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35D853" w14:textId="3D069DF4" w:rsidR="00F87859" w:rsidRDefault="00A14BB1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7357" behindDoc="0" locked="0" layoutInCell="1" allowOverlap="1" wp14:anchorId="3CBF3D7C" wp14:editId="170DBC69">
            <wp:simplePos x="0" y="0"/>
            <wp:positionH relativeFrom="margin">
              <wp:align>right</wp:align>
            </wp:positionH>
            <wp:positionV relativeFrom="page">
              <wp:posOffset>647700</wp:posOffset>
            </wp:positionV>
            <wp:extent cx="1391920" cy="2021205"/>
            <wp:effectExtent l="0" t="0" r="0" b="0"/>
            <wp:wrapNone/>
            <wp:docPr id="60" name="Picture 60" descr="Rainbow Easy Read logo shows a person holding two pieces of paper, one with text and one with text and pictures. An arrow points from the text one to the text and pictures one. There is a rainbow border around the im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Rainbow Easy Read logo shows a person holding two pieces of paper, one with text and one with text and pictures. An arrow points from the text one to the text and pictures one. There is a rainbow border around the image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2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06">
        <w:rPr>
          <w:noProof/>
        </w:rPr>
        <mc:AlternateContent>
          <mc:Choice Requires="wpg">
            <w:drawing>
              <wp:anchor distT="0" distB="0" distL="114300" distR="114300" simplePos="0" relativeHeight="251655178" behindDoc="1" locked="0" layoutInCell="1" allowOverlap="1" wp14:anchorId="4E8B5B4E" wp14:editId="752DD7FC">
                <wp:simplePos x="0" y="0"/>
                <wp:positionH relativeFrom="column">
                  <wp:posOffset>-637953</wp:posOffset>
                </wp:positionH>
                <wp:positionV relativeFrom="paragraph">
                  <wp:posOffset>-584791</wp:posOffset>
                </wp:positionV>
                <wp:extent cx="7000875" cy="10172700"/>
                <wp:effectExtent l="0" t="0" r="9525" b="0"/>
                <wp:wrapNone/>
                <wp:docPr id="1034908993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0875" cy="10172700"/>
                          <a:chOff x="0" y="0"/>
                          <a:chExt cx="7000875" cy="10172700"/>
                        </a:xfrm>
                      </wpg:grpSpPr>
                      <wps:wsp>
                        <wps:cNvPr id="690611164" name="Rectangle 1" descr="Rainbow concrete texture"/>
                        <wps:cNvSpPr/>
                        <wps:spPr>
                          <a:xfrm>
                            <a:off x="0" y="0"/>
                            <a:ext cx="7000875" cy="101727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1987298" name="Rectangle 2"/>
                        <wps:cNvSpPr/>
                        <wps:spPr>
                          <a:xfrm>
                            <a:off x="74427" y="63796"/>
                            <a:ext cx="6848475" cy="100342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AC1C1B" id="Group 19" o:spid="_x0000_s1026" style="position:absolute;margin-left:-50.25pt;margin-top:-46.05pt;width:551.25pt;height:801pt;z-index:-251661302" coordsize="70008,1017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FhZ6RAwAAWwsAAA4AAABkcnMvZTJvRG9jLnhtbOxWXW/bNhR9H7D/&#10;QPB9seQ6li1EKYJkCQoEbZB0yDNNUZYAiuRIOnL263dIfThxg21t0YcBfaH4cXl579G5hzx7v28l&#10;eRLWNVoVND1JKBGK67JR24L+8fn6txUlzjNVMqmVKOizcPT9+a+/nHUmF3Nda1kKS+BEubwzBa29&#10;N/ls5ngtWuZOtBEKi5W2LfMY2u2stKyD91bO5kmynHXalsZqLpzD7FW/SM+j/6oS3H+qKic8kQVF&#10;bD62Nrab0M7Oz1i+tczUDR/CYN8QRcsahUMnV1fMM7KzzReu2oZb7XTlT7huZ7qqGi5iDsgmTY6y&#10;ubF6Z2Iu27zbmgkmQHuE0ze75R+fbqx5MHcWSHRmCyziKOSyr2wbvoiS7CNkzxNkYu8Jx2SWJMkq&#10;O6WEYy1N0myOmR5VXgP6Lzby+vd/2zobj569CqgzoIg7oOC+D4WHmhkRwXU5ULizpCkLulwnyzRN&#10;lwtKFGtB2HtQiKmtFCSlpBSOgzz3+Nsb3RGuFbfCC+IBx86KkHeIEu4mRF3uAO53wzlhwnJjnb8R&#10;uiWhU1CLACP12NOt84gApqNJOHYjG3PdSElKAzqiBqz2j42vY/74Z3FvMBrohfyOyPVGEfbEvdJ8&#10;1wrl+0q0QjIPGXB1YxyOyUW7EYDUfijTnhHO8gBnrDnngRyvQ4QVohvmEfu0gP4Ye7CSKrRKh1z6&#10;LMMMKDIiHHv+WYre+l5U+KOg6DxmGBVFXEpLnhi0gHGOwPvkXc1K0U+np+BzCDYEEjQo7IgjqeDw&#10;EO3ge3AwWr723bvps4tbRRSkKbDknwLrN0874sla+Wlz2yht33IgkdVwcm8/gtRDE1Da6PIZfAcR&#10;IiGc4dcNuHTLnL9jFvoHlkDT/Sc0ldRdQfXQo6TW9q+35oM9mINVSjroaUHdnzuGmiDyg0KprtPF&#10;IghwHCxOs3lg4suVzcsVtWsvNX4Tag7RxW6w93LsVla3j5D+i3AqlpjiOLug3NtxcOkxxhIuDy4u&#10;LmIfomuYv1UPho/UD7Xyef/IrBkKKhTzRz3KA8uP6qq37bl4sfO6amLRHXAd8IZU9WrwwzUrTbN0&#10;vcrma9y1x6I1/ypNyhaLeUYJpHz5Llsv+6odpX65WqwWB6lP3sF2rJXxqhiF5z9qk9OyKUNBBzin&#10;euuraLMdefzK6qcMVD9l4P8mA/EhgxdcvEmG12Z4Ir4cR9k4vInP/wYAAP//AwBQSwMECgAAAAAA&#10;AAAhAPPoEioJ1zIACdcyABUAAABkcnMvbWVkaWEvaW1hZ2UxLmpwZWf/2P/gABBKRklGAAEBAQFK&#10;AUoAAP/bAEMAAgEBAQEBAgEBAQICAgICBAMCAgICBQQEAwQGBQYGBgUGBgYHCQgGBwkHBgYICwgJ&#10;CgoKCgoGCAsMCwoMCQoKCv/bAEMBAgICAgICBQMDBQoHBgcKCgoKCgoKCgoKCgoKCgoKCgoKCgoK&#10;CgoKCgoKCgoKCgoKCgoKCgoKCgoKCgoKCgoKCv/AABEIBuEKT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Fdch1LxDrGkvP4bgRYLVpWieMD&#10;ZeQ8hhxtkicFgGUhlODnmptajt1SPUVSdrWRVuJ45PMaWExDLFGJzlT/AAkcjODWYup+MtK1C48Q&#10;apIutabdW7f2b/YMO2RBGp3ho2PE2Ow4YDoCK0fAPiS4vrLTfCV1qa3kFxCtzp95cRmGcxYJKyKT&#10;xKh6gdRX441KMbrZdvvfzX9dT/SmlUo1arhK6lN9Ut1ZLbdSTburrVbXijnbG8j0+e8aWC8sbTVH&#10;ini8QaPfb1Erk7ZnifsDhZBzwR061o6R418d6J4xXwn8THg066XS7i5sdcs1e4s7pAQscqlsYcdX&#10;iODjkHvWo/hzSJPGbQi2EceozGS3jjk2YnjAEnGcMGXnGKzLzSvFmgfFmXw9PcrrXhu/8P8AmaXb&#10;3kSsY7gOQypL0Y4/h4OPWtVKnUumltfXf5PXXunpppY5vY4zCcs4ydudR021bfvJWdndWlH302ru&#10;SdlR+Pug+A/HVn4V1f4w6G9rq3h+8t73RfFmi3hjtIZWmjQoXHKRTfL8rDA4+YdT0nxJ8G+FvH0V&#10;0niTQLOT7DNbXGl3EN00dxa3K5HLocAdg33TnDZqOWzj0K2tIZdb8vQ7W48m8tdRtd6wfKpKE4+V&#10;NrYzyMgVRs9IbwB8W5tEn0QXGg+IbGaWyvrdjtSYP5hhds/LuGdoPyk5xjOKzjKTjFRk/du1q9rp&#10;tLs+ttdzWpQpRq1J1qUWqrhGbaTbai4xlOyfMr2ipNJqyTvpar8LEl1HXPEyaN49k1bw/q9g8KaF&#10;qV4Eu9MveUlt8MM7DncjHOCfQimT3fjv4XeGNFsv7C1bVdKtdHmW+t1tla6tTF8yyIFOHO3gqD82&#10;OBmp9X+Gfg7T9viHTrOdreO8XUNPb5hcWEzME4YHMkWesbZwOldn4ZtjpT3Fpc6g11o+oOy+WV3e&#10;TJICHjB6hck4z0ziqq1qd+Zars1bZW3XW3pr36rBYHFcnspNwkr2lGXMkpS5tpfYbVkrtJOyUdlz&#10;Ph/x1ca/4IufF994Vv5rG4s01zTVWzEN5Cij7ojP3nUg4B5KsBk1S8f3L6No3hfxzottf/YrrXrK&#10;S4l2tGfsdwfL8uXnAeNnBDEdOKufCfwtLpmheIvgfqniqO7/ALDuLi0sm3t5z6bcIHiDZOcpuKbg&#10;ei03w14e1vRbTVPhH4113+29PupI5NLuJJCkkduijdExBzujIGHHUdeaP3dOs3HZO9u8X19bahbH&#10;YjA01VvzSi4uWnuVYttp2d7cycVv0V9dblj8QJW+KM3w98Q6Puhn0lbyO4mhXy541Yocjs4bggjr&#10;0NWI9M0O81tvFPg/xMscOtWKwLprMwt3aI8tuB+RscZA7c1Jqmm6Vd642sar4Pa8uLWwks4dSXJm&#10;ERwWhcqe5wwPeudttV8D6Ja6a+oeIF0X7dIq6XqEsg8iebeQUOfl3kDHZvrWMYqXwJrRJpar+tEd&#10;sq1SlJxxEoyXM2m24yS0SV3ZdZLVtO6u++5rekR211HetbC/guow1/p/2oLNEitxeQberD+PaRkD&#10;PPSsnxx4w1nwR8RtMXSbO6uhqWrTQXFtZssAnJh3q53YWST92QCCCcjrkgdX498Ia5NoNyfDeoWq&#10;z/YZlsVuH2qszL8oVwMoG9R0PrXNavLYfF/4GWEfjDRXhmtFibUI5ZCtxpmoW7DY4kXlWWRchxwy&#10;k9jTouMuWUtVez+a0dv+G9RZhTrU3UpUm4VElOLez5WuZc1na99bp2TbUbXQ3x38RPh7oniOx13U&#10;PC0MWsX0UXkNJpx8653Kd8YdB8zBc/ITk44zXRX+j+F/7Jki0NXktLMxoFtZCs1grj+EHkDnO05H&#10;WuP+IXinVZ/h/ZeOfHPw2iiuLARNrsM0xV8ruUvbun3nU/Oo/iDYFV/h34n8BSW0moz+K2jmu9Dj&#10;eHUGmbZdwq52MxP8Sn5D0I6Gr9i/YqUb6ab3X4eX59tuWOYRWYTpVHC00pK8eSSTW7vu3K19rNWd&#10;nZvsNYTWkuIde0jTYJzbKYLqx1GQKbmEcgxOMgMSNyseM5BxWfqGm+K7zTre98ZeErDVsa0Jbe8g&#10;sQd+nvhjBPHktHIuAu8ZUsingHAuaXcax5kIvPD8xsZ43kiu9nzWsgP+pOP++lbGCKd4G8drrni/&#10;V/D0crTXGhYi1Bo8j7JOyhsY7xuuGBwQDkdqxXPGLsk7f1v+H+eh3Sjh61SKnOS53ZJ7N2vs1ror&#10;q3ZvRcxh6d4F8G+JNYtbXwp4l161ik0hns7W6mdB5MpbNvIHw0i8lQpO+Noxg8Cs3VtV1XwT4Vm8&#10;Oap4hv5oPDt4lzP/AMJNaCQ3NieWCSqAzNGT1Izgc5611Wh+J7MQal4x1HU9UFrrmye3024tS5sG&#10;VNhaIjnaxG72bNRnxZrr+Hr3RvEOmRas1n9oFrfWcYkYKqb496N0ZlO30JrZTqc3vK6Vt9/PW3nZ&#10;/eccsNhfY81KXJKSlrFOzWijeKk7J2UlfRJcrsV/Dt54Y8UWGqad42i0xUutQjn0+8srcJ5hwpWb&#10;KsQ7Zwd2BnPNSan8P/D0ninW/Bev2Wm6lo+uWck13Z7ds1tHLHslkCMCGVmxyv3SMkZGadp2t+Ad&#10;a8C6Z4ztA2l2Oo28M0LFAgh52tkD7hDfK34Ve1Oz+Js+gav4k8AaxpetalHuk0Gx1S3WMouzm2My&#10;H7rHkMfXn1rOUpRm7Pl6a6WenXpbqdEadCphouUVVsua8UpOUWpNpxbvJNOySTbv81yM3wb0jw/8&#10;K9U8D6lqM1rpen3S2nh2+ewWeWzSYookZX+9gsySr/q5EOcA5rUkh0TS/BFx8KPiFZfZ9lwlpdXU&#10;cUn2NXwPInj3E+Uj46ZIVxisPwt8YLb4jaxr3wA+K3hldB8RWNpaX2l2d1flWntZovNCFx0miZHV&#10;uoIUEda7XSfGttr+qTtqWrWt/oM999jhmZklQykL+7JH8LcjnuK2qfWI6VFrfm0t1Ss0+t9X6/M4&#10;sDHJ8RFTwTSi06VmntFyUoTjKzio+6k7X5bX0aaq6Nrfi3QftGn3MVvrB8N2Sol7pN0iy3LsM+RP&#10;GRmIlcMr52k+lZ+hzLrHiKXxUfC8drHqekmz17T7uEwyySBuVaRcjIVvlPrnBrX0/S9C0b4vatNb&#10;6Xqmmr/ZMFhLDNb7rHUUyTHIj9fMTlSOuK5fxO0tj4H8P2cXiQ6Prn/CRSf2LqUlw9xaysknz207&#10;Af6qSMlcMMq2OcioioylZaXt+Ku9PJq+m34G9edWjRbqO6puVldP4ZKKs2lq4vlSk1zPRtp8xreJ&#10;NK8N6d8Mbo6rPfa14Ts44THdWX+lT2u2Rg0qhPnV4SVbenzALnHBq94A1/VZrH/hEfHF3aN4m03S&#10;lgXVlYvY6srcxyhjyWYBS6dck4yKzPhTfWPh34++ObOPXJo9H1izs9TsbZZUezinA8u5KEYMMm/G&#10;6NuGGGHeq+q/s7eCbiTxFpXiLTLw2viXUBc3EUV85jgmP+qngIIMQB6qOFJyOKJKmr06jetpJ+tr&#10;6aarW/d22FSljZcuKwkFo505RcrL3HLlfNZvlk1FwurwTb95No73SPDOnDwNFptrp0Mc1uzT29us&#10;zOsE/cRlxuVd2QB2Bx0rhNC0nwT8PbfUr2e9Wy0+a5A1K2vDIkMdy7hgxAG0MrfxDB6ZyKpar4js&#10;fhbJ4Q8JfED4lR2M0l09vp2sXVw/+k7OBDMTwWIxhj1I9a7KfVtPt9NNz4ngt57fUtSWy1K2mnR4&#10;VJ4Eq5/hPy8e9Ry1Kau22pP0vr0v/V9zpdfC4ySjGMY1KUUmnZ8rcU1zKNrbpPo46rRaR+MPA0+q&#10;rY6f4T1uw0/a7XGkahFYpP8A2fOy/u50jYbSNwIIBGQSK8ts/GXx/wD2dfiBq8XxA+F41jw/r0cu&#10;o6pq3h26lmsoJkVE8yKFwZrfcP8AWQ/Mq43xnG4V33h7wL4o0n4iSX/gv4qO1lpckiap4Uu445o3&#10;R1JV43Hzxc4YIcj72MUeNvivY/Dm/wBDuvEPiD7PpdrqT6f4mW5RnNs1wm62n39RGG+Ut0w/PSta&#10;MrfurKaa21T77732tum2jhzChGpH67Kc8LOnPSScJQaVou8W2nFJy5vgmoxfRI2fEvxJ8CnTNN1D&#10;xXcWFvps95FFDeamx8n94nCl/u5J+UZOCfepPHOk3PhqZdU8J6VDe22pBY9S02QlozGF4lXb8wxg&#10;Zx1FW9U8KR38Fv4T1DQdL1bw7qcLR6payIrDcQCsi9mU/mOoNYOh6RqOnJq1vqdlFdW+nRSf8IzN&#10;ZTFbmK2TrFjOCynp+RrmhyfZe3R9Vf5a3/zPaxDxfM41YrW1pJWcZJXd9GnFx0Xm3FrqSatosM+n&#10;Lqfw+u9I0HVLXVIdR1iM2i3MV7GqHcr/AMQLpnbIMMpGPUVi6r4B+E/xq+FN78NbzxRFceFdYhXV&#10;dP8Asd5tlsn84zRS20vTyw6vwQcYIPHFehaFc6cmiR67fzxst1bwxG6ktgjOzcANjvk9D0Nc3qHh&#10;7whofhy88N+EfD8az+HfKeDT9LZYZrZH3HIUjbg7nPTBBNVTrSjLRtNNWfb1b10drdjHGZdQqU25&#10;xjOnOElKDvqmr2UVeNpx5uZJe80nra65n4I/8LX0fXP7M+IvxK0fxM1vA+oaPqdxozw3B053KtCZ&#10;k+RmTC9jjPOQQas6z8M9A1Oax1rwr4oe18TxXs+qaHebmKSxv/rLSVh96JwMYPKnkdKs+MNY8LJo&#10;OloWurNtbnuNNt5PsoiRf3ZLZAIC8LwQRmud+MPxR1r4ODRfEuoeG2WbT28qPUoUJtNVs+N0O4Z2&#10;S7PmTPVlIzzXTH21asnBWb6WSWl+lrWfVHi4iWX5blrp4qTnTp2fM5SnJczi0+Zty5krOLb6K2tr&#10;9BqehDX7S18a6VJJofiC5jS2utL1q4dUa4jY4DMnVhyFkX7ynvXSeDtWvtKsodB1nS5LKaTTJbyQ&#10;w7ZYTJu+YK6nBYE56DcOfWua+L/xGur/AOFuh/H34SX39saXpl9Fe6pYx24drzTjxKADyJIvvDHO&#10;QRW7rmmR6nokmr+B7Pzo7nTzcabZLJ5Jmdl4i3HhCeo7A9awnGUqaU9FdrzTXR/hv956uGqUaWMm&#10;6EnJqEJXVrVIz1542ve7TT5ba68rur4/ia/+N+ieB/K1fwzo+sat5dxFb31iZIref5tyFl5aJXh+&#10;XPzBZF5ypBqPxZbeO7Twfa2/wx8DWf2a1kWaW3vHDCLyysmAv8W8F1Dryr84xXRxa5qculeGdR0S&#10;ZbuxmiNneJMwDpOBgEkdGDBlPuKTX4b3wqr6bp13PGklnJNauymQ27KMsM9wc55qVPlkk4rdvrb5&#10;q/Toa1MKqlOUlVny8sY393mV0mmpNa82zbb1S7XWN4+8Q+M9H0HTvEfh83Vza/2tBPqUdvbBnNi5&#10;5AXJ3FM/NjnAyK3/ABF4qvdA17Trb/hCbrU9BmZVm1GxUTCxkb7rsn3gnYkA7cg9M45vT/GUMdj4&#10;V1K9tdSXUdRVlkWzHyyRKfmkK/kcdcZp/hj4h6D4U+Keo+DxoupQ3uqXZuZoppPkMLKQLldxxglc&#10;EL3I4p+zfLblva/z1t+HR/gRHGxVS/t3FTcFrrZ8vMlZp/FdJxunpdO5e8TeFHv/AIhyfEDQLk3y&#10;yaQtrfWIVZFvrE78wqeMfOd45ODnGM1Z8I6Xp2htN4dt7PVLVtQAS3mlRjFmNAUz2Ripxu4D7OeR&#10;XLWnxPtNF0uLUPGNvJHtkxDqVmpjVoTLmGORW+5MUywB4bYwBzxXc3Gq+INK8Q2+p2t99t0q+j2x&#10;m3j3BSI9y7vTd6jilUVaMeV7WsvO35muEqYGtWdan8V05Ldrn0bte6T20bXVbu+T4R1LU9X1bVo9&#10;N8TLcXmjyrDcaa1u0TxSMmfL3EDeD1B5A9aseDfEl94zEyeMvDq2mr6XNIjqrFZI0IyjD+8GHTHf&#10;3rn9H+O3hHRotQh8VaHqlusWoLPazSRlmlhkPDKTzhTnI7D2rt5rfQNVeafTdRiaS6VXuJoyN20r&#10;8jjnsKitGVNvmjbaz/Pb1NcDVp4mMfY1lOzfNHvdvldpXaastdmrtJaW4zw1FF4R1NvCt7PaXFnq&#10;U0n9safdQpHC/mZdLjy8dXUEN/CWHIBNbXjjwVoGveE28LanZW1tbi9jktJo5vLZG3AxTROCCkqk&#10;gqc4PQ9aua3o9jr1yliJ7BtaGmyxQXksQMsLkcMR/Eh7jmsjV/Guk694Jul8T6Sw8i0S01zRfL23&#10;VrNnIdPVTjcp7gAiqUpzlGcd7q9vwa/T/hiJUsPh8PUoVrOLUuW+1rK8W9bW3aV+rV9UvPPiDo/x&#10;68OeJ9LvPhB460vVdW0m3WC6tfFFo0d5dW4f97ITlUmIG3aRhsE5zXqnia4vfN0/xzqlxd2n9jpi&#10;+Szj3qS6jLbRklOeepGKx/AnxG+Gnxv8JWGnjX9uoXFk4tblk8u8gZcqfvDKuMcg8Gq9vL4s8DeK&#10;4PDWr+OYrpdWVoEt5HCTSYXiWA4wWA5aM/hW9RyqSUJpKUb9LNrr0t3tpoeXhIUMLCWIoVJVKNZw&#10;aanzRhJJcujlzXb5b2k+ay2Z0i2Gq6taR3unyR30bSR38cKzlPLuF+ZSjD7yOMjaehP5crrmqaZq&#10;A0Hx697bv/wj99qGoabN5AEhtnUpIgfOUZMsrryGAGQMAja0K48R+A9Vg0/Wn+0RzSReZdRwlICn&#10;zjco/wCWbg43Doc8VzX7WWg2OmeCFvtCtY7S+m1C3Oi3DQt9k+2NOrmK42f6tZgDH5nTLfNWdCN8&#10;RGF99muz0f4P7vM6s0qOnlNTE2d6avKL35k1KLT23V1d2vazS0fbQeIPCfiG7tdA1d103VLrNxBA&#10;JMi6jwCJoXHBGNp4wQeo9c7XtGvtU1SObxHctGljJHdaLrmkzOswlztIZRw6EcMpyD6Cs3T/ABB4&#10;N+J1hp+i6ho7eG9Z0DUv7PvNJurgRzae5jDbYn6OrLhkI4YDjkV02hWGoy2U/gXXNeWe6tQ5j1BF&#10;WOYqfuSbRxuHQkcE1nKPsZXWj7Pp5ryt/TOqjUWZU7aSjLaS0TaS92SdmpJ31STTWvK9DN0Wx1Pw&#10;nqUWraDNp0mmS+c+oxxsUXLNkuhY/LznK9AfSofDOg6bPe+IIfDwOn3FvM7LHZoAAXcS7gnTJbdk&#10;Yw2fxqSzhttI8TyeGfFOpW8+l+ILdVs5piAZLxRiWNh0y64PHXmsHSvAc/w9+Osdt4Wv9Ua0vvDc&#10;q29qzGWO2W3kTYhdjkNliFyTleO1Wve5ve1tdedtdfPcxlzUnStTvBT5ZK+sHJWXKuz916P0udd4&#10;S1zWtba80PU7y1uLiyvl+0R2821ooyN8c6dyrcfKemGGT0rD1Pwn43h8F61/wjWhWLeIl1D7T9nu&#10;LjybbUDu3Kdwzs47kcH2rSWayvfEWpW17AtjNdxxrHcDCuI2ByVPXG8H5exz61B4e8fabB8UNR8C&#10;axeI11pttA9tIp+aVTGWAI7ng49aiPPG7guza+78DoqPD1Iwp4io1zOUFK6Tu1K26dpJK6b0eqtZ&#10;2MrXNU0yD4iWa+JvAuq6PfTacsaa9bfPDbzzJ88auGw4Vh3H860r6Wz134X6nP400yQzQqxnvNHn&#10;eTc8AylxEU+ZSVGcAZzkEeu7cw6Jr+i3Gsw3z3FjeR7wzYZVYdMDqpBrzvxfpP7SWg/ALxBH4Kud&#10;NuPFGn2sN1pD2MOyS4dZd8sbxnjmMcEHLZrSnas4q/K00tW+/wCCXXtucmL58DCrUcXVhKFSVowT&#10;vaOiaVlKTStFq19Yt7Hb+DrCfw81vrljra6loOp28c1ozDDWcpjwzqVGDFJgMVONr5PfjB8F3/jn&#10;wxrY8LeONGudVUas66f4itYUkZY5fmHnKuGiUE7CSCOFOcGug+HPivxH4r0e3n1Lw/Fpr/YbWe/s&#10;Qysq+fAHZVA+6UfOVPUGs/QLXxjcT6f4tPiOwEkOqyCdvs/Munltph3A4yrchvTGRWfM+acZW7f5&#10;ar8ej6nRyxlToVMO57320s3HmupO9k9YrSUbWTS0c3iTSvC/xe8Nf2brENs9w01xDpWoQSMyJOoK&#10;/NtIOPVD6Vc0G58S6PZWWgXVqLj7JpYjubteVjuEGNrHO4Kw5BwayfiDonifX9Gjv/BHipfD+qaf&#10;rqSsz24eG4gDfMrqOqsD97qDWtca1qFv4tk8Oapp0ayXWntdW17Yni4UHbImD/GuQ2O4pWvTSWq1&#10;07f15GsZRjjHUlFxk+Vc6StNO9k7Xd0017yW6SbZk+MtW+HvjTwVpuoeKPCdnqNhB4lt31W1vE80&#10;6TMucT9jEUO07hjCt6GuWufH1j4I8aXWseFbZZNFs/GKaX4y0+ePE2lNKvF9nPz28u+N9xB6ls8G&#10;up1zxhH4Sjur/wAS6XDceHNU0iOOTxNb2+4JIFZD9qUfwYx8x4HIPArP8S+OfBPgrVdO8T+NVt7F&#10;dcurfRdLuZf9XqNu6A+Q+MhsfM6MeNp4PWt6W3LyuSd7K+nS/wA19+zem/kZg+aSrKtCnOLjzScU&#10;mkrqLb0vGTto7xd5KLu01teP9c0LRfA2oW+oaK2oaHqc0lhqdxpcJkFkrKVMkqLk+WOMlQSAc4rg&#10;/g98UvBfjuLSNFs/GWkXGlx+D3tb7Q7aGRpI8SNEs0bkbgNoAI+8ODXrPhDwlo3hTUr4eE7S2trW&#10;/bz7yONyS020KsgGSMMoAOOuK8j8X/Da/wDCun+LJ/hn4f0nT/EVrewanpcOlgw/bo2YNNFIh4V3&#10;AZcjAOaMNKhODpXaejTura6arpa+66FZxTzXD1qeMUYyglJSgk3K0feSi1bmUkn7sla7au9D0m2u&#10;tO+Evw7k1PxfrbS+HtLs2NxeXa+ZJbwcAeYAP3uCfvYBx19am1uS30fwzfeKora3ur5YIg0lvatI&#10;Gt2cEABclkK/Njsc1Ytb/S/HOjLoqXbWt4+mrPNZlwzrFKhGGXuucj6is/RNf1i28N2GsXdt+5j0&#10;zz7m6s8NFvhDB4iOCAQvHHt2rl1er3vr5/1Znu80YxUINez5Pddm3FrRu9+l42TSa111VrvizxF4&#10;e8PW+n3M2nTR2sl7FbzTWdvuEOThPMA58s5xuHC5qpYfD+fS7y6TwtrS3Gl7TItjOoLwzjLLscAZ&#10;X2PI9axbafX7Kw0bXPh2lvqGlzaf9rurW6d3aKKT96xRuSwYEgKehAFO+B3xS8KeLL/Vr3S7RrWH&#10;VNQnm0lvPZluoYgA7bT/AKp1bIKcetaSpVI0XKGtt+vXqt09/kcscbhMRj4Uq7Scvh3WnLq4taSi&#10;24p3Ss2k9Wko/C/xt8B6n4bjnvtVi0XUpLow3NlNMHQXTMR5Z5ONxU4zgCov2jJNP8OfDeH4vzWV&#10;xdSeG7aaa901IFzqlu6eVJayjo2A25Qedycc1D8Qvh18LPHGv2+k317bWLeLyWsZLNxBdi5t/mM0&#10;EiggkDkqeoJ65q3rGlfEzwz8V76TRdQsbzQdW8M7nt9a3eWNTt8IiMeQiSId5OOqmtYKjGpGcHbd&#10;2el1s0n96+R5+IlmFTB1cPXSkvdgpw1cZauM5Qv0/dystGpaqy10PD3iBvGHw2h1XRfHFlJYXPhm&#10;Nre9+yu37wj5bghiGAAGGQncrDrWenhrU10X/hDPFutNqa61cRtHq2nXIim8tVDxxseGfkFQ/JKk&#10;Z71Y8P8AiTWbLWvDPh7xJ8P/AOxdQ1eO+kvbJJlmgjeMAsVlXgh15Xpkdeam0bW/C3iHwq2p2sdh&#10;cWOm+ImtrWaO7VguGxkMPusGONtZvmpydlo3fo+rS1XmvRnVT9jiqcOed5KPK780b+7GUk4yu1eM&#10;tmuaN7XuzotK8RaXf2UPiKWBoese25X54G6MjY5U8fQ1xLeDvAnizxTHr19oE9rr3hvVYp49S0O8&#10;MVxD5y4zKEO2WN0O1twIK+hrrNO0kab4r1W9txJJHeW8TTafIcL5oG0yL6ZXr9KzvDGg+DT4n1TU&#10;NE8PtDq0MMWnNqaSlTdRRkssbYPJj3EcjOO+KinKNPmcW9unnun5atdbnViqVTFeyp1oxfvO6kt3&#10;G7Uoqz966TW3Lte9jK8ceOI/C3xDj+Ik5iuvDzWd1pOoalbwu39kSxgN++K5zG7/AC9MqwHODVrw&#10;P4ksrvXNbs9DEn2yG2tZJYZlDC7hwVE8ci8zemTypXae1dHpkWj6bd3+gWDKsmqSS3fk3UY2M52i&#10;VSMdOMkHPXNc94u8G6LpPxP0f4meHbJRrFvbLpC6e135EUkMr7yUA+UuNvTuKqMqU1yNW0087aq/&#10;btf5+uVajjqFT6wpKUee7Wt48y5Zcr1bsrSUWr7rZrl1NN1HVpNL1iC91C3e3t4na3vtoeOOQDJE&#10;i/eUqeo7jpWZ8Cfi5Y+OvDy6LrVy1v4is2ZNVs3hZcsGwJIiRh42GCp5+UjNRava+Jfh3d3s/hfT&#10;jfNr2rLLcWWqT7kI8vDxoQML04B4NWrvVIrzwc3jj4b22mtJakz31m8uEXyxlwpH3WwCvoaXJTlT&#10;at8VrPs/P1/QqFfE0sVGXO17NS54NN80W7pxatrFJd2lKzTumWbHS/Dul/EHUZAJI9QvrFLe1mkt&#10;VRkh3FtsLgAvEGyxQk7GyRgMaqfFbxprOmax/wAIqfDkl1b/ANj/AGzzpLTda6gBJsmtC5yEk2He&#10;M9fzrQ8ceKPD2m+B1+IuuWny6Npv9rQsn/LIFNrMp9drMD61Nqmu28FpFYXAkksdS8pbG4t2JK+a&#10;AVZx2we/vUR+JScb9Pmu39f5m9aMVSqYelUULtSulf3ZN7p7XaaT20XT3Qv/AAr4M+KngCXwnf2q&#10;3Gkywi3ZVO2a2ePG1lP8LoQCCOQRWdp/w7v7H4kSeL/+EyuLyxPhuPTZtLvWJKyRH5bgMDjew+8c&#10;AnrU1pri6R8WIfBdhfWzfbLE30lqo2sFztdx2cbse4NWZIZZfEmqXmjXiwz280C3UrZKmJeWXb2O&#10;DjIoUqkE4p6NX++33bb+Q5UsHiZRqygnUhJRbTt8CbS0eqV37rdld7EOo6rZaD8QrPTNfgvLf/hI&#10;vLsNPuVcSQzzRI8qq/eOTarjJ4bb64rP8bfCfR/FX/CcWMemzLceL9HW3+1SX0n2dnjjIQgKf3LK&#10;5yWXGcZ6irHxR+E/hj4s+IfCviO+13VbK60DUjf6VNpd95aGRRlWkTpIo/kzDoa49LTxN8FvHXi3&#10;xddaxdXfhfxFq633hmOO68y3imulVbiBk5KjzVMqEHbh2HrW1GzipU5WnbbXVqStb7k/kzzsxlOn&#10;VlSxlBSw7m7TTT5Yypy5nJW0V3KN11lG97su6v8AD+bVvCOi6h4y8RaXb6kDatDdTZeNb2OIRv8A&#10;vVw0gYg4Zju5+lb3w78H+O/Avh2HwVrnjSbULOGadre+n/eTNA3zKPMPOUJOCwJIxmtebw94V1PQ&#10;7fSvIi1LTZJCs9mu2SLdnduOOhB5yCDmq7/C6Kz0a40jw/r94seVfSJri6MhsvmyyqxOSnbDZwOK&#10;iWI9pDlk+vVbenbz/wAzoo5X9XxCrUoNvltdTacnZN8y2le2j0adlZLUzfi34Q8O+Krzwi3iPV7i&#10;PUtG8QJe6TdQXXks2EKyHOMEFDkr3x6Zp9jr3j3S/hHJ46GkahqF9p0N7N/wj6qpm1GJJWMQRhn9&#10;4UUFSDhg2CORWj421K2t9S0TTb+xhumQyXLwrzLtjTmSMfxYJ5X0NctoOu6j4CstA8G/CXTpL7SY&#10;YZb61tr+5Jlu7FhIXjjZhlXhmZAEbnYcdqcOadGKte2uu1tbq/S//BujPEyo4XMqtRS5edWbjrLm&#10;tTUZONnzOK67WtFp3SMpda+FPxHstW8FrBquuWfjLRbi9t9L1a7MUttcFNs1kgbEtq0i/ME+7lXK&#10;+lUfg14d8AfBq10f4o/Dzxbrl54e8Q2dtod1pN1cNdG1ukkKoxLYZTGd0TZ6ACu41nXfg9qGueF/&#10;iXr+lQx3WvSRwaDrU1qd8dwQWSNz/C33lGe+R3rP8RfAjwp4v+HF/wCFNG0BtKlTxR/a9vH9tdY2&#10;vBKHMwIPCvycDjJrqVanyezlzRjK176rqn92mumq1PHll2KlifrVL2VWrSUnBxvGV2oyjtd2lefu&#10;tyVpLlejNLxv8NfhDqjat8U4fCVjLq2oabJpGoava2qtPLDJ+6YMe+3P6c8Vk6J8NvHfww/Z0h+H&#10;XgzW7DxD4m8KaSy6ILpfKW5CtmJX+bMZKDZuzw3OcVH8P5vE3gJ5fDuq+GteXRQ17NNe3kySGKUT&#10;7lj+Uco6ElW9ODzXTX2ra3H8RtB8R6F4a+36HqOj3CNqVmP3kEnyvGsgz9xlDAHBwwxxmufmrR/d&#10;t3itVfVPlTsvLS+l/wBD0o0cuxF8VGn7KrJckuVNNOpKPNPa0nzcr5nFpNO71ZxK6n8Svit8ONH+&#10;Inwo1Ly761vrOfXPButW8Mk0phBS4tPtDjqc7kl77RggNXSeBPEXjqP4napo3ivXpL7R1umHh54d&#10;JMbQqEzJDcyZIYr0VsDPqaSwtfBHiKHVtK8P3a6DrPh/WJrC2kWZo1gv5YcgAHh4yJFdV5GTwOKf&#10;8OvEXxEt9K/4R74rrY/23CBZQ3tnlrfVisQLyqOGDAhgyn8KqpyypySirdn8ST1T80u+9nr3M8HC&#10;dHFUZzrTcna8k26cpRupJq65HJt+78N4rlSd4uHWvAWnv4puNY+GfjL+w9ZuNRGo39qj+dHqjhNo&#10;SaNz8gIwAyEVzPx6+A3iT4s3XhXxj4A1ePTPEnhy/VNVtZpigmtJJUlkiV8HaVdQy9iMgntWwvg3&#10;wDrfxrsfGWjuNPu/CFs1nrNr5xjidJ0BikAPXB4HQiql9q2u3nxe8XfCbxBd3FvJ/YNtqWi6laZW&#10;W7tUJy6DoZYZQFPZlIBrWnKrGpGcJXcY3d1rbaz7qzTXZbaI48fRwOIwtShiKVo1avLHkm7OUffU&#10;o6Wpy54uL0SlJPmu2k+00nWPEGueOruxuJrq1msfDsIksX2/ZZppWJLbhlhJGUwQP4ZM85GM/wAN&#10;eJobfxett4g+GN5ous3FiFtNQuvLljnLszy2ayoeSrLuCnqGBHerVpbtHNd+Jjo8EmtW91ErXS3H&#10;lxyGSJEebaTwu0DKHunHNYHiv4kWnw28UaX4W+IVrDc215difStQt8s9rsQs00meyjjd6EZrmjT5&#10;5OEV06b6b27r11t6Hs4jEfVqcK9apZKe8leNm7RUm1eL0snHS9m73M34o+GfB9h8YvCM1/4Ej0kS&#10;eIDLp/iLSdQ+zyC7MR/1iBSrhhlSrjkHg5r0Cxv3tdbbTNcsrpvMvJ/s/mRgpHHjpkfwMDxn6VR1&#10;nVbnxtZ+F/G/gS4mvLGDWFOo28aqfMgZSrFwf7pweOaw9Z8UfEPUNb1zRNC8KxQeJ9JWEaa+pPnT&#10;72ByCSHXlG25GD3FVLnrU4xfRNO72189t9en4mUZYbLcTWrQ1VSUZR5YK01yJ2XLpJ2T5b6tq2tk&#10;zotT0HSPC/h2x0/wlrMOiXkYKaeZgbjz0QO3kFWO6RQpZuDuUDI6VT+KXgzxZ8W/hHcaHoHi/wDs&#10;PxJD5dzpOuabIfLS4jbcjjqTE+NrLz8pI5rL8a+EdV1f4/8Agfxre6e62Oh6TdtcRm7Uwi5dcIRH&#10;1EihpMSdCrEVN4S8BeMfhr481a48N6+dS8PaxeSarbaPM22XTpJAPNhiycNCxwyrxsbPY1Mfd5ai&#10;mnL4tVfq1Zvror66P89KjqV51cLOhJUW/ZPlk1aLhGSmkrNatxvDVNJ7aqHU7vxt4p+Gel+KfAup&#10;2M3iq0+yvrFtahHW9aM7biL5sBSTu2tgEelb3h3xj4f1i6bTfEunyaRqGsKrjTb6EJIFXtuB2v0y&#10;CD0qm3w10tPiZrGs6fFJYya9osbTTQsVZJ434bHTPPPrirHj3UNf0bR9F1620yHVks74Wuux/Zdz&#10;tbspVpU/u4bBPsTSl7OpaEeu3Rq+tvNJqyKpRxWF5q9Vv3bKSfvRfK7OaWjjJxd5WuvVrXJPg3wl&#10;qPxHXX/EHg2HTfEmpXRaz1a1vAxnitGAiIORtZo2wy4wQMHOBWZ+1L8FdC/aL0GzsG8Zah4b1jwL&#10;rkWr2erWaiOWNQmXZHIOAychh0dBkHBFdjp0/gzVdcs9K09dytpP2nTowBtQBtu+Mn5lYZwfwrnv&#10;j54T+MHimG11P4D/ABT0zSdXjsbhJdI1fT1ni1WNSDsOfmG1sg4GPn5q6FWosVTfNytbN7Ly66W0&#10;tt8jlzPAYSpkeJpyoe2hN3lGnZSm9HdNOCc1N8901J9NbF3StPGt/C8aV8Wr/T/GlvdWEk9jJeab&#10;Fv1K3UeZFK8eNvm7cbsADcuQBnA5W48d+D9S8E+CviN4d8A6XfW7RmyddWsVhudMhZSCAH+ZVO3a&#10;V6EYNdF8DNU8T+K/gqum/FvwZJ4d1/TbeS31O0t4dq23ykrJbHn5NhBGDwQR2rhPhl4VsPiZ4d0+&#10;31nWtN8VWdlp8+la5N5himubWSRjFcg8YlA4ZSAQwOK2pxUZT5/sy6bap7WstdNn+B5uKrVK2Hwy&#10;w0burSTXMrzvGVNpSc7zvG8rqUW1q7qS19ti0m0kELWiD+z720WGTT3UNBGu3I2rjA44I6HFcf8A&#10;Ez4cX/jXU/tXhbxrHpWuaDCLnw/K0If+zL5ldFnI/igmjzFJERghcjBGaw/2Z/DXj/4aWus/C7xT&#10;4oudWh0+4kl8PXk8wdpbQyfu1ZuxA+XB9KteNvGT2Cz/ABb+H9vZ31vLr2m6P4qsp1xIbcTtbTIP&#10;7kkbzK/PBCn1rCNOpSxLjCSfRPo77Xv3Xf0fU9atjMHjcljVxVGUL3c4XtOHJrJrl1fJK0k47XUo&#10;62K/xH0LVPiVqnhD4f8AiuzbQfFV1bveXGvaMPMSA2hjlxFIwwY3mKny2+bbnp1rW8Z6P4w13xFF&#10;rFvHFGbaRIdThNuJ47jIxuVc8Jydyn5l4I6Vsa/8UtC8D39jZeLlj0q3t75bCWS4bKRNJ8sDhj/y&#10;zY/KW7E4NZvxFuvEfgLV5vG1iFuNL81Tq0EMe51hxzNtHUqO45IpxnU92NraO3m29Uvlayu/xM6u&#10;HwMPbVXUcneHO1o4xjHRySte0uZyklFtXT+FW6bwvoY8Pa/fTw3Nx5epeXK1rLLmOF1TaxjB5AOM&#10;kfjWDceH/Hnw81G8l8P3kdx4TOn3EjW6qoutMmVGfzYhjEyk8eWe4GOtaV1rOieLfDNn4j8OXjXT&#10;QyRy2mzcG2OMfMvXG096h8OfFDw74w8S+IvhtpNzu1Dw6yQahC4OCXQMjq3cAnDdwRWEfaatq/dN&#10;bWsr/jv9561b6i1TpqfK2703GXxOScnFd07SbS6K6s0muZ+A/wATtR8e6Dq/hXxLbwW/jTTdNia4&#10;t7dTbrfwSR+ZbX0IOQscgYA4z5bh1PSsLwv8VtW8SG1+Hcvw+/4Rfxfo9/Bd+JNB1m3JgvInbEsl&#10;rOnySFh8wYcE5BHWu/nS0vdItfFmvabFoWuWkKwpMyo7QxiQcBl6xMx+nPY1S8SaHP8AEHxW0C+I&#10;lksI4vms1twt1p93GwK3EEnXbkFSvvXTGpR55Plsnrvs1+DT6LRrv38SphczjhqMFW55R0fupOcZ&#10;O6bu1KFSNkpS1jLVyhr7urbaD4C07wXc+F/CFyNF0y8jljjXT38prV3By8f/ADzYE7h2zXJeKn1v&#10;4Lfs8XUtv4tihvNDjF3a69eWpaK78sh3aZYh8nmruUkDhmzWjYfFfwXL4wvtPt9RjjVZPLurG4tt&#10;huZD8iyKW4OWG04rr9Q0zw54/wDCdx4P1bTFuNL1SzktdQtVbGI2XBU+nt6EVjzTo1F7RNptN33/&#10;AB8vkz0ZUcPmGGqfU5RjUjCVOHK2kr7aReiTS1STjZ9N+L8P+Crufxlpfxs+FHia20/S9U0FIde8&#10;Nra+bBPubz4p4dpHlygyNuOCHU9MitK18Q2lxqXiLTv7Yto7G7l2WtxMNsKXy/JLGWBycttO04I+&#10;asz4ZeBfG3w68Fa14b8cSPqi+Hb77X4Z1HTV8u4vrOGEGGORRgGUbWjI6Nx61wXiPxs0S+BfGnjP&#10;T4pPBXjx5LjxBNb6YY2sb5wptJJCp+R85icnrt5rojSlXqtJ81tE0t/tL1dl116Hkyx0MswNOcoO&#10;nKXvSjJtKLbVKTa1UYc0k3y3ir8+2/qPgXwN4t8A3WtXHifx6bvS7y7ku4ZGba1mrIo8o5BDKhB2&#10;uMHHUGo/jPoFz4j8OR6PP4cj8QaPfyQkvcTK0enzRkPBcFRhpFLgBtpyOuMVrW9tcy3lxbX8Nvfa&#10;Dd6Wg83ziWdcHJK9CMY5FWb3w1cXfgm70bwvrP8AZ7SW+zTbjcZEt2H3Gx1I6ZGelcvtJRrKo2r6&#10;a7flqmj35YGnPLZ4SEW4Wlo3zN6u8fe0cZLRXfXRqya87+Det+Hrj4ea58O/FHwQk8P3Gm6kwvvD&#10;usSGe1vGncuJbaWQFZI3bJUdiMccV08vhfw18NtCu/HXg7wXPayajd21zrGmxE73YBYdwUEgOqAA&#10;nuFGTwK86/aI+IXxD+Dfwy1nXPi1bvqWk3lxY2Ucmgb1aJ2I33CNgmLaEL9Dg4Heujb48X/iXw14&#10;X+L3wSiTxZ4UutWlsdaZVMc0EEYdftC5xlt4wVIwcjHWuypSxFT97H4ZN31dm7JtXfV9L66bux81&#10;hcxyzCyeAry/f0YJr93FVIxc5wU+SK2imuZx920m3GKdnqeL/hZJe6FcwDwlp+pXyySG3uPtzWtw&#10;7s/yzrInAIBOeM5+tbFnq98JYdE1M3HnHTI5mtwVW5DRna5IP31PU1zfxI8H+N1TxHf6fa3Ou2lx&#10;ZxPoen2M5guoWeRTIFkPHy7dyj3INSeKPFngEXeiN46vr7SdR06+Wy0vXJsIfOaLcYpW6YIGCDwS&#10;Kx5ZVIq75t9ru2ie1/v077npe2pYXETtH2fwr3mkpe9KPxcqTdrtXk73V+Vu7uza18K9N1bWtT/s&#10;q1t9SjFsfETWtuY5p4JGAhuH24LqCfv8kYIPSqHxJaDUvGOoeHND8QtHql9p9ok0LWomm0wPL8t5&#10;B/EYmKmOQKcKyq+OuequvB/g7x7rmk+PtGuLOa709Gg+3WrhlntXHzwNtOGUnDAHOD061lXmmeA9&#10;U8c23xC8TQ2P9s+F1a0tdSt7hopLeOdijRMMgMGPQHPzDipp1KcZc2t7fjpZemn3aWdtdMVhcXOi&#10;6b5FGU001eN4u7lK6+0lJu2zkm+aLknGD4H/ABO8e/Er4aXFr420LT7PxlpZubO9gjug1rcXMLbP&#10;OQoSViY7T6jJrQk1rxzqfgKO/wBT8Fwx69pc0f8AammRXW9S3VmgkH3geoz16GuV+AfwksPhPfeI&#10;raw1K6W9h1G7nb7dOCt1HM+9Zj6ZJHI7gg9KmtvEnjq7+OWu+CNN12xs9WXw7Z39raXEZaG7U5Dk&#10;FecowxuxyGq6lKm8RP2SVl73Vaaab7a+q7nPg8ZjqeU4ZY6U/aSXs2vdk3JJtSb5UnO8Xpom7+69&#10;Dv8A7X4d8Zafa67a2Ed0IZM2ryR4eCT7rJnqjdQR36VxE9n4NvPjnpM80V1Y6xay3VpCt1ZN5d/C&#10;I0kJEi/K6gqnXkFDjvnpPBOneL9A17Ukv7exm07Urxbm3W3fE0EjL+9D9mUN0I7Hmsb4h33ju0+F&#10;174m+Gt3Y6p4k0z7RdaPHqqFI51VvmgOMYfZlVJ74rKl7tXli99Frtfu9rd9u56GNl7XBKvVp6xf&#10;PJcl2/ZtfCk03JpJxtzdFbUzPD13Fp4m8DeCvD6/8JZoc639xpWuas6SXFlJeylz5i8E5LFCVKkF&#10;AeCcW/iFpLTeGtR0h/Bz/Z9VtWeO1hswnnSJGCkM0sfzpIjA7HGc8Ctnx94L1P4meA/7Z8L/AGPR&#10;/Fk2m2s1jfzRh2tnDJN5LsvzNEWXaV6HrVO4+Kus+DNd0Dwf4t8O3UMusWjxRX0KNNbDUEOTEz9Q&#10;HGSpP0rSMpTkpQ1avdX1Vkn93a22vkcNSjToU5UMU+Wm4xUZ8q5WpNxUWrXU7NKV3yu8bL4kZ/gz&#10;9ov4X+N7S6/sHzrrX9C0iC5v7P7O7XQiOFcKcBnKnO4dcjJFN8TfB5X+Llj+0n4E8W3Gl6h/Za2e&#10;rWcwzaalCcbGlQDO8ZA3dsD3qn8Svh9L8SbnR/jr8MdYGj674dWaaK4tYVK6pBj97aTHjup65wcV&#10;1ng668V+JbePUrS9/wCJbdaTnypVB/eOAUKyKedvzK3HoacpQpLmou101JPW3lt80/1Rnh6eIzCo&#10;8NmMFPklGdKcFyqVtVUVpXTV+WavZpX1jKxm+OdR1Pwd43s/EMWs/Y7W51GNbmzurUtbTyTQtCEE&#10;oz5ReQRkOw27lIP3hW/dTapqCXcd1Yr9q0yfy4JljXEwZAxiZTwAfuk9CeRTPF2ka7dxWRsNQt2t&#10;7e5hTXLe6XcXtCS0oz3ONpU9QVzXI/EHS9bi8VeFPjH8PvFs11p0eqeV4oWymWSK90k5G4pyGaN8&#10;fMuGClhWUIxrcquk7P8ADZfP53uvl3YqpWy+VWXLKUHKLaW9pNKUldvSDs2la1npfe98UvFfxE8G&#10;+BdN8VeE5rNZm1CL7dYX1m7B4mU7ojtBKNnGG6cc8Gqvws+I/hT4zLDcWfhq1nsL7RPJ1S5Wb57W&#10;43kG0mjPY8kHn0Neif25odzayX01zbyWyhXZwdwVW6H8fWvN/BsfhTwd4s8TaNrIt3lj8ma8uI4y&#10;jSq7ZiLY6kdMiqpypyw8ly2ktmvP/LS39WjGUsVQzWlP26dGas4ys0mle6bvZSSaaS2u001rJ8Rf&#10;gh4P8d+F5PD+pWCWcllBJFpNxZyNFcQySDBT5eHjcKmR1+WtL9n3WdQ1zwRY6b4h8Sw6vq2k6bbw&#10;trtr8n9oJs/1jJwUbeHDIRwQD3rfle21TWLiwms5GCyQy2/nR/JN8nylG9iee4IrO8MXOl6rBrH/&#10;AAiV7ZprFqscE915G1jcICG80Dr82Qal1JTw7hLo015X3+T6/ea08Hh8NmscTRSTalGSTtz8u2mz&#10;cbaO10tLpaOG6k0fxb40bTfF2k2t8uhXiX2nedHiWyYrtD47gksM1X8VfBHw/daZoMfgTxNeaHc6&#10;JqTXel3FrIZNwLFpYHBPzxOCQVPTgjBFVdK8XeCfFXjHUtUWL7H4q8Lwrb+ILdlZVuLXaGLL2kjz&#10;yrdiDWx4n8QQQ2+heM/C+y6024ullW7tTuWOIryQB1DdOOhFVetTlFRutNum3npqm/VMm2X4rD1Z&#10;1VGd2/eXxWUkt1aScHFJ63i4rVJK2t4W1O18Y251bTdYtdQ02RmEFxayAtFJnDrx0wfXkHrUPh/T&#10;xe69feIvEPh+zs9atbltOjvbeQSNcWakvbluPlJEjHafuktzg1yemfCrwv4JttY8R/DbUZtJW+1V&#10;NVuLXzHMMN10kcLn/VuuQy9ATmu78N6po3iSK417RrmNhK3lzMrZVmTgE++P0xWNSMI3cG2n8n6P&#10;p/wx3YGdbEOnHExSqK7aUlKL3XNFtKWllbZpSs2zL8FyWd1fXMtneQyWEzSW62nk7ZLO5Q/vUH+y&#10;33sHoeRwa5Lxj4e+K3hUaOfh5rp1K3g8TR3GraZeShXk0/G10iJP8JO4qeTjit7W9SJvdR134fzf&#10;aNX0+WEavoceM7jjErL1BMecH+IfSofiRNffET4aXWt/DfXptM1QQkW1w0OWtZA3zb0I64BH0NbU&#10;+ZVU9LPTVbev379dzhxkadTAzp3lzwTkuR2ckndqLbte8bOMtFfldlY534g/s3+Btc/aEs/2gbbX&#10;/E2m6/YwWscf9lzBLa6hUkGKTg7gwwGHHQetdP4Q1TSvEem6t4Xguyt9o/iR126o3nyZLiRSN3OG&#10;RyoI+6vTpUthrll4/wDD+hSQa7MF1HTmEV5ZsBFO20K4PowI3D3rE8bWFv4s8M694XkvdS03xLp2&#10;n216uoWdqrXEDI58u7j7Sf6sho88jI71XNUqqMKj+GyTtsk7dtVv3OdYfB5fKpicHBWquU5JO3tJ&#10;SjzOzbspOyd9E0r7anT+KbPT9ZuLTxxB4lvLWHS7e5Elh5ii2u0BBPmBgeVKAq4IIGfWs34meA9N&#10;8fafo/xF8NJDJr+lxmfQNQi5EySR/PA7DrFIDg54zg1i/BzwXaXfwS0LRb/xFHraP4dls7q4bftn&#10;8+RnZiM5AIOMHlQODXP/AAoeb9mnW7r4VyeHfEDeG5n87S7i6vBcw2UjHHkRsfmEbdVB+6RiiNPk&#10;lL2cryi2rWtdap+fy7CrYz6xTpPGUeWlXUXKXM5OnUSjKOlmlZrSSaSkk7O7a774Py6O/guzt9Gt&#10;E09dpi/stm2m1nUkvHtPQ5z069ay/iB/wnXgHxLa/ETTPFit4Xa5t4vE+h3kO77MxOxJ7dhzHl2T&#10;epypHPFQ+NLnw1rHi3S7DQ7Ge11LUreS+0/UkhKwpew8IJmHdh8pz1X6V1GrX95/wjLT+IvC8NzJ&#10;IYYdcsrc70lDABmT+8FP44FR8NTnaupbp2vr2v8Ag+/qdKtXwbw8ZWdG3LOLajdJPVK2lmnKGqcX&#10;pqtM3xJrXjDXvAzar8KbSHSfETakjR2Ot26xpd7ZU84NjP34wyrIO5FaUnhMjSvt2p2rLNa6hJfR&#10;5ky0DEluCMBlGcY9BXG+K/BOh/GzXfDvx1+Huq3y3GhNs0O8s74xw3AE5FxDLGRtaNgCu7rn6CvS&#10;9Y1YQ/6FdWDPHdRssZRSyk4+ZWPYY71FT92oxjvrfSzXk+6S/VHRg+bFVatWt8NoqDTvCatfnSt7&#10;snLR2bTSg07s4fxXpa/EHwfYW/iXSvtn9m6xbsjfavLS5cHIkGOGHQgHuK7HR9HhjtpJrlJ1a8k3&#10;SRzTFtrKMBh6f415RfeBPH/w0TXpfhV4Xk1Lw/qGix3Gk6f/AGs7yW17ETuiUPnargnBBxkV1fh3&#10;4ia//bPgXSf+EY1RrXXtNuJNUkulxJp7oqkLKvudwz7VpVpSdNKEk46ta+V3pfR/5HHgcwo08U3i&#10;qbjUfKn7rafv8kWpcq5lqnfondpHKfHjwp4ntNX8H/EnwHpV74kHw21Bpr/w/bQL9ouon/dztDJk&#10;Hz40wwj6SKzA9q6HxNq17pd54g8b/DnRL/UNUk0G1lvfCt5G0BusoWR4WYfLKquyvjPKqpwQDWH4&#10;Y+JnxQ8LfEHxL8LfGmk3cWpXl7cXfgnVryMGw1CPaWS3Myj5Dx0YZUA8nFdlrOozeItB0Gz8TTro&#10;HiK8+WNY5gXhn2bnEbdHXj6Fa2qOpDkjUSaS0d903za23V76rVP0scOFjhcVPEV8NOUZyavFxs4V&#10;Ir2XuuV0pOPIuWV4ySTStJsz/B/je5uPirdfCA+Hr6y0y18KWt9pOpXExZpmLfvEYnJ3Lkcn3roN&#10;f1RP7Y07RdZ8PNNFL5k63Sjm3kjGc8eo6dj0rH8S6f4ttfF03inS/CtpqT2egynSdQS6MZkmaQbr&#10;aRem0j5lbnBHataPxALvVrKb7StlcwxqLxZfmG3jMZPqG6eormqKLkpxXTXXrbfvrv8AgezhZVqd&#10;OdCrJtqejcbLkctI6pRdldKz+Gzvc4v9oDxv4c8CaDoHj/xNbW+qeEX1zydUuLiM7tKaaMxxTLjH&#10;7svujkDcASZ7V3C6nqc2q6fd+GJLO+8JjRZkvfs0gll8/MfkBME5UxmTP/AayJfh/wCB9J8DappW&#10;pX13q2ja5rRuWtb6UTpBLJKCIlyCBEJBnBzjNVPgr8KtG+E3xA8Wnw54huprfxDJb6neabIFEFtd&#10;MXDyQgfdDLsBXoNoxVyeH9ho9Y3tpo02vuau/J2778lKnmsc0XPFclblcrSSlTcYy0/v058sUl8S&#10;u9bWSxfgNe+FPA/jK8+A0kyf6FpyTaAbm981buBJpQ4RX+ZHjJAYDjG0jpVzw/4B8ReE/ij4q8ca&#10;f8Q5Vs9Ult4rbRby0YW8A3fvGDE/NKxPDDoOorU+K2lafpGqaf4yX4ZNrb2upblaxt1a6tiUx5kZ&#10;GGAJ+8M810Gqa7beKPC8l54M1rzJYbyPzjBAHcMHG6NkPRsdc8iipWlL319tJO9nqnv1avby69Aw&#10;uX0aMfq1R64eTlT5eaL5XFpLeKkoptLWSsk3aWp498M/2hfDXxP+NPjf4H/EPR7O3bQ7z/iS6ptc&#10;LqLWvzSFnOBvQ4YqOxPWq3j39ofQvhppPgfSvjm99a3TeIrTUv7b0GF5bO4tzHKzzAqp3QqWSN1I&#10;yPMBHAzXX+Hfh1pGj/FDxXZ2MAhtdcvGu0W6i3xieTC3CgN/z0TK/KRxmqnw81p9Y+HF18MLiKxv&#10;PFXgHWBbPpMI8qN/LffCqA9Ua2ZeOhIwa7pPC+0uo+7aOl9rxte7Tsr7pq1z5qnTz76v7KtXiqzd&#10;Xlk4XUlGopKm4pxcpKF3BpqVk9G7s67xNo3hLxb488MfE6x8UXyHTdNmlhk0u82w3NncKCGlXpJF&#10;8oIOMqSCMVzU/g7TtA8Z+GNN+IHi7xFdf2XqF5L4e1CX99bzxSxH91PJjiRBu2ucHpzVb4l2Fh4m&#10;vNR8Y/BkC413wSE0zWvDe8wq1q8e5rdQOFYxPuQ9MhfSup+HfxC8L+IL+6+DmqyTQ6lpFvB5drqB&#10;xJe2skeUlXP3gOUb/aU1y2qU6KlG7SVnorpfjp72/W+m2nt82DxmYSo1VGMpTUou7cKklbTRpc37&#10;p6XvFxu007O38K/AF58PY10vRvEt9faKtuxs4b6bzGBZy24sfmJOevTAFcB8YPhL8GP2g/irqE3j&#10;C61rQ/Enw8+x/wBneJNL1BreS3SZfOjdAQUYBiwJI65HSu51rw7ZPqV/4Q07xNdaPqV9okkGjyR3&#10;BZUUfdkVT/Gj4OPStaP4exa94NsdH8b30l1qUcdmb/VLX9zJcyQOJFJI/hLjJXoQSO9Z08RKjUdb&#10;mak9NNHra7a2aaumjsxWVU8ywccv9gpUoO7jJ80W4p8sU780JRlyzi7aJaO5yPjnQvhFrXxH0TWf&#10;iDZRzeINB0sy6Z4ut/kmt5FYK0fynA3iTcFIKnc2Oahk8beAvht8L774w+Ib/Tzoq30kv/CSaDGC&#10;XidwiyuqjLOvEb5yfl5qfUfDnwv034sXXi7x1BbxzeKLhdJ0e4kbbHmOBgYsjADHDsue/Tmq3gX9&#10;mDwj4C+EV98CtP1C41nwrrd5dS3i6lceYUim6xI49+d3rmteai6cY1JSsuXTy1cuV6pWfTZu+h5/&#10;scz+t1p4OjSUn7R819VUSgqTqJJOXPHVyT5oxUVzNHbanF4K+Jnga3vHuF1CwvYIb2GexA3ToMOr&#10;LxnnHT8K8f8A2v8AwV8GvjBqHgDw94ovdQsrqbxaLGz1rTWMM+nMY/NKFjwu7aqjOcEgjoa6Tw/J&#10;4b+Avjvwb8OtH8F30cOuWLaXHeLNJKtrHBkxK+flG4k4bg+tdhY3ngP4h22oaz4dudP1Bk1Jra8h&#10;aRJEknjBjKnP3HAzyMHilSlPA1o1It8qu4v1uvNdPnY2x1GjxJl1TBV1T9q3GNSLTlfk5allfle0&#10;lZrWLldNtHM6V4b1Dxxe3Nh8RNM03WrHw/pU2nvfXGEW6nDbhIyAiS1dfLUMy8Pu3KcAVa8J+A7b&#10;x58BdH8J+NBfSfbvDpgvdM1LVjOwDMOTPtDO8fHly8HoTzWponhDw54Zu1+Hmn6vcrFH4bkjvLW7&#10;mM0lzEcojNIfmZkG4Z6kEZ6Csb4NaRr3h68VNW1OSex8TQpfWEMbEppbxwxq0MZYZETbdwU9OamU&#10;26blB25Wmt193Zvd+nyNKeFjDEQp4iHN7SMoT1TWrj8TtdpaQV7u8ndNXkHjv4ZeIvFf7NfiH4P+&#10;FPiJqcurf2bLaQ6tqreZcs4UMAx4+8AAG981h/sg+MvEni74UaT4d8R/EiS613TdBW31Kyv7eIXd&#10;tOrlfMbByy4AAyMEc5zXafFD4gaf8OrnTY9V8HX1xb67rUNpcX2lr/x6buEllI5Azha5a++CQtPj&#10;jZ/EPQPEc9lf2+uSSuskIK3dnNDtkt8gfdDqGGeh+tVTlz4SVOpZXblF2W6VmtFs9O1jnxlCVDiC&#10;lisI3OUIxo1Ic8laEpc0Z6uzlFczu7uV2r3RN+0t4Z8S2eiw/Ejwf4huLeTR7iPUNYms0iedbSFC&#10;JxEsn3gyZ3RggkLxzW58RtVg+NPwX1LQfhtqFrNqXiLweuo6Mt5bExSwyj92zK3YngqeRmtC8urW&#10;WK88JXXhXzry3to4zHdRk218k2VxnoVOXVgeh69axfAfhbTfDPw1uNP+D+vahaxTabcjw5Y6tH5x&#10;0qRM/wCjgt82xX4EbHgcDjFZ05L2cG/ii1Z20a319Pyvbz6sRh5fXMRGDvSr05c8U3zKSvF8ibSu&#10;72drvmUb6NW4/RPDX7Ov7YngKy1LWo49b1TwAosJNStzNYTWWoRxrvKFSCE3rx1Hy1r+FfAvw/8A&#10;CB8Q61rl9PdW13CYPFCXFw7rEJogX3ZOHX+6ccZ61zv/AAT9ttStfg7eanrXhqPRvEGueJL++8Qa&#10;fcWrRb5pGyhQHpHwcDnvWZ+058Uvid8G/h74d07xzodvrmrat4qdZP8AhHbd9smmjmQPF1ZhGcdx&#10;kZr0JQrSxksJTm2k7JX17u3S1108mfLUcXl2H4bo8QYyhCNSdNTnJQdm2lGCnd83NyyStK7spLTQ&#10;6b4S+JvB3wrs9F8KfEy5t11w6dNa2upNbDZfaOn7yKVpCMlERgh3fxEiof2g7a7/AGWv2errxJ8M&#10;rGaXw7pGr6XPNodngNYWQu99w0BbO8uWUFW4ClsYxWl8Sbb4Z/EO1n1q+8FN4h0218JwQw2VqWFw&#10;1tPOhkiKgggrsRscHiuz0j/hXVp8LLjR9O11/wCx7TTGnvG1KYzyW1q4ZiJPMycABhhs4A9q55Vo&#10;06kKjTd2nKL27q3Z2dttPNXR6tHA1q2Dr4KnUhBxpyVGqn76TVnzJ2Uk3HmbUrOybSaUjxjxF8S/&#10;2Zh8DPDf7W/grwnHpF9JqK2tjJocgt5rC6vJVFzDIBhGwSWYMCD1HWvZvH08cHiPw3brpN7cWurX&#10;YibULGRQ9pMEzHO4/iU8qceteQ/tteCdL1T9la1tY9EsYr2PXtL1GSHRbEeROzTpGZAiAbsoR79K&#10;2/22vBvja9+FejePPhZqlzZ6r4Jv7W9VoGeMTWo2rKuxeDhedpBxitvZ0sQ6XvP3pTj7zvbblV/V&#10;/e72PPWMzDKY46LpRl7GlhqrVOKjzO81Vly7JuMLWvdKKSlomafxa8KfG+18d3Wv/DrUNGkT+yUn&#10;s49UiLbpYGLPbS4OSkg+ZZFGUYYOQa5/41Wf7Jfx61Twrp3xR0KC81/xfpElr4evLNiJDsBmdY5V&#10;wQ0cke0Z5y+Mcmuu+InxKl0aa1+KInjfTPB9ot94iSzhM0s9tPCMbAOUZW+Y5/hq3J8NPgR410Hw&#10;z4z1DwzYtFb3jXXhm+sWZTDLdP5gliKEYLHDHqAc1nSrSoxhUd4tJpOOjvbZ99ov0Z24zA08yrYn&#10;C0eSpGTjKVOv70eXnV5QVm1dOrBN7Tiul2Z/xHtPEPwc8K+H4fAGmyN4Ks4YbLWtHhkQNp1oqsft&#10;EUkp3FlbbuViQyggYNY3wOgfUvh/4w+Nfw6+IzXmi+KNQn1vR41sBHJEywlDBIsmQBuRTxjit5bL&#10;VviDa+Ov2Y/iRqcl0ZtFae11xbcL5ljdtMiKF7yQ7AGbuxB4rwW08GfGr4C/BzQ4v2R/jBpviHwf&#10;It211o/iO1SOW4ljJ89EJ6AlCAvUZPrW1Gj7ak6bklNtav4ZJrmTba3fS9rq99Tzc1x88vzCGMhQ&#10;nPDRpz0g17SlUi1ScY01JN043blbmSk1y6WT9m+A8us+PvhRdeJL7XbO3vte02Oefw2Aqw6bdAEF&#10;owDkK7AHjjJNeuaY2oxWEa6jJFGxhjVVXOFk2gHnuM9K+ef2hNB1jwf8KfCXxd0T4dSaLeQvZL4u&#10;j8PZlaw0tXEzxovRhuxk4yBmvVtI1aysJtU+LVn4mlm8Oa/aW9zCl4zAWM4Tb9w/dV/lJHZvrXFi&#10;qPNH2kXo27Ls1ZWurrz81r1PoshzB4er9SqxfPThByldpOMlOXtOWSTS5tGlpGTsrKNl5v8AtlW/&#10;iDWPhddfG34F63aSeJ/A2tA3N79lzcWlvEAbq0BVd2GIRnRsqULetdd498LfC74k+JPB3iXxBf2u&#10;ma/oax3nhua1umhWXzoRm3B4BVnA+XqQoNdBb6p8MPEmvXvw8ttahs9c17SY9avLexk2zXNtlI/t&#10;OOhyUCe4HNZ3hL4X+JNW8Cy+CPjfY6T4ghtdckuNHeMFdtmpzbnI5WZehII68cVccRy0YJvlcbrz&#10;cZLbomlr16mVTK3WzCvVppVI1lBtb041aMm76XlCck4O9nZ01e9keTWfhLUPHHwV/wCEu8D602h+&#10;MPD3iy+vrp767kjgbUd224gIJ4RlAYKeMHNet/GLxlaW3wEHxHfW7azkjsY5bfVvJea3tJJU8oyu&#10;IznygXOWHQc9q5D4NWetfEH4WeN7D4o+DpdH1ZfFlzJqVvbriRYlCmORTzuPlDr/ABV558Kv+ChX&#10;7OsfhbVvh38UNOuLGH+3ZNLtdHk0dvIaxdtkZYEYVcctnHtXZUoYivUbhBy9nLVJXdnra+t1vb/g&#10;nzmGzXKcpwcI4jERovF0bRlNuEXUp6czi7csrcvNZptpJaxud1+zF8WLPRPCt/4P+JvinQY5NDur&#10;HSNQ1q11VpF1O+mA8idGb+GWMx9cHfuB6V6b8bdY+JHhf4Xa1rvw38FR+ItchhDWFjDMInl+YAnJ&#10;+8yrlgBySMCuH0j9mf8AZf8AC+i61D4B+H+m3LNo8l2lnIxmhnKq3lyYYkFkYFVbquTWl8A/C2u+&#10;BfgvdfCzU/iNqFxcWHGk61dKJLq3trlBJATnIcxlyuTkfLXHiPqtSt9Yp/zK8WmrrS+zbSv0v1Vj&#10;6DKf7cwuXrK8XZN0p8tWnJScZJvlXvxinLl1UuW3NGXNZSV/P4Pjr8O9K+JHiT4s+ILS68P3DeDt&#10;Httc07UNP+aOWaT5ZXZSdzRgjPHAPPSu4/Z9k8Q+CvEX/CrNY1uPxNY31m+taX4ktLfELK0pBUvu&#10;O5znORgV0GlabqninQ774UfGOCxk1SfR3i1DVrG1VYr+J8p5q7uUYZGVPfpxXhF58DvFf7JvhzSf&#10;jLo/xVuVtfh7aNYTaLfW26HUdOluAcblP38NnOMZHauhexxUJUr2k7JJ63srRtJLvprpZq+1zx6k&#10;s0yLE0sc4e0ox551JK0HDmqc1VTg5NP3Wpe7qpQly35rL0XQE+JXg/UfihYfFjQIbfwNeQPP4fur&#10;++SWGKNwYpI5gvMauSHJOcBj6V5h+zP+0B8JfGX7aMvgH4TaDO2mzeE4bbVrqw3zad/aNihSJ7fo&#10;I4fK3p5zDLkKAAG5931jX/Dvxt8FeJ/CmhXNj4mjutLt7u10u4hbyDFIAyBnUgSjcrdD1ABrxLwR&#10;+xpoPgn4pWX7WP7NviG6jt0Wa5n8H2rBI7kRQlXswc/xSrjDD5T3zzWuHqYWph60a94zkrK11G9l&#10;a/m7Xu9G76nFnOFzzDZnl1XK7V8PTqc9Ry5ZVVBzmpKDSScIKXLyxbkotLlfX6Tv2vpbyVtNsY90&#10;N1iaHP8ArItuMr6Nj9Kl8VeHNE8c+EdR8CeJ7a4m0/UrSS0umUkEoU5O4dCPX1rhPA/izWbrxl4m&#10;s7HXrry0fS9Ts9O1CNfMhgvIm3xEnHCuD7ggiu40zw/LoWsXWuW9zdSLqFvGl1aySkqrJxmMdE4P&#10;OOteNUjKjUWtmrNfgz9GwuIo5lh5e5zQm5Rkna1k5Rei3Tas1v1tuY/w20yP4XeEG8OTa59s8L6P&#10;p8UdhqF7MWnjjUYcSluoA53E/livKf2l9f8AjJ8LdA1K/wD2dwuq6xcTyeKLy6mWL7LBpMUWHDZP&#10;7xsoNgXkgk9sV7Bp2k+IfFVt4o8C/EbSoI9P1GOS1sbuzuMtd2UkZQlhj5JBkjuOhrzbwPp/i/w/&#10;431rRfA81jrV14XtdG8Of2bqDFJrbTPOMssrk8SP5Ei4xwxXmuzCyiq0qk7StZtO3K07dfV67a/c&#10;fPZ7SrVMvpYOg50oy5ownG6qQcVJtRi1d+7G0d3a/R3PW/CXiNtV8H6F4j/syONtS02G9uYrP544&#10;nkiEjYbuAW+prD0zwd8ONa1HTde0NJo5rNru5s45ZJFaN7jiRxk8HJ6HgZ4FGqaLomgfGzSfFtpf&#10;63D/AGlp0tpJHFcf8Svy4wXG+PokncOOuMVytnd/GPwf8cNQ+I+vyJqXw61SKLT9FtdPYTS2pZg3&#10;2twByhYlTzwMVz06bak4StdXte191bze/Xa56+KxkabpQxNLntNQbST5bKMlUbVuWLaV9HaTj0Vz&#10;av8AxZb6n8Pofhx8TrxdG1zxFJPpVnDK3mbZ9rGLLJwSVAbP4da5/wCF3jm68JfGfxL8PvG9nbab&#10;HDo9jdQzQ7vL1iWT91JcfN0cMqoVHqK9KvLTw/4r1vS7w2Ol6lb2lxJLbzthpLe6QYDJ7hSQe4rz&#10;H9ov4i2vw01q38bX2mtPpsO2x2x6Wbia2uvtUUu8Yydjpu9gVzWmH5a16MY6yT+Tunp8laz+Rx5t&#10;7bLYwzCrWXLRklzNayhyNe+9F8UubmjZOyTVrm98JYviN4b+J+seDtR0q1tfDEVl9psflO+8u5ZN&#10;xMLZ+5GnySKRwxBBwa6Xwf4X074Y+EbrSDrV3cWS3t1eyXWpShyiTSNI6EgD5VyQvoAK5a0+DOv6&#10;br/h/wASx+IrzVH07x9qWrttujEtta3qPuhwf9ZGuY/k/EdKNN1n4gaz8WG0XU/Gdnb2Wk61OLjT&#10;Vtvl1CylhHlRsSMblbJyODilUj7aTcZK1ru2mquvPV7+r+Zpgak8DThGtRmp8zhC7TtGpyya3jHl&#10;htZXdqba1fKV9D0K++APg6GK21zWNc0XVfExu2v7NfOmsorhtwBXB3QgkDgcDmr/AMd/iVbfByfT&#10;/Htj4Q1nxHdX15Fp40vRYzJJsf70u0dAoGfc8cVt6h4rl+HmoqLyw1Cexvb5LaAW9rvS3z0bK9F7&#10;egon1P8A4TvVLzV/CEt7aan4VupraOK5hKQXrFB6/eQ8YYdDSUuaqqlSN073e177dNNdDSph/Y4G&#10;WEwVXkkuVQi1zOHLu0m/e927SevS70SsaReaZqHg8a18P547q0uJi11HqTMNy/dlVtwypUAjGMcV&#10;lx/DrW7S61BLbxy1x4ZubXz7HTZLRWl06YtwbaUdI9nyiNgeec44rZspdTmVryw8LeXNHNbpMouB&#10;tnR1Hmn6rk9Rk4qxeSW9j/Zv2O0uoYLWUqbdW2qoIIXcO49BXOpyjdL9H/T6XVr3+R6ksPSrRjKp&#10;f3UlpzRXZ2Wl11abdmk1rqfJWifteftO/CPxR4ok+PHwD1O88Jx6nHa2dxIg/wCJPAWP7yQICWDI&#10;dxPqMA19YeCtT8M3OiQ+J/CQs20GXTVls762ctui+9j1wB265qtreo+FZ9bl0bV9Ph26tYrHfedb&#10;nEsZyArnGCBz16Vwnws0Wy/Z6n0n4Jab41sXa7lvLuw0srtka1L7g65PITdjjrXfiqmHxdPmp0+S&#10;Wl0r2atv5NW173ufLZJhM24fxnssVi3iaDuozmo+0pzc9INpJyjNS0W8XHlV00dPol9FHo2oXw8K&#10;E6DJ5d1p6fZQG3B9zh4uoIYbg2OhHpXgutfsd+K9K/aU/wCGvvhj8ebyFvEuqLdWtm2nttmLquLa&#10;dgeYnwyZK/INpOSM19JeI/EkGk+Ff7SfVYWtJj9nn1E4QIzHaXPYc+vGaTwsNTsdJuPCagQvbw5t&#10;2RwdkbJkEeuGyKihjK2HjJw2lo09U153T62u1/kdebcN5ZnU6FLFXbotVISi3GUaiu42cZLTlclF&#10;O6SW71LVr4k0rxj4TbUt8VurSPFN50ilbW4RsPEx6ZV/l964/wAQSLpd1faT9vgtbqG/tp42uoTJ&#10;GJJDwxxzsJyMj7prA8YWepfDXw5YaN8QY9N1zR9ZuoX1hvsQtonu/NLGV1U8O+U+rJ716re3XhvU&#10;RcaRqsKyfu1W4tyo3RoeVPqOlY8saGq1i/y0/wCDvb8T0o1quZJwqWhUgldO97tN200S2aak+uis&#10;cD42+Mmv3ngzT/iP4F0q6mtNKvrx/EGnzWLLJcw28TjEYPzAtLt2HHzA0nwF+OGtfG/4V2XiPxD4&#10;D1Dw94gt7hI5rDWrVraOecj5vJz8zptJwfX6VjeKYPiNP/wmngPx5BMvh/VI7dPDvibRoV88JJKg&#10;WHBP+sTHOeo5rotbvfDmqfGXwTpVt47s21jTrO8Fxp19/rr2LygqsoBG1w4znB43AVvKnR9nyqOu&#10;rTTb0SvZ9He9m9GrK541HGZnLMPbyrPkfLCVOSUbzlP2blFNtx5eTnSXNGak2m9zC+Kn7SviD9nf&#10;wpoOq/GvwH/amjXGnyp4k8Q+H28y1guC+yCJEkIZ94OD6deRnHb/ANs6VFofhfV/B/hq4vNM1JYD&#10;HHZsAtlbyKHWQjIwq5xxTtF0/wAG/E3wauj6ha6LrS6TqElnfQzW6zQxXMRKyooYYyCSuax/EZ1i&#10;y8W2NnFrknh64srcSi6jgWSwu4i2xbRwcYI4I28ismqM1yxjaSvfez7abq33bebO+n/aWHqSrVK3&#10;tKM1T9npHni9Oe89IyTSuk9b82r92K6PxV4d8F+NVvvCGvaPDNHHJHJcRTMwDqeQQVIKkkDvXnfw&#10;68MaVpOnar8G/CGqyW6wWcl7Ho+uXDSTabcNKQZPnJZ4GJ3IwPykYFdzfeG9VIsdF1fXmlmv9Qkm&#10;umKny5QqZSPjlVBwcd8Vn3EVhoXxGPibxV4djjvo9KktP7Ut1Dl7LhiZO+wSZ4PSilUlGm4JtrdL&#10;zWl7P57ammMw8auLjiJU1GS9yUmrPklq4tq9re7o9G7vRpM4fU/iv4r8PeN7r4l39lLa6boXiSTS&#10;/EFhqLKsi6NIEht57cD/AFitdKJATlsSEdOnoHjbxdofw4srWT4gpfLp9vdSTf25HEzQ2ZxkCZl6&#10;Alto4IPtXMfGv4PXHxg8PNqXhvxDp6z6xoMVg6Rykw3CpL9ohcN1IV1HQZwWqx8QtG1f4zfAuX4M&#10;ePtbtdD8Q+JtJa3gnt5Mxy3KAsxizyV+XPqBXRJYaq6Tbsr2lbdLv52vL5JHk05Zxl8cZBJzkoqd&#10;Jyty1J3d4XulHmtTsm01KUmnayXZzXLeHFtNTt7iZrO8v0aPyY/lSOReN/fGe/vUmsaX4d1bxFc6&#10;Ne2NvdNe2oXUIJpAf3PQHYeoPTj8a4n4G+NbXUvD2h/CLXvELal4i8P2KJrclnE3llVygMpYcZx9&#10;Sa67xhY6Jo1rbXC6u1rd3VwbXT71ovMaOSQHCk9dmRk/SuKdOVOtyvR99fk/1/E+jw+KpYvL/bxS&#10;cNG4tp8rtaUN2r3fK13uvMxp734L+K/BmpW0eq6fpdnpf/Ev+0QotvJpUpJtUwMAIwY7U4wcj1rm&#10;PiT478K+BfHPhr9nDxtrun2drrWlI1veahCUW+nhZYlgXZwjk7XyevQV3GlW2lX/AIdvZNd0OO+v&#10;LGQPqSrbpm6kjG5Sy4+YkjcAehIpvivTfAvxL0mPXtR8LW2tT6WvmwWc9orXVtNgHdGW5RwK1p1I&#10;Rqe9drW2q0dtH9/p5annYzC4rEYS9B041Got3TSnBSfPFpN2vHRWu01Z3iWPBkupSeGtOtdVvrW3&#10;1CC8kgPksrR3zpkfL/dB7jqMVwPxau/Cvxy+HMmkf8JXB/Y15fXFtqLwXTw3NnfQjaiw4wXIl6of&#10;vDinSeCvhP4L8L6P4r8H32ueX4P1Z30+zhuGlYzXTfvEkUjc45PuOa7Lx38KvB/jvws+laRoen28&#10;j6lFe7VjEamYMGLsExluBz6irhKlQrKom1ro7WtZvp801r3WphXp47M8tqYWcYO0EnHncudNRt7y&#10;Ssm1OLXLqkpKzOW1/wAceMfhL4m0O18S+ErG802/8Ow6adahjWMvqjTpFDa7m5CMpeQg8DacV2sc&#10;2sSw3Go28T293NZxxf2VNMkiRPGW3opHVmB+mce9UdG8ctd3epeG/iJ4Y+xroz+abu4UPBMqbSJV&#10;JzjJbjocg0zxbps+ky3viXwzocNxNJo0k0mnxzESSTFwUcem4FhnispJSkouNn+D287HbR5qNOdW&#10;NVzp6tRtaUNGpaJXlreyfrZ2OW03wPLN8RfDPjSHSNetfstre6eJbOZIodOjkBKySQgbXYnA344I&#10;rc1XTE8XePIrW28e6hZ6x4SkjvITHKoS6t3Ta6TRjAdXx1I4IyK5X4neL/ih8NvH/hN/hz8Jta1u&#10;38QKsHii+tZjKbGJCGCBSdoPzNlu4FelSaLoM/xAfxJb6ZbNdXVktldHywsywj5sMepGe3atarlH&#10;lqPrF22fXVNdOq/HqcWBhh60quFpp3hVjzpqUVdwTi4tJczuoNtXs7xvZacz468B+HfGlzN8Q/Dv&#10;h+0svGi2k1p4f8RQ24a4hkCEDnIEiDhgrccc15j8Ovjbq/7LniWx/Zo+IukeKdS0W2uI4rP4kanC&#10;ohM1y27bJ/0xWUugkyeRg9q6D9pjxf4g/Z/0jxJ8e/D3xGa1srHTVsrXw1f6b5kVxqG8bJEbIOCp&#10;O4jsPau08Y23hvxn4A0fxe13NIutJYm4vLGb9yYZNso3q2QYiwAxjPzVvB2oRVZc0JaLdNNJdbbR&#10;UnZbNtnl4mKqZtVngJ+wxVG0pq0XCpTnJptxUrXqSpq82lUiox1Sum34m+JviD4Y8d6T4n8JeEbL&#10;UvDao0GpXn9qJEYbiR1UOU2lnwvHBHXnpXUX2sf2b4nk3iGOOOySa6ZlwGYnAVWPGTXL2OgWPwpk&#10;i8KaR50kOtTXTWdnPfA+fcMxlOwt6jOF7AVu+KNW0y60yO0vNNlkutQaOyuLHzCCgY8t/wAB/vCu&#10;KSjJxSWlrXXVX3avvv5H0uHqVqcas6k7SbUnF2ajK1nGMlFNp+7um7dNTL8a6XpfjX4a65Je6mYf&#10;tBFwzJ+78qSIhkUlcnGVGe5GazL74ceBr3xTqnxmu7WWPVG8M/2L4gt4gVhvbZV3MUz1+V9objjH&#10;cVD+0F4T+JMPwkm8Ofs7adpa63PI1os2oXuxYYmHzPzw8nAAz65p37OPxd8T/FvQW8LfEz4dy6Xq&#10;2m2X2fVGjvY5YZONhZdp3Ju5xkdq3iqkML7WEvdu00mrpO267O33o8utUwdfPFgMTRftOSMoycJO&#10;EprnvyztbmipO66qTWutuu1v4V+CfE3w+0/wU9oo0ixtbf8As+3aUssSxhfKO7JztCjByfXmuH+G&#10;fwsvrPwZH4D+NMUniDXNN1G7vre+vrx2Ekc0jnEUnBZfLIVk6DOOlYHwS8fWGj+PLT9j628URrq3&#10;g97n+3LXUZzcNqdi6mSERSZyHXzEyp5UKRV34p/GW18O2fhLS5fC/wBu1XVdYfTPD9xpmogeRcIx&#10;WQMzHIUIOc554q1RxVOTop7vmT2drPXpo1q/Kz8jCpmGQ4uisylFLlXspR+KLlzQTg0k05052hG6&#10;TUuaKSvc1/B3wD+Hvg/wd4g+GHgiOzj0zVLx7m602YM6QQzLh4NxJZd3Yjp2rjvC/jz4b/ssQ+Hf&#10;BnjKyh8BaTC09ulvZ6hLe2L3Uj7iDI2WUbAG+bGC9eq/2BpFn8Z4/EcOqy2t1qGkrZX1jIwNvflR&#10;kNj++n94dR1rH+BninSfjf4Fuh468J2cl5pfiC6guNN1C0DiJonZEbDrzmM8H0NP20pU5Sqtyg7N&#10;62d2mr63T2etn6q4pZfRo4qlSwKhRxEVONO8eaLpwnCTjdcs4qzT5VJK97xkkmT/ABK0/wCFXxB+&#10;F48F+L/Gttb+HfEl9HZ6XeaLqXlNdK7AC3WQZ+ZyWUgZyCR615b8K/2I9Q/Ztu/FHg/4c/GPXrfS&#10;PFDwtpf2a3X7RpMiyHL7i21wEO0nAJHJHFdxL4G+G3h7UF+FupWUcPhnwrbW+q6U4dBFpt3vk8pi&#10;M5Eg3kqehz61D8cv2kdD+CuteFvG3iXw7fX3hXVo5rW+1iztZGnsJ4yNjugH3GO7NXQqYuMfq+Hb&#10;kpa2aVm17yte+tlqvlqcuZYXIamIjm+bQhTqUUoKpGc04xlenUUmnH3FKTUZNJJWk2mtNj4MXWqe&#10;I7H7LdfEfVri68J6jNZ6gsu1f7SaJfleQEZ2kH+HGWFcJ+zZ8cPi/rmnWGqfEBtHv9L1rXdUe4ka&#10;SRbyzhinKxbY9uGjXABJ5ya9S+Gvj/wF8bfCv/C1vhs14kf7+1t5Li1aAyuOrFCASD2NYXx7+H3x&#10;D8UfBo6T8J7izsfFQeFoZLnbDGF81ZJA3128+vNZQlSlUlRqRUXKSV3py736Lq7/ACtY7MRRx1PB&#10;0cxwdeVSNKnKVqd5Ksm6bjZNyTbjFxtu+ZtNNmrL4j+Gnxe+ENx8Udf0G5sbBNPnna61CxxdWsMJ&#10;fEyqMtxtLqOp445rA+DXxU0P4ofsyaV8U/F1vbQSalZvZ33nW627TLvMJChjx5gUHbnkk47V0Pw8&#10;udZ134a2slxoEGh61dQfZ7iGyuFZCwfa8sY5XBALLxwCM1wf7XetaP4R074e/DfxBpFheab4o8fW&#10;1nc/a4dqwxgF942Yw6ttIPTrmlRpxqT9ir3Um1rdqKTbS6fO/TY0zDFV8HhVmVRxcXSjGScHFTqV&#10;JwUJSerSV2uXkbXO7t2O58PXHhb4f2C+B5dHuNLji8ldLk06zd1MJwsaHA+8oA3Z6DvXm/wv+IHx&#10;58B/H/VPgV8b/FWh3MOvQ3V94U1SG1SP7Su4qsUoXG09MDqQDXoXxF+M+lfDP4o6L4Xl0u/vBr18&#10;1pPNaxMwsdiD98/YLyB+NHxp8IeB/iHpF94G8USNbzXEMdzputwWOJLFg42PFL2cN0GR1opSUbqr&#10;DSor33ad/iXW173Wt/uFjqM6tpYCv7+Flb2afJGScU/Zz15buNuSSS5XvpzI2vCFrrOj6fD8Nte0&#10;RY1j05zNqcWPIaQnHyr1/wBrHUAUeAPEHiqXStH0zxbpE3nqt5FdTTAF3+zvtS4+Xj96MMF6jOOu&#10;ay/At54x0DwRp/h3XPEcnia4026ittW1GaHyrmRS5Al2jgn7v1AJrpLe5Ok+Jl0KKKOPcsklsrSA&#10;nyiyktgcj5yRj2rkqLdNLe9/v1/J/ce9hZOUaU1KUdErO2l3FpO102rON03q3r1WX4V8Wadqya/4&#10;f8R+G5NM/wCEf1J/M82Jlt7u3Yb1njLj5kIOGHQMDXjPxz+Gvxv8FaF4ztvhF4j0W08M+MdLzp98&#10;qiybw+wG5gZFGPJddx3YB3NXtOr+JPDfi2417wnZ6uLe6t3hs5JLqDKs0yBl8snhwRxx3BqX4i+F&#10;vFviH4cHwb4F1yxt75lhhmuNQtvMjMKkb0KDuyjAzwK6sNiPq+ITskm1dS1S2af3/hpseRnGUxzj&#10;K6kOeUpQjNRnTajNt80HDR2+HR3taSUlZpW+ef8Agn3+1FqGsfBJvh98RNL1i+1rwrdR20c0cLzG&#10;+tpXKxzKSBlVAOTn7ozXoXjz4w+Mv2atE8UfGXxVpVnrHgESWTaPpuhqRfWDSMsbswYBPJZjvABy&#10;pbHeu28SR67JrHhy+8IQ2cmn2t2YfEyowje3t442w8YGMgSDkenSvjf4k/8ABTfwsb3xZ4F/4QKR&#10;dP8A7c06XRUurUSR3UMV2jTiRHHyo0abkGODivQoYX+0sVOpRo3i2nKN9ry1SdtHo3ts+x8XmeeR&#10;4JyGhg8zzHlrQjKFKq4NKbjTbTkryU4pSin7yvUS+1t9VeJtJ+A/iL9nG+1TQ9CFx4P1yzM622kx&#10;mGTbO+5yi9UcucleDuzWV8UPgup+GvhWwj+I3iKPV/B0Muq6F4gktUlkMscRIiuFC4YFTtxgEget&#10;W/jX4a0q28Cahdx65qkmn+Ktctb+3k0crDJYsyx+TsxwVLKpOfvEnNdL8Pfi5Y+INYvPCN7FqEV3&#10;pU0dnfR30Kp5R25SVyDgeaMkCuGNSpTpqpBuSTk3fXdJa3XW7T6PS/Q+sqYXA4zFSweJhGnKVOnC&#10;LjprGUpq3LJWUWoyhZ3jrZ/Ecb+yh+07/wAL0+D0ni28tIW8UWFx9i1Sy8trSOacnI2eZ0yOcV26&#10;weC2jGi2ojt0uNUW48mCZv3Uy4l2kH7gODkdDWd4F8D6noeu+IvDHiLx3Z6hqGqX8mq2UEenrC2n&#10;Rt8kYXHUDHU89ah8J+KtV8QeEl8V654Du4bjUNaGnakksgVreFN8TXQIzxgDHf5vaprRpSrTlRVo&#10;30V9r6re10tbaeXU6MtqY6jl2HoZhJTrKDUm4rXlaUm+VztKV48y5mtb6WaO/wBMkvLiZjHafZre&#10;OZwVbDLcKRkSIQeBnPBrlPDWreML3VtbtPEPhM2Mmn68yaTcW4RxcWJQMrsByMtuHr0qz4R0Ofwt&#10;Fpfw9ttakuDo8bSR75DuayYssYYn77LwCe55rmdO8YeKPB3xsutE8RWN9Ja641lbaWsaiSNfllea&#10;RmH3SuFGPQiuenTb51Gz0v52v0+WuvQ9TFYz2bw8qjlFOXK9mk3HRN20tJcqtb3umppeNZ/HLeN9&#10;D07wNoXhu50jUsr4rt9YuSkpiPeJcYc565yO1RaT4V1PwCfiJqVsI5dNvLxbzT7WFjm1UW6q4Ck4&#10;UKRuwMAisb41fDO6+J/h+20D4deNF02+s7w6npOoSXGfs06Pna+OTF1BX3re+J3hnxRYfA3xZq3h&#10;7QI7vxlq3h1o7j+yyzLfXXl7AVBPAwTjpxXRHkcacFJe80mv+3lq9e3VdrPueRW9vGvisRKnN+yi&#10;5xkmmtack4QSjd2avytu7lzJ7xWHZ/EIeBPgfqHxy17VNMhjt9CjEP263WEhgxBzIPvCVirAY4J7&#10;11XiCws9E0UePdHu2t9WuNHtwZLHMsFysY8wIqjg5ywUjGQ1eQ/s/wDgu4+KH7Gmi/Dz9pX4YTam&#10;umyLby2c1yftBmSYxxEqpBUqrc7ugGTmvSfCs+oWPxKuvgzqOjXVz4f0/QbT+y7yNVEcLRr9w7Tk&#10;NgLt7HBqq1OFOUkt4ylfazinFJLXXu7mGV43EYrD0Kk48sK1On7O/NzxqzjUlNzTS5bq0YtN2aa0&#10;TRf8C6zYWFhqF7o+rl5pohqc2k3yrFLbiQbtj/3SMH8qvak1he6VZXVhbIsF9Ml3BNavuVHAzlm5&#10;BB55rzTUPiXofg/466X8LJNJ1TWY/EU1xc6rdTWIeHToPL2IrSAAIvByCTjv1r1rQpJ7SRtP0XS9&#10;K/4RmPT1TSzazAM7AHMezGNuO+e9Y16UqMlJr4lftdbfn5bHp5XjKOYU50YSX7uTg0rvlkrS87Ll&#10;aTfNZS030MV/iBY65rdn4l8PeLdPbw1pNvcXHinULOZHVnWP5InOOFAyxIOeAK4rxN4g1jwx8Zfh&#10;/oC3enw6X4q1O6uIb6xkYRXMEamaGIgnCEI4JYffJAHSn+F/AvjX4Q+Ddd8PSWNrrkfiu+ub+30O&#10;1tUi+yhwPNt0A+V1Cn5al8QaHfeA7r4e+BvB3gqbUPDGhwXE2sW923mSWUXlfulUtlmZXOFUH09K&#10;6qcaUJuMGmrSS6XSi7P1Teie+iWx5GJxGYV8LGpXjKE+alKS1fK3VgnBJJrkcE3KSd4puUk02jtt&#10;M8L3em614gNlrEN5/aV4L/7LIqq0TBQvl8dsqDk89ar6T8Tbvw/o1vcfEuytraW4v5IBfafJ58QO&#10;PlZgoJQnpg8ZFcjLcfEbwP8AGbSfFUXh2O+8G6hp62Uaw3Wy9sbq4l3PNPG3+sXPyjH3eaPjf8ZL&#10;/wCCXwsuvifqHw6vxcWup/ZNSgsdk3l2u/AuZMcEbefUZrJYepWqRhpLmtazSd7Wtvv307dzslnG&#10;HwOErYiTlRjR5+bmjJx5U0+bZXTu+VqSVm30aR8JLD4ZwfGjVfCnwo+Iqw3mhRs/ibw+sPmLcNM3&#10;mfaFLfMjk8PtJB4GBir3xT8IfCaPw/H8dbbxBNoMOn+ILbW9U1CxJC3ksTeUqzITjBLgNwDwKzNW&#10;+CXhD4lgftEfAnUJNK8UeIdKtZIdcs59qTQo6P5bp0+dVKsfavQ/id4c0jxr8LvEXgvxTpKyWerW&#10;Mtk9uq4815F2qfr5hBB9s051oSxMJqb1spXtfpzX6PVuzeuhnhcHif7Jr0Z4eF4806Li5Om9W6XK&#10;73hZRjzxjo+b3bptHlPx1h+KS+KvAPxV+DdvqPiSx0/xFcnxHb2FwqyLbtGY9hQEb1X5jj1we+at&#10;al4S+BOo/FS11fU/B95L4m0GwGsW/iWPMdxbQ4YiMsThguWJjI6Vyn7JfgjxJ8A/hTb/AAz+NnhC&#10;ZZLK8vmvvEljqhmjgyocI+05BIyB9K3/AIKeNtP+IVhql2bPVtWj1a0mf7DqFuoV4cskSbhypden&#10;TIIzXZUjKlGUYO8YXjzR05k5O17Nra+mmlrnzeDq0cdKlUxEOWriHGq6VVc3spwpwTUU4qSfMovm&#10;Sk01JxerN79mvUPBl78FNZ8S/CH4hav4isZLq+mhmuo0a4ludzM3y4HLNwAeMYxWP+zv8Xfizd+G&#10;rSD9oX4aapaeI7i8ul1C4k0cRxCyyWhU7eFO3oOeFJPUVgj4ZRfs0+O9NT9nvwbqeh6LrWiXmo+I&#10;bVpjNAl0igRW+Gz5ZBJJPevYtU1jWvEfwn1G8n0lVvo9JkuIbeZj5dw0cO/YSOdrdPXBrHEKnzuy&#10;Uo1GmpOykt1Z20833smellMsa6NNVJulVwlNwnTipSozfuy5ouXvbLli3quaUfe3dXw3qOm6y7+M&#10;NDga/TULV4vLWMrKbPzSvy5wRtPVT0HIqP4d+FtI8LxWsfhDXdQOn2UMmnLa3TNK0aJISCSTkEEn&#10;BP8ADXnXwN0zxn8Rf2U/h3JoPi620jxRcyW+rzdY2urMXDPJbr1O0x7V78L+NdHpXiPxFqGh+LfH&#10;/i3wo9vqPhPWL1dPWxmP76Er94gABxs45BwazqUZRc4KV/etb0bS0ffutjsweaUalPD4mpSceamq&#10;ilbS0oxnPVXaaW8ZbvZmh4K0abSf2i9c8T6TdSSWOraWB4hj/tVZIrK8Q4TbH1UuhyT0qlpnwYuf&#10;hP8AGPUviJ8JFaFdctUk1vRvJAtrkrx5qsOkmOSe5PNYfwl8feEb34rWut6H4EuI7T4g+Fhqi6qx&#10;BeWZf3bQHn+EdBiue/aN8ZfGz4NfGTwFD8Kl8R67pd5I7axoUFmJFhtlK52uBy20OdpPb3reNLEV&#10;MQ6SaV4LR7PlXXfVNWW23Rnm1cwynCZTDH1IOSp121KGrg6k7XjdRbjJT5pJKSs3ZOKVsz9tP45f&#10;tT/Drxh8MrH4ReCbdv7T1adpbRo/Oh1G4UhYIpWBAQbWZ9mQdwyc7RXtXjTVtO8Z6J4b8E/GXTW8&#10;P3mvWsVwgs9RZZbLUYgshjSVOMA5AOfmHHOapeIfip8CPih8Eo/i8rw6n4bj1JVtvMh/eG4L+TsV&#10;TgrIHf68cda6DwR4+8C+LNAm0O51+zvLjQY4xdSTRqmBt+SXBJ2g4x16g1lWqL2FP904uHMm1dO9&#10;9PuulZ69L9u7LcHL+1cZN5gq1PEqlOEJOLgoKCUrJJP31GUlKL5ftct1eTNYkvrjx/Z3Nx4kVYNJ&#10;4KyRjbJcuuFQnGQNuSCO9Xvhdf6zNo1xea9pGnwj+0JpLeSxlZ8RE/eYsM7z3Arzf4wfEa9+Cfhu&#10;G88U2keqeHI7O4ufEWpMFdrdmObZCo5OThQfStf9l/xN4p1X9m+P4leO9cbULrUoZtU+y2dmiG0i&#10;yWSFFT7xCgdeSaxq4eosGp6WbUV577W+937rud+DzjDyz+WEvJVIwlUmntFe4lzXu7dIuOjcZbcp&#10;m/tbfDLxrd+H/D/jX4Ua5DZHw34sh1/VNK+xNI2qPuC5wv8AEqs2FIwSRnoKz/gP8RvCv7THiDxh&#10;JcXljJe2XidhHb/2bLaXNlZogjMLsfvyAhgXHyk5Hbjsvj3caR4//Zw1vxB4a8RQ2N1q3h94tF1W&#10;e9+zrFO2Hj3P0Qh1Gc+hFea/8E9Phn40+F/wz1bVfHOuwXWqa9rkl1qr+WrTRz4wC0o/1iufmHYB&#10;uOprspyi8mlKbtOMuVdHZu7vpqt/y7HhYynWp+INGhQg5YetTdSo73gnGPJDl95KLas2rNNe8tbs&#10;6DUNO/aF8D66dW8PafaeKNFs7iW21jRYyjXTabkCFF5y0wBZyTyRgYpnwQ1fUdJ+NHij4aeG/CzR&#10;+Db7TY7uxhurr99Y3TL+8WSKQ+YiN2HIBBxXdeDJPC938TPEFvoS3EN5ujn1mOO8TaZtu0DaOc4F&#10;ZHhm5166+MnjDwrr9hBHqML2t7oWpfL5ktjt4jYjklXzkehrKVbnp1IOK+FPt1Vna9m1fR9md0MB&#10;7DF4atTrSs6s1bSW0JqUOZxuoz5U3F6c8bpp79ZHof2ttFuH8OWN0tmr28k1rOCqxuuGUFuSnqM5&#10;zXgN58RfitpXxm8S/s73vgay8WWura2k/hl9egVbeTQ1yt3AUVdp8hvlVmySD+Ne8fDy10yHRoXj&#10;W3sdQnvJo5re1ldoWm5JKhunr9a+e/g18QfFnjr4/wAfw/1q6Fn4k8AW93YR2NxOI5r6G4l3G+QO&#10;MufLCApk4PNXgY+7WlJJqK66Wd3Z6Pa+js7WZy8TVl7bAU4VJU51p2tFKSnHlipwaaSvyNzjzJu8&#10;ezkj2345eEdE8V/B+PVdJln01/CbRaro/wDZ8AY201sMiLysqGXblduRx0qt4b+Jnhn4teHP7C0P&#10;XrLUPEk2gf2nY2eoxtDtklQhd0ZyUQHjrketWtN8a67qWlnVPCdzp2r6Jpur3Fp4mkmyGEMKHzGi&#10;GPnffwR0rlNK+HmieOfizov7THgqKe50ttJlS3khl8qTg5Vdh+8nUY9aypx5aDjVbXLdxfn/ACvr&#10;rZ9fM9LGVqlTHRqYOKkqqhGpHVPkWntYauLUeaKvytXVm9Dyr4KeE4vAnw9bRPEfw5ksfiB4Rt9S&#10;8Q6U0enYJnDOssMTE/vYz2ySOc4r1X9nj9oS/wDEHw78L6V8cdBudM8X3VrcXl7DqFsE/wBHRiPt&#10;A5+VHyAAeThuK9B1/wAIDxHJbeItEAt75rCRI47rPKv95GB6ZNed/HLwDoXjL4CSeEfH0H2HxFfa&#10;S9pa6zZWu+eHa+zjHJXaxyPQkiumeJw+YStVVnKW61cb3vZfy3d7dzxcPk+ZcK0XUwc040qVlBpR&#10;hV5eSzlLZVeWKgpNWtq+ltb4o+B7Pxn8PbKb4Z/Fu48Krp+uLrNtrFlH9qhkjRmDLIrEZjJbJXOC&#10;QOoqH4f/APC49f8AE/iOz8QXtnPpPibRDNonibR1KwWcigxqu1yd7sf3hwMKOOa4n4dXvjiTSPEX&#10;wQ1a1fXIvCeh6dpGrS6TcrC81nNHsztboQgZ89eab8K/2fNPjS5g+Cnxt8X+HdF8K68LO304Xy3V&#10;vNdIf3jbHGVQ7sbc4zk4qvZqnRlCpJabNq+jtJar3rt2dmmrX8zGOMq4zMKNfC0J2mmpxjUcPehz&#10;U5JQm/Z8sVzJuEoyUlFau0l0j/EO++DfjP4X+A/jP49juvEWuW9xpV5HbRhbe+X+C6ZjgqcjaB3J&#10;Ncr8BvhlrXwm+NPxU1LUfC/hpvA0LCSygsL4XVxaJbu0oQR7mkU5LPjGfM6da9M+Onwb8KfHOH7J&#10;f/2Lf31np01npdxPGRcWN2R81yrBgcJ97aOhr5r/AGJvhf8AFP8AZ/8A2lb3RfFsdu1jY27wan4g&#10;tFec619pbdDKznOFQjk9icGtsO6NbLasoySlyrmja17S5k42atvyrR29Dzc2/tHL+LcDQrUXOj7W&#10;XsqyfNy81FQcavMpcybUqjtOCaX8ySfVfthfAzxJ8TvjB4e+J/wu+LGveF9Y8X+HWtLxZ7eaSK2s&#10;TCN0W2FCYSQxLBiMnJHOau/ss+DPE/7F3w+8T+Efjj8Xlm8Ky6pDZ6DrFjL5tvZzNwwAO5odxYbl&#10;ZQBgk9awv24dU+KH7Mvx/tf2ndH1DWLjTdU1S0tUsIb7/QZFW2KNbupPyyOULBlGAue5rS/Yg+Ks&#10;2u+KPHv7Nfxf1fw/q+pXFw+us9niZLqafDz25D5VinyrgDjB9K66ixEsng21KlyxbslzaPWzt9i6&#10;Tve6ueDhamUYfxGrpQnRxrnVjFylN0nzwvHmipWar8s5pR5XGUVe7Ub7Y8OeE/gr+0B4g+HsNjqv&#10;2X4teH2mtdd0m8d/s8yxndGpbhdxIKY9ccCtv9n3xTJ4D+IOk/ss/Erxvf8AiKbUvCyanp9v4mt0&#10;+020kchzBIvPRdpQZJwCa3vDXi6/+O3wNvdZ0rwo9lq3h3ULi3bRb5RGVlg5j24+4Cu3B9K5X4vf&#10;Fv4HeEL/AME/tfeJ/BcesKludL/4SLTbrdJZXLAqYyg4O35xuPTmuJ+1xSlRnBuTXK7Wb54r3Xrt&#10;dLo9baXPpoxwmUOnmGGrwhQTVRcylGH1erO9WLSupOM22nKK5eZJtLV3tY0bwT8TNW8fazoPifxV&#10;4k1aHUtMi1Lw7a3EebNLe5VxHa+WEOQhYnJLEHaSa7DTfF/idIfFer/Dzxjp/ihJNYm/4RnS5mCq&#10;Jkt1B08SHgBHVvnHcsDU9v8ADz4fab4k1P8AaI8Ka3cxyeK9Fghm1KxuB5ZtwAyuqY2lyAFD9efU&#10;1J4k8eeDPhBb2Nv4qFnpel+JNTjTR721shFHYNJGu5pj0Us/cdS3PeuOVRVrQgnLaya7KPMvly9L&#10;Nq9+h9FQwdTA81bETjS1leUZPXmnP2c7tte8p3tNSjGbSWl0eEftTfFj4P8AhT48/Djx74v0CS31&#10;5WbTNe0uSMxSCOZAC4k7iNzgYOOetesal8ZvC3wr+KviTwsmu+JLi3Xwx/bFwbrbNZafhAqJAfvg&#10;tkEjkE1rfEf4P/Dn4zzrZ/Gv4VaZrNtpdwxstTtbkl4EwCu7aQ3PccivK/jF4S+I3wx8YeOPi7oX&#10;w0sdR8Nw+Bo9LsorfdJeajlcIxVTwsRxliM4GBXZTlg8ZCnSd7qPLZtWd5JpJ+V3pa+17o+bxtPP&#10;sgxOKx8eR06lVVE4wnzxSoyVR1IpapuMdeZpu9kpNI9Q8C/DG08J+EYPGXgrUodO1aTSCZprW3H2&#10;e5uJCGV5om53cjcwI657Vh6t8QPGfw/8TWOn/Ea2s9Pk1DxFJFY61DOFt5jJGdqSb+QEb5hyA+AB&#10;zXB6Nrviub9nvwdr3hTxJ4g1TWrS1udOtRqlubeGW9mTB+1qcny0HCsT1Hqa6nxv+0J4f+G3jvR/&#10;BH7QnhVLPRYdDtzPq1xZ+fbPq0ce4omQdy7fmHGc49Kz+r1pVJKS9pfmutpaO2nV+lvK2h2f2vl0&#10;cJTlTm8NFKlZtp0rzXN7zV4xejTaa6SbalZ+SfFzRPiV4u/bik8Fm2h0i30/waIvE3iCxVLVNUiI&#10;8wzIkhZE2ueFzyVOTyK9yvPir4m+D+kaV8Nv+Eau/FF8mj20uhx6Lbma7kj4Ek77vkKrnPyngHgY&#10;rodT8FfD349fb7fxjollqVldaOtpcaxYSMjukpDeWrg8ZGMg9K+bvE/xI+Nfwc/aj8Ra/q9nrDeA&#10;/A+lJpWjwxzR+XbRSIipI5PJHXLckV00+XNIqHKr04L3Xpd6JWe+rdraWWh4uIjU4Lq1MX7WTji6&#10;ztUS5vZwfNKSlCyiowjG6neTlO7fVntXx213/hCtT034naJ8LfEl9ftqkNvqf2G6VZPJ8nmRIS2C&#10;4ZhyBkleeBXkVr4E+GX/AATb05v2hdL8cT+IJPG1wdOmt9cs8SRtlp2ZTHk5BUK4Pcr9K9Y+Pmja&#10;PrN34Q8Van4Tu7q8l1iF9F1SwuGeNITb7pZbhRxjaNoPXJ4rT+J1p8Efjh4A8N6v8S/hZJrWkzLL&#10;cabBMskclvIcKWKKQRuUd/SssLXjTp0oTTlTlpNK12lflWr6Ps11VtD0M2yupjMwxWJw0qccVQal&#10;h5T5lGnKagqk2oxWsotJpxmruLUld2taTP4k0MWg8DaTb69Db3zzfY3uTBcmLdhiCRh2CMMZ+8FH&#10;OawfiRod/omra1rVraTW9vYyR6lo98Imm8tXG2RcD5lKsfmTkFTkdKd8PvHuq/D/AOL2saL8QrSa&#10;30ee4jh0W6lt/wBzbzBdsnlzf3HwrbDgjJxmvVNc0e18QaXetFqP7nULRo1uLNgckj5WHv8Aoa4Z&#10;1JYWsrpNNLXunZ+l1qtu+59HhsLTzjL5qnNqcG1yOy5XFOKf81paSV5dIvR3RxXw/eDxv4Vjl8T6&#10;c1rqel+XJFMGO2KTBxJGT2IPIPUHBplpoOvxX91J4d8Rxy2F1NJHbxxqJI7W525Rgp5Qls9Dgg1H&#10;8Ebfx7pOoax4a8ZQWM9rZFW0nVLG3KG7gK4dJ0yR5imiTWtB8La79li1ldNbUJ4baa1uLV41knbI&#10;hdGAwMk7T2+70pSuq04x16rqtdf689AoypywFCrWTi7tSbfJK8dNdbO9rX6q0ldWDTfEt14hnvPC&#10;XiPQZLaG8WJvD/iFMtHJKYiHjmTqpRwyFWGCpFXNOsvF2q+I7zVP7MtY4bfy7fUNOhuPNjuIMfu5&#10;ov7jcEFGHbg1qTWmmeJvD0PirSPEKr/Zc8bXO26DKJo/vRuw6/eIOeeea5+08E2fh+y8aXXi3W9U&#10;Nl4ktUR44pdxsdu5f3Uq/MF+YEHnFRGVOV0lbZWs3rdJ217a+u1jedDEU3BzbktZc14xVuWTjd2e&#10;il7vez97mSbK/iTS7u4sdRsdLWS1+02c8l5BFI01vOi8qdn3kJAxlejDmrnw38fWsXh/R/EVs02p&#10;eGvEEef7UhU+ZY3AGNkq9cEgjd6jBqL4L+IdK1PW9X+G3jXxRbtrHh1oFivlU287LLH8ucna5Ixl&#10;gcMe1Uv2dP8AiktE1DwB4l8L3FnajXLhbO4kmWVdxkLEkqSF3H5hnHU1tUilSnGSu1Z+qa3XXs/w&#10;Zx4SrKWMoVqUuWNRTTe/LKEl7skrxSb54yWl3Zp3udJrWj2viFR468Da8Ir/AE/U1ktZxCHV95VZ&#10;LWQddrA4x/CcGsW5W98VrZ+OdN0lZ9W0HxA1jrljGxBYqflbHBUlXAPYg98VqeMfCer6x4a8RaP4&#10;S8TS6JqGsyCSxvrNQ4g1C3G8kp0y4UZHBODVbRfitYXOqaXrd5YWlveeJjDbOoRoJmvAvELRtgsV&#10;O4juU6dKxp83s7x1t96Vtn5PX5q514n2P1jkre4pWbe6cuZpSiru0l+7vdWcZpXdtNAQ6dq2kXmr&#10;aANSsmk1xYb9lkO6MxjHmY7DBwexxXD/ABcvdPu9M0zwRr/2XWNKvtbht5pFsR+5ndt8Nw390/Lg&#10;kdSfeu/0vxFF8ObK51PxXZw2sU1wkOqBZDJ5UxJw5IX5lYYw3GOh6Vjz/DTXtP8AiffeOPD/AIot&#10;dT8NaxbxNfeGdQXc0FwpyJYG7fLyFPfpVYeoqdVyk9tU+700T7rp02IzHD1MTg4wpK7l7s0l8MW2&#10;+ZwbV4tq0kk5K7snZo7eDWtLl1+z8FlNs0ujtLEVTdDIEO0jJ7g/jXO2ug+GLXw7rul+EpCtwzSf&#10;2lpazh7iNH4kUjOSPmLLnkZ4qh4I8JS2PjMfESO1kFv89tJbySFVCM+TcRgnKnONyEe4rLu9L8Rt&#10;8R7jxXrHhS3k01lR4fE2kR+TeWl5A7oyTx5ImgZCpGCfcDjGcacYyajLZJ+rvtb+n27HZWxlaVGN&#10;SpR1cnFWTfLBpLmulpr3XL/M1a5r65aaprPwyvPht4j1WVmaKD+xdatVDNdKpBUnjhwQA31zWd4/&#10;h8FzaroPhPxFpsdncalZ3Vza3Nva7BvVf30DKBhg4ySvUkZHIqx8QLj4n3/gJrHT9OvYdWWxk+z3&#10;WjRovmyq3yyxbjjlRu2HB54NbmtadbeOl8Mya1BNDq1nIlxBNtaLdMI8nI/utzlT0qoy5LSb0vLb&#10;o7b+n/BOetSjieenCLclGmk5rRx578m9+ZJtJ7/C221cyfhJbz6Not2vhLxGdW02HWI5I4bi8M8t&#10;pE0fzQkN8yYOCue1ZOhXPw58Rrd+K9D1ttF8QeIt4nmi/dPdtC+DEQf4wAePfPeuk0fwp4R1Xx9Y&#10;+P4LGPQPE0kctlcraXw8m92MN0ToOJCAMgkbgK5r4j+CT428D3HhPTUsdSlg8avDr2nNOsN1Z2Nw&#10;2xzDJw0csYdJUP8AFjHOa0jKnKq3dq9rvT8ejV0tdL+RhWpYqhgVaEZqHNyx1d9E047ThJRclypS&#10;aW11dHQeMvAjWvhKy0Hw9qWrq0WqF7LUrOYGfTfNBOWDffi3HBXng1W8dWbyfC7WNT1HTTHrUOn7&#10;ZL7S5jE9wYVDM6sOBuAJAI9RWJaeKfjj8MvGdvp2uRL4k0O3t7TS7lobcR3Ugw23UVY/K+ANskZx&#10;zyDzXe2Wox6jp9xYabfR3kLWbNeQzMEZVcEY/wBkkHoayl7SlyttSV73XXW+vb0Z14f6njvawhGV&#10;OVuRxktrJpOOrUra+9G7VrPSyOH+FHh3QbSwbx94G1a4uvBOt2KtfeGryzO2yuHXLzRgjIDHllHA&#10;PIq94oms/h9q2k6ze+E5NP0bULGQarq+mXTH+zJlB2TSR/8APIqOXxgd6oy+AvHPw08KTH4bapJJ&#10;HZ6SYLKHXNWX7Ld75MtHIx/1bJkhWHBHFdF4+8LazcT2vi+xS4t7+38D31gtirFrRpXVHVZMZDDK&#10;FckYw2RWkqkZVruV4u689tL+e2uvn1OHD4WtQy32UKThUhyS0V43clzcjlf3dJLkTi0m+Vq8WodY&#10;uY7bW7DxFqV9ock2saKjabrC6cJEljgLSH9712yQvuUdirYPOK5+78OeGLz4fXXhm80/T7KfUbdZ&#10;ftGkSH7LqC7tyTKVwUkHHI5BpbHWb74QeAfhhY+H7ezv/DcH/Eu17TftSzzRQzIBE0Bb5pRDISrK&#10;pJ2djjjo/BfgTwXewa54Him+3aY17cRXmm3UZia0kJ3/ALo9lII6cdCKfN7GPNfS+jXk2tunR2em&#10;ujuVCP1+p7LlXO4+8ntepTjLRvWSb5k5RSas04tIb8QJ10vRv+EnstbeG8s7C2a+tNYZ5LV1VgN7&#10;bRkP/tjvjNV/iF498MeB5FvvFNncNpc01u7QPY+bDuuTjII6YYck9ODTdS8M6hq3gbWvAmv+MrmO&#10;w1pja2t5BcRrdaOpH3CW+/gqDzzz3qloXiGPS/EOj/APxb8R7fVNUj0+OSC51DbBd3oVuMDGyYYH&#10;O05rOEY8qvra+19tNb26ba/kbV61WNRqP7vnUUnKzj7S8kouPOm+ZWelk7O9ndFrxv8ADi3tvFWl&#10;+MfBvw8i1JLrWDFrxt7popFt5FyJNn3ZBuwGB5HUVq+BvEOq+NFj1H+z44dLtL530vVbO9E0V7BG&#10;xTy2HWNwQQRyMrTtK8YL4a16+1zxN43t49IuryKw0+ORFjVLpd+5VYZDOwG3aDzt4Gcis/U7SHwN&#10;8OYda8PyW8mktrBv7i4sfuiCWQtJIoXg4Y5Ix65qW5TgoS1eiT166vfqtv6udMY0cPiJ16T5Ye9K&#10;cVyJ6WSeib5ZWcm73vbW10U/CPgaPXpvGXgH4oWdjq9vqWsyX+k2F5bqY4reRQGRSeVIIycY65FJ&#10;8MdP8OaVpdv4W8T+E7iGGGW4to5Jv3sYWI7lR+ufl+63Uj3FdTbRJqmtfadQMMOsWtrJ5ckcZMd1&#10;bHlXB75HbqK4Xw94Ug8PfFyNvBV3e3FjJbLqOoaXNIxhilfcheLOduV6rnGewrRTdSMlJ20T8rpW&#10;9NdNbanJLCwwdWjUp01L3pRbdnLllJSs01zPlbasmuVWsmi54vt/BPwe+JGl/GfToNQk0/xBCuka&#10;9dWTvJHbxjLwTugBJAb5S3YN6Vc0aO2n8beIPBHibTdP8T6D9uhtnaP55LG3uIRLGtzGw+ZCxba6&#10;kjDexrT8IfFae+8OXEN/4euEvrOaSC80/UrH7M8exup6qVZCCrjKknnHabxPBqeqytqvw4mgt9at&#10;7JJbqOW3/wCPuzAZkiPTD7uATkLz2NRzT+Ga1ta9+zVn5W2v2sbexw0o+2w0k4OXO6aj/NFqcbNt&#10;S5naTi1dNS1u1bzDQ/hZ4u+HvxMuvA3gb4r39npkerRz6Ppt1vmRLSQcwo7dDG4OOT8rYPSuy1PQ&#10;Hm03UL3T7q603VL6Yyr5LF7ZnU7JgP8AnmJF6j8R0qx4E8eQ/HLw7Zv/AGGqyW9jHf2VzHlXhvIp&#10;Ckts6HG1ww9cEGo/+FmXsHittG1Twbrlrp90FtG1iNkX7JOzcCaJuQ2eki7lYGtak8RUqWkvejvt&#10;rb87/fe55+Gw+U4XDJ0pv2VRtwfvtJS2S1fIop2TTjGzT6EnhLWNP1T4eR+CLDxy8lzcTSrpi3S/&#10;6QPJG4wn++VxkN3GK3JvEms+GNKk8X+I9N+0wW8du019Yw7ptuAro6ry2GJb0xmuc1jVfDWlayvi&#10;WeDT7jSY420uDxDoiF7nR7922BZ4kB25Yg78DaeGGDmuh0PWfG2neHXnS3tdZktbdbW+uPLaKV7h&#10;chy8WOmdrZXqrEisakftW0b2em++v3b6+R62Draeyc7ShGycbySSXutxbbau5NOOjSa5k00Zeg6t&#10;4V8SeF9L0jX4ofEmm+Kb6aXRr6RN0S7lZkUq2GToR7E0/wAMap4J0z4cf8Ij4m0E6Lb6XG0V5ZXT&#10;edHbYf5SN+dyHjB7dKt6xH4f8VabqXhOzhs2vNHgW5t9P8wxy2ky8pKuBlVLZXcP1qHVbqfxj4ET&#10;WJtGexvruNodQG7dJZTbPvZxh0GM8jkGlpLTVa99uz7beW/rYOWUKjkuWUlBq/LfmWilFvfSSuk5&#10;bN32utKy0jQ/Cenpp+gCFtOuZ99zpbY8s20ow5Qf3cnPtmuf1WK6+F1svh7TL++mt7QPf6PcXbfu&#10;9sZANq8nYMrfKT6A9qh1vxX4Ym+Hmk65411iz03VbLTxNHrFmxkFv8wXeNo+aN+/YHqBitjxpF8Q&#10;7HwNbXvhueHxUl6sdrfQo0cSi2mOPtkZ+6xjyCVz8wBxzRGM4yXM921r1a89vvtv8wqVMPUpSdFW&#10;5IJrl1cYu104J8y22Skla61TRNqviKbT/Dmj+LvDOkyX2m6pqkP9oWK26mW3adgDMAOpRzlvUZNb&#10;XhPxFoXxI09dSsZVb+y76a1uArFWhuEJRlIPYj14Oa5/xHpGsa9Yf8IXp2sT6TqNuLA/atJhV/sF&#10;zGS6yEHhopMEEEdNwrm7X+09P+Pmj+J7cLa/2pYtpuuSQ/u4by4B3ROoJ2sSQ4xjcM9xUqnCpB62&#10;au16Wvr66pP8DaWOxOExELx5qcnCMlZaNuzceq5XZuLVkm7O6aJNI8SX/wANfjXY/CnxVo91daTN&#10;YzXWj640JlMEjSHMDsBwuD8p/CumuLNvEvxH1zwD8QNIs7zw7No8LaTeTSKs2X3CaEMMMoAwQQa5&#10;nx94lHw+X+2df8K65Na6x4qhSFmU3CWEpcJn5TuiifrnoD1rc1KS/l17VV1tPP0+O4aPTNShtj9r&#10;09hGSyy5+WSM87GHbg1rKN7TStpa/mmrtdnrr8+5w0akYynhpS5kqifK1tCUZJQndaxaV4u107Jt&#10;WZzvhL4bXvg/wp4g8E+OEj1SVt0Ph+81CYtHf2MMhksY5ZOgmjJ2Fzzjaea7TwJu1j4d6RrOiC80&#10;u4ktPMbSr7HmxtyHhf1wcgMODwazhb3upeC4/hVqcFneXk8a4he6Ki5sgeJkPUNwOh+VsZ4NbfhT&#10;WtL8R6hqPhWW3urXVNFhW3m+0KNxV1/dyqR1BHf1BrOvUnUi3Le932tte3Z/gdmW4XD4atCFPRcn&#10;Kk/ivdy5ea2rgr211Tu1peXH+LPClt4x+GUkNneyvqWiv9rs5MqssMqMWMbA9ARkc8EU2P4WW3i/&#10;WvDvxc8G+J59Pb+ziG0+Vg1rcblw8TqDjqOMdK1vDO7w3bfZPiZb2cl4sjWMmr6fCyrPCeQJ1blT&#10;z15Hpiub0v4CXfwtvLLQ/COt3S6Az3N3cQrcO3kXDfMropJHlkEgqDweRW0ZWUo89t7aXTTWv6W0&#10;69zz62G9rOnUdDnTUVNKTjOEoyXs21v1ak72sl8S2t+J/D91Z/Ejwv41ewuLHVGmuoY9LfMkEjCH&#10;MY3r905XHoa6DTvGHhbxfqOoW+lWhkuh5NnfFVBkt5njMqI+ecKwZeehb0NUrnx26eG7u38Wtawa&#10;h4Xu4WXVLoYhKlQUuG5yiMpILdAwOasa9ovgL4i2PiHVNJnGn6os0aTanpoUXdnPFzFK4U/OBner&#10;EEMrdxWcvhSmnpomtt7r1Vnp1OqnywnOWGlF8z5pRlZSbUHFpPZS5oNOyUbX2s2R6trtrpF9DqHh&#10;rwVYzXWnxw3GpRyIkUrWzMVkZf8AbQ84PBHFSftC+DvDPjb4bmfUdF1KdLW8hvLG70UA3dowYH7R&#10;D64H3l7jNZEulaT4m0nQdQ8fa3p7eJL7R/sFr4m05WFteylugHTkqGKNxkkCt34NaD8U/C2n3Gme&#10;Pr2zmaNmjhazBEKMvRwp5QMOqgkA9KP4NqkX70X5669H2/z2CClmEamDqU7060e0WoNxuueK1Umm&#10;urT5bqW5gfEHSvE/ju58O3Xgf4gmzsn8yDUmnUo5nKD7NcqD99fMXDp0YN2Irr9Vlu/GOhap4R8S&#10;6LHcLJpohuLcMY1kuAMsgbsDwyntXO/DeTQPF3iDV9O0vUX0/U7O7juNT8P3C5a0YsdsqZ4MMuCR&#10;jj0wRWlLpnifwj8Rf+Egtb77VpWqRKlxprMu9GB++h/jCLyB12lhzgUqnxKnonHVaWffdfh000Lw&#10;sbxlidZRqvlnZ80UknD4W3ZX+JWum3dN3S4HxDeaOfE3hT4seItNuNL0nxVYxaH4g0/Uodz2V9E7&#10;CzkY/wDLNwxdd3Qhh7V1t/p8/wAPfiVp93qUdxfWuoW/2V7po13RSEdmznoOQevatTxh4P0D43fC&#10;nV/BvibTLqxXUbfynkCgyQyKSYp0deDggEMOQRzUXgbT/EEnhiy0vxY8l5dW+mxwX9jeSB5HK/J9&#10;pU/eG9eeehq5Voypq+lrpry6NPy2fkkc9HL61HGOMVdT5akZpbTWk4yj0UtJpLaUp2WhD4u1fxBo&#10;HxI0XUr7w5Y6v4Kv7dV+2RQhp9Nvg3ySnHVGBxuH3SOa3Gl0rWdbke31P99ptw9jFdQzYdJm2u8L&#10;/UbcA/hWar2Hw0+FdzZ69o/laXo83lWsiTGbbAXGJH6NgZ+bqQOe1c7f+CdI8AeFPHfxQ0O/v1k1&#10;++h1HUbafNwNPvYigEgCc+UAFLAAnZk9sVnGMalltb3U1s9Vv52ev3HXUq18LOUmlJS/eTi3Z00o&#10;va6TceeK5b6q7adlZaHxl+FOteO9Iurfwh4mh0fxBpuoJf6LqEyEx8lWaOVQeULDqOhNW/BOg6vq&#10;3i/RfFvjjwvpMWvLofk6pd2dxu8+RW4KDuuRkZ5GSK0tM8Y+GviNpr21hcyWuqG2JkjdDut5GTJU&#10;Z+8h6ggkEYNUNC1fT77w/Hd/2bNd6olnnzLXCyvCsm0lWHG4Hkil7St7L2cun36rv2dr/iV9Vy+e&#10;PWLpu6kk97xbg7r3bO0435bqza0e2lP4deGH8JXXijSo9SurjT/7UkuoobjEi+U4yyJjsrZ4610l&#10;1fyW19psFrpscn9qxy2983m42Dy8x8+h5A9CaxfAnh630/4i+IptE8S6ottfzxvcWEy7oYptvzPH&#10;kZXd3HTNcz4ZvfFGu+HfGHg34oaoDfeEdek/sHxA0HlRXkIXzItwGAdhOxgPTOacoe0qOV+iv03S&#10;V7dbPfXzMqOI+o4anRjBrmlNR1Tj7knLl5tbKUU0rpJap2djovDPjTw7PruuaLPo2oaBqnhe3t4N&#10;W+0KGimt3RvIuFccOg2tz1GOaveAtdkv9YvvDGpeHYdNhW8Y6ZdRMGg1aBk3M6j+FwScjoQQRxRF&#10;qHhmDVbHxrq0STzeINHgsbprNvNiuIxzll7qvmNk9QrZPFc/4Z+C3iD4YeM/s3g+b+0fB8karpem&#10;3MzNJol0pdg8bkndA2/bt6qMY44o5aMoyT0dla/db2frsn0dt0h+0zChWouKU4qUuZxSulJ3hzRt&#10;s4tXlGzUldpxcrdBD4z8LWnxWX4Y6vpf2e9+ws+myTH5bq34DBfdW7Gjx3L4btdc0iK+WZntdRWO&#10;3vLZcNYyONoZv9h+FPbkVTn8OTQ+J/C+sahezWetW0E9v5d1GJ4riEtuaMyHkEdVPX1zXQWI/tK9&#10;1C11JpGWO+ESxzW6thTyvP8AEh7HsazlyRkpK+2v32uvU7KbxFanUpVErufu3S0XKpJSV1qnpsmk&#10;k7X1I9HF/wCJfBWsW17p0UaahDcRwjy8o0b7k2OnqOQR0INeLfs9QH48/spQ+EGjFh4g8E6tHYy2&#10;sjbzpd9ZSnBXeCQpQD6gkCvRfiauqfCv4X/ETxBZ+Jry4UaKZdPtZ/8Al0nMJjUxMSASz7Ttz97j&#10;vXmf7LnwStvgLrj/ABE8KjWtcm8VWOnzeJoby7bfEZUZ5rpFbibD4yv3l559ezDqmsJUmpWfNFx9&#10;UtU7+T+b2Pm82liamfYShOnzQdOrCtdq6hOS5ZRUU22pQ0S2Tblqrr1u48dTC80OGxW3urbXLhrO&#10;S4tWGIZgpZCPYspGOxp3jG2g1XU9F8Uw6tHZ32j6l5bnYMX0LLhopO4Gee+CKifwv4J8Rsr6joa3&#10;Wm6Xr63Om3VnM++3uv7xVegBPuPWtfVYb++jhbWLW3m+zap/pH7kK0UZ6N6EHv8AWuP3YyXLpvf+&#10;vTRn0XLiK1OcarUk3FxtfRq2uyaSknJNN3V9ldES2eheF3/4Tmz0X7RnT2hjns4v3kduH3GLjrj5&#10;mH4jvWLDpnj7wh8PNH/4RLxInia1tdWaXVJLyECS/wBNlkbMfy9JolkBBx8wjweTWxYaP4o8La5r&#10;0MCfaPD72yXOi2caKrRTHPmor56E8hWGOeDXC/s/6vB4N8dat4Vja80ybxUw8Qx+D9d+Se0d4ys3&#10;2V/uyoXiDNGDmMt6EVpCL9nKSfNaz73Xbumk/S/W9jnxFSNPFUaU4un7RzhdPl5Xde8vszUnGKSf&#10;vWa05ee3WfDtvhhBoF9pnw81GSC10fXJNNuLeOYubabcGKDrhTuBA6DPtXSJ4c0DTb3+0bO0iUyJ&#10;JujhgA8wPwzYA+8e5HWuA+Htx8J7H4reIvC3h/QG0XxNqsbX1/ot1E0MerOFyLiInh8A7XK8qc5F&#10;WPhlqXizwJPpHhLxJpWo2cN5Zz3ckeqXS3X2KTzTugWccsuPmUHoppVqUnKTi30dnu7q79dt/wBS&#10;svxtGNOlCrCDs5RvC7jBxkoxT0XK2mrx0aaejjqs7xTafDvwlrtxrvhdbzUJvBtmu/w/pcnmzW+4&#10;5MixHnzQpJBH3lyOa34fin4B8U38Gt6JcrrGi30UMGrXNrkmxaRN0TTxH5lVumcZB68Vp2vib4bR&#10;eLbjULa7s/7U1GVraKaGICSUxoGKb1GD8vzDJ5HSq7pY6N8bLTTdAi0y1kvtLa4v7aNlSS+t1woY&#10;pj5jGxyCOzEGjnjJe8ndLr+P43s++5MaNXD1HKhOChKaTjFXs72i97axspRfTWLTep43t4dftLe3&#10;0ZJLfVNH1YW0N1cWxYWynAZh03RlW25Hr7Vg+BD4E/4SPXvhj4N0S10W8t5Vv57eOxP2e5HIE4zx&#10;ncuD3zV74c6944k8f+NPD/ijQwunR3rTeGbsakkq3dufvhB95GRuqngHio/Cj6RefEm4+L9r4yhu&#10;VfSpNH1KxgtiPMeKXcr4bGx1zhl75yKtXhTlBvZJqzvq7NLT577P5mUpQxWIpYinHVzlGSlHlajF&#10;uEmuZpr7Luviik9Vyo2pddvfFWhaL4t8LfZ5vPumjvmhc4K8qxVh0wR34rP8UWHildTuPFukazav&#10;a6fqiuV8sxujCFonR2HUFmX5uw57VH4qtPH/AIN8P+G7X4O2Gjw7dcY6la3spjt5bdsllUqDhixB&#10;Hoa3PEEms3/h3xNF4RgW38QLpj/Z7OZQ8T3nlbovQOCcL2zWMfds1azuvlfr29Tuqc1aM4Vebnio&#10;t2TScuRv3HopO61TtqvmVtCW18d6d4f8Ra3HNp+t6LdP9oVmBZXCFJ4mI4YYPP0BrmvENjZeNNTm&#10;8T+K5NahtfCmqRvarHalCkkeD9oQjPmoc/8AfJYVs6Hql54y+HWh+ObO9vNNvGsS2rQ2tjtxdSRh&#10;JhLAwz+7kBOOo29xUsfiG/8AD8Fjf2uoR6po66S0l9Dp8BkjnIbbI0R5xjk7M+o7VceanUdt1pbt&#10;rqk7f1c5qyo4rCw59YySk3pafupRlJKS2dm/TToN8I+IvC/xb1ex8f8AhHxT/aC6Pc3FleJY3OYy&#10;x/vr6gjj0q5Hpuk6v46udLtbIw2/2X95Lbx+XtlB+ZSRw2c8g1y/wI+HXgv4Ja1rEXhPShp2l6vd&#10;SahdSCYtA8jncpUtyvy546CqPwTtfi74V+N2raR4u8e6fr+g61avc6QyyKtxEokysoUHEiMG2l16&#10;FADjNVUpw5p+ylpFaX0b/NXWvUzwuNxHscKsbR/eVZtTcPejFpWT95qXLJJK6Ts9+51Wv6De/F34&#10;VeLPhRq+rxWeqC3l0+W80/5NnRoXAP3cjbkdOvatLQ/D91qI0/WPEEHk3keiQxSWStgLKv3iMcEZ&#10;/Q1h3kd3NFrniDw74dmZvEF9Jaa1atmGdUjQxNLGTx5igKwBwGA4Oa3NA8YQaW9noHilJYZ5gI7G&#10;aSM7XVMLkv0BJI7854rKftFC0e97dU7K/wAtPwO7D/VZYlTrb2UeZt8skpP2d76Xs/vdmtjhPhjF&#10;4N0b4ral47uPEsc1jrlx/Y2gxzFvM0+6jJM9qMj5QzAMK63RItX8MfE3VdC1nXYrjR9UCTaVLI4E&#10;1vcDPmQE/wAQIG4e2aTwPbjTj4glXSri6sm1iaa1huI08yKTb8+1vQsOCeRn0rM8J6T8M/H9w3io&#10;6ZeWuo301vc3+n6ozLLbTRq0SMBnaGwSDg8g81pUmpSk3e1ktk+1u1npr3fqcOEoyw9OjTp8vNzy&#10;na7jdO6l/MpJ3XKvsq38tjqNU0bQ2utObX5hZ3EGsbtBkSfbul2kbF7FXXdlDwfwrmfhFqXhe18G&#10;aX4Q1LXv7Rlm8QagkEl5EFEV1FO5a32H7uwkhR6D0ra8O6jFe65N4O1bSWeHSbxIoFuYP9XKq7km&#10;jY/fQg4yOVbg1T8Y+AtG+IpubGbRpY4vLivLS6i/dtb6gkud+RhlkK7cnoR1rNWXuTbWzv23t+d9&#10;zsqwnOSxWGjFyXNHld/ed43Ta005eVNxdrrazT5/xR+zoPBfjm1+LPwa8U3WhMt2ZNc8PLOWsdU3&#10;nDfKxxG3J5HetTw98IfHXhTxNqGv6B41k+z3Vw72Ok3jNJHHGy8qwJ4IbPI7Vc8dtZ/E7wRrXw5l&#10;n1Sze8sbmI6jHaH/AEJ4yMH13ZwV/vAcVX8BlviJp+mXF34ru49W8HSRw395pd8vl30giAYSR5JA&#10;YYYqwBBrb21aVC82tNHdXdumvrp3XocccvyujmXJhaTSl78eWdlz7TSjf3fdtJpWjJrve+f8RPC+&#10;g/tEeDrTxJ4G+IEtnqGjw3J0PU9F4ntb9VKSLz1UjKtGevB6iotX8Y3nhP4neHZ/GUofRbizt9Jt&#10;NQeTy5G1K4G19y47lefQkVp+I08U+EbRvFPwx8NW99B9nmupNOg2wG6uGlXMY5wHK7256sOvNSfF&#10;PwRofxO1VPCGueFoL20gsYdYELXmyZLtLlDG4QHPRXBb/gPeiE4q0Zaw1XS8b79v8tzLEYas/aV6&#10;OmJ/dt/EqdRr4f5lZ2s2lzJKN3ZI7KfRdNmiOgarYw3Fuv76FJogdpB64x1B5yK5X4bQ2Wm32reA&#10;rOPUobPT7lmt01KbzobqKQbswy9QqtkbTyv0qj4Ehh1HUbf4q+E/GGoap4d1i7luIxdzGMaYix+U&#10;8RRuSNyHIPKt7VT8S6XJocza1ZJqWj6p4vZrQzaYwuoLcrkpdbG+VSUxkgc55rKNO16blvb5O+t1&#10;vda30/Q762MjUjSxcadlFvW6fNBr3eWWzUm4295K2+zS6JdN8XeD7XW3i1ptV0+KF5LO3vJgXi3D&#10;Plk45UHpntXD+DovFPhH4eQeLbvUbjw7ND4tu7zV9KW4+320KFTvtwV5SIqCyj+BmFbnj69+KXhz&#10;wJb+ObEQ3F1pKINWsxblv7VttyrnaOVkAy2B1PSnX3hq1t/Es3iLwt4xOkya5fWt3qWnpH5trqkE&#10;IJeJY3+5PJGQG2/MfLBxWtPSm7tO7/Lo16O97P5anDio8+KiqamnBaJu1lPVSTbTdpR5OXnjpd6+&#10;6bHjD4beFfH3hPWJvEOsqtnrVjE9xfWS+W8TxsWhulYcrIqFRn/ZrgPhl418VeBfiD460Xxvq66p&#10;o3hu4t7xb97c7hDPEv70N0DLglgOobI716Dc6omiapJ4Z0a4MGo61HLeaLZ3EJe1uYYiu5N23EbM&#10;r/cPI6jODXBr4o03VLp/iv4Ki/0h45tG8ReFtaQxzSurZW3eP+J0+Yo4zuQ8ZB4vD8zpyhNXi9r9&#10;Hpt2uk1fa68jHNPYQxlGvhpKFWDfPZt8ySldNX97llONRxtzWbt8R0XjqfwbpxvPit4S0dtaWGQD&#10;xJZaSwdr6IxjaSp++yrhgBzWh8QtB8F+PF8P3PnXWm6xqEMtt4f1i2UrNao0YkeMnpgqvKt6HvVj&#10;xJ4Dlea0134b3i6ZqFjD9q+y2+1Uv12cQzRnjacBQ3BU15z8UtB+I3xn+DMdl8HZbvw74wsfE0Gs&#10;HRdana3aLy2O+EMAR5bZ4xkEGooxjUlBqdul30vor+Xn20ZpmFSphaeIU6HPePOoRXxuL5m6b0fO&#10;77aNT9+N7s9G8q8hs9F8X6/NZxxqn2LxIhQrG/O2KQbuhSUce0ho+JXwv1DxdpOl2/h/xb9h1DRL&#10;xLm3kkhWZLqEKVMEoI5R1JBx7Vzfw6+L9t8XdU1zwH4n8FNofi7RZoW8VeC9QmEwltfl8u5gcfK6&#10;HKsGXuMHqK6LW08X+D3up/DmnyXTC3uJ0jC7oZFwNitk7lYHqBwazlGtRrJaKS6O1rPVeq132asd&#10;lGtl2ZZfKcb1KMrJtcykpJ2emjjJOKbi7SjNSurvXi/2b/H/AIvk13xZ8MPHegW2kyeHtYU6bJpu&#10;fs8tvOm5Vx2x69M11fjZYbPxloes2Md1Hqd8yW8t7bHNvcRqGIjkB4459xUN54Us/iLa6V4m8PXN&#10;xoupR2QlW6sZtskWRu8tl+7NHngqwyPatPx5pPiTxN4Jt7zQnMOsW81q8bIwSN181fN4PHKbh+PF&#10;aVqlOWI50lG+jXZ2tf0b1/q5jg8Pi6OVOhNup7N80JWV5RvzKKta0oxfInZX76tKzZwr488NXmm3&#10;T3Nh/aFjNBZ3UuPOTerqSPUqTkeoxXl1t4g+J3gz/hFYPirrlqlnY2q+FfGVxZykfaLi42x2l7C3&#10;8JyBuHVTIwPQVu+B/Eni3Rfhrq3grSBpeveKvDUN1eabpf2lhJKn2pxbKSwyjFVeM56EL2Na1r4d&#10;8Hay+veD73SLqxm8TWkuu6jp183mTWs7BIpHTkj5HCY28Z5FOFqEpKSvG/z9V1WjutN0uxhiJVMz&#10;p0Z0ZONTl11aje6ai7KzanDlkk01CTTTUih8ItY8eeEfixr3wW+JVxqGqRx20d74d8RXMI2XNmqq&#10;jQuRx5qN1P8AEDmuybw7Ha/2m+i3000GpXRF1Z7vMEUzfxrzlR6rXIfDn4oai/iC4+HPxDiuLe9W&#10;1tE8Oa01i/l6pC8Y3SBiMBw33lOME1091DZ+FvFms+K4PBt+159hhVbmxm3f2hzyEjyAHXv3IrLE&#10;KXtnpZtLbZ7artffTZ3O3KZUP7PSjUc4xnNXlfngvevFtXcuXVJuylGzu3ZvlfBWr3+vXWsfELwl&#10;rNjrHhZtJMGgwonlT295CxSaB2bpvkAA/XpWF8brZviP4B8P/FWHR9S0u+a3W30fWdPmP2rw7dXM&#10;kYcTxrxLEJYkSQ9gWrt7qabwfLqmh/DzwrodwLpftFvodxcfZJJr+QGRwxKlSHwDuHRs5rN+C3jz&#10;4a3XhTVNB0vSbzRbLTbh7a80TV7d1ktrogNcR/N/rArv95SQR8w4raM5Rl7eEXo19zVtbdX10s9T&#10;za2Hp4iissxNZJ1Izbve3tFJSTg2r2jZ2SnzQ922ya6r4a+Or7xV4Ss9b1+wS1vJECalBHMGS2uF&#10;ykiKf7u9TjuM81V8S6z8Ofhkl7qmoWdpZxz+W+oSQxqm1GcKJCOBjceT2zXPSQeO/h38P9Q8UaN4&#10;Gt7ktbXV7qOixT7pJb0P8jwnGGWRR8w4Ocd81d+Jmh/DT4veDhoPxF0BZ4poraK9tWme3dDIFfy9&#10;/GVz+BIrD2dP213dQb1trb5X6dD1pYzEPL/ZxUXiYQTj7RNJtpq9+Xrb3kldaqy0OnsPCun6NKlx&#10;ZzQtJJtjtbqT5maPdv8ALyOCuM4NeTaP8MHvfEfjr9mH4la0ZrPxdNP4k8P6lYyFLmGAXaMYy3eS&#10;KQRkEdjzWxYS3HwN8H6P4F8QanqEujpeLZ6Trca+ZPDIZ/3cDoc5UR8b/wC6D6VoftMeHfFr+GIf&#10;iH8P9FabxJodrdDSb6zXM1mZY/8AWBD/AK6MsiB4+45HK1tR5qdbl5tJfDLzT91/fuvPbY8/MY4f&#10;HYBVnSalRSdSkne8Ki5akGl8V43cZaJtL3krtWPil8NvDvjnwtouj/FbT2v743ckcckMZ8uWRkcG&#10;OUjojr3PAYKeDiqfiXVdOsPgvdaNrLXXh+6tdDgSW4upN720YYREljw2OhPcGut0b4g6Xqs1j4Tl&#10;v45tYl0m3urpFj2hlYlHcA9AHVhjqM1x3x+tPjJpGj/bPhl4X0bxXplrhdf8P6sW+03VuTlkjb7p&#10;bpjPpWdFznUjSk7Wd1d2Xyvpr5nXmFPC4XC1sfQjzXhyy5YuUnokublfO3Hd8uqV9GzRs/DLJ4vh&#10;S08R6TD9j0hrXUUtpCHlsJI/3MmAf3bBskN0I6VkeJtE8cfCX4dSa74M8H2d9rel6vCym1b95q1i&#10;8qpL5jHkymP5ue6A1qadJ4M+IWgal4avdIk8K+INY0d7T54RHdx26KAjKw4cRkjHOK1PB15rmjaG&#10;/wALtb166m1jS9EhaHXprdW+0/KVE20dWDL8y+h96ftJxd3ra101a673W6u7fcZwwlCtFqDceZS5&#10;akWnyyeytJe7JJKSukr3Teutya88PfF3wdZ+I/AmtR3FrfKEW+tWVm8nzMSKO2Qy4I9VNc9Z/DfQ&#10;td8aayNN8QaxZ3mmam0xaOQeUPtEAEkY/vIww20/dYZFbPhzwd4R0m2s5fCgjsF0q4munXS/ltpp&#10;J8Gf92OMO3zcfdOe+a47Urrw98JfE2vfErVfHN1ptveX1nP4iW6mM1vbuAyqu4AlImHBJAAO2ppr&#10;3pRpyfkra7rR/L/I3xsv3dGvjacXqudqVoq0G+aN2rWn3eyvrbQ8E/D2fwN4MXwpr0Fr4w0PRdZL&#10;Q6lu8y8t03FjvOclo2Iz3xzWve/DjxJHNp+qfD7xc01vJqTS3lu8+GudPlB3ID/ejOGRvYg1X0jw&#10;Cz/Flvid4M1S+stF1Jbe9nTTrxWtdYd4z+9eLHykLgHH3hg9RW4/wz0Tw74as2Ml0yaXqBvLfbcM&#10;3lMzkjpyUG8/L0xWlSt79+a991butdNk79u/RnLg8vf1dxVHljC6i+eztFrlala8otdJX2teUXd6&#10;3w48Xr4o0VdSi1S3vIftc1t51u2QrROyFWzyG+XkHkHIrk7T4Uar4G8Ja94B8L3ltcaXq2sTXvh+&#10;11BDJHYvJtka2b1jMgdgR93fx0rnNQ8Q/Eb4afGnwt4RT4azaha+NLeUeJNY0acJardKpPniNvuS&#10;ZCk8/OG45Wu58PfEzRPFrah8PYp7zRfEFjmGG21i28tnkaPcrwk8TqAQSVJx0OKiVOpQfNDWLs++&#10;zaT02s7r09TWjjMDmS9jirxr0nKnd3i25QjJxjzWUuaLjK12rrRvlucr4l0HVbXQJdP07S9Tt302&#10;KGXT7CCQrgsP3sUcgzvXrwRXRT6nr/w6+D934h8qbWFsbOa5CwR7ZvLUbghX+JhjHHXFcb8XrD46&#10;wP4GttE8baPa+JIMN9nuo5vsd/cxKdyGRBhVlXs/Q9M4rrdA+JHirV/hHd+KfGfgZtB1DRDcDxDp&#10;azCRU8pSzNE4zvQgcZ7ZrWrGTowlpJN62evb1111V1d6nJhMTQhjq9H36c40/dbj7uyk7291Simr&#10;xdnypOKSvbZ8MeO9A8f6B9mlijvGkjjkFvJEGS4R4xImNwwwYHb9cisPw74cu/C/wh0/RPhrDYqt&#10;nN51vDa26rDeIGd5LdlH3D/B67hXM+K9Q8Cr8MbL40eE/F6adY61JYLZpIzfZrZZGXCjy1Pl55OS&#10;Nu7uK7GzGg/D7R9P0u3m+1aTrGtNG2sWMwK215KxPmMQcAPJhcjgMeetZyhyx9y9r/C+6Wv3XOun&#10;ivrNS9dxuqf8SLV+Wo1ytbtKXLe70Wjel0SWPxL8XHQrHxPqXw0uoYVkZNUtIZhJLbxnGJFA+9jI&#10;yvUDPpR8V/DC+M/gx4m0jUfDVn4gaawnls7FlwJyFzGueqv+uawviro3iTwP8SdH+JPhsXjafvP/&#10;AAkFjDqYijeY7USZkIO7C7gRwD9QKsfEjxTffCPxFoXi2KdbfwncalM/iq+CkrbLIoWJpPQeZgEj&#10;gVMKfvwlStd6rV7rW3e/bvddS8RipLC4ijjuZwjaEm1Fq00o+0tZRcdbyurRtK+h5n8APANr8O/E&#10;GseIfh3d3tjosfh/Tzrnh1Wfz7DUEXcXCP8AeR0PzY64PpXtHjrwH8Nvir8Pr7TPE+mxtY+IoYjN&#10;cW7mGRmBEkTq46OrgMD6isudvBvxK0Sx8SRT6jYXE2p4s9U0yFll/cyfdkIHzRsOCDlSprcgNhp2&#10;v/8ACFl45bHVrVprHy2BWF1++uOynOVxwCCPSrxGIqVayqJtSX36W69bW/DXu+fJ8qwuBy+WCcYT&#10;oSTSW8f3nNpy3fKmpWaWl5aaaLzW1uf2hvAHiS68MPo2meL7eNo3hvmuhHPNpLzgFJFPHmKpYhgc&#10;HB6Zrp/ib4Fv9R+JumfE7wsn2e/8J2pSNoZV/wBPtZR89s69hwCrHoav6f488Pad8VLf4Tyx2pWf&#10;T5hatJKFljePG+LB+8rKysMHjnim+O/hL4W8exatNZag9rNfab/Z+qSwzureWnzx/dPVTghhzij2&#10;1qsXJKN1vbRp6aq9u+3+QRy+M8DUp0ZutyTVoykk4SheSUZcrbabi7tvRXfVObxP4a03VG0X4kpr&#10;97okml3/ANofL4V0mAR4ZlPGMkfQiqulz6t4t0XWvA/xJsLW1ul1F7a6FqWEN3BKreTKjdVLKVyf&#10;4XU1e+HGmzeI/hx9l8WlbibU9O8q+jXcYW2qY96B+V3ABuec81V8N217cWuofDK61Zbe4s7S2Ok3&#10;UsivcYCg4Zf4lDr+IPas7qN4veL37K+/nu/zR28spyp1YxajVTbj0lJx2aekW1FWaaW6ad0zidU+&#10;H2r6h8XtB1P4feMbi11LwlBY6d4y0O51J187TZA0iTDszFgCG74ZTXUa1dfG7VfFHjqx8PGwa2sY&#10;7SfwfLJOrRm4VT51vOOq7jj6DBFaHxA+Fuva1qEfxP8ABV5b6b46t9Kj09rw5a2ubYSiRoXQ/eXO&#10;7aTyu7rXJ/s4fFTQ/FfxV+JHg3WrK60PxNJrS3b6DqUarIbNYljjnTBIcMBk45AxmujmdSi6kUpc&#10;iSd1qveXbpvZ9tH0Z47oRwOZQwVaUqTr1JOLjK0ZL2c0krp2mkk5QVvfXPG6ujf+HnhnQLD4bw6H&#10;4fZ/Dt9JqzXNxZ/bTMsF8zbpYwW+8hycL6Gp/CsWo/CDwdLqfivUplghviL1VgLIis+BIoXopyM4&#10;6Zqf4j3l14M0TUPGM3h/7Xa6bYve3cFqAbhmj5EkYPBO3PcEAVd0z4lWPiHw/wCHPE+hxf2to3iH&#10;G2eGHd5cTRb1Zx9RtPvXM5VJx5mrxk9fztfXXtc9mjSweFrRoqShVpQSikmlZtRUnFWVr2vayW2m&#10;hvStBd2cccW26hvHCTMo+/E4O059McZri7fw9p2iXVvpGh6DNo+n2mtGeOPT8mK4jd8k4/gzJkMv&#10;TH1rsbBLJ9Vj1jSvMUPCkdxbNldkXJVtvqCcfT6V5/8AsvfE+5+IngzWPtVhPHe6P4u1LTL63vI2&#10;VgI5yUYhuQTEyEj1qKcaipSmtla/zv8A8MdWMq4aWPoYeo0pzU3F2vdR5W0nvrdNpPW2t7F23m0n&#10;4c3WrXur3s1rBqOpbVjuoS9sreikD5EbI4PAbOK2BrGm+IvBt9rl1pEckdwwtlTaA5AbbgN3APIN&#10;cn8bPiJ4s+Fn9lpqnhJde8K6vrIg1a8hk3S6dA5CowX+MbvTkCu203+xBZ6l4X0+WVWtW8xBPB8r&#10;BhlWXswz+tXUhJU41H1630srLps9t/1OXC16csVVwcJJKCtyuLTTknJWvpKLV7OOmjTtZow/FGuX&#10;3gDxT4d1e+16M6HduNJkjmU+YL2dh5DDHUHaVPp1pfEnjT4feDnm+KElzaqyKLa6khmVVdWfiQno&#10;xPr7e1a2v3FpHc2WmH7Mb5tlxBDdQna7wnJKns4HI7kVznjjwp4V03wpavo3hy3a1hV4tU03yd4+&#10;z+Y0kmIz97Y7FsDkAnFFP2c+VSvro7dVf+kGL+tYeNWVJxaXvLmu3CVktPLq1dNJve+nVax4eH/C&#10;R2Xi3RdGtZlntTDfSs22RocbkC9iMnkHsazrOHwvoXhDU9P8Oj+y7PSb7zZIyw8uLncwHohyfpVf&#10;4PX+o6w2oeJofF66lpN9bWxs9P8AL2rYsqYzG3dJFwSD0YGm+Jv+ED0XV9f0yW9WG51bRTcXVnOS&#10;Y5o1GxnA6dOtTyyU/Zt3tba/4p9rtdjb2lOWHWLjFR53LdxW6dnFrpNxUrXvrrZqx17Jay29vLF5&#10;bQXUe2Rc5VkYZ49Rz+Rrn7vwhP4am1u58CyG3ur21SW3s2UfZy65HA/hY/4VMdS0Lwj4c0zUG1y1&#10;j0Z44o47i4kAhVG2pGofPdiAPWqHxr8cJ4D0Y6rqd2thDD5L6fqTsCklz5gAtGHcyDIXsSfUVFON&#10;Rz5I63/Gz/rzOrGVsLTwrrVrJwV7p6xvFq6fRPWzdlfcveDIPDuqatdeOf7C+x63PaLa6tcLGQZY&#10;43OxH9WXn3GfSmeJNe0rwi03xBWITaVPGV1RlwNm3gHb3J6Y61xU/wC0z4J8F3Xi7Ub7QtUuP+Ed&#10;urL/AISIWaiRbeKeMFZ1yeVVPmdfvLg9a6n4jSeHvG+kjwdoPi+wt7jWNPNzZhbhGeTcm6N/JP3w&#10;RyOlaulUjVTqJqLt91k/wTTXlY8+lmGDrYGcMJOEqsLuySTcnKUbtaL3pRkped1dNFHwP4Q0XwN4&#10;dXwzpOoCOFZJbvw60zbVYSkuqexUtj6VsXmmXdj4+034gS6hcW9xJpf2LU9NVg0Nx1dSD13qdxGO&#10;ozVHwRo/jO88OXXhrxtp1m62IjTQbqNiWkKx/ebI+Ulh+Rrhf2odal8E/DrwPpHiLxXb6Hq2rfED&#10;TfsurT3Ltb6fMjGWQFsfNGyBo8HA/eZPArSnCWIxHIpayuu/S9/1fVPzOXEYjD5TkqxDptQpqLS+&#10;Gzi1FR10T15Y3dmmr6Ns534yal4l+E/xEX4nfCHXI49H0vw/c3Or+GZLxY8XEEibkaM87TFIxyPu&#10;soJ4Neo+PfGWiR+Ah4w8TwNp8eoaH9ob7Qwb7J8oYbsfeIJHT8Kx/wBrbRPB1v8ABLxD8TfEPw9W&#10;fVrPw/qUUFvCqmf/AEiLy5SrD742gMTz8q5qz8NdL8EfFL4NaB4d8SaBLzoVpDd2t0WUxT+QqPD8&#10;3O4bc/TBrolKnUw1Os0/dfK2lr376+r9DycPSxeEzrGZfTqL97BVIRbfKm7xbty3inZ+6m7Wv1st&#10;fWNL1LX/AIPWmo+DUtbjVJobVrcJd7I3IZS5Vuxxk/Xip7drfV/7a+HY8XfZ9S1GCeJfJmH2ixYx&#10;7RIg7lchuOM1y/g1NBm8fan8H7TXf7C1bw5qltfJBFexyx6hbtGQm2NjlCR94AZyM12Vx8LLLUZJ&#10;9T1p1l1GHU2u9JvLb5J7RSQdgfqQRkEHgg4rlly0nyyfmtNdbNeTW23/AAD28L7bG0/a0Y3+xJc1&#10;l7nNGdrJSUrtrVbpWt8R4J+ydovjf9n3wDrX7Lvxj8cDS9Sn1G7vPBOvSbjFIgkCkKzcFvNHmCLq&#10;ysxr6b0u31K206xGr3Yurj7EiX00CbUlk2gNIF/hBOTjtmvEf2h/h78SfEtlrHgG+sl8V6Hq09rq&#10;Hhq3Ey22o6ZdxXEbSxQzH5WURK7KGIbJK5I5r0jwL4svvHemjxf4KkmjsY/ttsul6vaGGZJo22qr&#10;Z5ADqee4NbY7/av9ourybbttey+avro+qZ5nCsVksnlHLPloxjGnzNuTgpSTTV+WXJ7rUottwnBS&#10;Se7fg7HqWjy654f1yy1SHy9amazm1Cbcs9vxteP+6vOMe1VtItvEdl8aL/xXqOkW9xpt1p8VpY3V&#10;vcEywMHJYPH02nIO4c1x2r/tbnwPpV/J8ZPAk2gXWkWdu+pr5jSRiaSTZiJ9u10x82Q2fbivWIoN&#10;Huo7XxPo6xzeZGJreZWwsiSAc5HB4rCrGrRcp1I25tPLo9H93yZ62X4jL8wp06GFrczotSs1aSTc&#10;opSi1fS0layd1vdEHjjwxB4j02a4EirdQxtJpdyWwIpQQyj3BZQD7Eiqmu6H/bvhy1854YZorqOS&#10;3mXDi2mXaCqk9ASGX1ra1DSIpbFtNdWe1kzuh77T1A78HkV5nfv4K1TxH4i8A2/jaS0ljtI7eOCO&#10;Zkmt9h3PdYbh18zA3juGHrWVHmkrX28r2Wn9WO7MpUqEm5RTdRWtzWu0m1v6Wvvt2uegeF7G7guJ&#10;Lq6t5IJJTsaLzN0LquRuVf4c9x61n6t4a0y81G80qWOTfNfxXfmSDCSD/nmD7YziuPsvirrHwF8J&#10;+C/Cvx916G/utSaS0uPFULbLf7RuLQCQn7m9MfMeN3FejWv9i67pEj6VcmbdOJFYTbjG5ORg8jGO&#10;nbFFSFSjLmez2a2dna6FhMRg8xoeyivfik5QlZSi5RUuWSWl7PdXW9r6nm/7OPit9KuNS/Z6+Itl&#10;9m16zvLy7s4ZMtDqNi8xdJYG6MFDAMvVTUfjjS7TwZ+0p4I124+IEOm/2zZ6hbX1rdNsj1BIok2J&#10;ycCQF8g9T71sz3fwt+JLWviTVNHuzfaJrrWNtdrZyRzWc8yhPMRhz5Z+XLcrnGag+L2h+GtU+Gen&#10;T/F7wx9oXQ9cj/02+jWZoxHJtS7YryqsNrMRggE56V1c0XieZprmTTVurTWie6vZ9/wZ4MqFaGSq&#10;lGcZ+wlCdOfM17kJRdpuO0uVSjzWaau2tZRG+LvDHja28YzfF/4T+PpvtEdnHpuo+GryLzILtbdy&#10;z7Bn5ZyCV3Dio9J+JWgeMfBsPxT8H62fDf2HUrifxHZSWOTO0KfvYJ8DKsOPm6/WujtdAtbzRNN0&#10;RvEEun3KagNQvptOuA2+fdvaMtz8rFuenFP0rS0PxR8Q6UumLa2s9nbzN5cK+Xcu+RIxHduACTUe&#10;1hKNpL4eumq2s9NfJ7o7HgcRTxClSdlUeqvJpVGubmj7ycNmpR0jK/qnYtvEHh3xH8P7H4j+KLBr&#10;e38uG/xtZmgOflbgZ75+hrnfA/hrwZf+Pbb4u6RDps1xr9vI2oalp8hKXU8X7pXHqQgIJ/2a2Jrv&#10;WtF8b/aZdZS40NdJWyXT1hG4Xvm43E9wVKjGOMVX1r4V+E9YtvDOq+CZ/wCzG8O6v5tnHpNx5ULB&#10;n/fxOg4YEbvlI6ntURlGnFpNrm+61r2fzt379Dpq062JnCo6cZypWbukpOSaTnG11ZxcrLR9Nnpc&#10;s/BemaT8Y9U8VWFhHH/wkejxRanKkv8Ax9SwkiNivqsZI3dSMelUbvwr4E8c+INVvtAt1j8TaDYn&#10;TI7yNh51oWXei57ZOCCabJ8JLSz8XLf6b451iKaTX21u3hmn3xxOy7Ht1z/yxYZ+TsTxUc3h7wv4&#10;G+Mf/CeadouoW+peKtQjstQe0ZpIrlVT5ZpEz8ir03/TNOMtbxm2+VW36W0flZfhbYzqUnGmoVMP&#10;GNN1W5XabXPd80LLSXtGnrZ+83fm0Ob8M/ELxd4wufDvj0+HrHUNHs1fTtXs5mA1Cy1SOTynMZ6O&#10;COSPTmuu8TTat4S+FN1c6/4/uEutFkbULjUvJHmywQy+YYmQdQyfu+OTx3rjdU0P4ffEbxjdeDtC&#10;1C48J+JtB8YNqMFjeLsi1OXYN00Q4EqMvJK8qeTUf7Y/jvSfDfwpWz8cyx6Rba5rFvpv9vW84ZrF&#10;GbzI7k+qiWJQwGcKc+1dHs41cRThBWu9rapXuu99H037XPHjjKmByfF4rEVObki0p81oylZRldqz&#10;haUUvf8Agu7SUW0u6utH8B/FvwZqHgTxVDb39nfMsyr5ZjISdfOhcd0cA9Rg5U15f+zd4S8ZfCLW&#10;/GXhHSY9U1Gzs/EUVvp+iapq3mC3stgbz4mbkglmPP07V7Eto15HpPjewuLVlmtI/wC1PsbCSG6h&#10;MfysjjqFJLKw6g4rmdb074jeHPjxpvjbQtD0++8K6npsVhq0ysVurPG5lm9GTO0HuM1lRrP2NSjd&#10;NNXs+6a2835dPuO/MMvp/XcLmDi1UhLkcoLVwnFpN7txi2rqV0mm2tEzY+LXiG907w5DqOk3yWdy&#10;t7bojXEe7ZvcAg+mRkA1z2v+Evh3qWvW/hq2s7LTdfDxa6X0+QwGaVZNgdwvDg5IPvjNdOniLR/F&#10;viG98B6hp3mK1itzbyblxNHngqRzwe9cn4qn+HMnxC05Nfl1SPVNF8y80+88livloAs8Dso5TDK2&#10;xuuAR0qKPNGPJqnZvTXpdX7r8jpzL2VaTrtwlFyjH3nazTalZvaVrWtvZLqmdR4o1OUeM7Wys9St&#10;Yp5bWNPKuIf3gLOQZEbuACVYds1Dp/jTw5cXNy8F0trf6VdRWut2d1IYUgUfKJF3cFSGGGHB6Vj+&#10;D/Gfw9u9Q8Ta5B47hudP8N3Cy6surY26fHJD5qzRyn/lm6MpB6YB7itj4qeCJPij8KtQ0i2tbMXG&#10;qabCBcRgOJY9yuVVu4IHB981PLGMowndbK/3dOumv3Gqr162HqYnCtTkuZqN73tdWUk2k3JNddmm&#10;k1ZZv7QFtJL4Zs/HWmX00I8Paxb3t0q58uaCNvn3D+JdpJ/Ck8NR+P8ASU1jxDc+NLHVNN1rX1u/&#10;C8ipvNpZyhfkJ/iHXp0yKl8R6N448XfBXxRpnhGMWeravZzwaTZ6rJ5kMIMewLx90EZ47GuX/Zq0&#10;nxN4d+GHhH4beP8ATGtta8NWr2t1a3zeY1ww4LQyDhkAIreMUsG9U+V2tu7Wvf79L+djzqsqkuIY&#10;tQmlUpqSldqPMpcnK+jbg+dRdmuVPfb0Dx540vfhh4bk8S61YTXum29zI19PYx7nsLMRs5nZerBd&#10;uDjnnNUfEV5H4u+H1z4m+FfiMrL4m8PzSaDPDhoXnki3pPjs3Azz3Oea0/AV3N4hsdW1K/0+6tpL&#10;i6ktGtdSVSp8oGIMF5+RwN2D1BrhviL4a0zwRaXXiu706Xw3o/gPwzcLoNxp9wfsU7XURWRXgQEj&#10;ynUYOCMScdDWNGMXUUftJ+qfZW9bLTpr0O3McRiY4WVe96Eo6atSivtSU9kvZqUlzWaklG75klv+&#10;GviDH4V8P+H4fippa6XJNoFmW1O5mDqbvAV4Wf8AvBjkHocmtPUDqPiD4t6e+jalp8lpoUEi6xY3&#10;NufPR5VBilifsMZB9RXPa7oMHiz9mW1034w6dHfSRaPbXGpx+HnZhKUCuHizhiDgEj61s+BNB0nw&#10;/rOqa3pfiK9ZvEDQzw/2gN0afuvkSInovfb2NDjTjGU1vqu66LR+jf4Co1MVUqUsNOzp/u53b5am&#10;0naS0T96MV53aaVrnl/jPwHpMnx+1aOHx9caBfCzF+I7O8Cs6zSKrSFH4eNSing8FsV3PgGTwgvx&#10;j8X+HrUNNd63p9vda5HNCwG6JBbgICNrRuuW+XuWz1rE/af+FXiHx5N4LOjWmjT6tF4iij1K+u5h&#10;byzaf96a3iOCTuxu29ivarWq/EC88MftMal4D16HUtMsdV0uwufDetfZfMtHkRmW4gZsYjONvDEZ&#10;JJ9K7JSdbDpxevLqu3K469338l5XPBpU6eW5xJVqfLH2y5ZNNpupTqNJXajFpP2baupNpbtWX4Zf&#10;FFPjLeeMfhjP4a8mXwL4sjsZ/Lx5M9qH3Q7D2IRRkdq77V7zxIniS4GkwQ3VtBYrusWkG6WV36n0&#10;AXP1rxr9lqy8ban+0P8AF74raZq+mz+B9a8Qta2C2rZaa8tY0jZxxgKPmBb+I816B8O/ivovirxJ&#10;4guLzwDqmi+JNBVU1mxuIxI89rljFJGyErIGAJA69qxxlH2deSpq8Uou29nJK/mtbrydkd3D+Z/W&#10;sroyxc3GpUnVipNcvPCnOooNOzi7wtJJ25leSVkzlfFUVp8W/AXi7xd8ELKPTfETatHpOuLqA2w3&#10;0ds+2S3I+7tZCVB/Ctxbe10/QdA0PS/Dtrb+E/7P36TcWUjK+i6hGkjRsR3ixwPQjB4Ncrrv9m/C&#10;L4fy2/gm58TXFjqGvW+vSXC2oae3E1z++R0YAhAOSpG4DkV63qXhA6nDLLpurpHDfNLL5c0PyhpL&#10;cxpgccAndiqqS9nFK/u3dr3voktfRbX2V09zHL8PLFVJycV7dQjzqPLy+9Kcny+U3fmaa5nyyWqP&#10;MPhv8OfGV94G8HjXvFKWvj7wbZyRxavZ3Ing1izkcjfKDy8Uvysc8o3St345/CzwD4i8KW6eNPC1&#10;ytnG01s0mgMUa3+0Lh5wq/7fOevevJf2Xo/2pvBb3ngLxp8NLO61j4fpbaNbayt4FGqaXNNu3Yz8&#10;wWOPep4Y8AjOa978Q67JqVzrPhnwvdm4um8PG8s7VTysmSqHB7FgBitMV7ehjNJLR3TTVrPXS19P&#10;eur92jnyP+y8y4dtOhNOUVFxqRfM5QXK01JRTmnT5ZuNruMZXs0z58+CPxW+Nvgnwd4o8cfEry/F&#10;vg2z0Y6f4fu7W5HmTskxgWGZSBtkO4bmPpXqWp6XfeDv2WNLsLCy1ZZF+zNMrMlxNBG8gMhkzw6I&#10;jN+AFUvhB4k0/wCNH7Kt5ZfEHwEui3yNLZ+KdLFr9nWO5EgLyqoHc4fPc1e+IV78UPDvwy8RRfBX&#10;UofEzXnhdj4XsvLWRIpkCRyAScq5KlnCt/ECK0xEo1cTycqg1OzWy0sl3S3bb2tr5HDlWHngsl+s&#10;e3nXpyw7cXbmqJzcpy0dpyWkYRjdyT9163Z4r8Tbv4y+Bvjv8SvFGg+BmsZ7yx0ex+Gfia52rYxQ&#10;WjIZ4S/RVlSSRtpwC3HavrLwfrtr4u8KR6hphhiuJtPR5bWKQOLWRkzt47Bs/UCvG/hj8NPEXxL/&#10;AGDrH4MfFb7XoviC606SwkbVm3SwXyTM8Eh5+YblRgAeV4pvgP4eXuq/Dq31bT7R9C8Y+FdXi0fU&#10;m8K6q0iyrAVU+aHHzIykvtYZCkYNLGOjiIWulKEuW62aSST3vZ2e17O99yuHVj8nrupGM50sTT9s&#10;oy92UZTnOpOCSilzx9ol7zi5QUYpXptnc/D7WPFPhwwaT480KZvEU0kcF5dW/wDx73y5bEq+6jGR&#10;1rhvin4Khf42Xt/d6VYt4d1KWymu9Qt9Nhn+zXNspMlvMhXIWROdw5BFeqeKvHng/wAH6jpOoa/4&#10;tjWPUtUSwsI9u4NcMp+UEdCeprlfiI9n4m+J83wN0nXpNPk1nw3dXzGGxV1FyrhVlMnVWU4+X+IG&#10;ubDVZqs52spJ33ta+rXp8+x7mb4PCzwEcNKpzunNWV48zcotKMtdedN3d03utR/wm8E60NX1fxP4&#10;hSEWc2/7FY2sJQLblJEdNno4CNjufrWB8MfiRZftNfs8aL8VPAV8dE1LT9QiF9Y2kq7oxbzbGtXB&#10;6JIg4B9RXjvwf/bH+L8X7bejfALxl4ot47W8f7LrlneaeFktbyOBwLaNxwQZFVg467sV7Z4V+Enw&#10;h+GHizXtT+Hdjcafb+M9cgsdbs9PkJ+x6ijtIWC8hEZWywHAyDXVisPLCyarfG1GUbarl1TTvb1v&#10;rt5ng5HnVDPaSllz/cQlWo1lNqNRVPclCcWm9E/dcbxtz6/DYwf24/AHxzvbzQvG/wCzfcXSa/PM&#10;bLVLX7QFtprUIzAOp7hiQCPWui+CHj2/1v4Nad4Z+PPgpdHmvFfT49P1CMyqyrGdxkLZA6EgnqKf&#10;qvx81fwb8WtS8K+PNPaPSYrzT7TR9QhQqsxuztRi5+UFCpB5zyK6u+1WW7+JOt/DfxPDZTaXNpMM&#10;+nwyKRK5dikvJ6846cgVjOpU+qwo1IL3feUlu10162uvNLQ9LC4XAyzzEY/CYiT9q3TlRkr01JXT&#10;dt483JO7TtJtOz6+N6l8BfitZeEvBfgv9mr44w+Hr3w7HdX32W7XzVvbOSXMIbaPmjBBUDsDXdal&#10;f6F4NvfDN/471ex8I65b28k+qzWJMenXbSLmUKThc+aytzzXlfgP4radpX7U1n4E1LwZrNn4f0G9&#10;fQ9M8VQSyx2JvpFDrbSbhgxkptXqC3TrXpfxN8GfBz9tb4X654a0rWpLlrWQW91BG7RvYXeN8bFS&#10;OOobcMhl9a6MR7SNaEcRpB6uSir+83v362T1Wx42UywNbA4irlDUq8XyRoyqSUG6MYaQT1hsk5Q9&#10;2StJpp6dF4r1C28C+EnvfHtp9u8+yja61DS7HzH8lZMkZXkqofK47ZNafxF+JXh/4bfCeX4qWsF3&#10;rWk6ZarcqNPbzJJIScbx6gA5P0r5v8BfHaT4B/GLwT+yVq3ikyWs00aMrTtePbeZGV+yzbxnBkwy&#10;HPCtyMYr6K+F+qap/Y1x4R+Ifh230y7t765t4YY4wtvqFsGJ82ND0G3qp7g1y4rCvD8s6ium09Ha&#10;8XdXS6bedro9/JM9p5xGtRwklCpFOm7rm9nVilJqTv7yvO6uouVn302PA/xD8F/En4f2fxI8E6mt&#10;5p95ZGWznAw2McqfQ54NeS/FL4v2fhHxNb3Nl4EuJL/xh/Y9nputaU22W+lkugr27cZDJArtu/uq&#10;RXSfDT4wXunX2seF/G/wcvPCul2eqSx6PeW9qjWrWm0Mskvlk+WWzxxgmpPjL8GfCnxG8ReB/F+o&#10;+OtV0FfC+tpf6aumsiRTzvjAkyDjKgoCMcOR3rOjGjh8U41U+V3trfzSut9Uk+h0ZhicfmuSQq4G&#10;cXWjyqS5VGzbUJySqWcbRcnG7TdkrtN36HxH8R/h/DdeG9Dj8QwbfEk0/wDYUzcxXBjRi0f5bhz6&#10;Gs/UdO0r4M6JceI7PVJv7PvLizij055c2tig4xCP4VYtk+tZfxw1jSfAnw21L4kaN4XtdUXwrqhe&#10;bT7OIFkjeZTcbQM7ZNjsTjkj61d1v4i/Bb4qfDC/0vQPF1rfWSaOdQkhgY+YltG/zNtOCCpG09wR&#10;Uxpy5YtJ8jdn12d/lo1+J0YjGU5YitTqTgq8IKdPVrRxcer95c0Z3toly3V0m3eHdB8AavJrXhrw&#10;Lqc2i6vaayt/qCx5LRyyBWZk3cGORRg44rP8feJ774beNr/4ma7oVzdaLHHbQXhtYjIvkudok2d2&#10;Rz83+yc9q7bwuPCvifQrDV/D8EN1pmpaXGbXUIepiwNq7utcvqE/hn4lz+JPgbd+IiPM0prExrcA&#10;O6suWJXO7eAevQqaVOpzVW5Xt17pNq7v67disVhZU8DBUXGNR3dO2kJSSk4JxbtZp+818XlolD+z&#10;l8d/hP8AFnUPEvhb4ZeMv7U/4Ri/+zyKxO4xkk+apP3oy5ZQ3on0qlqXxU+FXw++Ll14Y8XxSWa3&#10;9ub2TUryJmh3xsqphgDgkvgD2pfAvwr+GHwu+I1roHw1+H2n6Dq0mjecl1pcO1bm1ieOOVJgO+4q&#10;FPOTk0fFLx78O/DPjW30v4yXuk6OuqaksXhm8u/uXEMahpQ7YwrbzgA9eK29nRliZezUnFq9vtdN&#10;dL37/wDDHAsVmlHJaTxtSlGvTqNOVm6Wrdo3k04tpqOr1bVr8yO+ktX0i8jh0meeSO+mLxuJtyqx&#10;OSP93HQVn6drR1LU9S8PRTLbXEO2e1+0ZXKK3zH6ZB/Oq/jm3TR7O3nXVJ9PSxme/hvLdSYXUJnb&#10;L229PrWb8IdS8Uaz4Y08fGfUNHutU1SS4NhfaTIDBd27ElYVzgkiPr2NckYfuud6/n93XRa9rnuz&#10;xX+3rDJNbv8Au20Vm73i25e7da2diJfiJc2N7v8AElrd+Go7fxVZ2IvLtVktdUa4XCrGwPCb9qB/&#10;XHrXeSSaxBrU5lijktCqLHHj50bua4TUfh34lutd0f4YyeFbHUfhva6TIt02o3bPexXokD2xRSPu&#10;xlRhs55z2rQ8NePtVuL6+0zxJp/+kacrwag1lN5u5Bgw3BUfMu9M++4EVVSnGUU4W28tns+9+6e2&#10;i6mOAxVejUlTxHMlfRtNe8l7y25XFJq0lZStJ2umNOjaT4m8U61r9rrt9dR/YxYf2S77bdWjbLEd&#10;wzZx9BWD480G9Pgn/hZHwxtrPUb/AE92k024ZI2ktrWNSWtFdv4GcYPORmtzxJ8XPhh4G+K+g/Cj&#10;Ub5YNa8XQtLatGy/eiHBfJyC3QeuKb4n0XR/B3hrWvAvw1ns9N1jW1lbSLPV1ZrOW6blgAeMNzlR&#10;9cVpSlOMo3vra19nHZ3t0039bnJjKeFxGHrRhKLcOZScH78amk4qKd/efMrJvRuPKU/hN4t1T4/f&#10;Dbw74mv9E006HrWgSDxFpbvv2XW4YiH0IbJ9hRYa14nF3/wmfhrQbeSWW5WLVVW4LqbXzAPNTH8a&#10;xg/J610/w10aDwp4e02xvdCsdH1K6twdQ03TyPJ89VG8oBxjv26187/EXxH+2Z8Hf2hbjxJ4C+E9&#10;jfeC3aK1a0sbpJBfPNcttuJQSGicZYZAIUYHOSa2oUY4qrUjTsktUpOyavtdvV7fcjizTHVMky/C&#10;18X7ScpOMZzpwcpRfKrTcVG8Yr3m09uZpJto9v8Ajf8ADLTPjZ4SstBu9cktY/7ctruzmt5RG+Y2&#10;3KCG+8c87a83/aX+PfxH/Zi0iw+I/iPwJBrEd5rjWF0mno277Dj92zt08w8+3avUvinpHg/x7omn&#10;6FdaleafdtfR3ui3dopRluY/3gw2MdipB68iqNzqfww/aU+HMd3qr3UNvYaosk63G63ns7uBj8xH&#10;fkH1BBqMLVhDkdWPNTu012v2fnb8DbPMFXxEsSsvrKji5Ri4TumpOFr80H/IpW7WmrvXTY0HxNoP&#10;j7SNH8VWkMY0+9hDRi4YDZKQrIOOCc/qKw9b+HtzqXxot/F3iHwJpep29kFk8N6hDHtvNNnx5cu4&#10;/wAatvLj0waLofBrwzq+h+ErfxWmm3niSaSTSrTkx3gB3OFGNiknp0OelNgvPHOiy33hrxlqk1vc&#10;vHdJp3iCyj/dizSMlZXU52yqJMehaMZ61lTUo3cNLrrdOze6+6zt5q29u7ETpYiEI4lKUoyi248s&#10;oqcUmlK+26lHmtZ2aaaV8H4JafFp2nQ674I0W60e0t9R1PTP7BvZDsu5Eu3JudzDczP88mT16V0Y&#10;8WaL4+8PQXGp+CdSvreHXhEsJ4ntVDYS4ZODtyPy5pngvVvjBH8UZPAHivRLW+8J2/hu3k03xRHJ&#10;/pFzeD7xlUABGYZPHpnPzYrP+Kw1fw58RrXX9E0+/t7qbSZ0TVbWM/ZtwwVSbHHTOCR1PWtpL2uI&#10;d93qmnffWzffXd66ao4aEvqWURcL+zi/Zyi4cuqajeMXpy3Wij7rTvFq2vYaZa299q0dn4h1d5r/&#10;AE+4eWxdl2b1xgsMcNxwfpXPfE+LX9GuLP4h293YJHo8yCeWXdI01vcAxyR7R1G8xsOvG6r+k+L/&#10;ALFr9nLqPhwQxXEKm+vpJRtt5GQHKnuh6cd64P8AaA/aM8JfC6GOy0fw/dahc2/jDT9P1rTFsnlU&#10;W8y+b9pG0H5Vj+YY78Vnh6NapiFGEb6beXX08vU6s2zDLcLlc6uIqqCT3d78ys4tpq8rWTdtWotd&#10;Gjr/AIk/DvV4/Cc0Pw1vIdL1Wwt1fQvJj/dW8m9SW2j+Ejcu3phqg1DTr7w2Lz7RoqX01lfRanpl&#10;xcMG8qZzibyieVAGTgcc471119fiPW18UaZfLNZtpH722c7D5XmBvNBPQgZ4PXiuK+MXhvxP8Q/C&#10;Gq+B9N12Hw1qmoKLbSdc8kzIbVirAjBG2XPHXjrRQnKo4wm0lfVvpe179bLX733HmOGpYeFWvh4S&#10;c+X3YJqzcU+Xlv7qlJ2s3b4YrSyKHgf4C6H4d8Wat8afDfiDXv7Z8WXRTUobubMflZ4UR8BQPXri&#10;us8S6l5Phq913wxozeJkilihTRoZFjaKRTtkfc/3cDLHPYVx5vP2iPCvjnwjput2tjrWi2GlmPXb&#10;gyrbzSXSfKtwijO4Feq96zPEXgf9oPRfjqvjn4Z+J7Cb4f3VpcNq2l3kxme5upY23NsVchQ+1eD0&#10;yO9bOnKtU5qk1e11d7pact1reyVtjyoYijluD9lhMLUSc+WSUdYymuZ1bSbi4c0pOb95X7tWNP4W&#10;22jWXhjx18dvAXxK1bXNG8TTXGqWtmiq/wBmlgz50UI9WMflgHsBitT4KfGjwh8V/GPiKHw74Nvd&#10;PvLHTdOnvJLqIx/aHnjJbaGxny+ELDgnPpWt4P0zw38OvCqeFvCEWk2ouC5bSdJQRrHfbDJMqJk4&#10;LHkqeg615/8AtHaR8TbCX/haXw2vtL0G6sNHA1nxFcEsItNQrK9uYl43M+fm7KDjrRGNPFVpwvrL&#10;4W3bZq10lq7K2nXoyq0sbkeAoYiOsaWtWnFOV3JTcnCUm3FKUuazslFWbSO4sdRutT1LUvCmteDb&#10;rTbjS5I7y3lhcbL8Bjh1YD5sDkqecmuJ8O+GPjP4q/ahk+M2g+PNFXwfax/2aNBkDmXygMtJjOBJ&#10;v7kcdK2Phb+0x8IP2pPh5qJ0TUrrT5Li5e0is9RmFvNOyLu3QHOSpVd3HQda6T4fwfCW70r/AIWV&#10;4E1CxvpJrOS1V7S+ULeSqSxjIzgylgRnrUylUwynGULSfutNXttffZ6adjSnTweeSw1ajiFUpRaq&#10;qUJ8rlyt8t1Fe9GKklJaJ3TaT3s6rodnqlrqV1a6jZ6hZ69dPbX1rPOER3X5U2t/eUqq49vWvKvg&#10;38V/i7pnja8+Bvx0urHS/Fmh3NrJDrNrBug1+xlLJBGpPQq5wcc/Kfeus/4Wt+z/AOItU0n4KWet&#10;Wen+JNes21TS9JuOHtrgNuAcfwS5ywU4LAE+ld5r2nRS39vrM2mWst7HEFZLm3DbmQ8EPjKkFsj8&#10;anm9jTdOrD4tVdWats10aaun5pO+iNZUHmOKp4vBYhL2TtNQlzRlzK8ou1pKcZOMou90pSVrTknz&#10;9v8AEO/e8i8FeLWj0vVrjUvKs5bWYeXcsg3so/4CO9QS2via81LXtSvbrTdLlvNWjh07VLa83tNZ&#10;YHDofuPu447Vr+OPCXhnxPq1ppuqaVD9sj/0y0mWUK8UsWDvQ9TnofbrWDdtoviiy1DVb7RlZrqP&#10;baqsPBm+7gMSPmJHTtipg6b1irX38temu3rfY6MRDFRk4VZ83K3y62bSjrzNR0kr6ONr3XZnR3uk&#10;2fjHwYfAfxFttLuLrUbG5tIYWUSrI2wqzKGHUAg+oqr4X+EthoHhbS/A+jeKLqH+xNLtbJmidW3+&#10;THtTcp9jnHfAryD4+eBNWh+Nnw7+Il14/wBZ0NdI0e/u7hLZ1W1+0QRK+HznmRAQ3+yma980aDRZ&#10;CPiIkcMbalpsMt1PDLuVlC7g3HBwD94dqK0ZUaMHGV1K7tbRO9ra+SFltalmWZV41qHLOi1Dmclz&#10;Sp8kZc3u6r3naztpr3R5n8RviPq+p+DvEFn4U8H2er+MvAuqR/YrXVY/KWRQELTxMcc+Wx5Hfirf&#10;jvwl4i1b4ieEPipceIdY0+ZraG2k0CxlVoYZ3AZmk/vqvIP6VnfErwh4x1j48eF/HXgnWbaOyk1A&#10;w6taSOxW8tlhY7MYIyxPOccKK6C31vUfit4v1Tw1rfgaHSbjw+Vm8OalJqSyGWXGGZo0O5Fz0DdR&#10;XR7tOEXC1rO/dKVlbXpfXRXSbPNjGrisVVp4nm5vaQUEk1GTp3mql4pu7g1B88uVygkkro7K40q2&#10;HiKEXNk27znu/NjX5CwXb83uQa8t8Xab4J/Z5+PH/C7dW8Q2mm6d4ss4NCtbWOA7p9Rlud4Y4+8M&#10;d8fKPrXbeMvGVl4O1+G416eZZrfQ5rpbWLAhunjGXAYkBW7Dccc1U8c6fqPxJ8HWOraD4Ns18TWV&#10;nDqugWviADybediP3chUHooOSvfFc+HlKEkpP3ZKz/Pr0va79T1M2jh8RTk6CXt6MueOjbTSs9I6&#10;tuLlaN027Fmy+DPww0z4mP8AGDw74WsR4gzdi+v7dPnnmkKLIWb+8AmPbn1rE+Ieg6PqXiXQvE2k&#10;+DIr4aLNPqkam3G6OfIQhcdGOSffFdHrGpeLfDHh/S9a8N+BlfUL3VoRrmli5G2FX4mdGI+bb1XG&#10;N1bWg6rpWp3YuNJtZYRcK0lzFNDscMDt+ZTyDkcetR7atGXtJNvRrV9NVZ/jY6P7Py6tTlhqcI07&#10;yU2lCycrxkpK6SbulzdU0r67+ffEr4k6RrGtx/C2xs1tPFWoWjXvhrzrkRu8iY3EH+EdVPrTfBXh&#10;nWfBfx28U3mr+Kry8h8UWltJHocihVsdqBZZUbuuTtrlv2oP2SPAPxTu5fjHaahrml65GrQ3OqaX&#10;fN5kMKqQFjjPy8tjIGCa77w1Z61pfgzwb4V1vxnDeeKrjSJIrLWLiz5uXWLqwB7EoxGSDiuuXsI4&#10;WKpSvzK0k1qmrO6euit0s/kzwaKzOtnlV4+lZUpKdKcZrlnF3glKPu++1JrVOLsknzRu/mr4m+PP&#10;ijpn7Suh6B48+F11feAj8RUsDr4txCdVcH/RbZiT80MToGGR8/l/hX0F+098RvDXgHwjqHiO51Oa&#10;SHwzLHqWtaba26zfaYdwXynVuBu3A+w5rG8C/D74b+P/AIF2vgzX9ek1vw3Y6tLPNqd1qjNc2+rw&#10;XjFzu4KoHDtyRgNjpV6w0G0uNE8WeJ9S0mHQZdW1i6sdTi1Q/arTUoiQtvcDecbXDAgDjtXRXrYe&#10;rWheNuR8rS0vrv1abV76aNJaaHj5XgM4weBxPJVU3ikqkZS950/c+G8UlKEZ8rV5rnTm9W5N1fht&#10;8cfhz8SvCXgSz8KwXGkSeMpZriLS1hY7Y4s7wWGNnbBr1C48QeEZ9AuNYh8TW5tdL3G9u/MDCIRj&#10;5hIfUDr3rw3VfglP8GvjPa/tDal8Qm0vS9H0lo7rw5pWn5t0tUiwzKgyQS3JxjsK9E0zSfCL/DO4&#10;uvBOmx6gNWsZLqaa3t/lmDnzSsidQz59M1yYmjh3KMqbfK/zbd1d9UrLrfc97I8fnFOnWo42nBVY&#10;Jq10rxjCKhNRi20pz53b3eVabq78/wBV/ZS8TeNPibD8StN+MuraZp2jqJfBei6RJ+6hM3zl5GP3&#10;xvJbb024FWPiVe+FNb/aD8B/DD4p2WoXg8O6e902pTWha1vdUuCscEO/GPMwrOMY28CvbtAnjuNM&#10;tLl9MaLbbrtEa48skAlfw6V5X4M/4S7xPp3ibwL4r1y4Zda8Ry33hfUJLcRy2NmNreWc9HVwyq3e&#10;rpYqrVk51H8K5VbRpO6b0WvVvrq3c58dkeBwMYUcNF/vpqpNO84ycHGSi1KS5btRjFpcqUVFqzO0&#10;8R2bahrWt6TqWrSxw3ENvDYypb4aCSTKkBx97OOfSqnhvxFeeKNJ8ReA9S8OXVnNosy2Fn9ocbr6&#10;IKMXCE+pzg+opLzXvEWv32k/8IzZWd1cSSK+vw2+pq39nxOGHnber7sfL055qrfR+K/iL8Jr6P4f&#10;+IYND15pJLWx1CaDz2sQsmMlQQSxA/AmueMdEpWWq17Pu7en6rz9qpVvUnKlzS0m3FLWorX5U5NK&#10;6cklqlf3W1Z2w9QsPjH8PvGnjLxj4YM2q2a6PBNpOkXEa7bycRCNYi/VWVxknvu9q67w3rN/4p1r&#10;w5rfiTSLTS9Yg0sLrmnzbmkgmljDeTE/3WCv35yK1IbXxVp3gu18Napqn27Vo4IIX1IWPyXM2OXZ&#10;AeASCT6CuU+M3j9/hx4Qi8Za6bqOyhuYYNYW2tfMkhMxws8ajLYVyAf9nPpTjKWIkoxS5trq+uiS&#10;0639L3JnSp5PSnXqVZKkvflGbTUW5ym3zPWPLdJ68qir2vdmnYWUl3oWpQavpFnp/wBl1SaDSJob&#10;oTLHj5Y245V8kkqeVJrP0bVfBPg74pafouq6tqEeqax4fL/aHlc21z5HDE54V8c+4q9Z33hjwU2j&#10;6PPf6fDc+KNYZr64ikAin1Dywx+VjkOyqPl65q7q9/oHiqS6ttWsGiax1Aw2MwxtYhecMOmeQQaj&#10;q00+V32/4N9Lo0UXyQlFx9rBx316XauuWzcZWTt1Ss1obOi2FhLfL4j0rUmmtZIWjaJcbDlslz3J&#10;rzjxz+zr4J8XfG1PG2v6DoN1oS+HXs7rTJtNjLCcOXMjHGduzv2IArZsPGGhTeMZPh9YT3+l3Gsa&#10;OZNDlhtjJFJ182QEAqpRsZ3Y6j1rdD+IrbxJcxm0stQFrYKkF4rBZS4VfNikA6FuGFFOdfDTbjKz&#10;a9HbT8fNdmViqGV5xh4061NTUJ3f2kpJO6a1dra2as049zg/ibFpHwx/Z1sotXt7jxBY6LaS3Vj9&#10;gyZ5YosyQBOuSo2jnsua8x/Zx+LHgb9pT4eHxL4u+HF+viXUJC2vSabOYxefY3DROSCMSKCo2nGQ&#10;DX03pkdubeKbSdIh+xyQNOqs+SsxGPLx0A6g+leQ/tDy6x8Af2fdU+Jfw9+FNnrGsGUy6hax24jE&#10;Ucr5kYrHgsFGBxz3ruwdaNaPsEn7SUlZ81t+ltlrZ77pHzfEGW18Fif7SnUX1SlRlz03Tc37qSUk&#10;9ZN8vNFaPSUrvWx6pqN7p88Ufim0eS0kZVW4kkh+fyx/C3cc1l/C628M2jahpHh+7D+bqb3t9YvM&#10;zeR53zblB/hY846cmsX4G/FfRPib4GtdUtfC2oaTrMmlrPqHh/VFKyRbhww3clW6qe4rotA0vxW2&#10;p3+uRJZpbNaw/wBlxyW/lzRMFIljmI+8pOGB7V58oypxlTlo138v+H+4+ow2Io46VHF0LTjJN3Se&#10;zV2+lrtK6te+jV9ViazP4s8P/Eax02XxDHJuzdSQMVVpIWcp5S9+MAgD+LNdFqVraW19J423tHHD&#10;Kr3cDsGV2C7QD/dIBB4rm/iB4Ml8eajb6he6BCdY0fnT7pbhxHPZO+DiQdJlwWA7MVxwTWT4b8Oe&#10;KPAfwu1L4deCW1LUplkk/stvE8oJjlkzIUkkHzSLz15IPFbcsKkYtNJ6JrbTq7/d9/kcX1ivhcRV&#10;jKm5U/elGV23zJK0eW17v3k0m9tV7xX8IfCGDwP4z1pZfHdxfafqmoG4mt7hd3lrOMGIHspJ7V2+&#10;j+O9MsfF+rfDvTopmh8NafA8zLGx2F/uoGP3srz7VT8M3fhTxFo1vGohW6uLFCljNnd5kR+Ygn7y&#10;q2etGg+AbSL4o6h8VvDni28h/tSzaDVtMZQ0LzRgBZsHkMoGOOCKmrUVRyda97aadbrsu1y8Dh5Y&#10;GNKOBS5HK8veu1BqW3M9lJwbW9nsdFfyiTVLy1s4RbyNaLJY3cWD5kzEhjtH3ip259utYt7r9von&#10;ieHTJTYDWtW8iC7t5roQmYR8loyfvEKxO0etWPC2k+H73xB9uOnxrNosk0cLRyc2skwVpCRnjzAQ&#10;RkcVzMnw78c678X9Q1Dx1p2ka1pdjcLqngu+Nvsl0ybyyhgZgctk4bce30qacaevM9l976ddejev&#10;e3n1Yuvi1GnKlTu5Ttpqoqzcm9NHbmjH3Xd2UrX92j8J9L8S63/wtD4c+JGvrGa/1i6XRmvbfCJa&#10;SRBVkjP8S7iSaq/D7TZfhtrvg/4K2w/tmPwfoUi67qH2ja8Mjj5H8snL7gD9BXUfDTXtY8U+H7Lw&#10;l8X9CGk+MHtZ1uIY7gHzERz++hYHLJ0I7juKk+Ifw50HVo9Hl1ubUVvLGUSHXNOmEE0zhfLWOQj7&#10;4YNjH410Srfvp056J321V7Wun1Vr2/U8allzjgaGKw15ShZNyupODmp8kotPlkna91smrxdraXhX&#10;xLovjrxBcW1nY7LXTMHTr+GTIkDDDr/ssCMEVX+It3q1nbXUFxcTQwwRxTQ6gpXEr+YN0R9GwBjs&#10;c1y/wK+Dd38MNY8Va1aeKdTutE8TSqbPSrxcpps4LKxQ9dh+Xn25rrtG8f8AhnxN4h8RfDa+04z6&#10;x4XtLSfVbPy8pKs8ZeB0J6k7GGOxFY1IQp4hun70Y2+W3fzdn0u/Q9PCYjEYnK4RxlqNaq5pK6s2&#10;lNpLl39yPPG3vcsXfaR5f+2T4g+InhW68E694UXVJdGbVom8SXVjY+c9vahlbfgc5yQPpmtH4g2P&#10;j5P2idH1fRYYNS8H+JfDbW+vQ3EZMYKAvHuXou8HuOcV1WoeHfEvjjU9N8Y/Cz4ozaYYZrc6roeo&#10;QrNGbZAQ0DR5BiY55b/ZrxLR/if8V4/25dS+F3in4j2enLJvGkaffWpNvdWhIYRBvlXzQM7TzgV6&#10;GFi6lH3OW8IS5t76vtbdPZ7bbanyOdVI4PMlLESqcuJr0lTacXFOMWmk+ezhUV04uKldytfQ9Asv&#10;hx8d9T/ZW1DwL4d8TabpfiaOdm8N6rpbmOOG3WXcikAcEJlCK9H8OQ3sfw30TTPip4ggl1azgt01&#10;W+P7uK4vAgyRnqCx/OuTms/iBqj61ffCrWdEs9NfTLy38O6h9tMgF3wBI45AUPuz1Oav+JbW6sPg&#10;VpVx8cvCv9sahZ21vDq9vpbGbfcOyReYvALDcwYnGR1HSuSs5VLJ21k3olzJtLT08r6O59Bl8KWD&#10;5pwVR8lGMbzlL2Uowk9bpfE73cuW8o23SPKfjNp/7RnwL+JV54w8MacviTwj41uLe38QWlmxWW0u&#10;GIX7RGhzjKjnHFQ+FdL8QfDD9rrxZ8T7rxNDpvhWKytbK7sfLMUMrlAFnbPy9f4hgZr0y7+Mnh+y&#10;+JOsfD2PUJrq48D6SuoS6LJbL5uowMp+aAnlmhUbT6k1R+Fms+CPiHcax4v03QLfW9L8U3qrp1/G&#10;yyxvAkIfyJUJOxkbIIxnNdqr1Pq79pTWsUm0t0+Vp66X5VdPr8mfNSyvAzzWEsLim+WrKpCMpX9n&#10;KKnCaTjq4OrJpxlondbOKJJfHenal8VPEnhiTxMfs/8AZdkp+zr5jW9xcsSvPTBUCsHxd8ZPj5B8&#10;D/FV/wDCjwAuu+IfD+vfYNLMkYZL6zHyyXUag4bngpmua/Z1/ao8BfEH9qvVPg78Pfg/La2VvBM+&#10;pa1PEVk+1Rtj5lPSPsoPP0r3PwP8LvBvw2muIvh7cTRRxavcX99Zx3fmBJrgKWQrklB0ZVrPEKGB&#10;qqNanqlFpPZq2t7PS9tjsyupiOKMDOtl+M/dydanKdNu8Zc3u8vPG0uS7fMkttL304P4G+PvBH7S&#10;/wCzlonxD0DRG0HUPDM2JNM00bZNNu7fKtCF67GGfkPUN7VsaD8VfDGkfAz/AIWN4i0nUHtrq4aK&#10;5tVQs8jTSbNrL/COQOegpbnwZP8As+aJ421/4f8AhX7RZ65qTaqljptrunkvJyEkTaOq5IYEcj5h&#10;2pvxD8X2nwtm8LeGtU8CLfaJrOp/ZPEd6sJEdkQm6Od/4Qu7AJNYyVOtUappuLk2lfWyV2vXXTz8&#10;zvpSxmBwcXjJxjWjSjCpLkfI6kpKnCdl0fK7pJJR3fKkc98TvCE3hG28M+EvhV4fW4uNJ122vre3&#10;uH8sW9m7Ylihk6cZ+6eta3jj9oHSdH/aJ0/wFf6PqTWyqLCP/iXuV+1SIXMoYDmNUwpb1NSeC4fF&#10;nhP4s3Ph/Ttattd8JX1zI9wt5eRmfSLkjeiR45aNhyAeR2q98Sfhlp3iv46+FfF0XxA1TS9U0+38&#10;waTa3SiK6hVzncpHOc4PtVe0pc/LV192TTV73euummt/v3M/q+O9g62X3g/bUoypyS5VGLUWottK&#10;S5Wmmm72SSTTRNdeAPBvgjW9C+Hvg74W6bL4Z1HU7rVPEEMagpYXCxq8NxsJ4BcHp3Arl/gQvwxn&#10;8Q+KvDmi+FY7O1vLia+865Ys87bzvVWPyvEpbIAJAJNekau97pHxU01ng+0x6tp09qzoMfZ9nzhn&#10;HdD90HqCcd68/wDDenaJ8L/BXiDwp8Q9Gm8nR9am1KxvIrczIsM83mKqbRuADE/J2A9KinOVSg02&#10;23y7Ntv3ndtX1d7L8ToxOFoYXMqdSEIRp03UWsYpRSpwSgpJe7Fx5p9dbx223fDfwr8K6140u/EF&#10;1pcOo6bf6Ba280Nwyzw3JiY7SR0JGa5r4a+ArT4IftF61a6Sb620LxNp8K6LYMwFlbyRsd8SDPDn&#10;JbHTFbXwf+JPw20K78ReF9GnFnHplx5w0/yZB5IkwRtyoDBycjBPJxXQePtW8JNoN3rXi3QLq7Ph&#10;y1Os2ot4SZlULnKD+/jPy0nUxEakqMruMklb7uV2+75FU8Lk9XC0cfScI1aUpTbvpq5qpFySvy25&#10;2k18STaTuZfxqufhz4b8L3XgT4k2dvb+EdZtXtZo5rf9zEXVtzbh90gkEe5AFef/ALFcGoeEvhY3&#10;wptdbt9csCJL/wAJ61GrR3FzYmV1H2hG5Vlddg9sYrtLP4vfAr4+/Ay48QaobjWNB1S9ithp82nO&#10;t0k0jjyk2gEhw3zbxwMZzxXE3sOo+Bf2hrePwDq9q2p3WkQ6dY2Or3rRpdaej+bOyxkDfMg3Etnu&#10;K6KMZPBzw8k1JO7vtePXunr73S34eVmE8PHP8Nm1CUJ05RVNODvPkq6qLs2pRvFOnZXTbSaV1K5o&#10;3wI+M0f7X1/8eo9SsdL0u+0GW1g063+ZnmEeFklHAZixyPQCtf4ZfEDxbNqNr/wsDQZtUW3mltZv&#10;ElrbIrxzK2GjkAOUH6V2fw2+LMfi7R7yfxHoMek3ul60bKS1gvVugiMMxSl14wyHPtXM6d4N8FeC&#10;LPWPF/grXDfWfjjxBGbiwl1L91IwO1/I/wBs7eVzzis5VpVrwrxV0oxVl0Wm9+2u7Tt8zqw+W4fA&#10;+zxGXVZOnOVSrPmk9HNqV+Rx0XN7rSSlC+nVEPhv4l3fxg1f/hDfEvhrWvA/iDQtcS6tbmS2BhvY&#10;Vc/Isg4dZIx8/ccV4p/wU6h0X4da38Pv2rvhpA9v4x/4SH7ML6OQiO6tYoWbD9ug2+6sfSvq3w/b&#10;2l/bzah4c1OO4hXzLaCO8UkRSrkEc89eD7CuRl1zw18VPiQnwY8YaPpczaf4dln1fw/dWLSfZ53Y&#10;LDNFLt2AGMv8udwDKcda0wOLjh8b7VQfJFPmjfo1Zp3V7Xtvez67HPxLkdbNuG3gamIX1ipKDpVX&#10;FfxISUoSjZ8qmoJq8Em1ry2TR4r+xv8AtW+J/iPe6/eeJdE0Wx8KpoZcW9lcLj+0Hcs5YfeAZCQc&#10;jqpNe7fBzw34H0Hwyuk/De6t/wCw5pEuLe3s7vz1t5nyXCtn7uf4e1fM3w8/ZX8K+GtG8Zxfs56/&#10;e6b468Kwm18RWGrxmfT72RmaRFRn/iKAAMMY7jmux/4J+/F3xxrOs+LPhT8VvAjabr1m0Ut7LY2Z&#10;ijDldpyB8qvgg5Xg9a7s0wtKVOtWwztGLV47PpaTT33upJu9z5jgrPMwwuIwOXZ1HmrVI1FCqrSi&#10;2nJypqcUrWcbOm0uVw62R9BeMdS8cWB06z0HRhPtvohc3ykMojJO5cduMc9ql8bw6XrOlXJ17Qb9&#10;n0eNb2B7H5pGIydsePvE4wV75rzzwbqPgT4G/GW0+BnhvXtQvl1BZdS1VNW1wSGzkkOYwFkO9g2D&#10;8q5x1NHiK08A/spadN8R9f8AH2s3Fj4k8aWrXkmqakXitpJyyblHRUQHcewC57V4/wBX/eRjHfeN&#10;k05Jv100X4n6F/arlh6lWtZQTcavNKLjSlFLa6XMlJq7VrNWeui8yh/Z+/aJ+GP7a83xz+Hepyah&#10;4Y8asbnxDY3jbfJhZeLdl9U4CnsOPWux/ZLtL3wl4evvDdv4kst1/wCMtQ1LT47iGRLi7tzITJvU&#10;91/hPcYr0v4V+C9V8L2N7pOn/Fa68RaHqmL3Q7i9bzpbaNzlgJh/rY2JyuegOBxXk9948+Nnhf8A&#10;aN1jW774R6sPhx4dhlZLzyY1aa6kAHmqBl3hB7DoMnHavQliKmYRnS918sY67OXLdR0e8tbfL0Z8&#10;lSynBcK4jD42KqpVKlR8jbqKm6rjKo1KLajTXI53el5La8k9rXtY8G658XriCy1W6sNesfDK3Fje&#10;WtmzrHHLMyuGj75ONx6gCuZ1Cbx18EfgO/xLg1nS/F1lp8c0t7qGl28lvN9nuJRGypEc5CA7wT3W&#10;uUOq+Ofhb+0NZ/Gf4y/Gu1tbHxtos1jpV5oenbrHS9soKQM0owx25O5gOSetexa3p+pWPizUtW8H&#10;6zD4g0vxjoa3K2E99DHb3CRw+UtvEP4VlySZOgYj0raUVh5Qi/eg0nrs7aSSlZWtd9d+nU48PWqZ&#10;rRxFWMXSrxlUhpbmhz+9TqSpqcua6VO65VJppJ7ooeK/Ffwb8Tar4Z/Z6+P/AIVfVtN1Kxt28NeJ&#10;tVj/ANE1G5aL7ocH5JtpI568461xGi/s4/DH4cftE6XPpnhG60m/t7TVLzwzqGmNttIIwCV+0SH/&#10;AFjsxO0E/KAK2dOkTx1+yLdeAf2gfhgvg/VtHklsLODVIdtrCyv/AKM1tNnG4oyxqwbJfpXofgT4&#10;X6n4T+CUngceLrx57OE3ekzeIYllk02J1yttKf8Aloicqc84rP231Sm6am1duLV24v8Avq2lndXX&#10;420OuOXwz7GQxFShCbjGFaFTlSqxSs1RqKVpc0eV8k27qy5o8y5n89/sDxfG7wNafEyD4lamsl9q&#10;lyJ7Wa8vN/m3e7B3OMhcggY9xU13ZfFD4TSeJvg+fDEk9rqt9HrHh24utLilsrjUZV3Sacwf5dnD&#10;HeMYx713/wCyZ4a8WNYXl/4y8L6PcSavrV5FN4i8NuJLOeMD5XKn34Bx1GKxPEfxe+NHwE03wzoP&#10;xq8A3F14Hh1K6ivvE19HFLJJvkK2qSpu/cjHJYZOK7Z1Z1sdVUIxbbWidruK0ce7XK1bd36HzGFy&#10;+jgeFsCq9WrTjGM0qjTlyxqSXMqjaXLdVIy57cq9n12l3PhnxZpPiGy8LeHY/htrWjw63dNLrGn7&#10;lW3s4olXLhM8QtKAqbeyk8VY+M/hPxpp9hNd6zqOl614f/4STTf7H0fVrJZ0MRUxPDnqpMjK27kj&#10;Fafirw5rmkfF/wAK/FrwhDY3mnt4TuNK1bTGvDGotCyzpPCTlfkIYYPUMOad8Sz40ttasPFvhu2N&#10;94YNhnVNGbBc4UvFPb5OBIpxkdwM15EKkfbQlBqzTeu97vS72elk+qP0GthZf2fWo4lScoyik4qy&#10;5eRJScVZSp3blKOvK27ppWOLi0HWfgV8ftBj0LWbi30HxVqEra/pt9fBooLox4URs/8AAegXqMAV&#10;6J4yubTwsG0rw/qNt/bVzazrYaHPP892meVVScvknt0xxXD+ANS8EftXeF9cvPEsupTQ2+sfZr/T&#10;dQt1C6dcW/3ZoJF4G7AZiD144p/xC+CHhr463tn8WfCfjG4n8UeGVitdLmj1AxraAH96JEU/KzIT&#10;8x56EVpU5JYiKrvlcVaTtpf7N/vs3vZXVzkwssRTy2pPLIKpTqS56S50moOyqcis9rc0Y7OUnGSj&#10;Y0b3wZ4f8T/AbxRJ4AkudYlvdKZItJhuzDPC6HeYRnlH3hsMeelc7+2T4lsrr9mLQvixe6C32PT9&#10;QsbrUIZ5l+0W8RASRQ2CHbkoR3JrS02D4HeCvFmq3i+Jb/wtdWtnb6Vr73l0wguIQ48uZJCSCXZw&#10;vmHkg84p3xy+Hngb4n+FP+GSdW1+yhmZf7Ykso7xoWFqJmWIjPEmJOXXIxwfStMPUjSxlOU78qlz&#10;NtO/K0lLyfTVd9d7HPmlGti8hxVKgqaqzpezjFSi4upGcnT3XMrtybi9uVpbNmj8EpNA+Hfw0h1n&#10;wmNQ/svXrifU7X7QiynDqrIoKZG0D5R3yK8o/aU8J22u+ONH/a38C/EPSdPt9Oki0/xnoevL5kJy&#10;2MTRjOPTkccGsnx9p/7QvwI0fwT4V+CXi7SZtO+G9i58SaHeXSWc1/F9oObkrKdrQsCBuB4Jr1z4&#10;lfAXwl+0N8IZrfXvhS2myaldLqslvo+qKq3cxTcPMkTiUH7ueRk5ropcmCxEa8p3VRtN6N8rezi7&#10;bqzTR42IliOIMnqZXSwzjUw0YTjGXNGPtFFNOFSCknFT54Si0m7NW1Nn4g/HR/h6lre6xoenXng/&#10;V9FiGmS6fdf6Q07MFeNIzy8YVtwZegFbPxe+D+kfEqx0q9sPiDqnhWaxjMMV5pcgXzYWAbyyDwQC&#10;Ac9etfM3iK58PfGjXPhz4T+AGiabpPij4a3V3LceCvFV8/2iRISA0Ksu5SCQSM8nII4Fe86drWge&#10;IdN8P+P/AImi50O5m8P7J4rXVttmlxLL5kkKhyAzLsGG6gNj1rmrYWWD9lOneM1e6td9Urxbd7pX&#10;urp38j28pz3+3qmKoYhKdL3OSSclG1oynapGMWuScuVQdpLl1+Kyr+N9L03xRo+rN8UtDm02GFVu&#10;nNrvCosT4EyyKOQAA7IQwCnPINO8GWt18PfAc13DZLqWkwxq0v2WMl/LI3pOgT5XXBHzKAeuRWt8&#10;UvF2seAPiloUWvFp/CPiSxutP12CS3aRIJsA28wIGEUgvG2SAQy9xmqvw00M/D2wm8BatYy3vhu+&#10;d/sEkmoG6SC3Iyq5bDiPHGw/cx1xXNGUvqyvs7NLpbZ27NW+ejPRdGnHOJKOk480JTa1TaUoOSV0&#10;4S5rXsrNSVuqm8L3hm1TUPGGnaiI7GaGKVbq3uSrwyAfMskR6g8ZGM1e8UT6/q2gRXJ0izuITdeb&#10;qFreszRqqkcIwy0ZOQytjg9cU3VvCujeFLe8sJbB/wCw9Wylxd6fcN51lGRgPkHcFHZhyvHUVy9p&#10;o/jXw1rmm6tD4jvpLqwsZYZ5IbpLiHVLLcDHLJGQN77eS64cEEHINSlCpLnT9L+S8uv/AAH1OipU&#10;xGFp+wqRbv8AFy9G5bpNJNWd1fRrmTd0kdBF4NTQLDUdO8L+HLO3n8SSNNfPGWkFzMcBZXP3SxHB&#10;JCkkA561xfij4q+I7rwdpOueHYxbwxahHHqhuLB9tndQM0Vza3SE7o0kC/JJ93OMnnNelXkXispH&#10;D4UubTJZZrVrdgzR2zyqzttOOCMjHIB6Vl+LdEudc19taMZsZrW8aKZ7cARTo6kKZVwfMjJ78EE8&#10;g4ooVI816iv1/wCH/D7icwwdZ0eXDNwVraKy1d201ZaPmb0V+a900WtJsPAHxS8Lx68thYSXF9aK&#10;Jo4Gw26Nt0Yz99HQ9j0+lY3i2Yad4XXxFZ6Ne6fImoLJrWlxGNiWGQJVY9twBI6HPOOtLpGkzXUV&#10;r4g0nSY9KvNPvmtr6xtiJSVQYG2RcDDdgw74yKm+J3ie58L6U2o6reS6bHa3lrcNdSriMwSOFZXG&#10;DtIJAPYilGMvbKMdddu3l59NUXUqRlgJVqqUWo6ySSvpfm1s4te9eLaWrT3NKz1LQlll17T7bfpu&#10;pSRDUTDMyS2l11Eig5BVlbPB9R7Vzvifwlc6r8TNS8DeKvCc2u+H7prO704w6pmbTriNP+PlEJDx&#10;rkL+8jYkNnK4NdPpceg2EOpeH9TtYNLe/wDOvLWa1G+1uo2UKWCn5c8gtGMeo65rgtc0KBvGWg+O&#10;/Muo38FI0X2yxmaQwvcDDJIpzviKgEZ6Y7cGqofxJW00318rNNPe6Suvu7xmS5sLBTSl7yckrJWu&#10;1NNSi7rlbnZpXa0aTvH0TV9X1XxB4ftm02486G4YwahHNBm6jdflbjhXx1I4z1HWuV+K9v4g8N+G&#10;rzxK/h0zXFpJZwQNpN1n7XslBBWF9p37d2UBJOPlz0rY1Lxs+peAG8SJo9xfzW92kp/sWYBpVU/P&#10;LER98Y6oeexqPx3pHhrxXo0N94Y1F0j1VluJ7G4aRSxxneAcmNgB0wBn061FHmp1FdaX/wAn0/U6&#10;cc44rDT9nO8nBNa23Timk09nq0ndX87O0nxa8B6L4Ij8Z6Z4lj1DQ/tqxz7bWSSSDP30kjxvQoOT&#10;kcY54q9pc+g/DtPEmr3PiC2n0HUiuqwW62e0WcLQAO28E+ajFN2SAVyRyK5nWvBOqaNpyXGh3lhN&#10;caXqWnXWmyahLKs0u35ZRNIBufcjMoY7gRgNnFasXh/wH8ZvhTdeFLfWfsq6pDdwaeysEudObcd0&#10;YH8QjcdDlSMcVMoUbXTfK3ZvfTR9t1366/O6OIzCVT2c4x9pGF4K7ScrSi1fmtyu/wALul7r3acW&#10;eEorex8B2PhLxz4ra4kv7ud9JvIVMbC1dt0WdpIygYLvBxjB46VJDoHibw5q+mrqXiiPWrHSZWjm&#10;uLiRo7qKCQYG8LneV7SYGR19ax/AfhfxL4N8PaJ8OPEHjPT77UNImEEk11BtW4h2/Mq4+6xBBA6Y&#10;4q9rFv4lvvDmuWngvxIlnq73Bt7N7+CRo7NlA+Q7fm8sj3IGciqkv3rs1Zt6201drrTTQxoz/wBj&#10;pynTkpRitOa8k4xUnB3k1JqSsr/J2bZJZv4YlsptO8d2kknmay1zp9/ND5MsfBAdZV/5aKP4s8ip&#10;L6++HMPjK4utQvbO18QXLR2YmmDhr+EKuzzARhmKnarqDkhQDnirmna6PGnhWHS/G2jW8LyW5tbm&#10;2afMbSlNjr/unOVbuD61yEfwx8AeOPDXhn4f+N7OSK60mK+05FuB+8+xldmIpgQVZHSGRHHzK0an&#10;HWiPLzPnbXe2um+nlpqtgrOtGnBYaEJtpOLmnF3ulZvVqVptxer0atq2d7b2Gpabrdrp8viNb+1i&#10;YuY7qNd7QvkblOCSysBke59eOI8dfC638K+Nr74jeBZZvL8QSW9hq9rY3rNHcDJH7yI8Kyj7sqMG&#10;HQgitH4a+E/F/h7xfN4b8Va+uvSaM6Lp+r3KtHdTRyRkjzcfu3fjlgASRkjmqOl+JvE+q6BCfCL6&#10;h4d1TT9YuLXVLPXNL+0LKu4kORuG4c7lZTyOKIKdOo3GSasr9mnqr9ei6bk4mWHxmFisRSlGfNJx&#10;V7zjKNotJt8uzaaUrOKdm7tGr4n+xeJvhrp+kQ+EBrVrJfLbvpd9KBcSw52tIBIF8wqMkr1I5Gak&#10;1Dw34w8IarcXOja9BHPa6Hu8PzXqytE/kIweC4RTgI2YyGXLDDEelYXjCx0r43fCyb+2v7S07UtD&#10;1aO6EljC6NaXED/66NMhjG65yMkEN7VuePbu++J3wytdD8M+O7vRtUvptmh+INLmG03UamSMPkHK&#10;OVKsp56iizjaO2rTum0tnfz87K9u4OpGq51eXmapwcHFxTlbmTjbRxadrc0mk2tU1K+X4Q8S6X4/&#10;8B2Fv8Wfgo2k6lZXy3tzpt1AJEtbsqZzPC4+8ufmVgeQSDhgRVizFppfjPTfF2meL/Ka401k1bQ/&#10;OY2up+fl0mjEh3LKuM8E5XcKsP8AEzx6PB3h3xTrXwxkXUmeG38SaLeOqzWzHMbzW7jKSruBIXIy&#10;rDp0qxqFuPEz6X/whurafcaVLdK76dJa7ZImjbJaFid0cg7qffFEuZSelk79bpd11+T+d9BU/Z1K&#10;NPlk51IqDu4eznLblbty3ttJJO2sXC0rG3aaXpWuw3U+n6VBNcfIl0z3CbxgZQllySMdNwzg1Q8a&#10;p4Z1oeHfFEFnpdx5N4I9Lv3UMbed1KARyYO1ycrtOA3QkGuJk0eDwf8AtG6jqGm3kmlSXGh+Zq2q&#10;2eGhuEB/d/aoG+6y/wAMseB1DCtz4bfEnwB8QrfUPh8htbHWo08+40aaMxxTtu3LcwcAPGSA2V6G&#10;plRlC1SN2rJvfRNa/wBdt7XNqeY0cTKWErxjCblKKTatKUGpRtond9VrqnyuVmO0608F6X4N1C0+&#10;IenWccEl5HrF5qUdiwt5ZFmULO8Zz5VwHAD7f4huB5qPwP8AD/wh4Q8Xa54Z0Cxks47pWn17wy2r&#10;vcWshnB8m5tklP7oSHepC4G7gjoaveI9a03S7C8i8Xp5llruof2PHDJGHt4bh1I/eMvKxztwS3Cv&#10;g8Zql8YPD9z4q8K2vh/UPBv9qWOqWYtrjzbs29/YeUQ4YOOrhlG3kfMAeQTVRlOXuttKT+Wltlor&#10;r5dLeeVelh6aVSMIynRSsrPm15lZtKUlGTa1s7py5k9bbfwzaDR/B1nbXWsXV2NOupbQyatCI54I&#10;g3EUmOCVBC7u4x9ao+Lvhub74s6X408O+M9Q0O6a3EMTaUymK8jB3NBcROCkgxyHG1h6kU34deJ4&#10;r7xFH4A1rUr+7bUNFBtdQutNME5aLAkiuDkhpgMHOBkZPNUtTj0S61qDwx8SppLe00nVY5tE1+11&#10;Awnz2JVVPlkbGx8pVgVbNSuaNaTvun03T7LS+vQ2lUw1bLKUHFNRcbXk1yyjZ6yTbjeOqle17K+q&#10;Oh1XUfGHhJ7rRb+zXUJrli2i31xCZLZw3MltLtBaL5QdpbKHgbh0rL8M2PjH4VWkdr4a0zU9b8KR&#10;282/7Re+dqWnZPmJsD/NOvzFfLY7gFUAnpTbHW/GWpeItQ+HvikXmnTSebDoepXUitDqUW7KFZEx&#10;tl2/w9+eOtanhnxWJPFOo6drDR2txaw/Zre4VWwSpKsXGdpHKkZHripalCNmk+r8+z/4bbX0NoSo&#10;4ispRnKLTcYt2Ti95Rd73TsviSuuWzulJ+d3Nz8XLa1m8TeFLLw74igOoR3eo6XY7rK5u7GUho7h&#10;QxHl3EWDuXJVwD0PFdt458UQt47s9D8QQ2V1o2r6VKZkb7Qtx8ib2CbUKNx8wywYEcc1zV38bJPh&#10;t4j0HRfj18IZNHhk1CW3tfF2lgTaakjP+5JK/NEJFbnPAbPbmul8QfGDT/DWp+IdHvory6Ph4RXN&#10;1b21qfMFrIMpPHwd6Z4LL0710VIVpST9nfR2ae+yWq00duz1ttY8nB4jAU6NSLxTT5o80ZxfutJz&#10;acZJSSlHm6yXuuS97nbxfBs2i6To+m/Efwh4w0y3s/EmpJHJdXVzH5Op5+WOGRyAwnIGFJy24bTn&#10;PFnStX8dReO/HXgu8jl+xZtxo91pt2hmhEi8uiyEMXTvGRt+T5SQ2Bv6Ze+BNd8GadH4atNJWLWQ&#10;bzTre6sYxbz3AO9tyrwJM88c5561T1vUvCNt4x0bRPFWkTfZtet5raHVDGGit7yD5ljaYYMUjAsy&#10;E8EqcEHg483NKScW3rvvZNPyvZJo7vY+xw9KUayjH3W+V2i5Ti4ta3spSnGStrezd93Y0X7PdapJ&#10;rLzWera1o+imy1DULeNrea8IG4qyYPyNwylSwDZA9Kr+Fjc6h4TbXPDXjS41BW1BWuIL9GLR/MP3&#10;ZZVDBlHy8gj1qnpmqeLIPH1r4F1NbXUJrGNJLe4OpGOW6tWzhmVh88iMOSDz17mqfiLx0D49sfCV&#10;6viDwve3dzNI1xDHEbe7KnaN+4FZARg/KQ3qKPZyk7LXS/fTfbe3olbYr61Rp01UndWbhazT520l&#10;7zdm1onzSfNumuvZ/wDCP6pb+J9Nje7s73RS8yy2d1ar5kMjfMuxgANo+YEEcg1neEvBOk/CvS9W&#10;0/S9RkbQ5vEX2iPTZV3LpvnON8ce3P7ne24KR8u4joBU+u6Y2u+DZLTVxeS39vh5rayIiuJMONs0&#10;YB+Vh97g4IyKr3XhrXNY+HbaX4T8TtHqU2oA3FxfMI3nKN8y8AjLbQOQQQT061iuZx5XKyuk/wA7&#10;/wDBt+p6E6dONZ1YUm5KLlF3u9Uk4Wvtovdva+ulkyzqP/CVaN420XWrEE2tyJ7PWIpId0iNyYJG&#10;KA5j4xzjqD1yKr2b6T8V9L1zw/4+8CtaXGi6yrfZbO5SZy8ZDw3UTREMCeDtYBgQRyKr+HvE3je5&#10;+Ia/DvxjoWo6V5hkv9F1S1vVmhnhRY91tIwXqGdvkPJC5Bo8feFrjxd4d1jw9d31x4U17UVe0sfE&#10;WmNiZkzlJAy4zjHQ8iqUXGUU7J2Vmuivvpvbbq1YxlU9vRqSppyjeSlTmrKT5LcvvL3W3aUb8sZc&#10;zd2mrWvF+ieJvF3g64i8E+L7iOZbyN4ZjCYZ4GRwXVt/Bz6EYIyBVHVLzxP4a8cWXiHUvBKyWup2&#10;6WeuSWE4mGeilo8AkKecgfdc5Hy1c1CPxnoll4dP21daj+zLY6pfqw8wzbQFnYDhlbByOx5rO+J/&#10;hiD4y6fefDu6sdcsLzRZor22vLQG2N3JENyG3mztVw2PvcevHNVTtzKLty63fVLby8n+JnjOb2cq&#10;tNSVZctot6Skk5JK6kldOUW03dXjfRIXVtW8HfDTx3Pfa9e6p9mjto5NGs7qx3w27bT5v2WbqPlU&#10;b4WOPlBXqaXwb48+HXxO1K++IvhwapY6lDoYtppLmxdfOtXk3pMoP3wrA98rkg4rEk+I1ofhpN4x&#10;8U2ustb6trdnoviKw1K1WKbTpjIls7SIGKhW3Al1O35gRkGum8Pw+KfAWj2PhrxD4wtdSWOOS1sr&#10;y2gGy7iLEI0ij7jJlVYqcEc8Vc6ajDVPm233tvpb8+9zmw2KlVxK9m4+xadS3Ldxcm1BuXOraX5b&#10;KyUXCyaV73jzw7qPiLRrpbW7gvGa3je3VpjblJ1GQDIh3BX+hxnuOKhHiDxRFprC5WSwuJrFbi3g&#10;uJkma3kUDfA2MCRT2YH8ulZXxJ8ZahoPh+Pwr44+H15tvtJ3Tano7M9tDcI4AjLj5o+MMGPHatLx&#10;Ppngn4heFpPBvibXriFV02K4a5tb5oru2PaZGHUccnlT0IrKMZRpx51pfe1+23T+vM7alanUxNX2&#10;Emqiirxbcbt3aT5ldaPR3a12Vkzagv8AQtV1RbDV9Gs5GvNL80M2xpHhBAeJo2+ZlBJzgEDPOK4T&#10;xjo3hX4WeKLaPw5oOqWUHixbOxGqeG4jMbR4HPkhlOQIihKnAPCjpWsui6Y3xEhuIL9f7RsI4bqC&#10;8kVJY72PyTGSnQwyMvDbeGwODVz4ieG4fHnhG88ANrS6PqjsLvw1qUKfNDJCRJDMqnjKtgMo6jPr&#10;TpuNKok37r33+T87aP5bCxUamMwdSagvawb5Hpdu1nG+nK5ax30umpO6ZD42bwdc2FvY/E7Rbi3t&#10;xq0Z0m+0+GXy/OIwkmYx+73Z7/LnrVv4Z+M9J1jT77QbfxMupNaXc1hNJPG4uIZ0/wCWc6MAd23B&#10;DdGHIzVLR/FfxXsNE0+48b6PodxNebE1W1t7wpEGBId4d47nB2N0OeTVTxNp1wmr6R8R/AWjCW4X&#10;VPs+uQwssdxPb9AXPG9oz0Bz8p4p8ilF05P0aaav+l/WxKxM6dWOKpR6Lmi4SVTlfo7S5b3ta6V1&#10;e+6SeGpdP+Mel/EnT/DNq/2XRf7J1C8sdSkWaGFnym+E/JNGJBwch1Demat/FDwB4a17w9rnhG90&#10;VpbW8eO8hguLl1Rpt4LiGRD5lu+4Kcg7QW3DgtWFq+h2/wAQviPa/Gr4ReOLpLrRr5dM8UaPD8v2&#10;pIi2+F0cfeXeG9wODyDXbab488K6jq2tJeeJY7e50GFX1aznXa1okgzHI4P8JAOG6EZBziipKpFw&#10;km7pK+6as+v36Naa9GRhaeCrRr0KkYqNSb5X7jjUThZtWSvonzRd2nF3vEyr2w0/WdHsfDynU9Nu&#10;7q1RLGa7UoLtSCz2k3bOQQSMHuDXHap4d+OOhfHC18YweGLe/wDCMOk+bHF522+011XD2xcNmVTj&#10;cnDAng4NdhoVjHq9ktgx/svUrTVX1KCxe4+1wShW/wBZCScrG4IbA+6SR2qH4k6tpHw0j0fxdfeI&#10;5LO1uLs2TNeSFkuGuDgQucfKd33WPA6GqpzlGo6cUne6s9d+1vwtf7jHHYWnWwscTVnKCpuEuaLU&#10;fhdveUlayvdppdOqTI/D2o2Hi1dU+Mfg+Nde8I61pYnm0dkkW6+1QEh9kMgC5KjlTgllxzmtTQPD&#10;2gahPefEnwNZXVpJr6xy6gouG8m/TytscvlMdok24U42kldrdM0ngTwJpHgbRtc8I6Z4cuI49SL3&#10;EzWdwQk8kq7WZOcRSdzjAz8wrGaPVR8KNU8N+FtEutafSJ7WOSy1oiE6lChTzUWVWG2TAPznGJF5&#10;65qZcspNQemi17ab9NNNdNvu6KcKlCjCeJgnK05tRTdqivfk0c0mnJ2XNu4q6fvP+F8fxD07Wm0r&#10;x54fsbwWawWUN1YyNG6Ko3LMYXGAMHblSSNuDV/V4/FvgDXJpkstPvfDN3eW4s1hXyptOYsfODDA&#10;DIc7gRyDkEc1ekv1n+It9od7pbETaegs9RUhflIGbdznIkx8wPQ4Pcc85Dq+v+D/AA9rnhvxx/xO&#10;7XSr6NbW45L3Fsw4DjoXUcMP4uvelrUley1S09eq1019N9rFe5haKhzS91ztPTRxT92Wl2nHW7T1&#10;Sd72N+98J39pqn9vx+Kpnmh1U3VqcBj9mdeYDx8y8ZHJI7VU8TTeHtS8MXC6zpf2maBm1ez+yqUF&#10;5JGrF48Z/wBZtyGQ8HINT+Ate0uXwfDN4N0uO40uG4aLTobWUt5eDyvznIAPQZ46Vp6n4n0HSUtb&#10;O7toLOS/uGgiWdQoS4dCUH/AsEDB5rPmqRqWs9Pk9PQ7PZ4ephuZSSU1d3vJNvTRy0fk/JXVro5n&#10;UdX8Eaj4Z0vxPo2pQ29l9htb2ybydo8i4KxebgDchUMFLrwO/Ga208O3eneJ7iwGrR20kl151isE&#10;zBXQr96SP++DnngMD2NYep/Bzwumnt4c0zUotJ020XGni0m3Np0s4HnW5ViQ0EnDeWeh5GOML468&#10;HeN9Glh8Z2PxLW3k0m13w2LaYJlmCqFIZvvhTznGfve1a/uptRjLe+6+7ZP5/wBM4UsbRi6lahfl&#10;5W+RpbXUn7zWn8uz0XVuKgPxdtEvp/APieBrPxXpSbl0iQEDULZmwLm0dgVlwDkoCWHINaGp+Edd&#10;1Kx1E6TrDXMt5DDC0Md0I47iBT9+Pr5Mw/IkVT0Hx3cfFG5sfC3xC+FMmnX1rcieS2uVMkZUDfFd&#10;WtwvBB7jhhnBFObU9D/4SRfELapDp9xp+pS2+oxyQGIzK5BQtjglW53Ec561UounKyjZ7vqvK1uj&#10;6fmzno1vrVNznV54N2i7OnJK1nzKS+KKeu17P3VqnueP7e31T4bX/hrXvB2qa1ZyWTx6lpiMGuLq&#10;3OEYJg/M+DvUZySnBziuG+H2lX3gXxdJo8F3qbeHdP0+G70HVoY/MjnjORLFtI3KykbWjOCAwI6c&#10;bPi25+I+g/G3Q73wxeyXFjdaVO2pWOVaJkGCr4+8rZyNy5B4yBnNaiJ/ZPjGGTR9sOlalMv7kXDE&#10;wXRcu2UPRHBIOOjcYxUxvTo8t01JX/G336fNGuIjDGZgq3K4ypSULtatWutVq43kr6rlkk1ZXvX+&#10;H9pfaVea7cX+rzXVpr1x52j6hFEqRhHGPIJj5V1OfmYc9jxiptAuprXwjrvhNvGN9q954dmaH7de&#10;RoJl3LuVGcYWYoD14LY5Gar+G/BWh6L4n8ReKfCXjaaG1vrtZ7vTIWP2eC6jBG7b/CGH3gMBiAa6&#10;Tw/daVdF7W5t4zNqcbXF9b+WMPxjeVP8+aipKN21rt0tsl+l9t9zrwNCryxjL3WnNfE5JqTezT11&#10;s1zJuKvHV3Zzuna54m8b/CrVtC8Ma1/YvjGyt1aYWsqyrHMwDq6iQEGORemRgZI7V0kx8PeJbSPX&#10;b37HJdaarS6ZeXUIb7JMYyrOpxlM5YHBwRnkisPU9HstM+I2j+LNPku1msx9iuo7OQqHtZOEMsZ4&#10;eNX6MOUJ9M1T1fXvDXw8+JOiaBrqzTW3jLUp7DSboMBHYzeW032WYZ5ViH2ZGcuV6Yoceb4Ot3pv&#10;5r0srpdrkxrvDx/2pppOMG2/d3/dytspOUuVtbySei21pvCHhfV9A0vxH4x06y1S40tWmtbyzkMj&#10;QSP/ABQyjDBSDjr0PNVvgv468DeLNQ1rwl4e+JT+ILzR7z/TrG+X/SdNLdImJAyvYHn61W+E+n3v&#10;hJvEXw/8O+FbOz8P6TMW8PxwTbnPeWHaeNu7O3nI3EHHFcn+zT8J/hTp3j/Xvjn4Lt7j7V4mvJGm&#10;a6nlSezkB2zWsiE7SoYZGQSOxrRwp+xqc8npblta2utn20vs977nLHE4qOPwf1elBObkqvM5KVor&#10;lcouy9paSik5R2aa5b6d14Q0vQdZE114b8UW17b2GsTrMrQKn2Rw2JLdwMEMoyASOM1zt1448W+F&#10;fF/h6Xx54O+1XNl/aZ1jUrOx3Gzscn7LPuAPykAI4U5BOSMdNzwHffBnWfiHrt14J1nTZNeviB4k&#10;s7O7OZvLJQSPETw4+6WAycYNdQq6hqN5qWlXC281vhRFHLHujeJ0w0Lg9c859iPesnNU6jUldW66&#10;PVW/X56M7aWFqYnCxlSqKMlJ/A+eD5ZKSuns7RSercbyinszn/hn8Qvhd468P2uqeF3s5LPUVmut&#10;PaOFlMqud0mQ4DJIM/Opx6jisv4Z/ArwZ8L11bQtM1/UNQ0LxRcG5j0PVZPOhtWOSwhb7yq2fukn&#10;GBism58GalNbbPAGqWNtpNuJ7ddFmvds9vfsdrWwfJAVU5UHJ7dK6LwZdah4f8JNpmueGrkLZWKp&#10;NYwXAna3GMNGhHJGPmB64OO1aVFyRkqUnaTWjtffT5ry89dTkwsliatJ46jHnpp2mk1HWKUkrX91&#10;66SeyjeLauXvD+lReEdI0fwXotxHdxm6kQw6hITIIgSxxu5ZlJGO+Kj8W+I7fStVtVuHisL27ZrX&#10;QdSWQNb3dwykCJ/7rDHyhuCeAaraXrvgXxHqei694W12W4W1muIofLuisglEYLRyRty7YHQ4YU/x&#10;hovhvxVo9v4WlubOa9uv9I0u1km+yzFN6tKwX1XAbpwQOlZW/eLnT13/AB/p+VzulUl9TksM46W5&#10;bO6aSjZJ763dmr627tGtMNXs9Uk1LwpptrMsk0c2rwNcbWmBQqWjAPyShgMhuGHfIrCsNJ8R6X8S&#10;P7G0nQrVfB+owNci4srgwz2GpKdx/dYHyyDqRwW69eaV5rHhbR/2o4dOulvbfUNb8PBdPk+wuILl&#10;I2aR1Eykxt83VGAYE5Bw1dVD4lJ8ar4Xm0KPypNLa9tb2SX5lYPtZGXGQMHhhn0Pam+enbS94310&#10;+e+tunzRMJYfFyac+VwquNlZ66NxfuvlU01zLzTum7mD4F+KHgH4hiTxDpwkY/bZdM1eC801o5I5&#10;I3KqZEboueA4yDnrVaLwtB8KvCV1q2o+ALbVf+Edinl0W08P25+2CGYkyww5Iy2OdowDt6ZxTPFv&#10;7Onw48baL/ZmvnVINkkw07UdP1aWOSPzW3g5VvmCvhgG4BHpVXx1eeNvBGmaDqcGqR+IrbwhOD4w&#10;ZUb7XND5ZCzCNc5deG4zkbq2j7KckqUnq9U9PTVaa7dN0jz6v17D0XUx9ON4r3Zws9W1zNwldrla&#10;VTeSfK5aaI6a0PjzTbLS7nw9qUesWsmjzNMb4COSaQIGgb2dj8jdu9Q+OvFHgtvEGmfDfxXbXNjc&#10;eILGRtOmmtybR/LCs8Dv91JOeASMgHByK1tJ1fwT43m0/WNB1JH+wsGVIy0bp5se5AyccEc4Ix6V&#10;myeHJ7q+8RfD/wAa3umzaF4kVpNHjhLLOm5MTI6sSMqfnV1x15AIyeePLz3krWv5Pf7na97WV0ra&#10;bnrVo1/qqjh5Kak0ld80LJK6b3ip2cea8uWTUmn8JHqmtDRfFn9hwRxWl0LFZ5o5mby7qFRtcbv7&#10;wyMHn39a5PwL8VfCmifGHxX8M/F+m21rq1l5erQ3Wks0qXVlIqqssseSY5V4DKBgjDCnaz4Jm0b4&#10;U/8ACvvFerXGsRfZ4dOtb3U7kxXO4SYXMqlWYEbT1z25roNR8P8Aw+HiyK48Q6NY2PiC08NqNQ1q&#10;0mAmhtwwCqX+8yEjgsMYyK6I+wjCUXd3TV15Wafe3k0zx6ks0q4inUhy0+WUZOM1dWkpJw0VuZOz&#10;UlJXs72V7r44sNH1jxRb6B4V1+az8TWcn9uaXb7itvqUoR42gkyMFG43YIKkq/blfg34ztPigtx8&#10;RdLtdS025n32mqaFqkLJskhcxuP7u9JBJHvUkMBnoRR4b8b+G/HGq2VmZbdJJ3kFhIrkTQ3MD/Mj&#10;D8CRjgqSKr+HtObR/Cmta1/wh03g/Xddkvp5rOzuEmE92rMq3CKSY/MkVEfHG4sQ2Tk1HLak4STv&#10;ole3fXztp52a8zqhUbx6xNKSdJ80pJJrVJcrT+FT96zTaU4yWnuu+t8JfHOjeMbzxBotv4iuZrrT&#10;9Q8q/wBJ1SLybvSyw4hYAfNGQNySKSCDweK8r/Z++FHhr9nz4veMbDwld62o8V6j5tvDrCyN5LoS&#10;0mDjBVgcq7YJGRk4ruPhDf6B8Z/hDpPjKPXrPVNYvrGFdW1CzhW1uW8tz+5kVSTGUbI25wDnHWsv&#10;x1qnjzS/iD4b+MeiRtqXhuzhks/EWm2sSm8sedplHIaSPjLLyRjI71vDmjUq0YuykrNPTVarp1a0&#10;2fTc8vFezrYTA5lVipypPnhOKbahU92TaUnblhJczUpJP3klFaa/j/xH4q8CazNqttrujWWjyWbS&#10;SWuvI0VvBKJFxcLMinHJ2tGR3VgeTVi18Szatq1vq99Zafa+OtDsVW40i11ASJcW1y5KxCUqN0co&#10;i81OhVlAPfKTprXirXtLXwt4pstX0CTzE17S9UjjmdYn+eGaM474KFW4KkdxVi30E6942mv7IaLe&#10;Np14s0c8MQjuIogjRraSgcnbksrHjjGB1rn9yMFfe2/4We2/37WZ6nLiamIlyNum5JJOzV7c3NB3&#10;l8Lta2ifMnHZqrqfin4aaVfx/CbULm1is/EEs9lHYX021WvmJke2cD5kZ1Ysp6Hp1IrofFfhfSNX&#10;0nT/AA9fBbF7badN+x3X71PKUYVMj58gYK9xXn37RfgL4U/EaDw/8QfGTR6fdaPrFu+ka3DMQpuh&#10;OFFvNjhkZhjJGVI4IrqPjN4z1f4anQ/Gcfhe81vTYrrydajs4hLLaQt/y9BR8zbD12jpzT9nzez9&#10;m3zO90+67PZ3/P1J+tSovFrGRh7KHs+WUdX7OW/NG3NFRabTTatqno7Yt18ZLfRLSPx5ZX1/N4bv&#10;Wi067WTS3jk0u6M3lLIySAMEyRuzwOoPNS/EHwPZfGTTV0Sa01bRNU0vxlBNb6xp5VlivLWMvBd4&#10;VjticMF5GT90joavjxfovi7UJPDmo3WoSQyLMkcd5H5ceo2boGZhkYYIGBB69fSsfU4PCPwI8bSf&#10;GGePVmsfE32TTNdvre486CMoUis7uRV+6rZ8tpMHBIzwa1iuWXuJqfTz2sumtr9NdFa9zjxDdai1&#10;iZxqYZtKpq0oqz5pLWTSu42XNFwTlLmasjpI/Ht/D8WZPhx4z1LSLcTeGodR02W3uGWYzmbyZgFb&#10;5Wj3FChHzDOCOhpvxD+EmqeJdWj8Taf4vmhvbfR5rdbOSzia2urrGYrhlIBWRWHBVhgEjpUnxK0L&#10;w0lnbQalLY2eoG4QaVJqsKvEkyy7zGJMZTc2O/YYHFU5/E3j208X2ekWOh/are312OHVmWQnZbyw&#10;lxNz/dcY46isIc2k6Wjtrfy9e/5npYh0ffw+OvOLlHlcW+ZX1SfLZ+7a93vHRq10Ufhzqtlf6rpv&#10;hLxo+m2/izR9DjuZbKO5cXcUmT5gAP8ArYT1HLYzipnsvjro8niCHwH/AMI/qkf2yG78KxalczQr&#10;JEXzcWk77WMbgE7GGQQRkDBrS+J/hnwzrOsaPJqdqsWpSrPBZ+IbSPbcWZaMgHeBwh4yCRyBiqCX&#10;utfD3wfZL4suI9U1aztQupXj3TxfaDCcmRWbjoV69iQScVcpxlFTSWv2Xtv08unfX5nP7Crh5SoV&#10;JuKhe1SDs7OKSU1Zpz1urJxbinpblOM+JvgyX4v6LY/tT/CvTLjwz8S/BH2lZtPu4Q0l6LcN5+kX&#10;O04kjbDbJFzw4YcNx33/AAkN74o+Hnh34lRazNZzXVnaXsl5pNsXh8lyrvEyOc7GB2kfeGCRyK0v&#10;h/qmv6jrWvX1+1g2ks8UljImUuI5DGfNjnX7p2/LtkU4ZT7V59451X41+C9A8O/EvwZ4Sa7s9N1S&#10;4tvFfg/SpBci5spJPkubf1ZQFcKOzsO1aKUsRKNLT3X7t2tmr8t3vrtfRN2ZyypUMpp1Meudqqv3&#10;ijBq84SjB1+WLsny6y5XeUYpxTaO71PRoNO+I0N9p1pqSRavp8irc2MgEEcijIBXruYdD69aw/hZ&#10;8WfhP8QPiDrnhfw34qkuNQsdqappE0jbFkxksqEfI/GGUHqM4711FprOneJ9Si8ReEdcRprO2ZL3&#10;TZZiuCy7lR0/gcHqSMiuO8b6Fr/hHxFpfxV8IeCo76TUNaRNe0nTbOIykyR7DcGXg5jKn5u4bBrC&#10;mo1LwnpK1lrbVa66dtEeljJ18LKOJw9pUlPmkrOXuNJNxaa2k7tNN2uknZFnxn4K8f2nizTPi18P&#10;Nds767sYLyK60aazSF9Ut5l/c5l67oXVWw3DKG6N10dQvdb8XSxjR9Qj0PxQvhm4jutJuLUO0Mrq&#10;hU+eOdiSDIK5D9eCK5Lxh8VPid4O+K+kbvh7eeIfh34is0Sx1XTUEl3omoZbcXwc+UEySe3qcEV2&#10;+iX17qXiOfRNQurKTU4rRn0PWYYdxmtWbGHUnqCCpHQ4yMZrScasYRlNJ6aPTbs1to99LrpokcuF&#10;rYLEYqvSoOcbzSnF8yXNaNpQb1XNFJxak4Sd+ZKTYzxN8PdH+LHw0Xw38RDcSf6HEv2+zufJuopl&#10;AzNG68K4cZBHB7jtXK+BPCHx98Cw6tofjbXrjxlodvJnwvqUlzHHqka7fk3OqhXJ5BZsEH1FdBpF&#10;ufBcr+EfEXhqRNP1TU5Lg3Dah51rAxKlVXOHjDnkLggHPPNb1/o1vDrdm0fiO689hJGtrJcYEqMd&#10;2MdCV7HqKz9pKnF09HF6q629GtvPodX1Gji60MVaUKsEoytJq/ZTTSU0r80bq6e1mcf8a9Z1vQNY&#10;8EeM7H4df20umagw8QXAvo4rnSrSeLyvNwzDflyM9funGCau/tC+C/iZ41+HlvH8Hrq2h1zT7+G+&#10;t21JivnNCwLQNgZ/epvjY+47dNHxHqegJ8SbXQdd8NXjXF3pUtvHf/Y2ktbyA8tbu44VwfmAbGcn&#10;BrSu/EsFs+rQiG4sv+Eft0Zbq6U/Z5hJDlXBGd6qeGz0INKNSUPZuMdY663s03pfXu7aW8wqYOji&#10;PrlOrVfJVaj7rSlGSgrtNRTTcYqXvNtNXTs0eX/8JT4Y8U+A/HXxE+HVtqlw2leJSL7SYZWuobu5&#10;hjj85I4gd0SuWwyjDKyFsZ69to8Om3kFtNY6zZ3VtrmpJcXVlrF2ZcZjBaC2f1Qj7uBjB6Va8LWt&#10;5oMtxdWekae0erSRyas2kxrEyXZiG+U4x5m47cN1xjOa5STSPhR4p1LVtJsYJILzTfFFnd31q2YJ&#10;E1ELuWVSeCXTrt+9itm4TbSTsuu/Za+j6nHTp4jCwhKTi5SuuV3gm05SvHR35ouzjZpWb1aZp/HX&#10;wPr+rfC6+0jwhcw2erR332/SLy+uikMd4hLRs7bW+TPYjB6HGa7Pw7DrmoeH9Lv/ABT5cGqLpSjU&#10;lsZcokzoN7IehAYZUkelQeLtW0SPwxfjxdLHb6bNA0WpTTSbUSNxtzu/h69exrhtU8CfEK00ePUv&#10;Cfiua81LwvrX23QoY7jyo9Z05oQv9nTOTtdyoyHIwJFQ4AJNYU/3tNQk0rN6vzXftt6bnp4nlwOO&#10;liKUJT5oRTjFrRRbd+XdytzWa+K3LvYgh0n4peDPGOi+KPiJrun61p+n+Fruw1O8tJEt5ruYzq0N&#10;wYiANzxgLhWG2XOMhhja0nxDqGn+Gbj4iaT4zXXPBv8AYkV3Y25QvfLhiZMyD767cjaeQVIqbwb4&#10;+0r4mWN14O+IvhBtN1Jo/smpaRqECsj7w7qobkMGjXd6DnnIrn/ht4Ls/wBkzSZvCaXrXXhXVfE8&#10;0+lvh2XR4Jl3GGQn5ViDj5SOPm55reXvpxmrTVtEtGtW7Po+1tLHlUf9mqQqYebeHmpN1JSblTna&#10;MYqcXZuLs+ZTbkp726a3w+vL/XPEmux6hqun65oSwpc6DM0IjurKKVfntmxnOByGyCehHFQeM9A+&#10;L6+FfD0nw6udJ17WNB16O8uodUmaza9sNsg8tZACFk2uuc5U7fwqW2g1z4ReLbvXY9uqeH/EmrRe&#10;RHHFFC+ltIAM7uPNjJweeRmq/h/xXBpPxs8SfDDUNYm0u8jlt77Q1vRvhvLedh5jQknJG/cjJ0Vs&#10;EYzR7zk5wSaST206J3tZrfW1u/YrmpRw8cPiJThOcpQvezTbc4uLfNGSah7nNeytB2u0dD4b12BI&#10;o7tdF/4RvVdRM9sPD2pYCPfKGfcrp8rKwUtuTh15xkEUtla23iawF74t8BWc1xqmnfYvEdgFEm1g&#10;MtEdwAliJyASO4PrU3g/U/EOuQ3nhj4l2VrDqlpfSm3nscmOSLJMUqFhlHCkA+4OODTPBM/jnTWv&#10;7D4jtHczWN8E0/V7OHyxe2rDKu8eTtZfutjgkAjGcVzO8btaNW6/dZ9Vt57eZ7FNxqRpxldwkmtY&#10;KyaSvzpr3ZP3tkotNrR2v474Z+KfhD9lmy1DQPHFnr3/AAha6vu8L+Imje6tbGCTg2cxHzW/kyZG&#10;0g4UgjIr2465p+o+GmOk+IDG2rWM02l3ip50ajZkOpXhlGQcE8ik8Y+BNM8WaFqHh5dO0qaz1Zd2&#10;o2d/aCaO66All9xxnqDg1y2r6Lqng250X4b/AAotYtN+x2IvdLgut5ssROEe1ZhyAyMSOuDg4rep&#10;Oji2pK6n1va2y19b79/LY8vC4bM8hhKjNqeHSShZPnTcn7qs/eio2UNpR0Xvbl3XPBln8Y/A+gze&#10;JdL0vVruzmtdSsJ/MeNYrmPkyoY2zz2AOBnnNY91488D6vDeax8aYtL8P+IPB+pzus00jN9nXf5U&#10;F/ExGfLljdQw5AJKt0zWp4d8I6N4Wtrr4aWmj3BtY913pdvJdEeUjOzSQoyYIC7m2+2B/DUnjzxB&#10;pVzrGi6jNqkMukXGoNo2uaddaZ5+WmjKpk4zEN2AxPysG57GiMry5Fe2rVtLLqlutV0tuVXg1Q+s&#10;S5YztFTUkpJyTsnJvll+7l7ykpX5W9L8ttrxf4X0Xxbodvd6i73wsYPMaOxm4nyo6Y656j9Ky/BN&#10;3YX+v35tr+G70PXrMC3hWKQusyrsnSYnhWPocGobbRk8CR6bd+CBpy20LQwarK0jqptE/dgIOQNu&#10;Bj6Vzv7Rmu+PfhHNY/FfwB4CXWNPhvE/tuHSZylwLVj87tDjE4GdwIwykehqKMJVWqMHe97XsvP5&#10;O9rG2PxVPB05Y6tCyp2dSycm1a17pXklFvmVrJq99HfjfgHr/wAPfhX+0144/Z5/4WRC1tZ2NmPC&#10;Ph7UnO6GFYi88auQFcq3O05baM5Izj0TQPgr8P8AS7fxNFp0ttceCPGUMM0mgJOFgivMbXlt3Vv3&#10;fmAIWUYxJHuBBJrR+MfgLRviH4Ttdd0fwbo+oa6l9Z3WkyakBHhsgENIBux5LSLt75xXL2dt8Gfg&#10;r8INa0bxF8LdQ0Pwrp/iZzJa5kuEi86YBbqMhiyxbmBGD8n510zrfWPfptqT5U1o7tW95ap3bs1p&#10;dtvXv4uHy9ZTJ4bFwpyoU/a1Kc25xUYT5mqcrxlHljFyjJOXKoqFoaadj8S/AvjTUfhndaT8OPEE&#10;lvrkOmrDpN1fXG5ZGXG0yNtOWIGNxzzya5X4c/EjxV4p+JPij4N/Ez4btpdjDpVtPa6lNCXgunlT&#10;bIjZGzeGydoJBxWhP/wmvwt8WmfwT4Uvtb8I32ky3MzR6oZprS53bwEjkOdjqTjaeDW39ksvid4a&#10;udH1jTprOC/0ry7vT5mKXVrKVLIUcfxDqOeDWMfcp2kk09pLdO66J9LbPv5nrVYSxWMU6M5QnDSd&#10;Nq8KkVGSSUpR2fOnzx1fKk07NHK+DJfH37P/AMGh4U8f65pd9qmn3n2bQdUumlitb4SykQQSNhjH&#10;IV+TJyoO3nFbMHiDwNY+NvDeuaz4V1DSb7XLWG30uSe1Pk28rRyZtZGXIRzggbuGOADmuZ07wnbf&#10;GL9n1vg+PjBq0eraTNHu1TULcR6hE0UmUE8R++p6E9GHNdY3hOf4h/DqPwN8QtSgk1bS9UgeO605&#10;ngD3NrIssEmOoDbVJHIwT1qqvsuaTm/ecmpWutHazSatZvp8tLnLgljY0adPDxvThSg6fO4zTlFv&#10;mhKSk3zpJJS1V7PVxaeT8dvg4usXc/xP8Lx+XrGm2cdxa+XAZWN5BIrQuEHJBTzI2xyVfHOBXP8A&#10;izwr4y+EdzZeIfAXie683UNPuFvLe5tXuII98gmVyQMhYyzouRna2D0qHwV+1ppFz+0DH8HvGOna&#10;lb6pDYvBfXAXdbW8zMjxhyowQcmNZBwSpBxmvX7ObXrXULzS9Yuo761uLo/Z9i7JIIiOUb+9g9CO&#10;xqpTxWFjGnWV1a+vVPRW30W6M8Ph8jzypWxWAm4z5+VuN7wqRd5NpNWbvyy0e1nsch8JviP4uv8A&#10;UpLPxbPodzpmpXzr4dutLZ1cRqg3JKrDG4HPIPIra8WaAusapp8Gnajp0eoLcF4hdQvulVG5jDj7&#10;vykg59j0qOLS9DtfiFY6FY35ItNGk82xkuBu8tnwshXHzc5G7ORU2saTfaR4A1LRvhwi3ur/AGB5&#10;NNt9Q1EgSt0x5pyV7jd1BxXNKUfbKUNL29O1328/vPao068cDOlXbqKDeurldWlaNtXrdR6rRWZF&#10;4I8Y3niS8uNYg0bVrWzmmeCax1FQrW80UhSTA6qQRyM4YYZetc94g0fwL8UfHt9eQaR/Y3jLwddR&#10;/wDE4+xgzT2bruDRyDBeJhlSMnawII9eistXuvBPgDT9T0/Q7y4eOzBm027m33UjAD5d/R3Hqfvb&#10;ah0Lw9oHhTXZvFXhS8urqLVLo3d1Z3Mgk+y+aAHeEt8yJlQWjBIzzxTjKNOUpx06L9U/Vd9/wMK1&#10;OpiqVGjWtPVSndWaum4yh1TjKzVneNrW15lf0rxHd32v3VrfTW99ot1ZA6ffW2HXcq4ljf0J6gfU&#10;VBrttEfCDXHgmZIWji3WYtdsJEmNo4bjjP3T1K471La+EvCmjaJqtroNvHp8OrPJf3MyKQvmt96T&#10;OeM4HSrs+nXdxoy3MVlbz3UVq3lrIR5c7FMDJ9D3rLmjzJx20/q356noxp4ipRlGrq2m7pttXeyd&#10;k7Ldadlra7wtX+JZ8LeM/BvhbXmja58RQ3Md1dRK2xWt4g+/gEKrMSuGIwSBzV/Tl8JaL40aaws5&#10;Le78VZnmaKErHPPCgDO5HSTy8DJ+8EHXFcP4I1nRLf4U+GPhV4l8MX2g3l54guNBit/tzzGyuY1m&#10;kD+cSWKyRqShJOdwHauisJvEvhea48K3Gg3Wp2On2qvY3zNmaTLY2jJyXUYz6it6lKMLxWm6eu+r&#10;s10ttom9tzysHjpYjlqyakrxktG3Tbpx5oO6Urtcz5nFfFZrSzt+MLDxlpU8VvpTWc2km6SWFJIW&#10;LQvu5jcDOY2BPzDlT14qG58c/Dyy8Ur4K17U5NIutQvlSwhu1dYrxtmTGjMNozg8ZGccUz4f/E7U&#10;PiL4Vm1Lw/f2VxfWGqSWVxDYsTuZG5RlfBR9p5HODWf8StZ1j4tfCO81D4PXELal9uSCG31K3CkT&#10;Q3C+bHskHDhQ+G6+lTGnKVRQqK2tm9rN7N9P6exdbGUY4aWJwk+e8eeMGuZyjG/NGFmnfWy3s2tG&#10;rIk+I/he68T61ZWnhy7l/tLwvqlrqlhatKG+3QLuD25LHuHYhuoIHauo8PeKNC8aaMNUjRJJbK4e&#10;C6Vl+eGYZWRPXIII98VV1HS7rxnqWhaxplnHHLYf6VZ3zLnypQNkkLrx8rqSAR0IrkNBm8U+Mbn4&#10;n6FNoK6L5lzG3hq9WRoxeGe1ws2WA2t5q4IxwwPXNHL7WnZv4ba9ruz/AM+61CVR4HGOcYt+1b0s&#10;2pcsHOL7RaUeXs/dtq2jX8N/Ar4deGYpvEfw/u9U02X+zfsTCzvHZTGkzSD922QWDM2DjODio7/W&#10;PBWpTR2fi69adfsLRzTT2flodxKeWd33ZCGOU4yOQK4/4f8Aif8AaE8AXml/CDxbfaff3Mfhmzup&#10;NekgIaO4D7JLe4UE5LAYWRepGTXQfG34cxfEU2M//CvdJ1u1t9Ui1c2q3jRS3axxsDwCPMcHAXnG&#10;a2cZfWOWrO99pJp/nb8WedTxFGWUueBw3I425qcoySUr6q0eZadWotO6s2T/ABD+AnhmX4EXnw30&#10;5FufD9joYaz03ULqXYJLdvNiO9PmUZXBI5x0Fa/he2hsrGC/Npa6p4P1Oyj1C3jkkW4/sucDzHCb&#10;hmSHPzL1ZGDdARin4b+LHhGPwxJpmh3b6TfW+h/aNP0vxKrRtCzDCCT+LarkKw5IFdOvhrTrrwOu&#10;g3UVjY3cOmvbNJYriK0nmi2uYhxwS/A7g+9YyqVYrlq3+JvXfW1367ar8T0cPhcvrVVXwajdU4qy&#10;ta0W7QvbWNnL3XZLdWeq8q0W10jRNG1D49yfDSO0XVLeTS/EGjw6gLqy1e1WQ/Zr2JkDK6srfeYA&#10;hWYNworJurTwT8U/AHiTxz8CLKbRfG2teGxBpui6tEsYL2jeWrwfwsOqKyNtIwcCvQPgfo3hyb9m&#10;PTPCPw+11tPhs9Lk05dQtbFomguYmaOSTyZclSZFZih9feq978KdQ8bfBO38K6tead/b0Fwtza30&#10;di0dvHdpJuSVYlIZEOOVB7nrXZ7eEKzu2rSt12T0vF3utF1vZWvsfPvKcRiMupuEYyU6LqaKKftJ&#10;L3nTqRtyyfNJpqHI5Scrau3n3wl0r9vuyl+HN3r9rokOm2Wgy2ni7T9U1bMzTksUkdVBPm4CgFSw&#10;HOam/aHfxR8dPCerfBD4p/A+4ltJNBW6+26LfLcSabrUO6SNAvyu0Mo2xrMgwS7Kcc49XufiN478&#10;O+L207xT8OrybTF00PNr2lTLLbrLHCZJt0Zw68javXcSK8T8a6h4U8ReOfCv/BQTwN8RLq58OtNH&#10;pGqaVdKy/ZY53W1BQAjbiVv3m/gDkdK1w8pVMUqzgotL3XG9ua7klo2rvVK/ax52ZYXDYLJpYCOJ&#10;q1oyajWhVcbqkowp1J2nBNwirSlybuTkmrpr1TwfY+GPi98JNAt9PTVvDsGm3VrdXmj65but1blM&#10;brSZZudjKduckEdK2NB8P2fgnxDY+H9Z8T3l9eXyzNpaSR4ii25OwYHGEIUbjnC1n+MfEHhvwtca&#10;5oPxItbuwsdStXnh1iFt8LwwhfkWTko+3DBCOzEZrc+IHjG18LeGv+Eku7TzpLF4d3kpvkiWRgiy&#10;D2IOT7VwS9pK0EnaV7LR7+dtddGfY0PqdOLrVJR9pSUVN6rSL1vC9o3irx3V3daI8V/aC/ZJ8QfG&#10;34z+F/jZ8JtY0TStW8N61GmsXk0jNJdxoQSD5X3igyu1sEg9cV6d4v8AF3xW8P8AxIsb/wAjTG8K&#10;wlm8RNO5hntoRHhZEzlZB5uD2YKcc1B4L0XwRqvjbxVY+CdeurWQ6ysusR2ICRm9WMByp55+6xAx&#10;75rpbeyi8X+EZPDni2FNUivIZtP1V2jEasRkZK9s/wA+a2rYmUowp1LSjFWV1qk9fw6a/gebluTY&#10;alUxGKwd6dWvPnk4zThKdN8trJaKWnP7t2r3d1cT4g6zqng/SrrxlDbtcWenyR3Bjj2ndCzKspIP&#10;QoD5gb03Clt/Emr6l4Ph/s5bjS9UumdYm1S1RthBO2RlRirIwwcqckHsazfElz468OeH/wDhHtL0&#10;21vlvbyK2s/tkykCAoyy5U/f27QwXksGI7VN4p8T+HPBXw8jm+KMVuthb2lrZ6hLZxMIvMk2qNnd&#10;UzjBzx+FckY80YpK7v01/D1PcniHGtVnKbhFQ15tEndtvn6aJWa0S16mRJpr/tA/Cu+8GfF7wctj&#10;dQ6gbXWNPuLcyQziNv8AWwscFonGGU9RyOopPh9DqXh3Q9Y+HcNhJJDotr5cFskoI27d0ZTPIDLg&#10;AZwCK1ND8KxQePbP4g+DvE9xJp2uW4GpWM0hlil8tMRSR54jYdGx96pbm+8RR/E5tQ0mazutKksD&#10;DcrEo8+O4D4Cv/sgHPrWsqnuunH4fiS7PqtfS3pY46OF5akMVWT9sv3cppRbnCzcZO1lbVSeiSd9&#10;NjV8FeKI9R0UwzC8kvLK0jlmW4tSjsHQug9CxAwQDkHrg1yfjj4beDfEHizRfHkFreQ30mkSWWzz&#10;iiy280gk8uRT1KucjuMkcg11ksi6lo15c6dqMlrOfluNrEbJcj5hnp0qrLD/AG74quNB1meT92sd&#10;9pMi/K0JB2SRlh94FscHsaxpylCblF23v/Xz+49DF4eGKw8KNaKnZpptdU209W2naNn3b7NmT8Wv&#10;AngTxbobJ4k8Ez65Y3ccNjd2MduZo0jDgrIY88hGHJGCBUvwY1D4e3/g66s/hfpkel2tnK1u0Udm&#10;8QjkXggRyYOB27Y6VB4bvoLPVpPC14upaVJqt2Z4ZucCdfvpuOQAyqCFxggmtbw7qWt6Qt4niMi6&#10;aHUjDbfZ7QIxgY/IX5wcd2HGK0nzex9nd73Wun3beW5zYeFCWYrFxhGLacZNRXMrapc11JLXmtZ3&#10;vo0JZ+I5Tr0vh1IIyumtH5ksNwu5kePeJCnXaSCuOvGa3pHtNXMuk3cSzRzQny0kjOyRSMFT6/8A&#10;16xfGPhiz1ebebC1S4luLeS3ulgAmhlhf5ZCeN6j0J6Eir66lq7XC2VxYfZppIZWt5UfdBvGVUEj&#10;kZHzAfh2rCSjJJx/rzPToyqU5Tp1dVfTqmm2lHZWsrb3vf1OJ8DeC5vh5q3jTxvZ3mpLYa1qAurv&#10;Q9SjUf2fKiCNpICvDRuFVua2LWW+0LxmPGPiO9u2s9Q0uNIVt4/Ot4ZA33gwG9dwI+Ugrnoan8Ia&#10;drk/g+HwP8Qp5rm6+xyR6hO0+5p0YsD8y47EcjFc3pl78SPgZHdL4l1JfEnhOaVm0q6hi2z6LbpG&#10;MRTf89UIU4fqD19a396tKWqctvVaJWdt9PVrzPFpqnl9Gi1CUaWsm9XyTbcnzq9+VuTWjcYvoopW&#10;6TUrS31HxpaLotxtmt5VmvLdoQVngYcNz91lYduea4LxxrfjD4b/ABvtf+Fb6Gt1b+KPF1jD4m0a&#10;e+WN4wYcf2lbhjypjjdZE/vRKwGSa73xJrE0fgm/+Lnw9sYtVvV0g3Gn2atj7WoXd5Wf7xGQPfil&#10;8S+GfDvxZ8HWd9rfh6QySW9te2bSR+XdWVwhEiEN1R1PHXuQcgmqoz9nZzV4u8X6767bbr/gWHmG&#10;Fli4uGGny1otVYtbOOq91tSiuZJxkrPR3aTaY3xRawXt7rkvhrxjNZ6s1h8tveOWiiBUqk6JgkDP&#10;VlyMjmq3xZ12T4dfC/UvindXE0k2g+HS0i26qxyANzpngk+/HrTxc6rdfF61jvfD1u1jcaRu0PxF&#10;axlplZSGntpjj5UbhlHQlW7gVa+JHg63+KHgLxJ8LptauNPGrWkluLpbcM0CsAcgHhhn/Cojyxqw&#10;U9tL+ml9v+H6bnRWVatg8TLDL97aagrtLnSbi7SaV22ndOzVmnZ6Y+vWWt/EaLwP4x8GSaD/AGla&#10;tBe3kmuRl5YrOaIeZ5Qj6SMDjOQB71xn7QfwU+J/jJL7w18MtG8O6lo+l6XYvovh/XVVkkmN4r3U&#10;TO4OI3hTHPTnGM5rqPEHwn8RWPhTTdJ0jx3DZ6ldaOui6nfWsfkm5gWIqssAydkydQAeRkelZX7N&#10;uo/FS00u98HfEW1bUNU8P2cNvDqQuQ66xAjMsc4bjZKQDuUjHQ55rrpVJ0Ye1pST5dk73s38tL3W&#10;nR+bPAx2EpZhiHgMbSqQddXlOLVrqCVtn7zVpWkmnKCWvKru+BWj/Dzwn4C13SfDmt6pb+HdQ1Se&#10;S38Javm3uPDceTHLBCGbf5JmG5D0AdQM16VoU9hplnJZXBbbNcbo2kX/AF6sARx6gcHHpXmP7U3h&#10;rw5rWs+GLLU7KO3vPFkkvhuz8SKuZtPkKG9t9yniSPz7ZcqfU+td38LfF0Hjf4UaL40utRs75pdP&#10;QXE+mr+4NwhKO0Y6gblPHYcVz4mMqlNV9fef/ATut27O70btd7nqZLVp4PHTyuMYr2MVZq9mtHJc&#10;sm3FRU4NJOUUpcsXaLSyJpfCN58XZnmWG21jw/ArRyRzeWzWDplgwH30GM8jAPSuB8R/Grwp8O/2&#10;i4/EPjODVG8IeOLexi8K+IrNlm057wIY5YpAOY9wK/e+9tzXrGqw65dapbRWttpk32i1kiv5RiO6&#10;j5yChwcrjjbXlvx2tPDdjrXg/wCEPjDSrGfw/wCJr6a1bTZEMbwXRjZkli2/KCoOO2GwRW2FdOpP&#10;lnd3jbR6pLVted1ez6XXZnn59DGYbCqtQlGLhVUk5RajKUmoRjO28XGXK5K7UlGWtmjtrHwZqNp4&#10;51zwJrPhjS7zwJqHhW2jtXltlMksokkSW3lPSSIRlSufug4rLg+OHhT4XfGjQfghqR+x+H9f8Pl/&#10;CNx5JEaXEMjLJa5PIGzbtB+ncV0WlfDfRL/4VSfAzxj4j1LWrW3sI4Zr6aYw3FzbhgyBnjIJI2hW&#10;II3DOeprP8X6/pXw203/AISL4heGZLnTNA2LpuqJCLh28xR5hZSCyfMcBh6VlGUKknGScrqyS01s&#10;lGSv1b3Vtvw769HEYGjCvRlGkk1JylaVo80pVKUuWyUIq/LLma5rdve7JdkNnKli9xtt5Fk8+4+7&#10;JGx3EI3cD9K851AfHWx+K2j6rqnhGHXfD0mrXIa7scJcaTG2BFJtZv3kRXhsZIOTXX33jX4Y3Wn6&#10;V4P1TUltYvFVnImm2twWj+0R7dzIM9DtPTOapaJ4L1nwJr0cOi+JZ5PCkOlyeXp00jSPbBR0VzyV&#10;AGVBJI561nSfs07rVp2un6aNdb/Lo77HZmEPrcqfs5vljKN3CSdmmpJSjJNcvLa7+JJ3STtJcvdf&#10;E/4y6b8Y7nwHrfwYji0+6vL270nV4bncmpWVtCrRxqVY7btpP4XCgJ3JrofjP8XPDHhXwmll4t0H&#10;VVh1zT1CNHYO4heRkj2OV+6yb97Z4Cox7Ulp/YvjbT4/j54S0681i60vSJz4Zt4bzat6rJllxnaW&#10;kZQuWGQRWh8PviVo/wASvh34f8V2st1CviC1jmigkjw8TkkPG6sOikMp9hVz5LwqKn8Nk7O3va97&#10;20X52OTD/WuSvhnik5VbzpuUVL92+VfZUE1zSaVnezi29da3/CReDvCkGm/Cnx54gs0XXrMWeg3h&#10;u9r6quzDKO4fHOQecjFeTftH+HPGMHiDw38Bvhr8XrHR73XFhf7Prd07eRbWTBleMKNxZ+EbJGcV&#10;23iLXP2fvjD8S5/hX8TtIsrXXvCOs28nhuO+k8ieYlFdZrY8bkz8pAyPl5FWPi1+zF4A+MPxd8K/&#10;Gi9169sde8K3H7hrcB4rmMH/AFbq3QZ/iFdGHqUsNWUql1o3rG65rXi15PT5+R5OcYTHZ1l1Slgl&#10;ColUhBONRwmqako1oyelpR95R11Vn8Wr3Pjhe+CvCXw+tfiT8Ury8jj8LzQ3LX2kbxLHK2ImZVH3&#10;lO7JU5+UH0qv8SvG+geHNV03Ub/4gaetn4gtxoOmaPqOBb32oTqZIGeTG5QY1ZTj++AecVe8F+MP&#10;CXjGXWfCUmt3Nxd6LqhW8t9VhCTRMTuTGQA8ZH3WGcisn4x6f4I8fvefCf4p+F7eyt7izabwt4lm&#10;t0kjgufKYtNGSP3M0JAYZI3DGM8iualGPtFConpe/knZqyeum7t02tue1j6lSeFqYjCSh+85FFO+&#10;tSPMpKc4tx1SUI8yspK0nK6iq/gX4TeBv2UE1OP4daNqkeg6osl5deH4bhrmO2uY0yTbo3zAuAQV&#10;yc7RjFaPwu+JfgPxYNQ8SeFPF2l3LapeRiBZIzbzeaU4t5lYbhKoB+XGQBUt/qGs/DPwJ4X0vxvb&#10;6h4kuIY47PUte021ZmhZYSDeOASy5A5Iz8zVyv7KGpeLNe0PXE8f6ZY6k1h4illsNfa1VJb23ZQ0&#10;MzAqCXCkIW6/LVyjKtRnWqO701vvra/nsr6p9bdTlw9Sjl+ZYXLsLBU4Wk1Dl/hvlTtdOyupSslF&#10;x0aUlblfZXGj+Ipta8QprFvpos76SFrO6hGWliWP96knHBB4HtVzQ7fxmLazsdSt9NvNI+zM81zH&#10;cP8AaFkBBhCLjay9yxII7A1i6f8ADDwtFF4g0TwxPe6cfFVlcSXVtHqjMsE0gKm4RGJ2Ek5yvBxV&#10;HwZonxa8JS+A9O0HxFY3mjQ6SNN8SafqC7bhzGuBfQsOpyFVk6YbNZuMZxdpLTo9Nl6vXTbudlOt&#10;Xw9aPtKUrSvdxalZuotGmk3Fc12+W6jfqmySDR9a8N6ta3eq3Qk8Q+ONYSO/l02YKtssUDAujP8A&#10;eVIkXC4zuJI6muN8N/tFWui/tPa18INS1nSdXTR9Faa71RojDf2KqQzxSALiRSCHAXkDHXNetaJP&#10;o3iqxuPFttNP5a3kq/Z7+EIbKaLdDJtyMx5ILZHXOehrxj4//AaCL4rSfHDR/FcOjDUPD6aRNqln&#10;8t810zjyXBxskLj92d/BBA44rqwssPUqTp11ZuNl5STWnfRaWXbZnj55TzbAYWhi8slzRjUUpK6d&#10;6bT5nq1FuU3zOTtZPRxtc9h1Pw7cvoHiTVPC+qwqNc0h5LFXh2rFMYSFkJxk5yDyMjFeY/sReCfH&#10;Hwn+Htl8NfFWo6Td/avOuYbjR7p5oss3B3MAdxOdw4GelenfDP8AtC302307VdcnuJE0+3MdveWn&#10;kzRbV2kvzyxPJ9Kz/DTeDtE8XXWs+En8qHUtUkj1qzjJ3Q3xwDIVP3QQvOOMkHvXPGtL2M6L1u09&#10;uqTS/Dy1PWq5fQlmeFzJNxlFThbm6TlGUtNU1dLrorehY+GXxD8L/FW11C58JeIob+PQ9Sk0rVLe&#10;OMA22oQt+8YFuSuD8p6EciuP8W2XiT4Z/tGL8R7K01a88P65oMh1OHTceWL6EKkPmr33xswB7MBz&#10;ii1+G2jfs/8AxA8b/F+LUbmz07xlrFrLPa2WniZI7gx+X5h2fMoMhJ6Yy2Sa9E0iW41/T4fFiecr&#10;XVp5bWvnDbF83L/UAZxRJ06NSUqesJK2vmk7eqfXy8yKUMVmWFp0sX+7xVKbn7rurRlKKlZu/LOH&#10;2X/M0vhbOP8AHUngH4g+AdF1Wyi0tdLXxFEbiPVoRCVnjkIKLuxtm3jg5GcdSK4/9nH9sPwN8b/j&#10;L4p+E1wu7WdHvpjp+o2cO63vLZGwdsgHy44BycN2zVf9trwj42+I/wCxnq2h6H4NuLjV3uI5mhtr&#10;lEwI5D+/znBBUbsdea2f2PlvZvhT4YuG07QdButIt207xDY6XDHsvGAHluHT+Luck5JNdfs8PHK5&#10;VJO7bcUr/Dazu+99tkvwPnpY3Np8b0cJRShBU4VKkvZu1VO8OSN2lBwfv/FJpNqzs7v+NXwi0qw1&#10;+9+LkHgHSdeuLrxNoV5bxwQpBexeRIsUjrP1Y4IbbnlQw5rptR+GHinXfgDf+Cfid41h1DXJba7f&#10;/hJNHsWhZXLOYJkjTnekZQcH5tvvUfxS+FXgj4u+D7j4U/EXTdXs9PvrprqGa21Ap5NypZYxGynO&#10;eTIF6evpXlmieHf2tf2d/ipY+IfiT8XLfXvhnpPhW4tWmjtjutYoEzFJcjAJmIALSAkNtI44qaXP&#10;iKMUqi54apNatK1lHdeq0vpudGNp0MozKpKWEm8PXXLKUGuWEqkm5zqx9ySSurTvJxXNbkV79b4V&#10;0nUdN8J2Xw8+JnhKPxbpHiTTJLuTxdp+lvAkMiR7kW4t5GLxNx8jjoRjANc9aeM38Xfs7eF/iN4F&#10;8M6t4r1Tw/rzW2l2mr6h5WofaA5iKs4x5mF5+bkgDI4zXqfhD4x+Gvibo9n8Svhv4z03VNDZlt75&#10;bfLOJSR1/u4J6Ec15z8afip+zv8ACj4z6F8FtV8GWcd5r2onWLya3Z4I7SRUYC4OwjLsM9PqaqhK&#10;pUquPs25K7aXknzJrS2lr2stNtkY5hRwuDwccRHFwVKSjTjKVr3nKDpOMrTU7TUnHnUneTblZNu9&#10;8CvFF78RPhT4v8H/ABjsrXxBqfg7XHtdcmtJFlN40RW4VlVAMPGCFHcshxR4L8D+GPCHxA0Pxn8J&#10;vFOl21h4itWg1Sz0+TZFqduFZrIpu+7LFJ5oz1KkoeAMaHws8R/s6/ArXb/4a+FvDMvhu+1e8mvb&#10;G2uY3Y60EjDefFKS3mBgDjJznPFb2k6b4Ksn0v4PWOganbyXWnya9Zai2ngx27mfe0ZfGElLMTsG&#10;CRmorVGqlRQTUZa2a0tbV21Wj1VvK2x0ZfhIVMJhniKlOdaj7rmpNzU1JcsOe0ZNyg3GXMldN3TU&#10;2Yuq22keNdUv/F40/SkfTbeG4s9Su9PTzJpcHcVYDcJF2EcEnnFbkfhey8T/AAUm8NaR4zuoZ206&#10;aS31y9xNdaW8mXDMDhht5GD/AA8V5l+zL4j8MeO/D3j7wR4PuobfUdM1qeOO01C1lU2M0kjEu6v1&#10;DPkqoPQH1ro/hx471XXfEfjjwr4j+GsOm69BeQx6tazFlOqaWYzELiP1H3sAdAcZzVVqNanNx/59&#10;tdttLXT739L6bMzy/MMDiqNOo0n9aU1dOVnJc3MlKK+JcqS2lZcyfNFo674T3niTxP8ADa4PiAaT&#10;eGFPs9jqFjcebaatbomFuAB9zfzlexrF1TVtQ+G/w68L6x8RdTs5tB0aVx4m1a9umRlhKYt5AAMM&#10;DIVQhsY4PWqs2m+BfgB8OdMttG1NdN0jXLuLQbOzAOyKS4ZghXnO4ZbJznpnpW9448NQR6RY/B7x&#10;p8PZvEfhHxBJ/ZeozJN5n2NQgaOSZfvBN6Y3Ana2CetYe77a9vcbb2s7JWbV3ur3tfe256TliP7P&#10;UOb9/ThFO75o88pJwU+WN+STSTlypqLb0d2eQ/DNtW/Zy+Per/DrxX48uo9D8Va9e6/bave2pmgu&#10;Iri3TZbTE5EE0UpXaT8si8cdBL4j+KPwo0K81DxxpPgGSTUIfGSeEfEENlZsx+zb95uRHGMxBi5O&#10;WGHwRzXq/wAQfhtp/wAUPhFafC7VfE0wvLoR29nrkKotwGt23LOq5AO0oCVHHWm638HtDttUsfHS&#10;mNfEGnWaSahcWa7ZNaMCbV86MY34PzA8kdK6frmHqS56i956NLS7XXbr87NbWenhvh/N8JSeGwri&#10;6MGpwlNc7gp7wV5O7p2vpZTjN6uSfN0XheTRNO8SP4a0+2j8u4s1kjW1LLGIF+RSFxtDeoBH0rxO&#10;18caXoniPwz8afHfwN161vJprjT9U1yy03zpNJhS4ZIRIyned/G5cMdpHauq+Eniz4leHvCPiPxF&#10;8RvCtjYyW99mz1S11B5Ir4Fhk+U53RFQ20jjkU7x94H1jw98a9B1jwxqV9b6D4y1ATeKIPJE1sLy&#10;GPdGxB/1AkQFSRwWVT1qKMI0q04T7PVPey1Wl1s09b6qz3O7MMRWx2Bw2IoK3LKL5ZQV4OVRKEmp&#10;KL0lGUW04+7Nyi3ZM3viqvw5+Erat8bdRg1gT6glvZaheaVK8jWqzstus6RklVALKzEDqobBNYfx&#10;Dl8CafL4Z8M/EXQ7fxl4dkt1XSLzUbMXM63UGD5khI5ZsZLAdQcitr4yXfxJ0Xxt4V8aeB2g1PQd&#10;zWnizw7Kibbu0lZQLpXP8cONwQcMpb2qn+0N4A1C80WHxX4OZbj7NNNdNYrapIJy8BUMjnmM5Cnc&#10;O/Ws8Nbmp80viT1vqrKyW1019zTXmdWbRqcuL9jRVqbg3FwupKT5pz3cZxknZqylGUXv7p1Ws+L/&#10;AAZ4Qi0HwpNo99cabrrSRwXdvA09rbrt34mfnYjZIGeO3FZfi34beBdS8Jw+CtMvbjSY9J/4mOh6&#10;lpMgEmnlSSGTOQVHIKHgqcGuN0Xxd468JfD3RviLaX0nm2unWOm+KfBd5+8TTWZvnnJT5kfGDyCM&#10;GvQre18LeJtSj8ceH7dXuvsP2TUIJJm2pa5LbPLzgEk53Y5HtWUoSw8k0/num15PyduqfmmdtLE0&#10;s2pyhOCu1G0WuVqnJLZptv3o832ZRtqk4mxpt/fo2n2upXsV7cSQqftFv+689COZfLJ6DjIGcbhX&#10;nOrnU/gr4k8Q+OvHepzLpfiPxJFdJ4k0rTwW0uzit1Vbe+GOYQQ4VxnG7JwTU19f/ETS/wBpHS9X&#10;0jTP7U8E3nhR7eOa32SppmpeZlGyPmVHQBTjjoT0r0Twzrtv4t8Pxa3saH7RHJDJbSkMpdSVI9GG&#10;QcEdRU64dXavGSV7ffbyats1bT0N48ubycU5Qq0Zy5ea9naKi5WuuaLUtGnfXdO6Odg8CeA/iJ43&#10;0P43aVqdpdNDYyLYzR2kMguY5B8sglILjaOgUjknIrEvfhbp3x90G/074kQ3UNvp3iIzeF9Q03Wd&#10;k8flcJJuj+6c5+U5461dvNV0X4X6Lp+iaprGh6a1hIWuYygiQwyPjEYGNrEsOgwTXMXXxS0T4M+N&#10;tO+HHxJs5rnTBfRroviGz3SCG6nJKw3CKcr8p4Ygqa0prES96m23H4e/Kr7d91da6M4cXPKaNoYy&#10;MYwqNOqr+66k1FLm0bWz5XouaKTabRqfC2y+KPgfwjrV18YrnT7q+/4SaS5mutJnld4LE4HmvvXs&#10;q87BggZ9a7ZV1S4ljm8OeJtPuEvDDc2VwyeYWtw3zqdp+dSCdjfwsec1Q/4Qq3Pxdk+MkPim8dbj&#10;w3/ZY03/AJdlCSGTzSD/ABZJA46ZrO1TQrj4f+Hxc+Aba6vNJnjNoum6PGjSWDSOcTQE/dRWYllJ&#10;IHUdKzlKNapdWu7dNPTXs/vO3CUq+XYXklGThC6vzJzaT0m7Wvzp3fWLtum2rMHjnQfFni/XfAdp&#10;aaxo2saLBHdeTeWv7q7gk4WeIAnzFDAqcYIYdOQaPHV1a+FfhPqmqWMf9pNbhpcWOzzNxYZVd3yk&#10;jJ4Ygdc4rLstAvtG0Dw/471nWdTl1Lwyz2lxeeckkmo25baVnIGCOj54wRWh4r8dy+ENKvtfTwat&#10;3oqoXn+yIu3/AFgRgR0JIbcfbOafIvaRVPVXWndrdX033XrYiOIqSwlV4p8snGTUrPSMleLcU2k4&#10;/DLa7jdWT0z/AIjagfBHgK38WN9sjsbe3e/1C8NrHMulxrFuV/KUfvArYxGh5J64FbVt4+0rXrDw&#10;1qVhZxa9o/iHT5JLvULBRJDHGYgwYjOdsjHbjsRg1g/HS08aaV4d8O+N/hFLqStoWqW891pOmqrx&#10;3mmykLOhjPDlUwygEY5NdMvhTwDqPiSbS08Nwxr/AGeWmhj3RRtbz5DJtXC4JXJHrzTfs/YxlLz2&#10;/XbVXT3s/vuU5Yz+0q1CnokqdlLaV1f3XqnF8soyTipJpu7Tilj/AAn+Dlv8IdX8RSW3xF8QauPE&#10;N+2qXFvq8glWFm42RAINqhcKADnaqjtVzQviN4M8e6rN4O0Px3Z/2lp99JDJp4I8xlUDcpQ8kDPW&#10;rHg7S/FXhP4dXVtBr7+Jb6ymvGs/Oby2f94xjt9xzwi4jDHrjNfNNt8NfG+o/GXwz+1x4P8AHniS&#10;9WXXJNO8YaM2mw2b6Na8hoiv8S7+r4y3XNbUaEcVKpOpNJrZ20bS2tbS6Wl7fNnl5lmlbIKGDoYP&#10;DOUJtOcOb3oQlJc0k3N83JKSclHmstXaNr/Xd/o+n6ppDaTqdjG0bLjysccdMYrz3xOPiB4QtBd6&#10;T4V+33mranaRTKskSxQHzVDPvJDYMecDBwR7111/c3g0+KxvPEFvC8s7Pb3SqeYF55z/ABY6npVP&#10;xB4c8b6h8Mrrw14d8crpeszRE2fiBbMTfZz5gYSCNjh/lyuDxzXFRlySSbVm+t7eunTvbU+mzGn9&#10;YpylTjLmjFtcvLzN2+FKTS5mm0uZqKbvfqrd3ZxXviC6tItJ+0Wclq0GoJOw2leAFUe6liR3zVa/&#10;tfDF7FpqQzWtva6fOltHayEfKwwI0Hp2wOuKq6fpPxGbWfEdnrEekx21xZQjw5rFnO63E0gTEjXK&#10;YwrBwrfLkEcVwnw2+Ldlp/x68Q/A34ieKLOTVjZ2t/DthEC7/LxJsYj95nAbPUA4q40pyjKUX8KT&#10;dtdHZX+V9e1rHHiMww9GtSp1o8vtpuCclb3k5NR1s9eVtJXTvdaM9A8N+P8AwH8Tp9U0vStdimuN&#10;A1j+z9TUEoyTgZ2DOCQR0I64NZGhXd78P9W8SXvinRrkaZp80cmn31oTJ5sbE7k8sHcCpPPYjkVg&#10;/Hj4ceFfGGuaHbxa+dL1qPWk1bSbuysx/pbQAExSbceYCpOGY5GeK6nw9rvjCGfVtZ1fxFY6xpM2&#10;qvJFHDb+XJp9qUURxDGTK2/OSccH2rSUKap3hqn0e616O1nfX8rXOeGJxdTGOGIilOm3apCzi7xf&#10;xwvzR5bxvZvpK6i2TeAI9JnuH0PVn0+81mxv7ia4vLPTVtdsrqP3m3JO9kcfNkkgGrF5rGg23xBu&#10;PBviFrVob7RvMjt7mH/XBTiQkY2lAMZJ6Egd64n9oL4ZeNviNqnh3x58CPGFjZ+KPBV/9sks7qYp&#10;BqsEsYDW8zJ0yEwGIwAW6VueA/iz4q+InwV0f4t2vhrT47iUs2qaatyJlWNHKSLHIOM5XcM9hg80&#10;Sp3iqqd+bRq9nGWrXydrq2mttyqOO5cVUwE4OPs7SjLlco1aaUYyd19qLlyyTblopWcXZebfGf4K&#10;3+n+NtD/AGqLKa50HUfC0dxb6lp+h+H01I31luwuUJX5mT5flBIBr0zwn4b+EGjCy0PwT4D0u2W6&#10;ZNXt9FW0jglhkk5e4AbDbxu5wMjpXVz+Jm+2Xdum1YYrSOeOeRSqEMM5LdOK8d+I/ijxPb/tN/D2&#10;3v8A4cQ3+ntJdXFn4ws2dvs1qYD5iS4AC5cZAJIxg9TW0auIxkVTk7csW1r0Sul0btdrduz0Xfy8&#10;Rgcp4dxEsXRipe2qU07xbanKUYSkmuaMea0W0oRi5RTk7tNdhpX7P3wu0/4gDx3B4J0e+155Lq5k&#10;1+WyX7UJ5CMNvOSCAoUY6DOMVA3jvx14V8VeMvG/xN1HTrXwLZ2q/wBk+TYyy3Nu0Vvm6MjKMFfM&#10;GFGCW7Yrd8bav450Cy1Dx34F0CPXvsdvA9noqMFkvISczeW/aQgjaG4+X3qv4v8AEmg/DTwBeeMP&#10;FGu31jpd0bVbr+1m3Lp4kYK249uXw3UA1jGpUqyTqe/e0VrdrVNpb2etlpbdK56VTC4PAwmsL+49&#10;nzVJO3LCTcZRUp/Cpx0cn73MmoSk0rHM6H4+8G/Hj4ReGfi14Wk1RZJb6EWslrbFrmymSTDB1P8A&#10;Dj7wOQQRVz9o3xj8MvCnwlPi/wCJWqR2Om6frEZlmtpAkjybwMxgEbm5yR6A07wZ4Q+JWjsFu/il&#10;pmsXC37XukyeTtlfS3yfJcr8rHBXa4HQCuW8TfC27+N3wx0/wz8d/B9rfatpWo3GoabDDGXtbqMu&#10;yLGdpG+QIQSPXmt6ccP9YTcvcT6O7s72tdL0u+97bnl4mtm0snqQhRTxFSmvjjywc4qKblyynZu7&#10;aim21Gyk9Guu+J/wwi+Onw4sRafFC90sXdnkaz4dVJDPZyIwZVEmQC6NguORiqXgHXfB/wCzf8P/&#10;AAz8HPiN8T472O6vW0vw3da5cRRTT268Ro3QNgAD8VXkkVzvwA+IHgzwD431z9mrTrayt9J8F6ba&#10;yabeSXjyOk1wxEls277u1yAFBOAQDVX9pzUbDwz+1L8J/E2tfCj+3dKht7238RXkfh4Xi2Ucrxrb&#10;vvYEJtlDPx8wAJ71caNWdT6rNvlSclor/DzLz1TWl93bc5a2YYOjg1n2GUVXlKnQqXlOUV+9jTqa&#10;aJqLUvf5VonJu10eqQjw4ni26+G39pSW+pSWsd/ZJG4zJbhtsk0foQ52sOo4PSodEu9b0j4v+I7e&#10;/wDAt4NL/su3urXXI7ZNlzKMh4QQdxYDB5Ar5b0r4a/tq+F/21ta+Piul34e0/VJrdbW9voxu0V5&#10;D8sUO75FC4bjBJGTzmvqLxLresJrr6Z4hBuvC/iHS2jjNrlJ7RipyCy8bCp4fOQazxOHjQqKEZqa&#10;lFNtO9no2vVdn0fc6Mjz2rnFCdathqmHlRrSjFTjZThaUYSd7+622rx2aV9DU8QTL4tlm8K6n4Wm&#10;Wy1CxaJrq4iRgN8eTheclTjI6E1yvwSf4z3nw2bwd8XdIh+36XqJsI9c028Cm9sVPy3O0AmOTAAK&#10;d+vHStb4PXul2mn2/gzS76+urfSbPFvd6pKWuoV3fLDIxHzfKAQTyRVr4deMPD2tXk1jpHie1vv7&#10;SZ9U0yKOFo5BZs5Qklvv4kVhx2xxXPLmp05Q5dE0766f5X6p9ke7SjSxWMo4mVVqU4yi4pxs17rs&#10;1b3uV3tKOq5mr2Zy/wAKvF/wf+Lvhm++Heja7qD3ngfWPM1bTLrUJGu7ORZnePdIcGRB9SBjYTxW&#10;l8Jvin8HviVf+IPHvw++IsWsR6TMtlq1xCXVIiu4lm3ABl64ccYBrMNpoPg3416np/iPSIr5/E1j&#10;JHp2r22ngy6fp0cWbmK8mUD92ZfuFsnLEdq1fg58Lfg94L8O3lr4F8IaNZ6PrEIiaPTbMRx3kYBG&#10;X5JckEjk9K2rxw8YSfve9Zx2as/i1067bbannZbUzapiqVO1F+zdSNR+9GV4q1JqN2kuVrmbbvzL&#10;ltexnfFbRbrTNJvPiL4U1W813QtWjha/0ezlMsQgQmR7m38vJaRgAu0cEVr6L4g+FPizw94Z8eeG&#10;bS01PS4bzZpuoW8w3aO8gC7fVOcI65GO9c34q8I6N8OrbRfhr8LIJtPsLi8ntrdLLU2RNHaWI/MA&#10;ST3JVecNXmP7CvgvwR8KfiP8VP2bX+K114mhs7iF7u3vrcRws0g2ysPmPz7yFPIyQDitvY06mClU&#10;5neOq03i3y3dtE1p11213fmyzLE4XiSjg5UY8te8W3JNQrRj7ZRhzJSnCXvbR9xpNcr0XuHhzw1o&#10;ml6n4i+F2n2Fl5V5uudQsFs4og0FwJN1wqj/AFgZgVIYfe79RVDwPrutavq3iHwd408MSWsWh3lv&#10;BbCSwY6bfWRGbeaEuOJB911XhWXgYxWrrfjLSrLUtYfRf7LudV8OS29q8bTBJkSQL5cBf1JYHDcZ&#10;+tfJfxC8Yft0/Af4qan+zn4Y1i419fFHiGHU/DXizV3WHaciWeLP3Qp2MpjzhVHGMiqwmFqY5Ts0&#10;nZP3nbtzSvttZvrbVXsZ8QZ9hOF/YTdKc6fNKH7qHOteZU6bSaldyvFNXipJxly8yt9e+PNR+x+I&#10;dHtbjT7dX1JJIbqZpwGQAZVVyPmyeMVF4L8ZaNL8QtY8I2KrFfWNvbvqWn/ZPLaFmB2tvHyyAjpj&#10;mpdV1HxfqnwiXX9d0vS4dYGj+dceXNvhguQMkq2M7OM5rNjh8eXXiXw58QvDr6I2m30APidhuaSZ&#10;fKAi8ph0+b+9xivPjGMqTT7Nb9VZ/lordT6irWqU8dGcLtNxk1yu6jJOPla0vele9ot6XStp2Wow&#10;WOsap4Hs2mt/LsxqVtdRzeYVaRiCAD/dPO08EGpta0/W4vClrfnbqt9bW+4XlrAITPIDlWKdgckl&#10;QcZriNE1z4k+BovHfiH4leINNs7PSb1rrRrq3t8o9kVXMcmeRtbgN2yetdbq9nq1jdWd1pUtxcWO&#10;oQyCK8t7gEWckqpj5f4o+CRjoTVzp8lRar9Hom9fnsZ4bFxxOFleMk9rNWcU5yjH3btaOLSlZXSv&#10;ezucD8GDp9h+094204+DZNG1VNDsYbJ7jU0MOpWyjcXWAElWUkjI445xW3beIvFV94nsvFem+BL5&#10;N2vXGnaxFbSCIwW6rlZ2DgedzxlezVq6DrugfEjw7JqUXh5G1ixu7uwjvIIAs0dxDlSwYgFVcjjP&#10;Bz3rm/AHjHXPiXrsPhjxNH4g8L+JvCtjHealp0rj97E27A3gFLiNsdsEGuipzVJSm47JJ3b0suW/&#10;ezdvJPTY8fD+zwlOjhqdZvnnOpBxjFc3NP2jV2lFSjFyTS1lG8lqm1c+NVz468faP/wifhP4i2/g&#10;PVLc/arjXpLI3E0EKqXZI13BQcL87E8LkY5rpodNbxxY+BfE0WtprUMdqbldftohHHcu9vgTGIZG&#10;1+TjJ2k1BrXhqw+Ldtrml+JIpVs7zQmsxsYxrJFPH8zKQcqf4T3xXIfCvwP8PLXWtHi8I2d+z/Dn&#10;UJNFXS9L1eQ2WlTS24Mk0kLH5ztIySWwZOB1xHuewSWjjfZLqur31emui19H1zWIhmjlJc8Krgk3&#10;OSf7ua2p2cFaN5NxSlN2TaSvHoPHfhb4c6d42tPFnjSXTUs4dQhexN5AuLbVHIWOZXPKu3CY78Vc&#10;+BfxFvfippOtf8JL4Zj0/UNE8S3FjeWnkkpujPyur/dcsMMdp4zjrWPrngX4jT/EtfFNl4sTUPDL&#10;aD9mv/Dl7Am1LnJK3UTFSfNHGc9OMVT+Gvwo1H4TT2Wm/CG6ktNFa+Fz4k0nxBfSXEjM6lnlic5P&#10;mluv8JolGnLDcrleVlbslq2vJ/LV9e6w9TH0c6VSnQ5aDlNTVlzSb5VGas3eKs9bpxjdOGi5fQ08&#10;P6bpesza7cQPB9lY/ZplujgiQ5YFeg+as7/hFdTuNQ1q68M+J20/ULiSOeRpoFkMMm3hG7OjKF91&#10;HQ1Mdd0TxtFr3he012Fr7T2QXMEMoEkDcPGWyOAf1FYuv/Gzw7oOt+HPB3iM/YdS8Rax9jWRoWCs&#10;sUZkZt4GF6BRuPVgO9c1ONaV0lr19Er3t97PYxFbLaMYupJRi3o07XlJunZNWtK7jFdde5X8N+Ef&#10;i/Z+N4PFWq65Ztp8saLcWWnyNGq5JDEJjG7OCTnBxVzRdC8cP4w1zwv4/wBf0O+8N69DJ/Z+kx74&#10;7xW/5aSEtw4Ix8q/dwPepfhB4o8WeKdF1G+8V22jtarr00GkzeHrp5P9HRyV88H7kg4BXn8M1nfF&#10;rwl4v8SNBD4D8Uz6LrFjqC3cepQ2QmlktuDJbruOBuA2k+lbc05VnTlZPa/a2z0v13a1PPUKNPLY&#10;YqgqlRNuXK3ZyUlaUWpcqaau0m0rpNPZmT8afhL8TT8JbLR/h7IuvalpOoW8vlvcCwuZ7OMnMccy&#10;/wDLTbhRuIBxzWHpv7SejfDHXda0343SX/hmaS2sptPTUrwLFLFIQoiDkYN4oyZADggZFeveEfHG&#10;jeMgNd0aaTyfJAumlXb5bAkEEHocirPjzw1Z+OfC9/4Wv3hhW4tyLW8ms4rgQORxIqSgqSPcU4Ym&#10;OlLER0vutGrtN9107BiMnrczx2VV7SsrRaUoStGSWt4yu7rVzauvNsx9Al1fTPCcfhywvm1K/SGa&#10;a11BcJDcNjfEWxnaj5CnHo1eLfAjxr+0N4y/Zk17wh4ts4fD/wAQ/D+qTIuseIDviJeYyC4CgE7U&#10;BKjAIIAxnmvW/HXgHxBqngeR/BPiea2uo7NrmxjtnWNJLtIx5QyPuxllAKDjBNY3hXT/ABD4g8IW&#10;Z+Jng3T9H8b3HhOV9Ymt2VxFIpwGYL99STuxyBkitKM6caLbSbck/NNX3X8rT18zizDDYyeZwjGd&#10;SEYUZxsnaE4z5UmppNqrBxTi202nJ7XOuXQdQ1nwNZ2HjW2tptWksNl5faN8sYcr80qZwwVjzjrz&#10;XIeAvE+qaB4Zt7aPwpq39r6b5zz6Tcxt5l7a7yA8T/cbsQCciszwT8Tdd+H/AIQ0lvitqem3Gh/2&#10;SsM3iqzdtyXjOURTHg/KwIx/dxzWPefGW38Y/AXX/Hmk+IVuNY8D+IJLfTJvDL7pNQ2SKEi2ngiU&#10;EBuCAMkUU8LWl7jV05JJ9Lu6t6d+q0YsTnGXx5a0ZuFSNOUnFpc9o8rbd7Xas2nrGfvK/b0LxP4O&#10;0mbRNR+KHg3w5fWmuSW7Xl1Y2p2zX1wkJVYpVztc9FI7gYzUHwM1Sw8X+A7Hxf4P1S+gkjjS11DT&#10;9QsXhlSaJdpiZJAGABLbT3GOa8M+KP7b3xw/Z8+C3hLU/jz8Kraw8WeJPE0mLdJgscWnRPGzyMFJ&#10;2yESBApPYk+lfUi6z4b8XaLfX3hrVoNQV4FLtazBmG+LcvK8glGBHt0qcTQxGHox9qrqTdpXTTUX&#10;ZrzV9ndflaslzbJ84zOp9TnyypQhKpTcJQlGdWPPF6tcsnFPnjZ6tXa15uJ+POl+EPCiN8dfE90t&#10;lL4Z0eZv7X5EkSn+FTnG49ACCCTVXQvif4E/aC+H2l+GoPHd1Y6pr2kx6jZz6f8AublIixXdGzKV&#10;EgGQQMkdfQ12WtwWNxpi+HdT0Kz1C1ht4ZmtNQxJtVf4mVwQ23864vxt8Nvh9bfDy+8SmZPC1xpf&#10;m3Wla5Yz8afJJwrp22MxAKEY5xU0Z0504xnfmTtF6NeStva+/rt36swo4zD4qtWoKDoSjepB80ZN&#10;r4mp3UU+VWTdtVrJLWPReG/FcHhLQJ7HV9ZvpodNGPPubdmljjT5WDcZkIwCW5J3Vdm1KK21RfFe&#10;keEYZodQm/4nF7tMdytvAh8shdpMxDnGMjCk4z0rkPiB8QL74VfDVfF/jK5kvNY0XwzPqM9rbqDF&#10;qzJDjaDj5SSFY46ZNYv7KPxO8T+OP2UPBvirxlr1nJrXiC8ufs15DJsie5+0SPHA3HytwVKjj5cU&#10;fVansXXto5cr130b6drXvttpuTHOsOszhlbk/aRpuqvdu0lKEEnduzlzuFvispe8rxZvfGz4V694&#10;otbP4tfBjxnNoWuWLJdqI4dsOqQ7ceRcLjcQQTjup7Vx+geIvhtceO7/AEPx5ZW+qaOv/Eyjm1CO&#10;aaTT9RiGZYo3ZccZJCg5A7GvXtU8caH4RXyby0uPt95cL5ttDCz+ZIcBmX247V5z+2b4Y8S6F4K0&#10;n4tfDCa8ttU8M65HePa6fa+ct3HJhJd8fT7mfmxxW2DqSqONCppe6i9n5K9u+ifS76aHFxBhKODp&#10;Vszw1pezanUp/Gn0bUW0k+X3pJWcnGO0tTf8K+Dvgn4s+GMk/wAGrm0tdL8QRTRWNxpfK27u26Rl&#10;jY4++MsvWuz1TwHp2u+AP+EA1ieaSP7JHELqOQo4kjwyTKQchldVce47ivCPixpXhv41/Cfw/wDE&#10;r9mfUI9N8SeGtdhvrbTbbNn526QLcxPCdoJfk7iPmAPrXpuvftAWXgj4T+LPHPiXRL77X4NsvM1C&#10;yWIZuWwAhib7rK7HAYcDnPSs6tDEScHTbbcno/iUrpK/rpr3udOX5lldGNaOJpxp040otVIP91On&#10;yOUnC23K1L3dWo2d2tFy/jTXta0z40fDa1i0qwvfFF1b3Fj4khuLuFLqTTSuGugCMum5dxVehOK4&#10;XwcIvCHhKP4t/C+30v7R4W8X3ekavo/g+6ea2uNPe4O6R4CMrcDqT1+Xrit79r34bzeN/hdoP7Tv&#10;h/w5rlj448M2drf2NppMQknKsVd7aVc/MqksTg8YPWu4+Fd/4T8ZpovxI8CeArGysfE+mu3iKFYF&#10;tLmOY/8ALSSIY3ktuBPXB6mu72tOGChNK6ekl0vHmbT1tqpe6/K26Pnng8TiuJa+HlLlkrVKcrXf&#10;LUVOMZq0U01UpP2sW7Pmu3Z2Pmv4RfCH4PaB+1zqXxjk+JnivUpbzUBNpNwtv5flzzo+43caru8l&#10;T8ofCrkc19JeB/BEXgwp8ZNUikXWJNLktfE7WUhjj1GTeBHcSxgfvJB0DdVDHrXzD8UP2pfh9+zX&#10;+3jfatr/AIa1qDQ7Hw62ky21rajZe5bdvUMV+QevOTX2l4XvfBGteGNO07TbZRZ6vp4vLaxlyd0L&#10;YbJz7kVecSxUfZ1KidpxjrpqktVpZaXT9ddDzvDmjkNaWMweElTVXD1qrcU5XU5Sspvmcm1K0op3&#10;T5bxfNe7x/DFx4f8ZS3ng2XU9Qa88O6vHLcQ3k5Do+S0WGBBkj/iUnhhjNbXirw9o/xB8JX3hzxX&#10;pdve2s8nl3lm/wA6yoDwCPcVyV94S8LR6/qOt+BrSCz1g3iwyWsyBDK6JsjcH7xTBOByPSpYbS90&#10;Lx//AGVoN/Jp97J5M0lnJdLJHqKhdsjFW+YBeMMvpXkSiufmpyatqr9Hpfbz2Z+h0q0lRdHE0lJS&#10;bhJrVSi7qOjWr5VaSbXWyd0jzjwV4a+H158QNQ+E3xN+HNha6kobVLLWNCuJGttRsbd9sZfYwdJ4&#10;sBSCOcYGelbeta5osfx2XxN4p+G3ia9vPD9hH/wjfiDTY3ZJ7OdSWSSPjIVxyCCQSCKteIvG2leE&#10;Pit4V/4TL4V3On6trWoXen2GsaPMHgSEjcDKwAwWI4U9DzXpF1rP9oeH73xDpWyQpbsLd5pDGABw&#10;wc/mc111q0oyUpRdpRtvpq7Oz10dmrbfcjwsty3D1KM6VOpHnpVOZ/u/eajHnippqL5ouakpJJ36&#10;tuV/LYv2uv2fLzxNoI8X65eeHdehsYy2l61A8M8X2p/LWNlI+c7lDHH3RgnGa7+TVviVo/i4aJf+&#10;D4dY0WXTZZBr1gyrMl0vzKkkJOCjKQFZSfmHIArzr46fDDS/jl+zz4n8N6Lpkl9dSTeRpdk14ITD&#10;MuPKV58FhEAQ5XOGIAJ5NP8A2Rpvjf4L+AUPhn43nT7iSzsIoPD82lSli1uFKBJZcn95kZz2BFOp&#10;Rw/1X2tPdPlcZO7XVNWs9299PUnBZnnCzp4LFp8koe1jWpwai7Xi4VE3ON3FRaaale+kU0ndvPHe&#10;v+KdMOjWdnb6B408PzR3+saVdWZeS4sVb5/LCZDllwFPPPYVozfEO7+Iei33jv8AZ91fRdevo7Sa&#10;CfQLybyZnmRfkgfd9wgn5sgA9MjrW34X1bSIE0uzvNOaz1y009in24+bPNCFJKifH7zHXBNY/wAB&#10;bPwB8QbOx+N3h/wJa297ezXMc182mxwXLOrlDM5Q87gMYOeBmplKnGm5uGzVuqd9bPrbS6aenmdV&#10;OniquIhh4103UTbaupxUbLnirSjzrnSmnBKT10V0Q2nizxX4sPhG0lgXw/qGh2Z1Xxx4Zj08SEFY&#10;TstlI+VT5g3KQxJAGM1F4hg0j4+eFPEngK80eTT/ABTb6X5+mS6tZCOS0W5jO2WCVedu7crFTkEE&#10;Edqxvil4T8TeG/2pNN+MWgeNNY0aw/4R+Gz1S3Olm70+8ke5KJG5DZjbkMXA+UAc4yK7b4keJPCd&#10;xfx2Go3kdqtxfQ6XHrFtehXjvJBvhh45xnkr7g96ptU5U5U+yaa6O92np729t3pbtYxh7TEUcTRx&#10;eym4NSatUjy8sJRs37N+6nrFJSUmlqpHL/DLxJqui/F6X4Ez6pZK1r4Jsbi6ksbMnyrlfkyzldrB&#10;lHAJ3YGe9dZaeEdM+IOh/wBjeMvCGiTeH1eR7UaeGV7aVWOJFwBtJ5OU5zWLd2Vj+z3pviT4weNt&#10;TvFXVZLWTXyt400aTA+VviUjKoF2/L9a0NG1jwhp3xDsfBfhzxXdLe63pwvrc29qPJMSHJJ7AsG9&#10;KzqycpOpSXRaq+6S5ndbb+enqdGCjGnTWGxjTblJcjauoTm/ZRale91F9rv/AAnlf7Of7RniH4W+&#10;FvEXw7+PngjxtHJ4XW+1LS9YvtBkMd3pceXQGY/8tNvA3cnuetepfs6/EDw9488E3XxA0a9vLu88&#10;QSNrv2G+hWOa3SVBst1H91FRVBPXOc810XxA0PxH4l8NTQeHPEcen3Vva3P+j3luJLed2iZUWXP/&#10;ACzDYY4645rxHSb/AFSX4tfCnx5o+bbxRrHhObRvEsX2XbapDFNGXlKgYQs4fyuzjHZa2caOOhUq&#10;QXI3dvW60TdrW0Ts3o30R5tKWacN4jDYavVdenBKEW42k1OUYKV+dqcoOUYtOKbV3ddfRPgX4K0j&#10;w9oWteMPA/ivUPEGneMNck1Sax1pw32OQkiaJDgHAIxg5A2gDivM/DXwk+NHhv4+6f49+Evxa/t3&#10;wjqmrXWo61oevTrb3Hm8qyQuiEyoMABSQARz617n4x8TXnh+/g0aK201l1SU2Wl2cjGMTTFSzBmU&#10;fLxnpXGeNtV+GOifGnwP8GPNbQrpdPnudKFhOIYVkHSLBH7zJJO3PPepoV60pVHa/Om3dJ+6k9Xt&#10;qtNVbqdGaZXltOnhYc7g6E4KPLOUP3kpx91Xck4y1fJNy0aSsnc+ev2wPgZ4X/aU8PxfHr4X+Ij4&#10;U8ZWMlxNfweJHeze5jhYphZcbVKlcJ0DDvX0D8MtQ1LVf2fPD+hfGzwVa3dlJ4TM2s35m+1W8iKo&#10;CHOMs7j5iMcdOc0fEXw/4w+Mnw98Sfs9eOrD+ydQ1C1Ntp/iq6so57S9BbdmNQcq4AwV4I7ZrzD9&#10;pKPxV4J+Ffwz+BnxP+Jsv/CP3XiC10jxN4q8PQi2uBMpP2ZAD8qxghTIeo2A45xXf7SWOpUsPKWs&#10;ZNrdtRtdWa36pLe6S8j5SWCo8M5hjc2p0m416VNT0jGnOs6nI1OnNt03qnOS91xk3e6TfTXn7RWj&#10;fs2fELXvDf7QPiAaXouu6Baal4akjs3W3idVED2EGxclgNkjd8uTwBXsl9GdR0Gzk03xl/xL9Vss&#10;JI2ZPMjkj+RkfjaOc7u9c18bfhb4E+KngebTPiX4QOtL4bj+22rXVuGMu1eikdWKqMkcNkfSqvhi&#10;Pwx4n+BGm6Naa6bzR7rTY5bBp4tk0FrjKqSvQrjbkYwBXnVHh61OFWCale0tE1srNedld367H2OD&#10;WaYHFYnCV5RqUeVzpatVLOTc41HfVJvli4qyS95ao5f4Ofs+/FzSvhf4t+Cf7Q0mkeLvD988smi3&#10;UN5L5mx+fKcMu6PHG1lzivnf9pj9gD4ueEEh+Ingz416XpvhfT4rbTtN0vWNaulbT7VpAfLaZl27&#10;BJzyRn68V9CfECS4+J+r+INF8Fap4g8JeM7bwnbrousS6g62LRGQAog+4WYjBblueCKreK/i7ceO&#10;Nd8X/AbxloEd1DpXh6K21u1khMjzb4wFuEh6yKZPmwOcLnPNetg8Vj6NZ1Y2s3ecbbJ8quldrW+6&#10;66Hwef5DwvmWVxwVeM7wThRq875pOLqtQnNJTtDkbammkmpXbTZp/FLwH4G+LHhXxZ8N/ibHruoX&#10;mj3Vjr0trYao1ub+CO3AjltuDmJPnBVQcuo/iIrmfgz8eNA+NPgL4oN8I9e8Raf4gtYnisz4wt5J&#10;R5YhCRTEBOM4P7vlgOSDk13UGrfEiDxn8N9M0vw3pupP5MI1jxNbMsKtp4icSRxhvnf59j+WCQp5&#10;71Y8XeKfCkN40ehatN4Z1DxP4k/s2HVmswy3UqIdsq4G3jkAv1Iwa46crU1Tavs1rdKz1vGz0fLf&#10;uu1j6LEYX2mNli4TUEuanNODjOpzRfs3Co5RXNB1VC+sXJys03p4f+x940+Pvw9gj+FWkfGfwd4x&#10;XR7wJqnhW+sru1v4mkbLR29w6CN1XO7pgcggV7Jr/wACtC+IHwn1rwXe3mpappFxqkl4ln4qmNz9&#10;nuUk3Yj28tD95QueAa5L4ufBH4yeOfiVofjzwVr0Nnr3g3Vvtc1tdP5UWoWpULkSRg5dwCSuAOa0&#10;fCOkah8Tfi7oPiDXtE1Lwxb6ZayavDPpOuKttc3kjlHWWNwSxwNu3gc5HNb4qcalT6zTkov4na11&#10;LVra179Glezd72PLyfC1sHh/7HxlGdWF/ZU+dycZUpKKbTlz2UUmpQnK3NFOPLzWWjqPhZ/ij+zx&#10;LoXwr8RWsd9a3ltc6bpsjS/Y2azmVzbCMESGFyvlsoOCSOwxXW/s9fFLRfi78N5viHceFbnw3dSa&#10;hNB4i0bU5CDp13EBHIqZ+6vAxwB7ZzXh/wAcvH/xB+C/xksvFtlo+mX1noniwf8ACVXeg2rBrHQL&#10;lU8uOeAZ2sG3v5ijBKgnk179Yy+FNJH2bwr4Vto9M8U3c0lxqFnaAA3Dx7/MmU/eLdNx6muTF0XD&#10;DRVrqT5otPb+ZPvootdfLU97IcdTxGcVXFqMqMVSqQadpP8A5dzho2km6lOST5bpq75EzxH4BNr/&#10;AMDND8YrY+C7PxH4Tk8YXTalJo+rSXF5ArsNuImBLkAhn5B69eK7z4a6fofhH4i6r400zVYLPw5r&#10;1xDFNa6rpItZFuQu1Cs279+Gzj5gCOlZfiHXrZ/i7oPgrw61vp9zdabLJeNFayNaFFOFWTaoRZXw&#10;Ru5OK2PjQIrfwzp3gfxD4Sk1O1vPEWnmxYR/JDceZvDh/wDZIwM1tiJOvU95WdXV+l97PS91e6a0&#10;/Hhy2jDAYX91JSjhHywurJStrFOKvytSs4yjJp9drcx+0poHhf8AZ+8GePPjXL8Prfxdp+tKhm0O&#10;SN5w10SF8x+CIoI1XOR0YL0PNTfF+DSPFnw9+E/jD4c+INN0ywutctmPiDVIftEyxyQ8WvmN8371&#10;8Rsx5OBXdeCPHn/Ce/EjxV4Kt7BZdA0uMW2s2upWrbpLqRTmKM/cePaDuz3OK8isNH8EaHfXH7Pe&#10;g3Gs6pZWt6LrTfDfiYeQlxHcOjs1pcMM+ZajLRg8A8Zzirw0pOynfnhq3uuWUeVXWycdN9Gnq7Ix&#10;zKjRjUnPDcv1ev7kVpGSrU6rnK0l78ozvJWWsXG0U3J39A+LXgHTvir8QfC2h6x8IbnVdI09Zhee&#10;ILCeNTYXMRH+jyBzmaB+VZCCpIz1Fc38Gry88AfFjxr8ZfGHibXNP8IzalFovh/Sby3RbCCJW2+b&#10;EqsdkYk+UHaM59KzfGbeONO0jRda/Z+1PXNU0fwt4i1a08XP9sS5utwXy3kw7Bp8ZL7QMk846VY/&#10;Z5+NfgqwsvBPwwi/aAh8YWurXl5bww6x4fMF9Iy/MqyKx+QKc8sMsehpezqLAtL3o2s1rdJNyd9G&#10;oydl20fqYwxmBnxJGpP93V5lNTbgoTlKFOnBK0oTq006k1e0rSVm0+VHA/tIfs/fCC0/an8j4caZ&#10;4g0rxtrVudVtvE9jq/k2mnXxDGGIhl2kSsOeeB06mu8/Zx8U6J8StP1T9l39r3wno1t408H3Qv7u&#10;K4uIvs97HKPkuYyjbQ2HAZRgfMpxzgeR/wDBRT4Q2Phb44r8erXx7rFn9n0uHUbPfatdWv26CTbF&#10;AfmHlqxGAMEAZ7V6zq3jb4C6j45jsviv8JLg+JvEfhmx1zUNQ03Q0vIpdqeVhZFBJzv+nyjPIGfQ&#10;r81bA0XeU7xTUlfnjKNr631jZtNLrZ77/K5Xy5fxdj4qnTo8tZqVKTj7GtTqKTi2lF8tXngmpS1c&#10;W1ZpLl7fUvF+q2viOT4b39pHcWTZv9KuZvm227SBTbTo3zDDbhu5GMelO8SaVfyeLdNvfAOuHTbi&#10;11NjqGk3cQkguk2YaLp8uVA5HcCug/4R7RvGGk2MlxqsWqw3dm6WeqecvmXETcoBIv3hg4JHOQK4&#10;XwR/avij4dXGns19b+JPDVxOY57xt08UkTsoWVRgzRsuCrY5B9RXh07Nc0dLaPtrdXaf46aH6Zio&#10;1YzVOpeXPeUGnZpR5Zcqkutn7urTSaemq7Dxdpb6q8eu+G0uLW8t7GaaxMeWaGQrzCUPEitj7h/C&#10;s3WLbUfGI0XWvC2q/wBn6pHbwSwrcWpjt5HwVlj2/wAB7FD2xitbwR4w0Dxv4ZsfGkUr2YbMOoGW&#10;Nke2ul4IZTyBnke1P0PTNWn8Qx6le6hbzt9jVL2GMDyLuTcdkyHOY5R0PY1jzSp3T0ce/wCX9frc&#10;7pUqOM5alJ3jUs/ddu1pKzVmvTpa75VF8RNoF54l+KOn6l4O1SbSvF3hGzm8nSY5wlrqthcMFlCM&#10;ch1R03BeivwcZrZ0Dxpr+r674mjTw3ayXWnalDFqGn/atsskIVS0o7ZwSR6gc1LrWm+GtE8R/wBo&#10;lFkaxUX8cVqx862nLYleIjswbLR5w2DxkVNo0ejaZ4nh8X2enBo9QuJIbxtwLzxL/q2U/wAfqP4h&#10;nBraVSMqeqvpp992t9nr6N7nm0cPUoYh8s+Vud521uuX2alazSkvdTtZOMbuKdw1q/hk8MwWh1e6&#10;sZPEG63hnXYTbyoSFJYcZIxkHrWl4gkvpPCM3gjx1bDUFisTb30v3VmjePG89fb6HBrndDvPCege&#10;INS0HVraPUPDnjLxNKdNxKHSCfy1LBcf6o5BO04IIrS+LWrT+BtNu9dk0bVri30PT0nhvrePzlni&#10;3qskbKvzFlXnkcj6VDh+8jBLfVfgvw2a8rnZHEJYWrXnJWiuWSu2kldttbNSXvxemj5exU+GGpeJ&#10;9J1e4+EXxA8MNdabNIo0nVo3TfFCLcbfMx/GGDLvXjpkDNT+B9O8U+DrrxD4j1eBrhW1SC0863mW&#10;QX1mpIDyR/8ALOdNxRscMACBVGy8R+Cvif4Sm8Y+A9Vmul09Lm6sdQ0pWk3Soh+XacYbBwYz17ci&#10;tD4XSaF4p+Eln4s8M6vezHU9N+0XljqQZZzMFAkV0bDAgg+44qqnNyybVrtJqz3/AEvb+rGOD9nO&#10;pSp06nPyqc6clKLvCyVtveUXJWe9mldptN1h4Tv9A8d38PhzVYbHT5Y57j7NHBtNtdsRtnQY5B6O&#10;vfrVfxvps+va9or6tqP2HVNPnjks9Stm2xXEoU7h/usOOmKz4Nc8SLok154XvvP1CxupFjtbiQkX&#10;kTjcFLH7pGMbuRXQaJfeDfH1kY9Q0SW1WRUeSG4+WSymA5U+mDyCOCKUvaU5Kb6aX6/P1/H1Kp/V&#10;cRTdCGnM+ZJt8u97Jq9mmulmtHblNTxdf6nc+AoL4Rl9RV42WAYVm+foD6+3euZ0y/0HxT4qluLb&#10;wN5Op6es6XNrnbJKGKJJcx4wWyvDDr0NdNp851jVde8C2+qLb3f2FX0+6mti6xMowJM/dYBsHGQc&#10;E15Zd634iufEnhX4reIdYttD1DTNWvtH1Sa1jZrOS4lURRIzNysUpVHVuRuIHpSw9PmTWz6b9VdK&#10;y3TtbyZWbYv2dSnU+JXSd1Fr3ZqMnd7SipKdna6T7Nnpv9ieEtWH9rwww5W92rJOxYYjUBRzyMdO&#10;eQaLjR7/AMPeO7nU9RjvLjT9VtViuFtm/d7DwGYE5Dr/AHh1HWrmuQrqiY1XS7K3kkRl+abaqzMN&#10;rRkj1PIasn/hK5/DNm3hzx3dSW8f2YvDqUx3LbbSBtkb+THqKwjzy216W308vQ9SrHD05LnXLZpq&#10;SVlftJPZO7W/qY3hTw1B4CvNe8P33iSe+09dWgtdBfUG3S2RmXKR+YeZF3dN30rSm066vvEl9pdy&#10;8cd1Jp63a2qqA63kT8SxA+oA3L378GtPUJLfWNcEOlz29x/Z9qGulb5WkyN6EcYcFQSrDoelcV41&#10;l13U/APhvxz4e8WzXE7ND/Z9+Y1WY3Ek3lxt/dZtjMjKevWt481WV27N2Xztp062v/TPMrxpYHDu&#10;NNc0YXaSd7xUrSSbd3y83Kt0rWdtLdLr1nqeveGr3xhoPiCSz1jT5h9u2WpUzxR/OiEfQ8MOmSK3&#10;NH1S28SNaCKWM3txapeum4LKmVwHUdG9OKTWm1FUIfXI7S+tbhLV91v+4vc7Tkj3zj2JNef+GfGn&#10;hbwJ4rjs/EcmoQrpOqT291ZzWhuJLJZfnhnR0G4WzcqCQQDwelZQg61N2Wq2t/W21vWx118RTy/F&#10;RdR2jOyk27K6d76tpO3Nzd7X13XUrPq+nePpNC0nWZWm0mOO8njZlCzRvw0bY6EfeFTeHtFsv+Ek&#10;1DUbWWzfRdUVri1t4Iwht7wMdzgjgN36dRmsnUJfCHiL4hahqPhLxHbLdatoMd3DqDMDHhWIjcjg&#10;7M5B7Vu+GLG88O6vKNT0rS1SZY55pra5IikmKhXIU8JuPTnBoleMNNHZaW/rrt/wQw/LUxGtnFTl&#10;ZpuSS1S2vvG109Ho73Rmaxdat4butB1C31K31OzjibT9atLyYIbr5/lkT+ESg844z09Kz/E3jj4P&#10;2HiVvFFxrS2M1vJHdR30keYXMbeXLhhwHGQrq3OMGm6Pb+L/AA34k8UeC00S31SxubebW/DN1fqB&#10;AkvnbZLGbjIdHG5ZB/BJz92qusXfww/tPSB4g0WXw/8A8JtdzQajod9HHJZTXXlcpKeiu6j5XXh8&#10;A1tGnHm1u9N49VvqvvW3SzPOr4qqqb5eWL5lpUTtGSfInGTsrNuMlaV3zcyTd0+4vdP8LeMfENzq&#10;+kyxx61NprQW8kjfLPD129wy+47GuLbwlpb+FZJLLw2+nN4Z0uXzIbFPOu7C4Dbx5IPzMg++FBww&#10;yK0LHwDqfw8k0eTwqrPpcN99nudNkm3NYRsOJYnbkLjAK+9TQeKLvS18R2+p680upW08LNJaxbZk&#10;tZJNiPkcOV6evHIqI80f4crrS332/r10Out7OtriqahJ819FZ3SldN2bd10te3vJNK2h4Cl1HxRo&#10;EOmfECG0u7qbTSNV1KxheGC83KHjk8tuRuQgkHlWGK5rxr4U8c+EPjD4Q8eaXJqF9pOoQyWPiq3j&#10;m3weYsRFpcPGc7epV2XGflz0rsfDniG81HxBr2g6jpqpf6PJCkLJdq39oQFQUmMY5Qj5gR3xVWLx&#10;pr1lpd1r+oaM11pt/MUtYduy4hXIQo2eNwfOD3GDURnUjVbSVn06e8un5rtZdjWrh8LiMDTjOcua&#10;DTU0ndOnLXm6tNpxk9bqUtbSu+B8e+B1+J0tp8Z/hL8TbqzXTrz7RcR2sxeOG4gyrjyyMqSMq69C&#10;O2a7bR/EWra74h/sDVrC1vNN17T47qzvreFHRW/jjYH0OCKzfE+keIvhjodle+Hraa60uK5E2qee&#10;As8ZZhlyyj5+uGz6VqT6L4e/4Sia/n1GO3tpnhFnbLGNtpP/AM9EdOm4fwtxWs6ilTS3Suovqtu2&#10;t+voceHw0sPi5TS5aknF1FdqDbT1SbaUWrp215ra6act8fre30zwra+IdV8D6trWgWlwk0114du2&#10;ju9NuFkUwzCP+NFcdRyucEYJrs4dV8N+KtXlSWcW8jRQ2ci6lbGOSaYHevPQnluPX2NQeID8StI1&#10;S40yO1s9U0+5tIop9tx5cht3ZhLOE7sOAwByRyKfqWia5eaJ/Z9j4hiurjS7iFv9KtwxkCOWRiRy&#10;H2EAP6qD3rPmjKnGLffW/e3T/hr6djqjRnTx1arCLaajeLgk7xUtFK65k0218VtdbSSWbfeCtAtf&#10;hNeaOn2q5itdxhjMrXMfkiUuq4J+ZVOR6gcdq07rT/AkHhm38Tya3Jpvk7RHqcl1ykbENs3H/lnn&#10;+E9KwtD0y9s9R1zXvh147hW1mvF+0aNqI2paT7SZGX0Dqd2OmQauvYan4l0abwjoF/o6Xa3Szx2N&#10;5CGjmA5kj25+ZGByCOhpyvzay63fzte+n+aCl7NRuqSvyuMVo0+Vvl5Wmvu0a067WPF3gOztbiPW&#10;fCEFrO1vdreXGk8LFcRsOXTHCyBvmDL15B61R+Jvijwx8O7zw3fa3rU1rpHi67h0OO3eHfEL2Qs0&#10;bvu4wQCvPoOaS9ex+KXwyu7Twb4wt9Hv9NvJ7OC6s2bNlfRcqmGwSAQQUPBB4rlv2j/APj/46fs/&#10;+HdP8My6bqlwmvWd9qU0b7UijRyftMXcOnQqOeWFaUYqVWEasrK9nfdX2fbz7/gcmZVp0cBiK2X0&#10;uaXIqkEtYyaa5opJ8y00atbW6V07+p33hnTF1zRdSvNDW4u9LXyf7QjwGRkX5TjupycjtWN8XdMk&#10;8TWkeh6j4ee6s7j93qFjP92VD/HG4OUcdmGDkVF5njDxh4O0O7i8Rw2OuNp7P/aGkwiaFp8FBJsb&#10;7yeqnkGpPEujfF2XwBbwaf4msZNcsXV4dSa1McbSA8rJEeqP7HIzxWEFKnUi3JXTt10139PxPUxE&#10;qeIwlWEKMnGUVJ2UXzaL3Wm7uVu909m7bXNLaOx1bUNLbzYW0vRI1s76ZNzyRY+Rt/VipGG71Jrm&#10;i6ReNDeataedDGv2lViLKBfY4ZSuD0/PNVdL8dDxfo+m6V4y8PXWk6jqEckElxaKWhguF4K7uqg9&#10;V3delWvCk2qwQXnhPxFaeethNHAL2aUN5mE3BmUfdOcD3zxUSU4u70a/4a6fqaUZ4atTjTj70ZbX&#10;TVnbmUZLdad1011HeBvGOi6hdW/hNdRkN0bFZ4maNv3sb7l3hiOHVlZWHXI5rJ1jwr4t8VRaT4M8&#10;YXdxJPY6t9r0/wAS6WwDQmI7k85PR1+Q4yDWjZabGvia+8WeHb1pY9Q09Uazt5+IJPMPmSqhGVJP&#10;3iO4rIsfjP8ADW7+JNv4L1S+ksfE0ck1ubGQlZbiJFBVx0DZByMVUYz5m6SvZX7tP/Lv0M61TDyo&#10;QpY2olzS5Vryxkm1ZK7acna8bWkujve+na+G9K8caNfWl5q0izm8xNNpbNbyRumQr7M9R044NWPC&#10;Gl/FLw9Yabp2tarb6pLa3j295I03zTWZz5cpGP8AWjgEdDzVbUvAtjqviNvHnhfWp7WS+t/smoWs&#10;sJC3aDj2KsP7wrctgdDjujd/L9ltoo2uJpMh8cDJ6jtyamU/dsne/RrVPb+rHTh8O/bc804tXXNG&#10;WklfmTtr266rVXaevmesfES10Pwu3jDx74IfVNKmuZLDxGywmVNPjjlPkTyxEZMbOoy2CU69BXTa&#10;58PrOPwE1v4X0hIbfTtQ/tHQpNJuGYjcu9gBk7sksCmcEGtKHT5vEem6fa6lePa3090ZJ5bXCNMk&#10;TkiGQEYf5ThlPUEmo7i2k8NaVqEHhq7FjNqWpG4s98waCOcBQYePuK238Ca2lW2UdGn3dn/Wq9On&#10;fz6eDl78q1pwcbJ2Smm1dq/VN8rs2rTd1Jqyi3R/HOm+K9QbTGlvbVV09ZJbiaPCZI+ZJY2+6R78&#10;GsL4T+LdG1DxNrHwx8eaZYQa14duPM0y5toWWO806TmOWNj1H8LJkjPau8h/sHxVGniK3Mf2oQvb&#10;zBWBw38cTD+LB7VxXiSws9B8TaXr3hDWbWKO+aO0isbiM+XOUOWhRj/qpCMlR0YjFRSdOSlTs1pp&#10;5Nefmr/8A1xlPF4eVHEynGSUve0XvQlZbN6NSs7p3urWlcmm0LQB8R/7G1rVZfs99GUt7OOPy40x&#10;ykkbDlGBAXjAyvTmm6xonjHSZLPRLrxAt5Z6XNHLpt0Iw0t7H8wmt5f7sijBVlI3dOtbUukad4s1&#10;G88/WI7qS88yPR0mt9rWUkYxJGzjnlsHB6dq5n4f+NLrxn8PW8T+G/DV5Hq2mX00F9oOpfu5YJA3&#10;McnqCVLJIOoYGrUpOPN2snfo9bPy7P8A4YxqQw9Oo6ezlzSjZu7inG6aTd7XU4q97Pb4kdB4ovrT&#10;VtF+26TNHNpd7pLPb3Hl7nilXlW2t1P5HIrUgNzYi1vZ7yO58m2jbVFjhCq25eJsHkVwGv8Axn0z&#10;wp48t/DXjjwtNY6HrGyKPV2bctjcSLuRJAB8iltyBjxn612sGr6VrulahZaD4isLu5spv7OZ0kwV&#10;kC5EUnox/wD1VnUpTpwjdaPW++m2/wCfyZ1YXHYXFYipyVE5x0a1TTS5tIuzs9Wt1a6vucL498LH&#10;wj8QpfiL4UXUNup6vaajq1va3O2O5WNfLd1HQusZDEfxqPatrxgvjNvjDZ+NfDOk6fc6bJ4YvtN1&#10;KyuNu7UTkTWnlyYwRkOMNwNxFWLjTfFPhy00Oxtnims4dSSC8E826Sy8yNhuViOQr4HPVXIqr4K+&#10;KOpajptt4C8YeHW03Xprq4gtVksysbywsCCQPuZGCCPlIIIPatlKpKKkkpWTXy2/BL5aHm+xwtKt&#10;KjKTpc8lNJKyU1JSaT29+UmmnpLVNXbNL4f6rpXxC8I6D46ttFt1tdW014nVFKSRZ4ZYyOnK4IB6&#10;jioPGXgDRviN8FNe+HniNLySzexke3kuZv3ttJGC0bh+oIYAhqofCLRtG8M/EPW7bwp49WTRdYgi&#10;1LT/AAvJFtGllXZJxFnkBn3Er1U13mtX6ah4ZvJ9AtYryO6tHEf8UcmflZTj8QaxqydHEe53TW6t&#10;1W/VbfI9LBUaeYZW44qKbcZQmvdanpytrlb92SSkk9UpJNJ6Hzf+xt8Z/FfxV+AUvjm/1O6vNe8C&#10;3TWGqi1mDS6hbxHd5jL/ABN5ecdzjg19BG/tPEGmaP428MXUDNI0ckksgZFaCZcNuUdT04PQ1xXw&#10;Y8O/CH4Wa5qGm+Gfh5J4VvryeODVLO3hJt5mcExzBuflbkZ7Hg12EV9eaB4mg8O/2cv9m6hHJbw3&#10;GMtFcoS21wONrJ0PqPetsdKnVxUpUo2V7pO21tV+qs9jy+FcNjcDkdCljqyqTSUJtXfvxlaMtUmm&#10;1ZSvH4le+5DfXlnJ4vkMmlvObORJLgrIC8DqGCPgdVI+U+mRWjd6noPiTS9X07RJWW++y77q3VSs&#10;seQQGHHXjgjvXH/FfwlrHmal4p8Ea29vrunyLqemPCpYXC7dj28q/wAcT7dpHbII5FbUay/Ebwvo&#10;3j3w9az6frFmFkktd2xg2AJbaTPUdevoCK5+SPJGd/L0e6v5P+vP2IYqv9ZrUHDXWVtPei24vla2&#10;lHdp7pqz1908Fv4esvD9mlxeW7r532cztH5bSO3QOBgCTjnjmrV34d0b7DDoPiHT5r2HTr1bqOW8&#10;j83yyrFkIPX5T0PaoNPsj4nTWLu/0qJJFuBHHNEMNuXlXZem5T37imfCfxB41m0T+yPibqWnx61p&#10;t6yXf2PPk3Fu5PkuN3TcPyORSlzazT2evz7fl80VRlTXs8PUjpJNJ2918tk1K73aSaV3dKWrtd83&#10;45+Dtt498RzeLfhz8S5tNuNSvbG6kSHbNaXK2jlXjZT0LBsZ4OVrS+NdvFpHhzR4LjxNc2N3Bfj7&#10;DqFuu+aPDfNlSfnj2Eh/9nnqKtL4BGlahqV1oGl29t5zS26rGWVFYsH37R0Lc5I7gGtLxq2vTPZJ&#10;p2laXqkayPHPY6k22bPlkHym6EkdQeoJrRVZc8Fe6XpfbZv001OWWBpRw2Il7PlnUtezm435m21G&#10;907tu8bPbqrmf4p0XxRbyeHH8IXUM39k3izSTahIWWa2bIkVWH8QHzD2rPtL/VvElx4za28LR2Os&#10;G4+x6bDrEO+1vcJuR1I4eOQcZHK5PpXTWreHbS00/wAI28f2XEGbOG4m+4xB/dEdSMZHHao/hVrG&#10;m6hodt4ddY7W80v91daZcTb5LY7iFOW5wezelR7Rxpt8u3+d9fu/Hc6JYWNXFxiqnKpJ3V7q6hy2&#10;jdKzSd731S+Hdrifh74t034lp4L8YWHhhtNW1jkjW1llIe2nCukkKnqdjoY2RuCGVuwrovGfhG/+&#10;IvgjUNQ8Nytb6hqGn+VY7nw1pIW+dg46OMHB7EVj/Cr4laB8RJdei8JaKkOqeHNa1BLvS7mAoZvn&#10;ZPNifoyyOhG4dDwelaXgnV7uLRLnxEt/Jp9rGnm3ml3kX7zT9/zGNx7DPzDr1raspxrXStZ7PXdt&#10;/O/4nBl88NiMDGnUqKoqid5RSjdxjGLkuicbPTeOmmhU8PjVtN+J114PvdMuLcWulwfY7qcq0Otx&#10;AbZVfjAlB5Pc5zWrNe2fhvx3pegXGnQ251C6aPQ7p2+ZVC7pbcdxjGQOhFZ/iST4lNP4Ul0Wwsdd&#10;0vUtSaLWnkba9vCykx3EbeoIHHfNRfGb4W3Xiq50fWNG1K6k1bw7J9v0uOG8CSLMvBbn74ZcofqK&#10;n3ZSjztK6a07rT8+/R6Dl9Yw+HqPDwlKUJxkuZWvGVpNJ2adouycXfmS5tbt99f6Lp994khvkjeG&#10;6tYSEuFHysjdUb1HfHrXF6z4ZubP4nWt9fWlhcWt5bvfaxZyQ+Zuu7baLe7twfuuAQHAwcYrX0rx&#10;DdXfib7dPFJHY6jo1s9vJM2Ashch09mFQ/EPwtqes2MLaLF9svIJJGSM3hhZ1eIoRuHQNgcjocHt&#10;WNPmp1OVvdW/r5nq4xUcZhnVhC7jJSt3s10s73jptqm11M3TLfxTovxeuNJl8fbdG1W3mvV0q6sc&#10;us8gCgxT5GEDAHyyM5PpUPg201fwb8PNSufH+sBNT/thpLzULRd6M28BXC4+XcoXcOmadeX3iXxb&#10;4d0e5g0NjDcaa0N4uoyr9ptL2JhtViOMkhgWHfB710nhHWtP1C71DSZ5IZLy3jjF9bMwLHsHZT39&#10;T0Na1JSULNLpe1uj/Xz8jzsJQpTxHuylrzOPM5W9+Kdkm/s205WrXkrJ3OV0rw58Odb+KUmqtoq2&#10;uqLcfadJ8QWNqkRuY2UedEXTlhu+8r98EU62m+Jvwv1zXI9U8Jt4is9V1ZprC80uXZMts0RPlujc&#10;FkdSoI6h1Nal5aeEPDPju4W+1drf+1reFY9PkbYgkkYruiP94kcqOeKqfEi38VWvhy80/wAFX8ke&#10;uaMq3Gjtqlx5cNyoZBIpk9GjLLz0bBp8/tJKL1TSWvTbr0136bsl4ZYajOrD3ZwnKX7u15OzVnGz&#10;Um4/De0tIxv1cur/AA98FfETwjAbe4a1bWNUg1iz1CC38qZLqPBjkccZcbQjZ6gYq5od9c6T421J&#10;J9QmE2pMrRW04XYAnDSRkdVOfqK6e4H2Zf7QK+T8g8mHPtuKn3zXm178MtS0zwhDfeAvEEy6hYa1&#10;JfWv27M4t3kfdNbH+LySCenTPFZ05qqnCbsul9bX8/kjsxWHngaka9CleSV5OOjfL/db1b5pNXe9&#10;r33XUzeFbPWIdQvE8JWFvrWn3jXdjdTQFVM/lkLMWXk5X5SfSqGj3fgr4lWXhvx94x0O3tdas/OG&#10;l3UkZJtZmQxyBH44IzweCK0tK13xLeh/E9k8J8uFvtmk+b5isV6NG45X/dIzWPr62nw9kmvNa+IU&#10;dv4b1y3uPLt9VXd9junXerRSY+VAN3yn8DRHmlJq9n01fbVdf8gq+xpxVRRTpvWXNGKTfMnCbu1q&#10;mrX3Ts7aEmiReKrXwtoelRXljpN7b6w0XkTXQmiubSOTnymbnLx4IHUZx2p/ju7+IFp48t9LuPDM&#10;lx4W1LTnim1axIF3pF0DwSP4o3GBx0I5pI/gd4D8RfDq08DeIw+qaeyiazuPtjLJAxiA82CRTlcn&#10;5h6Zo8EaT4m8J/D680LUr+81ObSbiT+ybrWNQBkusDKRSSD0Py5PUYNVzU+ZyVm7vRq2/VO/Tz/F&#10;GTo4zljRmpQi4xalGSlrBK8JR5bWkr6x36cskmUptavPBujt42i0nU9SXzk09tFhUtk79vnoOxI5&#10;OeOK6LSYLL+1Zn0aAsl7a7ma6Y7vMDZCHvjH5CszxrafETWfhdeeJPh1Kul+I7rTRNDp9+waGO4w&#10;CVZh2HIz0Ncz8APG/wAY/FVo/hb4z6HpA1O0Zng1LR7glWPWMlTyARkZ6cVXs3UoyqK2js1fW3p1&#10;S7oiOMhhcypYSUZ+/FSi+R8t7u65tXGUl9lpJW8zY+GOp3V58UPFmg6np9nazaHfRSw3FrdBmn06&#10;eNmiEi9V8tw+O2DxxWRdS6t4z8Rjwb43kutJ8Zabo2oS+Hta0r/jxvbefMYdN3ymRU8tih6HkcV2&#10;Go2kGkXlzf2enWa63fWMtrb6pHCGZmUNKkEwHVeu3PuO9YHx+8b+FvBHwsg8Z+L7iaOzjuLGOOfT&#10;bUmSz8xlVn9kBxnPQDBopy9pWXKvisl3vaztvdPW6/4BjiqMcPl83iKvu0nOcr2UXDm50m1y8soJ&#10;R5ZLZq7vdjZWj8c+EY/hh8QNbvNL1TSfss39oGBN16IQpeQAgjlgdw6jtXTa7e+Ebi80XUr+ePzN&#10;QkMFnqkaj99GBu8pmxyjDOVPFXdZ1bQpJ7eC7aO4W/QrDdW8QYrlM7vUBh+BrKh0jwl4e8PW+gzp&#10;D5mh7pLFrlvlWVw2xee5zjFZcylbdeS89/xtoehHDyp8yvGWiTlK97RacU1dpvlcveVm9LswfiJ8&#10;PvA2u/FPw9pWv/DwQ2q2z6hpfiXTWaGayv7eVCISydnjJ+9kMFZe9NsrPX7PUtct/DvidNSuJtct&#10;ddt7FsyW89hNI37qPf8AcchH+6cblUgDJFdZ4D8WXOqeDdJm1eQJezKyXsSoW8qdVJMfPTHbPXFc&#10;38VdO8S+HdV0D4seCY5pLfRefEOj2qnbqGnhX3COIDmaNmDoB1+Yd61p1KkpKlJ7aK+qbvf5X209&#10;ThxWEwtKlLH0Y3UmpS5UozjFxUelubkTctU5W0V7JC6D8EPhn4Y+Md54+8D2M2i6rqsYuNStrdzH&#10;DdYzlhH93dnlsDnrWb8Vb2Pw142j03xlpH9maXrF4k2j+LNNdlFneIpwt0OgU+p+VuhrqtBk8G/G&#10;3w9ovjzSdf8AtUcfnfZdQtMxOknKMhB5Vh0KkdRU+k6TrdlY/wDCK+N9XXWrRozb3TX1qo+0IcgE&#10;9iccH1pe2kql6rbaVmnurdn5WWj9DSWXUKmD9ngYRhTnLnjKNnCXMk2pJO65rv3of4r30eX4SvTM&#10;kfimDTrOO6t7WODUpbdQsV1b7i3mR7eDz8y9sEirHhXXfC158WdXig0LUtP1kSLbahK0B8i8jEQe&#10;GUN0IKk4b+8CDzVrwv4C8O6Pa3NloUD6TJNp6xPZwy5jijTKoyrk7RgY46irGj3ul3eq2C3HiO3k&#10;1O3tWmtxG3zXFmzBS23+IBsAkdDjOM1EpRk5Wvtb9fPT/gdjro0K9ONDn5U1JN3s03qnZvlak01r&#10;bXVNanFfC7X7CP4i+OvA/iGyjhtYPGZaOzvlSSFvPt45ImjyTtDMHbBH3jxXb+KvDDatKkpENu2m&#10;zC40m7Wd1MLKMOrAH7u31yMV578UdA8L6f4j8TQa/wCFrWZvE1lZw6fqDXDRSzXXmMIoWPRNhGVk&#10;ByM4PavQLW3Tw34fSGafz5L6QE+ZJvW4cxjKE984IqqzXNGpDrb8ld7+t7nHlsZRhVwldJqLk77N&#10;JznyxastlytWe+q6X5Pw94gOrazo3xChtf8AiX6nG9lcaev78WcgY4lXGVCMM5Poao/G/Q/h54m8&#10;N2PgqLUJ9PggmXzrSzvvs0zWnmhw0Ib5ZQskS/J1K5A61PaJJc+CI/E/wn0Kbw3faPriRXmkNHvj&#10;uolfY8LAfwFW3Bh90jPrSfHzQfCfx2+Ber6POP7HvrhX0uzmvodr2F55g2uOh4ZdwKnkHjOa6ItR&#10;xEJapJ29O11133uediIyrZPXpNKpJw5knopq3vRjJ25byjqnFW7W20/H/gDxv4/+Dt34JbxRDd6h&#10;c3Ud5Y61cW4jHkmfzV3xjPzKnyHHUehNTz6d8RNcsLPU7/ULfR9W0u8t/tK6fKZre6jK/vImBGdv&#10;dc8jNcn8R/jHB8PItL1L4j3svh64tdmji7kjeWzuppkjaOVJV4KExn72CNxrptJv/ipoHji8vrvw&#10;ZbyaTd6w6X72s25ntyii3u4/XHKunpgio5a0ad2l1a0SvtdLo7q2i/A3jictrYxxjKbklCEknJtL&#10;3nCUkrzi4ycldtNpO7lYk0rXm1fxTZWd2sMksjS2+oWy3IVY0VjhljPLKx7jkEVD4h8SIPH0nw1v&#10;dWj0+6vJo7qxt9QVLi3vrWNcyIqnlMgHPXBTNM1Ox8NeNdXg8UXqvpuoaLqVw2g3cKqjTMYyGgb+&#10;/uIztPXHFc58QPhj8SNX8S+Dfj3byafrGqeG9DuYtR0/7KYTeh8MSgJ+R/L8xQD3b3op06MqnvO2&#10;j3/m3XlZ2S8r/MMZiMdTwsvZQdT34tuPWn7sZtpWkmruSSve1768p1/xF1jUfhb4Y8QfGLRYbrVI&#10;m0uDzNDtYfM/eI2zfGvXaVIBX2yO9U7PT7TV/CNjf/DKxmVtSa21FdMuLxocIrqZIgf4HjBxt6HG&#10;DRrvj/SPD3w8t4r6zaXQtYFpBo98shUmOZSQkrf8snXbtVz8pYoCRmtnQ4ta07wZbav4h8R2lq1u&#10;rmTVmtxEWjccSSJ0SXOA/bINZe9Tppta3t6pLTRdvvOrmhisbKMJe57O7SSvCTk3KSlJ6KSemji0&#10;r7WT5XR/D2k+F/j9rnjrwvry3Nv4wtQt9oaqNyTRHY9wgzyRwGGPeum8C/Ebwzc2etaBZ+KYHn8M&#10;XEsF5+7KNFt67weuM9QcVzPxE0bwz4nfRLLxVYX2k61HrEiaf4j0OEoNPuWG5DJ2McigZzlSeDWL&#10;dJ4u8JeJ9WbxH4+0dTaa1FceIpo9LCxtp00JUFwR/FLtL4JAHpXRKnHEwXM9bJbdnZbJ3006Pv0P&#10;Op46eT4iUaMF7Pnk3Z3s5xc5XTknF815P4o8t7NNNL0rSmu017S7jw7p8Muh6nDJ9oks2AhjJQtu&#10;29i0meR6nNZPizwH8P8Ax7PokOqatc6beWd1Lc+GdS028NvMMA+ZFkfeHGShznGaZ8LdQm0DxB/w&#10;h8OhLDp8Wgx3FjNaXXmW7yiV/OiQ84Kll4J+6RTLLVX8DeMvE2m/Eu7t4/D7Xdre6Dq104/cTXLG&#10;OSAnH7sh9mMHBD8965uWpGo+V6pad3f83rqvU9SVTC4jBwVaKcZStK6fLBxSlvZNRvFuMnaz5Xc5&#10;rSfCmt/GHwHDqGva8q+KvDkk/wDZOvWsxltdQtvMO3zVX5ZNyrtdcZVumKqfDvWfG/jf4j2/w/8A&#10;iRorRalod3Lq1ncW+oFJLa2YYg7Ymhf5lIPKkDNddoXh+D4VeONS8LJrHlReI5lutO3W5SJZgu2W&#10;IY+VS2Nwxgkk1l+Jvg7qtv8AE/w78SfB3iu7nmsln03UtK1G62+dYy8ko3XcjgEZ7V1xrU25Rdkm&#10;m4vVWbW3pe67X8jw6mX4yMaVaClKpGcY1oqSfOoySUmnvJRtK6XM4pbuzXQeM/i0fCnxJ0Xwdd27&#10;T/2hKgu47SYGS2RwfLmeM8mPzFKFlzjIzitDw7b+HfEniPxB4k0jWZL63vrNLG+tI5sxwzRFw0ZT&#10;rHKAwBHfg1zvxaHha+1bw/4g8SfD/U2vLO3nGm+INPhMr6fI2ImikCHcVcPkcFcqTxU/hn/hBvGX&#10;iXxdB8Ndtj4n8O6xBaa7eRoVW5vBbgrJIoP7wGNypOM5HfArl9nFUU4prTV9Pi6+W35W6ntLF4j+&#10;1JU6sozjz3hG7UrOk3ZJpXduZ2d01d8ys4q/e+HfFC+EdW8L+GZ20u8gtJn8M6kI96xEplA4PUqc&#10;r6Yrj/hvfjxlpFr468WfD6ePxNqOnWk+qaSJB5VxNBIY/tMfpIvzHA7Gu203x7a2HinTfCcltNCl&#10;9BtgkuC22ULkYjJ/iB4ZTzjnmj4jaJb+LvAd9pfgjVY9O1qNpToNxN+7MN2nPy5xlSevYg041JR9&#10;2StzNa+Xn5X1fa2hOIwdPEP29CfN7JSXs9HeSs48qeikotxT2aklK6taHx3etZaLJNp1vb6vY65e&#10;RWjaRqUf7l42+SSLODtJXJGeCRjvVTxPF4e0Txv4H+Fl9oN7Bb3V4+oaTfWdwUSO4sFBjt5cfeDR&#10;ucKeCE9qk8Map4p8XeC9Jh8X2a6fqihYfEFnC3yxXSfOzg4+6wBII9RW5Zix8feGLPV9Qs1uGtb4&#10;3WnsmfM+QsqSIc/eKn6c81F/Y+6+l07Prayfb/M3UVj17Slo5KDSlH7KkpTjreSunb+6+l0742mX&#10;Ot+LfiHrXh/xN4N/s9dIuhP4V8RQyAi6ULsdXX++rM3ByCjZFZ//AAm+pR+MJPgL8WbKzjbVtMaf&#10;S9Zs1Bt7yNf9ZG8bf6tx1HYjpWtp+oaaNH/4SO58c/2jHZrPDJdQDBEYlwpkUch1KFS4GCQa1LLS&#10;IfEOu3Fx4h0+xu/JiRtLvvJBcQsuSc+5ocoRbvHRLpfRrqr+erX4Cjh8RWjH2dR80pXd+VqUJXbj&#10;JR00j7sZLXRXbV787408IeFfH+mWvwS1DxBDeWd5pMlyuy6xdIqMBFNCy8fK469iKZ40+E198T/h&#10;3afarprfxV4djmk8K+Io5F82O6VCqM/BBRyF3oeCeeCAayPgvoNh4b8Uaz4W17Sbe1ZNburnwbd2&#10;rF1axbDuFf8AhXeT8h4Hau08GeIILXU20LUrqZDc20tzGtxHtwqOQ3tkdfpzWk5VKErU3e2vrff7&#10;1o15WOfC0cHmlFyxdNRdS8Gru8eRrlV2k04yvKEtGuZSVrnk/wAGP2kIfid4Znh+JksnhX4jeDyl&#10;j4o06+zDBJ84PmDPy7GBBz/CXx0Ir0j4w6P4y1XR9Hvvht4gjh1TR9ajk+z6g7LHqEWCJLZyB/Ep&#10;4PriqXj74Ual400XXdV8HfYNP8Q6hZra/b72zS4ttTiXBRpVx3X5CeoAB7CmfBj4z698TF8T+EdZ&#10;8MWmk+MPCWpCzv8ATGmMlvICoeKZG67WQ/UVpU5JP6xQjpF6x0dr2/8AJbtpdtLu5x4KOKoU1lWa&#10;VZSnUi1Cok4uo4OTvdaKqoRi5KyUmm4pxuVfEvimfwJ448E3Oj6RNNouuXFxp+oMJmY6a+zevPTZ&#10;uBU5rsPH3hPQPEU+n+Jr9ZPM0vcyyw3LxyLGcEkbTg8gHBByKp3eh2w8OXGkaVfaeZrrVGlsPOff&#10;CZmILxtjv14rajS9sNRENtBH9mEKJLGsgZUcfwkH26VyzqaxlHRpNX7/ANJ2+R7mFwsuWrTre9Cb&#10;jJKyag0krLurx5ulubTSxzC6UfDer6f4hvPE95f39/ptzb2uqPHm2WRIi8c0ijiMlAQSDhiOxNS2&#10;194m8RfC7R/iHO9rpt9LZw3niS1jh82O5jWM+bCD2P8AdbqMAVLa6H/wrPxNDZ6Let/YOtXV5dXm&#10;m3DF/sshjMjtHnpHuG7y/VjiqHwY0mztfCd14Z8RaEumX19rV9PNZRXTPbXgc/663yeIpIyG2D7r&#10;FhjitG48nPva3Rba6W6fja25y04VPrP1aV48yndXdlNKm0+azu3d2u4tptNOzHfDjxf4N8YeDvD/&#10;AIi8O3TSabr2iqIra7lCSeTuI3lD1IPU0/4t/A/RPidpa2954g1jR7zSLGWHTNUsb5o9hkjK72Uc&#10;SAZ5BFYF/wDBPwN4d8R6Z4Ss4dSh0ez8N3FjpOn2s2BCuSzlW6lsHjnjFbHwS8J674G+Hcmh614/&#10;uPEmjo27Rb68UNeW6E/6mYj/AFhU9+uOtVLlpv2tGdtdE1rZt/Ju2/6nPh1iMVTWX5jh1JONpSjJ&#10;WUoxi3pdSUXJtxabasr2uY/wA8c+I4fEMfwR+LOlzWfijRtDXdc7v9F1iGOTC3Nue527Sw6qW5rS&#10;1S6+Lfhrwlb6Rqeh2/iRV1S6ivL7T3RWawLhonML/ekCsVZehMee4rR8R/DDSvitZeHNTn8QXVrq&#10;PhrVmu7HWNJmCvHMp2ywkH70br8rL0rkvDur+N/hj44vPC/xStrK60nxT45uH8MataXIXy7WZWkW&#10;B1b+NGUAAckFh2q37KtJzglfdxfdX+F9tb2/yRzx+vZfShhsTKbhflhVTT92SjZVVZrmTXJz2s73&#10;TTk0uy+KmoeNdF0mfxN4VRJre3hQyxKSJGjz820dmHUever+m+MPD+sabpsepNMLi/hxDlSpY7fv&#10;cdCefxp3hvVVj1e90ufUpJo45PJjjkYMhA4/A5ypB9K5Tx1qPw6luNJ1ae8uGsbPWhAs1iHzp959&#10;0RyqvIjYnuMZwa5oQ9paDW3Vemh7WIxE8PzYmNRcsrJxk9E1LVp9FZ/LR7XNrVdI0fxtpFvrHhu1&#10;j/ti1ntvOkOI7iWCOUFo2b72MZIB4JHvWR4h1/UPEXh9ZPFGn/2HqdtrvlSz2c+9olSQm2uuP4HU&#10;cq3ZmHaux8Pw+Dtb1WTxZoEkf2uPNldTKSGOwn5GHqD09qw/ifpN8dT0XUtH1W103UvtyxPcXcO+&#10;31G3PD2U390uD8jdQ4GOuC6dSPPyP8d15enyJxmFqRwsq8GnfRqNuWWukujUteklfVJt2Zz/AMXf&#10;hfrEfxR0P45/CvV7O31i4hi0vVNJmVRb61YmTzSm7tIvzMrYOa0/jF8QJPBfw7/4TSW1kWawmAbo&#10;zRszhAnHXr+IrY1W50PTda0j4em2W11CKxkn8OzXB3RGSNdpiB/vBW6dSoPpUfjTwv4f+L/gdvDv&#10;im1msZfNjmfyZAslvdRkFW9+RkZ4Iq41OaVJ1dYrS/W1/wAf6XY56mD9nTxiwDUatRN8t3yqpZXe&#10;3uttptKyfxWTbZleOPEmtaf8KdU+JPhlrG817T9Pa90+RrfieJCGe3J6gH5h7Hmr0jfEGXRrHxNo&#10;HhyxjnuI4JmiMo/0bzBumGf4gOOO9c54ttviJ4M8Eabf6PpUeqrpWvMniKwjj+a80+Q4eVV7suQx&#10;UcEZrt9K8PabFp+oXvhzXbqCHVLNVtJNxP2QhSFKq3Qg/wCBoqctOmno9Xr92jt969RYf2+Kxk4N&#10;yjaEbrRatSfPFu9237r10cU30bjl+IugTfFex+Ft5E6311oMuq2paPMU0UcixuoP/PRGYHH91s1B&#10;pDaRYeJdU8NtpN/HaafFuN5LCRG3nEsVRu4HP0zVD4hfCNvGM/h3xRfv5ur6M0WNUsZTDLGdyGR4&#10;yP4X24ZDkMpx2rJ+Jev3Pwn+HerfGGLxDNaySXb3kmj6pNmKaQqI/sy91zjIA7/WphTp1IxjTer0&#10;t/ev+q79fI1xGLxmFlVrYuK5Kbc1K2vs+W7TT6xkteVu6tbW50ngvwd4g8LXN9pEviv+1NFn8v8A&#10;siG6G6W2hOd0bt/y0Uk8HqBwajf4iSeFvHaeCdW05fsbQkx30Tf6gcbVdfQ56jjitPwbe6Hr2laL&#10;4qsXO27sFa2ZZDg71DFCPUGn+JfA2m+JfEdjq11BAZLNWzOpIlGQQF4+8hzyDWfNF1Gqq6emp3Rw&#10;9aODg8DLaSau3JOLd2ru7tZ6LokrNFXxJ4Q1IeJbTxbo0m54poVvLNo1Md1GH+/g9JFBOGHOBVHR&#10;vG2r2Xg3UtW8X6ZJJdWOsXPkRQ/6yS3WbEcgHsuMj2qH4bW3xI8J+M7/AOH2pQyX3hqz0yCTRtYu&#10;Jt8z3DtIZYWPXZGNiqTzgisXxj4r8aaf4d8O+KPAHg+41ZrfVriw1Sx1KYQTop3xh2LDmMSbTkZy&#10;pBFaRpylL2bs9rO/Szdr9L+e2xw1MZTo0Xi4qcH7ylDlcveUoxclG15JN3utGtVo7mt4W0rSvAfi&#10;2wt/D3hJZNH1xZZ5tWtW3tHeu+4mb/ZYEgN2Iwa4TwLpfiX4gx/ELUvDvjqG8j1LXjqXguKaMqLW&#10;6tThkO08qXXafXdmu/8ABehyeFbW3uJ/EvmXTQzWi2s8oWO6ZpPMPp865K8dQK5Xxj8GIvhR/wAI&#10;94l+EN62i2Fjrlx/wkFiA0kRtrz/AF0gH8JVwG3dFBJrpo1I88o3952s2rp2u/W7aS03uzx8dg8R&#10;LD0qipv2UOZyhFqMo86jDS1otRUpzalqmotX0Jte1DXrP4CWvjzRLHWtDuI/L1TVdH0/a97auXzL&#10;EqSZ3IWJyvYcj0rqtE1KP4g+HV1B7v8AtSx14mXT28swvaeVGpRHB5D+arH2Jpvjq5bwt4HuPFNv&#10;o8viqN47S0khs8NJLZu6q8vB+fG7fx2BxS+BtH0u11rxRc+DdRaeO38RSC6t5JPMQXAijMyIc8DO&#10;3A7NuFYSlGVNzS1u7P7tO902tT06VGpRxkaDndOEVKPyl7yXwNSSacUnZ2elkjjPA3xG+I3xB1nw&#10;3qljqEOlyWtu9t4j8P65YhZLu5DlSqydQybdy8YYNmui+L+la94s8OXEvgvw7qEOtaHfiXQ2Wf7O&#10;s8ijJTcP+WTjI54yBWp4PvfAHxetLfx1puns8kcrJPFqFq0M8csTEZwcEMCOvcU/w3qPiy68fzXW&#10;j6za3nhv7CwurGXi6srsNwv+4y5PNOdS1TmjFLl6P12fftrrbQihhZVMD7KrWdVVmrTi0/spKaTu&#10;opNKT5bpS1tu3UudO8O+ObjRbrxl4X23clnJa3DahBtmST5SY9w4+8ODnkCq/jnwl4k074Ya5ZaD&#10;rV1eahqF1bSwjUrgbbZ/NjDNE2OBgbgpyNwx0NdTBPLpL3baq7XVrFF9stlkXdJFt6rjuB1BriPh&#10;VqOr3vws1zw94l0660PWJtXvI7W1vr5Zl3zMXge1kb/WRncGReoIK9qiEp6SW0WtN93f1t3sjbE0&#10;8PGboTT56sJ+8lZ3UVHV/C27txu+9k7Np3xE8c/G74dzaZqun+ArPUtLs7SaTxVcR3Cw+fLlAjxj&#10;1OXY5/u9a7jWb3ULzRrXxH4bW2uI2VZbjcxPmW5GW2Mv8QHT6VU8CS+KdV+GOn2vxX0uFdcl0dV8&#10;QW8Kh4zNtw+OxB64964r4Y6zaeA9a0X4N2mtzRWlw81zoMktuzR3NuCS1ruI+Rk7A84FHs41E7Jc&#10;0b3tezWuvy8umvQ0jiKmEqRc6kvZV1HlUrKVOb5Uo2aT96+vM3aStvKxLP8AFPw54Yk0rwZ8Q/E9&#10;9cX2rXr3mg31vZmPzYkfhMrlWKqcEHkjnFRap8HPhu9/q3w28H3UGl2+o2ZbUvC81rusbyOZmZ3V&#10;T0YknO37pAxg10PxC8EeH/E3jLwrPq9xd2cmgahNe6ZPaqohmZo9jRP6cHI9cVV8Z6zHruqeD9d0&#10;zTFNlrOqmw1CS4QpPGgV5I0UdRmWPk+laRqfC6Taum3ta6vbS1tlp57HDWwt5VY4yMZqMowg3dzc&#10;JKKmm+Zv45JNtWcUnJNFHR/AfivXfg7Z/Db4h+GY5LxbiW3aSG5LxwR7HMMqs3zFQCsZPXrVL4A6&#10;r8TL3wHL8KP2ibMReLILWdnvIYQYbi18wrGyHoxXg47DFeieI/E0Gh3n2u8ubdIVkSBZJpduyWXh&#10;A/oGbAB6ZNV9V0KTUbyHVbieSK4tb4GzYEboiRtYe6N6Vmq7dJxkkk3dPs/Lyd9fRdte2WV06WMh&#10;VoVJOVOPs5RdrThprKyV5LlfK+l5LZ6eJ/Bf4C/Fz4AfFmybUvjRcaxomvahcTX63Nhv864cZB3f&#10;8s2wAM5wcVc8Y/ETUfAmhfGvxZ4802803w7bagi2NxDKRIZj5cIkj4+UMcNuHAOa9K+Keu+Jvh98&#10;LbzVmks9SvIbyFIFuLgWyytJIFUF/wCA5I5q54t0Cw8W+Arvwv400+NbfVtP8m/t7hhKkTMOOe43&#10;d66Hi/a1VVrRTTaTastmm3Zdbaar/I8b/V+GCwdTA5bUlCVNSqRjNymk6lOUIxcpN+7zXk0pX6vu&#10;7zppWraBa/2lex3UNz5D6ZfKAx3sg2SBhxnPO4etZOta9d3fh220LxNp9zZ/2xFNYteTWayx2k65&#10;CSSL0w3UZ4zj1rF8DaV4h8F6TN8JtA8NR29jYeGVl0meS4MkVndKNotWPLY6SA/3W9q6r4eeIdX8&#10;YeBrXUfGOgrp2oyR+XfadI4dFkBxlW/iVhgg+h9a45R9k+bdJ6bfJ2/P0sfQ0qrx0VSd4TlF3XK2&#10;m00pLmaV97Rejad0tNPL/Ac/xg0Xw/oWlRy6bLceF9euLbVoIcp9us143oo+6x3BtvY5rtdePiXS&#10;vjHoWr+F9Fhn0DWbG4XxDIOHhlQKYnx3Jzj14q1bNb2k+sQ6vKLOeKzBaRlCxnJOJFk7noD9KvQ6&#10;fp9zdR/aXuPOu9Njila3uuAvJEgA9ScbhW1StzVHLlWqf46/g3dfI4sHl06OFjSVWT5XBptq65Pd&#10;ts7cyXLJebejuWvEt1q2h2azW2lNfQ3F5HBcCMAvFHIwXzcHqFJyw64rK8faLLrd1Hohu7rT7lbu&#10;O50vU7P7vmqpCrJ6pvwSvRuK0tNaC20iPSbv7V5dmxtZpbqT5yoxiQn+Ltz71V8b+Kn8I3ehzz6X&#10;cTW+qastlcTW2GFoZM7JWH9zcADjpurnp83MlFa6nrYv2MsNKVaTUHy3XbWz1Vnu1rfRq+1yOG1v&#10;PFOhR6N4puLWa90+OJbjULGbAN2F+ZtvVRnDYPrVn7B4mTSE029uopbyK2Ef2hf+WxzyfxH61Q0r&#10;VfA0XjTU7bR7XzLybUI4dZiVSGSby/kfB+8CvGRWpZPqFzq9xZX+nyW7WMolspt/yyxkcr749D0o&#10;lzLp5/15E0fZzXxXd3FtO97d3a10l8ndXKPiTUdYttIh1OwQ/b9MZS1vKMrcw7gHT64+YH296teL&#10;fB8t2k2qeGr6S11CKxaGFVk3RvubcA6Hg7W5B6jp0rP1jxbbeG9RuJ/EGnTSWM2oWiW15bR7xGZ2&#10;8vLEdArjk9gwzV7Xdc1uXwT4gl8DW6za5Y20ws7e6OFlmCbo+R1VuxqrVI8tv+BrbfyX6kynhZxq&#10;qcm7K7S+JOPNrFb3aWlt7epR8GajrkPgvTW1i6S6vLcNbX98q7GWRWIJ2988V0moadBr2gT6Ne2o&#10;aG6jZHWM4Vl/wNZ1mX8RaHY3DJ9lmntEmmtZAN/zICQ3uGyM+oqbw7ozWMEVxeXtwskbMCvmZRs9&#10;/pWdR+85LR3OjCxl7ONJ+9FxSu+qsk7311W99dyp4cbww4vNA05BEu3y77Tx8vlnG3IHYEDt9a1R&#10;a3lpZtHp83mPBE/lwsf9Z8nyDP1A/OufuPhpPe+Mdc8SLqvyatawfZtvDWs8SFN49QRVnwbbeLrA&#10;wpqcHmKqxxTN5n8OOXPuP1zVTUX7ylfZ2fp/SIw1StTap1KTjrJJrsm7PyurSttr8jkfiVpuueNv&#10;A/h34k+CfGs/hfWdLb7UqxgzW8m9R59rNF/GOOO4IyK7zRbkeK/BdnqmvJHDNPCskrW0h2q4PVT1&#10;xkdPwrifHfg3xH8Q/hHqHhfVLxtL1CS6kubC8sk2srRTGSNXX3VQreoJ9am+BPxHh8VfDvQtC8aW&#10;1rp/iO8s5pptLt5NynY5y8fquCD7ZroqQ5sLdW92TWm6W+/Vb+nlc8nB4iNHOZU6ia9rSjK7bUZT&#10;TUWrO6jKzjorcyel+V26CLT9Y0/WrPTxpaX2nrePem+m+ZrckH5VHY8n6CvPvCHib4h+BvHtq/xF&#10;8S2FxoKaLcpdamtp5MhmfUFjtSw/u7H2k9MivV9ItJZNT+1x61NJHDG0bW3GGzzlh1DCvG/E3hDW&#10;9A+MPhf4JeIbi41jwT4k8N61aXV1qV0nnNMWEwh/vN5aDKkc5Oe1VhZRqc0JW2u9NbJNtq/Xy66d&#10;jDPI1sF7HEUVL41FWfu80pQjBTS3g3vJpuKuk9Uj0e70yL4hw6j4H8a2P2XUNN1CWfSrqMBj5eMQ&#10;3keejLvIx2ZT2qv8LtJ0zwN4ci8F22lzWqWt19izJCI1uX25MyhePmOWPuTWN4U+JN1afHWw+Ct7&#10;E73Nj4VUveXEbZvIwqOtxFIeJF/gcdQ+D0Ndd4itpL3xJYrG1xDttZSWjH7vaRy3++Dgj2zWdRVI&#10;fu5aRaUkd2FqYXEXxlL3qkJOnJ2V91eLeivHRN9bGX4/W30bXY/E934de4NlAqR3kTEGFS3zMcdR&#10;0/Cuc+KWpy6z8QvBuoyafZ32k2moR3dvfbd+HkDR/Kw4BBII9Rmu90fU7jVtO1Lw9r1u7/Z4vIe7&#10;27Y7pXQ/Mp9cdfQ1yfhXwDo3w88EW3w0sbyHVI7VftWh2N5cDzplifc2PUru/lRSqRhq/iWnya3X&#10;b/gmePw9TEaU7ezm1NuyupwkmotWu07Wvq04pK9zc8R+JNJ8KrqHi6e0Wa30+ykXWZk4e3tY0eRn&#10;wPvAMOQOQDkdKr/AT4q+Cv2ifg/pnxF8OWM39l6juX7LfR4aN422svP3gGHB71DeahYWvxATSJ9K&#10;vH03VPD8h1DzIcxSGecR/MfVRkMOysDXEfsl6V4K+D4uPgV4Y8Q61Nax6he3eiw6lbsqR23nEeSC&#10;QM4O5gf4hzVexpvBykr86aa7cut/mnb5GP8AaGMp8QUqMnD6vONSMk7c3tLw5LXavFpyT0fveVrW&#10;Ph14g0L46a7qHhj4o+G3h1j4f+J5bzT5JI9iCFmZYJRj1TIx7V2fiK2Q2On+GNI8b3ek3Wm6pb3s&#10;zLCHNzb7zmHLcFG3AHHIxWXdTaR4k+K6+EvB2u3Wn6lpN/HfeJI3sSq6haMpAg8zGGAODjORVj4k&#10;6D4lgvF1y8a0vNEtdXW8vI7yQr9kgSE4II6KsgDHPbntV1Jc1WKWitdRetvS6trq16mOFhKlgKjm&#10;vaSUnCVRaOSTteThLmTgkoye94vSxW+H/wAHofhW1joXg3xfqDado+pXV5d6fc42yPdNv2jHREJJ&#10;A7bqg1GwbxvrWp+F5LS+0nW9FVr6yjWYLFPAZpEDIFxw67gW6jcM0nw2/aC074lfBaf4y6RoEd1b&#10;retb6pZ2s3mSxxRuUkPy/eYD5gO6mue+Nf7Qfh/4X29x431Hw7LDr3kR6do98trJNa6hZSOJmO5R&#10;8gVVbfnG046irjTxlTENSjed7dN76377u/8Akc1bGcPYPKKdWjVUcPyqS3tyONo8reztFcqTV2mr&#10;XZ0XhfQJNW8UWOieM/Duk3V9oFmD4f1vUlWS6eKTlSp+9lANrEdTg102geGdd0HxT9ktfECy6dbp&#10;MZbVuZB5jbl5PYc1HPf/AAt8S6Va+JYYoGXRVZ7eaKYCS0WMZ6g/c9+hFJ9q8OeITJrOkeIRb32u&#10;aUtxDbtJndGvHmL7c9RXNKpKp0stttE/06vyPZw2Hw+FtZqTvzJqSTcbK19Fd3UY6ttpK7vdDfHP&#10;gfVdX8K60iW1ql9HMLrS7yEbHbyyGUMw5zwRjpzWZ43TUfEGn6H8Mnt7W6t/EGl3UutWN5eBbyCI&#10;RriaEEfOEmZQ47KeK7LTdP19rG80vXbyOaGRQtnNDlXCFBkMfXPf0rxz4+fA74z+Lfjf4Z+PHwm8&#10;X29jqHg/TEs4dLuuYdRjkkdrqMn+EmPaOnJA6VeFcalTllNRsm03te2i8tfkuuhzZ9GthcG62HoT&#10;qc7hGcY25uTnbm7PSXu303krJO9md38ZfHHj/wCGfwut/iPodjb6g2jrFLr2moPmurfAWTySOjrn&#10;cB3xipvFPhx472H40eHb26gkh0FlvNHb5YbuBh5mHX+GRecN9c1ytn+0t4Q1D416b8MdYtG0+y1f&#10;RmntWukYYv8Azmje0mUjCH5SyE4DYOK7vx14zt/BmkX2uatbSXGn2kedStY13SLGx2hlHdeeR6Uc&#10;lWi4Q5LN3/7eT2Vu6d9d+m6LhiMBmEa+IjiOanCyt/z7qQTblfR2acW0/daTeqkzhbVtI+GPhUfG&#10;C41yfUtKuNPW10144d0sME75VTIOflZiAenSvQ20rTLews9fuBJH/ZdjKIJLk5KrJGMlvU4HP41y&#10;uvfDfwxf/s/6r8Pz4iSwsfEFu8NvqEE4CRGZv3RTJwADt+UfhXReCtM17w58PNP8J+OryPVtQttN&#10;8i6kWPBvFRNrsB6t6e9TWlGUedPW7XqraeXe5eXUa1Gt7CdNKm6cZJ3ulU5ndNt83SLjp0fVHjfw&#10;w/aC1GP9r29/ZgkitJ9Ih0D7bqWotuYT6nMkcxjjY8FPLZQFbk/N7V61418OR+PNBm8E+K9Ihs7O&#10;S6aK124k4VQYJ1/ulX5A/wBmvn/9pz4DftAeKPiVo/xi/ZAk0WztVhtpdYh+1iOS8uYXzH5ikEfI&#10;gC9icEHoK+gPEJ1bXdN0G01vZZ6tJDHdJ9mkzsvY1DOuP4487vwrsxkaPNSrUWldK9nqpLdtdLv8&#10;EfP8P1szqRx+X5hTnKMKj5G42p1KVR+7CEvtcqVm9Lt9rNt0j+yfEV/J8O9Q8V3F5rPh23tTqVzG&#10;DFKzEZVzjs+MleleW/Fr4X/EfRP2ldI+K/w9uvtmn61peoaXq+ltd7Y5B9lLofaVpQAD2Ar0VPE2&#10;lWWqeIbSDWbSHxJDp8N/qIgtvnii2nazDqy5BAHWl0DxHb+KLazvH8HNNcNHa33lwyFMu7/6xQ3T&#10;ByW9uK56VSpQk5pXTVmn5rfp11Vj1MwweDzXDww9WfLUjNTjKLd/3c2kn8V3ypxmnvd+i0fAGsa8&#10;dA8IaR4ij8nUJNDQ6tCsnmbZhCuVY9xnd83ciqPw08Yy6lZ+KDqNg+nTaZ4hvbKCG4+WOWNCGjdQ&#10;cfeDfjXHW9+3jL4/eEfFvw71fULFvD9nrWn+JNJ1KzMf2+3Eo2xLn+MTJvRu6ZNa3xK8MeF/jd8A&#10;b7RPD/itbe48Qxyz6bfNLsmS4icvjAIJaNl2svXAIolRpqUYz05rXdn7vvO916a+nzFTzDFSpVKl&#10;D33RUuVc0f3qVOm04y6e8+V6WUr3Vmm+00fWUk8N2M2t2kMMd1CcxzrtQ8nKkHjG2qGn/Cb4dS+C&#10;R4f8JWcVvpssn2ix+yykKj7iwIIPQMSa5jwJqmqfHj9mWxgbWIUvta0Ca0m1a1cFLS8VTEflPIOR&#10;0681yf7PXhT4zfDv4ZeGPg74x1O4OoaDqUptNW01fNhvNPB2gPu5B+boeflzR9XlGE2p2lGVnH0v&#10;r8np8yv7Wp1sRh1LDOpSq0rxq2Wjk4e4+zknzbpPltqzpm8eXWs6Tqngz4hs3h/UvDesW6WOqSsG&#10;jvGEmYZF9Vdcq3cbjXqOp6fo/izw7caNq9vHc2eoWZiuoeqyRumCPoQa46HT9F+LGjatp3iLT47f&#10;U4bi4s5DJFynlSDZMAevzBHHtxTfBmvfFSPw/wCGpPFXg6L+0Lm6+z641nIDCEWNv9KX0DsAQvYN&#10;jtWNSKesPdcXtfZ2vp5aP007ndgqjpycMRepCpFJS5W7rmcbTS0TSlFPRcy5n9nTl/g98EPhd+zz&#10;4G8YRfCDSLizb7U9y1rdNvYNDFwuT95DgkH1NXdP8LfBn9rz4caL8W9V8E2t1fSaZItncTQmOaJm&#10;QoybuuM5x6dRXPeI/jhq3hPVPjNb6ro7La+HdLgm0t3tzh/MgJkG48PgkHAPrXovwW0zStM+CHhm&#10;y8MqotP7Jhl3W427WZQxwp6ck8V115Yimvbyk+dte9d6pxTab9GvxPCymjlOMqLK6FKH1aEJ3pOK&#10;spRrSjGUU7pe9Go9v5XochB4S1H4yeE7c6J/aPgrxB4Vt7rS7HTr6FJkilwAkuSCXQ7VIZTyCRW9&#10;4q8CfELxTbeAbu38c2tjrvhXUbfUNUuI9zW+pJ5TQ3MGAfuvuJGehVa7LTVsdZv2vre9ibaALVkk&#10;+fjqCP8AerkfEni+3+EdxfWviOwluNPvL5X0to4ywRmTJhAHJJIZgP8Ae9K541qtSfLBbXsmruz0&#10;a89+up6tTLcDhMP7TESdpcqlJScU3Bpwlyp2i7xSvGy2VrOy4X48/sw+Hde+KVpr/hXW9c0FfFmq&#10;Qy+KLvR5CI2e2BkimkJ+6eAvHBrubbQrbxz8Q5Lq716H+1vC1t9ivJrVvmkjlTcpb+63AbByK2/C&#10;fxI0zxBPpOhatpElrfapof25otu+FQCN0W/pkZyM9RXA+AfgheeAvj5431+6+IE19afEazkki0/y&#10;2VrRkUJxJ7KcDoRW3talSm41ZWlCOml76pPXyj37aHDLL8Hg8ZCtgaKnTr1L1LS5VC0ZTjo3o5VX&#10;d8qTvNtpnlPjj9kv4jfGPwHZfCzxP8Y7iz1jw74qvrrw9NdP+71WP/WJNxz8pKqCOgzXovwp+L/x&#10;p0Hw54b8E/G/Rv7M1K3aex8Qa80fmRrcKcW2ccbJkZXD9AVwetc1q2p3vwj8JeAPHHg7wTrXiGx8&#10;JajqFjqFvO3n3z2D/K8sZB+bYy5x1Irtvgr+0H4A+K/iKTSdT8K6npusa3przafputWpU6lp8Wdk&#10;qA8Nn5uPvDHPau7EyrVMPeUFKCbaaSTi7tP0T0lZ+XQ+VyWhluBzi1HESoYicacWpTlKNWCjBwd2&#10;leUXzUk4tNpybvI6jUdI8A/EPxJYeBda8VM3i3wSba+W6sZPImVpI8GUKODHINyleRU4aLSdbl1z&#10;xl4aj+06fdNY6BqqXRaW4hmwzhh0U57HsvFcFceCvht8ftSsP2ivhDra6X4ig1CC20/WLe8KtfQw&#10;HEtpNGTzjDpgjtkVtW/xIPh7VP8AhVfxP0uT7fqlvf38kYkMqzRj/llA56OARheo7V58qT0jFt2W&#10;q2cf5l6Xv9+tnqfWUcdTUpVa8IxUpXhUT5qdRaKk5NrSduXXrypxco6LK+Ifwy0Oz8E6hpmlXMdx&#10;4b13xlZ3N1DJdN955f3qKwPTeFOBx1r0PVhrOjeHZdS1C4tbebyVgufMUyRIQ4Eb49AvWuVtPCPw&#10;y+HehaX8Mkt5LLwzrELXdt/adwT9luy6tGuWPysWIwuetdR4a8d2uq+LbjwDqXlSXmmabGdUInDR&#10;iSRyqRsuPvELn6GprVJziuqV3fa60V/V2187G+X4fD4etO/LCU4xikndKSUpcqdk3FKTcdtHLRGH&#10;a+IbTxT42bwNo2q24vvBFwr30FuQ6lJrLdDI6ZyE+Y8c9RVm88RNH8PbjSdB0xdSvtPaOO70lZiC&#10;2TuZIyeo28heoGAaw3+EPw91nR9U8WeEJm0fxFqc81kvirR43863kt2ztlz99EeLaQeCAB3rA+HO&#10;teE/FXiqy0m5zqC2pHiDTPEmlyGO1nkwELZzy7OpUoeBk1p7Om480btRtdW69fk3e2t18teT67ja&#10;NT2VXlUqzlyyUrpxekUla6lGCi5e7yNvR63XTfBgfDq21zWPH/g6O6kh8X3KnUPtMe1VniXYYmU9&#10;GUDb71qaNNoHhH4m6lcG4uIrjULeFdUt5V/dLjKxMvYHbhcdMCuf+Bt1pWgSaymn+E7ptN1q9bVP&#10;Mku/NaO8aQq8RiPMQBGc9Oa7TTvGPgrxlp7azYwWjtfTfZLdbg4eWePPyH6YJB9qzxHMq007taK+&#10;nS1r+iX4HXlPsamX0GuSE05Tsk7XbfM43s3zSldPW6n1bTfzZ8TPEnxp+CP7Stx8cPgZ4e1jVvhv&#10;qkllJ40tbG3Row0AdGS3XqgCDLHA5PNez/CfXNA+IHw98Oada6Y3g3WrNv7ZsfD9xdCSSG3aUneQ&#10;D80biXjPQt7V1Vxd6B8PNBuk1u2Nppht/NuvOA8kmRsSLu9Tnp3rldX8R/Dvwz49sdX8ZrY6Tq8y&#10;y6XayXVqY11OMyqLfZMBtHCZCV0VcR9appKFnFW5l9pJWV1s3Zu79NjyMDlMshx1SrLE81OpJydO&#10;eipupNOXs5W5opyinGF0m+Z6u1up8c6J8LPGXi220DxzoWk6hdQhZ7aC+h3SArlwyHvgjOO2KofF&#10;jw7ZxWa+JbOe2h+2OsTXv2YMY5SD9nkYjkqj4/A1rfYILXxXIfEn2OaOQhPD95JEBNDIykSR7j1z&#10;/wDWrlvFHjvxB4Gj0rUdRhENjcSJp8+i3Eal3uZZ9kbqScEAfNt9K5KPtJSiou9ls9tddPu+9an0&#10;GPlhYUK068FHmesktVZpJyel7XfX4XdbtKt8FPiB4nufCum/CH4oeLLS1+IkkM0t1a7QWmRZSfMV&#10;ehVk9PX2rrr7XdMh8VXHwq0LU7LT9evtL/tVLS4iJVohN5TSADgjC8gcgkE1zfjf9mL4Ja98Rr74&#10;weLUurfxFcWgsI9U/tN4ltg0flAR4PyZDdu59a574QfHn4Vy+MdL+D/jfxTYaf478NzTaJcabqCl&#10;p7g4+TypmHIZdrdfmJrapTp1uarRTel5K2ib187x0trsefhcXjMsnTwOYzhG8uSnOU25VIK0Um3y&#10;2rST5mle9nZO2nd+FdbhX4leKPhjfpD9ihtba9SNoSqqZ9yugY/KwJTd6gmnSfDLR9I8ETeC/A8J&#10;t7eO6lmksri4MyXSvnzI3LEkBsn6dqh8c+E7nQ/E+ofEWMtcfa7W1s5rXllijSUt5pUckjNS+CvG&#10;mga38RdW0iytriRpFZ0vDEfKO3Akjz6g44rF83L7SntZN+qST/Nnp040Yz+rYtLmcpxi9nySlJxS&#10;30soq17bJroWPCxsfCHhGZZrn7LptiTG32uc7YYUX+83btWzZfbJNI/tK91a2WLyJCsy7TEIs5V8&#10;+y9e1ctPa3vim68XfC3xn4SsLjwu9qi2rpefNNDIv71Zc/cZTkj2xXM6lozfBnw78Ovgx8OvEFvN&#10;pHiTxR9ha38QTG4MunfZ5ppoEfuSANpJ9BR7GNR7+9v8rczd+/dP/MUswlg4qXJ+5S5L3akqjqKm&#10;o8rSvFtq0k9totNM6v4XG+0W81Lw3rtmumrFdKdNZroOuow+WC8qdwN7455rJ0nQPFvhTxrqOoal&#10;r0k3h+40+4e+sbm2V/s8wO4TFxy3yjAU9BW9baoniDV/+EYvfBk0dvp9/JaW98dr7FjVWVj3UNjA&#10;9cVi+N/ixB8P/EOu3154Z1i6ht9Pt5Hjs7MyCcyMQTGO+0D5hVR9pOpJKOrWq+aV1vr/AFsY1/qe&#10;HwkJ1ajUKcnaWq6OTUkkk0krdmtd9Tc8K3+pa5odxLM2nalo91Ev2OSxU7ljZfm3Ken09K4+Lxb8&#10;RZPCviX4VfCm40vUPGWiwxRxRzagAlkZwfLkcH+FF5K9yMV3HgL4hfCzxVq8+leBdctZb63tIbu9&#10;tYEKNCsg+UuMAKxxyvUd689X9nDwL4f+N1x8QvhtBqmm6l4k024fUdetdQMkLT+ejp5iHOQxUg44&#10;C5HenR9kpyVRWtZpNaX0312a7bmeYrGyw9CeDmpqTlCcoTXMotNfu/dknKM7W5muWzu2TfEP9pPX&#10;vg/+zXD8V/G3gK6vNc023EGsaTZA5+1KTG0gI6Ql1Lb+wIro/hB4u8FfHj4XeH/jFc/Dm1+261pv&#10;meXd2KNNF1VlEhG7YecHPIpfhb8T/Dvxl0vWPDXiHSrVfE2hx/2d4u0fbuWKRgcxjd95GA3D/eFV&#10;7X4f2fw70238Y+B4Xt5tF09rOawaRlga2UfKNnTKDoR705exjB0uVwqcz1vpZrSP+T6kUJZhWxMM&#10;Z7eNfBumlyuK5lOMrSqX6u104WXK0+qs+itpXi1FfDtr/o8en3MZjl8kNG6MCfKz/CQOPasfVbEe&#10;CvGmlz6Tc2VrpbXFw2secyxF96/IM8AgNgD/AHq89+IPxPstT8PLqfhLTbPSdabW7GXxBDrl1JbW&#10;lyjkhdk+NpZgB9Bwa9F8XeFvBfx1s1+G3xI8O3QawNnqNx9ndlt3bJZBHMP9aARyo9qn2cqNnPRN&#10;O/Vrpe1+706Fxx9LMOenhrOpBxcHdqMtW+Xm5XbSFpK19Gmie48E31lJ4k8TeEdKtbPWtQs0h0jz&#10;rkiJnSIiMSIPu4fk46gVxf7PXwx+MHwS0Dwr8Ntb1bQ7vSYxqD+KJJsrPd3k0rSq0H8O35vu9+a8&#10;98WfFf8AaV+Hf7S9n8VPGXhbSdM+H+o3lvoOk6bqGsKJZpJ50hE3HAm2qZCDwqA9zX1BqOjx3d5H&#10;9st4plSXeu7nYy52uvof8a0xCrYWkoTcZKaTutdUmrXvvG/3nLk8stz7HTxFCNSlVw8pQtJOCcZz&#10;jNy5XFXjVcF0u4rpds+b/wBrX4zx+BvjL8M/BuheLNWsl1TxEsuuQabb+aklrkxpG46YLHG3uOe1&#10;d74x+NGsx/H61+EUXgvXLHRbWPf/AMJFb2Zks55mXIhfH3UA6n14ro7Hwr4V/wCE41D+1tPW6l1a&#10;7S9tWuI0dbd4RjMbfw89vWrvizSL3QNN1LXbW+S3t5rOU6m1xNhI12n95k9CB+FVKthnGEOTVRtf&#10;zbvfbpdrW/kRTy3OoVsTiniLRnVjPlSb5YQjZw1loptKbceW13dPUZ4g+Jvw8in/ALB8Qa5/ZMyw&#10;rdeZcKYUaFHALB+m3Pb0NYPxx1i+iih8Kap8NP8AhMfC/iBUXUbWOTc6R7gWk2jqija2R7V0GveF&#10;tG8ffCi60LWBY31veeHmijvZlDq+6PIfj+HOCQOuKj8P+FYtYtfDfjjVoYxq2k6KYYZtLvG+yzpK&#10;irIgU9VOxGGeQa5qUqNO09dL6edlZpqz3+49nG08wxkJ4f3bSUWna94ttTjKMlKLXK/+3rtKx5N4&#10;78T+NdN+LvgAfs+eGZY7P7K8WvaHeqLdpNPt9oRE3+m7jHJxXp/g7xv4K+NCXGpaN9qtbjS9SNrq&#10;Vo03lzWNxGfukdAGHf8AiFcZ8VfiTefD/XdG8c6n8Orr+xdHhmW+ujcBJ7YllVIwDnzA7EL16Cur&#10;0/4caL4r0e48X+G7dtH1jVb37Zqi28uRPNt27XP8QC9PeumvyOjByXLpZS3vq7qXeyt8rX0PDyuW&#10;IjmeIpUantFzc0qbTiorkiouldWSclJtXab5mrSTRLqHh3/hDF8SeI4fBUOrW8shv4dOtLONJp5h&#10;xsz/ABseTuJzmtfw5r2j+IPC9vbTajeWLXKLIrXUm1lbzAPLyeCQ3y471H4d1fTL3wrNo+l+JvLv&#10;FhlMaXrDzF2cO2DyVB6ntmrI8E2uo+FNP0TWrC3vltVjuY93C/ao2DxyDHo43D3rjnLm0qb33+XZ&#10;n0mHoypu+GScXFu2lrt3tzLXr2drK27OCvPAXxA+H3xK8bfGXxp8SLLUPCOqaay3WgmzYNY20UfD&#10;I3Tdndu/vA+wrpvg5Pc3HhC31i81G0bw9qWn250Gxdfnt4duNrPkhg3GB26GuY1rRvF+n+P76XUN&#10;On1TQ/FCrB4l0K4uQYLWMjY1zHxkgrhSoxknNcL4h+OzfA3xjN8LPCHwe1bUPBvgu3STVbjT7csY&#10;fMcGKKEHPmKucnGa9D2NbFx5YpOVlsklZJJf9vX089O+vyn9o4HIMR7au5Qpc017znKTnOUpt3s7&#10;0uXmna9oNNNK2nS/DPxr4Htfjx44+Ht3p2rWX2qYGy1i6tXW3ugse2QJIRj5M8H06VpaV478H/A/&#10;wx4V8AfE2S5tZtS8SzaP4b1LUXUtLArF0laVeFDrtAHcsBXok154c13QI9SFs0tnrUCP5c8J+RZF&#10;53DqnHX0NeM/tkah8OvAfwn0v4j+O9FsNV0PQb4NY2VwWZnuNhWBoyOCVG488Hipo8uMxCp8r96y&#10;stXdRaVtt3ujXMI4jh/KamM9rTbpc0uZrliqcqkZyUkuZ6RvyzWt3dpvf2rVPDBZL46dd28t5dLM&#10;9m1wAfLyACgHUp6/WsXxPqkngrwPfDS/CDNNpum+d/Z1tGVSXB+byiv8XXArzb9lf9ov4PfFH4Sa&#10;P4g0rx0y6xpdtqN9eaZqEwkvoLVJGMqNgcpgoQepAFeh6j460H4ifCvSfiP4O8QXGn/2kqPpN81u&#10;2YWc7R5iemeua55Ua1GtyVE7KVndNar/AICPWwua5dmuW/WsFUjzTp88eWUZPlaTurtaqTSd7JtJ&#10;O3Tg/Ev7Q3g5vj74D+E8EERuvEUMepzw6jbhJdO/dHaDu/5aMeMdRirXhSDwfZftteLvCumeGY9L&#10;aTwfYTXDRRosepTmZ3E5H3iy8D3Iya6DTrDwr4q0mz+IXizwRY6h4t06VLa8vbe0RrkYYqJEzyq/&#10;xDvis/wb4z0uT49DwR4/0yGbWLGxI0fxGdNMf24klnhWX+8ikbk6dxXRzR9lNU4tWhZ631Uk7+a6&#10;eV79zxY0cRLG0KmLqwfNiFOn7tvclTcVTbeqm9ZbtNrk6pDPh143sNS/aS8efCPxl8OrHSriPyb3&#10;R9SZFUa7buqguQfvyK6k5HIAHpVv43fCTxV4r16z13R4dJ1OSzt0h0e11DfHJbksPP2yA4O+L5eR&#10;nisXxR4Q0TVf2pfD/wAatfikmfw3YroxjmtnVGuLyRmt5YOcbowGV/Z89q7jxRp1x4ps9Q+H+oa7&#10;JYS3V1JHpupWcn76E7dxx6MB0NTUlGlXhOm7Xir76O1nbrbS/o7bHRhcPPGZbicJi48zjVn7NpxT&#10;kr80Lq3KmnJxi3dc0FJ+8N+I2rS+B/AdzeSxyf2dDtOoRlSxtYf4jx1Xt9KxfhT4J0m38Z+MLQfE&#10;SXWrHxM1rqNvpUxKNp0LRAKExjCnAxjpjmuk1DwJa+KPDGpeHPEmp6iq3OmxWF863X3to+WVT/z0&#10;OBn1rztLiw8C6Nf/ABU1b4t2d5plnZDSLzWI4QJoJg4ii8wDjKMRn1zzxWdH3qLhB+83bbfZrpvo&#10;9t9N9TqzDmo5jTxFeCdOKbV5W5UlOM7rmV42lH4k0tdU7DvCfxF1Lxxr2talonjbSL7wf4fgbRlt&#10;9XtGW4vdSyMNIxGPKUnaODu61B4l+NXifR/2t28GzSXNv4T8G+BjqfiY22nM8M94ykoiED5cKykA&#10;dTxXqPgq3sdQ0K4+2eHbNdS+RtQtTsKySbBtlwowN64YfWvN/jRF8QdW1S18WfDX4gP4d1LSLgtd&#10;6XeWPmW2uBRlI5GHVVXI46Fvat8PKjVryg4pKzSv0210T1dnZ23aeiR52ZYfNMFldOvCvKU1OM5K&#10;Kd5JOXupSnG0YtxbhzNuMZRs5S1z/BPxF8NaT8dLjRtMu9YuIPHmhjxPdXdwnGnqqiOOPbj5VA7e&#10;o969LvtK0bWzNaRWdzdapHZW8E2sLmCSWFj5n3x2BH4ZrlPhx491C0+Ec3jDxjpen614t0XSR/ba&#10;aDCJJlEkjMsC8ZB24+Q9MV03jfSfD/xs8Iap8LtK8cX+h6k1jBJqEmnny7y1SRdyA5HQ98elZVv4&#10;ydmktG91pbXRXttbvodeVaZbKKcakpJzhTtyu0lJ8nvSaU+ZSu224+8noV/hF4t8V3uizwfFrwc3&#10;h3WmujAI5LkSpc24YrE6keo46ZzWfovhLT/h78aNUnWGa3vfFlot3eahbbvIuza7csyjhJdmFJ/i&#10;FaJi8U6Bd6Naxxf2vK1n9hvbmZlEkJjT5Lra2MjP3setVvhL8Zj4xvLD4fePtJ/sXxcdBkvNS0SV&#10;huWLftFwrDjY/vyDx2qXGXLOcF7r3Se2umm9k118u6OqEsPz4fD4mb9rB3hKcbXdkn7ytHnlGb+G&#10;z+KyaUktbQ9I0W11W4t9I1C4jt9ZkkvtPmN9u2ySD99tU8hR1x0BNZvhrxD4x0j4tXHw88T6Qt1p&#10;r2fmaLri85ZB80Uw6K3OR6is/wAYQaV8NNK0XWrlbW80PTbiZdS1PVLrypNPteMxxtj52LgDHVjW&#10;longnX9K+K2oeLfD/j0X+h+IbdLrUdDvvme2bYBG9uR90EdQfwqeWPJJyd7p2v3T/B+T7+aK9pW+&#10;sUqdKLThOPMotNcsot6p2vG+ilC7TXVRkjB/az8YXfwg+FOs/FDwkuk6bq0TWbXd5dRcX0ayZa34&#10;GS5HCk9s13Wh+Ovht8SdPto7eayvludKhvljkt9waGeNiCuR1IRvfA5p3jv7AfhtqV34i0aC4NrY&#10;y3EcdzarIpeNC0ZKtwTkCuQn1fXdNn8C6hcaHZ3DalorweVDEIGkvGgDkALwsYiEhx2OAOtVFRq4&#10;eKt70XLW++i0+ST69QrSrYHOKk3JOjUjT9xxbs3OactHa8nJXXK7uPdjPhJaeFIvhJc698Jfh9de&#10;GLye6kkm8PzboZEvASBuDnBLrgk981D+zV+0vqXxgn1bwF4+8GXHhzxt4dRn1XTbqPEflk4SVG6E&#10;Hjiu4v8AxHE9jbmHQJrhYbWO6njnUiZYQG2kD+KUY+771xvwp8MalpF8vinR9Wa+0vVdLG6PWLMR&#10;30IeV5CJT975Q20A8ACiTpVKNR1I+83dNt39G+unezejuZRhjsFjsHSwtVezjFxqRUIqMlZWkoqz&#10;g1LrFyileLV7Nb2mQ2uqeE7zwlq2m/2d/wAJBJdQtcadMFYRsCPNBPRjnjHStHS4tH+FfhrS/B2u&#10;azdXGm6fbrANV1Rt7SYRv9a/sqnLHiua8U+IpNE8NDxFr/h7T7eKz1RYdNluJT5ckGc8Fejk/d9a&#10;3viXY3Pi3wPqnhR9IOpWuv6f5NxDITGsdtKvlyAMOd4B3Ae1Zyi5SSlpFt/f3Xy8ztp1YU6dSdJc&#10;1WEEkmmrrVpNJKyck9Um1e9raM03wNPpHh9dM0LXPO0q9kupZI2B+WOc+ZGY2zlVj4AHoaj+Gviz&#10;UtYt30zx7p1rY+JdKb7LM/mA/aoz92RD12uBnHY1TW28d/DnwL4bsX1ZdUhsrG10zVGhhw8gBCLc&#10;J7gYBB4xzXReJvBWgeIZLfWb/Rt11bwlYr1Rtmj4qZSVrT1vs1vv8t/8rHRRp1FOLoJxcFFShJ6W&#10;aVrP3neNtGna7kn3WXrOk+NV8O69pfh/RdIkuHufM0mw1C3C27p/EGYA8sc4OODXg3xF8eeDfB/x&#10;N0nwX8QPhPp/hHw8dHmn1S6kHkxmVNrblaIBXZWHyseTX1BB/aBtrd7S4yu4bllXkLjp9RXnl14q&#10;8F/FTW9Y+Cfxa8BZhkv2t9HkvohJHqsaKHeSNgPkKng9MV0YLEcrk5RulvZ2avpe2ztuePxJlfto&#10;Uo0ayhUbSgqkVKEmm5cjla8VK/K7NXsklfR+X/CX4ifA/wDb8+FHjD4c69Zrqq+G5JbPSb3VIQbz&#10;ypYysd+AOVbdngf3RmvVvh14Z8PeBfD0GleE2zcaHHYWGvTWaqn2vyoAqOyDODtIz3xUsH7OPwv0&#10;Dx/J8VvAVhb6FqQ0ttOvDpcQSOVN6sS6LwXAGAe1ZEOi+NvAPgG48TeH7K18Q3WpSXl1rDQQlZL+&#10;RmCwNhepRAEPsta1q1LEe5Rk1BtWi+ja112tp99tDiy3L8xyyMcRmdKEsSoyU61NfFGDfI1HWV7S&#10;s072Sl7zukd1beJNE1PxW/h5NRt3udL2/bEmykh3jK47MtYHj34V+FvibY6n8LvG0MjaXqUiTQ29&#10;rfNFI23kEEdg3OOnStPWLa1mtJ9Y1KytnttKszJebrdvMMiIGUjHOBz9a4H4u69r/iD4M6D8S/ti&#10;2M7a7YXeoSWfmIxsfM+4MAsM/KSMc9K5sPTk6kXTdtUk+z3X5fiezm2Iw6wdWGLpqorSbj0lC/K0&#10;730Savrq030sdfqnwotNV13wiq6hcS2Pg1Z1a1mcSPqAaARqshb76gZyD1OK8r/ZC8QfCf4o6R48&#10;+HHh/wASyX2j6L46Op6XayW/2aTTGlkMywxjsscqsBgAdR0r3mTQvDut63pni+2TdParJLYzRzMq&#10;kuuDkfxceo4rya8/ZT8D21v4s8ffDi1uPB+teJNFlgvWtWy8V0JWcXIGdu4n9K2w+IpTw8qVSTT9&#10;3ldlZPmd79dm9V6djz82yvHYfNqONwlGE4L2rqR5nzTi6UFFRbtBe9CKcZaaKSafMaXxl0PxDdfE&#10;rwt438P+IryFl1L+zrzScKsfltl3uATzkBeO2M10ur+HtV1H4naJ8WvDHj+ZtHjspLTVdLWUG2uF&#10;Yfu5cf3gf0ridK8PePLH4eabqvx+083+reEIYrjT/EHh+R3e4jVdrM0fd9uQw5yCa6LQYtI8Tab/&#10;AMJn8FfGlrcaJqFvI32K4j3Whlzy3ZkYHI2+tTO8YxV1onG9tHd9+9mmnv8AcXhpRqV6k3CS9pKN&#10;VQ5mqkWkldxbTtzJxkk3Fpq107Kxr+ijRdVs38YWVnrGm65IbPUryK1CyWcpyYWDqM7P4f8AZODX&#10;N/ET4JfCz4w/DTXvgZ4S8V6r4dbw/arZXlzDM7MiH98ok8w/vUJAJbOeuD1r07RNIkvPCsKtaixm&#10;mgJlhjbeFcjgjPXB5FcDPpvxf+Emq2niGzuJPG2g6hJ9n1zTbi3SO/tfNkA85GHEka5OUPIUcVNC&#10;tU5rwlaUXddm0+zTV7aJXV9DbNcuwrw7hXo89GqnGbs3KMZKzXMmqiTk020m0r3stVz/AMVPif8A&#10;ET4ZfBVte0bxjY6pcaPpenLcajJMEW5nCI0ufRXjDMCOhaum1jwpP8afCfh345fDa5h0/wARf2Ws&#10;um77k/ZcS4LxyheHGMgHsea+Y/20/CXij4A+CPBHwi+Fj6rqk3iLXL832lmMzpeW7SrsUgg7TtZU&#10;UZGFzX0R+zT4n8P2nwqTSNH8KavoOjabq/8AZ8en6gArWEgxvwcnKbyRXo4jDxw+Bp4ijZ3lLW28&#10;drNednZdr6nyOUZxUzbifFZTjrxVOnTvFyu4VP4icJ21cVKKk7ppqLcWnc4n44Xvwc+K3hfSZP2k&#10;fhkbjT18Qf2Wbuxyt3YS7tkRJA3GBznkcDiu80rwRH4EtfCtp8LfFd1eaTa66bRm1C5+0Naxuh+U&#10;ufmAVVICHoWFdJ8TPDep3Xh3xBdaloNjrS29slz4dt1KwytcIMqjP0I34OfSub+Hd/4Z1jT4/GF1&#10;oeoaZqGorHdeLLG2UGG11OJVUq4J4chh064z1rmlW9phko35VdWvdarot1o/m0exDLVhM6qSqKPt&#10;Kig3U5fZ1GoSs7yXuzV4ppXvFSvtY7LWtOvNX8TyDUNHhWKGGEWt1HxIsyPnOfTBIX8a5r4z6n8O&#10;tB+IPhjxr400y6tdSs7iSOw1S0dgyW5XMnmAdU45B6da19Z0SPVhd+I9F8T315Y3hjElqWJ+wz28&#10;RKMndTvALg9TSweJrfxd8GtP8W6jbQz3F1psBN1Pahwskg2uSvp1yK5afuSi+nwu2j1Vv+HPfxUf&#10;rFOpTVlJNVE5JST5Z8yejXS1ne6uru6NTwx478E+KfCS+LdB8R2t5Z3UDXdrNIysNucCQZ6AGsDw&#10;Rolv8OPDsvhfVdTm1Wzvo7vVGvpMbIkyXMYI44BJHtUHhDWvhLceL9W+FOh+Go9L1Xw7pcTyW4gE&#10;cMtq/wAzGLsyZBz6Vf0y48K6dqFv4U0HxIuLqX7THbTTAbo2X+ENwycngUcvs+aNnbR2fa107+j+&#10;ZMa31mNKs5QckpQvFtrmuozjyu1/ejaz1jbzPIPgf+0n8PNS+OVp4b8A6taT+EdU0SV7i8a7Pnfb&#10;o5lRfMjblfvBQ38XWve/GXiTwxAI9Bl1m3tJ5b6O3jVxtDTHBVPqR3rz+D4f+Fvhr8RLyw1Dwfod&#10;rbeJ9QmuNJutP0ld9tFBAJZVmPbcwyuO/vitzwVM2s6BJrGs6hDra3kC6tpcklqCnkNzGAcdQuPc&#10;GujGRoVKqq000rLzv5328ntseVkEs1weDng8ZOEqnNJ6KygtHyJX5kmmpQ30lq3u+Z8G/GfwV4m+&#10;Kuk6XqOpKtzfahqWm2VpcSBQ7QYWRlB+8CTtDA81qfDDRfDnh3x3498D+DNNk8OXUPlm1Bmd4XVo&#10;uJoomOAqsedvBIrj5PgT4J+HreEvijpOgf24dL1a6ubV7iTy5LFrhmkZwTxtVuxra+FH7SuhfET4&#10;tR+EPF/wq1bQdavNLkOh6le2oA1CBP8AXMrAnCg9B361tWpxlTlLDpuFtfJqT6dVbfTTc87L8ZUo&#10;4qjSzacIV3P3LJ+9GdKKaU7Wi3Nu1pWdlG99DrLHxtp/hO28O/DrXPFkK6lfLLcfayuY7mKF1ErH&#10;d03Fx+Nc78RdEHi25xo+kaWvi7QZrzWbfQ1kUw6hJEdsUx/6afdG48rnHTFM8feA/C3gyLw78UTC&#10;2oad4Vju2tLO9kTz2LoSIDI5wVZgTtP8W3HSsz4bfD7SNK/ZtuNU8Gw6pq3iK6gurgW+tS7dSsmv&#10;HzLauR8yDPTPpkVNOFGmo1YS3dttLtu99Vpa1/XR6HVjK+OxFWpgq1NWjBzVpXkoxjTcXFcrvJy5&#10;uW117vvRfMmekahct8RPh3o93qugtbjxBBCuqWk0Ika23L8wwQR8rdD7V4j4Y0Wf4h/tEXB8H+KN&#10;aGoeGdDk0+z1C4WP7LHIkgBUleruB8w6CvbvAeu2Hhr4V+H9LiQTCKKHTZlhuN3kyAbWUk/MSp9e&#10;T1rgfHvgC0sPiF4V8dfB7Tb2KbQ/EjxeIrOGUJELZkPmzSRnlyTjDDNTg6ip+0p7XTs+nz9bJGmf&#10;4WWK+q4l+9yypuoldS1sk4209xylNu2nS267jxPDL8QdF1vSPCvjU6Tr2nRrBczxgSrBJs+bzIv4&#10;lKk8e+a+d/2avGeoaJ+3JqHww+JNnNDcDwrHpHh+8ViLTU/sZ83zFVuj7X+XGcDIPWvfNH8ZeCbD&#10;W/iF4vOhtaNpd3Haaldxrj7UBEpVs564fGT0/CvA/wBrz9mXxb/ZOi/tUfA3xjeLf+A7AatZ6HdR&#10;GRp13rJI6sOSdgGV53BfeurL405KeFqe6pq0W1tJpNK66Xtv0fQ8Xi6WMh9WzrBr2ssNU56sIu/N&#10;SUpwlJRk17yg5v3dXKNtVt9B6BpPjWK9sdP8Z6lpt/JHr1zPZzQw7Ske4lE+b+NVJ5HWqXx10X4K&#10;+Idf8K6d8WPlupNYdvDN4szRyRXWw5wwHHHTPGa8t0f47aB+1F8FPDfjr4ZSagvibTfEdnc6xpen&#10;qd9pMZQJ92cAxlS2Ofu16N+1B458R6F8PtQ13wX4Sh1a40XULdrgNamaRISwMhjXHL44GK5Y4evD&#10;GQi/dk3KLS92zvb7nf56o9qWbZXi8hrVoWq0EqdRSadSM4pKXk+aKg9XrF2k9U0WtG+FPgrwVoWm&#10;/DzWPiFfX0en68t7Yz6xeZuVmZi6RiT+IdRjuK5zX/g3c3HgD4k+GvG0Vr4gh1DVrjXNGgvmRlkI&#10;Pm+SOnlH5Nm4HjcTXSeMfE/gnxNpdvrh8F3WpXVro8Gux6eYQsjLyowCc+YvPGO1O+E+peHviL4W&#10;8R211obLBY3VxZyxTSF2njZBIWK9QSGxjuKmFXEU4+1be6b23vfSzW/6m1fA5Vip/UoqNuSairtp&#10;w5OW0lJSTtbRu9rba2fJfss6h42+Hnw4k8R/HjxWrQeLtSjk0KxjmM9vpMMgIS1R+pRQVXLelZP7&#10;OHiv4f6n8XPEnhG1tdS03UF1a5099BnvFuLNUhGfOhA/1YdSCR0ya7j9m/4xeHPjn8E7HxLYeDY9&#10;Lt5Lm5sodJuLfAjEDFS20jjsSO3TqK+ZvGf7NPxK+HH/AAUQ0fWPgHqtrbnUrNNWv4bq6IVo9224&#10;ATklT1A/wr0KNOOIqYqnW/dzs3bZXi9vL8fU+UzLGYnKMDkuKwEXisNzwi3rKparFPmu9ZdXb3Uk&#10;0nF2VvpP41eCbTVNS8HeBpPFcdrpsmotFfQ3K7nlK/vIdvuHHfjArzH9pnwF4M8dfFiTWheazo/j&#10;LTfA9/qNj4p8MSt5cyQDZBA7D5XkJzlc9MCvoT4gWeiGxk8U32iR3f2e3dJJIiN8KsCrOD2Kgk56&#10;ivHvDHghPDVp4X/ZssdKbxF4L1STUYda1JLo+dFu23EDsyncmSSO3Nc+X4rkjGd37qfbVayl5PSy&#10;5Xvp2PX4qyeniKlTDunFqo4NN8zakuWFKKS1heTlL2kX7nvNp30pfsV+OdN0H9iPwV4u+MeqeW9v&#10;qFzZafqW0ySR7rhwuSMkEgMpJ6Ac1p2ngv4t678E/Hx1Hxpa+Jo9Skl1PwDe6PGMrEwYxp83GQcf&#10;kfWtn4oaRPoHwH1LTvhf4At/EehPEtrb6BCfKmj/AHvlu6dMsAd3Ziee9eK/Bbxp41+CH7Ss37Nl&#10;taeKH+GerW7W2k3Wqae5eKYQ/OsEhxtjDsefbiumnD26q4ilZPmc7Oz0i1JpdU1fVbNX7Hi4rEQy&#10;eWAynGuUoOjCh7SDkr1KkHCMp392cXyXU1d05cia95X9g+HnxC8a6J8OYfEvxbm8u30nwvFJqNxH&#10;bY89Np8yTOdwdSMAdzUvwyh8J6lcWvxEv/G+n6n4U8T2dq2i295GEb7UWJQHJ4YgA7e5FVPjfouo&#10;eDfCXh/4PeINYs5vCmsQy6Ve6xrmWneRlJgicjAxn+MnnpXjP7U/wp+MXhf4e+BfiD8FvByapaaP&#10;eRy6tpuhMZIJlt/+PeYRjuBv5Xmow+Ho4rSMlD2jdtrWV7b7NtfLRdTozbNsdkqlVnRlXjhYwcl7&#10;znzSaUm1G6lCMJp7a2ck3Z3+iPi3ZeOPA3jmH4k+FPCFvqumzWf2fxRb2sSLdXFsquee8hB2qvXA&#10;J9K4n4MfG/xDpXxFh/ZN8V+CIY9e0/QZNRlax1BZIZLdzuhWMn5vMSNgOeflJ7ivSvhj8bNN+KY0&#10;O6sRDYX2peFf7V/sPUd0d4p3+WcoR/qw4I3dc15fqH7Jjn42+J/2mPC3jDUrPxhJudRfbZrE27wq&#10;r+SVwSqqCq56ECufDypSpToYpKMkrJ6/EnZXt0V2r27dj081hj4YvD5hkk3UpzqN1I3hZUmuapy8&#10;yu5OSi1G615/5tNjVPiTr3wP1nEGkW+reBdNt5Bq99ayPJe6ddON6rLFzkE45HPNaHxJtdc1TwR4&#10;e8a+FppolbX7HWtStL6+Cx6faqpLMSeisD0Pc15afiD8W/Bvx1tf2mrPRbe6+FPijT7Oy1mSzkWV&#10;pZFBU3LR/wABDghm/ujmvYL3wJpXifxvr3jDTPiS99pvjXwa1va+G7i3H2aSMRlUkjYcjrnA61vU&#10;pQw9SE5W2u3q7vTmi+0ldtu62Wi1OHAYyvmuHxFClzNRm4xg+WLhHVwqQbs50Z8sVFJNq8rOVlbJ&#10;8J/G/wALeJ/DvijT/CeorY+KIVvriz0m7uk/0ttu5TG/RlO4BWB43VveLvD3ws+N/wAGV8b/ABF0&#10;KSFrXQ3VrmC4zdaY20GQRup+WRW7jr+Nec/Dr4eeHvBvgXw34U+KvwfsLuPw9HC41Tw/MZJ4ppJP&#10;LWKWEkPtIKsTnA9OKy/hvqfwu8afFfx9+yXPf68kPh24t5J9etZHj+2ubjc8UoA2gK7iMN/GqnsK&#10;cqFONSVSi5Lkd21r7t0nZp69HZ669VcVPNcTLD0sJmMac3Xg4RhK8b1FFzXNGUdHpNOSai+VNcsn&#10;FNnwz+BF/wDsla5oreAfHXiTxBpd5t1a90WS3iWOeaUiIuZWbOQj7sDk7Mmvb9I+Hfhe4+MV14xs&#10;vhVoaedp/mR+LoIY/tS3WdvlgDoVXnd3NeHxftGeBddvPCdp44hih8KL46vNN0m+VjF/Z1xZvtji&#10;nZuJI3Q5znH5V7RavbaF4q13/hDdVWZjHBFa6PDHj7KJcn7QGz8yseQ3TIrPHLFc16uk2mm9k/et&#10;rayuut19+hpwzHIVRVPA2lh6c4uMLqUoN0+ZcqmpSUZJrl5ZX0ure+l8v/FX9jr9qP8AtfxJ4k1H&#10;xY2tW/hq3uNW8C/bnW5eV/OLyRSRkFXYpnCngcAV6v8Asn/tE/C79qKaPX9R8H3dj4q8OaGumXWj&#10;qWVY4C6O8qouAFMqgDuAMYFdvrvx2074PHwnpfjPxda3Ta5rSaRNJeTBJkchv3mB9759qnsNwzXz&#10;v+2V8G7f4S/HOT4tWnxp8SeFYfE1rIvnaHpYMCMHUi3Uxj0G85HJ5B616FGpUzSPsa65J2fs5RTS&#10;dtJKyXW1/W/c+Zx2Cw/BWI/tPLJurRUorE0qsoNxbTlSmpzkknHmUFq04pK94n1Vpekz3WiWbLpD&#10;aXaxwiaPS0t0WWyuN5JZWzjHOMYxzXlWv3fxK8BfEW1vNX1XSdQurqMxWWtRQmxu541bd9juF5jL&#10;Y+644OOg613Wkaf4luvhobfRfiDNqE2nzRSaTPqFqHukUD57e5VipkJw67gVbBHcc1JtRsL/AMJ/&#10;ZfEd7Hd+Gtbzb2t8xaS4tmdsLE5fBDI2QM/MMdeK8Wi/ZzlezTdrWd+/XX5dbO/Rn32Y01iqFLlc&#10;qcklJSuuV2sndJtWVrKSVocya3aOis9Ss9V8PP4mlsGs5r+NV1CzuIwpUq2C7KRg+57iq8PhjTLL&#10;X9QfU7O1sre4tV8i8jyvlSZ4IYHG0nDD06Vm6PGug+Kn+G+t6le3iw2UZ0eW+kbY+EIZBJjIJHUM&#10;SOQab8CZNMTw3JbTeJ9X+xxefFJpeuQ5NvEHJAcSLngZGVypABrKUeSnKUXpp32e33Wtr6HdSrxr&#10;4ilSqRXN7yd2tJR0ldaaPmvo9rO2uh4m8K3VldaxPp8PmRrNbzefY3QR4XILMQrAqR5mSR0Ik9qr&#10;G11LU9LhsfBf9nRXk+oG+s7LU9Qja31Fgf38SBDmJwBuGMgZz61t+CbDxr4W0e6g1v7O0t5qE32G&#10;OHD27R5IjjDsTtDoAQp4VsjoQKo+FIvBen6lb+CdL0ebTUTVJH01UhEbWbkFnRHYHgsWyoP3enFX&#10;zNXtrbr00WvX+tbGMsPByi2nDnumnZNNyuktHq03vbXlumm0q+i2useIbex8QeGfDC6FfT6u02ua&#10;HqLBiJlUqXJjyCWABDcZ61sfD74l3Hiiz1LwfrWnJp3iKzj2TRQzM0E+T8rwvgF0I6jqORik0zVN&#10;L8d+M9W8JT6x/Znibwt5cn2q3kQFoJQdrlQSGQ4wQw4q/faP44n3XKiyi1OzdLiGeNd0FwufmXn7&#10;uefoaipKL92as9GvK+q11urP1OrC061NqpQk5R1UkkmpWVpaK3JNNPRe63ey104vwJqfhfWPGd3p&#10;/gbxVZ6TPYzLe3Om8CN/MkaOVkfO2RBIvTghiykDcK67xbdX3h6M+OpbGxsZdJic6osn+oEOPmkD&#10;YyqlR3HHfpXmniP/AIQLwjDqBl+HHh9rrxDeXL+GZZZkS3vNQkw5s3JI8hpivBOEZ8HIJ59T0TxX&#10;oPiD4Y2vjbwdeLDpd1pp8xboCRrM/daNg2eUYFGUnHFaYiNnGaTs9Nbfmu+u66eRxZTVVSnVw05x&#10;VSKcvd5tNdHyySSt7rfK0mmnazVuJ8IeOZ/G3wnufGvhZLSwebUPtWmreRZRIyfmBBxlHAOCDgg5&#10;HpWt4m8CeLb+0n1/4e+ItL0+e48mSPzofOjt5lAwjbTzG4JU9CAQai0HxENC+J+sfDPUYI5tHaGx&#10;k0u1mjDxRrMGDpGuxcICOgLgZ7Ut14Wn8Rfb/Cl5ocmh3jXm3T9d0e8aMnaMwSBo+wPylGGCMjNO&#10;T5al1ot+j0dt+9uv/DkU4+2wijUbnNXg7Nw9+PMm01dR5ujbWltbpWm8KXvxF8I6vrFj4z0+0jna&#10;1WSx1K3zHb3QA4VicqjqflJ6EFazPiFY6pZfDW/sNC0e1lt9Uma7bRdctVe1WQPumsnkQ/ut3JRz&#10;wrdD0Fa1pq2q6J4Eu9e8bXUMbaSrXniyysT9qhlh2ESSJGRuVTt37eo5xWxpieHvFtnNa+GPFVsb&#10;pbCF3ljBaGSOeMtEzI331Kn7ue3XNZ80qdT2jWiavbbS39ad9DqWHjiMM8Mpu8ouyk0p2le6to27&#10;JrW2qvK7V3javpdoPihoc4lurXT9Y0p4r6yuFaSGY+VlQzDKrIvG1sjPODWfBpKeEobDwv4g1W+1&#10;SPzJLWOS+CyRz2sh+WKfP3lGcK5HbBNJ8RU+NvhK403xF4c1DT57PTzaLf2SyYtpcErOmPvxB02l&#10;T8wDDkDrXQ+I7m+8Q6cgtdG0+eSG5WW1hmxl7cjJYH7yMh7jIyPSq5pKMdU09NH2/wCHM+WnUrVk&#10;4SjUi7q8XZqSjdKzaavFvRKzeiu9Zv7Rk8PWklufDotbjT7QpI0MOY2tVON8ZHXb/cP4Vz82kL4h&#10;8KQ2U+vLoEmn7dRa9jVJLWREmDpMMnG35ST3Uk9xTZNU8d3unW+peH/EsdpdQwI8Md1ZCaO4VSfM&#10;ibDgsSuO2ccjJq74dmtoLeTSJ9Jsbexu7GRzBYxloLK5xm4j2sozGwbcoxgncCKnldNcyet/y9f+&#10;D/npKpDEVFTkmoOLWtle9raxaa2V37vSyabcbnjHU/iR4b1i88QWumTa5oLWa3UkWnxo8yZIBEHP&#10;zkD5wpB3qSAQQKS1m8D/ABcisfG3gnxBHb6vZ3H2OTVbOEebHsPNrco4BAPdGGRnIrB8LDw34f11&#10;9LsNamjufB6W6Rx2KzJHLaXKYRJYmJV48AbZEJCkYO0g5vjwjpEniG412zaK3u/EDsF1KzhWG43I&#10;NoSZclZioGA3DYxn1puMYeTS0drX9V6a/oyY1a2Ik3pODk+aLlzOLT3hJWaaneNmtLXUo6oqQeHZ&#10;PFPjPWLrWobe31LwzYzwaXqWmuI1kgmXPlSxDOdrjODg+nWuo8PWEniXwBHZXrxtqH2WC21KOOUB&#10;WIwc/Mo5PbIHpXM33hv4g+AvE91fXNlceLNC1XRWg1a3sbdF1G3nTo0W4jzVdSTsLEqy/LwcVteE&#10;tUfW5LVdUha60u4s/Kt9UXdH5oB+RZkPMcykdTwCCQe1KteUVJO6VrW/H8bu2ndaF4B06dadOpBx&#10;nJyUlJb3aUXdXTSjaPMr/wAsrSsjF8O6h468PeN9Q1zVvhvqskLX01vrBs9QSW2kQKqpdJETw20D&#10;cow3OcGtD4oWFn8RvhhH4h8HeFdG1iGxmt77TodRlX7PdKjYdVcZ2Oo3KM9GxVrwz4H1k6jD4k0z&#10;xtPaXMmsyNqlutuHh1C3VDH5UysRh+jCVDnIBwQSK5v4O/D/AOH/AMNPjL4s+G3hzXrry9QsVvm0&#10;Rr5Xt4IZHJLeRtHlMXZhvGQw68iqUqbftF8UUnpezS0d9fua6djL2OKjTjhakb0q8pRbk4XTkuaL&#10;jaNnez5lJL3tbyV7u8G2emeHfFdn4d1OPxNHp+vWMlzpK60xuILZ8HNsX5eJ+cgElWA4NQR6BY3z&#10;a38OfEukM41OdZ7G5029lVrs7f3kW5sFGGMjDckdiK6TxSdb8EeDirWTas2izNceTDH5lxcWanJR&#10;VHzF1HIx6Vxmq+FvD3xWGk/Hr4PeOdWt2uNWttSmt47yWCGdYiY3Dwup8uUKxDLgB8YPODV05c8n&#10;Nuyel+l1qvS6/rtx4qnLC040IxU5x95wdlL2bXLNJO6koy2ta10tVZS9Bv8ARhf61bnw/rtvb6hJ&#10;eWzoupLva6t41VpI1IIfdtGepwcnnmtLUdSMmvz+DL2e2HnxtIsc7bRKGJKhT/fGD74Ga8k+Gq6d&#10;45k1W0+KM1xb3ngLxtdS+E/EMTSR3NnFMCUjl39VZJCoJzG6YwQVNdXrl94Atv2jdLs/Fl3d2uq6&#10;xo5tLGSVgtlfPCfNQxknAmXc2O/UCsqmH5anI23ZN6L0fzVvu9NT0MLmka2FVeKUYznGOsrbtxaa&#10;a0fPdLdSVmne8Tch8Y2Fi6Wuu6ZfNa318lva3lkxuI/l4/elSdoyD8x47HmsHxrqXi/wtJqXirTv&#10;Ddi0LWW6SQqwjl8p/kU9R8y/xY4rVs/Cl38O/Dnimy1ySK60u8uJZtO+zQt50cbp86nHJbd8wx17&#10;c1F4H1DQvE/wW/sTwuP7S+0aG0lqslyzR3JCkKFZuQd4AYEZBzmpjyx9+KurpPtbfvobVPb1kqFW&#10;fJU5ZSitOZNO2yXvJ30as7O1m2VtC0j4ZfF3Qo7rS47i11K11L+0I7K+mdZrSX/ZBOfKbqMZUj8q&#10;1tY8J6+l9Z+PtE1i7tbyOx+z6lY2gV4L6IEkBkPR1PCuDnBIPFebarD4Q8R/D3wn8T/EmjNpureC&#10;ZI76XVNHuJGmskjYG8tnCLueMqWzGQQVBxiu98RxeNri90fx/wDB/XbPVtPW/a+vtNjvgE1C1nhH&#10;ywsMqeMSIDxu9jmtKkZRkrS0u172y8r7O+naz+848HiKNai3Omm0qcr021Jp7TcLKScHdNK947bu&#10;CueLtNsk8IahJpWkSNqH2NpYLdmRZJ22FhErno3JC7s496reBtA8P+K/CWi+KX0j942nQS2sWoRj&#10;7TZSqNrKSuPQg9Kd4y117iw+1z6BbWesGEpptxeQedHHNjcIpSh+UMucZwO2awR4vufhTaTRax4M&#10;1S+8O39qk2m6vptn58Vgrj95DNg7ljVskNz8px1FZwjUlSsviv8Af3S/rudWIxGDo472lW3s1Gz0&#10;0TvdSlpddU76K8Xvqt+6Og6Z9o0e8sv9Bvm/tBrpPlaObzAoIYfeAPXPzAeorjvhPoPiz4NfEnxB&#10;DZ6kt54Z1XXFuWtfLZvs63Kjy7iHZlNjOrK4IXDcnrmt/wAD/E+bxjF/wjdxYw2ur2MgKwtayLa3&#10;to65SVHPGD03DIDcHFR+APjP8PfFUPkHTNf0HXNJvZIrnQ9QskjvEjEpQsFXia23HO5cj1wa0Ua9&#10;OE4ON1pfr6P8NzknUyzFYnD141VGSbcH8OqVpwfR2u24vXR27rlviD4V+Ja/Hrw7B4Q0jzNLe8ub&#10;2SbS9XS3aDgbmaJvvA8H5flbkMAea9Z8QXutaaL0EyXUcluGWHeFZWx8wU4OD3APeuE+Lvge/wBc&#10;8TaD8Tvh5qs0Ot+Grpo7HV4W3QeS7qJrO6hHLwOvIkHKkCtDS/iV4s1PWbp/EfgFtH8RaPcGP7GL&#10;ktFfWuQPOjbgSRNngkAqeDzRU5q1Km1Z8qs+jvfrd7barbqu7wcqWX47FUpuUfaTUoPeLXIk1G0d&#10;GrP3ZN81k4t6qO3o9/o/i0W50i3XUbG8VY9UaSTZJbXCcozpwcn1HcZqXSYCPFeqawL3/R7qG3in&#10;tpgrKdgK7gex9QfTg1FaaLpem+Kl8XR6oLKbVmWC6ja1+YSdlZ/7vYZHHY9q4Lw/8Ub7wr8c28Df&#10;Ee1vJIbi4W30bxFa6C6w28sjENbXcg+UCQhNhIxkg5GazjRlW5vZ9Fe3XfW3p5dEdmIx9HL/AGP1&#10;qy5p2umlFaPlb1ulJNu0rrmbTaWq9Na1urLxRY6vFfrD9qXymkXBhlHBAOeVLY4IPX1qt480mzuL&#10;y38QXHhi2/tCGZIkmkjRm8lmwxzgnA61jWfiDTtcuNc+HXxC8ORR6H5jQ2Gtfbw0EvdoznElu6Ec&#10;ZyM/dIxz08mgjTtNt9MuJJr6DyQnzTFpCNo+YMeuR27nmsXenJX3/Neqf3roehGUcZRnGKvG/W94&#10;yTt8LW2l4yW++2rwPAWp6V4k1e68H6d4hmt7rw7qUgmtGb96hI4Dq3Ow53KRkEd6r6TrS63beIPh&#10;Z8V4JLGS+gmibUHulW3u4HBRhC4O6J0znY3IJBBIqjreieEPDnjHRfHd14jaSbS55LdNQuJm8+KO&#10;YYWCYoP3kW4cbvunuK6PX/BreLWa3j8SLaarFaM0N/DboyssnRZ4WG2ePI9j15BrWXs4yTWzW73T&#10;X5rr8/medR+uVKbg0nODacU01ODVkmm9Ha6VnZuLbaTcVj+Evhnc6Lr1rfal4kurvWLDTLexurz7&#10;YGW9gQERXMkH3fNAypdcFgTnPSrXjjxjZfD/AMMal8RbfU9LuNNtmWadpCZIvLD7JJCUBKkfxEA4&#10;xzR4XsmOoWc3i3Q20vWo4nt9Rj02Y/Y3fA+5u+byn5Kc/KeODnPLfAbxdqGm/FTxV+zz4102S+h0&#10;dRqml61qNukck9pdHH2edMfvHRgU8xchwoLc9b5ZVHKcve5bNra6vrZ7dreuiMPbUcHGjhqS9n7Z&#10;yjCTvLlqct48ydpXaUr33cbSldnpFhYaJc2Vvrvg68tVjvpBc+XbyK0c7Mud6sPUdGHBFcn8Tte0&#10;PQ/EWj+D/FjLZ2uualDLpF7qG0wJqMZ3LAT/AAlwDg+vTmuf134bD4Y6/r17aaDp48AQWqXirpcs&#10;0N9o15G+8hVj5eFs7go+7yOhxXXeOtT8KePvAkcl7qmk6pawyW+o3VrcwpIJLUEN5oDYKFeHDjlS&#10;tTGEYVYyTbi+vVdu+q7P8ma1MVXxODq0pQjTqw+y3eMrO0mk1F8kktJRvvtzRaN6/On6Z4vitLe/&#10;s9P1DUp1kSN/u3u1TvXGfv7c8jkj1xWTf2niDS/EUmo6df6bIdatGtZLa5mEc0skayFHikX752na&#10;Vxkbd3Y074hahb6Bocnjz+zo9ZhsrZbi1hj8tmlhU7y8LH/lqq5ZecNtxVm4v/D3i3UdBWzi03Vd&#10;Ovh/aWmzSKN6YGRPA4BG9WPIBBw5x0IrGPMoqVtNU/l/SPRrSpyqypJ2knGUUm1pJ2vs07u6bS6q&#10;61TefpXiXR7fTNHtvFlncXP2jTxDNLeKrSFsgCOYY+Zg38Q64z3rM+IMvgLwTrFr4M8Z6fefYfEW&#10;pRvBqkNqdq3QYbI5GQDHQYZunrR8X/hlb/ELxJDqej+LrjS7u0h23lvcRNLbTqjb13R7hh1Iyrgg&#10;4yDmtHxRp03j/Qb7wJrUNp/a1vEt7odzG8qwyyBT5bE9Qc8EAnjnmto+zXLJN67paNa6NX/TscFa&#10;OLlGtRcItxsoSaUlPT3otJ31V1rrd6N9WeKvEeo+FfjTpfgfV/sV94f8ZWbwQ280yrcWl1EhJIDE&#10;ebHIn93LKw9Gqz468HNrOp6O9hqLWuseD3GpaTfM3FzGUaKSCUn7yOmVbuDsYcisHxJaaF8V/Amj&#10;+C/ixptmsd4q2N15UzPcabqgGY54LjaGQhl4fAOcZzkitK48K6f4s8HX3gvxVr9/rF1JYyadcFbk&#10;RXEsDp9nmBdcAncN2/AKuc+lGkOV3s1o7LR9L9npo/v1uTeWKlWhy89OdpwvK0ouyk4bcytK04NX&#10;ad42jy2dG21Sy0/XbnWNW8OpqWsaPctdRww2oW7itpk4KkYEgZcjPcqQeeau3mmav4c0q+1P4TRx&#10;yw63YveWGk30jxR/aMZdVf8A5ZMw5xgjIqt4I0nwSbjw3N9j1hb3w7pUmlWt/eyFpbm3XCNHMR95&#10;gUVue/I6mn/E34XeJfEnhrTfFHwB8Z2ei6xpOoSXtj/a0LT2U5ZSskUqg5UH1H3T2qnKm6qi3Zba&#10;3t1tt0vrptdmUaeK+ozrwhzyWqUGvaaqN2nJJOSi3G0m0+WLWjSW94b1m71Dw5aeOdYt3+bR/L1C&#10;xt4hK6uvJC4GWYcjA/CsODwV4s8O+LL7xXp/ifU7zQdUW3ubG0ZN8mnzJ95GDcvFIDnsUOe2MZPh&#10;bXte8TfaLXUvB8Gm65EIoPFnhuPVTCqXSENHNaTLhCHGW5wWGAe9dDZ+LtK8L6pfTXuo6hDDeXcU&#10;ck1xIJFtZWXKOyj7oz8jfh65qXCpTlJJLXpo9NNv0fVd7m1LE4XGUKU5yaUdea7i+azT5k0l5Si7&#10;csrt8rimVvi5c23jb4eWHifwBqd9dafLfqLvU/D9yFubSBiVklXIO7y2+ZoiM8HjtWj8M577WdE0&#10;+x1rXl1i4a3kkfXreEWjXADYSRoAccjHzDjI6DpRZ6lpHhW/uNJvU0/QY9Uvp4bi4hZ4hLdmPzPM&#10;hJG1tw+Y5xyDyax/hL4o1q/1BvC3idYYdTuI2v8AQ9bs8TWuq2nAdlxwhPDGPP8AFkdKXK3h3FLR&#10;a9L2/wCB1t6taaaKpTjmkK1SXvTXK0r8vMrO2rsnJWtzK6b5Yz1s93wze+JrWw1DT/E1tZy30V3J&#10;uWzkJNzGD8sgz0Yr1U9CK2LKLTtVv7qxmhs7hVt0W5UL8xHUI390qe1cn4r0HxtoHjqTW9PuI7jT&#10;ZLPzLcySmJ4pQfmjMg6qVyV3A4IqTUIvEml/Ey11fS5bSSzuFjnuJLVoo5njZNjpMDjz1B2uHU7l&#10;IIIxiolTUveTWqv89NPI6KeKqYf93UpyfLJRd1dtO/vaLXz8t7XZNBZfFLwp42tzplj/AGx4d1WZ&#10;ReGS92yafI2cuqkcxjA+XcT8xxjFaEfinQL7V9HPiay+wTXV3JDpEk0gbzplDYXI4DFVY4PWo9W8&#10;Magfipo+r6J4wvtNisbOYXekwqHtdQt3zlZFJ4ZX2ujj5lwy8q+Bz/iS5vtZ8M3/AIVkZ7PXdHvI&#10;L+1a7tQYbsI4bzoGB6NyCM7kbrx1cYxq8u22rV1a91r07Xt0JqVq2CjUSUmlJuMZOMotpRk1F6SV&#10;/eUVJ3vqtLI6HxD4bvrrxnZ6ullbvDb2u/7UoDOrgk42noMdCKZaeJ4rCBfHfizRbCx4C3GrRyAq&#10;YjJtTcf7pyD1+U8U34h654tXwDc+IPDc/wDZep28cM1pJqEIEW5iAY5PbP061Y+Ht3oPjLwpdaFf&#10;WywyeZJBqmkyqP3EjDLqFbIKZO5TyMEVFpex5pbLTTf+tfQ25qf9oOjSdpSXOua3K3svPSzvs7O6&#10;b1txHjnwj4x+FfxBsfiH4Q1LVdU0uTXJbjVvDlhbRBpba4KbmhIGZGidfMaMkF0Z8fMK2PFfh/W7&#10;z4JeMdV+E/iG4utX1z7deaZNdW4LJMAQtvsOPlDKVAPPNa+hP4p8LG3g8XpJeQPeG0a+hXKrGHC2&#10;8siY+RyDsZl4OAasFPEnhrTdSkbxHbXqvdXMli97apAsSsQUiZ0++AcgOQCR1BIydnWl7uzatr/M&#10;k72en52dtzhp5fRXtrc8YzUrxvrTlKNnKL5r6rZRTSaurat8r4I8XeOPEfwJ8OePo/DzrqFtoMNz&#10;f6fbxFZXnjO2aLyiB8x2kgdc8VtR6vY6rdaT4isNSbdrF4I7E3y+TPYMybzAQ2Cd2D8p5o+GniO6&#10;1n4aeG3lbS0uJ7p4dQtYbtvknR281Yz/ABMHB68EVta3ovg7WYtUtPEljHcWsckazxXEZKq38LqR&#10;8ysueGXBHrU1JQVSScbavbtfY1wdCtUwNKcKvP7kPi928lFPm8rrdWbTs1Zob4r0YXGh32mRwXMc&#10;ck0TWrWEYZkkDA8A8feHIPY1i/C/4g+H/Ht7D4j8GeKpb7T2W40++sGtwgsr+3ch43VvnibhsA8H&#10;H0qrNrupfCfXJNUh0Ka+8M2dhFb3S2MklxfWknm4jnMZJ8yHy2+aQHcCOQeo5/xz8IfAOpQX3xG8&#10;A6Pe51nR7n+0NS8PXW03HnuZEleJceaUky25cOBuB3dKqnTjy8s767PS3mmu+z3/ADMcVjsRGuqu&#10;HSbp/HBuSlZPSUWlZxTck7xtbdpxs/SfF3hZPEMN7DALy3k+yTInk42yM6YzjuwOCPpXmGgeKNN8&#10;QfESx+FXime48M+M9N0W3vF1hdqvqcETbXTn/WKwGWXqM1c8P+I9B8OfszeFZfHH9qaLaz2dvp19&#10;LptzLcfYJxJt3713MELj7x+6rAHAFaHx3+HVh438VeDtfXw214+i6ks7eJdL1KKG/wBJVl+R8OD5&#10;0Lnhk6kHIrSjFU5unN6e8k9N16uzT6q/pfQ5syrSxmGji8MlzpUpSh713Gb20SnCUVrGdkrp83Kl&#10;JrT+KHi3QvDnifQ9R8RQWuoWt9eRrDbQqGuLYKeLpF+86KxG7AO0HPTNaGvaZ4Jhi0vQdR1vdHcr&#10;cQ2O66/4+S2XaNX/ALwAJA6jHpXP/E74T6b8SZdF8da/qk3h/wAR+B9QkvtJ1S32tD0wyuCOYZFG&#10;CvDDJxVvRfC2k+MvD1/a6x4a0G7sdcb7ZYR2ytIttcTxbXaRlPyjevE0e0gdcNyceWn7ODUmmt/v&#10;0t0en637vs9pjnjq8JUouM7ODbeqsnJSsuaPvK1mmldNN3cY9Doippd5ZeG5rm6vbK5tNlnNcKH8&#10;qSEdGYfxEHv1K1leOrXV/EvhpoPB3iFdJ16Wf7TZTureTK0L/PC/GQrqMHvzkVy/wD1h4dEj+DXi&#10;DRtW0nxHa6VNfrb3+pNdbYDOYcLcMAznK5+YEhSDnmur0KbWvFHhBvFHhHxDPp7blgaPWrcTowgl&#10;KuSc5O8Ajf1xg9aJU3RrXdtHu9n2el9H89jSjiqeYZcowT96L91NqcbJc0U5OLUo30vZrmWmljJ1&#10;PwP4p0c3Hij4beJ2stW1vVoNTvtHnZJIZlVQk8MZYAqpHI9x712MFtpHj7Sbjwzr+kRPazWzwX1n&#10;cRghN4KlOm04BPI6Vx9wfjN4W+LEet3cWl6p4Ak0uSe6uC3+maQyJlvLwuZFb2JOB0rS+COm6Vda&#10;VrFzBNNKut373zXtveSNDdrKo2XEJP8AqyyhSyjgMDxRU5vZqba0s01vrpZ+luuvydwwMqSxUsNG&#10;nJKTlGUZ3s7Lm5op3TU3LeL5baNKUWjif2dNal1b9n/Tm1TwvqseseAb660aaznUx3EUUUnlZXOB&#10;IDCEb/axxzg1peNrO6sbnUPEnhifxFCt5fO+q2tq32iHz/JCwSLAyktHJ8udhGCMnoa1v2a9Z+IW&#10;pfBvR1+LotZNavHvI7m8sZkdbhVnkEbho/lyUx+I9c12U1vNcQte6Jrczx20LQi0Xn94PU9cjpg1&#10;WIq8uKnot3s7rfpptfb8TmyzL/rWQ4a05X5IbxUZ3UbJyV7qXK1GaTfVK11bH8JeOdK8RaKNP0/x&#10;Pp0moabm11GBHKtFcJGC6PGRkYznHp0zXH6d8HtNuviNY/Gvwx4g1Sx1WG7K3+h2t0DYzhkCShUY&#10;cqwCuCp4K5Hetg2up+IvhrN418LeFpbPxRBdF0XU4kjmuJIn2hJGC5dSuQCecHrWhbWK6rrNvZWm&#10;qtpt1Z2+/UdLhUMsckyHEnP8IbpgjkdeamMvYuXI7Xun19fk+jNalGOYRorFQ5uXllFq8db+6029&#10;JRSvKN3p0fS9aeH9VtvHGv8A21bePT9UFrPpM0M7ees6RsswYEYX+Egjrls1hrp3ia4+I994V8T6&#10;jpupeD9Q09be68P6pCDNaOR8jIwGJIn2sCG5DDg9qz/G9/498O/Ee3vvHx+0eAdM+HuqS69q1rbb&#10;Nl15sa5b5i4/cBz8vfJroLv4daPd+NdK8c2+steWX9hNZyQSTFxNAyIUkDA8jC7jnOSdwweol7O0&#10;pNarRpX1W3o9PLftoU39alKjShK8KnvKUuVuMtXdLSVO8muqfK1ulJVLG10vSta1rXzoL3sej2LL&#10;YTQxtloSPmtlI+V9u3juvTFUNE8ReGPjH4M1LwhZrq9vbz2vmQa5dw4a2m3ZERz8yyRsAdrDBU8E&#10;1T8CaXpvgyy8c+PvhXDFqLagzXljFa6i8ttfyxqcrtJISUsCp2gE8ZyRWf4d+K8niC10X4o/CfSz&#10;df2vcRHxz4fkmjhvLRgmwMIpSp3hhtIGCwXIya29m5XlHW1rNtKztezWtutu70324PrkKbhSq2Sm&#10;puUIpycoOXLzRkknJJOPMkrxi1JOy17i91t9E8Caxe39jHqV5pOni6uhpODNfKkfzskY58whWAHc&#10;4Ari/Hvxq8O6v+yBH8UYB4k8PaffLBaS3U2nsmoaQrXAhad48ZATG4t0KnNdl4o0fS5tV060gltd&#10;H1pmuh4cvrddmJPJYlZIzjzUG7cUz1HGDzVqSy8WSafokev+KbdL7TUii8QLBEv2fUGkj2MNknKj&#10;f846ntzWNOVGPLKSvqn20V9LWa179Ho1Y9HFUsyrKrRpSsvZygtFL3pOLUm+aEk4ptuO8o2kpqWh&#10;JZ6T4Ym0WNPDF5YzW2oqt3M1rIoW7R1H+kjb3PB3DgnrVHxT4XN5dpKt9drNa6XJDbtCWaRVb+LG&#10;drlSM4POK5xvhn4G0vWoY9F8OTeG9aZdQTSdSsZmlgtnn2s7rEx2+WzANsxtBz0zVlvGnjRvDug/&#10;aVbVNSuJpLe81bRtLeKGOSE5ffFIcw7wCAckZ74IoUJcycJXv30fX1VrL18ifrNNUXTxNJRatbkd&#10;1py6WajJPmldactrNyu2lpQeHNTk+Ht1regamreIm0bbb31jIGjZgCV27v4C2SVPTJFaHhvSo54v&#10;Dv2nR7cXFjp6zw3u7c8cjDE0Q74IOc5wcciofhPey33hnVJLo2jXUd9dRyf2dbsiyddrCNjjcRjI&#10;B2ls4rkv2ffHMOm6ZH4D8Vpd2eo22m6aYf7QuGe2nF00whWF3AkEhMbK0bglWQKCRzSlCo4zt9l/&#10;g9Pu/wAyqeIwlOthVU09pF77c0Gpa3XxPXW9/dW9tN7xp4O03xrrsmoWWjvff2fHIn9ny3m2C+Eu&#10;A55+60ZUMpx1xjrVT4eap400PxjP8IvFei6TNpNnC8+j6hb3g+0JDn935kDfMGBJBdcrnHSrFtq2&#10;l698Z9c8N61pT6fdaPY2sNhfWt8R9qt5/wB5uKD/AFZSWPbk5BBx7V0Himw0LUJ2uvEohjkhj8pb&#10;qaJYyI3OGCyHsTjK5AzTcpQiqc1pZNeV9U1Z+f42e1ghh4160sZQlaSm1LZKSi3GUZJxuleKS78t&#10;4v3m35/4QjuPg98WdSufFs1x/Y/iprZNLuLq4ZpBdJkOsifcT1DjqOvNehfEvwR4f+I3ge88K+Ld&#10;QaxtpriCX7daTiF4nimSWJ1c9DuRfryO9cnY6NqFjpU3g3x8NLuLyy1IyaRMZTNtspJAI9yyDcuf&#10;ukZOD0NanimSLXbG61zR9Tjjj0WOSx1DRtYKrpt6CyFo5gwIBXGFkBwN3OR0dSUpVozTs1bVeVrN&#10;f1uY4NU6OXVsPOHNTlzPklo0pXdSL2uk7vvy7XZk/Hz4Mav8SvhPceD9WmtbtodWOofZfs/7m/SM&#10;O6QyR57tjOwjkAjHSsP9nn4sahefCrwn8Odf0yb/AISawt7W08QaXrSva3FqpB8sgNkuSgG1s4Yq&#10;ckHivQ7E6D4H8N6Vo+laVqX9n3F55ccEkxuJLXzCzj5mYkxqTwQSFXGOBWD8YPC/h/xTBpvi7UPD&#10;93ff2XqlvPa6lojCPULCZWwH6YkjG4hkPYkgVdOsp0fYVFpe6e2u23n2v0W+xjjMvqYfHf2phJJV&#10;PZqFSLbalG6krSa0cdbNxafNK6je6ivtVh8GXk0+p31vJod9eFrJdQtyz2F6rY25Gcqeueq5z0rp&#10;bzVtR8Q+HL5dCu7Ww16FTDbrdKZYo5G4TzEGCY39sccivILnx/8AE74f/tS+L/A+raNDqHh7U7W3&#10;1u2e4ulEf2UJ5Uy/MCEwfm5xnnmvTr3xr4abwHeeKNE8F6pdTWKxxzafo0SyXgjzhJI9jfvVUHcN&#10;pPyg4GRiitRlBwdr3s01ZrW26/B92GV5lQxEcRHncFB1IyjJSTXI5JuMtbrTmjb4U+qtbL8aeCLv&#10;W1034epZ2Om6TeWM+i3WkzTBob+3e2LO0AAyksDgMmeWXeOMAiP4f6Br3jr9nWH4WfGDS7qz1SfQ&#10;20rxJ9nukaRHQmITgjOPNUCQNjuab4Z0vw38ZfBepeFLu91Kz1ix1a31DVLN7gfaLa6ASSKSNsZj&#10;RyhwRjPzjpkVh6LqHir4meDrr47+DrbSF8TWuoG21S3RZ4pLixtZi32S4i+9Bexguv8AEpJyMq4x&#10;aU3T5Ho1Ja22fTW+z767Lptyynh6eM+sRTnGpTmuVO6lCNlNcqjfmptJKK5V781bn1lH8Sb34sfB&#10;fW/C2l6H4G1Pxj4S0nw1Mmvagl6i3mI9oVtpwsrqgztxk44INdP4W8Z6vPaS6iws/GOmahqMbrBb&#10;wxx3lhps6AxeZGf9dt6MvBxkjOMUzRvjnp1/r+m6wupW9x4Z8UyLFo9/NJ5f2G42H/Rp0YAozkFQ&#10;f7wINbWv+GfDcpuNXi8NSWdwsySSyQRosjNECI1yDyjE/KQep7VE5cqjGrCz799eq6NPTS3obYWi&#10;qlapWweJcqd1aDt7i5ElyuzUoSVpLn5t21JO6PJfBfhTU/2WPj9rWgXniDULrwf47ebV9PvnYFdJ&#10;vfMG6HZjAUqfvDsFBFeweOLKDX/C9wl/YHVtE161/wBKVo1dbFPJLCbaeXXIXK8kE5Heq/ijQ/h1&#10;8dPAdr4F8Ysl1a61DuaykY7vMgwzdOVkjYqSMg5XnjNcb+zLN8RfAeg698HtZ0aO4j8M+MrjTtDu&#10;JZXUz2DKs6SNuz94SMVYFl3ZXjFVUk8RT9s9KkbJra62Uk+6sk/v6szwdCnlOIWWw1wlbnlCSbk4&#10;Sa55UpRs7wknKUW3fXlsrRZtJ4s1O9+BVp4n0TTIvGsN9bW40eGzmRZHXZtaTc5wXUgnHB7darw/&#10;FzR9P0ezv/EXhW+h+w6fbX1zJcWciskZyskoPJJjIO9eoHPvXUanZahqPjX/AIQxNKtI9Dm0GWSN&#10;oj5ctrd78ZATGNysTuHIIrz34q6L4z8W/BOGWTQtW0XxJ4Y1qznaOxukuJruGKTbvRnIV1dG53c9&#10;Qc0qMaNSSUtE3vfZPv8ArZfoaZhUzDB0ZVKTcpQg1y8l1KULN2b73vFSm7pWVmpHQeL7z4k+HvFW&#10;j+OvhRb6d4g8J6lCy3Vr5reZaSyBnW9R1OGgJCq69s7h3rQ8FapofjzRZtb1LwNcaN4k1Kw08eIl&#10;0/hlaRC0bpOvyzpGd3zgkryD6Vv20sdnpv8Aaej2US/2PC3k28MYjZP3e4xsq5ABOOg4HIFcp8MP&#10;EHgy0+EWn+N/DOj3Gk6bqUVzqf8AZayGSK3kdnN1brglYwJNzDB2E8qB0rLm5qOkdU0rrru9dddu&#10;3S/TXtjS9hmC56t4SUpuErNRsoxbg3G6V21Zy0Umknze5zeofEXUPgvpXk+M/E0t9HpPiqFdXufE&#10;FqqSy2MrJGt1blAAdruu4467vWu4+P2lz674Ba40Dw/Drkkcsaz2KzY8y1lYLIwK/MCFO4EckCm+&#10;Ivhb4N+KHg5fBXiqyv8AUtPfSo9jXqq5ljLBgvmj7zcAEZ5GD15rgdfudM+HVyvhnT/H19/YMzDQ&#10;dXurdi2paLcTkG0Ikzjan3MMMgEcmtqfs604yhpNN30dmtO23X8EjzsR9cy7C1qWIalh6kYqL5k5&#10;Rl717891JJcrbba0lKSSendw+IrTQfjZpPw2hks7WGXwqs+mLJcEzT7JNrx7T94BdpBzkZqLx9/Z&#10;vwZ0S7+KEckdrofh3SLq9vLA7tqSDJDoR2OSrL3ypHIxTvAja/e3+s+D/iJp8czaPbrDpmsLPumv&#10;LdlwZ+mYnyOdp6irV+NQt9H1LRvGGqM2n3Gmx6U0l5oy3FvPLNlUumGfnQ7wsiNhQR1AOax09ok/&#10;K/W9+qsnrZ/JnprnlgpzirSbk4NpR9m0l7sk2tFKO6dpRS10TejHpXgDX4bXX54LazvfEuh/ZoQt&#10;ysclxDKvnGNcY3su4tkZPU+tc98JvCniH4VaWPhl4j8WrqdppMIj0PVLibbdSQOxKxSg8MU+7vHU&#10;YyK5/wAPfC0+FLXwb8HvEdhH4o8MaXpqXfhnWpJDHqGk6haDcFzn5onUkRsDuRRsbcCGrr00b4f/&#10;ABz8PWHjbTZIZNUsPOi03VMBrjTLjJWSNwDjcCMMp/CqqctNODleD62vbfl63XVNP7noZYWVTFVY&#10;1vYqGIgrcvM1zXUHUT93llZuMoyV09E3C8jE8CTa/wDE74XR6trV/HoWuaPfXSJc2jKYUMcpAEnY&#10;qygBxx1yK1PDemLZSa1rtwZJrq3hWN47OQzbxs+/Gp5DgMRx95VXOasXGmX1pY3ni3wrZ2+rX9nD&#10;5F/pNuRB/aGxQHibORv6suRyTgnvWXp/hzVdL8YeG9W8PpJcafdRyvrtnqTbL233bTbyhMYIjYMj&#10;L1G7I4GKTkpczjoney/Frv6X/O4RpzoeyU05yiopy1d7+4p2S5bq95cuqS10sb2jazrei+HtC0XU&#10;rqHVr/fHHqNxassDSR8gXCoTg/w7kHIzx2rK8R6v4I0T4n3kMN7Y6X4iuLW1u5JZJFiOoRpIUUEn&#10;72MlfxFcZ+058HrXV2n/AGhtA1HVLHxB4J1Cy1N9PtbgTW+oQ2TM+Wg4+ZoZZOhBOxc5xXqHifQ9&#10;A+KOgwaxo14gmMMdxZX0dukjeTIA+0bhgqy46fXqKco0YxjU5tJXTsrWejs+jWulvu0HGtjsRWq4&#10;R01zUeWVO8lJzhaUbxbtKM9He7dm97Mr6v4D8Janpl5caLZratf363NwqyGPNyv/AC0BH3XHqOve&#10;oPif4f8AHreHY/FXw8u0bWNPCyyafcOFi1WNfvQs2PlJH3W7NjPGap+EpPHulePta8KeNbeGfRX2&#10;XPhi6mO9ioj+eM4GVKt6846Gr8ms/wDCLCTUI2nkhhaJpLW3uC3+tkCfdfspOQQfUGsf3sai+1s+&#10;6afT9PJnb/sdbCz91073TaXLKLi37yVu95J6pp3s02jZS/vtbFvLa2aoWiV5ILmMMImGPMj3D7rA&#10;Ej0OPSsTxdcwwaYPEj+Xp66VNIFN1akxwFQdrkjlF7FhxW1q9/qGnKs9rYM001z5JktypKx95yhI&#10;DAfxAc46VmeL9c0nSEhi1268vRb7y4l1RpEKpJJJhUfdxsYkKM+uKinfmVl/X9fM68W4+xlzS1S3&#10;asr9G9rapX2W2pqadAvivQLC919IvtDQpMJrOTcgYr/rIn/unP5VzmiTW/wj8FakPGnilGsdMuzd&#10;SanNaiNVieTjcV4OMgFse5rP+F3gn4i/CKTxDoGpa4uraPNqxn8N2dqP3lhaydYVU4xsOSFBIx0x&#10;0ro/CF5rl2upeFPH+hR3EVr8kkqwboL6B+mA3X5eGU9DmrlHkvFSTjdPTe3lfbf7+5zUassTGnUn&#10;TdOvyyj7ybXNa3vcrSafLzJ6Pl7XscF4k+Bl74B+Jf8Aw0P8LfiDfWOl29rdaj4h8JbXuLPU8xFn&#10;liUN+7lYAH5QQSBxyc9N8Q9E8LfGz4QWEpf7LcX1nb614buPLAmtrsIJopERhncpPzLjONwNR+Dt&#10;A8c6f8PbnwP4qnfTdmtXVra6pYXgRorFpCbaWEsDhgpRdrDjBGDWv4dMuq393eeLzp9xfaBqs9lZ&#10;3tvEybLdwhRmDcCUqVDFflz0wDitqlapzKTldwdk1bbpfvr1bbsedhcBhfZzowpOFPEK8oS5rKbt&#10;z8t3eFkrqMYqLkrpp3MTwtdfFbT9U0DT/GHhDSZ7vUdGT+3ta01/9TeKN2HUgBo3OQGXkHtWt8St&#10;As10rUNXtbOaGNrOR9UbTm2zMyplGVcYkYEfXis/xj48t/hl4yt77xpdm00zVprbT4tQaNpIEk+Y&#10;7ZgP9Tk4Cy/dJODiuj8e6lplr4bOuXs0sljbsftcmnxtLKqkhdybMnKnB4Bx6VjJy9pCXLZPtfXX&#10;9NFb00O6jDDfVMRRlU5nDfmcbxVrXeidpK8nJ6u7s7Wtxnwfm1DV7SLxBofiKx8TaPqlrbO14FCT&#10;294n+s80DkHbggHlTkV2uu6RoXxH0LUPB3ivR2a2+0qhWTIy0brJHIpHOQ4VgR3FeR/C7wlq3w1+&#10;KF5Mk32aS+1iZbw2emlYdUtZfntbhwDhWXlGYDOTzXT/ALQE/wAffDWr+H/H3wZ0qHWtOsbh/wDh&#10;NPDSzItxe2m0Ya3L4BmT5ioBUsSAcg8dFajzYxKnJK+qe2q6dr6aPS+l7dPMy7Hew4fnPFUZSUXy&#10;zgk6jak7NpaycVzNyi+ZpKSjzpJy3fiv8OdF+KmmaTp/ibVb7TbjSdag1PT7ywkCSCWI5xuI6HkH&#10;pkGrPjGSXS/GWj6tFeQRQX8zWl+slwI/M3IdjDP3mB6CtIQaX4+sYri908/Z3t4p7V/Nw22RckMA&#10;eCOhHIrkfjf8MNS8YaDputeEdQWDxB4ZvY7rT0ujmC6VD80UqdGDJkBuqnBrmoy5pRpzlZarXZX/&#10;AODv2PWx9L2NGrjMNS55S5JaO0pKD81a/Le1viWl9ja0rXNKi8d/8KxuvE0surWmn/b1hliwZ7Vy&#10;UyT0bBGPUVoxvDqVr/aOjokscaSpJGjFWMiHhR+I5rzHxd+z94w8a/tCeH/2ofAXxPbwzdJov2HV&#10;tHvLIXKXUfZB8wCqT1PUYyPSu58KfEXRfEGq6lpsd3b299puoLaarp/nBZLaYgHc6noGypVhkEMK&#10;utSpxjGVOXNorr+V7NPT7mjHL8dip1qlHGU/Zrnkqbun7SFk4yXvNppXUotJ6XWzZsR299c39rda&#10;RefZ447RvtWnzDBV3G5SfTByMVm6/wCCdN8aXOoaZ47soLjT9Ss1tn0m4YPGzLyJgOzZJGRzwK09&#10;akntb+3uRbxNNOzRv8pzJEvOM9Aw5wD1ql4v0+CaWHV1nuVEMOxfJ+8AxGOD3FYU5SUk07dn1/rz&#10;PSxVKlOjOE48yvrF7NNJPR9LbrYp+E/hnD4O0iHStAu5o0tWU2sNw+5EUDbs/LoatR+L3h15/Dc2&#10;neTq9xbyy6fHMSYryKMqGw4GFI3D5TzznkUaBrCQ+ZcWesyakJ5TuHnKwikT5XjAzkH+LHarWr6p&#10;rWnlb7Q7S0uLVcM0MjlXdScPtbGAwJGM8EelOXNKb59fwIpxo0cNH6u+RRtolzaeSXls09NLp7GK&#10;3i7xZpvxKnttQ8PqukyW0KWfkzK0xui53qR3UxlWGDnMbCqreO9D+JviTxz8JbnwtqVrN4f+z2kl&#10;9JEVW5juIiwnhJ6qjAgsM8iup1Gx0jW1F5LpUfm+Uk0Uk64MckZ3R7vTDdD259aqZvLuO78VaVf7&#10;L5tN2XGlyTBoo5QCyknG5QeRnoQc4zVRlT35dbJLW2qa1+auvxMq1DF83J7W8HKTknFNyg4yXKnp&#10;azcWrXbS5bdTg/EGlxt4X0ldc1o6d4sg03y7WS+uC9vdNBx5rAf3hglwNwyateC/iTbzahZfBrx/&#10;d29l4mv9KMVxp88wkS5O3c0sDN/romU4PcV2nh9LzxVpOlatrfhu1hlbTsyL5yzmB3GHRXx8yn1H&#10;Uda5L4ueD9H8XT6V4g1nwrbCbwHrQv7a8a+2TJarGd0iEDOP+mZ4bFbxqU6j9nNd9VbR62t3V7ef&#10;Z9/JxGExWDgsVhZXvypxkpLnh7vM5aaTUbtO1ns1d3XX6DPZ6Bc2ngzTtPjtU05o44Y1z5YjKEqq&#10;fQDp6VxvwM+HWn/Ci88YeD/C2vXFxY6x4mudQt4bpt8ulXMqAvGxJy0bEB0b0ODXWWmlWa3t148t&#10;dcvhDrElvc+TdYeC1VItu9EIzFvT73JG7nuc8jrPh7/i7U3xT0Xxlp1nLokK2PjDTirSRXGmt+/t&#10;5sA5iuU6h8EMhZTnAxFJ+7OHNo1d311X/BdvV22Z14yEadTD4l005Qk4xs0mqck02tUmuVKTT6Jt&#10;Lmikdh4JfV9X8Jtp+rzW9rrFpmC+ms1OwTA/fUN/CwwcH1Ncx8M/Bl7oXxR8Y+NLa9YzaxJbJqmm&#10;zJgRzRrt8+Js/cdcfLjg5rqb/wASWMC3GqzR/uLWaF/OjYksrj73HbBzzkEGrl+72dpqHijwtolv&#10;qWoTWYe0iS4WL7ZgfIpkPAH+0elZxqSipJfa/wA07X/q33nbPC4etKhOUnJ0Lu+t/hlHmsr3bTa2&#10;ald6XsQeF/F2n+Kry9tFtwsljcPDIsi53pkjIPQgkHjtXHeM/wBnv4Val4bstD8VXGqS6Xouox6l&#10;pLyXzn7BLGeNrA7goGRtJIwa7HQIplihvrzT5NPuNpN5b7gypIw5AI+8M96fBql6/iB9GQWk9vHZ&#10;LJqMPmfv42k3bSUPHlsFPuSD70o1J0ql6bat5/1/TKrYTDY7CqGNhGbd1rHR3s7Nb9E32cb6WMmT&#10;SfFeia3p+p+CIbW/0fVb6efxEslyxlXzVGyeBiSMKVGU4BBJHIryv4K+EYNavdd+HPxGg13/AIlf&#10;ii41PS9UutUVnjZ5cjymi5VPZunQ16z4T8S2bW7aNGy2t3bymGO18srsjVyFO0/wnnBHFL4w8PXU&#10;ep6f4o0+MeXp80kl9Y2tqPOvFYYABGM46kHOa2p1pRTpvRvZ63ur2++9jzMVldHFSpYqMnKMG7w0&#10;cbSUVJJaNWcVPq0723OR+Hfxq1W3vb74a/H2a20nxBZ6nKLG+uIvKtNWs92Y5YZD8pcIQGHBzniu&#10;0s9Htta0lrPW5I7jydWM9nLbt/qGBJjZWHfB/WuYsvhvpniDx1J4rl8Uy6ro9xagT6HfQq9vHMr/&#10;ACSojA+XIoypII3DrW/Z6hZWV5Y+D5ba4tbudJbqPfCzQskLAEb14VsEEA9Rn0pV/ZuV6Wl9Wlsu&#10;9uv9bmuWfW6dH2eNfNFNxjKTTcldcvM03Ft3ST0bafu31eD8Uvh9ovj250+21rzo21XTptJu5Fu1&#10;WTIdJon8v/loUkj3ZHKgt2JrR8U6ZrWmai8l7aSTWplW8jvorryxbz4CsCDxtOAffJrH/aQuvBHh&#10;Pw1pfxM8eaG99p/hbXIdW2W+RLEx/dCVcEbinmFiM/dHeut8Y6d4d1XwfJ4cvp7qbTfEm63+0W+5&#10;jGJ1+V8/wjJyD0FClL2dO97O6222vbXtbQzdGj9dxaioqolCW+rTTUeZONknPns7t3u9NjnfHzaj&#10;8WfghcWSeALe8vpgpvPDOt3DQk7HzgOvKsdu5G6ZIrT0y98Qa38N40tNBm0fW/soC2eoHzvIcYIV&#10;yD8yHGPXnNYYtvEPgKyh8FWnxA/tLWFsYx4btr+1UNeQ2oUSox43uy+p4OMVe8KS61YJb213418R&#10;Xi+IL1rix+1aWjf2aFDSPbswAKLtG0bs8gY61UqdqfutWTuvi/K22nls+xNGtzYzmqqSnKChP+Gr&#10;NN295O/NeWiTaXMnZXuQQ+I/7Q+K2i6t4e1SG2vJdE8zxN4euI9s09sx2xzpnndFIpUjHKtjggVY&#10;+Ifga+uNR0XV/DvjOSyt7PxL/aOpWbL5iXsLJ5bwnkEAEhgegNZ9p4f8OfEzxjon7RfhvWheLYx3&#10;H9hTwzMkc8EkSxSwzqyja+9Cdp+6yg8Emum0i38NWvg21U+Hns7dvMgWzfJeFpWO9NxyeWJ5zj0q&#10;ZS9nKPKtUrNNLz082ujautuhWHo/WqVVVbOMpc8JKTSaXI1JW0Sk73SlZ25rNTdsfUzrN/NrHg+V&#10;5kuLdJmtLy6tg6v5iExOgPDhSMFfbnrXN6rdfHq4+HXhbxP4B0/w5qHihrcWmrQTXTW0EsQYfvIx&#10;g4IwSU7Z4zWzF4J8RfDz4ZyeHLPVpfEf2CRpfDN5q03+lQIx5iZx98oCdrdSODVLWvjN4X8CeCPD&#10;2v8AxC8QaJoMv9qLb6kL+by1YFSNy8cMflPPvmto9ORKWv36dtHZ9uj0OHEW5G8XUnRfJdu69z3o&#10;295pw5oWavreLu1rY6W7+J2i3Hh3Wte1fSLy1Hh+4k0/WI2tTKyuQoLxqufNj+dSCOcE8cGr+m6t&#10;pI8Qn4fGSGaa3soZkW1ky8UY+Xc4Jyq7hgH3x2qafwx4Vuk1HxL4edYrrXFt5LzULSb/AI+fJx5b&#10;E8g4X5c914OeKhtPCmnP4xvPFtpDHHeecsEdxEBvMYw0sRP9xm529iMjFcf7nldr/wDB0/W/y6H0&#10;HLmMakOZxld6tdY3l+LjyaWsnfVpq2Td6xbeLPG2oeHNCKQ614fMJuPMjGQsqNslXPLIcEZ6ZGKy&#10;vB/x3/sr4jt8IPihLDbasZfK0u6WFlj1Jtu75GI27gOqg5FdJrGlTaZrbeM1t2a7/wCPGSSMDKwO&#10;ww543HB7ZwOeKyLXTfDvxY09YfH/AIPs5n0nWllM0Fw2YryFtquCMMjYwfQg85FbR9i6b5o3ja11&#10;un+qv08zzq39o08QlQqJVeZuzT5Jwvs7X5ZJW97XVbWbS2NKsJYNWutJWzlhElqy28nDIckuS6dm&#10;B6Hv+FZviDX9f8PXF1qcNhLHaRLbP5scHmKYxIxm8xRyuFGQ3pVOPxD4g8AaVceJvHcerahJpN9F&#10;p/8AaUdiJZLq2lnAEhjixwu9dxAyApNb2g+LbnxFpl3ClzYQ61aTMs0FlN5ymITMityAcMFOR/Cf&#10;pScZRlzNXW1+nT+tuuxtCtRrR9lGbhUs5KL3S1STV7XTvaz15dG0mw1yO91bRbHxX4Nu4TNHC81r&#10;BJICLpHGQAwPfIINUfAngTVPhx4VmtbHxLqVwt9qf2tYdYuhMbIyHLxIxAJTJOFPTtUnjPwJZ+JY&#10;dLm028ezazjYNpv/ACzuYGGWtzt+77MORipPDulRp4CbwtYSzK1nYyRRQ3l/50gZlJiLSHJJBxye&#10;eKnmXs1FPrqrbav+vmW6UvrzqTg+aMXytS0bajeyS0vbVN/ZTS6hb3/ijR9dvLGCaWZjfLPDbXEP&#10;yPA+A6Iw/u9QfXg1e0bxusvjG+8L3+iXlmqttsbqaMG3vcIHLxSA9t20qcEMpAzVH4V6v40k8BaK&#10;ni5Fm1Nj5F5I0bDay53En8ODwDWT49+Hvj/RLSTUPhV4gihVvFFjqK6JeQZh8sSH7ZCrjJUSg7wT&#10;wrjsDT5ISqOErJ7X6X2/q/nqH1jE0sLDE0VOUficbJyUWr2s2nfW2jbTS913Z1EfivwzF4+j8DXW&#10;ssutSaV9rXTGUtm2V9nng4x947Tzn2rjbjQvD/hH9ovRLi08DahHHq2lXaQ65ayFraCYsrtDIvRd&#10;wGVPTOR3q1oXi3x9rXjXVrPWNJtZNHubKO+8Fatp8DLcNGgUT2twxBUOX5XGAy9uKqXfxb0uw8Cx&#10;/FBdVvptO0aGSLxTpa2wkurHceskaklXj4yBnK81pCjUi7LqrWv1a02+6z63RxYjHYXE01OpJR5J&#10;uabilaMJrmvzPa3vc8WlytTStv1niXw9Z6vLIlzYKu+8Wado7ponMSj76svfIHHesyG20LWPFF1q&#10;3iXQ7iIeH4IbnStcuXVoGyh3yRN1RtpKSA4yMVo3/ilbnwvofiLwm9te2+oXVssc77trwPkllwOu&#10;Ox49af4I0O40S21PwXfQQ/Y47yWSxeOErGbeVi3lHJO5lyQT0ORWMZONNtuzWnn2f+VvPyPSqQp4&#10;jFRjBXT95uyabteHTa95Jp6NLucX8c9S1P4WWA+Nlz4iK29jq0SRyLaCT7HaXQWJkdcjzU80xkAY&#10;IzkZ5rv7zTbS9t9NtPEWtxpqbQtHHJaXHltK7xkO0ak88EkDnH4VxfxfXwhD8HZZfjjZR6loI8R2&#10;ptoLGFgyRG5RbQMA3zujlcsDggZx1FdNrnwx0jVbiz1HMd3LpEkT6WJ+Gt5EBBZZF+YFg3PatKnL&#10;7KHM7NOSvbR2tZL79b9H9/Hh4145hXjTSlGUacuRyfNFty5pSWujUUoWu24tOytby39nr+0vhr4k&#10;8efA7xfqWq6lNp+rDUdN1DU2aRbmxlXIUNjhlwwwK73xVqPhXS/EWlaPpnh5pdWks5LvRrqNN0iQ&#10;bk88Jn5s427lHUEelWPFmvaFo/j3w3b3epLDfa9JJYW0cqDc/lr5jfNjrjsaq/H74S6L8Z/BzaZB&#10;qOpWWraNcGbTNU0LUDbXllJsIcRuAcblOCpBBHvitJVIVsRGpNcqkte17Wvbtda+V0clDB4jL8mq&#10;4XCtVZUZWin8XLf2ijdt++oNcrdtVFu2rNT4lePNO8GWXh+LWdGnls/EGtQ6XeTR27PHZLKjESSl&#10;f9WpdVQMeNzjOKybLXPFuj/E3SfBf9gjVNLtYrn+0NfaRfOtzt3QAg8spG5WcZwQAetSfDnx9BeS&#10;a38N7LWrm/1Lwrb2LyXWqWxQzW08SyKS2AsjABwSOQw5ANV/E3gbRV+KXhrWdBnuLf8A4lV/byW+&#10;7/Rbm0mZGkjY/eV92GQg/wB4fTOMYw/dzVtH36q6fRrRq3TZs6q9eviVHFUJ3XPBWXKmrTUZwb95&#10;StKL5rLmWsYu7TWpq3hW+034ix/E63177LpzWITUrWRtqblORI3bkfKT9K0tA0p73wjf6Brevrrc&#10;d9HcBJ7gLiW3lBAQ7eCoB259KyvDOnat4An034cXLtqegXEUkWn3VyS9xagcrBJuJ8xQM4c8ngH1&#10;qDWNBg8HeGpNYsb+TR2t7ZoE/wBKDQ5aYFScjgknH44qZXdlftZ23S2815/idMOSnGdR02laTnFy&#10;ejaTkkn7rT3T9bbtLn/2Y/hF4U+CXgbWtB+HOimykm1kyalp93MzRx3ACI+0nPylV3A9CCK3n+I3&#10;h9RouneOdCXTY/El82nWtlLbib7Ne/vD5cjrlVWRFypPB6d66S51C8jsdO+1aZC15d3SR3SpKFyo&#10;U7nGeXx6dcGqKz+EdJ1yHTrgRabfeaTb20jBRdRhtqMCeGPTAzuGTRUrSrVJVKl23re+u3+dun5k&#10;YfAU8twdHCYNxhTgkuVxtGzadktNWrqykkm72drHN6xY/DaDx/qXgHw9pUem+LP+ERJ0+RLXy457&#10;LzMeWp+42GwCMZ+Ydq6KXQbLxD4Ksbq48OJb339nLbmPy9slurYEkYK9BwcY9q4vx94c8eeKPGnj&#10;BdR8Lxtb2Wjwp4N1oxlHiuJB88Rx8zqHVW3DoRg1o/C34m6/4nX+wvFOlMPE3h1orPxCtpbyCNmb&#10;pIufvIw+YsM4NbVKdT2alF3ta+t2rpfhsvJ6Hn4PE4dY2pQrU1FTc1D3eVS5Zy6O/vqzkmnacbS0&#10;tp06apd+Gtf0nwz/AGhI9nfWnl6ebmJmfzU5ZXb12Yxn0NR/ELT9V8ReFLy18Ka2mj65bqxsbyQ/&#10;u45jgkN6hlyM9s5HSvPfCfxs17wrfa9qXjBx4i8A2P23UdP8ZWqEy6aIZAr2FxFjcZFJO1x95R7G&#10;vQ/Gfhjw98Zvh5d+H/7Tmht9asw1nqmnyGOaHKq0dxE/95eCOx6HgkVjOjKhWi5aLvuvu9N09e52&#10;4XMKOa5fWhh25Ss7Qb5ZLSytK70ck+SpG8WrWbtcTxRp1jHpdxrF7odoLyTTAn2m6VP9eP8AVoz4&#10;6bnwG+tc94D8a/8ACeeFbrW73w/JdXVju0TxBpnlYcXMeN5APDIc5B7rWfpPxg+IOg/F28+Fnjw6&#10;fqGn6PottNfa2sXkySqwO68dPuqAw2uik7cq3AOB3vkT22pahqui6dHd291aJcqsMwVpZx93B9GX&#10;HPTirlGVGPLNauzTv000+6z6WJo1KeYVvbYeTUYuUJxcNeZXTem9mpJtKSd3Y53xl4e+GfxE+EUf&#10;hP4g2CR6LcXUUCwrI8HkyBsRYZSGRgehz1q14N1G28J6XdeBzq1xfXXhKWG2kn1DLSvbyKDG7t/E&#10;dv8AF7c0/wAM6reeIxq3g7xj4MX7PHcBLXzZlkS8hKhiT/ddCdpHqARV+28O2ui68Gh09bmPU41t&#10;bx5oj5hiCttDt/GAPl55ArOUrQdOTe90rprW2t/Nb/I3pUeatDF0YxUmlCUuVqTS5kk12UrOOjsn&#10;K2ju8PSrjRfh/rPijWbTTpobTXLyC9tLy1VpkuZDAqybVHA27ecYzye2a2rLxtoHiLVtJuNBNrql&#10;lNYSXX9o27BjbLtG04HI381xPw50XwZ4B+JGm/DHwd8StSa0s4dXurHQb2bzoTM8yiS18wjcq2+4&#10;bI8ltsvOQK0Lfw74a8LeK9F8Va14C0vTfEWtN9m1a702RzEY4wwQKRgbSCMZA5OD0rWpCDk3q3bT&#10;ztp1s9lfS6voceDxWKjSjGKjGKn7yvdRbak0nFOL96fKlJQk4++ttetufCmn3er6j4p0OxtLPWrq&#10;2jtZNTkt97SwKdwVx3HJ+maxbXxRe+BPE9voHiHRCtlqWoLZ6DdR4ZlypZlbuqgqSM9mFc/rd60v&#10;hnx1oui+O7mwk0+dXM0YkmmskBV2CqRnBUHGMjB4rofE3xP8FWngfw74sTUbPVLPXNStrHStQ+9H&#10;5s4Kodw+7kjbn1OO9T7Ofwtc19Ot1ZJrX9O1zaWMw3M6kJKk4+83eLjK85RkuVa3bWsrL3nG7bTR&#10;qWXh+aLx3qfiTUbRmjaOEWEe0MyvGHDSJjkFg+CO9eU+KPEnw40D4saF8OfA+pWf9teI/GDaqmm6&#10;lbsq2rRxg3flk/cd+OBwWJ9TXsHiTxFJ4d1zQIZtImkt9UvGs7i6jlG20cxlkLA9QzLtyOhI9a8t&#10;+K3wo0HWfH9v8TvG1nrkL6TrltJpM+myLtsmGGa7D4yiFQUlQ5U4BHNXg5JzftG7OOlurtZaeu/W&#10;1++vJxBRqRw6WDjFyjUTk5JpqLanO0tleOkdGk+X+XT02LSPBXgOyXTtL0WzsbO61IzvHGFjj892&#10;yZPTJP5muYsPF+mX/wAdtS8AXUUs15oumre2uoW8gISOYnNu6g9RtyCexrW+IGn/AA/+I0f/AArv&#10;xBqF1F9ujhvFls7owsu1w0ZDepI6dCK4fxX8GPEPhP8AaQtv2nvA2r2MlvNZx6V4q0q7j2GW2wF+&#10;1JIv3pVIGQw5GcGpoRp1FL2kmpNO1+r0tr5q6Ns0q47DVKP1OlGVGFSClytXjC0lL3bfYfJLTW17&#10;bO/TfErxlq/hHxR4Xu9DiuZLbxfqi6TfMliZY9P/AHMki3LADKgsFRiTjHpipvhT8X7jx34J1TVI&#10;fCz2mpaDrNzpWoaOUZWgkifAb5gNyOpWRSOCrDuK6jWbiS4WG7026bbA3nSeXJ8ksZ459fX8K4v4&#10;MReIdN+J3xDtNZt45I7jULS+tb211Jpo5Fkg/wBWYnJNu6BQMDCuCrDvUL2VTDu8dY2676229GvP&#10;S/VnRU+vYXOYKNVunVclbluo/u+ZNS1t70ZPWyfNbdQI/iT8SvBz+L9H+D/xD8C3Euj+MLWSCXWm&#10;hJtFuwQFtXYDguM4JIrLsfBsv7OGta58RtPj8UeIrHUkhhuNJs1WcWqoQkYihADcA8kE8DJre+J/&#10;jPwfpPhHRG8YN5EOua9b2lnDP8kvnM/y4/2gRn6VrfFHQ/GN7JpI8HeMIdFaLVkm1K4uLcyC4hQH&#10;MPDDaD6+grSMrRjB6Rd73ejs91o2tkvVHJXw/tsRWxCkp1abi4OKSnBTjZRkuZKaV5SXM1pJpaq7&#10;zfitdfC3wp8Odd8ceL9MkttP0nS3ur6WHMc0SsgwqEYIkLbQPRjXM/szfGPQ/wBrD9miz+IEGnqN&#10;QspJYJYS3mS2t9bqfKcHruZSrDuQ59a6qX4daP8AFz4Xx+Ffidu1jT7y/W4uLa8RSkqpLuVCEIDR&#10;8DAJ9M5xXmv7PNl8Y/2Z9H8S+E/ij8P/AArb6C11qOpeEbXwb8txPtO4Waw7cMWXGws2/wDhOe21&#10;OFGWDlFO9WMlbXeOqaV9X3emx5+Mr5lh+IqFSpFRwNWjNStBtqpdSjKbV1FJaQ1fNJvTa2/8C/jF&#10;rXj/AMJ6Pq/xB8MXnh3VtejNjcafJEU+x3cDlCFDDK7+oB7D6V3fiTxP4h0Hxnoumf8ACDDUrS4W&#10;b7RqVvKBJaEAYIQ/eB74ORWLLdWPxO0jQ/i/4V1680+40ufz7/SWt1d5HVdstlOh5jdW4LDkFeMg&#10;10Wq3y+Ibu30TEkc32dbqG6gYq0cm4fKD9Oo9K5q3s3V5lGy1utfd6W+Wne/Xqexl8cVTwKpSrOb&#10;XI41LR/eKybdtUuZ83RW6NKzOL/aV0Oy0j4cWvjjwtY3BuPCfiC11X7LpalpHheQJcKYx1BjckjH&#10;bNbFv8ONK8V/Eqx8bGwntn8L2csXhPU4XG14b23USx45zsZQQTjBP1rn/wBoe88DGX/hEbH4gS+F&#10;fG/iJYI9Hvo5mhe9MMg/cq7fu8kMw59RnOMVqfB/XdE8FfD7VILr4q2WoaP4SVrZr6+1BWks1Rfm&#10;+2SDowfcCwwMdq35qiwcWnrqtU72lb5WvdLXW70Vjz+TBVOIatOqo+ztCTtKLip07tXV1JSUfZya&#10;suXlhZtS082+BXgLwHp954um8C+JfDEzWOvS3+gw2hkaSO5SHZc+amQCS6vlVGR1OMis3xL4pPxJ&#10;8F+E/F3xI8GeLns9c8TTalNbadpDpNo0MQCBGdfmMJ27s9WDY6CvT9a0fxjZ3+i+NvBl/wCDdPhv&#10;5lkuEa086z1S8uowGuFkTa69MBgcyZ+btXYeMPD1taW03i67vrj7RpduZdMjiQtHaSiMqTHGpUyb&#10;s42sSOnSuiWM/fc8tXLZ31WjVtnq3Ztrz7tHk0uHajy94enaEKeso8vuTvKM1KzknZRUoKL7xd0k&#10;pGF4p+InwK1XxRpPwY8R67aTXOpWsd3a6XdW5dZbdcbG3EYUk4xyDxXK/swfBZfh/J45tE8e3Woa&#10;lceLJZ0a9+Z7RQP3IbPLIQc9cEZxXYeAtU0b4s6To/xJ8PapNazSafNFd6Te2McRuf4SJo2XfGVY&#10;HG1sDPeuC+E/wY8U6D8QviV4v8GSap4bvdSW1s/DkmoKZtPkghVdsoic7iwbzE5I+UgjrmsafLHD&#10;1KPNy7XT/mUrdrrv1237d2JjPEZthMe6KqpufJKDcWqcqV0/icZO65U242ctF1fN6T+0T8Qv2YPE&#10;fhn4I/tJ+G9NnuPEurXkdn4k0i7Zre4tWlLSXE8O3MRDSIABxt3Z6ZPffCD4cfC3wR4dh+G9loH9&#10;kG41ieXT7aO8+0wz/M0oMUg+9D32n7p+U1w/wR+PE/xu/bS1/wAJfFP4c6Lot94b8PyWHh2wvbxZ&#10;9Rh3PuuWKglAZECs237ihVycsa3v2dfDHwH8JeM28JeG9Im0XxFpN9f22j6XqaTC4+yrJumdS7FX&#10;hk3qysMcYHY12Yyn7OnJOLjOylJLWLbu093ZJPz62t18Dh3FPFYqnUhVhWoKdSjSdVclWEIOnGUH&#10;eCc5SlFtXcX8PMpNtxvfHPWrz4R+Gm8V3vhLX9WaGG5t7q+8OYDWsJxIpaP+MMRt3DJXNed6r+2D&#10;+zH8U/2T/EfjzTri68P6lptmLR9Nt8RX0N9IhWNYiBht3zDfjgbu9e96n8Q9d8LfFuz8E6joET6J&#10;qFgZodWW6Jmjut2PKMePukdCDXAfG79nDwD8SPHMupaF4mtPD941jFZ6xb/2LDLa6jbSyltucAxz&#10;7zlZFO4GscHUwvuLEJrVSUk7pq+zVn6eT3W53Z/g87l7eeU1ITi1KlKlOFpRm46TjNyhe3xPfmV7&#10;SbUUuw+HHi2y+J37OWm+MNf8G6pM0mkLPdaJq9ri6kmgHK7CBklkyvADZB71T8T+HILX4YXGvro9&#10;5rEWn3tvrkfhq8jWW5sSqiRrdQcnfjlUPQ8A4rB1HRNY8VXOifs6+OLfXNW0m6DpNrcO+2msHsFW&#10;SGZpoyM+ZJ5eB0Owg5zirnw08D/Gv4b6P4pTT/iPD401S61i31ZbjWrZbWe93RBLiBimUiBCKIsD&#10;CYweKx9nGneSklrdRu9U3bR2suqbdn8j0vrWIxbjRqUZStDknUSjeNSMOZ3he8k7xlFRc43um1JJ&#10;PtvBmsWHxA8F2etpFBqKf6+282PY8cvUB1PMciZwR2NYvxg+F/gD4vXWl6N4/wBKlvG0u8S9ht4r&#10;phJG+RiRNpBOCO+eM1xfhvxV8Tvhr4S/4rjxDHeC88Vz28enzW4S+jgmkDRoZVIVpEyV3AFSOpr1&#10;Dxpp+ma801pcMYZLO3RY761Zjc2sjYKnC/eGQMjvWMoVMNiOaMtNbNfd5fgv8j0aWIw+cZS6OIpX&#10;laHPCaWrtdX1kuml29tWtzwr9n/42/Gnxb8ffG3wJ+Nvwk1Cz0ea1urzw/qF7ZuoSCAhFXfjbLnI&#10;YMpyCPywPHX7IVl+094q8P8A7UXhD4nXVpq/h/QbW2azbSz59xqFo25Hm3FWBIKhsjOAMGvcNG8c&#10;eK4dV124tLHWPEU9uPtENl9j+zxho9sX2WJ3IVX6yPkEEtgHiq6+Nde8Lan4iu4dR1PVI7zWj9hh&#10;utFETaPGsCPJGXHM0bnPlsRksSOQtehHFVqdaU8PFQbSVlqmrJS0a0vo+i0drs+RlkOAx2Www2cV&#10;p4mEZykpSSjOLUnKm+aE1fkfNFJKT96PMoo6z4oXmvXng66t/DPiC30vXLvT2Gm31xHutVuSBgNx&#10;03dBXP8AwW8d+Jm0r/hEPjHomh6b4yjzLJa6bfRiLUoSQPtMWcHB43A85reOq6NrU9n4c8VQS211&#10;q2ks/k7dsQ24LhXzw6kg+vFeV/Gn9l+b48eLvDfiy3+Lmo+H18KxyQaSLexja8mvVbKGWVzgpkDC&#10;bTkZrgw8aMoeyqtRW/M03r0Wm6dvlvfc+qzatmWHxEcdgISrSVoOkpximm05SanpGcU7ppq6fK09&#10;Gu28K+BvFuheNvFWkfEPx3b61oPiyRk07T5tNaOe2RkIaAyqcOmzIGcEVV03Q9U8N6ZofgXwhbfY&#10;f7J1NVtLPWljmaG2iIGy3kbqGjJw2dwAI61a0vxH8btU0nS7/RG0i81S01BLLxRp2rRm3LRK22S4&#10;hMbNgj7wUghgccVzPxU8byJ+1f4D+FGvWarp/iCz1IXO25lAmIAa2cBUIVkaE4BZcs5PIBzcVWqV&#10;GtHo27Wt7qaemnT7+5z4mrl2BwcKi51ecIRcua79tUi4r2j5r2m+7UdrXSPSdbvNP0/xVJJDatb3&#10;O2Oe4kVc/aIVyuR7qTz6Cl8VeJbHQtAt/G93Z280DGJLnzJAoEcjABgW4wCQcd6z/iO93Ppdzr1v&#10;pbXzafHIlvHa7oriU7dsi7jwACdw7ZFWP+EHtvGfgey8La3rl1cQw+TLDfBhHcDaBgtkbWIPqMHu&#10;K5OWnaMpej/r+vwPelUxEpVqNFe9bmj2u3pfprZ7b7u10cPo2rWXgf4fePtW8C+EDJ4k0e4ukj02&#10;GUXM01xL80SnbjKkspC9hXRfsx+Pb7xr8KNMXxH4I1Tw7rVjbi31TSdWsXtz5wGXMW/mSPP8QrP8&#10;Qj4h6z4E8R+EdE8W6Lo+v30klnDqElqC8SsQiSlVYFpDGSRk8Nz7Ut38Nr8eDfCOm+MfEV9q3ibw&#10;S0d5a6lprG3nulU+U7NHuYOrJ95CTn2NddX2VSi037zl3be33ct9L3uvM8HB/XsHjoTpRbpwpWac&#10;Yxi26mtmm5KooK7XLyyta6b0oR+AG+HHxZv/AI8RztpUMdjNaeJoFtUZddQPm3nd87lkQsF3Y+6D&#10;nivQNRfU9ReGXSNZj+0xs0skCyrtlhZflJU/eXn+tJ4sj0bVdHvLHxTcIlheRlWZwAkkbAHa2flz&#10;wRz2rn/EOkatqlx4Z8b+G9RuJPs14ralY2aRhp4HjKBGPGEU4bHqKxlP6xaU3qlbbolovzWu2i2R&#10;6lPC08rjOlQi3ByUmlLVOUvflbZLaTSWr53ZuTvt3Hh2a6sptA8Q21nrNlcuDeWN1aLiGMr0Axhh&#10;nPXoK5/T7Dwx+zxaCPS7S+/sHUtUxHa7ZJzZzN0WJeSEJ6AcD0rWu9WVvipHpg1P5f7GaWeD7UAz&#10;BjtAaMjp33A9a09W0jT9b03/AIRe7mKraTJMse4eY8S9CD/D7MORio55RtGfwuza/X1/pm8sPTrS&#10;lWw6SqwvGMnq9N1fRuL1um99uhwXxr+A/wAOfi/q8HiHx1ora9L4XQ3Wm6TIr+SonYEloshZHGwc&#10;k5CgiptO8R6X8J/iJbeFNZ123DeLrtpNB86GSOJJjCNtuWJI3sy5VeDgYA4rbbx9P4A1TRfCvj3W&#10;47ga9qU9toOoRqQZtkIlSOTrhiBJznHyr3NRePPh5N458c+GPGOjXOkt/Ys0l9dabqVqZDcO0WyJ&#10;o3B/cuh/iAJxW8aknFU6zfLZ8vbytppeS/RnlVcHQhUni8uppYh1Kaqae99lPms9XGlJNauyScU7&#10;2MXS9H8UQ+HbHwj+03b2OrXmoeJSNGvPC9pLHFanJkjEhGCm08buh75rZ8e6vrngO+g0zxFbf8JF&#10;4d8RXX9nyWs0W+W2kkBA3dngODuJ5XPpVjxx8OPAXjvSrG08X69qUdvpd8t8kcOsPGVmjO7c7KQW&#10;VD2bj1pPi7q3ijUPhLN4p+EK6LrmqRSQy6U1yVmhkBcK+0hgNxUnByKmNSNWpHzb8km3o0+nRs3n&#10;h6uCwta7b5Ixad+epOMV7ynH7fVK+9+jV3F8PfiR8PrbxXH8D7ZF03XrXSjeHQVYOsFmG2qcrlVy&#10;GGFznB6Vg+OfiH8Qvgfe6pqHi2bRT4JKyCz1FbWRLixnlIW1t9oysi7yMsccvjgCp7K00C9bVPjd&#10;o/wrt7HXtNuWs9aaLS1ur3U4YkCFIipDJ7A9l5HSsXVvHHw21rVvid4L+NHie+1TwfHBa3V9eavb&#10;rDplokqr5VpaSJ8zso2lzywkPHOQNqdKm6rfK3HTmW7vdJ8vTd6Xet1fU83GY7ERwMabrRp1Lz9l&#10;JPlg48spQ9pezs1B87jFcrTasld8l+15ffEX4Y/svaXaeLfim+peJNNvrZ/7Ri0uOKHVLsyZhifd&#10;lQikjPqFr2P4S6t8RtI+FWk658YtO02x1KGzaXxDPbXiG3CgbvPVgAuMdR2qDxt8EfhZ8VND0nw7&#10;468N2/inTdIjSTTYb6dpPLV49iSHBAchejNk9+tc94CMninwz4++FGufDjUrGx0ORbGys7yZbr7d&#10;a+V+7ZYyehH8JyDgUSqU8Rg4wtqpNydktJNJWs1p5W006GdHB47KeI6uJdRuNSlGFKLlOV5UouTd&#10;RuMrN7KSndrmbTk9OQ8c6N8Dv25PAcnxQ8P+PdU0MeF7i7tbm/8ADciNPLDw21wAdyHaJNnXHWu+&#10;/Y8HiC7+Aukatq/xUm8WQ6jHJLpuoXVgLeRbfewUbQSew68jpWr8PNOsvD/hmPwnYeFEsorG3W1s&#10;GhVIo7z5MlioACknCsCP0rT8IeH7PR/Atn/winhmLScW5V9KtY1UW0jMfMVMfKAHZ244J6VOIxHN&#10;h3RXwqXu3s7LXS9r/p9x1ZPk9SjmkMzqW9rOk1V5faRU5pxSfJzOGiTW19bp2bM7xd8RdC8KavpX&#10;h/xx5mltrjGx07XYWU2/nEnZExY5V2AyMgqemajsdHt/CPxCuDqfhu4k+128ki+IDdfuXJKj7PIm&#10;flPBYHG30rO8d6R4M8aeE7rw78aPBUN5FpeoR3NjHNvbYyNiCQlMNkkjJ6Dcc8Cunh177R4jfw3r&#10;ng+a3+0WsPl3jTxy296MfNGnOcr7jkcisZcsadkns79t1qtddHqvn6ejCVSti26ko2Ti4aPm1UlK&#10;M042Wq92Ss3dp7WdXwb4q8JeM59U0rTba8sLjSdSKXVvqEZjMq4xvXPBjYdCO1Yfx4TwNovhbSfD&#10;vizxrpeg2uqa5BHpN1fW8bWxuEBdIWR/lKsAR2xgc9K5n4keIpV8aeJfh58MtMli1ibwzdQeHdUt&#10;dSUbtTEW42QjY/eAIfJ4Gadp/hLWvi14D8CeA/id4Dt4/E2g6PHqGqr4i0cXdrHc+V5Yj3BsCRnw&#10;5IyQqn1rpp0PZzjVbtH5NrS6fpfT70zx8Tmk8ZRq4CnTU6qVua0owk+dRlC61UuT3tNGrSV1t0nh&#10;T4aXnhfxr4otrn4Y+GNM0G70+ObQ9U8P26pdPcYPniX5RyxIZcZXAxW7aeLrrS/BNre+KtOtcwD7&#10;PqiWfzLA4I28BeuMEjHWp9A1vRvG1uPEGjSw3DaerWLIqPG0ci8Sxc8ZJUcdQB15pdU0O8uPiJpf&#10;iWx8V3mlw2Onztf6YtsPIvN4GPMY8bkxnjn3xXJKcqkv3m69d0rebu+769ke5hsLDB4dPB6xbaVu&#10;S1py5r6KK5Ya2Sd+RdZWKPjXRPCWr+JdNlW8b+3LctqejWcMgha6eNMFCw4YYOMHIGc1N4baDVUu&#10;9P1bwrqlnNbzBt906SK8kqAlo3XnCklc8c1lXdh4Qvvi54d+MVr8SY5BfabNpmk6ayq1vdNncZIm&#10;H3TkYbrnHGK0dC0HTPIvJvC/jy51O40+8uoZZGulnks2fO634xv2uQVDcjGM05pciXN0XR6O7utu&#10;n6smjzTxM5qCs5PROL5laNpbt3aafSyUbpXuaNx4SF1aR6ZeTyTTR6p9rt57jJDOqHHTp/8AWrl/&#10;g34pi+Jem6pdSWezWvC+vXVoy3EZAcgYDjPJVl6N3rnv2ePC/wAUP2fLy7+Gvxs+NS+LLrxdq01z&#10;4d1GdZBLbymLc8MgfO3O3cqg7flbGM4rpvhNq9hba1r2jx6hpd1q2htaWfiVrBZFkursxbwxDgYy&#10;GXGCe9a1Kfs4zinzJWaktmr2620e3qjhweM+t1sNVnTdFy5lOnPlclJJSirxbXNFLmTV04u9775n&#10;g+Pxx418Ea94R+JOnz2t/calcTwXVnC6LGpOYNrcZZMDPYmtLw74Q8N+IvhhqvhzXbDR9Z/tK38v&#10;VC0AQajt+UySqMfPkckdxViz0Dxt4Z+I0PjXQvE7al4Uk02S21LRbiUmSxmDmQzo2fn5ypU8qOlW&#10;vDtxYHxTpl94dla6sdUtZ5zcRp8sil/lBBxtAOTwKJ1JXbg7LSSt0e7XdNW2+a7l4bC03FU8RFyd&#10;nTfPZuUXZKW7Uk+Z3dtm07O8TM034n/CzwgtjoV5dXcMN3ew6BHcfYpGVbjytyxyOBlVAwu9uM4G&#10;au+J/C994m0G30q3vbazbS/FUEtpN5zqWSKQMY25BJflSBkYPesLw5qvizwnpviX4bfE7Xbm8ltN&#10;t7J4t0/RWhSeO5aWUKVUsP3SxiNsdQV6E0niL4iXOra/c6no2pXCw+EfDMmrT6T/AGGZV1NpIAYJ&#10;4XPIaJg4MfUsfaq9jKNb939+rT7Nadbpa/O2xlHMKcsD/tNtdORJRlGzfPF+/K7g4SleL1SfLzWu&#10;8uL4N6n8LvF998SfAfga3cavrE9z4u0+PUmVp4DyrIOjOG5GcdxTfiD4Q+IXgD4hj47/AAb0abXN&#10;V8WXlpa61b6ldFIbDTUXc3fAI7HBPbmpPi5qvirxPomir4c0LWseKPDMiat4l0fCtp7tBuiAQvkO&#10;znG3HAzzmum+EFj401P4DaH4M+LfhXVIdQuNFa11j7RdI0i7RtBZ42+VmGCME4I5rZ1KkacatRp8&#10;2jV9WvPXo1pqtlfoebTweDrYqpl+FhOHs7VKc0koxqaJ8r5LJzjO7upK8p8runa/r95P408Mrex+&#10;GY4dbmtbqTQY/tw2zNGCVjaVfuh+M+n4Vy2rWGl+KfBt38TPEPwCkuPHlx4YFldaCt4sN3dQBw32&#10;ZZtwG0ON27sB74rprHRn0CTQofDui3d7awWTww6g0ivJahF4ZlPDO5+XcO3Wr3ia3tfF2jRaxdeH&#10;JGuIreSPymiZZ49xGdpBGM7ePzrkp1FTkrbX7va+2j208nfXse5iMJLGU5uo/e5bWcYtX5be0V4N&#10;c6UnsnFp2a3t5xe/Dn4ZfFDwB4U+GnxX8E+I7e1tdPfWJNK1DVnby5QWYxzyIcyspJIzwOO9XfEW&#10;r2ngHxr4ZvvCvhW81XS/E19HHNrOnoWj0q18rYokI6jIGM119jrVjf3EnjvT/tDSafIthqVvqOYw&#10;sa/eYAjrk53dDVy4mu7HxF9msfDejzeGRY7p5La6/wBIim3f88cbWjxzkHINW60tpJtWejeib3t5&#10;3s/M5Y5XQUfaUXGM24fvFBOTjDSKlZW5XFSi3pyXdrGF8Q9f1L4i/BfxNoGnQ6hoN3IZNKgudX0c&#10;yB2zt81YwfnjYZAbpg5q5pOnW3jz4f8AhKXS7+1hm0+S3ltZreQCOQJGyP5WCeMduw4Nblpqdtro&#10;1LRLjRA0VjIv2VmX5JiRlSue4NcT4D8E/Di0fQYvhvpKR6bpOuXfliG4eNtMuQStyFVj8yyN8pA4&#10;AJxwamMo+xaScbNtbNax2b07LT1tro+qtSqfXo1JNVOeEYS1cX7lRaxjZrRyk201qop6Pmjxv7Tv&#10;7TPi/wDZ98c/DOx8WeFpptD1TU5k8RataAk5XCRqAAePmEhHcLgd69U8b6v4Ng12b7U14by88OXJ&#10;t3t1/wBZAo3OF/2sEECsH4p6LB8Qfgp4q0bxdHeRzR6lcvpslqhllimiffbmFRy2GC4X+LkdDXD6&#10;b8Xv2gLvSvhbfX3wE1DUJprZl8cXTQx2k8EynZ5KrOy8sf3jAfexwK6o0adajCUEk48ylra9veTV&#10;/mvkjwamYYrL8yxFPE1JVKdb2U6S9m5OmnajOL5dbJ2ndpWvJ62Z0fxI+D3gj43eEPD/AMNLrXNR&#10;gsV0y3vRax6k1vJOqt8iyD73BJORyDXZa0R4em03w7omszWn2ONINLiuGLQyOo+ZZG5Jymcbu4zW&#10;jbWk2r+MGe80+0uNNt40ksJWKNJb3GPmjIHK4/KqPiPUfDWq+JLXQtVg3XU8bytLazbSkPKEt6kY&#10;PuBXH7WVTlg7tK7tvZvf/g/cfQRwOHw3tMTBKNSbjFy1V1DSK8krtx3X2u5s6hf2N34fM8OpRw2d&#10;zbsltdLhhEdpw47Ehun0Fcl+zt4Qv/Bnw2v/AAU/ivXNWkt9Wn26l4iUGZ/Mw25SAAUOcj0JqPw1&#10;fX3iX9n7UdO+GF3BZ6gtpdRaHDq1kVOn5LCETxtzleG57YrkP2LfC3x8+CPgK/8ABH7RPjGPXpJN&#10;WxocsEzzbEZC7ZldVLIzcAY4PsRWnseXCVFzK6kvde7t126X11/4PLLMPaZ/hJOhNxnRm/ax1px5&#10;uV8j97eTV4vlbWi6u3c+Btc8T2kLxRyw6tp82tNbvtuvLk0yNeCWB5kJb+EetcD+0B8Kvj3q/wAc&#10;vAnj34I+IoY7Pw/cMNc0droRCWCWUGV1yCGLLwVOD8oxXotrot9qPhvT9T0rw7f6NdNdSzz2t4y7&#10;oSCf9YF4ZTjI9qxU+MHg6w8QXmv67efYdYXS3bT7O4kKR3NtFzJMuflIBJ59OtVRlUhWlOnFPRpq&#10;199Nde3VevrlmOGwuKy+nhsZVlBc0JxkpcrXI1PRtXeqXuyve9l0S6a11vxJf/Fq80fQ9C09tAsO&#10;dYu5L4/aftrRK0SRxAbdhUncxOScYHFcN4BsPF3wj+PFx4R8SfFe81Gz8bTXep6fpt1poWGxkTH7&#10;mKVeFABC7D97BI5zXTeIlm8Y6A3xM+A2sWdx4ij0wSWNnNdbbO93lWAnA6EqCqydVB7iuksfFN3d&#10;65/YPiTw1HaybFexmW4EsczhFMgBwNpViyjuwGe+Kx9pyU3FJWas1pdNddbvd9LXV10O94b6ziqc&#10;5VJc0J80JK/s5Rm2nBcjjF6Ra9/mcZNS1clduj+JtL12+1zTxdKsmmutvqGY/lViuc+4we9c14G1&#10;TxbqPxB8UXUWp6Jqnhm3s4f7DtdPbM0EwU7kcEbfmPIwcD2rR1TRfCPhLWNS8Uafocen32otFb3F&#10;1JEQt4x4GfXA4zjiqMOk6b+z/wDD/XPFOmXGo6vDZlry4tJNryomcskW0AkAEkKc0RjHlagtZWST&#10;XXS9n0109GbVpYhVYTryUY0ueU5RenLaSimmtVZ8zVtHFPaxuXL3OpaXaWpuNk1psbVoYsrLEHAI&#10;C498Z9Rmk1S78SWeoXdmyW+rLdeS62CHy3gjUYk56HPVQcZORmvOvHHibxh8K/GcHxJ8B6NrWvaX&#10;4oihkvNChlWWf7XjKwwRNhkLoecnYm3J9KsfBnxd4r+Kfg/VG/aN+Fcfh/VvEeqXmm6dpy38btPY&#10;qG/0YSRNuVkAcMSVJbJGOg0eHlGmqujjp2vrq9Lp6Wd/kccc6o1sc8ClJVtXqpclopKN58rj76lG&#10;yerfNZXVj1DwgbOfw1D9j0+4s4WVgLO8/wBZAMn5WGTg98e9eX3Vv4e8MaDq2gXWhtDdeF7ptQlh&#10;0PT2McyzN8sixr98gZyuOors7K21bwCH0uCKY6Db2dvaWP2iTzJA/TczdcYwpJ9AfWtTVf8AhIdL&#10;1hdV0PwzaXUb2+L7y2CXLED5ArHh17ckY7VjTn7OT6p6rW34+jaO/E0PrVGGnLOCcXeLdk+qStpz&#10;Ri1Zq6XTpkf8Jk9npmh6ZbKrSapOLOG21Jvss1wpjLmWNepIGMqBwKxvEfxIvPhfd+GdN+JHi+30&#10;6NYmfxBqnyeS0jyCK2gctyquxbDKM/JyQM1P4k8Oy+IvE+mfELULe1s7/wAP6PqE1npurw+aQ0kQ&#10;y4dTmMoVwSvVScEV8h/AX9tbW/j5+2Tby+N/ACt4Jbw+dHm0tdKbUIrcKNy3EjFSRumydxB2q2Ox&#10;Nejg8vliaM6sVeMIty73d7Jd3bVabo+Q4g4tp5FmGGwdepy1cRUjCjvy8qUXKU7W5Y8/uu7vyy0V&#10;m7fb3iWHVk8U6fLY2txPHcRsqNCqNHbyAZEhY/w9uOvavJ/2Obz4k2ug+JPAPxUvbG51e1169uJE&#10;h5lO+TcGYPwQeikDAr2TxGdRttKt7Tw1ZSzB3ijaG3nVGihyMuu7+6O3pXj/AMMfjx8OviZ+1T4q&#10;8FJ8Hb7T9V0GxktpPFFwpH2uONhuUALxyeCSSQK5sP7Spg6iULpJNvS6s7Lrs7/qe3m0sJg+IsJU&#10;nXcJzlOCi7qM+eKbtaLTceRNN2Vm1dOyfZW/xY8Had49uPAXj3UrXT7uTy/s1rdl/wDTI5ACCuBt&#10;3A/KcHNZvwd+CPiTwTdeK4df8W3OoReJvEFxd30LBGjQvt2PGfvIAiqu05O7JrH8e65+0037Q3hn&#10;TPCPh/wvqHgaNWNz9s1BRdXCNgNLgglCmeAPvc59tL4cftCaT8YLXxpJ4asWz4TedrVbeQNcSyQ+&#10;YuwoM9dny5+9uFXKjWhRvStaSi3Zp2d7LzV30/yOWjjstxOZcuMclUpTqxp80ZQc4qKlNrVqcVF2&#10;UtE+y5k30Gm/25o+kF/D6/aJtQ1mS2v4buMweUPnO8Ker/dyeQw5qn4A8ejWfDFno2p+F2tbq++1&#10;WtxpEkC28sMsX38Ln5kb7wYcYIq94Q+JugfFHwH4T+JGkrqC2OqMsrNPGEeymVWG2ZT0AcFDjvjt&#10;SeJvD/hPxC9r8UPFeifY/EWgxzwaPeNcMpTevKjacMr4GQQf0rDS7jUjZ3fqnqkmtOu76W21PTvJ&#10;04VsHVUocq0fwuD5G5RdpauN3FO6k3urab+m+EtB1NItau9Jtnu/7PaxW8jwzm3PWMsP85rx/wCI&#10;F74D8F6LqHjjxzOvhtfDOsWumWEmrRmS3uFU5iMWMt82ecdApJ6V3HhHxN4d8Q+DtG1vwJfwTRxK&#10;ZNRm0a+UrZtjMm+Jj8wJByDyOtRftBfCpP2kvg//AMI14R8Z2tna315a3a3wtUmR0jlDkoTkoxxg&#10;OOR06E1eGkqWIUa0mot2b7K+q6/cYZxRnjcpnVwFOM6sYuUY6WnJpWd7wej63t89E/wLr/xLv/jN&#10;4u0Tx5oHneGZLe0k8Havb2Y8nynhzcRl85LbsdQBXH/ATT/EPhPXtV+G/jrQNe0m8vNavb3QbqS8&#10;W4tf7OyfKVWQ4jIzzGR1PFafhnw78WdU+LXxO+HPjWbVrbw3qi6bqHhXWLO6RlgVIljmhBPK73j+&#10;ZNuCC3OWzW54X8Xan4xufFkFtocdxq2hSrFp9jqAFvIi7QVyRllRyMqeQQK1l7sZRSVmoXtstFZ9&#10;tbvmXe+xxYePt61GtOVRSjOulzq7kueXPFpe9aKgvZSW8HHR6mZ8ONX8G/Gj4L6z4R8K65Dr39lX&#10;dxpt6s0bw+ZIrHcGzzhuRuHB7V5n8SvhTpOjfFnw78Y9N8S6tpY+G+i20svhG3wUs7IlvOk3HmRS&#10;OcDk12XhrSdT1Lx1F8avC+l+INI1bVLdLHXtFUxrHIbdiUUiRQED5OX7iuw1DwvfeNNb8Xyat4H1&#10;Sze+0P8As+J5tRjktNShaJgUCKf3bKzFSTz36VtGtHDVpWfuu91dXXNZSXbuk0vPa55tbL3nWW0X&#10;Vpp1qbXLJKfLL2alOlJNNyWvK3CcnrpZysyn8ffgZ4R/aG+G+k6UmuNY2Wn6pb61CsOBDcqo3bZF&#10;PDIVJ+hrm2+HPj7Rtc139oz4EeNZLy+1mO3OqeDbhkksb426rEqwScNGfLDBSCQWrnv2QtY+Ly/B&#10;7xN8FPEnhTVfBniPQhLD4VutcxcxrbHP2dVMmPNRWG0jkMDwew9d+H2o+JZIJNJ8UeArXQb+G4S1&#10;mhtJkaO6g8vKXMYj/wBUN+75DyvrWdT6xg+ai5KSi2rOzTi7O/mno7p3T7aHVgqeVcQ+yzGFKdGp&#10;VjGXMuaMo1IKVNK7VlKCck4zioyjLaWqXnmmePtch/ax03wha/DlpPC3iqzN7/aVszulpqUK/vFl&#10;GNqSKQFPqOcV1tneeCPGn7Quof2brPl6/wCGdLWK+0+G++Zo3bILIOCMfXHSuT+FPhV/hz8cvEXh&#10;K9+HVxY6Fb3KX3h/XpLwyLcXsqlrqZ2Llkd87duApC+pr0jxbpHgbRdduPHN34Da41LyVtRqGnWY&#10;a7kjc52hhjcuexNGJlTjW5YJ6wSTXW9tXq91o1fRmmTU8dUwPta8o+7XnKUZJrkUU1yxahF2U05Q&#10;k4+9Brumcz+1J4P0bw/+zZ8UNa8K6clnf61oc1xqFxCrbppNqruOM87RjjtXD/sp/G7Rvhh+yf4X&#10;8XfGj4qi6s9QUR2Vxrm2GaO3VSp2A/NMgIGP9k+le0+M9f8AG+neD5Lnwt4AtdcvMxpcaTeX4tVl&#10;t2GH+ZlYZCnlSMHmvnD/AIKR/s9W/jn9nvQPiR4R8ANazeBrpZG8OWUassmnOyiRB5fQJgMNvRS2&#10;R0xtlzo4qnDCYh25p35rpv4bJd1d2s9vuPO4tjjsjxGIz/K480qOHs6TjOMGnV55TuvdlaLm3FJy&#10;vqmrq/ffA39nC6/Z9+IFz4q+C3iG11nwj4wP23VNIvCBNbB/3kVzDIP9YuWIwwHBGOlR/B74iW/x&#10;gt/GHw80bxXr2m61ceIrpo3vdNj36WsTABSOmxsfLnqDS/Ez4r6l8NX8J/Hf4afDS41qx1DR7PT9&#10;c0u2uGik0uycqUfySPm2sdueNvfrVvVf2QdLtP2pLH9pr4ea+NPkuo/+Kj0VlbZekr/rAyt8j4xk&#10;EEHHaqlU9pGVXFStKUbxlZayh0klfXbVpXsm9xUcPLC1KWDyanejSqctWmpSio0q60qUpPlulaT5&#10;U5OLclFpxsdDa2uv3fj681bx38J7db7RbJLbRvFdreBjeWp/1pMa8owPzeWRyDwag8FeE/Bfw0+M&#10;eta1pXiO+tW8aWtlcbZVVbPdF+6RIs9HcYyOT09qx/iV8cfh7+z3+0no/h7XPE9vaQ+PI3bVkvJn&#10;K20qgLDJydsYflT0HFYv7Y/iKH4Z+H9L1PxL8Ob7xR4Pt9e07ULGTQpnjn0G5imB892QEvCVPyrj&#10;DN8pPSsqdGtUnGnZpVIqy7pdEm+kle11fp0R1YzH5ZgcPWxblGU8JVlzt2vCUk9ZOnFNJ05qPM4t&#10;qyUrtSkuh+FMHi7wl8fo/hJrvxQh1Z7Dwfc6hqNnaaVDaxs015iKd1TkTFc5wAMAH+KvNtd+FOte&#10;Ff2tpvjx/wAL0vNQtPMGka1Y+QYX0u0liJhYOMh4wwOWwADkmvXvE3wM8Ga58a7H9ofwcl1Y+Kpr&#10;eNl1C0vpFh1WxEa/ubiM/KDgjHH8A5445j9p65+Kdv8AD97z4E6Cy6prGqR2d3eSXkPkaSA2G84E&#10;NhCCc4ztLdOa2w9dVMRam1+8ioyuopXe/p1aat0T10ODNMrlh8pcsXTnL6rWlVpck6lSUorSnZXi&#10;3KzUZRldK7cXZqS3/wBl/wAXeOvGPg/+1PE2raXq2nzXF1BNdw30UpTbIViGYsq6umCcnOe1cb4l&#10;+H0Xw1+N/wDwnj6TdeH9Hs4bq7k8QeG78smq3MgCpYS27E4kyuRjAZsAEZxVzxJ8VLX4cfDrR9G0&#10;j4Z+H18QSXsNlceGNFmXyby6yN3lyRqqhiuZA5AI71p+C/GWn6T4lf8AZY8WeD5LpWmuJWlvoZJ4&#10;5LXaJ0aZwu1WyWXcTyyZFTGNSnOdWMfdle6Wnup6ta202WjWvdaa1K2BxWHw2CrVr1qXI1OV/wCL&#10;JJwg3yqS5mnJpNTVrNcsrNnhrUdf8X6f8Rn8M+JzfWdxa2l/pMq4im0vVPswJt3j/gO5Uds9N5GO&#10;9O1H4tfCn45eBtS8BfELxLp+k+I9Da1TxNpjXRR9Mug6fvY343IWIwR/eANeN/Df4nfAjWfj/JqX&#10;gXX9b8PzfFqHVdB1rwrN++NneW+xUveG/cySA7VBBAwTkA4rZ/an8IeJ/FH7JGg+LYtZ0/wfrcVr&#10;C3iiXV9HEM19HAx2xzsoyvzojc5yT711/U4xxcKcm4tuNnazTtZ3XXWLV1pezvZnhx4krVMjxGKo&#10;KNaNONT2kFJTjOPNzwcW2nBqFWnK0tVBuNnKKa97+I/w6tNe8B3Hwz8URzahod9aMjanL+8uLOb/&#10;AJZuoIJY55Dcba5nwx4c8f8AwU8Imw+GurWuuaHpPhyWLSNPmmIuLnUFy4j9MMAR1yCelcb8Mf26&#10;PhL4k+Dln+0B4w8eajpc2mQwaVqWgTR7LZrxsZkVduZcgbgc4UdcV6D4o+K/wg8BX9t408bWhtdH&#10;uLqC503WJrfMTXNwAqCHb95znn0GSeK872eNox9hUg3q9LaOSte22traroz6qOO4czS2Y4PExg3C&#10;NqimlKNOV3Fy3XLdSaU1e8bNrZePaZ8W7fWfiN8I/jjrfwKaHxt4ourzT5v7P1iQ2+nabvCNJMqq&#10;wC5lLbWAwynmvXNP0y58BfGzXWf4jx3Wk3WmK1nocsZMenKFJ8livyxRkDcpfBZnPWs34q+FPD3w&#10;91vRfj14p8aa5pNr4SivTcQ+F7VWttQt53LsZo+WbaPmKgHoSO9Ynxy1LXPBnw/i+MHw08a2895r&#10;H9jpeeKWsYhb6vYyXgCw8Z+cI4wcH5SQCO3TJxxUoqnopLlV7tfG2km07cqa2119TyKMcRktOvPF&#10;S550pxqvl5IycXRjCVRxg48zqTjJvnSinF2vaKlBrfic3XwX0z4R2HwGtrXWdUvndfBdnJlF0xpv&#10;3t2mGGRtbO3IySeMV6OR4R1fWNN8D+GL2fT7XSGhtbQQqj27SIA/kZDbkdQMEcenNcl+2TJ4+8Ba&#10;34M+N/w31DWJLzQdUFpeaHpehm9ju7ObAlZlT5l2qDg9PTmud+CuqfsvfErxp4k0Pw5ca4sVxrD6&#10;pcDVLCS0ju7xyAJI9yhy0B4GCMZOQRUygq2EWIinb3m7XdpN2d7+Vrb3u7vTTWni/wCz8+lllRwd&#10;RezgudwpudOEOaLhyq7u+bnVoqPKrRtJJ+723hvw1qMt/LZC0n+3XRmjlK+ZsuVGNx9QrAHbntXz&#10;h+zZ8Zp5vin8Qvg78ZPiRpGpeKPC+t/Z9J1axt47W+1sFZC1vsH+t8tlwBzgnHTBqT9hX4ueItH8&#10;TeOPgP8AF2xa3fS9cnvNL1zVH+zSamJZjlVjfG45AOUOMED0z6X8XfgX8K9e8WeG9Z8a+AtOvrm9&#10;1yaNvEDaaI7yzd0Z4W86LBysgUAuSDgZyep7OODrVcLX1uk4yVr6K915NaNX/EbxVfiTL8DneV2g&#10;4SkqlKbkk+Z+zcXbRSjP3oz5WtGlJRk2+R8Np4F+KXiLVPgN4jstN1jQbDwnNd+MtPXT2S4sNRdw&#10;0YWPHyShWOdueRXnnwQ+IPwx1fxrYWni4eLLix8P29vZaL4luPDVxZyrKs5WG1uCg2yBV53PgCvT&#10;PGGm/Ej4CaTq3xwfwroWveMr63j0a5k0+Zra41ZRP+7lIPy+d5W35QMlh1xXI/GnX/FPxL+KvgvQ&#10;f+ES8Yafb6xpSw3Wpab4mW3ie9jYSG2mjbKMUxlsgMe3Fd1HlqRlFP3JJ6qS0cVeTStfW+m10tVp&#10;p85mcauDqUas4r6xCSvB0pvmhObjRi5XSTglrfmcZSdpJSSluXFl4z1X9p//AIZ++Mfw58M+MdJv&#10;2fxBo+txW6RzaRa5I2Mp5LeYBhgcnrXoHhmXwv46+PGvfC2+sdTs5PBujwG3edgLW5hu33749xO4&#10;qY9uSMj5h0qGJpPEvxbtrbxd4AijvNL0dj4d8fWOpRMzPgGW0dUPynvtbIYc8Vyfx31fV9OstLtN&#10;W+IvhvRteuri4kh1XUNJS5+0WabMwFE5VkaWMbuh+boTXDf61UjBe63FLRtpPdySV90rNKzTe2h9&#10;LSj/AGTQqYm7qRVZt8ySlKCSjGlKU1B3hOSlCUnNSjFJSakrd1DY3DeGLjSPEXh2FLh75pre6s7h&#10;zFdK4yzBuqEgkbG4zjGM5rG1fw3EmkW/xG8CxeYbi4iOp2IjDx31upwzNG2SJUwfmXnIyc1seCtY&#10;juPB7abeX51CG3327X27ZIYsYQv0ww+7ux1HOKu+HdA8EyaZa+HHvJGa3m+028i3Hlyxs5I3gjvn&#10;IPY+lcftJU5O/f5NenTp6Hu/VqeNpw5bax0baUlLpZpWdk5K/VaPS98vwx8RZ/Hf9qrpNxa3UNje&#10;ra6XeR43NGw5PzYw6n5SnftUvirxR4d0tNL13xUljJpf29tKvpFt2Y5kwuDs4Vcj5t3AHpXMXXhH&#10;x94A0PX/AAl4p1G21LS5LyS58P65dQhXV/vJFNsxhgwwH6HIq5pVpa/FX4SeINCtrS3g1BriR7iT&#10;ziqJePHkSPtO4AFtrZHINaOjRjLnT926WnZ2V/6WjOOnjMdOk6FRP23LJ8s19qLbUbJtNaKz5rSj&#10;1016LTPAel+DfC8Wj6d4lulg02OOSebVHZgYVZtjHk42jA3Dsgzwaj8PfYbfWZ9Z1HW7eaP7erTR&#10;ly2x1ACurAYwQ2cHkA0eDpLbxF4b0PQ/EenX2i65DEbaSz8zcC0K/NHvOVkikX5lz95feqthaWIs&#10;biDTNdS31DUNTO+KOMBd8R27ShGP9XjI79qx958yk9f+DvftpudsfZKNKdGCUUlZXas0tI2bVpap&#10;OLtu29dsbS/2e/BnhL456t8T/C+pK174x06SDUf7SkM0bsGBJj5+XI42HI9MV1em6RrPh3xAbeyt&#10;rprXR9PhEctnebklLSEPAYm/hA+YHOR0FU/FEviDw7OLGw0RV2arG6yRwkoG4y4H8KtznHAPWpNZ&#10;g8aaV4j8SeMdJtLi6jk0NWh8PxybVvZBnLrnlJABjg4biqlOrWtzyvokr+VkvwdjLD4fA5fzrD0X&#10;D33KSitnK8pPVa++uZ21b2u9HD4m8KfDLxHqmpeFvGng2z1DS5LhXug8DN9lDDdHJj+HDKcsv3SB&#10;ntWZ8Mvh54p8JpJpfgLxbptx4f1zSZ54LVo/MZLrzNwkQsSHjkBbKnuRzXUW3iG01rRPDvirSru4&#10;hh1KzKXCzWp80SFQRvP8DDnIPBxXDeDfhHfaJ8XtO+Lvwy8Qx3ejafp1zZaj4ZW4Zhaz3D+Y7xDo&#10;qhsEL2BbHpVU5S9lKEpWstnqrr8m2tzLFUaX16lXo0VNtpOUGozUJOLb01nBRbbi9b6pdV16av45&#10;m0XTbqDQ/Mjtrho76ykhAlseMZUZ6A9NpIKmsv8A4RD4mWWs6bqGieKJmtFvJJVktYli+UtloZkY&#10;HKn+FhjB69aueFdYt/HOla5baZd6haaqt8/2jTtayMrE2Mpj+EjoQfSl1vVfiFpfxD0fxFoWox3O&#10;ifY2i1zRUhLuSfuTRsfTGCKiPNGTikk9d/S/62Xc6Z+wqUIVpSnKN42cXqves3pbRWTktWtbLQp/&#10;ErVrb4V+H7j4oXOtQWNx9vjt5ri/twsNxHJKFaKXb/D8xGf4Tz0JrS0Tw+mgySeH/A8tjd+TFa3d&#10;stxN8stqCTGhKj92w5CsOGGM1B4tm+HvxE/Z+1bxNokn2nTtSlF5ayy27Srb3Ucg2sYzyAsifMv1&#10;9afa2OveBfHGqfETU/sMmh6to+nQ2q2lqVksnUEOresWWLDjjJB6U/8Aly09JJtWfVrlsvldhy8u&#10;OjVhZ0pRi1KLvyqXtOad3pyytDVLV73VzQOspoGu2WnDw7dyaTq11NDdXEKiQWN0TuAl5+VT/Cw4&#10;BOOMity40eYmFLO/bdYlxDLsUhgeqsMccdMVy1na6joXxImkjtbddP1q3S61KFr8sFuUOFaIHjay&#10;8nHer+qPoFilj4mj8SXFus146Ry28m2KVi2Nsit6dM1zzjeUbdvW7/z6ee56WHrONObqLRS2vy2S&#10;ts9LraXk243MHX7jwzpHiJptXa80q3vWjDboQgt51bHmI2Nu1s8jPftXcJYeXM2sW97b3DNIIzNI&#10;nIUrjnHvjn0NZPifwRLPog0WwkjvIDMfOt7yYsjLIQSrDsM9COlQfDrWRL4S3T+CbzRb6zkmtrjT&#10;Lp9zRsrEDD9HiYYKt6EelVUaqU1KL20/rqThlLC410qqSUveTs91urq8Xvdap72VlpkWvi+W51tL&#10;m+0VtN1eVYrC+028t90FzGXO4oQORtBIOcc1a8UeBvtes6hZ+KfAdrqWgzXEL2MtjKyXNs3Qv8pG&#10;CODkc8d6NcnvdU8SaBpOmXT2N6sbeYl1biSC8ABIgdhzG/8AErDuPeqehfGl/FnwlvtY1nSZre+g&#10;1qfSWtJQ0LJNG+AC/Iweoboa25amk6a7Ld6Xelvu7+R57q4PmnQxU7vWSulaVopyUk01f3ldWV2r&#10;pdSzpXh/xF4A0PxBbX+t33iSx/tbzdP/ALSmLTWq/KRHuGDtBHB6is34f+DPE0Hh/wATaD4evZLX&#10;RdYWeXS1KkX2jTzbjLgklZowzeYnccqa7Hwb450XVYpornzLZoliS/gu17uMBw/3XB9R3rldMsPi&#10;z4N8L/29pukxzalFrrRS2ME4ZdQ01HYBwp+5Lsw2B3HvUxnUfNF2TbW+z/Tpv59rlVMPhIujVp88&#10;qcYz+G7cU73Tesne7Si9nHT3lEh+F/i7VvDurr4f8TX02oSzaRDdabfafCfsmpKn7q4liySUkDAM&#10;8J5GcrkUfED4K6hr/i63+JnhnWri21e1guG0nUdPCfaIo5IubeVG+WeLfg7TyM8V09jquh6/4Ik8&#10;U+FtBmeBttxY2lsArHzB8zxjoGyWOO5BHesDxPpGhTR+Fvh34g8Uato+s3Qnl8P6zZyFFE6REYkJ&#10;4JKn7jdSKqNSXtnKK5Xqn16a6em/z9DOthaP9mRoV2qkU4yg+Zx1cko2m/tc3wu6ekdU/eer8O/G&#10;0/ifwvo9j4xtfsPiJtNzeJc2wVvMX5XYDn5T7HjNS6h4N8FaxpVxogvNQt11Kzdd2lXBhbPRpImU&#10;fJIB+B64rz/wjrHixdZ8LeFfH2v6V4hvLWS+sW8S6fIImaUfdgkU/clKknb0IHFdbpfxH07w1r+l&#10;+EvE2janpck2ovZRyGAvCJFXcrbh0VgOD3PFFajOFRun66er26207DwOZYfE4SKxXS0G5rW7jHST&#10;TcebVptSafRsl8PeD9f0LVodc0Dxlea1DHpv2W4jumVvtZhTEPmMR94jcrHoW54Oab4o8C+DPj54&#10;M0g65ZNa3FjffbbGSZMXGnXiZOV7HB+VlPDCqPxb1j4g/DrSI/iT8H7O01SLS7y8u9X0OTcW1G3Z&#10;Nxityv3ZQQWXI5PFXvhv46+G/wAarC+174ea/dRLd26LqWkzwNBdWM8g3h2VuVJ5HoSDU/vlBV49&#10;Oq3Xk0u626dAjPLZYqWVVF8Sv7OTupp2fNTlJ3fK0+ZX5k/ea2bsfCnWdaHg9vDnjLV47vU9Fbbd&#10;TR2xifaH+U+Wc/KVxggnNNs7e9tvEBm8M3trDZyS+crRwpGsbMcMkigg5JOdwHP1q9oDapDokkml&#10;zNdXuhs1nHJIN/2lcceY3U7T171k+JbzU77RrqKbwTJJrMccb3FjZqGYt3CMcBlOOM9Dip+KpK3X&#10;06+X9WOp3p4OkpttwWj967t05tbvSzW7tdaF268OWU/jBvEdtoRt9QgbGqG1uRtuFbadzr0cYB+Y&#10;YYcg5zWZoPwTsLXVfEukaUuoaNpl49reeHbyxmTy7VlUMRFHj5Njj7pGCG444FG18YReL9dvD4Au&#10;/s+paQqpqek3S4naCVPnV4s5DK3Rhxg8VpaZ4m1zw0k1vc6ZLqmm29wsitGxWazh8sA5zxKiueoO&#10;dp55FW414xsnrZaP5Nb/AIeWhyxlleIqKc43jzS95JWd04y+FX/xWs1KKk9A8U6l4mHifw38QdIu&#10;NQbRo/tI8SWdvZoxmGPLHmIWzszzlc4rqvEWnaFZ+Ebrw9o9zDax3lnJDp6SDKRu65AAPUH0rmdO&#10;8Dy2Fna6t4csg1vqEkvm291K32i13/6wRsThgSMhSKtT2moeJtJbw7a+Ifsd5Yx7Fa4hXy9wOUOD&#10;3I7g8VnPllypO1v8+vpt6HXh5Voe1c4XdRXSv15UmottWUkr2XXV6kPhHTtCXw/pc3iOwhs9S0nS&#10;nfdao8ewK3zlF/uHnK88Gs1/Cfie/wBa0H4pfDbxZod5Hper3f2y3vtO2tLa3CoGhWQfNFKu3j+B&#10;sjIBrpdY0Lxbq/h63i07WLNbqSaB3hmhKMYQf9IRGHIYjlT0yOeKr6Ro83h/UNd8OXOufbY77yXs&#10;7e+Ijba4CSIX756r3B/CmqlrzT17bqz0a28/zIqYNSUKM4NRXK+Ze6+aKvF3UtXeC0s73SatdEWs&#10;2Hg1viM15Lcalpstlbss0cblbWcXC4aNx0LHqvow47iuT+LeteO/h58PdF8ZKJrybT9a+xy3Fnar&#10;c+ZYl+EkC88qMFh0IGRXVXqaUsmpahpputUt4os6hpV3Jv3+XH5bIgPKt8qtzwTyDzUPh3wv4a0X&#10;U9U0Sw1O+j0bxRFHfrbszEWFwygHY3O3PBK+oqqcoxactbW0f4ry3b6mGMw9bERnCi1BzcrSTtZv&#10;4ZW2krxjHRpq97W1NL+1L7V/Blj4i0LUXvrG72rcW91CN3ksc4wOjp/SrFrfahonja+0+709LrRd&#10;UtVns7iMBpIpVT54ZEI5UgBlJz3HGK49X0f4X+CvFE0HiiXWIvD0YbUIfMIuEXIbcygcMOoYcEV1&#10;kWoeH/Hk2k+JfC999usde05rVbq1uxtEWzcJ09XV/lPcZ9qzlFRvZe67q9vRr5nZh8R7XkUpJVVy&#10;txunezlCXe8W9Gruz1vffzr4i/BS7m+G3ijwl4UvtQ1iTULi+ln0qe84VLpfNSME5KAOMxsOR93p&#10;iuz8MfEPSJfBmj6XqeiatDf2mh2kl9b3Ct51vsjUM3P+sKtwxGT3rM8U+HX8O+K9C+LH/C07iwa3&#10;uobTWreaZfst9FEjRNvwOPmOeuA31ro/GegeDvEOt2ra7JMt1b3AuNEvrJjG9q2MEB1OCrDqp4Nb&#10;TqKpTjGbutXdXvfZrz6O/b7jz8Pg6mGxVath4qErRjyycXFxbvGSd3KL1krPRvZK/MWdRudI1a/0&#10;uztNHtbq3vkeWae1mVHwOd2w/fU9+4Nc/wCOf7R8LaHqGu3NpdXmm6batNIxyzmMOGyrR/OrIwzj&#10;nv1robHXLGbxn/wjOoJapqGnsZrPaoWSWHby2MdSfTrVPTrvUNF0i8SS2jv7K4uriVoLdTuihJ+a&#10;Jg/3jycjjjpXPTbjJXXb53fR+n9XPWxEY1qcve1d1dJaNJKzW7XNq02+mtmXIPEOlaxrHh/W4PFq&#10;wwapYlLO1mVduqblDHryJYwMjHYnPtz2vWnw8+IuvX3hvxXIsmpadHGNL1i2k8i6SOTnCSDkfMo/&#10;2SRyM1Z0nTG0H4U2Fx4K8LNrdxoczXek6XqM4M6xqTmKKRhw2CQme2AT3q34Z1fT/HOm6V408J6O&#10;trDrGnyNNa6pZ7ZraQPkowI4IcEFemeRVKPs7yjsrpPRW66+q+/XsYuo8UoUK3K5SUZuLUmmmlF2&#10;vp7s7PTVe62rybfK+MYPGnwq+L5+L3gu0ufEGk6zoosPEGj/AGkLKt1AMxyxg/LvZcgjjJrovDHi&#10;bwN46g/tnUvCcEVndWbQW981qMPFKcNCx6xuDkMh71u+J7TRb2wbVdX0yaSGKNhcJbsRneNrblHU&#10;fqOorz/4VeHdJ8F69rGieBruabT76+a5uLG+lZxHLjDR5b5lJX5h1B7GtFKFahd6SikrrqvPzS20&#10;2OSWHr5bmihTalRqScnF2fLJq94pq/LKSba5tJO60ujp/EGja34B8LeHdC8I+GNP1ext9ajttSsu&#10;I8aa4ZZGjQnBdNwOzuu7HpWf8I/hDr3wYvb7wf4eutNuvB/29brw7arGySaVuDefEMlsqz8gAjG4&#10;8Vv6ppem6nLcaRNqbMqzQzLHuKNHJuyGVl74z+NZ/ga28Z6QbW1h1Kz1zTpNUuGv75iUmER/1bhe&#10;jHIw3TkZFZqpP2Mo333v16p+q1S9bao7ZYPDxzKlV5H7itFxafItIyjZK7jL3W07pOKl7rSbxdfv&#10;fGPg/wCOjN4g+0SeGfEVqG0/UraPdHp92i8wzdwHH3W6E8EV1fj3xD4a8J+GT4s17UZYNPVY4ru5&#10;ii8yNEbgSkDoFJGWHTvWZqn/AAlOkeMIfEq3PmaPNHJZarpyjcqq/wDq7geoB6jryax9D1jU/BWq&#10;6b8KPH2nW7wxrLPa6yIytncxyMVFuwOQHIOCDwarljVUX2Sul1S/Vad+/c5o1qmDlXpttKc3yuau&#10;ouVrLRpuDbla/K1Zwb2Oi8VwauH8K6rZXq3CtdNHdXNqy+Xcq0fybgeGViBg5yDiq8djP8SfDWn6&#10;3tMOowXF1bXTQyGCRQwKSIe6uCFfaf4lyD0NXJNK+HGq+Bo49PvxDpei6wsqLbsQtrPC+DER2UHj&#10;b+VRz/bPC4vNS1i+kutMudzWOsW8gV4jLhQki9CVIXa/51mpe6lHdPS/5fidlSn7/NVacJRTdndJ&#10;pLW+6ScdG07t6tFXw54a8X31gJrbxVJaXxjljeO7j8wR3QXbubp5iHarjvz1qLw34I1fwp411LVN&#10;K8Yt/Z95Ck2r+Hmt91utwF/eTQPnKB8cr0zVu2PijwME1P7T/wAJHp0kYlL5VbuNgcFgo++MHn0x&#10;SS+JJvDPie4kfwneTW91YpL9otYy4Ks2CCvqCefY1XNU95Rs015frrp95kqWDh7OVXmjKD6uWl01&#10;f3XZp9deV7NaK1LQ4v7T8W640Os2/iCzmjjkvNJms1W4hUgGIK4xnAyRnn0NOki+Gnxt07X9M0i4&#10;hutPvLNdM1SSK4KMwyVJVxyssbAYbqGUVJ4a1zxNonxM1O3utJ02HR7exjit7pozFOZF+Zct0aM7&#10;iB3UjFQ+HrCy+FXiDWPCF5oiR6PrE15rNnd20Y2CRmV5IXA5DgksrDhh9Kp6SunqkmrP7/mjKPLK&#10;KjUinTlKcZ8yb1d1Gzd/dbbTvdXdkldovaJZzTeCIfCsuiTas2gagtpfLqSjfqEMa4NzGOjF1O7A&#10;wCdw4rn/AIMWngLxH4as/Efw58Y6la2GiyXOnWNncs6rasjkGCWNh/BnaM4IGBkiuvv9U8K6JeeH&#10;dZaG4FrcSE2V5A37oSTD5Ek9NxPGeM8VhNc+EPggdU8SeIbaSxsdSuHu9QuIrfMe9mHzyKOh5wW9&#10;Bk0Rk5U3FJ3bul33TVvy+4qpRpUcVTq1JR5KcWpN3vFWjKD5lZpaa3unZSummnu+HbDVZNAtdM8d&#10;6pDeSG3mju57dNsM4LHnac7cDHINc1oWkWfgLT9Qj8WWc2oeH7e+a/0vUGuBN/Z0b8MikfMkYHI7&#10;bSR2rrrC7srXTLi90W9t7rSZ4fPs5oH3bWIzgf3lPtVXwzp+n+GfBdw2jxNJC1u8kMLSblO4lvKG&#10;e24kAHpnFYxqOKa7tabf8M+h21MNCrKm09YxfvP3r6Ja/wA8Xvunez32ptrN5pWkRatNr0E8NjeJ&#10;dQX0sgP2jT3HPKjBOCOehOD1NbF5Y+FvGU0lnqMQuIriyaNbdv8AVTwuvzZXoeK474keLPC/g/8A&#10;Zx/4TrTvC8N1pFnBG11p/llPLgaZVlQd02nJ9AV9K7LwxPZalHa6la2C+TNa50+R/lkRSvKn68Gi&#10;pFxp89mtWr6dLBha1OpiPq0pKV4Qm1q9JXSd2tVpZPd2V0cV8DtM8SQWPiT4Q+NbGOTRLOU/8I7d&#10;NO0ha1Yf6ttxJBjYcdeMVzPgL4QQarpej6z4qfXdD8T2GqXrWN7DdMRFcSkgbwMh4HUK2w/L6YNe&#10;heJrLUZfh7rzeBJ2t75YJI45lQSHzB/F78ZBHWrXwp8aW3iHT49Ckud2o6bZxpqULNhotyhkYg8l&#10;W7GuiWIqxjOpDS7V7b7Wb9HfXuzyo5TgalWhg67b5YvlcrNO8+aMU1Z3p8vutWaWurVyH4Nan4u1&#10;74X6bL4o8R6fqmt2ry2mpXlqw8u5lico3H8LDGSpHBrH1Owm8WaDB4Z+HfjmzsdWsrwteaffR+Z5&#10;8KSndEyH5l3HIDDkZ7itXQvB+hXsM2saRotx4fvdR33E7QrsMdysvzS7Pu7nAGT/ABDrWbqkGu+L&#10;YfH0Ft4Qj07W9DvFbQb+zmQvdsIRJFIO6biNrKeDWcXH2kpLTW/Sy1tt1WvTY660a0cBSpVLy91x&#10;unJyklHmupJJxm1G/vaNu1298fx14Jk8e6ToHibTPClvYXPh7xWt5cWN1kPsx5blDGR8xB6n0rsv&#10;GWtXeg6lotva6LJNHcXM0V1eLLgQ4jypfHJBPHtVTwd4r8R3Pw50r4j614YurW8uLVJdc0mSEebF&#10;IQA5GOoBBI9q0J9d8KeKbC113RPEPliSGRrFvL+9I4Ix838WR900TlPmUZrSLa6uz7X9dfMrDUsP&#10;GjKrRnapVVOWqUW0rWdmlvG0Wt09NBvwq1jStR05Z7A33lzSSTxNeSeYIm8wiSAN12qw4U9ARjis&#10;vQ/DHjPwV4T8SW/hNodT1D/hJrjUNG02+/0ZbaGd1d7VWGQVGZNrYx82DjFQx6fP4isdH8Y+BvGQ&#10;tNSs7La9rHHi0voi+1xLERlWDZwwwQeOldVqWm3GpQWsL3rw31nbsY7xT+7Mm3jf7Hrz71Epckn2&#10;e6fk+v8Amu5tRpyxFGN004L3Zxa1U0rtatXT1SkmrpeTI9IhkjgbRoRJZXKKTIrShlDtkpn1DdD9&#10;K4vRfF97rHiDT/BXje3fw54omZ1aaK2jmtdUjgOWRW/uhSrYOCM1oajb6za6Evj7xdffYtYtbVU1&#10;S1WYtZt5MhdW9sg/e9D7Vf8AEngLw38QtW8P/ETSL2CHVbGzuJtPAkV450njw24A/MucfMKuHs4X&#10;5+t9ezS/FP8ALUwr/Wq/IsPvHlfI2lzQlJJuys4zik7Wa1bTTTsbvivelnJJbpAz/KJVlz5csI++&#10;px325x71g2XgGx1LxG3jjwtctYTWVuY9HNrN/osw8tlPmRrxJGxZSRwQyAg5qSB7ibTrnw4+uyWt&#10;5cXUcFv5Me1oGRRuK7vvLke4wadpHgv7FY6bH4G1j+zYYbyaSWHYdomLZZQp6IzBgV6APkdKzj+7&#10;ja9v8v6069Tsrf7ViIzdPmSV7XV1JOyt6Xu22re71vbPn0O6+IFt4b17xXpNjD4q0m3eeK6sLx/J&#10;ZXHlzoj4BaNx/Aw4O09RmtHw1pkfha+h8LaJqrpbjSWWDSrvlozuz5mTy3oRXHeDU1HUPCuv+Gtd&#10;8RLczzeIL7T9GjvIGtZLeQSmRbUup5U8lHHUGum+H3jtfFukQ6ncafKs0cj2lzG0Z8+zmjPzIxxz&#10;04YfeFbVo1Ixa3ivw6q1/n+Pc87L8RhKtaE7ctSSTbdrytaMuZx0baUbu+q5bpculXw5rk+n+Jda&#10;uLHT8WNhpLxyXf2pjGk0aFmHkk/c9SORyKg+AfxJ0rxz4C8M63LDdaPfzWtxE2krGFilaPkgfLgj&#10;B3oRglT3rob06Uf7Y1TWtFMlj/ZL3G1bbazRupEiccliOD+Fcn8LfhJd+D/h3eeFPDvjCa58OzbL&#10;3wldTtuudIJ5+zk/xIp4HfaSpovQnQlzKzuvyd++uqf5E8uZYfMqXsnz07VLrS6fNFx00ajaMop3&#10;au1zJp6Z/wAMdX+F2g+J9b+F3h3xLd6e9j4ks9ZsbaFQsLrfgkeWuT+6aQuJAMBXbPGa9ET+3/Cu&#10;sR6dc3TXVvqF47i82ANGx6RMo7YGA3X1rzT4y+EdQ1LStK8U+JvAmjx6hpKk6prekxO82mzq4a2u&#10;I0XBlh3AGSM8hW46V3r+L/Hlp8MtU1nV9FtLjX9JUia3sZD5VwwVTuXPKhgSwB5p4iPtIxnF3vo7&#10;tb7Xv5vX5rvcnKa7w9Srhqq5PZrmi4xklyO8uVxeicV7qte/K7NNOKk8L+J5PENkFvo3ic31wLiO&#10;4tnt5I0jOA6qTz9ehrL8B6r4vkv5p/GWnafHI00kMWpW1ym7ULZPmhnQDnOMqyHoRxTfiz4n8R+H&#10;dE0f4jeCdDk1z/R/LOkwsPMuRIA2FY9xz37V02mR2GtwWV9Y20NvcWcZLQ3cA8y3Z1B2n0wevrWM&#10;ly0+a2j+9Nf0vI9CEpV8ZGiqj56dntZTjK1nrdO2uifMtdk9eZs4PFun+LNah1tpfFPg3xNpPnW4&#10;LRstmQhWSEp9545FxyMjOeBmpPhZPpOoeArWbRPB0+gtY6d5Gn6XdK0bWaxuypGUJOB+hHtV7xld&#10;6t4OuNFFjp0YsL+6jsHW0hP+hXEhO2QY6RN9054BK0698S6dbXOn67caj9nh8h5b5bqPY/k7duOe&#10;gD9fSm5OVNab228rrVbXf9bmdKnTw+KlzS1je6lZtc7jL3ZP3uVO7S1Sva65Uln/AAWsLfUPh/d6&#10;JrfgH/hHrqz1y4lvNLgwitJ5hdZlweVk+99SRWTrPgWw+Ik3iDT/ABl4HjtZtT08iHUJcM42OWhk&#10;EiYb5Gw2PvL6mul8dHxtpnhXVNb+HUVrdalbqXs7e4bctyuARGcdyMgZ6ZFP0z4h6L4h8Er4xu9O&#10;aK3VlS+jClmtWZcOpA5yrHaapVKnM6sOr7u6ej/H57EvC4N0YYHEO/JC7vBKM46x1srXim7pWte9&#10;rM50r8QYbDQtB13TI7u+tpo/sXiKFPPhW4KMB5q/eETr8hccgkZrW1nV/A3xE8LCy1zTPtVmuqKu&#10;p282fMsnidnVsjDLtkQFc+o9af41g1vw/wCFW1LwLo017cWUdrLY6TFcbTciOVdyox9YixweuAKr&#10;+JNI8XeGdf8AEfxU8G+G49TjvvD8Ug0bf5ct1cxB8oe25l24b1BB7UJxnaWid9LO2t192+nTT1Il&#10;Gphuek7zg4rnTi5e7aSurL3/AIbSVnJqSv8AZvL45svGh8Ow+LPhdqy3kseorqK2M37yO/tWUeZC&#10;p6ruGSPeuX+CPxvvPil4L17X7GIya5oevXNqui3DNbyrFkbFYMAQducEjtVnRv2jfhZ4d8I+D31T&#10;TbzRofEEkVlY2t0u37PM7YMT56bW3D8K7O78NeHb6/h8SWZitbqSYxC8WNf37KTtDkfe59aqX7qm&#10;4VYa30l6PVPv8tUZU5fXsZDE4HEpxUV7Smnf4opxnG/wtaOzTUl0T3g1DSBdaZqGl3HhmZLO6tCy&#10;NpzeXMkjLl8FTw4PII7isL4oaPH46+HtvreiS6gbzw74g0/UhJBthmvktZBIYy7DlSGckd2BHGas&#10;+Ntf+IPw08D+IviFpmkNqk2mw/brjRpJNqSRoo80Qt2+UFwPUEd66TSvFXhXXtDhuLZvLjumheFW&#10;4DNIgkj56EMOh7nis4upTtUWtn017XujtqRweMdTB1HyylDVNWdm5KLjJWWjTdt1pdJPXivHPwh+&#10;F/xo1K38eeJrS6g1u3sVhtdS0bWHh3wiXzEwVO1xvA4YEAkj3rJ0H4nXngHXtT+EHx9tpryzntbj&#10;U9K12+tcwXtrndJA4GQskXT3GCK77w94c0rRNCsNAijmtI7NJY7cBOY94JZWHQgZyD6iqWra/JoN&#10;zpvhzxNNZ3izSJHY3V0FD3C7SJByMEkY471pGtzRdN3klt3Xmt/mv+HOKtl3saixdK1KpJrnaV4z&#10;urONSKau3f3ZWuml0bi8jQfEnhfSPiJoHg6yupdQjvtCa+069uJfMYWrtxG7MOV3Y285Hesn4k+D&#10;vEvhDwB4n/4VH4fh1C88bavHNNputXQa3juJJI1uEZXONskSt8o43D3r0BoPtur3mlXfhOFrO0SF&#10;tNvIFAbYwyQuOgVuw4qmfBdla63qnipb5jb6lJbmSwvJMwrPGRskjB+42QGyOp61Ma0Y1FL0dnqn&#10;rfW1rfht5mlbLK2IwsqXVuSjKK5XBODg2uZSvs0nrpJOztrD4yu7DSfGGl+DNNvY7PzYVutL02GE&#10;ruhtlKyxKSNmPLYAKMMMZGQK57V/GPizwto2l2PhPWNN1KLUNMeLR764YrLJNywBX7j/ACjaVyGy&#10;OK6Way3fEXVk0bxmzauix3cekXkgaIQlFiYquMgZQ8jozc9a0JfD+nyanHorWNqLazRbi1UoA8Um&#10;8kYx71MakIpcyv1f9fNdddToqYXFV51HSly6uMWnsk1pu1fSXRON46aNvn/gx8QNG+LPgOHx54l0&#10;LT4byawaK4uUiVg6LkSx5YbgqsCCh4qloqaF8KfFWn+GdP0/7Fo+vXkcOnXum7Uh+1OjyAlP4S20&#10;rgZBIHSn3GlJoKRav8LLK2v7S3u5113QrRhw8v3mAPQ55K1rXF1beKLK0fQfDNvcHTdat5reOZv3&#10;bheHeMn7roGbH0I71pLl53y35X0vt2+77tTloxxEsPTVVp16aXv8t+e6XM1Zap2adveTST88nQtU&#10;8YaDrOs6lr3w7/tDxDJqkFpdXWnuireaOZXMUydN/kh2BU/OCzDnit7wFd+CLrXfFWkeF2t7fVIb&#10;qH+2PJOZ/nhHlPKOu4LlQTzhQCTiuT+Iem+NdL13SfHnwmv9QvGg8Yed4o0nzg0bWSwmOZQp5XOx&#10;GXHBcn1qppvgjwV468UeIvF/wj8V33h/xVP9r0/UGaFoy0wAdPNif75RmDKy/wALHsarkjUpuTdr&#10;rpeyatpJdF236HPTxWIwuKjRhDncJN2k4pyjKMm5U5WXNO7XPdp6PvrFrkGuWUt58JvjF4Qh1DQt&#10;S0e4ibxtbqghldQzIZ4gMxTLwQ3crkHmpfAXjHxt8KvCnhPSviNqcPibQL20jtF8XWMZkQsT+7Nw&#10;MblBGAH5Ukc4q58C/iVqnjn4calYfFHwT9h8Q2OttpmuWMakRXcwwBcJu/hkUbvSop/hToPwZ0jV&#10;NU8H2mqLp+m3n9srp/8AaTNDdgI262RW4RRk4T7pOK1nJXdGqtb7LZvunfS91to+y6efQp1JU6eZ&#10;YGo3Fxesr88Y3TUKkeVc6XLJNyaqRbfvNt30tQ0z4bah45tPEOneLtSsdRkk1DRFn067HlJcMyu5&#10;kXBXzVICqxGSGwc11PmrbeI0vDdG80u6n81bxboN9kn2hAgA/wCWbEHjorZ9awvhXY6F4o8Gf8JN&#10;aWOnyw6hqE1zYX1igPnb2DpMw6CUHCt7pWDB8QfA3hXwbrHh+K/sYXh09tQW3ZXjWW3NyyTXGzGU&#10;HmliSvAPzcCuaVOU5ckbtrT73/Wh7NHEUcLRWIqcsI1PfTTaV0lZWd0+ZdV5Wu7M6S68US6V4ntt&#10;V8RaNb2l02pSacZp5GykTAsjowGHVsDIPQ5q5f6fpfjvQY/GWmab9t1C3s57e3j+0NGkoY8oexGQ&#10;CMjg0+6tdI+K/h+3i0rWmSSzuEkim4YGQKCuVPEkbKc8cEHIrmPA/jzw9pvw4vP+Ewv7Wwj8P+I3&#10;sdSutPmZoYmD/K7d0U7hnPA+lSoOUbxT5k0ra7P/ADN6laFOq6deSdKcXJSfLZuNm3e1k42vdq2m&#10;misrces6rqc/ijRfCunWlt4o03R1b7H9s8triZojsWQgYwSBtkxkZ56ViadrvjDTPiB4P8aaVYao&#10;PD7aRJ4d8W+D7W2RhomoSGOeO8kVfvKSSjOOAGVujGuj1fwloc/iZPiJ4X12ZtSXS44JvImWVb+1&#10;8wFJsD7xXkBuhBIPal1rwfeajry/E/wnq99a31m373SMbLfUGt1li2t3wyuR6Hah7VtCdJaNbrrf&#10;e1rfqn069Thr4THVLSUneMk/das4KfMpWVruyUZx2krtK/KxPEnjCD4beJNL06HwzqBstUSc2+rW&#10;MfmWcUwQbY5kXlcjO0qMce9VfFvwi+Gfxy0/VNV8P6l9j1S6s2s9SvdLbaHm2hkMyY+d42AZSfmH&#10;TNamkzTeO/hrZ6p4J0aOxkW4V7ez1BjtRN+WHByDgnHoayta0nXdD03U5/h9Ethrt5rYvpLSWQYv&#10;VjwJNo/21HJHQ1EG4yTg+Wa0evn1/prQ6MTThXpv28FVw8lzJctmrxtaD0u2772dpWIPhhqWu+Jf&#10;BOm69pfxA+2Xem3U1nrEjWQzcshCMjjhkYEZGO55zXY2+sX0uhHVtQ0iQSPCXEUP+sYKCMbT3x1U&#10;8VzPxI1fW9E0u61XR9Jhs4dYgiElwsePIuiCN7kdOw3Hv1pvxA+IHijQfDHhvXdO0yB42vFg1xb5&#10;jC0eV2qvp+8k+XJ4BKnvSlTlVknFLV6betuhdHFU8BRlCrOTcIq7tJp6qKkk22tLN+rbejZ0S6zp&#10;0WtQi7jVbezt0aO6dBsVjhVX/YYg9Ki8KaB4Y8O2GsNoNj9hjvtUuLnUhb5DLdNgO4HqQA1WI5dO&#10;vtZl0TTJPLkaxX7QrKrNAVP7pmU8kHnDdDg0+4dbPWZknkjt/PXctx1jMir8+/0yOlc+trao9Pli&#10;5qo7OzaTts2rOz9Ek9u17oxU1OLwd43luP7X+02+teQs0bsqqpEZAmX+9uwAe+av+NPF1ro3hWP4&#10;meHPD7a9HZsiyR6bJvl8oyBHaMfxlc5I7hTWhqXhrTPEHhqbR4LKKPyo/wDQ/lBEUnUMvpzXnHw9&#10;8UvpemM/g+yaC08H6jfJ4w0F/kmhuGjDBYgeGVmbzB65wK2hCNVc27Vk1tdeq2vt6nBia9TL5ewv&#10;aNRNxa1cZXTbSe6jdzaveybSsnb0xNHs9MmmWBVks7gzS3kdxl8+YckDP8OSfl6AGvD/AAy/x58C&#10;fGe/8P8Ag2/ST4d2GpW0dwt8FdtGjSMNLagDny2VgyPyF+7XuGn6hBqNpb3CQXT22oxtJvYf8e+V&#10;HyN3GQfwNeV+NtY/4Ub8X5/GOs6ddX/gnx5a2un6pLbxeYNP1GM+VHLKBz5ciHaWHQoM1pg5N89O&#10;yba0T1u0+nna9vu6nJxHToxjhsUpypwhNc04u3LFxaXNa96cpcql0V+bRxuu9vfiLocnjSTwJqts&#10;FjurVW0y4klx9s8xSXWP/dTnIOaztW8Kadpnhq90uzkbVvtWnyWlmt0252/iSMtkZPoeDxnOak8X&#10;R+DtU8Z+GY4NVsRdeH74TxWbbS7RyIYwVJ5UD16dquapqvg3T9csxrD/AGK4vtSNlawyKf38yqZF&#10;2DpkAE59M1jH3VFxvtdr0/q56E+atKoq7i7PljK6WkraPpdP3VfV2uWIPEdroVpp2hS3ckUkkcKJ&#10;d38eF8x5AnlE/wDPRsNj8PWqPjbxJ4M0zxLpvgnxt4bb+ztak+zWt3dW6tZvcbiywtn7rllyvuBj&#10;tWp4gvfBOsalY+BtfiFw2teZPa/uzslkt9jk7uiuuVYdzt46Gqfi74YaX490bWPCPja6k1DSdSZZ&#10;7VW+WWxmX+KNxyGDAMp6g+1TTdNSTndf1a672d9PI2xUcbKhOnhuSbVkk9tFdwnvZSVldXfvJtWW&#10;s0dnZ63PdeDNbuZo9RjjkntbhW2yJGSVVlYdSufw71zaa7r/AISvLrR9cvH1iGOzt0a3Yn97Esm2&#10;S5DeoBBZfbNWLfw/q2k3Oh6ZrOq3mpy6bp/mNr6x7ZpWXgdOGLLjcvfGao6B8VPA/jL4gt4duNeh&#10;0fWsn7NYXMiMmo22cM0ee56FTyCOlbRhvZcytd/fuuqT/A8+viI80FUl7Oo3yxu1rdbPXlk03bdq&#10;XS+x2Oowa62qXl3FZ2up6JcaaNluH2yxyKDleeGVhjnggj6VwngT4w+EW8WapoGuaLfaPqV1p9xq&#10;Wr6Bqke+WL7OUiZ0xkSIybHBXORz1Br0U67olh4nj8KJI0N01l9oWNlwksO7axU9CVOMjsGHrT77&#10;SfDmoa9DePaW39r2UJNvP5Y85YzkYB6lDzkdKxjUjGLU4vVaNaf8D5npYjC16lSNTDVY3jJ8ykuZ&#10;a7pPRppNpJtqzemzWbLNZatoNxf6UbfU7G/jcQoZPMjclfQjgZ6r261y91a+EZPhzd+CfFWhappN&#10;tc3awXc2mySwh5Bh/NikTlQT3GMkGp9Q+H9zf6/JrXw61y60fVLHUoXubKTJsp4w2X/d4wPMUn5l&#10;79auoLjUPE+u+GPENtfWkMlqvlLDkwSqx4kib+F1P3l7da1jyxWj7Ps1a33nDW9pWk1VppNpwu0n&#10;CV07q+jWzTTta+lynqPhvWlu9P16z+Kdwf7EuneFWRcXNo6KPInyPmxjIfrnr1rpNc03X7i0sdY8&#10;D3drJIt0rTx3DErLbuf3gVh/EMgjPHy4rzjxtB8dvAcF1rfg+2sfGOkadpCbLC8YRXd/JvIlUEcF&#10;hFwAfvGutsfBupQ6H4fuvh34kuNBW3ZrifTLqHzo5I5IwDbuCcrtbBBHQqfWnUj7sW5JrX8r2dte&#10;vbrvoZ4TERdWrRjRqJ+62ru+6ipQcm4NJRd0pbRWj5lflfFHhbx+njXwv8R/hLrj2raf5jeIfCt0&#10;rR2+p2rSbXKH+GSP5mUcZB/PsvFnifSBFHrOpXjNorM4h1rT5Mi3PIO/HQDBGegPWr2sQ6hrWiNf&#10;/D7XbNdWt5nSJrgmSBJcjzI3Ucg4zj0zmub8L/DXw38OfBniDwJdJdXfhnVpri5e1uGLNb+e37+I&#10;H+5uJZfQE0c9OpFOe6021avrr3V9L7rToH1XE4PEVI0LuFRczbl7ikopKy1spcr5+Vqz5ZJXlJmx&#10;4c17Rtb8NaVrXhjWl17T5JhFHfaaVZSufvOAegPUjkVzfxi+FnhPVvH0fiHUdJt1h161XTtcuvmS&#10;QeWDLBOrL12tHhu4wp7GofgX4H8NfBHVLrwd4X0htP8AD99qJGi2asZI43ZNzOjnkK2OVPQ12Hjk&#10;aLpep2d7rWr/AGexmma2vLe4j3RSGVfKUlv+WZ5IB6Hdg0cyo4l+yk7NOz2bvqtF1T7aXQezlmWS&#10;xeNpxU4uPNG94xa0bTkk3GSb1aUuVvqx+kXFi2tTaPcaldXFrqdrHJpsjsHglULlmjf1I+bGenIp&#10;2vWviTTbWPUPDkUepfZZFeOxbiSaMnDjJOOByM+lcJpc3iD4AeCI/htoOlTaxHoVpNceFLi6mylx&#10;aRNxZPJ/DKiMVUnqFFdJo/xmtNX1jUmn8GalZ2djpsU0WsLGJIZGfG+HC8h0JGfUciplRnGXNBXj&#10;8tVttvr/AJ9jbD5lhp01QxEnTq9VZvlbTk1zWcWotOzdlbl25ld+rfCL4aa34ttfFltpM2marb3n&#10;2q0vLGZog0v8ZZB8rbv4gR82BSeItZ1b4eahb2s/h+6vNP1DWl+z3FkwK27MpO1l67CQfbNHiC61&#10;rx74MhuvDfiS103VrPVEC3UEm+NmDZKkHqHXgg8jNbn/AAlkEk76bqtzHp8yoF/0jCqXxnIJ4Iqe&#10;appzvmtdWvqv+Br+ZoqOEUpPDxVJy5ZKaStJvdNd7KzvZ7Wemk2nXmk+MND/ALT0a9xHdW+6CZe2&#10;Rkfke1ZOjay1vPcax4j8OS6TNdKtvcXSsskc7I5RGyvYr8wPo2O1SeFfE+kXWfCjyW8epWsfn6hY&#10;W+FPkuTtm2/3GIxkd6peNofFXgbTpNW8DaY2qWq7fN0dmzhVBLBCfXjHvUxj7zp99r9vXbszoqV1&#10;9Xjik7qKfNZX178ustNU7O+rTT6dDo9zJplpJJcW+7bIdqwrgGMnIIAqjpeg20t94h0XWZ2vLfU2&#10;ZmjuIwuIpEwYs91HrVHwr4utvEmn2viPQdPutmt6eLuaxuMo8AC7WUA/dYNwR6itKxvZ9D0mzj1u&#10;8+2QzTGM3jKN0anJXf8ATpmpkpxbWz/H+lY0p1cPiIwkneKTd+lmra90009nbqUPAOgTeFvAcfw/&#10;n1a/uvssbLZ3V7cebN5ecqrOOWx93nkik8NeHPAWsav4g8R+HZIY9YupFsdbntpCGZoIzHGkinj5&#10;VY445BrQi8KaFf66/jDSNTlFw0KRRtDN8u1ecY6EGsuysNG8DeM1mtr0xf8ACVapJ5yzLnM/l7tm&#10;cd9p259SKvm5+Zpu71/Jteml/VGPsVQjRjOEeSD5U27tKzjFp9H71n1tK12FhKmi+Arvw/4psl+0&#10;afppW4T7/nQZIQ8ev6Vb8K29ppXhfSLez0y4ht2t40Xy23G3XGcZ/u/0NT3Ny0/9pR65p/2EW3yR&#10;30jALJE3OQ3bB65qo1jbQeNtBvBdagskNnLCFtZs21xGwBBkXuR1BHIzS5uZNPTr5bFezlRnCUdU&#10;koLo7cyTvf08r2ujT1nTdWknuLnwzryQXTx71huo/MhmIU4B5yAeMkdMVy/hvQTqni7/AITrxlpd&#10;3o2veIvDaaLqVtaXnmW0vkPJKsicZVlDuVbjIfBGRVzxHrWk6458PeFdai/tbw5rVu11bzllaJH5&#10;5x/Cyk4blTjFbX/CQwaTZ3l7dW/l/Z5W2xyMBlicIin0dvu/Whc9OFktX8nb9U9Hr8mTOOFxWJ55&#10;O8YO+/NHm1Umuqkvei7Nbu6Zw/hK98YaP8aPEXh3U7efUtDvAn9k6vNbjdpN2IwZLeQ9TFJlZEbo&#10;CXFbT6Fa+IvHWnMfH8jal4f0ye2vLC1utv72deJWXqcL93PSr2seIfEHh6XRtZfw5cXFvq80cOqW&#10;8ZBaxZwNrEd0B4b0JzTNI8G+Dbv4kzfEtLRrHWm09tNuoWIAmRX3K59WHY+hxWkql/eat7ttLO7W&#10;jv2ur/PXqcdHC8tqEW5/vOZqTlFxjJ865X9rldrJva8dLWKGlav400H4lt4QiubHUtLk0HzplkmS&#10;O+t7kNgbk43o68huxFauu2k2leLrXVDrl3Hb6pZvYTWe7dGs20GJlB+65+cejcd656TStI1vxrdf&#10;ErQNMWbWlt47WR2ZkadIHJCKTxggn8a6Q63oXiKeFZvOtPtNwhbcuQXUEbD6Ef4VM7cyaXSz06/j&#10;9+mxrhXKVOVOcvt80PebXLfRJ2W63TbtzWu1Yr614cS6tW8CeIfD0msaRJasqzzMPljdGRkJPU4J&#10;H0YelVdDtZLVNH1z4a6ip07yYrC+0a+mO4pGAgKk/dlQDBH8Qq14U01td8CNBea1dXDG+d5JI5tr&#10;xSRycKD6fKMjuCfWsvwp4d0PxJqU3iX7Q8bSasJhDG//AB53qJsdCB0zwffNHNyxkm9vmvu8+67C&#10;lT56lKcI6zSad0pJKzS5rapbWd781tkzYfxBqGla+LDxtoMLP9saPRtUt03BoWH8XGYz2PY1rtps&#10;GoZNpKvkvn7PJHIe4w4Prn9KxvEXiXxX4Uhu9Q8Qada3ti1xHDZ/Zf8AXL5jBfmB4xk9qhuRP4Bj&#10;tJNNuoRpELeRqFvM4HkF+Vk3HoNxwc+1Z8jlZx/4H/A9DsjiI0pSjUvJJ3d1aSu7K/8AMtG77pJb&#10;7lnxRF4gtfDzTfDvQ7V7iPWE/tKxk/diaIuBKy4/jwQ3+1jnrVbxxFrsnhvVJtM12GGEqn9lhY8G&#10;C5RujHPzIxwMcY5rrIpVtQ11O21XUM7D1PAP5Vh+NvC8Gt6RPZTb9twojaCOXarKXDGQejj1op1F&#10;zK667/cXjMLL2NRwb1jaydktGrq2qvfXdXSaVyH4fxzN4WhfUUnjkvF8z7Pd8/Z2z9wD0znHsRXB&#10;/tT/ALJWiftC+EppbHW5dJ163jiOn3S4a38yJ2cb48c53MN3Xp2rutR8E3934Tk8L6N4outLuLcg&#10;WuoKokZcEHJB6gjg1J4O8Qalr39peHfEJVLnT5VSO6iYYuI8DbMF7DPHPcVtTr1cPW9vRlZp/wBe&#10;qODHZbl+aZf/AGXmFJyhONr33dnezTvGS1aei1Vn0MHTpPHPhPxVpOgzTrNYz6UI4IVth5TtGqGd&#10;WcfcYLkpx8wBBo+G3jTxZe+GNCvZdHa6ElncvdySyqsz7ZCqHHQvgDNa2pWvjbw7oOk6jaQpqF1Y&#10;6wp1KNW/1lpISkrr/tKGVwP9kii//sOze00q3y39ktJqGnqqnbLEqkEfQF8fWiUozj8K+Xlf87r+&#10;tphRrYetdVJRSW0u0nBpXd07cslp6bu70pvFmlXV++j3DiOZ4Ve3WQYWZWGePUjn6VU8MeEPBkF/&#10;qXiLw7czNPrASS7X7UWWR412qwHYjp745qPxx8PrPx9d+HvF1nq9zp99o9ytzaSWrBklRh88Mi9G&#10;Q/oanHgCzutBvNJluPsc19HLH9q08mOSEMcq6+jKefSsf3cYLlk1fdfP/hmd7jiq2IbqUlJRu4Su&#10;ru8enZ6uLv01vq0V/Cl/q/hjTbbw1rU1xcTJE7pLdSbpJlHJBPcrkc1DHpmhS+JLvW7rfpsmlX3n&#10;QXmNgn3JtdXJ+8jEjj1APWsjTfDfxX0rwdo+k654givdU0eSKKbVmh3faP3hBdgOhKbd2Ko6J8U2&#10;8c/E3x18EvHekrpt54ZuLW9tZJAfs+oaa+11lDHuGyrDpkD3rdU5ScpQs+9u10r27O6+88yWMpU4&#10;UKVdOLk0qamt5KEpKLkr2kuVu99eXS7Ox1fwfa6x4qtbkXNxHJZt9rUQTFASVKnGOD9DT5NNsdW0&#10;2Tzr7D6hL5clx5YSRSpyqEjuD39K5/RvEd/4S+L1p8Pta1LeusafLdaGykssyRBd6knowDDAHUV0&#10;13aabPrHkmGRGa4W4iaFj99R3H0/Ospe0hZN9E16f8Od9CWHxKqShFX5nGSb2dl268rVttGmtzit&#10;R8U/EH4feK/Dul3V+t/pesag2lai1zDsNlPtLxvuH3g4BUHpkD1ruPF2o+IrTwfrV1oj2kN7aWkk&#10;ljNekmFgq7sv7YBzUPi6zs/FMFvo95oc88Ul1HJJJH8rQSRMHQnvtyK2XtLPV9Nksb+3Sa1urcxT&#10;QsuQyspV1PsQSKmdSnLkk4+vnr/loaYXC4qn7enGq5RfwXbvG8bNXd3a9pJ3dm2tkkZV1rGqaT4O&#10;PijSbOC4ht9JN0tjZ8+aRHvCoRwc8AfWuFF//wAJfp0nxV+GegeTqF5ov2tYQwhW/uHiwbWcYw0i&#10;8DLcir3wr8LeL/h74g0TwNqmtLqVro/g427XcMbRrK/2nERI+78sShfXj0NbzaVYeMND+yxJNo95&#10;b6l9omS3XafMBOC395WHWt1yUJO2vnra3mvl/TsedL6xmlGLknBpP3GlzKaSu4y1Sau1bZ27Xv5z&#10;8IPi74z8WeJtO/Z8+KfwSm8P3CeF1vtSuFvFMMMpfCLEy85PPoVIxXonhvXvCnxGGvafoOrXMFxp&#10;95NpF5IcpJDcIByA38QGCDjDDmn+bF4dtLrWvFMluq/aIw19OyhH4wBk8oC2AB61U8feCfDvijTW&#10;tJdRbS706lbaja6hYuIpluI2HlyNj/WLjKEHOVOKKs6NWpeK5b221V+r11t/WpOBw2ZYHB8lSoq7&#10;jfSSUJuNrQjeNkmrPW1m27cqJ9b8Bab8QvB2ufDvxJZXEGkyItjCbW4VXdVUMZoyBmN9xI/4Dkda&#10;zPh1pfjjwNqmuHxNrDaho3k2UeiySc3C+VEY5RJ2LHCncOtdTF9ruNc1Lw5PaiO1uLSOeC8jbl5W&#10;yJDjtghSPrVKLXINQtZ/BU8r/wBo27+XIs3ytKg581T05HI/GslUm6bhunZ+m2q7N21O+WDwqxUM&#10;SrxqRuk725rcyUGtLpczcVbzXnka54I0Xxh8SbHxDrOnedZ6RZvLp1ysxHkXjMNz4HRtuBn0rRu/&#10;GOkeF9cvtNmLNqElqt/NAG5aPJT5D/F93kdRmk+xXlj4u8+1m3W8iqFtl4ZZWHzEjoy459jVbXNf&#10;gsvH9xZeKPB5eysNCF1DrUa7uGfZJGVHIxwfoarWpZPVJbfP/N629TK1PC81SNoSlPVtXu7Wu2tr&#10;JWTfRWe6tvWrx2GsXcD2B+x3VqLlJguV3E4kXPXJ4bHTFOs4rO/s/wCzrmBbi3t2Hk7mDcKcq35V&#10;jaTrWkv8O7rXDZ3Uenx2c821su0cMeR8mOWBQFlx1FYPivx5J4a8L+G/H/hizmvtN1TUbVNSutNX&#10;/U2ZVtkhRudv3Aw6jNRGjUnLlW97fNfqbVMfhcNTVSbTjbmfX3ZPe1vhTa10SW9rMpaRpWuxS/ER&#10;fE/jeT+w4dYjfw/ds37zSW8oGVc4yFD4IHTBNa3xG8F6l8V/hNcfDnW9dhXUNQ011t9Qtw6xOxwF&#10;lIXkEcNx0Nb2l2ug6zZXmv6fHHd22uWayyWva4UDh8epXg/QVetbiXR9L+1w2s08dvZh44Y4xuIH&#10;8A/2sdvarlWkqinHRpq2nVJfqte+5y0ssoyws6FVuVOcZJu7d4ylJ99lGVo9UtNUkeQfs7fFvSfj&#10;1oXiX4H+KLW7t/EXgO8OnS3VxcAyyMu5IrqOQAfP8pzx+YNereKrDTJ/DCN4gspr+Oxmhlt2jG6Z&#10;ZI2GHHvuXJx1BNeFeOvDyfAL9oTUvjxrPiWGx0fxFb2/9ltdWxEaXS73nFwyDgiIsqMepcA9K+gN&#10;U8V+FLbU9H0u71GITa20h0iMP/ryieY2PXC810Y6MY1o1KKfLJX0vo7JyS9Hf0PM4ZxFapl9XCZj&#10;Je3pSdNt296PPJUXJX3lG1r6yumtzmPg3pyaJompW2oa3q91NfalNrEi6rKWe2835mhjPaNccL2B&#10;rmPhcNX1HxN4m+L/AIA8Uw6pb6/pLC10+61JpBb3kLMsahMAqjdD3Brq9Vn8R/C3wjaf2Zpdx4kV&#10;taWDd5mZoLOeXk5P3tmfyFUvBB8KePfB2owwaTJp89ndNbX2Lf7PLDJHIT95QMjo3uDWak+WdRq6&#10;k0r9LX7brZG8qMHWw+ET5ZUoyko3alzctk1J3i7JyTWu99LWLVraa2us6PqmoaZb2a6xotxB4h0e&#10;0g4a4wCXVumfmZeRzxTPg3NdaH4FNhczXE9n4dVrXTryRxm9t0UZyP4XQ5jIPUp71btnufiRbWF1&#10;DqDaffaPqn7xreTetxCAVaPPowwfUECroK6Top0rxdYxtHe3Qgm+xwkx3PnEgkr29WP41Ep+5yNa&#10;3V12s39+mnU7sPQjHELEU2+VJ2k9ndR0fb3k21Za7aNp50vhubxppDLqerx2uoW91MvmWMokCxTq&#10;QnnI4w2Y2yUPGQCOlRanqfi74a6o122kR3mlQ6PHGqwyBZJHiAGVXop25O0dccVQt/hdbeHPjLqn&#10;irT/ABTItj4j0m2sbzQ5OVkltxiKSB8/KypkMO/Wt6TwvJqwt9A1TV/7UsbO4Dgz5W4WeNtyncPv&#10;AA4PrTk6aaTd42vazVr6tfJ6b+hjSp4qpCUlB06yk0nzJp8rtFvTaUWm9Lp6PZN0de1zw7qmv2um&#10;+H/FKW+paxpL6ho1uhCGeSM5JB6HJwrKecHNXrDXde8ReANIufHGg3Wg6xeMjXFpDJvNpcI2c5HB&#10;TI/FTimX0fgabx5pfh270+Nb7yZrrSpNoGwqdsgQ9Q3PIHUV0YuVhdbK+fzF+UHcvzDdwCazqSio&#10;xSXnd7/8Nt8zvw1GtOtVlOorfDaO32Xd31UlrazS5Wrq6RyOr+APCUnxHj8jwrbNNdSLrVxdQSbG&#10;W+iKqs5UHOWUBcjhsYOa0PHl/rFn4STW9IubWW4t/l8u4h+WR9wyPbv+NRwwS/8AC37g3+kGOaTR&#10;WisdWj+79nEit5bf7W8n8BU2o3d/eadjXrGLy4btoLi0WYGO4gPAkJPRsfNjsafNLmi5O9rf1+hj&#10;GnSjRrxpx5HJyWitZq2rslr11ve+lyx4at5tNupDeajbszWiM0eBvUn+Ld1Zedoz0rhf2pvhZ8O/&#10;EHwgup9W0qaxbwvYz69pculs0CQz26eYMhOOT2x15FQ/H74YeJraw0n4q/BvUmXVtDeOO4s7q4Pk&#10;6hpzOC8DZ4B7qeua6aLxfD8SPFXiD4G+JfAF9DpbeHYnfU5HHkXaToVkhBHKspJHPXFb0ealUhXh&#10;K6WrS0as0np10f4+p52PlSxmHxGVYilyykuWm5JyjNzjKStJLSzg73tZpPrE5vxP8W9E8Sfs8eD/&#10;AIo6jotxDo+sXGlyao14rI1lbTOEaRj1ADbct2U7s16OZrK9gksYYjeQxSPDeJPhlYbvunPXAIPu&#10;KxPBfw0l074QR/CLxbrDXUT2clnDMke1hagYROcjcFAB9a57VPh/4w8KXmveLPCfj6++0a9Oohsp&#10;Qr28d3uWPeFx8o8tACOmeazlGhUbhB2s3bezTat09dfI2pTzTCxjXr0+dSpw57KKlGSjLm0bs03y&#10;pLWzb1aOn13wlMniW+8VwwpqEd1pPkpps6qqqFBb5WHIycdfwo+GvhPTNC8BWvhkTXsn2pnubq11&#10;a98+aPzGJZM/3QeB6CnWGnWfiXWbPx3ZajcR6hplvJZS2MVwRDLnG4OnTcDyD2ri/Efw5+Idp470&#10;3xb4U+J1tZalo9vL9ot9Qt98N9p7S73R8HKuvQMOKUb1I8jlb/NJ2X/B89TbESWDqfWadBzTbWjj&#10;8MnFykr28/dvtFpbpPttI0vU/AWmx+FtGtIry1t2VYhI+HjtiT6/eCenXBrz3wN8Pn8E/tV33xO8&#10;BzTXeh/ECxlj8UtK2/7DqFsqCGNTkbEZS3y4JBUAEDFd14uudevvh4uqCDdeNLE832KZQ9tbSSrv&#10;IJ4OI859ecU74fzeFvE2mS6za2Is5Br81zIscjASTqQpfB7EbePanTqTp0py35rxfn1T+9Jr0MsV&#10;g8PjcbhqS0dJxq076NWvFpaW1hKUJJ9JaNNHk918NtS/4T7UPEPhnxRpni3wPpviJpNW8O+JGfzt&#10;AvUUNJLZzY7Bgdp4GcCvVrKHXfGfgCwvNO1Wa3aS4MhUss32iAt9xieoK/iM1weofBr4t+GLjUfC&#10;vwt+Ium417xhJr+pSanb+ZJBbNjMCp/GrMu0nsK9LaEeItTg0ySB7VLBklguLB9sbyBSHQqOgBPT&#10;vW2KqRlyuMk7dfLzWiu/S7td9zgyLB1KE60alKdNyeqbunJu9oTu5csUtE3ypvljZe6sL4g+FvEm&#10;kaxpPijw38Qp9H0uGNbS/wBBa3D29xlgUKv1hYc88g9DWprXgzTfihoNvpvi92u7ex15L20urKYw&#10;ujwPujOVPJDAqw6EZqb4geENf8VadDp+l+L5tMaG5im+1rCsqybZAxieM8MrAYPevO/2WbL4z6NN&#10;8SoviJpa2fneOJ7jw5ZtPvhgtnAOxccqDw2OnzfWsYqUsN7VSXNG3k9X+P46b9DvrSp4fOFgp0Jy&#10;pV023rKCcY3aabainbRJRXM/dv7zXfQ+GfEWl/FqbxHp+qWMfh/UtPK6npfk7JHviw2XKkDDEqNj&#10;A88Cs34Ua5ZeO9Y17XItWhkijvpNPjs1LLLA0Rw7YPc+oreudWiTxRHpOsadNJDfFXtX27khdBnJ&#10;x0yeh9a4rxzo0Vp+0D4Jvn8U2un3C3V4bGzEZQ6hG8Y3xEjgsv3uetKn+8i4y0fLo/JK/wCO1+hr&#10;iv8AYZwqUtYKpaUW7WdRqOjbskruSjrzN2VnY09X+Duj+M737T4z11dWs9Ph26a00KSG2k80OJd/&#10;3hIjKvpwOa8d+CH7OXw6std+L3wj0i91WHxJqGiyWmr3F7rAubTUob6OQwX5jVQqybicqQSmOOua&#10;7Dxj8K9d+HX7SNr8d/DXxOls/D99JHYeIvC8ysbcs4OJRn5VyeSfWrHgX4H+Bvg9+0dq3inT/Fuq&#10;3Gt+OYbq68gHMcdojRnDdiIyQqEdFciu+nWdHDyjGre8Yyiknumm0/TV9m7M+TxmXU8wzajUrYJR&#10;9nVqU6kpTi26dSm4RnB7vmbjFXtJJSi1qeIfs1Xniv4WfABv2Z/2sfAOuLa3njiDSvDd8szbQWLM&#10;vlSZyqxyW5YEf3xivr3TfEml6hONG1C7s5DJePBbeXciTzVRQfmx0f1U815avjL4R+OPiZo/gDXt&#10;SfxBovjaZdf8JalKA1otzagIbVGHKuNhk7E5IrovF2p/Cn9nbXG8Qa/4cmsdO8Ta/E9xqy/NBBes&#10;u0O//PMNwCemanHy+tVr8jU5XlZXtd7tX1W2q11TRrwrRjkOX+zjiIVKFHlpOpNrnUYq8VNpOMla&#10;S5Hde7NN36x+ZZ+GvEuu3umXceqXmiaO5g33TSXCGWQu0bL3Xjj0xit74UfFPwt8SfCq/EfR/Eby&#10;adqUkcEdrNAY3s5lG142zzncD16ZqveeBX8K32ofErwFeTXU1zbySNp+9XivdxyNjYypz05xim3v&#10;jUvYWj+AfC1jqklprkVt4z02ORVksBs3OxAGGdTtOO4rjko1Y+7rtrt01Vntrtr5H0dCWIwFa9Rq&#10;K1fKk5czcrRlFxeqUbqSabSSlolrmaD4P8O/8Llj+KeneAdL/tPUNO8r7dHbot5GglbMzMOWjZWA&#10;3deMGo/Dut6p4r+MTXdxpUi2ulXE9jqFvqFmEkjkVEdJoZv44fmIx6nmuJ8aXnxL+EHw91Lxb8Jv&#10;C134w8YDVpk0++15wrS6bvMpEQUgMilsKnB7npXr51vWNe+GNnrGqeH7TTtSv7GOXUNLupgVhlKg&#10;yRFx36jNdFZShFSdpXXKnfVW8nra222x5eW1KOIqSoRi6coNVpxUHyycm/tpKLk3F8yXNo1a+jXO&#10;/FXWbuPxXYWvifwdrMmn2V9HcabrGkTAfvj8uGA6qoOTniqfxB1/xzofibSfEngvR08QaPJfQ2eo&#10;aeIVVwxz/pLEjjZjPHrXQfF/U7y0+Cmp+K7Lw/eah5Oi730WynKyTrx8iMOdw7EdcVwb3WrQeDta&#10;+Mnwsl1bUrzXfDkF1J4JubjEsMhXy2KqfmV8AfipPejDxjOEXZfy67N6db6PW/bsVmlaWHxVWCnJ&#10;3SqtxS51FKVmla1Re6o8tnKzV01q9T4f/Gzx54k8Faj8SX+Ea3Bubhz4Tjs7o+ZeWgmEe2ckfupA&#10;Sxx3x7VvfFXT408b+F5tF8fN4d1a91JjZJNAXg1BvIZTaSLkeu8d8ocVheL4X+CPw/8AAt3Y+E9d&#10;1S20qWHTL6OzvGMtvHcKoa4kX/lptkAyTyMk1seMPB/w5/aD8P6TYy+Ibm8g03WFmsdW06Qxz211&#10;byc/MPuFuVPqCaj92qyqpWg+ZXtfySad+17b66dLVTeOngZYKpU9piIKnLlk+S7upSkpRUWrtuKa&#10;ulypS3lfk/2hfi5pHwq8LeDdK+POs6M1/qOriC61S2heOFNp+Z0BBaM7cdeM12fxD1H4ba74c03R&#10;b74ipY/2wsb6LqVrq62zXzR4ZPm/iXIAI6EGq/xl02zsvBFvq3jjwDpviy3tbwLfSXlqreTas+Gc&#10;AjqBjOOTisPVtF0jxJ4sm+Cfj74Y2P8AwiN54fabw7rSwqTaruAKZx+4PI24wTjmrhGnOlCSuuXm&#10;u1ZrfovK6uuq1McVLHYfGYmjJwmqipxgpKakrxatUmk1aVpJTWilo79d7RYvHd1470b4m6Zc29xp&#10;+racbTX7VdS3wweWSUnhwvzHggjIHNQ+KvAfiKP4pWOp6f4ia60O/wBSuNT1fTLhfMyEs0iSKPHK&#10;jevmDqNxNcPqn7Q4/Zct/tXirwxfX3w7u0K6PqljbeZJZXYl2PbSbfvI3Lo/cAjriu58T/HD4XaF&#10;qfw98YafFJdW3jTUDpWl6lBC48tJF3DeMfKpcKvIzk0SpYqnNSULpppNLdJX+TivmrFUcwyPE4eV&#10;GriOWpTnCU4yk04uU4xTSsr06ktvsyUuidiLw54xt/G3gCHxmngjWNL1G1urmOTQ9Ytf34dTymT/&#10;AAtkMGHbjtWl4S1j4e/E7Ub3T47CT+0vCeoQrfxNbsrQ3RjDB0J+8MHG6nTeJNesPGWraFqGnSXl&#10;jDcQy6fqkOGZZmLB7Z17BQMhu+6uR+AfxU8EePfHPiTxxDY6nout3Gof2NDouq/uFu0g5WRFb70h&#10;BJOMkDFRKnzUpyjFq2qs72v0fla/n3OinjKdPGYbD1akZSm2pKUeVy9mmnOPRPn5dFdNO8e51fxC&#10;k8E2+u/8JrHfwwap4atTe6pawQl557NgxMJCnncw3DgnK1o6Ndy3VzcLqyLesl/De+HpLiMRyJHM&#10;nCD/AHAzL7555rzObwh8Rrr9pbU/iFZaLqWnaX4bBn0q1j2vDrwaIrOjnOVcNgoDwB6ZrtvF2k6f&#10;8U73wZ8QvCPjOOzvNB1lbtYjPuW9tZI2E1tKqnpjDBjwCme9KrTjDljzX93feztfl0+7e2tugYTG&#10;VsROtWVGzVSyj8POlLklUXM7abpNJtwutJozfGPx2W48X2HgHRPA2tTLFqxg8RyXKm2jtLVeBIru&#10;QJN7lQFUncM16E+nSRRrJos/2aYcFJvmCgncQR15ryn48fALSf2jPFvh/VdO+J0lrDZ2kj3WmxHc&#10;moReaHhZgCPlWRThhzWp461XxHD4L1SbQdO/tDxBobRpcR6febTdPGgMYk7qCTgj0oqUcPUp01Sd&#10;m/iT6O+l27L/ACVvMvD4/MsLicXPGx5qaadOUbe9FRu1FRvJW7NtuXNZJKN7Pi7wHHcfEqXxzpGr&#10;CHUIBEsdvJtaCMuQGlZV+YNgYG7juK6Dwd4q0bXNAt9b8Ha8uo2MKz28019GRI8kTHeNxA6kY54x&#10;giuK+JeiPH8HdQ+JVjdN4H8Ta1JYXWsXk26ZY5kZQI3AyPLJ4OP4a5n4iftQSeFfHfw1+CHjD+w7&#10;PVPGFyq+JLPzC0FrCRiMxtHyGlf7gPqM8VccPUxVNcutr/JRV36+Tv67o5Kmb4PJcVOVf93Gbi09&#10;WpSq1OWnq2nF7cylDZ3i2oSPXPF+nanpfhDVLvRbGO9guLWW4k0mdgM/uWPloxyMs+OTwK4P40f8&#10;LW1T4f8Agyb4XeHo9N8Q3E0FzdR3GpCH7IyQH905APmAn5OmOc11nj348/B/wtpl/Z/EnWG0m0W8&#10;nsSuoRGIXDR7VPln+IHeNpHUAkcCrXxn1v8A4Qz4bzeNtDsI76XTYYpLaNYzN5kYIztC5J+XkYrG&#10;hKrTqQUoXbbtdOz6d0n5no5pDA4rD4h08TyxhCLlyOLlBJuV1o3G6T5em9kjn/jL8NNa+MHgPQ/E&#10;L+LLjwP4i0V4dRmu4AHEe3HmwSEEb4zz3x3xXVppQfUz4zg1RrmS+sYYk+zzfLMo6MoPCk5J460z&#10;xbrXgubwRdXXiC4WTR9Ut0guFkkKfu5gFEeeoJ3dOtN0fw74P8NJYeHLV5be3htFsbG1VmYIIvmV&#10;tx9AeCah1JSoqL6XsrdNHa++/fY6Y4OhTx86sEm5qDk3J3cleMZcvwq6drxs5bNOyM3x9pnhr4o+&#10;GbbQ5b+ymt7XWLSa8kusq0f2e6VtylSCrl0AB6Hnsao67pHiXRvivY+OtM8TQaLaia6sZtBvI8w6&#10;kZGDifzM/I+eFHPGRTbCysvDGs2fhU6hY3mh27/YfEH22M/aDLI4Npk98tklj1zV79oTQvAOu/DW&#10;bW/iV4ck1DTtEkF/JardeVLHJGcghsjkdcZraHu1I0t4u/S+/lpr93Sz1OLERjWw1XF2Sq0+Vv3n&#10;FXhrrKKb5Um+6b5k00jc8U+APDPiqOHX9W0LF/bW8wh8mYrnehDKVBAcEdiDXH2+jav8OvhTa6R+&#10;zz4e0kTQXC40G+j2Rtucb2yD8rLyemPpWx4C0+CP4dWPivw9cXerSJNJfW0d1qHnP+85Me7vhTgD&#10;oKksfh94L8T+NLTx5Y392lxYtMZLWO5ZfLkmUB1dfUAcehrOE+S8Zu8U9tbNq+j189/NnTWw6xXL&#10;WoU1CrUilzJpTUZct5KTi02raqzTsr9Df0ie4Sa/trrSV0stPujuo2UiZyPmf2OfXrXAePPHfhj4&#10;bXml+EviT4Zm1Gz8X619lOlyaetxZWh3ktdudpVFbKEqehPHQ1X8MeZ4GmurHWfFOoatpieIphqV&#10;9dSYay5/cW44/eR7m256grzXSfCm5+JuhaJcaH8YTZ3dzc6xI2lXVtKGR7SXLRQnd954xlT69ar2&#10;fsZOT1Xk2n11V9dHZvrt0ZjLFTzCMKEU4Tad24qcUrxbjNRai+eLcYtNq6le8oo1ND8JaR4P0S6v&#10;7Ozt9Jupl3XTRTF43jjBWIeyhMYUfdrxO68LeOfhHDpfxy8QfFO+bSdFs7zUNW0PRFaVdXlZ2MQa&#10;Qjcw5VQhHygV7L8SfiLp3w1+Guu+MvHtvHDaaLCzMp+b7VGANuAOhY/KBWL8JPiZYfGX4DWPxR+G&#10;+hvZy39nNcWGkXWAJJlBAjYnjaTjkcc1VCdanTdSUbxk+Vt27bXd7adenyOfNsPleLxUcHSq8len&#10;TdSEY8ykveXvuEXHmXMleN1zXas0xPhT468MftA+CtM+L+i+ILrTLq60qSC6061mBWzlmxkujLnz&#10;FI4Y/qK6jw3LcadrF54Sa885dNsbfbJuIllZslpD2OeOncGuW+B+t6LfeDl1fXvBtjoHijWZxD4m&#10;0lSFYXCKVPTsFXIPpW3qs/iLwlrNvrCaZNq1mjJBGljBunInlVUP+7GMlvbmsa0bVZU1t0Tt379e&#10;1+u56GW15fUKOKqyUpNJzlFNJ3W7i9Yt6ScbaNcvZlzU59DuvF0en3z2ralDYSGRllxIYichdnVl&#10;4yewNZeuJ4V1TXY7XxDb2011bRJc6Mwk8spLjBdGzwew/KtPTx4a8SeLdW8ReGda0/Ur2xjGnXUI&#10;VS9nIrEsjMPmXOeVPpXP+JvD/hW28a6PZPq8kbXSyRQ2c1l50LovJXP8BB5BNFO3Na7Vl59rs1xU&#10;pOjz2i0591Zq9o+Td7Pq07aX0LPiLw54Pkhi0q7sBPfLeRNNeWe1L2zZuRKGA3ZP3Se4JBrif2iN&#10;Z+LPhOTxFD4N8Vabod9rVna2+i+Ir61ka3sYgSknmuMhZTkkMRtUc1S0Px38e7C18d+JtS/Z1aTx&#10;josAt9AuIrgLBqtpuJizzgsg5PftWxpfxE1K4+A2g6X8fvAS6b/wkd/FpOsQ3F6s0MTTMcFyezkb&#10;QvYsBXdTp1MPVUmlJJpbp9pXSvqtPR7aM+WxOOwebYOpRpOdGUoSkpclSmkrypJSnyrlm7vrzR+J&#10;c0UjE8Xal+0p8Nvgn4W+Hfwl8TW/jbx8tsjXMkyxostp5xZ747iCUxiIN/Fu3HmvSNf1T4qmPR/F&#10;NtY6bHCunuPFnh26mz5chjyPJkH3iH+X0INUvEHgDTtJ+KmieLfhxb2seueHfD/9mf2G9z5Uc+kP&#10;IOg6/u3XK9uo71c8eeL/AAFDq1rY+MdbbRZpdSgt7Hzmx9smLErFjuDjNc86kanLywT3bdtdejSe&#10;y3i1t956WGwtbBqs61ecYrkhCLneCUNmpSV3KTbjUUm72t2Zyfib4baH4r+DfhfTfC1svhEx3v2m&#10;GJ4jK9kWcl1U87Tuwc9MVmfET9nnxD420zwZaeLvHs73EGtY8Sah4euDpf8AaSEM0DkRg75EcKwz&#10;gHk+let+Jbzwr4N8M3Gt+ItZt9NtbViFuryQLGkjHAyT2LGsK71TWfhzokPijx34002TSZL+E3Mi&#10;23ywrIFjjSMjOS0jKc+lOnisR9l9ZWurtt32drve/rYMZkeVSbhiI6OMOblfLGKi42co3SSfK1dL&#10;4eZbbXrvR7mfx/o2r3DwtDDZSwyStMrPOQQImIYYLDrkc5PpXner+DdY+CsHjbVNc+JevS6frTRL&#10;ZalHZxSXVhJKdu8MFG/axAG7hFFdd8ZPDVj4pl0vwdrkepSae2prcyX+hzeXNpNwh3QSvjnyyflx&#10;jBPXgV1fi6fT20OS9v5Y5rMRtHqEzYZAmCCzfj19OainWlT5Vuna6t2d1Zu+vy+TR14rAU8bKs17&#10;sqbbjLmdrzp8srxi46JWd7vW7TUkzzT4dfDO0+GXwOvND+GvjbVLixvsXMGqX0n2qVLlnAmcY+8r&#10;MCSPetPxNpfhTVviB4f8YeJ7OaO80DSPPsNQ0vUniEas+yUSQjho8/NyD+lT/B74b6V4a0OS9+G3&#10;iBodG1Bg0empeC4s4Qpy0luR91WOcjOKh+I40y6tIvGP9mWl5pq6bepLq8N0FEWB8luT/Ekj/L9a&#10;05ufESXNe7euz1Wt/PR6Xa7HFHC08NlFJukoqEYWhdyguRtpxer5U2mnaLStdq1l1iXNl4x8L3l9&#10;pmuf6RCWgkvLfCspRtxB9iOx7Gsr4Z2niy08f+M38RwM9jNewHw7dfKFa3eLe0RA5BSQsOR93b71&#10;ynw68Q/Dfwh4pvvC0l/cWGqDw9a3fibw2sLSpO85RFut3XcAdrY6jntV74gWnj34S2GoeOdBum1b&#10;TNPuFms9LXd50CysFnZsZ81VB3KOorP2UrypL7VrXVuzVn93lZ3Or69TqU6eOn/y6cufklzJWU4v&#10;mW9lq3pzKceVrc4XV/H/AI98U+F/iVpPwkK2OreH5reG40vWoTDHaqjZkMcx+Vw6DIPbdzXqXizx&#10;x4g0XwppnjOG+tLW3bSFk1WynkDeWWVQrK3cBj+NZnhr9oz4Q+Orzxl4b0Nl1WTwvGiaxb2sQle9&#10;JXLhI+sm37p9+Kb4yi8R2Pi/R9T8M+GLfVPBupaK9tqWjzKPMSU8xiNCOOOGB4FbVPeqKMqfLbXX&#10;d+7HS+mttV67s8/CP2OFnXo4t1uZKN4X5YtVaiUuVOTSTfJNpte7oklp1PinxdoHgrQNP13Wbe4k&#10;aOW1ghfT7dnKNcMEDbU/hHUnoBzWho4uHjmXT/EMd4EuJY5GkXDFhghVI9OlZOreHdYv/C2oXHgT&#10;VrnR9WvtMC2csyCRLORMfLt7cDbj3qxBPbtpX9qeJdBjtGsZA8rK23968YDMCvBzkj61wtR9mrd/&#10;609X0bPpoVKyxL59I2TW6W7T967u+VJ6xVtEm9bU9IuNZ1qI23jLR7nSL7VY/LM1uwZYmUkqpPQk&#10;rjHHqKxrrRfiB4b+OWna14esrG+0VtIlTXLWHbHchi4EbKM4KDkkDvWxYr4k8LaHdRXMv9qaZCpl&#10;0m6bLTwvniOQfxKucbhzgVxX7Ovg344aP411z4g+P/Hmk65Y69HhILKORTpzKfkhTd/AB175rqgl&#10;7OpO6ta1u9+3ay79UePiJSnisLhuSo5OXM5qy5FHX3uklOWnuqzTb0SR3mnXF/Z+Ho08UJsnh1WV&#10;o1hmMhCcsg4HJK9VrP8ABvi6+8beHtffQ/DSR6po+r3EGnx3i+St4qOCJR3Cvz+Ire8c2tzP4U1K&#10;y0i1jlurizkW3jEmGeXGM57Eda86+H0vibTvFt1ouvak9tceA7gBo4SGGtaddwKEeYtyGjkDfN3Z&#10;TWdOMalKUtL3v/S820v6Z1YytVweOpULtxa5b2V22t7vROMYyntqlZJuye1beINMt/G/iD4QxeIJ&#10;ItQ1LS5fEmniZv3kQdirImOqpImfocUnw08T6T8Xvgb4d8aXl1Fr11Zqpu7qaNoWFzGSkkm0cq3X&#10;j3rc8c/DvQ9Su5PHelaRbzeItP8AD91ZWN1I22TbIuRGW7Dd/M1D8M9HvoPg/p8eteE49I1afSRH&#10;qOnxygiOUjBOR1yfmz1qpSpSoqUd7q+29tfOz0fboZ0aGPhmUqNazgoTskpNNc0XC7fuqUdU1Ztq&#10;zT0Zg+F9d8LeHPHzLFpuqQ2NwrSf2g1s/wBlM3QmRjwCOAK6i0tNTufHixPc6dcWdjp7vdtHEFmE&#10;jnMbevK5z2Ncp4S8RePNR8deKfAfijwFeWfhfTNKto9N1xmDC6mUZchf4hnpx0FdDHY2mgeNLG5i&#10;sr+T+3G2teW0eYgsSblEo/hzyAfworK0nfe3e/RPfvZ6ruTl9VVKMWvgVRrWLg01JxtZ7xckuV6J&#10;p3Te54j/AMFBfjz4c+B2keHdc07TNUk8TalFcQWn9myYt5IN8X2lLnsTjG3jcC3pmvZPFL+Evjl8&#10;O4/AN3r1zod5qnh611VGtm/fWCttKurdCVbj3qTxPYaRbarY2c/g3T7+G+1p4WivLdJN28AySqWB&#10;wcDkcZrkfDvxe8O3H7X3iX4TahqEOm2+keGLW20+xuo9i30jtuYoSOVVSqjHGc10XjUwsPZRalTT&#10;k5Xvf3klpbp2Z48o1MHnWI+u14yo4uUKUaXK48rVOcpe/dXc7XurNWStfU0/HGleP/D+ka9rfgXW&#10;r3XPEcGgxR2Fot0PIuJVTbuMf8LsMt1wTS3uif8ACe+HNP8ACOv+E7ax1LVPBs8Fxez2KNdWckw2&#10;SImRj1YjoTiuqs9L8XaX4rvdQm0OzFmob7LJavhnQAAK47nGcGvnv4W/Ff47X/7dviG58c/DPVrf&#10;wnPapZ6bdeSzQWQXAjk3dMyfxY7kZqsPGpVpznC14LmvfV7K3nbcM2xGDy/GYehiFNxxM/ZcvK3G&#10;OspObdm482kb37NWSbO0/ZS+EXxt/Zr06bwf8Q/Gln4s0t5IrPwvHZwbLm1t0LZ3MQBsVSPl5IPf&#10;GK9J8e6fr3jHwjrGieAtYk0zUltpo7W+WNZAkjr97BPDjt6Zql8Yrn4n6v8AD6+1/wCBGkWV54mh&#10;m8nQHvpvLjh3HZLK4PXaMlV7kCvJf2RvCX7U3wGeaw+ONlNr83i7xU63FzZTCX7ANpJupW6bGICh&#10;VHHepcZYmMsZKUVNNe7om7at8u1rfe7hSqUMkrUeHqVGvLDSg/33vSjBS0jH2nxOTk7KzfLFRd7b&#10;d3rninT/AILfCPwn4D8TXWs+KLy9uIbBrtovPuAwOZJnKjG1PXqR613fxG8QWeh/DbUNc0XS7rVl&#10;htf+PfTMGeVBjdtyeWC5OOvFO8Pal4e8Ta9qEukXDKum3Ztr2zmg2hJV58wexz1HBpmv6N4Xj0vU&#10;r+81CS1szslmNrJwrKc71x0Zuh9a45Sg6kVKLund+d3fbp8j6Snh8RTwtV0qkXBx5YPflUY2u5Nv&#10;m1u7uz6O+rPPvE3gD4V/G/xD4T+PGl+KLqS50nQ5LzSdOW68lWBBX7UyHH7yPlckYGOelbHxU+G3&#10;hzxro/hXx3oeqSWraLrS6rp95pMm5WnlGwyELw6EsS2OuTjrVHQ9F0HUfjJeeLZLGRbe10uGbQdW&#10;dBHaS2tyvlyWDDpw678EdXrS8M6f4Q8Ky2vwE0vSLvR7TRU/tKFSzNarbhyxRZieMMd209APSuqU&#10;5xlHlk3yrstItO689+3V3PDw+Hw9eFV1aMI+2nrJNpyqwceWS7X5G/i0UI25k7rp/HGj+KPEPgvV&#10;vD/h7XLf+0p9HeK2uJTiPzmUgOwHKjPPFUPhxqRh+HdvpOuagn9oaDYRWurfYmdgJlABZS3LA9cm&#10;sXw9pA0X4mXnx40v4oWd74R13S0tbq33Bo4pI3xFJE4OMckNmuqsbOcWmqTHRXszcXnlwsswbzoz&#10;x5gx06muWajCnyXutHfbWyunft/W57mHlKviniGnGVpRs3zJxTbhNNO3vb6vy3VzldJ8bal468Na&#10;h4S+LXhiHw7favNdaZosn2gSi8t2UqrgrhgWXqvFUW+FOr+AfCHh21+DcenWkmlX2dQh02zSGPUb&#10;E8SxHGP3gA3KxznaQetQftQ3Vt8PPCUnxqk02O8j8Eol/aZm2yG6LrC4x0OYmb8a4j4s/tP+J7D4&#10;RaL8ZvgT4P1DWLvxZJa3N/pdrEZUsNOiGZmOPuO2QmRxnJ7V6GHo4itGPsVaMm9H8PNbbV3+F316&#10;7anyuaZlleWzqxzKbdWjCLU0v3rpuSSnaKSd6sXFqKs42b0bR6r4E1+TxH49fxpYaxdHTb+GW1tt&#10;PuLMr9mkTbtyeq7hk4PWuv0q1e11OSzto5FhbdLLlfvSN15PauQ8UaAmtahp3xB8IWc9veXWlySW&#10;9qt55cFzcyRgosyrwzKRjPbmte18c6roXhnT9S8YWC2Nw11FbalHvMi+YwxlCOxboTXn1Y+0tKHX&#10;S3VW29fU+qwNRYaUqeI+y3Lm15Xe17N35dXflvorWujx3Uvj94yj+NfxE07QfgveXknhXwrs0PVo&#10;LGQvcXWf9Uc8FSzDG0dAa1Pg38VbjRvEngnw9P8As9L4M1Hxfb6jd+LFkshCYpYFUiYuBzvYn7xH&#10;FeueEfB7eHfEus+Jj4rvLz+3JklFndsNtrtXbtjx29vWuX+P2l/ETWPC8WofC7xfpuk699sj09ZN&#10;W/eWrwySAurJ/fYAAexIrs+sYWtL2MYpJpK93vy219Ja7b+R8+8pznL6LzCpXlOUZSkoKnTb5XV5&#10;mou97yp2p/Erx1d5JW+ZvijD8Uvh747T4baz4Y1jXPhn4qWS38I6xol0095ayy3JmMwxgB1J+6/G&#10;xeDzX0xP8YbDS5NW0nWvCV48PhFoRPe3FuD50ewDzgO38XOMcGuns9PvtL8ILB4p0OxjW008PcRa&#10;SrBVmCnzDEvYHsBzzWPBpnhzxv4U0nSf+EvvFkvoJJLeSeFVuLmNc/u5MjlUJGVPXFVXxlHFKPPC&#10;3Lo2m9Xpd9dWlr56k5XkGMyOrWeHxDk6lnGM1G8Yq6jTu3G8YzneOl1Fcl9jwT9mr4r/AAz/AOFn&#10;fESX4JeFtR13w7qlwdRmt9J00qbNxhXQbuWMhJbaO2a9L/Zi+KXhT4qeEfFFn4WhvbHSrPXpLTTn&#10;ubM26HPO2MHod2QR2NYPwT+DekfAXWLH4bah4i8Sf2pr2uXGpXF3bbBZ3joDwSB8gIb7nXjitDwl&#10;8OvDf7Pnx50n4Z+E9X16bRfFkV9qA0u6uFltba4U5dskbsndkc8V1YyWFrSqKF27Jxbd7qKd29N9&#10;PnrfU8Lh2lnmW0sG8UoRgpThUjFJck6ri4Qj7zagnLVXbTUbLl26DW9K+N+q6T46bwX8SdIhuL1r&#10;IeC76SzLfZFQgzQysMhwxV1yBkFia5Hw9+2h8OLuPRte8Q6e2g+MPEUL2U2j3lvJHLG1uTuDZAyp&#10;LfIcZ+bFesSaTpA8NXnhzwZqX9i2NxGv2DUtJRWMMzyZZkByDyMt25NfN3/BQn4AfEa5+I/hf9pH&#10;4fyy6pqWmW8VhJatZmWO3dCzpdbR2LHnsCBWeXQwuMrewrWje/K9tkrJ6Ws7J+TT7ndxVWz7IMv/&#10;ALSy7mqcnKpxb50lKpJucLyUlKEZSjtaUZQvpCx9L2Hip7u3XSNesLhJ7iYQMsQ3eWHGVduPlGeM&#10;14j8MPjd4j+GGr6/8LP2nbmfTf7Q166XS9c2P5LKWBiijb/dIIx071pfBnxF8XrjX9F8S+MNImj1&#10;xbdtN8UeYzJDqMKrviuYQeM5OP0r2++trLxFaRrq+j2rzou6O2vFVmTPXBOccdxXNL2eDcqVSKkp&#10;W1T1TV9t9PzVmexQ+uZ9TpYzDVZU50+ZKM4vlnGSjpNJp8yXZpxlzLVanC/E74X+Evit4utT4qjv&#10;JNN0fSUuftFjqJhbzhKHTJQhsqUDjsasftBfCu++MvgK40Pw38QLzwxeR3Nrdf21ZyENLHGQ+xiC&#10;CFPU+454rz3xV4O+JmtfED4tfCrwT4ivrXVPEGg6YvhjVdQV/stpGy4mQOBjePnwevIrK/ZQ/aG8&#10;U/tAX178Gfih4H1DT7yz0WS1XxBaRv8AZdS+zuInmVyAMswyB0rb2GJjTjXpzTVO3yUlF3s976r5&#10;HlTzfJ6+OqZbiqDhPFuaTu0pypzqQcOeGsXFKLV7aTSTbuenazrPjXTdY1Dw/wCL7bR72w13y18L&#10;6gofGxIxujuTj75IZgwODnFaMOs3HjNZvBLa+tms1nG9rdWVwPMQ9gCR1yO4rjvh38TfGmgfGe8/&#10;Zy+Knhm9t7CR/M8C+Ip0Ux3yRRqTGxHAbgnse1eb6n+1Z4F+G37RMPwz+M3gqfTdcuNfEN1rGW+x&#10;fZgD9nkjwMkkkAilHBV6l1GN3GKkrWd1/Ml2srPz0NK3EmV4OnTqV6/LCpUdJ+0vFqV7OnKSW95X&#10;g3a8LSTaV31H7d/xc+LXwN+G8PiTwiJrzOn3FheQwrmWNpIwqX4ZVO3yz64yzCr+v+I/ir4++Gnw&#10;f8VfCT4m6XbrqFrFJd6Prtx8/iG4W3DeQ0qAgEbZCwGMtj0xUXjzxp8Ufgl8X/HXxY+JfhyPV/hX&#10;daBbi3McyyNDsAURiJupdmOc8dDXG6h8YPBHhXxV4H0Sz8La1eeCdbsUeTWF0eSOPQpEB8iSDavy&#10;sS5DsOo9a7KNH/Z6ahTTaTfMrNSvG7T7Sjfa9+2tj5/MM05M2xM8Tip04VJU4KnJyhKm4VuWNRP7&#10;VOty/FyuCXx3hzI77xv408YeCV8WQ/FH4c6h4w0zUNUtLjRdLtbUf6PaLGGuFLDqsLozc9ePWtDw&#10;b8NdJ+I2lSfGnwD8UPFQXxpLb3lv5kqxrZRRn5UVAPkXAwR1INeheMor7UPD0M3hr7LqUlvC3l2t&#10;zIAbxjHxGSem4dazfCV5H4YudNhsvDkelaVdQmB7WE/Jb3AA+Vccbc5X8K836xfDp01aXXs7JdHs&#10;9E9N+p9msqjHNbYmbnSXw3TUk5N686fvJKco2k7xumrXbeP8fvATfFrQL34e6j4Y0vzriANa6lq2&#10;lrdW7BRk7iMMhyDjB71S0jxzHP4usvANr4g8P22uaXa2MN9pscwH223I3jy1bnCrnA65rsNWuJPF&#10;Datomiancabe6beKftU6ExYADuM/3SuR7V4B4l+E+l/tMy6P+1X8GfiNDaz+F/EEk1nb6lpoS3uG&#10;Rwk6vInz7SEAHYDPrW2FiqlHkqvlir20bSlJaX8pW+W/Q4M8qVMFjliMBT9rWm4uaUoxlKlTk1Nx&#10;1V3T57vT3rqL+JtfQHxL1nSvCPhXWviNq/iWTSYbPR5FuLhYwxtUBJWYKfvOueB0PSuL/Zl+BPiL&#10;4KeCprS5+Lc3jDRNZuZNUEV5pSrMzzgPv37jnP3iMdeleR/8FHPG/wARbj9mEafpVgt5beKtctrC&#10;8ntVOyxhjIOC3VjJLj2wDXr+seKvFX7Nf7OmnahZaDPq8fg/w3bx6nZ7SXum8oco/wDdQ9T6VSwu&#10;IjgKcItN1ZNW0+zZLXdO7a3Of+2ssxHFmJqV6cowwVGMvaXn/wAvXKU04J8s48kIy2b0a3Vl5X+0&#10;FoviO4/a78NzfDjxLeaPD4X8Pya1qAtdIV4eW+YzAEFy6grkAlQK+jPCni7TfGV7NNpViys+nwyr&#10;qUI/dXKkblCn+JQT0PTpXjvwQuF+NkFt+0x4F0y60XxRrUKWd1p2sTM1ubZJPn+UjnKZ2kcGqnjO&#10;C68E3mvfFDwN4ok0+41PXrPw/o8e5nh0KSS5TzkeEcFW2kg4+XfitcTTWJ5aD0lBKPzvre3ndp66&#10;J9d+PKMY8p9tmcFz0cRUlVsm7cnJaDhzOybjyJxSi1JpN225TXPEvhXXP+ClV14BX4S26f8ACP8A&#10;h2S4uNWhujZyh2txLLMAvE4YFU55wDjpXa+NPjXoHiL4OatpXjL4XSahFD4it4NQtp4zch7Sch4t&#10;Si3Ah1UYfb0Gwg4qf9rjxn4K+A3xC8E/HXVfhdZ6tdXWuR6JqHiCOQpJp0bLgk4++WDPgHIwpHcV&#10;3v2mx8QfFTVtKj1iw1LS9PtbdbOxt2UNZXXIKMAQQSnIU8EZqqlaEoUazg7KEbPme8XaVt92762/&#10;zwwOX4ijiswy5YmPPOtPmiqcbKFaKnT5tI3tGLjdOd9U2nbk87+L/wAL7X4+/s633wc8I+IPDTat&#10;4fkjW41i+8PiOOQbNyyQIg2ozjC7lyM5Fef/ABG/aA1X4a/B3RvBP7Xf7Pj32jWOmp5eqaTZlYxq&#10;cRBgjjB4QheWfoTkYNfQngnw74diuJrPwT4rhfRbgzEablS1rMrciPPIUNn5T0JrkbX4Sal418He&#10;Oru88Taj4iTxJM8c+g+ILFF+zFEMZWHPC4+8rjuBRh8XRjJQrfDGV1upJy0dmtF1eumlvMM4yLMK&#10;0JYjL3y16tJwlpCpSlGmm4c0JNua1SvH3m3dr7Js+INI8Tat8GNC8b/BTUBHqOlaVNqdnoOvQ+dD&#10;qvnQEtb3G75lPJKkdG4PBNcBpHw5Mn7DFh4cm+BOoahfWqLfah4FutSeF4rjJZngbdlEDHzEUZx0&#10;AzXX/CjxZ4m1jwFoPw68aeGtQ0bxJbslrqkO4SGC2ix5ckpB48yPAz6kirvhrVvHM/irxhH4m8H2&#10;8clna/ZvDdzp2sKV1OwMh8kBc/LLww3dzxWMZ1qEeR292SlvZvVpapq61bTTul1sejWwuX5jUVeL&#10;kvbUXTa5OZRbhGTfLKEuSSUIJwklCTVnHnTvm/ADxhr2p/ALWvEL+Mtcjhh0xhaxeIIUfUNIZYmD&#10;JIAAZDn5gW5IxWH+yj4RtdB/ZksNd+IPxImv0t9Un1yHWiuRDEzEsORkDH3h2re8EatoXj/wxrGu&#10;/D3xvcWut2evpceIrHU03tE0fy/Y5OPu7R7nmsTxdN49sNQ1TwD8Lrmyn1bT7X7Zb+E76MJFeWsu&#10;TcJGcYbGQF+vNafxHUpR928k3olZJWte397fbqzmvHDU8Ljql63JRlCLUnJTlJqfMoqbba9m/d1k&#10;muWLelur8feEPDvxUuNN+MHj66sdS0LwZYTapo629xF9kvJSm5Z3Y/MmxBgAkLnnnAqTxnaeHfiX&#10;4S8C66niu4ufDt3rEWpyrbXylLuQJ5kEbSf881cZ29yozXmOpxeAv2hP2IvHL/BXSLrw/fanbiDU&#10;NIjIQi7gZV+zqpO1EZlCnGAfxqb9mT4aXPwv/ZPk8K+ItF1qzE0ckGt6VHci7vdP1IFUDwjkIrJh&#10;9nbr3p+x5KKk5tShNwUWtUrau197t6rd9VoRTzJ4jMnShh4zo16CxEq0ZNxnJTSUb8qvHkhFNStZ&#10;P4WlJnoH7YHxTu/hd8NbLxze/DPS/EGlrOP7Sh1C4Ali3jankAAlpSTwRjHrWh8KvCngXUdJ0nVP&#10;DV952m6ppqXFhpusWoleHI+cK7fMG5KknJxWB8SN/h74E6j4B+KetX/iJJrZYLPWLfTBHNJJIw2e&#10;Ui/xoCMY64NP0bxtoehfBzwwngrxK2qXVrepZ2d9qsLQTM33SzowBPvjr2rH2dsDCEN+Zq6vytWu&#10;nrtbbo7HqSxUZcQ1a+JacPZQkoNR9pCXNyzj7rvJPR/ajzWaaTRW/Zf8I+DvC2veKtS8O+GDY2lx&#10;q9xeva6hujmsJN3liPazHMbBcqwA4NZHxj+BTfETVLrUfDnj6bwrqGj6xcRWmq3duLiG4trpUmmh&#10;VSeoljQhuwBA4rpNH+I/ibw/qsnww+L2j2MHiK60q4urzxFZq0dnLbbvkxJjCuAfuse1Yfjn42eE&#10;b34e+FbjWbnVY7e8juCFexDXPmQsibpARjDK4IPfrW0JYz677aO7tr8Wlnr2d0nutt9TzqlPI5ZD&#10;HAzaShq1/Dkpc8VZ2acHGTi3ZuzVk7Gp8MIPEt74v1qLX42tdWhjkRo7pF+za1Ysf3dxhThZl5jk&#10;xg5AJHNaHw88deD7nx54q+HGvaFLp974ZtbdVklXf9otZPnWWPHLLuz7gg02/wDC+vX+oxlJLOa9&#10;0m0kaSOaXyW84tksGXhMqRjOAVOSD1EPg3xfFpnjq48LfEbRrewmnuJF0HWLiRP9Oi2iQRLIPvsu&#10;W+XPO1q5ZctSMnvotE7WtbVd1bp0vpoj0aHtMFVowbcVzu7muZSUk/db2jJSa1v7zjrrK5uH4p+G&#10;9K1XUvBHizSriawvLZbjSb6WIvZX0bDBjEmCEcH+Fse1ZOreGF8A/wDE50C0TUFDG8h8h1iuPJ4U&#10;xS44dcEjcw7CuugTSdcs4tS0zU9Pnto4XmkFneI6PFnlgv3ShweuMEVi+MPCNj4r1XT/AB/4Cke3&#10;1rRoT/Zk/ll7TUrGRcyWcu3IaNjjB+8jAHpnONOcIytsnv2vsvS/U9LFYfE1KPO7TkneDVlJRbu7&#10;Xupcqb5U0r2SvdtmvrtvdTaDJr2lWMqyRqrrBcSbdsirheR90g8Z6EGsa98HyQeObfXmhe2XWrNA&#10;TcXAcRToqnmI9+CCV+tZ3g3Q/FuoaNP4XXwXHJomp+F82sN7qDM9hcMT5mnXGMMFQkeXIBnYSMgq&#10;M2/hzfaz4l06bS00W60+80mdGg0/VrzzWXy08tkVyMlQV4bO7kE8GjllSTs1p+Ttbr0ZPtqeOlT5&#10;4NOWqVmvejva8Vo4vTVN30V7ifEtLKGeRtT8USWbWdwqMUldV8mX+M+oDcZGcd6v6Y+reBtY0nQL&#10;jUbi5haxMiyTN5qx843Kx5II7duKr+I7C48b6zb+I7HVIY10u48q+0m6sy63Ue35oHD42yK3KuvU&#10;U6+ubK7063ttR1A6arx+Taz6lbSosbKwyhLHC5BAByM9s4o0dOMH812/D5larFVKy01XK725kmr9&#10;ba6R1s7q/VM2NF1W00zXr3Rl1kXAnsWvf7HWZWmjTkFkQ/NsOOCMgE444rzv4AaJpnh7WvEPi74a&#10;/EWHWPDfiS7f7dpaxsG0u/B5Dbj5luTkgoRjOCMDFTfFWHxr4V8QR/GHUVZ4/CupW9zJGFgbzNLd&#10;fJuFhkOHUgskrRkhmKYBORXVWD6BoHimy+IC2Glxt4rU2esyabmaO8kiLCN96jBYDcOQG7HpWlvZ&#10;0Hyu/OvJq61t62s0110OWUvrWZU/aR5fYSbV+ZPln7ikmnazlzRlCWji1JWskxfC0NwsmuWt7ql/&#10;DcC4t9QjVgksW77sin1Ugcg80aH4P1W6+HVnZazrE+tXNlcIVvvJNvdxhXygbZ1Ze5/i71zcngXw&#10;x4I+J2rSaFoOuDTtV0VWtV+3eZaSzCUtIIU3+YkvcrtwQMitfxhoE3iq/wBC0fR/ineeG49PmGo6&#10;kIYyhvUUZTEp4TB4dWBBBwcVL6JS03vbbTbS/p+expCWlSc6Pvq8OVT0k20rrn5U07KWt2lfl315&#10;uDxncfBbQLz4Z/FnQLyPRdc1i4tV16O4AigjuMkOT/Ad7fgTkdK71NY8T+DfEnhbQ9Xuo7zQ9Ts3&#10;0y9km2lo7tEBhfPdZFDA9s4PeqvimfW9W1nzdZ8Pya54ZvILcahb/Y0Zrd92FniKkiVQfvqeVHIy&#10;OKh8Iad4F+LfgfVfCuneK9Qj/svXpbSFfPVbrSbq2bAaE8nacbgGzlWx04om4SjzyW/xW1V3pfya&#10;+56FYeGIw+Ilh6VRtpL2alaMrRfM4t7ThJaJ/FG7T7qp4l0Zta+HXiHRPEdtcaLNdahMumXkePNt&#10;o1wFdcnAC9QO4NWD4Xv/AB38O7f4R/Fiy82/l01oW1OxyIbnAwJcrzGWXBPoc4NJqmr+HrbwBBrX&#10;ijWLjUdObVAl5rGls3+hv9wyeWcsq7h80fIBJ4xWl4f1O31zxTJL4Z8UWM1xbQ79JjhuFZby1xhg&#10;R/st37ZqXKooXWlm3fs1ZaPf1T9TSNHC1MSlJ354KLjdPmhJt6x+F9VGUf8ACm9jjviP4fHgz4Sa&#10;fc3Os6xDJ4Z1i0SSQ3hEojDhULyf8tIxkZJ6r1rr9ct/HPhLSre+0P7TqcEsbtc6ffXSb90jbgsU&#10;pHDIfuA5Ug4OODTfH3hu9+JGka34Xk02zkvGsY3bTZLs4csc7XHVQcEbhx37VyPwp8caz8I/Elz+&#10;z38ZEvriD7S0ugeJJ7pZ4TaON0aS8bofKbEZdvl3FcEBuLjzVqN1ZyTba7p21Xp9/Xoc1T2OX5go&#10;S5oUqkYwjUV7RnFyspXTS5kktfdurP4kn0VhrGsah47g8T23glbvRdU8PZi1S3yt3bX0JxJDPHnb&#10;nrjHIKkdxR8OviT4P1W/vvhlq93HHq2jTF9UjutPeFLmJuRKpYYJwQDyeRVzSbHwL4e8X6gfB3jn&#10;T7PxBqepKdT0b+1VMdzdmLcWWDd8skkWHyowwGeeap/E/wAI+FLTxnpnxZ1RPESTSWZ06/bQYPPj&#10;khPO2aNQWwG5DryD7VF6U5cjT1Wne62019NN9zp5cdhqSrwnGXLN86bXLyydnZq1mmlJqSbSvG7W&#10;pn6hruufDb/hJ9EuL+xFjbaf/aOk3U1qzxlJH+Uvj+BGwGx0BzXWWHiXxRLZaZq17odvJeLo73N5&#10;Z2MwlVZtq4MfdkYZwaxYdV8M+Ftd0nwNceNm121121ne6s9TjEryQNxuGANqfwkYx64NSnwtqXgv&#10;xNoeveB5/t2nafZyWn2WS4iZrq2PIWF8g7ojjgkgr70T5JL3lrvd6X0t5Wba/wCGHh5YijJunJuC&#10;ai4pqTheSl0vzJRlpazsmrNtCeC49Kt/BOjX/wAIzINB3XDT6dP84izIzvF/eQpJuwOwOMVuSeI9&#10;Y1p1W38OWuqWksPnWdwZPmSUHDIeOCBnDVha74H0Owl8QaT4J1l21uO8XX4dIS8KTW1xIpUyIvdJ&#10;MNwQVLZBGa1LC6vPFFpJr/hSxuLXWtMtVjW31KN4bW4mKhtpx78EjkVlPlk3P899dVfvvudeH9tR&#10;iqD0slpGzi+X3WopppWSvydLrVO9+Y1rT71/FGpavb+Ao5LfT/EVpcSSafEnmyL5XMkqNjfs6blO&#10;6umtdUv7tY9QvGj1Gya+X7DcW7jczEn926nuOxrL8CWvxB0zxVquo3OpW88Op6lHcXeliQE2CmIK&#10;6K3/AC0TeDg8EelaWm+C/DGrHVPDVxKyr5he8tI1MbGNuVY7ejjqrrg1dSUdn0S1WvRX/rYxwdGt&#10;rOkmnKUtJWjqm2tlZprVq3Mra63RHeT32h+KV0Sy0ovZrOLi2mt2zLbzc+YrJnJVhtxjnJNc94q0&#10;PVPEfiDSPHHwd/sO08T6bfqPFmn3FwVaWwcHcCq4J5CshYY4I9af8TbPw1ouoeFvGOs6lNZTW+t2&#10;um3F1eS+Wzo7+XCzljtbLhRnruI9a3fGE/w60LxYPGfiDQGstSjhfdqjWpUtCh5Quv3l/iCnnrVQ&#10;lycsopu6a237pq+qZjiYRxHtKVSSioyi90nFPWMoy5XyyTTSummrq9tqt5ps3iSzutQ8NvqWi3F5&#10;fC+kms7hWUTwcYH8LJIOCO/1pmgfE/xTf+GfEHiLVNHhtryykJsodw/fIFzjnlHPPynj0NXLhorK&#10;11DRPhrr9vLdafqUFzqGlqoYx202GI2MRgFckEe9aGm3JHxDl8LzeGrWbT/s7SwX8TEmJ+8LjGM4&#10;5GT07VHNHlaav113tp+at8jphTqe2jKFRxb9121i5PmSatdJxlzNuy1aT02w9G1b4SfEKfR/i3p0&#10;mmR61JKsH2pZVWSR1GfIkZeQR2VqyNat/ip4K+Laato+m6fceCzZy2+qadeSssweUNIJI2PyFd2E&#10;HQ/Ng9q3fHXw08OeKdL1LwzY6VDZ/wBozRhrrSUSO4glxht2MHlQAG5xVDwp8XbqDTLrwJ8TNO1a&#10;bWLNo47t59DZRcWzHyhdp/DLHnaXK8oW5AxVxd481Ncy25Xq0ns16a/gcdamo1I0sTJUpXUlUhaK&#10;nOO6kn/Mkm1qmrp6ps2fBeq+EfGOrax4ZW3uIzpy29xHDMzKVhlj+VgOqkEMpHqtc1H8E5o38VeF&#10;7cNcRaxCp+3XV1IxljxwCc5SRD0deoxVzx98MNZ0T4kWvxi+HfiW4XVn0yPS7zSXkC2+pW6OWzwP&#10;llUEkHkHpXVH7fc6PNrdlqe66k0ySANYjLeYMgOi55YHt6ip9p7NKVOWkktH0at+uv8Awx0xwv1y&#10;UqONpWlTcrNWtKEk0rednZrdW7S1474J6r44g0bS7bxNrUWrR/aZra3uLy6QyTrESqyxugwxK8EH&#10;B+XJ71q+HdXvNP1248M+LruTUpJ74XWnyX1mI5YbUyeWEyBhzG+PmHJBBPrWroeiTada2Vjcaysr&#10;rCBNPcQKmLwdJSn8LNk9O9Y6+KL2D4yad4Z1O2vIf7U0+5k+yXFvm3M9sQG8mTBEcjKUfYSA68jk&#10;GiUvbVJtJbN6aba6Co05ZfhqEak5aOMfed/itGz11d7JXb1el2td2S01i28Rw65JoKqkME1vclY8&#10;yscfI6kcMp6EH2rM0XRdbv7b/hI/D+sJDqE0gL2kufJuEUnKNEf9W+39fanaRqXiTU/GumvaancS&#10;Q28TQaxbTQlcqzNskx0LKRtYg55zisXwP4mv/ilqGtaRZeMY9P1Twvrdxa61YtCrlVxmEnOGUEEE&#10;HkEZGTUxhPlbutEr76K73Vur/NGtTEYeVWMLSvNy5VeKbajFtxd0rpJ3W+kuis9Twve3GpWOpeJI&#10;rZVu7p5PMN5pvlt5UZINvMh5YdcMMjmsbwV4ctPhdJpcfwz1izHhvWLia50fRbhTsjmcM8iW8mMo&#10;xJZgjccMBWt410DxDfeBNQ1HS/Cb6l4kk0kN5VrdGKC8kV+URt2EdlB547ZNZXhy+X4raBZ6z4dt&#10;LjT7e08tbjQ/FGntG1te27c/OOY5lYlSRncOeep0i/3bf2b2ez6af8B6dVpc4qsVHFU4OP75Rcov&#10;VN3kuaz27Ocby1cW07K+xpc2kP4v0nwN4gjUTavp95ezadeabmK5YSLvZX6K4yCU/iB3DpUZ0Dx3&#10;o90194f8A2sy3FxIL60bUisa4H7uaLIIw2AGXjHUVjeM9V+JV0LZ9R8KTNq3hfXZLjT1t7hB/asH&#10;2RwiI4YfvCXAKHBYLnHpu6f421m3bTZNb0vUbf7ZYpFNcTSEDT7totwjljI3MNxK7hnkfjRKM4xT&#10;Vnda63XV6Wa6W/rQ1p1sPUqShNyjyyXK+WzStFNPmUldSUr7Kzvaz5nVuvFtrrlhpEfxD0Ky8MeJ&#10;5JlS1s9QnEiuQfuxyrgsDjOOvtXTalDZabqsmsalqO+yuIY7DUrRZ18kvIcLIc8q3O3OeQR6Vn29&#10;xr/iDw/Z2Hi3w3p9xqlpeFZGt2JRZFHEsXmDI/zzR/Ycms+Jv7V+xx3Wm6lY/ZNc0ua3Dq80bZSb&#10;cO+Pl6dh3FYy5b9rX818uvpfr1O6kqnLf42+Wza5ZbWvNJJNptc3KlpfTSzg8C+FrD4aWmn/AA8h&#10;XV7yydmWzurmXzmttrnarPndjnGeR0zWN4GutF8NeNfFjy3+vKkF9HBfabfRO8IdjmO6g6nYwbax&#10;Hy5XPFal/qt09pbtYx6pBZaL4kH21kt8zQwqG3A/897du7L8w44O01N8NvGq+INQfTL7xXpWpXUF&#10;0wtpFkVbhrYgthk9QuDnoRmtJc/JKUtb7/fe+39bnLGOH+sUKFJqPI/curq3Ly8qtJNpPya0cXZ7&#10;bl5e+HtHWS+l1b7Mt8qW6tNMBGXBwAC3G7t15qnqfhlrB5PEbSyfbIZkXzliG9o93Abb94YOOegq&#10;14m8OeCfFnhW70DWfLXSbjMUxWYIqNu3B1Y8Bg3IIrH8FXOmSjUPhtrniZrjVNKuCq5uGW4eHblJ&#10;PpjuMiuePwcyvpvp00/p/I9St/vCpTjGzXuu/wBvW6t+MWuzWltbGl6jZxw6hZ3GjTTXVnqEaXEc&#10;WPO2MQyuvqFBycdQKzfGfhe8+HenxeJfDevXCCxvFl8jcojuVZsPbtuIADA8HqGxWl4p8IWnirwx&#10;Jot5qF4sr/6meG5MU8cqMGR45RghgenYjIOQatXA0zV7bUtJ1zTXuYr2NEuY5sSRSyeWOi9UII5G&#10;Bzg89a0jOMWmvmvLT/gnPUw8qkXTlo7e5K9mn7z1t2tG7bd97LZ8x4r+M/hTwX4s0vSPEE7Wdrr2&#10;mm5tZbq3Z432sN8RZQdjoTnngjPpWrqI8G/Erwd/wkWq2ibUDho2ctGyq3JAHXjkEc07S/8AhXXx&#10;KluvhyZGh1Tw3DH9qt1UxzWTSqdroxGGVhn5hkHvWLHpc3hbwlJ4QuLma9vI7t3s4hDtabyjuZVx&#10;wGZP4ejHpWijT05U4yVvu7/dbr57HJ7TFfvHVlCpQkpWstpKycZau7UuZJJLs1e4/wAE/D3RfAVj&#10;rGi+HfEsd1Za1q0F/b290zOyxHbvjJJ+bocHr0zWnqniS/8ADXw9vNd8canpsOm6XrE0Usi/6qXT&#10;2cJE0mR8rruGT0yvvV46tpfivTNH8YeBJBJuj89IdoRLuMja0TFh8rqex5BGKh8S3lnqHhdbjyLO&#10;1i0+6MmtafdL5kclm5ZJG4HIwd2eRwQfWo5pVKi5++vft+m5tTo0MLhWsM0oqL5bNuLT96++qTbb&#10;jdOy00ZD/Y11Dc23g/8Atiz+1W9jJ9hvoZts0kMqEeYo/vbsdOCK5fxD8Tfi34L8LeC/FPi/QppP&#10;L1SS28R3GixmRPJG5VeSNhkBsAkjo3tXca34Ys5tH8yyiEMlrY/ZrO4WBZRCvBSVcclBgcDoKq61&#10;NF4g8Kr4Q8Vsbq1vrcCTVdGkz5bbc72T7y8jg4I9adOpG65kmr69+t7ffe3dGeLwuI9nJU6jpy5f&#10;dafut3i0pLfTl5eb+VvW5oXd14b8WaedLmY3Ud4ys8SqVYwyLuBHfA46dDXD+N/hj8VLn4Z6DdfC&#10;z4v/AGy88PzXE6TavbrINSt3yBE7L0ZF4Vh1ZRmtzwtqOnW3gm307XJb3WLnw/JGI9SjhCSzDOBI&#10;AvQgHkdMCptQ0c+HPHXh7QvB98YdJvGvF1Wziy3kzPH5sUnH3AxDZBwpPTmim5Ualova71V07J/m&#10;n5feh4qnSzDDKdZNc6jFuEnGcXKUbbNp8sk23dqydtG7+e+IvHHhW7udE+APxwtr6xvrySyv/Dni&#10;LQo2jt9RlizIrBRzDIpU7ozkHt6DrPiH4w0m0+HEeiNrK6+mpWks+l6rcWrTQXHlHe8cjR9GxkDO&#10;M4IPNdN4o8FeC/idFHd+ItHtZl02XztPv3+9aTpwT7D3B6VzPhKe8fQETSPDf2ZtN8QFL6xivFnt&#10;5beXIa4jYcPG4O4qfmU5B99vaUakYySas7tXVrvquqvpdf8AAOB4PHYOtUpynGSqR5YT5ZOThG14&#10;zSajJxvLll8TTW7Um9QeGPDnjH4a6TovgTUhorIkN/p/9mOFa3YEMQqngoeQQeMGo9Dt9Q0nxlrn&#10;h3z7q40/UrpnneXaBYzyIOFGMlCfmHoSahtPEV/4O+N7eGdV8O/Y/D66Kh0/VLWXzLdZS+DFImN0&#10;B/ukna3tU3jK+1DwJq914he/1Bre3mN3CJF863nikKrJA2BldjfOp7AntnGPv35d1JXXXdrr3/Lr&#10;1O3mwsYquvdlSkoTtdJKMWvhdlytN621Vra8rW9cGxPh640zxBpsaW80b2t5FIoMTq2AcjowbOf+&#10;BYrO+GOjTeE4n8Fw6nDJ/Y8P/HoAN2xj+6kUZyBtG0jpkVSuPE2geHNZOmalqOoNouueWsayWrSR&#10;6ZctgIu8A7UdiB82Qr9wDVrXdP0221axutav7W31k2v2eG7WQQi8ySBG2efRgAcgjio5Zcri9nr/&#10;AF6bM6/bU51o1opc1P3Xqr2b2uu9lKOmtmtHdJ1jNqcOvfadOnaC4uPOMmm3a/u5MD7wx2/WoXg1&#10;61+It5BNpkVrZ65pMUGm6xaQAy21wFYmGT1XumeOoqe01bXNX8Ns2hxWN5rGl3Bhurb7epaN16h2&#10;HI3Dnkd+lM8TeJPHGj+IdE1/S4rS58O6hNFa6xp80befYSs3E6OvVd2FIIx3Bpx5uZqy2tv21X/A&#10;vvsRUdGNGM3KVlJSuldWfuu/pd83K7x0dlY5/wCFHxk8V6p8D9F8e+KzHqUqzXVtrV1o9sWWPypX&#10;QO6HDIwCDcuOCT2rX0PXPD3jPS9f8e+DpJl+3TfYtcZPm3rFFtWaEj73yuGDDqOOop3hrwxJ8Pvi&#10;hql34avW+w+KZri5n0WeAJEl7GFJnjI6eYpw2fvFQeuc854k1DxX+y94N1Hxd4U8M3fiDw/e6ot3&#10;/wAI1HIv2vS2mlJnEDjh4RkyBG+7yAcEY25KVWo1SWsmrLZO729U9umnyfmxrY7A4OEsc3KFKMlU&#10;lZycXGNlUVm21OLvJayXNZpptq38BfFWq6H4Ok8N67canqjeGtQfT5766kWWVoyoZGJXG4bSOo3D&#10;vWrruj6V4W1K4+Inh+e4urDVbqF7y3tY/Oij2KVyqfwZzkkdxXUaBa6VJFcavpp+zf2zGtxNa3Ea&#10;xyK2wDJX1xgHqPeuT8c3PxB8I+HbvUvhrpC6neaaR9r8P6ihji1OHG5lgdR8spH3Tggngisuf2mI&#10;bjpfdbLz8lr8julhvqOVQVRuappuLScpKyaTSveV4brd62u7IbpvhjWJviXZ/EbwVr0Fzo1roNzp&#10;ur6TcW7RyTTmTzUmRum4H5Tkcg+tQ3Fx4s+IXw40/wAX+D4W0vXtHnW4vNEuLxZVuF2sJbK4KdC0&#10;bblPBB2tWppGueINMi/4SyfTb630u+t0k1LRrwjz9HfYCXj2jMqE4BXqDyO4rUu/Dgi0nXtZ8GXi&#10;x6jrPkyyyCANh1jCDKjBOUAyDyO2Kbqcsle2lkn+af37+St3CnhY1qMvZuSUuZyjs9lyzhe7WsVZ&#10;XteUuZXTRl/CTxLpvxV+Hc2p2OpNqVjc3U0MJvLfa0aAYMMgP39hypyAeMGuZ0rw0/gb4x+EfC2m&#10;aWunacum3wkt47VntmkIHyRSZ/c8c7Dx6VJYeGvE3w+8H2fjIR6f4Z1a1t7oa1FHemTTZJXlB8xx&#10;jJ3kD94cMuec813Xg7xbbeNbdIpZ7eHUIf3eqacZAzQOV+8hH3lIOQw4IpyfsXKUNYO69N100e+/&#10;5XMaFOOOp0KWJ92vBQknZrmV4yaV2pK9mnFvSz+JJnP3dlqPi2/1Tw3pvjmOzvbaFZtJhubQfatM&#10;kGeSf+WkRIH1GRVi78R+P/DvjXR9NvL3SprPWI2NzG0LRtDcRRjeI26ESMcjdyMd81j+E9L166+M&#10;l74s1a1vtPE0cth9i1OyUx3IiIC3VtL95AyjLRnhvvDBpvx88Rax8Jp7fxx/wjP9seD5pseLYtx3&#10;aQrYA1JMAt5aY/fKBwuHGNrU/Z81VUlZ3WnrbZPTXt3fXUiWK9hl9THT5ock7N3fwKXxSj71o2bU&#10;tPdj71rRVuum07wtqut6hp8iyK0O2SeORSuyQMHWeM4weSeQeDkVz+v6hc+CfixaLr3iuVdB8YWb&#10;ad9ja3AjivwDtcSDlGdSRzwSBWvqniTR9N0VmkeRtJ1aGFtP1Cxu0cP5xx8jk4bO4MME5B4rQ1G+&#10;8I30Eng3xBL9omstPjup1uoDkLnasmQMbs9ccg1jCUovVNrVflr5Wdj1MRTpYiHuSjGaakndpPV+&#10;67NNqUeZdtb20scr4S8F+JfAvwjvfhnpPipvEF7Y2M02nzahIRIRuLxxuw6rxtzWl8PfFnhv4g+B&#10;P+Er+HeoWitPaLFdQwyeYlpcgZZXUd1J56ZFTeGvFejaPBqGnJ4p067urO+8mS3M+14943Rw7jxu&#10;I6eufWue1bwt4r+HetX2o/Di/tdNt9b8maS3fTvMWC5EioCIhtysq/I4z8pw4xzWn8bmjLSTd09k&#10;773VvmtPzOJf7DGlOgualCLhKKfNKNrqLUm73TvGV31TdrM0NV+GHiqDxLf+L7P4t31npt9Jbvqe&#10;lzQxyWjxLGVmCkjdGHznOflwMVT8OeD9B8PeI9U12G+1S61Ca2tbTVLdLxmWWCMkw3Kg8O2w7WK5&#10;yBil8I654Z+IWsW/xRtfF+211LT5NA8UeEbq5PkxXyZcxeUwytygLoynBZCOuBnUttGvp9F0658G&#10;vod9Z2eoZ0u5tZGVLe1UYSMkE7ip3KRx16Aim5VI+5N9k9Evk++36+RjTo4PESVehC6u5RfM53v9&#10;qKu+VNSd1ZWd4tWdyPwjf6H4JtL7wzqUh8mHXGeGJpgwto5SGjAHVRnOB27VL8YLCTTtKbUZRNLo&#10;+qSNZ+JVgYq8VpLGU85WXldjbSSOQCT2rjfjj8IYvEvxSsfHul/Ei88M6hNYxiMQAsZ5LVvNB8nG&#10;LhdpZWU4OORXfar4f0H4h+Bbjw42sPJLHC3mzaLeNHNBLJGeVBOVJViQrZHNKXs4uFVSvffTb+n1&#10;/DvpSljK9PEYF0lH2f8ADfMve3aVlqvdtdNJWbSb1tJF4Eh1rwNoWhQeLNVhj02KB4dQt7wGW4RE&#10;2gSN0cMDknuQDWTpfgvxi+mah4U+K+s6d4ktPsPlW7LZbLi4jC4Z5BnDMwwGxgEjPeuZ1S3Hw28K&#10;eHdb07Vr2+i8G64umapC04hae1mjETl1UFS8YZZAp2g4PQkV1HxA8aeHvCGr+H31vxM1jb6lrUem&#10;abdyAGG686MkRs39xgOGyCD60ctRStF3u3Z21uu3Xaz+fkP22BlBzrRcHCMFJOfuuMko63fI7SUo&#10;663j2lrzseuX/wAHdAv49U0W6NrJrFpHbPpsMkjrZSKEjmKnPzRnhwOwBru00XT7jSr7S7vToUtL&#10;yUtdXEPyJc7wP3vH3Wzj8a56TSvBniW6f9n3xjZ6w95p8X23Tbq9aULPFvOGiuUxuZCcFSQwGMgj&#10;ms3wX8TdE0W+8UaN401aaG48L2Pna7DcrujltEU+XdRn+IMq4bH8S+tVOMqkW4p82781pZr+t2ZY&#10;atSwtZU604+yd4xu17skpOpCWltFbTdxTexJo+ofEnQ3bwz4h8NTXiaBeQJpuoWsxMzwTExiSTcA&#10;sqqpy2DkbeRmtS78X6r8NdX8RapqWjapfaNb2P220+xx+cZJEjLSpGo5BJBGw98Eda1Jhp914J1T&#10;xt4O8V3FvHqmjvdWd1ta4hhLRbkuBCc5A4YqOGGeM1nz6vr1r4A0vU/iDoLXmvQaXFc3knh3d5Vx&#10;cAAMsGSCS2Syoeo4qeaM9XFauzWzvvovv+86I0qmFglCq7pOcZaSjy6xSbWrvFxauteXR6Mx/g8/&#10;wy+Nfwr0Tx74e8MRalZy6xc37W+uQhp7C6Z28wYP3WVuPpWfqvwO8QeKfgH/AMIL4S1u78NaxHrz&#10;araq1/8AaFSZZzII92cmJ/7vbNafw/0HQ4rnw/4isPFBu7nbcvbzRD7HJfQyEgvc22AGkDfKXwOQ&#10;D3rpdR1fwZqetR6HdxzW9xbtHLHeQvtWORiQuHHBOc8c89quVadOs/Zt2Tur62s30ej+6/kceGy/&#10;C4zLY/XIx55Q9m3FqHPzRjdpxu4vR2Sm0t02rNReF7LUNV1L+2YPE/2i1uopY9c0eZg6LcBAjhM8&#10;qu7dkdOayPHPgHzY734e6dr62Fn4i0GO10K3Vx5lvdWoZgIs+qEN6gpmmf2Pqui6Z4i0iLRjqGt6&#10;TJNq2izLi3F/I6lkRipxuLjacjB6mtDxvez+KfC+iaJe3t94Y17XrXZp+rQ2izHSr0IsjQknKrIQ&#10;GUZ4bDAHOMxHmjWTi9P6adt9O9r20OqpGjVwMoVIPnS2u9bvklBSdopyd0o81rtS0WpL8K/FY8df&#10;DCHXdSt7iLzI5rTF98kzNC7RNyOoJjYg9cGrU+kWPibwpp9le6db6xCzcySyAtCpGN2e/pxg1R8F&#10;yQ+GptZ8M/2LGIbfxFuhe1kZxvuVEjuUOTEd7MxUfLhwRxVz4Q3drPpd5pdtrlhqEem38kSraArJ&#10;BySY5FPQg5x6jms6iUZSnDa916Pb9Dswc/bUqNCu05OLjLzlFq+jWqbT1s196ZRtPCninRNdj1Pw&#10;z4im/sa309oLPR2mV4PN24Xn72Nw7HgVBH4rnudJsr2SzsVzcWkWuWV5NshuJZV2hIWf7siyD7p5&#10;bAHUisLwr8Pviz8M/Eusap4G8apq3hfUr6S+j0i+s/32nzFwWhjKn5o2Xd1wVYA8gmuguPEfhzU/&#10;FfiDw1rNxZvb6faWuqa5p2q6WVWC2ZGInSXGH2mMsQRuQrjjINbSjHmvdSVlqr+W67679+ux5tGp&#10;JUeWUZUZOTXLJxavZtOErtOFo35YrSLs4q0kuH+M3iiDS/irpOta2kem+IPCWuWslhq/zeTdaRqE&#10;5t2t5vQnBAzkb0UjFer+OtA0zWLiGxm1W4027FxHJFdQfebY4Ow+xPBrivjb8IvBvx0sZ/D3iXXb&#10;htF1yzs7iDULXUvKiKxMXiaGZQQxMjRvtJwwwQc1a+H3iu91bwBe+HL61k1DxV4QiXTNc0+G886Y&#10;zhQY5N7Abg67Xyeeo6inPlnRhKL1jo12Ttb5XvdPRN+ZlhVUw+ZYqjXinTre9GV3eUo8ykml9r2a&#10;hyyTvJRbt7rZk/8ACX3gu9X1+Ke18Ja9pPiaKx1JryEraarCzDZn3dT8rj+IYr0vR9bsf7RutIuo&#10;4Le4hutsca4AfPzBgPUg/jXker2/jLxT460nXdb8Jiz1C8X7J4x8IzX0Un2iCLmG7tg3E6hj82Pm&#10;APtXp+s+A/DXiy7Z9UsZBNarC1rcJK0csBVg4UMMcBgO5HJBqcVGnHlv1XTW2y+fW3k1Y3yStjKk&#10;qrpK9pW95OPNe8r2t7rs4qVknzRfMr6lO80+70rVJNA8LXsdvdLo811Z6hcOrqG8/hJFzuKKzdem&#10;Mjg15z+0N4E+I+oabp3xG8I65e6Z4qtY4brUNF0r57TVmt23GNWPKSFd20n7wwpzXolnPZTfEt7X&#10;xNpMOn3kj3VnpqySArqtr5UUpkj91ywdP9ndUPgbVtGs9QuvCd466be3N1dxabaiZv31vCQBKiyd&#10;XAPIXPAz0oo1JUJKaV7JN3V7r8dOum3kx5hg8PmdCWGnNwUpOMWm04tWs0rK0tbK7SknqpJoybf4&#10;v/DrxNpOi+MbG7vLOTxFJFarY6hZm3kmlzjayuMCRTnjv24rp20LRPsepeEb931DTdQ3JdafNlmi&#10;Enyso/2Ofwri9X8CePI/hffeGPibruh61Dpiy3Wl+Jry1YywmM74p54RgF0PykoRkDPtU3hLVfGt&#10;1p8fjTVL6H7VeafGskGlSC4ijnGP30anDmN1wSjfMuTTnTp8rdN7Pvf0tont5Jr52IwuMxMaihi6&#10;V24pv3eW2jVTmXNJau1rScXd2bs2N+Ffwwk+BXja88P+Cb1E8HSaWsjaOwOba5Em1JYj02umQ4/v&#10;Rg967VfDltrGqzNqWjWV1EkPl2d9JGrM1vOp82MEfw9OOhrStLrSNYt47z7ZHNDdREIkcgKzYHLL&#10;jkkYPTpXmfwp8P8AjP4IeCdG8EXmttqen6L/AGjaQ3lxG7tewF/OtnMg3Y2oWjJOPmXGKz5qle82&#10;/f0Xm97u/fS3nc644fC5UqeFp0r4d8zVmnGDvFRio6+61JyVtI8jtukeQ2fiz4y/sqaFd/BfW/GW&#10;m2NxBqM118PtS1KEvDqFiJMGwd8YWRUOU7jHpX03o9j4b17SWFzpljIupWudTjVUKTb4xvDgcOMH&#10;vXPfF34aeA/2g/Bi+Hteu7iO402SG/03UtPk2zWNwUzHMh7j1HQjINecfBLVf2gfh98Sp9M+NXgP&#10;TbzTJ41gbX/DbFjHMowLmaI4ISVMZ2AhWHNdtaUMdQdSNo1FdyWivtqtr97b323Pmsvp4jhnNI4O&#10;rzVsHNRjSlrNU1qnGej5bXUVKyTglzO8W3i/8Ix8F/2Y/wBo7+xrbXdQ8P3XiCztz4HuLySaawjk&#10;kl2TWo5IVC2wbTwNwI7V6P8As0fGfR/G9z4i+GV9FcWWveF9RuE8Qafdtu2SyTyN+7b+JAoB9gy1&#10;tfErwF4G/aB8L+IPhr4i0qaWaxuEWzn8treW2mwksMsEuMgBtp3rkcEEHGK8f/ZmvrrUJfiVfaVr&#10;2m2Pi631h7eS61l43lN7BbxxXC3KR4Mke6LeJFH3JS3BBFXJ08ZgpyqX50o6v1ST9Gm7+eq3OejH&#10;F8O8RUaOEUPqtSVVxUVZtKMnOD1spwnGKg1ZODcJJOKZ75r3hm++02E3hHU5dMltm3ZhhDQ3Mf8A&#10;FG69s9QR3rnfiELPxtot0niTQXtbjTb9oNHv1uiitvQDezJ80YbJUj1FbDax4v0/xHoLQ6f5ul3t&#10;q0WqWttIJP7Pm2BlkDdZISQVyBxkH1FSXV/ocUN5p+s6bJ5OqtJIpkbfFKFwML6Mey9cjivNi5U5&#10;JvXzW++v9dj7WvHD4qnOKvFN2aknyt8qcWk1ZK7Wqs+ZWeqaOO8E634V+IC+LPDfhq9ns/F0elLY&#10;an4Z164Zo43jTbHMF/ijfj94nXgnmtnwZrGj/ErwT4ZuvF+iXlpdX1jNbXWk3gJXzANkkcn94Apl&#10;GPsRWtpFn4bv/GA1a40KEXsNiI9H1F7cpKbV1+aIt1IDLyp6daz/AA3fXc2qQrBrMkc+mzul7bzq&#10;uJBls2zf9NB8siNwSp5yDWlScZX5brZ77aWt6bb6rbzODC4etRlD20oyT5otJK0lzxkm03pJJyuo&#10;txlfmSWkTFvvhu3hj4jaH400vU7zy9BY2PlxEvLNpsybfs84PMiJKBIjckDd711mvaY2t+H3fTIV&#10;uvMYiS33bdyZwwIP0q5rM1qPFdis+m3jQ39ow+2W67oo3Q7lD45Q8nB6HpXJ32r/ABA+GXxKfUNV&#10;efWPB2qJHDAtvahptLuOSZXYcmIjg54HFSpVMRZ31S087dF57s6HRweWKpGMX7Oc7Sa15W4pKTvt&#10;GyinZPXV6XZX+DvjBdV17VrfSdakkjt/9Gi07UGHmSTKNwww6jb8oPcDNWrzwH4D+Lthq/irRrAJ&#10;P4htY7DXT9oaN0lt5Mxl1BHzIy4J6lQOcVRs/hYnw++N2rfFnQ9bso9C8QWNvJd6dcLj7PcoSPtE&#10;Z/hDKefeukXxFZ2HizVLDQL6zur+3t4Z9R0dXUSywPkJcLj+8cjJBB2kdq0qSjGpz0Xuk/yun6O2&#10;vkjjwdGdTCLD5lBaTmrPW6fNyzg7t+9DmulrZtbp3q+EPE3jO88GWvirUvB82nakt1JBeaNFIJkk&#10;VX8sSK/HykDzATzg4NdbqWmabeaVJpd9Yx3FnPJho2H3QTnP4HmuA8HfH+58RfE68+EWr/DjUNIu&#10;bGw+0TXzyLJEsch/0aZQOTDIokBfHySRNG2CQTsfDXxn4ltNLu/D/wAWfs1trGl3AiuL2FfLtNQR&#10;+Y7iIn7oYfKynlXBHQgnGtRrRbly2tZ2v0e1t9F631R6WX5jl9aMaKquoneDk42XPBLnUtEk3rdW&#10;SvGSVmmjJ+JPw9u5LT7T4YsrGPVrS4jGlzTcfarcsN9qzHpuGSD2YCqOjXeq6r4dubO78Fzxal4b&#10;1KS48PteSiYaiiKSdjdUl2syc8g+oNeka/aXOpS21vp2p/ZJredJ93lhxKg6oR7+vamG/wBPPiSa&#10;JfJK2sZe8k84KbY4BBZT2I5DexojiH7PlavbXrdf8B/q/Imvk9P65KpCbgpWTVk093ddU1o76fDG&#10;90mcpY+NLbW/DOi+MrJYZtLmhiulkkA3Wm9htkYD7pwWQ46Ec966Lw9JYP4n8QLa6qswaSEXlv8A&#10;aAzWkvl42lOqblw3vnNcb8I9Dg0PWfFnwquvFNhfabNcfa9E0i6t9t1a2kxZpY2xhZoN7EpIvI3E&#10;NyBW34G8HeE/Duoa9rNh4QmtdSvvLg1S+YZfUFhTbE5bPzkJgBuvGOoqq0acHJJ+no2mr3t/w/3k&#10;5fWxlaNGpJK7bU7vaUFKMuXl5k03ZpNr3W3ulEpvqviCz8L6xofxG8P3UNvaXT/2dqGnzbjPDwY3&#10;XHKuM9D3HvXIfFD4T/DNdX8O63488PNdH+2bW4j8RRwhJYbgISHkK/wNj5h0zzXp11GdY0a+0HxB&#10;czfZVlUR3MJCuU4OD7g9fanaN/ZniPRrjw5rFoJltXaIiWLAljIwroc/NwfvDoaKeIlRfNHTvZ91&#10;0/VfgZYrKaOYU1Rq2nouVzSesZN2aVk7LRO1+qdzB+IHwb8OeP8AxTH4/n1HVJZrfw/c6XDaWd5t&#10;t5be5XEjADo+NrBgc/Ktbep3EehaXb6nfLMYRAsEEqxZuIPlxuPc9OayNL0zwbD4/uI7XX9Q0280&#10;XS7ewuLFr7Fs1vv3xS7TxuOSm44JBI9K1LPSPEeieFrfSNU1eTVLi1mdxfXGPNYGViqkDg4RgoPU&#10;heeTUSlLljGUrpbLbR6+n/DnVh6NONSrVp01GU23KSfMnKNo66p3srWtpyvZ7yabYSx3u5r+ZltS&#10;JrW4Ztq3AkXlW/H8s1cv5ZnvYYl1qOzu72HZDayMHGRyxAPUgfoam1SxQ6atpKqtCuA3H6+xHWuX&#10;vfCl94j1Cx8aWzxwatYmWDzIf3mwH5RIEbj3I/Wso2qO7djtre0wseSnHmejtd7XSfzS2116nN/H&#10;7x/e/D+DwbrOtSxafpreM0stcjIGyS2MbbJs/wAAWQIc/wC1iu+MuiXepr4gs9bW4htWW3k+yTBh&#10;GzckSAd8FTg8gH3riv2pfAcHxH/Z91HwH4y8Vx6K+oGG1/t6PTvtCxSNKqJ8mQR5jFV4PGTVP9nf&#10;4ZXHgD4FWXwb8TTQ2/iY2rtqV9b3Adr24EhH2jd1ckKnXkLgHpXY4UZ4KM72kpNNW3W/N8tnu9vI&#10;+fhiMyocTVcL7PmozpxqKTaXLNe77O19OaykrqKfv2u07dL/AMIJb+H/AB7B8R/BWrrHZ6kxOt2S&#10;Sfur5vL2RSDsHHAz3A5qb4ieLfEvgzw5qHizQNAk1yO0UGbS43CyBM/O3P8AdGTTvFPivRNM0LVd&#10;P062jul0eBTqVvazIjW0p2sEIYjaWB3DPBA61Brsbtc6xpOuzXFnp+saNHb2+tWqco8iMGJxkLjI&#10;OTx71jC8pRlUV7aeqVu2uz9bbHfXlToUatLCvlcru62jJqWquuVJyjrfTmbvq9dPWI7fxT4XtNd8&#10;NXS/uhBfWoUDbtIyefdSfpisn4oeE774heDrOTwl4y/s/VrUrNp2pNAJoZRvXzEljPEiMB07HkYr&#10;i/2QPDfj34KeH7j4MfFbX21K6bUJ5/Dt9NcoY72w4wYRnI25G5DgjORwa9E8PeEJPDsF5p+m3lxt&#10;kvnuLWzu1DRWpkO4ojDB8vqMdRmrqRjha7UZJ8r0drpp+v6+Zhgq0s7yuM69GUHVjapC9pQmumjV&#10;n2cXfSLWmpbuPEHh3T9bfwprF1bx7bFLu5hkjxGqs5UOCexcHPpkU6/8PaD4b8P6raaPZyf6ZbTS&#10;fYrWXDyttyRHnoT2rntY0K08S6Jf+LrOG6hvLxvs9xHuWd7JQyrIiDlSh2B9nQkkjBOKm+IFzpd6&#10;fC3iBNWuLPZqiJa3Nt8qrI6lVWQH/lm33Spx19qyUVzJJ+vqlfods8RJU5znBOyXK+vLJ8vXqlZ2&#10;emtnbW2XceB9Y1b4c+ELjwNcPol1ZahbXtzZ6ly08YGJYZsfefHf1FdV4j8D6P4t8O33gfxTZyXF&#10;tq1vcQs247o4nGCA/wDCVzlfpUniS203W/D/APwj3igzQrdKPMmtWZSh3cbXHIbgVjaJpnjjRviV&#10;JeL48OoeH7fSxbT6XMuZYJs7lnJ7kqdpx1ABp+0nP3r2au1+e/XUj6rh8PL2bpucaihCWqstGm3B&#10;tWVt7X9NNea8B/DXSYPiH4X8WadrF3Z6t4b8K3XhnVNPv5t02oQI6G3kkP8AGA6NIHHXf7YrvNA8&#10;W+HvEesaxoNpfstxod4LO8w23bK8SvsGeuAwINZnjnw5qN7HqWu6F4hkabUrOM6X9njTdbyQgviO&#10;T+7JgZU++OtVtP8AiJ4Y1nxpp3hLVfDd1HqGqaa1zbX32E/ZrmaIAyReYOFkU/Mueo6HtWlS+Ijz&#10;auy6dOrvpqldr5dkc+DjRymp7FWgpSTd9ptpQjazajJ2hJ9HzbKTZsR6Y/hl01nUXaS5ib7PDPu2&#10;rMrHjcOgJ9e5qeDQLQx3Hh+8YTWd9KZYYi2Gibgsv4Hmk1fxJ4AnEegeIfEFvavqs3kx2l7ceU0s&#10;mM7F3Y+Y44A5OOK5ef4fXFh+0Pp3jAWklxax6C9vaySagy/Z5A3znywcOzLj5iDgLWUfevzOzs36&#10;22t8zuxEo0ZRVGCmnKMXr8PNo3Kyd9Lb76Xa3LnhOy07wJ4t1HQ7meY7rNZ7GEqT5iRA5MfbIU4I&#10;7nFa+n6np3jzT/7Y05laFJIpYluYSksDMgYq4P3WGRWrZx211qsl9OGke3meKNnXBiU4yvuCQCDW&#10;H8KW1+GwvfC/irxTaa5d6fIolvoYVjkmVwzBpEHCnHA+hqZS5oub3Vv629Pv6l0aX1epDDJfu5Od&#10;vVapN81+9rJqy1adrnhi58W3zXmm+MrO1vNNkzHa3UWD5kYHBZe+7P5ioNcvND8FT2Orahp141rN&#10;fLDDNBGzC0crtDEL0U9PQVD4W0K8+Dfh3UJb/wAQPdafP4glu1a8kLfZIJmH7pT/AHVPT0zXS6lf&#10;rDFdwX0y29qmCbxWVlReD82en/16qXL7TT4fLT/PUijGpLCJVPdqpX960mtW0m1a8dGk2163MzQ4&#10;/DGoeJta11r2xuPMt4rWW4TaHSPB/du3XG4kjPTNQQW+qeHtGttN1qxGsW8N0tvJ5eGlWJWzFIwP&#10;3toI3DrxkVBrOneAdR8GeLGGkR3XnWlxBr0Ol486XbDgqAP+Wmwgr74xWb8HfiF8MdS+Hk+q+CdZ&#10;mvIdNmjj1CS88x5reQRomyUMN6Oke3cpGVzzTcZcjkk3ZpbeWmt9P+GMVWoxxEaMpQi5Kck1JXa5&#10;ry91r3raX101Xm08Yw+M/C+iJH4dvWuoU1/ddeY3zmGeTcPLJPOwkcdxkV1uvM2n2sl9LBb/ANoS&#10;Qt5PyFsuFz+gzWd4o1vwemn58X2Mi2McheSRoyBE0bBgzY6AYDA9MVNqMGrQWl9eWWvQxWs0aXFj&#10;qEqq0cTMc7855TGPYg9aTlzRV1bV/PY0jH2NSooS5lZWV7uNk9bO1rq1nfcm8G3Gl65o9vqNpLbX&#10;VuI90N1ZqNkrEc7ce/BHrXO/CbxVfwvqfhfx/wCGJrHUtOvJpZrww/6JcR+Z+7dH90K9cc7vSsfw&#10;XE2hvffY7CP/AIQ2+vHNxFp8wjk0S7GfPk4P+qdvnGPuk+hrS8FeJPG+lfDfxVqHxvMOoR6NcXS2&#10;t5penu0l7pqgNFNtGfMYoc/Jxkeua2lStGSWt2rd/u/Nd7W0OChmEqlSjOacHGM+bS8HZLd6NJpJ&#10;wl2Uk0pKx0PhXwxpPhCXUdJ09rh7PUrv7XHHu3fZ9/DKP9knJz7+1c74H8Hax8PvHGtabqWqW99o&#10;Ovah9r0OSWYrcw3BUB7c9nXC7lPXqKv+M9G8U6J4ZTxR8P7pJJrGxSUWaqz/AGqNMuYk55DAkBT6&#10;9aPh14q8H+L/AAzpZa5hmW6ma70ebaQG+bIxu5VgSy7Tg5BFRefs5TvdPR99Nb/1vqbunhvrlKhb&#10;klTvKGvutS91rzWr0t7r5e6K66yNbk8UaA0smpHSmim+y3EW3aPvbAfwyD61R8beNvh1440nw/4Y&#10;vblVtfiBHd6dCt0hRXIhyyOpwc8YB4OcYrY8DQWOkfEHxHc/8IVJp0mrXwaS+lc/6dsQLvwegH3R&#10;jg1oeI9P8EePNF/sLXbGO8s/tqiPam2S2uYn3rjHzIylQc8frT5qdOqtHZWd1bt220evy+6JUcVi&#10;sFNKUOaTknGSdmlU0V3qrwbi3ZpOSaulrTl8PadZadN4Vt7y6Sxmtvs/krOS8UcMaqjoc5ABXk9y&#10;R61c1u5i1H7PFqVo7WpZTZ3lux+ZTEWYtjp0x75FZup+ArXxB8ZPD/xXtdcnb+w9NudOENqcRsZs&#10;PL53PzAgJgEZVgD3NWLnVdSv/CmoeNfA+jW8uqMwiW2+0BkmjjkOD6BiueOueKnflad/ws3/AMBb&#10;/wDDm8XKKqxlDlSbtb3uaEUndJL+aTSjv1v0OQ/ZU/aT0r48WHiy7S+ZX0PW3tYdMuIDHNbW6jah&#10;diMNuIJz1A610vjrxR4N8N6ZdfEaC0vPtFhbwi8GmWhmme284KRsH31BJzjkDJFbVnq3hbS9btxH&#10;bW9u2tDazrZhDJOB9yRgPvY7Gsi/1vw94F8btoniTTpLOy1WzYWuqPLut3xnfC//ADyIBzk/ez7V&#10;UvZyxDlTg1HR2v0W/TX7jnoRxuGyiFHF4iE6ibi6nK0lKTbg7czto0rcyXRWukO8K6h4q8JeJ9S0&#10;nV7u41LQDZJf2Op3GN8LSPgwH1AGCMjpWd4avfEegfGfWtD1SWO90eT7PNpMnSSyWZTuiwR86FlJ&#10;LDpxmustfDXh/VNNmGn3JubbUIVj+WYsvlhAAqHsvH6muZ0rxV8P/E0trZzzLb6jpNzMmnw3HHnO&#10;gIdoHP8ArAuCCucqQQRUxkpczUd1Z6bba+T0d+n5G1WjKi6EXVtaTlG8r8y1TjfqkpJxvd3S62ah&#10;j+Fy+FvFTeMvBd3eE280iyaeNTaS3aOVt0gWMnCvu5/lXW2t5B4ht1uBBJHMtuUmjBwy+n45Fc14&#10;RhXw74wv7vTDfXFrr2oebc2ssoK2cix8kKRlc46ZPJrce5gtfG8KafLJI17CGkWNxjg4yQegqavN&#10;KXfTf/P8TTAxo0abcVypys47pPZOOmzVtO3mmTeCvG2l+KmvNNDLHeWV08F1Bn5lK9CfcjB/Gq8n&#10;gBZfHuseLZGRjqmhx2KrJ8wTYWIOD2yw/Ks+O78M+Ltf03x54UmlWa3vbixuG+ysmWVsSJKpAOfk&#10;wrH8Mg1sajd3yeLIb+0uc2U2ntDMrNt8mZX3IcdcMCwz7Cp96Eny6XWqfSz2/D9DeMqeKoR9vafL&#10;JcsotWaaspfdJp/fttyvwSuvGmt+C7DTvi74as4fE2g3T2t1NGBiRAdouIiPuhxg7fwrL8a/EL4w&#10;fDf4928LeAbjxB4L16xjjS40yMG50y6VsFpAesZz26V2Hj/QvEN1pOoX/giWG21+K3+0W3m/6i4K&#10;Z2RSnGcHkccjrTNF8SeK9W07QdW1Xw79lupI1Opwx3CyeQzDlc4GRnuK2jKPM6nKmpXVr7ddOq12&#10;+5nm1MLWjRp4NVqkalNwkqiinzpPkanpZtx+NOz1UltcuwHxPF4kkRLoNZ27kqqj5mXYPlOevPcd&#10;MVftoJ54Fu471Yfst4Xby2JVo1HKtn26/SmXsF/DfxzCzj2factIsmP3ZXkn/gWKdCbVWv7q7s5L&#10;aFd0b7pQY54yufNGDxnJX14+lcr96zPdpx9neLb3e9/XfotDjfh3Lq1vrMyTTagqRCOJRJJ50Lxy&#10;yyzJIjfxJtYLu6jABq/8Nb/x4l/Nonjm/wBLfUfNuLiSG3c71hMpWIj/AGdmPxzS6H4h0zR/FUPw&#10;pv4Lq1mhsZRoEszDbqUKKPMVD13xZXIPUEEZGcYPwQ+Ldh8TdE1ltcspNF8VeG7ltP1iPVLfypYv&#10;nYws2eqOuCCODniuypCU6cp8ummvrez9H187I8HDYjDYfE0MO6z5/fsr2T5eVyi/76Vmtrx5pJWZ&#10;0Xi8wa14K1eG80j+0LcSBP7OuY8bpVcED6E4wRUMWj6R4s0Sx1HXo59OuG8kKrSYKSLkCP35PTvx&#10;VnxTryaB4Gvta1aykQxAC7htY2lZW3BfOjUcuASGwO1YsvjvW7GC38M+OtC81575Le01XTBuEwjj&#10;ErXXlnlVRiAV5IOeoFTTjUlD3V17+l/X5am+Iq4WGJ/fO94pWa0vd8t3ur6pX0vfZ6Gnpuk6/wCI&#10;JtH8UWWpyWmqaJNJb6lZeSRFdQvgsmD7bWVh0Ix60zV/FuhWvx50/wADalfWsN5qWjTTafbsw8y4&#10;EbDeR/ug8evPpWz4tuxpfhO5+ya6kF1b2+xdQEXmi1kcERzPGDllDEEr3FU4vDmk+I7zRdc8RaXY&#10;32vaX+6m1SOEI0EypiRos/Mqsf4QehrOMo6yktLNK2/dfK/zt8jetSqR5aVF3nzQlLmejSai0km2&#10;pOK6LlurvqL4ev7PW0aGCG6Fzpdw0UkN0wE0fPD5/iVh0PpVb4i/EW18EeKfDNjqOkTzR+JL9tJj&#10;ljZdkc5QuqyA9iofBHcYxzTvBulz6Rr+s+JLyyZ575RIxhUnGDgRhfpg/Wsnx34Z1b4nW+mWUPh3&#10;7LPa6yt/Fc36ZijniyqMoB3K/O4diAQaqMaXtve+H/NfozHEVsdHLf3P8W6srXulJLXTRyjp5N6b&#10;Gha+O3sPjbH8GE8Bajb6evhdby215ID9jMok2/ZdwGFYICcd66HXtBi8Q6LeeH4T9jjuISYZ4VAM&#10;bHvjoefzrxbx/wCOPGtl8NvFviafVbm4k8URS2Hh19PjMlvDe2lnIzTBkJMKStCygn7rBQetex+B&#10;daXxD4E0bWLS5DLqWjQT2txu3Bw0SlT7kg5qq9GVGMai06dd0ld6+d18mZZTmNLH1q2Fm3LRyWiT&#10;UJNqMdP7qjJPR2nG+pwniQ/En4WeGtI17SbSz1AWF1bWd5b2NttUW0jhZZQCfl2/exnHJr0LVpJr&#10;RlmWwaexlVpJhCx3oyqWUqO+fT1rhdf1j4sXHgCz0rWdAt2160vPP1ayjjDQ6lYxyHd5Z+6HZNpC&#10;Zzmu2+H3i7QPHnhu38TeG7h2sZl2/ZZo9slrIpw0TjqGU8EHpiitf2alJLdptde36tPqXlsqTxU6&#10;FOcknGEoxkrNWXvWT16xUlvF27pnCfDnxv4X+KXgHU7rXrN9Q0KSONodP1S1DyG3ZmDStnO75twx&#10;jK7CKs/GTwl8LLF/CHjbxUlxY2/gm4+06PqVnMUSyGFjMcmP+WTLgNngAc4qn4X0jWfh78SreM+I&#10;430+eS7h1DTbix2uqOxmjmjI6xB965xj5+eRXRfFLwb4e+M/g3WPCWl+Mf7JvpreXS/7StsO9sJg&#10;pZQhO1t64xn14rSUowxUXFuMH26J6Pp230d+x59OnWxWS1YVacaleFklJJc04NVI2bk9FK3Km1yt&#10;bq110HhVLLVfDttMt+95bybZ7WWQjJU4ZcEcMOeD6VzOh+DvEPgbQPF9vpgFxeaheXN9p6+dlnZ1&#10;4+90ORj0rnvhH4c8RaJotn8NPG3i28ivPh/c+TZ6jaxiOLVdOMeIWmXkZAyrAHgoD3r0kvbateeR&#10;9uj8yJVeNlbqcZAP1rCpehUlFNNXv+N1961+Z62ElHNMLSrzg4TSaWqum1aS66xaa7XV02mcPqOh&#10;a9c6Zb6dpeq3Gh3kzQzLe6aEaaGfrIGjPDJwVPqD7V10uoaLrFjY6m3im3jbTtUC3EwkVV+0KrK8&#10;T/3T8xyprz/9qr4V+AvFHhO18X+JfEus6DrGm/6Do+seHtQMNwstyRGEC5AmGTnYeSA2CK0tA+DG&#10;gab4AXwJ4zNvd3uqSfaNXuAzKuoTBIlmuApziRvLVyvPOT3NayVGdGNRy1u9Lffr10t107K9zho1&#10;Mfh80rYWNJOKjFqTqaPflTil7knK6vZ3ST5nay6zxTpthao08mlykRx3FzDeQ8tbyCM5IHXkZx/9&#10;evIv2GP2jtX+NHgxtH+I+mz22tW91cSaTdXVv5f9pWayFfMUf30+646ivQb/AOJkfgO7sbDxWZpL&#10;bUZHtodStVzbxXIGI4XJPyGQfKh6F+OCRUM0vwvbXdDl0q3TTdSvGlGl3SwbH84gPPA4HRyBls9x&#10;RT5fq0qc4Nt2al2te/yfX0uTinUqZ1RxeGxCjGnzRqUmkudz5OXW9rxt7rtq5JXsyH48eAdQ8aeG&#10;INd+HreX4k0y8jOlNuCNjzkM6ZPTcgIPtXYtepqFnFrCBomZEjiSaMq3mFwCCPr/ADrP8VeHtN1d&#10;l0yG/ayvrySSWznRyP3mzBZSOhwear+GPF9zp2lT3fjWK4s4bO182eS7gPG2QqZAy5BDYVsdRnNY&#10;80p0Ypa2fz16ea/W56UadLD5lVqS93niru/u3jfV7csrNX7pR7F/w/qGmeI9L1L7LrfnQx3U1q0r&#10;DElvKjlXU5/utx6HFYd5pHiT/hGJdK1TxJb6kz6gjafdTW/lsYSRujOPvMPmx7YqXxdrGseB9Dh1&#10;3Q/DsesabqGqtNqSW+EkgtZV3eavZtp5OeoPFatzpWn+I/B9vI195luzRXVrd/xJg7gxwevY0a0/&#10;e6N6bdBy5cSnSd+eMddWk+bte6a7PWzVrrrHrfg+41bw7/wh09881jNZy297Gq7XdXHysrfwleo+&#10;grkfAPhzxB4Y8atH4k1a6leS2k0+1nuJAq3UMRAh8wn70pQn5h15qO78U3HhT9pjSbC/8VJJpnin&#10;RnsLazjbcsd5CfMB/wBktGePpXdatoek6q+mat4w0tZG0TUGubWZpiVjk2lRKR34JGD0zVtyowUZ&#10;aqSvt3+7qrP0OSMMPmGIlWpJqpRnyNOWllZ62vb3Jc0b92na7Yzwl430bxjr+veHbINu0C+S3Lc4&#10;f92jblPcAsV/Co9O0LxdYjVdFvNaglhu/Ml0m6EIEltIezD+IA4b9K8x/Z6+Blh4P8f+LNOk8a61&#10;dxab4xk1rS42ulSOOS4jZXXCcugGUKPkAqCMGvT9a16fwzYz6/cyyahbyTRw2BtVXzIS3yMSTgH5&#10;vx7U69OFLEOnSaa06ddNr/1utetZbjMVjstWJx0HTknNO0k7JNp3t2tZPXZS0vZeP2s/x3T4PaXr&#10;l3Jo+l+JLrxskN9cW+VgljEvltMVzw8gXOOgNepa5N4kuNG1HWINAttU1XT9NmjWzhYL9sBP+qDH&#10;oSARzxmrGi3/AII8Y6CdO8O6npOorHemLUIVmRttyp+dWA+7IDye4Ncv8EfFer6l4r8YaTHa+dHp&#10;fiIwNE86+ckbIMOydceh/iBz2rWU/axlNRS5XdrVaN7d/I8/DYWGAqUqDrymq0VFO6l70ItuVrct&#10;3u3aztqrEp8LXk93b/Hrw9eX0M3/AAikFjL4TuJB9n8tXMjK6jrKNxGfYYrqJb0z6fZ3/hhrH7Lq&#10;D+bHcRkHywU+/jo3z4Degz3FatvBJZ3s0VuVkgdmbyinRuO/0rg4/DWgeLPCOteBvFOlLplnb6rf&#10;29nfWuobVtvMfCqGXHluyyA4GQM4zmufm9rrLZW+700va3+Z6kqEsDFxpLWSbteyc00207SUVK7u&#10;tErKy3Zp/DHxfrGq/aV+IXhNdG17Sbv7HdLD80NxHIcxywueSjYzg8g8VyPw60jxB4M+Kniu5vZb&#10;p4fEniiUaLMJ322hWAEiRG42lumKu3vjbx1ZfEfSfg74x+FupX3h7VtJhSHxJYwsX066jYri5YcA&#10;EBSGBznNdZbeN9KvPF8/wx8V2o03Vlbdov2icZ1SJQCZoj/eHRl6itpc9KMvd0kr2vey8vn03S3P&#10;Poyw+MlR5qz56E3FOUXFym1ZqWiTvBq0lpJ6rVWPK/g58ZNT8C/F3WP2bvGGj+Irq1s2uL+PxVq0&#10;eII2KmaSHzcYZFzlTnpx2r2TT1lsNVu/FMUhuLHVLGOeRY13bWjXquOu5SD7kVJrtlZ+I3k0fUfD&#10;H2hZLOaJ5LiP5CGAVkJ9GXj9Km0saNpKJ4ctIfssjQtJb2fYImAdvbAyvHvWWIq06suaMbNpX831&#10;a7XfSx35Rl+MwFN0K1ZTjGTdNtNOKekYO7fNyptXbu/U8M+DPx6vh8dfGHwf8a+E9UtbDS7Y6v4X&#10;1ueJmVdMcBiJD1wXztB5/h7V6r4u0fw9471fQL+TR475tLvFvYdUgkG+wbZlHA6kODjjtUmmeIWu&#10;Y/EC3XhCaa4sQyWStbojalCF3BI26EByV5xzzWl4UvbPxHoNn4h0yyk0q5urVXms5oxviYDHlSDv&#10;tPHB7cVpiKkfa+0hHl0tvpe2r7q+r7anLlODrRwbweJrKsnKUleFmoqo3GPWL5LKKejsk+zPP/2l&#10;/jN4S+F3gDxJr3xL8LXGoaJBptuJoYvla6kkfCopPHGMk9sV1epazo17o3hnx/4cktftcjW0Gmi6&#10;YL58NyELQAnuVAYepSrGo+FLH4peDLjw98UvBGnah5d0wFnqFtut5nTOyTac/KaWDwh4H8Z+FF8N&#10;6xoNq1vprfZfs8TnbavHjGw9VK4G1uCBU89GNOKs003fqrNJLS/k7m/1XM6mOrT5oOnUhH2aacZq&#10;UZSk7ys9EnHlVnZpu2rv5P8ADn4TfB208S2vw+0/4g6LcTeC/HmpeIJNBt77bLbSSmTyYwmQUEYk&#10;5UZXIrqvGHwG+G/7QPwnvvDV1rOp3Hh/xRKt0GW+LGCSNjhoi33fmByvSuS1vwRYfDn9qPTI/Euh&#10;eHP+ER8SJHFY3d95n2sapv3g79u1ppHAAG4ZVSTyOdPS/Dniv9n34+eIvEg0jUJvh3qmh/akjspj&#10;JDpF1G5aYeSfu78lhs4J3cV3VJVpVFVhUfNZSje2ut3bzu27eqPk8HRwNLDTwWKwcfYOcqNVLm92&#10;PIowlJNfw3Tiot3tdp6Wdqnw+HiX4VaPq3gLw145vtdk8D6hDCbXXpUt4rm3lC7IxKeAUXOOxNaX&#10;i6eP4Z+ObH4p+Gr/AEy30Xxpr0J8RXzXP7kRrA37wSLlQ3yAEnhsYyDXnX7QVr8Af+Fk2fiHW/Gu&#10;uNoHxi0hU1b+z2kEFvbwjcl78qMUOcKcgBcEkir+qf2B8J/2Tr7xD+yn4wXx34dt76xsdP0XUYRf&#10;QHFyI7hQxAI3lwSzfKuOMZreVFT5ZK/7yy1jZO++u11NNpNLbe1jzaeZToe3oXjy4VOScaiqTioX&#10;cXGGs3GdCUFJqT1lblvdv2TVL1NS1Hwnp93occlneNNctq+n3SqlnIADDx/Ekq5GB0x7074ieKbD&#10;TNF029k0K8ZbrxAkEkdvamQorPtd5B2XHU+lfMX/AAU0sPjp4Z1DwHe/Br4aX40LSZvt9zc6Lvlk&#10;F4gDGB4o87Io0jB3Y2ksfTn1yy/bd8G+Mvh5B8Q/g5Amsak3lya/4XvJhBdWaCIvK8UUmGmOFKrs&#10;BDHnsawll9X2FGvBcylfZ7O70bu0m+l7bW3uepT4wy/+1swyvFSdKpR5GnKLvUThFt042i5qDVm1&#10;f4k78qR6J8Jfih4b8WWmq+GtKC29x4d1qXTbi2DF9hHzIc+hU59ulV/E2k+G/AKa58VbXwFdNrDQ&#10;4mk0lTJPcrnoozjGecVwfwk174GaBqum638MNtjqfjm9bVfEcMMwn+xMy7vLuwTmDJ4BIHzZGa9K&#10;k8c+I9P0mRPEGn6fY315qRsdHRLhpoZ3KsVLYHyBgPwzXHWounXbhfldrp6Nq+vyun3stz38ux0c&#10;dlcfrMoe1hdKUVzRi7e407K0uWUdPdu20k0SWnjbTfiF8JNQ8ReEdZtWkk0m5jE87EpbXAiYESAc&#10;go3UDnjivHP2ffCPxY+HH7LV1rngzx7pPinWL/R1/sK+t7Z1iYxM+0srcmQqSDuAJbANei+HNe8V&#10;yfEHxl8N5fhJDYR2/hu1v9Lu9pWz1e9eNxKm8DGFcIh6NjJI6Vg/s1r8ftN+FlxpPxX0HTdJ1i48&#10;T3B02GOZbpIYi+7Y5h+XghwGz6Z5raHNh8PJaW5ouzabaauttbd7fPU8/ESp5pm1CpL2nOqVenzw&#10;jOKjNSjCT1tFSbvycybe8W46vG+Ofx2s7PwP4N12z8ZXGi3V9r9lpWuaDcWf7yRpVVpYWVh8rLnd&#10;u54r1Xxf4j1aws/Eh8MeF59SvNL0Np9Pjmj/ANGvpVUkRKf72Rgj3FeV/tneJvGHh74Pal4wuvhL&#10;Y6peeGdWtb21MckjGeHvOhjG6Nlbgg5+UZPFcj4B/az+FPi/4Z+AdMPxhl8M+KvE4+zmdkYrARKC&#10;+5X+Uhz+7Vz6nFbxwcq2Fp1YQ0TafVfza8utklu1ftseXU4ipZdnuKwOKxKU5U4SineD60vd9q+T&#10;mlUaaSdrrVe9d+qfs+Q/Dfxr8DrfwnLpctvb3xaW58Na58s9jI7+YYtj/MAHyV9sYqzezw/Da38P&#10;+EvGUNnc2MevXD2N9fXSo9vEsZkjIGMMwYlAOOgPJrf8c6L4Qgvo/GQsbEX1pcW89xqMiBTMqqyq&#10;pcfeJBIArO12ex8dWcmna75eiy+H/ElrPfWWoRpcR3tt8pjClh8iSlhgjlWTmuLn9pUcrvlbb9G9&#10;OnrvbXS59L9W+qYWFC0fbU4ximkkpRi07NPRfC9Ltx97k2Mnwr8Rn0340eM/C+s6Jd2t19nh1DT/&#10;AC1MkOoWmwYmjz0kBypTucUngvUtA+NXgaPx78Q/Adno+pWPiK4fTE1ENBLAyP5aTFjysjL+B6c1&#10;t/FrXJtAubb+0vCsk2i31vcL4i1iOZVj0i2VMifcfmzxgKO/PavPtb8BfEG4+GngvxJ8LPEjeObe&#10;31NJNXWa7hWPVLBmz5jbvlaVFxyCDlSetdEI06kVL4HKyTv2i01fbVrZ66ro7nm4mtisJiJ0ZXrx&#10;p87lBQV7zqQlF2d5PkUr80E07Sv70Uns+NbvxR8FvjDqHxUu/FlingnUtFWbxNpd9I3mwSRDa11B&#10;jg8FAy9WzXf6H4X8KabBH4h8L2NrBZy2aSWxt4x80Tx4C8/wYwRXD/H3wDpP7THw/Xwl4O1m4XTd&#10;dm+xaxq+kzRyG1iiJfy5Ax4UuAhwNwOD0o+F7y+IfhxHpejXetXFrpMzeHL7R9ajH2oWqEJ57YwS&#10;y43LJ0aPtms5xjUw8Z3tLaSt0S0b83Zr5L1OjC1p4TOauHVPnpSXtKcm7++3eoo315EnCWiaTk0r&#10;pWVPX/FuoeGPij4fl1r4YNcXOnrPc3GraXfCOOy0suYUJiPMp5BKAEDkjnFejQeGhpXizVvFWIfs&#10;d5agSGGP5nbHJbHU46d8Vw0/hj4nXH7Rfhnx5oOvwL4VTQ57LXdF1Jh5pb+F4yFO7JwxBIGRnvU3&#10;xD1LV/BPxCsb/RPHElnGjxQz6deSf6HcJIxJVxtOHP8ACwI6YNFSPtOWMGr8uurfW9utmn8tvUrB&#10;1pYWNatiIScY1rRuoR+wlzq1ueLi9b+9dSXaK63SFu9Uhk0vVvEUVxYapEPsNvLbLvhUDlOfv59x&#10;wK4v442Hwr0Pxn4bk8XeDLcXGoa9YJYa1/ZRlFrcxvuRnkUfuxhQi54yR2FdzdyaRZWDeObHRLh4&#10;baOS5kjjJEg2DnCfxDAPAqx4c1efxXbXN5d2G3T5Nhs5mUbJlZA3mLk9OccgEEGuenUlTk562200&#10;1/q1+56mKwlPGUVhm4ubaack5qy16tWv7yTT926te1jzv44fAv4RftE+INN1z4i6Lq1/Z6DqUkFx&#10;pK7kjM2QqTug5kUgbVIONrE16LZaJpGiaXpPhOwtvJtrVPKs40ztjiQYC89scc1zvju+8ZfDTxND&#10;8RbCW/1bR7qO3stW0SGFW+yRLvJvI+jF8sqlckEYwODWbfXXxTufj34P1vwz4jtrfwTcafeRazp+&#10;pHy7qe5PzptRhnIxxg8DPFaS9tVpxi5+7FNq70XVrbf89DlprL8vxtatHDv29WcI1HGK5mm1GM27&#10;600td/d10voTaVqVt4nlvraw1KzuLGW/jh09bW3ZntryMnPmhhgLgCtfxPZ+IPE+oLoWm64llqVr&#10;9nuGj+z/ACyBZfnOf7rKCuO1eGft0ePfil8LPBPifQfBV1Ja3U9sutWPiKS48vyYVkEclqmFA8wZ&#10;BAJ5BJr1z4X+JfFHiT4H+G/EPxN0y30TxJ9hik2w3iXRdRtHnK0ZO5XBGRk43c1tVw9Snh4V01aT&#10;stm9k727PrpvvvY83A5zhcVm2IymUZ+0pwU5uzjFpylHlUr2Uk1eN3Zp6Xs2tzxLobz/ABO0uW38&#10;ISXFrqVjJDrGpJcqIoWi+eBZIzy53Zww+7getcJ+0Dp+l/G/9mXxZ4VtLDWGC6XK9rcQ27rJcyKG&#10;MZRSMuGZSu30+tes37SPY3M2i3MEl40JXyzcbUDDg5xkrjvxmuF+Fuk/En4dQalo/wARvipH4pbV&#10;NYF3pNwtqsEtjbuv7xChP+qQjgjoDWGHquHLVTXNBqyu7uz9GtNF08kz1c4wUcRCpgZRbpYiNRSk&#10;lFqPNGyW8Xq7vRSfM3dxur8d+xFY/FPwT+yLodhq3hy6/t5RdtJp+sEwyFufKX5ugJAHPatfwH4h&#10;+MGq/CDU/F0Pw8ttD+JEitFf2uqS4tXdGI8/5MhgF6Dqe9bnjOOHxz8Mf+EfuvEOntrV/MV0S6ku&#10;D5El0jbomDRHphc8d+KW88U6jb6ZqWi6Y95Y+KNPtYpJ7eW1aWOfbt824tlbHnLjd369Rmt51PbV&#10;JT5FeUrve1r7PvFt9t0eVhMC8vwtDCqvP2dGgoRd43cuW3Mrq8asYxvbmatN3XUp6B4p+Io8I+Gd&#10;M+KvhPTdWk1eG6l8SaloKlba3jUboiAeWZyQp9Dk1jeGtC8Y/HnwPq198WZdJaCaaHUPA+l6bdPD&#10;Npyxb9jyyKQ3mNxuAOByO9dh4u13xHqngnWo/Ddpp9/I+k3LaVbW26G4h/0QyRRyo3R3lXGAB8p6&#10;d68b039suTwN8RPB/gT4l/Ae52+NNB0y/hvtF02QNp95fRYktJUZfnYzI3RgQuAQSpq6NPEVacpU&#10;YLmWuj1STu7K+l7paa2Ry5pjMqy/FUaOZYiXspJQ96L5ZOSUI80lFqVmnJOWinO/RW9fs/FuseIb&#10;vT/A/if4ZyRm+gmi1NrxfPhhCx/u33dCrH15FW/hz4e1/wAC+HNP8BW9loTabplvJDcf2S7Rtbhi&#10;Su1CTtGDnk9elWPGHhTWrbxjb/ELw5rd3DdRWX9n3Wk+UJoLmAuG3bcja6n+IHgcYrnr+28GeDfG&#10;U/xGsfEV5Yah43lTSEivWIs3uo42EX7vHykn+IdQK5Fy1KfLHRNXtq9et+1k3rrovU+gl7XC4j2t&#10;dXkny8zcIv2bta2mvNNRTi+VpydtLI53xBpXxfbQ9F8V6P8ADy01bbc3emeItJWTyrqbTnf5LqOU&#10;nPmhV6Z53cU74cftBfELxn4R0bTvHXwm1LQdW1jxk2n29g1wsE1tpYDSR3uCcsqhBG46kk11Pwvj&#10;+Kb/AA40rQ/jEbeDxI17NFcX2jz+as6x7vLkDqAEJGOCOOlanxU+GVn8Sl0m1kubQX2mXkc0k80J&#10;83yCMOI2XBRicMCDjKjPGa6JVqPM6VWK0vaSbdt7dbNXtr2SPMw+W5h7NYzBVqi5ow5qc1BXvyXv&#10;ePNGSim2tUnKTRyfjrSPA/wW+JV18cbWLUtOudQaCDUrTTG3W+vTSv5aB4gP9apIO4YOOvArpvE3&#10;imbUvi9p/gjRluI5NHsm1XVV+wsyXMLZVYUf7ofdyRnOKi8YeGofihpdlb3Piz7LceFfE8VzfNZl&#10;JPNaEb/JfnKblZSc80s/j3wra+OJPDfii6udLmuLm3a21Ga42W91KwysCt0D4/hP3u1YuXtIptOU&#10;lFp+SVkumtlfXpdbJHbCj9VrSp03GlRnUjKPTmk+aU7WlaLc7aWSbUtG5tk/ifVPEOqajb2XhrVV&#10;0y4+0RS6feXC745xn99bSJ2bbnB7HmuN/as+DQ+Nfga18DeFvFtno+of8JRZ6reRXqs0cxgJJQgE&#10;YByDnpkD1r0fxLeaPbWl5qGuXEumw28g3XVwVSNcHiTcc7QTxk+tQr4UOoeE4bHVLya61CziV01E&#10;MpmY7tw+YcEHjjGCMVNGtKjKNSOlvL+v+BfQ6syy2nmmHr4SsnONRa6tadlZ3i3rZpWaVne125fD&#10;W34lXnxBc2J8vTUsPNZR5kaj52UN/CpY5IPoK8x+POs+HNX+NHw9+Huu2d0qzTXGtW0iqnlyy244&#10;DE5IwCW464rtPEEmrxeOtQ8F6lZm60/xL4ddYPtl15duLtFZfKQAZ3SK25scgJmsPQj4o1T/AIR7&#10;wD8WfA0djfWejm01DVLe3E1pKCm0/Zrj78XAUHcASfWtcNenL2kv5Wvly2T+Wz/M8/N+XFUfqdKP&#10;Leom7xbTkqsZSi3olzKzi7vR7O1n2HiaPwN8R9G1Dwn488Pi90WWGMt9ttSYblH+6wPrk/UVx994&#10;O13wj8VorSwuNPufAc+iR2uoaHdSEvYGIZS7TdncCQFPcYBrrmt/GPhHQZNC8O3Ntqj28aHRYdQm&#10;w1xGg5hZ/wC9jo/51wXwI8b/AAu+I3jXxlpOg6d4k0+/uLwSyR61A/2d2UKsjWkjDaYw42soOCeQ&#10;OamiqkaM5LWK+aV7a+T6p+VujRpmEsLVx+HpVLRrzej+FyUFJ8nVVI6tON9FJStdpnXa94V8Q2nx&#10;MtfFXgPUQn2qMz+I4pFDre28UDJbwrk/IfMbdu7jNSaVrd5c+AGTXNJtWivVeGPTZmMck/mKd0Zz&#10;xuJJ6dqz/Dvi+bWP2g5/CukKzf8ACPeGfK8YKt9EYbSWdxLaqIx+8MjKJCeiqjLnkit3W9S8MeCv&#10;DS6p4z1U2+l6VIZk1SUAxqmTy+3pgHGcVE+ePLFrW0bW362267W62tbQ6sPLD1I1q1OVqfNUUrv3&#10;E/dU7X0SupOS25+a+tzl/hJ8KPDPwe8AR+GfB9xfNo980iR2uoXZcWcLkl4gy/d25OKXQfh94J17&#10;w7rXwJutCgGjWMlu9jp8MzKRbhhIj7u/zjOfXrW3bX3w48F+H5pNA1nS7dtenkXTVku9kV3duhKq&#10;pYlcnOTiuF/Zysfj/wCEfH+qTfH/AEXwvaNrUKW+ltod4WkijgHyq2RhlYEnd1zn2rbmq1IVKrnr&#10;e6u7Nu+6XWyvdo872eBwmIwmAjQvBxcHyxcoQg4/BKVtFJ8vLF2vppZXN7xT4b8R69qniXxB4Ftp&#10;LPULWKKxYahYj/S9saq7RP1ZBG3y9vMXNaF/458ReGvgprHjbRk/4SSbR9DebTWjXbNfGND8si44&#10;bcpB+lbGjeItds/HGpeH9Y8SaTNa2umrcKjTbboSFyCxj7QgYG7uxrN8SfDXwVZ2euWUD3lnDr1v&#10;JNq/9n30iyJ3YxKMkbifmC+vTms1UhKUY1Fe3L53Wl1fR7fnbsdlTC1oUatXCScXJVE7u3LO8rSU&#10;XzR+J6vbRO9rp838BvBkHg74L2vxAvvDGnz+JrnS5L/Ur7S9PFvcXYlHmmMY53AnaPXFcr+zZ+1H&#10;4i+NniGa38V/BTxRodvbX0w0PVrq2byF2jmOY4BDn1xivQ/gl4tvGvL34e33jrRPEDaH/o8E1mGi&#10;vLaNFXCXUZ/i5X5hgH60zUta+IVj8cvDWlWnhlodCubS7PiC+V0+ztLkeQnXJfqeB061s5qcqqqx&#10;Tm7tSbtZWb0Xn0XyseTTw88PQwNTBVnChBqE6apqfPJyjG8pXduV3bkm/wCZt216KPUr1tCfWNPs&#10;vLvR9olewjkLK06oSFJ7EkD86w9B8SJrnwp0Hw7c31vY+IPFFk8Udjdync0wBkuWjDDLhMsQcelb&#10;OuaBZeH5ta1/7NHbW+sNt1a6jnZX+4IklGThSo9MZrjNN8c+Br39ozQfhPeeH7jWNV8P6BNd2Ovw&#10;WJaHRtyCJkeYcB5kHIz8vAPJrnpQU4txTdve+5dfJNq/W3nZHsY3ETw9WnCrNRdRqkk3ZPmkrtWS&#10;fM4Rk0krc29knI7rQNbtz4Zhfw8Iri1htZAse7azbG25APUHByfWuM+B3iTV7f4u+Mvhc2myDSdG&#10;+z3tvfSSDb5lyNxix7dRXR3ejFbm18Q+DNSMNlaWLJJbfZdyXcbybvlz0IOenrWL4O8K/DTTfHus&#10;ePPB/nTar44kVpmuL55Le4WD5X2r92MrjGKqKpqlNPW608ndb7dL/f8AcsQ8b9ewkotJQk1LVWlB&#10;wa93Rtp1OTR2atpe+u7478D6d8UfC9xoMt1fabNNK0U1xplx5dxHGzDc6N23AAZ7iub+Dvg34qWH&#10;jbxPr/xJ1nS9V0/VLiKwsdPtY8yWFtagrH5kh5lZgQWHZiT3rr/HAs73TLjRHbybySWMabJGrOWk&#10;yCjbUO4qp5bsB1rB8ceK7Lwh408F+BNU8P6p9p8SalNLda5oNqxt7W6jjGDOQDtSUkjnjg5PelSl&#10;WlRdOOt7vbVJe82n8unYrHYfA0swhjazacHGN1JqMpTbpxUo2s377Svp7176JrJ+NOi/EbD6p8Jt&#10;fumuYNftbzVtJOF8y3Ubfs6EjhJMZbrz6V2Xw3+IXhz4gadHcWVwIdQeHdqemSAiS3lB2svIGQrA&#10;rkcGj+yvFEfxJt9c0rxfZjTVs3h1rR2j3NNcMVMUqtn93hVYbQOc1n7nsfE8vjEajo/nXt9Hpunt&#10;HcMv2iPJ3xsvQSA5xj05pTlGpRUNLpXTX5PTW26fbv0ujTrYPMJ4hOXLOVpRlqlbacNW1e9mnvK9&#10;ktL0fCuu+O7X9oHxF4X1jSpJtAvbW3m0e/woRGCYkjHPzc12ZlD23/EyZYJPtWLVZG2kAcj68DP0&#10;ryT9pD4San4/8AatpXw/8cahpOoaDM17o9xpdwHnSfG54NgIODj5QT1NWvgB+0hbfEFdN+GPxR8D&#10;eKND8TJo8c5uPEuimGO/IG0ypIuVViexwTzjPNbVcN7TDqvT1tZSS3VktWuz622dziwOcRwWaSyz&#10;F3jztypzk1yzcpNummtU4PSKfxRaavsuug03xDa/FDVLvTNas5NHfSYoobCRsyWmpPKzvPg/wtEU&#10;x7qa4X4+fDu6+Kmkap4n0GG303xf4QiMOn6zcQr5Nzna5jYn+E4H07V3Wra8vhfxp/a2pWtnDpia&#10;T9o8QXRk8x4NsgS1dEUFiGzJuboAtPj8R+F5PBupfEGxkk1zR77zZ55tPkW4UxxjA2KvLcrjAyam&#10;jUrUasakVrolpvtdPvdLbrv1Kx2DwOPwdXCVp2jecndu8Vq4zi3quVtWktItOP2WiroXj34hSeKG&#10;8LeKfD0SpaeE7bUH1CykO2e7Y4khAPQenrWvayRzPb3mj300EOpS/NDJJmMk/M230YYxXPeNI/EH&#10;xg+Hcnhv4e+LpPC2ravpEV1baxDZibbGw5jTdja2OCeCtedfsuj4xfs8TD4Q/tQ+PbXUtPvtUWx8&#10;DXzfekkVDI6MxAxkdCSckEZp/V41MPKpFpSVvc1u1bVrSz76PRXM5ZtWweaUsLWhOdGpdqu+VQjJ&#10;y92nJpqSurRTcdZOK1bO/wBA8GavoPxM8SeKItf1do9YvIobzTrmYCGNRHtj+z9gqqdxI5LcV2ek&#10;XOo2k7WMstxeKtw0azFxlU25Bb8QRmsu6HxIsvFvh62sZdOu9L2376950JEzqAPs/ldg4JIbPBFZ&#10;PjnSviw3xW8H+JfAmlWcmgQtIPFlrc3nlzQK4BRkXozDnI9uOtZSTrS95ra/3J2XTV2073R6FLly&#10;2i/ZU6j/AHiTVm3+8cW5WvL3U53k1orSatZkPwg+Gnw6+FOrawNI8cahc3Hi3UJLlrXVr7zGWTJ3&#10;JGD25Py9his/4qST/BZtF8S+H7Nrrw7JfCz16zVPMdmkdRCyjk8Oefas/wDaG02803wrf/FTwf4m&#10;bTdS8G6k2rSKLEmO/QJgwZxzuBwWXJBrtLTxv4V8f+DNFvbS8SO51qCG9tYoN203G0Ps3MMdcjmu&#10;iXPzRryfMpXUk+6Xp0TTTPMp/VY06mWUUqM6SUqbTunGUtbXd3ealGUXa+y0dyv431DRNQ8A6pa+&#10;FIbPUJV1CK3lspLoRxzTeam9FPZ0GTx0IrD/AGpda0vSvhRq9xfeA9e8RNrkdvpR0PRY3W4CyHc7&#10;705VQoOSPQDvXG+B/CvjKD4ZRa38OZ9SvJvD3ijVLrxPofiizU3VxKd7SRx+Vkbw2AmOCG9a9g0X&#10;V4/iB4dtdP8AEEMum6gIoJ5reF2jkgn2CTAyBkLkD0zkdqJRWErRknzKMnfdPRrfqtk9O5FGrUz7&#10;L6tKS9lOrTgleMZQ1i2+V/DK3NKLTdrq9u/zX+1VdfDj9mv4eeD/ANnf4a+ANWuNJ8Ta5b3epaR+&#10;+mKWsZRpMFcsGLbQQOuDXvHxG+LHw28M+GNF3+PLHRbGeNZ411J3g32kQG9U3AHeBgbTya6TxhaN&#10;L4YeGW+VdUht2e0upnSFnlAO0bjjAyBmvPfiz4y+FUHws8L3v7XWnaDayancLB9jljS+tJrtlwGV&#10;wCVTPzbx09a0jVhilSUottOXNZ3cm9bpNdlv5anHUwOIyGpjalKrThGcKSpqUOSnShC0VB1FK1ry&#10;b5dPi91NXPQLD7B4p8OWNvE+laxpGqSlrgXDeaslu6kqV7Fj715t4dXxX8I7XStcS80+XRbezfQ1&#10;0m0hKR+UbwLbuc/ddEYgg8HPXiuts9Oi+DPh+1g8O6E19Y/2eAPsKlo1dFJjx/dRuEDdBkVp+D/E&#10;Gi/F/wCG/wBr1fwdeafPdR7NS0DVLbbPZzZztIYcgHlXHBHIrljKVOLdr02/8+nR/wCR7dShTxla&#10;MebkxMYNpa9OXTmtqvJ3+J6GZ4n8E2HjOw03Xfhr40utHuPDOoSS28NntaOVs4dJEOQykE4I9cis&#10;Xw9pPxHuPFfibVvGvirTZNB8SSpHpOm3MRR9PaJPvgtw2TzirXwW127vvD91AdLmby5JrW5vrG3R&#10;RFLat5ewrnJ3ZyO2FPtWtpdlqtloTeBPiPb/ANpMYJHtdcvIF8i4eQnCELkxEAheetaOU6XNTbTt&#10;psrpXu7ej+eva5hGjh8b7PFQUo8y5tJNQcuXkSau7c0G7act0teZRJvFOv694C8MWHifQvCk/iNh&#10;Pb28sOn43iFmw06+uPvH2qv4/wBJe41S81G+0aO80FbeGeaOKQpOLhCWBA6Ej5SPesvRjHo3xm0H&#10;wRpPxAj0u7tNHmuNQ8ISM0iXaNgLLEx6BSOnv0rsrZNE8aaR/Zup+IIbiax1RRfLaP5bJMrcROv3&#10;hkevUc9KxdqMk2vnrs3p+WjXc7afNmFOpFPZ2UW4tc0VaWu7TcleMkmnF6K5JpPjWy1bT7W4S7jZ&#10;dUiB0q4jfKXOVzwezex64Ncr8VrvxL4evfCvj3wZocl9aabqTQ6/Bb7VaOzcESSAHH3Wwx74ryv9&#10;oa9+PHgPwd4L+CGgDTGvPEXiiSyh8W29m6wabbRSCW3R1U5SRkLIzdNqsep49a8bfEi1svE+j/Cz&#10;x1Hp9laeKNIkjvL9dUSHybnaAI4wxDNuOdpAzxzW6wvsZRmrSUubS/2VdN/nbrdbHnSzqGYqvhZ8&#10;1OdJ0lzONrVJ8s4wvqtPdUn8NpJXumznf2gtHvLrwBpfjb4c+IItPfS/FdvqinUpnjjug3ymIN1U&#10;PkD0rrPBvizwf8WvC1r8TktIoblfP0+O4jfzfs8hby3VGX/aA59quWmiW9h4a/4QjxBa3Gr2VlB5&#10;TSXkab2hRcqx/vHjGeuea+fv2UtT+Hyfsz+Kn0/X9c8Kr/wld/d3cl1G7CxaGUShU+TG1gqggcsW&#10;IHJq6dP2+Eur3jJJNa6SvvbXp2OXFYv+zM+UJ8vJWpTnKLaVp0eRJxv7q0lZ2ktk+jZ2v7NXwy8f&#10;fs6+Atd8IeIvGFv4o0vR59QvrWaFWjurZsb2t2Dk7g/JB6A8V33wl+Klj8ePg9oXxB0hbrSY9cjM&#10;ht7hR5iKkhV1Psdp59DR4Hu7HW73TfGT63YfbPF3hmNp4rN3VLmRBnzYkkGcBXwQRn1FcxPJpnxB&#10;+A2pXvw/1PWLe4vkuNJ02aGELJbzI7wySQqwAwW3HPQ9qmo/rVRzmrScleVtFdO90tN03p2eh0YG&#10;nLI8JTw+FlzUoUpqNJyvKSg48rU2+bSLUbO9nOPvWRr3GgeLPFXibR9V1yTRhpvmahDJ9jvX+a0K&#10;7YmQjjcOd3p2rl/AHj34b+NIrTw7pV1cR3nh/XBpkkxMkxnt4yW80N1MTHA3njPGatfBPwhr/wCz&#10;V8CLPwRZwa14wgs9VWL/AEu1EN1BbzEBjtyeEOSfY1oW3wGbQfi3J8VPC/iK51GaLQ30ttOluhHF&#10;Ehbco2Ko3YB4J9aq9GKnFy0V1FrROze6e2j6nLCnmFb6vVhS96XK68ZWk43jH4ZRspcri17t73b0&#10;Wj7mXx94At/HFv8ADn/hMLdNdvI2vbfTRLmR40O1iB2UH+teOXWsap8L/ilqc/jT4e3+l6Pod61z&#10;p/iDQ9R32sOkFXcvPbk7gdwYNtB5auy8MfDTX9O8Z658T/Ls5Ir7QYbTS9Gk0uNdQ0xkQ7l8/JLI&#10;x+YIe5qTSfC1/wDEPwVpviOx8bXtvqENm2najcSSLLFcRiTMu5WXDZIwD2GQKmj7GhdXvFpJ76Nq&#10;/T5rVNep145ZlmShLk5KsJTlBJRalCMlFX5n1aUvdlB8rSdnodNrvjb4ePp+g+ItY1Oya11a8g/s&#10;Oe6wPNklXKeWT0Yrz64rzv8Aan8G+BfiZ46+Hvw+1nxLpthqLeJBfLDIiefcRwLkKpIz97HGeeav&#10;eLvBWlaPrdx8S/E+n3E2n+GdGtTpa+YGtVCMTLcJGASsirxk9ulZvx81DxmbTw78YfgP8O9D8e3U&#10;jMLWwl2pNNFIn+tjmJARl7jg4PrVYOHs8RCVOWtpJNtJXa2u9FvrfqZZ9iHisrxEMXSTip05OMYy&#10;lNwjNJy5Y3m23FqPKnpbfY6rwjc+ILLw/a/Dn4y6ZY6lqOpXlzDcNt3QXcQJKOVIwCVwNv5VyPiu&#10;z+IHwa+Num+LfCGtx3nw/wBXkh03xZ4fupQyaLMEKwzQA/cRyUUjpk+9S+IfFvxx8Y/C/T9T+F3w&#10;ytG1rT9TsjeWOqaxGGtvLO66iHfzBzGMnkc+lbenah/wnPjOTRLrSrbWvDPia9kma4hjBSza2ijP&#10;2W4K9WMp3DOCNuKqEZU3KTtZp80br8F0aWsfTrsY1qmHxkaVKm6nPTlTdOo4yjdWsoyk1+8jJ3jU&#10;0aXOnZSszqfEWj+H9Zt9QuXsjHNocchtprW4G6OQxnkAHhgPWuQ+Bl/rN54D0/wD410e62LYtdWu&#10;ueb5kbjeWUE4yHA5Oa4T9mnx5o/jTSvFvwE1zX7HTPFlj4xvP7ebT5pY7jUkaUsbmNZQG2niP5cg&#10;KuehFeq6gniG011/D9hqlzpcsFvGumMxSS31D+/mPqNo4PI46VnWoyw/NQlundN9Etmt9He/XTU6&#10;MvzCjm0KOaUPhlFxko2acm/ehK9rShyqN9HfRX2NLw0PCviya61vRr957iS1lt7weYfKkJG3cy9D&#10;n1Fcf+yj8FdW+Bnwbk8HeIPEUF5JqGqXFyJFtTEkaucLGFb0xn3q1r3jnVfB3hO41zxdPaaH/Ztx&#10;Ik19HhIGtMgNckY4AGdq8nNdn4bl03x54R0/xG12JYZrN2tZ7W63K0ci4D5HBbbg9ODWU5VqdBwv&#10;7kpLz1je2vzPRw9HA4zMoVuX/aKdOVlrH3ajjzNq7trC2vW9nufPGm6rb/sU6zdfDD4x+LJPEHhb&#10;xNrdvf8Ah3U9UjTzBezSFZ4XB4CKQsm4DCj3Ir6F8fxXTeC761spdPvDc6fJbxW2oTbbe5aRcIrM&#10;OinPX0rwr4u/sq/C3S/gloPw1+Mmo6p4uh0zUrm38Na3eTFLqze55RZHTgqpH32+UbQT2r074c/D&#10;i0PwD0/4fePI7XULe3sRYi484us9uhwjs3UNjvngjiuzGSw9RU8QpXlzNSdrKVn8UVdbpXa0dz5z&#10;h+jm2EnicrnSUaXsoumnPmnTurypVJcsk+VytCV5LkWt+vL+Hta+F/wX+Ctj49bWVsbPS2h02+jt&#10;WaWO3n8zYyp34bgH0rY8V3em/D6ybU/+Edl1K4GqWctqzSBU1Ga5k2xluCNwzyxHAFeV/BrRYf2c&#10;/EXiz9mnxl4yVl1K9Os+F9R1yxNxZ/YdwZ/MY8KwOVG48nkV7Z4l8a6jpnxV0Pw7YSLdrrmlyG2t&#10;vMVYI44sFp1LDDSfN90HgAGniKfJiGleSd5XvbmjZNPbte+v4oWUYv61lkZTiqMo8tNwSUnTq3lG&#10;SfvNPVQcbRWjTd4t28t/an8R+GG8HW/i6ebztS8Nxw6/eeE73TGnS58i5ETOWAwkgyV3dky2O9UP&#10;ibqmhLq2reIPD2i+Kre8WS28SeEdU8P23mw69dLCWaIhRk437Nr9QMjpXpek/ErxDdaxr/wj8f8A&#10;gmaC8R7WysNSsfLunvbe6icG9mCjbEqFW3KwxwvXcK4HSPh3osemaP8Asm33xpuJPGHhe8M2h6tB&#10;dC11KPTmJLOI/uyfLlO528jGK6MPUjTpqM1bl17rldnfRWsno73dpd0eTmmFrYrEzrYeSftbJXjy&#10;yVaDlDktOSlzyi1KNuWCdJXfLN3l1z48WH/DO9r8XW8H6h4EuJNWLSNr2lMVjkI3OGC/MIXYbdxA&#10;OTXafCD4sx/FX4H6D8V/CelSQyalP5l9aafIWdMOQ6IH+8Cf0qezu5v2hvAnjb4NatGkV5ol5/ZU&#10;mrTWgmt55NodX2NwxAwHX1NcH+yp8UvFej/CbWPE3j+50maG38UjStA03wzYiHy2R/KW3AyAu4qW&#10;+bGB1NY1KcKmFbjC04zWl76SV0tte+r0t5no4XGYrCZ1RjUr81CrQdpKCj79JpTk/etGztHlivec&#10;krvluu40b/hX/wATPFlj8a/A/wATbO41LS1k0bxJJZTbY7iy3nfBJF2kV2UiTtj0NUf2bvhXZeBL&#10;T/hXHitrebVPC2bezmjvGlFzZmZp4ZTuOVdGYgg9PoRWbca7+zdY/ERvh1rHifS9A8Sf24bHy/s6&#10;2v21cLdywEL8oB3KpkONxGM9qua74O0mx8VeJv2ifCtxHrX9rxW2nafJoN4ZfPTzowykAmIhWBBc&#10;chQQTxUTU3TdG7SaXLdedo66K1nL7ttDqw8qP1iGNjCnOdOU1U5J3SvFSm+X3mpc0Kel95N3fMr+&#10;Z/Fnwb47/ZY+LXiX4zfCrxdoVvoF+lrP4h0vXrhn86aWVgZmCksOSMEDBxivafiNd6vdW3hv4veD&#10;7PQNUvNKMfnw3F15KhJgodopeu7B4VuD9agsZv2dv2tdF1ix0u8s9Rkt7v8As3Wo12+crQSZCHuY&#10;w/RuhPQ1wvwH8EaJ8VtA8f8AgFvEt5rlrp/ipLPzdWtDApjjG4QCMYZVVsDcTk4z0reVSNamqlb3&#10;Z07RneO8WlHXa736p7fLzcPg5ZbipYbL5KeHxPNUoKNRNRqQlKo+VNO0XeOijKKfN1av2Hjv4R/D&#10;TRb1tCFnP4a0XxHMl7qWpadMEQagk6yxqew3HdnjDd65vxl8P7O2+MWl+PtXluNOsY7y7vvEHiTS&#10;b1obW4uQkcVrHcKTgBoDgyAEbuO9U/2e9Y8QfHT4FWfwt1nTLC4/4R/xBeaN40g1qSVpVSHcYZIs&#10;fNuzs+8eBnvVi6+B/wASPjF+yLe/A/xLq0Oj6lb64sUGraXJ9rWa2iuFZGHzA7gmEZSeCpqo81Gp&#10;yVqlve5ZPfSV1zd3ok7a/ZZNRUc0wccTl+Dck6arUklypzp8s/ZNtKMdZtKScX/Ei9tey8PeEPiH&#10;aarr2ma1cR6z4XtimreBdSM3nXNvMVJaHI+8in7h/unFcT+0h4w+JmnfDbwp4q8GeC4tcvNPuodR&#10;8UQ2JjD29lGf3n7pzuz1AI7inaRqHi/w9oi/B3xt8V7rGpapDYeE/FXhSwIFubRVV450/wCWMhK/&#10;OD8pz8tavjL4Ca7D8X4/ip8KfEf2PV/tQXXriZTdR6lahAptGG/bBk5b7vU5rOlyUcQpVmu60aT0&#10;tv0u73stJLVG2M+s47KZUcBGom3GMnzQdSDcuZWi7qXIlGyk1zUmuWblo3+IfFEHij4Cah4t+C+s&#10;HW5Jby21A6XcTRsbmMuGksMOfkZkyNp5yOKd8fdO8R6jP4b8V6bceH9N0/8AsmSO8sNU1BbRjcSm&#10;No8M3ytsSN1wOfm9BUHxB+F3hLxMdD8XGKXwHf2vjDz763+zK0N7dOhiRnJwrjbkqw6E5FdDf/Cv&#10;w/8AE4P4c8Y+F9B8QaXodwYNN0HWmWWS32gL9pLjJBccbSOPXqKmNSjRlCaeicm7rVXsrXuovZNP&#10;z9EdMsPmWKjWo8q5mqahaXuNxvPmtyynBO7i4yTu4qyacpJvwn8TWnim8Pie0ubS7aZjaf2jFGUe&#10;aNAVFtOCxZZ4n3DDZyudpI4qj480bxL4RuGuLvR/s2j32pwS/wBpafNvfTrhTw7RPlHRzgZUAjnP&#10;rVyeOWHxZ/Z7+Hm0mbVI0u5M2oaB5v4wWQfeDDPXJDZ61c0CX4rWHimfTfFOmxtpb3W2O5hbzEwR&#10;0ZW55PfpXK3y1OdWtbZvp5dG/wCrW0PRjH22FWHqc3MpNc0Y6KT35k/eSa6tp635r+8Q6FpHgjwp&#10;4R+1eE9WsY4ZL6ZYry2sFk8oyOfMRcHIIc5Knj2qxF4ZaGwj8Ja0iW0WoRyR3V1oam1jkZk2+YhB&#10;/dtwGGBgHg1zml6b4CfwL4u8W6Nrtv5D6wZdQjW1/d2t1E67naM/cJA+Yj611JSPw1p9nq1tJHqW&#10;iz30MnmR3G/y4ZD97HopPUcFetFRS5nZtu/Va3suvfX57mmFcJRi3CKior4XdKN2r210aitVttdn&#10;I/Bb4n+JvEHxL8f/AA58cx3UcmhrHbaF4tSxNvcXVv5O9oZFOQ80R53gYcNkACuwsNV1CHVdWuvE&#10;F0xg+yRSR31tlY5JBxzGRlZduDkHDA47CqFxcWnhrxxa6VHBa/aodVjWxuoT8zW7KwWGTPYgsoY5&#10;wVxxWzpyW+s2esaLqlhdblVvI+3Q+S43ZOwMOG2nowpYiUJS51GyaX6Jtetr22DK6eIo0fq9Sq5z&#10;jKpZu/XmkovXXlT5VLWTSTbbbKmiar4X1q8vxpGoabe3WoWySzQXFxmO5hAIRwMna3UZxkY54png&#10;K60T4k/Cr+x7PSLi2MMsltJp2oLHKYJo2JxzlZEPGO2COlcj4D1zwVrvxqi+Huu6fcJrkOkjU9O+&#10;2Rxfu3H7txFIoBcMPvA5561sab4I8L6X4dgi8J6xd6OreKmubeW3lJMMgJL20m7hEY5GDx0AxxV1&#10;Kah7run7rT+/+tvwM8HjKmI/eRUJRXtISSaTbvF21Wju9U5W1V1d6W/HSeEfjJ8P9W8FXWqtYx6o&#10;ZNC1lZI9jQXChSODlQw4Izwy9O1L8SNH0vwh4NuNOthfafKbeIqdMgWVRMu0faI4sf6w4OQOuOma&#10;5DxX8K5tJ+L13feEfije6DfePtMuLiTQri4ieOTUoPLMUtusnAIAIZM4wT2xjpfiR4P1z4xaYtlo&#10;+u3Wj6nHaRzvbzQiSOyv7dlkCyKCGAY9Cp7cZyRTUYQlTtP3N35bX9dU112+RhOricRTxLnh/wB+&#10;lyJpr3krtW95NNqak0+Vpze6TZueMNe8DXelab4X+KWr2KXGrXYsrG65jF5N5e4FGUgwOy8jkEHp&#10;msO2eX4Z/s86ncavqes6tZaYZMt4kXzLtbfzOhdAfN2jlZO4+93rl73xR4ftdCh8TfEnWY9KMes2&#10;tvqF3p9t9pt4dRddjI6SgmJCzBlORj1rtvhp4L1X4f2TfCz/AITO31L7PbyytHcRlWukkbIfqcdS&#10;pA+UilKn7Gkk+6dujtvZ2st0vn2Lo4qpmONk4JczpuKkmuZcy93ni5Jyu4yaul8LSu9XD8M9K8N2&#10;fg/TbL4d/EHUNOtfsZeK0k0/csTzNuVmjflRuz8mdpU4BHFcz4bGu/s5a5eRfEK2/tLwza2t1q11&#10;4iW1EsmkXEkuSFOfNa2IZ2AIZozldxUDHVXnw30j4ieBIdM8H+Jr3w5rGj3irbyRY/dzQuWEMsZ/&#10;1kRz90EfKcjFXLPSNU8WN4g0HWfEENzHGjWUul3luf3MjBXJDMPmiZW245BA65zU+1j713dN6prX&#10;fR3t5uz+/wA6lga9qPs4cs4JezlF3g3b3ocjley5VdJJ21i7q8ZPB88ukeHby38Z3Fm8N9I17Zal&#10;Jco1vNE5BA3gDoMNkjPPNY/jpV0DVfB+veI7KX5fEJtrHUNFBZI45oztkkAzx/CSODwa5+T4XyfB&#10;n4cXXw58Sa3cap4M1bVIoNHt5pPLvNHEzYeAOeJIcn5R1A45q9q/wm1P4Zadptv4c8ReKb7QfDoj&#10;mXRYpklZo4iWDRuPnJAO0xnIdR61cYUVU5lK927aWurfg9bNbedjOpiMwlhFTqUGnCMXL3lJxlzX&#10;V1pzQ91yjJNStpy810dJdXngax+MDan4g1CybU/7H+yRyXfyS7WOfLVxgMh9D0NV5Php8JvE2taD&#10;8b7zR1a602xextdRsdSlkjayk+XyZEB2TJuPO4HBAPOOMnX/AIh/DSyt9H8TX073eh+IL5P7N8Qr&#10;FvOnXZfiKQ43Rod235uATg1of29p3gqe31jT/iNa22g6bf3jeJbO7jAWKNULnZ0Mew4fHIKFsdqy&#10;5asUuVtO1uuu6a0WnazOv6xl9ec41I05xUlP7LabcZQm+Zq6VuZSi9lpqrLn/FnwMh8KfHWz+M/h&#10;XS9Gl0+ztZYtVMlkklxpzeWRG0ZUb/LU87c5UM23A4o+Jh8Q/Dfw74b8fJ4rutI0rT9cS91STRbW&#10;S6SPzFPmI8ZO6SB85yOUznBrtIntdS8Z3E3hXWY4YfEGkpqek6pasJI5pU4bv86lCpx9ao6X4/07&#10;xHoc3gvVPiDZ6brckjfet8RTxg8hUfgqRwfStFWrS5XP3uVJP018ntd6/eu/NPLsvpRrwoP2bqyl&#10;KLTVuf3dnzQdpJRfLdXvpLa2pbweEvjV4Ps9VsfFKzQXDLe6TrVnaiGWBS2f3b9UJHykfmDXnWh/&#10;B+88Y6/rngjxd4R/sLUNLupZdF1vT74tbalC7DeZrUfug7qcNhfm3E8GtXwh8MPDVhr2u6PfzQ3n&#10;hfxdZxxaWtlrTCLzEyZIolU5iIIBBDdaot4S+I+naRZfEH4RalrV1rHh+E29vp3iKc7dashId9pO&#10;2OJF6xzjnoGyDVU7U+aMJ2Wlr6Wv5rTummrdTnxXPio0q+Jw3NJX51B3clF2bUZK+zVSm4y53pFN&#10;6X6r4n/DLwB411eS01vV2s57HRLNpI7W+2TWaxXG+2uIyTlQsgYHJKsMqQar6Ro/jb4a+MfEGp6X&#10;pUeo+H9U15b7UoYbzzMSSIqySRoxzFJuCs0YJUjlcHiqvivR/CXxdstUj+JHwbvtO1LUNFj0++W8&#10;bEk9mH814IpoiRvRjuA/iI6GsPwd4Efw1qmsfDjX77VbzRdQ0+0f+0F3LNeIFxFcgjmOeNQiv2YK&#10;G4ORRBP2LjKW3R69rtNP7v6tpiqlP+0o1qNFLmelSLakmlNRjOMoaLXX1d+il1nirX/Gng/4l6W0&#10;Hw8jvfD+rRzPcapari4sJwMqHU/eVhnjrnpVxL3wz8Y/AOoa94M8Uw/8TCxktf7W0O6MdxBKhO0r&#10;nBDo+DsbvweDTdX+KVr4Usdc1zVPDOq30nhxY4r6OGPe9xCcYuUX+LA5JXng1k3mjXHgzxVJ4/8A&#10;hl4SstW8K+IoTd69Y2vyzi6MeVmjH3W34CsOCGrCMLxTa5Wtn0dtbO/WzVuj9WehUxCp1pJT9pTk&#10;25Qt70FL3Lx5VdxU4yUtG43bUlGNnqeCPFln45t9N+GHjvxDpera5Do8c3iDT57URteAfKZ0iccg&#10;SqNy9UYjnpl8Euk6V4a17wL4j8W3moW+j3g+1NqabJ7e1lO5Bv8A+WiDlQ/UgYPIrkpNI+FPx58K&#10;2+oX+matoOu6LcNdwajp9wyXui3lxFj74+8CoBZDlTtwwrfvPHPhqCfTIfEE+k6s2qeHTBql4uI7&#10;i6ktyPuxnh1LEttzlS3TBpypq9op+astHvddLW9Om6McPjJezU6koONko1OaT5otKPLOL95SU7Xb&#10;5k9b8srpUvij8LE8T/EXw/8AGX4YarHb6tZbUXULO4RUvLYfK1tNkYljI7E5UjipPB+maprninWP&#10;iPa+H38P+JpLxbC8sH1QpbapDGMxytFztcDjI5I9aqy/HL4c+FfEOn/D7VTDFHcaTc6gyWtuwMKR&#10;P84MeMg4IOMZ4NdcNA8J+JryHx1o2tx3mnTRxSvEuCFl/wCWd0h6owBwfUdacpVoU1Gona1k2ntf&#10;bz9OnQVGhluJxk6uElFzU1KcIyWk+VLnV02mk1drVp2d1oU7ptZv/Hen6RLd30epW+nteQzNhFdS&#10;+0xPj5ZNv3fXBB75pvxy8GaZ8SPD0Wg+I7y/gg1C8FvZ6jp8zQ3WkzMuEmikQhgu8DcpyCOoxVPx&#10;VpHxru73S/Efh+602LWPDeqyG60+SUmLWNJkwG5xlJRjevYMMHrXXeItU8UrrGnw2PhqLUtNmkAv&#10;grAS26MOJdp6gdfXrjpWV5U6kJwavrs9ra/jo1813PR5KOKw+JoYinPlbj8UW1JNJbK92mmpdVZS&#10;2szzX4YXXjLX9BtfAPx+0aRvE3g+93ab4l0iZ1h1OOFcC4BH3ZNvEkTDnqM1c8J/EOHXbizuPD+n&#10;TXFjrDSSqLoGKOO4SXDJvHIZhyOxrsraXxLeX7applna7sz2sjSD94dvKOCOCM9Qea5nxM+lNqOg&#10;+GvFnhH9zql5m+jtoXRYblORMjpjafY8GtPaRqyfu762Wy3vZdO+/wCZwfVa2Aw8OWq3y6c0170l&#10;eKgpT6tJ8rbi29G7tO/aXVnpXii01LTr+Bla4ZYb2GGfbKMAFTuH3WHUEVn2WneL9EstasZr5dUl&#10;t4fN0TULqECY/IdsU+3AcrkDzAASp55Bzy2q6z4Y0jX9Tu4PHTLcadb+dcW91Mf9SDsMg47Dgg5G&#10;Rniut8KeLtF8Q6ImreHda+0SXFsPs/mL8pzkLx6Ej8655U506d1qtN16Hr0cTh8ViLNpTXNtJarV&#10;apPVpu/k9Va7JNJ1TVLK1uEutK8q9i8qS9a3kGWVowfNAJ5AOVPriuJ8PeAfhpJ4/wBX+NHhXV5r&#10;TXNa05LLX4bPa8YKvxcPEeCeMbsdK3PA3jL4beM7qDWvss1rqFxbyaWPtUTxyBdxLW7g/dIZSRn8&#10;DzVPRfCGl3mkWvxJ8Ga/I1/Z29xYbny0F9CspHlzL/eUjAYcitouVLmTvFvR6aPye+l0cNb2eOVG&#10;cVGrGLco6q6tZc0dveUZO/dX11KPinVvEfw98Vaf8R9MtbzWNF1qzOnXlzo103l28+f3NxJat8mG&#10;5UyLgg4yCDx0017puqeG5fFVvqa2MjKj6hJfN5aeZHj/AFwH3HGAC3p7YrhdA+JfiPw1rfhnwHP4&#10;JkXRdVuLqxvLe7gbzdNvkO9D33wMDww6cV1Wq3PizXND8+w8Ow+WzMl1YXkqvDerkqyFsfKwIHXg&#10;g1VSEo8qat533V+q7/hs/MwwWKpVfbOnJyW7hyv3ZOMW3F2Tad763ldyW/ulrxFP4V8URf8ACJfE&#10;HT9Nha+hlNxZ3lxtlktYyNs0bqcuquykODlcjpzVf4aJ4007w1N4L+IV9PrP2GaT+z77UthumgQ/&#10;u/MdflnI7TAKSPvDIJNXULLQfHuq6Pb/ABH8BLpM2naPJcaLq0ki+bptxgxzRow+XZ5e085Vh1HF&#10;PsdB8Q/D6XQ7q58ax3Wl2djJHI3kKEuo9hYcAna/QgrwealqKp8l/O2+qvs1f0f/AADaMqsscsS4&#10;3ivd5k7Nxly3VSElHZtyWjSV2rOVjofECeMdT0m4vfAOo2S6h5f7m11KM7Vkx/eHIB78EVW8Ny+L&#10;L7xPBrGmyabZxQmQeJdIkXdK8+0bZIpFOF5BzuHzD0IqD4aRPFolrrF3dfu5vNuftKR/IEc5Uck4&#10;+XHTg0vhaLWNO8ZXHiK61TR5NPvt1vthk3SCQHK/P0wR/CeQazty80VbTy38v1XZnfGUq0qVZ8y5&#10;mrpPRdVLur3s+jV1axB4O/4SPVPCl9cWfhS50HUl1qTzdP1Kbcs8YlLeZxnAkVsfLWH4Z+Hq2PxR&#10;fxFH4N0prVXWfQ7uOZheacZUZZ49rD/V7uiqcctwK63x7YeO7W0k1r4e6ki3gkVo7W/jLREgf6ti&#10;PmVGx94ZwTnpWR4o8T+MNL1nQLzUPAN3Pbz3EAvvsMwZ7CZydwyPvIp79CKqnOdnyW966tfX89f+&#10;HOXF4fDxlD6wpN0nF83KnF6vXRNLe7sk7qL0tdbdtbWNr4UfQrfRLGW4ulkeTSUYKt0Ax37B0yRz&#10;9a4yI/BT4waPZ6XdeIpS2k3G7SdUs742uo6YyybCiyj5hhsoQcqw4INdFqPiC78O+J7zTPFnhuz/&#10;ANHka58LatgESbhl427xuOfZhWbolt4Am8NXS6XqOkXFtqGqbtslvCn2RpW3EKRjflhnrkmqp3hH&#10;m1u7NNef9fmjPFOGJqKlaDilKMoyVn7tmtNOt3dJq3LJW1ZoaFrPiFZZvhd491yz/t6PzbrTb/7N&#10;+71G1DHZKRjAkUbQ4HfkcGtC21iLxN4bj8Ry+ZZ39jdI15JHa5ZWjxkMufmUjPIP3Tx6Va1nQtZk&#10;1a4u7Ky0u9mtrNU0m1mUxyiM48xC/IAYjg9sCvP9HtNPj8fWHijwrYXltp+tWMsa3VxJIrJfQyOh&#10;huI2OAAPlDY+YD6GphGNRNrTr0tfdr0a/HY2xFavgpRpTvJNuOrd+W6UXfW7jJ2vdOzTbTZqeNvC&#10;17o/xFj+P/hS8uGme1t9N1TT4Y/mmt1lLE4/jGGyOMjsa6jxToS+I5Wu9FnuLe8ks5BbXVrMqNE7&#10;J8jupHJBxgnkH2rB+GvxD/4TGC40XxL4UbR9e0e/8rW9HkVmVWIIEsD9HiZeQR24q14r8K6rqHjD&#10;R/Hvw98VLC1ndfZNa0t5N0N5b44/3JUPKt3GQaJc6qRhN2cVa/S3Rafg9tQovCyws8RhYucKkk3F&#10;aSUm7TklKzUk/ijo001a+hS8K/2l40+G1vp/iHxBPb61ousNFfXkMaFvPjOGWZVGCsinDYx94EYr&#10;G8Z6p49P7PnizXPCGgwnxnoazWlrHFG032uOOVGwyMMsJIs7lxknOOcGtTSNYtdR+IuvfDXUdZtd&#10;J8RQRrf3AtY+NRsZARHOVP8Ay0QjDEZ6YPBras9XufEttqVtpFw39s6HJ9h1aFofI+1SBUdJFf8A&#10;ulSCCMjnHarcnGfM4rdSt0s//bXt9xyxpxxWGdONRqXLOlzJ3k5RTV9XdVIWvtd2e6sS6RJbNqVm&#10;1k02mSWenJC1mrv9nkjMYK7M8gKTgE8gcEVleMfDFtqfiTRPiBpesyabrGg3UkM6mPfDOsqYMU6j&#10;BK/xBh0NaV7fRr4oJe/uLLzo4Csgt85YZzGx6EHp6j8a1Lx9U0vWra4ls7aazuCIZpGbDeqtz154&#10;wfwrDmlGaa7fnutfU9SWHo4jDunNXSktVfRprlejummk9LL8TkfGXjePwXJbeLNYs4k0u+SGFb+x&#10;jZobe5Z8fPImcRNjAcjCtw3WrHjKz+Id38QhrPgqe1WzvPDLR29w2AGuF3NFslGdrBmB+YFGXI61&#10;VsfC9t8N7zWfBmmadf8A/CN3E0dwYWYlbdp5PnMLH+ANyU/h+lQaX4rRtZ0r4K/GC1jtdUvLy5uP&#10;Dt1Y3Jh+1x2soMbjGPn2lSVGQfm4xXQor4oK+j+ate9u666nlSqVNaeJk4XcbWdkqily8vPbVVG7&#10;QvFa3T6I3fgr4x8R+JPh7pd94+8K/wBj+J3hWPxJp6kALcoSkjrjKlWI3YHZqrw/Dnwj4d8WSeJ/&#10;DGpXmnR317JNqmnowNtdtIoRlKEfIGwDlcYYe9P8XWVp4ctbr4jeEWe6uP7R+1T2ct2VhkkYpFKw&#10;J+58o+70yM8VL4p0e91nx3oureF/FT2zaHHONS0yZQyXscq/Kr+2eQw4FZcy9o5wfKpX06Ly66bJ&#10;M7JU5RwtOjXj7WpSceWWnM03bnTXKrtJynFWvZ6WaRW8afC3wb4ksJ/h/r3hu+ksbyzSBNYsb51v&#10;LZVbcqmYMHwrdOSOxFbsYl0Xwvb6Ne3EzR6bGpmuJot4uYFGCx6/Njk59DWT4G8St4hSSHxBB9nm&#10;lunextVkYSMIz8ygnhufTqDVP4JR+LtK8K3Oma9eNqSw67dQafqDTM0y2fmFo1mU9HXJU+oFKSqe&#10;zak/ha083u192v8AwC6FTCfWozowt7WLXMlsotNRklZ9W03ts2ro2vEWsQ6DqTxwXCy2+rJE1pbG&#10;1DrJyFfa2QCMYJTOf4h3p3jL4d+H/E0uh3Gr2cdzBo+oJcWqXXLRbVIyGPOeep7daq6vB4j+32Om&#10;2sMf2FZGA2gbZG2tjb7j046ccVJ4ps7nXvDTLfWd0zWsK3FnLZyFJPOHDLt7/Qgg5qFeLi07ef4H&#10;RLlqQqxqQ5lo1Fp209597q+2ltEvMoR/DoaXr938QfCFpC2rXlwsGrOsQja7hX7rnacGRFOA38Q6&#10;0l5pd/c/Fm8udG8RyzRaho0MN1p/2tENqqMf3sIA3biTznjirngO/wBP1d01I6hNBcQo0E7RoY4d&#10;6noyN0YDH9Ky9b0DWPFnh+88RR3Nna+IbOSaOx1SyYjY0bb1RgOXRgMFevNa80vaNTfS12vu+S8j&#10;jlToLDRlh4PWXPaLtdrWWv8ANK7upXTd22ndi6Zr/wAQNR+IOo6V4m0kK3h/UoJ7H7LGpe4tZF2+&#10;ZEx++hUkOpwyshAyMVyXi7UJfhB8RZvh74tjWXwj8QNQmvrO41O4MlrY32f39nnGUhnj/eKG+VXZ&#10;l6HjtvCWt2nxhtdM8WxJYXGm3NqbW6vLWZ47i3uO6A8ZXd2PRhms/wCGvjPSviJ4e1zUNc137ZFp&#10;811pGuWd9GqvZ3VqXjkfAHyCWPD+ncda2jL2bbcdEkml36W7O6v+HU86tTjio040q3vzlKdObs04&#10;7yUldc0XCSjo3aylZOOm5Y/DfwVcWfhuSw0iG+t9DRhpNxJcOJLO2eMrsUqR5ibflwcjAHpms/4f&#10;QeKrOXTX0DWLc6Ctrdo2k30rT3QdZDsaKbOGUdNrDIyOah+FnhWH4SfCKLw94R1W41bS7N5G025l&#10;m82WOzl+dBux8wUk49q3LPStP160t9b8NakYbzTVZns42AjeRk5R1xxn1Fc8payTldXaTfz6dHqe&#10;nh6MZU6VRU1TqcsXKMWunKrKSS50lG3mktNkq2ueKdDl8L6d448WaHMYnuEsroLC6SQiZvKdXj6s&#10;m7GR2HzDpmszTPhfpNpH4gWW+1Frm1vLh9Mkvrpn2WZQMsIaNgZoFfdt35kT7u44FbXw/wBcvLrT&#10;Vu9RsVtbWOHfIWY/I4OGVg3oeQawfHnhHxHpH9u6z4N1hVupJobjw7a3MhCeZIV+0xAk4ZJQM7Mf&#10;K3I606eknTTt+W608vPy/GcVGNSjHFyh7RWu0lZ35Xd9HK9lyrpJLXW8as9/410v4GSeIdf1GOwv&#10;rXS2uL632RXlvcRKoyytJ94EYYb+R0bPWmaunjCCx8P/ABd+G/hTS9ckutPghMcey1uFjkAPnoM7&#10;XwCd0W7p930rC1n9or4beCfiNo/7Mnj/AOHFzZya0xtbKGOIzWcllMp/eAjom/KFTgrx2r0P+wPC&#10;Gn3GmfC7T47a3h0yZJ9LsxKwVUj/AIBzkEenSuiaqUbOcLc12tNHF+ad/wATy8NLD5lz06GIUnSU&#10;acvefPCsmmrqUeVXTf2VfSy1H33ia3bxFdReKoriL+yfLntZoY2VkWQbGbIJDpnqCMrjkd6wta8W&#10;6FfeNNeum13UdLm8N+HVkvS0Kz6dqulzAsLjy8fMUZXUlcFRuB3AiuhiXxlo/jlra5ka70u/kZ4Z&#10;FjXda5XmOQ/xIT0OMjpWe3gn4fat4qXR/E8FrHqTaZc6ZYrZ3TRtdWDp++t2XowG4tjkjhq5qbpx&#10;ld9umvrp9/pv0PWxUMZWjywaXv6qd1d68vvJ+cWrWulyP4mlk33wX8GfE/8AZ7j+EsOqSaDZ2ckM&#10;sMmj3MUzaXJFIJohEwyoUDaV4HykcCti007wvpuvab8YNW8ZzXUw0ePShqf2hUt9RDMP3jKvyF2c&#10;ZGMYOQK4H4U/B2y/Zg8aafYeHNF8Talp+uXkmkajqlxqX2hAoRWtJ5o8cbVHkbx0VRn29Zi8ORX1&#10;na6dZ6datpalkurGdPl4YkMi4wCG5zWuIlyS5VO8G209FvpLu+i0b89GceU0FiqaqVcNGniIKMJR&#10;u2lya03ooxaipu7jHR3SbSMT4neHm8R6QnhC4u7O3uL68YaXfXECsY7mPEsTYXG8bh8y5BxWB8WP&#10;in4T8Ka78N/Bvxp8VNoeuanrP2i3utMuGSylnhiIZJHYDMLl9oRuSxX0qLwZe/Ezwn4J8SXnxUn0&#10;+SfT/E07+FdQaMOs8Lf6sHGdp5KZ610nxD03wV8RfBGm6zrOkaTrFjb3kFxMzBJDbNuGZInIOxlb&#10;GenGaUeWnUjGprFN6p9Wul9O115W0CvKrjcJUrYb93VcYvlqJ/DGeqkotO+kuWSeikpWkkkN1j4f&#10;eGdM8Y654+0Dw/JDPf2Md3rEln8wv7iFT5Mxib5JJFUFd67X5GSRjHN/Dr44+D10PRH1zw1pulx+&#10;KrhrvUPst1GEt2nP+jzTRMQyNMV2ng7ZAQT3ru9Et/EOl3em3NrdtqOn3CzR3bSxCOWBSzNE2B1C&#10;j5D3xg1wHxu+C3wo+Ptxa6Z4h8HW0lrbwySWXivTJFS40u6hcMIiBglCcnByAc9Cc0UJU6j9nXba&#10;7rVpJNbNrysuy0QZlRxuEpvE5ZGMZ3f7uSSjJzlGTfMoysneSlJKzlJuUluui8WeJNZPxqsfBSeC&#10;oZ4dM0d9ZtdQkZldnGUaOMjjeemDWh8KfGVl8VdCi+JegeGJNJj1JZYdQt9TtPKuxJExRSwHDDg4&#10;z2xg1T+GfifxifFfiLw/4zvIrqxsrq2h0fUVUIcNCNye/IyD3zWtdQReFw2maLf3H2pd9xHZzfM1&#10;5Ggy6ofUkis6ijGPs0tbLW7s09Xp816NHdgpValR4yU37NyneLjFSTTUY2a3soySerlGS7WfL2fj&#10;T4k6Lb6PoWtWfhnU9a1C8uD4kGntLBDc2ifL5sW9T+9EZQsjHkggHpWx4j0nTtc19vhDrfhfTdX0&#10;E6Ok8dlqBin8po2/ds0bfMBkABuRuA5Bp0Nhqc9jcfFfwatzeXF9ZpL/AMI3LIqwyzD5SQT/AKt8&#10;Z9srzWL4t8CahrvxE0L41+CbiWa8024k0vVLO6lKbLCVv9IjKgfMyPtYDPGOKuPI6l1aO/8A4F06&#10;6W2T/wCGOWosTDC8rTqpuGjs70tFJ3s+dyXvSi9fJbvota8a+HNF1C3sdcaSx1D57e2jkLLG0agH&#10;zQR/AOBuHQ8Gs3xFpNromr6p4wYS6xp+uWMNvc6KNOjmSGA5E7q/32RwcsnIzyB1rD1/4lSG1uvA&#10;nxG8JS2M8NjOI9VjicQBllCxKspBI3KVJ7Hkc112s6JPrngS1Gn3i2l4IQsFxpqiQQ3DLgPx1UN1&#10;HQgmp5XRtfS+j6rvo9fw1NvbRzD2nK1JwXMlZxadrNSTaT0eztF9rq6r+NfBd9D4M/s34WXclm1t&#10;ZxLp+ixzeRFMsLK4jR+sJKgru5GDyKi1nxrdTafo9xrHhnWZLWZn+2pax7p7S4VMeXIo64JLBl7r&#10;kdqZ4c8b3Nr4ztvhf4m0xnvdP0aK/j1C1Y+Xeq2Y5DGPVXBBU8gEGpPDHjDWLjUPEPgnxrpqXk3h&#10;6SSa3v7Nvmu7VgTEQvVZgMxsPUAjhqXLUj8SvbW/Vp6X8+nmV7bDVJJ0ZuHN7lrXjGUPe5Wvs6cy&#10;091paNOzeevgyfxxq1r4lludVs/EXhRbi08P6jJfL5GoI6YEsir/AK0dA4ODkHiqN1pvje88B6XB&#10;8RLTw/b+Ilvo4NQWAGKz1F9xbMPeNxwVY9+vWug0HRfB3iHQtA+IGnm8+0W0ct5pMslx5ciech3L&#10;IvAb5eCD3HrVTxLqd74p+HDatL4Btdeh+1I8mnwTASOyyYbZn+NR8wwcnGK0jUlzJdnbtbV6LXZ7&#10;+vbc5amEpKjOq27yi5aNtTVoWlJKL95JKKaTvHe97HSeIdXl0jws2r3tvc3EcDRtJHDhZlU8EHrn&#10;Gcn2qp4we58M6/aeJ7CxaTT72WJPETbS+FHywyhc/KVZhlh/D17EN8Y2Nu+kwtbw3UC3uoWiP5lw&#10;V2KMdB1zj5SPWuM8f/FXxx8Kfi/pcfjfwXJceC5NJkg/4SS0uN3lzNJyksWOcIFOfdvSs6NKVSVo&#10;avXS9rrTbz7db9DvzLHU8HByrtxjeCUkm1FtvWTS0i1pJuys2m1c3fGfj/S/h/45t7Pxnr66bHqE&#10;Jjg1SGH9zJNhtnn4H7sjGFYnDcjjpTdE0nw98PdQ8UeL9CS0sdW1KS1l1yTzi1ndTEBVuNoJMe5e&#10;D0HQ89a37traae60CyvIGjXR1fT2mjDKeSASxyGUHHHbrWRf6H4c0i/s9T8Q6VZDUvEEcWlasJ/l&#10;h1AKMgY+7kHO3pkcVUZRceXVXWvn120/XW2xlWo1FW9q3GXLJuLd/cbTi7S1u7tWsotxbu292/ED&#10;U59Lt21C8tb8XOi28tzNNaq6W91A6/OPkyJHC/MAcHI4603xBq/inwtrui+PPC+irrnh3Vl8jxFH&#10;Z24a5ihaIeTdbScyKpyjry2xs84NbGn6npeueILzRtK1RrXVtNsWgfRLv/VmLP7uYp3XggMOo4rN&#10;tLwy63q3huy0i4gWx+ytNJbMGiS7ZhwqnBCqu1j2Kk45FKOmjjstb9n/AMF3VgrRdRuUanxS0a19&#10;6Ouu97pOMk0na+qbMVvgynw4+GWseD/hzdHVNB1G+N1Y+HdcuG+y2Fs4/eWkEg+aKLq8akYRuBit&#10;fwZquqNPp/ibwhp1rrGj6mUtrnUlkVbyCOMFVMp5+0bTwWznr71d0nUNf0vWNa0vxG9vd6LeagV0&#10;S5sdxkhAizNDMD0YOG2kdQQOtc3o+kaf4W+Jei/8Ifrq2/h/UtPkmsLGG1YRy3IJMh3D5QWBLbSA&#10;cg4q+adSMlN3e/rp1t10+9O9zljRw+CrUZYaLhBNQ5bpOFp2XKpX9x3aSvZRcVBRIf2rv2d9N/aD&#10;8IWLv44k8J6/4fvPtmk+IbVSxtHx0JBUhGwMnPHoatfATxD+0NPZyeFvjp4NtDfadGi2/jDR7tJb&#10;LW4sfeKZDRuR14wT6dK2PivreuReBvE+v+AtHg1vVtLtV8vRyMNLtYM8TA8HKZIrhPhlceNb/RtN&#10;134YypZ6Tr2rRXdvp2qswmtrGRd8iBH7xy702jorAjpWlL2lTA+znayel903q7PfXs7p6tao48ZD&#10;A4PitYuhzqpOK9ooO8akYtwi5RacW4vRyg4zjeKleLsdZ48m1mXw3q1xoGn2954k0C7k1DwfpKzb&#10;Zbnyo1JhAbncwd0OOPmX1q/4V8S+G/jNpmm6pL4WktdQ0iRLqbSdds2jvNMujHldpP3SM4JBOVJH&#10;qK0vGvg4+NX+z3WmxKkdt59jqkM5jurS6yB8hAyvAznocbSCK870/wAbeKdal1Dw/Hap4d+I0Vwo&#10;kt775LfXGiY7TGT8rCSED5l5XJB6VnTj7Wj7u6632vpr5d30b7M7sZUlgcw/fa05r4XH43H3ly3S&#10;XPsoptqcVprE67xn4o12PQ28OX9hdWOqa5p1zHpi71MYvFQlYfNHClsZUnAP1rz34p+B9c+JXw/8&#10;M/FTTfEeueE/EmnyWVtrlnZqJDKBKpKSoGA3KwyJVOdrEfMOK9j0vXJtZ0u6j1jw/JDNbx7pLGRc&#10;sDtyQCeDzkAjrXOWXiD7PbWZ8NeHSFu1W8jdoTErwqxDxHriRRyFPUDijD1pUWuSOqflb01urW73&#10;2uLNMvo46m1iKrlCcbJaqSaatL3bS5lK+3LpLla2LGrR+IPCt54W0b4a+EtPuNP/ALU8zV2mkCrY&#10;QMhLSRfxCRmJ27RjhgcAiqOiT6X/AMJpHpfgfx3DodylpcX+ueC7hVk86N5dguVO7MI3gnK5Vt/I&#10;FW7nwdpOq/EO3+Knhq8vVm+yDT9TtbO6zbypkuGkhPBdcjDDBwe9O8LX/gn4kwQ/E7wro9uupi4u&#10;rRZLi1CTSCJykkLEjIXIJxyOhxUc3u3301durvo73Xez36nT7OUsRyppe9eMb/Yjypum4qMl05ot&#10;tNvld1Yyrr4p3eq6ZJ4q+Eslvqt9oOqfY/FXh9vkuEtg/wAzKnDeYB86fwuDxnNWo/iDF431HR9W&#10;+HEdj4h8OzXzR+IA0hW50l9hZZFHBHI2shwRWb8QPDc+l+MvBvjLw94ItrhW1BrPxbewxBZIrYxk&#10;IZRHgvsbaASSF6ij4dSTeBbbUL7XfBtroF5cSXF5qF5b3ytZ37lz5btJ2LDbnOMZrX2dH2PPBemq&#10;8009b6bp+aumjzqeIzD686FebSTTk1GVtFGScW04rmTUZxbabjJxaaZ0Au5L74gaLeaDqQuNG1bT&#10;Xb7PHcFZo3jk3rKAeTGc7SvQZ6V5f+11oGhJ+z74o/aC+BWj2beIra+j1i38RaXMFlikhX7NcXSk&#10;feYQ745IzkSAYYE4Nd18PPi74q8Ua1o0uu/DsWFtqMNxbzXVvIHl0u+Rz+5fA4jdBlXHBIweorPb&#10;4i6R4WsvFPgzw14QtfM8H660vijw7DAGF1Y3i+cL2NPRi5dhg8pIPSqoKtQrpqPw2urqzXNqpWfV&#10;2XbuYZrLLs1ympTnUtGqpqM3BqVOp7NOMqakrrljz1NHzKz5XdNI/Z0+Ldv4s0fwd4W8bXCyeJLv&#10;wRFq1rfRxlY7q3bahTOAGkXjeoHB5xXQePRL4XGpX2uQv/wjcdqLm4lEf2hIyGGQ0X3lx94MvAGc&#10;jisX4neH7m78O2vxI8PCfT2sdNkW1t9Nt1ka0mkXaksW0YKYPzAYBXBrU+FXxJbxJqD/AA912bdr&#10;Gm6dbztPMo23cbph8j13bgRioqRjKTrU1p1XbXp967nXg61WnTjluLnepZck2tJpwslJXu27Svqr&#10;pWve5a8VXnhTU/hva+Kr28a7sbNft9jqenyu/wBmUIcXA2cuq7skc8dQcVHYJpt3pemprtnp6+I9&#10;es4LmSZHPl6hcWygqySLj5sYIYDdt6ggYq34L0LQND0nUvhro6tYx2d1ILeOEBfJWU71KDpjJ6dM&#10;VPBqWjabrq+FtVszD5Fj/aMU1xbgwIoby2KP0UjjK8EBsjisObeMb73+XT/NnpxpSqShWq8qbSi1&#10;a651pLV2d7XjFtK13e6dletNTi8RaLb6t4f1mPZcRSbIRzG04OCueqlXBGPrxXPeNPE6+KPCMHhi&#10;406TS9Y163mtrez1e0ka28yPl4pXThVYD5WzyCCPSuP8F/CrUfg94j8YeArmbUNQ8M+NPESX/huZ&#10;ZjK2k3E4c3CtzuVFk2uGBxhvXNdjPq2uy+Gl8N+KtCuLxkhW31iGPPmFScC6jYHleNxA5Ga1dKnT&#10;qJwfMrpp9dVf52ejv1Vr6nHTx2LxmDlHEQdKbUozi7tXUuV2as1zRXNBq65ZXcXytO1ZaHY6hobe&#10;BNWtvsEMMSW1innFngk2ZzGzddp+7nIIHPpVPwrp+r+FteZPE0MWo31xNc2fh7WjYrFJDbqgcW0p&#10;A4UsrMCOD6A0/WItc8SeHrHW/h54jsd9g0bM2oqZoZok3DIYfMr+/bnNW/Dl94m8WabBd+M9E/s+&#10;8tv9Js5rWbeEflWQj+LGfoQQRzUXkoO706rqn+evX8TqjGlPEQSi+ZJOLt7rj2dvdul8LaVna3UL&#10;DxEJ/F2j2GveGQuqat4fuJluEVW+xvG0Ymt9/wB4RuSrDsSp70aXp2jayW8Kahqz3F1pcH/Ex025&#10;2N5kUoJVZU53KCPlb1FOsPEGj3/iybwnq2061YW/223Zoyv+hSuQjow+8quoV/Q4yORUOo+CLrxF&#10;daf8QtKubXT/ABDawtbX9zFCJTcWxJ325IPIDfMpOcEe5qXpv7un46287W7ddS480ouUEqvvO60T&#10;suVSTto5KSvZ7q8SnbQPpvjbSJdL8O6gtnM1y9xfPcHFpcYA8llY52Ooyp6AiukudASeW6updOsm&#10;ur6z+yTTSR5WaHDbQwzyBnGPQmsvT4NQs7weIH1O4mOpRrb3NnMQFVo+PNQD7pI6irxvbuDR7hL+&#10;BrO30t2a4aX9958IXO5CPf154qZttrle3+ZthYwhGXtFo22k0rLRLorWa11d1drVHF2vgPVrr4ne&#10;CviCl+lleaHpt7pmoadZ3A8mQTxpuUKw3FUaJXCZBGCec1T8f/GXWfhPe+E/GXjn4d6otrqllcWn&#10;iG80a2addMZXBWVowdwjPLZAJCk5HFaXjPQNe8Y6DHqvhvU2sde0DxLaag01lGQuqWaHJh5++HgY&#10;rnswrefWfG2peKLl7N9HvNHuEI0G4+ZZrW7QfPDMD1zzgryMEEV0qUfdc7NJNNXs7avf/t6632+R&#10;4ksPUgqkMNKVOU5RkpcqnFu0Y3cdGrKkoSSslzXTV7rQsJPB3j7QpvE/hzxeuoaVq9i0Xm2l0rW7&#10;jBUsv91ucH0IrjvBmnaj4J8LeG9M0RZNa06zvGsNT1DV1NveWEeT85B4YEhV4xnhq1PCnh/wnpU1&#10;xf8AgBLezt7nUHTWtDcbbczMw82VVx8rk+nDdfeuljtJ00yWzubeS7jjDL5TYJkTdwPqo6Vhzqne&#10;K1Ta0ej2a+/Xvba56kMPUxnJWmlGootOUW2ndxk7X6Nx2cXJapWerydW0XWLyS41200rT7+6kzC0&#10;ckIRrqzU7hE+cgsDnGeOa4Px38VvHfgb4i+EfiNoeg6lfeDNcsTp/ijw/LbYvNCuFy8d75Z+YgIW&#10;SRQSNqBhk4ruvBmt6RZWjaBLrMsht9Xn0+yuHUljLgnYx9QOPqKT4t6f4i1HwbfDwpbaXdXzWLJb&#10;f2pJ5aTXAZdsRYYK7lLgEHIJHvVUZRjW5Kkbp6a6Kz0+Vt0+ljnx+Hq4jL3XwtWUJxtP3bSfNF81&#10;rL4lLWMou/MndWlZmjq/j7wrZaZYvr+oLBHq2ojT7fdyskjdArDqCOQa5HQNT1zdruk6Dokt/caH&#10;qjWtvdfbsyzwkB15HQBiQQegFbOo2ui+NfAljLf+FRDe2VwlzDp/nLvs72IcYI4Yg9D0NRap8K7C&#10;+8aaV8V/Duq3mj3ttD/xMreEgQ38TLykydN4bkP1FFP2NOLT0eu+quttu606m2J/tDE1IVKdpJcu&#10;2kuWStJ+8rXi7Sto7K2+j0vEN3rn/CYeH4b/AF+xtdMu7WaHUdEu7cM11MQpQpIePlw2VxzkGqvj&#10;jWPBkWmzfEPUHVrXw9uOoMkLCW12PzMpHzfIQcjkMuab44stHi8Lat4lu4NQumhaG+ktYf30kLQk&#10;ZaFCOuAcgfeyfWoZrnwh8O9D829vmm0XUGEEjXn7xoWuGLIjqesYBYc8gDBqYR92LXpZde/z1sXi&#10;Kko1KsJNWa5uaTb5ekdLr3bx5mlZavRNtnQeNPD/AIe8ceFdQ8Jam0MsesWP2W88qQJJJFIpxtbq&#10;DgkqecVyuv8AhCd/DGl/Cvwh491HTdR0zS/s0NxcW63cc8axbRDdggBwy9CCpzyPStzxPpcFgYfF&#10;8Oj/AGxdHsg1v9jdvNK8ZCoOGG0ZA59qybLXPEEnxXmXUbdn0O8060fQbhU2SNNyZUbvwu04I45o&#10;o+0jG8Xotdbb6LZ3vp/Wgswhhqla1WNpTtBuN78rvLVqzXvJpO71a/msUYbDUND8H2GlZ0uDWNLs&#10;ZJ9AhudzRKEUBlJGXVBzkg5we+K6e68aRaLY2OtXsKGzvlWW61CLeYYAAuGYnoOcfqe9cFdJ4y8F&#10;/GextNB8OTeIPCusrc2WpJ/y86NK7El8k/NbtnHH3TXfx2us6GumeG9G0OO40ZpGgv8AzLj95ZxB&#10;P3ZUH/WAsMEdQDnmqrRiuVvW+u9tNbryd+j387o58trVJe1jBOPI1DWLeq5eVqytKLi7OUfhSs7O&#10;LtoX+reHfDtlfeINQeOzt4XH2yb+EM2PmYDoeRz6HNZ/ijwFpPi7wzf+HL4t5eoSpI7Mx2lgQVZc&#10;fdIIBz61I8cjO8Gq6KslvfNJFfLtDRuqqApIP94HA/KpvE7a7o+m6efCGnW8yR3kMd1BcSlcW+cM&#10;VP8AeUcjNc8eaMlyuz9dP6v+h7VRU61Koq0E6drNWd9b306pprbrfc4bxD8TfEvh3xndaBrPhbWG&#10;NrcQfZvLgDwanbONsksTkj54zgsmd2MkCu0uNLj1i1vpdA1aW2mu7V7driHkxsV2iVM/xJ1we45p&#10;PEdtealqljpW5t0EjzsskYZJo8YIyehHHTms7wv4bsvBVtqVtpeofZzqmoT3dnHdSMyxTOo3Lyfu&#10;7ucDseK2lKm4JxVmvnf+t+v4Hn0KOKp4mcKsnOm27N+646aJW335ej0Ts7tkMPivX9GFt4A1GI6l&#10;r0NpDNBc2cIjS8ty4hkuAp+XfGTueIHOORkGoPg78UvBXjxtc0/whLKq6Dqj2Or2klu0ZtbpCVJC&#10;H+BwoZSOMGs7xjp3iTRvjL8PfiReXaw2aWd7ouracIWdI5LhVeO4Vh9354gmW4w49awPh38YvhVp&#10;HirXtf1LQW8O6x4l8WSaZdQtz9oa2LQxzMg+6SBk5GcMpOQQa2dCM6LlFNtpPTa92mmvRXVtvQ8y&#10;OaVsPmkKdaooRjJxtPdw9nGUZKV9+eSg+b4rdJLX0nxd4Q8CfEvw9Jp3jPwZa6xDDcrJ9lvYQxV4&#10;2yrqeoweQQag1zwb4c1TX7Axy3FnqGnTJeWLxXDKWXAR05PKEYBX1AqPW/DXjhPGNj408CeJ7aTT&#10;zYyQahpFwu6OfJykkbj7rA5HoRU+sSQeM7S60rzriw1C3+SzmZSoWbHDKf4l3dR3rmi5RirSute+&#10;l9Hp+fkezUjRqTn7SilO6V2kudR95NSXa7tfZp6Wd3sagmorY3l9oEEN5cSrut4Wk8tWcdAzDpyO&#10;vbNed6X4e8F/GaG81Pwn4q1/wnrytby3zabIsF3ZSAttjkDqVlQlW+VgwxnGAcV1Go6pa/Cqx/tT&#10;xBdXC2OoXtvC/lq03lXtxIE4A5WMsQT2XNcN8Vfhn8a9A8az+N/hN8UoobLVNbgvb/SL6wWQQhIg&#10;soR87vLk27iv8LEkdTWuHjq0pJX2b2drXTVmv68zgzis+WEpUXUjH+JCNueKkpcs4vmjJaprRt63&#10;SVm16FpOna9Pof8AY3jFre+aYSR3VxHGI1uIwOJGT+Fmx8wHAPTiqXw1trO70yWbVtZtbqaWRrRz&#10;C2EuI1OEDoeN6rxkdQK6i1mt7yX+047ktHLbgoqtldp5z9a43xb8O9N1fSZrC4jW3njvhfaZqFtl&#10;Wt5h0c4OOmQe2DWMZRldSdrv+v6R6WIozw6hVpR5+VNWb3Wltddd7N990myvbeAfE/gT406p8R7D&#10;xZ9p0nxEkMd9pLwpFHp3lRBVm3ZzIWIAJxn8K0PGPwz0pbHxJ4k8EyLoevataxzzatp+Fklliww3&#10;ggqyuF2McZKk+gImFr4R+IMS6pb6jLBfBBbtdRsVIMbZwVPBGfbkGtHw9bX8M0lvc3kkkEjNLbpI&#10;v+p7PH7rnlc9jirlWqaSb1SSata9rWutnt13tqYUcDheSVOMbwnKUovm5nGU78zi3rFvmez05mk7&#10;bZ3iW3lvp9P1y6ufM0u60+canosbeZHdebEOBnqAMgdOtV/Ang7wT4c8Hx/CGGXULvS7NcWsOpTF&#10;8QyAssG7OWRQSoU5wAB2q5qgnbVLhfDu5b/SI43XT1j2pPCQQF54I64I5HSs/VL/AFOxubnxTqEd&#10;s2mw3iNb3FuWWSCPGGWUeqt6dqUXJ0+VP/h+n579fkKpGjTxXt5Ru9YttXXLZcyv0V4q6tZPor3L&#10;Xw58I+FfDVhf+A9L0ezt7GNmEdmqHcyOCG3EklhyR6gcUR+FxJocWn/DPxk2nQwsBbzQzGdYZo3A&#10;SEqxP7sgMjpwehBBFTapYNZxXPj7wW0VzcttlmgZ9yzqByEP8DEfhxVvSdM0fTNauJ9O06G0m1RI&#10;bu52/KzSDjkdM47jr3olUlrO9/Xv1un+ZrTw1NRjQ5Ekk0mm01F35eWSXlZq6to10vheKvGOp/Db&#10;Tr34ool/rWk3U1sk2k6Wol+xjcI2mh5+6B8zL1O3I5rV8VeHvDGp6VavY+GrW6iubpJt0cogYKTv&#10;8xTjls87eMk0uheE18DWr2ehSp/ZT3l1dXdjOpch5mLkRn+Fd5J29ADgVk6uNG1vwzrWl/D/AF6C&#10;XVLG5kkmhvJyy203yl4j3Vcc47ZpxcZSXL0e/lsr22t3vrcyqRq06clWSd435HZtS1lLkbV5KW1r&#10;K1tFbbG+AmteHNFtLfwTZ6g0f2u8vptPtLy4la43CQmVGWXkFSeAOMHjiu2/sE6Hr174jjuS9rfT&#10;LNNBt/1M20JvX645HvXHfFr4ceI/GGl6H8TPhzDp8fi7Q9r6XcXEv7uWNsebCzj+FgCM4ODzUdl4&#10;vi+KfhNr/XfCOpWq3WoRaZ4u0KWZo5NNdGyJkK4JXzAh3KcFSD61tKHtv3sHvpLa6d/1Wz76Hn4b&#10;ESy//Ya8FeCUqUkmoyjypPo7OLb5o62g1LWztc8UeANW8D39947+HfittPuJrmK81Kx1DzJ7S5ij&#10;BWQKgIMblWzuGegyDxW1Z+HNP0W7vNV0u5kVry3YttY7XVnLBwOm5SeuM4qra6tFfW3ia48P3s01&#10;1Dfyj7NczCaOVo0U4i9FZeCvZs55qjqvi7XvE9vpt/4LSOGG11QQeIFuAUkghaPcrID1IYqpHuaz&#10;/ey0fzfyVr/kjpUsDh5OpBb6xiruzcmpOPbe8krWSu+p02nXOh3VjHpurTx+atwNvmSfM0oH3h7n&#10;rV7xZY2d54avNI1GZ47Wa0aJrhF3NHuG3cM9SM5ri/i9pviWTxX4T1vw9Zrt0/VfN1FmbaJYnTaQ&#10;PdTgn2roNavtR0XULqW91Jn02K3N3cCSEMBCQQ0II9/mB/Co9n8MovfW3bU7o4qP7+jVp2UbR5rW&#10;Uk43u9tFqnbsQ6bba78PfDekRWPl3lhDJ5WrNcTiM28BJP2hSeu04yvdTxyOc3wt4J1rQPih4st9&#10;TS21DQdduotZ0mF13PYXRjWK4T5ugdlWQbehZsjmussfJ/sNbJrpLjzomEbNhg64yue3TFVYYZL3&#10;SFjW9l0++uIZHhkEf+rfGN208Ej070lWl73no3873/rpoFTA0ZSpPX93ZxV1p7vK466NNNOzfxJP&#10;ojF0Pw14j8O/GDV9ft9WhutD1q3hM1iyhZrO6QbQwP8AFGy9sZBFO1vQtYbxvFq2kvP/AKPJ95VA&#10;X5lOY29Ubj5uxrMsfHviLSfHcPw7+Iul28102jfbrXWrFSiXQRtkgA7MAQ23Pc4q/wCM/ijpXgnX&#10;vCXh+5tri4tfFV3JYQ3275oJAm9TJnsRxn1rXlrSqLS75elrNJb/AHL1+ZwxrZZHCSvNxjGpd3bv&#10;Gcpr3ddk5SVt0rqzta2e3xH8R6f8MX+Mmr+BbizmitGk13QYV8y4XbIFLLt+/tXLepAFXNY+KOmX&#10;Hhez8c6bpd5eQyXiWl7DZ2JmmhUyYDPHwygHr6ZHbmuj1q6k0bT1Gixw3EjXUdu1rNIEV9x+br/E&#10;Fycd8VzniT4e6DfNrV7Ya3q2l/8ACVJHYTT6fcbfs0iMxS5j/uMT1PTGKmMqEtWra/hpp303vr2N&#10;MRTzPDxcaVTn91XTST50n76ekfedk46Wve62Opa+mjjuNUsTHcqIy0YTh3AH3Prnp71geFdTk8X6&#10;ReC7sLrTdSA2XENyu1o3KkoRngkZ9x2q5p0GoaToMmka4JvOvmcidiPllbPcdBwGH1qRIWgg0mFo&#10;lulk+SW4P3w6jgnHrzms1yxTXXv6fmd0nUqyhJ6K2sX3lp6pq++qs36le78M65r2k2Om3nii4XU7&#10;KJo5L2EBI52dcESRjgjH88isn9n3xJffED4NWd1rWltZ3S3F1a3mn3DB9nlzPEUPsQvH4V1FtNHp&#10;/iRtNhjkHmWfnmQ5Kk5xt/D+RrJ8C6xZXKaxNe6W1jLa6lcFWWMhZ02qWlT+8Cc/jT5uai1bqmn2&#10;3/Nv5WMfYxp5lTqKbs4zjKLu7v3LNt9Uotf3r63sild+KFi+J0Hg7xh4VhVo7P7Z4W1hsMRgLFNG&#10;zfwOSw6H5lbnpV6803wNo/je58RapoYguNSsY7a8vZLfMcyxt8kbt/eBbjNQeKdQ0271+y1G5k8l&#10;bFVmhluCRBcQykIYmzwJN+wjPIPStDV9Sinefw1Z6ilrdSSo264TcqyEgmP6kdKq7srXV1Z6/wBe&#10;vqZxjHmqc7jJxneLaV9VZLprvBPR8qW61dqb7VoVreXllA8/2OXfDFGBkxtjco9cda53xHqHha1+&#10;KfhPTLzSrqNtca6urK8hdkgF1DGrBWwRiRkZuDwwU9xXSavZandmSHT5I5IWVkurd2I6r2I6c/zq&#10;re6Hovjrw/H4Y8RabtEcavNAszJLauB8rxuMEEc4YGopyjF3l57ea/z+86MXRrVY8lK104tcyuny&#10;yTaT6Xjpfdb201p+ItfuvB/iZtR1JYU09rGS91CaK3fcIYVIcMwGGwChUdcbutP05LO/8Oi91LxF&#10;GzX03maXqlv+7Zo5PmiAzwSFIHvV+0tLu/8ADr2d1dNJbtayW80U43E84GT/ABfLwfXrXmniPToY&#10;/AHiL4R+GvClyW8G2NpfeH4d5RZGXLqkMpPIUqBz0zg1rShGpaK0aau9LW2vr5tX6fccWOxFTBXq&#10;tc0ZRk4rW/NbmcVa97xUmnZNPRJ3Z6k9ndRX1pLBqVxDJtC3A8seXMO5Pox9apHU9S8PaE2neIrm&#10;6upZp5obe5ht+SpyV4TOMA9evFQ/CTxbrXinwJpmp+L9Oex1K5h3XNjMB5kBx91sd/fvVPUPEvjD&#10;wv4luI9e8MR3WhKvmWepWMxaVGLAFXjxngHO4dqyUJc7g7XXprbs+v6nfLE0Pq8MTByUZre0mkmk&#10;/eXTRbu1n6jtf8GRHwofDvhO/k0WSS4iuYbrTI0OyVSWZzEflcPg71/i3HvzVLUv+E01K00u50fU&#10;oG0u60fbLcWkZQRXSlWglSM4KqfmUr16CuleLQfE1paa7ZiO9t7e4NxBNAxDLKgZdwx1IGVx0qtf&#10;eEdI1fwjJ4M1vUri4S8Vn83O2VVzkN8uMbeBn2qoVdlLv1Xfd+dtN38tWYVsDzczo6JxVrSaTtZp&#10;dkndptJu3XRIyvFi6L41s9D0vxNJqMOoW+rQvC+lXhgdZ1XLH/aj6hlIORUfhLQNK0bTl0TwPr1w&#10;sc19fy3F1HbZRbl+d0memGPQda2NR0fSda0b7cl3FeLYsk9q7SbCskfct2yRz29aZNpial4KkudF&#10;vI9Cup7eW6gnjmDxJOVPzv2dA2CfanGp+7UU9L/Lr8+pnLCv6zKtKKcuW6aupNLluk1ZXdt27vTo&#10;ZXw41+/8TXun6P8AE/Ro7Hxpo9jJJcJEweO4gZjH58bjrG5Xdt6qeCKz9R8Gah4OvvFXjGz02FJH&#10;1611DS7fzwq3apbJEIuSFVi6tjPQn3rkfhNf/tL/ABD+J/h/4n6lpOjabo+l6RJoviDT5mYS3k3n&#10;EyXUBA4T5UZATgqT3rf+NGgeLfih4O174cauy6eNStbeexun3CO0aC5DOC68hnVQyntXU6fs8Ty8&#10;ySdrpO6WuqXpv6dTwqWM+uZK66pVJTg5Om5R5JVGqdoyk2rJu/LeyvJX5bHe3Ed5baba6lrNvJLN&#10;cxrFexxxj915g5/BT9a5+68K+MvD16+q6RZ22sJJJHFKyzeTMLdenH3WdcnpjIrpjcXdx51k9ost&#10;pD5K27CYl3yMnd+GOe9V9D1KSK+bRbq+RZbWY+YjNljGRlT9MfyrhjKUYu39I+orUaNSUVJtdE+q&#10;ez30d9ene25z/wC0T8KtN+PHwa174ZajdnTZPLjlsNXuEOLO4jIdJ1KkMCvIJGCMmrXhOx8RaH4E&#10;0aD4gPaXuoabp0dlcapp8zbfN4TzwG5XIAbnkEkc1Ynmu/7PutV8N3tvqFtqWpxypG1xuzAOJtuf&#10;vcA4UVoadqmmarOs2meWqzzANt+aObbx+DLjkVo6lT2Cpv4U2/RtK/32OSOEwk80ljErVZQjBvpK&#10;MZScXbZuN9GtbSt2RT0Hw9peoW2raTrcOn3K3moKrR7d3miNFwzK3G/PzcDA4IrB+Ivgnwzq3jDw&#10;34rvGvVuPCOqF8xw/uZzNHsYvt68Hr69at6t4w8Gx/EW88HXFhdR6xoNnb6nBJHEUjuEl3Rlgej7&#10;cYI7cVs3/jA6Zr0Ph69tZmk1aCaXTry3hLQgRoDsc9mPOB3px9tTldX1T+5rW2+nL1/yIqRy3FYd&#10;05OLSmlff3ozvFPazVRba6+poLCIrW4ttPkLNbx7oIXwdnHQHrgiq+i21zbwReHruF5raa3kVpJJ&#10;MqwYcKQfqR9KzdG8T+HvFGrzWWlX5j1LT41gv4pYyrYKbsbe+Aav6JP4c8Y+GLXVND1WS4sZGzbT&#10;oSGjdSVyO4IOeDWXLKO/l0+7/M9CFSlXkvZtPR2s1qk1fTy0T7OyOC/Z18a6T8Vfgvb/AA38Yafc&#10;aXrtrpT6f4k0GW3kt57NWaSIOofJ8tlX5XBIyOvaq/7KF54g8EQ618BfEeja1DZeG5mk8N6hrIR2&#10;m00uUjUyIAGYFSRwCFZc1019pmt6J4u8D6xrNr/aGqJ5+k6prNvhC8DRFw7gdV3qvGcBiSOtU/it&#10;4v1/TPibo+i+FfHOlafI0KNfWd9EZHkjeVVX5RjhuV3Z4OK7ZS9rzwitJ+9/hab2dvlts0fN0aNT&#10;Axw+JrzftcPak2kk6kJRi0pJuyadpOzaTjK2mizdc1v4o6X4903R/EXg3QbiCbxCJtP8QLbmSO3t&#10;Qhwrjhop2BIVxleOetegSarofie91bwdpOq2/wBqtbfy9Ss3Ql4DMm6Njgjgjniq+t+IrXTdU1C8&#10;1bRpEtdPWMNN5f3lPVh6qK+bf2ofH/xv0D4j6L4r/Zlu5r28164Saa+dVWxhsEIiEM+4YOZCSGyC&#10;O3Wihh5Y6ooxtFpaO9lffW97afiTmubUuF8LUxFRyrRlNc0Ur1FF+57qVnL37a2el7vS5794Z8PX&#10;HgfVNQ1zxFd2EDX1nDFfarDH5e0x8IX3HksWY57555qHX/iTpuh+MT4B8QeH5poYbO3vre4htRLD&#10;do8vl9P4XVyre4Oa6K48zX/AH2bxpoUK3V5pgXVNOjUTxiQqN6D++u44FNk0Wyk8NrFoYjjlgiZb&#10;NJB/qyF/1fPIGR07VyRqRlK81d7aeVra6+h70sNWp0lTw0lGPxaptu7bknHTdtPo73T0OfHgj4We&#10;DdV8Qa5aeGrXS/7cm36nrFidizXB+Xc3PyuM/eAGax9N+AHgTSPiF/wtXw9Z3S+IrfRWs5NY0++k&#10;BulC4XzYd2yRhwRkdq6LQ/DFr8S/g/ceFfGkVyi6xayxXyuvlzR5YjOexGAQfpXI2/hn4rfC/wAI&#10;eKNS8K2Ums6tDDZ2+krfXOGuIoiqDLDjPl5YnAya6YSqS5oqpaTfK03utEtX07300Xy8jFYfC0/Y&#10;1ZYRSpRTqRcYq8JWlN2ilfm2s4+83KSv37S4juE8ReGb7UfEV9DNZ2l1NP8AZ4QsWoR+UoYTJ/CQ&#10;xDqBzkHtmlivtJ+yReE/GWv6bfSahdzGOOZVic4IkRdncoCgJ69DxUvj3VINP8EXHizU7Npk0+2N&#10;zJJafNJbAR5dgB97BzkdxUdkNK8Y+ELGTxBYabcaxcaSs7RrEvmo7xAlkDfMMqV6GudX9mpPba6t&#10;6/r+XkevLljiJ0otOTSlZt2aajFppt6vl007vfmH/Erwba+NvBOq6BLFfXizWLhYLPUjbyyuedqS&#10;ryjHoD71yPw+i8A/Ff4CR+GZ7DxNpdvpluba+j1C5canprwsC8X2kjdu+UfMp+Zeld7oNlfaVpcl&#10;vNq4O0g2rTRhSihB8rfQ96yfAknjWLwRcp46nsU1K8uJjHdaGTJGVYkLIM9wMZ7ZqoVHGlZPaSa1&#10;+/S39eZjicHTrZhGc4aTpyjJOKaaTTS5rqzu3ZN2a1Vmji0+Ivw71v4/al8IrzVL9hN4btrq8M9x&#10;IsE0PyrAmcja5yWJXDE9c4r1C7nvP7T06fSNQWaG5kKyKzBl8kKW3Lj+LOBnpg1z6eFLC/1C3vNX&#10;0uO8vjp/ky681uoZ2RgULEdeuQO3PrRp7aroOqR6xrujtFb6XpP2YixXdG7vMPmVR04+b1ANOr7O&#10;pbk6K1n1drXXqzPArGYXn9vZ80204prljfmUZbrRN3d7NttFf4m+OvGPhOex0XwX4Fh1vUry8idL&#10;G5uhCqxA/vpEc8FlB4Bxya1LDTtFn16+vbHxvef8TWSOP+yLi4BjtZYhlhCuMqSD82CR3qj8b7GH&#10;S7LTfiXbtAl34dvBMtzdXDJHFbN8s544YmPOAcjOK1tKu/D3jax07xjoU8c0c0Qnsru3UHaH7nuM&#10;jrmofL7GMkt73fn/AFbz33OiMakszq06k7tOLjFuy5WrNqyTbu5JpuUdI2s7nMa9qnxD+ETTapBr&#10;M3i60aRZb7TdRvILe4srcud9xE2BvRQQNjYPHDZ4rsNE1LwvZ3cOgf27HJf3UBn+zXEqie4T5csV&#10;GN2NyjPuK8U/ay+JGufDX4laDq2nfBy88XR3Vm1jfJpsZkaCzZw0pZcEHPZTweavfFvwnc/Eu81v&#10;T7PwHp91N/whJ1P4Z6lb3j2t7FeJEFkhLJgphjGQOQehHFdf1X2kISl7vMr3Vl1S2utr67aa62PA&#10;/t76njMVRoJ1JUZKPJLndrxlJtS5W3zJWjdzSlaN4qVjtvGXwo8e+JfhkfCEPxKVdXt/EK6lp2tX&#10;GnB/LjS686OB4yfm2p+7zkEgZ4NaOs/Ea48PfE7Rfh7rFrcTR65YTEXkdifISZMfKzdAWGcL7V5T&#10;+xV8X/jhqPgC50D9obwTeaPL4fhsbaC/1T5HuIzGfNuJWY8kuCc+hr1fwP8AETw98TILvUbaCazk&#10;sdSm0/7NfYUTMOVljPRldcMrDsazxFGtQqShVSai3qrWvLVO66dbfLQ7cpx2X5phKOKwcpUp1lH3&#10;ailzONNtSi4yas2m1zbvR62IYfh1NoU9tcw+NtRk0/S/tQm0uaGGVb23mHNvJlQdqn7uO3BzWbF8&#10;CvhfqHgbVPh1oXgSz03wzr1sftWk6fEbWPzdysdyxkEElQdwIOan+K/hTX/Hvw38R/DOzeSHVdR0&#10;p47HUoXeONWP+ry45DAjnFcx+yZqvxavPh9ffCL49lY/FnhS4S2lvYboSNeQlQ0NxkdcjjPfBojK&#10;t9XdWM9YyWi0fdSst9dL7rQmosujnEcBUwrcalOVptc0b25Z0W5X5bwSfL8Mkm3qrv1LVrDUfsML&#10;aDMsN5ZhEs7iaRiAuVVwefmygI5zzz7143+1F+yBdfHH4w+Bfir4O1yPQdU8OXR+3asqbiYE+eOP&#10;ywV3fPkZzwGPWtX9onUPjp4d0zTtW+HNo1/a6lrlhDrdjhIzp1tFJ5k88bn7zShQmDwM571v/E/x&#10;J4qPifwrqfhqBdQ8L3F839rS2N4qypIB+7yCfnj3Z3AHIxTwv1nDyjUpTV5KS3W1tU7/ADsnu9r6&#10;GeeRyfOqNbB46hNxpyovZrXnvGUWtbKycpRd4xdnZppfMXjLwV+1r8Cf2p/EP7Wuo+DodX8O69qE&#10;mnXuj2c/mO9myhYpZYowcoDhucn1xXp+rfDnx74d/Zdk8MN8TbzXPEmtah/aGn3ZtFmmsJfvkW8b&#10;MCRF2wdw7DtXuXxC1nxPoHhW+8ReDNEGq6hHBm30xpgon9gTwM+tULrw1pvi7w74c1fXPCrW15a3&#10;UN4Le3nAktZiMsofuuTyB1xXZLNKlaNOpOEVZpXVteVaJp3a3s3s1vseLhuB8PllbF4fD16s1UUp&#10;JSckoutL95KMopJttXjFq8HdprmbMi28deIV/Z4sfiZ4SuLjxbqVr4ZMtrb2KHdq135W0Db1yZAC&#10;R1HPU8VwnwA+J+p/FS6/4WF8HvF4bTV1JJfiF4Y1dJhdWuoSRhZ0TzB+6jQqGVV4ZlavQ/hn8PPD&#10;Xwql1bwT4fluJNHvr2bUNP02ZiRZy53TQxt1CFzuUdtxrxz/AIJ6QfGzw2PHtx8bfAV1Z3Guao2s&#10;W+qSKn+kgZiMJ2dWAAxn39azp06P1OvONnZq17K6l5eXdbPuttsViMyjn2V4etzJTjPn5VKShOkk&#10;+b2ieiqOy5Zpqcd7SupfSMPiTTtRt9+jXtvdrJbtLGqTA+bGMgnHcZ4rwH4R+K/hn4n+HXi3xH8O&#10;v2doLHxRps1w2oeD9TtEU3yh8nyXePJjYAsqqAN3GMmuc/4KFfGP4kfC+PwTrHwQ8EXA1rWI5IYd&#10;StbUtNawkqzW4jA25f1I4xxXv/ww8eyfEX4caN4tvbNrHVPs6LqFncLtmt51A8yNuMjnnFR7GWDw&#10;MKzV1Uemtvheqkl0fR6NW0N5Zph+IOJq2XRmo1MLD3m6akn7WKalTnJaSho5RtKMlJJ36cL+z58S&#10;vhl+2N8Mdft7/wCElxp+hrrP2SbTdUZsXJi2MH+UjyyH42qeNtXvinca/wDDnwL4o1TxfrF7eeHb&#10;PSxere/Z42ntYIuGtpM8y7hkhxyAAeD16ZPC76Tqtrf+GIo7GC6vit5YWuPIug8nmG46jDjBzjrm&#10;uA+NfgHxH8WPgZ42+BGp/Eez03Wde1q4fw7HDcNma1aRXhtpC/OGwQ+3IUH04opSoyxSadqbktHq&#10;4q6u799NXtaw8ZTzLC5DNVI+1xkac1zQShGrJRbhFq6XK3JqKbundqzd32rXnwx8f+CbHxSPGNrd&#10;+Ftc0T+zIIrifbDeB8BSGODu6r1/Wsn4f/DUfAjWdK0r4dPZ2Hgy3097fW7GaZtkU2fkmiLMdrEn&#10;DAnng1x11oXhv4YfAbwn8B7D4c2mv6xor2ZvPCsl0ZljmZtzy+YeDhtzD6CvWb3wt4Z8U/D+b4d3&#10;Gi3kdhqUbx30K3e2eNScmQP1JDYwRUVF7GPLzPkbe9tlopWvvbZ9ejZ0YV/2hUVaVKMcTTpwd4uS&#10;anJKUqXM4v3HJWlG7aWsop2OF8EfFiw8PfFGx8G3fw/uLXT/ABQbpRr1rakW6XiSNi3k2DbvdAX3&#10;nBI4Nbfxkv8AxJ4T8KeIvGXww8Dalq2v6ffWaQ2dnGrSTQv5aTGMN/rAsRYhc4DKMYxXm2m+Dfix&#10;4l0X4ieDvBXxC1Tw1rmrXNvFp1j4kh2NpyoQBcQSx58wSQDqBnOc816Ymv6jqD6D8HfibpF3CdWh&#10;UWGvaHeM0F1NbASFGf78ZZULfNwRkZzWlanTpYhTVnb4ldu6VnfW2jWml9m9jhy3GYzGZbUoVXKH&#10;Nf2c+WKUZScqagmrpSUkp3nFNc8YNcydr2mvpHh7TVng8PatEtrIbi2tZAY7kLjPlFM/vApOMVoe&#10;PPCOjeLvCN+hCxvfWZkbzVz5coXKtz91l9K474uXPxmt/EnhyPTPCF9qVql9Omt6posyoYbJ2AjI&#10;R+WkH8QHQAnuK29b1XTLOPxH4R015b66jVbrULY3ASQxyJx5fo2F/Guf2dROFRPV66NPrbXtrrr3&#10;Pb+tYaUa+FqQajFcvvRcbtw5vd6vS6bV7WerszYmh128+Hq29mDdNdaP5UbRz+VMZSmPlboAetea&#10;eD/EPjb4efFw+C5/B91pfgGx0V74ax9llljvJlhBa1fJIhMRDkFR8+ADyRV/9mf43+Fvjd4G1jV9&#10;GvLyw0nS9Te0t21AgT2pQgdemCemc16Z4iabWbK48I291cW7X2lytZ61HGGW3lwQrem5SQwB4OKf&#10;vYWpOhVj636ba9VdLydrt72ZlH2OeYPD5lg6z0UXG1mprX3L6PllJJ3ur2SbtzJ5M+vano8mhXGi&#10;JI3hdovMvLouWmi8xVMMbBvmC5YEt1A4PrXK+OrX4gfFPwJa+K/hn4zTSYWE8d7HeaKJri1ZZCpu&#10;bYPzHcLtKrklQGzzgV03we03x1o3w+07wV8WPFlrqWvra7Li8hkG68UE7phnG7IwTgfLnFeZ/sY+&#10;JvE2r2nxMudfa+js7fxndR6Tp93GVEcK5XfGzdVbbnHQGqp03CE6sbNwaXdO7fl+PboZYvExxGIw&#10;+Brc8Y4mE3a7jKm4Rg7NxloktGk2+aV76XXdeJ/hloWr/Dfw34A8b6Nb+NNNjaMXn/CUr9peZguf&#10;OdsAFhzyRisX4Tz+I/APjjxL4eGiw2vgKztbd/DNqrmaVXkwGSDGQLccAL/Cc5rpfDGv/EKXxJqG&#10;vS6jpOoeD0sVGlw20bG9WdeH3N90j0HtUd2uu6b4w0eDwz4Us77wveW8lrqGbjy7nT5mJbIB++hH&#10;UDkHpURnPklSlZq199E93a9kpW0+9G8sNhZYinjaKlCSko35bylFJ04qTScpU7vnTb0aUnZXZd0q&#10;88N6X4jsfC1rYv5WsW91PbXCR7gJonHmW7SLwPlbIB5IU9aseNvD2h+JNUs9ZSaaz1ax8610+8+y&#10;l1XzEBdGQjDoQBn6dawYfhjdeEvjBpniXw/4mvINJaTUpbnSOsMstwkRIOT8rB49y+xYVH4/PjD4&#10;T6X4i+LOl6rd6pHa3Edy2kXk223hsVQCURBQTu6tk/xegqVFSrL2ctWvvbbVu21r9PM6JV6lHBVP&#10;rdG0IS1tZ8sYxjPmVmm7SvZpKSsnayu+Q+KXw++JfxRTVvgz4T8e2vhyTw/9h1TSrzTdB/fSzbiS&#10;oDME2bgPu9Ohzmux+Fvxc0T4lWuo6dPrENzrnhlprS7Z4gs0ska4edF4Kqzdhwa2LzQrrxNqGjfE&#10;/wCHvilYWumgkvP+XiG7syuTEOcJ1zuXuOa4TxbpPxUebXIdK8Mf2dq1xdo1nNZzKY57AXC78vjM&#10;cjR7srk8dK35qeIpqDaVrW6NN2Ur907X30v5nkyo18pxksVBTlzXuvelGcY3lS5LSag4qXLsnK3W&#10;yZfg+NOiXfxjsf2b9U1/UoPFF9py6x/allZLGwiRgywzfKV3MmQeMBe4JFb3xb+FunfHLStZ8Fze&#10;M9Sto4ZraaH7DcKp0zUoCJYZkOM85G5ScHHYnNchq/g6C4+OWvftMeG/FWqalceGvC39mw+F7GEb&#10;Zl8rzcK5++xb5gP73erX7P3gu18JTax8UdK+JV7qj+Po7W7/ALP12MQzQXEa7WyP7+G2vwOVFVUj&#10;CmlVpSs0o9PtaNrZWSWvbdK+pnha2Lx054DH0lOnOdRXUkrUUnGErKbc5Sno7Wkm05JNI6nUfEmq&#10;af4f8Oy+NbufTfEF1dx6c0lnGZYjOeCzAfdR8ZyemetRfEeyn0y8fXJfDlvqqxqsa29xMzKT6onK&#10;q4OWzjPvXX69o8F9Na31zbeZJaS5HzYByME+9cvrf2rTPER8M3l2y2+vXDDTSzBgzqmSA38OAOhr&#10;jpSXMmvO/wB/Troj6LHUJ06co1JXu4qLt1tZOV/dbcuyXRa6Gd4R8a3GqeLNQttN+H/iC1i0TRIp&#10;NPmezT7LfM2WaGA7hvc4AOcDnr1qh+y3488TeK/h/qcvjr4kWniF9N1u4t1vobFrW8tADlra7j+6&#10;JIySvy5XCjk11WmW0tx4CksdNgWC4Qyx6azSbgXJwr+xzzj2rC8G3eneGfFlnYWXhlZbLxBaz219&#10;rOlWISO31CNmaRbjHIeUl2DEdVwTyK2k6cqM4qOt12votdfPV7973sjz6ccVhsfh6s6r5bSutUm6&#10;kly+6nZ8tlG7jdJppxUpJ6/grxN8D/ElnJP4L1XS3j1a4kaZof3f2yTo7EnBd8fU46cVn+M/hD4W&#10;8dXk2oanYWuraHdQpctZzSZVruE4hkRgQwK44wetTeINF0PU7jT9MnsY57qO9N7om5go3omFB446&#10;EEHvVD4y/Ev/AIVndeDdKhlgtofEGvpaXEbbSsAwXc7j8oXsf0qacantU6Ld3d6votd/RbmmKlhP&#10;qMlmEIOEXFe7HRuVopOLurNy1V3o0+pZ19vFPi34Wal4ctNNSw8Qanps1rDp2rSebFDIY2VPMIHK&#10;Ec+xxmvO/wBhrxh8WvBH7OVrJ+0NqcU0Ftqclnod3axm4cWkZ2AO0ec4cEKf7uK9e8S6jp8+rXEx&#10;1nyLcR/YpluLXMc8ky/ujG47A9aX4feHPCmkaG3gvQYLG2h0lRBdadp7fu4JCN+4A8qTuLfjVe3h&#10;HBulKO8k/NaNWT+a6P1MZZXiKvENLHUq7vTpzp2v7s23FpygrXatLqrN6KyZS+Jcniz/AISGxfw5&#10;rTafBpN5DqWoxvYLOupQYdGt0Jx5bZwdwO7j0NbbS6fdTHW5418jULNULNNmMqRkZHTqcZrM1fXp&#10;M3Gg6mzDUo4Lj+y9O2rI16I1DrMgPU7eD2BbBq3FqNpp3w8s72bw/NapJDCraXJGsb27NjKYzgEE&#10;9K55KXJFW8v1/r7uh69N0/rFWXNdP3ne7s1pa2qWlk0rfzWbbY3VdXj0TRZpb7Q7mdYPJj3aUu8o&#10;D/EP7oUcn2rkp7PQ3Og/FfRPGt7rwhmmitJNPLSm7t7iRUYGNeNsZ+bIHy7TVy3tPEmvLfah4a0r&#10;VvCt43idPt0rRLMb22iH39rHCo44yORVrxvpE2mxnxB8PNO02G+0mZj5d1dG3t0jm++yleFc8dv1&#10;raCjCXLfV77drb9N97v77HBiJ1cRTdXlvGKTWjvdSUk0lZtpK7TindWTabOX8d2/g34OWOoftH+E&#10;r6G6utYt7HRtU1DT7GN5NQZr5Y/tLFSPMkUMVx6D2Aqr+158a/ij8Gr7wr4Q+DXwp/4SC48Sal5U&#10;zXAVbdFUg+VliF81weM8YBrL8V/CeKz+AOi/C7xroNn4f0Wyht7+a8s5HubXSr6K7MwY5YM8cmcc&#10;njce+K679oP4C6Z8ftG8Pw+IvGF5pNxo2oHUNPl0lsRi5EZxI2edo5I/KuynLDRxEJVveV5K72sk&#10;lD4e3k9PSzfzeMo55WyvE0suj7GbjRklFpNSnOUq9vaRsuZPRyj7zvf3rqPXX2jab4ptdHs/Evwq&#10;jaza28+S2uo43OnXBHKFRxnqNy1y2j+K/h7q3xlufhvqnh640vXNMsUj0u6uIT5F1Dne0UDk4Yqd&#10;pYdRWroXifxf8QfBvm+GNahtdS0/UY4f7QnhJttRjXG9k/vK4zyOhrkf2ovG994duInZVsZtD0c6&#10;/pusSxlrdJYpVSaBzjgvGTt57iubD06k6nsnu7pavR33t1T6/f0PczTGYbC4NY6NuWLi5Nwj78bN&#10;WUlbllG103s7R2d16UlxpWoXAurm1h0/WmRoYZLq1TzpI1bJUHq8bH5tue+cZqnrWhw69qj6noXi&#10;XN1pE22a1gmCG3uXVSSSc7cpjCHjDE1W8TeEz8S9I0q807xG1nEsbXmn6nbrukglkhIR07EKWBwe&#10;DjFaOkzXdnp/l+JhDPdTabGmoXtvbiNrqVAVMnHY9QMkrnFc3wxTi9e3b/gW+49j3q0pU6sLR0al&#10;eylpe+j0al1s09GvLxTxf4E0e68YeOvjZp11r3gvxZpdvFayeKJLFnt54kTzGZIi224Tb8p4HIGD&#10;XpHh+9tfEPwK0XxVqnjmDUFt9PF5/b00K2yz4U/vWU8R9ifSr4u9e8KyaXotvp+paz4f+w3U2qX9&#10;yFkePavyRFerbjkDGelcn8Wfh38Nfjj8E4/B1re6ha6e2rQxxrAzwMu5wXhcDB2EZBHTOK73U+sS&#10;pqo7K61snaNrW2v00Teiex8vTwf9mU8TPCRUpuMm6bcqalUcufm3cNeZKU4xu2tW9l33gK2eXShr&#10;d9r63keo2UcrzrIrQzHbzInOMfpXD+Fbr4geC/id4q0i+sbzVPDtmlpc2DWNqgmW8uCTLAGDAGFY&#10;lRjuUcseSa0dN+GeifB3wjpvhDSBN/wj9hJ9l8i4d7jNu5x5eScj5iB9BXRappRWDUtS0fT4Ybq8&#10;0kiS4d9oaWNcQiQDnAQ8nsM+1csZRjzLdS0WlrWa18nbfyZ7E6OIrQoyknCpR1klJyvzQldbe9Hm&#10;aava7jfS1nAtpry/EO2v7HxDb/8ACJz6LLbS6W7bZorwNuWRPX5dw29sZrzq1+H3xr8AWmsahovx&#10;Y0XxJIsit4Xl8SK0MtnbMxM8TvGNrnaCA23JPWuh8NN4k134Y/21p3gvS4vFOi3RjRHvDJDLcooE&#10;jK2cqGU4UnkAjNWtf8ZeLofAei+N/CvgyOSbUdTt49a0C7xK0CO2yRlK5GUxn0IranKpTdkk9bO9&#10;t1rvvquuifU4cVTwuKp+1cqkWoucXFz0U7J2i0k+SWqi03DRxtexwnws1XwN+1v4h0v9prw34q1/&#10;SNW8E3U9gfD/ANsi+zbhkSlht3MJB0OR0XgV6L/wtKa6fSfD/wASvhZrGmnxNcC1Wa1H2m3j+Xeq&#10;zSRf6sHhcnALHHTJrN+M9p4ntfAMlz+zT4W0TUNQtdcifWNLjWKKOaEf69GAwPMIwBnkZrf8BWur&#10;6Dp39g+DdCaHR1sZ5I11O+aSS3vi24W/OSYgSQCCcbadaVOpFVFtqoq6vFLo36u+qu++5OWUcVha&#10;0sNKV6j5Z1ZqDdOrOVk3GLvvGLi+WaUHa8WmkZHj7w149uPiNY+KfBsGkw2ttDdrqD3SyF5bpYwt&#10;nJgcYQGRe/3q3NO8FaVqupS+JLx7fUFuryO5tbSa3RTYXMa7WZGHR+uW61h6P4v8V+DNdsdM8b3H&#10;l2WpWN3JJJeTBxZm3VTksByG3EnPTbWH4m161+Gf7P2oanqniS7vZLa6S7tfEFqAi30tzNuUx7eC&#10;o3BcegqOWrU5acXrolbqm318np6eRvLE4DDyq4ipF8q5qklJpKMoxi7Jf3o3krpq6u2pWL3xc8Je&#10;JtT8b+G9d8Ja1Dot5Y69FLqSXAAGtWqgjy5HBBOzJKjua7bxB4QTXdSY3msX628jTfarU3jGCZHi&#10;Me0r0GM5+vPWsX4vQ3viLTfD+gT+CbrWNPuLqG61S7sbwRSWnlgOjqOr5fqB2qj4UvNGm8cap8L9&#10;f8ZSPeahpa3TeF75hmNS5LTRSKdxUsQMdtvFTepKhGSfwp7K7tfv5X620trsaxjhaOYVqTi2qso/&#10;E2lzciaSTSVmkk+Tmu73jdSZsf2Q/g/wlaeDbj7QtjNp8lot95g32eUwkT5ySvLYbOFwM1m/BvwZ&#10;8N/hP8ELXTPh9pUcPh9YJLiSbTbl5gzkfPMjEsxJI7HtwK6ho4W1668LXzNcQ3mlIJFlGVOWZWXP&#10;uvb8a4TSNAj/AGXNB1XTvBuiaxceFbXypNM0uM/aFtN7MZliz820fe2knGeKVPmqU3TTd207bJ+f&#10;qr6abX9HtiKdPB42OKlTjyRhOHO9ZU9na1ruEuW8rSTuopp7rD+IPiv4ifCPVNP8caLqN54q8L69&#10;awWlxpc7KLrSS7BPtcbqu7y9rZcEcHBrurT4c6XLq9r4h0r4kT3Wh6Ppa2kenTyR3MO5JPMed3YE&#10;+bj5d2QQKoXekeGfi3rXhn4p+DviDPp0xt2NjFGq7LyFj+9ieNsEkjj1Wm/Dj4efDr9nLTdc0zTN&#10;VW303VNUn1BbXe0nl4XdKpBJ7ZJ9q1nUg6SUdJ7NW36eiatulrd3138/DYXEU8dKVRc+Gb5oydT4&#10;XZSTVneUJtv3ZO0LR5bxa5bXxj8DN8Z9BtdJ0D4gX2g3GnalZ6kL7R9kjShH3xROCeY2IDHHUDnI&#10;yDfvvEXjSy8QaXrFh4Ua8gvLWf8At+e1fCweSpK7I/vOzk7VAHuTjFUvF/iLSvBnha+1PRkhktZN&#10;BN5NcL+6JtlBLSKQOkcQLBfXA70vwQ8Uar4o+A/hnxPHaJHqd34fhuW0+e6DyJvHVmPOSMHkcE47&#10;Vj76w6bScU7K+m677+l9jv5sPLNJ04Tca0oqcnFuWkJWSSd4q6bT5bOV21qrpfh18QGe1s/Det6J&#10;Jpeu61Dc39ppd0zOq4YnYzYwpAxuHY5xXOfHPxB4P0O+8Cap43v/AOy5LfxB59vDHcARXN1sKfZ8&#10;Z5J3ZGeF6mvR7m5ez0ptZ2sssaFdrLldxH3z6DPJxXz78Wf2RvB/jv4d6KPir8Q9S8WaZpPiSS/W&#10;40tVE5WdwHgDKTlFPp82M+ldGE+rzr805OKd1ZXb1T2/BWbvruebxC84w+Uuhhaca04qMk5OMIpR&#10;nTa53q7u0pXjGy5bNaq/o2gNa/Dq/t/h/rXiW4fXtW+3axoeqQ2rtB5e/c9qz5IkcL6nJHIrk9L/&#10;AGstZsP2z5vgh8RtNj0/wvrulRP8P9RuogpvLhRiVyzfNh38xFGAP3Yx97nv/B/w5s/Amgf8IX4F&#10;v9Qh0ixtSmjtM4nWOORT8iu3zB1buexxTtR8A+DvF2u+H7nxb4Fs7/VNBihltb66hDzWMg+8VJ6j&#10;cM8ZGeaUamFvN1I8109eqe6aXTomrvRtCq4LPFSwywlRUvZ1INxd5RnBLlnTlLVyaTk4ytG8lBtW&#10;TNP4p+EdM8UWlm2s20189vNILe2jjDRlpFMYMgOTtAJ5HTrXO698Jvhr8VfhTD4Cazg+z+H5jBZt&#10;H5Uzaa8a4KqecYHbg4rode8V6z4Ss572+tIdQ1GDJ02G3by/tXmMdsSg/wAQA/HFM+E/hnQPC3hS&#10;1TQtAXS11i9mvdQsZJC7m4kYl+T15rCFSrRoxkpNcr0t87/1bXU9WvhMDjswnSnTjJVIfvE077xU&#10;VtZ6p3966smk73IdLtdHW20PwtH4xvLO/jtlljh8wK0kMXy5ZDn5Dnp3/Co7j4hxfC+x13xR8Xdd&#10;s7Sxjuo1guhvMcUbfLEj4BYZJ5IyBz6VneHtb0HxV8btV8NWGsaDfTWOiJFqUcbH7ZanexVRxwvq&#10;M1LpGuW+ofF/xH8Ob/7VHdHw3bqbqaEGCbcXCeXkYaQISzKOACM1Xs9XzrRJN9HZtbff2/Mw+tS9&#10;nF0JJSc504atxcoxkrNXV37r2kuqvdHP6FoWgfB7wha+D/E/xoWS48b6xcwWVzHYrsu5p0Zo0QjO&#10;NgPD5+baM8mtIa54v+HfwK0VV8Vahqmo2WowWVxfTRpI9wolKM0vBwuOpHIArkfjMPAXw2+G3gbw&#10;/wDGvW5bOPQPGFu2k6lo9jthCxk+USvOxNpCkZ6jiu2k1U/CvxJrV3rF0v8AZfiXUEuPD88zhrcS&#10;GEmRHP8AyyDEDBPBzXVUXNFTl7zbb2SUrNp2duzTa6W9DyMLONCtUw8H7NU4QgrTlKVNShGS9pFy&#10;evNGUYy0u3pe7vN4POp6h8Q9e8I+Po7PWLW5xf6LqkMIzDATjyGdeVIYfLzyKw9W8P8AjJ/2ptJ+&#10;JXw+1nRbXR0A0Tx3pUylbi7fDG3nDAEOygqoJIIAYZ9MjUG1b9nXVvBvinQ2uXsfF2rJp2uaDNN9&#10;q8qSUs6zwP2wSARjbt6V6X8VPBmueLvBuuaf8NNbbQ/EN7D9kt9YhjGYX3qfMI/iIGRnrg1nL93U&#10;TuuWatd7b2ba1tZq+nVJo3px+u4KUeWXtsNU9o4p/vG7e0hFSdlJSjLkfNa8W4ys7nN+AfjPonxQ&#10;8Y6lYpot/atous3mm6ppV5CAEaPG24ZWGSJANyEcYPPNfP8A+0rZN43/AG5PDPjHWvA+rQ+GPB11&#10;b2t74stdJluY2uXO5LZlc+WqqSB5igkFuegr274F/Hv4Y/GT4jat4SutZ04eMvCOdJ1SNdqvfyxZ&#10;SWaM9ZItw4HUHNc/+0n+0Nr/AMG/jBpfhXWNAmt9K1iO3Gj6ssZmtXm8zbKLhVBKhVIIwOTXZg1V&#10;w+OnCnTalyNWb1Sa1a01020216Hz3EDy/NuGcPisXjIypLEQlzxhdSlCXuxl737v3klK0k+b3U1z&#10;WPWvHOu/EPR/FVrqXh6wh1LRVjKa1pjR7JYlwWNwjn74CjHlgZJIxXzD+zT8abnW/B/jaT4Yyz6L&#10;d6F402eGrHxPfPHa38lw7MYbhcEjI3Ec8EL0r6S+F/xh8OfE+68RXHhHVmvJNH1J7S5sWkXcrovG&#10;z/Zb1NZ0XjH4XtFf+KPEmmafZ2l9qn2G+aa1CmW6DKiBjjlt2FB6muWhU9hRnRnSu7x/C71XW6bX&#10;9XPczTBvNMbh8fhsco07Vd0npJRV4T+yoyipNNSV91b3Xqy+MdLvPFmhwa/qujxrc6LLdWdtHCzz&#10;S3q8SG2l6DYpYFQN7ZB7VzNl4M0DWvgnqV78C10/Vk1DV21jTrPUpZYrdbkMGaP5SGjJZST23Ekj&#10;k1a8TeEtE1q41Dwpq+iDS00G8N94f1i3nDNZSXEbILoLkFSGZ/bIqbwm3xZ+G1xpeg/ETVbfW9Gs&#10;9Jc6p4mW28qRphnEjKD3XGffJrKNowTpvVWdm9Ha7Vrb3TXW6bemp6EnPEYiUcTT9xqUVUiruLly&#10;xd7/AApOL1cHBqMW2rcpy/w3/ac1PxZ8Z7zwP8Qfhzrfhm6tY4TobTb1j1BZFxLu/gcK2drZyRzX&#10;odz4akl8V6tbG+uLU61Goiv4ZAsihR91MdwfXnFcwLz4j2PxD1Cy8T+Hote8DzWK32g61YqGuLNw&#10;QfIYdWyeVI+lbnjy4s9Z8HXmvWuo3dqtxa+XZzf6uS1mJ55IzGxHy56c06yh7ZezSSkktHdX0+e+&#10;rT21Fl88THA1PrdR1JwnN+9H2crXkrWWjVtIzjpJcr3u3V+G9j8TT4g1Dx3rZktZdRjtbbUPDN1y&#10;ltJCWRrqKQMd3mR7TtwORXn/AIusvjt8JtW+IF14R+Hl14i/tm40+28Fw6XGDH9m2uZYZwzDYUG7&#10;Mv8AFuXHNeheCLP7Vql18SvDnjH7Rod3pGbrTZ5hJ5N3HjLh/wCEBFII9cmq/wANfH7fFTRvEHiP&#10;wbr7Lf3ULpo0d9ARFaxAFYiwBIcF8tkckEDtVwqSpzlPlTj7qaaaSd1ZP0tZvqr631OfFYSji8PR&#10;oKrOFX97KLUottOMlKUU7p83OnFaKMraKKcSx4P+I3h/x9Lr3ge10260u+03SbUazaaopX7HNLHh&#10;YjzzgDnHbHPNZXhH4cal8E/FNmdBW1j8GyWJkv8AToVLpa3+ctcxliX3SZ5GcVr+GJJE0qOPx3Z6&#10;XZ6tqXkwa1cQWmFup0ABYseWGOBnpmuf8L+JPF/gf4wXXh74k6q66Hrl1N/ZEF1bboocYEaRzDgb&#10;hn5G59DUxUuWpGn8NtU9b2STa81q0+i9ddqkqfNhquJX7zmajUiuVRTbcYzTd7SXKpRvrKzSXKnH&#10;poNY8K+ANWtRa6w00PirWJJbbYw2wSYy/wBF9e+TVfWPD2l+AdVh+JPg/wAWRaZosmo3Vz4j0/rb&#10;6jdXXlxLcs2TsMbqOFwp3EnkZrj/ABsPE/wV8HaBrGn6Avim3fxbIuqajvWGTT7S5k2ZVQACNzKD&#10;7DPWo9c+IGr+JP2kNW/Zxk+Gmn3/AIFttEs9P1A3V0kSC4nXz1GDgtmMHaq8krmrjh5y9+DvGzcn&#10;pqk+V6PrZqyevVHPWzWhStQqw5avNCNOKU7xnOHtEueKd4NwlzuN42XK07NHG/tHfDuWb9tP4W+L&#10;vFUGnjT9Q086fJqD33kyi7jJkUxsmGz0wCSHHy+tevXF5rmveLrHw1qE15Bd6Ckl/DdedHENSkBK&#10;+Vhvm2Y5YgYqx8R/hvpI+Htl4au7gGx0W4hmsby9kDSxCM5VcsOSBgDviuTTWk8X/C2X4v8AijWb&#10;RtQsbO5sNN1LT51aORZm2DP91umelaut9ao0/wC6uT5tuz+admulrnHTy9ZNmGLtde1n7drRaKMF&#10;KLdvsyjzRf2ruO173viTp2lfF74eyab8RLyPTYLi9W0ZoZvleGYYeNyeOxwyng4Ncf8ABTxZ4s+B&#10;Xg/4ifDcnUdZtvCumz3/AIFu5LFlj1GDyzsgjc8SNG2xW9c5Ga9T0/wxcWWtaDbzyWV9o95oK2V1&#10;YzRqyCWMbhIvUHOTmqF7qvg3XvEWn+DrfVf7PvJbqe702KYhJbNoCiuFRiOGJXpwRUU60fZ+ya5o&#10;fFborO/rsmn5P0NsVltb69HHwqezxCTpuXWaask02otKUozj/eVnZOTLXhzxVrfjzwVpL3zpHDq/&#10;hVJNQKskiQ3bpiSPIBBKt29qp/BzwzpfgLwzN8DNU1a3vrDSdNS4Qtfbrjy3JL+YhO4AtuIPTHAq&#10;fwpo2r2/iGHSWudLt5NLiZZLHR1AjhuHYuZmTgruTopHJJNdXJoPgyf7Z4ssdKsTeOP9KvY0XzCU&#10;/gZxydv908D0rlqVIwvBbNpq3e+j+49rC4ariJQxMrc8U4ycnvC3vK1tudJ2dtFvfQ8Z+LWheL9S&#10;+H7fEL4AanLr1w09u1x4b1yKOZbnT4XIkhjV03AEc465AINd3F4Z8FfFnwJHF4Stm0m40RZBot8b&#10;ds6ZeNAUkAD8lBu2sP4gPYGq+i3ul+MrbWNS0j4jSWO+2ksbMSWoWTTZmU5kjJ/1mT8wB4GKyv2V&#10;/CnxV8F6bDpOv+NtM8ReH4oZV0fVN0qXt0/mFnkmWQkMS3cHArqqTf1e97Sg9N7tNbPSzta3pfdH&#10;i4WhF5qoum50sRD3mmnGMoO6lG0nOCk3zdUpKFnGVzmf2bPiT4luvDOj6l8VdLmOtweJJtB/4SqT&#10;SWgh1/TxvMNzuAHygoFG7ABx607/AIVv4P8AC/7QXjP9t7xP8QpZV0G3k07+z4USOK22Rquxz8xc&#10;4Oe3LDsK5/8AZe+K62nhn4maFF4Q8QXOteHfFU0994FnUS+Xb3FydpgUj7oO9sZ428dq6f8AZ61X&#10;4P8AiHwJ460j4I+O75bLVdQvbq+/te1DXGlXjIfNAifkqoUEBvTrXdiacsPXrNJxi2ouy05W1K2z&#10;5dLWto1s+h8zleIw+Z5dgKc6katSMZVYOUrSVWnF01JrmiqjUlNT5mnGXxpN8x2/wL8FaB4e0T/h&#10;NvAV8/2bxQkmrao810bjz7p+Q4kzgBR8u0DHFeO/C2w1PWPCWp+FPixoPhHXLy28WSeINBtdNvpb&#10;MEpKfLeRwFXdvOF3ZBwc5r0T4Aa/Lov7J1jrvgP4iQ+Lhp9nKbG4uo1tjckSHEUu4/u2zxz2rZtf&#10;Evhe1+Gyar8VfDRj1TXpIor/AMN3Fysri4f/AJYxE4yoHzDHbmuVVK1OpVTXM3JK+0vdv6PZ67dr&#10;nuyweCx2Fwc4NU1Gi5uLSlTaqKL0aUqbfPFNW5v5kmnr47+0r8Wv2ItV8Cal8Ofj3YX19dWc01wb&#10;GaTOrx36yjNvDLjI3buGz5bL64ro/wBlofCb9mfxVD+yb4c8T+I7i8uppNXgjvLXfDbLPCr/AGWZ&#10;0yiyIoGcYyeeNwqZPgD8Jvi5quqan8RNP0vXPE1hH9m8H6nqMjsn2VFMkO5AQrBX3huvQ1vaj8MP&#10;B3xL8BaX8VNMjvtD1iS4/tG11HQdQAT7WMrvYZKukh4KnqNo7V01KuF+q/VuaXK73u7pTa91rS9t&#10;77P7jxMDludf21LOPY0PaJRUXGMlUlQjK1SM2ny+0fuct3JRSVm1JtN8T6Vp/wAG/wBpCz8eeHvD&#10;Xhux0XxDZGDxJeR2q291FMpyjllGHVu4IzkZqHwNa/8ACM/tQfEK48OeNIo4dc0e01OPTbyM+TLd&#10;FSBMknQggAEDkda6rT9Rf4n+FdPg8QWlr9otmMXibQtSt1aQ5+RjjqhI+YEdjXAfDn4WxeGvijp/&#10;w81fw1rTaTZxao2jzC+Lx2VvJhVR+pKlSdm48VzwkpUZqq/eUeV9bpO6evVWS06NO/f2MRRnQx+H&#10;lhYfupVXUg1ePLKpHklH3Vonzyl71/eTTjZpx6/wNafEqW3uvGuu+DND8M+Mppm/0fQ75Lq31q3B&#10;ysknQ9WLEj5+Bk9qyPBfwN/4Zr8G694h+CviGa7m1bUxqGraL4u1Hdbzz5O+OKT5fs7szcOd24hQ&#10;c1xH7X3w28QeAL/4d+PfAnjHWWvLPxpY6faQ2Nv5ksOnkYkTK8MvUncOS3tXqfxA8F+H/idZXU0H&#10;iKxGkjWPtl5IrJcW9/8AZSCbV1J+RgyZYryNp4py92MJ865KmrVnb3XZR1d2l9nW61tpqTQ5ZYqv&#10;QlQl9YwqtCbnFN+0gm6icYqKbdvaLk5XZOzbadT4w6J45vDb3WleH3kmi16wv9MsLHVPKMlwoLTx&#10;SMPlGffhsVx3xWs/ir8E/H+vfE/wF4HuJvD81nbXd9C2qOGurjJ82GNEVjvAPGQAT3rQuLzx9q9o&#10;3xH+HXxAszbeIp4LnUF0tjdxWdzattmSLI5R4wFPAIYcV1nxK+P2laNq+n+HNGaz1Sa4aGPV9Fhv&#10;FW8gjm+5KqHnAGSR2Aopyq05Rp8qmrNNars3fs7qyfe76oeKjgcZRq4l1p0J80ZQlaEtWpqLirNy&#10;Ti1KSsvdUV0kVPC/j7R/iV4Gl8Z+ObPUINO1SzRbrwt4i0zY2myA43M3ZiDkHg9CKx7b4D6BpXxK&#10;vNb8EaXcR6bJoNnaW7aXqZ822MRYGLdvzIjZVyzEndnnmui/aF8Z6d4Y+B1z4y1/VLe3sYL2EXVx&#10;JZmQPAzbQQozlgOcnj5TWPD8T/g78KvEkOl+JPFen20Ovaa2q6de2Uh8kwFkRQcjCs/L4B52sQOK&#10;zpuv7Fyop2ldWV2tOV+Wq76vudOKjlzx1Ohj5wcoKEnUbUZXnzpbuTSk72V0k/h20zviX4g+KvgH&#10;xsutadqt42n2NrM7W66Y09vqVt5QYwyBPminjZGCP/EHru9P+J2h+OvAttruiy3UkV3YiaOaGHe2&#10;wqSpZeDwQVPuKhtPFGq313p+gaxcizNzY3Ed1J9qLNMi/cuIJQCrkHhkJDDPequqR6/4HsLHxV4b&#10;isbuFr0RaxaTfusxk4Zo+PlY/eK9Cckdaxly1IxjKKUls++++n6/ht1Yf22FrVq1OrKVGWsotNuL&#10;93Zc17JOzSinpfV3csXwlrNnq/h2yaTXtLnXUpprLUY7iA2q3G4H5H3YO7sDyfrWz8OUt7fw/osd&#10;+sOita281vNp0rK20LIQmyTO0jtg9mpnxK0iGzsdIj8N6VZ+XfXBiia8kUqspOY+GwXyc8DkdRVj&#10;4ieA01DwZq3h3UNLt7fTpLSOe61HTZP3tpchhvYJz0GH6cgEEUOVOcUtlJ+V102+froFKjiMPKTt&#10;zSpxXdKTaUt3dpNx1d7attC6P4gtte+MGqfDbxjp1ja3thYW9/o9zDhZbmNncsw9QCoBHYg+tasH&#10;iTUX8OyayLKO7Wx1NoJGSbb5kecbvm6OueneuJ8OW+jRaPpt38Udc0XWNc8Kwrba1rumrJDNbQzb&#10;vIm9RFIMZ6qDkjvWx4esPEmlaZ4u0GWezurNrmS6sdWhyxjkwCYriM98AEOvDD3oqUqd/S3ez6Nr&#10;rqmn312NMHjcRKN5facmrWckmuaMZrVXi1KF1de7ZtNNPm/G+r/CfSluviV4svYYF0dXW31JFIut&#10;PkZwuFcfwFsZB45r0zXPCHg7xf4TXSdYaO4XVrVTI8cxjF3vUDflT97HOR3Ga4PTNF0Hx7Lp+rr4&#10;fhl0vXbPzbi8t2Sayuh0MckbdckdRg1t3Hhq80PQGtLmG3XTdFd7mztLh/migUZAjcHIA469BRWt&#10;7sVJqS/qy873/wCAZ4HmvVnKlCVKaWqT1e7bvo04NWdna1lzLamngDSX0vTfE95pzRy6DHcJ9l1Z&#10;x5XnRSLifzTzG+EyHBAOTng1o/Ep7m08Xab4w8A+GI7zWmVXvIVuTHJd2f3SYznZIUJBIPVelYfh&#10;T4ceN9OuVh8N/E+S/wBPvrW6OqeH9cuIrqNpJgJBGerIQrdvlK845qve3HjpLvw5oXjn4aX1xpem&#10;+ctvrehzGNrGQRGIRyKDyjK3DLlSACQCKq3NUVpKVr6baO+lna/39tehk6ns8K1KhKk5OHvWUvei&#10;4pSTipcuj3cUk07pJtvpPFXhvwL4q8W6r4U1+wmt/wC29HQX2nzW4WO/xyJI26GZMYx1Aqn4d+He&#10;mzPpXifWdSuLvXLFWtdF1Rpdkk0C/wDLvL0DZ9xkGo/EfhLx/f8Ag7QNOsNdkvLrTdWins77ULfz&#10;JJbdSMq0i4KvjK7u/enQ/EPWvBfjHSvAuuQaXJZzXcpaa8umE1upyy9R9cEgDjrU/vPZ8tOV99PJ&#10;K34q2ny7G8lhFiva4qly3cbStpeUlJJ2bV4yu1Lo3zK13fD0Lxt8KPDtzb+K9c8VTaTa+MtYngjs&#10;7ohVg1CMbG2yE/ISFJAPHauz8aWOnWtlY61rniuO6sbOTybq887a45yCzKcZAOCp65Heo/Gnwz0D&#10;xZZWfhzW9C0XW/Dsklw+p2d1ahphLKuYpYXHG7kg+uQRzWJ8OvBXjXw9f6h4W1ay8P6p4PubiEw6&#10;gqvFfOoTAjuYj8jOgVV3DBYYJHFEpUqkeeMrNbp22vZJPul9+/oqdPHYWs8LOmpQltJKWkrc0nKK&#10;bXI5bSVlG7i0tL6GveG9L8XeBbj4deMrJ/EWhlmj1JmRkmt+cxyoep2gqQRz37Vy+l6QPgL4usta&#10;1P4gzXnhm10+30/TftF032qAFvnebecSqMj5uqitLTPjTrHgP4vTfDjxnG+qW+uSPc+FNRtIAJFg&#10;RcyWkwGBuQ8o/IYHBwcV0/xD+HvgL9oP4bpHqultDGyyGymv7ErLaSEFSSrduxzwRTU6lGShV/hy&#10;1utVr1S6Pp07ESoYbMozxGCt9bo3ilK8X7juoyd3eLTUle61Uk1fSprvh1fCn/CRa9aTaRdaDrkl&#10;rNp9i0I2rdswVmz93a/BB9am1pfhnrgm+EWt2li+talpTn+zb6Ha91FsZMozDDsoYgDOce1ea/Cy&#10;01D4YalZ/s8eKPH0l00e+4tYLyz3brNI/uZGcBThgc5NeoayNE+PPwnh134X6/ZyXkckdxoes+Tv&#10;a1njfGRn5lON689M8ilWpujUXNJtaWkrpdot6eV3107l4HERx2FqeypxVRJ81KTjJ3TbqQjZ9OdK&#10;LeiurqzOH+GviXxP8NfhL4LsJfC5vF0mzSC+aKFU3RFzG7xMPlDLnLRnGcHFeiXWm6Lqc0et3usa&#10;TLb6XqHl7pLNWxGy4aJ8/dYk5yKw/A2ifEGf4XReAfilrkN1qlxcXVvZ6ksItHuI8koWQf8ALUrk&#10;kqDkjOK5jTru/l8RW/wr8SeC7zRfEOr2rbdQmkS4tLprcD94cFfMWRBk8BlbPHeqlH21WUk1dNtt&#10;dVe7evRa9DKhVlgMHQpzjJwlGCjGas4ySUVFuN1zN8ujlZ2bT3vhPc2H7KvxZj8N6l4Au7r4c+KN&#10;Qkn0rV7FmnTTLyTkw+WPuqW3YYetereCbDwxpmlN4K8B+PftEbeZdR2OoXnnSw28ykqACd4QN09B&#10;xWF8G9JTS9Y8SfDbWdQsb7SfMFxFpIvjI9iz/eCo43pGx+ZeSFPANUfCPw58SeBfGNnb+LPAcevW&#10;Gj3k0mg+LLR/9OhtpG+SCQZ3Ps3FT1BVQetViJQrXTl7ySd/5tNHZ9ejs9d0c+VUcTl7jOnSvSlO&#10;SUbNOjqlOClBa03bmg5RsrcsmtLZmrXeo+FfDeiyeI/Et4ulNdyW/i63843cluvl7FVXj+YZKiSO&#10;TGRnaeao+OPjR41+A/w40j4naw03j/SPtAVNS0uPYyaVKflmuUPIkVeN4wCeuKr/ABS8ReKvBl3r&#10;Ek37O+sSa5YTXdvpPiTwphre5tJnVopXRj8zb+HjIJUgleGrtoNH8NftE/D6awlvTputWOntp2tW&#10;OmXWFSQqN8MkZAbbuGQHUHnjPWtf3dOMJ1Y3g3rts/TVb738mjz/APasVXr4fBVnCvGPuXUk7qy1&#10;U0oSs4t8qja93GSTaOrtru3sF07WvC5t59JvYVa6S7kBaNJFDKoYng8j5D+Fcd4osPGfwctvFWre&#10;AvC2s6np975d7YabZMjtDcBk3pCrdFbkkdBg460aN4Q+G/gzSLqDVfCG1dZ0uK21BY5nNrcSocBD&#10;H1jYdQfy6Vva34n1HwpqH9p/D9bnxDDp89vD4g8N27b57SLYFEtvuxlhwzJn5lyRz15IrlqWjqn3&#10;0Ts097vXpf8AzsfRVakquD56zVOcdnB80oNxabUXFNxtaTir7OydrnG+OPi5pOh6Avxp8H+HZZbG&#10;7ks4tWuLyfYtpdPdRwSQ3MfVCqvuD9BsPODXomnT/DDxZql94TXQ7Nrq1YPdWbW43KHXaJ4z/EjD&#10;jevcc81zN+/g+28OyXvh3xfodtZW94zeILDW4/Ljns53ZPLnR8GOTeCEc8ErjvXD/tAeFZfBPhp/&#10;jl4LtNQfUPBd5b399pMdzJCr24A83yGGQ0bIS20EqWXmtI06VeUYRvF3aT+6ye3pfzOGtjMdlkKm&#10;JnyVaajGUo2Wy5nUnC127pXtq7xdrppr0LV/hr4M8Y+KP7P8WeF45F0ODdo+tQyFLuB+jJvHP3cd&#10;cgiuLv8A4KfGD4btperfDP4it4i0c3dxBrWl6giK0tnISybWTGXjbge1bXif4z+GNU03wu2ltqCa&#10;t4gS2ubOJm+zvdxMu/5TgxyNt4KZz+dddL8VPhxpnirTvh7qM66ZcasCdLtri3ZY7psZZVIG0OM/&#10;dJzUxqY2jFLlbWujV9Fu11XXa3fobVMNw5mFSVT2ihK8bVIS5HeTi4xbXuy0UVaV201HZnG+AvGW&#10;m3vxXtfhz488UT3Gv2djLLp8jWphN7p9wpxA+OHMZH316EDOCay/iJ4Y1r4d/Yfin8O/EHiCa10P&#10;V4prrT4wZ5U08nbLatGxBeMZZwckr2rsvDPjb4bap4zm0e7062tNS8L3d5a2bXqKsuyPaZPLf+6Q&#10;ynqPcVpeDbu9bWPEXh3XvEsl1NqWrXEun2OoQorQWpjXEcZX/WRdxnJBYg0e2dOpzKNtFdPZ6620&#10;21v5eZUcBDF4X2MqqcnOShON+aDSXKpNyTbUopW1crRdluvN/jHrHxF8E/FS1+NPwumm1LwvHpf2&#10;/wAQ6GrlJPmiISdVP8O37w7EZNenXXjDSvGPgPQfE39qDRZNajgms5LiRAyM2CEOflYHpjPfisqa&#10;4trL4S6hq+kagsLWdvLZSPJaM8duYmIdWU/MU+meK8u8T/FTxh4S+DNl4N8LfCLRL3VNM1OCa702&#10;a5T7HJpbSgi7tjIwG3nkZzGe2K0VP63GEYpXi1G+i0876aaa/ectTGrIalepVqN060HU5EpSSnpp&#10;DlTkuZJvlWzu43d0vSG8SeD9Q8TW/hbxr4dMd9r813ZwSNbD/R129Gb+6xBK57isLwVrus+A21j4&#10;US+H4/tGgeJreDTJrOMML20mQSguo5jyd4z0DAV6BrHjHwfeakuk3VtCNY+zxtp9rcMimZyA/lwu&#10;fvsAM4Hpmue+JXwp8NePfG+i+PbISW+saXcwzedHI8LybSRtYr95cHBBBHANY06lP4ZppNeuq2a8&#10;raHoYzC4r+NhZxnUjK2nutwkrSi3Z3kpJTWz0S0TNiy1XwnrvjSHWLLWZobiOxWW80uRVVgsvCvK&#10;jDd1UqGHQgiqPwujk8MaL4g8IarptxbW9vq00lrNNdCSN45m3DawGQMk8HpWf4+8E+Irbx34f+Le&#10;laXHNfNDNp2uaWZxtktZuSEfsysA6jpnI4zXRPHeaR4LuH0ezxcxQlvs94d3mso+6c+oxye9Zy5f&#10;ZpRd72+TT/rXszrouu8ZOVSHK6bk7pO04yiuj213immnHVaojul0DWdYs7G61NobjQbT7X9nmcbj&#10;GMqTuP3kPr2rk/hvZ+KvDni3WvBTfEgXWnapqkeseF7e5x50Med09iSeHU5BBGTtJ9K3NB1+38Qe&#10;ETFrXgxrW4k0fF1HNESGt5QVdEYfNxnkflWX4Oki8M69p2gT6ha+TY3EdrYx30iuzHZ5cZVj8wYj&#10;AHGSdwPaqjzRjOL+52e2t18/zepzVvZ1sRQrRdtb3TlHRrl5ZK6v7t7dpJNLRHUaTBpOtX2qaPqF&#10;pb3QsWktNu0jZFIu7ZIp+uPT0qv4U8L6Zf8Aw7uvBl1A8y27NHDZSSYe1UfcRGGDtH8J9Kr/ABnv&#10;V8B2Fr40u/ELWMcmvW0V1eQhVaOFzsKNnh1DEdeQCfSr/iya+0bxVbeI/Dt1JeyNaiOfS4Noa4iL&#10;/wCtRjgMUz93OcVmueUE4vR7eq/4c7pSw9PEThVjeUNJLS7hUbSdt3ZR21vbS70XH/DTQfFHgzwv&#10;4w+GeuGaaztY5LrRbqAFpI4WXPlbT/ErA4HRqreKfA3/AAknw5+0eFLmS3h8QWsNxu8vyPKvkAKs&#10;yHBQMVw2DkZr07WrjS9s0tvJ5N1eQrFJdKo7chWz07jmsH4m+AdR8b/DC80Hw7dSfbLcxT6X5d0E&#10;YyRkN5TPg4DcqfY1rHFc1VTel2r9umv367nHXyWFPAyoQvUUISUVf3rNtqKf+FuO2zWuhp6Baa6P&#10;J1K+1mZbeTTYoZtP27mguF5LBupyDtK99oI61hX2rP4j0LxDBda4bG80m+XbcLcGONl4aN8nGB1U&#10;9s8Gs/wlN8VPCFxp/wBi0jVtT8P3kksl3Y6lsN9obqg2xK4P7+NnyvUlRgjiumtol13UrrR/EWl2&#10;9zpurxvJ9lulCSxK2FaJh0cZGfUE/Q1Eo+zk27P08nt6+vrqdNGs8Vh4wipReqaknreOjT7Xad0t&#10;NU0mmlc8VXXhgaTca5460+3ksdJjFxNdSEMsS7Ml/wCf4V5X8Yv2WPhx8Rvg3qnhr4Y29rpOoawq&#10;ajoDWN68Ucs6fPG23PA55xxzmtvwx4Hbwx8WPE3gTWfGN1ceF9b8OqtroepYYbUUpL5T8kgIenUY&#10;6Vm+A/hCmneG/C9wvxTj1yx8L6o0/gfV7fCym1ZCjWcuDibAyOx+UdxXRR/2W04VWrWa0dn1XldP&#10;fyvbY8fMY/23GVDE4KMlJVISvKHPFpqMmpau0oO8WlfmUVK1013/AIQ1q91Xwh4dXWml07VptPMc&#10;kjL8vnRriSNs8nuw9cEis+0TxL4/+Hv9n+NNDk0PVLaeaL7ZZ3Ak8i4ST5JkYcMkiEPg9iQa1fA2&#10;i6ub3WDrl1Z6jpbast5oNysxkkjyg8xXH8JV8gY7HmuU8E/DaLR/iV4i8baXealDZeIrp/7d0e/v&#10;WkhWfbgSwfwqCuzjjHT0rmj7O8mmk1Zr/L8eqeqt1PXksV7OjFxcoyvCSbS0SS53o7u8dOVx92Tk&#10;r8qOql1S80zWxrV/Jb31nLNHA91bx/vLGXbgq4HRCcH2zWZKPDUHxR1Dwelo1vNqulx3081tMeWD&#10;FA4H8JB7j8ag+H2kW2k21rfXEyW2r6xO41H7MsjR3qwkopZX6P5YUHuSO9O8VWviqx+Kmk+MNF8C&#10;x6lbpDJaPPBdCOeK3PJ+VvvDd2FEYx53FPo/LVfhuhzqVpYeNWUb+/FtWcmlLR7Lm+FptW0u1drU&#10;d4q03wlJ470ux1qee28RR6TKLPWI7b95JCh3Fd+MH1K+5qDwpe64vxO8RrD43t9R0vVNJt73TbOW&#10;18uSzlVPKcbh96NiA2Oqkmr/AIy8SRXmgL4hjDWtzoepqb6PUFEbJb7wskmegAU5z0IBq14pu9O8&#10;Oalpfio+EmutNjtLtb7VLFVY2URj3hmUcvG+MfLnB2mnGUvZ8r6prp010/C1n372CpTpfWXVjJJR&#10;lGd1zK6a5Pes2na8ruStom7ct1neM9P8Q63p1xeaRqVq0lnDA0VtJIV23MbbnVj12svGfoa1pJLu&#10;48JXmnBpppI4TL5M3DbSNxCt0JHY+1EGkDXL/SNa8OanbzWS6esgeTIaSNwChPqChxzyK5qT4u6R&#10;4Z+Llx8MfEONOvZWjbRxqGY4dRgf732d8EM6nho/xqYxlUXLBXa18y6tahg6nta8uVVGoJt3TbTa&#10;t0u9l0bSS3satzq19a+FrXxNY6featBfRR29/DNksq7cLLs+uA2PrUHiLTfDfxH0XSdctdAWbxB4&#10;Uk+16XY3LGKSOZ4WQxKx6b0JAPTIGa0/hx4w0rxBZ3UekTwva29xJDItncBvImVjujK9Ub/ZP8qi&#10;8e+M/Dfg9vD+s+IUWSz1nWIdKbURHgQTSE/ZjIf4QZBsz03OPWiPPGtZL3v+Bt92gVI4epgfa1Ki&#10;dNpXulZNNe8m7tWnaSbTS1bI/A9pot5rF1bwX4Mc7Tl9Ln5JDCMski/3lbIPvn1pfB+raJZeK9a8&#10;Gya48t1bxLLHb6hBteCBzgRrJ0dNw45yM1Fr2mwWXxq0u7n8MP5V1psjNrVq+GtrlH6OB/CynB9S&#10;Kb4N8b2PxLsfEGheIdDji1DT76Wyby8K99Co3K8efmBx27EZHFEoylHm6WV9tNbf1s/kTTqRo140&#10;XZTjOSV1K0rRTa6W0aa+KOmmofDrw1Y+HdY1DQIEu7fT4ZmGlW97JvAZ/ndoXPJXP8J5Famo37aF&#10;49tbe41m2t4bzT5P3MzFWlmUjDqemACc59qiGlSXmn6baeHtVZZLSaO5kN1gzBRkFHU/3hxn1FJZ&#10;LFq1nJp+uWEZmsdTdLdbhTueNjjbznqDwRwcVMnzScm79H/mdFKHsKMaNNW1un0te7jp2V0ulrJL&#10;oT6n4a8RxCFX8bGGxtZJLhpVtx5i4TKKe2FO5vccVzHgvxp8QPCvhefUPjVq9nPJDq0MFrrGnwFY&#10;bu1dv3U5Azt3KRu7Aiug8S6xHoXjTQ7GLT9sOrRXQvC7srr5MYI2D7rH1U8leR0NXfBcWi6v4R+1&#10;+HpmutL1DfPZwTsrrtYnhOo2Zzj0o5+Wl78bp26JPd9Vt19SZUfa4/8AcVHGcVJWcm07xi03F2uk&#10;mndapu19WR+G9W8O+JbrUrC1IWRLndIWXMdyjgESL2YEdx6VU8OWtz4N11fCc/h+4fTrySS7s76S&#10;TzEt58nKM3UA9V9jiuR+LafEX4U+J9L8afDqwTUtNj02ZNU0O8JWMop3kxyDiOQLuxu+U9Miu/Xx&#10;PoGuaDHFpp3Sa1prXVjayfN5qbQWAIOMgHGAetOUOWClHWMvvTX5d+1upGHxEa2InRq3hVove1lK&#10;MrNWeqad+V6qSdm1qr4P7PeoW+p6Lq1xDbmMWWu3lpJaNtDxvFKeHA/j5GCeo2muG+HGnXmlfDTW&#10;9VsfBF14V8WeKPEGoRP/AGzb+aty7PJNHJIFPzKUJUHqOldtoPgvwxpvj7Uvih8M7tk1C+0dU17R&#10;SzKl+ygCKVlb7kyhGTd1I4PY1j/EXXfip4U+Ht/e+Dp4bnUNCaxu7IeIIdqzrI58yJpOAcIdgbOQ&#10;QM10xkpVHGH2nHfS3k+lr2/B9zyalOpRwVOpiE/3MatnBKSknZqUXpJT5E1ZNNO61TTdjw/470uy&#10;8W6Z4NsfEEdiyaYklnDDaFrO9iQfvoVcceYhBIXggdq3b/xPoOkaVL8RvDN8uqWdyjG4hsFDNMoY&#10;D5cfxKM5HXAqnBqVjoXjzw7qL6VeWmn69YvH9igtlktrW+++XcgfIxG5dw4Pep9c8D6Rpi6s3hzS&#10;PLhvozLNa2cZ2zlxhmXB+R++VxWM/Z8ybT1X362f9andhfrsaM1FxfK3bdOPuxcWk201ZtNWjdWV&#10;rp35nUvGsXwt8RaP4BhmvJo9VR3t5NQQtDfnfzabsYScxtuQH723HWug+KzfC7xj4asPAvi++doN&#10;d1aO20GaOR4nW/UGaJFkH3H+Q4PcjBq94ftNKHgeHRb3Vhr1rpV9HbzXF5IJbhHRhjzD1EqNt569&#10;6y/jjJo+nQeHX8QeD0uNJ/4S6z/tS4Z9o0/LMY7zcCNpSXyzuPQMQetVGUZVopJppvVPd9Gtvu/p&#10;ZVqWIoZXXlUcZU5KNoSTajFpKUW02mt/eW29tG5T6daaV4o+J9vq/iDRZoNS8P6c4S6uLVWWVJMZ&#10;Ifs6sPmXuGBqe08BaJ4j8Ral4kt7mR/NmYqzMGMTlMBoWHK/ToaPGUOuWWv3F5HbXckiw/aYJrOP&#10;CyYfb5b84YbGyR1IGR0rkNI+ImoeGtavtP8ADHiRb6z0q4RNU0OS3HnWLbcsm5RuIbcGVsEYGKIx&#10;qVI3pvpa3l/wWVWq4LB1uTFQvebbdldu1k2rq9orW13ZJ23a7Hwde+N5Lu+0vxvo72clpeQx6ffL&#10;J5i3kQTO4Y6HOQQawfjB8IvBPxM1O08QWniG5sfE2nzRX2i3tjcMjr5UnzsinguULxH+8Gwe1djr&#10;niu2XwdP4in0rUrgWLLP5NlamSU4PGFU5YeoHOKyvCHxJ8OeN9S0dL/w49vcatHcvpDXkQikIiUe&#10;eoRsSKVPXjuDms6c60Ze1grW3tttr8n1Xa51YzD5diKCwGImp81mubfWVk7q1mm0oy3vbW5esrrW&#10;/GHgmz1fwdrkazXkxuV+2RtxESflxwVII6HociuT8SeM/Efwr+Lfhs+N5pI/DviLS5LK6mtULQWm&#10;qlhtJPVVkGQM8A4qaK01H4W6PFpnjT4i3V4dLnkl0vUBZk3Jtd2RDMBxPtViC2MkAHqDW3qq+Oro&#10;yW2p3mk3WkXEjrasCfO8zGYdpwVVt3qKqKhTk9nF3/Hs2t1vsc9aeIxWHi05Qrw5G1dSSad2pRUt&#10;FKzTs2rNNO60p+Arbwh4N8S33wY0xXt7qGH+07WC4LzJPCzkFyXz827OQKo+PPBZgttC13wHfQeG&#10;NSPiZpn0u4Ci31hXXbPasnQmSNSy45DAH1p+rabf/ELRNG8U6FGG8RwQSW8mpR3CrJbSxsGMMm04&#10;ZGYYbHTOay/i9pXiP4p6/o3gjWdO0+1udD8SafrmmvHdhpZIY43W4YIQMtFIw6HlWB4rSnf2yfN3&#10;5r67aXt1T+9HLi5R/s6VNUrrT2XKnHSVpJcyV4yja117rbSd3dHVWninwl8LtWbwz418WLZtqDXN&#10;1o7XoKxpaxEfJvPAZA4HJ5GD2rD+IPjjTPhF8VNJGq+Fpk8P+ILeS21PV4WX7LFdSMPL3r2L9Nw4&#10;Oa1PieDYeF9U1TxX4Wi8TaPpOn/aIbWGPzLttvyyoF5LsyE8dyMc5qfxLc6Jq/g/+wdX8NX+sadI&#10;sc9nHBpwyIUUSIGVuhAAA754rOny3U2m76Pt6rzV07PqdmK+scs8PTnGDp8soXTbSvqpXveMmmrx&#10;15Xaye/PaX8O/FWhax4i8IHVNM1vRb5odU8KaXf3DxzWciEZj3D70eeQf4ScdKzdT8e6va/Em3tb&#10;fRNY0uLwe0M15b3PzR39tcjZOyuc7xC21uD0rpvh98VvCPxJ+HcvxC8Bebq6affS23ltZmC6tNrY&#10;aNlbkMo7dwK6DVdZS/8ACUniXTbJryayk3GGG33tOp4ZFHfcp5x6VftJwqNVYa7drPRarzXlu7nL&#10;DB4fEYSM8DiLRfvq1ppwu5JRlvaMtUlJrlSjZJ2OZR9X8RaBev8ADXXfs934b8Wx3eo6W0Z/eIq+&#10;ZLZ/SRX3qw45FSeB7nRZfHfjDQ7G7urW81FLXWorU71HlugTzFDfdfchV1HGcHvWpPo3hi6u30bS&#10;fEU3h3XJfIvT9nkVZXSM5I2tkSIVBRuvy+nFac2l6/EsOs6dqcNxN50jubiFcvbOc+Wrjpt6rnOe&#10;9ZyqR5Wtr99+j10s1daHdTwdZ1o1N+R621W0o2inJOMlGS5laz0sui4rxD4T1jXfAF5peifFOfVR&#10;b3V5FeWckqeZK7neIN3VJI+Ng78ZrS+B03w61u1jufCt9NBqS2MB1bTWuNskT44MkOcKx6kgYJqH&#10;wPpviXwhrU9j8RNN0i4utc16a6XUtPtzGrhQBB5g6Cbb8ue+Kq/FibRfhVeN8b/DvgiG41C71Cz0&#10;y+1DTwob7NJKELTcgFFJxnqM1rKTqfuU99mrJN9ntp+O2hw04xwrWYyjbkVqkZczlGKTalG92mla&#10;61i7vW+rXQIfiqmo3t9JqGl6x9o1PVJdK821MUmnoiBYbZT33OCXPvxxWzoHiXwV8YNEkit4mS7m&#10;R7e+S3by7mzuISvmQSkcq6OBweCMEcGuoaWNb7yYrRt1uR5btHw+Vy2GHft9a8x1Jvhx8FvjPrfx&#10;I8Tarpmjw+NILSexvNQvfs5lulRYJIgDxuKeU5PUnOelZRkq97K0ktLdfK3prp2fc7K8Z5Wqbc1K&#10;jKTVRzfwpx+JN3fxLls39tWaSSNn4peK/Bvw08J6PrniKaex0c6hDp48u1G2N5XMZEo7I2SM9s1D&#10;8S/gX4Y1r4KXHwv8NahPpcEObnTbi1u3R4Jc5jdXBzw3qSCK3/FfhmHxNO3gvxjoFnq/hG+0xkul&#10;uWDH7RvG0EdwQTgjkEV5z4U8a6H8PviZqX7PxTxDLpWl6LiPVpLV7i009GOY4Xkxktg8HnjjtWlF&#10;SlTTpt80XzPqrd/Va6PuceZSw9LFTp42EfY1UqUW7xkptax10cJJJpxas4u+11s/GbU9R+G/7P2g&#10;3ni3xVc3l3p+paal5qf2DzZLlw4BJVOhPTcOMn3rptY+KHg2ex1Ca5mW7t9H0231a7t5LQsZLORH&#10;cOikfMyhG6cgjB5NWvGWk3WofDv+zPC+oxfa7fybmxaRQySmORW8s7gcBh8vPTIPasvw38RbTxn4&#10;V8N/EDw74Evt9/qDWGqafPb+VNp+Q6yrKrAZVJF+hyCOtQuWpR5mtVJ7WVr2a6aXs7a/8HskqmEx&#10;7oxqJRlThZNSm2o3i3fm97lcoOV1drq73jQ+KWorbeF4de+G2lzalIZlnt7HT5hG7oiBnSPPRih+&#10;4RziofEfii+1+/TQtS0601bT9Zgg1LS9NVvJ1KxgUDdKEbh2R8ZxyOa2PiVo/hSXQbnVIvC66ldW&#10;8v8AaOl2NjdfZ5rq6iXIKPwA+AVPsOay9Z8OTXth4X+JHww0qSe40VSP7PurjPn2c65nQPzl05xz&#10;yVIrSjKm4xutddX3tda379dOpx4+njI4iqlL3bRbjFN+7e0mk42futvlvJ6Rslo3uX1l4Y1DxhoH&#10;jP8AsS4kupoZLAa1CrJLbr94JIO6sQeowD9a838X/H7xH8LvFU2j/FLwZfWwtIbqSPXtNZZkvUVh&#10;JEvl/eJMZKjrhwV7ivSvh54wsPEPgubxv4U8RvrWlXl27WHnW+14MNtaFsc/KwIyeRXmv7WPwv1T&#10;446pY+EfC2q3nh3WvD2mR654d16Rf3NxeCfCWjNg5CldzL1yUOCBVYONN4n2ddaapt30/rZq3nYx&#10;z6pjKeTPG5XP942pRjFRaqXsrXvZuSjeMuZP7PNrp6h4guPFOgano+p+G9KivtJvb1hrxWTbJDA8&#10;X7u4UH7xVgN3cg57VzMnj5/Cfi6H4cfELQLz+zrgpHoXiq3i3wiaQkrHKB/q3Bxh8YOaveAfGum3&#10;On634r1R7iVpPETaNrcSlmgguLY+Q7xrjKoSRnH1qx4mOosniDw4+u6baLJAknh66WUb4pkXGx1P&#10;DYcDoeQcEVjGKjLkmttL7O/f1V+2qPQrVJV6KxGHqvV3SspK1n7ttLRny3ve8Z6X3RDo6eLtJ+KX&#10;2Se08+3j0hYdT1bdtMs4bKbo8YIK8bgeDWle2Ona74fMfiXeJba8C293ZxlZrNiwIPHYcAnoRVb4&#10;F+Pbv4w/CfSvGupS2o1Ms1vqwtARGlzFIUkUAgEcjoemaTwZF8SNFn8SQ+PTHqVmniJv+EdvLNR5&#10;q2MoGVkUc7oiWHPUAVNRSjUknZSjo13d7aff9xphZYephaU6fNOlXTkm1dRTipLm1utt3d83VNow&#10;LXQv2gPhj43ur3QPEum+JPCepus7WutXHlXOnTGUb44pBw8ZQkru6FQD1zU8tto/7Qmksnijw9d6&#10;X4i8I68bjT4mYxSxyxHdFLG/8UTqRnGRkkHpTU1mw8bfD6+8MeObOWOG+1K+0jWLjTboILae2bHn&#10;o+f3YZFDhTgggj68/wDCX4ReO/ht8J5PDZ+IWs32paXrNzJouuaiqvKIlxstmGSJIZQvGOz9jXV7&#10;vLzyajUTSTSauu+mj7PRX31PElKp7ZUKMJ1cLOMpSUpJ8rumorntJPXmi3Jxi04vlSTXbaZ8Tru3&#10;8T6b4H8UMsepa0sr2dpcKFaSNB84BHcZIx3HNT/EzTLiTww/gnwjrP8AZN8rQz6bJH8uwpKrYGeC&#10;CNykehrhl+CGh/Gf4jeGP2odeuPEGi6xomnqBo9vN+4Jwc7VPIPUEd+9SaH8UPGfhD4gSfCv4uXM&#10;GpTyXsM+gX8luIzfWLhiWQY5mhxh1H8PNQ6MeZSpPVK8o9nfp0aStf1OmOaVvYzp4+LjTqy5aVRO&#10;7cHBNOVrShKUubl03SW7V+4g1P4g6L4fm1KPwhZ3l1b+cLiz025A+0tuBSRSemU6g8g8Dis1dOur&#10;vw7e6X4OM9trfhu+WWOCZ0DTh9sgdsdPMTcmT703V9Fh+H/i3Vvj5p/i69uNJvdLjfVtHhUyRNbw&#10;ji4hUDPmKp7feHWm+ITceC/E198a4dfsX0XUo7Eag32FvNFlsIQll5chnJXI4DEHpWUN7x62to9X&#10;p7r+9+p2VKk4x5at0o3UvejdU7O1VNWtdxi3fZp+rveAfGGl+IoLrxJoss1hDe3skV/a6hauklvc&#10;hRgYPBA6Hsak8baZoupeAdc8H6lpkt5FawrJqFraxYaWPIkYoDwemdo+lZeqePNL8L3X9oabqFvq&#10;Wkx+IvsXiqSNsNp0joNkhVvXcgbHGDkV113p+of21awWl15djCm+O7W4G8S5x5TA/fRh681MvcqK&#10;Wy3Wvb9f+Azow81isNOg2pSXuystPfurpXas3u02k1JO3TyuK6sPC2v2vxBuLa6t/CbxpqdjqUe8&#10;Oiyn97BcxdkRtkgYfcBPYGt/Rtf0fx9aTftB/B7weuoatqTDw7qMd5MIm+y291IruCMh9rsWH95O&#10;nauk1Oy1jwpBZ6b4f0myuNLuLoQXek30wAS3YnznjJB3fIT8h7Vynhb4S+I/AnwPt/hrYeLbO1TS&#10;7yVtI13TQsZFuZd1qzKflLIGCtyQ4Xturb2lKcE72d0t9463ulre9uvpseWsHjsLiHSUOaCjKbai&#10;rxq+6o8jl7tuVyUbx0StJ6oh+KXirxx4G+EOv+KfB+n3FjfaVNbte2OpRGWGO3Vl82SDZy67M4+n&#10;SqnjPwB4Q8aw6p+0N8JNTl1LW/7HVbP+xbvafubimDwWAO4AjORjvXcy+J/GumePbHwz4ustJudK&#10;vtGb7TcwyGN47lP9YfLbIMTKfXIIxzWbLq/hb4W+NovDNrHHotndwyak1x9nH2a6RF/eIpHR1XDY&#10;9BkUU6koW5F72+mqcdLp9en4/MrF4GjiJt4ip+6VoWkuWVOouZxnBt8t2pryulbXQr6f4rPiH4f2&#10;Nzf6mYb7VtNMH9oeT5cjukfEuP4XDfwnoeK1fB/jODVPDB8H+OZY21rT4Iotat8bt6uuBcbTyYW7&#10;t0HIPSoPiJoaaj4Ru9R8IxpeQ3GnXU5sbf5vtbPHuUR9g5IDKeMnjvWDNoXh/wCLd54e+MHh3WNW&#10;0HxJodhDAZrqxKC/sJwC0E8L/fids/7SMDjHeVGlUjd6K717Pon5Pb8fI3lWx2DrqnC05KMbq9lO&#10;OnNJXdnKPxavVNpvVSOtlvNX8NeO2stQltX0PWjEunzIT5trdlNuwnoUcKNp7HjvV19Xg1LxPHpl&#10;rcwNfaej+dCr/vogfuvt7xnoT0zWXqmuaF4VsbTw/etBHeW8sJ/s+SbJWIyKPMj3cmNWOM/w9Dji&#10;q/iXw18PviXq3/CRJBqmn61prXFjb69YI0M9uVxvTeOCpyCA2QetYKMZO8k7Wtf8m/1/U9CVapTi&#10;6dKUZS5lLlbs0m7tJ23Tvyppdm1o1m/Arx7401XVPEvw/wDHngKLTdR012u7Frcf6Ne2spbYVOOu&#10;Rhh2Jqr8NfE9/wCG7LWvDOs6nM32PxYkOn/a9xnsY7kZSKQY5RJCVVvusuOaj+JsXxV+GEVx8bPh&#10;3rbeJoYbayt9a0e4UMwsYWP2i4g29Ztp3Fehwa6zxI0+t2sfxB8A+H4NUkvNNi/dTT+RJc2+S/lZ&#10;/hkwcru4zwcda6Z+z+JJcs7bPaStffVb/wDDo8jCyxUZKjOcva0OZ6xvzUpuXK1yaStZXS10Wib1&#10;swx2krR+Lb+JrebTo57WRtvyqpKmTjGdrMgIHY807w5Jo1vYrajxBb/bLoNcl7WQDzlU8yBPxG7F&#10;c94a8Qavq9i/9raRq2mtpu6K+XWlUvq2niPLyqEJ/exk4PclT1DZqGCPw6uheC9ViVts12LSz1Lc&#10;rNJA4JVg46q4Cn19e9Yulo4t/wBWb/r/ADPShjo3VSEVtd3unq4xb/S9um9mmdRby5WxM7xXjTeZ&#10;JDexx7A0nOeOx2/niq/i3UpdD1Kz8RG9T+y7G3ZNahVtzIr42syd19+1Q2nh3UtI8TTLLrCyaHeP&#10;vsY5JDuhlxn5D/Dz26VHb+Fb3T/ijL4lM/mWWsaLHb6nbyuGw0e4KxX0IONw71EY0+a7fT7/AC8n&#10;b8TonLEyoqKg0+ZJvtbaT/mi2le7TcW77FnV7p9f0zxF4e8Ia7a2upaXbrbw3FuAzWU7xbow6H2Z&#10;WHqG4qDRfD1hbwR+JtU01oLhAl5qsMjELHfLHsacAeoByR1HvWL8TvAXiQeIND+Ifw08U3Gk31lq&#10;ccGuW9vaiaDVbYqEAnTqzLgBWzlBk9q6vxjb6h4h8M6xD4a1iSz1G40eb+z7yLLKrbTtfGMZD9qe&#10;ihFRlpLfutk0/LqrX++5kvaVK1WVem+an8OzjJauLim9JL4JXtd9WrNUfBOqWPiG11C0NmFubO6I&#10;lt3jKvtI3Kc/xdeGpnw5tLmxs7/RbbxHqUgeWa4t5r9csscmcBf9w8YNeH/svftfyfGSbQ/DWqTW&#10;i+K7e2nj1yLlGJtVO5mH92Q4wexyMV9B+JLu2023s/GV7cLYwwruvGmkChFcAHcTxjOK2xWHq4Wq&#10;6U1a/wCn+fQ4MhzfL8+y+nj8LU5ox3eq0aTaetk4prmXRp7akfw81SbUtKtbfU7WL7ZJua4byAvn&#10;yDH7zgcMRg1l+F/Gnwn+Nmjavo+mXVrdXGmag0WsaTcSGOazuo5iFEi5yrB04I4OK1dGiutL1y8l&#10;mknkS3ja4sSv+raN8Dy29SpXIPYGvD/iv/wT88N+OfivN8W/h18Tta8K3WtXgvfFNhYzkpfTgiWN&#10;1yeMSckcjnjBpUIYWpUl7Sbh1Ts2r9mlrtt5lZriM9weFo/UsNHEq7jUg5KMnFqylFy912kveT3i&#10;21dqz7nxVrs/g/xQ3hO8EOnWMOnpqcGrSZLAIT5u5j8rY4B6HBz2rqdW0Xxhr/w81C38NeOYvtOo&#10;Qxy6XfNZiRYwSH6A/OpHH0qr4m114BY+BvFsdqt54ijNlYx3VmJLaW6EbSSIW7Kyg/KcZPSs3xy/&#10;jDwV/Z8mkeCbrUtAu7MWlxa6PKIbjSMYAKHI3Rk8dMqKfx8lkk99bWdvX8tt+ugSlHD+353KVP4X&#10;y8ylDm6NRbtZNO9lJJpvRXWt4S8Qa/FY3EvifTGtVndrRYS2d1wgIZ4j18twNwHUc1F8Wp9Rk+HN&#10;qPB+j2+szXWs2cE6yR7gsXmHfIx6qUA+92PXqaS80eRtFW20vXZk0iGzAjnuoS9xYX0bfJNk/e/u&#10;sD/Wt2Ox+ymW+jnWHWZrBZGhhOY3YcFgvcE9azvGFRT89ten4nZGGIrYWWGk3rG3No3r1XR9lok7&#10;9LND5mbULuHU9Fu2s71tNX7Oskn7h1DAshXpkHA3Dsar6hey2f8AZ2u6ykVnO94qTQeYCpdjtG0+&#10;tZl7Da2enr4dvlaa6OlzGxjebbLJKr73jVunpgelPu7Xwb4s8K2aTaNN9nvWTUrVJbjy5FuAwJA/&#10;usDknHBrNRSs3t/XmbyrSkpRjbmtezbtfTeydum26autjV11WspJvEwtkvI9Pt5Xt3hbMnAyycd+&#10;OK8/+O2q/FqLwPo/j34BXLT3ialZz6lpk6bvtWnSfK5x1Vo/vcc4B613OieEPB/hR77QLC1kitdc&#10;uJLi4jkuSy+e/LYycru68cZq1ZeH7xFjfSb97SS3VltVZQyAZwUcfxL6c5qqVSnSqKVrpd1o15r+&#10;rbmWMwWKx+ElR5nTlJauEvejK6s4yaV7K2jWq0elyGLxXa6vd6fpbSMr3E263mHzLcpH95sjjB+U&#10;+xNc7+0b/wALCm8L29t8PfG1toWrf2pF9jN2gaO/jwTJDj+9gcYqTxfpGr+GY49SsLZrePT9Wgub&#10;drGLf5UL/LckL3XLZK+nIqp8RfF3hnxF8S/DPgvUS1ve2fidRbQ3lmdl7/o7PvgfoQFzk9jxWlGC&#10;VaM4q6V3tfbXVHPmWIlPA1cNXm4Tk4xTUnB+87aS0d002rWurb3aOlHiu/PgbS/G+q6YWZYFbUo7&#10;ElzF2YqP4gD174qD4neGPCfj3QtJg1XXJLK2h1a2u7W8tZjG/mIdyru7K2MEdxxWdda74i8F6FqI&#10;8AWkPiP7HrSRzaTJMsEttE7AMMnrgHcM/eHetvVl0/VNWPgkWYa1ks2kul2giN+0fsSDkevasuX2&#10;c1KOmr+70evX5nZ7SOKw8qFX3rximmnZyu1pJaO/K7pax3drpGX8QvF3xB8IeIdNuptJtdQ8P381&#10;vY3VvBC7XSSSykGYEfLsQbcg9sntVnU/AHgHXbnULzxb4dsWkS8Nwl9JEFkVkC/vNw5yNgO70FRQ&#10;+K7HVNZsfhNe65cWniCGzj1ZoYWCyfY1m8sOQeqlhsYDOM89a3L+6tbnXbzQNb0NW099PLTXhYFD&#10;u+Vo2XqCRyD0IpXlTslo+66ruEadHFSnKclUg2rKSTUZWd4tq7VtN1p3OK1S78X/AAkutMsvDCR6&#10;n4d1bWIYrO1gjaSS1jkUl3DDjZvO7nsTXUWd2fGF/PG0bJDb3amGQLteGVeGBB7Hse9N8K+HtN0D&#10;w9a+CNG0+4tbPSWzp/zlkEQbKruPOOfwFO0zxhrkXifWNH1jwTcR/ZdPW9sLu3Ab7avOYh/00UjG&#10;CeQRVTl7S/KtV12vrvbv/TJw9P6soqrNqErWjZyUXZtxUrX5bp2ul0StojL074m3+tarqHgrX9Bu&#10;NP1Kz1xbKNdykXULDzI7uHP312D5lHK4OavyXEd34iuLqQ3kE2gwzyeTJCTDc+agAlQj7wBDDb1B&#10;JqHUvBfgb4v6bpd9qkN5BdafeRarpsoka3vLKbGOccrxlWU5BGQa27YTwa9J+/MaiX50kIKzKR1T&#10;05zkeoqZSppe6rO2q8/Lyf4fnpRp42p/GmpxuuWS3a1aulazi7aptSS2V7Kp4R1XRPFfhOCbw9cx&#10;soYrcLGxGxgfmA/4FmrL3+s3FvdaY+glXhiRkkb5op0J5VT/AHgPWub0Dwo/wwk8RX0D3N3b6xqy&#10;XK2Maj/RNw2uE/2T97HrmtK1+KfhzT/FC+AdZvFhv1t/OUMpCtGTgNk+vT60Sp+83T1W/wCX5bGm&#10;HxXLRhHFNU5v3XtZu7St6pcyV79GV/FXgm81iC61HwD4i/svUJLdVkt2VWiJXkHb/C38OfzqH4X+&#10;J/Huv+Aob34j+GW0XXoZpbC6t926Od0AAnXHRHPIHauku7bTEibxNbWjeZIq+ZJCpLOo4xir0s21&#10;9/3oZAN2e3oRUutenyNL16q268/maQwPJi/bwm4qzvFO8Xd3UrPVNWfw2WrvcwL/AMcpba1Y2dtp&#10;0lxum+y6m8WA1kSm5XbPJU9setX5W0610q7/ALUIjtWbLTSYKOD/AEqnqukeF59Rt38RPHHfyfvI&#10;ZPM8su68cc/Mcduao+IbPR/Av2K7nuLxNLkkkhurcDzLYmTnfJn7vPQ9BmhRhKyjo/zB1MRR551W&#10;nG/dLlTstfzet+3ZUbzwB4c8P622oaTrl9p7f2I0TQ/aW+yOgbcrkHgEHjPoaDrGrTaza+LILFZn&#10;sNFkj1CxE3ziRpEaHjvld+G9K6aeLQ/Euj3Xh2U7opITBIgyGCkZGM+2Kqy+HtH1fQbvw/BdNBcT&#10;WzQQ3G0eZA2zAI9dpwR2qo1L/Hv+hzzwLi/9nso7pJ/aWqSvotV6NN3XUm8a2XizVfCV9D4B1aGz&#10;1SaJW065uE3xrIpBww/usOD9a4nXb3w4mu6T8VdQ8MrZXDao2l6r5KkSDcDGchf9chbBBIztrYsN&#10;Y+JvhVI9FufC0M1npurR20V3byg/bdPMJ/eBeqSpINrKeMcit++j0/xVp9tPNZLHIpWVVmjBa2nx&#10;1yP4hnFVGTo2Ts1rqn0a6/g/IyrU45knOF4zVvdnF2Uou943Xe6bXxK2tkmZ2laV4q8PeC5vD9kI&#10;Y5GhlGmSn5lgkJOxT7VpeGb6WfTfN1zT/J1CONIdQbbw5x1z3Hoasfa9StYo7S7to2Jl2LhvlKgd&#10;T6Gqc+n6jBcXd9DeMsc11GFjmUMpjCjhSPU1i5c979dbnoQorDuLg21FWs9kradteno7djmNP+Hv&#10;h/wPqGvae19dLYeIvEP9qxxhcLZ3JWISqjDlUkK7iOm5m9asLY6jovivVF1GUzRNdRC0/eYYQMOh&#10;/vc5Hr0rq5p7bUdZbR7m33LHCJBvT5XUnqD3IOOOoqHVYpLZ4NVnWPy7Td53mrnKgdjWntpy+LW6&#10;/wArflqcn9m4ejG9HSMZNq19Lt3T12Tk2l02WljG1fxZ4fnj8P6nHBNMk2oPZL5UDSeTJtORJj7o&#10;45JrQ8SXd1obRa22l/bNLWF49Sjj+ZkixneE/ix0I9K8t0L4VfGTQPjVpXjD4a/EOH/hD7y5nuta&#10;0W+Zj9o83Byv+0O3pXsdvqN3D4gOjXVkqxzRNLHKh4IzjB96qtCnSlHkakrX81rt5NfP9DHLcTis&#10;dTq+3pulJSUU2k1K0Y2lFpvmjLbVRe67My1Ol6xp6694I1aIwPtQpCQyMuRkYH3Tg4PcVeGsabNp&#10;11aX1zJG1tmNp26jI6g+orl9V8OQ+G9Tk8b+H/N0+HS7qWTWdPtbfAvgSu+XHQjZk8DORmtD4ea5&#10;pXj3wnceLvD3ia31Sz1CWf8As+4jgZFZVkYDKsAcjoexxkcGplT91SW19+vo+m2p0YfFS+sOjJJT&#10;abte6aX2oq6aXM7PTR+qb2NahRNEjuUZZpLSNCJGUFj0yPbcKdeWtrqFta3ttp0DeXcLIyzICY+O&#10;cZ6NXnvxnvfjb4KjsfF/wX8KjXf7SuoE1q03Kstvbry0kYYgMT0x2rsILzWtc1LT70aRJDpmp6WX&#10;vo5W2yWtwDlQQO/UfhSlRlGnGV1Z366+at08u4U8wo1cXUw7pyUo8t7xfK0/hkpWs1tzWvy9di94&#10;ms45ypggUt5qswK5O7aVVx/tAn8QMVlaNqmrC5ttEvtIZhdWO97q35txImAy4PK5PIH+FbSvM32f&#10;Tp7P7R5c22eYtho8DKN788VQsI9S0nxKLGW286zjsQLS7W4G55C58xHT1A2kMPcVEX7rT6HRUi/r&#10;Cmm0m7PT0bT07XV1pfTcsahYS+JotN1FtRmsZLG68yaGKQNHN8hDRv6jnI9wK4Pw9qvxl+FtvrH/&#10;AAnGjWevaQdUWbSdR0dis3kzS7SjxHPzJkHI4IzXdJpv9jXl5e20H7i6nEs0YY5V+7j68ZFP2izl&#10;utGvI/Ls2h8yGVJOQW6jHY+laQqKMXFpNaeu99H8/M58RhJVqsa0Zyp1FfVO8W2rLmi1ZrRPSzT6&#10;6u/B+NP2gdR8L+I7SOH4Wa9qEdvrs2natJp9kZGihEYdLgAfeQ5H6+ldp4V8Q+GPG3hibU/B+qma&#10;3jncKZYmV4Jh96NlYAjBOCKsz6Gqana61pMj+YssaXDLIf3iKCuD71nzWtv4attU8VaREPs8dvfX&#10;TRwyBkeUDOT7nbjHY0SlRnFKCs/XcijTzLDYidTEVFOm7u3LZxVlqmnqurTV77OxV1Xwv4ovZP7E&#10;1gW+o2OoyW/2wrhfJZMszgHuSFA+lc/8fvCHxUA0PxZ8K/ENpb39nfbNWF9beZDcWeMlmX++mMhu&#10;1dL8NfFf/CWWP2nUtPmha4sbW/txMvAWRMlfYq4YGte7urDQNOu9U8QLJ5BiZro7S67M46D2PbtV&#10;RqVKNZJpO3S2jv5f1qRVwWFzHL5OM5RU9edSaceV3Wu+99+jfR2KXg/XPD2uWiz6H4mtrqPVIWuL&#10;eS3nDb+NrFPUA5+lJoOg6hYXrwz6tPLY3mmiBZrhgHjcArxnnJB3fWuH8F+EfhxoPxJ/4U/oehRw&#10;28Wlzavo15ZK8ZsvtBKSxq3QAghgAeD2q58N7j4k3Gg+FbXxJqtvb29t9t0/VrfVblJLq6ukfZbM&#10;si8FyodiOp/CrnR5buMtPPe2rXft9+hy4XMJ1PZxr0/eTabg24qScIyTbS0vJtb3irrVWNj4U6V8&#10;R9I+GkFn8RLC1XXrW7mW8bT5S0F0u8qJQD90PHtYr2Oaf4fk034neBNWhuV8mKaeS1neR8rtThgD&#10;129j3qzoPiyS9vNJg022vLq0vIboTahEuYrS4gwpSXJyCeQBjqtQ+E57O6srO60u2tzofiBZ5Lxv&#10;JaPfIylScdixB+vaok5c0ptWd76dNXdfhovI6KKoqnSoQnzwUOVqWrlpFKTaWq95czStqRfDfw9o&#10;Jvb7xdpHmwyyW32ZLf7Z5sJjQ/JIvPfHUdqPElxJaeOtEhhuruNb6OSGXyZx5PK7t208ls8ZHQfW&#10;rvwt8BWXwv0NvAmhzTTafYq/9n/aOWhiZiwg3dSFJOM9qw/it4S8Walrej+PvDv9lyHw/ZTyW+mX&#10;4x/pUjoN6yA8Dyw4we+KceSWJfvaa2b9NP66E1I4jD5NCXsmppxc4x1t7yc7WWtlfZXfRK+mtqF/&#10;d+FdBTQrPwy9xe/bUjtbW1YKsyFgGm7cKDl/zp2oappVx8XbSS31KeF9M8Pyy3UfSKWGWQKN2e6l&#10;Cw9q0r3RZ/EsdnrF5IsVxp98tzpt1ZyE5U8MD6hlypHQ9e1ZeuaXreqanNqmg3emyWst01v4htZo&#10;d8xtVjdfLVlPyvlg3Pb61EXG/wAnf5/8DbzOivTxEYqyvFOLStraOt9LNWla+65Vez1RNqHg/wAJ&#10;+Jk1DTY1mW117SXi+02spEbRsOduOjc7s96y7S18QfDf4S2OiaVocviK40GFbO6tY8CW6gztZkJ6&#10;sF5Prg1No2meKPB/hK20jwzPaXUNnp0tv5zSZ8hYlJhYr9MKw696i0Uf8Lo+Emm+K4dYutNubgx3&#10;yTaLc5MU0bfMqkcOhIOVPUHFaLmj8TvC6/y6arQ5ZezqTfJDkxDpyemml4t2b912k1vpq13M74BT&#10;eOdB1rxr4H8TFpdP0fXTPoF644ktblBMsX1iLFOOOKtfHvxXa+BfB8mpaqJINPvL63FxdsCVjaWQ&#10;Q+Wx/gBDDDdATWX8IPE1t8V/AfirWfhF4ztpZm1i4s7Oa5gLRxSRsARIvDAPyexAYEV1Etrp/wAX&#10;fh7deHfiT4WgS21K3db7S5ZhPCY9xC4kTvlQ2R0JHpWlTlhjOaotE0pJb7K7t56+VzlwbqYjIFh8&#10;JU5nKEpU5y1i1zS5U5Lolyr+Zx11d7R+NpZbLVPDsNl4lawuLOaPGnzSBY9RZk2CAsepHLDHUiqP&#10;inwhqMHxHvPihp9+02m33h86ZqeisxVnk3YWQH+EhGIq5d+EPA+kf8I/4V1nUxut5gvh2O8kLSh1&#10;XgIzcllXIyecVsJ4fW51LUn0fxDMsstyGuLeRcrGeOAD6461jGp7NK3btur9/wBd1sd9TCSxUpKo&#10;tpRaSldxkoW2emzs1s0721ZyOiaDqHgXxl4R+Hfhbwe0nhfRNFuLl9TeQloJvuxxDuxK7s59RUvw&#10;kfwlP8LbPVNC8Ttfpq2p3Vy8sMvzNeNI0jQKD91gUKbfY10einSdW8R6rrNlLfWd1axtaXsN1C0a&#10;I46TR7vlZSMfMODjmsWy8I+DNB8Y6zrTeELmGNVs9QkvLWYGC4mhDEXCRKfkkO9lYgfOAc5xWjqK&#10;cWpXvo/V673/AMXT7upyxwc8PUhUo8rg+eKvooRtFLl5VslTs1LVX+LTlcnh/X/DHxd03Q/Gum3P&#10;y3mjTSxyKwWSI/ceN16ja2QR2Zam8P8AhPxVofwgh8IjxpPqWqWNqXttUZR5shDFlBzwePl+lR6h&#10;8PbTwxpV9rfw+0Gyn8RW9reyaRHLIYYp/tDeY8bbegLAc44PPrV74YeKH1/4XaPrwgW2m8oRX1vP&#10;MJDFMrFZIiw7hgQDUSlaPND4U+tvO3na3yfyOnDQ5sR7LFaVXTbbi5JO/IpNdLqSvu5RVtbSPJ7j&#10;9rP4O+Ffi5fSfEZrrQrhLS2tNN1K5s2WHVZCVEojbGCyOcZz0q1+0V+1/wCCf2Ufix4R8MeJHi/s&#10;PxSss+qeSmZNPj6JOqjqrv1/3WNX/wBoL9nD4M/HiGx0n4saDqP2O11Y/wBlyWFx5f2dpE55U/dZ&#10;h09a4r9rX/gnzp3x90/wtdeGvE8lnN4MsDZbdQha5a/tEG9I92QxbORnP8R716eHjk9SrT9s5JNN&#10;SXRaWi0/Xy0emx8LnE/EbB5fjP7OhSqVITpypNaSknO9WM4t2ty6JqScopv47W+irW70zW5LPVtP&#10;vFuNP1SxWezmQZV8qGRx3GUPFcH8VdAt/wDhMdI+MmjmO6t7O3fTNStfI3ebl18ticZHlyDNO+Gn&#10;xJ8ba/8AAzw38UrLwDbXk11bql1oujzbRbxpKYi0W/Gdsa58s4OeK0fBvxc8M+P73xDoWk6VdWt5&#10;oeq+RqVnfxbCPkVhIPYhh175rzYU61CpJpbXT29Hft5Pvt0Ptq2Ly/NMLShKaUqijUhdSV3ZTTV9&#10;1ZO8d7Np9Td8O3X/AAmPhnU/DmswTQtDNNY3Bkb5nTHDg+hB4rD8I+DtM1HwRD4SktJbabRUa1US&#10;RgrJETw3owIAIPUEVh+Cdf8AFXhj9oHWPhb5v2jSda0b+2dJkuroF7N8+W8YXGShbnqcCsm5+Ini&#10;ST46eENKi8K+I9LuJL26j8Vwx2ZktmtUjMdrKz/d8t5CWGPmGORitPYVU5KDVrcy+5v/ADXrZeZx&#10;yzXAunTqV4tyU3RkmtX78Y6PZ2bjPdXhd7ppep67rkHhiXTYr64ZbaaeO2+1PwIjgne7HopwFz6m&#10;qPjHxKul/Ebw94Vj05nk1C11C4WdVO2NoogeT2zuxzS+Mr7TtP0zXNW8b3Nlc+E7fS5Jb/zYWdrZ&#10;kwWUqoJZcZb1BFYNxq/huK78I6Fa+Kbi8u9cspG8L6lawGXy4Vh3PIz9PL24GW6kiuenTXxWb0fp&#10;te/y6rsetjcVOEnTU1H3oNXavbnUbWb+29IPrJ2drHU6P/a1x4JgFyJEvrq33PDK3KMTkrmn2+pD&#10;SYI9K1qWRWvDIsLvyQcfcB9fSmadqOr6h4iWK31NBDY74tQsZLfazMQCkisew9q5H4R/tB/CL47+&#10;MPE3hbwNq8t1P4dvlW48+Eqkkg+UyRE9VBBU9DntS9nUlGU+XRauy2vtc0ljcJRrUaEqqVSd4wUm&#10;k58qvJpXu7K9+z6HOfCfwT4l/Zti1a2+KnxGn8QL8QPHaWumxtb/ALq0a4VwvBPAYKAR90EDHWu8&#10;8K2ug+Kzp+veKPD1vpviPT7WaB4o5MNEhzEzIe8ZA4P+FR/GiDwFeaWs/wARtHN1a+HkGu2snmGP&#10;ypoD8rhshQwJzyelLa6no2teOLexh0FWtdQ8KreaXrMdwGWRBNmSEjPYsjBuQQSO1b1KssRH2rVp&#10;O92rJdtErdGr6X/E8rB4OjlVVYKEk6UGlCMnKcrtuV5SabTU0+V3trbflJfiN4h8N+BfA8h8a3pu&#10;NNvY49OhjTJkkkkOwDePXPXtirnhfw9aeANJ0nwrYRtJptvD5FvLJIZPJAHGW75Bxn2rmfi74B1O&#10;y+FFn4N8EiG4lGqRGG0u7gZlhM2+VE3/AH2Cbto6+lbGhyWFx4U1Twj4G1G6sm0eYwQ/bbOQ+WzD&#10;co+cfvF5xkZA/Cs+WP1dWe7d+3RJ+W/nc641akc2mqlNJxpx5e7bvKUE3bmXurty6O2t1q6BBrdk&#10;82hw23k2tmf9Bmkbf9oUryG9MMePUCuevLvVvEF74k+FWoaydDutYh+1eG9TtnzJcRCOMTuAejI/&#10;BXrtYGt7wdf6veiS7uPE1rc2+8KqxQbfLwNrD67qw9H1vwX4+1Dw3rPi3TY9J8SaZqF7DpljfN5c&#10;yTbWilMXPzqyjIxkEfSpjeMnK23Va2e60fmtehriOSpSpU4TtzN6SdrwbUZJSjezSleNmm2lruzY&#10;8eeC9D8b/DKbwn471kpayW8Yur6N/LKshBEg9DkV5vo3hfxD+z98W9S8ZX19da3o/jzVLe1tYbC3&#10;bbo4WPCEqPl2HHLADrXoHiTwDruoW9jp1lr3mWH9vLd6lZ6hH5gltwP9QhH3VB+YZz3p0Pjq9HjC&#10;+8B+I/DU1ntZZNFv413wXkAGTyPuOp4K+mCK0pVJRpOCfNF3uu2q1XXdJv8A4c5cdgqGIx1PEVIu&#10;lVg4qE9XdpSupWdmnGUormafM7rVROF/ag+Nmsfs+eJfCHjS0toTp+vaouj6tdTSbYodxBjdvoc/&#10;rXqPiOCRdPj8QaJpVteXlnHusl3BQVYruww6Dbk++BXln7Q1rrXiI6ja/EDwJpPiL4bTaOscNraq&#10;ZNSGoO4j3IuMZG8kEHIC+td94W8N6B4M8J+HvAsPie6juINNGm6PPfXP7+6KxZJwfvuFXce+Aaqt&#10;GnHDUpJe9rfqmt+mzSdmvQwwNbHVM6x0Jv8AcvkcE1yyhLWLsmrSjOS5oSu03dO2hJ4stfA/jKG6&#10;+GnjO3iurfxBZSoIGUj7TbqBuUsO4LGuD+P3ws/4S74bQ/CrwV42XwvdW99YvoN0tsQIvKwFiDDr&#10;kL9aydK/aM0f4Y/HS5+APxzhttGSGBLrwr4pvj5cGrmQ5lAY/LEVLbduQPlPqK9c8T6hpV3o1trC&#10;wxX1mZI54biFfNQrnIdSueD2Io/2jA1YXTt8S2ad+q6O6sn9zDmyjiXA4lKUeZXp1ErxnHlbThJp&#10;qStJycZbNNSjdO7i8Na3r4huo9Xgklj06GKFrtVBW7kVR5kkeD0J/WsrxP4n8KaPf6F48mWa1bW9&#10;SttKju1tSJCzlykUo6hSRjJ6H61paB4c0TwVoVv4Y8N6k9vD5001sLmXzC0jkuy5PoTnHpUel65F&#10;q8x0jxNNpt1NZzW8pECnO9s7JgOwJ4H41z+5zOSV15aaf8PZnrS+sewhSnJKejV/eSlvZO6ekbpa&#10;J9fI0tS0ebUkls7y5mYQXUU8TxsAfkfeFPt29xXlfjnR/CfiVb34AX/h7WNDttUkfU9C1zSBiNrh&#10;mLNEjnOyQncSuMENgV13xJ8SXXwTstY+LF4yyaHETe6+rKzzeSsIRREMgKd+3J6bQe9WvG+hJrF7&#10;4Y16HVmiWHVYrmBo0yjq0ZxGf9hs5z1FdGHlKi1O+j1T/vJX21+59GedmlKjj1OhZe0jZTi7NunO&#10;Tju7NJ2bTTvzQtrbXN13w4U+DL+FbfWby81DQdPhjlmtZitx+7IcE+rFRyO/SpvA/wAaPhdr+pXm&#10;gaD4qXULyxkt21KCNSxtJZhhcj+HnqP4TVr4tfEC2+Fa6d4hTTLu4N9rFvZzW9jBveZpW2A/RepP&#10;YVa8O/BX4aeB/E2qeMvCXhO2sb/WLnz9Ymt15u25PzDvzzj1qG6csPepfW7Vrb3V7/pbubKGKjma&#10;p4Nw9xRjUUua6jaXI49G29Jc3RO2tjQlvc+JV0rTTtdH33ErRnaVK5KA/wB7B3cViaK/i/S/DF1p&#10;ljf6XNrUdjcyRwMvl20tx5p2s393jbux0JrO+FNr8R/C/wAK10vVWt9X1qDVJhbTXW6JZoHm3+hK&#10;lYyVA7lBXK/Ee4uPhZ8bLy4Nv4g1Lw74400291DpumtcLpGoB41D7xxCkqtubPGY896unR5qkqaa&#10;dtut7PX8G38rbnPjMydHCUsXUjKPPpLW3s/aLS+6bUoqLavZyUmuV3Oy0G/sru2bXNdtLeZbXf8A&#10;2gY7oTPaXjKBJAnptHI74NYFv8UbrSvj/b+ArbRZNQ8M69pO46taWu5bO9XICyuucF17nGMVqal4&#10;LtdA+JTaXpfh1bex1pY7y41Lz22yXsWFLEAYjkKAfMThumKz/Bfwf0rwf8ZfEnib4f8AjW6sU8QW&#10;0c95pQ2yWrTBhmZFP3WwCpHTmtI+w5ZuT3jp23XVXs1v52a0OSqs0dShClFLlq2m01eyTurSUVKM&#10;laL6q6knKwnxtvNe8M+ErHxH4B0m81iO11i1hvrOxYSM9jv2y3EQB++ikjI749K3vh/N4J+K+maV&#10;4stte0/xHd+H764i/tWO3CS2lyHIMRXqjBCFIPUjNcNf2178OP23vDJvtW1k6L4g8KXGn6Xbw2hX&#10;TrO6EocRsVGN7gSPlvUAVp/sp+APg/4ffX/iZ8JdK1jS4/FWpzQappOpM5Ed3bXEwklAbp5m4HPQ&#10;rtqq1OFPCcybvZNNLfmumn2tZ7aOzXY5cBisRjOIHScI8vNOE4SlrF0lCUakEk1JScoaO0o3Uk9Z&#10;IvfG3wzYpo8fjOydrZfCbz3srrA73JkMZ2SLsO6RVZidpyDjHaqPhz4h6v4S8C6D4r+J/iK2hX90&#10;i+I9Os2Npdxyc/vkPzQn1J4DGt7Wh47sPFmpXDW9vYW/2i2kj1OH5/tcKE/uJEIOFwSCw9c1w/7V&#10;vifxLp3w70zUvDFt/Z6+JtctNLuIbhPOtbdfOzuYJxtfAXPvTow9tyUZa3636Wvbb1f+TDNK39mx&#10;xOY0rxcV8NnZyTUVJq8d7Rj0tq1KUWz0DVdK1vVPGsc1leWckBsUvbW5UFpYpA5xhDwVZCRnPBPS&#10;rB1PR/Gmuzal4X02VtQ8Jap9haZSNitMsZnTAOCVUqSDyCCBzWrod5r9nqy2utWGnwrHaxiOKyYs&#10;8XyjPUcrnOPYV5kvwu1D4FftEWvjb4aeG9Yu/D/ji5aDxZbWt2ZIbG8ZzJ9veNjn5vlQsPujJPau&#10;eny1IyTdpJXXZ91f02XX1Z7GMnWwsqVSEXKnOolUevNC7tCSjbVKdrvRxWr0Tt22jeJvE0qXmkeP&#10;PC8tpfC5vLqx/s+YyRy28DKEbf0V3B3BD7+lcX49+KXhrxx8B9b+MXwpTTV146PKUbVozHMiw53A&#10;qPmYo2cDpn2r0TTI9NfX9U1BBerJeSGG4j87fGfL+UFVz8hIOeByOaxtS8L2Wn+LtCW58HabJa2s&#10;d0bu+dfLaJSuAygDDbs4YGijOjGpzNapp2vpZata/Lq/ncnMMPmFbBulGquWSlDmcbyUpNRjUTir&#10;JpOTfuparWKTb8d/YM/aX8D/ABP+DWm/DfWLCz0nxeWlVrGTTGSO+cfP9oOFx83fJ61774u8Hr4t&#10;+Hmo+DL7UJrFtQsfIkudMuNkkbkdI2P3TxgfWuR1TUI/DPxU8F6EiW6m+TUCljp+mgf6MiKVmc9V&#10;C9OOpNanxL8V654T8Y+F7nRPCd9f6ZdzXM+uXVj80kSxwfu18vq+5vTGNta4j99jPaUY8vNeSTd9&#10;U2+tr7aLU4MjjLLeH3gsxqKr7LloylGHLdSjBJtKUrP37yleKSu7K1zynX/hF43+CGm698WvCeu3&#10;3i7XtF8NQWfgmPU2M1xp7JhJLTCHbJ5uWJYjOQCegr0S4+PWk6V8HLf4iePPD154buofD51TUtNu&#10;LUhYsZDwk46k8gdSCKm0W4vPC2s2OteDfA2oX2k+NNQifUIYpQJNEuHDGSeQMeEPcDkN9ab4P8ea&#10;54u8NeIbfxjoEgaHVry10211jSyq3FrAcCQg53K5zgnGetXUqOtaVSN7NappO21rLRWs/R3fUwwe&#10;FhltSpTwVZ03OMrQlFzgpp83tOZ2lK6nFb/Cox+zZbGmeKLW/wDBeg678PHT7JrVuk0DLCGVI2UO&#10;Syj2yPrXC/tJS6n4i/4Q650X44yeE7C88QoVSG1VZbiZEZ8kt/AgXcynhhmusWGXQviFo/iawaay&#10;0ufw/LBNpURQQJMo3iNU6hiM4xwa434OfFr4afte+A9X1bwxZNbaloupGO40zVLdJRYSqGXdkjBR&#10;0LA45wTSw8fZy9uleK3dk7OV0r3T/wAvma5piKeNo/2XUqKNap8MOaUOZUuSUnBxknZp7Xvqr3SZ&#10;2HwP+J2mfGv4MWfjqPWbXWjNcSQSXEEXlZkjlMedvVGxhse9bXjDU9Y0jV7U2mktqenzSraalCuC&#10;0CMD+8YHhk6Z+tc38I/BMGk+E4dMtNCsdJ/svXGvrGDw7H5MF3EU2+YVXiRWBOM4yVXuKd8QNW1L&#10;wTdfEDx7rsd4nh2PwrDNFLLqEaQtPGJN6xfxIdpUEngnpWPs4SxUlT2vovVpJK3VXvp2PRhjMVRy&#10;OjPGfEornmk7XjBylJp3ai3FxfNd6rW7LWhWfhPw94a1VfCE0ugGENYpD5gWC2mcblMSsduckY7d&#10;qy/BPh/4k/DCPwv4V8XfF258QSf2lN9okn09fPnhkTIWQj7oRv4u+QKm8EeFvEuoX/hrxDo+o6fe&#10;eEdW8Pxz6pY6lHvuWuNitFMrcg7ehHFZug+IfCHxDv8A/hNdB/tj+2vCV5LY6norXQjugxk+XzEJ&#10;AZD94D+7itPsyV7rq7J6tNK7eq1v+DOPmhGVKXK4TWkUpSipRUoTk4xi+WS5eW2l7KSStdP0y307&#10;QdQnup9KWAKGMF1JbMMMcYKnHRl6etee/Bvw18VtM1XUfDfx51TS9ahs7xv+EZ1qGJY7iUNMznzV&#10;/hY/IFxwQlbHwu+G/gPTNe8U634E8S3cmn61ePHrehtMWhttQBPnOmfmR2yMgHbxkVrXGm6tb+If&#10;On01Z7OxtY54roS5uGlXdiLbjldvRic5NYcypqdOLve2rVmvTtvZrZ+fT1PYyxnsMZUi4uLkuWMu&#10;anJN7ySVmrRUotpOL7NtNult4i0zS7/S/ENlLfbtYkSzaWQDzo3wy4PYDJH4Vz/i2+l8Lane2the&#10;2902mxrqC6fdSshjiUcqjEcEj3571u2+neI9TuLew8Y2rXtmt79t0/UY8xSW45dEkUdSv3eOtVoP&#10;G3h7xX40m0GG3t7ppIylu0m0CeMD96hU/NuHoR0NKOkm2rrrbb+vuYYiPPRjDn5XdKPNvs9+9nbX&#10;3k9OrI9D8c6ff6TqF9Y2d032O3hvbnT7q18vyfMw4VXHDELnp3rntatr3T9Lj8d+ENQ1yzjv/DN0&#10;Jl0eNZhJdSY8mV4Ty0qBi45GduD2rs/DUPh+Yap4QGm3lh5t0wazvjt8/gEtCcndHjA46Vytx4Hv&#10;G1+1udH8X6v4Y+w+OpLqFLaZJIdSgMKl0lQ/ch+UqucbSM9xWtKVONR9PVb6ej6+T/U48bTxU8LB&#10;fFfROL5XF81r3bW0XquaN7WW6R0HhzxB4b8WeB9C+INtrtvqbRxx27aksJj3XG4Ry5TqjbwQUPQ1&#10;peLvDWieJNPm8M+I/D+n31nKrGSG9jDAJxyO4J9RzXz34J8FfGT4A+Hfih4QvNXWP+2fEp1TwLrF&#10;xJ5vn3VxKMCQAbUBcjI9zXsGqfFTUfCzeEbr4gadHbR+IrdbLVNRsZkkgsr/AAMLu/uMwYA9jTr4&#10;V0a37mfMrvlaetkk/wAn06po58szynjcDy5hRdKbjH2kZRvFScnTabd93FNc2nK4u7WqXwNotjFq&#10;2u6bo2osps9Uj26fcSNJDHtUbdm4fLlfTIFcx8avhP4m1Wy+JHin4W+Kb2117XPDcemrYrOY4VnK&#10;KFmBxw4X+IcnOK7y60rxjp3iUeMLLUYruxtraSJdLjhVTMWOfNZ+pKgYA75rI8KeK/B/7RHgPWbS&#10;zs9csbVtQk02e6aKS0aeZeGkt2PzbQcgNxyDSp1KlOoqy1j7t9Lpap2f3f8ABNsZg8LisG8vqXjV&#10;aqOCvyt+7KPNBptKyqW620biro8o+Kvg/wCK+naz8GfjdouoX2tXHgy1h0vxhY6TH+8kjZF+0ysr&#10;EMT8i/J1Ne4eNNTj17wZfav4Zls9WhuLFrm0triYKpZBuwT1Uevoa52z0bxNo9idA1jxdb6sjaxJ&#10;Dp7x2pWa5tYYyghkkz810o3MZONxHtWb8Rfh94Y8L3eh/FXT/FUuk/8ACMWEkWoSXETSWt3pbf66&#10;OaMcBzx8+N2a1lKNaVOMmrxulZbq7aXffRPz9befhsPWyyniq1JNxquMpqU1eD5YwlNN3i1yJScW&#10;+l1ur9Z8OJ4YtAm1/RtVmuBfIt/d2c115rWbMmSsZ7pxwKk1XUdB1rwpdeIrbQ/7QjazaafTVbD3&#10;EajdjYf48isf4fy+HtPubz4n+D9ThbwvrRt109rOQSwSpjarrgZjAPylfxqr8fdX1Gz1rw38OPCW&#10;vR6Rrfi2+kitdThtTI9skKiZmIxgo5URtnHDVzxp82I5V632tZXd7dvLt3PYqYxYfJ/aStZe6krP&#10;mc5csHFydnztqydk77pHRRab4Q8a+CJvD+p2D/2fdW8NzPa6lMy/MzLMqEk9FbHGeoxVS28N69da&#10;Jrl3qMM8c+sQ+RDotxcbRb/eU+W46bwS3qM1P8RNJ0fxv4cj8P649vfaTfXRstYhik2CKXg8OCGQ&#10;q68dwSKp/EpfGGneG9C8NfDy00/UNUjuIWs21y8dc2sO0yOWXLNLt6epPNTT5rKKe7b16W87rdrX&#10;bZammKVOHPVqQuoRSvHeTd1blSd0lL3dWm3K8VZN5vw18CeA/hP4XtfAvgltat9NsrkXFsl1dPN5&#10;Upba0Xzc7c5OOneug8Y+G4fjB4c17wcl2lq8lrPp800kIkTLp8soB67Sc4rFt5PFmlfHG9n8TfEi&#10;1/sltLD6No1xYFFDysASbhjh3yCAgGcVoWHh6f4Szavq0boun3kN1qepXzMzG3mUb2cp/d2DnHcV&#10;pLmVRTUrz0ae929Xut/12ObDRo/U3hXR5cOuaElorRiuVWUW7J7K7TUVrvpw/wADNd/aD8FfACDw&#10;h4h8FNqnibQdci06NbyVIRe6b5+FuFwfvCLPynkkelddP8S/C1743vPhBDa/YdaitpbrTYLibMd5&#10;CkhTaW/hLsWwv3iASOBVv+1PAPxD8MwalH468uO8+zazp15DJ5bIiEbJlz1QscHPUGqWp+CvFmrf&#10;HXS/idpvivw/J4VgsCuoaa1iGuJLkBlW6SUHgqcKOMAFuuaqUqNapKUo8r1fVa72/O23rsYUqOYY&#10;HCYejh6sq0F7OF3ySfJqnNtWd/hcpXknZO26IPiz8StU8EfDlI/CEk327UreGy0NY4g4F9LIFCgk&#10;87fmOD2Fdbr1nqFppdlp+uabHqFrNHFFqUkabZBPgfvsDtu/Kvzy/ai8eePof2sLPS/ix/wkEfgv&#10;w34hkg0eTw/GYZJpjiTzUDffYFgCRxgYBGa/QvSvE5s/A9rda1d3F239mxNNefZSsjllzuZFBwQO&#10;oGcGurMMA8DRotWbnd6edra+Wno3seJwnxZT4ozPMqbUoRw7jTSk1bTmcm4vZSd0nqnGKd0zmfiL&#10;+0D8O/hz8QPBfwy1bUWOo+KNS+z2+n7A37vBAmkz90BwAPUn2rodP8RWmo+Ptb8PT6fcfZdJtbe5&#10;jvpIc29ysiMrLHIOGKEYYds1g6SbD/ha1xf+K/h7bZtdLtBYeKGkWUMxBwhUrvhYEkjsRzxW34P0&#10;vSvDGlXXgbwekNna6bOjtZTkyQpDOxclTnOW+br0J9K4asaMaaUU72V3dNau7enlZW+9rY+owdTM&#10;q2KlOrOLp88uVKMlJKMeVRalveSlPmVlZJRUk3Jcro3wb8QaL4suta8G+ObjTrS68YJrGo6e1qGh&#10;lh+zhGhU9lbG4n1q9pLfFrw/8br6/wBVtNJ/4QVrQtp6xR7bq3mH8TY4KEmqGmp8S/B2sap4S8U3&#10;Fw/h/WbiZ9B1e2bNxp0jtkWjDncn3ir9gcVq6F4hsviJ8Hr+98Z3MmixtNcaXNdSXqqCUk2CRX6L&#10;uOMZ+lbVHUd3O0k7RvbvqnpbXR+fRnBhaeDi4woe0pTi5VORyaTcdHB3ulB3T0sndSWqdq3wU+Es&#10;Hw71LxC2g+Kb65stb1CS9ltL5laNpnOWlib7wB6EH0rrbyaZNfhgsLaaFogWlVl/czrxu57MM8ep&#10;rjfhvr/jDwn8EdU1fxN8PbmLV/C63aW9lJOsjXcMYLJIrLwQyDNcr+xh8ffAvxr8PeIk8PfFLVvE&#10;V5BI13qWl65bLHPY7/4YiuAYcjAHUEe9KtQxFT2leWqi0m13el9NPm7XvpqXgMzyjA/U8sp/u5VY&#10;SnGLdmkvecUptSum3dRT5UveSTO58Y+HvE2peJ7jxDaBYbaw03Zpdx5u+O4WV/8ASLeeEjB+6MN1&#10;5NYXxT0O+8A/CGz1L4ZDydN02b7XPorWQu43jZgzIinpjnaOx9K3vCfxY8DP8MbHxrFqt3eaLdWU&#10;l815JESsSZbh94BHzKwGecj6Vf8ADHh3RNJ+H91olrqFxHa6h593H9t1DzJGhmO/epP3R83C9FqY&#10;1J0ZR51ona1t+j36/lfob1cNhsdCo6E1zVKblzKSbi2042ta8Xot0moq99WVNY+Lfh6y8SaH4e8R&#10;6PqWmf2tZ+do+pi1Jh/1YZonYcI+OAp9KpeIPDfhnU/irp/xc8N2VvqGtaJp/wBgvl4WZLadlZX+&#10;oHTtjNavgG5uPHXgJtN1vTbyx/s+byYZbiVJJJUTgPlcjkU1dJ1G68bMNMitWtZ7dV1aNrcqXhC4&#10;XDg/e4GFPGMmoXLSk1HSyaet0+/3rpfc2nGrjKcKlS04ylGUHy2lFpaaO+sZLflT5Xs7Xel4h0mC&#10;f4g6b4hW9ktza2ree7NiNogc/mSQM9hXH694g8QeFfjVpvw6vvCerapoXi4PdTavCxdNLukKhIiP&#10;4IivJ963dU8U2mharoum+INAvI9MvWnszNNGJIbZUVCryt1UO3yjPU9a2PFmgXGp63Y6lBD5iw5+&#10;Zbgx7WHzKeOvIAxUwl7O3Ot4tL9HfyZtiKP1qMnh52lGpFyVr3TUeaLTW0o9d1e+jR4LeeHbLxz+&#10;2BY6/LLf+GbXwPfG30G1mjC2Osuy7rgoR0cZB/CvW3s2sfjBfarpENvdaXd6T5mprJJu8qVfutEv&#10;Ibcud59gKfqJs5r3SrjxlZ2+l6za6g0dizR7re6nlQ5Ccc5AwScYpmr+Atb0yC18WeCdabR2tbx7&#10;vU9NmtfOjnjIPmxjuoOMjHcdOa6atf2zinp7vKu2jvutXd637t3djxcBljy+NWcffbqurJrSWqSs&#10;4ydkoxtFpW92KaXM7lnxZqlp4iaTwqts1rYtp9vMt9NbA2826QFrb2JRQMdPnqje+C9K8KfFNvHO&#10;mWlwjeJrWPSZ1tlPl2aKGdXCj5QN5OTjqam8JTReK/hqLrxLe7YdexcWMVwjW5tjkbI8kAqwYArn&#10;BycVqWGleJ9OvbM2t1diFLVYtQtLiYSFGDZDK5HLHv7VhzOneCdt0132/VX9VY9f2McZKnXnDmd4&#10;yjJLWPxK1r2tySa0d7O9tDN0K4v7P4r/APCKf8LBW+jttBhW60O8hHmKoJH2ndjlnPBHoKxtK8Ea&#10;2PhhN4X0PQZfDl+2uTXMMNmVdbcFyVnVSfunrt96vfEbw0fHU3ibwrDq/wDZ+pXWkpLpN5brtmtn&#10;jJIJbqwLY46YzVX9nHx/4+8R+H5vBnxksbe38aaLGpuJLP8A1V3bniO4Q+h7jsRWvvRo+0hZ25br&#10;rto7bNa2bt2768H7mpmSwddSXMqnLJXad5K8OZtyjNKKklzJNXaS5bLjfjBr3x9svhXD4n/Z3Npc&#10;a7Dqi2niCG4by0ufLb5hGjdJWIxx2bjmvQtL+KMHiX4R6B8ZNRuItDtbzQTe3/mvxaN5eTGTjna4&#10;YH6V5HZ/Gfxt49+H/wAX/E3wHsNO1zU9D8YKmjWMMgDIsSIZLsK55c7XKjoSPXivSbPXh4h+CXhK&#10;68D2Efhi31aa3nbT/EFj5sfll98tvIBwDIScN05z7V04ijyQjGcEmpNN9dk7S326O3RnjZTmKrYm&#10;tWw1ecozpRkotfu7qbgpU3p8TTdRKd9Y9XpZ8SeINH8X+HNO1q41PTbrRb2x+2w+IbeRQtlj7lwA&#10;ecKT17VofDWXWIfDVvF8UkhW60O68vS9aSbMeoQsPkn46FgeRWtFY+DNb8NW9vd6Hpc1nfWrQxpa&#10;hGt5YzyVQjgqT270a7fjw5BaaLL4Qu7mye7gtLE20YdUXH3m/uooGM157qKVP2cV/wAN5fqtj6qG&#10;GnSxP1qpNapLq027PVWvZNJxd+bVptq1uX8MfDzW/DnxV8QeP9P0exb7deKlx9nthHJcW5jyZN/8&#10;T7uPoKjm+KvheHXNE0PX9ZvDeQ6e2qrcXGlMJBbyz/ZBGcDh/MdAR/dGaq+LB4q8EfEWxl+Fvw8u&#10;rzS1mz4svLjWQkZWVgqxxIxJaRSdx6DAwDzW94f8Xa9o2peKNW+NFh4f0230m6aSx1S1vAyxaWfm&#10;Xzt4BRhgFuxLcdK6J3l78tbpWs1fttr93mjy8PKnRk8PSvT5ZycnKEnD+dtS9xWv9p6XUkmuun4g&#10;0rRvFXge/wDD3iSG31QWMkiXTNGrCKRB5inB7j5eK43wV4p+EX7RH7P0mn62ftGm3Fg/9raX5haa&#10;22uRhscq3AOOoBrrtW0jTr3W9C+J3hC885blsrHDdbLe/hnQfvWXo7BQpU9cVB4V1fw9pHinUvDW&#10;meFIrK7uboyNZx+UklxH/FcberLngnnmsYS5aXu3umpJp2t3/RpnfiKEquMtV5PZyjKnJSi5e0TS&#10;cHfqleScXe92zB1P4f8Awp8X3nhvT9UvdQmi8K2sNz4fmW6cLG7fKr5H32AGMHoK7yHUJdH1eGO6&#10;u45oJlWOJvMAkMvfI965P4txaH4as9N8WX2h3ax6TeL5Jtbjy44pHO3Mn/TPnkngV5z8NPjT4R+L&#10;Hw/1TXvjjqUFnHofjyfTNL1a3Uww6qGOIRER94FSBkHkrnNaewqYiiql24rTu03d6L11fr8zi/tL&#10;BZRmUsK1CFafvp35VJQUV7ze1k+WO+kd1ojpf+GfvhH8Mrq18b+M/ClvealD4sa90/WtG04xXMDT&#10;TEqJSh+dQXwxPBA5robfxTqfiWKbPh1lvLe4nmls76FHljhWUrGdpzhWAzn3q58WvFNp4A8L6L4a&#10;/tq3N5rWtW2maZHquWN5ITuMZYc7tit83qBVWx/4QbRPidfeK7GaSO8vLBkmvpU3Q3kasS0Qk6Dy&#10;yDxwKPaVa0PaVLt62flfbyWr+a9S44XBYDEvCYNQhC650rJ3cbpt680klHez5Xe792+H+zvr/wAL&#10;/iHq3iT4s+Efhr/wj+pWtxJp+pTPbmE3bISS46K4z/FjNYnjLRvFNt4u8N6n4V0NrKyvryTUPFWm&#10;31mZrecQjcjBvuxyEEkHHJFeh6LYeKYtD1jw3dXen3H9oRyz6NJbx+UFicdHI4z3DCq/hr4gpoes&#10;6X8GfEOlal9ubSzK99qSloLiFflOJgNrSf7Jwcc1ftpe2nOCuuzd7Rta+vb8Gc6wFN5fQw2IkoSu&#10;nzRgoJ1HNNqybScraq7Uk3e9zyvxz4/+I/hr9tDTNUv/AIbyT/DrxN4bhtLjXI42ZYHQeaJpsZCh&#10;GXbtIwVOa9K+BHxZg/aK8E6f8QPDOovb2tteXVprWk3VsQZiMhM7hlcja49mxWN4a8T6omu+LP2c&#10;LnUrjUNWtdCgvbJmTyWNtcyyRj5jxmJQOR1xnrmuh0n4X6f4V8ZWfinSdf1Cz1CPTI7e9sVmBttQ&#10;CLt86RQMFwOrDBq8VKjKmouNpqKSe6aS0dntzJrXo0jDJaOYU8ZKtTrOrQnUqOcGopwk5q8FNNJq&#10;nOE7xd21Ud27K+Ppd34/sfjBDqfhnU7VPDMfm2WpaFcXARkK8i5iz6Hgr0xWr8VYre7sNYg12DUL&#10;rQNS07ydQt9PIDqv8UkbDkscgYHbmtOy0iHxj4ZvrrWjYzTTC4jgkWAAxoRgg4PPPNeZ/B17r4N/&#10;B2TTvi81+1rpE11cNfTW7MqRbiVk4ydpB5HaoprnfOvii1Gy3e+qfdWWtrnTXlLDxeGq3dKrGdTn&#10;k/cj8KcGukWpN2vbR2tpbmvhn8PPGH7MXx20nwD8NtDuNe+FnxElLSvdXHmPo8wjdmTk5KbRk+uS&#10;O1db8P8A4xWPw+v/ABR4Z+J3wofwrZ6bq0c+g3VjCZIdQ095vJhmyvG9W27l7Kw44r0fSz4S0vRd&#10;PkhmtI1hh+36e14xCwpIOWDe+7H0Ncz4P8b6Lr+p6XZeLNB/smZtUvdKm0e8kEsLTqS6vG/IYOq7&#10;gONo4PNa1MR9ajKU4X0SbTs21d81truKs3a3XTrwYXJ/7EqU6WFxCjHmk4QlFShGM1CPs1Kykoxq&#10;PmilNSs2kml7t3w3e6DqnifxF8GdS8m5t9MWOX7bcXQaSWeYtIy4/h2jBGO1dN4s8PLe+HFs4tZk&#10;gktY/MWWNVdmwhAODwSM5HvivMfhVrFhe/HLx94F8S6dax3F5bJqWm6xDMMzWT/ugCp6OjhueeMV&#10;6ha6HpTacnhK61Sa4kgt4z9oZzvfb91ie/4Vy4mPscQtez77pXfz7Hu5PUjmGWybSbbnC92muWck&#10;ovRO8bWT1utbu935zoGmaH8Zv2ZtPvbiO41Y2UDOtvqaGJ57i2ZsB1UjDFlH406y8JfBzxrD4U1/&#10;xjpkNn4q8VXR1TTWWSRHkvre1CFsZzmOLjB4Az611Pw+0TRvhxqs/wAOrMeXBP5moQrK+7dubMh5&#10;/wBo/rUXifRtAuPiF4dF1pm+aza4n0O8SM7YQygSRgj+Nhyf9kVp7b95KMW0veaa7NbdrXtf5nH/&#10;AGfGWFpVa0ISqfu4TUldc0ZJOSer5knLkbeja7u8Hw18a6d4h1C++DHjLVNNvvEGirvvrHzQ7vCG&#10;G2Ur2yCOvNcd44+ANjouia5rXw28PTX39qNJeT+FdQkIs7mRTgx7R9wEDIx35rstM8H2OmfFy/8A&#10;FOg+HtPt7y9sSdU1KOMC4lnwuA3d4gPyIqTR9b+Jen+KfElp491XTYbG4voV8Iy2sLnyoyvKycck&#10;nn0qo1pUajnRdlZNpvd6Xsl566apEVsHTxuEjQzCF5p1IRnFX5VZ8rk5WV3FJNNOMpO1mjkfEug/&#10;G+88EfD3W/gL4f0/SptJvRNrnhvVJvuwyKFaMNzjaNxH4Vzuq+GfBn7cvwn1rVrzSINF8V6dqskG&#10;k32j326805o2wjsQRw2MsvQgjuK9N8Y6r4r8H/EPRYtM0lJNP1edbW8vkvVVo2CMxbyyRnHtng9O&#10;K4aw03wB8Jv2ivB2k+CdRuBp/iaHU9Okh02JTbQ3SMJ/37KCd7MSBuPAHFdFCpKNNShpNLmi11Sc&#10;nJS1d/nrZHlZngqE8Q6OJk5YepJUqsJ2SU5KnTpzpXScd1dwdlKSa11TvgzHYaf8Wdc0DWdRb/hZ&#10;Fn4PtR4gTy2jt9WuRGAl3Gx4JVdgbHTdUnhHWPiN8NPDfh74a/FvW1h1t9Qnur/UNPsy9tqlv8zu&#10;pbHyMMgEnrWl+058KNb+LOp6T/winjafwnqnhub7fDqy2O/7YDx9nL5GUyAWXvha76OXUtW0gazq&#10;1jb3xtUxDNayAi7UoBJlcYUls8DtWdSvTcIydnzJXXWLSsrO1uV3ul026XOrA5biqWKq0I80PZOX&#10;LNawqRnNTm5RUuZVIuPLKTspO7StNxOFlsbb4kaH4T8ReD9atbWw03XJGvLPVrYsZsgrsVk7rzjt&#10;zXmfw08G618Jv25ZvDOo+M9Ym8Jab4fnfQLeaKV7WzadxKbcyY2kgAnnpgAV6B8LfAmu2Rt/C/gP&#10;4l6ZHaeGNcupddsWsy7SLP8AvI4XDEGMpnhueK6LwL8Wtcf+3Lr4i6FNp9rperiyNxLp5jjZSP8A&#10;j43Nw8eSPmHb8a0dWdKnUpw96LTVtmryuntq7fg7HF9Rw2OxGExVe9KrGanfeEuSmlON1Oyimlvo&#10;pQvy9TH8O+HItA/afvPGcvg9oJtatLqePxFZyHybq0/cpHFKc43KQ0gz0Dcd6w/gDrM3hrVfHVt8&#10;RfANnBfJ4ga70/XtJsx5OqWVyxVJN4+V9mSHP1NYP7O3iX4n+B/jF4o/ZX1Dx1Z+LNJsxNrUGtSC&#10;Rp7a2nVmW0G1dnmbyjFCcbH+XrgegeKPjJ4c0Lw9rmj+GtMtdSs/Dd1p9vqmm2KjzLO1uAN26MnA&#10;29SvYVpWjWjUlQtzXULNN7L4XrtdO1n5GWWYjA4jD08wUvZOnOtzQlGL/eNP2kfd0lySi5e0jq7O&#10;97yZxWh/C74ZfD6HVLTwXqK6Vpupa5Bc32n6rqSxo86yn/SY1PytE+QAo612/wC034B0Pxn4c8O3&#10;+tafaTXnh3W4dVZdxEgt4RvlMSj7x2qBj8qzfHfwX+E3x3Op+JY7iPUtIXT4oNLm0u73RW13asXV&#10;fk+6Q+AeSD0rY+C/xDvfi94e1SyuVg/tzQfJ07UUltCotbwIN4Ut94bTms6lWfNHExk24v3r7rmS&#10;Wr69UzfB4HCxhUymVOEadVXpctmpezlKTajZJW92UUm7pu1kjyLwX8Uf+Fs/Ay4+K/wG8F/ZfG3h&#10;bWWF14PdSrS6dLcHdAVfHyvC7OGH8QIFez/DnX/hvr3wuMXw30GGx8LwtNHp9rNCyREpJ+9IGcqB&#10;LkY68elYHxf8DeH/ABjpGuQ+C/EcOj+KFntLO31K0K214BFIGMKMMebuOQoIP3iK2fgz4X1n4TfA&#10;RfCHxG8T2t9d6bLIbzVrG3xu3yl90qdVcZ+bPXrRiqlGrh1KF0+fSOt0mr/NJu0Xvq97hkeFzPA5&#10;m6OIalFUWpVFGKg5RlbRXvCU4JOpHWDcItNWafO3GheG/jN8Rfl8R614X8Z+CbhZdUl0u3MdveK2&#10;NrsWGJk28D05qhoGu/8ACL/FHxt428evqGm3mqwmKaHUSwsm0+EbUmgmXhWbdkr1zXS+B/DvjHwv&#10;43vtNv8Ax5eeJNN1y6N1bTT2ij7HDJljEsqc7RxtDDp0rn9S8ZeKPh94L8Ra9pd/feMYGvLyS18O&#10;6lYxx3ECxt+9bf8AdKquSobHA9auN6knSi7pqKXTRu7SbWiur2e3R98K0Y4enHF1k6c4yqTm7Jq8&#10;Y8qlKEZvmlySSbhfmbblFNrlzT8avCkXxn+F/gbw94pms/DN7Ffwr9oxPb30gTCJ9p3ECRSCQDyM&#10;+9dF4F+Afwo8Nx6h4S8J6Jf2nh/T71NXaa31Bpoby6DOWeJ9xKsoyrr/ABcZzXn/AMR/2Xvhx+05&#10;oXhn4m/sy+LbXRbjT7sX1xYQ2+YXmk25kaEkeVIME7sYYevFbvwL1zxZ4S8EfDfwXqWoapYm31K+&#10;HjC4FkGD3ayOrWsqBf3cTsysj8fKB61tWjT+rJ4ebTWkou6aac5XfdtaJ679Dz8tq4xZtOGaYeMo&#10;NqVGtFqUJRlGhTcIttOMVL35L3bqK0d9aXhj4r+JdQ/Zom/aC+EOm2eoXml63qDR6RodjtW/j85l&#10;jEkK8o5G12xzj61JoXw9+Cf7T1vpf7T2g+HEtfG0NtE+pyRzsslpexkDyJIj68jnsa67wx4S06y+&#10;Evia6+DGsWdldalq13qul3Og24MRkDcYjyPmO3YQcZNU4vFupvpHhf4r2ngS38L3E19LH4pt9YUW&#10;Mk8+zbGjZz9+THzHOPWl7T43Q0fNJJ3s7NX5ZLqnqk++jWxpTwMmsPDMmqkFSpyceRSiqkWoe2pS&#10;15ZK6co2XutOLb5joLDxrb6z4u1bwfqPhdL7Q7XRPM+Vd0byr/r7aZGG0H+76ivNfj9qWkeAfFnh&#10;3xlonh7RZfC+ueG2tm0HVoEK293ayJ5bop+4VimdCBxWxe/FLxX8I/2iPEHh/wAa6LfDw/rOgxar&#10;pOqQ2pltdPudh823klxjYzKQCehPvXpXil9C1nwRpfiy48AQahDebJYdOu7NXe2aRCzN7Z2qD+FY&#10;w/2TEQk43jJLZ6O8b/Jp7+a9D0peyzzAV6ftEqtGcr80NY8tRqzWvNBxuop3TTi97nH+I7bSvCOp&#10;+IPEUHxYHhvS7jyV1CCazZrKzuZQQZWLfLErnjcDtDYJIORXUeGNF126+FVj4J+JNhJrEkenol5q&#10;lrMkzSSBsLIpTqcbWHHQ1ynw3RviJF4m+HfinV7CTxR4fZLXxNBb25m0nUUmiLxubeUZCyIRvUcb&#10;wSOa0vB9xqvhPXZdOiudNs2sbRP7Q0ezIdreHbhAhU524GV3LkDjtWFWL5XC/vKz/BWadk9b31vf&#10;S9nv14GpH2qrqL9lUU42u2k+Z88ZRbcU4tWaXK01K118OZqvg/T7zRn8JeKdF83QZp0lsmheVkjv&#10;YX3eaGUl4GwN3YZzg84rd0i/1iTxpovjvwpq8GpeG9asRa6lf6fcC5jmnVtsTSqQSFK/KZAcqwAY&#10;YOa29Se3u/D1jB4ktpppjN9pgvrMZYAHcOV5DFeoxzWOvgfxBpdhd6x8KPHYVmkkk0mH7KGhMjfM&#10;YLlFxuyQVDjDjdznFR7Tnj7z7rXbXS/ronfy2Ol4P6vVUqUbpKL92yqLlfMlq1eOslZPaVlJXbcN&#10;58OfAXi/xZqF/wCHZ9PjWbw/c6PqTWWo+VqVq4lVordOdnlq29gJAdrEbeCRWZq2vP8AD/4pXHhT&#10;xv4V8Sz6TrHh23hvvEmn4a1LKxjEkscfzQyoCNzoMENnGBw7wV4f+EHxQuY/jzp3w8itrjXbdYdc&#10;vrVm81bmJ9oR4x8r7W3q25QwHt0g8d/ET4qeD5dHTTfh0vibR38RzaNq1qbuNZ41OGhuY5AxwvJU&#10;q2CeM4rSMZSqezveys02k0/J36NaX8ro4a0qNPB/XElC8lKMqcXUjKLdk5Q5U0pRd5crbj7yUmk0&#10;S614bjtvCejeH/hd8aLjR9QEpbR5rm3Fx50cOSYJY2A80HuCVfHIzU/hb4zeEvjFoeq+FtC8daXJ&#10;4m0u38vVNNktmtdm4YkISfkRnnB6D1rQ8K/GGHXfiTNod1aPZ2lrbh5rfVNIMc0UnQDfxgrjrggj&#10;oRW1rvhbRbiO48dwyfapU0qRWm2q07QAs5CuBl8dlJII4xWcpcto1Yu+6em7fXTVW8/PyOyhSda9&#10;bAVF7PWE4+9blirJwXtGoyTvrytte61omcn4d8X6cLjTl8beCI9H8QaPave6pKgCRraqfKW8R8bZ&#10;l2jaVzvAOBwed6bU/iDougzeMtB8Mz68l9CZrjRdN1QMZYTlhLamXb+8CnmJiARjByK4nwZqvgDS&#10;vhbqPgz4sePrDU7fR9Ojkj1S2sZbcJpt4CYywOdigja2CVGBnFa2rNp3hP8AZoitPF2seJNUh0mC&#10;2t7XxFooEeqQwsy+Vc5XjMa7SWwQyrkg5IrSpSj7S1vtJbOzT7bPtpur/M5cLjKn1NzdRK1OU7qU&#10;OaMo6PnspJvSXvJOMnF3toiH4MajfeI9euPH3w98TQNbXkyDxV4UnkchJMFfPjWTDQSjAV0xtYqc&#10;cjNZv7Q+pWll4DuLr4/+FbqO3h12EWeueHbjFxYW7SfJdq6gsqp0dSCCDXoc3w+0Txn4OutNXxfL&#10;eXF9pKww+K7G4S3uHlx8k26LGG3ANxxnPHNcdp3gj9o2y+Hulad4v8aQ3d5a2jWetzGOKYEhvlmw&#10;6kNuXhh3B5x1op1Kcq/tLpWaVndOy7O3y1V9lYnFYPGU8reFcJS54SlzRUZU+ZtJqUHLTdTtGfK2&#10;pNSWre/8SbKw0D4X6xrvw512Nbi4t7e4l3yswvYztXKcYjkZfuuowG5Ixmn6p8LhpfxBtvi1ol7r&#10;VtJc6bG+saTFdHy764RQFZ4wSjS7OoCgnYCDnrk6z8PZ/Gvw4034V+IdatNFurrUmfSLvRlDwzeT&#10;+8EbxuSCv96MMBx8pFUP2fb3XNN0rxIb34iy+KNHsdWNxpbea3nWMZc+ZbSo3zr5UqNtYk5jbHO2&#10;oSksPKUZapu+m6dktdt1t5eR1SqU6mZUqdajaMoxcWmkoVIc0pPlb5lpKzklZ8yvfmZvy+MPhyPi&#10;lffCTxYLeFpNJOqaNfXNwqOytnzo4gwDfIBuypOASDjFcj8JtTv/AAJPNp3hf4sv4t0m41V5LO4j&#10;BuFtLSSPMUUodt3l7+kke4DoQK67Qvi38N/E+tr4X+JGi6fpuvK8TW9lqEamQyzKdvkOR84KqPnQ&#10;89DV7UD8O9Va38Hwzz2n2a5WayudJgAFvIrH5GAUhB1BUgA5o5vZrklB6pX2a06rT8gdOOLqRxVG&#10;vBuMpcrV4yV7fu5K6WlmnzJtaL3Wmzn/AIjaPqt54k8M/Gbwj8PYdQ1KQNouvQiZIJGsZlIE0Tu2&#10;FMUg75OGIxXOW+leLfE3w/uF0fxHrHg6aKF7DULpdNWDUdI1CCYYnOwmOe3kTar4BUhvMUjnG14h&#10;1/4leBPiBHp3w4+B2j6t4PaCK8j1izkMQicyYuUKZK+YOXXAHQjvXZ+GPHEWu/EDWPCgkZptNWG4&#10;hWaxC77aZc5V1J8zHQ5AOOuav2lWnTTSTSV1qm7X2a12b6r71oc8cNg8djqkZTnBzk4yjZxi5uOs&#10;oTtBvmUNXFu+65ZO5n6bp1v8Wfh3D4N+J3iK01PxXotwsk15oYNpc295F80d1FGxzG+CrcFkO44J&#10;U4rl/gx4r8C/F/RtW1bX1j1LUPAetyRm+hsXhns7rafMmUM3yk87lX5CQccHFbniu8Fn4s0u88Rf&#10;B5rNo9Snt9N8U28oYWkq4EO8qQwimViozkAjaRyK5v4f/FTS9Q8Y+NPDl7oj+HdeuITc3eieItEM&#10;cN3CmUNwkiZMkbA4I5I6gc0U4ylRk4p91ZrS7s7W6NeluvQMRWw9PMqMa0o6XpvmUr1LQ5qd3O3v&#10;xlazfM5a8rTulx/xpv8A9r34X6/YfF34SeLrbVPB73EdteWV9pMDCOGcgfag8fztErNkqcFDngg5&#10;r3+w1nxXB4RtNY1BrKTUoYY457ea4EMUshYZZG6AlckDkdBXlXxI1a18OfCTS/EXgz4rWPgW10Nh&#10;Z6hplwi3WnywtICUxIOD/dY44YjHSu18Swa94Pv5vijYBte8JXWnx3GsaPCgkkt2RQRe2agHPy53&#10;xdwAy85BMTy1qME4xTTavazdrWT0tez3T1Jyjmy7HYmpGpVnCSpycXNTjDmUrzgm3NQTSTjKKtZt&#10;JptKDV7P4xx/Gq40HWLrTdc+GniC2bbbyWu2fTLkBcwNKjbtrkFkZlI5KllIGeL8G2us6V8RfEXw&#10;Z8RSaMmoXiveW+s+Y63t5pJlwLS58vEizREjy5txVk6cgis/4EeJtK0/xP4+0qw1+Gzsta8XW+r+&#10;EWso5pPtWmyxpIfnc/MhfcHjXDQuXyAGFekarrenad46t/ig2kw31vcW32Vb+wtHN3DC77fLkC/6&#10;2JJBnoWTrxVS56MnSa+yrWVruyafa/R97dzHDvD5nRhjY1GrVZNqUudKDlKMknbm5NOeF0uVSSTU&#10;W0UdW8L+Gb7xQ1zr19qdjdWO3TtQb7buj1C02/unkUdCD0l4ZWHJOa5nxd4A134e/tLeHfiF4G1H&#10;Ur6w1TR9viK1uLl1+1m3jYRzo4IjlmC7Q0ZAYr8y5wcd18Qfijqfw4sbXxLqngq1vNP+2R2t1fQX&#10;Y2rBIwUyAsONufmRsZHQ1q+Ovh7p/jD4d6p4T8PeJ7zTzqWJNM1Szfc2nz9Y5Yv9kMBwOxI71jTx&#10;FSnZz+GSce6t12103t8uh6mKyvC42M40FerTlGqrLlldNuNr2i+ZJwb21bd7spXel6d4h1+D4hWv&#10;gBdStNX0GSO8kSSNZ+MFIJY5DtmUnOwnOxx6NmrWrWfhCz+HOuaNriz2WhmF7SSzvI2jWAFcEJg5&#10;CNuGADgHgY6Vj+L9M8SwXWi2+pePpLGSxt7Vtc22q/ZdRA+WQEY4DnqBhlyGXoao/DnxP4y8CeP9&#10;U+GHxO1PUtf0bUrpbjwX4intVmVoyPnsJnQY82Mg4Zhllwc5rP2cpU7xle2ttb2T6XVrpdraa9zp&#10;+tUcPivZ1qTXtHyuTUHFSlHaSi1JRlJNa3XM0r6xK2jt8PPBfgTwS3grxLbzeH7XV0tWthZi8WN8&#10;bTGpc+Zbsr9erDoRXRXXiGK1/aEg8Dar4eaO3k0Vr3S76NleGZi211dDyjqejLwQea07nRPh14u8&#10;Pahe6DY2Uq3E5lult4QshnX+MjgiXj7xGemc1xfjjRPCPifX/CdvP4ovoPFXh1he6XcSXH2W4mhO&#10;BNA5AO4FeSjDBx75qoShWqe9f7V77q+qbtbru301MqtHEZfhY+x5LJ02lF2jJRai4q/Na8bOMY/a&#10;Vr63d/4gaVqv2W7uvAr6TLrl7fqF07VLfbb3pGFmgZn6GWJSmTkbguRVX4tXHxJ+FWsaX8TvCfhh&#10;fEXhrRbe4bXdDW3jfVdLt2jXEloxZd6rt+eLJLKBtzjhP2hfBvgrUvEHh7x9ceH7e+vLHWba4kQN&#10;KJTCjASToFcI7RL85BGcLkHIFd8NS0rV7jVtR/tO0utLuLJY5CrEPGcEENn+FgRgjFJVFTpwlbmT&#10;vdNeismn22ehUsJLFYrEUef2c04OEoyvtefM4uNtZaTjeSattozmbT4tSWng/wD4T3Q/B994m0K/&#10;uYXjj8Pwie5ijmUMXeFiG+UMNyfeHoa2NFh+H/xH02GO68OwXCxq5t4ryyVcR5wVIxjHYqfxFYPh&#10;Xwv8NfhrHe6xPYRaLHbW8UfiCXzGhRXH+qkZQdhODjzB16Gl8aeDrizhuNd8Pa/DoF9FpMq2evRy&#10;FlTecrIUP7uQdM5G73qJRo81oXWuj/z/AM1vfY2o1cwjQU8SoVEl70FZ63d2m0rJ9Iy0TVubRs19&#10;T+Gng+50eHTf7LsIIbCQTW6tDn7HKh+WRWPKkZ45HGQOK5/RE+I/h208LwfEC+0iGW11S6S8vbGV&#10;5o7hJFbYV3DKMCw4bg9BWvpOp+MrP4faPpnj3X7P/hItQsBC3iLTrTNq1x/CWU9Fbgke5xVbR9S1&#10;Px9oEfhX4u+BbTT76K8QX1tHcLNbzukpVZ4mUh0BKhgTgrkA55px9pGLUmmk/n1V1fdf8C9gqRwt&#10;SrB0YunNxTStaOnLJRm1dJqytrs5crlZo2JLXUroaxpXifTLmSxjCR219YyK2VYHeyAEsro3UEcZ&#10;yM1z/iJfGXw08OPeaHHJ4k0eyjhb7RqN5uuI4chZQSFBY7fmB56EEVxvhjUviP8AA34s+OPCus2u&#10;oXXh/wAQFda0bWmj3WtreeXtuIpJMkxB9iEEjbuz0zXoug68niL4e6fc3ep3Msevf6RbXFjcDKAn&#10;OxZVGOOfr0q505UGnpKLt87rXzT3vqY4XGU8yhOD5qVeHtFra6tJpatWlF3i46PRrW9yZ9WMumW+&#10;q6JptndaW8Pl31vNeCNktnP+vjYZBXBzjI9iDXnvxA+FXwx+LPhmTQvFOvX7tot8z+Hdaj1AW95b&#10;XkLHHl3WBu4ZcB87sAjJGa7nxm+teEdWhh8J6BpNxFNGsETzMYZIXJz5bsBt2P8ANjsG4PWjVrGT&#10;VraHQ9V+HtrcaJrFq8csLqD9mulJaMOhH3W5GR0OOxqaNSVFqcHbs01fT9fuvsVj8JRzCM8NiIqe&#10;nLKMotxd7JWaW17O+vK7S01OZ0LxraWV7Y/s3/G3SNQ1y6/4Rz7S2qajZpJHqm376Ex/K0yrhjwC&#10;wGRk5xV8Y6hrPw4+JXg2bwm+qap4K8RM1tdxwWb3CaYyrmGcSD5ov7jBhjHXkVv6brd1p3iWSTxr&#10;4Pt10G9NnZ6Bqlpau0lvG0fzW12oz5ZSYFUlHHzAHHd3xl07xhZfD2TxX8MbpmvtLmkJjhyyzQJn&#10;crp/GQR1HNaxlH2yTXxb6+7drddmtNOluxxVKNWWW1JqbbotOL5X7VQg0+WV2nUjJKWr0knfe7cf&#10;xvtPiPpd1o3xG+F8cjLZ6kIvFelsqSC6siMb9jHDlTg8ENg8Z6UahceJNA+N9ingHxVpKw32hzTa&#10;x4Q1a5aCS7kHMM9rlTyOVbHAHUE4rZ+H3jLQvHnwm0/x5qV3GtvrGjodUt1UhUdl2uBjlcHPuKzr&#10;3wD4P8QaxZam6S6omi2aW8K3EO64gODsureY/MG2nadpww4IOKyjU5f3dRfDdbfn6Pb5WZ218PKv&#10;bF4So2qrp1Eue1rbuNtlOOslZp2d07mjLpPiDRfjDZ+MoFlGm6xoIsda0tbhmSG4jYyRTL/CxwXj&#10;YjBIZSc4FN8Q+GdF8XadJb3sN02nsfPvLi3uJIb+xnQh0IC9xjkDkjsRSeBNUnk0GHQbmWbUrjS7&#10;iWKaaW5DTCPJ8uQg8spTHPYg0y8u9A8S+Ll0zSvFT6H4otrbzZ4be5+aWBsqkpjYbZBkdxkHjis/&#10;ejP/AA9V5bN9f6R18uHqYd9VUd+VtbyS5opv3b3TbStduVmntDoz6XJ8SG+I/h7xZdXul3Vn9nut&#10;NexZkt7tQCJgWAMTMvykYAbisrWPhl8I/HXwf1VPh1c3Vjpt5q39otJpLtFLYXqSfPNErf6qRWyS&#10;uMHng5rovDD2p166juPFiXB1ibbcWe518u5jGN0YP3QR95RxkZFP8D6Rf+FvFuqaDcahFNa6oxvF&#10;tXVFeCTo2NoG9G688g5qvaSh70ZNNWt5pd9NWjFYOjiIqFWnGUajmm7XcZTVrp8z5VJbxXV9LNmT&#10;4Z0XWPCmqT3beI55Ei+zXcl3a+WV1K1K7JJWhUfI6tyxA5GMezvC3ibWrD4k2tw9lDfaP4ts7ib+&#10;2LFla2M1uQsJJzlGkiJBGCMx9e1O0rxfD4Y1248GfEiBbWC8u0tfC+uWsZC3Hnbj9mWRfuujL3xn&#10;irWs+CLzw3o2uWWn6lax6PNtn02NYcPYTNxOufulHPzgYGGLeow5SXM1O2qWvRryt1Ts7eVuxNOn&#10;JU4yw7dqcm2r+9FpttNS+zKKcVLd8yld3bKfxC1DXvCus2virToNak0W4uEt9ZtbC1Es+kPn5bxU&#10;5LxZ4cKDwcjoa6DU4tJ8YWtq9l4luI5FugLW+tF2mGZecg4I2sOqngg1zviaxuvE2h3ml+DfFj2H&#10;iTR9Nttt8t23lyNkMquuMlXVcEj1NF/8Rvhl4d0ibxR4gvrnS7PU7qO21RoctaW8xHyyhhxGpbjf&#10;0z1xS5XKMeVe8tNFr0tdfl3693Xto0a9X200qUkpe87RVr81pXVrNK6a9294trRbGkTReKdNk1fx&#10;Va+RdWzXMF032fZHPCBgh1yRKhHP9BVyy0f7N4atofD05Wz+x+UlvY3SiNI9p2eXu6ZHAHQYHSuf&#10;8U3XgzwN4n8Pa5c+LI9N0mTz5nuJJAttO7KqhS/3RndnnGe3pRq8fw5+HGu+H/CtrJJY/wBtLNaa&#10;XbxXREMwZvO2KXJGVYb1AOQGIHynAlxlK1r66pW00vf7vyN44iNJy9py3haMpc1pXlycr22le2tr&#10;tKyd9JvCMeu+G/FtnZXuqLcWT6CqXAvWWOeCVZCBnb8rg5xgfdPqDUfxB0XWfH2mDTvBtxBo/iDw&#10;9cfa7ex1mxSaJ3IOxlc8qD2ZDweCKuaHr+i+LfFGseAdTCLqVnD/AKRHcWuPOy2YriM42upXg4OQ&#10;ynIq5f3l/pF/p9g91b2e6YKzTMAZEHJWN/XvsPbpRzSjUUrWlvtp93Zon2NGtgZUuZuk207N3Tul&#10;ZO904ySe71urNWtyPw6PhC78eat4nk8O2mn+JI7G1i8UizukxcOTkPJChDpIDnDMvzDua2PH+n+E&#10;9V8C3ui+NNJbxBpL3nn2lrbr50xSAfaAyqMMZIyhIAy3AHXFUvHPhjStJ+I+m/F6z8IQrdRXBh1b&#10;XNNjw81k6fu/OA/1qBuD1KnBHGak+NPgS2+IegRXPhNbq11jTYDrfhnVLW4aONb2FshW28nKllI6&#10;MrsCCOK2fLKtCXM0nbXs10ve+nTrbocMY1sPl+JoeyjOUXL3bfxIz1u1ypNyu01ZpzXxastW/iTw&#10;/dfECaO1nhWG70KzOk6lAzm4iMgLKrxOMlWUqwcAjhlbBFanh+4e48QXVhq2h20moWtqjy31vGAx&#10;k5UNtPOGHQgnHIOOKxfBs+m/F238N/FvwH4k0bU/D8bSSraXliZpLeQ7lbyJsh4XDfK0bggYxxWm&#10;+n+INHl1C50xZL/a6qsdq6RzRI5ySp9V6gHqBWNSMU3HZ2s76NO9tf8AI7sHUrSpqv8AFBvmTik1&#10;KLjzXik3ddE9ZWXmrcnonxzsdK/aF1T4OePPCraTq11Ap8K6o9rKLbV4/L3GLzDlQ6ntnke9aFvq&#10;dz8SdbvNA1zwjeaD4g0+1FotwLhprRZxtnjJ2YyuQrK3cbhnPFbWqai3jGwi/wCEe8UfaNS0GYXN&#10;xZrbx+bKmMGOSNuULDoy45H4Vzvj+88Xab4gtvHdvpeqXzeH7CSS1j0eYCS9aXaDbTwfxsFyVyeC&#10;uRjNapU5Ncq5ZWtu9111to+2vddjhnLGYenL21R1KfO5aQj8EtXFuLd5U9bSXLdKzTb5jr7PW/EP&#10;ifwjdHxF4Thsdes4pRLppvEkQyAMEkSX/nnKvRiAV3EHBBrhLH4Hah4JsPDen/C7QmsPDJkabV/C&#10;8+sSK+m3LAOJbWYM23D7laPJjYNkYrv9W+JXgvS9MtfF+sSzQ6fcwohvms2KKWcL5cmAShDHkMMD&#10;n3rgo477wNr+teDND1bVJobfX4NTtbX/AFrW9vcJ9xO7QmRGG08ru4OMVNGVSKlZWXbW3bvur6dV&#10;377ZlTwNSdJ1Je0klbnTgppP3k37u01C0re7Ky92yvHtPGfh7WtY8N6toia1NeGezmaJGjAmttyf&#10;KvGN6gjHqc9653wLqnhmXw7pfhjS9djsfE2j2r2q2EitDGtz5QYjy2GShGGyucVtaX4gk+J/hiPx&#10;p8NvEEsFzDdMvlycR3DRsVe2lVhmM5yCeoPrWb4O8Q6h4q8Uap4R+J3hLTrfVNG1lJNMuo7pXd4m&#10;j3xyr3DoDtYdCPY4pR51TlGXTVrRNdNuq16f5mtaVGpjKVWk2/aK0ZO8oyXxK003yy926bVnsuhe&#10;stak8X3Wt+A5rm40XWX0nNnqS2p2h5I2UXEMhGHaN/vLkjgHoazPgV4p8Q/ED4QyeGvjBp1v/bOi&#10;yNoviJZ4cxXFzC2wzgYAMUwCyKwAHzH0qfTvBnjr4f8A9qX3hKPT7q3j0+5vo7ee8do7jUCS5U7s&#10;tbqVBwVJX5sYwBUnhDVdZ8UXt/4n0OPw/qGi3mgxzWZs7grdQ3RTc1vOANrIQcq/BHOR3okoezko&#10;2to0+qa/z3t5fIinLERxlOVZy5rTjKFm4yjKzTfdwa5eZLaTurNNQ6R4YvNLtNW8KN4jkuI7PxGt&#10;zoUX2NopbGMgM0O7P72MEsQ69A2COKvfEPXNIsPJ1DUPFF1pc+mXSXImtYZAtxAFY+XJhTuXOc4G&#10;cinWdnrXiu48K/ESzWMWsMbNqmnzMHaP5CN6OOdyMCCOhBNYunaZ8Qp/Ed74q8Ea5DqXhzVpI7u1&#10;jvJnFxayq+JYlB42EDIGODkH1oXvTvJ6rfZa7NbWvpfz9RyvQoezo021J6by923MpJcylypyUdHe&#10;LSVkrW2PDeteC18Nah498FxWN7LdMsmrfZbhf31wFAXeScbsbQCcEgrU2k/EPwB8WLHX/AHiLw9N&#10;HLaeRa69oWqQgloLpMxSjBIkhcbl3joyMDgrWX4DsPDOteNPHnh3VPhlFp99cPA+oMyKIdWh8vEU&#10;oxjupByMgjqeK5X4b/EPwR4g8Ta98BNX8N6p4f8AEn2i7awF/C6LNbBlmVYLkDlFaTeEySu5sDBq&#10;vYxlzNJ3jZ36paa76pf5PTYx/tGdCNCnOVOMKrnBxaajOSc1yq6XLKTs7Nyv7ySldSOyuvh78QPC&#10;Uml6f4H8eL/YtjqkDjT9RtzI0VikexrcSA7nGMFWbJBGDkGsf4f+MYdX1W48EfE2XRbPxdfRzRt9&#10;huogdRtt58pgOJNwiIJBHHNdxLqMV34dvINN1Fra/wBHgX7VDCokaBgm7YQeGDAfiK8Z1rxj4Y0D&#10;xn4T1r4meHrfVPC/ixpH8Oa5cWi/atBuivzQecvzeW3JU5yvI5qsPGVeMlJa+S1bSv6Pv5272vlm&#10;tSjlVajUpSag2k1KTdOKbUet3CzaimlaLkk1yt8vtFrq3hefWpPhymrs2oWtmkt1ZibbKsWfkl9S&#10;CRjcO4wa8Pt9F0iT9rOz+DHiZb6VvBunXHi3wj4kXWJJJxZ3R8m7sLlH5KlslSh+UInA6V6dpfiD&#10;QtU+P15odhdxwt4X8NwfbPMtd3mRXPzRkT5zhQhypyOc15X8dfAPxi8RXvh79p7wfpEdr43+H73k&#10;XiLw7p90ZF1nS2bJSFtv7xjH84U4yTj7wFa4KPLUcZPl5o6N6WlJaP0e3VJS1OHiWu8RgoV6cPae&#10;xrJtQXNzU6c4866+9B++lpKUqT5LHs3i7XfAWjrpvhXxzLI0OsXCaZYXk8ZZfOaMsgeT+BnAwrHG&#10;W46kVX1Lwhq6aHqA8OWkcl9Z6gs1vbx3BiW52oMbyeN5x16d64H4J/tL6F+0t8H54bbwZqdvq1ha&#10;l7jTbi3UsXhl2jZu+84IRtv3huH1r0DwN8W7LxraaqjWU2n6hpcEL6hZ6hbvG0O9Nyyc8sjc8jkE&#10;EHpXNVo4jDycXFpxeqe2+n3nsYLNMozjkrU6sZQqxvTklZ25XzK7vdx3tZNK6asmcf4bm8U3XxHt&#10;dB1r4L6l4ZXVMai2q6br1uzW10o/exSIp+eN8D5lBDZ5wa0v2kfCt9rureAb/S9HhmksPG8V7N5m&#10;rfYdwSBwv7zBydxH7snD7cc8VueMPBXhH4oeEI7fxaGBeTZY6jpNy6yw+YNpKupBAIJBHTFeUeMf&#10;BM3xE/ZbX4NXfinxP4TvbPXP7E+16uy3Uj/vhGrMzEebEVZSrg7l4IORXRRlGpWhUvy2dnu7Xur7&#10;tv0PLzKnWweAr4TldVTi6kHeEXJwcZKFuSMItu7Td7rulZe4aNaapq3hqJPFHgyDTb65jZtSs7e7&#10;WVI2ZvnAkXGc4DZwPzFJrmqQ6TZy6xc6nDE+ixGVmmYpGYymPnY8Y4+8OmOa5XWfGfjj4SeHvCel&#10;/E7U4L5r+S20S88RabaufKvypEdzKpziGRlVWz91n64PD/D+q3/hvwJoui+ONd0jWre+kfTdSvvP&#10;Bja5lkcbMEYK5OwL1HTmuP2Mvi0teyt172v+uuqPoI5nRf7lpqcYJyckk4tpcvMo23bvdJx0kafh&#10;OXUNDu9a12exs7zSNUaC+tf7HtR5gV0xIzMvyz9iGXkiua+G3hK80/RfE/gzTfFy3Fjca091oUjR&#10;ywTQb3EvkvnBJUg4ZcAg8iu50TUvDnhKeH4fJZNYx2umiS1QKRCIl+VlU9Bt/u+lc/4s+GN1J4kt&#10;fHXgfxNc2cmlsZb7Sref9xqMSQt5cbq2djgnh1xkHDZ4qo1E3KLdr2s+9tvR9L/eZVsLKMaVSmva&#10;ODkpRT1XP8aV2k0r3s1eyXLro+Z+Plp488O6v/wlugX3265Tw3qI0uG6VthuN8cyRnykLb1CyhGG&#10;CysVIaum0j4ufDj4l+HPO0jxfb2q6ffWsVx9luA/k3W0SfZmGBzjt6Z6EEUeOPGmrz+GvCPiNfAO&#10;oXQvNYs21bT7VgbnTo34MvH3vKkZCwXqu48irY8M+APC+rahqU3guBI9Z8QJdalOtiqhbgRhUnba&#10;PmBxjd2JOa05oyoxU4+8r2at0eq+7b9TmjTr0cyqzw1ReynyucZqSsnF8ri99WrS7K97Na6uuaNp&#10;er3bK8Ej/bdu64t58CNo+VbB9+4rmPE23xTpmteEvEGm+THaXXmWbXUBjgn2jJSY8oY3PRjgd+oo&#10;8FeG/FHgbW9aisPG669o9s0j2+kyxLHNp4c+YED/APLQZJwTjA45qxGupj4srPbo95pXiDQxDdTJ&#10;K0kdtcRHIDxj5VDo2NwxkrURj7OWjvZXX4Pr1t/wDor1PrNFOdNwc5csk7NWd47xumuZ77q95WtY&#10;n8I3w8R6Ws1hBf8Ahq/jnhu7uzvbXLAK2JYSclZI2wRuU8Agg9Ko6J4R8JeMfCej+GmNr428Nrc3&#10;slprGshLxrWRJTshYuDv25ki3n5gEAPPJj8Naj488J/Fc+HNY0i1m8N31pI+m6hYXjSeTcLjdC8T&#10;5aLcPmXaSpwcgHFWvDXgjxX8PfGGtad4Xh09/Cd5uv7WxwIntbyUsbmAbeCjuVlVjypZ16Yqpe5e&#10;0rbNa+q33uuib73MqcfrEYKrSc0m6c/dem0ruD91wnazlGO7i42V7ctqWr2nwM8M6lYx+GdQm0LR&#10;/FEMiWmiq11cW8Ny+WDRk7hEjHeCMjacDGK3vEN14YtfjNDqdjqM1vPrGjqmqSecFAjR8xLsPO8n&#10;I6dOK3/B/i3Tl1S98MajZxWN9pKRRtIxO10YZCh2+9jOOpqn8QPhKnj7WZre+1/ybe8hQTJawhLi&#10;Hy3DxOsnJyHHQ4BBIoVaPtP3ml07ve97dPx31F9RrxwfNhWpqLjywsk4uLkmua6srNQty3ik2r3s&#10;aPgXxtoXje/16y8NywtJpGpfZLhvKIAbYG2MCOCM81zF78T5bfxJ4b8I21/cTW+ueJtS0XWpoZAJ&#10;dGvYrZrmNN+ACoCFQCDuDqea5r4Y+NNI8O/tFeJPh14v18aTq3iS1S+/sW4tPJWV0URfaIJxgSlw&#10;FYj7ynI5xXqOptJFod1q+l6Tb6ncWcpaa3j2M1wUBzj0mA+UZx6dDSqU4YerZq6aTV/Nb7a6/LTs&#10;GFxmKzbA88KijKnOSnZXdozu42Tbi3BJNP3lzPRSSJNXtbPxL4dmspG/eNERb3Dr5e2Rl+WQH+En&#10;P3hWLJ4dk1Dw14f0y5v7rw3rFvdLJ/xK7hIWZkP7z5WyJI3xlhgnBzxVbw/4U8DJBZ/D/RGm024t&#10;dHmNvZXFzJJNDbzMHDKsjHzEVyODnYcKCBXE/F74hy/BH4daT42/aX8PWuuXGiXtxBY+ItFVt0cz&#10;KRC/kjBUyL8jAbgp56U6NKUqnJTd3fRW1ejtZXs79V91xZhj6OHw0sVioqMVG058z5I2cebmko80&#10;WrvldktHzOPTudN+GXhb4f6gPE/g+3m0Q281xd6zpumzf6LfRSZZ3eNiQMHLgrhs5HOcVJ4eOi+P&#10;PBNr4i0PWodXstQaLVtLvLqzKLheQ7rx1wVOAMA5Iqj+z78WfAP7QPgLT/HPgqWa1u47WOK+t7qH&#10;E0S4J8lww+ZD2P5VV+F2pa/q3hbT/C/iSwuNN8QaLqlwghVfIXdFISsYwNrwvA2QR8p9iOFUjWTk&#10;ql+aLSd9+u/V+t/0DC1svqU6MsGouhWg5R5b8rfuL3bWim037vLdtNpp818O0tbH9njSLHU7DXtS&#10;uPB/i7xhA/2W8/evoct2fvLP95oGl2/fzt3jnBr0bxd4F8J/FDQdX8J65pJWO4LQTN5bQuXGDvRu&#10;uQcYYdcVj392fEaXXw/07Uxpkl/DcT6d9psgwjKMpACnK5ilIDIcZVgVrP8AhX4o8b62974S+IXg&#10;WDSfFWg3SSzJDcvLZ6hbuSRPbuTnBOfkP3DgGqqe1qR9qnaS1buk7aWdtPRtX1313zwv1PC1PqEo&#10;81GorRi4txTs3OHNeVk0+aMWkrXUbrSOHB8PrD4N3+u674T1PUL5bprX+3dAlkkaHzdy7rmJEGfM&#10;YfMxXnI5Fdb8VPEc/wAMLSLx5pMl1Ja6lqtlBe26xl1hEjbWnA6rhPvDGCcHg1bl8LT3njfVml8Q&#10;Qiz1rT4pDovl4uYZFBU3CtnqDjp0Iql8KfEHimZNZ+GHxbu7afVrHK/bLWNkjvbKUFYpCT0kIB3L&#10;nINEqnP+8l71rXXVp28uj6+m46OFWEvhaMXS53JU3a8YzTk+91zxd0nZaS0T0L+v6R4S8f8Ag6bU&#10;/Cc8d1p3iWPZNqGl3EZhUHOL3jh2VlUEg5K8HgVYsza+JfDuoaTq1lJDexxx2+vJab4SHEYPmwtg&#10;ZGMMrL9OoxXO/Cv4S3/wTuta8NeHtVhuvC1863+kaYsQjn0+4f5LiNRjY0LtiQdCrlwQQc1y9j8S&#10;F+BcWpeE21HUtWtPC8kN7c2TRlpIdLu5mXcm7LSJETwM8BSBwMU1R9o3ClLms0493e2/mtF69dNS&#10;WO+q04YjH0lS5lKNRaNJxu7x2vFrmmnq+W6cbv3e2+Gugap4K8K2OgReOJtYs5ryeWz1u4mEk53t&#10;lFkHHmdwTweKt6pZ6d4m8RW+i+MPD2n6hqmi2Ul1FKsRjZfNBjDQuT+73Dcp54OOaZ8QLbVLLwSf&#10;EHwl/sjKqlzbwXFv/o9wA28jcp+Qlc4YcAnms3xt4Q1TxHrnh341+CbtbfUobU22o6bfRtJDfWLg&#10;u9udv3HDDKt0J4PWso/vJ88na9/LXzttfbsdVW+Fw6w1Om5qCg7XunC6TcXK/M4NKVn73a90Yena&#10;J8RfhFofhbSfB2oNq3h9tZa2vNI8TNt1BNPeNyyJKTtMsPZW++ikAkkV3dzrVpbyLBrumWf/AAjN&#10;5ZokepSXKBImJCiKQE4AJxtYcZI6VzXws8c+FfG8c3gXWrTULfWLS0g1i40rxBKZPJW6JaMRyEDc&#10;qMNoxyh+U1j+P/CngX4neGtc/Z40zV5PC/izxJ4TaZ7YW+50t0l8kuqE7WyVCnbglcMPWtZR9pW5&#10;aqtrq7dG782nbe6Rw0a0cHl7qYKanFq0IOStzRXL7JOS05pJRcXJNPVJNO7NZ+FfxH8Iah4zsNP8&#10;QadeaT4kVbnSIdS00zLaXKhF2TcnemB1AyB7it3xt48j8L+G7hfiLpVvY6L/AKHa2+qRXexjqLuB&#10;sVHAwAwyrE4I4zT/AIB6wmu+DbGy1nxQ93qfg8jR9WZoGh8yRI1A82Jydr7dpPJyec81zw8U/C8a&#10;n4k/Z/8Aixq32221FmvrG18UfvoXtJZAmwP1wJDhQSCuRg9Ku0p1XGavy2vZNO2iuvOyT101OeLo&#10;4fAxrYaah7dNR55KUVJ80uST1055Sj7uqaSV1oerao16E06SOFbq3kk8q+kLf6pShAlA553YB9AT&#10;XnviXxNrOkaFq3w/8SeHZNFh03Wo7PQbqP8AfWeq6fJGfKEpx+5DkPA2f9XJsYHBFdNHpPhbwjFb&#10;eF2vpILHy49Mhj+1M0bCRMCFxnIYgfK2c+/NV9C+HGo+EtP0Xwxp3inVJNP0GO5hWLUpBdfbbVxh&#10;UmcgMWQcKeemGzwa5aUqdPf5brzv1V+lrdfI9rGxxmKko09NGpWadrqMeV35ZW3ndSTvC1nexDBo&#10;Zv8ASbHwGNWuJI4tBjl0jVr/ABNdM46ZkAG9kGA394cnvUnjN7O/MNnrOnWNxNZ6f510TIpjij2l&#10;ZC0Z+aMEZ2vjHY1l+Bta1HX9OvNH8VXqznwx4oWHTdQ0tjEz26qpi8xSPvYfY6jhhyOtbHxE8C6T&#10;4j8Z6Jr76fJb6hZiYDWrGYR3FvEVx5cikYuISfvRtkZ5GOtaX/fWk+7+e/lv/SOeN6mXudCF78is&#10;97X5bWtJXi07PZpaySuza0W20p/CVi3hE281o9vHHA8L7kltwPuqy8dOhB+lea+B7Lx54UurXwxa&#10;eLE8SeH7zUL+20nVprxZ20kRKWtY7jdh3YNmNx8xJVTkHNdF8MNT174e+E7Lwn4v8OWNm1rqElsb&#10;jTFEdtOhb5J40H3A24ZX+E+1bXiLSfCVxY2Ok2Gq2+jzJ4ijNgwjVTNdKS7xAH75ePeD1JHPapvK&#10;lKUHqm99++t1/Xc1lTjjqFHERvCcIq8buL15W4Wdk07Nare1mnqUfiN4N0Lxp9iu/Evh6T+1tJj3&#10;6TqlnKu8u6jzo48n7rBcFGGGGMcgGo7HwP4W8Ww6x4q0Dxd4g0ubXplEt1Y3pia0kiOCqoQVGSOd&#10;wOemcUarb/FTRviVK+knSdY8O6lNG81nM5hv9JYR7PNjJys8eQCV+Vhk4zVnRfHb2em6ZpHiDTXj&#10;ur+eaFZrdw8cZRiMsw+g47Z9qP30aa5Wn21Tst2rPzXp8mO2AqYqo61Nxd2m3Fq7VoRkpRaTbjKy&#10;ertZNpxZmaRLpmm6nL4c1x7q11a3vFNpPZwuVlyv+uCKNpRhncuMA/hXW6Xr2lalo8Gu+G3sb6zO&#10;R9qtrhfL+Q4HPb5uCD93vXPeNfG9z4X0GHUbG0jt5poXNhcalzbwXO7Cq7j7iP03dBuBqybG7XSd&#10;Pfw/ptppM9xeRz3mmzKFgufOz58IK8FjywPQnr1qZx54qT0u+/3+n6GmHrfV6kqNN83KrvR3s37u&#10;r0bte+ibVra6GZ8C7S2v/DGuXEthdTWsXizVJNEkur0zs9rIePKJ+aNctInln7hUjpg1yvwj0Hw5&#10;41/Z90Kx+HPmW8emaw8vh+w1y3dJNLljlbdZXABz8hLqG5O1lPOK6LVNN8cfDPRdU8TeA7dvEMOm&#10;6nJPa6TDt+0S2D4E1qjfxSwuGePPLABCc81uWHiTTPiB4aebQVDSKySXqzq1rPbHbuVnThlJxx/X&#10;FbyqSjzSjs2nfta+6fV38uqXl5tHC0akqdCsrThTnFpxs5czi04STtaLhtaTSUJO1lfJ+C3xx0b4&#10;n6Xq6z+ELzRYPD2oyabKt+yyLNNEcOYmXPmKP++vUV1Sa54c1i9ltrC4jea3mW3aeNQTGzDcE9Rx&#10;1Bx1rnPBXgbQvBmox2Wh3Sw/2/fy6hqlndMHMkxTHmR8YRuhOMZ61mvoWuaPdWvjnXVhsdYs757W&#10;ZLKQtHq8ILeSZuP9Zt5BOcdAaynTw9SrJ09F0X9eaf4XOzC4rNcPgacMUlOa+OSVla901ayTSa00&#10;btK2tr929pLPBcabbT7zHMBFIxP3gdzKSOQR2P8AOqOueLdM8D6lDe+Kr2HTdJvmS2gvJpgkcd27&#10;fKjn7qbugckAnAPUVi6J4n8XP4Sm8Z6OE1M/20dlmy+XI1r5ipKpxwzx/MQ38SqM8nNbWppoN/qW&#10;o+FdeWG4tdSjhH2XUIRJbzFsgAK3Bzt5HqAaxUOWXvarrbfpc9CWK9tR5qD5Zuzi5L3db8uq3Ts1&#10;o7rR9r+KyeGPBEfjXXPix8UPg5ofgjWra8mi0TWrq5NvJqFqMJKbpoSVJcHcrAHjHfIr1zxNcaV4&#10;r+EkksUOj6lpV5HGsi30pubSa0DDcQ0YJb5RkHsRk4rc8U+GdF8TaBceFNb0q1ubGS18ryLiESKO&#10;MDg+g6fSuE8PaB4V+DnwhXSdlhomk2l672t5FI3kRMWwjSKx43klWXpzXVKssQoyu+ZNJK99PJ3u&#10;vTXyPFw+V1MmnVpJQdKpCcpSsoyc21dySioyTTtzPl0STvqzofC+vW+max/wjup6lbsszhdHaFyF&#10;niEYKJknDOUyxA6hSRVexTxP4d+IFnaWeopqHh24W9ubpr24BuNPlJHlLFwN0B+dcHlSBzzTtIv9&#10;LtLMaJqmmosiMz6PbyW4WPdGu4eVIT0yflJwVzjpWD40+Jul+HLWL4paf4dv9SS10QSa5ojWzLeR&#10;WhnCtKsZ4Z4mD70HJAyPfONOUpOMVvp8+np/n3Oqti6WGw0alapbkalo3dRTTkmteZLqrX5XdJNJ&#10;nXeOLTSdX062e6S1uV/tKGS08187bhWyAhH3HPY+vB61G2q+K2u4dQ0S2+1WN1DML2Z5lja1lX/V&#10;/uz97PQ4PbOKoa74j0jw34Bj+JPw28IzapZ6tfW9/ex6Xb7ppoX2hrgRtyWVACVAB+XpmpdZh0fX&#10;dB1S2fV7izi16zwb6I4aElcJLGG6MODjrkVnGNoq+17a9Nr6dLb+Z1VK0ZVpunL37Rl7rtda8rUm&#10;rNStZ9k9Gt3a8QarqEfhuaa38M3GoJqcMiTRwxhRCwjOWkOcqrYwGAOCRUdpY6HqHhXTxcRTxQ3O&#10;k/u7yRyk6xJGShc9dyhifUHmp9HtvEehaHpdle6//akNvara6hcCMBpxji446E/xDkYNU/GFlZeJ&#10;rsaJoMky6t4b2XVrZ/aNizwyqYmz13DZ5ijPG4DPBoiteVd9/wANe3T9SqnNye1krtpLlaV9bNpW&#10;vfRS0u7tWTQ/4WahD4v+F+lavdeMtN8RXCwbE1618uVZZgNu87Pl3YxnGD61I2l3c3hyDTNLi0lt&#10;Q0rUFKx7WEIXOWCjqpKk47A1x+mfA74U/A7w9ey+AdB1Lw5Y+WNQvE0e4kktmeAnDGFifnZT8wGM&#10;7R6Ctbw54k8JeKvFGiw2WomTUv7Na7SdWXesEmMCReuGH3WI5rWpGLlKdNtxvdXVvvSdvuZw4avW&#10;jh6WHxkYxrcqi7Tcr6pXTlFSb0TvJLXRvS5q3qatLqOktoBh/wBHmdrmyu1Pzwt0BOMqykHB6Un/&#10;AAh+paV4n8QalpurzLpeuxxS+RHMd9neBSryp6BgEOOgYE45NZ+leLdX8GeM9S8LfEDxDps1vPeb&#10;/Dd8zlJVWX7trLnjOfusDhh2yK6RfEGh2Op2ekXubeS/iZlZs+W7j7y88ZqJe0p6LVNfet/w/wCB&#10;sdlD6pivfm2pRls3ZxduS1k3pK+17PRrUsXmtro9p5WrzKAsMC+bMAFeRm2kZHcnt7+lRa1pUF3P&#10;DYwW1ubq3VzZ3Eiq01mxHDqD1XscdqoeNvE1toviDRtB8SeG1uNG1W8+y/2hIw22d1t3Q7wf4HwV&#10;DDo2AeoNcz8avC97qXjfwprelarq9ldeHrx7vztLuAfMtdu145kYfvVJIBUHcOvNTRpc0o3drpu/&#10;TT+rfoXj8Z7KjU5Y+05JQTjtLVpt3atommmuqaumrroJNJtI9etbjVLm2j1i4t1g1JrdTGt7tGVY&#10;A/fx2UnPWrGgweHvE2salr+g3Nv9u2pbXF1byfeeMfKJF7MhyOeQOKdfSXHjd7jTjpMMUlm0N1ot&#10;8ZFdZyVzkAcoRyvPrmvNfA3xPh1O88Ya74c8B65pPjSzsZ1XQ9atTHBqc0CnHlsPlkYkLllOcEVp&#10;CnUqwbW6SXS2rVr+X5WszkxGMwmBxFOE0uWTk1dPmbjF3cdNZ36KzmpXXVPtIdX8G+LdRsviFP4W&#10;261pdxeaXZzXdqYrqNkbbcQgkA7G27weVYYNbFxrFrpDfb7rVLdbdbVRNdTsFB+bC7s/UdfWqs8u&#10;reNNK8P63ZWEljqf2ZNSjk2q0SybAHtXY9m3bSRyAuR0xTtT0yDxXew6Brej2ubvS2/tbTWYSKuc&#10;HHGCRvyAw6+1RJJtJ7LzvZX/AK+Z1U5VIwlKCTlKzT5XFSbild7u+yd7vlStsya5ttWtXvreePzl&#10;WQzWzx5UBCBlCexHP4Vc1iWwudFiN3qF1axbonW4t59rKcjHzDsTwexzXF+MfDHxGsfHGj/Enwvq&#10;9jb6bb6fJYeKNH1eaQLcw7gUdNoK7lH8RxkHBq14R8K+LfA82oaFJqa6x4Umja60NUXN3afxGE9p&#10;Ez9w9exodOHIpKS9PzXr180/kZwxlf6xOi6MlG7V3qtVeMuj5Xdxb3jJWas1IT4beLPiFZfFDVvh&#10;98UNC/eMsk3hvxBawjyNRskI+/j/AFcy+YqlSMHbkcVp/FXRtT1G1hk8NT2y6zbz+bpdvdXTRLcl&#10;SCyEjn7ufmAOOMjrVfwJrHieyhufCfjbV7XWtR0VoQNUtkEU0izAsGlh/wCWbBduccN1HpXQ3em6&#10;LryWNpq9ms09mFnt5ivzQyDgsrdvQ+xoqSUcQpWXy2em9t7PTTz6DwlKWIyt0XOTu3bnspx1+FtX&#10;TlB3SlqnZXctZOW81u3to4rXUWFvNMNqibDKW25xkcfj7VyviW08FePtRm+HHjXTJI/t1j5Ql4Cz&#10;qeTGkg5SRThhg56EV12t6fo+qbNK1K1kk3IzRumQV2+4rnfDWkx6ZrV4Jsz2rQqsMsmWZJFJwxz0&#10;bnrUUpKPvK6f9bHXjqdStJUZpSg3Z31uraqS8+6766b5MvxC074Z65oPhDUdWvruC5drOOVrd5Wd&#10;RhUlZlBywbCtnBwd2MZrrdRhk0/Ub6S4nkns7yKMNZlMrEArb2UjkZHX3HFcfZeLfGFx8UV8Hzwq&#10;o0t1ubiZoxieORSoVgvKsD8wb7pGe9draapfeINHkubK2jgu7eZomjkfcokVsHBHVWHIPoRVVo8t&#10;tNba/N3T20/r0OXLqntlUjzNqMnyppprlioyV+Z82t97a99zj/irqGjReHdB1t3t59NstdgW4uLi&#10;4TIVvlTDt0bcyjsc9a7xrZY9Ij0827MrRKnl3H7zHHRuua83+MXwY8LfGjwa3hqY+ZFZ+I4dUa08&#10;0rHLLGQWjbb1B6/Wus8CQWFppix6Pp5s8qWaxVm2o2cEqGJIU9aqp7P6vHleqb0/L9QwMsUs2rKp&#10;BKnKMeWSd22rqStbZWjZXb1ehgHxLr+k6vq/h54hG0Nxu8OvIpKzFQC8BJ5y3O0dMdOla93r9i3j&#10;jSh5u29m0tpW00/LIg3BTLnowB+QjscGtvV73TXnW21OBC1u6yrux8ueAw/lxUVxZaNqviqzmnhi&#10;N1ZpJJZSbf3iA4V8N/dPGR0JAPUVnzxevLbR/l/VzdYWtTvFVVL3k1foua/3rVLo0kn3Kz65Zya5&#10;o8jaXN5Nz5jRz7sLDKeMMM9T2pmnJDp97NZrZXEL3l08zfKWjZ+gIP8ACeOR+NUvAeo6n4mt59Ql&#10;uba6jh1S4VLeezMEsOyTARgejp0z34PemeK73xP4X8E3PibQrSS6vIb77TJprSAlVziSNCfbLCq5&#10;Pf5F5L+rk/WP9n+syu4pOWiTdkle1r3v0s2/VG1Z6np+o3S6ReOy3EMZZ0kUgnnGR2IqnaaTHY6f&#10;caRpktxEVLvHFODjI5+Q9wM1eg1S01dbK+U7VnhEsMwHVSMgH0+lZeraItv4msLuLWJIGWZpgjSl&#10;UaTbsA9MHPI78HqKiPxW2/4BvU+FTSUul1o7O39eZqS6z9nNjcXUkUbzSCGSRlO0sVyoHufeqNpY&#10;rpFpcLpl39otNQuJLmWO7uC3lM5+ZFP8KZ5A6A1q3FpFd25VpYxvkVWWYblLKeR9fes5INPXU5NJ&#10;ms4YVkHl2oVeGVVztx35qYvSyNKsZcybt2T9fw1t97RwvwL8D/Fz4WeIfEHhPxvq9nqngU77vw3q&#10;kkh+2WzSyEvbSc8qoPDCpLTxDreq/F648FmK4txoMqGGa1VgxtWTfHIS/wAssbHKkDkEV6Jplr/Y&#10;0X9mtIrW8rMYo5D90Y5Uf4VzHxG8DaJ4k+x+MbXTLG4niWO3ma4uXhZohJkFXQg71JOAeDkiulYi&#10;NWtKU1ut0uve22ut/M8SWU1cDl9KlhZNqnJtxlJt8ur5VJJu0W1y6NqKtvZrsbC40/XLeDVLdt2V&#10;3DHGcjkEHtjsa5nwdoWreDfEs3giz0CR9DgtXutL1EzA+S7yZNsR1wMnacYCjFblpbLZ6oYZbmMy&#10;XK7ljXgtGABn3I9feuatvH8F540uvDdzbajZXWl3WyS4ksW8q4hA3qQ/RkYMOeoIYdqwgp8sktVv&#10;6ef9dz18TKjGpSnUfLO9k1bXvHW+9k7Xvpo9Cx4n8Ux2V42gX3hi8jkMCyW90kmyN8n5lRwfvgc4&#10;7itPTrR4rOF0muoTaR5KlgyXCn19frVWfxF4W+IXw/uNTY+ZYzQy7pEXcUCkjcPfvVzQRqFro8Vv&#10;bXEd1DHZx+RNJ8rSKF/i/D0ofw2tZp2ZNF8+I5ubmjJJxattur217Wfy9Wx6fex+Nm1u3vbh4JtN&#10;Eb2JICJIGLeZ7kg4z7CqfiBodUgtJ9DeGPUob5ZrVLhcBzuw/wCall+ppLEan4dXS5tU1174zXT2&#10;onWIcq2Wj3Y7gArnvxWZ8TPAFt8RPDdrrGv302m3Xh3Vl1O2vNPc4kWBvMUtt5dCBuKeowc1UOX2&#10;iu9Nr2/TqY4ipUWDn7OF5ay5W0t7N2lqotK7XS600Oo8RWdzeRQXGmTNDhsyQt/GuOmPrUNtrGl6&#10;xcR2F3PHHdSRspibjccfwn1/WqUepQ+MvCGj+K9LvoL6O4mS6tZrGZlS5jYHpnHUHoen4U/VPBGl&#10;3V49xBdtDdx/6Tbu3zbHCnrntz2xUJJe7LTc6JVKlT95RXMnZ76NNXuun+Y3UNT1Xw811La6LeXi&#10;2LQs0dp+8e4QnDlFzksudxHcDiqdjpfirQtT1wx3M11orSTNHZ3dmq/K8W8CFk+Z13l1O4bsnjOM&#10;1g/CHxJ4q17UbjVvFGqMw04T2OqebaGBcr86zxnJO3acZJOcZrrDZ3RvIb6HxZJPa3HmC2hX7hiZ&#10;VKf7zKRw3cNW0o+yk4O39fLR/wCfY4cPUjj6ccRBySvorpWvvezs1qk1rrHvqZPw9tvGWm6SurDX&#10;odcsry3RrPbZ+TNCOyMCcMAOCcAgr0rsUmh1vS5rfcyq4aJiBtKn+lQWmlXEGnR2FxcvIyyEvNjD&#10;N827Jx+tYvxH1HVfCfhqXxXo+vwWdrpczXWrJdRFlltQpLoCSNreh9eKxf8AtFTTdv8A4Y7ox/sz&#10;BNyu4RWqbu131bvZat3b022LWg3kWseF55jf3VrGVltUmntDHJEy/KJBnnAPIPQ1yfwvsr/TH0z4&#10;V/E+xsdS16183WLrUrfT9sFxIJiIrtTjashJOejA545rW+HnxP0HxZ8PdM8ex6y39kaha7mnnXY1&#10;sW6ebn7vpz7VzPjL4VeLpPjxoPxq+H3xJMctrZx6Lrei3jebDLp5l8x5FA+7Ljacn6+1dNOKTnTm&#10;+Xe1+66Xt/TseNjKzlRw2Mw8XW+FSUWrOE3Fuai207WTVne3Mlc2dKutNsLfxl8PfCvhK703WNO8&#10;ya3s1Y+XqMcq7lurdnOGBZyj88OpU9qj0vwPd+F/Bek+B/DVo9vbR2sNs1vfXDSRQbU3BlB5z5hO&#10;eciushu21azOtXUM6JJcqsaxxDzLVEOW3HqVLLkj3rnviDH4ku5ri21DT4dW8J6pp8pv57GRo76y&#10;yg2OmD8y4zkj5hn2pRqSlLlXq766pfi97L5amtbC06OH9q9bJxjaKVoyk2r2TsmuVSla1kpNKztq&#10;aJqXilPGRh1ry44bvTQsNvMwDxXEf3tv/PRGHzZ7VDqdj4qv7mXRddtVj02+09R9rtgjPZ3O/pg8&#10;Op4YccVh3/h+a98ReDfiH4U1z+0NJ0DSJbe8sbj5ppYZI1C3AYjJZdvIzyPeum8K+N7fxR4Pk8VW&#10;0W5d5dYc7vkB4I454GR3qZR5bTil0+Tu7fPS5th6ir89Cs5KzbV2mpxcYttNbxvJxsndW0tZWq+E&#10;YdR8JXerQPHdTaZDZ/bLOO2t90fAO6OLnh8gkp0JbiuR/ZJ+K3hn4r+DtY8WDTILDV7rUHn1SA2p&#10;tpbmIKqx3TRPyARld2MbkYc4rW+J3ji9+HPi3R/FZsIY/Dus6TNY6nqk8pjXTroun2RpR08t3kMZ&#10;PUMR68XfD9n4I0r4qWvhO1vI7fXtL8HiO90/ywRc2DSDD7iMsqyhh9WORzWto/V5OS1lZpr+7o00&#10;u7tv1s+qOH2lSObUoUqi5aTlFwkrNupZwlCTtoo81rJ3XNFO8WjRtLe38LLFrNvrMLaZIjPdyXeC&#10;DExJZw46nJA54xVGHwxH8HPCUMnwg8MWZsW1IXF/p6TPtaGRiZHgGSA+SG2/dPNWPCXw78LeDPDN&#10;z4K0q9nutGvLqSe3t7qfzVtVlYlooz1Ee7JA525x0p/gZdQ8LW0vg7xZqzTLFeOuj3M3H2i3PKLn&#10;uyjj8KxlJa2ldX22uu9u6PQp0Zc1P2lPkk4tKSak6cna8VJr4ZWTWmtrNJ2RLoHw90D4eapqHiT4&#10;d+F7O2l1q9S41iOFfL875MeZtHBkHHHG7PJrj/BXgX4k+CfEMnh/wbcWMei2uj2MX2PVXd5Eke7l&#10;knCyD72IWGCcneBnjNdh4m03XNbmi03RNasbLVLe8ivZIpNzLPCjHbwDkAnAJHpXM6ro+s2nwx8X&#10;w/EfUmtE1bxBI+mT2d2zyWcUzRLEN4xgrJk4HABA9a1p1JTT5pX5rJ3u3vo/Oy/A5MZh8PQqRdKk&#10;4KmpyTjaMVdNyTaXu80rN3Xxa2Zva3YeG/E9zN4e8Yalb3TWDROdreTLaSDlZUYcgnjODjt0puq6&#10;B4X8U+Lf7T07xs8GsQWqSxNZXC7/ALODj51H30Zh1PI7EVQ+MHh/wj4y+Hl9PfNcXUyxrZ/bNNYR&#10;XaujgNsPruGdvQ9qpat4ev7a8PxI+E2kWV9e/wBgrYyOswhJ8tg2wp0zjPHHJqaceammpW3XS19P&#10;z9OnUrEVJU8RKMqKmvdk2m3Nq8rWSu242VndrXpax0mm6d4nh8aP4g13U7m6tTpP2S5s7aRfshIZ&#10;m83yz8wcqcZBwRgYrmPAOua34P8AidefAjxf4xsb+S+0qTWfCuoBlju2sTcbDbSRdG8kkBXB+ZDy&#10;oKmrHjzx9J4N1P8A4SOKwuI5LXwjcahPpsLMJb2YbUihWPG1mDHb1BBYetWm8N/Dz4k6B4Y8T/EX&#10;wubTWre1gn0++vLc297p9xKvMSycMpJLKY8kHuDxVJctO9Re7JWVkrprZ/5909rpGc5xqYtQwk/3&#10;tOXNJSk+WUJNKSvZq/WOl1KNrqLd7ulW3jXRfizrVq88l9ol3pEV3pMcjp/oFyhKPEo+8VkyGycj&#10;ORxWb4CuY7D4fSax4O8O7ZJNdmOsabJOVTz2cCZgX+6P4sDgnpR8Wdctvhf4X8UfGK30u+1S/wBB&#10;0GSOys7cnf5e0MyA5ww3AMWPK4OK439kf9rrwx8bdFt7EeA9S0WSe3WWO7uGSWC7lI+cFkJ2uWBI&#10;DYJFV7GtUwrrRjeKaT6K6XVenX1ZzyzLLcLnlPLa1fkrTVSUE/edpS0tK1kk01ytvTlj2R6paQWn&#10;iuO4ZLa3kjiYfZpI5g6FgfY9Qf51Rz4+0HxiLyeJbvwtdaXJ9qh3AS6dNGBt2jOZFkBcHHIKg1N4&#10;N8EWnhOLWZtE1e6ktdYvnvoYJPu27MACiei5GQPesy1vtTj8F+I7eynvV+xyXtrax6soHnOy/ujH&#10;IPvJuY4PXt2rnjy8zUbNaLXz/Jp/1Y9epKpGjCdVOM9Ze61ry62fRxavpvZ9JJNaPhrR18I+M20j&#10;wxc2K6Peaes/9mpMVktZdzHzwpPKyHIJ7Fc81o3zaNZytqWo6R9laaQ/apAq/vOwZ2HUYx16VzHw&#10;/wDG/hPxb44m+HWtWrWfi7wjYWrXVvMozcxPECtxC/8Ay1hJLD2YEEA1i6nq/jH4e/FTV9Q8a+d4&#10;i8KeKJhbWNjY2Ds+itFHlxIDw0b9dw744qvY1JVHF72Tt1fp0emvn6786zLC4fCQnTSdNzlG6s40&#10;2rpqS3ilNODSvyt2aUdu01/w9byeMLXxaTaL9lsTHbXRIV0VuqZ6FW4x6GrzeXrUcemzJNGYoFnt&#10;byRd0aSgkDLZ5IPVT1Fcxr3xB8CeEddTw349RrLRrxbQWOpX2Bbtcuf3cKnswx3q/wDCfwz4s8Ie&#10;EdT034g+KItUY6pdTw3UYG2O2ZiyJx/dXjnniplCUaalJ9rea8vTqvM6MPiKNTGSpUo3T5nNpr3Z&#10;KytLZrmXwvXRdkibwFP4ouZpF8f6La2N9NLII/sbHZcoBgl1OVBJ+ZeeQfY1zTy+IfC2laTcy+L0&#10;W38NX01nrkdxbiQXsLZJZtq7oyqEONvHGCMVu3HjPw9Y+K7zw1qWv2rR2un291G9xKVkilkJWPnG&#10;MP2Prmua0X4m+L0+NsujeI/DNtb6LD4Vjvby6hm3ta33meX5LOBiUMpyG44+la0YVJczSVrX6eml&#10;9dn/AFocOMxGFp+ypuo+Zy5E1d6pp3ny2VlKGuyaunpzHcaRBf65FZ61Y6pC1rNasbeSHZIGzzHK&#10;H64K8bfzrktU8ZeFPhrq3n+MdDi0yztHCrrWj2+61dpD92ZUH7skkDJ4yeDzXeW2p6ZZTW2k6bJZ&#10;q00LzRWsbhCVB5ZV7jPWsaP4beCNNbVpodLRdO8RNnWtNmBeGaZzgybWJwT0OMDPPWsqc4a897Pt&#10;p/WndP5bno4rD4iUYSw7i5q93LVJ2VtN7N2vZxa312JfiJofh/x/8NtR8E3c0dzZ65pz20yq6nzI&#10;G4k2k8bgp498VT0exsvDn9j+Hb7wV9hjsVl07R59PAkhitVUhA+OY1eNV47Nx71D4d+F3h74e6Qv&#10;gPwtpEcPhlZmexs45mZ7WZ5NzBWYk7Ax3AZJzkdMVL4w0u9vfFuk6Lp2u3CzrG1zdQxXXlsIgyqZ&#10;lyMNg4BX0c4pqWns4y927a6dLX6+V/zMp058yxdWklVtCDStLaV7JtJtJtuL0ve7irC+IfD2jaj4&#10;GltfGYmsRaM7w6mlxl7I/dEsMoGYyAeDjiq0mveO/AGp6XY3F7beIdF1S8gtLK8nmWG6gUp95j0u&#10;CcZyACc5qbw7Z+OtO+Nmvadc6ef+EVuNFt57WaaQsGvNzLIiDsu3aSD1NYX7Q/wv8M+P7fRrLUbm&#10;4juvDs7azpckMxiZXhBO1WHAJIVcEYxV01GVRUptcr172urq3Va76/I5cVKtTwU8bhYNVYPls3yu&#10;XJLld7pxknG7i+XXSzWjTPhd8d/g7448dax8BtK1a1j1yx8+a80iKcuVVZdrYfjDg8leqgg1t/Fr&#10;4G+FPiq+nXt/Zf6bpcwudN1BZWWS1uY2DRzLtI5B3AjuGNfMPwU+Aul/Bnxdb/t6/FH4of8ACOya&#10;5qUj3Gg2tqWt0S4YjyZ5pCTyfmJAxkDBr7K0fUtG1XRl8SaDqq3lnqCrPBcQyeYjKw4K47YrozCn&#10;TwWKUsLNtd9fi+0r9fx9WeTwnjMVxLks6Gd0IRne6gnG7pXvSm4ptxb7NRaaukjz3x14Y1k67oWi&#10;x+PL3T9D1W6aOYK67o7zYTFsdjlQXBO3nJwO9dN4nn8ZL4cuvDunarDD4gfT3Gi311b7omuFXh3w&#10;MDJ6jpzXnf7bvw08C+L/AIaaKvj34ha14Z0bS/EFvJ9q0G3Vik7tsjdyfuIrNuLdq9T8JXLv4dh0&#10;u08QzahdaXGtrcXl9Dte6dVAEjAf3hg5HBrnnyxw9Ootd9Ldn3tZ3W6/zPUwvtJZzjME04K0GpKo&#10;m2pRaaUObmhytNwdld3ttY4dfDng79qH4Mx+HPFGsWMmpWsQTUx4f1Pd/Z+oKMMQybSDnnBA4NeV&#10;ftm/CT4zaT+zP4IvvgVAuqap8NdSg1AtGzz3cscSbRLCckyDOS6HJK/7pB9eg0L4OfDj4mDxr4dt&#10;V03UfE980GsPZ7/s9zcABcyKPlWTPGeM5q9L8ULKP4nav8GItNuLC6g0Uaho955W2G7+U70jbG0F&#10;Dgke9dNDEVMPXU6a5oR960lpZ+7JemtvxZ4+aZRgc2yuph8dUVLEVUqPtKcryco2qUpXsrS91Ss0&#10;tfdTejPCfiL4YP8AwU+/Z68GtpnjHTfCOtQzzXmuaPdWvm3KMu+3by1yHWIyA4boeh5XFdD8P/Df&#10;7Qnws+NHhH4SeDPEck3w+8LeGAmsW+oXCSXN053ZlYsAAN2FQBsqO2K7P4/eF7SSLSfiN4c8Mpde&#10;I9Bs5LlW0+4W3vJ7Z4isoTaPnYb2ZQTgNyOtdFaa94e1Dw9Z6brOtTXaa5p8UcT3MZjNyuMbif4Z&#10;fUeoraeMl9VVOKTpe9aLSbi29dd20tm7fgedh+HaP9sSxVerKONXsfaVYSlBVowS5U4u8Yqc1acI&#10;c2yu/eSNZtZt/F2halFa+Hb6zvtNkbbDOqpIXxnfEwyrAjgMMg1Y8O6Z4fvNTW+DrIuo2cUjRzQ4&#10;bapHU4GAD29cmufPiI+EPiNa6Brnha8tdJXT4YbHxNNIBC1w5x9mPP3j1yR1q4fiJ4u+z68LrwDJ&#10;b3Wk6iIbWK4cBb+3yP3kcnQ5BJx2xg815jp1LWjtp1XW36/d1Pt6eLwspc1V+9FtNcst4p3ey15W&#10;0t1JK8b7HzX8BtO8b/tHaP8AET4NfHz4m6pN4du7ya18O2s7yw3Oo/6ZLJHfRyOobyAqKmzlTtyc&#10;ZGfpbTfCFx4R8E6P8PdLvmvrfTYbe3jfVLotLPGowcvjLN0x0rzv4+ftCxfAK20LVfivDpMkOpNN&#10;bafFZt/xMFuHlQxRxqOPIWIESSdC20Ac16b4jXw1L4l0u4h1NW1XT4ZJdMs3vGjSYSJtO4dG46Z6&#10;da7sdVrVnGajywk20la11ZNq1t7K58vwzg8vwMamH9s62KpKEKk5uSqck5SnGMlJy2vLlV3dK19W&#10;zC8fa7p1v4zm8G65q1xGb/w+9/pcdrcrHLG9ucyGNiDg4654rr9M1yHVdOs7uzlaaOSNC0+4bkym&#10;QWHfPHTvWTPdfD7xV4qi0lpNNuNc0+EiSFpFa4to5Fw6Kc7lyPTrVDwpe6x4b8Man4c80XF9Z+eb&#10;NjjIUZKK3XoOMniuOUY1KaSVmrb+el/TY+no1KmHxdSUpKUJOVmtWuWz5X53ckrbJJaMt+KPH48K&#10;eItI8L7rf+1NevnGm2t5MyJeJEm6VInClRNs+dY2wGAbng1d1vx/o+g+FJPHl1C9vp8Fi99qbXX7&#10;l4Io0JIYMPvZAXBI9aG1C38SaTFe2+gLcX+m2y3lrDeQgOs7ROqhTj5GYEjcOzGuVTVNSvPgHLf/&#10;ALSfhmwvobizRda02OHfGNzYdGB6hTgZ74zRTp05ct11Savq7t7L0t8+62nEYvFUfaqM1rGU4Nxf&#10;JHlS+OWu8m72Xw2sk025fhv8VvDvxb+E1n8QrVL61sfFELzWy3CJM+nMMhdwTIGCN3PHrS/s6/Gn&#10;4e/Gbw9dX3hbXDqdxoF82lX2pTWawNczL1dUBOFP4Zrmfhb4K+C3g7x9Z/DT4EeJ49NHhS2nfXPD&#10;R8wtdJcruUFm4baSCcZIGBVzwN8M/CXhv4xfZvhOll4f/stWPizw/p9rEkd4J13JcFsbywPTnHWu&#10;itTwvLUSuusbq1lro93dq1umup4uAxudurhatT2ckv3dTllzc00o3lTd1G0J+05k0ppRaSstfRLq&#10;51rRA3/EskvbWOCWZJp5okYzDOyI7jxuOFVugzzVbwrqWu6joJ1TUvA17pd9caek9xot1dxs0czl&#10;i8JdCVJUj7w4IIxXkmj6d8erH4p/8Kv8M+F9Nu/hhZ3k0bX3irVjNdXcjESfJglmSKQfKrAH34Fe&#10;wWLnxSG0+98SRpqmjXym9XSZtnIyyJKhywRgQdp69jisMRR9irXTvZ3T6dL2ej7rp+XqZXmFTMqk&#10;pqM4crcOWSSTkkuZxcopyivsyTtKzdtm72pQxXT28gu5MbPJntwhdWVhzkDof9qvL/GfgHw5faW3&#10;wQ8Qavrv9jX863UMNvYsIDCj5a1EoBIGfmO7BIPBrsrWw0e1+Jl7q/8AaF7a3gtVadvm+y3CAYK8&#10;/LlfzGah8aaNr2u+IdJvfCHjJbeWGC5mj024fdbX+6PChyPmQBsHKnpSoylTqJKVtnfs1quj+/8A&#10;FF5lRhjcLJzpqXvODSd+aDajJNc0dGtXHutFJ2vn+K/AcfiDwpa22g+OdW0nT7MRxTfaly0YhkDK&#10;MuA3JG0sCcrW14T8YX974euotUv1vNWt7poZYNOhDOisw8tthPzBUZWY5wcE+1Y/wnvPFXjrwDJY&#10;fE7wgtjdXVxLbatpNxfNMI9vyhkzyqPjcoJ4GK474leJD8Evjp4du9di0+PQtYkt7PSdQjukW+Oq&#10;TTCExyRk5aAw4G4D5Sg6VrGjKtJ0XvG7W3Tz6/8AAurnFUx1LAUaeYxvGnU5Iyb51bm0TcX8Nr6X&#10;tq3GVrpqfVvGP7RFz+05Z6bpnwSivvh9pcLiTxMs9uJ7u8EBy0X70FF3HyyrA9D0rtNe+JGpeFvF&#10;EMPiq3t7Ox1SaKy023vJPmlvGGfLVlypBGefUVS8d+FL34WeItY+NXg+2up7ePRZn1Lw7ZqWW7uA&#10;27zlj/56lcqcYz1NbVlqOl+P9O0jVtNi8ua+sY70RzQcrgZVTuHyEE44GaVSVOfJJQXLa2l91rrd&#10;vXXW2naw8DRx2GnXpSrydZ1HUtLla5JPlSjyxjeFl7qleSfxX6818WfG+maB8dvh/wCEvEHgO4uB&#10;rn2uHSfElpJtfT7oLkx4z0ZByee2BXWah4m8Laj8S7H4byazarq9rYvqMmnyLmWa2z5e9Dx0fqOa&#10;ra/4P8H/ABP1PQ/FN3pWm3194d1YyW800jN9jfBWQJtIAfp1FeWfEfwl4it9RXUfDniDS9V8feA7&#10;y41Hw9YtvhlvNGuG8qW3uWOclgWKuuAGQH1qqdOjiFGKbTUbfNt230Seie1m79zLGYrMsrqV6zjG&#10;pTnUjKNlr7NRhzLRJymrTlFJSclFQ3tb0i50zxn4g8C6p4Xi8YQw+KLW1kt21HT4zCq3hG+CUrz8&#10;pXZkd+RVXQNR0T4r6QvgP4hXF3D4j0fTom1yO1Etskjyo0TvE3Hmx7t4z2OOBxWt8TNK8Ua18N9Q&#10;vfhzcDS/Ekmls2n3XliRo5SmMEZxIwGQuSQDg1zfhTwBrfgPSfDHgWL4tX0lxp9uwgu9Thj+0XqN&#10;jdDJx8+0ktkHIOM5rOHLKjzcyUru3daK97Lbol39HfrxEa9LHKk6bnT5EpNtOMlzNRSUpK1RaylK&#10;1mklu1bpPBvhbQvCmiQ+BbrXP7Qh0i18lv7UQGbyuRGWbqwCnbu4zXO/Cz4O+BfgXrWtaB4B06G1&#10;t9RtFvTp9vd7pLpgGD4iPrkDfnqea1JtaYeL/wCxfFRjt5rP5v7Qs2zHcW+Cdk+RkBRzzx6Vs29h&#10;oep+KbHxBout2s90mjlLZY3Vs27NnzFx1UsAMjjik6lSMWm9JWbXRu+m2nf0v3NY4XA4ipSnCmue&#10;k3GLfxRTXLJa3e1rrq0nqj5y/ZU0P9rfRf2rtS1n44Xlroem3vgtWsfDUZW4jeyhnZIohIh2xSxM&#10;29sklhJ0549Q8e6Bonw8+GFn8Obj4S6t420jUdZIvNAmuUnayt5pWZ5Gdzh41duFJyMjsM10K+H7&#10;fxp4xj8beGvGJt7zw7I2m3NvY3izw3kZ5ltriP8AhbechgQ3A6jirvh/Sx4h03T9asdTzcWNvLAs&#10;PmMyxtuIKupOWHy7fm5711YjGe2xCqtJaRuldWaTS13v1ve/5HhZRw8sBlc8DGpOo3Ko1UqONRyh&#10;OUXO6a5Wr6cvKo6XS1Unk+GV+IXws8WN4ItPCUGo+D8gaLcWNxHEdHtY4f8AVsjtvmJYYyvQHmud&#10;8afCH4a/tM2mj/FX4c69HoOraTri3smqW2no8k1xEceRdKCNwBAzkk46VpfGjxM3hHwNq3xMsPB9&#10;vq3iTR9J8tbGzgadogzASDjkRleWwM8Vg3GhCf4PaHrH7H0ek6HeatrNve3yySSQW9yG5nV0cMSW&#10;wRjAIpU+eNq0Xyyel/svTXm1e91bSz19RY6WFnKpl9aHtqUI+09nd+1SckoeytGL92UZXXNeK5Ve&#10;z5VJ8Ifgx4o+DPxv1LW9Me+ksvFh+1+IrRNQaW3hu97ATwK658plJDKzFkwvUc12mtaV4s8e2Pjr&#10;wb4o1iO002aeFNFvPDuoiO+htPJVmZ9wPlyCQOBnhl9Ks/GW+8caR4CvPEPhPTo7jVLFrea3tTdC&#10;JZ1EiedEHP3dyBhn6VU0DW7uz8U+JrSK6tvEEbzRzW9nB5YvdOWWBpFs7jONyE58rPOH59azlUrV&#10;v9odubT1vHl17bWWu/m0z0KWCwOWR/suHPGleTt9m1RVLxVlf4lKVo6xdnpFpF7TPFC6lqU2jW+t&#10;I0a6cktrqwuY2KNt2bnAbDZPsASDWD4j+Bfwz8afEjQfiZqzTSeK9DieG21W1meBJpQvPnRoQD17&#10;/rW54d0jwj4y8I273vwubR21i3DX2l31osU1u0Z+VXC8cNyMcdxUmj3kPiC9k1jSbi1OoabJJZan&#10;Hg7llUZQMAeOx+lYxlKnfkbjo0/y18nrpt9521MPRx1OEcVGNRNqcb3eqfMmk0rSiuVp/Fv2s8/4&#10;eXEHjTXLi617wqINU8IyS2djM0kgcNIo8whWxlGwuH5BxxW9B4fmvNAt7fXAuo3LSGG8u4wsLeU3&#10;DhuvQfKVHJryXSfhxrHw0+NV18Zb3xx4m8zxBCE8USSQxzaXDAFZYghOGg8tue4C9eua9A+z3vhv&#10;TbzxJpN1NZtd69FeXHkqJkv43Cx574V+HLDBH0rTEU4xqL2ctLK2+/Va67/LW7scuV4qpUw8liqL&#10;jJOSlrHWN1yzaWl3BJO+qs0m7a8p8K/iXofxdj8RfA/xVr95Z+LNDvri28qTSZLaRbeKYi2uE80G&#10;N2K7WypIIwcVb0f4j+GT8DdQvvEXig383hCaSDxBcXGkpDNHcRyYCyQfd3MCDleG3ZGM10Vl4gvt&#10;C8VeKNf8S+LLe80mVbSa0sbSBhcaXCE2Fn67wzZbeOgHTisLwp8J9Is7rxb428IazpniCx8bSLd3&#10;0d8pkieVVCoCASCm0c8AmtHLD8zdmleLS0e9uZXsraPReXXc5KdHNo04QjKM6nLVhJtNPlTfs5uC&#10;nLmfMkpNatSbXK/dOr+H9hpXhrwdpdrpV/qFzZ3Ti4h/tAs0kBkO8Kc8qgzgKenArndB0rRPhZ8K&#10;bzSPD/juaazi1C+X7VdHbN9tldj5eccMJScYBGO2Kq6rq3hH4Z+B/Ffi7UhfWun/AGiKe+m0+Sa5&#10;kgnKqC0cfLJGpAO0cYrai+KfgXy7Pw9r2pyMknhc6+3iK4sjDa/Z1YRl2kPCS/NnHBAOaz5au6Ta&#10;bu9N7fLdc347Hd9YwXu05ThCpCDiveeik7K2qdn7O6bVna3No71/G3jSfw5pOg+O7a3udW0/RXx4&#10;kk0uYC4iaRFQubcIfNwX3OoKlQCRk8VWufF8PhjV7+y+Idy9x4c1iJo7PxMsIlsoxzlLtdoSDGQq&#10;Mch8fNg10vhK38q3ksbXV1ureW9knjfHWGU5UcfeG3GGz2zXM63oF54P+Kk0uoeEft3g/W9JddQu&#10;YwZUs5IkG1JYTlSjAZDAcEc9aKcqbvC2qXzet1a/XfTqrKyeosZHGU4xrqXuylFNNNxi3HlfNa94&#10;OyV9HB3bk4vlLmifD99J0qz8OeH9Smhazu4HnaRRDbTRZPzRCIbQSp+6Bg9TzWPpXgOf41eK9A+L&#10;PijXNU8P+IPBetXtrFZ6XI0dvc24lI2SpIp3B0CksOvY4xVzxANe174Xtq3w813T9Zt7ry10mWa/&#10;aCOaE5Dguo/dMq5wR0I5q3+z38VbH4tfDCPxNpljqlrHp80tow1ZvMmkWM7RJ5g4kU9Qw6jrVOVa&#10;nSlVXezfa6d01569NLdzGMctxOPpYGpdLlVSMdbS5JRcZRknvTaT0k7812rNXzvA3wy8NaJo/iLw&#10;frHhi4trTxRq0+oavtupCzXksxIlGXJX5VViy4HTgcium02zh1u40OTxNbXH9qWLSm3vpLcqwx8o&#10;bco2gSIB8vQijS/EV5421i6tDDNpbaPrPl2M26ORdWtggLY/uqSSD0I21RtDqC6xqHhdPG11He3O&#10;rSS6HZ6pDHtEUcal0i2jJjBbqckHis5SqVG3J677t7rXv031/I7MPRwmFp01RheGkVpGN+V3Ss2t&#10;VK/Lpe7utHc4/wDaQ+Enwz+Jni7RY/inHdWU8moLH4d1bTdUmt/LkT94BMM+X94YU4NdB8VL7xFp&#10;NtrVvZ+E3vryPwXJDpOpXcPnW89w3yG3fBzhiQTkcgnmtKw8Y/avEs/wr8f+B1kksdNhvY7xbcSW&#10;twSxG1d3R1IzXQahfa1Bp0l3baaL63+Z/Ks+ZWXjaqA/xDv2qvb1KbpxlryrRN6atPT1W6MVleBx&#10;H1qvQahKq/eko+9eKcbTTWri23GW9rbpa87YT2nhvw34OsdY0CytbGa1XTr6Gxsle2tZWiwEJBxF&#10;CCGGeg4BxVn4UXHw98ZaR/wl/wANdZ0vUfD7o1vYzabKHCbXw0ZIOAMr9089+hqj8VdQ03wT8DvE&#10;viXTtBivtIttJuLjUdBvWESzwlT56B2PykqXPueB1rnP2a/hN+zn8NJZPFn7OesNDpWqeG7eW80q&#10;2vnnglyxaO6fcxKy4JTjGQOnFHLCWElNt3vZaXTtq763T1Vuj1V+0rEYihntHCxjTlDkvO8mpxuu&#10;WLguXlnC8JcyTi02nb+bL+N2ueMdZ1/TfA3gDw/4V13XJbqa+Wx8URzQk2aMEeKGcDCOzY25IGB3&#10;rqvi5q3jb4baXF8RtH0e/a1h0lLfVNN04vdtYEfMZkhBAl28g45Yc1reNnGh+Cp9b1TxRJDLY3Sz&#10;Wtxd3CxrsZwFRmA5XnAyM1veI9EXWLNki1aaC6urMwRtHMfLRvvbuO4Pf0p+2j+7Tj7qunq9dU35&#10;emnrclZbiHLFShVaqyUXGyiuXRqP95ttNSTnZ/Z5Xqedx/tPfCfwxpPh3V/GOuXkyeNbh3Wb+y5m&#10;SyQRj55VCZijBKqd3Qt6AkZfgT9oHwvqH7X3iD4PP4EvbJfscVnp/igzN9h1VoY1mWABl2mVRJIF&#10;Kscqp9K659c13RdXl03xp4XuLZdPsEmtdbtZg1vqshQ+dHs+8Nqrzu+9k1R8U/B8fEDWvDfi3Sr+&#10;4s4zqFvqV9dafdeWyyW8LC2zC4KsoMkgYAAkFc9K0j9VSkpxa5ouzvdX3WyXSytrr0T246v9v1JU&#10;p4erGXs6kW4+ztJxtyTTc5Nq8m5KSStHrKO/a/EW+0/RvC03iPVJ7mGz0+NpbhbY/NsHcAAkn6c1&#10;4voWifs3/Afw1451jxV4g1JvCklxBcaro+u3DXNstzKRKGhVuQ7EglexFd/4r+IV74YabwVd28mt&#10;eINO0OTVIdNs9ok1SJZMFEQ/xY59M1Q8Qw6AfH3hgJ8NWk0vxVHJL4hF5pyzQwymMFBOHBAfPy/h&#10;SwylTp8sr2eujSuo2fXZ2vZ+du5rnUqOMxXtqSg6kFyLnjKXLKpeFnytJx5uXnhfaN3vFrq/A8Gg&#10;x+GZPFvhzWZNW0vUnN/YeXIGxG6/6vOcMuOAD06Vxnge9+GPgyPxT4q8NeBW8Jx6Hqv2a4vDpfk2&#10;1xFO0cjyALxIis2CwyFbOOK0PFPxF+EXwK/t7TZLCfS4dH0ca3fx2Nkfs7xs3lAKo+VWLcbBgc5r&#10;p59R05tBj0qPw/JfTTW8Qtra42KLoOA7Kpf5WKKSxB/u1kvaRi3JO0mvJO1n6PR/K9zubw1erGFO&#10;dP2tGLukudpu8VZ6TinKLVt3yuJxfxk8E+F/EGp2vwX1S51DSNO8Xyq1nqGlqGjW4t2EwtmQoy+X&#10;JhmbOF+XGfmrlvg58Wvhx+0p8YvFUZ1zUre68HLcaLdeG5JlW11WxOEaUwldw+dT0Ixx2qxL+154&#10;N+DPgnxFqHj2HU7ZtG8Wtp9lDq2BcanbvMEW5jx1QYfoOAldb8QZ/hv4a8V+D/itpXw8tb+bWNQW&#10;3t9c0uxKzQR3C586RkA3RkYzvzyRXb+9p0XTnF3s+WSta61k9e6S63T1Wuh87KeBx2OjisNXp8kZ&#10;Qdam1LmUJXjTV4t25ajqOzgozT5ZaLmOb+KPxh8Nfsh+ELrxJL4bk1LTDqlnYw6fp8TK1hbMOdwG&#10;QQi856sTitz4r/Fb4V/CHw5H8U7PX7XT77xXdWNnp76jPJDDcmR0+Yrg7SsTFi2MDABIzXaa7LDp&#10;PiG61x7Q3NubWNWhwrK0gfAPPTArj/FHhb4I2ekalb/E/wAPWbW9vqT3kl5rtqLmOG6uGULLE0mR&#10;GScYUcDArnpyoT5XKLv9qzvzbWVulna/e/Rnq4zD5thvbRoVqail+7U429k05c0ue75uaLdk7cvL&#10;1TOlj8cfDDx18R/EHwdh1LzNd8P6fay6lanoLabEiMp6MM7c9xlfUU/TrnTIkj8NaperEW1KVIVW&#10;43xvJuysQbgqwHO2sO88O+F/h1fab401uxbUtauka1XxFaWaRzzwqDJFbTuv31JACk9SB0rovDX9&#10;k6g91pGq2FxcyaffJIt5fwrl5pBvGwr3TO31GK56kacY3he2n32s2vK+3Wz+Z6+FqYmrUccQoKpe&#10;W38rfNCMtX76hu03FyTezSK95qd5J8SjoOuWka2sdsJ9LukvPnkdhtkRoiMYHUEGneNvhxZ+P7Vd&#10;H1DxnrenLbyxzWV3o+pm1nhcDGMgfMp7qwIPpWdqtiNPZv8AhMdY/tRZvEStpckVu6vaZxthOzk4&#10;5JY8Y61fg17T9R12bQr3U/sf/Ey8nTY5IzulaIgkqW655/Cp96LUodF20/H8fmUnRrRnRxKvzy2b&#10;SeuyfK0lbRRd29upwfg/xj490nx9ofwo+Jt1JdXviC+urqxa+liWSa1tU/e+ZGq4Dg+WwC8HcWGN&#10;pFegaQdZuPFGradbPfQ2dtb2osL24ullhllTd5q7R8ykfLu3Y3Z46V5v4o8GvL+13ot/rthq2oax&#10;cWt1N4d8RWT4t/DmmBR5kTx/dMkspeMSHJKv7DHU/F6z8X+DvFlr8UvA2h6xr/nQrpmpeFtPaJIZ&#10;EdiftTM5G1lHGc8jArqrQp1JxULJyjfsr3vp20VtbddErHiZbicVhcPXlW55Ro1uXe8uTkS96yvJ&#10;ptyagpaONnKSkh/i3U/H2kfFOz1Switr7TodJ265YiEAgO2A8LgF9/8A0zPBHfIq7onj3Q2+Jese&#10;Ebi9sI4tHt4WVmlMd0uV3EMG++mOhGRmuUufiJdeEP2gfC/wTvfDWpf2XrGmyXmk6vPMxe1uYyc2&#10;8mBhkweMk1B8T/F3xE1/xJqr/B7w/o+pa34b1S3gutM1KSJlu7fG6RkJwUkAOACapYdztCSSvFWd&#10;0la+jf4rX57XCWbU6PtKtKcpOFWSlDlcpXULyjFbtJOMla9/s72T7HwX4h+EvxG0HX9Ogtby38Ya&#10;5qEHibUtP0ny4rK0eNprQFU4AVgQZX698ZArY+Fuk+KvBPw9GifE7ULZrhr67m8u4mj8m3tZZcRx&#10;gjA2ohXoeS5xx0vfGXxpp9n4Dl0hfB9xq0d9qtjpfiDSbe4aOWCG7IV2Vh1KhgcA9M1a07XfAnij&#10;TV0vUtHuIY47660uG11qLb5whAQnn78ZUKynv161nOpWqUVKUd3q7a6Xs99NHa1krJG2GweCwePn&#10;RoVPhi+WLbUVz8iknp73vQUr3b5pzTWxd8G+CPD3gWxXwb4e8KR6fpdmpbTbOGQtbjLbs4Y/IdxO&#10;AD0zVifwu+lmQeGJJree4m826Rb5gkzH7xG7O0jtjFcR8PbzxN4S+OWpfDzxP4m0dtIm0lJPDNmG&#10;ne9Cg/N5jt8jfMWI/ixjsKuaz4w+Ivh/4hRxx3ul3Hh9LmO3vVmaRbm3kYZEnygr5ePXBrOdKr7R&#10;q99Ob1vr83+p2UMdgY4OLdNwSk6dkleHK7W02jZKzSXu2urHgvxJ+Ndx8Ff2y/8AhXWpp4mtbLxH&#10;qmmXKySzfaI9QdQY9qBuEi+YMxzncgr6Q+PHwm8D/Hj4Uap4L8SGY6fq1mrfbtLnCuyxssiYcZyp&#10;ZFGOQRxXCfEf4D+Bv2jfi1Pc/GP4V6TqGhLpX2fwv4htdclS8dg+5tojYKBknB5Ixz1rqPCfw+0/&#10;4cfCO3+Ffw4jvLeztdR+x2a6pqUjzeUsm5zE7DOQqkquNvGOld2Kr0f3FSi3GpFRvta61vdPdW1T&#10;WnyPmMly3MoPM8Lj4xq4OvKo6afMppN2dNwlFLlfM7SjKzTTs22zb8AaDYWnw28L+E5ReMNM0eD7&#10;O9wu6QKkYRVc4+9j6HiuS8c/DXSvGOvaP4t0aY2PibwvqMEcOrSW7mZbNmy8B5AcMOp5x1rfv9b+&#10;JWkeBtW8daNdabrTNbzT6ZptuTAZuAI4y7HCMDkMcYJrm/2Yvir8XfiJ4Ut/F3xw+GkOhys0lra3&#10;Fvq3nLMwkIIaHGYyMY3EnOO1csY4inCdeLVk7bq93e6s9WrX6Hu4itleIxFDLK0Jc0oqabhLlSg4&#10;qMudXjGSdmveT7WbR2ereJvBeoa1J4X8Sa7Y7tVimS3sbi4DLcQRgGT5CMcd/aud8ZeGdG+Jfgvw&#10;tqXw/wDGcVppen6ourRw2mjrcQanDCD+5MZxgf3SOc4xmtXU9HuZ/Edv4m/sW4s5NPjuIBaSLE0N&#10;xG5GJN+CVJ6KOO+a2LzxZ4d8J3OnaBrLrp6X1x9k0yWOMLGsxHyxAjgOeSPUis4ydKUXTu38n0ae&#10;ln06/wBLsq0Y4yNSOKsouyT1i3rFx15k7c11Z2vomrXvyfwu+Iuh/tE/DWy+KfjH4eXejx2GszPp&#10;cOr2il5CjFIriMYLJnOMcMGBHTk6CaFrV98Mv+EP+Kstje3t1NLDeNptq1rHLE7khEzyp2YBPfHv&#10;XE/FrwR43+F3hLwjpH7O97q1jb+F9eWTULGzkW5+36dPITc7zMfmcMS4BORk47V3Hxq1DxzYX+ia&#10;n4E8FQ63CuoKdesZpvLlWzIPzxZIBkBwcVtKMedOk0ottxV9Y2bsm3te999brqjzcPWqRw1SOPhK&#10;VWnCnCpJRvCq5qKlJRjfmUXFxd4LlSk7WZyPxR+IXin4OaO/j/w78KvF+p2s6Np11Z2sMbzadBCh&#10;8m4jgBPmK5AGeoXkgVteBvj14U8RfCrwL4u8a3k1nceLLyGzspI7RlUXTBmEbbxlA20rz1Ndx4ht&#10;4/Fng28GnvPbtNYssckb+XNE2OgPYivLfAd7qXxH+DeqSfFjwBdaXeTXSJFZ2MbfaYokk2Q3S5Hy&#10;SnG7cvTP1oh7Gvh05Rs1KzaeuqdtH28u2uruFZZjlubONKvzQnTcowlD3U4yi5vni1ZyWylqnK6b&#10;jHlJNI+CvxgtfHnivxP4n+IWhzXGvaqLvw9ew2ssdzZ+UjJBZPk4e3QHO1cEszHnNbGraNb/ABO8&#10;Kr8LPjJrfma3axRz68mgXstpFcxovMsfRxCxOGGRzxXXWarq/hSOHRdeuLjE4EN6turTQFWwSQ3U&#10;8FSeuDXg9/8ACTXfiB8eL346a78WfGvhnUtPvv7P0mG3hhWwntUf/ViPktG5zneOWJPYY0ozliJS&#10;nUkouK0aWt1olotFZfK1znzDD08no0qGEoSrRrN88ZTTi4yblOTc5Wck3395O13uvWvD3hPQNK02&#10;Nfhj4gSGx1Oy+0SQvcGRWjVNodFPIyQMtnmqekXHjhvDN1ZeL/7F1LSV2LLJpsx3LHn5iySA8eo5&#10;710HjDwRFdtfeIPB8kWn+ILnTVgXUFXcwhQ7hEFztC5z0A5NcJ8CfjnB8XNI1C6fwJLCLHVLnSdU&#10;sZIMSxiJM5ZfVz0HvWMeepRdRK6TV77p+vnqk/I78RPD4PHU8JUl7OUoy5Um3CUVZNWtoldOUbac&#10;2jaTZ3OtaJbX3h6+0fRrLT5o/LiextriIFUi3LuJUnlcA4xgZrJ+Htj8OfEut+J4NH8L3lnc2Hih&#10;ZbqKdpAHuDEuLmLnAjkU5+U4PJOCao/C6DTPEPifTvGel+Iprmz/AOEfm07TVu4/Ku4XM26SO4iP&#10;UpgBcjjB9aybH4b60Rrw8Za5qOnaxe+JLOVtQ8O6g6x3Fnbvm2Ta+VT5QRIFAz05oUIxjKDnZ6d9&#10;72d18vkyZ4ipUq0cRCgpRfMn8LXKk3Fxlsm21ZN2cVdO6SKb/B3wAv7Tn9peGdW/s/xHZ6PNeWGL&#10;5ZVkikYJNHLA3zbM42lcAfMR3pf2k/ix8Rfhb8N7HxvpWhRy30d1/ZWsW2n7rgWSzHaLkYAJCjBA&#10;IHNdf4R+GGlf8LBvviRq3iCz1jVprh5dF1JtPjS5sbcrhrTzV5kiByQD0zXln7U+mWXi/Upvh38O&#10;fE6af4x1a+jNlazXjweY5X9+yZBV/wB2OARweRzXZh508RjYKo+ZRSu2n89d7a3u1oeFm1HEZVw5&#10;iamGh7GpVnJxUHHmbbXK0tnUduVJPVNa31XpniTwl4i8U/CW+0HwvH9o8VW3hb7Dp2rahvt7WaWV&#10;ASdwywwevHB49ax/hPrHxG1Lwn4R0L4//C670vxLptxJE+p2MySWhul3QxsPLcnEkfz8jbjPtWv8&#10;NtU8XaG/huyvvE5v/DsOjzQX19eOvni9DLsVyBgqFBAOck9axfH/AMYbH4TaVceOPEfhS8u9LsfF&#10;0Q1aS3kDHTVm2ql1hjkxEuBgZIL9K54qrJOgkm7tpq97tNW6aPe1vLqenWlg6TjmNSpKnFRUZxkl&#10;yWjKM1Nq0neKdlNSSsnJ6K62tLg+I/iD4Qw3mmXulnxta3Bhu72AnyJHimKPwTnaUHQ960PiWvxF&#10;tNJurv4aQ6TcXMdqXOm6pM+FusfLggH5OpPc4GK5vxafi78Frq61XS/J8SeFr3VJtQ1C+uHWO40e&#10;JmVhHtH+viGWO4fMBgYPWuqu9Hj14X3jjQPHstqNSsStn5MkcluoA4k6fe9cnipl7slP3XFttdVu&#10;tHbVW6LdL1OunJ1sPPD2qRqxjGM1dJq0X78W/dk5PRyTabsnrF2x/D2mReKdObRfiX8PbeeWzs1v&#10;o9Ws5N8K3EqESmFZDviI6ZPGDXKfC+Dwj4V+IeveGvBPjC80f7RpMEml+HNc0nEP26UELdRT/wDL&#10;bOArID8o612Npp3i74eaTYx6z4lj1eyumdtQvZlCvC0nTbgbTEDgAdeaqeLPG/gvRJvCvhbx0w0n&#10;UvFd1PZaTZSSjMc6RErcoc4QKBww7uB3rSEpWlCOqe1tVpq3Z3fRt7WvvbR8dejRhKjWqWp1KbV3&#10;Jcsnz2hGPPCUVe8oqN+ZScVo5JSXLfGT4j/E688RT/DTQ/hx4z/4SKHw+tzZRaK0SaZrNyFDzbbi&#10;Yfu44mIXJw7FsBSBk9d4J+JGreJNFW38T/C3WPDlzfaePM0zWlULJdKuDboUJGGPO7IznpWl4n0L&#10;Rdf1PQbu08WRW3iKC3WPTppLo/6Sq8ybVBw+fvEgHIpzyz33jTS/B9/crDJaSyXio2XjvF9VP8LK&#10;x6GolUozoxioJWV+t/8AgptLzWvQ2o4PMaGY1a1TEOSnJRStHls3ou6lFSaa0UkovlcnJvy34O6D&#10;8P8A4sfD7xxb658NtY8CeLNWuptM8WNFeSTXZ2/MsqsxO5duMYGAOKtfHD9oj4EfsufCG18H+LPF&#10;V1riwWMWnR6LdSCe41BMDLOTjohyzHjoBzxXf+NNI8Tw614b8QWV+9neW+uSteQ2mww3sLLjY7N9&#10;0dDxzkVwVvcfB/47ePP+Lm/BLS9N8YaLqTWhtPGGkeY13p+7HmRNjY2dw2k5xzXXTlTrVPa1VJ01&#10;71k7tPZK71toteit1PDxWHxmXYH6lgZU4YuSVNTqQajOPxylyQ9znvNtxajzS5nZx0Ou+D3w8+Em&#10;keKr348fC/xvJNa/EOzhf7IurBrOeYL/AK2GM9JAgC7RyoTGBzXA+B/2X/hx8NPiF4w8GWGh+Jtd&#10;XxZoDXOveIrjVA0tzK9yQ0CjATco+YnGQAPWn6L8KvD/AMAP2lNQ8UW/w+htvhu2hx3fh2ewt99v&#10;oWqDMdwy5YmFpF5LKNpHpg10/hnTNdj+CUmk/G7xRNdW3iC8nt7e+09fsN1DbSufJUSqcncMfvOC&#10;c80SlWpXcKrcZ8nrpqtnq4JWabWvyJo4fB46EKdfBRp1aDru28Fze7N3mk4xryk5Qkov3O15I4fw&#10;R8Nrz9lC91DwVo+ueLNL8MpqsK+C7i7KXtveTzod6TJEAwQSY5bBGOtdz8NrzUtN+O8fhHxfexP4&#10;itPC8d3rlxpunm1t9QeST/XFASrEH5QckjBzVbW73RPhf4u0/wAFXnxVvrdbVLW6e81q4Ewlhz5S&#10;WrqAAw9GHOeTmq/7Q3hf4maF8aPBv7RXwe8M6lr1xp9vcad4j0nS5kb7Rp7DemFcj5t5zxzgUSl9&#10;Zm1NpOcXZ7JtJW3XXW+u7T0Jo0Y5Lh41MMpOnhqsE6abm4U5StKyi3dU7xStFNU4SXvat8X8X/gZ&#10;cfF39qPwrqniZ/EHh+zvtUuJLWwtJES4tZLRQ8WpeZHvVo5GXaEbDKX7HNejfCjxLrUfxU8deFPE&#10;Z0e4vGkn1C+hk1xZJrbewW3tXi2LtiMQ37znl9vOK4/w18QfAuu/FPWrj4ffEvV1mur9pbXS9auJ&#10;UtbfW3IDWkLFdqkKrh4snG7IAr1rx94e8KeILwXttaW0F808c2rT20KNPJ5S/JBLjDMOeB2xTxVa&#10;Vo0aqslFJaNWs77b7abu7V+48hwGH9pWzDBzTlKrKU7SjJTThyWUleN1JOWiVoy5bJWS4fXfhp46&#10;0afwz8Wro21jq+k2NwniiHQ9SItmQgmBVWQqHCHaOcHGau2fxHtfCPh/UPCHx1khurWHwrLqeuXz&#10;Q5Wa3kbb5e1Bk8HaT1NdXfeCvCvjTTda8Pa/pi6lY646W+uWrXT4MOzAA2kFDXOafp9/eiTw3plx&#10;Y7NF1KOz09VVbie+0dRtkgmEo3Hae4PbNYRqwrR/edO2jSvdWer0baSttZ9D1amBxGBrt4XaadlJ&#10;88ZStaXNC0FZpQk2pXb54qzav4xaSfC/9lbwt4y/aF+Fmv8Ak6RY+LLe3j0H7Oy2so8jasC4O/Pz&#10;Z3HIBXpgZr174teGPh9D4N1Hxfp2rWfh3WviA+npfXF14gktYZpwqGMrJhljkVQMEKPMxtOc1keL&#10;rHwlNp+vfDHxj8MrG+s9Z8YQ2sNjqVqYoNStXj/4+YXH/LSNA2HGCCuK2/i98OPBniT4RX/wb1gr&#10;qWm69d2tvpcN5P5PlxosQjCzbW5XyxzjJ5FdVWtGpXpzm2m3q9HeK5Wr2tezTetr99NPBweX1sLl&#10;+KoUIU3TjD3IJSjyVpe157NqTj7SMowXLzct3eLT97N8YpNJrs3gzTdE0vw34mkWG90m41aRRZ63&#10;cLIC7q0R+9hclccFgcGtjVPjJZ33ijxV4F+InhaO4tdJ0oXcsdxarJAFWPewd8nG7+HIHNV59Etv&#10;Aeo/D/4froqR6XpdjIgtLq0bUJQ6cYW4P3MDJJ6kYHtVhrbxOPGZ8aaBptv4k8N6/ps8MeoGFEvb&#10;ScZEcR+UCSEnjL521z/u5RXMul0721v0fmo3td9bPoeuvrVGUlTdnzJSioqS5XBv3oqzaUqii5cq&#10;TsnKMdzO/aA0XQfGH7OK6jbeAv7U0afSbeTUNBk1ZrdhYmRXzHMCfnTrtz83SofB3ixfgrrem/s/&#10;XWm3zeG7Xw/JqWk+JNWnO0q06rDZBznzHSNzuJweF471b8Z6t8X7L4G6j4e8KaTcv4lnsYxpunLH&#10;FNPancA6FMBWGMkEAitZNX8S+K9OkTT/AAdYatpdt9mis1uLlCZLhI3W5Yj+Ao+1MZ53N6UL/duS&#10;dnHml9rZ6WeunV272d9gqcn9sPF0VKNX2dNP91dSinUcoe6nOzaTej5W48tnNo57xjpd3ZeJbj4w&#10;6VZSNfX+kmCzkk/cz2+xszW1xg7ZoscxsRlCOuCK3vHV7ok+o2+reKPhpIzDyJZNe0lgJYflyhZ0&#10;wxAOeuRg9Ks+MPAfw8+Ing20tre5t5LSG8a6sJobgsqsR88PDZIKMcoe3bimabqN34c8PSX0ekxa&#10;rpTqttfJaTFvsqAbGwv3imOcZJHNZ+0jKKtutOztpZXv2/E6vqsqFSpGVuSdp3Vprm1cpOPLfVvd&#10;O/LbZLSOy1mxvfEdxYQeJJ0hWzi1BljmDyRRZOJFwOUODnHQ8EVrx6FqmmT3Ov6Zq8F1a6oYPImt&#10;2ETzknO84+UuDjDDqOtYfhXSPCVzNqGp6boaxabaq2niO1kLt9mxu3ofvIQx5WuTsbCT4R6Fo194&#10;DTWPE/gqybydY0m4Je+sZPOLJdRhsMdhONo4K/Sl7OM24xdnpo1vpffo9Fb/ADIliqmHjGpWgpR9&#10;580ZO8dUrqNrygk25NK6SvazsdZ4EOj+E/E3iDXPBms+VHfeIlbxB4euJVaK0uXXbK0WM7GZhvK8&#10;Akn1p3xQ1qx1D4U6n4j8A+EIZNQsNSju/IumMEc8kUgywkBwSycqx4PetCy+H/gTUfHniDV/CwFj&#10;rGuQx3OqTRj5/MEXlRXIU9Gx2IIJXPWoNLs/FNh4Yl8C+LbuzOqWsbStNp0Kst9EB/rGt26Z7qOO&#10;eMVPPF1VUW65dHo7W1vbddL3vazOmNHE08HPDSilGXtEnG0kpNuzXN8MmnzctuVNNLpfV1DxtoUj&#10;DxFrtnY6fDJZKrXl5cJuhlIDeUx6d8f/AK6zfiv8N31X4bzap8MwtnrGlldT0+KyuGEdzJEPMELB&#10;T9yTkYHcg1HpHgb4Z+PvDOpeCNft7XWtHvJiX0+e3ZDAxUfIp6jGOM8jpXJ6HoniP4CXMd74M8eN&#10;rWjzS+XHpuqHdc/Jn9zG/d1QcA8krjvRThGM/claSeiadmv0676CxmIrSo2xNNSpTi05wkueEtm0&#10;kldbNOLbvutEdZ4M8TfDz9oL4U6b8SrbS4RDqmmyaZrNqy/NEkuUuLSReOBJnrg8ZHWqWk/DbV/A&#10;vwwHh/4fzySX2k6Wq6FdXV/i1uI4wUihkOMYVeORnHXpWZ8NNO+Hnj7wPP8AEz4RahbWN9dXjz6x&#10;ZaFebo7t/Nyxkib7krBe4BBzXYeFJoL/AMPtFeanLDFeAOtrdIP3D4O5eP4cBuD0NOs3RlKMb2Uv&#10;hfTyffd+pOBjHH0aVSuoupKnpVg0lK6V5K+13FO2vK7WbRV+H3h2w1C81jTtR8Kro8ix2jTnTbzM&#10;FzM0W6TYB8qlWGOMZ61zXxI8I+IoPGui+IfDvibxRfRzWMlpJpX9pJADhwS5BA8x8dO/FY1x4X+O&#10;fwX8fN8TPAvjuHxT4BvUiS/0W6kAks1ZsNPEwGGC+nXGa63/AIWTe/EHSYviB4Vv5o4/COvTW2va&#10;XHbrctdRoMEqF5zghhjkjNacs4VlUg1KLVuujtazT1Tv/wAPY5IVsLicG8HiKc6VWErpe6nKKlzc&#10;8HFqEo8t33dneN9874i/tG+Dvgx4ghg8b+F9f021s541uLxtJ8y1mR1G2UOvAYHOSMHgg1Z8Z+JP&#10;hHeXWt2umX9/4fvvOszcapY6aQLmNiLjPI2ssmTG2ehPvVu8+JXwr8eWPin4cfE3Tp7iw0+GG4uF&#10;1KyZoZ7O5/1UyYGdqn5WPVSOcVx9lrXjn9mjxzf6P4p0Q638K9QWFrTU4pjeTaDM4GYpVOW+zMcb&#10;TyFznpmqp04yVlFqole19JbPS631vyu9+nYyxmOrU6jlOrCeGk2uZQblSfvxbnyyXLC6S9pFrlab&#10;as3Jeh3GqWOq2mkeLPDukaPrHhqHS5ZYbm72/arV0BKiLI7kbSARjFZWl/E7RLA+G7/x/YWel/8A&#10;CWWu35cLLb3XJ2GReCCvTPemXHi7wLoGjxz22o2cmi28ziyuVsytqlw0mDG7KMIfmIII2nrVv4g+&#10;CvAXjCPSb+/lk0+WzvItv2MrJDKAciN05XaR0bgisIxhdRmmk76636/jqr6dD0qlbEyhKeGnFzio&#10;tx05W3yptPflaUlFOXVtPRIr6d8TNd+GniG98D/Ebw5JHpbXUa6X4i0+MSWzxTPhBKF5jOeCSMZ5&#10;qn8VLfw3qPxKm1bQbC80/wAXeE7GG6W4tWMf2u1lDiMZ+7LGzK0bBhwccg4rS+MPwd8Ia8k3iBNc&#10;1TSLyHRXsnurGdvLe3J3/NH0coeQeoxWU/w48SS3eka18VH0/wARW7WP9kXmvabFJDcvZuRJDKwU&#10;4ADjkjoSGp05YfSrF2drNd/ls79Vfrsc+Mp5tHnwVWCnBSUoydnyq+l5L3ouLacZcjsou8ndG98Q&#10;viLYaNp3hfWNZnvrfS9SkEd9qEcKS2cc2OIboHOxWf5Q4+6wrlPhz8ZPD/xU8eapH4k+GWpaPNp1&#10;zcaPBqS3iy52rloZFUkx7vvRn+Icg12Xwp0LTdFi1b4Qah4kOvR2dvG0lvqMatJ5TZAd+z78ZLY+&#10;8DnmvO/iT41+Gvwj+JMfxJ0Sey0uS81qy03Xre4jaF5TnaJChGJQBjDLyuOa0oRpT5qMYtyto1fq&#10;7rTzTtrfoY5lWx2H9jj69aMaXMvaQkotrlTUve1T5ZLm91xavJtuyR2E3gu58a+Crv4d+KNHsPEH&#10;h/U9NeO11C+x5ruCQscvAJIGCrjkYqT4cab8XvBHw90j4faNp2lfbtIs2Bhkvt8bwpxCgb7wDjjd&#10;ztK81qfDPw/b6DFfeCh49m1q3OoXM0DSMDJarN86xPjsuflPHFcT4e0vx34U8TaTqg8ZSajp6+KJ&#10;bG3mlxHc2VrKhBt51YfvoxMo2HggMOazT9pzQurJ3Saers/x+46pU44WVDE+zmpyi6bcXFuMeaLa&#10;b1bimnZ3dru9r3XReDLrRviZ4PutI1rQNJt/EenXDS+INBtV3GzmkZ1VlYYKF0X/AFi8HnrXDeFt&#10;P1H4N6LoUl/q99J4TutduItSlk1DzJrC8mk3RysT95N3yMAR6+tS+LNf8ZS/tDaj47+DUzXWv6fp&#10;0mia54T1IC2hnRJfMt7oMwDPE/7xFkUna5x0JrutW069+KPhO58NeJPAq6OdUsUD6TcPG/lzD5mb&#10;jgkMMBx6g1t/Atf4ZWbV9Vo72T163T10tqcEOTMpTjTuq9HmjGaj7tRJqzcopxu3HkqQ0afNZLpk&#10;6jc/FzQ/BviTR/HWk6b4jtrS+aeG/wBJVd09qx3NFNb/AN5U4P8AeHIrIl8W+MtU0jwb4/8Agjrt&#10;wdB0/WiuuaPqFkYWktJk27uf4Y2w3HatXxXrvhD4czL8SWs9c0W+vWtbfXJbe2adkWM7N00XIMZH&#10;BkWrngT4k/DPRvFerfCm/wDFNnOtra/2mhljKokFw5G09sAnHbg1OvJ7RQv8tNrS01XXRpre9i/3&#10;csQsPUxXJokm5++nzOdP3vdlZqLUoyjK9uVt6s3JPE3hr4s+HLnS9TtJrK6t7o2+qaTdfKyvH8wG&#10;4dQww6Op5B4rj/Ffg/4leEtJbUvhZeyXVtrGvR30jWl8qsqMy8BZMru69MBsDoa7LW7z4c+FvGI8&#10;Pa1qltY3PiXTxb6bDIxCTeQjFSvbcFJxzkgYrD+EWu6KPh5Jp1p4istVh8I3dxa6wtnIJFDxfMgI&#10;JyvXcDnsRWFOUqceaEfd00autf8Agqx6mKpU8XUVHEVF7W0lzwklJNWsra6uEnJ6bXaWpG139ust&#10;Q8deGdNuZPEFncPYazax25gfUXjHyvtzhTtPDDOTW7dapLqlzp96dMkt9StbXz9Oh1CFG+2qU+aL&#10;cRlJOowDya5b4kfEnQLTUPC99oOg3jXF7rkRjvLWNtqxsCSZfbHUHkdRmum8c+LtW8TzTWHwut9H&#10;vtZ8O6lA2oabqkm10jbksp7blPyt0zTlCfuu299+nTXy/wCGFTxGFjGrCFS7i46RV+ZtOV4rfmsr&#10;u17tc3Voy/BWrWPxCOn+NvBuqRx2dw5eOG8geGe0nVmSaN4m4IYZQ+4BrN8QaX8GviXrOqeAb27l&#10;t7zxdpCPCbW6lt5LmzWQh0iI43xyITt6gMB0Ndxb6nLquorrGk6TbR3UGnzF9MmkEc63gx8hH8SH&#10;I+YdDzXC3Xib4laT8TNP1K3+GEckdn4d+0a5oS7GkjmLlTc2EvAdiDteM4yMd6KfNKo3DSy01S81&#10;69Oy+8yxnsqODhGvaopSSk/ZyaaaUZNK/uu0npeUl5qLRT8PeI0+HfwH0vSvF0niLxZa3AvLW8vN&#10;Q0xZZ/JiLDZKv8QAX5c8tiuhsS+raLpesWeuWGreDLnRWW606SzLGW3cYUox6KBwUIyMe1X9F8a3&#10;PiXwjc/2BMqTaffm3voprXElnMfm2Sxc4BUghuQQc1JoPiNtNju47C1XT4NPts3ujzW4KRndlnjK&#10;fwkZOKKkpO7cdbtv5+VtH2a/yHhcPRj7OMat6ShGMdHdcvRycnzR0fNGV/naRo+HLfw0mgWPhHw5&#10;rMf2W1T7MlvcPufaB8hXd1ZeMe1Yl1H4l8K/GnR7UeHLa80vX7a8j1q/s4yslncRqssErDP3XVWU&#10;4/iCnvVzxJrejWVxpfiG40QaroF9D5i6hYwhpLGZeVmOOShBxkZ2/StjxNpeojwfLcaDeieeBftG&#10;n3fmAMu0bh8/Oc8g9ipNYJ8srvaV1r5+fdPX/M9WdNV6bjB2lS5ZLl/lVnZJ3XLKN43TejaVnqch&#10;Ya/p/inxzYPehfs+rw3dtHHM26HUIgcgKP4JF5ypHIFc54cgs/g/4Gk8F30E9zovh7VpktLuK42/&#10;Y4XYuqOv9wE7R6cVv6JfeEPifZW+r634UXSb3S1XU9OvPtQkjBmJXdGyY53AjBqaS48WRDW/AGue&#10;JdJt9S1SDOi3VxZ70kY/31Iw3bK5z1rp5uX3O1rr0e6avsmeL7L21sTe7fNyzS1alGN4yjLltzTg&#10;rLrZap3b1NF8Zad400K08aaIGmW6/cyW+VO9lGPLOe56gij4Z/Erwl4k0u3Ph2G+QXWuz6be2d02&#10;6TT7qFCXiYHkD5ePqOxrjvg9pfxC8Casnh/VvAemx6TdwTTa1babdborPUkfPnRI3IikXBwPutWx&#10;4RbS5fF15aw6fbw3jTR3skkUZSWe42kB27eYE7/xLkVNSjSjzRWq3TT/AD/rt0Zvgswx1X2FWdoy&#10;fuzjKLTbtF3i2lvs1a2rWko2fQfErxTb+F/DF94tl1q3tdLgnV5NQM21YnLBGVyMgfPjJPAzzVGw&#10;j8TaH4zuPFGieJbe78N69bxudNjkBktL4ABpInGVZGXG5fUZHU1e8FHR9WXV/Cc1va3lnO0s82nT&#10;bHWVZZDl8f3SQwKkcEVzOqfCqx8FaVrVp8LLy6s7S41KC5WxtVMi6ZdIMsURv4JBjco47is6fs0n&#10;Tej81o07fc1v57evTi3i5yhioK8FraMrSUo817LaUZJ8rTatu72vHTsNY17wrcapZ2UGn6harqSt&#10;PYyxi0nt42+8+D8soxzxyat+EtbuLn7Rpwn0+8MGqNH/AKNdKslvzvRXTqDt9OoqDxzeaLrHhmXx&#10;J4nsZJEj0crrFhb2peVoW/5aIRhhtPOByAKqeGvCHgfVbu10mbRJWvGsLe8j8Qo/y3ajKx7nBB8x&#10;QeNwzj1quWEqblJa+nb5r8O/UmMsRTxcadKScd0m7aNvTaTV3Ze87XTStpfsoPD+lXF63ii38NW8&#10;dzFDJFHMq7WkU84yvVT6Hoea5XRvEFnovxCh8A+Ol/0zVrGZtHkuLdS2ActAJx1IHQHB4zzVXWLH&#10;WfBfxSt9V066vJ9IvtLjsNRto7sloLhJMrME/wBpTjI7j3rQ+PWgWPifwTJr+l/bJLyz2SRtpo23&#10;DRq4LGPdjDrjIP1HeppxXNGLd1Jb9v6f3o2xNWcsPVq0oKNSlK7i7WmtG3pa7cVZPXle6bVnDpOj&#10;rr/hy10rULrUobqO/L6bcmYNNH5T/d34644IPUU7xBoOuab8fdO8cQ6zJJp7aQ9q2mMRtMud2+M9&#10;mxnKnrwRTptX1HQINLvbC70/UNNvNsyNcz/Z5stzuGPl3YPT1rpNRW3S9s7y6j8yR5FVJlTcyk9C&#10;y/8Asw7UpSlCV+jTX3/kVTw9HEUVHVSg6cr6r4dVto935W0ZieHdX0qy1vUbK5lMsW5ZL+1urcqq&#10;TbuJEB4+bI6fxA1Z8IaPfabrF7H4f8Trf6XLP+8sbhdxtyQTwTkk5OCD2xjpVXVfHHgjTNa0/Tte&#10;1aOwu9akjsLWOdWEc0okO0ISMbiQcA4p3ir4cf21rl94u8LeJNR0+4vNKFjd29mwQPJG++OZf7sq&#10;nI9GU4NLylpfutNP66Fxl9qlao4PVRlaSUrvW766XT3u2lshsl9bWvjOTT7+wtYpNQhX7FcLGY2e&#10;WNv9QzDgn+79abZ+Dvhh42OpXHhyOKGR5PI1vTfLBRWBy0ckJ4Gc56YPWq3wX8bv8Xfhu0nj/SQ2&#10;raTqs1rqazWhh2XMEnyybf4SV2txwc8UarGbX4qXmseDtLkXXI7O2a9hmhKWuoWzNhmSQcNIo9eR&#10;iq5ZU6koXakvu0/TzOeNShiMLSxNozpVHdJr31zJ3St9pO911V1ulfC8SR+BvDPhVv2ffinrekQ2&#10;fihp4dFb7Gfs5XIZY3U8K34gccYrovGmmeDzZ6F8PNX8Ix6rDpah47V13eXFHFt82InneuVwQc+9&#10;WtYm8JeJfGDeDvEngxLnbaNeaXfzQiSKVcYZFbs6/wB3rXNXsvi3xzp6a94XuNJvrXT9Pu9MutJu&#10;maO4W5WVT5qTA7lXaqgqR0Oe1XGUpWeq6vWyu1o122tvv2OepTo0faQUYzTtCKUW5ckGnKMk/iSc&#10;nJWT917Pc6mLw/4dj1C11rTILm3vJkt5vtEm9lZIwVKsP4W2nB9epqr4ful8UaBfWOs6fHqT2etS&#10;iGG7t9rBFPVW7naeGHWtHxN4zHgrQB4x8S6VdW9vG0C3bWo8w2qNgM0gH3kU9WHbmuY1jxHD8PNV&#10;0rUm8QW8ejeJ77yY5IFaWNfOHySIw4VSSDzxk1lTjUnHz6fLdX9DtxFbC4WpZtJJXktrKWik09Lc&#10;3Vr7zq7DwNJpviBdT0K+uo7KSHy5rG4ui0W09gp6H3BrlPhhrvin4k/CrVG0hbjw3r0d5eQxSXEP&#10;mNZ3EcxQSBD1jYKDt4yCa6j4b6xNqOiTaFfanNdSabcy2V99utvJlV1PBHYqRyGHBFLptj4linsb&#10;uXVZPtK6sUvs24AltWH3W9dvGHFLmceaMt9LP08ut/M09jCr7OrQuqclJSirby5VpJP3XGz+F99m&#10;kc58ItA0fSvEWqa/pNhb27apqEh16DSrs/Yxfx4Rpki/5Zs4++vc89eaveNvFGjfCC9v/iBqPiCO&#10;DQ/NVtbhuFZvIwMb1I6Dke1YfgGLRJ/infa3G+o+H9Wtnng1nw/NlrbVrcu3l3ar/f6HcvIHBrqf&#10;Hb6Vo2jzR65pv2hfEEn2OVo7M3EG4ghGkXnCEcE1rU1xC5ru6V1/V9ls15HDg/dyiXsOWHJKTjLo&#10;n3aXK1eTtKMrO/N0szOf4T+B9b+Iw+P3gfxPcW+ra5o6W/n210Db3kQG6PK9M+/WuW+M3jT4rfCz&#10;4af8J7rXhWHxEbHUBcanqHheUxSwWsLK3mOjffAXerqM9M/To9Duvhj4dsLGLTgtno2qJFDZ3VpN&#10;/o1tfAlFjResbHt2NaXxA+H2m658KdS8Laprd3p+2Oa7XUtNO2VHQFy208PkZ3KeGGQetONRRrQ9&#10;rdxulqtbLpda6djKvg5YjLa7wVqdZxlJ8kly+0kk+ZqSt726k0t3qndmx4n8XwaP4Sj8a6ND9us5&#10;oVupIrePe9xasm8sij7zbTuwMk1g6drcWsePbfXbHXLe98Oa1ocVxZxzWu2SKXd8vlydeQclD0Iq&#10;vrnhS/8AE3wy0Xw14T1OGPZosN14c161j2mzvI1VopfLz/qmBwVHGCVPatbw3ruoSarH4Q8Tabpt&#10;vq1lZreX1vbf6plJ2+dFkcAtwR1BrKMYQptrV6+tuj/r5noyr4jEYuEanuxtBpq9nPrG6e1ns009&#10;GndNHO+DtV8S/Dbx/J4D1LwnJB4b1KbfpOpfavOkN4xLSq4AG1e4J61N8R/hfper/GDTfHdrqV8t&#10;82ntDJZ28mFdR8vnIf74B2kdxj0q1pfiP4gyLdeLNe0HyLOSRIYdCvNnmQSB8eckq8Orr8w7jpR4&#10;p0HxfHYX2t/CqVJdS0pmksdL1DIjnfcGkjDnoHTIB7HFaKUlWUk0m1Zu+jv37dL9OxyypUamXunK&#10;MqkIy54pxtOKTuuVK11o+VfFaykmzP8ADnhSHxjrN18SfhV8S9U0y/vNHfTtUsbqAS20l1CDFHPL&#10;C2NkqEYO3AdcZ9af4X8T/C7SvjXN4Yiij0/xfr2hf6RHBbtHFfrbcGQL93cp3D1xUGr+F9d+J0Vv&#10;49+GOs3nhLxNpusRyalY3kI23IQqJreVejoy9HHfBrS8S2/h3xvqS+J9Pk04a74M1JWuBfQ7ZbIs&#10;P3i5HKiSPBVuhA+tVJ82km7WtZbrtd21V7W/4Y56cJUrTpQipcympO7jUTv7R04uV6dTlUnJW3d3&#10;e8ja05haabqFj4KaOC6trryry3C5WGRxu8wL6c5x0PNYPxKvvG3gzw+vi/QPDt3qepfabW2bTbCP&#10;5cmTElwE/u7eSKd8R4/Ff9m6lr/hiSXRdSs7y2vJJraHzf7TtIzloSB94lcgY5rrvCviNfEh/tGC&#10;6W4trgiWyZYypjjKg7H9GB9aw/hpVLJrqvu0v5nq6YyU8KpShK3uyVrK7klJRbveNle6tdq10znv&#10;HFxoWjX1p8ULa0uo9Qhjhsria1t2dnt5JgpRk7hHYNn+EZ7VgaQ8uofte+LPA+varHcWreCNH1PT&#10;9OZQfLl86eKWde6NlUU46jHauwXWfDXi6XVtBTXzb6lpMzvcRxtiW3AziTaeqkfUGuP8WfCK68W+&#10;Ibz4q6cILfxlprRwaFrFrI0f23TNi5hm5w6tvk+h2kcitaEoqLjN2dmk30u018vPs9jizKjiJVKd&#10;bCpTUaim4p25uWM41Nm7ys1ZNJOUUm7vTsF0eTR5Nev7vV5kW8uo7mRWhBEaKoBUEDLAgcg9Ocda&#10;8+8fz/DL4fafZ+CvH3g6/k8E295HcWerTQiazie4LDy2I+aEIzcN23V3fiLWNd0C2vPE/wDZ32qT&#10;T9IjDWcE25i5Pz7l9AOQevWq/itIdV1jT9K1uO3uPCfibTWtLywaHehmYBlYt2BHH1qKMpRknLby&#10;dtl087bG2ZUKdahKNKymtFzR5k1OT0km17jlbmSs1ZdNDJ+H/wALNJ8D+OfEWveHb3ULyS90mwtk&#10;sr68EsTW0aEJsyMtgEjcc56VseGPGWvppSvceGvPnttSWwnSwddrIT/x8Jk5wq43J1Bz6Vzv7PXx&#10;D8P+KNa1jwlfaJNputeFr2fTreGdXzLYo+I2RyMOvHqSKmbxfc+AfBvibxd498F3l5/Zfigxr/Yl&#10;q0k81qxUJdeWOrKkh3gdQhrSrGpKq4zV5e7a+76K1nrdHLgMRgcPl8K+FkoUv3jla7jFpuU+a6um&#10;pX0aS0e17HUeH9E+GupC+8beH9Aihur0u19P9nMUrTRHaS44+cFRk9TgHmuO+HWnS6De/wDCZ2mq&#10;3GoaV4yaVLrT7pRKllcbm5jl+8IW5+Q52k8Yq58PNV8X2iR+OdN1RdU0HXLj7TqcGpMIZbKIphbm&#10;If3HAVmRsY5xzXU6BpemabdXXgnTdDktLG3X7XZ3MZ3ROZHLNsPbBP3fQ1EpSpc0W73762S6a6pp&#10;2+7sdVGnRxzo1IxUHFtqyspSeqkuW8ZRnHmvdtXevvJGDZaFqHw51vTNG8M6cjaRfXe2a3M5b7FC&#10;kZbzBu9X+XjsRWtfXHhZrW+1e9Onvpqsk+pLcEMsMwYFZDu+UAgD5uMEZqTT7fxVf+Nf7TlhhjsY&#10;oSirJ8yyLj7yHqjgj5geCMVzkHhzV4dD8ZeH/ihHYzeGvEBaKxZWH7u3mhCSRvgcAOWIPvUq03dv&#10;XS9t3r+aRpLnw9NwpQfK3JRuvdjaF9XbSDaa2e9lpY6vWotUgOl29t51zazXyeYq7WUQ53hmJznj&#10;j3xxzXM3ngTwPLdTw6h4Is7ePXNSVNU027crHJcRuXiniCnaHJ+bIwT9RVD4K/BP4hfCf4aX3w3t&#10;PjJcatp6yRv4Z1DULffcWMfV4XbOJEPG09QCaTXLj4ufFXwEmp+C20rSvE2leKBHJHdTedaTRwSD&#10;cARyA6/ipNaRgqdRxp1Fy3tzarfVNr+rNHJVrTxGDjVxeFkqri5ezajPWOkoxkrp3W2qUoy2vdLq&#10;rVlOnail94yMy29xMsV4EG6DcufLkU8Er6nqKk0vW9E1PSlni1qOa+2tp011ajaqybd2GXorY55+&#10;lZ7XureL5bW307w7psUU15Jb+NrJpCZI/kwpQr1OeQT2pmn3OmeA/FusaJe6fdQ2l5dQ3lvfSQgw&#10;SZj2NHuXkMoTJLDoRzWPJeL77209P+D6anfHEOMoNfA3yuT5uqclu+luVt6qV10129PlfWtFFldW&#10;jQ3EVmN8KfLJHIDt3Kw9hn3qtojeNbO2mj8SCONVh+1NIq7/AFEkRB49CMccmqfjy4uLfxj4bl0r&#10;xZJpytqHlXlo1qJIb5GT5IGbrGxxuRuhIxU/hHxXb3HgK61m78SWviCO01C7t7y8tVzsjWZgYpB2&#10;dEIDDr8vvUuEvZqVtG/Pu/kbRrU3inSlJpwT1vG0klF3aT5tL9lZ38r5HhJ9R0vTNN8ca5qumXsN&#10;7p8w1fVoz5Ecke8+Q3lng8EKTUuq+ErvUdek0Xwzr1xoWoW5trmy1K0tw0ZgU/NbOCcOCCeeoBGO&#10;lYvjPRvAPhr4WR6z4b0y61TwvBp8iy6JbwmZbqzml5VD1XDHcMdAK0tQ8Fa/o+taR4w+G3iub7LH&#10;Yvu0W8XzEuo9ihI9/wB5GXsevrXRpfmTtutVppsmtdfLax5KUuVUJw57KEnyzvK0vdlKL91tXTd7&#10;87abtqjqLB7afxddWJvrZtQs40kmhXG4llISQrnI4yPeseDwXp0d14g1/SvEepZ16+hudUtVmLfZ&#10;mWDySqKeY0YDfgd+RVGPRfAvxB8W6J4/1Szk0rxFo+qLHfGG5MbNN5LKsMmOJFw3ANWvCNr4igl/&#10;tfxXBZNrF+TputaxpMpWJ5LeVxA3ln7p2vhh68cjFZW5b2fRJp/1tpf7tNTtjUVeolOmnHmk4yTb&#10;0asm9E1L3nFp6aSd01Y5XwOfiN47tte0jxh4IuNJ8SeHbjyLC+a432OtRqMRTc9G24LcAgnvXaeE&#10;bTV73xkdQHiK1vPs+nG0vgshEsE5IYIydCAM4brXO3fjrxdovj0SvoMK3EUPla1YqGK3SMSIbm3b&#10;oeRtdOorqPD58Pa3a3ll4Xk+x6nASbyNoyJYpWU4BJHzAE8Hmta3Na/KkmumqV9H8uq9TkyqFFSV&#10;NVJSlGTu5e65WbcdLJOSWktE/dfW7MKSx+Gvxn8Zy6Z428F6bq+oeGdSeOwuWjzLbsFyc9GQbuhG&#10;RnpWX8MvD/hnSPEvijxf8GfGl9qF1b3V7B4m8K6hcbmN/wCaHV8HmMqMopHyupHJIzUGveFtJ8b/&#10;ABY0/wAOS+IbfT/FVj4VivFure4MN/5qXGV3KPlmgYj5geR9DV/xX4U+HvjPxto3ifSvF8fh3xjZ&#10;ahFbalc6ReJHLO33jZ3EZ/1quVIUkZHODW3uxjyczSa23S+XZ91Zp622PP5atSu8QqMHUjU+JNRn&#10;LS1k9FzwVk4z5oyjdNrVLmvFnwz+P/i39qXRfjD4H8YaHZaNo/hxo7Gw1S3dpW88oLmBlTkY2qVJ&#10;6E13+ran40jt76z8d+BbLUIWupX02SGFZ0WLgRblYf6zls+1L8QP+Ei8D+I4/ila2txfabHYTLrm&#10;k2UJkmLKuY5oR1JHKsvcEHtWrpes6f4nS313w74kkW1uo0nkjkU8hl+XAP3cHgj1FYVK06kYSaVk&#10;rKytbybXW+vzO7A5dhsJisTTjUmqlSbnJSkpKSaSUoxlpy2SVla3LbW2vKan8PtU0vxvb/EH4Vya&#10;fZ61Hp9vFq2myYih1SzHGHUD93Ih+4/THBrU8RfEyKPRrjxbp/h2+uJtBV7i40sYWWbB2PHEx4Lg&#10;5GzPORjqKd4803WtC8cW3xJ0yMXUdvoclnrNsI8eZFuLpIp9VbOR6GtS0h0XxVpGqaPDdw3VxHKL&#10;ia1mXcsTPGJERsAZUjHIz+YpSlzRjKetuvX0f6PTc2o4eVCrXo4d+zbbaWjTdrqcU9E278yV7uLb&#10;W7ea3jWHRvD0njTxBc+ZpJjGpWesXFoUNrE/JimUfMrIOCfz6Ump6/fR+LI7vw/e2t8tnD51xZqu&#10;XltpCMNHJ0yCeQeCCKyPg38RPDvxBFxpFzBcabq9npZbxT4S1Zd7Q+bIwWUZ4kjbacMMgqwzzW5p&#10;GlaP4P1trD7F9lt2jSK1SP5o9h4MYzyB3HtRKMaVSUZR1XTy/rXTR3ugw+IqY7C0qtGqnTk17yvd&#10;SWuvz0cZLmi04tPpm+LY/FWoeKZLjwrpFq3iHTYWm0G8upDHDcWrH57d2GcHd+RrW0Dxzb+Jmh03&#10;xrpUWh6htjE1jdTKzfaAMlVboyjqGB5zUepT3OmeMk1S4nzozWPk27Q27ZjmYlWLsP4DgduDzWCf&#10;s3j3xhpfhz/hGW1LwrrGi3i3lzcSDfZ3UTrGqxt94BgWIYHqAacVGpGzWy37d1287dxSqVMHiJSh&#10;JtzlZwaVpXaSk7JyW6jz6rls2tLnZaTd+OrTQ4ofEFnDNq8FvMWMPyw3Tb22KD/DlQp9iao31r4K&#10;v3i8bSQRo1taRvI0fyyCNmyIn9Y9275W4znFXvCt3ba74Yt5fDGq3E0NirW0TXissrSRZjZJQ3JO&#10;QOeuee9c94IvLPxN4h8WQXtta37bRFdQxyDzECrlbaaM8hlLMVccMrDuKxivek9rb2067WO+tUi4&#10;UYX5+daOXvK6jdO631WvffTrU+zeH/ghZaxLp1xc/wDCPfaBPdWbXBmTTUcZLIn3kRmOcDIHb0rV&#10;8Pa345l+IK2OkCx1LwVfaQsljqVpMvnWNyoGY3H8SuOQcDGCKxPCuu2fja8j8PnwVdS6PrFk4XXb&#10;eQf6I0DD/RLhT828MDjsRW14C0bRrc33im3tIdPnW8kW5uo2EcNwikKCwB2ggcdBzW9S0YvnV5Pv&#10;8rPfRpp/qtTzcHzValNYWXLSTulG6ta7kldWlBxlGy0SveMk0ksXUxb+XceM9e0sz6bdW00GrRsP&#10;Ol09zICrgr8wiDAMVHTr2qv8WfAOmeNbLTPjZaeHY4fGHh+HGl6hFeFRPEQWEQcHDRuTjnoWNL8L&#10;bT4leGviF4v0v4p3Npd6Fq1mLzw/qtnblH8lQUmjmxxuAKEHvyRV1dJ074ZeKdQ8Q6h4lurrwvql&#10;pBs0qRBJBaMWAa4jPZMbd6/w/eHetLunVtF6pK1r2ae8fzTv2tvvyezp47BN16bUJSakpqKlTlBv&#10;lqa30ulKLjtzXV09Mnwb408GJY+LPiN4G8I30PiIrazeNPDqg+YkzRhvM8tuC4XIyv3goq5c+CPB&#10;fxbvl8YadeWM3hvV9DuLDVbe4sx9pSSTDBg5+eJkbnYcDIBFbHji68KeC9U1DUtZsLGCbxBbGC3v&#10;PtBja8kRCWhZuxCAsp+tWfhnbWsHhmxeK+t7iG8j86zuYZ1kN3b7QF8wj/WFRwW6+tTKryx9rC6b&#10;sk276Wtb5W06o1pYJVaiwGJ5JRXM5JLl97nbTtfTnUvfWqk3dWTs/PdW1D4k+BYPDvgn4oX1teLN&#10;bnb4gsbMsslxbXEbW6kdfN8rLf7XzY6V7JYXd5fact1BqfzTXm+Py1DjYMFo/cYzg9QPpXGftFfB&#10;WH49/CS+8Dad4ok0nULe/iu9L1Cxk2Nb3cOfKDfgcH8DXzzof7R3jr9nH9puT9nP4i+ILfVlhh0+&#10;+t7+SQxh5JLNBdoM8DeQ0qjs4wPvVrDD/wBo4dulbnjduPldarp1/A83FZx/qfmkaeNUnhqrp04V&#10;XK9pNS9yWvM37radtXJJvS57J44+H3jA/tB2U/hzxnp66Te20s2t6LMpjuHQgIjpt4lVHw2T8wJx&#10;nBrstC8eXuq+JdX+G/ifT5tP1DTIy9jqAj3R31ttH76M9mB4ZTWLrtr4Y+NGvRa74Yk1LR/GXhuy&#10;36Tqe0+ViZFk8kn7k0bgLkflzWD8T9Y+I1t4f8N+JNPvo/DPijVNStYJE1C33Quwf97ablyF3gMV&#10;Y9iAajldeMISte1uzT3T81br/wABnQ68crrV8TR5nTc3PR80ZRsoygr25JKbuo8y1d09ZRVj9pq+&#10;8d+Cvgs3jjwp4d/tkaNq0V1q2nxuWa701jiYxd1fBBA/hxntR8E/EXw++Kvw88I6e+oza9JZeTrv&#10;hu61iMrMVRnVHD9DNFlo2GcjuOa9J0HX7vXNX86xmhl0m6gZYlEJDRTIdskbA9vT8a4Sy+CmleCZ&#10;tbl8FalNo9qviqz1uxs4iGt4ZAR9pijXGY1lXcHUcfMDSp1abw/sp+7JO6a89LPrp5dL9kbYrAYy&#10;ObRx+Haq0JQ5JQklo4+8pR15WpJJa3tJRateRH+0FdeKfBvi/SPijbX95ceH7SWCDxFp0a4ayTzM&#10;pqEJHLbWbbLGeGTtxW94g1WbRvGy2mveD420G4sVvI9TtxuiS8WTBBx3ZDuB9uareLPH3izRvHy+&#10;DfFXgae+8N3lv5GoahHDlf3pby2QZyQoG2ReoyrDIyK3LCa+0rTP7LUfarOSwZ9KUqfMUBcCPB4b&#10;C+vXFZuUo0oJxWz1T3Xy6rz6HTTpxqZhiJ0qkknJNxlG/LJaNLm3hJWStopJ2etlPqvg7SNf8B63&#10;4WXRI59P1KxmhitvO3RzRuhxtPO3rx6GuB+CWlfb/hda+E/FmuHW9DuJRaaPq8FwTNEy/cBcfMks&#10;bqRnsw7g10ng3WdP+Enw5+z6/wCI2mh0+Frie4ul8trWMksd6noB2Hp0rJ1z4WadoHhez8XfAGSD&#10;Tnh1ZdbuNLt5C1vrMZUmaMLnh3RiVK/xAU6fuqVNvd6Ppddb9Ht+osZFVKlLGQppyjTaqQTTlytr&#10;RRWk0ve0unty63T3tB1lvCfjtfh9qviSN5XWS8iZogsl1Gwxl8YAkDAkkfeJpk/wr020+LF18XfD&#10;3iOW3/t3S1s9c03AaK+2f6mQZ+46gkH1BrOPir4dfFC2v7m/gkibQ5oQ2obDHJE5VZVgYnlJk3IW&#10;Q8EMD3rpLjUtKvZDpc8Ec1s8QnuFgkHmRZw0cgUHI3c9OMispOpTlpdNqz0Xr/wfJnZSjhMVTXM4&#10;zhGfNTfM7pq8bd9Pei3tJN3TV78/pGj62niy8smsrmWxsLfbp11cYBIlPKxSA5GwcYPSu0FvFc2h&#10;0+GeSG6VdqvIwLS7ehPrXnPhfQfHfgn4peIrfXPFNxqXg/xBY/aNP3YH9mXJfYyKeuDkN7GuhuNI&#10;jbUtFubC4/tRdFuntNSmjvv39u7KBuYDhj0yp7c060VKStJPRbel+vW+j8wy+s6dCTlTafM01Jq9&#10;ua11y3bjy6xf8q1s7iPb2XhaWLR7LSdi205aQ7T5DNO37xSR91tpJGeOa0tX07QrSzsfD+rSt9jm&#10;uIoNOmmYsyyLkqpb1yBg9eKwPDPje9tvF8nwm+JFqkfiK8W6u9Ourdf3OradEQnmj+7IqOFZeoIz&#10;0IrPg8D67pXxxste+HHjiG/0ldPFv4u8K6he+Y6HBeG7jU5KSZwp6Aij2b5rTdtLp9/R/l56Gf1q&#10;KoqVCnzpzUHHROGyalHRuys5JaqPvK639DTVQuut4VvZJvtEln50U3lYVlBwcN/eHXFeaftXR/E3&#10;UPhlcW/wr8Pw619lvYm17RZ2VJLi1RldhFkEMSBWT8Hv2lbm/wDEXja/8eeA/EGi6VpetQWdlNqF&#10;i7bCcoeccpu53DjBFemeOoP+Eg006I+h3slzeafc/Y7zT5QqqxjK7N/8LMp+UkYzVQpVMFjI88dr&#10;PXbZPp2vrZ6GdbG4TiTIKyw9ZrmUo6aSS5nBaNPdp2vG0lp5nKXfjm0+Jfw5s/EHgHw1DqUeqaQ/&#10;2bTr1thLq6pdWhPBSbZuAPGGFdVrOh2finwObDSrq6tXm0uS1tWEmLmNtgwNx/jBVc57jmuT+GPi&#10;Xw0ngnw/deF9DurrR5r19M1mNoB9r06/DFTJOF6EOCsjDuQ3Q11Hg3+27XTdU0/XpVvJoL6eaC4h&#10;wGOWJRSvZtoHzdG5orR9m/dVrN2vvvbX0+THllT65TTqyU3UhFScUlH4U7xa1967tq0uW2jWuT/w&#10;sW48OzaRofieXzpdaiSWyaOPay+VH+/ZgOFIb8Mmuw13RdL1XR5GurKJw0fm/vB/Hjgn0Ned/tE3&#10;PhW1+D0Pi7V7qazs1mjikbaVkWO4cRuuB8wPJ4Heus8O6npsFho3hNNYGoLfaOSl0smRPCg27s+u&#10;3HPrU1IXpxqx01afy6/cdOFxUoYyrg60lKPLFxd1e09EmtW7yvZ9tOmtiws49J8PWmnPKsHmSeV+&#10;7O4Hfn7p+tUD4A0vxhcaX43/ALcuItWsW8i4vtKn2rMqFg0bqe2eo6giq2qfDRdS8CSfDjVL37VZ&#10;pFsjv1uDHcQoScSBh0dOCG7kVR8CeFz8Jm1/xBca3qF40NjbrqFnu3R3Uka4F0gP3ZXHD44JwaUV&#10;Hlk4z96+1t0/66hUlU9rSp1qH7qyu+bWLim9utuXRxeqb2tZ9Ho3jjwv4tu30zTvFWnzG8t2WOy8&#10;9fMLKcSgoecjPI96wfF3gK30fxxY/GTwvo9uLqyt/sGqx28OZLuyA/dxrz8uxuR7UzxJ8L/hV4u8&#10;TWy29hDpetTNb6nZ6jZqI7pZU5BbHXIyrdmBIPauhtNPneXUNR0bxI0dzdzsFtbgYTzF44U8845x&#10;waXNGk7wb1Vmn5+n9XQ5U62OThiYRbjJOMou7TjqmlKzTTtdXaala71vkeJf+EU8Y6dqlj4ksVuo&#10;YVivYmtFBuFWMhwycZ3Iwzj6+tXG8N2HjvwDBpcvi9tStZrH5dWXCSbWDAyqy8LIFbr2K1S+JGle&#10;OLPS4/FXgfw7a3GsWc3n3FoJfLa4iVGLJGw+8S2MA9c1Q+C3iJdG+GsL6joCWOm3jPNYwrbtHJGk&#10;mXkhkj5xJGxYEDgjkVVpewU4PZ7dv6svX5GHtKSzSWHxEPig7ytJXV01d7NK7TvrF2/mOi0+K4i+&#10;Hq6D8TbiO8e3ZbVtQMO9bsBh5M5XHDMNrHHAbOK2/sU8i3EFyFudiFrf5ud205Gfc1heDPFtpq+r&#10;6lpEN0skFndG1tzuG1WQKGjYdQ4OeK1NStLyDU4Xs7iRVWOR5FjPzNyMYz1FYT5vaNPTr5f8A9fD&#10;unLDqcPeStG+7dm1q38W90369Tm/hHdXthpVjpj6WdNVLV0k0u6fzJreQSN8pf8AiB6j2NdVNaCb&#10;xJBNIQGh8yWJWUEHcApIPY+tYXiSwt7bXv8AhL7S/mhktofNvEQkpcxjgqV9cdxzmrek6xN/wk7W&#10;d5crNY30S3Olv5ZDR4AzHnuc5OPSnU95ua6mGEl9Xpxw1TXlaSelmls7K1rtbJWT0SsZXhDTdX8O&#10;azeeHpvFUcws9U823hKMph0+di8cZzwzK4ZQ3pUWo+Fdd1z4iaR8TNF1aW0msdMuLW5V48R3SNKu&#10;YpFPQjaGRh79jWhq2oX6+Nr6K+SKSzhsIby1by8b4ySjpkckq2D/AMDFWD4x8Gv4qs9Hl8RJ9o1w&#10;Pb29jIcF5oV3MB/tBc5+lac1Tm5kt1+a1/roYexwrpqjOVlGatd2d1K0Gm2+qS879nZ4Phn4p68P&#10;jTqfwY8ZR20k11po1PQ7iGIrm3zseGUHguGycjgg1P4h8dXXhfxzb+GdN0xpGjdS1vISge3ZMmSN&#10;sbTtI5TrV/4iaTNcxnxr4Z0oza5o6tHbtGo8woTl156j2qPQ/F2p6/4csNe8V6G1nJ53lXcbRllD&#10;HgMAeV5Penam4qajpazV+vf5r8SObF06ksNUrPmUnOMuW/7u/wALe14v8EtGaix+EZdTTxVaaPGt&#10;5q0aia/jj5kWEHarkdcBiBTrLy7HXpLQ3GRc3Eku1udu8AAL7HGSK4X4x+NNV+EF34XutF0y3fTb&#10;rV/smqplvLs4WUnzyBnCltsZPRS4Ndd4n1+e18Ht428L+F5dejkht57ey0+YLMyMQGeMtxkIS2O+&#10;33qXRnyxe6ltd+dreRtTzDDe0rU3pKi1KSSfWPM2kleV23qk9dN7kuo+JdN1HUbg6PfSfavD16kO&#10;pQLCct5iZC+4IOc+1WdY1awWC6it7wJcLGomUJlkYj5cis2XVdPm1fVLnwyr3F5ZyRLq+nNHiSWP&#10;Hysue+D+PIqrqp8JfEi7Oj2nihrOaC+gl86zukjmaaFsmF+c4I4KntUKmrq+iX/A8vuNpYmfLLla&#10;lJt2V7X3Ss297JJ+ae10SaNq3hLxwNL+IfhzUrSe581YY763bDPGpKyQt9Gz8p6Gn+NfhheX3hXV&#10;tP8Ahf4kl8NazqFw1zHqMPzqs74BcocgjAyBxzXBW/gqytfj7fw+GNa1Dw3H9oj1WSOztRJp+oBy&#10;ElQ54R96knGCC2a9Y07xEmqanNGlq0bWsjRXK7g2TwQR6jn8+K2rJ0ZRdOV1ZOzXzSa2f5HFl8oZ&#10;hQqU8XTUZczheLtd7SlFq0ot+dnbVNrUxfh7Y6w+g2sOta/b6hcW8Zt77Ure38lp51OyVnTsxxn6&#10;5qpbW0+l+PGuPEeoSRyaXb+VaX0k21Lu3kPAcdCytx61ZuNKvodTVNP1jyLtbp5o4X4S6j35w3+1&#10;nj3FaHjb7Pd+Gn/t7QFuAu15bZ29GHf2qHL33/e/D8v8jpjR/wBnV7p07PVtqVl1erunZ3d5eqbv&#10;oeIZrSKS3lvLLzI93zSLg7eeAfUGmhZ/7Thni+8q4ZGTkIeuD/nmo9T0Gy1d/wC1bZpFmmslhAEh&#10;wFB3A7emQe9Zni3WBpms+Gm/tGSBtS1UWittJUt5bMVPYbghHPfGOaxjHm0Xn+R31qvsb1Ki0vG2&#10;vdpLXTq195et4oIPFc9sJ2jnkxOvy7Vl7D6tjg+wFS6zpsmvw7dOvzb3UO7arKCjHpyO9U/Fmjan&#10;rVq8X2iSBorjzLa+tj88LAHBX1xnGDUnhldT1LSV/tyfzLyO3KtNCuzzOT849D0/Gn9lTuQpc1SV&#10;Bwdndp7fLun57MLfVbmw1mPTtVSKGL7JGoKx/KZM4P0HpUPjDXrTw/a3mp+JreNtLgkjPmSKCqHc&#10;qjJ7fMRTdHbWk0ZTqMcl4y3DRGS4UCQJ2PvUninw54X8a+Fr/wAJ+KLKSex1C3Zbq3LldysMEAj3&#10;5HoQDVR5faJy262/TzM5yrywcvZP3rNxUtFezspWvdX3saEmhWrxGNYPmj8xrfMh5L4JJ98ism/0&#10;x9U0pNPvXkW6W13wX8Y2fvOQT7HFGj6VfaNHHZx6rcTWsNmiW7zNul3pheT3yOvrTb/Vr7Rdes7i&#10;71ndpF7byfK0XzQSAghv93GQaUebmsmFSVOVJSnG17J7dbJPfZaWfTTzKvjY+J3t/DMfhrTW1JY9&#10;Tj/tC884K1pEq8yEfxZ6EfjWtrumaXq8DWf2BZ7dpszRKO45HHfnuKg8KWWuaJpay6lrVvqUl5dO&#10;0N1Cu1DCzZRRjqQvGe9W9f0FvEWk7LLU5NPuLe6SeOaNh8jIfun1VhwR703LVLt1177kwpSlTnUa&#10;bcknyu2lklZPZ363b9bWs2W603Qr+1vtZjjgtrexYQ6hcNjycffRmPTIA69cU3wd4l0nxB4Th8Ua&#10;L4vt9a0rUNz6ffQkFXUthVyODg8c81hax4eXVPAmo+FPibFDd2WuXSp9jkbeiF2BMJPBZdwz67Tj&#10;tWNq/wAEPCngezS3+H8FxpOk/ZZrddD02Qi1+0SurCYL2YMgAx6mtI06Mo2lLW/a6svxvf5eZyVM&#10;XmVGrz06SdNRu05NTUm0lpblcUk3dvm1SS0d+88N+CtL8LafcWehWi26XMzzNF/CGb7wA7AnPHvU&#10;mFSxX7NHtiWNkljJxtGOlc/ouvalp/h6x0XxH4gj03xBIgutRhAM0cfd0TPVcdx0rT0DVLu7so5o&#10;tdsNXs23/aJoTyRnqMenSsZRqXbk+v3nfQrYbkjClHl020020a3VuqtoYPxC8N61qXwll0L4W61/&#10;Zurme3n0eW5Uyrb3CSq3zjqUOCD6Bq6HRNbvtZ0JtMkntYdWQNBMsLjZ9oVQWCjqAQQ2OwYU6+M2&#10;maxp+s6fam4t7nFtN5ODsVjxJ9PWsf4ieDNXjvT4g8A3EdtqLaja3twsi5WQJ+6lI9GeEhCfRBWk&#10;ZRqRUZNLdp+emj8tP6uc1SnVwtSeIpJvSMJRT05VdqUVtza20tdWT+FFjT9PsvE2o2ES6YLS105E&#10;ultoVMZhudxG0gYBU8n/APXW05iuEkN9ZiSQxvDtdseZkcofqKzrbWL640S6vkkeS5tmkKv5Pll1&#10;B4jPuBxnvikuvF1u+mrrU3h+9fiNFtvLwxZyBn0471D5pS/r+tTopSo0qbberV3p026XWiW33aFL&#10;/hDtY8LeH10vwba2qRspZrO6+YyZJLwg/wC0MAE8VwmsfEbVPFXhW38UfCXUbOG40e8luoPDeoKY&#10;3uJbVSl1p5HHlnLJtfkA4zwa9OSPUNF1y00O20OSbSZopLibUpLrc1vcbhiML1wRk56DpXK/GVZf&#10;COmrr+n2GnyXWoXTWelu0HluLy44+ZwDwwXBJ9smumhJSqJNXb/4N7/0mlc8bNKEqeElOnNwhFWk&#10;kndNcrTg9NtbKzjJ2vs097/hKtT/AOEs0CykjbTX1W3ll1DTbobmWRIlPlhhwCMnkcHbWxrWnprM&#10;lx4b1bTrO60m8sWWe1m5aTJ5BH93H61m+MtV0TQdOuvFPiC3eRdHsftbNHHukj2L8zKByeCc47Go&#10;4fFHhTXPDVj48sb9mtdS06NrLVLf+GOTBXr05x1rn5ZaSirdL+e/5fM9aNWnCVShVmm/is2r8tlF&#10;3TurOSd9ld9CHSI/AugaHP4dsraOJWvhZSw3EYZXkx8sbZGGGAMfStDVrTSRouoTw20UJuFxPNF+&#10;7YlVxkt68BR+Vclq3xD8M+Gfir4b+F3iCO9Y+IFlu7O6uoQ0TXMI/wBWW7NjLe9db4y8L2HjvwXr&#10;PhLUbZ5LW/tnjVrebYzAjKsrDoQ3IPqKupHlnFybSlrfyva/4fgYYWtTrUa0KKjKVO8eVaWko8yi&#10;97XUlrbZ3t31NCuotR05ZXj5cfvPfIrkfC114o8FeHtak8dahC0Oj6hcJY3lvEfnsSN0Qdf7y5Kk&#10;jrjNS/DTxpb6r4n8QeCAsgn8O3UVq01whV7r9whMuO4LZ5HBxW7q0Mvivw3PZwxxr9pRoZIpk+V+&#10;cH9M1Dj7ObhJaOz/AK+RvGpHHYeOIoyfNFTSS2bT5WmutpL87OzMjXp7q3tNO8ZeDovtG1o0vLOC&#10;IL5kTHBf22k5qz4Ru9E8R+HvsmhzbYrG4b94q/KzAtuX3HUGodG1y2XRLm306GS1vNOjMS2twu2R&#10;FTAyP7y46GsH4iapc+GPg7qHiL4ZfZdLvrcuujrL8sE1zKcbZB/tOfwPNaRhKdobO9k/8/6/I5am&#10;Ip4WMsVfmgoOTild6Wvy+ttU3ul1bNT4l+GfBnxL+Ho+F/ifTJLvQ/EVmyPJGGZY9jK6ZPUEMAwP&#10;qlUfiB4euNG8XaP8QdM0rztQ0XRbq2vtQj+aR7fytyxsvVlaRc8c7hWp4c1D4pz/AAx0mfVtC0+H&#10;xNvhOpaatxthjXzB5gVsc4TJ9zRZ/E3wbc/Ei++H+p6gtjrkaRfZYbjC/aIX3eWYz/Fna/HYiinK&#10;tC6WqXNdJ33sm9PK2u2iM8RTy/FctSpaE6ns+WUo8r9284R13afM+XSS5mtL3L+h614Y199JFhOk&#10;LXFiJ4bfYVJUrkjHqM8jtWRJob/ErwTeeB/iaI47ySVpI5NNkZGhjEn7iVW6q4wM4+nQ1m/GHxXo&#10;3w48TeFLm40jULq/ubi4ttNms7VpFR2TJ8wL/CQMZ9a6jStR0bVraHx1YXMyrJZ/6RaSDaWYDhdr&#10;dGyMVLjKnGM1dX1T802axq0sVXq4WpJNw92cVs4yjF3a7rok9nfdnJ60/hSD48eGdJ1Q3tv4si02&#10;6XTrqNiYr3TlUeZ5uPl4fkA8g89K7rVIbM2D6ZczfuZ2UFvKDBdzADI+vevP/Eun+IbT4s/8LyhF&#10;tP4ftPCrWeoWhk33FlOJC7yYGcBE+8ByfyruNPvtM8eeGrfUNHvf3N/YGSG6tW4KuPlYH8dw9Diq&#10;rR+CV+iT8nvb5diMrleeJpuKUnJuKtZyjaMVJ663tvp2eqbdi9FncWMwudOMyw3a7owm1gykHd74&#10;61Q0vQtG0y+1C+0TT1aDWFM1zIJiFafHQr/Dnjn1qlBo/jXw1ptnpa+LPt9jpOmype3N9Hm6u3Cf&#10;u2LDjPqe9O8ErJYeCf7XuwrJNZG5ulaTc/yqdxz34HWs+Xli7O/T17du1zs9rGpXj7SnytJttpaW&#10;Wtmr3WrT9HbQm8R+FvC3jbQbjRfGWjyosdmsb3W8h41LK/7tx3DKp+qisf4faX4l8BfDmz8F/GPX&#10;4NZuLO6K2+slW/0mLzcQM+ek3zKD6kcVzv7M/wAULb4j+JfFXkeLYb+1T7PNbaat1vNlA6ZG4dmY&#10;5z9O1d7q3iWCXxkvgvVNOh+y/YYdQhuJ7hcOFk2sNp6FW8vB77vatqsa1GToS2Vn6adL+uq/yPPw&#10;dbLswpwzOk7OXNTT6S963vJaP4fdbs1drTmaLespo809x4cu0jvJP7Pkm/suTDefCRtZWB6gniuP&#10;+Gek/Ck+CtU8QfBTRNL0v+1GaS+xb+XGlxENjJKB90pypAxjrXZ6jYWtlrM3jR74xTQ6ebfbImUT&#10;LBtxwM9cDiub8C+EJ/D+n6x4Ut4rSdbzVHudUVV+RvPGZF257j881nGSjRaUn006ed15aHViqMpZ&#10;hCUqcXpNJ2Tkrpctnq1dcya/4KcHwl8Q6jN4XvNYvC1udMg+zS6QLgTLEyklZBIPvhlIP0rT+JWh&#10;a9dfCu8s/AarNqkMQvdJt2YDz543EoiBPADYKZPTdS+Lfh/ompfDW8+HVvI2mC8sRAJdMHlyRqMB&#10;SpHcDH4VzvxF8ZWvwu0XwnB41l1B/wDieW1i19p0RZot52xSHH3gWUIw5OHJxxWkVGrWUqe9728k&#10;r/Pr5+rOWtKWAy+VHFu0VTSdS6VnJ2fS0WlZp2Ub9EkaPiX4O+DPHXizQ/i3q+k3WneLtJ0vbYTW&#10;d4YmVWG5rd8cOgdiMHjvVawuIvD2q6P4l8QfEK4hljSHSdT03UZhsmmlX5MjGC+7ow4IrqvD3iLR&#10;fiH4csfG3h+aO4huVkksJSpXfFuK8g8jIHORkVh/GDwL4S+Jvhy98IatrU2nmza3vZJrBgs8flHK&#10;tkjoDRTqSlJU6raS072V9ur0v95WIwdGnRljMFGLlK01Z8qqSsmpNqyu1Gzezjvocx8e/gl448b3&#10;Om/8Izp+ialap4lt77UtJ1ot5Lxom3K88Mp5AHeuw+HEqwnXobRYGuLfUCLvToJgyxuQDn1UlSPl&#10;PpXMfDD4j6xa+JPFPhPxTNq15b+H7SzbTtZuLIiO/hdB8yMOGJOM4rn/AIneNfgN+zN8c9M8bapr&#10;t1petfEiaK01G2SQm3kXOBdSKeEIbClu+fauh08RVj9XkrtK8bJu+zd/l1t5HjxxeVYGp/a9OShC&#10;c1GrzyjHks5U1y6O79ppy81ndyXnqftbfFyf4P8Awu0vx9N8PJNQtG8WWdp4gK2u5rSx3OHnOOeM&#10;YU9ASOlddrA0nW9b0TUdAS0m0nXtOlE12o5eOSMNA6noeQOPet7xtpl94h8O3Xh/Rr23W8ltt0P2&#10;y3E0Ljph1PDKTXP+AtFttb8GWvhHxN4UjsfsLBfs1u7LFDLEw/1J6hARwO30rmjUp/V42Vmm7u+6&#10;ezt5f1Y9aphMZ/bFVSnzU6kYOK5bWlBvmXOr6TTV01da2unpDq8s+mafoum6t4j0+y8V/vIdNnuL&#10;cYu1Tl48dtyAZweDzWp4pvvGdt4EGqeHrCy+3Q3EclzZ3DZjaIMN4B7HHI+lO1OLwl4w8SP4U8Uw&#10;RXF3Zn7TYRSLiRQBhpEPbrg4p1lY2gnXRtD1S2mje6MmoQXeS/k4wFA9c9/ao5o6NrbV3Wny8v1O&#10;uNKpzVIxlpL3U4v3rpJXad/evu1vG11ocj4V+L3hy8vbHwT418U2tj4jREv4oZoWQXSvMyKQD1PA&#10;HHIPNdJdW+h+L9TvPFumGP8AtrRbO+0h7iOY4tt2x2Rx9QjZ7Y461cXVPh1reu3Gl6tp1guo6QkR&#10;kW7iTzIY2P7tgxGQCemD1qjoHw88O+FviN4m1zTbS6il8RrDd6xJJJut52EfkhVX+FgqjJ75qnKm&#10;pOSvF229bXXpZ3/q5jTo4z2cKc3CrFyavqmuVOzd7+8pRSe3V7qzy/hB48k+IXhyTR7PW7mWfTYI&#10;30/X5NjR6ij5AlCr1AZSpBweKxf20LT45Tfs/Xj/AAT0xrzxNbzoVa127xBg+ayqfvZH8Nbmi/DE&#10;eEvDFm/goeelvI0nkxRLBI6DcViGOBycHP1rpLPWvEviDwhHqdvpcmh6nJIqvZ6kwPlEN8wyODkZ&#10;wa0VSnRxUa1NJxT2f69bPfscksHisfkdTL8VUnCpOm1zweqTWji3dc0bpJ3u7Xu9zxv4G+OfiP8A&#10;Gv4CR6R+0D8K9PaO6sd/2FoGWOZIZNrRSowG2TKh+OMH2rd+BPwr8T/BD4oeKrXQ9Ox4G1y4t59D&#10;s7S8LwaOI4B5kYjYllaSRj93jAzgV1uq+KvEunaPqWr6roSwSNqiWOk20kw2vIz7BIWPRX9K1rex&#10;1bRvG41F7hTDqlvHE1mZBiN0UksF7nnkjsPatKuIfLUjGKUZX927aTunpruu/XVbHLgcopRq4WrV&#10;qSqVqHKvauKjJpqcbT01jJtvl6PllurmTpviuy8T/ELxN8IvEPhyWS3axhv7C4u4vMtb2BxtkUZ4&#10;yrgfL75rc0TzIbS4a008+ZDKsTWqzAbEUcBT6Y6Vzr/EXQpfjtN8K4LaW21DTdHW6j86EiC9hlJy&#10;iP08xWA49GrpJ9csdN1FJ9Q0/wCz2y26lr7zBtjcnHlsOvfrXLVjKNly2uk7fJa/Pc9rA1aVTnm6&#10;qk4znFySStaT91u32LuOtrrXrc8h/bE+PvjX9nr4VSfEXwF4C0/U7f8AtuB9Sa8xtgRj825f+ehO&#10;AG7da9O+HXxE0b4veAV8V+EjCtyE8q6spsP9juQql7dvfBAOOoINeL/tseEfhj4S1zw58R/HOj6p&#10;fafqXifT7a70+3vGazlbcRulg+6QFYHPcivoDw5onhnwyZrDwxoUNjHM4naO1jCLOWAzJgd+AD9K&#10;6sTHDRwFKUYvmd3fo9tHq9u6PDyepm9bizHUqtaPsYRppU9HKLak1OLUVZTVtG5O6dnsc38X9E8T&#10;+IvCMF94AdItWtJoJbaJkGJYwy+ZFnspAINc3+1FaeLbX4f2vxJ+HOgxzT6SPNvrKbK4tTy58sfe&#10;ZfvAeorB8cfFzxt8Nf2w/DPw58RWGof8IX4hh8231byf3MOpNvVYN4+6mAMq3UtmvUPG2teM7TU5&#10;tBh8H/a9IvNPn8zVLWYF7VguApjP+sLZ4x6URjUwtSldJq3MvNPRrztZ6b3KrYjBZ1h8dCEpwnGS&#10;pSsm3GpFXjJKzsnzK8vhaSbaszL8MeIvBXx9+Fum+bqdrqlvqSLJ51nIQBInIZT2kQ4OOxFcL4t0&#10;/wATfs5/ALxJY6z4t8ReILW1upn0/WLizE91YI65EjcnfGhyCeoU+1c74F8E/Di6+Nvg34PfD741&#10;XVlcfDvT5tR1bw7Zw7RdTTNk+Y3TPzfMvOBivUPjUnhz4m6NrnwQ8da5e6BaawYdOs9QhbZ9rknT&#10;eiRt6gowKngjjvW3LDD4iMLt021JprVK++3bXTR31ued7fEZtlNbEuMY4qMZUYSjNOE5+zTlF2lZ&#10;WqJxXO1JOLas3rxHxF+CXwN/aQvvCVz480u60vxJ4g0EXWg6vbySLPa/ZCjII93yICJd20gFvwrv&#10;dS0rW/h6dIvdTuNS8USWFjNA00lmjT3WcFdxGAr5BwRjPSuZ1iTwp4f1Pwx+zb8cPFssnnaDAdH1&#10;Z4zAL6a1k5Xzh/q59qxsQCMqD6133w/stbdNQurn4kJr1o2rM9jKNjLDDtAFudvdTzk8nPNZVqlR&#10;U4qcm4q9k77PT3Xbby6NX9O3KsDhJ4ytUpUoxrTcVOUbJqcUpP2sFKzkm7qVm3GSW1ubzx/2cfAv&#10;iT9ptf2ldD1C+/tjSYVtryzhuVETSeV8qsBzkA4Oe9ef/tRfErWdQ1zVPDvwp+EesTeOBo8P9pNY&#10;3OxZNPE++5jwp5Ygbc4yQ5xXsPw58N3nwp+KPju715rG20jxBfRapp9wkjZDbBG4kzwDu9Ouay/i&#10;Z4L8OaD8QLr4m+Cdfht/E0GnzTXECt5jr5iqqzMnUxghTjpgHFdOHxMVik6j5rRSj26NJ26dDyMz&#10;yedTIakcNFUJVKs5VkrOSu5RdSHMviaSktrq5ftfiD4g8d+CtL8W/A+7htbiO2tYdQ0DW4SEs1ba&#10;zxyAfMkyoRtHQ1nftb/EL4tfCzw/a/EPwP4Stde8O2auPE2lyLuL2x25lA9V5Pp61X+DPxZtfEHx&#10;k8YeENS0O1tfEXh/RLWTxxNAxMV1dBf9Hlgz/CULZyM52ir3jHxlb/GP9mTx5ZabZn7bb6TfaddQ&#10;2cwKtOIzwh98jr0ORWMKXssZBTprlur37Sta7Xbo/n2O2vjlmPDteWHxUlVcJuLjtzUG00oyTSu1&#10;apDVXTir2bNzTNR1a5v7Lxb4fi037JfaLClppl9arDcrK2G3+Z12lfl29Mis3/hTmmv8f9P+NOk3&#10;t5o+reSbfxAscuYtQh24ihkU8FlOSGHauZ+FnhyHxR8E/AHjBdE1YX3hG2jS6s9alC3EsYj+YttJ&#10;yBncoPPAruLLQrK10HUrj4d65c3txtVzHcXfnvFKwDAkN02g52+lZSvRk4xfeL087a/g9t/NHZhf&#10;Z5lRp1a1K6TjWj72qfKpXjomndyi0naya2lZ8v8ADe+8V/C7W9Q0P4leI0uW1zX7yXSxcQlRKqyi&#10;TKeipHkY7kCqnwa+Bnin4MfGn4heNNM+LMGsQeK7iLU9Ssb+xZriBWZzCVkB5VV3qF6YUdMV1fxO&#10;s9Z1PxN4B8Vab4SXxFaw6hLDqEkeFazSSH/j4UH/AGlAI9K2PDvivQ9T8JyeLrG2utH8m38y4g1q&#10;MQPZrGSWikLHAXHzZJwA2acq1T2Tcf8Al4lzaK11LTzW3l9xOHyzB/XacKsnfCycqTbmpWlSXM73&#10;UZ/Hy3vJJaaSuzR8E+IrHxf4Xa+OoRXiNfTwTvHHtEbq5BQj1UYB9a5jwJPrngbxbdeHPHOtWbWK&#10;+ZL4enaA+YYM5YNIBtGOgXrgVmfAb4mfCD9ovwpq1r4C19T/AGPrzSXUdi3lNBMx37+PvqW3Dd0b&#10;FdJr2otpnwv1PWNV0C6lj01ZjLCqq7vGuf3seeMYO76A1jKm6dWVFpq7tZrVdj0qGMp47A0MdSqK&#10;SjFyUou8ZpK0k7Po1dO7s16oxIvDLab+0ta+LPDnjCNW1zw3KdW02bzGS9WNsQTofuq6Z2sOCQQa&#10;5z40fsueGP2lviN4f8YeMddvNP1TwhqR+wtp6r/AVlGd38JddynHcg16LoelaTeeHvDmsaZqQurV&#10;bAGLUJLnaWVkyh44OSaypfBfiGx+Kdv8Z08T3CafZ+GpdOvtHMfyXC+aZPtBJ6On6qD61rTxFSFT&#10;nhO0lGydt+ltuq019Djx2T4PFYN4fE0Pa0qlVVJRu7Rvyyc9ZfZkuZ8rs220rsjsbTxhpvxr8UJ4&#10;j1qafQ9Y0O0k0uWG4Ia2ljLiRNvRSdwOR1A5pPg7rvjfWfDl54w8cfDX+ydVtNWmt7eGNyWu7EPh&#10;JUXPykrg4qp4E+PPgTxT4d8IX/iFbi2fxRdXFto97JbFY3eMthHJ+4XUZUHrXX3us6f4T0rVL/xH&#10;MbWC2uBLcTTSbkWLA+YegAHI7VnV9pG8JQs9F93uu3rbXzR0YH6rV5cTQxPNTXPK100vaWqx5m02&#10;uVSvHVe7LW6sefxW+s/B251b4rRaodR0/VNeZtUtI8bLWOR1XzCFH8I68ZJPNdf4l00eI/E903gf&#10;4hW2n6+dEX7HH9lR3C7sh3z8zx84K9ic9asaSmj2WrSS6Jf2l5HrCrdSW5f78J6SqOjGl1q08C61&#10;q1xoyN9j1ia22295b/LNtbLgI/bJTJX2pSq81Tmtr3tpbS115f5G1HAqjh/ZRknC+kXJpqXvXcZp&#10;7yuml0d/lzHjrUtX8H+GNI0Dxx/aVxuEX2+bw7Gfuxyea0vB3IqbBu6hgcd61X8PW2va/wD8LR0L&#10;V9Svlvobd9Njd1aGAD7zxqRlCRw4zzUHjOG7uviJ4LuNObT7rWNHhuf7Qt7u6aGaa1liCF0A4YGR&#10;VyCD7Vo/EHVrTQ/Dn9kTzXWirc2+6O402Hc0MoO5lX178AcihS0ilo3v83236fNfjnyR9pXnV1hT&#10;a5b3vdQVnzNqO8pKz2kr3vtB8WtS0nw/pVrr+v2M0a31xHY3y28Hmi5WU+WInX+6QTk9hWRefD/w&#10;f8PPi/o+s+EZYdN1T+wG0/StON2Vjms4fmaFIz1YE5Hfmuo0zxJ4d+ImiW4UNfNbXCrcRPCY5ElH&#10;SXae3cV4z+2t8OPH15418IfHbwZfMk3w5H9oXEN0xWG6t/MHnDcPuuEznIwRW2Dj7Sp7CUuW6a12&#10;b+yvm9Ls4eIqv1TByzOlRVZRlTkuVe9GN/3k09b2i3LlW7TWrZ0Wv6P8OvhV8MtS+KXw0+F980C6&#10;9b6vr3h2x82K6ubjzo1EwGc5TJcr91gDXVeAfEvwePxq1rRvBurSf2/rGlwapqlvNv2tAcCJ1B+V&#10;c5PygZPJNaukeNVbxVZ6dcxzxvqmlteWd59naSGW3V+Y2cfKGAbI9QeK57xxqXw8+Hvxf8O2eoaE&#10;q6j43vntLe8hhO9TBFuUFhyq9sdOanmlWjKElJyabve90rPW+9km+/3GvsaGXSpYmjKlGlGcIuLi&#10;oqMnzRvBp+66jnBWd0tWr8xs6Pq2g+Ida8VWPgm3m0zxDpMiWt5dTWpIfcN6SKCcOp5Gfam6z4Pv&#10;vGHifS9a/wCE71Wyj8PyBrjTbW2RLe8lA+Z2OM45PArC8f8AxXs/DHxB8Ex+H7S5iXxVrDQahdCz&#10;JWSCNWXMjfwfN931rv8AUNc07w3q0Jkgb7Pfby8kS7tjKMliP7uOprKftKbTS3TtfV9nuvJ27Hdh&#10;pYLGqpTqTT9nNKXLeMbu1SDtF9pR5ntJ7qxkfEjxLpempo+l6iLqaw8Qaytgbmzj3i1dkZkZ8Zwh&#10;ZcEngZ5rmvE8Wo+D/iHo+rwfDq4utLutSa417WrFVjltZ40EUDuo5mjZS2eu0YxxVL4Z69oHx10N&#10;viz8EvHsmn2OoQ3tj/Yt/EskK3YkIaYx5zu6nGeVK9K6WTWdY8E3+ualeaxDd6bJeWdutu3/AC53&#10;BRUYc/8ALMjYQOxY1aj7F8ltVdNO612+TXzXu/fyyrf2lTWK5rU5OMoTjyyXKlzaO7vGVn0jJKdl&#10;bdbXhWXWYra8a91yPWIpNQY202wI6Kxz5LD/AGOgPUjrWF4O8Na/pfiTUtZ0vxhDcaTdXzPLbyae&#10;sdyl1v8AmVpBgOgXgZGfet/wzrVtrsF0bix+x3NneTW00PKb2GAJB/eBBGG9ayPFjX+gJo/hrQdJ&#10;j1LT5b4jVl+1bbqMDkSJ/wA9CDjPfFYxlLmlHq/Tpr9/a256daNH2NKtdyjDZpyvdtJXtdta63vZ&#10;K/cwdC8OfEuJ9Y8HfEWxs9U0nWr+9WSbztou7eYKI4yp+6QpdSB125FZOr+LPiD8PdR8N+Cfh/4K&#10;n1+Sxvms9Q0tbxd0Gjwrsack8GTMkWF7hT6Vu/EbxLPrOv614c8K2Umv6p4Zgs75PD6SG3aRmYMN&#10;spG3eFBOM85wetQaH4w+G2tftPX1jNoV/pPiODwvbW0l1d3AjivFuR5ywImfnlUI3zDn5SO1dkeZ&#10;xc5w0s2101sr2vdX5lZpdraJ2+frRoU6kMPh67jJzjCM2020nJuKk4uMmnTmnGTbV5N2k1furzTN&#10;IOgXVnaTwtBJCYhLcH5tpP3WbqRk9K8n8Laz42+H3x40vwt4Q8AQt4Z15HPiC8jkCrBdgbUePnDK&#10;UXkAda9C8C6FqHg/QIfDuu3ttfXBEkQLOWa6YO7Jkn+Ly+o7EVk65pMd3qdr4M8HXqaZqGn30GpR&#10;wtvYGEEtKucYwSTxnmsaEox54P3k09729dH0drHpZhRqVo4fEQvTnBxdlbm3TcNU1aSunqn21s1a&#10;j1Pwrev4otBD9htIb+RNUuZ3+WWQptEidRt5x9a5X4rfErxp8LPhV4L8Lan8PLTxJfeJNdt9D1DT&#10;NwaGS1kDeYwByH/djvx1JrofAt54L8UahrNp4R1mzn0u7cNFbRw5DTDPnrlvvgseR2NaYu9Hmt5P&#10;BusQLGdJa3a3vm5EMjuAiox5Bx8ufQ4pxnCnV1i3bWzuntZeejav6KxnUo18ZgX7OqoOacVKKi4v&#10;3uaSSacWnFNJvu21qkqeraTbfDTU/DeheFfEEWl6TZyR2drZXimRbiN2Krbq/XKjG3J4ArW8d+Ip&#10;vDGp291qN41jpjRsl1dScwp/dB9GLfhjNZvxqudc/su1sNG8J3GqSTa5bW8jW21JNOt5QVkulJ6l&#10;B36jNNnez+LPwXvtF8GTNcQ3FnPp1jcatA25pYz5YeQMATkjOe/WojHmjCpPZuzfa/X/AIft2Oqp&#10;W9jUxGFw/wAUVzxjrrypLlSfTZPldldX1bJvCkPiHS9A8rXILO6hR2lb+zbMRQzxynAUJ2Izye+S&#10;a85vx8QP2TvAeueGvg54K1LxZHdao0nhnR5Gz/Zqsu+dXY/8sVydvck46CuqsdNXUvBem/EHUfGs&#10;sC+GNNnttYtbXK21z5ce11kRv7rLkNVG+tPiv4M+HWhav4d8SyeMJEuJLi8W+KLPNYzjO5COGMQP&#10;A7j6V0UdJWlZpvWLuldX6/8AB2lb08bHRlUoqVLnpzhD3aseWclCXKnaOrae9nF2dPmttzVdT8W+&#10;JvAXx+8L6N4e8JpJ4X8VeHb3V9WmWMD7BdQxKSsbZ43u65HcsMd63tJ8JS+O/F2h/HPxEmreG9c0&#10;uxksrzw7JIkkKiVs9fU4U7lPIABrZ1S503xJYeH7+w0ZvsZ0+a6gt2hxKdiKURcdM4HfB4ql4B1+&#10;0+LXw2t/ELabqWktrV0RNp2sIY5rWaPjy19gy8HvWUql6Smo205W+++/qvy9Tso4aEcbOhOr7ROX&#10;tacHolZU7crSTtGbTSvb33dWSto+EdV8R64+qX2v6G8MEd0Y9LuLlg32mFVwWKj7vzA8HnFZGp6u&#10;LL4beKb0eKvs0cdq32ee1/dSWSvhdwLcFsnIP0rotQ1PUtA8R28k90Vs2tGW8iwNgkGMSDvj1rhf&#10;if8ABKX45WmueB/FGuQ2/hO8eK6sbzRbpobuO4VeFYj5ZI93zD6Cpo+zlVTm+WOj76J9nuzfMfrl&#10;PAyhh06tZKcUm+W7cW0218Mel2tNLu+p0DNrXh3wrD4V8fTR6xYalNJaQX1zCGaKPycwmVMYclgS&#10;TjGcVR8A6D4e8CeDrPxHLodnpsF9oZi1+TSYUigxED+/OzABC5HHTmj4Z6nJ4Rh8I/Dbxj8V7fUr&#10;z+zpLUreMjTavOM4Ze/yIjZwMHpnNSaHrvg7QPGVx+zNqWrwXHmeH7nUZbe6m+eCyeQqVYnjGXOC&#10;eiirfMk49N3a+qu1dbeX4dbmMJUZOnXk0pW5I87i3GbjFqDabbunJPW9m904s0tTi8K+JPB1v5Nn&#10;/aVl/Y6zWbswaK7gYZVVJ4YgAH2qxpGo2Oq61BDps9w0MlkFmjjk4tpOOHHUHHSoPAfhPwV4Q8JW&#10;fhDSrTULWw8NQNZ2f2xi+Yvv5B/jBHAPpxXFz2HiTwb43h+LHwxvW1nQ/F91bxX1mqHzbYgkNcpu&#10;IwoUbWXGe9RGEZ80E9r2v1/RO2v4G9bE1cKqVepBPm5VNR1cUla/RyipPl20vzaanY/FzR77xh4S&#10;1DTdC+Ikmitc6aDp99HbhmtJ45ARMp+nysvcGneN/BHiXxZ4Kt5LLxBdaLrlkUeHULblN2UEmUHD&#10;q6q2O6789RVr4t/DuP4m+Dm8K6TrDWP2i7tzPdW5+ZIVmWV1Hpv2BT7E15v8K/EHxA0fUvH3grxd&#10;BeaVb3ok1bwrq15OZbWJHiYSbSeVCyrvMZ6BuOKdGMpUVKEleLvZro7L5+as7K76u8ZjUp4fM5Uq&#10;9KTjWjyqSk7c0VOfe0GtlK8W24x15VbstW8OaLf+P0+NttdzW+sW9lJoelRyL+5YyHJEgxnG8D5g&#10;eAKm13xJ4m8OfCm+1rXfDi6r4m8O6ebuaxsGyt1IoyWjB52nnGfSsHw3qXxrtvicuj3UGkXmi2+i&#10;2qusLHfdXgAMs2G+4uCSMZBJHeu2vtO8P32pTau0jafqkmLNpo5PmkjByoI6c84zUyfLKKn7ySXX&#10;p20200fmXhoyr0K08NenKTmnzKy5tudKV1J8yTjsmvLfj7vVdG/aU+Bej+ILTwxcxQ+Ko7calBtH&#10;n2kO4sQwP3lWRRkeldcuv+EdU0+8u5daWOTwfI8N7dbMfZZFjG84PXKen96vLfiL8c/BngP4ofDW&#10;90/xUJNK1XWL7Sb66sWH2ZJNqhYZVHSQSY+mTXfy6VqvhKXxNc3SQ6tY6lqZvGTdtmi3BNkIGMMA&#10;Rx3INaVaUoximmk7uK9XytXfWyt92hzYHHU69as4SjOpBRhUklpdU1UhJKLuouU3LrbW0tji/j18&#10;A/BX7W3h/wAL/ETQvEslvZWY+3W8ljZRvNeKBvij/ecJhxyCOTwa1PDnxCOqaJpUfxD0CbSL1NBm&#10;m1C31W68hreSIjjC/Lyo3ZHQVt+KfGB+Gnw/1DxONMWHS1s3u5J7G33ta3J5c+UvUBskgehrB+JX&#10;xG+Dnj/4F3eseLrqa4s5NDt3ubn7C8bFbkbAF4ByxzlQcgVpCVarThTmm4JtRa3V3qvPddfwOPEU&#10;8BgcXiMXRnCGInTU6kZO0ZuKtF+9dxSUZWaVrNt3a01tR1DxPf8AgjVPF3ww1fTdS1LWLVLjwvZa&#10;hNtikCqBsOfvZAY59cVTme/+Lnhm3t/GXwz1PRNUZvJvtJvtrxsu3aZuMq6AFiO+celaV34N8DQ/&#10;D/wxo2nWU01jaRx21jdRuwlt4tnLbuvGKln8QJ4M8W+GvDd9d3d7aXUMtvHfLFvEEjDcnmvn5QVU&#10;gE9SfesYy928Fqru+zsvw6dk7no1MPOUrYmfuSUIyjdSg5Sd76rmTvJpNScXGyaTKXw/8Vy694su&#10;PCc8sUOgafbWc3hC+tJtwv4NpSSKZWGVdHQj3BBrk/2lrL40+DfDNt46/Z8ubfULm11qO48Vae8Y&#10;aS7hU53IM/KwAwQOor0+38G6PpeuTeIdAiZJEgLT2u790/ynaAP4TkknHrVKOfWtV8Mr4s8H2Nhc&#10;XGoTCW5WJvlLY29e5QfninTrU6ddTjFOOis9nprf13v327JYzLcRicsnhatWUal5NTg/eiuZNONl&#10;ZpaRs1dwupNttvB+JHj3wZZWWhabrOq6no8/ja/hitLq1Yq1vceVvHsB2Oeprotft0EVtezS3Fxq&#10;WiyeTaXkaj97Ky4Luo6j19DWF4imv/H/AI40ZLPTPO8P6NqB+0X1t5UmLpV/EqoPyt3zXMftj+Jf&#10;in4K8Iaf48+Buk3Fxdaf4lii1qyjtSfOikZd0i+vOFyPX2q6dH2lSnSi7Sae70u76N9Lqyt3McZm&#10;H1LCYvHVYudODjbli+ZqKi3JRvaVpNyTVnZW1sdt4zXxT4L8R6h8UI4o7vR7Xw+8l9aK5+0GSON2&#10;CRDptJP13VofDj+1tV8BwXl1qLalHPZjyvtq7ZZP4iJR0DjO0gdCtTaeH8aaBqTJeSTWt1btbvYy&#10;Ha0Mqod67u2W4z2614PqereJtW8GWf7Y3w/+O82jaVY6GLNtHksxc2QdJSs4kT7zM0nRhz8oPQ1N&#10;Gi8RDlbSaaV7PV20jorpvX7jTHZlHKa3toxlOEoym4qUU1G/7yp70lFxjeOmrTktrtG58dvjH+0L&#10;8P8A4r+HZ/CvwWs/EfhBtSjik1K3LSXVqzDa/A+4Fz949a9Q+JHgyWTV9H8feHtS/s2bT9SSfUFi&#10;tFb7dGV2FJT1wM8HtWho2pafrXh3TPEVlqDCO8jWdvJjMazblw2VPI55x1qwnh/VLHUNQ1HSdeku&#10;I7yFFh0+6w0cUij7w7jcOvvWc8RFqCjFRaTT31163vZ6vyOnDZVXjOvKrWlWhVnGcU+Vezsk1yuP&#10;K5RbSVm27aO6bOc8f32rXPhnxiuqaN5NtDatPot9pzLJPK6Q5VlX/nqJflUHvioni0XxX4F0XRvH&#10;vhue6trzSYryaa9j8prW6SNG2ybcbHJySRxkGt4uurzt4fSNY+HWS3b5ZEkDA+YvqgPfvWHeeLLS&#10;wuJpvG0d62n6zeS6bcWbWpkEDKu35inRCAfm7lqIyeiSs1rpvstvub3LxFOnGcpVJJxkuV8yXL8T&#10;et9Le8orS/XWxNLrOk+FbSDTvEllJJNCqutxHbmZlEj8Kr8kjJx9Kv8AxF0ieHwlfX9jfQQiSPN8&#10;biPaZYADuQEchtvAPauV+M3w91H4rfDb/hEvhL8SV8P+ZHGsGrQxGVoI4TwinORnGM9cA1t+BbL4&#10;iav8JLHQPHWoW5161tVWbULNg6XWxsK5Vv76jke9HLGMY1FLW9muq219N+9jPnr1K9bBypPl9mnC&#10;as4t6pxupXbS5d1FSTdm9bed/sVxaJqPwI03RdU0bVdPkttd1D+y01CVmmsovMLLhiBhSmMcdK9O&#10;8RWmheJPGFjHq2szWdxoGqx32k7bny0uJPIKsrDPzrtkOQehwaq6NHfeHPDum6T4ruLOHVL6Z1jk&#10;kURhzuyABnqF7VT+Mmo+LE1PQdH8FfDi18SQ3WsQrrjKyo1laD/WShieWJ28dwprSpKWIxkprTm5&#10;nvtvfV231Xn6nLgaNPKeHqNCouf2SpRfuu7aUVG8Y8zTTtJtX5bLoi/q+iatqVhq3hC80eSODWbW&#10;RI5LeYBYdy/Mw9CCcjFcJ8MvF/hrx78LrzQb+z8QaHcfDq4PmNLMY1vmiVgHDniVHwcg9zXpOup4&#10;ub4m6PJp3h3zNJtbG7Etw11t2zfKIwV7qy557GvDPi1Fe/GBfH/wh+GOtX2h69Z2ccDaNqli0djc&#10;KWWR5o5scsSdoOePStsHFVfdk7axd+i15Xffdd7epwcQV5YGTrUk5O1SCptJSqNQ9pBQb5fhkm7R&#10;5m1pZ209R+D/AIe1zVfBFn4wvr+7sdW1nTpJ20i+ujPHFuz5YHcAcHFaviHwjq/iPQNP0y/treSb&#10;S9Rgu7yCYZW7kT5lljbqrB+QfbBqvBq3je2+EdmF0iLT/E0eiNb2iOxkiS6ji43vj7hYA5qz8Efi&#10;HY/FD4T6b4ytNWh1K4W0NvqMlvINrXSfLKoOBj5ga5ajqq9ZJW5radP+Ba9teh7OEjgZRp4CTk5O&#10;mpa6cyXLd2e0k2nJJWV1damd4ftPE95Kun+KfD+66XQ7gXEsLbYbxg/7sFcnacMDuHfPoKx/hp4k&#10;8balot1pt600l1olsXg82ZpHkhfOIy2ArupU49sZpvhz/hozwDfL4e1uTwvq2m2/iJPsd49w0Nwm&#10;kyF/3RHeUNsAJ4IB9q7C2tzoEl94E8Oasn9qNayala2l1MG8lWf7uOuwMeDWtRxjdaO9rNPS3X09&#10;H+hx4WMsRyVF7SHKpKUZRtJuyaS2Ummm01dOz/mbOd8I/F26HiK3+E+v675PiDUtDkvNPtb2xMcg&#10;2kjc5Hy574qr8IvFmqeNroeJdK8fTeW6SJ/Yl0qPBdKpKNKkgG5csp+XtXaeH7Kw8Y2Om+L59Nt/&#10;7Xt4zbyXUcisyc4kXcM5HtXD+CtZttF/4SX4gapJ/Zej6fqkyNptxp3lnT44EOWGB8yyHL5HGKa9&#10;nOE+SOui6PXXRadenz11HL65QxFB4iten70lbmj7iUWpSbl9m7Ut07q8bJtehaPpPl+H4Xt45Y7y&#10;3sGCrGSrZwdoI6Hn1rzZ7rxD4b1Xw7ceIdPuF07WrhYLqK6bDWcsisShI6ruG7PbNdifFen6z4z0&#10;PT9L8QSq+taHNfxXFvNugeAEY8tujMWYfL1ABNSeIta0bVbi18I6zbSkX3lTobiPKgb9hUnPDE5/&#10;OsacpU/iV76+a3/I7cZTo4qCdKfK4NJbcsneLs/VWT9fIb8NfiHovxc8IDxp8PrpRHbX09jFNIuV&#10;l8ptrFfUEjg965mysvEfwf8AjTqniHUU/wCKX8Vxxlfs8P8Ax433QswA5DnnJyRU3/CBeIPh18RI&#10;h8OLYQ+EdWsTps2i6NCoXSbrnF7ycAY4IAz0pfEdjLdfEHwh4Iufiddw32i+Zcm1kZMaxhcZcHrg&#10;HPHQmtoxpxlJQa5JJvXdLddN01b/AIDOCVXGVcPRniINYilOMbqyhKTtGTinJXhKEnJK99EtJpI2&#10;rTw1rFv8XdN8bwQ6bc2baFJZ6lcJ8twl35m+NgOhBUkHv0qp4j+H2v8AhjQr/VdJ8VXcrQrdT2Jl&#10;cZt2dWJQ5+8u/B9sVifEn4c3fxR+B3irwTJ4uu9O1jUrqW70+8X9zNY3MZ3IPkP3Bjb7q1dT4Qt/&#10;Gs/wa8P+EfEWuWieLG0OBb5pl3rJIiqJSVPLZHU+rVMpOKjPmT1s1botn6atfLzNacY1qlWg6Mkn&#10;D2kZqS+KbacNLWkuWMldu99GrHLfs1eIrjSfB7aBrWpXUsmi2QhmkuoFAu7gjzJZ0cHDLlscdKf4&#10;p+DUfjn4z+D/AIy6fr2nTP4c80iGS2/eszJ9wup4xnODR4g8E+BvBLeIvEaSPb6CujyS6vplnJvN&#10;vIpH72NQcq2B0HXvXOalqMnwT+Gul/Ebwd4vbxFY69rMN0jXkfCRunzvvT7uEHfvxXTHmnVlUoOz&#10;ndbb3Wqv0Z5dR08PgaeEzGClChyzbUtY8k/clbdq6VtN1Zo734faXrvhW1vPAnxB0GGbTrzXrj+w&#10;5rcBk+zMfMUSgfcYEke9VfjZ8JvC3xK+GviLwh4k0ZYo9YZUW+hBL27oNsEzA9Sr846YGe1Wte8Y&#10;avqGhRXngW8tdQkuDJ9h0qaYRtqK+XuZI37MCQQfSjQfFN/4hSy8TXGpSR6fdaU1ldaLeWJEq3gc&#10;xl3b/nnuBXpg9a5YyrRqKvHR3vp3Wu3S9uumnyPWqU8uxGFlltRc8XDl1SfuNcustLpXtp7yUlpq&#10;m6Xwf8S+PdR+Bz+H9eWA+MPDdrJpF4t2263uriJMR3JP8Ubrtb8SK5L4OTePfgL8EdSt/itNoeqf&#10;Y5HvZZNLt2iEQnlzIrqw7ZyCOMVp+EYfHsnxu1DxF4b8V29zp8HheK0k8J3EWwW1x5o3Oz9yF7+m&#10;BU/7QC201ivhzUdH1qO01fxJZwXF5pqjbJAw+dHPJEfY8d66oqLrOlpyyak7brrZddLv/gnjylVj&#10;go49SmqtGE6MXJrlnd8qm7XTcpRi3ezXaLdn1viI+HvE3hqXwDdfa2tbnQ1vYbyw+XFvnJ2MP4hj&#10;OO4rK+Jvh/4X+IPCWh+Pde0zTbiTTxFBpur61b/NaLNhVY5xtycZz3NZPw/1LxToWhaP4Q0Dw81j&#10;qDarNFHaX4K79MgcqCrHOMgrjua2viLaa7qHgvVn8X+ErWaGa3ZLyzjm8yMQRkt5xQ/ePyggDnIr&#10;CMZUa8Yp9ej1d9Hp5272PUqVqOYZdUqTpqTcFdSi2lyrnjd2esb72TV79DB8OeA7zTPjD4N0mbwr&#10;pEUvg/wzeRtefOdjTtiOO3yeOFLNnkBsCnfHTxJ4y8DeEtG1LxDpF1f3Uetwwy6t4bty0kUbth28&#10;vrt2/Kffmupj1Jtc8NaP8WdD8+4ji0sO1qI/30ilQfu9RJx0PTOK5uw+IHiHxzpep/avhveaZr+j&#10;Wv8AaOj6a95uLxNnynbHCyMcgoc4FaQlUqVI1JK6jo9dU7vv0u9d1rqceIo4fC4OphqU3GVT34tR&#10;umlGFnaKs5csLLVSbTs1rblP2ivEniT4cfs/XPhfT/G39n3kmpQjwv4n1GTaPnk3BH4J3AHbyOfw&#10;rvr/AF74z6Bc+EL3xNpek6locOitJ4z1C3UtJBOqblmiB6x8ZOORXG/tfeBdR+OHwij+GPmWVjrW&#10;qWdteNHqMZZNNeP5pJSydDn5R611vw7+J00Gk3nw98bSWseqeGPB1rea9a27eYscRR9zBj1DIhbB&#10;5Ga0l72DhJRTd5cytrrypNP126J+px0ZVKXEWIozqyhT5KKpyv7rlD2k5QknpdRS5tpSg9XeLa5L&#10;4z+IbHx5FoHgLQ9Rt9U8NePL66/tLTJNaSynntvIWQxxE85LbW28ZDY71H4o07WPhV8C9d8P+E/7&#10;Q8QabYyWdpp+j6xI0l1axu4WQmTG5tueCOgTitjwmfhx8QvFX/CFaj8NLeTQBoVrqfhHxVMUb7Tl&#10;MOUP3o3jDKD07V1msTaaNMvpZvEkdpH4VcJqjyxli0QjDAsT1O3kYzR7b2ThT5XZNNrvd3T062tF&#10;2s1sw/s/679ZxrqpSmpQjJaOMYx5ZRtJK8FJSqJNyi0+aNt3xPxW1L/hFz4V+F+nXM15J4gv7e30&#10;e4n2yXEMCDdPO0x6gA4Ga1fhV418Qvr2uaN8QfDl5Z3Wg65M0EtupCtaGMmI5HEhKrz7moPA978I&#10;f2lPD1vq2s6pb3dzDf3UGjTW8b2s0EAZTja2CCcDJ71e1j/hZeia7ql5ba+up6Lb2dvbra2Njuvr&#10;eYtt84E8SJtPzL2AOKJOLp+wlG0lve6d7209Vo00tVfyNKMK0cSsxp1OajNrk5LSXLyXXPqneMk2&#10;pJy92STSSuvP/wBl251DV9J1RPjD8MrizHjfxhcarDG9kVgthCVZLg5J2SOVB+XHP1NdNenxVZ+E&#10;fHnxm0v4Nwab4yXVf9FhjujPNfRxFREzpnarNHztXk/Wui8a+FvFXj/SYbbwzew40cMDDJBJb+Zf&#10;qBskVh/yzHcdDWXY+OvjFpHxS13wpq/hrTbrTZFgv9J2yHzNiRETlz/eaVRsHoaqVV1qkqkUu7jd&#10;rRNaWut1a9+19zmo4KOV4WlhKsp2inGFVU4tuUoP321F2cZKfLZr4+VqzVs3wj8VdZ8KeL9W8OfF&#10;m/s9Pt7rUkubDWbWNo8JMgEEMi4wHVuCCeTSya1BB8StF8T6F8WrjVLyxWfQ9at4dHV1LBjIZXxj&#10;Z/dyM5OKpeBvjZpmua9YeA/2h/CUmma340nE+m+GLuASC0WJiqNuGcscBiexxVD4j/A7xD8Nvhfr&#10;Gn+F/jNq1rqEfiJdS0nVLqGMLHLM+BCSBl0GeAe+K2VKmq3JP3ZSSW14u+l07PRPtp1RxyxmLqZe&#10;sRhm69Om3LdxqwcXGcYSi5xXM4O65lfpNJs6/wCMGu3F98L7f4zfDvX/APR/DdzPqOrWk2ntN5sK&#10;L++TyzgxuADgY6msO18f+HpPjD8Mfg7plzHqPh7xn4X1DXGh1l912jsVmh2EY8sfMwAHQIQOlanw&#10;L8caRqvhJLHxDf2c2p+H4Z18V2+n3Hnm9UqQGkjxlmcZYr1HQ15T4V8Q/AS11DxN+0jpHgO81TW/&#10;hxrKabo80N3KLg2L/Is7QSBQiKHkCgdQppUaPuTpOLbjdJpLeV1G702bun2ewszzL99h8XSrQiq3&#10;JOabl8FJxlW5Y2lvCPK4NK0ou8r7+hfDubxPr154m06fxTNrn/CJ+PDLoeoWsJh2lifOtpBn50TO&#10;0noa7jX9fl0bxfongPT4JtPXVJrm4t/3ytb3RQgtGTnKsQSwA4rwr44fEz4f+AfhnpuseGdAu/Dd&#10;x8RvEUS3Wq28zqIrcSiSS7fblRuAGcdd3PQ1734q8F+AfjTpujtLeC4TS76O60rUdLlG9lxtLBh0&#10;VhnOKyxUVGUatRNRlzJabNK17LT4r/i9LnbkuKliIVcHhZqVakqTl7z1U25ct5LnT9ko6u6fup3s&#10;y98QvBXhPxD448N6xqNiq61ZvKdLu47h45AgUb1yp+Yf7LZHNZPw01v4V+DX8T6doaW+mw2viRk1&#10;C3W6LBbqRPMLbT9zcPmxXI/s8ab8XtL8U+OfBnj3xZfaxDpOsNbeE764tcm0hMe7O49eoU+uK6C/&#10;07xPJ46tfElx4L0mPRr3SJ/7UjcDzZtSEyCOVhjn9yrDPbOK550eW9CU7pJWs9P5lZPyfydz18Nj&#10;PrShmFDD+znOUk1KCbW0G5OLfWKbd9Y8vVaWLjwReeH4ZILFdHsLiby449qk2uoOihd7qMeVMw+X&#10;Izmo/BkCRWzpY3kmgT3VuXuLVn3QST88ozAbGBGCCBkdRU3j/wAD6FpngjUtD07xXqFnJfLG9vqE&#10;d4A6TIUMUhYgrnKqpYjlTznrUHhr4jauNbPw5+JNnb3F1qkjDT7fU7dLWe4XA8yJgSY5WXOQ8ZIZ&#10;ccA0veqUXKLv36bLfs/nsVKNHCY6FOouTTTW6u29G1ZpvulaV7O9tec8G+LrPw3rMcPj7V9P0LWr&#10;z7VNdf2PeF7W5VCAbl4Sp2uAQG/h7g10Vzo+vXWqqvw5+Ilu2qaRqWWsbqPMd/atGCYHPphtyuDw&#10;fUVb0z4a/Dj/AIWSmqWfgeSy1Gx0WW30y+b95DLDJw8L5ycg4yucYqp8FtGu9I0bQ31nw7No+rWL&#10;y2Gq6ZazNdR2+MsjZJzGjKMjOQMgCrqVKcoupDe2ztbW/TV26eTfQ5cLhcVTlHC1mnFt2lFzUkly&#10;J3laMeZyfMrpcyje0ru3I3vxc0BPHfiPxUPDmqaZrHhea0h1/R2AWZUiJ2SKchZIZonfYc4Yx4ID&#10;AZ7j4j6Z4K1vxX4N8XvcXSalZzSS6dNHP5MghkTayyBiNykkAjkg44rK8M/D8eM9W1LWPEOo2Ora&#10;P4k0u60yS28mYQ3Vmzs8cMmWO1lLsA6nGCQACMVxHw5+J9l8Ntaf9nP4/TTad5dxKvgLVteuo7m3&#10;1OxGFW3+0FQPNib5fn2kgLk5HOvs41NaV7xWqvrZqzt1dtbrs9dmcP1qrg4qGYcvs60/dm0lFTU+&#10;eHM1eMXNOKUm1eovdiuaKPWLzwhrGm+PdP8AGngvUmRZE+za7p8m1o7xR91z/clQ/wAQ6iua1Lxx&#10;baZ4+1TwJ8Vfh2ljFLqCXPhPxDb2+ILubAZY2fJEVxnhS20P254q/wCPPC3xNh8KWZ8B+L9Kj8TQ&#10;3Ectrdavb+XDfov/ACxl8vIBYfLvGOxoN7qHjbT7ef4s/DvV9Dums5UuriG5XdphYcjfExW4jOCV&#10;cjKkcgHmuen8PNJprVaO0lbVPpft1000dj1sXzKs6NGMqcm1O0lzUpKS5ZRbs1F7SaTjraSbjzsz&#10;fhtZ/A218ea9ZeE/DGlWOpNraTa5DzBI00o+SbaeMk5BTuckVe8TQ+HfB3ii61qwtodINjCZNalu&#10;ona3kjmJCnOePnAO5c4zyBzXGfHPwv8ABDwt4z8N/EbxJ8Qta0Rb2RdG8Qa1o8jGG9SNVNvPfSo3&#10;7gxSFMTsDgsAcLmvSbO817RtB1Lw18brrT/EmlTRvFZ6tY2Z3XlrsLGO5hXIEqr/ABRkrIMEBTxV&#10;1No1U201azvfTR2vo7duia87ceClLmrYGcKcJU5OSlDlcVzJyg5qLUoc2zla0pRmr6xbj8FfEXTb&#10;i7/4QHWPDtrp91ayNa39i0mUl3LuEkLYCyJz8y9RmuX8N+GdD+D/AIk8e6vqaSQ6BfS22qTR2sPk&#10;i2dQEeZQvzDGBuHoMitLw3rXw/8AEGgLe/DDV9C1/T5IU+xpNeOJpLZPlkw+CzMinAyNy42kireh&#10;63f+G7DXr691iz8QeHQY10V4Sv2yzhb5ZLafecOFySGJzjIPIqfg5lFWvZNPR7rvs79/PVnReOJj&#10;QnVkpuHNKE4pNJOElraylFx3cd243jFNMs6Zr3g/UviRJZQ3En2+8sY30m4mieS01K1dckK4G3tg&#10;jI5AOKbqfh/TkvLjWLfQVj8RR26WU/2dyI5rLefJ8xGGJIxypOCy1i/E3U7j4U6pYanHBdTeDUtY&#10;5jNbjzP7Iu1cLG4jQfvIZd21sZ2MAcAEkdD8W9V8UWOpaPdaPaaW0s1xG9u9/IYlbZ801szjO3zY&#10;2YIxyBIoBBBqeWXNBw2a79t0/wBV89rHQq1J068a6XPTkm0o6+98MlvfXSMlvrF2kpW5jxT8N1tL&#10;nQvFngTTptJGu3Ah8Rabpssc1pdbhjc0UmFZgQMMAGPSrEvw81KP4j3MXhjVdHjePT445JVmKTRu&#10;QQIprcnDxkfdYYZe2cU34t6V4th0nR7K10G68S6HbzPeXFu9yIJ1eOUSIglQ5WVV3bf4WKgEjNR+&#10;MDN8bfD+n/Gb4BfEFtP1SB43jkuLGO7gu1U/PbOucpKOe4IbjFbRlUlCN5Kzur7pa6c3Xp16d9Tz&#10;cRRwlPEVYwpNzjyT5E1GUrL33TvaG7TdpXbf2W03TWL4s+LvhJe+BdYu5P7c0693Qza1osi7o43J&#10;8svC3z9BtdSNy9QeawNQ+IPxs+D/AIn8N/EHxDY/bPhlb6PPBrGpWUzTy6eZWDpPPGVVzbxFdgOC&#10;yKWJ6AHt/BfxT+Llp8OJz8Q/AU39uLeSf6Rp5jSC4haTEUiq7/KSpwynG1h0wRWp8T7X4lw+G9D1&#10;L4deFLXxDDb33l+I9G1C4EU11YOhEqxbjsMqttIR8hhuGeaI1OWo4TjGzbW6tqtWn08m9E9zOphY&#10;4jALE4avWVSEIO/LJy92d4qcHdzW/PGOrS91p2Zm+HvsHjDX7XxsbbSdP8Xajp0v9i31ldSFLy3j&#10;O5VLfckQlh3OVbI70a5puj/Hjwpbx+IfC1jb65o+oQyalouoRrusL9DkMrdSjgHawyGUjuCKw/Dl&#10;pp/j3VvE3wXv/EmpeH7+z0a3a106y0sWqxQKo23VpJuKNiQ4ZQFKkFSMYNaerfCvxZqni7S/iB4a&#10;1yzuNUh8NNZpq32hornUiDlGkZAUO054ZWGTUvkpz+Lle630VrrXs/weq6m0JV8Vh9KSqU5PlqL3&#10;fele0m0rvni1fVJSi+VrmUWaOsfDHxvp/wAaLz4meBNb0+z/ALd8NrZ3mm6hathLiLJikQqdrZzt&#10;ZW528g1XOgfHuW6tmtdN0FfJsUkuoRI63UF0jbxDHIQVlhcDbuYBhWV4s8F/HTxV8M9W8O+PvHE1&#10;tqmlzR3Gj+IvD+mrC9xECGKTQySCN2UjBZHUHGRjJFbfw8+Jeo+LvAml+JNV8RWq30PiY6dqC6cZ&#10;GjeRWKhWVhvtiSAzK24KSRkgg0P2ns1JOMrWjs+2na+nzVtTSl9TljJUnCrR571FeUVd3/eK15cr&#10;TV3Z8slK8W3a1jWtG8KfF7wrFqV7qsdqusNs024jvk+1abdJnzFhkz8xR1ztBPIORitbQvCXiyeP&#10;w7qPizxCt9qGhxTR32oQw/Z3nJGFcxglef4lztJ5HpXA/G7wDbW19aeD/hlri+HdY17WZtU0xda0&#10;H7dpN5qEYMkquTn7PJIhcBkxuAbgkVr2Fj4p1vwlY+LT460fRdas5I5r1bW5aezubQ5XyZEJ3BJA&#10;CM8FWUEZINRKP7mLjLRt2TWq6fc9VpfbXU2pYiMcwqwqUHKcEuaUZJRm01LVXSU1pJKaTSlaLcdR&#10;/iey+KPw617R9fvJR4g0NJrqHVriGzL3VvbyrmNvLGRIqv1A6Csf4beCYPGHw/8AFmp2XixNcs9c&#10;0ueGwuPEOi+XJZOyMMblAZoM4YKTlcda7L4dHUvDFx/Z1jczXmi3shbQ5LO+a8iTAJeIlhujUHIG&#10;SR246Vxniq+/4V18XPBniv4dePba10fxlqz6XrXhvXXlaGVwrNutl6QzckFWwG4HWrpynK9OPxWu&#10;nbe13Z72e+3az7nNiqOHw7hi6l5U+azg5NuLny0+aLbipw1TtJN680dbItJq3xN8AeD/AA74e+JH&#10;wwsPGVrYaRF9quNC2+dHOgCq9ukpxKNnowbPYg1k+AfEPgHwF4l8dfE7RPALTaD4hvLCyns9OtQl&#10;3b3CFop4ru2bG1gzh93O5Tnniuw+Gdp4S0DRtS+D19Lqws/7WuoNH0vxZH5vlKpVjFDMCfMgBYNG&#10;WbzFU4/hGNvVdE8IeILqSKfRLXUPOhWLWrMYb7Ts+UFiwxKy9jneOxqZVoR5otOz3auk1dPa9k/T&#10;Rba3uXRy3EVY0a8Kkbw2UlGcozUJU7c6jeSs7tS95p3923K8vWjb+G/itpfh9fAK3mk6hGiLe2sZ&#10;32Dpyu8Z+ZM8dMr9Kz4vCmkeNvFuvajoeuxWOqedGthrEOlvHPAISf3E275ZUBLfVW9gag8ceEfi&#10;l4I+OWkfFr4ayw6p4evrKOw8TeF3k23ART8l5CXOGZB95chivrWj4R8F+KtK+OHif7d4v8QTaXqc&#10;cdzYQza5FcWixkYKrAyCS3ZW6EMysKS5Y0+eM18N9+qeqa11/BrXubWq1sY8PVoSsq1rW0UZQfLO&#10;M04+7vq/ehJ20929efwBrr+IPDfj298faZFrHg21uLTXpLqMPDdx3KjaGYtuhx8rA85BxzVvwH4g&#10;Hiy4Txfq9mmna34TW80XxL4Zsbrzlildo3VlJwSrqqyRkgZWTHUGse18P/BDSNd8QfEi/wBRvYb7&#10;UsaRrl1NFJCl8UBjWGRc+WzgH5WCqenXNdH8I7L4dXttqmsaJptwNY00f2Brd3cxBNQdLbiJZiP9&#10;ZhGVkkPJUgjuKVSX7ptpuySTta1916Xbs99rW2KwdKax0YwcIqbblH2nPzcqShLa6nanFuK912qX&#10;5naRkaR4I8KeH/iHHcaXcavHeagvlx3os3InhOWEE0n3WEZyBuG5QcA4rQ8F6b4ni8ReJI/7Nhb7&#10;RCRBO64dblVI2t2ZWG05/OsPXF+Kuh/G6DUvBvjaDVtLjs40uNC1JSs0kYzvEUgADydDhvTgjv0i&#10;azoniS8/tXw9aTXkVtrB/tCBWaOe2mVMcAN/CfvKeoPQ0VOflTb5rpa9vJ7f1saYL6tGtKEYum4V&#10;JabKV1ZtWck93fZpbrqUIvEfinTNO8LyeK/h6LO8t7prbUbe3Y+Su9SA8bL8pBIHysMc9c11miJa&#10;eGdDmg0ezklt/tBmazH+sh8w5ZQp6gZztHYGqXjGPUvGvhD+0/ButzabqlrmWxeWQeU8mCDBOvdG&#10;6exww6VlfDXx14lvvCtjrvjHULJYp0FtcM0ZF4l3nbsdEyCQQckdRg9KxlH2lPmSS11V36r9T0KN&#10;SOExiozlKScbxm1HZJRd2ra6JvS1rNeWfa3tlYahr3w68Sac1mXtY7iwuIbUtHcR43SNFjkhWxlO&#10;q5zyOa17zR7S+uLFNR1KzvbcOk8LS5VxGBlOe+D3POOK1PEdjb6lJJLqcTsrboIbhWBERC8srLhk&#10;ORj3rkPBekar4f8ACX/CLX3iGTxHcfbGvbHT9QcG7h0/IBjibhpQD0J5GcE8VSkpR5k7PT/K67bd&#10;znlTlh6ypSjzR1s9rJO6jJX9692lZN7abs1vCGqeT421Tw3f+HNQs5r5PtEP2gFrWfPDGKQZ256l&#10;T9aueKrW0sdZ0m5uLeOG4v5/7PSZZlSZHKlldenmbdpO3rjOO9c5baG/ivxfYeMfCHjAnQbRmhhN&#10;pK8d3pt0vDQzI2UljI4KuoZSOCRW14zi0/xrZah4VlvLiTWfD4i1KxubKFWeSTBKsiE4c8MpXPU9&#10;s0SSVRPy1306f5XCjVqTwM4uN7Sbg7xtNfFo1pd68rSStvaV0uU8K3/hyT9pGTwrfapDp/iax0dn&#10;eyvLRUfVbR5MpNBMp5ZJFYOnIIYHA5rqvhr4yPjHxL4siOrajHLazRpJoOpaeYZ7B0BBMbf8topP&#10;vKwz9e1Uxrvgnxlqul/Ga08IrqEmk28kWg69aj54vNGy4gdc5Uqy4ZG5BHFamqT6ponjHTfGGmeF&#10;3m/tGNYtYWMsXSMDiROdpx6HGQfUVdZxn7rTT5UtbaNO7+/5NPTYxwMamHl7SNSMqftHL3VK8oSi&#10;oxbtpdO+14zj79lJ3Vfwv4g0/wAX3bXum3NzdQ3QuIV0/VrX7PPG0Y2SIuecE9M5HcGuX+H6+F9X&#10;8Sm/1Lwb4k8OaraaHJo1xp96p+z3kEchKsuCVZ16q4OcNW94n8Zy6T4lXxbp/hn/AISCwtZtsiWc&#10;gW8smI+ZlibBc+wIJHTNdVd6suv29rdaRdbRG6TyQ3luQJ4W4xn+FuevYjBqOeVKN0tGu+3k/v6p&#10;dzWNCnjKiU5qUqbvZx+Lb3otu61T+GTVtGuhnNo0fjPw+2kayJI5pLTy5NQjAR4plOY2z1zjB4yM&#10;jBrM0HU/iTZaHNYeLLay1+XR7j97fW4Mb3MZX7rRjgSrnnsw54Jq5YWl7oPj++AsrWTSvE3ljzJb&#10;x98d9HHtMbQtxh0A+ZCM7OQetOsEhfXZdJfX/sdxqAkFxp0cm2Rp1xh4pSASVQAYwQR9KhPdPbf0&#10;77arqvuOmUeapGcW4yTcHra6+zdSXLLVqSer1aT3Rzt/deFLrwvffDzV/DeoaH8inSdSjsA0MfmH&#10;KtE+SMo2dynHHtXSeDNS8UajY2fh3xBfWN9dWca7tb0tgsM0in7rJndGxXnup7Vc8LTDX7S402a/&#10;85dPmHlPJHtmDc5SUY2k+44NcVd+BvHej+NNe13wFrFtNa6jZpOvho7IXN0h/wBbBIR8hxxtOUY4&#10;5WtPdqc0G7Na699Ou6vvrocso18G6eJhFzi/daikmoq71im1LlaSTiuaz0vqjY8RDxZrFhqeheNf&#10;CsKtpNo2r6Jr1jIWiNxEzFYyAC6OMDOAQVY45GKXwX4y1HxJ4Ng8f+Gbmy1Kz1HTReW81tqKSfvB&#10;HloVYYDbXzgtg8YOK0PBPjeDXrO31+Z9UtZYQkWo2d1p5jfcwxvYdsMOSOhyDxzVHQtL8FaLfXHw&#10;5h0n+yZrrVpLrba2iwxyzuPMaZQMqyyAHd7hge1J/C4Sjt628/0ehpG8q0K9KreM01dtKTe8NUrO&#10;y5o2kr6at2I/hJ418Za3HrWhfEPw9aafqUFrDqEMtpIGW4t5VJyyn5lZSCpByPQmrXw8udU1N7zU&#10;NK8RR3NvDdeZp9tJHiaGLHzW8gyc88o4PINaE2i6Pb+ItP1y2uI7eSO3lgM0apta3xnynz/ACMjn&#10;isVfEvhrwp4bk+ImqPHaQyKkUusRwh40j8zCO/lkgxnP3x0B54qW41LuC3tou/47+T+RcY1cJGms&#10;RVuqfM3JuzcbXu2rLS/VW0TbH/DzQoNHOtXfhLwzqEMeqXVxqH9m6tIVW1vscLEDny0cjcccAkkV&#10;gWDeJNP1z/hKfEXh/wCz6XdaLNPdW9nEGuIJMbJXUj73B5XqNuRkHAuD4h6L8M/i3BoE91cyWfjO&#10;eO50u6juHuYWwuxwoyRCobafl+XDA8da3/HPiaTRNObWotE/trQ/tUlrr8dqrfaLGOQbWmCD/WRr&#10;n5wPmCksAcEVo/aKpqr8yVr/AHWvte+nqjkj9TeFfLU5XQk+aMUrJt35mkr8rT5tNEndaK5raFa3&#10;j6TDC+tyaha3dnEYZJo1G9Md+xyuMjFcpdwDR/D/AIit9B0ySNPDfniz024t8xyRsgkXZwcAHOMd&#10;OlT/AA68J6h4H+FNr4EvfG13Pb6f5cOlahfRJI8du5zDC8inE20YUSYUlduRkGtfTdT1mPTrLR/G&#10;HhzUnutUvJrS6mtVRhFGM7ZHIOQhHRhkg9ay+GcrO6v6X87en3Hcv9ow9J1YOnNw1v73K3py8ybd&#10;lKz10aXkUbXxi8yrfyWTtL/ZNvO0McDF5InUbiRj5trdxyBnitG6WFr4XWk6hJDcIq3KpKGaP94N&#10;hK9iM7cqKz4p7dhd6owaa68LXEkNvesJPMChRvV1UZPy+gOcZxVLwp8VfAXi/V28GWFs1vfRLJeN&#10;bLCxR4GOFnRhw8Tt0ZejDBCmiVOVnKEXpuFPE04SjTrVI3k/du7Nvyt1vfZva662v+JtO8Ratr/h&#10;65aGzOpaTm6uYZG2rc/wP5Z+8MBiw6jswrE+C/jnV7fxR4p+Enj6wms7rT9dkbw/eXELLBqNlMPM&#10;jMb/AHWdTuBUHPtVjxL4sX4j+DdN1zwVqdtaxa9LJZafr0kZSbTbkq0bY3DKSeYu0AjBIweorjYt&#10;X8V/Fw3P7Lf7Qljf6D4os7eK90zxXoDAWurpbup+0wE8o+cb4iDgk44xXTSp81Fxmlpv3jZ6tLql&#10;qmt9TyMbjY4fMKdbDzbcn7uzp1W4WjTc/sSnZOE37rcbbtp+hXmgX9lpVxJc+GNPt9Sa4zFbWbiS&#10;G8RTkShGA/ejO7A544NXPDNp4lsvDOl6P8QtT/tS4SGY3WqWcXkqyMrALJGckZU447is/XbvxxFp&#10;9nZzaBb6+0N9C8k5uFhkAVsF1GRl9vzfLjOCMVc0nUfC+qfE3xFDYRXUOqWmj263ttdxusEkTBzG&#10;4GSrDhgSAGGO/Fcz5uXp3vv5eqWv9dPXpxoxrq11e0bP3U73k9LcsmuXpsrtWu78lYeEP7E+G/gv&#10;xZa3/wDwkknhNriHQ7/w9L5bT2MymLOzdtkdY1AKHglCRg8V1/i3UFubHSfFHhrddXAaHdItv815&#10;avjdGSRxkc47EVzHwch8F+Akm+BngixuPD901nJrui2k0sl3YTJLJmVrWSTqiyctDwyGXIGDmpod&#10;S+InwqvZooNCn1jwzcASwtZwmSfTZpWLFtoOZLdSSDj5lG0gEZrapGU6tr6p3V9Lp6+a6vRPv5Hm&#10;4OrToYKLatGSjGo4XmoVIJRvdqM3ZKKcpRTSUW1Zu3aefourT3XhCNYbiNOZrWWT5hERg7e4INc5&#10;pPgq/wDCGryDRldvMWBY7hb1mlKoCuXjb5TgHBI5IANZ3jHT7vxX4n8KfFXwPqwtb/T7pYNUjW38&#10;yK9tZRjawyG4PKt1HcV1Nzc3vinxPq0fh/VLMXWix+XbW91CytDdbSQXP8UTggZHQcjNY8sqcVZ7&#10;rVPo07a/11PS9pTxVV88PejL3JJr3ouN9Ot1qrb3V07NsyvFWn+NdL+Jtl4h0i6t7jSo7KSXULXe&#10;YpTLgAMrfdx0DKexB7VLZzay3ia616/8D/2fJcL9i1C8KpIt3GBm3m+X7wUsyEHlee2Ka+jeN/He&#10;k6p4e8QvqXhXWLzT7WSPUNJuknhtLnnMls5X5sEYeN1wy8dGrl9C8e/Hbw18O9L1bxrb6HqGvaXq&#10;xtvGWk6XiISWpmMa3kIY/KQm2XHCkblGCBWsYSlGycbqy376p9mr6X72OSriaOHruclUUJXqX5U0&#10;mmoyVmueLs+blSu489r2aJvBPx98Ex/FzUP2avFviJYfFFjJ9p023uIdkVzbsgbYjE4bHzYHBx64&#10;qbUb+D4R/ELWviFdeH54/Dk3h9bqbVLS63W4uEfDK0WcBiCMMvXvzW98QPDvgLWdf0nxJP4Z0u81&#10;J5AtvJJYR/bOh2PHLjejDnbzg5rLTxN8HvEf7Purf25b6xf+G7WOW31ux1exkN7GBJh1eLG5tpOc&#10;jIxyDVfu5WlGLtKykt9X1W3bRPqYSjjKLqUcRWp89NzqUpbe6lpGd+a6SlaUotO1nZdZfi4DfeGb&#10;TxVovjLTfDd/cX1mdL8QXUYCTLvD/Y584ykg3L1HJH0qVvFml2nxMX4Cap8Mtdt9Lnt1vdL8SW8T&#10;yadJNvMht/MX/UlTyAxAJGBgYzyt38Kbm7/ZYb4PeCrmx8QLFOiWy+KI5JIZohMJfKcriQLswqyL&#10;lk4PODVjUNd+MPkeCtR8NeGv7Fm03xEI9Y8Ovq6XCanYmArdxoeCZIWPmJuwT5ee+KqNOHLypp2c&#10;kruz2XK+/wAmrLXVXOepjMTDEKvKnKPPClKSjF1FK8pKpD+TRNNyi1OVopKVkmeIvhff/DX48XXx&#10;+0bWrqLT9U0v+ztR0+5vGaBZ2lyszKcjyyD2xtOK6bxp4l8QfD+JbrXPDttfeF20sLcSWMn7yG8Z&#10;wvC44jYNw2flNaXjmWfQvhRq2p6Hq9vdeXHJcW82tKZoU+bO18c7B0wMkfhWlfaFpfi3wMmk6/Yw&#10;fZ7qzSSTymLRxttDB0J5wDyM+gzXO63PGMqmqXu+dlt21XQ9enlscPUr0sHJwlL96lo480m+ZPf3&#10;ZNaqyt08vG/hkPif4e+JfiL4ITfEWOFrXw+0vgm41TSC81xG3zpOZM7J/KZtjqMEjGa7j4a/EPxT&#10;4pvLPwx4v1PT7LxJoMMZ8X6fat+5vI50ZYpo92CgZl3BTz1XmuY+1eM/hT8Xvh9P8RfG95q1jqml&#10;XOkXF42mx+Qt2pDwXDMmfJaRMoSMA7RmtDxN4TfQ/i/qXiu4h8O6rLcabapp9jdS/ZroaS1wPtSN&#10;IW2TrHMUlj3AbSSoI3DPZX9nUd2l7yuml1TcXulvu77b+R89ls8Vg6fLCU/3dTllCUm2oSiqkL8s&#10;ptuOkU435tYNO/MtXxhrfjLwP4gudO1LQ0uPDs+i3L2usR2odLaSNS/kXIHKoy5AbBBPBwerf2a/&#10;jVo3xf8AhTa+JtDSPyirQxywSebGrJ/A2OUIGOD2xXeWsl41/NLHcfbbG4+WLbg+UwGDk5+YEj35&#10;rym9/Zy8K6L8RLy/8PaffaDp+vTrqF5caDcfY/sV7HGyhuCY3Vwxyu0ZI5JrlpSw1Wk6dTSWjTW2&#10;l73Xf/LzPaxlLOsBmFPE4R+0pNyjKEtGubl5XGVneKaejs7STbtFl/4a/FPwxF8VdW8F+ItOudLv&#10;9bshqljNcXhew1CBBsk8gk4RlA+dePWtHwXonjTQIdS+H3jOOHXfDOr3lwvh7UrOTc8FjKhYQzg8&#10;fLkqjqTkY6GqPw80PxV8GvhTb+EfG02n+JFtbpoNLvbHSfLK27t/y8R84bDHcycHk4rL8Q+K/hn+&#10;yLpWkJp/je50/wAO6xrkNna6XqQlurWwklYs3lyYLwRkZwGJRccYGcayjGpUcKWrdkt3e3VPdO1t&#10;PU4aNarg8NTxGPkoRhzSndxi4Kpb3Jr4KkW+a8k01aLSd2z0DTjpHhS10/wdomryCzh08Qaeu3zj&#10;+628F+52cYPWs+z8F+HPC+q+IP8AhXV8ul6hqE0eqXK+QzxGVuGkCk4O4DkDHPNaMOhaVqXiaz8R&#10;+D30yTTUkmF89rPkvOpK4G3K5Uk56EHNY3jDTvEfjTTHu/h54kt7g6fqWLjSbqEp5+zKy25kyCuc&#10;8NyM+orki7ytffe+179f+Ce9XjGNNSdNScG+RR3UeWz5HdPZ291X6WejNjTPC090dUuY/Jsbm8m+&#10;a8svlkdSv8Xow7E8isS38Sapos2oaF421OxkttJvLVbjUt+Wmjn+QCZCPkb5l+YcHPak0Lw43gqL&#10;XfidpXiq5s4rqxtY7vTNcULb2Rt/laQnrkrwXzg4BrS8MeD9JsfFeuarGsjR69ZxvGyTmeB4tpwy&#10;bgQpBOdvI6EVp7sea7vt01vpdX8te6OdfWKns1TjySvK/vXTi+bldlb4mk3flkr2vuTR6nCPFN7Y&#10;+I1FsbK8gi0p2tysNykq4RBIch3DjpwUbHUEVH8P/Clrok19Fp2pwPJeXEk2s2vkpGz3DDaZHCcF&#10;iAAWA5xzVjRbPX18N6Ra6/q9nqkreSl611b7PtO3JEir0WUja20jGVOKNG8vw94iuxd6fsWe6ldr&#10;iaHa7PIy42MOGUgDIyDkdKz5vdcYv/g29bPzOunTi6tOrVj1bu91zdHZtaKy7WueefDP4i+F/APx&#10;Nt/2Wbm81tbqJby8s21WBVjuI9/mCOKXgSgBiMDoBzXoOr6bdXviPTfFug6pdWq2SPbTWMigQyK7&#10;DLMv94Y4PYGo9U1nwnefFix8H6jpUcmqLYy3VqZo1YrB913QkZU5O04INS61qOq6TLc6X4e8NNPN&#10;Y2iyWvmSZW4VjgoM45XGetaVZe0nGUVZta3tZ30b+f4HJgaMsNh6lGrUU4QnaHKpJxUVFxg9W242&#10;bb0vppqeafHX4tWHwvt9W8XmTydUm1rTNPm0G5VGiuHNwoS4jyQcSRNtLjO1lGRwa9evLKHTkvtU&#10;0vS/M3b7ryY5P9dORsYEZwTgD8a4zxz4f0f44+Bdc8Aat4at5Nc02OO409dWtcRLcD97bMJFzuj3&#10;jaxXtuyO1c3p/wAUfEPwr8PaH8N/jBe+HdI8RX08sGm6bPqX+i63CQTsgmPMMis2z5+CQP7wxrKk&#10;q1GKh8aeqvurKzXW2m/S+r6nnU8dLLcwq1cTK+HnFOEraRmpzUlJu6Um5LRNXcWlG7sd18QvFkfg&#10;uy07W7zRJJ7G81C3tLi6ROdP3Z/fsMZwGwMDNWtQ8OeJZdTsNdsLqD7VH5huGVmVZiU+QgDqM4yp&#10;/CuW+MuheFR4U+1+PfHGu+HdLvNOWwuLKzn8zcG2sJAoVmjnjb/louRgHIIqPxn8XfCHwf1zRhr3&#10;xMmmDWtnYLa6lDj7Y074S7EqqAz/AN4Ad8nFRClKVOPs1eTv0evz2/pHXiMwpUMTVeMko01yNPmi&#10;nFtu7abUraXV1fSSV1YvfDTVfBnxsg0b4l6z4Ksf7e09pozqVswaSzmjkaJ4Q/Dbc5+U8c81m/Hj&#10;4A6D8QtYtviPZaUp1qxsWgDxyeSZm8xWicsMEPDIBKjA5GGH8XNzU/gRpPhLx/qXxU+GPiyXw/qW&#10;uwvDdWsiibT57hyG84xH7rsV5IIyST1Nb6f2lpxbxL4ue1029kkhivvscj3Ns6bsRnawGwndtLgc&#10;HHUdKdb2dZVMPN2totbq/wBn081+BlHAfW8vng80oRcr3lNctpuKVql7K0nZNqSWl1eSRi/a/ido&#10;fjvRta1vW7W80C78Lm18T2tvdfLYXiHcL6HIy6P8ysMggYODg1Pf28+n3kOr+D9Ga8sdatWi1LUL&#10;G4KyWa7SI7mONvldd3UKc555qa58Hx+DvH9pqsOoWkNpqt95EdvKzYw8eZbcITtKsyiRe6sWHRqy&#10;/BHw11vwP4w17TfDGr3Cadd3hu4dI1K6NxZNbyLgiFSN0BV+qgleelHNTkua60Xayf47q/ppr5r2&#10;eMpVPZNSac2m+ZSlB2VrXXwTSd1uuZ8u6S6jwxcf2p4NXQLvxA8mo2trskuXXEjdvMZPfuKw/EHi&#10;zX/B13d3PhvTIZpIdWsoLi31eP7KstqxCSyQT8q7EkMinHKsuORVC30zxbPqWpeLPCllt1S3SKym&#10;0G6n8vy5ImyRFOQd8cy8AsOOOa6PVZtN+J/gvTptO061vtJlvol1SzuJiJbYxyjO1kOBLDIvK8g7&#10;SPrHLGnUu9U3qu2z8vltfozq9tVxWF5YNxqRi+V6+8leKabT1WjldSa+1G+iwfF3gwaR8YfD/wAY&#10;PCP2a4tr6xm0HUlOdwhnnWVZVdcj5HQrtbI+bAxViHxXd/FP4e2njzRNTl8P/ZZrqC+gvoQ0kMkU&#10;jRHIx2KhvcNTdC1y8i8FOt94SutRE3iq4t9Vj0WNUk0xhKx85kLfMFITJTkhw2Ooo8KeOPEieM9e&#10;8DeNdKs7W8uJJrvw/JJZstvdW4AALOeN/I3D646Vcudx1V3Hrpst9Ou+/RI5qbw8Kz5ZuMK+rik7&#10;Ko0rNS0avy2snrKTWjWulB401jTPD1zqB8JNea1bp++8O2l6oa8Ax+8t/MwHDL8wzjJ4rF+HfhLw&#10;Rf2tjqfwu1zWNLjsdSvZobKaI+XAzsBcWckbdAHG4L/CeVODXOXPxB+GnjmGPWfiLqc+jaj4H8bw&#10;Wby2rmNba5df3ccjHh4WycHpyOhr0rwuYb7U/EFpZeJbe+kt9TeSFY1VJrCRkB8p8feHIIY9Vb2z&#10;RUjKhTejTe/b9U9Ho9N+plhK1HM8XC84zjHSOq573bbdnGUXzQaa95NxTtFqR5xp/ib4r+HPipo8&#10;6fEbRNQbxhp9ubbwx9mlW3uhbOftt3bTNzHKIHRvLb7zKc5ABr0PxlFd+GfFem+OfDfg1dQhmma1&#10;1xrBR9qWJwAkwHHmBCBleu0kjpiuM8aL4mt/h4/jr4Z6Hp+va54R8QNeWfh+XTVe6s1kAW5sRtcG&#10;Oby5HZXB+ZSoKsCK67WPFmjfC/wFH4h0HwndTaTNMkr2tuG862SZxucxnLEAtkgfdxRU96UXGN76&#10;NbX/AC6Wt3d9WPAtUKdeFeo1GPLVUneXKne7TfMm3NT5kmlGHIuVOTbwr618N2fifVtetPFuqWce&#10;t3MRmVY8W9nNCdpZSB8hPBYnII60mj+C20PSPGXhTQNTkurnXpbjUbKO6/49fPdceSp6KGdeRzw2&#10;RXXXUGjapfMNK1+ctb2jRTRWcynarE4lKkHkY4b8OazdVtbaZNM8ZWwkvLVNPkt74xQlbhkLArIg&#10;GAGDDkY78VCrSlGzfb8Nui7dzrlgKdOTmkna9mm9pXU2vef8zfw6fcee+Atd+I+l+IPE3w51PRbi&#10;aTxB4Zk8ReFbeS+xFBcbUju9NWccqEmKMhx8qvnoK6Lw78SPCHjXULj4J+J5hpetS6b9q8PXUksZ&#10;TVLeSL5prVxlZHjYtHInUFc42mui+H5a/wBT1LUL+9t9S/s69ubfTr5Yx51twvmQsAB8xwpPqfzr&#10;l9J8GX32bT9e8IabHplx4Z1+9vNb8NmATR3i3EB3m3ZwWg3FhKoUhd25T7buVKpOV1ytJWa2vbT7&#10;7JPTdtt7Hm08PmGBo0lSm6kHKV4ySbcHJcyVrK8bylFqV1GMVGL1RoaH4P028+Gf/Cpfj1rtv4ih&#10;eyc/2tcsqyXkQB3vlAAjJ0BBziuF+C/wBuvhB4d07wZpGqQ+LrTS/E019p+3VHjn0e2ZN0Ea5PO5&#10;Tgq2FPWvTvhRFZ+IPANil/p8P2O4sSZ7V7XYIzIWJIz0JHDL2bNZvh7RfEngPwXd6ndeHrW61a3s&#10;5lS+ikWRr+CN2MMTPx/B8oz931qfrFSMZ077vbZX1V1tbzt+RU8pwVephcZKk2402lPWUlD3Xyyb&#10;Uud3S5XJX0b0lq9TRtQ0W7+MWrWNre3Vnqw0WF7nSLgZhuVJzHdLjgspzG2Dn5Rnsa5L4nfCXwfq&#10;Pxk8PfHTVPCem6zrOm6HPY6jYrhmubfzF8uaFCCDJHKxXLHhZCM9Ks/s9fE/UPj78LJofGug3Hh3&#10;xZpsnl6xpscJhnthu3QSx55KOmCrAkHkV1WgX2j+PVuGstZt7XVrRvNVrJ1kms0diFYgjISURgtG&#10;wGSCD0BqeathK7vdNLlfo1bddH039XodEI5fn+W02rVI1Je1hdWfNGXN8MtpxtaSdrttNL3jzvwh&#10;4E1T4MfGnxLrXh5ru68D+IIY7m/ihu/O/sS4SJmaMwE70RwQylCccrjGDXp+qaHonxI8KrpWqTpJ&#10;BMsc9lNDMfmXG6OQHrkd6wfih4R8SiWbxr8IWt4vFkcMdvdW8x2w3tuWALSR5xIUUuYyTwTjODVD&#10;R9Wgg0vWbrTtDj+3eG71xHDJaPB5fTfyeArjoVyooqyliOWqn72iv10slf8ADXr63Fg6NLKZVcDO&#10;H7puclF6xtJuTjB21taTcLXi2lflaseE5/Gvwm1CHwDrPma5FJdTyaXfeWYpHi2BljLcrI/DjnB4&#10;X1zXb+C/F3h/x34fh8WaPaXMdvcRktb31qYpEIYqwdG5VgQQfasbXPEGueKLN5PA93Pa6lp6rPJp&#10;11b5EyvGdpU9HAbByDzgisePXvih4auvE1/4o8KaTZQf2DbX1lqEN27xT3Co32uCQD5lK43KyjBD&#10;ZIyDWU4e2jdq0uutuvbzunp5/Lvw+Ijl01TjKUqOtvdcrJK699N25eWUXz21aV1azp+F/Cnxr+Hv&#10;js+Gdc1z/hMPAl5HJ9nvbxh/amkSM2UjfH+vhHQP99Qecgc7mj6H4onW/wDCev6ZmxtpFk0O8hvN&#10;pPP+rOOVGPqO1O1/xbqPhHx94TkvNaD6Pr0cmlyI1mD/AKWU86GUyg8AqjJjGGJB4Nc/4p8ReNvh&#10;F8ZtA8OyTSap4P8AG2oSW8fnMfP0S+2FlWNv4oZME7W5U5xwcVrapW6JNq+ml7Xu+17J+T9d+Hmw&#10;eWxacqjhGooO7UuT2ijypt3k6bclZttxf9xe72FkNF8b6Rqmh+ItFt7xtjWmpafdQrumi/usO4x0&#10;PQ03wpaQ6VY2+ktp0Zs9KYxWrWYbEafdRWQ/MrKvBI7Vc8T2U2nWWoeJNC0y3m1yHT9ttLM2wXGP&#10;uxs3QbjxnoCc1zvwW8ZaJ420z+19GuJodQhc2+vaVeSbbqynjYqY5o8kbhypYHkBSODXPaUqLktt&#10;Pk/66/I9aUqNHMKdGpb2jTs7fFFPbbVptNpPTfqZreDte8OfEy51jwBcWOoaDqdxLH480vUMtNLe&#10;GKNIZFYA7W2bQdwwU29MA1r+LrDwda2o+ImmRWcaafp8lu1wq7SbdD03D+FWGMHofSrOj6voVn4+&#10;uNPvYYYr7Xt8qzWsbLHdLEMRlieGkEYAJ9VxjgVhw6d4dsPHVv4Ft9RT7Hqq3T2NreXJEsVyMyOY&#10;t3+sjYOQydBj0rbmlOS5r6L711v+SfZHnulRw9GfIovnm9L35JtrltpdJ35pL+aTd7Ns6TQr7SPE&#10;PhSy8UavZtDb6tYRrNHcNhYjnIJ7DJ7/AErNntvCngLX/M1PVYNHbxHMySzSybY7m4UfIwkPyiTH&#10;QEjOOM1T8B+LNH/4RiHQ/wCz3gGmXTaXfWlzHtEE6P8AJGYzn5HXBRuh4rpNQ8JeHfFljeaXqOk6&#10;bq3hzVICt1ptwgkUyk4Y4ORg9+hUjis3+7qNSul+n9a+djqoyljMHCdHllUSTTd7c1tb2V0nqm1t&#10;d6PYiv8AwFpXjuzf/hLILe5kgW4j0fUrN9stuksJikMbjlCQTnBxnHpXOXUfh7wt4u8PS3mo3Fnr&#10;Gouumya5Dpf7q/WJG8u2nk/5Zndyu4/M3APNRfAjwlJ4E+GMHgrwre6mlrpmqXsEFvqis11Zr57e&#10;Ug3HEkak7euGjIIINS/Emwv/AIq6LP4d0vQ/tWk63pNxmeaZ7SSDULaZREQcF0ywJDAHG0HkGtI+&#10;7WdNy93VX2016PTzt/w5x1ZKrl8MVGilXajK2sry005o2btpDntonqrXidJ438J6v4r8PQ6Fdaz5&#10;beZvvoofkF2q8iPceRyBz1FUbLXvFfgTT7e88VeHW/s+OGR7y4gvFLWh6hNpx5g7DBzmmWd1408Y&#10;aKNJ1HRr3R9SiggMkl1IssLzquJFDp0IPIYcMCD6iqfh9PEl9pOueCPiz4Bs49Lju5I7G8vroTWu&#10;ox8FJGUksmScY7EcdqhR93llZpPbrr1Wqv8AidVStGpXVagpxlONlJp8t46qM7xfKt7t23dtWmS6&#10;L8O9G8HfES8+KXgm6Fnb+KI0XXdNdT5MlwpJF1/sSkHa397gnkVfuLmPSvi9DpjWNvDJeeG5prWd&#10;ZGDzNHKDJCR93C7lYEnPzMBwDXMab8JfEfwsudS1DwVqmoeJtN13V7f7X4Q17WMw2NooxIbB2BJK&#10;ZVvLc4ZE28MAT2mqtpmhLeeI2uvOtrdQlyxkLfZ4tx3EAAncpyQO4OKdR3nfm5rqy77K1+t1tro7&#10;aMzwUZU8O4+y9i4z52t4q7bk4va0tZaNOLleUVs2/wBoWfi3SbJ4LC3vbW/sWnht7qMOomTkeoyG&#10;GPw4rnZ/Fvg6z0HQ/iBbXcukvBdxWN1Z21uXWNpXKmKRAPkXePvYGPxrQ+G9l488PW8Gm3enaLHo&#10;7xS/ZV0W1aFY2Zy6PsY8K6nJXgq5I5GDUNndeGtP+JN3YahoSaTqWtqnl3TMFj1ORBkIPm+aVB14&#10;6HvSjyxk0tba6Pps779PX9S6k61alTqO0ZStF8yatKycWmrNrmWivFO+91Z9Xb6vZT6nqOjXGlSQ&#10;Naxq/mNgrPCRkOnqAcjHYisbTtQn8NeBtnil21EfLbxyW9r81yrt8rbD6KRuHbaT0p9pp0Efiu8s&#10;GvJ2jvYXW+tprhj5LSLgNAT9xSM5UdCMiq/w20Lxr4Ms38Ea1qdvrFho6eVo95KjrdyRBQYlmY/I&#10;0ijcpcfe4OAcis+WKjdPs7dfk/63O322IlWinF688eZapO6aTit9OvRpp2b1fNoXgLx7Lpup2V4s&#10;k1vYuNL1fTLobCr/ACuqupweR0qrrf8Awj2s61aw6nPJGLe6MVlqSoU+z3SAAxyE/wB8Yxxgmm6T&#10;4X8M+BJ7jwt4O0vTNN/tS+e9XR9piQjAMzxIvR8/NxgZOa2r2PSdV8JzXlwv2q3ZDLMskAZm2Z+8&#10;v94Y7c5FU5cslZtrp8/6/MxjRlWovmhCNTeaV2m1bro9ra2uk1pdK7dL1K6i3XeoiJWhlk+2bGI2&#10;9hIueg9R0q9c2ZWIXEMHnWsi5khh5YEnIkT3OeaxdMuYtUsbTXU8ueP7I1xHeKOGUfeRh78HB5BF&#10;XtJm02/0mWfwheeXIwaSPMm5Y5XGVBHYc5A9KzkrM7KNTmja97q67vbbo/6+WXpVr4b07xbqC/Yl&#10;hZtWW4jklXYZpZVBaRf7wzwe4Oamisj4V8VwwHxFqdxHqV1MIY7qbzkjYgsV5GUX0GcVe8R6dcan&#10;eaLLJpMMwhuA93dedse2IHBA/iBY4x2qN/FUVr4xt/B/idEW4vWeTSbpVwsu0ZK9fvqPwIq+aUl3&#10;01+X9X9PIw9lToPldo2kuV2aV5O9ntvflT1V/PQq+KfFNj4S0Cz1XxlqNrb2rXYtLi82kxiR2wm4&#10;gHap6HPAPpWfe6VDr+pW2m6jeX2kXXhnVVvrG7tmAt9RiaNhtHZ1Kk5XqrLkVp6obHRNLufB1yIZ&#10;XulknjhEYzKucudhBDY7jvWd4l8KaP8AEDw9Z+FY9Mhmt7XULe7gN1Iy+S0bZ+Qqco69geCDg8VU&#10;OVWe1+vl3t961/Q58VGtUk0rSsl7rbTcl0cld7qLTS0fRp6aDWVrqVzH4e1+0eS8m01ZU1BcKtxH&#10;5g/dA54bhCRjkc1l6rH4O8RfE/S9A8TaBnVtJhGvabdSx7SjFjC2CByy5556EVq+PILCPTrOz1/S&#10;520uG7RJru1mIks1/wCWc5I5CbhtYjoDzxmqfhq68ZXfxS8QaZ4hZZtL+w2raHcR+XwxVjKcj5lL&#10;fLwePlyOpop35HNPo+tuqWnyeq7DxEYvEQoSineUU7xvsnJc17Ws4+7PX3tLXubl7c3WmeI7WWzj&#10;Xyb6Yw3UcjFSvGQ68cn24rM0y58U2fjbXLXUtSsb7QfLRoYY1IurJtpL+ap++nAKkc9q0ofEcCXE&#10;FnqVtNumuDDDN5J++Bxvx93Pr0q4LO3udSXV7eBWljTyJJFwGxnkE+grHm5Y2a6HoOn7aalTm9JX&#10;stN1Zprqtb2+asY95GfFfhWZrcW939pAe12q0ZaFsMm7cMqTgZ4xWf8AC7xRd6nqEtjNYNp0cqrP&#10;Z6VcDbLagALJGe3D9geM5HBqP44+DPEXjCw02Pwp41/4R3UEug2n6oEO+K6UFogQPllifmOSJ+GR&#10;jghgKteH9W8Vafr0MPizw9DCh0OF1vIgMC63ESwAnnBwGXuAcGtrR+r6a36dV+jv5efz8+U60c2S&#10;kmlGy5rJxldPTT3o2vs9HeNm2na14s+13Dx+JvBlxZyz6beYvoznMgHDIWXoQDnBBrN1j4ZfDPUr&#10;0eOtK0e1tL4X66jLqNuvlmSVV2/vMdypxzXSw+HNAjhutRtbJoDqQEt35DEb2x97H97HBPfFVtL0&#10;6/sbC5dLz7dC0yqkawqJFj6Ff9ogdzzWcasor3W109V28zrrYKnWnevBSvr3UWr2kr2abVr26/iy&#10;1tbfQNOl18WDJ9sIN1HGwbazH74zxjnmqemaPDB4kvFljWObyJJp5o1KqZC4PmLn+8AMjpkVNoOp&#10;axp/he5tPG0sKyW11LA84hKK8OSEcD1wR7Zq3otjeWWm2sVxqf27y8xvcMo3OpOece3FDlKN7vyC&#10;MIVvZ8qskr2aSafW6ve78tNH5EEuk6d4+8KXem3NyyzTQTwPIjYaB3BG4emDyK83+Ges/ELwH4M0&#10;P4efF7xDpt9qy302lW100hY6tEgyj4YDEm0cj2612d/px8O32veMPh7DdX2osIEvdFub0xxHZ0aP&#10;cMLlCx4OGPvWrqGiaN4zGk+Ioosi0kae1M0Y3xyFSoPsRzW0akYRcXrF6+advy1+dro8+thamIxC&#10;rU241oLlaTbhODmld9HJKPrFtp6PWXRPEVpLZXUUUFxDJbsTCtwuBJ6BPUdsVcuIrq9sYXttPhnU&#10;RmURTcFZhymD254z2rm3TWpfDlvquk2PmXFldNHfWsoBBjBLM4yevAxjnmqfw/8Ajh4P+JPw4s/i&#10;Rbyy6ZIrSx6hpkjZmtJo32ywSKQDuU44xnkEcGsXRnyuUVonb59Pvsztp5jh4zjQrTtJxckmrXin&#10;Hmavp7t0mt/I6DwHrUl94ZF9qGmTWcs00huLC45kt3z8ynseehHBBqVZLGwtttnctINzPAV7Z/hz&#10;9aXVtYsNN1VYrXVIlna2+0Naso+eMkLu/PH40tnNo19Yw3MGyJlYsVUYHJ54+tS/5raM6qekVS5k&#10;5RVr6Xe13pp8tLMnt7i9m8maEKsbQ5uIZOWUg+orFv8AxtAvjm18J/2HdT29/CZY76FQ0Kqg+b5h&#10;wcZHHXn2rpLXT4IrxZo2fdGvJUYyp7H1rhfhHpHi7w9HqXhrxnpVnZ/2brVzJoNxp5Ty7qykcsjl&#10;F+4/JVxwSRnvVU405RlJ9Onr187aGGKqYqFalSjf3m25WuvdteL6LmXNZvS67ux1Q1rS31e60SaN&#10;lkgj81omXHyHI8xT3GfyrL8Y2TLNpt7oulLqMjfKtm823fCSNzBuV4GTz16VrXEYaynudTSO4j8s&#10;ozeWdpRh82R6f0qjp0sei3tjp9jp0cNjaWv2dbeHlIlx8u09lwBj/wCtUw913X9fqXXvUjyT6vR2&#10;1WumjTWn6bFhdCk0mzWx0ELHp8L/AOiqqA/Zz9D2B7VD4jmudPudMDana2y6hOsF810wQTHb8qpk&#10;43HB46kU7VtAm/4SvT9e0fVWhjt1dNRs+WjvIHHAxnhlbkN6cVV+K/gG18dfDfVvB818sZmh8zT7&#10;yaESGwmHKS89QremDtyKqHLKpHme+/l69+5FeNanhqvsqbbh8KukpWSaSfRPWOu3pqWPE1tqC6Pq&#10;YOkveLaWc1zYw2+N9wyxsVRc8b92APeub8PN8Qdb+D3hfWdb0+OPWbexguNSsl7zY+X6Op5I6Zz7&#10;Vq+AtF8b6Fp66fr99DqVvqFwZzIsxP2XcMlE9YwQMc5w+O1WdGkl0yXUNF1TUJ7pYdQEkDzfM0az&#10;glU4GdobcAT261fNyJxVnZ7/AIfmzldOWJlGrNygpRcWnZWd1JNvrZKy3Vm01qbH/Ev1gK81tGJ4&#10;hmCQqDu45KnuOxrES3svDviRZrbR44reaEJiGMAZY8g4qDUPCfiuHW7G18P6itjZaftaLNvvWWMg&#10;h4ic5VskMG5GBirGtXU9xLa6Jc3p+3LCs8LRRnLgEhiw/unpxyM1EY8uzun66HRUqSndzhyyi9G7&#10;e8/L8tleyZrX9jGslpZ6Z8kNuW8xY+SMDgfnWdceLUvNa1LS9PnkM+k6fDczZgPlyq+SNv8AfyAQ&#10;cZ2kYNRXvxB0vw9qNjY+IdRt7Nnhj865nO1BJI4RUye7E4HvRc6j41Xx5qmiXfhWJ9Gj0+3uNJ1m&#10;2nXzDcF2860kTORtCpIG6MGI6iiNOW7XTv5r7/6ZdXE0+ZRpyd3KzSTdvdbV7fCtN3pf3d2rWfD1&#10;7cXE2oSNYPH5zbxHJ80aqUG0gjs3Jx1FP1Xz9X8Htc+HL6GKUWcv2VkYOgmCnZz6ButVvF2vaN4H&#10;8MX/AMQLpZLlbOzaWVbNdzTR8ZAXOM/yqbwZYeDrbwjY/wDCI2QsdO1BPtMNurEFGf52GMnByeRn&#10;rS6c9uvy0Wv6BGXNUeG5lflbetpJSfutWWzfN13SsmtqHgbX9f0HRtM0H4gq/wBufT1mvL4sDEJC&#10;cFc9OvT2rR+Iul/8JN4bGnWOvyabdR39vLZ3kMSyMsqSBgu1uG3AMpHoSe1Q+I/EmhWOlR3PiOxu&#10;DaTatFal1hMgjkLARucdELYyegzzWf8AFLRvilc6nofiX4b3+lzW+kX08+saPqiYXUYfJITy5ACY&#10;pUf7rcD5jnirjHmrKWkd35aa2+e3bboY1qnscvnRd6qSiml8ajJ8vM7Wei96697R2TaSH+J7zxFD&#10;8VtBtF8OxXWmx2F0+rahFIN8O5lSKPy85ZTlixwR8tdBdaXYyafJolvbxwopGyOOMbAvbA6Csmy8&#10;M6N4l8Q2vxfX7VDNdeH47RbMzDCxlxKCSpILA8Z5HvRdX13oviezuHtfM0u4t2S6vmmw8MoOY0I6&#10;YIzzUv3rKPRfj95VOLpe0qVdY1JadbRajFbJNJ2Td72d23axm+LH0DQtM0OTxFcGVtP1iOK1upNj&#10;SMzggN7HnHHP1rsn09vskkNjdeSzNuhZR932I7j2rm/Hfw68P/EPSIbUx2q+XqEFz++t93meWc7S&#10;MjnB4PUHmrWk30MF1FiWSBbe0aTypIm2NGX29T0YYHFEnzwVt1e/9feVRjPDYqopxXJJRs09XpZ3&#10;9El5+pRh0zw5408babqlxLJa6z4buppSsVwEabKmJ0kQf6yPa6sD0B2ng1R1rwf4xg+MNn8RfCes&#10;zLpq2U1rreizzfuZnHzQzoP4WzlSR1HXpV2TwSF+L8fxK/smxmhs9Euktb2G8kjuVnleMSRNH/q3&#10;jZIkw5+ZXUjoauwRjw9b694zkkuFtrqFbiSzVd/llE+Zlx3I6qO4z3rRTcbcrvpazs93t+N1scn1&#10;eNTm9rHltU5+aLcW+SKtJ6Ja25Wk5JrV7tKrqWkarc+JLnxNaXMMkf8AY8kcFnJHtkdid2d/oMYx&#10;VfSbXwp8ZPhW2jeOPDIitX2PqVh5h/cyxuJOqnIYMoPrW54Y1XT/ABTpmk+JfC+r2t1Yz23m+co3&#10;GWNhkYx0565HavOfht8Oz4B/al8bz+HLKaz0TXNLsruS3W9Z4prttwmkEZz5bdOhwfSqp+9Tk2+W&#10;UEmumzSt66326GWLfssRRUYKpRxEpQmnqrSg5KVrO8fd5Wrpa9TuLKHVptMvLnUbrbcSSldLaBt+&#10;YVbcrrnnJXGR/DyOleI/t6/Bn4gePtF8GeOP2f8ASJ7vxN4f8S27stkypM1v8xBLsR8qvk8nA3Gv&#10;fL7+zBe6bp91BdPPM11bWN9BuZrddmWLP/CSBjJzyBWbYvYaZ40g1yTU7a3hvtPa2lhubshpVhb5&#10;JoweMfMwfv0qsLiZ4Wsq0VtfR7NbW9LX+Zhn2S4XPMrnl9aTUZuK54v34tNSUldWUk2vk16GL4A+&#10;Ofgj4veIn8I6p4a1HSNc0dlkvtH1uzaG4tpRwJVP3WiY52uDg4rtJLS/GoqiWFv5IlWS65zux2A7&#10;HvmuX8XfCjw/rPjTUvGeu+Ir77Dq3h3+yLrT1m2wou/csiOvzIxPfNU5Lvxb4a+DUMkNtNc6torW&#10;4dJpyXuYlkCAM55b92ep5yOamcKNSUXRe9lZ9G/PTr+mp0YfEZhhadSOYJNx5pc8VZyjF6XiubVx&#10;s9Hd2kklaxgaZZeLvgFa+FLC61TSbyPxJ46vv+EkuryYrJKl15jxtGGwNynYrL6dK7iGey+H9x/Y&#10;U9lNDZyadJdPqsZURxsrAFGUdG2kEY4wp9KyvjFqfirTX8O+LNCms7jSj4isrLXdH1G2jKLBNIY3&#10;nR26SKWQAdMZ710XjyO/nn0PQrKewja41RTeR3kbNvt0RjIsZHR8EAE8YJ606s3W5Zyt71727pt/&#10;K1/S1jLA4eGBlVo0XK1LkUFJX0cYx0fVSau3fm5ubvrY1W/t59Kmt5Il+zXmnt5d7I48l9w2qpPX&#10;kHPpXM/AhNN0nwZcfDS11FZbrwlJ9iup423qMjft556H7p5re1HVLHQ/CF1bazbqkNvZyttkj8xI&#10;oVVsZwOQAPrXG+GL7wLpWn6J8SfBl3Hp48XWa+fJZRb7O9mC/LJM3UPtBUMTnselRCPNQlGz307X&#10;X/AudWKrKnmVKreN1FqSbs1CTS0X+Pk3s7ab6GD4D/Zb+FXwV8bXnxh+G011a6t4i1KNbqa+vC0J&#10;geTMkaIcAFu2ckY4r1DxV4a0HxTdtpniHSoGjZlQeev+sjyGCqw+786qf+AineIrjwtLplrd6nN+&#10;5uriIw3CqWCzDlG/p75xTfDcF9K+pRz3MsizStJa7MGKJRkBVJ6MWy57ZPtRVr1q8vazk3La730s&#10;lr5CwOV5bldN4LC0oxpSbk4xStd3bbX95u/n5q5QttT8d6Lq1ppmu+HL3V7DVtQLfboJI86Ou0YS&#10;UZBljLDhgCRu5FVvC/gKz1D4k618TPts63UmdOWW3kZI7iBcH506F0bIDgZxWWvhj44t8VvCXjLw&#10;54vK6P8A2WbXxjpGpybonVeUkiRF/wCPgsTlwwAAwQQaueA4tL8B2es6rod1qX9n3GsXN5eaffRv&#10;NJHMXCsYiOQjHBC4PrVy92HuyV2lt6u6fZ6Lya13OejUdbExVenLkhNtObV1aEWpRa+KPvO7b5ou&#10;8dYlvUZ/F+nfEK6W+sg2nnTkTRZftGRfzgMzQupH7p8gYfOCPpVbx3Yan8VfB914E1rS5LFtQ0QX&#10;ki2d4g1HSbhcNEyDozeYvysOMgg9a1Ph9LNYRzeEda1KS71BbqS7mWS4MhiikYtHgkdMcY7dK4Px&#10;pbX6/tr+G9Y06ZrH7L4LnfUbhrgCO9t2n8v7MynurBZFZeQcg8EU6Mb1G1ZOKbT6abff89fIjMKn&#10;s8DHm5pxrVFCUdLpTdpapfYV76p2T159X6BZaFIl3ooTVvs9xCrXUy/ZRG0oIAdSB8q5J+Yf3ua5&#10;34660/h74SXd54le2W+1S4j0pbq3VtpW4kEeARyvynqTgGu6tJ7fXbWQx4yiyQ3UckZRlk6HI7Z6&#10;j1HIqIQQXth/wjlzp9u0awqhhkAZD7bT6DB9a56dTlrKUlez/W56mKwXt8DUo0ZW54tJ6tXaS272&#10;W90cT4A8IeLvht4KfRtM8SXlxBpbNY6bZ66EkJjBHlHzBywAPfkirPi/wynxF0LUNK1fwRaya1Dp&#10;zPplxcW6TQyYKsURyPlDMu3BwRnNdPaxw6lp0emzxyW62d15am6UET7fuspzyM9PpWIPiBqfhDVL&#10;fRPHOjSLJO9w0l5psbNbwW0cfmGeTj5em045z2raNWrOo5xXvXvpp+Xpr6nDUwWDw+DjhqsmqLio&#10;+97yXRau/K1dWb00KP7NnjrxR8Vfg7pPj7xroX9ja5dRz2t7Yo+fL8qZ0B2/wkYBweR3rT8M3PiZ&#10;9c1fwN4jhgMNnDFNpF9Hd5nuMjMu9f4cOQF9VqWTwt4b8Wv4a+IWj+JZJ30+G4k0q8tbj/Rr5LqM&#10;KzSomBNlQCp7Nz1q1pFzZyX7W+pyD7dYu6Q3hwfPiznAbqdo2hgeQRWdSVOUpSitHrb+XXRLvp+e&#10;x1YOjiqVChSrVHJwSTndfvVyLmcklaLcrtJPeK1s7E19p1rrQk1TRDHa6zHH5f2pogzx8jK4PY/r&#10;SbJLbxKurzmKONbVl1BtgAVxja2eoBGfavn/AMU/ED4361+0RY/DXw38SPDXhPVdP1r7RdaR4gtZ&#10;APE1meY5beQA7gEJUoCp3jOccV9JaPrnhzXgZ9I1eyvI2uGt5GhmWRfNQ4ZDjuD1HUVeJw88LGPM&#10;78yv6J7a/irf5nPk+bYXOqlX2cXB0p8t3ZKUlu0k7ppvlmmk791yt85450DQvFkV9aXdtDLa32iy&#10;29/ugxuiJ+Y+aPmUhckD1AIrP0CTxppmp3V9fPZnQ5/CcMVjDcXR85LqB5BlieqPE0eX/vVV+Dvj&#10;H4WfFDwYur+GNYuJIZJ9Q0V7DU7pVZ5hI3mxFQSGOOhGfkORXUS+FfC2uRT6HfeHI5Fh08WU1vIN&#10;yLCyg+Wv+ycAf8B9qUpexvTmnpo7rbbzWui/IulThmEYY3DSj7yTTjLSV02k2k7q0m7ed7HI/D34&#10;r3c3gHVrfxD4Q1jT77RbFpHsorR3lKcj90+MSnOcYOcc123hu50LxB4W0potTa8Se0juIGuHzLJg&#10;feYdcg8HjrXA6lrGoW+pn4Za9Prfh6O2tSuj+ILVgsN2hQnywTnEsWAfm4PvU/8AwgfjaXxL4O8S&#10;zeMJtQk0W0k3X0cMUJ1ESABhJGo24PB+XGCM960qUactb8t7tdel106vz0vqtGc2Dx2MpxjDldbl&#10;tCWii0+dKV1e94p3+FKXLdNKSTTXvAvg3xNd+JPg34q1LVJLfVGXVYZZLht1vcJiTzIX/gCNtIXO&#10;ODxjNdF4S1fwD8bfAnh/4j6NqH9oWi7brStTyUkWRcxsxx0JIZWH1FbEiJqF5/bNhevItv5kF1ar&#10;GrLL2KnPII9uvfNccfBl38K/BzeC/wBn3Q9Ps1sdTW9i0HUsrbXVvI5kuYomH+qY5bZn5Vfrwajn&#10;9tBR5mpXVu2qtK76N2Xl3Zt9WlgcRKr7OM6TjK9k3NtSUqSirtSUb1O0r8vKiLxt4w0GT4nab8OP&#10;EXiPT9K8TXVz/aHhCQ27FbyCMgPExPBckt8oPTBFYv7WUl34X+BGreKrXw7cXV/cXtmLhdOmMO4f&#10;aF+Uk8onTLV13ibwf4X+NPhnRfGUujzWt7pdxHqWgXDKourC4U4Kk8qR1VhyGH4Gt3TL7RL+a70L&#10;VJZpJLrLTWepKfmBUBgoPGz2GauNanRnTmk/d+Jej6Pt67O/kc+Iy/E4+hiqE5xSrJ+yqLXSULJu&#10;LdnJO6utJR5etznPin4x8EadoGg6P8Sbqx00a9JFDp/2yRWWO62ggK3QkZ4PerGi+Lkm8I3/AIs+&#10;J1mvhWbQb64tTd390nkRISI451kztZH3Iwzj5jjFN8Q/DrwL8W/B8fhbxX4Egkk0G+WfSrPUv+WF&#10;xCcwyqy/N5ZIHTquRg1569h+0D4O+B/hX4XXHw1s9X17UvEEkHiiaORbzT1tzM00jT7huVZ0O0Pj&#10;ETEE9BVUadGrTUE7Svrdpaatta7WWt+ttdTHHYzMMFjp1pQ5qTp3i4xlK8k4RUZpRT5lOTceVr3e&#10;a691Ndt4csvEmmaDqngzxr41t/EmsWGkxSyXOpaT5VvJu3hJSFJycL823p171oeD5PE8PgPT1tdC&#10;s49UNqFngh1BmgVACVkiY5JU5GM8469K43xdq0nhj47+BtUs57zTL/xvptxpmpeEbpvtEcht4i0c&#10;mR8i+VuZWdSN6sOCem1401L4heG9B8Oz+G/BAsbyTxJDY6lHYSREJZ7sb1DHGxhj5fvAGiVNvlWn&#10;va66LqmrbWunayfTW+gYfG06ftW+a9Fum7XnJp8koO7Upc3JON+Zp/E7NJM4P41ad8Iv2cvHWj/t&#10;P+Ivh3b2WpX1wYPFGrWupCKQGVQgZUJxP83VRg4G6vTvG3hnwh8VvhX/AMI14y8ZWskd3FDex6pp&#10;8iwSRbZFeKePBJQhto3e+O9a3xT+Fvwy+NOgP8Pfin4UttX0+ZvMW2uNw2OOjqykMrD1BrlNP+Af&#10;w9vvhzdeAfDwksYY7CTSrWZLjdc2sQHyxGUElsMFfJ54FH1inVhTlKUlOLs3vp0td9NdNrWIWUYz&#10;A4vF0KNGlPDVotqF+Ruo1apzJRUXz2i+a7km5dGkur8e+FLTXfD1vPrGj2OpXmlyiS1kvkG3LL5c&#10;jc9CY2fNcyPDHhP9nzwZ4i13wo3l6TbtNq2oaarFsSlQXKjtkDOK6O68K2es+CY/AfjqddYgn0yO&#10;x1G3mcq1w6oPMfcCGJI5IHJ7V51eeIvjh4Q8A6NFafDCx8c+cLxfFU3h+9SNZLFXZIlhD4aS4WPY&#10;vl/7DZOanD89SKp811fa9k1vo3p37atb306c2qYfCVXinRanyNqai5yjLSPvKCcmtYN6tOMXdR5b&#10;v1PSbnSfHOjWt7Jp0d1puo6bBdWskzBt6uocAr7cc+tcZ8a/hd4G163uviF9guovEel2P2SHVdLU&#10;tcRQsw3KyAgSJjPBzjqOlXPh4fC+teD9L8P6Xdaxptz4daNI7a8kVbqFDyscuPlddvynjjHqM1T+&#10;E/xb0H4o/EHx54F1TRJLPUfDeq/ZZ4ZI2Vbi1A/dyhuhzzkA5FTTjVozlUp3tHf0bS18mbYqtl+Y&#10;YWjhsXyudb4G9ffjFydmtVKDTa1TVm073HeCdH8A2Xxs1C4HgbTodQ1jw3BLp/iaKTdNrVqpUTJK&#10;McGJvK65yGB7Guf8K/Cv4caf8V9U0fw9Yy+Hdb1jQ7qfWNHt5pGilha6zDc8fuw+4HOCGw2OQK09&#10;T1nTfCM154i0LwPHrFj4VazOl3FrIGuLa3vJBHdooP3RGgWQr1ZR6iuqtr3TdaWT4j+CbW0muBKt&#10;lNfuzHz7KKVt+Meh3ke9bSqVYXabtJJb6XSVr3b6a26PRaI4KODwWIlGnKMHKnOc7ctnyybU3FqM&#10;deZSjdP3o6yvJ3MfQfhppy+PdU+IOl2lxp0w+UNbamzWt/IUCu8kHRGXGB6ioI7fSPGHhK81vU/D&#10;Mkeo6bdCeb7DM1r57RtwwZSMjaM89RxWzqus6RqOkyeK/DepyLZ6tbblvYF3IkiAkGRTwMjg5x6G&#10;qHwx8SE+FdF034iWdvZavrMkqQWcyov2tVJIdVBI5XDbQTwax5qko876WXnZLX12+Xkdqo4WNZYd&#10;WSkpSbsnFuTSi1pZPVW097Xd3ZpS6TEvhi113w/4tkjs9LvF1FWVfNxCqEyxHby4Kk4HJzjFcn4m&#10;/wCF3eIPH2iXGkeB9D1PwD4gtGbxVa6xcFLjD5EarEynOyMKxU/eZiDjFdB4d8OWfg/4rPpmm6w9&#10;jZyaWJk01VIhnHmFc46IyEgcfeBGe1Q+AvG/xgu/jH4q8HeOfh+lp4fsVtV8N6xBdIxuwVZpJXTO&#10;5ASQF44KEHrTjKUeaUbSsr66PXts203fRv8AMnERp1/ZUarnT5p8toJyV4Jt8zako05Ri4vmjG97&#10;X1Rw3wy8F6f8HfiB8Q9Q8DfD/wAO6Z4fvJbcaXJp85jaVcBbhJFAwhVs8di3vXpf2HVNG8Jf2B4X&#10;0mO6tbeJEt47q8MnmQu371HJzuAUnH5VU8UeH59M8UWut+ENWt9Jt59ajuvEG6AOt/8ALsZeT8jF&#10;QvI4wK2fF1rfSxR3Ph61jW6ZWMdxHMAUX+8o6OD3Hp0orVvbVIzbu3a9290ktfPS+nf5E5blsMtw&#10;tTDwi4xg5WUVHacnN8to7XklZxXwq7esnm+H734b6zp198I4nQpoaxxXtj9maNYVY/usHAGM9Me1&#10;YNp8Vk+HHivTvhj4vsL640LUrpdG0PxNczJJ9q1LMhe0lGQy4ReHIw2GHXGZ/iD4w8X+CvE+ha/J&#10;aef4MvLRrfXb7TLZp7iyuP8AlnO+B8sC4wWGSCecAZrdtdO8IeO/C0fiXTYbPWrO6jju7C6ZBIk0&#10;ik/vVUj5XPJ3rgndmk4xjHmkm1LVa7P173Wq7edmtFUrYis6WHnGFWk7NONlKno0rXbceVpKataa&#10;dtLxfnX7TPjk/AHSdIns/A914i0W+1FdOuNBs9PBjtmlkDC68wcoyrlFAwCzjmvVTpFjd6HdaTf2&#10;ZutLm09dtvqEZLbWXlHLdeOPauf8UzXjeKJLi58P/wBsaTfWcMWpabcSb2t5Q/ySLG3AjAyzMMtk&#10;AjpTT8ONG8E+Obrx1o2rawsmu2KWd5aNqD3EZKtlHiRyQrDvjqDVSlCVGEdpLW/d3X3Na69TOjTx&#10;NHMK9Re/Rk4x5WkuRJSTabXvxk+X3bpR1ts76Xg3Q/D0lnp+o6ZodxYRpD5VrY3lrtNvGvG3IJwD&#10;256Vk/E3x14f8Dw6TrviF76zSa/uI7W8GmGRYpVhcxibbyEJztzjJwMjNWvGzXmv3U8Hw8+IUlvr&#10;nh9Q2paLCqS/aIGXd5TwkjBcD5XBBB6Voajbr8QdFsNK1vwX9o0u+00zzRXm6N4LgDAjcZyhwW5z&#10;kH86zjpUU56rquq08997+Z1VlUnhp4fDJRmrcsrXjJppP4HdWacXs4vZNb0fCf8AZfjfw74e+JOs&#10;T6bd6hJpyR6br1hIDDeGQHc6Z6IWG5V5IP0q1DBrVvJead49t49StrKOO50+/W153AEPwuTvB5GO&#10;cGuB/Z//AOFFXHgOzsPCPh/+x9Ls/Fk1tZ+H7i6uJo7S8gdgjwib5ow/MnYEtn3ruvhp48tdT8Ha&#10;1rGs+PdP1n+x9YvoL6902FttsI5CfJZcZLRphSRnJGRVVqc6c5JJ6O2q1Wr2tfs0/XS5hleLw+Kw&#10;9GVSUeacOduMrwlaMbuV1FtapxbinZe9yvR4Pi/V9T+HWu6Zr+n+K7WHRbry4INN1CE7rq4f7ixz&#10;HBRycDa3B5rW+LUnww8daJJ8C/ih4pTTpfFGn+X9hjvDBNcqW5ETjqdwOVB5HUYrP8ZeENN+K8Om&#10;WWoxRat4MvrU38N0wy0F0CGhlU8Fdp5GRnPBravDHqmm6XoHjzwqZluOI78qj/Z7hc7W6EqSBkMO&#10;OcU+aMXCafvLW6tpbVPzffr5iVOtUWJoSinRnZJT5nGSlpOPlFppQabjv7ujMHTPhDrng7wXpfwg&#10;8J+O9Rms7DR1t7e6vtQ/0ooJgwcEDnaAEH+ycVzP7Q/xt+Fvhj4k+Gvhv8UJdU0lfFGlXFtpviKz&#10;X91BI5EbRbsZjc9RIvKg88HNd7FrmkWfjnT/AArqcM0Mf2HFhqLsPKnneR1WGNwfv7VclCOAFNUB&#10;4e+Dnxg8QRwwT6Trk3w91KMQzrcCe50+8X78cm7pkAZ9SPatKVXlqc9ZPZu601ez7b209Tjx+DqV&#10;cD9Vy6cIycoRUajck402nKNrqV1Dms0735bst+JdGnfQ08BfC3W9Ke+0O0hiWz1CQyGJNuFYtydx&#10;Azz1rpoo74JZrqNhD+7t1DSbesmMOB6A189weAPj1J+0V8RfFXgn4ieErOO8ayFxodxa3UsywouY&#10;iG2qqPIAVLAsqg+ort/gX4p/aE8Y/CDT9c8deB9Pt9at9dlG3+1w0dxaK7DKlMjdj5QCcHGeKWIw&#10;so01JTT2vrZ3kr/5/wBMnKc+jiMZKnUw9SEnzpWi5U3GlU5E00nZtOLs7PRpLRktj8NfglrWq6j8&#10;IvBN4uhan4Y8TQ61fWtmqxs0k5EobHeKT7hxjOMV0fxFubJ9Agh8Q2bLBqOrJDezWNuZFaN2+WQ4&#10;BIwdozjg+1Y/jX43/Dvw8dP1HxFod1G+ua4fD815Y6W0lxbXOf3ZcquSin+LnDHIBGav+LdFtfHf&#10;wHWw+HfxE1eLyI4003XLWQSXc0kEgG1zKPmLupV8gZyelEvae0hKo2k3o3ffq72/mu+6NqLwKw2I&#10;o4RQlOMW3GFleK1hHkclZ+zai3dRbfTZc98G/AfxS+Hnj/V/Bnif4jWfijQXjaTw62rqU1KzZW37&#10;Gb/lvEC2Cw6cdK6T4veANX8ceCVt9L1qHw74lW7jm0nU43JWK7DDJHd1ZQQU7jrXC/EDxN4n8J+P&#10;PCvhu4uLObxVcWNxLod14itlX7bh1E1gs6kLG8iksMj+Eda9h160s76yXUvEOjM0dnGJlBO5oZcc&#10;kAfxLnhh+FFedSNaFZ2110Ss7abbNProk9V3FleHwdbL8Rl0eZqm7e9KTcVJKVufWSlC+nvNxXK7&#10;pOJgT+G7vSvidb+O9U8IfaLiHS1s5tYsZm3PkDfmEcMdwGD1AJrkPA2vfC39pLxvrl/L4T1bT9W8&#10;A+LLWeyvLyze1knEcciwTqGALRsGnXaeo57iuwTT9RufCM3hmDV9WZrzTbiDT76S42TBsExuzfeV&#10;jkYbuBVL4XeK7zWPE99oWsXkf9s6HZ2tnrOJkZZ7hoUlZwufMTap6H5fmyO9TGUo05yT1Ssmm9Fo&#10;tuqd7dLGtajCpjqFKSSpyk5yjKEXzTcW1aStaUGlK9m5bXuXfCHgjQ/Avi1otGNysF5DPLJDcXEj&#10;gzO/mvIgbIGSx5H06VD4ctvivpGt6la39tpt5A+pI2k6isjGRbQ9YZVP3WHOGBINb3/CP+ZA82l6&#10;vJJFcX3nM11IJ0VD95Iz/Cp9AeDXiXxG+J3xIj+L7fDvUPhDrV34ct9cguhrWnXf7lbWNN27ejBg&#10;/mEDYQQR1zRRhUxUpWael3ffTtqrv+uwZlisLktGi5KUE5csVBNx95WtK0ZJRVtJaW9Lno2sxy+D&#10;9R0/xQvw9SSz/tOVZ20+ERz2CvwkvljiQMT8x7das/EXwrp10l54p02zvbq8ZraOcWPzSRKsisZP&#10;LYhW2qOg5IJxUvhe4n0z4iavB/aevNYtawT29jqEcf2SJpOXET438ZGVOQO1V/Gut/8ACLeI5Gvt&#10;Nhh0u7t5P+Eh1q1vgsluWwlplPvDPP7wYVSADnPEx5vbK29vPVb2s/y6u2nU2qRw6wU3P4XK1rL3&#10;Wk4cycVs7Xu7OMbttJJLSv8AxDrdnqmqandzhtFa1tpbQyWrE+XIT5q5HVugA/hxz1rznQfHejeI&#10;/iVcaLpHxdsVtPA9nbyLZ2+oLE93eXG793cq/wAu1VKqOcqzc816B4El1Wx8TeIfClxdalcWtqtr&#10;Pp0t9HGyTFosThGUfN+9BLA4IYnHGK8/+KX7P/w1sfGuofFLSdJWDWLrSxNrGmtpKzWeti3YOoaP&#10;GFm4G1lOeBwcVth/YqpKEt2lZpXWtt10bV9e76bnn5u8ylh6WJw6UoxnLnUpOMkouVuV6ppTUWla&#10;7jHRO/K+k1r4mfDW1+KB/Z7+It5HHceLtJM8GlzQfunDDbJb+Yv3mPJ+netXwxY6L4e0IfCfUpDB&#10;Hb3Mum6THeK2Z7Qr91D1IEZK59RT9JfSfHx8L/ED7DdabcXWmvKmi30aLOqyKA4ZT8ysnqCKo/Fr&#10;T9UaXSNP8P8Ai7UNIuNP1K3mW+XTkui0Ck70O85CvnYzjlax92VqautLu/SS0vovTv6nclWpU6mK&#10;mo1Fe0bJJulLllytylZtNtptxX91Lfnfh94B0a0+PVlpfhzWb+zT4e+G5NPbQ2vZJLZrS8ZjbuN5&#10;3eYBGdxIIJwAflFb2n2Gq+CfGmg/DmwhTVNMtbeSeaRrnF5ajzMxyFM/vI8ttLdQfrVjSzb+JPGX&#10;jbSrltLvpoW023v10lzHeW6GAy4lOQw67o9p7565qj8UPBHibxRbf8LA+Emqw6T4sWxSDTbjXFPl&#10;rGR91ymT35U5UuBn1rSUva1FGbtdLfZNrdvfq/wvc5aOFjgcE6uGp3cZybUd3GM7OMYu8b8tOEbJ&#10;q7u48rO6uZdNka4vbxQ0NvujkYNuwWwCPbg9K5H4M+FLL4R6ZN8NZjfXOn/aLi/0+6vG81I4ZJM+&#10;V5n+yT0PQUaB4ngvYLq0hv8ATdM1yTVEtbiSW4G3VriGJTOQn8IwTgDkDk11EuseH9LtIdF1ILax&#10;zbl2xqTHGpGTvbooIPBPU1z/ALynF03s7O3p1/F+p7FP6ri8RDFqylBNJ9LSavF7b2i9Vpo1dO55&#10;LF+y78DviFdXHiPQdNurbxFo6yRaZq326Tz9JuQzsjRru24DNu2kYbvTvj94V8N+KPAN5pniRv7N&#10;1zWrdfDFz42XSh9oSNvLOCcgAO2QOdu5sCui8L+Fbz4I+GdY8WaXe6x4ks9PsoYY7S1mF1d3ESSl&#10;nkHG5pFEjfKcsVTA7VD8c9L1LxtYeEfFngDVm1BbTxXY6k2kx3C27ahZoSJIiJMZ27hIVYAgp2OK&#10;7o1qn1qL520m7N+STtr0vbR6X+Z8xiMrwEckrU1hoxqzSdSEVunJw51yte9y3XNH37aJ7I7DwjpN&#10;1oHw30LwXq17fX0iaZHYyXs1uPMyI9oeUA4U469ea4n4K+JdH1jxf4p8CrpEdrp/hbUFs9PupJsG&#10;e4aP96yL0C8++Tmuu1KPTbLU4fFi6il1pNlb3N9LLNeYMbMeo6fKBuHJwOa4W0+H/wAQfBfjR/il&#10;8PvGcfijwrrSxPqnhO8jVntoidyT2Lx/eYE8q/3hyG4xXPSjGVOab1eq6a31Xa9ujtuerjp4ihic&#10;NKnBuEHyztaT5HG0ZO75nFT1bhzS0Teidu28HSab4r0y41Dw/wDERNUazb7DqH2VVTbPE+WDqOUl&#10;AwuPSrPxCC3nhLVV1TRFurSSxVP3cgWT52CtHjt8pznPtXMfDyT4caxqd548+DNjpDrrusvBrkax&#10;vazXdzC+JJdrHDOgySQMv61e8fX/AMUp/G+k2Xwq8PaXfWt9ewr44e/ukItLNCd+xM/PK6nYOMDb&#10;3PSOR/WLLS2utk1bdPz0su/a7OinioyynnkuZztH93zVIy5rqMldO8WpKUukVdtuKu6mr+E9Hvfi&#10;BovjvU4H3adAp/tKDUvJWO2BJVpEyMjeQGHIP4V2jaV4fvr++luI7eZmkikufmLYUDKNx0PcYrn4&#10;rbwV4IEc2pz2c2j3lwumaNbyWw82FpZMfZsk/PHuHQjIrF8f6Dqnwb0vxR8Qo/i82meH7XRP9E0e&#10;90/dbWMwb/XmZW8x/mwNg4C8CnyyrSUVLXRLR66rRb667bfrPtKeX0Z1ZUk43c6lnC8PdfvSu43T&#10;S31k76q13HmNQ+AHwn1TX9D8XeBdCjvI5PEF7qtnZfaHijS+K/6/aR0yoGGGK9SvLjV/FHgC4s/D&#10;aQ/2wtrJ9jbV0Yxx30fCNIByyCTByOoHFZqW/je50rQfGeiXGhX2sXFjajXJJBJFbS2n35HgPVX5&#10;BUPxjOawT8Rdb0H416Vqmk2t5ceCfENvfW+qeZasDo99agMJ8Y4gkXI3Anc5BFaylWxDUr3cU2ru&#10;+zba/Xpez6s48PTy7KYyioezjWcYy5I8tuZRhGa8k7RbvLkur2SbL/wR0zx74T+GUPwy+M3iBNX1&#10;/TY5P7Q1mG3fyrtJXZlZSR8xUNtbjtXJfFfV/jb4J+InhXwz4X0bSW8CWFu134iuNSUzPconVFVU&#10;JTaOV9T9K3vix4o13Qfiv4fs9Pv9NudF1GMR65o80ZW6laV9tpLC4H8MisWB4C8npXZapdeJtT8B&#10;/ZNWksrLXJ4Ni43Pbx3H8OWAyU6AmnGcqdRVZRTU7u3RX6pdLataWSsTPDU8VgpYGjVqQlhuWKlv&#10;KahytRlJ/Epe6paqUmpp6XON/ZK/aM8KftGeDtWvtHmut2m6vPbtDe2ojkWAsfLbgYIK9+vrXSeA&#10;bjwp41g1rTzG1xJa3YtbxZ0Ks4jOYn56+zDripvh5b+MbPwfZ2PxA/sePxBGrDUG8PoYYZuu3YrD&#10;I45we9eX/Bnx18dfCWl/ELwZrk0/jTVfCu6Tw4FslguLoshaK1kbjzByP3g5AznniplRjWlVlR0t&#10;JWV+jdt7JNXt23W46OYYjLsPgaWZXqOUJ80lTtdxhzWcOeUoy5VLRKd2pLS6v6DoK+JPB/izx145&#10;8Z+JIY/Da2cDaezIF+yrDG5lkcnqcEZz/dxWH8KrzSPh34daDUPi5/bkl14ZbVIVtrERpPbBmY3M&#10;arn5jvGQPQcVv6ZrWhfEP4Q2r6/4OlitfEOlxya7pGrHaTHLGftCZJ+cqASccYFYvwH1Pwj8UPgt&#10;/wAJB8OdTt5rVby6t/Dtyqxs1lAH2pBgAbVAUfuzjIxmjelKU1bWKeitorLWzs9HfvvqX7v16lTo&#10;TUm4VJxvKbk+aSc/dvFOK54KN72+HTRmT8AvCPh/4A+DtLk0a0vNTh8Xag13qGsW8kr4kmZpFeSN&#10;s7FCnDNxz2rttR1bUX0zX9Rm0WSaBbIz2MdjOZDdxxIW3RL0WTcBhf4qm+Hfhj4jeE/DFn4Y8S+I&#10;dP1eaJnN5qkdoLcT7mJ2+UuQuFOOpzUfh7TbyxW7sJ2WzkhSaLSZIsxr5O/cCyn5c7jjI6ioqVFU&#10;rSqSd3fV3euu/l93yR0YDB1MHl9HC0ounBRso8q9x8qTi7NqWrbvzav7TWpyvhprr45eCb7wj4u0&#10;TxN4buNX8P2UV/q9vILd7lZF8ySNQM+U4BMbkgE7iAeK8t+IXwwsfgp8O9P/AGcvgRFKmnN4r0+7&#10;8TWtzM01xPbzXCqFjZ8gEbQWPTAPc17T4Abxlc/F3xJ4zv8Axvo1x4ZXSbKyi060ZmlivFG553JG&#10;0K24qME5AHcGtHWrPyfihp8V3q0zWl9bSJcWNxGskImTDqyOfmRv9nv2xiumnipUavKvhVpW3V+V&#10;eW6V/JPax5GKyTD5pgVWmmqzcqPtGoqfs3Ue1nZRnJJtrWUdGmyPxL4n0iT4lXHhTSPFv2TWNL01&#10;br+y7i1/dy2zNtLDovJG3PVc5xVm08C26+MLv4hJqd9bahrOmRWuo6auo7reJF4DIOivz94YzXz1&#10;+0F+1N44+Ff7YXh3wPpPwZ13xRbW1rI7f2fp5jubpHXmO3ZQfOjTG4g9TxxivoK01ix+MfwybXND&#10;8O6lpsl/H5gtPEFi9rcQsjA7ZEzlTxwR9azxGFxGFp05NWjNLXR7/wDDXVzfKc8yrPMdi8PCXPVw&#10;1SS5bSjqla6vdNpS5Hyuz3sro81+KVl8bvB58TeOPAPhDS/EGraNoT6T4PlsdYkbU7ZpmXaLmJ/3&#10;chBbzMkg4UDmrF7+0z4l+DP7MVv8R/2h/BFxD4ws4Ta3Gl2NqZRqF5tPlOjJlQjKAztnCncBzgH0&#10;5IYLnTvt76S9ldahbK19fafIrvFtxsDsBlhgY3Y6ZFY/g2XR/Adv4Z+Ds2nSRx3aXgtPtE0t2txE&#10;uXJMr5IZt+7a54HA6CnGvSqQiqlNPld3bRtJaq93ZaX0Xnp1VXK8fhcRVnhMW6ftIOMeZKUI1JTX&#10;LPk5YuU7SUU5TtZJWnq1j/s7fF3Rfi38ANK+IuleC7jT5ru88jVtLS3KtDcB/wB7gH+DJyO+K37m&#10;X4feObHWNJN7cWsPky2F3sZoSq5GWVlOR7MKTxPbXXgrxtpetaddTW+n3t1JFeQ28ZaN5DEcNKMY&#10;Ayv3+D2rG+Bnxw8PfFLwLD4q1Lwnb6BdX2tXWnW9vdtj7b5bEGRW2jhhyM/maylBtOvTT5b3Wu17&#10;u3naz1+878PiI03SyzG1YyqqDUrxsp8qgnJJO0U3Ne631sro6vxDo0djoljZWccF1DbrugudUl3t&#10;GVUAEM3Q47964zSNW8UeFf2jbeDXdOmg0HxL4bW1sbxWVoGvI/3mMLkodhIyeD2PFdX4mifxX4P1&#10;DTtKsfs8jM3mW+oRiRZI07oucEHAxzg1N4S/s7V/COm6Y1u3lweVAkMcBgktXCfMGXPy9+nGDWcJ&#10;KFF8yve6fls0/vXz1OrEUXiMdD2UuXlcZp9JWvGUWrXs4vfo2tLKzxfCfhacfE3WtXh+I19dRXXk&#10;/ZdMmuN6ae8K7WCj0cHcc9zWL4+8BeJfE9/428N+NvFlxa6V4ktYY9EmsZVha2VBlkEh6Mzd/wAq&#10;uX2m+PPBWg+IvElzpX9oXdvNcTWcOkxnzp7dTlQmfuysuF24IJHFbnipdF+LfwguUuIpo7XUdEJu&#10;Ij8t1ZFossCAMiRe49RW8alSnWU01ZtK9k7Ws7r8PXXqzz62Gw+KwNTDyjJTip1ORyklJTU4tSbb&#10;01fW0fddrJDvhvpfxB0D4Z2OkeLbhLzUtPCwx3X2oMbqJT8rOxGMlevrXP8Ahz4PyfDvQPFmjfDf&#10;UxBa6lfTX1np8y/8el3K26Q4OAY85wBgYrP+DvjzS7XwTo/wl1HU5NZs5dDCaL4ljs2jgvtg/wBS&#10;xY/LMoGSPb8K7jxjJ4b0i3juNX1W10+a9hiE015KEV4YSGcFzwAF9eOaiXtqdWUP5neyWjs9Hb7/&#10;AE1TN6MMvx2CpV07unDlu5e9FyjaUeZKzb93XVStGS6X4fT/ABh8R5Pjdp3wq8QfC6bUNNtbNp9Q&#10;8URxqtrBviLQxkE7shlYHGQMrXeWmknVr+TxRf8AhSOzvktjFDeLMGk244QleqEknB+tcXrkfi74&#10;Y/CzVLjVviD9qvtQ1ia90LUL6RQtus0m6O0EiAgxhRgEj7rY7ZroIfiPZp/Ztlqq29rqV86289mL&#10;plR7ooGMUTnCvhc/lTrRcrSpJW20vrbVvXo/uViMvqQpuVLGTlztqdpqN483uxheKd5RtvduV73d&#10;7LA8GfBfQ/Bmm6ZH4J8TXNq0erXF1NbtcSeW8kv+uQgnOCenYGuttrxvD/h6Gx8UxDUI7y9aKQug&#10;PkxOcLvDcsoHBanefcwePL6G805iraVG9hJNgENnDRHHfPOetYfifxBpeteLI/htPd/Y/Etrow1D&#10;TmgvArSkOQUGVIZOOc9M9KmUqlefvu/Vvrrre++jeptTpYPLMPy0Eo68kY62drKyT0u1HRdtn1HX&#10;fhD4X6bDZ+Jbll02z0fUm1mGKS68q3t/l8rzGycIgUnA4XJzisjxZ4R8FeFPDi3finVNTuNFOn30&#10;z67JONlgu4zxu7g8Lk4Q/Qd667x1peheM/BWreFfFekJNb3mgta600K+YyLIvKBBy2M7hjoQK4LW&#10;Ph9Yv8Kf+GfviDrOpatpXiLSY9OutctbfItflEcAHHDbQpLEYypzjNbYeSk4uUnvqt3y73Xmrt26&#10;6b3OLM6EqMakKNGDvD3XflTqfDyzXRS5YpSV0rS2trpfsoeO7D4m/Bax8d+H79dTe+kaK+8qQZt5&#10;o8rucnq7Dax9M8VJ8Q/g/wCJ7/4qWfxo8J69bxzW+kmzvrG+tVmjWNTuEsJ6q5PB55Fcz8BPAOj/&#10;ALN3g5vgA/xEvEjbXzb+GNU+zxwy3pkTcyYAKuUOef8A9Vdl4w1DxZonwnuj8MtLbU9esS1jpsni&#10;Kcol8ScPI7oCMdTnAHGOKuovZ42bov3ZNpXWji9r3sv8ra9TmwcvrPDlCGZQftaUIzmoO7VWCXMo&#10;qDbbu3ZbSTXLuin8VNO+Met/BTUNP8AeIdFHiu802I6bdSqUSWTjzCScgZTdt9CBVf4m6x4h0PWv&#10;C/iZvh/qmp3VvJANFutDnHmPug/0i3uN3y7GK8Nnk4xXTXl9rGheB9ImGkWbLZrEuqRL/wAsP3ZB&#10;dT02Bj+RqLT5INQt9Kuda0W5tdN0e8ka1uo9VDRbVC+W8qqec5PynO3H0rGnU5Yq8U173k3dWtv5&#10;LTzfc78VhfbVWoVZRm4099Yrlk5cyvFpP33eTa1hG+kWZn9q6lq/gf8A4Tn4dfD7UtNvLyYvfeGf&#10;EFqlvJeq/wAriTJO0Dlsg9ulW/Dek/8ACGXOl+AvCHgmzi8IXFhIyTrIJI7e8zu2EN1VjkVYsI4Z&#10;firqnhy0+Jc0kOoaPHdpoeAzWu5zm4ik67W6FTx6Vi/Gvwh4ju/hdqWlx2GqXCWmrRXdr9i1BYpG&#10;WL50YkA/IHA3LjJGaqPLKoqd0k7b367Ppdx2T/NWIqRqUMNPFqLlKCadlHVxfvJWUnGNSybXRpOy&#10;kne/rXheC98E3tva65b6fNayzxWF9o7q/wBnupRg9iY2Vzz3FN8LeObNvC/g3TPiNtsfE2uTNpsM&#10;MzF2u5bU75iCoxyI94zjrXKfDP4aX/jT4EX3wx+J+k2+ka9r10+razN4futnmM04cTRMehIXacdO&#10;av8Aw/8AD/xd06TUdF+Ml3b3FxoviB/+Ff8Aiq2s0keeO6jZd0sSgDMQYIW43Hk5xk6Sp0/Zyi5J&#10;uMn5O1rJp63TlZtb21W7tx4fE4z21CtCi4xq0430bimpJyhNPlcJqmnGEmlFyfLLVRUt7T9f0Twx&#10;8Zr7wJqcUdnJqyiTRbzycCaRwXki3f3vlLYPUUnx/wDC3jbx74Vt9D8A+J4dJ1q3vxNDBJtZb2ID&#10;Dxk/wZGSCeQRXGeFPiX4X8d6Pq2t+KNXtodV8G+Khpl3LNDva0vRJ5ZmjZgCFki49stg8V2Gt6n4&#10;G8MfGyDSbC9az1TWoYluI5tNkeG7wCVImAKq4XIwSOKUqdSjiVKz5orXS6ukr/Jp39e25pTxWFzD&#10;KZUvaL2VWSUWpcklGbfKlZ/GppxS0urXTacTB+OviN/h5onhHUJ1vlaHV4bRNS84/uY8Desp77iN&#10;q/3ia7jX/HEsHxG0Pw1b2sj2er6dMWm8nKwyK68SAjgEEjr1riVm8N/Ez4Z+NPh/471nVzb+H9aK&#10;RahqGi7Jrby2EsM0eBiUBsbWAHHBqK48V+Ofh5+0Loc02sNrFl48htdLvPDklwIzZXUcLSfb7YPw&#10;0flr+9jHzA889KboxlDl+1FS7q+zTWnRNv5eaMo5hUoYj20Zfua0qOqs3B3lBqSTu+aUYwurv3r7&#10;QlbV+Dfxas/HHxN+I2i6U1xYy6Tqkdjp2i6jprW6SNEhV7pHIHmCVuw6KqnndW5pvxM0i2+Lsfwq&#10;1u7tf+Ein0I388dvGdxiVsdcY65wCR0rL8X+M5ryawm8FapYzXevWt1ceCtU1UN9jiulQDZMoG/b&#10;jkbcHAINbXgpdVlXSfEnjnTtHt/Ez2PlarPpcL+RO2f+WcjDdt7gH1rGtGnrPlsmtFfVNJK+2q0f&#10;z37nfl9bGKUMMqqlKE25S5XyyjKTlZLmfLO0o21a5LOKs7LmfEHi25m+J/iLVfDPg+Z7rS9Is4p9&#10;QuLrda3ZaTP2Z4lG5HAOQe9bHiHVv7XtYYL74R6lb3Gs6xb6frE1qqKy22CwnaUH5oRgKVPPzYx1&#10;qxH8IvD+g+Ktb8e+ANOWPWNYBk1qOa9kZb2QLiMHLEJj2AGKp/An45aN8VE8Q+GZ9MktdQ8I3y2e&#10;rwysGAk25O0gnIU5X8KqUlKn7SlFtRSTd7NaJa67X1Xy22Jo0508R9Vx1VRnWlNxSScZJSlJ8rcV&#10;r7N2l1XvN8zfM/PdR8GfDH4pfEWT4ZeNvDp0PWLVbsaBqWg6tcW6SsX3NagrhfMUIkkifd6Yzg13&#10;l3o+veI/hzY+BpfGeoQ6jaLCdU1Wzt13Xc0RBaFiwOC3fPUVctvh3oumR6h4h0bU45bdYVhhMjNK&#10;Y4t5aUEHkSfMQHznBGegrj/iV418DfBLxFB8T/FFvqlra3DWmk6tc/aw1uyM37qYxbs7xwvmKOe/&#10;StvaPEVFGnd22W+vW19r9tdfw81Yank+HnWxajFT0nNPkXJdqLk42TcbW5/d91u+zTtfELTfEPiW&#10;CSDQL7R9Pu9S1S3/AH0iMGhhhYGWMKADuYdxwKZ8UfDvxzTwZa6d4B8fabb6+l1ELy+kt2jS7tPM&#10;LrBGRn94ygJuPX1Ga7PxfokcfhGK/t/EFnczxxutpfalMFQ+YdyrkfxYwB61zPijxF4V+I7eEdP1&#10;e0trfUI9YWSHT9Q1BraaG6iU4+799gCCFOVYNU0a3NytK6TfS+y8+ll+ptjcDTg6sJVJRqVFFK0n&#10;HRySfLy3Skm9LJ3Tts7mJ8Qf2kvDPwl8DaP+0X4o8Naxp8uva3baJq2g35kjltVRn3yCPBBKBSxY&#10;cMvevQ7Lw3rFz4vvNc0fxJZ3NndWrSlRDua4WQZiGei7ccY+8DzXlvxO+MnjD4YftC+BPBfxSm01&#10;fCt8FW7uo5juj1KdpEjX51O+HG0Y4I3FicDFewaL4ft7NNUg0lY7UnywLq3mHluQDwFH3AvT360s&#10;VGNGnBpW5le97pq9kvWKX5bDyfEVcwxlenOpzKlJR5eV05RqKHNOTs2nGo3dbRVpK8rtHk/wA8d6&#10;R+0zFqfirxj8PNPg8T+C9cfTpI2P+nW0cZ+X5iMgSEHI4Fdn8VPC/gjxZDd/CPxVYahCvjaFt11b&#10;TErA0eGDg5/dspAx0BNcX8K9B8MfALx54uuJvEN5ey3EUOpa+LpBI3nTSFV23J2h8Hojcha6/wAa&#10;6Z4oOk2vjDXJLr7Rp15JI1xa2IV2tSRtiljQnevfK/Wta6jHG81JtR05d9HZNW9Hb8Dkyz21Th32&#10;eOgp1tVWdo2klJwk5WtaUoXT7NS2skO8E+Erv4f6pD4O1Lw3Y3itoZH9uWtssVzcMmFlMuOZGZMH&#10;jJzmuQ8QWevfHaHWvB/hC8sJNL0nxJBHrNxJZzWeo+WmXLISACgUhVPPzbs+lbP7SHgbxX4sbT/G&#10;/ghLxtY0/T7qDQrmz8S/Yns7i6g2pIkTjy3cnglyMA5HIGMP9mjSvHt1aaT4e/aJ0LXIfFfg/QF0&#10;eTUJn32moR3pZ/N82NtsxWONI2LZIfOeSDVUpKND6zdc2mnVPva+2y6Wb2ZjjIyqZrHJvYyVJ3tK&#10;zUZppPk57JKXxO1p80Yv3020rOi/s9+H/D/gTxB8INH8S3V94e8VRu2h6TfTRy3Gnh0/fzxysxJT&#10;JBOOF7da5b4S6L8QfC9jrPwY+MlprUOl+HPsq+D/ABXp7JarfW8P3f3itjJJwVPBFWdK/Z8+Lsfx&#10;D8LeMb/TvDthY+AZNQ02HQ/C8xWW7sbkkRTLuOIiqYJjY8kEj0r0fwb8KfEZ8B6j8LviT45k8SeF&#10;byz+wWLfZhDfxJk7vOljbBYfdyAOla1MRGnBqVRTu03pqnezatpflSbu1e/dHn4HKauIxUJ0sJOh&#10;7OMoRTl7k4cilGE1L34xVSclBqLcORKyi0jJ8B/E658V+M9Tg8NajbyN/accPiIWmswXn2OOOMgn&#10;ZGdyM7bRu5Gc4rW+NHxX0T4OeE4fGc3iuyjtr/UUtrVrtlZG+SRmChmHI2DP1rxX4Vfs3a5+xRqO&#10;k+Kb/XdBh0H+2r1Ly6tbaSaeV5wRZmWRlBWNAApGcZJPJOa7bVfDvww/aV8Fw/Cj426NocPinwxf&#10;fatX069mJggllQ5eB4mXKSBlbGTjgHkUVMPg44pVPiordpatarr529E11Kwea8QV8jqYaUVRx8ru&#10;MakvdTfLKylGPWLm0uW8nGTXuptdp4J1aLUPhbFoF3pPnLdaHJdxiDIjki3Y2q2coVG07c5APtR4&#10;o8Y/CTUPBWi+PfiVplu2m6Y6yLql1GJRZTqfLEglHKMD/FwDnmuFn+InjH4E/FPWfEXxB0TU18P3&#10;VraNZwWtoLiJUbatxt2DKlJGzgjle9bnj2/8OfDyHTfGGjeGrfWPhv4l3Q+JNPgtSyWqSkn7T5WO&#10;E3H51wMHmsHh7VVJX953TT3utYp7Xtp5vQ9NZtF4GpCTjekuScZx1ilJKFSUd3TbTbejUWpeZ0Fn&#10;4bsrr4cXFtP8SI9RtbyG6Sx1WzujG4mk3GJhIp+VxkDPQ4qLwFZ3mkR+FYPFXjmebU7rRxb3eqb1&#10;jmvJIjuUyAZUsBkbskHkcVF8I1+Eut/DqXX/AIP6S66VZ381vcadu2puRsHg5BAGCDWrokuiahoW&#10;nwWvh8SJbarsMc2zzbB3zxg9UYHHB6EVhOUoucHffW6Sez+78np5Hp4enSqxo104t8ityylKMleL&#10;dn10uk3qrvo2UfAvhu78N/EnxJcWsd0AbWNxHDIE0/Uwzk+akeSsE4bKttwGOGxk5rOvdc8LS+Or&#10;7wF8RvDPlxz3KyafJrWnJJaX/mx7WC5DBJf4WXjdjNZ9jpXj/wAGa54h+Hfg7Urq81bTb641bR7D&#10;Wl/0TUtOnbe1p5g6FGBCMeVOAeDXS2fxC8JfFKzuvDvxD8ItYXUcMd1Ywq3mO8JUETRkclo2+VsZ&#10;2kVrKMuZzeqstU9elnbz/wA10046NSjOisOv3c1KT5Zq8JO8uaHMtE09m7N6SafM75+neGdevfD8&#10;/hjQV/smbTWlXTrO7vDdWN5b5yse776Dj5cHcnuBSaYNY1bw/oniO2gk0+60243XC6jeyXMFzBJ8&#10;kqGRDhx2w4+U84q78SPAek+EvC114qsLi8uPJhjnuLiGVy0jRc7iF4GVzkgVy+o62LP4LXl98NNd&#10;uLcXFkt+WgtN7REuHMqqch0I4dRzjJFKH76KcerSvZ9d7/8ABJrx+o1nTqq3LTbspLVRd48qtFJq&#10;y+Fpd72ubel/DXxTomtaXaaD4k2+GJmni1rw9qtnFdwTwurIbORz84G1gFbkEKFbPFWvhx4E8S/D&#10;HRb3QPhp4obWNI0vXHFno+rsWm0+22Li0jlPLeWfuF+dpxngVLdeM7rxDPovh6w1zTY73xBpfm6d&#10;PbylfP2KDLsDDDsnyuEODiue+Eviz4sJ8RNb0rxj4Tuvs+mafbTi6s2RmM3KTQNHncVcbZUJ5XLD&#10;kAUrV6lOXM1or2dtdbX7t3bV9yovK8PjqPslO8m4qUXJ8l4KTju1GLSUuVrkbs7dTpPG3hW1i1bQ&#10;/F/hnwFHN/Z+rRz3EVnbKLmw83/WyoARwc/OvO7rg0zR/EegyfEK88H6nDpMerzMxuIY4TFJeovK&#10;uOxYqfxxVHwr4hhuvj3qmv6OXuLOO1+wassV8VNlc43xb4TwVdSQG4Ibg1d8W+HdQ8T61pvxa0GP&#10;5flhbTdStdsttLuKh1PUdwQeOQRUv3bQqPpv5vVJ7/p3OiMo1ObEYWKdqlnGys4x92U46LW1l9rl&#10;s490rlg1neeFrrwrFYR6tPp+otc/2VPCbeSOPduCjPGQDweh6Vm6dr/im+0i6+GvibRodLvtLhkv&#10;dKupCt5Z6nZCXEQO/BV8EKyHBUjgkYqSfQJbnxrpl14R8ZLY61oiSRXmms5Zruzc91c5ZQ3IPY5x&#10;6VRl8RaaPHd14G1LxBdW91r1l5qyNa+bp0GoxNseHec+W0ihGMRxnqOaUYqW2vXrdfLa1tdvxCtV&#10;nTcXN8qv7PRx5ZprRXfvKSk1G3MrOztZtGp8NvjH4ZvbrWPCmoX0Gm6xpMyyzW7q0cM8EwzC4LDr&#10;1UjqCvOabpujeGPBms6xJ4b0a1i1jUbP7bNDb3Ajj1KQAnJjGE8wf3wAT3qx41sz4g0ez8a6V4Ys&#10;b5mu4rXWo/LBd7dGKuUcckqfmXPIqTxTcQ6h4Jt/Hfw/0ZdaazhYWtqWxtK5BOcblOOCPfkVPu81&#10;46KWjV9Lrv5X7/ob2rqnau4zdJOUZcr5uV3TaWvvKLSbjrfRq0tZptcvvGfw7sdds41iSRUOr6Xq&#10;EJkkEZ5kjyvO8Dlexo8JW7a9Dda74a8XJqfhjX7dJtLmZSTZXCHjJzypIA7EFcGuU0342+C7k+F/&#10;CM2mah4Z1LxY3lWd4Ig0cU0Q3fZ3cHAZl3Bc812OpL4p8I+HfJ8NaKusSWMd5mwt5kT7UQ6sEYdp&#10;CC3/AAL60p05U1ytWu9L7Wv39VZO/roXhcXh8dL2yn7RQiudxvfmcU0uVWaThJtx5eqcbNGT4S13&#10;xfYa7eSa5aWV1YuyzWaN813ZSEfv4f8AppHkFww5wcEHFUNR+JXgPQLbRb/UtDvYdJvdZkg0vXNG&#10;iZobFhkhn2DiNjkcggHrUWky/DvXvixpd7b6rLY6jq1vNPpcNw7RzIY+HUoflYDcVIOGB9RR8GPD&#10;3j74Y6lqPhLVFs9X8JtqcyxzBdlxZyuSx8yP7vlsT1H1rbkppOUtHZO21907bq6f36nDHEYuo40q&#10;UrxcpLnsqii/dlHmS5WoyT/7dXK7pWt1ukQ2NtLq7w+OP7Xs2vRPNa3kQmWO3kTDQqR95TnPfriv&#10;Pvin8DD8MvBFlJ+z74auGa5+IFhqtzpdvqHkYgL/AL9FckHYy4GxiQB04FdHDoevaP441rTfB0Oj&#10;XOjyWK3EGnpJ5FzBcHnYOzKw5B7Hirg+JWoweLNO+HXxD8JzLd3G6WyvI4Wa1kIHyqzjhW6jnvis&#10;6cqtGalTd1o2tNUl1StsdGKpYHHYV0sXF053lCM0m+WUnb3ZyUklLS3RtWaTVlT8f6n4k1/xlpPi&#10;nwb4nvtOXw+0kXiTw1daWJRPDIw2Sn+JCCvyumRgmtMaMPE2m23ifS9KhTxBaItpqija8ssG/O1s&#10;gBx0cZH0wc1434l+NP7WfwX+LeveMPFOh6T4i+HtnHHLcXdnH5N1FaKx3ADkmZN43KeDtyOteqN4&#10;p8eXPjSz8TeF7uxvtF1iCK8tFWxMdwloV+aOXPXJO5WHIPBGDmtKuHq0qcLONraNP5uL0Wuuz1t6&#10;HBgc4wONxVeM41efntKEoNNfZjVgnKS5fdSvD3bttpc1zjLH4ZeAPi/Pr3hnw1qGu+G9c8I+JZLm&#10;3k07UWhaK7kQFp41bI8tu8Z+UnPTNSfFfWPCviP+xfg/+0H4V1y4v5NYtp9J17RdPdR9oQfLcxyx&#10;Z8tlPLbunocVs/Dv41ahqmp+JfBvjnw1HonirS5JJ9Pa4jHl6nY5yksecFsLwy54NT/GeC78UeFN&#10;R8U/BfV5rbxv4YsY5ba1tbvAkjkKviSIkq6MmSMjPYGtIyqxxMYVLpaWd9m0tea3wt7nLUw2BrZP&#10;Vr4XllKXMpw5NJxhKV4Ok2r1IxTS1TbSadnYnsNH1LSfE2pfELwDreq+LtJ8QarC+o2Iu4WbRrmB&#10;fKMkKPgnI++nBG3IBzWSuu+KB4Z8Zazpdtctc6TAbeYalatA7PG3mLMF+5JE6E5ZcMCpFX49V+I8&#10;/wAStN1z4c32gi1uvDss3iTw9dQGCa6vhF8l1G2ME7tsbe3XtW74Q8b/ABe8QfCuHW/Evga10nxJ&#10;bw7dS0q4ug9vId3RHHZlPGeh4NZS5o2bs9luk97ar5brTZs9GjGjiJSp03Uh/EekJSi7xTbhK7s2&#10;5p8sm5XU4xSS0m0DxvpvxB+GOjfFAXLack0EbyZjEyIc4boTlD/eB6Guf8Q6DZ/C74hW/wAT9Qur&#10;nVtOaVjYwwxu02mwy4EqRlD+9hDYfY4O3JINN8N/Aqy8A+F9Z+Hmn63rFvoutahLc6bGACdKklyz&#10;RoR/yz3MeO3arvin4J32oWfhvW4PiFrVq3hnT5LS4sbebK36su0sx6iToQ3sKhewp1Hyz91t9OjW&#10;i73vp/wN9qkM1xWCg61C9aCg21JfGnZys2k1b30mlsre8lav4t+GNtp+saYfDHjm6ttJ1CeafW9H&#10;v4Fu7LVY5GBZJQ/zxnptdT8pHSrbaVoOkapaapLrmp22oWtzHbmSBv3zxxnIjlTH75NpwW5O3ByC&#10;Kwk1H45eCfCdxoiaVNrWpWN7DJoVxqV1Go1m3ZwXgYgDyrhY923PDED1r0e8eG3uZPFGoeHJoxCV&#10;g2vt+65x5g54xuwR7cUqkqkIpNprWzTWvr169fTpYvCUcLiKs5U6bhL3W1JTtHdPl1cVZxbtG26k&#10;viUnxfi/QxqnxB1SLwL43j1DVLOyE2oeDLqdY1kVjmOaN8bo2HIDDg9DUniHw34O0+CTxzrmhf2d&#10;HNNGdY1GC4aFlk2bRLLsOHH8DN1HWtjUvht4Ufx/F8XJtJvLPXdH082/2i3k3Jc2oz+6P94d+eaz&#10;PBGp6XqHhDxVFYwtc2155l3b2sLb53jZfmUwv90hgRt6Gjn5qacW9Ek+nXa637rS/fYc8Ly4icas&#10;Ypzc5R3krJXUuWS5ovVxkk0usbOTM/wzqkuiWV58KPEniSa3vtYvJj4X1LULfzY2Q/PHE0ikeaRj&#10;Izhio710/gm81DxFZ3Gj/ET4fQ6PqtpcMv2qErJa3jIvy3MEo5xg/wAQDLyDWF4s1nWdT+EqeIdK&#10;8CrNf6fDFcWZuVwiyp9xmUfMBjIOOVrW0i60LSdBh8YSo1rb6hGkupLHM01rDJjDlc8oMkgkcEHm&#10;lUXNFu2rdtO69O66O+o8HJ08TGPPeEY3s07OEr78yd3F3s042i7NMsRaCus2M2hP4l1GG7tfmVlu&#10;NssiDGGJ5Vxno2OnWq+rv4f8E+IINa1yKzj+z28kq3d0g8y3RsBxGw5AY8lRwTXO+MPBmsaR4t0H&#10;WfCPxXutLjt7+OJLO4t1mhmXDAozddjhlHHcA11/xC8OeF/iCkui6lDFJqVhCkk1u2SRGTw2O65F&#10;S+WMotyune9lqjpjKrUp1UqSVSDjy3knGVtVazbTXmk3a68rVro2hWfiI6/Y6d5kV5atPJeW7BQ3&#10;yj/WgfeJHRiM8da5zxQuu+B9GvfiH4PsLzxJp6Ri6s7HTZFkuBl13GAj7w2knZnBIq/fT+N/Dd7Y&#10;2eiWttPbPInmLOhx9mHEkef7wB3LnryDWXo+neJ/Bq/ZfBllbr4dbVFt7CxtwZIBC7EyEj70RDZA&#10;IyBkcAUqcerae2j6r80/TzDFVLpwjCUXq7xWsZNKzSatKO7d+vLo20L4En8J+O/B+oal8FbqHTod&#10;T1C4l1XTbixe2kiuZgBI0kZw0cm4bjxhjzUXgbx7qc1zYfDnx3G2leKtDtfKvEbmO8QqVS4hkPyu&#10;rAZx1ByCKbo0+p+KrPXNVv8AT9+nrHG2l6tbs0eoeWASba6j+8JI26NzuUg1l6sG+KfhLTNT1XWG&#10;iOpaUdM1TSZozIsb7uJXZcPGxC5DDGCa35IybUtrrXdrT8dLp3S6bHlxxFenRpTpP31F3ilywmlJ&#10;JtJv3NbSTUpJpyspdO6luI9KG7xVciWaPT2kmmWzCm4VQclQP4gP4RnPasjR/EWteH/Bdjqomi1K&#10;K6Xz7e8YNsePdnYeNyErgjPAIxVbwT4q0vwZdaV8FPiHa3kd1Y2oXTdWvV86C8VWwjCY9JMEDB5N&#10;FlHfeCNR8ReH/Bdr/aEdrdx3V1oP2zfLDDJktJCrc7T12dMggelZez3i1fquia2uu2/6Hf8AW+aM&#10;asZW3jJaucJ2UrNfa2fS70krq5pXcOm/GHT9W8I6vYNZ3ekaxFNpN4zKxhnEazW86FDkFSSCDgkB&#10;hjBp8mk6vrgZPEllG2rRok0cUTr5cN0nHnQyYzGW/uniseDR/Cup/En/AIWLpbw6fD4h8Hxxi83t&#10;DIbiKb5DInQsgONx+YYKng10tuLy38ZvFqxmN1daXHL50cB8gvGSHCntuyDtNTJ+z0j2v6PS/wCW&#10;pvRjHFNzrJNt8vMmrSjduDastUpJR3Wr3tcdpB0ltQuEs5pobq3lT7VHJCVPmOOcjowI9OM1zGuX&#10;OpeH9ci8M+I/Bd1LpuoatJa6brNhdKslgsgyrKchhkiuksx4ut/Flu8sNldWNwjJcvIdskODlef4&#10;seh5qHU/CPiPVdO1Lw1B4tksr6bUPt9jd/Z1mEKhuIyrdQcEcYPPFKMlCWrVn+H3dvyNMRSqVsP7&#10;kXzRb0SVpdbWk7PmVldNWlrdW0la6u7HwneL4xlh82GPZ/aCgxrcW7tty3o4zhsd+R1qj4E1rQdf&#10;1NtNstajbVPD+/StU0aabzZLWZCDvy/zlWQg7uQVYHtVmG0/trwxb+CvEuqLqF3GEkuJGjMbybGz&#10;kA8HkAEdxWN4x+HfhfxL8RtB+KVhpsdrrWlZmm1C0kMNwwC48qbjEsZX5SG5AwR0op+zblGbtvtt&#10;5aPo/wAPwIxH1qn7KpQSklypqT96zfvWkr+9DR63Ule7TtJdXaaPpaqNMvNPiZlheJVSLEbIScDH&#10;0JB9a5jwv4Gs9BENv4A1WOG00yxuLKTw+0INrLE2SqkeqMe3VTg1oxeMNXur2x1iO3aNWjdb7Rpl&#10;BkDkb1aNxw2FzjsR71ba4h1HXYbjQxCI7i1Et5F5e13jbI3/AFB/Gp/eQum/8uv9J/cayjg8VKMo&#10;x1jona0rPlejWu6XMn2s135nwx9h8OfC3w/D4+0uw0660nVkguYPLLQwSzFlVUYjMatuUAnjnBrq&#10;kh194msrSzaPz4fLmuBKrKJSNrBgORgdxmqfiLWW0+3uNE8WeFF1LRb7Tik15a/P5p+6Y2Trnbzn&#10;sRUVtbTeENGW78E34upbeyj8601GYhrqFRtjck9Hx8u7uRzzzVT/AHmvd/LX8te5nh4xwsvZp3jC&#10;KTsrT0VrtWtK8bWcbbO3RFTTtP8AFM/jjWfDOtz2d1pN3psNvaSQSMkiOi/vElGMbsEFHHpg1pJo&#10;XiPSZZr/AFy7ae20i8WfRZoZGeZ4CoV0kB6kH0zmm+I/DGo+JNfsNT0q9TT12tBr1nOpVpopE+Vo&#10;pB92RGAPoRkGs3wXc+JtLjhtGF1NNp17cQalDeXQkkSIn91J/tKeDntVayjzJrbVf13t+JMUqNZ0&#10;5xlbmfLLe6dnba7UbtpOzTi+iu96GK3trfUtf8Na3JM95drPiTDbWUDMY77SOBnkGs/TPFnhZPiD&#10;rnh43CQ3Cw2knk/Z9klus8fyyKSPmV2GDt/iHIzW1Jd6Pq1rcWF7ata3ChUult1wcEjDqe4zis/x&#10;jq9ho2mahq/imC1hj00RGS+u4cxyW4kU53DkYPPseaxj7zcWnrovw+87ay5IxnCSSi23e9tpX6+7&#10;rq277WtezXK+B/B3ijRtC8VfDf4g3lv4ntZtUm1rwneSgK8sLv5ohcfwvDMMK2ejL6VrfCfX/DXx&#10;A0HT5La4uriQw3M0kd9nzrSdnIkQORuUqxIwDwMdRiusiivrjXLqGSaxkW3VXsf+eio687vYkcEd&#10;R9K8Z+D+kWmsxeINCsfFGuaD4m8K69dvJaSKTst5Jd6cMMTROowrdQOO1dMX9Ypzk9LWemyurXsu&#10;+l7dfkeNUh/ZOKw9Gn76kpxSk/elytTUVKT1cVz8qk23FJ92ejSR6RpvgTzvEBuLxLC9X7VcX22S&#10;aAh+HZlxu25Hzdcdam0eW5OkX/xAeG1u9Qhgligu9NlGLi3B3Kpz3U54PTn1p2kyeIm0++SGwjv0&#10;uZUlhjkKqfLYZYEHrg+tTeFfD+gW+s65baW0tv8AaCi6lpPlhYUdo8F0HbcOuOMisJS9139fy08j&#10;1qdOUqlPk2tbXR3SlZ3d1K1vVXb2bRlaHftbauHuWuI7KzikmtVaPMc1rOofcrfwyQuHUgc7T3GK&#10;k8MGTVLe01WVbwzaKZGa3mceZJDJuAxsO2RSpBHf6GsjQ/AfjDwxo9/ptp4wu7+1k1iC5t7a+tVE&#10;lgTIRIm5Th4imMdxzng1V/Zs+Ktz4n8FWGgeMvDE2n6lGr21xMqfuZZo5niKjH3WGxSR0+YYradO&#10;9OU4a2aWnnf/AIN/8jy8Ni1HGUsNiU4Oak1dXV4uKtdNpW91xvbTdc17aGlSaV4bX/hXstzfXNxq&#10;FxJ9jmYBJokb96iB+/OcE9OlaFprnhK38Qa/4lP2q11PT7aOy1BmXL3MaIGV9q8uVDHkD161ieOr&#10;7Sdc+K1j4V8TrqGnwrHHeeG/EFm+IheIWVoWI746q3BFdrarNPquk/2h9jl1COORrme3G3egGMgd&#10;xnH0qanuxUpfaV/6+6zXRnThOapWlTp8tqclFXV2tLWavdNc109VKL0auZ8/jXT7nTtL1WPWbWWO&#10;TVYY7ry5tys0nEeGXpnrzgZ4NY/jXRdK8V6hrXhCz1O3XxHp+ltIu6HbI9nK5wrAfeAdTg8/Tmk+&#10;JPjXwP8ADvRrXXdQ0eG108+KLXTtYmht/KEBmk2xzk4xsDMMsePmroNS/s9NS1LX7HWoI5t62Uly&#10;I1Z7eQDgZ9DkZU8ZqY/u7TSave34f5/iiqso4qU8PUnGTXLzLW9mpK6u1Ztx0fRqXmcVqXh2+1+5&#10;8A+ObPw3qFneaJcFzDbldqrsKNDLk8xMeVYZwccV6FpOu6d4o1SaS2t5LefTbho52aMAo+OVOOor&#10;F8R6zc6ZpNt4pi0e4ezEb2uqQpGVkg5wJVXuA3PHY03wpeWUnxAls7XWz9uGjxnULOVwPNP8MpXr&#10;nH8Q7daKnNUp3fS9vLW7T/rqLCRpYPFckXfncea9ld8qimttfd1t2a6Fi4125uEuvCWvr/Zt09+Y&#10;7HUoVDxSYAZW5+6SONpqj8ZZNJ8HfDu68YeI7G4vP+EZZdWs306PEyzxKcEAH5/l3Ag/eXg0+Hxu&#10;Z/CMPizxd4SuF095z9o+YSm0YSeXuO3koRhtw6D6VNrnjWw0wx+H9Wgkuri+iuLm0kjtxIJ4oCh2&#10;Yz8xKPxjqAfSlGMo1Fps9bPe29n6GlWpRrYWonU1lFcrktua/JeLsnq9HZN2s2mjP+FnhnwhrXwb&#10;bw7vmv8ARfEUUl6Zre6do7hLr53aLJ3RKxYtsz8pJArM8Ux6d8ONMi8c6D491a58P/D+za31TQYl&#10;+0SSIqgZZvvPtU8g54HtWzHqWkeB/GEHw8to/wCx7PUJoJPDqqNsJZVJeAY4QH+6e54qlB8Lfg14&#10;V8XeJPiP/bcumDV1kg8XafdaiTaXAkXbudGOIyR0YY61upr2jlNuz1Ste/T5O11dbM86pQqSwlOl&#10;QhBVKfuSlzOPJZcyaWnNFSUZOEmrw7m94X1z4fahpNjaaDqiSRzNILO3uLgyeYZI/N8v5icqVOQO&#10;cDpXH+OfBvw8vvhkukat8I18S3Xh3Rd0mi7mmkfTrk/6RBbSEgyYVcqucho0AwcVH4a+FV38KPCu&#10;k+CJrp9c0+3uWm8L6+Y/3mlTYYQpKV5eEKwQNzleD2roPg/4v+IzX9x4E+L3gq20/XtNt1ltdQ0u&#10;XdZ6nAzlS8XdCuF3IemQRRy+yk6lKV0nfeza/P16q5Ean9oU6eDx9FU5zi4v3OeMZWi7NtOKd0pQ&#10;bbjLlt8Wi4P9nTUPh58KPgrr0PgL4n634u8M6fdGS10s2JOq6GsjfNE6n52UffAZQQM4zXpep+Ff&#10;Cnjz4U6rpGoeJJr211jSytxqEMjBwpHyyKucowODgdxWTpGhabqXxG1/x3beGVXUNNmGk3WqWc3l&#10;yajCU3OsijhnjYrtY846Gtn4fNZtpVnJc6LdaffxRTFre8kHn8Njc2MBwwAOcd6WKqc1R1Yt8107&#10;6Xva/S3a9+t9VcrJMLKhhY4GpGPslGUIpKfLZSabXM5WTTsoXaSj7kuV6U/hHc3J/wCLXa94107W&#10;rvw7o9rDfXdrI6Xm8jIeRD0BTbg55OaqadfWHjC+h8LfFrw5At54it7+0h0e4jE9rfWMEnyTsrDA&#10;fa4PXI3HHTNdHb6Z4Xl8WaldS6RHZ6xdaWq3WowRhJJbfJ2jeOu0568iuf0G00Sfxjovw9ufFkkm&#10;s+H9Pn1BYprXZI9vOWjRgw4ypUg+veslKMpSmk07X9HZ3atpa9v+AdsqNSjh6WHm4yjzciTd1Jc0&#10;UoyUveclDm6u7ve97Ff4e3fw7+FWox+E/DngyXSbfUNVntrxraJvJa+jiBMjL0XfGo+YY3EDOSc1&#10;1viqDXmj0200uGO486+Rr5t2wiAcllI7jjjvWV8SPEsPhNdFh1O7WGbWvEEGnxyW6rlpnyEYqfvj&#10;j5sc457VreLbXxGdU0m60u98m3gmf+0PLA2+Xs4PPYH9KmbcpRqPrfVu97HVh4Rw9CphIbQcbRhF&#10;R5VK2ltu7bt1e5g+OfEi+H9E1HW/HWlNfeG7qNbbUYIYS2YZG2bmXrxnDAduRWL/AGZY/AjUb7x1&#10;FcTL4DsfCEcOnW0F9I32TyiW8oQtkuWU/K4O7+E9qj+OvxA8SaP8J4Zo/h/PqcOpapHp97Z2c253&#10;tXPN1GV/u/exXbeJtMtLrwfD4fmujHbyLbvb3lwu4RMjIy78+pAH41rGTp0o8y0k2n2sra+TXc86&#10;pCGMx1X2UvfpRjKLcWmpS5tG3a9OVleN9GrtrRmLNpPhnx54Vs9EtfEsk2lzWcOr2MrXJS8smWRZ&#10;beUN97aCpUhu2VOeRV1tX8RW9vPpXiQJNPdaxtt/lVRPaScpswfvLyM9eBTPGOg6X4TvZvHMFvBb&#10;2el+Fr1LyOKM5VWkWZSAOqhg5x7nFaEsNlc+FtF1TUUiufsq29zHNbpuTcQBuXPRec+wrJyjZW1V&#10;/wAf6sd1OjONSSlaNRRV7N2cVps76JuVr3s7q9mcu/ijwhL8VPC/jGaSaKe8s7nSfMuISNkgIJic&#10;/wALZGRng1a8SeCfienxlk+Ifg/4oqumnQjDN4RvVBgkuAfknz1QYzkgdfate61/TNS8VyeAvF/h&#10;iINdRS3Omz7QVnVMAnP8DjPX0rEk1HRbP4w6ULhZorhfCs6XMksw3RReaNgdM5POcNitIuXRfZa1&#10;s1bV/wDA73OWpTp8rVSV71YO8XKm1P3Yu9r36Oz91p63WpN4t1fxJBqej+M9GtXCWcMh1vQRERcy&#10;xg7Q8JXg7WyxU8MvTBFWPid8PPhD+0L4Lt/Dfjrwra6zZXm6bS5pkKOj4+9HIMNG30IzjmqfjrS5&#10;fFVmvhm28TzaD4ntY/7Q0nW7Vd8ZZZAMFTw6njdGezcVe8M+KfG0ZXT/ABn4RhmFm9qLbWtNYNBd&#10;K8f7ydU+9HtkBVl7BgaI80IxqU3aUezs7dGu/wAnfuVP2OIrVcJi4c9KqldSipxbS95SWvK7K7TX&#10;Ldpp3bRwvxC8c3PwL+C1r4b+I2gy+IbfR5LfT0vkYfaLqI/IkhU8iYDAyD8xXrzXVfBfXdP+J3gK&#10;JPFIttS1Tw1ePE8z2oVgQMxnY4JRjGVDD1FRfFPw74C+Nni21+FWua1LbzWdqNS1GxWP5byzcmPY&#10;WyCMPhgRyCAa88/Zl/ZZ+In7PvizxZ40uviZf6xfaw0sdlpuozfu7jZkw72bJZtuF3Dp3rqvh6mB&#10;k5S5avxLzv27X1b6bfLwX/bGD4kpQo0vbYKzpt3i3DkV7yTd5NPljFO8tJPrr7Vpzaf4k8Jf2FfX&#10;UzLrcNwiysoEiLjGcHgMuRj6Vx3wz8WeNX8Qa18HviQq3XiLSbe0llSFdtvqmmMxiW+gJ5UtjEkR&#10;J2uhwcMKtR+N/iDp3gX/AISS7+Gt7/aFm9tPcWEm1naN5NsyqF6tGMnj7wGa1bbUPCHxE8bR3Gga&#10;l5OreFLhorwx48+AOiN5EgPLRSI6sPcA9RXLGPs4zUlp3WtmrdumqT/pHt1KscVWw86NRxmrJxac&#10;eeEk01Z7yjaUle9kmnpK5m+NhqXiLwPJp+oQwyXui+JkWza4vxA1w8coaBlkHCswIXB69+tTa349&#10;1PwF4nsfDvjRTfWOuXjW9pqENuVfT/NHyRzY4I3ZXcDnpkd60/GmkTTNearpfhOPUrxlt3m024K+&#10;XdbJOCueA6ckH2FU/Htj8QLTxRHqPhjV9JudLvZITqGj63GwK7W5eJx91iOx7jiim4VEou3XrbXT&#10;bt+CY8VTxWHlOpTcuZciulzXSckuZe7zaWTs3KN7pdXbuNWj8NeLBLc6bFcWFro6RzXsMrNdxN5u&#10;ADH1eM5yG5Iwc1THgbQ/Beq+KvFXhzWW0/TfECrPqkcLBo7a+HytconRWfK7x0Yrngk1px+IfD0X&#10;j610W6udmob547dJFCyMoAbg/wAS47jgVznwp0vxPofxd8eWl/rq6p4dvby2k07zgoa0vGDfabcj&#10;uv3GH1NTHm9nJ7aJtd1dfj1NajpvFUo8vPepJRatenL2cm72afK17r3d2ruzVuq8TaXL4l8JyRaF&#10;4lezukdJ5rnT4xvdwOhX0bjPfFYHw68SeLF8O3/g34xaCt3q2gpGst/bwmSDU7dwds8eRuB/hdSM&#10;gjPQin2MOnWvx+ubW805bae40H/iT3FvIyCeJGVbiKVM7WKny2RwM4Zh2rUutSttO1No9YtriC6t&#10;EWWC5WQlZoN3PPfBPK/jS+GHJa97Nd18+3R/8AvmlUxH1hS5HFypyV24ySWl4tWT2kmrNrS7Ujif&#10;G/hj4W6L4U8R6fofhTRbzT/EWsWy+ItOuY32O77VZX2glHKkMjcYI7V0Hhv4VeBPDPjS18RaRqFx&#10;Hd2+lQ2V5dSSjNzHGSIBK/8AGyglMnO4BQeQKdoWt6na/HbWfB8nh6OTTb7R4dVhv1teYpwShjc/&#10;x5GGXuBVTwr4a+H2vvrWg6hrdnqVr4g1o3i6e10yPFcQGN3jQZDAJKobA6Z9K3lUqKnyuT2TfW6d&#10;vyS+dvQ82jhcJLFKrTowclKUYprk5ZQcmrOzdpykrtXtzPR3aN2++G1hZeIvEHj/AEONYdT13S7e&#10;11Iecyw3XkE+XKwX7sgRmQOOcYB6CprmLWJtPW/0S8e3fTbxj5TW4PnRpnfF7B1Odw71z2n+FNZ+&#10;FWj2IbXtWvtJt76a6vI/ME0kPnzszBu8kC+Y2AOQAPSp/h9F8RtA1vxFo2p+MrDVNJa4iu/DF5Mw&#10;WW3EpYvay/3lXjY3XHB6VhytxcuZO21+qWltey6dj0adSnTqRpexlTc7uSjZ8smnNydmnaUub3lv&#10;LdJsj8N+JtZ8S+H9X8deHPCtncX0dnJHp0LSGA3SdUQn+HJyvI4I96bb3viCHRzN4U0u706XT9EW&#10;e50e4kLiG5QGQwnBJO5Sy/8AfJpvhL4ma9e/Efxp4L8QeEjYro8cH9m3cke2G8eRCSit0POMD1zW&#10;hpHxC+HsS6t4o+22un31new2mvedlfLuWULGsnoDlQD0rScZQk1ydmuu9rL+luc1Cth8RTjL6xb4&#10;4u6UNYuSk1one61TbTir9LlvwrrE3i/RNP8AGemuLPS9X0WK9+y+WfNtrokHdjgkYJVlPp71z3gP&#10;UPDXiP4n+INCdbqw8QeHda+132nw6i4WUvboBNGp4kt5BxtwQrg4wa6M3F5oGmwHVJ/svn6hb/YX&#10;WPfHAWPMTEfwsdy7unzCsb4q+E0uC3xX0uGGx1rQf32m6hINjRw7f38ExH34mx0OcHkYNKnyczT0&#10;vomvlv37P7/J6YqOIjQp1I+/Km1KaateNnzOO/K01zRWz+HS/NGh4QurjS5NS+I+neK7h9B1HfHq&#10;Ol3ln5cmnXcchGUQDoRlWH8Rw1dzaa1pGo+EJLvR57e7h27fLDbV5OCjZ+6cE8VlaVrd/eWGl+Ob&#10;eGOay1LSVl1GxUgyDdhhIoHDAZIPqMVBZ6JcWviPUNZ8JXmm32i69amSa1LZ23qDCsMcbSMBh1BG&#10;azqWqSu9LenTo9tbdepvhJVMLTUYe8pb73XMr88U2/cbteOvK2+isc74I+ED+EdbktIrm4V9DvjL&#10;4fvEvm82XTWUslnK3/LVFkZlCtnHBFcv4A8Ia54d8a+PPjN4J024tfG2q32k3Hi7w7rGoCSzMYQ7&#10;7eKUDqELFGP3SAvQ16gNL0P4p+Cbw3KNYXl3arZS32n3H723kRgVKsOhSQZH05602O3vbH4o2t/N&#10;pyNG+mNp+rX0hVBesqo8L7f4iCXX1G4j0rojiqnvqT1as15Jp29G163tbc8qpkeF/wBndKLUISbh&#10;JPVOcZQUl7t1KEXa7vFwck02kV4/htBe3Nv4i8JeIXhvNPSYaTqnnGZoopXDyWciE4kiJHGeVwME&#10;Yo8I69b6hqfiC/vZvM+yIttqmnzZY20m3c647oV+YD0zVDRvh5qHwx8ax33hvxRfyaTdSyrdabJi&#10;SMNNJujH95BGS2G7qcHoK1Ul8QXOmt400vwnGusxSPbXmn+cqx3qhtuWbHPy8qT9Kzk+b7V09nt1&#10;2d/+GV/NnZRjKm01SdOabco6yTtFLmVtG1dKzV5JWs7RZH4f8TrH4msLbS4obrw/qEZjsLq34NnK&#10;gztP96NxypHHBFbXiORdau7XRbHVltZoSJ/JltRJFeQukkWxs9F3EZI5HuDVDwb4c0S00G4svDNj&#10;DHbxzNLp8LfcgY9Yx/dwcjFReILG5lnsPEEtzNp81ndtYqseDvE4VFbB4JUnd6HFYy9nKrppb+tV&#10;+H4ndT+tU8FafvXadlsldXUXporNpPdabaGb8FtT8ZXWj3Xw8+MWh2ceq6XcvHbva8w3FvgPE0We&#10;cIpCbuuUqP4jS6ZZQXEnxClujoenrb3mm6pJZ7vsVx5m1JNyHcChIyCMFe/Wp/EN3eavHJq50tW8&#10;TeEJleSOEspltnwXMX94SIuQDkBgRWzr2pxeI9NuZNLmW8sxIINWtFUFo4nTnI7kBgcVs/4yna19&#10;7dHptvv09bHEqfNl7w3PzOKtFyV3KNmkppct3BpqSWqsno3Ym0G68VS6HJY+KrvTbnUI5E8yWFT9&#10;nuYSflcA8ruH1ANZ/jbSNP8ACVrfeO9I0WGO8WSR7i80+x3TKzqEWaREwZgnG4ckqM9quaFocGrf&#10;D1dD0nxAs3l25gs76PB+VT8ucemMGrGlXms6hbyabqMTWV1NbhfOhfeiSgFSVPqCA2PSsb8sm1tf&#10;Vbaf19x6LpyrYeEJ35nFOMn71pa9e601ur9HucjJ44+J1pZeE/G2l+D9Pu9Pvnjg8aRR3AQ2Qwf9&#10;LhzwyB+T32kfhe8RWXhnxp4bJttSsNRvINYnXw/qVxaiVtPu1zmPqCGBBXqCQR1q0l7e+EtcsbLW&#10;/Dsa2usN/Z80tpHm3jk2SMGkXoisflB6ZbBqn4htNL8AaXqviLwlbWtqm6S71S18vKvOsYIlP92T&#10;CgZ/iGK25ouS5VZ9Lddeu+23pueb7OrGnNVZ88dOdS3i1FaxSSunZS1btJtxeljJsdX8E6t8V10/&#10;xNpF3Z6vrGhxW7SGZ1gv41+bGO0qEHDcHFSfATxprn/Cb+OPhR4itEa50DV3ns5re3KJdWso3xc9&#10;N4+6w65571rat42+GF54X034q6trFiVtdLW9h1CNiwSN8Avlf4QxwfT2qZ9Xtp9f0fxp4Rs1urfW&#10;NiajeWsw2rGATvcd8cDPXBFVKXNTcJRe1tejXZ+nT/gGVGn7HF061KtF2k5NRWsqdRW95LqptPm2&#10;snfVsk0fxqdRmhvrrwjdhZWvJdPurUFstGvMUg/hkYAqA3BZfpWlB4oTVNdn8KWttJDcWcdvNI00&#10;ZVXjlGRj/bBB+hFTa3dapaLHeaHpTahHPepHcW6yBREM8yE+mMH16V5/4x1vxzqOu6h4Z8AXFvB4&#10;qit7XV4dJ1K6AJhNwEljVu6FUbH91iPWsadONbbT57a9fL8D0cVjKuXw9+TnrqlHWXuvSNtHJtXS&#10;1fTzO88PeO/DHi7xBrXg/R9Z87U/DskcGqRqCDE7puXIPB49KzfEl94XuHm03xsLiGG+sJorq1ul&#10;/csqAtuGOFbALDB5x7VPYa4tz4yuYLT4fy2qyWfmf21CqD7Q4/5ZsRyeehPcVX0TxlpmsaR/Y/xF&#10;t47WZ7pYYY9SQRtKxztGDxv+nWpjHllzRTtp6/1f7jWWI9tS9nUnG7cldxag0nond78rs3dqTu9t&#10;ClPoWj+IfDHh3xDZa1eCfw7cQ6pH/Z8gZpl8p49kinqjI+49zjParfg7xX4M+LfhvWrTw9qLW99C&#10;72usLD+7ubaYr8rkEZ5UhlYjDA96yPC1rqeh/GzxR/b3hu2t9Nj0mzh0jWreYb7mMk74pYxwChwA&#10;SPu/WofGPh/VPA2rwfE3QfB/2nUtPtJLfULXSp1RtQsvMAjRweJDCn7xCTlSpXoa25YylyX10cXp&#10;bXWz/rR7o82NatRp/WFT9xOUaitLmai+Tnj1vZXsk1KKbi3odBHb61ZRQ+IJ/EDqdPthHcRKfluF&#10;8sAloz0cMNwI9cVneONA8VaxeW99Dpdjcww3Ed1b3gVVlspsABsNnqCQehFaXjW60bXfAkOo6lI1&#10;qmoxw7meM8sxACN1xkkfSuW8IeH7T4lwr4p07U9X8P69p7Pp3iDTTMTFK0Zwu9G4YYAKuuMg0Uub&#10;l9o9Labbfd8/yLxzhKosJBOTmlJLms3bdrmutFyu102k2ndXO88X+F9P8d6DN4b1WSS3muINv2i1&#10;uDFMo/vI68qQcMD6gVgw6R4n0G+tZIviBdX00OhRWV59st1zcFbjP2s7ePMVSVYAYIbPGK6K+06a&#10;2jbVReyM/wBnUQx7fusOWx3+YDpTtO0MR5ns73es0jzZZRuTf1H0OMH6VzxqcsbX09D1q2FjXxHP&#10;ytTta6bTt02av132T6XZznxk8HeJvEN5o/ijwHPbw67ovnTaW10uYbpivzWsh6hJAOo5BAPauC8Z&#10;/G7xN46+Duk+MfBPge4RbzXP7N8TabbzYu9KdJds4OOCAAcng4INena/4l1WPwTqGqaHaqL+3uNl&#10;nHdQsUEgYBchedvqe1RvZaTCl7p1jo0MMOsLILu1t4dqz3Dx8yEjuSMZ710UakacY88b8r09Oqf3&#10;3XnfuePmWDrYmvVeFrOCqw96y+1ooyTadnaLjJdYtPdIp/CTRNa8GDWtD1O+jvIW1B7rSJfK2GS1&#10;dQUQ9iw+6SOverWmeDtA0TxNb6joupNYtNCTeWbTlluGOFBOeMjgCtDwvDf6X4PsbTUImuJrWMD5&#10;iGYAfw+5AFY3hS08H6polvNpl5dTWusq9xaTXbFpYism/bz3Qn8uO1ZylKUpSva+jts/63O6lQpU&#10;KNCjyp2V1zPVap2T33ai3ftfc2rzWLLR9dsdD1qRlm1GZ4bVliLLKAu7r2Ix1NVvHLeELWK11jxn&#10;bRqtneLDZ3smd1vLINgZWHTOcelXdAF1e2c1trahpLfUJlhkXqi/wsD7g0x70wPqena9FDcWcO14&#10;QyA7Y9o4fPU7uQaxjyxnp03s/wAjsqc1TDu9rS1jzK6Vlf3tdbNXurdOupn6hcx6p4Y1O2M0N5Na&#10;wy2qTed5ckM23AQuOUY8fMPrVP4WW94ulq+vXMbX0kghnkWbdLtUDb5h/iYHjdjJGKo39/a/DH4d&#10;eIPijq2i/al8lrrWI4YdrXEanG8p/eCY59q6Hw9baFrWgW/i3SmUx3llFLZzK3JhI3Lu9SM9a2l7&#10;tN9m7X8+qPPoy9tjYOTXtIwu4315W2lLbV6W301V7bw2HjBHsLQ+IdNnZtQ1KbT7hUtziJl3n5x/&#10;dIUjI4ORWF8XpPGXw88K69448A2lrqF1bW9u9rYXUpjV4wdrxKV53bSSvucVv2Frd2evzaYuoRtZ&#10;vb+bBJu3PBdZ5yPTaQefX3rTls7XWdA8mSbzra5iYsQeuT29v5VMZRp1FJq60uulr3t5G1ShXxmE&#10;nS53GaTUZK14vl5b63T1fNqrENtrula/plreSWkse+3WRX+8YZNoyjEfxD39K0La4torWOKS58xr&#10;iMssq8bwO9ZEq6d4fvYbg/IsiGOV1GFf0yO7H1recxBYfItlk2EfKB91TxkVjK2ltj0sO6mvM1zK&#10;1/wMt5Ir6/XQ52jubeZTcRO7524b5QPUH5ue2KydSi0ZdLm8L+INdaaO3uIktZbyUJJFL/yzXf3Z&#10;jjHcip/DMulXN5JoVvqNnNc6Jlb63gOJLdny0akdspz71x/7S/wq8W/Ez4cato3gPV7JNUm1Sy1W&#10;ziuo/vG0dJPIJHOWZevbOK6KMIyrqnKXKrrXt5/dqeRmOIrU8sqYmjS9rNKXuJ/FZP3fN8yt1s+h&#10;2GiSeLL/AEO11CK1lsG8txd6fqCgyRMMqMEcY43D1Bo8GXmvW9pqGqa5OsjxsztDbRnaVUE5Geck&#10;dfesX4dfELxXqnjvU9I8SPY3Wlz28Uum31jJn7JcBQLiwlH99GO4H0OO1ZfxK8TeJPgF4gX4hT6z&#10;b3HhPWLxLfU7e5Ug6bMynZMH/wCebEYIPQkVXsZSqOnZXeq8+tr9/wDKxl/aWHo4SGNbnyRbjJtW&#10;5fs87j/K3Z3WlnzWte3d6dqmmeKYrTVtNSSay1K3EnI+6c8Hnoe2Ky4vCutaL4pk1jwz4k8nTmYm&#10;/wBHmAdbidgAzbjzEQqqVA4Yls9jWZYeG4LTxbovxJ0PU5La21KzRbrTY5d1uzHOyRBnAJDc468V&#10;1+r2+lC/WCXbG2psFJ5BldV4/T+VZStCVou6a7f1t3O6jzYunz1o2lGSs07XulZprW0m9Yvu079Y&#10;raC11qK4EY/duvlt8/IYcFD6YzVEy38Ud1DplzIsunqGjhVg3nbUyVI9T+pqvBokel63FocDTW7Q&#10;77kyJIT9o3oVZj7hsGs/Tr3VNP8Ai1HrEeoG80PXbEWq+TDuWO8i6sWH3QVyPrTjFa2fS/8AXyIq&#10;V5R5OaNm5crae1+vR2Uml9z2J7X4j21rZaH4r0rwzfSWniLUEtdSEy+XJp7lSFeRG6DcAp+oo8Va&#10;P4As/GcXha+s4LWbxczbdtvt8+5iAkL7h0kKjqeTsHpS+KdR8CeLrWTQ9a1eG60jU71bJo1JDw3y&#10;PlfmHKsGUde4qH4r6fYPHo/iIajIb7wzrNsbhlUbnjf5CGB4x8wfI5AU4rSHLzq109f/ALX7no9P&#10;zOSvKt9Xm24VFHketvSpZLZSjeS1era2Vnu3RstRkt9UTS1kmtD5U3yhm8knBX1xnnH41ifEnTdd&#10;tRB4u8EwpFKuoRprPmyFVFmG+eVR/eA5HrWrrdhBpHiO41G3kZDfWkZmZc7QY24YHp0P4ir/ANtu&#10;L8W8unKjr8yXEM38agY/nWMZcslJbeZ6FSisRTnSk+WV91a972Ul8rXXqjL8S+LV0ua28TWOuQSW&#10;ciIfJaTHmxuQoYf7W4j86ueKGsNHWx1C81VoBNeCBUOMytKMBB/tAjI+hqr4g+Hfh3xnZ3WgalZN&#10;HZSIv7uBthB65Uj7vIH4io9aC+IfDd1okYZm0+6jEhuI9xKxkbih6h9vRhyDRFU9LfP06Ezli4+0&#10;5kmmk46v4lfmVui0Vte+nezLceK9F8NrdabLFqwjvEDRXH7uR7Y4V+2PMBy3oRT7mSWDW4Lc6Pus&#10;Lm3cXU2eY8cIhHfOTz6VY0eG9n0D7LezLeSQyMkcn3WC5+UN77cZ9aj0jVbC4ea9tXVoo5Fh2hs7&#10;ecMD9CKm+7sdHLflvJq6Ts7O1t97uz2er02Hafp9ha38mqJfFm4gVhMWVVz0x2qXUB598mkXdr5l&#10;vdQsko342g8dfcH8KgfRNPstV1LXZSyrKFMvl8qFQf3fX9aPt2maLPHq942YbuSNI534CZ+5kHp6&#10;Udbor4Y8skkr6+l3q/J/h30OTufEWofBvS9a8W6rra6l4XjmsYNKt4Iy1zZbnEDhmztdd23Hfrnm&#10;uguPD3hTxrdw+PNN1C9glmtEjn8mVlWeBskI6HjIJ69QRWS/w6+Huma5rHw2uNGn/s7x5Z3U11bt&#10;dM0HmD/XCMH/AFTNv3/L3GRjFZ/wh8MeIvBHhO18D654ohuDa3X9n6Tqk2fMvIYWOI5lP/LUqGyw&#10;64zXVLllT54u0vS11btrqmnf7zw6MsVTxKw1ampUrPq5OFRSbtd2fLKMo8ulkvd6q+9dasPC2t6T&#10;HrOsSSPezPax4BEczHhSR0D4/PtXO/tWeDPE/i/4Xp4o8A6jJZa94Tvl1O2kjuvJM0MXM8BbOMPG&#10;CMHjIFdN4cuk8Q/Z9F8daRbQ6jbzNLJYFhIsbo52SI3uMEdxmtDUNDtTqFxYXts13ZatG8F9byDK&#10;bWU5B9jyKzhU9jWjLqt+zX+VjoxWD/tTLK1C/uVFZO7UoOys3e7UlJJ911WmvPxXmj/GHSbOC+8I&#10;xxrqeh22o2V1eSLkTBt6RMvUspAbPIFWNG8TJqmj3XxHtdGvra4W4jj1CykX55YYiUJC9CeWII5I&#10;AFZfhDU/AfijxFefDJdGutP1bwq0lnpl9JbFCsYRfngkPDDa4BHPeuv8O6Y1rpkUEDTLtmkDK4Hv&#10;k/Qn5h9adTlprls15Ps/81YWBjUxTVVTjJ2aco2vzR07Kzg3NW1unv24G71nxX4O+NFx4G1bR9Jf&#10;RfFUb3ehak0xDDy4x51rJGeM4y4YYyM55Fdvc3F1B4akn8L6bbtew27vYaezhIpn24RS38APTNQ6&#10;HrF9q2mqvj3wrDa6ha3U0e2cK6tGCQssb9t0eCR1HINR6j/YVnYT3unW32m1bSzL5VpNn9yhyCoz&#10;/wDrpTfPJLl1Vk+qduu/Vf8AAHhacsPRqSVVuMm5RurSgnZ21V/dlfdaJpNO2unpOpXsdlarqWif&#10;Z5pLdWvrWNvMWKUjlQ38Qz3rntQ0XxP4U8W3E3hTVhNY6ypK6LfP8qTY+ZoW/hGCCYz1+bFa1pqu&#10;geIrXSdb07WXjttXsGjtS2VaQFcjg9GHNN8P6DJpumx6DqTtfXGl6gLi3urnJyrM2GU+qqxFZp8l&#10;/wAn/wAHaz87nZOP1hQSbdtVNNLou2/NFt2a5brbYk8C65JrHhy3sbjS1tbq1iaG6tfu+U6MUIA/&#10;unGQRxipvEHgnQPHHhjUPBvibT1lsdSj2zpGxVvY5HIYYGCPSse3v9ZtPideWF7PazW99bokKKnl&#10;3FsAzYOejoSevUH61oeGvFt/J4qufAeueHby2mhtvPt75vmgnj3bQFcfx45K9qJRnGXPDS1np0/4&#10;YKNbD1qKw+JV7t03daS6a9PeWu/dbqxmeEtK17wjp8Njb61HqGm2VxOl7NeZ+0RqF/dqCPvY6Enn&#10;FM1fx3qml6FrGo6v4XkvLOLwxPqcdxDzFK8KMXtyezNtBHqDntXmHxt079qD4a+Kta1/4dJD4g8M&#10;zeHWuLiwuZP9IFxFJuIQLySyk4Poten6D4m8OeO/hJYXGmSyQHUND+32qzKYwkipuKvnphuGU8Yz&#10;muqdHljGq7SUn0e3XXs/0PBwuZe2rVsBDnpVKUXZTV1L7KcG7qUdnu3d672JND1fwp+0F8KZJNJ1&#10;G8tbbVtPgZprOTy57VpIkmUo+MEjcMHkEg9eawvhl4+utK8f6l8KmvLjXrWHUZR/a1vGA2mOEUi1&#10;uk/hyuSsgGG56GuC/wCCfXxet9W8PeI/hV4v8Ex+GfEnhe+Vr61iZjby208jmB4ck/uwTtGOMFSO&#10;DWxp+i23hD9vfxHqMeoalbx+JPAUNzOkce6GaaKXy8jjgqgBx71tLC+xrV8PLaKco7a7a3Xk79vz&#10;PPw2ePMMvyzNaLXNVnGnUaurfHeLjK2qnFxaaUk22npZ+s6Hr/hi38QTeErIWtvcLkrb26qMjqeB&#10;9a5zw/bfELw9+0brUerWUd34Z1zTobnSrxchrO4jUK9uw9/vA1h2mnzQftIR2viS+8maazzpciR7&#10;f7UjChi5x0kjPB9VIrc+H1/4q0n4k+JvDHiu8uJP7UnbUdNeRsxwx4CeVH7DG7HXJNc7p+zjJrW8&#10;Vv6rVen/AAGe1DFSxlaippw9nWkk42tpFrlmu0k7LztJaWb0PDs2t6b4qvfBtxeXDR6e0NzDfXNu&#10;pjnW4lmJiDZ++uAD/sgHvUfxO8H6Tr2gHQWbbdC8VrK4VQzWhkO1gM8FSNwIPY1oazp2nzta3PiL&#10;TZIrq41S0Mc1vKSpkiLMhPOAB82fUHFU7qx+I2h/EG+1eLU/7S8P37WhgsTEoaxk3bZm3d02Yb1B&#10;zWcZP2nOnZrX1em3Tv5HZVpx+rvD1IOcW7XV24xd2uZNpqyUVdXd7PzWnF4Wu7TwvN4d0a58tmdj&#10;C1w24KTyMY7A9qwINZ8bWfjSLXWvP7R8Nw6a9tNDZ2oMkl4g3NMxHG042KB361115aQzRxxaXf8A&#10;kyb1eORTuG3OfyNc3oOi6N8PvFT+E/DjbbPVrqe/nt5JNwimfkqO4DHJ9BU05KUZX1f9Xd+/b5m2&#10;LoyhUpKm3GKaV1Lr9lcvVXb5r+Xnar42nub9fDOpf2Nd3lrfakbDULaSMKlsk6krPMh/55sijcOQ&#10;WyKm0bxhea94cs5tciuNOuBrAtVhlh3N5kfyssnHRiN24diprT+Ivh7RfiX8PdU8Dajq01jDrlj9&#10;kS8tJdssLPna6MD95WAP4VwGr2N1ovh7wt4A8ffEWWbXvCn2O8k1hd0Jv5IleNmJ+64dWVSp7++K&#10;1p+zq00tmm++29+2+j9EebjJ4vA42dRe9TlFO94pOV0nHfmT5U5R6NuSura+qQXFvfXE0N/pRjKM&#10;8P7zBWZMcn6H3rzfVpIPgv4d8WX+q3tncaFHcK8Om3dn5dsscuFWIEAgKMnJAxzzivQNLlbWfDtv&#10;qdjqil2s/wB40a5Adk6keo9K5/wB8QfCnxStdW8Ia7Nb3Gp+H5mste0+4t8CRSv3/LbqjL36ZrKj&#10;KUL3V4pq6+f4dr+Z2ZhClXlTjGajVkpezk7Wd46qyettJNW1US9aa7o154QmewtYfsemyqtxFbtk&#10;RBNrDbj04xU1pDpej6pHpIeeGO7jLxufuCZnLAZ7NjPHeuZWG3+E+q28mn2P2zRvFGvRWa/YRj7A&#10;xiKqzf31JXB9OK3r/TF1m61DRdf1iG40u6mtxpse/wAuaGdDuY7s8/MFwOowaqUIx66PX9H81r8g&#10;o4ipU0cV7SPutdFo2tf5ZK1mk7N27pM1nX9X8FarbuFS+s7+6RI4vPCSxRgHzZPm4fHBwOcZrR12&#10;SbTLuXxBocMVxNCFkvreH/XPBgnGM8n09ax/E3w3t/Efg208OS+I7r7ZoeoR3UOoSgSTFlbftf8A&#10;vBgdp9qtRXUSeO49Wjs5Gmi09YtWlhJAXPKAr378jpU8sXqtXrf9Pv8AzNOfERk4zVotxcdU3FtP&#10;mta7917305dmYcmo+BPFviZvil4Tu9Q/tC10u3S4SPdEl1bmTcqENgFlJb3HSrnx+8EeDfiJ4Pm8&#10;P+MNJkjGo2rWuna5Zq32iwuZAVjZChDDBO7+7wc1JpS6Rc62/hVfEqXhuJjf2djNDteGJTyme/z8&#10;81peD/sfh7S9O8JxrMksIZmt7+48yRvmJbDn7xXP4Cr53TmpxbvHb09fK3byOSOHhjMPUw9aMXGr&#10;fm00cr66JvdNO6knpe12ef8Awy8K/F74OzaRa/EjWbXxFHHeW+iWeuaXDMLm6tduyOS9jOVLLt/1&#10;wJ681oeMNA8TeE7fVvHkXiy6vobGaWSGNbPc2CcBPlPzbCSucZ29eldn4L0nxN4TvptCuL77dpJk&#10;mn0y4aT97FGzZEDH+ILkhT6AA1xHwPmvvAXxB8bfDHxVrarPcaxNrmixT3O/NhKV3Sc/cxISuOnF&#10;be0dRyqaO1rpdVe2i6Wvt0+R58cHTwdOhhPfjGbkouUm3CajdKTuue9nZt3dtW3Jmf8AFLxz4T+H&#10;/wAIodT8cWF8+h6Xc28d9dRzO7Ks3PmqV+Y+W+Dz0r0ldG0LxvoOjxT3p1K1nhWWO785o5JoSv3v&#10;lxnIPI6HNZGufCvw54yjudAHiJZdJkjLT6ThZAHfJ35OeOcgdOK4vwr8VdP+EXxv0L9lvxjqc00u&#10;paP/AMUzfMFHmLGuCr46M2wkfQilyxrU/wB1fmjeT9NNfVa3129C3WqZbjf9v5VQq8lOLdv4l2lF&#10;u9nGWihdJ8yd/iSOT/YX/aJ8C6trOs/s6W/hCbR5tL8Sao3h3akr2l1AszOVid8hCqEEJnpkivcN&#10;J8NaTq+rX2taZcssYupYZYYV2LJLkeY59TwBuHWrhs9Cs543l06C3WxkN1byx26omWymQQBhuefU&#10;GvP/AISfBz4p/C34o61rGk/EyDWPBviG8ku30m/3NNpsxbO2FgcFSS2R60V6mHxFSpVp+47Xs3e7&#10;62dvnr5k5Xhc0ybC4TAYpLERTceeEVDkjZcnNHmd4p+63HootrdnTeO/hH4K8deLdF8Va54Ws9T1&#10;LQb2OTT73cEuLEeobuvqp69qxv2cJPAkSa14X8OeD49EutL1y4F9ppiZSJWckXGGJ/1induHBBqt&#10;Yat8fUk8X+I9N8K2P2j/AISS3j0WO+k2rc6YoAlYEch/vEA961tE8cwad8UtYXxZZ/2a1xYRGx/d&#10;hvOSMDzH3KMnBcDBpSjW9g6blzWStZ3t3Vv+3n9z8zSjUy/+1KeMhS9m5SkpOVNLmunFPnaTv+7j&#10;u3dOK/lJtM8GfDWeO38PnwXDpclhrM2p6THFbJCyTRsVM6EAZ4bk9SpweKseH7fUYfipr+iS+I72&#10;+j1DQ7S4uv8ASkCaZJho1ESfeQSgNJnkblP0rG8ViXxl8Vv+FX+OvhfPJobaXLLo/iuHUPLDGVAk&#10;9vgEMrkHAx1AzxWz4fj8Lx6zrnxI8L31i5jtP7NvpIWLFXstwMMncGMEjaO5PrUy5uV8zu2l2e7T&#10;Wt/n3vo+p0UHSliIqlGMY05tNq8G1GEoyvFxSaV0k03Fxaad0iv8VNH1rxV8INc8F+HNUhm1iPTW&#10;S1e4cbmxxliRgMRxu9TWf8K9YtPDnw609PFfiK+/fXQFpFqEaK1kFUDyVK8Oq7T83cc1k6j+0noz&#10;fB3WvixpngvUNOuLfTnuLSx1y3EH2yHeAHXPZsg4PPNbWseK9Pu/hNH4qufhnf3V3ptql3a6HbD9&#10;5cs0YP7rP3hhjxVqnWjSVOcbe95XvZXXpt5bnL9cy6tj3jKFZOSop/a5XDmbUrLd2UtNXorI6XSr&#10;qzv9L1PxP4J+Z7pt0DeZugumA++mD/F0yO9J460m78X+HLews9WOmX8dzb3MkiS7XSNJFaZAcdGU&#10;FTxg55rkNf1zxz4I8C3lz8KPAqzWdx4Vlu/DmnrDt+xX0ce8W8i995Py47qRUvwb+OOj/GDwNouo&#10;eJfDk2j+KtT0y6STQdQiMU3mQsI7hU3dVLYI9iDWbo1I/vo7J2vu1pfVfJ/cztjmeBrVf7OqtxnK&#10;HNazjF+8k3CVtXeUWktWnHS97HgPw38Zfhz4baAeNdJ8QaXa6hPPYs1qy3FzZyFnWHKnb5iMdoI4&#10;KgdK0D8RND1PUbjwZ4xhbQNWWz+0wT3EnySpgM7ROcZVeAw4xTdF1D/hOvBmuxw/D6+0ubQdWkg0&#10;/T7iYwrctbENFNGw/gc//XqnJb/8Lp8Iwy/E34a2um/abfEsd1cLM5t5MB0V1+5lgARnkVTSnNyq&#10;K2urVk++17O/kcsZVKOHp0sFJyXKnGM+eUWl7rTm43g1ZWbbfVptnSeOby58N+G7n4k+GLOO+urP&#10;R3IhiOftShSUAIz/ABHPfjNZUN3rvhHV7r4t6182l33hy1bWLO1V5Ht7iP8AjjVfvBlfBwM4jFdL&#10;plncaDEvh/TooFsbPT9kFvbxkGMqPlA9sYAFcb8Sf2gPCnwm+Hln8WtegaTRLq6hs75lG2ZJJJBE&#10;q7D2BLZ9ADWVGMqn7uEea+nm1o0vJ6aHo46eHwsXiq9X2agubX4YyV1Kb2bj7yUr2VtdHqjxFqHh&#10;74i6dcT+LvDyfbNBVdV8N3VnJuuMMjbXix824jKlR1BxWXD408XeGrrQvDXxg8MyaxoMlmt63jNb&#10;cxC1ugcxQyQglgw6bj1PUdaP2htO8CW1jo/gKTxXD4b1CW4j/wCETvHjbEc6SK4ZWX5gRyu0/Kd/&#10;Nd94tuC+nw6bqt15dwzCTzIY9yvt5Iwex71vzRjThpo72Wui7p9r38r3ujzPZ16uLr2qJTp8vM1y&#10;tTb15akdNUlFJtKXLZxkrtGf8RdJ8V/EfwRrHhzwH4jXQ9UurPZpfiKM+YsJY8sADnOMj2zkVzHw&#10;L+Gvj34JfDyHw54j+IkniaTSZHkMs2mrDNKoUkxk5O4Z5WQ/MRwa1/hX4XfQXuNM0bxhHcodSku3&#10;XbuZY5BlYT6bTz9K6i817w9eajD4fi1q1bVJoWnhsxIN80SNtc7e6gnB9KxlUlTi6EbON77a7W33&#10;26Xtqd9HBYfFYiGZ1uaFblcF775bN3soqXI3eyu48zsle2+B8NNc8G/EjwbJ4l0ZdSW3bWJbry9U&#10;ZvMsrpXyVXPITJyBkjBI6cVsaLZeXZ3GkTQaZZzSXkzWkOm5VWU/NuPA+ckktj1rndH+FZ+GviLW&#10;bvwBLL9h1u4bVL3S5596R3CqFZYgeVSQDlegYcdau+F7bxgdMufFFrqAuLfUXS90uxurbZNp6GP5&#10;oCe/zD8KKkYyk3CXuvVX/L1/PoXg6mIp06cMTStUimpctmml9pdbOyslqm0mjnfiT8U08AfFbwVZ&#10;eIPDl2bXWrqWxuNas9v2WOYjCRzZGeT905610trpVv4F1LWm0G6mmvNWupdQvLa4bzCjFQuYx1CD&#10;jjnvXFaX4z8H+NfFmtReKI5v7N1q0zpun3/+qkktTmWWLH3WVuvQ8ZrofEcOueKbm4/4Rezitdct&#10;fC5TRdVvGZrWd5uTHuHUfKMnsTmt6kLRjC1tFfs9brftez7WPKwuKlUlWxCkqi526aXxRtHlklbR&#10;8yjzxvZvms+jd/wt4nt7+bXPCviXwtHZ31vGqXqsojh1VngLh4j1ZSoKnuuD6V5H/wAE8PC3xU03&#10;wW3jL4meJ7yT+2YRBodg2qR3NmbOF38vyAvzRlASpBJJHJNal/oXj79pH4JxfCX4uXyfD/xtkzTz&#10;adIHkFijmIyQtn7sisUPORk+tebfD79mPx98B9d0/wCDHjDxZ4k1rwPBrok8P614cvvJuNLkmiO9&#10;LiPBIibBGVOAWz3rtp0qP1OrS50pNptbu0b6xezTdttbd7a/MYzMMw/1gwGPjh6lShGMlGaagueq&#10;42jWp254uEVJOUkoqTV7XdvcvjF8ar/4VyXuleIvhjqt9Y3VxBHpdxoVuJvtW8Hzt6DkbMZORyD6&#10;1mfEPxd8I/iF8N7DxU1pLZ3vh27im0K4ubaS2axuCAOMgYVlyp7YrsPF95HrOs+F/Efh/wAW/wBm&#10;zW8zGG1uoSPt6OpTyecfNnkd+KZ8bb3/AIRT4O+IPFd7pTXAsNOkuZrHYH4x8xw3pyfpmuGjKHPS&#10;UYtSb1s++lrNdV52d36H1OOpYqVHGTq1Yyoxjdc0E7JLnUlKMl8L2vFNcqau/eK3xgj8R/2foeu6&#10;XaLf2OpXlrp/iKz+0FStvIwK3MLDkPHJtY9mXr0retPFFvcCXWZLRVmhinhaSZuWiidsMfZwpYet&#10;Y/wm+Ic+vaboOhatpUMlvq3h1NQsdU03LWrrkAxA/wALAEYz15pujJ4v8dfDSWw1fUV0fXEupo31&#10;fRrUNHHsc+U6B+oMZCsPXcKylGSShOys7Xv0fXr219EtzuoV6dSo6+HlKXtI35bLRxUdE3azfNdJ&#10;uzvJp2JPAPjDwx8R/DUcOveBrjR7y0mlH9k6pH8y7TtVw/R1ZWUg5P3vaugtYrS90i3sDZvp0qx+&#10;XHDL83lqDgDPQ8AVl+EdZ1CbVdQ8G63dLfala28bNJ9n2Kq7cBsejMO1R+IvFsl1/YGgLDYx3mq6&#10;ksNxZ6hcGNmjTJbyv7zjGQPSolGUqjUdOu97aX69P6udGHrU6ODU6slKSXK3ypOTTUdeW9ney00V&#10;9tLKDwDok1mNc0Nbu6t1ub+WNEuJCybnU5EasOM5zt6ViXHxG8O+Cfgfa/EiS8s9S0PwoGm1qW3U&#10;20sXkFo96RjA3hht8s4DZ47VuWPiG21TS5ItDupNQjhvpoIdSIP7i8icgRvkZ68bhxjNeN+Kdc+M&#10;Hw4+L+gaLN8JbHxR4P19W0/xFHpMBcyLOQ/nTxN8qmNyzZ6Mr+orso0frFSSn01auldJO9r9bbee&#10;6PnczzKOV4OnOjqpLkU1FzUZTlHkbUbpwT+K32dpJ6P2vwm+neP5dH+MXhDxHHqWi6hoLCzjePmR&#10;Xfckik/dYcqR/hXnX7YPxBk+FPwUvNRufELLfXl1bWmiSxttdbvzgQ+OgwvU9MDmvR7LxNpPhSbV&#10;PCX9gxaFo+g2KHS7vywkMkfllm2AcYXB49s1Log+Hnxk8JaP4rFvpGuWd5befaTTW6TRsSu0sqsC&#10;Aeue4rCjUjRxEatSLcE1/mlfb1PUx+FqZhldXBYarGGInGWutlLSEpKLfNZP4flqZ/h/w34M8Waz&#10;H8VPDepWNx4ij0BdN1G+tZgySggNtkZT94HOD1GfSt698SaV4S8Mxax4jMllbKI7T/SpAwDuwRMs&#10;OzMQu73ry74W/Azw98Nr1pfButQ6Bb65ql+l1otrdf6Nfsy7QUDco6jsvAr0Dw5pC+FINE+G9jY3&#10;F/pMNo9vczXUouDA64ZBKW5yecNSxEaanpJyS8rOy079LaWvp1KymtjHh7zoxpTle9nzRc5NWdrJ&#10;u97yb5XfddTzvU/H8HxB1HQ/hsLVvDuv+LI9QXW9I1aYrfaZcRWzLBJCO8e5GCsvBByKm/ZisdJ+&#10;GF/N8ONM+Cg8M2v/AAj8V/q2rWl1JcW9zeq7RtEZG+8+0by3U7sdq3dT1HR/EPxJs9G1DU47C81y&#10;1E/hyd7NVuEe1J3xq5GTk5fbn7p9zXVWGtNdfEDUNAu71mW30eM3Fn5WYWJb/WA9ieRtPatqtX9z&#10;7NRsmk7Xe99/O3wq+1mebgcDKWZRxlSqpVITcFLlhqnBNrW7g5Ne0fK1zKaVrJW5nxp4gj0++03w&#10;1pnxKtbCbxFqxeza608zW88Kpl7X5SNjEcgk5zXRajN48gu7TTtMj0xrWS8kE10ZmVre32/usIB8&#10;zFuDzgDpXO+CofCHjuXW/AGtaKTP4d1yOZf9H8oAn54njYdQBwSPoaxfij8OYfFtx4g+Ec3xM8Qa&#10;fe+J2gv9Nu7U/NZrE6/u4W44JGSpOTk1n7OnKooS0tvddH1012aevb5HVLEYqnhZ4miudSdoqM0n&#10;eKd6b524pucXG6tvrZq53GmeAdI0Dxxea5ctMbW9kSSGxuWWS1jugQfPjBGYW/hABxycdTXC2Xw/&#10;+D/7OXxEuNRt01LR4fF/iFZN0VwzW91qF0HTa3BK4+ZuTtBbNdk9j8WNG0CPQ5rnTNamthbj7deZ&#10;h+0W4YLPuA4WXZgg9N1UfC2l6p8S7BtP8d+DIY9Ls7O3Nnb3lx508GoIz7yWHDADYyuOuaKdSpGM&#10;nKXutJOzXydv+BffqaYrD4edalGhQtWi3KDlFvlv8a5lsmtNJW+HRrfpbm2sdE099Cu/OmW43xv+&#10;8LS7DwTnr0Pbp2ri/A3gX4Z/B9rX4N+HfF2rQyLcTanpsOq3TyoEOS0SMwxtTOdvUda1/BHiPVvH&#10;HhmHW4kurW70fV5bK6EkIP2oRnaXxnhSOaj8Uv8AEvVPALah4fg0qPW7XV0VmuoRNGtr5gWYgdQW&#10;j5qYe0jenJ2TeuvXVJ7eu3c6MR9VrRhi6VPmcY3i+Vt8j5XKKaa1bSevWPVFzW9T1/SPC19d6no2&#10;nXkn2dns5tPnKLc3hb9wjDHylmC5k6LnNZvw+j8XW/gOPwJ8VdBk0+7v7jyYLqzuo2MrSRedK5aI&#10;AKUkLoGOC+0N1Nan2K78LXOrajLF9u8PaivmyW0Lc2i+Xh2APVTgtx0qLw43/CPafqPjSHxNJqml&#10;6s0dzptnLGV+zwbECqpPZYxu9+TSUrU2lbdNPW9+lu1ru6f+Qezn9cjOUpK0XGUfdso3u29E5KVk&#10;ouLuuvVPzDxhcfEXQfHWn+CPi94KPjrwno9nNrEPi6DTQLmC4TfshKAkblGFDLycjPeun8R/FCx8&#10;LfszXfiXxJpUtjHFp6rNY+Jt7FFlcbVmYct8rckd+K0b3XfFtloeoLH4Omi1ax1Ca60mNJV26la+&#10;aCShH8RUlivWui8eWieNtKfRj4VttasrqxLXWlX2Ak5OCIpM/d9c9sV0zqRcqanHRPWz7au3RXv0&#10;su1rHj0MDXp0cVLD1m5Tg+VTg21zLlipStzTUOW1pKUrXu3dEF/N4f8AFHhldO8N+IbWyubaKzm8&#10;2FgUWIFWVeT9wj3zXMeLtS1H4d+NNZ+MS6N9qtbGwEGraNp+lb768YOBHPbsv3w4ZQ248BCegqPw&#10;TNZ6DZLd6h4OXS/C03m6cNL1RMtb7WESKrDrHI2FXPPeqP7Jmn/Hfwl4h8beGfjVq2lXCrqi3mkv&#10;Z3hkljWRdxh5/wCWUabFHofrUxp+zpzm2mo2TV7NptJ29Gte2m6KqY2eOxWHoRhKM6l2pxi3CEox&#10;bg5J20km7XtzWaaTtblL79oTWP2e/ilcax4k8LzSfD/x5facnhuTzkiaxvpYh58XlE8IuCz9MNxi&#10;vafGVnpaalaaBYSbbu4vBeSQwgq08UfUZHYccHg1wejfDax1HX/EfhHx/JpHiLTJPGT3+k2N9bhp&#10;NOkmgE3yFjn7244HQGtz4sa3Z2elWPj7U/EUVjpen28kOoapbybWs5SAFYewbAIPGOtVXVGpViqa&#10;961m1s9Pddt7tb+exjlbzDB4HESxcuampc0YytzU1zN1U5aLkTfuXfuw0lZI6Twr43j8TeK9Y8L6&#10;l4XvrSO1uvJs7u8hxHfJtBZ4z3UZx9a4v4PeIvFfiDXvHWl+N9EtrvT4bx4dFhuLFkkNgjshhmd1&#10;xIB98HkYatDwbMvxBvfD3xQ0LxffeXosNxYXtneQmBLrfjdKV/iPAKkcEHIrYj8VeItJ+I2m+CNX&#10;VZJNcjmukmWFjbrFGQHj3n7r7SpAPXLelYWjBShGOtlfe6s9fyPWjUqYh0cRVqvlUpWdk41FUilC&#10;9naycmktbtX9aej+F9Gs/ifZ+KPD/iS7j07WLFnstNScNaSTJ8xnX+JWZCFK9CBng1y/xGbxD4t+&#10;K+h+ApPEP9gavY6gut6Msd+RDqkcTbJYnXHzDYdwXPBruPDl5pHjLw5Zarp1ofs63V1Bp80sPlyJ&#10;CjNGXAPQNg8jqCMVl/FD4f8A/Cb3Nj4tfxhNopsbU21vD9njDpJIQA6yt8ytwBgdaqnUUa3v6OzV&#10;2tnqu33313dzLGYOVbLV9WXNFzjO0ZW5otxk7NtWs9Y2drWVmroz9SeGL9q/T7x/DeuLb2/hOWG3&#10;1iKQmx3NJuML8f6z0Oa3fDvxOutf+JN/4E8T+Ap9Jmt9JW7sb+a6jkivYd2HA2nK7TjIak8ELcaJ&#10;/aGleI/Fsl5NNMyxq2NrAqFV8DvkfjzTrTwnrkNpb2fijV7eXVLjR2tJdWsbcRlpCxJO3qBtwPzq&#10;ZSpy0l0SSev3/wCf4GuHpYyjLnpNrmqSnJWhbXRQb1aezi01tq+9PR9I03XNJk+LvgF5BdalJI19&#10;HLarFJqFuhMYik43Hy1BMbdRn0NSan4m0z4caf4cuZ7a6uLa6aPTo4Ybbdu8wboyw/hbI596sa02&#10;paBq9tocltBPY3VqY/Nt7jy5rWVYQhKR/wAYP3vbFWPEnheO/wBG0zSzG18ug3dvPNDj5p1VeCec&#10;7h19yKi6bXNs7+ttl923T7rG3sqlOnNUFyzja+jtzXUpNLtLWTs3fVu8m759v4V8EeHfG1xomk6N&#10;5K3QfV5FihO6O4JAkcMc4LDAK98VWhl1jxT8cHeDU7Obw5ceEUWWzkQF/tBmba5XGCOOPpXUx2aR&#10;69d66mpyzR31vFG1ncJ/qAR1HcA96q22jnQfGWo6imgwxwppMa2lxBkMwAbcjduD0+tCq731duvq&#10;u/UqWC5eSMUowVRtqOmiUrJ2unFro7dFpaxn+BNLvtFi1i+slt/sral9otW0uLYtyfL8tyyk43Bg&#10;TxwSK5nUvi7aDVdF1HxR4OjjsbHxBd2+qa9dSxqtkIl4uGxnAldlUA4Pc103gcanolppNpHo9xNp&#10;l9poT7TO4WWGVnY+XIvvu4YdMHNcP4z17w3pnh/xR8WdH0O417wvZpLouu+Df7Jy93eRXKxteFiM&#10;sqr/ABHqqZFdFGKqVXdXvovndW9d3Z9VZ6HmZhiJ4XL4Spz5OVOUk0mkouM27NXcFpFuCckpXV5I&#10;9O1O08LHVY7a5k09luo9phkUDzLdv4No4dST0IxUcFlo1pqR1PwylvdQ6cosprHS8K0JBxgqDgbB&#10;27CsH4r+CtDvvAA8UaL4Zu9Q1LT9LWXQ5LebZOCMNHGD09M57CqPwsMnxC8A6f44j0lPDuuXH73x&#10;JbabIpfzkJDK3Zi3UnrXOqa9j7Tmdr2+f332628j0pYpxzL6s6S5rc6avdx0WjceW6b1jfZ3Rch8&#10;PW3h74kXnxN1GCa0tZtKFtZ3Ms2I7aQNsBaLpuckNvGDgYNea/s9/s+eOIfjn4n+M+t/tHahrGuW&#10;epJp+o2lrZrFYSQiIObR4uwTeCrLyDk8knPrXinSdQ8WTat4au/HT2+neItBW2021S1Hn6dJtIa5&#10;BP3iSVIz0K1z/wAKPh/4q8M+E9Ckfx7ea1qXhm7k0vWJIlWNdUjEpBeVccyqCp3ZyQvvXVDESjhp&#10;rmV5JK1r6WutWu6s9d7PzPExGV0cRnGHbozcKUp1E1Pl99vlb5YzSeklON4v3HKOjfK9Lxr8L9G+&#10;L/hbSdJ+Jfh7y59N1Rbm1+wXzLJbXkbkiQMuAQV55/vVreINMjl0XUtP1DWIpodRyrf2tbi4t1lx&#10;jYVPG3OOK86+H2p/EbWv2pfE3iu88ftHoek6h/Y9x4SjtGZUVog0N0XIxuY5zjoMCt3U/iHqt74+&#10;8afDHwb4Mup7vSNNhv7NtQhK2d5dMcmISHjOMe1RKjWjUUFL4Un5Ru137Nry63OjD5hltbDzxEqb&#10;jKpKVPVLmqezjJJ2hdu8YysnaSty2T0OouvEeo+DfD9vaX+grqUkWn/vrXS4hvZkXO1EJ+YY5A/C&#10;sHwNcaN4Afwr4ZOjahY/25a3MVoJLhnWIqGupjIG6P8A44HStzQtU1rWfEN0/iVdLgmgt7YafYtk&#10;T2k0kQ81C54fJBxjsK5W6+LtzoXgy68YXXhy11COP4gQ6Lpdjayb7iEzXAt5A/8AdkUl2IX+EVnT&#10;pylFwSvt16tO33f5nZisVRo1Y151OVJPlvG9oxlHnvbVcySS7Pldui39Y1K+8d+HbXV9N0sWusWc&#10;jXVvZXEIMgKq2xQ/YsuGz05xiruiazaeLNJbWdMuriS8023ZbjTJ/keGcqGCOPXsD071cvLvS/A9&#10;5DJeXmNPs7ORZriQEmIJjkkdR65rkvF/w+0m/u9R+M3wl8TXMOszW7RXp0m4E0N0/l7VMkZJBaME&#10;MMYPApQ5J6PTs91r0ZtX+sYe9SK53p7SKaUrJaTitm7pXTsmlpqrPp/B3jHQfGjSPo+s2yX2mskW&#10;safkM9pN1Kt747+lc98NfDni6y8Z+NNbuPiAPEOh3dxMtlpUlgI7rTJAPmt1lH31wcDPI9arfBbx&#10;VpMHhO+fW9Ws9QXSrtbLVNfS0EE13c8ZaUbR8xJA71V8RaVN8JNet/GqWtzJBrniHyvEVxFePsjg&#10;ljYLciMdCr7F47HNVGm4znTj1ta67a6PdfnrZ7nLLFRxGFw2Mq6qLblyyaS5rwXNFNxktdb3irOS&#10;asjd+H/hzwJ4e+FX/CG+ErO4eHRbG4SDS9Ymaaa1VwSYiW+YoN20deOMmuc/Z4+F2i/Ab7T4b8J6&#10;dnRfEUz6ttKhVtptirsTn5icFsYGBXWfDW41jT4tN0P4ifYx4oksJYWuoW41C1t3+SYZ5AYSKSp5&#10;DE0+x8KQ+FZI/Cmlzi7hgkur/wCyXbbpCJGLYjPYK5wB2HFKVSajOm23zO77O19b+u3e5VPA4adT&#10;C4uNNKVKPLGys4J8vuOLu1eFuZfZ5VbWzXH/ABns/Heh/Fbwx4q+G2oXE4uLC8VtDkvGSG/nEf7t&#10;c4KoevJIzXf6b9qHhOGzOmzWX+gq00N03meWxH7xQxJyQc8+1c/feO/Afw98DzeK9X8dRtoUN5Ik&#10;lwv7wWk+PmiZxnbg/KPQmrcWh2+nfCvW9RsLzUry01HQpbm303l3jVoidsX8WWzwM9TTnzVKcItW&#10;s7J231/NX/4OwYX2eHxWIqQnzcyc3HmTUFyrbd2m49NNLqPxM4D4J+FfGnwv8X317ayWjeGb7xJd&#10;w3Vlcea9xaWKW6G1Ee/7y+Z5jlhkYfiu8+Jtx41ewW+8DeEtP1jUrPVIZlhmvDCJbVhhmDdN6qTj&#10;sawPDXiHVz8KbdvEmiT6PrEdxa2emSSTZMwkCrDMu70LYdDzlWFaPiPTPF+gRQ2GgNcalrVloawB&#10;w2yG7nB+bOfukgsR6VpUlKpiOeVr7eT8215O179DjwcKeFyl0KLnyNKSaSco3V7RjJPW6cuVxera&#10;W6S5nULLTP2hNf0H4y/CPx5qFq/gTXJ7OPS3sT5c9x92ZJN2Dgj5Qw45zXbfCLWPjXf6Nqlz8bvC&#10;GmaXfDVJDpzaPeCZGtyfl3+jAdSetcb4U0f4jeBP2jNet18U21v4R1yG3ksLNtga11AgbowvGd4B&#10;OR3rs/iH4o8R/D4R388tzdWOr3n2WSSzs/MbTGIOJto6xjHOemaMReVqUbNWTi+qW9rpLVXd7rfb&#10;oTlPLQVTMK/PTmpSjVirKnKatTU+WUpNJqMeTlkkk7y624z41a/8VtR+GPibU/hJoDzeMPDtwRaz&#10;zM1tHNDsY+eEziYKv3UPBbn2PWfCaD4ry/B7SNE+Kk+m3Xiiz02M3t5byMUucrlJc4BDn+MDAyDj&#10;jFWfiLoltqvgafxRo/jpdB1JrFXj11mCxpgbRJIh4K4boeOail0r4o23xc8MeI7bxJp8vhaHw3Na&#10;eJINm1nuzteOdB2U4HHQDPrUOpGph1GKSs27u99EtL7W3sv+BfrjhK+FzaWInKpNSjCHLFx5EpSl&#10;+8cd1JJLnk7+6tG9bReBdN8UfDzwUujfEj4h3HiS7vtQmuLrUmhFu0COfljVcn5F6DPatPwAPCo8&#10;NyeGtI1E6ktncSr5epXQmuEZstgk8nIPHoK4X4LfG/SPjZ8V/iB4Yj0K5Wx8O3UNtp802D9rG9lk&#10;lQEcrvGM8jAra0zX9T0r422/hSb4ax3WlzGWWPxXYKPLtpsAJBIByGxnJPtinWo1oynGatJe89l0&#10;vtp0ey+4nLcwwFTD4evh5c9Ft0ot88npLkd5O7abjfmlo+stUy/qnjfwloN7cfD+HQfs39m2NvJZ&#10;zN5ghR5nKxxErlh83JHpXOaj4B8ZxftS6T8Srvx5fWWh6R4faCfRbNlFrKxbbGJmYkys5bdyAVCq&#10;AetekXvhzTNUnu735VkuriPzpFGVl8sfKren1HpXJeANf1LxpY+JNK+JHg+aO603Xjp6zRwsialE&#10;u2SOaP1TccD/AHamlU5YSlDtZ31etrtX80/wN8dhVWxFKliJaqfPT5bxX7ttxjJx3VmlZ6NJ6N2E&#10;t/7QfxH4p8ReHLfUI5JLZLO0uJNUE0T3SM29PI6xlCfvdweK0Phz8StK8UWl3f3mg32l6ppbC31h&#10;bi1McUzD70sZ6Omf4s5HerWlacmq20Wu2Vklq32hm1SGReJz0LcfxAgc1TuoLHVPDeueCYLK6EN1&#10;K0NxJCQrpHOOXjJ7gcmpl7OpdNdtey2d+/8AVuxpBYrCyjUhK6am1FrSUneS5duXdpuz0Wt/iMvX&#10;dPvbz4kWejaXPa/2bqlq13YXlnCrvBOJAWlZMABSvyBgeSea6L4peEtN8Z6L/ZGp6LHfW0ym3vba&#10;ZVZVRlZcsh4IyRnHI/CvM/g7p2pXPxj/AOEO1H4vzTTeD7VYrHRLjQlgle1C7Q3mHmRTwSy8ZHav&#10;VNWYQeKLiSxvHjmMOZLSSPKT/LncD7dOO9XX5qNaKT1ik9mv0Xk+xz5Y6WY5dWlUp+5ObjZuMtFo&#10;1ZOS0akrP3raPVI5n/hGbHSPhhp/wAvYnuJLWxt7GzF3KsjXNtHsHnAt12j5Tnnis/xx4Fv/AIof&#10;Dg+FUhu7G6s/Ei3EY1C12yMLeUEbGU4G/Hyt6Hmtzxt8PdO+JGqpr2m6ncWesaZaltGvLd/uq6r8&#10;xHRucgA9DzVvwx4407xvrmq+Ezd3EOoaLCjXVvJwVV1KiZD0PIPHYiiNSpGKnDdO78m9Puen5BUw&#10;mHq1p4bEJKMl7OFmvfjFN2vo1KFpO2ujuuti21K08bXtpqN9FeWdwd8UmnXkZH2eccgnH0z15FVr&#10;jzrbULe6udN0+41OxkZGlSQI1irEbm3Nzsf0rmfFcfxx+FWjaHqvhq9k8WY1JINQt5oV8+4hkf8A&#10;1m4EfMi/nWz8UdPuoPG+n+I00H7RZ39utjqCvGx/dFsknb3XPGe5oVNcys0007WfbddHt9/3hPFS&#10;9lLnhJVIuHNdW+JJpp+9F2a1t8Ou3us14dMg8GeNbhtF05TZta/avs0MhaR5ZXwxGT0JzgevSs3w&#10;/qOr+NIF0q6sL3S9ShujdahG1wEkgUSkxZUfeRlABx+NaHxI0O8jvvDusaJdXCwWEjW93awqWae3&#10;lUIM+6H5hnpyaqx6Z4W8QfFK+8Q+GtTa41jTbePRdakgvMeVD/rQrx/3hnIb/aqIuMqfM97Xv2ad&#10;tfXf1sdVSNSnifYxVoqVuW6V1JKV42V/dty9NOZ3WhJ8Xtd8L+FvCp8Y/EjQftemWN0ssd5aWvmz&#10;WLsdolQAZTGeWHQVl/D3R7zTLSbwvoPxf/ty6dW1CCK4hCyG1kOY1OOPbdgZrqvFesXGgWNvY3kE&#10;LQ3k/wBkhEi5Vww43dh+PFYPhOO+8La7r2pazPbzpd3sceiyJbhJI4wgUx5A5UEHHanCX+z2/wCD&#10;fX006311+RniKVs2U29LWbV046Nu7UkpXtBRvFtWavaQaDqE1nDrvie9vJPMn0+3hk0fVNqpZSLm&#10;NVLgcq7Nlu4zxXMfs2eC/i98Hfgf4g0z4kQabqGpWfiPUL23s9JjZkuICd5jXdySx3bfYqDW/wCO&#10;PhtF4h1DTNR8N+NLi1ZdaZ9XtY7kBb9/Lx5TZBAI649RmuJ+PnxV+I/7MGn3vxc0qC+8Uabq2u28&#10;epaTccPpcS2/lqseOMPIoJY92rpoqWIiqFKzc2nZ6O8dEr7LS+vXTW54+YVaWU1HmWM54xoRnDni&#10;+aKVW0pVHHVytJQVvs6uygR/BPxn8D/2hfirH8TvhzdzaP4/0nRVg17Rbhpdttbb2At2ThdysecD&#10;gmusg+O0nhfx/e+GPi/4Tv8AQ7e91SPT9P1iTLafey7cgxvj5R2O7AzWx8K/CHgGLVbb4iWngCy8&#10;PeLNe06O916GFR5zvIoZkY5ywB64HUVS1N/Dvizwp42sPibMt/ocN08c9vq0YSGFEAJZT1C+h4OR&#10;xRUlh6tZrlk42ild3kvTo0ntfdaXKwWHzXA5ZTn7SmqzlOcuWLjSqaNtzT96EpK3M47T1cWtDB8E&#10;+Afiz4R8fa/4Y1b4wWN5Frl1dX/hzTprIedYR+YpEiNu+eLnBTp0xS6j8YPid8Kvil9h+I6abceH&#10;dWmi0rQpLFZGkTUiPMdpWxhI3XdtHOCoGea6fw9babFqbeIbV0uodN0GOfRodqtNBb7clVlJ3bZA&#10;o4PHHWltmufGnhbWLjTItRW6a3GoaTJeQqrNcSws8UagjB8sgLn3pe0jUqN1YpppJ6Ws3bVW26X7&#10;6+bKjhamFwsIYSrOEoycormdTmir3i1J3d/e5VdJNQulZRJj8PPh94q8L6xb2GgQ2Nxqd0Z9W8yP&#10;5p7jA+dz1bjAyOlVfBejy2vizWvFmva5HDpK6fFa3GkSXRY2c1uM+bnJC5TB45x1rzv4neNvGnw0&#10;+Hngn46/Evw/rz+M7CyezuvCvh9mlt72Zz85kVQVxgbsn7p4FeheArz4ZeMvgxceLLAXVraXCTXW&#10;sR3sG64hmI/eRzJ1YjG3aeoxSlTrU6PNJtxk7X31vqk+uys+vTZlYfGZfice6VOMYVaUFU5W+S8X&#10;FuMpRsrazlzRbvF6taxZ47+zPqcviHSPHnj7Q/Hup6ppnizx00Nnqdjcv59kY2z50kbDCRkDHy5B&#10;XrXq3xRuNE1TRWufFmjLqniC30+41DwX/Z0e26ikRQuIZh90yMVB6DDEHgV5r8IPjn8P7LwlM/xG&#10;+FV54Is4temg0PUhp/2W1u9y7gSqgbSyjowOc4Fd1H4x+D/xX8aWPiHwv8S5NGvPh/JHFJJE4jt2&#10;a9A/0aYNwwIjHGRtPvXZilU+uSqSg0k3qlptZK66PRO3nofP5DUwsuH6WFpV4TnJR0bs7tuc5KFR&#10;p3jeVSHNd2Sd3pbn9Y+OPho/s4Q/FX4n/BzXvDGpWa/2VJbtZENpzyAeZdRbuDCp+bzCO2Par37M&#10;3xe8NeLfhJH4r0r4kpLpeh79EVNWt1aY3AfbDO7jkBwVIXHQ1veI/jx4Tj1y5+HfxW+HuoW4m1r+&#10;yLG4urHzbO+jkAKzZ5HlsQF574rQ8YfCXwxb+CNQ07wF4Jit5tUaOC6/syFULnoJnXoSnUHrgVjK&#10;VH2KpVIOLlK6d01bsr6/O56VCjmMsc8XhsTCtCnT5JxUZQqOolpJqLS1stHFaPR6JFr4fX3iTwvP&#10;daLq1kt09tGGvriGRiXuXYsVUEY2hec568VT17ws+iajH4++BMdr50mvRzeKNKinRYryB12yk/3Z&#10;BkMOmTmpYNI8ReGPAlxZQeKlbxJYWsM+pXPkv5c20bd2w+qjt3qXUvBmh3Fpea7o4vtHk8QaH5d9&#10;Npn7uRZBgrNg/KHHQfrXLGSVRyvvo9HZ7XuvxVvwPblTqSwsaXK7wXMndKcd7KLs1e6UZqVk092r&#10;mf4o17Xfhd47tdT1SCxk8JeTcJq99Nd7ZYEYqULR4w+1shnzwuKyPHfgPQfF/jqz8BWnj/SWt9Q0&#10;+e41Dw3qWlpcrPasyiOaN8/u2Qn5D6muo8OxeHfEfwZs9O1+1m1a1msxBqkWsIollRn2y+aOn3uT&#10;j2ri/En7G3gC8sLG38F6vq+lzafapFo/ifTtUMlzBGH37ZN2fNjDAYB6dK2o1KMZ+9Lkkrq9rp9m&#10;76pryV9rao8zMsLmFajajRVelLlnyubjJJ7wi0lGUZJaOUrX5lLSSt1N/aXfhoaT8M7DR7XVNDj0&#10;24aS+vf3s0TQx4iYqRgybu/tXC/C/UvjHJ4a8SfCnWtTW88YaDp6XPhzxBqVksSym5/1fm5U5MZ4&#10;z3AFdj418Xad8LdCuPEfjzXlh3W8NkdTl+XzVAOZSBxuPXjqTitL4caz4g1iKz1Ox1+z1DS9c09X&#10;0i+W2McybF48wHrk9u1EZyp4fm5U1o7vq07v8G01pddNCqmHo4rNIwjWlGSTTjFq8YSXLHS901JR&#10;lCbTcXdJ2bOc8ax+O/C/7J0lv8UbCPxxrFrpphvn0tFZ7u6eTy1lQyLtjKbtxbHG3isn4N6J4a+F&#10;XxMs/hJ4fsPGUUGoaGt95fiC4E8EUgUq8O/qjNyepXjjFU9L+NnxC8SfD7x54i+L2i+H9M8O+D/t&#10;FvqF7oWoGeSaaKWN1UJjaFIOGB5JOK6L4t+GfEvi22uviX8G3XUPFV14Nht7fT7qdorNondZhKp7&#10;SAE49RgV08tSnGWHq2XM5ap+7d8rXkrX+VzynWwuIqwzLCc03Sp07RlF+1cF7RS0aU5OfLZXum43&#10;Set7mk6DD4x17xR8NvH3h/R7zwvdWsah55wt35o6xSIuDsUY2yZB/nWPpHwq8b6DZyeFPH3iiO90&#10;e8uUg0+bTdYl3xqufJjbcNxUjG7DHpTtc8fa0fD2mfFK18A2+qabqGiGw8S3Gn3Sm5sLhRtcfMQH&#10;AcFfWtrwvq97qPhLTPH2iwQr4fXTi1xpuqR7Z7eaIYWQbSRjrnHTrWMvbU430s3a3aSVnbXR6fP7&#10;jvpwy/EV+V3copvmta9OTur+6uamlLR3bjd6t8zM3QPFdvd6xdaGuqQ3kljNHZ6bba1C0W+/ilOV&#10;R2HzgpkqcnpV/wCKOr+IPBOkadrunaKt5ZatqMVvr1ouuASWroC8KWzP8rF5BhuR19K848T/AAW8&#10;eaf488Ka/wDAzXLnWvCss8t1qOgyagzf2cbuNomv7eZ85ZcvsXnaee9eif8ACI6dZyab8IYZdQ0z&#10;R9FsZItM1C/WO5+1yQxcyl35WSPfncfvc+lXKOHhUjOLTVrtdV01Sd01o9vO7Ry4TEZpWwtajWpu&#10;nOMlGMlZqTdneLkmpQacoNuS0Sjyxm0lR8Tz3Gr+PvCPxQ+HOnWNjea5ag+KjcaoIzPYlSEQKfkl&#10;ljY5DDlcHsaxdE1fx/LqGkafe+GvEDa34P1xYpLe01KIQarZXBY/bDgBZsLj3B7Zp3wU0fxRffAe&#10;10X4q2itr3gmS8is718KtzGofGcfeDRkZI6bvWsz9mz4s3msePL74HfEnREhuLfRbXVtHa1mLx2t&#10;uVPQn5hg4+tbcko0alkpez0fe12rrXVWdvJW7a8cMVTq4vCynOVJ4lqaTSSU3GM+VrltCfPBvd8z&#10;5r/Fp6p4mTXD4l0vUNK8XQQ+HU0u7k1HRdQtBtuJAchmd/uqMEEHgdaytO8JfDf4xabpPiGTS9NX&#10;T76ymvPNtpkbfdM6rJgtncuFXkccCsuW/wDjFonxc1C88QanZX3w+0bQZHlhvIt9zfFo8ySDaMED&#10;BXae1Y3xZ+HR+Ivwz8P/AAu+Hep3Xg+SJhrNq+h2auotHEiiEc8DdIGIHGQPQVzUafvQi58u3vLZ&#10;Jpt3tZt6q562KxkuWtWjh5VOVv8AdSaUpSjKMVyOTcVB2k1qrtXSOjivvHsvh3wVD451HTm1KG+T&#10;+0r6OFmjvI/mWaLafmRtuHzyOPStvTLXVLTxXrmk3811a2M1u0yQqqyW8yHgPG/8DdCUIweorh9L&#10;+LOv+DfFVp8KvEXwum1rSNPuDD9ss7tZLyztxEnlXBglxI6DcyuylioHeu18RHSV8VpPp9zItouk&#10;70u7eZmjktvuyIQOQMYYMCcEZxWdaEo6NJJptWt3v029OnQ2wOIw9aDlGcnKnKMZKXMndR5XdtJS&#10;X95Ozas3c8//AGWvCHjH4F+KPEWha/rq6p4d8Saqb3RtQhtdpSVgQ8UiDiPGOo4Jq18VLGz0ieTX&#10;bbxBd3WkwaxCni3R1k2iG1dcx3Py8qVIB3DjGajtfG+q/s36Loj+Jbs+IPBGpeI5Rp/imzZp3tLK&#10;ZdyLc4GMCT5QwJz9a9I8P+JdG8e6HF40+GviGw1zS9QldJVNkSwhUf6g8ZDBsgrIM4atq86scR9Y&#10;aunpdaJ20100dl5O+p5+WYfAVMrWVUpuM6d5KEnecVL3rr3lz0+Z2TXMnF8rbuYuoP4j1H4hWPhn&#10;U/F1rHY6i8tz4X1K3RhJPa+SrRxpN93zkcMxB/1kbDrg1w+raX4+/wCEx034YeNdUtW1KG6/tXwX&#10;4se2OyZxITdabIV5Rih+U8Bh24r0Twx8LfAB8HXHhzwTqCW+nyawLq3024dm/sm7DbtsYY7oMMOF&#10;4GCcDBrH+H/jbwl8ftOuvhZ4603UNH8ZeH38/VNPurd7eaKRJCqXls/AlhJAIZSeCA3vFOryXlGN&#10;1HR6K67St26NbdL6q3Ri8H9Y5KNeoo1KrvBc7cZ2tzU+Z2V0lzU5WU1a9vclez4tHxJtra4Hw+1I&#10;Q6poN5HcXmnagvmw6ppzD50wOdwGcHrkc1W8M/En4fa/Z64+kX8Oj3mm6tDaXGm3jFYQ7qCiqMAq&#10;sintxnNaQ8RWPg/WtPm+Jt01peXurNpunatAHaC6ynyrKQMRb+2fl3DAIrnYpfFOkXPibwT4ksLX&#10;XrC4j+1eF9e+1Q280kkbgmwnkYBQyH7kjcFTjOeamEYyp2kuzTWl9VfydvPVfI0r1pYfFKdObd7x&#10;lFpy5XyycLpPmpuTsm0nGVl1aZ0Wq+EvBOveLbbRGWC6+wwrc3mlsrLc2md0a3Vu4xyBlcr1FcLB&#10;4H+OHhXX9U+LvgzXYPEGveH4mtWtryPafEWkk74o5HUgfaI8EK5AOcg9a6pPFHhvxDocGtW3h++s&#10;ZFlkt/E3hi9izqNnbg7ZZokRt5RG2Sbo8/IdwGeK6y0n8M2+laP8SdG1xdQthb+UNUjvECz27kYk&#10;kfIVtpHU4Ocg4OaUatXDq1r30s1f1Xz9ezvoVUwGBzapzxlyte+pQk00tLSSd7uDs9VvzRaSk0/O&#10;/hnr3wT/AGlINa8Y/BrxFJ4f8Uz30MmqMsIjvIp4QA0U8bcSKD8hOK7q71LxbrUP2jwXc25vdNnU&#10;a3o2oQsN46kxHsWAyp5FcTffsq+DPCfxjuPjn8FvFX/CM6/fWs0+raTaolxb6tAeXcQkgqxP8SnG&#10;T6nNSfALUtb8X6d4m+LWg6zpuqf2xM1to81pLNDJiMlfs06SD93NG24BunTOautGjUi6lKTcUlpJ&#10;apvTlb2a00d+nqYZbUzHC1Y4TH0lCvNz5pUpWjOMby9rGN24ybklNOOrkk204mpqV3o8viOP4w6p&#10;ZudJinNhetqUflTaQzHazI2AfLLbQwJxkgitiDw5onhnxf4s1Kz8OvfDxPNHc6lY7vnM8UAiDxg8&#10;DcoBzwcjrWPe+NvDXjL4Z+NLq78KahqFxBBcabrPhHWP3TalNCn7xYiOGZ0+6ycEgHg1DYeG7yy8&#10;IeGIvD/j/UIIbqX7P4e1PWG26lYLNHvSCQuCtzgjbtfDFeASQDWfLLls3b7NvLRrbs/LVarW51xq&#10;U3VUoRVRP95dWupO9OWj096Latd8rvGVotNP+FXgddL8a+IdB8PeP9R1DT7KFI7nSb2f95aST4l5&#10;yM7gBw3OQSOoqh4N8I+K/hv4/wBQXQvH39reFbvUHlm3zf6Vo16w+ZZF/jhfjjHB5FYHirw98SfD&#10;P7ROo/EDwpqM2iaxq1rpq7r5y+i68sask1tIoBe2lB+ZG54PXrXc/ETwDbeO9WmFjpukjUL21t11&#10;7S55WR7i235DxzxYbchHHBB6HFbVJcsk3JOM4q+i0el/+A7+T6nBh6ftqUoU6MoVMPUly+9JJxbf&#10;Klu7NW5oOL096nf3W11DRPhveeBNev8A4ieC7Kxi0u4GoX1zCpeFjH8yXkRHQjqccjkGug8NXnhW&#10;T7V8QrO9hkA2jUH0+VpEkZkXDsnVX2lT0yQQa47RrDXjYeJvBX9j28mpaHYrb3ek3J32urWMqMQp&#10;OcZKk/NgHIw2etb/AMIvhr4R8L6K0Hh+2YWt3DHBLLHOWkRIwFWCQg5Yx/cVjyEAUniuWtGMabvJ&#10;7qy6WaXnpf5/gezgJYieLp+zoxtyu8mrSUouSWyV7NtNe61q9pHPfEfwlrXibTtS8YfB7VrG+vGL&#10;LLZ3ykQ3duVw6xyKN0MwbPzjkEYYVqeEdLt9S+w/EPw1dT3F9b6Smm69bi8E0hwP48fLI6H+LAJH&#10;1rmfh54Z+JmkeK9d8aab4h028nvHvhb+Hf7WJ8q9imxLFCWA3RSRrG/PzQyMw5Wuh+GkHgzxPc6p&#10;8bfD3wz1jw34oFu1lrWjXyvbyB1G4howTHLzysqg7h37VtU9ym43ul1Xmvheq087b/I8/CKOIx0a&#10;jg4Tm23GV0rRd/aU/dl79mm6bafK9UnzGWL/AFnVvHmn+FfG3hLybhpFvPD/AIh02NwkohPzwTcZ&#10;jYjkBsqeRXb3PiDTvGXi66Twn4wjj1Pw4DFfaQzpiR5EyiyKTnHQjpXn3xj+IviD4U+EdN+KmraZ&#10;feIoNLlWSO+0tvJla3lYLIkiAHeVB4AGSR2ra8QeFtbl16P4y/DjwN4d8VW+qaRCuoWN5GbPU7iI&#10;fMjR3P8Aq2ZQSPLkUE/3hSnT54xk9NGlqrXVr77XXe2pVHGvD1qtCF5yThOa5XzqnJPlkuRPnamn&#10;8Kk+VWd3a+/4I8WaJ8UPDWpXo0m1j17T2fTvFOgzTbRb3A4ZJAf4WUbkcj5lIIJ5p2l3r+DdStfC&#10;R07UJrF1ZNPupB5stnJjIjY94yOFPTjBrynVPEXwtsviPd/Gzw1BHG0WhGy+LXhLUmePVrCzIXyb&#10;iW3VjuEQxuJDDyyGVuOfYvFWmaL4x8OWD6L4la2WQKmk6ppdyGVGZMIQRkOhGCOoPFZ1qSpSWj5Z&#10;d+jtt8undPqdeWY6WYU5vmi6tJ7xa9+DektUknK1pK/u1ItaWM/xvonh/wCIHhxJLzwxp+tahaTb&#10;G/dlXjXPzhWGGU4/h9a474deItI8MfHvxL4F0rwVNb3Efhm3vdJluN3mSW6EqbdM/wCsQH5hzlSx&#10;GK2Lnx4fDt3qGp+OtH1PRNW0CxVLrVorGSaxv43G0XGYx+8UNy4wHj57c1d+HnhjVPiHoGh+LPib&#10;qOn3WvaTI/k6poMh+z3luz7o3XvtYBT7HNVH91Rkp/C9N3u9Vbo1ou25lU5cfmFKWGsq0WpO8VrG&#10;PutSb96Mnd2vdNw0ZqaX4l8OeItOj1jwzFZ3l5E0ps7aRgswXYfNiTuTxjHr16Vn634W8M/GX4bX&#10;Gi6D4nutKm1Wxhe4ayfZdWssbKykqeVZT8pB6jisW3+HPw98QfEfXNM1zXLe8vtH1I6xprWX+j32&#10;hvcqA6EIQZImxuDEHqwPQV1XxI07w9pFm/jXURNbyQ2sipq+l27NcQ7l5bagzIvGcEHpWT5adSPI&#10;3fRrT5peffZfPQ9CH1jFYWq8TCHIuaMrStdfDKV18D0atd6Wu4NNLk/F2n6XrYk+DXi/4t+IrO91&#10;xll03Uki8vyLpQDsSZRgZI3CN+oJAJq74B8TfEXTvCl1p3jvxJbXWoaZBN5199jaKaTylIDSQ/xA&#10;4DEr1GcVP4K17U/Ghm00eJLfVreOKOOa8t1iZ0yoaG9QddrcgqehBqp8a4vjV4V1vTPiT8NLDTdc&#10;mXT20y80q/uDBE8ruNku4A4z9054BI6CtviaoOye+tlr5aK1139Tz9KMJZlTc3Fe6+Xmk+RvW6U5&#10;c7g22nFXs3FbFbUZ9G+N3w7t/h9rviLSZtY1fw/9qj0+G6kjjkmRwRc278SKUP4qcZpPH/hrxh4W&#10;+Fd5oi22oeObWLS4ZF+0yL5t75DZ8tnQg+YVAw4HJUZ6msDWPiL4L8Z+Bo/jpofw01m18VfDy6uo&#10;7zw8ti32q0kkj8ueEqoPmQsOd6ZxgEcg12Hh7xXFDpOseG9FvZNN15NNt76KO5bzopI5lHk3MYwq&#10;uN/yOq4J284JFXKNSlstE7tPo791ra1tVv8AczlpVcDj5S56ic50+WM43vKDi9HGSs5c6qLlltZ7&#10;NyRraT8TrLx5Jbjw/wCfax3FrC+24haO4tp2QMscqMOVIO0nsRVGbwf4o0/XofiV4WtbKbWrOxkt&#10;NVtBDtN7HncqI3ADBuhPXvXO/tJa38QvBPhfwf46t77TbTXtP1u1/teKFWjt9QBO2S3WRiPL35JV&#10;ZOpG3OcV1XxkuvGnhiJfG/w4sLia4tAl5qWkrGhXUrdeHiySNkqqdwPQ4xWCpuKi4WSldavt0b7O&#10;+jPQqYqNSVaGJU5SoqE24xs7SV04xu7Si4vmi9baJNNI5nw74617xZ40a50q38QeE9W+2Y1rQ9a0&#10;kzWWpRoo3+U4yqOVPBBG4joatWfxb+H9z4m8SfBG8VvDOr2tsXjt763/ANHljcbllibo8bZwy9Qc&#10;iuqv9f8AEdjrb65c7f7B1a1t3064MPz2NxjmObGf3bnA3Y+U5z2qp4Q1HRPjr4R03xf4g8C3mh6i&#10;1xMI7XUI1aWExSFSBIvDxtjKkHBFEpQtzSjZJJaNaP7tUrNWd7d9rlGjiI1FRpV1Kq3KTU4NKUNn&#10;a0rQb5lJONlL+S6bVJIfh7NHpq6ndW4t7yaGyhQ3gaCSUk7BG3IOccDORjFTeO7TVrHxC2g2PieT&#10;StR1Zh/wj+rfZxIIjGAXtm45UgZwfwrjb7wX8MrRPEVp4wsZfD9pcauLO7VroRwRNndb3cRHERYk&#10;EE4wcnPFdfaaj4m8KaJpWgeNNcutTuobjy7LVJNNQi8j/g8452rKB/GpAfqOTiqlFRknFt+T+T03&#10;WnXy/CKNaVSMqdWCjt70XqrNxalrCSuruDW0k+qV9vStT+I48RS2XiOz0+40c2Kva31mpWR5v4kK&#10;npjqPXNc/FqXizQ/BWo6T4A1qym1hJJJbG21bIjhbzQ2xujGMqSAedpI9K6y5tNTzp+szxm1uI/k&#10;u4VBaN09+hB9Djiuc+Kkel+ERN431zSb6bSbe0SK5m02zeeWFGfl2jTLMg/iKglQQ3QGuem4ymlZ&#10;a207tf5+R6uMjUo4eVVzklG95N2cYySbd7aKNvtJ2tfzNzTfE0LR38WreHmsdQePdcIiELPgbVYP&#10;/wCO8+1ef2N5b+JviBpPjbwhpUxurKzudI1uzmu/IkZWAZHZD8swVhgkfMp/Ku10fX9Xj0NpL+6j&#10;1ZVhUtdWcY/fQtyk4TucfKyg9QTjtXC+IL3StO+Oavo/i421zZ2MV9qOh/Y97S+ZhAV3YwOATg5B&#10;69a2oxtKSS6Pvba3r/locOZ1VOhQlKV1zR3UVK97ppt8raad7Xur2Oo1WbQZvh7b+GPF9/FeXeoS&#10;PDY29/MEmnmTL+Qj/wDPQY+U+wrLGlaR4g8TaLr8tlfLrFvY+SmoW58m+gR1IMdwB8s0We4yVbnF&#10;dBr9tpPiOKbS/FGi6X9jLRzWlxNlTHeqchjnBQ9MMMelYc3xPstL+Ln/AAp74wpa6eNQgW/8Ha40&#10;3lxXWFw9t5hwPPQ5IXOXU5xwaKLm4vkvfVteXW3fzXZXJx0cPGpD6zKKjeEU2n8Sd48zfwttWhLa&#10;8klZ2bveNI9W0Pw9a3cfh/8Ate10+wlbVGuk2zLjBLbQOS6b+n8QrW0Rb/VPAlsvgnVo3VtOjn0v&#10;7YzMwUjKq/fBGBntWsLG7uZYba8eJpGtpIpLiNmxLARxjH8WcHnOOcV5D4S0j4lWWkm+8YeFr+31&#10;TwjfN/Z62MislxbuuC8YBG+Nl6x9UYAr1xU01GrT1aTT++9+nrpp0ZvipVMDik1GUozi1on7vKo3&#10;95J6uN2k73cdGuneadYa5Prt14j1y6axj1Szt4LrS/MDfZbpGPzKw65/lVGw+IOo6f8AGnWvh74v&#10;ENpNDZwXvhu8kbal9asQsseTxuR/x5Faaf2reaVYy6dOmpW90PMnjmJhujbno3OPnj6HPXHY1V8f&#10;eCrrxZpdmH0u1vLrTZPMt5L6TzDd2wIJ+ZdpD5AOOmRSi6bk1Pqrem1n+FtehdaOIjRjPDN3i1J3&#10;15073V1ot+ZOO0ktLOzu/ErU/E/hjR7jX/DfhiTWpba4WS4022dRLJCzKH8sk/LIi/OF/iArJ+J2&#10;s614e0mx+MfgWzXVrf7PGdQ0lVPm31qwzujx1mQZIHcblqYW3hxPi7a+PtE8VnT9S1bR1h1Dw5eN&#10;tXUkhYETojc+dCCVLLn5SN3GDTrH4UeGfD+mTeBNI1O6hsbvV5NS0wvfNI1jcsxkIQOcrHvyQgO0&#10;BiBgU4ezp8rfz0eq2aevTdNfokZ4hY7F+19m7LZNST5ZLWE46faTtKMtE0lZxk5Pd8MzaTDplrbe&#10;Hbt7i0uP3lmtwP3sKsd3Rvm2jdjH8PSuU8M+LdK17xH41tPC0066p4W1BLT7HdLtHKiQhO+x8nB9&#10;a1PAWiRX8CxeLNMj/tbT7qeSO4hjKKzZ2+YhBO3cMAr+OKxfFng3w+fCF98YJdRk0XVLLTZI9av9&#10;Pb7UtxbxMSVmRSPNCjnIIdexpQjT55Rbetl87/imtNO5WIqY36tSq04pKN3JXs+VRs7N6RlGTTs2&#10;00t9rdVqGo6+smm6xoGnwzafdSbNV0+aTZJHuGRIh6bg2VKngg1zvivT9G0i5XS0uJNQ1Sx8M3bN&#10;pF3N5c+qWDNu8tH6FkZQM8lflzwasfCnxToOuaQms2Xjyxvg1vG9w8FxvtriEjMc+H+ZCVGDz1HO&#10;a1vGnh+PUbCHWnRr6OHUY7jSbrTVVp7FXADEH/lrG3IYDqrd8Ul+5rcj0/rr9/rbzKl/t2A9vTfN&#10;ez3TSWl3G217Le6UvJtmf8O7TU9a+FVvruh+Kzey6nYrLBd30Y8xe8ccoBxvQfu2I6lc9atWdxp/&#10;jG4jMcdxY6to86JqC7TEzx+gJ4kjJrifBcdv8Grfxj4r8FRprHhvVfE0Nw2k6LGzS6PuRI7giPJ5&#10;V/3jIuDjJxXeahqOvR3cfiGPSr25lt/9GubfT9jR3MLYKzqG+b5epHXr1qqseWo3HZvTp20a8r2/&#10;4Bjl9ZTwlOFVWlFJTjrJNJySnGX963PfV20fvFDWdLk8NxzX89813YzaoYbpriTb9ktZP9r0VsYJ&#10;6VP4hW1ufCv/AAg2v6TPrEN1DII7dmH+nwou7ajdN5HRT15rB8S+M/B/iTxbpXwv8UahqVmvii2u&#10;ptG1OK8WKOSSP5ZrPBALEod21lIIzjkVoeD/AAD4j+EOm23hXRpbzxB4btdkmlrfTrJdadjdujLt&#10;zJHgjYR8y9DxijlSpxcnaW6W11tdPa6fp94Rr+0xNSnRjzUvhk78zi2lLllDdxlFpp6pXWji3bPv&#10;/wBoH4aD4U2vxj8IaJf6xplrcxWmp29rasl9psauFfzIj8wMR+8p7ZwatfEjx/4e8NWmh/FvT476&#10;60m+uIoby805QWjt3bAkkQjc8Ybg45XOa6LVfDWm+Ofh1qvh5re0aTXNOnjaOSPy/MVgQN+wgn0L&#10;Dn8a57wBqel6Z8LNF0b4g21vGllJHpvnXE2VRvuKokbHmYI254JGM804ex+JRejs1fVpr801vb5E&#10;1v7T5vY1KsEpU1JSULRjUjLV2u/dcWm4uTas7SS1NPxFBrPhrW9PvvDugyas0isixx3XlgRMctz3&#10;4PGa5/wt8U/DFx4jtdJGo3+kXlitxBfaTrEDC43REEsH6SoAw5B6Yrvktrh7+IXKQ3C2cjRrLbyf&#10;NGjDgMO3HpXNaR4s0298f+IPDOrTTQ3EdulxZx3FgHQQ7djT28gBEinA3L1Ujng1nTcZU2mr2XT1&#10;t59/I7MVTqUcRTlGooqUrWa02TdneLTfLbeSfbQ2dN8RWD3V3fWMitHfBZrMq2RdrswxRW6MpHK1&#10;jrDceFdLsfEsugjUFtDK11NptuUk8l+Wfyz95h1K9eOKyvFvjLUE8D23jPRfAQ8Rf2f4gFpr1np8&#10;22SGNH8uW8twoO8hcOUH3kJ9K7XU7K3tdCkuI9auWSBjJa3i/vNqk5DEfxKo9e1Dj7Ozto3b7tOm&#10;vUqnWWLlKClrCKknbRczun7ys9YvZtq1m03d8ppeq+F9bj/4SLR7hbnw3rWmPdx3DA7YbhGxkBgN&#10;r+o4OR0q/wCCbIWFjeR6ldSR3S2puLe7RS0SRuD80f4jJWrepeGtL1bR11Tw+9jdLqECiW1Vh9kv&#10;iOdwxkK2cncO/WpfBWrkQw6Lq2ntZu1xJHaJt25CdVx9PTg+1Kc1Km+X/g/18gw9CVPEw9ta9rpp&#10;PlbdttdFfVK7abt2bTQpdM+Jnw/m8OeMrWw1Pzrd7LXI1UNC7bM5K/3WBDD0z7VS8O+GpPDOhqLv&#10;w5C0NxbqL9Y23SM0XABz/rOAMHr2rj/hx4+03wH8WLz4V+OreaxvtQ1KW30++klRre+Vg00ETY+5&#10;KUEgTI+cIRkkAV22mXfgjW4NW8MafrLebcXmy4tZrgnypGyFMeemdpIA7jFaVqc6Mmlfldn5WfVf&#10;10Rz4HFYbH041G17aHNB3aUk4/Zd1du2/wDibV07l6G1l1FobiwuLpbKaxJjSX+Fs5BIPcdvauf8&#10;JeNvC882qXPixo49W8M3T2V3dSWJSQQt8yv/ALSMvcZFaWh6R4p0Pw+sDW4kn0yKSKC5iujKtxCA&#10;SM7vvHPGDyPU1Ffam3jLwXa6pF4curG4uXVriwvtP3MVXqj7T9xuzAkDP1rNKOq6bXX9dUdU5VHy&#10;TXuyScnGSbTsktNUk4ys1vpdLe6s6XoWmab4VsrnwPqlvDaLIyWkbTeZbTpI+dh59encdKzNb0nT&#10;PHdpfeH9J8Tw6ZqehatHb2s80AL2F4Qsm1N2NySRtt2jqG9q5WTWPhv8N/j94e+HqaVJo1p41s/t&#10;Gn7LpRay38HLQyRMfkk2bWR1xk8cmu91SIah4juvBmt6VZ3skirqVi0kW3zkQ7Npb+GWM4IYHo3b&#10;mtJRlTkpa6q6enez736p6/qcVGtRxlKdG0U4S9nKKcrJ8qcbOycG04Si+V9LXdmZ/wAcvCd9PoU/&#10;j/wpo/2vXtIsz5NmzEC5jBBaIZ4V/wC62ODWDr+sXXivwJ4e17T/AIfC7vvEE0NjeW+sQqm5DxLH&#10;cpnnABwRnnnjNd9pniSxk8Vroo1ENJLp4eSzkkBeFlIHPfnPU8e9ec/FTwd8WtCu21fwvYabrEP/&#10;AAl9tfaDZBWt20/5dsqyuCQyv/eA+UkZGKrDycuWnKya1TfZ9Pv1/pEZzRVONTFUVJxkuWcYpOzW&#10;vPs3dx93RPVrRas1fB+n+M/DuvX3hux8S2raLfKx0fSdagYTadIoK+Srj78JIBX+Ic4p/wDwnI1u&#10;PV9Jh1PSbjxN4XthcX2gG8G6MhdrbHzuSNzwGYfKcbu1bWieJvBnxq8GLr93oYlGn6l/pun+Zums&#10;ru3flDs/iRhn3H1qCx8LfDHxbPrnjmw0vSVbW9LltrjX7W3ENxLDtKyLLIcH5SB16bRnpUuceZup&#10;GzWm3Xz9Vv1e99zSnh6nsaccFVUqcryV5O/K037qaduWVuVP3Ve1lZHOfBfxHro8b+LYbrw/qC6f&#10;fRW+rsuo2+2a0vHURyWx2/LIu1VcOpPeuyg1jTF1qR7m5aZZVxJazKBJYqR8z567D+lcn8IY/i14&#10;IsbjUPiR4lXXLbUpLRtP+ywfPYxiDy9smOquyq28DGWPat63SXxbb2XiLWPDN9pOpLdyQ208a72i&#10;TkMso6NGw9cggjoaMRGPtm9LaK69POz6a6ff1nKqlWGX04e9z3lLlmrNJyb3i3HW94pvXb3bWi3w&#10;ra6l4U8aTeH9e8V/2npupKz6DLOqh7dSObXcPvjjcpPOM1xvxf8AEGoeGLi61XV7fULbUPBMNrqp&#10;13TbcP8Ab9NMpWVCv8Wwbi8fp8wrrfHXgOfXJo9b0tp7W90VVNmlvJiKdQwYHaeD/EPUA1p+HPGX&#10;/CdWNjrNhpslu0zN9o03VLXyp0RSY5QVbkjPIxwQeeCKIVIxkqtr9+n/AANV8gxGFqVqcsFzODu5&#10;Qesrrru0/cnZqzTSsk7Mzvi54D8L/G3wRpup2GrRy3Gj6lba34f1KzmI+z3CjfG/HYo/3T1DVpa/&#10;pnj+68FalY6f4pjh1aWzEunyRW4BhfGSuG4YE8c1n6h8KL/RfiNffEP4f6h9k/tDSY4dU0c7TaXz&#10;Q58pip/1b7f3e9f4eCOBSfDPxfB8QvBM+qT/ANoWd5HqUkVxperNH9o02bjEO5OHQZyp7qwqJX9k&#10;nF3jFrdapvp6aenzdjqpxh9eqRr03CtUi03FtKahopJ6e9yy2fvR6NqPMVbvWfEMKaC2r6ZLBDeW&#10;iG+hjtw0dpKF2uvHKEsc8ZGK2IbvVvDVjJd+K9S/tDR/OVN/2P5oEIw28d1Dc7uw+lcl8dfiHrHh&#10;Dw8slql1ptxpGpK02qXEINvIgTeW5+9GQCrDqPyrr/BHxK8O+KLOztbGaFrrUrN7y3tQxKzwhtrM&#10;hPYsRjPUGqnCfsVPl0d9vv8Alp/wTLC4nDf2hUwvtXzxSavs7rls1dX1WqstXo+1qCfT9XGsaY8+&#10;5VsGj8hJQ3mwuhKSIfRhkD6Vznw3sbaL4TaeILzVX03/AIR9IZLDUINt5bnYxJbHRvbpwMV0tlZe&#10;H70/8JlYWcsbLp4RYUQNsEbPwFH8akuuPwrPtdIa21nVvF3h52jum0+GOKK4u2+yTxouUcxD7hIY&#10;gsOw9qzjKPK4+j+a6fjuddSjOVanVaT0ktL/AAvVPz+Gzi973umtafgOSO+8D6Lrmj6x/wAJTaQw&#10;hbPVvlFwAQVJcDjI+6RweDViJrDxD4jvNbs/Arf25o8aWsd7cxhVubdmDMscg+mdp6EV5N4m8Jr+&#10;z38YtK+P3wzt9SPh3xVAbTXPDWkbZLQ3bfNHImSBGXbPIHLema7W/wBY8feIJLfx/wDByyRbuGN1&#10;uNB1wNBDqULMC0quoJjmTBXay9evrXVUw/vKcHpLZvSzvrF9PLtrfQ8LCZrL2csPiabVSk1zQj77&#10;lFJctWDacno1JJ3mmuX3na9j4heMdK+FWn+JPiN4tSafQtDW3a43R7vs8hkB81Rxwu9Q2OoAPOMV&#10;00uo6P4TSLUTr0K6HqUkX2VW+5bSzfMjB+0chPGeMt70viaU6rplrY+IfDEF/wCH9chaDxBb3QVk&#10;tY2jPLg/fRm+U+hwareGNMj8IWlt8OLTwus+l6awsIfOuhIy2YUGBvnHzqgPllScqFBGa5rwlTV9&#10;+uqtb9Gn99/v9dRxFLGS5GuRr3W4y5lNtvW3xQlFrro4vrpHF0PQ9a1b4rJfeI9MuNNvNBuJreC9&#10;iRXh1exkjyEL4yu1udp6Moxwa5/4heJPG154vm+GSQ+T4g0921bwf5khW316FAC8W/8A5ZyryMd8&#10;jtWHr/jDS/2Yfj/pt/rcmsJ4f8b28enQy6hcM8MF4J3bbIW4U7X+Q55XjtXuHiWyJvLfU7bRI7y5&#10;09Xms1ZgrE7cFEY/dJH4GuupL2FSE3G8ZL3X5rf8d1frpbS3i4anHNMLiMPTqOnVp1P3q3bjJLle&#10;iWvJZwaWriuZSTlfyXQfjXr8PiPxB4wtvBviJmvrSzlsdAvIyiXDqhE4gcjCzrghomwGK5BO6m/F&#10;P4ZR+JNTs/jP8FfiBZ+GPGE2rJJqV7dLuiv7WCMmS0uYl+88aAMAcMApFej6lP4i8beFI9Q8E6tH&#10;YXFxeRyx2+oW6thAR5kDDOEc84YHrisD4NfGn4V/GP4aXHxB0SKxtXj1J08Q6ZdMiTafeBzFtuP7&#10;rkAYc/eBHOKUak4fvqcLW919eismmrWdvv8AkFTB0MRbL8ZiOZzTqU2/cd025TpyjLmUoqaT1Vot&#10;WTXNfQs5rH4xfCePWdD1+TTbi6LSQ3Wl3qyeTdI3O1xkbWIzg/wvyK5Vfj7pqeJ/D9t8RLuy0e01&#10;GS5tdUtNftzHNDdJgIkTj5GQsCQT1yMVsfEz7d8H/hh4o+IvwG+HkOqapJb+fJo+lsCk86DZvEa5&#10;G9FHIUZbbj0qbwF488NfHH4N+H/HHjD4bXUc120L3Wm6hpuJbO6QgGQK3OA3IPXBqIxjGm6jjeF7&#10;LVXTa7fl6HRWrVp4yOEjWUMSqanJOMnTnGM0k+ayV91JJNpS1TSizW8VeFtA8YXek+Mr9ZFvfDOq&#10;G50+5tWDMsbLsdSR1QqckH0rL07T9L0H4yanrFtbSTWvim1s3vFhm3RrdRl1S4VOmGQKGZTwVBIq&#10;xaePvD2ifb4tV1HStNvrfWEs9ShbKQyeaf3J5xgyDgHoW4rY8Q2VxpGteHbfRPCl1cWcl20F5cWs&#10;yKunQiJmR3RuWQsNny8jOTxWXNUguR7NNLtbfT56o9KVPB4iXt4W54yjKVld82tO7W6928XdKyT6&#10;K6Zqc2k6hrzX+pzrFH4ddd93OgG1iucB+o4K57Gp/HlzfaLaprdvCJo3uIYpITJt2hnALA8jGD07&#10;1x7eG/Gfh/4o3t5ZhvEHgPxxHIdQjiKu+lXjIAso7tbuqlSQSVYqcYyazf2YLfRYPgjb/DmHxhqG&#10;sWtqt2kOoX1uWaErcMvkmTJG+NuNrYboelP2MY01UvdK2nk739Gmno/VHPTzOpVxs8G6fJKSm+Zt&#10;J80HHlsn8cZQkmpK6TTUknovQNTg8Q6g2reGLW4ksbloVfTdVjjBCnsPcAjkehrh/iB4VsNY8VfD&#10;/wAY63p9nB4q0jWrj+z1tZmS3vZHi2zqXA+8UBYK3Uriuk8L6te6r4In03xV4tga+03fDqWsWimF&#10;7Yo24GSI/cyuM8lSORxUPjDwC3j+XSYdK1+8sbjSdeh17TdSt1Wa1uSEZfKf/YcO2QORwQadGXsa&#10;lm7bq+va33O+2/oGYUo5hg1KEHNvlkotrdTU1peylBrSV7N2TcrWDwrrtxceGtcsbzUYraya+nXw&#10;zJGTHNHAioGhl38CVZt6+hXbUPiXwtp2oaFe6bYQtDqWrXkQkuJbfdCl5EgZXZc/KCABxxms3SPH&#10;Nwu/+3PhNdWtr4gs5bq6mvNRiFnBqSSeTJZksf3LSIqyI/3HJ7MTV3R9Kj8P6/bz6JZ3cmj6wn9m&#10;3mnaneKGtLiJ2wRGScsQTnDcjHtVSjKEm1p16Wdvn5fN7GNOtTxFCNJ++tU7qScVK9rJpaWkldax&#10;i0ne1yDwt8SPBvx+8I+KNK8Q6Fcabc+H9YFlqkEysjCWMhopgeDtJGR7fWlTw34U1rVtS1HX/D1v&#10;b+IPEWipaeIbHzjJBKq5EEjgcYI6OORx6Vv+EfA9zoF3qUmr2cV3HcLtXcCzqmc+Xk/fXPIB5Xpn&#10;FZvirUdM0fxNo2rX2sWv9nzX7WSteK0ZtJGTKoZAMcsMBX4J4BzxSU4+0caV0t9/JNr71+C7a1LD&#10;VY4WnWzBRlNOzbildczSk+1oyauukpXSvppRappGjeBm02W31DULfT75dNuoLeLzZYuVX6si5B3d&#10;dvPaqmh61dyeLNa8Haw0hke3NxZ/ardmtby0JABBI271X5HU85wcGt3SfFWk3eknWPPS1juroxiR&#10;Y/4jwrN+XU8dKk0TWbO+sL6zvbiG5uNPZ49SgjUK8LMAwUqOmUIYHuDmufmspXj/AFp5f1oet7L2&#10;kqfLUVraK2jST03vtqu1nurnB6N4Th8J/HTS9Sn1JrPS20qW38O2Kf6lS/M1qfXG1XTjjkCp75/B&#10;Hw98WWOizLHYtreqXNzolxaRv5c1ywBkjfHCtt6jv1HSr3hPwRaX+hXngfWfEza5pmn3q3ej6hKr&#10;LdWxdjJGvmj5ZVTO1XBzgbW6VJ4r8K+GviUP+EB8b2UitDdR3ek6lCwhkF3HzujYH5ZB+TKfrXT7&#10;SLqWm3a1nbt0dn66p679zxaeDrU8G50KcVJy5oqTv72ilBtXSXu2hJOy93TSzt6JbeGdK1zW7qzJ&#10;0+S4uEj1GOSUrCbjy+JFB4BYEZI4OAetU/i5YeKNS8Cwi18LnUryx1aD7Zb28gEzWxcBp4TkZdPl&#10;k2n72xh3pvhK7sviz4EHhjW9RXUpopLix1W8a3+zslzHlDHPCfmRtrZPPuDyDS+AviDJdeCY08Za&#10;ZfaNfaRdfYNSN9buse+MlBKkh5aBmX5ZD13DPJrPlqU589ruLSa1+XZ/0js9rhcThfYcyjCrGTjJ&#10;Wte93/NC6unu0/e0te1jSNe8QanfapZzWsdvrFhcRwNdNGVt75R821D/AHsc7eqk9xV2XXU0HRLv&#10;xi2jzPcRWp+1abCw8x3UnCKDxuI6evSoda8N3+oofEyWfl6hJDG19pMtwXhneMMUCN0V8nG8DkcG&#10;m/DXxfpPxC8K6br9zYXejahNG8moaFfKRNC6ttdHDDJCsMhh2IIqZRjy86Witf8Ay9HZ2OijUqRr&#10;ewlO02pOLfVX+LVJcyUkmm03rp1MvQ/GHwv1CC58WSeMnh03xh9ntBY3D+T9nuXUqEA6xyt6ddwz&#10;WH48/wCE/wBB8HL8H/E2rPLNqEkCeF/GDKP3l1HOskdpcAf6uVgmxZOjE84PBh+MegeCvPm8AfEX&#10;TGt9G8Zatbw6bq2moD9i1KMiRGc/8smbYNp7nIrr/EnjWTSvGFj8OfEtpFdJcSQT291LAEWVfN2i&#10;Nd/yvIp2klTuU7SRhs10R91xlFN31s+iSVmn1a1TT3tqeLU58RGrRqzUHG0G4t6ym5OcZQb91SVp&#10;QknePM7PRp27Gz0Lxr4wtPiNpkU0N/psU2nXcD7lZVLKWR07qD0JHuK5PwdOPhn458R+NvFe2z0L&#10;Upds2qzfu0iaM7ESZOgwPuzDgqcHkV02p6+fCs48U6FYXWrQXFxHbz6fZqryxoG2STIDhm2MQXU5&#10;OBxWprXhTRtV0bUvB99YLLpOuQzRXikk7TIuGbB7Hr7EVjGpy3jL4Xp5pXu/u6HqVMI68lUpW9tT&#10;bntaMpOPLFvfSSVm07ry2MT4d+EvCWheMNY8SeCtY/0LXAl19jiut9v5neVF/g3dyODUHxA1vxR8&#10;OLhPEXhnwXea5Ztq0cmrWttJ88MMvD3EQ/iKHlo+pByKw/gf4J8J+E/Bmg+AIrq/e48L3E2l22pX&#10;UbR3B2MW8tx0eNlIweh9qsfEH446r8B/EOqax8TfCs0fgtbcPb6/aMrRRSbWKxMCcqz4CjPy7yBn&#10;5hWrpylimo+/5PRyS0Vut2te5w08Zh6OSQqVWsOr3co+9GnKS5pc2nKoqV02/d81fTqP+Fi+FvEf&#10;ge1+JWktNc6Hc28j3UwiIaCLaQWeM/MpUjlcZHpWJq3ifS/DgttUsol1jRtWtbfbdWURmJtQhPnE&#10;rneij1HO7Fb+iTaS9qnjTw7fxw6X4mtbe7iguIwsbO6ht204IaSMgEeq9zmqNrfat4UtrO2u1stj&#10;X0mnx7dkaRKz5iPAGNykKQO+DisIqMbpLrs3r+W6/pHo1Z4ipThOc1ey95Rur6K695+7JO6Tu1/M&#10;w03w94Qi8Ez2/wANtPsRpt1cfaJLVYlaOWOYZkTaf9WGzyuOD2rmPgh43u9M09vAvizRI9PuvD99&#10;cWurNLGIhHExX7OyAZEisrgFxx64rXuvFuh+DfjLP4cnt7rT/wC2IYoVlaEfZmuMfI24dC4yvPcV&#10;f+MPwuvfGlpY+KPBrw2vibQzLJpc1x8sFzujKPbXHBJifjnkqVUitYyXwVXpLVN/r+Tfo/I4pU5/&#10;7zgkueheEqcUrOPMm+VdGklJR6q8U03zLo102ezhkudLmhhknvDIwVvklO3aAfQkAV57+0ZYeOR4&#10;Dj+Jfw68KfavFmhXlrI1rZbWuJ7MTBp4Y2PZkyQD1x61yv7Jvx3h/aU8N+KPA/iXwZNb2OiXa6cd&#10;ThlHk38wQNKAyHAkVwWVlwGUg8EEV6TN4g1Tw342s/DXh+/stU2acZ9W0WW8VdQETPhLiJT95QQw&#10;IPB7EEcnsa2DxXLNLmjq09mrXs35rQUcwy/iTIfbYeclSqpxjKK96M+Zx5lFpaxkrpq6dm7Ws3Bp&#10;njGz+KtnofjbwV4jvNDuJY5imhataGFnbOHjmjYAgg+nrkZrG+OF5bpdWb+OtItW02x8nVYZnhkb&#10;7HJbMTLJuTnhTlex5Fei6tJobRG41uwjNuWC/aJI/uZ/iJ/hHvXF6T4a8eeGviBqtvbfECx1nSb7&#10;SZH0bw/qka+bYzY4CyfeeB+Ac5x71NGdNVOZaJbJ777Jpb+v/AOjMMPivqqpTfO5uKlJK8bpfFKn&#10;KV+VtbQbd7O2jZpaXr/wu8deJNE8XeG/ENpdzalpc8lncWswaG+t8p5m4eqsExnBB4rpPEH2u3S3&#10;l0/Txcb7hYbpc/6uNlK78dwDgkdxXnP/AAqPRrPxr4N8dWEUfhHV7WOS11bR9LjWSzuo518yW2OB&#10;tBMkYdZAATtI711OveHNS1a9vvG/gjVx/ax0e6sbKVpmECH5XjSaLoxWQHDcMoYjvU1I0vaR5ZaW&#10;e/TV6XWnzX/ANsHiMd9WqurSSm5RfubyXJFuSjL3k07rlkk9NX1eB8SYfiUnw60+w0qefT9ejvUT&#10;dpMaTKVVydxVuNjIMY6gnirvinwzrPiLw3H4i0DVri11qCEzLdxDy/N+X5RKn8WOu31BFM8PXfjn&#10;xf4N0XxddaFcaH4g0yQJqmk6o+95FAxLEkiNtcOeY35HTIzms3w9e3dv8LLrUptTv5vNvpGl8xRH&#10;c2bPJzDKmfkxnH93GD0Narmj20du+/TzWmmvocDlRq1G5c7jOmmrtppRSs7O3LO8mpaJq2p2XgXX&#10;de1DSLfTvGtjEuqWtnFJdyWobyZWbjcmecHuOoNTaPaPpFo2ksZFa4kc28zvu43fcz/eAyR6isvW&#10;/D+o+I/h1feCvFF9cabFcxfZYdW0uQmXytvyzAjPlODjB55HvUWijUNN8IW1r41+IKyTaT5kcmrP&#10;CsC3brCx8xhyMrgSZUjJDVzyjGV2mlrsr/K3z6dD2KVerTlCE4t2j8TaTvezjJNp3sk1K1nr5X09&#10;V12y8P6ium+KLv7LHqV4ltp10M7ZXZThSR91uD14PHrTYtYuovEsnhvUreSM2tsktpNIvyyqeCQ3&#10;crxxWnaxz6v4XsX1aOzvJZLeN53VMwyPtB3qD0BPIrmfDvjzUJfiNf8Awz8T+CprDbbm70HUrm5W&#10;SPUEziRFP8LKSDt67T7VMY80XZbLX/Nfr95pWq+xqU+edlOSUfdb3TfLJq6WvwvTWy1b10NcYaT9&#10;luWndluryMx+VMFUzZ6Z/wBodvaoLbxL4eR77Tl0trGfTNUlisbe6gMazyLEZT5bdCrIW5+vpUlu&#10;2l+NvDEPhfVrK90yaVt4hWTbLC0cmflcDjp+IJqD4hKo8D6ympT3l1H9qQR3GnQeZPp+Suyfb1Kx&#10;nDNjJ2buCM1cVFtRlvf/AC+/qY1pzjCVek1y8t9fRtrWzj0d2u11oWbjX5ND8Fw+J7XTbi6a100X&#10;Umn2JEkksZGQF/vEdvUCquuX2l+OvD0Ot+FLe11jT9eg+xXk0MxZdp4+bB4CnIPRlP0qO/utY8D6&#10;Piw0mxm+ymzEdu1z5Ua2xKi5Mb46LkuoPB4HGRVxbXwt4Pmm0gWmn6TY6/dMY7iG4WJZrhxlWUdN&#10;79eOp9aLRj7y3vp6b+unQmU6lb91NpR5UpJrZu6TTa5WpWaadrKz0vZ8v8BvGl94u8Ia9oHjPwxJ&#10;Yx6TrU2kjS79zJL9lRdq+YT94MvIPORXQ+ENE0P4beHofDGjxuLVStvpNnIwUbTkhE9gOQO2Ko+K&#10;EbQPOtr3Urf7XLHCjTwsqyOyN98q3HKcH17Vb8Qx6Zqeo6fpGv2bTJHfG/0e8jY/uJ4kPykDBHys&#10;eDwelXUcZybjpF62Wuy/4fzscuDjUw1GEajU6tNcvO0k7Sls7Xtolp8N7CeJvBujltS8e6Q032qS&#10;1VL61WZlErJhckDo235TjqAKZ4dsPGNlout+HDdwW+7Umk8N3kfzn7MyK43qf4g+8EelaC+LrHRf&#10;D9xrUfh+6vs2rXk0NnHvmmt14LqpxvcY+4PmPGM1csJk1G0tr22i36fdQLPbySoY5I9yhlBB5B9Q&#10;eQaz5qihZrTz8rf16HYqGFniFKnK0mm2o6X5r3b66t3utpJPrrT8WW+uXGgNrGmSW6T2qpI0dxbl&#10;496kbuOvTOK27eSa9t49Xs3R5Fh/1aN8rjrVKxa701bpLmGS4jkUzeRjLf7Sj145AqlofhOy8L61&#10;NqXh43H2fVpPMmhmmLKjEdAp+6OOlR7so2fTbz20OuPtI1lJJtSspa6pq9pJW1vfXaxpwWtrPN/b&#10;um6dDbzXEgbUW8sLJIyDChj/ABY6ZNV7bxFdjxQNG1LRDbSSNL9luGYESbVU5HsQfrlTUknibT7f&#10;WofB94ZvtN5BNJC3l/IQpA2lugYk8A9cVRsb/Q/iF4djsoNQZbi3m3RtMpWQOjHIIODwQVYDkdPS&#10;lyyteS07/kOVSHMoUZLmTu1pq1ZteTd07rq7szfEngK68aeHLe302BfDupLfNfreWAAK3SP/ABDH&#10;zrIB82ecGqPgHX/EvxJ8E6z4V+OHg6KxvF1KW0ntGjElvNb5yjqedwI7noa7CLXtWt9buLLUdMgh&#10;0/7JHJb6qbwbZJidph2HkHvnPPSszwpf6pqlxqg13SUh3TEwtFIGSZBwWB7H1Fbe0k6bTWzTTvqv&#10;6/DyPPeDoRxkZQnK0lKM4uPuSSVk2raPezVlJO2tlaW28MeHIdNs/C9ou2zhgaG3tiSNg44B7YHS&#10;pENjr+g32jwXUkdxpdw0CyS/K0bqAQQe4wQM0zUf7bsbGTXPCmlC6uo7dHj0+6kAWRQ3zoHH8e3p&#10;2zj1rmfhZ4x1X4mv448G6r4XvNCbRdbW202e8j+e5t5IlmSX0PORjPQYODUxhUnTc76Lfy13t8zS&#10;piMNh8RTw3LZ1E0kk7O0W0lLZNKLeuy6K6O+swTHDPd/PMtuI3k28sT1/WqPhXTJvDz3Wjy4W3aR&#10;p7ZYYcLGuef1qj4Tu4b66XTJ9XW4uYZGN1bblE0BUjbvUHP0boc1Qf4oW2neJby116zms9isY2Zh&#10;IjIjAMfl6dQSDzg57Vmqc5XjHU6pYrCwVOrUfLq0m/TW727bvf0Od1z4W+J7ey1rU9GvLW8e618a&#10;pDbxW2wTQblYp1/1wwSH7mu71lob1JPO095I7izSRR5YLE8LtZe5Gc/nUPibxRb+FPC2oeJLqzkF&#10;tY2Ut1N5Cb2SNELkgDrkDjFW/AnjPw/8S/Bel/ELwlfefp+saelxZOy/wsM8jqGHQj1FaVKlaUFO&#10;S0Ttf5LT8DlwuFy+hiZYelO05Rvyt3dk3dpPW15Wfy63KGha5YeLNF1CxViz6deTWsu5ThtrFQRn&#10;6Y/Cq13Hd+IvDEtx8PdZhTVbUNHDIzblifofMTr64q54esWsta1SMa5JLbyzENDNGBLbS43YVh95&#10;Mc85NULjwf4U8O+K5Pimss9vdR2nl6g1ox8u7jU5y6DglTkg9etEeTmdvVdfkxzjiJ0I81nvGTvy&#10;tJP4otX1W9tPVNWfS6PeX0dhbQalZ7ZWhUSSJ90vjn6c1m6neto/ie3dNNd47qbypGhXOxmH32Hp&#10;x17Unh2Swg0iTxBZ6kt5Z3CSXNrcWcnmJLGRuBXryOn1qDwv4jtptJg07UNdkvLqcefDJPbCOaFX&#10;BKCRR90jtnrjHWs+Wzbt+f8AWh1utGpCnFys3Zp6Pa3pe/kvnsXtck/sKG+8S6ZY3E0ljZzSR2cL&#10;YW8kIBAx/eyoUHtmqPhi78Pa5odjqvh2BIYNWQ3EkTKQySNlmH1D5BHtVwyXFrZR2vzJJcTeRIyn&#10;7rdpFB98cVAv9qWflpdMrKt8wEzRKNiqn3sL/eP45oj8NiZfxlLpbVW2ba69LrRq1uulmS+Lllg8&#10;HawHuWjH2ZiWVTlMDJYY5PHpTvCereGPHvg3Ttb0nUYdS0+6t0a3mK7lcgY3HPIbg9eavasr3tlm&#10;2jPnNFvHzfKCORn2PSs3wvPpkHh0xQ6Smls0z7baPaBuJ5Zcccnmj/l353NJJxxurXI4u907tp3V&#10;nt1d01fa2zQXN74dg8T2Ph7VGjhvIHmvdK848MqgJJtJ7gSDj3Fcz47g0jxlqem+BrHXr3RfEF3q&#10;kmpafd28G5FlsWUnfngB0cAj+IE+ldT4g0+W7sfsc1i919qfb5mFZoQR99MjgqQHx0OKq2UOt6LP&#10;DqusaxDcWq6alvfNJZiOSW7DY+0HHC7lxlRx+VaU5KNpLdL8fuendf5nDjMPLERlRkvdbV3a3u6X&#10;1Uk07KyknpdO2mt+5sra+hn1SGwjjuvtA3SJwS68dfT+lWDqurQ6vbW0+mb7OSEmS4jbJjkzwMe4&#10;71Wsr25stau9P1DSPLhPli1ukkytxkfNkdiD+YNZHxR8daB8KvC8/ijX9P1CW1+2Qw7bfkozyKik&#10;egyc+nFZxjKpJRSu3t8zsqVqOFw8q8pcsY3cnslyt3b069+2q7lnXNPih1FDpmoz29xLqHmMxh3K&#10;zDkqfTcOMj0rRtpBdS2+saPqHmRglp4d3yujcfmCP51n/EvxLr3hPw5B418NeHhq8dvcQNqFtyZF&#10;tGYCWZMdWjU78c5ANUvhx46sPE+rXy6HpCtohhik0nXbWYNb3ZkLl4in3o3jx82Rj5uxBquWpKjz&#10;20Xp/Xp9/cxWIw1HMPqzlaUrO1pebTW6to7va9k9Wr9HYzW2uxTxXDrJ9nuWiVj1JxyfybFea+OP&#10;hdLa32k+NPhN49Xw9eW1yunzR3jF7O4tFcl7dl6BtxyrdjXozWlqmseU7KkgyYyOp3cZx3rzf4Of&#10;DrxL8MIPFXhjxl4ft7rw9rGuXV/pixai1y0Ub4zGUYcbjluDxnHatsPL2cZSjLtppqnvo9+/+R5+&#10;bU/rNSlQqUrp837xNpwcbOLvFXSbur37aNN27FZNUvdKs72bwzDNcWNwAtvG4GxunmIemMH8adN4&#10;k8Qj4mv4Hn8NTR6f/ZNve2etKf3c8xldZbY+hUBW9w1M8Ly2PhqXTfD2mTLJpqWbHzXb94jhvlTH&#10;XGD+lXdM1XSLe4W+sNSW4hvdQYRtbz70kZ/TJ/hxzjpWMra+76b/ANfL/hzup80owaqcrTXNtrZW&#10;a2V1qveVtUraXRyHxF+LmkeDvij4Hs9V0lpLXVtcutKm1SOFm+yT+QHijbjgO2OegwTXdX+q6mXv&#10;Yzo+VtpI/scySZMzH7wxj5cevesf4vy2Vp4O3T3FvDDHqEUtzJdW2+NI1bcxOMFflB+btTtJ8Z+D&#10;7nxaugW2tyeebdr1IuWj2YA4fpjBBx6cirkozpRlGOyae/R3v5b27GVKpWw+PrUqtZWlKLjpGNrx&#10;5eXd82seZPR3dtUizp3irR9Q8fX2lR6tGt1ZQpHcWEkih13ciUDrtPQfSq/j/T/7G8PaxrejaRDd&#10;/atPaM6ezbFmc/KFB/h3AkGob/wJ4J0bWdW8f2emwtfakFuJ7pF/eOYkwAD39hxzWyq6T428IfZl&#10;uI2hvrHd83G0kcMR1GD/ACqOaEZRlHbS9zeMcRWo1aNXlU/fcbO+jbSeq3ta6s1d7GH4P8JeF4/C&#10;8dvaaXDbaha6VFp+oMsI89YU5SDd1Kr0U+mMVb17wlN/wkuh+O9JvNs2l2slpPHcMf30EgHDH+8p&#10;AI965bwzo/xl0O0tYNUlt21DxJG8eqanbsrf2ZNFHiGQJ0lRwArYx2PUmu6nt/E3iLwxbmaOKwvp&#10;CovbZ/njwGw49cEDIPUZFXUcoVObmTv533Vn8t0vT0OXBxw+Iwvs/Yyi42aXLy6pqUfLms4uXS7a&#10;1akly/xC8BQat4z8H/FXUPGCaTc+GbyVZwq5iuknTaYmJ+5k45rn7G9Zv2rU8LX1xqUdvZ6Tdz26&#10;tau9rcNcGMg+f91XGHAT0rY8MamfGcHjjwP4luLW4tbHUvsUa3Fu0TRxtGv+s3AZ/wBlxkGtDw5e&#10;6vp/jDUPB+uWsf2SGyWXRdYhk48uNcGKYE8SIec4wyke9b80qcXCWrUbLbROzvtru7re22x5s6OH&#10;xVaFeiuWM6inJ6vmlC8WnZ2in7ONmvdbVmm3rV+G2ia94e1fxP4e8Q+MI7vTbXXEvND+12rRvZQs&#10;u4wl2O2VFHRh0y2a6rRLdb7R5ZptUZo9QjkaPYwxtYkhk/4Ca4fw5qtvqXwVi8P/ABB0+81Kx1Lw&#10;vfTalqVpL5wlt+Q+0r8xLo+V29uO1dV4b8Maf4c0LTdD8K2USWen6XEmleczM0fyKiqCSTjaOe9Y&#10;1923ve2ytppf5vyPSyuUfZwjTV48t9ZSc1zO6i073UYuyd+lklbSbwXo1x4ftI9JvNWkvFhGyCae&#10;MK23oFPr9ajKaFL8QPsCXkZuo9OaW8t+C0QbhXz1XIB9qoXV94luvB+qaR/o0evWVjNcrDbyF40k&#10;UEx4zg7GI6Hkc1kfBT4haN8avCGhfGKfT10++uNMe21S1bqkmdrD/aTcDjPTNL2c+SVV7baW3eq+&#10;TsyvrmGVelgofE1zpSv8MWoy1fWLcbp62f3XPGXhHTvEmkW974Q8YWNvceHLl59Jm+0fu4rwjasc&#10;oBw0bBtpU85YEc4qn8VPFur+GPih4VtNb8HrqHh/VdH1CXxNMtoZv7Oa0iWaNlwM/MxZcdTgY5p3&#10;jweCtIu9L+HXiXwzaO3iRhHDsby1ufs7CTp/eRQHPt9K6/XdYSC5XT/7RjtLm82QWH2hdyyORk49&#10;eMjB9KuM+Xl5ldWdujs+t12d38vU56lCNf2qpTVOSlT5rarmi0+VxlZe9Dli9btSVrWizJ+F+oQX&#10;ej6hqGk6lHfWt/eNe6fd29s0avBIBtHPVgBg0xtOsbrxpqusXeg29lqMcSRWmqQw/vJ4CPm3/wB4&#10;A8Y7VsabJcQahc6PZPFDbx24+ywlcMjA4LD1U5/Okl1fR7uOQXN8EuIT5SLJgF5Mfw5+9n0FY80v&#10;aNrr/wADsehGjT+r04TavFvdaXV9rttWvdO9/PcdPp9pLbHQrQQr9nkjmjVY/wDV55DfnXNfFrS/&#10;BuuWUlu93/p/h+SLW7uzsSDc+TG28sE/i37Nvv25rqNG0vUrDVLi/wBQ1VpFubeJfs+0bYmQYLL3&#10;we4PcVgeJ/B/h+28ZzeNreP7FrOrW9rpK6vCpZpIEYyiN+wUncufenRko1L32/4F/wAL9GTjqNSr&#10;g3FU17zs0+iV+Vq2l78tk2tOqZt3PiHS4bD+0YNMmnhvrdbseTGS7IwByV655HHWsfxcL34i/D7W&#10;bL4ea9NpeqyRsllfR4DiWIg7foSNpzzg1a8YeL7TwlaabN4ngmSO6vIrJdQthgRSucKzD+4TgcZx&#10;mr+mvoGp6rMtg1u11Z3BFxHG21kbHLFff9aUf3dp2/VadyqvLipSwrmtVZpe7Jcyeqad07Xat9+j&#10;MvwprWnzaBp3izxFocdjrF1b7ZbeRQJPtCr86Ke5O0n3FT2f/CO614Tt9dtHUkM9zYXEzZZHY/MQ&#10;T25K/Sr3iGHTdc0ppja+d5UuLeSNQWjk/vD0PaqrR211fQ6Le6FjSX0wESSRgRxyF8GMj1xg0e7L&#10;VXX+Xb8fzKVOdK1OVpKyV7atu3vO22qvf02sWp7uKC9XQrK8WzvEs/OgEilo2i3AE/UHtnNY+veF&#10;tB1HxpfXmp6VG15qGi/ZLe6hU+Y1uDllJ/3jkCty50YaleR6hZ3ckclmWSSFl/dzEA4U5H3ckcjr&#10;XKfD/wCIHj3xP4Yu7fxd8NjovibRmZbnT5mLWtxgnbJbyjJaNhjHcHII4opqai5QfZPXXX9Lr01I&#10;xc8PKpGjXW7co+63FqK1XVKVpOy0bs2k0mefXfxHsvhTqVxqPgfUpLqDwzdxab4q8N3kBF0YxH8k&#10;sLY+Y4+YA8MBgc13P/CqPhv8W/HekftJafcSXFw/ho2mkySR/wCoWRtyzoDzHIuSK27Txn4eu9Nk&#10;uNb8OeTqT2fm3dittukfBwFHHzn0HWqXxL8VT+BPC1r8UdLv9PttH0RJH1q11SQ20bQHA+/g7XU9&#10;ARhiccda6nVnKSVNOMndXvumttu+z6rfueJDA4ajQnPF1I1aEOWoo8r/AHbi3aavJtcsdZR6STaS&#10;vYg+D8t/pHw8i0D4hx6lJcf2tdwSS6pJ5zTf6QQj7gPuPkFR2BArpobWXTZAtpcxLYKcxLHHhoiT&#10;g8968n8LftFN4v8AhB4H+J3ww8B3/iLw7ruvXI8UQ2si3F1osH708qDyVk2ZHXb0ByK9G+IXi/Sv&#10;CDeG9RuvEP2Gz1DV47Rp2ty8MplU7RIRwgJAG84AJA71nXo1VWacbXctPRu6t0en3a7HVleZ5fUy&#10;6MqdTmjTjTtJ6XU4xcZczspRd07rS91o0WLnxDqvhfSxceN3h8ltQEVvdWcbMArNhN47e7dKdcaG&#10;s1wuq3Ftbtq1kzfZ7xI/l8qRhke+QBke1cP4k8Y+LPA/xe034OavEmtaP4zW4k02Td5c2lmPDMGc&#10;/K8ZH3VHzA9MipPEvg74q6B8e9K8UeCZ410K5gmGtQfbCftjLENiNC3CtxxKp46Ec5oVC1tUrptd&#10;ml+V9Vbv5BPNIz5oqnKahONOSteUJOz5uzSThLmTVot7vQ67WU8Gy6vbX+r6var5N8LZGa9AAvCw&#10;VIgM/wCsO7hetQXw0PwF4rtNDsLGSzi8Tao0kk0NmGhe62EyCQj7jyhfvHqV9TXk3x2+Df7NWtap&#10;p/jfx54j8QaJNrPiOC7+y6fqEqw2upkLtvJ0TiIgR7DKxCjPqa9i1T4keCNL0LS9Wuddgmg1Q402&#10;7YMySygcDdjhieBnBJ460VKcY04ODlK6d1a1mu297O/3E4TFVK+JxEcRGnSdOUXGSmpNp78ytFxu&#10;rJJ3+Jb2sYvjL4cN8TBf/DnxAkK6LHZqtrNExaVuQ21s/wB1gOB1FXtE8QeIPCfg621L4pwQ/atP&#10;Mokn0uFmi8hekmP4flAyvas3xVrngHU/Fdn8IdauJdP1DXba5exa1uzFOswQNJjB4IB6888V1Phy&#10;C7m8NLpK+YLi1j8iQXjB/NC/Llsf3h1NTUclTipbb228m162180dGGp0pY6rUoSvNJxbTurpqSjK&#10;NlZwUrx1V1JvqY/inxL4DttH8PafqXiZbVta1BJNAaSRgLiZR5gTK/7JPB4qfwdZ31/4ovrnxboN&#10;i01hqVw3h7UIiGeO3ZUV1PdWJznsQRWNDqdr4k1LVtA1/wAGeZD4O1hZrFopVZoNtvvEgHXBDMAM&#10;ZNVtF+M+i33xC02TSdGu/wCwdS8BtrKaxsIjY/aEjWHBGPNwSxGckAelX7OapuMU721fr2t3W69T&#10;P69hvrMZ1pxS5koqzTdrJuSafwzTakrJe7d3Wu1rvxH0vwtrNhomoRySHWtSl061hkkCNJcY37FB&#10;4bKbj+GKyPAmu2eofFDxB8N7fxPa3Gj22h27WulMpSayO5g7cj5lJxzngrirfjGz8D/F/wABWet+&#10;D9S0O81BZZrvwfq11bedFb38e4eaFBB3KQwI4PWr3hO0vb3wPYDW7PT11bUNKe3uda0m1/cxuQ2W&#10;w/zbd3O05GaX7uNLazejv0d73t6afehS+uVswXvKVONpxcdpRceVwbTtdyfNreNuV6PVL4WsvE+l&#10;6rqCeIbu5YvbCKJo03QbEU7ZA3XcRgEetcp8VPDXgPVtJ8O+BviH4VmuLW41OO90fVLmAzWllfI2&#10;5PtHIwDuYDdxzg1H8J/iL448OfBDSU8Y6Te+ItSttak0vVLqDbHIbdZWX7dhuqKu0nHbp0r1LW9P&#10;8PeJdBu9E1qGO6sLiBoruFvushHT245GKHKWGxHvdG1ePlpdf5PdCo08PnWU8tPeUVLlqK+krS5Z&#10;brpZuLfK1eztY87+OXhb4i6h498J+OfBGv6Ws2gzSR6nomo2++O/SfYpKn+AoA5B9TXpVo/2qdp3&#10;j+VuYVYA7foa8b8f+DfGF74PhsfC3ii+v/7NvTFeNHdFbr7LO6vERL/fiHOO44rYvtd+IXw/8e+D&#10;7S+8Uw3mgapI9prSTWJWS1uFjPkspAPlI/Rg3BboR0qqlOVSjCMZK8VLydlr+OtuttDHC46GBzCv&#10;VnSmo1JU23dSipSSp3WuiTSUraJpysrtvoPs2k/CZNU8ZXc0ht9Uvg94G5WCRiEUjHRTx9Koabo+&#10;heLfiV4d1nXvCe7VtH0trjTPEGny7oFM5KyQnHPKgHng9etbOp654Nhg1bwdrvia1unt4xc31jIo&#10;8yC3kb5XKjquf4sVJY+HfD8HjM+MrHXrqFoNLS1k0+OYLayIMlJSgH3gCQDnpWPtGottu7Vr91Zf&#10;mnZ+Vjulho1KlOnDldOMk3HRtNSbb1vqpRTVmmmn2seT6d480r9pi+8RXvwq8Yz+HfHngfWJ9Ch1&#10;CWN2t7i388OcxdHjkVCuTyp56V6Z8NfHOq+KvtWrX1lcW9vJCPL09rXabSaORopYw38WWXcM/wAJ&#10;FWdA1LSLnXtSt7HT47HVLdYpr1YY1KyxyDAlBA+ccEc8gg5rD+OupfEfwdd6J4s8CaRdapp0WpIv&#10;iTStLiVrqS2bgyopxv28EgYOOR0xW85RxE/Yxjbtd6rS9r21v09bdTz8LRrZXQeYV6rqNO1Tki0p&#10;Wk4qThzOzin+878qb+FJZHxg+I66HqN/oGhfCO61G80+G32yS26wQ3Md1J5cyxSnA3gdRkZq9cHR&#10;/g/od1p2leDtevNJsdMBksYZDNJDHIx3hMnJ2AnoScDivP8A9u3wf8dfjn4R03wn8BZdAjtbK+j1&#10;G6vtQ1Zobl5YjuWONNp4GMtk5J4xXrXhHVta8WfBexf4mtDYX19pKw6tcaHfGRImxtYrKACpP04J&#10;rWcacMLSm2tX7yTu1tq156taaX16HBhq2KxPEGNw/LJckE6dR00oSvzc0Yu2vL+7Um5NPlTSWpg+&#10;INJT4l3Hhu6+F40+80W3lNvrl3MzLdQi32y28Q3DO0yjDg8kYrP8dfGL4maf+0/4O8CaF8Nbq68K&#10;39u6eItet7cukV06uEiZv4Qm3cc9nFVfAuveKfhd8f8A/hWOp2bHwnqYGneH9Rvo5HvLvUkt/tMj&#10;bgu3yfL3JuJyWi+tdB8TfHeheEPHfh/QvEVrNFp/iGa4uP7ajmNvFpzWyKwErEbS0jHaNxXIGOaO&#10;VxqcjhzLlbjr0ab5vVbW8rWuXKtHEYOWIhXdCarwjU0VrwlFKmk02oVG0+bW6nzc3KzJ+PHwK1D4&#10;7atc6YfM0xdF0tm8N69a3jpNY6iTuEoRTh1wMc8is/8AZDsvi54J+Hj/AA+/aY8bQ6neTXBi0/7d&#10;akNLG2co0jcS59DyM4rqNRPjhPDviLxTpPizTo9MupodQ8NapbFiQvG+CYHOVY9GU9D04reg+3fE&#10;TwNcaP4qh/svUGXZJcWP7z7K+QVeN3GN3viplXqfVVRk1y3Vn1jp99tdUuvnvpRyrBzz6WZUlONZ&#10;xleLdoVIt2Skk1FtKPuSkvha3S04/wCBtr4j+GuieMvhnB4avPL8M6tcXvhudoc295aS5mSKI9yh&#10;LJt7cVN8PtF0nwv4nsdI0rSvEVqm7Fs1zcFYWt5le6KOGJDMjyuhH3hgdhW18O/B3jPwv481+Sbx&#10;pdX3h+SOGLTdMvLAK1nMFyzpIP8AWRsT6cNkVV8SeHZvEeh6lpuh+LF0LxTb3dtqt4xtvtbWZ3hT&#10;IkZ6iSOJlUjpk8ZqalSNStK7+KzbV7XaWrVr6Nv5vroa4bCVMJgaNoO9LnUYvlT5Yydoxd+XWKik&#10;202opyUfeSk023m+F5uNQ8T6neapi9ZLfUBa7poLN2LbZdv3kVs4bqBVq+sPCHxS1h5NKv7TVJNJ&#10;kiKxQsvm6XcMpKzbh8ysVPK+lcjqf7V/wkjsvH9j8SPGsXhxfDWqLpZ1Dy2/eJNCpjeLK/O+4vlQ&#10;DtK56V5Ld/seeFvg78FJPib8IPjVcNqy6lFrEniptadYtZsRIrGGYgmMcZ+bBGetb0sNd3rScJtp&#10;LTR3V91olZra+60tc8vHZ57GKp5fSjicPCMp1F7RKpBQk42UW25NyjKzkkvcfvOVkvo7QPHvh2z1&#10;abw/qGpQwtDfRafJZyW5WQ3rKXzwPmDKMhunqaztH+ICD4o6x8IJ4oY/Elnaf2jpsMxGy/0t5gpk&#10;Ur0KZMZU8jaD0atHxh4EX4mv4X8U2V15Z0+6jvZvJuAvnxtGON6j5sHB9DXDeL/hfq/i7456T8dd&#10;Uubrw3D4F1CZZLySBd+qW/kOp2bCWMLOybt4+ZU4wea5qccPUu27aN/9vLZed7fjfoezjsRnGF9m&#10;qUOZKpFaaXpSS55NttRdNPmV2k+Vq2qPQ/iFpdxrngLVraz09XuGgeSzhkVcscY2kNxzyCOhBryX&#10;4XeKvid4F+NOrfDNfh41n4HsdPSfSb3T7FI7ZG8jfLwpLbmfsOOK9j8B6rqeqaG83iG9sb67Wbyr&#10;i802ApDIe2FJJXAIBGTXK6bp/iD4eeKda1q38O6hqWj3V9E1vZwWqSS24dcSNEQdzITyVPIwcdcU&#10;qFTlpzpNJ9r97rVef6NlZpg3iMXhcdSqSp2fvOKXwqMnyz0vyttXs/ijHorrM+Ctn4n1WwjsfjD4&#10;98PeJNUurh9V8Kx2dqI3sYN23I7sQDgtgdxXVa3pS+CfiD/wsqGa6aDUIoLHVbOC3MisScJcH+7t&#10;5DH0I9K85ufhR4U8Z/HKL9o74T+OZNSutD8N3FjD4f0+7SJFmJ4XLDEZznKt35NN8Y/EHxL4I8Of&#10;8NBahqWqWmnaD9q1HxRoN1GM3ERjSBIQhPysXw6MML1JAzW9Sj7esvZv4lZxtazevKl012e1zy8P&#10;jo5bl8liqbSpS5o1Ofn5qcbJ1nJtXsnLmjdyUFtsj0XxosPhRLDWLm20+8uBrqQeH5Lw4aN7j5So&#10;f++fmAx1HBrR1DwmE1//AISqxjEOohd1xHDMVF1GucK/Yjn865+HWvhX8dPBGk6lcKus6b4hsrPW&#10;tK02aRVeD5xsdCD8ro/UA5BB9a6lfCtrYaxrGoXOvakw1iFWkhmusxwKibf3Qx8mRyeeTzXHKXLG&#10;0m01e/nqtPxb2Wp9JRiq9RzpqMqb5XFpq6fK/ebtre0Und+67NJLWn4Y1G0u/E11p8kNrDqCqrMs&#10;fDTQkcEepB9K5z4xa7Dpnjvwf4P1Pw/cXVn4ourmwnv7cMHsXSLzI5Ny/dBORz3xTl8HeG/HPhWa&#10;2m8UtqFg8nm6HrOgzGO4hVPlIWZDy4Ixx1xyKvat44sfC3hq41fxbPdf2Podm9xca5Kyt8sO07yw&#10;+8WHXjJII5NXCMVUutXqredrJrvrrbysctapUqYNwqSVON4z59GuVSUpKS2ScU1z3taXMrNF6HX4&#10;rjxVJ4CMl1dLp+m28WpXEiH55Jw3ljOOW2IWJHTIzWb8O7rR/B1pqOnWN6kNnaa9Lb7XZmVMlQsZ&#10;LHKt39OatXur22leCL74mxeMlXR2uE1yC/bdMrWPlhmTaRwu3OAvTr1rH8VXOk+I/CkmqXckzWuo&#10;XME9vfeGELC6iY5iEqnk4BDMQPu+gpRhze79l2XzW/57dNCqleVKaqtp1IqTS0XuN+7rd2Xu2u9J&#10;NNrsYOs+HrLwd+0d4b8H+CPiMuhrrE93rWoaFsMh1FsASHLHEanjgdTWpqOsWMfxjs7Xwz4turG+&#10;1iS+STRLiPdBerDGAZSOqAOQN3cZFbGqSaJ/bWn6JqWiXHn26x2+m65DbqzeYByN5BZF75Jwax4v&#10;EFx4k8ZN46jsdWt9U8OTXmn2+h/YY1fVrfcoM6h/mKBuQykA9Oa6OZzSbW0bPbV62e3V9Xqrbo8m&#10;VGGFlKFOSV6qkknL3YpQUklzJJpJu0fdkpXUZap3PA3jHWtE+HNrb+MbNtWuho1xO0On2p3zeQp8&#10;1FXPzEnIUd8gU7xDc+Evjp4C8TfCvwt4on0iS3023ttYiW32XWlLPCk4BQ9G8pgvH3SSO1cr8fvA&#10;o1LTNH/aP+E/iO40bxFo97bs1ynmNDfWbuqT2ssIOFGMt0GCpyRnI6DT/Anw8tfi5qnxq8KeMG03&#10;WPF9zYxXC3CjyLyCCIoIkXgZkA3bjlgVHbijlpRiq0W1LVrTaSa0as9LXafyaRXt8wqVXl1WClT0&#10;jJuSvKjOE0pxldPmc0oyi7WWqk7pml/Yvgr4g23h+78N+NmmuNHngv8ATL6GT95KFTyypB6h1VgR&#10;9a19Zt9EPiiz8RxXbWGqTW8kKqZCvm4G7aR90ke9ZGneGNL8RWMlv4pa1m1DTNdludMNqTAysmAp&#10;Taeig7T2yTmpPijb67q/w/vrfw7HHH4misZpNFXUpRsW4ZduCyjnAPYVz25qkYc2m2tur/FX18j1&#10;FJ08HUxDpJysp+7dtuKS0Wtp2XKkm+bTU5fXdFttQ+H/AIdj0O/1S3ZtekuIdQVWuI7W6LHJuEzz&#10;CSWHopwRiu6Onx+I4rPxBYNHp+qQMpmjhmVm+YgvCSM/LIFB9cYqv4Bs/EehRafoeqxXK3J0y3/t&#10;BZAHs3kEYEnlMMEMW5ORzWGt9f8Aw6+06Zp+lxxrY3yhbyaF2jkWSTguV7YJGf4TjtVybqe7F3tt&#10;6N/1+ZjRjDCxVWpFqMkk1qrOCVrLXW13fTRWd7KzfFXhDRPHfxCt7/T9LvLS90W6h1ma+8sGC7kA&#10;aDylcH76qCDgdDXHftPa/wDE7Sbzw74t+GvheHW/Dt5ffZPEXh2Ow86S4aRseaVxwEA+bNeqeFtD&#10;i8Eap/ZWkW1vDpu1na1jRmkSSVzKzZJOQXZ2JrmW1bxR4d+LN74ciu7y40HxRYySaXdsqFLO/wAb&#10;fLxgMFI+buM+la0K1qt9GorRPqv0avdduhw5pl8ZYGVNydOdafvSgk7SVrXTsnCVuSV0lK65krtG&#10;P4T+PXhC2/aPufgnrHiG1ji1Dw/b3ej6TJZCE2bRriRHYnqR8wBAwK7PxN4qvPAerzatrUH9oeGW&#10;0Z5re6gXzHt5Y8ll4B3B0b5SP7uO9edfCHw54l+H7P4y+IPgW3vJNVs5bnVrySFZLrT7mIFWjA2k&#10;+VJGMgZJzmvSdVutZa20/wAT+A41utMuFhh+xQbdktrL/wAtVBxseMkMc8bQRjNLEQoxrpR1Vkm7&#10;rVq17Nbfr8ysnr5jVy2TrytU55SilF80YSd4qcZP3kr30aSVkrNGfoXi+WTxbovh/SfDq6h4ba2k&#10;Fr4mtL5GiicjItpIxyrg4UA+nPNb9h4i8C/Eu21LTIIzeR6ddbLmNoT8s0WDgZ/iB/WuS+HXgrRP&#10;AF7qXiTwdqtvodpdakzeINInjQwXEyExtcxleI5JDsY+vGQDXPSah8UvA2tW+mReI7eHxFrmrzfY&#10;49ZjQ295ZwOXaPdAOJDFnax5yMHmplRhUm+R6rbpfdtvf52dlo9nptSzLFYTDw+tRupN3SSkknyx&#10;hGL91u7fuqUeZu8d1rF4O8ReFfjV8R31PVvD2r+FfGXh2+W3uNLu2OGs1ctHL/zzbeD9ea9X8XeH&#10;tX1O1mvvDN0sOoRSb7VpY9yjHXH+8OK5Tx/4f0Hxh43tZtSh1vTFSO0uodWs5h9kvihJWB8ZYYZh&#10;nIGR3qv411G08aa1N8JdVu9S0nVrK1h1uyuNFu5IZZIUlKuQwByuQQU6kHpTqfvakZR0SWz1stPv&#10;V38lvrcnC3y/C1aVe05yk0pL3HOWurW0Z2W+ik1eKSsblzb6rea/Z6F4lsZtQ+3zy3a3cEaxvpMX&#10;RImP8a5yAR82evFcyr6tZ+MdSuPiJrSW+nX+npZ6FrmkXMivKBLysoxgSggYb0yK9MstQi1F4bqG&#10;4E9vcxlYJI1+ZF2A4b0PH58V4x8Q/F2sfBv4K69rfiG1s3vdA1pZrFrNW2XVtLOqxSsDwCVYhwMj&#10;K5HWlh+atLkS1dl973Xzsnpb8zTOHQwNH6xUm+SClNt6q0YrST3fuuUk7p3WjtodvqOkarpvxShJ&#10;8YXFxHfW8jw28zDNrsAO1VA+dWGepyCa6C21zw94g1CTQRNPb3U1izpHNlHZDlWwp64J/Cpjq0Go&#10;ae/2fUbe4misYjLJFFl1ZwDnHUAjtWfZW0+rfEaZda8FRxxabZr/AGF4gWZGd2kX99FtzuTacdeD&#10;XPzc8bvSy8vL0vv06anqRh9Xlam+ZVJbNSe6d9Ve1rOzdle0brQ83vtV8e+EBo/wytNGvrzUm8QQ&#10;3el32lXXmxG0+07CJfNOVCw72fGccAckV0Xxr1XW9V0K88B+CviHp3h3W/EGtx2ehtq1nuWUphpY&#10;lVfvh1B5P941aHw6tvHXxD8I/GDRviHNu8Kw3lt9ghjHk3qzgLKJVI3I42jGOmBXk3xz13xt4s+J&#10;nhu7+HPhPVdefwvqNtr2rWOjSwpJDbyB1txHJOoIYyKTIgBwg969GjGOIrxcbJpNu+yld2Tv3aX3&#10;2Pj8yrYjK8tqqpzyjUnGnBRd5SpuMVKcfZ+9eMXNuyvanzWsrnsPxC8V/Efwf4LVdC0q2vtajs1a&#10;3tfJMdq8ibVaLf8Awh+dpNc5qPiXRPhBHq3xzi8OSadoMOmSz+LLTzwNl6oXCoDw3J25GATXeyeI&#10;Nb1uzm0/VfCrQySWsVwqq25Du58skgDzAe3SuN8P69pep6XrPhr4n+FdL0/SWkUajp3iG6BH26WT&#10;93HlhsdHG1gQThjiuWi4qFpR0ur2erTt+XR9z3MxjUeI5qVa0nF+zcou0JxT1btezvaaurxSSS1Z&#10;p/Drx58P/jJoGj/FKG7jjutT0OO6h0j7UrTJbeduViBycOMEjjPFYHgOPUvh78QfH3w38K+LWvdQ&#10;vr+LxNpOk6xIiswuDm6WJs7ihK7RkYQnvzXV6ha+HPhtot1rF7Ba6bZaNYv9nvrfTV8uztQu4REo&#10;CfLVjngZPXFUPiJ8I/DnxBWx8f8A/CNaLfeILGzt30vXn3pMV3hjEGTDbWXIAz1bkcmiE6d5J35J&#10;bddU01vbpo7O9mTiMPjJU6VRcrxFLWdm4txlGUZNJc2ra5oqUXFyja63XUa74ki8MWd9r+q6VDZ2&#10;sOnG6uLrjcrquSjgD5sAdfauR0vxJrV34It9YFxcX/8AaGli/wBJSSAxtNKx3BDnlcA8Ka3hPqfj&#10;XwSulXQjuJLzzLee6SIYhlBORIh+6Bjae9YFzrtxquvWejaz4buoLi3txbW02m3sajdkAmNHI3dM&#10;8A4FZ0ox5bNbPX5euvf/ACOzG1ZuopRk1GS93R7y1d7XjorWut+trmr488A+HPiX4b0KHxjpE26G&#10;+hu2j+2tbzW8yrw25SCSDxjpzXKfEn4D/DnTPB1nqNpBqdlH4f8AFT67bxWFw+Hv5HAFxMo5k2sd&#10;2DxjNeh+NNPumOi3Mdk148OoRi6hULueEgguQeu0kHjmpG8TaCnh28urmeWW3t5pILhfKLncpw68&#10;feAop4itTUeVu3b1vp81f7ysZlOV4qpWdanFTaXvtK/uqMk76PRpPfdGbLE/iKZ/DL+LrS4vodGU&#10;arGiruLSni4aL+FSyng8dayfhZrmh+GNdvvhcdAXTbyO3a+b7FaFLe6Una0oI4Dsf4Sc4rS8L+E/&#10;CtgdX8RabqOn3FxqnmQ/2nDGFmjh6pA5z8xQnjOMZ6VzmqyeObDwP4X8SeGPiNZ3TaVeCHXNSltS&#10;/wDaMAJV4giA4ctgA9sVUVGUXTT06dNbX7dbNLr+JjWqVcPOGKlD3le9rS9xyStdyVmk1KTV1o99&#10;DT8K6DL4N0K+03XfEMOoaVeTGSzfVNouBcSOSI5D0IBwF71raxplt4l3aRqOrSR2+k39tdNJbtgo&#10;0fzmNj3HPKntU3xA0GLxjpMmiWUdvHMs1reeZeWpaNFWVXAPT5sA49DXA/Cz4a/Ej4XfGXVo7Dx1&#10;Hq3hnxZc32q6hp+qWv76K8bG0W0gPMW3GQckY96cbVIyqOSUt7W32vbpe3oTW9tga9HCwoOdF2i5&#10;Jp8u9k03zOKdtm2lv1Z3Wn6VqFzc2Nz4p1DR9Uvka9m027jXynMLn91GnPI8vG8jOSM4FcH8BPEX&#10;x40S31my+OXhjSYZrC6aaO9tdQaRmt3lYlixGAFTaAvBOCTXUePRY6JoNpr/AIT8DrrGqeHbOeTw&#10;tY2eoIsk0x2xGJdxGFOcMxyFA9cVleBvHvgrxNeeKkudLkazmvbfStYCymZf7RKYuIdv8EcZOC/3&#10;Sc46VdO8sPK8bpta9VZ7Kz6p7W79jHEOnTzajFVnCcVKyu3GalBazbhrKMoWupXSab+NI57wdoHw&#10;++KHwz8Q+EvD/giKz0+x8dPLc2b3S3MN9MZBI8g2njd/dPQ12nxHjuviD4S1LQ/h/wCIL/Rde8Oq&#10;02nxWrbS0qRny1Kj78ZPBXv0q/8ADT4ceGPh3oL+GfBmjWNpZyTNPG1u24XfpKWHVvrmsPwr8PNJ&#10;Hj9vjbqC3c3iGHSXs5l+2MsYiVssqx8KWYjJY5/CnKtCVaU03ZO6vrdu2ju3vbV3ZnQy3EUMDSoS&#10;hFSqRUajj7nLGN7ODjFO8G1ypJJ6vQ1PD1y3iLQdEn8Y21i11b2YW8vFztt9Qk2/cVs/xevIOKra&#10;54vv/APiHSYPGbxZ1jWFhsb7G2KN9oHktz99jnb71U1SxtfDXxK0ZvDcGuS2viLUEN9DakSw2hRT&#10;Ikzo3IjZxtZl6EjtXNfGv4W+IPEWuW41LTprXTNB8QJ4l0vUobhZYbi/AP7qaN/mSMlsccDGRjpS&#10;p06UqiUnaLV187/+3fhqPGYzG0MHKdGnzVITjF21WnK220tV7PVN2tL3dXZHofi/4VeFvFdjNY60&#10;7yStqZurC53+XPa3AX5djDnjt7Gp9N0/xbY6Tb6nLcSXjRr++sZoxuCY2sA3c9+a5EeIfEfxh+H1&#10;14T1uG98G+KL1Widv9dNYlj8s8RU7e3HPStTwz4j+IvhQW/hDx5Gt0v2ldNtfEUEgUXBEXyyvEx+&#10;RyeuCcnpWcoVuTlk02r6eXdPqn5drnbRxGBliPaU6coxnGPvpaOV9IzT95SWnxpLVK91ZU/GOkaP&#10;8RPhHfeE/Dfhd2/tK2bThY6xG0YiTzAzJICcgEAlT3IXtW14K8fCfxpcfDOfwpPCtlpMM0epFgYZ&#10;1VVQrz8xYHAHHY03xJLrnh59M0XUZb26inh8vVNeimijWJ42DR7oyCS0pymV4UdcZrNPxG+HF78R&#10;bbwFe+MItD8T6SWmk0/WCsb6nYuMs0TtgSpxkFSSpjOQKOWU6LVm1q1u7bav7ktbbp9iXUpYXGxq&#10;OahNuEJJqMeayk1GN+vvuXut3s4rVSJ/Ck2l3vinUtC0m1W117QY1e8K2qL59rMztHEdvTOO/Oea&#10;5z9kyX41ofFsPxp+H9toNxdas1xp81vKrNcQ8qpbaSNygDnvXRX/AMPfGGl+LtY+Ifwu8dWn2rxL&#10;JYF7fUbfzbTyIARJsKcl3Q8HPBrZ8QeME8M2k3iS8tXhs7NWfVWfA+zW6KWZ8n7w9hyauVRSg6dN&#10;KXNy97prVpfNtLfyMaOFlTxFPFYiUqfsXUuly+znGTajJvV3jBKTacbXba3MxNRhWHSZPFXiyS1v&#10;7fe8Mn+rgvcnA3dmK9T9avfEHxJqvhTUPDtxp2hyalZah4ijs9YaKUKbJJY223I9VDgZA7MT2rP8&#10;K3vwu+PHw/h8Y+G9bt9a8P6xk2cM0Y2oOjR4+8jccjrQni3R38XXnwQvbmOHVm0ubUNFt5k/4+bG&#10;MLGsqNyDtfKkE7sc4rPl5p6x2vddunro38vQ6vbqOHUo1ElU5HCaalzNWdtbxfPFWTTu020k9SLQ&#10;/BV14Mk8RXmkeIL7VbTWNcjuLq1u7tdlhEfv+SB0Ughtp5NWJrrxRfeENW12+0GPR5rBJ1sd98sk&#10;NxbqPknZuNhI5IPSpbu0+IVhPNqQhsZNPudJgxaWseJY7xT853fxIRgAY6L71Y0rUrDxr4P1Dwx4&#10;tl0rdJbSW2rwwsQih8qCVblQR6+nFPmbtOVnqrtb/dt66bomnRjGLoUuaL5Z8sXom7uz5mm0r6pJ&#10;6Ju60suT+CmseCfjbpun/GbQ7q3vo9IgmtbDUYpG+0xzH5Zo3/vJuAIHSuw8Pa/4j1CKTS9UksX1&#10;bS7oR6kWt2VXhZCwKHsSMc9M5ryz4afCl/2W/hj4gb4J6PeahENUhvR4ZukO9wpCSiB8/MXHzKD3&#10;GO9eu65r2r2Sabf6V4Xa5gvo2N/HN8skPyZRCMZ3Fvl9F5Jq8VGDqv2esbtRvuktbP5P0b2ObI6u&#10;Jjgaf1yPJWUYyqqKcoylJuPNFpa6xW95RjpJK9zyj9m7UPjAvxq+I9zr2ped4Pt9YmsfDukzx7Z7&#10;Jo2VlEeR80JRz3644rtPiDe3Ft4otp/DGtRQyW9v9r1u0j2+Y9tnapK43bd55+lLZz654n8G6f4n&#10;+HnjC20m8W+kkvI9a0/dHckMQ8MmSrIwPG8HJwOCDXNy+PfFNl4s8QLqXguHT/GEPgtrm30viWG4&#10;/fEYjnGPMBwDsIBUnpWsubEYiVRJLSzW3aOq/G/ffU4qMqeWZTTwsqk5JtzU23K6lzVLRkm/8Kg7&#10;Nx0inHVd5q2jltDt9Ou4mlspZopbWSJjutpc5U9fu5rkfH2j6XqV34wurPx3rmnu1vY22sfZYXZL&#10;TZIrefB6MV4YjoOTWj4X0fXfCfgubXtKW+1oX9rBqMujX0nmNby4XekLA4ABydvqOK2dL8UaD4h1&#10;2+OmRIsywpHeS7f9VvXcBKvbjjJ71hFypSco6pdfmnqnf/h++p6lanTxlONOolCT6O97OM4q0ouN&#10;931ulpo7NQ63rjp8OrjUrPxE2qRsrfYb+zPzMqkY5XqwPfvXFf8ACa69ovxot9T8O/DX7Vp9xa3U&#10;Ov39tbsl0bqNEZHdeA6YJUEZOelL+0D8QvFvwd8PtrPw28KpdrD4g0qObTUt2k+02k0uyTyEA5l7&#10;BRyB8xrv7tfF9v8AEhdYsbHztLmh2N+/A8lSmQSmMg7uprSMfY0eaSTUlK2tu2ll1V00ctarLHY7&#10;2NOcozoyp81oc1rueqcr3TtKMnulu+pd/wCEm0XxDLY6NIyxzXkInayuoSJNvYYPQ5rN8Pjwt4g+&#10;3eIbLxFaTWMV55MbMwC28kTYZOT61wvxH12T4gfGmP4UaT8Q/wCzZLS3ivryxt7Ureyrn5JIJhwE&#10;Uj51PUHFcr+2F4I+Hni/x/8ADv4Q+IfE+qaTD4k16Zrr+wpYbbzrpIgyyykjPJH8I5J9adHBxlOM&#10;HJxuuZ6Xskm79L3S0sZZlxBWo4etiadKNRU5xpq8lFTnKUaaV7y5VGUrO6vdqyVjr/it8Ofid4bu&#10;PGHjT4OX0c15q+lW82l6LMwEUepxSg/aATwu9Mq3riut8ceELj4n+DLrwp4n0i1Y3UdpNLCZBsuS&#10;gRpFODnaJMjPbArndV+KnjHwL8VdI+EWpfDBrux1iGGztvEk18ywsyKTMsruMbhHgqB99mxkEGrv&#10;jzw94o0K78N2ngfwIt4ml3s0F5cR6l5UttpboS5j3El3JCDb6jqKP33NT5rJ7p6aqySu79OWy63b&#10;6jjHL+TEulzypt+zqU2pNRk5ScrJwbs1Vu3fl5YxtaKbLN78NPA3xQ8YaD8S7LxFeR33h1Liyhm0&#10;u72rIeFeOT1AxwDWT+0S3w2uvCOpfDnx8bia21mCGGeO3JWSX98qhRjknnPqRV7wDdadF4ptfEze&#10;ELyxuNUs1trHZJIzm3HzFrmLACOCPvY59TWt8U/CfgjxxLpei+L9A/tBrG+j1FZISUkt3Q/K5wc4&#10;z+dTGo6eJhzN2itLWura/n/XQ3q4WljMnrujTp89V2mpc3LLmiottNXTcLO1np1a9446++BEmhz6&#10;ho/gnVpJ9Lvvh+3h9tFuLoo29c7HEnLAhHINa+keE9J8Hr4O0pfF+rWsPhXRfKjtHdmV2kj2h5y2&#10;d5UL8oJyCc1H4Z8Ax2fx18XeJNO8bajcR6tYwbtFvGYLDOBuLw7hgqRgELnBre1vxatr4Wg8bzaP&#10;czWslyI9Ut5pljayUAxl8NwQDyec4OaupVqSahzX0XS2ritNfK6v1McJgcHTpzrez9m1KWl3JKMK&#10;rd04u6TlaTV7RvZpWZwfh74u+NtB+OesweJLFLjwPJGltp2oW9w0jG8chi/l7eASduAflxmug07w&#10;34T1Py/GXw/s45LWTXJb3XJlvnjKXSRlA+wZEnOMqeOM1HpOo6D8MtT+3axqkqrNZrFePqUiRQ2s&#10;MZO2brgFt3UZzgEkV09rbW3hbQtTuNPgtFkYMLR2B8qQSLlGk29QWPLAZxTrVIxknCNrpLTZ6Wu1&#10;3/DrbUjL8LUlSccRUU+WU5apOcLvmST25bKyVrpac10Ynwm07xD4i8DSaB8Zf7L17UNO1SQ295Na&#10;4inU/NG21v4gpC59qNT8OfDjxD4B1DwZ408D2radqc0h11rG1Ea/IwcOzIMk5AwetVbrxf4u+HHw&#10;J06TWYdFutda/g0u5kW8C2kE00uwvn7xCg8KPmJxV7T/AA/4RtpdY1rwjqga41TU4xqUX2qQxyvb&#10;ERtsDcIwPpwfepftIyc7297S210+ltu606GkY4epRhhuVTkqaU/aK7cZRsk7r33Zcs9b2lrqzk9Z&#10;8PaL8SvDevaXN8TZfLh8W+Z4ZjkcRPDLbRIUtoy3MqiQbiMZxxSaR4y+OWkfBrxFP8cvAq3LR2I3&#10;al4P1ArcXayDmREcL5RVT69RXReO/hDpHi/4qaH4/wBIubWHVPDFveSjSZl3QzSXCFVmKjG2Quoy&#10;/UquK2vhV4tl+Kfg+/1TxB4XawvEuptNv7G4UqrSR8Nwf4Sc4PcVtKtGNGMkuaKab6OLvsrW3Sve&#10;zRx0ctrVMwqU3N06kozjGzco1YqKvKSknZwnPlUVJSSW9nY574QWGk+N/hInguTVr660a603yLfV&#10;ptSEt4UJyY3lU/6wdD3FaWleKfGltqMPh7T/ALLqFpZ389rfQ3EbR3MVvHFmLYDxKzEcnoRXO+B/&#10;CWifCfVLzwb4E+GF9pzXlwbp4YpGayly3LjkhGJ69K1Nf8Z+NtB+PEktj8MZr7RY/C7yG8s5BJNP&#10;fI2fs6JxsPONzcHjnrUVI89SajqneSvZeXff0fTsbYau8Pg6DrNxmnGnNwU5LS7Svyr3VZr3or4r&#10;XUmm7nwx+IHhPxvBreqafY/vtLvLiDULOS3eF4GVhuUq/VWxuB6HtWR4X1zQvB3nXt34f1J7K88T&#10;eXpCWqOFt7aeLcXmDcJGp3k56DFVYP2jPDGjfFPwT8JdG8FX0l140W7l1LeyN/ZsyZeWKduvmIQf&#10;l6YIx1FdP8U/izp3hvwb/wAJB4X0yHWWlylvbuxWO42ttkikcjEXGfmYYFJ06sa3JyO09Vd9NVq/&#10;VP5feVSxuDq4N1/rEHLD3jNqDtzWhJ2Wrfuyhor6tW1sjC8CeMvgX8TL7UtF0Dxpo2teG7OHZcWc&#10;10s8cZD43tv5QbuhPB6g1PG/ifTPiR4e8N/DW9sLXw1b3DzXkUdv9o8+EggCNgcR/N3FdVo3w4+G&#10;Mnh6bR9K+Gum2Nnr2nKdSWwtUjhkVhzGzoAT169+teM6B4D+Jcvg+bwV8IfAtn4T8TeHPFHkwx3G&#10;pPDbyaOZPMEibd/mblG3pwSaun7Ks58rstvetZXVuZ6730vbqjlxSzDL40FWpqU37zdFTUnySjL2&#10;cVyv3XFpqLmrpSVmk2N+OXhO8+AHxHb4pfDrQ1uPCesXUt78VvDMcYke8tcCM3UUTcMFZtzBecgG&#10;vT/hEuv2Hw6tNSt/FFv4ktbW3Mmh3UZWN5LNo90UMuDt8wDCHpjHNY/i/W5l8WeHfj+mmatdf2XA&#10;NE1Hw/pcKXSXX2ydUJUkghoXUOxxgrkdat6D8OtD8GeGde8L+GvMittU8TTSXllebhCUlfdJHH08&#10;sFemOFNVWqe0w0FP4tLu29rpp9bpW16ppfZM8uwbwecYiphtKTu4xvblckmnFWa5JyTfI1eE1OST&#10;VRow9D0mDwN8O7fwjZeHhot946vLu5/4R3WmN7DHdOC7w7l4CNy2fU4Fb2iTat4d+Hnh2z8KeFtN&#10;sLXTpFXUrPy8wtb8iSNDuOxs8ndkY4qS/EPivw8sek+D47zWNDn8zQNN1y4NrITEcbklGdy9QG74&#10;5qrpXivVbT4k33w78U/DHUNN8OXOlJqDeIzeQ/ZBKTukjkxgqwPy5GcjqKiUpVotta3bd352uru7&#10;0atu731OijToYOpCMZNKUY04NReitzJSajyxvKMuZJxik4ppXSdLwL4Y8LaBfsvgzxZqWk6TdalD&#10;e2liYm8lVdiFgQnI2M4OAD37Vt+H9QsfE13caQPF9rq1neXU0GoJJIqTWsmCrQ+X1DZPPYjArL+G&#10;Hw++K3wy0nX9SsPEVt4m068F3f6Rp8i/ZXSXB8m1QsSkKDA+YcZ5IrgdL+IC+Jvgjovxmu9Z1Dwb&#10;4i0iPUodQuNUtYLu0W+VtrT3hjXLIrKArjBAkzg5FbeyeIqSalfVJPrdptXSXN03/M4o46nluHpw&#10;q0nB8kqjhsuRShGSjJydJpKS9260atZO503wqsfiR4U1DxlpGr6NpmqrJ5tx4N0oXRV/sqtsMT7u&#10;jMcZPPPtTrzWf+Ex+Mtn4g+Hlho8N94V08QfELTjH/pLQyx5+zxsFw+w9xxTPFP7Q/hCzk8KXesW&#10;fhX/AISq6vLQxoNajZVhkCl5Ym4b50JdFYAkdea3PiP8PNFT4U+J/EOh/FHUoZb2G4udO1o3A3WW&#10;8jKhlUFo8jGDngnFNS/ec1SPK56Le2tova91bVPR311sR7OnLBujg6ntI4d88k7KXupzik5KLjJt&#10;8rTvHkSg+XmbH+NNb8cR+F/+Em8C3+iyR6azC609MvFLYsMF8LljIoOAnRjW7eeH/AuoWWk654ov&#10;FjmXTVit9QtWaCNoyd3lgA4GMDjqMV598KfAkdtquvPpPxKtZLjXvC9lLdWFjEU+yXQXBuEB5Afg&#10;7a0fEOk3Hxw+H03gH4T+ObW217Qdbg/tyzvJis1mFglXa6bcqXLBumDg88Vl7KHtFBS5UnrKzVk0&#10;t/R3Xn9x108diFhZ150XUnJPlpc0ZXlCTXuapXcUpNaOP/gR1+m618PfjDqU/iHwDrWl3mreHr1r&#10;S4maMNJYzozK8MinDxMcEZ6EeorL8E60IPiLrngHxVG2n3DQiWG0ihMdvcxsf9bEwYjdnIOMfSvO&#10;fF/w3X4b+K5PjxoOpXlhNqMi2vjSG1uBNa3ltuKI8qgCQOFPyyDJHGc8k9B8VvhDc/FC7tdE8c6s&#10;E0hr+K50LxFompG3u449owjHrgEA8HBzR7GjHRT9xr5pq112evpo7mbzHNJ3m6C9vCd2k7QqRldR&#10;k9HKF0rNtNKceVtqzLnh74a63+zrYaxoNxrVzr/gLWJmeWxuJD9q0VZifM24HzRZORtwVPPvWb8O&#10;devfCvjSz+E3xP8AtEWs/aGPgvxgLpkg8S2Y/wCWcsi8NcLHwUcFiVDA12wsraw8INDdalqEk3hO&#10;3fzJtQm89rqHb8xc4y4K96x/CXhbwp8dvhbdeFbnU7e60mPUoZ9LutNmPnWFxCwdWjfnlGxjuQSD&#10;R7bnjKVXW7SbSs/J9r23X2l5q4Sy+dCtRp4C0XFNwpyfMmrpyhd6pKWkJaunJJq8G4Gb8c7Hwt4U&#10;+JOi+L/Fdzr1ib5v7OOvaDfiMxW6OjhruInMqLJjMigsqu2flJxa+KurWvhO50n4vRak2l67a3V1&#10;pazX2lTXFjOZF4aUploImKqwkXj2NR+NdSTxlrmm+E/Evw5XV57HxEtn4m0q/wBpY2UyMialb5+9&#10;ExwGCkYyQeRXa6roYtvh7e2Uk63enW8Mj2iwIRIkAU/u2HOSoGM+3Spc/ZwpKevR7ap/f0+VrWN4&#10;0JYytjHh7JO0otqV4zjq27ct7NWundO6ldWE8NamuoeH7PWJpYdMvNR2PdQxN51nNORyqFwCAT8w&#10;4U/jWTpOmeB/iYNetLHU77R73T7z7Pq2nzbDHBL3+SQbSkmQeuDwRiuB8L/E34eah8IbO98GeIby&#10;x1K9vFjs7HxLGwW4nHKg8gEFQdrKeSPXiu68QeLfA/gHxvpuq+JPD00Vz4mtFsdeuobZ2t1Kr+7e&#10;Xsqnldx9smplRnTnJJO93b5O/XdW/E1w+YYXGYanOU4OmlHmbenvppO8bcsuazastG3ukzitM8L/&#10;AA0+K3w+b4xpNNpetfaGtprpNRa1m0+/sy8IkjJJ8iQqNrryGQqCGAFdudE8TWfw0/sdtSsV1WK1&#10;87XLfVtPieG/Y8SGZYwFHm/eMkYAzyR1qxbeDvhH45+H+peEx4fhuNJ1e7xqVu1uVaVt23zJMYO7&#10;5P8AWAg8A5rMT4o2fgKfxhc6vP8AaPD/AIRtUtrpQC2oWDqofa2f9dE8ZWRGHIwwNVKpKtdQTdnd&#10;J9tEkn87W9OuhlRwuHy+MauIcUpw5ZTg2k5WlKUmtOkb8121eSa5bszvCvxF8C3nh618f+H/AA3q&#10;j6z4Ztf7G1DQ4oS93ZxOw3hY1bDoBhlkQnKj8K5H4aeGviL+yb4qmu/Cuut4p+EviDU57+5uPsu+&#10;70CWQlpGlOQxjz1YA4PUCuu8f6BEviDw7+0Z8GdRhubS3Upr1jYqskF7asv+sVF+7Kpx8w5x1FbX&#10;gH4l+GfjPoOreAbOa80PWrmxkkkgurII4V9yeaoI2ygHr6962dRxpNxjeEtJJ68uv3pp6prvZ3PP&#10;jhY4nHU4V6qp4mlrRnC0VUTitVryyjOKUJwdtY80XHSzvD/we8OT+EdU0jQ9VkvvDHjC4a8e1bU3&#10;mNqJkIaW1mkJZcnbIuMbWzj0rCn1DxP8GYPDuheO7tNeRJrm11FWRFkvLCH54NQWFQVaePgSLHgn&#10;O4DtUHws+HHxyPhPWPgv8R7jS7ays7H7D4f8ReHZGjkQlDtnC/wMjYyvT8KPA3xO8fWPxf8AD/wS&#10;+K2hw+IvK8P3EjeNLGyKxfak3JJBMjD92xjCEnoS445rPlm5TXMppa2vq1bRp97bre9t2tOn22Hj&#10;Rw8/Yzw0p2gm0+WM3UXNCUN+VyvySs4WbSklLXqPG+oXupWFqdE8Ralb3Nlqi3tteXWledHJbOvI&#10;YDBePDfeGGXjPSsfTv8AhKfiP8OmTx1p2kanf6TqIFxeeE7xluDDG+6KZN6hkkAw2zJVueuatSXv&#10;i7QPijb6jY+M7f8A4RXxNZ/Z7LStSg2f2bdRnh43xh0kH8JIPORmua8O+B/iT8Jfj3c+L/DGm/aP&#10;DGsL9n8QaO+oIP7PP3kuYc87N2QV7Z4qacYqFk0mlzL16q+lnv3VzXFYms8SpOE3BydOolqkmvdq&#10;ct5Jx2d9JKLd1o0p5vEfjjwN+0Wt94519r7wb400y1sNE1qz0mOKWyvlJKR3cg+ZWb+EkbWJxgHi&#10;rusaz8Wfgh8TF8UzXcOufDWbSLmbXdR8lFm0q4jJf7Q5TGY8DDcEgZIzjFUvHHiD4j/C/X4b/wCI&#10;+n2eqeCfEU0mm6peaRakyaIZZB9muZSx4X5hnjCsAwOKufBDxrFqHgTX/gn8d9Ss21zQNafSL5dy&#10;q2p2sgDW90VHDCWNvmIyDhs961lGXsVV5VKNkml1W112lHS/m09mcFCvTWPlgvbVKdTnlODm2uWV&#10;lPkk22p06i5nFdEpxupRRT8YfCvw1p3iXTPib4fuof7J8V65b6swt7jc2l6nJEB/aNpIBh1kQKss&#10;RIR1yRycVreDNe+JWi/tC+ILi58K6rdeB9Q0S1bSdQtZBNax3iZEmEBMkYbgcAjv7110vg7wx4X8&#10;EtoVk0djocWniwtWtbgmOGA8RlOoXbnH0ry/who/xG8O/BLxP8PdQ+K8M1rpd08XhLxjHlJrVlIM&#10;cVxgYIBIG8ZBGc1nCoq9NptPaOt72bWqt1Vl8u514jByyvHQnTi4Xbqv2bjy88Yu8ZKVm6dS8mnZ&#10;JSSV4qxgeIP2mfjlonwtj+I+lS2++3+Iz2Xkz2bSLb6fkqY7tY1EihT0kC5wQTmu38SftA+CLC88&#10;UaZo2onRPFGm+G11JH1SGUabOrIZtyTAbdrbShfsecHkGz4D8aaL8YfC1jpniTUpbPxV4dvo4vEU&#10;1i8aSQXSJkyNjh4ZF5z0IPbFdDpXh3QdU8S+IPDmoIt3b30LRwWt5tlt5rS4XLovGApIY7ckdxjN&#10;XWlh1JxlTs1fbtdW6aq33pmOX0c4rU41qGM541FFLnTbjLlnzW968JXaT35XG2r25TXfiv8ACubx&#10;14C8d+O/Amgw2PjTw3LaW/jCaaNprC6aBZjp8suB+6kjZwGzgkEYGRW7beA/h14u8Dj4a+GNZk8P&#10;rZSRrbyeDbtrfyURt0Ww4IPy4yOQQeuDWb8Ov+Fe+ItDvPgB8SLvTPFureBb6ORbWbTVWWS1Azaz&#10;+SRjcqHy2K5GV98Vy/wP8JfEn4R61rR+E81h4h+G+qXEkum2M1wUvtDnGd8AVh86KcgJnIH0pOMe&#10;V8jcZRta7dpK7aav1s9E1Z9NdHVDEYiNanKvTjWp1uZTcIp1KcuWMakZKG8eeNpTjJuLaTTik16h&#10;Y+Orb4j+CNSTwLeWt3rGmJLaeXq8ckcLzL8jCZduQG5zx3yMivOYvDXhTwf4z8L6y+jar4PvvDun&#10;3Fg2g2sjXFndWcvzSSQupzLHG5BxwVHOBit6Hx58WNE+P0fh7xn4Omk8M+I9NhGn6lp5DQxXKpki&#10;Q4Dxljx82R71vDx54V+LPhDVBY6BqC6vorTeTprxiO8iuIsrmIk7d2ffBzg9aySqYb4V7skndO9r&#10;prXp36aHdUlhM2tzztXpNxSlBxu4OM00neeqUGrTtKyumlp5v8VfhD8S9S+K1v8AEbwzBdnVdL0G&#10;3ufDPirRvLb95Ex+06VeINrz29zEVdGbJjkBwR0O94Q+MPjb4Wa9rHgD4x+IW1TTrPQ7fU/D/iQa&#10;G8U0sUsjRvBcKhKtJCdu4oBlDkgYNdXqXxK0/wAEyXGqeMtRbT4dN8OQajeSXNusYktgQsknHRkY&#10;4Ze2fpWp4o0fQPHnhn+wdbNxfab4liZbW+s8o0MUsW5WDdVJB4bvnmiWIlOnGFaF42smlrpro/Tp&#10;tq3a7JpZTToYqrisvxEo1m3OUJO8XdONpxTWjdkptOS5YpS5Ukcf4w+EfjHTfiv4Z+PXwosNJkvL&#10;XS5LHxJokMhtotTtpMN5kTgYMityofg561Un1Dxl4vh8VeIfht4rvpP3ktjceC/GGm7ooNQRQymG&#10;ZCHiQ46fMhJBBFL8DtK0TRvh4nwwsvEeuWOs+DzdWscepzH7Q8GSElYPndGwK7W6Ajt0rs/DGseN&#10;9U+Hlrc7R/ag3QahHcSqX4BXerL8rEcN6EUVKkqfuuz5dE3ppe6ve/yas1fcMHhKOKj7Sm5U/a3q&#10;TjB8yVRRUJcrTi009JRkpQlZvlvdmLD4juvi38MvC/jHw9JNpPiC8jSaO2h1RILkmIYntwzA+ao5&#10;GCMdDkdab4g0L4Y/tKeCvEHgnW9KM0dveNpOoLHcG2u7S5hKyqh2kEEFlkGPlJ7EVn+APhRb+L9M&#10;stD+LVut1rHgbxAbrw7q1lMYZ4A6hwG2+oO1gchhjNbPjH4W/D74kyeJofDF8ul+JNQ+yzX97aSH&#10;dDdwL/o9w6KRkhfkJ/iXg5wKmUqNOpaMmrO6a6Xatre7VtfJ6dTop0swxeD5qtKM4zioyhNpOpaE&#10;lJcvK4xlz3TV5Jwd7q1jz/XrHxt8S/g5dfDXUNE/tTVNM/4kniSHW7o2V9cWoYeTdebwr7gAdw+8&#10;eQQciu2tvEp1jwqPBPhie4sfEGg2Kpbw6xu8w+XhWRjyZAV48wE54JrR1az+IOiXE3iuCws9Yi/s&#10;HybrRiuyS4uI2zlHbgDGcA98Vm2niF/iP4Yk8f8AwruIrrVIAHbRbpgGLKuGiP8AdYj5fQkVUp+1&#10;jola99Hom7Xv5fJadTno4X6nWd5ydRwUWnH3pU4Xs4NauSum/ek+a75VfW98CtZitPhcsN94kubh&#10;bJ54ry41i4aR7eTcTtZmUZQAjGeg4qH4caH4XuLPVvCPhmaPw/rUOpR6lqcGk7zB5k37wTxo5K+X&#10;Jg5KYUnd3JrlPD3inwn4++F3jDW18JeIvD2sWdj5fiLQ5LR3m2gErti+65Kk/MvJwPSp/AHibwP4&#10;e8X3WuXfjS61CW+8IW9zpEzaeUdbFJFSRAw4LJKQWj6jOcdadSjPmqOzTvtbro+mjWrf4hhsww8o&#10;4SLlCUFFrm5rPld46XanGV0k7bNuL6NdV8Sx43/4RvTbw2emz3x1JLbxFpi2y+VqlgzFZFRpOUKq&#10;fMXJOCuOhrE0FtM8c+D9Z+AfxbtLCeztrp9Mt7qHVQgvbfhoOhV4pQNqnbzlcivRZNVOsT28WizW&#10;OoWbRbrxPMzNEjKQrqPrxzXlt5/anhPwpF4P+LGjL4ss7nUGljvvsQW6tk8w+X5gH3mToJFOQAMi&#10;sqMnKnyWs07q2jXmttvPv6HZmlKOHxXtk3KEouMuazptWStLRu021dxTS5XdK7v0XiWbW/hr4a0z&#10;TA15BY6TJGBqVxdtdqYBgYmYjdjHBJ7c54qTwxrOmvceIrLw38WNWnmh1NmurC8VZpNKaSLegh+U&#10;M1uRhkzuBHAPapvEHiTxRo48NPoOiw6pa3F21lqMU1wFlEO3/WqeQ+BwymtKHTdNuvGtrrOn+E7f&#10;zreT7NNqFrtWSGNQfL3DqVwzLj+HPpUc37v3lvfXTv1v/WvyfRGnJ4texk7RcVZqasnH7LjZNK6v&#10;dP4dbOzXO2uo6N4x0a08Y+EPEVuI5J9trr2iqHhuwgIlWeLGFcPuyhGQRj2putaJo3xfOleKrN7G&#10;+t2t5La4urcBmfB2s0ci8oc5OOx4I4p0cvh/S/GU2iae66PqWoWt5cWWnyW+23uijkSncBhmJAc/&#10;xjryK4v4MeOPh6fFul6Xok15at4k+3fb9Om+QQahbOqygf7TAqe+4c963jCTi5009Fp6a31+W+10&#10;9jy6mKw8atPDYlwam7SV7XknBRaTb3cknF+9yyTbdmdZceG/HXgvwtLoeseJrrxZ4fuHW1spprOJ&#10;dQ06NuMuT8l0qnBBIVhjnNWtI0HSfHehXPgTxvYLrVlLc7LuHVNNIWCWFchzGx/dZOGV0OAemK2Z&#10;9Q16wi1TRxGLtcF7KLy9pZev/Av50nibUtMvLLQfGNtDIy/2hHb3HlM0Z+ddvzf7rAdfXFYqpUl5&#10;N9Vpr0/pWPS+pYammk24pWcJtyXLdqSu27rXaXNZaKysV/Al0Nb8JfZdV1O4tdQ06ZrhpopkbClm&#10;VWyh2yxkDqcEjqAQavWus6g949rr1riGby47LVbVi0VyhGSSv8HPGc46VV8NeHPCvhnxdJaWcHlt&#10;CjQHfIF3Cb5irIOo6YPT8a2NB0xNA0mDStKEccFnKYo4uqpGGII9cY79qzqOnzOy31+87sHTxHs4&#10;qTs43Ts73tZK90vPVWd0tbNpcVoE/jObxB4p8I+IdC1BpNLujd+DNWWdHSdNufJSQcrJnIKScEEc&#10;4q74D8b+EtY1KbXYzrWnXV9bx3F9p+p2zrGSvySOsJz5LKww23Ck885zWpoN3qujePta0y4sY2h1&#10;CIS6XqEEh2zEAjyZB0WRT0I6g+1Zvw51rS/HWnaH4ykEd3cWklxaLeTMfNikDlZYWIxxxxnjitpO&#10;Mot20stvTtru1r53PMowqUq9OEal5c03aa1sppLVWfuxnZaO8eVN9Xa+MninwF4I8DzfE7xnoFxf&#10;2PheT+0rW5020FxNCrHyzNEc5UqHO7B5XOQRWppQs9eih1jw14i0/U/D+p6RFLZ+X/rEVhlZo5B1&#10;jYEcHkEcHtVWWy1e38Pa54P0jTrWF3im/snoY41b7scqnpkk+xFR2+lWXi7wrcWeleGodD1WLTzY&#10;SQTW/l+Wu3dtQLxtD/MMcfnWPu+zS7Pe/R26dNetzv8A3zxrlZWcb8tmm5xbT97aScbJRcVok097&#10;Zl74b8deFtUvPEfhjWZITfWEzS+GroedYzXSY2SxS/egLjgrkKx5wCOdvwXH4ttIdcHifw5Z2lvd&#10;KLq1az/eMyvD84lj24MgbIxlg4rD+D2s698UfgxdeCPiloZsdasIDpuuQQthXcDCzRkf3gA2OoNb&#10;1hGJdLt4dP8AEEy6jp/k2t3MIyWbYOA6HsR3FVV5otwna60v5dHdfrcxwMaNSFPE0OZQknJRbs7t&#10;NSi4y+Fpu7UXFXT0Vnfj/hYurRa9p8eo6Fo9xay6ILW01bR7cW8F6pLOYZbUjdbMuCBnKHJAweK3&#10;PhHPYaDoMnhXStaikg8LXhtGhjcoyW7HcvnRn7rrnAIOGC5HpUfjO5uX8TaDJZ5fVNPuftUksdu2&#10;Lm2YtGy5B5VWZWOc464rpP8AhGrO51GXxlplnAl9dQqlwsgG26QLgIT3HJxnoaK1TmjeX2vzT/yb&#10;2t6E5fhJUaijTfM6bau9+WSTsrdpRjo7tpaybbbqWl14c0LxldX8Fstm15GDerb4VZJM8TMAMMSu&#10;Pn644PtU1qLxzY+H2t/C3j6xvNbN/K2nS6xbqkMqHpARDyyr/eHzetO0/XvB2t68uh6fZSW+sabY&#10;/aGsJoCCISxjZAejYPbnAI7Guf1jSNI1W+s9Nso4rG68P6mLnS5IiVP2ls/K46jcuQc8EfSiMbyX&#10;Np6q/p8v66Glaty0H7Jp3btyycdXZy205lq1daPtzGt44+HHhf4ky+GtS+Jehwya1ouZbW7tG3Rw&#10;3DLhwM8hdwGG6j8xWlomk3vhrwhqGnWFuwDRfu7Ga8LLHM330Rs7lU9QM8Z44q3Y3ujeOFksJLj7&#10;PqVnIPtdqsg3xFhxkd1PUVieIr34ly+CtRt/CK27a7p+oxyWcerQBY7yNXBMQOerJuRW7NjNTzVJ&#10;JU29E9nsru+nlqbSpYOhOeLhG8pRfvRScpcsUmnteVlZJ9VbojU8Hi0t7a68O65BcpLb3TRW815t&#10;DsXXdhJF+97dDxyM1y9nomg+EtXi+COuwtfW19ZS3mkzTKzXEjJJ5jiVz8u4ZG09Tit/XfFPhCDW&#10;riXxdu0+2ks7UzfbvljSaSTEQJ7SBvl4PpWno3iaxub+SSbW/NWSICGNVzGdoOXU4zuODkUc043d&#10;nrr8+jT/AB9AlSw9flpqcbxdtdW4t2kpJtbpWT6NbOzT5D4Vz+P9B8V69Dq+kabqfhvULiS50vVt&#10;KvNt1CAozbTwNyXHOGUkewqv4Es/EWsw6x4K+It3qyz+GdYMvh7xdYxiJ7m2l+eM5UbS6A7JFIwd&#10;uT1roZ7Pwb46e+0fwp4uW01Rtl5DPayKWR+iy4/iXI2t+IrC+GfjrxH4m/4STwl428FtpOpQ60+n&#10;SPtMcV7mHieNj2deRjp07VtzSlGU1FJ+7fo1tr531Ttp3R5fs6NGtQoTqylFupbXmhK6bcG0tOVq&#10;MoNvmVrRk1dHOfAXxXD4u/Zp1nx94Y+H403xBHrmpza1oekb4/O1CGVhIY1f/VvNGqPtGAGfpzz6&#10;B4S8f6B4u0+3020aeN7ixE9oLy38qSSJ0DA7TwzDJVh1DKQRTfA1jq3h3U7jSb3w41n5t1bO+qQX&#10;GVvT9mCGV1PV8qI27nANZfg2TV7m0Fp420CwhkXxTcWtrNZ7lAUktHKAeY3IIzj5See9FZ0605yt&#10;1utb2v087ff3Ky2nisvw+HoyndqHJL3HFScXrLSyi5Xu9HFv4XbfV+Hsdh4c8LWnhG4Syhtv3wt4&#10;4PljPzliFH8Pc7e3arOu+GtVa2tbu28TzTSR6n5+m3X2VXe2jPWPk/OhXIyecY64riR8W/BXhjxF&#10;N4L+KbSaL/aV9Ja6a2pKVjum4AZJOgJz+NdV4p1rUPB9ta6vodrc32l6fcfZdUsbdPMkiTIAlUd1&#10;UcnHODmolSrRqJ99ddn8/wADqw+MwNTByhzJqnaLUW1KFrbxVmkl7y6para5pXOm2TQ3PiPxHDpt&#10;49rD5sN3JahfkT94ocnONrZZWB+U8jHOcy/1jws2v/2TfWSGbWtHmu9OvVx5T+SVO1nHAcFlIbrj&#10;PPFXdMvIdRnhGheJhPZ6xp8n2WCa13RiSNsnj3VtrKewyO9Y3xH1TxHouk2fiLwN4KhvpNB1JbW7&#10;0YosS3VpMqpI0DHgbcg+h2EGoppyqcrf429PxNcVVhTwzrRWis3Zc7fVtWu37jbXXsnsct8IPGun&#10;+OPhFF8IPi9Lqnhrxdqn2mPULV2aK53ib/j4gfHzJymGHB71u+BNSnu/idJBpni6/wBVSO1kiuLK&#10;6wq2t3CAhYc8JKMEryNwJGM4q2ujweMfiT/bOsWUmn3ngm8DaDfwqP8ATrSaH95C+R93PGAeoBql&#10;4s8H+GLQaB8bPCXhS4e40vXDeXEelzlZDDP+7mJUcSAHDFfYnrXVKVGU2tubpo0m9Ul5NW66bPz8&#10;SnSx1GhCpJqfsWlzPmjOdODSlKSV05RbndctpaNWumq3jb4O/A/9rLT9B8a+NfDJvm0R7pFheZh5&#10;bHiWJ9uCSCuVYEMpGQea1NA8GLaeKNN8SaP8SdVuFt/DK6dpdrq94XSTdP5izM2AZHO0RMT8wVe9&#10;aHgODQrzwvrkfw/19bWX+3LjdHlZEs7rd86leuxm52n+9x2q54c0s6D4Ts9P1q2hRkWZWUzNMlvc&#10;MxYhJG+byySdoPKjA7VlOtUjH2fM+VOyi+id29/03+49DD5fg6lZYv2UVVqJSnUjpzShyxjdre1t&#10;FLbot7YfgDW/EHjW9trnx9p9v4f8T6frF3FBCjxSte2aOPkDgcgqVOB7EjOcdR4ZbV72z1T7X4j0&#10;3U4JtSkGnyW6Y+yjtHL83zMremDisnQLLQtR8IWPiDxDo0C/2bIZ5P3u6SwukJUuhB+XjkjPIPSu&#10;bsrFvhZ4hvdJ8Ha3DdWevTDUoNPuIl2zMx3T+UwOd5X5gCOccUpRjWbUdH2tpv0etiqNargKdOdV&#10;ucXvLmtJ3jZOUbJNt+7ot7aXMf4Tavo/ghPjF4q0myht59L8QTajf6bDbSw/vIrZWd13Elw+0kEA&#10;Dmu2+H/j7wB418DXWq2EcYbULNby40uR1lyby3MqrGD94SKG+XuQwxwRW1bL4f8AHvhnUJdNlVbm&#10;5s5LaWZoFWdAVO1XB6jno3Bri/hZoUPiD4B2GgX/AMPtO0vWLdWivdFts2hWSKSRQ0ZPzRhjuZOy&#10;7yAcVU5U60ZSkmneK36W/wCB/XXmwtHFZbWpYelKEqbhVkrRerc72TV7P39VrezaXbU+E0/g9vh5&#10;fReFrVbW4t7CCHUNOh37LU/ZwyKsR/1alGHygAce1QeEPGdr8OfDNrb+K9UsU0PzoYLPULi/K/6x&#10;ivzCTlTv4HJB7YqC+1Xxpa3+u+HtFvbDS/EF5cW8ui6hqlqAksUkZAgn2HLtGyuqt3ytdVonhvVN&#10;e8BQ6B8SNC0q9vBC8V+v2NTbzsP4tjZADcHHY1NTljdz1Ta667dPyOnB+2qKEMOuWdOMkny2hfmt&#10;ytJtq9rtJeadtCSGbXXim0ae6km8nUF+zzRgI09qwzkHo+M8kdcVT0y2/svWVsNelt7y1sE+26fq&#10;E2VuIGLbVQn+LK5U9M4GQe3O2+hf8LH8B6DdapDd6Te+HNWeXydzQyRNCCAnynDIVxx0IrZ8b2N9&#10;f+GbqLXY2uLbUI447ySFdsscMj4Krjn5CVI/EjpUcqjLlv1s/wDgHRGvUqUvbcraSUotttNWu1JN&#10;XVnZapvS+juhfhX8Px8MtT12y0zxLqU2i3OoS3i6ZqzeZ9jnnIlfyJTyYSS3ytnaeBVjw03hnUrK&#10;O60fQ50Y6rJbXXlqN8MiOeWP8SjseeCKm1rRv+Em+G2peD/D/iVLq+XTTHaX09x0mUFUkYrzgOvz&#10;H1Brm/DnxB8T6eLr4f8AijwfCvizS9HS+t1tWZbXVlxiQxSY/wBYMfMDz0PSny1K3NK9316ad3+r&#10;6dSfaYXLZUqHLy07NxdnJXbvyJ62dl7qWj2ilojW1f4geFda+1aN4p8GanJZ/wBoS6Vq0d1p5a3E&#10;RTPmyA8GFhkBxkA+lYXhr4V+EPA+kafpWnXtpLb6DZ3L2MdvaLLM2nytlUH/AC1UJtBDKTkryM1d&#10;8X/ESfX/AAp4f+J3w+0ebWrFb1Y9atLWTFxDbtlJMr3aN+q9eDiuk0/RfDPiXV9N8aJBG02ls0Wl&#10;3i/JLGrDDoSPvI3B2kcEZ61V5UaaWqWt1e+q026b/czGNOjmWLcvdqTSi4ys43hJqV1JX5knFO38&#10;ys7J6YXw6vz4aNxrWm3MOqeFvEV3/aWn61Y5/dSTKu8TR/wqXXdvXjcx3BTzWld+F/F/hzUbe98F&#10;arYx6fFdbptNuIW/492U+Yofk8P8y9hkjpxXmMGtaX+z58QLj4NeJr3XtL0vxR4mfU/C/iaSQS2C&#10;NLIHOmsT/qhv8xdpwCHXBzXuUXnTXuTIqqit5ceQeoxg+2eQaWJjKlJTWqktOzWln69HbZ9islqU&#10;sdh5UJNxqUpWkk7OE222u/I9JRumnFrWXTK8Jal4SvLXUL3SzZmzuLw+d5J3RyMQAW9OTxxxmuV0&#10;TwRqHh7wdrWleBvHnmXun6leSaXPc7phYb/nFu4YkvGDj6KeKn1LxvovwtsLRfFPgsafpd9qU1vf&#10;XNpGGgtmPzLIwX+Bz37NV/Urzw34V0i4+IWlanLJY3gjkaSCPzEAUZ38dRtGD3qVGpT1V7N6bNO3&#10;3m0pYXEWU2lKmnzWbhKKkr3S0dr2s+jXRrTm/DHxEk8NyaDpPje2bT9QutBkkuPD+mw+dp18FZXm&#10;mt5WGd0aksYycmPd8p2iun+G3xR8MfFrwfaePPAmpW2oabeCQoskgLRlJmifgdvlYDsePWp7K70n&#10;VPDseoTXlraypJ/aFrc25JjXcjMJOeishO72zVPT7Pwb4c1iPwdpdxZ6bfX2kyXtmljCse6MOHla&#10;LAwV3ncyjpvzxmnU9jUTtFqV/l1v59ur2fkZ4NY7C1IXrRlRtbXSTdoqOt+XW0rpRim5KyTTb4P4&#10;+fBXxL4u+Edz4I0LUL/UrW48QW+rWmji+jiu7SCJw8kFvNIrKw3AMitjGSucYxtSRWfxU1mHwTf+&#10;IL7T9e8NTWuraVe+WY3YvGVCTx7sFvvK64285FdVqniS51bwePFPhGFr+a3lRbrT7Vgz434kXHZs&#10;fMK4/wDaU8DeJNX1/wAHfFL4VeHI77xJ4d1qOa6t0uBBLcae6lZI3bPKgHIU5GR2roo1qlTlpzaW&#10;rs+zst+lnZL53dzycwy/DYP2uNw0ZVE1TU4avmpqUvgaTlzQcpSSW1lGPKaHgDxff69P4m8GeMdB&#10;t47jR9stmLfTplJtZVwN4P32V1YHaTlQDwauwpoOo+DbzxB4a0u3vNQjWUSLpLRNJeeW53xKXAEi&#10;5LKscuQN2Mg4NWfh38YdP8S6vdaHqem3GmahZrl7O9OGZc8FD0cZ4yO9SL8OPh9oWjTaVo+kraRy&#10;6sLxo4iwLSPKJGUcggF+wPFYTko1GpRcdtN159t9z1cLSliMLGVKpGokprmfuyTv7q2esVeLvZ6L&#10;TdGH8J/C3izwp8U/FGoWXiRrrwz4okjv7GEQqG0K9jREmtXG7I3DBHYEEccZ1Phtruuy3upaT4r8&#10;I6fax3Gv3kNvNpTs8Uqrgq8oP3XYdfcVRu/hL4fuPEt38X/hn4wvvD+sa5YjzWjk8zT7yU4CyTW5&#10;4MnABZSCQKh+DOr/ABd0fU9S8K/EjwTokFxHMksmt6DdM1vfOw6tG3zRucZ7irqctaEpppuy30em&#10;m19bd1e/ZanJgo1svxNLDzjKMXOo01+8g1JuVr2vC920nyqN+VSklFFj4v8AgOPxtNL4X1jwVYah&#10;4e1qxSz1C8+3SRzhhLkRsFHKY+ZXByjgdq1rXw94g0Xw9b6LpesXGpXejGKTT49SucTTW4yjJJIB&#10;85ZOMkckDPrU0Npq8+papLqUV5Jpeq2GJNJMYDWzklH2OpzllO7HbqKwfg14gvNRfWvhh4h0K4s9&#10;V8HzjTrO6nvN8l/Yn5oLhWPJDKvOf4lNZ81R0LXuo2dvXS/5J2OzkwtPM+aUXGdbminZJ+7eSimo&#10;2s1zTjz3aaatd2LFkNQ0P4jT6bpPiu4i8N6vpMVppdqIF2aPqFuTuj3dV82NlO1s5KHB5qvpmjf8&#10;K88a6p4e8HanHFceKNSk1WbS9Quo1S2kEQElzAgAZ4mZV8xSSQTuB7V0sFjp/iXWtc0bWrOK6tT9&#10;nkEL2+xvMVcFtw+98yqQeqkY6VZg8MeHZms9aaJbiWztpo4ri6VZJPLk4aIufmA7H8jQ61lZ9Ur6&#10;b6aP/P7+rNI5bUqWlB/DNuLu7xTbU4reyabceiuo2XLG3k/hnxr4n8J/HmWxuPC+pXFn4umiGqWj&#10;zxXEOmOI2BkUD94IZMDB5TnHBrvPCV/D8PLBvB2r680sUmtyW2kzLp5jFqkhLRQOORgfdVuA3Heo&#10;YPhT4a03xNZ+IPCPhq1s7yxgZLWWRWZFVj88YOdygjoOV9q4H9oT4++AfhT8bvBOj/Et76xt9aVk&#10;uMQ77duQYizD/nnIOv8AteldCX16oqdKPTWy191dten/AAe54vtJ8N4SWKx1VJKpaMpN8qVWUU03&#10;7qtzu9mtN49InefG6z07wd8I9Yu4LbNrb+XdSQJu/wBVE/muowrDgKxGVIPQ8cjP8Z/DHT/iN4U0&#10;3x/4F8V31hePNb67HqWlSbFvZBAQGePlTuRhkAc4HoK7Dxf9nttWs9SvtUkNrcx+RJYtgxyty6OO&#10;+/IPHQrkVy/wd0W28K6JYab4c1S6XR5ov+JPpF/J+8sYz8z2+erqudyHqqnbyAKxpVJQoqSfvJ38&#10;mnun91/+GPVxuFpV8ydGpBOnKCjo7Si4u8ZKzvZ87WlpJpWVm7WvA3xYsNY8EaT4x1TX9PuoJ5BZ&#10;XupWyvGguA2wB0bmMluoboeK3NQvdOvddvPBs8CxvJaiZhJbhkb5uHH94BgCR2rjrnRLlfEGqaN/&#10;wr/S7UXGrNNfIvC6vamMYnK9PNVwM9zjNb+pX2n3+nL4uSC4tr7Q4ngmxas0iDgHC9ZE9u457VM6&#10;dPmvHr6adtvu/wAth4XF4uWHdOs03Gyd1Jc1rqdubytLVvrq1aRXuLnxP4O+H9vrp8PWsFw2qQya&#10;3a6Gm+ExyXGyaVFcZxtO9hjPXFbum2cFr4tuNTnS3hv7qLy737P925hQnyXYHnIQ4zyOo6YrlpZZ&#10;tG8byT2XigTeFfFNp9lktXkYm31OTiN4G6LFIoZCnaQAjrUPiXxjd+GrTR/E1j4dXULHS9NkXVGa&#10;5X7VYK6fuzj/AJaKxRkPcHB9aqVOVTSO7/qzv2at93kTTxlHD3lUvy07Kzs9nZzXKtpRldtJWSkn&#10;ZXtoWXwth8AQpbeBtTurfTxrEmpWdv5xeG3kky0kOCciGRiTt6ITkAVc8P8AxA0TxJrUekarDLY6&#10;1a2qzSaPdBeVYkecMjJAII3DHXmmWPxk8H6hL4as4Vmk0/xdpvn6PdRxFo+I9zRuRwpC+vcEVm+K&#10;/hlp9p8YNH+OujhGm0/SZLHUYZcnzLUjIdD2K45HRh71PvTbVe6dnZ932fq7r1+ZXNToU4zyvllT&#10;UoqcU9IxdnzRX92LUklo46WtYs/FLRLHwZa33xZ0W51K3uI4bf8Atgaa5cPDG4/0gocgtGm7c2Mt&#10;GCD0XHQ3PiPRtYe206WeG4hvlDRsUEkdxayDCn0KEkDPTp6iqWj6Fbafq13f2mtXGoaV4lmaZrO7&#10;/eQ2+6LDKnpG/XYeAScdapw+E/Ci6VJ4P0yVrXTtFtZLB7VDtksk+R42jfqqqAu0dCAPSpfLKKUm&#10;2118v809DohHEUqsp0oxjGX2brWSbd1bS04vmfVW1Tu7aui6LqFh4n1CF9UkksbjEsdrNECIDsCY&#10;RuuMjdz/AHjVKE3uhTXmqarq11NY2cataBrUFol3fMQ4yzDHVTniqXhZvH3hbxbd6X4y1SHWNBvV&#10;W503WFkCTQMsShopIx1yQXDDjk8Cr/hrwhNceE9W8Jar4jnvrXVGuHt9Ttx5ciQzg/KvYMmTg1LX&#10;K/eatZbf1v36lU5utBKnCSknPSTtZrZPXWLveLTcdtiSTTdB1WNobaz/ALS0bxAZZLzkSRhmX5ZV&#10;P8I4OCOjdMVjeMtNk0D4Va0vijRbzxNF4esWuLS08lJry7jijyJIjwfOZcjqDlTg81xv7P3hT4y/&#10;AKC3+FXjPWLLW/DlncvbaLqCXp+1mFySqyK4wxUc8E8E+lem6PrV/p/xA/4RG6uVaCTRxLaqzfPE&#10;ySFSf9sMCD6gqQetbVI+xrNRkpRWqae6/R20Zw4OtHMsDGdalKjVmuSUZJPkk1tbacVLWL1TvfRN&#10;mTour2+qeGtF8YaUzvZ6xaLqrSwWhSZpHjUsTG/I3AhiuQQVPXmukt/E+lJYXVxqmpRCO1x9qk3f&#10;IFOMN9CPwrL1u61TRZVa5S3khNxCiwwyCOSKRpSpkGeCuw5x1yDWbZa14Yg8X3Pw91SdYb7WzKbG&#10;C4XK3QjT5yB0wR1x6etYuKqa2/XT/gI7qdeWDag5JN2WqaXM1ZW1fxSWiu3ra9ze8R6HY6hpcg09&#10;VWSdRtZCV+bqjBh90jsf8ap+JYrDxh8N9Y8LeJtFtdUsbvw/KJW1BgLS6yjDy5H/AIDuAy3Vchhy&#10;Kb8O/FOk65LNoel3xWbw7cNY6hYu3zKw6ZB5xjlT0Iq9Y+IovtOp+EL/AEKQTWKoxU2uYbqGViAy&#10;no3fcvUd6n95Tl191p+a/rQ15sLiqTldctROL2cW7O66p/aTTXR6b38s/Yrb+3/2fbXw/wCLPB11&#10;pUcOqXFvZ6BqE3mPpsUBCExO7F2RXB2twwyD05PbeNvAt/4j+HL+E9aluLh2vfLh1DT7gxzLHn93&#10;PnPzMgI3A8NtPrT/AB34PfR5rPxl4R+zx32lbxY/bZCsZ3sA0TMOilcgZyAcegqay8PL4Klu7mXx&#10;LqVzZapr7ahD9pXI09mCg24x/wAsiQTzwMmuqpWVSs60Ha7ul532v6devmzyMFl8sFl0MtxEXNQg&#10;oOeiTi4qza0S95NJR+FWtaL04H4V6+3x2+D+u/CD4jap9h8ZaCZtGvr9rMwSK/P2e6iBPIZQrDB+&#10;mK9K8Ky6roXw+tfDPxC1Ga41G10dYdQvwg/0g7THvBGRub096l1yxsNOsb3xBPcWIkV1ea6uoVH7&#10;peiFuvGeG7ZrMfW7BtRTwnqGku0t94be5W4Zt6LH5m3y89+TkGs6lRVm+RWje9uztrby8jfB4WWW&#10;Rj7epz1VD2fM7+/HmfJzK7Tl0cur5tk7LP8A2dfgz8NvhF8O5PA/w4u759GvJTe/ZdRmzPE0wBYN&#10;wCMkZwRwSRTfFPhnwhbSw+JdT0j+0Ne0W1ki0/ULWJluotPml2OgxgkJjpk8jIxk1X/aA8c2PwX8&#10;N6N8XrLTJbiOx1W10zVJbSFpnjspXw5ZV6hSPQkE11t34y8AXOiaKl1qsf2fxNIsWksXJ89nUyBV&#10;btwCfwqpSxEpe3ld87evW63/AAevcVCjlNOm8rgqcHQjFqNvdSk/3bSe1pLTezVkx2sanBoUkkWs&#10;2fmaWxhRJJmLAlzj5g3HBxVLx18MtN+Kfg288IeK9UvLBLiQx2upaHP9lvLeMMCAknOOnPYjtUPx&#10;M19PDep6Hb3Wrx2dnqGqRwyS3cO+GY4+W3J/hZ/4WPcVy/hb4v8AiXV/iT4i0Cyslv7Xw/dLGdLa&#10;Py7qbfgrJDu+9sywYegyKmlRrOKq09La3+duvmaY7MMtjiJYLFe8pvk5bLrFyd7O9lHbS6s7XKtv&#10;o3xA+Fd14ZHi/wCJGrTQ2/ieSyuL66230V/p0gPkC6barQMJAoWT5trnBJDDHTfHXwB4x8Y/DnUv&#10;Cnwx8cTeF/EGpXUclrrtqzYgaNt2XUHIV1HlsVB+8CQa6jWZ49Ut5tPaKPcs0ZuIpYdxkg3DIx3+&#10;vYiue+JVz490HUbfU/DWoaC2nxxNFIdckdHtrpivlspUHcjLvDA4I+UjpRGtOpWjJJKS12Vn122f&#10;zv28ia2X4fCYCvRlKcqUkldSlzxTXI2pKV1ZK948rTu227speC/EnxM8NXWm+APjrrejXmpalb7d&#10;N1fTrZrVb2RUBkheMsR5owzBkOCBnA6Vz/7Q+q/EO38E+KLDwisljfaXaQX2j6ha2vnG852tBMn8&#10;ZyMfKd2CK9E8WrpeqaFHrklrHfCNkn0+SOMTCOYcLIh7fX0rE+G/xH8E+KFSB71bXVNWiadrPUFM&#10;TzPG2wsqP6EDp9aqnU5Ze2UNt1bS977dFYxxWFcsO8tliXHnTUJOXv8AK48qTlvKSk00003pdt3v&#10;p+B/F7+M/AWg6zutXjv7RBqEltIyeRJsBwARlTuBBBxin+IPhf4c8W293o/im2+1WN1cw3Kxux+W&#10;VUaMnA6EoxBI65zXiWka/qXwn/aD1zw0fB2pyaPrFyg8YLpas9tbTXEReG/gB5RGCsrqPuuM9692&#10;8L3OqwPHpGtbWa3ts280TkpNHuIRsnoxXGc980YmjLCyU4PR6r0ev4firPqVkuZYfOqDw+KhecG4&#10;STV1ePu9UrqWr1vaXNHeJwPw38EfEf4XeD9OsX8SXWuah4T0x7KDTmkCtqGnmTEKzL0M0SKAsq/f&#10;5B6mu38Q3Olax4aXV9JtrfUrjf5mlBbhUbz+hVGJ+R8ZBGfY0zw5d+KY/E+o32spDcafNtOn3EJG&#10;+JQDujZeuQ3HoevFZ+veBfAFlokulQaBG1na6gdW8iCNlMV0x3iSMgjDFsnj1rOdT2lbmnve9156&#10;tdOv+XY6MPhPqeBdPDr3EnG027pxsoyTale8Ve+q0UrXcjetY4b+5XW3vZ4VhtFilhZQrRPnLEnv&#10;6elYU5+Ium+LLPXbWw0O/sZNUkhmuLbUGhkTTDGCJWU5WWaNxggHlTkYORVzwsvibQ9W1S71O2+1&#10;WOoXC3FmyNl4Iygyjqff0qlp3w38NfC/wPqWheFIbi50+a4muodNuLjd9njmb97FCx5VOWYAk7eg&#10;OKmPJGTV77W+e+t1Zr+vPesq9anCUU4pc0pO9mnF+77rjJOMknqtVpZO+mo13pPinw/b+IEtpJo7&#10;WZ1j+xTHKqwMb5HGQATlSOMA9RWTpngJhbzeEtQjsfEHhdljW10/Uow09pIh5+YjDr0ZejKe5B42&#10;xpcuj6tJqGmag0ySafGlzZ5GQwJInC9y3Q/Ss7x/CvhK5b4kwzztZ2+nm21C2tVZmZNwxIoHdfzx&#10;minJ83LF77fp6PzKxNOPs/bV4/D8VrWatZt7pxsleLva3dDvE0Ph/W/Flr4a1OKM295p88E1vcWw&#10;bzduCMMe46jrmkbTNfW8mu/DGtRvPYKkE2nzY8u5jXkZJHyORxuHHTNYmta58PPGl54dtrvWUfVG&#10;RtS8P6xpqllZUOGG/oAfusDXY6XZ6fcXV1cXEMazX0YZnWTcsi7cHH0ol+7ik/ua8/6+4ihyYutN&#10;wa1atKMtbct0nbZpu9tU0763aOW+H3i7VPFWoSeJbG3vFs5LSWzutNutyzW9zFM6rgYwDgOrc9dp&#10;HWugiZ2srbRby2mZY5QHnkmO/plST3PbnrXM+BvDtr8NfE2raFca60a+Iby5vLa1lmIMeNm+SIsT&#10;8rEhio6M3StTxP4y8N/DJNLj8f6s0cGpalDZQ3ckZ2/aHB2BsfdBI6njJqqkeapaCvfbv/S2+Rng&#10;60qOBUsXNRaupttWTbW99lLR+V+hfu1njuY4FmvLmGW83GSIj/R8DIXP90/p0q3pmq39uq294qSv&#10;HIwMka446gEeuP1qTT9LlgvLyGLUR81xv8te3r+FVbNbWTXrpWXyb47tqnGZYx0IFY/EenGM6clJ&#10;O13bf+u2l++nYy/iF4Gt/iOPD+s6N4oudHk0nXYtRka3hDG7VQ3+jyZPCliG+q1seKJ9P0u7s9U1&#10;MW8SbjEt3IwVklcrtUE9mI59eKp6XY63pXjK6uYbmW60XULVXW3OP9FmU7SEHXDZ3HPTHFSeO/Bt&#10;j8RPB954M1CSSPd5bRyPCshV43Do+D1+ZRVX96MZP3V+Ce/3GHs/3NarSp/vZdG9JSj8NrtpKSS1&#10;VvPUxn8c+Frf4q3fwm8W6DbLd3+njVNO85dy35ibDIobjzU4IA5I57Vb8FaLH4V0TUdRsr++vLPU&#10;ppLyOG4jxNZ5+9GB6A+wPrWtrPh/T/EWnQvr9urTWt1HNBdCIF4ZlIO5D2Gf04rB8ADX4vFXiV5/&#10;EGoyW91qwks7PUrdBFAQAGSF1PzRtjODyDWnNGVN8um1/P07f15HJ7OvRx0fbJSu5cjSScU03aWq&#10;5rO601d07Jps2LPV5p9Fkm8Era3Fxbx7I7S8laMFuCUZsHacE9uuKpy/DuKy+MI+LOjeI7iza90T&#10;+ztY0fbut71lkDQTnn5JYgZFyB8yvg9BWTB4Z8W6dfXWlafrBb7HrkeoeZfx7jcWrZLQqy45VjgH&#10;nhcGurefTNZlvoJIN0dsySR3EUvViCccHgjHIPXNTL93fkejWvo7d/v7m9NRxkYqvBqUJJxV7JSj&#10;zapxu9rp62a0tZu/F6r8DtQk/ab034/6B44+xrb6XLp+paDJYDbdo/V/MBDZyEIDAjKcYya6Lxj4&#10;Ju/FY1B49SuFtb7TWs7zTRhOc5EyNjIft6Yql8NorXUfClpH4S8f3eqJp907/aNVkS4uJEZiTGzD&#10;HHUA4yAMdqvJqr6tr9vBPdXEMlixmka1b5JOoKOD1x1qp1K3tFrflVk7W0T00/pnNhsJl0cNJxpt&#10;KvLna5rpykkpWd2rW3StF62WpUsZdc0bwZp40uwbUL7S4Vhms5rwK8icBlc4IZ9vIBxk/WlttK03&#10;4YaLp2h+EfCiW+gxtJI0cbEfZSzF/lUA8l3PHatRtE0u+1f+0tNjEcsjedNNHwk8nA+cdyABzU1j&#10;e+I7fV5La80pJLCWZlWSNv8AUqI8kn2LcCo9ppb5tbf1a7sdccNyyTe6SjGSSlZaX1tdKVoqWttE&#10;1bcdb2Wq/Zb03F1Des1wxs3C+W6xlcBCR1IOcN3BqldafdRWsekjT3eG8Vop1aT5owVwWHrU9tqu&#10;q2f9qQfYg32d0NtCzbcqR1z6U3xRrEtlc2Ym0iaazklV2u0bCwMCMA/XNRHm5rHRU9j7Fyu1bR3u&#10;9209bN+Xkuxz/wAFPB978L/hkvw5sb6O7TRmmWxkKlXePcXCsD35xkcVs3Og2up6xp/xB03w3GdU&#10;khjtbxprgxk2m7cVYchijfMoPqcGma54Uv8AWlvrfS/Ec+mzpcI6X1moZmjzloyG6Z6Z6jtU2k6j&#10;rdlfSaXciN1j2tbyyN80kfcH/a71pKcpylUT1er6b7/eceHw9HD0aeFcGqcElDZpcuite7TSVrta&#10;3WrIrfXrJtQj02e3mhZNWe04UsFmI3AH224w3QEj1qzcalaaJLb2dx8y3l55LybSyCQngH0yOh6Z&#10;qneahHY+NI7exuBHdaks1xDbTNlJ/LjCu6+hUbMgdRzVrxDq/iC08Gx6lo3hSPVL5pIzJYRyACRS&#10;43lWPGQuWGfSp5dYrv52No1XCFRyesL7Rb0VtLLVtrolfXS+ho6iqmW3a3l8to3yC3A2d1PPIqFI&#10;bW8WNmhjjbzG8hVA6dSMd+nas7xVqps9U0vTdP8ADy30d9feTdbptoij28v7ntjvVPQvBN7o3irW&#10;dUsvFl5dafdQxrpmkXEa+RYOv3jG4+bLd80oxXJdu3bz1t/VzSpXl9Y5YQ5le0rdPdunra62Xu3d&#10;2tLXa2jc6VqUl5pbX8g+yiKST7yNFu5Vg3fpgiqaTXVnLfX2s3X9o6fqU0LW9qsYzbjG1vcqThs9&#10;qyvG3hm5+JPwm1DRLfUbrRrxbqGTzoF8xkkt7hJfL/242KbSM8qxqlrbS+GtV8O+LPFjR2ES6zNZ&#10;SQiYujJPuWBc+5I4PQ1cacXHR666ddEn+Pl89zkxGLqU6nM4e6lF897J80nFpr+4mm+bR301WnZX&#10;0MkEJis7gObfgeY2WXPTPrTfEV4sGjx3Wt+WsbL5ckbRhlLngH6Vla94UbX9FvrjR9ZuNO1IRvHH&#10;eQy8DHIJU8EUuknVfFfgGxniuWWZXDM15DgsyHHI9CRn6YqVGNlK/Wz8jrlWqOcqXK9Y3Wqadna1&#10;tHdaXvpru+k3i3W77wP8PdUv/D3h641mXSdNLRaPpuGuJ2Az5abu+Omah8B6j4C8Qanqt94V0/7K&#10;8ciw6kI4hGjzsNzkhflZwcqzDPzKw7U7Sb/Qh4zaBrSa11osr6iY1bypj5e1Tk8EYxj6Vz1zrth8&#10;KfFGneBtO+H11Z2l1Hd6hJf6fCptS3m/MjHOfMZn37epya0jDmg4JPm39V+traepx1sR7GvDEVJR&#10;9kny2te0r2Vna6b5kpJ7ctle7Z2Wr6XHeSW+tWlus11prM1pukK5BGCOPUetSwzWcsC3VnJGVS43&#10;zbGxtz1z+PWmaBrMVyYbQ23ku0fmNH5gOz5uPzHPtSatoELxG5to18lo5EurXGVkRuua5+tpHqaO&#10;Lq00nff10127Wv5Ijt/C/h+z1v7fZ6equsbBivdWySffOarHQvAOr6HDNb6TCY9N1Lz4Ft49rW90&#10;jckY6Nnr6gn1rF8PJAXu9H0n7dZ3GhTNFbwszMDuTduG7mSI8AZ5BFW/B3iW58RW0d1oNtDJHDqS&#10;zahcJHtS6heNj5sf+2GABHqCK2lGcbu70+X9XPPp4jC1OWPJH3r6JJ66Xts/da102Sej0NzxVomk&#10;+INJfSr8yFfOyJI32vET0YeuM9DkVz+m6BpmieNP7Xe8SNV0/bqUZ+WGRV6ShegOOvtXT6fq+m6z&#10;OqoW8xg58t12su04z/nrUHiFNL09sXlpuW7zBuC8KHBHP51nCc4rk11/4B1YnD0KrWIVrpqz9L2/&#10;P7m0ZupaZpgsLWGw1fy47y5aaxleXchb7wH+7gH8KvWvh3R1S63aRGLWaxNvMiKf3sZDEhSD0IZu&#10;OozVGz0W28L+Bbfw3HprPa2EYhK3HzN5RznB+hrSv9Sbw9pMNxY20m2OSGNlz8sUZIBY/Qd6bb2i&#10;+v8ATIpwpr36sUvdV1vbTVarVXvrpfZo5v4JP4b1X4S+HX0C8Laemk+TpTNJ5kn2ZTiJt5JLFVVQ&#10;Secqc102L+z0GRhrMJntWxPcM2FyOWyO2f0rk9V8S6X4W8d6T8L9E+x2t/DYS6tY2v2fZDNZC42T&#10;LGVGN4DZx7gnrXWQaj4f1LVtS8Ptgv5Ie7t3TAZSMbvyq60X7Rzto9flf+vmYZbUp+wVBSXPBKDs&#10;7LmUVotdGmtt0tepn+GL628QTR6yXt1vVtwmqRqRIrryVXPr3qr4x+IE2gaj4futH8E3WtWOqSSR&#10;Xl5p8YY6fEFyZm7snYgZJqv4C8DT+F9U1a80bVbefS9UmWaOMZ+Vdm3Of7x6E+1VvC97p2uZ+Hlz&#10;BeaTqHhy6kW1j5xOm35JVb+NCGyPce1Vy0+dvdL8Lr79HYw9vivq0Kb9ycm9dHdxknpf3feim3s3&#10;raz1Wv488H3Xiz4Xal4S8AeLJPDdxeWCx6Lq2nIA1i4IZMLj7pIwy/3WI4NXrNtUa2/s/WLSVL2H&#10;T7cSXlsoWG4uNh3mEZ42kHg4GGAoa1tZdYgktdUYxSWssE0eRt85gMSH0bAYcetZWkxeLNB1eTwd&#10;4kmaXTLnyrfw7qFuxaaPFufNM57HeCVbvms7ylT5brTXz6X167ber7nXNU6eKVVRa5koOzvHRNx0&#10;vaN3JrmVm3yxbatbbtZ4bOwt9Yv9Mma6kjW3mvPJHmhSerY7A8nsK5f4P/25ZeHrnS/iDpFla3Vj&#10;qVxIj2dqRbyWplJQ5IAJxy3oaydG8S/Ev4O6BqOl+L9Qj8T2fhzRZLq41JY2ju53Mp8tNvRz5fUj&#10;uK3vAmj+GPFGqt8RvDviO8m07WtLjZtGab9xGzL8zbezEHaynuK2lT9nTlzbNqzXlsvK6d9Tgo4q&#10;OLxdH2aaqJPmpysmlKycnupWlG14t6336VNC+G/grXfD2jrpmuT3UGk6tdzWbaiwuJkkkZsxrI3z&#10;KBnAweVwDkVL4gitviKbiLwL4+ksdc8IzTWF15axubaeSNDmVHHP7vDL2+bPatbQvCPhLSdUms9F&#10;knha3mQ+S0xKrIsW0EZ6/KR+VeR69efGfwJ+2VPc2ngmGTQfE2jxI2r2sJaGcW8L8XeB8ku84Vzk&#10;bAB340oqWIqS5ZfCm1e3fVed02zizCpSynC0VUo+7VqRpzdPmbXu2hJOOseWUYq7ta+97X9qs7me&#10;GWxkvbyORp1/dllG9sJyOPfJOOK5j4peA/CfxD8Qaf4J1+3lVvLOo6TdWkzRva3UTf6xWHBPPQ5B&#10;Brb8HapP4w08a3/Y02nW6sDpfmYBaNl6le30pujQ61ceJLqLxJpMaNYqq6Xq0cgxdK4+Ybc/KVPY&#10;9a5YSlRm5LRrt/X3ntYinRzDCxpTXNCbW6bTSs3e+17Nxb0vbW9iRYtYste0+2k/1bWLG+kZtw8w&#10;EBeexPJPGDVPWp7CfS/EHh/xFbzWttZSIIrqzlZmaOYDBUAZVgxIxzjr3qOy0zTpvHz67dajcw6l&#10;Hbpp7x+aWgvIVcuG2HjcCSNw5HSul02e2uPkuIFEzNl1kXqQePyxRJqDTXl5f12NKMJ4iMot2u5L&#10;X3k1a1ns1rZtaa31tqc3rs2gXngLULuSSPWY9FujeEKwm2yRHzQq46kY4XqOlZfws8feH/Gfie+8&#10;V6Kul/YdV0u31C3k3GO9iDZXbPG3Kjjg+xFb8mm6f4E065j0GxhtobzVmuZBbxiMeY+CxPYliOTW&#10;D8UdP07w7cx/EXTfh891fXGntbXsun2+6fy8bgjBT8y5z9O1aU3CcXT112/Dp8u/yOHFRxGHqQxL&#10;5UqaTmrNv7STUrNtJPZpd7rVHYX1le6Xo0knh1FaQTef5bf8tATlgPc+tYvhLxNe674v8QeEPEOg&#10;3VncabJA1vcScw39q67lkQ9iG3Iw65XPTFRXE+p+Nfh1DYeHL+40vUI2tZJI4yBKsYdXaP5um5QR&#10;9KZ45+I+nfC43/jTxTpk0ejxWqteagv3Y38xI409gRJ16Ag1EKcneNryei73uvvudNfFU6co13Nw&#10;pRSlJu3K4uMr+ceV2bemnzH/AA88Yi5vL34dap4sN14h0G3hbUI7xEWWSOVmaObC8EFcLkDGR61r&#10;+IrnxQviDR30Lw9HeWMs0sequ90Intk2Eo6g/f8AmwCB0zmuN+K3gDWJvil4Q+J3gfRLe7kWT+y9&#10;e2ybJZNNYmQHPRlSQK+DyMcdTXV+HfFWra3pNveahoU9jqDGb/QbzCuGRypHoVIAYH0NXUhHSrCz&#10;utV2eqe1u115WMsHiMQ3UwWI5ouEvdkrvmgnGSd5Jpu0lGW7bUrW6Z/xpOsr8NrnUbO5tbG6t2t3&#10;huru1FxHaOJF+dlyNwHTg981ZvJ5JtAj0b4p6ZZazZ6xILaVbfTzJbMH+6skbbvlOOSeAfSmzajq&#10;WtGVNL0S3vNPNw0WtaffNl1kyPlUHjGOfTiszxMPE3hn4ZeMtZu/FQ26el1qWlvpvEtpFEhkWBge&#10;GxtxjoQaKcbxjDZ30762S+5k4mpGFSriNXFw16xajzN3TaT5k7euj0sclq13D4B+L03wj+E2l6Do&#10;OqLb/wDCUWehaXpot116zVRBLExXai3BddqtzhVyR6eheM9K1+70XUr2Gws7yyuNLRzoWqJmMSId&#10;7xnGRlh8ueQGXPNc58ItPtvFFnpt/wCKrl9cun0n+1fD/iC7sVSeKyumWQW/mKPvIQAQOo2+9dLr&#10;1lr+oeINF8SeEPGMdpD9od9T0+eIyLqUIQrsU/8ALNgcEEdcc1pVklWUeqWrd9Wtd99el9Ve223F&#10;gKLlgKlTXkqP3YR5VyRemsW+V8t/eSbjJJNJy35nwlp3iv4kfA3T4dbddF16TS5Zfs8kIuJdLuWY&#10;+W8bHkFFIAIqn8T/AIYxQ2XgPxvrnxg1qxuvBV/GJL6NUkTUGm2xyLcg44f7u7+HPSuj8eaf4M1L&#10;w1C3iXT9YsYNSvPPup9LuJIntmjBYvJJGfkTC89j0rgNO0j4d2fhlvGHiTx1qPijwR8StYggXT9a&#10;hDR2sshxCyMPmCl0A56HB71rScn78XZXenLfR6NJu/S+ja27nFmFPD04LD1Epy5IXnKq42cGpQnO&#10;KcWvf5Lyinbm1VlY9WudG+H174l1DxDqfh3T11Oa2j0m4ur6AH7VAzb44jniRNzHAI5Oaz/DUmm/&#10;DrRtD8GzaVHBHfXzW9rY26s8aud8pZc5wmQSM9Og7VX8ffD9fH1ja6H9lim06wYT2l4l0yyxTpmM&#10;FdvO5UZirHIDDpTfDTeN9E8L2sfji9VpNPvRB9qsow22JOFdieqkfePBFcq/h2cr+V+y0t/Wmx7b&#10;cqeMbVJR0dpqKs05JyT236O7TfvPY6hNOkiu5NRe2t7hhueP/RlEwyOAGPT9M15zqV34E1f4wSeD&#10;dR1HVNP1G3jivreS0vjbtGQcZYA4eMk4IIKk103j/wCIEvw+07/hNvEGkzXOhw2oFxPZQs88cjMA&#10;DsX7yEHOR0rP8ceCvAfifWNM+I8DrDqUIWJr1YwZHhlA2xMG/g3YO3jmnRvC7lfVNJrvpp/XcjMp&#10;Ku1Tw/K5U5RlKMtG4u65l910729163R0d7c+IYvHNjo9lYQyadJp7HVbiaNVaUk4Xaw6kd1xjDCs&#10;5PD+geMfCt/4A8beF7OztWmudOtbez+WN7RSPLdDgeWxUg4HQjgmodZWP4o+AtU8OeHfEU2la1C8&#10;lvb3zRsGsrxBhZAp+8oPOOhFR/CHWNdj8FXHhLxlLDdeI9Fn8nUIVyscjMN8bRlv4XT5h3UkjtSU&#10;ZRp8y0aa7prz7eX9a6SqUq2MVGa5qdSMmm+Vxd7Xp97pLmt11etmllfC/wCHc3w68U6hovhrXlXT&#10;bjVLy8vtFvbUeYryrGqT27DGIwFwwwdzMxzmuj8L6K/gfwovhbSbtrgNLLNBPqbuy5eQu0ZPUDkg&#10;elSeFp9P8S63q+vQ2F1Z3lvMLFWvrPy5E2D+Bj9+Ik5HYkGr2qC+ksrbdqEPmW90i3Ukq5WVe4IH&#10;Rj+lKpUnOo+byv6/07FYHB4bC4ZSoqyXMo2d7RbSaV3p8Kdtl+Bn6joFoL+yiHh+eyjWNvInsLgb&#10;RI/DxunRlIGc4P4Gp9Wg8UqNNvtI15be2srtJdShl08Sm7t8HManOUYHHzDOAKv6X4p0rXb2TS7Z&#10;ttxCoNxayffWNvuuPY461k+Kr3WNE8Y+FRpesQR2NxfSw6pZXJAe6j8ptvlZ/jVsMR1K59KhOUpW&#10;l0T39L/j08zpqRw9Oi6kG2m4r3dHfmils1onut7JrXYraR4ftfCc+tT3tlHcRarfNeTSQK23Em0b&#10;ShPUEdvrite+thY6nFfaXJF515thaOYHDKOq5HfA796x/AXizxHqVjcnxp4W+xa5prSLqkVpIJIb&#10;hVY+W0Z/i3Jg84IOQavX/iC6hNrqOm6pbrb6lcLHaJcRnclww4Q47Hv6U5Ko6jT39dH/AFv6GGHn&#10;g1hVKnpF6pNWau3unZ3u2mmrp7h4q8D6f4maaS+tfsd0YZLW11mx2rdQRyLg7XweP9kgjPNO0Gy1&#10;DRtCm8O6leW3mWkK21jez8+cNuI3k6ZYnqo/CvM/AH7bfw+8cfHu+/Zru4biz8SW/mwNJsDWxmjH&#10;zBWzzkcjiuj+Mvwz1m9+Gr+GtH1nWpY4biG606406RWvrGeE7w6M/EoJyCrdjjmuiWHrU5xo1/dv&#10;Zq/Z9fT+kebSzbK8dh6uPyu1bk54y5Wk+aO8GukvPRrS+mq5rX/hV8aPh98aI/jp4A1W1aHVPC/2&#10;HxZ4Z8ySSC71CIN9muI1I+RPm+bBBAB67q6zwx8S/iFP8StJ8H+J/BFrFZ6p4d+2Nc2s677W68zE&#10;kbruOUC7SGXPJOaj1T42eH/DPjbSvhl4lbULzX/Ks5I5bezKiaO4LRtMR0HllcvjO0MvrVz4kW/h&#10;Sz8PnWJNLvGj0O4M8lxppZZ7cD5ztI6occr0PSrlKdVxjWhq1ZO2tuj3V7aLu0c+Ho4XCe1q4DEt&#10;RjUcpwck0pXvUjrF8t3zSaTSUry6sk8P+MvBWta6vhSTwze2t42pXUEMV9YFWXysEyq2D8jZ+Vsj&#10;NY+s+DYfg7J4Z8O/D7wlJP4duvE9xeeImbUJC1kJAT5gyfmQyNyp4A6CtbxJ4w03XdXOgk3lr9s0&#10;NJ7DWrdBmPzRwFz0fvjp61P8PPEmi+NPDusaLc+JLLXn0WZtN1KaNcM7IoLCVP4WPtWXNKmuazt1&#10;V2907PptfTz8js5KGKqexlOPtFflmlFO0XFyhZ3dpcq5rK3LazTSZSutNtvE3gxE0/xxJqOo+Bda&#10;a6mmeJXmNxbpIwgkC/d3I+045II65rIsdevP2gfg2ur+ILG1tPDHinwfDeXM0kkdwdOvGX57eSFg&#10;Q6gEN6hgQcGqVt4Tk8C61rn7RvwD8/VP7XiL+KPBkdwu29u4vl82It/qrhehU8MPfFXPBGgeL/hr&#10;4yjm0e2tpvAPiaMXs0LRrDeaPfy4YKwXAeLonAyG6561vaMI88HqndX0atrJW6NPbo1e3Y8v2mIr&#10;VlRxEGoyTjNRvOEk3y0qjlu4yimppNSg7OVlaRX8KeApPG3wVm1AabcaXrdvpJ0qOHR9YAtrpbNy&#10;YCAjFFD4GRwwDFT0rB+EfgfxL4a+B+n+LPhLZR6Hr2oXQ1DxVDeXE15JciORmntYlckeYw+VT06D&#10;3rt9DtPA3w9PirV/hxZeTJJqgfVtJkmZYRcN96RAeEL5yccEituXwnu+HN14N8M6tNpt1PHJJp95&#10;CoeS3Zm3CTB+983X1HFKWIcbx+y5J632ts1d6K6tv3RVHJ6c+Sqv4kKUotwau5c2koS5YJSlaSdu&#10;Va2aW5Ul8V2nxY+En/CYeAdburSaeHzbO6azJkspA+HWSEkZKYIZT71f8M+LR4nF1ocysup6bDBK&#10;1wtswWaCQny5UYjnO1iVzlT1HIrP8DeIfFl9448TeGtY1jQ5msre3/s+K3+S5fMf7ySdOoBfOMDG&#10;O9Uvir4U17R9N0e/0Xx5eabp+k68uq6gzKZ5DCiuZYE7sjAn5cEjjHSuf2cXP2e3Vdd1e2i17ev3&#10;P1vrOIjh1jFeVlyzSVruLcXJJytHW8r3b5Uk2001x3gj4sxXfxdb4IftDaXZLqWvwzT2ui32mpJY&#10;y+VIypPE8pbPnRhcRkZDK3AzXQ+Ffhbd6N8LvGPwYk0a1jtbiS9bQzp6/ZrfyblTsjAGREVPBxx3&#10;71d+JGl/Dnx7omn2fxJuNKtdam/f6Frn2fH2GVsmB0dsENgr8pOCc8VYh8E65c/C3+xPiNqc2p6l&#10;pmmyW99fWMjwm/hK8uoU5VyAOex6V1TrR92Ufd1WnRNbOPl03v3b3PFw2XVozqQrWq2jNRndKThN&#10;Lmp1d2pX95NR5baJK1jkbX4H3uo/Bnwb8NPGd1rkN34Rms7uO+tdcKSSTxgjYZQOUXPQjBAwCK7L&#10;Xpb3w14f8S+JtSfWL5Zbu1dbjR5A9x5OUUhV6BUJZmAGShPWs298X+NNF1XwrqXhDwvF4g8I6pZw&#10;6beTfaGN5YzHO2WQY5jwFVj1BOa5H9nb4gftEaL4nsvhn8RfgwRotvqF1DceMbTVhKol3SsWdCAd&#10;pO1V7gYoca9Sm6kmrLW10nZtt21ve6289iYYrK8Bi4YSnCopTSp86hOSTjGMYOTUbOLjPSd0vdab&#10;Tuek+F9H0PSNZ1LVtD8b+b9ltWS60+abakKO3mK88eMhwd2JOCVYg5wKzW8M+KNQ+KlheL42vm0h&#10;f9PsY7CaNY0yMMkmQTKjE8EYwKzvhd4w+Ifii31rxJ4t+ENjoPihdck04rNcDbqGnxHdE28ZDEB8&#10;YPGc4ra+E/xT8IfE/UdY0eLSzpeveFLp7HVdHmC+Zbg8o6kfwOuCMcdqxqRrU3N2vZWb0dr6dOl9&#10;E/8Ahj1MNiMtx0MPT5nDnblCL54OXK7tWkk7qOrg9U02tFcybbxTqHgr9o3VPCk+j/ZNJ1bS/ttn&#10;cC3jjiuLzdh13jGXI5w2T71vfEm0a/0vU9BvtR0u9bW9GaOz8P6rbxrDcMnMjtJgluCMAjClQeay&#10;/jjNpMXg6Txhq9g989mYo2sY+CxZwAynGcjP061uaxeWN3Gnh/w5YW8evwaWH0ldQhPllcAlM9x0&#10;DY5GRRKV3Cql5P1jbW+66X/MqFPljiMHOd1dyitb8tTm91JaPRSUU7ra8e+VL4J0uHVdF8XaJfW9&#10;kNA8PyW0Ghw6dFGg8xkLTptxtI2lRj5fmY9aofCK+8I+G/FuofBq48W6lcarqX2jX7W11S43zCGU&#10;7JFU5OAGyQoxgHIGBWd/wtHUZPiZfaTcRx29pH4Xg+3eHb6zxMkrTeW5gkx+8iQ8MvPLAjg1S8c/&#10;BD4M6vNe/tEeCdKnk8RSNDHFqek3knnAwP5ckMSqwXJClWHTg1rGnvCs2rpWaXXdJ7d3rr8zzqle&#10;PNHEZfCD5JS9opSavBe7NwSvd+7BJOyVle2xd8Z/DPxd8HvBWk6R8AQJILXWkJ0XVNW2LNG7s8uy&#10;RwT5jEng8Y4Aq34dtvDHx/8AhdN4a8Z/DWHStPttUMet+GdSsZIUaFHyq/KRu5w25cqcV3niDQYf&#10;FGnWv2mJZbHy1ea1uB8wIGVkB7Oprzn4T+FrL4N3tx4E1bxK2oahrkl7qLQXlw5kvV3Abo8/KmEK&#10;qU6Z5FRGt7Si5X/eJ3ur3e9235b33Xc3xGWxweZRpqP+yVIODhLlcFpFRik1e0tuW7i0rcqsr9VH&#10;4Z8A+HfC/h/4e2Opw2P2aOS38MwK3l/NGpAEWSeQvHOcrmtHwNF4k03R7ix8S2q3U9nJiF1QbnLK&#10;CQOMYGSOOwrlvGnw18T6/wDDnVLHwh8R5447jzJLNbyBEksGWMjZFKBuQ7wDvIJHNcloHiaD4h+E&#10;vCet+OtQ1jQ/EdvoUGs/ZWmkj8uSJfLmL7cLKsmDwf74OM1MaPtKN+a+uvdPdedns/nvoaVMwWCx&#10;ipulyPkTjqlCUdItXu1eOjjtdNKytJr074p2um2/hd9UuNWj037EftGJJNsMjRjcEdl5VeOcVW0B&#10;7jVNP0/4pabrMt1HcaEDFbxBbhVd23GRdoDNkcYzjA6VoaVrmian4Y/4TXRLaZ7LUbFrySxmt/nc&#10;Y+YNG3OeORXn/wCzt8XvBvxF17Wn+HC+doGlqz3l1HmJLaYc/ZxCQCpAznHFTCnUlh5NJ+69dO/T&#10;yZ04jFYOGa0YyqRvWXupN3bjrzq28UnroktG9Wj0HxI9za6JqlolhGTdWrDTbOGYR/bQUy6BW4WU&#10;/NgdDxnvWVaWXw7vvDFndS372LXWrR3tvBqUgjeC/ddqRMnY5GNg6kHFa3jjWDNoEeraNYw6ljy7&#10;m3smjHmSxqw8wxk9HCnI+mO9cz8RtO0i08YL/b3hu71bS/EF5YrHCqiRbC4hDut0V+9GuQqs3PzY&#10;9amjqrXtu9OtrX09NfvXpvjpRpVHKykrJarRXu07paa2XW14t21bb4E8B634Q8H6bD4l8OQ6lr+i&#10;md/7StZGjW4eaUtKy72JUHIOCSOOMVv+KrjX9SZbeXw3HLp8lvJ9suoroLdWX7sjfF/eYe3t1qK0&#10;8deE9H8R3FrqfiSS1vLi4iT7HeTHy9zIdgj3D5d2OQO9amtW1zqHhO6sfDWtW9nqEsLm3nmYFVlJ&#10;wCwPbNEpzdZSn1736/ogoYfCwwMqOHlpFWsuVt8miT01bSSd2npunqcr8AJ/D2k/CjRrK38Ra3Na&#10;2paG1v8AWpfMknLs2NzlQeDxggYxiufm8a+OfAXxusfBnj7wq2oeGPEtxcJZ+Lm1QxR2W9CPsU8T&#10;8M5YZUKej5AO1sdZrEGhfEHT/wDhSXj6yt7q4utHWXXLW1neFnVXADIUIIHmKe/bvVPRtLuk+G95&#10;4b1nVk8T3Wi6vJDpt1qtisU0TK42QtuG3eqNtEo+8D9a2jKPNKUl8V/lfaSats909LdH082pTxHs&#10;qNCjKypJPmVrScLKdOUJczs42s43kndXi0nK54g+GltF4g8LXegyatYweH2ZYdQsdRBVY+hhnjYn&#10;zo3HG4fMp5FUbbQNbH7SupajPrIvdF/4R+28nSLgf8ec7SHM8JxxkdcnNO+DXhjwzpfgjVPDlvD4&#10;jgtLjWpzLpfiC6LzW0jH50jfqY2bLjn+KrUUeheCviFdatqUU0jQ6GsYvPmZzb7/ALjY67T071PN&#10;KMpQTvZNLTzT/r/K5t7GnUp0MQ4qClOM5Wm7JqDjbRJNWS3S21SaRR8DfE3xToviqXwh4/8AC7XC&#10;3l1M1r4r0a1YWcxQnbDIGO5JQg5b7rHpXQQarJ420LXdL8D3smk6xZySWyzXlnujtLt4wySBSAJA&#10;oYNgcE8E1k6dptn4Ct44NFdr/SWmkma3vZHaSPzXDIqjGSoOev3am8O2EusfDCXw5qnjBtTmZg/9&#10;qQN9nkaR5PNTkfdx8qn1AOetTUVLm546ar09bfmvu0NMJPGQp/V6snK0ZN7JrRWipppt3vaaT2fN&#10;71m8f4ieOH8L/DibWta0PUjfaTr0doyWGkk/2rMjITcpCgJZH5ORnAB9K29a8G+Ibu1XxX8PfFKW&#10;d9IyzLY31n51n5h6v5b4eJtpOdpGT1FRfGHw5ovjHTvDdhrmv3GnarFqoutG1GzmZViv44WbDbTy&#10;hXcNp4Nb0l0uoSWtvdXz2dyXinmbdhJ8dQufXuPShziqceXfW/Vb6f8AD/LTrcMPUqYytGs7xSgo&#10;tO0r2bbbT0eq02sk7u7SraZrVz4jsItUsT5kN/J9nuGs9hW1kQkGTnkgkYx2qt4h8I32r+KLjxBp&#10;3iW7tdR07T/KsW4EcW8c5HRweoz0PtUltoviHRfEV9f6ba2fl3MOyGGByqxNkncydCScZI5NRxa7&#10;4hj12bwTqeiXTSONw1CPDRNG6k7/APZ2uNoB61C5oybg+n4df8jok41KUYYlSu35/Er2s1a137yf&#10;T7jOkS68G31nL4jmmjns9IZLW/sX2LdXByxieFflLH1PBOMda3dHsNJ8SeFtGXVImc3FuJ/J1DPm&#10;LI3z7WRuu1v4T021m3viKHxJ8PpprKWF7yPRrs2uoagoWH7VGjRnzQvQA4J9ulN8AaHNdfDXw/pH&#10;iTRDb6hpNrC6+XfG4zIFGZo5CcurEk89jzTlfkTejTt/S/rqZUHH6y6UFzQceZXXnHRvVXstL6tJ&#10;avVkC6D4t0jX9P1S++I1nbrYyPBdWsVsgW+8xv3buPvI4GQB0rpdL0jVLeNH8Qass19DM2b22j8v&#10;dGWztZenTAz3xXnnxe0CO01y18a6nNqNnqGmFbm3u/D8OZdThVuLRgxwxyemOnSvSNSMOvaNiSJY&#10;3uIUlmiuFKtt4JQ4OVIOOe1FZPli+/lb/h9+/baxWB5frFaHK7waaTm3dNWTs/hd4227tN3u+E+N&#10;eqeBvgh4EvPjJ4h+y2MWjajLe3LLNIrST3AEWYhnDSEHAQggnnjGazf2Z/2l/hn+0F8L7j4wwWUm&#10;kTXU0lprNvcXBdbKSPascZbAALq6sMAbiT3FVPjPBqVz4F8LeHvG/gLRtcuV8TSX9xpuoTLKktrA&#10;kjNNEG+8wRhxjgE8V0tnoujw/D2Zvhf4K0nQG1rTkuZNPXTkjxdyBRGzquAWVPTngV1SjR+qxUru&#10;bl8V1blvtb11v/wb+DCtmX9v1JUHCOHhTTdJ03zuo4pqalotI+5yp9Xfoli/tUeHv2l7/wAJ6Hcf&#10;s++P9N0m+0u4+0X91qchEd6MbVgI2lcHPU46cEV0HxWt9X1H9n6az8fxaQ2s3GnxW0001qr29vey&#10;gRiZFf8Auu2Vwc56Vi/D34v+JP8AhXeseJPiV4DbT9H0+yb+zbhZhcw3EMLeXuZFG5ZGYZ24OBWn&#10;f6V4f+O/w/13wjD4nmmttatYTNb27BJ9Mk2hht3DKgkDHGRSXtKUqcaiSUJfEl5ptNre19vkaP6r&#10;joYqthak5zxNLSlObSVlKKcYSScee1uZLX4n3Lnhvw1faB4ch0vVfEt7J/Y+j29lffZ5yHaeNgUn&#10;AP8AeB5z1HHNVvFenXj3LJpF95022S8fSzI4W6vJcLE7Dqsa7Q+FxtbJ55rNu/FsM/wxk8HeJ9Zv&#10;vCOtSWcNtNrUypMYZonUhS5G12KjuOQ3rXbeLrS6vNVs4NNjfzJIN93fIMYhjYEKCO7Ek49qw/eR&#10;l73W/wCFtfO+trO/oelTjh8Rh+WltFR66q7elm7pqyvzJR162aWL8PPEth4j+I3iGG3vLmLU9Fto&#10;7bVNIlsyilnAdZUkPEozuG4deh6Vw/xn+Fjav8VvC+v+LfDE2p6PZ6pBNp15Z60bWbSrwsd0jpz5&#10;kZXA2jkmvStKXU9I13XPGTyLdR3zR+TYrbgTQxxJjAYctkndg9M1j/GrV/AU/hvT7LxnPJYtql9G&#10;be7G79yYmEnmNtPCDHJ9+a0oVJQxN6d7NW89tdrba/LR3OfMsHSxOTOOKa5oz51eyi7VLwvzc696&#10;0e1parleixfFln8QdN8SRar8Nbq3udSsdcuFh8N61dLAl2JirSTLISSWSMHao+XByRmuk0mfx7pH&#10;xsvrWS501vBd9oaTQw7h59vqhn2uucY2spGAeSRxVq4k0vXl0vxjrnhuG6m0rWHGn3ljMs3ko67P&#10;tGR0yuMjkjNeL/tT/tgXP7KPiT7P42+EVvdx+ItLkl0vULPUgyS3sTIqI6sP3aqGDluvpmro0a2O&#10;l7GnBOTT7X3vpr03vvZu+mpx5ljst4Zw8sxxmIlCkpxd/e5VeNkpJQbXO2o8rfK3GLjaV0/VpPDM&#10;X/C14ZvC/wAVVsIZFma68KT2sciajMoUGVSfmXyxywXqzZY1R+I9lovga5trf/hEFvtB8Ta1b22u&#10;x2e5FtGIwkojXHDNjcykY611Xhbwr4O8ReG/D/iZra1vLuPSjJp+sLKJJU+0RjzWjlHUN3I64FUJ&#10;NQ05dRuPh/4jfcmm6OtxPP53yyKzFFGCc5AA59awjV5paapKz6PfR6btO2r16bHrVMHy4d3tFzlz&#10;Rd3JapOUbSuoqSUk1G0be8rSZwXga+8dfC4+OpviH4f8Rapo2teLoYtBvo2El0tnOoj8xhuykcZG&#10;OgIGDium8bXvw78L3+gXnjO6muW0vVkt9G1e4nleSzM6FWZzEPkVlAXe42kkA4rWg8DeL9K8PaPo&#10;Ft4ybULW1kEk1xcW4FxLHv3KnBxgA4OeSBV7Snu49QuPEHi7QbWzuobU2l1eRtujkj8wlD/u+oPT&#10;NVUrRqTc/wAnby2e11v62sjmwmX18Lho4e70s06kVK3vc7TcXZ8ra5W2mrXTdteb+Ll5pGifEfwZ&#10;qOn/AAtvtc1SPVDa6XNp8J22scqjz5ncEKsSrgndwTjHNdRf22h6TpN1bWF5p9iqfaJpo5bcCOWA&#10;kmRnUclcsct6n3rA+Jnwy+Iep3em+Lfhb45m0rVNHkfybOYB7LUIZNmYZV6hFwWUjnJqtYWdv4h8&#10;V6Z8SdX0O103Xm0/+zLs6j5vl+U0h/dRgnaQxHcZPFJqEqcGney173u2k09lZ3TV9fPbRSxNHHV4&#10;OlZzknFtJRcXGMZNSim5STSTjLlukraavoPh/ZatYJbzaXr+k3Hhp7KNdLtbGFlMC4zuVzklT2B6&#10;CoZ4vANvewJqGp2Mepf2pPHaxX195bSvJzIqhjydvOBxUXw28Qy+IdQ1jw7P4RutF/szWnht2khx&#10;FdRgA+ZEem3tisvVdJ+HPxttodQ13RrFtQjvWXTYNZ0357eS3l+aRMjcAcAZHBGKnll7Z890urXm&#10;nb/g/M39vTlgaf1bllJ7KbaVlKPMldNqzsoq2jaWxT8Sn7ZfeNNL0fR9S0/U7HT7KHTb77W3kylG&#10;LqsQUjay5+c5G4MAciuxuvGUGoalZ+C4riFdS1DSXvWs7xSp8hSquSAeMlse1YniTxjrulfEHwp4&#10;euLez265qF1btHDMqz/LDuRlVv8AWIFV9/oNtXviF458MfDq20rW/G01jFJLqCWMd08ON3mNsEan&#10;tkkcdOKck5cq5dWrq2vl/wC2smjOnQ9tNVbKMlGbkuVJN8/pe1RK9tba6jfFA17Tte0HWPD8emrY&#10;vcLbXi7d0s9uF4CtnGVb65FZHh/TX8TeNte0Dx3pWpxu2sG60H+1oUltJFSMeXNb5yYyhOexzW18&#10;Q9EvNL0fTfCHw5sNJjulvFks7HUifJMatmQLjkHGSMd6y/ij8ZPh/wDCzxBP4n+Ick1jb6HozTyX&#10;Z+aNt52hF5yXJGAMc0UeecVGmrtrS2+j0++9icb9Xw9WVXE1OWEGnLmfuaxfMk9ElFJy9dWtR3w8&#10;8RL4pvtWin+IjXkOnXRs761vLUKVnjTZIG3AbQX+dSODXM/G3UY/hqjfEebwFaeKLTTdPt7Wzt00&#10;8XUmnyzXIFxMW2tIsflfMdv90jvXS3vjvS7DwR4b+IHh/wAKTaxY69qtrBqCxIsk1vDcE7ZXA6iN&#10;iufQGt+HSdKvfG82p6Asa+THJb6wkchXzlK/uxs6HBzzxVRmqVXna93t6bq62b2269mZVsPLHYH6&#10;vConV096zdnJXjJRk2pJXTtzWTTd7ow9P0218D+JNS+Iug319faDreh272+j2kLFbFYgx3wRZG0O&#10;rcqFB3AfSm+INJ8P/FLRtPufCFyb7VPDNxHe2tjqU0kRk3p9yYd1ZSfvAjIrpdBniST/AIRfy5Ih&#10;ZxqLZtoO3A5QkdcV4N8Df2XfEmh/tM618e7z4/67qky6lLaXel3GnGJJlxxGfm2+WoI24HarpKnO&#10;M6k58sopW0b5uiTstNOt/wBTDHyxOHqYfB4bDe1pVptTtKK9lrzua53eVp2aiouyWmlkeofCDxR4&#10;R0fxdqnwW0/RZNPuNJhW/eGazijhYykl/IaNQrhW+UnGQeDmtrx1pdj4m0yGwF62mSJcWs9lqVoy&#10;l1AmDMob+4cbWXOGzWT8Q9QvfA2v3fxIE1xdaXbJBBeWNmqyMjNIAcIBnncCxz0qrPpPiO18XX2l&#10;63Z3GpeBde0lWj8tFik0OWMk7PlO5hISGDDlSMdKlx5qntU7XV+93pzW7vW9ux0QrOhhngakb2bj&#10;ouVRg+b2bdm2o+6o862dm0le3Xy6fqmow6to2n62qyecGjPDGDPzBdvYEVheFr3wz8TH1LUotBW3&#10;v7V207xRpd5Dj7TtX5Qf7y4OVbng1c0uHWNO+KV1cWcFs2lNp+zWNRe8/exXCbRAhjPqhYlu9ZPx&#10;I+JHif4URf25efDa61ltS1yK2jbw/bb5Y7XH+tl9cGs4Qm3yQ1bs1ql01X4eq0OrE4jD0aft8RdU&#10;4OUZXjKS3tFp/Oz0cWm1eyM3w7qXw88O3sMVrcQweGdQvPsK2vnF42v9+VPJ3RsCu3b04z3rR8aa&#10;h448E+KNB0218VX2oLf660t3vtECm2cFPJyo4CfKynqT14re8UWHgyLwtJql9pq2tozR3kkn2Ubo&#10;33D5ivr61xkGhfG/wz8eb34lXXiHS9a8G6/axWUOmqzJNpSp9x488MXJYvj29K1pyhUvJ9no+r20&#10;dt7O77272OLFQxGCVOjFNpzh71O/7uLu25Ruvc5oqKsnyqTv7qkz0uSHTdf0P7HeGO4jfAkEkIbc&#10;VOcsv1Ga5DxZoek6o9v4/wBe1gNpsGkTw3bSRs8Hl7w3mkdQRt6+lR6rYeOtX8S3vjjw7r7WMmmx&#10;z2dnp3yPa6nCSjLM56o4IK5/OqPxG034jW+iaxp+i+JprH+0obcaS9xbpdQIyrmSIoQD+8OV7+or&#10;OjT5aiXOlf8ADa/T53XY6cfi/aYWcpUJS5VporSsm4vWS0bTjaTTu10d33XhyTw82l2Gq+G/IksY&#10;7MLDJayZUIRkYHpjn1rjfHHwa0/WfiFb+MfB3iq/0i81OaA+JF06Rd2pWsJzHGd+VQBurKNxXI96&#10;3vAF1oHiTwLFqfheLT4psKmoR2q7UiuEUK42j7pBHSs2Kz8b33ivWJl1W0k06D7OJI2j3PGFQlzC&#10;VOctx1xg5qaftKVSTi7dHf1W69dfVX3N8ZHD4zC0VUp86bUouL2aT1TTTSa9126Sad02Y154n8H3&#10;fx88TaB4zins7bwxodrqiXFzcPHaxxlWzOmDtyOQ2fugCug8Kab4n1/R9Q+JMNnJo+v6pYNb2cNx&#10;rCahZ+SrM0E+IsIdwOeOdpwTVK20GfUfFeo/F3UPE0s2hap4ai0ubw1eWwaNJA5Hmc93D7WUjvVP&#10;4NXOqt4e1TwbG1hDqfhi/W0+w2bGMWlsRuRCh4+4flI4NdFRp07w6cqd/RXXpzb6drPv5mDdSGM5&#10;MRe03WlG1k3eT5ZXV3dUnaHvJ25uaOyjk3mhTat4r0H4tav4XhtfF1npr2V5eaXdq1vKu794m087&#10;DjIbqvSuu8cQfBXxprem6Z8RdE0ltYt4/t2mNq1ipkt1UjLo7j5eSOhFWNb8GeE/HGk2uu6nZSWc&#10;NrBN+7mh8t1U5DF19P4v1rz21+DjXHg3QfA3iDxLqXiXT5PEElyup3l0BcRWpBPl7lyGiJAG30FE&#10;JU6tpSk4uN1pe6Wrsn1S2tdbmdajiMDz0oUI1YVWp3fLaUrwV5RSTTk3fnSkly3aWh33ivwu2m6J&#10;fX63Go61pp0p4ZPC0hWSO7eRwDLvc7gQpwFBAHJHOK4r42+E/iHo/gS9s/hNIsltZ+XBe4vJoNS0&#10;rTlhUstpMNzTOSBgN245PNdX8QNQi0nQtH8G6cjapa3lyPtUEbHzTYxkM0isOpQhcjqaTxf47u08&#10;Q2P9keH767hW8t5pp9LlAdIzlcyofvp0+n4VOHlUhKMrX3euz2/HT19djozSjgsRTq0udwbUY3jr&#10;JN3bs7O8UmrrZa25X7xxGr/Dn4g3nxk0n4teG/jDqAj1TwmbFtCvrXaLVfJyl0SG5bzSpORnPFdV&#10;8NoPixofwM0e18S/E7T77xNZ/vdU1O+j85Z4Uc+YvADZ29Gxwaf458Z2fw1+Kei3clhcNp+tXg0/&#10;UppGPl2ZZS8coH90t8p7Amum1/w3bWsDar4ZtLfzJpd80vmYCqSNzL9fQcGqrVpypwjJK1lZ2XS6&#10;s3b/AIfRmeBy7D0MViamHnLmUpqUeebSc+SXMk297XVrKN5RVldHKat4Fthew/EVr2OeOzaZ9Bt7&#10;Zm8tLi4+UXCszZWTB24Py98CuT+GVj4uS9vPg58Q/DC+IfDUniBbm11DxJCj3FzbmPzZDKgwBItz&#10;t2EjlAScnBrpn8T6l4J8Xa/a/ETw+sfhm6tIbjRb+33zJIwYho3GPkcHbjsc1teKrLTLnXJtPubq&#10;6tbj+zHn01YpMfbh5e6Qe7KQvuM8dar2lSMeSWt0mn26qzXVXd/Nu+u3PLB4WtWVelJxcZNTg/tX&#10;fK1JSXwyUFyu2qUVF20lNrPgvTvGfiu/0rxVZafqmh6ho72UmmXESEooP/fXzZIOeBgYrA8DfCBd&#10;P+HVz8Dr3xTcahDDBNG2pQXx+22MbEmCMPklWRcKpIxgVW0jwiJPjjZ/Hq316LcdBTT7qxaR1eSN&#10;8FWkjb5Q4buvbg1NafCO38O/FqT4sXWLZpZGGpXtrqTxC4XPyechO1gvQd6nm5Ycinsk0rfaS2/4&#10;PXS6NPYrEYj28sMm3KdOUud60pO97qOze0W1yLmUZd0/4RP/AIRHwAfCukTeI3umuvs76l8s14Zt&#10;uFuJRwsoHrxnrWy2t6PfeJo/COv6sYbmxs7Vt+oWvlpczudqyL2D7lxwepwQab8QbVbbxJp15ea9&#10;NaeZPJJbrGxw7EADDDjkfwn60258NXHijUbN7rXrK4k0vUnhuFuoSTMoG6JDzwyyFHDdePepclKP&#10;NJ73d/P7vKx0Rpzw9Z0qMdIuMeW+jivLm0d5c12m2lrfRGl8QB4xnsNU07w7Np0N5Np5i0zUryEm&#10;OO52HLzbOdnQDByDWf4Lg1q0tPD+lai8MN1pulq2r+RqBYNcbcNuByzL3DEk4IrH+Fln+0DZ+FdY&#10;0n4q3ek6lqVjrxuVuNNtf3WoWLLn7OFJBWQHIyfbr1qGy1zwto/jOPWvFOi3UEPiC3S3t1kjdntp&#10;GyGjdVGAuMfN24FP2bjGVNWduq1vp8umv9NGf1uNWpSxUlOHPa8Z+7y6t2ejSfPaLd9dFqrN7nxI&#10;8I6pqHjfRfiZo2t/LpdrJHd6Wtw6C7DkYb5Tg7ccDB61peHtePi+X+19TtLrSb/TbswXEDN8smF5&#10;KH+NORyR1rivD/i2Sb4m6p8LvHOjT6Svh+4RPDesQznyrmF4s+ZKCNvHTr1FP8PazoXivVIdb1TW&#10;rrQbrwbNPL4i0+RAsU6RgkSu3ZSv7wf3hj0q5UZqCjLolZrs7tLS973tfo9GRQzDDyxEqtF6Tm+a&#10;Ldvei4xnL3rNclr2vaUU5RTvp12v6wnhDw1qXjXX/DrST28jNM2m2YM0oGFEwj/5aMq8+uBXK+Od&#10;L1KLw/rGu/Dg2Nt4isZFRlkt1MN3ZFlaUSRcZBDNz1DHviug8Q3llr2u262V5qENrpVv9qM6A+Rd&#10;xSASBkk6HHGc9ATXP/FLxb8SL7wpF42+HXgo+JNPvbMGFdNeNbwbZC+9WJ2tGQMBc8mlh4y5o7Xb&#10;6uy8lrptfr+Qs0qUlh6vM3yxi0uSLlO6upTXLr8TS+Ho73T00vD3xW8I/Dy2/s/xFpmoaXpS2++C&#10;8k3TWttGFBKMcZiHOAG5PajxtoPw61XxtY/EvQ7dX8TWs9nDFeW7Ori1kbkHBwVIOSCOwqH4a/Hr&#10;TPi74YtIfE/gDVdHvdXhlW60vUoACuz+I46gkYB9eK2NQ8L3uu6lpOpadoNoI7jUUk1Zrq4YSRxw&#10;JiExAAc5xkHtUyi6NV8ycXqnro/+Hs+ru7G1OpHMMFD2Uo1qd4yh7jUovo7a2a5otaJxV77XOdsL&#10;ePwD8U/GWh3OnQad4P1C1t5bOG3jeMy6lM58+UynIVmYrgjgH0NZekaV8T/Bfw48Z+FvGPxWudYk&#10;vL2aXSrq40nYNMtJSQsPnfMJcjADc7QM45xXpd74n8NeIJ2+HfidrUzatHNFbWj3H/H7AqjzGXuC&#10;u4ZHUHkViNpdh8KNF1G5h1u4k0TQtIxdWNx++MkaJ1YnnKp6dcc81cMRKWjjq3F7XvayTT3u3v3e&#10;+xz18rp005Qqfu4qqrqTjyKd5OMopqLjBW5W78kV7qTaZ518I7/4Tv4Zt7mXxGtrceA1k0bUIb7U&#10;pZoxJKuCdxPzKf4XPTnpXfeJPBvgWf4WzaLqfg6TWLG80VoZm024ZnngHzCJZVO76HP415x8N/Af&#10;wzsNe+1XmrWOo+G/E3h/ydLh0/TnWJ43laUSs3IL/MVPpiuksNI07Qfi/ZaJ4K8U32iw+CfCskl5&#10;ooid7DULVwxjIYnAdSOe9dNe0q7cJS097W/5rVPmdvJvc8fLqkqeWxhiaNN8/wC7ai4t3as3yy91&#10;r2UVKyabinaPQv8AwF8E/DvTtD1Lxl8PtX1y40/xBbxx6hpviK+numtmUFGUiViw+X5So9K1NV0X&#10;wF4VF5qup6slx4X1+6j0+60UWEb2cbyr5W6bjKx4VVyeASPauH+EnjHxR8W/h1b+DvHXgzUdOh1K&#10;xmutQv8ATNUMdzA7T4WPcAGUtH8/POw4re+J3xN8JfAX4dxP8Q/Dt5qXh+S7g0vzptPDlmJBiMuO&#10;q9lPqOayqUqzxThduTdrJpuy2affTyf3ndhsZlcckhiHGMKMYc3NJSjFSlfmjKD1UHzap8y18tfK&#10;/A/wD8LeFP2wtY1K38NeDG8O6VYrpumtbWTzXmnyG3BXzc5V3A4+fkqVA5r3bWNbvfBvhrw34Y1/&#10;S7aSx1SV9NvmihyYgyHy5EjVSqrxk54WsrUfgTZafrepeJvCnh+3hXxVGs/iS3gvHSR7lGDw3KsS&#10;fmXuvAq54ZOqaD4gsfBo1GO8j0q2M2qDW2L3AV3O2ZZTxzkjb2HFPE4lYuUajd+VLTrorX62d/k9&#10;O5jkmTSyGlUw8aap+1qSldK8ffmpctrRclyL1irrpc5qPTrTxZ4Ta98GfFcXljp2kr9j1rzEju1u&#10;beUshd0UYiYgxspBBB4qtffAfxH8Q/G1v8dfDmor4R8UajpDW2sXGn2xeHUbdmiaFpPnH76Py9uf&#10;Q1Z0HxJ8QV8aa94Nm8CaZaqutRy6esaxmHVdK/jKFRwVPO0554rL+PXxZ+MPh7xFY/C/4B6/p6au&#10;to2p6sNWsd/k27sFjRVBHBOTnsOD1FaxWKdb2dNpXTd3a3K0t7K29ulr2tZnPVq5T9TjisVCpLlk&#10;koxUlN1VJpOnzSU00nL7V+Tm5m4tX2fEtnpusaN4u+FfihRFOt1FbssD/M1hNgRTheo2nIzyMpzR&#10;4bnm0H4XR6H8UtO8l/C+oNY6s0cLmKVR/qrqIjOEdSGI6A7h2qPxzomjeNfHHhnxK5vrC8sfOSG+&#10;uMD7bZyId1u5XqFbBGcc/MDxUPw7i+K/h74ta7oPiH4oXGvWFxptubTQ9WtY0EMRJXCuP9YwHUjq&#10;Dkis/ddC1/7zWu/wuz1W2uu23Q0lKpHMk+RtNumpLlceVr2keeLcZaPRct20m9p6dJpy3fhXXZfC&#10;mneJhcWWt6YX0W7uoBLEjFSAu7+NR1Knsa5nS/CfjX4Y68ixaTplvDpN0moTW/h1Gjh1aBo9suYv&#10;4JkYFhjhhxXSTomgXmg6TqvgW5ksIZJXjmszlbHruU44K85xwR2ql8ZviH4K8F+BrPxlqmoyW6WO&#10;sQWUepNLgW++QAea652xsuSHPHTOM1nTdR1FCKvzadNd0tv61uuh2YmnhYYeWIrT5HRvJatcqajK&#10;S95bJ6q1lZKMtLowvjX8NPG2ra9p/wAS/AXj6M3kcyy+G5Jl2uyyAm4sJD/EkqBWTPKSRg9zXdeC&#10;df8AEF34J0fXptPW71CWzzcblMXmKxw6unZlPUHvV7xXZeCvid4RTQdM8VWzPebLzRLy1uVPmyQt&#10;uSRGU4ceuOoJ964PQLvx7oTx+KXupp9O1C8S3vtKuUMbWMjfIXt5DzjcD8j/AN7gkYqVL2+HUJWv&#10;F6XVtO1/v7a36s0lQp5XmksRScnGrFOTjLmSlpeXK27WXKrq7cXFL3Y663xY/Z+sfFXgxdE8D6dZ&#10;20ckwuv7NmjzGXDb9if3MPyMdDnHWofDXj8X+o2Phvx/o1yGuJ/s2mN5LcL5eJYZc8MMg9eoxViN&#10;vEt4bjwKnxLk0XVIbxp9LvpnjkFxDjlcMeo7jtipPEXh/W/HPwznmvrmW+13RZmaW40dlhuHlgO9&#10;Cg5UuewPysDjvRFy5VCo7q+j1ur9fNbdb9BTo01iJYnB03GXKuaNouMuS/uWTumrtrS2qkttcnWt&#10;MT4S+Nb74hQ299FY6QtrA01nOWSSymk2vFPB38kkSK6jO3PXmuy8Tab8L9W8RppGqRRTy+KrdJ4m&#10;8ndFcmMYDbh0O04GeO3tXM2tx4Z/aB+C/wDwl1kt3cR6xY2lpLd6fdGK4iaOfc25f4JIpB8w5/iH&#10;Iqj8abzX9GHhf4x6DJDp11oV4lnr1nf2byRrYykrI48oHA3bGLAFRgZxiq5XUqKEm1NXj21SVvP4&#10;hSrUMFhKmIpRjPDyUaq6q0pNTa2jZU2tL62bu9TW8D/B/wANeGvDfiHwX4RluotImv7ox27MUawm&#10;aMAquDyhOGBqH4RaXqviTT9Li8U6pBZ69oIktZLm2jB88/d81CezLglfUVn+CfjJq3xA8PeLdHa4&#10;sNL8aeF75kWO2dvI1CLAMM2WG10kVuxOK7P4n6R4lv8A4P6pf+CNNNv4i/soXdklptWb7UgDbVzw&#10;ckFfcGpqutGThVesmtflv5pp7mmBp5bWw0cRgot06UZPlimk0pP3Et4zhKNkntdpabcJ4b03xB8T&#10;9G1/VdB1zULPxRovjPdfaS91iOK5t1KKyD/nlKpWQr91s10Nt4uvfiD8PfEHjXwP4aZfFmgtdWbW&#10;11ZGJ5dQihx8ucb0c4AboRx2qX4FePfAvx2020+KOm6JdafrVn5ltrFtIvlTw3KqFlgnQYJYY3AE&#10;dORWpceGfiZHFNpek6/ayxt9oa2mu4D/AKRBJgxqzDlZIjnDc7h1orS5arhJWcXs+ndeadtB5fh3&#10;VwMMTQqOpCon70dW73cJpN+5NOTvo1dNJJtIq/DHXZfiF8EtMuNb8Lqt9DpcKapo9xGVMF1tBdQG&#10;HBU5x6VzviaT4bav4I17R/inrupWkejt9nvNSjjeGeO2bgFioO9Bn7w+vFWPCnxC+KPh3Rf7f+KV&#10;34fksbCyDazcaT5jXEEyuY3k2kfMgO3cDyvPtTtC8efE6JvGR8aeArfUNIhkml0DVIQJPtVv5Qfy&#10;5I/7vXByc0KEo1ZSja17qz81dJtef3a6kSxGHrYKjTqtubhyy56bd1yNqU4xasm1ve17xTTZa8I+&#10;EtA0TS7jw/qfiC38U6Lrdja2kz3W5pJLUx7YzLg4bcMfMMevWsH4f+Hvhp4t8XX3w+vvClxovijw&#10;Hrkc+jyak3myXdoisIJkkPzSwvGWVhzjp1rpvD1n4M+L1h4d+Jfw+16SGGbTWt5DpLA2zpgZt5l/&#10;hKHIHRlOauaPrMEnxL1OC51uxm1TwjGVbTbWFWvJNPmjV0Zs/NkMDgg4boRk0vaTjzrW+76WadtV&#10;t5fMqODw1RYdqMHTulF6SU4Sjze7JvmTT99at3i973XG/sb33jqP4WT/AA48Z2+lM1jrl4NIuob0&#10;XEOpac8zSExnr8hkMeD93aAcYre+GHiXwH4a0PUPACeJ9N1CbSdUmsnsrNcTBWcukTxH7zBSRxnI&#10;HFZHgz9mr4VfDDxXf/E/wX4k1z7K/nNcaat+0iWk08qyySxA/NGzYAZOhHatn4pfA7wP448Uzazf&#10;mPSrzUrSOOHVrXMcv2lTugkyMfvEbkHqRkGrrVMJVxEndqMtdFaz9L+v/DHPluFz3A5RRh7OMqtF&#10;OC5p83NTaaTUlFJapLWOy1d73yPA/wAG/hF/wlup/En4d3VxcTT3H9mapZx/NhDnckynnOGPJ5AN&#10;QfDL4baf4E+JWo6N4U8Zi6MOgyWPh1ri7eZFEcjEQzgcb4mbaOjbPpVP4CXXxe8NeKPGdz8V/Dtj&#10;DqOlqZrvWtIuV8nUgkfyvLCpJWRkXdnAOa7L4a6n8OtU1e/+J/ga4s7fS7yEXmsXUez7NMzpuMwl&#10;BxuUgh84Iwc1VeVam5xcuZWSvuttFf77eXRdMsrw+XYqOGqwoKjU55ycWnCSV7Sai/NRctbJpNOS&#10;0fDrLH8UvGVn8SLyK18K+PPhPqi2mtLaXyTQahYzACSJnHzeWQDt3jKsPetTwzZaf8NfHnjTxnpn&#10;jC1vvCfizTv7dtbWK8JeOcEJK0RPy4brwc7q6GfRtM8P/ErUPFsfgfTZU17SbgalfWsIP2uJVEkB&#10;kYdQw3DJ6nvUGr2PhHSvgPql18OfBln4o0x7c3C+H7GWOQLHIA8kSYz67tg6npUyrc1oJaOyt0Sb&#10;u1e+lpaq72bLp5e8PKdeTTqQlOo5e8nJxjyxk4xjaXNSajPlWskmk7FzUrPwN8TtI8PT+GvG15b3&#10;7W4u9Av7e4KvJs5Mco/iHZlYZrgdb+JXxK+Hep3UvjvwPa6fo+vakY7fVbWHy59IunAEckuOHgeQ&#10;DLjpnmtD4PXGn+IfG0YtPCuk2ui3fhW11LTN07LdWt0j7HRkYh1UYAPHXrV/RtSvfDPxk1T4a67b&#10;eILixu/tOpafHeWourG9hdQWhikI+RkbJEZPTpVRhGjKUGrpK9nva+tmuq/TtcxrVqmOw9LEwn7O&#10;U5KPNFPlb5bRcoyteMtbNNNppJ8yizV+K+peF/GvwutZvFF5o50/Vg+g61DqClElkuB5TRJJjMbC&#10;QZU9CQPY0XPw31LX/C+leA7nxjrdjfeCTaNHqtncK0lz5a/J5gxhsqOQetcr8RTqvhNNQ8SaZ4Lv&#10;vG/w58SWjXOsaHZxg3mgXtugPmwI3zfPtGY/vJIuR1rpvBvxC0kovi3Rp5rrQ/FmlwXujeIsFo2k&#10;VShtrhesbL6+u4HBFT7OpToJ0+7a8n2t3S5rprVJNXW3VHFYPFZlUhi1aXKoy3TlHW001o4N+zcZ&#10;Rl7km1Llk2nNZNo/if49GPxHKLXXvDumrNbzQMFXULGbPLAjJAbqMkA4qHxT8H9dXUtLn8FfEK+0&#10;9rPXn1SFpsSQurptktyveM9QO3aud1Lxr4L0y38MeOvijJo+i69o8vlNeG7M8L2s0pjKpMuMx5xn&#10;dwp4OK7rxDrPguHxBoHwvtWlnXXIp73Sb61vlCxLHglkbPzDn+HPB9KiXtYSi4p7NbJrS97dLdfm&#10;zaj9RxVGrGu4tuUZJqTjP33FQUkrSjK65LvflTerduX8LeKvir4b/aF8VDxl4dgtfC+paFDfWGpL&#10;N5kaTQgRuAw+6pX59rDrT/Blj4S+Muqap4ns9U/sjxb4d1RtK1bVtE+T7V5W2ZNw+66lSMg5xkiu&#10;j8fN4o8P63YeMbK2+22ElibDUdBaNBPc/NkNE5+Vj1+Q/eHTmsfRPCXg/wAP/tGXDeFPEFtZ6hrn&#10;h2LUvEWgkPHLdorCOK8VPuBgV8t8DJBANOM4zg5LR8ujX93e6818r2CWGrYfERoTk6lP2rbVRpSt&#10;Uu4um1bWM9lpJR5vK/c2fiX+17uz1fTLyKW0kt5BLBMpSTcP4hn07j0NcVb/ALP/AIA1rUNU8TWV&#10;3qOm3muxPHJdafeeTsYN8kg28Bwe/ccGulsbrQfEWjzXPhgR3E2k3NxEtmJBuVxlWiOOx7Z9RUvg&#10;jXfDWueHPsmjf6LJAMTafffu5beU/wAEinkc9D0PauWMqlFNwuuj/NXPdrUcHmE4U8Uoz3cb97JP&#10;l7db63XzZwvwh0DxLc6ONa1XxDqFzrtrDJpt3fLcANefZJG8tyn3S5X5W9c+1W7qOx+Mnw9bW/Bc&#10;zzaDrkckVxHDbiG+0a7VsPNEDjDpIg3xnqR3zVn4T6frGlS32mX93aQy6f4ime8tZLYofLmO7Afo&#10;5yeHH3gcEZrmPgp4g8RfA/xVq3wk+ONu9vH4i8V3k/g/xJgNb6r5nzrBJID+7udowFYDeF4JI57H&#10;zSlOULOSs0vLrZdbaPTZeVz5qn7GhRw1CupRpVOaEpPW01ZR5pXdud80XzL3pNXaly3l1XSJfF/i&#10;XV4/B2u6vofi+Pw7Y34njtlW2uzFIx6YwCxBWSPOQJAe2a7H4S/Fbwv8dPDlx4g0xZ4ZY/kvtHvo&#10;dstjcKcMMH/aHXvT9D03S7P426jr1prDF9Y0O12xsrmNo42YHnOwOc9eG4wc4rL8FRS+D/HfiBtX&#10;8QxudRuma1sptPCTW8Q9HUfvYye5yQazqShVptdUk1+Ca22/K3mdmDo18DjIzuuSUpxmuml5QlrK&#10;yk7u9k+bmV/huWvF/hHxnJq2i6/4P1bTre40rUPNaG6U+TewvxKjY+4+MFW6ZGDXL+Dvi5NoOqeK&#10;/FvjXwlfabead4iWy1exUGT/AENuIrlAB8w24bI6gNjkYr0iLxDbXelyX+kT2t6IWUzR28iuzR59&#10;B0PpkDNVfE9toFy8Pju4jX7HcWbWeqJcTMqmA9MhQRuVu55Ge1Z060eX2dSPl57p2+f5/cdWKwNT&#10;231nB1uVr3mnrH4XFSXbl0vZ2aTTV3cXxVpcPjnwlZ6n4F8RRbgrNpt2y+ZC5dcBm7jg4zwRnmvK&#10;rE+GPiFaeJPAOqFdF1q1uIJJsRiK4065UCM3kJYDcjMFJIPIODW8tr46+Hvhrw/o2nak+t6LaatN&#10;Ya1fY8i+trdm3W8rY+UvESFc9JE+bgmt24g8GfFi51rTtR0+3utQ00SWYeQEeduTDBSMFlIPIBOC&#10;B7VrB/V4u2q6Nbqz6+vnb9DhxUf7UqRUo8tSyUoSuoyvDXkabs1qk1fVNbpSV3VBrtxpVjofjC7X&#10;z44Wjm8Q6cCjW9woG1yOcK3Ug8VFpvibULFbP4eeJfENvNql7bi4hMtrteSISbS5A+VsNt6HODWZ&#10;8MvCHizwIkOhJ4kk8QaTdWfl+ZfnFxA6ceW5/jGPlyfm4Gc1seLNL17WJLU+F9c/s2+8Outwscls&#10;CtzCVIeB9w+50O5TwRWT9nzcjat32+flr0O6nLE/V1XUZKeicW7trS6T5lGT5btSve90+xgeI/CG&#10;qeJvGWnfEuHWl0vxbpmnz2s2kR3GbW9WKUHzcEZx2z1Cv7A10vh6S3/s6Xxz4csF3atchtUtJbvz&#10;I4mHyyiMjjnGeOD+NXpr+0m0RNWvr2yXULW0FxDMuPuP8uAW/hY4X64qj4d1nw8PhTJrvw+uLfUo&#10;7iGSWxtllVFeZc7oCeiMGUqc9COamVSVSCVtnb5Xva/btfzNqOFoYbFSmpayTm+rbSUea2vvdJcq&#10;Sd1pdiaLd+GJbPUfEGg3EN5p6SKqzafcecAwPTC5KOpyDWjcaC0WiNL4YWDas/2uaMRhFuAVJYZH&#10;8XfPr1rzv9nrT/AfgKXxNqnhG8bTxretLLqWi3UnNlfum4xjnGTk4HRuoq58H7qw+Gt/4qXUNY1i&#10;00q+uv7Qhk1yMNaWM0h2uI5s/cLYO1sbScVpVo8s5KLbta11vtp8vx+448FmPtMPQdaEV7TnUnGS&#10;tC3M002lpKy0aTi9HezZu6B4o0jxZ4l1rT9W0O4sZE8P287at1imhffgqw+UlCtaNtob6rYWOna7&#10;r/l6vpsita6haybBcqOhZe4I6rUWj2iaX4fuoLW9tJLP7G6Xtop/d20hBLHbnIQ5zgHoeKg8Tad4&#10;m1L4Us3hKzhk1JdBaTSpjJuZbtQDGA38SN0z3FZy5ee0dFovTTz/AC2O6nzxw7lVXO0pNpLf3r2s&#10;t2uktHe/mZXgbTLnw38TfFyJf2tv/brRzTW1xuVobxU2BlY/K0brt9wQa1/AHiTU/GEUd34j8Ito&#10;niDS7xra+tZ2wtwg4EkTjiRGGCM9OlGkXEXiC7svG+s6JcWt1cafFaa5ZP8AMtnMuG+YHqASRuHY&#10;0+40a41Gzu9Hs4ZrS5s4i2j6sE8yDcSTGx552nqO4qqkoyb5lror+it81/wH64YSlUoxi6UrwvOS&#10;jbfmfOnqrxknfqlduLW1uV+I114j8Y6nf2nhrT7+01bSW+z3WkxzLHdG0lbH9oWjdGwOSp4JTHBr&#10;of2f9c8Z6npmoaN8S/JOsaXqUlqtxHEYmvbeI7UuDGT8u4HORwc+1Oh05vHGjwr8SNGGjeKJtDmt&#10;V1LSbgbgrHDmCT6gOFPI/OotL8F6lZfEGx8Vz619q1bTdNXTdUkhcBry3K7klePs4bJyOoJ9Kqcq&#10;cqDpaK3Xfbs+qf6+VzDD4fGUszjjYuUlJ2avZWf80GrqcVZ9rRdmruLrXt14jTxReaxpOkLp+qaH&#10;eyS3lvcYeDU7OQBQyydY2IAOOxQ9q27qc6tfSTXfhBlukWNvMjx+/H8LA99v5itG9urS+8VPaRQ2&#10;t0BD9m1iHJMkKON0bEf3Tg1jXUt5e623w4bSb61NnbC50rWY0LRBg3+qJ65x2PBFYqXPbS1l+H5n&#10;oSpfV3J87leVrWVnLW3SydtG9E2tdW2V9Q0rSW+Kmi6vd+Tb319DJbLIrFXvo0UMQ2P4426Z7E1X&#10;1/xx4ct/EutaF4n0/XLCG3vLW3mvvsbSW+ZRuiukI6KHGxj2bGeDmr9z4YsviDp+lXvi1vL8QeGb&#10;x7y3k0uRlaOQqV4DY3B0PKng1oTWkmvy31udduFnksAojnhKxxxsAzLgfT1ypJxVc9O65r6K3pro&#10;1vpYylh8S4z9lZc0uZaX5rwaakrxs1Ls3db6ttZb614pn8BarZ/FL4cpqk9neNE9vb7HTUbUSfJO&#10;gPQ7cMV6gqcdql8V2Wr+FNHi1/wB4ZXWfMv7e4m0uabZIsJP7ySLP8YB3Y70zw5Be3/gT/hDPG9/&#10;dTO0hg+1XMitMkeflZ2GN65+UPgHpnnmpvB5udDtJtAXSry1k028FtFb3UzT7rfAAeNjzsI691ND&#10;91vTZ7dGtPPT5f5BCLrQipSknKCSk1HnjJXevu2bs/taNra/MM8N+CPCMfjm/wBT0Pwza2NzbyCW&#10;O5jjKvtlXc4xngE8kdM1W1Gf+2PiHffDzxX4e1Dy7lItT0PVo5P3DSQ4+VSPuSK3zYPBBNTapfw6&#10;VeatpOp6rdwD7HJJp2oQp+9i2jLx5xgkdRnqK2vBmvQ674M0nWNIujc+ZGirLdRhJASMEuOx9RSl&#10;KovfeuiSeunZ3+X5mtOlh6i+rwtF3cpJKNpK9nFx9GrNeT8jPu/B15rujat4KkvtRistYV3GrW1x&#10;suLOZ/vbM/dwRkY4BJFcf+z/AK/Fq/wmh0zVfHlrqjeG/E1zptvqzMRNdLA5wswP3Zwpwex2gjrW&#10;98NfG1tfi1tLnxHeB7XxBe6RMt1Hgy3UZbML5HYfMjj7y4rN1f4baV4X8dzRaZ4PhFv4quDd6lNZ&#10;xMqtfRHIlYZ2qWj3KeMsRzW0XaMqNTfRqy7Xvv3Xy8up51aLnWo4/C6xScJJye0+VxVo3Wk9NVdX&#10;bUrJp9N470XwT488NweHfHXhi11S3urpWs45trb2X50dD2Jx2rjxpY0fWPGGmaJ4rvHbxV4d/tG1&#10;0W4YfaLFlHkt5IbqowDjsfwrQ+J+taH8NdU8C2U+ixtolxrwtYbho32WDsn7olhwoLfKM9zitHxV&#10;oV9p2op4t8LaYdaV75rfULWSRftGnwSjErQsegUhWMZ6jOOcUqfPCml0leye2/ns7pX2LxkaOIxU&#10;5KK9pScVJxvzWcHrok5JKUuXSSu72TTMj4P/ABS8Mnxfd/BXxHqzQ+IvC6w26/bofJ/tFXhDedGT&#10;w7EZzjmt7xT4ht9P1OLTFvtPms7e4EWpRm+CXCSOc7Qp6/Kd2OvHFZ/xH0zRdX1zw7fS+Ef7f0vU&#10;L0WOpXlrCjNZL5RMUznhgvmBQWU5TPPFUvjr8Nvhb48+DuqaL8R3bR7dljWbWt2LmymXiKXzB12l&#10;gA3dTQvYSrQk00pWv112bVrPe7t6bkupmmHy+vRi4zlSu4ttw5o25oxbaktuWLndp2k2otMpfG7V&#10;Pi78GfBknjX4e+IrXV7M+Ilu7yz1S1MhNnJtUwwlOmD8wJ7GuobWdTl8NTeKvhNNa3Wn3EbT/Z0H&#10;zRTDllVTjOTlSvGDyKwfgvq/h/wf4JHwf8R+L9SuptDWDTJP7et8PKXB2NHIBiWNh91hnGOeRXSa&#10;LrCeBHtPAfiTTLxob26kgsdQkVXVx1VJGHO4jocc45oqe7Hk5U2m9bW5o+nluvUMH+/qLEe1cIVI&#10;pOPNzOlUTaaUruyk3ytbXj0Zl6D/AGJ4f+J9wLnWNIsrrxdpsd4umtD5c0nlLtclukoyeT94fSqP&#10;xG1Txj4DsfGF74bhl1ixsFt9S/sexk/0yLK7pUQEcqwUlRzn5hW5LYeFNZvF8E2drp802lDFxY3S&#10;hruyhkPLLn5tjDo68cVrWmj6paeO47uy1yOXS20f7JNCUBmEyyblcydSAp27TyD9an2kYy5pK+i0&#10;fk1b8FY6I4StUw8qdOXL7ztKDu4uSaldPR2m2302XKmjkZvFHwpsFk+JuiedHba5Na2niOFpjCsP&#10;mgBXlifAVxuUNjn60vxK+DWl6vq15r+la9Nb3lvoMdrDZzTCOLdFIHgnV/4GB+UkdQa19L8O6H8R&#10;NB1Xwl8UfBVu0zXjW19HNteO+CENFNlcfMV2nnkEVy+j31xqfjm+vPAfxHsPEHhOzgaz8UeCdQUG&#10;50xk/ijJ+YDjO1gQexrSnJ8zcJNNd9U1pZX/AAW3TW5w4qnTlQhDE04zjUaso+7JT97nk4Np2Wkp&#10;Wc2m5Pla1Nvxn8NdD8W6Zrt4NXv7PVNc0G1sNct9LvgHhwwKzgD7rgE/NxlRU8F54Yh+LaeFdW3P&#10;PZeFbSOPUpshpS0zeWC+fvZQkZ6nPPanfDLRbC6FxdfaPtk0sRFnrgjwbuxLHy0bHDBVO31Fc/b6&#10;OyftSaprui+I1kTS/Btrp2reE7qAsJl8x5re4ikP3SPmz1yVI61Mfe5oSk/dTa/Bf8BX9Ga1Ixox&#10;oYilSV6s4xaundXnJvdJvVyly3druNy1p2lWWpjXPDWo21jrGteEoVga4vW2tIj/AOkWpkwcjBB+&#10;b1Ga0tAuPinaReKtF8S6law2vmCTwvqVkhkkRWjBaN1PDMrZ2+oNc34/+GWtaVrln8TvhBcLa6/d&#10;W32W4/tSQvbarbvJn7HdAfNlAT5cnVDx0rqLfQNQsvHln9ntpoLDxDo4j1CxN0WW0uIl+R4x2I5G&#10;e+BVT9ny3TTuuq1TVr6Xsr62020IwqxUcQ4ShKLjK14v3ZwmpKF3a7cbpSu001zptNmlp3ijSfFv&#10;w9j8UaXN/a1nJbBJpLdPLmEi/JISOqsDnKnkVk+LtG13wzDa6z4c1XUry20/wzcQyWfk+c1zl0KS&#10;A5GZUwfl/iGe9c7ceNtX8MeHbrxV8OpbHWdP0HVrhPGGnw2o8+5SP/WTR7cfvQPmKkfNg969N0TX&#10;NB8T2Gl67omrFtO1S0jms8KVV0Pzq2CMjjqKxnGVH3kvdbf/AAz00dttj0MNWo5nH2M52qqMXdaJ&#10;6/FF31XMrSTbs1Z3Tu/H/ilP4m8LaBq3jvwb4EeTWtHuPK0lre9+TVNOu2jkuR5fH71B5jCNuQ3I&#10;PJr2fSf7P1XQdP1SWykt1igWS3F1xJB8uBk9jjr614N8IP2gfhZrPxo1z9mTxnqd1Y+JLHxBqktr&#10;Z6pjy5YzNiGBHP328vEqdPlbHOK9I8XXHxB0Tx5DptssN94U1jR2tWHnKstlqCn5GXu6uvBGeCor&#10;fFUqnNGlJcrSbTd1deV9+rXe7t0PJyPH4Nwq42hP2sJSVOUIqL5Kik03JRSaavGErptKMXJKzZc0&#10;Hwjfx6jqltPpaaTcz35nt76xOYr1SOrp2b1H41zTX3hjwDqWueF5l1T7TJpMviAWUQeTKxyDcIx1&#10;LbhnaOcGuj+F/jfVvFE19M19b3FnZXjWUjbCr29xF8ssbZ6g8Mre+K1rzUrJvG32W2vrF7q3tg01&#10;kWH2gQP1cA87Sccjjj1rn5pwm4y106f0/wCtj11Qw2IwlOth5W95pNpPR3vZJpbX1W+l7tGF8RLT&#10;Svj98FrzSPDlrZ6pb6iEDWGrQvGk+0q7R5wGjkA+64+6wFR+H/Bljaa9ZeN9IuLo3WlWA0x4VvGZ&#10;J7VUAXzUPHmLjG8c5X3qvqPh7XvCXiXQdU8L/EKOz0KXxA1zeabfDLPbywsrQqx6KZArjP3cYB5x&#10;Xa+ENTbVIrwtbw7be8ZIbi3H7u4jKh1cHvw3OOM05zlSp8sHeOr++yaf/AFh8NSxuO9riYctZcsb&#10;6WfLeUZRs20rt7vptvfGurfwx8YPhneW1pc+ZZ6pA8CyWNwN+9G6BuzBx/jWT8GNf0a58H6P8PtR&#10;tmhujp9x9s03UI8SOqSGNyR3yev1rntO1Xxf8IX1CK/8N6dNpcvjTcup6KpBghuP47i2XkFXwrMO&#10;oO6r3hv4p+FvEvxsk8C+PPCdxonizT1uYdDupoStvqEDBS5hk+6+RtbaeeD6Vt7Gfs5RjrH4k01p&#10;p2+av2PPp5nhpYujUrNQru1KSlFpSvLZNqyb5Zcm6k3ZNjvAfg658AXd78PtQWKJbUT2vg28klaS&#10;O5sH/erbyqerxnenqV6Uz4j654X0Pxl4bsdX8EakuoaTFHLoN/aWrywxySgwTQ5H8OwAsO64OOK2&#10;PiPfjQPDF9qni3R9Q1qxh1C0kaPTot0lhGxEbzwbfnbyz+8YcsFJxR4yih8bfAyHVNB8fwyXCwpe&#10;6H4guZBEk00bFo3YgcK4BVsDlSaSqSlUVSezdm13tr/wV620KqYenQwtTB4e3NTjzxi0m+WMrpWd&#10;tmlyST0tHms1rm6X4RsNG+Ld98VfBGszLa65ss9a0sttSN7dtn2lB0zg7WBwSMHtXUeKdO07VtZX&#10;V9HdodYsiscM8Tcypnc0RHQ5HPNZ3w90DxWnhO1gvfFMV1M2pLfIt1GrutpJgm3Z04lAyQsvGV25&#10;5rO0zRNe8Ma/rFvqniBbjQbq8W90TVJWGdMugdptHI5MZ6gnoCRUS9+prJXireqWnbXT8Eb0bYfC&#10;pKg1CrJya0tCTvJvd8t5dVtJq6SbsnjuCz+Kvh/VPBuseB3stct2ki0eS6mMSyXCKJYnjlj+YISA&#10;cjoQcineJdQ+JL+DNI1AWCW+oWNl9qv9K1BlkF3Mse8RF1wQyuhG5euQa6m9tLnWtV8P3mqaOwks&#10;5pZmmgvABC+wrn/bVgTj04zXDfE/4sad4Z/Z41v4teKLwas/ha6czTaDHiZHWUJtaM58pwHXeDwB&#10;lumKKblU5IQV9VpvZvSy166efYWOjRwsK+Ir1HH3G3KyjeMEp3loneKbWl4tXTS2Ox8GeKdA+Jvw&#10;20/xJ4ZtVhgvbGK4t7doMfZ5CMshUgYZHyCMdRXH6n4p0iP4n6p8PvF1hqlnJe3VgLHUrNi8cz7G&#10;IbA+4NwwfwzW9+zx8Y/AXxs+F2m+P/AniC3uo7u3jbUbVWQS2lxtw8bouNrZ9sN1FTeFJvAXxAvr&#10;3xn4blibUEvprWZjJu8u6gym7YeQVB5AxkGp5fY1qkZxatp5p30v93bU19t/amX4Sph68JuaUrpL&#10;lnDlak4pN/zKyUtNrsx/EHxo0j4c/ErSfB3jHTr6G88QXkttDNbQtJDIqRgi4OAdgJ+X61seNfD1&#10;nrl6fFnhPS1v/EWhWxm08+cYRdTorFLeVx2IY4BGPnz2pv8Awh/jD4g+BILLxzqUNjr1vK3l6xoD&#10;DaGB+SRQwyAcDKH3FTW/jDRtJi1q71WG+a+0m3WTVLeO1ZTNs6zw/wDPTp2ORjGBT91WdNe8tHZ3&#10;T1/JrTf9Agq0lOOLf7qdpU3KKjKPu3ad27zi1zX5dn1szifB/jK11/wBF+0EG1yzt9UFvM2nhfOk&#10;0qSB2ilhcJnzEJZ8t1AHsK7/AFfU7e/mm0bwDqtjHqgmjuvs87f8fFuSC5UdwR/EOATWTpfhXVPh&#10;5rNuvgILdeGPEV073umi34s5ZUZzcRsMFUlb7wIIDNkYyav6DZ+Dr7VrPVE8ORmfQreW0sNQ5MkI&#10;4DwEnB/ocZoqypylzJabrrp0TXlaz+/1jL6eMp0Y0Kklz6Kbd0295ThJXVpJ80VZWa5XZW5Y7vxB&#10;Pq9zY6rp2vfZ7O11J7PVrG42h1mP3Pm/2T27g1l/HfwFpHxDspPCnirwtpeo+dod2+jXF1IFkhvk&#10;jOAP4gCCG3LyNvSrWj+E/AjeKNcuPDaKlzJrNve+INOvlJiafHEyhujEY+YccVU8C2j6n4j+x3D3&#10;V1J4V1rUBJPr1vi4WWbBiMLjhoTG+Aw7YB6U4v2M1Onpy+Vnr6eenmrBWjPGUXhsSlL2rtupRfK7&#10;NWaf2VzNW0kpbblTwb4N1yX4C6L4B8efEW81a6mt7Z7fxTa7RJHIu2VWz0wjLt3H7y9e9bmjeFb6&#10;zlt7O5vEu7O0SWaGSTDMkjOWyjDkbScAd0IHaqF3f6/4fKweEdPt1s7W7Uav4bvWVCtpJIyzzxMe&#10;gQlXUj5SMqcZGMqf4gXXws8fL8PNf1e3k09XN1YiOdWuJLByFG6LGSkbnBYchcHkA4qSrVZS5bat&#10;u2nzsl+S07HPTnl+AVJVVJKKhT5m21p8Kcm9VdSu37yaSktVfUsJfiJ4h8NtL420qzW+bVH/ALL1&#10;DTfmRrYdDJ/dyMjI6VetPGutaPpmf7DZbq1v1t/s91MC09vuwHjYdc9s9SMVpeA9QstYhaGxtprF&#10;bfzIbzR7ojcmWO1xgn5GGSrDgg1wPwtuPEiaw/w2+JPi3Sf+EgSS6u5vDbKfMFgJM2zwyH7235cs&#10;M8nnGKlR9pzXS93p5f5fhrujeVaWF9jyVJN1E0pO1rq1k20tW3orczUX7rsdtp+o/Dj4q+ErzTNP&#10;8m+0m21NU8u1XyzFcQyrJgYwVdJVB7HI96yZfCng3xZryfFfwncRyR6tbrp2orJu+z3Furu5SSP/&#10;AJZyLIT8xAI5Bq14R0nw5eax4o1TTtI+xyanKkOqW8fCNfRQ8zKy8ZKlVLdSU9apD4beO9D8cW3j&#10;nwd4hhjt9Q0dofEGh3S77e5vAi+Xc54KsdpVyBk5B9aI8sZSSk12T9FdPzdtH5L5OrGtiKVKdWhG&#10;etpOC1VpNRkr2dkm+aN20pO17NSxP2evGWq3N3r3wY8a+HbW11Hw/r12mnx2aAIlm58y3Zh/CGU4&#10;DDgkEda77TLy318NDdxfYdUmhZJrfzC6jy35Ppzx74NU9OstOn8fw+LrzwMsOoNoKi91a3IPAbPk&#10;5HLgNkis/wAeQeNha2vjz4V6pZyq2sW0s9vdEqs1ofkmjBx8rHgj3GDSqclatdLlvbrpfr30e48F&#10;HEZblqjUk6qpuS0XvOmrcrtZNyjHTTS/fY2/Dsd1pniK80E3skkc8ZmsSyfKgDYaPPTg4wOuKrWN&#10;1pLeOb66v5ljXUbf7E0ZkUpPLaszN7h1RySO6/Sq98mqeIbjXrzwfrP2O/RQ1hJKQ1u00YypP93n&#10;Mci+nPUCmafYw+O9Fm07VPCx0XXvsiX15aN8wtrq4hKuySLw44aNiD0+oqOVWcn2Sfl5+h0+2m5R&#10;pU43s243vaSTacU/5rXsna6el0mdDe+GI9QN1He2+6N1Kx/Z2wTGUK/mMnFcL8KtG8QfCyDUtL1f&#10;VtZ1i2VpBbTXeGEkUa/LjH3GIO0juVzVyDwf41X4U2Ph/wAJeNryz1rR7hZdPk1KXzgzRcmzmI5l&#10;iIymT823B6irOkeK/En/AAjkcN94La1uLrSzczr9oMsEdwz7WiDAbtoPOcdKvWNOUU1JN27PTZ/P&#10;y/yMZTp1cZTrTpypzjHmT1cXzbxdtLxf8yTs01vJLU8TaFpni7RbZbCxk+0WN1bXsEO7a+YznaCf&#10;YspHfpWda6TL4pWPUbPX5o7y01J9QtofKMbSqOEjbd0HGGxw2M1eg/4SKTxJp91pMqWs0cSrr1jN&#10;lopodh2vC394Njn04IrC+Jvj25+E/ifS/ihdaNqOpeF76M2viG5t7fedCjQbkvGUDeY9xZX67Rlu&#10;2CqcakpKENXuv8vnbTuVjK2Fo05YqunGCaUnaytdWnpqlFu0rr3dW7JNnWwz+FPHNzOIb2KWSxmi&#10;+1QDa23+JCfYjOD9a89+KVlaaDfW9z8RLyCP7Dqyy+Ddf2bXtLiTIFu7dlb7uTwe9WvB/wALvDXw&#10;k8SeI/HPgzWDu8aa1DeTSXU26Pa0gUwJ/Ds5Zkx08w9sVt/HT4W6V8bPDMHhxdSWOTS9ctbwjzDt&#10;3ROGKMAecj1+tXTlSo4hJSfI+ttVor/5eaOfGU8dmGUVJSox+sRu1FSvGVpPk101aSktE4ys09Dh&#10;PCXxM0jxn4Rj8f8Ai62ufDfjHwrd51uFrbM0lruKCWZF/wBZCychuduM16ppHjvRvEWiWPijQNat&#10;tQ0y4umiW+tW3RtyQrZ7DcMGm6fq/hLXdam1PT7qxuPI32d6jW486Jl6xvxnGD0PBHIqHQfhr4f8&#10;D+Grjwz4S0+P+z55JZP7Plb5P3jlioPYZPHoDUVp0am6ad9F0Se676dPI6MrwmYYRaVI1IuL5pK6&#10;lKUWuWTSbi+ZaTaSd11vZSjVY/Ed9eeEdU0VWspI5LXVI2Y7o5GGV+qOhJDDoRT9D0l/DPh+10GS&#10;+uru3t0aPz7xhJI0Y4UMf4sDAz14rO0Dx5p9hfWll4lvIdPivsW9ub9ljb7RvZY4A2cPuAJTB52n&#10;vxT9Pv8AXJPFsNtYfu7O3uJbbXNOeRJHgYgmKXjlVfr/APqNZyhOzjst/wCvy+47KeIw8pRqN802&#10;+XRapNppNdurvr8TStdKr8Y9I0vxv8HNc0e6la3t7rTXt57gQNvi3YCuB3wcH6VgxWWr6J4F8M3/&#10;AI1soY9d0W5hstPuLO4xFdq67NnzfeV152nkEVJqvj/X/hR410Lwn4h1m2utD1zxBLZLcap8ssIe&#10;MvGgbowD5X5sHp1rq/iX4I8P+JfBs2h6vZzS20d5DfR+U3zwSQuJFdPdSM47jIraMpUYxhL4W7pr&#10;ts+3zPLqU6eYVq+IpL99TgoSi9Fde/G7173jJbO977K3awwaNq8mi6lqcZh1C4eW3jmUfumYD92c&#10;9fmyV/LtXCa7H468E+Eo38aWNreabp+vXaTXFrapH9k05yTb3mOzxHAfbjKljUX7RX/CZjwZqPjf&#10;wrYWd8sK2R3WsLTSz6WsqvdOFB/1sYYyoF5PlYHXFbTeIfiJ438LjQ/7C0+W4XV7jTfEFxazCSNL&#10;cwlorlUflg6tFuiPK7mxnAp06coQjU0ab12Vrdfx+8zx2KpVsRUwlpxnGN4NKUlJSk0k1az1hfyj&#10;dppamvDb3b+BLW71xLbUY/s8U00lvGLiN2QZE0Q75wGGOea5i48XeF/Gvjrw54psNN+1WtnJN9su&#10;IbdkmsbhhsVm4B2HlWB6HFY/wIg8RfCH4Q6XNrNvqmNUvhBc2sjBodIkUmPKIfmSBioOMnbu9K6P&#10;xf8AZ9D8dafr8mhTRSatMtjqcMTEwy27oxMrheBtIwX9xzVKEadaUd97Nbeat/X3EfWqmKy+jVce&#10;R/u3OMldrVOL5rWa9Veze0lYf46+Il/4Z+OfgfwWbuFbXWri+S4kZdrCNLYNGuf4gXz09K0fiR4w&#10;sPC/9oX3ifwdc32l2kME7yWsfnGTLhSfL6/LkE+wrTmufDkutWmh6xp1vKFUy6NOyqxWMJyQTyOO&#10;CRWfqN14rg8LX0fgrRYbrWNHjkXRf7Rm3Q6rDtDAeYv3Q33eeQV7isI8knD3dlZ62vq3e/Tt5bnp&#10;1PrNOOIl7W/NJyiuVy5bU4rl5ftXaclZrmvZbjPGviJPhrLo8mh2CzadNfQ6fdWsHHkRyPxKo/2c&#10;8j0NUfiV4f8Aht8S49v9nvqOo+EXa7tYLImOb5lPET989sHGetb/AII1I+K7Wz1nxH4XNhqEunRy&#10;X1nI6uIJM/NEcZ+ZWyN3pXjv7K8fxI+Gfxq8f/Bnx1olw2mTapJrHh7VDgwi3lJPlBs569u2O1bU&#10;ab5Jzi7TgrvXVpuz9bX+aZ5+Y4qP1rD4epDmw+KlypuF1TcY80bprTmaTV9Iyja2unp/hbUtN+Ic&#10;Fl4g0K+Z7G4s/LvLO5hMN5DMmQA+fm9VKnjPIqLXE+I3hzXNDutCit73Q4bcWmrLJgXCMzYEhzwU&#10;ThjjnGaNJ8NeELj4g33jzRNSgjvtasj9lh+1FftTRLsLhT/dzg7QRyCavabLajQx4I1qS533kjxW&#10;smoRllkO4sYty+gHGSCRjFYy5VP3VddmtfP1t3O+jGrUw/LVlad3aUZaNppx3vZT3cdbXtdp3erd&#10;+Vo9t9shsg0NxNH5zWzD92zHBcD0z1qre3GoaHLbWniHUY2tWkMTz+XtAYt+7/8AiT+dQXVzqVrp&#10;Gpta6KqW9nbTNGnngiRgpIOe3Q/j1rL+G3iLQvix8LNMvb3WrW++WO4W8s5NySMrZVsHkHIwVPQi&#10;ojB8nM9r6/M66mIjLEKhB2m4uUU9E+Vq/a6ba1tp5XRtz6TYaprVtrtjrVxazIZIpYkk/dyL0IZf&#10;UY4PUVS0/V4ZtXXwL4g1CO6kfR5JGMMJ2Tw79hcN2OD0/HtWjf3VnZT2t3BYCSO4vlSfyYclHbkS&#10;n0HHP1qXStO8nU7vVob1VsriNI7ezkhA+yuuQxB9GznFSpe7r8jR0pe2XJvf3t7WaV3a6WtkrrZv&#10;VNXMSXRrbSddhu0muLtLW+t7SDy8tJHGUHyyN/EpJ3A9s1u6cunanaXi21/9osxuTy2+ZQyk7iD3&#10;7gj2ottPvLrTLnS74xwzdPMt26KD8vvkDHWs/wAJPe6Vr+oafcaPNDCyobe4RgYbjgsXAH3XySCO&#10;/BofvRbvqgpx9hViuX3Zt9Ho7PR/JdbLZLoc18MPhRYeF/Fd5rngXxhJJ4R1O3lkXw3JCDHazSH5&#10;2hY/Mikg5ToDW94D8G2Hg/wvH4YWSSaLTZpo7CaRjuKvklc98A4/CrskeoWdr9v0yBWkXOUgwA4L&#10;cqR685qxBdibQ7e982F1R9s0kJ3LuzjP4HrV1K1WrrJ72/Dv3fn1OfA5dgcGlGnCzim+tkpOLaim&#10;3aKaTUVpG2lkZPizwFp3jfw1/Zt3dr9qs4pGsr6WEM0OV2lD3wcDPrgVRMV9q3w/0S38ZeFrXWbE&#10;6bHHrkLp5jRzqoxIo7/Nz6iuomt74TLqVpcbNqst9bsm7eMZXB9j37jiqtg1s0ces6XceXkbZEib&#10;MZcgZ3L/AJxUxqSjFeTuvL+tzSrgqMqkpJWclaWzUkrWbTunZe672dtL7Mq+EfEeialrd/o8dnd2&#10;95pMoglSaMruXA2spP30I71qx6PZ6ndR6lfWiia1mLWdwhO5QRg5/wAKrPPNq9159lcLDeWMypOJ&#10;E6qef++T2NTX0lrA329GlixMzS7SSqkdcj0qZay00Oij7tO1S0km3e1k9dNNdY7PbVX02M2zt/EA&#10;1OOe6mFneSXEiiENuimjXcQR6ZBBNVYfC3iW1+IK+PZPENxsbQY9PvtLhbdAZhJv+0AHkNgleOwr&#10;Z8Q6/pek6KninUFXbbwvMw3YIhA/eN+C80vhrWNE1XQbDxjoWtrqWm6jarPbahG25Zo5MFXHtinz&#10;z5ea3lt+Bn7DDSqRpSndq0171n0V7aX1evTXXdFqHUIkJEsTKyRt5sLc5wfvVn+ENC0aGLULK1ik&#10;Mcl+ZpBIxx5jc7lrVv7Caa9iltpDGfKZS2B3HFZllqLXlpceGJ9Ut21a1jVriK3kUSbSflk2ZyAf&#10;yqFfldvI6qiiq0XNbXttrpsvN/ozP8G61PrWl3+oQWN5BJa6hcxT299CVYyI2Mr6qQOCOuafbaFb&#10;eHvHl1qNnqEar4mhhkuNLuOhkhG2SSM+pjZQV/2c+tVvH8Nt4x+H2ovo/iK5jWzmFxNNp8u2QNAw&#10;Z4TjqDtII61s3sFn450Cx1TTZtryW/nWN3sz5TsmOQexB5HHStnZa7XbTXbZr8fnoefFOclTfvSg&#10;oyi725ruUZWSbtppq7XZwnwo8B6l8KJ9c0zTraz8261S41RpLGErHMsrk+URk4Krjgd+R1rurhtK&#10;v78TNZTQtcLsadUIyCOCfQiua8J/EXwrqfh2PV4da8l7TWJdM1qWCNtltdwnY6PnlQTjDHggjmtH&#10;QrP4i+GNVaPUPEkfiDR2jc4khVLiAZyOR/rOOKqv7SVRynpL7r/ocuW/VKGFp0sMuan0taSjfVX1&#10;vrdptJ7O/Uw9d0DxVPY6XLonjdtPutK1g+fHGm5LpVDHynz03Ajmtv4X2uv6dE51aQNJqNzcXt4i&#10;yMyqzuNgGfufKOV6Z5FZ15pEUHiebxDYahff2VrkgW6jgiLCGYLnzHOcKmBtzjg/WrU8PiLSfiFZ&#10;6ixN5p+pQusNxb5VrfaoIVgOGDKGwT0I96qb54cq7X2t52/P9CcPBYfEKs1LSSj8Tas7JStd2urX&#10;slu77XOm1bT7HU7u1a+EsbRtIuVbAIZCpVvUHP51j6fZeJ9PsIdIuLRrqO2v/LRvOBMlrxhj/tA9&#10;van3vie9j1s+HY3eaGXTXlt7oW+7ypFP3XPZsFSFOCaZN4o0bR7G1fXdeVYddkS2s7raQvnMu3Zn&#10;+Els4z34rCMZ8qVr32PSqVcNKpKXNy2um7pdtHfTtr5mo9rM0Uktv5kEn2sM2Rnd7fiKq6O+j+Jb&#10;64mf5mDb4vlIMZwUytZ/h2Hxl4b8Df2Hq+tLfaxDJKbea4UjzlD/ACKffbxW1ozXdyHkvY44bhFB&#10;3Rr8ygjO1h9aUvdvqaUZ+2cLxauk2mtnrpo7JrW/yOFij13wf42t7LxRo0ereRa3F3oerwx4kgww&#10;jkh25zu8phnHBArttPvrS21yGzhugsVzaGWK3c7cNnnGfr07Vn6xBqsnji0vr63W70ltP8q3aCEG&#10;S3uC43ybuylMAjp8tXLe4g1by7XV9AkjlW+mit5mUZKqMiUdwGq6kudJvt0/y/rU5cJR+r1Jwi38&#10;WnMtei1kt77Ju+iXYyNT1PVtL+Klhax29u+kahps0100km2W3lQjaQO4POfSult5Z4PMlWIB5Gyu&#10;05BGMg1n3NtYXt3DaXkDzMoeK3baTnj5gfT+tZ+rS3GjaTJ488ILJqMdpa+XcaWsn+sRCdwX/poB&#10;274xSaU7JLy9TSEpYWVScneN3LzirK9la7SevV69rI1ILZLXT49NaKRopbh5J2WXlCWz/wB8nP4U&#10;niDR7PW7W78ParBHNDJCGTzACdy/MjYPcMOD7VKsGieKNIt2huH8u6tmEcinayKy5IPviqui/wBo&#10;ajoqWur2apeRSSwSt5mSseSEb15GKnX4r6pm0owlH2XLeMlp1TVkmnp53XzGyolnpkmpwwGSf7GI&#10;7q3t2zuGfvBfWrsLQm232CedD5iowVxwMcn6iorXR7KS90/W7W4ZXsY5IXVZMLJldp3euCKppdT6&#10;ajWmmwW8d8GLLYvJ99d3389s0fFohJypu8lZW6a303WnW708tNyNpdZvdQsbHVdNtxeSK8t15Mnz&#10;LHG/7tl9QT1HbNZPxe1vWtA1rQ9U/sb+0NHuLpbXVI4WPnW04O+KdV6MgG/eBzjGOlbV3Jq1/pmp&#10;XOg+HPJ1bTJD9gWacH7RkK7AH+ENyvPfmotbn1RpbXWrLQbi8j1G6tjfWU0g/wBA2qf3ijtg8Njr&#10;1rSnZTTt3Vr/APB+70OLFRlUw8oRlJO8Xzct9E7NNW1u01JWvaV1ZbM0UyeIfEOtadI9nDqWntGk&#10;F1ZzBnj3xZVpE7fjwR0qv8F/GvivxVpd4vjTwxLpd/pd9NY3C7v3dzsb5Z074dfmx71JounS6L8a&#10;NQuGtYwur6bHcJeFsM2whTB0wwX7w5yMntWX4Kf4laLZa3f+L7mO6W28RzvYtCu1ja9VVsnnrjir&#10;lGMqckrfZa76rVLyuc9KtWpYqnN82jqqSSTi0mnFy2aaWzW6ve+jWT8YPFurfDf4x+EPiHovhafV&#10;dJ1e4Gh69NZyEvZNI4EExTuu4kE9hXV/Dbx34G+Iem3Gq+D4Li2tJL26tC7QeXHLJDIY3ZfT5s/W&#10;tmzgTWL7TdX+zmNlhZpVWMbDnBAPuCMg15H8K9a8O/CT43+LPg5LrVxHY3msW+r21rdITHYTXoLG&#10;FHxjY75OP4S3vWijHEYdpJ88Evmr9V3V18vM5alStlOcQqTnF0MRNqzSTjNwTXK7p8suWTa1ak7/&#10;AA3t6Auk+IrkNHq8EdtePdNbx3FvPzPZxjKED+82ecdDVnStLvNW+GyeHNe1CSG62FY7iTl42DEp&#10;n1IGOe9a/iPwxbatBbzKGF1YXf2izkjbBRhwR7gjIIrM8b+GtQ8VeHLrQLDxDc6LdXlsIItRtYQz&#10;W7ZzuUNxnHFc8ailZXtr93/APYqYWVBTfK5+60lf4rpadEpXVr363uZ3w61PxPp2gSeHvij4ktW1&#10;aHV3tre6WExR3EZ+ZFG7qdvpWhefDq8aTxBJeeMr6Wy1ooVsJNpjsowBvWM9cNg59M8VyZ1TXde8&#10;a698GPi94ZSTw7Z6bZzaJ4mj+XzGOEO8/wAMocZBHrXoWL+yuLHS4btJIUhZJmmkG9wq/e9znGfr&#10;V1uanO+ivZ6Wt0at29N1sc+XujjMPyTUpRg3FOTkp3TlCSkna67Su1Je8tkzzv4xeEru01SP4nwa&#10;va/2fo/heTSpIXU+ZbyPcwyLcK3bBjRWXuK6q90vUtK8V3nj6HXZGWTQo4ZNL2jy/MjJcvz/ABMD&#10;t/CjxJb6XeeENf03UPM+zrYzC+msFDSqqruwF/56YOR+FFjqLeI/hzp+u6VdW+rQ39jBLb3u3aJr&#10;dwvJX12nn3qvaSlRin0026aP+uplHCYeljqso7ySqJJu6kuaLdr3as0tnG+nYsaPrVk/gC18V6av&#10;2WGa2Es0NxhfKUn5g393BzVq4/s83um31pNbi4mjPl71y0yhcgBvQdaiv9B02bQ7rT4NI/4+rY25&#10;gblSg6DB4NcR8dLH4ip8ONG+Ivw0kjTWPC94lxJp7Rlo7+1xskgKgjHGCD2IqKVONaqop2u2tfNa&#10;X+elzoxmKrYDBurOHPyRjJqK10a5mlpqo6267a9fRLvS0k1IM1izR3BQzMrbfLK8g+/IH51jah40&#10;eF57y0s5Jriyu4rSSzVvmEjsCcg/whSGDemaoa18YY/Cvj/wh4Q8XXdjp6+ItN1G8knuLgRxp5Cx&#10;FVV24J/e/d69T2p/xU8J+D9Neb4uX6XEM1hAr31xbSH95aoGyNvQ4DE+tKnTtKKqdVp1vrb9B4jG&#10;RqUqssJJfu5WnfRxTip326KSdn3euhq/EeVrHQ5pJtfW2ju2SC3zDlmmLZRQQDwSMc8c1yvw/wDD&#10;vhePwBqGrf2Re+HbzxJcTSXFityS8E54Pl9h93dgcZrutQ+wa3p+n+XG01rcSRyrgdVxuU8/hWbr&#10;ug2N3rGn2Mf2hVs52voTHNgGTkFPxB+6fainUSpcm2t/u/4JWMwbqYxYlWkkuVJ95Wu0+mje1r31&#10;2VoPEGq2Wh6bZv4lsWmsVuI4rzVPuvE2UWORsc8tgHH8qZqniKS/8cL8Pr+5hW+s7qHUbeHzCpuL&#10;AjY0n+1tkO1h7r61va5pMHiKzhsft80PlXkE0qw43OEcP5bA/wALYwfasfxt8P8Aw1r2v6X8Q768&#10;vLDUvDrz/Y763kI/czbfNicc74mKqSD0K5GKVKVJ/Fo9fv6aee2nrbveMo46Kbo2cbwum0rxTtJX&#10;7pe8r7tNXs7pvhDwhPoVp/wiU+tXU8VrqE1xGZmG6WF2LBeOiqzbR7KKg0fxPper/E3Vvh/LqUb3&#10;GixQ3cUcbYYRyggq3ryPwq14W07xDo2nxz+IpYr6+tIXi+1WqlfNUtnlT047etUNM1j4TeN9dg1O&#10;0ubNda2yRWrsvlXThDl1wcE7Tzjmn9qTevmu/f56/wBIy+CFCFNqDuvdk3dxStyrzTa7q687jvht&#10;f/EG8utY0zx14Xt40ttWuRpF1DOGb7NkeVu9GIJOR6Vb1BfEumeJLCyhDXFm0bSwuuNwkRT+7Y9w&#10;3GD2IqzbaTfQaha3d5rjTQ2Fuz3hUfO0gz8xx1+XjHtVeyg14eCZtS+3W15ftZs1ttYrG0hyQoPV&#10;QcgeoolJSlzJLXS3QqnTqU8OqTlNuN3d2bsmnZ237LTp5FrTtc03XdLt/wC1IfJXUPL+zLeMqtI7&#10;Akpt/vA5XHfFahtprW2ZAQWVGdV3YBOOF+led6WfAvxa8W6t8OfE13nV/Bd9ZyR23mNFKFMcc0c6&#10;9N4D7l3rxkEGu5vr7XZ7S6sU0+G4m3KIy77VmQn5unIIFTVpqEkuu7T6Xs1b1XoaYLF/WKcqmkkr&#10;xUk7tyi2pJpLRxkmlq/v3y/CSCd7jV9ato7O/eGP7TGtxuULjAI/xq34i0iyvPh7ceGde0ldYgms&#10;/KvLG6IYTxscEHPB45/CoYtOuLHXZFh0/wD0VNN/dqy7jIo/5ZH3B5B960NNvluIn+1KwVlVgrL8&#10;pU9vqCcY7USk1NTXky6NKMsO6NRbqSd0rO+7atZ39NddLMzbTVL/AE1NBW1ntbjTWYW0m4ss+48R&#10;MPwB3A9eo6VsXl9pP2D7Zqb+VuLxRyFTuXnHFcr8QrZfDnhK/wBQ0zQbnVrjTPs93BYwttkkKMdu&#10;w9CwGeO/TvWxLrFmYtF/s/Thc2MitNLNNLskt1C8PtP3ju+UjqM0SjGUVJef+f6/MmniJU5zozau&#10;lF2d2tXy9tk4tvV23bS1IfCL6JaeJbrw1p+q30t1a2yXFwtwMq6SE7Tu/iPH4Va13w74f1jS9W0b&#10;UbTzrLWoXhv1ydjqV2upxyMjg1c0aOwlsvt1neKyMS0dwuOFz93PoDnjtTrWaaSJBZ+Wv7xvOt5B&#10;1Unk/X+eaiUvf5ldbfeb08PB4f2c0mnfZaWelrXd9HZ9+xxXg3Srnwz8LfDum+EX8nTod1g1vNcB&#10;2gtnYrH5Unfy/l25+8oxSeBvGN5YeGtU0/xzo81na+G75UstZVf3eowZ4kA6q2cq6+vTg10Ws3I8&#10;PaXZWGjeEPt1mmtw28kKYUWUXJNxj+II2OBzzx0ouraHxz4autBv7Kaz+3WrOYzJg7s8EHuOn4Vv&#10;7RSV5LRu9+u/+Xc82OFnQlGNCb5oQty2fK/dSS2VldJrld7pruh154ettSuNU8I63L52k6zp/lLa&#10;hipCEEOoI7EGuDj8P23wU8Fab8FfhP4Nh8UQWjKw0q61ALPawmTiUF+CE5xjkECum+FvjLxrr+lT&#10;aN8TfBc2j65p7bCILhJo7mPos0TL2I7MAQa5u9+M/wAJ/C3xP8RWnifUptLk8G6ZE+oXWoWZEc8U&#10;7Aq6SY7OdpHetKUa/NKFua1nZaq+yenruu5x46plcqNLFc6pyqXgpySjJRd5yhaotLcrk1JaKOxu&#10;eGfitb6L8Vv+FE+JHs49QuoZLvQVjulM0tmkaF2mX+FxIxQY+8AT2rd1iz1y00nVpbPRLFlkmfda&#10;zSlUu42C7mJ/hY8jHsK4b4t/su/CX4ufEXw58bJvC0l5qtvdQrNqFnqkluxtdnyv8h+bYdp29wTX&#10;VXs3hn4neFvEngHTvE0l3JpszadqrW9xtmgl2hwNw6MARz6gj1qaiw/uTpt6pc2mid/J9fl5G2Fl&#10;msPrGHxajZSl7BqWs4ON0neCV1qtOZW3va76FLmHTIvIubV7e3URRW67gwIwAFA9un4Vxep3njLw&#10;7420/RNR0dtS0fVLpxdaojJGbOVcmNGX+Ld0B7YrpNe0LT/GWgTeGdYeRreMwYaORo5AUwd24Y54&#10;zUU3hO7traaK71KbV7eTUxdwQXLANbqBwqt3APPNY05QhF369Pyaf9fM7sXRxFeUeS6UbNNNd/ej&#10;JWejStdJvV2s9S9q8NpqWmXX9p2hhKxTKbiGTG1UUncWHI/piud+FniLU/EngO48Ya8trPb3Fw8v&#10;h+5gZWaez8pQjlh1ZiWx6A4rj/ilqPjD4QfGDwu3gDRbu80Tx9rM6eM47ht9tbEQjEqsxxAzAEY4&#10;VvYmrnwt+KHhLxx8OvD3gP8A4QSbwzc32oXGmt4ZuspJapbl/MeMrwQMBgw9c11fV5Rw6ktU7O/Z&#10;a306fC/KyPHjnFGrnE8PN8k6alFxd7Tk/ZuLUuXlkrVI9pKTaSdmybw/8NbvwLoXhexsPG942m2/&#10;ir+0LxdcuXkuLjzFOIt56YkIYL04xXd6lb33h6a6l0zSWvory6R5baNwrKTgMwzwRjtWBd+LR4a1&#10;TQPAWtaVql9aXjy2i6rPphkSK4iC+UZnH3Q3OJMYOOorW8U3XjOx1KG70jR45o4dqbvtHysxIyCv&#10;bHY1jUdWpJOfW77X1/zO/B08DhaM1h7+5yqyvJxfItLO6taz7N+Z5X+058LfE8x1bU/hf47j8I6h&#10;rVrbJrXiS6mkYWdlEcBI0X7hLNy3pXdTWuq6D4E0DT/El3Y+JrzS7W3Vdckj5+3kbY7gqPuIwJyw&#10;6bvStjXH8LyX154k8W6L5KWNq1r9okzKs9vJgupRR0zxyM8VTtvDtzpt/d2fheG3utG1KIGWOCQC&#10;WydUHlqAf4cKABwQTWjxDnShCVvd621eiVr+S6fKxxRymnhswr4ii3+8srJyaj70pc3s37qvNtuV&#10;r3u+ZrbMHiSw8Cw3njPxR4ZksLqeT7Tq0cUhkNtASI9wxw3IBPfBNb+sXetp4i0FdI0K3v8Aw7qJ&#10;Zr64j/1lrLtDRTKP7pPB78g1w/7Svhj4n+PPhLeaH4I1OOwuvEDQ2sl1cWjbrK0mKq6Oq9do3MWy&#10;MZ9K734Y32s23g+103XrMLPpccdnI8KkrOI1CiVeuVYDNROMVRVXS7bTV9tFZ/nb018+jDVK08yn&#10;gWpRhGMJRnZe8+ZuUeqd0k5aL4nyvt5PoHwN/Zw8GfFJPjH4Z+G82qapqniiSzuNajuXmNpcEHc5&#10;APyLnKn616L4Z8F/ELwp4n1WxTxR/amh6tdSX1vcag373TZ2YYt1A+9DjoeorM+DfgKTwr/wmWp+&#10;H9ZvpIde1m4uoLPVIREsFwRgmMYB8tjg5/GqejaV8SfA/wAOrfw5qGoXiwuphutRabz7nS3IZhcA&#10;kZnTzNq7eymuivUlWk0582y967dt9OqttZbnmZbg6GW0IzjhvZJuc2qSUUpNqL5uXSXtPi5pax0u&#10;1ZtdKlhp3i6603xSm6ylN1PD9l1K1An2KzI4jz8yhtoYYOCMGrXw/wBP8T+HfCVr4T8fa3a32p7r&#10;iOO9jj2i5iDsY8r/AHhGQCPUGsLV9B1XxlfeA/inrGr2/wBn8PfaL68k0+YmGfzIDGsq/wB5CrE4&#10;PQnPatu6uxBfP4jg1YXGn30CHT2jtzKsDAEs4K/wsvU+1cstYqK9fRptWv6avue3h5ctaVeUWul7&#10;2UoyjBubj095OC3s762bLWqeHTrPh77NczrZyxlRDMiBxGwOQR7Hp9K5n4afC+L4c6j4n8QSXVvb&#10;33iO7e61ZrWM+QbgR4EwB6cAZHrVnSdJ0PWYrfVvht4w3Rxo17b2Nvctibcx8wurclCcgZGAa2tT&#10;8R6rZ+HIrq+8JTSPJMkd5Zwx+YyRucHGPvY70uapCLhF6PdbPe9rP+rj9jg69aGKrQtKmrxknzLV&#10;WbTXk2tk2ne3bkvCnhLwrF8QNStNBiutO1b7CLy6uI43S01Ka4jA+0BfusdyDcOCCB61v2F1q97D&#10;o+heLrhZNWhuFTUp9NhIimkRclsH7qdDz9KVPEXiPTvHukxxWdq/hjVdPaP7VcXIjmtr5W/dxKh+&#10;8GTdkA5BXp1rT1/S9cttU/4STQL5A6+SlxbToWVoVYmTaB/GVPB9QKdSTlK0uqVtb+X9JiwmGhRo&#10;y9leyk1JKLSs2pJpXs9LLmT1u3a90eaSaB8Wvs2peFviFeaPqFnqXihJ7HUIbVoyLTdkwTBejqoA&#10;V84NbV3aeO9Phvtf8IX2n6hBbWbWlgoYytHMr/usleqjPzDrWofFfiDwg1wvxEMM1vfR3F1YX0dv&#10;shtQiZEMvXBwPvHgnisH4LxeHdM1q88MlJNF1rXLWPV7nT7aZjaXKvyZrbceOwfHQ1088nTcmlpb&#10;ZaPa/p06eWh48cPRp4mFGFSScrq8pWnF6uK1TUm7u12nbVXaZm6p4d0jxf8AHKx+K1jq8On+LvBN&#10;guneJbOXMcN7BOokXB7gM3yk564r0jVtPfxSLPT9QgNne2WoRXkMjZZSFbkKR1ypIx2zXjuueCPH&#10;uv8A7XOtNbapdLodna6Pd3iwW8fnXDF2+TJ+9EuwbuMkE45FeqzePLDRtcurjxho95ptqvlCHVJm&#10;V7Mu0nlhQwPyNuwMEYwRzU4qMrw5Xf3Y27q6vbz3fysiskrUbYn21P2cZVZpt6KbjJxc+vLpCN3d&#10;JyTdtTG+MHhTwZ8ZPBOpfDj4pabNp1veax9m0y6ZhuEqhWimjYdPmzjPcGtT4a2vjPw1pK+EPHep&#10;xXV1aYSz1i1hKpcW44QOD/GAOT0Jq94z8K3viWCbw1f63IlvqGmyW0irbg+U+P8AXq38LgcDtWIl&#10;7q/w48IRhdYt9cj0DS445tsgWW4tlwpnfqMqAScdcGseaVSiqafW6XZvs332a8kehKjTwuaTxk4N&#10;e7aU1b3lG7tKKevLduMkrpNryb9avNZ+HfhjxV4p8OaL/bUfmG4g0exk2zuxAWRVPTcT8wqb4M+L&#10;9O8ReGNM0/7fcahNPpf2ldQuIQBMokKlXI4EiN8pHX5c1kz/ABGbRPG2p61D450q40GTTdPurLSl&#10;iw2yV9rXHmfxKzkKAOh61raZ8K/BPhXWI9W8E6Q1neSJcPJp8N4VRVu5FaeXZnbnco5x2OOtVOMP&#10;Z2nu7NNei0e2q8t7+hnh6laWNVTDNOEOaMoN7e+/eja6alZ2T1SikkryRR8B5m8MXcmi6VfRSS61&#10;JJqWkaym2SFi4BaI85XC5XHBzRp3wj8Aaf8AGpvjZpkd1Y63eWP2PUIgdqXceflldRwWHTPtWlqd&#10;jcazY6dN9mkhvtL2i805ZmKNGTg/NgFwMZBHfit2x8QWWtXDXmn2q3Cxhoz2kVgeVIPaodWpFScW&#10;/eun6dn37nRRwOFreyjXipOm4yg2vtJNc0VvFq7TV+rVknY47w9rer614y8T+D/GFrGNHnuFGiX0&#10;eNvvCzZ5fcN30rR8TeG7Dxb4stLfU5ZIb7SdOaXRbyKTCxXTBk3jB5OP4Twce1YfjXwPqvhSF9b+&#10;GdjcXUN1rn2vVtHVly0jDb5kfmcAgncQpBOOKyf2hPhv8Q9Q0Xwz4r8DeMbm0l8E6kusahp8NkZL&#10;jXVhjyYFwfvlPMRVIILPz0reEI1K0eWSjdWV+9uq6X2+d9jzcRXxGFwNRV6EqrhJSdmtYud1yydk&#10;/Z3cls1y2te13eLr/wCMiJ4Y+I/g/S9N1L+w/Ns/Hmk6hAFun27RLcQP2ICEhRw24HtV3Tvhj8Jf&#10;iX8I28HeCh9k0nVbdtY0JYLqSOa1ackmQDIK/OTx0BJrrPDvjDTfFunaSl54fvrW+8S6G17Ja3Fk&#10;UNtCwBMM39x/m288kg1V8EaJp/hSH/hHW8Nf2Pp2iQ21tol3cXQ/eoQcw56/K2Bz1zSdaUaei5XF&#10;6W66uzfdq7S02uVTy2jWxTlOSq06sWpc124txjdRdvdjKMVKSbtzpWs2YfjD4mP8FfFnhDRfE9rd&#10;NpGtQppM2qDDW9tcKgCeYTyC5B5rY8b+DbH4g+B5PDXiTVBY6nJHNDpeq2sgV42YHa8b/TBAzziq&#10;uieI/DGr6vrel+PdQmks73UpFtdN16w2xRCJAHMTEbSnOQxwa3rf4deGLTwnZ+HNISZ9OinR7NfN&#10;37FySoUn+EHkc1EpRoyi1dSW76Pz1+5rrbc6aNGtjYVouSqUZXtFu0orRNO197c8ZXTje1u0Mdxr&#10;3h/wD5emaTca1qFnpcMH2G6mUNekYEjb/ulmUk56EjFZmkeDPDuj+GNF8KaHaXF1ZwySw273xzNF&#10;BIGYxktywDdvQD0rjvCt74t8H/tNtovhPX9T1LwfqljdSaxb6h80Ol36SBIoYJDyBK29ip6YHTiv&#10;RdV8TXyfESHwNqehy29reWKXOm6wsO6IXCuRJbuc8OVwy9iM06kKlJ8sXdNc34W1Xda/nqrEYXEY&#10;XHQdSpFxcZOjZpNXTTvGSveM7RV3pdJWjK6PPviDr/xA8NfE3wd4h0jd/wAIvp1zJpWsWctqwmaS&#10;VdouNw42Dt710HgLR/Dfwvvb278LeHtOaz1BpZZr/TLbbNMVy2JR3bqM9zWxLfafq2p6xoHinT7y&#10;xXTSq22pSfcuIWw24HnoeOaS/wBKbwqLjUtR1yS60/ULyG3sbWONUW1VxjIYds5JY+tOdXmpqFra&#10;bd9bp6aXV/6ZnRwPscVPFKXN7zab1dN2UJJJ6qL5ErLq7p2bLGrePfB2grpevap4gtrGy1GSQRPq&#10;GI4/MKj5C54jPXg4BrTk0++u77TdWgtbV4ofMSQ7gxaFxwVYe4Bx0Oa4/wAf+ELLxz4gt/h54j0m&#10;DUPC2oabILr7SizW5ukkBWNx1VwcEdiMjqKz20bWvhV4Ck8M+E7y90dZhPp2kz3VoZ4NLJZmSdxn&#10;/VKudpJ9AaiNKEoxUX7z77Wd9brXTrp/kdVTMMRRxFR1ad6UUrNO0uePLdWl7tnpyvmW9mre89vx&#10;h4YvrPXLbWo9OXUNNkumk1NLx1c2qAZDx5GclguAOlasnhOG6vtNvbdUtTPI0l9bld3mKRkAZ6EH&#10;Dcd68z+Nlz4/8XfC/R7TwbYSeOLG/s4VN54Zvo7VbiWNwzXLyFvlj+QjYuSSTXbap8QBNqVjZPpl&#10;3b6haIbpdJ+Sa6vYdg3GLnjBbGfY1cqdT2cXdXd/w7rv8lt6nJRxmC+uV4yhJRXs5JtPVy3UZWs0&#10;kk7KTvzNWs0nzHgPXJ/HdnJ8bpL7VdKvdF1a6tLi3urMR/brWImNRLkZEWQZBjoTVn4xfGi+8P6J&#10;4N8UfD3SbnxRb6nfRnUNDtYf3k+nS/KbrnkeVJsx6l66az8V6dovxLtPhnf6PJHLrGkzXtlcXEm7&#10;zhHtDowx1AYE59axdE+Lfhe5+O1x8KtS8F6tb3NnasbHXG08jT5shZUt45l4zgMwBwPlI6itObmq&#10;Ofs7pK9r/Z2Wu+je/T5HNJexwawyxahUqTUHKzu6qtJ6NuK54rWNrNO93fXsfEujfu5LC0tjKt9q&#10;CMStxtdeB86/Tb0781hXOt+KdftLzUI9EvtNudE1fZCk20DU7dMAvgdFbJwD6Vd8Y+CfDWpxaf4m&#10;8TXNz/xJ9Xj1DTLq1Zy0cmCq7lT76YcjB4xyah1LWfiPpHiNlWG11LT1kHnQRxFJ3VujIT8pxzkd&#10;+1c1Pl5Vazfnp8l0d1bse1iOeNaXPeMbpJRtJtNXTkkk42lzbXTXXoaC69b+IdCv9RhkuNNa2WaF&#10;murfaysBjzF9V9D3rC0e31C0sodcvPFdrfaXNCtnqlvJGixrMDgSBl7k8EepFdVbaU2oW7waxNHd&#10;CZ3Kx+TsAgbpGRnqPWuNm8BQeCtUuLCwhvLnSdWinu9W05UXyySmyRlz91ujADuCRzRT5HeN/wDh&#10;vJ9+xOMjiY8lVxurWbu1ZvZuKbTT2e+nRlH4wX/xC8C+LPCr+GvCFrqGiXPjS3fVrlVLNaWrQujy&#10;v/d2sVww7da6/wAR6bZ+JPEVnZTLCsml33nybXHmBCMIwAPQng54NVLO11nw9LeWNtNNqtncfZbi&#10;xVlVmtrXasXk7f4gAu7cSSS59Kr+JdJGk/EBfHPhrwfC2s31itk8095s82FZQdu3OGKrlhxmr5lL&#10;lSsmk1ddfW700b/yMI06lL2k5XlCc4txa+BJWtHli+ZNxTS03epP4ATVpL3XprzxFcX8cmpS/Y/N&#10;jUG3UceUCOwPTPNS+GvE1pq+t3ESajNJcfapGh/dlCqxY3QnI5wTmpH8NeLrEalbaBqdrDHe6sLj&#10;T5beMboo8Aur5+9uIxkdAaral4gaHT7rxFbXNja6hcWottOXUI2EK3btsAkC87WfC5HWs+WNSTt1&#10;/rt/VmdMZVMNShGV1y3bvd332bld26XvuvMt6pZ2Oqx2v9k2Ub2uoNJC8lpIFDwSA75AO7BgM+ua&#10;84+O9l+0f4I0rQ9I+A+g2WuTW1w8du15cCFba12Yw7E/M+eFwOla/i34o23wu8d+FvDPizR203Q5&#10;JIrCz1K1Rp4JdUmRg9sQBujRFAYOepfHY10nxWvvh/deErXxR4j8WWun6bb3ST2mvR3AaBGHEZLA&#10;4ILEDvmuil7SjWg5Rune102ne66P77PTY8vHrC5pgcTGlWdKpTaUnGShKNuVu3MmkuzlGzWqdncy&#10;b3xh8SF+EOl6/wDEDwbHaayTGdWtrOPz1tz5gHy5IPI79q67W3e01yw1i0sbu6F48dtMkTYW3Ugn&#10;zGB7etcn4s1GaaLQfAHjO31HUbXU7XzbjWtNk2p5gO5SQOdpH5VueC9J1PRbe4jPjuXU7GS6aexl&#10;mIY/ZyMGMkDkKfxrGcYxjfa99Olntb08z0MLUqSrunzOSSgnJ25lKKu+ZaL3k1rFNXva2g74ieEf&#10;DHi2Syu9R063fVNJeSXR7h32mGOQeVMQehBQkEe9YuuWnxP8L/EDwva+DvDdvqXhhY5rfXLVrgLN&#10;btlBb3K7vvBFDjaOearfEHw1InizQfEltq+oWK6ZcXUF9pkcbzW15bXEWME4+VhsBXsCTmrev+Mv&#10;if4e+Edv48034aTahq0NzHJcaHZ3IkkNrvx+7bjcRH8wXqTVxjU5YJNSvdJPo3fbX53Wl3qc+JqY&#10;aVWvOalScHGblBXclDkbbSTvde401zOMXZaJkqHR9J1TWvBNhqMOmpcXMZhZELKl1ISxzu4G/j2z&#10;U+keHvEmmeMra6bUNILWOmynVoYRsldycxFv9nHc1h/FDTfGniHxho+saCtvFoKtbXuuWc0P+myK&#10;mWUbOMAHr1PFb09pc65dT+O/CGq2jX0qhZlhtwftkIBEcL57KSSSPpTl8Kd17y9ddFq/x+7voU/e&#10;ryjyP93LS2l4q8rxjs0rpaWuuZdFfB0P42fAjx5peveKo/E1rd2On6hb6RqjeWXjS6LDYwyPuhjw&#10;/TjrXY+EdK1zQZtQi8T6tHLNrOs3E2ltbbmW3gKLtTnvhC3oSa8X/aq+FWnWehaf8WfDupx6Pbqq&#10;6F4r0qPbBa3VjeP5Tu6qM+YrSAqevIPavRxpmo6Jqnhv4d+AvEcGoDw9JaLqtjcahm8sdP8AKdVm&#10;J+9JuKgfN1GT1rStRo+xUqUtHfR9OVLS+17/AH3XXQ4ctzDMY5hUo42nHnp8iUoXXP7Rt8yjdu1l&#10;K2t4uM21bUr+E/FvjiXxXd2njB9P0+60aSY6pZLNvW8tnJS0mQ/8syQPmU9TWkfG2gXPxQuPhHrP&#10;w9vljt9J+12ut3VoJLORZPleNWxwR3B61w/7YHwj+MXxM0TT9M+BXibT9PvF8Q29xrlxdyFWkijO&#10;6KPIByobnBr0bw/rviu+vrzSvGsMFrutI4rRkbcly2z96/tls/L6VNSNH2aqxa1T0Ts42a18+tvL&#10;qbYWtmH16pgakZJQlF+0lFShVUoybinpytWjzNJLn2WpofDvStO0XwpDoNpbQxiDem2FQqyruPzg&#10;eh9a8psvhf8ADn9oXxF4v8EfGbRtP8Tafp9+tzpN1LC8c9ijsVe3bphkMYwR95SDXp2g6bpzxWd1&#10;4ZlEP2OBooYz9wx5+6QeQCehrnNQutcvvAXirxl4d8DzeH/GV9p00c1vdYfc8CMI2LL8rKV6N1+b&#10;nkVOHqVKdSTg2pNqz2abf32tfXbo+h0ZphcNicNRp16anShGTlBrmjUioaJJrlb5nGydn1TVnflt&#10;C+F+v3//AAhMHgK6vvDej+DNUumbQ4rndDqVqkpSJPMzlT/EIz0BINdZ8TptOtfFsa+PPB4vvDuq&#10;Qi2kuIYSzQyowdPM287S3A7Zrz/9kTx38T7S6t/gv4y8C3kmj6P4fkm/4TOSNjDrF2ZA+5GPT5HO&#10;euWUngV1+ka1bar4dkt/Hfj241jQ/F2tMvhu4tbPYbKEA4id0zj5lOGOPeuitGrDENT2XbezbldN&#10;dVvq79Omnj5VWwOIymEqCadSzkp2UYyhGNNwcZWXI9IXpx5W3zLe7T4mah408HfGPwXrOk2l9J4Z&#10;nkuI9a+xoZDC7RgRM69ohjt3rpPt1xpmuaP4S1a+m1Kx1S1uftl5cWoEc/QjOPuk7toHcA1JqU98&#10;PEMfhPT9ebc2it5EJZS1wo+Qup9V659cVi/C218Z+DtWuPAl/PfazpenW7JbXl9eRyySTLgjfwGQ&#10;tnjqMg+1cralRT0TS9L6uz9Vf5/I9iEJ0cwqJOThUnfuotKKcLJ/DJRbu1o29+Ym8MX0Xwq8a23g&#10;DX9WupodbknTQGlnMiRwxJ5rb8/cOX2gnqAPSq+u+BLHV/Bp+GLatql9puoI9/Y+JWnWX7JMkgdE&#10;Vs9c/dPTAxTvEGj2Wu6/N4L+IXmXR1C1li0bUrVfKu7OGZcSRlh1K/3l5AwSKzfhXb+Hfhdo+g/A&#10;BPiXFqFvLZ3J8N3VxIBcyQxvkrnozRhsevGa0t7vtIv3tG1bTr7y9Oq9WYc3714arFexfNGLcrST&#10;bgvZSTerk23GSenupWerr+LvHnxQlh0nwz8HL60/trVLuSa4t9ct32RQwkCYIQNu5j0yR1yK0PCP&#10;xL+Hfjf42Q2lr4lvbTxUfDRjvfDN5GB9mijl5Zl/hYsfXlcVveBvB/iPRvATeHL/AMSz6tqNmlwl&#10;pq1xMpkkDksjErjPHGa8Xt/gBYaD+0FY/tYQ+LdYtdc1Sf7Dc6TZyRPBcusQDIWcbirFTnvkVtTW&#10;FqQnG9mk0mteZ3vrptZaPS1tTzsZUzzBV8NXjB1IznB1IydvZQSs3D3rOak/eSbUlJWWiO0+NPwO&#10;s/Gf7RfgP426fd62t54b+0QO+m3CLBbmMGRVkVu0xZoiV6gjNbH7Rcd34i+Dnie40fwKuqalpdql&#10;9b6XeR7xJMoEmxcc7sLjI6GuktPFs1xqdxeS+H7qOzvFhNhctHgPIF+ZJEPKNuyBkc9az/Bng92+&#10;JWq/EjS/ileX2n3lg1mvh2aNfJsnWTLMON27O4HOevpWMcRNShKo/wCGlbfXW9rrbdrpt3PRqZZh&#10;ZxxNLCK31uUnNrl918nJ7RKXxL3YvRO919mzML9nb9pX4f8A7S/giTxi+izaTd6TDF/a1vqcJiFl&#10;K39yRuqnHX865rxGnwh+N3xCl8NfHLwLPHcXH2mz8Nx3KSNFNEFwZxj5C/O5SegxXplhZ6XY6JPD&#10;4Y8Kw3Fr9pWO8sAij5NxLFvUjO4A8kVxPxqv9a1Wzs2+Gcnma3o2oWzada/aF3SwySYbzAfux4BG&#10;fUYFaUXTWIl7FON/hfNrH5+u/l95xZhSxjyelHMZQryjZ1EqWlbXW0W3qoq8bN+902RveIfEenfB&#10;nxD8O/hX4f8ABl3eWGqXElh9otISq2KRw8TSlRtx0HOOea1vDXh7WfCN/feFb6e5uLN7aSSx15mB&#10;mUO5Plt6lARhj2re1QR3emve6xZbrdNPfzPJlP8AEvzrx9OtcP8ADPRPFHgn4jeIY31+81bw/wCJ&#10;v9PSK6mWZtF1AL+9tMjnyjF5ZUHoeO9c8ZRqUW1ulr15ne915pPbayb3PanTq4XMIRd3CUrRsklT&#10;jyKPLJbyUpR0ktU5JaRV3oWWmazZeO/7Y0Xxd5xuNJEFxbtbjybyfqlxuH3WCggjvUnijxhqngC4&#10;vtctvDk11H/Z32y5hhb5i6kB9o9cc/QU6+s7bw3OZfC8/wDyGGhtLWzmhkWGJRu3OhUHa208E8ZG&#10;KvN4U0jUbDSjd39xdSafG9tHqEchVix+Uhl7g9Dmp5qfMnPVafh/Vv8AMr2eI9nOGHfLNNu97pNv&#10;pe/R81tE9E7N3MHV/iV4a0XTdP8AiDY+FNQvNB8VNCb/AFXSm8xrZyVVHeMc7DkAsOneqnxQ8Y+M&#10;PC3j3wHpXgyfSbzRdb1y40zWoryY+aFEBlRl/wCuflsSOp3LWlKkPwhENnpfhK7bSry6+zNb6bGH&#10;VHb7sqoPujqW9MVQ8cxeGPAfw2l1nxLf2bWWlyNJ/bl06Rv50/7uJ4ZSdqyBnCkn0xW1H2ftI+7e&#10;90ut7ppP1Tt17Hn4yeLWHqc1XkceScrJR5eWUZzinbWNRKWrWl2m9dH/ALRul6pJ8NfEll4Vhsrb&#10;VtTWBLVrqQql/IoyImI6ZA2A+hrf0PxH4p1T4b6XqPijwitreXFii6tpsd5kWzjAZQ/t1qjq/wAP&#10;tQ8R/CLQ/D2peIZNdvrL7LcWutbkDXLx4ZXYrlfmHBIyDnNXvFGqeO7DwrrH9g6Zp8F5DbrNZzan&#10;ua3Zjjejhfm9qz5ozpQpqzak9duy+7RdLo7fZ1MPja2LlzRjKnH3Uk1dc89kn7yu07Sad1u9Sp4/&#10;0HxFrema5B4S8ZXFrJc6THBap5aTJFIMMWC9SxXgg9c5p6+OdGt/DSkTxy/2LfRR6r5cJXY23j5S&#10;O+evtTfAnjnQ/F16kf8AZ11pWrWlqtxqFp9nYRtvG3cGI+ZeOO4qn4u8QeMdN+MGk2dx4Bt9Q8G6&#10;hpUy3WpwY+0214M/6xD9+JkwARnBNEYy+CS216J7L79NV+AqtejCKxVGd1Uahf3ppXk2m0vhSk7S&#10;bStom0krHxd8GeK/EOkaCPhT4nOhrLqYk1C8trYSB7ZgWZcdix6HsTWprsF54otrjwHc+IFtdUhW&#10;O8tLqOE/Im/5M54JyOcVx/xth1TwVrGi634W8e6t4e0mXUre01C3sbL7RGJZHXypCuD8nWMgcfNn&#10;tXWeMvF1ikviBZrSO31Lw/Gs1vKx3KyshMbNtGdpcEY9qvlqezp213s7a3v1utd7bvoY+2wscVil&#10;NOL91STleLSg37iUvd0Td3GLbT3tp438HPGfgn9mT4r+OPCPxE8UXGmx6vrlrPpkmoFmTUbmbhmi&#10;OMAbuqjp3r1jwX8E9D+EGpa54l8C/abiTWpvtOqQXF2zmeQ91LHCjB4FeI/HDxb+0Fr3wF0+zm8C&#10;eGfFnjqx161uLmx0q1+0GSzLb1kCOoMRPCk9q9g+LHiL4h+Iv2cdS8U/D6/Xw74ktfDj3zQywib7&#10;NLHHveAgfxcEA9jjrXbioVKk4NNL2j5Za3TcbJPRXs97+eh8xkeKweFpV4SpylHCQdWl+7cZxjU5&#10;5SgnJ8jlG3I0mttVqa3xTv7LT/CsPg6zvLa31DxBPFaaRFqE2xbyYnc0W4ch9isc+oo17R9Lmste&#10;8T+F7C3e/aNbe8jhk8mSXaoXZI/dh/C3pXF/softAeFP2p/gro/inWp7VvFWh+WNTS7tQrW15jZ9&#10;ojB/hbnBHqRXafEDQbjxNcH4dw622lTalGLuHVtOhxKJY3BOc5UjHGD61wunOhV9jPSUW+a/qr7a&#10;2sl59ex9PSxWGzbL1mOFaqU6sYula17OLsrvRSvKSd9Nk7O973h7VBeu3gLW7KRpbXT1Rnm+ZZ1Z&#10;MYP8uetc38F/BWlaJFI2iW01vHos8loLD7UXWEE5ZAT1UZyB2q9b3F/4o1W78SabbXMOteHbhrS5&#10;sg21LyLja7ZGOR8wrS+Fvw98P+DE1KTREvLabWr2S/v7W6vGlDSydWXPQew4qZSVOlKLdr208+v/&#10;AADopUpYvHUanKpKPP7z0fLpypaatNWkm07q9nuPfxXo9zaa1LpEtpHeeGbxrYSXTDajeWrkHHRS&#10;CKyPDfw6tbfWbHxB4d8ZX0dxFI17JZvdCVZY5FY+Qc/8s9zZU9sVy/xH1jw34S+Muk+J38PRtpt1&#10;5ujeNZpr1kEMbReZFK0ONsoUDLSdVU4zU3xAl8KfDTxlo2v+GNVlsZtQ8QWZ1KS0hkkivrWQGKGM&#10;HBTAAHQjC81sqMoxUYfaV9Vfys/xt6ruefUx9KVWU66T9lNQbTcWr2alG6SenKmr292au3Fp0T4x&#10;+IOu634d8F/Evw3Npdx4j0S8tbjVIIwxsrzzSI0AOQcpyD681n+Dvjpqj+PvF/wL+Jfw41O10HwV&#10;oS+T4gjgcvqCgbc4XjLfwgd66340+K7KCwj1rxR4W1S1s/Dvi6zmjvFDOJ4yQvnRmLJCqSQVYdBz&#10;xXSz6jaXPidfE9t4ukutN1CP+z/7Pt7cOiSZyJm43ZGcHPHStJVKapJyp7rSzas003Zq/wBno9Ec&#10;KwmKqYxqli3eMlzc0Ytzpyg4pTi3GyVS75o+83o9Fp534X+L2p/E34L6zoni34NeK4LrS7qG3j0s&#10;RiO5uYWkURSoc4zs+Y56Yr0jxb42s/D+itr0V/Datbt9gt01SEr/AKSSoHzehGRkdeK818J+ANbv&#10;tO8Uat8OJLq31Sfxl5EN9qFwbiO5toZBvOd3AIDKP7uelejfFbwppfxU8CP4ZvdMjukkmjmSHzM5&#10;midX27h0II65GMVGIjh44hRWkeZ38tFfR9Pn3udmUyzaWVzqTfNV9nFJtJKbTnyu6Sd7NX92ybTS&#10;1KHjnwR4913xnbeKvCPiPT7dNN0mWGTRryEss1y5Vo5WYchVK9PrWD4r8I+MPE/gbxf4U+I2i2bW&#10;V5pEZikF46xtdEfM2RyqBsMMelUvixb+IvFXhjxN4LuL+60hl1CztJNcsMrLc2kgBOxiMKwHy57f&#10;Wu80pMeH7XR7XxbDfW9jbpYXkkkivIsgUBBKM4D45bPWlzTowhK6v6aq1mtV3+8bw+HzDE16fJNR&#10;kne8k4yclOEo8stUopJu3u320352LQPHtnpHh/4aWHixXk0/TLeea9kjWY3YUhdjqxztI/i9areM&#10;dOgufDXjTXdZvLy3Vbea501xbjNvcRQgLcwlTlgjAMc1D8XfDl/4K8b6N8ctE0XUtTuNPWLTdWtd&#10;Jbc8tluJ8wQkgEq5HTnFdB481PQNMtF0278PM/hvUrK8bX9Q8whbINFgrjqNwZt3YAc1UX70JR1v&#10;role6d5L17d0/kZ1acfZ4ilU91w0XNKTTUo8tOWiVkrvmf2Wm29LlP4UeJ7u/wDh/a+L9O8YWPiQ&#10;zW6HUL7R23pdTQp+82jqhJ7ev1rTj+JdhbQyeJvFk+n2Wn/ZluNO1W5+XdCRmRZMj5GXoR7VjfCj&#10;wF4Q8CaLpem/DR9LNrbaOkukyaXDtju7Nx/rDg7WLHBJHNX/AIueHfA//CNzaX4vs1k0W8/5CllN&#10;G3kMrjBO4D5Rms2qE8Ry2dm+2tvTa9vkddOpmVHKFVvFTjHVOTcHO3WT15b3b+0tHrqnU0b4pW2r&#10;Rr4k+IPgxYNO1LUv7P0nVLW6S6tby3k/1Tvt6Zx36VoQeHNStLXXvDVzpsN82rabN5XmbWW4G0qE&#10;YgfcwQuD2rivBvgfwN+zz4dj8CfCCe6kh1fUIzBpuqSyXUKs3K7H58sFckE/LXoFrrvh7U9T03xV&#10;p8NxHeRwy2jW3mbVKK43g9mKnkd+TVVuWEr0l7vTfpqtL3X3vYxy6VXEUVTx0l7VJcyTT+JWkuZR&#10;Sla6a92LV9Vrrl+HNQ8L6zpEXwR8XPHb6o2l3NjJpqM0bS2wiVZGjx1XDDBzx2rmf2VPiFaPPrXw&#10;Sbw3f2uneEbhrfw/dXOlyQRz2qABhluDtY4HdhzXR/Ejw/8AEHT47Xxv8N/F+m/Z7DUjdapJqVr5&#10;8j2PWaGJxypO3aB0HPeszUvF15pvjHxHqkfxEC2d/o66poOjyWu3yxGn75lkyRIrYxjHBNaRjCpQ&#10;lBa82q1ekk7PS3VPvt8jCtWq4XM6VafuuneMnyx9+nKHNH3nPVKUXqldytZJXOZ/an+GemWXg7xT&#10;4z8I6xb6Lr82gxQ29zNctFDaxiXcJQexHPTua6T9m6z+IVp+zN4Xl8a6tH4g1iEiVdU0+98wTQlj&#10;iTf/ABfL1FN+DX7R3wd/an8Iw3ttokdxb6ijwXWn3saSPBjhkdRn5PRjgHNWvh1oPjfwR4s8ceA7&#10;DTrqDw9aNbXfhGVY0W3gjKDfawqDnCkd+OaupUrfVXh6qtKDTd92tI2T307dtTjwOHy+WdQzfATc&#10;6GIpuCdNvlUrurzyjteSVlLe7tpdWb4ctLrxF8ZU8SW1ja3uk30M0mn6hHDsbT3j2xz27A87mbDb&#10;hxwRVTUPGXjzw/4y8QaTqMOnzWen6TJua6v1YXErk+RGUx/Ep+bPtXY2Czm6XTkW7he9jku47xIR&#10;ts5C4DQZ6ZJ6g9smuZ8M6p/wsHxfquneJvAkF9ouJn0/WpLfyT5sEojaCXP3m3glW6YGayhNSblK&#10;KaSS/H5a2/VnfWoSpxhSp1HGpOcpabNuOqdlJqKlazd0k1FvU07jSZ/Dvw0j05dZttGkhsPtVstv&#10;ARFazKu5sqB/qwT0HWuF+FH/AAvbW/g3davDq0ja5Y6TqFqsP2dWh1m7cFobuMnlV5ACtWrbftAy&#10;L4nj8GfEv4calpV1qGpiw8OvPGrQaqOrMkgO1eOACfmroPDll4T12/1rWfCOoXVwbjxBHHqVv57m&#10;XTbiIbdvlj7gwOnQ5zzV/vcPTftIq9072TT8r9nr813OXlwOaYyEsJXajGMqbipShJOyd2n9qNo2&#10;Vl7sk3eLR5/8L/i5H45+GWjxSrpHh74nasslhfaZfSHzJ1tXKTnan8YALKD9OldX488OeGvinp/h&#10;bwN4tudc1TTNNVdVuNYtyqwXc0JYbJx/EVKklR0zXnXxL+Ffxo1n9qDRfFPwn0nwjeafo/iKfWZp&#10;rq4lt7pmlj8h1fCkMsZG7Ckbj1612/8AYHiy28Da78H9Fuo9H8YyeH7y800wyboZ7tncy3cCEltj&#10;lxuXnaWArprU6MakJ0pWvrvrDmbXraKtb1Z4uBxOPrYbEYbHUXNU/cu4tRrezjGeidoOVSfPdp6u&#10;Kto2zR8E2F1r/hSTXpvHX9peHdY1R7rTdThujHssdoNtGG/hCOCreo61s+H/AIenxN4jl+ITmCx1&#10;a8t47e9vtOvftCSLE2fLIb5Qp78ZrzL9jjxvZ+Mv2QU8I6VBJDfeGtLm03U9DurP/SIpxn58MOQW&#10;yRxjPB6VF8Aotd+AXg2+8O+G9O8QeIo7HWEm1Oxup0N3BLcEZYMAEdFHzHB9qzq0asXVinaSly2t&#10;a6/BK+nk9LHdl+aYOtRwNadNzo1KSqc6blyztstHN2TqapqS15lq7XfAFt458PeL9Yv/AA34ltbi&#10;wv2nk8P6feWnltp9z5224jXd83k8ZA9T6V6NF4lS4u7XX75NF+w/2f5F5fX0Aa4jvt2TBwMhQqls&#10;euK4i8+J9t4x8caX8XfhtrULaF4Wu7qz8baTrdl9nkton5+2jcN3VVx2Iya3fh34EvfDHhLVNd+F&#10;t1Jq8XiHxFJqGy81KO4tgrBiZIH5+RiRweRzSxMeb3qmjdl28mm9LNJJ7a3v1NMprOi/ZYNudOLl&#10;JO7kmrKUZQV23BylKGkrx5FHaLtuXngPRfEenal4am8NXloNPihFpukxgrkho2RuhBJ7HnpXD6ve&#10;6ToRXUfiFrOvLoOliJEvprFruDd5pCXKzxAyR4+7IrgADBJ71ofCrxnaHxL4g1XW9PvNM1Dwv9m0&#10;6O+lkL2+taPMxktpl5KnaxZd4JIxgnnFdror+MNM8LSa1qmmWP21r9xImjqz297aGQ7ZNh5DlD8w&#10;5OQeorCTqYeXJLbTr3S2evS336o7YRw+aUFVoqzSkn7ratGTSU0uR2UlJWuk+V2bVr8N8LrL4t+H&#10;vF/ijT76+utS8MNjV/DmuWGpQXyzwynL2/k8Ow6lT6HAJNa0OkfD7WtD1L4V674fTVtN1S2L6fHe&#10;Q7YruMjzFtmYnKTIR8qsAwAyM4rzn4EWWnfBz9orxf4cPw+urexvL0DwvrxuMqkMoMn2WVQ3yR+Y&#10;W2EoADxmvTPi3qd94E8TQ/Ea80OS+0S70nytf0yFgs0fltu+0IuMu6An7p3YHAOK3xEX9aUY9Umm&#10;tLtJeb1+a1vornnZVVjLJZVayb9nOpCcZ3nyxcnGS1hG9Pt7svc5W5SSaeMnw68K6RqPhnxn8F9T&#10;srW1021k0650WdhNbTxXMu9l5YNDMsoGJFzgMwK4NbXwt+IkXxW+HGqRau1p/aWk6xNpuqaXqGLa&#10;SwnQgCKXOQSThkkHDKykcg1z3jTxN4F8HeF9P/4SudpND8R+ILOLQPEViFf9658xJJQRtUnGD/e5&#10;xzW78UfAPh+y0vX/AIg/DnRLe61vxU1q0yq26PU5YsBFYH5eUBAORz3rOfvxSqXu37sn5PW7+bv1&#10;TXY7MP8A7PUnPCcvLGN6tNPvBqLhHVL4IpK3LJSbXvLXP0fWPBfj3U9Q1W4+Hq2viTwzqot9e0bW&#10;Nqyop4E8b8rIjp8wI69ODUseheG/AetabpVrqesW2japeL/YetaO7lbSRycWtw65BjJ4UsOOBkVc&#10;+G/xR1LxJPr1tqfgKaa2sb6OLTpYW8y4CbR5kUsb/PHJG2cryCuCM1h2uieL/Bmp+KPCmieI7hdB&#10;1qFrnR/tlqZX0W9U7nTaf9Zbk4baORk4p2kqji9NtL3/AB12vfba61ZHNRqYWnXglUbck5qHK002&#10;k3F8t1PlUXJNa8s0ox2d8NtD8Q+DPGF5deAvEGm6v4c1TxNcReMNF1HTTZ3mmXmSTPHsyrlsKzBg&#10;ocYdCc16FbJ4k05rzQNQ0GTU7R7S4nt7qPZhiTn7ORnqVPB4Bwc1574f8c2GueN7j4v3gbT7jw74&#10;Zax8YDT2aex1azPzpPDKv3prdw3yMN4WUg44pX8EeN/Gnhjw/wCLdD+MkOk69ZyR/wBl6paq0lrf&#10;5Y4SUZAnhkhIG1gGRhkHqKmtTcppzaWybt16bdlbVdGtLl5ZjI4fDSjhoSnZylGKkrON481lN6Xb&#10;a5ZOynGXK1FpklpqcXgnxLpfg6e1k0uTUlUWGrXliEa4hTkwPkFZGUYGOGwM84rT0LXLDTviF4k8&#10;BeJrq400wzwz+G9SuLsrFMblfmihcjpuGNvOO1XtS1y+03ZZ/Fw6e2m3DRoutWc37uC+3bflz9zn&#10;GM8g+tYv7RHhxvFkFv4L1DwEfFNva6RPdKlvfLFew3KITCwi3L5oZsYKEFWGaIctSajJbrVprprd&#10;XsvJpv8AM0rRq4PDTq0ZX5JJxg4yTs01yyUeZpNvmU4xe2vw3K118Afhr4S8S678TNc0rXbWS+jg&#10;1DVFi12Qxvd2+4mVQhDedsyQVPzDjHUUy61+y/Zs8I+BU0LWtW8R+FNU15Ijr11qDXdxbw3O6QM2&#10;eZY2ZkUY5Trg9Kda3On/ABv/AGb9LstH0vUtWj1e3Sd/N1Z7eTT7y2ZSYGnB3wyB1IBOQGGG4NT3&#10;Oo3d58EdS8M/tBfBmRNNj1E2E1rNdJdLeQO48m7V4QNhDEbiArIwyOma05qkvdrNytKzjdXtaysm&#10;73X3bXujj9ng6d6uXwjT56bqQqqMnHmlL2klOUYcqjLRt6vWTSjJa9R8TdIa/wDDfiKX4f3trp3i&#10;ixspHSZoBtZmGVWTcCGRio3frWV8Cr7xFr62fxRstUtItJ1bR47bV9BS9EkOnajCdrNBtyvlschh&#10;uPark2jJ4b+GHiLw7pPiafUL2G2kM1vqdwbi4t/3a7VypDuFABBPLDuTzXI6F8OX+HOg6T42+GV+&#10;tvC9wl54u0/RbgR2d/5iYlmaG4z5bDhvlK55zzWNPldCUL9bJteW1+nS3Z+TZ6GKliKeZ0sVyOyi&#10;3OMZbNSsmo2tJpNqaurxvpzRijhdW+Hn/DJvx41f45v461vTvBOqa9DJqWmaXdxmyia5BVvOgAJQ&#10;RuA2/AyjcdDn0jx38Fs/Hqz+Pfw28V6b9t8TaK+ka9o2qXbLb65ZbFZPs8qZaKdAoYEZDBe3OepW&#10;0s/F89t4gtdXs77Q2024t9cVXQeYp2tEx4ydozjnj3qp4y+Gvw48T6LDq97o2n3MOn30E1rcSElW&#10;VARkFSPJlTe2HXBH41pLGSnKLk2pW5W7LVbJNaa6XvfttY4qXDmHw1CtTw8U6TqKtTTk041LuUpQ&#10;kuZcrUuXlUbX51LmUrPkNJ1vT5f2n9a8AXt/rVpPq/guIalp67lt0uIMbpFJXDMyOCsqORkMrDOK&#10;2bHXfiT4d0YeFfGGt6b4gs9Pby77VPIeC8tYGb9y1xDzn5DjzkwAy5x1pbu4+LPgz4uQ3Gs6np9/&#10;4Qi0iYwalcPIbiRcZ2ybQVYxj+L5WdTnJKkVmfGfS9MvfC/hv9oT4UtY30OlzJFrX2GH7WuoaTI2&#10;J4RtyXVSdwGCRjtT9ypUgrKzSV91zWdtbJq+1vS97Ec1fC4evVTlzwnNuOsX7NuDlaN5RqKLblzK&#10;19eTl5iKHUvgTonxk1jWJ/ipqPh/xLpegx2fiKTVm8qC8t3bbbzyll2SHkBJFYE9xXR+ANR8J+O9&#10;V8dfADW/DltbxWMgSaGwljVb2zuIhibMRBRn+bIIB+orE+JXhr4XeJrHUtW/ssR6L408PwaMusxx&#10;pJbyIxIh3BuYmjY8EjHTpis8eBfF9p4Bk/tC70y18QXXh3/hFpPFDXHlXjXKnbb73jyOf4W6o+Oq&#10;nFNqnUpLVp6JX6NW1Vrbaq2rV0FKpjMHjnGNOEqacpy5E7SjLmVnzc1nJOEudcsZOM29NTW8VfC/&#10;x78O9ZXxH8Mnh1LQ18NzaNeeGdc1KSO0e3Ugwqj4LW8oO9fM2shVgCBgGtD4FnwJr/gC18Cx+HLf&#10;w3dPYg6lodtILe8s3jO1XVo+JkUbdsyk7hgnqRXR+GfE+u3Pw90H/hLdLltb7+z4ofEmm6qwNwjb&#10;PLZty/KxLjduGAQ3GM15z8JdX8a6J8TfEfhGy1q38QaL501voEutsI7vRr8AM9k5++0Lq25HXJA4&#10;PSs71a1GcZbx1vfeze/R7311ts+h0yhgsvzHD1qKl7OsuVwaTUOaMXon78U1HlajeKesorWS5/wF&#10;4ks/DvxPHw4/aU8L3uneJrPWpofBPxEbTfKg1q3c7hA00YC+YV4ZW4fGete8S2Xiiz8RXl7o2rw3&#10;UT2MgXSricBYrtRmMg8sgYHawAx0bFcN8Urn4e/FP4Yt4b+Isaae2m6tA0f2m+Kxw3sbZXbKPQ9m&#10;AyCM1S1nw5f+H761+LPizw1p+m6t4fniDeIdPvPkv7Vl8spPEWwDgrhmzjAwe1FblxFpP3Xqmt03&#10;pbl10T6pXs9VpsstVTKeejF+1heM1O7jUUdU1VaTUpQStGU7c8VaT5knLc+HXx48L+I/DGreN9dg&#10;h8OSeHdSNp4xsdYb7O+hz7R5gkfGyVMlGWUcMjZyCDVXRtQf4YeIF07Xr7w/F4V8TTq2j6hZo32O&#10;W7kYttbkxwtKCNpU7HbJGGOD3jTQS/bEuNF02aXULdWkgyu6+iEYDh1YfNhTgZyCCBXk2lWVx4a1&#10;1Pg3o9tM+gaxYLf+H9PuNNVG0wJcDfASQY9oBDRcA7cjsDWVL2dTm5Va/S99PJ+Tu9enmd2NljsJ&#10;Gh7WanJXSmo2fM5WSlG9mpppPlaalZpcrsuwsPCvwqvdefwTe/C5oi8FzOqX2lk20jSHbPEshyuT&#10;wxQ8EHIrzzxj4P8AC7fFTQ/hJqX7Pd/daHpuhNd2Oq6LfGM6C5coptsFW5/iCkhTjIwa9i8K6rrP&#10;iXwteWlvqk8WpWd1NbpdX2n7CrqflYp0denIxkVy+tWnxBi8EazrHxW/suDUNN0+6j0vxNoNs7y2&#10;8MkRDSeUeVZSMlckNjIwaeHrVIVGm/K13u9mtu//AA6JzTLcPiMJBxppXfM2qcOXli1Jwm3zJX5d&#10;9FdKzjJJrj5oNe0fw5JZX+q2vi7wLrWqS22pTXWsNDLojggRlcqWjYSD5lDYRuQQDivQrrwl4V1n&#10;xxofxTe8kj1XSNJm0iW8jmWSOe3lKlopWXIyHUOCcYJ965H4F3ngPVPD/hfSLn4h2ura7e+HzPp/&#10;ia1YQtrkKttkLRDAkYEAOrruHrWzDpurvpOteO/AHhuxj1q4hltdttIsmnaq0Yby2dMgrlvkOMMp&#10;JznrVVubncb2aur7J30280rN26arS5y5ZGnLCxrcqqRlyyUbqThypVEk43vaTUoxcmlduE2pKJne&#10;Gvh58QfDt5fXesfERrxtP1Irb31jaQxy31tIciO5UcNInTdwWG09RWxc+CdTtPihb3lxriXUM0Sv&#10;G9zATKV/jty4GGU8MoYlgelU/gJ4k8aeIvgpYy/FX4ZWnhm+muJbW4sbG4LrCVchXwxLLz0GWwMY&#10;OKtfEfwt4r0fxN4T+IFj9huLvSpjba5eTXcluk1o/AHljcjMGwRnBHY84qZSqfWHCTV9Vpazsu60&#10;38+uh1Yejhf7KpYmhCbi+SdpOfMk3rdSXM2k76rXlvJpq5SsdD+LBbxJo+v6Za3EbahM+j3d0xeH&#10;U9Pb5oYWKsGgmjbK8+xBxWP+0xrvh3w58NrDX/iHHcT+H9WvbHTda0e4iUtY3E0gWLUIDJyJoJdp&#10;K5GQCQQRk9P4/wDEHxg8K2OuWXgPwBb6iFsTe6PK10ZI5JA4ZoZE+8uVDYxnnFXPElx4D+Onw/1r&#10;4feMLGFVlEVnqFjqUPypPLGskDoWHPzFSrY+8pHUEUU6jjUhVkly3V+Xe2mtuj7eZOMwcK+BxGCo&#10;1H7Vxly+1T5XK8mo3aSlFK6as7wd3d3bxtZ17UPBdxLafEOBdI0tDFbx+MLfVk+y3UhC7ZHTG62d&#10;n6hgUOc7ua1/iPY+Pf7T0b4n/DfV4NQh02Nl1TQGZXj1G1YfNJC45WZeq8lW6Gs3wLp3jG0tbXw3&#10;49udN1O+jtFs/EFv5KomoQAECQwYx5gXglTtIzx0AwfAXw8+Hn7NvjJtO8K+JJ9N8P6xqnmWOj6h&#10;NIbW0nIzshZv9UCei52np2FVJU+ZtO8l0tdSWz80+vbty2J9rivYxjJONKbV5OahUpST5o3suWcU&#10;/dabvdNS9opXLVr4R0j4p6v/AMLN+EutxaRqVoqNYTQwyWzyR/xW9yAdtxCzdDjKHIrQ+z6pq2ve&#10;KrF9H1TRdeXQ4xNDY3jNY6ghJJurbjCzKcjP3s4DgipvCvhaHwTa65d+F3vri1vvEdxdtHNEFawa&#10;VfmMZH+siL8+oz7VT+F3xpv/ABD4vvvh54qnj03xVpKxNNa3CyRW+o2cmCs0W9eZFJCNjIz7GiUq&#10;klJw1UVp3S038v8AO/mRTjg6E6UMV+7qVZO9vhnK0l7uvuya1VndpcrTtyjfBkvxQ0y90rSPEviG&#10;31G+OlyWOpanZW6tDfyBv9GvJoBgxfJ+7kAA2ue6kY4P4uanq/wU+J0GpeI9VtdN8OeIdb0+dbyL&#10;zC2n6kv7tzGMbXt5BtDL95etdF8dtQPgb4keB/H/AIo8XPodv/bDwR31rEmIriQBWt7kYJaCUYBZ&#10;TlW2kjHI2/HM0XiTVvFXw21e6ulm021i1PRUjto5GdWzlo1wRJtbgqRk8fWtqb5ZRqNJxkneyt16&#10;aNaaei6W38/GU/bUauEpzlGrRnHkcnzXvTuuZcylaaUldu8pa83Pfl0PHnhbxldSDxt8N9dm0rVo&#10;brz5I4UW8g1CAH7jRAjejL/EpDqemelS6X8QLbxFZDxlp9lHcx2epfZLz+z1eSZckBh5bhXjZD96&#10;Mg5XkZxXN6H4z8Jad4O8L6z4k+IV9bCxuvsd1f6fatZxzzFtoSeFlby+eCMgZ74NdBrHhOw8C/EG&#10;x1Sw1/VYrXxVeKlx5Y8yCO8jXdFJ0ym9AysM7WwMYNczhyrkn0vbR9N1e13pqu3bU9enX9pL6xh3&#10;7suRzXNF2cl7skublXvO0rJc1r8zSC78H+JfCmv2+seF9TbXvCmo3gS40O4CH+yo5Ad7xMRmaFn2&#10;kwt8yHlTjK10HhLSPDFxo95N4citbWLVbqZ5ltUEfmXGSkj9BluOpAORznrUd9o9vP4c1TTdeWXT&#10;49W820vl0+TcIGlXZ56Nj5cgq3s3NcPBLf8AhTwrr2nr4Qm1q50GaOfy47oK2prEQDcLjlLnA+YY&#10;AcjPOc1Eb1o2vrp5X9ejd+vzfVnW/Z5diE+S8WpOzu3F2bajo5pNJ2jsvhjayi96Twho63l1rEen&#10;M+uGCO31i2tY1aS9hjbEUjQsQrFR0dSCMcelLr3jCw0m7i0GZ5rG8uJDC8OsWJWzv1yOWbBUFhnB&#10;456itHQfGXhTx14AbxX4b1eSMJ+7W5uiyzW0mf8AVyHG4YJqbU9W02PS5NM1uGG/vrG3X7R9sg8w&#10;Sqy7h0GDuxwcdR0qeaXNaaemn5fh/wAAuNGgqPPhpxSmlK61Tvd9GnzPV31u7tp3aMTxRf3ui+PN&#10;B8V+DPCsN1FqF0dK8TWqttmitUXPnIv3ZxGSp452EkZGQNLxdqcfhePSbLQtLgbw/dXE1nqENvMY&#10;57ZGR8vAAfmC/e2rztyR0q1CmjNa6bqug6jDp3mXkc0DRwboZ1KbWikU/cO07cjBBAPPIqtpmgaN&#10;9nu7Mw20du2pzXclvhsxBjtSeI5OwgjkrweeB0o5o+7dbeuv/DdPxLVKtF1FCXxtNfDaOivbS9pW&#10;vJP1j5allZSaPfWE9nqLXWlzaettNPdSNJLLwPKkz0YkcEkZ5rM0PTNa07xIuman4hv2FvDNC0Nx&#10;Cogv43OVYEfxIOOxI61gabD4ssfD1jpE3xCuBNaarIv2qFcuy+ZlFcEYKFTjuPQ1uaF428K/FW/1&#10;nQ7PWriy1fQLpVvrThZrZhysqD+ONx35B6UShKN3uurt56Pbz/p2FTxWHqSpwacJNrli5JXdruKs&#10;91y3s/Pdc1rwtfCevXsvw5vp2FxphjuIdPmmCvJBn5ZU7lM/LuHQjBrkfGekxaL8NfFOt+OtX16w&#10;hhvCI9chjMl3Y23nKySAR4OIieHGf3f3gcGug8WeJvBt3dyaRqOvW9vq3/CN3Fxaz/YyJvsoPzyR&#10;sBuABAygOe+KsT3+o6pYafBqenWWveFtc0dbfVJbfdIwkdQofbj95BIrEMeCp5PBOCm6kZJ623+7&#10;XRvvb/hwxUcPiIzhdOSTSa1SUlaPPGLvaPMrtNWTumlco6p4p0fw74ot9L8S+JrRb640mOa11eS3&#10;aFrxEOSHYDyuhzjI69BWxq0+o32gw6pozzGTb51v/wA9MZ7AHDgDkdcj86y9MufAN94ys/AyaY1t&#10;JpmnT2VvZX1q6l7dEUZidvlkj2n1P6Gq3wo8PQfDrwjp3hTTtZur2GxvrpbE6wpimgiaQlIgBkNG&#10;M7VJ7YolGnyp6300a3Wu3bp+gUauIdZ07xdN3XNGWsZLk0d7uTu5a6NWXNvc17nxLdNpY1bWNAWR&#10;8RJZ6hZyLtnZmxlckFcHnBPtVXQbnxTpfxH17SdY8GrHD/ZEFxY+JVvswX6hjuhmiPEUsZz8wyGR&#10;geMEVk6t428VeFNf8UaX4v8AhlqV54ZhS1l0q/0uL7Rv8w4kQxr8wKP8xIB45rrtLZNR1K41GPW4&#10;7q3uHhiisLi3CtbDYd6burb/AL21hxz2PEyTpxeis16ro9LdV1T0+djSjVjiq0UqklKEtU0k9OeL&#10;bUldxbXuyjq7J3cXK/OfFrw74ZaS1+Imrahd2yabYy2epWVuDJb3djcbRJvVRk7MBg6nK4PY1esN&#10;O8O+G/A2i6EdfOyORYNFvrq8e43PjMa+cTuIIxjcc44yafaa/pVvo0fiA3cd1pPnPas1udy+T53l&#10;h+20o3ysMYwKsjwxOPCF9pKoutKt+z2dvdYi8sBhhQygYKnODR7SSpqEm9H/AF91+r2Y44enLFVM&#10;RTgm5Ru+r6a6O7UlFJcq0cb2dxdJ8ZjUFhOr21lmYmBp4HYqbgdU2sAwBHQ81z3x68f6/wDCXw/o&#10;Pjnw14R1K+sIdeiXxRDpFiszQ6cyMrzMvXCNsbKgnANamka5MmqW3hKPTJNNtWWaFItSt2MxnHzK&#10;8bj5XTrnvV/UZrwaZdaTr1jG/mWOxXWZfs88x6RKX+6xbGA3BzRFRp1k3G67X3Q68q+Ky+pThVcZ&#10;2spqN+WSs9V1Xe9rq6LF3pb6rpTa14TnhWS4mS5h88bophx8wxyjMvRhyD1B5rh9R8Z654K+JPhn&#10;4dfEi4u9S0/Wbd20nXJtPZZrfUkZikckkA8o7ozgAgE7O+TW5qfjXUPh14TttV1LwTqEmmW9i0uo&#10;LpNmGktflyQYFO4kHP8Aq8jv0rQ0e+8H+LNOTwnNq/8AaU1nZ29+kU0xF0sbjdFIw4OewPqMHmiH&#10;NT96Ubx11W/bfXbR26kYqVPFVI06NX2db3XZ35XqpNOF1dSSkrq/K02tVrV0HUtd1DwvqWl+J57P&#10;XPKtXmsbq1s8G6CknaYjx5ikAY65FSeE49Q1bQr3xV5MNnqU8ChLpUaNZdoyDJGx+Vh0PQ1T0pvG&#10;OgarqEcuoWuqWvy3Mca6cbe6SNjhkJGVkIHRhhsjnNW9H17w3488D6rY/wBo2+rpskS9htpDHKU9&#10;GHBV8evUiiV0ny7Nrbp8tP8AIeHqRlKKqN8yjKyla7avb3rybsm9VdpPV3veaPQH1mK3vrqwuobq&#10;xnkaa3hnCpdkjA3p0kVgcjuMVw1lP4yl0fxZ4n+BvjnR/FGn/wBsQK3hPWG2rYXUBEd9YCVzmHeA&#10;CiuMI+SOGrrPDPheGy1SORfEN6tvZ6hJqOjRtNlJ7WSFQ0JGOFRgcDtn0NUfBvw7+HcfiHxT8Z/D&#10;2iQzT+L44Gvrm1meRL2JAAC8LfKGGPvAZIrSnUjT5r67W0ut72fbrqn3W1zjxWFxGMdLkXK7y5mp&#10;tTS9m488bJqVm0uWceV3U9GknmeKTq3if4jeD9P0D7LZW9xHNc6j4e12xH2uBIh8rREH5cOQuQWX&#10;oelaOi6v4b+JWkL4S8U65cw6tpPiJD5V04iuIrqMlwgAHIKH6MpzUfxm8IaH4nXSPFnhzxDZ2Pij&#10;w/qBbwzqF7dNHE8jDD2kjDlo3HBXnnHHFT3PiHSdd8bx+Bvid4RXT9ZhWPV9JutPujtvhEMOY5Fw&#10;SyZKmNuqnuK0XLOjFxT0T23Vnv5qzXnp5GH7zC46rCq01JxSu24TUopJXWlOXNF2TunzLls5WUfx&#10;j0fwT4Y8Rw/tH6vqU9nfeD7M291cW1wRHLZTOoeK4QA7o1LCQN0UjJ4FVvEek6h8JZPGXxEs/EiL&#10;pGv6hb6xDffZ2lTTGSGKORJFQnfDLsDB0GVMhyCADXLXXxL8dfATRNJs/ipf6f4q0HWvHC6KurTK&#10;63VvY3SSMI7qNl2yFDhMjgoeeevqPgHwP4E+HHw6XwX4QZ08Px+Ytis12Z1SOVifLQvnCAsQqngA&#10;gdKKnNh6Ued8y2XZxunZX1TT7rr2WsYOVHNMdV9hFUpJc8k7qcKri4KTSfLOM4aNxkrOCabk7xl8&#10;O6j4fufHmr2Gk30P25oY7m6t4WyskZ+VJG/2hjbkcEYrgPFupJ4Wt/G1/H4JbUtWguoxqkei3Ma6&#10;kdMlA2SxHaCxVskRsSeuD2pvw00nw14S+K8nhPxZ9ok8Q2MNy2ga1NavFHd6XMwc2gYHa7Qsp+Rs&#10;kDBXAzXWa34currx7JdRK11pmoaYLDWLZu0ZywkRxzuGcYPQciklTo1tbtWT10vZrZ9mvuenQ1lL&#10;EZll94pQmqko2VpOLkmrtNWTi3d2vePvfaLlrpmiWPhq81DQdSuQitFcyW8lx5bW0wVSVI/5Zkj5&#10;mXpknisn442vimDS9D+KngzUd0fh7WrbUtWs4jsa+0sK6XEO4csAsnnhTkFosd65vxV4r1r9n3xb&#10;rmteIvDFxq3w9uNItJrrWPtSTSafIgWBhNGx3OjDaxYA985rstCksPAWtaX4N8JIsGgzafC9nG0j&#10;SRQ5kYbEZuxBXAyccYGKXLOlJVPiT/FWV0+zXpfr2NI4jD46lUwTvTlHRpXjKMuZ+znFbShJptO9&#10;tLNP3kqOq3niO1k16405F1qa2gbVdDtmmC+fbyjb5WVH3QVDK/JG4Z5FaUni2PV30M3WjSWOrMqz&#10;xRSSJII1KfvDuB+dQOrD8h0qj4e8PaD4X8R6omn3WpTW8evCeG3S6Z10+R1BeNB/DCSdxj+6N3pj&#10;Gp8QfAWh+J7S40eS6uLW51K0ngsru35+yyPGQWU/wEj3ANZylSclF/f8u34s66UMcqE6kWm76xum&#10;m1J2tJq99OWOtkrXSdxup+Adfl8cN458C+KrW1jvtFltbyxuLMTQTz/8srjgjBB4YfxLxXP/AA7+&#10;Ncet3+l+EfFVrY2+qXmkG502PT4ZI7e+mhkeOeGBplXDoFDmE/OqnPI5rn/2NvEfxp0vw5qHwv8A&#10;jx4Whs7/AMOssem6pHcKzana5KrK6qTh+OSOv1rsPFvgiz1n4t+HdetLya1OkPPdXNuyD7PdtMoV&#10;XIIxvXDKJBhlz3BIrSdOFOtKjWadlpJPTRO2299N/T04cLia+MwNDMcBGVNzkuelNNNOUoqekmuV&#10;xtJ6aN+8r31itvD/AIUX4l63qF5pNrqeqHUrS4t31HT4vOt4CgBNvKEDOqMpO0kspz0BFaeuzWOs&#10;6da6nYC7guNM1ZmksrVQzPIpw+V/jXBDZHrmqovtT1C48L6p4l8EXFo9xcSx6qZriN5NOmXPkuzI&#10;cMshG3I4IZc81pRappmq63bvpmsQM019cW0m3ZII5Yx86HvuOBkZyKxlzNpvou99tLaaa2/4c9DD&#10;xoqM4xslOV7Wak+ZqSfvWldcyW/lZWsptO0TS7bU9Yk8ORwxS30ZLRqMI0xU/Mw7MTjPAOK8n8dw&#10;fELxp+z1p3xCj+Hl1B8QtHhlhgkWEfbLb955Vx5KnBlzFvdY+j7RjnFejeG9Y1XWrea+12W10m+i&#10;1SWy1GO0UlJ1HEZBYBg5UghhnB9ao+KtA+Ks/gePwxpnjONtVtOG1y3XZMHEqlSEbKlimQexJ7Vp&#10;Rl7Koua17rd9LO603T6nHmFGOOwcvZqXK4TsoqPxNxlFpS1jUi03F2STvdqyZ0uiW+iaj4cszdXk&#10;N99ksUhuHuoQrE7VyXVuUJ64PTNcJ8LfgT4T+D2s69J8KNd1b7PMjyX3hGTXPMt4LrhojEHG6Hcv&#10;yjB2hcccCrHxx8W+NvCWoeF/EGhR6W9kdesbXWJbhSk0yyyeVLDz8q5VlYEngpjuK6zUJb+88MXX&#10;ivwloY/taSDfbQ3TLGzZAAXdjjgdDnB4qf31Ono/dnpa+mj6/nfRo6JRy/GYy06f73DpNS5XzWlH&#10;eD1bvazjqnbW+luW1Dxf8SfD8EPxNsfhvNqNld6fBFqnh6GzH9sW0/mYclgdsyKpJx14yMg1p+Of&#10;H3h7w3rGlXXiS0H9l6w0cGm6lcacxjsrhsjbLIAfJJB43YUkEZFWtQ0jxLr9toOp6H43ewubG/S4&#10;uI7mAP8AaYCP3ltIueD6N2NO8Of25a+KvEGgeLY4bjSZroT6fdbVVDFKObaRSTkqf4uhBovS3aWl&#10;7pNp20SWqtp+K0ZPJjovkjKVpuNpSjGUeazlJvlaaUtU09Iys472HfDPxDfeKfDNjfTlbK6t765t&#10;9QsJMMZ/Ldo2PYjIw4I7MOuc1wusXeifBz4Ua14B1K51K90PwfbR3lvf6XdR3Go2Fs9wWiSWBxkr&#10;EpJDkFXjjYHlTV74d/2r8CfB2vW/jzTCuj6P4vaHQNQa4Evk6VPIoid3J3KsXmGM7uVVR2FdVr3g&#10;3w9rviK1+I2jWqyalDu0+a6s2WRLqzc4eGdeksYb5sHlTkjqc6Xp0q7/AJG7q211qtfR262v1Ofl&#10;xGOy2DjpiYxcZKV7qMvdk7aXXNBSVuXm5dHFu5Y0iDWdE0OENrek3CtahNO1RY/JWZn5QbBlQvTA&#10;BwR0xXnep+LviN8KvHWlv4v8IaS2h+JruKy1m4s9TBMmoSAgSpFIAMDABAOSDnFdl8MviUnjC/1r&#10;wzB4RWzj8P3X2SBVYNH8h27CpAMbAAMo6FCpBrL+NcPhfxb4Mfw74le1sntfEFq8QvIFuo/ML/un&#10;dR8yIx/iGGUipo3jiHCpHR797Pro9+vqVmDjiMqjicHWalC7j0TcdHFucXo7ON7ptX1Z0Fj4l8S6&#10;L4x1TSvEegrDpVvp7XOn6lDKDG6JnchGMo23kg8enFeCeKPBOs/s+ePNW+OnwlsJtb8A+P8ATn1T&#10;XvCrEGDzUhLzx4fK5mtzLJGeP3sPln5XAH0D4F8TXF3eXXgXxDBD/a2k20IuiswZLlXXO9Rndt7Z&#10;Iqr4H8Aaf4c+H918NNVjfVdDa8uLe1t76UyuLGRiRDKWwcJuZB1+ULyavD4hYVyut7JrpJb39U7N&#10;ar5GOaZPLPKdLlm1KDnKFTTmpz0i4PSzi4ucJJprRXT0OR+Gfw/+GPw78JSfEL9mzwDo66frmmm8&#10;gutDjjQTrhZIkcZJLHJUj+A8HFO834d/GHQdeT4M+IrKz8TTeTe3S27NFc2N0BhXmQEEjcuxuzAc&#10;k1578FPgJ44/ZY+PWsaX8KtYuz8PdVvrdF8M6pM0kykpvkntM/fjjzsJyGx1Dbc16xrngLXk8dt4&#10;guzDNbLCfs+vaVttdQt/mP8Ao0wUEXEJzuGRwRyO9b1/Z063NGpzXSak3q+tpJ3u16+lzycpeMxG&#10;WRo1MGqPJKVOpTjFckXqnUoyjyuMZatNx62k42uO+APxR1z4g6ELXxlYJpHiCyjeHWNFktHhmhmR&#10;irSR7vvxN95WA70fFv4fXfxC8H2tzpHi2+sZNM1yPXLHVvD6r53mQ5xG0ZyJlYMdy4w2MEU23i8X&#10;+HLVE8VqdQvtGuo1g8TTWyqbmzcEl2K/c2Yw3bvVP4e+KdH0tbXw6uyF7i+u7u60ufVma4jkkcsj&#10;W27/AFkLZYhQSFyME445+VwqOrRVrO9t1+PTtdeT1PYjUjWwEMvzBuTlFpyd4yb0Svy6c173cXbT&#10;mjptu/BbxNp3iv4cWfxF8M65Jqml61GtxYw7Nq2q52SJHn5tm9XYK3Kg7e2BHqnjn/hHvGln4Q8a&#10;eEtUjj1K/WDRtdtYRLa3LMCwSUocwuMbfmGDxg1kfBnxDc+GPHfiT4M6voun2wsdSe6s7qxbYtyk&#10;4Eilov4XbLElflLBu5NdFrFzqEvj8eHNc0b7fpd3bpdafKoUmznjPJI6+hB9eKzqRjHESutGrrXW&#10;3TbRu2/fXqdeFxFatlNBwnapGXJL3W486bU007yUXJNRab5Xy2bje8OoQQJ490+Wx06O6nmiaDVo&#10;ZJyskdvnckgXGJFDcdiB0qv8QfGPjjwX4R8TeMNJ8F2Grajps+3RtPt9RCvqKYX5CG+7MF34j6uV&#10;AHLVh+I9Fmi/aB8I+I9c8UeXdQ6Hf2M2baWFbpHwyyqy5Tcn91ue49K3ba68Z32kaVBL4J0+5aTV&#10;MeIre6uEaSW3UkR3kRX5XYMqNjg46YIqnGK5JO0lZXvddXpuuit8+5lHEVqn1ilHmpyUpKLilK14&#10;QtKyjKzTnezvqm9Y6Eq+IvA/xTgurKFoL6O50uNbq1ntmSSSwvbYsq84IDsrD2ZCCARUWoeENGns&#10;dC/svT9PvtUtdDkg0W+1JU+0JiHauTjcyEHa4Hrmp/FeneINA8Xx+L/Clnb3Nn/ZNydX0+Vtryup&#10;DQNF6EEybh0w+Rg9aJ+G2n6foln4O+HuvtpUI0e9j0W8kk+03MLznzBLFJISflYn5ScbTjoKlcqs&#10;4ysn87aO97W/LVGtSFao5xrUlOa0bSUXL3ouPLzXT66uS5ZrS17nPeBtS1Dw94vs/Bfj/wCEd1oq&#10;r4Wggl1m1uRJZTXJYl7ZCpycH5l7gH2rtNY0XQbX4r6drTCxS+m0jyLaSa4UXDRq/Maq3VTuySDn&#10;NcP8W7fxppngbRfFUmovcahpmtaX/wAJDF9jDrMkTbJJ1UY25zuODxXofjTwz4P8YpDaeJtLjuhd&#10;ZGm3ka/PAww6Mr9UYEAgjgkc5rSs/eU72Tuna7/N+ffY5cvjNUqmFcbypuE486jF2d7JuMbXVrXU&#10;bps5/wAe6N4p8PeLrXUfh9cQQ3V1eLfrYXEhjttUeNClxay4B2Fom81Hx/rIucjNWtC8NeLLseKt&#10;Dn8ZTfYrjxI1zocwhZbqxQhHltiW+Vo9+TGy9Fcj+Gt5NBlt9Pt4LueSSPT3RoZt48xsoVffn0yT&#10;kc5xisD4b2vi/Rm1Dw5repXGoWvh9zaaXqF0376+hEaFZJSBhpAWZWIwDgHHNZ+05qT20t01ev6a&#10;Lvq+m3a8HGnjouSnyzcnZSfLH3bNNJp+9du9rXjG1pavR8Kzail5eQ+IFh/tDSLtoYrhYfJE9tJh&#10;kbGceoPqR0FaOnLbWN7deH5NMaO0mbzLeZZA0bs3LIB1Ug888elcxrmseO9J8fSXsfw+u57EaWn2&#10;i6hu45IbnB+6Iid6uuchsYI6101oG1rToby0mmsbjiSQtENx55jYfT059KxqJ6Pv+D+X9anZg6sZ&#10;XppPmg2tVZyW28kr6WV09Wr3a3ytG1OUQXmkSazZ3mtaZdKb6zsUWOUCTlVkUkgloyG98VbXS59L&#10;8X3XjKylmuv7QhitfskEzFfJTpIIydvmKzNnbjcmOpWvPfjN8Itf1SLVvjr8DpbyHxhHHC11o8N0&#10;v2TxEtvlUSTjKSCNn2OhU7goINd54Y1jS9c+G+iaxHc3txA2n20sxuoz54VlHzyAYIcMOSOhBzW0&#10;4xVNTg730a6p6Nr0vs+vqmlw4XE1qmKnha9NxdP34SveMo3klJNq/Mou1RP4XbdNOUkGp6B4i0G6&#10;1rStYt7hbe8cSTWNwP3d1E214m7qwIwQwyM81rtFLLBb3tuvlltryblB4P3l9OfyrzD44/DLxJr/&#10;AIM1zVv2ddds9L8Rakkd3Gqqiw3dwjDErY4yy5UueD8ueldp4D8S+Mb/AOF1jqXijw41v4ghsFTV&#10;NMlAjBuVXDbTyMEjIIyOazqUo+yU4ST1tZ6NaLfy8zowuPqf2hPC4ik01BSU4q8Je81ZPfmSs3F6&#10;2ejdrlHSbrxB/wAJlrngzVIYGtJrUXWnzQsyzIxPK7Twyg4IZTnqCOldBaXt5rulXNgoh3m12rqE&#10;bCS3kl2kMNud2A3DK2CRmsS41cf2LZaxpGj+dLbyefJb7j50AZiJGTd17gr6cjtUvxF1TxzoPhOb&#10;X/hNoNjq11btNcXmlvKIXul8tjiM/d8zcAMNjcCec4ocXKSSST0Wumq+el/MqnWjhqNSpKUpRSba&#10;SbbjLVJJK75ddrv8iLw5NfJqa+Ctet4GubW1iuvJiU/Zplc7WMLMOAjhhtPzYKn3qlN4t8I+FPEd&#10;rNe6+sc+qag2mxPHDIba5mXJ8pyARDMq8BnIDccnNT6N4o0n40/CCLxz8I/EEc8l5p7NpcjTbUhu&#10;eG8uXGSrI3ysOo5FXfB2u63rNzfaXqUEcNxayBdQtZrf93cDyx88bjgqWyOeQByK0+Fy51a2jV7N&#10;P7n1/rY54z9pGkqE01K0oTtzRcXqkmpLVRW63TTs9U+Q8afCb4h6xpfibRPDvxJji1fULWO58Nal&#10;JbJHNE8bBlSXYBuG4bd3PysQa6HSvEfiafwlFd+OoFtdX0+FR4httPuB8koUANFz/ETkKevTrXMX&#10;Hj34ueE/Ctx8R/iJ4CuLWbw7qksWoabocy3EM2lluLpARuO1fmIHPB4rU+IPgC0+NI03xN4S8Yra&#10;20V5Z6pa6hpKBpZZYfmi3nO2WIqzK0ZGRwRyMVpJSso1bKN90r62WmnlZ/kebSqUVOdXBKo6vKv3&#10;cm4txcpNStPVNS5o3dtNJaWZd8Q+HfDI8f6VoqJNLa3V5JLNa20KPHY3wUTxySjkx+Yofhhgn5gQ&#10;eTa8R+BfDknxOh8e6P4jXSfEl7pctlJDBKhbVLdPnB8s/wCseI/MD2BIPBrldS8c/EabxtqHjHwN&#10;4R0/Wv8AhHfEp0Xxhp+my7bqezNtDMkqK2MzQvKfkOd8f3SMmur14eBfEfjvRX1MaY9xpOoedpTT&#10;MVmFw6EAwsrDDEbgY2B3DPFS41KfLd6crvaz89V56b+u5vTrYPF+1UIJyVWNuZSitHy3hKzu42mt&#10;NpXj8LTfnnh/U/FvjT4iwzyQWnjT4e+ImZSZrcRX3h/U7bO4bH52lxwvLKcY4rq4PHXjXwhfp4X+&#10;Ikkt9pd9MqaT4wtbcK8EzSBVtLyEcRyDIAkHyuOoB4N/wToevad8TvEy3uq2d/ot5dLfWb2m1JLC&#10;UqFkt5lHXcAGD8HtxW5p3hlH8KXGkajP/a0M0jS+ZcKrG4+bcqsMDO04weo2g54q61ajzJNJqy23&#10;9e11onok7arqZZbluOjTlUjUmqjlO/N8Ojs42u5OnJ3lC8pShzWUkvddrWb+DRfDN5rMEcn+h28h&#10;jFhD5rFVBJ2xD75GD8g5OCBya4XR/EUvhTWLLx3ot3J4g8OeNr+1eO+0fT/3lgJY/lecdXgLDHmE&#10;CSPcFOQvHUarPo9z4VvNGvNVuNNkmh3TXEMm24tGmJjWVCQdrq33W5wRk1FdHV9N0LWtLutMvpJt&#10;Pjja3uIpAzXcITAdTgfPwxZTn5iSPvVhT5Yxaavd+mmnlvez/Q9TG+0rVoSjLl5VdNJu0lfRpO1n&#10;FSVmvSSaOe+NureDPAWi3cviTxxeeG7PXb2O20/WMLJa2OoNkK7DB8tWOAwb5T7Gumljv5LLS01C&#10;3tta1jTbSJ5HhQww3AcbJJIm5GCOdmSCPwqneQaXb+H720+I1jpmoaFrRhXN5a742kkULtnRsqcn&#10;HzADB7VV8BaNd+G9Ksfh/Hf3FnJo6m6t7OGQSebACwFuC4yF6Y9OBnFX7vsV3T+T077+TXne6OWM&#10;aqzKV0uScUkle8WpN6ptwd780JWT0cbS0tNpfgnRNOtrhfB0trqlrpepRNp2li5+fSZlIE0SyZJH&#10;BLeW3A+70IxyukfGrUPB3xK+IHhu50C+1HQfCcmmCW30uxRpdLM8ZeV9indJAUKzhgCQfNUZ211U&#10;raT4d8V299pUH2VfE0kz3UMce12vwisPMCjhiiFcnk45zV7S9L8H6h4zt/ivpum+RrGq6SdPa4DN&#10;E9zbq3mLFIh4LxsHxkblywzg4pqpH3nVTkmtH53X+TV9+rvqRPDV5ypLA1I0pQm+ZLVOLjJK3V2c&#10;6b5H7qUUlZqLWTe6TrGsfEHSPi38OPiss2htCIdS0GPT1uLe/jlGVmWRcNG2cHccjjp1o8XR/F3R&#10;vHkHiXwsul6xoGoRpBNa6gvlXGlPuwzRso/exMM5U8qcEZHFZfi/xNofgLxBpmo6Vu/sfXZzYah9&#10;nkZHspgT5TqirwjSEqzdASDWx4hv/iMniLT5vA4g1zQ5LqO017S7p/JvNPPX7RHJ/wAtAON0ZHI5&#10;B7U0p3i7K1mldJaeumq83fZbOxEp4eUasVKampxlL2blK0mlZqL5v3bjZtRTSd2kpRbWhe+BdKvL&#10;KHSrqxhguNJy2gassSn7NI3UoueMdGXgMOtYfxR+I2o/BPwvH41bwxeatpkOv28OvW9iPMltoJAI&#10;/tMEQBZlR9rGNcnaxI4BrS0y80f4naTLFo1xqWh6hHqDTeXcRgTRsG2sCj8bHXP0ByMGtDUvEWna&#10;IZNH8QvHJpzSRWMM0smHknZW3IehB2jIYdaiL5aiVRc1t47Pzs/P89bHbWpxnhpTws1Tcl7tRWlG&#10;6TtzR0vayTuk3G0ea+2jba5obeJpPB9jcW7XNtaR3UlqkmH+zyFgJCvdSc8+uRWR8O/hv4e8AJfa&#10;L4QM1vZ3GqPqCweXH5cZk5eJMD7m7LYPIJOKj0/whrdh4t/4Ss+OY7qxWRf7Nja3HmLaumJLd5B/&#10;rYwwEisfmBznNUfDVnrnw5a4V9W1LxDpOpawx0+aGPzpLKOU5IduMRI2dp5wDg9Kjl91qEt7ad3/&#10;AJr/ADNfaOWIhWxNGzi5pS092LtbZt8svntFtK+klnp+ueFPE+rWV/r839l3lz9vF1eWuIYNxAWB&#10;HBwMHqCOd3FTfFqT4laH4GuPE3w9e0uLzSVa/u9IktA/9qRINzRROWHlSEA7ScgnAI5zSLqtx4j8&#10;D6pOZm1K3jma3hUr5cz7JBu3dj0yCByK6ObW10zQH1AWM155KrughUNI6kgYA74B6e1JylGpGTSb&#10;Ts1bR7fmOFGlVwlSnTqShGUeZSTd43bej1Tta63TWjVnrn6bqVr4j/s3U4vs9zY36R3tnNuMc6SM&#10;Ny7044CkKe+eoqxaprlpZ3VvNHG06yYtZG6SLnqQOnpxWdEkFlrt7qWoyaZ9humjutHuLaIxTKqx&#10;7XSXswHGGGDjgj5c1s3OnxX+mRvdXMizW6GSO6t5OY2x1468dj1rOVk7dP6/p/kdeH9pUg237yv5&#10;X6X+fxR1ej3sOsR9mvd625iL83EK/MFb++D3FYukWjeHNc1CwTTFjsdS3XC3FupMayfxbhnAPT61&#10;Q0O68eax4M1fXIrKOx12ZmXTfOvPtNrKqcJMqrjbuGSydQeK3NO0+6m0S30zxPp6+bJC0NxNZ5WN&#10;gV64zlQf0NU4+zum/J/nczp1FiuSUItWXMm1Zau1npdN7tWVtC/ZSNHNE8x2tcQZaNuvy9x69Rkd&#10;ea5fRrPQtL16b4arNNBe3atqcYa3IgliWXGI2/vjI3DqBziqmv23xg8LfFDSdU8HX8WpeGNQjjh1&#10;/SdSZVfTkiRlWe2ccszsU3q2R8vGM1veLdN8P3Wu6bq8sskdzp1y7W9xBJyhZfnRh3Vl7fiKcYxj&#10;10avp36XXl/wUZyqyxF37NxlTnyvmVk4u13Fp2d1qn0acZJO9s7X/DWkQeMLbx1d3MkeoWumTWa/&#10;vWVZVBDcgfL27ittLnTtQ8NDUJrstG8a7ZpO+TwPwPFN1Wxvdd1DTte8NeIU2QjNxbOgaO5hb0PV&#10;W9CDUVs8UcNx4OgvGkvIlM9vBcqASu7I56EdvUUpS5oq+6/BfcbRpxoVZ8sbRlftaUmlrvq3t0en&#10;zLniCzhuNL/s+7CrF5W1bhlyEYj09D3HcVyuraDoWgWGr+DLiyu9P0O9svMf+y1ZUtXY7ZDER9wH&#10;IbA6dcda0tL8Q+H/ABJp17omuX/nMLh8xvEYGUq+PLP+0DxkdeorTn0Nbbw5eWd3LdXsM9u6SQSt&#10;ukKMuPLBGNxAOAep9aIylSdnff8Ap+pFaFPHR9pTSfuvXR6WacXbo9Nn08kR+BbTX/C/g610fXvE&#10;Z15rGEIuruqJJcxgnDOF+XcFwCR1xnvUr6fos+pr4ifRYY768VYVvljAkeFTlVZh784zVfwVp8mk&#10;WMWh29wslpa2SwsrRneSAACR9ODUllpQ0zTV0WJP3KTM8bRyEiFs5AAPOPboKmXxSd9+2n4fobUY&#10;/wCz04uOkVpd8zTVlu7t6XXM3fq+o3TbSKx169tNwjj1CbzfLVAuMjDZx97OM5qbwRdWm2bRrW5y&#10;1qoke3dfmjDs236jg/lTNXSze1m12COT7Ra2r7fLx8wC5wPXv+dRaJJbahokWseHJ41a8s47i1kd&#10;t29CBkNjrx0PrQ/ejr5ff/ww4fua6UbaXdurT7fP5DYvC9hqb64k9hZRy6ir299JaALLJHj92W/2&#10;gGJyRTfD2h6t4W8JrY3Gt+ZcWMSw2+oXX7zzYwAFMmAPm9cd+RRo0On61dTeIeINXhgCajDZ3BZZ&#10;OD5ec9TjkdD65qxq+vadolqsl2yssixteWkz4aKNjjfj0zVScr8u+xnThhox9tbl0aTTto3e7Vlr&#10;ffqnfzIvCOiyjS76wu5oGjluZv3Vuvyorj7vPvzWZ8K/FsmpC68KatdK2qaHezWMzLGY1lCco+w8&#10;gFSDxkHBwaPBnhz4heGPiB4m1HVNUsL/AEXWL6ObS47eMpPZKsYUo38Lg8HOc1racNMv/E19e29r&#10;H5kV8Ekkb7xkVByD1GBgY6HrVVOVcy32d13/AKdn6GOG9pL2U1FwacouMuqTdmrNr7KkuydtHoQJ&#10;5/8AwleqLqtrHCt5YxH5cErtZl3E9weCO46VS+Ifw2vfGOl2FhofjS70e403U4bv9woaO4UH7jr3&#10;U+3QitKxnju/FOreFrnxXBcym0S5h094Qs1vDJld2c/PGWBGex4qv4YfxW13fad4vtbWGOzVI7PU&#10;LSUkzD1YHp9PalGU6cueLs1b8rbMc6WHxFJ0KkW4zcldO1mm203F6aq61XZ22LF5/wAJNqWn3Gl6&#10;kqx3i5a1uLdcxy7eR/uk9CO3Wqum6jqmq6LJr0Hh+SHUns1URyPiQsCdyH+8AckHv2qax8STx+MB&#10;4avfMjaSF1jbyztcgDDA9ORVCTxhHpXjKTwVqun3G3T9PjurHWQp8ubdIUeHjjeu0cdwwxSUZbW8&#10;/kOVajGSk6jtdw1t8W6v2aV7NpJ6J62vd8J+K9L1TTG/sqXd9lhWaSBzloy6lyjddvf6Vdm0+w13&#10;T1lnZ7WZY1ns5Y2w9uSvb1Izg9jVC3g8Lx+MTqtn+6u9Z0tZ5mjTas4hbhyOzqHwT1IOD0rS1rTY&#10;ZYlVpZI2EgVWj6Sd+falLl5rx0/rX8Taj7SWHcalpWutNv7r8nazt0ezejK0ug3Mur6frF1qN0t3&#10;ZIFkmt2xFdBhyzx/X8jUPh+wfwxrc2hWOi+Xa39xPcS3ELZVJWOdzLn+I5/EVJpWt2HnX1mLiXdp&#10;w8qSR1BUk84BHcdxWrBewSwfajJ83l4mK9vek5TWj/rqiqdHD1JKpB2d730b7NfO1nttcw7LQZLb&#10;Xor7Qdfhhh5jutPfDxzNsPlsgzmJgck4HzD6ZpvhubVF8Xa5/bXhx7VZZ4VstQhlEiXi+V87YH3N&#10;jDvg8jrVq00XSYtUk1eORYW1C3SK4hkYbtyjajqf720kDHXNTeFW1p7WGDXpVN4rO7SQsArqCQNw&#10;9cYz71Tlo7u+iXn3/q//AA2dOj+8gknG0nLTWL0t12uneytrffW+H408faT8L30Y+JbJ/Kv9WWwa&#10;7hQ+WjSD774+6Ccda1NU0PR5PG1j4ztj/pi27WodZOGjY7trL39Qe1XVtrXXbl0uESS3w0E1ncQc&#10;Fxzu56jHrWT/AGXDflZlAjmstSzbLeQ8xkDDFGzyCOh7DihSjZW0et/n+RMoVOaXNaUG04q1mnG1&#10;3fW/daJ9PM17wDStRu/E0GmPN5dptmW35d1QFsBe7dcDqaxdVtoLnxRoev2N3dRLbSyXmRKQJYZ4&#10;9rRuh6gEggdVIB9a6C0voppJktbmOWa3G5o43+ZuOhFZdtJOfEDNEf8ARFZAvy/PG7EmRXz26Yx6&#10;81MJNX9P0NsTThPlS2ck9tmne9/Va/8ABJtYvLu28R263uk28lj/AMu9wrHzYpjwD6bOxPbNTaDI&#10;mu6XcR6toclnI1wwmRv4m/vqe/1qDxNo9l4os/s+pboWsbovHNHnKEDA/MGqnh1Bp/hS+s7nxzNe&#10;Nb3ErS3nlr5lkp5EeAOQvvzino6a76dyeapDFvmV4NN/Z7LR3s9Nbb6Xuxuh26+EdMj8L3t3NJHb&#10;yF/t+zCoud2XPbqB6Guf1bXrvUviR4o+Hd/psU07aPFqfh/UE08FSq/K8Jk6NKjYcKf4XGOM46Jv&#10;EEfhtobvxBd/aNNkHlNeeX8kalQQz+zHv0Ga5a51DxP4JvbTxxrstneWUuqLbahqEbBRDb7ZAty3&#10;TgcIUPQsCDW9NScnJ7taebvf9NUeTjZU6dOnTi2oxa5tL2hZx112966l0cbt6NHcahr0tkLWPO+R&#10;ZAZl/iVNv3yOu3OAT2zzWkba4mljnS9ZEUAlFwefr6Vw2u+MVl8V3egLpludd02xS/tWV22y2bP8&#10;mTjIJIYEcjiun8M+JXu7aO31DTJrS6aNpDbSgZVc8cjg8Vz1KUoxTt/W57GFxtGtWlDmur6b7p2a&#10;v3v0+fplan4ttrD4kW/w+8QaJcSR6xbSXFnqCx7oEERGYpG7MSQVHf8ACoLj4u+ENF+N9v8ABLXV&#10;NrqWoaH9v0SS4UCO9+dllhiY9ZAFDFc5xz2roZbGRr+ayluHawuLUbIwvKNnk5rnfiB4b8JeLdVs&#10;01m6MdzoU9vLZXDqA0FwsqOrKxH8Q+QkdnIrSn7GUrST26d+j/Rr8Tjxf9pUabnQnG/OnaS3h9qF&#10;772vKMumiasnePw1r3ws1TTfE3jvwn4iXzLy6az16UMS8N1AphIli6o6ADIwCVUHkYNV/hraT/Dr&#10;wPofwW1+8kv9Q0/QAf7Sj2kFVON56Y5K7eOehrU1zwTaT+NYfGehww2+yeR9UuLVxtmchUk82PH7&#10;x9iBAx5UGrXiPRfA2rxr4g1a1t90tu1iNQhYh0hZh+63DnG4D6EVUpwceVN2dn3atol8l+miMaeH&#10;xMantZRipwTjpeMZKTUptLWzcku9nf3ndl7wfdapeaBCNYg/0iHKyMn8WDwfZvUVkeNNPvpvBfiC&#10;xjuZmimUeTCseGhQldwXHXufxqLwUfFWjf2torpDLJZ30YtDNIVV7PHXcc5cDqe9ac+vamsMM5gk&#10;i87UzEVbGfL2n5gRwR3rO0o1bq29/wBTr9pTxGBUKnMm04vR9bxd9k/6ZxPxV8OaJdeLNI8OeJ/g&#10;83ijw9rk0cF+3yzR6VI0bKbp0bmNSMRkoQCD7c+k6nHDDpBsxp4ltUj8todoZfLAxtI7jFVbjSLT&#10;UFggFyxuIChW5WTbIygHk+vXp0NN0ptV03UrqHWrzfbzXSrZk42hNgBXgcEvk8560VKkqkYr+Xpd&#10;99/67DwuDjhMRWnb+K1ryx0SXwtpJtXva97OVk7bWVtUtd2rWVxI1utoD9lVsqAq5XavY9veuQsL&#10;7/hMvElh4+8OeJWt1s18rVtLbc0bF/VcApKOOfTrXTWOnWug6nfXS6rMq3jq8cdw37uIgY2D2zzi&#10;sDwZPMvxB8ReGNWmikby7aZVgmLbd4PO08qeOveqp+7GTXRfg7J6fMnF3lUpQlonJ6f3leUXdPRP&#10;l22adil421a20347+DfO8TT2M11JeWQsY7d2h1FHtxKu9hwjIYztJ6kkCun8cXmkTDT9C8QNcQ2u&#10;qXaQQ3EG4fvwcpG5A4VsY54PSph5Oo3EOsrbrLHaxyKr7QzMpHVT1zkYxUunSva2dvc/a2e1uo4z&#10;HHdf6yInLck9e3B6EVMpr3NPhVvndvt+d/XtVGhOPt1zJqpLmV07JcsE01zap2esbLW9m7tzabqt&#10;jdLMEnhk2/OGi5ygOM/gQRXKfFP4d6T4w1LQfEVjDHDfaLqyX1reQ4WRGxtKg+jqSGB6inWHh/xL&#10;pk0+t6PcQ3VxNIws454fLSK3dvmRscnBG78eKpa5rnxL8Q2t/oegaPDoWtWd0Gsri9wYbmNcfMpH&#10;3lb5hjqPaqpwlGpzQl+PfTU58ZiKOIwfssVSbvqkldtp8ys9k7q61T26nZR24srtkjVFkvLxpH3Z&#10;+YEc/pWPY311Pr114O1zTksTLuuNMEUq7bhY3/h5642sw9D7V0Vtcx3drBLeCPzNq+YVHCuR2/Gu&#10;ZEPhLxp4g/s+7tbhdU8OXCXVjLNGyvBvJG9G6MDh1OM5Xg1nB73Xz7djvxEeXkUGtXom0rprVbPW&#10;12rdVr3I/D9l4Q8S/EC/1698P28fiLQoxYrebQtw1swDgerRluh6ZB7g1Y8QeDNI1bxzonjqy1K4&#10;hu9N86KOOG5YRSpIuGDKOCRjjPTFZd5Pf+G/iDd+JtYtN1jpemlV1SNQGkjkIPkv/eCMCw9N1dNq&#10;lnY33h+XUbK/8nyYGuIbi1YAo2wkt3B+lXKU4zTi91bvutvx28zjoQoVMPUhOCvGbm9OVtxldS6a&#10;+7a/Vxvewra01jq0fh3UpCrXEDPb3BXjg4wT0zyPSsbwx4mvk0mGbV9Fu5jJeXKyeRbtuhdGxtYe&#10;/OD04qj8I/FWv/F74Mw6v4ltFMt+0gjazmCs0SsfLfPTecAnjrXH6Z+1Jol5pNhrEs91o8kfiqDS&#10;tbs9YgZZbaEuImZgBg/vGiXfnaN+elawwtSTlFRu4uz166/n+nmclbOsHTjRrzq8sakeaF1ZuL5b&#10;3TaXupq77S8rnfeO5dUt/BHie50LUHaSGFnWO4hZjEAgLBAnzEFclcZO4/hViHSrzxBo8N/Dr32r&#10;TbnSYF+xy24DK+3PmhvvBjxlT6djWxFa/wDFQXTW+oqq+UBdWaqMrNkFZS3XJUbcdMDNcH4O8PfE&#10;Xw/8fNY1m/vv+JFrWkp9rs5NxX7VESFmgPQAxkBl4JIzzWcLSpuzSa19dtNt+tzqxPNRxVNuEpRm&#10;+R2ekfiak9dU7qLTWm/SxsaV4V8TeDfB/wDwjegWzamt1fMZJY7mOF7ZJDkuu/htvXb1NZPjbVvj&#10;ho9xo9np/wAPbbUvs8M017rWl6gsahkA8uAwyDP73puyVUjNV/ir4g+I/wAOvB6/FPwY9nd2+kwz&#10;f2hpOsM0JnjLfIQ4B2uDxyMEGuytfGupGTQbbU9Fjhk1u1VzCLjd5Mnl73Xd0bHA981o+eNqrSle&#10;/rfr1XTXsct8NWlLBxqVKUoKFrJNcrfu2bjJO8k46vmWtraMteGPETeIHado/JWSIbI27MpIcA98&#10;Hj9a8z+F3xK+Ndt8SfEvh340fCe80/w/ZatJD4Y8TRyRyI1sckGUKd21hjDgYBO1sEV23gzxzofi&#10;XxF4tj0KaOX/AIR/WFsNUjiVi6XCwrI4x0PyumMc9QeRWb8bPG/jn4f+AdW8U+D9HOrTfYLia0Zo&#10;P3Npsj3IJvmyylgRwM889KKUP3jpOCvKyV7prbZ+ncrHV/8AZaePWJko0XNyUEpRmldNSVm7JrTl&#10;aafWxT8VWviTwn440fW/D+h6prlvNM0OvR218gaygZt0U6hiu9Q3BCknae9a3i6LTfG2jaxFJ4Ij&#10;uJreQWjw6hs8nUbckbueQV2k8HkEVN4Q8Q6H8a/hPb3lxEyxatpERvo7K42mNnjBdEdDkFTkZHIq&#10;noul20N/JdeEbS5W3aDdvhug3mXES7AkmcncRjPHOPWjmlzK+ko6fj11+Wi2SD2UZRbpy56NZcyW&#10;javGzsnF6bSd29W1toYXwJsvhvpnxD8Tad4R8O+IvD93pnk6fLpuseaLW6tY1/c3NtvJQocuAynJ&#10;xyOlauj+D9D8D63rl/ounadps3jPVLua8v42FvcLJ5I2syuSJW3KxLAAAEHHWrngDxfa/EX4KW+v&#10;+O9JvLeO6tZbfUrfUIDHKg3NE+4LgrkZ+YY4OeKdqPwS+HOteHNC8I6zp13qFjolv9n0prq+aV0j&#10;8sx/NLnc5aM7CSSSvX1qp1f30udtdGt/hXfS+vR7K25jhsHz5fReFhCWjnB/w7e0lfRKM+W8G05R&#10;3d9I30j+HkfxV034bafceNZrOTVv7P8ALvLYyCRGnDkK6yLwVdcH2JrY0PV7bxv4SN5okkKXULPB&#10;IofcLa4U/NGSPQ/pWDomleEPgV4Mj8BQ+JZIdNW3ki0PT9SuDNIAsZbyY3Y5cBVOFPIrc+Gtzpt7&#10;8PNPv9C1tp4L+z8+2u7iJVch+QSFABx09eOaxq8utRL7WmjSt6f8H7zuy+VROGFqSfMqfvJyUpJr&#10;lV76O7ve9kndO0dEc74f+P8A4F1LxHY+A/EsV5YahqklxaQw39iy28lxC210EmNo3D5lzgMOnPFT&#10;a/8ADm303x3efESyt4YxDBZyxNM2I4pIjIJn3f8ALMtEwQ4ABCjOetbXjXw/B4k8JXtre6ZaaldL&#10;CVELR7WLcEAEHKPkKwbsQKzdI1DTpnT4X+IUuPL1DRHe1uLxsreKRtuInz/y0UtnB6q2R3q1KPxU&#10;rro1vpdPTby09XfthUpVpSVHGuM2mnTkk4+9ZpKWsle92mmtWly3s5XBa6x4l8FXHg3xBf3Vle6n&#10;b3Ig1LSZM+VFu+SRJQCquFZduepHepvBnhPXdA0G28K+J/E9xr39nqptdYvAEuJsdBNswrsP72Bn&#10;uM1JBotv4T8CyaFq12q2NrCYojbqY/s1qOETqc7F43dT1rB+JVl4yTSfP+F/j6y0nWtWhjhsptYj&#10;ee0+UZDKq8hyPz9Kzi5VJciaSb7affulbdanVWUcLFYicJSnGCTipatduVtRlLmWj0evTW+p4c8S&#10;St4wuvCupXE8d80K3clndMGUIxYbYmAGRwDjJxUfjS78O+F/Eui6zcara6XNq+t2+nrJIzRm8ba7&#10;CDP3SzEfKD15A5wKp2/hbxvri+H/ABxdeMbGDXtOi8vVo9JBez1NBndDtk+ZMH5gwwwPB4qx4v8A&#10;Efhl9JutM+Is0FrZf6PcWt1MvzQu0yxxlgR+7dZmQBh65BquWPtFy9VZpd9u2utn6db7Ze2rfU5e&#10;1XK0+aMpaJr4tWneLteLbtZ9OW19a1tG1jSdW0v7cL6O6eaMRzOD9ndgQ0LY5Cg/iM47V4/+yZB4&#10;08S/A7xJ8FvFXi2TS/EXhjXrjTbjXNBvFlkU8SRvHvXgBSFwwwQCPWvSL74ZnT/i5pvxVg1rVY7n&#10;7AbDVLGz2fZLoYJEsykbtwPQg+nrWta2uknUpLrRra2tbm+lzcTxwqrTMn9/ABYgdzyKtVo06LjG&#10;zu4yvbZq90+/n0eny5qmX1sXmFPEVW4ciqU3FS/iQmotSTTTi00ra3j7yT1u+R8MXPxx1v4cw6b4&#10;01C00vxNBNcQx6lFGmyZkYiFmTJXLLhioOM5xWh8TPB3jz4hfCLVPCkHiebTdWvND8ia80lVWdLk&#10;DLiIsQo3gbOSMbicjrVPwp4yvn8ceIvB2oXtpdWOiXslzqEd1bypcW8LpuiKHBWUA7skHpirkt1L&#10;48+GsnijwR4xs576zs7k2s2nSGS2klCnEcgPzNgYUrwQfpVS9pTrKVkrNNaaa6r5eT6GVL6riMvn&#10;RdSdS8JQac/eko+7Jpppcyu05Rs+ZWumtMj9nH4P6T8Jv2erf4WXviHXr6xmSeJh4mwtzbLKNpgI&#10;BKoqHIGCVPUHmoLC1sfgt8O7D4a3jeJdaHhHT4bhr2xtWa5+yFygKsMLKUHVFy23tXXaYdC+Kfwj&#10;js/HGjSC11jSmj1bT5mZJCNuJEOMMOh6YNL8J4I7LwvHp1r4wuNUtftDtp7XsIUpan7kS4+8qLhQ&#10;x5OOamVaT55VG23K7Xn3vb1TVl0euxpQy2jRp4ehhEoxjSUYSu21HS0XByTa0i07t6NaXu+C+Lcd&#10;43iXwd8bPhb4gtZotO1BbHV7SS7+xyX9pMQNpdgAdjfPtYcnjrXpXixvF0On2934dhW6uo7qJpI1&#10;mMYlg3jfj1YLkgd8YrjfF+nLq3gm8tvHXhi1a6tdWlbQZZfutIp3QhiM7AzYX9a6vwZe3PibwDAm&#10;t2J03U4YV+2W80hdbW5HP3gRvUN05wRTrP8AdwbXwtr5Xutt/Wy7dgy6m44zERTcfaqM7K6Sklyy&#10;smnyt2Ts276y6tvzD9tf4K3HjL4Sw+OvAN1c2eveC9aTxFotpG2Ib26Vl/dTKzKAGOPmJG35uzGj&#10;xr8RHufAmm6R+0xoeq+B9Y1vwyRqfirS2Mmn6feNLtjgSWIuqysTuTOcZxkk16df2XiCZby28Qz6&#10;fqWh3QZby2mtSxe2+zt5qbeQcydjn5SR6Vy3jTx1YeGb7wnatbalY6J4gWGGaSbTxPptsCV8u3lP&#10;/LFn+4p6D8q3oV6k6cKclflu01ulva+t9buzT9Ty8yyuhh8ZicbSm6XtowhKMknCTT5VNpNNXi4w&#10;Uo1I2W6urlnxb4gtvDfw2tfh98WfFUf2jxFC+l2+tfZGWFmkTEYkznDsOMnqx7VT8N/Caz0dPCdn&#10;rXhi5h1HwjJJYaHqFtqUkw+xlBl5WPOGxwrdDWV4w+Lfgm+jvfAXia8bwnNo/i630zw9qOoWDvbz&#10;TeWJEIJ4KkZUknHvXU/E3xdovhayuNTTTLi78RR6bHJHa6eH8y5jWZVIRc4YAnJA5xU2rU4xpxTT&#10;lf0d9NNlZp2e/wAjb2mW4qtUxM5wnGkopO95LlfM1K95OanHmi7Rbun71hniL4fj4ia63iddFm8P&#10;+IvDupo+i64tyGS/iQfL5ixtl4WDMpR8YPI9/L9Y+Ofhb9lfwJeWv7Q2nrb6N4q8WXs+jfZ7tr65&#10;g8+TzissDgHbGdzFkyq5RRljXffCvxN8Grn4l694P8FeJJm8RrbibVrC48xQ0ZJICBhtOwsVO3pn&#10;BrA/a38BeIvjxoGtfs+eAIvDx1G78PRXNxea0VaTTR9pBjVAAXXztjYccKUPqK2wzj9YVCvdU/db&#10;b0aXRq99Nbq99Ntzzs59vHJ6mZ5U4yxX7yMYq1SNSd9YyUVG8mocsrOLTV5NqNz1zS9Tj1zRYPEH&#10;hLWY7+G6gintTMSFaJ1DA9NwypyAelcN4X+I/wAO3+Mfij4KN4dXRdcitUuLZrm0xHqdvIvzSI33&#10;WUN8pXj6VqfCS08Z6R4e8P8Aw/8AG3g9YTpvha0SfVLG5VoDdRqEeHAORgAEHkEZ9Ki8Ez+Afipq&#10;C/EJ9NlXVNPlvNNhkuYWjmhjEm1sAgEqSARnjuK4YxhT9pdNro0+u6v0asmfS1K+IxX1V03GM27y&#10;hOLu4pWmo3tKLTkmnqnZLZ3JPih8JNA8ffCz/hAtTkk0tt1uLO60mHa0Lxyh412gcx7wCV6Y9K83&#10;0Hw98U/F37U/ia68d6b4p0GbSPC66P4L8UaeqNp8quN0l3swUeUudxjfIUAA4IzXtkV7/aFlqGj6&#10;fdst9p5ZF3Kfvbcr169qxPAfjfWNQ8IyeLNc0W8t5JPmk0yaM+dBIpCOm3uON2R2NaUMRWp0ZRtf&#10;or7q7T0v3Ss730OXMcoy3GZhQqczha0ny7SVNTilJp6OEp3i42kpWettM74Na18Z2kvPCPxYvPD+&#10;pXmks0V14g0fcjXRckx5hIxCyj7y5IPBFOm8R6z4O8aO/jLQLhob6+jtbDWdNjHlr5i8K8YJbAI5&#10;JHfNHjK38D+Hbub4vaZpHk6nd2scmo7N0TX9vGpUCUdGZB90kZHAp1z4u0vXPA+k6rba3dQi8so7&#10;poiym48psfMyEYcLnBHUVPxSc1HSXZWs/Lfr8n2Wyqm5YeisPKs3Ol7ybkp80L2jzNqN3a13fmTT&#10;bk93oW2peL01LS/BXidrG6mmmml1K6lhkjUwg/uvJK/L5meqk9BWDZ/F0+FtDaP4oWV1pcsvjhfD&#10;2kDiT7bJI+LeQMDgKR8xORjBHXiumludI8WeHofEGmaidUjtbpJrW4sHUeXg4YoTwRjOfbIriptJ&#10;8UeEPi23hjXdAi8R+APE14L6O4uljZtC1LeJFQrgbo2cBkYfMjcZNFONOommkmtWtnpe9unVO3Za&#10;eZjqmMwsqc6U21J8qduaKUlFRc7e9a6a5k2k5XkrXt6HY6N4f1XXX8Tx3MUmqLaCzlvLS6yrpHIT&#10;t2gkDD7uvIOR2rnfEV7qnhzxCllDLcTRXzGWGKa1aWDMfLRs2Dsc/eXpkDisX4jWGs/Dq/TVfgnp&#10;GkxXEGoC91PQZI/JOoRyuTcyxMBhpCX3FT/EvYnnc8XeJ7ezgs/C/jS2hvLrWLqY6M1pujWZkXzE&#10;QgHcJAo7Z6VMafvJ/En96t5a2stfTZm1TFwlTnTkvZzg029eRuTtZSSV3J3VrXva61Se42naF4rt&#10;bzw5rtl59pqVpiW2lJ2zwsuG4PI9K4f4L+HtR+Fy+LNB0y03W66oraGtzeMts4ZBtiQFm8oDGMDH&#10;POOa6jw9qVroGow6He6VqDXK2f2qScoZhCrtjZuxu6847U3xJfaX4J0ye/u9FLQ3mvWq2EdnCWeS&#10;aWRVDHHTBJJJ4AFEZTjGVJap20/r+rGlWlhqlSnjW1GdPmTl1Sa1Tduj28/Voj8Y+B73xZqOja34&#10;f8XXnh+40m6F+62Eim21Pgq1tc8YZNxHzD5uuPbH+FnjzRvi5Fq3hnxFc2I8QeD9da1vYrW7ZnQj&#10;5lm5AKq4J2jngV2WnX3guC1SysNet3tdUmlhs4kuAyGRdxkWP3GGyOxFcPoXgPx34e+MeseOZfEZ&#10;m8N3Ph0W7afBaplbyE489znc0jIcZHGFwaqm4zpyjLRpLl776rz3e+1rXsY4qFTD4ylWopyhOTVR&#10;JqUVeF4y1a5UuWOsVrzXcbts6TxH4QmuLaS7mu7O80+W3LXy3PytcHsd44Tjv7Vj+Fde0TwxqFn8&#10;L9f8QyS2txpMslrZa2geYxxnLMXHDqoIH0AqT4aM/he2s/DenX0+oaHq0jPos14zTSxk5eVZC3Yk&#10;/L2A4rReSbUvGTeMrGPSb/T9NtWsrXy1ZLyC6L4kQsflMZ444IPrU6xvCWy26eS9H3/4BUXGp7PE&#10;UlyzbSkm3LTeWzXNG2sXZrVOyuyjqc2k+BNHt9JstT02O81W8lXQbe8aRLPUJ5TvCM6hirAAnP09&#10;qZ8NdHX4Y+HdJ+FvjDWvtsmpTXFsvn3Ut0XlwZCpdwcAjfwxxwMdcVnfC3x18NvjJ4/1+5sdZ1Zd&#10;StbYadqXhXUZgbe1WKVgtxHGBtBc8hwTkKOmKv8AiPwnrmv6l4ffStOt9Y0K10q+h1ubUJ9t1cyY&#10;RYVyuD1DsWHI2j1rSV43pTunu76a2bW/r8+9mrc1GpGtFY7C2nH4IKLuuTnjGV7Xetrt29xLWN0+&#10;aHVfhDZad8U7Hx54S0ldPj0jw7LYWA099sJUk7opIOEAGcoy85yDniuUj8T+J/CfiXwP4c+Ls+j6&#10;lqepTXFta+JrFWjkUZzGyvtCEn7rQ5yduRmvQNN1bwd8QbfR/Fun+IpJ/sl9LHZXFncGPzFBMbxS&#10;ITzgjBBGcgGr2ufDnwZqHh4+AdR0/wC0Wc8xuILWfLbJAc5jbqjA8gjkURxCj7tXXS3mtGt/K92u&#10;uztYVTKvaxdbANRTamtU4Su4S+FKybUeWMldxWqvdnOfF/VJPDvjjwr43T4f3evJYpeCTVLS3ydO&#10;UxfMMZBLTMFUKAcBSTW0lp4e+IuhQeJ9HvkGnXtuv2e3aFkeKYgo3GQQfLLKUIyDzWPaeFbPX/B9&#10;joNl4mu9Yj0jVI57Z9VJikMqE/L5qAZZSeOCDjBzWb4x8EN4S8O+AYY9Z1RLXRfHkV5ftcytcbzI&#10;JgTNJkHYHk4LfKGIB7YPdlGMU7SV1121e2+ui6LUJSxNKpVrypqVKpyytdJqT9nB+8tGkry1cn7q&#10;s7WS6qx0STT9Vs5/DjZtre+n86GzkLeXviCoWUnBUEcjtxjvXnXgr4r+E/ix4A1vRtWujNqlq0w1&#10;jw/BI8NxZlbhooriNf4NxG4YYnPSvU570aSuqf2Z4cZJobvcturKv2jcATKhPryOe4rhPEnh3T/j&#10;HYa2dC1WJpPLKx30cXkm8RAd9lMwXJRHAO5TuBqsPKMvj7qz7a9fW/fp2uTmlPEQcVh5J3jNOm1p&#10;LRJNN2ty8uq5WrSfXlv2Z8H3lz4Rt7LTvEF5Y3EdnHFDqFuRJcQtkFnPmZVmPQ5GetY7ab8QrPw8&#10;mn+Kb3+3JNGmDwataqkE12SrD95ETs4DDIBwcdjxVrQPEeleFfB3hmHVbzbZ3EMNqLqxmaWNpjxs&#10;DH5sZB+Y/jUcFt4ntNButN+I8thNPqWtNbC8scqksJZjbuy9UkACA9RlfQ1jFzW9rX7a+dvK26vb&#10;yO6p9XqcrhzJ8utm+VaJpNbJttcsuVOyettCpqd62oz6HpOvWs2kLp7Wt5b7ZDD5M8bOAkwB2vCw&#10;5CBifbip/F0clyLi48QWEVvHZ6qJ9P1Py/tC2vyDfIwBBiU8jPYHmtWa91iw8NafpXjOex1Wdt0N&#10;xfLBiO4dRwxTnaSewyBjiptB8JWujyXtzYaiqwagyy3IddwYbQCwz0yOMdKOdRSf3ffrZ/5or6rK&#10;o3Fa3s3eya00TXW2msZKz1WyKt54x0H7XovhZtLvLmPXZmtob3S4WeK2ITeGdx9xWHRuhPFUPCnj&#10;r4Q+J9EvPiJpnjVDY6C0llqlzqEjRx23ky4Yyo+NrK38ZHTB6VyvgDSvjf4XtvFnxE1/xhpN1PqF&#10;9FHoOmQxulpbWcbbEX/Zd1PJHQiuq1L4W+CvEdvceJofCenS3F7a3TX1utuHivJJYgkiPg7X3bQC&#10;SDkCtJU6FJ8rk+iummvPe1t0k720b9OOhjM0xkPbQpJaNqE4tSS2g7xck9pScbc1pRjo1rc8D+Cv&#10;CegLrc2lavM82say+vahb3GpLdi3eddqPH1CRFULKBx1rlfF/wAKNMn+D0Pwrl8RN4bsvtqXdtq0&#10;Nok0Fv5Vx5+6QE7Ar45zheeMVkfCuQ+FfiulvrOgajp+p6h4fXT77T1vFawS1tApgVU2gecVmY5U&#10;42qV613Nzrsepx6lZvBIsOj3htZo4AuJI9m4CRGBHlEED2waqTrUa11K+zv5/it723uvUxpRy/H5&#10;a4SpqOk6dldaNptNrlcW4pNpNOMtN0aUs15KI/EXiGaGW1Ub7DULEFikZX/WELwVP3vQCuR8N6/f&#10;eB7nU9a8TPHJ4e8wJpd14fuBNFeRzvxK9uPnilDZDMPkx05rpPDWsJPo194aW5inaxhhWa1mYb7d&#10;ZF3bW24BUDpjsKqr4P1iPQNUtNLS1hXymj0m4slTzFiKkiPDAghXww6k1lHlinCXdfd3X3+fod2I&#10;jVqShWo3ulJ7X961mpbXV13i7pJu2hpeK9C0/wAUNDHZWcd5DcabcW10y3joCnlnbH8pwpLHBJ5A&#10;zXG+B7Hxd4Xn0T7BoupTeH77QIbHV9MutWjkfSrqIhInBXlwyfIzKduEUnqa1vh3P8TdO1u+0bxt&#10;qml3Mi6LY+TPYWbRs91tbz5XGOC3GF5xjPes/wCwfFGH9qyx1i78TRx+Gf8AhFntrTw7a3Dc3G7L&#10;3jrt2sOVXrleOOauPNGMqbaaSv112enn922vY5cROnUqUcXGE1KU1BpKK5dWm5b3i7NNXd+ZNWeq&#10;0Lu316D4h2PiXRXjks2jmg1zSb24VrzTlYYSWFQfuZHK85ByKr+KLvS/hf4U0/S7/wAZR6cW1yK1&#10;0e8uW5eWRiwjkJH3GJxntxVrU7XTfE0MzXkP9napHeNBeagbPdIY0fcgDHjB4IzkVL8ZPh2nxe+E&#10;154M164t7WS5jUfa5ow6LIrDyzxhhk4O5cEdqUZR9pCM3aN7PT8fPf5rfXUqrTxEcLiKuFXNUs5R&#10;u9G3a8dLON+VPW9pN2ulY3fFuix3fhW+e+trSMz2/nXwmiDKSq8nPTPA2t2ryWy+DFv4y1lvjAY/&#10;L+IXh+WEaVf6RdtA9/GsMbpb3mflljwxT/d5zniu38Nar411Cz8N6e+p6bc2NtBc6f4ntGhMxupk&#10;UIvlyZG0Ag53A7gfakufEFr4V+IeuXmqa3DY6XFDZWNqViIMcrAkK4xgqTtVWHQbgaqjKtRjKMXr&#10;Z/ddJp979V6EZjRy/MqlKrXh7qas3ZWkouaqJ9HF6KWjTcls9eD1r4h/tkRa3J4G0f4H6ewsvFC3&#10;DeLrrUo4bO50kyZUBQxk87kox24AGcc17L4i1XS9Q1Wx8Jz28hmvlaRXit2eNNoyRvxhTnpnGa8m&#10;vfAnj/wt+3Lp/wATJ9W1C90LXvBkmn3dvB/x721xGcgFSfusTuGP4hzXonhLx5LN4ivNA8Q2y21x&#10;bzfZrW8lby1vn+8EjBALbV79M1WKUZckoJW5b+7fd73u3s77W+458hqYim69HFVal3VcEqvK1yws&#10;1yuEYaTg07ycnfdt6PB1SytNc+F9hJresW/jGHT9Uzq11pr+VNctDISkarCR+8VsfJkZK81PbfFf&#10;w7onxRs/hTrV3rU2qX1vJqFnNcaezwi3ZWke3ZowQgjjXjf1bgEmt/RfCPh60kI0Pwja2UbSNPAL&#10;bEKPNuO4ui4+bkncQc1xPxC+Fmk/HfUl0K78a33h/XdF1I3ltcaFdeVeJaoPLaBZQOInfaXyG5GK&#10;mnKjUk41LqOuq6N7aK+nR2t+COjF08ywlGFTCpSqvkTi22pqOkkpScW21rFyu07vVSaOxvvDh0HR&#10;tNuvBWpSaTpekSRzNawQKyXVnhi1uQ/3Vw2eMNkCsP4DeM7nxp4O1LWbz4J/8IzDbarLFpunrPCz&#10;3MBY4laND+5cg5KNg896s/FfWdZ8HXVt43+yRXkNw8ekXFre6oIbWSKUgmdgRt3hxtGT0Y+tc38N&#10;/A2vfCfSvHFjYkR2+pXDa1puqX12HVZ5ECtCyR8iOPaAp7j6UoxUsO22rtq3367Pe76pu21lceIr&#10;VKOdQjTi/ZxjNTSV0nypwavF2TUHZRcVf4rtq/SeEPAfhPQvEtxFoqvu0d5o9PeWRhJY+d87Qp2a&#10;M/e5PHSrPxH0nWr60bVPBV42m+KI9Nd7Kb93tnz8myQEgOFzuAyOcc1zlr488W+HfjbDD43sJLfw&#10;zqnhu2hs9Zii/wBFl1BusW/JG4/wk4z0rpPiRoetfED4a6p4X8I+IodH1Se126feanp/mGBlcNtk&#10;QjlG2lTjscjJFDjUWIg5tWdtXqte/lvdevUqnUwlXKsRChCScHNcsfcneO3LdqzaSUJXs1b7Jm6l&#10;8QYfBeneH9N+NV5bw3EzQ22neKBthivL7an7oo2TbySHd8uSCA3zVY8QeENC0zU76/8AGdjHqmme&#10;dc3wvpLFVl0c+XtZQyjdsKg8jn1JrlfF/jb4U/E34d+AtN+N/h6zuoPGWp2tpHo91azQyRaiit++&#10;jU7XjVXUjccfK6/3sHu9e8Qa14a03WNcgsx4ih2hYdIs7X99sX5SgJJ83PPUD0puMqfLZNN3v0W9&#10;vdfTrdbX73sZ061LGSqylOFSnFRlF/FJXgpfvI/aVuRxavJp62aUnX8BDRP7CsdZ8E6h5mi3ejx/&#10;YbyMl3aJQQh3MeeOmRmqni22+IOmXcup2cVjr2hFYptQ0O5At7rTkjjLPPbug/fOzKDsOOTgHtXB&#10;/FzxJ4s/Z78YWviHRrXXrrwj4wt4NOXS9HtVaTw7dA5E6xEYCkEhgBxivQ5fi78P9HtJbi88d2lx&#10;eQ6fJKsLRqk8kURG8qnVhzz705UqkeWolzKW3fp16NPT5dU9ZpY/B4hVMJVm6NSi1zapJXu00m7S&#10;hNWkk01Z2dpx92p4D8W614zvvEFu+qahC+oWtne6dpeqaeiSWVrJFtLxsCVly6ng8hgRTvHXhvxZ&#10;rHhDWrr4UXVrb+JDpsVratdOYPKnDbnMmAdu5fTOasX0fgf4Y32qfEa68b/YY/EcFuTa6jP/AKLA&#10;kMZ/1KceWCDubHfmpvBEfw08bpqfjDw9DNBfLfRxavdq0kbyT28YCE7uJAqNgMBgjr0rPm5Ze0iv&#10;d0tpo3pdPbS6f9O51RpOtS+p1ai9q+e9p2motytKHxWdmmk7JJ6WUVEksvEOraGwstW8Nutw6qt1&#10;d6fCzwrM0ed02QN4GMbxnt0rnfD2seAL/wCNN1aazo7WfiLUPC1uftnzx297DvbCqh6Mp984Na/h&#10;TWbDwfYX2k6/411C4tY9UVFuNcYM+Zz+7WOQAK6E8DuOlX/FnhuPXfEVnaarawyR+TKlmTlXibb1&#10;VhRGUYSlF3V1um/J7dV5FSjWxFKlUi4txknyySdrpxtdPR6u0ktdU1Zsr/DfQfFPhDTbnTpR+7uG&#10;lkh0+6naZ7dt21VRv4oiOeTkZriRqngDxQNS/aK8BaTd2OuLqk3hzUrqa5MdvIsE/lzzgMwjwAhC&#10;zEZwMHpXoSXQjjtYZrm6X+zd8D3Em4Mk6fxnPDIcjnpXP/Eq4n0HwTfeLJInma1hWyvNPtbET2lw&#10;08qF5JYFBLKN3LDkqxPNXRm5VH3k16NdU11u7P5fM58dRp08HGz9ylFtXSbjJJWkpX93lXOnZap6&#10;WtZ9VqWszaT4M/4SnSxJrlna2Cz2rab+8uLxAM5TacOWHTHBrndU8d6LN4cs9Tk1+4tIbnUoY57r&#10;Tcefa3EhH+jTxgNs67WJxisDwp8c/hLqus3P7O/wQ8S26eIvDlj5zaXY2zG1t0jPz26uRgY6BRyt&#10;drq0cNrqcfiKW1EOm6lahbx7dAjxXB6SOw6+m45xio9m6Mkpxae6vo7dNLP1W9zpjjYZlTdTC1oy&#10;ivdk4vmipJtSXMmn7rXLJOzWj0u0V/hffRad/afw1vfHsOvanpF006rdXiS3kNu7kx+eFA2nqFyM&#10;kCuP+IHwk8L6h8Ldd+CPjLQbybwfJpMs0MVrHmSIeYHEiNziVJCXUHsOhAqTRvgV4m+GvxN8XfHH&#10;QfGkurSeJo7UXOmyWqqfs0IwoDry0pBPzcAg9M12Wl65eaz4i1DwjcyxxxSRRyaXObpWadEx5yFO&#10;uULBWz13D0rSU/Y1vaUZXWjutLSVr2Xk27eWpxxw/wDaGX/U8wouMn7Smoy99SpvmUVKV3dTjGLd&#10;38VovW1+dg8G/D1LHwr4EubHULWHwzYwP4ZvJpCkLNDAAJcxsBuUHkONpJOBXZeGtfmuE/sjV9Rt&#10;5pjIvltJj/SEK5yuDhvwzVXxPosWrWEf9lz25+yHyprJmBgdemCOuew9K5u6kT4f6/ceMm0xv7Is&#10;9Iih/suK1EgiuQ4AMRHK8MQexFY29tBK+vT1v09b3O9S/s2s2opQurtaLlUd335VFRvvaytbUp+G&#10;7n4p+Hvj14us9R1Kw1DwzcWNq+hRuds1tOwO6DOOUwC3J612Xjg6L4k+Hvmz63cabDKsci3yRnfF&#10;tdW+YEZ2nG1vY1x/iX4qWXw9+IiXHim3hi8LahpYuINWZtv2e63BDEzdO46nNdV8VtX8Mw+B5NV1&#10;+8hbTV8t5pvMHkyW7cOXbOBHtJJOeK0qRnKtTk42uo7dbJLbv38znwdTD08DiqKq83K5tqbd4qUp&#10;SWuj5LNqL/lStaxQ1Dw5pGqaho9/4r+Id99mj1qGbw+YL0RR3k+07YJNo/egHcVQ+nOcVjfGT4p+&#10;D/gp4hi8ffEDx2ul6A0iWureZpvnpO5BCRHb84OTu3AEAA5xWt408A+GfF/h3R73RLh5rGz1a11j&#10;Q7rTbwhUkT7sgOSsiMp+6eOfWrPiWDwF4q8WN8Pde0JZ7h7A6zi60tZrdMMFyxcFdx9MZwKKcqba&#10;5rtWd0rJpX6aPy6b/InGU8VGlUjQcIVHKLhKTk1KXLs0pRbWjVlLWNr7s1dLtfBHiK6s/HHhDULW&#10;ZrqOMw32nspWeLGVViO2DkA9K878YvD4Wi8YeIrfXtT0fSb7RLi412BplE+nyKxX7XAG3ABgOgBB&#10;xzXaeC9L0mK21DVdGS1jhvo82z6eqrjaNuVxxx244q/aaboc+ofbrnUrl7q7RbV1uE4YJztAK8c8&#10;nsTUU6qo1He7Wi+5p+fy9Ox1YrB1MfhYqFoSfM7ra8k433Tad9Umrp73SZiXFz4Z8S+E7nwf4fv7&#10;UavL4Xt5oZFjMKMs6kQuJEUD5nUk7TkegyKj8Jz+K9b8W/a9QtWh/sfTV0+6sypy0nBe5icnLoxG&#10;1cgHgnvWp47h1zTrqXUvBVrBJeLYx+Zb3cu2DyBN84AHRiu7B6ZAzWZ4Th0HTtUuvHXh7R9Us77W&#10;LHzbjTGk86O5WAEBYxkqjc/wkbiacXzUXbrt66X9PL8+pnUjKOOgpO3L8VrxTiubla3u02lJXW90&#10;r2RzngS58K/FX4g6h8Svhj4qtri/0nUDa+JIbWaWCS4aIEJBIjfKQOfmHWuwtPEWnX+o3fh7R7uO&#10;1vLG6iFwhY74N3zFCT1B7Y615fpnwP8Ag7oXxn0n9qPwNo2paHcXVpcS65Y2Nx5cDzfx+dCeS4yc&#10;hcDIziuo1i48TXXjPXr3wV4o0WTUNU0eO78Nw3FwgEnl9DKvVoz0LDkV016dOpP3JO1lbm0s72af&#10;R279jx8rxWOwuFf1qlFTdSXMqTclOLi5KcE7Si5tJOOrcr63dzvLqPSdd8VNpmo+HxLPZ27Fb025&#10;24ddrJuIwcqeleeeLNTT4deDrfwVqHxAbTLqPxAlp4bvtUsTdL++ZvJtpV43KVDIrj7uAe3PZp4n&#10;8eweXaeI7HT7S61CGP8AsyGG6375VUGZD05zkgrkbcd68j/ae+EHw8+Mnxk8EWHxZ168/snT9H1C&#10;9vI7a8+zxyzxAFOV+YyR/McdQv1NRgoxlVUKjtGzenvbJ7LbV6WOriLEVqOXyr4OClVclH3m6atO&#10;cU+ZrVOKSkna9rPZnsUfhXWvDF1q+srq7X0erNHPcaTcRgw22yHa6xHrhiMnOeelcn8I/iD4a+IH&#10;hPSfij4O2af9tvJor7SpgX2yRvsYBgDsI2/Qg1o/DTxZrviC2uvGV34t0m98ENokX9ktaWsvnYVP&#10;nkaViQ4IHQDINcLa638Tr7w94f8AEHwZFi9zZa39p1DTLiMRpqOlSMQXjbACkLycjJIop05SjKMr&#10;XulfZfC9Hpa97K/R9dbk4jHU6NSlWoqTg1J8iXNNv2kVzxaldxs5NRV7xei0SE0XQvj18APjJfHS&#10;511z4b+ML6a8murpVEvhu9lJwvyn5omfbzjAzzg9db4mfF/4ueAfi54F8H6R4N01tL1BnHiiaS+j&#10;jN3uwJHtIvvt5P8ArHfoQ2OvNbl3PD4W8ban4iUTR6HrVgJrm8ubtpLeGXG3yzExIjH8RZQBWp4L&#10;Fndxab4f1O8t21HTbGSNWtxlJIZAAdpcZIAAzjuRmtKlaMpe1qQUvds9LXdrczs7XWl/vsmc+Fy+&#10;tRovB4XE1KaVRSim1LlSmm6cXJXdOaTavra8U3FJKb4katpz+Arq/sdMk1/TreQfaLSxUySSIGG4&#10;jacsV649q5H4T/EvwnH4P8VeOfF/hbTtJjsNSb+2LvSphdW91CmBFMNhJDbSNwIyCDnpVu18XD4Q&#10;+NPEVz8Q4odJ0KSOH+z75G220qvne8gIwkgb5TzyCKxtLtPFGmNpFhoWmWGoaJfNeX7al4YiiFlq&#10;lv1itJhKcLIxP3lyDjtU06MfYuEtm0072urXa7X2XrbaxpisdV+vQr0370VKMocqk1Lm5IyaspqN&#10;22rNJxUrXckeh+HJ/GN18QdYuWiFx4dvNJtZtDuoYUwXKneN+7J7HkAe9eYfs+6J8V9N+KnxUb4n&#10;X8tzo2paoYNH037KBayxpF+9mRGZmywIVl6Nye9dl408PaX43sUttU1rW9AmvNPiZdGhvTbx25ik&#10;Vt4MfQr0IB2kcHiurhu7mPWYXgFvcRi1klhuvtHWUAKD+I688Vj7X2dGUUl7yS2tbltqn3fW3md1&#10;TA/W8bRqznJKjKUl711P2iknGUVryxTvFPbS9rHDW15YWXixG0/TrNraGFU0u+soH8m2spAAIQBh&#10;OdvOCdvHSuq8MaXpuor4k0mRZJnvrj/TtM1CYyIi7Ng2r/AjgZ2jvXnfhbwl8U/hJc32l+D9f0PU&#10;ND1zx1FeR6bq168c+nW82TcxK0gPmFpRmNRgYJ9hXWNoXiDSvE+v+KdI1+OXZdAG1W43N5LKM5AJ&#10;2OCOOOla1oxu1GXRWd99Vv2d+n4nPl9at7NSrUXe75o2VldO/K9pq3Xqt0nZLlbqw8Q/CfwFL448&#10;NazNeWvh+7llhhZEaS5gAKiwkaQggA4CsOegrrdAsPD3xS8C6D4+0e0/slN/2yayWVWMUzcujMuR&#10;uDdccetcJ+03aeM9F/ZsuIfA+q6l4mvvnsv7PYIr3c07EeYxxuJTPyqvUgHtXXfDnTtK8H23hfwT&#10;YaLfWTTaD/xMLGa5URyNsUSF1Y7mlz3Hqc1db3sOqqfvOUtfJLqtO+jt1OPB1PZ5xPBSg/ZKnSdn&#10;drnnJ2cZLmVlyrmSl0Tabd3b+HWuHxFruqfDXUBot5a6R5ketQ290hmjvmkEqI0QwQphZW3Ywxz0&#10;PFYtvey+DPD2rWnhnwxpTXmk6ubax0q8mhhC2U0g3BS3KjkkDox4xXLfFPwx4u+AfxHv/wBrDwZ4&#10;W0H+yF8Ppa+J9Imi8m8n2y7nvDOMq7InCjgsPl5yDU37Q/jb9mPXrL4f+IPit4xj0z+1JI9W0PVr&#10;iwdftCIqt5MmCNu4OAFbOCOK0jRUqkXC8oT10TdpJXkmk/x7arY5a2ZSoYOrDEuNKvQbV5yjBOlO&#10;fLTnGco2tpdJp+8nF6tN9hcaT8OPhDqWoeOb9JPCdqsa2QdreGOzu5pSCJMRKWyGO3JwPas34UfG&#10;t7jxPqHw4+KPhHxBo+uXV9O9hPNpcv2K9s0ICNBc42sMY4OG9sV3euJpVr4QC6Hp0N9p9xp5NvZ+&#10;WXjkVhnIb1IPHNcN8OPiDrdpZSPH4Rvrfw9pvhua8sJL5nM8FxEW8y2kjILM+BlcdQQBmuenatQk&#10;5K8tNbpPy/4K1v0aseniObLcyowpVVTgrtxUHKLT1k3ZpJJfDJWSb96L5lba8QNbeGNf1bWdN8eL&#10;Do7aPK93pMGmy3U6XHQXCBCWcqxB2KpJ2muG+BfiXwp8MPibe/sk+MPihrHinxHqWktruqahrUiJ&#10;HcPIoHk2qDlSUBfZzgZOc5rqfCPinxV4l8Q6L8QtOjtde8PahoRuNMMMPlX9heZJkJDAEq6kR7eo&#10;Kc9aw/HWleHfiJ8adD+K/wAMdTWPx94TtVhvNCuLWEs1jcN83nhhvXjO1lOV545ralbllSqbWvdW&#10;0kvhvpda3Tv1a7XfBjpVHWoY7CJXVS3I3J81KbvV5E5uEm1yzioptRjK3xOMbHxV0/wfq3wxitv7&#10;NPiSTwvMmr2el6PKE1C3iVsRSKhJywIIOMbsGussviT4YtvEOkacNF1O1m8W2YmhuFsWUw3CxhmS&#10;ZgMRvt7Mck9Ko6/oFtoPxhb4keGvDIGpRaetvqhsYxuuoSer9N2w9BVfWrfQPFXxTuDp9hrWh6xp&#10;tqk/9tzRSJp9zKVP7or9yXC/eI5HrxWf7upBRd7JN37N20a7J63S1T2O1OthcVKrT5Yyc4w5bfEo&#10;cyupOzcnTvG0n7rjpJrR89YfArwb4D8b6h488BHXbLU9QVhdK2vSPb6l5o8x/sgkJXztyjeGG3GQ&#10;MZzTvHnhO08TWk+leJtY1Gw8UeCZxceGPF+n3gWaE324QRuigkocbHRgVO0EdjWh410HVfEXwZ0H&#10;VvAPiSG7vNL8RWt3DcWeDHPtmPnkbCcZRnB6jHUVjfHHxn8aZPGWraT4D0W1udO8MtpuratY3Gky&#10;GfWraVcC3tpExuaNwWzkEHaOMHPVRlWrVFLnvJXu27NWaVnffmTtZ6a67HkY2jluX4KcFQcabcWo&#10;wV4vnUqnNFRtaVOUOfmj7yULx1djvfh7P4j0rwjeXt3PFcTRylY3a2aKVm2jfuZ1G5fM3EMQBisH&#10;4c/GrR9Y+I2sfCLxe2nQ6rb20U7RyTCF5IpSQsZVvv8AIyCpPB7Uvg/4y+Ir/TfCeneO/DutaZea&#10;xGztI2nnFuyyFfImLHqR168DNZXi7wtod9+0c2pzyeE2k0rw4j6c1xATfQXTMRHMCFwY+xyTx2Fc&#10;8aMXKpGqrOzaa7ppfNX/AMz0qmOqRo4Wrgp8yUoxlGStdSg5PRttNKzV7rS3VtM0Kz+Hnim6+MPh&#10;i2tdWsb77X/xUI1bDfaIBCMGAYDfZ8DAPPIOM1x/7KHw8u/2XPjH4o0O68SS3vg/xBotpqnhm3s5&#10;jJa2xZ2Ei4Ygo+egAwVwc8V63oFl4Bvfitq2p6gunr4gbT7O21C5gVjPKskeUXljhMgkADB71Q+B&#10;UXi/V9X13wh8a9F8N6teWd0bjSdY0i2+W5s2YoocMAN6lNpx6VtPES+r1YfZajdPe9o6r0t9z27e&#10;dTyei84wWIaSrU51lCcE1HlvUvCdno5Kd7Wac4N32vyfwI02fWvhB4q+BcviNpj4W8zSrd7iNVuI&#10;7K4TzlyyE8AswVx6DIBBroPCWmeIof2abfTPDGvXmuRWWmra2c+nyYuLlEfmVWb/AJaKQRz1xR4X&#10;0PwZF8Ybb4z/AAm8RaS2n/FDQ41vrXdhrlrdSy3EBHG4IxV4z6Z6g1taPc6zqOkah4K8M3sOm65p&#10;8c0+nyFR+7/eHZvQYV0PPINRXqOUnbq4yaatZ2aldf4r7fmb5Xg40cPGE9XGFSlFxlfmg3GVLlbd&#10;m3TcXZ9Vva7fn/xUvb7VNB8C/FG48NtrFrHrEdh4qmms2t72K3JxGxCnIKyAEnOK774l6gt/4Zh0&#10;ePxFPpN9pOqW0yy6lb+as8LSAAFk5UMD98cjuCM1PpN9qXiLTZvBXxP0Ozt77XNLdW/s+UyWl6wB&#10;DbGPQnrtPI/CqFkND8QfDLTdL1bT7q122Jt7GTUG8uZLiAnEbtkgjcg69Qah1PhTXwvpZ6PX0dtV&#10;ttbsbUsLJe2cJ39tBXUk4tSilFp/aV7xlrJtO+6lcof8KWu/EPgeHSPBPikafrWi6lcNJY6goms7&#10;5VlJVLiHupyCsqAMpwevFYU3xf8AHvwr0fSbvUvCNx4g0iTWrayvrGEgzaDKzFHG7jfHuwyFgMq1&#10;b0Gm6J8Y/DE+ueAL6+0fxNprQXVi9vcGG4jm2jzLeQN8rqxUqVOQeDWT4U12DQf2p/Eui+M7KeTT&#10;/H1vYtohuIB5Md1boyz2pYHAkQjcARkhuMgVtHmlGSqLmau7Na9L6rXZtp9LNbHDiIwo1KNTCTdL&#10;2jjCNSMuaGqlytxasnzRUJRtaTnF/Elbqfjdoug6JrWm+PrHVZdDvpLyNZtQt4jsuVCkhZQDg8Aj&#10;nmteDW9E8Q6euranrVheafdKktjfbtnkyOuFB7hWPHNY8Kah/bHiCK91mPVtBtbxYbjStVtTG1tc&#10;jBV45DwykH6Z71a1nwd4A+J3g++s9NvI7dNYh+yXS8fK0Z+7jjlWA/pXJ7qhGM29OvZOz9f07bnv&#10;R9rLEVqlCMVzXfI3bmlG6vo3BpvfRSvq9Y65HwUgl8G6tr2k+JfCzeH9Q1YefNYNsaxv5ANgnifA&#10;G9htV1PXg1kfBiCf4bfF7xB4GbwtrFnourXFnqeh2cyCS2tN0ZScJkkxbZl5UcDcCODXZWFza+KL&#10;PWPhf8SLZJF0+O2EMiqw3RSIB8r92VhyRyO9Z3jH4ZXNl4h0W7021vNUs9JuMq/2xluoLdwQ+18/&#10;vAGAO0+ta+1jKU4z05kvTRJprXfpr0vqcLwNWjRw9agub2E207JS95yjOMko7at3jZOSi3HS5znj&#10;zxtc/Cb40eH/AIf6jpEp0Hxtrlwl1ayW6zxi42hkkXIxtbHzKeQeRWvcr42s/jVrWk6hZWsOyGG5&#10;8D61dLuttnSS1cj5lYNg/TpTPHmvW2peBbPWvEh+3P4b12Ga1v4bVmlBRgNzJjIbacMRwetTfF9/&#10;Cvj2yvk8EX39rapoDQy6j4dtbwRzSRsRIrRk9JQBuXHXG09apPm5Fy20cW/O6s+ltLJ3+Zz1Iun7&#10;aarXipRqQhopcrjJSp6JuSUlKceVXTV4p2s5vhp4h1jWdTk8AwWej6DrFnrU0/jjw5NCxM1tKD++&#10;tmXG5ZHIYSEdyDyK5Pwf4h1b4W+JW+CHxg8N69c6Vr9xNp1pfwyG4tJG8x2SQN/rIWeJlyOm5eMc&#10;13k9x8P9c8ZeH/ivDL51zdaNPp+l3YkMbu7Dc1o5HAclSQrfdcHFcx8cJNL8WeBdJ+GsniC903V7&#10;63jvvCuoTSiK8gvrRjKqEtwzErsYZP3s9DRTlGVTk5bKW/dNX1T3svPpp0uGLhWo4L28aqlUpN8m&#10;q5akJKFoSi7Ri53SurLm96yUnFdnf/C3wpqV2fFdnbv/AGtDpwtNN1Te63HlqhHlu3R+OMsCareC&#10;9HhttHbwB4mmbUodS06aCO8EG2SWEja8blRt3AE8jrirPgPxL4k8V/Dyx+IfhvVY7uO/ZbuS0uoR&#10;GyL0mhOOjqwb8RXB+N7n9oe+vZp/hLrWm232PWlv7O11BtiTWe397BJgHbu5w2OtY041KknTnNK3&#10;VvZr5d/luepisRgcJRp4yhQlLnV7QinzKSu3a9pNpWu9V7qI/hF8G/CnwXXxJ8NIdbnv7K30XZda&#10;TrN0ZP8AQmZijr0+TaWUjtjg1qXfgzRfh74M07x18Dvti6fa6ss1zoU2pSNARPtgkV1bc20DBxnC&#10;4yK6LW18U+N/DMXjrwjo+kx675EKywNMs0WpWRb99a+Zjvltp7N9a5rQNW+JvhObWdOsY/DM82sZ&#10;PhqQStbXMmwYjtpouVLIAVLr16mtvaVa0nOUru6um9+j8tndP1PNWEwGX06eGpUXGmk/ZzjF3gn7&#10;0bX10aScdn7u10S2/wAVNP8ADH7Ro8F6uk1jpVzZrb+H1WXzLe8kY/vVIx8jp2XoRk+1WvhXHbfC&#10;PxB4z0zStHmj8OTeIDeWdxZwBoYJZFUTR4UnADYboMZPFaF1PFqOv6Zpfj/w7D5uqaoLjQ7j7L+9&#10;02VoSWgd16OrBgH6MCAaw/Evgv4kT/DrxfbeFbS28N+JItYj1Gxube53R3uzGXkHdXUEMMfWp/dz&#10;iov3bpJ66PXfvp1369DZ/W6NR14p1JQlUnBKNppODvTa+Gz05U3G6Su+Za9Ze2XhzxZ4WHwo+Kul&#10;WqN4i+0wLDaw7obhcbhKhAwjYww6EEVw/gvTvFPg/wCEVr4a+JiJNeafrkMF5qWoK32fUbSGTdDd&#10;l15VxGqgsf4lwa1NPv8A4zeKPHVv4sTV9Dm03w+6walpek3Bb7XDLEDIWU8xSoTlRnlc1P8AszaJ&#10;rWvfCfVfDHxKcapb3GqX9lI7XRkS4tfMZUxnlfkOD6EZo/g4dttWvFtJ6pu+3bS1/l20alHMs1go&#10;QkpclSMZyjZSilHSW97T5lF6W97RqXvd74qj8M+JNOWx1ee2kt9SUQWbm4C/aCy79gYHnIXPH1rx&#10;Gbwr8O08c6b8VILXxNNDqesSvqeg3EAlGl31sAn2pRw6n5AOCQytnBBrU/Zti8N+EfDl78CtW8Sp&#10;4ik8G+ItSs/D9vfAx36RovmRxMrcv8juElHylQAOlbHhD4h/DC/8L/aru317RPtFusN5Jq1myyWF&#10;wT5a7zjhxkAP90rjJojGphZThC7W19rp7ab66P1ROJxGGzyjh6+IVOnPWXK2pcs4NKS5laL5W5Rs&#10;3Zxd2lay5H9oa8+GHiDTP+Fm2mhXmseHb6NrDxp/Ys0kN1bmQDyp3hx87LwCxGVFdt8UH+Gdn8PN&#10;L8GeL5Zry119LfSLG6ucsl3IUzHBcMv3d2MZOOap2OhfHHwrpUN0bnQdU1PS4f8AiZao6tGmp2gf&#10;jzVUYLiPneO4965/w38XNZl8c6P4B+MXgqGwttW1KXUdB8QaDILnT9QXG2JJBt+R8NnPHK5Facsq&#10;kIqDuoXektbdLJrp6ardaHBKtTwtapPEwUJ4hRjaVL3E27NSlFtWk3a0pWU22ptSSOw1DRbD4K/B&#10;d7W+8S6ta6bb+XFZalNtuLjQFdlRVZ+skKOQCTzsOCTjNSGfx9d+FP7WilN1eaLcTRrNpqrJ5sYT&#10;IG0/ewy4K8EZrP8AEmueNPhVaaf4H+I+p6Nr2ha3dGwa+1Q+QY4pDhUfPyuOQvY8g1rLa+Avg78U&#10;brXtQ8RSaXH4wit7RYprgm1a7jXbG4zxHKyfKez7R3rn15by1bu00r32uu6e9/6Z7EfZxqKnTvTp&#10;01GEouXK6d1Jxle7jJX5VGzVtVfRRXK3/wAXPE198I11zSfHM2n3Wsagj6PqF5ZLugkyDJZMjY5y&#10;GUZ55r0bUPiNHpmiaLLNPby3GsRqtvHdr5P2jC/vVCt0fHITv0rnfi54P8La54J/4V/4w8MnVrG+&#10;uN1x/Z8Y8y2kLcXCAYKlSckjkVLp+h/CL44+BovB9vqA1vTvDt19iummZ1uLW6hACuHOGWQdd3fN&#10;KX1edNS5WlzO9knZdNdPudvLc0ovNsNiqlFVYym6cVFSlJNzTbl7r5klZt8y5mtpJqKvr+FvhL8F&#10;tN1LT9e0DwFpNve6VNO2lyW8f/Hq8h3S+WM/LkkkjHc+tcP8Pvg++geGvFXws8M/EXWreK68RTXd&#10;jI23zNGu2fzpBGy8bJCwkVGGPvDvVz4NarqfiCW68B+MruGx8WeD/ELBN0oEmpWJ+5cFeN4kibBY&#10;Z+ZexqX4g/FCP4JajJrHxW0W8k0jVL7dD4h0yz3/AGXDYWC4VfmwF5WTB4yD0ql9ajUdJScm7Ndb&#10;2d1a++7emu67mMnkdTB0sdKkqUI8ylJLkUbxUJqfLblacVF810rRd1ZNUNU04fEfwvc+CPiL8THh&#10;ayt2E2rQxi0WaRW2uQQ2Y3X5WI7Fu4roPh54WvNC+E8fgr4o/EtfGDf2kYW1S52qwQtmJHIxlgMc&#10;9TXJ6j4P8ETfES+0Sxj0TXtL1q6h1f8As+41ArLBFJDskli/hkV9q5QmtK21DwF4W+Kh+AWo6Ikd&#10;l4p0b+0LKSMMFeaLjaP7jhcEY64q5xlKnyxbt8VrLS29uq66bO3kc2FlCjiniKyV/wCDzOc2pczt&#10;BSWsZJu1pNtrmezbT2LPSfi54b/aRuNb/tqG98E6po0cKWLzBZtNni/5aIP+Witkg85HFRfGHxD4&#10;u8O/DnU7O+8Mpq179uhTTTaoyC9iaXdtBHKzIobHYso/vVL8NdJ1DVPCHl2XxAbVV0vXJP7G1SeH&#10;bJ5anBglP/LTIypbjp6isW9+J938G/HutaL8YINQg8P+INbgvNH15bQzWNirxqskEsgz5BEqZDEB&#10;fnzkc1nGMp1kkk3G2iTTdmvne2/XTvqddatTw+WuVSc6cK0pPmlKM40+eLur6pRUl7t3ypySXuvl&#10;XZafrPh7x5peieOvC1uuqMVxJcQv5c8KkFGLIeeGGCp5FT6XaaJ4gm1bw1rCw3FvHMsd1ZzESKsm&#10;0N36Y6isBJ4vDXxo0fTri5soJNaNx/ZtxbSbf7SthF5jK4HytIrfMCPvDmr/AIgc+DvGt54mXTIE&#10;kvliSSVWLCUDhWdezA8bh1HWsZR960equvv2/Pb7j06eI5qbnVSfLLlqK2nwb21eujtJvTZtWK3h&#10;Q+KvCnixvtRjuvD9xbyQtNHtYx3CsSrNt7MvHI4Ip2o3Y8TXVzrbQ2utWtvCjR6LdQLHcW9xESQ6&#10;MTn5uowe2ehrdvZL3RdO87SfC8d6t1A0l1b20wQO5GSADwS3868w+K3gvRLPUvD/AMRNF1K8jjvN&#10;Vjs9SkRgypDtJjgnXOAyyYVW4bJ2nOa0o8tWpd6PZP09Nn5nJmEquX4S0U5xTu03aydlo2rSSbu0&#10;07Xfkd1r/wAPvCOuavfavnzoNUgWa+02aZZIJbyNQYZAj/6uUYHIwGA5Heo/CME+v6LZx+NbCFtY&#10;s3ImkksRDcCJhkbCDnjvg4OKv6XB8N/HNvcaFFqNnd3V1bC7u7GObZMoH7oSbMh0XcMD0NclpFvL&#10;pXg5m1My61H4fkmSDV7C5aW8gIlO6Jh1LID3zkCojzSjytu6t/l/wPuNqsaVHEKtCMXGSk3Z3Taa&#10;k7pJ2a1knqk3K9r3e9rvge41mw1HSdZ1K21C3vrSRLiKSPy2jbadkoI5B6Z68jNYd34H8S+Lv2dt&#10;N8Hax4ljt9WtVjbT9U+1eYyzwtugk3rgM2QAc4BBOauX/wAUb/zbbQdEuLVvEE9mZdJbVI/LttYj&#10;Q5ZUl/gfBxtPQ9q6K3u7+XR9K1Gfw/8A2T9pmDaxpcyrIse7hl44+9g7hT5q9GMW+6a+Xl5+nSzM&#10;/Z5ZjqlSMLu8HGS1taTjo5d1va6aUuaN0zFi+K2uadq81n4u8Ltp4t9Psrj+0ZGX7PepK4hljzn5&#10;ZEkwQDwVYVveI9DsPG2jSzeF9Raw1SAyw2eoBMSRSA42n1XOODxiuA8caP4m8EjXrXXPAv8Abnhz&#10;VrW4hmtbKYO0cagNHIkL87+drKpAYxqw5rrvCuoeHPE+hW+m6PrAGpLp/mTWu14ZJ02hRJtb5hj5&#10;eecGipTjGCqQ09Nvmtfnf8tqweKq1KtTCYp30ektJXu/hdo30tZx1011V3z2m6vfeBPjhHp2v2rQ&#10;w+JtBV7iWGLNrPew/KxJ6Rvg9/vCug+IZ8X6QI9W0fRbPUIo7qEzRyHZIbUNlgpH8Sn517cEVz3w&#10;n1i8+Jnwl1Hw3411ae+v/wC1b6wga6CLOrRk7Fdl4B6YbHI5p/wX8Y+K7aZvh14ztdSjuhYCSFtU&#10;ZHmtWBKmI7f9ZHwCsncHB5rSpCSk5WV4WTXdd1s9jlwmIpyowpXkoV7yhKyvBu14y3i22213u7rR&#10;s7jw5qnhHWorjxN4YuY7i3u5PLvPKbcokTjJXordj61i+HfC/h3w/wCJZNC0FmeSxhkureORS6xW&#10;07/vLZWJ+6XywU52npxUmi23hy2nuLHR7620u+nuvNvrONfL33QAAcZ4w2ACOhz61Do0XiWx8Y3V&#10;6PBs0dvqFkL+5K3hMttecI0IB4KEDcMcda57cvNZu1uv9eu36nquopqk5wTknq4ptK+9rXtd8rae&#10;z11tcw9Ui0e+0ey1rwlBbzeEzqksOoTLcMZrAg4WWI9VVJRh4zWh4CsdM1f4jXHim0ks7bXbe1Np&#10;rSraLm9jHMNwjjkqfTkVP8K4Z7TTta0m+8L2+m3FvrFxbyW+zEGoiTEizqPVgxDD1Bq7BpNx4c15&#10;bfRNIhiVbPdpzbcRKActESOQOpANaTqfFT/HuvPv/XY4sPheaVLEte7dNxs1yyWnurRpb2T6trVS&#10;usp/Het2h1JvGmj3C3Wh28k8s+n2/mJNasCTLFkbtyAHIHcY5zWqtneeJPC+keM/AHjSX/R7BZ7F&#10;reFRBqNtIA4WSLscAYIwQSfpWb8WV8Y6v4WvvFnwv1Oyh1jToYZtLuJLgeReKkm6S0lz90Pygb3r&#10;Z0LxHpuqeDbTxdbeHLzTXjjh+2aTDHiSzcYLxMo4IUNzjgjpUy/hKcUt7W3tp2876fNG1KTljKmG&#10;qybXLzKVnG/vbqSdrxsrqybVpJtNmfpGueIdd8H3092tq2pPLcXPh8s20TW7fdIzyhAOxh61r6R4&#10;i0DVYtHmuNq3H2Y8SA7omUASI3pg1zOleFdQ0XxHrmg6TqkmoaTq2mLP4ctL5gY4JmLGVIpR8wU8&#10;NtPTtVex8Q6RqFhYePb9raH+y2azN1HIdhnHyTwzjt04Y/jTlTjO/Lt/mtvv/G5NPG1qPKqvxapp&#10;9eWSvK6021V9XFxvZ79FcXKeHNZuEsdRj+y30nyrd3TKEuCwO1W6BWB49+KlsL+XxP4Bur+7gk02&#10;+CSJdmNVkmhnicgNleHxgYxVXxT4Vs9Y8NW9tZaLb6lpq39rcw2skrK0O1w+8OOoBwQOlWdS0/SN&#10;A09VtruTSbXWLySCaJSB/pE5+Rwezb/Tgk1n7rS73/L/AD9DtSrxqT5vg5dunvdnZaL/ABJ2b0Wh&#10;j65pFr8XfhHrngU6qI7h7e403UtS0/akkF5GqlnCj7rFsMR1Bq58JvFVxeaAs9/rrXUMLrZTPNGv&#10;mPOqgGTcDg7vTrmptEtbjwpc6zAUsV1Ce6N35m0J9txGqvcNj+PGFb6Cl8WfC/wx4s8Ga54V0sfZ&#10;l1q3+1b7cbPKuCvyTIR0bIB/CqcocvJJ+62nfte1/wCvI5oUMVGaxVJXqxi4uN2r8t+RPdXve903&#10;717tWIV0KLxdoTaP4mvL6zuIdRW8sryCUqYnDnYFY9iOCp4INRaX4wufEKeJ/BviPwq0OpaOxKvc&#10;R4g1KH+CdG6dsEcFSPoaj+Cup6v40+GGlWXj3y/7VjtxDeS2s+RLJC5QSZ/vHaCR6k1duIH1H4gQ&#10;6toes3FumkyTQ+INLkX93crLGGWTB6lcA8dQTTdozlCX2b27K1vztb7gpSlWw1DE0tPaKKaaXNJN&#10;PRp7OCfM7a2TVmtDJ1LVPi3onw+1yw8J6ZHqGraTfQTaFJqcwWHUbN2V2iVwfvqvmRjPOQuetb6a&#10;FoF54v0vxZp2kxoG0CSCxuITh41Zlcx7gcEex6EcVjeML3wp4W8GST61rNvo9udUtZ1vJJi0EVy8&#10;iIiMP+WaudoHQZauh0HRPD3g3Tbrw1o0cKRwXD3LWInLeSsrFjt5yqk7sDp6VM5fu+ZK12+m+iT1&#10;vb5ebKw1NyxXs5y5lGMXZtPlalJxsuW+qunJvXljZNpsZ4d1yC92W9x9rW8tXMjRXEW2QLu2EnsR&#10;346jmsjQh4b/AOEl8TG9gUmHdaLqUzBNqyDi3dhzjccgn+9xVjw5H4d8Wa7qHjDwH4xkFxII4ry1&#10;kYssEyDjKN93cvBx161U8Wrps+ia1rN00Ol32oPHZXF0y7omeM5jZwfuhvu5PTiq91ScVdXt8tUF&#10;Sc54eFV8slFyad01JJSSd7tX2ve1u+hlTvrR8KeH/h+tzcW8moRwSyzWOpebc27xXKGQI5Hzx4GG&#10;/wBknNavw/XX/B/j7XvAOr67NqFqrvqejXBttrRWssjFrNyOGKMTsYc7SAelQeLpNOsfFuleLibe&#10;0fwto91fTwyMAslvNEPMdSOoTYWOPX3rX8QarqWqL4b8a+C7GPUtPN/HdXk1rdcyWcsJ2yxnpIOV&#10;O3uPeqlLmja3xXv5O/d+S/E56dONOs6nO+ak4pJNu9PlSd4xttKTvdXXKntY4/Xh4W0/StYs5NQt&#10;tSmsbhLiazulLB4pWJQuAMo6/MBIB2Geld7FLpZi0Gwtre1vbC5hZIZLiZWlj+XqjHluODjmsnXD&#10;oFpqL+J9PZWhulQO0Ma+dHNuACjp2PKH8BWf4w+Gd74Qm0nxF4Fulj03TNRnvNQ0+4TzBEsiHdND&#10;nlNp+bYOCM0+aNSKi209d9r228nf8whGvg5VKkYqSXLfl3Uee6et+Zcu/a11q9NzxlY6Hqmp2Xg2&#10;88RR2s+9Lqxhe3WR1aNwVdd2QQPmU98N2p3gHTvFtxNr1n42jtVVNYubezhtV/dy2e4PbysP4ZNj&#10;FWxwSoNcTZ634H+N03hu18dt9n1xrea98PzaXe7WeSF8SNBKpwQyFWMZ5KtyOK2/CHiq98Sa9rPh&#10;TTvEka64tjHq+lzXFm8ZNnKzwqs8Z/iSSJlOO2096JU6kafL23uttbXT7aa+gUcdha+OVZaqTSjy&#10;y1kuS/LOL2kua8e6avukSfCqDVPFfgObwp8VtV/tDUrO7urW4mWEwyRgO6qyvwc+UyDeKwNF8O/F&#10;P4Y6zqHgw/E271zTLhopNO+3Kq3el2aLgusmMT7eMhvmNZfhL9qHxPrHxT1n4N+MPglr2mapp+kz&#10;SLqNvbmS2uHiRmJikxgq4A2c5+bBrtvhj8b/AAH8UvD9mUmm0/UnBtZ9O1q38m7tpwvzRsrDkkc8&#10;cEVpVp4mi5OUFyuzto0r6pq2y9LHBgcVkeZxowo4lqrT5optzhJ8toyjJSa5pK8fiTs9VbdTan4f&#10;8P8Ajzwvd+EfFWtRT3msaR9jn1CG1HlzqDlXCHK5BIO01xvhDx9qejeH/EXw6+O0ljb33hHV9Nt4&#10;NWs4mS3vIror9nnRSMRksChUEhWX6V6NqdldWNpd2ml6Z5ix2fmWrW6gHzCNu0DsR1/CqV62o2Wh&#10;r4c8X6VDqjLY27SXCqpludsiZ3IeuCd2eg9qxp1Y8tmrq6fZp6Xa+Wlv8j0sVgqnto1YS5ZRjJSb&#10;TlGUWnaM9btqfvKS1smvtFfxTeeJNB8ZxCOG3Oj3lqjLqitj/TN20RTAdFkQja46MuDwRXWQSlUm&#10;u5J2aFY9xj2fNEyjnHrXA/EofEzRPBl74h0c2t42h3kklvaafj/iZacBgwuG4WVOoI7oPU10Pgbx&#10;Bq+peGbC+uwb66ls9yTFPL+0IcY3r/BJtPK+oqKlO9FSVu2n9f19504PFcuYVKMlNXXOrrRJu1lb&#10;fW+lm+t9Y3dptnaa1rOneNfDVzam3ktJV84Q/NMrnPB7EMOh61yXxQ8NfGvwx8Rrf4leD/E7a5oN&#10;60On6z4QuYFVrW3kZVNxbuPvMp+Yq3bIBrV+ImhyaX8PZtM0vxpqejyR6lC1pfWturyQF5BtTB4Z&#10;MnB9q27fVr618XaL4W8Qj7RdtpLTnUoWCJNIhAkUx+hyGGOnSqpycHzq0lqrNdN9/nuncxxVGOKh&#10;9Xqc1OV4TUoSslNvltZN3WmqmnCV9ddsywsofiH8MW03SPGMcd3a3PkLqulqHVLi3m/ut1UMuCp7&#10;ZFNeOD4eanqF94lurePT73WoLu3kW3EYiuHQJJz33MoOeozisHTPBj/A1LjSvhl4PmurP+3UvY7W&#10;O+J81byZvPJDfdER+buCDVz4g+Ira1+ITeC9QluUtvEWmxx6T9sx9jmug5Zolbqk2wcZ69q0VNyq&#10;OMHeLu+l7aN9/wCr+ZzSxEaOHjVxEeWvDli9ZOF3zRjq+VNN3V7Jt8r6xOutLXTNUimvkghW61RW&#10;aGK4cshkQEK4H5ZxzXE+Eda+KHjHxRo3iSz1Kzt10lptN8XaEk26KU7v3dzE55yCPutgkGuylvbX&#10;RNOsb6SxLJFdLHCzHOzcNpOR09D71l23h/4c6Lrd947l1aKCTU5ltrzUGby0kw2Eik6AMrcKTg84&#10;rGnKMYyur30Wl/K33dd7pHZjKNStUpcs+VRackpcvVSUr2195Wa+Fxk77oz/AB9pOg/tJfC7xV8O&#10;ZPtWk6gtvJaXG7iS1ZiCkoxwQQmQeo7YNN+HkPxY07wXceDfiXdWa3Ol6pDb6JrluCy6haDaYnlX&#10;+GT+BvUjPem2/jL7P8ap7Etc6fLBdzR61b3VniO/sjCv2a6RxncqSfIW7biCO9aHj7wzrtvqV9qH&#10;gfW7qHUtY0UWMPnv51rp7IS0dyYe43NtYg5wR6Vs7xiqL0i7SV+j0vr5/NW8zhiqdatPMIXlVhzU&#10;p8rS54q/LeN94t2v7rUk9eXeX4gz3Wj+L/C+snwlcTRtqk0F1cWMmfI3xkK0ij7yMRgn+E4qW+8S&#10;WHiux8ReBtLt9uqWtj8kGpRlUd2XMY3HgjdgE9qd8MtV+Jkfgjy/i/ptn/ammzGK4u9LkPk3cSqC&#10;JwDyCecr6is3x5ZX2veEPEUngXUY7y71uwjuNKVZAsiMCMBd3Tdg49DWUYx51B200undb3/L0O2d&#10;Sp9XliafNaouZwlG00uSzSW920t1KzdtU1a54N1K48ZaJ/ZfjjwzFa3/ANja01zQZpFmhkQgBww6&#10;EFSCM9VNQweEda+GWkX03w20mOe3t7GFtN0nzigPlgqbfc3H3fusec8HPWoPCGuW+o3el+LNR8Na&#10;npuraky6VqVrdMkbHYrFJnUn5yMEZXJw3oK6W5lvdY0u3vNBctLb6mv2yHcVJjViHUg9yvT1pVJS&#10;hNro910/P7ne9gw1OjicNGo5N1Ip8s0kp2aVn8O9ndxtbmWxFHNY6jp9v498OaTGbjVLeH7Q6sBI&#10;0Z7tj7zIePzFcl490K8stbs7fXjapp+qQpDcScEC6R9yPHu5GPQnvx0rYurHT7PW9D03w/dTWlrZ&#10;zM1qbVA0bnlpbdx/Dwc81ofETwX4R+MXw8uPBeuyH7Hq64jeCfbIkinIeNh0ZSM8U6c1TqJvZ/el&#10;0+4eKw9TGYOpCCXPFXSulGUrJtaK6Um7N22d9blLV/hn4b1X4gaV8SbTxDe2msWMaxq1nMqi7t8c&#10;wSoR+8Tkn1Ung0zSPA3im3tvFXgTXPHN1eaXqEbPot5txeaekoffEX6SBGwUPXbwfWuZ8ZeA2ury&#10;z8OQa5dadr2htDquh6tJIXSaRIykqkZ+aNl+V07EhhXcXVx4rtI9K1a0s7eS6urWQ6hbvIf9asBK&#10;lD6Fhg+zA9qqTnGEUpX9VtbVWf8AXVMxw8KNTEVJSouFpXfLJtSclySUkrarRvTVWkne9uZ8LQQ+&#10;L/BXhW9+IWqafrtzYawo0HxLobOqvJGGQTN/zzLbSjpypORR4/8AFOq/Cu40nxldmz06yvvEC2Wt&#10;Qyb3E0TkiJkxwkm78COKvRWem+JPgzLZWmhyaA2rWAmntbMhTbTT5JMZ6b1bJ+v1q1oul6brHhCL&#10;4feMJp9WgbS0ZL++VWWXy8KG3D+MEBvUVTnHnblsm015Pt0/4OqMo4eq8PGnSaVRwi41O8lolJu0&#10;3dK13rZ2ldnQahrmmfY4JGgF3a6hJ5BZVygVgQQwPbGQc1yd98HPDngLwgrfDTwr9pn0Nbq50PSp&#10;Ljf+8dGxBGz5KJn7q5wpPGKuan4U8cixguPD2qW6XlvC6TWl1Hutb75f3e7HK8/xDnnvUllqfju3&#10;8NaXYay9vY61deap8z94glUblXI4IPK+pyDWMOenH3JaN6q/ruvTqu56Fb2OKqP6zRfMo+7LlTtd&#10;x0Unez5rOz6x6pJmBptxe/ESTRfiVqfw3+wyLoUc90rDGo2OoxXChrVsffQYbGc525HWp/i1N4t8&#10;X2GteDvh7Kun+MbDRxf6Xc+ZhW/e/JGSR919uG9M07XPAerX3iaa/wBH0+O3sdbae08RK1w8dwmR&#10;vjnt2U43CT1AJrnbjwV8Sf8AhcOh/FXRdd8yO18PyaZqzzqQ10iNuSTy+5JGG7g8iuqn7KU1NNKy&#10;bSd7d0nv2t56Hh4n69Tw8qDpzlzyjGco2UmmlF1I2UbNXUrq/K1JX0R1Hgz416F4n0nR9O8eWL6F&#10;rk14tneaPqiFWW+VNxRCODnllOeVrm9N0RvBPxf0HwR4f8R32mxLaXN9aw3StJbX0Et0TcWx3fde&#10;MlGQ54D+la3j3UbJV8P/ABT1bQ4ZrG0vGbXGt/3gtl2ER3OANxKH5fVQ3PAra0jxr4I+JfhK08e+&#10;GNZt5oLVXu4JpgCyovEyn0GMg+nFR/DjzRi+WV01uk9Uv6etupulLFVI0a9aLq0+WUXblnOmuRye&#10;jW7tdrTmVmrXTbbeIdJ1r7VrniPQZrLUtJvbyPT5GzmSHd5YkGDhg6gHafSud8JX+hXHj/xb8G5b&#10;6Ozt9As7W48P3ENxie1W5R/NCMem1sADnAYD0rstBgtbe/kks9TjvtN1q5N9pkiYdY3KgyRBuhVh&#10;8w9yah8TfD/wbqsN3qY0BDc3MZbKYRp5Au3YT9OMewrOFSEW4u9mtPJ3Xf5r5s762FxVeEKsXFuM&#10;nzX051ytWvHv7kk0vsx67c748tpdaGoeB9E+ID6Zr02jym385VkJZI8C4x6E8N2Oaz/h14l8Qa78&#10;GfDFr4mMLavp+rW9n4g8m4/1cgDZcbf73BwexroPhfYaRrNv5msaTZtqmlgWhuOTMsechSTz/MGr&#10;3g+TwJP4s8R6JpcVtHqUd8j6pbx8OflASQj6dDVSnywdO17Wd7L0+5p/ectLCzrYqGJVTlVRShy8&#10;zs1pJaPTni4tNq14t9jQu7u/W40/RtPnjurO9Z0uppJPmSIowBX1IfaPoahXTdbGkyRWOrRLcSwF&#10;L63Ix823b5iHseh5yKg8XReDvBmkw6vrNxHZW9nIsC3sjHbD57hNxI+6NxXLHgHBqzrcmq6dqK2d&#10;taQTeZZZWRs7mdQF7dRk5PtzXPG9k0vw7HsSajOSqPVW0T1SastLXSumle6evopLTQ72Cz0m4vNW&#10;kuNQsLNo2mZeLjK4JYe/FYvgr4haFqPiZdMbVLcNKr24t2JWSO4j5kjPuBg464rQ8JeM4dX1U2Jz&#10;FsY2dxYzY8y0nQdPdWHKt3Fc/wCPPhfoum+JtQ8c6Vb3H2q6szcXEagFWuUwiTIf4JNvy8feHWtI&#10;Ri5OFXRtaf1/X4nHiK1aNGnicFaUVL3k272SWt+rsrO/q9VZ7Xhex1vwp481Ezz2/wDZd8onW3SM&#10;hkkLBQw7YbnPvXOz+Fvix4SbTzJ44h+y6b4sYWUu1R9u0y5JxBcgjh4nb5WX7wA7k12mn6vps+l/&#10;23DcqywW5jlkx8ybF3Mp985zTvteh+LbS6sLhluI5LSPz7R1OORuBHvgj6cVMa0oyu0ul9Pl+X9X&#10;1NKmX4etRjGFRp3bjaTW/vW03V0na2lraq6PNPh14h1zxB8ZvGn9qfC690NPCUn2PQ7wKQmq2L/N&#10;IAv3SPMAcY6Z/CvU9Mv7e+gt7APl5I/NaNm+ZQehI6j09jXK/Cvx7eXt54g0jxfPhtP1a4W2Z23K&#10;bYDK7SM8BRyDznPFL4vs5bfVLf4g297DLYxtD/Z89pkSJET+9ViPvoeCB1BFaVl7StytW0Vuutl+&#10;b18jlyyUsHl/tIz9peUnK6UWlzPdLT3YpQWmtlfVtnU/2dFeaS09zt+0Rwyo0g5wPf1rN0WdbQx3&#10;moaFKwbT9s10nK7XchlIHUcbs9cGtCC3jigurvSr6TfdSiV93OxsdQD/AA47Vn6bqK65eNLpuqG3&#10;vNJYQ6lZGPEcsb7WBIPqvKsOmSK547M9ipyqUO76aO/37tJXtva/Y4/9mr4I+CfgFoXiH4f+A7u8&#10;Wx1DxBNeW9vf3G9oWaNflU912gMD378it7x1oPivRLP/AISLwVrMNrMupQXGrWt+c29xADtmCn+A&#10;svPpkVR+KnieDwf4MvPGU6SWaxyKy6rbrlYN04RWKnrtONyjqCcV1Wla7Nq+mzWOsWcfnxwRrdLC&#10;u5dzpksAeqZ6V0VKlapU9vP3rvW/W1jx8Hg8tw+G/sqgvZqnG8OVtcqk5Wt1Wz8mrpbFHVPEUOia&#10;na2OqTQm41CKeOzt25W9ULuVB2yR2PWuJ0LxB4G+DPijStE0zQJ9G8L60ovre8ZTHa22oXMvlC0w&#10;fu7jlsHAUnHcV32mPbeI7XT7+Mx3C2txIkUiwjbxwDg/d6dRWDql7o3xEsdS+EfxL8OLdWs0KwXc&#10;it+5mkYFwq4+aN125B7EAiinKPwyTt1t89Uu6HjqNaUo1qcoqov4bkrpu0W4ykrtKTWrXZPdK7fB&#10;Xg648EfEHXPEVtez+bruoGbU4ZIcJcKeIZh/txgeUfVQuRxmuZ+I3wo0X4yDWNYlVYdZ8P8AiW3u&#10;NEvNJk+zXETwouEnzw5G9iCRja/FdtoXii1vJtPbQ9Se+097a3j0m8dwy3qEENMCecoRtbP1rJ8d&#10;6ZpkM2uaX4Q1p9H17Wpkkt7+4gLQNeGPZGreoIXHsRWlKpVjXve0rJX8lZa+Vv8AI48Zg8BWyv2f&#10;KpUuaUnG+7kpO8G9HJy1Turt819dcvxZ8LNb/wCEo8YXHhLSbrS7zxR4ehml8TW1ziMX0B6FB90l&#10;R16EGu08LT3WoWcAMbLeafbA+XG2I7regy3vnHHoaj8Jz+NTpkPh7xHpptL+3tY5rm8tW8y3uJMY&#10;kjGeRzzj0NPh0drrxg2p6LrUcbQaaI1thkhD5mckdOgxjtWVSpKa5Z20679Et+1kvQ78Fg6WHkq1&#10;CMkpvWLtG15Sk7LTVSk23a8tLto8u+LfxI8feM/gb4v1z4d6AEuNDs7XWPDtxJzLdrbzg3VtNEcN&#10;G6eVIhHcEEV634O8a6F8RPCmm/EnwrdR3dvf6THdRLbybgwkQOF+oORzyDWdqZ1Pw1qPibxBDbR6&#10;pa7oJl0lbcRyRkxhZdr9JA4+bB/iyO9Yeg6p4G+GMun2/hKXS9L0/wARa1KlnbwxlIbuUrkRL2hl&#10;yGyvGSuOtXPkq0uWEdndW7NK6fXpfa2/Tbjw31rL8wdbE1uaMoqM07KzjUlyTgl7tnzOLTblZQTv&#10;Lez4F0i2OseJvCeqeJxrFnqVzHqMOjX7E3Gnxvw8ZB6x71yvoal8R3FxZ/FHSNWfTpo7XT0ninvN&#10;vynco2xt3wQMhunBFbeiP4R8UXX/AAszwiLS9u5rVrP7UjAM6JKd0ZPba4PHrT7tLXWLSW+eSSyu&#10;LiExJBcSBWGxvvDPB/wrN1P3jb7Wfraz0/4HqehDB/7HGEJJ+9zRabd4qXNHV+btZOyTstDF1fw7&#10;NpHxKs/iFY3Uhs9Vb7Hq0UcZkS4Qofs7vz+7MbZUOByr4PQVDpXiPWLTxxqHhu9kiuv7J1RpPstw&#10;FWZbaVA8dxCf41UF42HX5a6SaDUNX8O2v9leIvJu7MqWk8tWSZwMbJF/uk8nHI7Vz+t6IvjaC3i1&#10;m+i8P+MrW2RvtdhhyoDKXMZcfvIjypB6BiDiiEoyVp9Fb07Pvbp93oTXw9TDy5sPdNy57XspNr3o&#10;pt8qk3ZpO13zO+rkrHirwj4X+JB1OwksYG1CO2eCxlkyjAOqtlSD8yEhTnsRWZ8PfiBefETw3ceJ&#10;bTQbiHWNB1CTStX0tbhMtNEQGcHPKkfMM84qfxJrB+Hnjqy1i90uNdFlAtrTUIZSRbTSMFELp2Ru&#10;zjgHg1JeW3g/4UaR4k+JfgvwBI0lxctceIrS3iYS3ZXh5Qp4ZgvPHUCtI/w1Gzd7cvbfVb9fzOap&#10;K2MlWjKMOTm9rpaTSV4TXuu/K7rs437WLXgC58J/Eu7h+Kllotxb30fnWz/bGKyW8inZJGUzwflH&#10;setSfEHwDa/Ff4bXnhycLFdTkTQSXUeTFcxHMcnHKkMAcjn8yK89+Cms/D/4FfD3TfFF/wCNJtQ0&#10;/wAca75ravIxZPtF07eVvBP7oYAQnoGAzXsVlc/Yr99OctIdqtHIsfy7SeOe9Z1uejW5oXsn7rfl&#10;0+TN8rnQzTLFSxSjzzj+8jFp6zWjdv5ktGrrdJuxyPge7XxH4MW/uLj7E2nxzWBmhkDR7VUBn54b&#10;a3INbfhrw/Z6bpSxWOqfaILmCNNjYEeVTG5AOm4/Niq2l+E9D8KW2raVNCP7N1SZ5I18zKh5FIkU&#10;Dtnk4HHWsnwzpGn/AAx8K+Hfh7ffaLrTSzQRalNISYtpLRgkc+gB9BzSly1L8nfReW/4djSj7TC8&#10;nt4rSLTld6SuopWS2ktb2sralPWNG1Twf4K0fxDbXlxDHpWoH+19PQGVbqGV9p9wVYhgfTOeK7DV&#10;HsIrNryeb/QlkQXUyvsaDaQVb3GcZoms5bqefSX1LdZXVqxW5jkG9JDkcfQYIrl/AM3iiz8PN4G+&#10;JmoG+1C2ufLt75rcRpq0JDBI5P4SxUYOPQGn/FjzPdP52fy6et9V0QRisHW9lGL5Zxsm9UpRVrb6&#10;KStZJWdpa8zV+ksv7M1m3m0jUpDM9vbhmlZPldGJ5B75x09PrU2nTfYrqSxjlhTCtcRrH/y1iAHO&#10;K5PwT4/XwPo0ei/ESOaGN3vJ9MvGtSqw2MLgCKfqFkjU4J6Mq7h3rrNQFhGreLYp7X7OdPPk3D42&#10;qjAHdu/ukYrOpCUJNPZ7dn6HThMTSxFCNSDXOrcy6xVr669Fs+u+zMHUbmxs/DumeNLW5NjaC882&#10;8Xkq6u20gjt/St7S706wlteafex3VhIrGG8t5M/8B96ktRplroNvYLHbtbTALDFw0bDGfxBrN8Ka&#10;FovhWz/4Quw/0eHe9xbwq3+ry+cA9xk0pOMovun+H/ALpU6lKtHblaV7ae8rWt0tJejXzdp9OGpa&#10;vp66R4u8ldQtWVpJLdSqF95MTD6qOR65rnvCur6pr1z4w8INuk1DRNYiFvb38JRVR4lZSj/xxn5g&#10;G6ghhXWeK9A07xZpV54Uv7maFdQtWhe4s5Nk0ZAyGVh0YcEGsHwbqWpw6xLpnim9hu7pNsEV95Bj&#10;e4jUHbvH9/IOccc8dauEr05P007ba+m+mhjiKdSOMo023y6py35tGuV9mvdkpWaeqsnYteDrGHSb&#10;iaGSby5I8fumfKx/L8yj2wM1c13w/Fq08OsacY2uIWSW2mWQqy5PzfUFe1U5/C9/B4junhjb7NdJ&#10;9p+2LJ80UwwCm30K0zxnD4vn0uHxF8O7pJbqxYH+z5htW6G4BgT2wuSPep+Kompbl/wsLOM6bai3&#10;ot3Z7pdWlZ6LslqU/jf4Vbxp4HRLTxFNpIjv47i41K1h3NGiAnew9FYKT9K0bLxRp+raK8fi/Vre&#10;3guL42+n3nmeT55U8MCehz05wRjHWpvEU2sz6Kj6KHuAsLNcLDtLs3Hy7Twf4sjvXK/D3xH8Kvjx&#10;4C1vwk/hhm0zRtcudOk03ULdkZvJcFZUDYIUnlSDxjFaRjKVH3r2i910v/WhzVqlOnmbVNpVKsNI&#10;ybSm4q9uqsk3dpXT77HSailv4IttU8e6fJfX0OTPPp1uvmMW2gMYx3JwDjpWtF5WrWVu1rFLGt5G&#10;JlZhhoiRkbh/MV5j44c/CbVvDHxF8MeM7m38H/2hJZ+J7O6dpIIoZfuTDglNkmB6AMa9OW3uf7Rt&#10;dTg1dnt2h+UJgpLkfK35cg1NanyxjJu976+mlmu6/VGuAxXtq1Wio8vJy3jdP4lfni735XdrZaxd&#10;jn/A3iKeJ3XVNUtZopL6S3Qp8oEq8Ou1veptH0/wp8PtBW3WL+zNN0uFbT7PIx8tBJJ8oUt23Nj8&#10;RWHr/wAPl1/w9ceEfG+pW95b3+sB0vo7j7PJHJjcHjK/dZWA+XvWt4vsbHxd4E8VeFfE1jcKLaFj&#10;JJIOCFQSxyxnvtK59mWrkoylZPRtXt26Pzer6L8TCnKvTpuUoLmjF8rlvdptxe9l7qd02mvQo+AZ&#10;tNuPiJ4v0nTNQlbVNN1SM6hZz4AjjkiBiK+qlQ3P1Hat7xt4O0PxBefatds8wyWElrNMkhUlGIO0&#10;49GAI964HTvh1oXj/wCIvhX9qjw34g1DTdUv9BhgvLSO5XybyIrvTzkHDEBm+m4HtXb+JNY1WTUL&#10;Pw0/hyVrHUoJTNqn2hdtpMnKoynk7j3HSnVXLWThLW2vRprRrz20McBUc8vqQxVJcvO3Br3ozjJ3&#10;hJqzcW+ZKV9E03dJ6UtXt9f8D6zZeJbO6+1aO/lQ38DMd0TEbfOU9+2R+NbWoeH/ADdSt9a0m7zu&#10;leSUD+IMoAP4f1rN8M68/wDZsfhrxHYvb3100hhsboA741PO0jg+o9qtXGpJ4VurbTQ7Kl2jJB5j&#10;cbs/KOfr0rGXNzW6q/zR6FH6vyOd3yNp2vrCWmndX00e1+zK58K+Bde8dx/Ef7E8euaLmzW6SQxy&#10;LC3WFx0aIn5gCOvIrbvdNIluLmGL/j4Tacf3vWm+TDqdlHqXlQyS3EKC4aHlZCOCM9wDnHpSat4j&#10;tdCvd+pXK29kkQ8+aXO1CeF59zxUSlKTS3srL/I7KdOhRpylJKPM+ZtK129Lvzta78uxyfh3xrrk&#10;3iCLSdT8PSW01vdPayyyfOrBBneCOgYEYPrW5fs1r8QLXT3sZZLS/haYTBMpDOvGD6bl6e4rnLy3&#10;1nw98T5tek1y0j0+SFrhlk3BJLfADbiflVk7HuK7OHUdIvLNNTjuY5LdlG2UyAcE8Y9+eK1q8sWp&#10;RWjX4nn4H2lWE6dST5oz622Vu3ddbab9jL8OyDX7W6t9a02GW8tY5IN0L4jnimJ6emVUZ9CKvaZN&#10;Hou7SGZpI7ZkRVl+8gK8EE/e4rmfBMHh2/8AiB4z8M213Ot9pOpWDTWrSbdim2DxSoP7r7nz/tK1&#10;aUMniG98f6hoNxEVt7OOK7sbplDLJG6srRnvkMM/TFFSHvNdEk/vS2+8MLib0oTtduUoXWt3FyTu&#10;7LVcut+qtozStNLtLTXdUvdPcxzTJG8nzfu3YDhyPXHX1xUg0lPOutYs5YzJcRoGCt8rdm/A1VK6&#10;hHJ/aiHy22hJPLXcMA8HFWPDsnhq/wBOjk0mVRBITLH5bHAG7n8M5rKTe9+y/r7jupxpylycqW7W&#10;tt3ulbz18xslpBqdpBb2L2zrpt0BNC65xtHyjPVSDgio9F017HxLd3M9wz/apHmt1ZuETABA/n9T&#10;XGeFrz4l+Gvi1Jo0/g1J9GvftrX+qxXgby5AQ1shTrwmVLejLXc3aQyata6laWu64s2KsobBEb43&#10;8d+cflWlSm6fu3umulv63+djjweIp4uLqcjjKErNNNbW2utUovpdcydn1LWkx38VvNz5mHzb7vT0&#10;zTY7S7kn2mBIflLKzcsG7H35rzu61zx3Y65Z/FbwfNdnQfss0eteD763/wBKMjS7Y5U/uYxnB/hN&#10;dD4t+Ies+ANN1LxN4o0prrTYpIzarYxlrhFbG5Sv8W3np2FOVComuWzb+++1rdwpZphZU5OopRjD&#10;q9nFrmUrr7L1WtmmrNLRvC8aeFPHElvoPxTiePT/ABXoN4sOoNb7mh1HTWlAniaMdSVwynqjD0zX&#10;datYWd7GNX0osLm383y/L/5attOVPrTr3Vjd+G4tb8PzLMbiNGtSzbch8Ade/OcHqRis8av4k0O3&#10;utSngttQtYZnRo7GP542UHLH1OQMr6miVSpUSVtrr5Pp8v1HSwuFwdSck21NRbe+qVufTS7SV7Lo&#10;m9yPRr/Xdd8H3yeIdK+zzSYSFo2y0ylAdxA+6wbKkf7NXPD1hbRyTXNuy/aZLVYrllUL5jL/ABH3&#10;+tSeCLy11LSfMt422btz7uQHb5jtPcDOPwrj7GbX/D37Rv8AwjdjqFu2kXnh9rq6S4LeaHEgVVTt&#10;gc5zzzQoufPFaWV7fcKpWp4eOHqTTnzSUL9U3ez6d7N9tzZ8S+NLzw94q0fwdeeGRfaZq95JaXV9&#10;CylbJ/LDRrKv+38wH0rV8VeFodY8HX2gLbRTRysJFtZowyS7XD+XjuGxj8a534xeE/tdla+LfC+k&#10;Ncalp+u2l00Vq2Gn58liw6HbG5PP92tzWL7UNN0n7f4aIuo7G4R7q0aMtI9uud4jA6ycfL2J60cq&#10;5ISho+vqvy6ApzVfE0sQuaNlbTaElZpaK+qbad2r9rHDSeO7jw3+1Nb6B4r0RoNM1zwzDb6JqnkY&#10;SC8Ers1k7+rLgrnuMDrXpN9MLjzmt7gRT2sm1WGPmGMlfyrA1iLwf4l1/Sr7V5beW3vY1ubG31CT&#10;YwuYiGXap/jGckdQVq/oelQaRZak6yPfWdxeSXCxDmSJiQGQd+uT7U6zhJRaVmkk/O39bGeXwxGH&#10;nVg5qcJTlJPZxTSdnbdXd01qk0mtLljV/FNp4T0aTxJrd8sdnG0YkYJu2b2CqOOuSwqmNM1bUfFG&#10;oPqksF1pL2UUNvC33hIZC7Z+gKY9xVRJLPRNet/Dw0i/ktbqQRBpvmijVRuVjn1PHrxVjw5qlrbf&#10;EHV/DyWTwhdkolmY7blyoJKZ67RjP4VHLyxfL2v8rr7mbut7arCNR+7zcttfitJtPo01aystVv0M&#10;74beGNE0Hxv4s8a+GPF9xeaX4gvknutNkk3xafeRR+VMU7oX2qWXpkZHU10V5f6dHYjWLGSGSxNq&#10;8zRIo/eDruH61l2llbeEPinNIlsIbXxJbZ2xRkrJdRZYu2OEJRsZP3iPWmX3iHT/AA+s2i6/byQy&#10;T6m8GnvBbloyroWQtgYVeGB7A1U+apUUlrovuSt+FrXM8PKng8K6bShaU76uyk5c2l3opc11F7Xs&#10;tEhbfxFpvhS626jpdwulx2CzQ60zGSIpI/8Aqj1O7JH4GjxHe22mT2NpEjXEd5HMwt/LLB4wu44x&#10;0bsPXNZ/wd8SaPrvhu00NHa8t7qOSWFuHijw/Me72PT8q2tW8LDXtWhvYdTkjjtlkMDI2Ht5c/eH&#10;qvHQ0S5Y1GpdPx7fj/wBUZ1MRgozotPmtZWV1dptdE1ayWl+5l+NrTT9V0f+0vC00q614ZWDUo7N&#10;bryWeMKWEMpPHlum8HPdfarHgrx1pPxN8AWPxL+Hs8N9ZXsLSQwrIGDPu5yezA5z6VuLM4iu7iO0&#10;tZNU+x48uUAeYo3bQ56lTz+Zrhfhb8O4vhZ4HPwr8C6lHp7W9xPqGlyS/vAI5pjK6yD/AHmKj2xj&#10;pVL2cqP95NWv2a1/G1vVmc/rlDMoyil7KcJc1tHzpx5LX0u48yld2vGPc7XV9R1mHRbq4ksrdvkT&#10;7L5nPzN13D0Bohs9JtRJ4om0+2humth9uuoV+clVwOe4HYVFf32r3tjsS1VpZFSRFhfKthuceoxz&#10;V3Ul0iTSm0+a8W3M3yKdwB3kenc+1YfCkvy+R6n8STlvZK1++u3329DP8IaRFo3hyx8MXWsrNIoM&#10;izKu3z0B3bvbqM1Zj1XStfkkt0aK6s1mmt5mHWOWM/MPw6fWm6ZdaHpaWdjd6payyyK1vaycfvGA&#10;3Mo/AZI9BXP+HZ2+G+tw+BLy+a+jlN5qP2y4wJIrdnLsTgYYK7CMd9uDzVcvPzPrv/mzndRYeNOn&#10;ZcmkW73s/dUYvXqm9ddFra9zoNC1OWz0tra8t5PJhuPJinaTcWj7MT1GOhzUN9baUZFNwJ/I8wTR&#10;XatuCP0I+hqxbXun3emzapp4t5re8VWjdJMrKjD735VRudM03R7qPTG1FoLXUEKx7pPkDAcKue+O&#10;g70l8TNal1SitGu79dO2j77lnxH4g0vw7qOnWt1Kvla1cfZogp/iCFgR+Aqxf6nppubq0F5tuILZ&#10;Wbg7hk/Kc/Ws6S30q/tYddaya8k0FZBb2safMGIxwP722sn4geMx8PrW58Va3aSQ6fJ9ntkvoIvN&#10;CtNLHDGGXruDPknoAtVGnzSUYrX83f8AyMa2M+r051askob37R5dW3ol7ye7sludMtnplnDc6w1s&#10;u3UNn9oR/eSRsbdxH04+lYvw60U+A/DupaRdQMsLa1M1ikj/AC+VJjCqSTlRzxVTxG/jzT/Bcfgz&#10;wXNpeoa9b+Q/k3kmyK5tfNHmLxyreXnHvzV/xd430nSPFmg6NrNlD/ZurXTW8FxJyY7wDKJgdOAe&#10;TVKNTk5U7p/+2rT8NjKdbCxrKrJcjgkrtaXqOzV9tJJX7NpvdM0NJ/tHRJJoZrSzhtY5gI5oCFVl&#10;PqB0OeKNZ8OaZquut/a2kW81nc2LR3TSRKfOYkABsjnAHB7HHoKw/B3hafw94u8TaX4m1oX1pr1z&#10;9usbdlO23iACtH+BGad4Xs38D3moeHNf8X3mpW7Xiz2817HkwrMx8uBSOqrjA7+tDjyybjLXTa+t&#10;7fk/+AFOp7SlGnWp2i3JauPuuLdk/KS1Vr6b+fO+K/EnjD9nn4P3njjWtRuPGH9l6XH9ruDarHcX&#10;X+kbAW291Rx2/gPrXoVprWn61ZXBsbtT9jljMgWQFolKK4Df3TtPQ1W1TXrAaSbm8t47vTbiAM0y&#10;gFXUk5JB6jH9axrDwTpvhv4j3Xj7w9q8yWviaOGDVbGKIPC8qLhJz/dJTCZ7jFH7upTfMrS1d+j2&#10;0stFbX8jOnHEYPERjRnz0bQjyt+9D47z5m258z5E7u+jldts1ltWm0281K3mW7/tCEsqzqGQqvQb&#10;DwePzqjr/i26g1Tw7p+naOqXGoQs9jHefu1LKV8yLp8riPLD6Yq9pF/FomlXFhreoW5tbVvLW9WR&#10;Rt3NgIw7MMjjvVrQ7fxPDPJb+JGsbqGHZ/Zd8q4lclfm3j+E9gR1FTflvfX/AIb/AIa51OMq0Yxp&#10;txbtfS9rO7vrpf3rPVXtvs/Gfjf4F8P+APjj4X+MHhbxLqHhabUPEEMXiRdP3Nb6y8pWOPzos7TJ&#10;yylgM4JP8Neu6N4ztT4z1D4f6vqNomo7WutPsi2HlttxGcfxYI5x681j/EPRtE+KWjWPhHxQtxpd&#10;5Frlve2bRqGkimtZldJEPQqTgH/Zc0z4neE9B13xLpvxE06eNtc0W3urSNLdlMk0U67XiHOchgre&#10;2PeuiVSOIjCNRvmSav6fDr26b6LyPFo4WrlWKxNfBxXs5zhNxu1fmVqnu7KSSU7JLmk3e7bayvBd&#10;hoPg/wCKR0nwPYrbw6hNcLqGmxTYjtJgA7sEHAycHHvUHj5U8aaCPh3f+I7jwn4ymkmvPD99ayeR&#10;HcXUeQhJ+7IpyNyHkj6VV/ZU8a+GPiPoGoaTqd2LzxN4R1ya01a8ktxFNJIpKrKcdcqAM98VT/aC&#10;0f4xeDHtfFHwy0CLxRZnXf7S1bT9QKbrOBVwRblvuvzuXBHIroUZfXvZydpLq+rV7b6NNd7XPLqV&#10;6cuGljKUXKjPVxgm3GMuVSSUPeUotPWDfK76NI7T4eTfE2DwZ4asviFYwXetTrJbeKprNv3XnGM/&#10;vAO6sRg44Ga0vhze6D4k0BPEnhLU53srq1EdvHMP9WYy0eVB6dCD9KqeB9G1WCz8L662oXUP2HT2&#10;gvLCRvlk8za26T/bXaMH3NZX7OngrxB4G+GaWGr6s9x9n1LVG0+aePa72Ul3JLCXB6NsYZHYCuOo&#10;qcqcpJpO606a835WXyPewUsVRxVCjKMpQ5JPmk02nFUkrtW+JSm3dayT20F+PXiGHwZ8L7jx7q/h&#10;ptTvtDgE9nbrGredMTsAQ44chu3rVv4ftp/hv4GWs+u3NxqFvBZNNdCS18qWMZLtGVXoY+R/wGrv&#10;irw/4W+LHg6zme4XUdLuJorqFbSZglw0bbkYMvYMOnTIqfwtrmu6r4l1jw74n8PRx2L/ALzS7qPD&#10;JcwlcOrj+FgcjHcU+eLwyhbVO79NEkvm29P+Gfsakc4lW5lyzgoQ0bvJ3blJrSzSgle+1la+uj4N&#10;1zwr4v0aHxh4T1CO4t9QiSRbiFv9YuMjPvj8a4b4+eGfE974L8TeI/BdpNf6paW6y6Lbw8tFNFsL&#10;xKP9sLj61u+HLPwj4I1Y+CfD2nQ2s0bx3bWKsVVICSvmIPQEbcD1pngM+D9K8FatpOheLbzVbWDW&#10;b63uGuZGaaC4Ep8+HdjJ2s3y+2McUqcvY1PaRu1daNbrz+75q5eKi8wwf1Ss1GTjO8oytaaSV4p7&#10;2bbvrytK+ovi3xZ4f8YXkPwug8SR6f4i1LRW1GxsluB50TIATvXnKgtgg9RmsbwH8d/C2ueLLb4P&#10;+Ovsdp4w0+3WTUrLbiMShT+8hJHKkDPHTNZWr/A/4YfCHx5D8btI8L3V34kvLi2tLjWpZJZmjjbE&#10;bHbnCgp949O9dMX+Gd58cdUt73wpaNrNhosM8mqMitI0MhKADvjtmteXD+ytFSatdPRWlon6x19b&#10;6nnwr5v9cUq8qdOp7RRcbykpUrOUdbK1T3W9uVK6u9GuputMt3sI5fC9ras8dx5yqpAVtx+fkdCQ&#10;a8++Lepf8Jn8F/EHxH8BW8UOoQ6bKqx69YssYNpP5haVTyVTY7D14xXZ6N4eisPEN3deHtcjS1lt&#10;VRtPVc+VIDnePqOMVY8U3+u2t1pun22hW+oWepXX2XVI5pgvkwsh3SDI+cAcFe+awo1FSrJrWzT7&#10;aLVpnrY/DzxeBqQl7ilGUdFe0n7sZRa1Vk3fTZrazvyv7NHxsv8A9oL4Maf8RbvwteaPfTxAXFrd&#10;RlRI2wMs0WfvROCGB9yO1UdL1mzf9qO78F3VusNw/hIaiv8ApbcylxGXWPoGxwSOorpPB/w80P4d&#10;acvhnwrDNFp9rZra28DXDN5FuhZlUZ5wMlR6DArM8dWsEOv+Gfidops45LGOZJjc2RM88RjOIw/V&#10;cHk54NbRlR9tUVNNRknyrt1S/Cx50qeaU8rwjxc1KrSlB1HZLmS92TS0tupadrJX0Nm10Lxe2iS2&#10;l34igkult3hh1OO1G7duyjn128AjviuZ+Dd3pnhfT9U+Htlb2dvrME01xLbW/wC6W8us7ppUU9Az&#10;kE4z96nfs66n4J1XQtQ1zwf4rutSbWJjqVxptzceZ9k3sVxGp+4hZTgU5vD+i6p8QPCPjC0slhvp&#10;NTvnZvnOVEOx1z/Cfu8Hg49qVuX2lKXrtbVJvVff6dAjONSnhcdRtd+78XN7s5Ri3GWqvqn3dkmd&#10;5rOmR69pf2S5VozdQeXI0cm2RVI+YKexx3rnPCNpN/Yr+F/EVqLe40tmjFzDJgNFnMci/hgN75rc&#10;tLnT9Ynv9Hi1OOTyR8sUbYkh6hh+B/LNcV8NfEHiHXNb8UeDPHekyW7WKRmykkj+e4tnU/OGH3sE&#10;BT3BrCnGTpy8rPz10PVxVajHGUtNZ80V1Tsm7N9H7t0/VGnaTvpbQ+G/G2qvE11qg/s26jkOZZOo&#10;iOexANdHqVjDpdvdXFtLte4DhY5VzE8zjCBu+0HH4Vy1xJ4a+IXha48LaL4vjOsNAyWq3LBbq1kU&#10;FfMReu4A9elW9JtvHnhnTPDfhu+8SQ6g1mB/bV7cRBZLuAKRkAfxA4LY61Uo82rdnfVP777fL1Ma&#10;NXkvDlcoNK01Z2u7cr11ave9rcq1u96ujWPje/8ACF5oWra1p9r4i09YLpZrJ2NvDKUDMDnnyyQw&#10;+hrM+EXim7XwnpXhzWpY7v8AtIyzW7NGCtuGkZkt5M5yM8I3UgDvWl4B+JVr4h+H6+OvFvhiTw89&#10;xfS2t5DqcZjKQiUqrk/3WXaQeg31jfC7wLrnw5aaw8QapZzR6l43uL23mt42mV4pFZ4ocn/U7DgD&#10;HHHbdW0kuScZ6NP8Unez7J/n8zzYTlKvhquGk5QlCzb6Rk4uPMnazkrq7S27qzj0X4u+G/Gfx31L&#10;9n7UvDkljqOjQ/bprfUrdJodShKALLCWzgg/j8prudOu/FN3dyGbRbKeCCTFncMwWYLjlSMcEEfj&#10;XPa6Ph83jrVvHOu+E2XWPD+nxwrqUUOZjbuSTsPUqO9XrLTZ4NUsfHfh/XmudPktdkkMxP70yPnd&#10;7EfSprezlblTWi3721s/P+tjoy94qnKarTU3zyd42TUOa0eaLW8bNO27V920aF7piaw2oeJ9N0qP&#10;+2bOzki0+duhmCkqPXG7APY1x9lY6R441vRfih4d1aPTfHcvh8Wd1BKgQ3lrHOrTI6HqEfOGHK7v&#10;Q12XhvQZNH8R6hq8JvE/tTY9xZyTb4YXUEbovTI6iuR8UeALK4Hh3VrSzmul0XU5XtdXhkMd3pgI&#10;Oc/89EdvldTxjB7Uqco8zjf/AIa2z8rpfmrhjqNWVONT2aet2r2aamkpxaV1Llb1tbZSaV2db4fs&#10;PFdh4/1q9n1q3udDureA2Wnxx7ZLSdciQk9w4IPtisbw+/j7wzpXiaLx1fWn7nUJJNH1SGPc4tG5&#10;HmL6ocj3rU8D6jpWr+JdaubRpFvLfyLa5eRWXz4wm5HweD1YZH07Vd1ax11tdkmjuUk0+axdLmGT&#10;h4nx8pT2Pes+b33GSXTpbb/Pz33O6NFSw8atOUtJVErSbXvN77O0Xsl8OydjPvb46losok1ezWfy&#10;I57e+hO1pE4y7D9PStO2uNUuNEhfV4YzeeXgzW+du48ZAPOOlYlx4Z0248PQR3lkkcbWMtjOPtAQ&#10;qkn3gPcHkVS14eIPD3hXSx4W1C9uW0C7g+0xyIGuZYVO2VXBI3KyEfN2xmnyqVkn1/rUmVepRvUn&#10;F25Vez87t2aWye++mpuazbeGfEtsdCvZYVmih828tXceZDCzEBsdlLLx9K5nx74d13RNLs5vh1aa&#10;bc29rq0ct/a6hF862ch/emJx90jII+lS/Fu/8F6bba1qV74ftm1S80UQBrqbyRqMC5f7OsvYgsSO&#10;+TUrW8fw5+HWg6cNUb7D51vCrarKHlVJDxCz/wAWM7QepxWlNOEYtPd7P01/PT/hzjxcqeIrVac0&#10;lyx1nF6r3rRTurbK7WttdLNNyeCvhlp3we8CzeG9Aub7VbG5viyW12ysUjkblARj5Bn61c1XR9J1&#10;jXbPwR4g8MTSWMtjHdWs+07Ip7eXcsZcHhgdrD2BqT4gacW0W30K+sJJrGXUIkga0uDHJARyjH+8&#10;A3b0qHSL+78XWmnPf3M1hq1hcN+5nbylmkB2uNucsNnzDHHzA1nzTn+9k7t3d/Po/wANToVHD4e2&#10;DpwtGKilHdWXxR1W1npq79LMdrXh2aaS11+38uO4Vbie4s7hfMjmd1Hyhjyhyg6ccmuM1v4dWPxv&#10;+FXhf4hwWuoaLrGh3/8AamjwSXQdrWRXIkhO04dGAYDvg16CLq/n1w6NPbSNDcW8jNM8mFVQ21gR&#10;2PceozWRofgy2+GNsfCfw4uIo7KKT7W2jyEuyqzEv5eTwGJPHY1pTrSppNO0l+Vmmn99tfvOfGZf&#10;RxdRxnC9KSakuqmnBwkla+nK37rVnZpPdecfHbxv8T/B/wAUvBPjfwvZ3F9oMviNbPWo4dQVdgkQ&#10;Ii4/u7iW2nnIr2jUvFmk6PrtrpGo38NnJdNm1juZAvnEddn+0PSsm58GeDvHNpqGh674SeO3kuob&#10;p90e1ZZlIZZVI/iUgD8KPFXhHR/Euia9oWt4aNoZGWXhpLUvERvXPKkDnjFFSpSrckWrcqt97unv&#10;rv5BhcJmGAqYmvCfOqklOKb0TjG0or3U0nypq97NvS27PEHw80298NXHgzRrKDRNl19p0q9tY1wL&#10;hnMkm0dt3Ib+8GNX/DGlaXFHqUEThby4uhc6hbwyEHzCuM7SeM4+hrnvB994h/4QGx0DXdKe61DR&#10;4bL+z7s3IQalJ5fLIT1YIGJB60ngfWPD/jfX7H4sWPiWS3YW1zp13aw4aG6dZQuH4yJI3yMe5qJR&#10;qcru9uu+u/42v638zalWwft6bhBc0kvdelor3XZaK8G0nbVxtv7pL4M+EWjfCXSFbw7qeo3iws8z&#10;W93cF9rM7OSB/CRuxjpgVAdN0vwvrFlf+Bbi2+xa7qAGqWV1csyyyMSxkTk7XBHToa6Ua1peneJt&#10;UtbmwuI5IbQXEs3/ACzmXB4H+0MY/GvOPht4K+Gnxj8N6P8AFPQZtU028XVpXWG4nAd5InYeUyZw&#10;QDyMDOK1hKc4yqVG7Pd23bTav/mcmIp4fDzpYTBQjzK7UeazjGEoxk4tp3umk0zqtc+GcUXjU+Nf&#10;htdWdprNvqULatG0f+vtMHfBx91mOGz6j3qOXVJND8GW/iv4US3GpwrqribTTIuJC8+JgxbBBjy2&#10;APTHeo/h74B+Ingn4oeIr/V/iPNrGhahAsuk6ffRp5sNwzFpPmAyyjIC56CtKXxJ4avNSuvB3hjW&#10;bOPXZtLmv7fTZo+Yyj7DcMoHK+ZgH+8RUz5pS5b89ra62tbrs9L/AC18jSjGEaDqcjoSk5rlbjzc&#10;ylpKFm4vm5b215rxbS1T89+Ofwp8R/EzWtDf4NeLbjwpdwaq2qaksOmB0mnjwQJSPuswHTo3fpXe&#10;fGbwv44+IPwyutE8C+LTo/iaHy2s9SSLhbhAG2kfwq54PtVHxcfHemaJo3iXRvCVpqN0slrLfWdr&#10;vjlds/vHUg44BJCt16VtXth4kfx3N4i0HWD5AtVDaZNHtSU+u7+9/LFV7ap+7lde7e10nfXVPv8A&#10;M5o5fhebFQ5aidflUuVyjZcrSlBXSi1Zt8mt7NrYzfBviqfxp4bXSfG0VzoeuW+nsNU0+YqvkyKu&#10;0zoRwUJ+YMKPB2q69qXw/h0X43f2auqXEbiSa1uP9FuFLkQbWP8AEyhWx2IqSy1/TvGes6vp2veG&#10;r3SbiKf+yIbq6QL9tXG9mhPdevPsaZqugaR4gnvfh9r+lNqukpZ201pbzZXbt+QlWHcLk8HJzUtR&#10;i2mrap+a9H1379Nzpg60qcZxn7T3ZQ10U33nGzaaUdGlb3naLTVtHxJ4q8OaTY6RbeO4TZ3Gp3As&#10;reZlLbJipIVmHTIHBri/Bfw5tfhh4xe98I3PiqbR9Lu5AuhyKJoHnuMs88Uh+YoOcqeATUPibV9Z&#10;+Dl9Z6VBpepeMfC/9sPHqSSRCS50OORdyybjzJEucA9QO/FdV4/8b+Bvg/ZWfjjXPFc2n6XJcxwN&#10;NIxaJjJgISOpz2NaKM6cVCCup7db2vsrXTt89dHZnJUrYbGVpYjEtQlh2rt+64pqN7yuozi5JNtP&#10;l92zV46R+HT4B8SeB5vBHhbT2WG5mlF3o+pl45AzNuk291YE5GOlN0rx3pmtfC+PxT4OjW+8u7Wy&#10;ladWRoJEl8p/NDDIKjOT9PWuiFtZ61GPGfgy8sbyOZTLbSIAyyOep3D1ArnvAfxP+HPxp+GOq634&#10;dure0t1WSHUZIcYguM8lsDqHxkkc1n8UeZptcyvrtfdPzdvw6nbb2VSNH2kIydOSikknJRtZx1aS&#10;jd3TvbmTTWt5fhp4wtfHenyafrumwQ3um6g9s1qrfvIZsZYsPoQdw45rStbufV/C40+4ivNPkkne&#10;3iuo8SbdhOGJ7hsVzkfgXWbP9onSfG9tcyW0cHhaW01jyLYGHVXZwUOf4JF27ie6kDNdJY/2X4SF&#10;5axeJoAlnHLdXUN7IE8tWJKk54AB7+gqasYc3udbO3bfT7/63LwNTFSpSjiFblcoOWi5kuW0u60u&#10;ntaztdWbw/DnxDvNG8YS+HfFVorabfXqW+jX9qm5TJs3Msi4+TJBwelW72xuPhj4Kvo/A039p3l1&#10;eTSWtnqV95cf2iT+Dfj92nU81g+Kz8RPCvguz8YfDnTbbxJdXB+1Lpcd0GincnJEUnTGMkZ9K7S3&#10;g8OeK7to71zBfX2mR/btLkYfJnndj1BJGR6VU+WNpL4Xur31Wmq3W/z1szLDSq1pToSb9ol7smrW&#10;U1e0ZaxlZrRWbirOSfVsOs+HdW0CKW8sjbzLIdOijvlIYyHKgZ9GIO1u4571T8D2GiWupapb2KyM&#10;1tNHZXiXExkIZIVAGWGWGG5POTXIfF/x6Pgjqen+PtV13UrrRbq7tdKk0m304TrJLJMALvcBlTGg&#10;2duvriu/1+x1FPHFs9vfQxWtxp8qKRJiT7QMbDjuME5zzkCplGUKd76S2+T1XyLo4qliMVKDSdSk&#10;0pKyv7yajLRuylZ2v6eZDobaPrt5qlppDfZ7zT5PsmozLCoZmC5TPqADx7V5r8GPif468Z+H7gfE&#10;XRrOebTtQupND1XSXAiuhDuRRIn8L56r+Nd98JLP7HZatqWuR266tJqRTWLqFSkd1Ki4EgU9PlwD&#10;2OK5Dxn4j8FaJ4r1C0vfGx0vT766i0qOzh03y1t75CJWmEoGMujBcngmtqcYXnT5b7a6303St09e&#10;i7nDjqlaNPD4t1eRPmTjeKT5neLfM1qrW015pX1VyfWfGunaP4E0nxL8ftcsV1m1vIDbah4Y80P9&#10;pmcrCFjHzOhBIO7Kkg1r+NrM6D8SdE+JWpGzmg0xb6xvLra3mQxSRoQowcDlMtxjjtWZ8VFn8A/E&#10;Tw98U73whFqHh+G1Gk3lxZpuubaOV0MUjR/dZElBbcOVDGug13w94j8VeB/EXhfR717TVFDJBfSx&#10;ho5ZGXJdQeGRlIB9MkdqPdXJLZSvfXRJ6NLtZ6/NaEr20pV6DXNOm4uKs+aTglKMm20pOdrJq3wy&#10;XM+jtV1/w/fQr4W8VTK2marpe+PUGnxBcRyNjytwIw2CMHP0rLtbrSPhCmk+E5damt47y6aw8Pwa&#10;pdeYLpANypvbqw5xk5IrQ8Y2Frrfgz+wdU8CxXVrBort/ZEMyqZJVXHlRY6YGSCOnFcX8YfDvw3+&#10;J/gHSfhRqlvq0F5b2tvq2hrHIPPSa3x+4jkbrLjt3ooxp1LQldRbd+ttNH+V/LZ9tMyr4jDqpWpK&#10;LqRiuRtuLleWsL28mou71teOuvQ/HtLD4a6I/wAWdG8NarqWpwQtbw+H9Fhz9vmlXbuYDoVUMd3H&#10;5kVr6H4l0rxv8M4b/wAGq1pd6to8klj/AG1akm0mVdipOh+b5H+UjrwaNO+J/h7xJ8MIPib4WXUr&#10;y3jt2Mtmtuy3MmwbJEKnBDqQfqRXL+DPHN/Z+GvHGu31nea3p9rKt1oOmtBs1IWJiTzIyhwSRKJC&#10;p6t9aSjKVFJx96Mra9dbWtbo+77/ACKmIw9DHynCqvY1qblaKWlouTqKSd7SimtE0motWbvLtrXS&#10;9S1nwto9t42itJtcsYI2uJLFiqNcBMNJF32E84PQGsbWrW/8VIW0/wAPpd/ZVmSSO8byprKYR4Qx&#10;Me5Pf3rT1W+0J/BEPiC7uBp93JZxLY3UsbK0bygLGMHkHJUEHv1qra6qfD11J4b8eavNc3lxpcRu&#10;JDHiOd1Q+YUC9M4z/KsafN8S6dPz/PuehiFRlJU5uyaV5XWunu8zfV26p36ao43/AIRL4ieKvjP4&#10;G8Zt4n1zQbfRdHkS48PSWYkhum+7IJZA23cflwcHgV0HjRr7w98VLfWrbwffEx2LR2WpQXK7biS4&#10;f99bBT3UKkoz1IODWl4LudC1l7bVtIv76Ga1tWuLcFmaO7tWbO4hu/HTqKsaCZZWsfBWqeIbrU5z&#10;I2qQ6hdxqGMHmHajY922jvha1lVlzarZWttpq+m/z11+7hw+Apxov2cnepPn5rqS5koxSs2+Xa6U&#10;Uopx1WvvUni8VLf6z4I1LRtK1rR4dJt5LG0kYedJJvIn3qc8dCp9eKytfvfHvhLxE3ibw/d2LeC0&#10;8Juv2PUY9nlXCsNgduSV27geOKx9Jv8AwBffG6+m8U+Hda8OeI7rwz9k1XVxcSfYXR5h5UMUv3C5&#10;A3g8EBiOtekeJtK1d/h5d6L4V1C3jvIbP7NYTalH58WcDDSD+LjrVStRqRjJb2vfbVLVavtuiKMZ&#10;Zhh6tWnJ3pufLyu8nyuVoSTjF2s7OEtE0kndNvivEviCy8e+JPDfhbQvDWk6z4UsZftfiC/tdXC/&#10;2VcxLviGxTkjPODwa6mTVxHc6PrPgq6Gp6JqF88V/eRzCQWqYZt+TyQXG0j+HNYg+FreCjP4q8D6&#10;NodncTWAbWttmdl5sTLNwe/ze+MVB8J7uCw+DFvfeGLa/s01e3mv9L0/Uo13WjElvK7ZBb7qnnFK&#10;XLKmuR6LTXu7tt6uzXlo0h4WpiqOMnHEq05JzbVtFFwUYx0V4tXTTvJSk0nazWlrOveGvHlvpvxZ&#10;8BQab4ij06Fi22MNdLEzgERk8ow2lsfxbcU7T9YtdStWi0PWpJNcs9Pu5bWz1GMQySRs3yOydQmc&#10;AH+tOsdGuPEHhex1nwzaP4e1eWRBeSQ2KqHYAbiVHBX0NUYPFul6drDav4//ALPe+0tzpmsanFal&#10;ZHDYeEgDJCtnp0zk1KUXGyV7bd/R+W+33HRKpOE1Oo1HnSbktIttL3k73TVk7STSSeu5uf8ACw5o&#10;fD3h+XxJp1xY6hrCrE0ez5be4x8wY+hOcetYN9feDNY8f/8ACqPHHgy1mvpLNnXUYrAbWtwQ3l+Z&#10;jKMxOduecE10nhk+F5NOt0ttYXULNrx0sf8AlooYHOM99pzz26VzOr3fxH8NftG2tvD4ah1Tw3rt&#10;sjzX21Y20l4kZRznLlz3IwoNKlypyUVZpN721T6ei6dbdysdKr7OjKq+eMpwi/d51ZrXmS7u3vJe&#10;6nquVNlw+APC3i7wvdfCrXIrq50+7s5l/wBKuQ11AskhJaOXGQBgYx0wBzVHwdpWtfC621LRr2XV&#10;NQ08I9xvvMTXRkZ8zEY+8rAAhQOMmq3/AAmH2zwlN8ffhbcxeJrXS3uRLo+nY3Sor7Zo42/56KFJ&#10;APBxx1FdJH470HUPDtv45tLq4azuLqI4lj8ua2MgXCMDyMAjIqpe2UeVq6b27SW68nt/wdTGj/Z1&#10;Sqq0Go1IwVpKzUqTvyu6dpRTv108roqeMPD2jeLYm8Dz6LZmxn0tbrT5rhDtt50bchZewXIx6Guf&#10;8Yf2To2qW2oeI/F+qafqK6A8l9bW8zm3FrGwDzR/3XzyDnODXTa1HcXsut22qaHHdG7sEi0mZLvy&#10;pLqEj51Y4/dsDz71D4UTUdVl1bw5cR/arbSZDZTW98gkaZHiGBuI6DofWinL2au9lv8AO3rv+fzF&#10;iqEa9VxgkpS2bT+y5WTtyvRXa1fuvZ6N71tB4c8d+HYriPUGu7PVNFaFZ1k/1sLjBcEfxYPBql4B&#10;vJdPMdjFpr2sFxZobVZlPnSvF+7LOw45RUx61kQwW/gPStN0e30tdE0/zoIdPWHc0UVwWOY2H8MR&#10;UYB6Amr2t6n4h/taaPSfD+oedpV9a/Z5lZGivbdxmYxrnO1AdpJHXpWPK9Y9On9fdc7/AKxFShVk&#10;rTVlJJN3drvdXslzNXte672OF8CfBWz0L9rW8+Knhrwtosemah4Tltrq4tiY7prgzktKydMt90t1&#10;NdZqfgSLUdP1T4daD4oY2twpeTS7ycybUZSHgz95FOcg9R2q8IdAg8eNq9jri2+s3Sm1t9PmkCtK&#10;oXzDHtP3gPvZHTNXJoLjQfF11rs2mWvl3umqs0xm2sZkPKnjpjoa6KmJq1Kik3qkrX8tFv8Amjz8&#10;DlGBweFnRhBKMqk3K2yU7tr3Vs3a8ZX31b653w/8O6x4G8NWnhCx1+ZobTybeO3vrjz3gAUllWU8&#10;ydsZ5xRpXh2+0Px9feObjVB9hk0NRHp7WeHtbrdiWVD3V1Cllz95afaWlpqfjSHxXp2q+TbXcSR/&#10;YZsNDLcq331OeHC5HHpzTtMujonie30ew1DNmtxdC6ivJCzJuBkUqx7Z4x2HFYtybl5rXT5v56WO&#10;ynTowhSTTShK0db+UXa+1nez2snbRNXNfgvW0mXV9Du7U3sVv5qedGVjklKnyw2O3OTTbe48VjR4&#10;Fl8PJDrEdmZFWCQNbTy7fmRj256E03T/ABTp15eWuj6hPZ2t5q3mS2tnJcA/a1UctEe+0YJHoatN&#10;qN9p8NnDHpsis0jNJLHIGBYcAMP9oVOsdGv6/wAtDqTp1JOcZu1knbo9O6bUrNbv1TOP0jxXovjW&#10;9uPB/wAR/COm/wBg3l0bQWupxKy/aQoJQq3HJzg1a8X/AA70zwf8N/7GstHtW0nSpvJi0hnYwTac&#10;52vA4bOcg9+Birdx4K8PeKYI9NvZIb77PfvdW/2mP5lIOdnGPmVuh61jfEH4h+N/ht8QdB0260CP&#10;WPBuoabPP4gvZG3TWBRgAyr/AMtFGRx159q6ouUqiVJ7a2vbbt5tfO+x4daNHD4SdTGxvzWgqiim&#10;0pNaTsn7kZO+7ilq7LU0vhz4J8M6L4Tk+FmlRXGn2ugQmHTTDelkEEjeYAvPRTwAeQOK0IbG21XX&#10;rzxeLK7XVLG0l0uaJpXWG6t+GDhTwc54b1yM1W1628I6Jq+ieHobj+zJdZmE+m36sQt3OrB/szA9&#10;3TJ+g9q6S70LVILqLU9PvWYQxOBp8jfJLu5259j0rnlUfNzX+LX8dfvf3M9PDYWCpKjGCtTtH3bO&#10;1l7umlnGL7ap7O6Pnrw/8S9c8efAD4iWHw38C3ug+NNHuJ7fStJWORHEcbhkZN3HzKCcDrXsPwV+&#10;KOp+NPAHhu2+IOnyaT4m1TQUuprFlO9cfKzY7HI/DNUvAkl7qXxY1vxBFquqWF5NYxrfeGNQRWhj&#10;dThZYnHcjqM+lO8afC3w/wCKvi3onxbHiLVdM1bQbVra3+x3G2CWBid6SIeCCx5P0rsxFTD1JSpu&#10;PLvJPVtNpe6+6ut9TwMnwub4OnTxUarquypSi1GEXGNSV6qSbtPlbvH3b7NJpI6q0tfE0HirUo9Q&#10;e3uLF7dF02FcBmjx84fPcNnGOMGsnR/hF8PNLtrfTvDpuLQaf9pNjGupSbYJJiWdgM9m5HYdqm0P&#10;XLvWrK7n82R9QtFZV8zCAlW5Xj0/rVPwhqthrHi260rUNEexupbcQCGZuZgo3SSJg8jLYyOcjmuO&#10;PtoRlZ2ta9vJW29H+Z9DJ4KtOnzxUuZvlct1d81lK2nvJaX6RtsSW/hC9Ghabp+uXzTalYzMr6na&#10;x7VLsDiZ0PBz39a5nTfAGoeIvGOuaN4sTTxdaRcRz+FdVsbRVntIdo3QHI+47ZyucYatvx74i1nw&#10;/wCCNY02GxnW4t4JYdNuLCUPI0pX92pHY89+Kx/h9a+LPGfw/wDAuraLr0WsW1tDJF4kurq4H2t3&#10;2Fdu6M7dyt1+nFb0/aRpObaSd1+v3Pa3meVilg6uMhhowlJxUZNd1dQV1veLtPmS05U77HX+DW17&#10;WNKstU8Z6ElnqSMWtYtoxExGCFB5HHv0rL8YaJotvYx65qWj6dNp66lJc/vG2lZpCVMu5jjDAkFa&#10;Z4e1XxhoWo6H4P1/xLpscsd1cwyQ3UhebUF8stEYieRsHzN14HNUPi18Sfh9o9xofgrx7/Z83hfW&#10;Zrmy1zUJG3Q2VwkavCJMcIHOcMeM455rOFOo69o9bvS+yvt8tjqxOKwccrc6zs48sbzsrzfJbm0d&#10;lzNKTa0te1kmafhfXvD3gm/tvhjJ4Xaxj/s1pbXdEDAIF+8Mgbcfqal+G3j/AMC/ErSV8beC74w2&#10;FjeS6etrJbiFRIj4OMjjJ6diKuPrGoH4YWutaRFDqo2qsbMo/eW+7G7/AL5x061i6n4XtLDS7228&#10;JXFjp+oTPFJZ28eNksyHcR5RIydvXbzStTmnfSTe97rzut+q/E05sTh5QcLSpqN7ctpWaTgotPld&#10;rNNdbra2uk3hjxKnhHWtGtvFiLNc+ZFbyahZJNHA7NncyjhlA421zHxJ0a+k+FVvbw+BrrUlGoCy&#10;1f8A4RaY291HascyTQHr97axA6gGux8DXPiu6tNSXxi9i8N5dE6c1vGyv5BXB80N/EDnp2xUfhy+&#10;OpeFZdU8Baxa6ppUd6YovLmDbEhykqrIpwzbh1pwqVKdS+mjXkrtd1/WhNbC4fFYblTkuaDVnq0l&#10;K/wyvpqrtatNeTXL/GfwT4G+Mnwo1LwPHrF1MtpHZ2l9aSXux32MrpDKWGAz4XLdTmuV1P4R/FHR&#10;fhJbeHvDTzyTeG9Y87QbfSbhIp/J3DFvIMbGAy3GOQB3r0DwLrGgfFPw5qXjjQb+F9P1ObzbW5s8&#10;MzNbuUOQfQrj35rQ8EBbS4vLbVdY/fSsGXoFZnyfMHuf0xW0cRVw9P2e/K72a62Sf+TPPq5Vgc0x&#10;CxezrU+VTg7XipOUHre/SUel9Vo2U/Feua5czKLXw7GdS/sr/iT3Vwg/1zYEkT+gJHPappLO68We&#10;F7jwZdeTo+tS2ax3kengEwqwwzKf+eZ5wwHB+lNh/wCJzLfaZ4x0+SMW9uY7bVEJ2vuJAZCO44Jr&#10;lPDUemx/FXR/jbfeJXs2s/CFxpniCPUgyrc2sc26K4GPlVlfdnP8LCojH3dNHHVaXu9Gl6O33+p1&#10;Vq1q3vvmjUdpJtRtG7UpbJ3i2ru+sNVrG7r+BrnQ726uvg/8Wry31a68FzWpsfEt/GFLXu1mhDkH&#10;BljjdOT1LZxWzpOs+FvAPiDXpZNFmivLXTYr7VNXtYi0d8GJ3Z9Sp56dK6bV9H+EF9YTajqdppS2&#10;viK4hK6l5ibNQmdR5bqwPzscAA9eK5m7s/FHw5+IP2tfCLatpN9CLO5ksVHmQW6gbF2k/OQ2Scc4&#10;NXzwrN7rS9tk7Wvbprrp32Of6riMu9m24yak1zpOUkmpKHPpzOy5E53u0nd2u302p63p+s3umra3&#10;MN7a3Ua3UYaMfIAM7j6cHjuK80+L3hvVrn9o/R9Y8S+NvEml6HBarNoMtjbxtZJddJvPlIyqlcfK&#10;SAc113xCubnQ/FFmdC1XS4ru8jSx0izvZRH9omLZlIx12x549RW3f6JYab8PtQ8N6/YTa/YszxSW&#10;NwCzzRMw+Q56jdjnsKVGp9XakvtK3S+u7V9L9PPVXNMww/8AasZ0p6OlNT3kotw1UZcr5rP4tL8v&#10;uys9E+e+I0HjvX9O1D4ZeE9cs5NZXS/7R0u4uoVeCH5tqR3Cc5R+Spxjg+lReJLPQPGN74TPxO+H&#10;fhzVNPt98U15cKrtY3yqMLEpG0q2059OKow/CCHw9+0VZ/tEaXPfaYJPDLab4k01rgzWrBUVYEAH&#10;QxkZPY5z61qeDZvB3xD8Mal4B0vxjZNqUM0kerWMLFWRixJkCsAw3Z+8OKu8KcYuL0SV2k005K0t&#10;V2a06ffY5I062KrVIYiFpyk1GEpRlGpGnJSptKSveUXaWnMmtL8qk+b8aT/FT4dfEnVPDvwk1+PW&#10;hrWgvf6T4T1BWhS2dMLiCcDYqc7tp5z0rsEn1Pxn4OXRdX0V7XWIbO2uNVj+2FSlyq7lXcvUbwuf&#10;UVTsPFfinwf4Fa8vbC6vrjTrp7GQRQhZEji+ZpF3/eGwduuKu+E/GHg7xx4Pt/it4XtWvdP1CRhP&#10;dWeTII1PdRyWBGCvalUc+VS5VppzLq132Wy06t9Wa4ONFVp0/bStNOXs5bRi223G/NLSUknryxjZ&#10;KMSxoVzfajr/ANu1u0sP7T0dLaKZtOmDfZ7iRcyIw9MNkA8nrXn83wO8G6H+2X/ws+1029tda1+3&#10;8y0uodeAS6ZIyJxLbn5toXbtxkZ9MV1+laRqdj481LxR4V17SZre61JL7UoDCI5cGIRrFI2fvBPm&#10;BIyelcX+0PLqnhLxzbfG3S/AH/CQahZxw6VDDpm7+0LDzixaeFumwp1XHfNaYfn9rKnTlbmjbt20&#10;d2uvf8zjzj6v9RpYrFUruhWU7tXsldOcXGMm3y6KyTuldqKZv3vhbxL4Z8ZXGr6L8VL66XTYo7eS&#10;w1RdyIszZCsyjMnoG6jvVWb4qSx+OvGXhjxH4cvItN0DS7a9s7iGKSZboDiby1BOcZ5xzjtXY33j&#10;eHRNa02wtPA1xeS64YzqEzbR9ljI/wBZJnnj09a5rwr8O5rMaveeEtaaPztWFxompfekKk/vYnzx&#10;gnI+lKFSMouVVdFZ7dVd6ej3TdnfobYjD4inUjTwU21zTclrL7LsrTd2vei3aSXNFRur6L4X8a/C&#10;7w74/wDBXwf8DeH7Sz03WNHuNR0+Nrdo1PRt0e7+MknIPPBNWPC3iKX4qfF7xnp8D6tZLoujNo1i&#10;t1YyQ297v5muA5xu2yDau3nGT0IrN8R+ItK0D9oDRV8X/Dq+uj/Yca2+v2a7rWJvO3bGH8DKecjk&#10;hq5Pxbqvx8+CP7SnhfTPB3j248ZeG/GlvdQwaDqDASacI280yrIBggbyAWwSBt9KuOHVS/JpJw5k&#10;297Pmk77XsurX3nBWzSWD5FW96hGv7OSpwtyKUVTpxceZStzvTkjNapWsrlf9m/R/iHq3irXvAXx&#10;uiS60fwrcC302G41Vpr7TZmTCymTGWWRSdrDO3p6103hSfTvh54j8RWXxc1n+0LjV7fzbeaPSfm0&#10;qzB8qOJnxk7sjvycmto+OrTVvjPr2l6do02P7IaGS+khIhke3XdIiMBlipZRkZ5BxUNp4ttvid4c&#10;udP1/wAF/anHhD7ZcLFOy3FzIjkrEiEBipKjDHuela1alSpVcpRtGSjdKyte21/O9+/XqZYLC4XB&#10;4WFOlX9pUpyq2lNSfOlzK0uW17RsotpqKuo9EqPxC+Afi7UtC0PxP8LrjTf7Y8PeILW9tRzF9vtI&#10;lIFtI/XgM2M5GaLbxf8ADq51281fQUuLHW7KNLLVNButXW3kgVmeYOQSARvZxkdRj0qT9mL43+EP&#10;GNsPCnh3XL/7RCkqzaPrEOy6tZlAZ05wXVd23djjpVH9rz4T/CD4j+G9L8WfEr4V61ql9DefZmbw&#10;3GVvEBRiA+3lo+D16Ej1pUnP60sNibq17NLXXWzTauu2qt3aFi/q6ySeb5O4O6TlGUvdukouUZxj&#10;PllZq6cZKSWqTuz2X4m/8ExvjR4D1/wIfgzZaP8A2fp3ia1vZLrw2gkm0qC6hlE0jWTMplt5RtJ2&#10;ZYbmIHy1L43/AGT/ANrz4RftD6P4vbwHeeIvCOvaRNaalpehyK97pMqSb/taWshR5o2XAIBJGelf&#10;aGs+Afij470ew+Gn7WOk+FNQ0ObT7TT76PSb5tNuNL1iFSsOrWN1Ed6QXROEjO1reRivzqa5Tx/+&#10;zhrviH4GQ/A/xDqPirX9Z8CalHJ8P7n/AIS9rHxFa2bxsj2lxfQqy3JQfKrlDvjK71+XNfi+H4/z&#10;aUoQxFSnLeLajdOMvtKXNHWMmr35UlaSck/e/DI8dcQ0qvNQkqabhP3Ukk4KyXLs017sls0lrpFr&#10;wWx/4Jy+OfCvgmCDQNSkt9G1zWXuoRqDGO58O3EoJX92/O0SdVzxu9Ki/Z9/YN/ae1nXvFXgL446&#10;f4fjs5p47rQ7uzn82DUYSNssqxkloiHGWXkAtwSK9zu9Y8SeM/2ddb+Lvwl+IPjnS5r+3sbLxZ4Z&#10;8QWiPqHhy5tJFilvbdCm15VC7pY/uTJll2Gt/wCJ3j/9oH9nXwf4d+I9n4e1LxPoPh/xeJvGVt4f&#10;0WKWYaDPbYfULNFJllhSZlkeNQZFUnghc1nLjDiacZUI1KftJScUpRakpRSlZN6XbaguktHpe50U&#10;/EbPqbp1YOMYwTslBcrTT0a1TSvptb00PjnR/wBjy/8A2e/jNp+j/FrxTa6fY+KNbk8PeH/EOoTS&#10;qragkrvBbSf8s0kkjkYo2R5irgfMpFeqfGT/AIJOfGHxVqNjJ4c17R/t9rdJPIbi4kiZZEHyzAr/&#10;ABDofUE5r6U/an+FGj/t+fsoeLvAPw28YtZ/2tax3fhXW7TT0e4g1K1dbiI7J8Ao8iookBR0LMQy&#10;nmsVvjx8UdVHw51LxF8Ortda86w0/wAVC/uGS4sL57XbdDbDlUYSgFllBRt+UPesv9euJMZThXoz&#10;jGtFyjUg0ukU4Ss7Wv70WruzjfqkVHj7PI0Hg7U/ZvVe6t7663vfz/F6nzrpH/BP39p+LxrJL4l8&#10;X+H49BuIDHqGm3FwskZbIUTRSYDKc8bGyOe1Zer/ALAXxd+HPxf/AOEL1Hxt4dsdFks5L2xDQOiX&#10;isuJYZHGQsiMFdTwdpPUV9LftF/Fv43/AAn+LniOz0v9n/S/Guiaf4VGu+FYbHxAkOoXEqsFvbBr&#10;VhiQhMyRlc5K444NdRF8V/2b/wBpXTGvPDms3FvfXEWmXdhdRx7JWk2hkQCQYLRljFNGCH27hjFR&#10;/rpxVGlDESUHTnHVwjF8t7WbSbaau07q7s0trrReJGfyqcvOnJPm1i7620V38L7L3b9D4t+Hfwq0&#10;+X416p8APGPi06D4sja3ufDv9t5a38Q2d4ypBcWcy/LMglbyjjOwnnGa7nxV+xB8ePhTfaXcaJoU&#10;2taDq91Jaao+lj7R/Ylxj5Jymd7W7yZjYrnyzgkAZx7V8dbrwnp3x7+FngDxr4N0mxlWM6p4Kh8W&#10;RqbOXV4bg/abGzu9ubW5WLE8ShgsoO3DDp6HpGh6WniT4g/Fbwk/itUmuZtL8aeC7rUDJbrIi721&#10;DT40JaCSRXEhKnEnUKCOTFccZxGNOtGyU43aaTTd+S8Wmmru7XxRUlyN2ubx8UOLI/aheL0agtn0&#10;evyeuuh8Q/DL9nD4weJbzxVo17atBJoWvfZNQ0u/0aSG70+SQcFT92eLkMrjqD7VN8Nv2StT8SeP&#10;v+FR+I9W8O6D4+1CGa6+y3Fs0dzcNCcC4UEAOMYLKDkfSvpb4f2njCXSdZ+GPxe8Y3fizwv4n0GL&#10;VPBfjuG3XN7Z25Ja2lniAlW6iQBvmHzbWK4OVrU0nw34y+JngzwV+0ZofxGutK1LwLc3U8d0b+01&#10;Kx8SaU6lTHcTom9fkAZWG11ZcMDzXRX41zeEqicoRTslJLTmcfd6Xac04yi43i0rvRsj/iJXE3It&#10;YNq9k4J79rvpsnfRaLsfLfw1/ZC8Z+LfGs3wh8Y6XYaLrUuo3U89j9nba93bsv8ApNswG2VJEIkB&#10;HPJBqxof7D2vfG3wd4k/4Wlq+nx23ha+knh1drc4+yGMr9rhIG5QV3qRjcNrelfXXgXW5/2k/wBn&#10;RfElp4mj0vWryzvl8L+NtFjtr+SzUybPtEHlnazKwB28EbfmXORXO/s2fFP9qXxL+zpovhn42+CG&#10;j+KGj6xLp/iqOezikstZgguGQ3SKChhWeEiRSRt3bwetc9TjbiLkqTi4RlCcYNX1i7yblG61i1Hl&#10;ercXa6d7h/xEjiKUfZVORxldP3FZq97Ppfdq97O7Vj4f8EfsW/Gv9j/w3a67q0+l6p4P8ReLF09b&#10;zQtVa8tJIpQfJv4y5BilOBHJExAdsFSWPPpmi/skR/F34Y2n7Snwq8ULrWk/aJtOvP7DtpWkRUk2&#10;TJLbEBw8bD5kIDr2Br7U8R+FvgV+0x4C+IPwC0m7fTmsYG0XxRpFgxtLrSLgoJ7eZAB8o+7JHKgK&#10;tggEkEDxP/glH4Qn0j4Ia14x8QaHDJ4k1zXLvSvFXirwnqwey1lbV2gj1B4EKiC8AG2V1jRiwDMC&#10;Tmt6nH2b4nK6uMqPlrU5wTXKlzRmm1e73aTd1f7NotSvDhwfiLxJl1GlgaHI6Sva8E+VrXS22vTb&#10;7zyn4U/sHaxrfg++8V/BH4taTqXh5bySKSLDt9gvY2/eoQ+HTn7yEZB5rg/2iv2NPEWk/s7+I/ir&#10;8ZrW20B/A7DXdNv7fJlt8TrGk0bLkOCzAFedyNyBX09F4d/aB+A3xV+NI8EDw/4mOu6XY+K9J8O3&#10;mnyxx6pHFGILjN4nS5YR8q6kscNuOa0/jf4j/Zs/bM+DXiX9n/xN4y8ReFZtU8H6YfFWhWMD211a&#10;Wd88Ultf2xdNsyQ3KrHJIgKja6PtJFOjxln1PMKdXnU6LlTblGN5xi1ByTSS195w5uWzkrJp3R11&#10;PEjiKeDeHmqfI7rlcFZq97LtvdWs1urW0+fviV/wT2+JPjLxzoeheG/jNptr4q0G/tbzUNHi+U3l&#10;pLFlvkfHmKUzIu07hsJGcEVo+AP2SfFvjiW61R/HvhXVoYb19FXWtOXfDey7yuFdWKlQfkdeGVwQ&#10;RzX058BguqaNqXw5+LeuReLvix8P9New1bxBJYR2uo6rZxTMLC6liLKzMy9JgRGzbypG9hXknj3w&#10;/wDsz+Ef2PNZ+JOmfCzWNQtfht8UPtmuaX4Ph3X1rqCXCPcvPAzfvNpcO3JcjBVjWFLjLPa1T6q5&#10;3alGKappp897SV3F8sny8l0nZ66qxS8TeKKNSVfmgpStzJpNXS7Xa6bpXa1d2fMPxH/4Jot+yFry&#10;/tGN49k0HTD4hht/iJplvdy3FraW9yTDDfOGwYoVcqC3RQ3PSovDH7C37Sf7JXxouvgfp3jfw9r3&#10;hnxhoNx4n+HN1qGuR28lzcxzRxyacjyNiXeJUYMpOAwb1r7N+L3xI8JeJPh14u+Pui/Eqzb4T+Nv&#10;CYh8U6f4khkt7/R76RljtpY47lHSGGQkK6Sxld3OCM1zFpcfAf42/FfSf2LfiB8PtE1PWPDdlDqe&#10;meG/ESyWt3Y3H2ILPNp7IrW/lvFIrK0DoEkQHbwMenh+OOJamHcsSuZJS9p7msVFRd2m4tSpydpX&#10;lZwktVdN+RR4wzbC4iFbDOFLllKa5YtK8klNWTtyy0bVkuZc/wAWp5J8V/8AglN8VPi14D0f4qaP&#10;49i8HeKvCty1+uqTQxJeWzRKyy2t0xO3btJzk7SMHoa4D9hWfQP2yNE1+3T4l+E5PGGm6jeRXHha&#10;GJorm+sYZNkd1Cs2FnSQDI2MwHtX3bbfERfhr+0TZ/s5fGP4SyW3hP4oaFDonhP4lR60b1vEWqW1&#10;s0cun6jGRm3uza5K3DDbMyMGOQBXkHwM+D/hzxb8IpP2I/2qL+y8T6VY+ItS074O+NNB0qOOe40u&#10;wk2m1NwqKYL6JdyNjaJBGShODXLhuNc4lltRYpr7E6coqLapy5udpK6nyuNpQc4Sik3paSXZHxG4&#10;npZk8Th5RTlpU9x8kmlo2nopJJ+8leSVm3y2XiniD9mvXP2eR4o1/wCMd3caSfDuntq6wx2cq219&#10;pMjqrMmSY3mi3fvIgQwAyAaf+yr+xzrnjy/8d/CO2+Kel6lFo/iJ4tLheaEyQWlxAsqCKNP3kYUP&#10;xvUYPQmvqv8AZZ+Inhj4y/Dvxd+yL8dfHFv4wXQdeu/DUVz4hUJqN9p23EYuo5B89zEh2s4A8xQr&#10;85Jryrwh+zlq2geDPAHjz4deH7Px1J8I/FGreGPHOl2lzIviKPTZJViV7O8jKSNJaqsUogl3EpkI&#10;3TOy4xzaUa2HxE1Cqmkpcq5WnHmhJc3LbmceW0mrOortWsH/ABErimj7OsuT3HLRR/mVmrK6ktG9&#10;drJ7nnlt+wX43+IXwTvdEGpaldXHg64uLXWNH1ixEurPHbEoZ44zxchgBJGwyHBx97itjwp+wnqv&#10;x4+FcPhbxR4h0bVIdQWSKxa806a1XUI0AZJ0DAGNtpU4HKsDjpXr3wQ/aj8Z29hrcnxc1eF/iB4R&#10;+Jlx4d8G6trWgzWFt480fUJlXT1SVFwZHbCu8YYxPAGdMMTXrWufBD4v+GPBmhW3wj+M+oaXqem6&#10;y114gi8WQrrVldwTMWure4ClGCEn91NCVMZwcFSRXnYzjTiLB1HRq1IQfNeMre7tdtNR5nHWLTsn&#10;71nqjqp+JnEFSnOaUHePI4uCd4q65Wm2nbZNq7T0e58P/C/9iD9pzwp8c9Y+H3xE8eeH0sdNtYF8&#10;Of2navHNdxsPmSC5OEuNgHI+/nrR4b/4J5+K/hj408TanN4w0fw/r3ivXGYeHdc1BltdWc/LHNay&#10;EAB5VA/d5zkcV9DfFr/hf/ivQPEXwt+Mnwe8M6JceEdV/wCEp8J+LtW86/8ADGqaZbzAo/m28gu9&#10;Pvo4/vcFT1wwyKb+03+0P438KfGb4T+IdT+Kekad4B8aav53h/VrHT4tZ0zU1SzE0thdKE86J9w8&#10;y2uoSTuyrLk4rtp8XcTYmpGNOVO84u6ik0+SKkuVx5uZzV2425k09U07cq8R8+pU4u8X7OTlFuLb&#10;TacXZy1tZtJX+GyStZHkvjr/AIJ5an4m8b+HPCer6r4dg8SX2lzXujmado72NoWTcsTAfMozhhu/&#10;Ais3RvgvJ4o+MOqfsz+KtfsdH+IVpK0tn4H8V25jk1m08tnW906XBju4GRW+6dyMrK6qRXv/AMdf&#10;2u/hBeeDfhL+0X4ZsJPFljfeKLpBqvh218yeGxt4Xku5ltJlSe4SNVLSCAecgQuqOAy10f7XWgfB&#10;v47+Hfh78XNROtQ23h68g8VfDj4teCWiupNMvcB47UrjdJa3cR2sMbGO0HY21q46PGHEUfZQxacV&#10;NTinyq8akZNbbtaJShpPdxu9H2VPFLiqnKVSg6XM7OS5IrmWqV3s/V/ej5Pn/wCCdnhbTP2g/Cei&#10;2vju18O+Ltc0aaXR9Am3JBrFlCcTRCNvl8yLdnAwwHIyKsfEz9kP4gfDP4t28ni3w5oc1va6Xt0m&#10;8t7x/tcrFx+7iiK7ZCQSQFbd8pGK+mPH/wANvh7+1RpHwj/ay8N/EmO/XwzHdXGl+OrOT7Nf2ks4&#10;KiZEZdrlJBse2lXBCkdaow/8LB+PvwC8TeD/ANpORr74jfCrXP7a0u4+G94kFxrVtF+8tblLQ5K+&#10;bGGVrdxhnGFPINaU+Ns8fs51KifL7lWLjaUJOcoprZuK93mUrSTltbbOn4kcRUZSVONNRclL3aas&#10;2rb30V7LVW6Pc8Y0P/gmZ8Vh4d1bwtpfxI0ixs9U1OaXT9Ws3ENxazSfOBsYYMgYkEdT9awfhn/w&#10;Tv8A27pPCGoeEvjVd+C/F+nPHdWkd/ZT7JLuJSVQyrjy33gMGxtZW6g8mvq/4A/ET4MfGrwX4Z1H&#10;4QafD4m8J+JLy6u9aXVJ3iutPv1Ibb5U/wA6yxuHV4wQ6EdMCqOt+J/i38KfGGi+CfhnZ6Ta22pf&#10;Eq90zS7fxRa3H2HV7SeBrg2IuoC5tbnzhI8UroUfDIQCRnlXG3FUa1TDtwU1d2nBJrluntK8ZXWq&#10;atb3nZXLXiLxFzQrRqRSjFpJJ8sou7alG/LLbRtXV9HZs+EfBn7KdrJZeHf2avjtpDfDXXY/EX2P&#10;4Yz6xdytbapPhyv2C+H3ZVG5fJk2sDhfmBFey+Mv+Cff7Tlqtpp2oeILazksZVji8SrZrcWlw23G&#10;64jzmLkAE+pyK96+NXjrxb4v8WeA/B/xB8M6P4Puv+EqtrHWvC+v6tHeGSO5DG1u7C8hR447lZ4c&#10;J5qBX5XcjEVzX7Ven/GT4GfEHWPjxrsGt+NPAPjLQx4V8dLoOqJbN4fX7QPs+qfYpf3Z2hmjlkR1&#10;PRsYr0P9dOIMbXpRjKEJTUnyu0k5c1vck3b3lqk5SUpWSbbtHmo+InEWFpuKcErRjeMFF8qdo/Db&#10;4Vta1lotGeO+Gv2XPiRrvxE8U/Cbw54n8NXnjbwrplvc3Xh1biaBri3mXKzfMu1FZgQCC3So/Ef/&#10;AATm8XT+B/EniDWNP0+O31i3WLx5oEKvdTWk5UKJgIuXKqVYsgzhQw5FfV3j/SvidpiX3iT9nC38&#10;P6t4103wtZWtrpWsXJtLjWLOIhoyl2u8MrL91mVgCWU8Gqfw7+NfiXRtHbxJ8VfhlrHw08Ta3dWT&#10;6pa3OoHUtPluPKdzNayIo3x4jdJocLIowwXufP8A9duI5U1Vw7hb3brTnvZX92/NyvWUWoys9Lux&#10;3VPE7iSulTqOnJbq9NW1Vndvum0+6ep8b+Nf2GL74d+GtB+PmoHSdUbTdas9ItfGXhuYySXNlIBG&#10;k7bCWniLkrJH1By2Mg10Hxz/AOCfvxm+GwvvF3grVdNtF8S28MX9uWV0FVb5XAh3xuDHtdSVLnHY&#10;GvqPw34qjj+Mlr4WvPHug6x8NfFl8db8E6toUkOy1mkcyPpt9EcqyM257a8i2N8jRyDcAzYH7af7&#10;Rfjr4D/FLwzrvgn4f3/izw3ot9HD8RvDWnqxu7ezueItRjg2sbuJSGyYxlGX5uDXVQ404pxGOpYe&#10;HLKTUpaqylHTli725ZKScbPTmaVtVfn/AOIi59TpSUVCKvdtU7O9uXmurO7i7cyd7aXPlH9o39nT&#10;xB8AfEXgfwz+018RfBtn4Y8f3z6foevXkbRPo+piIMAzLlTG7Hbv42nqcGvVLH9hD4u3dlN8P9X+&#10;Iui2uvWjRLb+cwVb5Hj3xvBk/vAyAnjJBU5r6B/aT+CPhT9qfS9J8O/FX4ZfD34kfB7VLVbixh1C&#10;4nstW0+7nTbFcW8gYRkEN3KyKw6EjFcn4J+G/hL/AIV3ovwP+DHxEvn8RfBLUI9V0rQvG3hyWe6b&#10;S1MkK2rTvhpc4dUuYm3AgblwcGI8cZniMvpS9oo1Vfn9xOCu3yt2vKLTtCalFJ3UlLdNYfxM4toY&#10;icuaLjJWTtq+y812bd1ey0PEvFP7DH7W8nw11LVUsvD9n4j0OGa5tYbx3msNTjhBcKTGPNhd0HTa&#10;SrZHzCsP4QfsseOfj/8AsxeH/jj8FvFui2t9f+H0vLW0e4F1Pp5Z2V7eU43ECRGQkjGUx2r7U8L+&#10;J/i3ptr4L1vwzBZ6xp51dj48hvL4/bNEspUdm8tz/rRDKYv3bASeW2Rnaap/A3SvHng7xT4ztPEv&#10;hK3tfDr6o1z4N8WaLp9jHFc2c7vI1qwtmJkEcpYkyKpzJkFtxxyS48z6GFnd0+aMlJWtqruMo8ru&#10;227SWt+W7V0zpl4lcUOtzOrF3VvhX3p7p6bp9nurnyP4d/Yx+KPxF8JNc6ZbeH4fEtjPHPqPh+8u&#10;Psk6yL9+UFQSflBZSAQw4rD8QfsSfGDxX8YvCGp2vibw9Nb6jd3MXg7xTot4syahALffc2VwMjYy&#10;uvBXPK9BzX214Kb4oeP21K1+Jvw+0Hwx4w8P6sJPCHibSNQ+02esWoJMcnl/LJAxTKSQSdG5UsMV&#10;z/x++H2ueBNT8IfFjwL4Dkns9M8fWeoXOh+GfD8NxcWElyj297dLE7Deh3Kz+ViRRlxu5FbUePs7&#10;+uOlzQTaaWiau46JSTs03a19fijJc1jOt4k8R1qac3HlWrXJZtxu4t7PSVpXv089flPxv+zHqXh/&#10;4g23gn4xCHS1bQJJr7xHNp7S2sUfBUtNESY/mBILKBlTyK0Pip/wT6/av0D4Zjx78CvEGm654g02&#10;a2lk0V7hpkv7U/fiD9cNGRIGGTkcda+tfiB8Y/hV4f8Ajlpfgv4t3kdnp+pa/YJ4J1aa1eHyb+ZJ&#10;FWKWYHAtrhhJbgSAKZT5ZyWSqnwO8PeKfCmk2OkfBT4vXfijRdD8WX0eqabqaRiUWMt0++wd3w8E&#10;1mzEx44dFVduCDUvjriCGHp1nyxdou0ov2c07tpO3u7KLTe73STbut4lcTYiM4qcU2t4xSkuzve9&#10;9NL9fmfInhH9kf4zfGPW4PDenXWljT9U8Ptqum6hBdTQXFveRSFXiKyIpwsgK5IBHdcHNS6Z+zB+&#10;1L4R+I3hbwH8TfCLXmmeINPvHm8XafZFodIuIj/qLxFJ2Bk5Ewwp+te7aF41/az+HPj3xN43+JPj&#10;ptQ8O6J4weCOTVPDMdnPJab/AJRKN3lOjwOAl5C65MeJIw3Neyax4r0HxJ+0X4b8HXckf2rUPCtz&#10;qFjbw60FW7t+ElBix+/TDKc9BmtcVxtn+HqWSpzpuEneKbs1G97vl1V4t6WdtrOwoeJnF0mqqqqM&#10;v8K1s9U1s12erSfus+V7T/gmT8QNW0a40DVdO0NLLVbR7We2t5DKtzbuSEkDAgkMCSccjt0rz7w9&#10;+yP+0/8AC7QfEWk2XgP/AISSz8O3kTaK1reH7TqelptiuMPIdr3EJyQCR5qL2YHP2t8S/h54B+E/&#10;wvb4beANPutLt43XUNHtLPxFND9kkjlWRwr5aSGNsn5lBjViAwUHNd/oE2puketadqs18t1pDy6f&#10;Yts23bryr5wNk7BtkgHDEBvWuD/iImf06TneM4SeilHl2s76Sdm1dPXTXV7qpeI3E3tlVi4RlFNJ&#10;qCWj6dmr6pa2e3W/wPbfsbftHW/jSz8JaZpsGq2dlq/my6lezRQO+nyQmWK5tdpImRWPklDtbP50&#10;7wn/AME9/iVq/g/xT4i8AeGdPkXXL77T/Z2qEQw3zHEco3AkJJwchu4r7C+BHiJ/HHha11/UPA76&#10;bqsd1qGjNbzxgtBHDMQQTGxjRs5OxtpbGRg1mQp+0X8FvgrcS+CfhpDfaxpnjAzyeH7jW43XXNMk&#10;k/ei3lkI8iYqd6I5+8Nu7kVrLjziD2joxdOM04x1sk9Xdt81rXS1Vkr6tblS8S+JkuacoSte3uJt&#10;acrtu9Vo73PhLxT+zN8evhZ4fabwjZ6jNb/D7W7WDxJof2B5XutEunETzxhSxlFsxDZXnYrdq7b9&#10;oX9jfV9E+Ed14/8AG999t8H6aVuby90a3a4aDymWa3vIgpJkXcpwUJ6YIr7I8TeK7qHxp4kbwDo0&#10;Wn+J9H0/TdUs/wC3VNtFOJ8/6JJcRhip4KlSGUNjsTWB4a0bwr8LPB9roltplzofw18RW1/Prgk1&#10;zypPBt/dTmTCscqLJp9+xgx+zyFc/u2+XpXH+d1PZ1GoqSadkleScVJpPpLdwdnzN8u8Upc8PEbi&#10;iipU+aLpTSTi4XSSVtF0TVrpaaet/mnxF/wTN+Kvj3XfCvxF8CfHbSbbUFW2uZTbwtJZazp9zGGG&#10;6M9PMi+ZXBG0/TFTWn7Kuv2fhvxB458TeMdL0GHQJpLTU5L+GWOO2jQ/JIwIGYyvzBxxjvX1D8JP&#10;FHjXT/iz8YfC2pWPivVbPw7c6fc+G7W8a0kiu7S5slmxp5VVbywyyL5bMy7mOCAQK6LS4/Cdj4Sj&#10;8JeDtDsL7w7cRT/214e16eSOawt5F3GERsGyg3MChyF3HBxxXDV474ipS9nUlF25Gmox+GSU2m7b&#10;2aSurXur6WfRh/EvialUnUhKF52b926ula6V2lfrbfd3ep8V/Cv9jL4rLqRsNbXRLS3e3W70u+0+&#10;8a7t9XspDujvLcgZIy2GU/MvXkc10Sf8E4vjpBcX2oaT4jsGa4kK2818Sjo+So6/fUK2QDyQuPSv&#10;c9S+EPivwB8I/D/hXwH8a3j8OeF/EEOq6XdR2Fsr2+lCUk2JJIjkt/Lcx7wVbAHGQK73xz4h1Dwq&#10;ND8F6n4dvPEHh3xTeSaaZ7OQySQxtG8gmLht6hEBO7n7vB6VWI46z6VVOhUg029OW2kdb2laza1t&#10;fur2sVT8TeK6dGMZShpt7iXl0t0PzyH7If7Ymt+NTD8Tv2arOGPT/D0sfiYC+WWK9jjnCPJbDlLi&#10;IgxzRqxWUDeCoIBPe+IP2PfiXp8Gta4fC9rHJHa2UGi6s19FFaa9FM4VYoZ92FkRsgo4BHYnNfVt&#10;vB4N8Q/tgaf8QvAHjmx8zQfh3qHhzxdo91rkkF3NI1zB9hkks5hyuVcR3qfe37SXDDEvhKy8C/Dy&#10;8vPhX4r1M6fp+u7rmMXEdt/Zv2q4fbgoRsSdpQzArtDPu4ywrqreIGeTjC0Yp8qbioyT+J3VnJvZ&#10;JrvGS2aTOfC+JXFVGL5pwk21eTpxu3tvZfgur2ufJXhf9ij4i61q/iLwro/irw3BrXh/VobXWZEu&#10;Ak0ZYBrcSDAyXQkA+1aniT9hTx/r58Uaf4QvNI1LxPptjBef2M7MhuWUkRg7hhMkMuT+Ney/H+zt&#10;v2UbzU/jrqPwj1DxEs2oaZH4puPDM6i+n0yEiOO8eA/654HOSFAYoxHOK2td8ZeOPhZ8c9Q+Ofgz&#10;Q18cfCnxlpdjL4ivbDWv+J34Rm3iP7Qtmy7p7E5UuqkPEQ5wQCBT4w4hrRVajKLUl7t1FKU48nNC&#10;993duKbi5KyV5Oxp/wARU4kjTdKTh6KF9G7J+ru7v8T5R1H9mTxjrug+D/i7oc+kjw+niSTw/wCO&#10;LPVIVW50KScfZwrZP3UudqMFyrpJkZFdN4d/4JyfHH4dfFtvhVpPibw7b+Gb7RZJdJ0gs6zafPG2&#10;D5AA2tbsp5XOY2HAwa+wNO8B+CPiSdY0C18NTWum63cTp4utVulMkN2jpLb3KEM3lucLIuOmc4BN&#10;Vf2lJfjbZ/C7WPiP8KPDlu3jTwnYSXfh9rqTzI78xSI0toQhGUuIQwBOGRz7Vy/8RBzytWjh6coR&#10;5m17yVlzW5G3f7Mm7yX2LPq7zLxH4mjU9vzR5k73UVfZJrT7LSV47NpStdXPjew/4JoeLfinJrnh&#10;f4gaXb6VqGn6zHDct5zrBrO1BIlxCyHkgcHowZee1dF4b/Yk+MGh6/J8PtQ8VabqUjaat9pc3lyZ&#10;uLfzNjI0jfIXU9s7iO1fV2s+J/GEmh2fxG+FXg1pNQ1LT49SuvCcN2IpryGWIGUKZcRm7iP3fmCv&#10;twSM5ryH9lH9ub/hd3hu9+DX7cf7PeufD/xdDJO0dv4q0BrXTNfsI5iY5oJ9zR+cqhWkiD5DcqSK&#10;2jxlxhisLUrQ5ZQhbmiuVyi3o5KN7uK5dWnaztdW0mn4oZ9hcVGUOSM5rfkS5lq7Pvu2r63bfc8d&#10;8L/8EqPix8MdX8UXf2vw/baBHqyar4faGz+bT90P+lcDoowxyOzelXfHn/BOH4keLvhPqHxC0T4h&#10;afbXU/h/7XYa9otwiM6JieNo5W+XY5VchvlOcGvqae3+K/wTj8PN8HvB954q8Iax4wb+29PvNU3z&#10;6BpE8PDw7yTLGk+1tgLERO3XFWNF/t7x54RsJvAngGLRfCcdxqui+Ovhd4n09I5btfnhjNlKjGKM&#10;eZl1H+qnik/gYCuWXHnEspRrOrBq615Y9E9JRu3GUnHr7rb1kk0xx8ReIMPhXh4qCg76KNt77O+l&#10;tbNfCrJNJK3yAP2dvF2gWnhvUvGnjFIZNe8Iz6ot8LE/Y0a1iWS4hkdciGYBmO0kA7GAPFQeKf2J&#10;/iG+r6TfeI/CNv4g8Latp0Oq6P4q0m0WZY7kYZEl2kMpKMGR+VOCCQa+0PhtpWieLv2YpvAM9/Dr&#10;C2Md9oepyTaWy4mjZo3jlgfB3KhVG7OBkEg5rl/Dmkt4L8BW/h7wZ4qltfDvhPwXNZax4M0yxmup&#10;LGWLMytDtcyK/lZEcZLZGAM4xW8ePc6VSaTSlGTi1y6Na2ask4vZJNNPq1dI1qeJ3FdSmoSlTcV3&#10;gnfo73ve6vd/gfN/h/8A4J2fHPV/GvjKTQ/itp80W2GCPTZrFo2064EOQFfPzhshumRz1q34b/Ye&#10;+KXiP4k3vgPW72xh1bw5BbywyTINt3DNCBJcwEHJRJSYXB6NtyOQa9Y+Fniz4d/tXfBHSP2dviZ8&#10;cdSXxB4jji1vwf410e2k0y81m1tJxJHd2pZjm5g4SaFjuGCSm01pD9nH4/698UPD37R/jDxRqGm+&#10;KvCNrq2nahB4LvY5P+EqTzoxYX4gkxCHkgV47m1fbvyu1g0SMNanGOe0alSnia0KckmlenbVL3ZL&#10;ZuM3GUH7t4NrmTd2sqfipxPGLVOcJK7e3Nq3zdXZK7utbJWSVkjwfUP2Df2nZdJ1y1sB4ZnsX0+Z&#10;dPuH8yPOoLKUe3mU9EcYZZB05z2rm/Af7Enxz13xLNapolnoerae0MmseHZJJDdrJHiNpYmJEV1a&#10;shyJEIbIwRkV9ufs5eI/if8AEH4AnUviD4i0vxB4gbVtQtrnULbRpNNt541unCf6PLuKMqBVwSQS&#10;vXkmqXgbwp44074s+Hb/AEOz0/T7eGG+fxFov9pmWT7PM/8ArljfJQGQBsRuVUkjGDXP/wARA4go&#10;+3ozlTUoXV0tHZPu07OyS91O9ttU7q+JHFE5qbqRfK9LwXn31W77dux8ueMf+Cdfxb1pm0zQNX07&#10;VlWR7n7LJcELHcw/vY4m7xs2MDPHNZmmfst+MIL/AMBap4wu49DvviHJNDpOnapYSvJZ3gh8x7Yy&#10;ICkTEKxw5AbadpPSvq+x+GfxD8N/thSfHSx8ff8AFI6x4ZmsfEehlZFWW4jkzbTqvKmSNNyswILD&#10;HBxV7W/GniW1ex+IC+F5rfTfDV/cL4itdQupPLutJaF3TULIxhluHDhTtfBVd44IGYXHWfWjCM4T&#10;Tje6STUmpLld9L8yjstVbbm02/4ihxV7Ry5oX0+wne3+Vz5l179jXxzoniHT9Pk8U6fLMdej0i6W&#10;3gZmt5p4GmjMq9lKrncMgZz64z/iT/wTj+JuvaXdWtn4m0iG70q7j1NpHh837OYzkOUPYgHkds4r&#10;7WCaVr2pf8Jj4d1k6zZ6xa227TTIFVUOGjnj4BDbSevqRkdKtaxbXWheJLvXYzawRyab9lWTyt0k&#10;iD7pz1O0k/KQciuKPiHxBTlHllFSS6xW+l1b71s+nmaVvE/irE0pU6jg0/7i/Tb+nufCfwz/AGW/&#10;Fnxe8CaHqQ17RJ4/Ei3G2SxRp7N/KkKsRKmVUkgEA4J+oqj4P/YB+J/iTwLea1ZW+k6tGNZa01DS&#10;Ybh5lkVLrZI21wNzJ971wvsK+yfEPgfQ/DOp6Dovhy9XRbrTlfUNOvrJY4bOefYfMgmiUfdZSX2j&#10;BOMg5pvgb466fZfFQfBT4kQaXousap4di1u18vWFaK4aad4fKgLAbt2wONpJ+bBAIrtlx7xDKE6m&#10;G5WvitZXUU36Nq1rtaq2tjOp4ncTVGueUHZW1gtnp8/+Cz4C1L9kb4uL8dZPH3hz4sWMNh4d1mbw&#10;R4i8L+KrWSAieeSOaCWJ9uY977fKdwY5V4VsnFdsn7CH7VPh/wDaRit4PEeg3HgXXNHe0hW4uBHP&#10;pmrwMSYcHqJAR39OPX7Q/aB+DVl8ZdDk8L/2na2c0jpa6hdTqy3FxBjfa4kT5laK4VJo2zkGP5SM&#10;nM3jbwlH8UfC/ir4ZfGPRrTUvDWrGNNN1G11B47i6hMQLMWjw0dzFMhIkUgsNpGCCK0/4iRm1SnT&#10;acdnGScE2l7tpL4eaV25JXWmjbV7cNPxA4ooycqdRJuftNL25rcttW/daWsfhvqlfb4l8L/sS/En&#10;QNO1jWtY1fUdFt7s3z63pfiK1lePSJoE+d0kTIELjDBlyGHQZBFZ/wAV/wBhv45eF/hX4T+J/gTx&#10;J4fu9Lt7iGTVrqSRfsY0x0Jad5yRsjBwyv2YjOBmvuDTfD13qXxC0TV7D4n6lcX1j4TutF1SFbpL&#10;lZoyFa3urhD85lUgHcQN2W3dal0yLwrY/Di8+FPjyNdQWzt5INd06S2IhuYZQwcKpyrQyZI2cgZx&#10;S/4iHn0a0Zpxlqm1y/Zd11t5Wd+qvqavxG4olR9k3Fekbbvm0ad1r028raP5eH/BOX4j+N7ZxrOo&#10;6RdWytBc6bIsoeSGTygynIPyOM5DZ5DA9DWf4b/4Jk/GLwv4ebW7bxlY3l5psN6NPNzOyrLG3zJH&#10;N2BDrjdztHTivbv2a/hJ4E/ZK8Q+JTonxk1h/Cfiq3tbqPRdcbzYNHmEotIDbEsZII9pjhaJsopj&#10;RlKgkV674yh+IGmeEda07wz4RsV1S60q5uJLtbvFu10gwiSfxKZEGNyghSOfWscVx5xBRxPsqNaM&#10;qbatJw5ei5rpvRq9nZvp3Rr/AMRM4mqS9rPkUl15FfdNPz1Savt+B8M+CP8Agnv+0V4h8P6b8XdC&#10;uI/Dmoapal9d8D63FmNbwcSHeudrfKdsiHa6lT3rzfxV+zr40+AHxE8K+HPiDrmgv4HvvFCwaP4x&#10;s9QGNJu7sNstb6JWJjBkyqyOArZGOa+8/wBhz9pLxN8eP2Y/+E0+MfhmHw34z8M315p3jXwrYh5J&#10;tGkiYtApXJZy1uY3Vx8smSV9Kd44+G37HfjzxRbab4rj0218VfELTlis9W+ztby6/wCUoljRmwI7&#10;iSLAcRn5xg4HWu6nx9xBhMyrYfHQTUXJNQgpWt1Ur6qMfeUnzJrdNO689+I3EtSnCrSqx0d78qtf&#10;S/uvRXaTaSjZ62TufKPxm/4JpfH74z+BvG3wq8O+K/D9nrELRQ6PfXU0irIrCOYglBuiV1BTepPX&#10;PbFZNl+zF+0P4c/4RfWvGEFjpul32qzWHjKw1SZFufBspjWKy3lTie3muVMK3A4bz4zxzj6i8L+J&#10;/jrd/wDBQWHwVp3xB8K6p4R0X4crp/ii0tYUS8ttcVlkjZVBLhGhJLRsTtJGABydv9rLwV4A8K+L&#10;vD/7W3ifxDrlhp2jRLoHxBtbezjutL1Pw3cy/Ot/buN48q58mRLiE+bEc/KylhRT45z6nWpYSrKE&#10;lUipxtBt3lFpR6NOTScdHaTjvFtPSfiRxZLFSxkZpVLQi0opJqMm1o9Le9JPq1pukeCXf7AXjbU4&#10;7exHjnS47fWBJb6cv2aQKbhd2RyPlYYPynGSOK8P0z4D+M/hx8Zl/Zk+PrR+Eb6Oa3uvB3i4Qytp&#10;XiCSV/LMHmAbYpixAMT4znivvLwJ4L+GvxO8IeK9B8A/H3xZqWm6R4/Zob6z8SRyXWianC8cslrF&#10;MQ37jcykRyBgVdh0bjc+I/gTwt+0f4o134MfE34ZPqnhe40Er/wkVnfqsS3QkU/Z8xsJLe6jYLIj&#10;4GOx7Vjh/EDN8NWnTxDTjZ3tFRlHZqSUrKTs7OL3s7NaNb4rxM4rrSVRSgmu8Y2fk97dGmtV06o+&#10;DU/YX+M+r/tMa7+zUPiPHpGsaLdaf4v0RZLwyrqGmuWiuIUjOGCK4IK8gEqa6jwB+yV+0dqvjvxZ&#10;8PPipoun28Ph/WLODStcjUm31GG4Qusw/u+WwCN3BIPIr2L9onwL4c+Jvgrw/wCP/F8+ra5oOhmP&#10;SPDvjzTfO0/xd4O1Tz1hSeSVTHJc2jsFWdCDkfMFbdke/wA134j1T4XW76Tew3WrSaP9nS+hIBF0&#10;gC7iJeXUyDqRkA8+tbYzjzPKeHpyTg3JcrvC3LONryTvf3le8ZJOLel1yt4YHxI4uo1pvnitb7XT&#10;Tvo09NL6WS2WrPie6/4J+fEaHxZ4os/DnxXt7fUNPuHvtY0eaJpHhgktwpuoYycvEGVJPkyAyspw&#10;WwaHwN/Yf/at8R6JJr/jD4o/D7xTpd1Mn/COeIPDMcsS3cfSQSKeEc9QAcZyDX254+0vwfr3xu8M&#10;38dpYt448N6Hd33h+3uLgxzyWcxSK6VXQhtqts3KQyMCpxkAjzD4gfH68/ZT+MMPhLxv4bs4vhb4&#10;lsbibR/HALouh6+mZDY6kqrtjjmHMc4ABIIb1rDD8ccTY2mqVHllUcVKzjG/u3uo9ZXSTXV+9FKT&#10;im6l4l8T0MRGs6qik3ZJPlbl/NHbfbs9j578P/sIfEDwT8ZNZ8B6tq8cMWoaeNQ8yaNms/LZivy9&#10;gxOdwqLwL/wTL1bwh4L1rwh8FPEPhG4gsLx5LywXUBMkK3J8yWOQAlowynIDYGGz0r7U8B6x4a+L&#10;1xpHxy8K6lJeXi2503Ube3mElukeNzx7G6ZJDbhnPHY1zdr8DPhevx28bQeFvBeo+HNc1nwrCsWv&#10;CWI2moeZFLHuWIYabyC3lukhPDgDAwRH/EQeILzhUmoyjFOS5E1zRaTurp7Ppd2vpa5t/wARH4gi&#10;4ySp3XMk+RXSk05JPdJtJtLTTbQ+UZP+CcPivT/Bfh2f4Y6ppOjx2F9Fq1rpCwvCtxBE3lTQhXxh&#10;gHzjrkL2Irp7r/gnj8erHUNYn0nWNHvYJlFza288jIwYR8Lg9nPGeCCea9L8U+P/AAH4B8J/BLwJ&#10;+0V4lvI9Qs/G8PhTT/E2g25Om6pcSWJtljvopBuW0vGBgJBzFPFEwYdK+gtZH/CF+LbzxRf+IbiH&#10;SbPR/s2sWs1yrW9q6NmOUr96NwpKs33WXGRkZoxvHXFFDlblF83PZuGkrSsrPrt5NN2as0VR8TeI&#10;6dSUabhG1tFBJLSysr6K2m3b1X5pfsZfsl/Ezxl/bUWkeJNHktf+EkuoZtM1C4eLWNCkUky2d5BI&#10;AzbWy0bJkMjKRkVyX7NP7IP7SWl/EHx98afGnhG5uLLU9et9NjtrC0klvbCwVykczwNhmgGS3mKW&#10;wvbiv0y134dXPjjw54s1L4f22n2WueILL7VoOvXlqksP2oJtiZyOSOADg42nIrwH9nvxX8Ybv9ub&#10;TfF3iTwBDpGm6j8FY7TxZp2paxLDe2N9ZzyIbhLOVj5lu5VhvUltpQnrivYw/iBnGMpYurDkXup8&#10;rtdWtJq91fms0na942au9fN/1+4iw7wq5ot0ZSlC0W0nJOOqu20lJpXbsYMf/BPDxz4j0cSP4i0i&#10;60y6hCW80nzLcQyDOGVuOvGD3rFuP2L/ABN4X+KunfBfxR4kt7a+1izuLvwxJdIfJu1iwJoInz/r&#10;EVg2w87DkZAr6Y8NeLNRH/CQeHP+FewHwt4k0ayu/BesR69ELPXbq5SRp7G33ENFPEE3DOBJkYxg&#10;mrlz4N0D44/s+Wfg+38eTJq3h9bdY9at7Mx3WmajC6sshhmy6HK7WQn5lLDJGK8NcccQ0Z/vprkb&#10;Suop8vMtJO19npKNrvWKtJO3tR8U+KJS5ounfb4F0+4+Df2vP2cJ/wBjzxJo/wAZvi9d2Ol+Gb4f&#10;YtQ8WRtKYbaZCDbRyhFbBbLAMcDjGeRXqWlfsP8Axd8WyW+t+H/ix4d1DQvFmlw3PhqPycMFZMmZ&#10;N2PMU5U7SMivrj4mfCn4Ufth/s3a/wDBzxXe2fiDwn4i06bS55LeRiY54mKMd3BEkcq8dCCtcN+z&#10;T4M+KPgr4P8Ah/4R/HTV9JOreDNQaHwb4h0e68hrvTYQEiWSKReW2fI+0kNgHg11f6/5rWytS5ks&#10;RTk4zTirOLV4ySaunGStNX0Vmlvblj4mcXUq8uVwUZPm0jbVpp3s0muvXV33St84+BP2FPjDaeHb&#10;e0Pivw5qEN9qc9tNMGaFWmy2+Mq4BD7gQB3HTNZ+u/sh/FHQtB8L+MNPj+0Raj4nSy1WGGNUa2gL&#10;mDzpgxGERvKY45wcjjNffs+hWer+EpLvW0hkS4jL6lb+SDDNht2SB0Yf3xyOtcQ0XxP8MfE7W/Hk&#10;3iHTbzwhqfhSGWPw/q1l5dxZTW8ztcsJ0z5q+Q0e0MuQVJ3ENxx0fELPK05O8NOjVubpZNLfW99F&#10;7vnY6I+J3FVOmoKULLb3b2+d7/5/NnzJaf8ABNfxf4Pu9SvtGn0W1h1C7+0ao67l/eMDl3XsWI/G&#10;pJf+CdfxVuPCMMen+JNPaG8mU2skC7lhB6MQcZTPUDmvpT4p6b4ujubX4n/DeS1ks9W06CHxVAbp&#10;/OFip3xTQAZV5Y2bbjA3K5BPSus1fU7bxd8NfNsNRs5sRmDUoYswFWK7XiHO63kBIIPUH1FZy494&#10;l5YT9pF3aT91XTWln5321s1bztS8TuKIwcI+zS12glvq+271Pg7QP2Rf2oP+FoaT4R1Kw8OzaTcW&#10;t3b+IL6xvtx0y9jOUjKNhjG6HPsTiupuv2DvidoPia3hi8Z6JHJdWYCWd0u37VGJMb0l7lRuG09M&#10;j619Q3NrB4l8CNL4QuZNU8UaDGumalItwI762k4IMpZcElcbiVIZTkZq54z0XwfrH9n+ANHttOXW&#10;FvBdaToOuPiDVLd0H223i38NmEvkLyjBW4FbVOPs+lUS92O6dodteZ3ei1Wumiv0u4j4ocWRjf2k&#10;XZ31itNtE+3f5nyV8Qf2FPGfhrQoNE+I/iXw/cadrOtrp1r9sjYQ+ZIcwxSYyFbcMAnjp3qxqP7E&#10;XxF8M2//AAkF9qGnzQ6ePJ1S90/MgtVB+feg+YhevAPHSvsDS/BHhrT/AA5/wjmj6teTW2rXBjsV&#10;1aRZbi3jBJEDGTPmCI7gu7LBQBk4BrN8Na1NdLf6HpB/s/UpJZnuob22aKd54V2srJ90xumCs0ZP&#10;JGRkVjHj/P5Q0lF2evu20726bNPfVI1/4ilxVGXNeF7LXkV7LVXeu2tu1z5jtf8Agnv8TJ7mz1zQ&#10;PEulT6XqCiZbi3LbckZVxg/dYdQe9cvr/wDwTZ/aq0278bax4J8daLe/2lpLX3hm1Nuxltr+C3P7&#10;nP3XjldUAHUF2r6p+Guva4fA9x4CX4y2+k+IvE1nPN4JOtW8Ul5pzo+HjkQbBdqj/wC65Vueea6H&#10;4Rv4p8D+Lp/AfjDS2SO5unuf7TsZXNusjkMY4A3zKAdzBSfkyBzwa0nx3xPh5TtOm+Xo4bpPfW17&#10;PTTqmtrX5cR4mcU4mCjzqNm2mo2s3Fx6PXdtJ7NJ7pM+E/2Zf2avGn7S3wRtPjDo3inQrfTdV02B&#10;rdo7eRG0q7e3QT27KwGCtx5iEjI3IVPINaXxG/YV+NHwlsb7xHqWkQa7oqxPqd5cadvllgkVkEmy&#10;PrkAs4C9QhHWuu+A3jT9pn9jv4m/EKx/aR8BaZovwz+IvxM1G28M3sE6tD4a1ySUNbtIuAg0/VVx&#10;LHKCBHdGVJNpcGvsy4s/ED6hHZWU8mk3Om6i08ecm3v4iu5oiT91Tzz2Nelm/G2fZbmPNCVOVCWs&#10;WrNONldc0ftRb5Xp/etytN54fxQ4oqUUnKDlHRtwW9t7dnfTTRaWVrL4c8C/sbfHDxfoOsXvh7xB&#10;oOtXFjNv024spysOowNjb8zf6uUDIZT0asaD/gnd8XLTx9q2oab8QLK1i1ySNWt5leKexufK2sq5&#10;+Vvm2njuT1GK+rv2c/h20nxm8cfGLRtautBbVtSt7bUPCnlhrNDGD833toeTO4vHgMNp65qbVvA2&#10;jftGfC1vDnxI8Ya8u7xZfyW8VvMbOWIwuyC2ZsZIT5XRjjLKpyRXPU48zqjipRVSPJ7vM+S7XNFN&#10;q2zs09U0n3totZ+JnFVWNNVJRbi7r3Ve9mt7q+j/AF3SPmK7/Yv+Odt418O/DxNc0v8A4SKTSG1T&#10;XNNabLGyiPlNKgA/eDzXXOMYA9cCuK/aE/YUFxZeMvg3rHivQdPuLbwLeeLpFnsJtqqr7U1CJ1HL&#10;xyr84T50ypI+avsj43fs/wCv/GD4H+H7PW/iFqOj/FbwrYXFz4J+IGiuIry11eOEmP7uEnhmKxJP&#10;aSgxTKSDhgrDxf4l/Ef45ar+xjov7Ueo+FdY/wCGhvg74QMHiKytbUMLbUrs239oWV7p5yksU1sV&#10;kU4KrscqRtzXblnGWeYipTlTrQvzcjSSVptvknd3TptpRcrXg3rGWnNxZl4ocUVsPUw9dQlFxd7x&#10;TvFq0rPdPuut73b28T+Gf7HPxI0PwL8KfFuvXV1oEnii1TSLiKHTRdWEsjRiQXUk8RKxLOcSRyk/&#10;MXwwBr0t/wBiLxD4u8cSfC6D4jaOuvWtjJK1hJj7VbKMATeW3LRkkfNjGRivqC107wP4J8F32n6N&#10;8NWg0nxB9h1bWPDdjcFltJJ9m+5hBcrGqfKWWMhQV3Ac15l8f/2ePBtn/wAFOPgp+01a+PvE1vr2&#10;saXqfhuGG3Kyaa1rHZFwSwGUmJbeNxZH29BisY8dZrjsVNOah7lWUXyJ3cU5qLSbaVrptt7KV3dp&#10;OHifxVl+F9nBwa91WslZWS6u3TZWv2ueLTfsAftFaJpuvazq/wATPDD2djpW3zreykh+zajGG80y&#10;j/niwVDu/h57VFrP7FP7RNtf+DfGeq+F7W40rWdP8vxQgnj+1eEmeHP2nAOZ4Hb5GKE4AVwCMivv&#10;S7sbdNNh8GeLb7/hILObS1tdWaaONpZlk3RmeZR0V1LLkDbnI4FcD8Hvhl4v+FOi/Df4fLfWdovg&#10;6zn8MXlpZwyz2msaN5Ze1eOaUmSGSFUT5GLDcHTONhrgo+ImeSpSlKUOZdOTRx5Zaq1mndLpa7Td&#10;o8195eJHFkVGMaitdP4U3o72d7q2rXkrW2TX5/8A7cf7Fn7XP7OXguD4+/BHW/8AhINKuL6yTxNp&#10;skJubOzsf+f7YEZwmMb2T7o+Y9DXp3jP9jn46at4V0nxVozyW0N5ZW81vqunyLLbqt1Ef3u3nzo4&#10;zgnIAKsCK+xPFnj7TZ/A3ij4ffGP4f61/ZVreNoWoX8dsq2+pafcQgrdxhXU+VtcxybSWjdCcEV4&#10;WfE13/wTj1rT/gbqfxf1DxB8PdJ8P3Gt+F4/F0EhvdL0qBf39pbXsQIv/K3BljlUSKmOWHI9TCcb&#10;8Q47CwoxjD28W2vc/iQsno1dc0dNGleL7qz44+JHFWHxVScaq9nVte+0Wm37qbvHmb15e2xwOkf8&#10;Ew/HPiX4Tx+CvF97oGq6TeaS0N5dWK4jZNuXcc5UlskbeQR2rhP2ZP8AgnD8ffAPjLXvh2/i6/1L&#10;w6zxal4J1O/laW1/s51wLNGc70kjGdwbhtqkHtX6AeEvjn8N11zRfh9Zai0t1rXhv+2tM+z2O1Lm&#10;1IDM2F6Ph1LJgH5gcHNM+J+s+Ofhx4Kf4h/CbwjDriaHdRPrGgKRFcPo6AtcvbFuPtEUZMyxdJBG&#10;UGGIry4+IXFl5YafKvafDzRSV773dkm2uW7st723XVLxAzz6zSxicFKlHlUlHXlttKz95LdJ3Seu&#10;+p8fz/8ABP8A+Kvj7wJNPoXiDSbmNtQmhvrdmJZ13EYUjhXxtYdh0PesfwN/wT++OOifHLxB8P8A&#10;UYoTpd9YQXFtdz6kJYN6xhW2wH5og3Q7cqSK+nP2YNJ0e0+IviT4o/B742y618LfipdW/irwHbsF&#10;e186aIi+S23ASRRu6BzC/wA0b79oHzCvRdU8EL4l+LcXjWTTb2z1LQYGWx1GK8Qw3Vu45t3jxu2F&#10;vmznhlFVX4+4gwtapQ54uPLdXg04t2dmm170Ze7LezT3sbx8TeJsRKGIbgmtvdT6Nd9rN/fqrnyd&#10;q/8AwTm+M6eHdSsvCevaJa3X9nyx6ZIwOyK5CkRhh/d3Y59K43W/2E/ix4L+HaeKviD4v0NtL0NY&#10;jr1xFcs0dtIP9eWJ5QQvhlIPIJFfb/jLwi/iHy9U1XVLzSLGaYT3V9Y3zxXFhdBSsU6jkSJk4aJh&#10;tbjNeZeA5fj38P8A9mnxbpH7YN/b+LtV0DT7yTxFqXh3QfMOv6GfM8xltUxvuFtyCSoOdp4JBFGD&#10;464hqU1NVIN80U48tpu7s+XdO2z1unKLtZtqq3ihxQ6l5yjtb4Uo2TT729dNlrdHzn8cP+Cf/wAT&#10;/DvgPWtf0/drl15Meof2HZNmR4XCxyCEN8rAozsyfxYOOTV34E/sSeMfiV8OLy18P+NNJvrPStTu&#10;NFuGZdvlyw4/csAeGVGQEcEHtX1nY+IvCXxB+AeieJPg78R4Psb6PpKeGdR1iL5bmIpG8IYnBZpo&#10;iuO4Yg4PSuN+LWhD9mz4TeMv2pfgv4TuLLUPOGreOvDen23nW+siEhZpjbu4ENwYx808WDhQWVsV&#10;pR454grUfqrko1XPljeFtdFaSe3WzV/e0lpZpS8T+KKNT26dPVWb5Va278mv02PB9d/4Jk/Fe/n0&#10;nSf+E0sdHbSLiR9NjhbzEvoPKKkSZHyDJ+oxWSv7Anxp8A/DGz8TeMLu3d9LXZqBmmzNFGr4My4z&#10;vCghiAeVB9K+x/Hl1pnxM+Hmn63pfxKvNK0fxloNvaafqmjyQvJp8twqyJPFIQQ2funPy89jWL+0&#10;T8OPidoXwvt5/hN4khm8QP4m0Nri11qE3VnPHC6xSxwxMQIjLFu3nJ+8xHNZYbj3iCpUp0qtSEea&#10;VtYWtrZ3l03d97NdmgXiZxJGq6sXG7X8ultLaXtsl06ebPny/wD2FviLquiXF/o/jbSjPa2QuWkh&#10;+aW3DpmNyvdWA/EdK4vxr+wp+0jrPh2a+jvvDbWLabazq9rJLHe2t0WPmqykcJwNpGCMkHtX2T8Q&#10;PBz/ALRn7MWv6L8OLz/hF9f1rSI7S3urIvG+l3VvIGWLKqHKrhl24wytjGDVrwl4v8F+MtKs9Pm1&#10;Wzk1HULURw2chEcpMQ2PGVb5lP7tgQ392pp8ecQ0qbneLcZNNcmsUkndtaWb5kuyi+5pW8TuLMQ3&#10;Gco7a2iknpb+no9tT5K0v9hz9pXQPBVjB4ju7DVdU8uQzT6d3hHKyFWxk7cA47iqU37IPxk0nx7p&#10;dy9zapoeraSJDe+WdkEu8KqMOqsc+mPXFffbpNYTWK2VuzQsGSTccNbjbwMd1z+Vcjf+HtL+JemD&#10;xlotlcnUrOzkt7Wx1C5dIcrITloh0YkYD9cY61hR8Rc9lJuooWd9VFaXvbrpa2n5M1XihxbGEY88&#10;Xy2teOund318779bnxP8YP2PPj98A/C2l+OrSy07WLW68aWln4gg05JZJYNPuphE19Gigl/KZkd1&#10;APybj2rp/Fv/AATl8dtpF5pumalpN1a3UciTQ2W5TMzvhyjr/FkHI655r6q8N/GCLxF421T4Yz6Y&#10;bHWtL0y2v2s1kZsW8nCSBuoO5XXHfb1p9t8X/AOvfGu++Ai6r9h8X6D4bj8R29rcR7UvtPndoBdx&#10;t91isyGOReGU84wQa2fHnFUUlyxUopyk1G94vl5W0tkm909n5GX/ABE3ihXUqkGnok4Rt2aXr1Wt&#10;z5X1P/gm74x8Y+E5/hzf+JdPgOsaLIsljIp81Yiuxmx/skjn1rjPgf8AsE/tQeDbPV/APjiOxl0P&#10;w3JBa+Fdbt7gTSahaLGFZpF4KurDBUjpjrX6Hqb6CSzudYvLeO9EISaTaAkh77T2ye1YtjZwL4u1&#10;K6mlurXyLxZIWuBm2YlMMR6fnXNT8SOI/Yzg3Bp6/Ds77q1t1prfS/XaZeI/E7xkMUpRU4px0ile&#10;PZrqk9V2ep8M/EH/AIJTaz42bU9H8S+MtNaz11bZprGa+eENJv8AlMZBBViQPunOa6iD/gn18TW1&#10;xfA2q38cP2WyKWc9wWeHUISgV1LZ5Ze6tz3r6a+KtnZ+OvEXhXwJ4x+GFlr3hfxBHdG61CNN39m3&#10;1syS27JKhzGWOWUj+KP8K6C0m+Idp4qj0fTtXsdV0drGVof7Sm2X0d2HGxM42mLZu+f73HIxzWs/&#10;EHib2EeapG9m0mlZW0unff3WmmlolZu6sU/EjiGnUlUiqalLST9mrtJuVn5Jtu22r7nwz8O/+Ca/&#10;xm8JeP7/AMFaP4v8P3Gi6Xo9uxWWNluIJCzJBGxBxwikZwCQB1rptW/4Jv8Axc8VaVq3hO68V6bJ&#10;J5LBGt3aOS2Zk+XLD7pz0YV9G6T4s02503xl8Y9P0TxRHpNytydct/Edkls+m3ulMUdUU4cxOu50&#10;bLIwAIIzist/gNF8SPjNoP7ffwe+POveH7rV/BsFveeG7WSG40XxDbt88DXCsDhgGwHQhgTnPGK6&#10;JcdcROo5VqsYWVk3TunUST5XbVXfMr2toujuY0/E7iajh/YUuRxfSy0T366r/h0fK13/AME9fi74&#10;9gh8DxeLl0Pxt4b095NN/tAErJIYyiSlhxNESOo565Fb2rf8E6PjjrGiaWfiFfabb3WnmG6uLqym&#10;JRZFI3Ng8GMnII6179+0h4U+Jfjn4pfAb4q/D3x5ptgvhn4gXEHiKxvrkQyXsN3aNEbeNnwr7GXd&#10;5bDLAZXkc9P8HvHOqeJdAvpfF76po83iTXtQ/s7QfEG2SS2S0fy50QKMIj7fM8ok4DZU4OBpV444&#10;kWFp14Tg7p3jy+9F80k15pxjz7NJO1771HxM4m9rUTcNbJ3jpKyVna+60V99PQ+b9M/YG+KukXEH&#10;h1b6xhhkt2axk8tvLY7vuEjoxB3fjWnqP/BOf4uatGunXd9pctvdKy3TNnKr247mvpS4HxL1rwPJ&#10;4fu9bj0TW5Nbd9F1Y2xkthbrPiKAnrl41OW9Gz7Vn/ET4waP4XsPCP8Awm3ir/hHda17xNF4fjuo&#10;LOWWz/tD7xi3jiJZNuEaTCkkDrXCuOOKatRKEoOV2tI32V+bTpvtfZ3Wx2PxY4ohT5ZSgo7awVu1&#10;v0sfHvgX9hnxN4uvPE3hObxSqXHhS6e01TT9YtSqSwyR54Y8TRFedw6Hg1o+Kv8AgmV8V08F6Ld+&#10;G7ex1CbS9UtnsbWxm+V4HbbI55AZFjJbac9ARkivt3xBDpGoatqvhuTR1juNQtgGkjVlYRsCrBmA&#10;+9jOQD0Nctptn8VfBHxS03QvCuvaafA/l2cVjpDW/wC/ghjidJ8zMx3Df5TggZA4PrWkfELiGpJy&#10;hOEbJStKKs9FdJru27eV9brXnl4kcSSp2fJrp8CfVNa37pHxtrP7GkfgU+Lvjv498YaboVppVxHo&#10;t9r+qKYIZIAQ0chPZFeZlLnoAScAVpQ/sD/FWfx3oHi3wr4w0PUtJ8QWZsNQv7O+FwlnJs823YGM&#10;lWDHKk57qa+2LrRvAvijR/Evgjxb4cs9c8P6tqFxbahp14gu4pAUCzQTRMPlBy3qMelcD8IP2Yf2&#10;fv2QND8ReGPAk7eFfCXi3xZDqtjplteNHaWF46rH5MDchInZVIjJwGyBgYFaQ8Q82lQlef7zRJci&#10;cZRaS3TTUou8rWadraW1l+JnFl1GPIlfmuopPmvrpbW93d3/ADPC9B/YL+MNzfyWcutadD9nuGjl&#10;WSNhux3H86zdK/4JvfHPTIXRfFGkNdTSSCGKKM7BGzkq2P8AZ719YfCq68UeIpdQu9Y8US/aLW7k&#10;gDN80UoEmFBEgUq+AAR+IJzTdH8Q6jreh2PjTxl4Tu9B1a11ae1mt2mBZFWQqTlSQVYYYeornlx5&#10;xNTqSjzw0sn7q3abWjs2tNWttL9Dpl4pcVTkm5QutvdXlfqfIOp/sC/HCz8Saf4qtLy02Qx3iapb&#10;wws3nybVVDjrnK/gD6V1P/DvP4uXVqb2PxBpKzxsomkVS3y9ePb0r6zmkvPFOgXNrpGpt/alrfLI&#10;qwyBGkYcjGeMsmfYn0rnfiB8YNP8M/s+3XxLuteGgLbrbi71HVLbyjF+/WNkkSXG2TGVKnGD0JGD&#10;Sjx5xRiJQhBxvzKPw9W9PPXW1t7baDj4pcVUua0oau79xb2S+W3S2t31Z8nRfsEfGXxDZalp/jeD&#10;T7ORb6RYZId+28hQ5QhuDuI7HjPFZcP7Bfx6n8AabqaX2n69C+oMZLjT7jZIiB/kLK/Vh91lzkYr&#10;7h8MePvDnjPTY9K8AfEjQdUuL7S3udJZZlngkDqTGZNjbvLyRkjkrn0ryD9lj45x+Ifhv4w8Y+Jv&#10;A6eB/wDhEPFF5pfjDwtDdLd2NtNaAGe6tgqBkSbIkCtlsH1rrpcc8VVKNSaUfccdOX+a6Wl1LVrp&#10;dX0bV0nz1PFHidYiMZShzNNfAtVpv3/NXdt2eGX37DPxFg+MmjeA7XVNJW8utBuby6sGkO5bOKVF&#10;inVBxjzWZecHita4/wCCf/xc8P8AiDSNBstT0vzNWvLia+8luFRUyZipOSCxRTjoWGa+pNY+DXgP&#10;4ofGjRf2l9E13ULXxN4b8OSaNot/aXTC2ayumWaRZYCNs2eCrZ+X6in2XjbXbnV9Q1jxj4MuLK88&#10;NeIF02G6kVVilspcOt4jn/lkRhXB6Mtc8uPs/nGPs5RbUfeTik1JtpW11Wsdfk130p+KPF0XJuUF&#10;rp7i8vu816nxx8J/2GviHd/EHxT4E0jX9Ojk0nyZ5oJGfIkuNzgIDwU2gEEcAkivmn4W/FPx744/&#10;bF1T4M+Jv2YvH+maY2qNouj+Ln8G3EsMd1G+yXzmVSqQs2Du3EAYJ61+nmreCh4P1pfjD4I8cR6J&#10;Hb3O2Sw8QMXgeKW4DyQrJn5Ul52Ebthbjjium+LVnqvgvWNJ+IPhfVLTTYf7SK65Y3V48SXbSptT&#10;YQdnmbuPmGG4r1cN4iY6E5xqwjU9pG0XrFwmlrfRp3drbpXs31OWt4kcZy9kqVaEFCV7KnFp+Tu9&#10;temzs+lj4+1z9gXx7f8AirXtD0nxnZXF1FoUn2vTYWkTzJNpKhJOgY4AyDxnNL8O/wBhX4ieOtP8&#10;O+IBrsel3cFnmaxkkyRKUxNay4PzSREZYdjg9DX2B4tPimy8VeC/EU0JijjupzrjWUoQOfJ+RGUg&#10;iRWGeMjDKCD2q94L0vRYr/VPDtlql9Jd2d99rlF3hiI7s+YuG2jeo27QeWUDae1eVPxB4gWFvzR2&#10;Tvyp21cXfpZu1utmtTqXibxSqjlzQ1/uLe9+/f5b6HwT4i/4J5fG74S/Bjxh4u+KN3pfjCy0vX77&#10;V2js42+0RaS0m87FP8cEe75V5YLxya0PCH/BPbx/N/Z+ueA/iTa3Wm+MLdNR0TVSrlYbWSFXRfm6&#10;huMA/MCSK+9rVZ9Pu77QzfGVJrdVtUmUSJnDeYD/ABEknGD2HfFcvrGsaZ4C+x+BNL0ZP+JlHcQ6&#10;TZX1wVgtbiGPzIUB24SOQ9Ocg9M9K0h4jcR14OK5XJtvSKS5bX2e3K03o7PVPZHNT8ROJKCgk4Wi&#10;rJ8t5dVrK93ptfVHx3rf7F/xrmtte0iyNnqN9Y2Nx5cOnS5Z5448rGVY/K7Hp2964fwp+yT8cvit&#10;8IPC/h/xxrC+CPHmvWlzd6QtvIl5uFnOguY1lTMZJTAaMnO1vUV+gvgLT7TVPFVp8R9QsobHW9c0&#10;RFvtPJy8VwgKMVfjcM5GeM8GvH/2ftY0vTfjynwr0OG+h8O6N4bm0a0sUiMtr/aVteOZbhC/723m&#10;Mc+G3DDqoOTiu7D8d55OhVso81NKV+XspJrdprms9ndJ2cdy6/iZxVXkuacbSTi0opaPW+jTTTWj&#10;TTV311XkHg39lH4veJfiRqXw11m0hs5reOS60XVFjMltfWsZjVwzf8sZw0n+qbkp8ykjOLOt/sd+&#10;MtF8fW/w2vfHWlpqmrWdxd6dHNG/l4gCGVGkxtQ7XDBWILDOM4r7A8R+H/FFj4yspdH8TXC6beWz&#10;Wkyi1Ek9ldIg8iaN+P3ZJcSK+QflxjmrF14I8MXXiW4+KFnawzahd28Ona95JLJeRQscDYSVVlZi&#10;cgZwcEnFeX/xELOOZTvFJx0Sj9rbVvZPdrW70Vk011/8RU4wtbng/WC/4B+dnxp/4Jj/ALTvgv45&#10;fDnx58Go7NrO4a60rxBDCuLS3gYeakzop/icFQwB5PNdrpP7G/x68feJNS8PeGb7RLW40O8s5VuJ&#10;LjP2m3kJ85WjzuRhhl5GNw4r6l+FPxJ8Kwfta+OPgQms295rlwYdXS3XUd32C0EYRUaJmJiIPPAC&#10;sGyOQazv2R/H2i/Em48WfFu/0O+0zxJoOuXHhjXtNvLY20ywxXJeOSaHH3/n3K4JDIwNelW464oj&#10;hXKai3CELS5NX7R8ybV9t439NLvTy8L4jcSYSdSNOpFe1lzONtE0ox93XRaJu3XXqfO3xF/Yl+I+&#10;h+J9Lt7DWNLuLz+0rOPUtkwjks7OV3RblgT88QkwjAdC9UfjT+zTqnwGfQ9c+IHijQbOx8Q+JYdC&#10;/tCa42rG7hgjE8g4cbSODzX3JoPgjwt4l1TVLfxJ4Y0+RYbxImeWMs6sJBORz/yz8wI4A4LLk9BX&#10;G2kvibVLTw/qHjP4aWNg8niC9nv9B1AQytbszSCOVSMqHkwJgp5/ec8iuPD8f5zKUVNxaj8StFN3&#10;i2ravZrtZaJ6vX0f+IpcXczanC7s/gX9bbny7/w7y+Jq+MLS10vxvpEchsFuLSxhuDmeJh95QeMD&#10;g5B5zWj4u/4JvfFS6iUp4x02G6hukvEWSHduCfeVfQHpX0/48uvhy+teHfivLfm3uPCd7JFZxzXD&#10;WqG3KFZlMbLgsOy8ZI4Nb3jm18KfGL4Q3mnf21I2n6pp6Tw6hFM0EixlwysGT5kIx1H496xlx9xJ&#10;GVKTkknpJ+zWjvr1101tp1XQn/iJvEzi4Nws/wC6vw10+Vj4k1P9gf4gL4phtnmsI5vlvbPc2FF5&#10;s2eXGD1YqSfQnA71v3n/AATS+IFt4xX4iX3imFZr7Q00yWFlYxJGJGl3Ff4W3MQT7AHoK+oNQ0L4&#10;b+PtatfgR4u8Rap/bi+HbbW9JJu9t42nw3KDzllH3ysyIHbGcMB3qPx/8WtK8Dal4q8KxaXcatrE&#10;sgGkaDM/kf2neXEBkhs7aSTCFpdrjIYhCvzba1/184nqSjCk1zW19xfC2kmm3a13rsk1uL/iJnEk&#10;tb09HzfAt1pf1s2vwPlGf/gnN42+HMf2VfEVhDBdRm2021mfbDdXEhLbE/uufyxWx/w71+IM2kad&#10;pPifV9Gt2VY5HW4k3R2zgjZlz74Ga96+K3xk8RaHd/B23s/ht4gk0zxDqqv4pvLazMg8OLHb7jHc&#10;8Eowk/d59Qeua7Xxd4u+BPxB0XS/BvirxFZvD44m8nR7c5R9QeAiYopx1XaCQewxSqcccVxjTnO3&#10;vXbaipNKLaei6pRbs3sr3SHT8UeJowcYOFlp8Ct00/rQ+DP2RfgP4x/aO8H+IPGumeIdMs5dF8Xa&#10;louq2Usm57d7WTblsfdDLhhnqCK9A8W/sGfFPQ/B+teIdeutOubazzJ9lWPd5qKQVYZ49Dz0Ir3C&#10;H9hr4UfCnxNoniz4KX2r+G4G8cTa54ktdKvgsWsT3KBG+07uJIRziPsSMHivVX0W+gN9YGzuta0n&#10;VTNLf2t3KrbQV8p7eNe6MBnYT1Y4PatMf4hZg8X7XBzXs27qLglJJPWN7tbbO+z6MKPijxhDCqnO&#10;cG0tbwVm7a/f/Xc+Jvht/wAE7firrjQ+P5tR0WYapbRT6ddcCa3Roxi3faSNygkE561j+FP2WdH8&#10;afEGb4eeHviP4Xn1aZ7xv7HmmaO7ea2wJnjhkALqu4AyJla+2vghN4X0v+0vDng/wzdaLBb6oyX2&#10;l3jf8e7bAIzF14ZVGRk4xXFftDfsyeH/AB98WPBv7Rvg++fw78RPAt9Imj6lCA0WpWMv/HzZTxEj&#10;KuMfMMEHnnpVUeP84njJ0q9RQTT5Xyqydm48yTejdk2notbNC/4idxVTpqMOR63+Bdd3d3v+Z84a&#10;R+w78QG8Q6D4b1fX/D8Orapa3X2Oze8PnG2jxvKD/lpgkZHbrXTX/wDwTj+Mt5Bc6Ja3mjtstQ9h&#10;NMzEPIuT8wHzAKdpz719WS+G/h/41+IdrrmpeGtNk8QeEbWUWt35x+0aV9qQbgFHAWRQMk9QK+df&#10;+Cm3xk+Kfw7+B3hnTvB/iObw/qGqfGDwzaeEfGWk3JaC6tPtCNdpfMCgtYyhdSrsVmCBRy2AYHjP&#10;ibNMwo4WhOMZStfmirJttpqzbaUbN9bcztZXFW8WOKsPRk5OFttIK7vZeWvlfW2h4XY/sPeOvht4&#10;NsvA3xy8R6PomjteRaVoWoXkjTx3882yOGJWUfekld41RvmI5NdB42/4I8fFKbXLrW9K8d3Vo5hh&#10;S70WxvDFDdxwAmOIK3CtnjcMHHXivrDxt8P/AIY/t+fCeHRvjL8LvGPhe1sfGlxd+GrebUX0vUY7&#10;qxldLXV7VoWz5bg+dErg8Ebl4zUn7N3we+KX7Pvw8s/BPxQ+PuqePodF1G5ax8Q+KrXy9Ukt5HOF&#10;uJA7CVl3fK3GfQDiqreIWeww7mq0YV1JqVNwun2cZJtaNe9drVpx2ZwrxE4ixEY05xhyJLlfKtkr&#10;JXTvs2rbNXu+j/G3/gqL8FP2jvgh+0D4e+E3wt+EGuat4h+IWk22q31npMEksczQOGaIBMq0q7fm&#10;bsOnWvuL4K/st/E346fCDwn8VvBGoWaQ6ssY1LTb6N4p7BgCkqujAMGjkUqeK+ov2q9P8KWOoWvx&#10;k8U6f9usPh74fv7/AFs2t663sOnyx7ZfJiUESOQAw3Y+7wa6DwN8d/hZ4rsfC+gfDbxhp7P4t8LL&#10;qPgu4ul2yX8axrIWMYAyFR1Lc5yTXoZh4kZ5jMkwvsKKU4J887XTet010tBRktmkm9Vty5Vx1xNl&#10;maYrE060W6zTceWKUUnJ6LdXbk33d/M+LfiP+zB4z8OfFTwF4Xv/ABFo6/274k1LSJLe6tZPtEFz&#10;b2jXImVh8qxbInJZuG3KFOcisn4H/wDBOLw38ePAGl/tLfADxvp+o6b4n1Rdb068XUJNomVmhlyu&#10;T5ZOG3R8ZOMjNfevxv8AEnhzwt4LuPFGvxRLf6Xbwm8voNMS5OnRSsR9qkViCtqrA+Y3RV3Hsa5P&#10;9mrwpYfA34QLqHhH4OTWr+Ite+3X2gaHZWlvHp9vO2FliS3xDJEqkPvT5nU7jk158fEDPv7L9pTa&#10;jO6jsuWWsnLTTo4Wd3tr8at6VbxI4lxGI5qvs5a8ybgrxdopWvsuv3ep82eE/wBgbxpZeIbyya70&#10;fSL6aaYiJWGbuOM4M3HXPvzWZrH7JFzr9/rHhiT4qeH7i3jt1tdVMdxuWJ5htEEgU5R8HODg4Oa+&#10;8dU8S+GtL05vFlpatdWsc4hme0twxOX2l8YyQD1IrHfwf4N0TUb7XPD3ww09b3xFq5e/v7LS45Fu&#10;bjy8R3N1tAYrtAXeckcCuGn4iZ+5OU7J9LRW6ave+ui9dTs/4ihxT7P2d6fL1XIlv5ef9dj4U+Kf&#10;/BM39pa8+DVx4X+D3xV0Pw74mt9QhGgXF7emSGeSNhtt2cg/JIg2kEHBxnPelefBf4y+E/COi+PP&#10;iZ4LltfDWqao2nalrljC0y6MNgVbq6iA3pbvNvQsAQg2k8HNfbV/qnj7wzqja/4N8BLNo62xtLvw&#10;rqM6W0jXYlJluoZJMq5IK4XIDjoQQM9hqOseI9EurXwppmh200f2EyzNczKMwjAKrGOSFJ2sccZX&#10;rXUvETP4pRqKnO7bvpGVraq93qnZq6kr3tzJtHLHxI4qpVnVp1IrmUY25bxtFvaN7JtSabS1SV78&#10;p+bfwj/YM1/w78MPF3wu0T4+aBYwafJcappPl6huu9J0+ZzIhaIhXRNwcqCDwa7bxl+xl8ZfhvpF&#10;n8WZ9Ws9V8Nr4da51Z7GNmnSOOEy+fGn/LQsoxsHJJFfQHxP+Bnwi+J3xp8QL8WfgxpNpevpRs/h&#10;/wCMdL1J0uriS5tX+2Wtw6Y8kptVkLgpjlQCDXtPw60BNN+D2i+DdX1IXLWeiw2jTfaY5Gk8tAoY&#10;OmAxwByB1rfHeIWcU+SspKXNZyi4R+0rtxlFu/m2lyyvFx0d88L4jcTYejGnQcYKCUY+7dJRvZWb&#10;Wivt2sr2St8E/s7fsz3/AO2F8I9J/aI+H11/Z631vcW0dnrlg9ve25VyGglVgGA3KGBHHORmtnUf&#10;2Gv2jPD/AIr0XT9E8IaDcafrmtQxarq0N+sf2bdG/myshGZGBSMDu4f1WvsbQrD4nWWuSalYeOdF&#10;1/SzoPkaUby3WK6mutzfO0sR27FGFIC5JBPBrj/2cvib8Y/FPxW+J3w2+OH7PX/CE2vhfxFZXXg3&#10;XTfedD4rt3hKSXaHkAiSPPy42rKqkblYnKXHnEEpV6tF03TirqLs5JSkopK/JKTi2rtR6NtJXOhe&#10;KXFkHFSlDnfVU1q1v3tfz6dbnz/Zf8E+PjP/AGrdWM3ijT761tLyRJF8w+Yquu4qydGUZ47gdaxr&#10;T/gml8V9b8Z3mrW11pun3y6dJaaT4ht23h0HARkPXYeQDxkV9t69a+Jlvb650m0Wa4st91ZoFMUl&#10;3IEGF3r8rrn5TuHYVQk1D4j2fiXwi2gfDlV03VIZp/FmpPOFGmyiPIiMYOSzvxvwVGOa5KfiFxNy&#10;vlnDVdktlzPdq97bW1elr2KqeJnEtSKU3B21+BXTtunvddGtuh+dnjr9gP8Abn+D/jzwL4nuvHui&#10;61p+qeILfQPF/wBj05kVYXVzHfbBkqSQFY5wML2Jr27Vv2APi7c6fcX2g65p15Jb+cFt2VgZCgOQ&#10;AeeemR6g9K+sPhz8QPDnxo0i8kvPD11puraVdPaa14e1Bh51pKOVyR8ro64ZXXIIbtXN+OfgQ+p/&#10;DhfCsPjXXNMu9IubvVPCXjKzuhDf+Gp2Q4BYlkmUKzoyyKyMh5GQCN5+IefVKkKVdwpzi7N8iaad&#10;2m7PporreOqTaSeGD8RuKsBGahVUlJ395c1tEvdu+tuZ62bbfU+TtG/ZE+J7eMvDfg/WEvo5PG+n&#10;3WoafJcaW/k6Y0EcZe0uJVysbsGLJuPzYYDtWjrX7D3xc8P6RNq3iHV9BWJr5oLO3uJPLMoAwq5Y&#10;7dx5719T6k3xVHwU05/B/jFda8dweFVOljVr2GOy8R3JjDB5fIwpJ27g8eANxIGM1tzK2u3knw+8&#10;UaFBb/atLt9QVryBbq3F0SonhUN12tnB44ORWcuPs+TUlKFk2mkk3o/iS0dmmraO9m9HdLr/AOIq&#10;cWRlyucP/AP1d/8AhlsfCfiT/gnrqHwsGk/EmbxLpvh/T7O3nuNQksbbbCbZRk+d5YOVUnI981qe&#10;IP2NfEelfFT4e+ELv4n2sWoeLo7+58OpDav9mv4oYFklVnHyg7XRlB5ODjvX1t8M4NG8f/DfxN4Q&#10;8R623iTTr/Wr/Tf7BktYkhsbcDY+nLtUZjwTksS3zHnpXUeHfB3hjw1puk+BvDXh2Sx0jTdPXT7O&#10;yS4L/YYwhCqA5LDauMMDkcdq0qeIWeU5ONWSco8y0ikrOL5Xqr3UnqrWklZSW5zw8SuKKcOWl7OK&#10;unZQ06dE0lsttL7rXX87l/4JmftDX/7UVv8AETw3Poyab4fur/S9duI9cZnhheJLgCW1Uf6x3bcu&#10;45C7DjkV2+sf8Exfi1q/jfTfjjp3iWGKbS7W4t47W1uC0eq2LpvUMhxtkLY2g8gj3r608G6JY/Aq&#10;7+I/jjxl4KurPTribT5bzxHZs19d+JkitEthdzQQKZBcRqBExC/OqhsDaTVnwd4N+JXh/wCM2vXR&#10;12X/AIRG58P2Muj3R2yNDcRylZLYjd86GHaQ5Ab3NaV/ETiKo3KNSCUYJJ8uk9IuSvd+8ub1SSuo&#10;y0Oen4gZ/RjKK5Pemqnw7TSjZra3wrTbdO58Ja5/wTs8VX1x4T/am02LSNJ1Bbd7ea38R5sbyITv&#10;sETpnbv38DPXjGc12mvf8E8f2hZPijoMWs+D9N1DR7WG4kj8UWeo7ZNKkMYDJLAcF1bkblJAxkgV&#10;7t8bPEfgTx342k/ZD/awuFsLj4mSTJ8MfEehWjxNNBFtl8kzMHSK8iZdylh8w5AFevX9x4o8Caro&#10;PhTTrrVNci1Ytb6he3siSSWcccIQScBc7z97g8kn2q8Vx/xNTp023G8oycbxduTo4yuk7Pni07ax&#10;5Wm9Ao+I/EUfaKj7Nc0lKVoRs5q266Ncqu7Xuk73Pzp0P9kn9o/4h/BGb4xacuk+ItP1TT2t18Ma&#10;bL51vc21vePHLf28rEb0MPzEdCFyM5qx8PvhHrXjp/AfxU+Emu6Prnwp+J0bx2fi+GdYY9H1BNyr&#10;HcxyMCnmMnlgDkOvI+YZ+5fDfi3wj+zv4B8T6I3w1bQfh74Jj+z+F59NjaQXgKO8tukIDNEgkyok&#10;Y+WQ+TtCk1wX7K9p8Dbb4HXXxD+EPha4bwH42SLxxcfD/U9EtTBbXuqCO6zZyKAgEYQR+SAVWQbg&#10;2TXXLjzOqlCtU9mlHnSg+VW5ZJ2i7NpVI+41ra/NGd7qxT8TOLoV48lSGlm3ypy3btrfRpy0taL7&#10;K1vBb79g7453HjrXtI1KXT10/dDDYapHGxWRiuTC4x1DADd0Ga1LD9iD4iaV4KGt/wBr6K1rJJJ5&#10;7WkpMcTqcOCTwCD+tfbU3ifS9DuIL+40i+jGoWL3cYWHuE3GNuceYe3qRXmnwh1TwnovhTXfg3rx&#10;m1BrjUPtl5p+uPHHN/ZuoM2x2GACckrt4JI65ry4cfcR16Ll7q5XHRRWq2b3728rvod1PxQ4qpyu&#10;nC+uvIur/wA2fEmt/sK/tEfs9fFHwnf23jG71b4b61HNZas6wfbBouoSfPA8jgmURyk7QwBRTgHG&#10;RVz4J/Bn49fFv4y/EbwTcfBPWNE8M+DbsWdx4s1QL5N9diAS4hgB3NE8RVldd2WYBtpOB99/CB5N&#10;L8R6l4eg1uzj0yS1jXSNEWxdDHFEPKYq7H5kGACpGQT1xiuRt/Enibwl+0L4d/ZR8Ka9eaLHp2g/&#10;8JneaxcwwXkGuaSL2e0m0pldxLby75IZFuFDDCbTiu5eIWdVqdSm4QdRRvzWcdE+Zyst5Je51Wql&#10;0bfHh/EbivB8sKVZKPM2k4828bcvvN2itWlGy0t3T+Fvg5+z58RPEfx38beArpLe3/suwsYvDeqr&#10;ZvCt4JYjKbVo3+cTqGDEEYxnkdK9S8KfsY/EnQNHtrH4leNdG0PUjDITb32prINm7CnfwOSRgHHJ&#10;xzX0T8UPCfinxv8AFn4TvJrmkXGm6Z4rm1vVJJdMkt9UldFYQLDJkIi7DtdTlnAAAwaX9oWf9oPW&#10;/hN448VeGLfSfA/iPw/4ugXRdb1TTYbqHW9CR42kLo4cDcpkA4BBXIx1rStx1nOLqUo05QhzqKd1&#10;s0+S+12pNcztFuN+1ysN4ocVYKPKpJ2cvsrXmlf8L216Ld6nyP4//ZQ8Zx/Cu10+48U6Xd61f+Jv&#10;7MtbExyp5t3C4kaNnxiJjGPlZsKzMqg812nhf9jjXfiTbaP4r8E+NtDurW+8+Jo5IXWUtEfKkhOc&#10;bXjclWVupr7GtLz4f+PdGGtDTtNvLN/LvI1gjXbetFgiYEEqWVgMc5GMV5J8QvCdrF4w1Twb+zX4&#10;7TwD4+8Uf8VTpCeIdPN7o2oyQ3Ucl+JkU+ZbPP8AIhkRgVHzIrYYVz0eO86xSdK6hNNu7inFJ73s&#10;rpRVndJ2Slff3dv+In8VUpOd4PRfYTdo6r13ltqeMeIP+CdXj3xXqw+HniKO1dTE06XDR5jTGQCG&#10;67umMcjNYfxB/wCCfX7Rel/Du10y60Lw54jzdRxQ20szIilD+7Z96nGMD5uxr6q1bxj8TviBqngb&#10;xB4k8JDwdqWg+KpbnxN4du7xrq1vbKO1cTPbXcQCkI7I6GQKGxgjPTf+JvxP1Pw5rmieNPDNsuve&#10;H5JIo/EWmw3aia1t5ziO/VSMSRqcbgD0Oe1Yx464qp1KcLwejdrK102rKSdvesrNOz0Sdxz8TOJq&#10;kpNuHvLlb5I6rpfo/V7a+Z8jf8Mk+JvFnixvgnpvxL8O2vjWz0mDVL/QZLxXnso3/wBWSAcncQe3&#10;3eeM1B40/YF+K1k+halq/hu3vLVBcPrk1jEJZdMkKBQxXO8o3I3L0ABPFfS/wz/ZL/Zq8E/HLXP2&#10;mPA/wsufDviLWLe5svFF1fWX2q41lZeRcRXDPI8YA6eUVVhgMvFeifC3S9UuPBGm6DqHjuHxFcaX&#10;cNbanr1oghnfyzmOO4jOdr7CFdT9eM0YjxBzSjUUsNNSikr80OV8zT5rcrasn8PvNu8dH7yEvFDi&#10;6vFus4X0+wmrJ6fPb8tbWPhn4Mfsop8cPDuo/EX4QfESy16HS/Ec/h69meR45Ibi1lEM8bq5z8rZ&#10;IbHzggjrWf8AFD9ib9o34X+KrXw1p3h1dcj1zSdQj0fxDBcIFttQCtJDazA8xhx8sb5I3YB619Wf&#10;Cr9mvwZ4B+PvxA+PPgDVda0PVvHlmkfirwffWkP2GW9gIAv4AvSby0jRgDsYc43Emu58X+K9F8We&#10;Er7WNJ1mCOTQVWfWvJjWdoY9uSyof4uMj6Y61tW4/wA4p5h/s8ozpO2ko2cW0rJtWvyy0TStLeyv&#10;ZZ1PEviyth0nOEH1cYrru1fTW103tffc/OD9m/8AZY/bU8Q+J/B3hldP0668Nrosw8S6xcX4aa0v&#10;Q2DbSr185G3Z/hIwQa9x8Tf8E7PjBeaheWdtq2k6e01tGP7cMysFmZtqRtGx549eDnA5r2DxHrX7&#10;Teg/DS++LfwX+K3hjXYbvS4Ujtb/AMNBPKmEwLXG6HO8tGSDGw47HNbH7R/gDwV+0j8JtZ8IXuuS&#10;6f4j8Q+C7u00P7HcNb/2heKivDLGjOjM9vcLG6AkEHjODXRiOOc8rYyE+anCm24txg5OLTTbkny7&#10;J+j5XpZXJo+JHFWFwbpRmprdJpNr3bJJu1ttHfS7be5836r/AME4Pjl4L0uO70r+yZrPRvOvLqzu&#10;ZpWk3q24PbgA44LBR6EjFeVeIfgJ4v8AhD4p1zw18N/AX27wzodr/a+t+ItFkiTTv7TuLlfNsWeV&#10;v3dyqsZZFbbhSCBzX6RfBD4iS6j4etPAXivxF/aXizw+sej+IZ3sWs5bq5t7eIz3KxSffiy4zJGW&#10;TJ4brXmXxK8BeB/hfoXxW8feBdG8M29xq5/4SHxpBqVs/wBhvZLWBhIt+u7JWWM5DADkVnl/iBnv&#10;1iVDFJSbaslGyleSV3qmtHJxdtb2a6hV8SOJ48tSEqceVbqCulZaJ2do6J6W2W+x86av+yT4ji+N&#10;Nx4G1nUv7P8AL8GrrMPiCWzl/s27tWPzwGTGzzVGG25zg8VzPwa/ZJvv2gvAsnjX4I+J9F1TS9H1&#10;2e1+TT5dPvNLuF+8WimAJLZyDgBkIIzX2X+y5+0J8Kv2yv2YfCfxQ+FVvY2ugeJr1lt9D8RXHmSB&#10;ITiaBFVs7hj5VPRcZFeg2PhPwf4d8TSeGrTwjIp1ZvtU2oSW42TFRsETOuNzKvAz/DWNfj/PsE6m&#10;Hqx5a0HZpqNly3U7re78pWVmtU9NP+ImcUVpKTlTad3fkWt2mrO9tknp1Skmj4v8d/sY/HPw7Y6R&#10;4i8Nadp/iBWuGgvrazu0W4RShIMe8hXYlcbcjOfaufj/AOCdHjPxXquufG/wP/ZUnizSdNk0/TVm&#10;t5ba6lhA802UscuF+eTcFcAr8wINfekUnhG7/tXQrDRLO+/sVhFfWNhhpoHaLekbx9mZfunPAIOR&#10;nNZHwv8AGVh44+G+g3b+HNc0G61bS2jGj+MrY2+p27ozqsc4LE7h1B3HcGUg1y0/ETiSnRcoqKs0&#10;m+XdO8rSV9rLpbTd7FYrxL4mxceWo4Oz5leEW4u1lJdmuj3137/nv+zV+x5+1zH8CvDDfEvw1/ZP&#10;iTVru6u5NHuw7S2UBuGP2aTcch0Q5AHG0DFeq237Cnxo1mwuNKfxLo+m6hHNtjeFTKFj3fu3OeDv&#10;H8I5FfSHwj1T4n/Dfw7Na/G0Xd9Da6666Vdakq3U1lDKx2H7RF/r4h03MqugO05xmup+D+u32o6f&#10;rE2t3dv/AMS3Xp3WaPVo5lhtx8y7to/drjJCuMgd66Mw8QOInUq1IeztzXTirp3bslfdJWT39Wt5&#10;wviTxVhMHDDxqJqMVG7jq0kldv8Am7vvc+Iv+GNvivqGiwDSPEmm3U1p4jfw3qjWY3JYXbHDSZfk&#10;hemBkhmx0qj8Lf2TPjq+ra14D+JmsaXFqOg+IL21sLya1aH7RaQgSJJuGUyYCHxnJHbrj62+F3wn&#10;1f4e6N481TwF8S9B1bw54n8Qap4m8H+WRJ9hvLiLzMSTElXTzQzbuwOOgryjwv8Atc+IfjT+z38V&#10;Nc+HfwC8Qa/8XPhr4ssbDXPDdjGmm3F/qD28cIubO4YSRvsikaQAjcUAUrhlz6FLjDiDFKoqHJKC&#10;cVzWUXFzaUXLmsoxu+WTbsnbXq5/4ilxVR5atSpBSUduXTp9nq426apeWp414r/4J9/GfxRdaT8a&#10;PgT4o8J6pqWo2pTTZP7aMmm+JdOMbEMrRbgdrt2+bAPOK4jwZ+zz4f8A23dP8XfB/U/EHhe803wp&#10;p9tF4zjhuGaDTb9iR5UcuB88bKR7V+mPhfTPCnh74baNbaH4Nt9Ph8O2MX2XTbWxjhk0m4aLMq+X&#10;EAkbDe+7YMZ3Y618x/Df4X+JPhl+2rcftC/Cf4TR6t8N/jNYyaV4+s7eziVrHVbUt5GpOf447jG1&#10;jjghe9GX+IGcYjD13KSjUpxvSlZK7jK7i9bNumm4be8ra3SOPE+InE15Upxpyp1m1Ui4Jxd091a1&#10;pOyl0bd9LtnI/D7/AIJ9fEbQNAuNCQx6DY+HYljt2mx5VxbRrkTRkdQw69zXm/w1/wCCYWpab4k8&#10;XeI/gj4z8K2l5u23mi3yy2zteToWVL2KQhefMDIyDJHHPSvvT4i+BPjhYada638EvGGg20Gh6DeG&#10;z8OeKlkkt7vUJAPL8+6Vi0dugzkbW/AVz41Hw5+0TP4o+GnxB+C+p+HPEvh2+sVtde8SeHhJp19q&#10;EUQlt7+ylRgLmBJWbZ8wPynOOlcWH4/4idOdSNWLi7c1op8tpJXlF2cr3veLdr2TumbVvETPsRUp&#10;uap81K/J7iTV1Z8r9N0n2vpofG/j7/gnj+3Tpv7QPhvx74N0nS9Q0PSdDuNO1zRY9RKmYyzRhLiB&#10;SApIGW+YghYyO4qn8Yfg5pXhMaToHxw0+402bxR4qXwxYwalo8sQlvCSUPmE7TC6jcsmSD93rX2R&#10;8IPhF8cfCP7YHjb43eIfj7dapovizw/p9tr3gJtPJ07T9Shtoo7e+sZC5aOKQJLldoJZ23Z2g1Y/&#10;aI1D4hwfCa11Dwto2j+JNW0XxBbb/CvibUY7b+1PLl3GG1nkXaly3HlsxCnocV10uPs4ljKNFzpz&#10;XLD3opws5RvZuaa92WnNpFpJ8yT0dPxI4oo06t3FqpLmkpQ5lraLsk3ZOKuktr3aWsT51b/gnR8V&#10;YfD83hjwt8QtJtrrRf31j9liHzQqeQUJxtxlfQVxM/7M/irwd+1ro/wj8V+JtJs9Z8ceE5NT8LyN&#10;G7QSJacTxeYPlWQjLAZ+6hz2z9n/ALNnxK1r41eH7fx38dP2YNR+HfjCaG+0+80q61KC+jhtN5yp&#10;mgcqVdT3A5zitfRtQsvAepaf8HdK1bS9P1q60W6/4QHw/dQ7oLu0t3BkuI5FBZGCyBTGzf3TyCa4&#10;v9fOIqFarRrcspJNaKNk9byUo8ylGLSk+jjzarc3/wCImcUyUJwlDSzXuaWUWtrqzs77dNVoj4U8&#10;KfsAeM/CPhrU9I1z4k6brngvV/FcMHh+++2faJdNurgiQ20pJ+eESAyBwSQrhcHFVvjZ+wl+214T&#10;8aaHbfDqw0HxBaaTqVndarcT67Dbz/Y5A4mLRvgqg4w+cE4FfZXwB0r9nHw74iuvgH4IuobW+8T3&#10;1947Tw7qNi0M9rJ5q2lyVhZdpRZM9G3AueMEGuf+D/h3XPGeqatY/Hv4P6h4R8VeE7jVdA8Iaxou&#10;sG4j1XwtO37tkyxe6ESqhkWQbo3IIxXd/r5nkK9SpJxaj0nBJtS0UlFSjLdNScW0r3tpryf8RB4k&#10;jQjQpSUVFK1lraLTUbvdKWiV/hvZWTT8X8S/sLfGDTrK/wDGqXdlcaTJoRuY/JVnkRlGSNig5OO4&#10;znFcnrv7G3xL+ISTeB9I/sXWYV8HpqV0upRvbQ6kZ/kWKK7IEaSrtYOCMqSvQc19KfDL4zTfC3U/&#10;B/wE+PWsXtjfXuoahJoGveH9Ua4shYKcWcWoMYlKmRN3ykBVYbSxPX0SDx/8PNB8RxfC3xVeSTab&#10;4ojurKwsNQsx/pU8S7pYk2ApIrRtuBz7da558bcTYOdmoyeri1HRxTs5K29lFvRr5WTfXU8TOKMT&#10;TcXKFn0cN+rTTv31TW2ltUfAvx8/Ys/ap8I6N8PPCXw68K+Gb1r7UIp5tJ8SeM47O4b7OPNeziBJ&#10;F2xiDN8pIATJBGK7j4VfslfEfxF8Hrbxdp8smky6tb3V3p+ja9xLbSDL/Zy4O0rz8rAlcHrxX0J4&#10;p0vwPq3hST9hDTvjJpWh/ErQtAGveBdeuvCKXH9lwrcsttNAlwfKeZFVo5ESQP5bEjaDRcfGr4ke&#10;BP2mPh38CvjrYapp/meGZ7jT/HPhCK3/AOEZ8WSpEpvor2zdWl0zyz5ckJDkM7MASDiumXG3EWIw&#10;qp01DmjzT+GUZSgk5KajK6lGSaso+8lGTkuW8ljR8TOJqGLnVVSPv2jH3I2SSatG22sdVJtp25W3&#10;zJfPsX/BOr4nxeG7fxpoE+kzywr51r++dntLqdB5kR5+6ScHBPfisq8/ZU+MEOuhPEvh9Fk0HVIr&#10;TV7y0SOaHSne3Lm5Y58wQZwucbiSMDFfbGteB/C2racvgq4tLGwj8XC4VbeS8eOaW8D7o5UQMcFQ&#10;oYlOQcHjmsL4deNJIvGP9g6zoNvpPibWJrhYrnVoSy+IXtFESv5ykMSB8zKyk4PFcdPj7P5U5Tbj&#10;K1/spNLvu7rSV9GlZN6N26V4lcTx92Dglo7KC1tbWy3aS+Ss+h8A/tZ+H/jr+y/pWn6V4e+DupeN&#10;7q88VQae0vgvTZL2OOzbyzNNOYxttZiZQixyYzktnFewfFj/AIJ3fFjVfBGtXHg3UrddUj0Ke31C&#10;1tISNThhEfmAQp1kdWPCjIYtwa+pAt5F+0Bq3iKbw3NpehS+H44/7R0nxNbNp3iO6YlZ47u1IDRz&#10;RMqiOffygIOCMVieILOx0r4dWdjfweOL3xFofiqHwtofi3VFaW+mjvmSZ7p7iIKws8Zi83onlqOe&#10;Cen/AF9zicaEaSjGas5Oylzc1mrq9lytWaTv712rpxXPLxI4uqxqRq1YuMkklyJcunLpZp6t6vR2&#10;ejVlf5W+DP7F/i79o/4eeDfiDZ6rqFrJL4bee3s9S0qWzDTFWie2uI5B8sqMmQDgZwQTWX8D/wBj&#10;D9sTxzb3HhTWNV0O31HStRRZ7zUIUkurSJHPmWlzGh+VimCkoG1geea+wNcb4g6F/wAIvH8KfiHd&#10;+LI9D12TUde03xVrxstWXTDNtVTiMmdY2yqeYoDoAC2cGlm/Z1+HVn+2PpH7Snwx8bR2XiR5LkeK&#10;NNk1R411OxkjB+ztCmQXRgHBccDPNJ8eZvGNVSlBJqTh7nM4uLdoy+FpSTWrjvbS17EvEbieVRTj&#10;NJ7OyavorNq7vstelnZ6yv4LZ/8ABN74wW/i5oI9atVkKyR2cscZMFvG5B8pscgnqOK4jTP2UPH/&#10;AMSPhD4w8ffA34i+F9U1rwfDqGnX0dxcPNHZanaRMzWsjx5Djnnbnlh3Br6U8F2Pxe+FXxa8eeMf&#10;h14t1VdAi8Tyan4q0PxjGbu31Sa6jQQzadcD5rS3gbG6NFfec/dxXb/s3+Eb7wnpHiLwXp/wN07w&#10;GmpeL9S1S6m8O6v9tsdW85kc3iEgeW0pYhoSF8tlIxjms63HGeYWm6jqQm1yNWjFK28lJN32cWuX&#10;mWqu07ocvEziytTcE4RTi9VFcybtqnqm1d9bqydtGl8O337MvjnxJ+zze3N3oc19daPoWnjxl4P8&#10;OW/2zUNBluLdJlBidl80BTvODu29Aa7H4ZfsP+OfG3g6yuvBnxQ09Jr2FrhbXVI9kkzSL8mFJ7Yx&#10;tGSOQa+oNK8ZaZ8OP2gPEeoeK/DrWGi6jptuPE2syfZVW2vmfyLaObaRK0EqfcdshWG3IFR/Er4F&#10;eBtX0m1XwoL7xJbzat/bOjw6b4iiF7pPyeU17pz8f6vqBllGDwTxVVOO86uqcmoKVpKXKpLWKvF3&#10;srp67p8rTd3ZvT/iJfEyk6t4bKN1FJ2T1W9ut1tpu7O58s6f+xb+0jpHjbxR4A8f6lo2mwjw/BqO&#10;m+II7rMUasfKaN4/vIBJ/FjBBp/w1/Yo/aV8ReB/EXhT4q2ek6Drnh2FYopY5PPhuWeImGaJ8BXD&#10;HHAHU4NfRdr4P8Kz+KvFf7RXhPVvHni+bVPB9j4dubPW7wrG1hBJtmIt2RDHcN80hZsbzk4GarfH&#10;r42eCvDXh/w/4Zt/ilbaRDqUsWsae2oQiN7rTbEq88UhILK0XyyEngqOoFaLjLiLEVY0qKi5Plu/&#10;Zu8ZKMXJWu33umraXVkmjOn4mcXcnv1FZpr4U9JSun01S2fZ23Vz5E+Bf7D37RuoeJ/B3wp1Kx8U&#10;eHdS8O+DLjxHrcepaeV017uVmtxpUku5lMg/4+VRGIVXXkdK0vit+xh8Y4PizqWmeC79bjVdHg0m&#10;TxVof2UKl3bTs3lywPJgSFCGVtrZGQDX254r+Omgr478A2HhGPUdetfHl4bjUNWt1MtpoujmFlE8&#10;pGTD9qlWOOE4KSNvwRir3gz9onwt48+PF18JrrwHr1mthZqui6xeWaNaalKh/wBIh8xSfLlgIXMb&#10;4LBty5xWc+PuKOd1/ZR5VBtqy09+zb6vXmst0rSu4rXGn4g8R06PseeLXNf4Xo4xSSXvaJQSi1tJ&#10;Xb1k2/kX4Y/sG/FjVdV1LTrrwlbeGbe3v3Oh3C3iS2+pZXMmRGf3EgfKsjemQTVXw1+xj+0Dqei3&#10;d74j0B1Y3T2txY7S01sruU81XzzEVwRxkCvq740X93ZeDNU1CW01bwdN4ZZtS1DUtFuQ0stmsuTP&#10;Dg7ZwB80iMpJXKg5qT4Va34vu4b79qbR9Ws/FFn4w0XTIrSxsTPbLLNGxi82FJwPKiZCHKkbt27n&#10;GKz/ANeeIpYeVf3NWkvd+1ppzXa96Lcrt6W6JndDxM4ohFR5oWWnwK2vkrLbTptp1t8n6d/wTu1T&#10;9nt7fwt4N/4RnSdD8TalFaW6W9x5D3GrTBhtUOQrMyqMKDuZs4BxU3xX/YK+IuiWWj/CzUNZ8K3i&#10;+KbiTSYNP1XVvsVxfzCLcI4mxlp9oJ2jnAzxivt3W/APhn4j6XY2uq+GZ9U0W81f+0ZLDUV+fTr5&#10;JPMjuV3ENH5UyArtOQSccMa8YsPCvjXxT8UfHfwp+NXjCx1zUPBnizTfE/wz8TeIvAv2dLSe5jYk&#10;Q3G4JdSRvlWeNlKq+xhxU4Xj7PMTJ1Z1Y3gryvFtu7UYy0/lk1zK601TeyxXiRxBRoxwsFTUNYqK&#10;hFLl0biory5tLWst97eD6h+wx8T/AAvLp+kXfi60t/sX2OyvtO1BTL5buMRqJjxI3HUHPFcz+0h+&#10;wP8AFD4Qatb/ABQbx1pVncaessuj2U2pSRR3U5Q71mAzvi4C7j90sDkCvrn4o3niLxDdeHf+Exs7&#10;G38Yhft9/wCGrweXZ3l3bIVW9tpW3iNVLBgrfe+7nPNNk1L4j/tEfA3RbnwtrWmW/wAQNIe4uLK6&#10;utNddN1CWNiklpceYhMMUo+VuDg4IyBXTh+N+IKMqVacocjdp+7prezuk/dun71no+tnaMR4jcS4&#10;ik4zlHRppqOzWzXo1eyv00b0PljSfgB431f9nfRPjPLHYlfEEiI/hy8kLSJOXxLCrYIZkIYgD7wH&#10;FTaj+wP8Vrj436NpcekT6fJcabIPDfi7TcyWN/ZbVle1n/54PvYFdw+Ypweor3b4y/H/AOJeg/sa&#10;eFvjF8ef2dF8G6l4U+JOhzfEHQf7VhmXw/YfbfJa+tnAxMCsiEAYYLIx7GvoDWvHnhbwPDpUWp+L&#10;NFhbUddGn6DJa3WI545P3kYA5DMIvmPbnOQKzxHG/EmFhzRhF80qsVa0kuWz0cW1LlTTvrzRd+sW&#10;t/8AiJ/EuK0coOzVvc8k4tPR7vT5prdL8+9C/wCCbnxR+IXxp0H4p6nr18upeE2v9IvnhCC1TC5a&#10;SWPl8sAANvXr0rotA/Y0+Kmp6v4un1PW7NtDg+zPp+pTQy7JUlXBXYQGTaep7d6+qPHfhHWvht8Z&#10;LW88MeC7vVvCfjq4uE+In2eQrNp8whJt54mjZXAZwFJ5IHTFcX+xldfFjS/DF94C8WAePPBuoa1q&#10;M8XjKTxT513pU3mHbZy2csSTeQowA5ZmBzkYwaufHGfVsG8TGpBpKFlaKaV5N7v4k4tKL1cWpJO+&#10;mOH8SOJMPKXs+ROTc5e7o5NKLbu92krdHb+bfxm3/wCCefxF8NeGbfwrpc+m77O8hkaO3jMnkmRy&#10;VZtvILD5t2MY61Fq/wCxZ8WvCuraqPHU+mJpdvhl157Yi3BPBDMuWXAzliMZOK+xf+Fo6n4E+GGq&#10;eOvHBt5H0WFZribQ0M63Ue4LsiT7xPIAB71nftV/EK8+E/wWb4s2z6lcWui3llf3Wi2/lRtq6vOk&#10;ZspDMpTEgmxglfnRcsBk159Djriitio0vdfPLlTtvLTZ7Ldb99Trj4m8UQ5VFwSVlbkVrWstOyR8&#10;OfGf9lDxV+zRpHh3xT438LSaz4MuHWNte0Sxe8n0ASkFJZIxl2gO7mROVGMjFdTN/wAE9Pinqll/&#10;wsr4NeI7XVLiz0lvsentMY4dWAyyxZY/I7HoxAxmvpX9uz44al8HvgTovizwXoV5fS6p4gsZbjw4&#10;NC+3XVxp6sJLyFYRkK6QhiSM7dpIzXHftRfHz486D4l+DT/sj6d4Xm8L+NtTE2vfETX4ZTY21nEg&#10;f7HshQvG8iggSsAAUxkda9TCcYcVY7D0Zw5E5uouaWkZKC5mmraO10uV+9bRcybOKp4m8Rxi4c0F&#10;aSSaprmi3ZJ6dFsrrZNO9jwn9nH9nnxN+0B8K7L4qeH9f0PTdSvmkXVtDupmkk06eKUwyQtgDkON&#10;u4DB96s/FH9irX/Dht/hl8XvF2maPaeK7hNM0DVpdwhm1GQGRbNWHKkBCwY4BxjrivrLxX8L9b07&#10;4l2f7R3wE8QXC6Vq+mrZ+JvB+i21o9vqeXLC/V5CAsiZOQhDSfLzkV0Mdl4f+KXgafRo3k8Rab/a&#10;D22oad4mXy7qyuEBMi5xmOVOCpH3SM5rhqcf5tHEe3pyXs29re9TfSLbVrxezekl1TvbqfidxVUo&#10;+zm4PS0lyLW+kuvXdPbv1R8K+If+Cfnjb43eN/F/wL8Xa5/ZF58N7zQ9WsfEjRvFBcvcQeZ5kDnA&#10;O0743UE43dqr69+wb8btY+2fD248U3mj+XrSyWMWnaki3htYcMJ4M7vNhlOcJ97ANfeXwk8MeJIP&#10;A9z4T8b6ZZalZ/2bix1K+dmm1JPLCIboEDDYUAkZDAA9a5r4f2UPiLwVpM/xv+G0Ph3xV4XmWZrz&#10;TTI1rbxox2ta3BG5oAmBtccZI960j4iZ9HmScXGHKkkk9XHWSV07Skm2re7zJeT5ZeIPEM6s5ScH&#10;KaSk+VxbWqWzWqVut9tVZW+RY/2Z/G2ofEHSdIt7G6msfEmhtNo3iBtPdYvtSPse1n7wzEfMN+Ae&#10;lbPxd/Y9+Kfw++HrardpY3dxFfW9lLDJbybFaQjDllB+UcZPTNe3/tG6v+0P8PPhxN8V/AkHh20k&#10;0rxlHLZ22naj50fiyzuWWNLZFCEQXBdhhnIUEEk4r0fwD8TdJ/ae+GepXN5aRx6OsX2LUdKmhngv&#10;YNUtpP3yCQ4SWEOqqJI+4bkirrcacQU6VLFrkdLm5ZWs2mmtH0TcWvJtNaO8V1R8UuKnGUeeF3e/&#10;uLrr+F7X72Ts7X+FdE/Z/wDEfiWWH4Ry+NNJ8I/E/VdLuNc0vwr4ijkiM1vbzIHkEv8Aq5ImJVVI&#10;bLE4A4Irc8Xf8E5vivq/xB8L+Lte0mTTb63sTClxbXjQzW9xcEB4DGCVkGFyx/h4xnNfZvibwL8J&#10;/wBrv4dzfC349fDyO5W40u3kme3uiJLaaOTeBbXkREkcsEqo+AR8+0kMKx/hdovj/wAD+N/Cfw08&#10;d+KPEHjbTvCui3C2/wARNYtYw+oOzGMW906bR9oRAuHAIlAJ4bqPxAzjklKm1Gcebmi4p6NOzhJN&#10;Jq+jjK7W6c05KPPPxJ4pqy5Kvs2rxa91Wbi2012adn5tLW6sfJ/jL9hf40aF4J1DxL438Q6L5miw&#10;XUmq3GmzBj9iwVE7KSMEJyW7EVh/sd/8Enfif8L/AIUxx/Dv456b4p0LxBHJrGgNKoA8qfkMjrnc&#10;CeuSefSvpfx14F+Ptn4Z1hrX4Y+GfFUOjeOo7/RtHkvX0yQ+H2/10Bn3t58xJZlEgEZztIxUXwx+&#10;GHiv4f8Axm8M/EvRPg7penWtvqN5Dd6enieZTothelTFBZ2qE20jDbmVVxs6r3rrlxtnjy+cY16d&#10;7t2UYWdo3Ss5KUdXa+2vKuZ2OePiBnlTMKeMaj7WEXGMuVppTUbpq9pczUbtp2cW79T5qvv2EvEm&#10;u+I9e+ImseO/CPiLTfA14dCv7dWdrnR9QmjSO4h7Zd/MQFSPu9DUPxT/AOCcF34nj0n4E+I9EvtB&#10;k8aafewTappukmSzjhtdmYGnGQjSfKYjjJVD0r7l+FfifxDo3xM8QfCb4jeHfDtrq19qU2q7dHhU&#10;vdwyBmhkzjNw6onLsAykbSMAE+Hftg/Br9p74wft0+A/Bfgf9pzUPBfw48N+DIfFsOi6fbYfUtTt&#10;b0xziRsYkBhkB8vgDOSp7VgOOc+rZh7GpWhTjGDmptXVlG8bKKd3ze9tZrqrNua3H2eVsNKlUp05&#10;qs/f9xNtSVpNttOySel3aK5Vojxj9mj9hv8Aawu/hbCPHWrW+l3NtrE2nabY+JrEWs32KH5Y5HVC&#10;dxdV3K3BI5wKp/F/9lT4h+ANe8K+MviHo2j6h4PuJrgt488PJNNFoDBMGe4CBikZGV8wZAPBxX3t&#10;afE5dM8IXXxQ8earZ3Whx24a41LzEiis5A3l4ffgqWXBLcAZ44Irz2y8eeF/2PrCH4Lf8I14vtfD&#10;3ijUrtvh9qDaf9v0t7m5BkTT7i7Tc1srysSDMNm1uGOMVy0OOuIq2KnJQi22/ciraWfNyy35oXi7&#10;OLTV21Za7f8AESOJqOFhSlUi1HltzR5uZpqy968nJuzju77a2T+afCn7H3xO+Kfhbxx4b1+WHT9L&#10;0qHyo/ESzP8AZdY02aDzFu7a4XgqYyQxXlT1rx/9kb9hvxP8CrrxFonhrX7D/hE5mWa+hXXjqI8N&#10;XKlVZZiv/LOQSLMXAyoYbgBzX6afA/4m6NpfhTwv8KZfAcPhnxhfaDPqK+B7qQPb27xzbZ4lmUGN&#10;l3HgLxgjjFcl4B+BGhfCeeTSvh5f6feeHtZupjp0lxbJJqsqec0t6J5XH+mbpZCGZhxGiKvStKfi&#10;JnNOniKFVKKbjyq2jSunJNNq+l09U/eSbSalnU494grZlRx0vZurSjKMZ8qvZppp23T3a2uub7KP&#10;mPwH+wbqWoXtx4P+H3xO8MfbruzvBY6JY3SyRFVcGaUrF/q2DOoIJBAYcVxyfspfFDQ/G/iz4N6p&#10;bwWMng/wH/b/APaFxavNFMqBsxQlRuYIy8jk4NfY3w3+ByaF8U/iN4t8DeA/Bljrmq6Mtonijwkr&#10;6de6lJKGed7mAgxoyuQUkXcxPLZ4rQ/Z5n+NNroQ8Sa/r2razpdpaR6RZeH/ABhotrBrcLRsVluL&#10;q9EpFwXPzD5VBTHGTRLjzNqaqTVSElaNlJKMuaVnpbmW1179urdn7ppLxG4olFQpuEbRsvc0V1JJ&#10;JXTsnZ7Jeh8k/A39n/xZ8afhL4H+JNp4vsLb/hM4QYoIIW8t22k8Z+6cKTjGfWsa7/Z3+Lngf4r+&#10;NvhD8TLzQNQsdL0621e11DS1V5odMu5DEBdW5O5f3qhN4BVg2TjBr6N8e+CPFvwj0nxB8K/Bccje&#10;Ffix40+y6BdNeSx3PhS6kXdcCO3KKUgJQ7TCw2h88mvZPhl4w8M+NvG2paQngxZr7w/ap4a1e71G&#10;xKX0qeUC5MjgGa3O7II4Oc9c1WI43zbD8+Igoypyu4qyvFc0bNvo1eVNp9Vzapo0n4mcXVuWanH3&#10;b3TirO8bNPe9pNO/z2dn8RfCH/gnt4i+Kv7Nmi+I/wBnXxD4Zm08Xn2q30+eRL6PTp45T51mDG7I&#10;jowKja2B1XjFchr37OXxo+HfhfRvEX7Qt5b2em/8JEEudf02NjbaY6kiMTbiCNxwmOpbHrX2F8Ef&#10;2f8A4PfslHwL+zH8DvCPi7wfYahq2r3r21vrSzx7/LyGu2LBpFJ2+XwT8oBNYeheJP2itA8F6x8J&#10;fj74duPFWm+Idclt9B1y38Mzy3UMzys7JqFtKph+zIu0RSAknPNdUONs3niqjpzjOk5XjzRUajg5&#10;Ti2mnKLa5btXfo1cwl4jcRR5eRwj7qSio2jpZJbpaWtFtdursfMXjn/gnR8Zf2jv2fYPiM2iSeG/&#10;EWg6sdV0mDxRbvZXCQwy583MRbCSxjgdTkZFd5pv7E3xj+MXwek+JnhRYbq8S3+06bptnfPBLdtG&#10;AyQh2xtLsCDkY9a9x+Jnx18Z6n+zToeqfsx3un+Mr238ZHw7cebrVvpiwbH8qaFvOxl1OUCKCcgE&#10;AivRPjI2nfC34Iax4u1rW9e8Kw+A9DfU73UIEVgZFi3NMjAETFOVKYw3TuK5a3HHEyjTg+RSlUko&#10;xtdxSaTi4/Gk5NWbSe9iafiLn1CpWrqULzUeZ8i15I6S1dm+V7+SV7I+Tbv/AIJ/fFvTLO5stT1m&#10;Oa18QXcMmrWFzfBZtOknQZj4+bBcbRjj5T2Ncf8ADH9h39o/w9+0ffeAfild+FZLiZZx4S1xbUpN&#10;NBvyLUyDh38vkDr8pzX3j4W8S+Dvjj4U8H+PvDPjNvEGjapbx6tZ69oWqRm31FwjLJEHUHKxNuZo&#10;uCH47EVxn7QP7Idx8efBkeqeHPjT4i8G+Pl0qfStD8R6Frm/yLWWUPMUicKouJIwFMhG6MdCOtYY&#10;XxAzhVHh8ZOMOa8W+Rvklsm0neya99Wvbo2i63iNxNGtCvHlbpt2Siuqelm7O0tuba7t1Pl74hfs&#10;U/Gb4XeLPD1vpVxpVxdeKNfkspvDFxrMUbzRt968RZTufZ3ROcHpXC/Db9mvwd4I/aeb9ir4VeLl&#10;0nxNYvdavq/hzUNPuooNn3pZred8Rypk9EyuenSvsrSPhz4p8ffCrwu/7Wfwf1ax8YeBNZ+yaT4w&#10;tvEFpJcmK3GINUEwbbG8ygCSPPJJzkVu/EfXPD0/jrQPiHDaNofxOvdDu4dL1KXSTqkSafbgSSw3&#10;KRMPXcBHhmJ43Yrrp8d5xGMqEpKcnGavDlcedNuM3Zz5oKN7tJSXoTLxG4kdaFdezvFtpuCuotRd&#10;ou6cU5RTnF9u+i+cf+HffxD8W6Rr3iz4O6/4L12a8tWFvdQ337m9uYlKiOV03KpVhtzyR36V474V&#10;+DHxCh8RfDn4T/tDeD9c8G+MpNauLWa6s7NrvSY7yGM+Ws1zGWUxTK+Yye/UjFfT/wCwx4rT4XfG&#10;T4lfDbXPCXh3wf4V8Q/EgXPgGaRp7S+1/VbqDzborBMfliPluUjCqVQHI5BPtuo/EvTp/HfjCP4p&#10;2Ec3hHwZM/n6tNo+2TS5gocSI0bN5tsqZG7G4OrbgABRW404gy/F1MNOMakeVSjJK07SilFK3NFt&#10;OSTjvzJxuthf8RK4orOFfngk46x5Fa/NGbe0WpJ7N6a3a1PiX9nz4HeNPjD4e1y31DW5tO8VeF9b&#10;vrHWtB1jR2iu1WNz5ao5AjcOmGTB5BGa4rW/2XLr9mv4h+Ftf8Z6tq+g+FfG14lpp95ebntW1meQ&#10;7bS4gLN5EuOQ4IU54r3v9oHU/i18APCun/tG+AP22dQ8RWl9dHxfFptn8KxcWviKEKIorVnsWV0S&#10;RWUtI4Ykxg4ABFd18Dvjx8OP2kvHGq/snfF39nO8TWLPT7Xxr4Zs/G/k3Nnqm4h1vLF3+YeW54DA&#10;MhGDivSnxVnlGjPGU+WeHd+ZRTThbSVueML8spJp2kkrqTT1FLxK4kqVKKnODqUmrc0dXZLm1vf3&#10;uWTs3e8LyTjv85/tBfse/tE/Bf4r+C7/AMLT2PiCz1KK/k1rw3GgiuJIvkELW5fCyyK+P3QYORub&#10;BAJHH/HHwb4i+En7PfiL4m3fiO0+HHibwnfeTc2PjbSXWNNQklRDbROocXEcpbassW5AQckbTX3R&#10;+0n8QfjX4a+JfhPxDoUuk6R4b8OeF9f1/VPDPjCzjQ6pqdtCDaQrKdxhCJ5jGaFt3z42nPHaJ4J8&#10;B/tMeH9P8QfFL4LeB9d8N+JfC1lL/ZOuRefcR6g+biS3dZFMe0FkZWGHzkntXmUeP82w2Hw1fFwh&#10;KG8nC3M7Td4tS927jta+lvevdEz8Q+LKlKvGnVSc72bjrFtKKcGvhXuNrf3ve2dn+av7SP7Pn7Qf&#10;7MPwIvvjlp/h6PXY9Jis79dD8Gzz3xnvtRRWlRgqFhCuXk3qcAdccVH+x7Y/F34seGdO8B/E/wCB&#10;fjfwf4i17w5PqvhmbUrEyjVdPyd0kNzxsdQdwSTDHHAPFfe/iu3/AG4fgz8WtCT4W/CjwD4m+FOs&#10;aWmn6v4fGqJpOp6NdhiFmSYjZcwiLbGE64XpkjHmjeLP+ClP7Ln7ZesT+Hv2YPEvxD+AOuWQ1jVN&#10;J0i9s3vfDdx5W2W3smeYeagKbhCoG7dxg16uG42zTGZdOl+4dVxdSMnVjFu1l7Pleimnd2lpNO0Z&#10;bM8//iJPFODzD28ayVNpw5HTXKtN29GtErSXuJKzs25L5t/Zi/Zp+CXxo13T/FPhz42Wf/CReGrO&#10;9tfM8aMNO1SC381kMk6yFPNV2VtpOThcmvXvBn/BO/4veDPin4i8a+LfFzW39r2ttHY/abtriwkt&#10;493lvCFGImIySuTnrkivXH/Zy+Df7UXhPU/gl+0hNofij/hObF/EvhXSvFXgVNJ1rwtprvtNr5tu&#10;5ZXjbo+7eNxyCDWp+xzonjD4CfDS2+D3xr8D+LND8O6WkkegXOoeP4fETWskcrIbKOTy0cQCLy5Y&#10;zISwEjJ/BXBmXHGbSp1Z4er7yaXJKMb8rd06cnySlaSakvZWVr3ejffhfEPiSjyqnCnHl9+L5dHP&#10;lcJOWuslH3dZTvrrom4/2evGXxM8Xalt+LHxy8M+KNAtV1aHVPD+veFRZeIGt4pVSGGUAhWa3kVy&#10;0qLhwVbjg11PxB0eW58eXnxj8La7bahoTaGumeKNBu1lSeGQHFtfwyAhvkJwxHJU5BNL4psfhrBd&#10;aX4J+L3ha1uLrRLK/mbVHT5hp9yrW8hjmX5hlHGRnIAyRxmpPhf4F0TwHY6B8GdL8QTeJNOh0d9P&#10;0+a5us3P9ktyizv1lKDhZAewr4OtWpOo8RBcujXKoxUXG7bacUleyi07Ra0s/dPiuV2t07/p/Xke&#10;S/Gj4vePdP8A2dNQ1zw7+zk3i7xJPP8AZPHfhSzmlt7u6WFwn26BHIaf93tO9G3EdQRmvaL34+Xy&#10;/DnwX4u8J+F7yGx1Szt0mj1K7itprSb5UNq+/BWXaSQOj7NvBIrkfF3w98Y+JfDVx4D0HXtPvNS8&#10;H3m7wb4ouZpI5kZTlbS4KHO7GF3chhzU37ckPgLxx+yJqyfFT4e3lzaXS2La02hkpfaYxZQ+o2+M&#10;Fnt5P3h7lVOQa6ZLA4urh6HJ8VR3abbtPlS91ySaSty/C1blleyYfvIpyT01sui/D/PY6jxT8NL/&#10;AMBeKbHxJ4d+Kms6VoP2aWDUvDcmrxJZpLcqFDfOheJhJ80TKxCvwQVbA8l8WeM/jz+z5ffFLWPi&#10;jNCsfhFbHUfCPirRdH+3Xl/ozsouXvrFCPM8vYQZUO5Bk7cCtz/gpD8IPij8Uf2GJz8Horrxj4p0&#10;FdJ1nw3qOl3CR3Oqm0nikYsB8k6vHvfyzwWAxitz9on9pXR9L+CHh74rePPg/rlra6lCia1ZyW+6&#10;+0tmVS2QgIkj+9vGcFc8VOXKdTD0Z2jVdSbpyjaKmuRwmnrq+dOUfeWuqabSInUT92/LZXvvG33r&#10;52t39ew8d/FjwXr3wg0/4q6TokfirSvE1ja3ul/2VGxka3cDdJG6DerhSSDx0x1rhfin8P49A0Dx&#10;prnw38CatPpOoaLa6pp/iTwnbwLqVpcROp2qj5Fy6hSzbwGYbkzzWf8ACH9lD4RXfhmHxx+zv8Q9&#10;asdBj1b7Z4aXR9ad49HfO6W2jQ5U2rlifKP3S2RjpR8IvH/xb+Bn7aev/Bf4wX6X3gHxjZfafBes&#10;eSZN1+X2z2c20YjcBlIU/eHIqaNGjRdVYKbk6d5OE7xlJRlF8vKm1zRSu7b2lo0kOFSSgp1VZ6bd&#10;9NU738vmejfF6XQ/it8H9FPjj4Vr440W8CXF19nQ28i3cSkxvFGTuimY5CYPDnbnBrgfgdNqmiX3&#10;hfxR8HfinrN94U8deGY7BZNY8NZvtH1KzcugvpT80cnkl4XjlHDrlSAcVVh8Lar8F/hh49/Zg8aH&#10;xNYaRN4JutY8OeJ7XUFnaG7a4fd9kkOGEkbtFII2GFHAODXM/FT4i+Mf2c/Eel/HS78Y6vqXiDQ/&#10;D8Ws/HHwbo8W2PUYRBFbHVlt2/2RucITzk9q1wmD9pRnhaElJScuRPWMrq8W1aUYttxV1a0lGMk1&#10;K8STlCd7qyun8rNfL89j0rwB49h0vx34h+HzajZr4furq61LwKbTQXh/s66iGZ4jJlo5hKWMyFdp&#10;ILjBrgf2CP2mPCWs/GXxd+zX4p+H9n4evtcjl1WxsbOZXsdRdWMd4Yo8Dyg3yvsxg7jjvXv1jD8H&#10;vH+nWfijwP4k09tP8UWNpNpsULIscylC8MsI7MVYjj3Feb/FH9mz4U6h4wb4m+GPh9DdfEvRbyCT&#10;wxJdSfZZ4WUr58cEqYEkbR7mKvuBPpXLh8Vl1anXw+Ipyi5xST2cZxekmvdVr/G32lK92VKM3rTa&#10;1afy66/5fqP/AOFX6dbfDjx/8Mv2ZLLSfCGvWep3dzp1nBGzWE906LMHaFWBg8/HDIVAbJ9azPhZ&#10;8b5dY+MGn6p8TND1XSPEWk+ExpOuaTdfNHMylLmWeI53O8e5hkZDoSeccdP8Zr+48MW2qfHbTvCs&#10;uk+KW1K10fTbq2uFaPW7aOUPHbTfwp52ZIgXHysRzg1nePmvvEniDwlq8/guHUtF0vUmuodcgZVu&#10;tIZ42MczgMGSONGaGVGyMHI7U6M/b0X7Vcykpe82uZS5VzLmb96Ldkk3e97WaNNU/d030/rz+/Vm&#10;hofw8+CPwz+P9x438O+Gbf8A4STx94ZurXSb6xuJjLqUcZNw8QcvhTls7einlcDIryfRPiR4G8C+&#10;A2m8Hfs/+OvB954w8VT2Ota1pOlBb7T9UjUGWa5spWKSJKowXjyJevXmvRLvTvFHwpvtD074j21r&#10;qlnYeOP7V8J65cjynthO5EtsXXhXUSHy2PyyodpGRWXZ/G3xBrP7d2v/ALMHxe+Cuq2eh/2KxXXo&#10;42m02/3ODbTBiP3U4G4ZB4I7Vvh/aSUpO9WMYczfPvGm7Kyb96ycPdadpJpqzdsZ8sdU0nfe3Xb8&#10;dO+9mdJ4w8ewfC42f7Rk1nqDeAotBs9Pvb2xUtDFC7bZHvLEjfCI5CP3q/dV8MMDNcF+0U/iXQf2&#10;gfh14m+FPg3Q7qz+yGztZtQ1gR2N3b3bZ+xsxH7l3ZWSNwdrO0Ycd6X9jz9oW/sY/HX7KP7TE9jc&#10;x+HtRvU0HxJql0skWvaazsxhuQRhJo1IDBvvDB9a9I8e/D621WTVtC8Dato/2zXfDekW+n+H/EjZ&#10;0q7sYbpmcKV/1czB8LMpyp8s9qVv7JzHkrQvZNKV24TpySUZaW1Sk23ols1FoqL56cm9Laaqzuml&#10;59NdPL1OY8P6n+zr+3X8Orjxn418Aa14L8ZWUieGvEkkitZa1pE4kBFsbmI/6RamQAqctGSc4HNU&#10;PhP47+GXwv8A2jPjHrWh29xBqmk2tpL42sLTT5f+KjlEI2X8SFjHJKqArIYgCx6jpXL/AAK8aeI9&#10;E/aaupPCuseGtH0rU7y30Hx58LPENi/9raRr0EBjgdLpcrNBKI0dJWGHDjJzXvOn6Jp3xC03XdRj&#10;st0eteZ9utpJ4mbSNQj/AHbRI68qGADYJ5P1qcdy5fKdCXN7CcVaPM2oc0otx1Wq912s3FrkkpN2&#10;biEY1Iq+6e7S16fpa67FDUdN+B3xi+FknhzUtD0eyj+LlnJBtudNF1b3hVdyeZDJgcDHyfLgjjB5&#10;ryLUvh98VPCXirwGPjx4n03SdP8ADllPZXGuaTq0ax6ZeRyLHp2o24nHmiB1IWSJnIDEowIINej/&#10;APCIan8QvBjfCP4j3FhZ32mBlh1LRpvsxZyR5MoBwY5CVGSp6juDVX47/DjT/E/i230H45fCqbX/&#10;AAPq1mNIvL62vMSWsl1ALd5WAI/dtkq2QQGCOORmssFiI4es6PP7r5m1pJpW5U4NtXbi0rP+VafZ&#10;LqQi483W36/kWYbv9pe48QfDvwh8ZPGHhvwX4sh8TSajHqnhvN1pXinyfMSXTjFKA8LTWrJOMEsj&#10;owBYDnmPD3wU+MngD4L3f/Chtf03wnruveMLrVtLsb3/AImWmWeomaQySA72xa3QHzLHtMbNuwCC&#10;Kufsj62tv4u8V/sPfHb4k23i7xL8MdUt7nwDqGtLHHqV7oUtoDZXaj7xuIMTW7yrzlMnhqyv2cvj&#10;frOkfAvx5p3gPwXLqE3wd8calpOseHb5l+0aiExMkkEg+VXYSE9gSDnBNbThi6PtIUYxsnTk1ypQ&#10;lGblKEve15W5RVpJ2bavFNozp8tSnFT+J2W92naW3be/n6FTwd8Z28Y+J/8AhZPjz4K6Xpuqahoa&#10;z6hczWsn2H+0LCUxXMTXW35XPDwu2MqcZqVNM1qz8SeOPjZ+y38Z7TS5PiBJa601i00F5HNc2Uai&#10;6Fvlgm9olKyI5GQAysCK9t8CfEPQ9Z1jUNLvtFktotct4b2z03U7cIbhpIQ7wFT8pcdCO5FecWX7&#10;O3wK8KX/AIg8afDfwTqWmWtjb3V34o8JRwP9nnjnjY3IiXnbOUyV2YznHeop47D+0mpU3DSKUdJw&#10;cbpqLUnolJRSeuzTavpoopxj1WnrsvLVvr6ln9ovw18JP2v7Lwt8EfiboN9LoPjbw/Prngfxp4fY&#10;LdaHrVkUnSeB/vw3KIfNjYZVgsiHOeeF+MVx8Wvhj8A9F+LmseP9e+Mej+G7lNS1Dx54SaLS9dSK&#10;KUpm6tIj5V/brG0iyrgP8uduRXA+A/GXwv8AgN+y74S8Q/Cj45+NNd8E/wDC1YG8P6xqmjtDqXgS&#10;2l3RBp4mUNNp0cxEc3HCS54xke/WnxO8I+DtctfGGtRaVBoeqWa6F4vOgwPcWkfiK6mj2vtA2tBI&#10;HyXAx84z3rslh8RlvJSpxc6UZytGUWm2m1JapThKUXGLinZyinKMk435YypVpe1i7Stv2jd79He3&#10;4s5LxH+2LZfszeE9V8efFf4uw+Jvh/q1vHe+GJp/C8lre6VbyyJHJa3MgBgmEYkDKGCsyZzkc167&#10;F8KfAPiT4DQ/D3QLyz1PSbyxln0HXtBs4I201pUZ4Ly1C/KjoWyrLjng1xPwp+M/gP4u+PvE/wCx&#10;R8XvgVdWmqaPBJH4mtbrS1k0eezZylrIjHKssqcqAPlKkcYrxj9kvV/il8EPhovwhtfG9r4ZuvCv&#10;xQ1BJ/DvizSJreO58NSu6xRQONwwAQ6upIGCDgVy1MB7WjJ0k6VaEoS6OM4ST5Jrkjo1bV2tLnTd&#10;jSMrOzalF39b7vrtvod34U8VeFdS/YK8Lav+1T4gt9e07SL57PxF4m1bS5bK809opJYhqOVXfZXk&#10;a8mQYBJb5iG57zRjoHw4/ZN1Hwn+y98V/Dtxa+FfDsS+G9W8QSC8s7dRGrQpeCLDSQSx4+cAH5sj&#10;OKbJqvxS0XxjoPi74d/CvSfHXg3xlKNH8eahpevpcfY7VQUS68k5juFwzCQfeKjBB4rJ+GPwR8A+&#10;CNA+JHxp/ZJl0DXPCnjjTYFtvCNvCjWcVzYK9u0UEmfkjcBlNuwAjkDYxuxWNapRqQlKTcU6imo3&#10;i6fM52cJJK1OSXPZtJSitkt6jJKo6a22e9/x30v3ffcseE/EXhDU/wBji48YaVps2g6S+kSQXfh3&#10;w/ZrfQ6PfJIWme3yoaWNXLMFYY2+lUfhdpHhuBLX9o+TTodU8TN4esdJj8aeCJty6tp7MTDcPbkk&#10;oYmOCrdOR2Fb3wR0TxT4R0vUPCWni10yHxRY/wBqaXpOpXjXNra3DgLNbRHAZU9YyTtPTiuB8YaJ&#10;4z/YW1jTdf8ADGj3upeCfE/jCztJtP0iOKFfDzykjy5ZCfnt5JG+U4BViKuCp1a1bD0Ze/OTcU38&#10;UX8UHLvpbVyUmn9rlbp8lOmnLZd/zZ3H7QOn2vhf4Yr+0n8MNV0WO50eT7fd2OoMsWn6tcswjw0g&#10;IW1nZjtEx4DMN2QTVj4w/CRf2gvDf/Co/iDqNzoslxJH4q0290eNWuYZ41VYHHz7lu7S4KSiWI7T&#10;sAI2sQaPjL4VzeM/g58QvgL4T0DT/FKTQmePwrrrG3W6uSwnaxndPlG4/LvXjJGfWuT/AGJv2w/g&#10;t+3L8QNU8NaL8KfEXg/xv8G9MfSNa8PeIbcr/Z08hWKSKK4U4fa8Wxgc5Xa2OhrOjTxccDLF0Lv2&#10;Dbc0leEZKLpNq97c91dxaV9HsglVoqsqU38Sdl38vmm9E/Oztpn/ALTWrftUaV8OW02T4t+GdH+I&#10;ngvVrHWNB8T6tp6x6P4utFHzWd2GH+jEvu+YEBWwcjrXr2peP/Edx4PstV+KPw7vIJtUsobPXJPD&#10;Mn2y08q6jUiaM4xJGjkjJGQMHoa8c/a5+KNl8Tv2U9L8Yaj4Na18QWPxAsNMutAbUFkjS7N2IJLC&#10;5c8JHcQ5wW4O9a9l+KugeEPhZqcOr2Xj6Twvb6/plr4Z0/Sb6/EdlaOjZgEKt8qTD7nJwwGKvERi&#10;8JQhUpRjPnqL3VbVcl0nF/C78y0aTvy2VkVGMYzfvPa1nayt+XX+tuJfxd8P/Efiv4d23ijTphqH&#10;h+41TTbe9aKW3S8gFsd0O9QNjNEN6q2ASp2nIq14f+IFr8WNQm1v4DfHO48N61ptzZR3HhrxTZte&#10;WN1aQyyNDKgb51FxHujNxGzHCj+Ja73wrq2j+EbDTdL8X+OLa4mkt5rXy760Ect1cW5LO47EhCeB&#10;1FeX+Jf2WF8C/FWy+Mf7O0OkXXhi68q88aeA9SuHijRYW+0Q3+msP9RIBv3w5Ecmc4BznKjVwdWT&#10;hNuDSfI3ZwfvSk01KKSTu+W+nNvKK2qtKUY6K6203Sv8+v5Lex2vh/w3rt1ql14W+LPhzSr7Sta0&#10;trld7Wsh07zJ8rarsRDPAm47JhtYBsONw3Hm/wBs/wAAr4i+C954N1651Ww1WyvIJvAfiDwqrNqd&#10;o0BWRCh6vJHtJMZOJF46mnfs++D7b4lfCuXVvCfxcXxl4G8XR3Gt+E5NWjB1LRvNm8wWnmf8tbdX&#10;BUA4KgAc4qPV/jR8T7jx1feE/B3gW9vvEngaztp9W8O30gjj1OC66XVpcH5W8pgQQeRmijGvRzPm&#10;pNc1J3a1gk00lfm+F81oSurd20+YPdlSan6a/ca1r4qh+NHwE0f4h/BXXdD+JGpaRFFa65psLLaQ&#10;6zIuPNjeNx/ot0rfvFVgNr5GRVe+8UeFtS1HRf2j7P4f+KtNm8PaTdWEOpMDDcJJNMsUunX1o/Mi&#10;q+yRJRkZyQcHlbPXtZt0svFXwg+DMdnc3etw3PirS5ZI7C5uudkriRR5c8sZPzK2C4xg11/h2+sN&#10;V8Ox2mq6ml3YNq0lg2n3snnfaXEheNSWwyyAgjbz09qwqOOHvaPu8z+0uZRkmpRaj7r/ALr5Umn2&#10;VokIuUUr9v6/DU4ybXfBVn8VLT9rD4WQarew30l34T+IK6bI5tYLq3kC7r636K0DqyeeFLqsmDlD&#10;xxn7If7Q2t+Gvg/rei+NviXpvjTSfDvjCTS21rwzp8hvNMhuZmeCO7jVfLZERhtnj+VlwTyDXQ6X&#10;8MB+xvr/AI41jwH8QZrfT/H/AImh1LSdJ8XXpksEuZI2E1nHM3+pluJiNjOTyAvOBW14q/ZQVrxf&#10;ih8C9bbwR4wuWtJ/EWn29ukdhr0UfzeTd26/J5hDMnnLj3rulVyt0XSqy5qcuTkm1quXXllo3HlU&#10;5QvG60V00jP94pXS16q/TZadf68w+Np+M9sl5odnY6lq91a3lvqHh3VdAdLO5ksVK+fESwaOZ1Hz&#10;bCBuUnGDXTeHfFr/ABIfS7rZc6H4k0uaW5sdPk1ZPJ1O3JCSkgE7lA5wQDG/HGa5z4u+NPH/AMNP&#10;AehePhBrV9Y6br0MfiCO3RPtmhwTHYZCuCJ4YycHHOw57VwfwL8a/BXXv2hdc+Fp8NWOk/E/wxr1&#10;9cwWa6pII9Y0+/EZkv7USnoQqM0Y4BBxXPTws6+XuooL3FJ80VftF8yuko6xvZaczls7le1jCVn+&#10;vn+enyZ6dq/iDwt4Z8VeJrj4qareXejw61GfsviDQ4pbfT7dyjKqyKp8y3kkAkV3GUkXBI4Ncx+z&#10;/wDDe8+CPxl+MHjzQPE41fwf408YWeqeG1jYyrZTSxql3bpMWIkUTBm2cFN4A4OKyPhR+094++M9&#10;p448H6P8K5PBfxp8D28lxD4V8VjGn+JtOExjgdZvu+VMV8vf/wAsnKkjFUv2DvFnwP8AGHhT4gaf&#10;4Uh17wzJ4t+IF3rutfD3xJaNa3nhi8uFRZPJVuDF58TtvTKljnjNbSweMwmAxCqJqyhGcVaSabhJ&#10;SXLte14zV1JXi2m/ez9tRqV4qLu033T0un66vbzv0PSvG3iCz+H3iPWvhv8AFu6/4pvxgzHS9Xmt&#10;g1rZs3ymCUtlRuJGA3U5rxr9qP4QeEfgh4g8CeLNU8RTXWlt420LSfCmmafefZb3w5eSyMsrWcqj&#10;LWsq48y2YlfTAr0j49XXjf4bfC7xJL4/s7zxt4Xk0FGstTtYEeW2vBkCSVVPzxH5TuH3TXK/Hjwf&#10;pX7S/wCyh4JvvG39qWd14f1bR9d1K90f/j+0ya2IZWkiPLL9OoORWmUylh6tGtz2pylyTcdn7qs0&#10;tJRdvdktG9tVJp3iIyqU5Javp66HtHx0+Engv4q2kngP4qr50d9cMnhXWLNpLW80y62Z+S5hIeIn&#10;b64ccEHpXMah4T0qO20LwdP8U9d8M6v4f1OA6XqkkgktdSleRtltKZFwSzbkPRguOTkVW+NOq+P/&#10;AA/8M5Pi18OvEaa5qWkSL4l1LTtwaDXtLhTbd20YzmKRosyIR0lXB60fFn4j3+tfs6eHfGXwJiTx&#10;VFrus29xa2ut3PkiWzc75LeRtpIkjUgKCAwZRzxz5uFpYz2NGCneLk4rZKMratqSsk130lZvdO1v&#10;t5HM+GRqHxgvm1DXPA+tfDPx7r2iyWWuala3G2aPUbS5ZVEtqT5NxFIuHjuANxVtpYcVYHxD+Nnw&#10;g/ZQW+/aNu7TVr/w7pV7D4u1Z0C+bDuZLa8eJB8qcpvK8r1966PxVayfGbwZ4Y8Rra3XhfxvoMEm&#10;sDw9eagjXkMasbe4hfH+sjI5VwNpO09aZ4a8NeNvE2hn4c678RtL1mbUtNu/MW6hMdxd6XcRldgR&#10;sjzEJBycr24rqlXpTivaRioxkm4u7ceXmVoT973OWyWtrpOz5W2Rjyx03320+6/9d9zN0D9obVrb&#10;xz4V/Z98a6Xa/Y/E3w+t9c8NeLtK1PzYr2WIgXFsrOPnYfK68kshJ6ivUNZ1fwJJ4T1j4h6hJZLZ&#10;jQ2iv7ya382Gayz86ywkbXQksrKVzyQeK8U+CvwzstY8IWv7C/xi0vSdU0nw34UivvCfibQbj7Ld&#10;qFleIsqA7raaMgDcmVb6cVBqnipvg98DPjd8PL7xh4g8T6r8PNCt59SaaOKG7msriDzIpoHA8t5W&#10;jBO4gBpI+QCTU4rAYetiVTw7aknG9tpRlNRU09eW94qUZWUZd72Rh5SdlVW9vxtpb/K50ngf4KD4&#10;NeILDwV4ZeVvDfhOZ9c0GztrhnXRQp2zWduZGMq2zpK+Ldi8aYAQgAAdZca14+vvHF1f+GtH8O6l&#10;Z3GlyXDNZ3jJfxl0P2SYI42ukgzG65BDY6iqHwl+KvwR/aP0rS/2kPDer3mma1pOk3Gh6vp2qSfZ&#10;rq2LrE8trcwk7S+5UkRxkEPlThqbr+uaJpXxI8O6ZeaBE2k+JoZNG1S6gVob7SJm3OnmDPEfXGPu&#10;tgiues8TVxEo4iLdRJqXMraq7l1V27c17rmb2bepH2fsI+z0XSyKtx400X4hfs8QyapYw6Jpur6B&#10;fJrNjqCNYSWQi4aPa4wpWQHccgbTkZHNXbHwfP8AEb4Z+G9I+Jegx3F1pmoWc2ja94b1wrPpUjoU&#10;W7ilUgZVGHUMro7ZBqj8DLb4/wBz8GNS8P8A7RHhiO81rwzrWoWWlXU0aTp4j0oBvIkdTwXeLCtn&#10;qw965XwN4m0L4c+GV8e+B/Dt9q3g/wAUPpcv/CNBjGukWO4xPcQxyYaNoZtoeLONhBHStvYuMqlO&#10;g1eM7xcXdNt6JSutXHv8STTs0yVUlUgnLzv0/D5fPQ3fhrq/w11/SWvP2gb/AEnxBNeald+GNH8V&#10;anoBsL+308SRyJpWoyceVL5y742UiOX926YYnPL/ABw8W/DHRfFa/sv/ALVFlZ68nivxDb3Pg+Hx&#10;L4Xb7LPGs+7yjdQ/K8kZwwJKyA/Mc16XbfE74Kalq3xb+Eni2S1vH8D2sOpeKtL1K1/5hU8BnhuP&#10;nGJYgUlCyKTsaPAIIFZl/wCKr6y1XwB4dui2peGdWvkPhnWo2S8gu7aa1Mtt9oL8ru+4JAchtpzz&#10;ToVJRxXPKEo6cyV1G3uqcZQfLo7WbUUuZaprpMoxcWo2a1v19U7eWn9WO5utN0b4heC5YYtHtrhT&#10;p0iWpmvjIVgKlGWO4iOfujggkg4zXlvhHRdR8M/AzTPitYai2qa3pekva6HeahP9ouprdmIksJrh&#10;FHngsAyM65DdecmsX/gnx8Y/B/iTwL8R9Y0L4Z614buPD/ja/PiLw3c6ks0cF4XIdYFP+pV1Ak2H&#10;AyxI613Fv4R8EeMvh/rv7J/jOe10GbxJ4bvrmyt9L1B43ismlPkX0ZzlHSQoxIPDLjpUVKNbLMTV&#10;wtS9ozi3s3y2blopO+jWz1T1eppGUalHnST9PL+l03PMdU8B33w3/an8L/tAfCjVdaaP4veHPsvj&#10;fSdQWdZEl0yHzzdhYx5SXQt/3QWQDzPJ2A5avX/Enxp+Hvhjw/Z/EPxR4sjuPBvinSTA2qWufIFw&#10;RhsjrGzA4CnkMGB5FcX8I08f/Gj9nv4d/Er4geI9U0f4j/De9uLTxBPZwhvt91FE9rchk6SwzoI7&#10;gEZz8uOa6XWbb4cTfsleKJvF3gexlsE03ULzxlpOn2pCtfCDzJ57eNhlXZwsi4xhjxzmtMbKnUrU&#10;6Ve8pQfspctrtKUlGzsk0oKCg9tLNaq00eb2alsnq76avV/1p+pn/A3UPBvwr8F6X8CNY8a2viq8&#10;8H2P9oaDqkN4Gu5tIeR9l1ICeWiLGN8EggA4GavfFHwH8NPiX8I/GPwjv7trPTPFGitOs9qDL80q&#10;5F5HGx+SRWGTtwDj1rh/gz8Lx8XPhb8Hfjj8NvF+m2uv2Hh+OfWf7U0mOZNe067hCz20zLgxuVCs&#10;cDG8ZI712Hivxd8NdP1pvCvxWTRfD7TapDZeFdSbzIreS3kcbbRzkeTcEr8uCAeCOuKVanKOYOdO&#10;UnUUm5JLVTjN3ajZJ3a5lZWV3orAqnu+8rro+jvqdd8NG1Pwt8ONA8OT+O18RTWujPZ297DGsY1a&#10;SK3JjUbTiOY4A68kHivNfHPxq0X4rfsM+Ff2qNDj8WQvqsGlzG30G1L3QLXyRz29zCRyiOjh2wGQ&#10;KWUjv1Pjn4SXXgHx4fF3w88Gabc6bfa1Zaj4i024vpY2kkQGKS4jGdkcyqUkUqAHKurDLA1eXwdp&#10;emeHdLvPCE+seF4/BN5LBqFho93ujSBZzLIHiYETrICGbPzhXyDmuelLBRqQxCvKTnGV9Fp7zlBp&#10;XtzScUmk1ZbaqKd6lrLS39bmj408R6d4I8TL450k6ZJ4P8TX7W3irVI7pk+wSqjKt0CMqxZgkbZw&#10;Rwc8Vz+i+Cp/B/7WGreNPA11aag2reGbOLxFp632y5ikRsQyum7BVkzhsA5HU1BJ4z+Eviv4nXXw&#10;m0gTW2rQ2DTzeFVj22WqWFzIjrdLGw2S7+SGByCGGM1reCtY/Z++JHxE8Sa94L1q0j8VaC0GgeIJ&#10;IS0FzFHC3mwxOrYLLg8MMjGaz5auHoyvGWsLPTRxbjyOWvpZrRtR0vc0912s12/rzOevNN8OeMhq&#10;utfDbU9N1jUPhrqV5Nb6Nc6WJLrTdRI8zAjYbkkxkBkxvVyMnpWX4L8UftJ/Cvw34s/4RHQofiRp&#10;Z8Sf2r4Vtftwt9WFhdwxzvYuXwrT28zTbd5UtEqA/MOfVvEugaho0PiDxdoM2nQ6trFzarb3rRhC&#10;yKyjypHXk/LuCsemRXl37QVj8efhL4k1b4+fs6eBbjxFcaT4ktdU8TeB93ktrtn/AGe8MzWT52yT&#10;8o/ltjLw4By1b4OvDFv2HutO3Kqjsua8W05Ll5U5SklK6Wrv3Wcl7P8AeS6X2/Vdf03NPxh40139&#10;nLx5dfEWEWuo/DvxhqEDtb6bZyPcaddGNhc3RwSDGCgkYADAL9xk5fjvw7of7R39g+PvgV4sufDH&#10;xI8E6zIujTXkk1pDehlDy28sZBFxaXCYZXAK5wQeDXQaH40+Hfxi+EYn+DGvE6UzLIdNvtN/03R5&#10;pLkiaGeByGi6yROpHy7iQSK5TxD4g+H3ibxN4M1yXwB4ksNa+H+nXUcOkwq8NzaQoRGyhR8txGI8&#10;MnUEdMGt8Opxqc3K41YXi3bootJVIOyfMvdlr1u+ilD5asVZ3i9f8mvwb9PM1f2b/j1F8Uvg9e6d&#10;8XfA2peE/Ej6hew6t4c1mAwhJY5CDLA+AHjbAdTwcGuo1DU/F+leLrHw3oXhxrrR0sbR9M1K1vlB&#10;MgyZre4jP+qPl/cYjbJkjIIqT4yaj4M+IGk2GgT+IrXdrMaS2/ngK1xaZAblsYZcjIzkV42+v/Cf&#10;wj/wUo0fwz4j8drpGseD/gjH/bdvNqEka6r518qWkuz/AFcvlR7gzEbl85RmsqOHp46dWrTpuPuz&#10;nyWckrWtbVO1/du72vrfdW5ypwim7tu3Rb9kfRHiLwSPGmk69YWV9b6fqDQS2Gnalpzf8e8ZCyxl&#10;0BwHVz8w4ODx1rzvQ/iT8aX/AGate8T+JfBulWvjzwTNcR6ho91qEjWdxLbkMJY5QC6xywkMuQdp&#10;JBzg1yfir4UfHX9nL9pr/hMv2cvGxuvCfxM8Ww6x4/8ACXijM1rbylkjuJ9Puc7reR4gD5DZQ7fl&#10;IPFe4a3NYw319rXhPwo15qTXCxX1mziFrnaCu75uGIU49CK5Zxp4anTtKNWE+Wa3Ti1ZShK70Td1&#10;e7TsmmtUOE5VL6ONtNba+a6f1qcv/aFp+0d8K7PxlovhxZFvdHU6hoM7hZI5JI/vQzr/AMtIwTtY&#10;cN+NeT2/7UnwmutF+Hvj/TZ9P8WeA7W4vPCfiK6eLdeaTqtsd6ySQSjc21UYkqN6kbhwc1peDv2t&#10;f2aPhl8TYvAeseL5PDuqeMtei0zSt0JW3+0RqQI5UJ2wPkFMr8rHHevWLXwj8PdUtL6O4+FWiW+s&#10;6V4uN41ta26w7tTwQt1uAGZJIicsc7gdpzXbKMctk44ijP2b1hrb3ZJxer3s2rST0a95O6SzlLnl&#10;yxadt7v7u9vPQq+A/iB8F/idqWkeNvhd8RIbi3naaw0v+yr4eTeN5TAxyjnzDH/rEB2spJ6g4qjo&#10;fxX8RLr2oaDrWgXE0eiwJc6lKbIPFqEW1lM1s6H74dSsiEBkbthgapXHwO+G3wy+LcGueDfAGm6a&#10;vijVRqk0lrai3aHUo1CcbSFLSRkggAHC966e0+Hlv4G8Z+JNb8K315Z6fqrz6pq+lttktp7ySFVZ&#10;4STugYlFYqvyuxJxk1wVP7Pi24NyUorl5rXTT1V180nbVq+i26OaUrWXrr/X9XOU8Z+B/hJ8evCk&#10;vxz+EscI13WtHFtDrWl3j6ffXMUcgYQfaE5SZXXC7wwB4IwTWdrvxR8WaF4OufHV/oWreItS028s&#10;dP1XSNOhT7Xc2Mkioxmh6LcQl97lDhlXcoxXO/Cew/aL8I/tH+KvG8Xh2wl8I69oOm3eueDzbuk1&#10;vexq6te2jH92S67TJHgNuGetdp4u8Z6ZZ/ETw38QLPw7qUmj+ILdo5tY0eaExyHb+6kuIGO8NE27&#10;94mcdG4r0J0nSqKhdVIJKUbyu0rJum3prZNK29rxX8vNF8zc9nt/wfn/AF5Sftj/AAHt/jx8JfEH&#10;w603ULfSNSvPB97b+H/FSh1vNMupFAEmU+/EAMvGc5wGA3AGn6Z45+Juj+LvhD4Q8UeNIY/EGs+G&#10;GfxNoNnpxmtdXa2tkW5uLe5bDRlJGSbY3LI/TINbfxg0L9oU6dDN8GviNoMF1+5NifEWmmWOWZR8&#10;8chQgiOVM/MOVfGMiuT8I614u+Nfwd8XeEtI+JSp488I+LpbC6ElkYX0a8jKN9kOBua3ljY7JgMt&#10;FIp5KmuTDynUy6EZyjKnFvu3BzXLzO8XaN+Vu3Ve61Jpu5qEal76v7n8u+nQbrfwxtPDX7Q1t+0N&#10;oXjS+8L3Edz9h8ZefZ/6BrNoIikdvL04jlZZYpTyoZ0BwcVHd+NfgJ8efiTefsleOZ00r4g+Fry3&#10;8V6XZafMUd1Rsw6haORtZWGQ6DkKTnrmsvTPiJ8QfFPw9+JXg/xP8IpvE2vaHb2Ktoepv5Vp4hs5&#10;fuiOX7rTIA8e4YDFVbjNdfqPwn+Gev6XH42+GuiaXb+KPDmmLp3hm6mt1+3aFcMu42sk2d+CDtZH&#10;yO4rpm/YtfWZPnilGEouOmkZQbtq42lbVfDoneLiZW99qC1um73t8vP036nBftGf8E2PAXxd+Jk3&#10;7QvwV+J+vfCX4qTatHd6l418K3cn/E0RY9vlXFu7GGTkgltpzyCDk13fwZuNU8f6R4g8B/GOS+03&#10;xHqXiB7TWNFuL6OGSOSGONo7q0KMc283l+cpXoHIIG01W+OngvxZ438E+DtU/wCE3Xwb4s8P/ELT&#10;76xkj1EfZ9XuMlJ9PY9GWeHzAEPRwCORVX9oj4d+NfitqA8WfDTwro9v8TPhP4utfEHhC41aN449&#10;WtTaTI1i8ifNtljleEscqjgHFEcXiMZhKVDE17qN1GTWtPlceVc27ptuNtXyWfKkk1JezjRnOVOH&#10;47362731el2cj4dj8NeCPDnjD9qL9nD4JanqXiDxFdfZ/iJ4BsrYWU91f2N3JFJeBPlQXQBYllAE&#10;6lSeTms/4qfGL4kWY8JftVfsv+GP7RtY9Q+zfFzwXHp8y3t3prPsW5WBgpS4hkwGOMhS33gM16x4&#10;P+Pel6vqeof8JP4F1Dwn4m0OTRP+EstZIxLEhvrbzY8yLw0asskRk7Mgz1rV1XwxoPjK0uZtJ+LV&#10;/wCZZ38moia1kTz7Yg5MR4G+NcEbW9etV9c9jiObE0b9LybknBxSUHZNNKPK4SVmvdetlavZRqQt&#10;TlyrfRLR7/8ADr9d+M+KHi34ZftcfAXx18IvGH9qeD9asdIiv9StNR09pLzSHjKz21/GqH/So0dF&#10;bchIOGXg8VMmqaz8Wv2dvDnxJ1HQdP1e+0q5hl1yLwnqckTusM6Ga4tWX5mOyMym1cZkB2da6ux8&#10;PQ3txofx013UrW58Qabp81jJrlkpjil0+Rt+ySMnCncAc9iT2NL8HvA/gq3nuvHfw/8ADo0CPxBf&#10;SXvi3Q/MK+Xqny/v/LyRFIy8sBgMCpxyTXI8Vh8Ph7Uk0oS5kt0pNcs4p6StJRTTeuiTSfvO406n&#10;tFJ+mmnmtP8Agnk/i34ha/eft1aN4q8Kf8Iz4m0fwd8KdStPHk1rL5Wr+G5rmWK6t7gRN8xikhEe&#10;Y8cAOc5XB9gtvHmnfED4dJFa2Hh3UdU1rS4p20XU7xPsmow5UE79pDKQQRkHqBXF/Fuf4M+D/iNp&#10;Pxq+Kmjw+G/EWpeIpPCfh/Xwq51FbxfIhtpSn+vilKblVyTGRkYqb9pH4JfDXxh8IG8Ia18QG8Bn&#10;StUsbbTdc0O6X/iX3kMyNbwlT/C7BVKNjKkZrWr9VxP1WMouCSjHms3tJuXwv3kpSXwpO1la65pE&#10;Yunzrd72uvw23t/wTP0D4b/E/wCBXjzxT4m/szTofAug6Heah4d1GHVI7fCunmSWV1Bt4WFlPlzj&#10;jacEcV1GmfEfxWfi34RdPAWo3nhvxF4Dk1K48SWUsc1lY3gmjCwnHzB3jfduX5WVc44qT4UeHvjd&#10;4a0zXvAv7U/jPSfF1jqd48Om6tDYrbPdWtwhSSzuIc7QwyQGXIYH1rz2x1+P/gn14E8H/DT4h3mr&#10;a54Clvv7BHiy2tjJ/wAI9Gxf7Ilyq5bygu2My4wuFJ4olH69UlD3alWyUeXmtNOLvKLdvfTs+VpO&#10;UnZLoQpSpxWtorVt777ej7/gdH8Vv2ZPBfj3xf4wtvip4fs/Enw38c22gwL4TtLaRJtO1q3unLag&#10;skbDYjDyXZk2kNESc5zW/wDEDwnq1r4lk0zw7bTXFv4k099NuNUW8JltXVSY2kznzEIyu7BK98g1&#10;zfiH4q/GH9nzUBD4h+GyeI/D1lO327XbXWo4pktZrmCOGcRNwyhZXZsH5fK/2hXoXgHxbH470C48&#10;Q6dZwxjT/El/brFIyuJ44ZCm9GUkbZFw4YHo2KwrVMxpUYVJyUqa0VmnG/LFJ8qekrRg22k3Zc1z&#10;aEaabcd3b1729P8AMreFdPvLXRIPAWkiE6QkIsvNeT95gxEEkLjYwYZ4Az1FRaJ4c0zxRfWepeL9&#10;A0uLxV4d87TV1FbgtIbKVQHMbjn51VG2tnBX1rjPg58PvEHh/Sfih4J1/wCJ8l5pmoeJGuPDN5Yg&#10;rfaLDIgJty5zuMTnKegbFdT4g1bRvDcbX3iPW7iaz0LRHvtZ1KGD9+yQj/X4QZZwAdwHUdqyrU3D&#10;EShSldvqk03eKb+/mcWu/kV8UeZpr1t0NDwjZ+EvFOjL8NdX0qztbzRbxLh7BTFI1jhi1tc7R90S&#10;LuZWAHVh614r+yn8MPFvgz4u/FfQro3C2vjjx2bvxB4M16R4ZNN0xllgTUdLugzLcwTIqSeXlTGd&#10;w4IxXoXgXUtV8b/EXwT+038IYfDuueE/GGgGw8Ya1GwW4NnEryWN1Cw/1gEpaJ42+6r5GCCKo/D/&#10;AEzxhrvwwv5rTV4be4tr6V/Bl8x8y60TzJXY2U56Swow+U/xROAeRmuynOphqNelzJKpyqSe8Zcz&#10;umt01KN+kuWzvvGWMr1JJK+j3W23/B8/vLP7GPi+LWvBfie31PS9SsPEWh+Mr/SdV03Vo/LlkSBy&#10;tncbejma32HzR/rDyec1zf7Qmq6H4M8O6N8SdB0eG70Lwv4qim8Q2u2SS4sYLtvJl8nGePNdNwH3&#10;cZr0f4Z/FL+2/iJ4o8E+NtDuNK1LQ7ixgUXUH7m88yLcJ7WXHzwlgwAJyrAg4rH8J6Lr2gePdR8L&#10;a5Z2ctrqGr/bby6EQ8q6WXdmMpnAcFUJI6nnFTGt7PMqlecbfDLlvo4ySuk7fyv3Xra63VyoKUqK&#10;1T31t92nkdpaaz4abwre+LNMka4gW3eG4juJMJsjOxzjOBx1PfGazfheTefD6x0Y21xDmzK2VvfX&#10;ySzKrbiQsoJ8xANoDf3cZzXgvif4Pftk+B/20dY8F/Be0tx8G/iUq65ealOUki8O6vHGVubV4nzu&#10;tbtsblHQsWXoRV+w8MeJPjV4B8I/EP4QaJf/AAz8QfBzxHfSv4K1SFyouY8xSWLsCRLY3Ft5hQjO&#10;0vEw+6RVyyvDxoxkq8XGfLJSvfkvGXLGaTvF86cHo7buycVLOGKcpNcrurq3p2/T/M95sfD+laYl&#10;v41lt2t761sTY3ybuDHvDFdo4yWwcgc03wvoXh3y77xHosEYXXJmm1AMuxp3C7A5/wBrAAPHasfw&#10;h8QNQ8Y+D9U1mO1a8+x6k8j2s0LQyorYkSAg9cIcbuhwD3qT4c+I9N1nxNrGhR6HPb2yj7fYySz7&#10;hJ08xSOqEMAMdCOa8qVPERhPmvdb69Lp277tNf8AAOz3dzmfgPpfxn0/xl4y/wCE8tdMmvdJ1hrT&#10;Q9WtdofWdHZVkhSfaf8AXQkugJ5IHatn4t/AvSfjnpmh6zpvjbUPDuv+C/Edxq3hDXNImRxaXzW7&#10;2+x0cEPEVkZXiOOp6V5R8CLXV/DnxV8f65odtN/wl3h/VFv/AB1ok2pO8GrWM8bSwXNsGOIpEQFe&#10;PlbbjrXofwS+KX7PWupPqfwf1FvM8beT4q1TQL2R0urZ7yMCO4ML8xLKYsHHyhxzgmvWx1HE4fFS&#10;xFHeKjrGKsuaKumrtKMotuO8ZJ2svhXPTqU5e5fubPiaw0v4i6v4VHizTVXWvDOvJfLb6bfNGLbU&#10;ktGyuRjfGQ7HDZU8Z6V0niqGKXUNF1mW6kmMayRrNs+V1Zf4gP6VyPxb8EeFfjrYRXng/wAUTaN4&#10;p8KeJIZtK1Szl8t47uMEeTKvSRHjZ0ZG6huOxq19i+JVl42i8OeHFtL7w7cWrDUI7pilzpV+ADHN&#10;Hn/WQMAQyjlWOelebyRnThadnFSvF6WW7s3pZ30Wjbut7X0cuV6rsXPF/hPwbq9hHZeJdBsbhNNk&#10;ju9N1Ca2WSS0k/hlV/vRlDj5geRwav8AibXZvCtn/wAJh4kmdtN0u3N3qF3aw71EXlfNKwGSQuN3&#10;HY81hfEvQb/xbpur3/heFZtQh0O6W3urK4EkKXsUTFrOdAchZR8hHXkEYIrkfgD488b3X7MHwx1T&#10;4meDtQ0+61rydN8SWN1l5NPWRXVYps/ejOBHv6jcpNXHDSqYWNVyvaSi43V/eTba9eV9N7abXn2k&#10;VVcLdL/10O3+OPgfw58VfgV4i8B+OtNs7jQfE3h2606bzl863SOZf9GuCMZAVnR8jlSARgjNUPgV&#10;rvijQ/2evBvhr4/Wkmm6/Z6HbaTqU+oXqyNNqEKeQxV8/vd/l+YrD7ysO+a1vhbqXiLT7S6+GGtr&#10;a3dxpOhRz2twk29ZoJC6wbwfu7gvIPTFcL4J+E2h6z+zfcfCrxlqWqrMusXNxpZ8RL503hy9E3mL&#10;HDMcF4Y5CWicnJjYDJAq6aj9Vlh6svdVSMk1q7STTkte1m090lqmrOXDlrKaV21b9ToPCmgav8L/&#10;ABbLYanf2V1oesXUcFnJZr5ctrOFbdFLk4dDncn8QORVz4URfFrw74Pt/BPxb8Q2/iLUI7qWSbXL&#10;KExCa1aYmP5WH3o0wjA9SM966TTYrDWNGk0bxJbWk11LYrPJcPGDHcsq7RcDHcNzkcgVifC9/ip4&#10;f8JyD4j2mnzXForTxzadIXUwqrFsE8knHA98VhUrSrUZuXLzXje9k3ZNJxf/AKUtno3qbLc8+XX/&#10;ANoPXvCE3ieCHQrifwD8Rr3TvF2gxXHnL4k8Now3XMQiBa21FYykscfO4o0ZxvBFnSPBHjG4+Jmm&#10;/Gm1+Oa3c/2660PWA2j+XFrWiGbz7e1uI937q+tixQXCjDqWR1GeLPwp8S6P4i1a88eeEvFVvpf/&#10;AAsLSbifw1KyqA2xkaGR043SJ5hVu/OD0FdEuhRCHUvH9xrMcc08Q/tWxknxa2d7CuyZlwMxF9wL&#10;Z5zg16NatKjOUIxUd1pHvo4u6e0uazvdNJacsLYqgpSvJt63WpoazaSWHxUttM1u30m48JX3h5oL&#10;PSbjT13xzqeURv4keMkGPGBjivHrn4R/B74AMfEPiPwr4k8P+FPhPrb+IvC3iOHxBLewRx3eY7iG&#10;SJmZlgj3keWwPlrhlIAro/if468V/Cf4y/D7wH8TtXttU8D+ILp4f7av7UpPp2poN1ohmX5cSH5O&#10;ccgetenT3PgX4i3fir4VPeW9/HeaPJFqFuvzq8NxEyMhblSME8dRWdOticDSg226c4ptxbSaUnBv&#10;tzWcovmT0ld3uEowm5W3X/Af3Hnvxh8W2+k6lpvxv+G1q1xdf2ta+HdT1qxkEyi1mlSSFWg/5bQy&#10;MzJlcMhlzypOKvwj+NVp4M/ak8Yfse/EDxBfW2q29vL4q8CSa4fl1TSbuckw2rk/vltCfJK/fQo2&#10;cjBo+GPwd0f4wfst6D8JPGcFz4S1LS7WOG3uPDesiWewu9NmZbO5jnT5ZljYK+xuuNrdK4jwVoGp&#10;fGtNN+Dv7Ruk2X/C8/2fdbsNQ0TxhHGyprULYKahFJgM0F1AzLPADtSXg8gV206OBqYerQqaqneL&#10;ejlFXSp1OqlBSvCST0jNNJvV88qmIVSPKt7PW9muq6a9VdbXPUfj78fPB3grVtP8E/Ej4X+KtS02&#10;ab7Nrutafokk1lpsM8ThbgsAQ6bhtbAJjYgmuaPir4V/Hb4J+C/iXoOiWnj7R/DfiDGhanDdmW4S&#10;EIYGkl2gbXKErJE67WUcjpXpOi6t4oHiq+8beE/G/wDwkXhXxBfWsen6bYqrjS9nmR3DiQH54nYL&#10;kdVYGvL9L+LnwU8GXF1oPgxf7L1jXJLrXtY8NzaWbWS5RHMUxC7QrHKgfLznB6GuTCU4eySo05c8&#10;bO6k7ap8yasnB6tNp8ultfiOj45e/a3Z73/Ff0jovij/AMKvh0Kx8daV4d0O21Lwv4gih0mfzfsx&#10;CqqrPbOUGUHkbsKw2/u0PYGvVrjUdRs7mzl0qxjuLGaaRLz94GYwsgCyAfxDJwy9cNnmuX1jwH8P&#10;7+2k8XWnhC2F9rUUF7qltJbb5b1Ui8sZiJwXETmM9yDz0FUP+EZ1Xw/4y07wxo3xDaFSYbi4jktx&#10;gQASokQUH5D80Qz/ABCL1NcFSVHEU4x5neKl8V30V0rXsk7tPq3ey2W0etzyr4FfAn4dfshfGLWP&#10;hV4P8U2dh4B8Ragt58PfCkl5PI+gXyAm6itTMxURGRnlMafcz3BNe1eJ/Gui+FY28aa3rdl/Ybtb&#10;m11AXgRWkdtgj3Z2nc2Nozya8h/a7+Afw5/ae+GK+A/jj4pvPCfjLwpJ5nhvx1oMzRy2U90PIE37&#10;vkRzD5XQ9jwQRmp1/ZM0Y/Ai6/Yi+JF3cTeENchjh0bWLPVNt1YTRRo6LE0mWlYSozq3UDg+tevi&#10;PquYezxWLrydRtKpeN7xVr1IyulKTjZtfE3zN6tOXLGVShF06cNIr3ddGui7q23lp8vTPG3ibxV8&#10;PfFGiz2FnDqWl6hfCHxNFdSObiyt2H7qaGMKd/7whXBxgHPajxfr0nwlt7HXNM8LalNptlrB07Ub&#10;pGaQafZzAst02TlraN+HbkoGz0BrkPB/h/xN4F+LS+L/AB14rvNQj0vRY/D41ZZB5esxoFaKSePo&#10;lyhyjFeGyK6z4XfF+51nxr4s+DXxOltI9e8PzLM8a25SG70m6L/ZpPm4bcgZXAyMgg15lSh7OKlB&#10;KcYxTla6um7Xt/d5kr9Lxur3R0c0pRV9G+jHeJfB3wk/aS/Z41HwXc6Do/iDw7r+jstvp1rMiQt8&#10;h8kwyJ/qmVgrRyrjaQrDpXEfsmeOPEXhr9mDQoPjBY65Z6tZ266XqeleKJI5tRQxHyN8+Pll8wDl&#10;+jA571qeI/DHgv4Nav8ADu28N3+n+CNOfVE0M2Nrbs1nfW8cUpsrVDnEPztuVj1VSmeld14n0W51&#10;jWdYtNS8O27eZopisLzyxukY5JQt1GGAIq5VYU8L9X1dKcudN3TVm4tLVxvLRtq/wxu+iUYpz57d&#10;LNd+36nhsfwc/wCFOTf8M3eBtRjt/CWteI31nw75lr/o9sjyedLp8bZwpV/nTOBtOO1fRNjqmq6j&#10;YWs8dmrsJhHdK2PlA6uPy/WvIf2b7j41+K/gtP4T/ah8M6fb+JdO1e6s9N1rTAHtryyIbybpR/Ay&#10;r+7cdcg461J+xh8Sr/xJ8N77w74ghjfxL4V8QS6R4k0+1uC6wsrfJcLu+YRvHtYA9K2zSniMRTqT&#10;m1OVKSUmmmpOWnPdbp2V2+r1s3YVCUIxjFJpW00/A9Bs4NP8MPfQ6Yslgs2q/bJp4F/dSTSKRscH&#10;oDhQcY5xXA/ErS/h9/wsSTRPFWky6XNr10PL1+zcp5l55W+Rd38DeWi8jh/rmu1ufCz+GfGvibxP&#10;H4tm+x+INPV59Nvog0NpKieWJoT2GSrMh9OKztM8OeKtQ8KW8Pi+/wBP1DxFeaPCl9bNF5cNxcwt&#10;hpY0bPlgjt1BNceHqRpT9rz7pK6bTu0n22i1re6elt7rXfVo2otT1e11iyjd1nsbzSWRbppgpSRV&#10;5Lp9McjvXOfCLX0stNk0wRXGn6mNUMM1jeqVy2cny9xOVZfnHPPNbMerprotZLjwj53kzYtpY2w0&#10;J3bZQfpjnsRWTBonxSPxX1K41LRtNh0KyRbrw/rUMgdr5yhXybiM8xmM4ww6iphGHs5wnZaX3Su0&#10;7LS7vvqkr6XWiY72fqUPHGpaV4X+L95448NLHJq1tDY6LqSxweY0FiZTOzPs+YBSXwTwC3HGa4nw&#10;b8cP2Sf2sP2xvFXwa06S6bx58K9Jht5p0ZoYb0TqsswgdcF2tmKxyKehk6HHHpXiUXHw/wBc1L4u&#10;Xlzu/tiDTtJ1KyS23razb2Uz8DcUJdM56cnvXB/Ev4f+JvCHifT/AIufBTxFo+nzWaNbeK9Lmhii&#10;mvr6S5jAuWfALNs8xXUnLqqY6V6WB+rzi021Nw5YTUmkpWjdS913VrxtoveTv1ManPzR5O+ul+nr&#10;3trrp0PQfH9t8Q/F3wzvF8HeMbHRte03VhLDfalpYuIJI4mzsePIOGTgspyOore07xra3OnR6br2&#10;pae2pPaCW9s7Vt6upG1mVTzs3dM8+tY3xf8Ahj4g8fad4dtdG8aXHh3WdD8Q2+pWt9B+8guQhImt&#10;Zk/5aRSRllwehIPauI+KnxRk+C3xA0vx58VNL+z+H/ECy6Bf3Wl2omj0S4Em+1uHON3lSKdjH7qt&#10;jNefh8PHG040qdnK8mkl719NE7e8mldK+j0STavUqsabfMnbRX6O5veFdT+F3w8+KujfswabNNb3&#10;WuaDP4o0nTZY5CsSwTiOYq5JAJkkDbCehOKt+OPBninWrzwdqr+OIfDvijSPFEd1NJaqrW+rW2GW&#10;ewkD4zHLEchh86OgI4yDn/Hb4SW/xn17wrdWvjW+0W80iK4QatoMgS8iWRQSEYggo21Tg5GVBqt8&#10;Ufh/4L+PPwch+DPxU1TVNV0vXNNEWl+NLCUwXKTLHtW7EkeDDMc5JGASSO9dEJUZTpVed3lf2l1z&#10;NO8k5JOyknHVxbu7N36h+85ZX+VtL9vn9yLfxG+A+m+GPDvj7VPhSlxa3HxA1C1uPEen3lw9zYSM&#10;SI7maKAn91JLDxIVOGKq2M5z2/hvQtI8CXlj4I8I6Qllo8NmfJ0+NR5McajCiMfw+6jivEP2eLj9&#10;pfQf2c/CXwG/aLtpNL8ceHtUh0O81SSQXVv4rsoldo5baYcqzQKisXwwdD1zXaaP428QRS22j/Ev&#10;W9Jtda0OUj+247gxqBJIPKhkjbHzSRnacZG5eOtGLw+K96hOqqnK3qnfmSSjGafVWirWu1e290Th&#10;/ZypqUFZPp11/wCD0LPxH0bUovA7w/adN1B73Wi1j/aOn7lSfduhfeoPlSx4IWTg9q2PDmq2PxL0&#10;7S54L2yu1sdRjuoJftBfziEOSG4wwJPByCM5rZ0o63pHxC1bR9ZW0XQ9QWGfRgGxLFcbT5sJXv03&#10;hvevOfg5qdtqcPjD4SeHdft4PFvgDWpNOu4bm18tXWWPz7OYqOsbxyZ3DqQw7Vzx5quHk19m0rrZ&#10;KWjbstLO0X5v0NOaEWl3/Et6Tf8AiwatJ4m8OTSNdaDdXVnrXhPUNQEcc8DXAeK6j4OJVwRHnCsk&#10;mD0Bq/8AtGWGna38Ftct4rWxs7y4sf7R0+LWlRIIr+FkeOR3b5Y2Vhw+Rg8034n6NMfDFs174T8z&#10;UL6WNL68huvLMMZK+YPMHJUMuADn5TWx8XPh1N8YvAF58PfOFnHrGl+RItxCLi3aN/leNl77lPXs&#10;cHtWkatOOJo1m+VKWr3sk0+j1V720TtpfYVSPNTkrX/r5/k/Qr6Z418UeFfDF74++KegLF9ouLL7&#10;NNo4N1I8coRSGVc/dkJyw42810Gr6Hp/iG8m8PT+ZG8MJl0/UYpB8hkBDKo74HXPBzXgf/BMTxdF&#10;rvwa8TfBub4h2fiRfh74on0OOU3DfboY4mwBPHJ86kAAA9CBxXs1vdQXuv6h4I0vVIrjUtJimhuo&#10;Zt8cokkh3wlG6EFD1HQ/SjMMHLB5hVobOD3SaXLZcrs9Vpvd/asFOpGdNST0Kmj2+jT+ONZv5rf7&#10;Pr3hnTUs9Q1SeGSKNwR5sR9JYznduGWHzKTxiqnw38RWPiXUPEXhyKTQdQ0e4it7uztbe+F0sVyx&#10;ZJw8ZyI42kUMmOmT0NcD+yp+3R8BvjJ4t1z9nDxbqMnh74keFr6LSNW8L+KJBHdXyCHzYJ0ZsCTz&#10;I8tt+8CpyK5LRvij4i/ZQ/4KAXnw2+Ifw+0+78M/G7VQngLxL4bsQs+n3FtAvmafexjqoG6RZB13&#10;knpXd/ZON9pXw1WDjVjTU4xf2oxtJuD0uuXmmrX91NK+rMpYqjHlbd03a62ve2u/VW9T6N1Pw9q0&#10;MmrR2My3DaksLw2M0YxAUXBKkfeBIHuK+cv2wP27/hr+yb4Hu9e13U47qxh+IWn+HdUs9PsTLcaf&#10;qDBZbh8dZkWMjcAN3zDGTXvvir4meEbLxkyNqr2914ZvY4tYtbi3Ybop1wkkZ/iXPUj8ayfjX4P8&#10;J2tvq3i7VfANnrenx2P9sXGm2ulpLdXN3CVMc8PGTMMLgjk4xmubKZ4ejjKbxtJzi7PlT5W9tLtN&#10;fDZp+eujY8R7WVJ+xaXm1f8AVE3gP4y/s7/EvxyupeDPGmn6ldjw/ZX1jPCrRhbe9keGNkJwN7tG&#10;VKkblwM4zWX8e4dS0f8AZa8aR3HgC08dN9hkWx0eZkZtZiXAG/zAVaYKHPQhtgxzXWeN9J8N614a&#10;03VrnwtZuJJLe5hV7VYZIpY/3qOWUAja3UHgGsP4j6MIfgPpM/gDSZmhsPs89tp6zeWwj8ze+N38&#10;Q+Yc9dx9axw8qP1qlOF0ueKtJ7cuvxLlau77Jb3vdXLkpSp26/f+DWpp/DTRPhZpHwj02z+HWhWn&#10;h7S49Ojj0+fS7OOPyVIBG0gcZOcr0BJGBXKfDLTv2ftA+JnjzwR4PtbKw17xVfLqHijSXAL38kyC&#10;L7ZsPJiYLtOOAa6jVNH1fwNpC6b4PtWbQb21V1k4a4tbhmUjK9Cm0nPoRVbx74l+Cnhz4peEdQ8W&#10;S6bDrXie3m0fQ9RazHmSyIPM8kTAZTOCQpOCRSpylOVRRc5e0u9Hd+7aXvLrazbu9Gub1rli7O23&#10;4ehf+CVotlrurLFrd5Jpq3Udta6PNbrGNOWIeWY1PVyWywc8YIHauZ/Zt8ceOPFfwQuNK+LVzHq3&#10;iKPxFr+n747No49Qjgu5jCgBGFYQ+XG38O9WxxXcag7+GvGNvbWVvHI2oWDZjkyHlaNhuwemQGpn&#10;hTXoj4k8VaPeaPcaW2i61HcSXDW+2G9hmgDrNG3RsYIcjGGXmsZVVUozfJe/JJPS65bx7Xs3JX7t&#10;JvXVPl1Wp5l8G9Z+D37WvwW0fxJ8PYp49N029vBdaJdTBhDfpK0c1tcxHO5UfeQMjaQpFd5468GW&#10;XxJ8Iar8IPFSRz6TrOjvbxXF0u54bvko4PUFCAynrxXnP7MPwa8A/DnVPiF+0D4Eu/I/4WJ42n1+&#10;+ayf/RLq18oJBsTogchpHIGWckntXsiPqN7qNpEYIzZXFis0c3WS3mHP4qRXVmVSFHMJfVpPki7x&#10;5vijLSTV+rjLS/W17JuyinzVKX7xWb3SPmn443H7Xnwe/Yh+I198AfFM3jLxd4N0myTw7Yz2Cz3a&#10;3Fu6m9mcNjzkaPcyrjdjpmt79hH9q27+O37GvgX9qX4o6Vc2fiK/01bbxxHDZmH7NcJK0Msxh6rH&#10;uQOP7qtXca/8C9Vs/jB4g+JngX4q3mjX3jTS/sGraX8rQTSJEFhnjycxSIisBtHzFuelcTZ3mteA&#10;LqGPVb7UtFm13TTqdnp39n+cupyWdowuLbGMQy42OR0k5I716/tsDmGWOioRdRzVTnScZWcLTptJ&#10;NON05KSuk05SWrtjGFaGIc5TdmrJPv3vvrtY9e+J2hXGmw2Xjvwgb920m8M97pemR7xqMM5USNt7&#10;uv31I6YPrWPb/GDwD8RfjHqfwW8Oa7bPrdr4ei1KFZAsm1fMKiR4zzgN91uO+DxV7Q/Eml37D4ue&#10;DPEzataapbx2upWazE29r9njZpBGv/LKXLYbPoBWP4U+HPgvUPiXo37Rnw30VbO6uvCq6JceZb8/&#10;YvPE4jP8QO8kgngfjXhU40o0ZKve8U1F7Wlvyyvro1JLvfyR0OVTTlXXvt+fUo6/8UNU8P8Ajfwm&#10;mh+Drp7W38aS6B4uW9jaFrDzoTJFcwjGJYmkAAYcfN1pui+BLn4dfHfxJq1j4Q0+P/hIrwaq19HO&#10;Rm4nIgkkAOdjkRjOMBhmtr46eELzxtbWtpodwtnrljqlvdLI97tEUBJSSTHfC4ZQeMio/h7F8QPG&#10;OhWejfEqTT11630WEXmpadJ8ty+9mUoPTKI+P9phXVGtCOEU4WSa5Zq7u05cye+qvp6W66kxjKMn&#10;zfl/XUl+Efxd134safql54cu7Fr7wzrL6br2jtJu2zlRNGgk6ZaF4pAQTjeVPSujtfEenXU9vqmk&#10;wQ2V0kkcerWNxGVMHmnLZI4LEqfm6HFeP/DX9mLxL4I+Md945+AXxJ1DQtPm8eSar490G4mS+sde&#10;uJ4VS6gTOGtnhCoqEcD0Ndh8Af2hPAn7Tvw68WeM/CEtxbrpviu+0PUrO9hHnWk9q4jYMh5Xn/EV&#10;GOwdCLlWw3vU1y3smnByv7stLO9m42b0sm7poKdT95yy3+Wu1/ld2OL1H4BfB3TP+CkV5+0lB4s1&#10;LSfF1x8P1ttSt5LpPsN5YqxWOfGMh42PQnDZr0T4caXY+KEl8Oa/4guF1ixuM6neW77JL6PP7uST&#10;A+YEYx7cU3x1pehePddj8NWNzb6mtvqKR61HblZBbwLFnyJCPmVWOCVznODXI2Fz8ULH9sWG88Hr&#10;p8fw8sdFaHxgBeq0sd4LdfszIh5VMZB9wK3lUrZhh0p1PehSVua2ih8MU7X1u1GLvry2e1lCMaKa&#10;S0bvp3e7+dzlf2fP2lfjZa/H+4/Y7+PvhyWHxhdXkmqaDdXvlwjUfDEW/N7FNH8lxMsuyN4RhlDZ&#10;5wa9M/aO+HnxM+M3hiPw78EPizYeEdYs/Etjc6rfXemi6W5toJCZLRl/2vl+bqMYyKu/GD4e+IvF&#10;2veB/if8MNK0WXxD4d8QeTNfX0ab7bRbhGW8WNsbgwIikCjGSv1rDm8Daz8dPgz4NsdT+I2qLr2h&#10;6tY6nrOtaFGLGTVpIGchmToIptoJXuDTqV8LUxFLHUIwpbKStzJTu9eRprlaSsn1el91F6krxnq/&#10;LTTT+n0v9y7u6vrLx7oOtaLqa6fqkcTnT723jdXZJSg3hsElCc7gDyAQa5u2+G3hM+BIfB9kb/Tt&#10;O0nR5rD7Lpt0UVUlBBH947R0IPGTXjf7SHxn+I37Kmo6XfaJ8IftGh+KJru98VeJNKj2zWeoxhBE&#10;Jlx+8BViC/ooAr6LvJNJ0/w9deKZr3dNJpyalJCq7pBGIvvCMcnnOAB14rnrYXE4HD0qsX7lRtxs&#10;09Y2i7pN2ertfWzT6mlOUKja6rR/1oeRW37K2jfC7RfCPxW0ez1zXNW+GVm39h2dvfSfbja+W4uN&#10;PjkLZngmbYxil3DcqkEYrotD8W6J+0Fr9/8ACzxt4c1Gw8bfC5dK8QSRbg0EVxqFtM9syN0l2IHD&#10;rxhl96s/szXnjOz0Hbf6tJqOl6pJdXuhu84d1YsW+zE9VZeeD0Jx2q74Sv8Awz8Z4JvGnhLVbzS9&#10;Q1zRIY7ySfTTb3kEib/KBbH3kZZFZDnAPvWuJxGIlUqPEScnDSNRX928rtNdmvaXW7k73uncVON/&#10;d23emv8AXd6kfg5fFfw+Gs+D/i547bxDp+rxxuNT+xi2mDvGRcFlQ4CZAKlfu9Ce9Zvw4+Dnhzwf&#10;4pjm8DfF3UNR8J6LaS/avDV/supbaSRNyyRz48xcqSdvJOa0tI+JFh4t8VaT4F8aeH7OHxzaxzNe&#10;WasHZLEPs+1x+sMjBcjnaTg1D8Qb/wCDfg3x/wD2impLoviCS6ghvIl3Rx3m9CsLPj5cdlbseKzU&#10;sTzyp2alNXajGLi7e6pJJWV1e0o9XpoVyx2/r/glH9mxvib4i/Zb03QfiJ4vM/ifWodQS31SSJc2&#10;zGV2tzgf3E24B5O3mvQvB9x4osrZNJvzZzPZxsmp3VvNuAuAM52dV3DDkdi3FeafEfw74e+JXwEj&#10;uNP8dXfh3WtL1uC403WNCvlSSHU4pG8uL5vlcMTteNuGBINdZ8Or/UZtJ0Dxn4V8QWetWOrKIvFE&#10;/lhJ5rlmKi4G3gFGyrKf4QMdKyxkFWjUraLmnL3eWyT3VntZrRLutrDjePu6u3V9f6/yLs/hPTdS&#10;1rxIks6WFvrljG1vd27kSrOYyGnBPAI+TH0Oa5bUvhFqPxa+Cmn/AA38dePY73xNZusa+Jbiz8i5&#10;lWNxumWNGHLKMFh8uea14fHmuahb+MvDvxH+GOpR2um+Jl0nQ7iEqw1XT5oEYXSMpGwKWkRgcEFe&#10;OtbGneAPAVj4x0+90ndFq2leHXsNFMtwztBbP1+8fnOQOTk8VEa1bC2blaSs4tJS2ira72aa5lt3&#10;TasKMozV1/kc7oei+M9Ah8Za54J1ZZNX1SFLXRbPxF+6hN9AvlqfNALeUygdiAeR1rL/AGsf2afE&#10;n7V/wb8J/CTxBrWmaXpQ8b6JqnxK0u6hMttrOk2cvnz6f8pHDyLGwPH3etb0XiT4/R/Fm98DTeBb&#10;W+8O2Oj2txZeKJpFUXV2c+dEV6qQOnFbHxG+KPw7+HuhXurfF7UV03R5fsdvdm6z5RNxKsKoWXkb&#10;pXWP6kVpTr47DY6lWw9vaLllFxtKWyUbJdVo0muZS7MitRp1qThLZ/LZ/wBaHyP+yj+yf/wUQ0n9&#10;nnx58Jfin8fdPjuNP1S5g+AfjW21pdSuNDtfMmiIndBmQGJ1ChyXDIA2MYr0b9mLSP2mfgz8E/8A&#10;hFv2lfiPpfxe8GaXI1o3iy1jZtTmi8+UTSTopO7yTtVgTuAB5OK7L4JRfDv9iH4Rar8O/iH8VfP0&#10;ix1vW/FFnrmoWRi8mzu9RaZ4nCggtFNMVBH3lK4FdF8LfCnwyu/DXiLwv8KNfhuPC/iDVL/+020u&#10;9G7TdRl+a6Re6u7vvI/hJr2czzitipYh1KcHSlUUoyjS5E7aNwl8UJNe9y3acpSbXMzDD0ZU6cXr&#10;flt7zv8Af05tLOW+jXU0PDlrHqngia8XRbLWFtka40U2+CNX07aTBExI6EEqVbI/OvEf2TvhB4w+&#10;A/x08W+D7HU7jXvh7Pc2Wo+A/DurWCST+E47pCZ47a4I3eSj5Qxr90Y7cV6T4mvdX/Z4+CVr4Q03&#10;xtpNrfW90ulaHqHii8McTRkHYGkAxv5GM4BPFcD4C+H/AMbPCfi/wf8AEPXvGel6DqXhHw1c6F4w&#10;8N2cj3dnqIkczWlzbux3BmLDO7Jxx2rDB8yweJipx5Kl0k1vy6ppbp3XKpJac7i2k7GlSK+sRlrd&#10;etvn0etn3W6Ox/apHwz+F3iWx/aY+I1tq0+iw2a+EvEy2MitaQWVzMXE91Af+PiIOTGQfuLKx71r&#10;fDb4ueHm/af1b9mvS/htqGm6XpvgDTtV8K+JYYHGmXlm5ZGtYn+4nlAx4XqdxHQVcln8RSeDIpPF&#10;Xhq11DR9Q0yR9e03UIN7JdOpcxtkYaMr8oOOCRXm/i/9sjQf2Sv2RdL+NHxtivJNP1+6s7Lwr4Yj&#10;tQNQt5JsR/2e6rw7RHccj+BfUVhh8PWxmGjhoQdSo/3cUpPdtOLUUt42knd2cXfRq7qrLkTk5JJf&#10;lZ/k9U/VdS5+zV8WbX4keErzwRJr8fhPWLa41O1stLD7ZvJt7qTF0m8ENwM55Ug16h8OPiFH8V/h&#10;RZ+ONEe+0tmZ1n86FFkfY5QykDKkNjcCODmpm8K2Ok+AZv8AhXug2q3UmntJot82mrJ5SyReYhIb&#10;5iCThlzk5rgNO/aU+FGrfsk698W/D/iPTbFdL8J6lb6otrbmKLTdQtYW86PySAwKP823HSsMRGGY&#10;VJVMPSavUil15XK+j0v73S92nF9yvaci9562udD4L8Q3PjnxX4k+D2r6pfWOs+F7xL6WZZhIJbW5&#10;ZmtJU3DDRsqsDH1Urj0rzHx58Wv2o/hb+2h4S8Q+IPhfa6h8NbjwvNpHi3xBb6lCsljcT3qeQ6R5&#10;ywhIHmAD5klDdUr17wrpGpav8FvC954O+Idt/a1jp+mzXOtQQpcC7XbG8kcg+8FkQtjJyu7Ips8v&#10;gvxv4c1aL4geHYY7W31K5i1iMqQIm8sDdu9CjZ3e9PD4ijRxE26SnBpwas7ptWco/Da71itUnZNO&#10;13Ti6kU27WfT+uvW2va2hi/tL/B7wR8Q9b8Oa/PrF/pOseHdW/ti1vtIvEVLhIonBNxETi4gCsRj&#10;tu611Hwe8ReAPil8NdG1/wAFaRbw6RNEzLZtp7WrxsrY3LGcFBuGffgisPxl8LfAdr4cHirxVoov&#10;/wDhGdDu7bRNQa+dTFpUtvtnRipA/wBUCMn0BHPNUv2dPhR4T8EWOj+KvAXxE1K+0N/D6R6PDdXB&#10;kSSxkIkgBZsl2QHAbOSODUVJUamUqLqSvB2jp7uvM2rpt9U1e1nzK3UIyl7Rxtp66/8AA/4Bs3nh&#10;+wgXS/h7Lqi6Xqn9pXTaPfWkSxuYUxK52dHDK21vz61P8WPib4d+HkOm2/xHF/EtxFfS2d1p1m80&#10;Z+zxecyttHysYkYgHG4ggc1V8SaZqus/FbT9YvrzEfhq4jjs72MclrkDfEw/u7QBn3FdD4o8Salp&#10;/wASrXQ7iwjl0f8AsG41C+lYc2zQn5SvB37txUr2UZ71ze7KpTcve91yaTs7u70dn0adrb3Ss2Xd&#10;9Dwuz8cfDn9hH9nLxl+01J8etR8SfDbWrj/hKPCdjq1wJJLee9cMLS0lkILQyuwKxsfk7cA16b8N&#10;/DGl6B4EbXvhd8UZ0k8Xa5b+INS/t7Vlv0gNwqtLbQY/1aEfKoBKgjIrzz9tw/B3w74c+G2o+MNJ&#10;0i88J3HjCztbbwzf2atpl412PKj8xNpVVQSGRegDAV6B4E8K/CLWdc8R/DPw78I7jw5J4P1KPTVu&#10;Ps22OWOICSFomyQyc4A6jGPSvVxTjWy9YqSlzTlJylaNnGLjGKa0vJPWUkndy11uc1P3cQ4XVklZ&#10;X1Vt733+zb5k1vrviTVPGniTwpDp0Xh/xJbzO2m+cRJDe2rriC4ikAA7ZeI5Kke9eUaj/wAFGPAv&#10;wO+Meo/sx/tC2Opibwd4Zt7/AMcePZoU+w2kU+fKnnUciKXBAYKQPl3Y3CvcfE+oXcGvaB4xbT4L&#10;rTIb14pLvPzQGQCMMPq3H41z/wC0B8JP2frhrj42fFrwTpE11a6G2m+INYu12rPooffLbz5+WWIH&#10;B2uOOxFc+Aq5XKsqeMouUZxslB+8pppaN62te0Xezkm1JKz0mqytyted/T/O1/6Rg/tI/DDx/wCM&#10;/iH8B/HXwQ1bQbHTvB3jT+09QS5k8uO702SwkiS3t0UYO9ZcjoFGCK9C+G3xc0H4pw64umQLBdeH&#10;/FE+i3kL5fbNGqv1wOqOp9qxfGng7wv8YvhHeaT4NeezjsWitdHuYVdDavalcNHg5wFG0MOCOmRW&#10;H8M7W58FfEvx147trnVYfDOqX0c7WF2qtFLO0arJeRHG5QNgUofrWUvZ4rL1Tn8dJNR0s9Z81nvd&#10;tzdu3Kyorlk/PX8v69TuPEmkX2qaH/bvw2uLOS8iu/NtYJGEcDy7sSbio+9jIye/WvEPjl4U+OHw&#10;/wDjR40/aMm1hbPQLHwlYw+AfKuJJ4oNUMEkd6by1iHmSoUP7ts8Mi+tavxIn8b3n7MeueG/+FY+&#10;KP7eh8QxzaNb+Gr6Gzu9ZYTCYT2pLYZQn30PLAEY5r0rQPHOq/Ff4N309r4Yv9P1z+zXgvNF16z8&#10;qeC68vcqSL935uMEEjLCt8P7XLl7S0ZxcnCV7N8t4Sve7spWau1azktb2US5aj0dra27pq2q3/4K&#10;S8jAh+MHhvw1qnwv+EFt8TJrjUfHCTNpU2vWLk39ra2wkuYWlUAR3DCRCgfBOHGDg10fxE+MPh/4&#10;TeJ/CXhHxB4b1aS18VXz6dDrGn2JltdLkWPcguiP9WrkbVbGM9cVx/7Nvxc8OftMaR4juovC08Ke&#10;Htcjs4o9UtYt1pq0MG29iiI58y3nMkTuMZOcZU16F4ruvGh8ILrOiaba3s0KyPdabc8C7jCnaoP8&#10;LZArjxVGnQxio1qbUldSTkl70rtO6SSsnFNO+sXdpOyvmlKPMpK10++mnXrfo9uvc8C/aU/Z0+Df&#10;xV/ap+FepeK/jjcae2ga0uq2nguaNJIr+9Ckxzws3zxFuj7TtZQOlem+Jfi3rFj8abXwDdNdLfCf&#10;zI7K3tVG62kygny3MkCuMsVIZTgc1yvxH+JXxh8WaP8ACXxH8Jfgz4f1K817xEkfivXLwpcR+FbZ&#10;FLTFSPmLsAYxjGD1rqfF9z4Q8aXOkeP7bxTpdt4g8Px3kuj38kfzLA+Q8L7sHYdnPbIr0qsq1SjQ&#10;hifeUYTgleL5XzS1airpOV9/etrqrXin7OMpcvf3r37LVfguuiN34g+P9E8CeJdE+HV5caP9s8Y/&#10;aY4tM1C6ETau6xHzreAP8rMU/gPUHHPNY9i2q+HtL8KeBfAvwwRvCN5pktrrel3FotudFgS2Zkie&#10;MfKAzfutqDgnPSptSt/gh+0jB4Gj8b+FbDVpL/T/APhJvB15dRgm0uIim24gcEMsiFlf5TgqOcir&#10;3gS8v/HPgmbUfEGtSR6lDeXEF1JZuY2N3GXjl+Uj7rYDBT3rzfdoYeN4tSV1JSvbmvJRkrO+lvJq&#10;S6p2V25pNP8AzutvzuvxXVLi/A/xYn0q41j4e/Ej4a6zoek6Xq2n2Hg+zmtS8d1H5YO+K53Hzo95&#10;wM4KhOetHj74m6X4R/bL8I6FqHwlkvrPx14dutN1DxPIqgWMlpJ5kUUsZHzxEEkSZOD0FV7rw58Z&#10;/A2qfD21+Gs0HjXwjBqkkvjKXWpgmp2iSA/6Sn8LBT99MZx0rtvF3gDwn438XaD48WFdQs7Gyuba&#10;xkVmxDJJnEhweUIypBHArunLA06/tJK8Zwmvdb0lZpNq6cZc0VO0m736kx5paX1i9dLX08+/ddep&#10;x3wa8T/E7S/jl8UPg+3hnS7PRfDljbXHgfUrzUTOjebEZJIZWUlo40lP3W+cI2RkYrq/hVrEHxo0&#10;5vix43+ESeHfEWl315okN411BcXUWnJMJNwljJ2xSsiy+VnPK5Ga5HwvNqPwI8I+J/FWufC6CSO8&#10;8ZQt4i1aO5VppNPI2yXsxXO9YIguFI3eX16Ve/Z1+B/wp/ZjtvE2ofCbx5PfaL8T/FVx4p0/7RqB&#10;uIoVljjOLViSDAAGcf7L+1LGRw8qdSpHSXuKLjdqTUUql2pO1787TTvrtqgp88pJPW1/v0t0vs2r&#10;+Wt9yXxdP8Q9e8Cah4U1a+vB4gjuWPh3WtImjg+3W6SLJ9oiJyqSKhKMjD+E8c16Hp2sXWr6kdPu&#10;pbW4sf7MVrizvYwzOxGBg42ujY569a8r8N/GPUPBfjfxn8PPHXwpuHsfC+rWr6Pq1rbjZfWd8paW&#10;7iLt91ZW8tgDxitKbU9I+H0Gt/Ci70S61OzsYorqeaxvZDN9glLbphgfIUJ+6p5HIrLEYWpL3OVf&#10;zK1tVJRd1rpZOL5ejk9tiqc4yi9f6/rfb/Kzc+F734P+EUtPB2n/AGexm1KXUdftbGxM0UcMhbzF&#10;twv3WyVxgds4rV8SX2l2mreHPFXheysdQuZP+JWzXFmWvLlUjaURb+qbGBcg8dfWqXwtsvG+keM7&#10;y/0/xVJr3gXxFGn9jw3Eo+0aWghCgqThnjbvnlWNeZfGz4PfHtfi7oPxB+D/AMV4NN1rw74ul1td&#10;J8T3DjSdUsf7Ie0aLcg/dkFg7g5yy7hitKNOGIxTp1asU+WT5ne0m18MtLpqWjb2321HJ8sU0m9u&#10;m3R39Fr102ueqftD+Jfi74H+EUmp/BvSLO48TXt9axW1jrEjCxj3SL5od1B8tSm4AnjcRmsn4rfE&#10;I+GZLHWPEXw6hstNige3u9etJgz6LIyfJvhC/vIi+RkAgdcV0GkfF631u1tdF8YaZHa30miNqE1x&#10;Z3ST2rRAR4kRgfnR2cbTVb+0/Df7UXwJ1gfDL4gKv9qW1xZQX0kIZ9MvEZkzJH1yrqflPUVzYf8A&#10;2dQVelaKk1KavtKyWqunZRbimnfW6adgl7vM1r5enb+u3zpfBT48aX8Q/H2sfC+HUxHqGg2MM2I7&#10;cqjI4G11bGx1YfMMHPPIFZ954J8BfDL48y+P/D+s3Gg6hr17d6r4lt1vJTZ6zAiKskzxE+Wkq8He&#10;uGIUZBqvpOr/ABE+CX7Pl1cfEfwfa61q3hEw22oXHhdfOm1C1ACm4EYAdXC/MYzkgcCr/wAM/F/w&#10;y/al+BEmt/DrxZp+pQ66l1EYLiKSPyiytFLbSxviSF8Eqw4IbkV0yp+wnUrU01Qb9nJp3i3a927W&#10;s/iSa06O6um5Rk9N0vn/AMM9L+em56FpVsurwabcWmqed5hW8iu1w5kiyCoHbDIRyOhrx3RvEnjn&#10;4a+LvEWuxfD3R9XsRePZWfiDQl2XN1cCYmS2uoD/AAxqxIcZ3EHpXR/s1+N/DCwTfAZ9St4Ne8EW&#10;MMVnovnsLpNO25hBD8uAAELjOSAe9Z/xT+Idj8NtGs/iZ4svmn8Pya5Bb2upaaDutbi4k8sfaEQf&#10;MqyEIW6gdazw9CpRxU8M4c3Nayd05J6xtburWV7b6N2s5aa9P89v67nVWeseFW+Gv9r+CtNtbH7U&#10;sly1pdf6OBJvG9iD0XOecVUn8KWHxZ8MQzaRoj+HdU0zxN9va2uo45XkZGwZFJzsSUAMCmM4FYGr&#10;fFu/8G/DS38U+P8AwDp0NxYa3Fb3d816sliUnmMTyRv6AFSVYY5r094/JsodVh0qzF5dW/lbrWfO&#10;+NcldhHBAJBx71z1VWwvvpbydndPbdb2as1r5j31/ro/6RhXTaD408WaX8T4rGz1CPSbaa3t9QtQ&#10;y3tku5fMjDg/cZlHmQsOcKa8x+HPxA+G37Rf7RfxM8IeF9Q1SPVPDvhc6XrmiaxYRXGi3ouGkVWw&#10;Rl3Dp+8jJOFwMDJr1rwT4dbTNQ1P+0LqRv8AhJdTuL61lhsxF9hEsCIYXx99laMsGPJyPSvFfgvr&#10;1mfAR8e+BvDd1o/jeTxVq2oax8O9T1KL7Zq9/bx+VKiNnbEJEWOY9VXefWuzBxj7Gq43bSjGDurR&#10;u3LVNbe7JNpJJvmbXXCtFSXKtFZ307qz8tL67+nVebXf7P8AN4P8AfAHXfCXhTSfhzfeDfiAkuq6&#10;L4esZ1tHml3wXIVFHCTAKwLfdBxmvpH4gW/juz+IOr6bp0WtX2n6pZQ3Wk28N0kKJeQSBnhWYnKB&#10;1wNu3GM881S+CfxrsPi5o/iy2+Gml3Vj4m8G61/Z3irwdr10rPZXflibajDPyOHyr9D7V0/xDk8V&#10;LBb6xo9y1reR2IlurKRRNGrMdu0Y+ZW/2hwQK2x+PxlfFRp4iKUo8y953fvS9otdZWu7p3d09Hrc&#10;dGNNR5qb0eum2yStbTorW0PO/wBmv4g6X8RL74l/C/wx8WYZPF2h681zrUkOnBLrSJJlIhhuARiY&#10;rsO3nlAvSuj+I2u+PC3g/wAS6Z8M4/iNpN5fW0VxqemoI7jTVJxJdshcBoxgt8vKkYwQc1wXwn+D&#10;MPgP4wfFD4saB8WLe8h+L0kNnrGhXEarJp+tLH5LKkyfMB9m6Z5VhmvM/wDgjh4f+MHwRtvi9+zv&#10;8R/jM3jC08I/GC+0i1tNcvGXVNGtYwEgmIf70N0nlumOMgkda7K+BwsqeJx1Gafs1TfJJNN88eWd&#10;pJRtyT0S0TWibvrjGtKNSFOUdWr+XutKz66pppr5n1fqOp32oTeINC8OQ3Fmi6eLix1DVLErbPdS&#10;Z+dZO+0DkY4NeH/Fb9nzxn8EoPEX7TP7Khtn8beNNU0dvHFvqKyX2n6xZoyxTCCKP/VuVJJfBGB6&#10;V3Wi+Pdc+Ffi1/BHxI1mBdD1CTUF024uLgvG+MsI3kbHlsF6gnGATXUfCDw94V8VfCPQz4a0U2/h&#10;iayjn01LXVGfyWWVmXa4OSpOT1xg4ry6VatlfvrWnJxTVk4zju09VfWF7dH1TSvtKnGdnfXdP567&#10;91p5mR4G8OQ+GvHPiDQ/h74ks5bbWNQGsaloGrQv5NvbyRbPKtGVQsaiVcbeQBnvXlfwC0X40RfF&#10;XxB418VfDrwpo8nibTZJ/i94N03WJJvsviSGRV07U7f5QPLks4YllK8lwjdRz7V8S7a/tPGvh97L&#10;wfqV9HCz2u6w1ARh4bgBZTIh+9swHB7ckdax9W8OfDW6+Kt38etM+Kd7br4f09tA8QaVJMosYo4j&#10;vbzkIDCVm2YkzztAHetMPi7UZ3jf2kVrZt3T0T5WtZO0k2rqUY6tJp17Nc0Wm9NOna2vV9PnZ7pG&#10;3pXjawuda1TW/Ck0cl3a2aS+JNJdGWRH8v8Adrk8A7ckr1O4Zrzjxx8FLX4r2fh/x18LfjPqGh2U&#10;9pcaZe6DY6oGs5Elm8151dRviuomAK/wjlSMV6lo3hWy8G2l1ro1GOO21q9N5ql1JGN3nSgbJWPc&#10;hdic9gK83+Kdv408F/DbxZrOgeA47xbv7ZJp1r4b0+N57chMNLsON8jt2GCazwFRxxK+rys20k3Z&#10;p6Wad9NL3T3S63sE7ct3dejt8r9v69Lvwc1Lx3a/He3+HPxS8V2cWsWng5zeaDFIsltrYacol8pO&#10;MHywN6gYBY5rG/Zu17wp4RS6+G3hH4qeILqysfF1zoFj4f1qF5pvD11b755leV8t5UkRJiL4UoF2&#10;k5rxPxtb/tLaN+3v+zR8QvB8r6l4J0rwZcaD4z8QalINouJ+Xt5Yl5ius7AoOen1r6Uv/A3hv4Q/&#10;tO6p+0iLNdKj8WWEFj4n1H7f/ol9FAiR2008b/JHPGx2Bx96MkHNepmGHo4emouSl7akppRtZThO&#10;ceVpq6bV5LeSTUH7rbWNGvVqTdo7Nxd7q9tmvW9vJt20Vng/HdPEXhvxda/GT4CeFdW1271rTj/a&#10;FxoN0s2n61FagkWMy5PkTeUXaGVOC6FG5YV0EWn+FP2ivh0PHHwa8d6hov8Ab1zaams2paWsiwyQ&#10;OFkgltZx+7ZgGRhwQfmFcP8ACT4C6l+x58Sfix4n8EQ6td/DvxZrFrqnh/wXYzPKulXn2dpLs2Yz&#10;+7S4nYMFHyrjFdJ4L1bwh8dvgrfftA/BT+0rfUfEmjm3vtGnVopbC9U7ZI5IzgpMhBB7Hr3rlxEa&#10;cIwdGXNGLgo1baPmSahUi7pOFrbtLlaV4uNtKdSUoWlo7Xt1Wt++qvbstrpNtAvgHS4LXVvFngXw&#10;xC1reTSSeJtBh1Vrd7dFk+aS3GDhWVc7Rjd2rJ0m+0LV/HS2EXj+TUfEmmXk7fD3VLy3Nq2n2N3F&#10;uhspSM/aLd5ImQscPiMHqKufs+fFDSvDfxD1D4UeIRI1rJYw23hzxT/rLfU5AhSS1LjOJUfPX1rz&#10;fWb+TRvh78N/H3hW81JdQuvGtnol9Z2OqhgVjumDowkXBMQDuRkHBOK6KVCvKtOlUbvpyt9eaLau&#10;3fpFxaVtPdnsaJxlOK6bffp+G3eza2PetItfD3xB8YX0lh4tkg1zSoIpdQWKzWRbBpIXimhgmYZX&#10;94A7LnKlVyPmriv2rrX4n33gzwbr3wc8d/2fqlhqSQR+LodNjumtLkqABNGQc285Bjl24I3qe1a/&#10;hz/hVeiftJeMtW8I+LW0q/8ACdg+reMvD9xcKltd2+rFLltQZScgj7Pt3fdB3DvWB4X1ebxyfFX7&#10;FXiT4rJp/jS40/8A4Sfw3e6TDiRfD88+beQORtZ0YFD32lTXFh6bo4qNeOsYKDalG9oyWras7xSl&#10;GXVNSV76mc5RlFR2v2f3pO/bX5O+zO7tvi34eHhxfFfxO8Q6PpNpD4fL+JruZQLa3bf5e/zX4AEn&#10;AB7145+0F4B+MfhDwr8IbGD9oe4kttM+IiXUfiSDS4Vmu0kUvbW00W7EiFS4YoQWUA4zSWt94I8f&#10;/Aj4gfs9ftGw+TqWtQXOl3lncWrxF4TuME8eceZjZ5rbMkYzXkv/AAVC/beP7An7FXw30nWdFk8T&#10;+JJL3T4dJ1q1tWazSG2KZvS5BXzDGCqKSCdxPQV7OT5TiqubUsJhIc1Sc3FRcYuLi4O04ya2XNK/&#10;RpRdn0xxGIo4eDq1nywXK799e1un43a2ufUnxF8RaNpvx38C/BDWvHDLqvja81DX9ChezSWGSKxi&#10;T7VbDcMxo8chK4Od2fSm6jreuP4r1bw58R/AGkwWnh6RH8I6msheO/sVbEyMeiMRhTCc9AecitTT&#10;fiZ8Ifjf+zz4f/an0Gxt5rWLwiPE2hahJbI1/p1u0G92izyhKqysBgMARzT9Hv8Aw58R/CMniXxP&#10;rs0bWCx3cu1lRJljh8xZxH1xtkVmHqBmvn4ylTglOm043hLupqTva1vstRad+vfTpjza3s0v6Tfp&#10;a3b73biviV8K7q1+DMPj34K+MrjQb3R9duNZ0y/02BNVc20kmZoUWY/LuHBwcryB6Va8XfGj4TeG&#10;fhVpHxv+Nmj6f4im8O2J1/SZrXQHkubZmkWHzLbA+Wb5uV4b8q5HXrjWLfxbq3wb8d2+vD4eX3gv&#10;T9b0H4iaTbqtq2pQ3BkkjKqQIl2lCynAfnpXql9qdxeTaZ4WvU0PWtSuBFNqF1Z7bXzrfPmW8ixn&#10;hkz97b0PNd1ZckaarPn95yumk3CSTa57N9Wmm7xeltWRF+0TUdr9U91p8tV5bX63WDCP2ffG3wl1&#10;zxf4V8PWWu+EdS0vWY/EUmjxGDyojGzyWk0H3vNZy3KAMJMHvWl+zLqvgvWf2Y/B58AeI9X1DRX8&#10;N276Za+KGaTUIo1Yb0ut4DMy7QpyBjGcV81/tuftTeFP2HfippviXwb8QtY0vXvH11IH8H6to7X+&#10;jXhW4S3uHZUAe3CGQz+ZyGVMd6+r/Fsi2ngzQ9f+E9/o10kN3b+Tqsd5GtlepO+2dFZSeSCWUA8E&#10;gdqrMMHWo4CjN83JWk5Qcm7e6mpJ3STabS5ouzSel07FKtTnUaj0sn5PXs7W100Tt8zkPiP8Jfhp&#10;4m+L+ifE2wt9W8L+NPDl55Wh+IrORktr2GT5pdMnI3LLDIfm2OAQxBUip/G19oPijxWvizSPDdto&#10;/wAQvBt1Kkf24mKC5SdArRyyoCrI6885I210Op3nxfs/2h7aCLToV8C/ZVF/a/Z1kBnZTiZn6o6s&#10;FCjHK5PpXJ+HPGXxMf8Aa38X/Cez0yObTF8MtqC6hqt5DJHDfSjbbx+UPn8o4PX3rmoyrVKak5p8&#10;lO69/aLdnB6bPmd4a/Fo9WgjGmnorXbfzt897ead+7Z6DNMmhxWPhXRraGH7Zai5+0W7LNHZyKAy&#10;RkOQWR2yFPtXjH7OXw/+LXw4/bk8aJ4R8YW0fwj1ixNxqmgzak10w8XXDLNcTQI+WtY1hGfKUmNs&#10;8YJOPXtXHi7T4dJ0K81LR4NW1L7PFDs00yRCaLDXEWeojYZ2k9K4ldB8IaDrF8dL0LWLHVF8ZTX+&#10;l2Uw2GxuJF8p3R8kPHINzKDkYbHGKjB1JQw1ano1UjbbmV735tdmrWUtbe91tepU4zqJvRq/zvpr&#10;5a39Yp+ti5vtM+Jlh4w0747/AAq0+38OyXkmi69o9zdCW6E8d2Ps0ilfleGWF0nUA7kZttTeAYLb&#10;4a+M/Cfwn1nwjdPpq2uof2b4lsrMW9vp+H3R6fsUfJvjywPQlSepxWoNd8K/E8+MvAN9qtrNp9uq&#10;s17pt0oubWbjCsRnEkbAHf1GQO1c3+0RqvxF8D/D/TfC3gH4taMvi/xko03Qo/EkLLb6pMBuliae&#10;P7jmLcqMcfMaqnzV6iwtuXmfw3laN4K0k9WuWN3K+8Uua9rkytTipPey6b6Ptre99l96Mz9iX4t6&#10;z4/8VfGDw94o+L/hbxh/wjnjN4PtWkxxi5gsjFlLe6CAb5UHyliCO2Sa7b4v+HPhn4213wvpty3h&#10;22vtGVtXW413TA6x6Z5bw3KoThVDodrqTgqORivEP2df2OfgF+yD/wAJFo/wb8AXml6540vmi8Ta&#10;nJqkk0ySqizmJnb+APuAPUg9a9s+IMHg/wCJnwe8T/D3x74Quryz1G3bS76zmLAyw3QWIGGUDIRg&#10;7c54xzXVmUcHHOfb4KUlTlZJ8sYuziot8qbjZvmsrpNW1Vyaca31RKaTkktL3V1trbXpfTv6l64G&#10;jeDvDct34c0LS9Js7fwzFFoetWcaNai1EwW2t1cdY1B3LGcqM5FeI/tpeCvEXxC+Hd94b8BfF3w5&#10;8OU+I2qWtpP8QVuhPC0TIMpGFIaC4nAMW/cFYdDmt74ZS6N8CXvv2U9K8c61oOm+EdNh0zw/deLN&#10;PF1Y6hNcTYto4J3P791DBTEcHbjHSuj8U+Avhx8SvC9x+yf8YNN8G3Hi+Xw6l9daVb6U8enXNnHc&#10;FLd4+nlsrAcKdynJHFGEf9l5hGvdtKSlflu+TRqbjK8XbR2blG7Sdtwreyr0+Vap6LWzerurpOz0&#10;1tfrocB/wUG/Z2tfiV+x1o/gH4iatrN1Y+D7PT21hfCN6LPz4oiiNPMzEu0CoN7Rhxnrk4rqv2X/&#10;AIbXnwV8I3HgTwJPc614S8Z3D634LXxNqwuf7KdogfI80u8kkQYB1bJIDYrqvD1l8X7268aeAviL&#10;pPhu80OG1gXSYrSQu0+mtb7HsriNhguCDtfJ3LjNcJr/AMBo9X+A+g/s1XOq69YvpOki70fXtDvP&#10;sV5YNE/mpEyr8uCBsHYrnNbU8bUqZbHLq1VcinzO2sUppS5rJrWLWvWzce6CMYe0lVS3t3u++m2l&#10;lb52317H4A/Gn4ja1+0r8Q/gn8RPhzq3hvSNDhsf+ELutStz5WsL5WLya2nyfMj83lVPzBSD7VpR&#10;+IviHovxN03QvEs327w3rfiCfTW024si/wDZ8ZicwyCQDBDMnzZ6GQd6zfiR8c4fhN+y9qf7Qvx3&#10;0EmXwLpsmrTQ6bPvlaJSqLIo7sA+50/2TVfw9pPhL4Y/sr2vxI8GeKJvFFtqkUfi5vEWoTSSx3N1&#10;cIrm8jUn90j7gfLX5V5wBXDKjGo3WVJRU2qSSV4ucYpSkpdHrGb6tydna5opL4W7uK1+bdtOl0n8&#10;1p1t1F5oVhd/EGx8B3Gq2l1Y29m4NndYW7tot25ZI2b/AFiAjacdOM14b4d8F/tFfDT4j/GH4u2n&#10;7UdnrGpeJNLjTwn4N1Tw+IbXT2tTuQIochw8SspdQNx+Y9K9k+JPibwLa2mjax4m8MxxahqFmI/D&#10;+sbsLDcypuaMyA4RG9+Oam+NHgvQPF3wZNhfTzabNNDDbXGqaLKEuNN3lQzK2DgYyPo3FGCxc8Py&#10;wmvdqWi7xjJO01JtXTdm0r8vK3azv1JU7yU+qv8Ae+62fo/J9jhPC2oXfwu8H6frXjvxt4d1D4Ue&#10;LtLZJo9eafUNRuNbvpzKctN8n2GJNwERB2hc8AV0fxQ+G2pSarovhqHw/wCGde8NasrPpduu+2nt&#10;LqKAPG8EifIsLRxoOCD2wVzVz4WfCK21DwlL8L/jz4B0XUoX1OWfT7iGQywX0CxmOOYKT+5mELbX&#10;24BLN61wvgbxFe/DHXPEXw21Twrql7D8N9aFt4dkh1Rfs8+mXEACxYPJ8hcR7Cd2SCM1upe2rznR&#10;lecbt7JSUtIyTTT5lKyk93fpZpL4bpeq9OzvrdX06peh7N4Uu734jWsfiex1zzLSTS/L32V4k1rc&#10;zMCJFDr18twRkY5FfKP7WHw//bF+B/7Rnw//AGjv2JvhfN4y0fS1uofGfhf+2IbaAwuu2QkzNuLu&#10;QGDgELt969e+A/wv0r9kz4U67oHwtv5ZPAdnrE1/oDfbBM1jFcYeaMsTysczOxHUA4r17QPE+ma5&#10;plsdZtEWS6m2RzrCCkq4zuPoD71lh8c8lx1SpQjGtRfNDlkmlKLjb3oppqSTvpK8Xs7E1aU8RTVp&#10;OEtNrNrvHVNNbp6ao8x1z48eDG+FvguP4z/BOax0Dx40dlqOnxxrqdrp9/I+Vtp3gzhdy8SdM4HB&#10;ra8GfDvxZ8O9Y1fwnq+pzeOPCfiPxRqGrXWneJlSYaTZyRxmKxgDg+dAJASFblF4HSuW/aF8Pa4N&#10;K0Gx+Fuo3XhPWrXxIi6A1vGBpt3H5qveG4ixtdfJDFSSOTkc1t/HnXtUXwfrfxA0P4x3Pg8f2LCb&#10;e4u7eOS3t2tJmnnl5/vwBlPbZhu1T7KM6dOFH3VUcrp8zs+ZcslZOSaT3i224NNaWd80bOUlpqvK&#10;1k9dde19+mmrfB/sh6n8H9V8X/Ez4MxeL7i+svhT8TJNW07VNQv1/wCJfJqsbzCyjkzlBCHZAh4C&#10;uq9sV6l8bvDur6f4XkvdK8KzazprQyedZaeqvIsaxkRtCp4aUkk+h79a4uP4Q/Bzx/8ABaL4rfDu&#10;18Ow/wDCyP7N1G+8TWOlrGupTBw6Xky5xJkZBB5+bPWu88IXmm3U8vgTXL6bTdc0u1fUbvTdOume&#10;zeMbkXy3P8OAGKZypqsdWhPGPE0+bR2lGS1TSjzS0ta9Ryeys2r2vrMYVPZ8lTdK3Xol3s9lq9/z&#10;ML4WeALDwF+zTH8MfEnia51fQ7GwjS31NtNW2voi7hlEsMfyh0dgPlx0rgdd8U/Dv4vfHnx9+xhL&#10;q+vfDzxP8QvCsd5ofjrSbzZ/bCxR/ZrmW3ByI7uE/LIOC8fIPcadhrPw/k8CeKvh34N+Pg0HxHd6&#10;KP7SvdRuFkk003bFLW8VW+U5Y4HvitDVPDkPwb/Z8bxZ8b/FNj4w1T4X+H5n03xFaW8drqDOIBE7&#10;pKxwsk5IB52nIzXRSvRrznNt1Jy91WcXzNxlGfLy8kk5KN4t2cXdJOzJrxlVg4tu1rN66p3Ts073&#10;TSfnp11XJ/8ABL39ofRvG37N8f7I3izVmf4p/BW2bwp400nVJyjahNbSzQx3MEjkm4ikjjVjIM4L&#10;c1634a+IngvUfiU/wY8QeILWz1az0eU6fa3l9HI12HUrOqZwW8k4z1AGM14x+3B4P17w14S+Gv7V&#10;fwQ+Gfh2x+Juh+JtJa503V9St7S4e1mULd6d5mQJZpFZV5J+7kV7F4ut/Ak/x/0O9+JPwz8O28N7&#10;4Xkbw7rF7b77y0v3YG6tS4+VUMeOc/MVqcwpYPE1JY6lFqNb2kuVOLlCpFpysr6wd7x0T5W1d8t3&#10;NP2iiqVTVp2k9Unpe6eq110vvonqr8d8Irb4Z2PhJvgJ438Xw6raeA9e/eahbqwiuLjzPMRLgH7s&#10;il1K4POARW34c8Fz/BH4s+Oviy/xD1698N63pn2rSfDMNqJrbTGtY99zNFhdwkl67cnec45qxM3g&#10;3wfe3ml+M7OztPD+va0k+n6zvWW1uZEUbVlz/qmUjjPGBW9p13qXhDRNP1PxjrFrercXjyJfabHt&#10;tdpbKO/PAIIUMOCa58RXnKU2ruNTdO3vXtKTjpZPmWttUvd2bRu1KUb9e/S7SWqVvu/XU8n8P+Cf&#10;iR4V+J3w3+In7Ivjrw3N8MdbiF9420DXLSUaleRzM/8ApFtsA2v8+ZPMG792o6ZrrPij4s1gXcPj&#10;r4YW9rcj/hJbbSfEelveHZJCshJ8uPcB54UkjGCc85xW7oy+B1+PV9oDW1/batdRDU/D8s1wDbyS&#10;GMRTxwEHhxGMmPpg7hWYND8H+K9RbwFbato+oW954mudS1yaHVI7e/026Q/6GoiJ3MxZSnGCQuea&#10;0liFUrRqVY35YrVrWUW3L3mrKTWylo20kldD5bSW9r3/ACVttVo1ru77bGev7XXg3R/jVf8Awt+J&#10;ngy58P8A2nWILbwlfaky/YNftTFvEltKQAJE5Dxsc8cV3HhfwVYeENZuLDwVI8+kwm4v49GvpjP5&#10;08mW86GVslMt8oUHAB6CuT8VaToOvXWifDf4iaHY3+kxWrXFpqkio0sWp+f92NX6OOc7eccVrfAz&#10;xtB48T/hIdG067t49L8RXGgzWt5Z+W7PETulXBx5Z7GufFU6f1f2lCLirJSV7xb1UWr6puzunrFt&#10;2aVkTDm5UpPXXXutFdr1t5dVbp5r+0H8L9M/aO+GNj8bb3xX4h+G/wATPhjDqWs+C9Wubz7PDp9w&#10;0eMXqxg/abI+UquOuzcOMmu++Dvjn456p4S8MeI/jn4R0C4upPC6rqGt+FtVS7s7q+kVWWSAECQL&#10;Ipzt6AMBzxWL8bPF3xJsta03XPBvw4uNcs7S41Cbxh4QuLNWk1jS/wDUiK3Yn5ZCW80IeHUEHBpv&#10;xxbwDeeItH/Zl8MeMk8M6pptxpXiK1tdPUxyQ6bHciNQFHGCy+QV7g8dK7PfxOEpYecU43k19p0o&#10;396OjUkrvmSfNF811rzEU6MY1JSi/iauul9nK2+3VOz5ddY6Vfg58E/CFh8LvH3hj4q6fqOvQfE7&#10;XrjWde8M+OrMAwO4WMW5ER/49wqJsAwQOvNekfCPTPDz2V14J0VVvNF0O7FnDa/2gt1Hp0saqRCM&#10;/MqrxtDZZRXA/Av4leLvE3xt8efs4/GbxLb6p4g8JWq3S+INM05rcXWl3Upa2O7JAlTlGA67M1x/&#10;wvstV+H/APwUX8WWun2uuHTPHOkQ3+l3FpdLJptytrF5c00yAZinaQqob+LGaMRh8ViZYmNWpaUY&#10;KqkvhaahZx2t+7s07X5Y6reypeyjGLhGycfyWifmldau9++pj/FHxx8bfhJ+3ZqXivwve+F7zwZp&#10;ek6Vaa5ol00i6jaz37vsaBiCuxyvK8ZJBr1Hx58c/FPgrTLDSrr4VaxeX1v4fudXXWrezEltol6A&#10;WTTp0T59ssYaMSoCoOC3aqHxJ1L4F/GR9L2R6ZZeNtU8QJYNZ6nbkTX11prmQWzNwXjRukoyq54q&#10;T9o34jfGHRPgdovxu+EXw8sda8Z+H9Q+2TaXBqn+iXFmjeXeQCRciQ7fuA/xJXRL2eMnhac6CU7K&#10;D5nyXajZNu6TTkppy2tbmvZ3l81OjdS6t3tfR6/NK9+undaPnfh/8S9C8SS6H+3B4b+GclzpfibQ&#10;0ubm1h1aR9T0qZsQ3KyxAiN4YQp35BKlDiu1+KVr8FPjP8EPFXw61nxfcTaP4q8J3OsQ3nhtdsxs&#10;oufPt5Ijl2DAMBncelUvilfeCvgzotp8bvA3w31PxBpmsabIup+GdH1BQ0VncrvuHt7c4819xIKD&#10;nJJrh4/gP4D+COi+Af2nv2cJda8L6L4a0O4tdS8B6nZSzRXmm3km827xMS0EyyEYIyMcdKIxw+In&#10;TxEXKDTtSe+sLuMG7ycZRajFS5bSu27JBWlFylRtps/7t72vtonb3k776Nq61Pgxonxb1v8AZJ0+&#10;1039se88XXms2bDwx4h1DQYrLUlYptS3ZCfvogOMjdnk5rsfgvr2geMviTd+L5fFLXWtaf4XS1tb&#10;yGR/InskO2JbpJAGW5E4kOQBuB4ziug8F6T8GvjDoMviD4aaXZx3GlyPLb3VlyllqTxnLY6blJwQ&#10;QK8q+C0HgP40alq/hj43eFZtL8UabrUWgeImS++zTLqVqguomRoiN6Oh8wDkDGKxnOOKp4mU4uNm&#10;3JKMFKKk+sYqKcbJbWSfT3kaa+0aV727622v5vW2u91e9zqPHfxU0vQv2X7j4yfGvwj4g0S6k0+a&#10;fULfS1Se90aSJ9paKVRkZOCF7g1d8G+IpbH9oiTUL3xt4qlsdc8L2kOn6bqix/2feRpGJf7QhKnK&#10;y/N5bqcEkZA4qtqHgHUvE3hXxp+zX8T/ABNqGsaBqVhDZxahJarBdOJI2eS4WRCcsPlwQONuag8P&#10;at8OtR/Z1sPDfivXr6z1jwx4ZS3a8ZQ180cYMcUyvjLuVAPAzz0rPkw/1eUYRb5pNe6m0oTUZQcU&#10;1zKzTT67a31KjL3nK3b8U76X6af8Ok1yOn/CT4R/Fv4y/EX9nf4rfs1NZ+GYdWsfE2g6lY3XkwXc&#10;8eG/tCAREGOXzc7uu8g5r1Uz6TdeMrX4V6j8So7i81C0l1KfTluAs2oWAPleYqSZA2ZCNjg9a5f9&#10;lz4g/A74s3mqeGvBvji6utY8Htb6ZqGoXEyC5MqKHKlh95fm5U8ZrsJvCOoaj8f9R1rxt8LLO/tt&#10;J0Jv+Eb8SWyr56wyjbLagfeBJ+Y9iSKWPrVlipUa3NHkgmotv4uWK5kpv7fuyaTXdLRWzp06dONl&#10;qnu9rpKy8tEkvRW7HjfwG+H3gzwfZ69+yNrk8Md5q3iu68QaLp2h6g9gt3pSXay/a4Et9otvnCRt&#10;ChG4IxYHca6T4/3Nz4x+L3g34lfDLwlqHiD/AIQP4jMniCLQ9fS1ksc2zCd7iGTiZNpX5F5PWs34&#10;da34eufEmrePPh5401L/AISQaulnpnhHWdPVDbwwkQsEJAZ0+YszA8kEdq9M8Q6jbeC/jNIbDwdZ&#10;iz8S2rSvqFvEVaa/UeWwlx987ANpPOAa68VXqQzCVRpuTjJtNtJylFKpp7ujjs02m091olFe5FXt&#10;a1vlbl8rNKzt12tolw+rj4ceJ/2W/HWveLfF/ji40fxLrP2q6m1DbPe6NIZlVI4IowPLiUqDtOeG&#10;yaz/AIl/DTR/EP7W/gHxb4msBqFvofhvf4f8QaTdNZanpkzxiOaSYqfLmh8vb8rDIZuOlejap8Nr&#10;bwv4cg8TeB7a1ktWbbrunTTMqTwscsVx92RT3IwR1rnfEOgeA/j38L9S+JXgPxFHqMlrqAika5Vv&#10;Lha1bhAYyGVVI5wSD3FY4bFxjUc6cpKEnON/5faKMbaWs7R11tJaW3Hyxja62t+Ct6+jXzZ5/wDH&#10;H4LfCTxp45X9nH45nWrxPG+sCX4ceIdUU3stjrSgSR6jb3KbWgfZGV8skDamDndg81+13+1j8Uf2&#10;KPiX4HA1+w1bwr428R/Y/G19q3h+e6s9H0+A7bu48y2U/vJSwUJJuOcnHBr0PQ9V8QJ8CdZ/aS+I&#10;vi/SfCs9vatNdao0wurHQpIn2W2oxk5KRyIUWSHjB/GrX7DOj/HvTP2fLjQv2o9Ysdc1fXfGWqax&#10;eXnh1Y9tlBct9ohLKNyskinI4PDY969SNenh6HtcXarTpN05U27c05RfNOm+WSXLaDdm7ySdrTSf&#10;PVpzvKnTajLSTdrppNK0lfdrS/8AKls0kdx4T+K/gLxz4Iiuf2evEmhR6DqGgw3GgtPpskcCW0kj&#10;boyMAoCqsBFgAeleG/FWfxR8Kv2jPBHx0tPhTJr3w70PwteaRZan4ZsRqV5eXV5cKn2FyD51rDGp&#10;Lb+V47V71+zxH4Mv9Lutf8LeOtN1/SfEaPfaPaLYrbywxxM0bKE6hVPHQYP1rw/41eCvj1+zT4o0&#10;L9qz4L/F7+09Pj1CW28TeC77EtrcW8826V4JI/lR4UGRkZbBHWuDKfYxzKrh4te8nFKfMnJyi04u&#10;SiuWW8eaUbJtuyvdaVuaPI3ffe11rda7O2ru1tq7WuniaD4UfV9Zvvgt4c/bC8ReIIdU+Lq6lp58&#10;S+H/ALY2l2+lp5+oaDDMCWidl2rufG5cgA7jXa/G34lWfgrVLI65pTaD4T+IHj+103TP7e1WGOxh&#10;vEjSVPKeBhLb3FwA6pGSNrxHOAcHoPAfwk0TQviXfeIv2bvHumx2vjIW/ibV/DE155v2edGP+l2y&#10;9UWVmaOVSeuCOmK8x/ZY8W+If2wNP+LnwP8A2/f2ddBhHgfxncT6jYw25MdrJ5ay2tz8p3iaSAs6&#10;SJ1Ax3xXoupDESnin71Kkoua92NRObUeZQSgm4yUU9Wm1uvaGfNKjaP2rc1pN68vJGWrv/27e/dq&#10;97epeGdX134VNNb/ABAtNSurLbPd3HhvxDq8M7aZCJ9qSxScM4JZRzkAd6878GeGLnWfjV8Sv24v&#10;g7+1D438T/2Pp8rR/B3+1U+x295DGU+ySRjJ2k/OpBBG7PNeO/softC/s3W37RzaFq+n+Mr74f6h&#10;8O7i/wDhv4i8fWsk1xBHb3DNcacJWy0yFgW8t8spC17X8evi0vwm/ZQ8VfEH9m74Prpfi/xPZ3Fu&#10;0emWS21xHqcxCwGZW5Mjocrnr2ror5bi8vx/1ZQfPX5ItyUYwcZSTlGXM5OLXLaTi1JSVrvdymq2&#10;HVVNuybVm731jqtntazvra101fmPhl4s/aRsP20rPRLXQ3uvhTf+DYJPE0njDVLaZ917HuaDTrjA&#10;nkdZyYjGWxtXgZGa+lG8InSYda8O+HvBVj4shj8RNOukavcJHJZb4gMjev3F2hVzktknPFfmb/wV&#10;28San8Yfhn8Hf2PvDHjPSfBvxg03R7TxNrFu2rtai9vCipBbo2Buui4LhTjBPvX3H8Lf2gPi18IP&#10;2L/C+t/GTQvEnj7xxpeoQ6D4lm0Xw+8d5LILd5VmlQ8kBQqmTozMCOtaZ9k+Ill+DxtLlU6t4ezS&#10;cW1FvlquV7SU9feTjvFa62zo4yMpV6cr2pv4tGnd7L/C/d1u9Vqr2Oje8+OngDQLzSvjf4B0vxhd&#10;WupK9xrHhuZUaGxGALh4n+YbodxZBkEggcGq/hfwx4Q+Inhjwn8RPhT45jVGkuovDuraOxKzWkkj&#10;eXFISMx+W2RsIwMV5R8D/Cnxn/ZS8B6D8OPiJcT3knhvVPEOlzareasNRh8baLOHvLCV5XAeC4RM&#10;W5QkHcjFdwbFZkWrfCbxF+xpN+2R+zZ8QNY+Geh6LoF1ptxpusadLL/Yd9b3gcSzJFu84Qycb1JD&#10;RyHJxkDhll3vP2U1aU1GM4Rbpy5ueMU4Jy5XJK8VFNWbjJKSsuiNaLjFy0ur2e+mj6/O+1rM9Kbx&#10;J+0LcfD+61b/AIVDa6f4s0jxRHB4+0K6vEb/AISDSFYo93aypx5xjKuo4YFcGtTUtR8fa3N4i8Az&#10;6Yn2rSby11TwD4ivpPMtdf0t8p9luQB+7mBLQOGGCcHvXoFppMni+Hwv8QdR0WDWv7a8PwHxAthC&#10;pt7tpYgftSMCAy8n5epVhjkV5T8JbfQ/gn8QvGul+G/FVrceBdc8URXcM11qj3cfhieSLfLBdQuf&#10;MtbeSRDtcfIGZeO9efTrU8RTqOMIqcdUkna/NFOKbk3pZ8sWnzQbW6jaopuzTeu/9fnYd4FtPHya&#10;58SfhR8C/i7/AMI/4kj+Gum6pp3w/wBTRZLfQdQk3iGeykJ3fZS0TwTIQQrlehro/j34j07XPhNH&#10;4j+L0eqWq2fhNdS1LR9JtvMNven/AEadVKnMiK8hYp2ADA8V0eveD/h78Wri68V2U3h+G81HTVl8&#10;K+ONPugxc3J/dolzGRvjaSPlCcNkHBNJrWlS+IrbSf2bPiV4XL6h4g8I3DSXMPNvczRYE0IlUd8h&#10;iCAecjODjneMp1MRTquNnFpy0Smkormal9pWjfVc0Xe7d23ooyjdXt/wy/y/Fnj/APwT0t/GHwZ+&#10;C/hvwV4f+CjLHJ4kubfxrJNqUiOYQdsOrWgkytxFKmzcFII9Miul8UfC79orxN8dNdtrD4kaTZ2M&#10;y/6fZ6fbss0cPH2HULcvkfaYypWRD8rqeoNcT4y8A+O/2Vv2Utc8Mfs/fGvUpbjw9pqrp/hXVClx&#10;dWhVydsaXBDndyBsOCRkA9K98+DPxd8PfFSLw7BDex/2xqWgW2oTXEc0f2iKVNokt5YThkbPJBAG&#10;G4r0cyrVo4itmlBRnGpKababa1UlKSle2j0s3stXa7yo0+WmoNtNWdtOlupxv7VXiLwOfCdn4W+P&#10;fjb7Lo+uo93o/iFY2iOn3Fp5UkyN5Y3eS4BJPQA88DNdVrPw/wBWuvj9ffFuXxbpt54L1jwAdH1C&#10;xvbJZJLK6JBhuEk728kLFZEPB+Vq5pPBXgr4j3HiD9mL496teXH9q+Ir7Ufh9qVlcOJIbF8iSK0u&#10;kQCKSFvMieBznY2350PHnnwh8Qftt/s0eLPGXgz4u+ANE+IPgLRdYtrCx1zwsjJrEOmzN+5u7q1K&#10;7Joo4WVJBFhkMbMFINc1LD8+D9lQqJVIp+7JpRnGbik6baSUlZKSvfmWib5kOpOMZWd7X3Xyf3GH&#10;8CPhH4S+GPiKT9nG/wBSuNH1/wAEo3iDQ/CsN3JcQy2wdi4sHcf6srh1hyShzjjivbviJ4x1u68U&#10;+HvEdi0Z8M+INP36frhhb7ZoWsZG1nib70MiEhl4wQak8TWnij4xeELpPhVF4XvvEWiwtcaL/aMu&#10;6GdFZljK3EeXgORt3Lkc4IFZ3wM/aI179pTTtJkf4JXFvNouozeHvifouqXRj1Hw5qqgbWChdl1A&#10;yner/K205xVYvEYjHSeMnG/LdTTkvdcle9nZ2k1dXbXN7rcnJII8lG1O9u1k/W3+S7E/wl1L4neM&#10;9Z8efBz4i3miXlvcSh7WSzYsYldQROkbj5oyy7toJKtnB6ViwfD7Qvjh8UPGHwy+I2nNpHiDRdJu&#10;BYy6debWms723axuHeNCPOt5IhGV3DKP3yAaz/2T/Fuh/G3wT4h+K8nwkvvCfjPw745uYdWtbBmm&#10;En2aTySIizHKSRDdtAGGJ4z10P2k/hjr/i/4v+FP2kf2WNf0P/hcXhnwrdXFhp+tQzW9n4z8NSyF&#10;ZdPmkXAilSXDRyEEo/3l2tkJx9hmlTDt+yly25ktI1FGOrabjyTtZy2SfM1ZMdSX7vntfW/W9vuv&#10;8reXVnJ6G/inU/BXxC/Yp+Iml6q1x4P0nT7Hw7f3l06pregqqpFqdvdOCBdQMAsik5BRSeDmvZvC&#10;XxJ1i4+K2j/AfxhDJceILPwmmrrqy3SD7daxsIlk2A/MWOC2MgE1h/Cjxlb/ALWOkeFfjHr3w71z&#10;wPqVva3th4r8DeKrd1miVg0ckYZcRykEBgcfMjDIFef/AAV+Evh7XoPAN18TtKSTXPh94uv9L8De&#10;OPDt49iRpblmgt5AHYTI3MbwkkblBwDTxMaNeNWOIjySjfmitbVHFxck7pNOUE2k3dTurqKREfax&#10;pp09e11ay00+5W+6/U0/jnpPwzsdX+I11Z/Dq4bVNW0G38R/YYLHzJdQezy01uIMYkdlRk+Q7mEn&#10;Sux+HnxL8AfFzwv4J8WfA/UrO48NeJtMaLw/YX8O2O3Zo/N8lSfmV42iaNozgoydiK2vA3xf8HfE&#10;LxdrPhbxIhttS8OkSXUdxayxXEbxuWFxDuHMZXoRzlWHIrw3x14I1n4GfCvxt8c/hh8Hb6z8SeEf&#10;ikdc1bR2hMtj4l0tLlJJr6zjhJWG4ntpGdXUDMsTh1yxNTQp/XIRwtbmjVTio8zvF80VBXvZpaRt&#10;Jbap6Sut5OUZcytba3W9lr+Gvr9/UftN2nwd+Ot3q76Zfah8O/iF4T1zSDY+PrrT/IW6kjkErW4k&#10;yPtUcfzJIp5UMGXIrvoi83xP8e+A7KHw7p8ur+F/7S1abSbhnuY7p1KW968P8UbAEbl5yoB61F8R&#10;vhzD8Q9c0/xjpHiiLVPDPj6/sj/YeqMgt2tzCZEmjR+Y7ngfMhycYI4NZGj/APCT/FSx1v4l/C3R&#10;k0/4geFZP+Ec1zSdX2rbanZK4ZrbzMEoWj+ZGBO1z6GsFUjPBwgpPlire8/glJwSTbSajzwejvGL&#10;aatdoIxteaW9v07/ADKP7Oc3jD9o39mXw/aeLLWefXdJuhb65datY/Zf7WEUjJJhfvRnAVkJx2Nb&#10;n7PnxK8NfEu58V/D7xTBfXF74H1WfTZJNQs2jc2qKJVEinIk2fd3jOcZ70P8ILTT7zwrLZ39xovi&#10;jS47p/DOqNqMrW11eSQsohvIlP7wouFyQT8pK5rJ03T/ANoDQvHcnxo1LTdas9bvvD8Fl42+Huhw&#10;2urabcTRO0bajZyAx3CsVO4gfMVwu0sMU6zwuK9tySUVJuUFfl5ZOT0Vr3jJJq6SUXZSsrEe05ba&#10;X7+l+7fnfXXyJPjL+zl8HfiB8RPhh+1F4LfSbH4hWLfZvBeuTXvlf2jBPGztanJHmgqSy/xKRx3F&#10;cv8AAJfEOneFdY+LGoeErPw34w17xhe6P8QvD9lam5hvr6GMgyTIp2h5Nqsk2BlZACO9bl348/Zz&#10;+Imq+G9J8U3beIofh/4SbxnodxPorXguLMyPbveWNzDt3T2zRvFLEP3i5+dQRmsm88bXHiXXNL+D&#10;fin4Qw+EvGWvX1vL4T8RQa4/9jeLrRW86OWxvsFvtghw3kTru27lBZcV10frksIsPU5nZW9614wU&#10;pS5VzNc0EmpytH3Ja6JOyf1eNXmslrr62e/mlbT7+luk8e/Ci8+Knw18GfEbwjretaS+g7NWmtNY&#10;xHvtULbopv7ska5AOfujmqvwll8UaL8Y/F8D/GubVrm60GDVdC0a6uwi+TKP3RilGVmgLDaHIJjY&#10;kE4rRtfF+tX3wH8RfEHQPCupaLqGseLPsGs6PdeIYbq3tiJhbyzQygmNImX5yg4JJBAyat+DvDvj&#10;HUPgpqGn2vwH8Iy+MvBTT6NpemaRqka299a7uFjl/wBZYiRG3eW/3GHGRg1ye0qQws6VVrl5nBX5&#10;Lxu1J3beqUrLmT2d7paGspctv628vv8AI5HUf2g/hV8Tj4N8Z+KotW+H+veF7691bxF4W8SaWUW3&#10;s7SKSDUYZHVTG8DrMr5GVdVVgODjS+D1vr3wy8R+LPHHgfx5oXij4T+KJj4k03SZmVptD/0aN2Wz&#10;ZNy3Noyr5gUfNEfatfwb8ePBus/s9aZ4w8WC40rUdNuJPC+r6b4y0W4ZrfVuYzbzu0WWUgbRN/qp&#10;A6jd81cB+y5o/wCx/wDBe7+Hv7IVvqekaX8Rb6G+8W6f4d0dri3hacoVdkickRq0Py+UDtwjfKMV&#10;0ShH6pWgqU1y3jyW51yxcpykpWTioNK0rydpO7abTzlD95HVO19fm7eVndr1aaVz1Twvo/wlvdb/&#10;AOGjvhPqkMM3i7RpJZLxdRWWw1hdu6L96TiMq/IHGDnIrxv4b/td/E74Y/DfT9J/bP8A2eda8P6t&#10;J40/sSXWNUt4r7S5Y7t2SC5juYmYxI2QhVhgFh2NeufDPwJ4HuIvGXw/8B3fh7UvCepW7LY+FfJD&#10;W9nqCswuondeMFyCRgEE5rN0/wAOfBX45fB1vgd8RPhTqV14f1SdtM1L7N5qm0vLaTOPMQ742jZV&#10;ZJVbpjBrno1sHHnhiISqQ5oa7VIwSdrNtXaTaaaabirSSRNWlW3g9r6PZu2l/T1/Ap/Fn4Hx/Bm5&#10;s/E37OnjE/DjTLzUraLWrXSbFZ7DUppm8uOXyywELxybdzJjcrcg1oeE/hr4Fh+JHiC7+Fnh2+8O&#10;+KPDer3kupaZa3LR6L4ma9WKW6lEQO0uHUEghXjck8q2T5rYRaT8GvgR8TvDuv8Ajf4oeKtJtfiZ&#10;p5s21KzF9eaXHJdwLFLaM+37XaBtvmKTvwZOp6/QHxO0W+8VWza/8I7yKy8Tpqk13ZSNZtHBfX1r&#10;GYmtp3Zcwh1/dFiCNuOuKMTUxFGMac6jknePO00npCXv6XkrSa95vlWsbKxfLTta1rN/189dLnjH&#10;i79o7wRpPxd+Hnh7xcNS0nTL1p76W6uNPkb+zNQhk2y211gHylKvy/TA3dOa9AnTx34o0vxt/aeo&#10;+GfHngLVE87wza2skczGONd0kLNGxWf5hlSMMpAq/wDCn47+E/jvpFn4ksvBsen6iNXn0jxP4b8T&#10;WflajoepoNr2z4UrIhGdkoyksbKQcEgeYfEr4TeDfhR4C8V3nwR+D1ro9snii2vJIfDvihdJmN9u&#10;xJJbsx8mCU8DZJtil3EEjNVGNGpWjQlTdOpG0dXGSvz3um3Fxa0SabUld6J3I9pUklKNnF+v9b9y&#10;bVvG/ij4TftD/C3XvDWjavceEfHdncv4w0uZi50q5Cottfo5wWCZ8qVOu0q2Dtrrfh/pPwy8A/tV&#10;eM/HHh3wZrGn+KPiJ4aXV/EGksVVblrC5FsJ1jBwZWV927OXTGeQKyfil4F+Pvi3Qfhj4i+B3xDb&#10;Qda8PxSXF94Y8e2KeZqqzDYyyOm9Y54gWYbSySAbehBGefj38T2vNU8E/ELRdH0T4reGoJX0XX/K&#10;b+wddsRcxoYHnUNJZSPkZVlIXeHBKg40lTlisOvYuLbjKE0pNSsqjcXJW96KfJeUb6Jfyys5Rpxn&#10;d3eqtdbN7W7X/Mj+OfwUvNT+MviyPwzrmi6n4f8AHnh63u/EHw91TTy095qFuy4vbR8gl1i+YoOV&#10;dA3c10XwJ1HS/wBo34e69+zd+1FpmkeIvEHg3VF07WIRG5M0ZQSWt8VcZR2jKtuBOGB6Guq8R+FP&#10;A3xivPAviK21bfrWjt/bfhO985ZDO2CssaS8eYUUlW2/MVGSCM1h/Cvx9beNPjt498E65pkukeI9&#10;FsbV72yk03yJ51YssV7b3Ab/AEmBh8pBA2MMVzSxVWvlzg781KKfMlaUHGSgndbpxsm9HdRTb5UJ&#10;U4qpe6s+j3d+nl3t6nC+BfE0vg0/FP4JfGm4ZdL8HMs2g3WoxmVv7LkUI1xG4y/AYq2Mlep4rubD&#10;xT4r+CXgrxdrWmy6Z4l8LeG9FjvvCE+mt52o22l+Upa2mj6ThTvKODkjANXfiz4W1vEmpak1vfQS&#10;6a1rqlxHDI9xYXcal4brEZ3+U6fLInU8HmvGP2lPi18H/g58Gfhj+0xqXjvR9NtbHxPY6L4m1uxv&#10;pk26TfOsV0fkGJkjYpIyyJlV+bqDnqoU45tVhGEL+0aTildOSittnFzcXrrpJ6Nb3O1PWWiWvbSy&#10;vfyt/Vj2r4VeHfEvw48DPoVrpnhXRLVdQaXwRqWj27Q2l1Z3gWWNJ4ORDL5rsrKDtJwRjOKrWfxW&#10;1Tx/4b1/xj4D+H9tqXjbwPrcml694Xkm+yy3MSEbijuOUkjYsh5UkYzmpP2qLP4/+F/gddeOf2XW&#10;0PWta0Vk1TT9NvpvJtr+1CEyIpRXR1eMqwUgAlcgqcGuc/Y28Vw/EH4e2fiR9Dn8M61caLJ52nW+&#10;qJcW9xJLKzukE0uWLLIGAj3Mqhhg46cEaXtsDPMZKMvfSeuqe7U1dS5ZLqtL3acbWbjLl5YX/D19&#10;F2KX/CbeM9C8HeIJtY0DS/D2lWfjWzluDrFxJOlxpcqjeHYA/ZpVYrhgSvy81pw618KP2n7a++Ff&#10;hD4k20finwdrEOqW8ckYH+nAl7W5DRnEi4DqShJILZGRXUp41+F2mKvxO+I3gHXPD0c2nmw1m91y&#10;0MNvBGsoQJcxklFJYgh8EEHg4ry3xL8MNNjfxzr+laF4f8L3Xi7w6dIvrzSWjsNQh1SCaQ6bq8Mh&#10;cRujv5cY+6S/GWDEV1UZUa0nJxdOaa5ZKzXNeKkne7kklJ73bcVZJouSqWvHW+j/AOBv+L/Q9S+J&#10;vgnxT8ef2eLzw74ih0+TVNqza54f1K1W6s7swljNYtwCFkH3JVw6NsccivGf2PvjX4H8N/Dzw3p+&#10;g654i8SeGtUt5H8Iya9dCS8s9Hk3ZiMrHNwttNE8MkZzLHgHkV9HHXPE9loel+LbrSdYku7PSI31&#10;Kyhs036pI0SiSFowQFuFkUkEYAyR0NeG/tPfCvwdB8BNW1T4OfDTUI7i48SW+oW9vpMMUV9pGrNO&#10;jStHb3JWPDgkuqMNxyQTnNZ5XWo1qTwFdWhUmrNNcsW7p3bs9NGnfa8XdvTGUVzqrZJ2t5/h21/p&#10;HqEvxDsdB8JaLer4Y1D7D4oztmN0k8Ns3WMNJnhHA+U8gZwa579ovwd8JYZpPin8R/AcepQzW1tD&#10;NDHYhb+yhyBugmiIkQ7gCOdpxgHnFYHg7xZ8OP2s/hZ4a8e/DbXJvDL+CdSu9F8beB72ya1dEdWt&#10;7nTrm3OTExJWSJxkAsCD1rir79nNdd/ZC8FwaH4p8WXGveCfEFwnh/UPiBYm3ulsGuDFPpWoxK37&#10;+1aI7QwJJCq689dsLg6OGxUfaVJUpqfJNWldXcmtb6aRjqr6O6vZpxKr7aK5Y80X1uv6v28z6K8U&#10;WPhC01m+8RX+kO0cvhZrNNajtXkvIUZC7x7cZYbVEhA5DL0yRXPzeCfBHi/xxol1ruinxBaal4Zg&#10;e18W282yS1WGICKQkYb9+GbPbcnIzXBfC2Txb4V8CeH7O98B+Lv7F1G/uNC8QaXd68WvPCMiMBA6&#10;TyENdQBwPKkz5ghkXO4A46jw0PiuvxK8Q+AddttF1r4d+J7z7NoKW11JpeueH0jiK3alGGLlGlAl&#10;RomBXf0xiuOWFqYVzUanwp68yV0nZ2s9JL4uXmUZJXXNdX2jKPKrrfTT+vJ/h3K8/wAFfir4O/ZV&#10;8T/CTwfpFj4me3kuINA0HWLpo01Kw5LW5mBJV3DHDfwsORXE+MPGukv8DfDOv+FE1DwdqVh4bt59&#10;PbWQ0ltFJaOIZ9Jv7uAsCewLA9j6iuyt/hZ8Y/hz8U2l0P4ueH5PPmFwtvrH2tRfaajr8sqq5VLu&#10;PtdIMODh171veP8Awtc6f8J9ai0z4ZWOrLJrEl3rfh3QJIY21KORgTIvmhUaYqQ2QRkr1zXVSxVO&#10;FaDnJT55qV17u6tJNS92zdtbd02r6T70pOS+7/LTrot9jovB50nVPCujT3MGn6M3iGxeFbNZI5o2&#10;kaIllhdfkkBBJK/xgdK8nbwT8QvEfwy8T/sx/tHaHZssUP2Xw14k8H77Fry8mjkNu0QGfIk2KgLM&#10;QA+4dMGt74LfC/xf4F+Guh+APFfxWg8SWvhHxA9xay3+hCzkms2y0EM3VftMG7AkQruK89edz4la&#10;n4P1X4zab8GfHnhuRr7VNF/tz4d6xJqYgm1LVLR3aSzhbIzcQRusmGOHjc8EK2OWnJYfFzhSfOk3&#10;JSSalHkbalHm5X8LvJO/u3b20rmcqanLTTZ+ff8A4D2Od+EHxD+GvxutJpNF0PUNM+KnhDR7nRW/&#10;4SrTTDfI0UUYuV64nt3kwSVJGTnjNdBp/wAJdE8fDwV49n0FdD8WaDpl1/ZN7aXEipa+am2W2kXP&#10;zIW5wfu9RWS3hy28V/EOyv7OW2sviDoMlt4ikX5raXUJmQ208UkDDBjkhGx/LdhuRWwODWD+0Z8V&#10;vhN8Kvj5puq6jr+ueG/GH2FbbQbW/s7lNF1dp/4VuI1aJJNw8smQDkgdwa2VOpiMV7PCcybi2lrJ&#10;rR3Sta9OXNu1om7rdte6o2mlbT7/AJ9tH+hjeCv2dfjCf2nvCP7Tl34dt9D8TaZpFz4c8UNpuotN&#10;p2oxvvdleFhlAZBFIkqnPzMCK1/2S/jpqnxO8UeI/gz+1f8ACyz0T4oaXpjNrl9p9h/xK9c0GWWR&#10;bSZZD95RyjI3KSAjjIrsvHHw68fal4k8L/Fr4bfE3WPDN1ZaZKdQ8MzM1xbag3llvKuLVhmUqcgF&#10;SkgHTPFa3j/V9RX4SXHji9t7DTdW1C0hsMX5IgCzsA8RyAyLklgeCMAnkEUYjHLG0VTqKMnJRhFx&#10;5oyptSlZa3Uou70u18Oq5VdRoQjU5o6a3fn027nn/hz4f+Hxomofs7/Fb4TWcdtdNHLHJ4df95Cp&#10;kdXlV9wcxxssWO6BwvQCqv7SHhC9/aA8A+PPgj4p1q68N63p8MUXhnxlAWVNQgmQCKVnXo8cy7Xx&#10;yMgjrXSan4v8ZWXw38S/GD4R6Xb+LtW0zSbU6LZfaYAuqrAQs0S3IYqskqBs7toJ2kkg5Gr8Qr69&#10;1Pwtrmr+HvA1xq0mqaRayQ+Ebq+WzmljGJJfJJyvnxqTu2/K2zrjmiGJxEMXGtdJqSt73wzvBt2k&#10;9E1o+b3XZ3d43VuMLOL008/nrtf07HO/Db4qeMdG0f4W6D4y8O3+oLrVi2ha80Mryta6napxcOcc&#10;I+04YkE571s+MvB1y3x98P32heKRpui6p4fmFzpt5doLczQOXOYnHR1Yo7A/d5I4BrA+G3xT8P8A&#10;iGPR7bUfD0yaLdaotvdr/aIhu9L1KOXdA3lMQzxyDg7GbaTgjBrofGdl8WvEXwH8Sa38LfiJ4d8R&#10;eIbXXbyfw3J4i09BaxW6uyTaZP5PP3C8W/hxxkcVFeMqWN2VPmbi7/DeUpWb3S5dN/spNXuOKvDl&#10;TvbT+u5e+G8Hhz4wT+H/AIteJdB/szVNd8E3/h7xF4bvbMNHd2AuCfIkbHzKj7yhyQ6THGQc1V+D&#10;fwQ8N/swzWPwI8Jz6lN4NurqafwvY6o7Xa6N0b7HFI+WjhHzFFP3ex7Vwvwd8c+I/hh8LvGnhrxR&#10;4Pl8M+H/AAbDDdeD9R024/tb+zdFhtbd5YLhQXcSQSPKoQjMkQ3L0xXp2jfEyS/8QeD9Q8P3ek6t&#10;4Y8YWJuPDuvafcPJ+9aPzBF82QUkT5k5DAqVxWWLpYujKpTg/wBy72V7rROcddVzRjJq13JJSje2&#10;hKjRlNTa97zVn+NtDz+91HSfgp+014q0fUvhzqc2ifEpbV9R1jSdPaSB71IyuZip+UiJcl8du9bW&#10;r6fo/ir4+aPo1rpFlrvh3WvhTfQaf4otdQT7dZKJwWg253PE+FKuB8roQetdZ8VfC3xy1jxVpPiH&#10;4f6xaWsGg6jDdNYuu1dchKlZ7Z358s4O5GIxkYPXNecfExr3wt+2p4M8d6V8PfD9xpHhvwnqMXiK&#10;6/tMWupaLHeOGglCZCy2kkkfltgNskYtkDNaYepHF8soyXP7KV7S6xhaN7uNm0opWbTfu2b90VRq&#10;mtO66eduz+/T1WtvSfhWNNk8KFNBjjtftFgupLPt2pJLu2tI0eco2FGccZz6VX8Q+MdL1f4g6V4C&#10;1+7t2XxNpNxa29v9n3213dx/vGHmp/q5BGT8r4DBhg9q5sfHTwf4o8M61rnw8uvC+m+JPAnjr/hF&#10;9Y03xJrEdrCWco7WhuEOIDMkgaB3G1pFC85rk/ir8Orn4x/tG/Cbxv4dj8T/AAx8UeG9a1eea0aG&#10;2dL1k8uKW2ukDFJYZ4E8xHQ5Ax0NZ0MGpYmUsR7itN3erTUHKO124v3feSa101sOU7aU9WvPz1+6&#10;z+617s0vhrqvw6+Df7TXjv4a6BFc2lxH4J0u7h8M3MxENusSSRq9vnqj8KzL0YDOK6HXtL+FP7Wf&#10;wN8Uy3nh+81DTtQ0VtM1TR4VSaSC8TmOaMg5W4gcqwOQw2iqHxkuL/4g/Ei88NeEZtW0XxFoc6Rt&#10;rUXhwT3OnwzKHSe3dyFurJtpWWNSWQnJFYvh/TvAN/8AHSLWtA1DWPh78R77XrSTXtNmt/JsPEmy&#10;0baBGH2SRyoNxdPnDKARxXXyqqo4q8o1VGDvq2uVR1dldRkkmpK7i7XumpPL4oum0mtfu7eumvRH&#10;YfC7VvG3if8AZ6v/AAbrtnqWreLPCUf9j61DdBrObVpbdFHnxs3BSePDBum4kdRWt4H07Sm+KP8A&#10;wkPgz4h381jrvh12utNkkW4s7qaArAJd/JjuItojbnDruB5WrXiXSPG0XxU0jxHZQX1laeGZkvY7&#10;qHViYdXtZkdLqxljxy0MnlSRF8gjpjkVxfwUtbP4N/tEeKPh3f8Ah1dF0WaayXwbf2zs9rqCXsl1&#10;dywSh+YLn7SZfVXyu05O2uD3a1GtUptJuLlyqzVpNJrto+WSSV0ua7Thda8sYxUbaL127fLTf9CT&#10;47+APhfr/gLQ18XxXlrqzeIoV0C8sbhob7zI5TNHDbkYaRA6bhD0IyOlYvxQ0Pwz8UfhHpHxb8A6&#10;hpmteLLi4W1bxBpt4unfbr6Pcggn3DKOfmQowJVu2K7LwZ8P/C2u6THoXjq3fxFpsPxCvda8L31x&#10;YTA6PNExdUdmO6Nkk37GX5WU4xXFfFXw/wCIPiF8DNT+HKeBdQsvF/h3xnY65o8Ph7XYpbrWII7s&#10;OL+2ldR5v7tmV4nXeApXPQ12YWty1IU1Ufuz1baUVGTs9G1K10uZXSTV3fRqaj9nLmSX6vf5KxzH&#10;iX9p/wCK3hD4M/DPxnefAy6v/Bep6/L4O+KGg3mqRTXmitLIsFreG4iJAQSkqxIBAZScGvabzxP4&#10;w8F/Fm+8D3ujXEPhO68Ixto/iS3uPNk0e6tY23R3UeSdsynMUgzl4XRuSprzrRP2k/gr8fofF9v8&#10;DdZuI9S8P6hcWnjzwXqWh/YbjVYQGVprd5QIzMHHmxyqxy0RVgDivSPCPh7xPP4Fs5Na+I7a+X8G&#10;vpt94oawSKS6lBDR3MsUZwHAPIUcMGI64qcwjTpRUatBU5XknF89/eanF2d1eOylf34uK1tK2dFz&#10;5m+a6+VlZ2a+9Pp5GJ8WvhV4CTXrH9qzwO2k2GsNp0Ka1rVxdm3sdb0mRkaSK7xwc8SRyEbkcDJw&#10;TSk/EDwV+0S0NhoF3rHhHxRp+7SL6ZRJFpmob908EkoO+NXUAxnBTII4yK5f4S/Ff42fF/8AYcm1&#10;jS/gnoPiPxdp17q/hvxJ4C1a6+yW9xJZ3klq0fmEFfniVZMj5G8wEEdK77U/ESfB34NahFYeE7+K&#10;08P+Hften2EZM7qIkG603ZzIyfdU9wKyqRxWHcsNVtOUZSpJOSeias1rdWesXblcW0na6Lp8sv4e&#10;iet+j6en47FHU/Hvwv8AF2v3HwH+NXgpbFtUW7g0+O4DFb1Ui3TCGVR+7YIQQQQcjjpXn0/7Nfhf&#10;VPgLqXhzxdp1j8UPEWgaFe6TpupatdiPVJdJuCstvZNdRgOrBVjwzc5VW9a9c8K+NfAHxy8H6R46&#10;8O3LRx6joaalby28gS6tieqNGwyDuBU+uMV4L+0D8VP2zP2Nvhj4b+Ieo6T4b+JVpd+Po9O8bXFh&#10;ob6deSaROzLDdOIwwiktowFeQApgKxxzXRlscZUxCw2Gl7OrzL3JScbzXNfllZct17rXOm5Nbr4X&#10;W9iv3lSN0tdm/Pb/AIFz2XwbrUtp47uvhPqWhXuqWWs3v2yNby8QyaVZi2jZcjO6SLzw8QI5Dqx6&#10;Uz48+Kde+FKaN4uguZb+w02aTzlkvFWaeZmAWNs/eAUk7gQRt561keK/COlftCaz8MP2uPgD8QLj&#10;SdW0eKaGG7ki3Q6vpNwp8ywuo8EOBMFkVgQVO5lbB51Pjn8cfCXwrfw5P8f/AA5pVp4N8QlbC41+&#10;7jeWCw1mQhIoWAUsIpcsolIAHG4jNccaXtMZSUIc0mmp09VLmjzJpJ7txSty6t6Nc2+nPyxfNouj&#10;/U5/9pD9mj4U/tOeGo9X0mw0ex1Lwr4ht9atdYbSElZlhO+VHBwcMMncD1AINdJ8O4U+Knw80f4q&#10;v4gutWuJbGSy1KPR5BFFqSk4id1Y/wCsjGCrAhuTWRf/AA58eeB9f+I1n4N0q/stEuNJt77wjrtv&#10;r0ZFveCErNBEsu5YlAVSNw8og8jvW78MfAt7P4b0jxbplvcaFrF9oqyah/Z8kDaff3bx53zQQsY8&#10;hwDujI6nB5q62IksBGn7a8YtOF7NrminKL3aTdr2eklt1UqMebmS36+n/D/gYfwQ+Kfw5/aq+Hcl&#10;p4Y1C+1BfC/ji5sPFWj+Ls22s6DdW+4xxbQchw4Qxsch42POQRXL/Hzw7oX7Sum63+xprWvah4d8&#10;R2A0zxjpd1daiy2uu2MF0BJAZEIfbHIvlTIOV3owyDXdfCnWvg548+IPj5vDvhbwzd+JrPWrTT/i&#10;dJo10Fmj1WG2AjknjYBsFTtVjk4XqcHFPxb44PhzwXY+P779nTXIfEFzr1tpOoabpOmw399p/myq&#10;JJ8q+DBsCs5BBIAJGRWlOo8PmXNh4yi04ygm43jOVpJ7+9G91flV4uLdpNGMoyqUUpyX962zV9ep&#10;n/sS/DZPAFn42eDx9qmqNrHii5mm0/UNUa6jsQXO0RFiSq7Tt4OCAMgGmfFX9l7wJ4s+HPiD4BaL&#10;4RvdNs9C0m51jwXrlnqTSXNnfzJIzCFSdy4fI2ElWD4rmfHvwV/a78K698avir8AvEul6TrOuSad&#10;d+DLO6jRbS7t7WImVZMqfIlkBZGJHBVDXrPwI8b/ABY1+wudQ+IVrps3nQ2MuhxWUg+1LA8CmU3B&#10;wFZhLuAK8EAdKrGVcTTrSzGhXjK/I2k7NSUYPVaJ25pQvre07o0h7OV6fK12vfq+/f1PM9B/ap0X&#10;4sfCH4K+MtJaG+8J/ES4l0TWPNiVby0vls5TDPEob78VxbOskQy2HBA4NeqeKfh+vjz4VXl2nxFk&#10;0XWta8NzWdz4y8OxiMtI8YSO9K/xPGQrJuztOR04rivFLfsuRxXXgmDxtpuhL4V8VWMFrDZWu2fw&#10;34ilDywzlAnyPMsp/eYKOGwWGTXa+LvDXiLUPh7Br/hzxpJbulrNJcR+HbdZbfUUmjILInbLFZRt&#10;5U7hyDXPipUY1KcsPF0k5NrmXRtyjfSz0cU9LO0W1azCnGW03ey3X4+f3tnzz8NPg5+3l8G9E+KH&#10;hv8Aaf8AibD8QPC/jD7Nb6J4x8KKsOpeH0S38o372rYUKm1ZJAjElgWA5IriNe0X4v8AwgstP/bi&#10;+Evx9j8TWOtaJaW/xN8PaZpZv7PxGkIeKDVVhjYvbyuEVWkXoxJNfQ/7J2v/ABt8RfDHxtN8TLSb&#10;xPG3iC6t9DtL0Q2jyW6xKjWjgcpzkZk+bnJ4Oay/EPwqHgbWbP4d/Dr4TeG7fwf4g8G3lhrvgzTb&#10;VbG6gkLb45A4fmAElHMYYgndgCvoKebSp46rSrqnzNpSUIwUJwUFzKz+GVlG1lGPPFPSSTOX6lGN&#10;tW7bNttp38t1r17WOm+KPwf1v9o/9nmbwtFq15o154ihtdb8K6lbwhZvDepRqkscpc/eYPuCnHQk&#10;HiuX+FP7PPx80LX/AAHL8Svi7qfiibwvb6xZTeKLOP7Fc3cGSbWK+gJKzgFsK6fxIp6NiuV+DF/4&#10;7+EeufD/AOHnh/x1P4d0PR9S1Lw7eeH/ABtrizSXsjKkmnWgL/PcEEzKk0JYFFXd0xXo37UV38U9&#10;D+JHwx+NvwxspL4+CfEmPFvhtLmSMajo+oxG0u2XjY81r+7ukU8lYpAM7q86X1zDVPqNOpD2dT2k&#10;otxV0+WUIpv7POlHaTjqpSub/Z9pZ3S1X9b/AC/U67wx4Z8O3V7feJotYj1NfFF3JNrFvcaikqqi&#10;x+WsSZwVjEiEqn8LO3vWHofwR1DwV4j8U/GHwvrOpQ2PiDwsyz+EbpQ72d7GSTLA3ODIo2snIPBr&#10;lf2rvgX4Q8RfDjVPGmkvrOkz2PibTNQ0+88PWEb3UE1rd71lQD/WQyNI+5HHCs1dlp/jy9sn+IX/&#10;AAqDxLfa54o0dVmtfBviqUw2qXJXdELebbxDPyFIZgHGDjpXBap9V9pQqX5vdknGySThZN6pfElz&#10;aW5d9VfSXKtJaJWtrv5WWv8An0PL/wBg/wDac+EP7TPhDxV4LPxps9daPVXtLrw5qmlpp2o6T1DW&#10;c0Wf3uNvEijBHXmvSNa+AXia08UeOvG3we+NOqaFq3ibw/Bpi+TDFdW2n3lrkQXHkt1mVCI3zjem&#10;M8gGuH+Lv7F3wo+LHw5sfid4Y+BVp4Q8bapeQ6n4gnsbdV1SzaRg1yEmjIBmikxIvJVgjLjDGu2/&#10;Zf8AjJ4m8V6l4k8F/GHw9pOneLtOvluYpdFmLJ4h0cqEttUC4+R22tHJHnKumPSuzMJYeXtcblsm&#10;o3tOnJQfLZx1092cW0tVFbK97trKnKU+WFVavZ6r09HbzOR+L/wl8f8Ajr4a+K/Anxn8DaL4s8F2&#10;UmlXWmwWd01rcxlIRJdXaEfNb3MF2rSJg4aNsDBHNn4zfs1/BP4r6rqHh9/ibrHh7UvGvhW3utXX&#10;SdQZLbVhA0XlaiCwKm4jwg3DBKtznrXpfjDwZNd6VrFpd6Y2q6f4i0i6sLr+zdR+zs4nJBk3g/KS&#10;h2gjlHXPAJrN+FHwv8R+EfgnZ/BvW/F9vrc2h6GNL0HxJqtqn2uVYhtQ3EaHDFE8pWZWy+3JwTXL&#10;TzStSoxqQq8jjLRR0WqjeVndXUoRclZNuzXw+6Sw8JVbuN9tdtummuzZl/H7xRr/AML/AIQaT4ol&#10;8M2vi6Xw/q2m214uqXn2U3m6RU+1Ryfd8wZ3YPBORR4pg+Kngj4waPplra3PiPwH40vZI/Emlahb&#10;rNJpMsilo54pR/yxVlCPGwI/eBga1NJs/EXxZ8A6t8Gf2kPAnh5Lqb9zFDpepNNaaxbLgrdJlVe3&#10;fcM7DkoRwTXKaD+1T8DvH/xA8EfCvWbjxZ4d1rVF1O00/Tdc0yWw3XVqBE1rMXGfNKnzoSp2yBSQ&#10;TjFTQp1vZOMKXO487k0uZcrjzRkmno4uMndJW2b0sqlKPWVk7W1tqvuIPij+0l8NPA/xib9nH4t6&#10;XqWn6lrVzDH4D15tPB0/UGkZANO81/lS4yCPLfCyKVCnccV6z4G+E/hD4YeH4vAPgXw1baZodnNM&#10;1jaW8jbVSYs8g5PHzseOw+ledftQfBrwR8V30Xw58Q9UX7LpdvKJ5tUVJY72O4ga3jkkAG5HhuRb&#10;zLKMbXUEEVW+F3jPxF8MNP8AAXwv+JE2qQ6tfeDryC7sYbP7Ub7WoCGuXS44G8punRTtWRXIHzDF&#10;FajRxOWUvqsmpbzhq4tpS9+P/bqbas1HmeqvZaRlKFR8+3TTXzT6flv5a2vhZ8PPGnwv+Nviy71H&#10;UGutG8VTW66bBcKZGjlSBs7nXrlsDcRnaPauz0m317TfCcmnWOgCG/8ALkHmXTiZBLNnlJD/AKyP&#10;JAKnHHFct4l+GGt/Ef8AZxuvAfj6/wBZXXJrCewtdY07UGsLidg++3uFkUjypCNv/AgR0NQaxb/E&#10;HwB8Gb3w7d+LJW1GztoYdK1XxJI00TyS7IkW5aEb1PmkZYBsE59air/tkk3OLneMWraNRSipK291&#10;vpfr3RV+lnYr/sVfFrwPqnwfj8DzfC6TwDrHh7xFPoXiDwTJZvDDaagztKTb7uJIJUbzVZMjD+1d&#10;F8P/AAx4c+Hep3fwesdbW4urpiY/tkxaaSOLaY1b3SBlAY8uF7kGuc/aR+HGm/Hrw1Y/s+fEbVpv&#10;DnijXLGa+8I+INDvmFxZapaW2ftNtL8uZI3bKox+dAwIxnHSmz8Y22oXPxB1XSNLl1yG1jt5r+RG&#10;t4tShjZQqTABvLlBMjq6kqN+3GKeJ9hW5q0G4uq3Jwbur391qb+KPNzLXVNWbfxGdP2kdHrbqv8A&#10;LyNQfErQtd8Q33g9tCeHXtPuJbezW8i2R3DoA6or/wC0h3D15xyKq+KvD95fNqGp6LY/Zb6O9jum&#10;S4jLRyzonylPrnaT0qPxnqbfELwzdXHwy12xs/ENvfBVj1CM8XAiyiPxlAwIw5GMciq/wz+Mt9qW&#10;leDfAfxc0uVPF2rabM2tSWcJa0tbuBtrxs4+6W/hzw1csaNSFP2tKOq+KN7taczdv5bJ99fU15le&#10;0upJ8I/iTf8AifxfqPg7U42s9Q02bF5pd0QrqoQHz4hk74yWCnuCPSsP4/ax8cfhvrWi+N/hRcWe&#10;qRHxhB/wkmk6h+7F3o05EEwRgDmW1cpKhPJRmByBXP8AxgHgqL9sv4V3z+H9a/tbRbq9Gpat4fYy&#10;C0iuIDHb/wBowDJkspjuVJwP3M0YViA1ekfFP4i6FoSeHzqOgahqNlqXitdMuprO0aRbIeXIxu32&#10;jKxqU2uSAAGrqdONLFUa0KSkqkLuLWm8k0teqV09Grq3STzjL2ilG9rPc3odQ0qPV5dPezt7ObWI&#10;2azfcB9peNcFGH99QD06qPauR8MeL9TvdRkh0bw1c299a3gttQj1K18uNwpw3luuQ6upyGBIyMHF&#10;anxL8T/DXwlqvhOPxg0i7rqSXQtQW0eURyxxEkrIgO1ihbgjDLuxzVf4SaL4G8MX2ua/4Qu9Qlsf&#10;FWpDVlaeZpbeF3UKViU5MSHG7bgANnpXDThGGFdSUXqla60dnZ637L700ba81kUfFXw/8NSa5q3x&#10;K+H2kXU/iKTwdcaXJbW919nN7au5KRCUghJI2LFGOdpPIwaj+GfgeWPwPpHijX7JNU8YeGdLn0u3&#10;8QahpMcN5d2eQzwTLFwd6xr04LgMoG6sr4//ABK8afCjx94S1Tw54k0uHRNaN5Z3dvqVv+5urxyn&#10;kozKQ0bDJwwBzuORxmtHx74z+IXw4+MHhvxSngi4u/B174TuINfuNPUySafqKXEAh34+9EY3mbdj&#10;I8o9c4rsjDGVMNTipJ86bi29Xyppwu7bq9kt7pO7slk6dLnv/wANfv8A8E1Ph9r1j43cvp8lnZ61&#10;cJBqVxBFHljbOv7h5VYBt+3g5wVIx2rP8CePx4+/aB1/wvrOm6hpepeDnjFrZ3kDR/a1mQ5nhb7t&#10;xAw7jlGGDiuZ8I2vw7+OXxSsP2zf2c/iRb32m+IPhreeHG+zrIoMpulnt7mWJgCrxMHQowDoJCcY&#10;Nb3xnvrOH4YaP418b6deX0ltDbW73XhvUDFfQ3jOsZktpFGWBbOVPBGcinPD041/ZWalJctmrSpz&#10;vZxadr7ONm07P5MjOU7NLT8Gu61sHw++B+mfCLx78Sfih4O8aamdL8dXi32t+GbwCSCy1EKI5LmB&#10;vvKHTG5OnGRU2j/ETQfhnP4117xne6vZ+HvD8ds95DfWnmWsGUUtPbSDJkiYMrEHlGVuBXbadpH9&#10;kyLpUusiZprgzNLKu3zyV27GHr6+9c3pXhyPw18Q/Emoa34Yto9D8UQ2n9rrNfGSJ74AwhfJf5VV&#10;olTLLgOeozXNHEfWJTdduWkeybUXFJa9eVNJ2b2vux06caUUoLz+84PXrbwR8Nv2tNJ+Jz6jqB0v&#10;4jaNb+AtM1DRrxpYE1DzbieNLhVyse37sU3GDIVbtXofxNvtZ8EfD5rvUNF1LxdbSahb2eqW9mqG&#10;aO1fEUkxXjeqD52HXriuV8Tfs9QHwT4j8O6rdJcWOtzLDZf2XeSWUggkuI5C/wAjDbdKygLNGQ2E&#10;U4zkHpSo+Hfh/XLjxDqHiG4j8P6Wwm1Jh9pmuLfGTLtQAyvt6nbuyp610V6tGs6U4y53G0Wv5krc&#10;tnunqov0TXZEYuN76X/rU53wl8I9H0C017TPAviLUP7LvNPul8PzPcmZNJdl+YQ5+bynOGCEkAjj&#10;FaPwZ8TzySTeFb7xna63dafZqGhhZlnIMQwrK+OWYNjqAeDXR/Cm58P32hx/2d4ss9UiZB9k8lNp&#10;EJQMFYHrwQeQMZxXG3uk3nw7+KWrW+o+ILfUv+Eq1aGfwPoat5FzbQwxqb8JIEO7buMgUnDA44PN&#10;TKpLFSq0qjvK11dau1k9Wr7Xbu0rKTbvvWlOJY0rwp4T+ImhaXcWfhs2OqWdu19ZaPqWmpb3FrcM&#10;+ZlbZxH5oRUbadoYK1cn4q+KvhjQvAGseL7bwtqF9qF/4sTRvHmmeGw89zpk9zsWKW7ReVeNNu51&#10;BGCG5HNdLq/jn4dtrHhPSfGfjS/0PVtX8cSWfge/QvANZltIGnFuJT8jLLAJA0UmPNKMFBZRVnxp&#10;dab8PPjJZ+INL0e43eMJCNevtNjUskflLHbTXECjNxEhHl+aCXh3AnK9NqTl7ZRqRk73lFXaTSld&#10;pPqnZ2au+eNrN3IlLl+C352fpvt59maHjPUH8d6zqfwml8Bvd3GiNa3dr/aOxodRjzw46lQCMBsA&#10;hgK858FeFvgx8JP2lG0+0+B/iDwda6Dby3o8fQ6kz6ZqjTxr5kd2NxwRn5SRgFTyK9e+I3hDRPHO&#10;gf2Rqtpq0dxJ5Zh1DSbr7Ldy+SwcIsqkHBYfd6Hoetc/4Y+z+DNC1bXdA/t/xodQ1JX13TNSuFa8&#10;tYZCVkdYnAVkTvEBkjOM9KxwuJjHCyhC9pLl5U2ld2XNe/Lr72klZX9LE6ae7/r+vkYPhmys/DHw&#10;78T/ABA/Z7i0ePxRrmmXl7Z6P9sebTXulEjRTqo5SOVx87JwWfNS+M/jVp/hi++F/wAZb7wBr7aD&#10;f6G0uqa9ommi9ay+0JEq6fdIoMoh81zKZFyENucjmulu9P0/Q/Dt5/wiUN1bLY+F5J/D8Oh6Spvr&#10;WGNTK8MUbY3l9qhY/wC98vGawfhn+058LTa6FLquv22k6b8Qoxqng1rqQRxz20gUM+fuxq0rBVRi&#10;HV5PLKg4rSPNX5qypOpZtPV83K4tWvZ6qKutHblle63U+Vvkul5f1Zln4b/Dx/CMek6z8O/E1tc+&#10;G7XVtQH/ABK0G24sbkvJ5bgcK0Vw5bcADjGe9T/E74G6N8Y9Oh0zxlqM2q6DfaObSzuLUKt/p1zu&#10;JF9DdL8ytjgjoSBkVa8Y/DbXtV13Q9b+D/jiTw7cR61HqOqW0KiSz1O1zieF1U4DOOQ2OGXnqap/&#10;BnX/ABVpHj7xJ8NvHnhHUor7TY475fE0UAXS9WjYnHkRqxMLKuAy4AJyRWftsRJvFUqi54q+1pr3&#10;t+l3d7xbeuySdnKNOT5ZJ/12/wA9Dzv4U/DL4q+GvhlF+z14r/aG/wCEg8UeD9HfUPDnia8tWjvz&#10;i4f7MJWb5ZUMSiKVTyTz6V6d4x8CaP401G2+JVrPfaD4ifTdNim1SymBimt4phcmFgcqVDb0JwDt&#10;fHSrPgDW9O8UapNoeo6My6nHauNUjvr6Ga+05ZC5hWTZwYnQ74yecdR1qDRtb8U/DDRdJ0j4gwPq&#10;Eeqa4NNjuBCkawtMdkURVCdyuRndxgFs4wKrEYrFVsQ5Kyne9koq/NrKySUeVtX5bW10vfV06cac&#10;EtdO7+W/69TS8Q61pWjaVqXxO8WaNZw2KaPImp395MiRxwqSVMjdPKwc7v4etZK6H4M+IOleE9P1&#10;vSL64/sXVodU0PUtPvA6RSxrujYSKT5iFX29wwqv4R8MeIPCF3H8Ote8Rtqmg6q10x0/UooriSyt&#10;XQj7LcLk5iRgVSXG0/dbJIrw79nXx3+0F+zz8V/EH7MV/wDBPQ4fBnw6WO8t59IvJVe90O7ZnW7t&#10;vPwhNu+4SRhs4OBjAzthcC61GrLD1FzwtJe9y3hrHS7XvJtR5Ve6luktYqVqcZKM9pafPe21vnc+&#10;nfD+m+G0s3OgWED2NzqstzfR3GW/0hmyXw33TkdO3apNZ8NQeJddsvFLPCLa1t7u01SFo1ZriFlG&#10;FLjkeW4LAf7R9ahsNc0Xxx8NW8c6FayLb6xbfabeNWG65QfdK9ssBx9ea8G8T+B/2sv2VPjrrXxw&#10;/Z08GXnxQ+HHxEmgufF3wxk1CO31Tw7qhRIv7Q05pSFlgdQPOtyQV27hkdOHB4V4qrOPtVCok1FT&#10;aSk9E48zajGVm3Fysm4pXTaHiKsaEYtxum7Nrp5+n+fY9X+LXwRt/ijYeE9L0HxRdWK+FNVF/ayK&#10;3mbysDRxRyqwO5cOWVj0ZRVX4CeNvEPizU5fD+szPdafZ6SDZap5m/7QHkZSsh6rINp4YDjBBNYP&#10;ifTPh/8AH34leBf2jf2fPi3NDrvhe/n0u/W2837NqGns8sF3pt/algEmimBK7wHikX0bmK58JWuk&#10;fHGX42fCHxLqn9g6tcyWPxE0mG6AWxurdMW7/Z5FymMkOFIyGVua7I0+bB/V6sveUXZSi04T5m3F&#10;vvJaxfVvlsnqnGo+bbRv7/P06dzC8NXfjj9m3473+hQ+K/E3iD4cpbpb6hptxaR3kmg3k0uY51wf&#10;N8iUPg8EArmut+MvwD1yLSPGXxQ/Zh8TweH/AIg6hYvfafeKqva3N5CqlY50/iSVY/KJ6ruyOa3v&#10;Gz+F9D+I1j8Srz4b6ndXcekDzfEujW+5J7YsAIZgGBO3O4BgQBkiug8E6rocU0erzBbe51ZJ5Y4b&#10;lhDJPGhycR55OOpXPYnrU1sdWUqeKhH3rJS0XLNpptSjs9tW91a6um2ezbi03vf1Xzf9dDnvh98V&#10;fD3xw+FnhXxd4n0j7D/wk3hsTalo7XAeKGdo1822My/LuUltvTcPeui8d+Eta1DwksHhK6mj1DTZ&#10;kltZmxuuFU5MO8/d3Abc9RWP4K+F9tpnwevPhrq+n6ZqMN2t47WtqohjaOeSSWOIJnMbBWVQ3qCe&#10;lQ/CfwvOz3+o3cusW99Hpf8AZ2oySXsmYbgbWKqh+SQqCoWZevzKa46n1eNSc6DtGMnZbqzem7va&#10;2jvrtrd6a9EupBB4u8Sahpes3ngy5tVutDvBDq1tqUTBoVMYeRgV++cHII64NO8J+G/iVLPqXh7x&#10;b8YbfV9F8SQtJ4bVdIWOWxt2hw0ErjmRdx3K5AYAY61p+DPCeh2F1ea3FLMNR1Ty01i4bpdKikKS&#10;P4WC0WvxH0qx8ajw1rcTW812sQ0szwNtmXOMqQPzPFVKfxxowT0vrFN9NrpvRpu6s3HR7g4t2bZx&#10;/wAAdd8d+PfhxqXwQ+K7HTfE/h/QjpHii80u7SeKC73SJDMjk+YJDEIpwHGMMvJ5rD8b+BrT43We&#10;tfs7/H+Bf7RtL7SdR0/VtNIt21Zrby2jvowrBiplBEiDODuHIr0/SNS8Lv8AGLWtLt7JrPWFgA1u&#10;L7KEGqQsoEFxuxmQoqsgYZwMg9BXGftWeENRtrT4f/GHwONJa6+Hniu0k1CLVt6mfSZmFvcJG6/M&#10;syhlkjzlSVIPWuzD4m+ZLkXs3O0otacs7KSs+0pJJXbXK03qjCUXGl7/AL3f/PT+vuPRNE8Qab40&#10;vm0jU5ZotUs8ecFUqrTKuDLH6r9eK80/am8J/GnUvgxpt54Y0iPxVqeg+IPt2q6XawxqdW0xAfOt&#10;gr5BkZPugcl1GOtW/jT4A+J2hftHeD/jX8LvilDpth5h0fxR4b1i3EljqVtI24eWy4eG6DAbWOVx&#10;kEc10HxA+G/gjTfCXiy4+IV94i1fw/qWpR6pc2MM779LEQBLQGIiTYCu8gEkc9RxWGFlRwuIoV4S&#10;Uk7Pls207uMo/Z6O6tKz01T2qopVKbSuvP8AXcXU5fFni74Y6F45+DO7TdUaSzvbex1y18szWgkQ&#10;3FlMDzFIYtyhuqsorA+FGs/E7QvhPa6V488Irq0du+rPrkkMiRz24imaSICMfK5YED5SBgZHXFXv&#10;DfiW2+GniSebVPFUEvhPVx9v0PWtQuGWPzJArSwtIRtRVTDKzkZLEdabZfEH4e3Xx+8Y+DtB1Owu&#10;vGHh/wADQXX/AAjNxqRhS7024kOyZgQVRfNzF5hBI3AdKajUVKdNU1KHxqVndL4bOV1ZRcle+0t9&#10;NCvhV2/+HJfi9p3iL4iaLY6l8OfH81rqUkmn6po9mzKqtDHN+/dMjOXjfY3YfLVb9o3xV8OtJ+EH&#10;iD4zePfCFjc6f4Z0droLqdsZNtwpxGs3lgnYH25cZ2/eqz8N9S+GOqappfhr7fHpuuWdne2XhrS3&#10;uiLhbGSIMVVW++UVdxIyF2Kak+EHgXTvgx8I/Dvwp8XeLotTNjb3UFxf3z+Y2oQtK7lpt3BOGO4k&#10;bQR2pRlDD8nNe8JJqNuWTi73tJdLRSvrrJvWzupqUk1FataPon6Evhbxh42+IHwZ8M/FLwj4StV1&#10;T7KuoXfh7Ubzdvd4uYop1yOScq/IIxWDPJ8RvCH7ZN54o1D4fWs/g/xR4IsYm1q1x9q0zULYy7lu&#10;R/HEwdQrjO0hhxW3fLL8OPBzW9r4jkk0+7W3t9Pl0+IMLISSkJIgXhlAx0zgdOK1fHl54uj8NeI2&#10;0q+jsfEFx4XuIfD9veP51rPcpCzrIgX5yCxCsuMjqBjrEZxjUmoRjyz5oq99E3FrXf3Xrez0TvdN&#10;Dcdnd6f5a6f5HNeBfib408Y+LPGnwn1HwutrfeHdajOkXEgL2+qaVcWyS297C/8AEhPmRsOqvHg9&#10;RXW/Cz4reDvjDpuo6v4J1WC6Xw7qj6demOX/AI97yIESwuP4GXHQ9iDXA+JfCWv+KtU8LeNfD3jh&#10;vCfiG++HUml3VjZ24ke2m3QSsUR2VWMR81dhXPzBhgjl37Nvwx8EfD/xj8RvEnhi4ebWPEs0F1rW&#10;oRXW621QpEVjuvJGFimI+STgFioJzW2Jw+BnhZ1Y6SSjaKTsndRm23paWrVm7bWtqiMquieu93+W&#10;n9foee/HG2+E/wAB/hz4s/b00f4NzaXq+i6pHrGtzaXbmC71G3WTyXSZYjiZfm3fNkEAGvaNK+Jv&#10;hb4kfDqy+LTeHr63hh0aXW7HUYbfczCGJiRtQ5c4PCc7ulb2ualav4fs7W78ORXmlami2mpQzwj5&#10;I3G3aY8EOpbgg4AFcH468I+JfgPDfeKPhpeaWnhCPw7baa/gm8uPs8Ed6b1QJreQnbE0kMsibD95&#10;0jx3FX9YpY+lCnUTVVSajJydnCySp67NO9m9GnbTS8csqcna3L2S2et3vt6dfUq6T4L/AGV/jz4n&#10;0f4zeJvhnolz4m8UaPHB9qvNOEd3OYkE5DnAeOWIHIYkMEkx0qr+0x+zN8M/HsHhLxR4+TVmj8Be&#10;MU8R22p2upvBIhCeUVdlIJQxsFPqBzmui1PT9Qn8V/Ebw38NtXtZfFi29jcweH9etTbLZTC0EYnW&#10;cKfNim2xqzAHaVYe1bl3JrfiXwBrnw8vb7Tr3xFHo0clxpc8y/umlTKxyEj5o9wZRIRyBk80lisV&#10;h8RTq0qslFJJJyd4xklte1o2ly32drrSyHGnSlT5eVa66d73vp1PI/2vvFesfDX9oLwF8TZvhhea&#10;94PbTbga5qmlyfvNPUMn7yVM/vodjZIAJGMjvW98VfjLfeBoND+LvgVrjxl8PJvtlnrjaJCJv7OR&#10;YzN9sc8MY02bCF6E5r1jwhfp4u8N2EF5pMSSNbmKaGFllFq6KFZAR1HbOOnWquneDtP0+w13wkdH&#10;gutDuoJ7e40FcCMQtEQ0YTA/1gJBGcc9qiOPwyp0qdald0k4v3tJRbevlNX0aaWmq7txqRu4vz/4&#10;Hz77mD8G/ip4G/aY+Gv9qeErG8m0+6jFuyzKY3RJE6gn+IK3PfmuF/Zu/ar8E/F5dL8C6jeySN4o&#10;0l73wLb6hGsVzf2MauJBLGSCro8Mi5xhgAeKPgd4U+JvwF8F2GjeF/hRp+m2M1naatdW/wBqEcMU&#10;zz+RcWKu7ZikFv5UiEgqDGy55rs7H4a+FPGuoab8SJfhNp8WveFL67s9DGpWsX2iwVpisjQvESFj&#10;lX94uCMg8gEmt69PLcPUrwSbpt+5JSi3FpO115y5U3dLlvu7WtSlKOn6/wBf1udzYxtqEUb6Xm3k&#10;+V2t7j70XqjD0OK4WHT5PF1vqdzrXgexsZND1ae40U3jBgXi5STp+7DDP0BzUfxS+JL/AAY+GXiz&#10;4uwWl1qX9l7rjUtM0/HmgxrhlQvwmV+YZyM+tdb4I8W6F4/svD/jDwxd2up6VrXh+K+g1COZGMyy&#10;oCpKjhsgkccZBrzI062Houso+63ZPs0k2vufXfp1G5R5+W+ttiNLvXPHEXhfxLp99HpojvGuLyBd&#10;lzHfW7QspiVwflw5Rww5+XHesPX/ABP4y8MaxrHhTx1fabe6frFx5XhW6ZDGyvIny2c2M7j8sjeZ&#10;x8uKoeHP2ZdM+F/jK48WfB7XNR0+w1KWe41LQ3u3mhjuGVFSS3RiRGoCtmMcfNkV0nxPj8b2WmXP&#10;ibwrpmlajJZtCYrPUJmhjkQSR+azNtOHVBIUOMHODgc1a+q+2jCk1KLWl0ouLvdXbvZp6Xu012Wz&#10;icr8E7v4UXsnjDwz8PvFDCazmt7fxB4dmlK/2XI0OIzEp+5HIPmBXIJHrkV12n6p4h0fw2yraxy6&#10;sWC6fp91chTd7F5VM/eO0ZOPrXnfgn4oeDfit4f0+fW/At18P/FfiiS5j8PtJJBOt9LCXZGhuoC0&#10;c4Cr5gViOCRjOa1Pjj4U0z4leE/B/gjxRqt3pni6HUoL/wAO+IIbco1pqNtgu25eFWRQysucFXxz&#10;XTiMPzY7krXV3rf3muVWbTjZSjdO7TukurWsOUowbSu/6/r8Div2ufDfxX+OPhzxF8FPhC934V8c&#10;6FeaH4r8K+Ib23aWxuFS4DyRbkOSyEOjr3B7g16HN4n8azXvhvxiU0/xBoM2lwW3inT9LlQrp00p&#10;ZW1K3z8zx7wY5IycheV5Vgb3ifxho1l8VfB+pa3d6lp815a3YwLYxwbE2lxM/wDCMjK5rlYI/Dfw&#10;t0vUJvHP9laprNr4bzcapomhvBHd6bNfyTsiwoxVtjspbb8wyz98VrGo62DpUXBaapWu25e5K0tH&#10;ZOCa192UnZNXRmoNVHK+r+7Ty11MHxld/GX4LfteaHbeBNBsr34b65ZrBrOjqyR3Nxf3UreZe2wJ&#10;xL9lRFaZfvGOXIztr0q/0vXPA0mjanYWeoanDI0tlq09jMJPskLFmify+N4ViBxghfpTf2hfhlpH&#10;xt+GF/4SsNe/srWNOSC/8PeIolbzNOuBteOeN1w21lBR9pyVYg9ahuPEWoeC/jfpOmXGi315beP7&#10;Dbe3ensps7C7gjGZH3EMiuMqCM5OARWUq8cZh6bSXPGLUlZpyUVdSbvZtxcnfe8bNNWHHmi3rvt2&#10;2/4f5+tlN4S8a+H/ABr4i1jw9e2bR61pVnHBdXEkJ8uZAdxKPjBPcr1GazfiJ4U8U3l7b678MdUi&#10;lhN5Y3Vra28Sqbc2zGR1L9dkqZjwehbisXU/jTF8JLHWPHfxDtLmz0HQ9UtdIa+Fs0zS3l1dCJXd&#10;EBYR/MiliOOtaWi2HxL8FftE/adH8CQy+G9UtozrmptqCobcuz+Syx5+YptCNgDKupBJBFNUalGc&#10;qsUkkrpSacZOKi5JN211TsrvXl6l80JO1/X9NDd/Z08KeF9B0nXvG/gW6k+yeNPFl5rWp2rXnnpa&#10;35EdvLHGf4FU24ynZtx71kfAbRNY+H3xG+Jena18O00nSl8SSapo+qWsK+TqsE8avJI23kyhw4II&#10;9CKw/hz4Ksv+F8+Pp/g38b2tdQ0H+y9P8R+DbiJJINPllmlv5JJLbKmOa4ilVROOGVcgkgik1Dxh&#10;rmn/ALZOl+AfEPgW+0+817wTfHTPEljrDyWc0Nt5c0qTW+cIwldVR8Fiu7kDiqnSqVqteClzc0FJ&#10;3upJRUZrdq9o6XXNeN2lszKUqUFF7dPv/r/gHB+Ef2ZvHv7OVj4r8ffAD4oS6hpHxI8cSeJtWj8Q&#10;r5c2lW4gf91CxOW3zBFAbACnFdj+zXceJdMm0TRviV4OSz1TXvAH9reJ4WLO0d4JtjRk8jlTnr9K&#10;vftE/C0/Fqz0nRIfG8fhPxdfyWkUNwzmSDVYLaYXFxZrED8qsANz4yFNYf7QXh/9srS/AWq/EH9l&#10;vTfDXiTxTqfizSTbwi/FvIPD0UgM9ojSfufM++okOBsbJywr0ninmlGMK1SHtKrs5S9y1rRi5T0i&#10;0lfX+5qrtmMY/VrvXlXTfr06nqL/AA+s9O8ZXHi/4e688M02n28eqaXJcM0MsYceXIo/gZV3jI+9&#10;xnpWnrVnrOq6XZ6xo2y1uorlJrq3hPQJuCpgexGV/CuH0/xV8T/jt+zx4u1LTfAmsfDnxpcabe2F&#10;lpWuW8ctxYTou+Mb4XKTqc4DqR9/I5WsL9jL9qHTvi/qfi3wB428O614d8eeEf7N/wCEu0HVrQhG&#10;+0wJ5V/bSAYeGZ9wHRhs+YA1488Djfq9Su7SdFpSSs2lok21o4tuykrpOyvZxv2e1gpRhJ2b2v18&#10;k/0J/wBov4K/E/8AaJ/ZT1L4GeDPjNa6X43W6VodcVdymaGbzlilX7wVl2q+Oldp8JLXxP4r1LT/&#10;ABv8SdN0aO+03QIdOuEsXMkv2qM/6Q3mA4eBnGVGARzmvmr/AIKRftYQfsyeOPClt8Uv2ePHWoeF&#10;9S8SRp/wm/w6Z3a1RSHCyKgJ8xpBsaM4Lp0JPFem6n8eLD4u+BPGWqfsL+MdMj8ZeH2sReaf4m0l&#10;7W2kuJhHKtrKJArRSNHvDYGVY89K9WpluaPJ6MnFKlVlKUZ2XLFycIyvON+VNqKtJJx7as541KMq&#10;8mp6qyavfv031v0WtutmHwL0z4j/ALMngDXL74tBtZW4+K8y+HbzSA80drpupXI2zSLjMccRY7+o&#10;UD0Ndp+yrqfw48TeBb74nfAvx9D4m8J+NNavNY029+1eYsF5I22aIDqimRGOzqvPrXIftd/FzXvh&#10;z4v+H/wsu/iy3gWH4vTXWkyeJIdNiuV0a8trWOYQRGUGPM5Mi5kUjaDgggU3xF8B/D3wA+H938Sf&#10;2WNI0nwvqGsa3Hq2rWehwtLpGozG2+zmUQAhYVZDvJiA+c7sE9YrU44zCqrXlyVMQ7xsvcaTcXza&#10;e6+dSs4uW0uaKUosqFSXM1FXS0b6p2Wnm+r9V3PS9A8GWeu61afEPV/B1mmr6HDNBo+rW8h8428v&#10;zTReuC642njgGrHgPxb8M/2gdAv706DFcTWN22m6xZ6hY7ZbaZDu8s7h2OGBHHSsf4ZeBde+Bfgr&#10;/hEtO8S+IvEx/tqS4kvNYuFu5ytwwklOTtZo05CjqoPetPwrJL4V8fXFjaSWbaBr1v8Aa7NI4nW6&#10;jui+JC5IwUwBx1BrxayjLncJN8vwNNrRO70d2r35krqzudEYx5bW3PMvBGn+GfgJ4p1r4PfGXU9V&#10;1HSvEviZH8L3eoaWZIJnlQHyy8alVcODhjjPWvUPAPjT4bXfxF8QfCTwxZR2t/pmnwXd5Haw7be4&#10;SVpI8oRwZEMZVwMFcrnrT9N13x7oHifWV8b2i3Whtd+dpt1Cqt9htwuArDqzZBcnsDxWBrHgnTov&#10;Etr8fPhlZeddRXKmeFG8ky208g+3eYCPnIjCyKpGdy8Hk10VqlPGSk6ralKK1TXK56WurJK6Vn5+&#10;8tEkFuWKSJfiHp9n8SvA3iDQ/DOtS2N/ot8tmsPmFlNxFtMayr1CsSpz1K4NefX3ivxb8aPi1b6J&#10;4Jsp9O1jwnHcWvi3+0Fa3kUPbgxXdkykpcRmXj5iOM9K96mt/Dct7cR6NcwWmo6tCly00SBZZ1QA&#10;LIw/iIGFyeQOK4Xx/wDDqztFvPiBqOv6loOqWTSAa34fGP8ARpEK/v4tpWZUPPI44NGBxlON4Na2&#10;fLfWzkkndJXknZ263s7bpzOMt/6+Ry/7PHxg+KHiTwna+MfjdqVrot5psN1Za0q26LY6rMku1L1Z&#10;c/usL8pXOMmnfG+80uXx7Do2ueI9Sj0/XdWSa2uZtD+06fpUsFqnlb3AIEcs21vmBzJjGCM1c+GO&#10;veE9C8C+C/g540mjvl8SWl5FFfXWln7PqkyneWYqPLR3HzbGxu7Zr0/WNB0vX9Dm8GaopW0vozCY&#10;oMxskflkfK3qp5BHQ49K0xGIp4XMZVVT5YvmS5UkuXmaTjdPZp6PouW9tAjG8LX/AK/r/huhS167&#10;8PeOLS48E3eiQ3N1cWdxu0vUrceXcxxyeU4OQflLfMO5GDXN/Bnwl8Mvh7qmoaH8MDpumxTa5cXP&#10;iTTVYedc37Kq/aDk5ViFA6fMBXJ+NvhVZ+IvFPgG8svif4m8J+NLW+87Tf3yyLqaWHzS2Fyh4l8y&#10;3OTjDH7wOQa6qCb4I694j0P45af4VuZL3VryS1h1C30145IyxKEXacHahUruYHbWLpRpYXkhKTjJ&#10;O6SduZNpXvo07OzTbTT00CNpSvbbrodh448E+Bfihof/AAjvjTQLPVbTzRLHBeQCRVljO5WweMqe&#10;awfFk9xb+GIl0prH+1NMmt7rVLO6t1zqNimVeMZ6FhgK38JFZPxB+HOuaBa6/qNp4x1Z/DOpQxG6&#10;0fTV/wBKsiGG5reTqVf+NTyADiuj8PyS3uu6tpeuPY3+n21javprJDmYRGPLh/7y7gcY+hrnivZ0&#10;YyU+aK1trp8N1Z9dbNeV03oVaPNex4hc/HP4YfsdeKvAPh/4xfFK6j8LeP8AVvEWkaI2uXbNHZRR&#10;uLuNLgsD88RMlvnP3GTsCRD+1b+zd4Y/b3/Y2j8LaH4sVtW0XW21/wAH65pFwuFu7d3MEyH7pVkI&#10;Xngg5ruviza+AbHxr4NvPF/7P1vr9n4z8RNbPqEskUq6LqkVhMbSdYZuAJ4vPhcoA2WG4MOkXgVN&#10;Q+HXjy5+Dnwz8I+Fk8Ov4BfV7XRNN1E29/a3CuI441t2+VbZ+U3Aja4wQAa+gp4r2Lo47C3jiI++&#10;5Nw5ZWnO+i2avytP40r2SaRy1IxqRlCtrG9lvfTXXzWrvfsUvC3j7UPFS+F9T8E/tQQx6hodk0Pi&#10;zwlcWSTSX2oNaAlDGMOBG4MmEyCK3PhHpmjeItK1rwj490vwLrupaXrL/wBsDQWUR7buIFpLiEj9&#10;3I6H5o2ySK+dPil8d/2PvFvxV8MeJP2kPh54w8F+NPhZ4dTxRp99ocLxC4USeXdCF4W26gkKgeaq&#10;ltqk8V6n8CP2V7Hwz8WfiF+1H8F/iXcW9j8XtT0/XXsd8d5Z39ptBM6K4D27yq2DyQgUYFaY7A0s&#10;Lg3Kq5Um4pxvBJOXP8KqQ+JcknJNq+0XokyYVuevyJJ6tP3k7Lbtpdppr8+npOkfBfw38IvHfjjx&#10;14N1K+sW8dabZiSztV3QafLaxeQksKdFJVkyMY+StW18ORtqOq+FdYvTNDNYwmSSX7mqRmPy/nGP&#10;lYNkEDqCKq6Xq3if4i6NNb+JPB/iTwjqlnr15a6W32iOZp4oOEvVKZXyZQAdj84LA4NYqeJvjL4i&#10;8DWfhLxbbaPp3xO0uRrm6sdPudlprMMJ2yXNrv8AmEDhlHIyjHB6V4dsVVlepNOS5Yttq6SSUXdX&#10;vFKKTabtu9dTrjycunb+vu/rbTN+Dmn3EHi+T4Y/EHWria3u9HvYLXw/rEi75bUttmjI/wCWiIPu&#10;sONj+1YP7LHww8NfDzR/EXwd8NfFq88SaD4N8bRpa6S0rGfw9u/eLZbjy8ADDaCSAvevVPG0Xhu5&#10;1bw/8RNO8H2Ws6wu230W4F8sc3lSDE0ayfdb5c/L/EVxXJaP4N8LavrUtx4T+Jkel6xvvLpU0mYL&#10;9oERMYM8MijzgnCsCDjoD0rqWMlWozu3FTUW1ZWUot66JtaNq+ju3ulYj2fvKbWtrfLf+vn5njf/&#10;AATu/as07xj+1f8AtBfsf+O9bU+JPCvjh7rR7G9mLTTadsVTtJ++EfjjkBlJr6h/4STw/wCP9X8R&#10;eBNI1rbqenxhbhY2xLb7gVz7c/nxXjnxF/Z8j8IfG7wd+2fYfCXQ9W8aWtrDoPjvWNPlazuLrSpn&#10;XzLuKIZWV4WVG2sd3l7xk4Arq/g54Y+GGo/EPxz+2Bomv6oJvHDWmn3z3jBbe1sdO8yOLy1XK7JG&#10;Mkhl+8wZQfujG+c/2djKzx2HTinCCsrNe1XLGS01UZJSmrpPZWIw31iMFCpq7u7W1vs+ulk/O/U6&#10;jxp8O/AHxh8O6p8J/iLpLXVmmixWuqwSIFR1dcpJGf4XRl3BhgqQKwfg78F9U+FGkeJvCdz418Sa&#10;tb30cIj1zWb5ZZ7tihUzB+okA2qSeuBWT8dfF/x68E69oniX4J+DNE8XaXpmtRHxxoj6oIdSk0aW&#10;Mqstvn5WZJOQGIDKp5zXq3hLXr7xJ4ai1STwveaTMJNi6frFvsdMEdVBOR6EHmvMqzxmGwMUpp05&#10;2drpuMk1ut4t2T2s01vbTWMKfPKSWuifS/Vetr79L2PFdD+Hfxx1Dx9rHgzwF+0T4duPCVn4fex1&#10;HRPJE2oWOqmQNDdBwcRbU6oR8zc16V8Q5NP1T4VeLNE+Jl/psGijRXjvLvUCqxtZ+XiaScSfKFID&#10;Z7Y/CvLfhR8AvCP7LXxgv/Enh74i3Gg2vjPxPcSav4d1u7juIdYuLpi0bW8jYkjkQjaqgkEFgRnm&#10;vQvjz4Q+GnxS8KN+zp8c/B+qap4d8bQyaVdGztpGt51KNLtnli+a2CeUGEjELuCjOTiuvF1KdTHU&#10;uWV6atLmjBRnZWc3bRSkrX+Jq1rta2ztL2ErLV30b0v2v2vpseVeKj8Uf2IfhB4C0X9m7wXrXjnw&#10;xP48to9X0+/1gTTWWg3MGd1o0nz+XHIUZY/mZULdhx7/AKvJ4Z8S3t54Wi1Jm/0SeG5a1w0YDJg7&#10;iOFcbtwB5715rqn7MLeLdHsfhlrHiKa18I+DJNAvvhjqWn6lINRsbixgMTGWXP71GXbyxJYO4OeK&#10;yfgfoHiz4f8AxW+IX/CR/DYW/jDWru3v5rvT/ERmtfFNjGBCL1beTC2c6jCvGoG7ANPEfVsZQdWM&#10;06sbyb2c+aUWnK8rXim+ZxV09GrLnRHmjLlls3pforLy733fmrrbe0r9n/RP+FD6P8PPFfiSbxTN&#10;4deT/hG/E0kzLeW0j7lEyup/1ig7fpxWh8FfiPPb+OLr4C62dX1DUNJ0OLU28QX0BMNykkrKsSyn&#10;70igcp1UYzXQXWlnwNZWo8M2LR273xubizfewiXlpNhHQ/7J4J6Vwth4f+MS/tOr438Aa7bzfDm8&#10;8O/bdZ0+9t3WSe/d22SW0hACEIMSIevynAPNc8an12jWVaStaUot6Lmum7JJpN6+6rJt+Rpy8kk1&#10;1ev3f1r/AEsf4k/A2/i+I9nZ/Anx1Z+G9S1jxQ+t6xp8jbP7Sh2o19JGByZSVgLMOAM5+8a9c+I/&#10;hbV/iH8MNY8M+Htc/s7UtQ09hpmoK25ba4xmKXjqNwBI7jNeS+L/AA9cfHf4vyfFTWvAWueB/EXw&#10;M1e6HgHxU18kll4ms720j+1bo0yWgyqxyKwypAZScHHonwWszofg6HQ9U0drK4mup7iO1W885I4S&#10;25DG/XyzuO30HFXjp1FQoVJTvOmk2rRbTbcleSb51y8j11TcotK2sx99Si1ZbLXyW3b06NHC/Dr4&#10;meGPg1r3gb4A/EvSJNA8Qa1budSuNA02WXRdR1EgmZfPx+5djmQB8Zzwasa5png/x3daT8Jv2ntP&#10;Sx1bxBqWrWXhF9DldY9SsmhddjOowHEL7trfxjI6V1nitdLg8Z6Xd6jq9xHb3FwQtzZxmRPu4Am/&#10;ujPAOCD3rmvjh8K4PjT4Nb4KeMNf1HSPEkOkzajoPi/w5DLbjTZY5Qbe4jlU7UkDKu6I5DLkdDWl&#10;GtRqYiFR3g5aykrtxfve9HS/KrrmjeTaWjV1aakZezd/e8tna3TXf7lrt1POPhb+yl8QfhjB8JPB&#10;Wt+LtQl8VfCvwl4i0T4feLrCLGmywzKEhg1GEkhmMKQEP3eN+mQK9kfWvFXibwRbjwBBp9j4zm8P&#10;y3GnteQuuny6lH8kscoHON+ffac84q94V8XavoeleB9B+LWr6eniLXCNJu904UX+pw2xlJhU/eZk&#10;jkkKjoAT2qbXfDcb6jYLeaffXhtteXUdNXS5vs5gljUh93I3owYkqeGzissXj6+LrqWISbXM00vd&#10;d5TbstFyuTbtsveatexVOlGjG0P6ffX730fa7OM/4XtrPwz+EfiT4xfHXwRpuir4e8Otd+KpPD98&#10;11Glwpw6IuAxXHOTzU3g/wAS/DjxLrHh/wCJnwx8e3E1vrnhpNQbS9PVpYb6zjTcPLI+RXy/IJy2&#10;Mdq3tZ8H6nq1zrVvpt39i0/ULdJbq11LS4biCdnBWRJEYggHjIPB7ZrnvBvwx8N+D/Ctj8ENB8C3&#10;lposmtB7mbwtM1rBYOv73AHBWB2+UopI5weKqMsDKjKUbqbeqTvHkcdmpX1i9VZu+ys1rV5qV3a1&#10;l636+VtfLZ+qyfGfhLWPhcZvjT8D9Fvtc0XVPEi6p8SPDbyPJdSQtF5M9xZQudpkChd8B+VkDkfN&#10;jM3g3WNd0jwTd/s6Wuv+H9N1y7tbhPhLqP2Vgtzp/lo7ymPbtjki80qsYOGVV46gTeE9Q8WfBv4+&#10;WehnVNe1zwX47trm4bUNQRWTw3qUBjiW2Zl52XBf5QRtDIecmuz8beBbLxd4Os5xo+n6teaBfrf+&#10;HZLK88tQ6yMu2ORc4ZV3L1ILcHGK0rV1Hkp1bSTs1Pq7XUeZOyvCV4yTteD7csiYwhuttuzXl8un&#10;k3rZq3nfjD453N3+ytqnxC8TeGdLsdT0nXpfDd5p/jCT7Pb3NxFOLdd8ij9zFOdsinoN4q3pPx18&#10;S6B8VbH4DfFv4Walpun+JfD9pBovijSIWnt472aNzLayXA+6EUApJjHTNWvj7Ho/ir4Ua3o95rFr&#10;oOoNrVpp15q3iDS/tVhfskqMY5owSpV1Jj3nBU854FdNPc+JfhRMvhqySxvvDaadF/ZitcGS+tXZ&#10;8YwwxLbjIAIO5V9cVV8G8K0qS5pSnZXa5dIcri9nZ9Gm5K6dnYEqj3++2/e336a/Lv5z4b1a98T/&#10;ALTX9gfD/wASWOr2ng3wq8ul6XdXskFxLdZaPLEDa8chXaxIypAauu/Zq+L6/tD/ALP8fjHxPaWa&#10;61uuBr3h9rUrLpEmXH2GaJ/m3+WOpwJFIYcGuH+Aer/s/wDxD8ceOv2gPCw1Twb440/xFDo/jzSf&#10;EEexLG6jCqI41cbfLuY9jK6H5twIG7Ir1DwBd6ZZaZfeMz8O5LP7VdTy6pqEdvHDOv2cbIROoIMm&#10;2JcBznCKM1pmipxi6Xs2pR9mk2kmmk3Jb2ak5XUo6uydmpBTn7SCldO6v+u/Va/lts+X+LcEPg74&#10;KSeLvhV4b08LJ4PFl4bNrZsypOjB7SDaoO2ElNhPRTtBrP8ACU+gWOseFv2gvB/h3VNDGsaHH/wl&#10;eg6dph23E84DyGWLjEscgYb+uKvfCnwjq3wG+G3w7+Bnw6vba/0M3Uo15fEGrO9/a6fMsskD2rE4&#10;f9+UBBJwpOO1dtD8SrmPxP4Zto/D63+lavNcWd7qdvcLJ/ZtzEPlMwXgxvgrnqCcHrWNSs6UJUqa&#10;503N8zdnKGqtJO9naPMldtbq7aKUVzN7f1+N9uzsluVPGPxI8MeHfjF4N0DTIrqS48XtcxXF3p+0&#10;paRxx7kmuVzuVScor4xkYJrnPEvj74PfCP4NeKPj94h8DXnhnTdPvmu/F7x6dskO2VUN6FX7wOVb&#10;cvUHJ6Vu6F8E/Ay+LYPGOjx3j69pt1cSWGuahP50i2c8m6WyR/8An33ciI/dPSunt/Ck194el8F6&#10;4bXWNKvIbiG8t7rJLQvnbGDghhjI5H8q43WwNL2aTk0uXn15W0pSbtuvhcUr7Nbd5jGprJpX6X6b&#10;aP16/wDA15bxl4S+G+vfEjRPiObKGLxFZ6L5kOpwuFnmsWKPtBHzOgYqzDngV5xH+1T8E/hP+0Xc&#10;fsr/ABj0zULOTxVDHc6Jqjaa1xpGoLI+0M8iKRBI7sR82ASBzmp/EB1v4JfBpvH3xl+M+nxaP4F1&#10;uCfwx41uo44p2szJ5X9k3pjRk2sStt5iDcVCbhuya3LHVvCs/wC0na6FqtlphfVPCbxXcVrriPap&#10;cOVk8qKJuWIHchWU4OMHj0qNGnGjJVeapBRkk4yas4tSTi5L7PMm42vrZ8rswlzS0hp5NdHq9nv9&#10;+qvZqzKnwF8Y/s7ftH/C7XI/CMN5rmlaH4k1LS9a0PWrHy5vPt5fnR4u2MZQnquDXk/xu+Nv7RH7&#10;Nv8AwUT+Ga2Hw1vG+A/jJY9FnvLWeP8A5DE1t+5XazZQII8AADcd3U17FpHwd8B6Z+0UfiBf6Iug&#10;+LdJgk3alod08SaxpbEBGuoVO2ZgflMjjcPpSfGD9nL4dftW/BzxN8A4/F2t6T/ZviyLUdL120n8&#10;yfRdShdZ4Z7bJ4CEnCnoCRXRhcVlmHzGTqJyoVIuMlNc3Iqis5xcWryg7SjKyb25U0jGpHESoxd7&#10;NWbt9pJ6rXa/TW6el+p2vwp+I+s+LLbXrSHxj4f8VX+h+I5tMurXQT5M1r5bcxzo5O2dQQD0U8Y6&#10;15Rp/iP9nv4tfFbwT8T9GurHR/E914u1CL4f3nz2sniWz8vZeo0TAMcbCGDAcxqQeRXK/C/xx48+&#10;HGqaXafHjRR4qtPiN4sXQdH+KXg3Rfs863l2s03+npFhoo4fssUZnbOTJklele1aR8NfC998QNLu&#10;vGHhSx1hrCea98N6tNYhm0e42eXO1vMB+7MhyTyPxNYVsPRy2vUbb96Ls4NWa5ZRatZJrm0kmotR&#10;Uk48zVtuZ1EuWzs1f10b7a21Ssl5tWZmeHLP4GJ4s/4TqDRv7D8Rah4iuLLWNYnB0+41C4t22qso&#10;4WdMFQrHqOldJ8UtI8bW/wDaniTwN4g0nRfEsmjIun6xqkbSWapFKGKzr/d27xkdNwPasf4keDLX&#10;wh4Qurnxv4xmudJ0yTz7i61+xE6xxqcozHr8hOfM4JwM9K67Rb7TvF3wym1bw/rn9vWt3ppjgkVR&#10;tn+XBK+zV51ap70K8W5K/LrdqyaaV2krWt7r0svuvljycsdO3lf77HkOn6N4P0j4lWes+PfhxYeH&#10;7jUvHFx4i03W9KupJrSe+Futv5kpXIDyq2NpwuCCOavwfCXxRpX7RXhj41W/gFLX7V4bn03x5Daa&#10;gjxx3EE5mt5ppCoa4wgCKeqcDpW/4P8AAF0ukT6l4K8XW9vNc3MN3nUrJTFKI3O20YAlPJb7hkQB&#10;xgEZNcP4D8TftOfAX4g/EXwd8X9J1XxBo02sSa/4G8S6PpAubeXSpphv024O4GO6t2cqCwCyRIrA&#10;5yK9P2lTEe0VGonJR5XGTldxbs+VP+VyUrXb93mSSUkR7sZRja1r+S2t+V18vS+X+1B+zhD+2H4C&#10;8ZfsxjVJ/DtrrOlyz2XifS5i8P22ebzE2qTky7FbzNpxtOO9eOfAD9lr9ub9lLwLY+JdC+LGs+Of&#10;EXw5019B8P8AgSOzXT9N8RWgKnzDvZvMliQsFYbQ3fpX0T4N+OvhW0+PE3wgk+I0ehTanffatB8N&#10;+N9CfTZ71VkxJJpjkbLmJhn5SfMzzjHNXf2kvhZ8QfFSeG/iV8DPHmv2t54a8cC81bRdPvo2/tK1&#10;kwk8GZPuAAbgqkZOR3r0sNnGYYOnHLK3KqM7TtUjdNuNn7zSklO3K3F2T1TVrnPLDU5VPbRbUtFd&#10;bb6XTai7Xd99LryLvw28faV+0NB/wkVjD4o8N6tLYNYf8I34gtGjGk3NtLva4K99z4XO75lAxXhP&#10;7Z3w3+JH7bnwS8efsz+HTb/Dn4pyatoMHijXNLEklvqdjHPPPGqMpDMjCMSZOCpIQk19MaV4tZvi&#10;1feIzovnaXqem20FvqyX0aeRMhIktbmIv8syNg8DOGA61xfxk8JaBrvx/s9U03wFM3iSx1Ky8zXN&#10;O1E2s6aSgFzM80bkC7tRIsayLCTJ8wAGAwPn5XjfqOZKtSjyuKjUg3aXLKLi7Su0pR0Sakr3Sdr6&#10;PevShiKHJPZ6Ozaa11s73Xmm9vTW5pHxDvfBvhKx+G3xh0XWtT03T/DVtH4g8QLYrHGsoWNFRkzk&#10;ggZ8wH5TndWP+xp+1f4d/aL8V/EDWPAHiax1LwvpGqTw2qiEpdJcwtsdD8xUp8vBHXINdzrXi3R/&#10;iB8KftHxN0HTLG48RW8tgbSPUGktbtWf7kcxVSySLgjKgrkg8ivnzwpp/wCwDrvirx/8DdJ8NXHw&#10;51HWtBNx4w0jT5rnSZQ9rLtSeKVFEY3YyJEbL8Ag08Lh8LisDiFUoz9pdawSlGK5lzytdavZOLUd&#10;FHrcqpKp7RPRqz06t7ry0/y7a+teNNO+FNh8S/C/wv8AF3hTxFYN8RNWPiOz1e3hcWtlrVkMwpM6&#10;AhZHDFgGwrBMGvKfHPxP8X/C7wT/AMKG8Z22o+LJpNe1y+1zxFqukLJp2qXVhA99No7RAkwBoghj&#10;mX5Q424zXtniC98Wf8KHb4k/BLRNe1/Wv7Jsxb+H5dWjW4v4oZFyoeX5BM8WfnONw9zUPij4ReCf&#10;i74rtY/DWp3Hh7XLWRdW8QaDC21xNcIC0koGVMjopRwT8y9R0NGDxlGjZ4hXjFu93dqcL2l1lGPv&#10;Rj1jJxve6VolTn7yUrfLZaW0vZ2tv1sk1a94f2Rv20vgb+0t8M9P8ReB/FF1b31v4b0/Vda8N6ha&#10;yLcaJHdp+6gkyg3DIIVhkELnpWp4P0/xX4W+N/jS+tdQ01vD8awXctpbK5mErwne7gceY2BwMgrz&#10;1rwj4jfCD9rf4Y+JfGHxK/Y8+Iuh6TrfizxZY6u3hvxxaqlreaTa24gj0a0uWTFqcJI2xgVUPwy9&#10;T6/8SLj4ueIrPTfi98K/F8/gjxBpdqk/i3wXf2K31nqqlCI7eQqu8KHPE0XzbR06VOLwGDp15Swl&#10;SPs6yslKTlKD92VpWgmru8YzSafVrVjp1ZSTc4tNb6aa9tXdLrZtprVaq+prPwz0DxrbQ2Pwwt7n&#10;w9caZqa6lbtZoI7a5mlj/egr/CxB5HBDc0/xV4XtPi9pMnwo01/JvtLure81GKSEKXV1kQ5IHEpU&#10;lg3XODWemht8Q9K1bQtUvL7wT408V6C1rd3mjXTNZNcqo/0iAP8Adf0UgOU61z3iaHxD8A/Gtj8Y&#10;J/FF5daRpPhu2tviVFfSMdkdvhDq6OufmjiwZYyMGP5sgrXPTjUnJRjU/eR1gmrtvT7WqkpPmUdd&#10;+17Glk9Px6L8dtF+ttbaGp/C34X/ALSHhuHT5tCt7rQPE3gefQPGn2W+WLU7i2iYQm2kkT95+6dB&#10;xnhmOeteZ/CbxB8EdE/bX0v4fad8aNOuNT+FXwij8N+JrzULwLI9pNcRjTrcyMctdDbl1x0de5rv&#10;fgt+z9oGk/HTxN8SNKvLW1v9S8S3viPwv4g8P6jLJZ6nouqmOV7eaNj5bSM0ZkDINoGxgckiobP9&#10;nfRvDGu+NfHcXhbwpdeNNY8UTaxeto+jxx314sCqLN0MoGZYlOWzkO3QivRp4rC0VVw/tpOLhaK0&#10;STnZNu900oaXVveUbpcphKnKVSNSEUv5u9tdtO8ne9ut+56n8UvAXgX4kyaDL4i0yw1LT7K/kP2q&#10;c5e2kaFog0cgI2N8xBB4INfOms/sr+D/ABr8OP8AhhT4vJrduND+H92mkatM32uxurW5d1DZkBxc&#10;W4XKscEBq9f+GHhafXfCmpfCL4s+CobebxIzXWrXOjXRSzu2f594jdvMt5BhQwX5dwOK4n9of4m/&#10;HP4eaX4kv/hV4S1jxH4muNPjg8F+GbWaFGtZ7crG8JaUBZ1lj3TBGYFiMLyawyqpjaNdYbD1dYtO&#10;DbSSd/dmndpK0p810lyq9+ayDEUqEoS9pFcrTvo3pby1/C9vOx1nhX4T3z/AjSvh7qF3Zxw+JPCN&#10;n4anvvCsKbYbeNXVZ4ycDDRgZGMBs1V+D2g6p4m1bxxofjPxRputN4Rsf+EZsfEVrapHeqZIkMr3&#10;MKNsLPiMj5VOF6YNbHhzxZaa74B0fSPhZq66Lb3ELCS31oNZ6pp2rb1kNuqzAqn/AC1VoyCdhJQE&#10;AVkWlkviXw7rXjLw/wDD5vDvia88RR6rqWj63I1vcaf4iaEJaxTyQ5S7tSn3Gy2EZMgHgYRqV3Gr&#10;Gbtd6aK8XzJXd9UnFcr1t0d21faUY817aP5ell13a07pdUjC8LNr/gX4syfBDWNdkluLzwyun+D9&#10;P1O3zY6/HBB5k0hxkLljtIOCCvcVi+Ev2iD8cfhLpseqfDyTwz4q0XxU2lajdW2kPNDo8dtOEkhL&#10;KQ0RePBUt8pVuM16rp3xbXxh8Vbjw14c0/f4j8ApZ/8ACWeHJLcNKsN7CWEkDtjBDK3qSB71q+M9&#10;Sj1i08VaJ4F+FCa7qNktvNqWiLcxWUmpLJjKszdJAmWQuQCVAyOtavFLnj7Wj79oNvmSt0u07R5Z&#10;xlCWun96zaTctLtq2/3O97rprbtftZo8z/aE+Atz8Q/j/wCHf2mNK8RWMU/gi1ls7O3vrDLfZJ1I&#10;O4kFZVkcAlGHG0Hipj4Kutd/Zp1Ff2YvBfgXVNc0XUINT0nR4tSZdFv7tkSViyIc20pjd9qkAbnV&#10;sYNWoviZFp/wG8SeNL621HwpqGh6fe213qvixXeHSnigaeJ9RiUksilQsmzcSp+UnNbP7Pvhm/8A&#10;HHwYh1bW/h/pPhfxFHr1tqVxceC1aKz1udIYnjvgODJFIGICPyEVQcYwKqYjFUcJB1n7tGUYxTta&#10;ybdmk1zL3ns20pXdrpvNUaceaMNG9bpK6u99mn3s+vR7rI+Hfg/T38Vat8UIPDHjjwrdfETw/Dqn&#10;im1k1xbiz068hZUa35Yqkp2hAUwCnpmuJ+N/w61Sf4kJ4l8bahfaVJZtaa9pnj2xVI5JFt3wmlXk&#10;KYaaJAxIYZzzWxZa/bfFnRvjT4F+HPhOKTXEvnTU47VpJIbq5z5YtZraYgwyBQGZoz5bg7lJwa9O&#10;tPG9imo+HvhF428NXiSX2hQ2fnxWoaNJ/J/ephvnREAI8wE44rR18Vg8Q6iV3azi/iUVGDT1cm1y&#10;2ik7pqKbV9E/dcVa3Rr9Lemln1WlrNp87+0t4Jk+O3w28F6jpvxM1TQ9Ug8SW08fiLwk/lNHK6N5&#10;YKSdYWfaCvJPvWh411Dx1qehXXxQ0q48qS18NwLpMd3Ysxi1iG6KSGRByyyow2jsQTXk/wC0b4T+&#10;J3w6uPAOheFfD+peKvh7q2uv4b8VeF9VkSSe2tQrT2eqWt1u3JNbupIY5PT0r37wPZa9ongzw5on&#10;ifx5PqzaLbLY6pea5Cnmavu2iK4lZOBMuOowGJJNcuI/2XBUJKUZxvJpWV1Hmd09LptxSs9LNWup&#10;StVNqpKXKno+vey2X3babLdO3nniDxbJ4P8AD9m2r2/g3wV4o8cfEh9F0tpg11aeJgSSjL5YzDLK&#10;qHcrH5XQg5yKqftJazrej+B77w58WPg/qvjDw3dSWIim8IQ+ZNZSGbZLLGvDxhG2sSDkDJFN8UaR&#10;8SPg7r/jjx9qnwmvvFej6x8W9Pnt7HSZopDpmj/ZlVtSigcfJLHIT5hQ7nA3jGK6C7u5vin4Pl03&#10;wt8RPElx/wAI/wCLlW4ms1+zX04il3tFtOBLDghSf41B71tH2dGrSrxScLpuSb0bs7Jq8ouOkbSb&#10;6taOymnJzp2Vr6aNbK0Xrqtm+jS6KzTRqeF/Gel/EW98XaV4WttUt20c21tpF/eWhRb6QQ8SRl/9&#10;aFbCvj3ri/ih+0LpmmfEY6b441zVPB0fwv0/T9b8X65BNE1hfrP+7ksJom58rDI4lHRhx0rA8T+M&#10;/B2k/tUyfAj40TalY6LqENlffCLXk02dRNfMzNcQLcIceZH3jYY2nnivSviyfC+l+PtP8EfEbTPD&#10;esW/xJkl0Oe31qFEhvisYYW0hYHfmLdtTne/Ax1qY4ehhcTDnpuSnDmj/htHmcW1aT5FNNNWjO6+&#10;zcXNKcE4PZvyTa0s97a7r06aFb49/s8+HP2grLw/ND4gs9Y8O6b40XxRrlrNeBkYrHFLA0ciH92Y&#10;9qOvI+VyehrD/ZU/aj+Fn7Y978QPFXwk8bW+uX/g7xdJpcitZ7vsq5wGjk2jzIHIbaR6E9CDV7U/&#10;gb+yF4K126+GmnardeD5re2+3/YtN1me0R7SSJIXK87WiEcCIRyECgcZrhfhd4L0Hw78cPiR4Y0X&#10;QBb+N/DTQ6/4VvmnFnb+LdPkiVpTFHBhHWFlSAuqnBIzya0oxw2IyypTlKbcEnTbiopKU1zNq7Ul&#10;K8U5KScVa6lFOw7RrJqyi076Xd9Oq7JO+miv2PfLO28S6T4l1I3WvfbtN1ExyaZbzWeBbSAbZIy/&#10;UqT8wB6Vztl8UfCPizwzqfjnXvC+s6LJ4U12ez1JZIMzWzWysfMAXO+GRBx1+8Km0H426xqHhrR/&#10;FJ8KwXNnq2mpe26/2hHDcLcNIFkgMT4P7vPLfT1rtFsp0tDqOl6fIXmXZfWrKNs0ZPPsxA98kcV4&#10;cr4eX76Gt0rppbaNO3db3W+/U3tKK09PmjwzXfiH4A1rx18FfhpoXjDz7X4rXmq3lnpWpabuXVNL&#10;isTPc2kyOPk/duCMj7wxXaav4y0P4d+JPCPwCj8G3cfh/wASedoejXFvJE1rAsVuzJEYzzt2I2Mc&#10;5AGDXBeHtQ8K/H/9qvwT8UdE8Qa14fk+DfiLWvC+qeDxo++01HUrq0WPfHPsy0ax4+ZSAp4POc9F&#10;r2jaR4y8W+E7TxXHdX0M3iq51fwJ4h02PyTbBmz5U0bMDuXDYfb90HgE8+1iKNGNSnTmmrQk5J7q&#10;blVcXtFNqPI9L3V7XWizp8sryto9F5rpr6NtbddLt3m+JLaT8JPgr4im/aFu7PVPh74P0YXs2q3E&#10;Oy4DR5KoVTAIQYGcAk4rl/2QvjF8Df2h/wBjpfid4Z+J1xqWleMtWNjcak0Rhube63bEi2+qgKOO&#10;Mda6D4v+DfjJ8ULvWvh4vwx0nVLBfC94ljqnii922dxfSuYxb3EMIYyQNGd+du75QODXhHw0+DPx&#10;6+Efwb+C3wm8YfCXRI/+EL1i+ltdQ+Hmpx2Vq1+okWA3UFxtMlrKWVWKjerYPSuzCYfB4nKXGdVR&#10;rOopaSgo8qhKWkX9pyjG9mtWlyuyvzyqVPrG3utLo735rPXZ6fPre2/2D4x8Nnw3ZWPi+PXZvtnh&#10;ixl+w+a4WKRDGqTeZ2JKrkE9DXJfFL4Y6XeeF9W1+Dww182rQ6bf3mpWLBvtlyjGLcUU4ysb7yRw&#10;do7iodG+LPiL4g/CHw3L8RvhrqnhHxRrmrrpjaL4gtfOh+2oTkM8LMr20mG2vkAgj6Vn6JO3iH/h&#10;C9e+BfiCDS7e1k1xdW8GWtxJbx3d3bt9nuTHFMgdlilGA3CgOGAbIz4eHo4rD6ydnFtN/ZaV5W5o&#10;u1nKLs9Ve7vojqfLLVq/4+f3dfx6o5LT9as/gz+yvcaN8MF0qeS38UNbLp9zcBYtZnSbE8IaQlRI&#10;6984LA16H8Lv2irbxt8PIfEPjn4PXfhIWMz2niax1e6ijGl4IEUgfO2WGRSCHU4rJv7bwx4l1C6+&#10;H3xp8AQ6b4X8QaTC66gsCm1tdWdzG8Ydf9XNyGEuAPUg15h4N8CfEr9of4IfFf8AZG/ak8ByW8Oi&#10;/Z7TSNV0a8b7TrekxSZti8aYbO1ACQfnr1XQweNoyqV9GpqUpXvLlm1FuKUkpuL3W6dteVtGfNUi&#10;7JX00XTSyeqWnp6NdU/bPAXgbTfB3xV8Y+EYNT+2eGtZhi1QabqjySCC4nG2TyZGyvklf4VPy596&#10;4c/DmD4sfA7xbovwo0TVvhxqWg+Kl02zj8QacLqNobKZcv5TlhLBcwSSIT3WT2rqPBvinSfEmnD4&#10;bWt40mpeE7qz0jUtMvozatJaywqywkS8uypg5QkkqeeDU2ofC/x8ngXxh4Z8G3kMN9q15Kmj3yXD&#10;LPOqoY47e4Rz8zCMYEiMM4U8YrijWqUK3NOfLO9N3ez5be9KL0akrPVNtd9TTk5dOiX36pr1SXR3&#10;vfy1yvhF4A8W/ATxrr3wn8P+EFn8AXVjNf8AhLS7aFTZ6RcIpkltwxO5UllYhV5CnpgCqH7FXxC8&#10;J/Fr4bXWg6p4X1Twv400fWLmbxlpl04d7S+MhYxeaMq6lCmFGMqRxXI/sKftU+L/AB5f+OtI+LOk&#10;6hp7w/EK48O6RDDq0OpWukvp1nGJYJZoQGiEhVpN0g+Z2YZOAT6RL448aad4Ps/EGlabDoOqXfjQ&#10;Jqlnqmmoses28mdqeZwUZlxtlOTnA5rpzDD4qlWq4bERXtW4PnUnZtJ3btdSvqpP+dczdm7xBc0o&#10;uL0aXTvaz79bW6qzSLg8M+FLWx1Y+LfDWn+XqWIYb+50yN2BY/JbMQM4DYKeh6VxPxB/ZX8O/Hb4&#10;fX3wQ+MhuPDMM3iyw1PQ30vVvO/ti3sTHMUMUn3ULACWM5HAINTfEGy1jxN450zwms8Ol+HfiNb6&#10;loepaHcPLJcJqUcYlgu4riNswFFB4wDnBGelbWreDb3xHpum+FvHun+Jk17wzpMelWviKS8SRNSw&#10;Q8h3KQQ0gXaZCFJ6VFOpWwrhUjV5ZP3k1q42dk0r2dpRalurWa8lKMZRty6Pp89/vXzT2uTfE79n&#10;X9nL9vD4dtYfGTwsNajt9ca7gdnlsnivAu1LhNhBDbOhHHANZumeG734aWNj8EtXuNdmtNHVk0e/&#10;ntkmF3B1ijV3JZ3jA2knBYGjQov2iPhpofh3XPhzpWneIdDbXrhvFGkXu+O9SxkJEaWrNx58L4Vl&#10;Y4KDg1eufil8JP2qfjVf/CP4VfFJtP8AHHwX8SWV34lsbrSW+eCWMM9unmbd6OrBWdc7T0zUp4yM&#10;XSU3PDQ5pKzclSd+VNpL3OaTS2s+ZPVrQiqFOpeNk5WTWzdktbdeVPpeyuuhX8K+HNJPg/xd+z/+&#10;0emn6l4fltZr1dQUeREljcMd8RJP7uROgIOc9KPB+j+G/gN8KvBHw4vPD2qeIvCt002l2kqK920V&#10;nJ/x7icuQ2NmBnkjGa4z9p3x1/wyr8ONcuPj/pOqfELwNrWtSXepX8nh2W8XRbLeJCk/kDcIkIG0&#10;kY3YBr2Pw/rXhn4v+DLXxX8MdSuVhm0eO40jSpvljlDIGjkx1VgjAAZ4OKrEKvHDxryu6NSbd1dQ&#10;clFJtdYyu7tWSVlumTGUHJ7N2V11tq7SXpdJ7N3ZwsnwF1PwZqfgvRtP8TXFnpmj+L2NveXCuZ7K&#10;Pe32aJGOdwfeYSzfwtz2pvx1/Zm8LfFrxJaeItY8Bz2HjDw14os/EMfiPR7ARm5+zSkLbybWHmjy&#10;3defr1ra+CNhYX37NkngHVfH/iTxU2h6ddaVqera9us9aUvI/mfaMbSskaY2uOSEVlPNdF4ek0bx&#10;x4g0Pxl4V8XtfeG10hJNHvvOlLvdQ5jDu+cSx4JDBhneOeaznjsZh8VKfO+aDlHmSavrfXZ+8m/d&#10;ktlezaZryqVm1ezTu9dd0/XS++v5+b/H7w9q/wAWPin4R0f4a+JBpt9oOpQ+I5tEurdMXcKuVkxk&#10;71Zs8MOBjmvP/wBsD9oPS/2Sf2oPhf4v8SfD7Vbrwj4q12e1sLjw0spbStautkRlnVTslDBhtRvQ&#10;kc17VN4Vn8U69pni/WtNng8WeGdYmhe80uGP91C8ZykuT/qZV+cAZINY3xHYWv8Awj/gzx14YXxH&#10;Y3U1kdFu7aCK4ea9FxlZfJJUEQghiw5AGecV3ZfiqNOtSp1Y88IwnFxT5X7yldqS3tpJX1abW12R&#10;KnKy5LfEm+qa003VrxStro9fX0XRb3xrZa3ZvLrFnrEmj2VwNRuvLEJuTjcBIOsJ7enU1zEHhD+1&#10;ZdN+J3izw/a6p4o0eJtO1TUry3RZ1tZZftNvHlPlPlMUIYcEcnrWz8OEvdd+N/izxho40S40GZIt&#10;PkaO6l+1TajbAqzSwuAEjAO3A+8OeeK+dP2c9L+Jn7Lnw6+Mmj6/4+8VfEfxFp/ia51LWfDa6hb7&#10;DdTJ9oMdh5wVoY3Q4EcpOFjyDyK4cLg5VY1PZzUZxVP3bWbU7qSbWkVFys07K7jtayPa2knbSzlf&#10;tZ9t9U3Zpdj3b4XDTPiDqXjqx1PQ9B0LxY0K6SdQ0eYy3RtWiLRebuGNyOzFcZU9favNLi4sf2VL&#10;7wZqPxC8Wzai/hrR7i01rxBPA/yRltwkk2DEat/ExBXPpWj8Pbn9mX4m6X4c/aW+Gl9c2S+IL+3h&#10;i1a38VRx/aph8zWNwqOwdo23KFGe+DivVfi3oOneONATWvD3iW0t5GzYyz3FuzxuJDtIcKDnHOAw&#10;Kk9eK0daOFxnsqikqctJRas4yUXBpP3nbV2XTqtCnGSjdb/1tbvf8euhy/xU0ix+OHw+Xxn8ML3Q&#10;H8Safpsl74H8QXkkckZa4jBiaKaLJ8vcBvwDuGRVfwvq3xY0PRofC/iZY9Cv/A1ja3/iqG10sNpO&#10;vSXMcgMUMjD/AFaSkSFlwykAHg15j8YPhZ4x0KVfgbLYaj4T8I+D5NN1r4e+M/BrRW9w0kauLu3a&#10;JFYNncSyFQpB+XmvWvg18WdP+Kfia8+F1v41tfEdxoAFv4wt9QuBHfQwTxCazk8kKPMWQbiWwBjg&#10;4IxWlei6OXpwaqU1eW13GLtbXWOqk1yuzjUlZapXUOVycVp5dNOvfV6O6s7LoeY/tNfH6x8L6Esv&#10;h/Qra61L4d+OtHm8WaS0yx+ZpWpybN8BB7k7gpA+6cdq+ivEaCWa81HRvGrJa3NssVrHBD5n2aT+&#10;CT1bDYyPwrxv4sfAv4LfGL4xaF/Z/wAOPDsmtLq0WpeObW+vJrHUprS1Ux2NyiR4FwscgXbvyij3&#10;rr/hZp9/4F8UWXwuPiS61RtHs7i4uL7XpGkuZZHlLspkCgEAN8pxwBissasHUwNH2KanFNyTS2dr&#10;9XpzptNpXjOO9hU5TlFqatq7drWS02fS/VXur9DyqT9l/WdG+MemftOfBz9oS8022vLiA/Efw34b&#10;uY4bHXNQt2YbvLfPlmXIRkABJAOa2/2qdb1qz+CmrfFv4EeFob/xNo/izTrzxRpVjZpPdWcchWHU&#10;JyoI82SO2kzxnlPQYrudA8W+GtX8bX3gcHwrY69bKdX1XSbdJVk+zmQi2uDuGMkqdxHUjIGK5b9r&#10;P4TfFzSPAI+LX7IGj3eoeM7rW7aXU9Gs/ECWttq1rNIqTZkcFQiKzP8ALg4GeSMV04fG1K2aUI4p&#10;pNcqi52jFxumo1JaLla0UnsuXoEYxjTS2V/N2u02tOl9Glt0GfHdrP4V+OX+PmraLPqWm/DfTG/s&#10;W80vVD9pdL8RoiywthJECDG9jwX4xg1p/tAfDjS9Rv8Awt8RbLwP/aC3GqL5mm3F4IfIiuLZlaZX&#10;U4xErMdoyN3I9a6n436b4K1nTZL/AMffD/7R4Z1DwvdWfi4XNm08cFugD+RMI23HBDbSqksSOma8&#10;18Za38N9V/Y1j8R/adQtvCvnb44/EyyWsunacGAdJWkbdFtQHaxIIGBissDUqVoYecVK6fs21drl&#10;kvhVpaS5ueVla6krWJnyxptPpruu+t357328+r8x+Hn/AAS8s/2Y/FniC4+Guua54u8I/EaRIfEV&#10;m2uC1v7O3YjZPBKMM7r3OQxHPNP/AGFfixrvjP4xfGH4a+Krzxdq2pfBXxEmiaXrU+r7dSn0ty21&#10;ri0PEiQ8YkHL/WvpHwZ8WvBHjbS/CHiz4O3EfiHwr4i0SWXw7eWd2ux1tk+VcMMsCRtD9iOa8H/a&#10;i1Hwp4s+Ffgn9p/4MfHS6+HLar4+s5ta8ZaLpNvIt3mbykttSc7S0HnAx9xvcEg4FevRzLMc4lUw&#10;2Yq86nLFTad4yi2vejFN3lGEqbSSbsm1LlMFR9hKDpfCtGlu7uy3a2fN1u02k3on6r4Cb4x6J8Zv&#10;FGneMdC0e80C5Wa88D3V5Ov2mzuEj3TR5xlopUbzAw+ZCWBHAqLTZr34520l78Npk0HVbTTmk0a8&#10;luPOUX28HDRE/PGyg4YdiehrP/aE+NPwt07+wfg58aNb17wH4w8WXF5PoviG309p7XTrqJFy4u4w&#10;VgSUHam8BZMOvbNdd8AfjR8D/iJouk+I/AOuw6hZS+H4rmw1SKxMZKvI0bMP4lLupJQgFTz3rxq0&#10;cVTwqxvsGm0kmovksrxv1jJSaaeurUm0769EJQn7iadtNLXva+vnazt6PqUbLVvjHd6XrnjbRPH+&#10;ktpdnqEMtxp8GniUwPbpi+tMqT5gYgkfxL0rI/ZI8dfAz4j2/ibxf+zd43hvNGuLtob3wtaq8dst&#10;w+WeSNZFUhzk7tuVyMV0/i/wFa/D/wCKnhnVPBPwWvpfD41S61PxDqPh3VhF9nvnj2iSayA/0sSf&#10;xEHIOCQa830Pxd+xH408JDxJ4Ss2hh8E6xe6XDql5dyWl3YuzkzyJ8ytIqSEZRwCAOOKqnGlisHL&#10;khO0uWzgotLVpKcU9ZNxXK3KMknKSTvq73e13ZK33J+q2smtb81+/nP7eX7DVv8AEX9nTxFF+z/Z&#10;+KPBPiO+1PTRq3hi51yRNF8QW1vKf9HmUEpH5g/5aYGDgtnFTfEHU9F/ZV+E8PxN8f8AhPxvoeoW&#10;fhm18MeNNQ8G3LXU2i2KQoILohcrMEJK+ao3IpGeK9v8P+LviR4dm8L6v4rlkj0++0tj4p03VtON&#10;0Y50YpBMkwf5VlQZAIYEcjmsu8+NHijwr8WV+FPiD4I654s0LUtWlg8TTaDZwzpp9hfRLJaaiyDD&#10;yWihWhYgZBBPOAK9WhmmYzowwtZKrTpuU371pNe7GUeaWjtyLlT5rtws2nyvn9iqTm6Ts5d7tJ/C&#10;uqaT5ns0rO6tqVvD9r8EfiNpXw0/aJ8IfE2DUNa8PxRvY+ILKYac13p96flhmh4R/MwAQRuYgkc1&#10;0Pgb4Y/ByXRfHei3Xg7XvCug33iAS3Wi+IrgLZvfs2RdWh3HakjEfJnBPbmvHfjF8DZfjnovxG/Z&#10;ss/CK2PgfUPDsV14R+Idj5bRWmp2twvkRuIT5iiL/aAIXOcUeGfhf+1J8aP2YvEv7Pf7Vz/2THp/&#10;iKxk0/xT8OvFAmvobSFVeKWaNkY7QyhyoJ3KR6VFTC0pYdTWK5VzRTTa5owbU04pNKTjKUk4JJwe&#10;yXMCn+8b5H3XndpNdFFpq9no9GmekeM9M+B/g/4+2Pwy8Ja5feH/AB3a/DybW2j0yNBJf6Yt2uYE&#10;3YDt5672Qc7R2pb7xJovwj8E618cdU8faVZxeK7XTV1aTVbMQ3El9cTiztmeUcsgkIVAc4y3YVn+&#10;Cfhl8UPjtbXnhr4gfEXzPE3gvXUuPhv8XY/C9nJ9o08kK+JI3KSl13xSxHaV4LKGrw/wX+0V+0Z8&#10;Wf23Lr4HftXfBHwLrXwj8O/EO80EixsxbzwajFGPsNwbW7Yy3NoHOUlVQHldihIQZeGwEsVGcVUU&#10;/YxUqqcleUU1K1Nyir82nLFtSjJNNaK57eUakIWu5PSyb0vr35Xqou+ilu9Tuvsf7SXi79rLQ/2X&#10;/in8E7JfA+g6lcatefEHwzfQQTWMhiUQRmNW3bTIDvZlAlJ6cc1f2pf2r/jF4P8AhL4v8aWfwEh1&#10;/UvBPxWtYvEeh2tttvLrQrbDJqO1lOSSch1yFA7VzvxN8c/Azwn/AMFTvGnwp+Ivj/xN4W8Ta18M&#10;7e/1DxJp93NNpmpWVsGdbKa0ELCJokjEhmVtx6cZr0nxZ4MFwulftZ3P7QIlt9Q8Etp2s+KtLt/t&#10;Gi69orktloxuNtJGD/rMZ45Ga9KUcPSxGEq4miuV06corlmlKUvfbTTl8buvds01GXIrSty0alep&#10;RvSns3ro0mnp07w5WnZtNvXlTc/7SP7Jv7JX/BQ+603xB4s8F2Otawul2epreaLrsdrrXhSWWMSQ&#10;SSMnzGJiF4PcZFT+HvjH+y58OP2ivEGoeIf2tJvA3jfTfCulaJ4u0nxJqwh06+Mce6C5h88BJJxG&#10;u12j/vANya4j4E/sT2n7JP7aZ/an+G3xJ1zxl4f8ffDx7O40+41lZLxWgRJIZ40wonhZBtXIO04H&#10;evYtf+Enwi/ae8PaDYfGDw3pXiqxm09tY0i817w+UeNXcpskbaVWUZYFARkAHHGa8zE1sLRjDDSx&#10;FSrhFBKNt4OTvOPJNSVk4Wt7l7Kau07606coydWlTUZuTbT8uaKvbRtx11TutHqrnQeK/Cvi7V/g&#10;jb+I/D2if2x4u0TQopYLHUjFb22uFcSbHzmOGSTBw/RHJ7ZFeM/sp+CPhJrHhL4yfCW2uNY8P+Dv&#10;F2s3EXiPwbrF9tvPB2p6hEGmto9uV8h2YujqdhP3cqeOX8MaP8RP2AvjZ4W8VW3xp8QeLv2f/ihq&#10;lwsei604u5PDOoXaFzbvOf8Al1aQYiII2N8hX5s1sfFb4Wa/8OdW+IWt6d4O/wCEV1D+w7dvBHxc&#10;tJHuLfVNMEiv/Zeo2wbBmhYsI3IyUxg5GK1o4WNCnLDwrJwq8sqc0mrNVEnGUW9JU3raKlKN2480&#10;LoHV55xfK007P07ry06+m60kt/hj+0x8CL/4Y638LfG+tX1v8HfL8I/ETwrHeWslv4h0OQloNQRW&#10;KrHcoCmQQGK5xVz44fBT4i+Ef2s9Q+MHwCktdE17xj4fgbQdZ1jWHjspbqKYTPpV5bEMjW8y70WQ&#10;AmOR16A5rnPHXxS8bfEj4Z65+098JL9NO+JXw1k0+L4geHdLm+36T400PKneYjyT5LM6tgSIyspz&#10;ivYfjF4v8Ga7+zRa/ELS44b3RTrFnP4cutwY20kj4aB1kxgdVwSMnbgg4qqlXH4fEUpzjFyk5Upr&#10;l6ycZ2mr2muaXPB3fNBuL+GyVONOonGKaWjV728rJ7W7drPe55rDpnhy78UeOv2V/jN8PtD8DWfx&#10;b0hLvQ20/iwsLyaBkjtimV8u4gulaVTCVBLZABroF8X/ABm8J6L4d+G37WGgaxp+ht4ITQNY8SeH&#10;rqcSaLrMKDOpG+iIzbXEa5WXh45flYZOa2/2gPE3w0+Kf7J+pftGaf4buvFmi2Oiul5Z6LC0t55S&#10;SATyQlCGEkTDfvX50ZCecEVr/BX4u6N8XP2ZLTRvGOsWvjfS/EHh2ODTNUeRIf8AhIYZUKm3kwSv&#10;2pFBRyMZdd2BnFctXEVZ4NVp0nZT5Jq7vGaiouUG3pLlUeZS35VZuPOl03/eKCl08tlbX+tOm1zD&#10;/aE8A3XxWj8F/DuH4u6LYeKtNa1nW51TUImuriWLm3kbeN86SjG8D7xYnGa4P4v/ABH8AeFPjDqX&#10;xV+NHwTt9D8U/CMWUljrlrdrF9u0y42LdSQXEagzwxsxbyZAxQqcbea7a9+Hn7Enx18SaP8As6+N&#10;LLT5vHWieHw3g/Ur+5MevabDBgRNHOpBlaA7TznIXBHJq1rlr8WNJ+Bc2s/ErwlDfePvB+p2h1rV&#10;NNsVks/EFiJghvY42BVmMJy6jDKwaqwtenh1TpTUu1n+7dqkvijJN81OaThK692+ierMlzSqJcvz&#10;0evb/I5X9o7VNZ8J/Grw78a/gT8aZ7rS/GHhG4m0/QLi+mm8P6hqFiftDTNPbhvIe6t90e7Gd0YY&#10;BipFej6Z8QdE+LXxK+HHxf8AhvfeMNDm8TeEv7QuYIbu0axltUG5rS9ikO8yo7bBPH0DAng1yWkf&#10;FPwx8Mf+CgHhv4BaHZaNZeFfH2g3I8O6fY6ebeTSdchPmXCJjEbwyRBXaNcMjFWA+Ymtrwt8QNA0&#10;ddS8cfG7waum6bD4qaXw/dR3cU1rZwu8trcGGRArojoBK6SZC7jtJA4xxNOp9VoxdO79n7r0vOM3&#10;OKi42XM4uKT3+CT6o0guaUld9L/cv8v18zm/i38H11v45fD/AMZaJ8db7wD46a8u08L6holqG06/&#10;WRfMey1G0UGGU7RtY7kLj5lO4VyfiPQfjlqv/BRvT/ih8KfjJp/w18Ra54Jey8ZeCfEOnxy2uv3G&#10;nyACdoWYPPbyRt+7uoGEsP8AEGGRXpWhfC9Ph18WdN1nUb26Ol3989loeoaXfG607V9NnQukF2su&#10;TFLH0jmQ9CBnHFc6YtYs/iNp/wCzz8Z7PT9X162W/wBQ+CHxCupRt1i2KlZdMllHMF0iEJycOoDc&#10;4NdOHxUox5YSU0qUo6xi/dk5N6NWlGD5ZOLbcLOUeW0kcuJp0Z6z01Wt2tej0at0S/4cjntdD8P/&#10;ALWth8bbXwvqGgyePlfw74m1PRL4ra2+tQqGspLqJvkIlQNALlAd/wAquASDXrnxp+Itz8P/AAXc&#10;fEU+Nrzw+dBtGudasdS0eS/tYo5VZA0qJhzCsihi8TblXPUHA8fk1rxB4k8ZW37MPxS0CbTYfGVh&#10;c6h4Nuph+9sr21jV7myjmjyq3ERAkVH+WReRnt694Z+OWka3ceATLZXGteHfEHh+Sa38aWMZ+z21&#10;9BIifZ7jB/dmQFjg/KSjKa8/MKVRyoTnDm5Y20aalBXtZy5le0ZQS1tyaJtO/ZRcPeUX/wABv/O5&#10;zXwuufBPh7R7X4q+BPHemw6l4whW71bTdN1Rp9H1TUkCpIsE85IjZuNgIDlcA55rh/2tPA+laF4A&#10;t9a+GnxeuvhdfazrkV7Dr+o6O19o4vVuFYQXkMeGR9/yrKhGVLA561v6r4G/Y3/aE+J3xG/Y51nw&#10;ddeH9TutNs9W1DTLFmskuZAzeTqunPGR5c0LDDbABnG4HNcv8EfFer/s5aqf+Cf37YjzeMNBhs1v&#10;PA3j7VLV5W1y1afIWc/MPPgYgFgc9D0rrw8ZQr/WKTm6keWbpyjHmlSaTTi3zRnyaLlkn7qvtdQz&#10;9rKMlBr/ALeT6/nft+h1XizxbfftGeHPEHwq+KVtrngv4keHJltdN8XfDrVIJI9Smj8ufzLCSQkI&#10;JRwba6VSVZlyetXND8X6Hq3j74ufCDxH8R/EdnceIPDNvqjWHjOxSysLUywfYvNsZgQ8A+0rE0sD&#10;Z2ud8bYevKfj/wDs5SeM9V+NXgCz8R6bBcao0Go+EdShtGg1S2vYoV48yIqZjEwjlRuWKqykEcV7&#10;1c/DfS/2lfgna/Aj9opLW48ZLoMdtfXdv+7a8bylV7iI9WgkbDFP4WIPBANZ4hYHC4WnKMvclZtJ&#10;a07qnNzjzXbjdNON1yu9nZ2CnzKorXsut+z/AMtV+LukZsGu/HbTf2MNN+Jnijw7oOleLNF8M2d/&#10;eaNq0Za30/UbQkXTCYbgIZFRmSReVEm7nkV5zZ+CPBP/AAljeNvhJoeqaJp/xQubHx0lva+LJ7e3&#10;GprGUlWHZiNy+QzRE7JCA2Oa0PCHiPw/8P8A4O+N9S8NfEq61jw7cabdeG9O0++jbU7eHVLIPDdQ&#10;ywKQ6zBVZXjUhZVwygNkGb4F6h4w8H/CsfAa9bw7pHhObwba6t8L/G2nyPeWTzD55LZLe4Pmgx43&#10;LExLBcrn5a0hTqYWnXnDS89lzRTi7Nq1226ckny+9Kym+99JcrnG++vqtk9lbq036noVxq3xB+IG&#10;l6XpR1Twxr2qeH9Y8zxpb6VdSWd3aQsuYZ4FkHyyr95gx2nBwT0rhP2gfFHiv9n39pbwX+0rrHwr&#10;8QeKvCdrpGqwXPiLwzrEUU2mLLHCxE9sXVbsExmQMpJAVioyOcy71mL9kM337U/jDxpDqXgvxnOb&#10;rxM3h3Rnkt7WIw7BcNHuZxG7ffCDCE9OtdKfiH8HPG/wb+Fng3xv4N1HTfCvjHXTJ4J1/wAP3wvt&#10;Jgkg3PZLPMowIrlGZRFKNp+aNsHFYUqEsLWjVhD2lCSlB2TjfmhJ1IrWL5oa2SWsbXTVkypWpqNp&#10;O33bf8PpfttrYu/E3RPhT8ItT/4Vonh7W9H034weKL7VvDfjDwja77DT9ZuYELQP95bRrxd3KqIZ&#10;iz7sOSTz3wu+GXg7UfDsfwE+JlzHrdn4DuLPxh8P9P8AETSWWr+EXRwi229ABLbxvvEcqnISTy3U&#10;gA1a13wL4P8Ah18PfCvwk+DkOpf8IzB8YtFsv7FsdauYm0lo7p5JWjd2L+SrFQbckoFIUYAxXf8A&#10;gbUvh5+0R8QvEXxl+HHiy11S30hbrwjqWntpYjuLHUYLkNcxtI3OCAoMfT7rCsZ4iWHwjlGU7b87&#10;0aknaDdruDlFuLXNbR2bUmnMacZe7Wt3strvddn1ex5z8MfAWh/A34h+PvhX4tMmp+AvHxn1y10G&#10;TTjf6fDNMc3Ssh+eAtku0Yyh++pB4rB/ZZ0j9l7wF+0d4o8FfC7WvGlxqkvw/t9X0mS+8XSXkdzY&#10;JJJD5NvFK28vCeNsm75dmDXrvjP4iWPh34mW+l+Hfh3N4m8RaZZYsdPt75LfUJLQt+9EayYWcJ1w&#10;Oo4rmPhr4t/Zy8f3OrftXD4H6NNpGg6fcQaT4zsdP/0+2t2kMd9Y3EKASRSRSAllII2nIrVYrFVc&#10;LVnUjO1SEU+WSSlLRQbjdNuVlq9WuZpPl0JSjGXKmubT563f5ffqZdh8UvHX7P8Arnwr/Z/+NHjT&#10;xB4t8NeKr6bR7rx74itbW4iup7gyNYWF68W14Hk4SOVlIZ0EbHcQ1elfEz9mrwD8UPjT4N+M8evX&#10;Om+J/h7rkmo6bNAsPmfv4PIltpRIhZoJkHKgg7huU5zXj+qfDjxlouq+B7H4dfHfTPFvhvxA3mQX&#10;HiKONbvVNPhcyNa290pC/abcN50TOuSIdpOea7b45DxT42+HXhHVdSS303VtU8QW2mahqkl0YHsp&#10;YrhmgmB24fMkcbFSMfvGrPEU/wDaaVTD1FCU1OMnFWvzOXM3BpWuuaLS00SVndFRpxlFxlrHS19f&#10;ne7u9H5p2u9reV+Hvh34X/Zd/bW+Jmm/Dv8AaVfRfE3xf03+2fB/gDxXdGLSp9VQhZHtrjDAMSMN&#10;HgON/R16d78BPEXx/wDh3+0T408L+PvhalrpuveH7TXrLT9F8RxXq218sZS7iEe8FPMkG5GVQjZw&#10;dpqz4w+GF/8AtTeDZPhx+1v4J0bwt4o1fRZH0uG3jiluNG1S3kPl6rYXqfNtYhHMfBA4ORU37L9l&#10;8cPBEWi6Z+2KPAE3xQt5ptJ0nxXpd7HHdeJ9LQbgyrwRKMBmjxjqeK6MVioV8DUdVxnV5IwknZt8&#10;qSjOnKPKpRXIlJvma+JNxk7ctLnjWSSai7tdujfNdNrW9rNfdvd0r4yfB/8AaM+HvxA0eLxh4X8R&#10;eG7PXrKw8R+Hr63e3uLCJ/LE8N0CRly7Bo5V+XIwc4rz3xX+zx+3P8B9A0Wx+Efxo1LxLHYyKmu3&#10;baigjkjt0k+zSm0uA/lsw2RTeS4V1USABsiuu8f3XwJ0n9prw/pVlp0fg/x1rFrqken2v9jolr4n&#10;WCMO0M7Y2tzhkz8wILLnmtn4o/H/AMU+GYdF8a6B8BvFF5deIfA98IY5l26dbagjjyrG/IyYGkYF&#10;Umxtw3Nc9GpiMLUpxwlNOnUXNyVVFptRcd/dT+GT5lu0lJNxR2uUbPmdrO2nnay8n376PoXfhR+0&#10;14a+K2m3er/FXwZceCfEOkaHHd+MfCurWhe501UbC3MNzFlbm1blo5Fz8vXBBFQfGTw/b32s6ppn&#10;hrxDo9nD470u3a3l1nQVvNMvXXG5JAGG9pYm4zySAecYrl/hvaeH/jb4Z0Hx58PNIl8K3XiHwfNB&#10;q3g2/wBWEd7oMsRZdtuM7gok3KSuVZSpOKxvE/xb8S678M7LX9N8A3DzaT4ps/D2s6XrzH7Mmzj7&#10;V5sAZkTGSHKgqxGSAaUcDGGObw65bOzi2mou+i1vdKUdG27pK8nfmc0qsI0U276dVZ7J6rp182bv&#10;ij9o3xj+w83gPwJ8ftI/tzwxqE19af8ACR+DvCtxILGKKPzLUPbR72TbGHR9uc7AQOaj8Z+J/hV8&#10;XPD/AIH+Inw3l0Pxdpq2d5ffZ9auJnl8QeHpVlYnT7gJuN5bS7W+ztteMbkJU4NegftD6d8ZZ/A8&#10;fiP9m7X7q18QeE7db6z0m6ZZrPxFCFy1lKX67wMJMpDI+DyCRWJ4M1L4Y/EXwL4D+JVt8JY9LGpz&#10;W2tT6NYeUn/CM6sV8yVpVjx5RLB43cDY5X5uSDWVGph3h4YyMLVLyU3GSV21Nq8LLlbT0cZW0drS&#10;SIlz83Lf3Wvnf1269vTYpfs/XXwK/bB/Y68C6nazatqen/2VDqnhnVNRYQatpsqTSRxTrPD/AKu4&#10;jZWjZhyQD5gO4543xj4q8W+FPG+i3/7RPgu7k1rw7rxtfh98brO0ENvcJKQH0zWRAD9lZvu7mQ28&#10;p2uCjZrY+D3hr9n/AOGvx6i8K/CXUvEmm+H/ABxJq2qaRBZySTaC1+7lL+1icZWBi/75YwQN+SvW&#10;sXWtQ+Kvww/ah0nwZe6jNqWkeJNPm0/xr4PvryCRb6zU4t9ZtNxDPKMiOWHnhc9ea7qUYfXq0ad+&#10;SSlUhGfuySfNzRUlpeycZKzhJ6SS0ccqkZSir2501zWs156X+dr3W2rPbL+81HUtW8W6VHpGvaBf&#10;S2y/ZdSinieFpkj3x3EDMpCkn5TnKkdQK8j8beIPh94Ltbq6+M2lX2rfCn4jRZ1zTdQ8P22oaLpd&#10;xKqW81rOIk8yBZXc4lQlVJYEgAY9W0SH4h6b8a2urbxAB4Wh0mCBbPzGkErJkLMmRjBX5WAOVZe4&#10;Ncjqem/DTULD4u/Cr4jWLS+FRqUGqtb6aZt32S6Eb/aYgnP7ucE7o+ODkdc+XgZU6VSzV42g3y6y&#10;SbjH3W9pp8rjvrpdJs66iU4pNX/paa/cbXgTQfE/wX8Sw/st6Fb63/wj+n6Pu8Ba79tjlmsNPUBT&#10;ZkuMzi0ZY0UsS7QyLu3bSa8zj/Z78WfDPxHrev8Awx+H3hvVNGbX/O1vwDqVqbWxu9V3CV9S0uSU&#10;t9jklViHSMpGZF3AA5znftw6f458F/Dq38bfBy717UPH3wn8O6vqXh3VLC4uGe+3+VL9iK4Md3E6&#10;KQ8cgLKFBTBr2P4OfFH4ZftE/Cq21i68JyaXB4306zvLq3liJgup54AzCOQff2sCjdGUpg4NdnPj&#10;MJg1joe9Go+WppvJO/M1zX96L5k001Lmty7vCPsXVVNpXSuvTr/S/DQdF8GvEd/pniqy0P4r6q8e&#10;uS+fpsOvWqX0uhs8eWs50lJW6td3IRgccgEjBrgda+JXw3+Jv7LHjo/GH4QaLaW/hXTTYeLob7SR&#10;Ppus6OjjfPbvgEWrZMg2nfAyHGCoNZvwg+Eviz9nf9pSXxBpvxn1AaXrFrNpUnw/8RahJforqxmS&#10;4spyPMVdmQY5N23oDivQ9csPhlpPwb1zx98JfDuoX2h32mtNNoOgyI1tMoYrKIrebMe45YvFwHwR&#10;jNZy5MPXguZ1LunKEorks72cW+7S0fvK65k73b0hzSjeUWtba2d1106ptaemwvxD+Kfw7/Z8+DDf&#10;FrxRodxfeGtP8IWesat4k0W7kvoXs7Vo445A4Yu7CJxIJBksqNuJNdZ4i8aaBq+i6T8VvCEUPibw&#10;vqVrHczXmjzC4ju7F/m+0Ig4k2jawIOeGHWvG/hl8ONT8Ex6l8NfgjZWa+EvGkGoSQeENTkWTT7U&#10;FNy3mmQTAoImdgtxYFgi/eQLyK6D9iX4qt8Y/h34Xnk+FWmeC7jQ9NvdF8R+DLebyptB1COQo8At&#10;0+VYZFXzEBwQrDGRzWGLwNGnh5YiF58stW5W92SfKnG94yTg1dNx2W/LeKNSo5KErJ2ei8rbPt2/&#10;4BvfDfxFffGH4da14y8Lf8IPrKXl/eWk0+hxPD9uhU4hFwXQSxXKYw6vkcAqcVi+Jde+F3x0+Dk/&#10;w2+N9jrtstnqlvaawtrNLa6hol5HIpinLKctb5C4lXdGyn5hjOOd+GPwz8X+Hv2m9Q+Knwt+NFvr&#10;3hWJZtK8SeFoTDFdafIT+7E3RbhUbJjc4lAJUllxjV/aYi+N/gzwfdfGbw6GvtY8J3dm8mm2dms0&#10;eoaMtyPtICfeDNCzEpyAY+OtbLD0I5hCnRqJczjKDu4yhJ6KLut1pqklazV46FRcqkWmravtr/l/&#10;Xyq3Xwb1T9n/AFnQ/ifcfFO68QeDtS0k+GPiBpd3D9qbVmmuydP1eOWIfJPC0pgcngxMDuzGtVvE&#10;PgjxXJ8YdN8M+IPi94nt9b8B21pKP7PvI5ovEGkRSO8Fxc2csTM023zImuYHVyYgGHIpmk2Xw0+D&#10;/j/WPgPpa6lovwl+Lmhm/wDDOpNrD/Z9N1qYnz7WylYk2qupSZUJwkuQowcV0/j7U7/wB4m0YfEc&#10;anb3+kzf2PoPjS5jhne7jZEcM+zGHkMb70IBzuI7Vu6lf2yu+aUotxbjFNrpeKunKL5oTV20lG11&#10;BE0ry96V1fXdvt17dLbG1418S2nxN8N3H/CuPjHqFnqOh3sVrNqFlpqztZTTJvQ3ttIB51tIjDcp&#10;2kYyCCKzvj1ofx8tPBGk+LPgX4m0u8vvDsXn6n4T81Le11sCIho7eVtxtZd/zKjZRhlTg4NaviOz&#10;0rRFvviu/jTSYYblYDp+oapC0W2Jzhre5kUjzky37ssMoDjNYfjzx18If2Z/Fem3PjyWz0XQfGkg&#10;tptSSGR7e3vhgRJJKuY1RwcAvjJ7mvPwqftIKhDntdqLgpczsnKLsovRN2tqn8Nn7z2k3FXk7fp+&#10;hl/Dfxb+1t47+DmrfD/xFHpPhrx5rWi3dzouqSatDeLolw0e+zeSJowLi3aQeW5CloxkEHg10Gpa&#10;P4c/av8A2ZdC+HP7Uvg5tH8Qaw0UWraRZ3zW15pev2arI9zps8Z3gxyJ50csTZMLDOQWFYvjzS/G&#10;fw7+Nfhnxd8MfAQ1/wAM7Wjk+weIUW4tdxLTQpDLgSKVIdVVskAgDOK7n4mX/ha5j8K6Rq0txpt1&#10;b+KoI/C+o3EGG+0tC4VY2P3HKMybTjOCpyKrETj7WnVoRjByftIuGkoSV1bSTaSai7PVWut5OWfs&#10;1Uk1N30enR+f3o88t/EejfFDxRrnw013TptP8deGt2oNZTXktv8A2yskAV57eZlG1/lDlo8gH7w6&#10;1a+IOt+HPifqVv8AATx14gi/tay0OGS31LVvCslzZXF1tEvMx/duHjX50yrKw3Ic16DMtxLrWn6/&#10;4k0q38QXOkXEq2t1b2SrLbFVw00WTkZ+YMoODzxWReWN1JcXHjDQPBd0LNrpVu7qy1b5by3AJWcR&#10;8gFGJUrww9xShiaftIyimuVe67rSe2jkr8r1fLa+trtK6230kU/iBqt14P8AgXq0Ot+PrLRbe3jt&#10;bfw74muLq4migll2iFrtyxkMBlYRlwchG9RWtpVr8W7L4G3Gj3qK3iCz8M4hgaZNTkj1KKNnUCSX&#10;YLyJ3VVXfsZgwyc5It+LNK8HeMvDGn6Z4s8OWmpaN4vtf7HvtNvIVV5LdgS3qrEYDAdiMjpXkHhL&#10;X/GXhP8AaUvvg98Q9C8QWomv4bO1mtTJdaJrejSJm1njYjdaXMLpsmj3Y+bcuQRiMPS+tYeSSXNB&#10;ubuk7pWWmt2735t1qnouZkzqeznFSvZ7Lp8/ua/4c774KeBPDnhj4e/8Ixp/gnR/CeoapNELnT9L&#10;0pYbaea4h+1vFLaqSsTq7zIw6HnHWuT0iys4Nc1v4ReEPhw+l+IvANwNX8HweKoWTTpfODGaLT7/&#10;ACzKjAlSpBEe7aVK9Jvjn4B1X4weLI/gXo3j7xp4E15o7fxB4X8b6TCJIprm2kYCIzn5JCE+V4pB&#10;80bjOeowfhN+0Pc/FjwB4f8ACHx31xm8Utrl6ND8T6fpv2S3u/sN0Y5FcjckM5UfNHnY4OV9B306&#10;WIqUZYlS5nJpyj7143Tan2lFpTi1zc0VzbK5nKSvyW00V9N30/rzNrUtF1Y/sx6t4/8ADnwjt7rV&#10;rbxJDrH/AAi/h+W3upopklVbi3STld6KW5XBIHAGa2LCfT7yxuNf/Z/006DqmqeKLW+8U6TqGmvb&#10;30sUA2zGSInDs4Cr54yrcFj3Gb4d+GEv7OHxL8ZeI/B0zN4Q+JGoLftBZ6ksaadrQG1jErnaiTIN&#10;zKBjep9am+N0+k+D/iV4Z/aa8RXek614Ej8OrpEmpQtJ9r0i8muB5VzHJDw1tJuKShsqhUHoTS5o&#10;163JTfMp3lF6+83GL9m4ttNqSsru7aur3SBycY3krdP+Df09Oxr/ABV+Evw6+IvxT0v4jeC9duPC&#10;/wAQpfDNxpR1HTbp7KbU9NuI/MMckRBhvDEULp5gYxN0YA4Pin7dP7O3ii61nwjrEP7auq+A9P0v&#10;4mafqfhxtN8NJHDpMMcBa5sppbf5DGzL58bTrtVspnBBr2nxT4d+FHhPxH8PPDf9uSWKNr2p6D4Z&#10;024vHSeKW5sGMq2r5O8rChZVOeDwcgVv3kHhi61vwz4n8M/EK3m06a3l0q8voZBLDqMaJs8icjKG&#10;VXXI3DIO4d6zwOY4nLq1GrTk3GMZJc0YvS8tE5RmktHsna8optXYVKNKpDl2vvZ28unkl9xhfEo/&#10;Hew16y8bfBn4lQ6pHFqMd/PoN5cRSR63pjQgzQorANC3/LSNoyfmOD8prlvjx8UvBfg74w6TN8Ub&#10;7UrbwP4u8NR6hpup3dudvhrU0uFga2nZV3La3SzBWjkJiDhumQa7b462vjWw+HP/AAmvgW6ig8Qe&#10;E9QhmgtZrZDDfQ5CyWysSPLR0PDLjBGMHpTfjB4P0P4n6x4N1fUfh1qV5eWsM8cm6JGiiimjUvaX&#10;cZ/1kEoGAwBCuik4rLB1aCdKVZLltOLcbKSsrq7tZ62alrvKLTXulVL9NLW/r1Lfjr4M/BXWPG2o&#10;eGL74JeG9aj8V+FYdI8e2stmjPqOjoxWJJuf3pj3s0bPlgocI4IFYHxF8Iu2leD7bVNZXwb4h8N+&#10;OIbbwvqmg3j3J1DTo/3McRaTG95rM+VJG+4gg4LEA103wt1Cw8T/ABD8Q/EK3s77+zTYx2emzXkS&#10;Rvps1vuS6suPnK7gkg35XnKnrXCeOfit4H1f4heFf2Xf2sPAH2GLxVFDrXhfxfb32zTbvU7KbzI7&#10;cPkNb3SgRuoPD/MATUYX648Qqd5S5EnLW8rcr5rRk7S5Yq0o21UbbK6mXsqUXKyWy+b/AOC/6san&#10;jbxn4vf9oq7+Enxg+GHiGx8N6lD9p8G/ELw/+8tI5FA/cyTwAS2dwG52zK0bjox5A5z4q+Hvirou&#10;qeBfij8Q/EmhrB4W8RvcRx6l5c19dT+RLGIIptqoHdTuXABJ4xXpPxt0TwJ4o+G+qaD8QfHur2a6&#10;DfW82papp2oNbXdnmYNGSY/4M4+8CpGc1zf7Uf7NmsfFz4WW/wAN/h78UW0vU4/F2m+JNO1DVFFz&#10;DHcWr+YgZc7hDK2Fbbnbu4HatMDisKp0VK1NP3JPlbjayTkr3acoyvJJbq6tdIJRqQpyfxvdba+X&#10;r2dux1fgzx5qfxV+FOm/FX4T+I7PxXo+raSrf2PqWyGScDesx8xSQkwbClHG0bWGQSKzfgp8RB+0&#10;J8GNP+Meg+Cbrw/rWoQpp/iPwf4j3NNpt1aysjW8gzw6f6yOZR8ytG3INZej/DzWPDHxVvPG/hPw&#10;rpvhu61Lw+iX2maR+7tJNXSbzZ/3eAn71cgSKAW3AsCRmo/DV14m+Meu+MfD3hv4s2GieII9Hsv7&#10;aSPSAupaPqXnu0F1NbyEiWKaw2Q7wSpMRIPpjPD4Xkm6WivGSk73jFuzjJRvGSu176SbcVZe8kEa&#10;kvdlN2e1u78tOhs3b+NPhz4luovDUM13Z3+mi8uNFvr9P9GeOJlaSCRzuKswUspAC7tw7it/x9p6&#10;aroGh+KdV8A3GqR6b5N/b3mn3KjUdPmIHzw9pAASGAPI9a4lJNb8eaPNpPxw1L+zdb8L+ILy60Xx&#10;N4TjYQPpqIHRvnyGDwsUdTkFkbHSqfw0/wCEi+Gtv/Z3i/8AaAtvEC/Ea6l1LQdYhiSKOyjhVdkU&#10;KKxBVo8FtuMNniplQbtPmXPHspe8rPVSWjtBNu9m7NNM2vzaNHomv+P9EtvEGi+GNZt7C8k1zVJL&#10;VLG72wlovLLmURuPnkz124POar+HfhlrPw1+FVj4C8H3EW3SY7x/L1qYzw6ir+Zst55PvqpLJ8+C&#10;Qox1FeY/t9+GJ9S8G/Dn4oy/F1vBWreE/iFZ/wBk6o2lLfWN5dXam2WC5Bw0McgYxiTI2s4z1BHf&#10;eCdJ+N2g6VDp/izxrp+oLHrV15dzrCrH/aFhMrtBbOY+IriCUiMtjDouTyazeHjHLaVWnUS5m+aL&#10;5vii2rp25X7sls7pvW1rmaqR9pKFtvTZ36LXpbb/AIFTwJ4f8TeBvhNqXhzwlqH2C8u77UtUit/E&#10;8cjnTfNl85ojyDKiszqrg8rtJ71S8K/FbxI3wGsf+Gr7LwnpN94it5La31OG+P8AY188zFbeJnfD&#10;QySLtypJ+bIVjxWx4G8f+MPE3h+48DfEz4dXmma5c6XfyNY3EyXCCNJHjVdydRIvKnoVx34rkPhr&#10;b/Bz9qb9kLTfDejGw/sO21eS0tWvdM+0WkV3ZT5IaGX+FXBGDjBHGOK25Luc8TDT2keacdWr82qk&#10;nZ3te2t7XWupUpS2i9fz/U0vF+iagfA+nz6HY6b4FutL163tte03XJN1rfoUEaQxXCAkK52lHBHO&#10;M85FWbz4o/BnxNfafc6h4v1TSNU8MeIl0y4tJZp4pbO9MZUq+RtnieJiu7BR1bPUcb/h7wWPC3gu&#10;68KalrkOsW9xqRnvrfUZ/MjRZcHy4SQSiKQGQHO31rMv9K8Q3PxjutF8I+KNL1JdLtftGoeH9Yl/&#10;egTR/ugrYyF+VsZyMk9MVnGpRqNxk37vM007aO2jbUnZ3suZ6XS5mtCuW0f+Ac34o+Fv7QHgyC11&#10;j9mD4l6baXnhO6SO88H6xbxxaH4msWl84W8koRnsZ/KcxpPECgYR7lK5x1FnF4o8feIfCfxe0vxb&#10;4q8CyTQyWfij4Ya/bQXVldA53x3EXIjnQrmO6gfaynkMG48j8U/tU+Jv2cfjz4p8C/G3xpZ6FpOu&#10;eKtB/wCEDj8SaG8cFzY3LbLq1hu4iyTOhBUbwrI2M5VgR7x8QJdYX4h6Dr/h/wATaQdI0qaSPxNp&#10;d5Zu8wR1/czQyJ/qnUjowKkEjINdGMp4yiqbqxj78W41OX4k4JuL920neVk2m4S0UkkrcvLSrSk0&#10;21omvNPf+tDl1n8WaN46bTNHv/EGqaSzrZSSafcLJPoUkxJjknt3XFzbnoHUkop2sCOR5/8Asrw+&#10;K/hx4d8Saf4n8QeHfF3ge18a3GoeFfFnheP7HPBIspSe0ubMHELxy7k3Idjd1Ga9i8N+P/hx498b&#10;eKPCvhvxoia5or26apZpMbe5ij271fB+/GQeJFGOxrW0/wAD+D4rr7Je+CLCGSWSebdZwoI7gTYM&#10;xkVcB955JYckZ61zvHfV6E6FWnbmUG9LPRXUls7u9k17ri23GTdzbk5qiknez/pHA3Hw08AfCX47&#10;L4/+HngybT/+Fmaldan4++x2ry2+rTw2mBJI2SIbjhWQDaJCrgDdnOL+1LpFn8XvC3h7TvD2uap4&#10;dvteuW1XQPGmhv8AarjSNRsF8y0mW3HyXETguJYiRuj3A8jjqfAGtp4U8bav8K4Piat9eRmTXdN8&#10;M6pGFuItM37CIX6zRpJ1JG5cgelavjPw74O8V6Dc/CvQdXtdD1zyzqmhyaf+7ktLgsWW5iTupJO7&#10;HB3Nkc1pTxNTD46lVm23FK0nd+7Z8raa1UVyqzUotR5dVoJ04ypumtF2Wn5d73v+p4/+zN+2HdfF&#10;34oeOPhF+0lYpofxK+FEzrM3hea6t9P8R6VJCGOpW9vL99d3Oz5tjEbSRXrXgnxv8Nvilp2m6/4Y&#10;vpNUurfTv7Us9QvNPeJ3hclCVbACSjaQ0fX1HOahnne71Dwt8TPD1yrz6RHcafr1mq+au0IfMUkK&#10;WVg67lBIBBx6VyvwXtvBPgDxr4o8C6f8MptJ03xNp51uJozN9ju2uS3mJHI5/dsTksmAUJ44xWmK&#10;jg8T7SrRpum0laKaaTV4zSuk0m/fSV0k2r2SYqMZ06ajKXN5vt0Xa676d7Fzx78RvBXxn+EuveLP&#10;hFdw61qmn64tjJZ6XD9l1U3FuwWS3HnbGS4TJdM8FQpAYHn0eyN3Y2Cnwnq/mR2rRnUrO6sAr7nA&#10;dn2oBsZskkAbQScelcB8RPhF8LLj9mnUvBmpeJdX03R9PkFxdeJYdZcapoxicOs6XgBdmg7M+793&#10;wcitDxD8P9Z8XfFbwP8AFrwL+0HqkcGl6Tc2s2kwzRyWHiFJApjnmUAhmUZIZSOGyOnPHOOFqUVC&#10;EnGKlO3Mm9oxaTaVtbWVkuVu7bW2keeMtV91u/6K1yTw9ovh/wAFfEDxR8VvB9hFZTeJ1gn1+OaQ&#10;pbarJEvlR3QJOI50XMbgAbwFJzgGtb4wXfjTWfhfq0vhDw7pcHiezV5PDia5KrW5uVwYtzgfIso+&#10;TP8ACWGay/E8Vv4z8Y32gt4h3w6hai1t9Ht2jdbgo43XS5wwaNgVkT0wahvbvwF8bvA2rfBrx1cX&#10;Ub3ky6NrmlyX0ljKsmd4MEq4YMQodGB5xS5ZOrTrzu+Xlvo21FWSvqrpJWtorWjdLRHLGMHFab/1&#10;2+8r+NdM8HfFr4MaRqnxj+A1jHqFjZpqen6X4rhjU6PrEYDAJdci2cSfKs4YLzk8ZrD+In7QHibx&#10;H4e8CeIfCu3wnMbz+0fGOj+O7fyYPsULmC4tJL2IslpdRy/vYpOYpVQjcFcGuq+CnxG+H3xC+D0K&#10;eE/i3a69b6fqE2k3l1qEkU0rvG7RG3ukB5bA54G7rjk1l/Gzwj8EfFGkeFda8U+HtOt7z+0206xu&#10;9Ss5DGtjPEwv7GXYQPImt43XD7kVgpxxXTh5U6eK9hXpytGUrKzajdPTllsm7Nv4lbmWqRlyStzR&#10;euie2tnrdrfqdP8AFH4q+E/hZY6b8QvFNov/AAjGozRadNrFpJuW3+1OFheRV4MLuygyA/KWB6Vy&#10;P7Sf7Ib/ABUh0W/+Ffj7XvAfiHw7dKbPWfDereQs1rkCS1nR1kWdMDK7lyDyGGa2/HvwZ8LeKfgz&#10;cfs/6lb2t74ZvrGLTra1nmKyGxEX7tRtKliihdrJg4UHtXIyaR4u+H3ijRvi34K+J9xqsOl6TH4f&#10;8SeD7m9Dx6lawldk8JkIMd5FkFs/61evNRgXGly1MNV5aict1eMlb3U1qk3eUXdcu17asupzdVda&#10;baNfO/5am5afHA2Wr2Pw98V+LdS0bxJcapJpEcE2nxyx3M8UIleeIuAJkKfMOhwW4O2rmt+CPAnw&#10;38e6n8aozd6XC+k3EOqW5v5P7Nkt9guZr2O3AKxzfussRjO3OCc5h/aX8Ja9qur+FfHtj4e0rV9L&#10;027EV5b3Vm51DT5pQRBqFlIoOySNiFdTgFGPOM0nw+8eap8ePBusfD6HxzY2fjzwnqX2LxDb6fE6&#10;xRzPHuiEkUq5eKSNgxHQkHB4o5Y/Vo4ij7sWrVEtld21sr223Ts2rN3DmjzWl/w/X8jzzxfpOufs&#10;m+E7PxT+zxpvir4jaD8QvirDq2qeE4bhJksLPWI83k9nuAKW/wB25SPO2OWQ8hWIHH/DD4U6P/wT&#10;w+NHizRfg54A+K+teAbrQdLvrf8AtLxFLqkNzfXF95d5dwRzAtFNBEyGSNSu5M/KSM19DRaPrvjy&#10;z8L+KNF8X+Hzpmi3V9a6gNPnkMc1qUaAvBIpAimiZeUYFRtI4IFeDftTfBf9r61/Zz8Xiz+MepeM&#10;Lrw1YyNosWjkxXmtWMnJt7mKMA/bIeHinjI3hcMASa9nLcYsVL6pXqRXtGo1OZyTl79ot2Si5Qt8&#10;Ts7VG3s3HkxFH2dqibVtrLbV3+T3622R7z8b9J+K2pX2leIPhFN4fuNW8N6slxqFnqGsT6eL/T2B&#10;zCJFVl3NkELIDGWAyV61lfDL4x2Pxj0GK+8YfD3UrHxZ4bkVfEmg65obRXFupY/8ezMClwFO1g8T&#10;EDkgjODxdv8AtBeBfBvgv4Z6/wDGTxCGuvFujtpOreMLjSpYLYTRwjbbXSOcW07E5xJwWB55Feg/&#10;Ez4XaZ8VbPTND8Y3Wp2smlukng/xV4V102t0+UVp4yBldpVAGRwyuBxg815M8PHDU40cRC2r5ZpN&#10;PRtSWtuaN73XuyitdUrPenU9pqnfa60uv6v1NKfxz8Jvib49k+EsHi23uNa0uJL+WG3mC3MUBmKA&#10;c/OF86JkZcbWwQe1R+OfD2q3njHStW8L+ONas5PtV5p98bG4EkMC3CBk82FlKkK6jYxxtDEZwaw9&#10;O0P4XH9pPVhearZQePrzQbPUdPhm2mWG1MjQPcW7EBjHM4G6HJUSISACSa6Dxd8X/Afw3bQrj4s6&#10;7Dp82peIo9FhvoYm+zTXr/6lHcD5N3AG7A3HHeuR05U6sI4eMpXivdavdyjq0rarfpuu2pvzLlbl&#10;p8/zPOfjl42+I37Pnwy1/wCI3xE8YT6j8P8Awj4dg1O61aCNW1WC/hn/AHkRCDbJCUIKjbweCcc1&#10;2Gn/AB2uNd+HPhf4xeCfAGq+PvD3i6wtJJLzQY4RJarLjEskLuMIA2WCk7dpq78er3wXc/BzWLD4&#10;peAl8W+F9RuPs/iHS7NPNWSxMgVpGCkFhGeWwcgA+lcxpHwl8faH8bNP8UfA/wCPGnQ/Dm10U2Wq&#10;eCJLPzvszyIhglgkQjYixjKhgTknOQeOunLB4jAqVWCjNOTvZqEkox933FzKblrfSO1+pnKVSNS2&#10;6/HVrzWn4m74t0/wn4s/aQ0bwvNqWox+ING0mLxXo9pKBLbTmMT2JaFH4SVRKQ+0gtvjJ4ya8s/Z&#10;b/aU8BftDwfET4SfBr416fpfivS9cnHh7Q7m3Z7zTdPCoZDLp12EmBWbzkkicsEb7jlSuPW31zxR&#10;4P8AFGoa54+ltbrSbG8s7Hw3qsFq4uIo5USOf7WFBUq82GWROAGwcYNY3x0+AXwo+Kep6b8ULXRd&#10;Eu/E7axDBoPiqOb7PeWuH2zxQ3cI3MHEZVkYspww4yarC1sLGn7HEKVnGKhNWlGMk+bWMkuZO/vJ&#10;yTiub4k0iJRrX54W316O2n5fj5I4v/goZ8P/AI6ePvgvHqH7I3xT8N+DfiBpGs2N3dalrjeRb3Fj&#10;C486InacrjqrBhtyvGQa9I8ZfBmHxbrvgH4taxrEmm+M/DMK/bdQ8NzlLXU45IcT20sTDbNbs+HT&#10;cNykDBGTXM/Evw5r95B8Ord/F6i91bxdi8bVNFEsN6mxxLZyqOYvMRdokU4LAEjBrX+F3xsGsftJ&#10;+Ov2ZL6Z45fD+h2eq6LFcRAEWk25Nqnq2x1wfT1qnUxiy2EaDT9kqkm0rS5ZONOSbt70b7J7XewK&#10;NONduTdnZJX0v5Lu+vf0KHxW+GXiv4leIPAPjHwj4/sfDvxE8K3R1TS9aj02VrfUdP3eVqGlXMYI&#10;aS3lRlYKSTHKiOvQ52rD4g+MdZt/FGmeOvCsNnq3g/XJGaKxRpINVsM/ubiP+IhopCrqQfmU4rc8&#10;VxahoPgG7s7e5uJNT02FJ4XjUtJsaUBwuOoxkcc4FWvEOhz6wnmwapc6fqCyKLXUYgP38IZW8sno&#10;Qdoz9TjFcP1lVKMIVEnFXUX1jqpOzSvytN6O9m21bU2jTjGo5Ld7/wBf5HH/ABF8dfs36Boeix+N&#10;Z7jStHtdWhttPv445PI0u8lwIVlIy0IcuApb5SSBkVvfD3U7jQvhfKPH1xdR3+j3U1rql9dQrbs5&#10;SQ7Jj5fyhGXblhwep71N8T1tNY0+/sdS8HwalbeS0d1p9wqKmoSDb5Y8zquGPBPQin6do1n4o0KT&#10;SLO1vNPNjdRzTRagxkRg6fvYHBJ3rjKkHjvWcp0pYSKlzfFdttP7tLq93fdP3XumirS5jIkl8Bft&#10;KfDnVvD2qaPYw69oVzvuLO6hivJNE1RY99tdgZ2yEBlkRgQGU4zVrwN8S7n/AISzVPhprMlpJqWg&#10;2NiNa2L5KXK3NuTHdRISdqPIjoUONp454JqeH/hB4a0H9pS4+KXhjwpp2nTal4UhtdUvbH5f7QWN&#10;yqI6g8+WgwuV4B4Par9t4e1rxTqviNtQ8FaNp+rLbpb6Zr6xrIt3CpZkhnx8+wKcFD03krzWlSWF&#10;5ZU4tuFlJJte5KTjzW1baVns72s2rpkrmWsvw7f5lf4Zafa2M99rvhjQ20a6Fmn9oW89usdtqUmO&#10;HfaAUlj/ANWzYywC9Rg1ifHL4O6X44+HS+AbT4oav4XuLjXIdb0LXtLlEsmk3ccokR9jECW3LZVo&#10;ycEN2qn+yx8W/FXxM+EfiHxR45+F+veF7vw74k1TQG0XxATJJc2cEo8u4Rv+WiMrFQ3Uhe9d34j8&#10;NeGda0PTbgFI9LXT/Jhu7dSXtkYADb/snvn0rSrLEYHM3zu0oytdWlqlprqn5LVNO22gWhWpW6P1&#10;X/BM7xH4I8Y+OPDt9ZeLPGFveQSSAw32n2rWNzYlIwfNRlJ+Yyjcc8BTjnvF4d1vVPH/AMHmm1/w&#10;9eXF/q2nyW99bSJtzKn7tW4+4x+8CB15FUfgpq3xR8OfDy48E/HDULC81zSvtkt7cQjEV1phkYQS&#10;gDpmPGR2wa5kfHnQPhT+1vpfwX8Ua9Y6bp/izw/DL4Vt7jcPOWNXy8MuSrLkYKvhgcAZpww2IqOp&#10;RppSdO8047NR3cbJbq0tlpG+4+eOj7/1sdbL4/8AB+i/Gnwv+zFq+p2Jttc8D3l/pWl3ls7SXJsL&#10;mGGQrN9w7VkDFeHBXcOOnD/tE/D/APai8YfDbTrD4W/Fea28SeGvHyzatb27LF/bnhl5gJLaYMMP&#10;IsLdVILFMggk11fxI8R+GtW8c6T4VuvCdrPqGn+MbCDTtRaNd0FlfxvvuLeUdiUKsAeSBnPFddZe&#10;NUh1XT/DmsvGbyaGUQ3VupaOTywWPb5crzg8HminVqYOVKtTppyS5mpJSTerva2zg1db3V76K08s&#10;ql7y9Laaep4/pug6T8A/jrquuwWutWOgawt662lxeNNalBEsirAp/wBWBtZgucgZArp9A+Ofwf8A&#10;iP4y8N6x4RuFvNc/4Rm51PwVD5jvBq1kCPtDQcbGf5QvJDrux0NX/jVpGoeL/gbqOtfCHxErX2m6&#10;pBqdhJI/mxzNFKDLaZ6qjDcvHQ+1TW/iOx074D2/xF8TeHY/DMOi6TdXki2yqf7LkA/1i7F4GBzg&#10;dOtb1KlPFUY1Zpupf2ekrO/LpdNNvmuk9dk1o2hvm1ivxu/1Ivh94c0uX4X6Wbvw3NqmgzXg16PR&#10;vH1wt1daNcyTG4kty7qdjWzMfJ53R/c3Yrgv2ZtJ0fwd4l8deAfA3xN1tf7H8bXF74X8Ma7Cwex/&#10;tCzS5fTN8pYyxB1klUodirMMYxXa+CZfhhonh+48Va55lrpXxPtZNT1i4vNTL6VPcSwxxvIu47bY&#10;XEZWTapCs27ABzVnxc+habaWnhzUtPutN1ax+yXmj6vp1r5kgZHWCMllBYxMpSKTk/u25wOaXtql&#10;6tGzaqP5XT1dne7XvRbVpWd762JjGPKpPR+v9XL3gLxT4Y8Wa/8A8Jc+k6poereTFNr3hvVLrPkP&#10;tZSNm4hdu05ZMBhtPNcD+z7+z140+Ev7SHim60vW9fPhGaza88O3y6gslnqcdy5ZrW4Q5Zbi2kzs&#10;mTbvRxuBIrrPGOl+DNR8SaT8dvEemW+n+JvD+myWGp3FvI4dFlx5ts6g7ZYzjcu7JXgjvWX8VfgL&#10;4j8VaLrl7+zV8cNT8E+ONV0Wzn0i8kuGudMjMO4KWtWyoSRW2uVweFPUUUa0YRnSU+SNWKi+ZOUY&#10;tSXVXdop3UrN2bVrpMmpFpKdnp0XX77FW28e/Gvwh+0X8RvhpJodrp+ktb6X4j8B+I/ElxNcWd9A&#10;diaxbBk/49ijDMS5HzPuKlc1a/ak1HXLHSdJ8O6N4d8ATeAfElp5dxf+MmCWukahHcQz2kvkABJI&#10;5huXcrI6SiJ13dKb8PfF3xg8b/EXxV8BPjD4j0yC4034b6eutQ6Pa78Xt0jr/adn5g/ewN8yvG4y&#10;jx45DV5j8E/i/pHiXxDdf8Ey/wBqfwPoWvR6L4audLfVLGOQ6Xr09jMr/ZRFJ80Uhs3tbldrMu4S&#10;Kjfu67aWFl7dV1CLdKMJTULtuHIv3sbuN2rKdr25pN/A2lz+2io8sm9Xpe3dWjdJ+S9Pme6XFt4W&#10;+J/ivxp8LrL4pNo/ibSbqFbVtD8uDUtAt54leLG4ESxPIGfLKVbBU15j+w7+0Dd/HX4p/ELwF46t&#10;Lm58dfCK6Xwz4k1q+s47ZdQDjdHJH5TEbH4c5UFSxxxW18TpvEHw88eXP7Rfh3w5DfX3grw/eaZ4&#10;m0HS9OE15d6W+2WznjbAkmaNlI8vcVILYwa5/V/hP8OPhv8AHvTf+CifhWTVtBs/GPg+G08eWmlw&#10;yTJqF1IUNvPc2oyd6cqWGCpHNTh6OGlgalKd71IJU2km41Vbmg7WdqkLtJXTcovV3ZUniPbR5bb+&#10;8vLo157HffBjUPHHxB0bUk+Ktnb6J4wsdc1PSbPXPDVxHcwrCGxDLIU6sqY2pONysGwBmqXg74ja&#10;/wCLo/HHwX+Lum+IND1zwza2sZ1SaFSktvc+aLfU7K4UbZSMBWxhkkXDAd4NN8BeANW+Kcf7Rvwa&#10;+It9pv8AwkFndT6l4ctGENvq14ypbnUHjYfNIioBsPBYZ4JOeu8G+NLb4jJ4x1bw1oF7eXMEMNtY&#10;G9uD9j1OSKIsvlqTthcSMUkGAchc5wK4a/svfnGGlovbldOXMk4rmvpvpdrrpaSOiHtI6PTXW+t9&#10;d1a35d9OptXvgi7ubCOS2urU+JF0EadeeJPs4W6m2oCm5lwdhkxKyD5S2eK8X+NPwf8A2mf2gP2G&#10;b74YHXPDN58TP7FltF1ZjJHY6tKj/vbd4yoaOOdBsIx8rcgjrXqXws+O3gb4rfEPxH4V0HxBZPf+&#10;Gx9ivtPgvVeVJlIE+5B8y+XJ+7ye9X/DHirURPfeGZdOLXkMDTWrSS/KzckgP2GOhrDD18dl1ZS5&#10;Fz05QmuZbW1S6e67q62tbsVUpxqU3FO11bT8/keKf8EzPEMfjj9gDwrpWp/CX/hF7zQPtmm3nhuP&#10;UJ5hZXNrMylYnldpCu4cAscDjkV9E6bc67Lc6TrGnRRTWVxD/wATKO6dlkiIXKMikc/N8rKcHGD7&#10;VwV3ZW3xM8INovh7UZvC13BqVveW+q2+2NorsSbmimQYDiQAq2fvBs9RXaeLrnxhaIt3Z29ncQwx&#10;u13as5jaU8FNjE4HOVIPqDU5pWjjMwqVkuV1Jzlytt8vNr8T3vfR3vdalUoyp01Bu9lZuy1+S/pH&#10;wb8M/h3ZfsQf8FPPirceI/jfrWlN4+8RN430OLxYwfSvGOiXMX/ExsbdyVWLUrK7YEHcWkhWMFD1&#10;r7jl1DwXoWvx2lxb2sdn4njj8yS8+U3RKBUDbvvkqQuOorxb/gq/+x5qf7bn7Gup+APBXhWzuPHG&#10;i6nZ6z4NuLyVYpbK5hmR51ilPCtJCHTH3WO3PQEdNperx+LfFPh/4P8AjBbO6v8ASfC+n69pM2oM&#10;PtMwChJmePqro46jjJ9q9zMsTSz3A0MdOf71RdOpFWTSpxgoTVrXUr312cZW91JR4cHCWHqToNaK&#10;zi/J309Vb53uejlNQ8MaPqmmzTpJb2cgS1iuF+QW7D7jD0HTPp1rE8WWHw8h8BafY+PdOt20eP50&#10;vJo9os+QcrIvMecgZBAIGPaug8Qp4Y8S6ZNbvblpprORI45JCBcRspBjJ6MCPXpXkOseNpvC/wAC&#10;teu9R8MyWFh4Pu10+80fVJDL+53cBnG4+W4ZdrkYHf1rwcHRqVpJxupc0b20euia1ve/W1tdTufL&#10;H4jov2lLjxz8J/B+q/Gv4JfDO18SeOIYdHstJs2uDG2u24uwJbSU5CI6wvKYpegYgNxWt8bvHviv&#10;wV4GbVPgv4ZjutW0u+s5JvDF9L5JurSZ1edEkycTJGXcYyCyEdDWt4Z+IWgfEvw/cpoixoY1AtIL&#10;2Dabe4jO0I2eCQykhh2rjf2hPiB4v+H/AMMdN+PWoaHqckGk+Z/wkvh3S9PFxJNbMhBn2geYJIip&#10;K7DyGI5zW2FjOrWpUKlNOalb3m7yuoqMGr7e60rWs5PVK1pl7t5czS+Wnnt9+56IkVxB/aGu+G7V&#10;b4ahbm4isdoill+XhRnjc3A571xPwh+PXww+MV5Hp9hrkEOvaDE/9p+Hb63MWo6eUfZKjowzgNjO&#10;Mjoa0vhL8aPhj8VbWLxl8PPG8epWdxZ2/wC8j3fLJ5QbDKw4bBwf9oEHkUfEHRbBdMvvE/hmOKO+&#10;1KdopJLuNI2h3YEgD43BWAJ68HBrCNGNOU6OIhKM9Em9Gns1JNa6ej087GnxW7Gx498IaL4l8S6O&#10;t3aX/wBskbFlf2j7QAjrL5LMORk8gdxuFUfCvimPx7qem+IU8T6L9gt5tS0/WrSbbN/aKwuFSWIh&#10;iECMMvuBPUDFauja/o1xd6bbWviPybmaFVsoZJA32zylBLxHPzEDksvY1Q1zwh4b8ER6l4g+HPgL&#10;S49Yjtw1zY2tqscc6yS7pJNgGC7DeSw5Y9c1jGXuKlO99o9le6e+261V7NdHsW7mb/a1t4t0rWbz&#10;UvhRdx3Fl4geC/tTbJdSxzQlTb3kYU/OrKVZWGGXnPINUfjNqHx6T4UeKrP9nHxh4ZuPHmiql/pu&#10;k64okhnjB3yW0wPzReamVWT+Fq6TxXrnieLTdPl8B3dq1/8AaFmEV1kLe26nMka/7YTp6EUeGW+F&#10;njv4h6h458D6npN1qem2raZrM+mzI9wGYbhb3QHOVByA34VvTqeytWcE4xd7NOSumrKSf2ZWtv5b&#10;pszqRbg4X1fVf0zjdVs/j18Rf2b5tB8L6Z4O07xRqk9k0mk69MbuxW3Mkcl3byYTDsY/MVCFxnbn&#10;HWu113wf4Yv/ABNpHjuHw1pS6zHt0tdYVEgv0spA3mWQkwGkj3DcsJJAI3AAjNeOePfjpa/sq6T8&#10;J/DPxiS41Kbx58SE8MrqlvAyrptxJuaGQsAcBj5cQU9dzHOAa9a8aeGYbvxPLrvjvwHa3Ok+E72L&#10;xD4Z1KG6Yyx6ikUsbs0Q/jQO4U8giX1FdGIp16KjKyjCbqOLj9rVQaV2m1dJWeqTb1JjKjUqNJ3a&#10;to+jt/keY6F8ONN+L+oXXwA/aSi1GDxl4HuH1Hwb4u0vXvI1G90t9u26tp4grjaf3EysDuI+bIbN&#10;eifDrS9FtW/4Qjxj4ut9d8RabDLc/wDEytY0uo7OcbPnVeCrDhjgBjnIrk/j34/+G+ieHfCf7RXi&#10;XQ5rVdO8QWNiPElpCxm0+yupEEnmEDKwhygkDDHGfeul8f8AhBtN+OXhn4lab4Mtb+61EP4d17VL&#10;d1VoNOf97GzkkblV8evDcVrXqVMRSipNwjJSaWnKpx1kotvSMr3cU1aUrWtYIy5W03fv/wAMY/h7&#10;4RQeCPh03wJsAkeiyalJc6L9hnaN9JjEvnRJGHzlA4K7QeASBxXR/En4bab8U/Efw3+KFr43vtMu&#10;PBPib+1rObTHiaHUVlt2tZrO4RwQ8Ukcrj5SHVgrKcjFZnww8aL8XbTTfGFjrkOktoepapZaro/m&#10;rMZ2hkMKtuIyArLu4/vYNRTeBp/FXim61TQvF62NinhubTtQ8NwwnyYtSS4+0RagmD8pz8pHcAY7&#10;1hUliI4lyqz5Zrm5na+srxlfdNyXXVO+ruyuWnUjto/kcFp/wl1XVv2aPHXwq+OfgWHU/FWlapqM&#10;ulCxmZZtYgt7jztK1CKSRwYblo0iV8OF3xnPHFaPgL4mWI8H6D8ZvBXw71VpPGFu0moaHqDiHU7W&#10;4ZQzwR9Y5Y9+4od2OcgkHAP2ltS+KdpD4P8A2o/hH4q8JjQ9KsZLXx7FqTNNHNYSEDzIJEyuY5N6&#10;kEciTttNWvDnxK+GXwt1SH4feM/Clv4S0/S9WhtfBN7HHttEW7jaSOL5RiJ1JYFWwvIxXqSlWxGD&#10;52ufmlKTgm/dfwzjy3vv7OS5btR8lYzirVL9evr93Y9K0j4i+FfFXg7T9T8PC9a3v0lSCeazKtbS&#10;xfeSYH7jA5HPWue+Jnw48B+NNb0f4y+L547/AEGw0G70zxho1zd7tOvtNkKzedLFyry280YeN+GT&#10;cxU5Arr/AIf2usWumva6hf2l3HJ+8t7+zA2zZ6kivJtM0bwj4d/a38YfBpI7yLTfFXhfTtem0m4i&#10;aTT7mDMtpcxR8/uSXCsVXHPzCvGwcYxr1JUpOPIm9NW4tpNX0s0ndO2jV9N1pW5XFRkr3OV/YH+L&#10;Hjh9K0T9mr42XHjyPx9ZeEX17VLjx1HFcSwQTXsi21umox/LdP5exmQrv2YLHINej/HrwB4j8X61&#10;4G8WeForzT9a0rxdBPqmoWYi86Wwi374JEJHnQShtpAOU3BgMjFNubHVfhl4H02+tdCm8SXGi65H&#10;p/iLzLjzryC1d2KXaN99mRTGv+4STnBqbVvidqV18Q/BOq6V4cWbwZrUd4dS1q7d4LzSbhFXyVWL&#10;H7yOQ5BJ4GAe9ehiKjrZlLGYaCinztrTlvaTaS0smtYwd21Ze83rMY8tNQlJu2l9b/Nrr3f3j/Gf&#10;wi+Fn7QHgbxB8PvEOr6xo8y6kZl1TwzrEmm6ppci8xzwzQkFSAT94EMOGBrAsPhl8Yvgbbax4ytf&#10;j7rPibw39us70rqGmw3epQadBbbJoPMABuHlcBt+A684Ndl4guPEt8q+L/Bfhiw1bUrTWIGuore7&#10;8k3Vi3BcORh2CnOw8HHWsb4xfGLRvBXh3xF4k8O6LJqVl4d1BdI8aaS8jxNAtwqqk0I6NhpE3Fex&#10;JHIrnw1THVOXDw96MnZxfLKzbjom1ePM+VReibdtdRvli73a++33f10uVNU128+K/wAM/ip4d0W9&#10;s/GUcehyTaP4ftNQW01a0untndLOYkMsEu8K0ErAjJBYEAk4n/BOnxJ4M8VfA7TfFGg/GS48R6pr&#10;VqsutQ6tpxsL4XFsq20rS2jHMMisuJCg8t3JYcMKs32ia14q+GXww+MX7NWl6fpBTxhpOoePt22K&#10;fVdBjgntriOeXG6Z4tyOu/JPl4rstc8HaG/jSP4lyafptxPo+lzQabrUcKrcCKdlYwB1x+7Yqh2n&#10;glRW1apQjgp4Vac0r9LxlBcrjKNre9JRknFru1JpKMU/aSqc3bT/ACa/4b573x/EegfGGX9pS98E&#10;+MdJtfEnwg8deF2SSNbVVn0LVIPvJI6kNJDOhypwSrpjIBqj4d8Q2/gXxB4g+FHxA8Fw+EbK30ea&#10;70XXI5l8q4sLUczKyfKiomCygBl5yO9blv488B/E74u6x8ErT4mwnxN4ftLbWDou0w3ljHIvyyKe&#10;N6FuvXA4NO17wxqXxW8MXj+IrGxTXLjRda0fSXmhLJA89u0e0qeqscE+o4rFVOWMaeIjyrljeycX&#10;e14zts7xSUnazSvq3dnwRcou+/8Aml8vy0MH9ojxB4zsf2Xtb8b6Dp2oeI7G30ux1e3/AOEAumGo&#10;XsKSxPMkJ/5aF0+dduCyBh16+nJ4g1PUStwtguoaTf2saxFV8uV3fkh1bGAFPI6nFeQfBvwP+0Vr&#10;P7MvwcuLXxnD4W8SeElsh460WOyWSLWLW3yk+njd/qnfaNjjocDpXFfsQeNv2h/2j/hd8cvhL+0f&#10;bXekeJvCfxY1Gy8PMYjb3dnp0kUd5YuMcMULFVYEhgpBJ79FTL4ywdVqcGqNRqTTfMlKSgmlomk4&#10;p3i7WlrqSsUoySmn7y0X59f0W2p7R8PPhH4X8E/2l4D8O6ZcWOhabfLfeF7GeNXh0psEMLU9Ui3F&#10;yEP3dxwcHFTfEnStO8XWunaXqPibzLzTcanJDY3jwXRh6GSMqcEA/wALAg/WvM/hD8Wvhv8At16H&#10;8OPir4e8f+IPD/izQY5NRvvC8eoPZSStHLLaTxXluRiWPzIn/wB04xjNeieKtTvvDXi7Q/7OtNP+&#10;13HiKLTFkvJ1WcWbIzsEbjf8wB21z16OLo47lrtqtHm5k1ZqSundvfmtdvq2+u+0JRlTTS0drPuu&#10;6JtS+M3w0E/h/Vtb19v7J1bTboR3F9a77ZRHgO8742x8cZbAPIrY1z4cfDrx/oWpLqVtHd6RrWlz&#10;W0N9pNwI5LWCaBopWgljPy8ZYMPusMisvw141+EfxI8beIPCmltp8+q+C7qbTfEmmqqFU8yMO6PC&#10;fvowIJyCDmvJ/h4vhH9nn/gpG/7OfgNG03wz8RvhH/wk+meGYS7WdrfWN01vdGIMxEKvC0REagKP&#10;Lf1qaOF5o1FS54VKcHOz6xT5nqrNNQalezTSe1yalanGK5npLRO+nkvn0a9LdS7+yB8F9Q8EfDjw&#10;v4n8I/FVvGWl6fpN5o7aldahOzapardO8M0sL/LFeL9ybAGSMAAAV2P7SHwt1j4xeDLyPwJ4uvPD&#10;PirS/KfR9Qs5htmjDqwjlVuDGWHJBDKRkGtL4IeFR8LIvEXhjQ9Htlh1LxVJqlm8eoFkuI7o5d8N&#10;zG6lDlOnAx1rE+J/j7TrL44eEvhpLpdzNoXiyTVNMuLyCR45dMvo7fzAwXvE6E/N0VsGt6mJxWJz&#10;qVem7tc002lqlebTXwvS6tpfZJWSKvanZt3+dzU+GPipfjh8PppvEumra/2brUkWsPMxUyz2rDNw&#10;pwNqb1LbHByv51u+HZdRvPs/j0aOiR+ILtV1NVuVdkgGUhZCOHRhg4GCu7PrWB4w8A61pNt4gsrf&#10;x7e2mm+IPCtzaSXVxMrW8M32ZoIpQcblchlJxkNjI5qL9kvwT428B/AX4d/CD4reKLbWte8P+G44&#10;dS1BX8xb6eFtiSq3G4Yweec9q5sRHD/Vp1qckk5K0NbpNNvXRaOKT/7d6EqclUUGul79L9jm/AXj&#10;zwdpX7Q3jSHxB8MLW1+IH9sS+HtE8WXdmbL/AISm1W3F3DYJctkTmONOvIVlO3GSK7bw3qOo/Efx&#10;BL4qi8JWkdxo+gfY4bHUrZfOt7yba8kYuR+8jBQBWXADZVq4G3+JHwc+NnxST9nH4p3TXU2vahe6&#10;x8PLG6s2gmhOlOpe9gnHLEmQlJAfmVZFIwCK7S4vrnwhbeL/ANoDwZHceI9sKWtlo+iSCWPUhAUT&#10;zGA6zqd6Fgfuj2rqxlKUakVyONRxilzN2e0Vyt2snaStZKLi0m47FOVPltpp27+fbz+/rpwv7Snw&#10;8+L/AMYviD8OfGnwpufD+meKfhf4jvdRk03UryST+1ozZEGwjliyqGQlVYSjGORVD9ln4/fGX4ne&#10;HtU+Gvi/9jzx18LvEXhOzgu7TT9VZEtNdDFvtFra3DnYUD5CsxHBRsjkVZ+GfxZ+EnxO8d6j8O4v&#10;BWueHJvEXiy81C18TaPqiyWt5qNn5YdGniJ2uwOPJfGQpBra/aM1n4seC4Pid4uuPEWtXnhN/h1P&#10;b6XpGj6Qs1xbX7I6vdQPGRIzIp3GLr8uVNd3vOnDLq1KN0lyOXMmrz1S5ZOM05SmrS1STtJM5vhm&#10;61N/4lpukuujXmR+C7343/EHxL4y8P8AjXSfEOkz6Rr1v4w+E+qXUAh86xa28r+yL1QeZEmE8UqM&#10;TujljlU9MWPhd8Wfhj4j+PV1p2qDT/DPxU1jwzp7+JPDV5arDfxpHGx8rzQD9qhBLsuSSoBIxzXI&#10;+GPj18LviVqfwl8Dad8WtYa/8C+ModA17WNIuvIgGtjw/wCckGoQPlpbWVJGB/uXCqCciq/ij40a&#10;Br/xb+FOreNfhXZ2vj6z/tqNb5tQiP8Ao0Ui2VzJBOP3dzGRKkoTO8LnAzmiWBrVJTpzpOPNB2Uf&#10;dtZSabUt4T9nzy2cXK60dpa0Zxdr667u3Xqn5Xs+vpe7+jptP8R69aanFY6nb6cZJAdJvtPm3Msg&#10;XiaQYxuB7cjArxU/Cb4r/tbfs+6f4f8A2hE1TwD4+8M+M/ttjrugXEbfarixmYWt64xtmgmjJ3RP&#10;/eOMECpNS8U+NfEs1n4++CuqeH77xJ4Zs9Y0TTvD9xqjw2et6hEcOqngfIVBLYJHIFeO/tC/8FEv&#10;jT+zj46+D9143+EF5Yaf4uvItG8cWOn3EV1Fo+qvOgyZRwySLICOQQB0PNZZXlWaVKqp4JQ9rfmV&#10;2lOLgpXSTesZJXd04t2jo9GsROgrSqStH8NWkne2mvn11PYf2mPh34i/ai/Z78Y/C7VdLOneOPD1&#10;jcQ6XeXNqn2d7mSMGO7t85UB4wypIPmhZjxkEHc/Z8tfjB4T03WP2f8A4wOnifS/C+i6dH4b8U6h&#10;BDHda7bNbpvE8cCiLfBIrxs6hS+EbGWNbmo/H34PeA/jdD8NvFfiyxtPEGsW73Gk29zJt8y1WTaS&#10;wY45fdjjkKfSsjQPhHpnwn+OWh2emeNfETaLqfhS/wBJs9KvNSee3yXE5kZ2BP2jczbGyPkyOcCu&#10;T29b+z3hakeWFnUp3i99HJwlul7rSWsfebeqTN1Tiqjmt2unl/XT0LGq6D438JeLdP8AjHrerW+t&#10;aP4V07Uvti2Ns5vDbTBWBTJw+xV5QDJIGD2qn+0v8WoLf9knxB+0l8IvE1xN9h8N/wBq6O9vEQLo&#10;KVcRlGXKs4+QgjIziszTtQ+Jn7Menz6J4ij1DxlpOp/EiO20vUreeItpWm3UKhftxYj5YpQVz1YO&#10;vFdj4X+MHhfXvirrPgPw5fyQ3vhndHrmmw26yQqyx7jFleEc5BGR8w7UvZyhUp4hwVSNOzurKMoK&#10;V3GUbNptytdrS9mnuL4oyUXZ/in/AFb/AIJw/j7xl8Qv2lf2K/DfiXwJ4Yt9N8SeLZNGvI9M1aaR&#10;PskJuI2nLeWQwPlh1wOm7njNa37SfiL48/CL4ifDr4n/AAg8FSa74au9aGh/Ezw9BfKknk3KLDY3&#10;ibwVRbedi80gIJjAU5yMd5caN4X+K+lWfiDRvEn/ABKZNkkKaeyr++jlDZDDlGypRlHbIrN+G934&#10;rku7jwz428Y3l5e6Dqd3Et9cWaQpq8DruRZFUbT5W9V3LjJTnrWVPF04LSnFwjKo3TlzbVFy2v8A&#10;3bKz0cZWlrZ2coSu9bP/AC6f16kfjvVvGOm+P9StvD/h23nvLjw/MfDOsXUm22EkRUtC7Afut+cn&#10;PXaMdDRb/F/T/EfiWL4M679s0LXte0SSfRZoYjNDKqw/vWjnUFG2M3Q4Jx0rS8LaZ460jwvJp3xF&#10;l0u8mk1C4eOTT42RAkj5iXB7qpwx6E815rN8KfF0nxF8afDHwP4y/sGHWPBCyaPNFqBmk0bUi+Gn&#10;SA/djxggqQCcg1nQp4WspQm0uRaSV7aNK/XRaNx5ddbNNlSfLHv/AF8i98PbHxl8Tv2cLXwje+LL&#10;yHxZpcixvqNzam3W6ubK43JLLHjKJKAARgHB4r0LVL+S21yxPi7QZvsuoQmL7RGwaKyuWUKYyR83&#10;lyZ+U9AV5xxXlf7Svw61rStG8GfErW/FOoXx8DQyXvjaHT5ZI5vEFqtsYpFCIcEliX2n8K9A0h/B&#10;F/4F0n4ZwXd1caZr2jkW0V5fbLq2sRCDvLMd7EZVS3VWPNaYqNOpTjXg7xnKbaSty66pPTZJSSsl&#10;Z27opSs2l+P9f1Yo+I/BV0rSaZ4n0AtJp+pXE3gPWtLuPOu7PNttXYZM7ZyFdSTlWViMkGtHRPG2&#10;u65pDPPoV5Db3VjEYbq4sxDNa3DICySJjBIbqV7g1Z0rwpB4F8L2vww+HesXVidP0eK00JdSZriO&#10;2jjAwTI2WkbHGSSc1keD/A/xU8O+KPGWl33jiHxF4U1C58zRtMnuM3+lSSKDLE8h6puJdAeVU4HG&#10;K5+enVpvmkvd1V7ptXV7bpN3vbmtdS111Nnb+v6Zo3Vv8TYW1Dxd4V8StqEk1vDCnhfUYljhhkUg&#10;PNDKBuyRk8gg+1VNe+NFp4f/AGjvBvwCj+G2oXV94o0G/v77xBa2ubfSIbcqESaQLjMrltoyMbc4&#10;5rz/APaP+BE/7VvwJ074Z+CvjbrngXVtB8UW76V4qsEZmlntH3LFKFYGSF+h55xzmvQ/G1n43h+I&#10;Xw5vp/E6Naw3lxaaxbopi865e2ws45+ZdytmPBzuB7VsqOE5Yuo05NVU42cXHlj7jbStK71S3urS&#10;dmYynUm3GOlra2Tuuy/4Jp+MfD/g/wCLnh+38LeNvBKX1lPrYuIUmbZJBNayh4b2Mj5gRIq4ZcMA&#10;e4JFeb6r8RfDXw/+L+i6/wCJvhRri+KPFOvSeGdP8YzaKWa0sZWe5aKbaflt1aFRvIwzMh9a3xfe&#10;PPiz8I/D7eMoJvAfipr6RdV0mC8XzEljkeIwLMP+Wcq4OR/eB6rXJ/GIftJ/C39nq0sfhbLceKNe&#10;sZtK0mGz1W6jN1IBKiSyNMw2ysULZY4Lbc9TW2Bo/vPq05rWTjyubSTenNzaxcbpX+zJJX6MuTjy&#10;83Tfa/bpvdrTZnp3xB8E/B+78NXSfEr4T+G7/R4fPiaO60mKYLHcDbKy5X5PMzh9pGe+a8H+HfwQ&#10;+Evhz4d+IP2X/gF4v8S6HZSeIY5fC0jas8hsLU4kCWEzOzSWkMqlGQ8ITtIxXqnxtvvjLbeI9J8I&#10;/AzVtJjkhsn1TWNB8Raa86X9ojKZbeKZTiKQDIXIIJxXk/w00rwt8UfE1/8AFD4J/EbSPC+qNpmp&#10;/wDCE+HZtLZItPjmkQPczQfeWRZFYNs2g5BINdmWfWKeXylKq1HSSV3KKkm+VyjZ2bd9VdOLl1TT&#10;jlp+05oKztra97fL0v8ALoz2jRfBXjXxf8OPCen+L/HHia38QaTqUOpRanIsNrdTSwMR5F1HCPLk&#10;hlRijqFwcg8MAayfjBB4t+JPw1u/iF8IdQ8K2fjDw3fz2Ona54ghdrOzMc6reIs8TB40ZVMbHkbk&#10;+ZeOKvhPUvi94O/aD8faz8TNBuF8KyeB9EutE8TLMXtLW+hSSK8g2feBZysxZRgr15ArwP4Oa9da&#10;Z4s8RfDj4dwanq/hT4wab4nTyb5ZLjR38TW90puLuKcAmCPULaSWUIcL5sfG0kilg8DWqVJVoyj7&#10;nLNWScLSXPODtouWN7xemklpfWZVtNuv3Nadb6efXTR3ufT/AMer34y2ng3w/d/A3TvB6a83iCxa&#10;40fxZcNb2l1CzDzo4ZYlby5SCWjbBB4z1rj9b+Lvw++IGj+JviXZ+Ao9Pj8AeIJtM8UN4yjNjJcQ&#10;iMPIthPkAq7hQpfCSEc4yKv/AAh+J/h3xL8C/DehWXiOOx1bQHg0yS38VW5huS1oREN6HlXdFUgj&#10;rmtjR9X+Et74k/4V3cNb3F9440u61N9sPmQXscMnl7m8wFTIhwAp6Y4rihD6pGVOpSfNBvVXTav7&#10;3N3XKnyvda3bW2jjLmun8v8AJ+a738rFLxD8RYfCPwmuPiXp/gi+1bTdWWDVmt7pVEiRu6K8LLI2&#10;xWWI/LggNgjqedrwxqHwo0T4GR3fwnhtfDPhWSx8rRII9P8ALgto2kMaskXZWY8L0Oc9DUtl4P8A&#10;DMXwqXwF4g1Qax4XvLeWw1hdXkDvLCw2+WxwOpyD0I7YrJ8RfDD+xfhrdRfD7xakMd7Jbx6TFdTN&#10;PYJCJUaMbTnbhV2gqcAY96xUsNUiqd2v3m+vK1oldP7S1tpom976bddf68n+m5y/7QPwm8HfFTxV&#10;4l+Ca+N9T8M+KPHHgO3RdU08HZ9ns7gO5jPAEgYjvypNeieEPEnxb0rU/wCyfifoul3FndXkdrou&#10;paDcOWjtxAP315HLgxyM4Iwm4dDVj/hENI8YeEL7Qb3UppBL9pWxvRc/vo4ZPRxyFB4HtUesPDot&#10;los3iKJbh7fAhvljLhCiYJPfJAOKieK9vQjh371r7rVOyV4vRq6jFWd7W03M40+Wbl1e/wDXT+tz&#10;kfj3+z58PPjh4S0P/hav9qNqHgjxBDrOg6hpN43260uopQUljdOXJHyshyrKTkd69SuNQ1mKzW/t&#10;ZFuLjzFEO1crcM3G1l7c9a5Lxzpvizxjoui618H/ABHpOntDrEc8010pntr+0XO6MNGflY9m7EYN&#10;R+Pfi7ffDbw1J47/AOEck1DT4dSs4fEFlYsPO0uznO170DrIqkqzKOdpJHSol9YxVKlR5uazdot/&#10;C21or7cz131fmHLTjeXff8N/y+WvQwf2dNItfD3w68PeEPhVq1z4j8Bw6tex2+qa1rBv5Gg82UzQ&#10;R3H3m+z3YeNd+fkGATtBpPE3g/xT4v1O51rVdYj03WLK8uH8M+LNMtcXA07vACON/VTkEMMHGa2P&#10;2dP2fvgv8AvhnbfD/wDZ/fULfwzZvdyaXp51aW5jt1upPOkVPMJIBclgDkjcfU1a+HPgebwh8O5P&#10;AuhzT3s+m3E09pHrTMMO7NIq7uoG4/5Fb1sVRWMq1aMn8WjlG0mm5XlLVpNqyktU7vokFOMuRc6s&#10;7LTez9d367vUvPrcviXw9Z+GNI8YfZ9Ya3hlmkmULPsDAmTaQQScYP17VxccVl8Of2ptUGu/GLVv&#10;O+Jmhqum+F7y1Ethpr2Me17yEZ4BVwJV6MxU8GpPiT4U+IOs23hn45+A9LaPxZ4QjnW/8MIo8rXU&#10;kUCS0Ehxs+YbkkweRjvW9PfeC/ivrtpNJo6tqelx48m8syLizEqAzQqWGCrAAMAeSopU4wo0207w&#10;lGSkkotxldNXuvhuoSTVk1eKd7jd6krbW8/6v872t5IxvhP8QtR1O6j+C3jW50PQfilo9jPc6xod&#10;oY5Fn0cXjwwamkSt8tvchQccmNyUbla6/wAWfYtP1J7mWRof7Lt45tPbT4t0ltGco+5fusgzwp6d&#10;ccVx/ir4MfDjxz8fNH8f69pM1l4/0Pwrfadouu2UkiC40eeUGS3lIwsozzsb7jMWXk1oWnjjxn4e&#10;+Iklvr3ga2m8O615VrpOu2q5cSRo26O7B+6oI2ox4JbFFaNGtUVSjo3HmlF2Wreqg7u8bXaW6V07&#10;2bao+0tabV/z7drenfQ5/wAcfE3wd4n8XeG/hZpPiDS77UPFQuE0mG8vBBJM1suXcKACJAx/h7HP&#10;StjxHqvh/wCKXw5jh0nxz4g8Jato14LKHUNMuVhuob1fkaD94CswJ5CMCGwDWp8SPh/Y6/qOm+KN&#10;L8AaNcX2izC+0i6voRG1tcN8jlHUbkfb3HB6GuV+OPgSLV7bwnpei6VYWmoax43t7q4sbqPEN3cQ&#10;IZBKzKcoy7ch1/ixkEGtqEsJVdFQbja7d7OzV27rZpxstUldO+m1Rv8Aa/rby9f6ZN8bvA3wi+J3&#10;wh8PeAv2kfF9vq1nJrWmNo/iizvv7Pmk1cXKJZywzQndDM8uIm2Ha4ldSNrEV0K+NtY139o3T49N&#10;0q5exXwzcHWLm61QRw27G62Kq2mNxlaRHAl4TYuBziuY8R6hql7+zPqeofBr4W6afEmgNdXnh3wd&#10;4jX7PDLd28zkISR+63upZZOgYqciu1/4Ry08YeE9P8c+EFt9P1K7sba9+0F1nDBiJpbVpFJzGJN3&#10;Q4zyKzqP2dHlqPRSqRSbVot8t3yp6XVtV7ra0vysmKXP+L0drNW32b01t0S02PMvgLf/ALSPw4/a&#10;T+IngH44eKrHxL4C8Rag2pfDXWIYPm09jxNo87EjGzhlBBBycN1FNPw8uvhU9+ngX4uePJJJvEdx&#10;rln4d1bVBNPbSyDyntkRxumsCW3KCSI3AOccV6X4l8PW3xQ0dYrS705bOa9V5o1IxIvU5IIIYNgg&#10;9ciuL+K3xj0z4S6dpPx1+LHgf+xbPRtdHhvVtU1gCSVbGZwsd5GYwx8ppdpOcYBya6qWIq4vEXpw&#10;XNJKMoRSSlKKtH3f5pWfNyr4m/5rGcYKioqUnp1bfV9e9tFr03630/iP43+IHw+XR9c8D+CpL6fz&#10;LWTXJL5Io5LWzD7rwhgcGZYw02BgHHGSQK1fBHwr+DHgjwrHrHwc0i6tNGbxVc+J7Oy0HUHaC4ur&#10;kH7Q0SFiqwyMzO1uuE37m2gmk+PnxE1X4E/BjxN8Z9H8K3Hi2DQ7GTWbjS9NKtcyW6gMWiB/1iqv&#10;zkZyVU4z0rlfhLpX/CL/AA41Z/gRNajwn4o0VvF/gWTUb55ntr27zJdwtE/7xYPOcTLgkLvZeOBX&#10;NTjVqZeqkfdTly3vpNq11JX0cVJcumsXNp6F81OVR31aXz16d7Oza6aPrtwfwQ8WfAPwN+1X4/8A&#10;2VItam03WLONZdI03xJqU0tv4ihnhMsscTTcTGLzNrrksoK4JA49m0Xw34d8P+FV8I/DK1XRZNB0&#10;mSy0m1muDPFaSMN6pibLOoPTk4B9qf8AEDwB8L/GXw0urn416TpLQ3FuDNriJseFnjVPtEcn3oGP&#10;TKkcYzXBeCvh9c/Cf4vQ+B9U8ca/rGkarZGbS5rmTzks5Et/LJdjnl9wYY4JFdVevRzGLqKclJRV&#10;4y95SlCKUpJ9b3b5ZK6u1dp2HFTjFqer6Nde3z187vXS9j0bR9F0n4hQW+tTx6Suvyw2q+JBCqTr&#10;cLGMxrKp+8A2CjHDKMYNZPwq8H6n4JtPHWsah8RJNU0fxB4svdQ0v7Z8w06F1AnszycrG0cm1vQ4&#10;PSuH+Ev7P1r8F/jr428YeGn8QSPregWsN7cNqSfZLya1+VJBbAZhlzhWZTtZa5PRPjnafBT9mH40&#10;/Enw1d3PjEafr+ty6T4XstPcXGmawIVH9mFTlnEl2S6uAPkYmmsDKvzUsLU51J0klyreVtLu/Lyv&#10;RXavFNaPQmU406bqSVrJt+ia6fj+HU9Y8b6LfeIPDHhzx3o+rwXdnpOtWWqeG73w5amSRtP8sKqy&#10;pJkSIyszELjjBXBFWfAPxCkt9c1zRPiH4CXSJNPuHu31SyjY6beWhb93Mkh4EpHzSQnlfU1hfCP4&#10;wfEv4tfBD4R/HHwX4ShtZtc0+D/hYmi3AW3/ALM/0Zo5cow35guV2hFGSreldB45vfiDo0ureIdS&#10;0zT7LRbPVrJtNutDb7VPqVq2BKtxEwAjYOccZG3muepSlGTwtVK6bS97VNT5XHTd3u9ndPmslcuM&#10;o3vF7v8Ay627W20eul9uPuPhnf6P+0ppPxb8A/tG6no2mxzLpniLwjJeQ3ul6o8imSBWEmJLWcqc&#10;qyHLAAYxXoni/wAK6tY+M9L+IPhfxhc2smh6lK2paU7hLe7sZotrQkYIJSTZKh4IIYZAJrxz9pf9&#10;kzwNoFt40+Lvg7U/GVpqvjLxFpWp6tLod5HOthdW5AivooJRtTyxwQCdynAFe8R6/aap8MtQ1XUb&#10;3+0lh0+YXElvEVkn2R5Py4yGYjoOmeKeMnGVKhXpT501yNOCT2V07X5vilFNvmsk9FZJU5S5Xzq3&#10;zv8Ant6WS101ucp8O/Dnwy0LxF4ut/D3hpYbXUZYNQ8R2bTmWzvJ51LtcJExISUtgMMAMQCATzXk&#10;0Pw5tfhF+223iqz8Z6TouieJb2fWNV0WTwvG8Ors8awb/tJJeK6jfa2RhSpII7j0X4laJ8PfFvwZ&#10;1rWNU8SNpN9p+i2Vx4ivLGSSNrY2oS7VGHBACR4wQCVJHetfwdrPw1+PHwF0X4naH4ig17S9eitt&#10;Tg1bS41k86c4y6pyEY9GUdPrWtHE1MPTnVk5ONT93O6vq4xs7tNN6NraSSTVtGiUIymr9Pyf6afh&#10;92s0Twx2Og+HBqem3Nws0NjrUNqJ4YJEfcVkLkkJJ6Hg9scVifs9/EXwT4q8XeN/DOl38K+JtB1h&#10;E8aaXFbMrW9w6AxuSQC25ADnnjHNUZvDUHxE1yM/Dz4r3mh6z4B1prK8t47bMFwXXcLeVZPldGQj&#10;DjkHkGub1/TtC+K2o3St4S1D4c+PtQvNP1C98QWkIBvPsNziKGZgV85DjbsPJSTjOMVjDD0Z0pwm&#10;2m0ru2sW5J3knrKLjquVuzs+rvUnU5tP6Wjuv68/Xg/2i/Afxd/Y/wDijZ/tP/AnxE2r+F9Y8U3s&#10;fjTwf4j8bTWVq15rUlrbm5gIjeJVVoU2xSALHI+5WAZhXpnw7ttXsfF2sfFTQfjhfa54P1bwydE8&#10;SaCyiW907xDbzGJr63WIeWjhZDHMigKWjR8E5rd+Kl/4N0b4beK/F/xC+Gc2uW09jDaa9o+hyNJN&#10;dyecG8mGPcP3gkKsOjE468Cp/CHiXwJJZaJ8VfA99Yy6XfeH59YvJrizNvcywyMoknZQoAlyoEit&#10;hiynPOa662OqYjL4c9O8leDnZe8laai9/eTvaWjatfms0soUoqTUm7dFe1tLW9LXa7OzVrHFv4R+&#10;KPw6/Zgb4Ea38Yb7xZ4i0+0uLCbWvEnhsuNXQyF0Z8Z3fu/kLchj2rrvhT49fS5reGaH7DpOrQrH&#10;4f0xtHktzaSRQK0qlvulD/CSF9OTXNftVeNdCl0QaUPirqng3+x/7P8AEFv4htdNa6t5d1yqxQDk&#10;Z8wttaPqVbI6VxGtfHD41XX7Qvg34u/ADxLJ4x+H/iTxNP4X+IvgP7Ogk0W4gXD6hb5O7aJCDIpB&#10;wOlaU8HWzDBylJJOfPJtrkjzWUrJqPInJK8VdWs4XXMrr20adTW7vZd/K71vvo3066XPbtc03RNA&#10;8CeJU1Xwvp/2G1t47ldLhTbFH5X75dgAyFBXepH8WTWX8d/h34S/am+BGraHp/jfV00vUtIkuLXX&#10;PCerE3CXIcOUAU7ZWVlH7t8gHIIrp/F/i+x+Hviq38ReMvGVrDoutX1noFnpVzaZJ1F3fayuOodA&#10;cqRgbM+tc5+yH4F+F3w28IeM/A/wn1eze3tviZrF1rNlYzCRdM1G6dLiSDrhcrIkm0YAD4xXk0ql&#10;TD0VjIuSnCUZRaTcdbJu72aaSvZp3s9lfS/M+XpbXWzvp28ut+3c0vF3h3SPiB4F0XT/ABlpy38m&#10;lQ22rWlxNp8bSW9xCgCvEpU7JM/eCkEAsAcVk+HPF/iLR9YuPB9vZ6beas2jNdLp0mpmJbo5+UIx&#10;XOefmODt4rH8Q2/7RPwd01dc0rwLofiyxb4iST3ttp+oyQ3Fvodwm15o/ObaJ435KA7SMkc1sfEm&#10;7tfhzpXh/wAS2ngbXvElu+qR251Kzjjmm0+3kYkyylsMsKj7zDOMd61jR92NJNTjJvls1o99rprp&#10;po3fTVFRlC7a0110tq0u/wAl20to1pznw18bfDX4n+Mtd+APifSBpPiLS9St9Xm0ybS5baO4hD74&#10;po5iAlzKkg+ZxnJUZFbfxU+HnxDsdM8cW2kfGJv+Kuu7ebwzeeILM3UPg67MaROsaxsrvbzMpkC5&#10;Gx3bnGK534hQad4vurjxT4D17VlutY8QR2P+nSSulvLFjckQ/gjkhJKsnG/Bqpq3xuPh39vjS/hc&#10;PiBcQaDrvw9uU1HTtQ08yR2GrwPEbZfNwBG8tq8khR8h9mV5JFd0aNWdb2mH0tFzcZLms4crlb3X&#10;ZNrS+6XK207Ob3ioye99vv8APolr3t0Z6Pqb+N/Dky6Bq9jpMfh+LTme31bDyPZagoyGxJndEx5D&#10;BgwOQc5zXkP7Mvx28f8AgP4Y+G/gt+214auf+E21DxFqEMmoXlmk1lqdv5rzRzQMoZRGUIAiJ3Li&#10;veviBBq82laWugS21xatqEQ1SOSLek8IHzLxwpP5DisXxl4Q8SXGtt420WbT5NHGiSiPSbqEefaX&#10;2fkuY5OgAGVKniuHC4nDSwzo1oR953urqSlFSSs7O1+a8k1aVlqmEoy9pzb7prp3v69F0s7PufPP&#10;xU/bO+Gn7GP7Wfw/8FePfjDqVz8OfiUt42n3OpGH7D4YuVbai+coDm3dsqPMOI+AMjOPUP2o/wBm&#10;Xwv+1Z4Nsb74SfHvXPAs8/iyy1fVvFvwzuYGutUuLdNlmbgnInjifY2wEbgBnIAx5W/xZ+G+lX3h&#10;X9nf9oHwXpd63iTwnq92H8RaDGsF7p8TOZBOhUiKUYLgAjIGQQa95+Enw3+Hnwx0nw74l+EVtpem&#10;eG79bB47TQmIh1C1SDAbLsVChMMCuGAXkmvbzCUct9hiKKlTrxTXNaMoVUpStJqySlpZpqSbipO0&#10;rnPTjOtzKpLmV9LNpq3RvR6NaO/bTS7y4fj94G8b6T/wjvxS8to9T8UXfgywla7iax8V3dvGRdTQ&#10;Yy0LKYp8xsVbcjAZGM9T4G0OxtdCt/EvhPx5qV5YR27XWlwXkLGX7C67Vt3DDeyqV+UkBlxjmvP/&#10;AIW+AdU8badrfwb+OHiTT/GFjcf2jqelXEelxwTxu99OYLmBkG0OsTKgkTDblYsctXL/AAN1/wDa&#10;r+G/7XniLw18TtbXUPh5qHgSxm0OSePdcW2qW+Y2gI3FkzFtd8blJ+YHJNefVwFCpTrww00vZrm5&#10;W9Jq6XuXinzNO7TS2dtGlHb2kotJrVu2i8m9bbap+SulonY9G+K2ganrPwcXxhrmu6fY67prLeaP&#10;qGp3kcVq2oci2XzcZjVnYI2R36ViyfEfw9qHjPw58Mf2gNH0zTdZ+KPh2/0LWPDN3K0kU1/HDtuo&#10;YJVH+rltyx3dG2jHIrqPF2qWTa3ovw88VWen2UPiTTblNQ0O4hE1pqTsOFhlfpKud4XGT2xjNca+&#10;gaZ/wm1v4f8AjjoNtrWrfD24tfEXgfU5ISbzT7WRmtcBhhmG7Ic8jGM5pYXl9japfaTXLpJX0jy9&#10;GlUScrPb4Xe6NJR9pe6TT3T2a2fTtrZ6Oy2tr5v4B+BPhj9mH4tah4J0L4i33hPxV4u0yTS/hno/&#10;iPxU93o1vY2ZVLDTrYNyhEa72XDMcsC2Wr1/4nfE740+FIl8Yr4f0DVY/B+otJ4oTRbea6vPsawR&#10;looo8BvMO6aQqM/KqgZORT/2lfhHoviDS/BVjpGgabqDQ+MRrEmi6hf7Lm82yreO1nI/SVJ0il25&#10;ClFK9CBRrXja0sPi5oGvajpl1HpuoaZcHX7jcskMF40yosDkHdFJGzHpxh8dq6auL/tKVPE1F7ST&#10;UuZO13y6JLXm1irJPmtLVSeqWcFUjHlTt2vrrv1+aeuvkO+AHj/TPi1oKfFTxL4d8J3Gt6dJc3Hh&#10;vUvCckrQ32lzbmh2tcJGyyugw6MPlcGrk3xd8M+JvD9v8T9HuNQ0hPGmirFo+oahp4u7fTLmNiqi&#10;eJDtB3992G/vCuT0Yaj+z/4t8QfCE/Enwza6dql6mq/D+28QXUjPaQKQLm2d5BjaTnawJxu5rvn8&#10;P6Xp2gaXp+h21h4dj17Woxqnh+a4H2aVJRuaK3UfKGIG9QuBnJ71x4qnh4Yj2iT5JNOGunJbmas0&#10;9pW6NKSlF6NMqP8ADSV9l69ntpe/bqtrMb4M1LwT8bfgsvi/StLs9TuLy4W+vIbjT2tjPqludqym&#10;Mnfbv5iL8wOQvQnPOB4m8DeK/FvgbxF8BNQ+J3iK81yaZdes9ZV4HbTGmfetjv2geUsyMsZYBihH&#10;Zc1a+AUPilvGGoRfEXSY4dUuNPeDTr/R3EljrFrbzHy7pSDiObayKyEA5QnkVheEPD4s9U+JH7Y/&#10;7PXjeHxZJ8QNL0y2j0i7uhBYLcaeWtnuIpOQNy7g3HLpx1pRj7DEVFGSXK4uF0pR53KKUeb4UlHm&#10;d3ZSUbNLZEn7yts+3Ts7b9Eu62tuTeJPAfwy+KF/q2r67oceh6zrGl6bea1qLQi3vJlsnP7ma6iY&#10;bwrqSuDyDxkHFM8QfDK5vv2n9C/ai+G3hxbnT/EnhqaLxRrGka5ItxcyQxf6HG1qW8q4UfNh1AdT&#10;wcg1N8QfDXhiLwLo+r+DrjTfCcDRy/Z9V1S6MyWE8sm+eGSFjskRsNgMeCeMV1fgTwv49sPDN1B4&#10;o+Imj3mh3EMlxo+saLZ+SIbWRfl4yQvljkOp5rSWKnRo88ajs1KHLLm+FpRa0unbli0ubRxWjSTK&#10;ioq3Lpa+3no++681fuYfjvRtM1jwv448FeKNF0+5l+IXhuR7Sz8RMbc3t0LXyjbXJGNvzNGuU+YA&#10;+orkvgNbWfxA/YW8C/D1/iB4y8IX2gro9t4g1PRbjbqNg1pKHEU0siHzIJTH5LyKD5iHsOantfjB&#10;8XZfgLf618bv2dbrUL3wv4oCx6VYOuoXmraPFkxalCBjdKSEbYOetS+HPHvjzRPEfhX4q+F/C+z4&#10;QeIvA903jTR9Usns9R8MzQwyXI1CVSfmjkQeQYgNwYA5NdKpYmGEdLS8Z8yalFxcoRast03KFuVN&#10;Wbikm21EzdSnrby11VrXab2aXTXZ721N3xr8KvFc37S3hr9oX4W/Gu6s7YC6g8UeBGaE2viK3Zcq&#10;0WcMssRUbWyeMio/jF471Twd8EYfjP4W8Ea5ceILG3uJfDfg/UNJNzqF1dNkLbKobzASck7Wxt56&#10;VV0rTPG/xH+L3hTxt4U8HWk3w3b4Z3V/pOvXMnl31rqkrKLVAvXaIOckfxHPSpotT+K/i/4VSarr&#10;OgWcOqWmigWczXHmAagk+2RMDGwlBwwOOa54xaqUPauMlDli1dJ2bn7krat20bfvRWm1rNW9m4xb&#10;WrWqemr2v0Vr9tdNx1v8QLRNN8I3niX4fR6fZ6ol1d/Ea3Vnuv7Evmt0zZMg3NEzbznGD8uB3pvw&#10;V8A6X4L/AGgviJ480r42X3iS1+JWk2N9pPg7UrNIbbSo7JGt447Vid3l+XsRlYA5Bc5JzXQfDT4m&#10;eHfiz4M034gWUaaZoq6xcR6i97GqG+aA+WZN6HhlccFslhWN47j8ZaV8R7fxNcpJqGpaXCtzZQ6f&#10;ao0klr5pkuFiZ/8AWHy1UFcBsZIqOao/aYZrkbTjJN3vafMlqm01JRu1JWilfqU6cYzTfS+z0/yd&#10;unZeepV/Z21LwLd+IviT8CvAPx01zVvEnh3xBZ6rrmna5qQun8L3F/CJEsrclQptQq5WLLBS5GeQ&#10;K5z4feMdI8G+JfiDrHivw94g8J2Unj610Pw+0kw/eq23N1DHKcIksxOApOVyQBVjxn4X+GPhrwJr&#10;Hxt+H8lv4bt/GUK3j6pb6WGvre6nmR0LsATJ5cx2mN87VBAwBitDR/hq2tfBz/hV37WHja1+I02l&#10;3sE9rrd7oUdkYNUEmYxCImK7kb7rjkdxXY/qtp1G3yzcYtNe/eKi5tWSg/e+y3dJ/abbcfvoWXVb&#10;6vutL3bukuujfW551/wUm1H9tXxFr/g/4TfsheGdAPiOx1uG8vPG3iSSM2mmk52hbXy3k3sAQ0i4&#10;AXjknj134pW/xfv/AIe+Cbz4h/Czw74m1CxvLWXxVdaDMyiwfy9z3un+aCwZJlXC43bST7V0XxD+&#10;Gi6lrXh7x2dcvrHWdLtfs0GoxgyechKs8cyAjccAgN23UW2qal4Q8R614w1HR518P2dq19bXRvto&#10;S6ORLE0R5RQMYbpkn0rl/tCnUwWGpUqcL0lJ3s1KUpOz97m13vFKyWvu73IQ5JSlzN3d7O1lbta1&#10;r/n56nL+AfH3hb4vfEvTfiXqs3hrVtJbw9daR4P8ZabqStNeXDyBr2yntnQeW0ZjRlIJ+YyKVAAz&#10;f0/wl5viu9+CvjC12zadosN1oPjzSreG3vNkkuZLf5VBjO9Q7BSUcdRkVw1/q/w90fwN40n+DviD&#10;T/tHg3VtJtdU0nULbzLW3urq6hnacsAWMkkc5TzFOc9elelWHxThl+KVzoereBL7TdahWd7jT5ik&#10;0hsol+VomUkSAnsORnmjE06lPmlRi1FKyT0cbcsk7PvGetvcbd0knFK0oqX3v9elv5r3XTc85/aQ&#10;/Z2svi98PNW+Fek+FfD/AI41a+1BLmHTfEmqS6OYrd3X7Q9veWeHDYG4L03AZ6V6V+zvrPhfw94Z&#10;vPhdpt7qTr4XbyF0/WbjzbyO3UABt2A08eQQJcEsRzzWD8PLvwB8RPEviD48/Bzxsv2fT2On6hE9&#10;uptVmQZlYHqrr0YdiMVc8HXfjjxD4LvtV1fT7PS9WvNUlstJ1rRlSeZLM523CMQcjcd5Q/KD1FLF&#10;VK1TB/VKsnaLTs7pxnJLm93bRL7KT1u76IUYqm5SXVLT02t336v0tqeN/tV/s6v4d/ZnbRfghb+N&#10;/FuuaXql94n02PTfFn2K61Of7WLsrM42ecPM2LtyrlI9ueue2+IPxW8N3WheFfij8W/hH400LxUN&#10;HU/ZbGQ3F1BdMygQQNG3lzytIxIyDlASeBXWaDqHxT8Gf2D4R8cXNx4stfELLp8fiqGzS3WBo0yZ&#10;bpUx5bzYYKyjBY4OBVH9rH4O698TDp9hbXV9daDJe2d5cWNvcrENOubOTzbeaEqBIhkfCuykgBRx&#10;gmuunjlWqUcPipJrmnL2ik7tSspLotWtnGLbVuqQ7ypy5r6XXyto30d3pp5La9zW1P4y6j4Mt9e8&#10;V+OLW4bwppvh+O9k1OyiLXVtNnDRvbJmQYzk8HnOOKzfidrltd+BrPxndNp91oGq+XLd6pJNIyac&#10;CAyXCMv3MNtZuBjkGofEvjy9tvj9oXhe0S4t9Sjsft2sSfZSVuggw8DuB8zFW3J2OK1PAWk2ya5q&#10;HhT4e+LdPuG03VmvNZ0by4wfs1yhPlPGpwrZ5GRzzmuBUqeHjGs42dlLrZx23to7pPm2ba0Vnd+8&#10;/T/g/wBa9LdTD+J/jG68LR6L470vW7M6X4UWO88W6bZ2nnx30LxhVktCp4kDMrgMCW+bHIqx8W9A&#10;8Pan8R7P9rvw54v1jTfEHh/wneeFdNjnjaXT2a/miZJTCSBI6SIu/kHbhTgqK2YL34Ua7fXl7oct&#10;rpsNrs0/xHa3YESW+ZPkUxt8oYy9Pwx0ro/h14P1/wAM+HtQ0DXNV0+ZG1WZ9Dkt4yT9mGPIeRW4&#10;eUDJZujMc1MsRHDxjKzUo3i07LmjL4k1Zp7ve75WuiRUo80b/P71Zrts9L9zxP8AZn/aBX9uf9iX&#10;xZH458Gal4B8QWN9qHh7xPZ2lq0DW9yp4u7cSjIV1If5s4JIyetR3V7+01+zx4q+Hnw6+FPg3R/H&#10;nheZki1jVdYvfs99pumrEP34eJT5g37vlbd1wMV3vw10DTbX4Wa34b8Q6rDrEeq6xd3F9Mn7hvPn&#10;kJEC9MKq8DBPOazfGupeBfg1/wAIf4K8R6Nq2nLHpZ0/wx4ieaQ25mQ71s7mVchA+Bhn4J4zXpfW&#10;MPLGVqVClenKc2qbvJK8d1K8Z+7uvLe9nfJRnFRc3rpdpLVpa6ba67apO0dbD/A/7SGi/GTUPEmq&#10;W/wQulvvDHipdJ0/7VpqtfCRQN12N2MwqjErIhJwSMZyK9P+IXjrQvAHhSPxtqlzY2titxFLJLfA&#10;JnJ5RRkfvWGdvvXlHgDxX4T8Va/q37QV54J1rRfiHpXh6TSNV8K2F550ZiZjKsywgBZ3x84YfNgb&#10;aT49+K9Y8Q/sUXvxE8FjSvGd1aaALyG3s7OOa31qdAyvAYpshVYnDZwy7WAINcNbA0q2PpUowcIu&#10;UYNN3s2lopaq3VS2d29k2O8qVFuW61fZ+el90r9+mtjRtvh34lufh9428T+EIvCPh7xh4k1T7T4f&#10;8Vafpont7qEYaza4EWDKoUmNm+8QTyeK6fT9dbx4zeAPFPiHy9c0vS7N9Wk0iz8uL7cuC81t5gJ8&#10;vdkbWzgH1rO+EurSaF4e8K+FrPRLbTrPRfCkBuvscK/Z5k8tQkMaqSYwpPHXAFMtrXRvE3ibXvEu&#10;hfEOaOSz2Q6tZSKpSzZRuKxtgMCwxlSSOayquVSpNT6axdrtaxil1drJWjeyvZW2NOWNO6T0X6aX&#10;+fUpfFz4V/CnUfHGnfEDxn4SjbULXXLS60HWVWSMW9+wMSynYfkfblSSMEEZrrPEniC4v/BGuaXb&#10;3trfNDutJ7qbUAvkyZ/eo7oCyMiZYHGQQtc98J/G6Wmoaz4D8Za7Ba6neatu0Oz1S83faYWAZVj8&#10;zljj+EZxV7wd4Q8XeBdD8Za3H4f01tU1jxEdSksproNA67FR8Mq7lJjUdcnNTW9ouWFWV3Dl5LvR&#10;ptfDfZb3tpfsJKMU9LX1+ei1+WnyS6GV8MfHOo+CoPEC/EC4gbw9bX1onhvX7fUWuo9SsJECia5w&#10;v7u483cr44+6c9a5vxl+x9baj+2z4V/ap0nVLi3m0rw7c6dc6pDfLE1yzSbora4jCjzkVSQjkkqO&#10;D2rB+OHwE+IPi/8AZcuLD9lTXrOz1LWbix1G60fxRJ5lrcaely0s9rmMjaXbGWUjAXHFeoftLajr&#10;5+DV9450Dwvd6g+j/ZNQ1bTdGvCl0FgKvKIucOAoOF/iArvjJ0cQp4WqlKs50pLaycYRu03pzNvq&#10;4trTss7rmvUWsHu/S17+Wt9vuY3wnc/EXV/E/jXTvil4q0fVND8Q3TWPhvw3eaR5JgtxDi4tZjyL&#10;hXBLb+4OMVwf7OPh7wJ8HviBdeAvhL4zhutD1Kztrjwv4Nhuttxplom6OaVUmwzQtKpUBc7QoA4r&#10;Z/ZS/aZ+G/7YngHxF8V/hzFq37rWP9DtNcsxb3Fk3lgJHt/hyOcHnB5rnP2kviF8NPBfhb4d+L9a&#10;8E30OpWHxX03RLOTT7cefZXztJtAcjLW7EtnB2/N0q6eHxkcVVy+pTcZStGUEkkpRjdNx010S5lZ&#10;u8tXzWbjy02n35VfrZ7eurVvXdNnt3hXSPDerx33iLwtexi38TNN/a00eGE9wn7ssT1DALsI6YHY&#10;14P8MPGngLTf2s/HHgK7+HesWMVx4GtorTULPSJl027gieVZLOCYMEjn3MZMABnLZycCvcNLm8N6&#10;DdTeD/CGqR2988kmu3tnFeLJtglkIeWNG/5ZNMGTAxglsVzXxO+E3jXxJb6b4o+Hviqz0u+03Uk1&#10;DWdNjjeWDW7UIxe3VNwAZ22hWP3SO9cOBxFOnKrTqyajUjZNtq1mnFuyd9kl230WoSjy2a2W+ndW&#10;6dt+uiasVtb+HvwYsfFei/EDxXaeJtNvPCtrEun6pceIrlIikMeVW4g3+XMQjEEupJxgmuWi+C3h&#10;7xz4as9E0fw5p722l+ILnxD4YurPXXnNqcmSBlafDWzs7kmMAxhDjpxR4S+PPiH4z2tn4KHw8tdS&#10;vtNvvL+K2g6hcm1vPD9lJEWBgLAC4ZCADg52034Cadq3iD4bfEC7ub/TdW8L3EF4vhHWntijyWwR&#10;s28oHzOE2gFhyR0r0OTHYSi3Vm1KDirOTaSbaVlfs3JJ2Ti+aOjYe0h7zvtr5X0d/wBU1pvrdHoP&#10;jy88Qr4Obxyuk2sPiS0iEX29ZAklikjIskzO42Oij5yTkHaAOtHjnQ/Gpt9P8SeGfDvh6XUEmkh8&#10;ZXF9bptvbRotpkkUL+8LIOVz8gOBkcV4XF+0da2/wo8C/tFWPiXUr5PihJaeC9P8O6HpLavo+mTb&#10;8C9mh4cKuxlYHGDIN33a9a1jxz4E+K+p/ET4IaX4h1rRbePQlspfFOmAhS85ktGeIkfJPDMjDBGC&#10;Np6GuepgMVg3HmjonJN2bslJQlG3VRk3ZK92r+ZMpRqRmoatX0033tr3TT809dtOL8N/sb+C7vQr&#10;7Rvhd4L0f4aaOnjS21zwjH4JtYGsJ2hB/wBI8v7h84HY6rjAGRzXW3i/Gz4XtefEbVLHQbyH5T4i&#10;Wx1KWGzSNGJluolKsyMi4HlnOTnmuf8A2VvgR8U/g38FtQ8FWetW1xNod40fhLy5mmtZYEAUSSRk&#10;L5U7EMzqvygtxWVqnxi8f69q+kaR4f8AG+q+GbTWtQCNrENnA0dpcQORNGUkILCZhtxy2ORXbV+t&#10;Y3GVIe1jVhF6uV7tWTvf3pXaV95ap2V9ynGNOChDTa33JK/ySTWm2iTselfESX4v+LfD9pcfDTxf&#10;Zxi6u4NU0e9jwZYoF+do3GQJY3UMDgA/MvTBNUf2fdW8D/HjTf8AhpKKBbXUPHVndWGkfatKWz1O&#10;wsYJMTWZdXbzGWVWlDA8ZGOK2tc1rTNU1TwzNeaxY6TqcmrS6bbyXemtGbhNpMix9lL4XGcqRwK4&#10;fQ/hJ4w+EukeCbv4e+DND0+x8ISakdQ0jSJn+e5u8Bri3UkKQp3tIpwTuGOledSVOWCdK6hNvR2S&#10;urTvFt73lGCTW3vXtd3u2t+n+atv5q3/AAE2eaftFeDPE/wo8QeGf2p/AfxG1O6b4bvfLqEmqXEt&#10;41x4fu2L3Fu8RwXXdGqq5J8o819F+DfFWrfEK0tfiZLLawaH4j8DQ32l+GbqxC6lp8jLuYtKCVdC&#10;Co24yDzntXC/HCbxbrHga18TeF7ZJNQkkW0t5dLtGdUhkkDtI8J+8rJlZF5K5zVr9pnxn8WofgJY&#10;+KP2cZ9P/t7RtSs57ixNi0xu7OGQfarWGOMgl9nAA6eldteVTMaGGpS5VPmlDmdtFfmSemnvNvm0&#10;erVkrt5W9inrpftdq+79Nn5O76s85nX4nWPgxv2mYPhXe+G/iZqerSaTrGk6f4h8/StY0+N9sc0y&#10;TL5YUw8jbsKksBmu48E+PvDvh3wh441zw/AdNjt9QtYLfSWupJrG2muIk8oQxKGATec5i4IDZAIr&#10;sLb45ePYtePiLxF8HruLwB/wjcd/Nr1wypcWN5kmSCW2b5wgTndjjpT9U1O30bwtb+O/hrqiyx+I&#10;BJNAsvlbY5pYwbVFjJG5i/AAw2DWVbFzrRUKtJK7VrTbVrpqm371uSK5Yp6xv20KjGUY+7LbT59e&#10;27Ta6a+7o9ZdQ1HxBL4z0rwvZaxp2reFPEGjrJdede/6RFJCreZNE3DS722/ezgI3TNeV/FbQfiD&#10;4G8L32u+FPiJ4f8AEXgWHQV06+8M+NtMiu0vrmafcLp2VfmOCU8l1IYYI55o/aW0Xw/H8UfgF4xv&#10;F8UeDdS8PapfX6anptmJbG13wotzZ365/wBXNk4YZ2kMeM10n7OF/Bc+PfHv7P3xI8ZXHijULOaH&#10;W47jUdLjWBbO4d/IFtKFAnReCGOSpGM1pRp/U8JDFxtKPKpSi49FUcHJOzje3L7ycWm9no3LXtG4&#10;vu0tU7pJXXno3o105v5TsLC/0eTwLH4f+BFh4dt9d0nRl/sDSLexFpbWZZMqoRQFRN/JAGMcGvPP&#10;il4F+H37VPwj8Tfsq/tM+Cf7Ds7nR47XWLrQWNmI7pv9INxbEAxHy3jMhB3YI+brVux+FvimP9of&#10;wj8XrTXb6317TbO+0H+x9UmC21zpZlDmcqv3p+PlYAccGqPinRdE/aL+IHjP4Aajfa9p/hi68K+Z&#10;r3iLQNQ8qK4kuZHDwRyn5oZRGmH7YYjvU4WFPD1lVp1GuW1T2ivzwkp2utubvHTVvfRszrL21GUJ&#10;QvzXXK9no7a9E1v56bozfFfw48fX/wCzvAPDOuXHiaTxRoY0iy8eab4fguri20d41jsJry1kdVuz&#10;bHdK+wqSSGUcGvOf2PfiN+018CdQ1L9l/wDaTbRGm+HmtaZaaZ488O6O/wDxVNlexOYp5FdQY2Gz&#10;MrZ+Ug5GBk9B/wAE39C1/wCH/wAF/Hn7J3xX0HXIdP8ADfiq8k8Dx63Iq/2n4YZwbWaF4zgrvyNw&#10;PUCus1LQfjZ8Ifil428bfETxHDffBnxB4BF54mXUJT/anh+/W3MUhtgFIljZVTKjkMSR1wfZrVIU&#10;Z4rLKvJUV+aErJSlrHlcGrrmcJSjyfDsl7yRNSUfbLERk7NfLZy97+Vp3TkvtNqV09PdvEXi7xF/&#10;wrdfG/gO3t9ZYWzXQOmyI32uNRnERyQc4Izmvl3x38Y/2OviN+074r/Zx+JWgWOn638Tvh/Yy2+h&#10;+LtHSz0vxBctHyDeqdxuVXCEYDfIME4ruPgppOi/s/fA+H4oaTrukah4Q8NeBvOtbizWWC5s7Rcy&#10;7Ht87clcZG0MWJ9a5nRvEPwJ/wCCiXw1+HOkRXGhX66hrMPiu+8GeLbNf7Qi0+NnUBFbbLGS+GDo&#10;e3ORXnZbhaOBqValpulFuPtYe64v443Wuq5FpeG/xR0YYn95P2acW3o4vfld0/8AN3TXu281hftT&#10;/BCy1f4beJfg58CdZ+IlnffBHwMXXwlpOoSyv4p+120Zht0mnO6dLYRsUwT+8ynGefYf2Hf2hvhh&#10;+0x+zdpHx48JeNLHVJrV7qyur64QWt1prI5C2NwhCmJlULmM5UHlcg5r0EN8T9E+N1gbW8tD4Zk8&#10;OyIq7cyWt3FLlACfmAaPbkcjKZ6mvlD9lfxLqvwC/aS8H/sfa/8AsraB4fsfix4R1Lxb4o17Q43m&#10;s7rWEml3IzZYDESgknHMigVSl/bGRzovWdK1SLUo3cXGTrKV7SesXNWu1fld48rTcqlGrzTkuWWm&#10;t78129N1ZpO6vvbu0Lrfh34i/Cv45wftCfDLxfJrHgP4gTeVrlx4e8Ny64+iTKXEssU8Uv7mIEDz&#10;Qyso2n6Vt/s2fH348r+1/wCJNS1n4q+FfGHwL8SaPaT+DPGFnp8Fncw3xG0WUzLghlCO22UYx930&#10;r1a7t/hb4S+ETeLP2bI4tN0XXNaYH/hBrcS2cs/mbZ5TEnyo+QQ/QE5yK8X+Bn7PXxC+FP7aXxC+&#10;D3j74T6Dr/wj+KVjBf2v9maXFHHp9wMsZLqBQCpZhwwPB6YzXdDFYXMMDiPrEY80abiuaMVNxhON&#10;2trVYRtb3/eSkmru6iMZxrU7yfKr6LVfDrFt9Fryuyd0lbou6+B/wa1j9nj9sj4gReDfHHhv/hAf&#10;EVpH4n0vwXpunsLjw95mRduhJ+RLiVfN2rlCVYhVNO/a0+Avwm+NOrWk914n0vVviXBbv4r+Dunz&#10;a5Pp00q2aqxhYwt/pMCuWkyyna8gOOCa8S/Y+/a7/ZB+Lf7dHxHsfiTovjj4c/EJ7hNM0u08Xa9N&#10;b6ffaVZJ5ax26ttREyDIYzk5bhsE19U/FTXfFHwxtvDms2GiaP4ud7ptKs5rGKKLULOKZyZ72Fjk&#10;+XBADvWM5Y4YjFY5hDNMrzyk6nNGt7OGrShze4vtJtSi2rTlzJzXNd3bZOHlRng4exty/Zd72s3y&#10;2fS3urXbWO2p5N8CL743xftEWeueIbTR9e8G6s0es+G/FOqahJe3EVxPbBdThhnVf3SxybYlgkCq&#10;VBOD25/9qb9nTw5ofiFvh98OvEA8F+D/ABl4wtNR8XaoviWeCy0nUNw2WQs98caW16NyHyyF8xss&#10;pzXqPwum0jwdpdr8E/B/x7fW9L8SaNJrvg3VILFHmgsBJzI0vIuHZ227sbuprxvxv8LJfHF7dfs4&#10;/tteCW+IHw+8TTW+o+G/id4f1trWa21VZH8m0uGUjGw8RnBA7iurB4iX9quvGXJGMUuWKalKMW7T&#10;UJuMXOLu3FvWabSauiq8XTiowi23t0vrfkbtpaztdayile7s9zXtM/ax8BeJv7Yg8V+FbPTPC+qT&#10;TeEfDN74ckt9UsdFJWE6bFdOPInVmIZZCwG1eFJxXufhz49/B3Tfjfffsh6/460mHWvD3hOx117D&#10;VrhInlhuGI8xOAgCFgpX737xT0NfO/7PekNq3h34reAPGnxn1z4peA77UodMk0vxjMRfeEtQhaPF&#10;vMRsLQbxGySpjOOcZqv+3Z8Kfif+0etv4p+F+peG/CfjrwXrkvhuXUJrixkbUNLNvFLJ5n2gK6Ot&#10;wkY25YYGR1pV8vwuOxywmKnGCSa9pFcii2oSi5K3M9XKMk43vLn5pJ3Lwrco01O/K3717N2fbVpt&#10;Np7u6d76ne/BfxZ8bpdO1LwP4m/Zz0ux8ExXEWl+N/CWsXWH0PUJHd5bq2bBjuLGQFJEZSGQk9CK&#10;6D9nnwz8TvDWpat4N8c+M7vxl4Buo2trfTtdjia500iVsK0i/ewrLtY/eVQc5Fdtb6B8PNI/aG1z&#10;xZpniWWZ/GngOFdQ06bVN9qy2rkrL5THEbtHMPm43L9K5OVLj4S/EHQNc0DwTqV3Z63qgstYs9Rl&#10;VWitPIykcODiRlblQ2S3IB6V5NTFxxaqQpwUeeMZWt9pK7acpNqSaaUk7ySXNd3bv2fLq3+myX9f&#10;ieM+I7uX9lqTTz4E8EaTc6bqXiy70/xHHq2pLptxDYb8xuZG+SeM7ioYHgketenJ8VPgb4cg8Vaf&#10;4p8Pai3w88eSKWupIzdWdjqG1Yp7GWJVJtiuxZMkbG5YEV0Hivw34G1rRW+Fnjr4DL4q8I+LNams&#10;5NS0crMukPJyguIZTvi56svCnHArz39nu4+HUOnWvwf+HHxE1TVPDUVrqWnvLrlzHHrfhvWbaVkg&#10;ikjdQZo2AdVdgwIRQSQa9CVajjcL7ScJc8X70k9435k7pyUZxcbJOKbWnvNol8yqNJ/1vZev9dDa&#10;+Afw08Nfs86h488Efs/azrum6Tb2P/CX+H9OWZb7Q7uHLtM1mBl4/OJZZIASAyhl64riPg9a6J4L&#10;8Qaf8XP2aV07xJ8J/ioseoyaTpsO6TwnryH5pxCcY3ElJFXa6lQ208mvV/gRJ4j+APgrw78OPiB4&#10;b0vS9evNQnFrqkbFdPvb6VhI8Kx7i1qbiMlhEuY0dG28cVx/7Tfwz8N6TdaL8GvHPjPVfDeifE3x&#10;lCvhfxd4ViW0vdC8QRlpbcvsXDI4XYdww20ZPNKjifbY+rTqS5vaby+L2kYJ807LVyXKqkfevdSj&#10;Z81jGVNU4qUFotbdfv1SW9/U5X9v34cfEHSPjR4V+OXwf0TS28WadpM2o6HayWyxmXVoly0G75Wd&#10;biLK7QThgDivZv2XP24PDnx5+AFl44+I/gzXvh/rsN1DpfifR9c0eSD+zb6Q7Ny7wA8BfgP05APW&#10;vPvHfi/4j+NPB2qfs4/tDeTH8Rvh+E1mx8UWFm0S6/p0f+q1WxIBCzIRi4h5xz2IrufEvxg1XX/g&#10;9DqfieO4NjHo8J8ReIrO3W5fTZMCSO78ogrd2b4G7aQVwehHGeMh9ayrD4SvTUpQdozjLXkburaN&#10;SjJPRWUlJW1k3EKMuap7ZNpPRxtrdW/L53v6GP8AF3w/4o8QfEvwna+NfgdDqMGmakb+58V6TOYb&#10;rw9q1o5Flq1up/1iFMJNHnLKwGGArovgho9h8ffhB4q+Efxm0Pw79rj1i/02/h0GbzY57YyZNx5b&#10;58pmdm+UfdJ4roPCOt+MvD+lWPxE+JHxTsdSs7m1Mup2VjpJWFUZECSWuf3m1ch2U7vlcnjFec/A&#10;y7/4VJ+1zrXgeexjv11zw7Hq2oatotujW/nXN20cUhx+8iVhEu/gqH571w89TEYGdOFlKklKLjzb&#10;xk725rWtdKyVn7ul7s6I04xk5rra/wCX5vub3wF+CXxI8PfD3Vvgn4+8fw302g6gYNH1aGEKTp7J&#10;ttZNnQTIoAbsWTPeuP8A2ePB/wAUtb8D698EP2iYt2veFfHEv9gawtjGsOpRBQ6XEIzlGYckrghs&#10;9jXc/EXxLb+AfiVb/FtdOm0/w1qGpS6V48bVLiRY7bylxBfQ7QVUbjtbdgEHPavKPFmg+GPHvjfS&#10;dSOoeJtU0PXreWa11LQbwN9n1WCYSW1xHcRn92ZUUx9CrgYIzXVhpYjFRqTqNJVLT5lFXjON+ZKz&#10;S1968b2aaemlh7aX06X3/r8Ebnizw74h/Zu/aj0X47an46dfA2talb2Xje11KTzY9D1kr5VtfB2z&#10;9nguY2ETngCRVyQDXTfCS6+Ffw8ufHHh7SdS17T9B8aeNLrT5LGaPNnpGoZYSS227/VxSllfaMru&#10;yRjNan7K/wAW/hz+2P8AAGTXPFvhSZpNWuLzR/GvhbWI0kuIgZHh8m7iwOCqh1JA7EeteHyu/wAH&#10;dD8K/CTxL8PJ/E3hf4hR2Gk6D4sXV5JrW61G1u5Ypre5JAazvPs6J5E+cSPFsbBwTpGnWxkp4PEJ&#10;xrU+WEkuVcyg3JPVpOUEm1rrBLpzMh8tOPtL3i2rO73d/wANG9bJI+k9ctLrwH4Hn+LnjDQovEmp&#10;eEPNkj1HTdPV7yeyCgH7Pt5OV+9HnBwTWHp0E1rpvhnxL8GNGt9W8OvPPqNnD4guCJrKaQbmhjEm&#10;WRWBOAen0pPgBqXiDwZ8QPFn7NPxQ1AandLDb3Fnq9rlFuLC5WSOISxk5jnVU2uR8rHDDvXmXwm8&#10;H6t4L07xF8Nvhprd83iD4P8AxCS5n0O7eaR7zS7hc4G8fvI2jJ243AFOMV59LD/xIykm48rT15JQ&#10;mrJ2TXKlKSSelud3S2NZcsba7/qtP6t1Oz8U31h+034h8YfCSw8D2Gj/ABC8H3VvPo8PiTdsO9Fk&#10;ju4ZYyDLAw3QsRkqSc1L8P8A4/N4n8SaNpvjjQ7Xwv4u1TUrq48G2t7G/wC5a2dYNS0qSboJQAZV&#10;A4aNkcZwa86+OVn+z18XPHXijxz4V1bxDpPjfwPosPiTwr4m04zRYVpAjWwL4ilTzQI3t3wBu/hz&#10;mvSND+P/AIb+MXwr0rS9b+Gccnj3UbvUrDTdL8QWZsYpfEljbNKIDI+HheeMMY2UMWG5QTjnqrYX&#10;lwULUpOOiad06bcE21dtOnKybvZq0otq/MTCUuZptaPfTaybT+VvRX7mT+0B8K/D2p+CPG2vfsya&#10;rpPhfxRdeJpdY1rT9Szbb7+3VI7vUIlH/LTythZwCjfKW65qP4SeKvGviy08N/A79qf4IaKda0m2&#10;t9U8A+ONHuPM0nxFdIM+fCyAfZp2jO4xnhiWxxXbfB3xZ8BP2wvgvpPxv8GaV5flafqujw/aBm80&#10;SfY1pf2z5+YMCOd3DBFNeQ/C7xV4v+GXwr079l+1+L63XiL4Laho7XV54i8NSQw61oDyEI6yIWVj&#10;sIQTJjDLgjrRR9tVwtTCVF+9pSSfMpKcHrC6nG94xajFqX8+m3MYyjH2kJQejT2tZ6rS3VvX8ddT&#10;pvEMPhv9nXwhqVj4l1G/vfAPibXylhpssC3U3hm8lJaa1RD80trL8x2jJXJxwKT4beEPhp+zz8bt&#10;J/Zj+GHi+10nwPe6HDqH/CJ+IpJZrO8srp5d0dnI/wAsc6XAV1TPCtgAECtH9t/4ZeIvjP8ABjxn&#10;a+FdPvptX8N3lj4u8Ev4fuf31xLakP8AIDkF2i8xSnR+B3qS28b/ALJn/BQr9n3VPhrqnjOxngbT&#10;LGXUP9OWx1DS2kZXglONslrKJVGFODvGOc8lOtKpl6rVOZxlJxq8qT5W1DkqOOzklKSTbi3JSs1K&#10;7B04qo4xV3ZtX3u2m/S+nfV7aa8L+0B8A/2h/Hfhfw/8V/2dvjBN4Lutc0u603xZ4X1S1junkmXz&#10;Uj1K0I4j1JQqrknDDaTyteN/8E7vgL8Uf2Om1b9oP9lT4oXnxS+GniqOMfELwD4kvjFrui64hAup&#10;hv8AlaZW3bozhmU45wK+nv2XvCPxgbw5H8I/2rrGWPxH8N/GU2p+GfH2j3sf2XxRp7M6xXc+w4Wc&#10;qxjuInUZcBxkkmm6ZdfCf9nf4r+PvH/iC6t47XxB5Uni6ztdMmZru8UhYbkRoCjSsjhCy4LgAnkV&#10;6Ec4xNHB4jK1y1Yu2kYqUakea8VzL33aLThLmU4NcjWrtjLB0sVWjiI3TT6t6a2sltbb1u2n1fZa&#10;l480TxD8QfDGuabb6TrEzRzXGmXN9GIb6wLAAwJuAYKT6HPHeobf9nj4daJ8RPHGseDRrGi614ju&#10;E165stNvPLhu7ryRHK6RH5GD7QHUjBb615L+2T8b9W/Z/wDDGi/E/RfhfrXizw3pviC2l1qz03Ti&#10;dU02xZwRPHH96SNSRgcHsa9W+HHxt8PfEnV/+GmvhLfat4k0W9t4dOvfCd7pTWWpaRcQ5ZiIZwrC&#10;Rtw3xng4BUmvCqYPHYfAwxNG6pyTje+jakpKEuibvdKSSfRu52OdF1OSVue113+X43+4yfG2q6p4&#10;D+GXg/x1oXg+31/T9A8QQ3PiKHRNHTI0+7Bilu47c8o0ecyKnPysRnpVTxDefFTx74R8Z+DPBzWP&#10;irQJrefXPhX46hmWS2t7yCVdukXcf3sxyKQJMcoSDgrWR+x1qnxx0b4/fGL4SeI/hvKnhq28Rq/h&#10;Xx00jQyi0ubc3VvFLaSDDhWkkj8xD95cOo4NVfGn7ctj+z98TV+C/wAcvBkXhiSPxZHHJf6Poc8m&#10;l6jot0jeTqbyIu21b7QDFMCSFYqejZrqWDxf1x0MPTjVnFKommm3GVpp8q15k3a2mkmpRtZqZVI2&#10;u21FNrVdrvXyf3arujxv4+/tF3Pw08PfB/XPiL4P8X+D7PVPGEtj4k+32rXg8MalLy08Nw3JtfNI&#10;wjHa0bY4Ir0b49fATx98Wf2jfg38ZLDxf4Nk8cfD3UJnlt47kCz8R6XNhZLi3QnMVxHlWwM5z6V6&#10;t8TfiLqXif4D2Wu+DPDkceoavb3Z0zwz4mFvdRahNDlxb/MSsnmhT5bIc4YV5j+0X8AP2fv2yv2f&#10;bX4k+F9LvvBvixtHt9e0XXfIuYY9GvINqvHMsZBUAr5bKOqjPOK9PC5hT56M3D2NnUpykl7RLncl&#10;rHR8tnJO0pOSjde8rnPPDy+Fu60srtbNO7fr8m/meiftY+L/ABND4U8E3c3ijQ/BniKH4gaWft+v&#10;6eLixkjacxtbmTG6ATD5VlyNrFQThq9E+M3xQ8FfCvVtPj+JizaZo/iK8TSF1uRWa1gvJjthjlIy&#10;Iw7fIGbjcVz1ryLwH4/179onwp4D8K/tR/AFo5vEel3FhqumtamaOG/gba0gfdzBKoWRSQcEowOa&#10;n8T6d4E8WaDqlz4G8Rvqnhjxl4daPVL6O+FxNBJpU/kLcrE5+ZlkBikIAYNGCcHFeDLA04yp4eur&#10;cjmm42ad5W92avtyzcU+ZNqy3bO1c0480dLpb9/T+tremx45+E2l+HNc8C6nbfC+0k17whqclxo+&#10;v2dwsbmN2xPAcYLeYp3FDkErxzXJ/tDfBW9HxKx8HvBGpeD9X1PWLTWNK+IHhhnmt31MAq1vqtmW&#10;5t5F+VnUYweeRXbePdU1D4f+K7HWfib4f1vxR4TuotPSO/0u1Ew0q4jVsagwQhijZAZlzt4OOtZN&#10;1c+Kfg7/AGlqniX4neIde0qw1H/hKbDxVdW6zJ/ZfPm2BZMbhGvI3DOMHmtMHiMZTlCcZ8zs0l7z&#10;Uryu1a7Xuyd3CSs7t8rTMq1GnUi4bXV216et/L/galf4HftK/FT4yfs26b8evD3h3T9G1e18bS6b&#10;4x8M3VvJLGsFvcNbXSwbfmjOR5yZGMcVD8KPi54T0z9s7xN+zx4p+HkWmLdaXH4g+GfipZy1r4ls&#10;L4eVPY42gF0l3nymyRyRW1pvj/4q+G/A1l8fPhD4BtPG2g+KvEkd/rmgaLb+Rfppc+FW7tFbaJZF&#10;G13ifDMN205xXnvxV8HfDv8AbK+EaTaH49k1DTfDniDzfB3iPR9YlsNU0/xJZXMi/ZJAgHlP5blQ&#10;pwWdRkHINbUqGFnWrc9PkpTbjeLbdNtqya0u42atK3NBytdrSf8Ap2pXlG3T4lrb/gtevkHw/wDh&#10;jF+zF+0ppn7LGiabr2n/AA18VSXGr+F2s7thBoGqKhlkto5CTuhkOQI2GVOMcV6d8e/DHgj46+B/&#10;EGi+M/BDXGpeDzBq2g6hdZt5oJlBdGiljIkTJTDLnDZ712mj6PF8UPAq+HviLpMl1dWtnGGuWyk0&#10;sixgNcoeqsW9OjZBr5e+Dfjv4/rB8Tvh6+teE9cvtCW3/wCEH8SaxcMlrrWj+cwnsrxxnZPG2UJy&#10;drD0NTRqYjNKzxXNy1qPJzPma5m5Je0v3aaU1u1eevvW05IxhyNXWmm/9fkex/DjxR4g8OeF/wDh&#10;WXhnw42oeILDQf8AhItN0vU9UZXeOcM3kpI3LKJAV56ZrO+G+vaR+2R8ItV0/wAIab4k+DXxA0eH&#10;+z2uGgjXUdJy6T7owcpPayOOuCpBYcVe8C+L/if4O+L/AIk8JfED4LC40Xw34Wt9T8FeJtHvlmub&#10;20kIM2nbD87vC27aw4ZcdzXmnwm/a28Cab+2R42+DHxn8M65pt54Jmtp/Cfj5tIlGnPaX0Ik8ied&#10;F2wgiRMJL8udxyCtEcJiKyrVMPTvOEY1VKMlLdpP3buMk3KPNFrmjd3vaSec60ZJOTtd21Vrtq+/&#10;67epvaD8bPH0HgBfi7rvw58T6f8AEDwjqVrB8SfBlhp4RdZaI7bi9tUOUnVrb9+hjbJwU6jFcz8d&#10;fGv7Lvg34UeK9NtfiBrxsdN8c2E+qWdqssF5oc+oKs0UsC/K2za+7CZxgggkEV6c/hX4taJ8dNc8&#10;C2PxxOjaT4tmmu/AdnqVmlxbzMYBK8NrKzb1mikWRzGCVeJjgcZqj4z8Z6F4y8P6P8Mf2u/gNZ6X&#10;ceKNVGj6reTNC2nz3kSfup4ZuHQSP/qs/MCdtdFGrRjioVYRvF8s7U5Wko6OyUo+8oWmlytuLfLK&#10;TSsH763Kmtuq7J63/D5Pqy98Y/H1jYfFj4K+HNB1WS9uNSuptQs/EAtVZL5YbfZ5TOwwksinIwQx&#10;IPHatPxN4pPwS8d6v4FtvCFxo+ieMbdtT0HxM1mbjTbLVm/11pdIuTEHIDg42nc3esn4meDPB/xA&#10;/aY8EfAPxVfWkI8N6OPEXh9Yb94NSe8gbyjtXAWaIx8PySDyQK4Dxl8Zv2o/2f8Axp4Z+FGneLB8&#10;TG1jxsGmstX0UR6gmkPMfNjkION0KHKy7Sp2DOM1y4fBxxVOlSp25uRtxk3G65pSjJSScfdsrqSS&#10;3S0em0pTjaPktVr521fXbRHq3jnw14tvvg1H4j+GHiuxsZtL16HUNJvtPjS6tVtZpEWaPHUR8uCA&#10;Q2F+orn/AIiPb+CPib4o/aV8CaXb6b458L6PDbeP9LlkddP8QaZHtcTEqOLhELeXKQTg7W4rQ/aC&#10;+Gmm6hfzaj+zz43l8P8Aj230e6n0fR7O6eGy1mS0lW5e1mVQYw/OGUjdsnJwRyOXn/bC0651PTPi&#10;NqHi3wza+EfiBY2vh678PeIEaO68M+KGTP2OYgZeCZX25PQqrDIJqcHRxFaip0Y8yfNeLTUmm4tx&#10;lo+ZSUZOLvbmTtaSSedXkk17T/htn8uv3dz0z4baVo9xrHiPVrPw1oraf4lNvqOh6pZhW/tO3ZBI&#10;Vk2gZkQnI65zXOfFPQfi38ToD8Yf2Q/jzoumpa2s8GoafrFk17pt+yHDwyqp320qYIOPXkVn/DTx&#10;D4b8AfEzXv2fL7XZtCuvs51Pw7Y3sUoMFxBGDObecr5clsBjjgj0rR8M/Dz4c+ANSvv2otD8Vat4&#10;T07xJCZvGGj2WoI+k3M8uE/tPYMrG5IB8xMA55BrHl+q4p1OrUeS8eaM00lZxd/iSsmrpST2umqq&#10;KcoqK8rtaPYZqfw4vvjl8A5/hn8S7PQY9Q8PvFPL/Ziv/Z12DFlwhPzIGDHaw5Rgp7VxXiO11DXf&#10;7G8Jax4k1rUNS0+ztdM1i71KKN3uriGAyWkkqg7YrxkIkimGFm2ujcmverz4cPpcepeJ/CkkmqNq&#10;mhxW95o7TCOHUdqnEyY/1czRsVDDAPy56ZryfWPEmneO/AN98Sfgj4JuPFMn9u6dYahYWt+lpq1h&#10;Datt2TLL/wAtoJFcgN95WOCQa0wOMnUk+T4OZW2SjKVk7t7J6tXaTaWt1pcobOT6fqn0+Z0HxN8e&#10;af4Z+FE2t+OfAF14js/Dq2n9vabp2mBxeWMoCyyi3OdwiGWaMcjHFaRi+HN14S0uy+H/AIV0/wAY&#10;fDvxkqQalp4mWWG3s3Xak6RyZLxg/Ky/eQ+hFRfD/wDaG0v4j+K7aaPwV4lsPMaS38u/0Tyw4K7j&#10;5wBIUg8BwSrdj2rJVNL+EvjqHS/AHhmbU7fQbS6abw1p8JW8jhuX83fGJCFlQSAjCnI3Vzxo1Ix9&#10;lKLjNXla/utW+XLJSScZJ9bPZIlx5mm37trf1/kRWnhH4M6J4v1r9nKGz1DSLqSS21DSUvpJZLOe&#10;OJdkf2aUnqo+V4wwcAgjIrUs/i94I0D4gt8IvGt627Vcz+EYNShEsZvrKPdPbxO3LThQJlU4YqGK&#10;k4NZq+N/D3iv9qaPwvq3wg8Vad/a/h+MXGvXtvixadWDxxOhLKk5jYjzBtPylTnirfjLw34ol8A6&#10;XqOtx2V/rPhWO91Gz1iey+W7khjlCrJxmKXYQpIw3UgnodJRjKUI4hy9+Keslfma0knrpeKTW9u1&#10;3Zvm1at/wCxNcPaeG/Enjb9nfUNQk1DTdSa/1rwpIvmu8zRZeGKOQ/uhMvzqQdpIyOpqp+zz8ULH&#10;WPhxp3ibQdLup9D8QXl2/wDZN3pTW15ayBsTwyRseJA27gcMOlWv2aPiN4G/ah+AOh/tOaD4am8N&#10;3XjTRYxr1nJN++gaIvAY5GT+JDu2ng7WGQKofDZviL8ONbj+E/jSyk8SaLbzz3MetXF8pvLFc7oX&#10;XIBmi/gP8SNjOQamrT5YV8LVj+8hKzUmub3U1JX2k4y+F3TtprfRxfuqUdv6/VkWtfEq8+Gmq6J8&#10;NNS+H91e6fpOpR3Wk6vbrtjuLJ0lYhAf+W0OCHjPJXkUzxtpvx08HftcaX+0N8KrC11zwDrnhH7B&#10;4u0K41gJ9okjAezvrMN8qTLvaJ1JAdSDnIr0P4peEJ/H/gy88K6dYI95IkOp6bM03ltDdRyKy8Dl&#10;SwDDPQ5weKpwfDq78b/DPxT4HvryDTLfxLpsltpt9o8ZWS0iaMqhKOSgmiYcgcHFY0cZh4QVRxS5&#10;k4TTu01K15WTTTveSttKN10sqlOVT3ZN77rfv+P9dx/wD+IGm/ET4bRy29lrFqovr6FYdWt2jvLF&#10;4pGzFKD/ABochT0ZQuK8m0b4deIxqVpPoXj+x1rSVttQ1UiLSlt5pLeUOtyI1TjzVkAfJGQ2Qeor&#10;svgh4j/aSh+GOpeAviLp/hhviNoscMTa9CXXT9dcRgxSzQ5EkE0kSncFLLkFlPGKvfFbw+tje+GP&#10;Fk/hm10/UbW4Z7fVLIyt/Z806YnRtmN0bnuRjOCRWlN/VMdVpwatNu1mpK1m01dJ2d9GrO17xvoC&#10;qSnFStZ9Tkb/AOLXgK2/YvX426vYt488N2GiJqDfY7MGe48qbY7KoxiZBlj0YFDXYaz4G+Cvjz9m&#10;+TwP4V1Swh8MeMvD0lloxaRUh3Sp5iYzjDBhkjrkGvJENz8LtM8ReFPh54WsZmvr6TUNY8P24kl0&#10;/wARW7Lif7OOPst2e8eMMxB716T4VtPDGgfBOG807Q7y88Hpoaiz0G8sVuZba53t824fNu2vsZeo&#10;2nBzXViqMaMVOlKSvU5o6rZpNLlWnMns1ZSV07NWRHnl8Vttv6/IxfENz8aoPjF8B9F0X4Z6Prvh&#10;OOS9n8YahfTxyT6Ndxafstbm3c5IZ33kMPvLkZq54y8A+IPhV8TrHVfgt8I9+geKrfU7jxXo9rdi&#10;KJdWwskUxi5UM7KQzrg5YEg81V1LWfiJqX7Ldp4i8E/CnUm8SaVCkd9oL6hHBfJp6NJH+5lA8uSV&#10;E5RSBuxg4JrrPgL+0t8Ffj74E8IfGj4d+IlFp4ub7LFaakxt7yPUYU2SQNE+MzRsrK4X69KzrPF0&#10;aKqxppwhz05WvZu85pytLR2bcHonyK17Mnkp+05VL3nqttEu2mq6v9NDCvPiD4E/aS/ZavviHZW9&#10;/p+j694c+yX+nyWpN1psyzbJY2XozRyqQeOgz3rT+I3w+8T+IPB91ceDPHixySaHpP2e8e+eGGC6&#10;tZUIb5PmRZY/lbHGetZvgj4aX3wH8c/ELRru8nvfCfjG+Ot6DpLRlhZ35XN1DEByC5AkC9Cc45ru&#10;vh1eaJ4o8C2GveEL6PU9LvWKSPEwkU5O145FbDKUYcqeRzXPiKkMLLnwzbpqSlG+qSkotRd18S5e&#10;V93HsXT5nG0vi/Pb87E3w71LxJren6hpuv21murWc2btra4SSOUMTsjl28h2TByQCQwPavOfiV4c&#10;8AeK9G8C+C/ilpcmpPHrQtjZ6gVRlcM7xtsPDMMBdw6g5rL8I6z4i+H37Xnhxrbw6LXS/iHo+o2m&#10;vWt5bMb7T7qxffbsZEfbJaMjuqOykpuALAECrvxn1H4neFv2t/Aesp4ZGreDtftLzSNcs/OhZ9Jv&#10;1kVrXUoQ5D/6rekqrnA2nHFaUcLOjj17OSXNB1ItPl1ipJxTu7O6lbXXS26Dm9x3XW3/AAfQ3/jX&#10;pWvfDzwtqnxG8E+GofFEcunrbahYSW4nlvLFAd1uwzmbH8P8Q5FQ/wBseEtcTTfFmr+ENe0e4s7G&#10;30e2+xxNcQy28qCcMsYO5RGRyWGVxiu20XxFff2heeFrI6e15p87PfadM6pIsZ+7cR4P3T15HWsS&#10;waWT47Xmlme1s7bWtGW60O9s9Sy1xcLHsnZU+62zK/d5B61y060vZuE46xTfMnZtWWltvhu72el+&#10;11dlun/X9anCaB+1FrWm+G9D0/xJpuo+MJ76ytb7T/FHh3TVew1eNbwwyvGVJaOVFKlo2HGK9bl+&#10;HXgC3+Lt18VIbC3h8QX2iLoK6hGu2byN7TeSf7yBjvGc7STjAJFeSaV8HJrHwbb+Boo9QXV/A2pX&#10;Wu6Xd6Tbi3e6nVm4UIRH5kgJDxEBZNwOATmuwex+KXjG+8Qala6nDAblbPU/h7qFxC0cml38tkEn&#10;sriPvCXXcM8gSOp5UE74ynheZvDS5F7yk72TTlHl0WlmveaSW0rLRRM4vpJbfgcvF4J1r4U/tN/D&#10;uyi+IUMWk+JfC+p6TqHhW+bbHdXUQE32qEH5d2wNuj7gnHervxC/Zc8Hadolqfgj4JsfL0PWpNZt&#10;dBhumjjZ3jbzUgckiPzWCjC4UHtSeO9H8EftJfB/Q9D+O3hjUvAnia21qN9JuFmDT6RrETYL2twu&#10;R5bncBuwHjfBFN+Dvwt+Kn7P3jLT/hBoeuTa34Jh0S+vrfWtQ1Bn1Cwu5Jt/2bytu2eDLMU53J05&#10;FdDxFaNJTVblqxTUovSM1FyfMpRdpNKXKt5b2buk519peUbro97X8un9O4eMfGHwQ/alsNT/AGO/&#10;jVoOs6DqGteHLS51rw7eI8JyxSWM214vyPNBKin5TkFeldldLZ+Gm8J/DnUrO/uhrGpSpa61Li5j&#10;gvrdFk2XDD7jTIjkEjBbPQkV5v8AtSfEbx14InsfEnhfwLb+LrHQdUtj8QNLjuljvtPsboAxX8IH&#10;zDyyDlSPmU8cg11vxl0LVYvBWufGD9nbxG1j4pWPT/Ed3GsQuoddt7OM/wCiyQFgMTQM0fmIVbcq&#10;HOVxWDofu6CT5Kc72TleMajUU2/tRTXLLVSbioq7WsSPuyk95bbW06eT33LuvfFTVtH/AGxfDvwb&#10;Xwhb3FnrnhG5vl1aO5C3VgYJFw2wj95AWbYxByjFSRhs1yfwBm0Sa71bR/AvgRtFjXXdTufHXhbU&#10;IWUxXzT582HPylJV/eKy8HdXQXHxx0FPjL8Mr7U/Cc1xZ/Ezw7cnwZqi6efP0qZbZbma2nJ+ZFmj&#10;yPTdFg9RW1pWra5bfF7xZ4f1DxxpsiX0NtPoMctriaw/dkSQSdPMVvvrznqKzlzUcNyOnyt0093a&#10;TjOUW7aq6vZ7WcLq+vM4y5qjle/y207/AI+o278O3kd3Zjw/pDX1xZEiObzNrRJnIglHf5TxkGuf&#10;+NfxO0z4YeP9F+Ic3w1/tHS9a+xaBe+K7V1ki0+8muzFFFcBfnjjXeytL0Quua3vh9oPiXU/ibYf&#10;EXSfF1nN4dXS7yxvtPs7zzleYygxzKeoxhgVPK9K80+LGk/F74wfD/4mfs92Xgubwl4qsoYL3Sr0&#10;SGbSvE2m/a1k+0xSKMx3W1HjeNhuVyh+ZWzTwdOnUxkY1ZJxVlN3aajKXK763912eiaW7VrtOpPl&#10;jba+2jf5eho/H/4N/AHxr4J0f9nD9pdtautP0ORb/wAK+K9U1A+e90rtgeco5lRcD5vvAL3rp5NI&#10;tdXkX42+AfivqEmlarpLGeeGESrBLDCVErJjdjg+ZGwzuGeKn1G68bRtD4d+I/hSx8Z+B/EkvkSS&#10;fY9t9otrJbqIxcwciVDIHR3TDJuU4ODWL8F/hr8HfhpZax8D/hBJcaXJc3z+KLWybWZGvZpJn2zy&#10;fvs74wyKpUZAB5AzV+2l9TUXOTau7K0qdpP33Z6wldRbVraX2aJV+bRer1v/AFf/AD9cfXfAPw2+&#10;N3xy8LeMAuk6tdWfg+aO88QaLqP2W8it7pNiZCkGSGQhsK4IVhxXrWl6Trehabp2ix2r3f8AZZht&#10;rS8luMSPBjY5fjk46juRmvIPEN1+zV4u+L1n4t1DUX8G+PrRv+ERENyotSWYmeJfJbEc6MRvQjIP&#10;IBBrtfAWqftA/D74TapN4/8AACav4o0fzWhsdP1AfZ9bIlJEls7/ADRb4zkRvwrDbnHNTjqdadCl&#10;HmasklGem7esXezjrq1ZWabXUdOUVJ6LXXTror38/wBB/jrV/h1p3xVs/EHjK/06yk8D2UGo/wBq&#10;yNuu7a3urgWyA8bhbyONkmflOATjFcZ4k/Z8k8Datp3g6b456w/iKPxJfaz8L9c15AU02Zzu/seS&#10;Vf8AW2+WfarnJQkDkCn/ALXf7Omr/H3wHceJfA93qmk6reeH5IL99B1MW+q28e7fGYGOUkG4uJIJ&#10;AUcEYKsAa0fDGu+O9X8Rx+FNT+FWr6xoFx8NbB9BvNVuDDHqEyMqPFOjjfaXycsWI+Ycg8GtsPL2&#10;eDhVo1dUmpRfLpa1rOXRuU21dc0brRXZFTllUaa9PO/9PdfPc0PEWlNeaU3xH1i/tfhr4osYxe6p&#10;ey3H/EsuJ1Hkyi5U4EkRz1OCAVOciotB+GnxtuvAEN3e/FeFvEFnZzw+W2nrLYzeZIHjkHOSuz5Q&#10;QeVNHjbw3onwd/ZJ8TaJ8SfGF74x0XTrO6h/tLXtNOoT2tpI2PJulj+a4jhDbWf7+wAnOKyP2PfC&#10;XjD4L2//AArR/irY+KPh7q2nw3fwzmknklurNDHmWxWUjEtupO6Isd4U7T0qeZ/UalWnNPklaN43&#10;UopaqMpJtWUruEul2nprMako1Iwtute6ts2u39WOz8G/8Jf4Q0/V/BvxP0zQpLWSwEtvqVjkW155&#10;pMbJJHJkKw4BXJDA10OmeCPBfhe/0XSNO8JW+nbXaWzWxUpFaXCLkhAOFVgW+UfKRxivPNL1/wAC&#10;eKvi98TPBPjK/hjsfDcGny+JdD1K4ZPs6zRCSK72sMLGNhxKhKH5gcMprsrCJPFnhjUvhp4f+Ka2&#10;+uabB+41C0minvdORiVieSNsg4K7ckYbbXBiqdSMvebjzKLlZNRtKKalpf8AmTaS2atvY6YuMo3T&#10;vbqeQfFk2Pw8/be+H/irxD4H1y1tLnWriDR9a0e3Mun/AOl2rR3LXm3/AFB3qmGIwTg561694e0j&#10;TdN8VXFjquhW115l5EbPUlm87z2Ut167XjPHrg4qbw7eeNrjxRpUup6gNS0+TQZbe+uI7NUinu45&#10;FUTY/gZiGO37o7dK5L4ceFL6f9oXxF47+H3iIR+EtTtWtvEfh64jdTa65A4xeWxxtKyIdsmDglQf&#10;WumtW+s4dRk7OnTtdNtO0m0trxerdndN9m1bOUZU5J2um18vXX8rfqcnongn4O/s7/Gvxo1yPCNj&#10;a+L/ABRa30EC6Ubdra6nHlxrcyA43SSM6wyYAYkoTmvYfHHwz8KfELw7ffB7xv4cXUvCeqaTNZ6l&#10;Cbgq1q2CrAFSHVmR2+YEFfxrif2sf2V/g5+1X4QvPC3iuaLT/EWqaK2naXqwkZHZVlS5SKRVI8xB&#10;LErgZ3LyVINaHwf8aWWl/Dyw8L/HLWNA0PxtpdsYfEtnH4nR/NuIVRWmV5CrMGjaFzuGQJFznqTE&#10;VnjMLTxUKknWjZST3VopQnFp3a0ab6NK+4owlGo6fKuXpb11v8zmPht8P/j98PviXY/DzTItH1r4&#10;c6LprL4SvNevGuNUsZBAyQ+TP0mVQoRkf5gr5BOKn/aB8G+H/E3wWtfD3xC1e1+H/ijXNdtYtP1q&#10;2tw6/wBqqv7tiO6t9056gc1h/tO/s/6PrPwWT4efF34l6hpFsnjSS88H+MvD9/LY3OjzS8WUcpjO&#10;H+80ZY/IwK5x1qXwB4f8QaR4R8OeGdF8eeJNU0+103UYJtN8cW8F9Gk8b5juWuHO8qHyqMrE7XAP&#10;Su+Mo1fZ4yNRKSlraLV+W8ubmfMm5P4lKK133u8UpRbgovl6O60/Vd/P8D0r4fWvx38O/Crw+3xF&#10;1C11bxJoOn3CeJfsChI9XZIyUaIdmYqAB6tXBeHvh5d/GC40P9p/4IfE3UPCfiK4v5JpLS4sd1vq&#10;NtIYw+nahAwDbo9mEcENGSSOCaluv2xNE+GXxh8JfDn4o/DjxDoNt4+X7JoWsNCslmupxRM81tMd&#10;2Yf3ab1fkMp9RXQ6lbxR+Pm+LXgzxP4c1D4e+LtIt5dabT7hjcpdwyfu9UhkiJWSIqUjkGBjaDnq&#10;K4408ZhZucoKDqJyi0k4STclKFtYvXmSV9HHl7Na/u5x5E72sn3vo+nk7+hY8B6Ba634c8QP8KLv&#10;QI7W81W8TVIdDmWW1g1iOZoryExnHluzDdIOP3meOap+Evhv8bvAf7UvivxjH4/vNQ8G+KtPtpbf&#10;RbuFBDo91DEIx5BHzfNg7geMNx0qn4S/Zq+BlxqXxE1rw14W1vR5vHXirUv+Emjtrt44V1CSFYbm&#10;7gVTgLPtjm3DrIN3BzXmf7HniD9oDw38SvG3wA8QftJN421bwR4it7abw74p0QWV7b6FIF8m6hmj&#10;ZluAyjAcgchgcE1rGkq1HEzoVE7RXNGpB81pOOqkuZJxkormbje6s/eaIVT4FUVt7W209N9PI9e8&#10;aXnwo0DxlJovjqKzhj8RaJcXuq6TeQ+bYXi25+aVo2UqWx1x82Oe1ZNhYeG/Cnxb/tb4WfEuK3j1&#10;vw3/AGzZ+GdR1BX0idFTyIzbSH/j3DOqZwSMFjiqfwm/an/Z/wD2i9C1rw8urxw+JvCOvT2er+F9&#10;SuEivrG6ikZNsayY3pIvzALkMGwa2r7wF+zR+0L8FfFn7M3hU2Vtpsehy6HfafpqCO60EzIWRox9&#10;6J1JEir04HasnTqYN+yxUKkbWjO65oqLtaVvTl5ddbaSWhWso+0opO/Xv5fnuaFj4Fsvjz4A8P8A&#10;jT4zfBePTfE0tlDLeWkWoDztLurebzY44riM5ZPNXepBwcgkcmsrwj8GpfDOufE1vFmpf8JD4d8b&#10;eI7XX9J8LasoY6PqPlgTIjtxskkijkjx91t3rXnHhLx1+0R+xP8ABLUv+Fp6Hb+ONN+FWgWdjr0X&#10;hnT5orrUtOEqLFrdsHLLKy2u/wC0W4OVkgYqQGAr0T4y6H42+Mv7KHiTUfgD8b9Ls7zWLNdX8C+L&#10;bm3H2X7G6JPDHNvx+7cEjfwVDjoRWlSjisPW5I1YqhOfLGScnGPvRkmr3lGy5ZdJOPV+8jPnoVYp&#10;tNyir266rqtn/manhHw58PPB/wAL7ObSbG7uNF/tG8m1WyabzyjXTMbhJFBPActlR09Kq/Dn4Y+D&#10;PhRoGj6h8GPLs9N1vVjHcadfNLJHcW8inEak5ZNig7M8Acelef8AwL+Hvxq8e/st67/aF7pHgP4u&#10;a9cCTxE+hXi32m2uoRlWVyoYjEkYAbBBw2a9a1LxRry+LvD3wy19ZLe+1XQZprubTLfNvBNAEDmO&#10;Uj5GO/coI5GfSssVGpRrVKMavP70uZXumoq/NpdSV3LlkndpXsro6IOMkna3ntv+N/JpGd4T8TXG&#10;n/HVfgTJ4Z1LT5NE8KprOm65DeebZXtm100X2Z1bneoHOc9a5/4A+FL/AMI/ETVtd8DTyf8ACB+K&#10;tZu5NQ8H6khL+HNZ8zeZ7UH7lvOMsyDhXO5eGNdv4U8LXVz8U31XxVA0t9oegvp1neYbN3ZTvkl2&#10;wFJYxqxUco2exrzjRPixrXw6/bKuv2fW0Rjo9r4OXXtT1CbLyTW8032eylgVRnZBIksE55K+ZC3R&#10;qKfPXhWp0Fd+zUpJvR21bV9bttONtU3Ze62FTljZzfXT/I9N8AW2m+N/AVxcC6lmtjrl1JYvcOHa&#10;zkjlKlFI6bWU47gHFcJ4q+Fvj60/a4svjTFodrcaBN4Pn0TxHdw4W68kjzUniYfN8jgjb3yCK82t&#10;f2fv2yP2dvjH8RvGnwX+JGir8MdQDeLLXQbi2lvbi4vwj/abJEzmJJFw6sh5cDjkiu+/Y4+NGu/E&#10;r4K+G/ih8UNYjbU77TUu7trFHhjs4pZGCQzQy/vI3XoxbjPTiuiphZ4GnUxeFqxqU5JRsr8y9pG9&#10;mtLSVrOzequR7SnWfs2rPf7nv+X3m54P8f8AjK0s9ebxFDZ+ItBNxDceEdWs96zPpMnlqhucj/Wp&#10;KWB6HABx1qx4JuvGnh/x7ceKtFm1LWPDnirUnk17QdSmX7R4Sngt1hxbr/y0illQswzwTuHBxVXx&#10;z+zT4M0740WP7RXhGfWLHXl1D7Tq39kalJ5V/arCIxbvb5MbxY+YqFzn5gQa6bxzo/iGDVV1H4ba&#10;0NPbUpo5pboRLJGJYpAxiKn7wnQshAwQcMOQRXHOpg6lvZW/eRs7qyT0utL6ppSUo2benLZuLuCq&#10;bS6fic3N8QdC1X44eP8A4Ma54Y1Oae10XTbyyt5Bsh1GCRXWSW3YHJZSNr++32rQ8Syar4A8WaZB&#10;8M9Q/tBrxo5te0O4kzNc2mPL8+Nm/iTjI7isH4zfG7SPg78StF8X+P8AT5rXR9Uuoo9L8Qx6eZ47&#10;CF0xPb3LL80KbgjbjkAZJxiuy+IPhzwr4u8XeEdYt3juGnmkuNL1PTr8bZYxGWG1l4licHPyn0NE&#10;o+z9lOUGqcoesXKMUn26q7Sd4v0RUZdL6mt4/wBB8bazo6p4C1Gz0/UoZYjHLdQllMe4Eqccg4zj&#10;tzXk/wAf/jB8dfg/8N9W+L3w++FH9vNM14lxa6dchpLa8iiKWkjxn/WQOVMb7TuVnVhkZr0LwR8S&#10;odNT/hG/Gsk1nqclvJLpdvqd1F5+oqgZmSEZ3SuqqSVAyBUPhXxvosklr8MdF1eabULjQW1q3a60&#10;uRY7qzlZ1UpIy+W0sb8tETu4BIwc1jhefC1F7Wkpxi7tO9nHreS6XSt2fldFVJdFKz/r8yTQfG+q&#10;+N/hhDrVtqNvcXF4bRRMjb4tsqxyckdsMy59ucVzfxg+M2r/AAg+J/gfQhptldeFfiFqk2grFb7l&#10;u7TUAhkhkQfdaMhHVxxjgitbwZ4Qm+HfgSPRvEviKNoZ5wmt+IbUR2EYZgGW8AzsjBbKlV+Ubh71&#10;w/gnxv8AHPwR4ssPg78ePA3/AAkGo3Ou6pL4L8QWWmrNZzWkOZrdpZQP9EmMTGLJ4LLkEg10YfD4&#10;eVapKCjOMeb3b2bXK/ejdL4GlK2jS1as3bGpJ8qV7PT9NPmeiapos2n+IfEnj251RhHqWl2dqLK8&#10;ykcEcP323DoG3fN7Vc8XeAPAPjCDSb668L6Q2oaasZ0HU7uxS4+yktnykLDIVhnjp82ax/hdZ+E/&#10;jB8Bv+EW1bw9qlvZ6lHd2HiDw/4lvDJfWnmMwlt5JFOQQDlSD93bisnwD4POjx6lqmp+ELrRW0mR&#10;dDhmbWDcCeztcpbXIGdoOH7jeRjcSRXPyyhKV5uM6bt01VlFdddFrZSVuruafE0mtH/X9alf4q+H&#10;fAXwH8HWfxJ0v4eXEmmeFofsjQ6eXnksrNJ0kjVIySZNrlgp+8oxXfaf47+Hfi3StB8e+C9b0+8t&#10;PEMC3Gg6hBKu24jdOCM8ZPK465BHWpPEel6pJo+lm5uz/aVi6yXHktiOdPuuWU/eUgAn0ODWb4Z8&#10;M+F7O0k+HXhzw3b6Ta6T5c+n2sVggitd8zuRF2ALZIx0LVnOtDEYdSqOTmm7u904vunrvZ36ptNX&#10;V3VpRkrbfiZWmNJo/iDxN4I0PSItJOoSI9itxgWsszoSzIOmNwwwHI61La6p42HgWPw18S9N/sa4&#10;u9DmjuLrT086CGdwYwh4+Y5wwPQ55rXvdLuvFWu69oHi/wAHx2+mxXMMui6pJdBlu1kjKyYA5idT&#10;8voetc98QfA8Gi2ng3wN4W+JOqaPrWnvdTeG7WS6Mi6uYow0tpLv4lGzBAPIGSORVwlSqzjGVk3Z&#10;t72tC97pvy5k07at7NCfw36HNz2Hi7xJ4P1T9ljxro1vqkeoaDHqvhu8+yRJb6rZx3CibSJonG2O&#10;RVBUsB9yQMuCtaXg7wJ4w0v4733hzUPE1q9j4U0C1Hw5vPMk+2RWM8fl3dndjO25VGijKSY3YIB5&#10;64Hxs/Z1u/i1+0R8M/iLpHxP17w5r/g2KbUtPs4WZtN1FpITFLFLzyy9MD5gpzgjpc+NPw0/aG/a&#10;R+FvhTxT4MttL+F/xO8K+MF1GM6vMb6yJhZo3jzCyma2nQh1VsEcBhkV6ntKMqdOKqxjGonz3VuS&#10;cna9t3GUYJScE0uaSa1SOWfuycmm7duqS/TtvdeaJdT1b4sRx+NNE1XwzZ3OqW+veZb6PaXQI1XT&#10;vJ3LJAXH+uI3boz0K8dasD40WFh+0Z4f+Gvi7w3r2iyTeGHuvDOptao1jqSLCpmRip3JJGSAYyMZ&#10;GRXM/wDDQmv6r8JvC/jv9qb9nXWPD2uXXjh9FuW0OQyW9jqNvKUtbwZIkFtct908gBvm4r0jQ/FO&#10;m/Frxdo+o23h60+3eE7qePXrHUFMd7oV1JF8u1Tncsi9QDyCDWdajKjButRVrTi3Fqykko3TTaa5&#10;lbXpKybvEqNSVSKcZfetX306eWg3xZ8LdH+I/wASNI+IWraFeaT4t8FWfm6H4s0m8KxXsUwYS2kq&#10;DmaEHDPE4OMhlIOa4H9sf4D/ABz+KHhXwH45/Z2TSbfxt4L8RNeotwqpb3Vu0WHgL/eCs4G1xyhb&#10;HTIr0b4jeFvDHxC0/wAPJrviXUNH1bT/ABJb6tp97oN28RE8O5GDgdYHRykisNpDDPIBqxr3hay1&#10;3XI/GWm+K9aVrC4jhutP0nUttvbSeVKkk4T+PKS5ZemUVgMrXJg8fWwlalWjLWCaUZRbjZ3TjvrG&#10;XNLS6s27JXV9JUVLmVra3v59zx39pP46fEUfs+ad+0LoXw91Twfqek6xBp3iu311RHcWai4iE0eO&#10;UuLZ8kCQHphhjmvVpfHOj+Dvj7o/w/g1F7fRPG/h+a80WNbciFr2NgxVZuiloyCI8fNjIrhPg58B&#10;/Cvwat2n8B/tA6x4w+Heo2YsW8LeKdTGr28Mr3LOZI5HJdSS7qyk44HTbWv8O/gD4YhuL74ZeKNU&#10;1rxLo+i+LP8AhIvCt5qmpb5NEnU5W1jkQh/LXJKg5Gw7TxXdiJZX7F04/DHntZNNqVrJqW0qcle1&#10;3dNpO928oxxUUnJa/dt8+v8Aw5pQfFKz8L/H6H4D+LLfRbWI6X9q0uW4URXGpvI2WNt2YRkFZEB3&#10;dGxim/EbwN8TvCthNr3wE8VLHrVn4jj16fwzqPlra6/ZxRNHcWPmY/ctKpVhN1WSNCeCa6/x94L8&#10;A/GLw7Dda7odveS6bqC3ek3zKvn6fdo3+shfrG45BwcEHmuc8U614Zi8P+V45mhvNQ09o7CWS+Xy&#10;RPaarMLYwDBAZn4T2YA8ZrzaNanKdOVOOuinFrmTd97dpNpPVNN6PY25KkoyTfXS2n3/AD/A8j+J&#10;f7MHhy8/a68F/t4fAbxLN4V1rxdYL4d15YYUW01K2bdPFcSqOGmd0WMk/fGDnIFenfB7xXb/ABN8&#10;QN4i1Xw7qPhfxDp+nT2eoeGL5iyCNZm3Sp6klcgg/dcCr/xk+Gd/4G/Zq1DwL8HvhuuuyeG9Pt18&#10;J+Fvt3kMi2u3yooZG6SIEyu48sMEjNVvAureEviH4Rs/GS67rVrqP9qG8Rrq0eC60+48tRJazIRg&#10;qDuG0kqT0PSu6tjJ47L4ym3JQ/dxl9pRWsVJK7as7K+3L7jeqM6NONOTjFWvrbzfW+n9di1Z+MdN&#10;8TXv9lQeFmuoZNNk1K1Yw7YL0q+1cSDgOrDBU896P7I8Xan4fufB0PiG11C1utIuR/Y+qsfOuCyE&#10;NCXHJUZ+VxypGDXWefa3vhq6i0ma38tVMsTW+PLc5+dCB0PXI6g1Qt9H0OS8021XUBILiSS60q8X&#10;/WRTBgZI9/owIGD1xXlqtGPwxtZ9ddtb9LfKz37JHV6ljw5r2qQeGNH0j7HLa3lvbwJcG+UspjTC&#10;ucjkkqDg+vWuQ8c+FvA/j/4mR6Pa+LL7w54wtyj6TqS2aNLLZiQSSwRsww6Pj5lzlRzirurfEHx/&#10;N4Kj8beDfDEetf2JLqTeKtDVvK1ANFG0kVpCh481vl4YjIZSOteL+PP2u/hR8T9S+BfxV8N2uuaV&#10;rXjCx1bVPh/aa5Z+RB9sgiaKSxvQ2DHIxyqEcZ5ziu7L8vxtSs50otfErqztJRlJKSd9GoN6q3Ld&#10;67GNStRi1FvXor/L+v8AM9/8I6PqPhrS10rxTrv9pLZ3EqCZrYICskmYwVH90ELnv1rjfDHjD4d/&#10;GiTXvit8KL+6h8aeEvtWl634ZNx5bXMkJbZb3du/3o36xyEcqRgkV6D8MvFsPxO+Gul+MtW8NyaZ&#10;dahCjappUzBnsbtDtkiYjujg/hivIvHEdh8L/wBpnR/j4uhw28Meg3em+N5IrFvtk9m7BrSYBAfO&#10;Mcqsv94JJWWDjKpXrU5pqqk7WtZtXbi0t1PZW68th1JScYyjqnv6f10LXhLU/EfgH4mXWnaH4WvP&#10;+ETuNbvL3xJpc1uZZrS+1FImiaE/8+4k8wtt4TOOBXUfAT4r3fj698QaXbTo3h2xuIrbw3f3Ckzl&#10;grLcQTZ4fy5EIDDqDg9K7i717R1tRd2t1HJcXNv5tntba8r7CyJ6gtjABHUV5h4N8O/C343/AAwu&#10;fHnwr1y703S/iN4ZiuLe80yQw3FrcZdWmTI/dzA7weOWQ5odWni8POVWm4/DHmtdJ3u2/wC80pWf&#10;WKad3qU+WDsvuLPgS21jw54k8ceGR4H02PQdO1yzOi/Y8QsPMG6bKADaqsdwIyDuNdre3CeIZbjS&#10;NW8PtJNDGVkjZgA8e4FCD0INUbPRdatIl1DTdQWbUI9NjiW+mjBF+qAKplX+9xk47k4rmfEnxU0/&#10;wp8cPAfgPxNpt8uqeNLa80tJIWxZQyQp5zksf+WmCAqdSMkdKzcZ4ys5U1eSi3pe/uxTk9+qi5N9&#10;+2w+ZU43l/X9bGnrnwp8AeJvHHgnWJ9AvNL1TwHqs154daCRoLVjNE1vNC2OGRo2+56qpHSuT+Bn&#10;jD4x+Afgjq2r+NvB3ibxJqEnxK1Wz0fTbyBF1LT9LlvikKSnO2WKFdzLKp+aLYeua9E8Q/EjRPD+&#10;k6w2t6Fqsx0e6tYZLX7KWZvMZUSeP1QFsswJK4OatX8moaNJb+HtN1GFVtWt57Vr66PzRhwJEZz0&#10;JDYXJ5JFKOIq+wVOrDmTatzPoryaT3Sbnd273vuTyLn5o/rr07/15HE+CL3WLf4DSa/YXkd9rW9p&#10;dL0/Vb9YzaXIfb5Ikb7p5wc9/rWLp3wv8Y/Bn9o6TxV8FPh5odr4d8UaNc6p8QreO38u4l1ZUAjZ&#10;ZAT5gJBBBAx1HpXcfELT/B+ma2bDx3oVp/ZutXwisbluB9odQCrjoHJUEHuQO9Y/iTXdc8E/tX+B&#10;fDttbx3dhrnha+h1W5kuSJ4nhKmKQJ/Gp5ViOQfrXVRr1J+09mtKkZtp/C0lzW0aTcbNrS/N3uRU&#10;hG8ZPdfn/wANoeLf8FadC/aU8S/s6eA/jV+zvqHhmBfh/wCNbHxh4k0fxRdJBHem3x5EaSv8qlWa&#10;QEHBJYYPFfRVrL8d7rVbrxhHP4fm02+8H29xp/hlpDvGrGDcy/aBx9nLlV3YPynNYnjDwNdfED4Z&#10;618OfEGiWPjDwzrkktpqWhXQPmCxmicMi5HMiNho84JOBnODXm//AATYtL+X9mX4feGPFXjq18Q6&#10;n8PbebTtJ1618xGvtHkDi3a4hc74ZgkbQusg4kt2wT1rqqVI1uHYxtH9xOS+G7caq5ld3WsZQ5dl&#10;K0vdbSdsY05U8bJxvaSu9VZNadr6/NenXp/AXxS8ZeN/i1rH7PXxJ+AtxY6LqmmzrqKSXccywzmB&#10;JJW2jBks3DmNJlHyyIVbGRWBYaI/wz+IH/DGfiFfFXibS/GOh3dxp/jC1/ef2FtiEUVvcMDuR1AD&#10;Ry8ZK816T8Wvg3oeu6nY/FW18Iza54k8NxSJodxY6kbS9iglcNJAsoIV0YjOx8g4Fcf+0h+zl4U+&#10;O94nxj+HPxE8ReBPH2m+TZR+LtB3ma2iRt7QXVtny5oueQwPsanC4vA1KkVf2cJxs7JtRqr4Z/E5&#10;21TbS1tblla5NaniOVt6u/T+Xt019X82L4M0zxl8B/h1pemJ8MLjxXdaXtN1qjBIb66ilfy55GXo&#10;0zYVj2bGetbfwr+N3gvXfjr4/wDBNk0UOtaL9lW30/y/LnuY9mGkK5wxMu5FIwW2Ec1kfs+/HrxP&#10;/wALr8X/ALK3xStbd9V8M6fZa14e8R2sbLaa/pFyNpuVLMdsizB1ZRlR04rG/ah/Ze0b42yyfG39&#10;nnxVpen+PvDvi2xu9QumjZob9tPWVTpl35REiLumEgIOVkVX5GcuVOjUxk6GP9x1IpqoruPvuMot&#10;rZRavsla9mtNNoVlOmp0ldXs++mj37Pfrudv8PPAPwf0vw5ffCH4a2Qg0O11i/j8SeG75Xktpmmn&#10;JnVDJ/CJWO1RwM46YqT4jeEtesvH0GoaXe2N5oerNb2V54durNZQ8iRsq8n7o24YHBI2+9ZHwx+P&#10;Us/xbj+BPj/wLeaVql9Yx3uk3U0gmTU2gtYTf5kAGJIZXQHP+sVgw749HsPDuht4t/tqd7eS4uNp&#10;tWWTkhF+ViueGAJ5A6V5+InicJiXKtd80eZXalzc2t797rfdNWbunbeMYyj+ByVh498OfDTwTrmu&#10;abqGm3nh/Q7kgTWd0iNpxJAMUqk/Kd5AAOD8wryX/goD+13qX7Fug6X8d/FPwvvNW0vxHdWeheH9&#10;S8PwiTUNMupozKYZVPDJJKqqgzySfTnv/E/gfwBanxd4Y+I3he3vdH+LHiaGzls10w489I1x9pKn&#10;DKTGCJODnANaPxwh+F+r6V4d+GHjfwb/AG94Z1LXoIEj0+zNy2nalZMJ4bpsH92kRTluq+nNduBl&#10;gaWYUqlak6sW25rbmjyxbs7/ABKSknpZ282c9X6xKm/ZtRelr66+a0/r73W8b/EzR/DvhTR/2mY/&#10;BVxHqEbJovirQzebZIbedkMwkQHbNJAcOp6hGfHBqL9pLU/BvhXwx4X1+78cXnhqy0fxjBPNeR/N&#10;HDEUKG1mXBzDICBjsTkdK6PVrXSvGcF5odl4clure4hvL2G+FqvkjUIn8vaxzw7qVwcEMprwH/gr&#10;jo/7S1x+wVZ/Fb9mpfO8VeDdY03xFrWmWqCU6ja22fOi24PmbDyUxkhSMVWU0KONzTC4dtQcp8t5&#10;PRKWkU73SSbkrtPdXVgxVWGHoSqtNpatLfQ+gPgXqHiCW0uhqV9ZyW8FzJatHDHtbKnMUg7bWQ9B&#10;xxxVr4o/D/wt4/8AA2taLqX2qOPxMYrO6khgLMrA4Q4HZSM57cV5b+yT4w+Ivijwna/FXxl4QuNP&#10;tfFXg/TL1tKQEXlhey5Yh4hwse05V+oXgivYGivJdSvtY8LyM2r3XhsrYRX90VsZZxuEXmEfcPmE&#10;KWHO01wY2nUweZScZJSi1qrWumnvto+vkbc0Z0r9Dyv4M694UW8b4a6cdet5fDt9rGkCS4TZZ35s&#10;XULbyOww5ZJ12nHOG6lTXaS6xrPw7+ITGbwesnhXXNLsWXUILtZPs14reXJEYv8AnmE2NuXjg8Vy&#10;Pwe+I1h+0B8OdD+Jvg2/jttUtNTl0rxBo8keI111bkW85kBAYNHJBMqkgbxIpPWuk1jwf8NvGMEP&#10;hPWrO+/4RfUNajvNBnW4e3/s/U7eXiFTkOpMis20/KcY5BrpxUYxxko1otbqa1bTUru3w66XS1TS&#10;foEJXgmnft5p6r/gfocb8Vf2KPCt5+3Z4B/bw8B6jqVj4o01TpHiiG1kLW+raa8bKm9c8FCc7uhF&#10;eiS3PhbTdK8Uan4z1c6fpVlqEk9xdXty0awZ+Ukvn5VyRg9s1De2UeheItL0rXPEmredojXM+n3C&#10;yNs1CCUbXjlwMM0Zbco6jAI6VD8Wdf8ADXg/wjceBvi9psNz4S8VWq6Emp3kZmWS8u0eNY7rA+WJ&#10;jgeYcc4HXFZTxGKxvsKVWbnyxUI2Xvcik2lG+9k9F0vbpYzjThh1OdNWbbe+7f5X/Mb8G9Z8S/Dv&#10;4QyTfGee3t7yLWLsXmpWUpkgS3YvLFclz/CIgCzdOM1L4O8a6JqeueJNT8F+MrLxNJosFjeyW+nS&#10;qLhre7t/OhYsOJYpEJeN+nysoPGKyPgbc/ET4fDQv2U/GukaT4oTw74PtbfxDrenzEMhlDpCr2sm&#10;S0LxoY924kkHIxXI+D7j4CaJ+1jp/wCzl8JPDFnpVrrXwdv3uLvTZjCEsbPUxFapbt3Ec890mM5i&#10;KbcAEZ1lhY1q2IdrtpzTjbkcL813d80bxT5Y7u6+ajWlaLf4737W/r7jutZ8C/DXUviroPxVh0Wz&#10;WbwzdSraiziEMsMl58xmcrjKOc/KwILZPWsLxd47+HOsfGzwlq9z4i8P614c1RtTsNOW4kTdaaxa&#10;HdK0TH5vNCBlYcbQK1/FnhPQ7+TUjrcf/CReG72xTRvE02myP/aEOoJJGFJVP4VBVjjlT8w4Jr57&#10;/wCCmv7NHgb4XfAzRfjX8OfAl1qmq+BfFE1+2i2vm7tbk1HFtdsuwjbcsnzBuhOc8Zrsyijhsdjq&#10;OHrVZJzThDRNK8ZWV200/aSWulk7vRu2WKqVMPT56cU0nr6aX0trbf8AI920Twt+yHe/tTx/Ffw5&#10;c6RH488beBjNDeWeoMr6vpscgR5toOyQrtUF/vAD0rjf2uPgDpGrfHn4J/tQaL4m1TS9a8G6hLpM&#10;fiuzXzI4NPn/AHki3ij5fszok0e/oGuFz0BHa/slaXoXif8AZ/8AB9zd/Bufw22n+Hms7LT9Sjil&#10;mtraSIg26SD5hlTtbGOc/WvLvj78cPBH7JPhnwj8M/Hd/rWh+CW+Hd3/AMJBHextdLb6P/aNpYYl&#10;lAMi3EQukKsCQFDFgcZF4H67/bSo4ec5VIqVPlbUrx5ZxaVrprlslGzi297WCUaKppVFGKumuivv&#10;fp23/A9mXRPiJ8O/ibq3iLUNQ/t3wXfx3Wo2N1JzfaTNK64sVVRiW1C4ZGPzKSRyKg+Lvwy0X4te&#10;OPAPijTvGken6t4B1dNWueSzXunywtHNbHBxtcH7xzgirfhvxhrvhL4yzeGLyaXWPA3ijSrGfwLr&#10;9pdJcWkCx2hM0O5OkZRBKJSSHMuB0rprbU/DPiTw9Hrfwv17SbprqA/Ybi32TLNCH2sBjkoDkexr&#10;xZVcRh60Kq0fKkpRWjUotNSVmk7c0ZLun1Tb6uWnWpW1t+P9fn1ucPbfBr4feIdFt/2f9S8aX2tW&#10;GjR+df6Lqt832iWFpvPgbzFIYqrYUN/dXHNed+Dvsvguz+HnwA+LGs3Vnr1rcXutWNxHfSPNb3un&#10;O17FbSuo/eRtazHch++FxzivUPjpPpPwk8TWX7SUPgf7U+j6LdWnia+sSTMumJH520Iv+sKuGYDs&#10;M/SqOhazoHxZ1eb4m/CNIJrjVrHTb/RvEhUT2t6jR7UkUZyQkJZJVGG+YZziu/D4is8M5zu6cryv&#10;ouWrrF6q6SfNzPS8korZXMpQVkr7dLt6XNrVbHwh4f07SPFnhnwhZyXPh/SZp/Ds00IdfLu2PmxR&#10;yY3ocEnaOP3nPSjQtPtvh98Svh/8Ofhv8OrzS/Ds2m6lqFxcWGBZ2kpVW8mXJyzyPIxGMnKk15z8&#10;FtD/AG5dL/bw8f6145vPC2r/ALPviixhl8C3Gm3wkutKmhiRI9sYXAEp8wyclcgHjpXlP7eGl/F3&#10;SPh5qGpf8J9pfgvxpdfE1dd+GNhp/iOWOa5sraMRXgkLNsEstsHkCKNi54y2a6MLlf1jHQwbrxkp&#10;xTupOSTqRekkmmnTcpOd0+X3m9Gk8JYin7NzUWrNq1tXrZ/5ruvuPbPhH+zB4R+Cfin4gXXws8G6&#10;h4fXWrq61DSY11AyQS3lwhaaVImyEbzAGHuasfs8/FbxR8P/ABJon7Mv7QXjdfEHirUNLuNZ0nxY&#10;un+VDqdqJypgmA+WO6j6FejAZHeur+HPjrT/AIq6j4f8feBvHFtdW9r4Pjm1nw3HMkl0stxCkkJl&#10;wd0bdeoG7OaXxp4f/wCEqtNB1jxN4bXTZY/EsMzSWtyjAbY3WFJeM7HZ8Mq/xYNcNbFVMRUnSxvv&#10;Skldv44yimo6y9533aTtK/e1uhU7crholpbpb0v93/B04X4T/sZ/sz/s5/Eu9+NehfDG18P67rwl&#10;j1y4k1BrmLUImmLF5Y5CQZT8kjSgZGCM4zXX6J8EPhr4XttN8Iw+G9LvtJ8PrfzWlnLa+bcae9xI&#10;zBoGJ3KP3r5P8Qx6CuO+OnjXXPDXx78B/Dy1+BHiLXPDWnyapqPiDxRp0iO1i8lmwt7SJZHXz/Pd&#10;pQU52rEOORXE/AP4ueIvHH7TniDxL4V+I1+qa1aXGu6V4I8QaXJaySabbxiwbTmWZA9pLHcItwME&#10;71mONwGa7pUc2xuHeLqVpP3Oa7bezlGMbpycXy8zXNa0X0jqRH6vT/dqPX/g3Xzd7rZ+Z7l8AvA/&#10;wx+GHhew+CPh+50+41Dwv5l5DbzOsl1Es0jP9p5+f5i+C55PQ15p8d/2NdZ1K+TVfgpeWrQeI/iR&#10;Ya7460LxAn22zurdFKzPBvyYJBhWXYeG54xW/wDAn4r/AAU+LfivxJ4t8M6UsHjDSvEUGieLWsbN&#10;473T7pYw/wBmmYjJgOMK+ArYzWb8MLHxJ+yzYeIPDDeCPFviLR7vxjNqkerQ3Runtba7cvlUY5ZY&#10;2yHjX7o2kZzWEJZhg8dVqxm1V91uM0vectZPV20k1KPV3ui+WnWikrW7pry+WpJ+1j+zj8Ofjh8T&#10;/h3rMGjaXJ468ItNqPhyTU4Sv22yUrFNbSOMFlxKWAOcNzjk16Rpeu+GNNuLqDWdfmtV0HWW0kx3&#10;q7RLJOkZhIJ+8oDcMOAcjPBrnfiP4s02XwNc6r4uuL6wbSfL+z+NrG3G/TYrnGLwqRlIkGPN3cKF&#10;JPAzXm/jmO70L48+Af2hdK1qXxp4B8ReFYfBt94f028W8TUIZp1eDX4nU7XSJBM0hGW2yZBFKjTx&#10;GOwlPD1ZvlpqajfXX43GLei5k3ZOzTbbsrFPkoptR3etrb+f4LX1PWPDfwc8AaVoutC/0y9uJvEm&#10;oC516e73MtzcWw2xXAUkhBtVcY4bANfONx+yr+1h8F/2yPFP7Vn7Ifj/AEO80H4qWKyeKPB+tW5E&#10;kV+kRSK5Ri3QNtZiO3Fe3fsyfD74p/CU+Lvh38Svi83iwa1rtzfeC7tY/wDR9I0YER22n8kszonB&#10;PfGetZumW/jXwT+1FJ4DudB1fVLXWNLlvvDmobW+xadCAq3MLSj5UlLY8tT1Ga3wmMxWDxGJhTqx&#10;qxlBpqSvGcPde0rNOLjGz0a5NNEkZyp0qyhOa5WnddNXprvvd6Gz+x38OZfgx8N7/wCENzeST6jp&#10;d82oal9ofe32i5zNJj2LlsHuK5f9r743eKfg7+yVqv7QGi74pptYsYf9CKFrWW7nWziZRJxIhnkg&#10;DqSMBmI6V0Xhfxb4pk/a1mt9E8P6gnhX/hA1m1bU7hP9ffJceUkW0/MHRAxOOCGBro/Fngb4X+LP&#10;Dn/DM/xog0rWbPxHcSXWlaHeRkfb7a2ljuM46GSKQK2R6Ka5XWjTziGKxcefmcKk0tW471FbZPS9&#10;m9Fvpc2k6ns7U9/8iTwTrfxK1/4a22n+M/Ci6bry+FYrjULOyvBIIb3YMwJJ0J3hhu7cZr5+/aY+&#10;Efj74j/G34O/tXeDLLxFDbwxrofjjSvDer/Z7hZHlVomuAOJooZFYOvcHNes/sVRXnhT4UWnw7vb&#10;aS6k0rXNXtLrU4rx54jML2Z2QmTLqV3Y2ngduMV0GueIrnwZ8VdL0rTvBGuNbahM/wDaE1qqmxhi&#10;wW84n+/u4I68irw+IqZVm1ZUIptc67Jxaknpd2urOOraaW4Tp+2jF32afzX+ezOkv9f8G+LoLwmR&#10;bi3jEtm0rQttY/ddSOuN3fpXBr8JtW0DwNpN54DtrPUNU8Kq6WzazdGVbrTpn3Xlp5nUOVUbSehA&#10;zXXeBz4tvNQW/mNlJYSXV1sjittjeSWBiz7jBye5qazhs/AralcRlbKzuriS7mM26RXKrmUgDOPk&#10;UtgdT9a8qnUlhpOnTd9U7bp7pp7PZu9uj6Gn2bnE+Hf2k/Cmq/tK+G/hHf3ljYXXiDwVLrOjaDqU&#10;jJqCyK4Usi42yRsgkUgHcGjzjFc58Fv2cfHf7KHxF8dfE64/aMuPEXhLxbd3es65Z+INofTr6WQB&#10;Zo5Bx5EUahNpPAWtjwNo/wANv2pfEPwZ/br8OeB7a4W10HVZfDmoX0Lw3tnYXiFYnVeOXEYyrcAS&#10;ZU9zjfBn47/DrWP2pviH+w4dNt9Nk0HQbXVIdL1dMC+e7LPcfZ/MP+kQruXdjoxYdBXsuNSFGtSw&#10;0GlGmvbwai7ctVxdnq1a8Hey1bvtd8vtIe0UpNXbajZ7re33J99r3O4/4RPxhpEXh1fDfi/TdR0G&#10;3t7qPxNCoCPdzXC7oLiNl+4VZgfoc03WvC1x4o0rR/hJ4v8AHsP9rTeG7gwCaIeeLqMhRqEMoOVl&#10;hDdOjbgTWNb6T4m8L/tLXXhceNrNNN8ReH7b+z/D5kVYxLagmWRExuDldoAyQV6DiuutvD/ww+Jv&#10;irSPiHILeS4sfMl0G8aV4p43YBZ0KHDbTsUMpHOM159SUqMozk7rl5lKMVe7Tavey+JtO3SOnwo6&#10;eXmj/X9d/u+7M+HXhq5+IHwdj+GfxNvtY1PWfCepQ2F9r2rWYtrjUrmzlSWK9XZwUkwp3Lw3Oe9d&#10;JYpfavqF94R1kXEn2W4E0F40I2yZO9GDeq/dI9a8/wDgD4C+I/w98Z+Jr3WvGWpXU3ibxhc63q+i&#10;6o/mpa+aFiEFm/RYERFkCjnLkVu+JPCuvQ/FLUPix4Z+JupW+nrpv9l6t4f8kvD9oilEouY1I/1g&#10;TchI4IPfFTiIU3ipwjUVn7ysnZSdrpJLS+qVly2t8nC9lf8ArQwPjtpWm+BfjdpP7Slpa61Prmh+&#10;GZtIi0+1ugLXVobhxlWRjjzI2G8EckV13inwz4Jv/An/AAta/wDBbWmpWWjyzCTTIB9rQMoZ0wo+&#10;ckqPlPWuZ8cXPwo/aX+Ftp4W8eSyajovivXJLLTNU0SZla2kQ7o2EqfNE6svU4+YYNTfD7T/ABVr&#10;mieKPh7deNrO38UWc0MVlqVreCRr2zgIEF28WeGbaUl28FgehreSksNT9o3GdN8st17l7Wv2Tcrq&#10;11otU9MoRUZPlW+vze/p/wAHTqdt8LvB8uh3T6o3izUL7TdUjS9n03UpPMeCeWTzHKk8rHtwgj6L&#10;g147+wF/wkHgH4eat8I/idpMNrrEfxS8WWlrHEhjWe3W+lvYXVTgNuhuA25PlwAO1enWPg/U9P1P&#10;T73U5rw6hBJqMsN0t8dtsbnbiMr0kiD52bvuYq9qM+haxqem69rMSw6h4djaSWeeMK1nI0YEj5P8&#10;DIdpI7VzLEf7PVoS95VGpXWjUoKajtunza7P10vbpy9opp9LW+a/y/E82+HGu6Jo3jbxV4K+I7zX&#10;Fw8lxrWi+JLzS1MYs5Jgv2QtghpIHBxnnaQe1db8TlXT/h1p0F1eWdhqWqXy6douvabZq4tJJzmK&#10;QKeobA3Adc14BdfFjVvDH/BWLQf2fDZu3grxB4F1S/mU3Ub241Y482VMtuUmMqGXGPnBA719G/ED&#10;Sp9F+GH2+HV47z/hH7C4vtNupbUSKJ4oyYCQOu37vHNelmGHlhcVh5y/5exhNLprdLS1lrH3o6rW&#10;yVjOnU9pF6bNr7v6+e+mxj/F2+1vwtpejeHdP8Wabpd9NqUM94NVtM2moBUPnwg/wF/vA9q3dQbT&#10;dLjt/C/hiJIbTwrbxHVNHjkDKsUygRL64C7mHtWV4Q8UXXxrtfEHw4+JXwpmt7Ow07Tmj1i82va6&#10;pPPAsreQPvL5Um0Enr2rqNN0W41axt9Sv44JNSEix399ZD5ZygKjf6oPQ9OK8mtL2MY06q95au1m&#10;nzJNO6/utqz1i2vNLeNpbf1/X9dSrDo6/wDCTXN5p9xs+y6Y1nujUZnt3+YFQOAyNjk9a5e10745&#10;/CTwZotq/iWHxla6PqzNrN1qVqFu7vT3+7tI+XzIy3XuoxWVqXhfxpo3xw8ezeCfitcaLfeMvDdq&#10;dE03VrRJrbTru1zGbu3U/eVlZfMjPUgGrPgHxx8XvCcVp8MP2s9U8GyXmpLLb2uoaDJJbDUjv+Vh&#10;FJkIdp5APDdK6VRlGnzRlGatFuLXvNct21dLSLck7S3V7WStEZc2lrX6d7Py0/Wz+S1PB/hyf4Oa&#10;zpfgbwJpdmvhHVtYuriSGaQqbOOSNpn2Z/2zjb0wSas+LdBuNB8EeIYdW0yO8t7iQXc17bMEkWxh&#10;cSKjD+IRopXd3BrRtNB8U6NZ6nZePLe3m05mlh0+S0kbm1YbEWUEcSBTgsvrXC+EPC/xV+FP7SOh&#10;eE7vVI9R+GLfDmbTrWbUmM15bahHKjhZZT96N0yg3ct+GKVN/WJyqOa5kuZ6/Hyvmdn/ADbadbX3&#10;QSfKly/L7m/+AdtrGiN4j+GC6T4J8QNHZ6xo8r2up6TcLG/l3Ef7qWJxxlQ4Kt04FcnL4P8Aiv4S&#10;/aV0PxHpHxLh1Hw/J4HXTNY8LXhJu2miKgalHjh2PR+4zmpvFfjXwR8FvGOn/Drxb4K1LSvCGoaV&#10;a2nh/wAUafbl9NsphO22wmWPLWwAIZZWHlkHBIIGeK+OuhfHjxH4w8P/ABG+A3xT02CDwT46jb4g&#10;aPrEb5azWME28DquV8xWDnkq3HNb4KhWcnByUYTjK0pK6d1pqk7SukunLKy0uTUlFe+ruzSdvu1X&#10;z1+Xkz3y0W8sL8QajdbY4lPkyeZ8siAZLOOxrzjTLz4p6HY6tdeOH065ukhurrS7izkf9zBCfN2y&#10;cZIzjkdRkV3uhy6l4r0S+12PfbtqDMunx6hahdkGfl3AE5BHfOcUjadN9ot7nUIJI1m3WUiwuGWK&#10;PGNw9j1wa8ujVjRcoySe1++nb1697G3vPUofDHxp4V+LngW18c+BL6OWRrXyZFkm3PazModopO6u&#10;N4baecFa5D4LWHxj8DfCzT/h58RU1DxHdaLrk1rqOvXnl+be2ZLSx3K7eHADKhBAOVPpXn/7Jfhv&#10;xN8NdM+KvjrTfhVC2qNrklvqOn6bekXUl3bbQ0cy5MfmvbtFIsiYyDtI4Fe0eCvib8N/EejXnxK8&#10;NfE7SZfDV9cfZmvm1KNobe/BEbRF87VcNtUpn731r0cdh1g6lWjRXPT5o2bSbUraK6b/AJnbZSte&#10;2llMZc1peW33P/hmZf7QHjDxVonwf1Lx98OvCl1r82leTOuiWsgElxGHUsU55YLkhe+KT4wx+J/F&#10;vwCt/F/wttYbXXLWSz1fS4dYt9rDbKjzQHPMbvF5i/XFUvDfj3Vh+0Dqfwc1PQ5rW+Xwa18t1HZy&#10;CwurgTEIokI2lwuCVB6Zr0CLxHD/AGHb3XiK0Vo5IF+1XEKF445M4IwMkDPeueTng/ZLkTaamnvz&#10;RklZNbNaPVau7XoL95qn6fJ/8A43X/G2n654y8M6hbWkzL4r8N6jbS2UkqpNbGFFmACnlnJJjKjk&#10;dayvC0+h+HvhdqHxQ/Z1uPOtv7Oud3hy4LfZILq2LGW32/ehcNvQqOM4rnvjOfij8F/2jdA+Lul+&#10;GNM8RfDu70+ZdbhuroR3mkaxsCQ3kB2HEZt1kWTGNxIz616L4Ru9C8Eat4qvF8S6euh31v8A8JJD&#10;HJMCsaTDM85bAAi3KOO3U9a6KlONHC050/ejJJ2vdO0mnCS3UleNnpom1uTHmlFqOm/9fjf0SOW+&#10;G+nfD79pD4Taf448PWmpeHxrkttqsduqtDLp95bkHbjuOxXoa7bx9eaB4l0m/wBB8Rarp/8AZ8lm&#10;st9/aUaGERxsGlkYSDbtGMnPArgd9j+y7o0nxF8OeINT1bwP4g1KO4XSbOA3osHu2Ui4tigLtAWb&#10;cUGQAcjiug1W+Pi/4w+JvhT4m+F7NpMPhEPpniycrLZ3ZusrPaSQk9VwDyMMpqa9PmxDqwk/ZK8o&#10;u+sbOKa1s3KN4ppX7q61CU0tOvbzt8+3Xe3c3TZ2Fz4QuNFlit7iz1TR5bK0vdNmytxZyoV2ofUI&#10;5wR9RXJ+CPhrD4R8LeF/hDN41v5H0+x1LRdF1iUxC7ksmhKxrnHzNEgU8DlkBIqt4Q0bXNA+Ly/C&#10;Ww8bQ2ul6Pb2uq2GjLpYRFs/IaGRLdzztM43FedgAA610Xxz+GulfES58P8AjCx0JdQ1n4fayus6&#10;RAt00LeY8LJlSpGcqSNrcMMipv8AV6ioup7s1zXts3FqN+a297PWyu3rZFSjGWtv+Gv+l387o17H&#10;QYrHwe3wrvrv+2ZLWzjST7dCp+0QdMkY2seOR61zHhfW7jXZ9Sji1GOxkvNYe08I/aJAyzLDH86j&#10;A+Ubx9xuRjjNJ4R8U3Gk+E28YXdpJrGnWFxqVzNqVvI32mGMNukjCYG9lcsgX0QVwvxI/aq+Gfws&#10;8F+F/i7P4c8QeIPBet6lJa3mvaDpiXE2jXzELE08aH5OWwX/AIe9aYfBYqtUlSpw5m3ZW/m1bSW1&#10;3y/C7Nq6S1RMqkbXbt326/1951PjT4keN/gz/Z/jH4qeBrfVtJtLW3sbrxJosjPdWl9IcPvh/igJ&#10;x8w6Yyau/Gf4SaH41j8K/GPwNr0+jXegeJ4vE11HpsaoviFfszQNBcq2N+Y34J5DBT2rR+MXhzx5&#10;4i+EN5f/AAH8WafJqlzfaffWraqyyWVzFFKpniJH3fMQEZ7NW18QNMsfGvh8aHepJZXdnam+SOFg&#10;NrKhBjA6MrZZfyrOGIjD2VWDUZXlGVr/AA2W8HtfmaunbeyTWp/i6Wd9trP8/v6o5EeGtQ8ZfDfU&#10;rrwJ4zurS4s/Fkl9a/Z40WSNlbdLbTIfvRlsgg4JHQ1Y+DFj4kk8I2EUNrDJb6zYPdzW90PKlivN&#10;zAw+W5J2Njj0FYti+uWXxBtfHR8N6e3h/wAaeFLO2neO8EMzSt5hnUjPzSKPLweOrDqKzfFMzrbe&#10;Ivh5osGqXXiDwbo9jfaNaC4X7RBGyOiSpuIZ04wxJPzccV1OnKpF0k1ZtSvppf3Wm018Mmr3tbXv&#10;Yrpden3adfl/Vzt/gv8AEXwT+0F4EvtStNMuFs7bUpdH1/QtXtWjlsbuB8PEwPUAgEEcYwa47Rvj&#10;d4Sg+P8Af/AzxDaal4c1Lw+ratZW+qRgReJrR4mDPYuCN7QhC0ickAiuw+BGmr4b1PWLOTxbqWpT&#10;eIJo9WuLPVFVf7LZolDQrgA7CQSMliM9aj+Inhfwj4v8VeC7nxp4GTUW0vxJeXGi315Gsdxpk3ku&#10;gMY/ijkRnB5HygHmueP1OnjK1NxfI03Gz1i7Xvqkns4u6Ta1i20r5/v+WO1+v621fX100um7qjo5&#10;8aeHfj7q3hXxFaWeteGvFczX2jXcpTzkR7cLPYypj99CigOjHJAkKnoKwvgN8GfDXwS+PHiLw18G&#10;9NGl+E7uKCaTw/vZLK3n+ctLbIeFkGMEL8vPPNbvxT8L6hd/GfwDrnhLxPp9nZ6XeyX2p6bcblku&#10;rQQPHuhbphG2MU7qD2FQ6X458T+OtI1DRtCvdD8RahpNjY6l/bOkXSSW+q+a7nyRGp3Q5jVSG6H8&#10;K29pVlhfcaUZwiprVJNS5VJra+i1T+1dfatcd7/K/l/kv0vudAvjDQr1r7wz8S9Jt/D95ql01vBI&#10;7bUvDnbDJv4+cHGBnrwK4/44XHiiw+B2i6v428JS3d5oXiuyl1m6s74RuLO2kZjceZ1wRt+Q9Twa&#10;6TxPD4O/aP8AC19oGn2is32GQ2F1dbZPs18PlG+E4fdFIA3bOM1zvwL8XfHDW/B2rfCr40+B1sdf&#10;0ONtButVlhVrHxDK8DbdTtdx+eNQQWib5gR1qMPGNOKrWScJJyg3ZpbXjre3RrVp2voZ1Kko+6lr&#10;a682vy8/W/TTsvhp400L41fAvSfi3c+CbpLPWrBdQOk3Eam5MW4EFgvDShVVh3BA7iua+D2keMNS&#10;+EOv6pfPY3V9qGo6hJpa6PMrQyRPLIUkh3dGcFd6HgOGrkv2QNH+O37JHhb4e/sj/GHV9N8VaXpe&#10;g3dqPH2k2ssRSf7SBYWTwnJB8rzC8zHBOwDnNdvpvhSw8JNrXhj4Wz2f2yFl1TQ7HUJmMIbH7yLC&#10;8oM7jxzl8mniKNPDVq1GlJODnzQkruLgpSS3s1dWbur23sXTlz01N3Wm3bumu6/q+hm/HHT7P4i/&#10;ALWNE17SV0TX1t0h0+e9h4W8gVWjlO37yI/zD3WvHv2VtY8Wab8V7DS/2htAsfCnxH0uK5srLUYW&#10;VdN8Y28gWSS+RVAC3DDbubqelelftQ+BPiT8YvBXhH4tfCHxfc+FvEHhW8j1K+sZMmO9sz8s9q+4&#10;YbIB2se/XFdD44027+NXgLQfEel+HhbXzIqyCTTop7jSmbnehDfJyBnBIINehhsRTo5WsPJrlqOS&#10;er5qcrWt1TjJK7WqfSzSZnKnJ1OZbr8dN1/Xr0ZieJfA2i/tM/CuzvviNovijQVt9attc0ezhdVv&#10;9F1i3ldY5NykiTKk/IflMchz1rg/hZ8G/wBov9lTSfiJrsvj3R/FVv8AELxlP4haPS9CNrGkcsUi&#10;tECCds80jQ/PyF24HGBXsHiLx/8AFWz8NWN54Y8DQ3+r/wBtvDrGjzSNGWsYYXaR7YqMNcOiqsas&#10;QGZ8ZGKveFNe8D/tJ+FtF8f/AA48VaxpiQWd42jxiOS3EcssJgJubeRRukgfP7th8roSM9a56eOx&#10;mHw0oSivYSeqspJWd4q+so3a0a+KzeuoTpw55VIr3l287d9Hsl5211Rwvw+/av8AGs/gvTfB3xV+&#10;AOtaN4os20638UabdMksIhuZTEZIZQQJ2RQrOB03e1ejfEDw5qPh/VdNufCN+9rHbsWl8y8/cyWy&#10;nLxMh4ZduT6jFeY/C2bV/jT8KPDfww/aUhtdS8YaZr15oviDVtBuvsxNzYkMt8oYhvnXy2IXgFj2&#10;ruLzQ/Elx53w48PzXP2jT7qJoz4kszNbXentmOdFlQ5DSKxweq49KxxlLD0sU1CKg05cyTbg1flv&#10;Ftt8t72utE1dvc2hJuN3r1+/bT81bb7lc8W3XgS61fQfhvffES2sj41W+j8N2NvJtluwkQk327j7&#10;rRD5ge4OOa5vxFD8TV+Leg+EPFvwjs9as49WzrHiK2utsraTDCPsd2Vx88/2klJIs8KNw44qT4lf&#10;CXT/ABX8J5fhdNol1DDpfiqwt/C99Y7RdaVbxzJIsiSsdwXClGIOSrYwaj+Cuh+NvhH8HZPD2vah&#10;rUUvhO3u5riHWpm1KSfzGaUNHcbQ0ixs5IGM4+XoKmnGjTw3PCSlK7jyv+9e004tPrFWaa5ldu1k&#10;Q+e99kvyVn9+tn5a32tykHw3/aH+E37WfjrxL4O8c6tP4J8YW+mz6TotzaJdWdjfIQtyi5IaLeig&#10;j+H5vUV6r4A1rwdqek6l4Y1Uw7dNvzDqO2XEcckz7xbshJKNjBwfXivDvjT+0t42+H/7RfhH4FfF&#10;Y+Gby38Zafb3vgy+s9eWzmXV4JXZ55Vzu+y+T5PHILuQK9K0/wAX+F1+Mn/CtvD3wggt9R8Qaomo&#10;fEpb24SIqPK2xXcZ/wCXnLKFyn3eM12Y/DYuph6dStFXdOMlKHKk4wSjzN3TbsnG7V3PTdkU5Riu&#10;SLuk2nvf07vf0St0NvxnZWfhu+1zxdqXgmPxJp+k2j26aDHapPPJvUfJFvGVD52kZ2kVn/B/wBZ+&#10;AGb4V/DKK6tfD+lrHrNrZXW2X7E1wzk6UqH7kYU5XHQHFWPAPw0+J+nXvjrUNO+PEeuWeqyTW3h3&#10;T5rCIvoUgyBC0qnMgGQAHwV715x+x/rPx4/4SPxrqkvi621q30G8bQbTQ77RXt7y21C3+V45bzO2&#10;4XexO9RgDp0rnjRcsDWUKsWocunvJNuyWjjZNXkruy1er0vSlHnutG1f7u/zt333sej3nhHwL8Xv&#10;Cllrfw68bT6dD4b8USSx3Xhu5Vfs80TkXFjMgzjYxYPGehOa4/8AaV8K6f4n+Ifg+9WK4sdUdry7&#10;sfEunxM1zpEqxrGs6xjCzRNuw6tng8Crn7OP7J/wy/ZE8AeI3/Z38Qaw+j+JL6PWtQsdS1h76KW9&#10;xsubiNzlgZjnf6lAcDmvObT9pv44/C7xxpvwW8a+FNM8ZSy6jcWGmudUS31CIL++huZAwy8RjJQs&#10;ox8oJrqwdCpUxtSWAqe0jT5uXntCTi4vmve691vVNtPbZtBGUuSPMrPRtbpPTb52s7eejPWf2gP2&#10;X/AX7VmiaD4Q+MVpdrqvhWdb7w/4h0W9ktdt55RUzR+WcqM4O09MYqz4X+GGpx+FNHt/iPqlvqvj&#10;DT/DNxod14ovLfyzdb2DhCP7hZA/PfJ71u+KbP4w6j4v8L+KvCHi2x0Pw9p9w9z400nUNPM813GY&#10;totoHGBGA+GL85xXPfFjU/G/hb9lDX9U8fQN43uLvSZ49STw7A1tLPFOxiH2faTsKpIPmzxtLHFe&#10;fRrYypSo4dVU1zJRir3i5OSkldJJP4nHms7xfexyxjKc1HXr0Tdrfk7X/wAh3i3xToPhFfCng341&#10;r9juL7Wlt9L8UMsa2Ntd+SGRY5XOYxOcxquckgjpXn/ivxN+1B+z/wDss/2x468A+HviVqVj4rQa&#10;5tjS0nu9IkuB5l0yp8v2hAeo4IQE816F4B+EdlcfC3w18I/FEVr4i8N6T4ZOnR6Xrey5j1PySn2e&#10;+DNliydmB5yDnkVR0vTB8LoNI8P3EjR+H0sbi21DTryxe5kl2kBWDjPXJLIcngEdK6cPWw1NqCSn&#10;aV2mn7yTl8LT5oNp6xV1fld7rSqkZSm/w7brda2en3O2jTNrxvo3wT+Nnw4XQL22tdW0mW6l06WL&#10;V9P85sEfPEdwDADj5lPbNef61f2f7N+l6P8As/pNq2tNoPhy71zwjf61AJIZ3to2ZbP7ScmORB9w&#10;tyQQK1PC3xP8MaX8ctT+Ht7eWEVja6fY250uZJFuYrud2WN4GYATRNH3XJU5zXD/APBW34mfAP4T&#10;/sveKdM/aR8eX2k6DrVjDpmiW1iri5l1HerqYZYyHVQo/ec4C+5ArpyzC4ipmVDLnGcoVGmo2u7y&#10;t7ySWrSd2lZNdVo1liKlOjRlW0Ttu3ZaXSu/JvTffzZ6RrPxV+Gfgn4CeGZtS8UWPw41r4jLHp/h&#10;CTW18todSuow/lbT0YAnI4AJHcitjwl8GfDXwS+D9x8Oh4dafw5JfTSzaXYqJEtGllEjNFsI/c+b&#10;lwoPy5Nea+LfA37MPx28U/DL4R/GRk8aabN4FS/+GsevaTJJY3l6iRzPci77TrEsahSQdvqc16N8&#10;P/Dun3Xgez+E/g3RLjwzb+H9amtb7R9QvHkLWYYvIIJASWUs/wAu45XpjpXLiowo4WKjKablzzTV&#10;la8lBxk2pO1mtU0pOVmtU7jzutJySXa19vNdNe1/k1rV/aV+DfhnVPgr4iFp8IH8bRyabK8/hW21&#10;H7O+ou6YJjZjtjkHUN2Ga+TvEX7R+vf8E1vhH8DfAPg74ca3qvw38ReLG0zxZP411EySaAbkqI7R&#10;ZhlWgQscE8ELivsn4lzeKfCvw98RfEXXfFP2G30bOp2c1iqqhtIFI8mQudrBh94nFcP46n8I/DL9&#10;j+P4mfEf4faf448LWItNev8ASbm1WRIbadwXnhQgh/KEgYKOWAOK7slx0Y4eGHxMPb05VLcnNJXl&#10;KDirNvlUouScXo29G2kjnxEJXdSnLlkuXfa17tPyeqv0tulv3nx71rwp8MdCn+LOravNZ6VY2MWm&#10;3k1lGXiiju5Y4obgBeytIvI6Ka8z+NElhbR+A/HGg/HSPwj4i17xhY+F7We4iMlnq0Nq8r3OnPG3&#10;ygTYI80jg4XPNN/Z38E/tM/BX4BL8Ldc8ZeE/iJdy62mo6HPeW8sJfQbmbzAjLITmWHO1M8cAdq6&#10;79oz4f8Aw2+MfgLTvhV8VPD8dnofi/z9Jka5uEs59J1Ar9oW5gl6LMHjBDAjLKOo4rkw8cPgcXGk&#10;588VKSc42d4JXT5JJP8AvWlulyqzVzbmqVKd4xd9HZ6Pa9uqT3T3V7p6G94i8K+MZDa3drr+oaLe&#10;WlxJLb2MMyNaXLckQHjhR0A74xSeCvH1loHh7T/DPxW8R6Pb3+vao9vpMbuIxczEZMQzwz5zjuap&#10;JonjPwnovhvwf48Se+j0fWlF54ivrkM0flpuW5bGMKQMEEZDEnkVgeOx4H+JnxCvfDr6JpmpTaS1&#10;rqmj2upWJa1v/LO8T2c6nCzKSQe4+lcdOlGtHknrFXfNFLSzste12m7627LVb+Udf8tNevTp9/Vp&#10;/wAJ/gxb/AHxN4us9DaxuvBfiDXI/sujpKWj0jbCN42NkEvLudzxgmum1+0sdV8Y+FTrushte0TU&#10;L7UbO9sWVTaWElrJEzNHn94gRlUHklgDTrzUPCdh4nTw5FoNxi606aW++zyBsrIMtE2DlZcncCcZ&#10;zxXExappHiO7tLWx8V/bPH3w6ntJ7r7XpckLTWN3KyQxzDaNy7QQSpIDJk1rzV8VVdeo3zNWbtq7&#10;xcE5bqz0jJve6bvqTyWpqMen9f15HF/BzUP2ifGn7IX/AAp3xH4s0XSviF4XvIL0a8ugM2n6ppa3&#10;XmRyNGD9+aEfOQflZsnmvbr+Xwf8RvDUetQotrplwsl6XilUI0wwFnQ54JcHH0rN+Dfib4ZeL9F1&#10;T4f+FdbhsdY8MpJB4g0hsefpzXIcws6E58txl0B6gZFYeh2/xJ+G/gnRfhx4qs/C91qGjqyyXEcP&#10;k2eq2xkPLR5zbvhgeMqWzW2LqPEYipyxVOXO5ctrO01dtafDpFxV2oqWml2FOPLFK99tX+f4Jvz1&#10;SMmXRfiRp/j2ODQviHrVvbx6st/q2i6rKrxXi+XhYbeRh8qyZBODwwrv/hfqXi/VviV4z+HHxHm/&#10;4l195V3of27DSx2s0QE9sVxteKN+FbknJzU/xD03StV8QWXgi68OTyRz6M15pt1bzbMSRn5bdSep&#10;JOcA9BXz3Z/tcePPDfwq8eN4y+HEGofE74T+LDYWPh/T9cjS91qynQTCSJH5YmASN5fIZocA5qqO&#10;HxGb4f8AdQjzWivsprmklGd7rTmXLJv4U9W0TKpTp35n0bfXTRP8badtup1/7LmpfCvTJNZ17XPA&#10;M/w78aeJPGraT4k8Oalds0d+1gzQWVzCjZBgkiCFWGAWJzyK7bx74B8YXXjHwr4tnDDxt4Y0+6ms&#10;/EEDbLC+d9yfY7lRztYEEEd1q22vW/xW+J3w7+JXw+0zRtU0mPwXPrGrHUrNxqTW90qLZi3f7iss&#10;qyeYjfMOCMVMvimw1D4g6Xp7w+KdP2297e3xNqJrB24Q2k7DJWRciSMAYIB5rGviK0sU68U1JxfM&#10;m3Jx0lHk197l5UlZ391xu9LlRjKMVCWj2fTuvl6K62XSxyP7PlhceAv2b4dZ0n4dafouueIPEE91&#10;4l8K2cbRobqWZvMUKxPzEfMT0YHNYf7Rnwa8ax6JqHxG/ZY+LF94Tk0ma1l8VaDDGXt1tYC007QR&#10;EZEsg2qQvDAHHNei6Fqd545h1qC58D3NjeaPrLDTb5pQRfwqmRcQkd+qlTz60eMtf+Jdx4XudR+D&#10;ml+HZPF0EdnNdaF4md4Q0bOu5HZehMe4qcEbsA1pTxmIp5k6qteUryUmpRtJppSvdWS0Unqnv2Jq&#10;U707JtaK1r6Ky7a28v1OX/YH/aE8c/Gr9nTR9R+OF3Avi6FhBrsUOntAr7zvhljU9VKFVJHAYMK6&#10;v40+NNa8Py2fgnToLfUde8TSbfDumX0n2ZJpYW82VFkHRljXdg9cVnfFDSNT8F2unQeBLK10281r&#10;xNBY6ZJewh4rbEZnFtNyMpJIjBNvOWFUPFfib4h+K4vC3ibxB4a0u38YaF4kkVNP0XXUntbizZhB&#10;eNvdch4kfcYyA4Ix3qJU8PiMe8XSgo05uTULpcrs3FdHyqSs7bRW60Zqr8sdddF+C17b6vtvtqbt&#10;vqfiLx34a1zXtYjtZtZ0XVLm58LeTamKVIVhBiimBPL7t3PRhiuM+BOmDwZpkn7S9h8C/wCzviB4&#10;2+yjxirMzPdRRgqHwp2jYeuB0NdDo37VfwIf4g+JPhdq3iJbHxL4ds/7R1SyuLcwznTidiTEY+YY&#10;7jpWj4707xnpvhnR/Evws8dNNd6bdTSaXpLXSRwa7DLESLOQkcP02vxtPJpL6xQTw9SHIqlt+aKc&#10;bc3LpZOLfLLVWTtLSxn7jjzLXT7uj+/Z9d+p81/sNaf8UPD3hHVvhR4muPh34iutU+IviFPGVrc6&#10;g73l5Oz/AGqyMcbncdi7lMZ5UKGBr7F03xZ4GvPEOn+ABrenw61caW11Z6UtyFuPLQiOZolPLKpO&#10;OOlfPnxA0vwb4d+FHgr9sHxr+zxeWvxJ8HXlg9xp8Nsp1KKa6uUtpo/3TbZ3EcjfNydik113xx+D&#10;Pwg8V/tU/DT4vTavf2/i7wHfagnhuGzvDarNbzxhroSAj/SI0AViqnOTx3rvzd0M1xjr1Lx5vatu&#10;KTXtIq9tJWcHeC5tLRez5dcqKlRpRpxV7Wjv0SS5r2V9726rZnBa/wCAfih8IPjd4di8GXF14g+F&#10;dxdalf8AiPT7rVB9r0W7NxxdQlhmVMsymE9M/L0r1XxlqGueJdP03UfCGp2uqaLc3SxeIND1ixMv&#10;npH/AKoopwVO75i3tW0+taWmkXP23SrqSZLjyIfJ2yO/mOPLI3AbuPmPoaseOotLstHvPHNjrQlm&#10;8PWMwWKOMP5syx8o6qMlhnoOSelcFbHVMRVpupBcyvG9vibbabX82q95WeierTZvy8tN3d7a69u3&#10;ovPX7kHgXxjb65qXiHxDrkdtYwWEjQ2UzII1iSOPb5u5gCpycHsO1caLW803R/C99qFzB4NaTwXr&#10;dvrWhrbrLYJcnYRcO3AO0ksvQuXOaPgHd6FqHwWvPCnj/XdL1oKxuPEkawygW9rMPNSCWOUB4224&#10;IB64qb4yfD/xRe+J5pPBfjT+zv8AhJlTTdNuLpVnttNuGt2eC4eBv9YrMnlmMnBBz1pU6dKjjp0W&#10;+WzerTtZRt1T6Ny+FvRW1dhSjLka8v0a/G/322sWrbQJh4G0X4v+GdIWTxVongm4g0Wxk8y3s7z7&#10;QijfIv8ACTsXrkoM4rP8X6x4P+Hl54V8S+LL230W3axbVtcuYFMkN5MIwJo5HUYcBzxnkqPavULZ&#10;rqRIvDHioWwX7AttNNafLE1yFAYqCcpnHCntXBt8I9FtdMf4P+KrS41DwZcaTNHALuTcokZiWDSY&#10;zGcnAbPTissPiqcpfvW7a7b8jvom9NG20rbt6qxcrqV18vxf4/0lc4/9o/8AZH8HftPzfD/xV4k8&#10;eajYXvhHxMniLw3qnh+62ZJCsiyccxkALn0J9auXHxB8V6R+1Z4b8NeHdF1DWtK8UXNxc+KpLG8Q&#10;f8I3cxRgxTspOXgmbK7ezCu5+CPhbRNOOuaJY6zNJNaxxW91p9xcGRrJlTiNMgBoyu3GODXDeGPh&#10;Rea14u1D476f4F1TRfFdq1rYXFrLdYjurC3laVFRkJBfL5JI6jaeBXZTxXNTnQrz5oU4yjBOySdT&#10;VdU0k3zXV1dK/uyd8fZRjUbhpzNN+eiW22qSvaz69DU+BHwh8N6V8KNS8DfDvxpfzabd65qF1a2t&#10;1dMZbWG4nZpvKZuVQsSQv3VOQK0vA2jfFXW5tS+Fuv3bRr4ekju9D8dWN4mNRfeQtpdwKOCiYVs8&#10;MMGsO5+HB+J3xD0H4geEvEt14d8Q/DPxHczTWMc48maK5gAksrqNeGjcbXB6gjK9TWd8Ivg74++B&#10;Pjr4rePrTXtUlHxKvrW+8m4uvtiaVqqqYsxKBlYSpQkY4HHapq8lSNWcqqdR2klKOvM5pPVb3g+Z&#10;uzUrtNXsx/vItJLT/JK35v5qzunc4z4c+IZrv42y6xpX7MXirwXqtn4qvT4+uNHuEXT7hoIc20pX&#10;7rrcj7pUfKeDXuxvvF3jNbPWRoOn2UdvqFvczafrAExj2ksdpAwkxUjaexrB8b+Hvir4n8Gz6Z/a&#10;LaH4hv5rOG617R/9UJI3BdyjcMjYwQexxV/wD4y8R+NfCtxbeOPDq6XrH9qXGm6rptxYmKHUXtj8&#10;1zAckiJ02lW9aMdWjioxrxjFWtF+9KTS3vdt3W6Wuiik7Xu3Ti6ceRu9rW7aW6dvLpp6nhP7SHjr&#10;4n/AH9rr4Y/tUW/h/wC0+EfEF5e+C/Gum2ce5Rofkm7ttTXAyghlM29ehODXs+ueMZtQ8QXGpfBD&#10;4qW2rN4Nt5ft/gtbENPd5jDm3aU8owBVxge1Y/7SHwRuLvS/C0/wo1+PSZvDs0jWljq6tdabcRS8&#10;TRTLncFZHb94pBTb6E10F/8ACzwh8RNd17XZr+2t3ubqzS11Hw7dCzu4ryFFMgMqkF1fAYBs/L6g&#10;10VsVgMRhMPUkleMZQem6U/d5otPXkk0pRknZWTvFEUozp80bu17ryWl12te73TvJrRcpr6u/g3x&#10;f4VvIPD2sWOh33iTT5FstWvowpNzMmGRgcFzj5cdfSvP/wBjHwdq2i/CK18NaVDc6Lb6LNNp1tot&#10;zqC3lmqxTtvuYn++BKf4WJKDjFegeMz4YW01qw8f6XpmpW+kW41u3s7hf9KWGMFnlAx1VhlSvfiv&#10;Iv2VbnSNE+Ifiq3+G/im3ttF1zwzBrOleF9RtZ472wu7neWuGEvySLIdrbVOQQQRzXNh4zqZTXjF&#10;uycJaq67b97SW6srNJq7Ttxiq3Nbp/wV+Uu6uvmvSvhlcfDmXxDq3wX03RF0H7P9shitbeA2/wBo&#10;mkAa4ntXUBXC7hlhghq+cvGfiX41/scfGjwfJpniHxd8XLYeToOoW9jZhrlYJbxpLi81KJEw7Q2v&#10;lpHKDlmXJHNex6Z8X7dtY8G/CnxddaNda19hm1fxR4i0mQwSaHJGvm7prc5aOKdFfcSQML3yK7i7&#10;+J2i6x8MJvi94HhmuGayl1u1tYbFoNQv7aOFin7tsMzMFGFPVcV00atXAV37Sl7SFVWak9G3zRUl&#10;K3NFS1drpvd3VmTOOzUrcvrZpabaaNXXp5aHg/gD4uftSfBr9vT4gaL8SPhRqV18IdYuIbPwL4qs&#10;ZA1vp7YVsTRrlg7yMV3EDAHNb3xj8PP+0pr99pvwa8UaboXjL4Ra0lzNZa1pP2m2kurhAzM4BDFT&#10;H92RehJrvNU8R69rvwb0nxzoMR0XxJ4g02x1nWtKuo2SO43oGe2ZW+44U4yOcis/wxD8F/iV8fvE&#10;EWl2j2/jKz8M26eLreO3khvEhlX/AEYs6DZMpwRnJYCtnjP3v1uNJQnTgotxV4tw5YOU4u6tOLcW&#10;07OTTsm2nMaUoRVKcr2b163Wq2VnZ3Xpa+2p8U/jP8J4/Fvhj9mr47eJ7ey1DxpNFDpCwqYPJu44&#10;hMvky9DuKsByDnitjxJ4f8O+F/CHjTRfAmt3Wsapp+sxvd2XnPPNp19PHGQoT+FPLEbgKcAFj1Jr&#10;yv4cfC/44fErx38StK1Sz+GutWum6pZ/8IXc6taTSf2deqP9KYkESJ5bBNmMZO7nFeuaH428R3nw&#10;1b42fEDw8vhnVPBkmpNr0cV0nl6jHaRMhusqT+7kWNnRZPmQYzXLiqNLC+zp0Jc1uXmSkrOcrSja&#10;Nk0mvca1tJXbezqM/ccm7deq001d9O97dOV9HfyPX9R8f6R4K8RfHz9n74jx+INIfXIb/wAbaHb3&#10;BYaLcWcJTUFsxgsGdkXMXds9M1Y/aU+KvhT4g/spN4o0DwTrlh/b2hnV/CN5o9s9tf2t7jzEMsak&#10;GOXdzsbh8Yrj/wDgkZ8cfEPxm8efFSC4+BcPh3w74mvE8d+F9e02GSK31W11BjH88TscSBo33MMB&#10;nVj0xX0T8aLHS9Mglu9ce3VLdrX+y2usKrsz7QrHIy4YgjvivSxz/svPo4StTvOlKLTTV2nGLUZc&#10;t02tE3va6kr3ZhDmxeHVnbmSVtU4vZpPR6NWjonpfVNFT9m3X/FfiL4T+ErvWvivpfizd4dFlrwu&#10;NNEMmo6nsy2/P3eDtZcHua8/1LXPEPjH41fDv4Xy+CfDen6dc+JNQ1XxBoviC323M0+mwNHbCwwd&#10;snlTMjlxghAOOtXvAHxK8Vv448YKfA2pNqHw3aK3v/DNtp6ra6veMAXvbKUgMR5bYbqMivTtc8J/&#10;DPx7478CfEfX/DemyXGi318/h3U76YxXVheXMKh/s/Z2kUFWHcDivLqSjgMZUnOHxxk1a3uuUJSj&#10;ouVP4otNJWt7t2rG7/eWa7p79L3T2+a+66e1N/HGqa78SLv4Z+JY8SaXYxSzyW8Pm28zPHvkV85x&#10;uXIVT1wazfDHg7ww/hi38NaJaappcGn6m/2NbW4MbC3mO+NFZ/mCjPEf8PavKbjUv2ivhj8f9YJ0&#10;DRGuvGXi3T7iaG4dlmuNOtZDHLEpyEeTyTviIwx2MCDXsFzp3g/4saLO/iKXUfs+leJl1i1vmkNr&#10;JbMkuIS4B5C7T14K9aWKwv1OMOWS5JKLvF31tZu2n2nJLXvbqioy5kpf10u/ldpd2mdno/h2Sa6b&#10;W9RYXbWe5bK4ZgXOB046EGvFPDFn45+CHxVbTfiB4zk8QaN8RLW/b+zryzhiW3NtBJJOvyYLF0Yd&#10;OcVynhjxp4t+E/7anj7wD4c+G/ixbXU/BM+uW0VvMraVfOAWia1l5CzyvkNnGPeuz+Hfxz+CH7Yf&#10;wbuPBVpeQaP4wXwm93LpF4C1/ov2gNAbmMuFJ53LkdfpitvqOKwMXOS56E4wvJJNxUk3F6NuPLLV&#10;tb2tfWxnzRqxvG17PR/NP1tZ39NbXPPNnw/8G+CfGvwq+FWp+I9DOjfCW31zwDqs0n2iH+z5JJJp&#10;LG2kf53ZGjbEbHgOuK9D8GfGvU/2iPAGg+N/hR8R763s9M8QWU1/pmreGyGvbP7Nh7eZGB3qZCHM&#10;i9MYrk/27fFfxR/ZP+F3gX9oj4PeCrTxd4N8B6a2lfErwecLqGoaLOkVvbXcbbWZfs84d245Dk8h&#10;SK9B+G9r4D8Y+JtQ/wCES8cTXt34c2WN9psLeTPoK3tulxHGdoG9WTayMRxyPUV2YmUK2WxxrjzK&#10;Tk1JtStKPLCamnG6crwmm2kvaXi220op1ISqTpX+F6792111TVk+jd79jjv21b3xp48/ZivLf4IQ&#10;6Xo/ijxN5LapcalP9msDbwyZnEpIwBIqlATg4OK5X9rH9lv4T/Fg+DP2toPizrHwt8Z/D3RNOs18&#10;ReDbX7S0Wnu6ho2hwd8O5tok5AU816d4s+EOofFj4c/E7wNrhNwuqaPJpmipqF35lvdKYS6l0AG1&#10;vMHzYPPXivNf2ENOPxQ+EHhn4S+P9Ij0q60m2tbXxf4DuvtFnqGjtazbkltZmYtLbOyq2xiVIb04&#10;rfA4mWBy9V8PU5fYzfNZJtwqxV0+a6a5Y8lpR5U9G7ySfNUiqmIcZJ/Zkt9LNp2ttZWvr11sr3+g&#10;vEniTw/qHjLQfCsuozLrklo9xouotGwg1QmMLIuRwjEY3AjvxXnfjLwXbeFPEDftZ6L4j15rXQbC&#10;806Hw/DA/kWkqSk3Uipjc1u/l7QuOAMr1rzP9lDxb8Svid8Uf2kPhN8RPHuo6h448D+I54PC7W8Z&#10;jisbRcz2cVtvUfM3RpP4w2eQBXV/sTatpXgz4o+Jf2P9P+IPjGfUtN0KHxL4k03xC7Xh0y+vsPLb&#10;xXTjJTJ3LGc53E1y1MtqZWqqjO7pxi5JK6lTmk207XjF88Unbdy1SaR0xqe25ZxW6clf02tftzXt&#10;ordLnPaD8HvD3iTwh8Sm/ZD+MP8AYen/ABA8P2mrW3hVFmS10u7Z1le+tx/yyMyggrxz2r0Dxd8R&#10;tH0zxr8M/gzrX7TC6P8AECbbext/Z6qPEdjGuZLXecqAD1PXIrzL9lf4rWr6V8ePHnxB8caj4V/4&#10;RGa60TSm8R+H3tXsbaGNmF3JboD5ihnDDbk7frXC/Ev/AIJt/Cj9u3wf8Nfin4x/ammv/EPhHQmN&#10;xqngG+I07Wbm4YMk6sCXtnbILIME4xxzXsVMPh/r84ZnWcacHZT9nzy5pUVy3fKlJaRTu023dtfE&#10;YOpKnTh9Vg2nyu17Wi27O/kklbtolZO3sf8AwVH/AGU7b9pjQfhX4ivPhfH4nt/CnxTtbzxJb2KR&#10;/bbnRpomhkZG4LRq5jZkz0HHNP8A+El8N/DDwt4f+JMN3b6d4Q+DHi68t/GuneJtPkM+kWE0RjW6&#10;tpB8wCrImd24NG7Z6Vb8Z+LPG/hLU4fgBpfgPXPFD+F/D9nt8Q2dvMPOi8xEfcy4UtG437QckDOK&#10;uft9X/7SHhr4Va2nwV8H6P48k1yTTRqngXUtNE7XejmaOK9nKnHmJ5R+YDJHUDivOwdTFVKODy2t&#10;JOF5ct5cq5Ztc173UW4zlZtR5dL3tYJUqOH9pVp296V9uq5Vra75bRd9Lq7aehyfwzsB+zf8QfFn&#10;jzwJ8VU1L4R6tos+qaLpN1JBGvhC3jRTCbFnGXguZWbHzbQG9ax9B1/4LeF/+CflrqPx08P+JtHj&#10;8O+K2vtchkkVrnQbi5ufNS7cQnbJbjcp4yAG6V9A+IfgJ4R1V9F07wzrGl2Pg2wjktZPDH9mJNaz&#10;qsIMNrnrHHHKBJ5fqMcV83fsOT+KPg749+Nnwv8A2zdR0S81+81yPV28WaaVks9V08x7xCtuw/dP&#10;HGozEy+/PWt8NiqOYYSpiU2503SnJR92pJRk4a6WclGTc5JS1cW1JubDllSrKFn8Ls5XeqkpNN3v&#10;d30u9lodr8I/iH8EP2hPi94x+Dngjx9o+uR3fgy51G8WxhEf2yzvI9sH2iRQGjlWZd46sFANfL+u&#10;eFNO8E33hvxP8afEfgS4k0HwjH4d8Tape6810uraq7i7iuXgm2sk3kmUNIM7lK5/hr6R/Z08X6fP&#10;4p+KqeO/hna+B/EnjS+3+HfHngHRTNb6lowtgbbUFm2GJZFXIIOBuByKk8c3PxD8KeI7e6+O3wF8&#10;P/GL4Y3mk276Dr9n4dS5vG1XGC5S2Q5hNuMeYw+8pAOCBXp4LFSy3MKlGmnyuMLR5kpSfJ7zhKyh&#10;Jvmel0/dTteKSmjy1OSc+XppJ2h9rSV1o7Np35byt2suq1zxBYaD4l8DfFrw7purR2sWqnwJ430e&#10;bR/sY08FGW3uGt5Q2Iwwj2Zco8cqlGI4r0Pwz4L8SWcetSNqEN54d1bxNFdWOm+SjraYQJPDlv8A&#10;VDzFDqRyjZxxXHftA/D+Xxb8F9Q/tWy0uHXIduj6pGtrNNa6zpjgkWk6LiTMYO5ZB88TxgqcVz/7&#10;DkXjTwH8L/DvwwHi2HWtPuL++0+4vr7Wv7SkaQfNA5lCo25k4KSqH45JPJ+YrU44jKvrFOS5ovla&#10;aveKbmmn3WyaV3FpaanVHmjLlktLf1+H5d2ztPgvo+qDw9r/AIguja6l4gXxNJHq2p6VG9rdXCq+&#10;IHuYwNrSxqQrOoIdQD61zXx++HNz8TrKL4seCPAkMvjj4f3UOpRjS59zarHbykzWvyhRMzpvXy2x&#10;u3YB3YrsvhLdf8LU8CXXhfxFfXFlq2n6pdWs+p6LeFbjTZ45Pl4fDjjBCtuUjvXH6Hbav4N+Od54&#10;v8L+M7rT9W8TeIrWHWtKurRrrS7uaBCr3AWL5rFrqHDBxlDJGCQDmpozq08dVqp2nHVLWzWi5Xy/&#10;Ycb9LJWVkrMqT5dLXTuZo8aeMvGnhbTdP8E3mj6/b/bm1jQtB1LC3k2kRyN9qtW804kkt5GQRyoy&#10;yKrMGUFedzxVoHwt/ap0n4e6XpK/8Iv4y8F63FqPh231tTJPaSQDFzbqqy4lXGUOS2AAcDg1g/E3&#10;xt8Vv2R/2m9Q8ZeLfB0nij4L+KtViDapHaJPeeCNSuwkUrPt+f8As+WRYwxCnYzZYlW4wtC8C/C/&#10;wv8At+Wvj7wPYXyeEvi94euILq40lTNY6P4osSnlXK7MrbySQgoWGEfbtbk13xpKUFXpPl9yVSnK&#10;NmnK3v05rRcyjfmTjd2aXuzTMalSKurXta/kns1p5+SWuuh7r4/PiDxd4ZisfEltDpHiqxkkXQdc&#10;VFW3mm2ndLbncSQV+/A5G4Aj3ryaL4g6r8EPiPoWs/HLwLqNl4d8VeFYfDXiBrXTRc6PayeY+273&#10;RMxt4JC+1vMyq7lw3WpL/wAc3njX4ma9+xx+0I9mf7Lt7bXtL8SaXqT6ddSYmxHLsIKrkkq2xiCD&#10;gjmup1j4Ya/4J+FVn4I8CeKYNY8P29jd2FpB4kk8y+ill3FYfOGUkTccbJV2kYB9a4qNOngoKhXS&#10;tPXS6XLJXUoT1trZ8so6O+17Gy7r+ra/hp/w2+J8W/gN8U9Y+G3i3wB+z98TreDxd4T8QWfjP4Q2&#10;mpBh9meNAZtLdiSLuxnTzoRj7nnAMPlU1yfjG61Txnr3gX9pjTPFU3hHVtQuorG+03T9Dlme185H&#10;VLSV0w6RJKzKyzJhJAOQcE9zrPiS1+GHgXwR4k+InhzULGw0m1a21LxDb6erL4cun22wedF3Pb27&#10;Fk/exEqNo3DHNddJd+H/ABdLceEPiz8P7ebVLGKOG91W1KtnVIgHZMoQdzKI5UIHzqT6VpTxmIw8&#10;FKa543kuZKN2mlGa10knaM7PWLk3rz3a5byun8un9XfT/Ip2virQ/jH8FIr3wl49sDql5p9wG16x&#10;k/0OXU7VvJuUkj5wdynfEwII9sV49F4x1jw540m+COk6V8P9D8QeErjTNbtYtG1o2mm+IrGeTGVh&#10;A3WkytuUjDRMxByK6rwr4K/Z0/Z28afEbXreYeD7H4iahE+vwzXDmxtdZljIF7bL/q4BMG3P90l+&#10;vWtz47/A7TNa8I+D/G1jNY6hqHhO3Wae4g0kST31mF/f+WickkAOApyCMgGqw9TB4XEeztL2U3eL&#10;krWk0nbTRpawavbXnSTtZRUpRUnpJX030vprp0/G+6Kf7Vngj4l/DH4j2v7Wf7Mnwjk1TxPBpe/x&#10;j4W0wJE/iuxTiW3LKw338SZe3bDbypTncKwf2h/DvwG/ba/Z30K8vL3WNLhg16PU/C+saDb3Vt5V&#10;1HtmeG4t12tHOU3pJC4DBwxXJFe22uqXHi7w7a3WliHxNpN5axRX9tIzRtNC/VkPDJIqHIxggqRw&#10;cGvFPg7r+lW3x+8deDPDmj3Nu0clro/jTUrzUJbeS116yZpdLupLUqV8i8tJQr3kf+seDDfNzWeX&#10;4jEexjVV1Ww1nGcXaXKnblld7RvaN1rf2dpXjyHK6dRNNWdlbu97r5Xv0O++MfhPwr8adVt9a8Ie&#10;MWlu7izsbm3u9F1VYLibTvMUGWGcAltrr8yn1ZTgmqI8aJf/ABytfiZqvh3VPBviTTtYbwlqVnql&#10;1G1h4ttNnmRSQzJ/y0XO5VYK6ncpyOa53TNA8I3/AMb9a0u8+F994N8QxtNLbwwkpYXt00Kl/s8g&#10;/d7ZTg7lC7/413DNb3xF174M6V4fh8Q/FzQdF0K8uNUsJ76+15trQ6hG22LzzkLkAlFlPHI5rONP&#10;2ahQtKScbLRNpSSutJWlFpbpN3StZ2areN07L18v6fyRe+J3wf8AB/jnwj4k+Dfia7l0y58WjUNL&#10;sdTu4yjP9qgICyshxKu7awOVbKDvXnPh7w149g+Eun/Bn4qeC/ELeIVsrP8A4Rqa81iOaytvEuly&#10;KRFaXxX7RDJLHF51vI4OVZo8kgqfY/2krb4hfFH9nPxd4e+Cet2dj44htILvwzPdODFHcRus0RWQ&#10;A4WVUKhuV+bB4zXmHxr/AGtPF3wk/sT4ueLfD+n33gS68H29/wCLNFuJC19p2py3CRxNbTJmOSIS&#10;KyMOTG4U5CtVZXUx2JoxpU7Sk5aRbtJSik4uO2k72S6uLSavrUlHmva/5a238np12u9NzV1LRfGf&#10;wM8ZXH7RPgC9ivvhvdeDJYL7w7Fp4hurfU/tLSTXtwEVQ+4ttLAblKnIIbhkXiDUfiPrdp8WtP8A&#10;BV14c+JHgyzuNK1jwdJJG1t4q06RPNWCKdx5bRucSRSdVbg45r0vWLnw74r8U658IfAfxK0tdS06&#10;K01DUtDWTdcW1vcAt83J+WXGRkEdfatSXXPCF94u1DwdqN99nvo/D6x6jZrcIFSFwQrhTyvcBhx2&#10;ri+vvlUp071Lb6p8jSspKyUlKMmnLd+6001djjz6X0/4a3+fm9fM8r+FnxE0n4h3nw58c6N4D8Za&#10;dawtf6XqWpa5p8mn6hoV5tG2zvIWCpcROchJFDoxUFW5rA8c/Ef4ON49+Kk3j39mSHUzofhOwg8S&#10;atpvh+VbrVbcXab4WMaEyPbho7lQuXCnIAwaufs8fsxeBfgv8cPE3hw6TrS6X4m0G3itvtmuT3Gn&#10;alFExkjkSKSRvs9xGSQdm0HAIFdL4W8UfCqH41+KtGXxbqOk+KPGPhAXouY7z9xq0FiGgN3bqWKm&#10;4gGEkAIJXaSO9d9SWDp4yo6CnKCgnFpuLs5qbu4ttJLmTttZNpS5mpjzON61rrr8/wAG7tafLucN&#10;YfBz4I2n7RPij4weGPix438PW/xL8Kxy6xpMdxLDp4uIJUt55gJI2jiumJid4wV3rIXAOSa63xh8&#10;Ctc8WXPjL4F+NLK61XwD410cWc2rQ6wYNT0C/hixGVP3mgkIRllTLRupyCDVTwfd/tGxeNE8ORtp&#10;d34bv7O6vbHxt4bjaaOBPJWNLTULS4Jbzy4EqSR5UcoSRg1P8MfGmrftd/s0zJrU3h6P4keHb2ax&#10;1K1VZII7XVrWU7Udc+ZArhUfvw/cUYipjIuNZ1E4xUIuV+aUOlOWii04ciWrumldWdnUeSUbbJ6f&#10;r+l2/v8AOLxhZfECH9i/UPAfinR9bh+IGm+AJre1vZNXh1C6vZoG/dD7QFVZ2kVQ3KBiCRjdXpXw&#10;98ZxeIPhTp/xHtNRh1O3uvBtne/2fp8IaV5EhHntExw0hHIKkblK4rzrQ7nxjrn7TGm2/jfT7i48&#10;L+KPh2BNZwqtxYWms20uX8u5GCky/MFyAWHIxXFz/so/Df4QeNdQ8V/s96tePf8AhfVLDxnq3hu6&#10;1qW+ff8AvEn8lGkzbtPCzEFAFZo8MDnjKVDC1qbo1pcspP2i5VePvOzg25XilJJJ6pa66ke9FpQW&#10;kdNfNL8mrdN2+yfU6L8M/C3hnVfFnx9/ZY8Z+Lte1SSbTbHWNB0vxJLdW1yIpEcs1tc71UCJjkxB&#10;XCmQDJGK2fhT+0VeftffDDTfjx8HvDVjfeGbvTNT0rX/AArqkg+0W2sW9ztNr5jJtIIRwCRgkoSO&#10;eOl+Lsms6tptjqnwZt7e1mexn1+61DS9Qis7+KCCF5ELQMp+1QvKFikUj5Q5IORXB/sxfEz9nr9q&#10;/wCAfhn9vvwTHN4Zm1LSZrnxYtlK1tDJMrbL2O6hUiGVhJESJtu8YBDDJFRL/aMA8VWg5NSjFSb5&#10;nG8ZKMJpWfvcjcJaSjy7NNC9pH2ygmryV+t3bRv8V+HdnS399q3izw3oel+G/B2g3Op6fawX8Oh+&#10;JLcwraRo/wAsybcCOVPmT5e/I44ri/HXj6z/AGefF0KeFYYdP8J+JmmiXRdQvU+zvqM0is6W0jNt&#10;IkBYiPOCc7cHitmLxP4o+Fnww0fXr74veGdX1zV/EV3a+EbrxZdtBZeIrSdvOgtvOwfLk8v5UblS&#10;VHXNd/468EW/xOXw7oEeh3OhTWErXaS2XkyR6bdeXxFPGQUlt2JzkDqoIINTGpTwtZKrFOk3NbvW&#10;3Wz10drNK61W+hpK0Xpul/wP+G/zKHgb4xfDu4+A8fxz8C6leeJPDsLRz2g0aNby505BKIpMAEMR&#10;EQS6H51VG4JGK8q/ar/4J66f4y0LXvH/AOw349T4cfEq/nXWAum3jR6Nr8wmWaVLq35WL7QwAadF&#10;UliC4YZB4TQvE/7SHwv8Sa58bPBngzVL7SPF3jybQfjV8KfCujRR3WgXiW/2f+39KuAVbMhSKd1Z&#10;T5iyBhyCT9FeILeDxL4f0z9oz4Q/Ydc1/R/C76dYya5cNZTX0LbWmsriQDbBM0iIdzoVRwcgA11S&#10;p4rIsdGvhKqtJ91KLejVOrF2i0pX95+7KL54+XPJRxEZQmmmuq+66a9H+fU5L4C/ETxt4v8AGd42&#10;u6nqnhPUNU0y3uL74YeIrPzDptxEojvYbduY5oGOWWWJuVIJWtH4hWHjz4Yan4V+FUvxA0288G+J&#10;7PVNG1TR73SmS4nEyM0ctvcKGWN4lYr5brtcc5yMVraO/hz41+G9G+KWv2OveCtf0dpZ10bUblf+&#10;JddyIYnil8smOZD1GCQeCOtUW8CfGzwh4J8TC20rTvGTbob3RdJv9UZE85VyfIeUN9ny4BAyRz2F&#10;ck6lKWKbtGHRwfLbm1inGbVnyppqTd+vN9o6Kcf3Nr32eu/+ZN8DPDXxQ+AOrWPwD8SfFCPxnp1v&#10;pP2jwTfapbRWerC1jAWSzkEW2O6aP5SsgVW2H5hkZMPxW/Zh8DeN/Cfji28OWz22j+PZhfeONC0d&#10;xa3Y1CEK8ep2csWGjv45IYmG7h2Ubq53wZqvwF/b8/Z98P8Axl8YeGtY0TUNG8XG/trObVDDqHhv&#10;XLBys8aTRElFYIwZB8kqHpzXpGk2WteGvEsPxF8FeIP7Q8P6zcPc61ptxGZmRWTP2m0ljGe3zQuD&#10;uJyCDwYr1MVhcXKbk4V02prlUYucZJqzi7XbV00laSunqmZU4wqU7NXj03be99/M5f8AZ08Q+GNY&#10;8IaD4b+IHxhh1zxBo7Wx0fxJqVwtjqN29xGxjaa2O0RXTFWWSDLKzqzADdiuX+GngTx58J9B+Il1&#10;8Tbn4eyaXJ4iup9B8QNpZ0+Gfz8gR3i7jGrGU7WkXg5+YZr0Lw74C+C/jfUte8d6CdG8QeEfGzJf&#10;zLBarMsOqQKYzcwSKMxPtXkZDLInBByK+cP2IfEN98KvjL4//Y3+MHih9YtJdaur7w/b+JNLM9t4&#10;h0u5ImR4rl12TSI7MjRvhhjjJGa78PD6zRxdSi37qhKUHGztzXnytJcrjJtONlGzvolopSjTnBS8&#10;ra7uz39fzPdtL07x/qOl+AtH0jw+vh7xZ4bb7ZGZYHm0+7txlLrTvOQ7UZgQ0Z5GFUjuK3m8VfDD&#10;xtJr3jDXNNt/D+s2dm2k+KtO8QXkcP2e3U74zcNnyxGysWSVsAoxGeoHHaR4z/aG+B+oTeCfi14J&#10;0TV/Adv4cur4eKPCN5NDNpyxzZSJ4JecCI53KxK7G4xXTfHV9PvvgnrvxRstW8H3FrdaZbix1fVr&#10;MXGn6hpUm0S2upZyslu6PIpkHCBweMGvOq05SxEIu1pO0ZRd170rtPd9b8sveT1V07Gsbu1t9u3n&#10;183uP0n4F/CfxF4X1DT5Iv7c0Oxt1m0mzfVhKtlNHGzQ3drOCTBMEbb5it0wTxnPH6toc3xj/ZT8&#10;H+L31S+1rRZby2vNd06+sbbWJL6BJsCbdCwXzUZFfzYW/hJAPIrmvgx8G9M/YI8ca94R+B2v30/w&#10;u8YaxYar4V0C4kN5Y+Ho5z5d1bwyLmQ2zMUMbgsse4KRj5jr6VqGk/skfEfxH4O8WP4o8GeB9c1O&#10;JPB+vXFtb3OiQTkF2UNBzaKzswKzKqsejc13ezqKs3h6rqWcZ021aUklaceW8rTXMm+Xm1i2m0ky&#10;I1IunzTSV/O/+V/XT0Opi1fxX4g+P0Pw/wDiH8PtD8VaVb6f9ot/Fek3zx6zohkb5Gkt2UMbWQcC&#10;aFjhhh1xzXL/ABk8CQv4h8O6b+038O9O1Wz0rxvb2/wy8eaDqFzHqunySkuqyMRuR8JtO12jkHBH&#10;auP/AGoPgL8aNd8Z6p40/Z6/aA8Rah9s0uOa+8MaT9n+0aRKjLPFPp80mHaGQowa33lWD9Oa9Psv&#10;2kPBXxe/Zw8I/tG6Pq+rQ6JrN7aWms7tJacafOk20yXcKE/Z0jnQrK/RFbnGM1XsZYenQxOGakpJ&#10;QajzxlCTTa/wua5laK5ZJPR3uTzU3UcKnrrbolt109DV1b4V+KLb9sJviJ4YvdY0kt4ZjEzTOp0T&#10;xDeYKeXNEPmS6jjBZJU28MykMMY5fx34In8X/C7xbpnxS0bwfrk0fxL+021vcaKY2sbXzImsPtHl&#10;fMJosMBcrwy7W7EVT/ZL074vaz+z78TvBf7XkOo3WjyeLdQ/4Q++XVPOS68PTkyWjWlwhWb92TtU&#10;yHzFITBIxi98F/E15q/w003xd4ki8TtrmmWdvoevLMqb76yW5KwXMqYw0wjwxfAbBYEdazlHEYWs&#10;0pqTouEFKPVL3otS38mvsvlW2i0iuZ6f106/f6+puftZ/wDC0dLt/C3xd+HGutb6lpM0kNxpc1nF&#10;eWOrwzRYNrOxYGMM3AnjyVzkgjIrg/jJrXhCy/Zp0fwrc/s8eKtX8KeLbyytbzQ/C2ph5LNbiXbc&#10;WR8vduRCSwBKo6A7XVgBXf8Axb+K/iXwF4X8Uaj428PaVffD/S7VRBqemxyrqGnTK6jbPBggoQdy&#10;zRtkf3ar618RPiDqGhePtI+Dnwr0/wAVNpuh6Zqng+1bUFtrfXVkCtcWxlUhophhtpYAFtueprPA&#10;yrUsPR5qaahJNS5uRWvGycrq0oud/e1ir7R1CfLFXTt02flrbyv/AMOT/AP4reGNT+M3xJ/ZF03Q&#10;dUtZvhzpukS28t7fBnnsLqAm38tt5dgPLPzNgj7rcjJ1vE17onhH4j3Xi6TTrj7RL4VhfVoLFkWT&#10;V1W4EZk8rg/aIGYYYH5lkI7CvM/H8FxqvxH0v9tL4V/D7xZ4T8XaLoc8PxE8K31iYbzxJpYs5fLs&#10;pI/mjnuLeVQ8EsbMQdykFXwNT4U/tj3V34713wp8VpdH1HT18H2Pi/wD4ktbf7KdQ0SaICdLlHJW&#10;G7gm+SQAhcOhwvIBWy+pUviMNG65I88b+9zq0Z2eqak1zqz+F3WsW4zRq81oyW+qtppp926WvXzs&#10;dVZWPgTwn8ZNH09tQ+w30On3Q0/VIbgxW94k7hnjZSPLL7hkjghskDk12F1L44g8Q3Ugu7O8t7W5&#10;Mk2n3WlndJbFAQsU6ZCuCC2CDu6YFYuqWnhHxd4e1Tx54a0Ea7p97oTPqnhzTZY5JLzKb1a3KnYZ&#10;/Qgjdnrmua8C+N9MvfAPh34//Cv4b+KtWk/ssaZr1rqavFq1hFDkrDdWjEM7owwSoLAcjcK4JU5Y&#10;iPPZ3S5Xe1uZ3drtrlvra3X4Xd2WjlGNk3v/AMD+v1LPxb8R+Fp/FDeKvE+ja1pMfhVIL+HxbZ25&#10;2TWcjJkMqkmWHBKybh+7K5IHBrsL3wlfeKIfEHh9/iHeNo/itom0nUNH8tmsHaLY8sMw3Bo9yq4D&#10;A7TuByp4w/DPx1bV9T0aDWfAOs6De6hfCyjGv2/+saRDIAjRkhhhSG3AHGMitr4Ya/4fuvD0v/CM&#10;6VoOjR6b4juYLzR9P1CJo0lZjtGUwsckmd2wgZ3etRWjiKNGK5bONktVJb3Vt7e8ummtrLrd30as&#10;zyL9nLVv+Ex+Hvxa1n4X+F7/AELxto/iO60LxFovjC3/ALPsbnUrWJBFdq0akLDPHtl8xVyBLyMA&#10;V2fhD4reL/GFhpum+K/hVIL+aGD+0LKx1CK4KLKmDLY3Sny7uEOCGGQwA6VuQ6V4d0L4geJPiBZ2&#10;N5a6lrelRQ69HGxK3PkhljmeFshpEH7vcOWQgHOBij8LB8JvEfw88N6Np8trpax6gLrQ7EXygx3K&#10;uzNHGue/zHy/QnjiurEV6NbnrezbTcbPVuPuWaumrxTXu6X5d2rWcRjNRtKXnt/W3fruO8H/ABb8&#10;D6t8drP4eaX4xvLm4utNu7mwjkkURhrZljuLbBAYFco+xuRnI4ret9Lm8EfEu68UXceqQabfTrHe&#10;fZmM1rcqygJKyDJgeMgqXAwwb5uxrg/in8L4rv4zapraXUNnfapoLXOl6hDYhZNLvYWx9rjcKWIk&#10;jPlyrnp2I5r1JdO1u48Kw6p4L1q1a5aH7Vp4lmZrZpGXmPeuT5LHPI5XORnGK48UsPCNOVJ6Tik0&#10;+/ra3lqt05dividtv6/r8TzfxL8JIviN4vsz4yv7H/hJtNyLa806N0t9VsVut6yKiy8yRxHyz1aN&#10;yzL8rba674nah4z8OaDead4N1HSIdSTQ5DoMniK68uxnuouVilwQ67hxuUkd8Vz9i/gvV/inceAr&#10;fVbW38RWMZ8WWelwzbLmzjuR5DPEfuSRiZZEbIwcjgGui8bwaT8TfCPiD4ZjxnHa6lb6SPtF5HDB&#10;Pc6ZMUyszQyAr23DIAOCBVVKk3VpRqO8I2dmnaKbWqS+ztovNLoVZ6vqeW3njrxF4m/Zj1TxN8S9&#10;E1Tw1cbpLjVJdJs1mv8AQWiCyma0CIRqUII3BkG5k4IzXW/sz/FT4KfH3wV/wknwx+JWn61cSN5m&#10;rTaKXt0vJM7GnEEgDIrOp6jhgw7VS0G11PSPBGgrdaW2u299cq15rHhK6CQzt5Zjkm2AkIrj+BcA&#10;HIHIFeY23wv0r4EeOPELeEPhb4s0/WJ7u30bw342s9PFza6hprKLkQ3e58FFl3xMxAZS+VNet7HB&#10;4yjVoxbhPmcocrXLa6Uk0/estOt7JtxbTZn8LTf4/Lrt+HzPeZIrj4ZeK/FmoQtdx2fiRhfaX5do&#10;08EN9HakzOSCfKEmxMqQAXGRyTXlOj/AD4ct4L+GMnxG16S31DQ/F9z8RbDWdPQWttb3kxZ5o5SA&#10;QI/3zKQcBx1INav7bvjnwH4M8J+A/G/xG8X3Pg3+yvGEGpaf4gS1naCzaCFpLi0u3iB8uCeISRuX&#10;BQ4HfkdWNG0z4k6l4M+K/h/w7HeWV14Qu0tdU0TxMotI7e9hBETRkbbuBjgo45jIBx1rloSxGHwd&#10;PEXcVPmTaSSvCMopKT0d07OzbvfR3V5n7Od4Oz2dvvX4d/6dDXPAvhP4O/Fqf9pOD4l3VnoXix7G&#10;x1iyvtVa4023mLEW9zbcMI95bawyEIIIINa3ws+HniX4aePNWl8NWelzaLr99dXerHT5MeTeYysh&#10;jwMsejYwWGDyea8/+E+jL4F+AOjfs/8AjTX/ABPb3WvR6lp2mW/iZgmp291lnW3jniQ28icbo3cD&#10;KnvzW78C/GnhD43/AA7utV07XNa0Xx14Vhn8K69cT6csOoaReJh8TW6kxOxCqyt911PykZxTxVPE&#10;Ro1LycopqDla6cE2qcrLWyaavd6pJX6zCUVJLv8An/X/AAC5L41g8ZJ4Z8YeNfhKupa9oMLatDe6&#10;DuN1pkUjvERBHIqySRylPJljHzKGG4YGaX4reLfhbqPwWvv2jPFGlz6hoPhhk1S38q126ho0kT+V&#10;cHduGQoGXBOQqn7wxXTaTZeJPGfgdNI8baDps+vW8/2yzk8P3zwrc7juWWJnw8MjgDcjcBj1IGa8&#10;v+Fnxt+IHib4baboMXh/QZNZ8ZeF7qXw/rHiSNBHqmrQu/2rSdTgt1KQXEOHicjIk2lgMgrUUaft&#10;P3lNW9nJJpTt7jcpPlbvZNKTbSVld8r95q3Kyu+v9fp/Wp3+h6n4Q0TTNU8e6jq3hrT5rHUAJvEz&#10;XkUlrd20pVkQylt0W4MuFJxkgjg1y1/+xP8AB7wx8SLn9oX4QaHdWvir7HcYsY9ZmNjdSTMsjuqE&#10;lYJHC7S6DDA8g9awPhJ4/wDFHxA+JnxI/Zt8ZfAXw34d0T+xVbw3q2laosscxESAQvEqDZ5TvlXX&#10;OFXoOldr4J0v4xadYaf8NPibqulyX8n2efT77T7wJcv5a4lcE/LNtIAIABZWzwRWlSOMy+pLkq8r&#10;aV1zJqVOUU/stppa8yv7vRIcXGesunqv8tPnr6Gpquk/EFPjt4Tk03RryHR77w7qNxcaj5W5IdWB&#10;jENrcyAgGNo2fblD80fDA8HC8C3Hxe1a0u/i/p3xRs9KTVtRWxk0HxB4fkMEXkSGId1khneQSgMC&#10;ySI8eACBnU8a63pnhm/1nxDq6660niWSxjm0+1jnmaAwuImnhiQ8RglHdo/mAyxBArf8Y+GfBvxx&#10;+AmoeD/HFyfEmk6hai31Wa2uvJa6EcoYOskZBRgVVgykEEAjBrjjV9lThzxXK+WLfKnpduVlK6bT&#10;aS1Xwq27tUuaTtft/n/mZdhr/jPxn4L8eX2vnw/e2ceuTN4Rm0HVPPjk09UQJHcfKWguRIJA6lTj&#10;girWjXcr2VnoFr4/v01LXLae58Nm8hDta7Yhui3Kg3Rq3dsMea5f4E6d8PfDv9n3NrbShpobqO9u&#10;vFD+RrTXkLYP2hOPOJh25mOS67WYnJJ3L39nyC48S6P4u8I/F/xLp8eji+ey0lbtJ7V47mIo8DEg&#10;yCNWw6YYlG6ccUVo4WlWlTk+VatPl0ulZK3vPWSV9rpvZCjKajff+tPLT+tS5r/w8tfEGs6b8Trz&#10;U47TxloOgtZ6hcaXMyx3UcuPMjniwfPi43RhwSjE4Iyc0tNt/Gvw3+L3hnw3ofhDw/efD3WNPm07&#10;UB9pS2vdNuCpmj+zxni4hkIkWWIYZPlkUEBwOY+GXwp+M3gz4h2fjLw/8XrfWdJvLNdL8Z+F9cu/&#10;NudPuYkOy5sLzG47icyW8wIOdysDkHb8eyfDHxq/wt0n446mnh/X9R8UQ33hX7TqS2t8dYtY5Wjj&#10;gZN0crND5yvHnDxuw9quUeWp7LnVSHK1ZJtx0k9I3i/cack02rO+qbTyUocsm48uvWy/q/8AWphe&#10;K/BXxb+HfhPQYNO0vRbzWtA1TUdI8Fzo06wtY3j4tjIyhjbukeI3yGTKBgQDir/wk+PHiv4yfDqx&#10;8d6F8P2bxN4R1STSPiF4J1WNINStb2M7GVXYBRuXE8bfckRhtPauksdD1y88U+IPCtt8ZrnT9Zmv&#10;V1OGxVorp7a35XMEUo/dxuu3cOQrZx96si98Ja94U+Jd58S7Tx3qk1v4mhSPWtN1CGHybWWOPyoG&#10;VNoLIG+YoWJ5ODjir9tRxFJwqqLn8UX7yvfVxatbllzSaaaaktGk0iuWpzqz0V7q29/y/rYz/iF8&#10;CPjh4h8H+ID8BPjvY+A/E17cXI024j0gzafMrjdELiJiWjmRs5liPOTlWHFYHw8/an+IvijxR4d+&#10;En7Tv7OWr+Er+6vJNF1DxFpOsLeWFtrkEfm7JZYsGK2vIgJYJXAVyfKOG4qXT/BnxT1TwHqFr4u+&#10;GUGjeLrP4hWOpao/hXxYZ7XXAkoJu4FmYNbqY/vW7YxhgM8Z9C+L3w11Dx4LHxR8Ptbe3u21CMzX&#10;cV5+7SNVdQ/lEGOYAtho5AVIORggGtnWw8I+wxPJPV8s1ZSi+VWfNB+9F3ulLm+GySvKJEYylapC&#10;TV1s/l06PT8djL+JXwv+I9t+0d4P+Onw01y7t/7B05tC8XeG5rjbZ+ItEuH3q4LAgXdpMPNRhhnV&#10;mQnDCs/xd8KfCXj39oq3trjU7fT/ABRodvH4l0lzbM0ihJPJE1vLvB8thiO4gKlfnU5zXPeKNC+O&#10;PwY+KM3jX4b+LdCt9Hi0eH/hLPAOpSSSW95ZpcZXVtMkkcLZXLSTSwy27sUZVjKkECtz4iXX7Oqf&#10;tBW3xX8Va3Z6f4y8CzR6dNJd69JatFY6gojVjDuCOkjFV+YEFl45Aop+3hyOE+b93KMXCN5d1Gae&#10;6cpWveXuySTaSily/FaNtVvs9ttyl+1N+zz8L/2r08J3PxRbxD4R1Xwzq66h4f8AFXh6+jDafqSM&#10;VijlGHWRN2GUOMEcZGTXYfDzTNU0vXtQ0LXvF15qlxe3rS6pp7TQr9nuI4Ask8MaMXEUzYk2L/q5&#10;DgYBxUfxE8Sn4MajpbvqGj2+natqgsdUt9cJEcrSHES+aBiMtztLgqzcHBIqP4+/s1+Bvi3ruiar&#10;r/hO3mGnrcRR6tb372ep6P5yqvn20qEbl+Ub0YkYVSBkVzxxEpYenh682qLUuXRS5dbtLmaau7Xt&#10;Ls1q2nXsoqo5wWun9fi/XucH8X/hlqfxT+Hfgf4h/Av9q/xVZromqTNb+LfDdzZXX2/PmQra3YuA&#10;FlAlfY0ZCkugDFWAYbHxt+GHizVPh/eeJ/H3jCPUrzw34dZvD+tabNc2sq6j5KrcQ3ECMyyxyTRo&#10;yg5dAzLk8E8f8Gtb/bd8Bap4k8LeKf2bvAC6tqfiDTUknsPiEjafPH9yW+NqYlkilnjVpsLuLOMt&#10;kg59p8A3mn69p3i27TX76xtptWuNPuNJv4136XfIDvlilBzIHDxuvYbeOpFdeKqYrAyjacJRg7xc&#10;XCUmpNNpyhdrdpXtFq6sr2bpzVT3tfxX5/5aryscz+y18TrP4g/ATwvq/h7T7Gwmu7aa31+WOZlt&#10;bTX4jsuLN0nAkbdJnHquMZ4qh8RPDfxM8A6JcfGTQtJupNW0/SpYNQ+Hug6oq6Xrcjt9+2adR9nn&#10;C7tnzKCx2nsa5HTPgT8Zv2cfh4ur+DPiHovjTWtZ1T+1PE2l+Jo5v7P1i7DKDdWrfN9jnaNUJHKG&#10;RSwxnFeieMvilotv8StF8Oagl5osetW8VvpOoTXiTWdxe3HzPZTWxI3NhSQ5yO646UqlOnHHSq4S&#10;06cpSdne7S1aadpWd7JpXsuaNpJ2VP2nIue97fr1tp8tvIo/A2y8Faz4iufD3xTsP7U8faV4Vh0u&#10;/wBb17SUt7jU/D9yxuYoJog5WVUYtDI3IEit03EVteDvgH8PrP4mD43+D/FUsNxb3F1ZebptzFJB&#10;JAH/AHtjMy53LHIGG1sNG2Rwea0/DXif4U+J/iZdW8N14ZvPEVlbvosl5BEn2uKSBsz2TZ+ZQCwb&#10;y/Rs1w1pp/iT4U/tvx+AfhN8JrfTfAfi3wje+KPiFqSQtDa3uuNdx2qNER+7N40Q3yqQpdArZLVy&#10;ueIr1KqhJwbp3s7KLSV5JXtZPXlSW/u2S1GrUoJLW7/T8Xc7bSbnQbLVNQGo+PNSsr22vJvIjK/Z&#10;y0LgokbK4KS7WYlXGM/Lmvnnw7oPxh/YV/Z2j0n4q6l4t8Wx+GfiNcT+Gda8I6hElxr2nX7GTyLq&#10;OTcmUJYFW2jK5UjOK+nNDj8VadYzadLq+j3kEN9NDCZozut4M7okcEnLKDjkjIwa87+MGt6X8Gvh&#10;zP8AGzxF4n1jQ9L0vxLDe6xFpAhvLWTznSBhNFID/oxJDEjBj5Oeta5bipe2+r8qnGco+71k1dJJ&#10;pKUbqUlaz0l3SYq1ON/aPdX69++qR2Pw7bwvqPwa0bUJ/FWralZ6hItzZ6tqax/bLbznLRjKLhdm&#10;dg64HBJBNZHxa/Z68F/tA+B7fwd8VvB/h/VbxjO8OsXGjpe2lwnKeXKGw5DRhdwDAho12sMCuZ8D&#10;a/8AFbw14l1r4Y+BNY0/xV/Z+rW9/NC00GmXEGlXGZoru1WJTFcQnmLYdrEg5Oa7bwD4Y+IfhX41&#10;+KP7Lk01/AWt6TZ3uk2smoSfbNO1hXcXi+SwwIJY3jcFW+V4yCBnNYVI1sDiJVqVVRkvfi07Np29&#10;GnaV7NJSSdlter06kbNXv5d/669DF8BeFNS+EGkeE/hf8NvFcl5oHhqNhrWn6s8l6smnbSPKtZ33&#10;yRyQSY2wylmER2gkAEa+ieMm0y/8Qar441TSZPB+qyRTeE9Sv7sIjFvle1ZXUKoL4K7Sd3IIyK4X&#10;T/h34x+Hvxo1b4wL4K0Dwrr3xEnh0vxjfaTrz3P9ryRZWxu7aCTCpcLGAsqsh3Lkbvlydvx38KdV&#10;+G/gXxC+q61qnjDw3N4mtNV0nw3DZp5+iruAmjjc7vOhMh83awygLAEjFbVaeHq1kpzUnO2ul23J&#10;OdnG65lJ6Sb96F78rtFRT542Tjb7rWW3bf00Or+InwZ+FP7QfgL/AIQz44fDvw7rMZulLWM0rTRW&#10;88ZyrxP8rxyAdCNrDp0rjJvCXwK8G+JdJ8LWXwqt/C+oeArOSw0G8itJLTTRYajCysYpP9XJETHs&#10;mRwTG4BOMqx6DU7L4bz+H7XwZ40+Hc1ofH99Lb6hbwxy3ELzqoYebNFxEHRRhiV9M5rmNW8Q2nww&#10;+Llj4M8SePNSXTta85vB+n+LrmJtJ1Ga5CQPoUczDczxeUZ0hbcxEnVgMDPB/WOV0lOdvecY3aW1&#10;pONnJO65ovS3Lq3bQuXs+a+nn+l/nt956Hq/hTxPo95p978N/GWk6bHpt3GPEmnahamdb+3W3Kxw&#10;eaXBt2DlHExByo2kEEGuM+NngTxToHiXRv2lvA3hHwHJ8QNKX+ypJtcv5rGPVdLncB7YzoSFkBw0&#10;fmK6bhgFd2asftBaZ4l8PeGNN8R/DnWfCraHZzx6drnh3xXJJBHeW8koiMcN2gYxyDf5YjmR4mGB&#10;lOtdXqvhZPD/AMJZdFsLi/urfRbeRbOz0/S4mmFvGPltRCxKuyqNo5BOBg1z0akqEaVbmT5m4tWa&#10;bW0oyas2mmt76NJS93RThGpeL0tre2z7q6t/kcD400a28bwW+lah8K/B+uWD6pLH4mubrUI4dS0G&#10;9OGg8s+XuYuQMFiDkcFga6r4P6z4T8UeIfEQ0iLRNSuvB18lnqV3ZxxtfLOkG5ophDk70iYKAw3d&#10;RjGK8p8WeLdQ8F/GHSP2rPBfwgj1Lwrr3gdbbUvEkaTx3cSQN5hhvoAWVgi7zG4QujIyEgYrt/E3&#10;wg/ZZ/aW8DTeJ/Cl5Dotx46jkvNJ+IXgK+ax1Ga4e3MS30dxAV82dI+MSbuFwR3rvxFKMcPCNXmj&#10;Tkrcy97llf3lKPNpZJqy5W0k3FtXMo1L35Um738/lovz+Zo/Cfx58RPFvw9vrfQviD4N13Wl1drz&#10;QlmhuYY5/D1zNm0W6TAkiuDCzR+aqlC6rlfvCuk8dpqehaZoui6F4Tj1TS11FbPVNFhEI82zYEFR&#10;G5VWKcMVHUA4B6V4r4D+C/xAu/2btM+BX7V/j6x1TxdfeIdR0JvEVjO9j/b+l3FxIyLDJCd0M3kh&#10;J0UH93PFkDrV7V/CX7SLfBnxToehSX03xA8G+IPsfg3xRrsa3c2v6TbvFPZzz4KJJO0bSwvJtVmK&#10;k9TyquDwrxj5KkLc7V9otN8qmmuVuN9dIpxvtvbSM6ml47r5r+vW3n1Ow0vwz8M/DX7Xt1Z+HrrV&#10;9H16+8J/btSsrFRHo+uQmTy0eWPGPtUWAAwKsV4O4dJPjCPh14hi0zQvEHxok0P+1tUWy0m+0+/W&#10;FmvoZUnjtBNyqykIy7G/1iFlwaz/AIPfGvxNr8XjL4qfE3wBrXhltPvksL7QL+28z+zGhBzcwNtz&#10;JbzqVcFS2DwQCK5X4mWfwE+KF/out6z8LLvxVoP9mx6ra3VhYttvLr7XhfMtxt33FvIomBwJAu7G&#10;ckEp4et9ej7bm9yMYuUeWWqjdJN2T6WV2mlo+WzRGVqfNDr8v+G/pnbfCrWfF3gjSPFnwhf4w2vj&#10;Lxl4T8XQ3upx6pG0ctvpWpz/AGi2gcL93EDNHHIMrmIZxyB6VcNoupXkmqweHWuLy1tGjtbhbdTK&#10;8UvMkUb9/ujK5xkDvXmvirwB8E/j1FceIPC+geGdZ8QafrFrpXiqZmktbm6+yqZF0+WRGVw6eYro&#10;kmVXPbgjB+H37SraL8ZPB/7O+tfDXxlHa+LNK1C/0HUNesVW40+4s7grdWF382WZFZJUlG7zI3By&#10;cE1y1sJLGc1WjF86TlNNKL+FOTSTXu6Sklyq0eraFGpGmlGo/wDLy+f+ZR+EX7eHwA8S6fpmp6Vq&#10;cdoLz4gT+DL7T7q/WG80m6QkQtc2kpEsXmOCoGOnzDIr0z4r2fhjVbG8+HfiWabRdQ1bT2W11fTY&#10;UDShX3eSrMNru2MCE5LgnbzWD8YP2Uv2aPjj4huNQ+IHw5Nzq2qrax3utW6tHckW8/nWz+YmCWhl&#10;G5TncoJXO0kVD4Gli+N/wV8X/DL9prwrputN4f1m50nXHjUfZ9ThhYSQXkYDboZAu1uCGR0JBGa2&#10;rf2ZUlDFYVTjZrnTabV2uVxbaU7O6aajf3drtpRliF7s0r9Gr26+WmlurOq8E2Y8UeHtH13wn4kZ&#10;beOS3uYWlVv9TtKSW5RsFfoeVYYNUdL8T6P4j1nXNB1bRdWs7jSfFH2a5umsWhimlSGGQXMLZIeK&#10;XeoDDjfG6nBBrm/CM2i/A34jXenaZpDR+D/HEyX+meIE1gTWy60sRaeCWM/8eokWNXD7tjyM3AY8&#10;39W+IfhX/hY9r4E1E6hpuqa5cG2hg1SwkFuVyty0YlX5FlZj+73MA+GC5KkVhLDy9tLkTcWuaL0u&#10;lu72v8OqaezV3bY2hONrv06/hct/HPx9pPw/8JrP400K9ka68QW1jdSaX4d/tKHyrmXyllkiY8RF&#10;TskcA7NxOMVh+G9M+DfgfRpvgZ4X+H82k6Lpt1dReF5PtryWEbOfnggmVma0yzHYnGOdoA4rrPBH&#10;7RHwt+Lura5oPhbV7qe40HWBpHiDT7jTJIpLWZx951kUHy88eYMrnjNcDocPxZ+HfxG8YeEvG/w8&#10;l1bwHfO2peH7rS5pJLixmgQNIiqBkbwN8a5yHDKOoFa4anVjRlQqRcJR95xcuW+1mk7XcU20ne8W&#10;7W6zLl5+fR9L9u+pn/ED9mD9m/8Aax+IPwr/AGoLnx94kkvPhjeMvh2Twv4iU2s06vscXDKrNLgq&#10;Y3wy7lJDd67rxXqni34eftTeHNTuvGFnb/DnWfB17aalpd84jWw1xLmOS3uxIwwFlieSHBIwyLjO&#10;TXD/AASg8UrrOrfFP4YeH/Dc3gXxZ4iOq6TfaJ5lvJdLJAFeW9t5QPIuRMpWQIFDE7iM5z7F8RbH&#10;TPE3gPWrDxXpNheabdabIJLfULPzokwnKyp1YBsNkdMcVeMrVqOIhQqyc6cYygouzcFJttW6SjKT&#10;fR3VnbVGdGnTqRdSO8rN2b1tp16WXZdOhg/GTR9ZPwwvPAej+BNP8dIZxD4k8J+IplVr/R5ZMThN&#10;2Ed0U5TdgMEK5BINWtd1258H+B9P1T/hHLq3sdPt47eFNBV7trKMDau2NQTLDtA6ZZR2NT+FtZvf&#10;DngjTtA1KNtcuNJsY9N1aeIFmd1jGXIPO0ryAeorUitL3UPDkNn8Ntdj0v7LMqWM32fzIURcHYUy&#10;Pl2nHBBHbpXnOpyRVOavFSbvd2d7Jt7pbae7e2julY6FH3nLqeeS65r2vfEDw78Rv2cbjQ7631nV&#10;BJ8QtPvpGtZp9NWMxfa4VfGZYpQAwIDEHHauqbXfENp4o1aHUl0e48KtcW8MjWUxmuobqVsOlxHj&#10;92oJUhwTwckDGa89fXNO+MHjHxNc/FP4Rav4b8efCe+mudFn06/mjGt6bJEcXMLJj7TbyDIeFwwV&#10;1z1ANXvDnxDh8T6Gvin4X+FJLXVL3xNaWt6NbjZYdZsxEkk1xA4yJVETAq3PKkHoa9CthZSik4fC&#10;km3Z2u1KL507NcrVpcqstGrK5jTqRbbT0vt6b6b7np2oXFprC3y3EbLcabdNbQssgBk3x4VQc9cM&#10;cqe4yOxrhfiNpet+GfD1/wCMfDPw5uvG/izw34ZjtY7G11RYZ9Xh8wSGMIzBBKGQY3YJPQ8kVjSf&#10;H+fwf+3h4s+AnjPw6sXhO++FuleL9B1yHTJMLqCXM1veW0sy5Vn8tIZEBwwCt1HTs4NdSx+I+rSR&#10;z38ceqfZhYNcQIkX2gKd8SN1clNrgNx/dPUVzxw+IwU4trRxjNau0k+VtXTT6tSV1az6pFRqRrRb&#10;V9Hb0Z434e+PHwrj1DxN8dk+Lqt8K9ea20nxp4Z1KSVr7wR4gLBCGVctaIzEBgwCBwHU4Neo/HSP&#10;4Yat8H/7a8WeNdMWPS9Ttk8G+KJ7tv8AiXatMPs9nIJ4QzRu8kgjLgHiTBFJoHgX4deJPi5rfjHx&#10;n8N9KXW/FWitpmqXMLebaa3psL5hNzERtkccgFxuXBAOMVa8YRfD34T/AA61fxRe+EoLLw3Y7tS8&#10;SWMMahYo4ZFb7aFGACgAcn+6meorqrVsPUxlJ0VNSTjpeOqslZNLWWjjzW99cvMk73zhGr7NqdvL&#10;d/fc878Z/HHxd4V+JfgHQPEnxU+HOnrZ6LdT+IPCuq+IoYdT1TXkuYYFgs5HIX5IXmmZQC7EKpUB&#10;wR1Xxl8eaD4F/aM+CngG78ca5Hb+LtY1aKwtbHVII7W8uUtjPE11GxEk8a8hQhKguu4H5SNL4g6T&#10;8ItY8La14r1rwr4f1zQ7pIPGFjeX2jwTQLdQRo/9oxzkH52jRWEikMuw84rxXXvh5+yh+31rfwlv&#10;dK+I2sLqnw48YahqPgvWNHkSG4sJ7N42ksLiN1KyRkbQrAAssYZcgmurC08HiHCrVhKFOMakZuMb&#10;pOUJuLe3wyfXWydm7JKJyxMYNxs7tW16aX6dOm9z6C8dy+DvFvi7/hRfj/w9qOoW+r20eox3McKr&#10;bWskTDafMDblfcARwR2zXN+HvC37QeneF/FOl+JbzQ/E3iC11yGTRda0m3Swm1qwGNtvdxudkU6o&#10;SgkDbW2hhjkV2Xirxj4TutYfwD8QdNuLea9wtrf+QViuuQd0cq/6tg2PlJBz0zUGmeBJ9O+OKfEM&#10;eMdYZZfDR0j+x7hh9ld45fM+0Ed5SDt3eleLRrSo4flaS05kmrptNP3WrNKSVpLZ2V9UrdLgpS5u&#10;vl+pwuq6rpX7TfwRj+Inwmg1HR/EHg3XpJPsfiKxktbtJ7KRkurGUBh8kyB0WXLIco+CKlsPHvjD&#10;4Na7e654yv8AwvffDjVr3T38J6pa3yWmqaPdXSxp/Zd8rHybncX3RTqysR8jKTtYzePvD3hf4O6r&#10;rHxV0b+2dPj0PTbnVLi30XVnnOsQRQSyz201rJkZUK3lMhB3EAHtXD/tPfDE/tEfs6Wvw4+EMUtl&#10;Y/FOzsfEnhHxVGytcWeu26rqtn9sikB320nlRxNjJRnK7ccj1cLTwtecKc9MPOW8ldwTalL3k7tx&#10;Scklq1zK120c9adSnHmveS1stE/lr+ZD8Wx8AvgPoGvfHDw143m8G2GteLNP8OxXEOjy3FjaaiL4&#10;q26xwrKXmkkR2A5Dhhkc12Hj74LeJNM8datZaVqGraToeu6tb67B4o0PVAs2kX9uAr20kbf6y1mj&#10;644BGCOc1m+HvibpHxd/Z/s/ib8ZfgZMv/CXWsj+PPB9+fNn0fWrKE74liOG3l4vlxtcfIa6jwP8&#10;RPCHiDwdD490jU/7W8O3GjM+rX1hI5fSMQiY+ac5XC8HgsGBq61TGUFqpOcW4ybtJO3KopNbyi4P&#10;4m4yVrK0mnVNxnFSvbZrdevX9Pmdp4ImW71jVNLn1jTrqQ3inbbKFa4gZcLvAOBJnIyME46V8of8&#10;FDvCnxB+Kf7Ltrr9v4M1j4hWPhLx5b6pa2PgWMyah4g0SSb7JdQ7E2yR3loZDNE6Z+e2BIB3V7b4&#10;ThtvhrHb/E7TtSXxL4P17VFuIdU3GW7tIZmzBMzgDzYkJI3Y3KDkk1xXx38UWH7JPx08L3+n+ItS&#10;8P8AgX4n+INXvfGGsNDJPpdrqs62iWirNyNOlklV593EEv7xThmBqsl9phM3jUoLmmveimmr8kW5&#10;w096MnG6Vl1W2komIlFw5ea1+vZvbTZ/0tbnp/hH9ofwH8VbKH46/CDxvfeJvDFs0mh61pNtYvFd&#10;adfpMgle7glVZYJ4hw6OAcNu5BBOh4B1zwjqOgXGpLrek31jrWtXC6VdWdyHiu23ceWckPyDnB4I&#10;PSurmii0vxRqGtx2VqYdSt0+2yQwoomkVSPNkYffypCktkgAc4rzz4IaX8HvAvw8uNB8B/Dj/hHd&#10;F8NazcTTaXdfNHYyyO0slxEzE4jJZjlTt544rxf9mqUJulGSs421T0d9JNKPvJ2Saj7y3tontT54&#10;25rbd/y/r5HJx+HNM+C3/CZ/ELwMbjUvDet+KrW9vNNsdQaSPSdgCzPGmfk3y/MwGQea9M8e/Evw&#10;v4F8ZeCdB1vVbW3tvGurSWGkxSRY8y6W2ecIjL0dlBbnj5Tzms/w9oFlc22v3yzabrEOpSpcWP2m&#10;Ms32Y/OiSKOGVX+ZZB2NbGkafpPia50vTvEk1n/aFrCbvTcWqs+nzAGKWaB8ZXKybSMAlTjoa2xF&#10;anVnzVbysmm+r9xKLej1i1q7K6XcpRlHY5fwxo+peC/jzr3j1prRNN+ILQWusNbakZEhvNPhMVpd&#10;IuBsM8GVlznDRJz3rwf/AIKv+Nv2mvhJr/wj8Vfs0fCO78V2GmeLVl8Yafb6NHcxWti8iLuHIZGJ&#10;yoCjGCSe1et+PIvHviT4X+G/DPiL4U2dj4kutRW+vtKs9aeFvLtLgmaK0mTDNP5O2ZVYbHjd1bpi&#10;uW+Pdr8LPj3ceHvhi/xX8q+8E+NYdN8THVL5rOZ55LU3ENgxQbXlceWAcgZGQSeK9nJ5Rw+a0cVW&#10;gpxgpRkrc0eWMXBSfLLbaEXdK6ja+pz16cZUXCMnHZ3W/wDXc9ivdQ8Z+D/F9mngfw3aXnh7xFdz&#10;anq/9pXnkXGlKIt8kcMYU+dIxA+ViNvPJrn/ABZ8cNUPwy1z4q2Pwk8Sa1Y6FosWtaWNCsYr2XXI&#10;JB+8s4IdwZposZZTjOMqT0qaHx3osfiHSFl8FTWfibxVG9rMvmeTPFJaLlhhuvy9MDnPPWq/gL9o&#10;b4O+IvFmveH4Net9M1DRmt9O1LQdQ8qBZPPkdIplwefNw6qODlCMZryIYeoo+0dHm5bXeuq5rO9m&#10;937ilotL25nc26csWdb8Kvid8Lfjp4aXxT8PtVs7y6tbe3GqafJGFvdIlliEyWl3CcPBLsbOxgDy&#10;SKzfgt8PZvhv4JuvDek+K7vULSXVNQuNNF5Msn2NZZWf7JE+P9VE24KDkj5ga8svWt/2fP2xNS+I&#10;NpYXj+E7vwZp2jeLry2tz5losTTT6bqcrrlruMrLNZM2C8RhjJJQ8eoaB4E0v4VeNbrWvB3ia4n8&#10;P+MNY+03mjT6h5ttbXjB/Nns852+YcM8YO3KkgA5oxeGp4eLVKb9nUUZxTV9UtYt9HG7a0V4tPTm&#10;VyM5S3X9dH/W2qOd0Dxl8bINHtbvSNC8K3VxpPi9rS6+0NNAE0l1+YcE7bnf3xs5HArtPEGhWOp3&#10;Q8Tz+C3mvGVRdWsbCSS1nAOydDkAkZwXGDiuP+FfjqDx9B4v+EkN/Db+OfDetSSavY3Wl+Vvgkk3&#10;W8ybhiaJ0AG9ScHg81qfGX4ua98L/CmqeI38L6rdXH9k/wDEsTR7QXDPeouWgjQkbpGUMyqT82MD&#10;mitRrSxipQgozv5q6lZp+cXfmTS219SMo8rlf+vwLXjGw+Onjf4ZeHf+ES1rQ/DHiK31y1uNctda&#10;sWu7W/sonbzbIMpDQvMNhWX5thHINcj+0D4e+N3i/wCEHjBPAPheG88bXfg5LnTNC1SNLvQr24jm&#10;BfTSSUPmEqVWQkFd4cfdxXpHw/8AHehfFzwNo/inwxHehb6wtbjZqWnvbzwRzRCQeZG4BDdMr1BG&#10;K5vxDp/jGT4nx6j4O+MMOm2t5HJDceHbzT1khunyHiuIJgwMUgKmMggo4LA4YA1GFrVMPibSjGLp&#10;ycrOL3TT5XZN2drK+3dLUJRUoO0nZ/h5o61LmDV/Clj/AMJ1oP2eYabaS31mSbgWl15S741bGX2v&#10;kBxycZ714/8AtcWOk+IdG8P/ALT/AMN/Hsi618FtYuppbe2kHkXCTw+XNZ3uVLRx5MbFgMqMnBxX&#10;qvjTxrBB4MuvES6zBp1xokS3OrJNIF+zqAC8b54AI7+mDmr2gXWjeKxpfjrw5b23l3kLNeIYRtu4&#10;nXo/Z/8AeOcjvWODrTwNWOJcdE2rdGmrSi7p6Si2r3e9wqU1UpqO9rfgZ/hHTdV8T/DSz1a10y50&#10;PWL/AEWS7WGO9ExtL2WEkIHPyyKHxtJ4x6V59+zH4n0bV/Dw/aE8SeF/EHhfUfH3hnTW8TaLqmnh&#10;Y9LvoDJA6oEXKFpN7MPuksHwCxJ0fDP9sfBvXbX4P+KZW1Dw618b3SteS6d5raSScmO0nXqAu4bX&#10;+6RgcYrvra81Dw3411TT757i4h1Rhc6bI0aiKGTYFe33DkZK7xnjk1rUl7GnVppXU7NNPeCd3HW/&#10;XllrrHl63Ycl6ile9lbb8Tl/GfifxJZ+A7r40fB7xBaeKpvCuk6nHfaHY3CvHrEtvG/+jhl/1dyk&#10;iAEHGDuUjmuA/ZX/AGyD47/Zn+E3xQ+O3hiPwd4l+LWofZbXSbq2kEU10Q7AAqD5e9Fym8jPTOa9&#10;h8E+G9P8MarqNv4U0S3tbDVtSuNT1i3jVF2ahMF8wsoHzeYVJLdznOc1xthH4V+LWqN8NZPCcOi3&#10;XgnWINV022exTy7fbIcLGgwvPJDL93d61pRngqmHnSnSulJS507SjG0lytLRrnlFt2vZWTta0Sji&#10;FU54yVrbPXW/fR/16Hj3wt+EHh2x/wCCiXxi+J+mfF7TobKx8O22ht4N1C1uJp9Fnm2t58ZfCJbS&#10;PtfYmV3Z6da+mNR1fQ/DdvHZavDb2+pavNa2lwtrtT7VNLIIQ4PG7njPUDA9K5q7+BHwrX9pab9q&#10;bSUvLHxZLpH9g655dy4tdWh4aLzo+VaSMDargA4JBrmf2w/gDZ/G/wCDWm6F4ckuv7W8B+MtF8Ua&#10;Xp8F48M14bK6Ev2IzKd0YlXcA4OFZVJ4BrbE4rD5tjsOqtSSjyU4NtL3bJRe1rq6vdu7TTbTTvFG&#10;nOjSb5bu7633f3/L5dEcn+1F8efhF8NP2iv2fdW+L/gr7GdT1jxHaWfi+6vjBBoMsVl88btwJBOF&#10;wFbg7CR0r1rQPEXgPxH8StW8aWejXltcafodmkOtXa7bO+gmTzk8vJ4dAfmyBww61zPjb4i6L8df&#10;2fZPjFcfs3X2oa1pMkmpWvgPxloaLf2OoW5ZJYAjZUTGN5AjrlZFbgkNVHxN8R/BvxZ8NfEzwNBK&#10;2kXWieDLa21TfMjRqtxF5ihYQfMTCnYdyAndgdK0lS9vhaVP2coypqVOb5+ZK9W91G97fvOWy91v&#10;3lrdlU5OLbb3d/k0vLXVPXXTseo2EcmnKsmpotxpt0y3NtcFxIto5Gdxfsnowz1rmPEXinxfb2Pj&#10;OD4eeDre71zw3ZNrGlmPZ5d5dmFpTp8mDlZZVXZv5x5qE5xis74d/CzTvg1+zc3w4+F8GoNp2l+G&#10;lPh7Rbq5eU28gjEghSWUl9pforkhR8owKxPB91e6b4iuPi1dfDu+8I+NvGF3o2m67BfXxutO1SNS&#10;6gCONisUxh3DzgAeEDZxXHRw9FyqTi1JJ2jfS+sWnKPNdJx5lK3Mk9NncuUpuO1n+X37nTfsrfFf&#10;w/8AF74cR/EXSvBWqeHZr63jub7w7rFk9vc2kjp5jwlGx80UjtEzAYLIexFeefs8eC/Fv7OXhj4v&#10;eFvGPxfs/HVn/wAJdd+KGh1WQRXdnZX1urtbXKABIV3qQjpmNgGzg5A9J0Hwp4Z+A13fSeH7++Gh&#10;6d4fuLqHQLjfcT20dtuDSQtkvIjKQu05JZRzkisPxr8PfhdqXjHS/indXa6b4k+InhuHwwuqXFq8&#10;1nfxvFJNbwzRk7TgyPtWTG4nbkGumnWoe2rQgmqNWzXu8zvF8yV/iVo813FvpuldRUS0l1Se7t+G&#10;q3X/AAe+94D+Hfhi3+L03xL8K3Wo2N3qXhGwttQ0uPUvM0+KFFzAiR8qrBT99eox1FQ+B/ih4F+N&#10;E/iv4IatpNxbato9v5OsaXeRBZfIm3eXOmMCWLcuRIhI3LjgivJ/2adX+NHw2+MGuWfi6bT5/BMd&#10;zZaDpUegaG4tUZIyqvHMx8xFjKsrROCqlgFYivoWTxD8PT8Q9D+3Q28euXVnMmmXEluFmlgQhpIA&#10;/pzuKevPFZZlRlhcQ4ybqPki4Si37tknZ37LRq/u2Tu7NO6clOnePz3R8d/Gy48c/BD4R/tXfEbw&#10;bqGl6f4q0nR9LOuf8IzNNdW8mpyWcEY1n7M0Ye0niSRJ5NrP5ghZycjNex+O/jJ+0L8IvhDpPxF1&#10;D9mi7+IQ03W7e08Z2ukapDJeahaRxJHBr2mIMrMrvslaM7X2szAZFbvwy1nxp4IXx94C+IWo6Ha3&#10;lt4pFl4Q11lYf2kl/uksIJxJ/rJAzNEMEhgMcc1b8C6xrj+Ov+EA8SeENJk0HxLavcaLJajyZDFb&#10;rHHLa3UTnLTwyBwHiO1oghwCDXqYjGRqq1WjCfI1Jttpzj7OnGyacWrKLmldtXtZKOvJChKGkZ2T&#10;202d235ar08mtCTRbrUtR8YeL/Bt740sNSWPXI7vQdLuIilxaRvEomgYk4kTzPusOmSDniut8Qa9&#10;o9lqujr4kvIrHT9QvE05o7y3ElvPcP8A6uN8giNtwO0ng/lXOeJdNvfG/iW307STC2m6xDcA6xa3&#10;TBRcRfuzbOhw2SMkEEYZc1Vv7/wH8Ub2z0jw7r+m6lYxa8tlrGnDUXbbcWZVgx5BWRGAyOQ3HWvF&#10;lTjUlGUk0ktbJaaWvpom2nur3V29bnZFLl5dzl/hL+0v8D/GfxO1zVvBnxBmtvFmualDp+oeEPE0&#10;yQ3Gk/ZZHgij8sgPD9qCSSwBifMGWXiuw+JHirwD8PND8WfFzxZ4Imaz8G6XJqOn6ha2MSmayKxz&#10;TwQyn5VDTKDIrFQGG4461X/aNeL4b+H7r4p23hzTdXvtU8XaHDILzTYmaLM620UofbktEHyCxGFL&#10;AFc1s+BdG+HXiJNe8P3XhK3iPip7z/hLPDtxCTBqigCza4eGQkossSBQuAGA5BPJ2qywrjHFwjJU&#10;3aLXMm/d5bq6UWko3im079Xq2s4yqRi4tJyXrb/gdt3YxPg34B+JOieL/ihPc+NrxbPxP4nsde8N&#10;vcIkq6akllF51qoDENGxXduBwSTj1OP8T9X8TfGDwh4u+HM08Wh+ILPUI9O/sm6RzYavGx3qI5GA&#10;OZYdwyvKOOteZfCa0/ai/ZI+EEvgjwZ418IfEDw3p+oWP/CD6/dRmzaTSUultJNImUvxdxRhUily&#10;UYoQ2DxXs3xo8B+MPE/inwb42+EniTWNuj+LJ5dZhsbyJEaN4THi4idT5yRvtBRSHAyQa7K1GOHz&#10;HndSEo7QmtFenGNuaLV1zWSaavzX6p3zpT/crRrvvdff2/4Yyvg78LdQ+E/wl1X4L/8ACa+MIdKs&#10;tMWSw1m+vYrrUNNWVt5G4LuVozwqspHljOTXTfGL4e+BP2kfgTqGjN4ktr/TfEHhe/02x8QaddxS&#10;wtFdw+SblWwY3IIDrnIDrWD+yt8UNP8AH/iPxRL4j8KxaL480/V5dM8b6bbzSSxLcwH5JEMigmCS&#10;JleMnqrEc4rI+HH7OHw+/ZC8N+OvDHgvxDqEPgHxhrlnNa6TeyG7Xw/eXEi28ttbBj8lpgq4j/5Z&#10;sznniuet7SOOnOpNxxEZRlG0U1JyspNNN67Si9VNXtZ2vTlGpTSSvBqz19F+Kvf7vS7+zn8LfiB8&#10;MvBmvfBW78QWDaTpsg07w2uj+VGtjatCDb3CwgYgZ+Wkj5TeWKYXivPLDxp40/Z7/aq/4VprtrqF&#10;noPj/wARWuieDZ49Bt1ttKvmsvNubqNw4D29w8ZUxnDLJyBXc/s/aD4z8H3Pgrwt4jeHXJF8GXs2&#10;oeLtP8RxeZqNxay/Zoont15ul8p9wlU4iYYPJxTbf4h/EnTviJ4X+B37SHwTXXYvEVxqmo6X4ksW&#10;Fzp+lPalTZQtIUVormVCxBPzBg3zEYrtVSo8ZiOdRqKcXzWcU21e84p31ThzNOzabVve1UmlGPK7&#10;NPS97f5Pt6+h1/xs+JmgeEPg/wCKvibffEqwXSfBNx9q8QNYwiZoYYeJrWZRkqzBvTIB9Kpfs7eJ&#10;/B3xD+GvhzxX8GfjJonjfSbNZzNJYx28FwXkbIAWEhYpIUcRlSu1/lJIJzVn4aeFfg54B8Za18P/&#10;AA/4OZrrxxBPrHiqPVIlka5UAQFbhW++hQ+WvBBAIJNfOUvhv4Kfs6ftMeB/hteeL7bwJrmm2t/d&#10;/DHWtGmVbbUPCMk0cb6LqUcyBJn84LgjDokasr/LisMHgsPi8PUw9Ny5178XyxalFQd7xXvaST1T&#10;fuvm5bxFUqVo1Vond2Wttb676PTW2+9ruxQ+BnirRvht+zxZ/GTxR8PPHem+G/GH7UV1feLNEvLp&#10;7e7+FRS6+zQ29xErZktHuY43k24QLfZwUAz6T+2J4f8A2ePiF+0j4fuPiT+zhY+OtS8B2tzK+u6b&#10;rlubrR76SB2gsLmzJDtDOm50fldwXjuPWvit4R+Cvx38EeKvgb8XNA8jT/FmuR6FrULh7f8AtK+S&#10;GKdDHKMFmAjVVkByTFtBOK8w+LXwc+HGt/Fqz8XfEHw54P8ACkk0ltqWuavdSSf2i2o2M622l3Cy&#10;qQjQtHI0bCQ7jvwOma9HD5ph8TmH1qSnTqP2luVy+GSjy2alGTajzwbXxWg5JylK/OsPW5eSo1KP&#10;uv8Aq99FbTXtrpZweNfAnwA+Evxd8FfHM/D/AF/wz4mbR7bR4tStbyYWtzo5jXdHeCHMeYiwVXkH&#10;GMBsYr3DUNT0y98NWeuostzpdxeQwtb3VwiiKHzM/a0YZBZMBuv3eeMV4n+zj4js/iB+2b8aPB81&#10;7qWn2/w41iGzk0NpGk0zVI723SWSZ4pgdrLKvyFDtx2r1LR/gv4M8GfGy78feHPGc9jJr2g2+nL4&#10;Kubkf2dJFAzM9xBA3SYrJtZl429a8vNOWNSFPETk6kIRkr3lpJKcY942jK97tLbTZdOHqU6lK9Je&#10;62/LXq7ev462POtQ/at8aeKtR+In7PcOgeGoPih4f8UQDwbo97crMviDw1O8UkOv20eR9oWO2aVp&#10;BGTskhYNgVv/APCT/Cz4zeEfEXjXw5dXlnqWvTzf2bfNo+2+I0t/KW7ijfO7aT50YOC8bKSCK7DW&#10;rP4RfEhYlm8WaUsltr0mieGblba3WbSNRSN4ri1tWZciR4/NRo+hTIAxXl/7JX/Ct7/xJ8Rfhf8A&#10;D/4xap4kvPhn8QJrrUrK9sYre50a+nMkhsEeMAS2ojzEM8rsC5OOLj9VeDnVo05U5U+VySUmteVP&#10;Vxso86i0pbNyScvdCMpQklUae9nou2v3b26q+l0iLxI/gP4M/BWT46aL8Q/7Y1q20pRrHiOa1NvL&#10;qqTSeWs95DCAW27tmVG5f4QDxXR6R8WfAPgfxV8Jfhn4w8VSabfePbO6u9D0u9klYNcwpl0WWYK4&#10;BVjsRwGOPWui+GHxL+DP7W/wMuNU8O6dHf6H4kh1G1utPa2NtK/lytHNEcYZX8xfvj+LBBrD+FPx&#10;D+DXx++G/heVvDHiC3/svWn0nTbPxBAw1CCez+VhK8gLFRtGXPU45NTOUpQqLE0p80JSUtk43jJQ&#10;VrK3LJSbVkrKyaNZTk2lBrWz9V1t9977GxoWt+JPDfxW1TQdb8KXC6Lfao1prmt65cpFaziS3X7J&#10;JBvO2ZXG6CRBja6jIO7mprXhHVfAPxE8Gan4P8E6La/Dfwr4T1Wzs9OtbX7PcaNqZkQW7xAfJ9mk&#10;iEkZXA2MFPQ1q/FLxx8HNO8G6r8N/jz42tZNF8RXTeH7q51BVhWSa8+SO2Vx8qzLuXa3BDhT1rJ8&#10;IaJZ/DL4Y6T+zp4k+PGreJNa0Dwo15qF7rTCTVNS0uGQwLcS5GWIfYjuOWIznmuWm5ciqcrV/dat&#10;LllHlac0+8b2tZWTitU5BKPNJX6Ws9Pu1+//ACOt8Hx+IJrWz1XWfBtpZalHNtZYkwESRQ7d8ZHc&#10;9N2cVmfH3Wvi5d/DLX9T/ZnOl3Xjbw+UuLHS9VkYRXwRg8lqcdGkjDIhPG4ita61bxJY/Ea1uor6&#10;xm0W40DKWu7Etxc7hgoemMdjkn8K8l8B/tBWvhz48+MPAHxWtJtFnvPEVnbeG/FN5ZhrO/hmTIsp&#10;HTiN0YMFZ+Dngk8VnhMNWrVHiIQUuRKfLq01zJNNbta6pa216O1VZNQte1+vY7DUde8VfEW9+G+q&#10;RwSeDdamkbVNZ8N3juk9xCIHWTT/ADAMbkkZHIbghfxrsNQ8Q6ffeNNNiS605vsMs0d1DdQj7RBM&#10;Yt4MUmfl+UMGH8QPtXJ/Dn4weJte0HxJ4m8b+BJPDreG/HV7prR6jbsvm6dGdsd4jHqrrtO8cdq7&#10;bxbodjqsum6y7rHH5zR3kaRA/areZCjKSBkY3bgw9PQ1jiY+zrKnOPLZSSs76u7tfrpJJXbfnYqE&#10;ozhzRd1/Xc5X4VavqPjO2l8eeFtXs5LOXVpZIbKKNFWe2ZDtkJU8M75YMRyFrf1DxD4qmu9N1WHw&#10;3Ctj9o8nWIb0Os0IIwWiI4YbsdeCK+c9I0h/DPxH0/TtJ8R2Hw78Q+NPHY1rVLDR9Xe8j17Q9KkN&#10;vGsKY8uCWaEReZHGACS+ctk17T44+JWg+CvhZNrfjXx3b3trdXnk2FxdA28kl07F4rVtv3X42AYG&#10;e9d2OwHJiY+zXNz6JWd7ap6r3ZWadmnd2u7apEanu3en9f10TRmfE/wLq2m/DPxtpXw8+NN54c12&#10;9tmvdGvtTuI2h0qdpAI5B3EBb5CPRjjnFYnhdn+Lnwd039jH9oX4itpfxS1L4fy3Xi5fCOpNFdx2&#10;5c2k19YzuhwC7bQ+DjcR7109nJ8K/j18JLfxZHdtHpXiHw3LZ/boSN1nvY5PzAYaOVcjIxuX3rz3&#10;x/8Asy+AG/aX+HXx81b4p38PxA8B+FY7C11j+2DG2r6PiWKZJ7YHZKjSS+a2B95V9q3wc6XJKjiJ&#10;OFSLlKLUE5KcY2im/wCW695atO0kn7186yqSfu6p6PXS3ddbpf1ojv8A9kv4Wp+zZ8GNK/ZZt9T1&#10;3W9I+G+iQ6fY+KNeYGfU0ZpJNu0AALEhSNQuVwAB0NR/tB/sq/CH9pHxD4f8R+N/hxb6xJpMMy2+&#10;ox6tNY3NskgB3RSREbmBA4YjHbvWx4D8d+LdM+HDQ/G/TppNV0exDavf6fZyG31DJ/dz24xnLJtL&#10;IBlXyMYql43+Ndn4B1jw4fDfhbWNZh1LxEuiatY2loS+nRucm9dT1jQkbmHZq4o1Mzlmk8RSk/at&#10;yblF2TbV5NNWtzXbtotUrW0NPZ0o01F6pf16nCftO/s8eMP2gb/wn8YPg58Uf+EI8SeA5LiW31Fo&#10;RPNJIIvLEFzGcrJESBls7gucHJr1DRn8Sa94e8K3fjvSdDvdaiXyvFU+lxny1maDbI9vzuRSx6HJ&#10;2msjXNI8WeG7S+1z4WfFezhXV/EkepWdpf6OslqlnEu24sd68r5nLq/UMMYOa3ZI9K0O0vpbzVY/&#10;7N8QXitDb+d5Ulu8qlZAknf1UdQelVXxVSphaVHmTULqHutSSe8W7Juzk2tWrp2t1mEFFuST1/Oy&#10;2/L5fM4tdN+N+l+JvGHiXRv2kLG80WTxHZrHpeqeHUCeFdNhQq0cciNvd5Pk3ySjbtyw28Cu6+Lm&#10;r+NNK8Pza34DS3uZoWjkt9N2qftq5BZAx4GVPDDtXOfCL4O+HfBnhWw8F3PiuTxLrVppUZk1/UZA&#10;uo6hB88KNdqp2ynyyIgxHzY555rzj4VeKv2sZP2pvEniJtI8K6x+zjNZtZeH76z8QQSahpl7b4WW&#10;by1BYjzA8BhJyiqD1yDp7GOKrTnCULUlf3lGCmlypKKsryaV0naTSk/ivclUjT5YtPV2729fLTf5&#10;HrXgyLwzokOsaCmmf2Hdy6w179n+ziFA7qrebFgYYZ4LY+8DXiPgrV0/Z08U+L/jX+078MLPT7Tw&#10;fqTWng3xrosTySXelajMjSiWOPO7ZIQWIBJAJwOa9u8XeKfGdnrVnY6l4Ltrzw7esba71SO6HmW0&#10;EkZ2TCMjO8OQMdO9c1aW/jnwP8E9P8KeOvinpWra14fkcjVngMP2wrv8tJVIITKMqsR3GRVYOtKM&#10;JKpZqq4ppSfNbW/LJXtpeMlJPSadnuEo3ktNl8v8/u6HT/F7RvH81ro/jX4NarpEeuwXkHza20hs&#10;7nTHlR7qHKnKM8any3IIV8Z4JpPCE3jq+8U+KLvxRaaLeaD4gvI5vCDWeXM+nrBhkuM/KJs4XjKM&#10;AT7DC8WfFK78Bfsy2/jv4kfDPWdZutLtbNPE2g6HGLy8gSSRI5pIwMeaIkfzjtG7y0JAJGKyofB3&#10;xH+EPh7SfBXwX8YaXremaXIkGjw67ceSupwEyP8AYElXPltCvllZMEkAhhk1z0sPKWFcJcqd3FN9&#10;bWk7TT0s+W19LSbva7VOUfact/6/PzXo7dTTt/hl4J1L9o2z8SDwXp8OsWGircz3lxpZ81FfEZiW&#10;QDZnKryDuwo4Ireg8c+JLjxZYfDzT7Xw3Z61b3vmeIND1DUX8ybRyWH2u0UD94S2Adw2g5BNN+GV&#10;n8Zh8Wdf8T+PYtHtdB1bQ9OWz0qzmaS6sryIN55dsbZIzkBSMEY5rLnufFEemzeOvH3gKytfE2l3&#10;F7Jbm1/0tjaLu+ziKQDdl+CY88EnjNTUftqnJOSlyxil717Npu1r6pNtO2ztr3e+2l/L+v8AgozP&#10;B3g/xT+z3qWreJLDXrSPwncXU8utaPqU81zLBIOUuLadjlY8fehKnBPBAFdzrnw50fVmuvGnhXxD&#10;daXfXV9Z6jd3FjdFobmS1UhQ6crtZMo+0DcME5IBri/hpL4v+NngHR/Fl54hvPC3iTw/qF0t9bow&#10;ntbpnUJJHJE4/eJjGN2GRietd1JYeIvD1zqWqaLe2yx3lvsh0m8Y/Z4LrqGB+8Ef7uB9cZqcZUqr&#10;EPmmvaLSXZ2atfRp7J8zbvs9Um7ty/1/Xy37djI8P6frni7XdH8ey6zH9qtdP23FrbyJJa3cUjkt&#10;sbG5G+Uf8BFaviTSF1bW9YtPEOjvc6SdJC28mA7CZgwYIMFkbB+8OM+4rx/9mLxL4o8AfA7X/E/i&#10;P4C+MrXXo/Gc5m8KyXUd26KQFiaznG1biyCD5HIDgEhgSM17FpesQa5Z2viedL6xbVbGMS6TeSbD&#10;DcdfLP8AdkHI44OKeOo1MLipJWcYtxTVujT0s38pap9Ha1s42qRuv6ufMX7Jv7UcvgrxlfeBPiha&#10;6npNpqHi6TQdLstfu5JmtxFDvt547iQBJoZY1bOMuJOD3x9D/H/RPiXrPgRte+B+qW51yMQi3s7i&#10;SMW+pQNKu6NncEKdpZlb1471zWu658KfEw8EHWWuNVt9W1q4/wCEf/trTRNFFfWyPvMrMh8ltu8B&#10;+N3TJzXoOiS+ELzUG8I+HtVjWaxhF7Np9vcbvIEpPlsPRchto6D0rqzLEUpYyGLp0XB7yi1zRdny&#10;9bO11Z369b6lR5uWzd33/rruO8WPpp0zU7C/0NdSs10uSCTT2bi5g2DzFZOh49O1eA/8Uv4J+Ivh&#10;v4m/DfR7ib4ceLPB8li1uz3XmWt/C4W0llibdmFl3Qknlfl6jp7j8OdQuh4KZdf1a81JnmvHc6ra&#10;rHcbDMwEYCjayKPlU9SMZ61znhTwj8T/AAfaXmjeEfHWn6hZ6XeTyW/hvUbcKphk5jgMw5jVcnHy&#10;nr6Vz4OtHCe0hJ+TTbSkrNX20kpcrTdl30JlFyas7fr5P7zX+Gnh3xB4K8LWkVleKNHtbFY49Gut&#10;001vcFizstwSTInOFXHArXittfuo9SttP1W3YzFZdPeRSux+pDD0+n5VwfgHxv4sHjHxh4Xu/h8d&#10;H8H+GbeKPTYXjLSXd048ySaKQNtMAztAwCCCeldRNrmttrOm6n4bjW60u5sQLqxjYedC4G4TwueH&#10;G35WXrWGIo1vbycrXdnfS2qUle1/es9dd9G2zSMuaN0yj8JvFfw+8XeKtSaysbnw74qhu7pdW8P3&#10;jeRLcsAsJugn3bpGVFKzLnjjggiuA1f9jb4W2HwJ+I3wh+Fvh7RdHt/EutS3/wBnvtHMtmNSba5m&#10;ki3gSbmAJK7TnBHNem/EHwH4N8czrrWpPsvlSNdK1aGPNxp0oy8VxE3VeR8w+63Qity6Qaf4Ovtd&#10;vIXvLh9MEt0sGG86RI/vIOm5iPzrSnj6uHkp4aco3cW4t3V4tOPqk27X1W2t7mcqVOUbzXRq9un9&#10;dPzOR8EeOdQ1WaPQdc8OLb6rZ6ebeFlnIiu3jiXbJCH6F2yNpOQOtS2drc+GvClnqfwns9skGt+b&#10;4g0e6mBH7z/j43sT+7K/eHYnjoeKfwV8TaX8WPBNj4kt7GY32n3GL22vCvm2l4BnEigkxyhSMr6E&#10;Unxd8LeL9Q8V20Hw9sFsd9ubnU72xaItcMDh7WaBiGlSRTu8xTlSgBzmqlCn9bdB2hbdN+7dX31v&#10;Z30tquhpzaf5f1/XTsXoviLLfeIbX+w9KvNUsF1GLTNa02OyLapoV1cDMU88bEKtsF+dpMkbCpAY&#10;E48z13Uvjb4Q+IUIPws03xx9lLeG/H2haDdwQrf6JcxmS31ryZyBA0bLIstupKusuFJIGPcNOudW&#10;h0yJrzTVkhuJEVdq+XLBGV+XKnqVPBGeB0ryH4i/EO8l+GcnxO0/xloeh+JbHxjD4bbWp9OeZUUX&#10;0avp8/lgkBskK5+RTIrHHNbZfLmquMKaado63ervZvls++2qai9WrvKpH+Z/12873t31WraTLPi/&#10;4nRfstJ4R8EN8MJtW8CeJfEljo3g+bwuxDeG7do/la7WVuYt+AvlE4BwRxXjn7Xf7dP7PPgv9u7w&#10;7+xj49+IGvfDvWFutO1D/hNIdJlNrqVxIxWDT/N+6kT5w0jAocleDzX0j8XvAHwj8ZXdr4e8R6Fp&#10;9xqHg7frnh3TNRYlYZEyBMFH31Qnrzz2ri9d0f4fftKLa+EPi54Ot9B8YeZbXNnfSeTcS3lnbSiS&#10;K4hYjmMkn5Thk3HOCa7srxGVxnHEYmlN+7JSlFpNSk/dqWkpqSUfiXLZt331eUo4mUlyTSV76q7c&#10;bd01rfr+D1PZby5j1axjvtHnsE1Zo2/s1roBFkYclP72w9SFyQOa8h/a58dv+zlBbftIQ+IfI1Ce&#10;G38Lw6ZcTOlhfXFzcp9nMgVTtZXaQCU42rkdWp9/L41+I/wr+I3gH45+Fb/wDP4Tv2m0Xxb4SnSR&#10;p7EETQXtk7KxSYqpjlQr1Zh0Oa7O2vPCXxx+GGn6Jq+rWGqx+JbEXLWVxOjo6ogEkf7slXaN8FgD&#10;lWOcggV5eHpRwFeFSsuaClaaVneNlLSSummte6tra6Noz543h5NfPfz23T2+9LcsBoOofbk8Ja1b&#10;XX2e4kttatLOZXEF0VBYPH1Unrggbgc8157aeBfhj438OeK9P8IaHDpZ8TaRI9zbSb4YIryHKiaS&#10;EfLG4ZVZtpBZAM15H8O/hNY/sy/GEePLL402uieKrm0t9P8AiNa3cLw6L4qgtIy4vm80Fop4oGRP&#10;ODnITa3PNfRWhaJBp2u6jPo3jW4aHVF+0rI/lTRyeao8txwOAOnJDDrW+Joxy2V6FVyi1FqVnG7T&#10;V7qzur2cWr3Vr2d0lH95Fpq26+XR+j3ta626Hif/AATn+LHif4rfCzxP+zz8d/gnJ4Z8R+EdWm0/&#10;XltUkbS9bjlyy3tnKeqSD5iFY7G/CvUPB3jvQ5vDWk+GfHlpcWd5d6XcYsNaVI7pFtRueJk3Zc7B&#10;u+QseOcU66+Hvij+1G8M3viDUFj1C+c2mpaXdMhs2CB45HTP3Aw+YLxj5T1zVN9Gsvif8KIdB+MP&#10;w/tfGHiLwhqMzNaLAsd0b2LMYvbNpG3QO0chZW3DKvtyc4q8ZVwuMxc68I8sZyUrRbfK2mrpya0c&#10;t02nFWV2i4fu6fLJ3aSu9r+fa/daK+1lttahd+AviXqeufAY22jstjpMdxi1vomls/O+aJjCMPFn&#10;7wbGDg03SLO2X4i6Tqvi/wAD2c2py6BNp+oeLrMBk8sYzbb+u1z8wVuhzXLReDfhN8PPD8nx2VJp&#10;r6x01LK+1xtP+06raRI48mCfyvnnMROGzknrVvUtI074W21/458OWusTaBrkjaprM2mqrfZppIxv&#10;vzDJ8wCgKSqgnPasPZx+ClKVnorpq8rJTs79dHa2uia7klDqvy9F6XT/AE1Wo79m2bUvC+jX3w7+&#10;JMMOn6hp+pTx6DNNqS3f2jS5JG8jbP1cjoUJJU8V2k+jp4z8MyNqenJNBNp81pdaXJ86ygnYzIw+&#10;YExbsYI4b1ryp/iL4y1P4xeEfh3Nq2jx2d14duLtL28sXC3VwP8AUvA4GE3gqzo3I5xXdeFvjHrm&#10;l6OZfid4LuNJuLeyR7iGHEqmbzfLZYyvUfx+ymjHYfEe29vFLmlaVk+7a0T11av1t3KWsdXf+n/T&#10;89dClY+Pvh/pHjObR9AvJY4/DNhFZ6lpV5OA1lbCFWSVIJPnkjWPGZI8kfMG6GprvwDpGg/FGxuf&#10;AmvR6X9um/tHU9MhijV7u3jQBFgGAfKJYbgM4z0Gaq+Nvg14f+JXxO8M/GpBJH4q8Itf/wDCO6zE&#10;gt5hb3aKs1hPwRLEUAYbv4lUjHNdJC11qmr29zqEMOoQo223Ece24tQRh/yPXbjis5zpRinRk9Yt&#10;TT7699GvtJuzV7WvG8ly80rtW+d/69Px6nmXxq8R2PwX8S698a7b4k+ENOsZrVYJLzW1aO3ttSfK&#10;W8Vw0YJXfIUUtwwHY9a7PSvHcHgLwX4Ttf2hdR8N6bNcfZIL28OutJDBq8xxbxwySKDIszbghODw&#10;BzmvF/2/f2IvBX7TPw38f+CfD2qyeFW8eWNnL4i8VWsLXMcs9o37rNuXCmTHBdcMB616N+yt4a+J&#10;nhT4HaF8EP2idZ03x5JpTiy0/wATafpawxXNpAiNbSTwszbJh0yCeUB4r08RTy+pk1KuqnNUUrSj&#10;blmoqEbOMleLs3JNN8zSi7JNo5qUq/t3CUbRsraru7ra91pa+n3a5v7e3xn+KvwX/Z9+JGqfCX4e&#10;al4v8W6f4CkvtJ0fQ8xXSK04iN3FjLSfZ/nmIQFh5eMHdWh+w/8AtW/Dj9sT9ljwX8ePD8M8d9f6&#10;SBq9vqtrHb3kd1DiC6mYIdqo8qsQwOCD7ECp4p1j4n/CKTXF062WaPw/e/8ACQX2r3mnlba70ZiG&#10;uILaRnPl3MIQeYhwm1gwBJr0nQ/Dl9q9rZ+JdF1kSWNwjT2/m26rvgmG8RsuArKMrtPpWGI+pU8l&#10;jRdNc/PzKqpO7XIk4ONrWeklqmrtNPppGFT6w586cbLS2qd3re+zTs1beO62d6yuZNO1/UY76aFk&#10;8tXkhuJNyzQ4+Vl3HHByCO/Brw/9lL9lnXf2dPHHjix0r9pbXPElt44ur/UrrRPEkNsYUupkKxvb&#10;tD+8hjjBClOcjng16drfxOl8PaD4o1jx74Okm0vw/p1xPcfZ7PzFlSGPfgLknL/dVR3HNc7N8RfA&#10;vwq+DOk/tFT6FqVnpmp3WnmTTryNGm0v7a6Rjcf4VXeC3OAPpWOFljqeHnRprSryxtaLUpLWKTd2&#10;mt9LbrXYqUadSprva2/SXltrbrs+x5X/AME//H2neDfgN46+Cfxj+PRm1r4YeNG0XxRN4kgmhh0Z&#10;2uFEKxXbhTNbybk8tixZA6hj0r2/4z2HxK+GniX/AIXt4D8P6h4ka3tUi8R+C9LnjSS+RTjzrfzM&#10;KZVDs7DcC4jVRz14v4t/s0fDv4hTfGTwVrWurceH/iB4Cisr3TWj8tIppy3+mRXGCku5li+Y7mja&#10;Ne2Kzv2dvG/xD+BkX/DJPxb8R6Z4ovvBemWEr6tb3jm9XSpUcRNPGV+Ygx7FYE7gpJ5zXp4z2OPr&#10;VMfh9ZSfNOk1ZOM4wcmmlHabasrNXg4uTu3nT9pyrnavZWffvp00Svrqn0trkftL6f8A8Ky+G+oe&#10;M9Ru9J0zRPGHiBpG8TSeGr3Vk0y5naMW17ItqweGIIoWUHgPtycZr2mb4j2EGn6kviPUY1uvDdvZ&#10;yw3FrdbhqKSKqxXBRRmISOfuHOAeTXB/A/4Y/CfxH8Pbz4nfsxfEW80/SfiMraqttDfTyWF6DLiS&#10;Y205JglOwxsUKrx92tT4+634j8OSaRoFt4dW8spn8vVry1hG+CFgBGSDjKq3JOflxkVz1/Z4qpDC&#10;u/NFyvze7JfDdNNOzVnC3NJPSyi7p1Hni7300sv6+6+mnTQ9E8M2fiXU7+6/4THTLV7dZo5bO6tz&#10;tMuVBO4Z6qePfrXmeh6JqHwX8d2fgB/jP4ilSbUr7xFqX9tQveDUoJD5cdsLhxiJImIJVeSFUdCT&#10;XO/B34a61+xpPD8PvBGi6t4ns/iR40+1yX19q0l0bMlN9zdSyHJXIUbEHBPHY16F4X+I/wCzl+0J&#10;8UbxfBHjrStY8SeC3u9LmtbPVytzbqSq3CPBkFSH2jcynkccVyzoyw06jp3nQcb8yirbOKbTcuX3&#10;rrffVbK2kZSkvzW/Z/nZXMD9rX4Qf8LE+H+r/E/4WeAvDuveOtB0GSTwHcX1rE2LnbuESy4JVJBl&#10;SB+GK8s+K3/C3tCuvgr+3ho/wQspr3w1pTaL8UvCqTSTXltZXYUPJbbTtnWCUeZjlgCcZxivXP2d&#10;Ne+3ahrXwd1uFv7T8J30lrb3Et3Ist9ZsSWm4VVJQsEyvBxkYq/4Y+Engr4VfCDxJ8NfBOlXVro5&#10;vbzUIX1nVnuljuJX3khpGLKu/kDOFzxXbh8dLL7YWqubldle+tKpFxkrqWis1KKUbqTburNPnrUF&#10;U1i+0ltuvzum0/Syszl734veH/hr4Xbx58BtE8Kat4l1bT5PEV14PXU3tG1uwjnC3M0Usij9+ikc&#10;OoYsdp6g039kD4gx/EK68ZL4c8Talc2Oi+LLiXVp7oMt7a6w0nmy2YAXZPbJHJGodCQSGHBFd+dS&#10;W88KaDezeBIW8RnTW+xfabFGmt1G3zUWXORnAbg4bAzXzT+zd4M1/wADf8Fa/ip4i8D3mu3Wg65p&#10;NiPEnhhWW0sNGmvIxNDPHA3+tkLRyySMhXJmDEMeBph6WFxuW4zmXLOEedSbvzcs4x5b7bS916Xd&#10;07+6lUpVIVopK6d100tqu107W2evloe86FF45+GfjXxFpeofCHSNH8F3ejm9h8TaPrwIi1a4uWea&#10;2a1cArCNwkEw43s4xjFeE/8ABRO/8ffBT4e/Cr9qz4lp4Ws9U8G69JpPjfVbOzmmUade5i3wSKha&#10;PAEblmUquG7V0/x3/br8K/DD9lzXvijpPwb8d6ncWepa7pNr4TbS2a6muLWSe3Dkc4t5GUS7uqxs&#10;GI7VtfBbUPhn/wAFAv2C9FbxV4W8RaPDe6fZ/wBsaL4ibZeWdxAindhycwPjIbo6Me+a6sHTxeWV&#10;qWZYyjaj7T2c2tW1yuMt5N3abbesXK1ttcZyVaLp0p3mrSV9dG3btpbT0avrZv1z4SXuueN/gNpu&#10;peJ/iJa6pd61o83l69pKiCGWOZWEMkeCcMFZPn7kZx2rm/hnrtxonw20f9nj4+6nZWviDWNKvNGs&#10;4zrSNNrflQnzTEflLSmNt5Aww615v+ztoPir4Vfs/a58E/id8PtNt/A9q0kng680LWjJNaWckrHZ&#10;Kkh/dmBsOjIShXaB0r0jWvhP8PvjR4d8M+AfiXrNv4o1LwtDb63pfiKa3RbjzeiXKOnMcpAwWQjK&#10;5ByDXkYjD0cNiasJyvT521KKV1ZNxas+VK8kpRumtEttOpe9G/eyaene/S+mullfTpqvK/2r/hl8&#10;b/2aPhp4V8YfsR6vpp1HSb2z0+Pwj421SVtNktflDTIdxeIQqCXVCwbzdxH7sV75q1x4b1HX/C+h&#10;akbXTfEGpW819DZW9+rtBI0H+kFBkecoYkBwOmDxmvH/ANo3x/d6el3/AGv8KtbutW8E61aX32Dw&#10;yY/Oure8u44RrNoZCQVSLzkljI4w64yVNYX7SA+KXwn/AGvPCv7QdpH/AMJF8OJ41tJo308x/wBg&#10;m4lTFxazx5Lb3Kq8Mg27TkHiu+OGr5jQpQquKqKNVqX2qjtFxg3e0tJJx5rXTaTeiM1K1TVt8zXm&#10;o3X36v1tbornR+BfGXhr4xfFjxR+zB8RLrTdP+JHw5NvdpqVrbr5N/Yz5ME0LH95G4HyuucqeRwa&#10;63xh8MPh58ZPDdn8P/jN4H8P+LLO+im0m81q81COaHcjqWtmydwkYqDlfmGzBq1rN78Tb34keItW&#10;sPB3hvTG0XVNPOgeILuxa6OpaU65u1Z0G6KQN8q9QOCcg1iaN8Jfh/r2laprPwpEejaV408SNrc8&#10;UbMZF1JG2vLErkoPMK5YKFz6Vxyqx5o1ISdOyi1Z3UZOKcmpRacU/iUdbNOL1RUVKpG00mne+ltf&#10;R+T11tdbWdlD8N/BHi+x8HL418FSa4smhanNHovgPWrSK28uwhfyXsxglJGbDSRXGVPKL0FSX/hW&#10;5sf2hrfxb4U8e+ItI1rULPZb+D9WZf7J1VwFluCr4ObqOPIIJUkcDIGRV+OHw9/aA8dPfeFfgJ+0&#10;FceHPEGk+IdJ8Q6G99AlxbajbrL/AKTYyAEN9mYAqY+uec4Nb3xy8ZeLn8NaXfp8MtLvrqQ2+o3G&#10;j6jqiwrbXcNzHhIpQMgkFwj92UKeGNWpVKlWMozi3U5k1onFNJpS5kotO+jTvdSTknZlRlJys79N&#10;X1uteruu6fVd3c8bvvCo+BPjr4p+O9F17xx4y+GviC6tdL8W+B/EEbXltpdxPL++uoBIu4WaRPtZ&#10;YwyjueM1t+D/AAJr3hTWviB+xdqvwj8S6n8BP+EdtJPDfihfEhnuIobtSZra3YHzFtoeCoyWQYxk&#10;V3n7Pvxi+H/xWl8ffDn4afGmy1DxNoXjW7t9a0/Ulxd2EZ2nyGiyCyhcqHGVP4V2vh74Qab4d8ca&#10;z8Q/A3iCdW8R6hbz6xayXRe1fyYvKAjTpGQAOFwDzkVtjM0qUXOliI2mlGzfMnzR9nyT05bTUVLl&#10;nZ3Ts11MY0VKzTvFrXrdPWzeraTbaaem2x87/tW/C34yeC9T0v8AaT/ZW+I/ivRda+EngmS1m8M6&#10;xoMmrab450VCGFsuwhvtbMu1GxvyVOAMk+o+H/jn+zb+19+z0nxEmj/4SLwh4ktY7HWPCuqabMrx&#10;Xe7a9s0Uiq8cscwMbdCCmcjGa8u8d+DP2s/DP7bN9+078NPH/ibS/AvhuxitNY+G1hpK3S67BE/z&#10;SxJLIoR2EjsssfzAL0J4r0b4h+N/GXwJutE8T6f4JtdS8Ka58TF/ti70dTY3emTarLg31zAdyXUI&#10;MiLM2VcMRJ610YqnGrhcNTjOM6qSlGUWoyWnNKnN8qvOMrOElN25nGN9IqKcfenzp8snaz11btda&#10;ytGV9nb3rvTW/oWg6To/h+ebwnpGg2Vz4f8A7PX7V52pPcXaXJwBA6uWzGI+5bIxjpWLaxeHrz4h&#10;WNr4Ztozpeim4ilhtlQC6bG7MJU8sjDDJjNdHaeFG0fxXqXiv+1o20zWmFtJZ26lRByQZSRx5hbI&#10;L+mPSuQ8JeCviLof7Qlx4ti+Iyz+FJrBdN0/wy2nIFt5lOWuZJvvvI3TPTHrXz9KVOUaknPXlvrz&#10;au1mtn72r1dlZb7Hde8k/wAf8/y/q5j/ABR+EXhrxj8SdJ+PPgPwfrVj4u+ztaXOp6KDGt7aSo6x&#10;/brdyN6xShXEhXdGRxkHFSfs6+JPiv8AFH4daDbfEvW9BuvG3hTxNNYePra10iS2bUPs25YkhL4I&#10;AdonM3zRuN2MA1n/ABE+Een/ABe/aGtPiF4V+LHiTwr4wsLK60iGOOSSBZLIKRJEq/clG9lnV3Vi&#10;GGAcGpvD1/8AFTUtas/GHj/QLiDVPD7XfhXXr2O6VZobRyHi1e32g7klVRujP3DyOhFepU/eYCMH&#10;NOSirc3xR0klBX+KDvo4tWko2V0kYwTi+3Vfo16vRrTV3vpck8EXnw7+PHgyP9o/4fG40/UNF169&#10;svERbR40uNZbT5JLdrScgbnSKQExODwRwCDXN/HTxLpXgzxHovwo+IvinStR0fxxdRrZTa94kt9N&#10;vLC7ZxIlqH4YxnHygj5iNpPNenaH8I9G8Fa54q8e6R4taTTfFOl6eslldqv2W2+zROhnTbgE3BYP&#10;Ie7DNeY/Eb9lz4Qftp6Dp+p/Hn4b6J4u0fR1lj8P6oIpluYrpDnzHZSrKqOmMZZTV4PEYD677SrK&#10;XsFtpeUbq8UruF3CV18Sulp7tklJVKdP92lfe17LXfo+uq8+urPZvjN8OZvGnhaPT1huFu7DE2ky&#10;QnJgutu1T8pB2djg9Ca898a+DPhn8TfEfhHxx4+8NMupaTdy20uqQacvmWM7QtC0pmyH+z9V3MGA&#10;JXpmuPvP2nvBXwS/Zw8TeOPixpvibTdN+GviG1sfEk9vC7NDDIVxPEpZi0ADL8oJODivWNKf4Qft&#10;A/BOx8RfCDxHBrGg60xudH1TR7wZWTIfCswbY2V2spHcgiuaNHHZXTjKfMoc0oKaVkrxTkr3trGS&#10;la+z7Gn7uUmlrazfz2fldXs/LS9mcfoGpX37PGj6lq/xZ+IizaLofj+4s9Pv9O0t7QW2nXaxGztp&#10;40DB0iJ2mXgFvmyORXfWGq+DIvFFix1qETeJYpF0i6j1Leb6ONPmlHQFtpzkZ4FZPirxjYaX8I7H&#10;Svih4Y1y4t/E63Q1TMaNLYN80gjdM8oSNoCg9R61Xk+GWp+INR+HevaD4utdPt9Pc6hOkegxStIB&#10;BgRIxI+z7gcNtGT0rOp7OsnUrPlb51dfC7JtWUY6PmTv0s1tuHNyrXW1vyt59m/P8TF+J3hmXTv2&#10;gPDfg/R/E2r2dnqvgjVVVLfTppLVrlWRldpkGIpwM4UkF1JxXy5/wVR/bU8A/sz/ALKPgn4ueCPi&#10;Fq2t+M/CPxSt4BCJ2857m3Be6sL/AHorJB5TgqrAkkqRkAmvrv4P+PfFHi/RfsXxr8LQ+FfGFzrF&#10;z9h0i5uwVurNZj9nlTB+ZmQBiOozzXC+Kvgv8Er/AMfeN/jf4luIre7utPfS727t7yOeK52JuxLb&#10;y743uYCCwkK7gOAcYr3MlxeFwWZU3j6bmqO8YuNqju002k7xkpbrm+HzvHnxFOtOj+5lyt6p2vZp&#10;3Wl1ftZteel4v0P4IftMfBj9rH4W/D340+B7+FrfxlpcmraHot+Y1lE8GPPRlY/6yFsj5QduN3Tm&#10;sD47+GPCXw+8J+Jvi74K8TpolnoN4dX1i10bw6L6b7WzK8s8caEO80g++BneD61vN8Nvh/8AEs6B&#10;fazpFvJc2ujTXemajawrFujeJUfywADF5iBSSmORXKeK/C+l+O/gXH8JfiX4l8Wafb6vp1o9n4i0&#10;/XBa3U0/2lpPLW6jQ/vAEXLEAFSFryMOsLTxkZUXKMOZc0HaTUXN6K6tK0dLuK1u7W0NpRqRg7L3&#10;v1/O2mzd9L3H/GPWPFHhz4w6H8QfCfw6vPEsd14VvLnXrjTXtLeWDTyqSw+faSKZrhQdwAjyysdp&#10;FYPjXWPhV46/ai+CXx48NX2tWsd7peqJpUypPDpV+hh3PbXUbKBbXQf7vmhchSM8YrqvFHxI8A63&#10;4/8Ah78NL/Xdet9Z8RaTcXmkeIpNPMdxaW6YAinmUBVZyBgHG8jJFQ+HtZsvjb+1Rf6F4d+IQv8A&#10;S/Bvh+bTvF3hu/0WRDcajK4eOR2I8p1KemSM+ldOHcqNFTnBx5aU05LmScZc0FfRrWTUU/dWlrJt&#10;SUyjG6SfX8r328++z73Vut0nQri28Ux+Hj8PLrUND1K6W6a+F6NsEinzBNnJLNuO3K4BFZc7eLPC&#10;XxC1O48fSQ6x4f8AD+n3WpaTfRaOGuhI5ZnRUQllMMJ8sBQTIvzk7vlrC+Hvj/4S/wDCa6D8OvFQ&#10;XwZ4z8TXktxo/hu31eYx31tYSFJIoxkKFU4+VQM47iuu1C/z4h1S58S6NqM+oeHtckj8P60ti0Ly&#10;eZbfKImHyzDkoScDIx1rhqU61Gs4zi9Y9Vq9eXmi7tau8W4u1ruza01+KOnn5rovvTt2eljmfhvN&#10;4I+KXhnwn4s+G2v6T4y0C4vDeWt0YpXZLjYTFLvcho9jYGcEg5BHFdN4c1/QviFoupW9/ZhJNI1S&#10;Ma+tjOJXTUoz/qZFQ5+UFWY9wRWS3wu8G+PbGLxx4G8cRxXwvYZVuF1Mray6paho1/dKSiDcSsiK&#10;BkjkZFVfANvpd18Yr6wbX5rbXtLs4ZPE8OiwxJHLMTlzMuMybv8AnpjO0da0qqjWU5Rk/d11TvH3&#10;tb2STve17LW2nQd1zf1/TX3dPQavwX+Jk/jPxpJ4e+Lh0nWtSvLa/tNUh0tdskHklPsk0buwuIR/&#10;DJtVl6ZOK5bRfEnj/wAPal4c8OfFjxBc+JYfB91a22pz2vh9ov7RubuY/ZpJogCDFbKMJOj5Vyxk&#10;Fa/j3w4NO+Huv6ToX7Uvibw7qt5rGdF8UXGlRTSaZKsnnLEu5cS27Y2FSQCmQCCa6DxpoXiP4s/B&#10;a6+HXxK8cw6P4utLOA3fiLwkz27Wl6wzHdpHuLRRSbSCj5UhiDmuiNW3L7aUZRbUbqDjKKUVHmT5&#10;E3GzasndPW3w3zj+Vvn/AMFfLVpq+pufHSPxDpvwo1nUfD+rNZ6skzyWpaxM8csrArHFIqZby2JA&#10;LDkDkYxXL6JJPqnwQ8L3Wt6JPpuvXHgWSO6huJpZrKCUptdZzkO2WyQSM4710w+IXirQPh9pvxK8&#10;ZWen2jXkMA8TWN/cPF9jUnyxsyCCckcHGS3UVJ4l8O+KX8XWmrW8ek2WoRW95FHl5XjuLYpmMMo4&#10;LBuWHp0rz6M3RpKnNLSTfMnu0rOOnS+t9dGraNlNb32f6J7fev6uYKWWg2WoaDPo/jJbK/0XRRPc&#10;eHIWSSTVFWPHmQtv34Xt1BHBrV01ZW+H1n4qsfiBqVxqGkMl7qg3LHNqMcauwgkCrj5twywHbnpX&#10;nXxE+Fvw6+Ldz4P+JXxF1HVvDOseCdDnvNO8aeFIWs4raXzQhjZn7M2P3EoKsDniun8Om6+Mvwi1&#10;ZtF8Z6la3d5HJZ2+qWiQi606eF8O6BQVkO8fNxggkDHWuqtSp+yhJye6Urx+HV6XSfMre9/MtrO0&#10;Sved/wClvv8A5p2/Er6paPoXxSt/HXh7x9o/hfVL/UrHXPGjXq701fS/s5hWwkYHanlb12TjuORz&#10;XRfGzxncaFqdx4c0Lxla6XrmoaTezeGWvZEaH7SkeAzAYJVSQSCevtUCa5rUfx+1KTxd8Pbi0XTP&#10;D+mRaTrdvfedZ6xC7N9qgFmf9XLE2G3YOUI54xVb4heJrj4N+APFfjz4m+EJPFVjbatJNb6bpGkx&#10;yXcVhMyxoIwvL7QxJYYJBOelZxTq4ilzRUpcsUl7r5ua3Kk7NNK6VpO6Xue7ayzf8F9Fr1t2W/S2&#10;j18/V8f+xH4g+JN38MNT/Z7+Ovxyh8SfETRVW9upL7w+tjezxT/vFmjiMzrdQBuFmjIXjGBiu51r&#10;xH408N+IdP8ACcXiyFtXhnWcLJpiompWeR5iRyEMCwGd/Qj5a4/4UfCvwv4b+JFj8QPCPhnwvfnT&#10;rKaw025s9Oka/wBK08jzI4zLMfMiy2VKA7CegGK6K78dR+MtX/sG38G+br1o0l3osnmJbLM0ieXP&#10;tkO5d6Kxyp4cqBjvXRjI062YVKsIpxl7zXLGNpPfSySjfW2lk/K5UeZRV9/nstt+6Sbvfrdvcs6r&#10;fJ4k1zxxb3fgvUB4f/suKP8Atmx1WN4rnzCAIVgc4ikZXZTJkDAGe1cXq2i+MfEniGf4Z/DL46aJ&#10;aWfg3xVoyeKLjVtBjuGjiWLedIkkibHmyxbD5jDdGAF6HNaumeLvBPhr41eE/wBn258Ma3cabN4L&#10;fVLX4iRyJ9j1FbWbZ9jneM7WkBIYoV7jBpnjz9mP4QNqOreKfgL4m07wV8RPHGq3GsWerMJLq01T&#10;WBavHHc3EDOQ2yMs21No5JwaqjKnhqnJUbipRTg+VTj0XNK7k1pGTdldO14pKxjU5+VNarq09fdl&#10;orbPVSTTt2s03f1L4j2Q1HVofEGj6E11eW032KS3hjMpNlPw+cEYGO5yABXlk/xu8JeEvjlov7N/&#10;jXwRbzW9xpbN/wAJBbSNKunyI5NvHLlcxBwvDMQN2AMk1h3v/CQfBSP4e/EX4peMYptf8MwLoXiK&#10;SxvJrSx1Np3+S5EDZ3JuPcgL9OKseP8A4W6PB+1nZ/GDR/ElstvrHhOWx1LRJLxWW8aZwUaTcTlA&#10;U3RlehzRhMHh6acK0nKPJPlkrr34uys79nzK6s7pM0Unpba7/LTX1d/JvZ9e++KXhi90vWPFXjzU&#10;YLO+8L6l4TktNR0iHw+kt7K5HzTifIZlVML5B/u5B5xVH4ZeLPDcep22h/EDwxcW9xpun6Xpej+L&#10;LxVjt9dM8L+VFH0ZJdhZWRgMNwCa6PxjpvjPX/gne2HhC90dfEEzwQeZqNvJNaeYsqLJHMi/MAYw&#10;ylh0OGPGao6Lruqp4RsfCXjyFE1+HT7m48tdPZcvbT4hVQflcAMihsgsRkcGuGnU9pg3GWrvy6Oz&#10;SSXvWS1Vk029+quk1Vox9F+Wrf56fitjkj4cHjLRLj4d/Cf4zXum6h8PNUVb7T9ThMl7DYkl/stx&#10;5oOPM/gk5PlYwO9Y998RPh74evfFX7Qk3ivxNZtfW8djqlnYql1a6fNajzA8SRp5hDgFcZOR0ANe&#10;seD9L8JeHvEV745utEa11Tx9JDHq0stk0TSTxRlEimAzyFyqse3GTxXkeqeHtST4J618EfEfxn8P&#10;6D4hudam/sbWPETKVRTdLJGnO3fsTKLjkEjmvQwtWlWqOEr8t4p6K9pO9R6Rd0pxurptK2mrRN5f&#10;Nrzeuifrfe3XfcyP2dvDWsfDLw94om+FXjldf1TVNPl13w/NrkNzGkFteo9xHbPdOm4gPztIZo8/&#10;QV6tq8PjnUtLtfiQPF/hOz8Nt8KpovE2jxqbqJ9SmKM155oA3W0MQmHK7pC3zACue/4V8kn7QWt6&#10;d4s8KeIoV1DQbK2stasSy6LqijaXRlU4SYuvLcELjnFc9p3hfxx+yv4U1jwF8Hjr/wAR7PWPFTz2&#10;XhXUr6ztJtBSW5D3lmlw20yw4leVFILBYxGAc5rTEShjcR7SMl7SXK/eStJSS5vf+BOO6clGzu7q&#10;WjmNklBbWa6Nfy2fXVO7bW6vo7HhHxo1r9g/9ivwvoevTeDrjwtr3jG6tbDRLXwXqNy91eWcN1Dj&#10;y47dyot5I5PtGzCqA5wMkivsL45/CtPiTBqfhfxF4hum8Na3oqSbbd9l9p86lXimt9y4B29STuB7&#10;V5f8UfCPipP2sbXwn8OPidpNrqunajY+LV8M33hqGGfUvD8KNBc2VtcYPm4mCTHO0g4GcYr0LVNK&#10;0DxzNf8Awrbxf4u0G48R30evQ6gsYk+z/MM2u6UOio5BBTuCcYrozLF+2jha6qSdSznKUnKbSk4u&#10;NlKKcVBLRpzUnfVaoUOblabVr6K1ui8+99Ypaxe+jON8Va5pPhnU/Bfjbwn+1LLdN4gtZ9M8F6pq&#10;3+k6Xf6hGm1I72SFQAwOVUZBkYEda5j4geO9c1X9k74w/Ab4DeE/+Eo+KXgPQGbUPCa6xNDNBql1&#10;IJS0ErESxP5ZeWHa2B8qq4Ndh+0d8D4/ip8KvDvwz+E2l+DLPRtB8eWV1faXHbvFaxRwszTKotmU&#10;wTZw6t03dRzXZXupaXe/Gvw/pkvhbw6t1rnhvzdW16z1dLfV1FrKDFbkAeZdwDktk4U8Ywawp4rC&#10;06NKqo88otys7K3s580ebl5W1KDkmk7p6xlrykSp1KsXC7je6utbacyaurOzvvo7JpLZ8xrnx78F&#10;Xnwr0vxHP8OLi61zwxotjLqXheLWoJNVguEiRZ4I/MJa5aJ2xv4Z2zjnOdf9nvw/4VvvBeq614ft&#10;tb1LTfidfTaxdWfiOESR2SqohkssgKQp2HYMHBya4j48+Ffg/wDH/wAPfETTNG8MrJ/ZeuKmsapZ&#10;6CJLqHUbN1mafKlXngTbsdQe5AyavfBLT/hP4i/Zr8O6z8HvENvoPhHR7WbW4R4buJLH7LCxL7Yl&#10;kLKYzIG3BjgAkcVNajRhladPnhJzSkmm0k480Ve+/NrGyT0d76GiblKUml9/ez27O2l/5d3d29eu&#10;BpuhaZY2aWY0+eHdY6av2dpf3SqW8oY524HqKw9R8BeC/iPJ/wALHufC2k2/iSHR4ba6uo7Mx38c&#10;AkLpHn72xuqhhjJzXk/x21X4yeKPHGneJfg5+0N5Ng9tpd5408I6tCsNq+iSfM9/Y3iAtHNxhsEq&#10;c4OM113xL+KepeANB8M/HXQPFf8Abvha88TGLUNPtdB8+8uLGZPJgtreSP5vMWbawLD5lZhwBXJH&#10;L8RTVOVKp79S+3NdO1+R3jvLpq4vR33SqMlKT5lZp9V12vfzu9dt76po0NW8NRw+NdavPFvw31C6&#10;j+KkNhpGseIdD/5c7S2jkCfaX3fu0UZG5Bgl+mTXj3ws/bw+Dvij416r8LvHnwX8a6Xa3jwWP/Cz&#10;rfwNewWNxf25ZBaXVwsYMTRxbCsjAoQ/DYr27TfGnxhisvEWvfC3wdZ6ta3Src6Ho2s3bWM1rdwy&#10;Kl3ZOGBGxk3SxuONw2nqDVb4kfFR9MvtH02fQ1s3+JxisLa2vtZ+zzCfaXf5iCpaKJWZe5K4FdGF&#10;nCUZ0a9LnbilFxqcri4qLbcWn8MUlZ+7+7fa6xlGTlF02t9VbdPp5dbNaXs9Vvc1EXt5qVnF4d8U&#10;afq+k3S3MlpqzqJFiwuFgkKuocs/A4yRwOa8D0j47+CPg5+2hqHgHxd4j8XeE5rfT7bVvEseqeF7&#10;h9BGl29sQTBdy/8AHuodtzHcc7cdQa9uvvhN4q1v4pQ654a1LSLrwuum2lpK7QoZ7hYX3N5u0BS5&#10;PI6YPNcP+0pe+P8A4maj44/Yv+Lvhy/1jwD8TNNax0PUvDtjJ52hFYfOle9kLbRmRUWIKPnOQe9b&#10;ZXLCyqyozalCUPes0pRXMm5WcWpSgrvl91vlummTiJVoQU6dubXRrfolfo3fez6q12bj3Xh/42fs&#10;9+Lf2j/hB8V/sUfizQ7q20bxF4RRJVvbWK6/0e6XegcXIUNGGJIRWJwcCvO/2dvEXxFj/wCCrP7Q&#10;kV/qWvarpUPgnwYLLSYZbUIxlslU3IU4dgjBzvyPvPkH5QPVf2QvB/gX4C/Cy1+Enhb4bf8ACCx6&#10;akEd9oJuHlsm3Ap50AYkI8mA8gGBuY59a82+NHwY8VQfGfxt8WfCHh/w3pfjSHwvcaX4O+IVrbTv&#10;Jp4EXmCzvIFJimhLDADqWRXJXHFbYWph3WxuC+xOLjCUlG6TqUXG7W6UaaTcZOybcY9HNbmpyp1L&#10;u0eZtK+vuyvZddWmtr2WzSR69f8AxK8BW/xH0n4WL4wtdJ8QeKdQvoPD2n6top26r5MQ85mP8SD+&#10;+3DdK81/ZC8efsq237QHiD9nrwZ4O0bwb8RtK1C6/wCEo8O/8IbPpv8AbMcZBj1OHA8god3BUkkV&#10;wdx8afGn7Sn7Kfw1+M/xQ/Zr8C3ni3UtSa30PXtH8SXR0jSIEX/SbmeeKMS2bZjKi3bgvtG7Fepf&#10;Db4r6n4i8cw+IPiV8M/ElrJoPhFr/TJtQvFunu9PVi3noVVSsww25OflK560VcuqYPA1qUlLmtKM&#10;lGpC3PCTSdldzh0aaTUk5KSWiUKinUUotaJp6W0tdWb2t1jZrro1dcD8MtU8feBfFnxs/a10bwF4&#10;+/tzStea4n+G7XUd5bme02wGGzw22RXhPmDABw2MEqK1bP8AZz8L/F34H/Duf4QftP8AjTRbvQPi&#10;E/j/AEHWNWvIL+80k3ju39l3ybkY2PmPJGFOCCuMnFavwB/a20/xJ4y8TePPDa+Ktc8PzeKfuf8A&#10;CIPpr2STWqyRsIpGzcxb1K+cvViOOar+PfGXjP4HftO2Gi23gaz8ReE/jJot9L4R1W60lE1CDVwD&#10;dzeHJJcANbTRCSWFHwySllzxmuupLMfrkoQiqdWKUlfrGFPlcGpreEHKS5tXFyvzaD9lRlGEZvok&#10;ndppq0raN7tK1+zSvzcr83/ZN8e6P8A/j5dfAjxx8SF0nQPGHxK1K68P6hN4wivLeTxNEoOp6VK0&#10;gDRo77ZYd3JEmzqK+hvGXg3S9Q+MkdzHJ/ZPiSzb7da30AjPnySERSiRJBtnjCYHOCB3rxD/AIKK&#10;/s1/Bv8AaJ+H3wv8W65feGfB958OvGEev3mh+JLMxtPCkKyT6eTGRyqBN0mGyUHzd69E+Dfj/wCL&#10;Xxh+JHi7xRZfEj4V/En4ba5YiPw34Zs5Daa7phjVT9nlDL/pC7uCxbGACOtGYqnjKMM0ovlk4yVR&#10;NNLmUlFWk04yc4e9JSaTs7O7sZ4d1I/uakbKOkWtbrlTV+2vuruopN3bcvFP2eP23vhx44+Mvjj4&#10;da18MLr4b/Dv4S+I2udZ+K3hTxJMPD+oXpuTBHaSGSLYbV2kLvGGCqR2XFez/F7X/hvo3x6sfDPi&#10;T4/eLrPTrXwLBc6bo/hHUILK3bz5R/pEXluC0RSNMLjYpbKk7yK4b4x2V1+zdovxL+NvgDwtP4w8&#10;E+MpLXRfFnwz0XyprXSbklY7nURafeAROJYEAI4bHOa+g9Y+HFlfp/wkvgnwx4VF8k2zS7y+SGV5&#10;dLmijfG+RS8QEkS7YQdoGSBxSzKtl8cRDFUYOFOcXFe8naSjT5ruSlJS5pSvbRxa5bJO6wk8RSiv&#10;aT96Nm2k77NaJX0tbltur3XMmYHxE8e/Efwt8I9L1/RNOXxZdaT4htRef2Wyi6a06FyrEAsRz9Ca&#10;8g+OvwQEvgfx58Svg7488QaHpnizxVpniGz1LwjpST33hzUIF8uXdDnmGRRll/hOeoNeia/8S/Af&#10;hf4Y6H8Vdc8L+I9J0XX9NhuL68tYVuY/D9yMRsLhV+bajNhsAhQpParPwp+CVz8NfEnjnxX4M8dN&#10;IvirS4rq2vNNmDQm4VeQI87TnghhjIbBrjwlf+zabqr3Gpdrqdpxbi94pwavonpdOLjI6Jw9pp5e&#10;f/Dlr9njx3f/ABGt28V6z420fXr6fQ9sfjLw7Zi3j1MRtt23MWTtnQ+h4yaz/icmqeBvG3hj4vv4&#10;CXWLOTUodP1C6iuWt7iKG4mCxkEEK5SU5AbqGIB5xXD/AAVC+CdFtvHXgi1s0h1bxFJbeI7Ox0kq&#10;sd0crLN5YwF3HBJHBPWvVfCvxLi8Y+GIfhJ8VNH0y7+3SMu61J+z6hZhsrcRBvmSSJwmU6qw+lZ4&#10;qi8LjpVaUeans1s+XVSSStt0tZbNJLaoJKnyf1/XqbfinW9RvJW8WPo0ksWk660cl1CxVprWN9rh&#10;06Hgkd1IHPSuY+GHjPUPCUOu6Z4h8Oxz+Gbua41fw/4m0HTdsLpJLiS3nhHMVwG/u/LIPmGDmp/g&#10;ha+L9KPiD4H6/wCKFvL21uLu803UoVHmW0FyS8aupP71CysVk55JRgMVveFfDvgi/wDh5c+AtJ8S&#10;wrH4jsblNKluJfJYXAYsY9v8LrJ2HOOgrz5+xw8ZUZLmV42av8O6kuztd22avpsy95XT/r/hjDJ8&#10;L/Ef4hzTDw7Yalqeh2QtZpNU0siS9024HCrNjJUN6/dYdjzTvCUPiL4beFbW0j0xptJm177PcR3a&#10;h7jbuIEryfxYUhcnBAUHNcXaL8X9A8WeHdemhutB1a8kh0/xF4eviHt7kxNhrm0uM9WwCUb7yt0y&#10;M16JpMvjvV/Dmv31pps88drrEjwabO3ltJHyroGPTHXnII6V0Yim6UFFSThppe+za0e27bTWluuh&#10;UZHH+IrX4mQa/wCKo/DmtXUetQahHbWFtqkg+y6zpKqrzSJDICjOoJjdeAxGeN1XPiHfm/8ADmse&#10;J/BHhWGVfFLWN7DdREj+ztWgAhV35yAAqdMEAd6zfi78S/H/AIA8DzfGrUvDgm0bwWjf2peSWZa4&#10;sYWt2Wa6lRfmaIOqbinPltuwdtdLovivTrvwHD8RtM0yO68G+OvDcdyY7VP3lo7RKyOBgbgwY/Pw&#10;QdprVqtGnTrOKauo3XVrlbi2ra2Smk/NLRomPxOz/r0M743aLZfGz9nW+8IfFzTrbTdavLKK01W5&#10;tYPNtJ2LAFjxkITnDHlT3rlYfiZ478N+PdA/Zv8Ah74o8P2Xiy20W7j8O6bqUh+z3XkRL9nnPIfA&#10;PDbQc9elegfD/wAaxaZ8XZvAMv8AaF5bX2k2yta3lsGjnh2EfaUbvjG2ROobnvXn/wC1D+xR8Gfj&#10;x400H9pfw7aF/EngWPf4T8UeH/EHkt59uSy2sjKSpQsNjKeecGtMDVwtKr9Vxl402pSjopRUpRtG&#10;6bWl1Zq7dttjOany3pJN7a+dr99tz1ga1pfjHwre+BdWv7O18Y6Hawalr2iaJdPFJFeRgSyyRH7z&#10;RNyRxyOD1qvqjaH8S9J0r4xeBvHthdL4g0+2XRdW+xhlurUgk2txjlkcbtueY3XjHNeZ/GPxP4Wj&#10;uvhj+2/q2j69oGtw6hDb6z/Z8RxMPKYfZLkKCDG5LKsh43BR6VHaax4Hl/Zaj+IOt/GKz0/wvpXj&#10;qC98FfEbQbPbBa2810WjTUrdfljEU0jQzcBQpV+Oawjl0o04VINrmkotWulJtqUVZPmV1FpJ8zi3&#10;pK1ynKMY2m9l8/n818+h037QH7Pvj34qeHNI8beHvirqnh/xX4J1Lz/D+saBIcajZhOLa6gbMc+D&#10;1BHUcEZrL0jWtPj+Ami6V+2n4h8M3mp3WqSaZeaxa2v2iz1W2mcnYY5BlV6q6HlCMj1rufhv4w1B&#10;Pj14g8JS6/byWsdnaX8em2/zW9xa3Kki8t5MlZYzIG+6crnngiua0b4L6JD4i8YfBLx14RkuPCuu&#10;eKX1LwpdSuZFgnliDP5UmS0RDg5U4BBp08RKNNYfEy0hyzi4pKajLdRb105ubl1i9WrWM1GNT346&#10;/PT1/H7utkZPgPwp4v8AgZ8VLW7+AfiyDxX4Bs7m20rUvBed1zoFpMoMctqScyQDIfBJ2rnHFZv7&#10;QPwQh1rSvCejfBXxNeXHhj4c/Fp5vil4T1Isxewl/wBJd4x8rFIpDHIAp2tGzjnBFc3eQ6B8CvFH&#10;xH1/wZp+qXy6Z4Hh1jR9Bj1RhJL/AGejCUW/y53rhvl+YEHGBmu4/aP+Nvi3RvgJ4J/bE+CfheLx&#10;XpPiBNJg8XeH408xr/Sbwxjz4iv/AC3t97HngruUivR5cZ/aFCpSd3O0VKSUeaTjdKfTmtKcYz09&#10;7VybTYcq5XCTt5LpZa2XlfT7rHP6p4E139lx7r9o7RvEXh28i1a8jjuLyOykvJNRsDPiyBkQ7yYY&#10;JAueRtUZ4Fdx450HwZ+094itfE3gDxLa6H428G6xLpfi7T51/wBIntCh32kqZDvDIpEiSLnGQR0N&#10;bHxW8KeCdP8AC2j/AA48KaM1zoaa1ZG3sbBQ0ml28vKO0Wcm2KsVPoD7VHf/AAj0G+1nVdO8P2Vn&#10;ZeJtO00xeHdeudLLXdnKQdh35HnxhflwxNef9ejWjHETk1VXMlKy+HSKUo9Uk7Ptpy3SSerUtOXr&#10;q/n27W/A4jUr3wf8Ln1Dwhr/AMR/MHwvGnako8QeZLcWOn3EhiUm4ADSxHdgOclCOab+1n8EviZp&#10;HwrPxA/ZT0fR5te8P62mvxw69IxU2SW7veRwPtJRp0wu5CN3G4HpVn4g3WseI/jp4f8AgZ8QfhRq&#10;l1aeMvh1faPN440eEfZoJJEK+VdxHLIu/LqwyFJFO+BngL4h/Gb4Q6P8MfixB4q8I+KPhdqEdrpe&#10;vWOoFf7ZtokaFZWIJSbKg7lPRgCcZrqjUlhlSxkprSzkm1JSjK6vypptOcZcy+JKaut245oyk42/&#10;DVNq63ur72tsb+o6L8Ofjj4R+H/7U/we8StoV5qeiyS/bdGvGXztKu4B9ogkiX5JZIZgjDcNyNG2&#10;COlP8V+PfC3wptde8Xy6HH4s1TR/7H/4TC30fTduoTWrLsjvwF+abAyT16EZ6CuL/Z7+Mt54X+Mv&#10;/DP/AMe7bR9E8XaH4fe5k+wRiCx16NtRdLfUrSMAbZJYW2zQgZSRWyMEGvRPjn8L31/4y+F/FHgz&#10;U10fW9Btpbi3vrNmWS6tVX95YybTho3z8ocEBsYrlqU1hsasNiG/Z2bi73ThfmS5kruL7rZvm5dO&#10;UdP3qd1a/X10b+drL7uhgweDPh74O+BusaD4v8T6lZ6P/wAJfNfeFdcuL2SQwyXB82F/MT5lQOxU&#10;hug4NY/w++DHj7wt+0d4c/ag8IaXpniB9S8Mx+E/iJYwahIs1rArF4byHedsyfNho3G5RypxkV2n&#10;ifxN8PPi/wDB+PwLqUuvaCvj60uNLvvL00w3Gk3bKUE7xkfKAwzuGVPXvXgv7Mui/Gzw98NLzwv4&#10;3+LupeAfHfgXVotHvNVk0tZ7PXtPScwW95LbOTlWDLmVTkZGeK6sLHEVMHXnKpyybcZRkm04z91v&#10;3VzfEve5b+9yu1mzLESjUcYSXnfzvfr8/wDPU968O+A/g9ofiDS9UgVLbWvg9rctrDrt5cSqbfTr&#10;9PNlSXBw1u6HcVkBRXi3DGM1wv7DHwpsPB6fGv4WeFvE3h3U/hn4q8QXes+FdJ0m6E0vh5dSV1uL&#10;SSLosLlRcRbflKucda6L4v8AhPxle/Crx740u1spfiBr/wAM7zwpDN4Vv0W31q+SKWW2CLISqyud&#10;ybHBKhyoODVf4B+Evh/8Kvhh8Pfjz8NPBtxY/wDCS+BfD+i+JtIZljl8uKMJG0iDhp7eV3jPcLkd&#10;q5vaS/susvauTm4xSdmuaL9o2m3dXlz8rS6yTSuypUqdSpGSjrv+Fnfvu9PI539nv4ByeIP2MNY/&#10;Ym/aC8M2PxB0fwjbXGm6HqiQmNb63j3NbbCTuhuoWwu4YIwuK2vA9rev8EPAPxd8I6P4iuvFnhvS&#10;YtP1KzXUCbyW3iOxoZ0fCzkAfeIDfLkGtix8EeN/2cPiz401y013+0vDfjrW4dW0W0a8CzaXqWwJ&#10;cRKr8PFIFDgAgg5qf4n+JfEyfFO38DeC/E8ek69eRw6p4Ut7qQCHWvLG67tc446+5Gc9qdXFVsXi&#10;JOMlKNR+13ajdx/epxW12/fskly3+FIKNGnTWkbW0+S21KXxh+KPiX4a/G7w18RdEddW8E+INNmT&#10;W7WGESvbX6Iv2SbKAsit+9iYv8mQoyK3Ph78WfBHizTbzStFv7TRdc07UBfeILHT4tyzlh9+SJhn&#10;bIu05A6g+lYPx81XTNB8ZeDfjDptsml6hoeoLZRx2upRpZ3Ml2wW80ufopLL+8Tf/GgIwTze+JXw&#10;w13xV8RrP43fAi70HUl0uxvrOEWd0IWuVNsQthOVyM/aPmViMxH1BNc/s8JUwlJVFyvla5rpK8W2&#10;oy3Tumlzaenuu+vM1J3Ok+JPgLw38XvhLfeHdZt9WfSvEUZa+1Tw3d+TcWW1uNnc4PPTOK818ceF&#10;fif8DPCngvxl8Nf2itS1jR7XWrfS/L8QWwk+22Uo2+XPKFG2RXA2SMMfwk85rN+AX7RniXwz4D+G&#10;Oq+LfhR4m0mDxBfS6Z42/tm5jj/sfUSSiSup+WSCRxt3oRhsZHNe0eMdK0bwfperaYJYZtLurrF5&#10;pl/qAjUSyDIWN24jZm6A8Z6UP63leIWHqWlDmlo+WSlZuEt72dkrNWurPqmHNGpdxb/FfPW39aMX&#10;whofi2DxSviLw8ug2+n3CsvijTrfT/L+03PO27jZeN+PlcEZOM5rjfgxr3xy8P8Aw28VS6N4Dt4d&#10;cm1K+v8Aw+ssPk2ly0VztWNirEAzxD5WUDa33lFa9l4TPwU8JXPxB0rxfqGnaSyfa/EFlqmZmgyc&#10;+fkZwYx97bwygnrVLR4/jJD8RZPDFy/hPUPh/wCNtDkv7GbQ5poryxvvs/zyxS8xtFLIVZehXdnn&#10;Brnjyzp1EuWUdHdpq/Jq49m7O9r6xSV9kO8Y7rd/1+epF8SfFet/suppXj3TrWz0nwRrHilrnxNa&#10;2uhE/wBlfakX/XCLhVE5JeYDGWJYd65X4l/ArS9Z+GnxU8VfDr4q6pYWWpN/adpbaTb/AGptC1uD&#10;Drd2Sk8LKu3fGvytksOprov2Y/i5B8W/hBpngTxhql7JqEemtYzr4m8v7dPOkjwvb3IUeXM4C/fX&#10;/WDnGc0eNPgt4+8JeNrLVvgb8TbKz0/U7KO01j4d61bh7LUlhGN1vJkPDKFyOCcgAEV2U6lTBYp0&#10;akuSrF6yavGajJSV/deujtJ3T0UrK7cSgpR95XXbZrvqn/wTQjTxJ4h8FeENZ+LIurm6m0W4svFz&#10;aZbGOOa2mtf3kjRHPy5+YEZKsfSuM/4Ju6X4R8DfsjeFPBXw++J03ibwhb+JNW0+ybxFZIzLZm4l&#10;C2Uo5AKHKgMMMvGOa6y28Z6jo3iXxl8OtLs9Q8Mt4f8ACh1qzmuo/tEceYnLvblifMjBUhk4wcDv&#10;XBfs0aSvhTwxJYeJrY3mh/FK0/4SqHXvD1sI4LW6khjDusCghSxHnDaeu7ir5JTyutSeicoSUVaz&#10;VpvRWtdRm2rS2TVno0nGlzRbWq0+TWt/XTvsXPjJ8GZvhBDqUfhSHw7pfgvTLWOTw1ptzDK0Onfv&#10;laS2RQ48njzAgU7CGAwCor2jwhpFnaeGo7HUNY1Cex8UFZ7eG+YXCW6un+pUsv3O43ZIPWvJviB4&#10;Q8C/FzR/GvgH4g/Ea71r4c+OPDNjeWt1bwusllclJILieOdeIwzRxyFOPKdc4AY1P4S/4TXwt4R+&#10;GfivwB8dbjXtDPk2mtf2xYecNUg8ryY5wY+IjvVWLrlc5Pes8RGpisHCFSp76ercZWd4KS1s3z8y&#10;aldb63s21fvU5WS0+Xlp/Xmafw78OeKdD+P/AIi1DVNaupILbSzoywNEYEcBN0Nyq42MwHy7lAxj&#10;8K8+/YP8afEz4Y/EzxN+zf8AFmxF1pHiqO68RfDnWDYxKuor5hW/sLgxDynmRiGyQPMR8kda9OvP&#10;EHi28+Jtxoc+u6hN4d162uNNmez0/wD0rw9fFPllWYZPlk8qxBUHFZGjv4t8HadNrs+pX13q3hO6&#10;0/TboXnlrFqcZYqLtY0G2KZt+GZcB8c1p7WVTC1aVSMX7SMEujTV1Fp2VnzaNdYu2zUlnUjKpJct&#10;1Z38u1mr63R0uveEvBPgn4X3Hw28GeF7yHwprFu9rZw2EDXcOnNOzEgpu3C33nbtUgREjGB0ofDX&#10;Um0fxz4RstG8IzXXh3xN4dvRrWuw72FjqloylUn8z51V18wDdn5hjvXX+GdRk17wF4gu/BHh/wDs&#10;zXtL1C9j/s+8jaNYb8rlgwz/AKuTOQR8pDZFeT/C6/8AEGg3WseO7ZNRXQfEV9pK3mh+ZuvPDWpb&#10;nju3mU8SW0ymNiy9kJ65rioxlWo1oyd2n1espSVk3rvtJO7UnG27V9XK1kv6/rT8TutFu/8AhE7K&#10;+8G6rew20N79om0O6h3ObkKS/l7XB5XOccgjpXH/AAbvfir4X/bp8W6Fd+Hi/gfxV4Zs73Q9St4M&#10;QLfRoBOnAwhJPK8ZxnFelXWsNa/Eq08LXhjt1axZ9NjW2MkUrqcECTp93pjBx61zvxs8CeHfh94Q&#10;1j4kza/rtnZ3Uka69/ZFydtmjNsW9CdU8pmVmYfwgk8A1OHrxbnSnHWvHlWl9XJWa21Tiu6butL6&#10;VJc1jH1T9oS0+G2uW3jjxroWl2PgnVvHUGnarrVxqzI2g3kkTpHJcRvlUDXKJHlcDEqse9cb+1hr&#10;/i/w9qWq6n8DfhXZeLfF015Z29kdBkhWOK1llDiHUPOOyNJAjp50Z5JQEEgV1niyLVvh5DbeFvF3&#10;wKtfHGga5qGl23ibXrFo5Df2bp+61J4X+SUxzqBKBz5bq65wRXH/ABS/ZD8VeIfAWl/F79kb4hzf&#10;Drx1o9xciw0vVJFk0fxTH5uVtruM5Gxgg8uReV/E16mB/s6jiKdWo1FP3U224S2a5+VucdmpabOL&#10;aVmctac5Rcoa2s9N9b6q+j01t5eZ6D8HfEHws+HM+tan4g0FfANn4w1S1VvDuqXSxfYdUnjImtkK&#10;nYCWH8GATyKybXR/i5+zT8C/Fmk+GPF8dzr3h/UpJfDl54u1B5LTUYJJQ0MMsxyUYKWjDZ67a8o+&#10;O/7Rnga9+IXgX9kf/goL8MLXwfefEjQAdU8RWqtLpdnrETq1u1vdkbVcuCOcFeOcGu+Hj7wz4u0L&#10;x98BbnxzZ6Xr0OtQeGtIh8Vxiazu/MCywXAAOJllCnbgg56dKupl+IpxjVqxbjUcZSuueDhGSgpR&#10;mm+ZJ8ylu7WbeqCjWhU9yMtrX7r1VtHbU9V+Ll5r1r4Ps/GS6dpMN3IbK5a2vMbYr3gqyTeqse+N&#10;yjGea5228G6B8Nvi1feEE+Ew+w/ES6/4SO91CxcNbnVbVU82M7m3KzDEsYA243Dg0fEfxxqHhlfD&#10;d9r2sW8mh6n4s0nQLG4tVT7JbzzI8U9rcbj9wyx7UY/MrOorO+PH7NfiX4jeAfEnwR8P/Gi507Xd&#10;P0JNR+HOvXV0P7S0W9Vm3zMy4aS2cqkTjBGPrXlYWMKcY0601CErpv3tFeNnpb+HLlk09bXtd2vp&#10;zaKy1ST6X/4f/gno3xd+GOq+ONGupfCvjm60e/8As7rBcLh40l2/IXU87QcE4IIrxvwn8Uvhxdae&#10;vjf43aZpOh6ppOqJp+qQ6tp/kw2+rRkJFdwysBsEhPyydPmwTXUfCH4t/Gbxl8BPAPxat9S8LeJz&#10;q2nw2/ii202+SRJ5FkMNxc2syYWTay7jHgHqOK9G8T+GtC8d3a+GPEmmW93ZR2oLLNZpLDJGCBsb&#10;eCMH+6enUVnTqSy/mw2J1Sk1eLSlHldpLa7vpa/ZNPdFXlVjeC6bPb+r7nI/Fzwx8StX8beE/jr8&#10;MfHOn2n/AAjlnc2moaNrVy/9nalHcbMTCSPI8yNlwCcqysQcVh/CX4dfGr4IfFXV5NEt7dvAuvWu&#10;l3dt4Zk1TdDpN9I0o1Jrd3yVi8wxSBM7drnGMYpvgz9mbTvg5pmveEfgz4q1a40zUtTm1L/hCNSv&#10;BJZosh+eG38zJjjY5ATO0Z4xUnww0bxJc/Cn/hAvDn9oaTP4T1SOXRk8QTNcSCGVHEtlNuwXRNzK&#10;vJyFUg8V0c9OOFlSpTjKnpH3o2fK3zJtXumpOya5mk5WlZWFGNS95rX1v93l/mzq7bw74G+Kd3a/&#10;FW/+Hstj4kOg3mkreahG0F9ZxpOXktXKHhGK+YpGQQQR1rI+A3xN+DXj74jeJ7TTrXSv+Ess9Pgs&#10;tQ7yanpZBaBjIwBmQfOpPO1gRxVjwD4s+IfhDTfC+nfEfw7Zafbx6fHY/aIb4zLLfb2jEQYjJV4w&#10;roTz1Q84rObw54B/aR8CT2Oo+F4/DmuWetXVhp+saTIiz2M0U25X3x4ZUfAYxsMcn61zezjGNSFV&#10;vk0ipRldRXM3tf3o6bJ6b72vrO8rbb6r/L8Dz74c/CbxH+zJ4puvgj4Z8UTweD9LmfxJ8O9WupsL&#10;EbmZvtWiztna0auwKcZCsD2r2LxD4t1bQPh1r2u/E3wPLcaRaSWxFlasJ5o45CBI2B/FGzZ46qMi&#10;uB+JWi+E/ip4x8Fvr3hXVFa28Y3emawzRhLW4uYrbCyyxsQTExHylOcn2q942tfCvwn+Fl58R9c1&#10;nxANI8MRTQ/ECzvpmk/0HG7e4xl/KUgq6c7eucGu3EP69UpTra1JNXstW+a2jT+KbW9viknpdmdO&#10;j7CChHb8tdv672N74nfGr4ceA9P8Lv8AETSrXUfAHjm7j0WTWJrTzbbTL+4BSFLtZPuQXBJiVyPk&#10;k+U43CuT+FPw/wDBfwt8fTfA/wDZ28Z6/pOk+E9S8nUvCOsWUs2n2sLwhhHbSSciEsQw2sQrFgPS&#10;ums/hZ4as/2VNW+EvjrV9W8WaHqHh66uYr7UIVmuTauvnw4YD5pYiVZHxnKqeoryP4J/Ev8AblHj&#10;mP4D/E7X9P1pvG3w5h8R/D3x/wDYI7a5057dY45bS/tCf3hYtGzMnG5mIxVYShGpg60aFRJRcrqU&#10;rRmk9JqLi05Qhz8y92VrON3zJ4yk41IuSvfZpXa+ae3W+yt5nrnxgsNP8QraeIfFWq65oF54FV9X&#10;s7jTUM1vsjTMkc0XPnpjJBGGUZxTvCeo+Em8V6V+0D4K0yPVLT4i+U2qeItEysW1IQIWmU4LrwVV&#10;iNy9DVmPxv4f+NPhO+0DxJaLZ3V5HPod62n3jIWuRF+/ELY3BkPIU4O08ZrO+F/xH8GaB4Cb4U6v&#10;dR2F/pehi5s1ik3Q3ttEwTzoGAy+GGJFxuUk565ri5a0cK6bi+aPutdOWWr21fvJS3aTWq3N7fvE&#10;u/5/5nX+NpfFNyl5qXwv+zT6u00EtjBdv5cMvkuDJb+Z/wAs2kTIUn5cjnvWZ4WsfAmt6HrE+m+D&#10;9Z8GXGvaxdarqFntSOeLUvJxNcBRuVZiMOcffKhucnNXw98b/gpa+IfFvw20zxgieLPDljJc6p4d&#10;ktZhPt8rzVkgVl/fKRziMtzxwTUvgTVLTxfeR/FzwZJbanpPiZrC7h1TTxJ5kpjiZGWeJ8eTIudv&#10;QNhSrDIrm9lWo0JRlBxWjTaavdJxTvo00uaOjvZtaNtPmhKSd77r/P8AyMr4L2Gv+EfDt9ovjPVY&#10;9c8TaZcW87eJhZrbS6raSIBFcyoRtSQp8siodpK5wM4qH4j6T4wtPhrqvjH4TX32i40m6+3aTY3t&#10;qZJ9Pm8wecIieWjKbj5ec46E8Cuz8e3N5rvhfXLjSb+1vo4tJuLXUNEa3ExEhX5WZRhwCOq9xyK4&#10;zX9Qs7X4MXRj8RNZR6R4bs7i/tdJjeSVYwB5iANyy46EHcoHtXRQqSrV1WsruUbq1100skrJ9Ekk&#10;k7J2dg5OWPKtltff5/8ABO4k8TyX3hSz8WabpceqJdajarqUcfy/Z0kULJOoblcZ3FeDiuS0X4F+&#10;DPh9+0Jr3jrwjqOoWNhq3giDSNc8IR3B/s2/mFx+4v0Q8Jc+U0kTsmNw25BIBp154blvdd/4Sv4R&#10;fEd7jWIfB/m6t4Ru13Qa1E0bPazkdY5Qy7RInUHDdq0/hzr5/ab/AGcfDXjLxX4fbRbzxZoNvNNH&#10;Z3G5tNuTh8K3B3RyLyDg5BBrJe0wtFyhK1OVozXVX1ScXvblbi15O6eim0allJbbf5mpN4d02wit&#10;NSstLXU7e1k+xRQ3UStNBEV8p2Z3+ZsL8pOcleDmub8R+Fx8M/Fmm/E3wVoc1m1jYrpeoabJqTrZ&#10;vbPJu3hOQZF/gbv0NYnx7+GnxW8c6RDqnwi+JV3p/jjwPMS2nyL/AMS/xBayhTIk8XGfMVWCspBR&#10;67+fxLf65pNkniTwVDa6K2nwXc0l5OfMsZVx+6lTn7vPz5PTmkuajThNTUua6lG7Tt0unZNSTvFr&#10;W99miuZS92zVuv8AT6Hjf7WfxH8Y/s6+H/EXxR+JPwpfWPhzcQG61DxF4JyNW0i7yBBcSw9ZARhT&#10;IvKnAYFTmpPBelR/GHR9En+J/gax8TfDmOzXxJ4G8QSaWJPsim2a9hvkOd9vcQkGFk7krtPUV6h8&#10;VPHXxK0bwHrmtfDzwFaeMI7OzjurfTVuY918gkHn2w3ZRm8v5lzwenpVr4J/EPwlrkN5Z2GjXHhu&#10;6iaF7nw7d7fKt/MhEitEV+QxsmenGVbjIrtjjalPK1OFJKcW1zRlqtIpPlveMle3Mvda0cbq5m6c&#10;pVHFtNdmvL8uvq9Tl7Q6b8SdS+H/AMetA16zvv7Y8J3Y03UITGVkW5SOaLbKvzbSUwozjLEEZFan&#10;jrWPF2q+DdX1SA3Pl6foMV1NpttYrNqNtdK2/wCUH5ZOBjZ37VqaJ4b8LaZo+peB9D8S2FhHp+oK&#10;+lW+mwQxf2dAxDrEsfTaJGbt/FXxj/wVN/aF/aV/Zl+HsEWv+L9P8LNffEbTp/APxF0/UB5d2vmD&#10;zLK/tcBhGELbmUsMDPFa5TgKmdZpTwmHaTvaKlvyuXMrK2tk9VG7sm0mrk4jERwuHc5rbe33v0+b&#10;PsPxLqfxTkh0XUfCGiaXq8t9pcN4dNvZvsc3mDa0nXPVTwp+6wwTUAutS1L4u+JvhzL4vj0HUta8&#10;Fx3Ghw23zTQZd1+0eW3yNIj/ACkD7wHPFcR8XfB3iT9r3w34F8dfs8ftOeH11TwhqEV1q2o+Fp47&#10;mG4uFVWkh3Alo0kG5SjDowPUV33j/wCG6/GL7FbeIg9nqmmyefa3mn7obiGWPlNsn93Ln2J7Vwun&#10;h6NOCnJKT5lJcr5oNSTi2nZSTSWyT3v0NqcpT1Xy/r5Gd488Z2Wg+HNY8V+NdVt7eC60e2t76x8Q&#10;WO+3tWiQs4nTlNsuHYN0zxzgVuaj4U+EPxx0u31+88JeG/Elnr2lxRTai2npM81qGEsasWG5o1cB&#10;lyflYZGKzr7wZa/HT4beJPBHji0hvbbWrWbwvq2qaVqW1ri0QlHkIx+6uEcsGj6g5wcGuI8Q+Ffj&#10;B4Cu/hjp+kyTaTceE1Nm0mhqJdO1q3UiBbS7RsMhaHbIJBnbIpp0adOolGnU9nVi31srct1a2u8U&#10;u60bW9pmuaOsb+v/AAe2pa+IXxk8H+Iviro/7Lfx9+F+tx2viK1uE+1S6G1xpdysbj7PuuVz5Mh2&#10;hlz0I9a7rxz4h8MrYWPhLxz4Yurye4vZNMtbeCZhL9lZRHJPkEZCxlSe+ORyKs3GsT+ONG8afC7w&#10;r4qMfiPTQ0YtL5xutXlTdDKQOTETnDdeteCfBT9reyb9tfxp+wR+0FBcaL4yi0i3l8FXc0hNv4js&#10;/s4MkluzDiZTuJA6gHuDWtHCVMbRlKhTa9jDnlFSd7O16kVZNK0o81r+6r3ttEq0cPL95Jauy0t8&#10;r/8ADdj1b4sfCey8c+HrHW/DGt+IND1zwD4gtpdE1LS9skl55DDFtcwscXNuyuw2khh95Txgya/4&#10;R+I3hz9p+++IHh+WC78E+KPCsdvrmjxt+9tNatpQY76PsS8DGNxwcIh5rT8WfBm0mW61HSbq8u49&#10;cubSPxFbx6gyPOIhsjuISD+7miIVsj76gqc8VkaTo/hvRdRtvjRD8RtTaGXTpNH1G21CbZBNJ5+I&#10;riVWx5cowU3HG5etY0cRzUbKfMrSjZxv8Vna+696Lcel9VvJLSVOMpXd9Guv/BOV8A/Gn46/Df4u&#10;eIPhz+0h4h8B2tp4w1hm+DsNveMs13Ep2NayoqkGT+PIOR6VH8X/AIb+F/2jvB2g+EvEXiNrS40H&#10;x/bSaXNBcNHe6drNrIXPkyMAJEC5BQ8MuRXVaRfeDYPjbp/wg8N6d4Z1KbwzcS6rqtjrFyp1bRmu&#10;VPk3NoHyWjY7lbH3ap/H288T6L8cPAeueHfDmtalp9rqF8+qf2VbpNaLdGELALpMbk5YkSryOc5F&#10;dtOovr1OdGKp1HHmTVor3YvltHW3PFK6b95u60kZON6coz95Xtrvr06d1t0L3jD4Y6hp/jJfi5pn&#10;hqLVLyDxEl/qVjZ6fAs08qBYTcRtgMZNvzHJ3Fcrk4FdpruieZ4vl1OLxJqM1rq8cdpPp6zBooSG&#10;4uETtj5gzDkVyemeNvB667pul6D8TNJtZo/ErreaDqWqJHPBcpEfNtYvMILbsmQDPQccV02na34S&#10;8c67b2Gsaav9paQ/26xntydqyJI0bqGX+JG+V0P97kV5eIlifdc72jG17a26Kz7Nbr72kjaMYpWR&#10;5ra2nxV8K+ONctp5tL0e+8QatFJpatI8ivJDmGN3XBxFPEqBv7rZ9a7L4dfELS/H3w71zU/Gfwzt&#10;7GGOS4sdSs7NRfWl5Go2vsGMSLnIIxW5q/imLSvHOm2Gv6XBHpt0jiHXDcKptLrqsLg9A46HPUYr&#10;gbH4DWWhfBzx58JtX1HxDpOk+Jb2aRNa0O6Yzr9qkDNNbqCTCwbrjjvW8qlHFU06q5Ze5Zq97X5X&#10;az1aSXuu76q17i1i3Y8f8L6Bovwx/wCCm/gz4seAYNXt/C/xE+Bt3aT6bdW8qx2jabOjRxorfcby&#10;2LeX14JFe3fH6X42+F5bX42fs7anpOpeToN9JqPhLXm8q31hikZgeK5/5dZFw2dw2uDg4Irg/hr8&#10;FfjL8L/jzJ4Msv2jfFXijQ7H4Z3I0uTxJbx3F39rNwXhZJsAebF9whuXjkXPTNdtJ4z8f+Of2TNL&#10;8XeL/AWlNqV/DDZePtCe4eKFLWSU296YWTdtkUN5ijkAgjPevUzCpGrjMPVjKNRKMKbbv70ZOfLz&#10;KSi7qNo3ummk+ZNq3NRjJRkpJxu7/gvN3/rQ4/8A4KDfCLS/2jf2dY/EOg2NjH4o8ORRa/4H1O8u&#10;po003VkZUIMsLDnlo8nI79Ks/sY+CviN+z18NLPw9488UeNtebxBZz65eW3iSOK4bRr523T2cM0R&#10;JkQuWZAeq4xjpXc6j4b8N/CZdD8Fz+NL6z0LQtF+ymHUFWS21O3ykKpO78Gfdtwcgtk9zXS2dtPp&#10;Hi5tG0zFvDJaK2nWP2pRL5Y+9KiH5sJwGFcMsyrRyf8As9Pmpc0pq61S7Jvb+Z27u71d9Pq9P26r&#10;Xd7W9fXz/wAzjLvxT8NvFPg6D4s/DzxDrB0m81uH/hILfS5pI5luBKOGhflGDcOmBle1bnjDQBqn&#10;g248Ia94etPFWqadNcar4Xk1zT45I5NQtSZYMlV2wychVYYbBPvWf4s1b/hMbzxF8HdV8LWr6tHZ&#10;R6jZLPbNbR6hKCSkiyrwzb0UEg7lzzwa5+T4z+H/AINfGrwronj3TNb0G4+MFmJ4Ve3kutPt9bhR&#10;VmtGdc+Q7RlWHQNsJB61lTo1qlvZJ80byirptpJSWqs3aKldpaqNtHtcpRUffa1/M7HwlqOl/Gn4&#10;aedN4dm0rWJ9Pa11TSZZD/ot4yLLLAxOQcN0fGcciuG/YY+PPjP4ra38UPBHjfTrKO48F+MltrHU&#10;tOuvNW8tZIht3EcebEytG/fI5ANdZ8MvjN8HfjD428Q6P4S1Saz8XeBLhrfxDonmbJoZJIhLHIwH&#10;yyq8Ox0fsGwcEGvnnx18YvDn7O3x30v4PfD3SprPwp8e9B1bxZpepeFIE/tKw1+AxvNtRjifzdpz&#10;H3bI7114PAyxkMRgvZNTklKN/sJe/Jp31Tpptb8y1V2leK1b2fLJy0vb1b0X4+asesS+Ebaz8N+K&#10;NI134czaPfavdS3l9JoOvTzWmn30DmS0mCKQYI5dql9gwSzBgc1F+y9qVt/woS38TfCb4fafoN1e&#10;3NzfT6HoWqpeaTdatKXaSOKTJ+z5lXBXChDJyBXofgHVvH0OiW2p+K/L1W11jT0nj1SaxWzvLSR1&#10;G23uIFznnnOeOhrOt/FvgjwZp2o6h8GdM8OPrlr4ks7XxdodpN5PlzTSKsxZAAPtHlneox8+O+c1&#10;zzxM6tGdDl5m5Rd1KTjp7tpXei2SctVZWte4o0+aop37rXf+v06HJ/Bf4geF/wBs/wCAvgP4seKP&#10;h2NH8QeGfFUetXnhya5aNtH1W0luLWSVD/y2iDGTafuurZ6gV2Oh/F3wn4j8R+JPAHmtBrGjWsM+&#10;sWd1eIrxeYxVWGT8uwBWPs6+tX/hV4J8HfD7WJvDPhbW4ltdAik0v+xxcrN5YnuGuo/NBG9JMM2A&#10;flZG46Zr54+DnwI+H3w//az+OWn+EPiV4g/tjWrqCXWNE8a6at3Gst3GHg1Cwm4ZrX5WhaPnBiHH&#10;yg1rGll+OqYnlcowguenH3nZSqR0b1srSTvrdta31bdSVGUIvVydr6LbW9uvotr36H1Bp9hrV34e&#10;ge1vbGaZm8vUI5GM0M6hsEe2R+tcL8SJ7HVPEutfAjRL7/hGta1Xw/Bqmi6ncWcgsYb0zFYgJUI3&#10;PvjG5AQ2D3zU3wc8Ga54e8YP4hGp2cMdxZtZ6lpGn3fm2lw0chZbmDJJVju5Hbkdq6L4j+G9B8U2&#10;+oaB4hWSe22w6glt5m143hZXEkbDlWVlB4/rXnQdPDY23Ndb3S2d10d07W22a6o2lGUo6af5HM+E&#10;/hhq+oaNovin44+GdLi8Xf25Bq2uah4MnkS0bU7eB4UvHOVaVXhIRgwOeM5wDXKan4N+M2r+ONb+&#10;FWpWNxeDw54dhn8E+M764jWU6q6yNHd274LK2GeCQEcKF6qxr2Lw3qPhPVNN1Hw94adbhrPMsli0&#10;hyTMnmpgnsd2QRwM4rivFeg3ngC5/s2efXp/DOqal9uvrxNSDT6DNPMpPlEjcLdWHQE7VZu1dGHx&#10;laVeSaV38Kaemqa5Ve693RRvZp21difZxhBLp126f8E1PDMXjXx1p2i67r3iG50nUNLkH2v+z5gy&#10;TMq4kSeMr3IPK8Z5FU/h/bfFjwn478SHWtE8O6houoebqNrJpSmC6W7H8MqPwwdMDeD1HNWX+FWp&#10;eI7fxBoPibxHqWdUkdbXWrO6+R7d5RJGileUkQj73dTWV4f0LxzrvxJ8WaVbal4g0ltL1yzltby9&#10;jSS31K2MAEkNu3UJkbiTyG4rOMqMo1UpRtba2yvG1mtd38raop2ukYN7468J6H8YW+BPxV+FOnx/&#10;D74laWup+HdS8ky2z6sHBu7C6A+WN92ySNhgN8w4Ir0Lxf4S0DxqJrvQdKjutRaSGG+sppCuY43O&#10;0kZG0LIoO4Zx1HfOLqXhDxx48h07TPE9npun6z4b1yTUNPm0y4DF4TI0KytEf4JIWJIxxImBWv4A&#10;8XeK7DT7e2+OOmaRpXiuC6vrWGfTpy8GuWcHzfa4uMqTGVdomyUZWxkVWIn7kKlF+9FWklJtN/zJ&#10;btOMY8zT3V7JGdPmi3Fve9tNv68zj/gv+0tZ/tO+FvEV74H8OXlt4k0m8m0jXNN1u1MbaVqCKW+z&#10;TMQGKZGVcZVlZSOtdndat8QNGttS1uK9+12jSW9zZ/Z4h+5jRP8ASItwOW+YFg3UUzw54f8ADWif&#10;FDUPGVjY7JPHFukt/NHu/fSQxhEd17ZhCgN1yMVu6L4d0uCSSx0LW5LNYJJAtusgZAzjhip9+ffm&#10;sMVUwcazdGHLBpNJ6225lfeykmk7XtvuaRjLkV9/LY5uaTU79bjXvD32GHR9Ykt7vSdYgkP+ukBM&#10;hlQY6sFyejA88074n+OfGeheFrfx34H+E914um024kt/Enh/Sb6NbtIQp80Qo+FnkHBEeQxB454r&#10;zn9kmz8dfB/9m+P4e/HaO8t7qz8RaxDrWtapIiRwK1w0ltNGWODC+5EUDoSBXR+BPiH+0HeeG/h/&#10;8UvFvw6t9Jh1q3nj+Inh1pQs2jOdxt7pAB+9YlUjdc5AcEZxXXWwfscVNLlnGEnFNysppJ2tZ395&#10;R6NauO3Mk841Oamt035Xt09NBnxhhOteHtK/aA+Dfjy88I6tp8cM9402ivcR6nZmP/jw1C0yGBAY&#10;EMPnjKnGRkVn6b4H/ac+A/wx1LTtH+K9n4vNxqV3faXqWqWKw/2IkrebFbyKp/f2y52buHUHPOK7&#10;74v+DvDvizw5qOuXPiWKzjhuYr1dShuCqJc2wPleYy9V3kK3YrkGuC8K/GjxxpWufD/wp+1D8F59&#10;C8ReOPD95p+t6lorNdaFaXKuwjs5GHKNMmGViMfMVzWmGq1quDUaaU1Fu8ZKLlZJySTdpSUUpXs7&#10;K6TVpJPOp7OlUvJtNrzt29Ouxu/E34u+H4fDfhHxI+qWtt4iu7qKPT13Sm3uJPlM9ukqA/K3Ozdw&#10;xAHehNI8E+CPHFjrOieJ9UsdJGtWthDocjGazgmZJWO1CN0DOZME52/KMYzXO/Bi91PwD4f0r4N6&#10;j8JG0rQdM+0WVuJLo3y20gnJgKsfmaFlO5W+8h47V13ws+MngfxToWuan4Z1ca42jeOG0bXAsKM1&#10;jeh1BQn+JYww564NZ1qMsNGUKUW4ptXTTTUnaO3Ml5avVuz1No2kk3p/n+FzqtQ1jw54u8Dx/EDw&#10;Rq8OtWkdhNe6ZNpF0skeoJtYFFYcMGKlR2DfjXn/AMRNC1/4pfC6+tLWXU9G1C7utP1vw/rFvbKX&#10;sWXY4DofusmGSRRjKnius8JfCjwb8F/D9j8M/hR4fs9D0VtQv7iC0tW2R2v2iR55FjU8YMzsQg6b&#10;uKPFBvQW8O65aX1te3ekyINdtY/9FUryFk/uMe3GD61x4epTo4i9B3SleLaV+VO6urtdNVr2s0Vy&#10;ylBc+j6pd/XR/kU9K8f6D4l0rw543j1K3hj1hpoLO58kxwzMr9NpGVJIbGa0tT0zQdb8SXB1zRIt&#10;btbqZtN8qOHcsFrNCRNHcpnbJE2MHIP3sVh6j8QfDvw48L6fpfxL0xbPT4dOe/8A7etrPzLO3WLB&#10;bzCATG5GW6Yxnmui8Ca3ovi1bjX/AAZrNhe6PrVnHe6HrGlyCSO6ideWBHBG7pU1oSpxdSMWo6pP&#10;pa+lmrapdN9HpYryucv4T+C3g7wfp15Y/CO9j0Xw7qnhEaTo9rb7potMaISCAQQyEqU2s4MfRtoB&#10;r5l+DNhr/wAJP26fA/iHx14P02yj+L+hnTvFdrHEbWGz8SacjzW2pWqHGz7RahRJH1Vi3XmvpS78&#10;SeFvDGq32m+OfFtr4STx1JZ6L4XuL2ULC+sPHLGI4kPCXG75wgI37QRzms3wd4Sj+M+haPoH7Sfw&#10;ikude8O3V1PJNq1qBuvLSU20N5E0bcGWBt4IPKuQRxXuYPHVsLRruveUakeVv7TvF2aenNyzSctf&#10;iir2u781SnGU4qDs1Z/LZ+W11/WnceI7S98R+OZPDPiJo7G1a3d9Pkjk3SuVGWlK/dIBxgHkYzWR&#10;Nd+IPAnwyGrfFvx5pcklhq0YuvEVur28U0TyhYWdfmMTMxVWx8uTnpXOftI3vi34P/DDwz8QPh1o&#10;+p32naBrlvH4ksLbE9y+jT5jldTIdxMRcN1zgV12h+CNniybxA+ltfQ3VrDYXUd3L+4ubELuWXyT&#10;kFw2M8ZryVCMMLCpJrkbeite8XZq7+FtST6p3Wjtpv7Tmm4pu6/U5bU9fHxvuPDPxV8N6TrWk+IP&#10;BOpapFdeFbq0+e8bytk1nKPuyxSRjdE33WbaQetdJf8AibwVqnwM/wCEi0ORm8M6xpMa6LBYweXN&#10;atIxRox08tlc7cAjaUYVyPgxvjN4X/bt8Y6V4m8N27eF9e8M6feeC9ftYHIkjtvMjnsbhvuxzRyS&#10;q6cZeMn+7XVeDvGfg5tf1T4G6/Y2mnedPMtjY7gEnZk86aNSPlVwCZccHad3Y1viqfLyKCvGMYTV&#10;mnaEryku94ybV3qveT8s6MtL36tPS2qZ5l4avfDv7K37RGn/ALNOieItUu9Y8e6DNfaPqniz7RdQ&#10;arfWqbESa4wVSVY/l3DDMqLuyRmuj8UT/EX4EeJrHx54Vh0uPw6zC5+JNneWBYzRuQgkg8oYzHnB&#10;JHzJ971ptp4u+IWpftGeI/g94whsI7PR9MsdX+HGvWzC4ku4MBZkmj5w6tkb0I3I2eoNdb8OvH/g&#10;3xV/wkHhn7ZNZ6roesOniDRbg/PCNuSwDf6yB0OQwyMZ9K6MRUqRcas4c94RdTXmUlLaWi92yaSW&#10;vLNdNEZxj7RNN+mjWi7339e2xyfw+8A+PvgT4p0PRPBnxIg1r4Q3lrqP2qx8QhRfaNOxaaJIZFx5&#10;9qYzIuxhlQvU10x8MaP8QvhV4s+EPifRLPxD4N8V+G7ldFjtZHaC/wBEuIvL+zlzki4ClmBXgDy2&#10;HQ1X8H+J/B/iX4meMvhRDDMywm1v7G4kVZLVo2iBVopBwFK/L+LD1rT0LTvHnhfxJq3hm50mzs9B&#10;0s2cvgO90skbbfYont506Bo3DbccGNhjkGubEVq0qnPPSolGV9It6qSlpvP3ldrXlTb1uzRUoezc&#10;N09Lbq3b+vM5P9kLwjpnwm+EbfDjXvEf9sLpt0tnJrdxMfL1a0ij8qC5ZWJCytCqRzAEBpYmOATT&#10;Yvhvqb+FdL+J/wCzv4zsry40PULttL0mO836frenyH57CfJO2RcMI2P3DgEYNbviL4O6LaPZ+JPA&#10;bC3EniFNQm02Gbba6hD+8/cSLyMF5HcEY/eYJrY0Lwp8HdEs9U+HPh/T4tBuNXX+1r/SbaQxmFyf&#10;9aMcKSRzjqaqtjIyrTxMZOUpu8k4pq2qlzK+mj0tolorO1q9kuRQV1bz/q/zOFt/+EMsv2uNJ+KF&#10;1rGpeF77WPCMOhXXh3UNi2N1JvMsSjnCzrl0+X734V1QvL34aeI9c8dasvl6bbwq2sw3MZLWm2P5&#10;GhccMhAwwxnJFSfHP4E/Cz9o7wdZ/D34hzzbFvIr/StUsbny5rW8jUiKRZPUFtwHciuZ+FWvH4i/&#10;D0/B/wCK+u3zeIrPT7rQtUv5ZvJu5o49rC6aPG0SuEV+e3IyGpudLFYWNW7fKlCcbbRTunF9Vo07&#10;6xajq1oEY+zlyxXmd942+IHhjwDHpeoeMNRtbAah4hs9N0m4vV3Ks9yCEXfj920nKAkjJIHeub1X&#10;wz8FfFmn6xc+N/CVn9g8cRhvEDXlmI9rWu8RXM7fwOoTCy5BG0YNO+KPw78ZeNbXx1oN/wDEu3t9&#10;P13+zb3wnN9gR20We1iTzEkDAiaOSRFlB6rvbB4FafjXWtUuPA2saD4f8PWetaxe+G2n0vS2dQt7&#10;gjzLZmPHJJILDoa5KMadOMHSm+ZtXabVl7slq0vhk9dbJwb2abUv3l+eOnmr+vcfFZ+Ibj4f2+r2&#10;wtZvEGn2nlabqVuq3TrGzALMrPgndHgnkE+9cJ8WfgR4Qj+KOlfEDwX4C0i81O51K3Xx5pMdon/E&#10;wtZZRI1/Krcs0LRho2TlHZsdTXcaMPDVnr+oa7OJtNvo/CMI1jR2yzQQxx/KyqOCE+Zcr12155+z&#10;xr3j7xF8Y9UF7Fp+ueFbfwzb6j4N8VWtwBdFpmk8yymGeUOFZW9W5xXVhHiKKq16crKKu09L81vd&#10;vezs9VZ/3lqrBU5XZNb/ANf1c7Tx18OfD/jfxr4b+IngT4mTaRqXgnUvsuvWdvc77fUdMmQq2mXc&#10;WcAFmSSOTG5CvGQxFZvgb45fDhtAvPDeo2U2n6PpHjK60PRb6OMeXc/ZgGlmwvKiOVnjfgYKk9DW&#10;fpq+JPiH+zUviS6uodB8TarqlsvjS6XS/KkeOO72PbuOu5Y2EYkGcEZ6V1Hi7w74j8NmG/tNB0nV&#10;rPRriSbWMQrHdTb4v3k4AG3zDgbv7496TjT5fYVpczi3FapW5dXrazvKTUbvZ7K+lK/NzL9X6enc&#10;xP2mvAmutoVn8dPgxq1tD4o0FRNHeS3AW31G0HPkTt/FFk7sDvXT/Ec31x8PrHx7JJFb3Fvb299q&#10;CbyYdypu69gGJAb6Vh/Czx5d/Efwj4k8O6DBY6WIURvDr6hb4jZJE3LvjPBUHAOOMGqMHxGs28X2&#10;Xh/4leMrfT7Xxtpknh+x8L6hb7LP+04FYXMaSEdZFOVU9R93kUlTxHu0pq7pNvZuTi0pW0T0S5nr&#10;pGz20HKUY69/uOn8D6FfpoeneKp7rV7G4vtLiF9pv2zzEtm8zzI3TI+9uJB7Mp5FFloWg2s9jqGj&#10;6WsNxa6s892kreY0MVxKzELnny2fcw/ukdqXwf4U1jwvpbaL4U8RXEOm6Zpz2Gn6fdRmVoljUFfn&#10;b5mKkFRnJKtnqK5v4SeLf2jfH/7MOm+M/F3w+03wz8Qrvw/dRa5pj/vo7fUYnYRFCPvwSY3Y6gSD&#10;vmueUakuapGa5eZLV2fvKVrp6tJJpvWzsr66vms0mtf667HX+LbHS9+r6ROk9qZrN1juJYUkjuRK&#10;mwqN339vdD26VW+EOgeLdA0Cx8IeIIbNm0lUhE1ijJEV2/LsH93GOO1N1JtL+N3gux8Gy6vpmn65&#10;LHDPdaLdyB3R0VTKnl5D7QT94cgEGvPv2A5te1HwvrHiO48Wa9JY6p4l1BF0PxBJ5z6XJbTeQVgk&#10;wD5LbdwVuRmqVGX9l1ZOVnBxTTXV3SafmlJ9tN9rz7SMayjbVof8WfihF8Ofjx4X8V6ppmua14b8&#10;Z65D4b/0YRiLw/qsJdo2fOGaOcgqeThkGOtex+ILa4eSfVLW0ku2trRy1hHgtOdpaMp/tZ4/GvGP&#10;gbf/AAX+Ot94z0PStWXULjw38Rry8vNPaZpV0vUGGDgMo+XPzp/d3HBrpPDnxP8AGun/ALautfAu&#10;7+F8lv4d0v4Y6fqml+MEvCVupHumja18s8blYOcg7gF54YVvjMK2/Zxi1OjC8r2jeN1ZpNrW0kvd&#10;1dubXVtRm47vd6df66/0jH8H+I2+Jl74h8F/DX4uaPp/jW3bTry5vYv37XmiiU/K0W75XLpcQFgM&#10;qRzniq/7WWkeL/CV/pPxw8L+GdXn/se8SfVB4f1Dy5DZKwLxSRsMTFzjA4PB5qj4y/ZKgP7X3w5/&#10;av8AgteaXpa6XFqth4mWCPa2pWE8MjiIbTtfbOd65+6XY967Zddtfjh8PpPC/wARfA+taDN4ivJ4&#10;v7NuLhWk8m3cETxyREhVO0OucHsa6ZVMPQxVHEYd81Npc8WkpRbvGUXZpyVocy6RulpfVR9pJSUt&#10;HfTzXf8AT1XYNf1fxhaaxqV/pXiySWE61Y6lFpcliA8dpKEP2fJ6HBJz1BGKx/2sdX/aa8J+IPBf&#10;xV/ZO8L6D4puY9Ql0jxR4R1jUfsZ1GzuAJIpopjwssLROApB3ed7GqOi+O/jp4e/bE0/wD4k8Kaf&#10;qHw/8XeCjLYaytwi30N/auEkEsbcspjZSCo4xk8103xK0f4nX+leFPHPgnRrPUtU0Hx1BealpH2j&#10;7P8AbNLPnQSrkghpkjkWRM4BZOozWNOH1TGUZTVOScbpNpxkpRceWVuVpppq7acXZ36kSk6lFqLa&#10;a0ut7r1vdfoO+D/7S+hfG2z1PXPC/g/VtJ1bw3rVnpXjTw7r8Yt7rSruSJXdHP3X8lTjepKt2Nc7&#10;pHg5/FXxS+MV/Z/DaHw5qmtRR2ekeM7eOGaa7Mdqw82UDkFXC4V85ABHWvRrnwv4Sm0/xBrEWnRt&#10;/wAJdbxQXtjeIYvOnELRYkxyGYEBiOm3Irj/AILfBiH4C6L4g8SWmmaguoavp9lbX8I1SS782S3j&#10;ZI3RnychW2bupCrnJFY062FpxrSw94NqKjFu/WDaburpNPeMlayeuqrlqSspa+e39feT6VG3x6+C&#10;dv8ADm9+KL2evXWjW6p4r8O3KhxeRMoeeNe4EiEOh4ILCvPvhJ8Rfht+1ouv6d4o8T65aeJPg78T&#10;ZLe3kMJ026hkWLaj7OVuYJI97DcMEehGa77U/g/pmueG/COr6XBdaHqfh/Vn1mzksVCKZCrLJFOE&#10;++r7iWHcjPWtXWfDujx/ETTvGT+HbeTXV8O3cgS3VRLrAROIGOMO4z8jHld5HStoYjC04VI027ty&#10;cWrLkd7SW2sZwVnqlHs1e5KFTmUr6Lda9NVbs+/ck8a682ifGj4e+HpdTuoV8VWWsaav2PTfNj84&#10;W63Ad7jrAAFOwHh2OOwrz3TPDPjjS/2U/D/gfwB8Ui/ii11lILTWPE2n+Y1xqUc7kvLCTnY5AYqh&#10;+UZK1o/Eb4oayfg/pfx+8I32rWOgR+GXXxloUtiX1LSEMRa3uo4QCwuIbgeU6gEPGzEZ2g1o/Ej/&#10;AIQv46eBvBfxc8IazLqUOgeLrPUbO80tmjaCZd0FwsiYGcbmV0bpz6VVGFTD06SkrRUrN2TXPFza&#10;jJNdeZK13eK5tbpIfvybX+Wmmv43X/DnL+GvFXjv4OftFaj4L+IXiVIND13wdZ3Ph+ykuA0E+s+c&#10;Rewwu3zuM4ZVbkLXYfG7xNokdxofw/Os20XiaK8h162s/ILSTaekoiuSpAyi5dQcHPHpXMftI/Cy&#10;x/ai8CeMvgoPiVJofi3w7r0F34b8RPpu2TSjhJU8sjmSMgFWYHPODXpXiHydGis/FWpTWt5dabok&#10;cEl40KktK21Qwf7yI7ZJB4PGelFaph5So1mv3lrSila9ox5JXas1NPXrdN9UTTdT4Vto02/Pb1Rq&#10;eK73S9R0+4v9Y8MrqGn6PGupSw+R5kpkgUyqYlHJlVlG3HOTxXn/AIL8cfErxF4G1j4n694A03UN&#10;R0HxJqU3gxrfcjXWlyqjQSnP3JDG7JIOzIeM8V1mveJPFfgLxguu2nhua88NzaXAb6DT18y6ivnu&#10;FTei55jWNt7Y5wrEdK5fwl8ddQX4rN8P7X4dXF5o2o6xqFk2qaTbFW0TU7b557bUI8/uxKhWaGUc&#10;SBxxyK4cPRqfV5OEFJWTvzbJL3lurNrfuttbG0pQ5ld2/wAyr+0x468QaD8C/DvxiiN1osNlqmn6&#10;n4gvNPWOSTRbd8eczIRiWNc7ZAMNtJI5FYMPjr4dj466V8MPGXiaz1j/AISzTrvW/C/iTTYY4beW&#10;JNsyWM7xn5pQuJEY4Zk9cGur8Za0/wAFrbxH4l13VbLVPBmva+x1pvLDHw/bPbiOV2U5EqeZtLLj&#10;5QxrK1b4O/DBZtN1XTvB0Ua2t5ptxZ6toECrFKyHyonyOFAj+VsYG0ivQwssLDDKM07Pm5ZRtu0r&#10;Jt6pwk9VfVPbXmeMuZzfL0tv/VvR/edha+AvD3xO0Hxt4F1fxffRWXiC0ktNctIr4SHRZpog3m27&#10;EZjIDLIAcgEAj0rxbSP2p4/gj8NvgX8Tf2jfBt8fEXxK1j/hBL3xTHDH9osJ8yfY7u6RONk0cIkf&#10;HCFj719A6h4c1nU/iBqWkWMsNlb3vhlhp+oW1v8Avob5t8Rkb+GTapQqrZxt9DXnPw08R6Z4i/Z4&#10;8CeN/iDe6T4k8R6Pa6hDZ28GnJEmtapaw3EMzwW8n3JwkMrbB0+fHGKzwdWj7F+2jzwbjdJtSXNT&#10;mrKVrWbUXK/8iumk2TiIz5rwdrLrt/n5X/OxpeMfhl8GPjr8Fda0yDS9H8SR/ZdQ0a5/se8Itzci&#10;43z7WjOY5FnRX3D5kfpW58NfFOqad8N/DE3ia8EV5eWcdgsc0vmebeICMtLgbiwXBYjJPNfKH/BJ&#10;e/h+C/wSh1LwD8fdG8dfDn4gePr2Tw7BqmmtperW2q3G2S4th5h2ysCGyo6heOc19P8AjOx8Px6x&#10;qngPSb26hGl6GdQ/ss2ziMymbzIpoZCMCTcGUrnIDV0ZtgZYHHVMvc3OnGbcZNSTttK8ZWcXeyat&#10;urXHhaiqU41nG0pJX/4fr+RyvgXxv4s8R/8ABRXxn8Pb6HT9Ph8N/D3Sbq7FraMZ9Ta5L7TJN90r&#10;FtKqjDcOo4NZX7Uf7TuhaL+z/wDGw6Xpk0HirwHp99f+GbOTSJJDqdxbJGUniTH74LNIqMRnHXoD&#10;XW/D74PafN8cL/8Aar+HHj2+i/4TrTrNPF+kysk1u8ltHsiMeeYuMqwHGRkd65f/AIKKT/GPxR8C&#10;tQsf2ePBN5rPxC8D+IPDPiWy0mzYRnUrIagDd2kcj4V99ukyPHnlW5HSqwv1HEZ5hqfKrJUYu75F&#10;GUXFT5m01yuV0220ou/SyynLEUsHOU99dl0vpZddOnXyLXwW0Oz174ffAv4t+D7WPS30nwzdf2tZ&#10;R+HRaicXNupu7Qxn57RmuR5oUZBZOeoq1+0t4t/aN+DWmzfHvwbqtn4i0bR9YS21XwPDZtnUdOne&#10;OPzd3JW6t2LMNvyupwcGqvxC/al+A2qeDPGV9Lc6pB4dj8SaX4U8RR6dN5VzomsXsiwtb7hzFJCZ&#10;Itz5xjp0rrorj4s/Am/8bXnxF8SL4j8E2a283heazsvO1SwXaEmhmUf65E27w+NxBOayl9YjiY1q&#10;9NPVpQmtZKUlJxUrfEvab6NL3k9ktPcnHkUrN2d102eu6X5My/ir8CbPRfi5qf7X/wANbe+uvHFn&#10;4FXSNFsbq822NxEreaIXB+4z7tpbpkA1wOvfB34Z/tvxeJ/iNqNtb+LPDmm+Hx4U0/wgbcJ/Z2uW&#10;l6Jru4tbo8nMm1N6kAiIr0NeoTW/xYvP2ifBvxL+H3iW1vPBOseD7i38QWFxblQ864ks7iPPKFix&#10;VgRjArxn9gvwT8QPhJ4eutK16wXTV1T4warY63YaP5lzZWtpcebOgzJhoM3EmGlXPIA6HNdOEq4i&#10;lgXiI1l7amoKLv7yjeV4PqnHk0cbO0t0pWM504uXK4+7q32v3+eu77WR2X7X2uftI2Pgn4wv4c0j&#10;TYtK0PwRDrPgHXpiQ0etRRBnEwII2oylw4+734zXTfBDx9pn7RvgPQfHfxK+HVvY3Woaba2erWt0&#10;qXEd5KYkmbypMFZ7ViwkSReMg9CK3v2ffH6/GXSfEd1LFqP2FfEOoaV/YniCzVJ9P+zzPavGynmS&#10;GbYZo3YEMj8E15H/AMEyPHkWq/s2a3oWgQXF7pPgv4t694e0PTbqFftOm2KXh8qBhnKLEXfaDyI9&#10;oHArGVOX9kVYOko1KE4K8bp+/Hld335oJvo2200t6Uo/WIq94yj+VtbW6prXyOB1Xw/8SfCf7SPx&#10;c8E+GvDkjeKvGmn3t7HDqHmQjxFp9vHH9jS0u0YpBJH86lGAYgZ5r0afxvo/x30H4d+GfHvwo1TR&#10;PEmn39ldW9+dQimk0KLa/mXAuY26SxxeW6twyyjPIFe5fEOztLtLLU212z0f+y9YgnutRvo12CIH&#10;BTefuBs7d2eM186fAT4mfB34g/HDx/8ABX4m/CRvA/xKuv7UTSU1bTWjgv8Aw/C4W3nScHypVBcN&#10;8uCK66OOlmWFeI9k+alFXcW3JacjbV1eCildWlZJJtRaQnGNCag5LXZWtqtbrz2+657Fr/wR8Pan&#10;8Z77xd448P2GoeH7vUNI1XRtNkcp9k16xaaQ6mNuMSFCi5z8wVs5ya8D8J/sl+Lf2e/2vfhl8TPg&#10;v8dbS40TxBqXia8+IVj4hZY9Q8SNrE4uIhsTmcw7XCuciNU4ABIr234X33gH4p/s9N8PdN+LD6nD&#10;d6hN4eu9U0q4Zrm2vQT5tuxIyjYDDJx8jAg8g18z/tc/s+W/hT9oD4I/GjwStz4n0j4dXbaTa2+l&#10;+KJI7vw5ptsw3ziDObtkUlZS3O1AOcmryWpiniquCq1nG8Zw5XG8ZctOUY/E0ot9NU7rm1kooWKo&#10;0Zcskr2a1T6Nq/fSy17rRtK57V+zz8APDPwO/aSm8L+EviReWXhzRvC9xp+keD7z711dXd095c3S&#10;SEDzApbCqPu85rE/Zm1f41H4i+LPBvx70O80zVPh14suJdE1W3uvMt/EmnXce6LcxHzMo+90IIGa&#10;9uvovh18WvEdrdWWr2Oqal4X1qO8sbqFt5sXaMqQGQ91JBB49RUn/Cd6ZdX3ivR7Pw48muaPCriz&#10;vI/KjvyVzH5cjcFWI28dD1ry6mZV68antYc05xim2rSi0/ivpdTUnzOS3le+iZ0Rw/srNOyXTe66&#10;eat0S/I5rxRpHwB/ay0DxZ+zD8SItN1uS3hjfxDp9mGie3lkVZI5Ufhkmj/dsHBypCmr3ij4Y+Dd&#10;X8S+HfFc+pbPFXg/dpem6xfTlbi9spIBHLbzNwJlkUBypGPMQMMGvCv2kPih4a/Yz0iH9urwv8M9&#10;Yk1jxE0fh3xVoXMkz3kk2+AMMYwPnUy9BGq88Cvo/wCMt1qt78MV8V/D2DR9QuMW17py6wwW3mjf&#10;a2d3BU7TlT6iivh8RhY0JUpyVGo5RV2klO0Y1VbZJ3Xa8ba6FQdOVRuy5la/p0/X72cd8bLzxd8J&#10;PBs83gfRNO+z6d4dnutH+1XBCyahGd4hLHIRWGQDnqcVP4Eh0f43fDF/FXib4bQW/iTUNHs7bXtP&#10;1CEbTMoEwhJGVZUl5Vx09aqeIPh/4g8V+EIdHudUvJNP8XeFRba1Dp9xFN/Yt4UZhe24bO8Esy45&#10;XhTXCfBD4Mw/sYeDtN0Dw78Zte1TwuurQzQx6wr3EsCviJoSTkhXkO/0XnHFaU6eHlgHGE7V1K6s&#10;pXkuqbTdndaJ7/EntcTnKt7y0a8t7/f/AEvM9s1S28S+JdDE8NlFFqdhGqXFu6iS3v4MgSRgd1Zd&#10;wGehrpLXUbmaz+y6NpX/AB7sitBcfu9q55Ue4Xp2NcL4313RvDGt6tr+m69cR6ppumCC1h58hyx3&#10;qQOhLHCFu1aHxV+IF98Hfh9N8bdX067nsdPsLdvEGnwoZGtoTKvm3CquS7IGPA6gV40sPUrckIL4&#10;naK2u3bTz3082b+7HVkPjbwdovxB+IcWlaj4K+z3fhdYtS8M6ttCx3Tsjo6Lj7pQtgj/AGs15f8A&#10;tHfCr41fE79n3S9c8N+J9E8L69oWqDXNdgubFNRtJJrYMI1fJUttAVtwOd1e4fEbxXffDbwhdeKI&#10;dJudba1g3W9raRgzzEgn5emRjFcd+zyvxL1L4QXmn/HI6brUeqPd3Wn3tnDsjudOny8dvMnZ0Vij&#10;Hviu3A4rEYWnDFw5bU5RST1b0fNZPS2t2n1d1onbKpGMo8vz/wAv69ThviR8VviL4G+B3gf4heOP&#10;hlceLF162jt/Gmn+C7HascD/ALxtRUZ+REA3FevXrXRar4J0Xxz458J/GDwPNputeHde0y4WCS+0&#10;9ma2hkgWRZEmHKpIYkVkIweCORVG40LxT4b8O6p4/wDhX4nCaZJ4Jv7W88C3d4klvbSQWr/Z/Jbk&#10;xAfxcEFaofsI/Gn4gXX7AHhX4i/HvwjBp+qaZpP2a8j0e7juo72OLiK4Xy+FMgx8nYntXoVoSjgX&#10;iMMldT5Gk7N+0UmlyPrHlsnFtNWu+2cavLWVJp6q+2nZq+3p/VvTfC/i668UWukeKtL0q8k0XV7F&#10;Z4rG4UxvYNC5BcA8/NnIB7LVjxDoen6hdQ+O1MryWLSSaTqdjcHcY5VKyo4HDKAOhzz71oeCfEej&#10;69pen+J/D+syXmm+IInubOSfgw7k3GPBAI24xtPQ5rA+Hfhux8O/CI/Dm58TR7o2ujcXUcnOyad3&#10;3j+7976DtXg+7GTklytNK2t7O6d/NWUXprfU6fevYqRfZPEvj3S/DHhT4lf2XcCH+2ho8dijfbNP&#10;DeW8M8bcqC3IcYINWvjdaa6nhfTNQ8GT2IvLbxBaLHHdWP2qK4jaYLLBsyCDtJIccoRnBGa+ff2F&#10;/gX8Ufh3+0p4o+KXiz9oP/hN9J1bw7No3hKz1CzKXVrbxXjyMnnj5X2liPUjHpXq2n6be65H4Y+C&#10;Ov8AxWi1LxBZ3dzqtrd3DLDPexxMVeNwnSSLzI+ccryetexjMFRweYKNKqpxgk2+Vq903K6cU/da&#10;5XfztonbCjUqVqd5xcdetr2T308tex3GnaNLc/FDUPEHhgf2feaTNaR6ja3EKvFPHuMgAYcqGXGB&#10;0VuepriP2ZfgXB8EfhhrXwm0zSJLb7b4i1jxI9xauzLPNfXckoHzZwygoCo4O3I6msLU28Ha58bL&#10;H40+I9T8QfDn4gaTNpeiXC3d1KNJ1kzy3Pl2Tp/qp1dULeYMMhMeSK5f9t2H9vXwl8Pry3/Yq0KO&#10;PxNY+KraSyhkukli1DS7iUPcn96R5bxsMckjY5xV4fB4itOGCVaMFU5G3P3YqUU0m5XalFc2jV9J&#10;XaVrk1J06adaUW7K2iu7aXtbW39WPdfP8QrY6HpevySTtZq39uXk0flNIgXiULyCA3VfSuV+M9zJ&#10;48+Htv458GanE2s+E9TOrx2djKoTV7aJGSS3fPylWUg4PQqK9H0bxPd61c6Vofirwu1rqdxosd3d&#10;x7g8cU2AJYlPcBs/UVxcfwLm0zwj4k8JmeRLXULe8/f2EmzzoZiSyYP3ZMErkcdDXmYWtTpVlOdo&#10;yTXZppt83y6adNtrnS+/zJtO+Jem+Ldb8UfDuKC58P65pXhvS9Ts9XaPaksl7C4hlTPysI5V8tx+&#10;fBBrnfCXhrV/jD+yn4b8Oa9q2nz61qE1rPqmpaZpr2yJfRTiS6mWPO6Le6sODwJPQ4rpvh3Hri23&#10;hax0+3s59Nk8OyQTrcMJCVjXESK3JLhhhuSMZPWuH+BbaTf/ABx1b4o/D/4qt/wj8Mt34b8ceDLg&#10;GW30XVrRI5EMDkBoc+axbIxIGXH3RXZTSjTqSpe64cs0/i96KcbXtdczTkk/dv7vUzko81m7t/p5&#10;X/LrY9X0TxvpHxA1238ZeDbxrizkUxPbyRmIxr5jK7bWAOQy4x6c0zxvq+m6Xp0134nsZre0tc3l&#10;5dK25IY0P3jjnA4PHajxZo+jS6mnjeyupGuNMuv9IWzmwQzJjDqPvDBDYP1qbUNVeHxTptvqFtJJ&#10;He6bIt3FIq7Y07s2eCCOMV5KVPnjKCdrbdVbW19np1svQ1+ykjm7Hxppsza1quga7ZM2gQ7NUghj&#10;JdZpgrxM3HzIwKkN711nikWGqeH0u5pljuJkiaJlkIbcrZJT1I5xXA/EB9K0XXbv4dWdzeaTqHib&#10;w5LLpeu2OmhoZPsrLJsaTorqhVVD8MGwOlb/AMRLvXNU+EWl+ItE8O3kl1ZTW95caf5GLlY41JlU&#10;L3fbuwoPJxiumpRjKdKUdFJq1+1lrslbmUl3VrPXeeaPK23t/X9djX8J6Zq+jW2sWWua1HqEF5fS&#10;3ui+TF5YtbcqMW49SrBjnvurP+Gvifwj8R9Gs/GfgnxgupaOPMtWg272F1CxV8nqGVgR+FUf2cYr&#10;t/2e9JutX15bqW/hnv4byaJopFSd2eMSRvzHIoIRl6AqaxPBl34x8G/BPUJ/DfhuxtfGWjzNLrGk&#10;7U2X2HJMi7cBi8XzAjnPB5pSw/NKrDm95TUU9Euqbaa0Wi16N676DlyytfQ6zX/HWg6J4U8Qa/q8&#10;Ty2/h2wu9TuofJDGSKKFpCEUfePy4wOc8VxvhH9pH4H6j+yho/7bt1D/AGX4Z1Tw1HqF/qSw5m0+&#10;1mYIwlC8kROcMP4MMeMGu7SHQvH/AMPtRuvCE4sbjUNNlEN01v8ANa3MkWVcqf7rYJXocYrD+E3h&#10;rU9C+FOgfBL4l6DoF1cHRfsuuRWNmsdlqWYj9oaODG0KzPllIxhzVU/qccO+eL5lOPMlKz5LPmSV&#10;mr3tZ626poiXtuf3bbde+vXt3D4yz6boPgaa5g8VSxxBrS5006Wu522sJXMbg4ZJFUH0x9a6HwB4&#10;x8A/EfwlafEHwZrdrqUGsQJImpWke0zK2du4dfUc+lVP+EAiddH0nTrL7Pb6FbxLpnlx4XyFTYYG&#10;Q8EYChR2xXAp460Pwl8MfF3xf00XDQ+EGls9U0/w+sbgm2cPIUiTowViCDjkGlCjHFYdU6d3LmSv&#10;p9p2Sat1snvve66mnNy3cv6/r+rnoFxaT+HLrWH0KW+aWazaaOxkYSQs6qeIgfuk/wB3oa85+AHx&#10;T0X9pb4K2/i7wHqFrZ+JLd31LT7GNvLeJVkeEJLEcMisUeNlxgMPavQofi78PJNC8L/E/wD4Sm1t&#10;dD8VQQHRry5xGryTLuiXJPDN029yMVwXjz9mPQPBnxCb46fCq4j8N+JZtW0+XWL62B2X+nxSu1zZ&#10;vH90LIZC2QPv4PrW+F9j7OVOunCo2uWTWl43jKMlvZ31erVrW10luUpXWq28/wCu/wDSKH7Tmu/F&#10;T4aap/wuz4E6Hqvi7UtH0uFfEnwnsbpI2vbNZS739orDm4i3FSoOJFwOorb/AGe/2mvh18Yf2dW+&#10;JPgXT7yxsdPmlTUNL8RI0d1CnmHcZFb5kYkn5T0Ix0FaPhfxh4S+J3x+1DXPDqLH4k+GN5PoHiyz&#10;84LLDBeW0V1G20HLKcIysevzY6GuL+MXxfsP2dLuPXtZnsrex+JviWGHS9R1SNAIL+bZHHaunBK8&#10;McnOMkmuuNKGLw8MG6P75csk72bWr5WtVL3PfjLSVnb3la2Ufcm5yl7jX3O99/NbLpsuiPR/A3w6&#10;sPhQ9nB4Tn2nXNQa51WT7OvmXjuCwkkI6sF2rnrgAVUj8Raf4q+OF78N9Rv47XxFpOjrfLHb8StZ&#10;u+FPPUZXqOnSu51fRNL1qKC//tvb/ZyyxrNa3Q8sOV2NuKnGR+hrF0bTdA0vWZrz+17W61a2s47S&#10;4kuGT7Q0DfcXzOuCeQO5ryI4j2nPUqXc2rX879dNVbS2nTsbLy2E1H4mr4K8T6fpXj3W9Os7O9mm&#10;jt9Qlk2CZkQvgE8KyqrFgf4VzWH8K/AfgjwpZyX/AIf0qx/s/wAX6495eRWd95to94u5VuYSSQRI&#10;qLlQSC3Ncp/wUB/Zy8UftCfs7ato3wy8TXGn+JdHH9p6Hbworx311HGym0nU/wDLKdGaKTGDtNY3&#10;7NXwG8FfBD9kfTdC8N6Zq3/CO/22viKy0TUNReSfw+svlu1rbuSWCQy79qk4wSO9ehTw+CeTqtCs&#10;1UnJQlBLtdqV7rW7XKrWdpaq1nnzz9s420S39dl+fpZX3R654q0HQ9f8Y2Z1G4u420+xkt0uLeQx&#10;yQmTGJMgcjA4zxntXCW2keFde1Pwl8V7TxXb+KptNh1LRP7Ys41kW8tnJ3RMYyBHIHUBjj8q9Hm8&#10;WeH1nsLuTxBb+fe2vmrdMoVWtt2N5zgbckD6mvFfCOial8OvjA37O8ugy2+nWej3vifQvFGmRLbw&#10;yXlxM6m2khX5WMeAwY8tms8DGUqMtWnFbd42kpWur7taLWzbtpcqcuWUV3uu+ut/wvrddt7HqCx2&#10;Xws06xaGHUnh1KEQXsd9dG4SzjWJm3ljztHK7jnnaKo23gbwB4aez8LeGvCLaLZx6xZ3aHT4zbQe&#10;fM8k7XMWwY3SMNsyjAbOGFWvG/hnWfjP8CNW8Lw61Hb+INQ8G3dvb6paNujS4lhIVyBg7DIqnHFc&#10;T8B/i58VNH+Gfg3wL+1LobWPjuHwrJqOuQaSj3MckSOkSMp2/NJuddy9V9xzU06VWphpVISvNStK&#10;Ker0bUkuqSur9Lq++tc375xe9r3+euvyvr69DoP2gPA/wr8V+MfDMHj9tLuo9We6sdQ0HUV3RazZ&#10;zxbJoh6EYVuCOnNReNdB1T4L6NoM2j6fca14bt9SW11CSOZYm0jTQMxOAPvxxYCYHO0iu78Q6H4f&#10;+IGlx2dtbwzLaXTx/aJLf95A65VmjJGVIbjI4NY9pqOsaLZaf4Y8TX11NDNaRwR3V1bLuEgcgmQL&#10;kHcMcdMVnRxVT2NOndtRunF+beqts0n66LdJJNRSldf8P5f13HanptlruuWPiPS9fkdbi0EOl3i4&#10;eFwXEhZWU5VmA2HPYVz8Pw8tPDX7SHib9pvxALU2ei+D3s7OSOSWGfTgB593HIgPlXMcm1ZFlI3o&#10;Qy9MVc+HHiWxsZJPhrrdhptlexa1OtxaaT5jQxIeYmUkYXd3HQHpVjwz4M13wp8VvGXiXxJ8WbjV&#10;vDfiXT45NO8I6tGnlac0asl0YmIy0cgI+Q5A57GqUpYf2kHK3u2S6yi5RuotJpNq710snrrZ5yXt&#10;Ir5v0069fuXqrXPmn4sfGH42fsgH4cfEb4V/Dexn8L+OIrjXfiVpuoXk9zLpDuwmMkdwmSRIJO42&#10;qUx0PH1xqfjfTtU06Uafbs0dxpqX2n3EjL5d7Ayb22epCnkV5z8I/F/gfxh4bt9C8Z+AtV8M3Ul9&#10;f6FZ6FqCmRYrOJw0fIyvlPEUZT0CnFdJ4Y0HU9DW38Aa3aWerWul6WI7HVU2iQ/M22PyR0URbVDA&#10;/MBXbmlShiOVVKXLVpuXNK/xpybT3abj8N03dWerTZUIuPW6eqv0VttOi8/TsXvDWqad4hs49etr&#10;C3utMh01bmxh+yhpYmKklkboeBwB3q14e8UeHfER0t51ZrO8sWnElxb7Yj5q4EbEn5WI6r1zXH/A&#10;vwj4I+FXiW3svAXjXULXRdQ0ma5j8HXkheGzlSbMk0fmfPCAWxszt9K6+X4d6XHDc2mm20MunySy&#10;z3FjJJvE8kjGRZhk5R0k6DpjgV5mIjh6daUU3b7LtZ21Tuu9+zav16j3jdrf+v6/q3BeF9d1L4Ga&#10;54d8J+L11a7tdY8SP4f03zMTiSeZnkt5PMzkLHCjq3oNo61veHYbWLxp4i8d+CfHK61Euuw2N5od&#10;vGsjaZcKQsynuhIIJ7Y5riPit8MPG83hL4M+PfE3jO2k1rwh46h1LxVdW5e3tb15IJYJZhHycqGG&#10;FPHU1p+L/wBn/wAe3/7R3gL4p/Dbxtb+G7LRrrULnxZYQ2W7/hI90Hlw+c64Ddc5b5u46V6Uo4Sp&#10;HnlVUXKM7u3uuUJSfLa11zJRs1tzK+lyeepHVq+tvlpq/wAfP56HT/GCw8QXX2jSvCOlWrSLdLJq&#10;kjNtdbUjKvHnh3DjkccV5FrnxL0/4N3HxE8V+M/AXjLwvoXga5sNTsfEWmWhurTWLe4kV5jHENx+&#10;VtyyY6IcjpXtfiTV38V6TL4F8VyroV9relm3XULGQSPbTOSu0e2BkE8c4ribn4b6n8Hvg/pvwg8T&#10;fFD+3rCe8MWmz6mDHcuoIItyy5EuFLk5GSOO1GX1qVOmqdZXu0rK93G6cpKVnF6Jxs00k720Ccak&#10;tIOz9Lp/09fP7ji/+Cgk134q/wCCcvxU+J/w88a32j3GoeB21aSWPDj7KZoZZoHBB/dPArxvjny2&#10;bHOK9b8OeMYPAPwQ0uHQ1tb5rHwrZpp9vDcBbaeVYo1EMJJ3AMpBVTyF681h+GfiIL/wbrnhr4j/&#10;AAlEP9n2Msd3Z21sLrT9f0ZdyqYhjBYw/MYscEgc1zHiLx18K/Df7OviGLxl8MrWbwlDfTxeH49D&#10;vGe4udNjtlmjnYNiSKdUDIVHIZV9a29nVrYWGClBtRquWji7qagkk7q9lG612b21M/dhUnUvo1H5&#10;Wct77b+uj7abfiDS/E3gjRZPjR8Pbua0huNUkv8AxloOsRvM88CRlGS3ZWxHsxuBI2kDua6T4RaH&#10;4Bl+CB8M6RrDaj4a1LT2ePULqQ3QkS7BdnKyZwo3cKeAKt/CPQ/APjDR/CXxX+Hfi3UG0OTwy1ra&#10;6PfNuWeCcLJsnR+RKnQg8jJBrkPDepX/AOzp8aYfhNP4KuLjwX4pW5vIfEkd1vt9IlDKBaypj92r&#10;FsIBwK5JSliac6MW/aQfNbSLajfR33lBbbtp21aRtveMtnp/wPu237dhmoeKPFnwZ+Bej3Hh+/02&#10;4hh8RWWkW+6xdoLTTluMSSlU3bW8lCFPCliM4rX+LNx4D179oPwvp/h640L/AISKOzh1bXYZ8xal&#10;JoKtKI54WUZlVJ/vIxICk9M10Vr408M6f8S2+Hltp6x2s14lldrbQK0RvJImkEEgHA/djdyBg4z1&#10;Fcz8Wvgt4c+KPibSvFmk69d6L4k+HepfbvCfiSzRWkEWCt3p78Ze3lA2OjdOCOadGtT+sc1VODkp&#10;vm786SjdJXsnvba/Mk7WeVVylZrXW/ya1/z803Zps3fgVonhPwT8L7bwH4F8SaZeaXo140VnLpW0&#10;iKGSRpfKkA+4SzNXOfFA6X8V5PF3gzwz8VLrw3rq+HdkSxvEs9jNnepQSjDhiApPIUHmud+GPjjx&#10;P+z54P8AEHxJ+MUVjfaTr/iCK6ZfC/h4+dYRldrPIsWRNGu3hwAcdRUnirWf2b/jt8LPEXjjRvFX&#10;h5dU0zUDJb61o9wZZ7RpXURtIrAPHv8Al3IRtrojhqlHMJV3zSTkrVElJc7abumtfe0a69E1o6+K&#10;nZdumjW39L8DuPhf401qDwL4H/4W3dWtn4s+z7NUgiuI/nSIYedFB+aLdsBZRwWHTNcboHwz0P4T&#10;ftT+K/ip4x0CzuLfxRJpGnafr1npqR3VtMsc58+aVQCwbzzHnsFXOetdEuk+EtM+JvgXwRd+EpZN&#10;YsPCt9qdjqtwN32ZV2K0G/8AiV3OSnoAe1ecftQ237UPw2/Zr+JVj8EtNjv764t7DUfDs523EtlI&#10;f3l7AFc/vS7oI4xkFRPx90VWDputiXRpyUFXSi7tRXLKqrNO7sotJ26pNa21VaUYfvJK9rvRfJ/O&#10;1y3rPxl8JeP9C+Kuu6742k8G+JPgr4iZJPEixMsktnEvmh3jx+/tZcMny5yQcEEV6p8NvFfw9+NP&#10;wmk8UaT4isb6w1CyW5uLizO6FkkQPtI68DqDgg9a83+MPh3w98bPjR8KbK28YN4Y1ywsV17WdBtb&#10;NfOvoYVQyWdxuBEkStK4MbZzyw6V694X8AeAtH8Mat4e8KJb22n3moTeabWNQgkkPKLt4GCcbe1Y&#10;5hLBxwtJxUoydpJdIr4Wr2Tabi5Rs2leyV023TjWjfm/4d7X66P8097lf4d+O/hf8ZrSxbwf4qtp&#10;LnT1ab7KqmO4gjwYstE3ziMkemDjiuA+GnxV+MHhXWrXS/j18JvK1COO103WNU0aEzLcXE908dpN&#10;EwGTF5a7pMnMfHrXMfF/9kp7r9pbwr+0X8PPiJrWi6t4TtILW/j0lQq6npCK/mQSnGJAsm1yuNxH&#10;Ara8G/tAXnij4yW/wn+I2sQ6Z5mg2mr2urRyeTBPqGSXji34KHDIRG33hux0NarB4V0JSw37yDgp&#10;STup07N3Sa0ktb7dnZWd3TlVlLVWs7d76XutraX9Gutrmt438K6uP2sHu21NtR8Nal4ZdfEWgpIH&#10;aCWdRbo5XOYVcLu34+YqwzWv4L+Heg/CeTW/Dlrpmn2XiDXtP+x6feMzKNXhtYmKII8kAxx8YUc8&#10;muC8SaL8LvGv7c2veGfHGnXmg+MJvhvb2dvrMl99ntvEGlJdM0nlZYK7Qs4Zh95N6noa9Ml8HeLN&#10;b8BaVpsfiLTZPGHhm1Y2eqTRC4y6hkjfg/xrgPg5OTWeKlKnSo05zsnCF9LJ6c0Xo2pR5tG97JXX&#10;MtJjeVO/r59Wvw7eq6XPLfD/AO2L4N0T9nbwF8Ufi38NJtDtde8Tp4e1Kxe2M39lrveKOZiBkRMy&#10;Akn7u7mvSfH2jaToHiDR/H/g7QrHUtJvLeS11G6sZ285LfyyVeEodrA4CjOcVS8A6HJ8UPhCuleN&#10;fCMOj+KNDuJJNb0e1jBtmvACXVd+Q0MoIbnpn2rifFHxOj+DPwL8I/EXWtAbSNP8Pasun6hN5aG0&#10;09ZJlhimmAOUj3SBcj7obJ4FaujRr4pxw0HGfPKLjzXTUuZwS1u7WSTTfNo99xc60m10d/Wyflq7&#10;9t/meieJvBr+Njpt3ok1vLrKyx2t5HeTRuZNFaYSSoy9SpZUBOOGJHFed+OvGHiH4OftaP4Yv7jU&#10;tF8BeKNJ0y38Oz3VsLvRXvkml+0Qls5tXKeWMt8uAMc1v+MPhFpunftt+Gf2mvB175a+GvCV1oHi&#10;TR4HxHqLahcRTwTRHdtZlKuzccqQRVnwV8Op/D9p4i+GM/iuTU9G1Zrr7Dp+ubbh7S4kdpFMJbrG&#10;AcBT3xipozw9GmnKXPGUNYtWcXKV3bdXjaMk2rOMmk0wjKUve2s3p0f9aNeeh1GufEj/AIRTTZfi&#10;hBZ2smjWX2q2mT7QWkF2HCRxjbldjt8vI+XNeS/st2Xw5stCX4EJ4K1jwj4q0W4fxNrHhHW7iS4M&#10;EN3cOxmtZ8kMgbP3Dhehruv2dLzVdJ8E2fhbxp4MOiM127XljNabQLndxJkFlIkwG696X41/DXVv&#10;ElzovxP+ESQ2/jLwfrSyRWdxdNbre2j/AOvsXfHKEEyKvILDtmopypUJVMHJ8t3pNS0vG6jfVqz5&#10;pJy6XTTST5qnGXtFNeny/wCHtffTpcxrvw/4c8d+IvFPxE0Xx5YeIPC/irRbOz8G3/huby7zT9sp&#10;gu1SRD8zJNskVsBhh1PFb3xO8G/EOX4g+F/Gem/EtV0/ToxpnirTZNJSWPVo2A/eITyjb2DcdDzX&#10;L6Hq2g/Dr4q6l4Rt/A2l6H4B8ZeWvhu50mzZfs2uynFwQyZVDKzDYFH+sRmPGa9D+K2o+PPCfwo1&#10;W90YXV1qmj6Kps7yG1E0k9wp8tgYx944+Ykd8ntRWlWp4qlGDTUklHmS2cYw7NKSslK2qmnImn/D&#10;Tlut9evVdP0umn6fHnw9+E/jXSP2+YZNb+KHhbSfFHgm6juW8QWWgpaXfj3T7hXSWCcjiSSM+Wm/&#10;ruU+te5fsv8A7Rl5ZfBK88ZfFDxrcQx+HfEt9p/iy01nQxZ3OmvJckW7Mqkhk2lfnH3lOa6Dxz4N&#10;8L/E3UU0rT7TS7fxbpej291NqElurXFvNCwlXeOGMMhUklc5NWjrGl+N9G0v4naN4F03WtC8YJnx&#10;VHMwikW4iBRZWR/9ZEDkEHkDFepmGY080owVaGyhHaKtyqTaTttNOcoq+jSSXLZE06Psfdi+9+2r&#10;0a6K9nfzd76u/VfEvwr4o+IPgW68K6H8Rls9Vur+1u9B1K0mELCSOVZ1t2xnzImVcNj7wbnFeT/t&#10;AfDC2/ai8GeH7nwX4+1D4e+O38V3uoaesN8yOkcCi11SJlHySq8IR1DjCkIRjmvWPgz4F0yPwloc&#10;V20Jk0XUrq402S3u1mV4nZlR1bJOzacAdsY7VWtR/auoXml63o8xjttSvtNu5DboB5ciqGIYfN86&#10;uCGH93B6V4uExc8DXvRlrTbadl1Ti007qUZJRun5rqzSVNVI8r9e2qt+qV15ep51+zZdftL/AA71&#10;/wAH/A74i+L9J8TaG3hSYS+IriMQ3stzbEJs2r8su8EOW4IyQc4zXKf8FAf24vG37E3xH+GOtv8A&#10;BbxFrfhPWtauE8bal4f083T2kax/u40VASzH73PYGuv+Fvh3xLcw+F/FPw38KWj+EtA8Wa5a63Dr&#10;GtGe5WCN2hE1vJ2JZSxjb7oGOtdV4R1T4gS6xf6NqN9CLu+uI7jQftEIaBFBK/K5JDl4z9cg16ft&#10;MHTzR4nEUYVIpSU4J8l23ON/d5lGUdJbNKy3M6qqVKKVKfLJNatXvrez20adt7+d9myftJ/DjxLq&#10;nhvxHoWmeIbGbxFpMepWN9qnh+aO2+zDG6GWTH7mXa/Q+lReEviH4e+KfxHn8L6bd3Wi+INc0e7k&#10;nltS1xZvZ277LVzIvyRTMHWXy8hiuRzipfDXxjaC9+3axFc6PpOqam2m2Mt1MJrWLUEYxpbvHjK+&#10;YeQRketWP2d7W88Eadq+heIPAsOhyWt7M0kli/mWt8ofCTKx+4xLEbD07cV51SlRw9CbUGpKyXvJ&#10;9X5aqLtdJPVJ3iarmlp6/wBf1uunUytB/aK8D/EXxTqX7LcXiXUfCfxMtdGuLqPRb/TwWeKKPiaM&#10;42SxuGWUKDnae2K86/Yj+Bv7WH7J3wz0nwXr37Rdh8R/CXlsjWN9o5t7zSrqaQyzMswJ3xBmb5XA&#10;IzXqvhYQ+NvjZ4sttV0iGx1DRZo4dC1xrJRcwW8sCjZ5h6tuDgDglD3Fa95oPijXbjUvDt3Zvpdj&#10;cXkculajZyKxZxkSb1HBQ4Bx33e1byxdPD0ZYSnFKnNQnNSUZWlZ6wlyqSSUtEnzLVNvrn7KMqir&#10;SfvW6Xtbro3a/wCVtGZvxB+DPhvx/ouv+FdQt7G40n4jQraeItK1SMr5kUcOB5ZB4cEKwPtXldx+&#10;xp8QPDvhe1s/2ffitJ8O7zwveprOmNHGJNKv7+NWQpeQKADHIhPmFMZYg4yK9Pv7z4rWXirwp4QO&#10;nQ6lp93pupRalq0EyeZp0gjPlyqhHzSA4AGR715z+yL4+1Sw/YY8N6D8UPiNq1xrd9rlxoVtfeIN&#10;GaG+jvGu5FiWeHqyIdu5jwRyTit8LVzLD4Lnp1FKPNFctuZPmU48zjZrSNOzUldq1hVIwnUcVdSa&#10;Wqsno7Jd9Hayd0+vY6a8+K+l/GDwD4M8JfHHSrPwjr3ijUDBFaw6qknk3tmI551iZuSQQm3jJV69&#10;H+JkEOs3en2d/Ky3ml3S3ka2NwYZN654THyvkcFD2Jrlfjz8CvDnx3+GUNhr2g6O2qaesWqaPqlr&#10;GDJZ30LLILu3YYO5miAx/EvynNUPBv7RfgD4z/CXwn+0NF4phVdWhjsL4i2aP7LeySeXvkgcBkPm&#10;AjnoGrilThWo062Gi0lKSlFXajKWsbO7dpRVrPW8W9bm0Ze+46X6a/c7b73X3a66dL488Nxah458&#10;P+Nr/wAuSSXTZLSxW5iEhtJXO8SLgdR0PPSvGf2qNM8AaE3h34f6h4WtYtU8efECKDS5rQCFJbv7&#10;OUnmkU/NiRNwLLkjANfR/wBt/tPw1eSaZqthbyWMc0NvcNGGihkXglge2a+Yv2qv2YNS/aQ0XRfH&#10;97o+rW/ij4V+L49Ws0W+Nsklv5AM8mnumQ7cIQrDBO5T1rp4frU446Ht5uEY3Wnez5NLrTmcU9dr&#10;331zrS5ad4rqr+nMrv5LX7r6ah+0X8T9L/YruvgTd634ssdH03w34w/srxRZax4jzcyaVej7NHNG&#10;WH+kpHKTI54KpGSa+ktR8Y6db2OnaWNE8621iaRoHgcSQKud8TZX+CQcgjjmvn/9sXx98XX/AGYY&#10;fEOm/s3+H/iZqFzcafa2MNzHaySS2tyEW5cpMPlPJiKqQ25sjpXtvhLWPCfivXLiy0XQf7OsdDuL&#10;W20KSMtGyy+RiSAoQBtTGz5cg4PpSzCnCpltCvOHvJ1FJqSd/eUk2k+ZPmqP4tWlb7LCnKp7apGT&#10;vqmvmldel9Vq3dyT6HPfGTxv4H1bw5LYveWcd7rupReHNLu1vgq217MhKZkH+rIOce/SqHwY8G/F&#10;74EXeh+CvFT299bwxvJrniGaVria9kwSVMmAQqAAjeOBXlfj/wCAPw08PWWg/s3ePPEmq+GL7xf8&#10;Sn8R6deeS9/aT3kTiRYBNjMHqgbocgcV7L4zTx3ZfHi81u08fWi6DP4VjtL2xmjYyW1wpO26U9GR&#10;gcPkVpVpUaOFWHpTvGSlL3ovW1oxcWrrW8tE2rx11as4tyk2vn1Wivb1u7d9uhS+H/hLwD8VfjPB&#10;8VrjwzHcXPh5buz0G/1TT2aSC1llWV5YJG4UyP0I/gXjvWj4TvPijoP7QHizwIfDF9e+EY/DdvqW&#10;j6xJcDy5tUe4ma4tGBztIXyih6YNXLzXIfhJa6X4gaLzLG8uoLae6t5PMikBG0KEHQYzgCs/4MT/&#10;ABU8BeBPH2k+L/EVx44fS9dubvw3d3DJDPc2EsYmitWYcb4stGGbBO1c1w1JTqU5z0cbRjFSbuve&#10;1cXok0902tJt23aaSh8KslduyVm9Fr1vqpfLXTR8Tq/hL4TfDfxr/wAJDffDr/hGdItUXy47qxf7&#10;Pb6tLN5puS6Mc7nbBOMFua2vhzrfiCD403fxD0X4k+GNQ0PxTcfY9S0m7gS31DTb2IbRHBIOZkkw&#10;W2uAR1Ga6LxR8WPh9d/Aa08d/Eu6uPCuk6hGsOsf29a7pNPfOG84gED03j5e4rldY0jwZ4Ztk8T+&#10;OfhNBb2qeKrGC08XWN3Gsclq0X7nUC/ULyIznn5q7I1KmIoyjWUuZ3hraSdmtFzW15rN8sm9ujdz&#10;lSkl2f5tK3nvp8tkjuPHGh+P08J+ItHvba21hLidpPDKxOlvwzKUtWdsjIYH5sc15rrNlbXX7elh&#10;pPhzxZ9j/tT4U/a/FWlz2h/4mIgvfs8KCbG3dGzPmLqQwYcV6c/hvxHoGn694rHib+2dJi0+aaTS&#10;7yQMkPkRvIJonHIfgZ7cZryX9k34i2P7cX7J2h/Gv4f6zZ3d5calaXDW9wwju9IuoZgJ4JJQMt8o&#10;zyMOMeuazwXtKeFqV9OTSm5JWSlUWl01bTkb6aq6d7C5o+0UE9rNrrba/wB71evrdnpXxI/tHxT4&#10;m1D4c+KvDkt74V+ywJdar5wCrGzfPbuFIZWXarb/AHrJ+IWreMvCnxw8J+DLO6vlsfEm6a01GH95&#10;DD9jjy0cpOcCSLODnJZa6lNU1y6+Isiapp3l+HNSgnmvZriLy5ra6ikCxrlcq8bKCeecEVX8QWXi&#10;nRPFOhy+AJNJ1HQ9GubiXxHp9yzm8DSLlDbn7uQTyp4weK46NSNNxg0rcj06Xcd+ylzJabPRaJl3&#10;cUn5/wDA19Hrft6luK/h+Kfwl1Wy8H61ZTrrUM0Gk3cVwNkjAkBi2CAQR6HGK+fvBHxX8S+BvjXo&#10;/iP4r/DubwlDo+n3nhzWvtm5hKguMWupRtENr+cc7srkDYc16l8Jp7Twt8SfGB8Hm71DwnNp7X1j&#10;o1mihLC6C4mt44yAyPI3zL2yazvhrB4T17xHpPinSdX1JtC8LwXKz6JdXxe603Vf+W9ncRtuMgWN&#10;lO0kgHkdq9DD+ywka9OUOaDV09VJc0X7vZPZaxaurp6Wad/aKSfTVeqe/wCK7arrY6iDUvFlx8S/&#10;GSfFT4Z/6HpHlQ+CdatJlkbUdNa0zcSZHMUnmll8s89COta2iQ+JNB1u11DR/EM11pjeFYv7J025&#10;sSJoShDfvJs/fI+XafTNcqNZvPht4ruPEniNr/UPDvirVTLaW8NjNN5d3fSlVBC5MaqqqDnCqvPF&#10;TWGqTT+NdZ+HWq+LL2F4bj7DpusWbDEcUwMpEidOMbA/vXHUoynG6S5eVbJtWSSbSd2nfWVtbt20&#10;0HBaavX9UrW9dV+a3sbukJ428PLceLobfTrwXS+XdR3X7m7hXJLYk6SKucqD+FP+HvhA3eiyzX8g&#10;luL7Vvt2nPNaiOSCNOmCO+efcHBrx/8AaT8N/tKj9kjxh8KPDurpD4pWNjoviadyI7W2aUbWfGWY&#10;qvcd8V1H7LnxR+KHhv4Mr8Nv2ktPhl8W+CdOtF1nVtLk3pqULBSl/GD8xjbODxwytW9bA1f7OliK&#10;VSDfPy2i/e5UlaVv5byS0s7773Dn5qrhrsnfpa/5p2v113Kvxr8cXXwD8B+H/Fdz8MrGKzm8aXDe&#10;KH1C4DW2h6DEHnvb4MowjFVRvL7k47V3GqXWov4LPjjwnLp+pR32oQX+nzWMgEh0u42NDJk8KxUn&#10;OOCtU/jt4S8Pax4a/wCFfeLLpryzvrG81DW9MW33Ra3bOwWS28s/f+Q8qOcciuI+EnwaHwp8XSeE&#10;/DvxYtbWOzsbIWOntEzbPDO3Zaae6ueJElB/fdSBiqh9VxGBjUbtUTk3pJqUeb5tNXt56X1vZQ54&#10;1NdVo/0a9NLr/t7yR3H7W+j+E/GvhFfAPii08uCcLMb1bdZGtFjIcT7Dw6KRyuelc14I8T2vxT+H&#10;1h4e8dWGkaTrUdwV+0aXCYVFnE+LeaEsDzjD7fu5OK2P2oPFN9F+zfeeItMnsTqyzjTRNeQfMA7i&#10;ORQhxksuRjIyDxXL+CvhR+z1p1zCfh5qIhkSzTXryye8uI2061ePym8lWziPepPltwDyKvBqMcpj&#10;z8ycZS5bK9mkr31Vk7x73cenUSjzt/fp/XT9b9DQg8c3Xhfw/ous+MNM1TXJ4fixBp3iLUPD+oEQ&#10;p50JRbmWPI/cx5iDx+pLY71oftG/DTVPEXwu8O6TB8dNS0nXdP8AFVrdaX4psYv3N7L9oz5FzEMh&#10;rcqMEZAGA2a8/wBT8JeIPhT4o+InmaloutaL8VvFFhe+B9LvLz7J/wATFLREFir42lp0jLBxglgQ&#10;Rk16N4t8UeNvA3xQ8NeDx8HrvXvAt2sy32uWdwm/Qrh0KPbTxMfniCrw65ILCtKlP2eJp1cO03rJ&#10;fCk7RTaSlpdOUoctrStom0hQlzRV7rVW6a2V1dbap+Vmk1ayfUeJb288Y/DrXtL8fTW+m/b9Qa30&#10;O7tNWKifcB5LJIvKkv8AwjnFeYeJtD8B/FL9l7xF4f8A2vPDHh7Vr7RdNktvFFxayDyZnR/3ckU5&#10;AeFsheRggg10fgTxdL4j17xF4HuPBsOm2emSR3Hhlb2VWkgtUiOLt4eqLuGFIJPPao/iZofhP4jf&#10;BTxJpk3hyy8Qafr3h111jR9Mj8ltSkkQ5eMjBDkjjPcCufCxeDxEYO8ffhJOLs43t8Lvo2ujfxJa&#10;q1zHERcqMtL+7s9npp00vrf8tNI/g7Zw+KPhl4F17wx8eW1DQdJ1KOS01SwvhILqNYjGLO5Zj+85&#10;IUMOSVzVj45W3g/xT8A/HvjfXPCd9rE/h6SS7FhoKu11FeWyKzmAIQzN3K5yRnHauP8Ag3pfwQ+A&#10;v7GPgGx+EGjXNxopjjsdLj1K32TwzLuYrdAjhlYFSxGeK9E8ISXfgjwNDP4et0u7zX5JtUnhtbkE&#10;/admXcBuWDlVQAevpWmIj7HGutC9o1Go3Sg2oybd7bPv22XY1q80qco3s7PXdJ6el9r7q/3s8z+A&#10;7/Df43No3xBu9It7Lx9rfhOHyba41ZprhNDceY0cRbDxFnb5lIDfLjtXY/s2/FK2uhq3wQk1RU8Q&#10;eAVW11OPUJCMo7FrdSzfeZo+mCSCKpfD7VfhZ4y8AaJ8cPDWoaDrPiC/YaXqHibTbdYJluo2fdYy&#10;qOYZItzLt455NWviz4evU8R+GdFtPBOnatpepalbwapcXE2y6xndHdLMgzI8fo3WtcU6WIrVKE00&#10;uik/gcG7pc2rja6SfK72btaw05J6dXqt/R3+fXR3b0Wqh+F954w0r48/E/xJrvwb1WDwrq2m2d1p&#10;WsWN350N/KMI8JtRzHcq33iOGUZNbepa14ks9Yvtc+Hfw10fXLzw/r9rPMt1cRxTW1rLBm5CkjdF&#10;IFyAhwGPJq74d8c64firfaZ4H0jzNL0++eDXPtCyRywMF/10asAro+PvKTzU/hHwr4I074heJ/iH&#10;oz3en3nxKsYZNQaRSsUj2kfkK+xvuSupAx3CiuKtVj7SU6kPsQsveadlFWl7103BSbs9eiSasU7q&#10;KV7/APD3S9LaXXRerOI/ZW8SePdZttH1q9s4bxZNW1iGTVrHSTas9kLuQmO8Qk4m34wwJD4yetdN&#10;Z6p4P8M+N9Z0bR/Cscem6hdQ6bcaO0KJaiTk5EONqqwYkkDBPWvN9G/Zq8U/BPwd400/4YxeIr23&#10;v/EUnivRtIbWv3j3Uo33NpCCdoTzIwypnALkdK6UeMLr42ar4L1XQra+0nUvFng64G3UbQwy6Xeh&#10;QZBdRHBB3AqCOecg4rtxlGhiMVUrUZJ05X1Wlre+nJJvVK+2zi0r7GdOfuR5lqkrr1V366przevU&#10;634n+BtC1+SPWtK0CGWPR9LvNP8AstrGpguYJlETW0kQ6on3sDp2rE+FuneF9VXVv2dvEnw9uvDd&#10;rpd5ZP4XlDtBa6jNAgfzrNs5yjDLL785FeP/ABTXxZ8fvhj4h+AXj+78SfA3xtHfTW/h3xRockk1&#10;nqcoUYkSUDbslCgYYhgScV6D+yVB4m8bfAbR7H4o/ES68Za14T1nybTxJd24huoLgfu5Y5AuA2AC&#10;N38Qxmrq4Kpg8q5qlXWMkkle8b+9CcZK8JJu6fvXV3poEZTlWtFO1k76WevTW6abvqlv3aK+u/Ef&#10;x34Y0LwtdeGtXs/DnjL4j+IZNEXw/wCNLoW5huFaVWu4U/5aMEjVgEwHEinqaxf2x73VvjD+yfr0&#10;vhXU7K6+IHwks4/ENlb6G4uJIPEOn/NJayQkbmRlJ44LJJXVfFvwv+zL+1v8SPhp8VCsPiDUfBvj&#10;K8sdOkW4aG60m4tvmuZVifBfy5IkWTjG0rg9KqfCrwbB8R/H198ddI8GxQw3Vsb7RfH2lZgfXMyy&#10;QzQXltnEpESja5GSuK3oVsLhvZYtwcalN80k4pe9ztKndu8ouC5Xdcy958sldmMo1KsHC6V9mnsk&#10;k4yXzu7X2Ss3sc5+w58bfhZ+2l+z1cfEP4aT6z4N8U3XiS0u/HHhu6uDbTLqkUYbyIFk4jilwDgD&#10;G01c+DX7ZXhL4yfFfxj+z38dvhf4j+FfjIagunLd3kwMGozr+8Rra4jGzIGCpYjcMiqPib9sb/gn&#10;Vpfh+b45ah4msbFpPEyaE11pWlt9s/tbd5KKyKA3mKBgEjhfWu88S+LPhh4S8aT6VbazeX0PirVh&#10;o19piyK1xp16LQzG5VJgGbMY6R5wTkVeKowdWs5YSpBTu6fM2pU5RcXJKVrTilbSUb2SSae9RlKc&#10;lyyTsldLbVK1tfdurW3WqXmO8ZaRB8M/hqfiH8YUTUL34caNe6lfXzIySXmkwP5ks2FPL7FyRyCM&#10;+tZfwZ1Xwf4t+NGn/tLfs6/tR6XceCfGVvFr3jPwrcM1w91c3EQjtpYnU4tSFAVom6legrH+Fnxa&#10;8L+N31j9qmz+Ilrqnhn4eaHeeB/iF4PCfbkCwyLI1yjDJdyjKGQqd4JUdKyf2OfDnwY+Ft58Qr74&#10;D3Mn/CC6hqC6nc+D7+zWF9Ia7j8xDECodIFB+62Shfiolh6lPA4hVOb2i91rlXJaTXNBpp8sk2pw&#10;a0d1ZppBzSqVNNVa+j89n0cZq0k9dV32u6T+zP46123+NnwD07U7fTfB3iz4hSXlx++dZgt1HFLJ&#10;LayqNqSq6keWRt+bJJq74w8ffEr4f/tCaL8J7j4Y3U2m/wDCubhfCPjg6hGs82sWsZYWTKPlzKAN&#10;wIwTz0rlfDfiO9/YY174c/BDWdUvPEXh3x1q+rXHiXV5Lya8jtYwjXKyJJyS6rti68hfWvfrrxtq&#10;g8GL8RNO0zS9cfSbz7Xo5vkitma1dR5YMkvEMpUgBjjPGaMZWxNOupTjGrSqJ8jd48zt7PnvfSTd&#10;NXUnbl37qYxp+y5aUrctk7La0bJbdE07rf8AA+W/h1/wUu+Nvi7wX4m+D3xB/Zivrr4ieG/hVL4m&#10;+xaRGwjnvzciO1so9gxlkdHJQkAhhgVa8eeGG/as+JvhP9mr4lfEvVND07xZ8H7bxRFZ6PJLBfeC&#10;/GWmTgJdWUkgDEyRzSq8TnLBMgDOa9o+E1j4c0rXNB8RfCbwXb6BcaHBd6j448L6pcedf6Vaykzy&#10;28e1t255VDgcoQpC4zXl/gD4a+BfFfgmz8Z+D/jl/wALU+Hnjrx9fazb3+oavHbaxoeqXyFDbrcZ&#10;BRYoSZBE211ZcY5r04YrL6eIqVcJR9g1qmrytOSdrXvCNnDnjHmXNFuKlKN789SjVqy9nUfNe7aV&#10;o63kla1ukk1LRKVNNNNpmz+2h+zlefGz4K+Ff2T/ABrqGpa/4guvB9x9h+Jq6Sg1Nbm2VN6EEhVe&#10;4j3KcnBI5rIk/ZE+Cvxa0LwT8VPCus654X+J3w18N2tp4f8AGNpqAtHubOBSnl3MKgo5bawZMZJX&#10;GTXTfs2zfFz9mP4ieIP2Yf2m/i1rnjLQ2uI9R+FPja8sd13NYgATWssqDBdCVGOrDLciuN8Vfsy+&#10;Gte+H/xO+EWufHvxPp2rT+OpNaTUfBZMl9oemTDNsHViWNsG3E8YJJwKjD4jEYeMcKsTywi1KM4R&#10;k4zjVdpvlsvds4xlTtZSTVrsK0YStXVNttKS1SacXovispLma000abd7nT+Fx8Tk1r4S3viu28Mw&#10;nWJtQ1HxhfaLpMxs/EL3im3Vty4ME2FV23ZBBr89P+C8XxD1D4R/tR+Gfh/8XPG3inTfCdh4NRfC&#10;MPgW6azubxTKS0t05cBzG/mxKCMgY5OTX2T4Q+ON/wDsefDD4M/B79pL4gQyaH4L8L6rrfiTXIJ3&#10;mfUra2bZaXcTj/WAtIFeE8qxB6CuL/bV+Ef7J3xM/aY0z48ftL+JNWXV9d8B26aDq3g3Sjqltq+m&#10;7o3jme1KP9llXKqSOGz6k19NwtiFk/EkcViKbnR5Kqg6cW+ZqpKzjpdNJtu3M4waVrax58XSljIR&#10;o0bX5ldSeyfMleKa6prlutU7LRpfV+ran4s+HXw0vr3QfCF54g0+61J7qLQ4LpLpp4XfdILQgfOy&#10;LuPlH5iARzUXw98e6R8OPDSxHU5G8P6YjTQ6srb0ghkY5EigZ8td23dj92VIbGK5iD4Z6J4W/ZA8&#10;QJpHiHxd8TtE8KeJrrVdF0/yxaaxp7Wly0yfZpYihneD/lnMn+tjCgqxznH/AGXfH3wp/wCCgX7L&#10;PiDVPAniHXPCmpeKNau/7LvL++iSa3mIAke1MaqfLfad8bKSGLZzXxEsJTlg6tWSbpRqqM5pNWvs&#10;3FtyTtzP4e+stEvU9pFTS69uuj107bfeanwh+Mfw68OeBvHH/CzLPT7HTPBeoNqLatod581zbyPu&#10;e58vOduCGOMggEivSvj54BuvFPwj0/x18Mrf+3rjTbyz1nQ20y6jt7i6tiymVYZcbHDwFm2nhyoG&#10;QcGvCvhreX2o/CHXfh3+0db6hb674Q+JiaCt9ceGbfyrjTZcR26ylCFlt5EODLkjJGR2rU+F2kfE&#10;n9kzxF4o/ZT+DfiKx/0P7Hd+E9LvmeSCzgui5D2kNzcDeFdTutVkXcM+XggLW2KwUPrUqtGdqkJJ&#10;2d3TlC0FJqWjSfMm7bxk1pZXFOpLVJctnfvdaea9fVGn+zX4/wDjl4g8beKNK8Z6fpH/AAlHhnUm&#10;htb57RoYfE/hl5N1rqtncLlC672jmjGdkqEEDcK2tRtdIn+I+ueD/H/jnw7daP48s5hpclrvs72K&#10;4tovvq/Mf2pCSd42MVHIJFb/AME/ij4jvPEi3+u6H4c/sWGCSaaTSrVrSbSdVEphuovLlIZI5WUT&#10;KrqMgnJLDnF1z9l/wZo+nfEHx/8ABPQdSk8Ralr0msfZ7LX2vFu5doG+3jlbbbnIKmNcr16ZwOWp&#10;Wo/X5+0XsrqKXLayldbt2ceWVpWSdtY/DZpxjKMLN318vVfdoi/4fVfif+zNrnwe8V+J77VvE3gN&#10;vLnuNUYJfz/ZxvhuiU+9vTH71Rg89815n8VdN8f/ALOn7JF5468DfEW/n0zxlf6fK0usSS6va+Hb&#10;meRUdxIhWUWkmShPIjdwTgdPVNJ8W3ujeNvCfjDxF8Lmt7rVPDk9jdfbkELm/CfLAZR8o8xdwBf5&#10;e2RUngLwNpWkfCrVv2drXwbv8PatY+dpvhfxAZJJrWCZyZ7OVjvRlRwSjKzYyuRxmijivqtRSkrw&#10;dSM3H3WmrtTt0Vmk46WtdN20k3H3bLp+H6/10IPA3ijxbY3usajrGl31/DBpdnp3iLSri1E1ve2B&#10;jYMwXgecI2ZW4y6gAjPNch8DdF0j4e2Wt/sN+J/EF3p/h3xJqWpp8JdQgkc3Gl2LRB4rJHO4ful3&#10;Mm4hgPkZeAT1Hwq+It/qngxfHfhLT7W8k1qGfTNQtpjJbNLf20nlW6ywyY8mQ24Ktz+8AUrniq/x&#10;H8R6NpWseB/FfifQZjpdx4nksr7UNPsZftemXKrusrmQRsSANjRuxVgygZwCaI+19rUoOFuborXU&#10;6cW4tJ9U1JLrKL5euiUYxs+q0v8A1/Wi6nJaloni34YfGPwh488W/GTS9K1jwqsPhqTU9bs2tbXX&#10;oblVX96CVjWYyIpVlJBJ7dK9r074SeB/CK+JfCWh6JDpNrrVw2oatp0Lsq/apT811CCSuC3J24+b&#10;r1rzf4jeK/hZb/CvxF8Ov2v49J1zwzeXV8JdQPmXMIs5MNiRCmYSgYMHBwowwIxUnje18N/Cz9j3&#10;wz49+GaeIvHGleBfst/oNxb6hJe36WOdu52DbruARthgdxC4bB21OJWIxUaKbcXKSgmopQlrzRal&#10;orqTfute7zaPTlb96M7JKyXfXTRbrt13PQPD3hnxND8P9a8F+MfDlrHBanyrlfKPl3lqnK3MXUFg&#10;oyy4HzDjGc14v+zT8B/CPwc8ZeMvh9L4G0mzt/H8Mepa5oMd1dXGh+JtLmWSOeSGOYeXBcxykF4w&#10;ASkg3AgBq9a+HfiX4c6naamfhhrN1qFrq2dQj0NrxrjZ5g23Edv5pyhDgkw7scfKBnFc9ZaD4l/Z&#10;+8aaP4R0XxFrmseF766kvNH0rVs3htxKp86yglYeZHtG5o45CwKkorfIFrChWxFOGIw6k4udnyu8&#10;buKvtd2aaVk7rdqScUyZQjUSb/T7/u0+Zm6t8K/G37PGn3UHwCsJJNFs9Sa7sPDpRJbePT3tgHtI&#10;jnzLYBow8ZXKbuMYNdanizwZ8QPB2ki+vBDfLYWusGY3zLMLbeP3gePncGyDwcYIIxWvdXuoa5p2&#10;uabpnhdribT7iO309bpSoLKPMj2uhDbTwMHBVgRjBrgBe6X8Z/Ctpp8lnJ4e8beXJp3mWA8+x86F&#10;yzKxI3KrDKsxGQSeuKiMp4yKnW+KLV5rfVXvKzu1u27X9dDaMYx227Efiv4zaR8PviDceAvjt4X1&#10;SO18S+LzD4T1qHR3W2t9PuYAsqteRLtjYMcneRuDccjFehaN4XHw6spvhlcQR3ngnUtLzos1xhXg&#10;vEPzWz4G3bKnzo/GW3Z6ivGvif8AEP8AaR/Z3ht9P8bWnh/xL8P7LWrW18TQ6eJbi8s9Cn2rHfTI&#10;XDRSQTHy2cBo2jZXwpBr3/wF4sOt6tr3hjVtAtpNN06eBNH1KGZpbXVtKlizHIxIwsyMHjkXJHCs&#10;D8wwZhTlRwtOrBJwa1cZXTa5UmlZOM1dNq7upX2btKfNLVfdf+v6Xc8Qsfif+0r8H/jpH8LNa+Dv&#10;hfxNouraDJceANasNRNjqdxb20iltNkhlJWaWOJnlBjb5lQnAwa6/wAU/HHT9K8TL8YbO8+w6fFN&#10;b+HbiO7hdlufOmwhUqD5biT5csAOeSK5v9pfTNK+Fnwm8I+BV+KMvhfUP+EsA+HPjjXbJdStNDuk&#10;k+0R2c9zgSW8U8W+1V3PRtpY8V6J8bpNU+LXwP8AHXg7wVPbWnjYeGvtdtpmnzxSzLcBd8LoD95G&#10;dSqlh14rap9Vq+wrOmkptwlJcyTSkoubT5opNNX5fhkpNrWJNOUoylC+ny6u1tOnbr0uzgfA3xL/&#10;AGk/h/8AGi8+Fvxkj8NeJtFs5Pt3g/x3JqMdhqVpEZQDZ6hanBfAYqs0WVO0bgM1zvwj+J+qfBP9&#10;pP4v/Cb4k+Eb3wnNrHigeJPh3qE2oXN3o/ii0uSiStbsQ3lSpKQ0saYC+YDjaCa39K+Lfw+/aI0n&#10;wH8MPiBYeJvCXiPxx4NYaN4s1jwxHayW2sWuwT2bedlWmDr5nkMu2RASD6Uj8V/jR4O/ZhsdZuvg&#10;3L4y8ZfDzX3k8WeCdHhSBtVtTK0MzWX2j/UyrGy3Cxg4OwoCQQa7PY8ylTqUYxlPlg0nyK/N7tRN&#10;+5Zzg4S0UU5N+7fmOePuxUozdk+Z3s3Zp+7tf063dn2N/wDan+E118f9KuvBOleI7fw/408O6dda&#10;jofiptOANlqkRjeJ/MUFhbsNquq8kZPUU/8AZ8/aS0j4taXrOofG7QovDvxR8EwppPxD8I6fcG4R&#10;YpMFNQtsDdNaTKfMSRQdoyrYIrrvi3rfjjUvhx4f+NnwA1OOz1JJLWVrXXNEknTUNMldRNbXMKlZ&#10;YmAPEi/NEw5BXIrmfiH+0F8KvBXxc8K/ETxF8HL6xuj4iXwXfeIrzT2gn00Xy5t3Dbdt1ZyMuzer&#10;fI3YcivNw7q4rL1hvZ81ubls7ThJW5ou+jhPRJK7Urcut4z1qP8AeKfNZJa32fX1T0/plXSrnVPF&#10;fh7xB+zre61FL428OltU8OiS+CyXliH3RyQuDvI24RsjAPByKd4C/aj/AGdvir8Y/Dfgjx4+l2Pj&#10;ebTp10H+0mEMtxsCi4tQW+SRwQD5YJJxkAYq/wCNdA8LP+2F4PutP8LaLcXWh6NfXlvdXGoywara&#10;eYQnmWS48u8tW+7LCXyjYYL3rG/bA+Avhb47/DS+8O/EiLwl4Z8Raf4ptb7wf4qNmsjRzl1+dFlX&#10;KzMvykAndjrW1H+z69WnCvzRVSN+aNrwlK8W1FXcoOyk46OzaV1Zj5pylJRtp627/wBasi/bk+Bn&#10;jmXwh4X+Jv7N/wAHJPEmseHfiZZeJvEXhXSNW/s+81aIQvbySwyFhGJY1YNiQFWAPGcVkjSPizq/&#10;iTxd8EP+ETa18N2txp934Nl1N0hnvZkHn3C7FJAnUssm9SN5jYe50/i94R8V/Gv4Q2/iHw3/AMJZ&#10;J8TfhHqzXegR+GtWOjzX1xtyI0MgkgnguI08vy5Q0Z3EZQ816T4f8Z6r8QvCHgv4h+I/BN54evNb&#10;09Trmi6rAlvd2jSxFDGV+cCaJ2OAG7H6U44uvhsvp058s3FyV3fmi7qcHbm1i0nyy5Yv3pRd7Rac&#10;Yv2jeya/HX8Xe3z02uUvB3jnVPiz8Kr688Z+EFvtY0Zli1S1WMxJcTqc5jV8NHKMBsMBnPHBrF1X&#10;xP4J134yeDfFWvaDdS2tnpdzPYWd9ossdzp13u8t7iJsY+ZMgqDyBkVc/ZE8P+O/A3g7WPgf8T/E&#10;f/CRX+g30iadr9xefaJtQ0xnY2zTyhRmRVJjIIyu0DJFQfCfxv471Pxh8UPhPY/EHw/cal4OvLX+&#10;xtG1DTpo57GGRRIGuMnEqPyEmj4HcZBrjlTp0sRiFStyw1TTaXJO0brR2XvJ62sny36Fxfuq+l9C&#10;LTvBX7Pfxi+GWvQw6Fb6hZ+J/EE11r9nNb+WLy8UGAu8Mp4LoByuMkAjBrYs/gbp3hf4czaJ8DSu&#10;gX0VvGtvAssmy6RFCmOTndv2ggNksDg5NYNv8T/grqHivV/BPjmxi0G9a1ivtZtLm1aBtFufM/dT&#10;yMeFimPzRT5MTlWUkNxXceGbq90yTQNI1XxDazNbwNLdSPIY2miJ2rLE7McjJGQxIzxkZFRiamMo&#10;q3NJK/Moy1TVlbyeyWyVrNaNDioS95LXv+J8/jStV/bO/ZDudLj+OOoWOs6tqE3lw31u1ne2F1p1&#10;5gFInALsQoWXGUfIYY5r0b45fBnxN8Yfg/48+FekeKf+Kp13wJFp9nPqDxp/pax7oJyV5GXGN20F&#10;T0rJ8ceEvEs3w3t/FHxj06G9vvBvjS7vGvPCemyi5+xu/wC4vPKA3q4jO2ZF3I4BPfj0Dw54WTxp&#10;4osvjTYQ+H7i4bR/J0PXLfSZUmm05wCkUys4Pyt1Xt2xXdiMZKi1UoyUYxnOUVZNRleLSUko3TUY&#10;vZO2ttxct21fX/g/1Y5v4Tav8dvGv7NGk/D/AOJvw6/4R3xfbeDlS6kaQXSwataAKV2DieNyqsMH&#10;51cg4roPhb4y+J7/AAsk8T6r4Q0+O+tbMGPwvb2r2a5QL5iRpNhojknjJXnHauZ1jSPDXir42614&#10;W+MX7O/iTSLzVvBcy3XxB8M6tcjS9St4CMwfumDW90gIeMsu/AIDHGKxdT+GPja3/ZctPhl8EvF1&#10;38Sta8PjULTSpviprxW8uPNtWaC3e8gVGJG+NFkYbwhy5JXNYzp4evpJRhzyUrW91KV72lztct0o&#10;+84tLXR3RMJcrjG10lq3a+lvn93X1sdD8WPgf4K8O2Wl/FTw1oE0U2m6z/aF1aQWv7x7aSQPIhVe&#10;WMbEyKV+YYOMirGqeM/FfxLuDqHwHi8I+L28P+JbeHxPoOpX5hkjjcB0uredMtDOIz/q3Xa/Q4qf&#10;4NfHqf4ifCr4a6/b6vH4T8TaxpKQ3vg/xNHI266gAhvLRmYLIJopUfbIMhhhsMGBrNWw+EHgD4/+&#10;MfinefDi48Malc6TDZ+JvECaewW4UkmK4jkjBSZASQSRuQjkCpj9Yi5UsTFyqU+bl6p++ouL1Ta3&#10;tKEm72RMv3kfd0v8n9zW/lZF7Tvi/wCIba+8Zat8RfDOiXzaLqd1pGg3Gnyf6RdW7xeYLG5RwNkp&#10;IKgqSjnHTNa3wqXwN+z98PvA/wAM/BvhHWV8PyQxixhkP2h9OhnYyZck71jidwp6hFYdhXM/HL4W&#10;6d8Y/hn4s+DGpaBNrGox21jrel6tpMyW97fywSLKk8RjYEXKYyuRhzgHIbFa2mar4E/aS+FnhrxR&#10;8CPi1p91r+hSNc+Gdebf8l5FF5d3Z3kClGTeGMc8DgFCwbblRWdSnh54VOzUHJKSV+Ve57knba7c&#10;3smlzWT1ircoqVnvZ211/pf56aEOi3WvfCXxbpccGnaZqfhfxd421XRFTRbdnW3FxuntZnRQVADp&#10;LDNnABcHPOKk8K23gb4Va1a2NjoC6H4b0WOQf2eJZYVs/OlCgG1wQYy7HDrlQT2rFvta1XWvgTae&#10;HL/wzreleJtFuobybQ9D1GI6nZ3KBpZmiVtgvVhyrHYW8xDnqCK1h461jwisfi3XdP1Txd4b1h4p&#10;odW8LRlbvTop4sNJcWjY8yHcNx8vLRv1SqqU6kk0922mk7c1m7SX2buMml3tonqncnFSvb8tFfb7&#10;rHnPib4jftJ/sj/tj+G9G1e6j8VfBH4k3r6aj2ejn7R4R1TBMUbz7vmjlOfvcZwBXoX7Q/w203Ut&#10;T1TQte8MXV34X8XWSNrT2cLLJbXUDKYpUkQho5E/1gzwdpHWuL/aK8Q/D/4j+G7X4A+I/FHiTWNL&#10;13Q/7Ti1zS9Ba5mt2s5dyXkoVQwaN9hYAB8LuAPNQ/Cz9riw/af/AGQfCMei/FO38P8Ajj4iW99Y&#10;eCNcvLKVbGTW9MkybedhkoJfKPDYZkd9oLLivSdDFTo4fGxp8so2hOSi1dayhUdl8UVCXM0r/u1J&#10;3bZyRlDD1ZRlPfVd1te3l/XVHrH/AAiOpP8AE3QvHWmeLLqPVtN8ux8YWtjdEw6pD9nYWks0PIIY&#10;Hdng5HB4xXJ63q/gb4U/GZfgt438UTaHpvie0kufBeuRwyIsV9vZ5rCSfBReH3xJJgFSwB4xUHwy&#10;+KfxI8Z/tbaJF4h8FW3hI+I/g35vjrwNqt8j3+kapaakUt5IHjOJoZEefY+0BkRTwwK16O/iD4iW&#10;vxUl0XxV4Y26PNeRwaLf2irdW+o2jpmRbiL79pcQyf8ALTlJEYdOa8mca2Fq+zrWa9neykk9G7Wd&#10;pJ8sr2smnT2fLqt0+aneKtt+V/8AgHzP8YfiD8ZPGvg7XtY8AaQvi7R/C+saff8AhrWfCGpLLcQT&#10;wT+XfaZN5LYaTYDIhxg5KsM4r2nxL8WjZ/FvQlsvBGq6x4b+JnhGTTrW4ksmktrLVI43dbO8Uj/R&#10;xMhKkuMFhisq2+Gnws+CPiLVJtMsrPRLbxw01n4ljtJItOsr6YsVS7EC/KLlQQC8e1mAyQTVPU/G&#10;fg+31Cy+APxi8QeMfCmvw3MWn6HrV1tjttaYrvjlinUGK4YKnyuxWRWypBPB9KrLC4qMY0qV4JS2&#10;TTs4xTdk38E4qV1a97tLmaU2qRb97e++ul79bXM/4Xp4atP2SJvAviHUZvAL6g5e3j0eK5l/sTEy&#10;IybJPMEGJDtKBtnO5do6aHw78T+APhN+yTZ+E/Ettb+HdP03VL7wn/aUmqPfWei3r3EgtZriSUiS&#10;FHkkRsN/q94GduGrtvHnjTUPh1reoXHxL8VKfDOrXdvH4f1S88q0h02YxiOWyup1xhp3+48mFLMF&#10;3A4rlf2rPgj4c+NCXvgGfxp4n8C3PizQn0W18WaPeRm2mnu4WjjtdQtZFZLgggbDKqsM/JIDgVhT&#10;rU8VWUcReNOpP2jabkk0tbaczcVJ3upNNaRab5rlL2cPcW3p+Tsv8zqPEB8Pj4R2J/aR0DR9Q8P6&#10;T4ZiuPEV3qmmm6T7QqqGuotofCEgscAkKQRkVyUmpfDrWfAGkfEDwp4T8O+INK1SX7Tp9tBtuk1C&#10;CFT5T2k6jAdfvKr84BxgjFTfsoahqfh34U+HfhFrGs6lN4q+GujQ+CPGugyQGS1e8jt18i6cjcVi&#10;ljCsk33SGZW5BruvDukaLoklv8IW8ELo+n3+nmWzXTyptba4ySwjYANEwY7l/MVzVJLBVJ03d2k2&#10;rO0XHXVR3u1yyTTd42s1a44yjUjzqNm99v0/p/ieB/Dr4j/sz/FmDVP2cfi98Nta8OWfxZdry00j&#10;Ubd3sNWvEk5ktL2FmSK6R4kcLuRgdrDnNewm78O6J4os/EnizR9TuD4DvodL0bxZcb7iWYXSiIxu&#10;8YLSRsSFlWQYjcK5OOa4u11eL4T6PDDrY8VaHDofiaPT7hNY0dLiz1CCa6VRqSPHhhskcBnGGCvu&#10;ZWUE12fw0+J99qHx/wDH3wu8cabc6Jqmk3nk2d9DJGbHXtPaJHgmWQf6q8jLOrxOAzIVYb1ww7Me&#10;pVOepRT9mk21zt9Yxbjp1g4xlrPRpy00jEVq3JK7dtvz3/p26nlU/wCzL4V+Emt/F/wDpegTeGfh&#10;P4ss7HxHo2taDeeUvhnXA/lXccaKSYMny7gsoC8tkd69aa8i8D+PfBsfib4iXl1FeeFZrK5nZfM0&#10;/WXEe9JZJFG1ZOMqwPzAkc1tD4TeHJfHGtX/APxMrW51zRms9S1KxZmhlIP7t3Qkx+cm443Lkodu&#10;SMAeU/C79ou3+DWu3XwW/av0fSdB8SWeqWunJqkcLRaX4is5WMdpqVoGHlqW+WOaFceXJ/skVl7f&#10;FZpTk4t1JRSuvtO8FDmV+Ztqy5mtW+V2i7tL91h5KGyfyXp+vqeheFPiR4MTxN4T8A6nol7DL4it&#10;bqXRdYtpjdWEphIcwi4XOxzu4R9uQpAzitbx/wCIG8L+FdW8Sa14utLX+y7f+1NTku4S0J01X2SR&#10;ueCBtJIkByhHPFYPjv8AZp8I+Mr2C88E6tq3gfxN4J1GS98L61pOo7rZZJUJaOe3yUntJM4eJwD3&#10;VgQDUfwp8Y+Nbf4V6vaePLyxa+g1C5ttNmvbeWS3gLgYs7kPh8M7MF+8pjdArNXBKnhakY1qDu00&#10;pRe+sm00/eVnG19W7p6WtfaLlzWktNLf1/Xc0/ixqNvofiXQfDWv+GbzVvBfiZPs7arp9u1y2mX6&#10;fv7WdyhO2BlBUSY4bZzg1xXxT8FXXhrXPFXh/QdQ1jSY/Gngu4j0nxNpmySSC5WMnfs+95yEhs4J&#10;Kbh1Ar16Oyl0HQtDl0+VrGxs9PaG60y1uMxhWjwFAYZYIw+UcEYx6iuf1TxZB42+H66n8J/HHh3V&#10;v7HumtdVh8RQvEZXwUaB3wHs5Wz8shUjvgg1OExM6fLyL3Vo3ra97xb0aT0iuqa+bCSdrnn/AII8&#10;G+OPGfwq+EN74tjk1u402G3tPEUzXjMtzJEuBfIyYIfPUMM44PPNR2XijxnrGq+PP2crPx5dW3ij&#10;w9r1reaRJ4o05Z7e+8PXTjzIjIRsuotonjw2Hjwu4EDJ6LTvBPxb8FS6DqHgbUrfRRbSMdX8Lalf&#10;Nf29+WA3BJE27XAxgjjIzg5rpNV8KfCjxj8X7Xxhc+I10/xRb6ZPpq2P9rCCS7XHzxSW7H/SVXIY&#10;MoyvUHmu2pi6aqSk7Sj70o8qT5ZKfMrrVcrV4uztZ76WM+S1NLt3/wCH/Fml8S4PiLL4Fgk+D+l2&#10;8d1ayRxTaLqDfZxLaA7HWKQZEUip80Tco2FB4PHmfg3SPFWv+L9D174k+Eri/wDE3w9tb6w8M+Mo&#10;ZIbSbVxJEVlje2TgB1CNtXK74ycDivQPhXp/j/4e+GbjQvGV5ZzwweIZl06+e7lnnurSQblLgqvl&#10;zLLuUKuUKbcYJxWN4Z8C3tmZtX0rRtGmM1oNR0/TY7yWSJtSSVi0sU8oygIOCNoKnsRXJh60cPTq&#10;Uvdeuklu+ZNNc11pyt3T0s2papWuUE9e39f1uS/s7eMbT4ufCvQfiJp1s1veXRmfWIWhXdHfQyNH&#10;KJMAfPxtJwDXJ/tJ+O/hx8PPjV8ObP4meCFuNB8Sa1/Y2l61p8IW40HXJcyQmRgwIhnVSuVByy/N&#10;kV4f48tfin+zXq83wD17xhrGh6P42+JCeKPhP8TFja+ttMuX/wBIvdH1ARMsjKWVwqkASRt8p3Lg&#10;/UHxp8LfAv4y6D4Tt/jX4G0/xJpup6vZ3GmyQafPLHb6hGfNguFZCHgRXBw7cLuAbrXpVsLRy/MI&#10;Yltyo1efl5L3UWtGnorxu1y3TTg1JWevPGtLERkoKzV97bpvR7taK/ox37SWvReA/h7H8bbKzs9Y&#10;n8OyrNMkMO5r60OVkRXjVmU4b7wBC4JIxkjiYfDGtfDX9qjw74m8L2mpWui+JPDJjvLO11RntpH2&#10;GaWSS32mMygBCJUYMxzwQTWpq+p2X7LXxE+Gvwo8H/D/AFaXwb4m8YX1j9o0W8M8ei3M1u80YvLd&#10;1ZjaPK8mJEYCJgu7KnFdNafC258O3drqXw58SXV1o9nqFxDNotxqHmQ29rK/7+K3YfMCjjciMTsI&#10;IUgHFcdKpHC4VRfwzjPlb2lF3STSbUZRkm7O/wAW6STe+nNaPz069N/Tp+ha8Q3+mWPiyx8UWcll&#10;bWev25tZteWcR/Z7sf6jzEbG/cflAOCDx3rDu/EXiK0e68P+H/D+j6h4+0+WM614buLo266ppLNt&#10;lntwRgsV5VT8u7gkZFcJ4u+E3jrxj8QfFGseBfjjrnhuTT7zTrHULG68Nw3Ed6UG8XW2ZXikWRdi&#10;+egVlKMDzzXqfg+XwR8Wb/w78ctE13S7q50OO70q6uNPeOZFmLBbiDepPllZFzjPfBqKlKjhqMZ3&#10;51bXSWjtzRUtFdSXu+69kpadV8W39f1/wTmxc+DPjX8ObOT4J3d54f1jRdYs/wCz5NX0+S2uLBYZ&#10;x5sG1sbsoHQoTjnOOlXbr4Z/CPQfHU3xgg8ba34alku4bvUNItr54rMyASQ4kg+7gs+eg+baRmua&#10;vNJ1b4F/GDxl8WfEPwtvNS0XXLzTYbnUfB8s99NLZovlx3VzprA7XjaQrJLbl90ah2UYIrn/APgo&#10;f8EPix+1D+xL4w8D/sYeNNHfXtY06HydLvFCrqNnEX3WcU4IaCYyDcjvld8Ww7Q2R10aUJ4ylRVd&#10;06FVxTnJpqKnyuak1f4d0pWtu+W7IlVjGnKS1cU3Zbv/AIe2nT5M9A+GPw7+I3gD4tXV94m8aahq&#10;miLaLHpt1eIWa7lmyx3Y+4E4AHTJrupJ/EEuteVDaWckEltu89W+aTDYMTKeCPevH/2FPjN8SPjj&#10;+x94OH7R3wy17wz42tdJitvE2n6wjx3EtxauYTdtwGRpGi3spAILdwQa7nTvh3YaJ4vvPFfhr4ie&#10;IrG11hpZb7T7y/W4sEnYAK6oy7oQCM/K23rkVw5hRqU8fVpYlpTp3jorxbi7XTj31asrPy6aUqnt&#10;aMaiTs0n5/Nfmc98Xr74ueA/F/gm/wDgrY6RHZ6j4ua38SeH5rhIZL22KbpJrfJ2u6qCWixuOMjv&#10;Wfr/AMffhT+zr8U9IvPHE13YeCfiVrM1to/iy6hZdN0fUtihbC8LgGz85w3klvkLFgSua1NK8X6L&#10;8YLK2t/H2mxLrng3x95UjaZM8T2N1EhXz1dlG9XjbnAKsr45rrPi3Z3mv+BPGfhjXfh7pPiXS7zR&#10;5G0/TdVsTfW+qOsLO1pcW4AYsWXCEHLbhtIYCtlKlTlToYmn0cZWai2m9Gm7puN04trZNO6d1MlU&#10;cW4NJ9L7Gj44Pwej1HR9P8dxafb3OvXjWGiTXC+W13PsMnkq4/iKoSATzs45qrqvgXwV41S+tfiR&#10;4A0fXbOw1H7Toy6lZx3caq6Abo1YHY2Qc4615Zput3nw+/Zx8B6H+zV4LsbyxX+yZfD+geJmulaC&#10;3mlzPbyS3u6WOaMeaib/AN5GQgbjJr0rQL+y8M+MZtDS1ZYNYiaTTbeEDyZliOTtbH7uRQTlD1HT&#10;pXLUwtbCxvCUtHJK7tL3Xq7J3g7b6tXUtbLSrxqRtJaP7jzHwL8Mfh1L8YvE3xV/ZU+LHhfRbzVP&#10;C91pmoeF9ItYGsLnVFbMV8zR4bzIyCjx4yB16V6lqHiTXNKj03/hItB1S31KLwy1xJqOmxG6sjcr&#10;gPAxXnJJ3LkAEZ5BFeaeFvhfo/hP9pPxn8S/Cnjia+03xB9jk1LwqmmRI+jXxjKi+DrhsSAAM2M4&#10;67hXS/F7xm1nr/gzSZvizL4D1yHxlp0en7cSWfiKOcOklhOpXYVkCuq/MpEioVYEgHuxn+1YqnFS&#10;51yR1afMvd+FtR5pKL0u1LSzWhMIexi+Vdb26dNr7bem78yT4X6R4bsPjP4w074WfEmz+23HiA67&#10;8RvB9zDJ5iS3tnElrPCr48kGSAtvTKSEuD8wrWg+Hmp+NvDkkXxZ8M2N3qlpq8gjOmX7tHdwqSsU&#10;xUkbJSjHcnQEcdqo/GrWPhj4GvJviH8etOt9J0rUo38OXGu/bXWzjs3k320l1MI99o5kJQOWEaMw&#10;y2SDWdp+meDfAnhi50H41+O7PUrfXAdGXxJb3EyG905ji0W+KYVbgKfLN0hXcQGyCTXK/a1YRrRc&#10;rtRSdrt8qtK0o2Tt2fvJci1tdOPuy5Uv68/xJYvh3Z6X4n1rxX4c8RWp8O61pceiahHIrrd2MseU&#10;DmdmDoRwAPXBGc15r47m+EerfHP4Hj9qLwU2m+OtL8RX2mfD7xHDHHdwanIqDZifiSNnQCQH+E71&#10;brXql/4f0rwRp1v8IvDnjfWtSMkyRQ2eqyR3l1aQQjdtknlUtJCQAvmShwOBuBwa8d/br+FPjGfw&#10;N8Ob74YfDWO8hX466Pq2r/8ACX61Pt0Py2PkvZvbktBFJJth+XKKHG8bSSvqZTUhWx0ITqNc6lGM&#10;rqMknCUbttpap2aafNayabTMcRf2LfKm1rbf8rv5pettz3XWvF/iP4T+M9PXU1bVfCetXFyt9qVt&#10;Zs7aRd5HlbhGCWWRiUY4AQqGOMmtPxT4Tstbkh0S5t7aGS4kPn2bWxkttStVBPluCNoOTnnkEZFe&#10;a32sftLeFf2oodL8KeO7HxD4D1LSLm98YfDfxRYm21zRvtMjFLnTrqFPLu4InUwmNiWQOSSfkYeg&#10;eHh4j1T4ZanpfgzxRerqWn3EkGmv4ghV7izCjCJMFIZ1x0dvmYc5PWvHxGHeHjTqKUbtK7TfVu3M&#10;rKzXWyakrOLb1etOp7S6s9+v3niavPB+25q2oa9+zxqzWY8G2mo/8JhpsiT3WkXayvGIQBiRoHVQ&#10;SFDAZ5FejfsxftN/Df8AaEuNQ8SeFZr/AE+6OtXOkXFjqcIja5urfhlUAkbgOcdSOccVqeB/G/xA&#10;i8ealYePPCelx6XJHDDH4osdYA3XwQeZAYXG5UJ+ZWDcchgDzWfZeEvgX4h1DxtJbaFpd1qWg+Jr&#10;bUPEml2NwWkhv4FEkNyUjKtFMUIbJ+8Ou4cV3YqrQxFFwrU2nGEEpRlzJLRO6be7a0urNJWTdxKM&#10;qb0e766flv8A1qUviV8Mvgl8VYb3xBceAtE8UeHZI9Qi8UWP2dGujeWq7AIGyCs6EuDyD0wRVjwz&#10;4Ib4XQa1eaf8Sriz0e/vrjxVpP2pVLabDPb5ufNByXi8z96+DkE+1afibb8MbX+249F0FPCOoYnu&#10;Jby4aF7TULib99LJIFKmKRGPzMOHGD8rcV/AY1C0tPEHw98d2eoeGtPhvp9D0FYVjk064s3jDwX9&#10;lccvCJYm2NBKcLMjhdy4zhGtXeF5VNumtLNp6XV7LX3o6J2Xw6N2tepcvPotf6t+ZJ4g8F/CD46f&#10;Bq10jx1qdrq2jfEHS7WG4vNP1D/RtT+T5WhljII8w5ZWQ5HTtWT8BP2eIv2YtNX4ReFfiZ4k1rwy&#10;11I9mPEWqNNe6SmAUiSZsmWMfdGeQOua5TwF4p8c/Cn4uv8Ask/tHeBF1Pwnp9n/AGz8K/idaaTH&#10;aWbiEk/2ddLCBHbXUIPyy4VZs52g5Fdhout33hFPCek+N71vElh4g1i5XQtWhmb7fYPseQREouyY&#10;DBVWO0dAQa3rU8Zh6UsPCpzUp++lo4yVm4yjtaUYq0k+WSacWtLEU3TqfvGveV09/nvv01O38WeC&#10;fCviDxBb63dS3en39i6z2esWd8YmWWNSpDLnDLtPzAggr16V5b4V/Y48SeFfhb4b8B+Cf2g/E3h+&#10;bw7r2r6w+oabPHNH4gmv5jJsuFlyrRfMwEQwo35UggGqcPje7vfBngWw8V+MfDPiybVtU1efSvGe&#10;vaTNo/2RUjbyo7m1J/dytGWikbKqdhYLg4rrvjF4q1jw58CPD/w9PhfwbeeOvEVrbW/hfwbq3iCT&#10;T9K1e+tjHPNZ217g7HSJGkhzyxjHbdiaMcywcqdCnP4pWs0mrR54uVp2tFJyb51FR1b5bJlSnTdP&#10;md1p/munk2eN+Mfh38RPjf8AsMfGz4A+GvjnJ8QNUsdT1LTfDJ1C1Frrei3Vq6ONOugxHmMkgVor&#10;ggbo5Ebng16J4v8AD8fxN8C+BfHdz4S1b/ha3hTw55Oix3V9JbPFqElogmhmliIjkDkHkgoTyBmu&#10;28O+I7S+8Gah8c/Cn7P+peH/ABTfiR9e0XX9FW31SaaD900czRFhMxRP3UqsySLsKnBwMrWIfAnx&#10;31C5bSGjure80W3uVkj1Ke3nt3gnBjMsC7XjZJAVLDnqpyK2lj60pOLjyxjOUm1a6lKMYTi+VxTj&#10;JLpbm17s56NCnJqo3zNrrez1ut+x0+neKfEfi3wroOpW2gQ2erxyR2+vafrbtHLYOyfvApUHe28c&#10;Y4YHOayfEnij4l/8LR8M+GIfAVnqWkXGoo92JbyJprWMq6NdpnkG3kCBtuS6XHQFTXRWug+JLoLa&#10;6rqstxazTGW8eaQF4TwV8mTH3QegYEj1rhvE+jftJ6p+z98Ul8FfEjRbzxxqkWr/APCtLm5002MW&#10;jvJAY7WGVyNxZW+bzT3I6gV5WHjQlU+wk3ZXcrLmdr3XSOr12SvqzqneMP8AgXLnw78NfCNfiv4g&#10;+N/w/wDhjc6Z4r8V6baL4rXUrF7O6vraFnghkKt8rtGI2UqPmxtycMM+YfGnwB8Bk/b3+FvijxX8&#10;OdcXXLfTpLHwTqkkbyaGVbc9zbKiAi2ugSrhn2hsYB4r1X9j+3+O9j+zV4D0H9qrSdL/AOE80XQI&#10;dP1zUdK1J72O5nijEf2hpXRWWaUANIvK7921mBFcr4Y+K/i2f9su90+G/wBcn8E33g2azmhltdsW&#10;m65Z3IPmujKG/ewvhZULK23Bwa9PDzxFHMMT7Obl7OE4XU204pciUZJNNcvwq2sbxVm01zz5Z0YW&#10;ja7TtbbW92k976+T37nYw6DpXh/4s6etvDqEUeqWd5LujWXyHO4ERyNkoGJ5UHB9Kz/BnxN+FHiL&#10;48+L/hVf+EFsPGGmPpera9bNbKz3kMimOyvMrnkBCvPKleeoqjq/x28VfDv9pHQ/g7P8BPEGoeEP&#10;E2gTajZ+ONGhD2tjdRNmaC4iJ3LwQy7ckknC45rW+IXguz1zxpovxmtYha6la2U1pdaxo+qC1uY9&#10;OZlZhIHjP2mNWCsEfBjLMQeTXH7NxssRdc9P3JKS35m1dJ+Ti4vVNJrZJ783PL3LaPW9/wADX0rV&#10;k0v4oX/gzxTYWI1rUdH/ALUk1bR7GSOSW2inMMIkYghnVWwOSR83ABFc5r/xX1qy+LV94L179nDx&#10;Ld3kT248O+JrOxhubW9s2Hzybg4eMwyH54yMhWDgEZx0Gq+JfFPg61tL3TWute0/+3iupSJapNPp&#10;UMsoDB0VgxhhXq67mAYMVYKaXxp8SNG0T4l+GtM1DwZrE0c13c2k2vWti8lvo03k71891+5HIo27&#10;8bckZIrCjH95f2fPeL2bVnHW6WltElyu+j0V7Fvl9P6/z1PmT9l74jfGPVfjb460Kx/ZoTwOnw3m&#10;g0/ULWTUmWz1Ke5umL3kCNk7GgIk3DgsWU819ceM9Em1vTJdKhaS3u5rGZLXU7KQedaSEfKyg8lc&#10;4z1HrXgn7Rvhz4L/AAY8YeLP20fFT69FaeIfBUGiap4g0TV57oJamTH/ACDvukANv8xASACeCM13&#10;+j+Gh4i+H1r4k8H3q+I/Bv8AwgmPDbRySrq5/d7iFmzmUSKq7QSGDYHOc16ubSpY2VLG048kWktm&#10;1zqMeaPM5O7Um2lJp2eq0SeNH2kbwnK/3Xt00+//ADMvwtoGnfCPxn4Jv/HnjGy0rV9VhuNPtbO+&#10;uPIt9Sv5UWWZIc5G7ZGzqmcD58DtXaeKNAv4tZ1bXIbCTVNN1fTorS+0u4vNkMFuhYTTRNyAzI5J&#10;Q43FBgjmvPdA+PHhn4s/HTwr8HPFHw90/VvC3irwHb+KfCN9qCq15p+owSPHNDdWkv7y2kUA7ZlG&#10;A26NirEZ6rWJbnwpZeItBbVJLq6utWuJPCVxqbfZk+1eV50dgMAAom3CSZPmAsDkg1y4qniY1oe1&#10;VpuN2tLNOb2tZx5Xe6bumnrbRVTnTnF8vp1/rf1K/ifRNfh+H+k6v4J+L2n+C9STUbOG11J4/tGn&#10;6pbqcQ28iuR/ro9qllOQ3Qmm+KfG8XgCy8L/ABK+MvxY0eGPVdSbw3dTWEUkenzTzu3lKjAt5MgK&#10;7d7HaSMcZrS+C/h238Tfs8aL4e8d/DqOzkewiu9U8P8AnG7t7e6c+bIttL1KLIWK8Ap90DArifC/&#10;gT4ZeJPD2reBPhFoWi6r4bTxj/aut6SuqTQzWl5E26YrBKrAEvglPlRsnBFOn7GVScKl2oSabUYf&#10;C9Pj1s+sU21p7rW4OMuXmju7b3t91rm14p+EWgSfEjxB4u0j41614f1iRdLl1D7PeI0dn5LgqBvz&#10;tguIzh4z8jEb1wwJrJ/bTj+L/hbwPH8cPg7pureKIPDszzt4T8MtGl80dxbzWlxd27OGS5MYljnE&#10;DABvIJBycH0C28K+Crm/0vT7zwx/oOoaUsM2pWchFw0SMSLf5hl0UOxAJJX0xXm/7I/jv4ga58N/&#10;G37Ifxo8Su/xO+G95daJe6pNmD+19OuUkl0fVopIQPkmttoZkAZJYpVwGXFXha1ZJYrSao8qlGSV&#10;3Tl7jemvKmlF63jzxtu2Z1HFP2V2nK9nurrtfr1tbY7r4GeLfiJqXgPS7D4uaTHL4hs7G3tV1izt&#10;niXUlaFSJ5YDzayMQQ8eWUOp2nBArU+Fnj/wN8Tl1rU/Dl9YXVx4f1KXR9UureUOEuIiGKtjkEZ5&#10;B5FYPw88X+LtA8G+F9C+M/g+6hvf+ENW38Ra5Y6g1+sGoQusTwNcIqmXcD5glKq3BJAOaj+GnwV0&#10;b4GfF3xp478D6bfXNn46kg1XVLg6gs0clzDEIcJHgHeUAdpMnfjnmuTEUcO5V3L3ZPWHK1yNqVpJ&#10;O9krXaS02srNWunKXLG23W977drf5WKvxh8EfDj9r/4ZeJ/gH8dtMvIfD82tRWcd5o2pSW8rzRsJ&#10;I2WRcNGwfHqrcdazfDP7Qtv4L/bOH7EfjfVtQt2/4QDTtX8J+IvEJ3r4kZWaO6hjfaFa4jVFdl3Z&#10;YhiFGOe0+MWoeI7D4O+I/HXwn8FS+LLuPRmvtP8ADNrdG2n1CRDkrbvjKSlNxUY+ZwAME1g6V45+&#10;JniX9oKz0Wz8H3d14T1L4b2+qeHV1qKBHi1XBO1w6edC5JSJwx+VvmAxuxvhpe1wdSE1eklNqLml&#10;yTtC8kmm7uyumkpJNJ3jplW92vzRdpddL3iuhzfjn42waJ8J/EGg+M/B03hXXPClxdX3iDw7aXEN&#10;zv0MXBJ1SNMhrixlQ7mKrvjYsjAMBnvPB3x08F/FrTvENv4btrpo9Bms54YY13C+06WNZbS/tXHE&#10;sMqE4IOQUYHBrmfAs/7N37Znwv8ACf7U3i34VxzapYWN3aMNQs2j1LR5VZ4dQ0yQKQ0kYlR0aBty&#10;SYVgpyDT/EXwov7X4St4x/Zgs4rbW7Xw9GPCul6TqDW1nNEh8yCzEc2EgVuFIbG0ZHGK0rQwL/cV&#10;ISp1VNp30hGTkrq922lZ6vVX68t5VGVVvmumvJataf1t9/Tqb7WfAXwW0/UPGupar5el3mrRyySz&#10;+ZKIHm5JAAJRc5OAMDB6V5Hp/wAMPgD4Zk8Y/Eb4PeOr2PQdY8eTeI/iFpe64DWV5CqPcXUCIvmI&#10;pVEl24ZZFOV4Nan7Nv7efhT9ofXrj9nj4heANe+GPxetNMaXVvAvjHSHt5GVflkubGcBorqIMcqy&#10;E8EEjFeh63Y6T8K7vxN8a/DnhJrrxfJpdvPrel2F9GLjW0tEEUMioxADCMlQcAEKFPanyY7KsRKh&#10;iIzjUly6cy5Zq8eV3as46NxqJtXS6NsI1KVeMalJppde39djl/ht8Uvhp+05F4x8B+JfEdjrTLq7&#10;TWMejzFPM0NtklheKyt829Q2JFIDNHIvDIwrt/Dng3VR4WgOieP7yZoWmgjvLiUXBuLZmLIsu7OX&#10;UNgE84UV5/8ADX4DfCPRZPAnxM+E3hK88Jx6PNrF/LZadC0KzW1/O80+mXVvMC6wm4kN0iLjyZkJ&#10;TCyMDoeII/Cvwc+OR8R+FrDVLiXxLo8MQ8O2JP2abyJgJbiEcL56RSAtETudFyv3TWWJp4epiJUs&#10;I5JatRklpKL5WnrZXilLqls72UjSnJ8t5q3ne6+X/DHVS6f4N8aW6+BfitpluNUutLurIwxuY0u7&#10;SVfLmKYOOV691zxXN/s5fD/R/wBmrwl4W/Zf8P8AhdoNL0tb5NIYar9o8vT0kDRN8/zkEvtxztI5&#10;OCK9C1ix03WdctLmyK/2hpszCP8AeBW8th84wfvLjGfSsL4k/DPRfiX4g8EeO7u4ksNS8D+IDqdn&#10;eWs2N0TxPBNbSYIJikVgcEEZRT2zXFTxPNT9hOTVOV21q0ppS5Wldae952u99nVSOqnFXktF6Mwv&#10;GWpfDjxZp91F8U/CmlxR6d42t44f7SmSWH+0o/uXER5KOqHGCFcHoSCCcHX/ABR4w8G6Bp3xg+Hl&#10;pq3xO8H+Jkgs7z/hFNSSa6hsBnyNXtckCZ1yYpo1YFlAcfMpB6rxM3jXW/FsmlfDXSNBh1SKG7t2&#10;vvEVnIkmn3mz/Q7toVIF/aSlfKfa6yINrqTggcp8M/G2nT+GNas7K50PRNHt2ZrfSltriwNlJLKb&#10;S6tri2dAu1rlZdrptOSCVO7cfQoLlw6ly3SavFttWenTWLbScddbN2a5b5yi53jHR+XX/P7/AM0d&#10;n4svPFdj4Q1Dxp4GsbbXtHvNP+16l4b17dazspjBYCR+Im2j7jDAbOSKsaNq1l418Caf4l8M+G57&#10;XVLfT42s9C1DVVhZI5Qq4aRC6soXJVxlSVGDzXl/7KHg349fsy/AWH4DfFia61WPw3p1wNP8TWzL&#10;fI6teyEQAOFcqkTJhJASASNzYFdF4o8LfF/4T6zqnxU+Emt6VqnhmXRDOnhPxBYyltLvAd8zW7x4&#10;dbeSMN+5O7y5MFQVJFRWwtGNadCFSLtJ8k7tKaVkk7aJta62e6cr2TI1JcsZcr138vX9dw+G37Uf&#10;hjVviD4i+CPxC8Oa74TvdF03+0tPvdacSW+r2YujbvcWsyA79knl70OGUTIcYOa9ItZvCHiDUYZD&#10;4bt7yz1qBp4tTjhDLNLtMLKeNwJjyobuMrXL+CPFXw50m18I2HhezvtNt/E9olxo8Nrbm6tbZpIz&#10;MyNuBMIkXeu44QsoBwwUG1Fo1l4M8KafovhoahfW+n2T3HhGaaRtxEIeZ4Jro52qygqGlAB6ZNcu&#10;Kp4eVZulCVO/Rt2drpvy1V2nKS+LXRFxlLlfM0/8v1fmeE65+zb4w0v4a/D34o/spfEu3tdT+F3i&#10;i8fT9NW+b+ztV0WW4ZJrG4LmRg0aFlBzgFcDaOnt+lap4X1nxdN8UvD/AIMmm1K4uotNe5tYkdjb&#10;c5dySPkU5UkZ6j1rK+FnibwT8SPg/d+OPBvhrR77wv40jkuhp+jXSKtyJ+J3DR8Es+QxU8sC2ear&#10;/EDwDLp/w/svB3w3dY7LT5obbXfDdxHK8l/pMq7TBDMpDxzrhWWQE8qc9a9DFYqpiqnsMQ2pRlJX&#10;aV+WT5pRm09Wp3tfRNvVLaKdONK7S3tp07afI661+H2meD/EL23hvwxDDpV5pSWsa2rCM2aK5LKV&#10;P8GXLDHQ5rjfhp8Rvi5f/FK48F2Fh4f1/wAP2V9Fa+I9P/tYRa54SYCZUnuIhuS5in2LtXKOoyfm&#10;6DU+NMPirw34B1Lxr4O+K17p+g2fg97ER2+krfXen3IkXZfqxP7wRrlZYnByq5DA5rz3wX4Pi0BN&#10;U/aZ8AeELy8+IXiDwRcQeNLXR7dLe68SwpMv2SfBwjTxr5ksD4DyKfLYkms8LRhWwc6lVqTl7sbp&#10;6T0fvNtcun2k373Lze65XqpKWij835fc/wBPXdHo3hn40eDLn4465+yreXlmusaL4XTV0s2ulWeS&#10;3llZVCxHDMMZbeuehBwRXUvb+CNEk0/T9Vkt2uGtRHYzak4E80S/NtV25faOdvXHNeWftL/s/aV8&#10;Y/FPw3/aI8K+GfEF94o8HWtwuj6toeqJpN/9nu4NskM6zRscFgp8tsbHznvV631zwr4k0zw/YXPg&#10;zVL7WNPul1DQdL1O4SO6juHDRXkKSS4WZoGLllQ8pyvGKzqYXC1KNOrRk1de/HTSaum99pWUtUrJ&#10;ta8t2RqVNXJLy9NPmvP87HVX3ifwd4Q+Lun+GE1PS9Pk8TRnUbGG7b5dXWJcSLBk4EkZKsQOqnNe&#10;YJN4g/Zj1DxR8fbL4h2/j3wPq3jXHiqTVFC6joCy3MVqiRShT9oiti5Xa3zlPlBIUVU+I3jf9ofw&#10;T+z1oviD4G/CCXxR4i8I+NB/wl/hHXLZJNWn0rzmSaTTxMyqxZcbGDAFOnQiu88deEPGTfAr/hJv&#10;2dvDFlZeLtJYarpPhPxJM5srmWTZJPptww+6XQsqTYby5QrDIBrqpUo4XkVRpwqP2ck3HXle7fxU&#10;004uMtVu9UuUzlJSu1f3ddE9fl1+V7fgU/iFo2jeGf2ttP8AD+uXGuXGh+OvCsem3lvNdqul2NzY&#10;TNJZyQNkOlxKzNG6KSJAEJHBrpNI8P8AgXW/2ivEHjrwR4ohh8TaBa2+keMNJhUsJY5I/Og82M/6&#10;twuSki8EEg5xWJbeEtF/aF0vxL+zx+0F4R1uRvBviKyvtF1aS+a3e/gZRc2N4lxbsv8ApETbo5E4&#10;+aLJUhualj4I8VfDrT9LA1m38S6xqlstndeL7izKXF7PGzfZ5Z2g+7tQsrZDLuGcKDisZcsqXs3U&#10;aqKChZW5ZJ2kpX2acEk1o01Bq7UrXC6aaWm9/X1d/wALW80dV4c8Y2d18atW0vX9OMWpafHHZ+Yy&#10;/NLZzfPBKQODGx3Lk/dIwetePTfDO6/Y2/aZ8efH7w7fau3wx8aeHFvNes7GBr638N6tauN7i0iX&#10;zFhlhIVQmdrg5GMV7n4t8PpBpl14v0iPT/7WFsEW+urhwrRKQdpdPnUA7iMZAY9K4P8AbE1f4m/D&#10;/wAI+EP2hvhdoUmqR+D/ABDBc+NtKtdaezmvNEnAhndSqstx5LtHM0bj5kRsEGjLazniVQp/DWj7&#10;OUW0k2rNJN6Rbmlyt6JuzTV7xXjaKm94u6av6a23Xc6TxjoUOv6s2vXfilIdL8RaXqGkWa2F40U1&#10;2Lm0DwiIH5RdI0bsp9s9civJdZ/aZ1H9nr4MeG7zxd8ftHm8TOmmLdWXxHj+yzavp/2gWjOpgQj7&#10;WSQGKgqzAMQobNe4wrqlr4L1ex8Dw2drqUUbSaKt8ouLWG7lJaFNkeGKgkYIwSHwCSK4PSfjF8KP&#10;jd4e8GrceFNE8XR6poV5qk9rbaY0kUF5ZssN3DbeaoaOWKfcpibEi4ycYzRgZxlG1Wk6lOMle3Le&#10;yUpJXcXbmV72avy36K1VEuZWlZtf1pt/W50XxM1Cy0T4w/DLR9K8PafcaT4i1K8tbi6W3dntf9GL&#10;xuhj+VUboS4K/Q1xE0elfF/493vwp+JXwinZoYbW9hk1DzI4pZbRma2v7Mn5FcN+7fBD5xnKmuw8&#10;PeMPiTanxEvgz4fXWtaXa+HI9X8BX2oLHbefI6kSaQ7E70lUrwzqMbsEnFeX/E/4z6z+0r8P/BN3&#10;8MPHHjL4Q/EDSPG+nprfh3XPDxbULOOZXDW95bHIlsZHTAuEJQjlSDW2Bw9bmUUkrR5XNSb5G25x&#10;lKMbyXSL00ku+jzqTp81r3v0t2fS9lo7d/yPVvhf4H1bXPi5H+0LovxB8TWeieJtBktNY8B65bny&#10;4LpZQI7uFWAe3kXEisvIcMpGMCuP+CX/AAvbQPA/i+w8SOzaX4d8SLbeAZbfUFur69tLZitwt0V+&#10;UvLJuZVBJVCqnDKQPTfBPjzx/wCJtZSx1rwpFptxBZJ/aUN5KyTLciYo/lJg7omQeYkgYg8KQDzX&#10;jPhHT/ip+zt+2d8RvDUPw88Rah8MfH9nL4403UtLtPtljpeuKgTULR0X95bSXIjWZFGUeVvlAJas&#10;cP7XERr0pcnNGMXFO13GElpFq15cr3ablBNdi5SVNxbbs99X8u+j9TG/bR8SeFvgD8d/Bf7bOinV&#10;NS1C08L6nZ6b4R0nQZ5m1qeVodzedEpEUqRqV2sMtjA6V7l8GPEXwNtLu68H+AfG1u2qa1fTaxce&#10;GdTuPKvopJQrzf6O4VwikjdgEA96y/GXjjX9D+KvgfVbK1nXwf4osWg1TzFG20uHUPBJLGVyhByr&#10;MCpUnnNYt18QfgL4v/aU8J+Afjf8Ok8P/FbT5L67+HralHvkvbNBtkuLS7hwrxuvWGQ5B6rkZq6v&#10;Ni8upUpQk+SEneLUnyxcnFOFk7QfM5O7aUuZu1ok8vsptprV9dPXXXW1rLTbzOL/AGatL+H/AMCv&#10;j58Q/Atn8cbO78UfEjxZL4j0Hwzq9pLZ3Jgj2x3FskkihLgRgEqyfNt6ggbq9A/am1vxTpXwwufE&#10;9h8Or7UL7Q/GWk3un2el65Faz6jCkwLrBJLhTIyBl+zsQJGIQHLA1xf7enwR+Heu/B+x8J6zD4/m&#10;vtU8dJeeFfFXhe3+33vgO/MbyPqShirDTkVGWaHLAxysqjpj0D4u6F8NPjlpMP7Kvxk0WLU7H4l+&#10;C5r2O4sb4wK81n5GZ49rCW3ZZJLeeKRM7SuDgrzvUrUcRicPmE3KV376a15aajdrlcE1yJpxbTTj&#10;LWzUiE5xjOlFPTZ3Xrbyfr0tqUPCWoeC9H0i8+LPw18aqPDEuiRJoun3UMrR6dcSSOVM0Ay8cgkL&#10;RyAgEBSp+7mqPwz8ZeFvF/7UmuHRPH1vfat4Y8GafpnjTQ9Lt5ha2OpSSecrRFvlG9Scr97GM1h/&#10;sI+B/FH7OP7Ni/B2/wBVh8W+KfBNrnUfsKtHLrrTM7h2kudu6RpfM2uxBIPzDucz4h/smJqXhbxZ&#10;8bf2btb1r4Z/EbxN4o0/xLfLrt9NNZXeq2Y8v7Pc2/RYXTMZMWQwwwBolRwMcZiMPOq7N8kKjSs7&#10;yjZzVuZJwvK6T1a2s73KVS0ZRTfdX12+V3f5HW/tZfBLWviH8Zfg/wDEjwN8SdS8M+JPCetakunz&#10;2ulm6tbuGa2Bkt7oYwsbbANxIOTwcgV32s+IdZj+Htr4s0Qxz6jZtFcTWtq3y3KiXZNEufUbgM9C&#10;BmqHiXw/b/GK18C+KZPFV5b3mjapFqZ1bwZff6O11GhS4s5AwIktZCSpVhuG1TwRVCy0rxavw8/s&#10;D4b+NdS0vW9E8VR3Ex1TS0uPtcH2hZbi0aJiP3bwMyhlbcmVZScYPmuo6uFoUqkl+692zWyc5Npy&#10;Su43fW7V3ZI3hGMZScVvr+n9flc6f4sanZ2ngG88dPrkdrpem26315LJIsaxwxtulZpD90CPcp+l&#10;eS/tN/tA+Of2ZJvhv8WPDGn3Wr/Cy4CQePbrTdLkvZdO09o1aLUh5eSIkBG84PBzXba78TPCC678&#10;SPgp4w8O3lzb6HoNvcyWN5pzCz1XT76KQfupSNkoDhoJRnKnBIGc1zP7P3h/4ceJv2NtB+GOmaV/&#10;angfVdEXQLfT7HWJZpoIZQyTW88pO4eVnyxgllC+1bYGlSwlONXE0nOCkk1ZWcKkLpp9JxXvR0tf&#10;V7Wec51KsJexa62fntZ/qHx+0j463Xw91b4/fsh/FOK816Xw9CfCWh6gsbaXrIM4nRgWwEaWEtGG&#10;OO3Q03xp4L8WftAaT4H+Mvgv4qap8OfGnheDz5tGjaO4tkaaNReafdwHKyAMowwOUzkHmui0+HwT&#10;+zX8D9M0O1vdTj0HwzZnSbBNUunn8m3XIWO4c9QowqzN90EZ4ra1zTPDvxA06x0zT5Rpuoa14fup&#10;dL8QabJFNJp8s0JjFyhB2Tlcg/xKxVc8EGiGLnR5XCKtGUlGo4Ru48tnGS1Uly6tWbV3a97BGlJ3&#10;lJvVLRPqtdOuva9ulrXON+D994s0z9o+fwd8Q9ev77xF/wAKq0ufWtYGipDp+qTm/uQkqSKdvnKo&#10;EbxYwAyEferF0Xwf4D+CX7SfjTwtZ33jDS9N+J1udZlFxmbQbO+h2+a9u3/LtLIDl4jw2Cw6VueG&#10;dKmtPhdp3wU/ac+ImnS+KLHwavh7XPENkWtU1J7x/ItrqAHASSQwq23+CUYB5Faz/DT4lM/ifQ/F&#10;qQX0d5LZafouuaPKft5sRaLFJc3MUjbPtKyeZll+V0ZeMg1vKvCNapeSSlFRaWkZWceWcdEmr2ko&#10;2uo6LR6TyR5otrvrr92n66baHT2ek6T4suzqj6tHFrBs/IkjtbgbJdhDB1VuSCuAT6HmuQutM8G+&#10;Np9R0PWpY9Oj/wBHsNT8zUPLuo13F5baUt8oXlSmOSDkGsE+Dx/w1H8NfH9zYaXqF5omh6lojalD&#10;HPaXkasFOfLBaJ4towytzvGQccVtftXeDNUufA9vr3hWHyb2DxhYvqT/ACiO9snby5UlRvlmjIK7&#10;lPPAKkEVz06UaeKpU1UfvpWe3K+Zq292tE1dJq+3V682jbWi7dfvtb+tTe0q1tfg58NfCmm+LPia&#10;95oum6lBZt4uvLyJFe1cslq105+V9zskJZSMsynuaqeGfhrpHgzx544+KfgfSbnw/wCJfFV0l14s&#10;067laSHUZox5UF3tyVD7VC5XHynDDIFa+j/Cfwnrfw/1H4V+JfCluPCWq20ds2geS/kxBiGfy8/6&#10;uIMFZVH3GXPpXmH7Per/ABf8Sa98VF8Y+K7JYtH+M2oaP4JW/u5PMtLCJIMWsrYHzSODIEyQVkXa&#10;RyKmnetRr1IT1T97SylGUk0rK6b5ruS2jyxcXdaxaPtIqSv2e9u5H8ffiv8AGT4OWvjBPiD+zL/w&#10;m3gHUvDtikD+Fo0kup9QuWMF1ZvbffkjwVYSDkAnJ4rn/hZceGfh18HtW+GXj7T/ABZp/gGS8XTd&#10;DPiu3eO6021R1PkOw+aSJWwUlY7tgIPC12H7cfiP4oeHf2Ztc8a/APxlZ22radZtc3NpqE7LbTQW&#10;8geeNZFcSW8p5Ak+ZR0ZcGuH/bf/AGq7f4W/DD4Z2PxB0/Wo9U+IF5YWtjeWfy6P/pcKxyi4vFjk&#10;VNhdHUOo3buCeRXtZbSrY7C0aNKkr1JtPlk1K9OMWpcrulK13zLR63RhUnQp1pOrLstdNG9F2eun&#10;dfPX6Tubh73wbqHifSvFMLWX/COyy6VqWnqJPLVIWcXIIz5gGA20dQuO9ef/AAj8HeAvi/8ACr4W&#10;fEyTUdE1280qQeLNM8QeFY2htLvUri0ZLm5RM/uhP9ok3RPzh+ea2ND1jxR8K/g5f+HfDPwZbVtS&#10;8I+F/PTw3oupRY1GVVcmzt2fC+YyLkBgFYuFHWvIf2Y/H/hnV/25Jm+D2l/2F4U+IH7OeieM/EHg&#10;y8to7abRdTF7JaWjRwqR5bvbLLFcIFwrW0TdWzXkYXCVvqeJnSbXJqpLl1VrOLtquaMm0/hk046t&#10;3VVqlP20YSs07K33tP8ADp1/DU8PfBT4Wx/s5R+BPF3hXT7tfhT4unvvDV9pti6mC4juHZLhQVH7&#10;9fNaNyMgnOK9yh8SX+neHoNe8QeGrvmRYLmCOHzpsEgLIABkrzz6DmvD5/2b9T0/wv8AGT4LeE9J&#10;Wy8L+NNSh1jwzJpXi65WZ7yYL9tJmff9jl85N2xAUYHOAc1pftcfEL4s/DT9jq9174Sadeap4lfU&#10;9PsLO11AXEssebpElJaBDIflBJYDABJ6cV0Yml/amKp0oVOd1Kml3a3tFCTejajeTlzLZNPXoVTm&#10;qMJNxsvT5badF+R5i/gj4+fsd+MPiT8Wfgra6Lr3hfRfFUOqa54ChtZv7U/4Rt4MypbMWKNJExe4&#10;RVGXAZSc4Fekft9z+HfiZ+xPqHxs+HXxXbSLjwTHp/xD8K+IrHUDAqmzcSr52PvQSQvLGyEEFmHG&#10;QK6j4fftMx+MfFvjX4Z6/wDDLUNP8ceDIoptU0HS5vOmutMmQi2vreRgu8S/OVj+8pXnB4p3xZ+D&#10;Xhmf4e+IPDAvbjUrHx9oll4Ubwz4omS40uImOVI38khdrSM6/aACTIEyoDAZ6JY6p/amHq4yHLVh&#10;KD5lZ88LQununeN2pfajKzbSTOf2TnRkoS5k9k3s0+++54dpXw98LRftF/tIeB7TwnI2l+NR4b+L&#10;Gi6t9jkkTU5vLDPZRAfJcbWtgwCncTcEHOQa9ls/iX40bUfBviv4ReFZvEOh+ItY+0eNmvl+y3+g&#10;afdRtLHvhcfN5cgKuv3xiua+Eb2/7KP7J/gX4CeMrnxVrun+AtNt/D/iPxdpdmZbjTpIlUiRoApk&#10;lg8xlgVog5VNhbGCRh/tBaN+0L+z98Q7bxz8O9U0fXNN8QeOobjxVa6v4mi0Zk0cweRGkE0zeSbi&#10;GRt2TzKrDK5FbVWswxbpNpqzjBybUanJCNPmu7cspRjGaTkrPlunF3FRp/V6Kir362V2ru6Vl5eX&#10;d3PetWv/AIiXGqy6v4Dg0a+0+ayUaZNJMBGpJILNjnA4OBweRxUfh7xn/wAJX4ds/Dfi/wAKjT/E&#10;WrQyRaroNrMkrQTpGHkG5D/dKspPJDL3pLMzx3Wm2+jeG0j0OzjubLxINU1BYpLFNgYSBFBSbcc7&#10;iGAAOR6Vh+Ofhr4Q0rxZp37RGk+HvO8RWcllp2jS2dy+BbPcKrOApwzNGSp67lCD+GvmacaMmoTV&#10;n9lre6uoqXvWSbs27XtZrR6+hzS+zYw/E/inSfDfwY179qj9l670/wAVSp4Rt7Pw7NDcPcQTx2dy&#10;I3icx5aTyz527q4ZWFeXfDn4H+ENL8ar+0Z+yD4u1r4d6n8QfF76t438Na1DILXVrlEcTWElrclT&#10;azytudZUGG4PINen/sw/EP4d3UPjbwT8MPC9voNl4S+N2r+H9QtbVUW3vLg7ZppI41H7v55cMCBl&#10;kcgkHNd18XPh1onxh0h9AuNU+zXei6pa30F1NbiRIp4mWVCQ3bC43KQQDxXsLGyy2vPDSUkpOzlK&#10;0r02lyxnCzjLl0knum3bXbnjSjW5aul1qrdG97NdH1vv1W6Cbx7oviXwvqR8V+GG22NmP+Eg8NtZ&#10;tcTxScNgDpLGP7wBBI46VXt/CemX39oa9o922pweKFluBd6yyyW+hL9nUCKJSN0ULbNzJnAOSaLj&#10;4feK38WX3xI/4St477UtDNjex6TGWhm5PkSxpIT5bRbt2QcP0YV57d698R/Adp4i8FfErSptW16H&#10;Q5LXwdqvhuWJbnxpFHF5skbWbkJBcj5o3U5Ta2VbnA8/D0I1LrDzXS6v3te17XUXZ3Tb5bNqylba&#10;avq1rbf0/q+pa/Ze+NfwJ+J/wn0/4y+B7X+x7Hxx4yXTraOLTTDJcaujugd1QHaJlhMiu2AYyucZ&#10;ArH/AGh/hvo//DVHgv46eEfEUNjq+j+Gr/T/ABVbyW6PZppFw4P2u4Q4ZCs8aqHXlgWDZA4xf23/&#10;AIQy2n7LCw/APwRpeheMvGXijwbYW8oaWFtNu4r2H7PfRRRMPMns0V/3YKrJGsgdiFAPtXxZ8eeE&#10;vhPct4x+IVhNNpusyWWmXV9HZq0cbGQptIClyjO+7acj5gB3z6SlTo4hYvB8z9q6sFBtSlblgrPR&#10;p6Tai924c1leyyj+8lySXw2d1ov68tfM8N+DP7Q2m+E/HPiD4U+FvgfaN4o8D6PDd+JNH8P3UUEm&#10;rfargqLi384jzFKFZFJbDbtoIIr3T7P8N/j74R1uWXVdQitr/T5dI1m183yLjS5ApDfd5jnTdncp&#10;IyBivNv2qfhD8ME+Nnw3+Nd78E9Z1LXLXUho1rrvhG8aG6sw4zEt5EqFLi0QjcfNIEZAxnOK7L4A&#10;+FPiL8OrXUvCXi/xDJ4gsJtVnmtb6/WKO4EchLlspgSxgnaFwGXuSKzzGWDrYaGNw94TaT1d22na&#10;VneV0muZX5ZLmt7ySZVGU5c0Z9HbT+tP61PIP20fEnxT/Zi/YKl+LfhjwBdePrrwTPaXfiDT77Vl&#10;ZpNFt3QT3js6jzJBDEpOBkGRmwcGvUP2YfjH8KP21/2SfDvxg8HaVfN4c8VWMlza6Xq0a+dAqysj&#10;wccMsbBoww6ha6z4vfD/AME/FP4B+JPhh8b7f7R4X13RZ7HxItnfNaltPb/WESjmPCDJYdADXgfw&#10;mv8AwR+wB8S/AP7IfgTw/wCJF+FOpeG8+A9cuEN9Yy3c10Xa0S8U5MxEqyYkUKY9pUn5q2oyw+aZ&#10;LKlTg/rcKsppq6jKny3kt/ii0mkkvdu22S5VqWM96S9m0ktr83/BX/A6nK/Bz9k34m+Cf2yLz/hX&#10;Ot6lefCzT7G4V9L1PVriFtCup9ksKWW4YngxGI2jLFUycYNe7fE3Vf2jfDngrxxfeCvgzpur6hZa&#10;Ct/4Xtl1RdmpXw+/a7GGUIwGVs4bpxXZfDjw7q/gjQNX0vVPHtxq8z67f3sN9qFssbQiVty2xC8M&#10;sROAw5Zcd81l+Gr7xz4i+GY1/wAeWNzpusaXfS3bLYXoeC4WM4ARhjMbjkIeRnrXPjM1rY7FRrVV&#10;CahyR1uuazvzNJxb5rWk7LR6+9q9adPkp8sW12629LnBeHfBXxj/AGuP2PLGPxz4itfCfjjUvsN4&#10;15oKhzo99b3CSyQb1J8xfkZGUn+Ig1xHxr+L3x88O+OPHvwq8WaBqEsXxF8Q6bp3w5umt/L02OG0&#10;hhfU4zcrnyp3iS4miWVRHL5bJu613niP4VfCT4h/BrxF8Vfh3F41sdN8baDEL/SvDWtyabLHLDKW&#10;S6t1yPs115nys6kB1++D1roPA3xB0r4sQ2uka0t9cSaXFHcaXf3Fiyx30UpktkDyDdHI25ZY5Of4&#10;t2BXZTxUKMp1VSUqalL3HGzpyvCSSd27KcFFp7xUrO85WPZuUu23z+Sf6dtOi6Gw+Kfh3x9a6DK+&#10;nBdM8VaWbnw7qStvjJ8scMy/KFZW+U55wR6Vd8KeCdK8PfDuPw/4D86ztbaRmjt/MYglch0BJJAb&#10;HvjNcb+yZ4/+Fvjf4da94I8AeCX8P6R8N/EV54TuPDjYlW0ktGAJtypJMJ3/AC5GQQR0Arb0Gy1D&#10;4Iat4gutQfULrw7f3C3FjHh5zZybcEDuFY/wjgHnvXh4ihKjVqYeCcXFq0Xrza6dWublkno2t2nq&#10;axcZK6fp6ep4zcaJ8H/F/wAbfEniXxT4W1vQPE/g3w19n8RaHYXUkkN/YarF5EfnQxj5xt/5aKPl&#10;IOcc13Xws/ZF0v4UfsqaP+xvofjHUH0e18L6hp1v4khURXayXCSBLgAcCSIS7lz3Rc10V/aeBNH1&#10;fUPi7rXw71SLWtLWO2k1CzHnTX9u7gpENh3OiltwjblcGtnwv4i8OeL9B034ieEtWuLq4+z3UGnL&#10;qFnLatczudzRtHIAV5XgYzgcV6GKzLGTowVJyUIuO/vJTjF2s9dE5Sau9pWafLcwjh48znLfVaXW&#10;j+e/6sk8IeHtS8O/DpvCnjjxcmof2TZwWf8AwkFwiW7TvHCqPcS4AVJGcFnI4y1Uddsvht8LdJuP&#10;FnxD17T9DsdQ02PTdW1K8cJbBm+SFmkJ2ovzYDHA55NU/iH4C8S3mi6fB4W0Sw8SaPrmvi38faFq&#10;+9UvNKuVMV08Y/56xnaQpwGUN0ODU3h/wetr8OJvhJ8SvDdjq2iyXEtlDa6hbm8tTaM5EcDAjmKO&#10;PauWHtk4zXAvZ/xHP4pe8opJ262XR3V7WtqmuqW2usUunp+n4q/4DbPRbj4E/Dbw/Y2V9Dqlrp13&#10;BbTTW9pxNHPKQJ1EYODhgSw4I5NYVn+yb4OP7RmvftM6PrEerXGpRG403RdQjPl6ZqwtjbPdQSAh&#10;o1mjWNHj+6du4VL8FWj8Et4q+HOkeD9Sl0Dw/fSW9vBHdCS1trdYgUtbZXw4G37q5IzxntXT/A7U&#10;bG6+G/h3xJpmi+J9Nj1m3CR6Z4stBFe2YDO3+kR5yjbcgcnjbW1WtisH7WdOTvL3ZPRc0Z+/ZpX5&#10;Xp06O17b5yhTqWu9Vqv6/H1t1sfNv7P3wc+J37X/APwT/wBb/ZV/a78Q6tZ+OPDHiRl1LxjoetLP&#10;c2mtJcveQywSA8SW4aNSh+Qq20cV6f8ACvxb8WfA0vw0/Za+O/iO31rx03h+W9k8SGQrH4jS1Z1u&#10;DHkDEyRtC7xnkqxIztJrH/Yy1bwFpXxi+NnhRvh9qng7xZN8VNU/tW1vNTaeHxBF5Fs0WqQkjaM2&#10;7RbV+8AX+9gkeoeKfBHgTx34r0e2+IEP2i+8L6st54P1RIzHPYyeVgyB17MDsIPDDgivVzXGP65W&#10;w9WFqUm6sUor3Zzhq4Wb9xtq6UrOKTSUkrZ0KclGM4btJO7bul16e9127rorcoPHGgat4F0fw/8A&#10;tS+LrPwf4otvFEcdj/Zd5JCrs87iyiWT+PzEUBlzgnrXo/hbSr3R9f8AFEE/iR5XnnWeOxkmDmzD&#10;JjI/uq+MgHvXG/GL4Oab491SS28RQW8ky39vq3hy8liLLDeQD5y3BChhxgHoTij4Lan4p8SfFvxz&#10;cePPCV1pLSW9rYfYrmENDcpsJ82G4ViJlZWwVIVkPFeVXVGthZVKcraXcdLK8o6QW9tXfV2tZvXX&#10;qXN/XyNvwr4Z1+2l8K6lq9/Fo9xotteRato9tMrQ3Ecw+WRehO0jI4GCTWNo0fhuL4l+KvDtrotn&#10;pfiS4uLTV/Ey29iUGt2axrFDJvI2zFQvls33gAAe1dXofw30zwq0WieF3jS1sbAxaTazLvaw9F8w&#10;ks8ZPVWyR2Ncx8SpYvhjoWrfH7T/AAdrWuatpfh9LTUvD2k3IdtQhi3SbYIXIXzySQMFSy7RzgVl&#10;RqKtWcIO7krRtpq5cyTu9rvq3Z21skwkqcffl01u+nmdN/xL7rxnqaW9k8P2MwveIq7FvI5EKj2c&#10;rgDrkcUajpEGsteeGvEun3U0MriPM0LbDFs+6WH8PGD71g/CzxT8Nf2j/gevi7w/p1vqmj+KNNWW&#10;TTZrxw0luSV2svEkDBgylSAdyHnvW94fe3sEOm6HqQ1LT7UNGqy3haSyUKA1vIeuFTkFuaxqQnRq&#10;ShJNTh7rT3TVut9He+ltur2Tv2/r+vxOP/aK1HxVpHwmPjn4bG21zSbe2Fpd+H5bdpEnhlPlM4dP&#10;nUR8EgDsenUZ37Qel/Eu4/Yy8UQ/CmO417WrXRYtT8G2+i3TxXE8ltNFNDbxtu3M22M85+f7vfFd&#10;X8U/C8Ft8MpfAHw48S33h288QSOug61ooV57KckSvIqvlSGVCpJBA38jnNbnieW6h8E2+taWZrKa&#10;2hDq0NrloHx0MQxkBgcgc966qOKjRjQlGKfLUbV09Ummua3d3V0+bdPaJEuaUZRWnnp/X32MfwP4&#10;90r4n/DHQ/it4Qs7e8j1+BfJ/s+RSt3G5/eFVONrK+8MhAZGRgRxWV+z78VfAHx11nxZp/hsXFxd&#10;fDfxO2gajezRqguZwmSdo9jg9M44rZ8L+BNAvPhwDZW9naR34+12cNmv2WG2vWz+/i2/6sux3MBy&#10;ST3Jrj/gl8AfE/wi8I/b9SsNMtfHWqQXD+IvEfhyN2j1O+eRzFLcBwDLtQou5hkY9KOXL3QrpNqX&#10;MlC+6V23fulFcra6tOzWxJzc0la3X/gbenzudZ4HnPg9Na8OQ/apIZ5Li+s49rzSRtvxJEmRjYON&#10;qZzjNZPh74o+Mrr9oLWPh1rnwwnWx0nTbG+0PxElq4juoLkFJ1jbGBJEyqJIzztYMOKu+APip/bP&#10;w+0fWr3xTbx6g11JaatdXUJ+ym6jBVkkbgQbnxtY8E8DOa1tP8f/ANnfEaw8Hazqtta3erWP2i10&#10;m+uvLuDJn5tikYb7rEAHJHQcE1nKM4zqqdO8rNbu6aavJaK+iad9LN7OxSVmkun+X9f0zH8YW3jm&#10;4+Pvgn4g+G7zUrjwrp+kayniCGzuQYjM6xi33xdZCrLIq45Usc1FoWleFX+IWvapa6b/AGa11pNv&#10;qElvJp72qXMU4ZDHdBh5cjk5yM7hkZ7VX8ZfBhPC/wAQ9f8Ajb8HNf1KTxdqnhieyTwJqPip7bQN&#10;WmU7hM0O1vs84JO6ePn5vmB61y9p+zpPo2i+K5fHvxI1vXPAvjOa01JvCPiDUnv38N6muA6WlwhD&#10;NbFwDsJwMZGM4rpp/VZ0V+9suVRSS95+/wA0k1d3a5nyt2jJK11JWMuaUpqLi+u+1rvr5+Xo0tx3&#10;jXwX4E8LeCl8E/HbwvYp4R0LUIta8NLYRnydO8lwyK6dAsbtkc4PavWtA8VeGfFAvJ7u0u1jsSLV&#10;bi/tWSO8RlV/NhPPmRHI+bsR7VgfFL4K6J8WtButC8QW8eraHqXh6TTdQ0uVvku4325AbO4Y2gjn&#10;hhkHNS+E/Cvhy++HWh/DbUH1vS5dLjW109pr4/bLcouEAlOd/wAoBw2cgfNXPXrUcRhYuUpcybvb&#10;ZXtdpXvdtPm6bO99DVe7olp/X/A9etra+c/F74B/E3wTF4y+JH7KnijTdO8beJPEGkajrd/q1sJB&#10;fWFqAktjM3Xy2iLbHAypGKl/aD/Z/wDh5+3NoMnwN/aY+FTPoGn3k9zpurWlxLbz2l3GF8i4gZTk&#10;ZjdsnPUV2/w48SeOfElt4ss9eutD1m10fxAdP0TXNHuNpu7RcLLa3aZJju4HDK54VtylQBmtLxT4&#10;E8catNY3Xw++JFrpmpafITDNfaULqK4tyf8AUSKHUgY6SA5z610xzHGYbEQcqijVp/DUV1Je7FRv&#10;KKvaKSSTXu3aa3RnKjRqUnGSvF9H8tbfj667nzf+zL+ynp/7CHxT8WeAvh14u8Ra54H8SW9ndPp+&#10;oa218dLvFLG4mdGO6NHXkHJzzXv3we+IvwE/ag+HcnxY+Hl5Z6toM9/Lb/2h5RizJaTYLHdgqUdM&#10;84xivP8AUNN+Itl471bxrLaR654b+ItmvhnxLb6fbNC+l3EaSRrqJjYCRlO7YwVwAAGFbH7LfwJ1&#10;f9mn4Sj4Vx6z/wAJEtvau180Gnpb/aWBJYKJP9YSBsLOSzAjJPWu7NqscbReKr1W8Q/Z6p25ko2m&#10;5aaSTUVq1f4rPmupoRdP3UrRV/vv+VtvK3Y7jxHo/wARLHX774h+ENYhunOjraf2XcREwXCrL5ol&#10;VlPDshZN3IB2noKxfhha+Go/g9ceFdEvm1PS9SjurrS4riZYwgnlY/2Zuzu3RuSgcjkc9qvfDLXo&#10;LXwe3iseNNf1DTNa1JYINN1nRkin8PkgobVliUERofvM+ccHdgim+IvAOl+PtX8E+MfBPiKDT9P0&#10;vUHnurWHSQ/2/EbxxKSSDC0UpEnIJO3BxmvHUuW9Ko7JNe8k7XinZNWTvfRPpd301W0u616f1/Xo&#10;cz8LfH3w+8SfEpv2dvEtncWmv2/w/tLm88K61eLM9vD57KCAOG+ZfvA8gDIrstA1a707xFr2vanb&#10;ONN0RWs5lV/NWPYAwlQBdwLBvmXJxivJfiX+zOvin9pvQv2sLtNduPGHwr8P3ENveWclvBH4njkG&#10;4W0yxuG+Q5K71CncecCvQIvCnw9j8Taf470u+n8E+KfHdvG2owwXHmx6lIqhjFICTE0qrldwAJGe&#10;TiuzGQwMuWVKTfNBcytdRnvJLW/K4JSUuVtX5ZK6ZNN1H8cUtXs7310f3aPew34t+HdRbx58PPHP&#10;hfS2kt4teD3k1rdS24ijMDbN4T5ZYiT8yOMZwRg1kfC5/wBojwFpusXPjBtF1i20fxdrEsK2+pSN&#10;cS6bMyzQRHzBmN7dXIZckMqKVxkY6n7BqdpqeoaNp3ie6vdL0Vmk+zXjLPOLhzgRoRhvLQE/KeTn&#10;APFN8X/EP4faT8ONT1PV/ENnpM13M1tJqFvZvMbbVHcWse6FAXJaQIoB+8OM8ZrCNWpKjChyKa0W&#10;zb1ba807Se3l1RT7v7vW3T5fj5mDq/xNtfCcV9418dzpb/2VNDJpt7dWtxCq2V0oDB9oKtt3AA84&#10;J5wea7uIeFPEVprXhRdZt/tUMZju41uAGtjJH8rbs9CCGFczqXxM0qTxz4V8N3Gu6fdWUcmoReJr&#10;y/02VIhPBCA/luwEcSmXIyx2nBVcmmfHvwT43v8AwVa+IfhXf6aZrXxBBqOqWepQiSHVtPT/AFlt&#10;vUZQgco2DhlwaiVOE6lOMv3bls29FrZK1tNU36yV7JMOb7v6/wCHOL8C3etfBH4rXGkeMX1Cbwje&#10;abbzTeJ59UW4t9Lu8mH7FKp/eRh8JICSQGbtmuy/av8ADd143+Eqz+EvGX9h6xpzLf6Nd3UO61nc&#10;jYLa6U/egkDFWAIYcMDlaz/AHxY8OX3iDxPd6lf21xDqWu29hdaHH4VnS8haWP8ActOeRMhjH+sC&#10;hRjmovjF8Zvgzos//DN3xu0+3tofFF9NpXhuDUpxJZ6vtgMogZxgwl1DKA/BPyhssBXZL6zLNKdW&#10;NN88UnKyvdJJyfLLeyvzfZa10V2GvLq9enr0W2r1SW9+z67PxIl8ReOvghJJ8PvFVv4W1qRbe2j1&#10;a1hjum06VJUSaFkkI3KUVl3E5CEHnFVfhdr2j+PTc+LbvxpNDeTR3kMmhwxqosvs0mzcj43cqoIB&#10;PO/jisX4yeGdWieTTf2ZbrT4fG3h3w3FeP4NurdZLHX9PeIwRwyF23RMAmI5QSyjg5DVD+yf8ZtW&#10;+N/7Mv8Awtu/+Cdn4Z8dNAtj4s8PuUCxXsDmIxEhs/Kq9Hw2PUYNL6u45S6sLcvMl9lSjz7KSeri&#10;1FOMk2k7rRykTzR9q0nra/X09LfO52fgz4nfB7x/b23iSRIv7TXS5Le8hmhIubWJ2IZJAQGG/Gfe&#10;rnj+PVvDfhq6i8D6Za3moNp7No9m2qLaHULhU2pbh2BVHAwykgjIGRjNcj8dfFfwE8GafeeKPiAN&#10;D8P398yeHIfEV5azCNb24j/dwXRiXIiJI+cnA6BgSKxfi94L0nwRqGh+N9V8aeKNFvPDmnafDHY+&#10;B7oy2etq00cckUlncq6zhVcsHVlmRASCcVnRwlOpUhJKSUr2Uk2m1Z2TVm1dpO2qTu0tw5r3S362&#10;6efyWvez9L9z4m8JT+PL1vAfivTNaht9H8LWU8OuSXkKRzXkjFZ+FOfPRVwzEeWRJxVX4QQfFj4U&#10;+BVsfjHPDqV9b+LLi0TU/tx/0vS2kP2adlwBHKIyqsgGMrkVwv7XXw00T9oHUfiJ+z54H+LmqeCf&#10;iA3w303VrPxVo9pPJPaaZFqEr+WGyscqvLEwaNWD7WycDFdN+yR8TV+Pf7G3hHxH47um1DVE0G2t&#10;vEUsmny28j3EYA85oZhvVnAWQ5zkscE9aurRlHJ41HZxc4qUeVqUeaHNGSe3LP3tE94p2XukU6nN&#10;VcVfRX3Vnd+t01azulvpc81+LPh/9or4K/ELQfHK+P8Awf488H6lqF9He2viGVrG8i0+SUSRrDcR&#10;hkke3+Y5IG5eK9N+O3xj+GHh7TY/AHj/AOJOj6HceJI1XwDqQ02S6lhvNqqs6gKyko8isCcAg4Pe&#10;s6y+GXxF+C2oXnhv4Qazp9v4PvvE0N9cWfiq+LQ6WHbM8FoFUmOOctuUOWCvuGADmu68b+P08D3W&#10;oan470vS7fw1pMayrriyfNbNkDa6YwgUkZYsBgZOK1r4inWrUWoqfKnZwtBy1TjeNpRUk2k0k+ZX&#10;WqsyqcOWNm2/V69Nn+urvr1SLWl6jp0OuWngjXdLe4utMtfs0erLb4huJPLBK4/hZ/mbjK8EZ6Cv&#10;KvH/AI5+A9pf6D4Z8X3N0NH+IGt3Hhuxi/sObzNOvWDMpkbbuhRpE2hmwpO0ZxXonxH8V+FvAraf&#10;qvjDWI4dF8QatZ2Gh6tGskkUd1ctiFXaMHy1kfGyU/IGYKSNwznfELwV44+JVlrfgv4efG+88N+I&#10;7FVXTPE2n28EzQTRurmC6gZSsqk/KT8rbHODnmuPB+zp1I1KjcYv7V2kntzaRl8Mmm0ldWaSdx1P&#10;h017/er9Vr93R67Pzvwr8Kv2tPhL+0bN42174keF/Evgm809bWKztdHe1vtNkhGZZVRSUlaRQAzc&#10;HPTiuu/as+Heu/EfwVH4q8A/arjVY9Jmax0WHVGsxqB2lxGHBGJScKM8A89q7KRfiJb6TPrWpwJB&#10;qF9KiXEmkwtJGgWPBdo5W+RDJk5TnaRnOKm8D+K7nxboMek+KooZb6OFIrma3h4+1cglRjHGAeCf&#10;ernmGJliKeLtHmhaL5Ukml3UbLybVm993cI03GnZN+vr/l08vLbzHxNB4T8MfDjQ/i54k+Dt0GsP&#10;EGmat8QtJ0a4N1qWm3rGOMXpEB3TvG23zRj541Y4IU1r2fiXxl4F+KPjDwp4jN/fQ29/a3Gi6jba&#10;Y6wajb3aySRwRyj5XuRIpWUHACFCcbhXzp+2F8Wk/Ye+KGl/tI+HbG+vNWsvGlrP8Tl8Ps6zyeG5&#10;I9mozXtqfluYIozbyRTRZMUpKnAY5+tNG8cw+LPD2pfFL4UIdRNxFaXEWi6lNJaSrblVJjuYJSfs&#10;1xsJYHA+XaDnrXpY7C1MPg6Vdx56dVNKTdkpKUXy6t2sm7SbXNGUbpON3nCt7So4Ky5baW7pWfpp&#10;ZO3RrWyZJ8H/ABfpnifw1o+saDpkbaTqFi0E0caqf7PvImKS20nJO4NlcHpj3otPA/w2k+IWsDw3&#10;oGmW9xHbrb+I4o9NVPldd0bnCgPjr3wK8g8F/swfG/4DfG7XPGf7M/xrs4fCfi3WT4j8XeCfE2m/&#10;a7WeWST989pNAQ1tIydMIyswBYnNeo6Pr3jnQ/jTq2heJPifpupQ69pbXfhXwudE+x3UMcX3j524&#10;7xggEsMg9u1eZi8PRp1pzwlZSi43S95S3V1JctrxV3e/K7c173RpF8+8bPX5fP77eW9jz3wj+0l4&#10;e8SR+D774/8Aws8Q6Hqy65qOnWGqppc0VpZeUpT7RcEnMUcoIWNjuVmbjFdZ8XNF8PeIvDviD9lq&#10;w1e6m8Q+IPCLatoenx3EltcXcVvMgWWO5I2LJHL5ZIznG0kYNdlc6d4Q+I3hs2/j3SfMfScNqFnJ&#10;dbgpHzAM4xuHAI968t8PaZ4d+DXgy30n4wftF318PE3iy/1Twn4k8RstteeH7aZ0ZLTzGBESKSkB&#10;Y4U7wDya2p1KFaqqlGMoTi7qCvJXu5xcdHpHeSum1rF3uNuTlaX4f8Po76+ito7M4H9mz9pj4E/G&#10;/wDaLk+E3xLvtSt/jd8J7abR4rzUtEntZ9fWKJVvNQiONjxOR93qPvDIYV7l8LvBcPhjTNc1r4eX&#10;WntZ614gl1K8VYZYVkvGYCRsOTs4AyAACRnvXB/tg+CvFT+E9Ns9YsYNe024iuW16TUtIe7urC5w&#10;j29zbz20kUsUaSIA0cZIZO3HOl4a1vUfgHpHij46eMrhv+EBudBhv7qHQ2uNSP2lYhvuLVH+aOIg&#10;H93glm+YnrXXjo0sZh41cI2udJKm3zK8ZfDGyi1zNuUYW93XV30ypylTg51mrq+qVl367bd2m1dN&#10;bLpPEVz4usvjvo/ifTfiTdWek2um3Nlr3hubT45LO8kx5kcvmZ3RSqA3Kggjg1J4g+G2jeLfGeqX&#10;niWTTPI8UW9uvhm/j0lJGs2twHR2dwVZjIxZAQCMkCvO/hL4u8Mftg/DzwB+1L+zh8arjVLaz1+4&#10;e7gvrRbL+01ZTG8N1b8mOVBt47rzXXL8fdFg0v4b3PxktofAGreLdfawuPD+oO0kK6qh2RWouUHl&#10;qXIIjDbfMLADkVx1sPi8PUUIL95BOEko2nFxcpWcWlJ25LttOytGTRUeSe3X169n+VuvQk0fw/4n&#10;+Inwvurr4yeB9P1rxBo2h31la6hcaXAzTu8REgEaufKLsArR7wCFHIrynwPb+MvjV+yHZxeCodQ8&#10;EfEvTfDs+kO3/CPvbro95GAVla38xg0TKBsYMwIPBNfRWkNe+GLnUNO/tbSbpdTvJri2tzMIrjeX&#10;b7RnPEgUYOBg/eB6CuH0jRfiDonxA13XfDPguwe6m0eOz0W6s9eSNo7dZMMxVgYzgN5gQjORjdg8&#10;Vhcc4xnyqKtKM46pR6px5ZacrveStbTZrQc4yu7dV00111T0tv8A1bVf2d/jT4q8feFfC3jO+l0P&#10;VtL1y3ax1TW9Ivl2R6lbjymyjAH52Rvl+8p4xSa/8QWtfi34q+Dvi/w7od1o2t+HJP8AhGZJpI0h&#10;1C8AIn0qdJDzOQUZSARtcehro/ht4C8N6bocnwy1DQ9PvrHT5he3BawhgJvGffveOPhJd3zb1x1r&#10;K8d/Bi88d+DL7S/iJo2l+J5F1z+1tPt9csViltTGQ8UcNxb4ZZFKqFn6kfeB5FYRqZf9em2uWL0V&#10;t0ua8ZLVK6Vk0+VW83dOUZShyv59tfk9umlrJJ7mH40Hw/8AiF+z/Z+Hb7SNW8F3+pTaPpkmiyag&#10;tjqmkXUUo8mOOUBlaUeUypg7ZUyAeaufHG08D+IdZ0u50vUZLfxRJHPH4Vv9NYhm1C2gM6wTqOBu&#10;Ck4bk5xW9qNzZ+MvHd98O/GngdpYfsMEl4b7T38rVleAM0lvOvD+QfkbO1g3Irn/AI1eDvC/gyfT&#10;/HGjeDoJJLS/uL7zZ7lo4zeG2FvE7sTkHiP5uuBxV4eovbwheSb5pJXTXvRVldtXTsk77rRu97VJ&#10;aNv1utdfLfb53ej2MGz1XxfpngT/AIW5r/hnVtI1jxlp8MPiyzs5nu10nUgoSGWGHkeQHwX4AAzm&#10;u01Txn8SfA+meE9G8SwSa/HrsS6ZqHjDw/Yrs03UCjYvJU5CQE7VBBOGODgGsW2GvXnw+0/4efEC&#10;UeC/E/ibQ9sWoaffG5/svUgoDmJ3AE0ZOMf3gTkd6wviAPEXhz406H4Z1HTrHxDpeqWNnofizSw8&#10;ljPBcr+9ivbeQMIpA23e0ON2QME9K6PZwxFTllGOnM7b3SVlyybtaOqXvWfKk1qmzS+m36dvLtfS&#10;11fRGV8cPjL8OvgH4h8B/Dn4p+O5PDumatrk8cnjRtFeKxsr77Pm2ubh8eXbb5t6b+FG4ZxnNeta&#10;Evxp8N/E6O2trnStc+Hl5o09xJe/a/Mv0vnl3Q+SwPlvbGDrzkueMg1jan8MPg7+0Vb6t4kj/sLx&#10;b4b1O0utL8RaXuTULXU7qB1WJ+SY90ewq6kcng8ij4N+FPB37Pfwxs/hVp9vDe6NbzWaaXZ6VavG&#10;ttBM4VdsOTsiWQ9QcDJ4AFY4mphamDjCCftVdSjJKzbb95Ws4yi9LO6as1Z3RnH2kpXdrabdfJ/n&#10;fTSysrNvA8WaD+zf8W/G8Pg19VOn+PrXw3cf2KtvrQtdXisjKDKIxnLeWQOoOAcdM1wvw++PeieG&#10;fiXN8Df2i/E+lrruj6XPcak2m3kLLbaLvCwTXVqpZ/MkB3Fo1wOpxmt748/BvXtS+La6trD2epWe&#10;k6Pdx6DdyaDFLqttdXknl/aYL5CJbdYc7fLIKODkkEZrmfhz+xZ4L8ffEv4T/tM6h4tuPE3jv4fw&#10;3Gi6t478Nasi2+o2qb0a0vIVLCR1J2HJycEHtXsYf+zI4FvEVW4uD5d24ztJpKTtaLtZqzak1pK0&#10;jKVTESceVKzlZ69HfXyd911Tbu3ovUfEVj4c/Z0+DuofFh/E+oQ2enWsVpHH4P0s3haxaXFukFtg&#10;sz/vAzY5wrEVu+P/AIc3fxX+F+rfBXxb8Tf7N17xB4TVbjXtEi+zXEMox/xMLdGJ27TsypyATg9a&#10;5f8AahuLrwN8LPFHi7RR4h1Kx8P6VDLrXh3w3pQup5rVpwtxIsLNktHCXkOwhtinGSAK6z4Xaj4b&#10;1P4e6N4vtNVj8RaZb+EpH8P+MI5DNJqOmuiujk45JXAKE7gU5z1rxZOssLDGJ+/zu0rLdKMorVdL&#10;3au1JNWXus3k4ylKN/8APVPX5vba9n20x/hL4P8Ajj4Q/Z5m8Ey/EDR9a8WPZTw6PqGsWqRi4YEq&#10;stysJxM7DBaRcF88jNM0e103V/Fy/DbxD4vmh1tLfTrz+xY72ERWN1br862vSRQ/JIOQR0rgv2QP&#10;2gviz4m+LPiv4I/H/wCF2mx32lWdj4n8E6hoMkaN/wAI/djannWzt50UiSBt3GDn2BPffGvQP2fP&#10;iFf+E/iZ4+87T7y18TfYdH1YXn2IreFWEW8sVEgJ+6pJyT07V0YijXw2Y1KGISvL3uamotXklKNk&#10;rLlstlZrXzTIyjUipL/g6Pt3v33a07mM/wAPv2jPhz8erfV/B/xL8Pa98ML7VJJ9e8I6xpaR3+gy&#10;SEfvLa4X/WYY52yDIGcGuqk1/wAR+MtF8TafrdnHbw2niC50S6uEjOxLRVDidwOuf7y9M57VnfDv&#10;/hLfEHhC50T4reI/tXiBWmj1SXS4Tazwx+bhEmg3HMgAUBwcMDkCtj4UxWWp6NrHjfw/qTXkM2t3&#10;kN01qzOjm3kKsEGTliw2MD0IasMTUfxVFFyhaPNGNr63T0STbV9Wruybuyow5Y2vdefy/C23U5X4&#10;efEnwvrf7W+vfCnWPBOpWkuqeEdO1PS/EX2KVtM8RxpbmMxpcY2efArdCQzB/aodf8BeNv2d5/B9&#10;z8PtK1zxP4bh1Kew1azGqMxsNPlcyi6KPy7QkEcHO2tjTn8AaLJN4w8GjVrtbeUWEelabqHmQyYY&#10;gqiE7Y2Er7Sxxgqe1Q/Dfxd8OdR+JHij4E+A/H2tQ+IfCtuL7UtEvpG80C+y/mqsw2zRK3y4Viq/&#10;d4rWUpcznTg+SMYqcXdrSPJzNrWNnKNt0m7LRKKPej11e3S9m3a1/wCXt66dKcXiCTRUu/2ivBvj&#10;P7foWsSQXardSP5U9l5nlvGsIXKTAkHI69DS2PxG8KfEz43+IfhpYeM7HUrHwjps8GpSeSjXmiap&#10;csGQkg7gBEQDlRg9zzW/8GNX8NW3hm38C+Frpbr+wVuLOYf2KLRBcEltzQP8yqWzhkynvXK6zpOg&#10;+NbXUPjLonwkt7Lxja6HAPEWm3lg1rqLWcbO13CSnFw5jB8oFmG5hyM1UfZSrVIzi017sZaJq7Sj&#10;zJpfZT101auraMfutdtfXXZ+i3fbfyfaeKbO48WfDbxh4X1K8utHk0W1hEl5YzBUkj+yiSO4gZTm&#10;Nd43HOMFW4INVfhtoF6nwP8ADuoeMtQsPEuo22hxpqGtSRRr9vmYA732qEYdDux1GeKmbXPhnbeD&#10;dP8AGGn3NzbaJ4u1C2/tGBtHedoraW3IW2udvNrDGDl5G+WLocA1g+CfCum/CC5vLDw/Nql/4T0P&#10;TQvh2x+1RTWt4sozLHG27OVG3ar/ACnd8veuWMZPDOmrxakmk1a9lyySe9+a2l2rav4StObX/hnb&#10;X7/60sdF4d8NP4La68Ga/q51KyvYZ3s7OaRS96JAXMDYxlh91DmoPAGqz+K7m9X4deMtNjt9C2Jq&#10;un3bpNcaRebcmyu4wcxnZtzznpWNeWNkngnxDe+BPFM+qapa6Rd/8ItY61fQwxNPtMkcf2lgQjI/&#10;y7s/IBg+tc38A/hHqL/BvUvjF4j+Gnhfwj8cPHXhFYPHOvaHfvLBc3WG2SEq5ilcDneBknua29jT&#10;lh51ak9W4xWi+J7ycW01HlveSTtKy1T0x55RqcqXTX8bdLPVWaumtHrqn2HxBn+2fETw78Nbjw9a&#10;3Gn6h9ovWv8ATIWWGzmsohcrG5GQhZ+mcZByORUFrHq7fGG5vNd8X3Vn4P1/wpbyaPY3VmgXR9WW&#10;Z83Cyn5t8qN91vlAX3pmv+JLj7V4WtrTV447rw2dNt9cs7y3f/S4b9PJYK65ZZyqnGd6EHBwSCOX&#10;/aP+JnjTxZ+zfeTfsq+ItB1zWNU8dW2iWWsaWWvLXRmW5CXa3CqrNGI1R0OV+QnOMCtMNQrVZUqK&#10;SSlaDk9k3K6k200nyqL03imtbtF1OWnZ6vXZd9vR7pr0XVHdeAvDX7QF/oHiiX4j+MdI1fUf7Qmf&#10;wpNplqqRJZhB9nVjzuk3DJbp83HFcF+x18WvE/ib4WaRF8dPBur6J4w1rULywv7LUrZmW2mjmYK5&#10;L4KRzKMpjKk9K9N8XfEmT4Z6zHo8eraTY6b9gjO68LSCCTACtlRloScrnqCRVe81628R/EG9vLPx&#10;XbS2MdrB9suLORJokmiBYRngmMnI+ZTkDsKxjUlUw81UpJKdpKUVy25U1ZJK2rkm13S11HrFp30t&#10;/Tb/AK6Gb8WdJ16Tw5HoPw31bS7jWXtrq98K6drUwhtr6+jQm0ifI3MiTYLBAWC89qmHiP4t33gz&#10;wv4f8QeBdI8P61qWq29v8QtLa4e4jlhlhPnSWksQ6NLuCs+NqjnFfLPxU/Yy8S/G/wDa8+D3xq+M&#10;H7SPxYuNF0lpb/Tbjwxq9s+g+HNYZ1+yWyskfnKk5BLySZ3qNm8ZFfV3iOLxVoHxD17xtL45hvLe&#10;/vrW50TTdQ0+XGlpFEy3hhkQ/MsoxsRvlVs4zmu3GYXC4WjQpwqRqScXJ+7JWlzOPLfaVl7zbirW&#10;0b05sqU6lTm548qu1q09E93ba+t076KL0uY+lePvC/xr8H+LPhT4vt9N8O+LPDty1jfeG768S62W&#10;ef8ARp3XAEkUsYzkA45Gciu0ttE8PeIPCA8O3i2N3od9YJHbbZBJAIkGNy56bSOAfT2rn9Zk8A+M&#10;bK1+Mb2Wi6hJb6Ut9ts2RpJol3rs80D94isSBzhWzmq9x4I8BfFT4LWvjDwf4V1LS7+40j/R/LWS&#10;G6tlDMxhZS2MFs59jweRXnVPZ3i480I8y81CTSvZtp2urq92lpdvV668r5l6/j/VumpT+HniLR9X&#10;/Z2uNQ1G8tr211C31DS7yKxdpo7+3HmRsybTkFkJ5B4PevJfgb+zb+y1+wnYaH4k+C3hmdVvLOSX&#10;xheWPiqVpLLR3BEWpPayM32hUmVYAqjcm7qQteg+HdR1/wAOfAuwtPCnhCw1XxLp+magvh/w5GIb&#10;KLxBNHG+Ej5Kwh5NgJJOFyWrq/hnBrviX4H+B/G/xR+GGmaP4qj8KyN4s0nT4hGtgXgbzrWP726P&#10;zeNuSONwr0JYirhKdaKk/ZVJtSgp25rKXLeN02l9mTVuayadnEhqn9Yc0lzpb26NS0T7XWqTTXbV&#10;EngzTPDHwq+H2veOoL691LSNc1qPVJGtZGuU2yBELQqfur0LL2IY1T/aZv8A4ieEPhjrHiH4Q/D3&#10;X/EmvWskVxo39h3UMcl2sh+ZULsA5jUZ2NjPABzXO/sX+EfDnww+D/if9mL4c3msf8UTq04ll1Ey&#10;TSQ3N9m72RmVQJoV38MhZedvBBp+neKfGmv/AA51jVPhjqFjqkun+JoNPuoo7ya02GKQGYxJIoIc&#10;Nn5QSH5wax9j7PMpT+NQmtZ3SlF25HJJ+7zR1a5tU/K4+Zzp2Ts7K3W2y8lppromu3R/7LvxT8I/&#10;GzXbf4w/DPxJZ6tpHiywhh8RQtcxxahoWqWq7JbW4hXncTkkYBBHGRW58TNDk1HQW0i+0PV9HvfE&#10;3ip7ebXdCsVZrGOMNL9uumBG2MpEqF+T8y8GuI8B+Gk8P/td69qujz6Xpun614eieay0fw/HaC7v&#10;WLpcXckvLNNGMcMDzjk12jfEbw38Dtf8P/D34pfFi6h0uyt0Gk+NvEWowp9ru9wT7LeNhVZ38xNv&#10;A3E4HSqxdPkx6nhU37sZRjrzWSbS2tJx91P3fete24oc0oK+j/DfZPfpp1atu99HTn0r4n+GfCfx&#10;hv8AR/Euh6toytPp3mQvEr3Dxtb4uIUYrKuDu2nIAIIOawvjh8G9B/af8A2vw7j8W6nouoLq1qfE&#10;V74Xj+z3UcCTB2WTkPHFIycMc5HTNebaP8Hde/YM+IXirxr8ENWbWPAfiLWIZ7/4b3N5e3U3hxYV&#10;Z9QubMySyL5tw8iuIwqKiKAoOa9K0H9n34d+Hf2mvEv7WPw7/wCElbVPG3he2stetW1WdbO5hVPk&#10;k8gg7JVXaMgjbjgZJqpRo4Ot9Yw9Z8qXNRfKt7puEk37vLzS1vJOSvG8XzEczqx1ju9bu1rbd7p2&#10;6NaO+6cST4ZeK/iJ4w+I+pfCv4++BrGw1NdPulsbyz1MuL/SY5tsMmOhLLjeTg7s1yPxW+E/h7xb&#10;8ZJpNL17xN4J+IF14BuNN8O+IrBRMkmnieNpFaI/u5WDYwD8wDHHWvSPhR8PrXw14km03wf4Wig8&#10;P+HdP8rw3eTaxPLNcTXBMlzHL5u7dGG5VgxOcjAqL4xald/Ej4BeJtH0nwzrlrrkOn3J0yGz0sy3&#10;sV1busgaFGZN7HaNqZAYHrWNLFezzJOguWMuVO20ebq4tyXLazlB3W8b6GslGUY83S93s+qurbWT&#10;1tvr3Ma70zxz8RtA+GHiTxlr+m/2h4f1JTrVxpZVFuL5G8seVnLRhsENGT0fnpWD8Ov2gfEXxc/a&#10;38YfCrWf2QPFGn+C9NsVjX4ka5YR2kM91FI++JUc+Y9s+B5TgfMdx4XmtvR/Dnh3x1458M3/AIV0&#10;f7Fo+laDNqesRxu8FxpOtXCZZJYmBzJJEX3xuQyYBHJFdT4VOg+JI9Q8LRyC4vL7T4b63upL9TNe&#10;2gG1ZUAOQI2+XDAdeaJ1aNKjOMqd24tLePs+afNeyau0tk9LPZqzFKNSVRSjpZttW3e2+lrWbVul&#10;ul0YvxEn8DfGzxT4u/ZV8aWlndtNpMGpf2bFeNDcS2hddk6MOQVdfvKe1S+IJ4LDQZLzR7rULKTU&#10;pY7CbVYYo7iS0gjABl/3NqkMOvU4zXjfgDxf480L/gohD4R+M/hnQ/si6TcTeGfFDSlLp14/0c4w&#10;BgknnKntzX0P4i8Y+BPBHi5vDni+YQ2utB2sXuNPP2bzAASvmAbffkiqxmHqYGpSowvKLhGpZPmT&#10;bS5mt19lNpq6tZ7BBRlFS6u/4O1vW39bHM+JNX+FP7QHg608P6P4nGqaZq3hiS80jUNNsy1uFVzE&#10;t1C5A2Xcb8oo2uM8Vp+CNLHib4GWfh3SfECi+02+jtpLqzYlhNbsFIkWQ7mcADzFbqc1zPwr8O+K&#10;/A2ial4Wub3UNUtZrtrm6t4vLkuNND7pklhQj96jyfuwB90AY9Qs2m/tK2/xvsfFnwz8c+E5vBmt&#10;SQSeJPh/4i0N7PVtMu4I8Xctndw7kleTcjypMpORhHwcjOpSh71GnUSjBucXJ3Tt00jo2tfetH3d&#10;9Y3HKMZaJ6tfLqm+tktG1tpey2wPD/wa+K/w/wD23Ne/aN/tyC68B3Xg1tCvPDqgyS2k0biQXcac&#10;lhKSwZB90AYyK6v4UePbPUtI8ReNbzwxc2V1bzPPpekh9yXEaqfKjhZlUAueqH7rHmuV+KPxe+JV&#10;v4a8TeN/2fNIv9U8QaPq0b694XvrAR5gYqqhflO+PZufchyxHXg10nw7/aFTxR8RIfgJ4i+Fd94Z&#10;vB4NXxHa3DNFPZlfMIaNGB3b1xllI43Y5rqxVPGYjC+1qQUuWMYuzUZKMEviju7qS95LVa3ve6go&#10;xjyxe97fO829d+rS7Jq2hvaDrPhP4heH5F8a/DfVtMga1jTW9ONuD9knu1KyJtjJw6Bss6njOa88&#10;+GnhfxJ4g+EHhvxf4i0iPwz4o0fVryG4Zrr7X5sEEj21peqwwWiMJWQjAOcbuRUz/wDC/PCv7UMW&#10;p+C/EfhiPwH4jmt7+20i3Nyl7LsUpfvcbg0R3s8bpt2kBMDqa05tY1rwv+054g0m1t7ho9H8M299&#10;ocKzx/Y7+6uDINksX34siPaGHykkk44qY05UYyjSkneKqLVuy1jKDT0+KS5r3tZdE7r+Jray1084&#10;6376apd+zsmcH+y/qPgW9/aP+JXw21j4aap4N8WeHjHc3115hGl+J44f3i6gBjyjIyOpdwA5yQel&#10;e5/CPxroPj/4fWOq2xt7KDXrq4Ph2RbyOTz8lsyx4YhgCCcKegr4s/aA+Knxc/4Jxa54M+LXgPwh&#10;4r+J3wv8aaxft8SfD/iVjfX2gXU21d9vciMzJbJ5joYX3JhFAIzmvqnxH4//AGYPh58IbVtAi0nw&#10;9o9lp0WpadMlq9vZ6Yjrw6zBStvk5TOMA53AV3Z7l9Sr7LEU4uUa1lBxblZwThNNN80XzcrUXdKL&#10;tGTVjPDVozjKHWFk1a1na+i2s1s4u2jStstP4HQXl/4eX4XeNNT1KTWdPmnaa6uLxVupYxMQJSAc&#10;iJv4Qe3FY/7R2v8AjnTfCGn3ngLWoYde8xrexW8h/dT+TJuZZo2IJAbZkp85BO0VV8Haj8HvFmq6&#10;d+2Va69Z+HdY1jQofC9neahrMMcV2HuN0WDvMczMciPHzEHgdq6b4++FvgR8Z/F3hP4WfGfTnuLj&#10;QfF1j4g8PyJqEluqaxbK5t0fZgvkO52ElWxz0FeTFwo5sqlSDaV3JcqdpJe8km7OKbS3WnTY6JqU&#10;opLR9fv1t521t1bt5nnN7+2P4o8PeCfAmuWfwI1bXNQvNC1BvEmn+GYzczaHqlrLAJrJ4T+83YlZ&#10;tv3l6GvavHXhvSr/AOIXh3xSunXUdzH+9bVo1GyzhC5Kyj1bO3vg14l8bdI8SfDb4v8AhXxtL8St&#10;e0PTo7+4+3XVrpsk0am5kQNLdMEKfKygGQsPlbJzUH7V/wC0D8Q/g7oi/F600fVI47qO6g1jwtJM&#10;JYbixtTkX1km3LzurcJuAYduOe2WXRxlagsFFRdRT6y1bbtF3092Pa6eilvrjKtGMXOo7JXfp1et&#10;9lpbqlvdXZ6l8INO8YfEDwH4m0L4taHJMs3i+5bRbPUvlSSxSUNAyleQD19a5/8AZL+Hfh7wH8I9&#10;f0X4S+MtRuLaXx9qHmL4m/eFZPPImtVZgDsB3bTyfSoPib8afC/wo/Z48H+JfiJrWuWtj4m1G3s9&#10;H8Q6fbvb3Ok/ao2aGa5V1fYy5CkFSN2O1eM/CHTPiB+zj+1V8O/2O/CFvr3xG+GHjjwvf+L21bxz&#10;4mF5e6XfW0v7wW80MYUnzCrKhIXMwxjGKqjg8Ti8FiHGSgm3NRtaMlSUnNq+nMlbTRvXyJqVKdGs&#10;uZafDf8AvaOzts7Ju7SWyukz3f8AbB/ZzHxm+E2qWnw8+JU3w98RXGnzaNH4w0PQftdxZwXska3a&#10;qi4IaUKitKCGUAnI5NeefsnJ+11+zH4fm/Z/8ceEPDni/wAH/DTwjHZ6ZrXht2t9RubyFgAr20jH&#10;iSBg6tnDMrc13vwK8ceO/Gvws8K/F+91PWPEGraauqPeaPHbpptzcRtMYmtrmJyEeeHbnPyhyuRj&#10;PJ4Y8I2Hwu/aK8QfFWL4xT3Gn/EOzsLe30TUtJTzNO8oMAI5VG4oS54kzsORnFZU8RiMPga2WYjl&#10;nGDbScW3zxkk0pJKa93mkub3dWkr3vSoRjiOeDa5lZ9tE7ab7yburXk+yd/C/wBpv4t/snaJ+2n8&#10;Ovhb8WPhX4c+z+NLiHV9FuLy1+ySWmrQpwbqIgLIzK2FbnDgc5r3j47eNP2S7i6+Hvir4ua1p2lT&#10;6r4nWx8F65qUZi2aghz5QlOPLdgCoduCDtzzXL/tI+GdEvP2mPh34o+KP7PPgnxUmjpNaaf4q1q5&#10;T7VYXMrgIBG0bAKVywYMPn4A71nfts2dv8LfhTYeE/AvwrvNY03XvENrYaTHpejRX83hG4kmHmas&#10;FuYpUWOP0wDuI5AFd8Y4fHTy+nB1IycGm1UTW8k3F68unK5RaXMk1a7V+enzU4t8q+NWto94pLpZ&#10;/wAr22u7XZ6Hofw1+CHwI+KK+GvhZoeh+HZvidfTX+saJYaaNurXUCgvdoynaJFXBK9GUEgEg1yO&#10;h+N9X+Fn7Y/xWf4w+Im0fwjHpdjqmneItZ0m3t9FitbgLbxWK3ZO95zcZL5yo+VcDIz6BPofw98a&#10;WXgPxf4g0vUNSvvAmsR6h4c1jUt1pPbXKxm1lnkSIgMHR3yrLs5BIGAa8o+A37THwc+I/wAXPGH7&#10;MOqreaT468M6reRX3wi8VaU22XRYJvMtr+FZ90czTI4n3Rs24OvA2g152FVbEUK9SUZVLQUajaTc&#10;V7Re8nq0lGMY80lZN2bS5U7caVGUKUWo/EorRJxSW3a110dkr7bM1j4k/Hj4daFDo/xZ8QfDnQ9Y&#10;bR9Qi0+XTYkurCbUN/mWkPlyMpSaWI8xjg5+U81n/GP4S+PfGn/BPLXPht8WvDHh+bxX8QljN1Y+&#10;E9Sm0salJuE32e2aXcY7kJH8qH5WIxwK2PGth+zj8e9Q+JvgHwl4Yk1TW7ltJ1TxJZX+lI0Ns7x7&#10;LcOjMjQyFEKl8gxjBz0FdN8Bfih+zp4hTSP2ddA8M+ILVdFtW1Gx0XxNoeoNJYLbS+WJ0uJwf3e8&#10;t5TFyZF5HFehPETwtOniKNFqdOcak0oWtZKcXdS5lG70T3S5k4uw5U6VW9Kcr3Vt1ql8XzT000sr&#10;Wict+wV8bvD/AMafBd54g0z4a+IvBfjTwDcHwTqFp44tkk1K9jtIkeIXLqBuY7h0OQW4zXI/Bv4e&#10;fs3eK5Pip4R13wNp/g3TNc8Sx2fxE8O30j/2VdeLYEWa5fTZMKSIvMiUzKAXfcFBC8+h/tF+CPhz&#10;4x8Lx6xp9lp/h+61jxpZana+MLW5F5b6pqFpcxC1jufszDzBMqsu1iGXau7OMVY+LdtoHw58OeMW&#10;1b9lzxr420qbx9Z6jZaL4WVr3UTeztI76tCJGAVY5vcKqbc8cUQxFGVSc8PzwdZxtFS1hySjtKUr&#10;StJtxvrG17oznH3VOpZtKz0Wrbje19k22+V9VF6WuUviH8N4vHFnbm48eal9obxhaavoulzapa3N&#10;q1nYbEZ7dkZWEJVSznO8DO4c4rnPgv8AsiWPwM/bN8TftRfDL9qi9m0f4oTkar4P1yxiu7TUI/KL&#10;xw2twDvjVPmIxkY4rymLxP8AtGfsx/s5eCfh/wDED9iLU/Gmh6GL3/hZVnqk0eo6xa6ZqF6yRy2l&#10;3ZfuJ5AH33EY2tsxnjLD2bx9F408PeKPD6fsq2C6f/wjum/bPCvhDTNYWW213TVizNDLazJtt5FG&#10;I43EoO7jBArtqUsfhaU8NSrx9lUVSF/3bhKMWrXd5OLdoSTtdJ86lbVS5YerUU2n7mt9dHKKTutm&#10;uVJac2qklqmjS8OeJmabxJ4R+O3hbTfEWj6Pp8+teEtTt/CzXH2mwyTPYrCyZadUBGxM7xtOM1wv&#10;iHwj8LdA/aqsf2gbjx/dfDHStZ+Fdtpnh2+srNba0vIBcJcPbT2tyAYrqLfFwuMIzKwyBVr49fGf&#10;45eL/wBma3+JP7MPjfVZPGnjDxJaT/D/AMN3/h+3iv8ARLssI721mikKi4jhCuxbOcHqRitj4yfH&#10;D9nXV/B/hL4d/t8fHPRfDuvLaz3i66uhxW9lrlxEY4Zpora7SSS35cfLyD83zEYAjD0cVSkppO1T&#10;nhOELykuVJykqfJazkrN6pyU7Ky5lvRSlilaLumrNJczdmtNHdpS7NN3tzXduj/ZXufHHwRstd/Z&#10;e8Wy37fYbl9a+HepXN19o26TcyAtYCXkyNaXDPHlvmMRQ1xGmfDj9m/X9Q8XWNx8GB4X8QWvjA3O&#10;t/2DHJb3CX2Qz3MBG0EMuJNyYyC3BOa7r4ifDP4vfERtM0XwZ41/4RTxX4D1SLV/DXiB7H7XDf27&#10;xkTWV3HwwDBiODztB7V43+294M/aF0/4u/DXxt8Npv7S1Sa/kv4NStcW09xNGgP2CVSdsiOvmICy&#10;8ZHSs8v9njcwbVdU6lVOUmpSiuaK5rv7LjNLmerak5aaWalLlv7t0tdvvX/DaanvHiv4V6h49+JL&#10;aLqF5N9lutH83wv4o01o900RQCS0v4mBWXkB0kZevcEVHZaPp2py+GtV+O+nJa+JPDEL2t9rUcab&#10;LuwT51aZSCBtYBxj7j8qQCRXGeIPir8Kov2tfhzd/Ec6x4W1nUNBmHhO9ijdLeZZh+8sZwP3Yljd&#10;SBn8Oten+MvA9l8SYLeLwh8R4v7c0nUv7StryKWMieHO17a5iOd0MgyjccHBry63t8PGjGs3GMo3&#10;UuVq3xRdpK6adve/vX926Nfd1t5afL/hjzO08VWvwj/an1W78aatqF7ofj68jtNUh1aZVt0mEPmW&#10;Wo6fIflnSSA+XNEDvV4g4H3hS/ED4OeHvEPivw9r3w68YWvhfxx4D1g6npOvaVeJHa62JgUFrqUC&#10;sqvHN9wsvIcZ74ruNM0rVviD8Ob/AODXirSdOm1jTtLXUtNsY5hIbeZZWa3liB5QIyGNXHH8OecV&#10;5J8ZtH+Ef7UXwV00aL4Ft73VvE9k91Z6PHePp92b7TrgSXNqkq48qXMbFVIwXA7Gu7C1PaYqDu4W&#10;tCUlaUbcrSk03GLTpqSabtaOrurkVEvZu+vq3v8A1sfQMLatrXgm80bxHZSaPfQpJczWsNx+8tGI&#10;ySjMCHUP6jgGuA1a8+MmlaBe/F3wFFc65q3hGx+zXmi6fcRSx6/Z43yKsKkGO7jI3KARvGQOorqv&#10;gn4p8IfEvSdN8a6Zr+p38kljCjaPrAC32m5XayueC7cYcHIyM1y2q+NPC3wd+Pkvwe8Q2moeH7XX&#10;N+reG9es4QlvftGP38LyfdMig52NgkYK9K8vD05U8RUpKF5R95xaey+NWvfbe13a8lspFyl7vb/P&#10;/hy74d0G3/aI+CP/AAtX4S6hpdjN4q0W2nZoYRcWt0I5w7RyocEOAHQg7ZI378VyPw2+Nlj8Zfi1&#10;q3wQuPF8ng3xhZ6m02kRSWwDl0BmimSKYlbu3uIVY7kOVIkUhTXdfBjXPAfhvXfEUvgy2hjPmNPe&#10;abp7LExmkm3STrBwp8wfPkck7vWub/ac+G/wKv8A9oPwR8SvF9mum30d9azeHvFVnCEaC+BZYUMq&#10;8qsgdkKsCjZwcGuvDyo/WquGqRlZqTpuycouyaUk/ijZJNdbaK104l7b2StZvr0vpbz23+VutzY8&#10;cX80Etn8QrvwHL5Ov3TafrNmkbNbhgGjR9rD5AcFSCCCrDINTfAvS9H+HU19onwge20m3tZG/s/w&#10;isi/YJ1I3NHDtH7h1O75R8pz0FXfC3jLxfoXiVvhL8Xbq6NyzOtvqz2Y+yaspJw3y52PtxkdiM0e&#10;H/E/hLw98QLX4a+LdGNjrQ1BzpuoWcA8u8UJuyT2YL+Yrlm6n1eVHlurX0bacVs7PflWl90n0adt&#10;Pdcvw8zj9Z8NWvxVuvEnw/s9Q0nwb4u0bxJatoN/FZuTe28ii48mWFivmhl3oSjZBGQQRXT6/o3x&#10;R1C7s/DWtaho+oLY2Mp0zVvMk+1RyF8LHJG2N6qQV35+YFc7WGTd8beMfArfFHwz4S8awWrf2lNJ&#10;HpWo3DBN0rttjMTdCxJYAA7lPbBqn8d9J+KmgeGdJ8ReD9Kvtas7bUmsPFljprKb6KzP+rv7cnGZ&#10;reVY2ZBxJGzDqKqNapUnSg7RUldc1rXtZ2lvZuPwt2Tdtncc0tZf1/X/AA3Y5b9qW5+P3wWuPBfx&#10;6+C1j/wkd5Ht0rxx4Ua6+zQ63p7EbZ0U523UJyyMOSMq2RXTfE3QvEepftH/AAy8XaN4bkm8O31t&#10;dNePDalZ7C8WMOkxkQgfOuY2RlYOR61k6z8TfG3xk/Y+vviNpGiX1p4k8P28erxmwtQsl08Ezeaq&#10;Rt0LrGxKHs3FUfE3xMv/ABr4U0/9p34c+LbbxD8P7WG2m1Sy0mYi80a4jIJuocdQAxSWFhnA46V0&#10;UqeI9nGMoRU4OpSb7uS92La0v7z5Ho3Zx2SRD5VUa8rW31/pr1S9TuvEvwi+HXxnMXii21q80vxF&#10;apNBb6tp8hR/JYOv2aZPuzQgnJicYOMcV5Donw5+PnwE/bT8Atp/xWX/AIV546sf7J8XaDqCtLpb&#10;6ogkkMNpDgvYPLCDMjM7Rl1aMcEV6LFrXxB0j4sD4r6P8QdNvPCdxGBrWirZLsNuybo7yF15WTkh&#10;05BxkYNdT8QfDup2+oaZrvgyf7ZDJqwe709lDjyGQlLiJT0ZOox1ya5qOKxGDvQlJTpzhJWkr8ra&#10;el2tHF2lHpezTV3apQVRNfl+H3f8N0Z5jofjzVPiF8CPGvh6LUNM0jXPBfiK+0LWLO602S8tbaa3&#10;uN0STQNuMkE1sysrYIO7I6VufBzxnrWkavqmoeJvh/aQ6RJZfaLHWdFmSW1DKFyFwPNtSUKnyX+X&#10;K5UCu18SWPg9rjVfEll4VW6k1i0MepX2jf62/kgGfKYLz5yY+UNzj5eleI/A+TwL4Z/ac8VfEb4f&#10;/Ei/msfEFjZXniTwlqQeNLCOSLgTW7j5XBU7XH+0propOjjMLiOWDStzJWb1fKnHmWq1vyuSa6Wu&#10;2wm3e+m/6r/hv+HNX9s/9n34i+I7/wAM/Hb9lGfwxaeOvDesN4jsLXxGrTWPii6W2MJgcBv3U3kk&#10;7ZFUZPWui02X4l/tWfAPwH8RLTxFoOg65q1xjxRp8dj9r03XNMc7LyxkRyHQlV4OdyNnrXXfGHW9&#10;F8AaVa63ZeJtP02xbULe9sWurUyxKwb5wuOU3KR06Vi2fgLwkPCOg/ET4S+ItF01bPW7zUpbjRro&#10;mwl+0Rup3oCQF80oxwAQQa56eNqSy+ippXhJqE3G7taV4Sb0au1Za8rvbS1pWHj7Vyu/eWuvk9uz&#10;v5nmv7MF18Vpvhn44/Yo/ac0vxF4P1jwbqd5B4F+IEepSNb6ho9xcM2nyWt7gb3t1eOEq5LbVXdk&#10;5r0f4IeN9V+LHhIfD74//Cy80HxboepR299HrlgES+uLVhtu7eUEo4f78brjqeM5FX/DPiTUPiV4&#10;ntvh18Ro9P8Asvir4fyr4h0m0vSJoNWt3EVy1ue8RR9yyL0IU9a8z0bwJ8dNT/Zc8b/DbUfFPiLX&#10;/wCy57oeBvEmpSBtXsJbbLwb5AF89N6KqvjJDENnrXRWlTxsqkpqNOUpQlo3ZOT5ZSg+zkm5Qb7O&#10;D6ObVqNSz13/ABe1vvWi6WRX0HxXr3xC/aC8Yfsd/tG6lJDqmkfatS+G/i7T7c2n2/T5Ew8RGcLc&#10;x7gN8ZG7aG4INe4W3w90fxF8LLX4QfFLxSfE1jLZx2sz+IoVW7uJIyGR94xulXarB1GcrmvG9E+M&#10;Pwe/bI+Dfw9+M2peGNSbVNL1m30vxekOmvFqnhzUvLCSsSvzInmjnIKsjV0nxa+HPjWw8Jx+DvEf&#10;i/8AtLSrrxFHLo2qecYbzRdRWRWsyrr96NzuRgezdOaMdTlKtToyvRnF2lGy0nHSUoPpfSfKmtX7&#10;t7pBQnGpFSjrfVX6X3v818jiLvWPDHwe/wCCgF/8HZ/iHrGg658TdH0m+8GW+rW0t1pF7Pp5lFxH&#10;A27CPLEWZkBBUpuwc8+yfET4h+I7nxFrnhDw5pizeIPBv2S/h06S/wDsq6ra3QIilSUjbuV0dWBz&#10;gjnrXk3/AAUVh8d+B/CPh/4gWOjW99deHvEUniDwfcRybbzT7+zsjK1jH/fW5CPEOxDEEHIr0jSP&#10;HVx+1J+yl4b+Nnw5kfw9rmuaHBqekrqFsMRXDgGS0mVv4fM3IVOCCMijFU41sHhcfJJxklTlJtNK&#10;cbJN2SlyuEeVp6pqUk9r0qkvacj3aTXorL57W3/I5b44eE/jn4P+Ovg/4xfBjQ7y30i41m0Xx8dO&#10;1VJoWtWUrOlzaEcIGIYTQnIYZIxXW/FHQvgx4K1HW/2wrbwlqdxdf2ellrWqeE5pJ5762DhUlEcZ&#10;KzCPuQMgA1k/sh/F6X4i6JJ4M+JfhS60PxXdJfLNatbSNZXdusmx9kp+XOc5TOcdK5P9n/4ZfC34&#10;HDxd8MfDN4vh1L7XJZdF0iPXbmaKCR8kmGGf7qHltqEjrUzjUhJ0a14zopRfL/y8puWvNLmd0re6&#10;0pKy2TSuJP2l46q+vlby/wCG+Z6R460vwBp/xf8ADesah8LLfVv+Ek0C+sY/EFwrMHWZI3fTyDlN&#10;kyrv8p/l3qSoDZrF+L2ieHfCuk+E/AsOj2Vn4S8STXmhXsk0+19J82PfBPGsmVZN6CNoyRjcpHQ1&#10;1Wp+GdV1zTbFdP8Ai2o8P6paWVvaQ2tuoa01GCUOt1DIc8sRtaNuMZweayf+E+TXv2o/F37Mvxe8&#10;GWraXf6HZ6z4Xu7mHda6vbBQlyVJ4juYbjaDHwShRxnmuLD1Kl4yi3L2cW2ru9k7XSlZc0eduy0X&#10;K29GwlywWul/z0/r1RxnxF+Hv7R+h/D7wz8OvB3ji+8RalpusSTapqkDG2vrazbLRz25zh/KO0Nb&#10;PuDpuAPStz4ceMPFHxj/AGcPD/xn8EeL7HRfEOkxztqdvpdsz2lxdwSlLm3kt3Iwj7TxwyMQRkVZ&#10;+Mn7NvxB1v40+H/jX8OPjlrumG1ureKfS47seSVXIJxgrIGXhlbr1BBrD0/wn4O+EXxn+IvhiTxk&#10;tjpvim3h1O68P6lZv/Z5vpfle6t3TmIyEASRg4z81dyrYfF4KPLKMqi9/SGusrThJWs0+ZNNK2jX&#10;W5LU4VNtNFv6/frb+t/QPBvjW48UTRSLpF3a6prFrJe6brNv/wAecoOF8piCVEm0YG4dRVrU/wDh&#10;JY/iNH420LXFudIh0+Ky1zQ5LXP2i43ZS7Rh/q5Y/mRuzAjPSub0jwlpXgb9nvXvDnw01nT477Q9&#10;CmuRpsN+7x2khP2jB3neikA7Sema63wf4s1S4i03V4tHW+h1aO3mkazulaS1WWHeHkT+IMeMr35r&#10;yK0YQlOdJLlu42dk7aNb3tdbWejV10Oj3ev/AA2x5N+1J8NPjxq3jTwr8cP2VfFeg3X9i6o9v4m8&#10;C+JtjQapDcsgmCOxBtrhFAeNlYZbPXOK3L/4wa+3jDxh8IvHPgDUJtP8O6Db6mZtQsSkU9u+Q6pK&#10;vDlf4vpmrfxW8V+GfhL4zm11PDGppZ6VDFd68E0x5LfU7GZvLeWNkzvkgYgsuNwXkZFVPiH4wk+G&#10;nxPb4laVe+Mb3T/+EaRLrQ7PThqOn6tbtJgTW/8AGs0e7LqMgp1HFelRlPEYalSnTUkovkla0r80&#10;ZWcle7V3ZtXSlq0lZc7lGnUlNNu7V9vm9fJ6/kOgtLfwb+0Np/xw8G3dzcaH4h8M6fojaa2pgW6X&#10;AbdFNEGPEuwhSowXABGSKZ8JvFvgDxp44+IGmfDS0h0XxDHrC39xqX9mpDaX14h8q5WRozh58p5c&#10;pyHwY2OcV1PjLxF4S8HatpMeveD4f7BWC2vLe5jtSY47jd8p2YyhXIIPb2rwv4q/s8+D9K+JXjaT&#10;U/grYt4L8WabqfiLSPGvhnWJraSDWDCC0d8Vb9wZBvAkAMbdwCtVg40cZFxrOUW4JRejuoyWjTkl&#10;JpfZvey27VJxi01383bT9fktztPilb+L/hn8T7P4vQtqF9ZQym71jwjqFvFcSWcMKP5mqaY4y8cj&#10;KVSaJOGAB2gk13PxS+OPw08CfD6x8a+IrT+0/DLTW0uoapa2bY05J2BiuXCDKqpZS5GCoOSMZrA8&#10;FfF7wR4g8DfCjxN4kt5NMXV7e30VLLXpsX+mag1vs2GVMh95jx5mdkm5SD8wrT8ceJdf8OfD74i6&#10;DrPh64nk0zR7qaCRtNVP7Th8hnQpt4d4/uknqAKxqwlUqUqdem7wfK7PlulLl0dnrF9bvdX5krjj&#10;K+sXv9/3afp+Zr6pq3gvW/inoM98smi+NLzS5Y/DevJprypLaAh5YvOH7tkkG1huw3cV5P4H+Dum&#10;aB4p8YfBnR/hpfQWHifR7XUtYt9NIsbR78XhE9xa7ceRdlNsu9Plbbzg5z1H/BNr9oTUv2hP2Jfh&#10;/wDFDWNctbi6l0t7bXjwvl3cMrIQV6KQNoNbXj668Va78dbD4dalpN5ptjdWkd9oPjPR7hTHFcQy&#10;7ntnDfdZlGCvR0c45FVH61luOr4GWjp3Uve2dOTd1s7LdRu3vJbkU5RrUVVXVJp2/qxyvjr4e6f8&#10;cp7jxP4t1nUPAHxOtdNm0Twd4s0TWd1xHFY3f2lHcMgWaNm8t5ImBDo7LxXp2paJqut3Gl6zrTaj&#10;BqVi0OoJd6eoaKKZosTRqvBMcihlIOcZHcZq94w0uXWvEiWvifw1p95p32G5Deaud8zx4MKn7yZU&#10;DJBHavP9AXxL4R1DxH8CPB/i7WLHWtO8P23ibQrzxS7XVvCkspSS2WUDLJGU2lCSyhwea4/bVMVR&#10;iou3KrpbqKk1F2esuVaXi7rVtbtPaUYxle29l+iX6fqczea5rV14D8Y+IrebTviJ4ZQ3n9seD5tF&#10;lttUhkKlmS3Zj8k3lHGONzLkEGtT4X/GTwZH4B8I/DbRPCXi7xV4W17wY19oOo+IrM3EiNA48ywn&#10;YjcLmJSCoYBmCnBJFdFJ8TR/wu/Rfhz4i8VWAHjDThqnhO6s5lCzT2yj7Rbhxw45yAxyR9Kd8M/i&#10;LoWv+Ldc0jwv4YurVtG1q7TVNJkTybix1JFyWhHR0mU7lI4JrsqT5sO1Ok+k007K1nFN2SV1JWuk&#10;tnF3fK1nyrm5k/v7/wBIrfGT40+FNJttDsPF3hy11bwF4k1KPw94xgutK+1W8cdxiKKWQc7UWZo1&#10;lDqdquG4xmoPEvw88D+NNX1n4O/E/Op2ek6rbKbTUoHhWd4wsmnypPGVZJIHCIJFJDKoyCc1oeDd&#10;RsJPHWm+MvDlldx6Z438/wDt7RdQs9yR3iA/ve4imONjoeG4I5FZ/wAcNY+EHir4o23wq8UfEK68&#10;K+KTp/8AaVr9r3W63+n2k6PJ5U/3Xx128kDcSMZrOj+7qQpUlKLSbbjdtNNXk0ldONmnJPVcr05Q&#10;lybytrp/X+XXT58HB+2d4B+EX7Tdx4C/aY8G694J1zUNFFzqXiS9heTRz5bBIkF4qBSjjlS5IDZB&#10;2k4r1u8vPCnxO8IS6JH4sW61KSRbrw5dTXW1r/b+9ieEqQG/u5Unjg1SdtN1L9prxT4T8WeIdJ1P&#10;R/HXhGzl0LQ7xzMz+XvW5HlsDGYXVkbjuM15F4J8T/Cr4Tftwr+x9Jr9joQstAttQ+H+g6nGp2yO&#10;XMkdpJ3TAzs6rniur6vhcbHnw8JRqQpxqOzcotJK7imuZKLfK1dqyburayqlSEveatpbpbReev8A&#10;n8j3HwR8bfhj8RIrDwb4tlFrrmqaWLw+Hdftzb3BgaQxnar43YdSOMkcdK5OPwH4x1T4oeKtMi8Z&#10;aZb6xZ6vDN4bj1a3S8stasRCrW/2qPAljuYSJYvMRt2za4BBIqT9spPDGv2ngq0+IXhe/wDs/wDw&#10;mVgI/FWisv8AaHhm880eVd7GH720Zj5cq9g+SO4oweGviZro0nxRoJ0LWvHXhP4gNYeKJJJvIW/0&#10;uCaTmIgkJPGksbKCOhZDwRXLh6VOnh/b03yKd1aVpJNNNO+3K7cr5kmrxezjJVKXNeOt1/wf8vXy&#10;ILjwhp3hr456P8V7qfWvDMnj+yOi/EDwvp15JfaVqUwQpb3UTp/qJoyu0zptypAkXPNb/wAS/Dmn&#10;fFT4qp+zb8bfhLput+A77RXFlqWqakrXC3CoBvijKht+OrRvkFQSO9N+Fut6h4n1m48NaJpLNpF9&#10;4oupdY0Z1EMvhu4VSzrtbmWC4YCQFMFS5xxVvxx4d1fxp4y03xZ4B8dNNpNm00OpWMOJZrG6+6sy&#10;K3zBlbgjjK5onUnHFR53yyjBpSu04vXkaa1Uo/DHmbukrNx5SfZxjFpdX/W/XTW3yOT/AGPPC+q/&#10;CSz1/wCEXjXxdrMeqeEbh9J0278RsLr7Vpm8vazpcHDzRlG2gSZZCCu4it+x8N6pp/x38efDXx54&#10;i1G+8O/EPS4bzw+rxgw6e9rAqTWySD5lJGyZS3dTg5FN+Knw9u/iHZ6t8RfAPjS9g8TaHpz6XcR2&#10;8Sqv2xcYchx/qyDyvKke/Nc7+0Lomr6Vq/wJ8R6l49k0vUvAeuifxBq8cjNbzwS2fkvaXsakfup9&#10;zbJCCFkRSOtbKX17FupzpTqpqStrGcYqaa0vZzjGzWvvNa9XzSw9O0U3b5ef4aaP/gnrWjXlt48s&#10;hqz6ZJ/aH2m40jWrU3BWNimN0mxvvE/Ky9D8xqg2u+BB4z1DR/Fvh610mbVpbRlvriPyDqmC0SRS&#10;HPzyJjAz1DDFcktz8YX8TeIPDvhL4h+A9Uv7eSzuJBDC9reNJ56BTOhJVhJa7kDp1dRXXajruk+O&#10;21DwtPLp1v4qWxkmtdJkZHnhdGPlXESyD5xnbnHQmvMnQ9lLe8Wujd4rR3d1fl7XXTvY3i48v9eR&#10;wHjhpNJ/bAtfhj9qbS7fWPDv9ueFdVW9k8uTUrd/LubCaNiY2V4irDGGHUVp/tV/C63+JtlbfZfh&#10;VZ6x4h8JahaeKNFkjwl+whkBmFjOmZI5xtwF+5J90g5qx4b1HwJ8e9KXwj8Z/hxqfh/xd4bvLe6m&#10;XVFaDbqEsTRreWcyHa4YE/dOAeCOK4/4eabov7On7WXh3Tvivo+uvda74JGi+A/Gt5fSXkYEUrz3&#10;On3UgwiSA7ZElYDepxnK16dGVSNSMo3VajD4Vrz2V7xkpJuLjbmtfTmktzllOKi3J3TfXZO6Vv1/&#10;Vbnq/wAOviz4Y+L+s32r+AfGsOqaHeeF7PU7Xz18uXT5GeVMSwsA8ZJjYncAQyMOMUlv4f0uzhm8&#10;L6XrMNs1nJ/a1rGyFofNmywZXBHHmZIwcEMQRXnfgH4V/C/4f/ta+LvFWjaTIv8AwsTTFTWE/tAs&#10;39o23mbogu7MatbTNKExtfLMMEV0/gHwn/wqzxjqHgXw94mm1TQpE+02+k6pN57W9u5C7YmPJRWy&#10;CDnAI6Vw4jD4anN/V5O3LCSTS10s02rpuLuk7Lm1ej0OiN0kn/XS/wA9dOm2ofEb40+HtC0q1tfF&#10;Es2i6zBo7avDb6lpbCwnWNwsqNIVKqUPzDkMFIIzWrqsXgf4p+MPCOvar4T1CS80iKXUvDniLS71&#10;/s9nPJCVeOUxsAySIeBIpU+xFUfj6reFrrTJv+Egkh0W+tf7PvNLmhFxa3FvkFgIyCfMA6MM/LwR&#10;iq/xh8XeOPgjoWm6h4I8FDxJpz2GLyx0door0W4x5kkduxAnjRG3FV+ZcdOaKNONSnS9hpOfMl71&#10;lqrNXskvNNu6bXWxMvhbl/S0/wCCbWoav401H4l+DNM8WfDW8uNF1LSbiS91G1+aPSdUglR4RIyH&#10;KrLGX2yA4DJg9RR8KL7V9H8Lap8O9e8ZR69q/h3VZ0uriG1K3E9nLMzwPMmB++EZCM65DFNw61W1&#10;nw78TdC8H+HtP+C+tqtxpNzDKYLqMmK7s2jYvA+5s4ckBWzlGA7Vm+FPitP4y8UJ4+TQ2tJm8Kre&#10;WsM1u0Ny9kZzHLFMrAfPFKpBGTkEMODWfs/bYd8iXKu2jTUm1dO9rxbWjtpd3cblK/Nv/X9f1oaf&#10;xr1rwj8OfhReeJPFfiQR6fDcWsdjdalemANPJMDFCZhjAZ8KM9zg1L4d+C3gLwamu+NfhP8ACe28&#10;M65r00Opauml3ZtYdSvAAzeYFJjDH7rOEAbvnrVT9pL4Q/D/APaB+BzfCrx3Y303h24ubO+uLi1u&#10;NjQtFMsiE5HzANjKHqKxfg944m+Gup+KvAvjDQfEWl22gtNfW93eSfbNPudPVQxkt5QS6gLz5LDc&#10;uOMitKMZTyxujOXOpPmjsnG8LaJq75r3VtNGZS1rpSjp0fn19NPzNFrDxR8P/C/i/WvBWoQTWdvZ&#10;S+IdG0e41CSS4s52QyT2O7/n3d1byyp+QtgAgYqz8Fde+FXiXxpqmo6JeRrr9xY2moapstntZjbX&#10;1us8IlX7kuPmAlQD51bIDZz1OnXnhPUYrLx34djs7my1Wzto7PVrXLLcwuxKow/u5bIJHGTXIeE/&#10;Fs/hGxh8EXmjS3l5JqV9aWMlxCViF1D/AKVJbGbH7tCjkxEnaSCvWs+aWIo1FZ8+nWz6X5u6VtdU&#10;7u71Wt2tZrXcf4h8L+M9XuyNY1LUrS4kuri003xdo+oRzTWtiygpLJGww4JGxsglSM55rTn1jxVp&#10;Gg6xP4V0RfFOu6LDbxR6SLryRqluxXc5LAKkpXcwwSMj3ri/HXxb1Pw1d6DrVh4ZjTxY3mJpOi3U&#10;xjTVbeb5ns0Zco06orMvYso9a9b1DUNI060sfF0WrS2NpJsRreSP5JDLjCsMZVgeMjgGivGtShTc&#10;4Jp7Lu09tHezWmjSve1mmyvi0R86/s2/Hz4sw+MviN+zx+0z8OH0y80Gzute8BaxqGy4l1nQjK4E&#10;UiIBmW3YBGA6qymva9DJ8S/CnQtR+FmuJZtEtrd6RG1wVjuXUFjYz7tzKhyy5+8MA54NZvxd8JWH&#10;jH4heC7yfRdWuLe11T7YviTSJwq2KxqQYJHX5ikhPKcqwXB5Aqjb+MdA1nwl428P+DJb7w9r2hyR&#10;wXEH9mfvbNZZcw3EKMNsqNlmVh2LCujFSo41xr0afI5crklrBO/I3bVpSerXRtpKziRTjON4uV9d&#10;+uvT5flZeZp6V4ksviF4Sm1WTw7501lf311q2jzRr9qt7iFnVVTIwziRcK6kZ+U9DVTw1+0r8Plt&#10;/C/hz4qak2la54isHn02HUtPkiE21QWDPgor7Tg4bkg4rp/DsVr/AMJZqPhLxJrUU2rQyLeWsccP&#10;ks8O0KZUx94BiQT24yKj0zwrq+ufC+6+GnxOl/tK6uBdQwyXiqHuIdx8p8r0YKQNwweM9a4XPCax&#10;qRfLdNWdmk09VdO6Wl9rpJX6q3zO3KchrPwv1Hwp4zXxn4c8QXDWupMNPk8/TVuDEGDeWtwQN0tu&#10;pP3icqDjNc3qvhzwb+1H8JLyT4t/BzVm1zwreRtqngTzyglvLGUzQXFkNw3O5UNEysNwIU8itL4O&#10;+CdT8Kav4mt/AHx9vvEOlabb2+nXvhm/vvtU+h6pbDMiLO2GeOSMgFGGQecmuo8W6RPJ4cuPE0Wt&#10;3EtjJeQ6hb27Yhk050ADwLJ1wSSy54B46GvQlWlRrRSneSceWa5oyWzs1p0e9/spxl/NlFOpFtq3&#10;Sz1/pepR+KfxS1nwpoP/AAseTwRqPiLSLvSbW58T+EXhWS7On3DKkszWcgzvtx80kYyHAcAbgM1/&#10;EPiX4H6Z4A03xk2u2d14H1yykt7e+s7Z/LhspuAwJOY4wR1IwhHbFd94avtM8VaJa+LdtvNcLbtF&#10;DqihWaSMNkruHTkZK5wDTntLKRIPB7eFrO+0y60+588zPG8aE/8ALJoyPmV9x5xgdDXnxxFGnywc&#10;GnFu9pWukttV8Sto9+jT0LjT5bu/Q4P4hfs/fDr4/eD/AA9ql/rV1dX3heaObwp4y8N6w9rerGAA&#10;6NKn+sSRFCujBkk9K5X4Q+LrOD4t+MvBP/CaQ6n4d8VadDrvhXSLiSW0vLARL5d3DKj4MaMyBlIG&#10;0hj0r0r4W2Euh2WqeFP7K+xaPaokFjp6RhfsChcGMbT93up7CrUNnp0vjGDwn4k8JXGpTR6NI8fi&#10;iSyXYsJO37K833ixUk7emB610Rxk6dOph5tzhZ8uq927U7rs7pXUWt5WvzBGlGL5o6PS/mcX+0B4&#10;ttdH8F+Efi7a/FvR9HtfCviS21aP+3tn2LVrOcNALc3a/wDHsT5n7ubJQuqrICrZGPc+Cvgt4A/a&#10;RtPix4K0VtC8feNtB+xXugy6xLbNqotT56x/ZsmJp1jLkMCCV6ZGaz/jJ4K+BngP4ceHf+Cf/j7R&#10;NSb4ZfFDw/deE7HUvLMy6NfCRZYUmmb/AFQbKmEtwJIwvcVB8bPiLJ4L+CujfF/43/A++1u6+Ffi&#10;6NdQvrMo2oWMNu3kR6xBt4JMbq8kP912GDivSwtGTo04UXK1RzirWjzwk/curq/7xS5ottxfLaWq&#10;OepLllKTSsu72f3evfX5HqJ+FHgvVx4v8SeHYbuG68VQtFqen37M9pJNs2ib7O3CyY+UshG4VyXh&#10;n4U+MPD99ZWukaVJp+l32jpb69Ja60qzabdW3EJjDrvuIpV4wzEp93pXT3nxK1fxBewr4GjEa2uo&#10;RTaxY6xbPGxtinmb7dgMPuQhgAfaub+G/wAVE+LsF1baW2k6to2oXd5bW94uoLcZCnCsQh3BSOCh&#10;w6EGuCn/AGhGjJy1jpe920rWXVapK8fRbq6e3NTbVnrv6/15HpHh681LXNOu9K8TL9l8uURxxvaj&#10;bLA6/KkiMCpzzkDivL/F/g288L+OrGf4XwQ+LpLHTUt9Y8MW+ufZb610eWVmE0KOTFdJHKMoj7WT&#10;awR+dtegaTF458PXY0278LwNY/Z0to5rW9371yEVsscqQpJ75CjvXnXxI+Hvw88JfHnwT8e9U8Ge&#10;ILG60m2n8Nvrun6sEt0jv3AQ3sJ/1kRnAIcfckbJHzVGA5Y4iST0cW0lZpuzsnaSau9NHdX67Oqz&#10;/d3j3Xy1Wp6j4Y8aeCPiHZ6h4fEMiy6fvTWdD1i12SohzhmjfgowGVflSO/WuQ8PaHqPhX4Pw2mg&#10;aHb6xf6fdS6roq2MhsYJt0pAXcrMoIjJ3c7W25xT/iHpPx08F+Ol1vwH8MNB8U6W2hG11BrvUDb6&#10;oSJP9QGI2yx7S2M4weOhqjfaT48+HqQ674R8HXE/hG60qHTbzwTY7YpdGtZNwmuVVjiRkLtuVTyv&#10;IpUaVPlXs5q0mpKLktWr3i7NNN30va60vdJtSqe7qv6+7zK3w38Yfs4ft0+DtY8S/Dfxfp2rW7Wt&#10;94d1O8sZkkvLJ1zE7BWB5Vi4VmUqy+oNdd4s+GGmX1l4Z0eFLG/XwjLaK8OqWaMqxJHtjuo8jEU8&#10;ZAZWTkAsvA4r8+PDX/BFzxN+xh4/0j9pP9kH9pTx94T1ubxm1nrVr/Y66hbXNncSHyriWBWG+3BI&#10;D5BKhs8Yr6j1/wDbH+Mnwy8eat8K/jT4R0W18Q6Eugm1UxtHY+LbC6uBFf3+mSseZIlyTaN867T1&#10;GDX0GZZPh/rEf7DxXt6WrUZJxnB3UXdNWa95e9F6J8zUUrnBhcZVk+XFQ5JbLW6d30/4J6/HrOte&#10;IvjH4i+D/ivw7fWWmyaDY32j+IrHVgrXjB286HC4eJkYLjs6k+hrk/h54G8BD42a18SfhL47ktrm&#10;516aHxto+reZ5tpdTRr8kII+RX2B9h+Un5lwc1c/abuPGvg3xZo/jj4TXuka3rFmyLf+BdQuFjuN&#10;YsVlyZbN8gpPECzjqrAbSO9Yvx1+EnjHwVaeKviN+zt8Ov8AhKLnx/qljJ4x0e915rORURPLN9Zy&#10;nIjlSPHy9CwzXkYWMZU4qM1D2sVFK6UbpxUufmel17yd1HmVk1qo9VSo4yvZvl127rp3/wCGOc+P&#10;X7Of7UPxe8VW/jL9mr9qS3+HwvJdT0/xdoOqN/a+maxGI9kAWBlUwFm+WUKysoYlSSK0f2Y/Cnx9&#10;+FXwZ8Cp4/8A2g9Hmh0HU57bxxZ+Iomu2W0Xci2EN0GyXilICzSgkoFDc5rpfg18WPEHxs+F+h+K&#10;/hjo8cepeGfEraZ4z0XxUF+3wmAMk6Fo/l+08Iwb7rg+9Zngr9l79n/xb8Q/E3i/wP4w8ZWGqyap&#10;cXniDQG1lmh02+vUDTjyXDJ+82o5jYMFZAVxk12TxlSOFngsZyxjTfSnGUlbmjaUt9VJcsnzWsrP&#10;o8vZqVb2kG3ffXRel/xt+Z6FoAt/h/4hbQ7y+1S68zUo4rfUmmWSJlnkkaO3kC8p5YGAzAAjaAxr&#10;V03Q47P7Zd+AIEtbmDVJJbyzlBMU7MQZOCflY9cjAz2rxT48+FPj98P5tS/aC/Zk8PNrHiSa60zQ&#10;/F/hnU9VWCDV9Ls2lDzxF/kiuNs3ysMZKrnIrYfXNN+Lvw98P/Ej4L6rr2oeJVh0/W7rQbPW4bfU&#10;LmBJGhLTx5MbjIdHA+ViuODivOngfaU4V41E4yai3ppKyb54392O9pPR7q1mlv7eMakoS6K/9Pbf&#10;9DU8Vt8M/ghousf8JV8T9etxdXd34l0211fVSq2oAAmginVDsgBOdrH5c8HArU+FXjL4WfEbwXon&#10;xM0LxrY+KbOWKbS11L7VBcuyynLwu8R2Mdy4ORk4GaX4X/HzwP8AtJeELpfCukXphtNYn0Txh4f1&#10;LTxDeaXNkjMkT52qeoPKspzyK+bPiJffCz4E+OPAHi3X/hLpWoaTF8StR8K+MfEnw7t7iwjsZLqH&#10;bbzXllEBHJ82EdyCoI3qa7cLgKmM58NVU41032d/dlpZ8tnKyS95uTaaUr6ZyxEKcVUjZx73v+j/&#10;AD/Db6U8Ma34WufiTrGh6Bq8N1qPhdJbDxJa21jJ+5MkK3UKSjpuaFkKsMhirLnIxXP/AAZ+N/xX&#10;1a/1Lwp4i8HxrfXXjFl0dGvd6torhWS7A4kMRAYfdOx8q2MV0CSa98PtY8aXmi65N4qn8R2txrvg&#10;61keJQ8lvbKn9jxyrywDJvVmzgTMO1cF8af2T9Q+NvxA+DPx9srK40DxF4LZZNU+yam0V3Yxzxq8&#10;ttvXKy4lOCjAq20nvXPh44CpJwxDSjKKtJ6tSUXK1vddnP3dtNru2ukqlTl0Wvby231Ov8R/HXwK&#10;fiFrXw9+MXg640fT9BnF9onia600yWDwoArs0u0rCwL7SpxlT6VD4c8EeHvC3xGk0b4Q+Mdb0r7D&#10;poa28PrcbtOu4pH88NCJAVK5bAdD8oO09BVH49fDnxV4p+BWrT+F/Ftn/wALC0Rmt9P1zX7FvIbz&#10;HAaG4gjO2WKSM7TwfUYNU9RuNT03x14T0zxr4B1TS9W8M+CbiS11vwg7y2drc7EElosJ/wBapXEi&#10;K390gHNVRp0ZYb9zK2klKN7q8UmpKMldqV/VNuyVkpHM/aNSWltxvxw8CfDP4gftNfDvx7J8LdYb&#10;4i+E79odP1jS7kwPYWd2peSaUKwW4tmKMjMwYKzbTguDXp3xW8OQ69omtaZbXF3M02luz6fbgSSq&#10;2H2TQK3/AC0ByAARyB0ryb4qaJ8L/iL8T/C/xP8AGniLUGsbCRovDHxA8MXTW114f1aFC1zaS4zv&#10;gnCAmFwy7o2Bx1rvfhx8UtF1aDQ/A/xC8bWdz468trRrm1gaG31aURGaOaE4wweErL8pIDbgOlZ4&#10;qGI+rYeUXJ+zjazTfL7zk7XvaKd7r3XGT2afM1S/iSXLZOzv306+mxy37CfxHvbn9lnwz4T1jxr/&#10;AMJPrvhuxuNK1W8mjkgvTLaMV23ME2JEnCFA4ORnkEgg1s+PfhD4f8bePNC/aB+H8Wl2Pimy0ea2&#10;1LVEMiT3FpKuY4nVGCuokGTuBOM4NU/iv4L1z/hPj4w07SdBhXRrT+0NB1671BrNxrgXyvs1064E&#10;sMylV+bOSPpXn3jf9q/9pn4IaR4J+J3xX+BVl9j8ReJLfQfGWgeH1a6u/D80jFElEgAVoWYqRu45&#10;PNdVPD18djJYnAtKVVy91yir8ybcLaJpryik7K2sbypRo01Cp9m2v66/5/M6Xxv4n/atvP2crnxl&#10;8OfBczfEDQdch0+88P2Nwri7tkv4vPvLYSja8htt5VGxuViM5ArpvD3xX8O+Mv2mPF3gXWvh9/Yf&#10;jTwTpNuun6jczBotd8N30he2lSVeE/0mKQGJsvE656PzueNvH3i74dWMfibT9An1W2tY/tOr2dvb&#10;bJJbRpMedFnq8Q5kT+7yKteFvGmna38bte8LHRzNDceGrLUtJ1hVD215ahmSRFkHGVdlbg8hwfeu&#10;GVRTw05exja0mnFtNXlTTi9dYpXsmtpN300txk6ifNons0vz36r7tLamR49v9Pu7PxFFc654is7C&#10;G+EepXFjZbpNIkWIfvlQr+8iOd5bDKee1W/g34j8W6p8H/DvijQ/H2ifECGRSsmsaLEtsmo2+8hZ&#10;0AJWORV4dBwSDjHSuEn1XwX8JPjB4Zh8UaRr0Nxc+JptCs9aufE5nt5ftcEjwi5TPKNueKPcPlYA&#10;elX/AIU/BjwL+yvqWseAPgdomsRQzaXNrMPh2a7aW0EjTlpVgdvuMxJwucZPata1CjHB8mt3yyje&#10;MeWSV4yvJO8baPe38yTSbXNJ1t9Etddb+h6JPZeMNK+Jya7YeLFn0ebT1hvtDk2hUkDfLcQ4GVfB&#10;2upODwRg1k/tDeB9N8e/DLxR4e1rx3N4dh1rTW0//hKLW6NpdaHI5Bt7uKYY5im2uMkZ5U8E1a+E&#10;nxC8MfF3RdJ+LXhG/OpaPdGURrDHseNg2JI51PzLJGysh96zfCOm3PibQ9d+A/xivbHxZa6lply1&#10;5cTWPlw3dncSuPs8qZ4KxlV7E7Swwa4IKth8Qpy92VJq6StLR6uzVrxst7N6bpO2vNGcfd1TW/8A&#10;weh578M/ilNpHwn1L4jftS6romieJPh3r8Wh/Ea+8N3huLO9jiCLDqMygZRZlljugxAZCSCSFr0v&#10;wFrnhr4geF77Xvhb45sbto9QDjWNPJuEu/LJJVum7KnHAzzxmqUHwul+GWl6pY/Cbwlpk1rceHfs&#10;K6bqkYVriO2gK28EszBmmTDMoaTcVXjkU34P+L/Ht78J9J1/XtB0eG4s1Zpo9HulaN7RTtikG1Rz&#10;tGGGOChrsxkqGIpyr0Fa8lZXSSTV7cjTduZNL3mrcq1tcxo+0p2hN308/wA9vyOR8V/GRfCP7RFn&#10;r/xj1TSY/C62El14b1HXbVLW40MiP/SYknOfNjwAzIdrqCOGHTsfGnhn4WftM/C3UvCtlqWj+K9P&#10;1bS5GLOwcXNm5J+zi4QgopkQDcDxjkEVq+MNXj13wUbrVfBsF9FdMpvbG7tIrjarMqA7HBBUqc59&#10;BWPq3wIbT/H2l/FP4UfE2+8PLpskMXijwvpNnG2n63ZQo6i2EPH2aT58+YnUgZBxU+2w8o05pulU&#10;grRa1jeOq+FXi3fdaN6vdtVZwTVrry3+d9O/X5HL/Bj4p/FVvCmPiHpGm3Hjrwzp8S+INFs7lI55&#10;dN8w+VfxIuVeMxDbgdWhOPSvRPiDpWoeONWtvC8mkXB8P3FvDf2mvaZeIJIrxXykTxnqjIc7u+CD&#10;jiuT0jQo/h94x0W+8f8AjOz8QXUOlx+F38RXVnHbXctxJvkS1mxgOsoeMqg4DxsRjdW34U8EeEZv&#10;E99F4b8VatDbaVog0x7Eah5kNtIzbllUHJLKPuknGOOaMXKh9YdemlHqmk+XV9NU0k9YprZ2d9L1&#10;T5uVIreDrPwV4111/iL/AGZJHrGh6lPbreXDMnm3CrsLEA4zjAIxR4i8daP8PfFOk3Pirw//AGfq&#10;Xiq0+x6bqFjbPJFNcxRvKLViPlU43lQwG/OAc1Z+E2n26aLr3w5uPiJD4nuNJZ7fVbq2hSG8FxKp&#10;y0qr92QqQQcdQCK82sfHvgD4jzeKP2WPhX8XbfXNc8A6HBFdaXr10UvLTVFO62M0hAZgzAKWAPPH&#10;eqp0fbYiad3CCV/itGD2d2tFzNO0kk72VmV7RJLpf+rHtFrqnhzVfAB8U61A32VY4tSu4NQUxtbb&#10;AJM4fBiZcZAPQiuY8cal4x8b/CzxIYPBUepS6hMlxo9iuvLCdTtdkckRSRlIgmJAUxNkEjg81S+I&#10;XiLxh40/Z61u48B6zo9h4ztVih+z61Mn2K6ulmXNhcM2AEmAeEN95WYEA4xWp4x8K+Btevbr4ceM&#10;NVms7XWrGP7Fp6XHkSRXUR3CSB1wVliXacDsmcda56NONGSnLdTemraUeVt2TV0773V0ns0mDfNp&#10;b5nO/BW5+LukyzeGfifq0viLwf4ome48O6tqUijUNFuJf9bol6q/LKsbFhFMvYbW6Al3wn+FGsap&#10;4Y8efs5fFLxPq3iLwmkq2WiT3NsbC9FpIm9gtxCwLskn3ZVww2jOe+R478GfE/wv4Gs/gz4m8T6h&#10;428O6sy6Zb+NrGGOPWNA1QsTa3twsfyyBW2BpAAQeWGCa0/2UvizqPxE+G2i+Ldb8U32t31jdXWj&#10;6pqDaf8AZpG1CzJjn82LtvZd3Hfkda78RGt9VqYmi42clrFWs1dxmtLxk1GSa919bO9zlo8vMqbb&#10;vbq+/Tvp36d9SHQvgl4R8XaJ4ZbT/ijcX2s+AfEaSeEfFy3qi+nkRDHd2V2g/dypLB+6lXaC+0SA&#10;BwDT/g78LfGP7MvwX1r4RfBbTdaktfD93InhOw8ba4t6l1bktO8kEwzIYsuV8mQBlKYGARV2x0Pw&#10;14d+NH/Cu9A8LxWdjq0K+KPtjOEQXjThGAI+ZZVAJUHhlcjmu41LQ9K8XXM2p6Dfvb65Y3kklgZp&#10;j/odxJB5Z3x55RlGSpyDjI5rnxGMrRj7OcuanK0kpLRatq6T0V3K6W3NKyu2jo9lBS5ktf8AgL/J&#10;GT8NYfANtp2k6T4M0bS7aw1fT31TSY9J09IrFNyr5qwlMAfvCzdAevpVXxnpvjK5n0vWfDvg+c38&#10;Fz5OqhdYFu8MJ/5bQKwK3ByM+XkH05rhvFPjDWPij8ENe+D/AMC/iPpPg/4meCrXzJoY7QeXpE8L&#10;jerKwCmGTdkYP3ZFNRfBTxN4m/bW/Y60DxXqviFtO8Y6HrnmS3dhG0CjVNPmK4K5P7uUcHkgh8it&#10;PqdWnF4qo0o8/JLm5m1zJuM2la8ZLqnq1fZq8utb3I9tLbNLoew6NZXegeK7jVLaeSSx1y4EjRlx&#10;tSXywC4XqobHzJ2bkda8M+NXie4+E/7btvqfhr466d4T/tfwDLf+JPD/AIuVm0/ULG2Mu6/09uAl&#10;zAyqJ4AQHiZJAAy5PrOnfE7QtNebTNX0fUbW8XSJdavrVrWRzaqm4zFeOg2khRye1L4W8Q/BP9p7&#10;SNN8a/2JpPiLR7VpBpVxq2lpIBJLHtkaBnBKh4jtYD7ynB9K58HUng6sq1em3BxcHZJ7r3d009Vp&#10;6XTuipxlKK5Hqmvu/wCD5qxj+M/GPxI8L6z4b+NHhPRNW8SeHNStVt9U0TQGS6CpcbHj1CM5+aNe&#10;+0khWzzXV+IdW0rxnaOjWS2urWM1wdBudU00yNbyxrzOg+8FK8HBBIOK8++AXwi8HfssfDh/gd4L&#10;udV/sWO4mudL0fVrp5jp8G9mNtA5JbaiFdq54Criuqg+L1hoXi//AIVV4pmmXUBZw3Gh6ktmzLe2&#10;zkhuezLwrDOe9LEUoyqWw0eZQvaSXK5Qvo3HVaXs9Xp1aVzSMpWXNv8Ar6lXxD8SfCeiWnh34h/E&#10;fxfb6HHdXkWn3M8cTiC9uJAQkIZhuXOCyA459apJ4f1P4kXN98E/il4pCtcWun61pvibwjqEmn3F&#10;0kVw0kXlrk4aJ0j3jJWRWIIw2K77Xv7Ct7SHRrzR7W7t5AZoVmjWTc8YLcK3VguSCOR2rwy+kh8X&#10;/FX4L/FX4K+IbCPQ9N1/U9P1XR76bynvdMlt2XzLXfyWhkRZQvVkLjBxxWDjGtFygnGyk1J2snFS&#10;nBJpXTbi463T0enKRV0i+q00Xn/XQ9Q+BemfGDwl4N0jwb8dvHcOueJtNhkXUPEFqu2HWf3zst15&#10;ZGYXKlQ0f3VIIXjFfPsvin4r/sf/ABu+IkfjrwdrV18O9c8ZW/ifwn46hcXGm6XHeeVBd2MgPzWz&#10;LIDJkEoyvnivqi9CnxbN/bVgiWs1vDZWc+7/AFrOWZgf7uDwPXNeZ/Ar4lr4/wDg/wCIvDen6vZ6&#10;5qnhm91TSL7QbmHbIZLa6YIkkUvVShQByCpzwa1wOKlH21adKMoT5VOKXKlzS5k4taRs1azVkpNW&#10;7ZVaesLS1je19b6a36+Z0V34oufG0epahd+CLq3i0PxEljps1tdJcR6lbugJmKITsUZwQ4yMZqPx&#10;P8RfGPg7TdMvj4BeW3hmmXxVowmRpobENta+gXpOiAhmReSpPGRisvwt4M0Sbwp4i1bwxq+pWFxr&#10;GsQaheaVboEfS7iNUM0IH8SHGfQ9q2PGnxQ+Gelz6brOt+KbWG+stTtbA3EzeX5P21wkYk/urI2F&#10;BPG4gd65nTp+2UIQ5kntaV/hXm95N699VpZPZX5bX+8w/g/8Y7r4ieM/EmlXXgi50fxZ4B11NC1z&#10;SY7lWt7yzmiFxZ3tsxx5kU1uyyL0ZWRk7GpL/wAc2Wg/tF+D7OHwMsPhnxFp9zND4msdMfyI9Zdy&#10;ojkdAEheVd+XYZc8Nzg12niPwz4R0fxPcePX0mf+0WtrdLyS1zytj5kkQcDoVEsig91bHpWD8Hfi&#10;n4R8a/CDQdR1f4peH9ZTxDaS3On6taukNvfgzSbDHGT1QAKcfxITRKpRlGVelSfI0otXejlF3aet&#10;0pJuKettNdWpjCpy2bTfe3T7+w/4XeNNJ1zx54p+HUmpwTahpe2fUdPjY4WOZ2VWKn+8B1HGawP2&#10;jPhn4T1Xw34im8LazeeGfFHi3SofClr4s0ucebYNh2ttqscDDErkcjfntWD8JPhF4x+Avxxk13xF&#10;8WtT1vRL7Q7rUdWvtQ0+NojdSzLiGOYfPHEowyxnIzkg81f8feLfhn4Q8WzeENX0jWNWur6+Pjax&#10;hhga4ikhg+UtEwx5bA5KofTHcV1qjGlmKlhJuS5YvROztZtNNJWTXNZpq1r3J5uen7yt+f397amh&#10;f+Hvif4yWT4D/E3X7CXwvqnguLTNQ1bS72WPX9H1NraRHuN8eAoLCOWOXj5lYYNJ+zHpfj7Wvhf4&#10;b0/43eNNL1f4jaL4X/sbxL4w8O3qmS4njuCQskQ+UF4lgmYMud7P0ya3LXwL4Ts/j7dftGaL42kj&#10;1TxP4IsdMn0GdV8u5sbWeS4W4RfvGRftG0nkAYzXGwfCX9mHSfjP488e+BtOuvD/AMQNJtZL7xod&#10;HuZIZLuG/t/MFy0WTHM2EYpKFyGjZfUVKrU62HlRV1pGV4w2n8Mk9U1FuSjJq6k1C6uSotSjJ+m/&#10;Te9rWb/TqWfiNY+JfCHhLw/4Q197PXItN8UMNaXViqfbdDuHdXZQD96PzFX6gZrJ/a9/Y7u/jxZe&#10;Abj4c+LZNBvfAGrJqHhDULeMO9hMi48ppGbcbeWMeW6cnkEHiuj01/hh8S7mG+1m+s/Flp4d8G2r&#10;xapOWE93FJGHZp14AL+WknGPmBqv4E1fTvDviLwz4x8Na/eWngXxH4dnhs9H1pmaWHUPOZ/M+b5u&#10;VJGMkYxWtHEYzC1I1aL5akOZ6x91uSbat3cb6OK0bjsrFSp06itJXTa+TWvre/3M7jw3onxs1jX9&#10;StPGXi3Rhodxp4OiTWenNHfW122c+YxYo6IMKMYL5ycV88fAT9uPQE/Zb8FfFr9s1tN8A+JtM+Iz&#10;+DdaXU7FUMN59pkt0IEh3wRSBVcupKoMbsjmvS/EN3+0V8L/AI+RnwD4LHiHwLqXhHzo7IX2wW+o&#10;RToDbozfddoWd1JO19oXgiud+OvwY+D/AMUf2ivgrdfGT4UeG/EGpP4k8RT2P/CRRlRFC2niQYgO&#10;Y7i4V0iGGBOEdh0rTA08D8GKinCa51KnyqcVCnUco8r0XNpzN7NJpS1RnWlX+Ki720s1putdF0Se&#10;3VnoHx18H+IviZ4j8PDwN8QtDtLLwt4ijn8VWM0/7y4dVDR2rMpwFeNzlW5+ZGXGKj/aVtdN/wCF&#10;Ma5oPjG8vP7Fn0v7PearppabUNGLEGG6Kr8zJHJtJYDOB9a5f4f/AAu8Ja/4g8feGvHfwfuNMvPi&#10;FrCXXi+1tdReRI7i3i+zw30EnGxHiWPay4IIwR8taHw58F+IPh7+0Z8RLbxBqMl94TuvCOkxaUt5&#10;ZMfsttErRtC1wTif1YH5hnOa54xp0ZRSn/BSklZJyvKF7STkrqUpcraaainrexTlK1pL4vPT9Gvk&#10;a3wp8GfEPwdpdvrFn4g0m3utXWOTXLX7OxstSult9i3ULZ3RmZxHI3y4+9kZ5p3wk8ReMvHp8P6b&#10;8T/BsOg+OdNuI77xjodtrCSLZrIk1utymCfOt3ZMp09TyCKz9Y+HWvfC3xPoHjjwx491JfDOlzw2&#10;d3ot4vnW8lvM7kSowBZWVnQL2Crin/Fr4TeIT+1b4H/aU8GareRw6H4d1PR/GVjZyrt1GxKNNbxu&#10;mMu6TOWU5yv4mobo4iUueUbzjJxlZpqUVK0HsveTS62fJrZNOrVIW5fJNaeWvy9evkhPhH8Vb/8A&#10;aU0LWPiPB4bufD9z4J8daz4X+xzXguIr22trkQ3PmR8BHfYCFIyoKkEhq03+FfgHxbpmu/Dnwra/&#10;8IvLpviCHUo7rSo/L8u6BEqXKKMKWPKt1Dd65b4z/wDCZeH/ABt8Ob/4M63Avhj4ieOrqP4gLJwk&#10;8VzpjpHNG4HySCaGMg924NbfxU1rX/CPwFbxpcaxNPJ4VsiniiRYXa6EIADviIbi4A3ZAIIyaqdN&#10;+0pywz5FUa5Y3bcXzNWlff3k7J/zJ9bAp+6/adN3svX0NvTfiHq1hqfji/8Ajr4a0nSvDvh/UI30&#10;HV2k8xNR09oR5tzOhyEw25SOmK8ntPh5qP7O3jHwTH8INKuNR+HerfEqeWPd4i3Q6XZX9sXTyFwQ&#10;9qJx8sOV2cYJBxWv8dtK8Y/FfWfhF8VfgkkHiDwbZXVwfGVpbTE/2jpd1YNHF8hwJo95wynkbvrX&#10;RfA3xN4Q+KukeF5PAGlPpulaDp8llrWg3kTW91pkiFTFA0J4Kqy9PYYNbU08LhPbRV4yTU4a8sWl&#10;OCur3jN2cl09+1raPNctSpa+sdn1ez00s1svmVvjT4Q8LeIf2p/hHo3jq/0m+drrxHd6Tp+owxie&#10;7iFgiNbKuQz+UZDKsgyUPUc7qx9G8IftB/s4eHfiBa2El34+0HR7M6r8P3GokaybdmY3GkyFwVla&#10;EAeRIeWGFbkZPJ3mieLf2q/ina+KPEvg3UNF8VfCLR9ctPC/jixtTCw1o3CRTm3jk+V7a4tBbuu7&#10;urYPBr2D9nj4reLvH3he2i8Wy6bcalYWcMs2vabIv2bWYSn7y7gQEmILKDEytwHRsEjFa4j6xg8D&#10;Tg+WahFKcHsn7Sc4uLXSUZWdmpayvGyTJj703ytxbva2qei3T03/AC31Zx/gbW9Q/ad8DeB/if4a&#10;+LOq+CdcXUX1OxtLVkmt9Xto8g293C+P4SRIgIKOO+K6T4n+Ev8AhfmieJPAPi7xk+l6LY3Gm38m&#10;oabIFeOW0lW4niOR/qiEAbqQCfSr+heK/gJrVpeax4LutEvo/CFvc6lcNprCX7J5wYzN8nPzgPuH&#10;Xg8UyxvdP8K6N4Z+IvwpgtNS8I69qBvNat5iWZ7WeP8A1sO7+EEfMjdVPtXDKrKOI5qUHBxb5E0l&#10;yu/OlzNXbslbmvq3bQ6JR9131v5/d6fI85/av8YeM/gh+yBo/wAcfhR8Z7q6TQ/GPh+7v9Qvgktv&#10;q2kXGpJA8Mm0/KhW4jzIhyQuSOTXbWlj8MNC/aj1/wCFM3gj+zdW8VQy+LNQuIzJJa67NC1vbecw&#10;bKLcRhIuF2nAVhnmvNdGsNY/Zs/Z++MPhr9qv4djxV8I9J8Sahqnh2O1tVuW/wCEXlm+0FZYsjP2&#10;cnKqMEKq45UV6XpPhT4FftIfE7wf+0j4Q+IN1eX3hnw/5Fja2d4Yz9kvEguFiuoT8yP+7jfkA4JB&#10;rurqnRw8k7uF6v72C0lzRpypxfLbVS3UtI8ytrHTGPNOalbs7PdX0f8AXXXcteMdH8C/Eb42+HYm&#10;u9H1azm8O6xb3mi+dHJDqME2yORioyJMP8reh681578Yfil4d8NfBHV7f4WeE5PEGkeCrPUtB1jw&#10;TqEhhjuktUV9kDuMLJGDuSQ5GEA9KwLH9lj9n39m69+ItxovjrxZ4N8OzXH9oMsmsBrHQpZmQmS1&#10;Z8vEJ5M7ucbs8V0XxO07SfB/7RfhnQPEF7Z61p/jyO41eHRtbvfJSG+t7ZYZPsrf6uRZopGZ4mzu&#10;6gVth6WFjWpqEpVIRTcU0435VzyTs2k+WT1Uk1a6esTOfwK6Sk9Hrt21/wCB9x2ui/tD/DbQr3wB&#10;4F8bazqeha148+G91rOm3l7CoZFtYUeYO6/uzcxI/m7eQVjY9BXlv7G/jb4jP8d/FE37V/wK8ORe&#10;Jma00rwf8evDeixraeNbHavlhp1JaJ5SwlWE4TGQMkV6/wCJ/hl8KfidrngnVLfR9P8A7J8G2ss3&#10;hXVrS7BjiF3byWjwwBTt/wBWcZOR2xTfhB8OLj4eeDNH+EWgX7ax4f8ACupRrZ3V/wD6+FYpHQQb&#10;QBlkPzh8Y5wOlcaxOXUcvqwhB89RJSvo4+/J+7Jf3VBShK6d3onFM0jSrTrRlKW3b/g3+9W00Z88&#10;/Dr4l+J/id4B+PkH7O/wrt5vFXhD45TJY+F4taMV68cdxELvUP3h+XzSsjLFwr7cDrX0z4W8XeJd&#10;e8W694eTXYoYluLW80vzbExvaxvGHktJMNy45JPGM45rxjwb4is9C/4K9fEXwz/wj9lY2l58G9Fv&#10;buf7KVkvrhb6VVljKjD4Mm2Qtk5216d4G+GXw40r9o/xT8Q/DehXa6h4i0mO31LUYNSMlpdyQvh4&#10;vJzhJlGAXGMjiurOZYeUmuSydOFSP2necaV4tt7LlbTSu7u610zwbqSjzSlfVrstNLq3fTToYPjP&#10;4H3ujft6+G/2sPAfjK2tpte8GzeHvFnh+9tSf7UtYP3sMtvID8k6MRlWGGXODmuN/ba/aQ+IU/7I&#10;Xg/9ob9krxNuTUvit4fg1a80/TY75m0uS+a2uVaMhtrB/LDNwyEdRXtHwk13wB4+1fxPqXgPx1Hr&#10;tvp+vfZL6MncdKvIVCyWoBGY8DGe+a880jwl4N+FuuXX7LttrOraD/ws74raxeaVe6fCrxCS7gN7&#10;PbqSNsLbPNkRcYBiPescFiIfW6UsVDnnQUPdlHR04qTkpK1/di42bTso9rWqpR9nTcaXuxldt32e&#10;j016m9b/ABstPiH8HLP9sn4I2/mabpq6pearpd3GRcanaWnnwT2sDhtiOZodyyco4QHvmue+Iv7W&#10;Pw1f4j/Bz4O/Ej4fQmH4xaDNd6ZqWqQxvHplybdZY7eRGBUsytjIOAVrK/4J0ala/FH/AIJx6Xp2&#10;i6LbpCsOteHYrPT9qwuLS+ubXfGv/LMSAbyh6bver/ws0XRPjX4K+GHxS+M3w3W117w1/a3hxrG5&#10;hMcVtMN9ryrD5UkjRCrjBBbg1rPC4HBY7EU6sG1RqVKatK017tT2d9VfllG7flZ6NIn2tStShJNP&#10;mSflbrvfSz0v1+43/wBnnQtK+F+nePvgVJrmpf2fouoSSaf/AMJAzSqLe4Tc5jZx80AYsoGWwOPa&#10;rPxQ+Cdxe/s46h4P+Duk266tdT2N74Y0TV9TaSxjvLWaOWIRlmzEm1C2ASAecdaT4d/DPxPcX/i3&#10;4B/EbV7TxN4JtbeK00m1uIZIr6ysplEhtXnB/fBWACsCGwOa+cv+ConiH4nfs5eENB+N/wAM/i5r&#10;TadY/FDw2l5a22nm4tdOe3JhuJQ8eWgDW7MsqsCj4PRqvAYepmeeQo0ayVScoyV03GUrRcb2s7yd&#10;3JNaa2k73NK2I9nh/aTWnXVf1+ev3nXftC/DL4oafo3xe+Ln7NXwNvNF+IninwyHuNRaRobXxIkB&#10;eVb+OFGLLrEQYouQpbAVtykEbn7Pn7S/7QviTxp4duNb8K6b4s8O618KdJ1LVtQ0S68ifR9SVEW6&#10;+1QTBSnnFmdFIBzEw6Yrt/ih8aPCnjj44fs9+FPA3jO6Nv4u1bUfEmj+ItIO6x1O3sLBvNsZM84m&#10;E+4AjI8k9CK7HWvgd8Eb3xL4n8e2fhqzGueM9O/srxBcQ3BVtThjjZfIKggFlQsMjkCpqZhTjgIU&#10;cdRu5xbi2m5JKXs7NuSaUfZPls9GnBx5XpMI2qN0XZLdLRX3/G6vtbddi/40l17VdXtG8HeLbNJL&#10;Wz+1W+m3FoxhuCWAjkMiHcoAyNoBB4rI8dSeHL/x3daZ47ihPk6C7W+rW8fl3mjxz4ikeGUDcELA&#10;MWB+UqM8V5L+yr8Ofjt8Gfir4R+GWu36694H0/wndWGl61H+8lsNly8iQyOW3HMTIgLA8x1037VX&#10;hL4wXf7O3iTxNceEJta8UafDJHLB4Tvvs817pIkZpBFv/wCWvk9Y/wCIjArhWCo0Mxp4eNaLjKyU&#10;k0n70mru9rWt7ybur2d0dEal6fNOLXVrsdL+0N8ItQ+Knw08NReH/E2oQ618O/FWl+L9BmjhE0mq&#10;TWHmL9nkGQHW4iklQkHOXUiur8KaRJ/YV74c16wm1LTZ7oTW7X7+bInmHzPJkV+QIjgL7ADqK8li&#10;8TfHf4J/se+INZ0yTS7y68M6bbv8PbrULp2fUNMjtoWhjvhjcly6CZGxn59pr0bwr8Vde1S+mj8U&#10;+Ebix0u8vbY6PqccgxDDNZJcBLn+68bny2PQkr71z4ijjI4XkjKMoQlKzTV/st2Wj+1dLWz5tNB0&#10;3T5r231/I5HRNM+Ml1+07rmu2UutaDo0bReZ9oWNrHxGDbkIYfm3IUf74wDkDrXbXFrqeveLNP12&#10;y8Qtpr6ZsXUrFolZHLcNHkdDnHPavMdR8ffHvVPg34gZPBelr4v8LTT3OhxareGCKW8W4Kxwls4A&#10;eLkNn+IcV13wO+I0mv3PibTPEmlmzv7S1t9Q1qPzEkmspp4dxikRCSdhHDY+YAYrfF0cR7N1Wo+4&#10;lD3bPRcqv1bUlJWffRaJDjKMdF0V/v8A62O4+LVx4fTwJeaZ4m1S1s7XVGSw8y9jDQs0x2eWwPBD&#10;Asv0NeLftleGPjJYfCzw58QP2Qt2qSeG9SmuI9FsRFcW8lr9jaGMJG7BXijkjj+RSGA+7zmu/sNd&#10;14fDPw7pk15a+LJkuLeHXrqFU+eEv/x9bDnhepU84z6Vs6XEPh5qGi/D7TNK0+30SWMwWjW0eyCW&#10;V3eRkjXsdoLY6HPFc2CqSy2tGaSm4yk+WWsJRtaV1o9tvJ30sVL3jO+H3xB8S+JvA95b+I/At0+s&#10;aLoNrcMvH/Ewllt9zCPPRg2UIPOai+C3irwr8RfgfJrQ8Ca54d0+5mnhm0nWI3guldGwWwxyoZh8&#10;p4B+lbWq6Ro2gw6x48gvLyzTUIWGofMWjRUQqkir/D2PHWmaVJ411vwBb+H9YurK41C40xVW/wDM&#10;LJI3qVPJG3H41jOVGVNuEeW8ovdq1l7ytqnrrfdej0v7Rw/hjwR4f/ZW/Z81qJm1jxT4Zt9UuNTt&#10;dLun33lrb3E3mGyTB/e7JD8gJGc7avXnxi+CfwO+E198S/Gd1J4d8P29jpr6pptzAwl0QX84ECTQ&#10;IN0Kl5dxbHy/MTgDNcTq3iLx98Z/B/jb9l747/Da60ZtUtZbGzuNB1ZFW+09NrnUrOQ4dGB2/KRl&#10;XXFdAl/qGp/EL4W+O9J8PQ6p4d1jTbrSfFGu6zdLBerGsY/s7zoGGLovL5sbKeUJ3DrXqzw/Pd4t&#10;uUnJylyySUoqKkrS1jzStNJ2b5raSu0c3M4r93a2lr3et+q3337fJmV8X/2ftPufAeueMv2SPFen&#10;eG/HOvazZ6tY+LdM1BWTVPLuPtBjuFzsmjbc4K/eZXxngY9P8Z6p4rufBNj4utPEn9k6lprJNcW5&#10;hH2e8kA+eNhnOw89Dke+K4n9qb4DXXxi/Z68Q+CfBPiGHwjqx1iOa21LS4REbYxSKWRNoGC6cZx/&#10;FUnwT8U3Hxf+Dul+D/iZ4glj+IHhGO3uvFVrbwhZhOjMI5tnCukyrkY4OTWdRyxGAp15VOfkm1JN&#10;XmouMUm3reDtyr+V7L3kXG0ZtJP9PO3Rb66K56FrF54b8U+EtQtdQ1WzsP7R01RLevOvlwySJiNw&#10;WI5DEbemSMVxPxR+B2r/ABg+COgfCnxj8VNbsNR8M+JNJ1m68QaQ4hvL37BN5mARkIJfunqMeoNZ&#10;P7Wfwgt/iz+zH4qHhfwlb3WtX1jDqsem6pcPb2101swc20uPuK6KwA4Acq2Riuu+G3ijU/iP8MtI&#10;1ObwnfeH7qbT4V1DQ7m8E0luphBkgLqcMVJADjPSuampYXCwxNCdnGbumo3i0lZq7bad2tre6r6j&#10;klVm4SWmnf8Ar9fwvg/Azxx43SWXwj+0H8WdOvfF3hyz/tO+utNi+yxXmnzzuIXlgYk/IrLE5GAJ&#10;EyDzW1qvi3xN4F1i61k3UMmgw6pPca5daldeX/Z8JiG0RbVIljLDvyu4k9K878AfEj4Qyft+eJvh&#10;F4x8Czab41Xwbb/8IzrF9prsNX0ydRPc2sdwBsIhdAWiYnDbmHWs3wpof7UPwg/ajvtF1g6T4s+C&#10;/iw3d1br9jJ1DTD9n+S2kDNtdZJdw6Y24zXfVwNOeInKSUG6canLJKKkpLmaptaX3cVpquW2jTzj&#10;WVlZ31tprt300/zOwvfB1tpHxfsP2lvhbqGhx6Z4uNtF4w8zWGEV/CoKw3EWW8nzVY7SQAXXA5Ir&#10;1y6S5u/EkMV60bQW+Zbdlm+fpgblPXvgivJ/F/wH+C3xD+GOqfBDRtLt77RfEs8MuoeGYdU8iTSk&#10;DBxNbqDui2Ou4Ad+lddqemax4M1jw/8AZLRdT0zSbF7Zbq8uGN1AFUZkdujjAHJHGCa87FezxEYW&#10;m+ZJxV1Z8qS5bvm33ja2yVm9ltD3W1bT+r/1+Wxzvi/XNB8BfGLWNT+J1vp9poOpaedQs/GSwhG0&#10;ya0jVTDcy4xuAdhETyUDqeAK2rLU/GmpfFmKG3v7XUPBuseE/wC0NL1S3tfMWG7DrtCyDgh43LD1&#10;AxWh4jsNG8WeC5vFPg6/0G+0vVrOSeeS6Zbiyvv3Z8lg3K7fMIJPORVf4UWWpaRLrdjrgtorS3li&#10;l0xrNgsUaSwqZIlUcYR1wOBwamVSnLDczXvRXK0/KyTS6SWl7OzXRXaD3uay2/r+v+Cc98TvE/g9&#10;/BOqaxe2dxaf2Hqj6bfTXcjqtosmP37bT/qskEHGe1dPa28mtXzeAr8x3FuujQOLq1fmRmQFZiwO&#10;5cEcHuMU7w1p6a94dkn1H7Hew680qvdWsaK+3JUB8ZDle5rkdX+Gvi/wX4yj+MvhX4hTXn9m6H/Z&#10;1xoUyhYNWmX/AFe8/wDLNxjapHyndzVR9jUi6XNyyV7Xu9dLK9tNU9X3V7WbL5uXVnTeKPBepL8U&#10;tD+Iemy3kWoW9utlqRhuyYbmxBMmJI+jOHzhhzhj1FN8S6Y3jjwx4q8M69qiwJceTc6f5Vu5e1gc&#10;KY/MHG/94jEgHIBxxXN6j8bLDxL4e8B/ERPBGsDT9R12GXxRY3EnlXXhbFvLtnnj6tEsmY5AMjDA&#10;1vfEzwD8SdZ+MPw48aeAPiXPpul6Pqly/izw7uUw61YtaOkfUZDRyMj8HBB56CpVOtTlBVmoNKVm&#10;+jg2+XS+ra5VdW1T+F3I548vupvXp52116dfTvsU/CvgCPw38U7rxUYLXS/ENzpS2ck2nqRb6jAj&#10;+af3XorMxXuu4jnNaWg6BrWj+Ovt2l+MI77S9Quprm8Wa1SOeOQrxC2wDei/3m+btVzU7Xxjrt5o&#10;98LfRx5OuSR3cy3Dbns1J2iMjpIcDI6Vk+HLrXtZ+LmuaJ4v0VbNbOaG/wBEmt78N5ke3EjOo+6Q&#10;3y4OQRUupUqxlOUk/d1Wj2fKrX103VtlrsVotEUtTsoPE3x9WyutLmurT4e6PHqelSQn53vbxHSS&#10;IYPQRAYUjpyDS+D/AI2eFEv/ABpD498Vw2enadrmorayakohjezsrSC4vLpHB+5H54DZwVKnio/h&#10;zeePoPjn8UtF8TeGkjtYZNP1PwbrxhCreW5tTvtHI5d4pFbPosi4rY8OeB/g98QvBSfEO48BWU0H&#10;ii2uLq+ie3DZN9CkF39PMRFV/wC8F5ret9Xp2hXTcVGCTi07OUVPS+zbbb7NyT1M4Sk4tw389Nf6&#10;TX9XNDVvCfhXxX8OLa00O/F5p7LBf2d5aXG7zVB82KYFfvg8fUVyvwjvf2gPhnfronxw8V6d4r0/&#10;xFq802ha3p+ny291p6yDclncxYK7FAwJcjJ4IrO0T4W654h+CmsfCTRfiIul3Gm6ssHh7U/Dsghm&#10;h023mUwWzr0BCqYiwADDpXZ+K/GGs+DLDQ7vVdR+1GbVfJvG4QtbsTl8dygx0qH7sJYdNT5pPRr3&#10;lpdSTtpfqk9bWa2tco3kpJtfr/X9XVzP8f2lr4q8FjQvEOhWmoaXqWrwyauLzT5Ghlt4nMgRwhUp&#10;IHRNrHgELnOa0NY0PRviBp9r4xtLK01OOPybzQmvbESXFi7OoymcMmF3ehHNcpb+JviT4V+Eniv7&#10;f8QfD3jBtJ1bz7fWLpkhSTT5JQzx3Cxk7JIkJUHqxUE13dtNp+paruhmdY7iFbeOa0m3xnascihy&#10;PutyQPUZrOpGpRXuvRSdmm7bRb0aTV00tlorNdnT973rWe/5Gf4v8VfDi58Z6L4C8Qanp8fiy+W+&#10;ufBdjdSeXcT/AGdAk7RHudr8jurdOKyfE/h3RtJ+BOoeFtIkk09dWu2t7vyUk3W80zbZHA5YYzu4&#10;471D8ZNM+E3jPxH4W8Q+Jtfs7LUNB8QbdD1lVDvHO0RMkSuuTHuUDnoelbnxl8Q+IvDPgS58eeEd&#10;G0/WdU0+zD2MMk2xZZWYLuz024z71VNcv1eNPmu2rqWi5lJ2s3py2avfaXM3uH2Xc4n9iv8A4aE8&#10;E+DpPgr+0zqGm6lqujahNbaD4ksZvl1XTgf3EknGFmxwwBzkZwK0P2X/ANqD4bftUeG/E/iXTo/7&#10;NuvBHiy603XLPVF8u402a2zl5R2XZlg3QrzXfN9nk05bF7IrObZbueGNd3lzMoLbT7HPSsW3+Hng&#10;ew1mLxXZ6DZsdagubHxBcQ2iR/2jHKgUrc7MCVuCu5stgkZqq2IweMlWq1afLUm004aRT1cvd2tL&#10;ok9GlbS6M+WvFLlaeltd2+juvx08+lm74ReJ7H4iaJb+K28Cro39uWZ1HzbeaNkuyZXjjnWSIlZP&#10;MhRJQ3J2uuea5/WYvimfjl/wg0lpcf8ACJ6toErz6zHeBZUul+WO2iOQ0TY/eA4IOD0NbPw70P4d&#10;eDrmP4e/Ce4W3s/A9vZ6HN4dhnzHpNv5Za3+Q/MoKNgHPzAe1dXFZxXEzaPqF6skkL+ZDJvHmQZ4&#10;Ueuep5rnqVqdHETlCPutaKSd0nrF7vVKzWrXa+hpG9kcdZ+L9F+MHgaPQ9K1u8mYXcuk65dW98kF&#10;9p1xAPmDLzubIBIA6HPQ1e8L6lay6hL4Nk8bLca1oMsAunaRfMlt36b0HTdjGcda4yX4WeKfB3jn&#10;R/EPg7UrS1Gm63NLqUFxpW5tRjnGJZN6Y+YjGWYEjbit7S/gp8M7P4ueIPjTo2hXEevXSw/arppC&#10;FvY0AdEXnawB6dxyK6a0MHCLUZvlabjZJ2lzWtK9tHHqtNtLpsI83LqZPhnxJJo/xn8efCHV/BOp&#10;WNndSWt3Z6lIrrZ67NdoZbmSCQsSGhVFR4hjpleKxvid+1f8KfBnxC8M+A9Q0fUmvb7xnJpv2eOG&#10;SFbaSGIebcKVGJIclRk8FmAzXV+KfEGq658FNV8R33hqW11fT7x10+KS7H7mZX/dTeZwNmGy3TjK&#10;1n/Gn4TfDL4kWHhL4r+MtJkm1jwpN9qstZ09tvl+ZHtkaRV4khcgZXnBA9K6cO8HLEKWKg7NOPuy&#10;+2oJJ+knZuz7pXWhK5kkr31/BvT7lp/VjS/aP8VeO/hh8J9X+MXwJ8H6XreqQSW9/eWUykHUrJSP&#10;NCsvJkEWSgPHGK67wT4z0Dx5pNn4t8N3kN1o+q28U9i3kgGJ2XLIe4YZPoQah2aXpPgZ7/SYlit4&#10;YmEKwyfuyhGCQPTntwK534aaZH4Z1bUPCMtvLHp9xH9u0tVzt4XLLn+FlP5g15tqdTBuPL70W/e6&#10;uOis1/dtdW6OSelrVblk77fl/X9bkcOt+C/GXiHxH8JLrxJeWuuada21xq1vZxGO6trdpC0Vwjsu&#10;JImCbWxuwcjgmuU+L/wu+M9nbfDX4pfDPxxpGueLPCeuznWtW1TT1s/7fs7mGWDyXWAhQV3IApyP&#10;l3DB6+n/ANr22uaBbeOfCb2s15PatHazSsD5vUrDu9GfA9MmuG0H4k+FPi7qFjp+j61qHhPVND1y&#10;UmxvrX/RNXmhRPtUKOeCIpW8snIYOrYzXXhamIpzdSnH3Y3UlJKS1i4yTsrpPXTZaN6xuTKHve9u&#10;n+vbrpv3W5qfDnUbjWvAVt4F+KPh6bSbi9jVNQ8M6pqS3hsZQWZ0+0A/vkJ2shOCFxVT4M+F/jBp&#10;nxb8f3XiabS5PAuorZS+FYLWQv8A6aEYXLLz8kZIX5f72TWT+0R8Ibz4heP4YPD+p2tvNrmkrZ+N&#10;7W41CSOVdLG9fPsQmNt0HcLv6bTz2rwz/gn9L+1Z8Ivj9rn7JvxM+L2k+J/DvguJoWnSzeHUEV/m&#10;tWm3cSBo85Yckg5r0aOChisqxGIo1IJ8qlKEk7pcyu4PWzTSjq7yjJatvTH2n+0Rg011utn3T69m&#10;nrqtWmj638RaT/wjemyeM9L0JftiLClxbw4DGPcFYFu6qDkDt2rjvC2iaT8XfF+qePtUuNMurLR7&#10;iOytbeOzEyXVtDILhHJcb45FfIIX+JAa7f4gJe65YJ4bhk8iy1RGhur6Fj5kLH/V4xyMtt+btivK&#10;fCXjb4h/Bo6P41+J3iHw5J4XvJr+P4gapp8Mkf2O9MkUNjJCuDuLybkkBxwyt2NeVg41KmGk4P8A&#10;ePRa6tWvZb6vlaS3u0ldtW6G7S/4F9f6/M6Lwxr/AIEuf2l5rM+MI4/E2h+D45Liymtwj3ek3M+6&#10;OYFhnCSjbweDwQOK818PpceDNX8afHD9i/4U6XrSeINYkk8TeF31CexvL3UrSYpeMYpgYzIyZKFQ&#10;pfjqDmvYNCN9rXj3xB4kvtO0261DTfK0iSwgdHlgtmlE25mxuG9WV8Zx8vGTzVH4leDtXln1yPRt&#10;b1K3u9ZtDaJPobAXVsrMALpAeBIgJG70+ldVHFU6db2b1UowTTb5WlaTTUeVtXd07prZN7rGUJfG&#10;rXSdu+u2/R9e71urHmvxaj8F/tCeHdP+Jj33jLQfDPiDQLuw8Q3VrfPaz6FErJMJbmylQjeskWwy&#10;AHCZHQ5rofhtr3iP42eCdS+AX7RmhQQ3uoeC11Wx1vQ71ZLW6tZC0S3NjMBuSSMiN843IXXOc1H8&#10;Y7W30MWPhDxh4qa6s9Os7fTpLvWT5cutzOpHzOgwxaMPlccsa7H9n34T+EvD3gnwibHVYtQTwfY3&#10;Gn+F760kdWi06Qj/AEWUN98hVQEnuoIrorYmlRyyLV1Z3g9bx3aalpq7RjK62s0k4tM9lJu/fR/j&#10;t6N99ul0jF+Enw913x5+yg37MPxd+KWvXWsWuhro+ueKbXUYxqTLKpaOQXEahTIISi7wMsBkjJry&#10;3/gn78V9Uk8ceLv2Nfid4e/4R/xl8J9amis5LWdo7bxFobfJaXQST5pAIyA23IVxkY6VJ+w98QfC&#10;HxL/AGmfjzdW9zqmk+IdE+INwvjTwzqULrDcwRxR2+n3cIPyLtWIjdGfnGCwr0bxf8J9A8X/ABNs&#10;/idrXw+/4STW9F1Z5vCXiHTroRT2VhcbEntmYMNwX5mCtn1AzXTieXB1MVgcSvjUaislHkqSSeiu&#10;ouEk2rXtyOM1quUmMpVJQrUpLle/VNPqn3Wvk9U9dtj4V/Hn4W+MvHfij4Tax4o26zpd9mTQfEli&#10;be5WDdsWRfMULPEX+465zXIfHv8AZk8Q6/8AE+PWPhjrkv2XxFHPb+OPDOsaxJ/Z+tWMyJbzQquM&#10;QP5RkYY5ZiORivQdY+HXwl+Iepy32t6C1zfaDbrBZ6lfQE3VsqSb0w/3mTfhsdDV/wC1+IND0WO/&#10;+KVxYX11DM9wt1pcRBdAAsZVOpbL/hXk08XHCYlVcHdNqzjKz1aW1rXWl+ji7NNv3jTl548tT/gP&#10;1XZrdO/zPEPjl4E8UeBf2f77V/2avFHirwjrPwl8L32jeDNDul+0wa2tmUktLOVZci580L5cbfey&#10;RzkUfEL4pah46/Zks/2tv2WPgcNY8W+JbHS77xJ4fstQey1BgDsurYMwH+kRosqKGUEkfSvWPH0U&#10;PhmCbwt4xvL3UvD/AImvrW2s5fJJl02fyiSXkAwsZ8vcJDyHOO4rybwbouqfDn9pLxN8O/BXxb1x&#10;dR+JfiqPxNJb6xo6T2VgbOBBNp29TiJJrVkaMnHMbdTmvWweIhWw6lNKUoNzTfNacLxc4TcUpNJp&#10;yu37rTtfmuoqe0TtB2T0vp7r3b13ve9rPbTfXtf2T/20/g78cY7f4aWfhXxP4F8VWdiszeCfHWmv&#10;a3yQnoUdsrcDvlWJ9an/AG0fhtZeN/C+jXuqXV1p2m6RqS3n9taPrE9nfaZqC8Wc6GEHzYvNbbLG&#10;wIKMeK73WtF8OePNUs9Xso7S6uNO8xtLmVQwjk5UkNjcpHTg4p3ivVltvC01nrNlMsyW6hpJE3Rl&#10;u2fUZ6+1eLHEUaOZwxGEg4a6xcrtN6O0rJta6XTs9HzddeWUqXLUd33Wn9ffvr5HJpdaH8dl8QfA&#10;v48eCtE1DT7jwpa2V1qCzJLDqEl2jpc2qk4IYPHnaMZ4yMivKf2K/AGieF9X8dfDvxBqmk3HiL4a&#10;X1xoHij+wL6ZorvT7qATWVrLHLlvOitVi+bnnIBNdp4e+F/hDxd4z1D4h2jPbaTrk0T65otupUWW&#10;vae2+PUrVuqs64Vh0bGccmnNcfDjWfjF8QvBNjq//CP+Kta1TStWXxNZ6KUe8b7Mi20qzD5Z1WOK&#10;SFiehYivUp1I08PWw1JyUXGMmknaEk4xk2rvRpyTt1UZK9lbO0udOKWu/wDwPvlbX4Xfq0vKf2mf&#10;gLf+B/2hPg38f/hD+0H4i8A+F01lLHxgNMHn2ZsnQfZftEEh2pG0oETPjA3gkAivW/jD4b0XRP2l&#10;dP8Aj18Vbuzs9F8P+F5NO0rWJ75IY7S4uJRufP3o9wIXcSUPHTrV3xT4v0r48WfiCx+BHj3S18Q+&#10;AtS+yeLvDerWCNbzuYt4tLkNysLhg4ccZA9KyfjdrvhfwzceAvF/xL+C82vaX4mmttA1ifTZheWW&#10;nLcRkEyxcrJDuAUNg468YrSOKxWJdCnVvzxhODSSVRxfv2bai23FtRbck42SW6cxUI80r310u21d&#10;qytulr26u9u/UeCvA3gv4ReLtPjtvFmoXUestMFOrSLcpcRsvmrC0vRlQbipPYnmvIf2jf2Gvhp4&#10;i8OeFfGN/wCPr5fDfgjxdea+91a3iqF0u6fzbjT5d26O7s3nCM6uOABtxivYtY0jXvC3xKtNP0fT&#10;t/gNtMhhtV01Vm8u8+a3MGznEQjIctnqCK4n9n+D4Y+PP2VPFHwO8M6zBrnh/RW1bwdeysJNxm3M&#10;vlyK43AfvVPcAdOMVhhMVjMLJY2nVlvBSaSeklNNt7KSTcUtb3etlY1nyztHfS+/Zr5729b66M67&#10;x7pfhvxB8JtS8CP491GSxXQ7h5NTGoeS0Ec0LERyTKuYxtfCMASqqPSuD/Zg+EPjn4Wfsx+C/ht4&#10;X+JUWreH7rS2tLuLxddG4+xWKsxZIHCgzArlQWwApBrX8XfC/VdU8B654E8FaxZldS8K29hptvHI&#10;MzzRwPDOkyN8pDkFVZcYArZ8MeCvDOqfDSbwN4R8czaTpbeEovDWjWsjAi3lRPL82Pf/AKwg/Lnn&#10;O2oVZUcD7JVPdc1J3je2m+i0d5Nq38rXqpJSqSlbp9+/T+v1fiPwiB/Z8/abu/hP8ZPhJ4H8KeGf&#10;GFjqD/Dvx/4dvpLe3vGDborSWEExw3Cxnd5mQzheMjivbvB3gzxv8TfhdBp37Q3hXw7BrX9pLeXS&#10;6ZqTX1q62col0+9XIBWU7QWIAIJ4rifhomm+M/D2ufA79oC3bVNQ+HdgzG7u9Oi8rXrJI8+YLdc/&#10;vIwu0lQGBIx1rL8S/ETV/hD8BbH4v6L4tt9V0S38S3Fz4U1C9je0fTYbm3aO0sJ2Y8FZ2WMGTI2n&#10;HXBr0sbGtjsQlDSteKuuZqTs3BwbenOuVyi+qTSVnFTCLjGzndLRaLvp03T26PqrpHa+DPFPhT9o&#10;b4Y+IPGem2dvca5ZanINS0GK6jkutH1VIgbi082NsAshjJwdpEnPesr9hjxpruuaYtvrXgG8tUjs&#10;RbLqMuoGXyZI3Y/ZJEdQ6sFIbcchuxxVrxP+ztq/gp9a8Q/AfQbHwxr/AI2skX7bY2wW1GoSxr9p&#10;nlgGBvkIL7xyQijium+CmofHLwfa6/pX7Qw0Vm023s7LTdc0iFoY9adUKtcuGxscnaCoyBziuHEV&#10;MK8vrRw7TjJxcU5NTjsmkldSV3be+jbT3NISk5a9vlfbT0+XTzPPfCfjPxJoH7Z3xM8ByeC5pNPm&#10;h0+6sNcudSbbc+bjzLSRCBsEYyyY4OSM9q9i8EQS+HU8WaLdeK7jUrf/AISCfy7ORyZNOhkCusKt&#10;kkKEJK555rFt4/B3jjxR4q8B+M9LlOpf2TZzTyXKlT5OcxhXXkgMM+tZOi614C8IfHe30S60XUNA&#10;8Q+JNXE2pNdSFrfWFhs1Xzkf7rhU8vHQg8GufFSWMTtBpxhG6Wt+WMfeu3dJpNuy006PSoc0Yct7&#10;/wDD6f5f02eO/te/Df4mWv7Q/wAIrz4H6P4rvLfwT8SbDUPEGp6PrjRx2egz287SWNwhb95H5ojI&#10;3KTtYjIzX0V+07ofiv4h/BDxFofw9voYNTlsTLZtJGhEqdSuHBAyMjkHBrJ8E+FfEFz8Q7j4kRmH&#10;SNQ1DUmfxdpUl2biHUdPt1e1s7i3YHETBQC6kYbJBwQDXM6/4X1jwx8OPEnjv4casuqSTeJZrvTz&#10;HqDSJaQSyok0I5Py7FbCDgdR1rqqYqWJqYWF481GyTavzScnJqTva3NdprRxd99COV8stXrrftol&#10;/wAH1vfU2NSttG+MHgCEfEb4fpqV54f02L7HD5ZiupbpYBLGLdhjy5GdAuA2O3Sq/ij4jW3jb4fz&#10;6xceHNVtfG1r4Vg8Qx+F7i5jgvLe6t3/AHUDbjhS0nysc4IPXmqmvXvxesG8N+Mvgb4h0fWPCNjq&#10;YHijw/rzlpzbkfLNbTAfK8bZJVuoHtXVfCbx38PP2jPh9b/E/TL3Q9Wi1BLvTtRaykWSO62OR5Ik&#10;bBBDAdcc1zzj7CnGrKN4Rl0b9xttuMk9ublvpa+lnvZ3UpOzt5eejuu+6+7yOE/Zy+Dnwp+GbeLP&#10;FHgjwFN4T1jxdGuqeKLCzv5Y4ba/KSSHyrdmK277uHZPlckHnArq/E4+Jvxe+F3hTxx8DPiTpthr&#10;OmapBLqtpeqGtL9lOLmwlZQxjbllDAfK2GqL9nzWbX4h+AfF1n4jsbpbRdWutKMl1bPBfJ9nQJLE&#10;+7unRZFO1xgipPgj8MrL4c2/iDSrF7iO11zxld+JLlGuAvkTSxKGeMd4m2qxUdGLGjF1pfWqtWtK&#10;9WLXxe8muWzT5nfayt0t3sEFBU1GCsrK1tla1kulreqsrbHB+OtE8ZWfx8j/AGhJrHX/AAv4li0e&#10;LRJNL/tyG50fXLcbpZk8rqkqAF1l+UkDn0qL4FfBLwh8PPELftK/CnQr6zutUu5I/GtlZ3ErW+rt&#10;M28X4jZtgZc4Lqo3AetWfiRBo3iTxxJrFtq/iiTQ/EHhe40ttV8P3UV5pVxcKvlusgHzQ3GCyhhj&#10;ODmt74M22iR/BCXwT4G8Rxw/2dpK2Mdnqm+LZEsTAeac5RWUcSdutehWxFaGXJJ2uowkknbl1XK9&#10;Xfld7Xbs+qskppxjzcyW19equ/eXV2e9vPbY7K+0/wAKeM/jNpPxA8O+Kb6x17w/Z3TW8FnIYU1K&#10;2kXY6zqwxKiSBWU8FSOuCRWu3g611D4b3nhGK3ihsZrXzIbezdY4pEYMJI18rACuC27Ax85rhP2d&#10;PB/iLS7LxZdeJfG1xrHh3XL4DwfIt6t01hZPYrHLHBOOZIvNEjLyTnrWLp3g3X/2V/h6+hWnj641&#10;zwz4b8Gsnhu+1SFje2rbW+S5ZPvxl1Rs4yNxHavKnh1Kr7CnVvKHIoqz1WrsnZaxcrWfeVnZK9Sk&#10;uRuSdrevdtWV/u21fU4v4LfBDXfgH8bPh34surORIfD/AIZufCEUjWgnl/sve0savcFjIQpG5AxP&#10;y5HevZ49N+Dfxx8Jf2Fa+F9JvNFn1ea6vtH1bT2a3u5EJdbxE7OJAGDgjGDjmk/Zh074gn9mLw5/&#10;wtq23eKLnSY38TQzXCzILxs+d5br0QqwKY5VSO+apfD7wFe+FfGyaLZeGrjTbGOzZNBura9aZ7K3&#10;VuI5ixw5YkkNzgHmujH4yWKxNSc5/vKeilF6Plcnddd3dNX01T2RKpw5HG293t1bu7+d233u972O&#10;Muz8Qx4Nh8WeDtQ0DUrzxJod5HeXWm3jLb3dzE4ERiusFkKKOAQSGB9K6v4JeGLv4Eaz/wAIT4O+&#10;H8VhoviTxAdR1KO1lZo9PmltFeeQs7fO011uO5cLkngZrlfFUPiuz8M2/gr4Q+Lk8P6x4es77VZv&#10;D+paOPLvMTZFwCmeCcxjb1MhOOK7vwN421Xx/wDCeDxLodxp+vWN81vFdaS26GawywEqkvht0b5I&#10;UgFgvHWtMZKp9VaVuSTaa1T39xvaN0tYO9rXV7XRceWUua235N309bL7lexmW/x1+At74o8XfE23&#10;8WWFnZ+A7y78N+LLSW2bdDcCSH5yi9AGkG7IJwwIIrR1PwTY+B/FNj4t8Vyw3lxZ3l2V161j+zzf&#10;ZpxkWh25MignjJODz1rwn9uj496r+xJoXij4tWPwe0XXLnVvC802uWOkaeHub/xFNKsVpM8QBeSK&#10;VVUSHB2iNe9dN8MNY8W/tLf8E7/h+3im9vPCHjjXo7XVLjT5Jv8ATYbiO4Mr7UlIYq6qTs6hGx2r&#10;pnldSngqONi3GhUkqd203blu9vetHW72acdNNcKeIjKp7J25opN2vpdtX6dm+9mj0v41/CldT+IX&#10;gv4zeENZhh1nTWXSmOqXBEUumzOGliABGZmIGGOTwRxWj8b/AAhr17rei+KPD2v6lpY0GWUOto2U&#10;u1kH3JO7KoBZV/vCuN+LujfEn4peA7zSdY1DTrFYdVsrrwv4ptJiUkRXDsZIT9yQOPLxnoxNdJYe&#10;NvF3jzw94gSy8SaPeS3V4ltpln5LRnTbtY9klvMep8yQNsccDPtXmxjiI0qM3NPkvFre0XayvZra&#10;UtHZqz62Oi3Le197/l+rd/P11f8ADnXfi1o3hfVtJ+JVhpN9cLq0jx6pa2PljUNFmiVhMy8hphlk&#10;kXplemMVJ4d8VeGPF37NcnjbRg0mlNaTTxrrOim0kSCNmA3QlQV4XI4zggip9T8c6h4U8U+HPh54&#10;qs7y3PjG6uLPS2+z+dDbNHahzG7j/VlmV9ueGxio/h98RV8eT+MPg9408C6hod9p8En2K4u/ms9W&#10;s2BRLmCQcbtwO6M/MoA9axnGUoe25LaxneLSXLdxbS/xdnaNtrbEvhdu35f1f5t7Hnn7NHxH+Gni&#10;XQ1+B2r6Xp2kX2sWc15ovh3XJftNvqNtvO+a3m+7KGBJKA71/iHFeh69dSfCfWtRmHhnzfClj4f+&#10;0y2en2rSyBhgYRVyXxgnaozj1rxz9lXQ/wBnObU4/grrltoq+L/Ddq1z/YOoRSR3FncKz77mzEh+&#10;VXQ7iYzg55r3ux03T38H6lN/wks1tp9ro82Xmk2vaK8R/eCUnjBwwJ6V25sqNHMppKXK3dqSet3p&#10;KL1eqtZu/X3mHvezbWv672/HT8dL2WV8P9S1PTbEeLvAUUfiTQPF3iCC/tZlmRvs9rJCqssbHHyx&#10;Mu7B+YZIHNeNax4H0n9mf9trwh8VPgxPZaDo/wAYPE91o3xS8N3ZMVrdTfZ2lt79FX5EuhIjAycG&#10;QSBWyea5P4Q/D/4vfsifCm10vxT8eryKSO70u0k1LUovtVnZNc6l5st+6KMeXcRyLCHBwjbSQOa9&#10;7+J3w68OfEb4j6k3jLwhomveF7qJ7K6X7T+9s7y3RpPMzn93IDtG5cHoTxXXKFPLsZVSqKdGpGcW&#10;0n76SXK2pWi5RvGUbNPmjfS6bylCNTkm00079LpaXV/Naed1toavxT1+w8H/ABq8LBtas7W61S3u&#10;LezsNQaNUmeNd2wblJ5HoQBiuE8bfFj4d/A7wrL8RvEOl614Z0+08XL/AMJF/ZtisxlI/wCWzxop&#10;MlsQ2S6jIA56V1vjy/XxF4j8M/Z9S037DY6ZHqWpS6hapNMI1X5QHJ+TcvVu9Yuvr8b/ABz4dnvP&#10;CegWMPiCy1mOHTJNUuE+z6poDSB5J4ioOJTHmMK1cOEjSjGkq21kpe9y9XbdNbdbSto/IuXux0tf&#10;591va2nz8+jOZ+FX7LMHw4uPiAPhZ+1f4tuk+I2sQ63tupIfstqs8yXAW0CDdbgopQcYKseBXoPi&#10;XXPiN4L+JHh8QWN5e6f4k8RarAmnxwLcWawrZmaAs4ANtkxMFBypeQj0rmtVitPiD4eh8aeBGOh+&#10;MPE+pQQf2PNJtFyunsd1so/gPkkklewrphrniJJNF0ttV0v+xtDtLxvEEl1emK8srtcpEg7eWDuy&#10;7cECrxFXEYip7Su1OTUk1JJO6hy3ukk/eilF9WtLNuzjH2cFTXRW110sreuisr/5EHwhtvhN4l+C&#10;+h6p8PfDWo6DpusWtxLZafDIR9nErMZ40PzBNr7sgHAYVf8AgZqN+3gS90qbU7+8udNb7PGt5cAz&#10;SwjhGdTwWKckjg1y/jPwB4q+GPwv0OX9nu70rS18K64+pyaKtt51ndw3rFp4XUMWRjvaQMvGW6Yp&#10;vgnxT8PNB+P8HwusPDGpeHv+Eat11aa6ktXfTruO9TLRCViQGR+o7A8YqKlGOIo1Z0m5JuUtdZJR&#10;b+Lq+ZShqr6ttvQal0lZdLX+dtd+v+Rg+M/CPi3TPGPijXvDWjaDq0Pg/VNPuPBOj71tm0izK5up&#10;1nVg3mtmXKv8jZUc16JaeMfH3jHQry6+GM9p4c1KHUNPYf2vZ/bI5oQQ88TLG3yu0OFDg4V26HBr&#10;N074f+Fr/wD4ST4N+K/AWoPHr11ceTeTX0c32jTw3nRuXQhkjD/KqnkD2rY+HPhjw1qfh7VLX+wL&#10;zwrrF9F9r1Ca1ut3lsvSVGUlSCFBwMZBNGKxFGdJOau48tnZNWtHVrmaabUm/dbu2225BG6irO63&#10;/L/LW/mtttjwv4q8F+Kr/UviN4R+I2m3ug6ppLC1eG8Vo7UxSMkpDA9N+QemGWs2Py7HwTcaY+r3&#10;l9dWro5Mdsks21nxHnON+0Hg9cV578HPg/4Q8d+AdT8N/wBgwaPcTXEa+JIY4xtudty02x0GPJ+0&#10;5EmQO/euimTxXZ6xH8LfjHbL/ZXiO1lSDxFpshgmtG8zENtvUHkL91/as6mFw9OvKFObfK1o0r8s&#10;UrNW0k7Xva19H10fk/667/lf9VfotOkfXvHWoaX4n8HyadeaCiR6Prkirt1W3aMFzwSUG/5cHnIr&#10;n/2lvhJ8Lvj5p2jeBvip8PdH1qxstWt7uPT9UfalxqDZ8lY3yCHGCQ3I6ipfA97qFh8R9W8BeNpr&#10;i6XRfLtdD16+hKSXShMhXI4lxkfNj5sGr/gO0XUtJh0jxja2915+qS32mLIzR+RNC5Cum45GCSQO&#10;wNRF1cHXVenJxcFGzi2t1vF3uuraurNu1rClGMoqMtVo/wBb279fU8X+JXib4w/sy+NNa+IuieHr&#10;rxh4d121vPEGqaTosAj1C4WK3EM0ULHA84N5JX5v3iW5wBzXQfsr/HnxJffCXTPjZ4x0vxTp2teJ&#10;rONJvBvjSxFpOJgcA2xztO9fn2k8j0r0C78L3lz4g17wt4g1S9/sS8vRcaVIsojaGIW6GSMNnlFK&#10;HJIBy57Grmi6rZeIfFa6b4s0dp9MgtlOh6tcIjQ7WUfI2cjzB0DDtXoVsbhq+BVOdFOVouUlo3FL&#10;SNtr3a5mrS93ttHLU59XpZJL7+vppa3TfY81+CnxT/Zh+DSa94R0z4r6o2my+LJ9Ya11q5nkbT55&#10;HAmtlkk5MaStkDJADY6V7FqXg2w1GSzm03xhcXGoi4mudJmFz81uXUbnQnqAD905BrmbD4SXPibx&#10;PfS+INA0vWvCt7J5Uuk6paI8tm6/xIw4bLYY5ry/SNG1q2+LniD4saT8etY0zwr4o0FtE0W3ih+0&#10;w6TdLN5K30SlfkZmBBVuBjPSsqlHD46tKpTqNStduXvKTdly6RT5victNUnZu4QlKMYq3S2nktN3&#10;5JKzb1Xm16V8L9U+LfgO18cP458L6XDLfePJbvQ9YimDW+qWEiIftE7IN0cq4ZSGH8I6irKaj8Pf&#10;GPjbwf4q13Rk0XxBItzeeHrrTdQ3Q3dtyhV5EXawZCr+W2AMjrjNaPgs663g3T9O1y4TVbrTdNFt&#10;qt9ZwqourgRNmRQp28YyV6AviuLPxS+HPh6XRP2VvjC00Mnja1k0vQdRz5C3iNAWmAKf6iRFIAPG&#10;SQB0rnjGWIrVJQj72t+S/wAKi1JpN6pJc0k+l7WV7XL920r7WS6XdrL5v01u1bWyx/2qdc0X4P8A&#10;iPQPjR4j8Df2l4VfxAi65rEcUlw+jxAc3LxsDtg/vMnTg16Qt/4R+NfhjSfiB8OvE1n4m8K3k+dP&#10;m0vEiSrg4dGz0B4PrVDxnp/h/wCEvwU0/wANJZX/AIj0fw/o5slS3Xz7iS3QCMlw3MmFPzdyM1F8&#10;JvC3gT4Waxp/wj8Cz3sWmafayavp1jLMreajqGkigAwQEJ+4Rxuq51KdTAQlFS54OST+zKC7p6xk&#10;rx2drPbRtzGPvSV7x3Wn5+Wl1810MP4meCofHHxisV+FXxCfR/HHgddMk1nSbhpI11LQGkM/ksMb&#10;ZN0o4dSSoUqcZqfwj4o+Jei+Lr74Naz9l1XXdNsZvE2n69NOVilMt3J5NnJgfKVtsKcjnIIzg12G&#10;l6vfeJIdB+L9rqVvNK1vfW2m6ZNY+VNO8rgpH83zJIio26M8HkgZrmvjDdeHPhl4+u/if4y8+ybU&#10;tR0PQ/Dd/o6vJJ50rbGSWNQcxh2bk9FPanTqyrRWFlHmajZK15c6kk1dJNx1btrZNrVxuVzNSV3b&#10;X5auytfzs7d793ej4/8AEPiPTtX0bx94M021F1NcWA8ceH7u6ZZNP0Tc6vLGY/vlXyxz1Wu20fV9&#10;C8Wagt/pPhjT5ri60tobPUrG6Duluz/KG53bGHzZrzX9pj4xfD/Rf2k/Bv7NTa9Y6brfjKSaC41F&#10;Y2LQwxx+a9sWA2h5BjYCc/eOMUnjv4YeGX+OUHxb8Oa3rNp4m8N6TZNqOl6Hqn2a31rT492EmhIK&#10;t5f3vkwT0NbPCxqYek6qcHKDlF2eqvyxvqtG04qWtrLmTTuZxqKWu6u+u2n6aOzd9W9VYs/tKeKv&#10;h/8ACOyufH7f2laXml65ps+sJoNzILi4s/MSB28tjtkjRnTcqgHbk8mu48aaB4nl8Z6tq2reMdCv&#10;PD9/otqujrcaKPtWmXZlIS4MoI8yEg42noR71zf7VOjaD8Vvh8vgnV/CMF1N4pslXQ9SvLNpLdGa&#10;WOTybgoQV3bOOeMZzxWb9t+O3iX4Z3ng/wAC+CPD8lrqXgW3Pgr/AISjzJYF1uG8YSWtw68mARIj&#10;I3XNTShGpgaM+blldxk5NfDeFmm9rNSb20TT0WpKUYxlKXTort7bLR66aW1u/S/W+ALHxJ59v4b1&#10;FrXUrexa8BtpYwwjmCZREkYZXdu5VgcA4ycU3XtNi8ZSL4G8Y2f9n6L4m0Nre902GJJ7SFijRvbh&#10;ivlk5P3cYbGa5T9nH4h/EnS/gHp+q+JvC3hXRZl1r7Nq0Gj6w+ow29wtwyXYM2TkCQ8Nn5c4OMVX&#10;/ac+KFvoHxDtvhfonj3T4dW1PR/7Qk8PSTrFcG3EoDX9qx+V2jGTs6nrUxwuIlmkqMbXTl7y1tyu&#10;7lpeKs2nfy31uKfs5U/eektNdL6X/L8ruyuw/Z6+Bk/wp/Zm0PwF8XfCuhy3Hg2fy7VodPimhKxz&#10;MsEqxspUT7WHzLgqSSDR4v1HxRL+0x8K/FMNzeRaPBFqmn+MoWuk2RfaIdlhIYyp8zEyMBICCrEA&#10;5zXoejfGT4Ta94lt/gqPiJpOoaw9nBM9j9tVbi4t3TdFNtOMuwBYgc8ZrmR8SPhz4N/a98M/s1i3&#10;1L7Vqnhy7ureVdLlktXCZdIpLjBSOQESOFJ9D1xVQxGNr4mtVq025yjUm1Z25ZRfNJJ7buS6Xs9k&#10;y5SjFpt7v0u7O69bJr17WG/G34qeIfCXg/xhq9jbTSaVoMLfa5Le1L+d8oR2WNgUuFBO/BxkoV96&#10;o/HTwN4O/aI/ZD0+68VeIvEbSaPHBqGl+JvB8/8AZ98J4MAXcW3IVDzuj5XGQeKyP2d/FXxr8U+N&#10;P2hvhbrngGQf2XqUj/DvU9QtfI07X4J4CCFznO2RQrnGOSe9cb+wJ+08/wATf2VPHknxW8GW3gPS&#10;fB+pXPhifTtLYzDRZ0HkSBVA3YMjGQHGCDXcsBXwlL21BLmoTpNuMk21VinFW+Jt6p2TV7xkrpJ8&#10;sq1KrFw3bipLdXs7abWs2lund67I9w8e2PiLxX+ziuoeB/iBeXGtah4XWHT/ABJNcIrzSbf9c64M&#10;XnAbmD4xuFeG/tSfD/4rz/B74Tfttfsb7/Gvi74P2jSTaRc6k8MviXSZU2XluRF+7aQsPNORzs+X&#10;kYr3v4f+DfG/wn+CHh74aWetQ+JG0+y+x3GoTKsIu4QpIYbchXZSPbNZX7M8l/4Z0Nn8JaLFdeH5&#10;bs21jNbhI/KkQvv3xr8oUP8AIWXg9a48DjP7P5q1LlmoTdk1ZThJSjKMtmlKOyVrXbSvttiKarKS&#10;TaejT7NXto01rezXVNozPgx8RfEOqeH9MPw5u5Nc0y70I332VreMzPeXXzNGZSQGWJt4weTgZNUP&#10;hT8T/wBm/wDaZ+NOn2vw7+I9jd3Xw7a+0u48GalG0NzFeL+7uZ1jYh32/dDEFMElT3qz+z/d+MdA&#10;1DwX4Qt/DPh0R/2frWo+JJtI1MSNbyvPvCQxgfcdjgE4AKEDuKpa/wDDj4Tat+0PD+0fc+GdJfxh&#10;Z6FNP4L1TyTp93HGYtslnO2QksjucAtlgMjtWk4YWOIrx1TcZckouL1blH31t7yu7pxcYtu0lZBK&#10;U1KMorTW61ut7W72V97N9Hffc8La3/wkHjfxt8Dfif8ADTy9BtLyK+8H65qEge21RgAzpEclkELg&#10;DJPrXP8AwQ+Mfhu1/aP8R/C3XPGzLqniu1fVfDfg/U7eVbiK1gIjkkVySrxNLypGOOcV2fw5i/4T&#10;Xw+i+LtG1bQda03Tbe41TS7y4hLWkk8hcoXTg8DG7oQRXzv8d/g94k+GP7Un/DYvimx1DXfEml+I&#10;EtdA1vwrcfLp2jFQI7C5teQ+QTnpkfMOa2wNHC42tXwtR8rcLRSd05pRs1dtWk0pSad91FNOyzcq&#10;lOUOqvZvydknppfbfon13+v/AA5rWta/p99c/Z4lurWSVUWaHMdwB1XI7AjBxzxXzZ+1H+yn8Kfi&#10;Z4+n/aD0LUdK8JePtR8QaNqq+Ltcv1NvJFo64lit5Vw8Ae2Z45OTGy8kZGa+h/AHxM8Maj4Tt/En&#10;hixmTywbr+zmU7zI6GRo9rctnt7kV5d4A+Ev7P8AonwdtPhV4jEmveE9U0/U9X0208aq80+m215I&#10;5u7InhkiRXZMHkDjNeblWIrZbiZ1qblB3UWoq94u8mmr2avGL5Xo1fXRG1aLlsrtarX7S1Xfqr3s&#10;9u9j5n/a5+HnxP8Ag3+2yf2j/wBnj9kZde8Pa5Da6z468ZeA/F80t7qdk2FuIbywlkMU0TJt8oKB&#10;0BB7V7d4S+OFx8bfhpqvg39m7VbmP4ofDnWINQ0fwX4wWbR38hyP9FlVjteJ4CVUncgYDpV39m34&#10;e/EL4X6C3wft9GtvE3he68QTpoPjrQb2GaPTtGD7odOlckuUi5QLklRXm/xS+K/7OXir9ojwt+yr&#10;8TNdv9AW61x4tN8VaTIUabUrOTelnLcMFkSPkbWyVPK19ZOosy5cO4e0eHimqkXKfNCC3qQcm37q&#10;lFwi4NLslr59KP1RKKnpJ3SaScb2dl00bs4uLu21d82vo/h3wRc6P+2do/gXwv42i8K2tisHjQ+C&#10;YUH7u5uUkhurI4bbJE5UyKQPkYHHBqz8Y/iB48+C/wCzjrXji++LEmnXHg3UjrEfiq80M6hDFZCY&#10;m5sLiCEq5iKEgPjKgrjJHPp3irSPD/inxXY6VDJo994o0FV/t7UIY9uoWNlNE2ySCTHJzj5CSCpJ&#10;4rPtdEW4tdS07xprtx4q8M6/4VGgX9q9qh+2T+c6SXGwYOSkm2TBI+TIxivm1mFOrUpVK0bqKhdN&#10;K7s3ezcWnzxba573T15tzulGXs7Q36b28l3srJdb7a3keV/Ff4o6ZL+zj4q/aK+D2lWWqeG/Emiw&#10;XKeNvB/iB7MiVoxEzMpyVMLFcDb90HIJrz348fGH9pD4cfsqeGfFfw98D6x4e+IcniHRPD3jbSdZ&#10;tTfW99o4kELXkMqIFSGZX3eaAD83QGu8/Zd8B6D8C/g1418LeCrLxFptlo+oXFgvw38YSxXsUtxG&#10;xEbWsrDLpcAKUDZHPqK6jX/hB4t+Jv7Qnw1/aEvfGeoadosngl9D8W/Dq9gc28zyFZNsu0hY3hYA&#10;A47cV7FPE5fgcU4TgpU6c5SUpXbmowTjTlHWOqXxL3OblaaS1wnGcpJxbs+W9raLf0aeqdukk2rp&#10;I838CXUv7Rfx5/4SvwV8Z7WDTfhn44V9I8B/2DPDc2EK2xtH82SUDdC0m4iVMgcZznj27xl40+C/&#10;xu1zX/Cfxf8AhJr1ndeENStoIL7U9M8uS9hnjmeOW2nXJa3bZISuRyELAHFfM3g34raV+xT+2ndf&#10;BHxN4tvrTS/H169v4Y8Paj4fuJ5JtQmZpZGiuzwbbPRM9SRgV9m+FbPw74V8MWvgfx38QodavbXf&#10;It1qjJDcSxliw3IP7gcLkdsVy5/H6piKVWKlyOEXScbxlyvWTuopS1upXu7yvzOzM6cKmIwPs005&#10;bO95JS0vs77JNK+zvueK+PrnRNX+L82h/wDCz7zwb8TLjwHHbPoun6puS/tjJvaS0WTCTSwyDcjf&#10;e2uVIwa3PCM03xd8Dw+CPi74x0/xB4l0G8aTTNWs7FtO1KJgCFk8luPNHQ7SVc5Fdd8Yvh94N+O/&#10;gWXwxqGjWVxr2lNG/nRzRrfaY4wyzxSD5tp9sAjjrXM+EfBOoeNvhh/ZviDxHJB4i0+eT+yfEenX&#10;JZnSOTdH5rMpxJxzx8w6VwxxVGpgoa8sotLZNx00cZW5nBr7N9usla3Xyvm11/4ZLX7ijeeDvh78&#10;cvhlJ8EdO+I2l6r4g0eaSXzjJ5d3ZagrB9ssR/eRDIGcDHJwah0vwemn63NrieAbvR/E11CX1TTp&#10;G+ZxA6CV7aRT+8hfurAH5s0eL/hbeePNf8PeJ/Ems6TB4p0u/ju7XxL4dgNvq3k4wRyNl1G3KyRP&#10;nK8jBFafhjW/iIvxB8QaN8RNa8M+IrPRYiqfYdGubPUdOSRt+CsjEMpUDmNiGx04rX2ko0WqVS61&#10;k4u+7aTs0lFxb5XZqL0sl3Pecve/4cli+HnhnWvi54K/aa/Z/K38+htqGieJNLe6ZZItLulLywbS&#10;crJFcpHIqOMfM2Ouaq+JdK+F/iE6la634FuIYXUXB2q0DwXEpw0iuvMUwfAb8+hqz4S8AXPi/Vrj&#10;xR4V+KVpaaxHeI1hq2noytdxoflhuUIUS4Q4ycn34ql8RPGetfDvxXHJ8VE0lrHxTeR2Eesabdra&#10;3VreF1SPzFkwJVPT5ct04rODqVMRGnCbcoxstWp2TcrX0UrXlZ6PpbYrl1vbffz/AOCeZ/Bmz0zw&#10;vabviLrurCw8IeKrrUPDPiq5vmkvtPlkISbT9RQAGaHndHMAQVbnGM1714g8RfDT406VrPg268Z6&#10;PcXGlwx300lu6TTWUfDLN5Zy2w4ILAetJ4r8N6XrlvdWt54QtmFgyyxapJdLHHcyKOdk0ZyrAjBV&#10;h35GK5SP9nn4b/E7VNT1zxF4JaHUNU0hLJ9Qsoo0mtIGO5lgu7bbIpJww3ArkZGORTxGJw2OqfWK&#10;rlBrVNWdm2novPVvVK72ve804ezjZar9P6v8zc1DwP4TsU0vx3c6vbxzaZcCZdUsI1aK4hUZMLkf&#10;wjPG77p4rnYbOPxt4D1v4f2qFbqW8utR0Fb63/eWDrIGe2Ct9+NXxJGykjDDHStXwNofj74Z+Bpv&#10;BXj/AFH+2rrSbq6iOsHTVVtYtZRiOSRBhWmClRJjaHIYjBNcJ4R8YXHwN+Jnww8MSeP9LTwh441H&#10;VLS30vxPdfY73SNSCgxxWfnc3NqzZXyiSU3KVOOKqhTqVOf2c+eUW3F62aipT007K9na6bWj0dSa&#10;jb+tjrvGd78T/GOo+D9R8B+NdJj8XaXbWWp6v4ZvFQrrVjjZc7Mncj5ywYDg/Ka6XxR4Wi8V+IdP&#10;vdCP2i5bzbnw3fX5I+yTJ/y7sw5xnjuQMjpXLfET4Z+INd+K0vxR8JeHtMs/GHgLSy/h19Qtytpd&#10;28jZniEiZZQcZ6EAnpVb4LLr3hzx0dS0Vr288MatqkmoalouoTNeNpl5Iu4zWVwrf8e7HKmMj5W9&#10;OlZyhGWFjUpSScYt2sk7u75brdWacW97yg3ogatJ3/rQyvGHhnwR8XPhV4v8G/EHwfrWmf2dD/p2&#10;h/bFabRr1C0sOq6dKOdySZYYI4XBFeieGtY8f6l4D0/X/Bfiyz1bxVocdnD4gs5HMcep2bAHz3i5&#10;aGVoyXBxglSORXP/ABE8W+KPD/jbTtG8QXl7eWuu+I420/XNI01Fa3hAYrDchsBkI+Vv7wHY1ynj&#10;j4SeA9S/auh/ao8I/Ho+Gr3QdDs/DPizS7DxKlpZmWKVntGmikUowdZHjMblWBA2mtoxjiKajVfL&#10;GznHRzjf3U4vqlKzV97qN03ZkuMU7rfb8f8AK7PT/hzoWi+GPjdrnhXQ9es1tfFGgx6ndaGmpbp7&#10;CZCYWaOPvbuH5I6MKp/s+/s7eDfg9oknhnSoFt5reW5h1qO3h2warbyuzJ5i/dL4blhg8VwXj/wI&#10;vw//AGsfDPxh8WfD/XNSGreDbrwn4kvPDd4ZF023nmDJObfaJAm4/NLG3ydcEDNQWOt+Of2bvjp4&#10;T0KbxNqniXwDr8c+kxa94kul+06Xd7sWkNxOCBdQuQUV2XzUJHLCplhq1bD8tCtf2kIya/mcFJNX&#10;TeqitE7N3TV3a46lrqUXZNfl9/V/ddnYfBj4K/D3w34l8YfCPSdQ1S88M+KraW4s4ZrrzU01nyk1&#10;urfehKt86DPQ8dK4n9mLxF8Yre00v4PfF66t4/FnhWxvLFNcj1Qz+dp6XDxRXU6vjEm5VQjBwGGe&#10;ua7TWfEXhfwd8btWuptPs/AfxA1JtPttPl8QzuNO8Txjl0hkQ7JGCbl6LIrgZBBqf4z/AAv1uX9o&#10;Twf8TPhj4psdH8WWy38dxpt/ZBtP8TaZKEM9nOwBaKeNlSWOYD+8GBB4I4h1JShiH/EipKUltKMH&#10;rdXTjJPllLVXV5JWdiXL8UenbsRaF40fxrrfivwvo3hPUfD/AIn8E+NBPq+nMoji1i0MaMmpQ4OJ&#10;UdepXkMuD1Fcb8Xtc1Txj8TfBP7RX7OXhTT/ABJeeJYGtb4rceQ15a203zW8wYDlf3hG4ZU8d6ue&#10;H/Gvw30n9qr4iWPifQ9a8M+Ida0NNT0z/hIH3afJa2tv9nvUtpoifKIQRySRHB27ZACMmtrwtaXH&#10;hvTPDnxn+HbTzaNLqJ1HxNZ6XcQXFrcxOvlfa4pdwG3btdtmC+OQDWsYxwlRVFDeEbKT92XPC8o3&#10;Tu1zr3XfRrlfdEXGTd7Oz+7ql8ro7zxVcW/j3XD4Y0TRLVtMiYwapDcKG2MMYHl4zjtuXoR3FeQ+&#10;NbXxl+yZ+0Rovi7RPhBpkvwt8aahZ+GfEA0h5GOn3VyHMd81uAVVDPiFzwPnVuOa7DxLY/EbQvGe&#10;tfFHR9ZkvPA3iTSvnk0u5K3OjXKEbZo42UvhxkHaSAQCV71k/E74ly/EufUPhB8LfHtg3i7wx/Z9&#10;3rOmalNE41S0u4tgEiMR5T4KTI3GXj4zkiubAwnTkoK0qUo2mm5Wjeybk18MoyaSbVlo2uV3KnHn&#10;g1F697elv8j0zwM/w7+MNnpnxH+HF9NA2l3Ey2txNY7HgYkxzQEMNy/Mm116/KMjpXl/g8eIbLwt&#10;rfxO+Flh4ktvFnge7vNM8YfDW61zzLW7kMpnzDJLkfOjCWJgcAPtOMVm+H/i58Zv2YfjH4f8J/tP&#10;fDq1tdF8VXselXPxa8O3ka6XrWqNHI0H2u0bElncSEBPM5jeTgsMrXZ/D/8At238TzeOB9r03xFJ&#10;4ok0PxvZ3UkK/b4Iyfs12yHC5ERUAr8xBPXFEsPUwSk7qVOSTg+bmi1d3i2t09U9FOMnBtQbaC8a&#10;idn8vv8A+D87d2ZXg/RNM039oK1+NHw4sbnS4/iD4Rhl8S6HNcCHbJG3Fxs+48q5Kv0JHINeT/tS&#10;fGz9rf4T3mh/HH4dfBPVPHPhubxpHonxC+GcNktxcRRwtut9Us5RhomYYJByuQORmvZPjfp/xx8L&#10;fFWTxf4D0yz1Dw7/AGNM9/ZajbSTG2wNoktkhBfKn5njH305HIrpf2a/id4j+M/h2+8Zw3FjJZtF&#10;/Z7f2fcCbT7uSNcG6tZcZeNs4KvhgV2sAQa2pYr6tGGPnThWgoxi1Ju9tUotrVSStaSs1yppmVWk&#10;503TjNxk+q8vwfdmbp3xu8C/tSfCOx1rTvDt1pNnqHij+zrzRfiH4eMDiaDDT2E6Mf3MjqSI5lP3&#10;sEE9Kj+EHwc174MaLpfgTUfF+qX1jbteW8U2oMin7JLcNLArEfK7wBggc8sq881zdlY/tSeDvBXi&#10;jR/F/h6Lda6kniDQdV8PaS10l8yAG50y6s53dgZVUhHjJUFhjaQM914K0/w54a8F2PiTQ49VXwj4&#10;oSW4m0PWopJ5NOa4G4qXYs0KKcrtJKpnHGK48Qo4ejKlh5L2cpXUU1PW1171lZ2bSW7ad7NK+sYt&#10;Wvq7LXa/y+f9WOU/Z58N6l8NtA8TfBH4g6prF3faZrE2r6fr0NusMWqQzyF1eDDFfNX7rqMA4zjm&#10;tD4sfBzw/wDGXRfDs+s+NCuqeHvFa3lrrKQ7Liwk8ph5MpQ5jyG4DcGs3wD4Hv8A9mX4F6vo2hfD&#10;vWfGfhvS7ye+sbAXyS30do5MsrW8hcicD+FAykYxWb4Y+Lv7K15rGpfHvV7m70e2+Iuj2Gl3sWrR&#10;3NvLcNGC0QaFhgyKv8aZJ24ycV0SWIq4ypisPzSs9JQineTSv7t7x5o8z5dVdWV1qiL3Ttrf7u+2&#10;vf8AUS003x38MLPWdK8aahqlrJNqYTwrdTWoktBcqnmBjIv+rBYEAuADnBrZ+I/xV+HF34gstS+L&#10;drfeD9UsdY0+GDUdWiUafLcyfdiS5B2qspIUFiOTtNdt8HPHHwr+M/w51Hw98Nvi5pHjKy0/dBNq&#10;2m6nFfLbtklFkwdwZOMpIAeMViePNH8P638DLrT/AI36Fo/irQNYtV0fxNBb6fO0d4PN8uGTygCY&#10;2DdWA+U8g8A1h9YjLFqOIptSTSfL7stbbJq2qXwy3bWqTYNylHmjZ/l0MzxX8MrXRfFdn8Cfhh4z&#10;8T+D7+S8bxHZySxSXmn3qiXdPbiV8hDk/wCryMAgrXmf7RP7S3ir4Eft46X8Ovi94zstA8C+OPBv&#10;n+G9c1DTxJb2+sRyASWjuQVBcDKBiMmtf9pPwP8AFex8VfDPxH+x98YLGx1PwzrEVtf+DfEF9M8O&#10;t6ciKksMIbJ81Y+uOTjn1rsv2w/gnD+1d8NB4Vg8K+H/ABNpklxJPDpfiZ3W3/tCD5ooWAAYox3I&#10;W3AqSGGcV34KphKNahPFyU6dSM4yukpwk38XvLfSMo3ck/eimtUsav1iUXyu0lr5PW9ur1tvvqel&#10;2PhT4aeNNKm+IFlbw3H/AAk+gDT7vVLBAPtlsylRkLwSNxHfAOK8Z1rwh8TPhj4h8H+BtD8Pfbod&#10;SJ0ePXtI15LWaKO3zJDiNwQzqgZcA5xu4Pba+EXw0+F/w9+FEPgjQfCmueAdPbQVtb7wRNqUxh0S&#10;4BLNNBIxIJVskOrfMoBxTrT4na7L4isrHTZLPVNQ8IXER+IvhHWIQt86SpjT9YsZFBVlY4zKvyMj&#10;OG2shrz8PGrRrVFSfPBX0mraJNRd4trdpbuDk4q9mmtI1JSpxk1a6/Htt8vuWlyxpXxl+Lnhjxn8&#10;SvDviP4L6hqmk6bYQ6r4U1DRpkaXV1KeXc2xhcjy7lcbwB8jDoc8V0Hhfxf4T07QdDNtZ61b29yJ&#10;G0e0vtPYsJCu44Zc+UzAkbWwMgiuZ+Nd54x8JPaprPhDU77T77xVZWeneKoLiC5khjmbe0dxGroy&#10;pFIPJWRWLjcpwwFelTiz0PV762sLgrDDPm+tfsp82B3HE3+3zyWA+tc2IVH2MZKCXMvst2fLFR1+&#10;Kzbd2rJptqyurVG7er/4HT+uvdnkvgD9oTwjB+2Dcfsg6p491bUNTuvDJ8Q6dp/iSxhQrC5A2W8u&#10;Q0mzJzGQSK9D8ReFdQs9Tv8ARdH1C309ta02W0tmitf3isFJEqA5jYgnLRsPmGa4r9o74BfCH4n+&#10;MPCvxL+LPwotdZ1jwfeefpHiLS7iWDVYFQB1MPlFWbLDmFiQ3oc4romutfuPCml+LL3xXfX0mr6X&#10;e2cd9punMttOzxs1nPPE+HtplICluFzlWwCMa4h4WpGlWw94txtNNJpzV3eLW6aSbTimnpqrtKPt&#10;eeSla11a19ut7+fn12Rwt/plx4b8NeHdW0LQPDPjTwaIEsYdQ06EtJpjCZS5UKfmiWdCCgw8RwOi&#10;4r0m8uNQ106DJ8P/ABJZzQx/6Zd6brMJkk/s+RWjkVGJznceNwwQMVyHgCHw1Z6JeeHop9N8FeIJ&#10;LrSrq+v4V+zfaNcurVTI0ttIQoaZo2+VciUEkHcDXWSeBPjYvxJ8Q6hc63osmhzW1o+gNbW4jvtH&#10;uUGLm1YlSJIZfvrnlTkHg5p4uUZTtOSTjdrm+0nbpZxbtK904tpN2Umk7vyS1V7/AKrf7vxPOPhX&#10;+zZefCPxR4m+E+kJZ2fgfxNZ3V34VvNFh2JpV7MD50NwmduC53oR15HauG8UfDP48eK/gt4c1fwx&#10;8T1t/iV8P7q50/XLXTtNd7PXLJpAiiSFyp3KFDLKpLKSeoNe+ad8V/DsXiDXIfEOha7olxpmmre6&#10;wusaS8dktsCdsyTgbG6HOCWX+IAc1vWbXA8U6DrfhqSOfRtQS4u3mh+Y7iisi4/iVvvAg8fStVm2&#10;Oo1va1Ypy0ldpNSai73unfni9bPV2luT7NSjo9n/AMHp8jyj4pfFzSpLb4H+Nxoutah4b1nxctrf&#10;a3peqfvtH1BoJPIiu0HE9vKyywvnBR1QnrXdP4s8Mav4qbxfpWoappN9FdNpNx/bFmyWd9BGwO7a&#10;3AjcN8s4wD0NcBqd/wDBPQ/iFN+yR8SbfWNFk1rUk8TeDpms5LeO5mWVpSlteIfKkmjk3N5L4cox&#10;GGHNXv2q/D3x+0T4UaH4r+AWp6LqGtafcppV9Y6xojSW9zpt3KqPII1YFHhG2QYyDsIIweCWHoTq&#10;UaKvDm5uVyuoyjJtxd7Nb+47WSavvzMI63Td+nf8vvKvjr4XajoHxQvPDep/BrTbzwTcMmp+D9Y0&#10;3cbjQ9TClpw6Z4STGAykA55Famo+NvFngjSdK+K1xoVv4v01Ue7v9ejlhtbiG3ZtqRy5wP3Wcbye&#10;ADmvStRXWbrSbXRLma2bVdNSM3wtZTuKhcGWMDqrYyFPbivP/ik1mfgtf6brfhexbVJobu0W00e6&#10;GyaGX5WIjlGHVw2GjYYG4896xoYp4qVOnVSeqi9XqmmnLe6urNtNJvVpsFTv8O/T5o1tPvNB8Ttd&#10;aFp0994futWt4tctZpFSSEymXYGjkQlJGG0EgHlXBrb+Lng7wz8QLePRvEvhfStavrLT5p9NW7AE&#10;lvcbMF0brGHQsuRx2Oa8+sP2cvD/AMF/gx4R8B+FPiPrWh6Dod9G1laa3N9qS0jYZSzM+0tEiScx&#10;scgEBCcEVp+CfHnhz4v6hfeDvEV0NB8bz6DImktHctbyXlqWLCe23ff2kAPs3be4AIqKlGPP7fDT&#10;bhBvWzTS2TfW1l7yUpW7u4RlGUU5rWyb6q//AA5N4n8I/Drx9pfg7xtaXtzomt+D7eK70S6mhJeK&#10;DyzG0LlOHjYLg9hgGua+Cvi79nj9sO00n9qHTPDGh+JNS8OahcWFtqTxq91pl5buyMFYcxk84zgE&#10;Gtz4DfFTxHY2vhX4SfGTwPfW+vyWV1D/AGw12lxBcPbykELLtQvlCGwVDADkHrXn/hrwx8Pvh/8A&#10;EbXPgj8LtDb4d/EPxVdapr+j3lpBENP1WVGCxT3CRfeRt2egJIIPNdtGjJRq0ZSkpxu4SUk4+zvP&#10;2nw+9yPdtXtrdatkyjeSsla+qe/l/wAE910fXdB+IMK6xrelzWNykvkvp95h3gkY4Vhjgq64/wDr&#10;EVxXi/4S+H9P8Qa94g0zxTpvhk69r102qXVrOY01KK8tUtHMj5xBdJJGmyUEfMgBGTXdeDdO8S6r&#10;Y/2J8Sl0+8uY7aIXVxaxeWZJAo3EbfR93oQK+Tf2tfgL8QP2bPjHafHr4RftCeLNN8F/EDxxo2kf&#10;FLwpHY299aaZJdTCG31jbcKyiBpFiiuANpJcOGDDnDJsPTxWPlhoVlTbVoqzlGWqfKmk2m/s3i7y&#10;stG00Yir7GnztNq+tui7/L9e56/rfgX4+eFfHvg3wb4f+PFvdQtoVzpk1/rSRR6y1zFGghvkBG29&#10;UAYlj+9hiw71x3hb4++OPDF34l0j9qHw9Y/Dnx9ptxHFB4geNl0DXbRpwsN5DcD/AFeT8ro/KlvS&#10;vavjboMPirT9E1PSn0Fde0TVln8OXklqs5S9hfFxbRFyBC0kYdA2dy56Gs74/wCkeBfi14KsfAvx&#10;V+CTa94f8WXj6X4g0fWmZTp6lN5G+POMkDa4IUkA5Fa4XHUa0Kca9JNS0bioxmrScm1tGSa05WrX&#10;Vk07N5So1YyvTltsntotvL8epxGttqXw5/bPsdZNjrei6b4g8PRwW+rQym68Pa5NJ1tp+f8ARrkS&#10;H91IOHVsV7BN4c0LxBrun634x8FwW+of2K8N/I9wrKsAOTFKD8skYb5lJ+6eRXJ/CP4Ra18H/Duk&#10;/BSO5ufE/wAN7XTSmk3mtXSy3tlhiYYHJ5k2KcJLyflGeRmtP4d/B/w1ousLpc13cXkfh3QZ9ItW&#10;vL6SRLmyu2ErpOj53Fdi4OTjnGM4rjxlehUs4z+CPKpK95RV0m9bxeycW3a+j5VY1oRlyN1Fq7O3&#10;b/P+ux4j+0r8Afi7a/FDw34s/ZH+IVpoutSafqU8Vrqdm1xa3ZjMdwkAfp5bSIR5THMZkZoyOQfS&#10;9O8U3HxQ+IfgPxLc29noHjS18M/2nq3h/ULQvDNFJ+7dLe4IBykg5AOQpG4VrfDzxrrtzo2oahr/&#10;AMJ9V0Wa48XLbW3kIl1bahZoAkWq2zIw2RSIF35AaNlIZe56mO4Gp/Ep9P1eF2jt9NCx2l1pIXb5&#10;jkNNDOudy4+Vl7cGt8Tj68qMaNaKbpxklJWbad7ptJqS1S1d1a6abaCNOPNzJ6dum/5r+uh5Z8Wd&#10;Q8Ka7pvhHw146+Imt+Fte0TxNDcw3lnqSRyQeZIwjEvmDbNbSEFMHHtg16543svC3izwkNA16G2v&#10;tJ1VjbXTNIGjxIu0/MD8u4ZAYHjNcBpHg3wk3jjxDFrd3eXV9b6X9ljsfGOnh7e502KQyboycrOq&#10;EkBvvqMZrZtIo/hv4P0m78H+FIdW8KfbA+3SZQr2FlI2RII2H76JCcsBhgvIBxiubE8k1TjTbvF3&#10;WyXve9o3ZrXZNu/TW97inGTn6ff+Ri/Ef4KeBv8AhZ+j/ErRtLtYtT0u+02P+0DCZGjFqrqnmkMC&#10;MxSMgkOccA5FWLr4QahpPxxf4y+DfGEtxY310nnaJdSCSKycRmO4EWOiyLgsvZ1B71qf254ek+K9&#10;49+0c1lo8MRublo3hmsZZGAi3nhZrWVGOJOQCCCeDjJ17xr4h+HHgzR/HPh3T01HTbjxdDFrkl0y&#10;20lpay3DRyyuGAwyAr7nb71dOpjpqNNSu3FQ97ZqWqjd7bK22+mj1cYx2RyvxL8MfEu10fR7/wCA&#10;PxVtbxbPxot9YJ4psjf20UbhkltC6ESxLk5Vv4TweK0Pi/8ADTxB40+CekXPxt8UWOm/ETwzdSXn&#10;hvxJoNxJbQ2V66soAY53ROnyOr5Vh1xXQfFf4RP4j8feF/E3g+8s7OWx143+pfZ1kT7ZB5ZTI2kI&#10;zAnJVh8w963Lm4s9a8KXWkfEa+srq2ZZPLuPsJYXEKg70ZFyRIgz905I5AzkVf15xjQnTaundtRS&#10;mrtpptL3k1e6e6eq3JdOLvfr939a9CTwJ4kj8bfDDSJH1aynn1K1jW+jt7xWjR1IWZEdD8rbunbP&#10;HepPjH4E03xt8O/Emnpoq6hf3mi3Onx2/wBuaFpElTaYy6HdExGORyCAa+avGXwn1T4ZeEpvjH+y&#10;xrHhbxd4f8N+KoNQ06HVvFiQWbWN5GYNUsTcoR5LI3kzRrIMrKFIOeK9x0LUdb8b6h48+GHiDRf7&#10;O1qx+xw6LqWrW7R/20DbrIlz5iHZdKsgKFkCuChDIOCTEYCOHqLE4epeKbb6Sj70LpxvdWUo387p&#10;Xs2j2kbpPr/X/Dk3wo07VrDwFq3haSWGe+02xtrC7ha8ee5hkWMKI5+AGYoA28fe5PWstvCF94R/&#10;apvfiVpH9rPZ614OtbHVdJlQNZ3UkRIFxEzHCyonyumBvX3FXNfm8Y2ngTxn8QfB9x/wlV7Z6HJb&#10;3Xg3QbiMzTalCu7y1m4dJ9pO1WIJBXjNa3w48W2vxG+E2i+KfB+sXN4smhCbybywP9pWt0U+YPHI&#10;F/eIcoyMBkj3rKU61P2ldWcZ+5Lyuk7PtqtHbpo207T7jfJfVa/l/wAMcf4w8I/FT4eGxP7PWvTW&#10;Wl65rLLdyR2K3ttpcsgO2Q27kGKHcADsJALdMc1ueIvid8UfDvgzxJ450nwPY+IB4XvLr7d4f0y4&#10;QSaj5MaGRYWP3JdxZlV+eCp6g1D+y18SLHxp4b1e3svieviK+tphNdxrpMmm3dtvJBRrKUfuxlSA&#10;UJRiDjmu48AaynirwnF4y0Tw/wDYWvmuPt1jNJGZWlUlA29PlLHaDz64OCCKWKqToVHCvSUnBpNt&#10;NOV9fevaWqTSfTye9xXZnmHxQVfitpvg3xh8PLASaeusQT6tp+oWpH2ACLMkUqnD28qglRImQG9Q&#10;c1a/Z78B/E74U+DLzwJf/Ea28RaDb+KLmfw/carGWvILKbMkdpK5JEjI5Khu64rvfCV5ZeKW1lPE&#10;Xh/ULPUIQlnrVheRYjdGTh0Kkq4ZTyVOQeK88/Z6/ZS0n9nDWdes/BfjTWv7H1zUlu9H0nxBqUl4&#10;1gynLQq8jMGgPVejKOM1r9ap/UamGnLl5bOMXHm5ru/xbppPRpWlG/leOX95GT1032+9dT0XSmsb&#10;Lwf/AGVHPa6dbr+8ufLfK2mSST8v8O7nPTrWV4au9e+Ieh65Z+OLFdL1XT7+OyWaCH93NHGyyR3E&#10;MnWWCUbWH90ll7V5Z4a8E+IvE/irxz+zfof7Q09vcXkN3d3FmZ0TXvCUF2MxGBSm25tjJvMbsSAG&#10;Kk9Md34F8HaP4W+Gn/CNaj441DxVqHhPy9G/tu1jWC9giR4mMJMRAyCoYg89QeDzFbCUsPF+/eTc&#10;WvdldKVmpapKzeju9dGm1rK41FOWn9a/0/Qd431C51PXNQ8TfDnXftHiTTdJWWx0mSRIo7q4Uq7R&#10;K7/c82Lhh0IKt2qoJvHHwp8eyeOL/wAaatqXh/xTrVrHdeF9aaFv+EdnmiAb7JPkExBvvRkn1Wug&#10;+KES2vhrxQmhW9hJqFvpsep2cUmktM8ixLkrsUqZSVVlAQ7hnGOlJeat4f8AHXwy1LxZ4g/s7UvB&#10;/iPRY7uyC2csdwsckQH7xG5DDPTCspGDWdKp+5jeF4P3XdXevK0k7aPdx2ektbNoJQjKSd9tv6+Z&#10;ieKtE1j4deN9S+KPgzwffLYrBLdeIrfSbWOYaywj4uCvEnnLt2kDJYY61c+Hv7QXwr+Lvg288Q6J&#10;q02paE99DZXVnfeG7m1lsnkjDBJUlQMVLfx4wOhNS6ebDwf8C47228ZXUMGhaUXvdR0O8aTyRCAy&#10;7t29x8gAIIPGcjFVvCmt+DvjH4SvvGn7PPxCjvNXs9WafUdOu7x3jgu3iQy6fdRHDQBlwyrjClg6&#10;gg1co06tFyqRb5Woqa0SSenNo7N/ZfMrLSzVkLWMrdGHwx+Efgf4ODxVc/AiyuWs9WuBr114ZGpG&#10;SFbuSPBSCKQ5txKF3Y4Utkjqazte+MuleEtBtPj5N4F8Sal4W1K1t1kGm6SZrrSGdvLk324xJtjb&#10;7+AeBkZrqdD1e3h+It1BceHbjSb/AFvQI57O8bTSGeO1cxyQNcL8rOm/esbYbDErkZwvw11j4mDw&#10;jH/wmegWFxrUdnKZJtFvP9D1R/MZcrkDYxj2sVIyrbhyMGolUlKbq1/fb5U25Wk01rr1s1bm6W1T&#10;Tdi1o8sHb/M83uf2k9G+MXimb4YfB3VLrQ/H3h++tb/xBoOrWbW8upaKsu2SWBiPnDKQynsODXr+&#10;rgzeIFmsNc+yTX1ncWyJPGTFKwT5C69CQTnIIJGRXKfFr9m/wz468YeC/i3oWkLY+MPB2pQjTdeF&#10;wyzDT5M/abOVhnzomB+42QCAQRVL4T/H7xNrGm65YftCfBnUvh/c6T4km0/Tb66uIrzT9Uh+Zop7&#10;e4iyFDKCCsgXDDbk1deGHxGHjUwUdIr3otxck27adZx0TWjcbtPRJuYynGbVTq9LXfS+umjMX4Gf&#10;GTxH8XvG/wAQ/gN8VPhRpuleM/h7Z6O9001w1xpGtrOrSW93bbxu8tTHguOUc7c5Wu88V+OPCHh3&#10;wTNqfxFW3sbG41gafr6zN58MTSsIx5pA+4SyfMRwGGTXM+AvB9l4Y/aVvvFOj+LL+80zxZ4XkXS7&#10;e41SKWykljljmKxRnEikRsHVoyyMjPuClcnsPHsGuw6jpsenfDK18Rafda1b2mpr9rjjktLGXKT3&#10;BRuJgh2/J1IPHQUsZ9VljoezjywajKylaz5UpJOT0vJNpO/Lsm7WCKnGm+Z3fp/X9dtjQ8N6TNoU&#10;cOlxX0YhtrVTDayN5vlKhwjRtnJTHFeX3n7Pv7PXwp8eXv7QHgv4bNZi6uLi48XN4bjdvOkkQB5X&#10;t1I+YD5tyjI54NY/gP4Zfts/Cbxctj4b+N/gHXPCC+MrlZNA8S6I8V1Y6XI+6O3s7uJs+YoJ+SVc&#10;ehwa7n4MarfeI/iD4g1zWbTTtP1CRpNPutP0nVWuoZ0gkYLPyqmKUqwDRsOOxIq5U6mB9pUo11OE&#10;l73I2uZN7STSd+t7SSet3uKNq28bNbNr8h+n6BpFn8LNH0vwXeTeMNAvNYgkUT3jSXCaXcSbkeNw&#10;Q2Im2sC38KkdRUur6P8ACT9o3TvGHw4vdSn1qDR75rDxFZiYbZN0cUoQEHhgVQhuGSRT0q34f8I6&#10;T4D+NN1e2Hh3ybfxPotvD9st5pvKjez37YGh/wBVANjllddpkIYHJArlfjL+ybfeKfFOi/Fr4UfG&#10;3X/BPibQvEVxqbXmlWkM0OqwXKok9neRbQZ4jGuFYnehOQTgVlRqYeWI9+s4NrmjOz0k7P3lG73T&#10;jzRSe0raWCrz+zdo38rkv7K//Ca6l8EtK1rxh471rVWm1u+ia/1a1MN4lqJDFHHKilhldoDOCVON&#10;2eTWd+zp8aPhV8WfhfqF1p3xRhgt/B/ji60HULi+1ZObhJSoidy2MSbsKM/N2rqfAPwf+C3wt8DS&#10;fDLRPEt4umQ+KLjV4Y5tccyWtxdymVkViwPklmbEfK4JGK8o/Zv/AOCcn7PPwZsPid4Ltvh7Yalp&#10;fjLW47vxL4dfU5LmwurhXMiSCCbm3kwwyASMjKkCu72mU144qpVlOLc4yhaEVeLk1K6ukmoy0S0v&#10;ZaLUiUsVGUYximtb6v5W0Om1vxN8Vv2Zvi3Y+HvEfxl0KfwL4p8TW0ejweKobn7bYQyRuJrSO4jU&#10;x/60RmLzMDDMMnirXx6vP2UP2g/D66VrX7QHh2FfBfiqAXk8OrW8i2d2XSVoHLH93K6IQpBDLlsZ&#10;wRTjrPwZ/Zz+KPgH4C6yfEdxJ49kvLfwyuvzPe21gIE85bMzPlVUbSIlYl8jgkVV+MH7Af7KHxc0&#10;Hx/8L5fANn4Uv/ilp8n/AAkWqeGLVIbjUkRlYXbZUoZopGDK+NwLHqCaqnUwdPFUa9ZzpuycakIx&#10;tJKXLKbj3UVJOzleS10bYfvOVqNpd1daaN9E93bfp5aDfjZ4z+DFh8bdH8Y/EXVtOsY/AOpR3Flr&#10;1ldf6Vp1xIoha1u4iNxt5UuEIdMrkgnHWuu1H9pP4G+F/Hj/AApX4u+GbfVJNeXRk0yXVFNzBqTR&#10;mQW7Q9RlfmHYjvXBN+xd418J/sd3X7Pw+PM3iTxJZW62vh74heLNFgmvILVZI/KinAwJQiLsyTkj&#10;B4wMdnqvwm+CmteLNL+PHi74C+G9W8ZGx8ifxJZ6ak1wjJ8pkDAbiNwOCMuoOAaxqf2RKnGDnKah&#10;zQjy6XtaUZWmlaMm5Nq90+nWQpYjdR1dr3e3lpfVelvM4vw3d+Jf2ef2lb7xNrX7OU1vofxHMc3i&#10;jxp4Z1dJtMg1CGMk3N1bvhoNygKZFJDcZFU7z4KeMfgD8RvEnxCn/ah8RH4b/ELUo9U1q8m8k3Hh&#10;u/EsPlSQzBdz2skQMThgQqkHI617VdaHc+JPAur+CdIns1F3prRx2uraeZrePzR9yRMgyIV4IyGG&#10;exrxhvFXxNf9oP4e+CdB8EyWF34Zt7nQPih4ds7KS5019HuoHk03U7d59oltlng2OyEyw+aUdSOa&#10;6MHiquKnKUeVWhad9eaMFeD9/mcZXUYRcbx5uVNWdnlWp06MVq7XurXW/kt+/wCJ6p+z1q3i3VPh&#10;pdaV8XfHum+KtW0nXNQ0zV9ds7WGO1vik7GJlWNmXiB4kbODvVsgV8wfGX9mj4E/sRaHp/jz4b/t&#10;bX/wy13UPEV3Z/DE38S3MMLahKrTaUYWGZ7Tzh5ihiDEScEZr074j/szeI9S+FXj/wAc/sT6/wD8&#10;IF4s8aWK3t9oMluY9PvtdtZVdJij8WzyhHhlkRcSLIrMCVBrtrC08Lftb/ASCH4/eGNFsbnxBpu9&#10;bOS3RptFuyNknlecP9ZFcKxSQfeAU1eFxSwGIeJp1f3M52qU4ximtL6walDlu5pWunFNac1hVaPt&#10;o8s4e/HZ/PTXTtf9ex8D/jV4O8T6Xe6reSaDffEC3ZdO8a2/h+Free9u4Pk3qkwVmXb8wyTgZAJr&#10;rbTxX8PfFfifW/htY+KbNfEFjbx391oflot5bwupCXDRkfvUYg4bkZGDjivHP2abD9vXwX4pm8J/&#10;tneAvBPjDQZbo2fh3xt4LZU1C0t4wFifUIWVd/moAzSRklXzkEEV6xqWgxSa1Hr+tNpn9vWvnaZJ&#10;r2n6eEvLCCX/AFUiyMCVAG3KnchbB4rzcww2Ho42ahNNNXUoSU49LdE1FWtytRkrparfTD1JTorl&#10;jbXVNf1c8m+Pvw3+O+t61afGT9jf4y6Xpwt/COybw3rFjtsb26HmvaXduSP3UkhL28ysNpRweGUG&#10;qcvx6+IPws0vxF8X/wBoaSO3+H/ihvD8VjJazhLrwxqc8a288bFflntvPKSLOrfd3Z6V7f418L/E&#10;iz8A2Nh8LPF8P9taT5TLJrUCyw6tHGQXgnIHyGRQR5ij5WOcEZFfMOr/AAh/bx+HXivX/gx8I/HW&#10;kzfCDWdEiuvAd94gtbW9Phy6e4WS50tpHxvUEuttv3JtfZuBUV6+V1sPmFD2NaVJKOicvdm4KSb9&#10;9R+JWThdN8qmunLLPERlRklFy1+aWnXy+e59EfHHwr458b/s86t4R0rxTeabrmoaKYW17w/Gk09v&#10;MACtxCpwJCSBjkZDcVx9p8YvEvwu/aJ+H/wj+K/iZWXx94VW38Naq0ZikuNWsole5SVT8qNKpyq5&#10;zlWrJ8A/GL4tfFf9mnxlr3jTT5GsXa60jQpvDXh6fS9ZtJoiYpFmt5meMNG4+SaJjGwGcCvUJPhv&#10;4d8e/DTw54Y8a6e3iMWlpazW+ragI3uUuFQAXO5fuyg9WTHPSvNcI5fCVDFpOPNNNRSum4qzTaT9&#10;1qN4u10mtLtrX3q0VKk7O2/TdX0v16MtXHgTRPAMnijxRo2jWcVvqjPqWqW1x/x7tdKm1pyuCI8p&#10;newHON3XNeK614ftLHwf4U0rSvEN9pOrN4ltdc+GviB7+DU7Hz54SJbO3IwJoAnmERd0bcpGMD2L&#10;wD4iv9b1fWvhjrMSXK6HdRrb3kNySZrNlxl25BZXDRvGTuxjIwwy+28C+GNTvtB8J3Xhaxt4fB+r&#10;fb/D8MBU/YJERkjZEA+RSkjLjjGeKww+KqYOclVbb0d9Hdcvu6PfRpNNP3W0ayjzL3baD/iN4SsP&#10;iR8O7vwf428Pw69pGt2q22sWMQ8seZuAMiBiCoDDcOcjAxXhv7Ndz+0lo/7U/wAWvhv8YYdA174T&#10;2txDB4QvlvPOvrDyI0P2e4jYZIx8245IIyK9e8V+L44tF8W2XiO0utSjsL2OBtP0+MGbyXAOUUkH&#10;dzn3xxnkVJosXw78Qh9W8PWUOoSeJLX7Bff6cLe8mVV8uVnjba3mopGSBkVeFr1MLgatKcFKM1ZO&#10;3wu8Jc0XdJSsrX6rR3W01KKqTjJNq3br5Puup0ngWDw2/htj4b1gazo8wle1Zp/tBWOQHfHk8lcZ&#10;AHXHFeO/A7wB+z/YeILX4xfsr/F68k0CwsZ/Cr+E21CVtMW6tpANoSUbopYwwjbsVKZ+6K6/4Q6X&#10;p3wqu7P4caNprTX3h2xW21aSzuGdre3Z91pJOrcu0kYJEi7iCjBgM1U8NeHdN0aXxX4U8H/DnUtH&#10;vNS1LWNYt7W7YQ2c+otMgaeC4AIj+0CTeB2KscfKaKd6HtoRnK0rfy2lF3u5Rd9bNSUlaybfVFWj&#10;JqVtjB/af8ffCbwfpnh34geJPB9vc6TfeOLLQPF2oTaU8yaZBvO6eYDmNY5Am2bB2Zz0r17QtYk8&#10;VeGL6KK2t5JvJmS0YXYkiu4sHypRInRH45HI6153p0X7QOkfF/wz4d1GBdS+H7+Hby38QLrUCvfn&#10;UAB5DySoPLuI9uVYkAn72M10PhLSHnjtry20OOzjsZFMdnosxVbZhnKKVwskRH8OODWeKhRWFpwv&#10;dq7TUuZWbaSa0s1bXo1y7PeY87qSb2aXT9eu5w/7K1yngHQLj4RW/g2+03Um1y9utWs5r+K7TRrm&#10;WTzBDI8eG8uVTvikK/MODyK0vEet+KR8UvF/iHwG2k6vpraRb2DXFjMpuNJ1KCQ/aLO4UcnIaKVc&#10;jIUvjqKxvHd0fhb+11N+01Jpht/Ccng+18O+NLu3t5ZppLiS6Bs7jy4wQsUJdkldh8qspzgE1u6f&#10;8QvBtr+058RvgjpHhDTZPEFr4T03xhqEmmxiG41S3m320KSD/ltKhhI80ZAjdATkYrurRlVrSxUY&#10;c3PBSl1SfNDmTbd1ZuNtb2a5l7zM41OWShJpWdvlbp31OruPHlxeeG/DNp4905dB8QardJBeaXHM&#10;0whnWMvKkcijay7RlS2Nw9xirEnhu4utRuNNtPEUtiL6x/d3VmVVrTHGEQrtIfOWz3+tcX+0z4p+&#10;JHhPWvBHjzwT4OsNU0d9Thh8cWcnmteW9vPtjhlhCAq4R2YMSQVGGHGa0NL+MXgTxP8AG3xb8B/C&#10;141h4v8ADelWdxJa3ziNp7eQHypUVuWiYAqWxwwwe1efHC1vq6r0Y6NSk7WajaaWq1aSbja97prd&#10;M6OaDfK3qYdp8NZPBvgzWPA1lpXiMv4RZrvR9Sn10CTVITmU7JD9xASybX4GPSrf7MfxH+FH7VXh&#10;fw/+1L8MZtQ8y3e80a8iurry2Rkk8uaOdFOyR43TKsRna3HBrT/aqi+Muj/CuTWf2fZrFvGFxc2d&#10;hZ6Xf3lvBDeRvJiWNHuDsWTaWIzuyF27TmvGf+CaMw8C/CfxZ8Bta+JXgfxBNpPiS+tre38N2raf&#10;cefLNKzRSR5wWA4Vk5XZyMAV6UaP1zIa2N5v3inFWTd+WSaqOStZJtxad0m+ZLayx57V40/K+33e&#10;Xc+gPGFjoXjz4Y3Vl428A3WoWepTAXVvDGEubaMymNbkZ5WWJf3gZTuGMrXmXwO+Fcf7LXinwf8A&#10;DTTtKvtW8Oyabc6LD4y1LUjLcuiSGWBbnBxLncwVz8y8g17NLa+K7WyvF8KXULLJpMZ01tR3s0d2&#10;p2kSMOWUqBk9d2T3rH13WX8LeDofEviSG+s9P0XUJJrzzLNJG8kNgAomSV+YsrLzgAmvLw+Lqxoy&#10;w0XeE38N3u4tRaXdN2XRvdOyNpU4uXP1OJ/4Tn4KfDqbxP8AGjx/aWngfxB431J/DyWupX4VtZvL&#10;ZWS0C7P45ARjoQCMmvm7/gmj4p8E/Gj4u/Ez4g/FP4Gan4Z+M1rdW6fEnQdbujGXt7fcbHULeNxu&#10;ZJNoVyCRuAavZf8AgpZ+yh4n/bG+HHgnSvCPjL7Houg+MbXWfEFrp2mxzXt7bjBR7Z2GY5EbaxA5&#10;ZcitH4uaD4N8dav4d8U+OPBOreFPiJ4V8UJpPgnxY1wtrFrlwIVkW0e5TdutbyNWj2yrw6sMA4z9&#10;NgcRgf7HlGMpOrXTjK0nelGm1yRabTlCSS5lduHLCSbs4vzq0a31mMlbli769b6NrtZP0ZJ8b9e+&#10;CC/s/ePrfx7BpXi3w/Z+KdN1fx1oOt6gLaTRLS7uYpRI7oM5hb99EOrBSAelb3xW8JeAfhZ8Gde8&#10;S+J9fW40XwzfX3iWz8Q+IXe6OlTODKsoZfme3UOwGDkKQOQKxdS8EfAWT9qvVLq90TxNb658bvCd&#10;1ovifT1td2k3EuhQqRGXK4gu1hnJhkHyTKjY5Wuk+EPhzVrH4H6h8JPjP4hm1+1N1cWVpdaxbeXd&#10;y6Tdv/o0d1CF2o8Sv5DBcqREGB5IHl1JU6OHpSjKVuaM3F6NqSUZOO8bxnCcebeacbp2aW9OTnUk&#10;2tdu/pfzf6nOfFr46eJv2YPhf4Y+O0h0nWvCOpalZzeOL2LMEltp12iCLUI/74jLJvLfwcnkVyd5&#10;qXwi0b9t7xd4N0W21i5s28O6f43vLHRJmaGbUAspjvIFQjmaJdjkZRmK55Oa9e8HQaF8QvCV18If&#10;iz8Lo9lro8mn6ppOtaWDb3lvG3kqUzmN4ZIwjBRyB1AxVWDwz4a074kaHqXgTQ7PRtQ8O6NHo9mz&#10;WqvbXOmSH5rVCmWTynUcZ49MHNOhisPRjUhKDU+WabTtFpuLg3a+qaaulazT2i7lSjWlUjK6a0+T&#10;62t/wTzX4l+B/jV8R9Ag/aJ+BHjHUr7xtpdtb3UXhfWrGKxHiHw/LcpdjSbgHiG6jCyrFcYBDEq2&#10;QxrvfCegeH/ir491Txb4ci13w/b+LvCemeI7wTzNDe6bqJdo0TbyqERI0ciKSu5WP8Wa6K0n8E+P&#10;fF+teAPE9uul+Kv+Efji1zQ11DbJc6WzsEuoXXDGEsXTzBgqcqcHFY/gH4MeI/hZeaTpek/E3xRq&#10;VxpvhC50Vf7fvFmkvbeK5321y6KNr3Eafu/NADOjLuywNZ1MbzYf2cmoSS93T7LtKzcdJRTinF26&#10;9Y6RqNJwqOSk7PftfS77q/bYj/sX4YaBfeKv2itIjh07VvHGjra6vb6k++zu2t2aFWwOhZfkODkr&#10;tzyKxP2b/j1+zfaeL4/2cvh9faTZ+IT4fXUrXR9NyIZVXIkhVm/5aK3ZuSpzzirMv7QPws8MfA7T&#10;fjf8RbzStS8Kaz4mXR7W5sUT7POJrvyIWkhfhLhZsxyoMEOrHA6VyvxZl8AfsyfELwnqWqfB21m8&#10;PSeJJdCvPEklksN3YNdxSOoD4BePcDGHjbcpI4rWjhpYinUw9aM3J3UNUlemrKLvu4Lljy6OzsrP&#10;Qvno0o3hb/h3/n8vQ9t8c6w1rN4Z1QzSaRrF5qAtLEXCllDMNzQS7eOVVipPGR71z3grwDovwbgv&#10;dF+Hdjt8P6x4la7i0Py/k0fzGxc+Rj7sTSkyAdELsBxiuR/Z/wDiF4g8A6bD4e+JviqPxH8PNQul&#10;Pw1+It0ZGnCuzY03VN4/dzx4IS5OEkXAYh+vqHiG51zwuYvEDaRDfxwzPbSx2soWZLGWSMJKoJw5&#10;Uks/TKjjmvNrUq2Dk8Ne8X56Ss21vZpxvZp+9Ftp7tF0akKi57We3mjkfib8dfCXw4j1TxTr1zqN&#10;1pvhXxLbweJbi30J5JNNtJolPnHAzLbKGG+VN20Zz0NZ/wAdPAt5+0b4P0Pxv8C/iZqGm6lpYGse&#10;Hte0G4jlsdUjU8WxflSH4P06+ld74g8WX+mQzW994Oa/uP7LvRe2Nkyu0kcZO2IRyY8wTAYHbt0r&#10;hP2TfDNl8DbXxB8KPDHhHUbHwDZGHWvBMghVra3gu8yXFjGysWLQy7soQNoOBkCtcPKNDD/WaStV&#10;ptWu4uMov3ZK1t7vRWacW+sbymXtHV5Xbla87p/8H+rlH9nL4xXPx78Iab4f8c3s1j470fUETWN+&#10;lfZZYb2M5dPK5EZaPjIO11bIpG/Z68LfF3RdetvAHxYaTwV4tk12Vre1tV+1aVqE/wAnnafcjDQe&#10;TcJI23uXZenFcD+z3oHjX4T/ALdOsXnjP9oiDxR4b8feHVvvCGqXyQxLd3KyuJdOhaMDfJCm0qHJ&#10;k2kgAgce2+F/FMvgfxx4v8KeNvhz/wAI3omj3FvqHh3xVZSBrLU7e6ZUk3Ac29wk+VlQjBVkkB+Y&#10;47swjLA4yTwUtHGM4pWt7zs1FSipNxm0kkrxtLTe2f7upFKafVbNP18ttH+pz/7LWsXXxs/ZX8G+&#10;Hvjl4gt9Y8U2VjZf8JLNps3lt/aFtMdsvynKHfEMjpuDKe4rg9U8I+EPgl+3NffFC+8Rf2LqvxC1&#10;C1spLeeRns7+3fCtJGScW8zOqKVPysVBHJIrupfgT4C8OfHbxVYeCfjrqPhvxN40hh8Q2fhCJ42W&#10;zmt3aO51G2jK5MMzyKs0eSnmAsAGYmuR+EPij4veOviHo3w8/a4+B3hPWby+0+9tLr4geExK1taT&#10;2UnnwpMJP9UZkKSxgEFXVga1oyj7TEV6Ev3U4tuHwtKS53yqVoyjFxs7XvypLdMJS5eW8Xfvv5br&#10;v/W2neeJtQv9N+N/iTRfs+o2z6V4VsdTsdSiiZFulSQrLEX+7IcfeUDcBTbz4Yfs9fG7S/F2tXOn&#10;6TqbePtHgsvFtrb3RkZGjUCBigO+IoQjAgKQVDD1rzzwFa/E20+I1v4W+OPjvWrHxra6Jrg8K69H&#10;Mt1o2uaa8hFrJIUGBdQgoShAYqOrZqx8R/2f9e0r9oT4GftG6d8WtG0PxpZibRvFlvJpMkdh4wt5&#10;bfMw+QDyZ1Cl42fjAx2rP6rTo1VBV+SXJdSjzNScE5LVL4ZOCakn7kndrR2UqnNTvy834eXnt12f&#10;kd/Yaj43+Eg+H1x4g8XXWoaTp0lx4c8YyWtuLvzLl1QWl3O5+ePayYc88S/NxzXj/wAavgNf+CPh&#10;v438BfCj4UahqX/CC+LbXxN8OdL0/T4in2XUctqGnWwLDzI0k89yvBXzgF6CvWfFHw58E/FX4f8A&#10;ir4w6V4c8Z6XqHizw61rqmg2N99juruW0lbyZFjY+Ut18m1JuBJGUDEjGOw8LW6eKk0f4k6N4rl1&#10;WxvtHZdPmhmETS2ssSbS2Mq8qyKTuBGCzDoKxo5g8DJVo7p2kmrLmT5rOz1b5qlNO+sHp1SKlL2m&#10;uzSdn/X9fM8w+G/xl+B/hX4FeH/h5q3jqPTNM1C9bw7pd5q2oB/J1MKWawkklOY5Eb5VEnbAya6D&#10;40fs4j4kwyeJvDHj/VNJ8XaZ4Tv9P0MW8q+VGtxbFWQpjEitIEb0DdMV5/4ZtF+Lvwm0/wAFQ+Er&#10;3VNd0Px84+IFt4r8EQwG0ZGZw17BJ8k+6IR4urdnLYV+pIr1u71+PxForfHP9nzTNL8U3kdmkMEV&#10;hq0flazaxNiS3ilJ2QyIchWbA3LtbGeKxXPg8V7ShJxk5SvzWcbt6XckrKavq94+9pFuzjU9rTbd&#10;uW2lt/wv954x4c8DfEv9oP8AYJ0H4b63cf2D8WvDvgWygmk1C4+zywXMkTW0yymMmSKKVVcb1OCy&#10;KR0r2+1bw1baraTat4Qur2bxBo9rpl5r1vD5iSKsLxPG78OqBkY8jhpc9zXIXcXwl+BXiLxp+0h8&#10;RLLTfDN9rWi283iS8luyvlaNa4jgaZMkLseUqxTpI2RkGu68XaXq3iW3Xwz4J8dyabqllqdnrtnd&#10;LCZYbmxEq7oCfuvHKu9TtOV3q1Y43FSxEtFy0pSk07NKLlyucU1e8Yys0uzvZN2Low5KaT10tby2&#10;v01el/uR49omufs1/s7/ABdt20rUNQsY9b0n+y7q3aOSSxNrBIIoBLuUgMGDIGyDjIIwRWz8af2Y&#10;/wBn7xx4K0D9nrX/ABNrGhx6rrF1c+BtZ0fW2jvLK7KiWUQOT93b0Q5GOg4ro/jP8GL34xfC7xIP&#10;hp8R77RdW1CNrjw/eab5LfY7yNSPIZWUq6SOAHVhnJyMcVy3hvx9ofiXw94f+H/7QOmW+kfEjwZo&#10;+n3+rabaaczQ2csq7BdxMePLDqQzITs3YPBrpp4ipUUMVQqz9pDSaTvJNL3JW5VdJy5Hv2dlJXU4&#10;wlek1v12Xy13+4zPCeq/Hb4GQ+EfBWsfE/8A4TzQdT8ZXHhvVdZvtPKajo37knTxOqfK5JjaOV+O&#10;WRuMmu//AGpPCWoeO/gNqN9BBMutaZcWV3pc9ou6bS7mK5jE08LfeGYTIGwcshYd6d8YvgzP8dv2&#10;bfEnw803xRNa6tqEP27R9Yt5NklrqUDia3bfHyV3oEJHJRiKx/B3xw8U6h+yxr/xk8f6L/whuteH&#10;fBEesatDrIEtnDJFZO7/ALwHE0DGJlJ4YbsEbhWHtJYiVPF0lH2kaiUkklduScXZJaSu4vljZKKu&#10;ry1OX2cZRnJ2STT8vXd/i/U7LxJ4qsrnTNZ8Z/DuO4utc/szfZWM0LDzoonZBgdwTzxzgg1V134x&#10;aN4f+Hmja/8AFDUdN8Mz61JDpyw6xcf6PLeTEoIAxAyWPAzjrXl/7B37dvwD/bP/AGco/j74U8P+&#10;INFSG0ii1+yu9JuRFYXLp5csVlMVxcRoRgvH935dwBq14E+GV7ov7NviD4cftPCx+JGm+D/FVxLo&#10;OrSy/aZ7iw80TQNMWyy3MAcoT1wqkVNTK/qeInh8bCUJ06kYyi/js9Go3918r5dN2pXTsVDERqQj&#10;KlqpK6fT5/13N749ajrHw11L4S+LNC1K+t7Gx8ZHRtb0m3nZo7u3uoHQJIuDvCSIrKTwvc16bruv&#10;+HNL8caX4K1O2kkl8VW95GsanClIYQZOezFH2jHPevPPjR4C8KfHH4IX2n3/AIrez0GO3i1e31S1&#10;3/aLFbZ/MklRoySX2KVwMk9Mc10+pf8ACJ/FXwj4T+JnhfxAWbR5odZ8O6oFMa3A8vy3hlDchZY3&#10;Kuhwd2O4rlqexqYajz3Tjzxbs1q7yhd9XzN36pLtYv2couXn/wANY4f9n74YeLvhv+z9p/7NPjH4&#10;nN4i1HwxZvDp/iqaxC/ao2edrZSOiyQKFTcTk7MmtPwV4YuPir4V8H/Fd9c1q31iDQrrRdYs2uBb&#10;LcGQm3uJ5oRlXkQxl4z0+bI4NdL4Z0/TrDX/ABNPYND/AGpc6h/Zi29zcGRbmKNfPjDr0STEzqOM&#10;lQM5rK+E/wAPPDuk/Fz4k+MfCvje4kfXrywFzockQMOi3FvAY3EQ7iQMpbgZK1pVxcqjr1pO02+e&#10;/KrNz0mrJWinzOS6Llskm0lPs9IxSuvXst9dWY+l+N9d/Z28HxeC/iBoGoXGk+H2itLfxLa267Jb&#10;N3Ecc0gXAVlJBc4AxzXct4H8NXHjZfjFoerSJq1vpbWUk1uQ0N1Gzq++ROjtkDDdcV5Z4Ag/aO8M&#10;TfFrSf2pbqx8U6NrGpLD4R0vwjpLKx0+WMRECOVzl/mLMoJC7SR6V2/h2XR9a8K2th8G/H0bWfhf&#10;xHFY+J7cRiSVYoYwHtCM/I33G3n+EHGc08ZS5ZOUJK7+KUbuElKMXbbR3bTVrX0WxcPetdel9yt8&#10;KNfm+FWq+LPCHxE1nVrqxuvidJbeG7zUv3sccV9Ek8NojfeSBGaSMM3Ab5QcYFeHfs5fsU63+zP+&#10;1tpOh+HPihdXHh+10fVLnSdFmvpDLo1g2oNIlpHkbZbaQS7WiflWjDqeTX0D8dPGWv8AhebQZ/DH&#10;hN9cOoXkj3VnHEWV4LRDcyjcAds3lK5hzgNKoQkbhXM2fiHwTq/7Weh6BcfE3XIfEV/o0nifTfDO&#10;p6WIzFpJhFs9tFIANwEuJmiJdlZjnAIrrweLxscNWlDSNWEnJJXu4JxvZK8dXJtuy1etrp89SlRl&#10;OPNuvP8ADz2/A8Zk/ZtufgP/AMFWtH179nrXL7RdH+KXhG8u/H3h+HTQ2mu9q42yKekckhfkAdum&#10;DXt3xa8J/wDC2vhd4q+EXwv+I1na3C2M6LaxsEiQSoyhA8fzRhWDMrJyGXHTNaHwd8UfFzxDq/8A&#10;aPxu+HWmWL2t5qQ0nXNNbEZs0kxCzpJ88ErR/fXkZXPQiuC1jwN8Gfhx+1Lb+MdH8Z6lpOpfE7SV&#10;sxpcv+kaLqdrZEP5kPIWGQCUgFGDEvuIOK2q4vEYzFQ9tK9WjTSUklNTcJN3k1r7tPRN3aUdbbop&#10;U406fLHaTfk1fWyvvr08z034Z6F4x8S6FqvwU+LGkadrmhWug6bp8GqXF2s02uia2/0n7TCABGFb&#10;Cg/8tOW4ryL4B/DnwhcxeLP2jfB3xihm1DRdc1rwrpfiOaVAj6fa3MaR21+I/lkeKeOVFmI3eUw5&#10;r1jwX8CfhL8Dfi/4m/aMsNYv9H1HxVPbR+IprvWpXsZlRglv+5clICrNgFAuSec5rxr4VfCr4HeD&#10;tO1z4KeEJLXwXN4t8beJH1rw1DdRfbNXjXUGie/EFxlZI2bap8vlNycYrPC1qUqVZ0ZyUZezvaC5&#10;fhbqpq8rbdNHpeMdFE9nUdaN+l/+Bsrbfdc7j4mwaNceOppfGelaLqmn6hodlZ/Fjw5cgSR+Q5Jt&#10;rmIuwCxLNuBJ/hruPFvg34NfGTTP+Fb+IBo941ja79Fh89WudPPkmNLiHupUNwynBHrXmvh6ztm+&#10;MfjD4J/GbVdH8TnVtFjtNNmk0owXs2kzlz/Z06oDHOINo2yZDYY7sYyej0P9nX9nZ9KuNC8GaJGs&#10;vh17G3ihmlnP2G5tFP2VCQwbYN3KZIIPPaufEclFQvOcZRScXFe7aSjaWrTX8uydkot6FxpuSu4r&#10;Xfv+XTpqeffA/wDZC8GQfsn65+y58M/jJqVteeGfGgcaxaXvnS6Pq1pcRXIiCsfkiJ6wnjbM2Oor&#10;utW+OjfDn40+Lfg38V9HutM0y80HTtS8J+NJI2jsdQuLq4+yPpplUYimScxbc8sJ89BWT+y18IbT&#10;4EftN+KvCMuia0sfjDTYdZuvEX9pmex16+81luZpIjzDcxBo4d5/1kaqTkrVT9k/4maN+2P8GPEH&#10;wk+MugagfFXgHxWun/ECxvbiPdDqFvcC4sruFosBoJUSNkkAAJjdSMiuzGyliKtavWbq0bwk5aKS&#10;dXlbmrbq8ORpuyckmozekU5ShyxXuvrbay0S12e2nyPRdB8VeBte+Mtlq+o+GILTxNJpt9pFjc3T&#10;xrdPDbzqZo0GcyRbgr5GcdwKzNc/tr4VajN8S/Bdzpr+HJrya48QaPcQvG/m5/f3EMmdqOQF+U4D&#10;H3r5e+P3wJ8VfBP/AIKAeB/if8FfHbaloVr4svvGXibwFb24uNU017xYrW/urVMhpLIiRJZIwSVY&#10;kj0r6S8aT6PpngvVL+5tNUFh4i8Ww6PfWOoRT3Nt9leUbpI1TmNJAeJPujPNLFZfRw0cPUo1PaQq&#10;wV4tPT3mnGz1TSs01pfZ6psoVpVG1KPK07flrt11t3sdl8I/E/w28Sw31/8ADvTrWz1DUGi1TXLe&#10;Gz8qSRpgdkkuAMyMq9evrXCft0ePNA+F/wAAfEvx6174e3upal8L9Fn8TeG7mxUtJaa15D21ucKM&#10;soE+XbBUIr56Vyv7I37M3ib4O/Hb49w6V8WvEGqeH/E+q24sJNTjEcmjXXkFTHbEZDpGpj2vgDjB&#10;GQaqfE39qbxz8Kb34keHvjRoei33wzhbTPDfh/xlc3hV7S9urdVuLfW4lDNBE292S42iPaVViCwq&#10;aGXx/txfVJe2jH2crXcZSjJQ5oK+t7Scbauybs1oTKr7XDWtyc10utnra9tF9/Zb6F7/AIJvw/D/&#10;AOH/AOzqfgt8Pvg/r3hyTwvPBFrIuo28nWbueGIyanbzNxMsx/ebhgEEd69K1nxQvxi8Oabpnw21&#10;lZJrDxPE+qWupW7QzT2ltPsmYKRz8wwG6HFeTf8ABMfxd8d/Cvwr1/8AZ9+PnwT17w+3gPWLqDwd&#10;4iurhLqx1vRDI7WRhuFZtxSHYoP3Su3HcD0PSfF/jPUfit4Q0fUvC+hQ6tN4Xvr64mk1LZdRusoU&#10;26xqMOjAqd/QHNGb0Z/25ip6SkpOSlzqSleLlzXu7p76SvG9ndo2o+z+rwUVZWWlnp5W6eZ02o/D&#10;m38J/tBzfHbTNYmt4df0ePSdeW6vyLeBo3zazJCflMjMxRjxwBWH8A7Xwx4h8AeMtO8JjTbzzvEm&#10;p23iLSkvPtUMOs+Y4uUbcPky2xwuPlJ/GvQtEvNXu/DlvP470u0juJJsX1rDJ5sUQzxhsfNjjnFc&#10;L4J8LSfCDX73WtZOk6a3i/x1dXV1eaXb+XBqcs0QW380dpiqBd44Zk5615FOtKph5wlL30oqNtmo&#10;XstN7LRNdl0uynT96ySs73v/AF1/4Y4PwP8ACLwtpEHwnN98NL5dS+Gul3F/4duxfsF03UpV+yXN&#10;rMAfmMlqfNGRgtXZ+CvFF58Qfi1r3gHxT8KtQ8P3Xw38SR3PhfVpmBt/E9vLbZa6gPqpZkkB6Gre&#10;q+EfE+ieNvElxZ+bdaVcalZavpVusheePUGDLdxg5BCBSjovKgF+OMVpXun3x+K3h7WfElzdWkmm&#10;2Fzt1S3ulW0uVkKqbaWNuQ5A3h+ACMDOa7K+KWIcpSfM3F8ru7xb99pK/VylFrvKT31JjR5bNaXd&#10;2rb6W19LfcY/hj4S29l4l8fL4c+Ll4q+JNKZF0J51ddEunRgbqHHzAbiMjoSvHNYv7O99qXjHwZe&#10;eGbH4r/bvEnhhrXT/EWoLKJre7eOPIfbnMYlUhmU/MM0fDv4M/G74a/Ey6jGs+G9d0nUry/mi1yZ&#10;Gg1TSrNmEttZtyRcKJS/z4G0Edaxfhf8Pp/AWs+LP2nfDXwtufDvjrx9JN/wlXhC51RZY7iazjMc&#10;bwKD5Z3AeblRlgcHtW0vZ1KNVe2Um1Dkdo6yWlpJ2aTim22nqo83xJs5mpx5U9d7t6fp5eRpftAe&#10;Ftb/AGpfhdqXg74B/E220fxZ8O/iNpuoTKIWkhj1DTys50ydMg+XIjKPQq46113wn+L2n/HODVPD&#10;40GH7V4f1aXQ/HthIoX7NeeSkqPEATvidXXaeoHB5Wo/DXw/0f4QaNrnxX8Ga7I1x4iit9Q1ybUI&#10;TIJ3W18mNyQA+AzKxJ+YAYyAOPAv2ILH4yfsw/GTUPhT+1vbaPceOPHmsrZab8QNFjkjt/HdvaWZ&#10;mW6dGYrDdxiRlIIVpERsZ2ZOkMPQxmWVo0pJ+x96CtabbUfa9rxglfdtXjK3LztT7T2dZJ/a6620&#10;tp5N30XX1Vn7n4n8OaB4Eu/E3iDxXb2194N1LyZNWWbcrad5EbCSaQn764wOMEAVmfA74ZeEbz4b&#10;eKPG40LR418ZWubPxJ4f1GTzNTsAn+iM0wJZShwARnAFdp448J+LotTvL3QfCun6xpurRrDq+lap&#10;eFY5oiuGYKQRk9COjDrXPfBf4Qz/ALPvhzXvh78NbFYvC8MhuvDPh+4ud/2OSY73hhkb5VgLEhYy&#10;cKeBgVwRxUXgXap77cOtk0rb2ekk1HdWklfRrXSUeedmtLb9b6bf59D5n/Z78Q/8FDf2Pr3S9G/a&#10;K/Z20rx2vjDxte2fibxdofiJQ8Wl+WGgmWPaAAqNIGDAEsvqc11Hwt+KXx4+BfgnwX8Mvjt8GH1T&#10;w7oPhGXUdL8YWd4Vezuraa4lto7yJ2LxgWflxmUFgZTt/ir6a0fxTe6x4bj1mwtWaz1L5LKxvrEx&#10;SWgRSJo5A3UFlO0/05qO6sdH8XeGY77xTParY3tkltdR3EaSW8kbtmNlznCOQrDJxwK9PEZ7TxdS&#10;UsRhYJya5nHnWq5knFcz5XFScbL3XZJrYmjh5U4253K1t/L9d9e77HK3Xx0k+D1/4J0D4w6SzaL4&#10;5vJLePxPGD9n024mPmWttcqRx5isIw3TeMHrWD4Ql/bA1H4V6povjyx0vQ/Fug/EOX+z9Q2oYb3w&#10;+k5Mcnlj7uY8RnODkZrTvviRpHiH4qah+yX8bdA+3Wuo+H1m0HVpQhi1S6j3NPblk/497iNPLkjz&#10;tLDleVNdL4J0/WPAnw70+w8bX5Ply/YYr7WdQMzywyDZCkjnq5JC4JOTznJrhm6eFor91Hnk4y11&#10;Ul7zjKOuzTcZxta6WiaZSVSVS7lp+HT8rP7zmvi/4q+GD2elah471e00vUNUe2ttP1KK5VJNNe4n&#10;SIJGz4LJLJ8pXnOav/HX4YeKvGGmaV4M8OeOm8N3+l+JbLVrK6gt0mWc28pka0miccxMgbLKQQTm&#10;vP8Ax/pnwI+OHgHXv+F6p4VuPhLYrb2dj4kW8ENvBd+cLeeF5AQ9rcQXWzy34w2CCK63VvgPfTXP&#10;w+1b4neItevNb+HGqX7eF9e0XxBI09zp7wJFm+RgBeu8PyyZB7uvUmtlGnhVSbm4yi5aOKkk+VOK&#10;V3q07RqRavHmTs3dE83NJpLTTZ2e+v3b76nY6Z4g0mb41+J/DEHjHT7hZ9Dt71tF+2o01tIpKPKy&#10;Zyo2lMk+2a3dX8K2c2m3F/o0EcN/dW0SS6hbqqyyxpyAWx8wx0HvxXi3jn9jP4V+OPF+teLfD3iL&#10;WfDHiK+s7iDWNS0dxHc3c0hieO6imIyXQwRKF5VkyrA5zXrHge+8T6b4J0iP4ieOF1LU4dPB1DWW&#10;0tLJLxxxuaIErE2eNqnFebiqeHjThUw9S7tFSi4tPRLXS6adu99nZ626Iv3+Wz9f6/r8SvF4xh1a&#10;71fwlAsL6hosMK69o9yobdBcL8hUk/xKeh4JyK5ka78Svh5pel+OtRslk0u30i9i1vQ7XTxFcNNu&#10;DQTAZO3ZErAqDhsirWs3PwU+O2qeJvgPqOuqutat4bVdetbJmhvWsWOIp4507o4yCDlSB0rYsr6+&#10;0LVtD+G0fipr66j0eV7q21ZQ8moW6IIo2ZscMz8sR1PUYNVGMaMeVw13cZJ/Dy7p9m72dtPdd30m&#10;85Sa/Ff1/XyPHfjH8d/F6+N4/gH8NPjT4b/4WBpfg+bxpYX3iO3SDzLRrgQxWkgIGI23NuIYPtRe&#10;u6vRNP13UPEPg/w3498eW8Wk+Motula1oqzMtvNfbf3qQg8uMZeMjkg4rgfiN8cfgPoHxH+Jngj4&#10;6/DmO40vwzpHhmPXNSbRN11aWuquUjjaRQTPaxSAF5VP7rLBh8ua9g8XX9t4XTTdT8SeHH1Ky03V&#10;Ej0y4t2WZ5XdQIplH+znbnrjBr0MWvZ0aMFQ5W1fm0TlzQjJpNWTT54vlteKaaeplTfNdxkvlb01&#10;/Xu9jhPD/wALfhF488WRftTfCDxNqBvB4Zn8O+RpdwNsyJJwJFb7txE2RzzjINd/Lc6pY6JHoN+8&#10;ur3tnppea8mjEf2qM4DjA4BIyuK5f4TfBTwh8P8A4x+M/Hvgy/8Asui+JNQglvtHtLpjbJqaD9/O&#10;0fSF24zt4bqea434I/Eb4keDf2mtQ+B/xt1y3aTxBcareeBY5rN2lv8ATIpgySLcL+7/AHcT7Gjb&#10;DdGyc1jWpyxnO6c3NUoqSUl7/La7V0teRX5ultdlZXFxhFX0v93n/mem3nww8MeGfhJqXgD4P6BF&#10;p9vDoF2mjaHbgLbLJIpZQFPCnzCMDpz6UngvQby18Maf4B8VwTylNCs4ZtTZQklzclP3m4L0ZCMH&#10;61cl1iBPHGofD3UkuWubrRm1e3uI49kM0Ky+SIRJ93epZMoSDgqec1g6Be+MPBHjO4k+JenwyWeo&#10;XwBu7eaWX7OqIqWuIz92R9zCQrldwzXHGVepTkpSu/iV/ibdtU73fX1fna2m2xa8F/CrSfhvJPP4&#10;Te4+y2GqT38FjNeFkSd12uiZ+6D129M1xfw7+LHh+803x58Mfg1pGqW/j7w/dPqE3g3xoHjSWa4f&#10;MTpMcr9nkIO0qTtI5Ar1LRrRfDyXVnq0811DcX7TSPcKHyCeEJ9u3fisDQpNL+IOo2fjTQNR0fxB&#10;Ha+JJYbi+t7pBLbpHuVUDx8SGNiQY29fUVrTre0jUlWvP4WneybTvaXdP3usZXd0905kp6cun9f1&#10;umJ4y8C+CfiOLzxBrbSafqFn4a1DQ9YiW6KR7b+3TeH2nB2sBtkPQbsdad4J8IDXNK8BxeMpLuw8&#10;ReB9MWVrW0viyzDyTbZc/wDLWN1G4A/xYzyKzfEfi3RLrxT8TfAXin4Y65p1hZ+El1GXxLDb7rLX&#10;LIwkXCxMuf8ASbcBlaIjcQQRnNO0vU9H8Tat8MfG2g6C1muoaJm7m8syrDpiW6zQQvICAnzPG4JU&#10;n7ynBzT5cQsOottKza2dk4OVk77STkmt1onZ3QLllL3f63/W5vWvhCSCzsR4J1qZbObWm1RorqMu&#10;oXJMkXPKhmP4Vg/tCeB9Vv8AwpdfFHwTPqWk+MtMs9lncaPMGkmh85TJGUb5Zfl3EAjrVH4jfDYf&#10;EDx1ouo+Dfjpqui3Hg3WP7Wk0zRbpA8qyxMi2s4OQ9tIfm6HkcEV0PjnxP8AEDw3pOl63/YOl6xH&#10;Jr8Ca2tze/Yv7PtW4aSM8iRlYjCnGQcUqbnSr0qlOalJ6uLVut+WV7RkpK3re3rXxXTTX9L/AIY8&#10;+8YfCDWfFn7WPgHxpB8YdchvfDGlDXbjw9FGotNUjbzbYhx1ztlIZegKqe1egaP4esfh3qNt4M8C&#10;WzWfh2S1vLm6tfMZ2tL+W4EqEA87HzINvQADFc38aPCPi/TPFvh/496H4/h8I2HhaLVj4tlvIVdb&#10;qwkRXiY5ztAljG7HJVzjkCpP2lPDfxY+M/wS1Tw38FPipp/hfxbq+mafrHg3WBb5SGa2minKbvvS&#10;RygGNuMqkvTtXTKcsYsNCdVKDXK200oNSlrLljryqTmmuZqL+RnKXJGUkm2rvTd+ivbbbbU7jQ/C&#10;nhf/AISmbxjHovk3jWS6bNNgp5kaMZM46H5ySG61jrq+s61ZDRvFfgKPTdSsfNutLv7lRLZ+UsoV&#10;cv1WR15K9q2dI8Tar418D2lx4ztrXQtUuLKP+2LaxuhPHaXhRTIiSADcofIzgZFS6rFJrug6h4at&#10;LuKa/wDs2XjkyqPxgZ6jHFeWpTjUtU3TSvduyWm60a1/I2toeR2V5pnw0+LHi6ex/Zrkmm16xXU9&#10;eOizq8etwo2wyxQsdruqY3AYJPFegaPp/gCXW/7b8IaHHHZ+KtNDajMkzR+bDKnlsNucRyhQoGAD&#10;wR1xXL/FXxnrHw3t/B+u6N4bMOpWWuLpV9cXTbLW1tZELyyO+D8jMqIjj+JgDVPX9b8fab+1db+H&#10;9Y+BNxe+BdV+HC6lNrFiVdrTVob+MizbYQPkjxKjDk4fngA+tKnUxUFNae49ef4uSytaUt0knFX2&#10;02SZjF04JRtu2tPvs+n5K/yOy074PeDvB17Nqeko1vDbw4s4Rb7gsYjCDg58x1QYBPzHFV/D+g/E&#10;V/A0vhTx1e6XrFvIC+l6pp9obd5YFAkVZojxvPOdvHtmuuaKaXQ5DdaxdaxDKDeLezxqu+JmYrGN&#10;oXAVTjOM4Azk1846j8cviL8K/wBov4R/8K98J6/rnwH8SaTqD6/4u0m3/tC3sb6eYJZrLJuLJGkg&#10;bJHAz6CufB0cXmHPFSTlFNpvryxlKybs+Z2ajH7T6aBVr06FubrZfN7fj1+89k0ma58btpPxM8D6&#10;zdR6lptjJHJYRfLa3mG5t5A/KtnocZH0rz/VPil4R/Zo8D+JLl7HXb7T5/iJarrWmyWb7tBXUmVv&#10;NDtxJCjHllJC7sdq9a8cxWNlrun2TWwjiutUWRprO4MbCQIcs+OCp9+pqDxfp2paxaXEWoW8baff&#10;6aFtI9YhRfs10jgqkufvhzgjOcEYFRh8RRUoqpG9N2dr2dlLa9ndq8rbNea916ctpX/rv/X4dnzV&#10;7q/7Pfg/9sbT9ItvH1jpfxI8eeFo3OifaDv8QabY7xE5X7rPFuk2n7xXcOQOOo8ceHNVsPG+neM/&#10;CyW8k1xcwW+rWs0JLTWoLbmQgjDruyD0wDXgP7aP7BGl/Ez43/Dn9u/4eXMek/EL4PR286wtdyJb&#10;atpcBmlm09lUHYxEj7JBx8xVgRjHutt8Q/BHjPxFpJv/ABBp+n6hcabby2Om3dwFk+13EPmCKKTI&#10;WSRF3ZVMnAJxW2KpUfq+HxGGqSqXpuNRSXwyi2lFW3hy8ji+m2lrLCj7T3oyilZu1uq3v5NttNeT&#10;7kLN8Ub3wf46js5LPUYfJn/4QeawmxMR5J/cybvuyCQYBPBBFR/D6TX/AIm/s/8AhnVV0e/0HX/s&#10;ccrWmrQ+W9nfIpDpOoJ+VjlTgnhsiuT8baZ4Q+GfivS9F1b44ax4JOoatELCZtSijg1i8kOTERKC&#10;JSSNu0YODT0+MfhX4X/Hm48M/E7xJqHheTWtUi0vw6urW7Npuv3Ui+YGilXIjk2hkVWK5xzk4pfV&#10;qlSjehG7+NWi7tRXK9NU093a9ne9le20vdkm3vZL16fffbq+hrprHiH4h/s36lIPgrcR6rqmksLj&#10;wP4huthMnnFJYDIp/ugupHYr61W+Br6Z4T+GFr4FsNNvtLXw7NKrQ3EqyNFD9qO20lYkklw27nGV&#10;IruvEHiTTdI0CbxC093efYNWVJBZwjzdzyiPaFJG4AkfUA1j+J/BOjJ451b+wYZNP1rxJpq+dqC6&#10;eZIZjbONvmD7pK7uhwSuSOlc8MRGpRlSlHli5OS3aTVk07vZRbd7c3e/R7avXT+vwKfj3wD8Pvi/&#10;4W8Sfs/wzalZyWMKXLeXLLAITNuKlJFIyuc5UHiub8FzXn7Jnwt1m0+IPinV/FXh/wAG+GZL+PVb&#10;rFzfR20YzJC5A3SEL0YjJA5rovC3iTUdf0rTfEHiXSZvA/izXNYNteabNJGXvPIdhsTcSJFeNd67&#10;fmCv61zv7T/x48GfCnRvDPia6v4Y/Dni/wAYQ+HfE+ozWrsLOC4RogHXAMQaQqm9/lG7nqK6cPHF&#10;VaiwLTlCTu47tyXxOMkn8VpKLV7+ZnUly03JNLom9rvRX26+ht6r4s07w7ovgX4n/CrS47rwj4iv&#10;LWPWI4iNkOnzwsbe5RcHBWZo9wHUMT2rmfip4B8fWHii18H/AA68HweIdB8QeKJPEmqW80gUaVd2&#10;3lSzW4lzmM3LKPL4wJFbdw1ek6B4I074Y6pHoHhzUI7TRrLRZhZ6CYS0CKrAq6uOEQAbQgHQkj0r&#10;EPinRPi38P8AxNZeDtN1G18R2tv9m1Kz02QW95FcSRrIktvKwCTLsKssgyp2lTyCKzw+I9nUVSkr&#10;xWjk77NvlctVrFv4k7bK/epR5oXT/Ly+W6/K5xngX9qD4f8A7SOqTRfD/TrbRPiLperJpuueDviL&#10;YNZ6nZ2u/wAyaNAp/fcIXR0JQkAnij4meC9c8KfGe1/ac+E58PSnUZ10/wAV6brO6CbVFjUi3him&#10;4VJg/wB1mGDnbW18S77Tv+FmeAdX1mDwq11Z31mzap4iMtvqBDAwloti7fPMuAFfCEMwB6V33xSt&#10;tUbwlrUSXGm2dvb6fLPDqV5bCZbWZOQ7xfxbcZ9a1nXpYetTdCDjComnGT5lZuzjdJNpNJx0Uk+7&#10;VzOMZcq52rrqtF52v39Xu1c4n4VftK2XxU8L6l4s0fwDq5i0/T2uG0hrfy9VS4jkdZLUwvjMgKna&#10;Qdr9Qava7o3gD40/D3xp4F0TQLj7NqwuIfFGnupt7yC6NusiMEPAcnYOOM8g1c8F+OrVdZ8K6fr9&#10;9Z32seINFM66totmEgvUQZLsCd0a5IxyeTitmy07S08dar4kt5Lr+1Le33OyQlBLHliiekmMY556&#10;dq5a0qeHxEp0oOFrSjq3s0lfRXs07PR33XQ21lo7bW+f+Xlv5vr4b+yT8e/Bf7QHw50T4+KJvAOu&#10;aL4nl8IeNvDuuQmOae4tkMVtZ3BP3pADHIrAnGSM17PpmkawNZ0/x94wjhh1Cws7iO+XS7hmtWDe&#10;x5J2gH2Oa8p+HWieHfH3hbxp8GtH8bpN4m8OeM59bu/DusWqx3Gnl8PbkY+Z7dnyyTfNySmflwO+&#10;8a/25pvw3/t06vqGltZWqXd9f6fcI0cyqp8xZRIMbV7nAyK7syjRqY5xorkUm0ou7ag9YpOybTUt&#10;G09OWzaVyaPPGkufV2XkttfTW/V6GN420n4g3Gt3Hj57jTPEng0WSfZ/D95bbbn7Rvz5iMeNy8Be&#10;/Wui+But+Lz4Dmj17QJnuEvpJtNeZRG91algVLAfcdQWXb/sj1ri/gvf+DfHHw11rwfDealriyat&#10;bXOqWk100iWDXQEi/ZpYwMRqp3gAnaTWf8Pvi34z8P8Ai3/hC9Z11tLh1rxReaF4Gs7gpqbSrEu5&#10;bxnUI8QZEdnifdjj5s8UVsLWrUalDlV6bW6afKle9lq3a7k7WaV7vQfNyys+v/A09dbL+reg6lrH&#10;gHwH4yk8SWGiar/xP9ai07U5LHQmkCXUiBlnlOARCDjc3Khjj1rz3RP2P/DWt/D74leHdD8UeKtD&#10;m8V+IrrUGtbTXpD/AGVqS/cns5f4Y2wGMf3eSvapIviR8RPi9Hq/wH+K/hTxj4F8ceDbK21yHxF4&#10;QvsabrcpMjR2trcMu2Teqr5tvIMjeADkA1seC9a+JvgXQNF1fTJL7WL/AMTWcc114T166Wzki1AD&#10;fctA0w3DIz+6Jwu3K4Bq4wx2Cp2p1FGpeO8k1JRtKDT+G3Lqm3olZtap5+5JPtsmv+A+ji/R22se&#10;P/s53v7d/wCx18No9N/aCvbD4meGdN1JbVNUtLUprUNi3CzTc4l2MTu/2ea9x8c+CdT13TNIsPg5&#10;4n+z6bBqlrc39xZ3266s91wkr8ndlHX5WQ/w9K7vU9PTXrb/AIS3SLZZZP7NmgeweYGGdWHKsASp&#10;YHIzXlPwl1X4YaD8a7zw5p3w21zRde8SSM99Pbed9lkFtGoVmH3UiKkBfU5B5pVMdLMak8WqSjUV&#10;5SUYpRb843SVlzO8VZ3s1uaQj7OKhfbz1079/Xe+9zT+O/xh1Rf2YvGHxf8ADfgPVrrUbPRdWtLH&#10;wrJY+ZPeTKWiVBGp+fcV3oQclenNcBqnwni8G3UH7TnwB+J9vo/jLx98O9O0XS/D/ia8abRL/UIb&#10;eMQROh5EwXfFuBDdc5wa9Z+Nfwa8MfFPQJPDmt3GrWtzouqR+JdBbw3q0tnfLe24fy3RkIyDvKGM&#10;5Vt3I6V518SPjHp/wi+JvhHxp8QYNNm+GPiC4htdTa/0meW+8PeJdg+zyxiNGSKFsusrELsfknBq&#10;8sqXo+zwkW5NzbjupRtGUadndS+G60TbTS1sznrRhe8/JJrpdNN/O7Wt0ml303vhB4l8afED9nSx&#10;8TfEDwP/AMIj4k8J6hMusaH4X1INbteWnBgWTqYZCRwfxr0LRviL4e8Vrp/gzxVpNxa6hqunrJPY&#10;zxs0cchXc0PmY2kgHqOK8lu9O+J/gXw58VrXUPEmla14T8W2NxqHg7xRpcCTFLiRSkls0EH+sC7Q&#10;wmBO49eldt8C/Gdrq/7PnhD4oX3jyx1LTdP8Jg6jq/losbSR/K0x2527dpBA9Olc2Pw9OVOVaCXK&#10;52jyuWjlHmSTab0d1Z+9deprTlffsr9O6enTVf5Fe80/Svgzaf8ACWWdnq2pWVrqZjvLO2h8yaFJ&#10;JEUuFz+8C5GT12g9cVVv9J8c6H8YJtF8CfEHQWivILdtG8J65o4zFpkUipeSW9wvzOrbt2xvuMR0&#10;BrJ/aC+MnxA+HHxz8Nw698Ov7S+CeteFZL/xZ4yhb5tB1NbuGO1cnqIiJEbHJOWbgIRWX+2V+zN8&#10;dPiT8WvAnx6/Z9+Kkfhrx18MtUl8lr7R2ubHUdMvtiTxTKv+sRo0B3LnDYPHUb4WjzSpvE1IwVWM&#10;2pv3o3XwxlZNxfOlGTSUoxmnqnqSraKUVeztbbqk990t/NbO706LxD8G9F1P4zeKtXvPhi1ppvi7&#10;wbdaf4s1LT7jbPeIGxCnyEZfYCQ5GRwM1T+GHwz8M/ED4I+FfD/wo+LN1B4Z03SrmxW3jaOf7XtQ&#10;xrIxyWilgbrzywOa6b4la7468QQ+NPC3hu50nTvEulaN9t8Ftb3R867dYT5jSK5AMSykL6c814P8&#10;A9LtbH9lnwX+07aaj4R0Hx3oO7TPFUunNNDpa31zdBb1nhQL+/bAwHXbuO7ODmtcPHFVsCpupZqU&#10;IxXxK7hLlbTvurRUlfls1a6RPuqXKlbTf5v79W1/V17p4c8O6l8BPhTodr8NEvvEWm2Cyy3Khi9x&#10;eySHmTb3y+T2wM1q+CvsOnfCO68Z2nhi40a41KK51HVdJEYFxHMA2/aF5ZwFBHUkcV4RPdftNfs3&#10;fEr4rfG7TNf8RfFD4beKpI9Q8P6J4RtYry90+8ltGjaOGNW3JDFIiHggANuwea6rQNa+Kfjj4S6G&#10;3wg+JJPi7R9W0TxjqejeItNLXdjotxGXutFhm2iOR5WSWASOWMZLK+DtNTiMvm4Ko6kZRlKLc7y3&#10;a5nGat7rjKSTbW+3YPaqSvZqXbqru2v/AKV6K++hn6h8dfEekfs//C34veA/C+oeOl8Zanp1preq&#10;eG9LaT+ztOlmdry7MQ+aNkbKFeqseRxXonj3wj8CP2itC174J+MGjtZvCt7HcW7Wt4bW609s7re+&#10;RgQU+boehIOa8Jvfhx8YPh5+0Ra6N8NPjVrNn8OtU8czeJPEVha3iWWpeEL28h8y3gCSYgv9MLhk&#10;eIZIkfv1r2T4naF49uPEMlre+H9N1iTxVrVjFIi6fg22kRcyv5keCZA+JFVyQOgrfF0cPRrUp4eo&#10;ot3nGUW1JXldKSaSTjG+miatLaS5ppuVbm501drRq1vh0T62d9Vp1T7ZM3hf4m+Ff2h/APhzSPib&#10;5l9pHhu6vNdv9S0eOSTxNbqQrxGVcFZPuOcDkjPeuR/bl+Avwf8AiB+x14y8OeIrDxHpXhrUvEVj&#10;qmu6foDSXLagz3cYjRFTLxBZvLlbAGzZzxmsHwlB8VNL/aM8M6Z418T6l4D8SaTpeuWDWN94ek1P&#10;QNZskYzJqEOoswFpOYyhZGyOGGOK674I/tr/AAnHxGsfhT8bLj/hWfjbxFqktzY2+oSFtL8RW/MN&#10;p5dw+YxLNEFmWDKsw5XPNdfscyweIpYrDe+6SjN+zVn7s5yvommtG1OKmoaaqytLlRxFFxb+LSz0&#10;vdqy369I73v7q6edrBN+0j+zP4Z8d6T8d/iD4G1SHT3ia6uX+0HTda0i68u2uLkY+WaVMLIn3XWT&#10;B5XNe1fFXxHqJ8DaH8Mvjl4Ov/GGrRWdvdvc6bH9kTUdQQ5IGwlY2Rcuwb5Txiuj+DvwbX4S/By8&#10;0DxHFqHmf2xf61JBHtuDbSs7O4hKD95HJgsiHJG8rWB+yx4g8T+NPA1r45ufijaeLpru81zVNPa1&#10;08r9rsJZSYLN5CAtvcwNthZD8wxyODXJisbTrOdSkk6dKpLl6P3ruKU4xTslGzTl5rZyNuVKWt22&#10;rt7q610Xd3drdIrojotU+J/wq0D4kab8NPE0t1a3GueHYXsLy8KokqhghiSYkB5V/iTO7uBXMa34&#10;E8YeIPH+n+D/AB5oNtrC6DBdS6bd2OqESfZbqZYyxRuQ0cYySCR2rV8b+EtN+LngbwXrvjr4Yw6T&#10;4k0/UE1e38P6lMH+yXSkh1U8JJJjG0++RXN+GfG/iXxD8T/BHxLGgXnhvWvGFjqOkaj4f1WyfdAY&#10;ZATJG4yuR98I33hk9K5cPT5abnS0klJO7v7yUtYuLvZwUrvVab7F3960u7+a6fdt+Oh2Hhn4aaR8&#10;L/EFx4/0PTLqONfD8Vhq8eoXrH7TawIwjCbm2I+WYseCxPPNeQ/tJftW/szfsTXXhX4QfGD4j2eh&#10;n4geJnvdP08afJI32N2QrJKE5iVXBXIzn0PNe7eN9I1my0W70nxX4fg8RaXqyxWOv2v2EqLlXjZZ&#10;ZBGM5VxtB2/dIz0r5t/4KFeGf2fde+E198EJvB/iLV/Enw18LaPrdhHaReZqMWl/blRPs93Kjma5&#10;TymIjBLkDoSa6chjh8dmlOOLc5xk0m4NXSsoxk3K9uWUktYrS1mjDFVKtOnem1fTfqr3a08tV877&#10;H0xpGnaX4D1SKGPX49Q0PxG0kuktcbQEZx5mwcDMZXkZ5Ga4fT/2e/hz+z14J1e9+CejWfh3SbjU&#10;pNZ1K3SMzWZZiZJZSoPyDqpZemc44rS8I+OPBHxZ+GsXxb+HnxQt/FXh+WxgaFp7MlIbiJgkgXIV&#10;oZeqyRkAhsnjpXN+KbPxd4WNzf2Pj/TbvWtH8Q7fDi39nN5Ztb4x+faTxqQsojjLFGGcEDPcVw0Y&#10;4mNSVOU2ndKcWmk3HRcyskmm7NtaXbs9UdCjGUk1vsn5O34N28tL76HpGgfEDTbnTLu80trO+js7&#10;BdR1iOG+WRYPNg81Qrjh0MYJDZ9Aal+E/jb4d/GTwJY+LPhle/btDazaGSG4QrdWEu0SCCZD80b4&#10;ZcoeQCvrXK+E/A3gLw3ef8ItexaLeS6Dp95aoihY5Bol1IuzzIhtCrvixnBGF4I5FJ+zR4e+H1jq&#10;PivxL4U+HWoeFGvNfkv9W0q5iYLLeypiS6VlJWQSIFI2kgLtxg1z1sPhY4erOPNdONnpZp3WqvfX&#10;Rp20Wju2m3d/h+vX5fc9NTj/AI2fCm20fTvDut/DDwLa6LHqPidbvVLLzntoTdSxuollRDgM0gUb&#10;hx8xJqH4e+L/AIMeIviT4otPEGqaz4G8bWvhm20HXfD+uWpi0++jUnFzZyOCk0bMzRbt2cdQK9T+&#10;IOh6xrngnS/DvgNvsbXWppHDdfZ1uYYIkYyBpI5SMq3TrkE57V5v8fPjt4LM9p4O1Dw9a2Xiu4WW&#10;yh0HxZZzQ2eowxp50ptrkKYtyrySW4Deor08HXxGMoqik5P3tU/eSUk7yTunHR9VaybaW+UoxVo3&#10;su3ysrflaz0+8t/sn/C2Twp+zN4G8I+Ck17w+vh+8u7e503UocT20TSyPyGLAjONrAkFW9Kgvvjh&#10;4e+OngrWPGXhjRNV0/xZ4NvX0/WPB+u2rWcl5AzrhijnBVl3NHL9wlWANemeEPFPgzwr4V8Nw2Ot&#10;wwaX4imjstFtriQyATGEkWqyDO4Ha2GPUD6V558WvhJYaz+0hDBqHgbSYtL8TfCG60fVvEH2yQyp&#10;d6bdpd29o8YYYhWKWZvMxuy208cVlSxFPEY+rUxCak3KcXptzNzTTs5XXNs7ppWfUTtTSXTX5NK/&#10;nppa3mte/p0PhPVtK8GaZoun+L7iKxjtf9IvFVVl5+YScZBwMD0OK8v8C+LPGfhT9szUPh14+mnu&#10;PD+vWbal4P1dbiVkjkjRUltDgbEQk7wrHr0rv/gV4juvGfwQ0KbxLq2nSy3VjmG6sphLA9qSRHIH&#10;xtYFB7cV5X8Gfir+0pqHwZmufGnwK0288Uad8StS0ifR/tZsXl0eOXMN5a7wVmJj2nGQG55HSscL&#10;RrcmIhNRlq4O7UWnJtqabts42fSztpe5U5RjVUdevR7aLXtZtfj0udb8WdcvfgAmrfGr4j6z4cXR&#10;beGHTpLm/ujZJ9ikn/dIWOVEyu3GOG74xXYaT8LNN8RRa1d+I7WFW1oReVqGnybftCKN1vLuU4Mi&#10;Z+8OCR3ryX9tn4SWH7aXww0n9mzVNFuodP8AE9/Cde0nVbg2tzpy2ziVbmPAZS2Ny5+ZSDg461a8&#10;Ia5qPw68Ha3ofgzQfLsPD98JdN0OSCMu9mU3mZBFKSS6o7JgAjdjbitfq/tcupzhO1dtpq1koJxU&#10;He+/MpdLWSd9ghz80uZWitn1879tdU9bmpc/CWy8efE+O/1/xi1/deEdNtdK0m51G1Ed3dyRgPPN&#10;JnAlZmAYFeBz61t/GDwt4Z8feLvB/jhmsZ9U8BeKI59qnEsDzQlPL/FWJ57CtzQNV+HHxRki8syX&#10;l1cWov8ATVuo9slvbTY/dkjBVwB90/MAK4yx8W+AvEvxz8ceA9A+LWiR32j2NvPrGm8R3GnQyQ+X&#10;DLJn/WZcDD9Vzg9RWVOpiqlW/vL2cLbaJStF7LRS5n0WrtrfWrRXxd7/ADvd/r9x10mq+D9I1bWv&#10;DZkkWSSE6gumx/vEnt0+8IgflDk87cg1zfi/4WQTfFbw/wDGvwzpWrXFrY6KzX2j2dyLd7xnI8p5&#10;IujvHlsZ6E1d0jULH4seGpIbXVrPTfFWltFZ6xp7r5klptOx923BZJFwwccDcK8s/aG+KfxO+F/7&#10;Tvwraw1K9u/+EmnvdJk8I6a0BvbWCO2kCaqkcjB7mNGy7qAyjZk44zpgcLiKmIlSpy5Z8s7qTeqU&#10;LtJro0m1K/z1V3OSpyjzd7ffovk7pX6b6LVes/ELxZ4GsPE1xax6xcQ+IvDumHWI/D8oJmvLO1wr&#10;3EKn/WIpkKkjksK808d/t8/BD4I/G34d/su/EDQtemk+Ilu2q6fr9rYyva6fBKR5YnO3K7nO0j+A&#10;cmvcfD2l2vivRLnWNb8Y2fiiG/0/7NpOqWmnrDc28EkQWVBKgz87gyZ+XBPTgVzniP4cal4mj0/4&#10;b3UGBa+EryzsfFkZX7TbSNiJRhgcnbhic9VyRzWODrZbGfs8VFySTWkuWz5XaSvG75Za8rV3qtUR&#10;UjWt7rW93putb2vazdlvtrvsZP7UHwvmgsvEXxb8L/D+y1LXtD8C6lH4fmXC3MVyYyxVH9GC49xw&#10;OtSfs5ePNE+NP7NOg319okdve654Ntpte0ORd0ZE0RVowTwwGGyvUYwa5L4WfGn4u+Ij4u/Z1+NX&#10;wx17wn4k0Cxjg0nxMbQzWeswcR2+pW8qlkZ2cZeIgFR14qXw58cvG+ieMJfhX8R/2fNQs7rR47O1&#10;tvG+m22NL1i8P7yYKkXz2+BnBYbWYkd6654TGfU/q00pTptSUlNfBZWtraUW2n7r5k7u1r2UJU3r&#10;FpxltppfW79ejTs7pLfbd+G/jT4Z6tFZ+HNTvZNb8M+KvCsc3he1ksBNHJbWaHz42K5+YkKwU9cY&#10;HIrV8HeEvC/w00/4hah4PS81NtS1mbX77Tr5fmlkmtVJWHPYqgXA6YxW743udF8KaXofi3wr4LZ7&#10;a1kX7Pa2FkA0cbyLvxGMYHJYkdMd6isdA8Ja/wCJNS8S6Hex31qZnnk8mZlmtCsbKTt7gHOF45PG&#10;a86VeM4ymuZQlutGm4tWTtazsld7t3fkbVLay23Xfqnr+Ha7X3c9p/iX4N/Gj4TWupi3sfs/izS4&#10;9JkspYdskmV5tmGQVO3oODiu+8A6XpthatpOj2sVvHptolnp7RShljjVNqpt6qV9DzXz94e8HfD7&#10;9p79i3Q/EN3fv4mtbrxYuox6pptrLbXMdxbXjhN6xhXR49gVu5HXNeh+FvBdja+OF+KulWupPNc6&#10;aJbzZLJHJdSpnKTQ/d8zphsBiMA10Y3C0YRqUlOS5ZTXK1ommkldtbpWd4p6ba6JSfM9NPJ+V/zb&#10;+853x5+zl4u/tjwh8WfAvjrT/wC2vhfqV5e+G7S8JS11M3Vs0M9vdEfcJYhlk5K9O9O8FSeLZPiZ&#10;4m1345Wun6Xod7HLp9vaqonh1eO8iikEj4BKGKVZogvIZHDV0ct74k1jwFa+HdEijm1LxhqMstzD&#10;qFuY/KgEo81mikGQdny7emW69DXQXGo6X4u8Hafa2tvLpFzqlvc22l6fLar5ytbMQZItw2nCKSob&#10;qpFaSxeI9koVbS3inb3ox5nJtf8Ab3O7tO3vPTSxFckm77/5Wf4L0vd7nGaDJofwk+N39l6jANLk&#10;+IkLNI8kLNYS3VpCoi2vkqmYAECcZ2k1fbwHp0Gor8ULPw7fSSCzuILjS55C8V7bs4XCDcVIHLBv&#10;7tcf4i+Pfwn1f4m6T+zZ8XbDX9NvPFDXn9n3ElnjT7tIArE72yIpJFbaEGMgPjpXeapofjf4Xat4&#10;T0n4Ivov/CG6aptNY0W9unVlt8Ej7OApG5ewzg5NVXhiKbg53jOUeukZxjzJWl52UUtbNbrYUejW&#10;23/D9u3p2Kuh6Z8K9E8e2zx3q2WqXCppukyXF+6m7tQWkMMO84dgVJKgklV9Kp/EPXtZ+GEOnw66&#10;t3Dp/iTxT5MmsaexnXSW5kiSWMDPky7REQPu781lftV/DD4GfHH4X6T8J/jHdz6DdX3iaObwlrGk&#10;wyCfSbr76zwyJ/q22AqWb5RuIPWu01bwrYeM/Bdx8N4tat9a1rQrrT7iQ3mnmMSTRYVZ8IVDZGcs&#10;DtBBFZqVGMadWo5O7akmnok0oyjLZq71T2as7plRc29ej+9aN+jXbbr1scZ47+FugeA/2lofijB8&#10;Zta0F/GsKaS3h+GVP7OlkWAlXdG5DjaxVh0HFdtL4S8Xz+DdY0yx1G11mRbhRo0d3qHl7YlGSfMG&#10;cMDk/SuXvIfCn7Q2hXHgj4qw+GL7WdJuFure50S+ZrrT7ORnhgvPKYeZEzMsicjHBGTTdF8C+NNG&#10;0/Ufh/4k0uRreFUvLHxx4d1KKLzJkU/uTECWiYxgKxIw+TV1eepTpqrP95BRTTS1Sa5Wmmm/dsmv&#10;ittdbT8MWlp/S77Ndvkc78Z/ippyfsZzfGzxrFceHtS0IOlnfa5umjtZvOEC3knkcyQjOQfQ5OK7&#10;j4p+PPhr8M/hn4L1fxb4i0GW11W4trGx1K4uSYbieaElZI5Fz8rP1J4AOSRVWx1DQ7nxVoPhbXtE&#10;jk8I65YyLYrqhGANh32csUgznOW6EEYrJ+PHw0+Dfhf4ZWXhJvAusXmg+A1m1ax0vwvZi4uI4gjr&#10;NZiNjh1ljkcbBhtoyCMVrTWFqVqVGcZK85S92z92SsorqnGS1WvxPZrWZc2sul15bN82rv0t/Vr9&#10;t4Z1rQrjVNF8N3Npa38Umgsy6lZ3ySRYU+U6jBO9Gcsvp8ozXNw+KPhX8FbUeCvGl5rmk2Og2Elz&#10;danrFqRpXlrucCS4Pyxn+6O2AK52++Mn7IXgXxx4C/Zy8Q+M7PTte8ReG7XXfCt1NG1rJe6ekxEM&#10;CSKNskivndEcbwCSCa6b4/6VqGrP4d+EWkWcnijw74+8Qf8AFZaVqFrHeWr6N5DfaBtc5jjchcFM&#10;lXIxjNZQwzjXjCtGcYTTldpxvGN/ei3dPTmSWivpdMK1T3JOnZu7W+l07WbV7We+jsbv7NmnS6b8&#10;MV8R6LrVzfRa076o9vqEimZfOYuOQccqRg9CMUy7k0vQTpi+FvD9xbaVqWptb3mYwI7SFVZmkkDd&#10;EySMdya8x+Anh79nz9nTV7Xw18ErjWLG3+IllcRWNrqk1ze20clkpiSBnkYm32kgBByR9KvfFPQv&#10;2t7n4L+DvC/grxHpvhnxtf65aJ4mmtdNbUdOeMXG6YCWYhkVol2Hd13EdadTCxlmUnz2jUejmuXS&#10;0rtxXN8DTV1fXffSubyfTbXrbfTY67WvA/ifwf8AGiPx/wCA1/4lureVba1pi3GYbO2jik23yKv3&#10;Xd9objDD6V0eg+HV8c+GrzXdYstJupNSkF1p9z5ayJbqUAba/JRj7Yryjwh8X/gr8e/2ipPjF4R+&#10;J0mman8I47/SPHHhuwuJmimhuZBbxx3URQIGMqb41yWUYz8rZPTeGvhd4q+El/408KeBorU+G9eh&#10;mutF+1SSBrDUWXf5bInBhJwAVIKgEHrU4mhUpxjCs+SqoxunFp6PZtvVqLhJNfFFrrvMZRlTUt1u&#10;uv3d+jXZ6W2Ob1Dwf8dvhF8TLOy8LXWny+FdXs7zVdSluL+S4utN1EbVQQqRg2zr95ex6VR8b+J/&#10;2gvhx+0P4A8TJDp2p6TrmgXsWqJ/YbkWlxwUkjnX/VM525jYYIUkV13ww8aeK/G3ws0/X/jr4Vsb&#10;fxjo6zWt/e+Hd5t4LaQ4EwRzuzjHmR5JSun1K30bxDqFp4d1/SobqDXrfyrqW1eaJh5KZWePJ6dM&#10;YwfrW31qVGs416cZWUoSaSfNo1zJ31snzJ3V7LTW7JRlZWls/vWunpbRX1XyMHTZPipoFr4Zkg8C&#10;aTrTatrcl14sIuGheyJQp59orfx72U88bd3espfH3xdP7RPhvw5rF3aDwn4P8K39/wCN7gaetwlz&#10;qZIW1JdTm3kjj3sUIy2cjiu28MDVdE1iy0grfX2mx6EF0bVLu5V3e8MjK8RP3idmDnpjjrXI/BXS&#10;vBF/8ZfHmv2dlBa+NrDWP7F+JC29wwh1lQivZzFD8jzLEyqMjcFJBJGKxp1KbjWnOCdovVK/xNq7&#10;u7RspcqaWkuVNacyqcXzpLzfbb3dlurtdez1SRl/tQ/Gr4TfDn4pfCa2+JVzZaevj7XpLbw5rQ05&#10;Jfs+omHMMryMOAyZQ9xnFbn7Tlx8Ifh1q3h74i/EjxM3hy4t75UXxQqsLFeNpguWX5UifOMtxkio&#10;Piz4P8CfE+xkTxj4djuk0XxBA/h9rWJnW0mVwPMCyLiORDkHacYPFX9W1rwNqnhfW/hl4x0CfWfD&#10;urW76b9jvrUSQ30jna8Y8zKl1zvA6HbWlN0Yww7ip3ipRmk1qm7+7dNaRkk4u6bTemplapGMnFK9&#10;7rpdWWjfe91fa1rrQsfEa++IWq+FNG074Q+HdJ1LRZLx08TW+rahjyLGROsXl55KMxVs/Lx61c8C&#10;fBjwz8I/Dsmn+AfHuraf4dt3Wexs5tUEsOmAcLHHvH3OcgEnk+9cD8B9HuP2ePhVD8Hm8ZaS7tOb&#10;bwndy2ot2vrCNy0hlVjgOIty5yF4GK7z4Y+AdJh+ADeA/Euozappd1NJIy61IrvFbvL532XeD8yx&#10;jCpySABzWOKX1am6UJ/u+eyaT99Nt87T0utlt1TejvqlF3a30/4Z+n+fz4L4cfCPQfAvhbxZ4a+H&#10;/ijR9R0zxRrk9/4b8MRpFEukWkj4uJTEW3SLJc7ndv7zY61d+L2laPdaLH8UdQ+FOm6h4v8AB+kw&#10;wS2624bbHuClovMx8gxxg55xzVPwp4y+D3xT/aB8efCHxN8P7XT9Y8Gw2sMNxJGqSXGnTqJY1Vuq&#10;hjltvUMpJ7V1fwS+IGnfEnxH4u+HetyQSXnh7WlsrE3DK73EKKH2Mf4tuQD6e5rsxE8ZRquvUTbS&#10;jOV9G4zUbaxfvKUWruyd3zPW5FOnDkjGO1lbyS0X3Jpf8Mcd41tPg944P/CSahFpdh4g8K67b3E1&#10;zb6ev2q2uniCCPzEXcB5chXuF6103w+0bx38INJ8K/BfWvEWteNIdRt9Uj0/xlezRfaLJv8AWRLO&#10;cAlvLfy0IB3FOa5n4taX8NNM8X63ovjKPdcW9nJLJdLasj4aZCkK7cF5JDhFxknHbmu6+H3xQ8Df&#10;tA/B698ReDdHuNQmhhZLzS47j7PfWNxHlTC3eORSu4E8N2NTiZVvqUGouVK61klaLcfdtLRpXcna&#10;6T2d9GKEYxu0vNpfdf8A4PTa+pN4pv8AZ8PrWS98S3unjT9YSGLW7b5lTa5GJgvRS2N/bdxXNeL/&#10;AICWHg3Uda+O/hXwrpceq3nhW/t/GNrayNHZahN5DMt3Ig/jyAC2CwBpnjD4W+OfEXw717R/gv8A&#10;He50dPF1hZxaG8NvC0ujyW4BnKb/APXtO6nzATuUk7a7Twh4u8SfEXwPq3h69vbP+0ofD8VtfahY&#10;wMhOoFNjttzkEMCdmOM45rnVSeFpqdGomuZqa1T5Xy/ErL7Tkt370bpWs2VIe0jJbPZP1Vnb7tdl&#10;seY/8E3Pij8ZPiF8EtB8K/Fn4c+H7DytFae51HQdea7jCuxFumGGdxT5icnH1rj/ANs/wxrv7LXw&#10;Em/bR8GNfaf4l+ELXS+G9B0OV303UbW6nWNxewr99AHaZjjKlRziu4+J2mfEX9mzxN4G+K3gWS21&#10;KG4a38PeKtEuJxbR3QcM32qCMbV88uAMYJx0rsvFvxr+GevfGWD9nPx9e6bYNqHhH/hILKC4m5uF&#10;VzHISGHlyIhIBU5yTyMV6UcRKGbLH4ekpUJtznCLbvGLaqRabbScZNXt8LutmZ4im6tPkhL39Um+&#10;61T0tfTXSyaumt0c38K/gPe33xn0f9qLw98QbWPS5vhuml6b/Y7ZW9mu3N1It1/C0cUzhoAAGQMw&#10;JOar/Gey8P3+jT6n470m3vdCii/4nlhrsTm3tdQQZtbxAnzojy5VtpxVr4S+FdP+E3xYsfhv8P8A&#10;x3fQeCdFaWK4jjnhks7q4Nvk2dyAmbdopCZFO5dwbHIXFWbPT/iFrf7LuteGPiz4x8O+PdQ8RT3k&#10;un6xodjDFZ3untKTEoVXKtsxt3K3UZrCVWpHHQqyqXXuKOjjJRblZ7W5opcz966bVtpJXJQcOWK9&#10;3V/e729dW1dW05t7HnHhvw1r3wPtviV+0P4zsfEGtXlxpSH4reFoJLiezuhHECi6OGBbCKRhR1ya&#10;9C8Ja34G/az/AGbLL4ufsv6mtk3iC/s2I8T6fJA0zWzhHs7hWAYSIoIDDuo6jNeY/EHwL+1B8Gn0&#10;P9pb4G2PjzWvEGsWmn6J4u+G8esw3dvpWnq4WW9ggl6zIMHKswOTkYFan/BRb4seMf2Uvgt4F/aI&#10;+B9rDJp/h74qWz+ItGlPk2t7b3CvFKblwpWEh2HzkbQ5FejLDyzDFUIUJxlWqSSi+Zct4RS9nOGq&#10;+JRUJ81nG26Sa5o1PYuV7qMWlazum5b3TacWmnpe2q6WKP7P/i34wfG7R9e/Z5+LPiHT2+KnwX8d&#10;WepyXFjp0tna6rbx3G/ylbGJYhGfKLKfmbGRivRtQ1/xF4T/AGsrrQNa+JOkyaL458IXGpaDFrht&#10;xPoDwTr9otQmQ01vJ5mM/wABGDmuKb9tr9nb4SftQL8FviZf6n8M9euPBsHiO4vNaxdaZqlnIQ7w&#10;wXC5/eoX+ZgOcY7V5l/wXL8T/ED4df8ABNbxf4x1Pwjaaz4kl163stD8ZeF9LEZ0jR7m5EhEjEmS&#10;EiILE0gIDvIDgDNbYfL8RmWfUMJKkqUMVZQulZOpy3nB2UXFTSlyxk2lJw1TaMcRjIYXAus3zKCf&#10;Nbq0uR97O6Td+qb2uj2z9nn4SeBv2K01DS/Cfji8u/DPjDx9eNqGn29wbq30y7uF3lY1UEw/MQwX&#10;oARntXK/CHSfAngjxjp/7Nfxn+KDajDY61rSxnxr4dhZtTimbz4vKv8ArDJEr5XJBYDPUVT/AGbP&#10;2rdUvP2R/gR8dvAHhXV9Z8G+I9Daz8fRNa2rT29/DF5X265vZ5Y0jBkQDcSWbKjHFeyePvAeuWWl&#10;ePvF32C38R6f4m0Bb7T9F8QTRSWtrf8AkeWsaSAYWCTI3ktgckHFcmKqYqhjKsMZL36jacrxUueE&#10;3T1vH3ZRTbd2rqzUk7NdDpUXT5oaqKst7aWsuvTVNJ6NW1PmX4i+IP2uf2ZPgX8QPh3+zV40uPjN&#10;4r8P6ppl/DbahpXmXyeHbqXcVsbpPlviIl8sry0YZj2FexfB348/sn/tsa/feH/gpb65a+Jvgprb&#10;y3nhO+jm0+TzLqNTOfKfBePcWRSwGGQnGGFZX7Kv7NfwV134E6hY6N8Jda8C302tST6Z4X1y+vLd&#10;dF1lIArvZXMMrOLGR8MrRvtMbtgdqpfsSfEW4tfEK+DPi1rEOn/Ev4hatrGp6FpmqTwnVLfQbS6E&#10;ch+2qAdRtjOjfZ5HCyGLgg7Ca7MfPB4jC4iVKD9tRl8StBycopTcow5oygoQqaxcVHmfvTum88P7&#10;aOIipyunG9t9krWlf3vNO7aUpJq9h3hjTr74oWus6r478XR6raahqrn4c69ocJsrzS7q0ID6ZeyH&#10;5XnMhLRFhzz7VofAz4w/tJ3Gh/FLS/ikul303w309pbjWV1AS3NxdIhnFpcW6LiNhHwzjkk5FdHf&#10;/CJPiNrgMeia5b2uqa3enxE2h6xbRaa9zau0lrdTWrZZ5CQoDxbXbGWyK8m/Zn/aF8QfEH4XeOvj&#10;n8L/ABp4V1nxnplvc6D46sV0U2g1vxJHcGOylaRwgbMX7tkIwSOtRyxxmDquMIySlBar4G5WSvFW&#10;ipqEk7pJy5ZOPve7rKUoWhF2dm+ju+6Wretl3fut3vI6mPxXrfx8/ZQ8N+PPjN4WS71K68S20vgq&#10;+ghj1CbTPtJxHceZFgIsQyd/GBwea57/AIKlab+1D4o+BGiaz+yf4BfxD4p0vxw2natZappKm4Sz&#10;+yOWkikyN0HmJH3OTIvpX0dL4itNAtPCPgGL7Fot1eQW91dWt1ZiGyKx4FxDHtwEYSuPbGOua89/&#10;bI+OHxY8L/DTR/F3wJ8If29aDxNeaXrumx6Ld3c1veQhhkC3VmSMbZF5GCSvtXNlOOrf21QnQoxs&#10;pzlGMn+7tK/u+Sdn11l2HiKMqlKXsp8jb0kt09Fe9rdGm7X1KfiOfXP2b5bX47/E/wAV+IZWksPL&#10;8aWugk6jYW8lvFxc28cq/aIYpYy2+MbhkBiARknwt0/XrvxxrXxh/ZP+P2n694V8UQ2l1N8P/ECg&#10;LpUmP9bZXEYLJFIpLeU6sAxJBA4HpHijxr8MtX+GMl54l8zS9PvNNVVutUtTG0Uzgx+XubDLNG2O&#10;M5+teK6p4B0P4ZftGeAPDXjbwtYahL4ss2i0nxK0xto9TljTItIprcptnVR5irICHG4A5FZYOp9b&#10;o1FUi1UtJNcsXGUYe9blaWsLbqSlFW6XNKi5bO/4v+vvO8134g+Nvh38TbCPx3r9tY+HfETeXp32&#10;i1WeC11POFiZ1+YbhyrKBzkMBV7x/wDHH4g/CHxvpPiXxx8Mm1HwvqkbWWteIdAV7v8AsVUDOt3K&#10;ijzBb8bSSpCt3ApvhG98B65ot1bTJrF3a3uuTWWpWOqSPI0AjyCXA6FcfK4wenOa53xz4g8TeAvh&#10;dqmjaXqU2pJZahHH4dvNNmP2pLOQb2TPLM3ykYbqeDmsKdGjWrxpzpq/wtfDdPS6a2kna97p2T11&#10;TcubXU0/iN4ei1a+0/4nfBL4k+FrW3i8m/1nSbzzTZX8kvzQzloG32rOMFZANrHIZTnjT/t/w18d&#10;/h7H43ttDtJNc0uC3vte8JXqJMsMgc5EbzJjqjFSR242nmqun33ww8f+H9PeZ7O5m8QRyeH11CGD&#10;7JeOyL5gs5CmCHUjdtI4PK4BqxpXw7+E1rcXniOG3k0jxBPBHa69qTeZ++b7pWUbtp6Z3YGCeDzW&#10;cpQhTUanMpwfuu3S9mpWs2r3V7cysktCl8RJLfp8NLDXvHHw70Wa80zWIxqd5o+pXzSDaq4doUYE&#10;R+6E47g4q58PJfAH7RXwg0P4p/BrX7e3+1Kk8ezhwYmYGBirZGGyM849xxUXjjwRdaRqngv4g6D4&#10;lvI08P8A2qyvdPkuN9pqVnPHt3ZIPzIcEZOMEg1heDPhv4S8HeG9JHhDSYfBmpTatJB9jjsxHa6g&#10;HYuDtiIVWbBw4HJ4IqH7CphVOMmql1rvouZcsl10UWpK9r2fkG34Y1i/8UeO7jT/ABBo+o6PrWiW&#10;kv8AbcceqbXlg4MV/AuCsihshuBjGCO1Zms6L+yp+3ZoMnwL+LWnWPiXW/CdymqQ22uaeYLiJ2Lx&#10;x3tvkDKOCwEkRK5+mKm0RPi54F+IfipLDU7XxddahoMmtfDtrq3WNpFj/wCPnRpLgcZZtpjc46/N&#10;0NcL8Gtd+BKeGfCsWn6fq3h+68R6jPqcPg3xneAan4YvpZt8tvazH5zCtwD+6DMmG6YNdFOhJXr0&#10;JSUocrhKm/hbUnJ62klo1bRXTXNeKUok4/A1e/fb+tf6s0anhGw8f/Befwr4B8C3+oXU+mM9pqWm&#10;318b6GSCNsZt5JsTBxHtYxZIOCFrsNOj8SaNruzw4PDLaYuotf2dzY2TWstsJT88Dx8BwWyS3X1G&#10;as+LPE/hvxpfzaTrusCx8XeGbX7ZbzRq2/BbG4xcEjPXaciqWpeOZNAt7HWdZsLyP7dqS22p3tjZ&#10;ia3uRs+WfZg5BPXGGGOaynUrYi0pQXO730+Ju7Tv10enXWzumV8Lubvjvx/4Z0q8j0T4ixafYzzX&#10;rLo94LgIqSMoKx73+UNIcgKTycVneLvhJ8NfiNf6t8P7qy0GTW/EGgwz6lb6xpkT/wBtaV5gJivb&#10;YgfaVSRWUSffj35VwcVz/wAGPi7pXxh8L634U/aR+EVna+ILXUprG5M9gGstc08NmC6jY8Z2EZDY&#10;ZGU47VvWvwV0n+011zQNW1qzmt5Rp+mSPfedJpkMyBW8hyCwiOFbYxZQRkYrF0/qFR05SdOceqs4&#10;t6NNO+17N/fvoHu1L6XV/wAv60Ob0K6/aO+CPjS80Wx8C3Pin4ezeKoU0X7Pf/a9Q8JWjRKhUFm3&#10;XFkJF5VjviDdGXGOz8TXvwr/AGg57j4O+MtFhks7rUGt9W8M6nblSZIsSLKpQ8chXSRSCDggg1xH&#10;hrWPGfjG3uPDOlfGnTf+E50U3WnrcLCQLzyhg/abf13BSSBzk4ra+Gn2X40eB9N+JCazpOh+KLiC&#10;Sz1K50eTz7eLUIzsYgEBh06ZBGcHNb4qnaXt52jONlzQ5k+a3uzae97N80bNvVpSbbSjFRcbabW/&#10;r+tDZ+IOs+K9O13w74Y8W+HbOXQ59eOnRQX1wtwLhEjMkUoaQAxy7kCg5yTjmuc+LvjT9srRvFvh&#10;n4o/s7/Dzw7488DLeSxeOPCPiCFrDxFo53Kvm2TdJWiUyFoiGZwAqg7gRtJLcW+sXmhfET4z6fc2&#10;+pRiPTrS+VGh8xSBvCOMh9wPQnHaux0bTbnxh4QuNI8T65E/makph1XQdQwT5TgxMHXo/wAoDKev&#10;Q9a41Vp4PklKnGaWjTUuVqV7tfC+Zd4yTTS1toKpTlODjFuPpvp+HkeSaL4i8KfFH4z6L8VNZ+H2&#10;vWcOtRquneOPCl8xSwvYlezksNQhOJHidXO15IdqHIYqQK2Ph5pS/DvQPEHhH4k3FvH4dtdcuLLd&#10;qEkG5bZxtWOZrZEVlcHhmUN2YkjNSeCPCHjjTdJj8E32jaPfatpniq8+1XOtTPHLqcEu54bm2uI+&#10;BMyMu4MBzGwPPNJ8KvFXgH47f8JZpGo6Vd+HPHmnxyaV4s02xlMNyFORHLlwVfjDrKuRn8q7MRLm&#10;pyUE3Sjyq6fM4pSfJJXd0mnula7WicmVGPLU38vz2/P8iD4W/CGP4NWVx8KPhl4uuptBbS2m8FaH&#10;da8T9oWSTe0aPL+8DxchSrldhAIrm/Hn7M0PxZ+PHiH45/Cn4mwx+IP+ERi8E+LdJWxsby3uZbaX&#10;7TH9qRiJEuUJUBlZSABwRxW5q/wU8T+JfDHhc+LL3VNX1j4c6g9z4Z8Waowhv0m2FEnlW3IjuEZS&#10;VIIAPXHWk+Efwp8X+B/2qNa+K9t8R/D6zfErSIjrXhuzs/Ja8vLNCn9oKuf9cAyrIRkMME8itYYq&#10;VKVXEwrp1OWV7xupvmTd9Hfmiue7SamtdLNZyg5WTirKz32tr02tZduvz6v9oH4J+Gv21f2ZNW+C&#10;194+ltrlpLcNrWkrE81jqlsySq22RWUMHAyCM4Y1m6l8MYfGng218N+P9Z1i61qOx+ya5danYlJd&#10;TtslRJJ5fyPLG2SsiEcdgDim2vwC0vRvi3f/ABo+DvxNuvCurXlsNP8AF3hW2VJdMvL5fu3hhc/u&#10;7gggFgRvXHHGawbD4d/EDWbDxT4fs/jZrjXena82raOupWeZNGkaIb40OcyW3mhmVHDbQ2ASMVyU&#10;J8lFUqWItCL50nFpxlK0ZapPTSL0dmkmrSVjX/l4nby30t/w+m35FSJv2vP2cCvw8+Dvizwj44t9&#10;C0c6kul+M7y5sbh9LUkbo7mFZNskY6llIYDkZ60fgD8LvDVze+Nf2l/2b9Y0/wAD6b8YfB6yrb6P&#10;qSX9jYa9C7h76CFP9HbeG/ebVVmIJIB6dfe+L/Hfhj433finxf4Z062t5vhhHJpfiq0k81ZLyJib&#10;mLYOSjL8wx69OKo6v468GeHv2UrfVfDsWl+D38TXccHh0w2/kWMl5NNvUjyVIjaT5h5gHU8967fa&#10;4iVFRjBc1VwUpRStK7cmpRXuu0opr3bq0k9GjJU4yqKb6d1tom7XXyfldbXG/DPxN+0r8EPhLBc+&#10;LvidpHi/S9DurePUta8QXGL/AEu3yu5riRAq3KZJKyYVlXaGzgkR6ff6J8H/AAn4k/aC+GX7Vw1r&#10;4W6ujz2fg3Uhby2lhdTyt532W9z5iNJIx2wyEoHyBwcV6p4XvPDXi7wuy+KIbOTTtct5NK8V2N5D&#10;jf50Zi8psDDD5iN3QhsjFeCf8E49U0TUP2Z7P4JeL/hLfSyeHprzQ9ej1y1iZbqayu5II4pFIKu3&#10;kCNgTkMBkHNYQlGtha+JnBJqcFOMYwSlGXM27NWjKLjpKKTSn/ebK5eWSj+b1v8Ar1v/AMOe3fDj&#10;TBoPwehPwp8bzNa2tjLcILnSUkmMzfvMMmQAeSCo+U9RXG/AnxV8FU8K+MLrQtSvNUg03VJb+88F&#10;61pSxyaDceX5lxDao0Yby2JaVRlsbiFbFdT8P/AOgfAO30vwT4M124k0mS4uX+watclnihcs+2Ns&#10;YKKxwFPQcdq4e1/aYj+Gqaf4o8YeG420fWvEP2Ga/wBJglv1tJnl8sJI6g+UB3/hAPpXJTpyxLrR&#10;opz5mnF6Rk9W7NWbbsnazTV7J2bTuSVk5dP6/rfcTTf2T/2ZobSb9o34CeGrXSPEGsax/wAJA3iL&#10;RvOiN08kexlkSNwJYpEwrxNlCRuwHANdb8KooPGfwL1TwVFf65qM322az1LSbrWtmqaRM37w2yzY&#10;DArkPCZPmKMoJIArr9PvLPW/C2sabB4Wubexs9Ult5oLpURDCvJnixw0f8QHfmvLLn4Q6i+raRpG&#10;pQadHHNqaXGr+JvDurTW+oH7Mm/Sbs45m2cxSJJu/dkDJHFCxVTGxlDEVZXi04uT5mlFXSvdaJbJ&#10;NatJbsXuwTcV3enf/O/UTxB9g+O/wLkvo9f1C48VeDbq4k0PVpLeGzvGvolMZjf5tizgEqxBAJ5x&#10;g4rq5vE+ieG7XQrHxN4g1rR7nUvDNtMuo3F2n2C5nQLuj3HMa3Ab5jggOOmawfA03wK/aJ8D+L9G&#10;1LWPC13ca1ez23jHSdPvAI0vIG8p2k2srKzfKSw2tyASaXW/hle/BH4LSeBPhn8KX1LT47MDStDv&#10;rw3VtFcRHMVsVnZiqScgSA/LkZrSp7Ln+rTvFqekWkklJJu0m0rKV2ly2e6augV4pL9eqsv8/T56&#10;dt458eap4S8TeETqF/DeaR4iuv7Oup4bFmZZ9hZJNykrEvHfIrmv2jvhJ4z8QeJdH+J/wm8c6LoH&#10;jTw1ZxQeG9Q8SWrSWU8jXIL2V4YsSNbXELSxFRna5jkUBlGdrwd4ci1zwraJF4avvCsGu2H2zVvD&#10;2/dJp9xt+ZY2UsqMrDjbwcdOaxdc13VtA+G8PizRNWuPE8Om6olxcwMgNxe6Wg/elU482WMjdtGC&#10;cEYzXJhuajiIOi0pRvF3SaldtWe8dVeL1aa62uErTpu+zFsfhZ8O/iyPiD8Kvi18NNtjrUNq3izQ&#10;Bq0k1jcMyZS4glBVopRtU71CNlVPJGabpPww8aan4Is9LHxH1LUJNE1OO78I6+syefeW8Z2iyu3y&#10;y3KhAULMdxPzZzzTk+GugfEDVvDv7U3wi1u6sdSuNN8yzmmjkhW/0iY7/sF7bH/WqjFmQsN8bHg4&#10;yDxXwl+El38KP2jIfGHwdu5NJ8N+MrGRvFvgG3nLWOn6hEzFL+2VzmFZicOiALk5x1rqjLmpzSqt&#10;OKT5ZJtKcVaUdW2rxjZPXmsoStaLI97mT5fmnrb8P68zvdd8NeGNE8SjSNMuPE1rctockVxdW+oP&#10;fTWz4aSJmhlJ890O7a2CSAFJxiuR/Z0+OHxM1T4HSa34t8a+CPiRDe+IF0/w3rvgeOaEX9qX2TC+&#10;tHJezuIju81QWRD1CivR9V1DVfFFv4f1jxJ4BNjqlnqzzRQXEgWaGRMqHjIyHBU+uMGsHX/hp4N8&#10;G+OrX4h/Dz4WQW8dxrg1DxA3huzhgmS+dTHLeTD/AJaiSM7JRjcQAw5zWVGtRqYd0a8bydmn7r1i&#10;3dc3xLm0V07W05W7NVL2nMpReivf7tH5u/4X+eT+0d8Ov2bPGfhf/hVv7QdvqEPhnxZatp6w6zet&#10;FZ3MySCWK3F0cPaXcTr5ls5cY+YITnFeS/CH9mf42/sZ/Ga6/aj179sHSfGngPWPCtvoniSHxlIb&#10;O68uFttpc/aEdoLi6SPbEZZNrSYOSSc16d4b/aT+CPxl1dPgv8VtFn0+z8SxT2i+GfG1mY5JLqK4&#10;dfKDH93KkixiSFkbdxxzWxdfDTwb4Q+DGufDzQfB0Hijwzeat5GoabYzR3T2kTAB3eK4LKzocMY+&#10;pAzjNejRxWNy/DfUq/Mo1HaUZKLjKLaTcJS1jLRap+84xd7JJZyp0qlTm6rqnro9vS6/DsYPw9td&#10;X1H41WfxDh+M1jNpNxHPpU+i2GoTfZp45MSxw3thcFwbgoSRNEyjHZlNR/GXwz4/8H/Bi60T4dx2&#10;2k3+l+NLO88LvpUdzNbxxpcKSjhPmSNot8bjlEDBsYFXPBWs+C/gPbz+MviP4o8J/wDCOa1q1vZ2&#10;OoafoslrJFcRqIoElxlQccDoFzgccV0Xi/4TfGbS9Q1K7+DPxoWzsdchkkj07WtKFymmztEwFxby&#10;Lg8PscxuCCAwBGawlW9njIybSguWzkmoycXdp2jurtO8Xpppc1j31bZj/H7S/DvxztPBa+NfgDN4&#10;o0C38QR6zNqmi+JBFPoNxBCXtLjEZDXMTyl4W2E7TtLKVJx1d0fG93YWd74Zub6bTZLNby0kvI0m&#10;msboHf5E4OWIIJXjlccZr5U+C/7UH7b3wN/aQmT4/wD7OtlqXwl1XwxpqzeN/hxI11ptjqDyuk19&#10;En3/ACZZCvmxAZgPPK5NfWHgrSrqbxPr+ojXr5GW7lsbqONVEMgIV4nKjpKmSvmD7wPNPNMDiMrj&#10;ClNxlTS5ouMnOL5mrq12ozV0pJW2jdO7k8cNXjXvy3urXTVnt/wXr3vYtW2mR3nxEk8bTeGbfTdY&#10;u9Eihsdah1Iutwg+Zrd484IV+jYzg9e1eKftnfDj4pajLpeuaF4hg8M6bA32rVNbks5NSg0aXaQ0&#10;hgRlYREAPuB2gghsA5rv/HHia/0LV9L+D1r4h0bVPGV1Z3Wq+F7fxPD9nj1KNDtlt1ljxslCtjOO&#10;QckV13hTTLLw54LbQdSmvLexv4dr2F9Mt0unqy4khEhz5kOcjDZ4NcmFxFbLa1PFRs+iTV7x1V1z&#10;X07Xi43TXSz2ly1JOK+dv67EfgnUdbHw70WHxH4/tNWkbR0sr7VrTTxFp+qySIu24VSz7A3Ybip3&#10;EZPFcJ8Sp/CGoaF4dvf2jvhxqXhfWNJ+I0ek+D/EuixrJNDI2Ra6hDNAG8q3lXMciSYwSVYdK6v4&#10;dfCxPh54K07wF4He3h0XTJblY7CKFmt7qzkUgRBSx8raSCu0lRjHFcD8T9a8D/G25uf2SdN+J3iL&#10;wb40sfCf9tNGqSQzWRSZEs7xXPEmyYKSoJV0JDDmng405Y1ypt8qbblFNSjG7u7R0Ss9VaS1S02C&#10;paMdd/z8tfl/Vztn0v4jaB4p8VarF4quvEEeqal9r0Gz1+NIrfRjFbqNkZK5CuwP7xcj5uQOtee/&#10;tgaNd6rpnw1/ag0L4ZaHqlx4V1DzvEG1Ug1qzsNu6V9Ou2Zf9UwZ2gORMmcDNdVonxR+OPhL4AWe&#10;oftVeDNN0/xNZz/YNVutIvll0zVI9mFvEYDdAso52EAoxx0roNG8I+GvEfwc0Pwj4TWC88N31i0u&#10;L/Ut1xGjZIZH53FST83p1qqNWpgMVCvNRfLJwvFrllHlcZWcWlrG1rWb3buTeOIop6q+uyuvvvr2&#10;0M/QPh1JqPiPWP2hfhF8Q/EVnH450i2bULPS9SgvNMmuEK7NSggkVhDP5Y2SLGVSRSSV3qGqT4ua&#10;x4m13w34u1LwbpV7deJfDOgrFdeEGtYom1FfNW43wyzfu5o5EQ7PmADAqSrdPFtQ/Ys+Mf7K3hoe&#10;If2KP2pdU0rQtHvJL+1+G3i62hvtFvLqZwZoFuIwJrZJOSuNyo5zjBIr6H8F+NfE/jjwfd3/AIi8&#10;G2+k+Iv7GZYtP/tBLgNJ5O97csvykJIQpI4IYMOpFVjIUaMoYmhVjWgmkrpxnFR5bRmmrtcul4ya&#10;XSStZ54dy1i48rvd9U/NO/zto/xZiy+JLPWbDSfFNvpGiQ6TLpX9r3Ed1dG3k+3ShWV1Y5TIB+bP&#10;zBuMmuZ8beIPF2i6/a/tA6A+va94H17QfsuvaH4d1RbrybtCfLu0hOVYYDK3lENnqrVd+HHiTw54&#10;w+Hek/C/Ufh1qPg3Udf8MCaGOS1jns7ec5Bj3JlNyOvHTIwBWp4lufBmn+GrH4B/EbVU0nUPEdmt&#10;sdQ0FvsZM4OBcxLxtO8A8Z5ODwamMY4fEcnI3q01veGt2rOzaaumno4o15rq/wDXQzvg/d+OY9Rs&#10;fhlDp8WqeDbvRX1Cx1adhb6pYTMwkjgubY4OQc4dOOMEA10eg2Pxg8IeIvH2q+P9Sk8RaDqGpw3n&#10;hBdNsES602yNusc9q2D+8ZHDOrHkq5HOBXk/xM+DXjnx54Gvra28U6prHxF8J6f5Gl3+jatHYyXs&#10;8Eiukqn5limZMo275TnDDBrS/Z4/am8d+KdHtdH/AGlfDWtfDvxX4e8VJpyW+sCD7H4uW4ic28cc&#10;yFomkKg7kRgRLHjocVtiMHKtQnXockuk4297dSU4r4rSsouUYxsnZpXbURrcsoxk3rt8k3Z2/U7u&#10;9l1O0gfxR4e8R3i6PeXVne6Os+nPNDaxrHslhxnfEkg64+6WPUcVi+KPCXjvxvN8O/if8Gvizdaz&#10;b+GvF9xJq9spijj1CykDRywXDLgiSDoNoG7aNy55rmdX179or9nL9rfwb8M/C/gttc+DPi7SdQ+0&#10;Xt3cFZfD+q73njtAzE5R/uIGwPmwCNuK6X4K/EjwB4ptPG0/wc8Z3F5q2i6jcjxN4FurKK3vNOuF&#10;Yl98IALOw+7JyJBt5PWplh62HoxxFO0otJp2Ulyy5qbVSyvCWjTbaV9U7tMl16cqnK3bW3VX06d9&#10;H+a6G74wPiLxFfXGueCPDNlfTaVJJcrpuoW72d+HxsbZI2Y3R04zxk4607xv8RfEXgu88FR6V4Lk&#10;vBq2rW2l6tp9xeFLi0tZAd13DsUpOYiV3pwdhLD7tY/iO+k+Inwib4p/ALxHcW+uLLbXU4WVo5UW&#10;Bv31o9s+QrsmVMeBuOCDnBrrfC3iLwR+0J8OYfFGmI2pWV8q7l0+4MVxZXkTYOzcA0M8Zz1wQRgg&#10;g88MoqlTjKrC8YtxkndSi7bPVK27js3Z3Nufez9Njz74tftk/DD4EXPjLXf2gdOlsPB+lS2ujWvi&#10;a20mS+8y7kDfadOnihRnQqPLkTcvlyo5KsSCK6Dw94q+H/xG/ZV0vxL8H/jLNdeGtctVXRPFunJH&#10;NJHE8pVXAmVlJiI27ZAfubW6U/4B/Gfw98S/hOniPUPGsWvT219dWUmtrpL2klyILkw4ubdwDHOh&#10;+SRCCM/MvysK0/CfgDwX8O/Bd58NNM0rQ7PwnFHPLFo+l6csatHMWklXylGMkszBk5zzjNbVlhcP&#10;H2Xs5RqwnG+t4SUVZ2jKCalfXV2fM04xsQpVJvmVuVr539b7frf0XDfB342+KvBFzq3wI/a78YaR&#10;b+LPDljdXVrrUVj/AGfH4i0uI7l1S2TmMbVOJY0yY3GcbSK9V0HxPa2Fxaaqb5bjSdUt4rrT9UXH&#10;72Q87yqr8uQQdw4PXivA/Cl/4b1TxvZ/8E6vifreo+LjqXgm71rwr488sQ3ltpkspj+zs7EuJkRv&#10;LMiEblxuGa9C+GmseC/h/wDDabwxa6x4gvvD2nsbTSW1C2kaWwWEiF4N7KCy5GRuySpPJrbM8HR5&#10;ueMGpSs7JWjKMrpTgrJxu03yNaWa6Izw1T2kbXvZ281tvq9f0PLfiL+zTc/sl/D74n+Mfgv40023&#10;03x98VoNd1LQfE0NrLpssWoCOC/sJElQReTI/wA0avja20BwGNd58Qvjs/wt+EGtfE/4l+C9N8Re&#10;DfD+uQLo+saCzrJYWoKRF7qFgWhkt5sxuyFhsAJ6Guqtbz4f3Onal+z3P4yiu5tQsLq302LXoY73&#10;BeMMsciSD98IjIjBHHzJxk9a89+F/wAKLH4d/Bbwb4IvNH026tNS1a6sPGDeB/Nl0fUPOLxyzGOV&#10;mMKSSAZBz5bZHQV0fWo4unF433pqa1tyynDlWvMrNStTsn72sndFxpqjJKCt+W/y39f0PWb/AOHX&#10;hq0+MFr8SfCNx9jvNRsy3iKHT5tsOsRbR5M00a8SSJxsl4bHGSOKnfT/AIdfFuS18feH9W+1XGl6&#10;gwtry1upITHdRko4bGMkcqQ2VPcVyo1CPT/jkvwJ0Cxu7HUNP8Etc6Hrl+rGN4ywTyoyBtl2FRvQ&#10;kMowQK5fwh4X+IHgj43eKvhzfeC4G0HxLDDrF2tjqjfZruRx5VxPbqSJLWcOAzoPkbhlOc15kcPO&#10;cOZ1GpRgnG7Sbhe1t9dHor6JNNJK6vmpxso697d/6/yOy1/whqnhfw54t8UeF/h5qEmpXtlLD/Zu&#10;ltHFOzDcRc2r5+U7mLlc8MNwU9DzPwTuv2jNK/Zns/ENmun3fiq71CfVv7N8UWJ0+6uLaQbxZ3iI&#10;xSG842NMn7snEu1dxUO/4XBp938Ur/8AZ9TUfE3hPWNEZzHNqWJre6tViUxTwu4IuYZATkZ3qyMD&#10;iuyttW8ZPZHwr4n0i21a8jsVvNLuNNAhN0FOG8o5KiRRztzyp6da2n9Yo4dU6sIvmcZ67uKVl1s4&#10;vd2l5u9k0Rqc9pJ6a/fsZvxH+NPhvwB8F3+OPxQ0a+0HQgsLeLPLDNNpithHdwmSRExGXTIKjeMi&#10;u0sLm31SCz1EarHqlpHZx3em36sP3qsmVcFeGDoQQe+aw9D8QeHPHmn654J0zUbO8/s3bFqvh/Ur&#10;ceZZeYmfs86MMMpByDjBHFL4MtI/AFv/AMIxb6RHp2n6fp8XlQpOXihBfmFS33VGflXPA4HArgq0&#10;6aouKi4zTva+nK0rWT1uu92mmu13ceaUrppr9TmfEfw4/Z2+O/xd8F/HGXV7hfFnhW3mk8P3um3z&#10;Wtwtu/ySRuUH7+3LdYn3IGGQAcmuxHgV4/G9l8QfB7RQXIWZ/EdntKvqheIIkjFSFMi7VyWU5AHI&#10;xXkngHxNrlz+0BqFr4f8JNHeaT4fCwaesaxCOPzpZHSYH5QHO0qwxy3pms9/iZqHjX4CXXxi/Zx8&#10;OeLdL8UWPiixvH8P+IxNNtjuL1BdIEz81sIzIRtLIgGRwK9SpgcZKUKcaj5EowXM01FVG2k+0btu&#10;9rXu97Xn93FtpavX+vkd14j+Jfg2LxDrOj/GfwZHo+maTrFlc6V4nvL/ABZmPyyYbt23D7IyyiSH&#10;BwCQDyDWpexeKvGOjeKvCOg6vdaDrcM0T2d4sL7iq4YMm3725ON6Egg5xnIq6g0H46eC9f8AC/xA&#10;8Itpkt1p8mm65b3EaSYidSSjKwKkYO4ZBBzkGvCrf4Cftj/AfS4fh54Q+Mt38QvhWsKto2pTFR4k&#10;8KhcFRvyBf2gUFdoxKqnjOBSwtHDV1ye0jSqxcbRk24uyTbi9Y3druLaUk/d1Si861aVNp2bT7dO&#10;3y7nq/xFtfiJ4J1DQfiR8N9F059HvpTB480+8uDZyusqBEnULEyyNv8AlfeAcMCDjNZ/xTj8SeDf&#10;htrPxV+APw+16PxZYxw3WoeH9OsYftmqwxr88YSQiO8mSJSEG4M3QHOBU/7Pn7UukfFCzn8ISaxY&#10;t4j0/wAwQ2ZaRTqFvHgeePMUNj+9nJU8Gu38KT2Wrza1f/D3Xvtmo6bqkqXlld36yKlwFBEG4cwh&#10;S3yntn0rCpLE4GqoV6SvBq972lG90p910T06LdGlvdbT9PIxfCn7S3wB+M/gjSPHngT4m6bLpurR&#10;2H2dbq5Nu26+BENs6t8yXBIdAhw6uhBrg/jvYa98KfHVj40tvFHxJXQ/CWkzajcQ+EtZs5VvHLhN&#10;l3YTqGn2qS29GXIBB5Ao+IfwX/Z//bI+HGrXHh/wdDomrQ6s9lrV0tj9lvtH1m0uUmV5o1K+ZJFL&#10;lkc5+WUlSVc57Tw/+0F4c8V+K/F3g7xFqFgureErSJdW86MCMmVmVTIp+6GK5XsQfauijTp4So54&#10;eEmotqdOVrxi+WK95Kzu5NX5VbR21Qe84pS/4d+nS/q+3m6l7rV9r/iTT/jB4E/aIuLHw5q3hdIz&#10;b3ixNYwXjsDBdlHwPm5jaMsOehBrWe5+OfgbxZq11f8Agnwxq3g+6RJo5tF1JrW+WXykDrJb3AMM&#10;nmS7ipR1wNoIJOav678F9C8R+EtY8MW7x6bHrmhtYLLBZQyRQKwypWIjYwVju2kY+nWsvw54d8e+&#10;D/g5Y/Dn4upb+K5NPhhsrnULG1FuuoxhlVZRHuPkuvDYB4KcVw+2wtSmuSz15eVq0uV6qSa5buO2&#10;r7aWuCjLmtrr/Vvn5HM/F34J+NdQ8U+H4tG0vTdT8J6RcLren6fK0drf6Rf2x3KlkwAaMlWZlZGw&#10;AJIpFaOQY6C4u/A/xjSew8bf2nb65oEcaxatYrPaCM30JeMpsbbMu3BYcqroOhGa6bwZ4/8ADHxF&#10;0W8k8PXW+60lZraaHVojHcWrrI8RaQEblV/LJDD7w5qnqGh3ul+PNMike2a31PTZLGW9+2PHOPK+&#10;eAKo+ViAWG7hsU/rVaSVKr7s4J2a0feV+946Pa+l7lKPU5v4F6t4O8d/D6LxTbeNLLxddafLPp3i&#10;rWrOE26XN5bkxubm0clo7hQoB5zn5gcEVLfaF4LbxnpeoLpejyXkei3VxeL9ulW++yA7sxQcNKp5&#10;+YYZTgDOapaPqXjX4V+Ir/w/4i0231qzv1u7ibxTa2scLRzJgxw6gVwCWjIRZSNx2jNd5PNomnaN&#10;p+tapJY6beSmO3sZL6RHZPMH+oRzyQ3TCnmqxEpU8Q5wbcZ35bPun2S2vtyqyS0SsnNPm5LPdf1+&#10;RzHgC/0j4seE7zQH8WR+KPCeq2/+iapZ3k1rqdlHJGDGsu3bJHIDuKSjDKQpPzZrnPgv4z+I/gH4&#10;7eIPhJ8Vv2htF8RaBdabYzfD3TtZh+z+ILeJP9GnNxLgR33mTKG3rhtzdBuxUnxU8KeMfhXq2hfH&#10;DwpqV5GvhKzuI/GWgaToaT/8JDYyMmSpXDLLbk+YvB3IHHWu/uNX8KeNPHjeD5l0u4ms9Fh1OxuZ&#10;raN7iykdyElVWG5QcBww4yMGqnKnGjJxSlTqJ9FeEota3cbJtcrbhbmi7PW6S5ZSfN2f3rS+3r16&#10;nKftLfBnwd+1H8KvFfwI8RPrXh2+v7QRQ6tpjCGY7SHS4t3B/eIr43dCCCOK+c/2Evjb+3v8K5PG&#10;vgX9rT9nfx/4iuNJure10PXrb7Oun3llaxeXJdxTTMp8yRdsvktndztYnIr2v40XX7Wvg/4YaZ8U&#10;vCXhXwnreueE2u5dc0nUpXgl1K1jDFZ7OeHIjeRAHMTqV3ccV1/w4+O1v8U/gjof7RfhC4ZrHV9N&#10;hnvdPuLhFFqjfeOe7oeCM4ODXo4fEVsLks8PKnCtRnJJNt3hUTXwtNNKoorfRpWTumYTg6ldSjJx&#10;a6dGv+B019bpnlnx6+Jfiv4e/tvfBbxRqieJpPhndeH9TsPEGuQxmexg1u7aIWKXqoNtucLhZHAU&#10;GQYwSTXq/h7xD4c+LvxFjuLLw/4q0uK30mZ7fxVCJ7VLa5gujb3GnTRuNnmA7JgpUiRAGBIHOlY6&#10;/L408T6j4F17wD5nhvULC1uNP8SW91HJba2xXMsTop3LsICncMNng8V5V4N+Geg/sz/tLLrPw4uv&#10;HjeGfEPhPWLrXdMn1Ca+02TVYZbcwqIZMm2ufIWQRshCyqrKRuwTy81DFYeNLlcKtOm1GzTjJXlP&#10;Wz0lq42d1ootR1sKFSMpSUrqTXy9Ne/SwvwT+Ovjnwp8NJPBX7bXw88WaReabq17pOpeMvEiwXWj&#10;62iSZtr83UIVYVuI2BClFRWVk4IGfY9a+H/hjxHo1vZWmualp2n3EfnLb+HNSNqLhuJAyOnzZOB9&#10;1gGBOc5rgfC/xbh+LM9hP8KdY01tJvNPvF1rw3rNm8dwl0RmEpFOoHBDeZEw78etdzdal4s0TT7J&#10;m8KJqFvbQ41a1sYxHJCAmfMgTvyMbFOR2rnzBSWI5ow9lNttxTsk/KL+F3Tt7zVrWaNqSlGnaUr2&#10;69Txf9mf4Wa18IPjb4t+Ksfxy+Jtz4b+IFjPrOpeDfihp8f/ABJL+KTy/NS54aBCgAETAgrhs17b&#10;4m0ZPE32HUH0rytct7aaPQdejhWVtKknt3Tz2TcBJFkjMZJVvYnNHgLxL4Z+J/geNRDNe2OoWLGS&#10;HVIT5jwsSuyRHAYdMEEVyOp+H/Hnwl+CXi3UtJ1vVLiTS9Ckn0G1UHVJtL8m3Ynyl2rJcjKh/LyW&#10;OMDsKnEV62OxnPUajVXLCzSV18KvZK9lZO6d0tW3oynTjRhbpu3d/q393Y86+Fvxk/ay/Z58HeFv&#10;A/7TPwW0K60vTfFtr4N1Dxp4Z1hglxHPtW01pIJclbZnYRTRORJFIfl3JXonjzwL8APiINc/Yx1b&#10;xfqun6vfadJry2djrE8eoWsTz/8AH1bTNnCpMOEBKr0IANY/w1+J8/xW+C1mfiL4o8K+JGuPAum6&#10;nrk3hS5mRp5GHmSXQjcBo4cKjjPzqdykcV2D+GPg38f7/wAL/FfU9KW91bSI5f7D1az1IpNaiZB5&#10;ke+FhuV1AbY2QRg4rqxlX2WLdWdN0pxcrune3OtYS5ZPTXmuly2TVlpZ5xjOVO0Zcydt97fK2tn/&#10;AME2tI0PVrLwmmj6jrlxr1v/AGQbWS+84QS3HybS3yY2yNz8ykYbkYqPSvB+gal4f023eHVJJtLs&#10;/Is7jUr0yXwVl/1csmcucgAs2c9T3qjoHwU0fw/4d8T6FovirxItr4iu5LuGC81RpG0qdhz9mc/M&#10;kZfDbCSOvY1T8PXV94S0Xw/c/FC+t49StQ1hfajHbtDHLdTMFVioJC78LyTgk8YrydJ8zpzu79FZ&#10;u6fRab3i7fK6Z0LpdGPb/GOz+O3w6+Ingj4E6xqmhfETwXpD2d9oWqWfl3uk6lcWTy2IdH+WWN2w&#10;UkUlCVYZ4IrL+CnxKuvG/wALfCngL4+aDJbX2u+CYrDxNcXjxW9tJ4iiVY7+x8kHdFOshLoynaw+&#10;6cgV1/jn4cfDXxn4jn1TWreez8VT6N/ZTXWj6oLfUJbcM5icMCGkaEvJJGxzsy+BgkVR8U+HbXw1&#10;YyN4vutO8TWfhnRrJtPbxAsb3U+prlReynACyMFT5lA3MWOK74VcFKj7KnFq7Ulf4ou1nyyVrxcn&#10;dJ2srat3kZKNXmvJ/wCW+nz/AK8zZ+FOl+D/AAn4KbwZ4Y8R2moR+Hbp7fUmjlHmW8w5xJyTvGRk&#10;tyepzXJ+CvEWg/BvX7H4MzeJrxb7UprjUPDsPiC42293G7FntIbkDaXViGER52HIFZfgT4sfAJL6&#10;6g8MWGm+Gtc8SXD6jqizQmKPUbz5Y7lLkNz5oxhQcFgARkV3fxb8Aarr3wp1ez+Hdrp9/qlva3F9&#10;4b0/U4EktZr5Yj5ETMeY1L4AdCrKT1xmpnH2OIdPEqSVR681lr/M3qrJt7bq6vFlOUpR5rbfP+tD&#10;zr4kfFr4b/Dn44eEvin4h0X+yYF03Un8TTTapJZ3mh27Ikct5dWROy8st4hV5lDNbM0chwhYjrdH&#10;1X4L+NNAvvid4HVr6Xw34gu9Ovr7RbyV5rWaKUNPBIFYl1JZX2EEYZSABiuU1vVtW+NXgT4M/FfV&#10;dN07wn46g1xYpPCvimzWYXzXFhPDqWhsxG4eZGHIYZUmJSQwrc8J+Dbnwv4/8P8AxL+G3wvm0nTP&#10;Ebalq/jm3W8W1uhqRtY7eAS2v3Zn2x+WXQrjy42wc111oYeOHgm5RqRUov3/AHXyym+W76NXUZRb&#10;Tfu8t7uWFOpU9o+zt07ry13te+2vY6P+zvgl+0P4NXxHo8Wm+JbC+tZILfUrW43pOYXz5MjKeSkq&#10;8q3KkEcVjax8MtH+I+h+G/ih8S/CULeIPD+m3tvqF5Z27x3VtDKpWQRBGJx8qP8AezlQQe1aElrb&#10;/Dj4nafo2h+I9K0HTvFdjcLYeH5tHWP7TrBbzXnDJgGQpu3qeW6g5FU/iR4Tvlu9P8ZfDX4tXmg6&#10;ro+rQQahZ2LJcWt+jsA1pcQPny8/wyAhlz3FcVKUqdSMadRxi7uLfM2k7xabS6/C3FNXXZWNt46p&#10;Nod8I/FPjLXtCgkvPFMd3qmh2VslxNa/NY63ZOdyXiBhvSRkBGCxKsrAjnNWEbxToXibxF46sLi6&#10;vdLvNTSy1LQ2mEkmntCnlw3tqnAG/wAzfNE5JIAdSOQTwd8RvDlraX2iapA2mSaPftaa5b6pa/ZV&#10;jifJRl/h2tu4IOD9TWpcQ6fcXfh21Ou6np1xBr3mLJEoK36pC2ILksv7yF0fAbhtyqM5HMVHKOIn&#10;eFk+lumkui8k01smumhVvcVnc0NNfxJNo2g6drxtNZbySmratpziFEmUfLOkZYnazcbQTjPcVi28&#10;Wi6X8RLPw8sklnc7pLxITeGNZrlgQTt6OCvPy9Dzisa6+Ffijwr4FuPCngT4iW2h3E1zcnQJ9QtW&#10;mjsLhpC0cRw3zRZ4KHnB45FYfxU+K/jL4ZfDrwF4z/aI8CtbXFx4mt9L8STeGMXsWm3EjGOG7Bxv&#10;8iR8ZxhkDDPQ1VHC+2qctGSlzNpJaSbs2mo7PqrR62XVXJ1IU173r5fedr4c1TULHxdq3hiG4SO4&#10;aGSVvtxZJ1jA2I+7lJ485DNwcdRWN418HeOfEfxB+Gvxa0IahDcaDd6jpmtWNi1oseoabeQiPzJn&#10;f5ykEqpOkcbAttPBp3hvx/daB8UNc+FfjW/XUNUt5mv9LteGlk0eTCiVcgbtrAq6Akkc0eJYvEng&#10;CHSvAnlD+w9R165TR9as7gRHSCIRJZW0u87pGknLRqUByowRVxjUpYhOKV3HrtKMoNStt9l6Le+z&#10;5lqXhJa/1/X49S78MvGXiLxZ8Q7vw3rOjXdn/YNndaVrmm620Qubl4pl+y6pHHGzL9luk8xkZtrf&#10;LggEEVgJ4V8f2H7RlsPG3gODWNJj024l0X4iWpjW80dTIGbS5+RI8cnVDyBtwecV0uj/AA78K6p4&#10;jsfjl8SfCun6b8RofDI07UNY0a4aNxZ7leS2LZCzxJLkqXBK5425Iqj8StL0ezt5En8I6x4o0vxn&#10;cLo2tR2+oMiWUBQ7ZnIZWj+YBfMQ5G4GinWprEONJfFHlemz6uMuZX0va7Skvdaa1efvKlzT6P7/&#10;AMNN7eR59/wUg+Bng348+GfBvw6+MWreJv8AhC9Y8e6bFqVvoNuobTrkCQwXHnoRPbK7kRvIm7aC&#10;OFzurC/ZJ8B/DP4gfBe18GeKfgzZr8U/gvr09nq2k61MF1G21EK0SXTXSYe4juLOTck7Ft4bJO8Z&#10;HvHwztNT8LeDtJ8D6fZ61AtjppNvb+ItU+2XjbCQYJZjkyYGAHJJPGSa8F8S2L/8PLPhv+0X8PRr&#10;EMfxF8C6j4K8S2cdiVS3ubMC9tr2cn5ZFVRJFz8w4xxmvVwGMrVsvnlym0qanOEk7JuKk2mo7KpB&#10;STd224xSe9+StTqU60cQ7a2TVvxv5N6Hffsx+FfEXwbj8Zfsv6t8btY8Wah4at7fWdBbXbKT7daa&#10;XetM0ML3srMupqkkckPm4V0VESQbsM1rx342+KHg7xL4F+Hd9Nqt9N4k8bSrHquhrbYj0tIPNIvL&#10;eT78I5ido/mX5XroPDfxd0X4heCLn4n6b4B1NbzR72SwkiksSmoWlr5wEshRvm8rMfm7RnegVlya&#10;8z/a00m08W/C3wr8aPG19eaXrXgXxmuv+EPFHheGW5QWanDRzBRkLNbl45Aw2g1y0Izxeaf7TBJz&#10;fLK6TftHBpNKKWnNaTSWzd1Jq76ajqRpWjq/J9PV36ff+J7FrkWoXFwnhrW/CC2thdXklvbXcGqR&#10;s6jAaOVBwwUnjbyy46EVz/irUtV8HfaLnxfLq19Z69sdrGTQ4dQtdFuIRhLvbHiWRN4RzjdtIyNu&#10;c1Y+JPxk+HGi3fhC+8XmS20HxrIostamgH2bT7p4w9uWc/6h5N21G6FuKgtfFHifwh/Zvhf4kyxa&#10;tfT6xN/Yd1IotrhY0VmQEqdrPxjcMBs8iuGjRrRpxk4aO+nV2bu4t3Saa12astLNp6c8ZScbq6/D&#10;tcsp438FeN/CupXKeIrHxNorWFqNYvPDsx8yG4dgDKIgS8PykSbTzgHqM5m8V+JtS0DxXZ+A28NX&#10;V9LqmlyvpetQzJDb3LxgK9oXz+6mw3mKCChG4AgjFa3gLUPBesz6hrOgQada6jqcEV3qElpCiTOj&#10;lkt5Jcc5G1lBPXBA7iuN1PRrbUPCaeNn13U5IdB1q7Een38McUtlcm4w1zFIwyCgLhAfleNsY6Gp&#10;pxpOu4OLSWln3cdNrLdeSa7OxpK6Mv4uj4pfCrw5afGz4R6hfaksetWx8ceBtWZr1Z7JF8qf+zjw&#10;9vOi4kCJlJcHK5re8P8AhvxDpHjTXPiF4R8Sza54N8TNHqOm6bNYhpNG1AriQrt2v5TgBipBZHLc&#10;kcCnok3hf40fD3UvhRrvjS8vNQ8O6otrrWrafdtY3UepQOHR2EPKb1KudvysDjHata58K/Ez7ZpI&#10;8P8AjWXzI70tJqkaqIrxVJ/0O7jxxuB/1y4bIGa6pVOWn7GdlNXTbVrw92UdbX0tpLSVnZ3i7LHl&#10;tLnTbXr/AF+Ja8cX/wANNA8I6f42+Mt7Z2sjNHpceuXTPAsyzyjFpJKi7kilbClWwC2BkE5rzPwV&#10;8NP2gv2TviJLouqfEVfGnwbsZJ7vwhN4gvrhvFHhnVJZVEGmSXHIvtOWNnRHlzIpZQ5OxSfXfB3j&#10;zS/FPhOE+KrF7T7ZK9ldWGqRBmSdXIaKT+HnGVPQjBHNebeDNU1Tw8fiB+zZ8XNeuo9P0LXrVvA/&#10;iq7vB/pWl3ZWa1tHmZt32yB1eFg+C6+WwyGowcq0KNWjJXX2ovX3XJR5qel1KDl0eqk9OVSTmrBS&#10;qRevy26XuvP+vPF+IP7GPwNn+GXxg+Huu/B3VvFXgTxdqFr4pt/BOi3E8Mg1U7nmlsHDgwzSShJv&#10;3ZUK+Tj5q8z+JP7Q2hRfCX4W/DP47/D3XNY8JXnxMn8OeKI/iPockWpaOllB9osL9biA/M0BVf35&#10;G6QZ3c5z7x8HfjwPF/wq0uf4fvfXWoaD4uk8P+LNF16aOPU9OZZ2U+YpxkqhV0x9+MgjJrqE+Jul&#10;ab8TPEXw31aOOe60bT21qOOG1ZpHtXUg4353OCCCU45ANehSx2Nw9WVPFwlUcJOS99qSaiqfMtHy&#10;t+5LmSTk1FtuyMJ4WjVipUmleyvbdJ7dtfw6GDY+Gvht8TNdsfiQtrDe6MvhmTTobzTbwy6brdle&#10;KrPM0MbeWy7U2lnQ9Tgjmut+F2m2N3pX9gWWsaNcaH5MMPg680mMSC304oFUbmZlmVCOGzggAHpX&#10;jkHxF8T/AAp8Z6bpXw6vdBurRvDV/qWl+GZtJSzvNUtTD51raJ5eFjlDrNHhlAffxyCK7D9iL4k/&#10;Cv4x/sueFfib+z1oVroPhvVtKkGn+F2T/kBXolb7TZkDoEl3AqOAenBFcOYYPFUcE6urp3iovdK/&#10;O1e+qk+VtWVmuZXVrHTGovaKGzav56dvL/hjH/Zf/aI8FfHXwxf+GIdc02z+Inh7XtYsJvD9xcO9&#10;zZXFndSopKygOIpEWOUL91RLhSQKo/Arwj8W/B/xo8da58OdTdvBPiOxkutV8GajfFp/Cni9VzLH&#10;bFshba5BDjblAxz3OPRk8JeFNe/aVj+KsF60esaP4Yn0VYV2KlyJJUkkdl27y6FVAYHoxBFXPBfi&#10;aeHU/EWta9JJBpNzrEdtpd1dXkM0M5CbWeNozlUL5TY/zKwPY0q2Kox9t9Wp2jUim4yd7NyvaOib&#10;to4v4lqm2nJPP2MpSg6j1Tdrdf6/M+f/ABlc+DPE37TPh7wv+0d+yPdWmleItCtZLLx5DqjtBF4o&#10;04SXK20ggcLBJEgcpcBFL4ZSWXArvNE+KHgz4ofDLWviH4/+Kdx4m+HPjyOSbR9Me1No2l2Nuqfa&#10;bf7VbkNInmqZFmJVtrbckDNW/gdo/jHw/ffFL4YfFGzWPRbPxYY/CupXF008v2K5t8rM7SdCrOyj&#10;B6cHFct8If2Wbz9j7wcfgP4I8b2fiH4f+KvGSR6b4B8XBDNa2NwCdQs7adn/ANIRv3kwhYBgpYKS&#10;cV6dargakfZubjOHJypNuMo25pShJ83s5pez2aVoyV1dIxhGrGfNvHV9mvJpbrz6aM9uit9W8HaM&#10;0Gt+KbjxBqVrYzTWOv6lax/bpkZy/luIkVWAXAwoGQgJBbk5djpljoHjvUm0fwatvHeaSt1eajb+&#10;Y0dxeTkrtlX7si7RneRlAcdDXG/DLw946+Cfx2tPgnH4r17VPhvD4Nj0/wAKzaxafaZNPv4552MV&#10;xen5pHaB41iLD/VwhWJfk2PG3xh8X/Cn4qeDrf4iaHa6Vpepag+iXWqRykw6hPMv+ivERwCCpVkf&#10;BBYYyK8b6pUlWcKMlPmi5K3u3Wrty6WejXKrpN6XWp1xkvZpyVvL+v6+RX8TWnwD+OnwotbDxhJq&#10;Hh+Twv4ut7K2vrDzdNu9E1SOQMiwSgDfA547xSq2Dmtz4rfAXxD4+0jxD4b0T4hXmj6lLc3WpeFb&#10;rUJBqFnDqEtuI1uZLaQZCwPvZIkYKPMY4IO2rb/DOxk+PGpeM7i/0+48P6vp8Flqej3VwxQX0Lbo&#10;pUjY7A/+7gk+tZ2vaXquhaML/wASXTalrHhW6vdR0uxXUvIm1a5VJJLe2V2YDzHi+Uq2VPUgYzVx&#10;xEo1IfV6j095J2lZySbVnp8Ss76WafdidNOLct/LT06lr9n3whc/Cr4bR/AGTx5rGsahpFrJcaLH&#10;4gVWubLTWkZIoRKMC7hicMqs37zyyivyAT0fws8Naj4e8D6b8NtQstHs49L0lICuiOVjt5Nx4SJu&#10;UQg7hk8ZK84zXA+KfiKfEXwJsf2mde8M+LvDuseC7M65faLZ26vemFfmudLlRQyzxsnMnl5JEIZS&#10;CMVs2PxC8N2Qh+Lk+oWF94f8YapaWtvrllOTDJY3USmzm/GQ+WTxwQTWeIo4vEc85LWUnfRfxFuk&#10;1ZO6ldbtt9dWVCdOMuXt+TMP4Z+M7b/hcMbN8brqNrHxLf8Ahe78La5eeZ9t1BEWeJ7YscxssTcI&#10;Mqye4zVH4ifsqKdIm/4Z70qx8BeING8eSeItNmtNSna01Lz0/wBKSeKJ1NvFcMAWVQVDoGCnJq38&#10;eP2VfhT8ZNE0u416HUbPVrTxnb6np/jLwo6295p+oRHYlxIQSsyhR5LZBO09qij1TT/FX7Xmk/Eb&#10;S9ZvtKs9E0W88N+Krqa/8m31HUlnCw2csLfI0o5kjZcN8+ORxXfTrRf7/Czaai+ZOPu3jsnZpSUr&#10;yiuZOS2tZpnO+bntUjdpqzXn97XmtjpPjp4M8efFv4bXr/CjxxH4e8daXoFxJo+oJbx3Fq98qhhZ&#10;3cMqOs9jK67HTGSpyCGAp37Mnxv+G37QHgbw74/8N/ZRqUPhe3juP7PjeG0DOii7ht43w3lxXMUk&#10;W11DxmPBA71/jL4x8UeCbHw38U/hZfaVfrpficnxna2m1mv9CiSRL1I+cG4hcxybepCOoBJrW8F6&#10;P8MPBeu+H/hr4StobWG8s57vTrfYVKRs/nDDn5ipMzDBJIP0rgko/wBl8kotu7cWrXikn7RS0u18&#10;Lir2ScurZuor6w5eVv6/r/g8n8afh9qXwa+DeuXnwo0/UNWm1zxRDNq1jDqRhuLq3uZkjl8iXcoj&#10;njU5jkyMbec1l/tV/sm+Df2gvFnw1m1ZdWfWvA93vXxA0sTzzQNHta0vCSplVjiQ7eGdc4qbw1om&#10;lfGj9nvxP4a8A69rmn2en6lqej29hrDGW5sdVtrslbhJGO54wwyingqetdRdeK9Ct/D/AIt1Sf7V&#10;e+KvCPhy1/4S66t7KVZLzy4PM82CLkMSN7LsH3uOa7aeIxuEqKVOb9rCU03Z81pKMFza2tZtddWl&#10;qrWUoQl70vhVn5K3X7/+HG+Hb/RND+JaeH/t+oQ22k3DC3k0mcNbs8ihfs19DtLx8gyxuMKcnnjF&#10;dFHH4eutZ1H4HeLdQ03XtOufDEk+o6RqlujPcWM8zx7HTGJoiu5GOOSOeTXk/wAcvHnw68A+FPB/&#10;7TniGGSzjkuLWPWvGVtNJbtLp8kYERuFQFZV/en5ZANjKeQeK6v4z2lx4Z8bfDvxfa6ppUmn6P4i&#10;t7C3mupJEkZLiFk/1iEh1LANhxtB2kcmsKmFlU9nLVcykk7fbhq7Pe92uqa5k7KyTqFSLi1v/kzh&#10;P2d/hVZ/sS/HW4/ZI+Hf2e2+FfirT5tc+Hug3kwcaOUcDU9Pjlc+bJl5EuIxIX+VnXI2rXdfGLwZ&#10;8U9D8YS6l8MfE1mNK1jw29mug6pMyWtpfQOrw3CCMb2LgFH+bOMYBqr+3X4m8c/CX4D+Mfi94R+H&#10;134xk0vRXMGmWaxreaOdrLJf2zkbxtU5dFO4heM9K5v4talqPin9j/Rvi7oms6tp+vXnhbS/EQ1T&#10;w9dFrrzreFGZ44Zh867WZpEwC65zziu2m8RmFWjjptN1X7OTdpc00k+aS3Ts05SteUlJ3fMznhKN&#10;G9FP4bNdNOi9EvyRm+CtSm/YL8T+KNM8UeA9btfhRqGnya+t7o6pdaX4fvGG+8d3ZhPEk0h4Ugxq&#10;2Omc17Jqfhbw1rPw9jtPA2mxw2OuN/aTaRdExx3RkaOXa4GSiswUEr0ySM03SZ7f9o39mq8sZPFW&#10;k6kvirwpNaSavo8Ky2tx5sJG8RSZHJPMbZAORVDwPoPiW5+GWh6jq1vPpS23gGTSrzw+sQRrS627&#10;RKjqcoVGBhTjAGOlcOKxH1iXtanu1oy5Z6u0ml7smnrzNp3d99XZvXem7aJaWui3onm6jrMngTX/&#10;AAhNb6jHHaarHrnmNJbajKGdSqSZ3rNCERW3cEFcZFY1pax+FP2m7fxLaLfWNn4w0lnaxt1d4Lm+&#10;UhZXnxlFdUCbTxxu61j3PxN0n4XfFr4Q/Afxnql1/bXinwfd2um+JIom+xXGoQeX5kTEn5ZJdzOo&#10;bqOhyK0fj14h8d/DnT/DPxAt9UuLKHTfGAh1eGLT2uRcabN8m1kT7p34bzP4acMPWVaMFtWjJR3t&#10;JXlFNb7yht0emmlrUoy26Oz/AK+7/hje+IPxI8FWXxB0/wCHPiyC1hvNQs7y90d77KqLi1ALFJF+&#10;6/lktj72AeKj8AfDL4c+HviPe/FPw/pztrXi7T7O11XW7O4cJqVtCpa3M0Q/dGRVYp5u0MyYBJwK&#10;2vGVlYeO/Dtve6FYWtwt/LCyyTRgmNSDluRnpwcYOD1rkdA0n41aReyaXF4wsLHUtNtZ5NJ0loxL&#10;b6zGkYRZiAfMRAxA2jkECualyywrhTnyO1pJt6632Sva6jdO6uuZ+RKPNP31ezuvLQ63xPa2V0F8&#10;K6jrMImnuDdaXJFK8MkeMxqEcYXzMnGCTkZyOc1xX7WXwTg+JHh3TfiJZ6qtv4s+Hemahe6DqUM7&#10;xbJ5bQxurbTkxsvJU5GQpwSBXVaLPokviXT/AAT4k8Hpay68txqMlnNIZEWRNsglUE/I+XIOMYIr&#10;jPAnxsufDep6x8FPiNFfaP4qs9KuNTs9d1q3jaG+gNy8EbRlMLNsGzK8HawyO9Xg44ylVVahvDW2&#10;msZXjJ2V7xtdSSvo+qbsTcJKz33Xr0+ZifsrftOWPxl+DV14b8R+IotY8feBZrWHWo5rhYjPNJGs&#10;kEqOMCRJI2x5gAVmBBFegeI/hH8P/ix4ev8A4aXXhyHTP7LuGudPWGHbFHJMm7zAqt90vjdtIPy4&#10;4zima98Bvhb4q8bN4r8Q6Tar4j/sS1sdUvbJPJaQQN5sUuwYyqS/MOeB8vSvH/2avh7r/wCzp8Mv&#10;FXw/+M/xz8290nx59rfxpbzSRve2985nigKy5WOTJ2BVJTsOtd0vqeIlUxGCm6crxahZtpy0bjbR&#10;xUrpLlTtNb2ZnepGSU103Xqred/wue7fB3wh4t8O/DnRNK8ean9s8RTafaQeIr7VBE13qEkCFGd3&#10;iwkjEBduFACjnJya8X/4KXfCrRvHnw78P/EPVtCtNa174WfEbSfGGh24hkFx/Zouooby3Uw/OwZG&#10;5HQlEJHANbPwj0Txz8Y/A+k+Dfib8SpIfFWn7vEOm3Wn4t7lYzqTNay/L1QxBIZU+6wc56iu98I+&#10;PfCvxw1PUPB3i6zsbPxJ4f1u4WbQ4NSIaeziuCglXo0kL7BuXGARg1nSliMrzb64nzOnJuXLorN2&#10;02fJKN46WstH0FWo069Hkfk16qzR5R8dfib45+Dcnjr9p3wv/bWtWui+LtHXUdH1iyiaK1sv9TdR&#10;WjKu+HakgkZyC2WxnHS98e/EVl+z5o/xR/aS+FN74iudUv8AQ7DxG3he3kS6tNVaLbGk0MSoZI3k&#10;BEUi7sHaGAHWk+Hv7Mvj74AftSx23wg+K2oSfDnxPpF5ceMvDfia4kv5bvVHysM0M75MRVSF2E4K&#10;oOCRV7wD8VfE9j+0PqVhF4uRNB8F29roLWUmnpHLeXz3G4TCUn54yDsCjB3KeK9H/Zm4yoWqRjGM&#10;pbx5oXglTkuVpSUoPW7upp3ujCUaktWrPaPk7PXfVev/AA3onwE8c/DL44WFv8bPA2q3sk0ulwWW&#10;oWkkkghspWVZ5IgjAAurSYZhnBG3gjFc9oH7O2g6N+0mv7Tw8Ka3pviS806+03XLyHWw0ep2j3Re&#10;1SeGHCTrEu5oWYF4VkZCciuX+FHgPUP2LbrXPAOueObzWNA+KnxQ1C68E3UNkynQr69BnFhcPzhZ&#10;JFmKS4254PJr0X4YeBbzwh9ku017VLnUFtbuKaxvrzzFtjLL5pUDOHRWXarAnaOBwTXk4nlwdSrL&#10;DVX7Ka5Y3v70LO6e2z0aafvJNdG+ii/bQXOvejq1vZ/L+mn5nlP7eXgr47eF/iT8Nv2m/wBnn4W3&#10;njrVvB813Za94fF0sO7SZoj9ouEkyriZdowoJEnTbkA1p23xF8beJ/gDcabqtlDoj2dxBqFj9o86&#10;5h1LQ2kEgErBfMimC53LgMjL6ZrsvDPxW8W29l8Qda8S2clvomhm8+zzalC3mWskUHmuWA5kt2zh&#10;SvI2MO4rxH4d/tJWOl6j4X17QvjH4b1zQ/iJqGmyyeFrG4KXWnD7O3mpbs52y2+QWaM/OFyOa9XD&#10;08VicHCjKlFuhblkua7V3Ple8U0nJq6XXX4SYuMasrPezt2/4Dt1Po7TdA+FOh6va6/4NuW0268a&#10;a39taexvn8vUrzyRudlYlTujVQ2AOBnrk14/+0n+1Z+zj8APhRffFr9oG1utL8N/ErVrfwnqUet6&#10;Wr/YLidJog17bk5FuoikkdgWIGCte26ToegaVd23/CJ2UA0+1aa7WADdGgdCRLGW+50IwvGD0riv&#10;DvgfwP8AH/w54h8LfGD4faf4i8HeKd0o0XxDDHObaSZCLq3GfmADKHjkUhl3naRjNePgamFhXVbF&#10;c8qcXHmtJKdruyV7q6Si1fT3X3sVWjU9i40Ur20vt8/U2vhH4Hk8FJosHwo+J3/CQ/Dy+sbm4s4r&#10;y8W9ECOsf2YWF0p/480VSqQtu2q2Q3GK88/a7+G2gal48+F/jK80DxTb6h4Y1l5dI+IPh20S4j0G&#10;6IwkeoLkSPZzbtjgZXp0ODUvhL4G3vwA+A83wk8LQzKNP0PT9H8K2t34qNvbv5Vy621tFPtBil8t&#10;gCcEucA5612Gt+E4PGmi+MPhx8Q9LOtafdeKrY3C6fePbzQwhI5EMmxsq6MueMBh2renUjhsx+sw&#10;qc0U5RvZKUovRyavZu09U9JWs7q9iUealyNa6P8AFPR9/wBTnf2W/wBob4i/GT4geL/g/wDEzwro&#10;vh/XvA0zWPi7RdN1QXQeSYb4Ly2fAYQyxkkxuMxtxk1b+IfgT4ia58BLj4c+G7y00HxTeatY6g01&#10;0z3VlDbJqMQnt43kOFke3RlX+6z5GM5rnLvwt8L9F/bh1D4nar4zktpvip4WsvD2lR28MkBlurHf&#10;KpEy/K8pGTzg4UjkV33xx8V/GDwh4UvtS+GfhTS/GMukalp/27w7PMI7prdmVZNuePOXcsy5wGCE&#10;cHFXiFCOYUp4SCgpqnNKV1FSVuZXk7OPtOZe90SV925oKpKjas9dnbsno9Fu/Qq+MfGXxTT4y3lt&#10;4Y0zRNQ8M+E/Cmq3nivw/cPnWbi6mUnS2tSpISOVIpkYuBkLxyaz/hr8cfEHxA8U+FbDUvhN/Z/h&#10;PxD8Mo9ekbV7hRf6JcqwzbXUJ++pXG116Ec8GpfgH4V+HPxC+JF9+2d4Bur7TvEHifQbfQPH2jmQ&#10;GG8eydjavKh+aO5hR9oIIBjfDLnBrU+OGv6LpsQ8RSXcNtq2ixG6uLtdPEsj6a5KXMOCw2ho8jcc&#10;gHkAmsXHDqssJ7K8lFRvZpxlZ810nZ2m/dl1io3W6VR9ry8z0t079nfz3f3eun4ng8WaloeqeN/h&#10;LfW11fXmhqmgyCSJra4/ubZT05yMscCuNs/irbfF3SG+AHivQtU8I/FK88G6jfaDZ61HGLlBHm1N&#10;9GY22481gQuclcNwK7L4caH4S8M/CnS/DHw51UNo1npQOn26/KTFIDLEcds7uvvmsnW/Cvw7+M3j&#10;jRfiRaaJZ/8ACffD2236ZcNebbrTjcL++sp0UjMckfI3ZAJDDvWNGdCnKcZxdot8s7WkmlaHMm7c&#10;rduZbpN2b2elRVdOW3nft3Vjz/xP4s+JnhP9mXUfCLQav4s8R+AfCml6qv2OREvtalVhFNZXMfCo&#10;ZMOdzfKYyWPC89xb/GuDwFpXiz4ofG/xtplr4M0/+yjY2Asc3Xh15IEV45/L3bt0sg2yKSu0ZBxk&#10;1teG/EvwM8V/EeS8S0srfxjrmhyQ6lZXVvsuLuxt/vRTKwxKqCTHQ4D46Gsew/Z6+HHg/wCH/jTw&#10;v8ONb1DQZPEzSIL03S3EmnFk+RLYSg7YYycxxNuVOi8YFbyr4Op+7xFNxbab0SdpOHPZ68qTjJxa&#10;i78zVre6KUamr3/r5b+v/BveC/A3gX4c6v4h8daD8Y9bnsfE0zahMbzWRdWdvJtALW27Kxx4UkqO&#10;M5NO0v4P2C6bda18Mvidq+n2+taWY9OtlmS801XZzJ9pjVsnDk8gNt28LiuZ0/wbN4H0LWfA3ifw&#10;9a+IPCWoS2ttosemRnzoYWgEV006DAKtIWkIUDG9uBWtp/g3W/hjd+A/BXwi1Sa08H6NcG0XSbXM&#10;0L2fklQjOcsBHJgrzyDjtWVTm5m41rt9WlyuMY3Sf95aRs131tvfNUdm1076+n9MueF76+8Q/Enx&#10;J8IvFOjtDJoGiwNpN1HI0dvqdtdwhLhlwxZdk8bKDgFQeCak1jwZq+ifGDSZvC/gzw7daTquitpP&#10;iiG81J45l02BC9qYYWzHOy3LurDAIjfOcjFcB8NfB3i+z/aP8VfFKWTVLHXo/Db6ZdWeoEyafqEc&#10;N1JKJrXndH5jMDjHQdOteh+Jvh94e/aJ+Gml+DPiXcX1pqX2ax1VrrSZGtbi2uFZZUMbdRh0AZDw&#10;2MEYNPERp4fER9/3HGKla7s3HWVk1e0veWtr/cKPvJ/1p/X9Lpj/ABD0mw1W9g+Ht54asdN17Wre&#10;5vdPvJtIa5tzNFF5aFpF+4V3BckgkdK5KGT4j+AfgP4a+Blh4L8F6f4l8OyafPrlnrMlydEu7RZt&#10;08tncZZhKp+cLJwrcHjFei+AfizY+Kdd8Ta63xMtdW0jT9WbRJI7azKtZalE4WdHx3ywPpzwcVz3&#10;x++CvxH8XeC9Rb4I+MINH8aW4lXSY9SkMlhqkTriSG4X7wBBOHXlWA7ZFa4at7OtDDYi0VeLvLms&#10;peeiailKzVnbdNImp/D5l+Cvf0vv/WhHf/sn/s9+Mbrxt4XXwWbzwd8T5Gu/iH4Z+0F9O1q4mVNt&#10;5Hhs20oKZ3QlMthjzg1x3wa8J/Ebwt8VPE/7LmhWdivw/wDh74F00fBfxBqusvPrMF/tlWWWRm3G&#10;e3DZgLuTtEO0hg/G1pPxe+LX7PWh2ekfFb9nnVtSmthpdvrHizw7NDLHPBITE1yY1IK+S+wOMfdf&#10;cM4NXviZ8bLz4P8Aw31X9oBNF17xH4Ra+t5Gs9P0lBe+HbXcsEwCAb5oCxa5YnkDPauqMs0tKg37&#10;WM7KDcuZOfupSVm1zuC5fes3B8r6RMY0cPGSnDRrR2stNbJ+Svpt+hyf7Xv7QHx4+A/w61n4oL4V&#10;ZdP8FePNGa20nR9P+2y+JdBcQrfKVkUGCWOWSRkkjJGIl6ZIr2/w18SPBXji5tf+EUvLi8h8Q6DH&#10;rdlY31rgJayAbQ/9xjn7p75qlpHjvRPHHw18OReMdGi0vUPEEMRh0PxBGDukADMndTkfMCDgg1oa&#10;V4C8JWe3XtC8N29hfabDJZ6fJHH5Zgi6+V6bQScdhXl4ithZYSNKdHkqRclzK1pK0Ur97Si3zJv4&#10;mlokjeNOUajfNe/R9P60/Hucbrvw40+TwhqvibwLp7al4y0m4nkie6ujYXm2R1ZrZJ41zGrKoC5D&#10;Kcc9Sa5v9nr4j/E74tXPxC+Hvji7WTxF4R1NI/DOpX0VulzDvtwdsywkhZYZSy7hhZVVXAAJFel/&#10;CC5+KkOl32hfFu3DalZ3zG21uBo/Kv7YndGVC8rtGFOepGRVbRvhppPw78c+JPEXgfw5ax3Xiy7/&#10;ALWvUsbNIZI5fKEU0iyf8tZWIV/m/CtfrdONOtQq2lLRwlvZ3i2k9Eotc2llu09Uh8suZNbHlvir&#10;4+/Drx1+0N8M/AEur/8ACO69qniHULU2OtwyWknjPT7W2ZZpLKWMNHdWwlZW2SkKwzgBhivTPHcG&#10;m6qF8CaB4lubW68Ix2+qLb/Zj+/jRjtUN/EM4VlAPHSuDb4WfDvxh8cvhT8UPCXh3TrzQvh1a6lp&#10;1lfac6pdaa9/Eka28sG0h7aQh5C6lWR1Ujgmuy1rwR4j8M+NZNf8NaJZ6xb3N1aWjRrK0dzptoMt&#10;K5lz843chT0roxX1Pmoqi3Fxg9JW+L2ktNdvcadpaq+jty3in7Tmkpd9PT+v62Oq8I+MYda8L2er&#10;a3a2UN9dMFvI7ElohIc+oB7c5GR0rI1Xw/o3hbxno/ixXEy3n/EpvIo2VltVcsyMgwWHzHacEfKR&#10;nOKr+A/Hek+PdO1XU9P0aaBdLkmtbrTPEIEEkEsb/K8g7LIOVfoQawPiT4O8dy+I7bwV8LdK07Tt&#10;P8T29zd6v4gkvDL/AGXrCtEyDZu3FJI/MUFOFOOMV51LD8uKlTk+S97pvRK13rvotVZO+iV+u3NH&#10;lTF+IuifD/xh4wX4e/EG11Rre6uU8PusLNCIGux9ptpo5lYEK62e3jIVkA4JrsddWy/tNPBcun6j&#10;qTafoom+1OoO9gSEzLn5ZcjdkjBrifGuufEzw78c7vxPr/wX0m48E2PhOC5/4ST7SrzJ4ghdxGpX&#10;qsUcG9fMI4aYY6mpfjV8Z5vhxrXgfV4vhvNe6F4yuksvFXiLT7hc6GroBbGRf+WsTytsz0Gc966f&#10;q+IrOjThreLaSlFrmtzS66Oyty/E3Zb2J5oxjeT626+ny1+Wp2NxeImlwadrMWoRW00kJs9XjZRK&#10;zbc5YDI/2ckYNc58C/h1eeDPhBqvhTW9O09b2bV7u+mj0K2W02rLKXXiPGJNmMtxuPPetnxBrGmX&#10;Wsv4N8UWK6XZ29jHceHbqC6ZS0vKGGRe2Gxhc/MKwfAeh33hnQ9Q8ceCPFH/AAkGuW/+i+I4Zshr&#10;6a3Up5YOflZMgDt6msIcywsoX5buLWmjetve2Wjd/wC9ZWWrVaX5htt+0R8OvAehrd/F/WYfDa61&#10;4wj8NLNq+nSRxXepybliVm5QLMigK7YGeCckV6BrVxFoNn5l1E6wxahHE32W14tVCbSGB6pkYyBw&#10;CK858L694YvtNt/ht8RvCDxwaxNY3Lak1j9psbzUpp2xCBJuCkNGDuPAJyMHFb2t/Eor8efD37P9&#10;1oV5cTan4fvdc/trT7hVSwW3lSNEmjPzFZN5UMMqCuDjIor4WMqtqcGmuaUtVblSveOnRXurt7eg&#10;uZxl73ysv68/63Z4i8I+J9Kv/CuueC4PtX/EwMGuxWccKG5091YjJYZbYxDAKQcmqHjf4geBPH3w&#10;J1DxVa6tDJZ2Vz9m1KC9ODDcpKF8qXaDsKsATxU/iXVfif4Xvp9Uj1CO40uPxRZPE0Nud0Ns3yTw&#10;yKfuopwyuPX2q3d6ZNosPiPQdK0Tyf7V1IyTQ3lqrwyow3PMCo+YbV5znBq42/dznZtNNNO2l7tP&#10;Tdcys+lrD1jtt/w3/BPMf2yv25fg9+zJ4VvvA3xvSzjm1j4aXut+H/7QvESx1x7ZSZdNDyDaszqP&#10;kDffJAHOBXomjfF34L+PP2WfDvxh8B6nfS+DfEGi2J0PVvD1kbufTo59iRybQGZRE+FkYghNjFuA&#10;ao/EbTvh78cP2a4bmPwL4b8ZaXdxxy2un+KNLS7t5kjfcRtZSVI28Ywcitvwp4P8A+ALiz0T4f8A&#10;g620OybQoNL0XS9Mm+z6f5O5pXjhiX5I2yzkkgM3PNb1P7NWX04xpzjWhN8/vLldrLRNXi9t+ZaS&#10;3WixjHEe2k5NcvTvp3/4HbYqeOfFmq6Z4Itvij4VvrDxT4dn1AXurPp1iZ5L3SwmNtt5Z/eS7huD&#10;chuRjpTfhb4l+F3inx/44j8N2OtRzRTRxaje6tDKlteF4VfbBuPIRSAygAqc1N4Pj1PwZ43j8I6P&#10;GsHhE2v2bTdJg08RLavu5IfOAFIbAHXd7VkfFCH4heBNU0q3tdfY+HFF3JN4jnVGm0u4YAQNJniR&#10;Axwc8kYGaxpwp1L0Iuza913tdXTSaS1krWst21a9kjX3o6/1/Xy/4HSeN/B//C6PhTqnwu8T6emj&#10;rqtrJbaXqkTpcxRuP+PecA9SrBW8tvTGe9Znwo134ka9c+HfEknjC2bQdNtbzR/F1hdaY1tcS6hC&#10;yQxTRqxOxC6SN1OQ64yBmsy48d/FXWfgjdeIdP0ea11rQdfitbxtR01Y/NjgYCe6hQEqyyg5TnAD&#10;e1dP4/1LwZ4jm8OeG9fudW0+bxPNdWljeaWzR7X8j5i7gEKSDmMnncBjpUctSnTdGSTXNLb3uW0f&#10;eaT11VmnfRxukL4pXX9en9bmh4f0i60eSS/1Yi0aSJ/tlr9tMkEUjHaoAPAXYF/E9Kpan8KPA1l4&#10;btfA2miLSdJkXyINHsVENoVLGRtsSjaCzEkj8RzXmWlS/tAfDz9rDWPCnjvwhN4p8D+N9PtI9P8A&#10;E9iwK6K1pa+W0V7ATkPNJiQSINjAt0INen+MPFV34S8Pal4o8SXFm1h4ZVZ7ia1UyP5QH7xWjXJD&#10;AHgDtzSrUK9GtBQmpc6jJcrum2rJW1d4ybjZ6/JlRnGoub1X3P8ALt5WZW1zQfETahql/H4sm+yS&#10;aN9h/seSxWS3WXPy3e4DeCo42g479RWTZ3cnjT4Maf4Z8O639tNjDC2qpeM3n3VqjEM0UzDiU7dy&#10;Me4Getdx4U1DS/Eul/8ACX6Bq63NjfWayWeBtKKyZwT369+lYmm63oNl4xuPhs/iGF7uSzt5brSZ&#10;lCyQxyKwV0YAbwxU57jFZ06s7NcusLPba2jvp57trXrsVJe9ZnzZ4n/4K8fBv4C/Hn4YfsrfFbUm&#10;1XxJ488SXWm3V9bw/Z20ezaRU026njOcrKz+U3Kn9zJJ93AP1brvw8+HVxe2h1vwtpzz2WqHUbF5&#10;rVW+z3SjBmQkfI2CeRjg18/fGP8A4J5fsG/tEftMap8ZfjN+z7pvijxbHZ6XY3l1JrEsLIoXEErR&#10;RsoLlEADHJKpjtXsF54ft5/7O8J+PWjlTT9Vlv47mxvpbaOGFc+SCM5ZVjwrKTtOM16uaPI5U8PL&#10;LlUp1OS9W9rOUryThaXwpPls1G6SaV2zlwv1zmn7dK1/dt2Vt9tb6/PfQzP2nPg34P8A2gfAdnpn&#10;ifR7W6vfDXiC21bT/MlAe1uIW3B43IIDlfbB6Vp+Gp9QuLBtH8QaSuuxWtwtytreIJJtjfxxfwlk&#10;yehyO2DWxocttrWn6lNexqUhvg/2yRlWO5VRuSVCpwVC4Ge+K8z8beBNf8R+BzqXh/XNSt77Rrya&#10;8um8P6svnIdrNFIispDqS2TG4GQK4MPKVWisNOdoxel9k5b210Ta6dX3Ojlirvva/wCBrfGlPH2k&#10;fss313DpRufEEElqlrDId67mvo1iaYhWYxLuRpCFLBAxHPNXPiT4P8RfGn4cL4G+KuieIvCdxJJD&#10;qOqXXhPXMqstu6uYUmXLbWZD8uOU4zk1D8UPHXjPSfEnw+sINB1yax1VvM1bxPpa4gsnjRS0Nyg5&#10;CzoX2kDAZOozVj9n74pfFjxF8NrzUvj54Ts9D1KHVLiPSb3TbjzrfUdPYqbW49UlKsFkjOCHU44N&#10;aRWIo4OFeCjdTck0/eXM7JKN9k4O902rrRLVy5Jya16/hbr0fXXfpomc3+zP8TY/2tP2ZrPxb4x0&#10;Z9S1a11S+gZ9StXtDJdWtw6RtkAPbOwCZ4Vl5OMHnqPDWi2fxi+G9lH8Zfh35Oo310z3/hzxN5N0&#10;0KCTBjJjASZMKCr45GCea4fwBe3nwy+M/izwv4a8H+IrGzbUp73VAsKSWGo3T26yvqAYfvE3FfLK&#10;f3hXffEGXTvif4Y0+fwjrd5Z6lYrb65ptwtvjz1Qk/ZvMbAUycpyeM8itsdGMMY/Yrkpzkpxab9x&#10;Su1HTRLVXsr6LbYmn/DTl5X/AF/4bt2Ob07TvjL8OdEfwl8JL+zvG0GOfTR4Z1Rv3cktxcI9tqHn&#10;uzSJBDC0gMPJYAAc4rpfj58D9P8Aino2la7b3OqaV4n8K6hBfaBrnh/VHs5YZYSW8o7crLbSEsjw&#10;yKysrnIBAIyrLwFrXir4zeGvjhJ4cXR4NS8P3aeJNLv7gi9guJI40jiXYdpVVVi2c4OCCK5H9q/x&#10;N+0N4At/AOi/BbUWt5LXxJBdalfXV4jQX1uJvJi0ucvhglxuVDMMmNipPBJooxrYjH0lRqRjUd22&#10;9NXfmjJptSV00tNVOzugl7sLtN6r89/lv6aJdC14M+I8Pxa8OtL+078Om8N+ILXxFJpi2rbTaXYV&#10;hJDOpwSIw6gg8YJHrXc6pc+MfhrqGmazGbN/DeoXjr4uh1zUT51nJIcRz27bSsi7iFMbEDByDkVk&#10;ftEeD/H/AI+07wz4y8Mzw+GL7Rrj7ZrFvqNv9pltlaIhrcqh2ShW+Vjk8DK0eJfib4T8Lzy6F491&#10;691DT9U8Ltrum2q6e4jihtYw0wWRR1PL7G5x0qZKOKUJUYaS5r01dqOtrR7ae8nfp2Wr5lvJ2t+O&#10;mvl38tNNjoo7a/03xhFb/ZrU+H10+4tjFDYM1xBOzj54JsfKhUnKjuFI6Vy3xG+I3hD9m/W/Cusf&#10;Ef4m+KLPSbDQ7yKS+ktVns9a+ZAkF1tQsk8ZZXjddu7DA5GRXMeBvHnguy1rR/gve/Gq+msfFdif&#10;FvgvxB9uWK6MStv+zSHbtljAJwuMlEweRmqP/BQBtL8T/sseFB418Q317pd7468Pm/8AEXhOPDJJ&#10;9ujMNwnO5FLYzjIPKkENW2FwHNmdHD178k3yuys2mpJSV4v3t1be67pNE+bl93dtb6b6dOzut/Lb&#10;b0vw78KtEi+NGn/FAaRYXkOn+FXj8O665lGpQRXUgae2kfdie3ICyKrjKNuxWV4w8GftAaF8V7bW&#10;vhn8Tzf+DdWs2h1zwtc2kButPl5IvLCdxtGeFeCRWRuoKnOb37Ps3xvs9J1XUfi5470DWrPV9WuZ&#10;vDp0m22/2bbgkCAup2zodu7dgMpZlI4Fec/tIeNvD3wu8Gah8TvG9/5M3h/Uk1vwPqWmNNuCyMsU&#10;iFQ2JcliPLYcZ4HFZ4enia2Y+wUozdlBac6d9rJpNNSd21Zr3pK/UUYumnqur6deu3+el99T0a60&#10;/wAc+FtRvLzwr4+kSbX7+JYbHWfDJkispPs+PkFuyhgXUFskKMkLjivO/jX8PP2gNb+N/wAEf2pv&#10;Anijw22jeAbm9tviF4bjklEOpJqIW3nurSQKQTFhTscgjBGckmvStK0q7+H/AIe17x9d+Ppf7P1y&#10;6GoahJduzJp8LW4U+WCf3LAkNx8oYdOa539lvwfL8Avg1ovwl8QfHq+8SRQ3n2XR9e1WGKOS4a7d&#10;p4EBB+c7SVAOWOPWjD4j6vGWIg4ykvcs4fFGcJQnqo6OKaW99eZdRVKftrRadlZ3T7P4fO/5dnY7&#10;v4yeHdX8XeEF8OaLqN759veQ3Ul5Z3KR3KRo+SyfKQWI6cc/WuZ8UeLfGfjHxZqWp/BS/wBM1zUP&#10;Aun32n6z4f1K+lt5v7Ue0WS2JXZtdSSFLkqPmO0kgin+IP8Ahbn/AA0B4Sh0Lw/DN4Zax1ix+IR8&#10;8RzxRtCp069i+bPlGUTIwHKll6YrQ+EvhnwBDpmm+IPBc8326z0k6aNS1K6a4v7y1jmby/PlJLTx&#10;B8lGbn3rlp8uFw8ZStLRtJapOTaanZ3V1G6Ss7NS2CT9o5Qi2vP5bq/l5dfKx5x+yD+0voPjz4Xz&#10;eArvwxe/D/4o2EEsvij4f+IJGe40243fPcQK5JktGZsqwJ64o+JXiLULv9uf4E2EGv3kLQ+FfEtx&#10;q1nZ25kguowkChpsMDEEkJILAgE4HWp/FXhv9oHwJ+1LqXjy7v8ARfEHw/1jR7exjs7y1ggu9Ou5&#10;JxuP2hU81owOVUkgk4qHXLfwt4U+M/ijxF4u1iTStQ1LULjRk1i1uVWfTbO6tQLRo94JG+VGbCjl&#10;+oOK9lQwf1yeIopNVKc3ZPns6kOVxu0pe5zbNN6JKTb5jHlq1KKUr3XyvbTSz0vdaaroeoa5qHib&#10;Trrw745tdSuobe3hni8QafeXUSx3EJQtHIrFSN3mYJZWUbBz0q54V8b+AviqdY8HWmpWMmo29nG/&#10;iDR49QinksvNz5TSonGHA3Anhh6isH4bS+L/AIefs4aBpXxytdMuNa0zTyPER08vPaGKMkyzZPze&#10;WYfmOem4ivBvgL8KdQ+CX7Qhv9F8WeHdf8P+PPAs0Ol+MF1D7Fe6xas7GxtSCfJmeHf5aTIQ/lqo&#10;I4zXnUcBh8RRr3naVO/I1tPlk29dtFt9p+7bRO3RUl0Sve/ddG7eTfTbZ63ST9m8C+Dbv4GfDLw7&#10;8FL+y0I2smoTI2o+Gbf+yLdWeRpEa3gzIquScMisFJ3FQAcVmW3gD4T/AAeu/HHg74Z2lvo8V1DH&#10;4g1zw/pNi7y3Z63TpC2Yy0oHIiAy3bJrK8YaP4k+HXhjwh8Lfh14L0/xEnw/soZfF+h2fih4tZ06&#10;HJMd3CJN3nr94kMcscgV7Fpmrv4o1yTWLVvssUMMP2aS4jCzHeNwOccA9CvrmnWrVaUXVcm1UblK&#10;zSu1NOLlH3rXTulZaO8W1vMfZyty9NPlp+DsvJ28tPNdA/aS+F0v7SPir4I+ItV8VW7eH/hrZ6ze&#10;adrulrHo9zpcrD/SkDAtLKN4hkGNq7CpGc1i/E/4D2/wk+HEPizwH8UPGVra+D/iVH48tLibxLJc&#10;gW8xZbywzKHzZvHI/wC4IKp8pTbgV6D+0BH4c8IeD779ozWtPeaXwxocseqQ2VotxJd6a08bywgE&#10;ZwGHmYHXDcVk+NPDvxJ020svhte+ItQ17wf4m8F3Wkat4j0uCOC+s7+V/wBxeYQbUjMMhj+UYVkU&#10;kcmrw9aHNTq0Pdi7KUZO6k4RXPb3UruLem7U1FXdyOWXL72srvVXXW6T18kt7PVaJtGxqNj4W1nw&#10;n4g+LNz4qe80XX7E3OiXkfyvo9nJEFkEEgXeitgO2SRkZFZ/wO0HXdJ+HNx4a+KOk6XfNql5sh1h&#10;d1zb6zp7RgQvKxUHzdnB3DryDVy/1Hwt8HvBnhv9no+Kja3k2ixaXoF7rNq06XXloqETso27z36A&#10;54rX8Qw3FhqOlxafKJrO4jMF5ptndL5U0RCr5oU9QpHReQDXH7SfsfZq/LJ3i3p7sdE1olr13vJa&#10;2eptyxu0ttu/3+f+bufPX7ItzpHg79qS4g0D4TfED4e3vxGsdSvfFHg3XrUNY2c+mSRwW13BMvCJ&#10;NE3yxjO7bknjFXP2h/Dnjv4N6v8AHn47/Cf4x+IvD2qeI/DOj3cdhM9lPpcN5YyxR77VJULW7Twb&#10;oHDAoTOWzuwR6V8OvH3xm8LeK/iN8OvGOh2uqf2XrEc3w+1Br4QpqNvcJuSxdn4SaLDjPRht7muZ&#10;/bZ8LeKP2ov2Yvid8If2fLXSJvibpdrb6edN1qNPKuY3likuLSUvjMU0KuFbI+dVIIIr3KeKlWz6&#10;E6qiqc/ZRm21OPJzwknLmV+VLki+a7XLZtu6OLl5MK6ivJxTatdO/pvu+zt0V0jtPGsWjfHT4Nwe&#10;LJNFW0tjpoubXTNRjWC5sNQjAItmDAqVDgrg/LkAjIIrL1n4tfFfxf8As16Z8Wvgl4R0XxB4lm0/&#10;euh6tdfYySkmyWESZ/dScFcn5QeehrS8D694d8Y6H4f+EvxU8Nr4Y8SXnhlYdS8HSX25kMCKCYZk&#10;b59uQQwJIDAHkVwngTRde/ZA8X+F/gvq3iaPxV4X8beMLmDw/NfYTVNGjMXmeQ7n/j6jDKSZDhgD&#10;znrXn0aVP2bp8t5wk5xhK7UoJS50pJ2fwp3TXMk7NtnZOXLKydk+qtvey3vvfzTtqzu/An7S3w/8&#10;V+CrhNL03UtP1DSmuovEPg/VrcS3cM0Ee+aPliHU87HB2uOlee6L4G8B/tJ/EiH9pzRJPDHjr4U6&#10;z4ZsNN0zRrixWebRfEVndSwm7QbdoKwzSwswO+MoQBg12niLwV4X8Y2XxI8JaLp+kzape29zCy27&#10;J5nlTW7AD5MHk8bSc815P+yn+w9qfwG/ZN8bfCH4FeLf+Eeb4gad/bPgjTdTjmkXwtrAtEVg+/JZ&#10;BdIspwM8tkGurDLLaGGq1aVV0qkpQik9VySs5PmXvJx0kna7jGSbd0njU5udOUbxSu7Xu2uluvVq&#10;70aXqfR3im2b4ZaPos3hfWv7P0+yvvIZL67f7KtswwELEMVKgKE6DIxnmvFfgr4B1r9jLw5o/wAP&#10;vEfxONnp01vr+t+ILVoWure4kluXulkiuAokV0DlmBUlgSM8A1Je/D/9qP4keMNI+I6eM/7JTVPg&#10;1qOi/ETwnc37S6efEmxEtb2zAU7P3gldnH8G3jOa0vCeufG/U2+Gfw5h0/QfFd74Vt9OHjjWryDm&#10;eA25ilmUFg1vPuG/awIkTPrWdKlKhhXS9rCal71RXV04qaV201dNys9b80WmuhGpzVbuDTWl3bZt&#10;rf5KXzTPQFmsfjDrmqab4i8GabqnhePw3az6LqsNw/nXYuY8yqoGCny7SjqQwPoRXi3jbwjdad8R&#10;/Bmk/EfQF1vwZ4J1mzm0XVtY8VSrrGjX80WxN0g2u8gztG4nehO4HrXU/s76t411X4zeJvib4G+L&#10;cmvfB2a0ew0Pw21lF5ukatBOyXUO/iQrnlF5XHAruPiF8T/BPgHTINf8XeGZr23muoLi/wBSsdFa&#10;ZYyh+SSTC7gU45P3azpyrZfjXQpLmvFJJOScW42ktbOM7NqSWl20ro0SU48z2unZ26PTa6v1T3Wj&#10;PMfhJ8W7jRPGvxA8O+Nvitr8d1oFnd+J5LGWNbmx12yNyPKvdKkkLtsTabSS3ifaJTwqlgT6F448&#10;ZtYT6b+0nZ3smp+B5PDJbUPD9roYuL64uWdHtpoxjcDD+8Dx5BU+4rIf9n3wz8MUHgzwF8IdPuPh&#10;u1tNrEEFjO7X+n6rPqEd3KEViS1rK2ZWjQhVZMEdKg+EP7Ouj/C2w1/4T+HfE+sav4V8Ta3c69Dp&#10;eu3kjNpsN1lzBZy8MYxMS5jfkBsc1piKmV1pvEQbV2tLR96DSUtr8k+qTva9lJ2TajKs4RjJa2d/&#10;J7WfV3Wz02urJq179mPwlafCnTvGWmak1l/wj/iLxhLrXh+ZbRlWRLtFZw4ywLeZk5GBzzzXN/Gn&#10;UtV0/wCKXiSz+J/gnQPFHw40WGyvdQbVNNVrjTIXO6eUPuXMUGxJCw+ZevavRfAnh3X/AAncW8kU&#10;y3ehiyUqtujKlrMu7zjg9Q+BhT90jjrWa3w48D+O9NvdI8SeIW1ez1439vrGm6gfNEtvdRbJIEbA&#10;MahP4R3rCni6azCeIqu/Mldpa9NVa3LO0Wr33d9t9ZRlGNoatLr5aL/hyf4k+GrTxC1rq2jWbalo&#10;+veG5LW6uNDvlW+l08qJEktNwPnP93jdjY7H3p2v+B/h5d20fwoHiTUNHXUtOnZbCK8mjM+n4AxB&#10;KjfupI/4dpDAZBGDXiKfsbePPgT8WfB//Cj/AB3qviTwh4F8O31r4T8K+K9TBu/DzXADPd2V1gfa&#10;IxGvkNbzAkRkBD1Ney3Mni/4qeAdHTw/dR2Or6lYzXtjrFmqy28V1FEFiLjopyx+7xlT1FViKNOj&#10;Gl7DEc0NXf4XF3fK5Rd9VFK9lvdRukpOKcpVKfM1buutte2j76emj2t/BjX72fxX/wAIR4g1pdVv&#10;9M0WC6i1vT1eOG9tmzGpnhYkJL8vbPQnjNc0dU0jxnqeteBviHDI803iZ10lde0kyR2zKPma3fI3&#10;Rsp24yCdxHNavwK+MmteLPEutaD8RPhrd+GfG2gW4k1LS7qMYvrIHbHdQSr8kqOylsA5XOCBXlvg&#10;rW/EnwT/AGhZvhlrusXmseEPiz4wk1Hwyup3Sm78OXSwebNEN3+sidh8gGcDNXRwtT6xX05ZxipJ&#10;JrWy5pOLWlre8krKUbpPZNuXNJdU+q2vdW+/03XQ9g8E/CQ/DfXNN8N6R4skn8H2t40uj6Jc2rXB&#10;glY7jH57sWVUORGP4VbaelctbW3xm8C+GtW8XRfEPWPitu8WSWdzpNnotra3mm2dxcCOTygB80lu&#10;pG4OcPEhbrgVraL400Xwr8XfiI/jPWbHS9C0HXdO/fvdDy0kuIEIlbk+WWdgpBA5571N4a0W48D+&#10;P/Gni6x+ISzWPizxFBq11YXSiVIkghW1uPJkQ8b2WMjPQqRjmsOatGUpVbSuoS1ivebtJrmSupcs&#10;7yaabtr0tcdUn/XTR/LruvLczfE3/CTeBJ7r4L6JrWoaLDb6fbLp/ivQbFALa2knYeY0LK0Y8rGG&#10;/hwwzjPEtnqPxi8I3Wnt8Rbmz1a+8N6XcvN4s02ySOwv4Zm226yQqTLBKRtLMilOpHFZusa98X/D&#10;Xxpk1++0rQvFHh/UNJgj0O+sZDHdRwvMwkglQkiVCOTx97pVjxT8SofAXxQ8K/DDw4l5LrHxNuJp&#10;bG+ks2BtbaJd3lmTH7tYgOFcYIOK39nUkoxUYyvFybVr/DebvvG0eZtPS+qjpcjmUIpyflr32+/8&#10;H1vZGT+0X8TPin4L+Et1+0b8P/DsGp+IPDOnRTJ4cEj3Xm/v40ulgCDdIDEXZSO68iu68TS28Vtp&#10;fxm8DeAdP1i1vNNt7aa3mlW1nhtZnXB+dSDtLE7Tgjp0riP2hvCnjPWPF/wz8Z/DLWb7w0tnrF3Z&#10;anpdzoCPa3SspEc8uCHixLhlZcghjkVv6D4+17QfCNhr3jzw9No+tauYRr/h+8vlkSzvTKYGZdxC&#10;/Z2Cq6gHJ3g4zRKnGWDoyppNtyurtPlbsoNaaLlclJN25rPVoKcuaTb01slp9/o07eXzuM+K0fjr&#10;wr8StL+NfwY8JWOrWml6vLpPjzR/tSQ3UsDtHuvoCAd8sROGhcjKZIwQM1v2kPgbp2ma3J8d/g38&#10;MI9a8aLH5GoWcNwludZsJGUSRTStGzGNB+8Cg8FcjFdVfyWlmdQ0u1sboa1/Z0l/fLY3QEryTHhl&#10;LcZABALDgAVuNrmj27WesWnimaKS4t1tYY9Tn2Q8EFic8GQ/qOlccMXiMPKnKmvhTi9/fjo7Ss9t&#10;XZqzt5pDULpd+nlpb7t/k2ttF4D+1l8H/iz8T/CkOofs2DVPDfja31XTP7B1e4kD2lxFAd7RXE0B&#10;MgtX/wBWSRnIGRivPfjf8JvBv7Tvxq+GP7XGqHxx8O/iP8JtbfRvEF9bzkafaeU+54GglKrNBcF5&#10;VFxCdrI+HBwMfRU0fgPxd8WNT0bwr8Q5tK8Q6O32fWtAt7xmhmhZQ6748jax6q649Kp6f4H1H44/&#10;sk6r8K/i18WtQ1hdYhubO68YWtitpeWK+YXjfyuQDGVVT/eUe9e3g82rYOnSu+W3ut2fMoVYuMk7&#10;pxnHlV1FvV6q95JYyoxlJTlqk1JLezVtVr1W62bttrfpdZ8H+LdbbTLn4feMV0WfQ9cjvr6xsoNs&#10;d2rOXktpI3P+raN8bQQVIGPSr/iyw1J/ihY6fdaVefYrxftdjqNlqRijgu4QdkciH7+8HBX7rY5H&#10;ArwL/gn541/bisvgRJbftjanpera5qHjK80rQvEVnGLhr2Jjttb5lhCqLfcAuBztTJwTx7V4O8Te&#10;O/Gto3gv4gWlnB408NgnVJNDmJs5WOVSZA/K70y4RuV5GTXlY7B18BiqlGU4TVNuPNF3Tv8AaTVm&#10;483fa9mtTWnONSnFq6uk9dHqlpZ7NaXXR/MreJfCOofEjwBbeF/G/g7UrRr7WEfW5tP1aWFrWSKQ&#10;Mk6PE4YoQoBUEA5wQRXEw+PfjboHixfBfx4+Gi6poeq60iabrPguKa4iSNpiEF2kxJhkQBGLIdhy&#10;SOlekeBPEniVNDuNE8eJMiWF0/l6sroQQDlFZQTkY4J9c0vhDx1otl4sh8NeIvEVla3/AIlhmng0&#10;W8m2zTurYPkhuXXbg4HTrWdOtOipwlTU0rtWb063i7u2i1v0Svrqaf16/wBW+WnQ5XU9V0fxHqus&#10;Xfw48TaldX3hfQdSu/Dul6k00NvdTTxtCQsnAliMiCLbkmMksOuawv2T/Hnib4k+KLr4hfFT9nlv&#10;AfxKHgmzTWtNt/Fn2y1uLCSRpIgqAKvmBgcuy71JZCSK9B+IPwy1K3+D+o/Dvwzra6PJNHcRaNeW&#10;EbeZApUumDnKuJME4PIGKyvDlxJL4r1rxFeeLJF1rWPCum2c1hcLtbT7tYn+dARyjO24jkAito16&#10;FTA1IwV29E7y5kk43T5bRcZXlJ3Ts1vd6yk+a7vovzvt18nd21210o2MGg6RolvJc69e+FNTGoNY&#10;WN1p2prCr7pTIS0ZX7OX5I3MvzeuTUXhLxL8XNS/aU8VfC3xD4btJNP0nT1udH8baXqCeaDIuTby&#10;2rLlH45ILKQeMdK0rzTNJ0j4dSeB/iBp1rrupaxoskUkN5OscOoXCDGwH7qMzfMD2OKxvBVp4c0r&#10;QvDvxG0/TtS0rWPLisfEFwk6XE1r5WVK3Azh13YXevPSqXJKnUk48zd0m9bO6aa1UraSVmmtdruy&#10;NVLfT/NP8nrp3188L4keO9W8feIP7Y+G3xUHhvxBcTWnh2x0/wAXeHPMtLO6SUzzzRhmjeRiI8ME&#10;kPy4OPlwfX/EfizxdafEXQYBpEN7o99ptzJqFxZurfZLlUUxyxZ+Z43y445XAzXP/G28XQbq1aT4&#10;WweKLfxBqUf9pNHCd1pbhNks6nB2SrExZSMFsEA5rP8Agbr/AIc/4VpeXd34U1Kx0zwl4mvNE8O6&#10;heXRK6rpyuEjvYyCf3bDCjPIKms6qhWwdOrGHuq8Uvdv7ytuuWTs0rJp9XreSCny6x+f5X382ra+&#10;mzOi+JNl8Kr/AELXL34lJDb2sOmq19d3MgXyreP5zcKeq4P8QwRzVHxKbKTRrHUvAPj64WeRo76w&#10;nsfKnjaMxgxq6SclXXuuCc5q++n6BJrV9H4U0bT9S+3XENvrFnql2Ghe3KYeNUfI6cbehJ5rl72D&#10;xLovgSbQPhP4OWG80rxDDLNpuuXSkw2RbLxxMvRdgwqHhRgDiscPFNRjzPRrSTXLZpLVO9tV6NW2&#10;2K+1bvb8/wCvxuKNW08+PvDvgH4j6hbyXuo6hqN14ViaEq1zAsADrlcFSu9ievb2qr4l+KVr4a8M&#10;3nxSbQ9O8M/ECOGLwlY2fiuW6OnyahPN/oETSwKS1vK2W81QSC2CQc1qaz4e8N+Pv2mPCPxSu/t1&#10;nqvgbw5epYeH9Qt1EBS9CB7pXHV1CCM84xnjNWvFXwws5vBeh2JvbqHRLPxVJrGsrJfea0TfOYhE&#10;0mSqLKykJ2Bx0rZVMGpUlUvqk5LZbzbiujUly9NZPRpKznmlLR6W00etr29LtX7679UZvjHTfCFt&#10;4Y1r44eFfhnDa+MdIVX8SWsd89pPdras2U8xFJmi3hzFvG0hsnGTTl8Y+LNH07wj8R/DHw20WLw/&#10;4gs1n1zT5L7ZeJLcfdKsqlJcZ5HH4V0K6V4+1/w74rtfF2rabNa6lCIvCuqWceyYWskQVhP23by2&#10;B0wK8s13wb8bjptr8P01v7U3gbxBp95o032gRNq+lmII8TY4bDZHvirw0aNdclSSdn9qUn7rikkt&#10;vhk0ls4+iZXkvL8dH+ab9N9D1TxL8MNA8Tabps3i/wC1tfeEpJr7w/qUdwxMUzxsrB0UgTYQ42MC&#10;OhHNYfg7wR4utPhboN34Z12xvJbS4WTUJNUtW3XcG1gWVz8yyBDgA56kGoY/irr2leKtY0/4r+C7&#10;jRrGTWI4dA1awvhNtLxHBdVHyYOOuRmr/wAO7vxl8P8AwpD4H8WadP4ikaRv7W1nS2R/NWVthlZB&#10;goy5y2Bx1rCUcZRw/LKSeqaV00002+V7aN6pNWk9uqjmjK/nb7/6tv8A8NxXxPt/ipplxcII/Dd5&#10;4b0/xhY2nhu+ttPM9zpGnko86XCzAqZQ+3ZLGQEUnjPNdV8RfiDdXPjA+A5df0Hwr4y1hpbH4byX&#10;dyJVusL5nmoqgOQAvzxdhzk0nwi8bxXV3qvwJ8caFebv30lhqM0eP7RtlXlwTyzxjajcZBIHIryb&#10;9q/9jG3+O/iX4S/El/FVxo/ib4eeKIb6x8Raf85W3MvNpNt5CGPoSOvXNejh44WpjI0cY1TSUrSS&#10;vduN4trqpSjaas/iel7kVOaMVyK7uutnZ2TfqrN26u/U9m8aR6YdJ0nR/iPpcvh7xE1tdS2994dh&#10;EkE8qxAzsDsIVXxuAbDc9SRV+1+K3w80TRdHt/E959kt/Eaqv2fU7hmWTbH8xByQm0AMwyMZ9as+&#10;Hda+JCS3N741SO6W/wBflGlwww/8etpg7Ulxxk9j3zXJyXXhG7+J+ueBvFvw1WHR7G1iubG7uNLE&#10;1vJcywvJMsXBHEcZDDpnAry6dONROE02opv3Zedvdvro2tNdm1YqUvdvtf8A4e3/AAxgfsteGRYf&#10;s96h4g0/42+IvGFt4g8f3GuR6peXFvc3UMcE4V7WOWNAJodkQUK4LBSV3cDHS6P8SX8N+GpNaudZ&#10;XWrXV9cjH9peH9JkkitZJZhFskiJYxL93IzhfmPArmf2Q/HHws0b4eeDvDPgTSI/DeiatDdXXhvR&#10;LjSJLZbeN7glEy3Cyvubch5LE46VveM/Bej+J/jjaP8ADTxZeeF9b8ExrrGrWenOi2euWl0Hikhu&#10;oQRvH7s7X42t6134yMZZlXjXTUeaUrtJaJtJOy01UY3V0numtSrezjHlWmi+Wid776JX69dXoFz8&#10;OUtH+IE3w9i1pbfVLnfe2OpRlre8bytsj6bKrBohjO7tuFaOjQ21n4U0Xx7ctrWpWfgmMz6bDHMG&#10;uriPydux+VMmORhu9ct8Mrm90SWa20O8+0eHNHmuLKHS5Lgm6tpJiX2K2f3wkDHGTkEcGtxfFnhy&#10;f4d2OhNZT3Ml35iXFu1i32pLdCQN0fWTy2xu5zjms60K/NyNuWqV+tuWzv58q79bJtWYWlGP3f8A&#10;A/D8NtCv8EPCPwx+H3hfTNI8P3+pQyI91qPh2XWNQBcSXkplmAl+5nJZWQg7RgDtXdazoeofD/w/&#10;qvi+S9t7iSfVV1HVpJrIFmhAC4Qpht6oFCkk4x6V84/E34M+C/DPxH8O6x8OPCeoahpdlpM0nhax&#10;03XZLe01O7u5VS7tmR2MQJO1kDDIfJB4ruP2H/2hrD4hfBzxXo9jqGp6p/wr34ha54TdNduElvrg&#10;wS7oTMVAVSVYqB6KOa6MwwNaph/r9ObnFtc6kkn70pNLd21Wt/tN72YKUeble+9vJNL82uh2UvxB&#10;8P6KmrazqNrJeRtPaW99HaWqxsskhwjD+/nPLH+73qH40ajaeF/Aul+ING1y1/5D0EMmn3l8LW3v&#10;45WMUkWcAiUqx2YIJYcVJB4qvPC/xfuvBmp6T9qsdesY7+YsqBdOULtxz/rFLYPTg1v+N/DfhXxh&#10;8MW8OfEvRNHvLZ75fLTUox5DTA5hkyfuOGwVbPDdK85Sp0MRSlKLs7N2d7pq22mq1XTprswn71PV&#10;f1fVf1vseQeHP2ffH3wn0waL8NfivNrXhvQrPUo5rf4iNaXUmlqyGS3jSZYgzxI3yFZDuKsSScCu&#10;j+BPiLUfijq11oUviLwvq3hCLw8kWqaX4V1KG4tbXWPLjSe3KEC5jQKfMX+EBuTyMUtF8Saf4H+E&#10;lxqHiT4e68zavr0WleKvsentdy2S7yjXkwOd8ICruYA4DA9K2Lf4IeDPBfhG48QfD/TtO0PxDqdj&#10;LaW93aQCNbhHZVjiLrgsxEaLknJAxmvTxFf2kJqu/fb5Yz5Vve8pOz3T2ktUrPrcmMVrrdet9bde&#10;rve999tXaxk3fjfVvhh4s8QX/wARPg5JqUNlr8Yj8ReHfD2Lq8tGt1/0gqG3zRxECMlSxXAwOK4n&#10;Q/gg/gn9q64+Pnwr+J/iKPwt4+s4bzxDo8nhuG5tY7pQAJIpgqzIxTqjEbTk89K9Fl8ft4m8L2Xj&#10;H4b2+oXFj4f8Qv4a1TSfLEjWZQhJJ2LHeABnuSQR1ra+DWi+FPEPwwh0rSdZuIbKTXJP7LtLqQPJ&#10;ZKHP7lGxnrlvm+YZxmj61VweHnLl5eZezmt1bzi0+WScVJW07Wtqcqck+sdrddLaq9nfRrpfXdI5&#10;j4X+OfHvxCsvFWsW/iHwh4stzcH+wf7HdpGRElO4Oz/vUnRc/LgAN0rR0Dx/8Jbbw3c/E7xb4qOh&#10;Wdtow1NfH3mx+Qtv5ogYTXCErKUl2oyyDOTXMfDKygtvEGtfGvwh4CsYb7WvEFzpvjDWre++z/ZF&#10;sh5VtcPAfvzPnDOoGQAWzU2hfBjVdO+K/h/wRpU0dn4Xtf7Su5fDjWqLp2po9r5XkyxhTHJHJPIZ&#10;9uOGXcOaqtRwntqkZPlS10snaMfejpdXbSSbik0+ZxSaRK55RVlZ2697d7LfR3t5WfS18TfDPif4&#10;XeDbTRdK+KWn+HfE+satG3heTWrNLvT9Smik+0GBY0VViluIRIdyEOpb5d2MVneBP+Ff3Xjm31yD&#10;wXrGg33jbVp59X++Yp7xocQy7xIVGFGAuFY8EgGrPx9vPGHiy2tPhHBq+n6XrmnzSXXheTUrUNbX&#10;1xaOm2RWYH7gP3VIkArB8MeEfjN8ZP2SpPhZ+0P4qmk8X/8ACazf214k8C3Bsi0ltOs0RhJGdoXa&#10;m1vvAEGtqMf+E+M6s0nOVpWdnaV7SSSXNBcqdnJtSWlru0vm5naLfb091Oz7+W2nR3PVvjfLrOh6&#10;Bp1yJdQsbPQrq3uRIumrfGTZjdgAFwcZB781l/Hnxl8M9a8JaNq+laJpN9ql5N9n8MpqOmwt5Fwe&#10;XTEjKyqy8sqsMkDIOK2vgp8efCnxE1Lxzc2njmzuLfw/qUOmXVrcRtbXVpcLAPMWZXxlmPIYcHPF&#10;A+Evw3+JWlw/8IrqEE2lrbiP7Hb3iu8E4n8x5dzAkNxt/EivHpSWDrQjiYuLpvVpWT5knZ3Sd9er&#10;1V1pfW/dnG61Wj/4P3bf8EyfBNz8OdH+M3iT4O6t4dW21PxtpavqN/Pq8Dya0YrUJcf6NuLosauE&#10;3FdpzwTXgnwqm8QfsWftA+MP2U/i39vh+FN1YrN+zvreoXjNa6es67JtDa6jUCCQy7jEshyqgEMc&#10;1618JNb+B/7RPxP+IHivwL4gvtF+IbWFpYahYa14bjj1Tw5DbsYx5LMoMtvPtLMAxVi2c9MdfBqG&#10;jftE/s5603hv4oaPqtudQuFi1TT7EXNujWsmBG9uzffUqVZcg5HFepHESwMp0a8JOE1TjUUuZOE7&#10;JxqRdnayTirfFDnUUoyVsJU+eUaidrJ3ttKOq/C909r903fh/gD8WvjL8PfjKvwP+Nvww1htB1JQ&#10;fh34ttZxqA06BYwZbPVLkMX+0NITskxtZcfNmuZ0vwjpfgf9o/Wv2I7mGHxP8G/EWmzaj428P/EC&#10;O71C6j1C6k82L7JdcobaRh/qXO5GTIxxXpH7OmvfEfxloVrY/EO60XWrjTZo2h1LTLGS0/cAkLKI&#10;2YlGB42EkYFZ/wABv2h/hZ+0f8XvFF7p3g3xB4Z8Z/D3UZNP1zS9V09o476Bn2peRnG2YEDKtnKj&#10;iiVSrSrYmpGlpGCUnBvlVS9qdRJ+9F3e6s1N30u05dOEpRg5Xbvvu46XunvZ2b+T3uzntfi8FfGK&#10;68Cx/Cb4taTpN94N8Qzw2+l30Nu109kkbwy28DsG228iL8sjqRmLPXp6b+1ZpVz4u+DepQeGfF1/&#10;YrDPb6trFjo+k2t9PqFjE+57by7jEfly7drMcnGcda8n8X/sj/sr/tL+K1+PHwhePTda8GeIHS58&#10;QeDZHg+0WjKTd2T+VjzllG5GQE7WYkYOa9K8PaafG3iDSfib8DvipNJ4X8N2t5o2ueG3uPNj+2QR&#10;7VR2ZS25D8rKTgkg4zWeKlh4VKFSlOS9lduNSCXLJtzUHJJ35vsuSWt27db96VKXOra30belk79G&#10;le11r+OvC/Dzw18MIfhHe+CvHfgnR9P8N+NtUt7Sx8JeMNDsYbG+LESPamygKwiQA7Qw5bAJyRXl&#10;9z+zH4+8H+NfEHgex8fePvB+k/D/AF5R8MzpljusdW8OXEizX1lNG4eOeGM5iU/KypwBXR6d+1L4&#10;Q/as+Fnhvw78afhKkNv4u1i40zwXr1sGe3h1qAMJPOGzfYyoR+6Y8tjd3r0/4yeC/iV4q+Cuh/Df&#10;4f8A26e9tdUsbRNQm1CV2tRGMSPdNGyyNE4yrEZzuBIOK9NYjHZbinTr+46knzKVpRjZ8vPF6puy&#10;lCaavrJb2Sy5adb95B3SaV1s1pbVdum/uyfSTM7XPFuq/Crw34k1caT45+IXh3xvqH2TQfAmg3Fr&#10;DqFjpbwmOeTTBmKR4UBMgAbzUHIPFc3oHh74Q/GWeT4l/sNePPAfjpfBVrp3hDVPD+tSRqfDVlFL&#10;500dtqEaGaC6K/eR2aGUo+fmJJg+DGt/Cn4u/ESX4FXXgqTwrN8O9O1bwnbaP4k0uW4w17G0f23T&#10;dRkOWg2pICMglW5IxXn/APwS9/Ya+H3wH8KeOrj4V6Q+mx+IrG48K2GuM14twl9CJFvLm/smla3c&#10;Gbb5MsROYgFBGSTXs8Lg8DXq1JyhWhyWjyrkmpu3vWla6pxUuam+Z3lrIzjUlUrRcbShZNa3d1dL&#10;pZqzs3e6crXb0O2n+Jt58GP2gvil8AfhrceB9Q8fG1g8d/D/AMJxxy6fLe2pjZJLOR+VnclHcNGc&#10;kNggVJ8GPgT+yn+0n8C9Q+Mf7J13qXhHxFrV5cazqX9j+IGiuIvE+M7boyF1ISYFPLkUrtJ4HWvm&#10;/wDaz+IGufst/tC6f+098df2ZryPWfBfhWPwrN8QNJ859PMW9Y7PVbfzQRGwLSeYh5RTgk5FfbXw&#10;Hl0zRfAE/wARLjR9OhXxNpC602saHo0UUd0oXez74gBIXHzDI3DnNdOb4etluWUcVh5S5qih7ykn&#10;GcopKcXGLalG3LON7STlK9+bSsPUUnJTkrxVk1o4q/uvum4pNp9Y3vfmS5z4W+NdY/4UPeWX7Q2s&#10;vrl9ca4lrrCeKtUtIv7MumkQSW8M6/uwFlwYFz8zYA6Yr1C38JeHIfHup3PhKLWo8SSvrlpoPiAW&#10;iR6hMY2ke4jUhmncIrFjkAZx9858R+I2p/FXVfEPhPxVqH7Ougat8H9c1pdQ8XXmva/aLJDIxBgm&#10;MLDa0UTKJA2d2WHQ0nx0/aA/Zy+APxm0j9oC8+O3h/S7zx74evV0e8uNWaG11HTo7i2ySiqyySxy&#10;YUSnB2MVGQDXj1cBWxla1Be9UU2ow96Kkre41B+60oybVr2s9dbdlOpKVa1ra8vVe9ZOyW7Ta6N7&#10;Xu+Wx237XHw8udO/Z5b4avZalr2gaveQaZraqqS3MVvLIE+0736SRkh93cLjvXkHw48E/CH4ifs0&#10;6b+xx4z1e8bxx8O2fxP4TuZLu4t7t1iuXVLuBnJZX4KtECwGePlIr2k/FLxRofx+1AeLNCtbzwC3&#10;w5tri4vG+a802+RsyRS4/d3EDqdwkU5R1weCDUN54J+FHjnxtZ6no99N9l1LTRqGl6xHbLLaxxbg&#10;zRLKOYJCcHaSAw6ZxTweMxGDwcaNS61VVTj/AD26rvZtSWl4+STMalGFaSdk12fbr66aX/4JsTa7&#10;ZanpXg3XLr7RY61fTxSSTQMkc5k2/OH4AkVh94EZzVH4waZL8RGvPDvhmzeLVrfT5Ly3aGEJvmi4&#10;2HsS2c7W6j0rP/aO+FGt6p8M11Dwpq7Xtxpssk1jDHfNDND5o2SPBKoJyFO4KQRuFYviPVfEnw4u&#10;fDvjK2+IrDUNO8Iw3OvXV9AqjWo4MbxJGSNszJkFlHBwelcuFo06ihWozXNeSSd9GndLvy2aXrtf&#10;VraOnu2/rQ8v8L/FP4PftCfFrxV8GfF+m6x8OfHGiafpeoQmGGSzuv7YZMJqFvGwKSqNvlORkMCP&#10;w7j4i/Hb4p/CLT5vinb6H/wsfQPtKweJLHStnnRWCxhbm5UYyzo4YlOcgcV3Gn698CfjhH4B/b3+&#10;HGtabfabqWknS7G/ktw4urS4uAVgl6mGaG4VhnsS6ng1l+Ev+Ea8G/H/AMTfDr7F9hkubtL2xheN&#10;hCXdcyoCMgHGWPZgc4616dTFYepUalQlaEfepyu+WUWo1IqVlKOylu+W9nszGlHmhzKa12a7fe1v&#10;9+/dHcSax8ONc8PtpXw9+IM1nb31vC+l3TRlo42mQGMfOMHK446g1z/jvwX4w1j4X2OjXHiVJNU8&#10;Pak0sk/Eck9uEO4gtgK6nDqexT3rnX8R/B7TvjLqfwhXxh/ZeuQ+SdQ0xWEsI3YaOWS36xKRgLMn&#10;y59K9H+MWm32lnT/ABnofi42832Q2c1vKBNZ3QY/8tYzyQ2du9TkZHavH5ZYTEUkrrm95OS1emmq&#10;Wqkm9vJ6M3jrGz3PHPFFn+1X8LfEnhPx18OIl8XWsnkXusWdrcBLW/sNo+0mMciOXA81dpILEjoa&#10;6L4j6f8ABL9rDQtM8W3nhq4Esr6fd2FjfwNZalp90XEkUsUg5SQYIbaSDjDDBr0uy0HxDoPiuHwj&#10;4Y1GHS9FHg+N7GwhUD7HeRyDcEBH+rZW2lT6cVxnjvQPFqfFGzTV7azvNDhdH1SxupmhmsbnaXF3&#10;Zuo/eIQdrISCvPWuinjo1qkJxShUgm1OL5W1e9pLa/RWa10u00hSjde9qmtv6/Esa74a0K4+I2tS&#10;6rolxJf3GnK/2i4kGy4UdQrL8yOM9jjIqHwL4Y8O+EfC0Phux13Wv7H1SYbbW+3TeRcMTzHL1TPX&#10;nitTxf4e/wCE48M6j498LTSx6pDpMiWs1tI6SGIdWwuQ5A5Vsc4wao+DtJ1NPhlpFn418UXV9qWg&#10;ww3d1rGmw+V5ySfKrvGPlyFPzL364Fc/tJSwyTns4px6ppaNLVWTsr6PXTTYXKpB4ptzY+Ary2l8&#10;Xy3zfY5Vjn1OzVWXbJs8wkAfdOOvUZra+DPi7RfEPgaaHTRJDrenSLDq2iXUmySNlf5ZFDfeQ9UY&#10;dRVH4e6v4yn0vUfBHxv8J2epabdb9Kh8SaHIs9rfRzZCtIn37d8MAytwDggms3wVYatcadrngTTd&#10;MW61LwTpv9iXVrdRGO7ubQ/6mdZXAMiGMDBz9+M4PNTUpxlRnSna8ZJ3TXLZ2XSytdpNOzTa21RS&#10;knqjorv4Z+ANQ+L1p8fdN8MtHdSWUthdXVrHskZw4HzAfeYEfe7ivGfHXwd0Gy+KnxC8bfssajrm&#10;j+MdPmhg8b+DNNk8u31FWAkXUraCT9207L1KkbtpHWu8/Zy+Jo1/4OeH7hZmFvb6jcW+oLeLILm0&#10;uYGYOpSQBtxIyAeobgkYre8H6x4G+MfxM1m78J+NbW6vP7FgS6tVZ4Ly1ZXO3zYzghSOA3610Uqu&#10;Oy2vUU22qa5dbuNlNWU1qrWvZXVnZp986lONSzWjvdeXp5mD/wAJ34c1i58N+Fv2m/B+gXVjrmoR&#10;2mlapcae1vImpiPfCGVuY5XAbGDjcpHNec6p8H9S/Y503X/HX7PXjnWr3wZc+IroeNPD1vb/AG6X&#10;QbyePYmsWgc7ikMpR57fkMgYr0r2Txbe/BHUdXtfhd8SPCmrT3Hm/brF7iwluLfzLQ7hiZciOVTy&#10;obBPbNVta0u1ufFuuax8O/j1b6Vpfi7S7q1a2u0jlh07X1VfJu0LEeUdh2yQONsmR0PWsPjHRtFR&#10;cYSV5RabpySejSSlZ2vZpaSivNBKmvmvw/r+kzC8VftCaj8LfhnoeqftS7LCC8W3tb3x94cUfYmv&#10;N6pFeIQD5cUjno33A2M4q98QJNUubXXNc0jxxpt5Hq0lu+natpdzCt1aW64WYxSfx/MMlTnuK2vF&#10;v274KeDNF8G+I/hlp+teF7pV0/WraztS9vGwQN55gIIjRn3ZHRTiuavfCPw/8NJJ4ZsPh01j4Pvb&#10;BrzQfE0SmS3064Lb5IrgA5SMno46c5rOi8NK1SELXbd1yuMldPSLd4yVvhTd47LuKU47+Xr+v9XN&#10;fwfZ69J4y1b4d+KPjna3Wn+KPD/27T9Gt5Ps2oaZztaeCT/nk/BKn7rE44Nch4m/ZBsPjroPh/w1&#10;8RfiZ4lsfGfwv1iW98K+MvC+oLBqFutwCFRzjbKhVVB3DBxz3r1/w7o1p4p8EWmrzaJpOpTXujSW&#10;qfZpo5vNhI4a3nHLRng47deorz34FaL8RfgZZaz4C+JOq3Fzpumzta+H/Edwgee4tpf3sStKxzmE&#10;M8ZV+pAweamjjK8PaVMPNQqRasrRTb1g2rLX3Xyyjb3k7tuzKqU6dSPLJXT3/r+u5c0jwzLJ8UPG&#10;eqeDfi5qkGqeLotNu7jTNVsUC2V9bWv2c3UII+eKZUUTKMhWXIxmtTQr7WvG2rrpPxe+G2peH/FV&#10;jpf2mPU9Cvw8Nwo+SRYpF+9Hn5gjg43Vx/xUuLfwx4MsNH8Z29/quv6a+pRfDfxhpemGcQXrwFo7&#10;WVVbIaVG2hHwrMm3IODXefDf4l6B8WPhNpfxQ+F2qQ3d9p+mLbX+lupieC9VAk0EkZJaBhIrKVPT&#10;361OJjWWHVa11pFSta1lyx95WTjJRSakrppru5CjFWjf8b7f1p6PtrgaP4Fkl+Ft58OYtbuNa0uG&#10;dprHXNSkUzWUpfPzYwU2n8CK1rr4e6r4e+FMXgW+0fRt+oX8JWxO77M7bgxlhHJhY/e44B9jWTr/&#10;AMLfHOq+E/iBceHfCWl3F14u8O7l0WTVZBK14Im8yCTnaEJAXK4Jzng1z3wd+J2rx/sceBfik2hT&#10;eH5/C+2PxJ4U1K5ea6hKkxvbRvOQzMCPkBPzcAE1TjWrU/aU5p/vI3WnxSjdPR9ZJxuo2b1ug2mo&#10;pf1p/wAE7Tw38Ztb1P4vf8Kos4fD+m3WntDNrGi6lcFZbzT5FZBNbHG1mVwuVBOQSDg4rkdS8C+C&#10;vgF8dmnh1i58Lt4+vBYW4s2MtvcFA7xSTK3CyB2YeYMHBCnPFdJ4n+FHwS+MXijRPjhoEcOsf2XI&#10;ba+hjnPnRh1JMTpuGxl3ZK43AgEHgVDH4w8BfHL41afo3gn4o6TrX/CI6bfR+IvC8kytcruKKHnj&#10;cb1aMgFZBjv1zSoypxbdKMox5GqqttJXau9VrJJrmWl0r9Ub/odRZ6RqmmW1r4M+IXi+x1i8gijk&#10;lEcLQyjk5aJvc847d6xPD/wf8MaD4U8U+FfBGiwzLrl59vvrRrl4/tnmkpJvXojEEglcZ68GukW9&#10;FjBf+KbDwtbahp9vNDJa3UF4JvPXo8iHJwVHBHfFYXg3xtd+L/j/AOKLDw54z0m48ProNoNNsbd9&#10;sy3D53hz2PoPxripyxPs6koOySUn0V046Wjs7vRO2z6opW6/1t/mcN+z98JNf/Zpk8SaNper3FxZ&#10;Xzf6Ppuva5cXhtSMhkDyZPlbcBQOQOOa9R+H99pmt+Nbe10ZfKazsTtsTcI0ir5mzscsmB8rduhq&#10;54T1bw949kvGt5biTy55I/MurVkltpoPkZGDgZwRkHowOa8d+L/7Ivwu+KegWXxN1XxtrnhXxvoN&#10;td/YfFHhuaSzkdN/mZkSM7XGQh56lfrXVKtTzDFS+uzcJSsnJRcne1k2rptaWb31vZhyunHlith0&#10;Xwh+BN14n8a+N/iX8J44dY03xBNLrz6VM8EVwspVUulHykiSIIH5K70zwataB8QPG/wrt/EnxEX4&#10;qav40+G66rDZ2eir4feTWPDM+VUxcc3EABBJOSBzk123wu1/xN4v+Gvh3xlrWj2fi5rzRRDca9DI&#10;IptRC/KTJA3ytllJIz7iuW8T+IvjP8DPjDa+ONO+F8l18P8AWpynjTT7W6V7jTW2AJqkcf8AEi42&#10;yKDnaQQOK6I1quIqTw9W0mlZRlJWfLa8Yc15Qk7PltZ6qLTWjxqW5OfZp301330Wr9NPwOg+EXiC&#10;XT/HHi6Dwh420/VtB8ttQs9Iut0V9p16y7nQbulvI3zL2BJ7VX8UX9r4j+EmoeFNM1Wx8FfETxhb&#10;Tnw/FdSLMBqYhZvMhQ8H5EJZQAGAbIPNNu/hLpV/4qk+Knwd8Yvb3l5b/wCmaPfXHm6fqNr5mQCu&#10;N6DrtdT8p4IIpNNu9H8R/GG70H4u/CCGw8ReGbyOXwfrtvG9wt3p5UlZYpQBskjd5VeM/NtOQSDX&#10;L+5lU9rC75Um1ZcycUlaUXZSTlZysndXb6m39fP+tzd8B+KvF1h4M8Kab4409m1SPToluLzToCsE&#10;ziIB9mOF+YHCn1ArIfTvDXx78PaP8ZfhZrVrfalo9xeWbf2rDJbsxyUktZgMNFIrDg4I6HoaTwp4&#10;vv8AwX421TSJIZtQ8IXWoLHZ3lqySCy1BiA9vIjESD5sOD1G7GCK5b4s3Pin9njWfEn7QHw/+HGo&#10;aqup3VjF408I/wBprb21+GfZ/aFm0vyJOq4yuV34wecGqo4eUsU1TtGcrOOqUXzOzg07ct1K29k7&#10;J6NNZylyQ8lv3/4L/rcp6B+0x4f8JH4fXfj7w94ns9Oh1m80rUrrUNNkkk0S8IIjNxIB/wAezgFR&#10;KQR0zivSvGfx4k8NeHtQ+I3gfw9DrdjpeuW8XiYafMDKmnOnzXigjlogQxT+JM4roNE8ReFfFvin&#10;VfBF7pEkclxpFvcyPcIGEkTr9xuq71PBGSDXL+CGu9E0q6+Gvxtn0G4m1CSS2luNJ097e31KycmK&#10;JWQAhJDEQjLnBIyKxqSwtaXO6LTVm48zfNGTcrpJLa7V7/yu102V7199H5bf1f7yf45eELDxH4K0&#10;CWx0iF2tb21v7WRrHzoUiSQSBW6tGjZBDjlDjtWVfz+Dfh5rGofE74f/AAlvr7/hMr6O88ZWOn6g&#10;qyNKAEW6WN2CswUAnYQWA5Gar+Lfhr8aPgp/wgM/wn8Vx33gvwcbi31/StSkklvDp5h8uFY2z+/V&#10;DsJRuTt4OeK1LiC71Hx1JZ+L/DtlougakwSG7a+E1vqUZj/dTwcA2s6OcGN+CO+aqm4xoxUZ88Pe&#10;dk2m1zfDKN076Rkkm7Oz2uxScdnv+v8AwxX+NGh6pqPhG8134R+Bl8TNMsaa94MmdInurfIcyxbv&#10;lFwoAdc/eIxmrHw3+KNz8QdIudW+DPjCxvrrT7ARR2eq3WCtyi7nt7yNMtbzIMdOo5wa5PwZ8Rv2&#10;kfhp8bdP+Dnxc+HWnTWt1NLNovjrQ7xUt73TYxtEV3C3zR3SDB4yrDJFdB8Tz8MPgl8X9F+Mvh/4&#10;czLNrWsR6X421LQ4sCFJ12W13dxD78e/5PPGSgb5jjprKg4xWGklNyTlTlFqSl5S162stpJ+603a&#10;0X5nzRemzvpt1/IzdN1bRfHfhXVvhR4s8MTeENLkaLUrTXvDt+i2tnNODMtzbyKcNE0yupBAG7IY&#10;fNWb8KY/H/g68uvCPh7xja6r45nXzJb7WYGht9cS2m2sswQYin8opiReGGCRwaz4r34ZeHvir4k/&#10;Y98S6LcW+q63oNzPod3NYSGy1vQpbhvMsRN0S4ty5bOQdrqy5wRXoA+Gmn6v4l8Ia9pPjTVvt3gu&#10;f7Ml9lXe9tVh2eVeL3YqB+8x82M5retOnQhKEk1Ca5ldXT93SV3d2lJWkk91/NF20Wui1a6+ej/X&#10;+m2Yv7Tnh34RfFLw/wD8JL8UPDEf27wLI2oWOuadIXvvDlwAP3gCHcy8+hVgORWT+y78Vvi9qPgv&#10;xp8Mv2tTY3MWjWayaH8RNGh2W/iTSbpMC4Cj/VzpuCuo6HmvSNKuvCPi22vNX1DS7OW4vtUa0a6t&#10;WU71Tld3PAI/hPWuD1f4naD8I/DPjy3+NPhSTw7o2naz/wAS3UbHdNBe2DxqxuLdSPlZTndCMn5S&#10;QDWOHk62CeC9m5NOLjr70W5K/s+urbTSumndxuuYmVJKtGd7O+tuu2/3b/0+d+Gt3+1p8CPiDpfw&#10;Q+Jvi2y17RPMabwP4wBSI65p8Z3zWFyn/LO8it/mBHyyBCcg16NZX1r8YLzxpqVj4zs2l0OW2Gl6&#10;rZ2kb3mlAxCWS2kAyxT1RuCDkV0SeKfDPi7RtB1vRLyPXreOFLjSdUsYUlimWRPLLgf3grfMvBCk&#10;/SuZ8P8Aw1+Hc/jvUvjv8DdNsbPxFfWf9naw1hcNEbua1Zh5M0TfKxU/LkjcARzis6uKhiHKrUpq&#10;nUta8YpRc+ZNuSduXmSd7K1+ZcvK7JwpuEEr366l34XfFi1+LvhSzsbK30rxVbSapPYaxc2FwDHZ&#10;yxfxNG/zYGQCMZUnmue0fQo/jd4c8QeFz8KbjwNrvg28vNN8OTNdAW2+VOJdkR5ikB6Ed+K4z4hW&#10;nwX8AfEbwT8V9U1KT4T6tN4waWSeNoltNSvbjEUtldLnDGbAO4D0Oa9bk0/w18O/Evi/4rapbLZ3&#10;k0MUuqX8dwGja3jOBu5wQn94gEA8mqrU6eF9/Dprn1jo9JKVmtHySTi7NpPSyaV7u/ilbt9+/wDX&#10;r955j4/+Dnxs8X/Am10z4Janpvh3xLo80Mtr5mpSCK21S3kZikhOVmtnyAQwBwfUCvRLHVviF4W8&#10;G6b4i8SeFtO0m8W6gn8QaXo0Rna3upDGs+z+/Ezs5Zh91dpx1qv8ZfCXj7U/h7L4o+E3xGsYNUa+&#10;F7Yw6xEDY3sMybWspyhBMTg5VwdytggnFbXgKbxZ4a8UaL4F1XdeabdaVdTRyX2+a5tJE2ssPnYx&#10;JHtJGW+bgdazrYmVfCJvldpSdrNS2Tkm3urWtvqn58ytaV7/ANXOVfRfhb8WfjtL4n+GfxbibWvA&#10;8Nxpd74b03WlVVL4ZxcWpG4MrhSGAxzmus0rUfD3xg07T77xN4VguJ4LqS3kuDgtYShcM0Ug6ru/&#10;zxWVqGieAp9B8TfHjwr8JdNuvG+km8gku9HhVb64aMf6syqFZ9ybeDkjp2rK0Px94C8AfswN8cPD&#10;EV3JoVxCb7WrhbhY57ISN+/mJxjdExOQQDxzU1Iyr04KnzXi4wje11Jptq6aum3eLaV9V0J11UvP&#10;+tTS+Hz2nj3wHY6p8UfANx4f8VQ6peWSX0hHmeZAxCT+fDw0ToFILdRweaxfF3hXwH8Yvgd4q8Fe&#10;Ovgpc6jos2qLJeeHEvB5st5HOrx6hZyxt8mXAlSRCCMEHHNdZdfFPwR8Fvhc3xK8ZeLZJ/CMlul3&#10;J4ihh+0xRJIARI4iBIQggng4zUnh+a18R+IVj8NaBb2cmk6tbzWt5bRvDHe2EkXmCVM8SKyyHgdD&#10;wQDUxqVqdR14xcUpXi05JRcWm0ndNNNrS7lHR6X1XLTl7rs0/wAfl8/6uO0q+s9e8Q2+oT3V21nq&#10;GlpDdeH9UYGSxugwcPj+JgVPQ+4rx/8AaN8K+AtCmh+PHiK21S1li8TQxr8RPAds39paKAwBS8RV&#10;3XFoT8rqwbYDkete+eMZF0i5n1bUrWOHTYoHVbyBv36XD5XPQjaAcgno3tXO68NS8NeDPDGjya7r&#10;mtbrhYptVtIYy85EbbXugvyvFJwrMAcEgmjL8U6NeNSOz0aTtdWbavZrZJWd76XUldBiKSqU+W/3&#10;9yr8RPAnhzWH/wCFieDrsW15rGltHealZxu9jqcRj4a4RMENg8SAbhXO/s2fF1pfEmpfBHx74c0v&#10;wn4mhla60+3julZdetyoC6hCePN3Y5H3xj5h3rsvh74ttvGfwisfHvw5tWhmFrIJtEmBjYOrMrQM&#10;rAbXBHy54PHY1k+Jfh5oPxv+G2m+ItO06xm8SaRdLe+Fbq/tfs1xZ3ETDKEkbkONytj5T9KqFSPs&#10;p4bFJ2T5VL7UGr2utmujT6fDa1iuWUZaPb7jU1mO48HePobYeF/tGm63fzz6pfafBj7P+5EgkkUf&#10;fJkRgSOeRnNV/FHxm8L+F/iPdeFfETKrW9jFqljb/wBnyRzeTu8tpI5MbJMFlyoIYAnIxUXjGHRP&#10;HHizSNB1qbxDpseuWUnkarpl08P2e+gJXypVHMZIJZJPuMUxnkZu+O9IufH3gLWPh5pOqW+pTHRZ&#10;7S11SRkkubG42lRKynBK5AB6cisIRo3p+2T1VnrbrbmvrtZprR2XmVq9ttDmfH/g34bfHD4lfD/9&#10;oDwT8SbPTNc8Gape2tlOsPF/GyH7RZv0OMDdt9Rmiy/bR+GHhqDS9H+PskPhi68T+IptN0OSWN5N&#10;P1PBAjkSYrtUSAjAbByD6Vxf7PP7RvxTu/jX4X/Z6+Mvwm0aO4ufBMt9Lq2jgSQx6vayCKUCTHDS&#10;xESFGG5STyRzXcftQeLNFtLPT7KLwa/iTTfDOtW9x4s0HTbKK6uIbKRWAlW3kHzBDhjs+bbkrkjF&#10;elVwfJi6eBxUXKNvcanG6i5StaXLZpzezW+iavcwpSVSLlBWfXTra+vfdGz8T9J8M+F7v/he1npG&#10;i6lFp2nI+peRAGubmzDYaW3kX/logwVx94Lj0rP8L+A/Anw5totE8AeKpNJbXNUkvvDqNu8mRm/e&#10;XMKqeCZCTLs67ixHel1vSvDXjrwV4b034KatajRNUmjn0+a2iPlRLBGZkTYR9xyArJwQQPpXS+Jd&#10;B8J/FKzsNI17w0v2nTtUjure1ucxSWt9bgOlxDg8qC2MjqrEGvO9q6dGNOcpWu011Sj8PNF6aPm+&#10;V1s0b8vUxvGXgjxrcWl8954kk1CCbXIb7SZI9yz2UY2iWKN1wRyMgcjqDV74oaRrt/4q0bxR4e15&#10;tPvbEK0ktxp4mtrm3YYeNipDRn+LI6GuVh/aP8BeCfihq2gfFXxdNo1tHb2Ma6frNhIkUV1LIUWa&#10;KbBRg7cdQRgZFen6nFrJ1Gaw0tIbiO4sh5NyZgXi3HqB0dMfjU1vrWFlB1I2VtHayaaje11Z6Wvb&#10;vfqg92V7FSx16HxZeNa+KPDa+VpurSR6fqULLJEUCZMhJ/1Y5IIrkfFR8MaT4x8M6V4muL7RLqXW&#10;ppvC95a/LA82T+4fGQN8KswB+UgHvWh8XdZ0z4UQ6f4s8Sag1t4Zmme18VbY2Nr9neEqzzKoJVR/&#10;f4A7+tc78QvgZNP4C8IWvhbx5eXWm+HrrTz4Z1JWWeWyXzHT7WZORPGLeUxMjZDIB0PNVhKdFOMp&#10;ScYyulva9mnrqr3abXWLuuwSbR3GqeEL3Sdd1bxhJqkl5FqUgSazht0UrEyKu3f1YKRuXJ43HFQ6&#10;pYarb+I9y6zBJo11ptvbLZ31sv7y4STnL9dxXgA8VwvwY+K/xU0nwXcWHx/8Iwx/2PNLpWqf2ZYy&#10;7GkibCXluPm822mjKMMEmNtynpXoGvw+NdL1+C11W0s73wvdWai4+0wlbm0k7SbumMY7ZHrWdajX&#10;w9d05uLtomrWaVvhe19rbXTWuqCM4uN0Yvijwz4O8L/Ge3+PVr4O1Ga8vvDdxoer6tpqGRbW1iVp&#10;laeLPKjaVVgCcnHevPfgfqd7+0B+x/oN/wDBP4l6FNLptxIif8Iy80EIhhlcLbxmUCS3k+7u3Arn&#10;I6V7ZpVzcy6fJZz3S6fewoRL5zAgDOElz3B4z255rz/S/gX428JfEKLxB8L/ABWnh6OG882709bd&#10;JdOv7eVw1xE0XBU79xVlYMhI6jIrow2Kp/V3TqStOLi4uTvFqPNo1ZvXmSTjoktuplKlJTvHbW6t&#10;u/Ub8J9X1/8A4aF8T6Z4l8fw3U+oeHrae10G4tUjcWSkJFdBlP77LmRGb/aXpXdTDxHZ+LNOtPDP&#10;iWxtdLt1I1TRWs/MkP8AdeKQH92M8EEdK8j1P4aWa/Hrw543+MvwduNJXQbbUo/B/jnTfEjTQ20b&#10;TkvYXfChbeaMiSPeCEdShIIUnrvB3h34ueD/AI2+INS1Hxzo+qeD7zR4P7Ms3h/0/T7rd8gZx96F&#10;17tnkZBqsZRo1JKpCS/hrRqNm17touN03az1s07rXRt06nMmrbNL8tf0ZV+Lv7OPw6+MXjq1+LHg&#10;b4lTeFvGnh2ApBqukyRssalsstxA3DK4yrZxkHPUCvOYvgprvwW8WeA/H3jz4g/aNftfHl9favq2&#10;kRm3h1zTriB4jFPAh/fLEGiKnBKlATxzXpVzoOneH/2hryG8+JuhxSeONDaS48I6tZqZ3WFdrmCY&#10;EFosHlTnBORXTa38Nfhf49sNE07x/BZasnh3WIdQ8MFnKnT7hF2oUdCNxAyOeCOCK0p5liMLThSn&#10;UcqTj/L7yi1JOKk0m4qTel+XqtQnSUrtLX+rHJaJ4v8AiJ4e+KvjL+yfC/hvWtM8UaFPrXhHxBoU&#10;m2a71CzUQyadfKSVMoQRbZRjIBVgCtQQap4U8eaxY/E+20Cz8M+Ktf8ACNq/i/w/4o0zNxcadC5d&#10;7V1HDGNy3zjJUc9Kv+E/hb4s8BfFz4la7oHjOz1HSfEVvDqnhHwfZ28UMmh3TJtvpFbneLqbEhY/&#10;LkYqXxB4mttRsrbVfD9xodj4ih003+n6X40t2imt1dwk8e/cBtOGXAOBkEjFS5UXUXskneMVzK6+&#10;ytJRellopNK3NFuLtYlRlbXz3t8rfoZHg278E+IdZ8VeHNI8d3yjV4Y82dlePKdNkKjDwt0CgYNd&#10;vpfjLWL7RrvQvF/gRpoLPU49MjvI79JkvF28XD7eYsEDcG5BNef6p8U/FPwni03W/iB8E/DvhrTL&#10;zVf7Pvdch1QG2tY5Rm1lJVfnjc/u2ORsODyK6nxzrvjrwj8RPDuseBPD2gX3hrXrSU+N7ddQVbpE&#10;+RY7u1A4uFUt+8/2cEc8VOIozqVFeKs03FuSavFK6Uou12lZJ3eq6tM0U10JfhhJ4jvPF+vTeJfB&#10;V5DDqlnbwLcTyRu3leU5ZGI+ZlRi0YJ6ZFaXhXTD4cu1+G2sax/aNjb2iyaDeX0im4gVAE2Z6sQO&#10;Q/XjBrjfHjfGn4Z/Hj4Z6p4E0ObxN4ZumvNA8d2ow1zY2kv7+31lJWIysbR+XLFyWWQFeRXQeOpd&#10;X+JHwv8A7f8AhBaWOn+IobqCfTl8SWrKoi87LI4Q7lSRAwDDpnnpisa1PnlCV4qFRLVP4Wm4py3c&#10;dr+cWEZx1Vnp/WhX+Onw20z4pRw/DRtf1LRdV1W1a70XxJpsPzW97AvyvKPuSKQcGN8hga4Pxz8G&#10;fiB8Qvhr4H+EHxp023uNQ0vVIb+TXNNvDHIk1q6uk4KkbCxA45XB2mvS/BHjK81fxH/wq3xvokGn&#10;aisLaho0mn3zTxzWoIV8OVGxlY42nOV5rpNd0LSPEljOninSp/Lhikha6B/eeXwWIx24znrxRTx2&#10;Ky+UKb+y+ZPRtNppOLT2ta8btXXe5Tgpa3M7x34v8QaR4K8ReMtA8NXGtX2h2clxbaLZzLHc30kC&#10;lhDGx4EkmPlz8pOB3rkfDOj+H/jV/wAKn+Mepp4p0nxAulzXMd9NY/ZZJEmh2z6bqMY4GMghegeL&#10;Knnlvwv0P416Lovi7Qvi74jtNc0e506S68M+KtPsRDdQW771W2niUnzXiOx0lXBccEAjnqvDNh4z&#10;Wz8OWOr+Po4tQsbCJPFcYj3R6xm32+dCW5jbzCGz1z8p9al+zwcZRpyXMr+8m9YuDTVrba2aaTu7&#10;S01WMo+1to7dvS1n/Xc5Pwl8VvE9vpt94L+Kfg5tBk0/7d50+sXAEMtvFLtinikHDpIrKwBwV+YE&#10;V1/gKPStK+GlrqJ8F6fY2klnGFXSI1ltXU5JZVXgqDyfrXGX0nxF8P8Ahm58BfFGW2+INhps0g1q&#10;8/stlvJ7GRiYl2JwZo1IBI4fAJwa56D9nLxl8GfHfhnxf+zh8WdU0nw5dSn/AISbwN4kke502/s3&#10;GSYdxzaXK5zkcN0IrplQwlaMlzqDburczhKyb3+KLeluaLWqu1qwc6tOKfK3917P+vuNX4xRfE34&#10;HDTfG/wt0qG68HR6xYHXLGzmWOewtpJiLm4h3cPH8yMYvTdt5xXf/FPxHrOmaJpvjrwx470/TdJa&#10;WMXkt5p7y/aFkIEOwryh3HuCB3xVbwl4q/t5b3wB8QvArWml2tqhjv7tl8i8TcQVG3oUwDmsn4QX&#10;vjLwf4Jj+Huu2+qa5HoV9c6dDqmsbDdXcPnbrS53L8s0XkuAZBgkpyM5rCXvQi6kU5wer09+Mlu2&#10;7q6tvveS0bTNFdVHbr+Bzvjr4m+KvhZ4w0DT/wBoHWtN1bw/4m1i2i8M+INF0aRZI78RvI0V0Fzs&#10;jYAFJAevynrXc6L8SdB16x1TxH8NtYt9SuLPUVi1jSp5CstrN0eI5+42BkDoe3Wr/i3VfEMmn6Pr&#10;Pgnw1a6xYR3itfWcu0HyfmDSxlh8roRn3BxVG9uf+Ex+H2oan4Ci0nRPEniDSvMtv7SjSSMTjKqZ&#10;fLx5gHQkHIBqZzo1qMG4cr2bTXLv1glePurVp7q/dFRjy6X0Of8AiVdeNNf+I3hO48EeJ7fQdc0/&#10;XGlvLfVLVtmuaK6FZLfK/wAauUYE9CPQ12Oo+N/EsekN4g8M+Fm1C5/suWWx0Npfs9xNfRgnyAzf&#10;KAwGAx4z9a5KT/hJdZs/BWtePvg3D9r0GSZL9Zrn97ZTKoT7RbOpIaOTn5GOdpHcVtazf/C74gax&#10;pvwb1PWvsuttpra5pum2948d1HDDKIjOjr1VXYIy5yNw4xU1IxcacXG6ine1nZJu+sXdrrq1ZN2d&#10;rE01vLuVfiL4m8KfCr4d6x8TW+Fkay29j5epaXDaKHkt5GTzvuDlBvYtjjCk4rxTx3/wT9+E/jPy&#10;NS/Zf+NeveAf+EX8dxa63/CG3XnCK8+zLH9neJ2wYjGUcIeMHjrXvWo/EnRdOupLDXoJoJrPVEsL&#10;yO6gdlPnnZG/TDRscfMMgA84rj/EHgrwl4h0HUvip4F0WytdU0rxAzCaNpoo2uoMQstwsDD7QoAC&#10;jjIGPSuzLcZi8D71OUoNu19JRd7KKlGWjSV7PXSW3eatGnUjZr7tPyOv8E3njjTvGesW3xC8STzB&#10;vISxje3SO3mRUw1xFt5Uu33kboenFXItQ8J38+tat/wjtxNLDcQ2es2t4pK5iIMUgU5BHIYMPQel&#10;U/itP440v4f3HjrwB4QbXPEWh2v2uDw7aspbWTt5tkdyArckgnnIrM8CeJPiPrnhnw34rl+Fl14S&#10;t9TjP/CSaD4lvImu9MITEaloyyyEvgcN0P4V5/s3VpuuuVbRspKOqV9lrqlo0rc2l76Fc8OZU767&#10;/I5bxf4B0745+Obn9of4KeLNKh8TeCdH1Lw5/ZuuWZkjsddhmWa3kuCpDRFFaVDjIeG6zzgV0vjm&#10;f46Q/DxvGumfB7wprHiZdNsXvvD9xqYWO8cc3Fuk7DblGyYmYYbPOKyNW8BXk37QHhX4seHfCl9Y&#10;6o2l6kPHun6TrkUatG0ataveW/8Ay87nhaOOUcjOCSOndeFPiJ4a+J1lcPpdm0lnapCbq1mtysih&#10;13orxthkbHO04II+ldmIrShCk4pThFLfVxXM1yNxaum1eL0dmmrbmcafNze9Zu//AAN/K3kec/G7&#10;4O6n8UfDMPijwh8NtD0PxpeXVnfW51uMSukluhaNZ1BxJsclCV5wcj0rsPDV38QbjRND1+PWLHS5&#10;r2ZX8RaQ9uZrZfLibz0tmHIJf5gT2BFbviK11Ke5XVNI8MXF5dWkcl5o0sswWNbgIcROPvBZOncC&#10;vKv2ftL8QeOfhn46+HOt+FtW8Fx6trl5Jod1ba8l7NpskqrJI0PAMHkzk4jIYEexpRrSxGA99rlg&#10;1vZtKWjSTbbSSTSSbVnt1Ti6dS6TdzJ/b+8P+GPif8Nfhr8PtA+Jth4Z8QeKvilorfDXxZJC00Nj&#10;rVoXu4jwRuWSKKaErkFhJt5zivQrj4w6Z4K8B+HdQ/aJv7Wx1LUvE0WiXF9YRyfY0v7iR44Dk/NF&#10;HKy4Xd91mCnsa5XTtVutW+AUmjfGm88EXfiH4W60JvHrWunvPbWc0ETTQ3kMKgPBOyyQzDaOCXC5&#10;4rtJFub/AOGml+GPFF1pmpanpttYy6801qZoruREVlkVZMMdzYdG+8CMHmt6zjHC0sLUTcYTlqt/&#10;e6xly/C48js7q9pK3OzOnGpKcqsdHJLo+nfz179iTwF4Zm0rW9T8E6v4gvdVsdBuVubF9akFxOiy&#10;AvG8cuM/Kdy+uOM1n+FfC03g/wCOev6rcaTJGvjK3t7n+27CM+TLLCNoScfwOUxz0b61g/HrQ/2n&#10;4da8K/EH4C2+myato/8Aour6XeMRp+o2sq/OsgPzoAVG11yyZ5BrrvA3xO+IXibSfsfxI+FV34U1&#10;zT7mGPULe1u1vrGcvnmGVQGZMf3lBXvXNUjW+rutCcZKatJKSUk01q47tOSUrpNa2epv7vPy2LPx&#10;b8K+AvEfw+8SeHvibZXV5oXiHSTpOswux+WGTMPmIf4WHmAhhyCoPaq3gLwQ1p4W0P4OeNdfuteu&#10;vC+h28P9vXDGOe9VB5cdw5B+ZiqgP6uM96zfi98Z774T/s83PxVu/AWveLLfT7qBNY0+zhV72Kza&#10;YLNdNGAfMWBcuQoyVXj1rp7D4jWM3i3+wrTT5rqFdLW6tNURFMd3byAPGUcdSy87TgkDIrDlxsMF&#10;ZJ8vNKzurKUVFNrqtGr7cya35dGvYyrf3rfgzkPiBL9i8Taf4Vt9YsJtN8Was8dza39w9vefbolU&#10;KbVmBVj+7JKcE9VrodB1/wAGfHDwkx0fUk1TQ5pnt8yK8ckkkMhSZHUgFWV16/jVf4/eF9U8U+Bl&#10;1DQLT7VqWk6pFqul2MkY8yWWIZVYj/A3cHPXg8GmaJo4ik0/x3oOiXbNPNb3F+t0pRyZE2ySCIcR&#10;yjow6NitOajUwcJptTTa3W62vtq1ypNdnv8AZfvqo09jlU0D4uWf7UUkvj4aPfeB2EOmeDd1wqam&#10;jyW/mTMx/jCupAA+bHJyK5TTPgJ4pX4M+Kvgf8SvGcnxN8M+IfGE6aDNJqAt9X0q3Ll4zbygjdc2&#10;Mw82ModxWP1BFdJ8VT8JfjT8ZPD3wu8faz4g8O+JPDPiqPVvDN5DYyWu+VYSUaObmO4XYJAVJGRk&#10;EVyT+C/jB8UP2d9Q+EOv+I9N0r4ja3qGqa98OvFvh23X7Fp93YXiGC8by2Ox5w3zKvDeZKMDpXsU&#10;KlX2dJykqf8ADv7rVknJqpFrV2ScpuLT30ehz1FHlas5aPT16dvv1PRNP8VfDHWfBul/Ab406jcD&#10;Um8I28t9Nqkwhm1GP7QLeSTepGWaVVaQLwPNGcA1a8V6r4z+DV1YL/wjM3ibwcYjDrhgmButIRWA&#10;guAp5kiA+V+crtB5qO/Hw08bfAeH45fGrSdPkbw/oGpz3GrQxjOnQyBluCjfw8IpPoyDuK3Ph/4m&#10;0jR/D+i/D3xL4tXWb648MxXdteaouJtYsCm7zvSVghXfj1yRzXlVGoptQbSlJSi/hv1cGrWsrPpZ&#10;taNJmu75b27a6203vqcrJrvxcu9c8P6PZ+N9H1iG61+We31bQZApubCM73ifqoZQVU4Pzexrd/aV&#10;h8AzeAP+E58T/EXWvCY0Bp9QtPEGhqTJYFIXV53jwfNiRGy64PArN8O/A/4f/CzwYtz8E7W20nSZ&#10;fEr+Iby2aaTYqPzMIcHMQJwdv3e2K6PxD4hmvvtnirw1GutS2egyTab4JeKGOS/mGTJ5U0nB82L9&#10;3tJ2dN2MmlKpT+tU50dotq9lFvXZ/FGN07O94pXvo7FS5vZvv95zPw2+FXih/hKvjLRPjTHrnjLX&#10;ND06afxnZsPseqPFGoSdY1JVY5YwCQOhZselQ+IdD8feM/DXxT+FPhj4nLZ6xqVqs/gdZLModFke&#10;DARiwxKjTDdjkAMRVj4XWWlfBvwR4V+EPhj4ff8ACM2WoWjQaTprXiiTS4fnmWBlyQWjMjxnaSBg&#10;YyMV3Hl6T4+OreH9d0ry3tZltvOhc7pYyoZZEdcFW5PGcqadbE1KWKnN2cb3i3GF0lKNtFdWXLbl&#10;TsldbN3SpuVFRb1t0fl0e5wnw6nvPiv8EdB1nxTHosmr+HzDpHjiyj2XdhJcwbVuoAg+UEOA6nGU&#10;PSu58TWqavp11o9vdWT6oti1xZWc0YdlXs6A/N93jjjOK+WP2ef2YPg7+x14nutI8PePr7R9N8b6&#10;tq8GrWmoeL7i7ttSuWf9zK8UucSqCdzgjBxk17zqz/C/XvHWh/C/X/Eekr460m3huLW1e7aC8mtU&#10;G8PbtkGVCVBZQW4zkV05lhqFPGN4acpU/elF8lrLrpdqyas/edk1fsZ4fnjTvNJP1vts2ZfxQ8J+&#10;AtL+JPw9+JzXGoabq+uSSeD7i80yVYI7uF1e7hiuIj95o5oXkjIG5WdxyrEV1k9pqMnjbWvBt9bc&#10;69YGa01Yx+ZADFt2xuh+UtyceoHsKb4+8JfD74z+HPDL+KPD0d5d2niSDW9BgvGe3kg1OFJFWUY5&#10;SQIz4B4IPeq/gHx5dW3gOy8T6z4c1S4mjkudOmhW33y/aYJnRgcHbscjKt/tc8VxyqVKmHg9XKN4&#10;2f8Aico211StZpq2ljaMVTk131+fUh8R+G/EOoeOL7SfEuh6dF4b1nS7eO31rSZDHepfjO9pcD7u&#10;MbGyT2NV/Dmj+PtA0y98San4j06bVLiz+yvp/wBsK20l5A+I2DNykjx4DHpn2rQ8Ia/YSwxeNdA1&#10;Zrrw3rEzCSK4uEYWVw2AYS2fkw3y7f4WyKdfCy0bXF+G+vakrR69MW0KeeENLYtsIJJ/iYN0J6ji&#10;jnqL920tErqz+zvp0asnJLtdeZZLZnN/FG1ef4geBbpPHiaBp/jz7RpfiLSZl2zahdxQ+fatbydI&#10;5o2WTcMHzU/3a2/iD8Nvgz8S9f1T4dfFfT4dRtPHeh28U2k3cgX7TLYk4uI9uGSeNZIyJAcjamOl&#10;c/q03gv9qT4TXnwq+KVt/wAI/wCItN12Ozsp/OAaDVoG8y1vrGXgkuFyMYOGdD3z6L458CaL4tfT&#10;72/0P7ReaI63VpPDJ5bK3AdAR/CQOV6HArSpWeFlThKUoTjzJ2tpZqUJKStfXlV73SgrO1rZqmqk&#10;ZRkrxffr306bdNDgfCP7IPhWy03R9R+It1J4i8UeHLmCWw8URzPa3WqNZ7xYyXhQgTSpE/luzAh+&#10;pq18Vbfxki+GfjrP4TmW40HR9QOvW1rcgzWSPHyVA4nCn5yp6heOa0vhn8PfEPw58ceLL2f4q6pq&#10;Xh7xhqI1XR9P1i4V/wCx7qQYlgt36+UxwwjJO05xxVzwr4iMPxc8TeFddu4ba6uobWXSFO7F5EEw&#10;5XPyOQeqjnHUUqmKxE8RKpKftFFX6r3ZJKUUtOVLmadlZcunuip0owpKMVynj/xk8NfEX4geAPhN&#10;+0f8GfiH4T1bxZ4N1RY9Uv5kH9n63ZTrgxPty0TpKI5EHVGLepr0CbwD4Y0jwN4k+G/wfurfwfJr&#10;GuyR3F/4egO/w7rl7AJmu2Qjaw84xMw+6Vc9K29c/Z7+Hms+Cr7w/wCCtLs/D/8AalzNd3LaXDtj&#10;e5kxvmaMHBbIB4xgiuK8GeHfi58MPH/xOEepXGqHxh4qPiDQvD9xOPMhtIbCKGeO3kb5VM00IZEc&#10;7VD4OOa644ynisPyU5pezbcYtJXTmmk7Xi+XmnJXVkrrZ8rj6v7OV7au93fbTp1Xy6m54Jv/ABJ4&#10;4+H3gfx98VfCNlD8Q9BvFh1yHTZDCiXuGiufKBwXjkQeYEOcgj0rdXQfC+jW/izwnZ+GEt9PWP8A&#10;tCWGKDEDyMS7SIB0cn5mx35rx79ufx/+0g/wc8P/ABM/Zo+HEi+JvD+oWniXxN4Rv7y1Gow2kcbr&#10;9l2Fiskm5hnacFVO1s4FepahqvxK+I2k+AviR4KaPQWjmtdQ8ZeHdUjAkmsZbf8Aewf7LI5yD0O2&#10;s62GqLDwxDlGMZymuVS+BxfMk0r2Tv7j21vfqVCpTu4pXaS6d/Mn8f8AhLTvjD8HvFfw7guZoNU8&#10;TeCpEhvIXPEjxMtvcI/ZlfafwrkLX4Vaf8VP2fPDvhD9oDX7XUvEHw70+NvEN9ZIRPa38Vk8YvoW&#10;B8y3lGRMrjk7cYINei6b4UsLvx5canDHeafFa6e1vp8tneZgvLWb5i2OiOj5wM8fjWJ8P9B1L4d6&#10;9488efE3TLOP+3NetobfVNPgeR7zT1hjt7f7QgBO9WLAsONpycAVz0cVKjRcaU2mmpRtbm5naLSf&#10;Zx3td3S00dtHTjKXM15f0tv60PGZPDPxY+CU+uav8avil/wkXgHxh4L8IeGtQ8Tzaoba6vNbaWSD&#10;+1YggxakwywKx4EkkatwSa948Q+Abfx94U1nwV4rne5W8sY4ppLy3EiwXkXypdIrdGDKr5HeuB+L&#10;3xA+G3irwr48/Zd+IGh6hqjaelrpfiiTwnpouptIhuwj2d20A+Zdm6NwyhtuwuM7SBt6t8X/AINf&#10;Cf4r+H/CPjDxhqlnqN1o8mj6dfagX/sy/mQLJ5bzf6tbqT7ybsb8sAeMV2YmWMxUYVFBqr8S5Y6O&#10;MYU3GSS2dld2SVuV2SsjCCoxbTfu6a3+X+SRk23wV8V/Gf8AZuuPhD458fLfeIk1FprPX1t2gZby&#10;GQPbynaQRhgMkHoSOa5D4D/tM+Gv2iNc8NeBP2kPhlb29xqENxfaPdzITDDrWnTyafewCUcCcbt6&#10;A8skvTivZvDep+JY9E1Dxl4e027eLVth0WxaRHhtmAbEwI5WNiPm5JB6Vyfw7trTxlpsXxDtvDen&#10;WXhPWNQbVb7SZrfyrrRtVTKy3SsOHjeRSzZAODminioyoVlWj9q8XFqLhKSfMlbu0tNmoOKauiql&#10;OTqxcNuul7/Mh8Ba74y+BXwMt/hl4xl02PxV4Zur6PRYby4Mg8QaPZv5j3UIPzO4sWG9TyJFIPBz&#10;XTeE/hl4T8CeA5tB+G1lJNpbLJrGg6bfTblWOc+d9lCMPlhUkbF/gzgdBVD4y+Fl+Jfw80XWfEvw&#10;z/tHWlt7iF5tE1BDNptndxGK7Ns77fNE0A2bRgnd7Zo8KaJ4h+Bvh+x0nUfFc+s+GNB8KW8ej6tf&#10;MrXbNAuHW4lYje0ibNvTlWBzkVz1JqtRc4ytUlJuUejaf2bN6K+idn70rXVjSMXGST1Vt/8AMt/C&#10;Twbaj4RTeHfDF9Pbw6jJLeWsN8xkks7iSTfKm7OSA+cVhfEv9mnTtf8AB/i6/wDtcY1jWZrDV1nu&#10;o82ttrFm6+VqCqOUlwo3HkHGcda2NG+HGuwz6T4z+BXxJNlpOqaqNY1rRtTt/tUV5azJkwwFiGtv&#10;n+bIzzkYrq9C8RT+KNfm8K3ml7tPvLJ5LW63tGzyByrwNkfKQQMN3BrGWKxFDESrUZ315n0krNO0&#10;r7u6T0bva/dDlGnKn762/rQ4X9mzx+/iDwpBYeJPgxaeGtWmur+fUNGSaNob6/Sb/SZ7ZgSssUoc&#10;Sbhg/OcgGul8FeEdKsLFfBOqeIWvLrQ9Wnl0+S4+aezikd5LdSTzlVb5exC14b+xZBpXxH+Ctv8A&#10;EO+8Nva+MvD/AMXtSt/HGhaRIWGj6kJWtbhEUn5EEJhmYLw33gOa9f8ACHim6ubiPxRq/i7TGgvr&#10;a18mWKNmSWV5ivmoxGTG6GMBSMxybgetdWaYb2OMrwp6Wk01q7Su9neTcbN2d9U92Th6kalNNG54&#10;Y8K3OkF7++Fq2pX07tqBsotkNyvmf6zb03kYyeuc1dKJoN/fa99h3zPdKGubVQWnj6KjD/Z6VW+E&#10;Fxq+t2+rXmo3Vv8AYxrU9rpCQKp8uONiCzMGO4s5z2IAxisX9nTxP468c+E9U1Dx/ov9k65D4gvb&#10;G+sIVIRfIlKpLFuGWSRNremScV5dSnUtUnJpqLSevfW3orWfROy7G3tKfMo9yPxD8PX1v4S+OPg5&#10;baZFfR6ppt9FotjqWFt7lbmJiLbnPyq7benynBFed/C+TxJ8W4YfAB8OxrpOiXFvB4qh87ddaJqU&#10;UUL2dxb7hhomMVxFMnZmDDgnHuGow+ILPR4bm+m0+S6t7jd500WyMtuG1uuVOMjjvXlfhX4JeKPD&#10;v7RniL4mT/EnVLcX/hs6do1np9wnl3FvMAxu5FYbWuIrgbk9Mt2civRwOKj9XrKckpL3ovV+9ono&#10;ur0fk1d3SaMq0ZXvFdtvI9itruw8b+HrhhD8t9HPFNHcQ8BjlWVl7gHg+or5Zs/GPxE+EHiX4M+F&#10;PijqNn4Tt18V6lBq9m1u72l8gjZLdLeY58oN8p8tyM5wOlesfBX4pfFvwvqS/BP9orwi0niHT9Hu&#10;b6Lxjodiw03XIIZQhlYAYt7mQOrmHocORwK7zx1FYax4et7y5tbGa186G4h+3bDG0mRsU7gcE9mH&#10;INRh5vK8RKjVgpwlezTTWsZRTi7Nfavqr3S+FobUa0VJabafocTp8Wg/s632uaVeal/YXhWS3utU&#10;t7iJFFvau5UMAMDyijMGC9Durat9Qm+BvwYbW/iD8Q5dct7K1Mmo6/fW6x5WTJ819nCrlgM9BkVc&#10;+KHgTwh8WdO1j4P/ABL0WabR/FGgtZXkLTYSVWH7xI2HzI6jBz34rB0/R4PA3whvvhj8XNNjuNBM&#10;txo9pDPceb9q0pUJiLbuWbygSy8n5Kx9pTxNOLqNuTlFyVleUbbxlvzfFdbXs3tZVHmjLTa39enk&#10;yfxv4e8H6D4EW/8AE+gTXNh4XszqkMy5luLLyYvtBMTcsz7l4xyRx0NXdC+NGi+JPCmmePbO3nm0&#10;nxJptlfWt0V/dbbpQUjDevPIPQgirWiadc6J8NfDMnirxVceIZNP8iSTVrG3H/EwVgRHIUXgoUdc&#10;+wzXDeK/A8Hwv+KGkNo1hbnwf4sH2K+SW+k2Wl4p32yRQ/6tUdt2TwQcetOlGjiE6c23JNtO+jS1&#10;kknZpvdd9rXK97murWNH9qbT/HNj8AW8W+Av7Qt9b8La3Z6xHDYuoleCKYCeMjGJEMTMSncDinfF&#10;/wACy/Fz4dj4j/B/UYbXxlJoMVp4c1qNWUQ28t3BcXMYU9DIkbKMjINdJd+MIU8V3Xwf8TR3lrcX&#10;1kz6df2+T58JwrMD/CVY7T6U/wAGJo+uaOt18OfESzJp8xs2STftSaJykgO4A56/iKdPEVsLRpy5&#10;bOMuZO104yt7su8W09H3kmT7OMpN33t8rfkeZ/GuX9oq7/bJ+GPjD4H2ei6l4R0zRdQj+Imj6lqH&#10;kXRjaVBHLAMH541Yv/tY2ntXp/j7wR4T+NPhvUvDmtziSzkVrRZIdomgmBDB1YjKMDtOOhGK8/0T&#10;xH4v8S/tbN4ih8IalYaTpvhWbQr7zIAok1C4ufOiuUOcSRiO2eN+MqXiPQmux0efxhF4m8mew3JD&#10;p6yXF15ICy3iyBG3Ac7mjPB6ECtcV7SnGgo8sZU4KzXxaylJczvZtX0ej5bLWwU4/Fdtq/X9P6uU&#10;h4A1u0+LHgm61yC51Q2mgT2OteJI7rYZlAHyzRdGD+owVbpXz78TfhD4m8G/s2/GL4J/E3w3qGk6&#10;Hqd1qfifwz44sdYN6miNBcLLp6z78yR4ZUYgAqE3jtX0E2j/ABHh/aEj+I2lfEy1m8DroUljf+Fp&#10;EXzE1TeCkiyHoNvVT36VoardfEO6vdc8OzWGlXLNdRwW8k6YjfTZVJlaVWBViqkrjkHqe9b4TMK2&#10;EqQacZK0JOzcWnGbkt9E4t7WcbW0epjXourFpNrdeX4a/Pocf+x/b6/48+D/AMKfjp408O6baeJZ&#10;PBktlr9xpNwJLeaOYpIZIz3R5YllA/h3VgfFL4S6XrHiTWP2hrL4bXej+MvhvaazY+H7qZvl1GGe&#10;aK6e/iMZG8OFxscdSw6816F+zz4d03wH8P8Awv8ACfwJF5nhyz0Fk0PUbe6WZRIs5H2dSuVKBCCh&#10;ycjjtXLfDTV/jJ411z4iWXjGWO+0m38dXN38L/EFtIrWd/pEieTJpcij5xLBcJOjq45ypU4HB7eo&#10;swr4ik1GCbsrte5KbXKld3upNSi22o3f2WHu03CD3+/Vd/679UZfwg/aP0zVfjvrNpq0+rQ6frth&#10;9qs7LUtIkje1vbeOPzEhfG2SJ0kDJj5shhXQeL/DfgPxT8P/ABh8VvhloNrY+Idc08/Zb5nEP21r&#10;dsRyNuyqOCzAPjIJBPSt/TrLw54v8GjT/FljDa6la3Fm+sR6bcFWtbpV+VlyMqCFGB3HWqHw0+Gm&#10;rx/AeX4c+PPE0eureXF1Dp+qWtmLeR4ZJjJGGTONy9CV4O3OKipWw0airU7wacIuN7qUVrfRJNaR&#10;um9d9b3WnLzWi1fz/r1NI+DNJ8b2Pg7XPElneLqPhGeO5+yxXxZY7pItvzjpP984bseRVfxn4Y1a&#10;bW49Z020uRq1xNDcNbrcMEKWpZt6MOFYebtK/wDLQDkcVa+Evhbx98Pb2++H/inWLbVNLj8qXw3q&#10;U0pW8myzGSGVehMYC7WBJYZyOK5TXvCnjS7/AGgtF8JeCvEGpGw8LqnifWrLVrV2ttQ883MUCW1y&#10;GGyVJstLGwIMZXjnI56OuIkvaLljFtPVpr4rd1eTSs+r1as2VKUYq662/r0O98Ua54ghs5Nd0LQL&#10;e5nudPkj+y3dwsbTMY90COjcEs25SO2a42++A3wsg0jS/COrfs76fHpMmoJqf/Eqs0xperzIQ88Q&#10;GGiCNkkrwfTmsP8Abv1rXdN+BeteOdCstNudLg0e6ikTUobiK6t78Hbb3MTRgkKjbt2VJIIIrqP2&#10;efiTfeJfhnpukw6jb6h4gsbGy/4SCG6nZXZpI1ZpgD820g5BIwTWtOjisPlkcXRdk5NOzaaaSs20&#10;+l7K66+ZMqdOrLllHVd1+T36HNfslfE34k2nw58efDX9oiJZNc+F2pXGmapqVpnGqWPkedDdxBRn&#10;LQsMhQSGBqj8E/gR460rwL8M/GM3x4vtYuPDt8t3fzNGjr4gsWgkSCJyOrKJFYMOWaP3rc8V/Ay7&#10;1H45al4x0HT7zQp7ia8a51qxviWuhcaesK3caE4WaJkQbSCpxnuaw7D4X+O9P0X4c+APDviqPX7f&#10;4VatLqnjX7HKbe6nvorOSaxt2hHDRymVm2g8P5eMjgd0q1CpzzoTjB1bSlHlTS9yakluknJ2SutZ&#10;xVrxRnD2kY+/d2S12v6/1187HpPi/RPB3xY+HksWt6YmqG31hbx9Nt59wXUrNwwjR+NrJIqjPZuK&#10;86v/AAz8ZPgZ8Sbn9ofSdZ1rxN4U8VWIHjbw0tqhvrS4Lny76LpuEEbbGTqVXIya7PwX8UPC/wAQ&#10;fAXh7xv4L8UWEcfjFIdQ0LTNSjFtPPdzxm4NpyMh8KwYYLLsbOcVyPxP1r9p34OfF3U/i4kUOrfD&#10;WPw7HdeItJ+0CSaxaIM08kKkDI2k9xkLmuXAxxFOrPC6JPm9ybtzapOKutJXSs1b3orV2RtU5ZJO&#10;/wA+h1PgzwDoGpaibbXfGUfiJtM1xvEXhw/Zwv2dGj2Dp/EMtnGDk1ifskeKD448MeIdD+INvdWP&#10;ii08QXdlM96y/aHhEjC3bzBxIyqRjPIIxWXqNqvxi0DQfjZ+x7qq6ZP/AG3p+orPeW5W117SJTvu&#10;IIzngMCD7MmO9dJYfCr4c+H/AI6a1+0BpO3y/FGvWLtqFlqXmRRXqxLBMjKDtVP3KFu+4EnnNVU9&#10;n9XqU6snzNKytaUZResWtElJSctL6xel0yfe9p8OnV9Hp+P4eRY+G/gf4f8Aws8M+KviN4P1C4kW&#10;81ubUvEk+msW+06hbIttOTFkgMyxqWUYJK5rT1W61XWvijrEWnHS7+yk8C7rWxvtLO5ZjNjDynho&#10;34zHjIIz3rzrXvAVz8Hv2SPjh4z0HwpqyXHiTVPEvi6HQ7fUxLcOs22UtET8scjLEZFQEqu4DJzX&#10;on7OuseF9e+F3hv4o+GrvVLiHxp4dsNRhm1L5phHJbo6llBIU5Y5xxk5rHFQ5YVMVzOfvOCbt0UW&#10;r2vayulZ6200uFOaqe7s97epyIbx/d/FPwfpPg/T9BufCtzp7SeMLuxvDHPY3ducC3iVeGGDtKHG&#10;0CvOdB8OftNfsSXV58UPEfgPSviZo+taxqF7478QaH5iaxp+ntJvtW8pv+PhLeEFSq/NgDFe9T+C&#10;Ph9FpOraFDpy+G7qfUmnuNS04eXm8bGJ89Nz8ZHfmrXgnxj4o0DWNN+GXxHgH9oTaO0kevWfFtdS&#10;IxDKoOSr7Nrc8c1tTzJwpyhGnGUGrTi005JXfMpJ9L9Hb3YtxdiJ0ZSkpKTuttrdNP8Ag72ejOBi&#10;g+D37eXwY0z4jx6xa2d032248D+MvDeob7jToy6gTK64wzIkfm28g9VI4zU3xs+BXjHxrpPgzXPC&#10;nxZm0vxf4T1y0utQ1CO1xb6zD8yy288AO0KysMEfdIFdl8IfCXgrwL/bHgvwV4R0/Tp1vJtQm021&#10;jSNJ1Ztn2kKoxtkcHJx1JzVJIo/FXjG30v4X/GWxkk8L6stz4p8PGSOe4CyhiIpud0Wedueu2sY4&#10;ypSxT+rycacHJxUlzKMZdHo9HdK3wuT5tGaxpr2dnvo3bTXT0/4K3LnxNk8VW+l6TrPwyh09dVtt&#10;Q339hqDeWLqExsZIQf4ZGxw3rWF8Hdf+HXivX1+Inw41eaw/tjS4rTUvD8+8pZXkeSE2niNgC27H&#10;3utdJqnivUoNQm0vxH4P/tC3l0C6u5Lm1kVXLxZDW+w87imSrA9RXN+BPF3wI8H+B/C/jzw5qNrZ&#10;+GfEpii0WdgWe4unyF3ueS4ClTu5BFY04y+puHI23onHVNO7s976q8dE1Z62K/5eb/Iz/jF8QPiF&#10;Z+JdD0LSNa0XQNdj8YutnaavZs8fiHThAwS2SXgRSvIy7STgEbepr0i+8X6dBoGo6pDqFutxp3+v&#10;h3AvbS7eIG99/A9ap/FT4Y+DPilo9loHjnSXuPLvY5LHUEbbLaSRsJFmVuxUgHHc1yfiP4UeMPI0&#10;vUfhrqOlw/2l4/XUPGFrqS+bFqlmGfzIUPVJGATB7FfrUxlg8TRpxdoNXvpo9b7762aV72fWz0NY&#10;3/rsdtpHh6z0exk1Xw/oOm6fda0ouNTitrVVWe7cAtM399iBjJ5OBXEt8Ptd8dfEjxIPibo5h0/S&#10;Vt7vwLrWmai8csR8vMscsakfdcBiDkMvFafhLxDqviLXtY8B3d7Jp95Z3S3+lpNGMPaEbPKHPzNG&#10;ynPsy+tLYeH/ABPqF3cQQ3txbyXl1JHqFrdMCHXjM0DZyFI6r1BpQ9ph5z5pJSaWut0nZ3T9Fy9V&#10;ZtMXLdLlbSXb+vyHfBfQfiBo3wVtfBnxi8SWeqeIDBdWQ16OBvLu1bcYpirZ7FWK+q1x/h/XrmD4&#10;C2Xwvi+Kp0nxPbR/Yftk0avJLdxT/eKOMSRzbkJXr5bEjgVpeLPjj4G8G/tceBv2b9V8Qra6l4n8&#10;J6jLY6ZLKcTLblCrgDgEr5mCeuwgVB4++HXwY+MPjWHxTZ2UOo6zpOraTfvpseofZ5IJLK6KRXi4&#10;wQFDsp42yqdhrrpqUaiqYmLjGpaqmoq3xSitHpyt38tLeiXLLSOrWj1/rUz/AIjXPjzxH+z9qXw0&#10;+NXgG8m8RW+o2+inWvBcKpHvliRl1KDcd0CKWbcvZlwMiu38Ea9pNnp954DutWubi48K6HHb6jqF&#10;w+6G5whBkZv75CgsfVjU13NqHhX4z6tqzec2na5axzSPCpmUPbKfMZ0/hJDIFA/unvWL4Z8GWfgD&#10;xbrXh6/sBf6X4y1S4lF40m37JEyq32dv76s+do4K7jWcqlOth+RpL7aS2u+Xmsm9LWfu316WskEb&#10;xjfqWPh7YeK5fFvm6d4suLrQdQs4dRs7Z1ST7AFGyS1J+88bk71OPl6V0nhe5l1HwJqFppHie3ml&#10;tbi+tUuPM3fZpAWVEYk9UYgHPpivF/2lfgnocOpaD+0F8M/ipqHgnV/hPeXmo6xMVaS1v9N2Brmy&#10;uI8jdHtG5GGcEVJ8RNM8I/Cyy0/9sn4b+H73Wl8TXFta6touhs7W2qpqksAFwI+fJYSiORpAOMHO&#10;Mk1vLB0cZGnKE9Z6JclrTi3aMne3vRaaknu/eS3JjUtJxeiXVvdPr6brvp8zW+AXwW0Lwr4n8VfG&#10;K38Q3Ol+IvGs9tp0UcEjw2ktxp9r9ladLR/lTzJBJLtHBGMVH8FPiD8ffCGq+K/AP7VUXhu7eG6S&#10;TSfFHhxvI+22ksjIsctux3Ryxkqu7O1s5FeqeNrLwlBo66xrury29nosQvJLuRT5aKAcSnjOV5PH&#10;Ncv8aLTQbjwfa+NJ7M30k1nGjaxp+m/akkgdlZZMLyy/dIxnHXtWUMb9eqONePNz8sU2vejyWUVG&#10;Wn2Uk1qtna9rV7P2dnF2Svp011/Ptb7tC7p3h/wrYeMvFFvq/hG3+3axBaWF5cRtufVovKIQSj+F&#10;gMjJ9K5jRdN8K+HvjfaWmgXtx5erWMMmtaDqtyfMimt08q2mt1J4cAEPjqOTXReP/Fmr+HNI0z4g&#10;6N4Hm1C4vrX/AEqxGY2dgBsBbHysf4SeOxqHWvEr+JNc8B+O/CHwst/E2g31xIdS1iG4RLrQZNhC&#10;ThWwZE3bkZQc5bOCBWdF1uVyd7Si4/ErXjHbV/3fdV1dpKN7WKlyxsXNa1nXfA3jbVLbVzDf+GdU&#10;a3u7fzioa2mdhBJagk4fe5jdVPXLAdqj+NHwR+HPx48IaVoviHQpLzTNK1y3vWsrW6a3dGt2ysZ2&#10;EcBsHYeOK4X9tH4e6/8AtPfs3+KPgh+zH8UNH0vx1cXWm6vprXjiRVis9RQu23qBuidQw+7IozgG&#10;tX4w/Ha/8D+M/A+gGwvdNbXdYtYvEF//AGO72olnG0vK6HEaF0KMxxtZ07GtcPh68o0quHnateV4&#10;q6klCEWpNf3rySa1vF9yfaR5nGa0VtX1v/lb8u56DoOoab4qfULbWtN+0G2vHj+0zQ8Fo+QmfUA9&#10;fWsu9XVvAqP4r8KaPDq9jfXOZrKzVVlViDuPHDkkYJ65PNTeD9I0fw5qPinxz4Qs9Rm/tbVPP1DT&#10;bq63KjRrteaFSSAGUAhRgNiuL8f+E9f+JfwS1TUP2VPiS3he61axa50W6ubd0a2vDMp8xkYZUbVk&#10;G0jqfSuWjTpyr8rdoNxTck+VXWt7Xat0a3SfoXKfLFySvZXst/6fQ7H4f+CIfDvjuTVfCsM0Ph3U&#10;dPaS+0m4lJ+y6gZQ+VRs7AVPbgEVj/EnwJb3+t+GfH2oaxe2+saDrUwsfEGkwhmW3d8vazD+KCRc&#10;Iy9mUN1FJ8T/AIu+Kvgz8Nf+Fj3/AMOdZ8XX728ENzo2ibVuJFZlHmRrwGIBdiOD8uPSttNatdS8&#10;KzeLPAVxHqWl6iy3GhIvyfaozFyMOAY28zPXnPWnH65CSxL2d43utbKzTfmpdVaST3sx+78Pb+v6&#10;8jjvgd8ZPCPxH+GWoan428b6bfQ3/iTUNLsZkuv3d8kNy+EgJxvCjC8ckqa9YU2d5BZ6rBqsb24m&#10;DQtwVdMYC5/zmvFfHnwD+EPxt+Dd94C/sGfQfDNnqcc2l3ekqLWbR72GbdJLDgfIdxOWGVbLGu00&#10;Dw9oPwf8PeHfg3YeHb7UvD5dY9P1CS886RZGbeGck7tucncM9a0x1LB1LzoOSk5S9xpWUbJ3Tvbm&#10;2Tjbo+liKftPhku2t9+4eEPDPjTw18HptA8IwWun6tFrbyWcOwPFFE11vGQvQMmee2aj+P3iDxj4&#10;S+FJvfh7o2mtrT+LNMs4LXVHKQvBNfxxSMH/AIWCOzL6kY71yui+APih8Pf2kPE/imz1fVofDfij&#10;VtP1ORprhJYIpYE+zyWoX7yxSoA3+ywzXomgeFtX1/RdS8I/EHxLD4itEv5pJbiS1WN4WMv2i2Ch&#10;SeIk2bXPJKZorOnRxEa8pRmm4zas7u9nKL/wvSzlfW63HFylHVW+7o1+ZR8L/EWHXPEHxB+G2hWD&#10;SeJPB11A02nalGyRzPNAJIpY3IwY2xtyM7WBBrm/i7q2heLf2W9a8T/GTQtS0ixvPC00OvaPo0xu&#10;2gkf5ZBH5Y3O6YyCB707xFpvxn8OeJ/+F0fD3VLLxhaahqsI1HQ5rpIyNO5jkktZl4Z1GH8t+CVY&#10;DBNZ/jHxReJ8VvCF9rOrzeG4/D/iSaa/0Wxja6j1ezuozDBJKirmP5uTkYUjk81th6FP6xCpStpa&#10;WjfMnGPvRta65pJWfK7XWrSbIlKXK4vV7WtZfj/n3sbngnxD4X+Hfwo8G/DB/iJdXdzfaRbWnhfU&#10;tWkLTakDFujVyeS+0ckjjvVn7f4X8ZeHPDPgrxukema5ceKJJND0+G88qZrmwdnMyDq4C8uo42v6&#10;GmfHdPhR/ZNr8UvF/hRdcs/CerW4tbrSQJZtPuHlEXnKqHICbwHXqVJ4q18WI/Bnh7x/4Z+LfiaP&#10;SVj0W21R1vbq1dpYfMtQzSwuoPknYjBuPmXisI8lXlmoy5pObvp8aTaSt0d482it00Zrtp/X9f8A&#10;A87aHibRmvfHekfE3TL29hvNNjubWbTc5g1GGRDhW5wGDKGRuo5HevIfjL4gnkttQ8T/AAA8Srp/&#10;iL+3NMl8aWj27EzBjsQeW4KsJFHlsR0x6ivW/GWs+EdK+Gd5rcniC6exv9NW9W4t+ZGiK+aJI8Dl&#10;gnIA6/WuC1nQPHHwj+HTfE34X3kWvafHotzqEvheaPy/7SWU+csiMwLrIqnhDxuPQVvlslGUZS1a&#10;ajFS0i9b8sm01u9L7OzbsrGdSPu6O3mejeC/HUPij4Qx+KNF8JtYzbZIJ9BmjETW9wrlGiI6AZ5B&#10;6EEVn/Ew2Q1nw7rushbGwsYbq7vtYZRiweGLOJj18rG7JHQrmjQPi34V1bSLCxnsmsdc1jwzBrk2&#10;hXS7LhIWAznjDOp4I68Vp+PtTgHgNdT0TSbrV/MGFjs4RKzo3yyLtPUEHBB7Zrz4xlSxesGrt216&#10;NW3ejt0fXzNpbXX9f8N+hzWm/Fnwsvw90340eOIpPCw1BZGvG1KBXWHy5THHIZIwdySDDRHJG2Xj&#10;FdR8RXvrnRGhtJlW4ZVRWS3V/MjdTuAz145qlpPib4a3XhPR/h7YXFnPa6taz2el2iW/7lfs6hZI&#10;yMfuwhIHIABIA7U/4mfDvW/EsGht4a8Y6hpc2g3C3ckFm6/8TFUi8v7PJuB+Q5ByMHIFU/Y/WI3T&#10;hrK19VZfCtr6NOLu38rMNQ0vTrPQ7GH4d6j4YX7K2nBrTUo1CW8+1cFZFByjHPQcEVRstJ8NfD7Q&#10;byz8QGDTNN1WEWX277cqKsb/ALtP3jY+Ylgq9+QBWN8Y9S+L2o6p4Z0jwX4esbvS9WkWG41hrwpP&#10;pF4nzLIyHiWNgGRlGDzmuj8T6V4L+MmgXHwg+Lvw3+0WFwym4tJl8y2leB0dZEZTlSHCsoOCMVXL&#10;KEYTqS92bvLlaclZ6u1999HbbommQ29bav7jnfh38WPCJ1G6+BFzqt5H4s0G8uvsOh69C0Mmpw2q&#10;r81vIflnj/eIu4HJO7jArptGs9fbw5ZyaD4Vh0e8uNR/tfXtE1BjMZVcFpVRuQjmTbjsuPevP/jP&#10;+zrd/F/4+fDbx3qaSySfDfxRd63ZySTMuYZLdYUhV07cbzG3DMgrstf8W2cuiXniLxPqes+GJNB1&#10;aa0vri3UyLJ5qhUmGAd0TbkYHHykHPetsRTw8/Zyw7u5q8lvyyvJJK26krNaXTdrsUXUatLf777a&#10;/e7W12vfWytDU9O8Q6ho2uTar/Z+rXFms7aX5wV4udshZOrJnKk9Kw/EPg7XrLw54h0b4patdN4X&#10;u7W8tt3h+bylWymXaGlGNySx8lXQ4HWvnX/gpb+yB+21+0B8QfB/ib9kX9ofQfBOv6F4am07UpdQ&#10;aSO81tfMSYIrKDGVZ4x8uAck54r2r9nH47+NfHvwFtdT+NOiSt410/Q9+raHJLbxXF20R8qeYRgh&#10;EBYE4JwBySK76mXxoZXRxuGrQnzO0oLSdN3fLq0lZpO0le3XU56db6xVnSlBq3fZq/R7273tbzNL&#10;w9Z6B8DY/BqeLfibNr1lcXsGi6TqGsOI7m4vLkEoWYEK5aCNUC4ySpI5zU3wtOu+NPBWu/Db45+B&#10;V1jUPCvjyfT7ya42mO4svP8AtllexkckJG0AI4IkjI5xW3428A+F/iP4j0HUtSsZM+E7y31ezjmh&#10;iltrtCpGY1ycyRg4EgAKEnaSDXDeCviDq2g/HNvC3ibRvsHiL7HfnXXWcCLW7O3dRZTJk4LCCVSy&#10;9VdyOa5o/wC1YeUoa1ElJvZppyata1k4t3svicb2Oj3pSt6+d7JO/wAtflr0PUNN8ZXlxokl/rnh&#10;68tXutWMduu3zjNE78OcdOhJH8Iq54h0SbVJLizfW2TS9QsWto7eOABreRgV8yNsccHG08Vl+FdU&#10;TxF4Ah8caHo0m3UbiO50+yW8Enk7iAT6AgltygkccVx/gL4pah4CfxN4X+MfgfW/D+n6b4kaDQdc&#10;uJjfWOq28zbo3iePLxENkMsgAX1xXnxw9SUpuktYv4dG90tE222nba/XoVJwTUX1/r+v+AZOseHP&#10;gjoB+HfwP8X3+l6pLDrJ03wvq9w8UV/HfwpIWREUDkITkDg56V6V/wAI7aHwG3hHxRpEOr2dndSJ&#10;9mmtQMvC/m2xCLgZDKpBGOQDXkv7VH7H/wAKPjtDofxi8XeH7yHxd4A1Vde8K6z4Z1F4ZHkR0b5l&#10;HyuXACsD1A6816Z4c+IVv4u8Pap8SNP8SWk2g3enreJcIrW91aTxblnDq+NoXZxnnKsDXdjJRrYW&#10;lVpTk3d86aslPmbXK038Sd/s6p6GdNTcpKUUuz77a+Tvf7l1M/4cppa+FpPhGNcsbHWNLhaax+xB&#10;YnVZiWDiIn+/uX/aKE1538UtB1nUrTwv8Hfi14I0uXRrrXFs7VrwvKk94wM1tMnPO2QMGjb1GOld&#10;h+0daHW4LD/hCfDGj6vr8mlnVLC0vv8AR5NSEG2WDy7hSNmHIPJx8/vUvjvwz4Q/aSsLW/1G11Sx&#10;fwf4oWSK5urcgw30cat5sYDDcI2bbu6Eg9RzWmFqqjUjiXopXbfWMrWUlZp6ybtpbe2qZT973f8A&#10;hrXt9/5F3xc2leDfhzrXg7xFpD6h4dWxktLxLNTPOVkUK6eV1JVm4AOcfSsHUfAHw++02fwP1jR1&#10;8QaPc39nqyws3lTeG4YYt9rdbgQ6/vIiiN1yzDpms2Cf4zeJvhzqXwg+JvjXQf8AhYWNSfS9Sht2&#10;tYdZt9hFndoUP7l1coHPqDgGsn9mfTfi14N8Y6h8B/2jNdvvEmoeIfCh1Gz8SyadGGsLdGCSabLd&#10;xnM2x5C8W4A7Mk1rToSo4apNVVzRbdk372y9pHRbWcr3V9FbRomNTnktHrr92vXrp8rb3sj27WPD&#10;WkeItW03x3oeqPZ3KvD9ovrKQH7TZKzMIJB3iLEn2NeZ+Pvh9oWhftEaJ8XvCeo6zYLLYXOka/b6&#10;Eoa0uYSVaEOAcRPHIdwAHzZNbXie58CfCnxJpPjDxPqU2n/Z/D8+k313NceRZtbmZTvkTJXCkFg4&#10;+7u560vjTw3Nqvg2z8TfC74gaTZaD4k02SMeXtlt9RE8YW1vYZwcrIgAZSMhuhrjwvtKEotSfJNO&#10;N2tGne6ur3a3jpo7fDurly7tbdv66k+r+I/Fmq6Z4j0rX/A01vfafplx/ZPiBrxFtr3Yw8osf+WT&#10;k8nI+UZp3xq8CaT47+D1n4o8XeAtK1jVtMt4NStYZlyj6jCmYgrnBJ3MyqT0L571x/g2f9o+P9k/&#10;w7beJLvTdU8f6NC6a1C0DeXrcETtGxbOP3rx7Xz0LV03h/W7a5+Kt34N8d/D/UrVta0m1gtNSe6e&#10;SzuGhRX2Rw/dh2lvvDO4g56VpKlLD1HKm1+7lL4W9VFpNq7T5WveVvuVnY92VvPpbb+vz6FT4NfH&#10;HWNdvtb+Fnxm+G154V1CKO8Og3l5Fvs9S0VYoisry/didfP8pomOSY2xkCvGvH/7Edrdfs+eOfhV&#10;ofhW11q1XxJa+IfAPhW41CRItIZFCXC2EysHt9xMjKoJEbHjg19I6heeKJtM8Z2fiHS7G607yUh0&#10;OSGTdLcxlAjpNG/y7g5JBBwwI6GuGtfFVtdftOD9nyPXltdW8LaPZeIo4/LYNLYXBltw6MOpMiMH&#10;RsjoRiunA4zEYetOthFyW5ZySba9zld11V3JRet1zSSaTaMqlGlW0q/Lz67dbb/K/Q8z+Gls37Mv&#10;jPWvEfifRvHXiKx0+OfTbHWNQ0sX2qf2a8SyCA3EZ3TRQSZxvG7LcZpP2Bv21fGfxW+Ifjn9nH46&#10;eENQkuPD+uyweGPGk2lrbwaxbbBIsEyr/q7mNGHHcc9a9Y+InxS8feA/Gl34w+H8vh3xN4P0y0WT&#10;xpodjNKdXtzI4RbiJEDK6r3UjPB5p/xY8E+MYvBv/C0PgRoFjq2tabqlvqeg21rIkJ1GKRkW6Sdj&#10;wz+TuwTyCoFdU8Vh8XQlHFUo89ZRUZ81uSUdr6Llvf3k3yuMlLorT7NxlGUZWS0a/V31v9q/XXc7&#10;T4iwX+p/B3xVo/gjTYtcvB4YvorXRzcbXubryW8qEt/CHfALHpnNfPHjC+/aP179lX4XftL/AAv8&#10;QnwX4q8OQw3fjXwj4stJGsLgw28kF1bXAiy8YWT5lkXIwobFdN8QdE8Hz/EXwz+0lpHhXxRoHxGu&#10;oxq1v4Sj1Ywtq4t4Wtzpsmc27O0bhljbDMyKR3r0PxB4w0/4ZeE/FFjPoE8dnE0MulwyzBBe3l2p&#10;ka2PXy5TKSGBG3LDHpXHhX9RjTVOCm5Su1JLreE4Wu1KLbTU0lezaty6OSlU5rycdreq63/Bp722&#10;7878A/jTqn7WXwX8zxTpGmWutWlwHuLrwvqC32l3E0Thh9nmI+YYIBUjIORXWeBNT8O6voN4ngbS&#10;L/7JozXR0+aS324nBJktlDfMPn4A6c8VS+Hnwc+Hfhfw1rHh/wCGOjr4ftdSk/tG+tdAn8ndeTBH&#10;kcJgBGBAG5ODz3rnvDH/AAk/wW+Nfj7xb4s+yx+FfGFnaX9jeiSTzra/hTypY5Qx2IrDawIwSc9a&#10;560cLiKlZYW8UnzQg/WKa3d3ZtrV2SffTW8opJrda+tv+H7emtlD8MPGmmftEjxJbeKtLgj0Wx1C&#10;0TWNPlvvJvdD1iBllcTZIKKDs2MOGGfWrHjvwd4i0H9qj/hbPgvxHMt3rHh+Oy1bQ9oaC8jtpcpI&#10;cDKvskOXzkAKOhqt+0D4I8DWHhOf4keKdD09b7xXo48L69HZmSNdR+2TJ5UrOgLZjP3ZCp2luSBS&#10;/Cb40+C/HXjrwv8AA/4r+FtQ8G/FxfCdxqqeHdUuFfz7eFjbObe4X93eAphmVPnVRlgMZrq5ZOnL&#10;E4aL9naUZR0aSSTb3u1eKcpJK3utu7JUlGS5mk/1s77+Vn6WXS45PF/x6n+LvxD8I+K/gRoOv6fo&#10;ukf2t8Ntf0/Vokv79XXAtpkb57dy+9VkHyHYM1n+LpfAnju8+GvwX8d6Vq1n4gkvo9U8OzSZkvNG&#10;aKPJWWXHMmdyFgeR7VqeOLb4jeGvG/8Awsmy8F6RPNH4VnsdcjtJnW+ntYW86KOA/cY8sfmxg9Ot&#10;cx4A8afst/t16j4P8ceG/i5rWj+O/BN9OsGkSXT6ZqkM20h4rqzfHmptww6qRyDWtKK9msSoNQjG&#10;zlT5nyz5HFOSvJJSkm3ok03ZW0UxvG0W7u9+l7J/FZW2VtbdO+8sunavH+3uvhL4b6pDa2tjDBrn&#10;xE0rUNPdBqFvLCUhmtJh8pKyIS8fqawv2I/2q/FPxy1X4p/D34i/A/xH4Fl+GGpL/wAIu2oTF9Qu&#10;tJuxIY53QklpBsLHqNrKK7f9pr41f8M/eMvhnq2t+IY9Hl8XeMIfDmpajqGlLNDeW/ls53OvMDM2&#10;1VboGPSu08U+CvD3jD4g6l4hi0Wxt9U0+zk0+0163umS8MjiGXymAIEkYCqWU84TA4JpVMRSll8V&#10;iKWk6cVCpd3i6c7Sb2Uua8o63cYtb2s84KUqt4zvytpr5Jq3XRNdVu+lkZepfFO6+GviLQbH4k68&#10;sTR6fqF1fyQSDy7vT49hF2yYz5oZ0VlXoXJxivF9W8SftE+Af26vHUvwQ0LQtctvEWj+G3v7bUJR&#10;at5YmkWQg/xyiAttHqmK92Hi3wxrt9ovwc+Nen2sfijX4bp9PkitGa2vxAdzyxSkYjJULIYyRwR1&#10;rx/xL8BfFPw+/at8KfEjSIoW/tbQ7i08azXF222+W2k32YiDthJQ8hJZQTgEdKrLJ4Wn7WNWCUpU&#10;5K0l7k7T501Zp2vBpWe9lprbaUZSlH1/R+T62utP0PavEQ8RWfibUvBPgP4eWui2/wBjmv8AT9d2&#10;xizuboJlDMiYZDvxlsZIya+e/HXx2/ai+LXwbbTvD3he38K/FjwN4y0keJItNtn1DR9U0m7kZJjE&#10;wx58TptL/wAUZU19PataQaN4km8SvLcW802nRx3U7KZYdg6l16DAzzXgXgv4DeM9N/aW0P4h+BPi&#10;rp+h6XY+J7865o+myO3/AAkentagW1uySMF/dFt+9Ac1jk9bBxhKpVjHmglKLkm02k3KL3upr3dn&#10;ZuL91Jk1Y1NFG9tE7eq13XTfW3LfS9ke6amutRXnnaP5lrb6bps8cnkyfNI7pwoDf3W+ZM9TxXCf&#10;C74veM/H0ng/U9Q+HeqaLp9nfXFh4ih8WstvfWtx5IME6AEiUOeCAcAt7VT+Pn/C3vg38QLf4q+E&#10;bHS/EHhrxh4s0uz+IGn6pfNbyafpUVsbeH7GACHlNxJ5h6E4x06dV8R9R8P6rZeKLKBVvLPR9Hdt&#10;Yhht3eeGdFDRCM/xEoc4HzcgiuOnRhGhDRSU1pJXvF/DJNXvzKUtL7+61o7G0ZXvfp+dk/1+/wA0&#10;eZz/AAR8c/Bj43+Jf2t/Bnxk8WalpGrat9o1z4ezkyafHZCIJMY4jkpIpXzQy9emOa6vRPFOlz+J&#10;ktZbmO0bxBex6z4R1bT0dYb63ZSfLffwswUEPHxxgiuU+Ff7Uuu6b+0BefCr4w6Vpdh4b1/T4R4K&#10;8QS3ywM1z5I3WFysp3C4kDZQY5APU5rz39vnw/8AHa88N+BfEf7LGu2Phrxz8P8AxRdQxaX4m1Rb&#10;XSQZEUkzZVkdTHu2lsDk45r3KWDxOMx1PDYxxi5RSjU0UeVRbhzNLpJKEm02ru+qRzyccNTcoptL&#10;old7626uztou/Zo9K+M2jfHHwt8WvGXxa+BFxpOrTePvCnh6Dwzo+qXR8o3dncumohUJwvmWEhO5&#10;ejqua9HuNET4X+ENb8NeGtGvY9Nj069uPD8OhwhbixhQeYlptZjucEkI3RuQelYnirwr4x8ZfCXw&#10;f8YPE3gaCz8ceBoW1KTw74f1PzraSSeHyLuOCQAb1eMko2B0xXTfEjSNP8U+HbO28SWd1Beaxai0&#10;vNQ0mY7ra1wZHYEHOBgDIBOTXj1MQqkKVOVtHyytZu8Eox2dpJQimmt3KS1ubcvLH3W+q/VP8v6b&#10;vj+BviRfNL4R8EeNra4l8Xazo/2iS4msjEkkXl7ym77ofnBjzwQao+PPhb8LP2hPDul+LdE0iO+1&#10;n4d61LJpsLRss1lqMYw0e0MMMR0zwQc0XIh8TfFTw/D4e16eaPSdPXVbOExqVh+Uhdysd6iRM/MO&#10;MjBqt4m1Twp8KvjLH8Sh4Zt9Ls/GwEN54m+3PHbpcghQLhMlGlc4VH4OOCaKcZU6ynQvGpyuSS73&#10;d420snBuyV3o1Z3Kl72j76eTvdf13OG+CPxa+ELfs1+Ov2wfH37P+taDDrmsatdePNH1CxNxPNHb&#10;RsjXLRuSGVkiAVV6EgCvRvBOsfDOf4KeGNd8DeA7iSLXvCp1vQdNuEFo07Mscwhfcf3cjEodp4yM&#10;07496x4V/wCESk/ZVfXNOs/FHxD0HUB4L0+8m8uPUpYUEk0SsO43KeDk7uO9cbqfifxP8Zv2NtB1&#10;Lwrd698PvFfh6+0621rStQtYZL3S7i3nSOe3nDnZJC6KfnU/MjgjniuqUY42Ma3K4KdXS8pOKg01&#10;DvJpNSjzL+Xl0ZnTfLeCd3aOytpqn1tZOzt026o0v2i5bTwd8FofGfw3+EGtaz4ns9fs30vw7pcq&#10;x3VhdSuA8i7iA0SbmkZBkMQcCk+JHx7/AGPNf+I2l+DPG/xc8LWXjKytWt9Pv9Sv0t7qJjtW4jR8&#10;gIxPylc9a7bxdr9zrA0fxF4q+HrTR6Te211LujbzoZJSVjkjKHgofvZyCDxXjv7ZP7B3wW/ag1ex&#10;e68F6QnibwvrkWow3S2cQe8siTLPEUP3yxHU9yDmqyyWX1alOnjpTgvf9+LTavayd3rFaXSs2pu9&#10;xTVVSvGz16vZaJ2/M970nwv4l0yGOLVfGLa5A10JLKOWFV2Q4+UBhnftHOe9eZ+PfBep+OdX+JWv&#10;ePo4dQ8N+KrXSNG8K2OhakpmuYbeUPLejfxFdRuz5Vf+WcQPWtzW4PGcnw18I6/rKf2LqWl+KLJr&#10;eGG6SOGG2cGLY2ThgsZAK55bGM1ynjnxF8KvEXx88H/ss/FzwvDp93oq3HjjSLxZJY4xLZXkcMEs&#10;ci4Us4mYyxtwVauXAwrU6znF3au24pNpQkp3VmusY6rZN9bFzkuaK87W77P77fP81xfx8+PHiH9j&#10;z4kf8LX8Y+CbzxB4P8P6Xb6B4k8R290ftNs13OklrfFcYaBQzJKTwhAA4r6Kv/Dnwx8U+DtP0VdZ&#10;0nVtPM0b6bcS3QlWaTG9GDKeW5yPasjWvh9a+JNU174d+L7SO8g1WPfcGfT90M+mF9yQbuQzL8ww&#10;Qc/jVXwT8O/CngjW5PCvh23t4oZh/aiaa1vsNo/ESSQ44VVQAFR0oxWIwuIw9NxvGrBauN7SVlZ2&#10;+y03LbRppWTWpTVTmam7rdd+79dbtPps+jOY8AXtxrXjyTxBDrfg241zTdUutC8Tx2NuRdyToA0E&#10;GWIJKxclTnrkV6vpfgWHw/YXh0qaZF1Bbgrbt92KR4yNmeyg4I9K+Z9Kt38F/FLxd8Vv2h/CreFd&#10;N074hW76Bf3CqRcSPGsRvHkQBSki9HY/KOGrqfDdl4x8LftteHPHOu/FzS5LP4heH9S07R9BsrmV&#10;9P1aKBxcJdQEkqt2qH5lB2unK/drqx2B9pJunUVlDm2upOK53FOOj5Yt69ErPTUnn5qcU1vpdaWu&#10;r+W76b9drmj8EvBvjLQ/2UfDvwb/AGnYrfSfF2kv9jt9W8LSusZumd/IvFYfdcltzr93OexrpvhF&#10;4R0K28ca98QJvEwm8ZQ2Njp/jJ1vP3N2IEIjuvJyfL3gtzxnmrXxNl0+x+J0mjaxc6ktj4i01IoJ&#10;7OfzY7a7UFS7xfwAR4YkdRz2rz3xN8K4PhOPFnxI+Hkdxrmk65Gq+Jm06+EeoW32K02QQ2xx+9V2&#10;DEq56txnNZxk8b7RuXI63vJJe63KScoq70W9ot6yiutiubl95vTr+Xp67LbsjtPidaaj8HnfxxYa&#10;Bea34TSz33mk6bGZbhZC+TPFg7n4b7nevPfjR8EPAP7QvxD+HfxP0EWd1c+F9Ui1XR9caaSG90tQ&#10;f30MY6EFAQ8TYIJ4r0XVdQ0z48/A7Q/iP8KfiDJp9rpsMOo3ENxHlwY03fZblQQ0bK33h149K2fB&#10;EvirTfEuPEcOjXdl4m/f2rWOFaJ/LBZenzbh82euOtZ0MVWwVP2sXatHni9Wna1mmrWbs23rqtHc&#10;pxvUXMk7NNX7rVd+uq7W9LWdZuLq8t7nw3qLXd5bXscd7ot1b/K1syddzA8qG+bPQglay7X4ZapP&#10;NY+M9Uma31bSzdiwlj+eOeOSMKquO4PLAH7pr4y/4KkfGPx//wAE8fjZ8G/26fClp4g1DwRp+r6j&#10;ofjzwst9mG+sHjKwnaSQuMsVPPzKpOMc/UP7Mv7WnwF/bs+C9p4i+EmseJLGC1fS52aa2e3limmH&#10;mxxrIMiSMMjxO33cqRXZislzDA5PQzKiubD1bpzS+GSbhKEld2dkn2kpJrW6MaWMo1cROkn70Wk1&#10;1s0rNK+qs7X7pp+ezZW2p6p8cPDegjxTbzto+hzXWraLqemhjeWczAJKjj7skcg2n61h2fgHxZcf&#10;Db4heD/Gep28mma5rtxH4VvtPzHe2lixDtvcD5pFdcgd14qH40+HdD0/9srwP8XPC3xU1rTPEGra&#10;dN4ZbRbW1E2m3MG/zZGl4/dSA/dORk/Suy8fr4z8Aa74YsvDMcl5pk/iKQ68ty+3bGUOzbhTnLD2&#10;HrXNzShGj7Nr3oKWq5WnCUpOzsl8SsnrdPl6Fwk6q1VndrTX7Wn4WfdXa2MP4TfGr4rXvhfw/qfi&#10;34XTC4t9cfRtcuYbhVVrWONtt8inqCwUbDz8x9K6jVB4c8E/BuaTS7COx037c7i1jty0ZknlOTtH&#10;8DO5YjoDXIjUbrw/4y1TxxdT3a+BvEmiyXEltqcKqLC6TaibW6qrljjPVvwrp/hP488C6pqk/wAE&#10;08R2sfiDwTfx2HiLQb2QK7/aYPtMBVG/1iPE4ZWGQCGHVTWGLpx5nWpQtFNSko3slrve9nFy5Oyu&#10;u+uvNeKXW3/Af4/mZdlo3h6fw/J4jcWtxeQbZ/tFjlYZrmNyN685DADBXuRT/CkcOt/Yfipo3jHT&#10;5J4r6VNejW3G26TgIkwH8Sf3h681p2EGkWXiTUfCenm323VxI2krCnCyIdzAjphW6kdO9chpGtwa&#10;RrGsw2NvI1i95FppsbO2SaG8upm/ezRqCNwQ/eAJIHOKqMZVYzs30av/ACvS23/DNeStPNt/X9dv&#10;+Aed/tGfBLVNJu9e03wx8bbrS/Fnijw++m+F9Y8QakVtoY5bxZUttw/jLFlTPJX5a9O8H/HDUrDx&#10;ba/Av47fBrVtFkv/AA0dUu9ek2SaS0yTiAWxkB+SZgFlwePmFM074lfB34y/BXXNXv7aHXrbwTda&#10;nDqFmuju0kd1pitIVjQjzN4ZRtI5JPFcB/wT9/af+Ef/AAVd/Yq1CbUEurTXljutA8aWImMdxp90&#10;wcRSxt6bGVkY8hgQeRXqVoYqtlcqmLovkozUJztaUJTVotWtpaHwtWTtZpyMI16Maipxle65ku8X&#10;s0/V369NNWe0ajb+OvC3gu+l8K3MOuLpdvFb6fYXcYjmuP3vzAyD5WGw4Q+2a5PwrceNvGGsa14L&#10;+JXhdbfVvDPiBdQ8Lalo7GMXennDRMRnl0BKOh4YjIqj+yNffDTXvh/eaxpvjLVb2Tw7qn/CF69N&#10;eQTQrNqGloIFkeJs4bHVl4c815r+zjb/ALWvwg8S+IvEPir9pHwr4x8D6jqOoweGVv7NEvLW43/u&#10;g86N88MRyrKMMuOlYU8DyxxNNyiqkGrcylGUm91Gya0Sd07XTvurLV1Eqi5btNNprbo11vd9N9Hr&#10;vc9S/ab/AGl/Df7P/hTTfGGreGmvP7Y8Vaboum2r/KZWu5drysGGF2EEnPQCvYtKsPCN7oUmp+GL&#10;i3mt7m3dVvLX/lpuyc5H+1Xm2gS3nxW8dax8IfGtjaN/Y+k2F+tw1ms0b3Dlt4AfI2HqOjYNeWfF&#10;7x5+1t+xv+yXqFx4c8LXnxL1TTbvUYZLjR44zLbRO+61d0Y8JHHuViMkEKe9c0ctp4yNLCUWo13J&#10;fFKykpq8XdpJcttbvVy27EpxpqU5y06abLRfN3v6nqXinS9d8ONH47sJI7/UPD8MMXmXkbSOLeaR&#10;ftFwAvOSnG0d1FV9e8XfCu98QeItUn1pbPVtF0211LWIrWWSFvsDho4ZXV/lkGNwGO4rqvh/8WPA&#10;3xw0aHxf8KPFTajb2K22ma5pbIEl068ZIpnS4VsESqjgFffis3w3oPws+Kn/AAmGv6dp8F9/aDS+&#10;HNQhmiCyrbwE5iw3O3c29fwIrnjU9nf6xGUXGydtGruL5WmtrczW2r++5e0jovP+vR6feVdK+IH+&#10;gwRWGurql5eRi6017NRvSxQgEyKTnI6n9K2tU8d+R4dmhltI11R90fh8R3GI7yR1IVuei5656Yry&#10;P4mfCvxp4A+Knwut/hTHqRvLNLiLWpprHzrWXR1hOba4ZSCjlgoRuTmtr4oapafGHwM/hPw203hX&#10;4i6v4NmPgy5u9Pkmtba7jHmkhRzvjAGVbG4MOozXVLBYapKlODvCWrfWPvNXklry2V20vhu9zOda&#10;KjJq/u3ulv3076fje+lmdT46m8ReDvh9rGu2Xw187WtD8B/2tZ26kS291qFsZHFuqKPlkLkNvXkh&#10;vas74Y6Bb/FXSfDHx+1TTbXRfiBeeD4tI8TLZsWgumbbLLahv4hHJvCsRlSzCtP4K+M/F/jP9nHw&#10;3480HxxPqV5d6GLe6uLzT0dlvkPlymRFxgiVGUrxjIrhPEGs+Lbj4x+DbX4WePNFXwTb+INS07x7&#10;o8MczTprLWuUgikxiHacsM8Fn70qNKpL2tDSM4uV5e9tGLvBp/zNe6n16qyLlenJ3u9fu1afyaaX&#10;3dzq9L0vW/8AhFfFHgrxX4La1uo7tm03zJo/9Nh4aKeIrg7ojng88e9aP7P3xB8M+OvAlj4r8F+N&#10;bfxhY2+oTaWuuWKp5vno22ZzkAhgcqyj071ztt8Q/EPxL+A98fiN4HXw94ysXvbfT49L1BLyS0Vc&#10;iGcSL0mMeCyHkE1N8ALqbw94J0V/C+kaJceH7awjTUjpU8ZaDUzkyyuF+7ITgsW75zRiKLeDqc6S&#10;mp2smnHZptPW/Npy2dt91yhHfysunfy6ab7atfLoviT48+H/AMHdd0XxZ421mxt/DN1rT2t5eXUc&#10;YtdIvFTMLsx4i3N8vOMuwrx/4p6E/wCxD4c1Lxz8N/CWq6lpHjr4qXXiLWbvQ7Nbm00yS6ZNhnRf&#10;3nlyyFUJQNtG49K7Lxtr2i+JLZfhD8RvhpY69ofxM8YT2WgWt9DFJa38kFslz+9Vj96Ro32Yycx5&#10;6V2muaP4Ru9C0vw94PtLq38Pad4gVdSXTSf9Hlg+U28iE7lQFs8dNoNXh6kcCqaqRclL41dcs4q/&#10;K7rVSUuZWaabj6p5yjOUuaOj0s99G4tpr5L8NO+P8b/BPifxppfhnx74T/s/Sta0ySO5155IzMlx&#10;pqjNzYxuCANzYwxHGKu+Jdd8P+ItFsfCvjbwB9t0fXGtVWEyZ8qbduWORc/KVwGBzyBXD/C/V/jR&#10;+zpr3xGsfj9NEfh3p+tR3PgLXIs3CjSWQmSK42guHRslmIOR3rp/ENv4p8V+PLHxR8IbPQ9R8N6/&#10;4emv7vVLW88y6trpYv8AQrq2iI2TjsUJGDiolRlTlGm5Jwim4TTstUp25v5o321aa5dwVSMaaqJO&#10;zs7PdabeW3kua76tmZ8HNIk8M/tIeM/DvhHWfEX9k2ertNeafrEjyQXN1LEpma2kb/lmqlRsBIDZ&#10;rf8Ai38T7TSbTwz4N+HXiDSf+En8WahfaX4OttUt5Hsbq5tQJZ4ZdgPlOkattJx8/tmvH/2Lv2id&#10;U8O3MPw7+Kfxah1z+0vGSWGi65faXJb3V9qlzFJNNYPHysUkAibODtO4V7J4N8H6LdalrXh3xD4u&#10;09dYtddvdVt5tNhEIguJTt8yMkthwow4GCSSSMGtcyw0sHmTeJV+SKto7T91pSd4p25rOSeu8bp6&#10;qYuXsbRd7JXe70s7W72em623TMfwt4aig+N+g/Hbwi2taTL8QvDf2fXPB91cJ9kgmi+d7p4f+fjC&#10;iMuOowTXJ63ceGfhje61b+JvH0fhK01jx1ZDTWvrh49uozn5oYWPylZBjGOAc5qh4Q8YfGPwN+xx&#10;o+t/GoWeh/FjR/Ec2g6fqmp28uoWc81xekwEtF83kTRbVL8bMc4xirOr6h8JfFHwW8L+GfjFYabY&#10;69rvxGMVnofjK8e4ji1qOQnFpIyn5Rt3xbsYUgHBrsjQq06z525QUvZ3jaTag21JPVSiopJPXRO7&#10;WlyNSOjp6K63vtKUZW73s1ZPVOydtDqvDdzrHh749698LLzXtPurppW1XVLG3CLcy2sihInEY6gA&#10;HO4AseazfClh+12H8J23iDUtMtrvwr4ov7/Uo9NtfNtfEmmKrxxWvJzbuEZGBH8Y9Kzv2hPg5feI&#10;fGXjf4yfDHW9U8IfEeXwSugQ67bxrMpkjYMk0kCjJHO0OD909OK2f2R/jT8b9T+DlrcftHfCO40/&#10;xdpOtDRLi8sZYfs+rRcBr63UNu8sfeZWAbO7jArGqv8AhPWJoqEtIxlGSSkpODTcVs4vmaurtWTa&#10;i0mTTlzSVOV01quz97TXy0unbST0avY+MHhy+1LwN4L8KzaPqHiGa48WDU7i5jQRyWu6VpZXZgf3&#10;ZAfaB0fbisn4CeJfh18ZfFfxH+B/w/8AHc19p/g7W47DWJpLhFv/ALeMGRpY+CB28wdcEGu6fxZq&#10;+j+MZLHx14cm0rTftU2n6drEs0bQ3FshDxXGd3yxud3UcADOM14j4I/4Jn6E37SXjf8Aaa0rxbqH&#10;hvxj48tbWbVoPD0ipbWvz5l24JDSShV3N0wWxjNaYWpg3gasMXV9m0uam0uZOTmm7pbWjfbbqm2i&#10;qkqzqRnFJxbfNrZq6VrLrtqtGr67WPe/i34W8L+GZgPDngvQ11rxBPb2i3l9ahmv0jIJSTbhpCFz&#10;huSPpVD4T+CvCelfGbVPF/h7wzHp/wDaVhNb6j5V58tncrIFaMQ9xIuH3Y6jFfP+t/F39pPx1rOm&#10;/Erxb8MNJ8XaP8JfiYG0/VvDtxJb3F/aMjQSkxR+Yu+AnLhsAqOxr3qbwDDreq+In8M+P7hrLXLK&#10;aSK1vMmfTrzZvS5gIwzxqGGY/oawxGDrYHCqlVq6yTUmm5K91o7O+keWSUktbxto0FOUZJtRel+l&#10;nsn6639L9dzh/glafELwf8P9Y8H/ABg8L6npPjW317W7Dw14ktMXCXunQypJazLJ94B1YIEburV2&#10;3wDuvhvP4k8S+GPCPgiPQdbvoVm16yXT2tYLyZn2mcBfk3k7slcEkEnNZv7IH7Qfj34s+B9Y0v8A&#10;aD+D83gHxx4b1xdIttF1N2eHUIfLH2S8hmbKuZjv4BzlcYrzX4k2ukeEf2e/itoXjn4oeOtI8P6q&#10;sd8devIRM2jrLcbLlbdgRJHCj8jJ+VWJU8V0VMPWxWMrYasuSbnFe43KLcpLWKjfmik04xTd9XFr&#10;YiNSKpxmtbx0b0bulvfZveSto1aydkdJa+Kfj1oH7ROi/AT4aeDdU0+x0O7nuvEGoeJrcLZ69Zs3&#10;yLbXKZ+ZdxPltg/LXruteJNW8Zajqvwr1/wD4h8O/wBqLNoun+L9PMTKyyxHE0bfeQjJwWHDAV4R&#10;+wh8SfjNc/Cvxt8S/HHxC0z4kaCnihovCOoaNA21rW3VYokhZjmQ7Byx6tn1r0jwZ+2t8IPjjpuu&#10;a58NH8UXN14F1aG11vRY/DEwunuJG8tYdrjDDceXU4UAsTisc0weKjjJRhRjL2VoynHm+NtO8r6p&#10;uT5bSVltslZxlGpTSm/iV7PR2aV9L30vZ26vzPnv9lH9j3UP2Z9A8N+O/wBlf9qrxvqfgfw34g1b&#10;XNe8B6pZxyTaxdIXtp4m37ZFLMP3eflEh3V6F+0b45uPAt/8Pfi38AdR1bS9e1zx5ewaloek6cFs&#10;9bvlt/nstRhIGyQomDMOjDdzxXtXimPVYfGviG3hFjPNe+F4Z7HQdQs9kcW9iskMk6DAWRhtzyQx&#10;BPFef+H4fjf4x8NXHim8+GTeHte1TxFDHrvgLxF4gt7yDT3t4XbzrKaMA+ZKgjG4HnkkYBrr/tWt&#10;mGM+u4txlunzOCclNN2n7qc7OTbny2ukuZNxazjSo0qahG6sk9L6JOKt191WXu6ra6s23q+FPGGl&#10;/FfxTN4Y8O6X/Z9xFpcHinQdMV4xJcSfMJPOixnKyqU3Y5yDmuV+A/7XVlc+A/Dnxi8S6npcNh4q&#10;8VT6HrUcOlzxXkGpmZokt/LwQxVlKs/Axg1Q8KeMvDXxB8J6p+07+0l+ytrHw71aPwxLpVjr2ja4&#10;Lwy6VNPsWHzbY5Ewl+YgDCjkGsP4L6Dof7I/7Ytj+zsvj8toPj6zOs+G9A1W3SSRrkqPOmWeQ7vM&#10;dvmIUZBHvVfUcJKhXpSg+aCva6knyRftFGpFzTa5ozvolZ3toiozqc6Ssk+nnfa2jTcFZq11JLon&#10;fsv2mPif4N/Zsh1yT9pa91y4+Hvi6G8sovEGi2px4Qie3aIwPKuZCZyzFGx8rkKMVxf7Lbat+z//&#10;AME//AvxL+EvirXvFHgQ+HLW+bT7vT2utZsLeS6keXBQ7nfYyKyEEpsyMjNdj8f5tZ+KXhr4hfsk&#10;+KfiDfK39jw61ofirT9OEt1YRQXAlEksZAjmWGSIb1zuaPJxWR8G/jzqusWPgr9mO98W3sHxM1a1&#10;SaHxFpfhlrbSfEFnbot4dXhi4CwzQyCCRRyjnBHStKVOTyWMOTmkpxnUWvK6cYNqpbk912lJSad1&#10;ypuL5pN5xjL28mnbSNnbpeWj1u7O91ZPS6b95qr+294vg8UajpnwV8ReGNYk/wCFkPYWMcukCO+t&#10;Xhd0eSK6spcFA0ZO915UL1BFeU+Ifjb4b+Cn7a/gP/gn34Wb4ifD/wAK+CdWjj0nUodLe80PX4Zh&#10;u+xyu6lo1DEqrhiADivRvjtr/jP4yePfCs0L6D4L+Nnwt1VJl0+7V5LPVbedXMtraO20zGW3UMAM&#10;tGwwa9N8Z+PPi7df2h4a+NPwf0O3W81jzfBurLqjrC8McIltmnYIxhlFwAjKcArzmujD1o4PBUaE&#10;6aleE7x50rTfuxqxUk41F7O3La6s5Ws1cmUJSlzp295N2TvKKtZJq3d6bbpxet+iv9U+FlkknwAl&#10;8BpqngW8sb7TtcEt/HcW9qrHPksN2QHV2x0ZAvavIf2mP2CfFetfDq08I/BHwL4D8dW9hqlp/wAI&#10;lpXxI00G38O6QttKstvbzRAM+6YwsA38PqRmpf2XvhF4z0D4GeJk+NcOoNd+INZvtc8V6es1rcfY&#10;L8r5jtbvbAF7ZguUGN5yRzWD8avjR45/abvvh38Gv2ef22tN+EPiG4+H8nizWpk0T7St7afaVs4o&#10;lkldPKKtuLREbgSM4xXLgaOKweZ2wdZckJPnnJTlC6TfO+Tmld2cbxWqtd2kzPFwjjMH7KpFtzUV&#10;aNnK+stObRtWdnva/dnZfC6DwRe/tK+OfC15cy6XqEuj+dP4YkmkSx1vSXRYjcpE3yiSMDy3aFiF&#10;OCw+YGtnwz4A+HfgHTZPDPh65vF1KOxlstFurrUBIJLctvFjI3CSbOqF8tjjJrY0rwzofjWwl+Jt&#10;r4L8K6trHhXXbi58N6roOqNIqSSLsdeeYGeEhZYSCjHnHQjK8H/Eu81LxJ4shl+DH/CO6rbtFJCt&#10;4rSWOrwMuCWAH+jkMCpYAr0NcdStWrczp3tGMFJOUfijaK63aafZtXcXZK67ut3/AF/X9bXJ59bO&#10;i/FTT/Bd7rJurTUNDgF/pMbQwmK4YlVu4Y2+dTjhgvynFUvGel+JNH8cwnxH4djvPDOk6TLp8Otx&#10;xR3MGqRyg5SWPIe3lt3Cv8pxIm4Dnio/jb4x8P6fZaQZdS1Twbql9a+dY/atJW7gspkG5lWYqwRW&#10;xgYcA8dK7Xwpremax4Q0+G41n7O3iS1t9RguI7XyVkuDwzIG4+bHzxkcZNY81SjRhX5d04vR+jkm&#10;la9rrS+3dRarrY4F/B0Xw4+F+r+Gvhh4Y8O2um2Gn/2xcafY2/l2bXKSiWfdGF3L5h3SCULuUj5h&#10;nks8Uad4B/ak+GtrpmuHVvCPjiTX7XU9JFnrIW4sZ4sPH5MqgrJBLFn5AGVlk6A1px+IfHmu+G/H&#10;WseFNJ0291vRIV+z297A1nb3ZBKy20kx3KpKA4YDC8ZGDXOfGTTrefQPCF1dfCdNPhn1a1udXt4o&#10;VuvsjQoCk1vIkn7shcAMhAI/KuvD88sQm5Wqc1+ZP3r8qk7pv3ovTpq9LrW5y2jy2010/r8Tmv28&#10;PiV8Jfhj8U/C37SniH4XWdzqGh6bNbtqzWYW5+yAfvIXDbWYofmAGSByBive9Jk+An7X/wCznYXg&#10;trTVdB1XSxJ9nkuPJmt1dPUkGNh2J9jXP/EbQ/E/jbRtUsfHGiaX468LS2cRazezVLu2LDiWN/vC&#10;QKfXt15rW+HPhx9EhXwFot3AfKsUSOO+tU+1C2UfukLqB5wA+X5vmHQ1zYqtQnldBQco1aL0kptr&#10;l3taycWm/Ja6XvoRi4ydrWf5ngfwXvf2uP2VPj54k8PfH/xzfeMvhTL4NhsPBeqTack1zDJHcsUm&#10;lKsWk8tZFiduSV2kgbcn6a1+28R65p0DWsWm61YyWq3qyRSPBdI3BTazjYwK8FWIbpnNcf8AE7wr&#10;4N+KPwZhX4maPD4k8LyzySO1rC6NEjhon4hZWG0ZDEYI2qwwRUkGj/Gf4feM7PVLdofE3he+0tYF&#10;1KyvWN1NhQojnicYcqg3JMGJPzKRzRjsRTzKSrtRhWSakklCMnFJJq1rTe8l7t3snraYR9npq0/n&#10;8vQxda8Lad4k8HXUv9q+KvAt9DdiLw74g00F20/e4LxywcqoDAqyklWVsgjNTP8ACX4gp+01cfEI&#10;TTXC6z4WXTte/sXXGhsbiCMfurkWUgz52c5ZGx6Vtahqvjnw42oX2mw3eueHfEkcCW2now+2afPj&#10;bLgfxbR82M9ulYNz8NtW8J/E74dfGq1/4SC/fw/pl5oF9NZ3bCJkmkDeZNagbX5x83VcdKKdaooy&#10;XOlzRmknrduKfLumveilZtrm96Ket6lGO/8AXQ1fht4AhsdX1Sy8FeM9OGsahpch1bw/NIRNqKB8&#10;RzjOOUHybgOCRuNc98Kta+Lfgb4+XWoah8Sbfxd4JuPCaW91DLMker6XfRzvu8yErl4wDjep4IJK&#10;4Oak1mbUvCnx20XVNN+HNjrGl6TdStfWrfJqWjXkv/LxYscebDLGxaSLdztOATxXo2r38V34qTWb&#10;+xktJtMuopV1C2tRJHLGSVLEMoZPlJVxkjBzWdarKF+dKcasOqjda6be8mtLPTT+aNg97VGPeap8&#10;N18b/wDCrV+JEmm+IdQhfVYEv9IPl3kMfBHmFfLLpuHRgwHOCM14XrXwy+M9t8VNO/aq+G9vcQ+O&#10;fCNoui+JLGdTp+m+LNO88u8Lbl/c3Cx/PHLzE/rzXvWseF9B16DVvCNv4iW01pbxrzww97Z+RCgd&#10;crEHXieFn9fmUEjoBXnnwT+NXiy6ttaX4taBceFfHGgyPaa9p+maquo6LqnlLlLi2dSpxt4KEKQe&#10;CDXRl9WtRozqUFzWSUlK2qlo9LJuEk7O1+WSTuvdaipyylyvr+a8+n9djufFHxT0rU4te8c6F4ms&#10;P3mk2l1pNrZXqtcFf+WqZO6KTuOOcjtXF6p8Kvh98V/HGpfFa28NW1lqlhpMN/DqiTOsF/GYWSeO&#10;/to90VxG0Z2ltolQ4I6A16b8F/Evwt+Pnwus/EnguDw/r3h3Up5zp9xpdnHCsBVisiYxkNv3KxHI&#10;Ncp8H10Twv4b03TXfU4GfXJdKhOqQGS/ht1kdQjuoBcJ93cQQU2nNclGpLCRqxpqUKkHytdbdU9n&#10;9mzTXV7mkfes+n9f5G7B8S5YbCzEupRWeh+ILGzsPCMeqwmS1u53UnaJsHhkG1d5AbHXJrjvgT8T&#10;rVf2iPiN+zz4q+EfiDw3Zw6bb3WlHUF8+01IPlJvszo0ibRx8mQwHVa6j4UeDPBHh/4M3vwbslm1&#10;TQtP1K4TS49Qumma0PmNLt5O+IK5YpjpkYxTvDGp6T458OW+t6N4V1eO+03V47i2kmj8mW4SN9hY&#10;SjHmKR1BOSOoqf8AZ6cK9NQbT91O9rapwla+7Sakne120wtJ2d7HL+GbL9nD4kaBb/DD4eeLLGW7&#10;+F+tSJNo9ybrS59LvAd6BQoU7SrYO3dGymvRNL+IngTXdEuE+Ldhb6G1prn9mR/2tcqEvJCBs2uf&#10;lcOD8ueT9aytV8M6b4j8Y65qNn4vvLrSZNz6xaxXzR3FlcjHyBuwHboR05Fafhez8L/EfwDqng74&#10;ieCYZrO4VkvdP1p1nWdWX5JkcjoR0I5U9MVjipUakVJubV09/ei5aytpFO7u/h7e9rcfNJvX+v6u&#10;Z3iv4cxan4W1j4LeLo9VbT7yFbjSPF2k3H2e5WYHdFuePlLiGRV2uPvKBnuKyvAfhWDxn40sfjF4&#10;M+NS2WoaHYPo3jzRdLFtNa6lqERHmNdbVDx3C53EgDO/JFXfgd4Xfwx4IvtEm8Zah4h8P2d02npb&#10;61J5l1p0kDbUj88AeYANuHPUYyScmrOkfDzwJqCeJvFHg2yvNP1LVpIpdavktUt7ieRAVVnIAEjB&#10;crucbiMDcRinKt7L2lLn0va/LdPmspXjLa61dtmk49Giyck7f1/VjP8AiH8NfHGq+OLzx78M/Ht/&#10;ot4IFi1G3WSMwybsfvFyCVfHOTwa524+FvjvXHb4Z/Ejw9ca3Y3GtRX63V1bxj7bJBtkSQFSFRkk&#10;AZGBBblSO9dkuoiHxTcaNp3xVNvINJjZrfUGjdJ4zwGDgB42QjuSOai8X3PxM1jwbbeI/BfjHULz&#10;VvCGuwSajo+ixwTPqVvuAkgdWbBBjbcGBVxjgHpWlPEYmHJTbj0SbTTX8rcrXsn1u7XWqtpXL1RZ&#10;d7IfELw9rPi34Nw2d3D9qgk1eGcBo2lAXc6IwBDqq53KxU4IPeuL1z9ljwNq37Sf/C3vDHhO70Xx&#10;bodheS6X428N635Zv4J2An069hfKz7TllDDCg8bc12Pxv1TxjaeGvEHxQ8HfC3+2tX8M6Ob7R9Nm&#10;HlzakiqWktY37SHHy98/Wn/C/wAXeMovibqceufC+4tdJ1ays7/T/ERuQxlV4FLRzR5+SVGJRsDn&#10;bk1nRrYujh5V6EuX3HFrn3V02rOWqam9LNPXRtNqZ04VI8stVe/3Wf4NnB/Ae8h+HnwO07xJ8I7/&#10;AFDXdNm8TX51i1u8brON5mMqBUBVdj7mVeDg8VZ8f/Ar4feN/izZ/Ebwn45t/CfiNtPWO+WykD2m&#10;qw7W+zvIhAKyqTkMCDxt5rd1X4XeFLX4nXnxA+GM+qaLrMbyQ6va6LeMtjfM+GU3NsT5fmEcrJwf&#10;eqlh+0T8P0+JGq+FPivf+H7GNbSGTT/t9m9vdwRswjJlypSSJpMAOpwpODjrXZ7bEVa88RhOZyab&#10;lp71pNaNWcZJXunZX3smkKUb6SPNf+Cdnxo/b2sviR4w+AH7fPwhurO+a7a4+H/jzT7GIaTrFrEo&#10;WVS6vnzT8kqrtBIL5A216Sn/AA0drlp46+HHg/x94Hk8RabqNvLpXh/Xt13DBbMwbcxj2usMsf3U&#10;IYxSAgswIrtNU+FfhXw/HpemWFrJeWdrq0V3aWt1cyS/Z5GbdmNiSQOSRzgZI6HFczrOpeH/AA/8&#10;S7fw7478On7DfFp/DPja1Xabebd/x5XJUbkIKja2SrgYOCKzr43D5hjZ4mhRhByUXyxj7t4Naxi2&#10;7cyXvRT6txbV0RTpSo0uVyctb3e9v+AjX8CaXrsPhOHwZf6Foelrb3hEmn6LC0FqN7FmlhByyZck&#10;MpGMk4PNYnw+174z23gLV4Piv4fu9NvtP1Cb+w2tYRqM0Wn79pSYABZht5H8Ww85IrpfC3iO48Ua&#10;prX9lWkLaro9+0SyMNqzqyAshyOjcHI4PBq74d+IE+oXN4njrwHd6HqFiuy1nmk/0a7hfg7JAdpI&#10;PBB5FcEqlSPOnTTu1J9110TeqlfV2enbU1tHRHlsPxx8dfCueT4aePvhXcXnk2slx4Q8baPCseka&#10;vb/fawkGTJY3KqDtDgoxXhu1d9p3xM074kWehfED4b3U99p9np0lxNcaPr1txOYgY7C5jOVcSA/L&#10;IGAVgOeauN4F8O3ngW48NeMPMul0O8NzDLJdMJIWU7423IQTjI+U8HHNc/8AC34NfBiSaH4hfCTS&#10;10G3kiax1zw/Dp/2e3vEZiXikt/uLlmZwVGctkEZNb1KmXVKUqjg4zTtdJuDunur3i5LVJaKV9OV&#10;pKFGopau6fc2vFvhrwX8cvhVrPh+fwre6Xc+MNLE1zZyXn2C6aaMYAW5jyI5Y3UKXBJBGelP0/wn&#10;c3fwytdB8VeDtY1CG2tYo9Q0XxBtup5W4DkzE4mIPRujdRg1z2qfBH4aTeG/Hnw78ba1q+teD9Wv&#10;lnuNF1a8lgGhqYFyLO4Q7xH8u8fNlHzzVfwr+ztofws8MaRb/C688SalDJdC/wDtFx4omuob4NGE&#10;C3Blcja0YXDKAAw3Hk5rOLw6o8karXvJxTTt8K+05JppJJ+69k1Jrauzt/Wn9XsN1rQtE8B+Ibz4&#10;ohH0W403TprfTtVkvjFYz27Ff9Hv1c7Q6t9x224HG7mrPxa+Euh/HvwPY+GtO8T6l4duizXLaloF&#10;88c6IoPRkbdt3YdHUnDKPWszxtp2veBvHmofEy2+NHibw74et7WGPX/DOtaHDqmnTKSAWSTBkTGd&#10;rA5GPmFdRr+kS6TqWi+I9DudNuNDW3mg1pljMcttFJHhJ7bBHG4qHjJwVORyK29pUpypVoVPeS0e&#10;ujSvyu6s3d9HJa9NgjrfQr6Pq/jXw78LfCXhb4h65NrPiCy0mQahL5kVwfEcdvx5h+QB3ljCuxAB&#10;V85AzWh8TtK8Iat4RtfCdv4JuL621K88/wCywcvYzEByTHkEr67eh5qx4Ngu9a0jSdC8a+HtPvH0&#10;Wza4hvrO4JaG7VzGEjVsSKXTnJ65KnNZ1/eXGt3d4fGNpNa2txawXekata280c0EwcoQ64zE4OAc&#10;HBGc8VyqX+08y0cZNvl0V23ayT6bpbpaaorlUY2X9djfmtdF1RLPUdZtI7hbGbNpdbiGgbbtMbFs&#10;bfo2Qao+LtQ8f6la6bqvwubQZ7yzvDFr3hnxFOIWv7JztKJINwjkTl13KyPjbxnNN8A+JtP8WSal&#10;4aXxPp99eWUxjurdJv3iyMMqHjIHDLyrDg9qq6DdaD8Q9Jh8S+G9Qsb6O3kZl1Cxs1uGSSNyskXP&#10;KujLyp7is405Uqjc18PdNq0k7XWm6u9LPqtUHTQo/Fmb4xaT8QoLjwj8PbfX7C1hurlIWngHm25t&#10;wrWxB/eRyJKFaNxlWEjBsYFaHwo8caf4pj1Cyj1aztdd01Y5/wCybmzEF3b28ifIkvO2UBgy+Yhx&#10;kYIB4qr4q12/8T/FvTvhlqWmTaRrC2cur+E/GltGs1ncT25CyW0sRKujlJAzLyjrnByuKk8UfDiT&#10;xdp114htrxvBXirUtNRrrXNJhjvDbTQk4+WYNFJC3UrhSQeTkZrZ+yeGp0qqUXZWa16vWSu7pq9+&#10;Vcyas1sieaV3ZGlqfh/wY3iiaS88G/Y9S1DTXWbXNHtyFJRclJ9hxnrtJH407SNF8KeM/h+tobfT&#10;fFfh9XS5tVmj85hPGTyByFdGGQR09K4rUtd+NvgU+Cr7XdD8Na1cajObDxLdW14bGaOEqT9pteCJ&#10;DkBjCWBGflJxVKzsrL4O+Ol+N/gT4eeKls9QuodM8YaXo03nWNxHK5KauIHPLxn5ZDHh8HkNitI4&#10;WpKmkql39lppptNq2rUo3t7v5a3UylGCbtoa3inxZp3hf4Y+Jfjh8HdC8u60WNtQ8VaPN58fNoqm&#10;ZhbwqzCXyMtgJ+8VRkHg1ofB7xR4W8feDpP2ifDnw11fwzqfit0OsCIpdxTeT8sV6io5jlhmhKMs&#10;yYZkYbwGUgVfFvhX4a/GPTfE3in9n/4h3ej+NLuOP/iovB9+sN489tJwm5gY3PymJo5FPynacDFa&#10;3h74h6rY/De1vviXH/penzLDfX2i6W224YHaWe2XPlE5+dBlQckcYp1OWWE5YRftHJJpuSny2Xut&#10;bSjzLRv3vdXu2DllzeRk/H7wZo/xi+B9h4z8G/DW18YT+FtTGuaR4dZkRrq6t2Ia2UShlDsNwCvj&#10;nHIrrPBGr+D/AIo+FLh9A0mTT7q80rbq2gahGn2zTZJYsm3uoCTtcDjB4bHpXiumfs4eOvgP8Zpv&#10;if8ABP8Aas1jSfCvj7Urq7ufAniXTxcWlpqE0arHLAcb1jBQ5Rum/I6V0P7Tfgb4haLdyfHL4QfD&#10;O28SeI447X/hJLfw3fm31SeCBg26JSVW7ZBvCxswJBwM9K3qYfD1PZYanXTi7yhJ80eVtq8JqVo6&#10;NfFFvXXqks4VKms5R5bX+aT0el/Pz/V/jX4o+C/gb4c8Mw/GfTpZvDd94oh8H6hqi2LJbaW10MW3&#10;2qMk7YfMCxrIAQrOvIHNdjf6fr/hHxlLo0ni/T9S0G1ubJlsvJlXUtDlI2LJ5kbYkhfjIKjb1O4E&#10;muW8Z/EPw348+Hem+PtLW91LwJ4oaG71uOTT3FzYfMAJDGVMkUkUoDEYypQjPFW/jH8XfFfwT+H+&#10;sfFfxV8Kv+E4stL8mHXG8KqPt8ultKqre+WeX8pGeR1U7gBleOkuhVqOFOMP3knKLTaV5XjZJNLl&#10;mndOzV7x6OV9Oa/vNrlt21+//hvxK3gP44674U+IEfgTx5oCyXXlqviTVNHud0drdPNIEkaAjzAp&#10;Xysv8y/P14OO817UPh/4e8Ww+FJvFfh3RptY+X+wr+4hji1gSZG0RSEB2Y8fLkn0NYXxC07TPiZ8&#10;OJtR+HBuPE01xpoaGz+3JbyXtpIAWhdnU5LR52q2Mk9Qea8Y1v4BfBD42eA9A0v43/s6w3i+CVtJ&#10;dDtfEWmSNeaVa8qYCRL5sckYwd6uynCnmqp4bBYqXtZ3p292aik3fo+WUo9dLaJLZ3jqVJc17W11&#10;X9f10Pf9c+C3wj8A+E/GWoaL4dsNBh8QaL9m11cMbLy0iMasYOVQBTg7VGQOeleWfDzwB8e/2To9&#10;Fs/CWr3XxM+FdrYPNPcX2ufaNa8OeYgCxWu9N17Y5G5dz+bEMrllAA774X+P9D1CCx+ES/FPTb65&#10;fR5JNLmhnaaea3gk2sxd8q+0FUdWw4PUVc1r4S6mLv8AtrwF4s1LR9V03Unvbe1a63Wc0MkYSW1a&#10;McCB8B1wMpIu5cZIPNSxNbDc9DEy5oy3502mkuWLT+KLWykm7appq6alSjKzjuuq/Hfo9tSvJ+0v&#10;4T0H4i/8K68ZeDNYsra4+wj/AISgRwy6XFcXibktbvZIZLOUjbgyoI33ja55xp3eh6lpHifVfh9e&#10;6VdR6O1gt94dvms8W1nOrfvLVpEbd1w4U4yMgE1n6gNL13SvE1h8avgzALHVvJstQ1SysBMmo22z&#10;EbzFPnYRkkB/4M8ba5a+j1j4B3PgvwZY+Ibeax1aZdDs1fxNObi5s4lLx7FuSTJdL3bcSyDGCOkU&#10;8PSqWjSVpW2veLtHmcou+jWt1ro+mqKUpXa/r+t/62k+Ktld+AdE1j4+fC3xJaTXGn6T5HiLwxLq&#10;QXTdRmDAkkysDauoJ+YHkY61X+BP7T/wX+Lv7Llv8dR/b+laTpGqTWkl34gs3W602ZJPL8xiMloC&#10;cYlGQyEE963/ABF4r8HeF9eu/hrrWgN4dW5h+16Xqt9Ywvp2to4IeE7zjzFY/MjYODkcVL8KdU8J&#10;Jotx8MT4V0Pw/dIFtNU0GG4iFujkZjEcLZUxyodwUAqeRXRKVOWXpVacnJSi1JNJ+ztZp6NPeyer&#10;i/dfRE68/uvTU6zwumi6hBH4kjvLHVlt5pIzLp8yuYJ8gSRhgejE7ih6HpXCJ8N/GfgT4m6Z4ttt&#10;Q0Ew6lqF1aapezw3UOoLZOSbWKM/NG0iynDeZ8rLjGDWxr3wT0hZtU0/RvCsUekyeEL6yvfDML/Z&#10;rTUY7hcGHfHj5lK4RuHj38HGMch8PPHHi21+EvgXQPEGlanoF9qi2b2Om3OtBdV0qCJFQwXRuMi7&#10;dWAVsHc6kE/NWGHpylGU6E7p6NNJaNSffok27K22rehUpPZ+v+XQ19d8V/Dbwz4auvjf4z0ybVbX&#10;w1qcza5r3hmHzJbZbfKtcz28LFm8sZD7AxA6rWnp6+D/AI9+DLz4kfD34jTahoviWG3W1vdKuFmi&#10;eEEYmgZRvibkEjsR061e8W+LvBseg65ovgq/8L2OtW90tnfRyQwtbm7uOTb3KjAVplyPm5bIzmqN&#10;pYeF/hJ4QsfDHhbwrZeDbDzFXSV0HTUhitJ3bc8RhXCckNkdGByOaXNzUlKKkqnMlG+q5bKW1u9m&#10;nHS19FZXS5oytdWt81/wDhdC8F+N/hJ+1B8Qfjk/jKP/AIQWTwDpltqGmTzFF/tK3Eqyanb+YywJ&#10;mMxrIuQWZMnHAPtGgeHNU1TQ9Nk8a3C3Gpx2cbSalZ4QNKyjc6gfd3D04Ir5/wD2xvhR4p+M/g6+&#10;8F/DTV40t/GF8Yr64t9PgvLeK7SB0MHlXA2K9wGCNG5Cv0BViDXXfsr/ABf0f4qfBfQ/jj8O1uL7&#10;wq3g6LS7fSfsDx6lp+o2ErW9zbMjHc21oyNpyQVwCc5rrzDD1MRl0MZzLm92DtGzVo2im+8rT9VH&#10;XoKEoU5cl/Pe/bbrp93RHbeJtH8Da4de1XXNZsdW0+1hP9paW1tHdvE0Q5cJgnK9cYJFfNHiP4R/&#10;tI/BH9q7XP26vgH+0H4X1r4Nr4OS78UfDe6juGlWCCEeY9qItyxzlF3qcDJ+Vl7j6rtPDfhKD4mr&#10;8QtD0+G11RtM23k0MflNdK4DDeuMM2QPm+8MYNec+IbO6/Z/+KWj6x8OvDeoXGl+P9el/wCEotJr&#10;6WaKxucbhJBtVhb5xnblUY5HU0spx0sPKdOHvc8HFxmouMlo5R1+GVo3jNa3stCMRQVZLdWd7pv9&#10;N0dd4D+KsPxY8KaH488PaPLqnhPxhaJdWj3Vn5U0FvLFuWG7t5cMjHOM49iK1tC8NW3gkzL4V0n7&#10;Pomob5ZNPtSYfszFAEMUbHCNxhguB0OM5rzv40D9oGD4mWvxj+Bvii1l8NyeB9U06606+t1MMGsu&#10;8ZsbudMrI8SEOJApBVWJGcYru/Cvij4qeKfC3hTXdT8IWWm3s1uq+MNGXUFmFhM0BzsYcSoJdpB4&#10;JRgcdq4MRh+WiqtKUVCV7x5tYtXspLT3lZapJbaLmV9Yy6S3XW2nTbf/ADOA8Za7e6ha6z4K8Ywa&#10;hrng+TUILG4vNJmOn6vonmgK905BVZ7bLfNJEdy85U4rD8I/C/41/s6fHGz+HXhDxRqvjH4M6lbm&#10;PXNH1+a41LUNBkeP91JbSOMvbO4+cK7hMg7Vzmug0T43WvxQ+Eeq+KtS+H8d7JpN/c+GviV4LmkE&#10;N3ZXCy7CclgpjZCJFx/rI5AQc5FSfDH4pn4bfFuP9mptD1BbEWL3eh2kfl50izUALGwZ980RP3JU&#10;LbSdrgYBr1YyxlDD1aSprRS5oOzWiV5rtOOkoyikmmnd6qWMoxqLmUnvuuj2/wCA9Dc8PfELwB41&#10;26xY6l/bOiX9zPonly6aQ1tLEWSWGRhhohxgrIOuCDyKi8aaq/wH8OaB4i+FvgP/AISDwLpupGPx&#10;NY+HzJd6lptn5TBbm1jVibvZKE82I5cIWZcldtW/iN4G8a6dpk158OX8J6Zr11rQuhfahYsqXUjA&#10;f68IQ7syLsZhuJGCQdtZ194n+PHgjwr4b+I8/wAO5kuoda2/EDwX4dhguo3tZQVe8tJv3bP5TFJl&#10;43unmIVJxjz6caNSUZU2nFtrklK19HbZLXpGdrKVuaydnq5aefl/X9Mf8NvE3wr+M0nif/hAPGmj&#10;63fLqkuneL9BkupFt5wqoSxtJGZ4W8qSM7woDE/MBXF/EjUNK8L/ALWPhKx8IJFpPjbUPA9wltoe&#10;vXEkFh4i0+2mUfZVljbyxcw/LJHkN8pOQOa3tL8M/szX37dlx4ph+GVxovxUk8HxXkHiCSxMMPiX&#10;TcGMyxuPlmlt9wjkB2yBWTIZQCO4+J/hW08dWsGjeMl0oaO0FxHNfzW4+1WF1geVPbSkHyfRuQSK&#10;2VajhcZFpT5J09VK11zRtZW0nFNaaRbty+7JXWMfaVKbs1dP12f5/qVvFVv4D8Vz6SvjPwlHa30h&#10;3WiahGiS2cikGTybjnZgc4BAZecEZpvg3xD4h0+wm0jx1/ZGoN/aU8mj6pp1u1tBcWiNuWOYjcsV&#10;yiYJP+rkA3KRyBkPd3EPhPQ7a5srBdW8O3pi8Qabpd+biNo2jbbhZB+9WReduMgk7fSl+MGmWnhO&#10;08N+Kvhv4t0zwi0U1tazR3gjhsLvTnbMkMgkG0Mq8oVKuOR0OK5404y5aDe7dr6pNN2s1dpPTa90&#10;79mui/VHUWFhb654ubVFishfWcUlvY6nCW86ENiUQthQPKZSDtyykjKnINUPFet+CvFHg26tvG97&#10;a+WqizlvL7R5HjAmynIdPuk8HsB1x1rhfir4/wDi58MvhO3xG07TrG4t/CumX0viLw/HbSancCLe&#10;PsF/aS25VngiXeXAVmaNuhZCDufEHxL8VPFf7Pml/Ef4eeEhqmr6hp9ndXmjKsNxb6pbSAFoWLlR&#10;sKMW3jDLxkZyKqODqc1ObklFy5E+ZKzW9207JrVW93VO+rtPtKbbS3/rX0LWhaJqGg/Duz8HfFL4&#10;baUNO0+2ms449HvhcadNZKR5Uo80ARll/gbhSOGIxTdC1uXSvGFj4Jb9mvULnTdJ0u6n0HxNpLQz&#10;WYHB+zFd++3kkjwQrDaSMAmpvgJ8a/h98VPDupeEoPDM2hy+H9Sm0G+0TULfy2gkjQMU2n+Fkbch&#10;5DLzXA/tH+KNX+BfifR/in4E8CyeMpPCUEC+IrPTNUks9Ui0e5fYJlVT5N/EhDExOAy4yhHNbUaF&#10;evjZ4WpC03eybaV2tHfnSV7pXbafNZX0J5o+zUk7/wBeR1ml+P8AxHqngWT4/wDha+8Q3ULaDm58&#10;E6hYr9pEPmk75rT5ZI7mNAykI3zqOhI56Cx8VW8l5pseneHru60XVNL3aT4ms4m8u0DlPLt7gZ3M&#10;pLbllAKgDnBrE+Nnj/4j/C2y8WftI+F7nTfE3gyx+Hov4vD9jbxrqaTW7PLPeRSMQtyohIIhJBzG&#10;QDkipfhJpOh+Nv2e9Jn8M6/9o0m/WO8sZNPsnt8QzqJSqxE7ociXds/gYnjHFZ1KUPq/t3FKLlyq&#10;19Lq/LLRe9DSzatLVK6Q1KMpWj6lH4vyeM9U8CX3xD8CeEl0fxd4J1aK50ubxBGfsuoLwtzFHhgw&#10;jkTKgnvggGup+IvxksdF8Ba5qlhLZtrml+HhqkvhsaxFb3PkED94HlwETqu9htJGCRmuM8BfGXSP&#10;ibrviv8AZY+M3wq8S2SabYz2NxqOv6eVstd03y8faY7hMx5IOCMhwwzxVWz+IHhT4YeLdQ+EHiXw&#10;PdaTp/hvQ7Kw8C+LNWt21Sz1vTJgAFmn2M/ySDY6PlfuknmtPqk240qlK8oNSSTveEuW1ndtpvWy&#10;V1zN3VmiPaRjK/frr06bO3XW5f8AjR4k8V2nhTwl8SPhh8NbnWNQkVRos15dTRw2El5BhI7/AMkP&#10;us5XAikkCuIGZJCNoLDZvfHfj/RT4Y1jTPgnrG3XNca01vwndX1l9o0wkYlngkaUC4iUr5myPLMg&#10;LhQQVra0PTdc8M2Vn4O0vw5pt14ZvrOZZV0fU5VeGZmzsgDfchKFioDAqcBeMY4P45eBtN+O3hhf&#10;h7pGrpYaxJ4g/tHwx/bFgfP0++sgYjcWxf5llSQJIGU5ZC5BIY1NCWHrThSnFcicvefM/dd90paW&#10;1lpbZu+rvfLJLmX9f1/XU9V8SQ2/iDWYfC63Nq8Nxazf2hblXWdl2/KQV+6ueua5bwf43m0b4+an&#10;8CvFMlxdRyaDDqWgx3VmFgaBTsliEmf3rBsc4zg81lWtlbfFPxZ4R0r4raP4TuPE2jaOt7qkum65&#10;LFqmlajHjLwKNry2sjKSQ3BB5DVyXx68T+NPhN8UtB+N8nw2XxX8O7GwMOtLb6eLrV9BuZp8G7tj&#10;/rfII2iSMEqMg44rPC4KNSf1W95OLstPiv7vK76uVrJPlbWie1yVSXLdrRb/AKmt+ztol5+zf4e+&#10;IWh6741TxL4R07xVfa14dW28y4v9LsriTfLZTI53Zhcvgd0wRxxXCeDfjn8f/wBmf9srxp8M/j34&#10;GvNQ+CfjTVo9R+EvxE0z7O8OgNLCr3On3kfmecluJM7ZAhCMc/dk+T1X4d/F74WfF68W88B319aT&#10;64sl3a6pPpEghn8iUwT2sqyqNrgjDxMc4IZa3/G1npmu6fBomvW2htHZ3/mxfZ9v2i3uYgJoZrUS&#10;AgPsRgyDkqTg4rqeJ5MVWjjaHM6qtPmVpRa5ffja1pqUXd6p3lGUdTD2PNGKhNrld9OvdPfuRaB8&#10;a/hvqPxb1T4XQeL/AA5Dr2j6bLqGqaVb65HLPFb/AC7ZpIxhowUYOcjgc9OawdRm+Fvxg8Iah4V8&#10;OeJNPtPLkmm8N694N1uG6ms5CuftKBRhPmOCrBlOeetaHjfwH4hvPiz4d+L3w98K+Fb7/QXj1hdS&#10;0xEvVjkiYRXVrOBuBUt5ckTZDxMQMECvN/EPx3/aG+EXh5fEPjf9gxb3TVkSx1Kz+HUkc9zp0zE5&#10;uUjVFM9m/wArbkw6ZIZcjNY4XCwrOMsI1z2jo5xTUrtNWk1fyTurO2raNJ1uW/tNF/wx6x8Or3xn&#10;p/wXsrebxLL4q1zT9BmSa61Sz+yyX95CpI81VHyFiADtBAzkVW8J+MvC/iTxT4R8Y2mn2sF14i0C&#10;YSSW9k0y20ixrI9t9pUDy+SThwBJtOMEYq78KfiTovxh8Aaf8RU8O6/4buJGEsmi69amK6tJIyUM&#10;bL3B9j8wxVa/8AajBpFis3inW9WvtO16WfTdUuLpUms2nVlkRgqhbiAI5URyg54BOQGrklGnGtVh&#10;WXLO7TtpZtNNaLlsnba2m19DZOXKnHb+vmbtzHdTw6lB8RrPS5tDj8u60vVFnxthVVJE/ZXV87XU&#10;lWXk4Oa439nj4L6P8I7fWB4N1xrqy8QeKL/V7zSZ9YkuoYHunDu0DMPlBI3GPlQScEUfCnxt8QvD&#10;Gv3nwV+M/gzTtv8Ab01lo3iLRdQE1rfWkkHnW5mgcCS1kYb4vLO5d0RwxyM3tP8AB2neDlt/Evhb&#10;4i30un6L5lhqmmxwQvGcHq3AaOVMj5l6jqO9XKNbD054fnsp8rVtYyVnZ6Xs2/R3ettSU4TtL/hz&#10;m/iDpdp8D/DHiS48VaB4p1/R/Hni0Prl1ps2z/hHrZkVVn82Eq8UCFRlvvAt1rsPErfFjQPF+i3f&#10;hOfTtc8C3Wn/AGfXra6eR9SsJtoaC8gkGRcQtjbLGw3LkOpIytba30+u+D5oNHeLXPNtZEVpJlX7&#10;QpHHzcq3vXnnju//AGg/C/x38E+JvAer+H28Ht4Rv4PGXgzULopqNzdQbZI7mx2riRkQ7GXgY6jJ&#10;U1VGUsU+SXLzJTvzPSVo6WX2ZJRtF6JtRT63mp7uuu62831v07+RpS+JPhf8VPF//Et1658PeNtF&#10;mg8vUl0145vsoJk+ziSRAtzbMd25QTgkghTitPXftnhT4h6t8QrmO4+wzaDF51xpWjmd5CkucGKM&#10;mSV1U4wFyUOR0rC+LOtfFPSfB3iz41/Bu70LxVp58Iw3Xhnwbq1gYUm1gXGTObhTuVZYGEZTaCHj&#10;VieSK6CPVNL8TQaJqd9C2i3GrafBcTeGdSi3GxvMKwbemMSRtmPcp2kYOKJR5YKUfg1i03eSaUZN&#10;bKSXa6cU09W7scZe81bXvbT7+434HeMPEHi461d+LvCdrourWmvTWt1b2urLPHNEAGt7hSp+UPEw&#10;yjhXU5BFTWdr8PviJqWoWUFtNa6p4X8Uh7n+y9S2z210yg7m2HcEkQjcjjDA5wetcv4z8H/GTwv+&#10;0LD4v8B+HNP1bwhrPh+RfiDpc0sMUt5eR/8AHvPbxgbmuMfK24hXXAyCBWx4Dn+D3inWrj4r+EtF&#10;t9C8SeJrGzTUr64tDFPdpESiRXCZAaRMNH1LAY5IAqa1OnG+IpPSUU1yO/K72cZXd0rKVt9Ld3ZR&#10;lOT5ZL1/4FvuJJfhpoVr8W9f+KHgfwrpK6x4stLO08YSXTN5et29sHSJiASPOjUmPLLgrwTwMZ+t&#10;6v8AEn40fs/eKPC5+Hd54P8AGU+k31nZ2s1zFcQwzKWS2ljuImwVcBHUfKy5wQCKm+BfjCLUvHfx&#10;H+HepWEi/wDCO+OJYo45WbdGssaTIVOAQjBtykZ4Yjsa828FfHH4sfBn9pb4jeBP2mfDd5rui6Tp&#10;thqXgT4haL4UKzXmlXtwYprS6jtiyySW05jj3KoZox5hUck9VHDYqrUkklKpSVOUbtuTj7qioq/L&#10;JWlG8d1FLl91NEuVOmoqKspX6aX319f6uel/Drx98VPCXh5dN+Pdr4Z00w3lrp2lapZ60WF8zQR7&#10;klEgBjuBLvXbkhxtKnORXQaD8QPB3iPWLWw+1tpuoanIyWlvethr9YT8zRYJVsexzjrVXSfhb8I5&#10;vA918Hl0f7foc1xNM+k6wz3AgMkhmIBlJbaHJZOfkzhSAAB558HLHTvgt8TL74EX3gPbFHqi33gy&#10;ZY/3c9i4JkljLkgSRSZVlU79pBIIrm9nhMXGrOCamtbJcqcdFezk9b2co6q12mktNOacYq/9fh/X&#10;4no2h/EjT7X4i3/w71+b7JqF1YtqGm6ZNGA08AYxyvG4yrgnnbnI54xWd4wXwNpmr6FojeLV8Ntr&#10;WvR2Xh/VLOQRyy38Uck0OnOrKVeMxecVjbAIUhTnFZmrfGH4U+D/ABJ4sitLSG6k+Ht1bw6vp1vC&#10;Xu7Wa72NEY0YZ2SGXhhwTnnAONn9onSU8SfDGRNM8Frrl1Y+JdLuIdNEULO8kV3HkjzcKrKjvzkM&#10;OdpyeYjR9niad4uCnZXdkrtJp2elrSjKzvdPezuVf2kW4tFi412yOkv4P+JWvyRX+oRyWK3dvb/Y&#10;ZLpyjv8A6L8x3SBVLKqEtxkA1meA/EK3vwr0fxx8KfiH/wAJXpsWjyC31DVoWWbUVjby/wB62ExK&#10;jBg25QxI7Umo6Z8O/ip4z1b4XfEH4exrHDq0V/4Xu57pJoby4tQGF5ash3288D4VlO1htyMqTXF+&#10;CPBvjD4IfCy38OeMbvVvF1tpfjq61KTU7zbp97a288rOrL5GYrhFdipUkZVhkAitqdGjKjy3tNuL&#10;5Xy8rUlK7XS97Jq8bPSzfw5SqVPaXtp/X9K1+t2jsvFUuu2nx58C+JLDwdqeoeH9a028i1jV7TUm&#10;a3029Cq0CyWrA4R18wCVSCrDBHzZrjbL9npPhr+3NdftDaJ4+ktNFvPDMdnpXhOa9S1srfVry7hS&#10;5KZGGE6wQukeOJ1fGDJW94j8YfFvR/iPa6n8OPBN1rnhG30GPVJI47iIyX+5zHJa2ysVMc8YxLhj&#10;tkGVGDitD4ueF/A/7UXwM1/wN4k8BT61Gdk8ugtdSafqCXFuftVr5MyFWt7pZUjeN9wAcc8ZralW&#10;xGF5E2lTnD2c2rSajKV3dNq0kny7xVtLr3hVOWUW07taq+i9Hpqu90/wK/gD4HadpS+KvDPiWwvX&#10;8P3XijWBFpN5G3yWd+i7lhMfyz2shkkcLKC0TEgH5RXgv7CXws8SeHPA2tfCv4weLV8Z2/wZ+Klx&#10;4b+HM2pSPbX2nae8WAJJi2Zy0E4VFPy7Yxt9vffgN8SdW8U/ALS/iXquha1od94lt01W60/xTM5n&#10;069nCg2sgwfKUOCNoACtu4wavvd6RrUOm+FPiV4WSZtSme6vdVtlRY4bm2bfGsrx4+cAcE9RW0cf&#10;jaEcRh6mvNJXatdOF+Zx9YualaS5lLVu+ucsNTqShU7K3qnr+Zt6X8NJfDfhXT/CEWr32qNpVzus&#10;b2WX9+kKklFl5HmoB8pBySMdTXj+g+DNE1n9pD4ffHv4T+Ol1vwRrU3iCe60+y1YTWmnapNDGhuI&#10;E4KwkwzI6c7JJOVGcj2Xx/Y6leLoms+H9XhiWPWrea4nlupIma3wSVjaMHcScfK/ykdwcVh2HhLw&#10;zdePdJ8VeHNAt7eG3bUJbW50kpDazNNkGCaEAbmJZ5N6j7xOSSa8/B4qpRpznKWs1NPTT3oyTTXd&#10;tpxatbXR3Z0Sp8zS7C/GK+efwjcwjwtqF9rFhb/a7H7BbpvmjSQNIItzfMNqjcvXB4zToviGvivw&#10;h4V+K3wi0ptW03W5LdJo7O4VBbRzY/eShiM+UflK/fHTFX/AbzWDXGmanqMyw+cbjT2a8WV7bzMx&#10;tEjYz5asPkJ5Gdp6CvKvjR8F/CVpoei/C3x3458VadBN4ku9fs/EGiylLedk/ezW+qfL5TIy8gtt&#10;ywyCGANVg6eGqTVCbtZ3vZyTi0+b3Vbayej013KqSlHVHpnxLX4ZX3i/TPA3ijRIbrVtQt7i402x&#10;ZjCt2pHlzhHPyO4U7imd2OR0rzz9pf8AZQ+Hv7V/wR8K+DdI8aSeHtU8M+JLXVvCHiJlE00T2rnz&#10;LVmVwXiljLIyh+hzg4Irv9b8Q2NloGnw6/4wstaZbqC5tbqOGOOQK5zASg3FQVwokBG715p+r2vw&#10;o1LwHeJpdgsNjaaozSLpMR3Wt67FS6BPuMrtkkcAjkdaMLiMVgZ0qtGUlKMtGtVfXZOys7pcrWut&#10;97LOdOFROMrWIPGnxHtfhtFo/iXxNZreabqM0Wm2uoaRby3SR6k52wh1jV2jhfG3zuVj/jwDml0b&#10;w1onw2+KniLVtE86xs9ekXUNd0uNmkha9eMB71VJ/dsdiqxQbWPUBuTx/wAOPFXxVt9c8JD4W+Ct&#10;Pk8Iza1er4uE0n2S++W1KLPEsY8tmM6KzK20OrnHK4PcfEX4h6h4X1Lwzrtv4Xup4W1NbfUjHcxI&#10;1nBONgZ0cgsu/HC5O4DjmipRnRmqEbXlFp+8tbN2TX2ZJx01d7xa13r4n6f1p/XkU/g54UtNI8JS&#10;Wdj9lvtFn1K6ulW32yKd8u4xnAG4qcn5hvU8ZOBUnxB8FeNvEEGk+KvhbqOl3WraRqayXNtrSskW&#10;oW275oSVGYZgOVkxjjBBzXP6X8H9D+HH7WGofFLwj4m8RaPZeINJ8zXPDqTCXRdSusgfaUhPNtdY&#10;C7njIDgYYHrXf2ukajbeJptcea3ksbq1cyY8zzEnGcNnsm3sRkHkVniKkaeIVanPm5kparq/ii11&#10;e+qeuj0eiIrmjZqx5J+0Hoh8LeA9d8f+IPhxN4jgk8TQyLpf9tGF7SMOiJcwyr/x7yIxLBuAXABY&#10;FhXTeNvG3xo0K98D/wBhfDDxBrGi2vjBtP8AHV408S6jBB5W611SLkJeWW87Jx8swyDtyrAv8UaN&#10;4o+NPwHtdZ8Bx+DNY1y9sWhmjvd82n6vpkrkXViJQVaLzlAxMQdjoDg0yx+JNnr3hXSviHoXi260&#10;NtFjk0fVvDeqAx2s+pyxxxrbyPOocNFIhWN+jeZk5DV2RlKdGMZQUnGU4tPmsrxUYqyel7PldknJ&#10;Lmuo2JnFybSdvP8A4fuUfC/jL4E+GfjM37P91rWrWOteO47vxL4f03VZnksr04Auo7KRx8kqMPMN&#10;vwV5ZRgkV1VlDok/j3Q/hd8SLBtR1jTdHm1LR9eFuUjkXd5Tj5eFlCle+T1ArI1fQdD+M3gaLxha&#10;eB9P/tzSNYt9X0weIrQyrpt6iZ82J0J2sFLLvjO3kg5HFM0TxRc6l8NNc8eeBfjhE9g+uefb3Wva&#10;es9vpgVlSa1Ux4Z4y3RjyufSsakfae9HmUtIyu27TeiacU3ZxeqfxWlq9ElGNSN09r6W6Lzu973N&#10;jwvpuu6N4djGteHdP8N3sequYLX+2GvLcQmTbnzlCnLghtpA2scHNL488XeEvh7JqPjT4q+ILXRN&#10;K0nZJceILktHDp0DMix+fKflCs5KluFGfmx1rV1rTnvdatPFc00l5Zx24hhtbPCrb+chEk3X98pw&#10;h2sCVIyO9Hhmyi8TfDV/B/xOSx8QWV9oktnrwuoFaHULd1aKeCaMEjDR5Vl9GPANcXtI8yqT2b1S&#10;3s3qk3fZL7XV9Ve+snU5WorXzPNv2tfBtv4913w74YEEkMmpW17Bq+pL4dllMunzW7Ilut5Cp8g+&#10;c0b9cFc9Qc1p+FfGfgg290dB8KWmoQ+EZ4dG8SQ2GqCS40iJLZXEjozBtqgHMZG7b8wyK4HSrL46&#10;fsR/ATxFoGlW158W/CXgvRpNQ+GFlplw7a5/Z/mAQaNOj7jcpbxnbHdKxZo0AZMgZ2tMufhr8SNI&#10;0/8A4KHfCSx1C4m1bwlHZeK/D6fu0vbRSfOhuICm5rq3bzEDE5ABA4Ne7LD2wqp83NSi3GE07Jzb&#10;UkpR0lByi7LmvZq2qTOONeTskrSerT6d/J69hfjRZ+P4/gd4R1r9lzWNJ17w2+sRXmvXcmqkW9zo&#10;hcyTLF5asZCTwCmGQjJyMgev3eh6jqCX2uaXqV5Nb6vHZlbGfUisdlsxu8oqMr8vLDo5znGa4L9l&#10;XwT8N/hJ4C074Y/CDTdQ/wCEL1iG41rQPtMkjrZLPKXa1BY7owCSVXgAHius1fwlb2rXctl4v1LS&#10;b6+iFhpc8l8NkRMgfCKcr5jkEAkZ7CvNxlSHtvYR2jKTUmrSknJP30m7NNa22s1r16qcZOKnLf10&#10;XpscF8UofiJ4N0u3+KHw5Oi2fje8uYdLjk8UXKKt7am8Crb3DBQ8yIrSyR7G3oWAAIJrY/a3+A1x&#10;+0r+zp4o+DF14k+y3WqeH5lt7y1twq2+pRgSW90hOWjKyLkYzwSK2PiImkeLvF7fCnx3p8kml6lp&#10;McSi600yQXEjFts0Uqn9zLG42noVJRlIzXM/sxftKeFviH8SfiD+z7eR30PiP4X6wtndDUNxlvrF&#10;41eO5UsMsmSUzzkrW1KeMjRhjKEffo2m2ltFuKi7vdRlZWtpfV9FnWhRqRdKe0tLfn/n+J5D8DPi&#10;5pf7DP7LHww+FnxgivpdJ8Q3MNjY/ES31D7RYJqk7km3ujIQ9uHm3qG+5k4GOlfRfxo0+fUPgzq3&#10;h3SfFreF9Q1KMW+j69Y2CTLaXbHMbGJhtkRiChVuGDEdwa5zxV8OJfiB8MNZ+H3iTVtP1bS7zXmv&#10;o7G20uM293p5cOLaaNj/AAuMl1wwIBFX21Txh4fsbXRbvRlvPD+uq1ppe+Pz30dkt2Km4JP7xGZf&#10;kI+YHAPrWuMrUcZiFioJKrzylPW6lqpJpSVr2veNnF20SbsFOMox5Htst7/n/kdKPC9x4h8MN4M8&#10;USGFXt4ZrG+0sG3kt2VV+ZSM+W6ycqRwQ2McGvPtFvrf4ueDNY/Z38XeKZrHxu5L6jpt2scpi8p9&#10;6qAg8tkeNUY7cAhyRg8DT8MyfE/xLf8AhX4g67pMui6l4d/tS18Qabpci31vrOm/Z99sq8ho2mdY&#10;pEIXzEdTG3DZrJ/Z2+Knwq/aVtNJ/aO8PeFLq3up5hDfSXUkkN1ouq25lhe0urfO6CRVJDbuGDLk&#10;fdI56dGth6NSo9VFpqUbNRqXlyp9GpKLlpe9o27FyqKUuRWv2f5mt8I/iXe+LvDGqXfhCexaTTJG&#10;ghsLhGCwNAxjnh3DJO11OO/I4rJi/aE8QeGP22rH4F+NraNfDPjrwbHqvw91SOzYL/aUGRe2TS9N&#10;5TbIqnnGaj8XfDf/AIZv1zxp8a/gg3mN4iaHVtc8GNGBZzTKwW5vYGHKTPHy68hioPWum0P4j+NI&#10;vjVdeE/FXg+3m8F6notrqvgjxPa2jGOCc/JPZXDH5Y5wSGRlxuRiOoNXKnhZOpWpQU6coO13yyTt&#10;B6XTu4yaenxxU7PV2ynKTUFzcruul16ejON8Maf4D8EftifEjXvgvPHb31/oUK/ErRf3kdude8n7&#10;TYX2MbWlmt5DHK6c4SPdk4q18SNR1GWf4e2Gl/CaPUvCfijXLN9QudPupLS/0whHnllli2gKkUsU&#10;LjDqxIZcHgHrviB4X13TrzxM/g3y5tQ8TfZ7k28RSG4KxosMhikYYaVVVWTdjuvGQa53w/8AG2w+&#10;BsXi3TPjh4qIsdDuLfVb3Vrq5jb+z4tSuRHawFAdyRbj8rMOPnGTtBOlOpLEctamvaTUYRs2+ZtR&#10;UU1az92TSh5JR1eppGEKa5Vpd37bm/4r8KeAdaNr8YfCGt/Z7q1huUF1p+ofZ7O6dxhvtSL8u4MP&#10;vY3I3XvUXxR+HEHxs+BDLY+NL7R9Wg0eSbTfEfh3VB59rOqbsiRCVkBKBTnOc54rY+I/hvRNF0iS&#10;Nrt9Ht5Nat7hpNLtw3mFnAkV4wpDJITh+PmBJz3rzqH9na1+HH7MnxG+FnwT8NWWn3F9bajb6fY2&#10;9xcW37uRWYQo6ktG2522OuQM9xxXNhakZKnUVVxlGcVFtXSjfW7bSsr7Waeqdlu5bNJdO/5f18u3&#10;oXgbU2+KPww8J6h4lsdQtv7VsEl1LTtTt0Z5QI9rRTYyMk4cMpzkAg1h6d4B+KvgjxhJpuneMdN1&#10;bwg/h2S20Sz1q1Zrqw1cXfmRRmcHJtjAWjUEblZQcmqn7OOveK4f2e9L8PXNxbN4q8K+H47XVrDU&#10;JC0kEkcHyGTbgtvwDuIBI5xXYeFNZ1n4gvpXieaM6f8A2TfXEF9bK5aG/V4FAkQ9wrkEZ6EEHmsq&#10;3tcLWqwjbkTkrbrq4tdddEmum7sX8UV3OW8U+N9HXxBJ8LfEHinVYZrvTPtthe2cbSPb7bgW0kLs&#10;pG9leVPmx90ZNcN8TPBPjWz/AGJfEHwc/aj+P9jpeoaLDvh+K+m2zBGW3nE0NxNAcGOVQFR1BIYD&#10;IPavQPjF4b8VweAJvGWnazNJeaDJ/aK3Wnxos7xrnz4+OHXA3bT1K85q58Q/h94A/aL+G0egeKor&#10;fXPDPifQglwDlI7lZY8GRccqxBz7fhXVhcTRoexqXtFTTk0k5KUNbxuktU/hd4ya1WhjUoupdN9G&#10;rXstf+G0Z1Gly2fi3wVo2p63qOn3txdabBLb38UhWOdmiUmaM8EBh8wx0BrF+JvwzvPiH8Krrwvb&#10;akovEvIr/Tri6tRKVaFw/lgbhy6how4IwJM1wvwH+CHxF+Bfwkb4C/a21qz0mNj4b1i7vDI7REYj&#10;tXDE7GQYXg7WXng153qP7YB/Yl+KGm/C745fD3WLLwL46+I0+leE/FkmoJNa6NvtYJgr7m3LbGZ5&#10;I0/u7G7Yow+W4ivjJxy6aqSg3KCVryitbpN7215LNuzVrqzrmjGkudW2Xz2X4nt/hKTxX4e+0WMl&#10;pJa6DdeH7e90mzVQ82mXrM3nWygctGhZCEHCqrAVteFr668V6Hbt4ssopprSYx3EsMYNvPIhOZFX&#10;kqQRn2zxUfinx/4K8O+Po/B3ijVbSzvord76xnuvkjhyu3d5hwvOegOfXqKuSafrlxol7odw0ej6&#10;tNGWt7zT23Ddj/W4IxnPY5yK82pKU0pyjy81mn5bXXV+bV9dfM1VujuYErTeF/jPdT3TapqS+I4x&#10;d6LFIiC104xIEmjVzyhkyG2nhiOOlWLTSf8AhW2oeIrm01fUGs9Q1yDV1i1OZRDaecQs0EMh5CEg&#10;vtb5VLYBAxWlrWkeHNd0xpfHdqt1HotukstwsjpLGy4YvhCODt3e9cr8YfEHhP4V+FNS+OGt+JmX&#10;SbN49Qlmvrpmifz3jg8jax2+W6vtCHgEg4zW1FyxMoUoptytG1tJNNcqXZtW6X3etxSiopNdCXUt&#10;Oj+Mln4c8Y6T4t1DRtQivL9tGtYmZFvlilBRpo8BgQqBsDnZI33lNWfiveeP9BhsfiV4O8C3niPX&#10;NJukguPDOi6kka3CzALI7mTCkR/fXPOKw9V/ZP0PW/F2n+KND+KHildFX7TLJ4Mn1lmskFy8Ekb2&#10;zLiS2MBhPkAMVUSyLyp2jA8D/GbW9P8Ajfpvwk+LGnazrOl32oXy+DfHxsTFHNe27GI6fc+RhRN5&#10;YkcM4Cuo4+auynRjWSlh5c6gpNwaaai2243TTl7qvKzulrFuzSz9py/Fpfv9/c9OLeHPGE2peHZd&#10;La1mcrMlvqNqY8zoAwc4OWKnjIJBwcE0z4c+D5tJ8eeIPiDaeIri+XxFJbrqejzSl7ayuYo/LeSA&#10;OMqsgxuTpnkdTXiXxA/ay0A/tDeEfhr4d8baLHe22pSXVz/bUcsIu9Mz5bPbybcSeW5CuucgnOet&#10;e46zqk/h7xva38tpJJBNcJBE1u5x5cpI3sOhVWC85z81Y4rB4zB0oxmnH2sb2fZNd0t+VPTXp3Lj&#10;7Ob72KPw98HeCtJ+GF9+z98EvF0enyaRFcWcc1i0Uk+gzTmSSN/LPyhkZjtUjjAz0rzvwl4J0x/2&#10;J/8AhDU+I9/JpmksdutfES9ksby2jtrlTM13cwbXEoZHzNxyRuyM10H7Ya/ETwH+zR8TPGfwgmt4&#10;fFDaPJJ4cks9LJmF80kXkF/L+aX94oDdSUPQ4wa37It18NvjT+zZo/irw/oMR8LfFLw/PrGueHbt&#10;ZZreHVLxc6pEJZPmaN7iSXKnABDbQBkDop+2jlzx3M3F1otuyb5ox5m27J3fM3Hp7sr66vKUv3ji&#10;lrb5fr+Rq/GP4raN4S+EfiX436R5OoW+k2sdxcDRbf7XOI0UPKWCkfaVCMHBTkqcjNeb/tI/CPTP&#10;jn8AfBXjP9n/AMQ3ljY6x4j0rXLazjknhW53TJK86IzLJFKEVgFGBgnKmnfsCfFS58Q219+y9Y+C&#10;NO8I3vwX1GfQfEnhC6vHu51gLbrC6tpWJMlvJAy8Pkg8A8CvUfHWsjxVqo+KHhT4htPpPgKDU01/&#10;wxpuix3011eiPCSJg70mg5IRfvgkV0JVsmzBUoK0qcuZSbunFx/dpqKkry0cZKTVpb294nnjWpqa&#10;1T6fPXVtafK/c4T9pX4e+NfiL4S1P9nmw8Tar9lvdOt9S0vxxZSxzaroOqC+SREEYYSBxEC6SFdo&#10;VWznkF/wT+IHinVB8UP+E71rUG1b4e+Mp/DEfiA24X+0LPTLO0mS6mCjb5k4uZZDgbW5A+7Wr8GP&#10;Hfgj4ufEjXtZGuWOuT+E9J02z1DWYdJNnNFqNzAJJEYj5iDH5eVk5iJZOhrpvEv7PPhfxJp2u3ng&#10;vxHqGhat4p8RR61rGsW8xad5FRYdihgQqCNNqrjA565qJ4qnh6f1LFLl2d+XaUuRtvS9nFK6tvb3&#10;dW3pFSlU54vun+n6/rsi1+0Pf+DtV/Zn8Za94y0KbVtDTwvdXslppsrCW7hWLzEMLL8yueCrDkHm&#10;vGfgN8W/hNe/sV6H+3tLp9hq32PwajeIH8Nsz3T7JFVrd34Z5Yhs3K2DuDHoa9P+EvjXx9aa7ofw&#10;X+JNrZXN1H4buF1a5tto23EMwVFKxgIFeEo3GOcjHWuZ+B3wWtf2dv2gfiRG+kaTp/gb4iX1pe6P&#10;pK3zGNtW2lbkLbN8ieYoDEp94jJGeaWH9hhcDVw9VvmUlUjyy0nC/LOC7OS95SttHVbGc/bOqpw2&#10;atts+j/pr1NfX/Ccfinx5p3j/wCHXxT1LSrrQYbXUZ7W3vReJPbXUZd7O8tXb5FdSpSbgofu8ZFX&#10;vD/xr0fwnq96mqaVfTXWr2c+raOItgaSG2Kq9sQTuWSJWEhyCoQqcgnFeQ/tQ/C+4+DXjD4d+NvB&#10;EHiDVNYh15tO8Savpt3IupN4cuJ1RXkEAxdR2k7piOQMREzHpk1J4X+KXwL/AGh/E974E+MehWuh&#10;/HL4RLJcXUsWlmO6tLaWTZK9vjK3FpcQGJbiNS3yzAMFOMdX9nxxGDhW1qUrNNqPvRSk0m0nzODn&#10;y3k9YqSSV2kEa0VLkfxXtZ/p8rtpefmz2K70rwb8CfEq6hb+FVt/CuoXEM0cdraq66TqEkr+ZKkY&#10;y6rIZSzsvCYY8AmtD49W/wAVY/C8etfC3SbPXri2laLVPC8pTbq9nMPLKBn+UFQ275uGAI71j69r&#10;/h34KfD3wr8M9euZLeSO7tLWGa3tXubdN0p8sM77isROIyzHK5GT3rstG1vwJ4o8T40u5jTUtDjb&#10;7Vp/2rbNZb+0kQP3SOhOR6V4c5VKc44lx57X1abUktE3rpfq1K92ne+r6FFcvLt/X+Whg23iP4Zf&#10;CXRdN+FWlafpukC30+B9F8M2Mkdu6w7gsjQKSF2Rs3O0nH4isvSPBeg6JrN98J9E+HFxZ+CvMu9V&#10;13XPMSOz1C71AOzCFQSzFCWMj/LtdlwDzWf+2l8H/iF8afgTrWk/DDxBDo/iTT7qPVvDF4dHjvlv&#10;ZLX9+llJG+CIppEVWCkEkLXkn7EPjf8AbY8JfDTxT4h/aeuNF8Yf25r1vc6TH4dP2JvDljNbhZFn&#10;sJFEkCxzDMgy5XeSMha9LC4L6xlc8XTrR5+a0oSk1JybVpR2TdnJq7bTu9XZGEqlqypOL8npb/Nd&#10;j6TgutG0/Trn4aaVZSFdO02K2+zEebEkPlgeX83X5MKeoGRnrXB/Ebwn8QvCnw+Om/s12NnBd6Fq&#10;Stb6HeSmOGC2idHlijQc7Cu4LsOBvxjtXWeNvH934N1vwqx8AaxrVr4g26bZ6rokiTJaXLRtKrT8&#10;grE4jKiXlSSoOM5qn4t1fxZrFhBpXgoW914o0nVI49QuhNHDLplncKxWaSNs+YjAfNGhyQMjkVw4&#10;X21OcJ2XK3zPmd4tq6blrtfTWz10vfXeT7PXYsaR8T7L4i+FNP8AGWjaculxas6zyWmtWp3NGv3k&#10;I6gg5CsOCRR8ZfHvw68MW/hmXx82paZHqmvLpul6pDbt5VtNKmF85xxFG4+QO2F3YHBIry39oT4M&#10;/tc6VdeAvF37M/i7w7pv/CPafqB8ZW2uB5LO8kdfMjRY1BfYZQcFTuTPcZrtr/4teGviT4U8G+Af&#10;jB8PVjbx9qTaZqWk3CtJBHfW8Yu9hZOCm+LcuSM4Hfiuh4GgvZV6L54PmvGL9+CXNvda+7HmW6a0&#10;drkqturWa73S+/8A4cj+MujeFNH0SD49aVoOva5qXgXTZ7ddN0O4a3u7mNnjDvCrlVllHl/IjZVz&#10;kDBwa0/EHwC8Av4y1T48eAdA0/QfEviSzs18YaheWsivf2kCmWGKVFcCOZGK5k5IClTkAVo/tL/D&#10;fR/jP8FPEnwb8Ta4NLs/GGn/ANkrqRiZhEHILbtpBXcoZQcggnIIIFZX7PR8ZeCfAukfC7x5rWq6&#10;v/ZNrNBZ63qcnmXiQQSEJa3cgH79lh8sefjMoGW5yTjTrVP7NVWnUamm4uOutN8sl/daU03a107P&#10;XSxy81S0ltqvX+v62MP4ifHrwX8N/hTpPin4zeJrPS9S1FlhhvtPtXkBa5m8tBGFBZkbKguueuSK&#10;v/ET4ffBr41/Aqw8N+GoI4bG01aGXQ20u1Jj0/VInPlO8QwyjzcluASM+teZ/wDBU74Xan8eP2Td&#10;Pi+DGrW//CRWni7T7/wPqDSL9mTUopd0cMjAH5JSDHgjaGxnHWvSNBv7z9qj9kVdb1i91b4a+J/E&#10;Hhr7PrepW8EaX2h36HEsoGdhIkQsGz908EV6HsaNHLcPjqU3CTqyUtfgtZxfKldqzl3s01bXXH2z&#10;lWnTcL2V15/lrfv5Pqb3wC+InibxN4UabxtoM1mLW6e2uNSkvA8LzxbUkxu+YIZN+3PYc1Yltr7w&#10;tqc5s/C8kbLqTXgsQ25b+GNH2LAzMAshclyDgdjwRXmPw7mvvBnjy5/YW+KWtPqtnrngv7Z4b8Qr&#10;copvtORY0nkkVn37zMzgsCfvKM4wa6f4jfCrx34T0S38QfCbxTql8dI8S3Go6x4T1bUPtQ1OF7dY&#10;fslrPOd1iq7RKACQMyDB3Vy1sLRjjGuZRVTWO/K4te6730bd4u6XK93Hc3jPm8zp/DfxS+F3xN1B&#10;102azXxPoFil/qXh+/ZY9U0qJ2KrI6D5lRmVlDfdbFcbq3hrW/AUmk/Df4Y+MyZr3Wm1L+ztUZ2u&#10;7S3lYvJJDNyzRmTI5yFBwRjFXH+H3wFtf2sNH8eaRqel6T461/w1Nb69p20Nca9YpGBHEzHqsTZY&#10;bcbiM16Jq58H2/iex0vxBp1qJponj0q4mba2MfPEp+nOBWEqlHC1I+xUnGUVLlktmk1pfRxTu019&#10;l663Q6fO9Zb6/dc4fx54lk0D4lab4ovPDHh21vvEEllo+jarrUsSSMwdmnst2N6yOm54gpwxBBAq&#10;P4oaXJp/xI8LfFnQb210S80G+bR/ES3UyeTfaRO+8xfMVQlZljbfndHhgM5INf41fs+fBvxx4R8L&#10;+Afip4gvtUt4/HFjqui32r6oftQvLUvLAYp4wOU5xu4KZUnmtLSPh1d+I9Mj+CXxzufCvjS1vtNv&#10;5/E1lNobRw6na3E52OYm3ICsgG4Zzk7hjFaxqYWnThUjJ6KUZLlesLNXjd2el1Z2tJpp72iN037q&#10;7rXd2220fTrp8zP/AGr/AANDL8OvG12L2WJb3w2ba3t4buW0ZrgyFgUnjO5N3cgcde9cF8K/2iPE&#10;ui+IvEunfEd7mO9+HOl6Tb/Ebw+tj9qSSWdAYtUsHGJJYmXaGO3AbPpXpfxK8GWPjTxn4T8BeEvi&#10;JDpv9lzMZdKW4P2kWsEZGIiSd6h/KVw2RtBHrXmvws+MXhLx3+0vrPxJ8b+D9S8O+JNJ0288LeKN&#10;OuPMaGOyjl8yGaNlXZNFIcsJAQVyVxxmu7ARjUyucJwc7Lm00lG7ikrPpJRkuZJ2ly6vRSmp7T20&#10;eR+qt/XV+f4Hqnja78Yar4R8bTeHPhpZ6rcS6aq6Oy3G4axHIF3QSIeY32Fgc8H1rF8V+Jdb+Fmn&#10;+GvDGnWU+oaTfePrPSdZtRp6Rf2JYXURMTucbWiikRY/MGMmRc/MOcLwx478G6X8QfGHiTwv+0Nd&#10;XlhosP8AZ954fn1NP7Nt76bH2NG8xfMgP3VDhihLHNa/xG+Gcf7SXw3svCvinw/dWv2LxJbw+KNJ&#10;1jLC7iQZJidWHmxpOY5Y5M4ZosiuaNGGGqQhXVqejbs7q8V0k1qlqrWV5K7S0V9dN/8Ahv68rnqc&#10;nh7S49YlvL3zGdtL+yTpISY3iLfxJk88enT8a88vPAzeHvAvjrwt4gvLf+xLm6S403S7e+ktxptm&#10;EXnzQfl3OpbK4Cj8an1S38V+MPBvinwd418QJbXulXwt9N8RaZuWQ2p2hJ3GciVcOWwcZPStfwXq&#10;nxE0/wCIWreHvHrW95YG3RtBuLOFWVoQFG6Q/e8w8ll5XHIrgpxrYeEnzp2s7a62cWnF99fJpX9D&#10;S+xN4c8QXszyRXl/ZahoOswo2k6vZ6l5xL7f3kDGMFVwB8r7uT1waxI7Xx14Zn0bw94I0ZfE1jPr&#10;vl+KrfVL37PPp2ktvZLmFeksiSCMberISRyK3tP8F2fhuz1Lw7oNrp/hq1kuzeaW1jCoWOYndK/l&#10;jClW5yvHU5rhPDvhb9pPQ9D8bX2v+NF1jUtE8WT6p4KbS7fy21PSmj3rpkwYfMvzMqsD95E5xmtK&#10;EaU+dxlFLTSV1e/up6bWur2krPW1lYifRarzXy0/rXe2p1WneC9Pi8b6PqsVrbxTWeuX97o99pu1&#10;ZjZyqxmtpkYbim5gzberbD2NQ/D/AMZ/EHxR8c/iL8PPiJ8PlsdF0FbA+F9YmmSSLWra4jZpMJ1U&#10;xsNjA/xYxWT4J8Z+EPjpHqmkG01HT9a+Ffiu1N4tvI0czXCW63AQNgb43hl2SRjKllK5O2um8Lan&#10;4c8Y6zq+veHNTuLhL9bcXULTlXtdsXyMsbDKEltrdsgHqKK0alONSNaPvKKV2n7rcoyTTTt70W97&#10;p3dlezT5U9tvz/yOD+F3w/8ABfwy/ac17xN4f8VataXGseHEth4JvSxs4reCTP2iBjxG3zY2k8jp&#10;W58cNR0uw8D+KPCeo+P/ABB4PbT9Fk1OPx1b6ck8FtbvlWcj5hKIurqVBC8irXibUL/wTr+m6pqv&#10;hua7kubVv7QumhMjwWqAAq7qdpI5Y5zxkiuyGnjWdattfs/G0lvZsInsY9PkXbcRjkBgc71PfGDj&#10;iqrYqX1inial3otdHdxsv5Wnore8nfd3Dl91xizzf4GftD2WuxxW3iD4haf4o0j/AIQFdY0Pxf4d&#10;00y2Ou29ouzULlJYSyJLvI/0NsSqOgbnHaaB4a0fWvC3hvW/hpfwQ6NDEJbNPs7Bvs0ke4xgcbHw&#10;yfK4yMYODXkvwE+MPwt0O40/RdXg0/w9rXirx9rfhrX/AA2JIooZNYhcySssSAK0siFHLDllfJyS&#10;Se00b9mhfhf8dPGPxz+HnxA8RWq+MNHtrK+8D/ag+l291FhFv4I3BMM2wbW2YUjkgmtsfh6OHxNS&#10;LvSdrxTV4zafI9lZacz5leLadrKStNGUnBNtO+7XT+tFt52V9Lfwks/3uqfDC+8OSSWf2ZppdVa4&#10;E1rdy+YUktmGflkUbSwwOtP8UaP4gv8AxN4Rm0CKzuvD+g6qUvo42dZrWVUKphujR84II44qx4O1&#10;fxLLcayNF8Izab/Zt5JZp/akKxtfSBQTefJwyyHndwxI57Vc8IfEq/8AEvwuuPH8ljbzbWaK8s4m&#10;VgpjfZKSUJB4y2OoxzXLUlWjWlVilrZWvfWSavvu1rvZPy0NPVnG+HvjxoXxB/aXvvhRf+Gdc8O6&#10;l4JslutSa8uIxaX6Xi/unABPmIBG/wA2RsYEMORXV+JPh58L7DxJe/F7S7/+w9Z1dLDSr7W9NunA&#10;ulik/wBGgnjGU4L7NxUMFbGcVBrWn+BNPhbxvq8E+p6RrdmNNmuFgWSO2s3Y7maQYcRMGweSBwQB&#10;Ulh8OPAXwy8G31p4G07/AIR/TbvVjrc1xptw8iXd8UVWecMW3o6Rx7hwCFHQ81VSpR5oujzQVlGy&#10;1TtZyu3r8WvK1K2m9kw1XX9Ov+X/AAw7TLzxboXiK407xbqmkWtprGoKvh+1s9JxDE/l7ZLd3B/e&#10;OZg0gbC/Kcc4zXL/ABG12y0/9oXwH4G0zxdqmk6l4gv7vyVW1G2Q2sQllizKPnhZT91c88jpUulS&#10;+KvE+uWXiXQ9VNzo91ptn4gtb6OZktZITlTbojj5HwS28HuARxmun0b4d6b4o0vSdb8UatH4iuNB&#10;1R9S8J69qFpG11Z7lI2bwOwO0sMFlHOarmpYWpz1LfC00ktJOLSurdHbmTd3r5omUajjZf0tvvMP&#10;4lWHjwaR4g8K2/7PVjq2kahr1vskt/FSWLXtnMP31wGALRXMLYIU/fHKsK09I8PfELRvHOuabqGq&#10;adqfhu+sYB4ftb6aQ31q8SpHIJGIIdSNzbhycgHis7R9AuPhl4MuPDOou2v2t9q8174kdr1t1kk+&#10;WZoQTu2qcMUzkLkirGreKvC3hr4kaD8PTrv2XVte06ebwtNa3TSNPFBAZrhjDJ97IHIUnjb0OKP3&#10;kounSSatJ3Sk7qKi3Kzk3Frlu7JPlvurJHuw1b/r+tf6sYn7RvxVv/hNrvw51KbSbiTw3rXiePRf&#10;ETwWSyW1jbyW8pZ7skf6PCGRSJhja2A3ymuhg8ZeFVbTfhrpHhu/jtJl/wBJZ0LW8No43rIs2dsi&#10;vkAbGJAIOMVpan4p0tvFmj2F0ba+0rxlayWQiWEvG84QswYHIClAykH0xWJ4f+JHw90b4+xfs7fb&#10;Vg1i+8LNf6bpzY8uWztmEbxqufvx7lyCB8pGOhpJe0w0Yqk+aEZSbTeqTfvNW3hqn6K9lcObll7z&#10;Vr6f5f1/w+74lTVE1Oa70bwtbanPp8Ecdnbqq/aRCzAEh2P3QMk8849a5PRPida6Z8YNF+G/i/xH&#10;qmj3Ml7eT6LHJZgWWuo6YEPmY+R4iGwhIYkE8g12Nvq2uaJ8QtWgktLG5037DHLbR2Yb7ZFIFJcO&#10;DwVIA27e/WsXx/pVx4q+Depaz4U+Gct9r8kseq6T4f1SRUcahGyshjZztjYYJ4OOvrWVD2elOqtJ&#10;JJO60cla7vokru+i66p2aqXf+vMn+K/gTRtf8ZeF9et7z+z9T8P6rPqdltULFfO9s0JgmwMlDuVs&#10;eqA/w1s3PiPRbrRrjxfLHcQTaSs0UuY34ZFxIAv/AC0UYPIByORWFZ/HX4f+JPilL8K9ZuVs9e0O&#10;bTjc6beqNxlvIpHheM/xAiORSRyDweorY8cab4jl8OX1poc0V5qllcfaNJ+2qyBZDyI2xjcu3K8c&#10;4rOUa0fZUq6asla+nuyfNvbZ8179npdD0jt/W39WOE0f42eEPDnxHuvCmoahPd2upaHBr2mwxWpd&#10;oIwdrSqv3jCcg7gvy856V6RHoPhTxFZx+LvD96qLqQS6i1SxuN0bscfvBg4OQME9xXGeOfgn4N+I&#10;Xi3wj8ZPEfgyPTvEXhqxlt7fVLdtt1YiUDfbq/8Ay0iJ/hYEeoFN0nwDa+EdIsrrwFrvlFtUmhuY&#10;7W4ZrFJJePM8kvtiUEZ8scbjwBmuivHB1oQnRlKM7WlezV1dbrukne2rb06tR5uv9f1p/wAHpv6t&#10;rviHwr8X7PSpNGvp9H1/R53XXfMQ2unXkO3ZaspO4mYF2TGRlWGRkVF8Qviz4U+Gnw38UfFbxPf2&#10;9zo/h7TZrvX7ewtWuJIBDEsjqUTLNJ5Zz5eM9KtaXc3nhjT5Lrxhp8cVu6W0N5Hb75I1vGbZ56A/&#10;8s87DheRyK848I6z+0D8HNEbwN8UPFN34q1jw74JbWPEHiK28Ip9k8RXhvJjIsbRtuE5hEcYg2EK&#10;oBLN0qaOGp1mpO3u8qaTac1fVp2kk17sX2bi7P3iKkpRTivOze3fXq/TTT5lbxn448PeNLXwT8ev&#10;hZ4Y1L4keA/FjW13/aXhvUWkk0Ixr5kV6kSncdvKSR/eB+VhXYaz4j8IeMr/AMKfEPSNE0zWvD3i&#10;G1ltG1abTPLu4fMySWVwCInAKPGRkHtisn9k34j/AAB8T/BO8+MfwWtbPRdF1zXJrrXbFbcwpaak&#10;MJPvi2gwyHA3Agc8n1r0vVbfRLnUI9U1DTYZItLxcJMjMxjVgDvUKMNz9eK2xlT6viHQdOUXTco6&#10;tqXVWktuaLaV4tJ2u4u46fwpys+umu++vXydl59lBDp3hiwMPiSbTIpjptv/AGdb3Vpb4Edq5BZd&#10;oOBHnGcdMV5n8aPg34Z+IvhvxdoWv+IdcaHWLG3k0+4sZD/xKZ9NYzedbPH+9jldgmckhwgXGMit&#10;jwMI/Cmnf2Dpr6beafeeKr43dxotxg6bJM++KSTLEq2WIZSMFm6AYrd0Txx4N8X+KdQ8EWGrW9n4&#10;u0/SXefQxcKLiTTvPaOO9CHkxM6sFbGM7gaypSxGCrupSbfLZ37JSTTtry+8vxts9alHmhZ/09/L&#10;16dznbXXPiJ4j/ZSsdU8GaPptn4ku9JU6bD4Vuknto3VvleFpAFyFUEo+MMSp6Zqz8K/i54+8afB&#10;nWr34n/CfxB4f8QaQZrS60v/AEaS6vV2jbeweW5iw2SwXPBQ9a6T7fH4H0S0svO0rSxpa/bdaSO2&#10;8m2lhdyJHjKjarlzuI9Tz1zUdt4O+zy3moQa/cyw31497Duk3xmF1AESgDhVPKjoMmplWoypyUqa&#10;V580X719/hvfVNW3v3TWoct5Xv5eX9en6GbqWs65p3hiLw3Ya5CviG/08R6HqWozRp9uTYPMuTGQ&#10;VMsIYMYTjzCuMgHI8n/Zk8bfEvwh+0JrP7Inxe8A6VfeGdW8Ax+I/DPj7Sfl0fXZllFvqcLwsMWs&#10;zyy+a0JZv42Hyste2Wvh1wLjR50jujDMb3S21DEptboKeFU8+Wc9VPQkVxfwBk+I9j4Ybwz8VfBe&#10;g2azaHNrOuaRpN9PdwQ6p9pcFbfzRlbdo1VhEeUdmxkYrqw9alHA148sZc1utpJ3upR1T921rWcf&#10;ektLxtnUUpVFZtW36pqz08tbPztbZ6ZfwZ1nxV8XB42s/DGt3em6VZwtp8nhfxZoLHVPC2tpKQY1&#10;imCiSxaBYpINpMbghlbqB6Z4Sh160vNQ0q58RT6vJb3u4edDHD5UMig+WQnUqQSpbnnHOBXkvhOw&#10;g+AujeD4vC2tarYWOtX17fq2rzXV7bWUcm6aSw+bc8FuCS8YkJ8tmYKcEAdN8H/idoGu/tHfErwZ&#10;r/g/T9H8VaMLJ4bqyvRM+t6PLGGgumUHI2uWTkZHqc1WPoTqe1qUY/u0rrRX0lGDb2e+9m2m9b6y&#10;CnLlSjJ6639Va/f8Xe3V7tP2ifiP8PvCr6bpWvGGPUD+/wBAvL4FbSWePLLBPOqt9mViOGcBS3AO&#10;eKXQvEnj8ftM+CZtIstFbw74g+Hd/P4m0iXVEN9aXkVxEY7mFCAZ4SJGhZlxjjPYV2et2OieIdJ1&#10;PUfE+lx6XIqvp0t+qrIxh3jDcZ+Qk52sOO9eE/ETSvibY/Ffwj8bvgG63nizwvqqeHdc8F6xJBbI&#10;3hOfD3yqzH55Y2iju4mBDYJUggingYUcRR9jomozTcneN3F8uqso621baTs3ZOxNbmjG+u+qXZ6f&#10;hdN+S0139N8B/DjwR4s+HOs/s9/ErwXeapoui6tfWS23ixnuUvtPlkZ4jFO+DLCA/l4JJUKEJOK5&#10;S98OfCn9nb4a6t4D8KfDOTwR4Q0RV1qyutX1H7PplneSXHlLbxO8rCKPjd5YARQ64HJFet6d4n0m&#10;y0jVtaOk7LGG4kngd281ZI2IfOF3FSc7sAeleQ/tCar8TbT4MWnxC/Zs+G+n+OluL+3uNf8ADMsS&#10;3H9qaO0x88xpNw0qAs4XGSy8DtSwVXE4rF+znJqE5p2cmocz1bbvyqT1V3e17N2uFZQpR9rbVJJu&#10;z/Hrvq9D1ywTxpd2+l64JdNtLdFDalZt/pQubdoxgJIpADZ53AEEccVw3xy1H4mfD/wb4Ys/hn8N&#10;28YXk3iJlbT77XPsU4t9jylIZyGVbj5QiK+2NtxBZetc18HLPxXefDWy+CunfEGa103XZL99B1Jf&#10;Dr6XqWiW+8Sx2stvMCDIpLKW4BU8AV0uvfFPxbrvw51CDR9Mhk1LQ/ETaJr9vDqW1oEX5Wuo32gs&#10;wBV1XHUnkgVEMLUw+MWkZxUmrO8U1qot6qS1bVr3Vkr6pmjkqkdHbr+X9fkzf8K/F/Tvin8BpPi5&#10;Y6Brmkw6hbzOnh7xRoxsNQsJoiVkspojnLiSNlDjIbIZSQQal+HWr+H/AIjReE/jFaaXpn9pan4X&#10;j+0M0m67hSQBxEHwCyq2cqwHJyAOa1bPxRpniG60rwvrFl9ouFtknvmuGGYZFQGMnHB3jPsefSvN&#10;viB8fPAnwJ/aU0X4X/FLSodH0H4lWdvF4N8TQxtHCNXiJRrC4bG2Jnj2tESQG2svYVz0cPLESqUs&#10;PTfN70kk7vkS1XRytH3m+qi3aw9IxXO+yv57fj09Latmz4p+HHw9+Ivj/RLrSbjVvDPiLQ9SXUJt&#10;R8NTGFJmTINrd4BWWKRWPyMME8g5FeP+KPjD+0r8DPEXxa8W/AD4V+Hfi1psPjOyS38MWviSPTJN&#10;BadFE5nckoIVwGLEKQX6EA165e2er3vxe13xDoya14bm8N6tBcXF022fT/F0L25Q2wBPySRnovyk&#10;MQeQayfgCnhzVvi343+LOhQQi3v75LPWrS90/wCx3en3KLho5UKDz1IxhyWH904r1MLWjQoylWiq&#10;sIwj7srtXcoy5eaLTV1ezUtLtbtxMXF1Iv2cnG/VfLumvLbR9O+x8b5viL4r+CumR+JPgi142vSW&#10;w8ZaFpfiMfaPDVqIme4u7O+hAM1xAQrRbAC5U7cZrf0Dxb4B+I7+H9O0qe41rT/EvheHWdL1WWMs&#10;ksEJQRTOXUN5r7gfmUNnOQMUnjrRbTx/qmofDjxlFqNhb3vlt4efT9Z8n+0Y4VWV5U8phJCY5Nqn&#10;+8AOzYrH+IlmfD2p6Dc+NtE13WLPSbxrvTdY0++b7UtzGoeNJlG0Sh3ZwM8EjB7V5tP2dWjCla0v&#10;ekuV6apNWvJ3aaS3T92z5ne2sVaV+j/yt37289LNvS3g+mfHTRvgF/wUa8PfsOXkfiK38N+LtHvN&#10;a8M6hNHPPHFqtxMZHs/OYECFdpYIG2x7wOARX0Fqfirxj/wr7UI/jv8ADRXmhuZ7S+0fR7YXtvql&#10;tv8A3V3CD833cFo25Ug4zxVz4s/Dc60dF+KMd3qja14Pu5tS0+GzuPs4uo3iZZLSZDwVdDtI45AP&#10;BFc38IU8DeM/g9Y+EbTTNc8I2K3a6lZtH4hMkkEizeayC4LMxXzMq0bcYJHTFd2KxODx1GjiYQac&#10;VGNR3u3NOTc1s1zLlbVpapu6a1ilGpG8ZtPXTS2nTrrbbpftdXetomqWnxSh8O/FD4O+M9K1jwuk&#10;M1hqFl9hSZFkQ7fMV8h4XjYFGQA5/Cqvxt8P+Cdb8J33xI8R/CXStavvB7Lq2ix3ELR30DwDezW0&#10;6/PFKwGAqna4+Vsgmuf+Enwp+Hf7LviPxevgaTUrGPxx4p/tbVtPvZ/O06C4lbErQMB+5EhZW2Nk&#10;ZPBqv+1l8YG0rwD4wv8A4QaXc+IvEnwx1LRNf8ceErO423H9nwv572yHos8ltumVOkixlTywqKOH&#10;c80hDCNuF0oyfuvllJK02mktZcjle2q1SYVJL2KdRdm+tmrNvzUXqnv6bL0Sxew+K3gN3sL65tZP&#10;FfhU3MenTNsktGlXBPmp911JCsFJwVyK8z134efEfxZ+y5qHhvXLLw9pPxK/sWTTdI8XRoyt9sDe&#10;XFO8iqZFDYzuBJA6jPFeha94J8Ia14Rs9T+Htjq2nafe3H9oNa6XHtML3SiQ3LROeGUsGZRgA5GK&#10;4P45eM/ib4S8YeAfib4B8bae2jaHry6N4u8F3GnJ5+vpdDYk8DDBSZeZAnAPzelRl8pSrKNBpe9z&#10;LmWqcU7Rdrr37JNPRu13bUdbSLVndtL0b0v5Wvv21t26D9nGb49z/DjT7H9o/wCC0kOtLqg0/WLY&#10;a7DqdjthQKuo2zsA/kSld2xgJEY8iuM8M+DPh1+z58c9E+AXiHT9WutI8ZLdavoPiLXNSlkeTXIr&#10;uWZLMzHh5zDLJ5eWDmOPGCBxu/AP4D/C79kX4m+JLDwHrHiSPR/GWrNex22qeIJ9RtbSbGXAMzM1&#10;u7OxO3OD68V1HivxTqPhu5jufF+n6pp+n6l4ilsLHUNK09b62tsW8s0WqyrgtbBWUqWPG7A4DVtU&#10;xEfrlaNDWlUV0lzQ1s2mo803eDb0TldLV63CnKVOnGcnrbXz2vtpe+2i6aJaIt4bH4i+CtU+GPxQ&#10;8C6tNpbald6Lp2rLcLuvNPNqP9OhmjYPGpDtEG4k3ITjGDXF/s++FPF/i+7m+FvxmivNds/h5qAn&#10;8G+KNQn82XUdPljK2vnTKQftsADK7YAZCpOTmrvgX47af4j8J/DPX/iJ4s333iLwzb3NrqmhxvBp&#10;+s3ErtEPKWYK0b9JPLYBgOmQKx/h18O/2s/2aYPHesz69Y/FPUJJVufCOnyrDplxfxmQvNC235PM&#10;VPlUn7zDJIzVxp1qNCtRcowm2uVNte9zOEnCTslppO7Ss72vH3SXLzcz7brbRrW29/O3fyN3XtN8&#10;U+JPiHJ+zprngXxVpej2nhGaXQ/izpOoBRZzzEq9sUbO+RVGdzBhzjAzmuTOh+JNQ+Kuj/s/fF0L&#10;fTXujnU/hT8RP7Kit30u6tTGslkzRDa8rD96y5GUJGOBUfgX44/GH4cftHzeGLrQtQ1TwT401a2u&#10;I9N1aVV1DwXPPDmRJAF+a3Mo2g7mwxwDivavCGseGfHmo614Y1LSd9nFqsj2cN1YlBKqfK08T5ww&#10;3FsMMHtjFOvUxOXJXinFwUk4u7UnvLW7i+b44aRa5kvdlduMdebrvrbvdbaK11ZrdLVu7Zh/s/8A&#10;xe8XeMNK8UT/ABY1bQprjw74wuNLuLbTbWVbmwkWULb288DKT5hTEm9cq4kBXgE1ifCnwB4++H3h&#10;z4j/AA71vxpNa6bqXi66uPCOuX1813d20l1iWSBww4gWQ4h5J2kg7cCuX+JcOh/DLT47r43+KdMv&#10;prXxd4dsfCOsGxktb46lZPJLGLmWN/3+6NyYt2QoEitkHj1r4k6F4z0rQNQtfh3fzyS6tcNcxXsk&#10;K3Qt52IP3D0hKAjAPBPFc9ZQpyfsrRhVaauvdTjyu8W10u07x2bVnuW7br0/BP8AP9N93yGjaNJ4&#10;jTVrX45+E/DfiPw5HLbtY6z5Mc7HU42CqAAC0ZT7yN95Setcf8Y9QPwr8Z2PiPx94OuPGnw58RQ/&#10;8I/4+vrqzEl14bcEmO6uo8H7TZyZWN2K5jwCTg11FhqumQeEtD+Evxy8SaXDdeOvEt1B4Xs9Jkkt&#10;GukVN5ibdz5qYZgVIBwMVevfET/CjwE2pfEvwvrmpPa6/wD2XY3VvaC8vraymO2OWWPJMi8c8MSO&#10;orenUlTr/DdNtKKuk18KlB7qSlG7a05kk1JXiZyjHldmltfRars7r5dLfLUGieCNP+OXw/k8EeN/&#10;C9joL6He2fh3SU13bJqM7FTLbQQ7ts6LD84A3GNscAGrvxW+L+h/Crxb4N8P+N/DFxDYeLvEn/CL&#10;WF19uhgMM8wPkzks4/dOF2gL+8DEDbzXiCfBz9i/45/s7WfhOw19fF1npHxQi1y11K1mez1bQdYe&#10;8WRpI9wV7YMcI6YVNmR1AI9z/aS1H4f3HhvTPG3xS+FTeNNHsfEtq81hDoK30+lSyyrGl6I+qrCT&#10;vLrllX5h0pYjD0aeMp05qc378GnHlldXcGryvd812pJardqQc1VRvJdVu+js+ytu0vk76nhkfg39&#10;vfwl+354m+LXw88efDHxV8P7C1s/D+qeDNaWfTdXt7cfOojmMToZQGLblcJJtAKhq+hJ/hrpPiP4&#10;q6tpuveFxHoi6SkVnDHdF7bUDId7tLbldqSRuBtYHmvI/hFp/wC0tY/tW+KtQ8d+LZNY8G6fpdxZ&#10;W15NYt/xM5rqYSWkqlSU2QqDGSOQOWANWfht+2Hq3hu28War+0N8L9a0NvBMQTU72xje6hk/erEv&#10;kbB+93M6Y4BHJPAzXVmFLHYuSeHUJShTpxvT0bvZR005pdLqN0pJPW1po06dOLu3bV6+e9vJPW3S&#10;9uwvw/8AhAmqfEqH4UfFTS77xlo/hLxpLr/w58bXxhkfQ5lB8yxE6HepQuVVW+8owfuivVvjZrFt&#10;YaNI+oavaWFrfYjW6mtVmiu5uSI5M5+XAGc/ga8z0Dxr8Df2f/2iPEnhjXY/+EX1Pxt4aHiiaZ5J&#10;IbbUplcJK6hv3In5iBwVZyeh6163f+NPBFpo114d1zXrdruy0KHVtSs7i2XetrJIQsrRnjllZe+C&#10;tefmE8RLGUqrhJxtFrSyd7OUkveiryettHJ3sm7LSnyuOlr9fN7O/Vuy33drs8m+EnjqOy+JUnha&#10;T4m6beaz4b0q71DWvCsmuSSeWuESVgo3bLZCV8sMCQzNijxN8HvD/wAQv7P8c6V41uLjXtMvLi40&#10;TxRZXyvcWFhcKd0ayL8syqcMqsvQYNadz8HfA2teKdP/AGxtG+CkOi/E7RbGWxvDNeLFcC0eQ7oL&#10;owEx3CGL94obcV3Docip/hrpPibwD8UPHmveGrGHVPDOq25v10FdLljvJJvK+WC2cv5EkTLngbTl&#10;sV1TxFPnlWw8nGSik0+Wzle0opptOLUrpuykm09EmSuZxbl59e23TS6+7VXOok8PXPjzwh4b+FPi&#10;27utV8yOOe9162txGtzJbsGj3FMrDK7gMUxg9q43wfL4K/aO0Px5+0V8H0bUNYmsdR0HQ83ySpNJ&#10;YllVAj4W2d7gGN1bBAwWOMVD+z9pei/DbwZZ6D8CfDupabDqGpXx0/R/FHm+ZosrKZvsk5LswHmd&#10;CS21W44FdF4W1eLUYGtrH4Qr4V8UeH7yLVbnQ1vkjVrq9VhNKTCds6M2/JOdzYPUVyyjLCyqRp30&#10;ej0irOT5uaF9pSUE7NqKT3uinFy69Pmm7a9nZaaLt5X4L9mm5/aCvEbwhrl7a+HtesdQsdZvfDOv&#10;ahFeHT4Lm1H2jS0MLEx+VMr43M3DAg4r1X4n+HvibNZ6t4m8GanZ3RuNHW1tdHmjeLy5vMy8iyqD&#10;ICRwFxg96+Z/HHw/8UeE/wBpK/8A22f2UPg5pt1rTWhk+IfhY6kYD4nsTuW7uozI21L+GSCIJgAO&#10;GIavpLXvjH4Nv/hefiT4sU6P4butJguzNqMxjktg2whZMEbSpbaSDwQa681ozWKpYihGLU1G8Ule&#10;M9HKDjzSlq9Yu92m9b3SVOo6nuy0a36+SabWt0r+t1uctpmo6N8atM1L9l3xh4e1zVPDGseHpluP&#10;ED6gvn20yEefp88bbZ4p1OCjbSCuOa4n4X3PwK+Pmh2nwD17RbnS5ri2M3h21JuLRjb2FyU8zT7t&#10;AojlG0b1UhhuYMCpr1vxPper+DPHt58VvCOg22tR32i+fHbw3Cxzy3SR/u0RsYfzfl5Jz061yPwE&#10;PwD8ZeG9f+OlhpYgiuvFTXnifSWmkkXQdetwEuHA/wCWT5Ub8AA9cHNTSxEY4SdSmpJXi4uL2qO9&#10;7q+7stbJPlsrXLXxr0u+909Gttu/TTq+Y9I8Q6Z4207xrpviSxuIv7PltbmHXLKaxWTd+7XyrkyD&#10;n92F2bcHeH7YrlviT4akj8B3Xibw34J/tmTTITfXXhzTbpYptUSP5m2b/wCMDJX1OBXJaLqnjHSf&#10;2jYfh74j1y8vPCPiSFvFWh65dM9jLp0xuikWjRNH8lwqojTOshDFWXgjp6Jfr8RtJ+Ht9qWtrZ65&#10;4i03Emn3VlJ5KaqAxZFbsgJIU4yB1rh9nLB1KXvRfw26XTb32emqbbTjpbRXVNfu77fLs9V52d/V&#10;bNqx5R+yjo/7KGq6PN8fv2cPF+pWtp8Qpd2paLeTy+XHfW+Q8E9uxIgmXLK68Z+mK6jxv4PvbHx1&#10;4T1j4ffF23tJpPtA03w3dSqsOqhmVpjGwGDOkalEGQApOR3rpfhsfDdzo0fxE1Dwynhtbq4WfVtP&#10;hZY/seogYlWXy/lkUnq38QwTXJ/BrVLa60jxp4MPiLRte8T+GNSl1CHS9L2p5cbgtbxFcnYzISpY&#10;Abs5rtq16tTFVa6cny6NTtJ2d4pSly2ajeMXLS99Grqw4xikkrW7arzStvvp5I0vjZ8DPhT+0Hpu&#10;ofAPx94avrixuPCt2/8AZt9H/oxN5DJA22Yq3lyqASGQ7lOGwR14n9hr9lXUP2b/ANlnQ/gxpPiG&#10;SHXtHt5Y7HxRo+nxRvqulxXjy2sdwMBXlVHKNx8y8gjNdN8R/Bnjzwb4k8P/AB1+GXgfVL+VNLMP&#10;jbwnpuvk3F1b+UPJghjlPlytG2SHBVwu4ZYHFR/E7SviEI31n4Z+KLrTdP1zS7abSr6a3Sb+wtT5&#10;8mR4HA3x5IV9rAZTBHetKWIxU8vhg4V17KTUrSs0pxummlffm5ra86ta7SSx9nTjWdZL3krfK7aW&#10;/wBzel7rZkPw28WfAX4//tD+INE0H4p31x4n8HPb3XiDwfdQmMaRdAlUmj3p8m8clFdhggnGa7T4&#10;g3TXccnwoTxps1jVIZJ0s1v4IbmGMOGV1Jbco6jkFSCRmuX8K+ELPWNJk1i5+CEOl+ItQ1iF/F19&#10;oM8UNyLyL5Tc5A/fwMBuUEkgP0BFaXxR8FaN4o+Iln43vfC0P2uzs5NIh1qKGJpfLkKsYmJHmIOO&#10;obA9Oa56v1eWNjyyajGOifLK0opdY2Ti5Xt1ta7e70jGpGNpW+W3la9/Jfl2KfxB8Py2Xge+8L6x&#10;4fj/AOEHm8K6lZXgljluCFliZAm6Mlg/mNuQAE5xtIIFXPgP4L+H1h4B+HfjZY7HUryPwXY+HdP8&#10;QXtjImoXC2/yxpI7/Nv3Jk78sp3c8muw0jWL3w5HD4d8T6bO2wCBdU01Q0ZQj/XypnKKGGM8gEZ7&#10;1wvwftG+FPiR/htoln9s8K+JtU1PVvDGtX2tvcmHWZJWe4sfKlzJGg+aZTkqpZguOBWPtatbBTgm&#10;0076PSSad3ffm2bV22k7pcoWipX69/S+n3Sf5a3RJ8MviP8ABD42pJ+0L4RsxHf+CNb1nRJJtUjF&#10;k6TRSeTdg54ClwPmPDDBrofEnwu0x7vwrrXgrQ4bWHw1rT6hJa2l2I43llT55OAQ5+as7XdFXxBp&#10;PjjQtO03Q7W+1TSZbFLe+tR5Ivp4iGnuF/iBO3JwSQB1NeS/8E+NL8bfsv8A7GMfwo/a7htdM1D4&#10;a65Ms2tWN0z22oRPLmK4jcnc4Yvtwee2OK6JYeMsPPEYebvGUYxpN80nCcZbarmUW+XRbzvp1iFS&#10;ftlTceifMtE3dJpffe19n8ze8RfFU+AP+Cg2h/s62vxW0OGHx/ocmuzeHL23NvqMU0YKb7KeNNk5&#10;fYWkjlO7auVyAam8HfBKH4P/ABO8T+OvDfhLTynivx9HqutrbQpZKlxDAsKTrtwJoky8nzc7t2c1&#10;W/a61v4cXniTw4/xW1G30W80fxLYa18NfE9vaqGu75Af9C37SQsiSFGUnocivQ5PjX8O9Y+LGt+B&#10;9L19bXXvClnb6v4u0mSF51ksZoyrhEAIbD4DBMkEDIGa6KksRHB05UKbtKlapppLlkrSvFLRuUF3&#10;UlaTb1apQcdZtXu0vTR276W1trZX2aLWka3f+FfH142g6do8vhO/XzpV02J1u21GX5nuSOEkiddv&#10;3cvu56V87+Lvjhonhr9oVvgt4Z+BT3XhO38VeZfa14Z0VtVg0+5SJXuxfW8YElqGLricgqTnOa98&#10;1TxDfeCPE15/ZdpcNo919jg0+40eP7R9kjKNI8ktuf8AVhW2qCBnacYryvx3+xvqPxF+KWuftTfC&#10;j4y+KvAvxKkkjtrP7HfbLHW7G2PmfYJbVSvmxSN1kzvBPOcVWUzwNGrOWL0jKCUXd25tLOVr2aTd&#10;3aVtbx1uTVdWHK4K6T1XW1103du2j6625XpftB+MPAf7KHxd0X9o/wCH2n6RDefETxRpfhnxi2o6&#10;5IkdzakEQtb24zm5HGCAAEGDjNfQ1xp11odpqV9pUMOof2heCaa3lIQGJgFZQRncdoyM9TxX56/F&#10;jw98SPj7pfhfwj8ffBlnrviLRfEs2vSx6Taz27eF9ZVvMtbKQZUy280SFGxucEhhxX118N9b8L+P&#10;vgX4f+E97pmsfDvUvF3h24tdP0dr4Le2oSL9+sThtwaMPw6/MuQeCBRnWVrD4PDuU+aavGb+JOEX&#10;7j35mowi7aL3UunK5XR5uWVtUndLrayutl9pSel9HfRNF/wt4Q8O/Df4ofEG70/S7jQdL8Qa1pmu&#10;6tqGpSI1hfXP2fyZRFnHkMUihV+Tlhkd65j4AeF/ipqXhPxdpXxV1DwfF4kh8XSNZeKvB1hKtvqM&#10;LLvt/NRgFaWJCI2Ckg4GTk1lazplj/wkPgj9n7xt4306Pxh4oUPfeE/HE73Eev6fpaeSbiF4x80z&#10;jbJ8xy5Lbhwa4D9lTw14A/YS+NfxP+Beh+D/ABh4b8IyaZbeINMa+1S41LTNRu2Li7is2kX5JFUp&#10;hFOSOo4BojhpVMDVanery05RXLfmjBqm2pOV2r9FGUZJXuuXSOeMa6Sd1qk/NWe1u0Wk76Ws1rp6&#10;P+074Q+PXh74k+E/2gPhxrGtN/wiui3Fpq1lpTI9trUci/Ktzbv83yyYYMmSBkGsTxD8NNa+PPgT&#10;wV8R/wBoqzv7X4j/AA+i1LWdLuPh/rMumzXc6xcW6kbQ6TBUjYH5cnGcZr1X4K+PNS8U6RprjxG+&#10;pWEy3ImvJJkbyhnMccq9S2Dj1GMGmaDr1pFd32i+OZFe6i327QxyYt7mN1YoIlbIDkAA7TjOK5qe&#10;NxWGjGlyJTpaKUVaTi+ZOL2dnzNNdmloki6lJOLV/NPs97q+1nrZadbGL8CPEHxH0f4e+HtV1a1v&#10;JNQ8U2Meo+INH1azhguNP1Keb/SIt8H7sSRggGPHRd27JxXTeH7rRF8Saxouhf2bb6zb3An1Zo1O&#10;AAxCzzKfXn5u+MdBXJfBHw9p3iyz0H4i+GfiJ4gs4Y9SkvrrQdYgVbhFAANsx6NGCfmcD5jt54rz&#10;jxF+y9r/AIb/AOCiY/ag0VdFvvBfxAsoNM161ur+8j1DTb61STyyixv5Ets0hDOjqT1PSnLD4TEY&#10;rERqVFCSjKSSja8oy+CzaXw3a3u1bVtFSlKMoLl0ba720utr6X07db7X+horfW9M0DXfEWv6Pp63&#10;trcTyaZMliCYYxH8sjHjfnqTngcdq8k/YZ8Y+JPiD8KfEEnjr4M6D4P1xvFE6eIptKsWt7HxDZtk&#10;LexZ5yykDJz8wr0PVtcvvBGrwalpGqtJY63qm7WF1CSSeO3ULtJiUj5Eb+6OMc1z/wAKNP8AC/wy&#10;8XeJPhLpHj6HUdO1+4m1vTNNvszR2cZYebFFJkgwljwnG08AYrmpcv8AZ9aHLeUnCSaT0UW1JWWm&#10;l72d9rpp7rl5pa9rfPS/4X8u6vZrwb9r/wAUfGn4F/srXPhH4p/A+b4g2Pwx8VaLrNj4y0nxDHZ3&#10;F3ax6ghSWJLYCa1v0WWOMJzHKhkySCRXtv7Q+k/tG6l4a8ca3+x9480Hwrr9vcR39vF4s0Fpre9u&#10;uZbvcRkESptiDAHaUz06dX4d1zxFo3j/AF3wZ9ts57fUNPbUPCsl1Nw/Gya0lO3cqK+zBJJ2vx0r&#10;I0nx3rXhTQNY8La78Lv+Ebu7W3WLR45Ln7TazSTDDPvG7EPn5AZgML1AHFd8sdOoqfLRg5RlzvrG&#10;am4N3pybStKL5lFW95q0VFJ5SpS9/wB5rm7WTvon5N6LTXbsUX/aNvPB/wAG7H4h/tDR+G7XT7rT&#10;9Pgi8Q6TqW61vtTmC77YQEbotshZcEnOOldTb6Q/wt8Gwax4K0dJP3jT2cNpD5jRxSsGYIvGRk5A&#10;x+VcR4E+JXjbQfjpqnwG8X/s/wBxZeFpvDFjq9l4nsGjks59Qk+SeER7QqOrfMXU8jnArof2iPgd&#10;Y/tC/Ciz8D+HPHWraPeaT4js7vS9a0O4PnWN9BKGAkWMjdERlXQ8ENzXFUpYejiadKouSE2pNp80&#10;eWSXLom7Na8yv1aUVaxtKXNFzSvrbtpez+7W2yaStvcwPgR4X8U+KF8T6R8VNKsf7UsfF1xrXh2C&#10;+01Ld7GX+Bo/mZmRuSJDyAxHQYrrPBj+KPiD4T/tvxv8D9P8L+ILzT5prjTptTjuQXcyR8zQACQe&#10;ThtyncN+OxryCDVvjF8eNH8V6d8RtU0XS5JPGcqfDXxRpekTNcR2lkyJPJPhsrJIxKrGfl25OCcV&#10;7N4R+M3g/wCJVxq/hvTLySbUPB+yz1iVY/LVLgrscxs3XBB/PmtcypYiEpTsm003y81oaJaNNRal&#10;J2aaupRfq1T5Z015paNW0slfv5O/VHG/D/xB4u8H+P4/BUeiXN94P0vT7e00HzpJLi6lDvulkkLn&#10;lYQNoBBbGCDS2eueEvHfibXvBXxr8MeGdQ/sjxgl14XlttOlL2XmLmCWfeuI7kkHEi8YA716Z4R0&#10;+OXwvHqmuXdvqS2s0ps7tYVDSIc5Kkcrx2zxivHfFnwB0T4m3yfFKHxC9pby3zT3jPI8bXKwPiEO&#10;ysQ8SEbtuQWI7UYethcRiJureFklzRu3zd+jvJJ32u3bYNvi1+7un96tp+Z1nxW1Dxhod9YxWngO&#10;/wBda8cJrWsWrCPyokdcQTYOVZ92Q2CMIQcZrn/B3xh8N/GH9oL4ofsh6nD/AGf4g8Bzabrek+fA&#10;zNJa3FqHW5t3wAxR32dScjkYrzHXJf29/wBkr4P+PPiy/wAS9P8AjRrz6patbaLqFiuk293YOT88&#10;DRs2LhQVjG4BWx0J6+k/ssX3i/4s/AO3tfH0Ou2/iqbSdRj8VaH8QLWJ9Ws7y5HmQQxXUSpi2iJG&#10;1QD8uBkEGu6pgaOEy+ddzhOKahGcJNNS92bk4SV+VRXs9VFPmWqaaMoVpSqKMY7K8k076rRJ7XTt&#10;e11bR2bTXR/Evwh4l+PPwvTQvDXiq40fW/DPiOBWaDSY5pJ7eBxvt5EuVChJR8runUcAkZrH+Fn7&#10;VXwZvNK8ReL9D1XR/C91pvjCPwxeaV4suhpnkXaybPsvzk/O2d0eMhgQAa67wXo48beA9Jh8X6rd&#10;Q654dtxo2vXC6uySJPtUyIZEIEoLBCpIBAOB1NeL/G3wP8C7Hwb4f+HX7ZHwS0/WLTxZ8UpbOPxN&#10;Haibyrkqz2168sZDxEj90rMSUI561zYOnhcQpYSspO0tFCzlbWUrJtc6aimldNX0vc0nzRqLls7t&#10;bvRtuK03Wq6W1b+/1rW/g74O+DHh7UvBvwr0+1s49ca+ddLjuSk0styxeaRctz8xLfLz6cV5H/wU&#10;In/az0r9kKw8XfsdeG9P8ReNvDeqabcXUi6xFazQWsfFymZConWZQqOhZSEyRkjFej+OviL4U8C2&#10;Wl6B438Uww6hplw39i6hfW/lk28aY8qOVv42QBFYk7mpfi94f+FPxM+BtnoPieyaLT/iJ5GlrJ5s&#10;cU8EjK3kzIkgMbzKT0YcjrkcVpl9avhcdh8TiI+0XPduUXJT731i2uVN2um2mndGGIpyrYeUacmn&#10;pZppPR6WumtdtfQX9mP9oXx18UvDV1qXxl/ZX1H4X2tvBp+6HxBrlperJqUyl28owySE2/KeXOzD&#10;JbbtUqaxv2hdY8JeHNe1T4DfE/TbDVLH4jabdaf4cjl3+Z9rnBJt5C3yJG2B5ZyAzjHFV/ghoXxP&#10;+DHwCuvDni34i6T45/sqOaz0+5j8H/ZbkWVtE/k2F3bRM0TSbxtEsYUEbRtHBrEXxz8N/wBqbwR4&#10;Jt/i34B1T+x/EVvHdXHiCGEWd34Puo3SSDS7sq5eORmDAMOuMEDNXTw1Gnmk8RTj+5Ure45aNK8Z&#10;R9o+e94t2bvL4Vq0VPkrQ9l3STT0bUl189Hs7XSSbunKP/gn3ofhH9iz9mKz+DXiS/08eE/BXhyT&#10;WNX1C80qa21S1uvOb7QLq2AaNNgwAyOxYDOAK6vwloXjnTfBmp/tP/DG6/4WAda8M3EWieH9L1Bb&#10;dNZha5MlvMHlKqJFiYryQ3y4HJFY/wC2h4M+EfiT4Watp3xq+Jmq6X4S8ZXEej6ndwa15dvAyNmG&#10;2kuVUyQxyuFDEqQvTNXP2X5/E37P3hzT/hh4k8C+K7S31PRxqdtrWreNIddsbK4EnkxWcM2FIj2b&#10;GUBQNpx1zW2Jl9aw9TMU+arVnecZWUZpays7xk3zN83JsuW1m0wg25OmtLJJW72ej9I2tq2+t20z&#10;vvhF4tv/ABp+zZoX/Cb+Mo5tQvtBii1rVbGYpNazSyFFZSynLI2EOedy85rB8GeFdXuv2mfEHgnx&#10;jcWs2lQ6Sph0u600B72/aMp9vgvFYYke2dkktioaM/OpIaug8L6L448JfELR7vwVc2K+FbdruPxl&#10;4ekuPmsJn/fLdwE5MitJ+7MPG1XLA8Yr5D+Lfw58cfAb9sTSPE+r/ErUfHnwz8VePj408UJfatNb&#10;ax4R1ASCGO/tUUqr6dGsqwMse8MvDrwDWGWYOnjq+Jp06ig5xlKKtd3vflWyjJKOiuuZNKL11dao&#10;vaRvG6k2nu7XaWtltZtpv3bpXcfij9DfAn4f+JfCHwr1r4K6Xd29kvg3U7mH/hFdYheaBNIyZbWF&#10;J5CfMiZf+W2WKklT92qPxG+BWo/tCeKv2e/izJe23hfUvAfiaXWNQ0W+VbqZoGhMfkQTAbhGTjBI&#10;Ax1ANXv+Cofh74p+NP2NfFum/D3SNQu7yyk07UbL+xbpklv447tHkt8ICzI0fJXowrl/Hw/bO8U/&#10;HP4XaF8NPGel6BojhL7X9Sg8G/bXitgiv9glkZ1a3SRcoWKn5lUgjpWuDlWxVP6/CtCnObrX5tbL&#10;2S5r2Tvz87tePMrW5m7mUpxq1fZzi/dcH81qnfTqrta7aXbs+20T4gfEDwh4w1jwH8QrbxXqUzfE&#10;FLPw74mbwqsnlaVcIZBI5hTH2cNm3eVuV+Ut1zTv2l/gpJrPxP8ACfxp8K6S19rfw5sbldJt7HUT&#10;ZTWun3sf2e6+Zc+ZBlUmZdpYGP5elV/E3xJ/av8AFngLWTP4Ym+HPibwr8Q44GmWzXVNN8QaIpMg&#10;kjBYMqSIVV3XDxsDgGtD4W/Gmx8R3d5cfFLXdAtfE/he61a3a/3G1a3ssIHZomJ3xBnjDZOMMrDB&#10;NcnJiqNT63SjG6TjKMHe/NFJv3UlyzTs+WTtzPTdOo8taltslJNrXSMddbtPXW6TV3p3+a/H+m+I&#10;fit8YPhT+xFpnjnx9oPizwfNYeOtJ8TappZ1u012OHeJIzq6puiTnb5zKAWcK4r6O+KHxq1yz+LX&#10;hmDxP+zp8RtNuptNv3t9c0fTo9Q0v7QImYabdGMtzLt/dttUbjjOeK+YfiTd3nwE8MfD74qePPhp&#10;eRx/DfUP7K1DUvhNdX1rc2F1d3vmiy3bjFPpbRP5kgkGd20DacV9H2vxp8LfGf4+eBNe+Hnx3m/4&#10;R+b+0rvw++m3Yhg1aaP9xNYX0L4MgRsNGw+YHPB6172bUXKFKqqfNSjCqubZc/vOVnG/xrlmoz5r&#10;a8r5UY0uZTnBP3nJ3Su9LJXs9m48t+jtdJ397lP2bvGvgT4t/s66D+138EfBPirT9Q8PeKL7VPFX&#10;g6EbdSvpYlktriyaN2Aby870U4HycYNc94C/YM/Z+8Tatof7RPwd8bz6lZw+HLzQtF/4S/VDcW5s&#10;Li/+3O6SwqWeT7R5inexKAFe1Xv2kb79u34G/s0+N/jR8HoNDs/FmmWE2r65ba5pCagNRMczeZAi&#10;2+1WV7bb8xGcKwPzHNRal+0v8ef2SPhP4BvNL/Z58LeLPBviXwraXlrpfw3t2jk0jUZIlmmVYCio&#10;bR/MYo+Q6sNpBzmlTjmVSM6mW1Y/vKkoxj7RN8qTk4OUkk+VTfJK6couS7I1o1ebGKP24cjT1sm1&#10;JXV7q2jtd6XeuqZ7F4G8F/BPQPjj4s8SeFJG0m48ZSww+INNkjNvb3V1FHtS4j6L5jKNpI5JXvWX&#10;faf8VvBniPVPEUGnyxmE3EVvC0n21RA+MNg4YK2OY+QDWrcfBPSdY8G654B1jwZN/p2pzXekeZfM&#10;yvKWDiWKXkxMH+YAcD6V5wfir8VfAfjbTfhVHqEWsaxb2Rls9E1SZbe8v1OVkh8xsrKVOGDLyQc1&#10;4eHhLFTk6c1NpJNT/ljFJNO7Wy5XfZJa7m7aW56F4q1PxN4w8PwfD/VNEktINc0BpbbWdPhEkVrN&#10;gAo0DjOP9k07w54a8U+BvDen6X4imt9Z0fR7uFrG6hhTzrNtv7xOvyjr7gGsL4PftaeDfjr4T8O/&#10;E/w5od5pmo6T4gm0Dxt4T1Bf9L0mXJTMowPlyAVcDBDV6Lqmt6DNZ30GjxWMd1DqMcuuWkcytIY/&#10;4ZGXOclcduRXLiI4rBy+rVKfLZu67Sva9+l1azTs01ZaihKFSPPF3/q36dTyvwtpfiH4KfGbVvF1&#10;/qMeveAviLqrjXIbdTttpJYtqTyRnIVAgCsUwCTkjmrV18CNL8C/FvRdF8N3sl34Q1LS3g0/StQu&#10;HkjgmVCFSNiSCuzggnIwDzVHUtW8X/Dj48R/B6/8JNqPhbxZFfXvgrxHpts5SynUIW0266rgqXeO&#10;TgEKVIyBXj+s/tR/EnQP2477/gnV4r+D+uRxwsuuaT4v0W68y3k0+4hAaZxINyCOXgbDkFSD1r3M&#10;PhMwx0nOjJfwnKWqXNTj7vPa696D91pa6NbK5FStTpu829Wl13e336eXQ9+8MeFNS8J+KtP8YeC9&#10;SvlsZ4Rp2raMbgMsQST/AFoXPJXH3u616B4m0a1i1ZviJbanH5mn7w0JwI7uIj7uc8H0NeSan8Fv&#10;GX7RH7N//CGeL/iLP4V+IHhPVJH0Px54X1NTuuVJME0wUDdGykCSJh61q+APEHxEh+B0um/Ejw9a&#10;3HivR3WPxM2kMDBqKoQHuUV+FJXLFfyrycRQ9t+8VROcZckl1cXtK+0otaX0a0ulozROXtORR06P&#10;z/qwaP8ABbxH8N/gF4g8KfD5/tsc9jcT6PZ65dOyt525jE8gORncybs9ME4PNXvhv4m0bwTo3g7w&#10;5rcM+irfWLW1nZXV27Ri5lXIg3NneF2nHO5RggkVq+A/F/j/AMO/EObweuhR6x4HuLtLez1S3lHm&#10;6fHJFuAlX+7v+XcOCpB7Gs7xXp/hr4yeGdW8M2cc0eo6B4klHh5r+3P+jX9kuN2B1VlbGe4alKpV&#10;rTlDE6xk1JyT195W95d1u01ffuh+9JX/AKuzmPEMviHwz8M77SPiLdTWunW+sJDb60lw0F1bT+YD&#10;FOHU/vAeULDOe9eu6f4b1vVoppLvxbdXkMyKl5YzwhCzYGyRDng47jGTzXEeO7K58XfCK10LxBpN&#10;l/Ztxpwntdcj3SJb3q5bZMg5Cg9T7VhfBnxhrfiT9nfT72+m/wCKgsLGS4t7HRNbS6i1NQ5BjtpX&#10;ILDOPlblScGnWp1MRhfaRsmptPZr3tn5axd9raN23ZpzWsU/EnxC1jwH8U/C7/EXx7pOhabFNfW2&#10;vQ61auftshlRLKSKUjav3hkZByeK67xl4rm8E/tKWngXxz8adPXS/GWhyCDwveWbecnRfMjmU4Ct&#10;8yfMBzjBzVe1+Itt8ZdN1Lw3oF9bRa34QmtJNY0vxVorb/MaIssUyOCMFtpEiZHB9Ko/EzxZBe/G&#10;rwn4R+KvwCj0vxXeeFJb7w/42s4/tUNu8JQz6eZAvCb2DbXGGVtwOQa15fa1IwnTtJQmpJct7W54&#10;ySkk7K97pyfKlbbWG3HWPW39f8AvfCO0+MfgDRNc8AfEHxhpnj6HT9Smm8E3sNuYb6O2jwRYzlwV&#10;aeMdHyCwAzzXC/FH4q+L/hbd6D48j8Kad/ZPi6RIZLXWNF+SDUncohZ1/wBWzA4YdyOterfEfx94&#10;c8I+H/7T8T6RHBpfiJkM91AskL29yxCCRsDcpJx81Yi+NPgh8VvCOvfBCfVNPvr7w3LbprGk6mHk&#10;ktZcho5iD8xUnlZBx71GFqTdT6zVoc0W/f5VZW0TdlompNPZa9feKtFK1/T+v60MfT/2X9Z+Fnhz&#10;TI/2ZZLzwrHDq02pal4Ysb5bjTzcSuHnWPzPniSQ7sAHAPpV3xHBZfFZfE3we8SP4k0K9TSQ0PiT&#10;S8CfSrlgXWeNgdw2soxkbWwVPBrrPGvhKLUtBuvGvgK6uJfEWh6SYodHhv3iW4IwwRv94dG7Vzt9&#10;c6xqHhTTPitp3hq6bxFpayWVvFcXSxjWLGdQz2rM5AMgZSqbujjjrU08VWxFqlSV530k9JKTfMnJ&#10;tvmXS7vu27pMUYxppKK2Oh8HW+taleaxDZ+LbHVvE1potnBqUwtRFHfSLH8twdvAaQ/MQPuk+lYX&#10;h/xp4Pb4k+FfDFzb6hoWptNI7WbuyW8swUmRM52vls4HrXI67N8dfgb8YNc1Pw54fVfC/jT7Bqmj&#10;SWen+bc6Tcw2yxyafcoTt2yAfLIvAcEHsa7/AMaaJ8O/H72+pazouzUpLZLlYb5XtpIWBBwewYN6&#10;GiVGnTkpyfNCpFWcbXT5UmmlZWTbVvLR2abcZK1o9P6/piap4b8QeF/HmveK/DM862Ov6aq3k0cm&#10;9oLyEna/kkfxD5W55FYvxY8Ua78Mms/iV4X0SfULC80p2utMsYy8dwwKySHY3CPt3bQMZIwRXYLr&#10;8On6itsssmmXFiyyX0d1ZloJY243K/8AdJPXsaXxHZ/EGe9vIvhvd6P5sd9bS6hoOpvlTbEESyRF&#10;eVLA5BxjIIrlo1nGtB1UmrWd7pNWSV3r0tZ7LyZZX8EeDvhVqeiWHxe+HUtxp9r4gsZbm5tVmlS3&#10;uorhQ7ma3JIEmVHzDBU5x1IrOs/hdZeEtSk+KHw18UrNc37RQSW+pahLLDPaqNskQ5xnPIJXKkeh&#10;qv8AC9vjJ4K8Qt8O/G2hR32jX9rcz6XfRMN9nCvAhkxjeSSMMMHHWrWt6x4W0qwj8O+I/Ms1t4F+&#10;3XFuCq28krgRSsc/KfVvbmql9YjiJQhUcovs+a8LvR7NtNW6a7aWHaJJr/wx8Tat4ijvdW1y01Tw&#10;/wDYLq21vSZtNRZ/LfBjaGVOWMZ45xuHvWJ8C4b+70W7vP2fvG3hPxXpjaw1pr1zMgt76Hy8qY3a&#10;IYeVOAN2DjvXfadpmo+AdQmv/wDhJ5Hs7yFykd0QVEmPvq3b1HY1xHwS+F9z4J/4Sqx8IeH9Ps7r&#10;WryTVYbyNtsbX0g5aVUx8u4AnHUHilDEKWDqKUk7cttEovV3urJ3XdO+iveytPvOx1+l+KdX8V+E&#10;tZ05tJumuI7j7HJGJGt5CuNruhbuvUH2rjPBOr/G3wX8RvFljq0sfirwfJptkvhnUo0Vp7XUIiUu&#10;La5Qc/MCjiTH97NamnfGaPT/AIwR/CD4j3httSvLOFzZ3askbyFG8yS0lxiVMAEoTuAP1qv8ZPAs&#10;La5Y6b4d+KS+EdYvWQ6Hq0M+1ZXDDKSIflkJUBeeTmnRp+xqOjUglGok02nJW0fMmtdLbxW19Gh/&#10;FbXt+htWPiXxppnirVTH8ObFbS4mjN9D5yxzsxXaX6bZU28c4YVyXxl+CCeKJdP1DQPE+r6Db3kM&#10;1tDeWtrFc/2VIykISJASsJbbuA4OBkV0Xx0ufi1peo6fqXg2+0nT9TbTTHNcX9rLJayyZAK/J90k&#10;8rn6Vjr4x12PTIfFHjcXV1Np4a213T7UmC1gOAJZkDfMF2/NzkccVWF9tDkxFFxTatZat2Vlo7r0&#10;fyYnqrMofDLxj+2losfwvj8e/DLRNStZLO40r4j3zah5F1Y3kJYRXcAA2SwzKqkKMEFq27PxZ4Q+&#10;MHi7xPPY6Z4s8P6h4E1w6bqljc2GyG+VkEkd5GrDbNDycMvO4Guu0nwHpWk+Eb5/h34kuLhdakiv&#10;lnvNQadTgKcoTwFKgcDg1JDp2v8AibXf+Ejt/H0KQ/ZQmoaD5SP5sDfcZs/PGc7gD0P1rnqYvD1K&#10;k6kYRg9VeKcd5X1j7y2bgtrWTet7rklFWTb2+7tp/wAE5DwF4k8Q6Z4nN54g0NLWOFpmuNQU7RdK&#10;FASQjtx1XtWj8b4J4NMj1LVdJk8QeFdU8uHULO0k+aMORiXg/MuccjBHWuOvk+Jvg3w1d+F9V0u4&#10;8UxaTcbCtqy/abmznJUpIh52qGxvHIxXSR+OPBPw40vR/AEtm8en28EML298sshQZA2blBy6kjGe&#10;oroqUZfWI1aS5n2j1S1utbxeqa0/KxSl+Bi+LvGXhLwxaax8BfFvxXXTZ9S8PyvY68BsuLezBCoZ&#10;GOV3Rt8m49R1rsPBNx4fbwV4N1jwz8QFv7DxBNHHFdhllj1FjExBDrwOYzjtniuP+JHxj+E/hfxF&#10;dXvxR+E9/cWNm82ny69JoYktlhlYAQz5yfLY4+f7o4zirVr8PPgv4V8QeF/Bfw9sdS8N2/hyH+0Y&#10;fDtrCy2Bt3YuDzleJGJG05BPpVVKKlho80ZxcrybtFxbUXd6K6fwadL9NBKVtF/XT8zpPGulRyrJ&#10;cT2H2cNP5cy3lyYrfUmlVo5LadRnnbyrdDkVR8H/AA88OeH/AA5pegeAL7bL4N0rytHt49TkkmtY&#10;i5Plupb96u0lRuzwAO1aEcOma9oDQWOtzeItDmvXEztcBpbK4ifeiKcc7W+Ug9qwdO0fwDqvjptR&#10;vfDereENa+0LaW95Ddf6PfpjMcikfLnrlGwQRXLTc/YuDk1bXTy01TafWSejsn2ZTOg8J+MG1i+8&#10;QaXr1/bala3Cq1nLp7fNIh+V0K9mQ9Qah+Eepte6E3wz+ItjY3EsF7c2knk3nnQXdq2WiMiP8yZX&#10;5SD91l4OMVa8L+HNRt/E+r2l3pFmssFijR60lv5f2qZiQzsB8ueBnHWuF8b6ddz+NtN8Wy+FdT0/&#10;VtHs7nSr698PyB1HnBfmeFuJ4tvzjPzIQcUU6dGtKdNaXSaa6NLR7rfZ6Xu9r2Qn8K/rp/TOy0mx&#10;iWW9vNO1GG4fS1+yahpd0224EIyykSDqwH3W6Nt7Gt7wk32bUWsv7TmudPvgZLD7Vdbm2lcOm08l&#10;e/fHNea+LLqw1D4R2vizTo9Y0W71O+hiZ9QeOBo7hf8AR1jJztaKQjzAucHdkYJxV74p6Br1po2l&#10;6p4K8d28GpeFvEVpNqmm3UayBoXAEsaH7yK4yVYZB6VUsP7ZqMpW5m46rZq3b+87J9nrpYfwm54r&#10;+E9l/ZepeLvh81toupWkcTW8y2/mKiwMW2nYdxBGRjnGeK5fwaJ7LxVYeL/9B+3eILdp49T8LyNB&#10;Hexr87iWA/I0meScB+eTXWeGE8VWOqa1qunT2l5ot8RLb2SxmK4tcj1J+cN6cFSKk1Gx8OeIJ7Ex&#10;axHperaPfQ3Fus0YjZJGyjL6ESJkH3xUwxFSMXTm+ZPr1SaWj62Tte91vo7oUo31F8b+IfBthq/2&#10;vxksFumlyQ3Wm6lht1tJIpEjcdF28NjseRxUfxA8O/E/SdEef4Ua9YzXEsDfZF121a4hCMu8AMhB&#10;ZMjuM4PBrHvovBf7UPwM1XwN4p8WaZDqGqR3+mrc6JcKJJRDKVZogSCxAChlHKkkcVU+K3hrxt4J&#10;+Hz61De61qVjoen2d/YW+jqfti30Ei/u9oIMkLx5DKTwBTo04xqQpN2mpcrjJXi9kmr93e69e4pc&#10;3M12v9/Y1Ph18So/Hfg/R5/FOiaVp95rlk1rcacjGa2ttSXcPk3KCFbacHg9qm+HVp/Zus21zo3i&#10;+60e2ju5LfWvDNwyzR/aGHyywyE7kUkZ28jntXFfA/wp4c8PCTW/hh8TNWmh1bXpNRk8M+ILouNO&#10;nf57ixjEi7lTksnYdqtftE/F/wCGX7P3iLRdV8d/D3VLrSfF3mouraXCZE0+aBd585V+4pjJbzMj&#10;7p7101ML7TGSw2Gi3zXtG2ul21aXZXs7t+7dPvENaabLsf7PeoXPxA1H4l+CjZ+Fdej1959Qk02b&#10;zNM8TxsihpZYVIMFyQNhYY+ZQxB61qeMPAnxc+J/wh8SaV4T+I0Hh3xNfWU0Wg+IJLLbJp1w6Mu2&#10;5iVikrpkYYHk84zxUPhbRPEHga8m17wh44h1rwXrkceo6PqX2pC1tJIhHksw4kib5XR85ByDUh8Q&#10;/D/xXrOsfAv4heI7e1u9cK3UcMbtbSJMscbnZJwC33XDZ5ORzWc6mKlUjJSU1CzT5eZqKaumnq1H&#10;rGTt0+GwRpxdN9L/ANafmeY/AL4J/FRP2FPD/wCzx8evi54m0b4i6DfPHpXjK+hie6hu4ZS0Msbg&#10;lbi3cZxuIZkba2CK9estSvkePw94s1DTZvEtnp8V7BNDus/tky8F9vRAxB+TJAzUV3rfhbwjq9j8&#10;Kfir4jW8/wCEgvhDosl5aSHzLsLuUKyAqnygnJIGa0bDxH4cg1SP4ea1YRzpaW/k+Zfwlt8hJKBJ&#10;DzkjPHbrRjMViMVUnVnHScpVPdikveerjony3VnG9k+t7k0aMaaSu20ratv7/Pz38zP1bx34en0T&#10;W5dY0KS+062sbi51azsGVrq3KxeYyqqncS2Gx6nHrWJ4sg8U+FfCk/xH8I6fqmuSXmgx3ljp2jxp&#10;DqjKibhFHHK22b5G+eI4IIJBrX8dfAvRfHXh1dL8Ka1ceF9YuoJE0nX9MQPPayA5Rs9JAOflbOQc&#10;V5b+2V8TbD4NeAPhq3xU8U/aGk8cW9vdas0Zs7yFDEyC6tdvG9JdjSR8hoi5wQONMvo08XiKdHD6&#10;uTacWm20lf0d2raST6NPc1lJxTexoeI/D3xGsf2nPB/izw34nvtHm1Lw/bxx2MNxGth4hIiJkhnt&#10;3X93LGeQUO7kjBxXp3hX4sNe63pbfEKbTdEhumks7qx1C+HnJqIkwscTn5WRl6L1ya4HxT8cvBfi&#10;v486P+zf4t8M3n/CWQWUet6TaSWf7jU4Vb5ryznQ4jki5LKcZB4yDXoPxV0D4N/ELSb7wF8WvC1j&#10;frDCmoYuYxC+9ZAUlR+MSBgCCD1pYz3o0IYmm17u6Sb5btKS1XMteuzVk1qlK969v6f/AAfI+d7T&#10;w/o/wu/bC8cxfFP4d6f4L1LxPNdR+DvFVrHI2k6zayiMCW4hQ4t5ycxylcB8KxwRXrU3irw/8LvG&#10;/g7UPFniG80GzuNPXRBqUd59o04u8n+iQzSHJBlfIikPB+ZCQSK0fiB8SfF/hXVvC/jHUvhhba54&#10;Pt/NtvEmpTQE32kwOg8u6CEESR5XEgHIGGHeuquruwe3szZabot54buWW50+SOzSa2ntQokjxkEK&#10;Uf5wegPIxWuKxtSvGlOrDTl5XaV17qcdL3cXaz5Xda3SUSaceS8F/V3fTQr+ANf1XW7HXvDt74ih&#10;upNP1YNZ3jTZV7eVPMRo3U4kTqB9CDyKrfFS0sPFLeG/B3xO8L6TMtxq0UtrO29gkqA7ZLWVfmhn&#10;XhgT2yOareHfBvh/w7N4b1H4c+HdNk0HULicarJpKqiQsVcvmPJ+RnJ4X7jHIGDXR6g13LY3EEdv&#10;YrcWaq2ky3+425kH3GyOV4+U15cpU6eKVSntuujT+G+j01V7dvvNFHmilL5nmfwe+J3hjxpqfxH/&#10;AGYvG2napq83gHVGig1XxDCl0l7HNF5sYVyMNIgJG0jOB3rpp/hZ4A8Z6BZ6D4qtbObUb7T4zDNd&#10;W4jaWOMHYVI+5KgPDKRj0xWN8e/A/im68Y6D4y0nw7HcWO5JfGmk21wIftJRCYrqGdRu86KT5QDk&#10;Mj8jirH7N3xX0LxXrGu/Abxne6ta+KvDtxHfLpfiDZ9r+wzqJI5oJFAWeJcmMsvKkYbFehWjKWHe&#10;Lwra0UpJO7i9IylpsnK0mrWSlHW+2UZcvuy6vS/n03Ga9408Q+FvhRHqsPhDxVqUlvq8UXizw35g&#10;k1Cxspv3bzwEHMsUZCyjaScFsHjFdD4s8OavH418OeIdG8UXl5Y/arQCG12M1wiqd0km8YcbcEld&#10;rjFUtC8ZfE3TLzxzpus+ItDm1Tw/eM+iy3kPkRrBMc2trcOOzcYccfNzyKofB3V/GmifBlPH2v8A&#10;ge6sbnTJry7XQYdQW7WeF5CSY2wCNmWAHYLzWMqcowcko3vbf4ueKa3s9OjS2fvPRN62138jF/ao&#10;+FP7Oi+A/iB8XvGWnQ2dr4m8MLp3inVLEMjGOOQeXdsiD5pYz92XG9QOuK9Y8CQ+DPEHw+0fwv4b&#10;8WRa1arodr9i1GS4FwZ4tgEczMfvnjknnPWuL174LQeL/Gtt8T/AfxEvLDw/faG58mzn8+3muJGD&#10;CRoXzG0eOCPXNc74X/ab+EPwi+M93+y78Q4bLw/4whs7W+sbOzhWO21mCfINxZJx90qfMiH3TkgG&#10;nKnWxuBVKjKdSdP3mv5Uko6q1/dsk2na1rpWuZSdKlUTskn16tu39ep8z+D/APgo98Qvg3p2j/DH&#10;VvhJ4h1Hx54w+I3ibQRHaWLD7Re6bPHILkwvjfA1o6ZZCSChIzivqb4eeCPhBDp/iC2+Fr/8SfV9&#10;akk1Wz0XUGmj03V5D580y7W32zSSneVwBuJOOTWn4t1j4H/FE+GdL+L1haXF5b6tNqfg/wATC2DQ&#10;xT2jqzXEF3FlYWK4zuI3AMDnBFZ3hv8AZr0j4YftJ/Er4yeF7qNNC+J2naff6xpdnuSSDWLdXh+2&#10;wuh27ZYXG9cZ3KGFepmGOy/FUW4UpUKjTk9W41JKorJPSyjG/Lpo4tfa0xp/WYytK0lfdaNK27XX&#10;XT+rG/8ACr4s+Cvjl4Y0lrLVxfag1u93Z3HktDMpglaFxLGSGSRXUhlPB6jrXV6rbT32myaLdiNI&#10;9Qj23F3p02ZLaXJCyheuAcHPYjFcfoHhf4e2GqQ+M7fwh5d75rWt1qlmoDsQN2WYY3ZI5PUnrzW5&#10;fWml+IrO8m0jUW0+fUpVXSdUt2AV88lAwyAScgq3evnsRCj9Y/dXjG/Xo7+Xbfbpe3Q7bSitTN+F&#10;HiDWpWuvgl8U7i0vPGGk6KlzrP2ePbb6rZyu6R3Kj+EsFw2OjZryr41/FjxD+xJ4n03xN4i8Panq&#10;nw88T2zW02oxru/sDUlYG3SeRQSsDRhlLuCo4yeK9N1b4HeBtU+P8Pxll1PXNN8VR6VY2MN5Dqzf&#10;Zbu0gkZvsrQ/dwzs27uc1vaB8TvCs3jZfgD4sntG8QTeHZdVXTZod1vfaeLkwMVDghwpKqyHJG4c&#10;YNddHEUYV/aqm6kJRTqQty201cWr2UXqnbTZqxlJVOVpWT6N69vwvp6Hl3w0/al+A/xs1CHw9eaF&#10;qmi+I/Fmix3t74T12wNrcTxRMq+ak6fJchQ6kMrMCpGOK62Pwd8Av2kb641TxXpdleX/AIdgn0+z&#10;1xme31HToZAUeNypDoMjcOzYBFV9Y/Zl/Z90LT9EvF01IdJ8Japfz2sM1w7Jpsd1zPDEwO6CNWwV&#10;UHao4HFZekfDq/8AhP8AHmz0zw3rF5qfhrx5p0k264sVuPsF5AmUfzxhikkbYCtnkcVvUll9Ryng&#10;ZzpySk1d7W3Sa/6dpaP0bloRCNSNO1XV90cf+yZ4N8V3n7J+lfCD9q/VdQ8RX2l+IL77PdXFxLJd&#10;TWttet9ivI7gEMHRNp65K5Bzk16j4D8IfEfwJ41uD4y+LLax4X1S3YzaLdwFltpZJSv+j3AAdUZG&#10;TEbZ2tnBxiqWufGPwv8ADnw+yeOtZksVneRbC8XQZI7S2eIZkEjoDtVgCdzAcVsa74Uh+OvwNvvh&#10;bB8T2EmqWDImvaTIsd1byrKs0MsYH93CDjhlOe9TjMRiK1aVWrHkp1Ztv3bxV3eUoK2lutrN2SvY&#10;qFGFKnyrW2nn955Z+y18G/Hnhbxt4qn+KPxyuPFv/CDfEfV4PBbXt4ZbrS9Mu0RooZ5NoLyhWZSu&#10;MFNvpX0KlvDb6I1n4ht7Pyr52W7bzd0bs3pu9eOK81i8NeLbiwtfjl8P7q21jWbq0gs/E2mNG9rB&#10;qzQzbXudpG6O5jHmBePmHynIxW5qUnws8CeKdc+Jvi7xXJpdm2m2lvqlvrV5/wAS+JlfMU4B4jky&#10;drMOD3rDMalTMMTzt3lorRjZ8yauuVWteTck7at972dGPsaajrZd3fRu+/kc7req+HPhR4Q17WvG&#10;Wq2WsWNvdNvk8iJZtPgGEW3kaPllQv8AK3DJnnHWuv0jw1o2r+AovB/h2LSPFnhlo7e2aw1qZLy3&#10;lteRMu87hI4U8K3ORjPNcx8Ov2btJ+GHjn4gfFHQ9cj1rTviH4gTXLjR9UUS2lvmBUk8k8ja+0N6&#10;GuL/AGWvgR8Dvgr8ffi34T8A+L/EFq0+qWev6n4N1fVRJZ2ck6O66hZDIaOGTLRsp+UGP2rWosLW&#10;w9WdOrJygoz0jo37iaaTTg4N25lpLyvrlKU4yiuXRtp67f5/pc9SuvCWoaFoV98M9LtodC8KW+iQ&#10;2mgat4bBS40qQSt+5MTbgI0TYR1BG4EAVhfA34h/Euzlvvhh8aPhbYeGdSs7yeLw4dNvPO07XtOj&#10;5W4hOP3cjgljD/D0HStnwn8PR4X8T63onh/xVri3Dx2c6SaneC4huoAH4APIGCULegXnik8KeO/B&#10;Vx8a2+ArSq+saX4f/txreRC3kxtL5Q5PAP0xx9a5eZTo1IcvPopXs01ory3tq3aV736crNuX3k4u&#10;1v8AgGZ8Nfh7rFj4ufxVo+uWmqeF9cuZLy3t7zTVt9Q0u4U7QN+T50YGVGQGUH0r5M/4K/8AxP8A&#10;iT+xL+0P8I/2zNP+KX2TwHcXU/hzxR4b/s/cFURmaOQsvLx78MAcFSCBkGvoH4beGviDbftAeILj&#10;4ea1HZ+HdD1Cd5PDPibc8qzOoLy2kueLeQcgHhGrrP2uPD/wk+KPwEk8K/tL/CGPXPAesgL4nt3z&#10;NPpXH7u6i8oFiVb+JOQOeRkV7uWYyGW8RUateKrU5x5ZxSjzOM4tWs9OdJppreSVnd3fPiY1KmHc&#10;aTaktV8nez8uj+4ofC/xR4F/aD/Zyiiaz0XxD4V8b+EZksNW0WbyIdRW7hbzYlHDW0jFjwO/uMVb&#10;+Bcvh/wt4B8OeB7S61OaHS7KCxkvr26SS9hlkysf2rbjLDaEEhX5gorm/wBlz9nD4Q/Az9jzR/hV&#10;+zz4jh8R6bpN1Hc+FdUkuUaS6Zbjz4lYZA8xY5GQqcMQORmrl7eNpH7a3hu9tNA0nTdQ8WeH7vTf&#10;FmmTTEz3EFrIZNPvo8Ltfa29SDhgJMZ4rjrww9XEYmhh5SdNSnKN1Z2gm7uN9HKN+luZJNK+lU5T&#10;9nCc4rmtrZ7d7d12NS90e08MftMzato/ju+mk1m1E2teFrq+ZrK52x+WdkZBVJAvzEZG6tZl+Gfi&#10;z4mWl5psWpWuveAVmi05T5lraiO5RSYzj5JYyAMZyAaq+A/G15rXxe8VeBPFngzTdJ1XSFglj1W1&#10;+eO8hcsyOHcD5hjDKCdufSuw8TC3+23U98rNHd2sdqqxXA8twx5x2DenqK4K9SdOpGM7qXIkmmtU&#10;0uy1Tg2rXvbd9DdRjLU47T/E978MfjVrXgS58J3Fvpfii4i1Lwrqn9oh7WS9EQ+02DKeLX7pdB91&#10;9xwc8V0P7Q3wSg+NPhrTlt/GOp+F9e8O6kmreHPEmlqrT2NysbJyjfLLEyOysh4I9wKz/F3w41/x&#10;N4k8I+M/B1vpOpW+kuq31tqTMjtH0bGOGyvG08hlBBr4X/Zd/aK/bF1D4z+NrH43/DTxt4R+A/j/&#10;AOJUmm/DnxNr+oLHqfgq6MxWJZBLhvsszZVQQQDIoBIr1MtyvEZlF43CVYwnRjFyu1eTvy2UZN80&#10;nFOThZ8yUklqovlxGJjh5RhNNqTtottN/Tz7s+0PAnw7jm+J/gn4g/E3w1ouqfEjR9BmsNW8Z2Fu&#10;LWS7tXXiRFPLIT1TPyEnHBrrNV1vW7fxpdeENY0+S3hTRZbzSvFEZBQ5O17eSMDqODnnIrB+H2gf&#10;FDwXYXWg+JfHuk+ML7TrqK382a0e3nFmTgnI4MhXB+X5Syn1rrp9X8PeF7DWNQ8XeKo7fT9OhaXU&#10;7q9/dR28W3iQseAAvU14+KnKWI1tOysrX6u65U0rL3rKNkrO1jphGPLZHJ/BrTvGfgGPTbXxT4v0&#10;qa31SxkcWsqq0T6grl3lSQAfI8XO0jIINct+zjonwVHgy1sfCPjl9T09viTq/kabretJqM1lqBeU&#10;SWcUpO9QnzNEudwRiORXpVrpfg7RtMbxg+qrqWi3MMc9jDJtlt0ZlIWSJ/4Q6kL6c+9eYX37L37J&#10;3jOVvi94Z+G0NpHc6v8A8Jb4i0/T/NgnudQhhZI7tUjYbJ4stnb94jBBrrpYijW9r7WU48zWsYq3&#10;MubRpuNnZ2T3ut7NtZyjKLTiu+78v8zodI025+FHjnTfDM2r6xc6XZw/ZdOa6uPPFzFJnKlz8yyI&#10;56HqpGOlaGlaRqt78NU8I+LJPEWtO1xdQtcXEhtboqXLIrMhHKjAVwewq/qt38IvjV8NNH1/WdRh&#10;1rwv4kNreaHf22QJGG14pUlQgjlc5yOQQfSnWXgzxH4X8ReKfES/EfVL63129t7m10+TEo0tkXa3&#10;kjrsfgsOcHkVzTrc0f3nu1E9bpq7Tto1qn70nLbVW10S2i9bo4jx34q+MNl+z94s0z4a3y65460/&#10;wnK+naLrV2kF9Gzhlt7h2Py5Vvm3EYYR8810nwC8V/GC7+Afgnxd8UPCt6niaTQrSx8daXdsiTJe&#10;DEc1ypU7GXOWG0/MrAilvtF8dal8QvFjXXiDRb611Dw7a22i2dzoGyePn96HnB3XETE8xj7n410m&#10;m+GvEr6ndeFvEN7p1xoLWSpptjErLNADHseJmz8yBhlG6gcdRV4ivh/qvsnGF21NtJ81nFXgtlZN&#10;32Wq+J2Rn7OXtVK7ta1unTX8zxW1/Zl0TQfjvqXxv+Dvj7X4fEHhzw9c6drPg7xNr0tzYapJIii3&#10;u3zkxEeWuHUckbsA5z658KZ/FyxLZeKLPTF1n7Cq+IZtLu96m6xlJCpAJV06MRnjBrAt/hr8X9O+&#10;K+j/ABAj8Z6fd6R/wg13oniyM2fk3Wp6gLhWtbvP3QIog689Sx9aXwPq/izwd4x0vwj8cdItbnWL&#10;iO8j0rxrptv5cV2IxlEuEXhHMXIzwShArfGVqmOo2lUVRxirb8ySvda2vFWctbys472aUw/dt6Na&#10;+vY4743/AB28C/s8+NfDPhT4h6fPodn408aR2fh3UdJQwLDqCpvWJ1+40UoJUkYyxAxnmu5s/it8&#10;O9Q0O5+LVvoeqaomlsLvTc6DK97bPPILeSOFSobBIwyjoBk8Csr4iX2pzfDmfxF8RPC2g/Eq10u3&#10;h1mw0fT7FXmnnjuMRzWofgMBg9cgqas6n8VvEXhvUfDXiqymbXPCXiHXltdU1J2aG88O3suREJIw&#10;PmhLZictgqxUng1UqNKth6ajB86upNSspW1aSaum46WbV3eyk20SpVI1JXtbS29/n5HQeNbbw94/&#10;8E614I0vxfd6PNrHh+WKz1SDbG0ElxHIEYZGPMRhnBHBrMu59Av/AA34ZtvGXjSaHVNJ02zXUVh1&#10;DEWoSvEYMOxH7zc6l+MNkZrWh8Oy6b4o8X6rquvSnw9q2jw/Y7GbT1MOnSoJBPMsgyzmQup2kfLs&#10;46mvMvC9n8evBHxS0r4WftAeGdI8b+A/EVrD/wAI34osrdI59F1KGNmEN0nG5JBxHKvIbgjmufDU&#10;41KclGa91cyV7N3j7yi2km0t43WqvG+l9alTks2nrp9/psvM9tv9H8SwTWmoaVfxyS2ti67JMbbp&#10;to2Bm6jnuPWqGjiXWmax1TRrVVfy5bq1WMM9ncZyc9mGeQ45Ncx8F/C0/wAOLLVfBPh7UfEt3ptj&#10;qUqrbeILjzZbIyDeqwynmSDk7c8rjHasTxX4w8e+D/GWhfEO6j1AafbTro/iLRrWBZpN0s+2G7IH&#10;zNGQwyR90c+tc8cJKpWlSpyT/lezfVK3d9PNpXsy+aPKmxnwe+PfhrXP2lfij8HfHlv/AGT4q8N6&#10;7b/YZLqx8hdT0eeJfscvm/duAXEqKxO4bdtaHx11XxB4jl/sr4U/ErWPDvibwx4i0i71SGGFZLf7&#10;NJKS6XCN1gljDIzqcqdp7V6B4i8MeFPEWu3EN34ft7jU5NM8o3LR/NJCrkpFv7BZDuHdW5FcxoHj&#10;Ww8QeR4I8UaM2l+LL7S5TYR6mFaS/wDs7HKGQDEm35WK/wB1ifWto1qM6yxFGm1yxjdOzV0lzSs1&#10;rB2k2re7datLXPkfs+WT+7TT5eX+ZsWeq6J4y17XotD8V/Zb9bdYptNmRd9nIM+XP6ujZ69D9a5/&#10;xVo9nZ6XpPjr4yQ6bNqnghTNH4gt1fbamX5JXRM5VSmMk5xj0qbwn4Cg8O29r4u1DwrZ2Guax551&#10;aO6u/MWCSUAvbxyk/wCqLqGVegJ4xUfjPTrbU9MXQ/E9rdWdvqkcNpdKp80kOzIYiw+8pXgnsDWV&#10;P2cMQlCT5dE9r7cskmt01ddU1a9+ui5nudF4i8F+E/G+i3mm6lDFHP4i0mO2k8QabtjuZ0X54iJQ&#10;MnYTuXOQMnHWqmleIotM8cW/w6v/ABJ5erJD5lrY3DDdqMbDc0qHqyphlP8AdyM9qxtU+G2hWOre&#10;F/BWn+Jb6yi8I2a3+lSea5QRpIE8mVvuuhXgA/MBzV7x74f+FHxZ8f2OheJ4ZE8QeFY2vtD1C1ma&#10;GeJLmPZJ5Mg++rJgOvIHyk+tRGNO3LKUnC0nt8PSLs+jSSdnp02Vy8rWS/rr/XU5WHxn8KbTxj4i&#10;8ReJH1Lw7Np+vyaQttq1n9lSXUWQZvLOVuHWWIgccMV9RWd8YvFvhH9lrwb4s8TfGXxHqmseCvE1&#10;1YWq22rXGYbPz8W7ojgBkRiQ5ycg5IIrqfHckum/DPVNJ+LWkt420n+1N0N59hjl8i3aTKh4x/FA&#10;Ry64OOetaHxE8H6H8cvhXcfDm9lspodShgu7H+0LSO6jeFWVg3lSfeAxjkZGfWu6nWoxrU5VE/ZO&#10;SjKz+zHld4u3NFrV6q6XfUzcZOnbrrv/AJf18je0LQ/h/a6KNH8O31ulvDaxFIV1DeY4ggEZOWJ2&#10;4x82eeua5fTdS1LVPjH8QPg9rXihH/tLwbHP4f0q7tzEFgkSWBp1uEO6RfNZQ+MNH8pH3hVqT4Tf&#10;D9/Emg+MoPAlnHqlrp8mmSraXGyOXT2AWRCoOHwANoPKgkA1wP7P2r+LPhx+0Nb/ALPXxM8MWN5q&#10;EHhXUdQ8P+JIxLJnS/t6+VarM/IIVkDxMcgxqRkdMKNGNSjWnTk5NRvZ2urO7knd3tyq70dpPs7k&#10;pyjFRen9I5n9jP8AaE0n4W/sef2F+1B4tex1v4XrDoHxEOuXZnuNMuvM8tROx5kjbKPFMciSN1Oc&#10;g17xoF54Z1u+1TwrBrVnJcM6rJLbqEe4Dwh0ZeznZzkdqxJPgPoUHgm88G+MWj8T3msafLa+KtY1&#10;jS4WuNbtyzFEnCgBxFuCoD0VeK+bPip+z/4Z8OftN6H8UfHPiXxJpfhmX+z9P0fVtH1hrBNA8QWb&#10;C3hxGxxJFdW7BCOR8mK9NUstzrG16kZuEpOUlZXi3o0or3WlfnaTd+XlVnJWePPiMNCKa5ul9vm/&#10;XqfS1he/Ejwh8U9N8JatqNreeF59AdY7uONvPiv433bJBjaI2iIwc/eFMvfD2pC+k8c+H/H1ykMF&#10;5FDZ2TbPsqMGIbzF2hkZi21iDyApwDVnxRa+OdD8XhtR8ZW8+i3lvK+oWjacVl+UAR7ZB8oA5JB5&#10;PBFQ+M7LxPrHw88S6F4AVFu9Q0b7bol85Xi/Uj92y/7QQYY9d1eTGXNKDTiuZJN2031but+9ui8z&#10;qvu2O8P+LdM8UTeIvDeu6csOs6Fp1musWyo3lobpSwkhk48xG2nJHIKjPIrW8TaJP4nSPRdVv4b/&#10;AMP3mm3FjrmnSW+43CSIArbwcgDn65rPh8SaNB4avfG1vHJPxHE2kyRBLmCbEZa2G77w3Ett56nF&#10;Z5+F2taF491fx9o/xJ8RJp2oQWsi+E1hjktoJolOWhb7wEg4ZCcEgYxUcsOdyT5LbXu/etFNLS6e&#10;raey/mbV2Xvpvcy7HwzoXhXWrD7P8PY4db0bRX0zQPEVtC1ybmwgUMltMThgQRhVYE8ZBrrvCV9J&#10;c+ItStrfQ7fTYdRtvtFwvk7DLcsAGkI9yee5Iqyb3w944vI9HhurrT9SsZ47keZbmKSVdvz7Q33x&#10;g4bHQ15p4Sm+MngL472HwU8Q+H4PEXg/UPCd1PfeLJtQX7ZYXX2phb28iZ3NG8ZwHA6rya1Sli6c&#10;+Z2ko3tJ7patq7s/KN9W9F0M/cp2suvTz9Dt7DwK3h2PT7zwzr9wlnpf2x47eGRZFvV2tugZ2+ZQ&#10;rFiuCfugHpWJo/h/QPi/4T1Dwz4zv9P8ceC9WltDoM10uLhSjF3DyLgs6ShWRhhlKYPNTaX4j8JW&#10;fiHxR8FLe51TRtQ0nSVsrZbpSYLgSwGf7Tas3+teNZCHwcggA15H8Yf2hdK/ZE+MHgOOaznh8O+J&#10;Jo/+E23BDaaFaqrRLqRRfnjWadold8bFbkkc114TB43FVXTpXdVrmhpZtJc6aa15n0aevw7tWKko&#10;RjzS2/D/AIb/AIc9y8Baz4i+LXhG8ur3Sbzwvq+na9Np9xbXmy4WVLeX5ZFzxtmQg7uoye4rO07x&#10;Lp6eL7ew02w1zTbxReRtcapC72kirJgxbidu4MdyZ5K5wa6bXvFknh/xVozaRorX2l6tb3Et3eaf&#10;IriNhGHjkbBwVf7obpkj1qpoltovi5rwaZ4p1KNdQ1CPUbixvFDYQxlfKUN91CeSAcgj3rzoyiua&#10;bjaDV0lra91Z7u2mif63NLPoxPg9oXhmO81Txl4Su40ttQuDBLp8K4itp4WZZNq9FDNztGAO1Y1t&#10;Yas9j4k8I67pMfiCTQ7Rb26iUCW5vZWMksSASDBIwrRt2Py54zWHa/CjxxpGi3Gm/C7xlFo/iT/h&#10;Lo9a1KS8s2fT7xVIE9v5e7dEkkaryp+V+eRms3w38WfHviP9rDxr8P8A4l/CPUtN8JadLput/C7x&#10;9oc4kg1u3hhK3NnclDkuk5kYRkYKdeldkcPKpOrVpzUuVKWrtJKLila9ubST+F3snJr3TOVXlai0&#10;7vRaXXV/kutit8Lo/GPhbx1ovjbwfdR6H4FZri38TeHNU81WiZrdDbPErcW7rKX3rnaxY967z4ma&#10;8/we+HmreLNK+Ed5q8U17HJqWmeG1TzykjBZZo0PDsowxXGWHvTdAifxJL408Nvqsd7o814slrZy&#10;2rLPbtPEsuGLcPGSSRj7vI7Vr+A9b1XTPD2h+GdeuZdS1FW8nUJrZlke2PJRph1CEAANjk1GKre0&#10;rKpKKfLy3V2nKPxJt6NvWzb1+G1xqPuvXfr29DPsfENp8PPDmk6N4z8Qx3EOuas66Jfxq0LklTMs&#10;TrztkCjG3uQcCuf8KXV94W8Q+Ohq/hWwtbPUNUW/8O3uj3cgTxBHdIXZJIyf3N6kkT7lXCupVh1I&#10;q/4o+I2gaD4hHhvxb4Fm1XTv+E1tbKxuI7clrG9kieRJiGx8gIwJFz9/FbeiX+neKdHuL/wjpkFz&#10;rEdoxt9Nvv3KyvDOfLJ9AW3KJB61PvUqblODtO13ey35k1a1tFZ306pJ2afK9Hfb019TlP2hovEU&#10;Xwc1f4afCr4sto/xAg0SbWvBt1dMq5MUoIRtw2vGCwjYdQGB44rrfBST3Xw80nS/FVxbx6hqmmyR&#10;XLaWzRrLJJH+9YAjIkDbuvOR3qlPqXw01v4XJrnim80+80W4kksPtl4yf6OXmMbQF3xtw+I25GSg&#10;9q4/x14N/aA8NftNeFfip4E+Jvh6bwPB4SuNL1fwfqEgSTU9SDZikt26JJgYJ54q6cVXo/V5NQcX&#10;OV5K15JfCmldXtonom3rq2pm/Zy5rN3srLp5+W+tjtfhnpHi34d+FvsPjzXLfUf7Jzb2uoQxlGuY&#10;F/1ZkA4D44OOO9bGr+HvD/xA8Pz3v9oNcWmoi3ljkt2y0bwyB45Iz2KkHPepdMiuNR0lovEDSWV1&#10;rL5k0+aYN5LBfmRPUd684+JXxgtv2btL0/x3ZfC/xH4g0GbxG9p4ih8N2vnS6CqW5H2tYODLCzL8&#10;4XkFsjNctOnWxmJbpfxG9LWSb3stkndO1t3otWkaVJRpx12Ow+Jeu/EjSrHT/EPgPw1DrlxZ6lLa&#10;X0DSBdls6Z+0sx9Nq7lHJ35HSsn4p+BfEmreKPDHxq+Hksek+ItFjjk1+JbZWXWtJcfvtPkkAyxR&#10;j5kZ/hZfQmuP8D+Avir8J/2svEvjDRdXuPEnwt+LGgrqW37bl/D+p20Cqnyuf9VcQkIuzgMvzc81&#10;t/Hv9obS/wBmh/C3xN8byXTeEfEOqWPh64UsFTS7qdyqTyDspJ2MSeoGK7KeHq08TSpYPlqOUbq2&#10;8uZe9TlFvdPmjZpN2TW8TGU6cotz0Sfp/VyL47eJx8L/AIJD9oDQdNimt/D8keo65NYMUZ9K8z98&#10;V25DMgO4rj5gDTJLiL9p74EaH8UP2X/iQrTSeLNM8QRytc/ubpLeX9/Yyjnyd8RIYYyGA9a7PTPA&#10;2haLHrHw+1rUftFlrnmQx2d+Va3mt5ASYAnQAoSMdSK+af2fPhs/7Gv7RXiL9jS9m1bRPA/jjxJD&#10;4y+GvibTojHaC7+9d6JLK2QCSvyoxy6E45FdmBhh8RhKjpS/fUnzxurqdPTmTXVw+Ky3jzdjGvOU&#10;aiUvhlZdmnv9z/rc9n1n9pWH4VfHTQfhh8avAlzo9r4ws1ttL+IMeF0yTVDucabMQf3UhCsEkbAY&#10;qBnkV1+i+HIPDHxX1C6Tw/b2a6tm5+3WsaL/AGswjAdpwuN0gHyiQjcQoyTWl4y07TPFtxa2WrRW&#10;8+nxxve3FnJarMl3GqFWVlYHozAgjnI4rzX4jNdfDPV/D/xl07xZdP4KW+zdwtMk0enq8YhABPIh&#10;GPmwcpuOelefRjRxSjCkuScotNXbUpLWNuzdkuXVdrPQ6PeUve17HTeHfB/h3Q/hzd6f8Ldfur1d&#10;D1a61Oz0u7uDJJHIxZ2s23fN5RbdtB6Z44ry/wCDuo698APh94quvFXjWbVtGk1CLxVeadriyzz6&#10;FYXM6iS2XuwQncmOBg9MV2HjX4a3fgL4gab+1t4Kv7q5v4dBXTvFmm2Nxutdc0vPmQyImceahbKu&#10;Oqkg5rv4IPBPjXTLjXtRs5IjeaLJHeRzW4877JKhOzb/AB4ySBzzxW31qFOi7t1IVGnLRcykndp6&#10;erUla/Nqt0TGMpXbVrba7+ZgeHvHK/FiDUNE1+yOg65pLS295ZiYnbDOXS3u4ZcDKug3DH3W4PSs&#10;3WPgDomsfG1/FHi74baPrGneJ/B9pomu6tLGZLiY2hMkcN3G37uSEnDRuBuV8g8EUnwQ0X4kweHY&#10;dA+OVzok+tyfadO0e+sMwrqdguGgkVX+ZZBGEZk52sG7Vc8CWnibQfCWn+CLb4jfaNQ0GxmT7VqE&#10;Z8y53yOEklX+6jAKT0I6VnPmwtWosPNJbaNtWet4yWtlJJpPXa97MtRVRRclfrr5q23c2de0bXvC&#10;XgrXLCz0vVL6wjhSPR7XTb7ddpGQAdhfoyHkAk5AxVf4fSa9b+ItR8E3z3t3DZeT5OoXsWx50MYO&#10;SOjjPUj+LNbOmanf+IfC0OmeMrqGz1i1tbeXWl0yUmNZs5LRE8mNiCR3AODXkHwB8V/tUaB+1t49&#10;8EftCR6TqGh+ILMaz8P77R4ZNthaxt5f2B3YbS5H7wjrlvSs6FGpiMLXu43guazestYq8e9leT1V&#10;1rrogdTlqR0evlt117Honh3wF4V0r49at8WvCMZsdW1uzt7XxVCvMd75IPkySKfuyKhIDDhlwCOM&#10;1xv7OPhfxFpHxL+JUFvaappNn/wlRgvvCt9dGa0hXDy2+oae55RblXR5VyVDggYKkV2XjP41/Cb4&#10;eeM9D0Hxxqjabf8AjbVDpOjTCBmW5uhGW8tmUEI2BjLY5wK6DT7W+j1u/vDrtnNazMtvo7ROFlWR&#10;Y8PC56SEMCy46fNSliMVTw0lUi7VIRUXK+qg0tHs7WaXWKVk0k03yR5lbozn/Dfiq80+/u/hb4is&#10;5NUeGJp9RluIUQ/Z5iSNyLwV5K5HXbzzWtodu+lra6bDbRJHJdA21nHMNiRKvy+WP4QAB8orH+K0&#10;ep6D488N+K9G8Izah/aUzaLrWoW8gDWNrJGWjmkU/wCsQS4BxyN2ar+AfGWq6lpN3Lqk+m+fpOvN&#10;Far5gG+zBEfU/dJbIH0qJ03UoqrBK0km9et2tltr5LS3qaJ73GfEOPxF4u+EuvfDX4f/ABNvtH8T&#10;a7aXY8P+J200u2lXCOvLoB1XPAPUcjOK5P4/fDfTvH/hrw34k1jU9N1jxd8NdLW6utPvrT/iX6gt&#10;35UUlxLEw2hT5EjoxyUJPTmvWNZ0Rhq/9tW1z5NxcXkUkKSyfKzIMFeP7y5H1rOFrqjeO5r3Uja/&#10;8IvJoctlqVjOqvtl3HKsepjZGOVPGfrWmFxksPKM6bty3l0u20oyjdK7TjdJaK92rN65yo82rf46&#10;afqZvxk8QfCezt/D2mfEaytJNP8AF+rRaXocl9CJLb7ZLCRBE2QdvmY2r2JA9q5v4BX/AMWtI/Zf&#10;stM1bRLi78YeHb65tbq1vbvP27y7p9pWU5zE0ZXaecYx2ruPFXgJdc8J6D4asdE0vVNP0+8t7qO3&#10;vpDiPyfngkiIzh43CEH0FcfBr/i2S+uNLsvD0kfiDR7Ga4isXJWCaSU52K/RsgMwz0JHerw8qdTB&#10;exir2kpO70VuZLS6aTvaXonfoPXmvc3fGSfG/VPGng/xV8L77w/p+mSTeX460vW7aRp5rcrkC3dO&#10;PMVuPmGCKn+LXgnwV8dfCfij4MeKdCsdc0eWEQ6lo00m1RIhSeBTj7p3qrAjocV1HhrXX8QW1rPe&#10;6S0F35HmNHIcGPjof89qy/AuoWGt6xq62FuqzWeqS22p5G2ZZQvy7/XKkEE9RiuKNatTanFcsqWz&#10;WjT5rptrVtbJ3utB8kbtPW/Rj7Td4Y0n+0m+W28qHyJI/mZIsco2OoXoDUXxG8b2/wAPPDFx4qsN&#10;AuryOMx3clvpce6SbPUhP4j0zjmqfw5sLjTb7xZq0vi06lod54lkbS7NgrrpkYhijaBGX70ZkVnw&#10;eQXIravtKWSxkuLCZYbiGGV41Y5TfnKv7DjpUyVOGIXP7yur7q+idn1TWz3112K96UTz/wAQeBvh&#10;H+0f4IXxT4XttPtNYXTbnTNN8RWmnxy3OlTTgPLEFkGBl9pIYYJ61Y0Sx+J+uv4c8O+J2s9S0+0j&#10;/s/xFBcWf2eSG9gAdL2Mo33SQoMYyAec4rahfTfCZur8aENPs7qYXl5f2sY8mWQqC7HHXJ7+tZ3x&#10;Z8K+FvinFovgrVvHVzoniKx1aPV/CeoaffG3ea4RSwiPaZGjJDxHO5ckciu6NaUpKm2+RXabXM4X&#10;WtmtbJu7s1be26eXLy+8vmkdX4P8V+JbD+y4/H2i/Y7htSkhnZnDJiJNyyq44IfBIJwRz6V86/8A&#10;BMLU9S8F/s26D4b8PaBJd+GYvFXiDSbpbPUPtC6HejWbuX5i334TFLHh1+XoehzX0Ro0I8S2mn6v&#10;ovjWx1jRmW4W8hh8u4gvt6FDGsik7Sjbh64JBrwX9nH9nvw1+yf4t0y0+Ed1r9x4DkiutGk8Ix3R&#10;uojc6hdeY127H5tkJjMYftGdvaujB1MLPLMTh5aSlKEkrPl9xVVbdNS95cu67tap5VuaNRVEtk1f&#10;5rT+vQ7Dw98MPA3xe+MmnftbfDyw0/TNc0611TRbvW9NuN0upR/6uITeWdlwiMu4B+UJGKz/AB58&#10;HPCupaz46u/gDqkfhfx9e2enp40vI7qVLaSF5FklneGM/JcMitiUYPPOax/+CXej6d4Y/Zrm0jwz&#10;4F1Pw5pkHjTWo/7E1y6Dy20X2yQq6t/zzAJADc4GTU/xuv8AVLrwrcftnfs4rJ4l/sCS7n1XR9Lm&#10;AbxLp0MDRNbJtBEpRwXAbJ+Ugda7pfWKOc1MLCo+Wm/Zwb+F2lzQhPVqzadk20nZ3smY2pxoqaja&#10;+r8r7v8Az0Oc+EPwP+GHhv8A4KgeNvib8M/iXNo+oax4Jsbvxv8ADv7QZLXWmmQpHqbBjy+VIOO7&#10;ZJ5xX01pWl6Z4Yi+yaVcTOul6aIRHcXBkYrksu5jznqOe1eG+Hviv8E7r41eE/jHJHbabD4k8BRW&#10;y6jdQ7JI2mdJEtGOMgjd2+6QQQK9skkittSnudKgt7eZdRt08QC8JG+3SMqrKe55XHY815udVMXW&#10;rU3W5tKcI+9b7Hu2bW9tle7V0r2sdWHp06NO0FpdvS/V+dz5/wDjj8Ffivrv7d3hv41/CPx/faBc&#10;aL4FjF7o+oAnS9fJuTm3ba2TMkRkYHGB8uTivepYtQ169s9V1nw1Z3+nWyLdafI6f6Tb3W7GQD0w&#10;p69a8u+IXwJ8eatpk0Fl432eJNNutUbwVqmoM7W4t7rBFrNg5yo3IG7Kfau3+FnxI1TxX8NpPiJL&#10;4OuoJNN08wjTLO6WeO+liXD+Q2fmXeCoY4PrVY6pUxGDoyjKMvZr2eis0ru2ujaetm78vvReiQU7&#10;U3JP11/r8PV9Tj/2gPDvxZ1b43+CfFnwp8Satbw6Pryp4l0/S13R6havAQILkN91VJMiunJbhs1g&#10;fEj46fCrVPiP8N/HlwNQbSfEVxqnh/8A4TbT9LlQ6RfrKsaWlxhSYvOcFdzjafJHPIrJ8F63+0Fp&#10;fiLSfjT4N+KUfirwzrnxDuLPUPD+tx/ZL6y0+ZNptucB5ba4Rto6tGT1xXd+OtR1TxD+0dD4a8Oa&#10;PpJ07wtfWUGs3NpeAMzX0fmLDcQY2+dHIkUyk8tHJxzXcqSw84U6lpKFOSvF8rS96LjK8b8ynKPL&#10;e66NNbYqUZfB1a3V+22tvmtL93c6zTdW1nxD8UfGHgzWtP0vUtP0Sx0+SxRHXzSZo2MkUq9FIKKw&#10;PGQ3sDXn/wAUNcnj8QfErW/hDpkOo+NNL8E2tx4Ym09lae9ADFrUdnHy5HJGeK1Ln4P6B4e8R/FL&#10;9qP4S2+pW/xC8TeGjoerafNe4trnULJNtvIqP8vm4Kqr9GUir/w7litfiVoPh648NNZzaf4Jt7qb&#10;VPs6IPPkULPaPt4Rw+XwOOuK4aXsaN6tP3koxvF6axUHO6u7xck1dfEm3ZWstOapP3ZaPXXf06du&#10;/oP1v41+LNI8G/DLVvDehRzN4i8RWGleI01UNA9l51uzscAcOJF24PGar6L8TYPG3x38feB4vCdi&#10;2nWWiw2+l+J4GImnumaWC7srhSBskjcKynkMrqa634ba9ZeM7aTxOnhi+tYdSvpg9tq1n5ckMkDl&#10;BJsbOA2Mhh1HNYlh4x0jTPipqngXxV4X1DS7zUNVe8sdSYIbbUYVjjAkDjpgkKVbkEZ6Vzx9ilUg&#10;qXvJPZ6r3027deVJx7W1t1VxUpSTcrr5a6f1t+R0Xw20K08GfDHRfA8832xvC9rb6eWibawMY2o7&#10;Lnjjkg8V4v8AtDeCPHfwuTxJ8fvhOq+ItUsta0q9u9ItdPc35hgbypgCrfvlWF5HRSODnrmui8c6&#10;Zf8AgH9sLR/iVo+mySaZr3w71GHxRfNq/lw2n2WaGeGUw9JDIS0ZcDKgY6GvTPEek6b8S/Ac9v4Y&#10;8U/Yf+EisVOn6xacMuQCGX16dOta0a0svxFPEN80KtnK601leUXa7WsXtZtWdrDlepF20aMCTxd8&#10;T9b1aZ/B0VjJZ6ppX2jw+NQmNu0ivCdvmAjcrByNyjkV8wfCn4q/HvwXrml/siePPgBrng7WNU8Z&#10;KINauro3mnXFv5LSX17ZXxB2sku3Yj4LLIV7V9C2LW/xe8R+F7HxZ4Z1zw/4n8F6vNdWUztwyRjy&#10;ndtp2vDOhyueQfcVwmp+OPHPxB/ah+IX7Hnj74gaPeNfaPFq/gW2TTbi1utNwqPhJsbJkDYDMp3K&#10;SRivTyz2dONWlKlFpQ55fFePLLlU04txmkpKTuldXSadm8KspcyfNbp016/f/kegeMfAHxm+I/jq&#10;7i1PxbfeF9K8O3E1r4futNuI5Ydesri2i3XV1GRlJ4ZlYBPukcg5NUv2X/ip4q8Y+J/FXw1+IfhW&#10;bR/FngKe1t/EkMMpm0+8a5iLx3NjMeZImjUMysN0bMUPStX9nP4jXPxb8LWN9q9vfaVrHhvVr/S9&#10;W064uo5vtIglMXmMUPKvhXTOGHIPINYHhn4b/EjwZ8Uv+FmeJxDqd5HqklhZXVnMYlk0m4mP7yVM&#10;7XljBUHIzheK8+XL7GthMQoqUElG2jUk9db2kpK7d3o5Jxsk4vWMZpxabt59e3p/w+h0Xxv+AfgX&#10;xv4LutKt9c1LwvG7edb3nh28+zLa3fmrILvaPl3hhznghjkVpWPg7X9A8a6PaaFf6fceGdR025j8&#10;R6ZfYdruTYoSaEdBuy+8dDurgr3xpqtv4n/4ZR+NGgzXOk+K9Nvvs/jWxmX7JJNJM3l6eADujmCc&#10;jP3sHFdJr+h3HwxstP8ADupeXe+HLPRY9O0yaR3+2QXW8JGokHPzjGe+RWcoYqnTjRnUvfmcVo04&#10;tW5k735rrZ2aavo9BxlTqJ222f8AlYreJf2d/g5efDmH9nLxL4SvLjRdUiudI8P6lbzSC80W28vz&#10;9iXuTLAiunyndj5VBBArI/ZA13RfGf7MPgG68HeOL/xRpepW8i2+ua5eLcXkqxSufLuJY8eZJsUh&#10;ZOCRgn71bHj39q7wp8AYLW4+O2iatodtd6lY6Vb6tFbNd2l1PcTCCNcxglCXYZ3DkevSsnSYvA37&#10;Kf7Sj/DeHw3pHhnwJ4w0FbjwtFpsJjhg8QxSTG9VgBtTzbfynU8A+UwxXRFY6tl8qdRSbb9pB3vG&#10;Tin7Rx/vWlGUuXpFuWtiPdjWfLbs7d+l/wAddzx34v8AwF+Hv7Q/7R91ZS6p4m0jxp8I7K3v/hvr&#10;0l02nhrqXdKLJmxi5icqFLc4G5fWvp74daxrPxV+F/hnxh8VPh0dH8Q3Wnn+09Euo1kFheFTHNhh&#10;0U4O1hztYV5vY/BX4qeBPEreIPBfxssfFGi+KtU0yYaN4qjEojhXd9reyfqHkQqyqDhSpI615d48&#10;/bAX9lb9of4c/s0fGnSvEv2TWPHl7DB4yks5f7Pis5xmxi89flb5z5ZVuR1r0a1HEZ5Thh8JL2jp&#10;RvFK/MoqDdSyajZOWrjZ+83yt3d8f3OGk5z05n20bvZfN6L87Huvhz4XWnw/8SWvwsg8J2epfDuO&#10;ELa219ePJcaPKdoPkvIxZ42JycnKEDGRXiX7DX7QPxT+GGjWngr9rzUdRs9c8UePbjRdDtdW0qUX&#10;Nv5lzImniZwCgjdI2XeDtLsnrX0b4r+KP2Pxjo+jWnhme60ubWbjTPEF6tvuFnMEHlEjrsZv4h04&#10;qj8WPBfjTWdW0fxb8MrmDUPJms7e6sbu6DW8sUd4j+apwcSRp5u1v72Aa87D4xSw8qGMgmqyT5m7&#10;NOPMr3alZybvLRc1otvVs6PZ/vIuDskrW6dLPfok/vOV8N6KPAvxr+KXiDV7PztMt5LK70eBY2+0&#10;2h8om4EBAyUklO5ufmbIxgCvStQ8YaTo/g7UPFytHdyWtrNJLdWdnvfCjcUZVBO4Aj5etef6Z+1J&#10;4E1z4Rf8Ld8T2X9h/btZ/sLSG1j5fOuTMywq7Lwu50Iy2MMOeDXceHdRtbW003WPDiw3Wm6hPLNe&#10;3VptzHcsPmZ9vDdMH6Vy46niJSUq8GmrRfZuEUmr7Xdrvu31Zcbctkc3cQ+APizc3nw11Cw0aZvE&#10;fg0x61DDbrBdTrcqQDyvOEckE8qwzxWP+zfpXirwd8H9B8JaB8XJ9csdF8zTo5vEGmh9QhtLNjC8&#10;Mhjb55AVUbjzjk84rcvvE2qWX7Seg6VqfhDRZNH8QaLK2l60swS+jvYyC6bcZaNkwRzwRVPWfEkP&#10;wh1hfip/wjqw+H7/AFJIvEcdtas9xaXM0whFwm378ckmwzf3Qu71rX97KgsPFaTUZRT5ZXl70bLS&#10;6fRLTbld7oUYx5+dLy/H/P8AqzZveLE0+zvbLxRbyyWf9oXzHWGjUiKSTyxGrSE8xjaODjBI561X&#10;t9Q8EeM/H2t/DO81m+sdW0+ztZ7eVZjA8vmRsqywt92TAHzKMjIGRR4k0OW58c+HvGPh3xY0mj6b&#10;LPF4utXug6XFmUm2RujcHErDB4IUDtVX4leC/BvjW3tZpNEa6uPBLW3iHwvLot1m4lMYPyDB5Vsb&#10;QCSG/Cuen7P3U5PWO63i+ayTTtfZaX+Fp9LFSk7GXoUnjnwN4tk+FXxVt9Q17wxZaCPsfja72+ad&#10;yskgl2chsHBbHXkVHoU/j/8AZr0S10jVPG7eK/A+m+Hp5LHW9YYLexSLIvkQySLxINjP85AwEXPU&#10;16IIm8U+GJvFXh+5ks7rWrGCQQ6lx9nXAPlMh6N1Uj1rF8A+N5/GUmpeCvHHgVtPjsxs+zT2u63m&#10;gZOUOcqx69Oop/WJVIylKCcVbnjotduZLeLu38OndBy+95/1+PmTeMW1RPBB+K3wyls7XVpreO88&#10;u+YCC/3hQIpW7MeArD+LA71xuv8AxE8N/D/9sTw34U8W+Er7TpPE2itp3h3xFAxFtcXMpa4lsrgd&#10;C+Yco3XJI7111h4Qh0rxBqng+e2/tTw7qliL+GxdhssDE6LFFGv90sAwPZlrnH8M+G/ixpen+BfE&#10;HiHVLzV/B+um+02+vFC3TXUPz7ycYbbv2g/xCqwroR5lUu42krq6aUl7rfflas0903bTZ+85af13&#10;O3uPEiavq+paN9mkhudJuo4pFuoQySwyjh1x/CRkHP0ourDwBa3uk+CLrRUtdxkbQ1hjZVQIQzBH&#10;H3Tn+HuM1zZ8aeHptT1Dxba+LrWG+mEkFvb31qYWcwnaY/8ApphvT1yOK2NM0+38S3dr4x0PWIZL&#10;e8Cyp9nuhKlvcpxKRyRyPl2jkGuSVJ0t7xVvNe9b/O/yuijzL44fsl/Cv41v4i+G/wC0Aslxoura&#10;t/wkXhfVNNZ7S80K9WPy2uI7qPBSZW+YMTyrYOdorR8T+LPHX7J/wLvVaz1zx9b/AA78Gma01SSY&#10;Pf6mkUiCOGY9ZJlg+ZpP49p716fq0Gg+LdD1bRdbu7drPUVfTbnL48hZFKhW5+Vju9j8w9qxNN0y&#10;51nTotB1B5NKv5PD/wBivNBu7gSyxwx/uxLGw+/nCknnqM9a7KeYValOnTxL5qcGnyPRbJNq2seZ&#10;JqVtL2b1aMZUVHmdNWk1vbstLrrbb0NnSvHngjxN4Z0vxjpWqWt3pOv6fFf2t4kmY5IigYMCOO4G&#10;PUVhS/B3SdM8Ka7o3wcvI/D0er6fN9mjsf8AVxXkrFzdbDwJCxyc8HuK534J6T4u8PfBn/hUviLR&#10;bH/hJfC93JZxyQ6b9ntL+IuZIrmNF+UK6HDAdHU9M1uan40HgdtP8aa7qi6fa3jSLq0Ulv8AIkSs&#10;AJSCcptyAW6AcmsZUamHxEqWHle0tFupW1i7W1uttPLS5pHlqRTa/pmF+zF8VPDnjc+Mv2fNR0y4&#10;sdf+GN1Ho2vRTL+7uYZYvMhu4z90rIGLcdCK3/C+jw6Xcrq2i/Em6k0CPQW8Pf8ACPXEaTQDUIpi&#10;BeeZ98ybf3bL90gA8Ec1fA/h2+8N+PPidrsU1vJqniKa3udJmt1Xbewx2ipG0ZJxKU43Y4H41zX7&#10;Qc37XHhfxD8PdX/Zp+F3hLxFpcN9dXfj3TtWvvssl4vkr5ZtWAIErHzDzxu29s10yp08VjpQoSjF&#10;TSfvSSjzezUpayVleV1F9HZX6mXNKNPmqa6rZPrpt5X17bnc2/gW7n8J+IvBlr43km+1NHBJbzKr&#10;f2Z+7BeNcc7X+8Aem415J+wRD8Yvhj4R+JX7PPxj1xtU1vwb4muNR0bWfs7eVc6ZeAzW0S5GP3e3&#10;YVHT8a9yu9P0zxVpUeqQ6LcWd3fx2l9cW4kEcxdCCIpCvVl5U+oGOlc58I5rCw1/xN4T1Dxxd6hf&#10;6xq9xfW+k6vInn2dqu2PbEBgtBnoT0JxWdLFy/s7EUZpNNwlsrqUWldNLbl5k07Xum3dFSp81SMr&#10;vRNeT2/K2nlc5r4g+E4vHcfhLxtDrt34b8TWF9Dr1/NaW4W2vYYswtDdo/BXZI2OdwOCM1r674U8&#10;Vt+1R4a+OsfiSBvB9v4J1DQ5dIZR8l5NcxywXaEj5T5ayRHBGQRnPFdPrmlaT4tEkPg3xpDb3VtB&#10;9nl8jbMqKrAsjp7gEevpWDqPjljcab8MvHcdm0es+fLbalaqwtZbSIbiCx/1ciZTk8Z6UU69apFR&#10;gtozi01qoyTvbTottdLdEU4U4y1736+n/DLvrYk1eyOn+JE1DxP4HkjtdNvLmSx1W1uwI7W3aPas&#10;zKTkNtBU46Fs1zF7+y58Fde+P2lftIpIrfEjw9pIj+2LqjeYlm+cZhB+XeCFL4IYKK9OttKls9EP&#10;hrU7c6vps0MkcdwWDHysACN/7x65NcXpPwh8C6J8etZ+O2jWF1b+M7/wzZ6PqJkuGe1OnRSFkRE6&#10;Ahurdc1OGxlSnGfJUcHyOK5dpJtJxld3UWm77q9tNbhKPNy6Xs+vS3Xb+vkN+J/gDxh8S9X8I+LP&#10;BvxIufC+seF/Ei3l88EKyw6tZlSstpJnHyHgjPKkZrpLjUtcuYtU8MeMbaOeW0ja6h1DT2aMeSxJ&#10;G3PIZRwSOD1qLWufE58P2F6tvfXTJNZ7plDTpjMihD99OzEcjNS3I0j7W3ixvDzQ6xJarpV5a3E7&#10;CNYyThT2IJJw3oaxlUlKnCMrWivdsldXd99G1vu3bbsVGNr266/12/pmbq3g/wCGfxJ0rRdb8ZaT&#10;FdTx2Ucmmau0Kfa4LgBgsiTKNwdRkj+Ek9Kb8NPC3jz+zbrw/wCKfiU3iS1XUJrmzvryMQ3SKZN0&#10;cBCgZWMDbuPLd609d0rTR4Ut/COnW8kNiuntDHNa/LNYFPu8ddpxtB7H614/+1b4z8a+A/At78R9&#10;I8G+JrzxD4NmstY0ZdBjHl67PJJ5R01ef41wHyMLnIrqwdOrjmsPCVuZ2jzW93Wys38KbdpWem7T&#10;VrRUnCjFze3W3+X49z2ObUmj+IUmlX+uTW01zoMl1Pp7NujQI3MqHuQOorkPi54G1n41fBFdD+FH&#10;jOPSbi+lt9Z0fxZYogjW8t51eNZoz99JQGVvr6iuj0nxi/xE+C2k/FnV/CGoaDql1oa3txp0lv8A&#10;6XpkhX97CVPJ2HOR0IGapfDeS98I+DtKF/r2l6po9woi0u+jt/IaRpCWCMMlTk+nfNY0XUw8lVir&#10;ThJKzs03G9+ln00b1V90VpUVr/579Lf16mz4F8d6t438FagmoW1uNe02ea31LTbeQBkljOQu08qW&#10;GCM9QQelZ/xK1pU0mz8Xal4R1S4s7fTob6SCK48mcXKSo8UOwMD5mc8ZwcbTnNeXeI/h98V/gD+1&#10;7N8d/Czal4n8O/EAw2WueHLWONF0KKCIn7bvPzSuZG8tV4+RuvyCvXfiHpnh34jW6/D7xP4XurzS&#10;dbjki1J/NEa2+1QyZYEMpLnCsvIZa0q4fD4fEU6tNqVOaUrreOnvxtdO8Wmldq9k1dNMUJSlTvbV&#10;aW/rvo1/mcnrOhv4P+M1x4y8O/C7w8nh7xHYrqfjS9Fw9rfRzKmBNJBjy7j5flfAD4HOcV3Glz6J&#10;daj/AGvoD3jLJb2zxrbyt9n8uRMKyA8YA5wOlZulung2x0vw/wCN5bmeaZXsLfU7+QMSq8ReY3di&#10;MLnq2OetWtF03VfDN/o+nap4hRzCky3W6NQ1zGWxGNo6bfUCufEVHVir7pWTu/eS69eyXTS2m7Kj&#10;BQjZbf1oJY+G9JsfFNxFLolr50kMU+pX0dmiJqKrJhWZhx5oIwc5PArxb9m3SvA/xQ/aH+I/xw8c&#10;+HLW18UfDnxV/wAIX4Z1+O3uLSVrHyGeS3LMQlzbtLKQowdsiMQckV7lNpy6s48Oo5uLS8nmGpQL&#10;KP3IA28c5VtxB/DNcH4L1bwJrHxJ8UeBIPGNxY6rq1wnia78J6+qt5NvABZNdRKeUhaa3Egb+/k9&#10;66sJXmsLXSveUUrq+i5kmna7tJJprRW0vZpEVKfPOLey1/4btZX+Ta2Nz40+IbbSfDOmxTaHd6lp&#10;up38el64sK5FpbyD/XPjlcHHPTJGa1LHRdYsvBb+HPDOo3Er2dm0dlfTBZGRjwrkAjd6474rQv8A&#10;WrDSJ01vUooWs7q1aOS8hnXy2TbuU7f+WmR0x2rzn49f2T8MtP8ABnxQfwbruuWdj4gt1v28M3jR&#10;yQB8pFcyRZ/fRJu+ZfTnnFYYeLrqnQirO7a2ak97atJPpvrdaDl7qb80jY+GfxLg8R6dfeE/Gcdv&#10;ffEDwvbQWniSy039zMIZzlZ0Rj8qsoLgcn5SBWkfHo8J3OnavqGiyQ6Tf61cadcamz+YiW6oz291&#10;uX+CVht56MQDUPxN+GfhLx5Hf6hZrvbxHcWJu9U0u68i6ItzviMcyc4UjocjqOhpvh/wjpHwt+DO&#10;h/DTTdSvte0HTJIbS+vtUvla6jheYuJZH6MUYqD7e9OX1KpHnineTV49rx95p3srS+GLXbVlR9p1&#10;XX+v6sT/ABSvdHt/if4ZudVs7gf2JI9950NxtQ+crW7ROmcSKVYuQc4CZqP/AIU38OvFXxCk+P3g&#10;e7tV1q80WHTo/EGkrCzz2yPuCCUAnb22nIx0xWj408HjxpaXGm3RuLW7mhvLKC+ZlL2m6JglwEP3&#10;8A4A9DXnPgbwx4j+APw9sfhXZ+LH1DX9Psf7Wv49B00xrfxwA7o40I2qZFAG3P3q0w65sMlSqWml&#10;y21acW2230tfo++3Uh8kZXkttb/15fmd1Z6r4Sj+MV/4MitBa69Npkl/a+bO3l3IcAMWQnBIIGcD&#10;gVg2nwq+1+O4/iVJqOk3fiKzke28VW+lhf8ARJpVVWmDEknZbhY9rKC6YNaHgm78L/tEeHrL4xeE&#10;dTWO8bTGt4WaMfaNMus/PE+OjL91l9RWT8Tvhn4f8P2XjD4jXGr67oOpeKNDsbDWtT8OjMjXMEgi&#10;ivVUA/vAsm1zjmNeelOlL2db2XM4zaUGmr63Sa78rTbsr6pLbUuSd0/6/wCG6fczrLa50Xwj4+1j&#10;StEntYZLzTF1JdHVxGtztQI04OAFJCopGccA8VS+CEo+IPwjsvHy29xb3WtWVxH5N5dLIY42lb5N&#10;8J2sAR8rqc471xnxSvfGd5N8MfEb63Z3lxZ61faf4kh0uRVt9Z22EkRg2uMgNIc7AQcjjNan7Lnw&#10;Tt/2Tf2U9M+FHhK6vtdt9HW6vLWNrjawWWdpfs8ec7FQNtVe2KqvQo08uUuf97KUEl5L2kZXeltY&#10;weq1vvo0ZxlOVTb3Ut/P09OvlsYvxR1zxvf+ANC8aeGV0e78UeF/EMemWtveTPDb3cc0ghlG5yHE&#10;ixjjOctXovjX4geDvDPjm18L3+mTf2kNFk1WTyYVYGGEgNuHV3B6dzXl3xN8O6J8QP2gvAvg7xNp&#10;+pah4T8WRprulXaxny9K1jTzvEUhXBXzFb+LulWv2rE+Lnw51a++P/w4tJPEUdjpMzXnh2K1WWUx&#10;oo3G3PUMOWMf8fTrXT9Wo4idCg2k5Rk1fT4nZR5tVpJS3Ss762atMamspPZP7tNfx9T1TQPDHhK7&#10;u7y2tVkNtd6fGsMsahTHCZDJ5KydSwZi208qG44NcvpHhHU/jHot94B/aK8JeH7q50LxJN/ZsEYM&#10;9rqFihDW1ztcZjmUMqtjoykg4NeP/tifHvR/2aPjf8PPiy+meOJNL1LwtHpuuWWi6b51gLe5uUCX&#10;pA+ZLu2kdd/ykmJgvavpzQPGXhTXjt07VhI4EcW+4hMLvvBKnDAEbsH8RXLiMPjMDhaeKSbVRXjL&#10;VOLi+Vq6+V+909GaRlTqtpPbRr56P+u/daeZeEdI+IOhy+IL21+Fmm6Tf6t44juJ0k1wyQ6xYqiq&#10;bnDblSbC7SgAztB61W8OfE/wnYDxF8U9cu5NH0tfEgC2+q2uyS5iIEIBzk7fM+7j6V2XxJ0Tw5e/&#10;DLxR4Tt01Bbew0+R7qG1ZhMcjeWiYfMG44K8184/Af8AbP8A2Gf27I/EOjaL4yupp/hPZzDxJpmo&#10;We2bV7GIBmn24DyIrrk4G7cOa7MLh6uYYepifYycIuKm4pvli7ct7uWsnZRv8PdraXWp0ZqDkrvZ&#10;Xs2rLp2VvlftovZP2l9M+J+h2Fj8W/hT8KYfHOu+Fb63v/D+njUFt702s0oTUIIWOAf3GCqsdrMo&#10;zyAatfE3UfAP7RXwD1zwz4j/AOEm0PSvF3hdTqFmscltqelZkCEfL80cqttyR0AyODV/xXr9vcaX&#10;bXHw8volXVPCPneFdSkuMQeYgWRLY5IYvKu0r3IBHWqXiLxN4h0z4Q3PxD15JdK1eGyju9dmiQyQ&#10;wqJUkuk55UBM9en4Vy0ZT9nQ0tOMlyyTaktU0rapJSTaaV1JyundDlR5uaMno9Lf8H+rWv1J/ht4&#10;o1bSP2cY7bxj4X1i31LSYG0eSxvLprya4ET+TFOJTzKsibX3nnk56Uvjbwj4C8I/DW30mPTisOly&#10;2+oJHMpPDzKHUseCCx5U9Kk+N+qeLtB8OXnjf4cXfiDUpNQW0trWy0GGK48mGVgBdrG5AZVVtzYP&#10;IFebftl6P+0t4Q+Fc1l8D/FC6haavfWum3UU2li4n00zON95Euf3kYI+aI8gMSOlaYGj9cxVPlmo&#10;e0m3ZyaXS62bVrtK+r1W+7lOMbt76et/+C/l+J7GdOuNO0+bQr3QJrqHVrO7dpgyARuq7kTr95gf&#10;lxwCteSfHC88X/AzV9Q/ab0Lw5axRw6x4etfiWs7v/xUGhkG2F1GIwStxb+crNkYZYiM8Cul+Bf7&#10;Tfw1+N8GpeC5b7/TPDtovy3Vu0C38MIEUuoW5bBEQk3IQ2GVlIPFdV8SPiB4Y0vw9pvhr4hynT4v&#10;E2vLolnqX2XzrbcUeVWmbpHE8cbjzGO0MQO4rOjHFYHHeyrUm76Tjqm43Unb/t1X2fK0pbpBK0op&#10;p22s/nt89v8AgobYeFfFt5BZ+LrnXNL1LxDYm4ns1tGkt7W4SSVhBM20nd/ozKpDAgv8wxxXnv7W&#10;nwn8L/E3w615baVbTappPiCzTT72z1NobrTr8H9zcYyFZkJ4DZyCa7T4B6d8WdNvPElt4yh0lrG1&#10;Nva+ELjT5CVvbSKP/WkdFB+VVx/drl5ZPAXxg8MX/wASrbwcC154kjj1Wy1NZLWS2+wykb5B/fDD&#10;KsOGBFaYWVbC5h7SMrqDWsdve15d0rW5tO6aZUlGWj12f4ry/wCGZ2092+s+HNP0j4jeGlunlt44&#10;tRnjjG1rxVIcqVH3jgnPrWl4TtPD48Mv8PfD3ie6ure3shY3FvNdBru03Rlsyt97LIwYE+grxr9k&#10;q++KHw68T23gWbw3qFz4R8Ta9rN5BcarqiXFxpjiXerbv44nDHaOq4xTPj98KvD/AI4/aCvPBBv/&#10;ABV4e1r4jeCruHUta8OxyDTdU061+QwSTLzbXwhkbbIvJXAHSqll9NYyWGlVtFJyUo+8tHq3FO6s&#10;lK9n0X2XczlW5aalbfpt0bt+hJ+3X+xl8Mf2l/DvgHQvil4n8VRQ+GfFaNbXGixMxkuHhMcTzCMq&#10;VVGIbepGDnPWvVNI05tCn8O+DPE9zcaxeaXbQWEN5bnyzIAgBvME5B+XDAE9ea8t+F/7RGh/sveF&#10;PDPwY+Pfx3sb6Oa6eDwl4m8QTFL6/wBBitwwnugo/wBdG58hiRzs3HrXpfjr4e6V4o8UeC/E1lqF&#10;xHeaLrL6jY3NnMzQSK0ZXDEHBjYMCVNGKljqdGlhMTNulHndOVnyu7bbjomrvSS3V7NK1iqcYK8k&#10;rOTTfe9klfzWzt59jiP2lPB2m+E/DHiPx+/iXUNPv4bVdS0/WbNDcsrWrZjtjG3G2RjsZe+7d1Fa&#10;v7OFhP4M/Zp8G6dqsl9ql5r0clzFNJGxjsrmbdcCJ9pzHCD+7Bz1wD1rovGOieI/FHw41bRdRsbe&#10;70+6tZIri3iuCkg+cfMr4yuevtXlHjb9pDXPgJ8ePBfwo8QeDPsPhPxFoaDS9SlmBiOppPseAMOA&#10;TEUYZ4J6c1ph44nMcD9Up+9OLcnqtVCGy66K7te1lp1C3vbvWy/O/wCn9M6T4zfAu2/ae/ZaXwzr&#10;Ud7Y+Ils21Hw7rVwrNcaPq3LQPKoxuMb7VKnOY8jvV6D4jfGVf2UL/x1/wAI/a6J460nT/8AiZWI&#10;lNzYvfowEmwoN3luRuxjKh8Y4r028tvC/wDaEsY1Jo08VKIYmhmO2a4CnlSOj7F7f3a8w1T4H6fd&#10;65eXCeN9a0231LUluNb0yHUHQyiGVXWeBx9zeUUOD94AiubD4ynWpxpV/gjPnimm7Jtc0d9nbta6&#10;6XYONpNrr/XX7vuvsZPxV0/w18XrPw/8M/izDoem+PNF8N3XiNtDs9801sRC3+l2E4w0cgboR9CK&#10;8/8Ajx4n+JHiP/gnj4d8efD3Wo9e1zQ7zQLy6bVrww38ksdyGPmTIP3UrKQCWG1QWJ4r3X4zeILO&#10;01m6tdF0/T7zxpL4VupPA0dxcRwTajORk28cjD6EqD07U/wJ4n8N3+rH4Va5FouleKl8K2up+LPD&#10;tvt89JJFw77cbZI9oZd2OTxXXh8c8PRo1vZc0YSU+Vu6tf3rK3MoSckr30as22jP4rxvyt2d0rbN&#10;vdp9FZ72ttayMHxL4t+E/inQ9N8RXttovhvxx4+0NbaLSdXmhSS8YhS0ZYfLM0YywZevynuK7DxD&#10;4f8AihY6fJpPwz8cW1nfQalp8q/29p7SKbGAKtzHuUgs0qghX/hJ54riPEXwy+H/AIo8MaB4x+JH&#10;h/w3qFx4N1S51rwrJo+nG4kGmw4zFAh587y1jV1XrtGBXP6brOh/s7/tU/D/AOFsvjzxPe6b8SrP&#10;WGsV1Pfc2tte7vtaWzytzCSkzCNW7Jj+Gsfq8K9PloNuUVOXLKPMmoXk1F66RhFaNd1excqkYpJ+&#10;6un6K3m7q3XbqdPpHxZ+C+kaJp3jzRLG40jw34rvby6vtReVhb2d0khidJt33CZFwMYGecc1asNQ&#10;8WX3iTwr8OfHOu+E5LnWrjUP+Ej0+GE+ZrdgsYMDwHqWTK7yfwrl/DV1rXgPx8nwh8a+GptZ8I6h&#10;G1xd6rrGm5jluJJWCwlVBXfuK/NgDavPNaH7QfhjRZfEln8V/C3hSfVte8HabcWemWui3Xk3tos4&#10;VJVhB+VztGQD1xxWkqNH60qav7yk4ybUt01C7drNNrmvbaMkk1Yr3rf1p083p/Xcp/GDxQvho+Ef&#10;gX8YdN07xRJrWuXU2l3U+mDyby2tFaeCzkJBEVwWVApOFcoSORivQvFvhbwz4gtbiwuPD+6bxNZ2&#10;lrfQwzFLi3sVXe8e4g4xuI2j72fWuZ+PPwg0j4pWEdzeaXrCveeETBfHT74RahZ7P30Dxg/8t1kz&#10;hh0Oeua1PC9t8Tx4u0uzunmvla1g1Ka7vJY45pA8XkG1ljHJZAPO3DGScdq56k6U8LSqUpcskpOS&#10;vZN8yaaS0Wy0/up7OyXL70lL+v6trtptucB8CfhjL8L/AIs3HjzQfip4uvNJ1iO6sdS8OeJGe4SR&#10;VULZ3bLgCHYkZTIGZFI3c811t74K8UaP4k8Ep4V8deItIhure/t7qxtgt1p0cjAyLJIJPmU54Q5w&#10;OmKb8FPib8TdU1jxEvxP8Htp1w2pXX2VbG6M0LW8R8qJlVgGG5V3FecMT2qT45y/E7w54L0vxL8P&#10;rG68STaTf+RcaSWCzTNOdouFk4G2IEnaeo963rVMVWzLkqOPM1y3bi4v3ZJXduXS9k30tqkVyrlT&#10;1/Hrf9X1/I5fxDDr3hz4jeEtG8ReIX0HxV4j0e7mnvrObzLa4v0kRWlETfKW8kAsARgMSAa9We50&#10;eDxZqGleMotMlu9Qsmk01opFW4n06AKSx75WRmYY6ZrmvGOo31xfaPo2teG7W5/4R2P7c0+qwsNx&#10;2hAYZQDhixKt6ijxDoHw7+MnxKt/Afi/wFJY+IfCtq9x4Y1QSPGsgnj5iinXhk+XEkbdBjjmsKsv&#10;bxg6iaSjK7jZ21umtU+Ve6mruyu12D4dX0v/AF8vLoa9t4Ggb4fal4U13Wr3UbG+upP+JgzLDNbw&#10;TgOG3j+4Rz655rzX4AS+ILj4Gaf8O/itast9dSXkGoaLr1usr7FuSEaRSSro8e05HHzVe/ZS/aA0&#10;X4zeAfFHg1J5bjUPA3iO40XxdpupL5VzZ3GSyxkNj5WxhD0K4xXo/iTwlc3Ovx6mNNtfMdo7exf+&#10;OC3df3it75Aqqsq2BqVcHiFaXMpX2aaTs0u0lJS9EmvOUk/ei7pq3l0Oe+O0tj4Q8EaRr9vpFuun&#10;x+ItPfUpIZnjS1i37FddnTZ8vX5QOtNSTwN4I+NFz4R8PeEEsbXxPpsuqatrGm7fKuNSfPMsY4aR&#10;41L78c7eak8DXOjaRqWsfBi61tpLizj8v7FqzeYLizYk7xnqvJXPbArF+KXh29k0lZ4UuNN1fw3e&#10;CPwXqsUm0XF/NEYo8gcNEU3IA3AJz1pUYx/3ebet9btJqVnCVutnvvo7201rlXNf8fWyt96Xq/Q7&#10;+PwzpHjc+GbvU9Ot9YtbZLi8tb5lHlmVk8sHZ2coT8w6ZNeP+JrHWL6/8M+Ofhb4hm8K3E1zf6fY&#10;6Vq0nmaebppAr2kyK3DMsZ8tgeCa9Z8Mrb+GNUj1TR4jJpmoXD/aYWkO7TrlgNyIv93fksvavIfF&#10;nw60fxr8BDdXl7b6Rb6Zrck1pfRySPb3kTT7vtTchkkDgtnquD2p5bLlq+9L3bqKurpc3PdOO17v&#10;VJd7WWo+v9fPyf6+lz1bxJqmk+Ffh3Yaz47svsKtdRPeR8+WsgO1Ufrnkgc9e9eX+LP2edE8P/tQ&#10;r8XvhNpaWepeNPBWo2/iixtdSSGPU7uGEJbEJ18xQ4JYcDjNet+BtXsPE1jYWU2oR6lY3GlB7e5+&#10;0R3VvqEec+eD/Fz3rzf43614f+GHxP0fxL4xnXQ7TV7iGDT/ABDO/wDomm3okxGpY4EYuF+VvVgt&#10;GW1cRTxE6VNtSlGaa3Uk9Urb6Nc3V3StqRUjzNX80vmrP+vkV/2XPEnxh8W/Cmb4H/HvRE8OePvA&#10;U1iYNVsbotaapFnNvNHI3d1V4pEOSpz7VbsviD4Z8deJvHnhbVbHxNaeIvAekw6Vr0IkWRXtLzM8&#10;U6RqSrOoBw4w2K6/x/4hPgzxhbx2Hg681ePULy11O/ht2V90TSCDchP/ADxYiUgHkHiuA1j9n648&#10;Pftr+Jvjv8O1j02bVvCOmWOpXUjSNDqLxzv9oMyZwJFtxEsTY45renUwuIq1a00qfNHnglsp80Oa&#10;O7ai05NKz5brsyuaUrLvdN+dt9O+z6atrax0mrPqPwji0HUvDltq2qR3aol7LaKJWaFlwkmxiCNp&#10;xkY9a6J5dUv9F1O1Gp2M7PprC8lvIyIzO3AB28p257GofD/iiXXtZ1a28X+D5IUsbZBo99Ewkju4&#10;wfvRuOjZ5Ze1Qa78NvFEFhrkXh7xTNHNeaPNNZq23MU5hfaQT94b9pwemK4XKMpKNW0ZK2u97tPd&#10;X2v/AFYJS/duVns/X+v1MtPEcHw78NeCdQ+J+qWemyW+vQ+H9SmWZ7iGaadStvCZeqnfj5n4JODW&#10;5408Pya74y0N9O8P6Nq1nousRzzXH9qeTPpkciOBMFTqxClRnhgSe1eFfATx78afA/8AwTSs/G3x&#10;ihXxh4mm065DWeq2cbNeXEfmOqMY87yVjba4+bO3vVj4K+HfhJ8c/gT40/a+/ZW8eaxo3iL4oaPp&#10;MXiv+z7ySaTRGslTzbWO2nGIpkiDoRjBLEjOa9WrlrozqVJSsozlS50m4OTklq01KK5XNp+9zcqj&#10;Yzdb37ejeuqWm69dG76X9L+wftDaHqWpfCTVtX0vwpeNrmo6fDp8lvYzb5ZYGl2sqkcbthLB+o45&#10;rm/it4H8d2n7MsFv8Grsapq+habaR6fHq1uLuTUVhmXdDKrffl8vcNx5BGTXZr461TWrPRde8OtD&#10;cRz6FLNb2v2j98GxiOQr/EjYwT/CTXMfHn4ceNfG/wAP/Dp8GeNr/wAK6za6zBq2pXumIGa3UANM&#10;rqf4WA2N3wciuHA1KlOpSpVGopTvrdrTS0lq7e7bTv10NJRUU36fn52838/MveN7TxF8QvgxbR6Z&#10;4TsF8RaXfWuq6BpOrSFVeWGQMYSRyGK7wvbcR2FTQTWvw5u9N8Ry6b9otdd8XSzaxcNABe2VxPjY&#10;jsi/NGGARiSOAnWmya1478TazoPjq0g0zVfDY0+4vdctRG/2wTo22DyNvBx825T9a85+J+q618Ht&#10;T0q+0671LVNJj1q3tPFNlGzC+tLWZWa0nVW4udkp3OynJVQCOK0w1CeI/wBnuteZ2163Tjfo00nG&#10;+7kt76EXy79/1Sfpey12W9z0f4rf8J1o/wAOdZl8L/ELT28Q+HlbUYLvXIRDDcowbMEpj6LyEDdi&#10;ATXFax4f8SeHfDHw5+PPh7wneLeeGLaVNS8KXeqm4lspL1QJtkpz5mwkkZ7dK9Q8W6Vpur/D248O&#10;arYw6suoaKILyzuId32mF+spHXqcketeC6/4x/aM8Jfs4/EL4ZaF8PLyT4geCbb7R4fu7FlkXxTZ&#10;Mv7q5jzwsij5WQ/3fetsrjPEU1CHLfnSd2opxmuR32928nfT3ebR25jOpNUZNu+ivt23+9PX71az&#10;PXvGEfh34o6zbeEb6+hi8SaTaS3trb3DBDI0keInZl5+UZIOeK+fvhr8avEXg7/gohY/s3fGTRvC&#10;etWtrezS/DHVJr6X+2dE8zTxJdTt8u2VJ0BUtkBSNvWvS/H3x98OxfAjwT4606+0261jxM1lplxq&#10;zyJHtuCii4jMig4kU71EZ7ggV13iO/0Xw/eWvw38a+CXh1a40q9Tw94ssdJF3JDZW6rK4aTG5GYY&#10;ATPzE+tbYVyweHnSrUnJTjOCV7ShJfFOOl+VO942u4uUXpdE1ouUk07JPVdHbX79v+Dsbnxg8FeH&#10;PFV14H8WReA7fXv7C8ZQ6hZal5n+l6T8jL51u+N2052vHnDKTnkCmz/ZviDaT6lpk9heQ6LeXCrM&#10;wWRZ7r7iuv8AdZeh71S8IfEDQrTTZta/4SxoL3xpffZdD0tvkWJ4Y0jPlgj5GCkFgf4q4S0k+GXh&#10;/wDaD1b4G2lzDb+XFbwaspjeJbuW6jaXkr8qyEpv3jByMd682jh6zg4O/wC7Ta0b92/vaN9JS5br&#10;Ru7eupvyx2XXX1dkv0S7nYeEfAuveD/Gmq6xLdSWq3FnHbXFuzCS3MoGVlIABBXqWxz3rN0HRPF1&#10;r4f1LWde8NaS0xvgmi6to7vNayRk/vJ3h+9G2Sw44PWo5YNZsfBr6l4S+J1xcQ3Wt+Tp6X1wkkgg&#10;izHLCC/Mm/BHr6VJ8HfGvh7TPiPefDzTpbix/tDy2sLSW6Q/YzszLBsznj72feuiSrSp1KmkmrX0&#10;ado2T/p3Vk/IOZ83L/Xf+v8AhjI/a/n+JHwt+HEXjP8AZz+HNl4m8ZzXUg0Hw41wYBJZvGn2kh84&#10;VVUFjngkgda6T9mz4tfC/wCPfw80298G2WoaL/ZDQRal4X8RQ+XewXJi8zYTnEoYHIdchgKs/Ezx&#10;jnxPZ+DjH4dvLqZoTPpOpXflyX2il3jvDbEHd5qDZI2ONo5614P4c+Adt8BPjfY2fwB8W6lo+k+C&#10;tVF5q3g3XLcXdvqelzOzrdWk/wB9TAzNGsZJ2qMYwRXVh6OHxmU+xqvlqxvKMtXzJ6cstXpeyi+X&#10;eUm5WulnaSqd4vRLTRp6vu1Z672abVrSPpj4c6DfaL4bmuLiQ30dxNPK1jeS+Y0Ee4gRpntjtXLC&#10;18PeFdVunjs9L0nR76wllna4haCSC43gK/HyqmOOxJ5xWJ4+/af0z4d+J9B8AwXmk6lq3jGea98M&#10;2/nfZHmsWI3lcjl4+4OCxIxXp1tL4X+MfgSzvZ9Lj8i8wb63uoxveOMlWRh65ry6lPFYS1avFqFR&#10;7rtd9Pk0rrdNdGaxlzar0/zXy/NGDZ2WtHxzbXvkR3FhbxK+tWhDP9us5I/kkhPaRJBuOOq1Fr8e&#10;tfGL4Yan8ONX1hdL1mTVLmCHVNLYssKxHzFbAOSCmFIPXJ4rE8FaT47ttNhu7jxR9q1jSdSvU1Sz&#10;tYHECGTi3jjydyRBCrZ5yFNY/j/xH4fsfB2i+MvDPjRYV8R315pk/k3AVdSaIOJZIZAcZULIc9SF&#10;A7VvCg3iI8jXNFqzSejXM9fJpX1VmklstJfw6J6/rt+v39kdZeXfimKbTfH1rbDVPDtn4duFvYyw&#10;Vp3j+4AMbgcDg1mfCnQovC0sPxn8EeILiHwrrG2613Rbq5LNa3IwDIjHOSehHGcV0OtXVl8LvgJf&#10;eJtU1++u9D03wv8AvJXi/wBIW3WLd5/H3324z61m/slap4C8bfspaP4s02WPUNF1i1lvVbyWAuky&#10;Tu2tyCQOnrUSlKOXzqRi+TnVPRaNNSlZ305luno/kLmXO431X6t/h/lpsWNC8CeI/BWh3XjGKKyk&#10;1aHUNQ1awi0lpZIriSYlwArtneUAJX7pPTFfOPjn9pb9gz4A+IfC/wAVdKWXw7qHxK1SLVoLfT7G&#10;5ePXR54S+vHjG7asTt+8JAGFPHBr6E8feOtf+CfgFfEPwr8Kza/PqFv9p8PaHNfCGN9pUG2ErZEc&#10;hDZXccEjFR/EH4d+CPEbaXq1n8NrO31zS7Zm0Ca60+MnSri4x9oskYDHls3+sXockiu3L8TSp1HP&#10;FqThNte7NRbST0kmpaKTWrT+3y3e0SjLmXJbS26eyvdK1tXZLyttqj0Lw94i8IeLzMvw48R2dxDY&#10;XXkXEMMfyKCodQv1UggjqDXELeeI7lfGXgi0srOSz0WYTaKumOFlifG+VHB+U4zuA7g1b1vULn4c&#10;eCPCUa+HbWxvb7ULW31oxApFbSj/AFhVgOVByFzxiub8L6F4v0Hx98Uvil4G19vFmm+JrGJ9N8Ow&#10;zouy8hjKEIx+7uHBz1xXm4ehGMZzTVtOXm6tTiviVktOZ620v6l1Jct2+ieu+1n6+hQ1ZtH8fP4h&#10;+GOs+FY49S8UeFfN0y41GKVtPkVWBijlCYKMJAGwOR2rX/Zu0q3tfEdx8PNY8Mzabqmj2kV+19FM&#10;8lvqEl0C0xjdySSJVyVzxwBxXJ/A34xv4o8E+CLT4vvqfgrxdNBJLrkesKkcduYZWCWskmdofByo&#10;/jXmvVE8Ha1Z/bNaTX5rLVI2lvLGS2ceXciKInBUj5QeBkcc5rsx0p0ITws9L7atrmT5eZdHFpW6&#10;6a6ClKMYe0W1n80uq/X02OE+HngjwX4H8B69401qOWbU/FupXOo+Jls7x7iDVr6CUI16ikkRFUVP&#10;lTA+UjGeawNG0Cb4l/sleL/DXxW1/UtPvNI8U3mrXWsWO4zW4ScT20m1QWw0e07QORkVofswfGDx&#10;1pX7HPhS9/bC/sTwb4q1Lel1LHOq2kkk88jW8asOBK6bcqO/HU1237Pej/E3w/4+8SH4pJazX2oC&#10;2VtS0232Wt9AAxhfafuuqERtn7xrfEVsRg6lec2nKnUTjJO/NyS5fcdmnFL1+zpbaYxjH3Yq2mlt&#10;Etn8n5aNdtNOS+F3xa0r9oO20P4bfF/wVpt5HqFq1zZakxiutO1hYiMPGeTHKOGKHDKfeuz0iLxR&#10;o3jjxV4O8U/DaWbwvpum29z4dul2PBcysxUrGDlopF4z27ivn/4V/CyDxbpGufEn9mz4Irouoar8&#10;QtS0PxfoEfiCS3WyszIUl1O2D5WGfID4QANmvWP2RfihqHj7wncfCTxb4k1iDxj4H1W5s1g8UIke&#10;oXtojYiubiJeHVkxiRcqTz14q80wdOjGrPDr3ItKUG9YNu7klGUrbKN7tNO66JTSk6j95Wla7Xlp&#10;10va8dbJO70TTSw/jT+1R4T/AGOPiRod18brJdJ8JfELxENIXxH5gaNJ/IBiklC8qQwO9ugUAnrX&#10;TX2rfDTQPibp9s+oR/218TLRp5dP0uSGWG6Nu+P7RRefMIUoS4zjIzWT47bw38Rf2npPgtPLpsEn&#10;gW103xPqmmaxDHcWWrWtwk0axqsoIibzQ+4jqFXNZv7Rv7HvwK8U+JvAnxLfxH4g8A6h4BuprLwp&#10;deH9WFva2aXUgeZJQePLbaFIJAwcU4Ry39zTrc1Oc6bcmveUrpype7uvsOVnLSzVmnFzzVubm5VJ&#10;X0to+Vqz9dfTa1k0m+0/aK1PQ/g/8OtN8Q+KfFbf8I+viS2g16SXTYpre6gnbywl0pUgRliMuAMH&#10;Gaz7bw8PD174c+DnjrxXpur3N5fXU3hmWG3ETG3RhK0bwbiJI4027XHAIGK6T49fDLwF8QPhRq/w&#10;4+Iep28Ok+JJoUuIXuCkd5HlcRbs/KCRnI715L4V/Zpvbf8AauXUdd0rUNX0Hwb4bit/AfiYagZN&#10;Q0i6lwssQKnEkLR7ThwemOa5sBLC1MvfPUcZR55fCtdEoWemqlJqST1htqrFP2kami3a18ktb/pt&#10;e7WnXoZtV+LvwO+MmravHrGk674V1/WtNtW0mbTTC+ktdTYa/wDNQnzopI1fcpwRJt7V4h8QNL/Z&#10;A8X/AB2+JX/BLP45+N9Zm8OHT7Xxd4P1S51A/btC+0OJp9Ls7sgvtVwsojYkbHC84r1b9gb9s63/&#10;AGoPHPxX/Zp+Iy+HbjxZ8KPFUul31xorHZqtorlI71UP3fmBUqOFYe9aXx3+A3xV8c+Ir3wp4a0z&#10;SU03Q7rT9S0vWlton1S/jRxLLZNLjMZDqqoW+8uRXrYerUyvNKmGxv7qpGEGpRko2fuOnVXu6tRb&#10;Vkk5Rm3J6Svz8scRRhKm1KDve99Yu23VOL1XVK8dNijr/wAZPh/8ALL4cfsj/EX9oPxFGJtNe4s/&#10;ibf2qeTcW9s/7qC5n2mJW24Q7iCwXOc16F4z1f4b+J7m18cQ+N7We3ja3sn8WeGdeUFZmlBhtXRC&#10;c+bnB7gVzunanFqHw71HQPEnhuxkma1dNV8N+KtGM1ntaT55NoU5VOeB1r55/bd/YDtdV/Z+tNI+&#10;BfxW8H/DXVtU8cR+KNBksJ2s7DW7y2gDQwlWYKjswAC9BnpWODwmX4zGU6Vaq6MnJpysnGTbcpSt&#10;FJxVraLmjpeyV0FatiKUZT5edLXS93qrq3VqN3dP3mrW3Ppb43eNtd/Z/wDgV4w8YfE34h3moWdj&#10;MySR6fp266s7G5mWOJkUEtK8W/hv4tpz0rH+N+iX3jGyk+FHw98Qtb+L7fw1b+IbPxFJpcDNrWkx&#10;vEl3bhnUpIZEVFlU/d3KfStLVL/R/HX7PWht+0f4Nbwx4m+IFjZ+GfEEZbzJYbyW3dVMTrlco+ZE&#10;bgA4NfHXxH8c/G/9nz9p/wCD/wCxRoF14u8Q6h8P/E0fhzw/4il1K3SfxFoerWBlme4iI+YQNCUV&#10;sncI2LYOK1yPLZY6UuRpVabqTd1FQcYRWqt7soqa5Wr6xmpWtFmtSpGnVjGSbTaSe+uyW/8ANKDf&#10;eLau7JH25N4s8bfCrU9a8c658OrXUvBepaDBqN1eaPhpRMihTG1sRyoiA+YZyR7V5P8Asn2nwf8A&#10;2n/gT4g/aE+G3hDQdNsdY8c3F/pt1HC37pYCFecpL/x6T4B3eXtBxnFdfqP7VPi34f8AxG8UfAjV&#10;/gZra6V4T0+zbTfFF5s8jU1m6sgzjy4xuVixHK47ivAfBVt4a/Z5/YG/aB8d/suW/jHXoJ/F15fa&#10;X4Wm0lobnTr53BfyFUfvLZgxYEAgrRgcBWlgpKzhVqToKEk7wlGWi57NqLs4vWy0asmjnrYiFGp7&#10;VtcijJ3+0rSj82vRdPNM+j/BGs+NrHXbjwjq11qniXRbyw/tWw1yB4ybSOTdH5YIO24XaNx7jIzX&#10;mn7TPxc1Xw98I/Cv7Q/7PXjxdF0/WWXRryWTQLgyTPb+dtzbKp8oDa2OBwO4Iqj+yJ43h+N/wjj+&#10;KPwr0DUPhnr2k21rfrL4im+0aZe2aIPtsccXHkJ8rb+AyMM9K9AX9prwZHrMfjrQfir4FvvCHju3&#10;k1Xwj5180QmjgMcNxIS67MiV8ADDYPI61McLUwOaO9HncHaUbKzsneLSjOF2veTTt7krxvqdnLKt&#10;JUqbvJ2stdeq27q/ndO52Vx4Rv8A4ffBu+8W/s++JGVoWjudP0/W3lmtIYo5R5sQVvnQEBuM5BNe&#10;d/H62j/aD1PwvqekWdrb6hpd7HqOk+MNDZHvtDuGwUhbcu14nAKseuG5Heu1+HXwf1b9nv4QaD8L&#10;vhl8WPF2raN4Z+1WunTapDDqtzPbupkt/Md9pkjgB8tRnkBQTwDWb8L/ABZ4n8YeEL3xDrUOkyXF&#10;xeRxedd28WnR3Shwu9WR5ArryDDIAwbgEAg15+HqexrTxNKSnyyfLJ3Umpe6uZNWd0rtNtatO6bI&#10;s7RjNWv0WpQ+IF/4T8GfHHR/2i/FyzWvh+TQJtO8aarpMMb2yOMYa/iTLbVbJEy/c78V0iWGkeD/&#10;ABLa/Ea5u9HvrPxSkVhpevQ/vRehzm3UT/dIeP5QpOCwG05OKtTeCviToGq3XhnTv7Pm0+8ZmivP&#10;7PE8kAdTlXVxsnjOcMDzgkZryf4d/DjxX4I8CeNfgX4p+Ctla+FtXuVubGzs9WMlnZypKm9IbdJC&#10;9smcSx+VgKV6Ajm6fscTRX7xe6oxsmveg32bT5o32TaaSVo2TdWlGWm2h7ne+FpNKXUPD+ma34gs&#10;YJpo9RtLmzk8xEkH3kAYfKG7r0PtXFWniHW/E0jePvFGjvqzaTftDYa9odgvnpagZKTo43gbwchS&#10;V78VN8P/AI9m5+HOtWfxk0zVPDupeFdVaO+uIdSN+z2mQYL+OZY0JBTBkXZlTuzkHNdImr2A8awa&#10;mL2wu18tJ4by11B4muIpBzmNRtZcHPORk9q4lTxGFlONWF2uumui2kt+ZNdXo72Zpp0PLV8aWPwR&#10;8Iax47+G3gfUfE9rcXaXmqeGra4AuXWU/MYY5SM4GSF3deBXpXg2/wDCXio2fjnwA6Wc2raeP7St&#10;btvKubZnHypNA/3WHQg8/Wofi74b0e2fw7runaPLfaXa+IEN8tmcmOFgcsQeODz3BGRXO678FNG0&#10;j41eJ/iv8OPEgjvtThs49d0KH5oLpUx5UhQ5Ckr3UAEqOhrolUwuMo8zbjOSfvO7vZxXLPt3UrLW&#10;yd90rSUu50Z1i9+H3gbUr3xjpVzYzR6s2m/2lYWpk2K5Hk3BEY+4CRyVwMc1z2peL9eXwZrHi25s&#10;P7NfTbqzubPxVDep/Z+tsCFnJKf6hiQVZj8vT3Fdt4s8UePvCGtte+EvAra7byQiddPj1JIZ52VP&#10;3kcayEAzAYYISAwzyDWH4C0TwJozatpngzTb610nxY39oa14UEYa3spJRtluY4H+aBZHz50YyocE&#10;7Rkk81GcI03VnFNtp6NPS6urXvF2va6cXqlZq4SvzJL+v6/zNfxDqd/4T8Qw6VbwwrbXtr9rjEcg&#10;VLlHP73OPlLqGDAjg1yXgPwFanS9S8LWvirTL6TR7hzY6lBo0cDLI77md0UhfMIwrbducZrcvrWz&#10;06G18NQ/D+x1jT9PaKG3topjLdafC7YA2OQfL9CvAAqh40+FVzZeNNO+Knwt0S0hv76cW/iy3RnR&#10;bqOPhQ67+GHQMFbtmnRnThH2fNyuS0dlZtaq+raurr1dtVZocZGjZTeJ9Q+If/CE+Kp9Pl1ZfD7z&#10;XV5Y2uRcRq4MAlG7ejY3YPIbJAORiuLuNV0f+1tB8ASeI9Y0y80axvr+G+/tRpobi3mkIuLffJ+8&#10;Dx7UbyZBkL908V32t/DDw/4l+M3hH4taLO1rqFjY3emMwvJEkit5Rl4mXBSUBwGCuOCMqRyDxGh6&#10;1LafFn4i+EvitY6dY2jzR2Wh38sYEmJVC7pDtK7JCd0bE5BDqa2wsqc4uUFqoJtLRqXM4Oy1urO/&#10;krpdGHvR/r+vNHpHj3XtN8ReCdLubi52x3Fmt78sKSpMq4Ji+fH3h07ivFP2h/2ffFJ/aD8O/ta/&#10;CCO8uFj0E2HiLQdLkjt76aHGVZGYhZGXg+XIcHHFev8AgLwZ4g0P4WW3wz1iO21HVvCbCPzo8wi4&#10;hDExuCAQHMZwV+6SPQ1keFdBPjnxZ4i8JQ+Gdf8ADMmkhRY3d0wa0uxNHkSxqfvKrcMmeD0xWeX4&#10;l5fVnKjJcseZO9mpQlZbXUrO6tbVfIcoe0jZl74fWF/4v8OvFYfEe9uNW026CXjXllHb3cYkQH7N&#10;dIvykgHhhjBAINedeMvjX4o+HH7RXgH4MfEn4R65Jp/irVLy08N65HJC9ndXcMLS/ZJVkOWkeNWk&#10;jKncWXArovBWu22n/ElPA/xQi0vR/GE06xyyaZbu1vrCQp8ksMrYYN5f3o3BKnIBIwa0PG+uw+JP&#10;H118HPjh8PJV0lb5NR+F3xFhZbuNbh4HjOVChrK7t2dl5yJEYEEjcBpSiqWLkqtNTg4t9mrqylC1&#10;lNRb5uVXfKnpo2pqXcLRlZ7Xavr5+V/nbYZ4f1rwf8VPBd14o+H/AI6uPFGgah9sh00xTSwTWN3C&#10;WWW1kDAPbkMu3DKCG575qNb/AEfVvhLZaN8RH8RaFHrXlxqNThea70m4R/kZplB+Q4++3ykVB4x1&#10;LxPDp3h/x9o0NrdXnhzz4PGNu1kYf7TtwVimnBLKBKY180CQMDzyODW343PiGy0C28XfDPxKuq+H&#10;76ENZyx3Hmx2+/8Ah2rkvGR7/KexFS0uaKi7Jy0u9U03ZX5bXatJPlXN0W6Bcy+IwfHHhrw34g1q&#10;OfVfjF9ovPC+hPJrmkx3HlwX9nONqThwMLk9xlc9QKp+CdKvPGXw7vPEmoeGb7S9e0vTbjS7LU4r&#10;r7LqsFoTvijcMxRpRgOr5KOMEYyRXomga/qNjo8t5q40ltDk0947CSGx2TQ7V/1b7/kdS2eDtx0I&#10;71w1pJ4ftPhnbw2/iKfw9q2t6tI0dwulmZtoBlAMILEIo5ABIABAOKKdarKn7Ps0k+27krRS03ur&#10;N7LVJF9Vb+tP6/pXOhtNJ+ID/FLQ/D2v/Ee8vNGufCq3keptYxxzR6gGVc7uAwdMlowOG5xg1yGk&#10;f8L91n4Xro/xl+DUOueLptQk0/VJtP1CK0h1bSvtDqjlCCqyeSVZo+hPQjOK9H86z8UeJ5tA1a0a&#10;4vodHtZIpI9PP2V0yC3kyn5XLEBjGcOnQZFY/wAcfEUngnR7jxfquoX+maFp94n9rXVrDJNLZw5H&#10;75UVH3pkjcDjC5OeKxw9eUqsKXJHmfLbRp3V7W5Wn73Nqlu4q2uouXqm/wCl/X3I434YeLL6P4fX&#10;XhXTNFvbvTfC1zJaR6HqlpLHeRWYlKRlXkPz7Pu5z0xXSaL8RfiZ8PvFeqaBrXgM6zoVjpS3Vvqk&#10;d4iXO08tCwIwdi55znjB9a0l0zwH478W6b9n+KM1zdQ2QuVgtSyreWsgwJMqSro3HrgjtVf7J4n+&#10;Eya5fC4uNQuLhWeGztsQrqEgXhUEhIE7LwMEByOQDWlSrQrSknBXlryy5lq2tU9PN389b2uEfUyf&#10;jL4y8Fav4y8FePNU8P8AiRbHQ2lvzqum6PLNGkKRhijmMMcYbOwg5AYDkV0HjjTvh98TfGN58K/F&#10;2gXEkcmi22taNeGxkCNEzHiKUqFEinDFAdyggkCsH4Y/tCeAvil8NP7U+HPjrUtQn0mXy/Emm2tv&#10;5WpWHzgSLc2rEMCmcErgjGRXXa94lg0zVrPTbaDVtYt5NUWO4hsXWfy43x/pG04IRB94j5gOcGs6&#10;kK2HnGk4ShKnzJXbTWvMnqlbf5p9Brle39bf8ELLw3eePPhynhCL4otfQtZSQXE15Aq3Scny2deo&#10;dCAM8ZHNYOk+D/iNpfhibwt8QzHqaX2n3FmusabG6zxqYWUMyHO4hsdzn0qxDaxeDPG2q+E/Eej3&#10;F9o+uP5Wn6vb6eWksV2E4kljOWhJ6MQCp46VraK/ifw7eW9vpWhXmp2FvaDyrvS7pGWUjOY2WR8n&#10;2bOQeDWLnUppqLTi/eV0lv2elmno1bptYZzfwRj8XaHZ6J8K/EeqafczaL4ZSC9mmuTHPddBHKsQ&#10;wCM8ZwDnirDaD4TtfjJa/EvRxptv4i0zR/7O8STszE3Wili8aOAf3bpKN6sQQRuFZeveNdIHjC+1&#10;PTvAOtXWqW9rBC+mxqi3V5Zud86JAxDGaLG4iNhuGGXJBFbWuX2vt41hlkfwje+FbrSYzcXWpS3N&#10;nrFuD8pjkYDy5IyGXh8FSCec8dFSNZ1XUa5eeLulZXvq9Ntb6LTbTVB5en6f15Enxh0+58TWFv8A&#10;Ezwd4Ua58T+H5ludDkt9QMUGoQ/xxSSL1UrkFSDtODipNTl8GfGPwlf+GYdP1PSL7VLGKW4h0++C&#10;3VoyuGV1dejKR94DBHXrW54YvLfT5r7w2l3ZJfwWZZIJLUIS2PlPmp8jkLjOADjBIrn7XxX4e+IO&#10;g6TqN7o82n3kl9JZ299HIrOJIzkyRXEBIaI45U9DwRXLTdTlSSfuPSSbuk9Vo3rG6b02d9Q9TX1T&#10;wpJ458P33w/8ZRT3ES7PMuLra0epQMo53KRgg8MD39jXK6D4D+L3grxkdJ8KeI9LvtH0S3hsbfQ9&#10;btnNwkBJdf8ASN3zgglEYrlTgNkCutt7zXf+Enbwp4v1DS9U0+dZPKk/s0+YiOu3Yzq2Ocnkrhgf&#10;UVm/DHwd4e8Ox3Xw1v8AUFubzwfZtBfTXFq6o9rc5mhUSZAdFHUdVI7GlTrVKNGaumrJ25brXRyV&#10;7Wd7Lp8Ss7Kwcqfl/SML4X/EP4qPbeMvht4s+FlvbX3g/wAShbG80O8iC6rpc/72O6ETnekiKWV+&#10;qlkJU9hb+Nnxp0j4MfC6T4m+PfDd5ruiya1a21jqHhWxa8c28rbVuJIwPkKH7zA/l0rz3x5+yb4R&#10;+Hvxbh/au+D2mLqV5b6wJvEEMHiu4DpbTSA3Mka5YFo/viLG18uAFJzXq2g6Xo2v/D7XvDfwl8Ta&#10;fMsl2119jjtS6b3PmsVjZgwDn8Aa78RHLfa08RBXg3HnVnGz0U1fmm43eqdratJaK0R51zJvq7fN&#10;/L7vv7vl9J8deDfh34jsJPDum3OraJqF3ND4klbVGM2mCSPzreVoZGGI3O5eOVOPWvRPhxrNrqmm&#10;XeqXFxJ9mZvOs7q+tREViJIUM+SHx03cHHWuW8RXnxE8bfCS31/wJ4S8NnxBHfRW+p6T4v0tobe7&#10;i3BZYXIDPG4X7pwecZGDWdqSX/gT4StF4Fu9P+HV9qF0tnaWviWzbUdKtr/zQQkqxyYSCdFdDgry&#10;ysCGGDzVaVPEwUdpuXK9eZ6O92lr10cYtNK261fNbXsv8/6/Q2PDVvpPiHwD/wAIv8UfDf8Aa2m3&#10;WpF41m0dpLdVEzCMuuTtZGUEEcAYI61jxfAzwppP9l+FYfP02H7DqEStZ6i7/Z2diVaORjv2AkkK&#10;SQueMYro/FOj2Cebrn/CHm5h0Zvttrb+HWkaWZ2Ta4CKVztPRgSGGCQDSeJtXub/AEHwt4i8NeGN&#10;N1P+0LxfKsdekNlcqpUlmhyP9coHKHhgDUU69ZSvTk0pNtq6STs7dbXtu3bt0Y5JSV2cT4d0P9of&#10;wZ8QNe0nV/E41jSIbGzt7O3vLODNypXm5WbcHJUgBkYc9QTTtQ8VXvwI8Y+I/HHizQPFV/pHiLRx&#10;qH2PT/D51C1sr+ABJFiCZkRpQA4T7p5wQa7TxZ4p0HWbKTQdTvLjw3qEbJZzzRohmsp2OY5IycrK&#10;mcEryCD261cvPiR8Vfhz4fhHi74dS+Irqzmt4dQ1DwvcRxieN32tdJBI2V2qQ7R7skbtueAdvrFW&#10;rbnpx95KLirQ5krWafw7pO6117MT7L/Nf0/63PMdK/an/Zg8U/Cj4d/Gbw1p/wDa3hnxV4w+waf4&#10;g8P6DK39k6jcl4y1xGo8y03SK0cpYYV8ZyDmu70T4zeEdFe+8Pal8XbO4axmSaGPUrVreYWJOzeC&#10;QPPUMQC4BxxnGaaPAkepX3jq58AeOdX8No+1rrTLjQ4msre+VRNHqtrtVXPmLxIu4h9pyFYHOHF4&#10;S8V2d/pnxBfxlokkN7rFtcWStobsLHzU23KWs7sdqTkD924CqeOtVUjl1ZNR5lrom7vW0oq/s7XS&#10;bTcbKSXNZXs84urbVp+mnq+u/RdO7L/xX0+xv9esbn4c/G610DxJBfKtrp90Flt9RZBve3eJhlsx&#10;5IZDuUcjpXaXMPgnxrpeoeFNXht5IGgBvrDfuUbgMlQ3OM8g8Vyvxs0L4vQR3msfDDRtL1T7Pb+f&#10;Dpk0fk3JvFPMce4YAeMnEm4bWHQjir/w6muNK1mzm8Y3t9PNdWMa3LatZxrJBGw3CPzYFEUgU7lL&#10;MFPTrXHOPPg4TjNXje1muZPR9EnZdL7O9ma7PY8l8b/Fj4N/st/tLfDf9lnRJF0+Hx29xEmj2GSb&#10;ZW3y2ciR4I8uSZJYuCArHBGOnqV/P4W8W+FdI+IX/CK2us6XZxySahHcaO6XcMGCGAhI3pKpHK+g&#10;OO1cBqfw5+L0Pw91D4w/G/xjp9r418GnVZPD3jjw94fg1SO80PzvOtbe6tI8PO0XDER7GDKxU5JJ&#10;2Phf4i1271TxFo9n8crfU9U0nxHDqek3EMMHl6jbyW6PPpbAtyUcuBu2TRgx7g2Mt6mKp0alGFSl&#10;K84Jqcryam+Z3kmo6XU4re6Su0Zx5tbr0X4d/np0OxtLDwhoepaHFoniLSf7F1dDceH7W8ZxMZiC&#10;zNEzcOpU8xnBGOPSuO8U6Vq8viP/AIQLU/h+tvbrr0F5a38l7JsuLcZL3FtNGC8M0TfwP8rKSK6W&#10;/wDG/g3xVHq3gO0P2vxFZ2UmunwzcN9n1KFVBCtCsgwuWGN2Shzyea4P4Y/tqfC1ZbeDxqJdPg07&#10;wdBrcgWP7XJZRyTmCRSLYuGEb8Sbd2zqcCufDYfHcsqkKblJJaa311jJJWbvtezvq072Llyy6nb/&#10;ABQuIdS8GrIdH199Nvp/Lk1zwzcrLNozxZZboeX820kDlAxB6qRmqvia++Hnx1+F7eHfHnhX/hKH&#10;0q6t1bT7uBEuDqEQEkd3bSMAvmlDv+XGQSDjkVufCfxJ8G/GmmWPjr4DfGGx8QeHbrUJluJtF1iG&#10;8tZJn6xSEHdE27kKcMDxisnRfgxcWXibxh4bHj22ez8Ta0dasFhmmF9bQ+QsRRi7kb0lBYTQ7CBt&#10;DIeScKdSnRbjPmhOm+ZaNNO6TTW6aWujWy2d2592or7pnzP+1b8HP2o4f2vPBP7ZPw++P9jpvh7w&#10;Hax6ZoPgOLR47W6vGnUCW2nmlfySJF+TccAfKAM819a6f498AfF3wzpMeu+CbyO38TafIz2urWqZ&#10;tiCVe3lwThtwI4JHQ15ZputftC6R4iX4D/tD+Cm8RJJp8troPxK8O2PnWOtyiIsY9Us5FxZXG3b5&#10;cis0UrAjcjECuisPhT4w8U/DnwVrvwZ+KNxoeo6J5outI1yxYWmu25ciW2uEcGS3cMPllXcVPUMD&#10;mvVzGssRhsPTxEoL2a5YVI6JwalKN3FX+K795cybfNaztjSjTpynKN7t63v+CfTtbzNnREHwI+H8&#10;Og+GNM1vxBpul2MxstNZ/PvJYlbLW8QmIaQKpICMScDgkVeh0jwz4m+G2j658FruzhsVv47nS4Wc&#10;rAYWJ86AAcK2GYbOm5SOKwvB/gfxt4v0axl1DX/Eeg3a6g0k+k3E0Vw+nyxvuCliuCmRhJo+Sj7W&#10;Fcf4n/ZD8e/C/wDaLT49/sd+MNN0XTtc82H4pfC/xBcXC6Pe+afMGq6eke4Wd6JVG/aojlDMTtbJ&#10;Pnxp4WpVlGpWUamsru7jJr7MmtE5a8sldXbTaTutJSlTd1G6203338/6te6PRPGGn/EbwppVnrfw&#10;v8A2+rR2+vpdzafpd+ltNJE7bJ2VHGwuq8lcjdgjg81Zl1TR/G/it9d8M+NNR0e60DzLbW9JuoMQ&#10;yfxjzoWycAcrIpx15NctoXxP0s2GraV8YLjUNBvvCviCJ7670i2ktobq3uh+6nbbu3KrbkeVDsLK&#10;GOASK72LwkNR0jUPEtt4s0/WJNQjk/snXI7eKK5giKlVXz48rNsOcMRyOD61z1ovDpKqrPVKVnZ8&#10;1n1vFrld1s1e+uy095yKGv6t4G8a+FbjX103UpP7Eu1MMVvZyMyTSYCyx7c+ZE2R8wyoHJxg1VFx&#10;L4P8X6P4n8RaXJN/azC2tL6W3VpNNdlAMDtjOxiAQw4z19a5f4jeDfHE3wE8M6nbXXiSHWPC9zDq&#10;OpXngK4t7W5ulgL74mhw8cyMpLNCAAT0wa53w3+058cbr406N4stPhhceNvgX4o8Kx7vGnheazuP&#10;7K1RZGP2ia18wTxwtH8kqgOI5EyBgkDoo4GpWoydGScVzppyS2W0W7JylrKMd5WaSet86lRU979P&#10;PrY9l1p/DPizTda8MNZTQyR3H2XUGjK+YoAEgc9T5ZzxuHIzjIpYvB7QWGmxwzyXGmw2twk1t5Ya&#10;TDxlfMjkBGPlJGCCGz61k+MdB8A6hfyfGlLv+y76PTjp934k0W88mSezbBhldgCsiRkkr5gIQlh0&#10;JrWX4deLD8QtI8caT8X9Uj0mPR2s9c8LzWsElnqWR+7vEIANvcKepjOyRTgqODXm+7GmrT5VZuzT&#10;+JKzStffSz0tdXstS5/Dtc8L/wCCeXwwtP2YPC134BsPjj4m8WeCfEXiS5HgiHxdCIZtHwzFrVQw&#10;DFWbdjPpkDnNekfFT9mz9m79qf4ieF/HPxU+Hcd14k8AahLL4X1WRmV42zyVkQjcqvhtp5VhnFeb&#10;fsxfC/8Aas+HXgbUvBPxJ1nwf4wtYfFmoar4esbO8bzlsXuWKwFpgysycOu1kKMSvpXqng/wZ47n&#10;hfxHNr9/oGqTee/kRxRTC4iZSI2ni+60kbfxqFZgMNnrXu5rWqRzari6eJXtHdc8HZu6au1FJ+9H&#10;SXu6u76trnp0aLoqk4e6ns9er11v8jzT9kfwZL4C0HxVHdeHfEFjdDxPeWXijwz532rS7mWS58p9&#10;StxOqYQKd7KmCy7sBiMnqNN+Ongb4b/GnwX8BPiF4jt9J8Uazo/lafodwzKNQWJ2HnWvWOVR8nAI&#10;dQTkHFc54/8A2ifit8E/B8fiXxN4bs/G3iSz029N5o+gwiG41qG3tzO8lhFO2ZZECecbUNvKCQRl&#10;iAKu/E7SPg18ePH/AMB/2nLXRr248QabYza34T1rTdPEyyWFzBH9osnWXbkSCRXAyJU8osoJDCtq&#10;1GWKxMq+Mi/Z1FO0ou9pxhLl315brdq/Lezbi0XzOK5aSSbd2npp1+dvxtc7j4f2+h+APi/4u8E+&#10;HtetIZtfu21b/hHdXvXMj3ZVQ89rv4MLKBuRM7WHvRqngfw/4stH1jXQ2i3VpFPp+pweH9YxbxmY&#10;hlldB92RWCsrEAg+oNb3ie30LxTq+7XtFiuG0u5We0mlsw01pMpyJIWIzjHXBB9jXB/FbX/hx4Y+&#10;NWg6w/xY0Twhfa1fWcOqah9qht5tVUFvJs7mOceXIkmSFOVkBxtJ6V5GH9riaycLqfLq7N/CrdOj&#10;j5Np233NbcsW+m/+Zpnxt8bfAHifXNN8Z/CG+8TeHI9QsW8Ma1o+pQPMLfy1Ez3ETbWR0dS5ILBg&#10;eMHiul8SvoXizXLfU/DF7pf9vaZ5q28V1/rFZwpHHDFHA5wRzjqRXMa38ZfizY/tsad8DNN+HVjc&#10;eE4/Cv8Aausa9HrKfaIY52aKD/Riu7CzxMrEMco4YfdIqH456HoPh3xZ4I+P9nd6lp8Gj60+nXs8&#10;FiJ7eOG6BiUXMe4MtuZtgMiBjGSDgDJFKhzVqSnFQlOF1yvmTvFqKlG7tKdtUrP3r22Qk7Rbvf8A&#10;r+vX1OlTX9I8QaJqUWn6nGs5lNvrlhbyfaIrO5HMsUmMmJinzbXAyCDzXJ/H/wACX+tfCTUPDHiz&#10;VhdaLHJZv4OutBgaHUbW8iIaEb87CCQFBwBg4NSQ2nhjwj+0lrnxjj+Bl4uoan4Xitde8W+HNSkm&#10;j1AwuoihktAwWRgGYCUrvATaTjFdbL8RfCuqfFv/AIU5EdTstVk0ddQsYrzSGWw1CANh/KmHymRP&#10;4o22sMggEVMXUwtaFSgm0kpva6as3ZpyaS7uz5dZRRKcuW1Sy6L5/wBamRrv7QPgjwxpGn6N8VLS&#10;60salp4F3PrFmmI5AFVxLET865YbigYAH05rlfiP8GdO8Gtov7Tfwd8YWOh3/hm9e41Oxs9UUaFq&#10;1s8JtJIpy2RGgUqwKkFHQZPFN/bK/Zt0j9sH4LeLPgt4d+LEPhPxdJcRN4b1VbozDT7y1G9WNufm&#10;QOj7JCnJUq2Gxg73wX0Gzuf2Xz8FfiTq2l6prGi6X/Y/jhtCtZIrdrpY13vGJhukVvlPmYYOeuTk&#10;V1UvquGwMMTQm1Ny5alOzacJL4trOLu4b3TS2bTJXvVfZtaW36Py01/rTqO1LTfEPi/wv4s8K+H/&#10;ABJb6hJc6Rb6jD4ds9TjjvtJupI/MVGlRtwSRlDRyY2n5uSK1tSNj8evgfeeFfih8IdRgbW/Dwi1&#10;zRJvIuXXzIysmx0bbKyMCTjBzjFeUftx/Ej4pfswfAvSf2kf2fPC3ghb+21DR9E8VReKYvs6f2S8&#10;ogUJcW4WQbJZIyFwQiltq8ba93tfG/iHQbDw3B43+HtzbahqkaxatJoswvLXTLspkqZVVWeJm4WX&#10;aM8ZAzXPXpV6eEpYmmlZzfK1K01KCjzKyf8Ahadm3pq29SM1Ko4PdLtpqeB/sleI/Fs/9oP+zX8d&#10;vDHxG8Eado1nplp4b1jVpYdQ0O/tmMUsDow8yESIpwJRw69wa9F0j4mfBvxf8ULy38e+CL7wn4mm&#10;8O3FvPaeLNLWE6jpqj9+sdwuUmhQtyu4Ebsgc15B+0I/7KPh/wDtj9pHwj+z3o1/Hr102kfF7WLa&#10;eXR9ShtTMsJkkZRlJopdjhnChhyHz1+i7jxl4Gn1Cz8NTa79qs4bePTbyOQLMttJJGGh+1oclVlT&#10;G2Qja3rzXdmahUl9ZVOa501eyjJOKjdS5bqTu1vCDkmnu3bPD88U4za/G3ZW+S26Hl3xo+H/AMR/&#10;Ccnw8+NHwEVte0PwJot8snhPTVaS61K2a1Ii+yT5JDqVULHIHR8gEA81pfD79rX4JfEjwX4d+Pmn&#10;z3Vnoviy3XTl1ibRWjvNNvN5hlsL7Zk28scwwQwCqcHOCK7PQfiJ4O+Fmm6f4B8X3el+H9Vg0ea/&#10;Ph+C7aVYoUc5+zybQHTqwU/OAcYOK14fCnhf7HJq/hG00uz0zXo/tlzcadbIjz3EoDC6DqNrFh94&#10;kEngk8Vw1MVTdGMMTTbs2ozTtzQbk2no1J8zupK/VO6a5dvZz9rzRemzXnpZrtp+dzj7OHTfDsun&#10;adrms3msXvkXB0Xxq8KXKXlvyZIJjHgAqP7w+YDg5rpPDOradpvhRrPwMYdQkjsZLmy0q2TbDfhf&#10;vJEXyqbjwuWwCfSudXwzd/CTW9Y0zwr4ztLtPFVm97YeG9YVvs73Ea4uGgkjJaMuhyVUEbvmA6iu&#10;g8O6l4d8NeCdEuY9L1COOMfZoVjJmmgV+zY++o/vEHpziscRyzgpRvJNq3RPd7aWs7rTS/Ny22NI&#10;72PG/EGr/CD4Wp8RfE3xC8G3ieD7eHTfE/ilpI44/wCw71nXy7u4tYwJIpEVQGniLKyxEsPlJPQ/&#10;EnwJ4v8AGvxMtPiVceKvDfl+GdQh174aeMVjM8c+nPbbrmzumjIzE7EOkqlgVxxkV6dqmoyeJdMv&#10;NG0G10XxNazQXOlarFfNhnnVTutZgFIKlHxg8jOQDurh/hQPhbpv7LtpL8C7ZdK8O2uj3L6f4dik&#10;l22q24eKa1iWf541SRGABHGM4wcV2Rxk3FVlFqd1DXVWlFLrrGT5GtmpQbTty3ePs+j2/G+n/B/4&#10;JleJl+M1nfW3in4f6L4V8RXmoRtrE3hC9MyQ6hEIgrpZXuMRS9cCRdrBhkDrVH4TfEP4V+MnfTPh&#10;/wDG++8M3V5qEWonwVr0ULTaL5IxcWBSUH5CckFSe7I2Kk0ibxz8afhH8M/iD4X+LFv8N/G2h3cM&#10;t1pepwrd2WoblKSWE0CyxiXzIyGjkRsgkFQelN/bB+CvxKj+HWseNfgx4C0/xVqDX2m3Nr4V1GyM&#10;radcJP8Avry0IIkyFbcYAwyA2MkkHrgsPKpHCVpKM2+W/RNSsubmThKNrOMk07KScrNIh3jJy1tZ&#10;enytd/gdd4l8WeIvg38CdW8TfFn4k6Todzb6pNdt4gs9OkmstPsjMWgS4CAssYTEbzYAXO7IAq94&#10;ytPB/wAcvgjH/wAJD4o0W9l1DQbbWINb8Put3bIyMJIb22Yb1lRJACD82cHNZ/jrx14g0TSf+EN8&#10;I2fhfSfiB4i00L4Rh8YSSJpmt3sYEl1YHbmQK0QYjaCQGyEbYy1asfCXw6/Zv8K3niz4aeFItD0O&#10;C6+2eIPCnh1kMFhLMwaeW3jwAh3MZHjUKsgywUMa8vl5YRqJONVzvG3Kk9lppdLm0TvKLaaai076&#10;udSVZ7Wtr5N/o/wsbXhuO78S/D+zb/hLrPWp/IFvda1pKr5c8yP87BF+4wbqmeDxXP8AgbxynxC1&#10;Dxj8M/iF/ZdxcaTqSaNqGyEvDds8YkQyIw+TchAIOVJBwahl1Dwz8J/jhpPg67128s7f4i65cXXh&#10;s2MqrbNffZg80EkePuyKgkU84fPrWzPquoDxzY+M/BOh+Ede0fWr37DqWqWGqLb3sUkZKknOUutm&#10;MGPKuvYdqiVNRi9NJrmg9I2d++i+zKNtNVotEVfb+v62K2iePrfUNZ1b4eeIPh7e6Da+HdWbTrO4&#10;mtdsF5arAHW8tsZBiB+U5GAVqxHpmp6n8M9O1fwdPo95NqfmXGk6tpw22syziQxzqUPAIwxIJG7P&#10;FTfGv4gN8Jvh5qnxZuxdvp/h9JZ9RjksWkljg7vGEVmYL3XBDKSDjg15v8EP+ES+DHgfQ/EfwG8H&#10;Xmn+F/GvxEVdT+H9593RWnhcTPp6u2EhZ0juVgX5SkkhRQTtrSnRdbC+3hHl1SXWLkk3JNt3Taal&#10;1i72bXu3JSlGSVrrW/8Aw3/BNT9mv4er4d8Pab4K8OXdro9npmiQwav4YVluLe4jCuhnhUH9ywn3&#10;ksAA+cEZrsPh9b+ONU8MWOkeOtS0271TTI5o7nVNJi8jChm8hxEScfJtDKTglT2NZP7Pvwt+HHhr&#10;TJtX8EHVLW4t9W1JJI9Vctc6eJblp3tNxyTbh23xoeAjLjGK5PW/jZ4r+BPx+1mL40eIIE+GuqaZ&#10;HP4f8W3WiySW9tfM6xyWM91ACsSchk80DO4jccVtXjWzDGVo0fekveV1aTabTStdttO9m3dLqooF&#10;y049v6sY+v6P8SfjT4/0f4XfHnQdU8JeJfBs6654F+Lfgq8LaTqEhykkM8RP7lnjwrwS5Vxko3Fe&#10;620PjdnvJZtTsrqa3VPsbtGY0kGQWDcZXj+IEj9a4zXrP4c6P8ctJvtT8L3cceoeF5oYvEVjE76b&#10;dQs+fsNwEypcDLozAYBODVW18B6z4i0LU/HPwd+LF9Y6P4n0O2/s2HdPHHp1/FOoS7hRkaWJHiGy&#10;WPlXxnbyTSxMo4qnTuuSFla8Xypyl71ndtXs5ct7X5rKN7EU6fs3Jp3el/6sQ+HPDfiHwR408Q/E&#10;a5+JXiKDwnNJqN34g8K6xam7htkjXImtJB80QGPN2DcHRuM4rqfCPxJ8FSaLY28HxMtdckuvCses&#10;26zW+y4utMflbwLjlQrKDjkd8ZrO+E/xL1rT/h54VsfjT4O0vwr4n1iW+ivNJs9YiuLOWaAuZ7m0&#10;fOHglQeeI+GRZCpXKGt3xdr3h34XaOnjLU9Z0/T/AA1aWKQwXJEa21mrMNrh8ZVGBAxyvSubE+0q&#10;VnTqRvK9ouPLaXK3FWaT5nfRNN3S3dkXH3opp7lD4WeNNS8ceF7i21vwJYWkmn6i9vZ/2fdLJb3V&#10;uCHimQjmMODkKcYINdBLptppOsXni/TI5JbbUCkeraf5W799lUEijoMD73HOM1xN98OINB8cX/ir&#10;wDq11a2d1ZrqbabpsybZ5guN0C8Aqw+8jHaTggDrVzxb4j8VeArjT/HT6TrOu6TfRN/b2lWVtE9x&#10;ZwFVDSpCWV5BGTudVLMqbsA4FRUpU6tb9w7KS+HVa6Nx1b1utNdynyxjeR1n9l6jomozWNqJJoZ1&#10;LssdzywIKsVU9COPY5rKudD0Lxtp2ofCrxLfreW9vFDc20m5luVIcEPxjlHAwy965z4YfEv4Yar4&#10;ms/gf4L8aTX0y+HW1DRtQTzJGhtkuFDwTO/KSgSxFA+GeNtw+6awNM1jQPE+v658RfC3xK1i3vvC&#10;njK40rxBp99apC9pDIiBYmWRQzQlts0cinnJwTyKuGDrxqS5rxcbNPla62i9na709dOwc0XFMpeA&#10;br4w6t+0P8Vrbxt8L7vRb61tbHSvCXjaNp7mx1uz2b1llgZggdXJUsuD1GelaWq+NNdvv2rPCHhD&#10;V00OKPQdHuLrUF8uUTtHMFgRt2dqnzVbCtkFWBBBFZf7Qd94z+H37QWg/G/RPE+oQ6boFulh4l0j&#10;fcPZ6na3q+Wt4kcQYNJBIA20qPlYnPetm51LxqP2qk1GLSokax0eys5tQu12WWuWs4aVzblclbiJ&#10;guFkABBYAnivUcVUiq/LG0qL2vpJRUGtb7pqVk7Ln0SSdueMtHGTu/0fpt2+R2Wranquh/E7T/An&#10;ijSp7nTfF0c1nofiDTNytaXAQu0FyVP7vcgLRTDjKEHBwa+fPAGtap+1f8WvFieG7bxlo8H7PeuQ&#10;af4H8dayHiutc1SNJo9QcpIoE9tJAfJO5Tv4cMCePobwv8SPDlj4r174WDQ5LO40ORpLe3mvB/pC&#10;MglzFkZX5G3d8ZI4xij4e+Hddm+HjfDXx38S9X8ST2MbxN4ovYRaX9xGXZ0aQxYQsEZVEkfysEzg&#10;EkVxYfFfUaM5ShabjFJ3ezbbmopOLvC0HFySak3Z68tVKcqkkr+71/y++z+W+rNS8uk8WeGtN8V6&#10;feQyWN5DHdLb3FiXicEbh1G6Pno3aq/2izu7qLT762nhkgVZLqGNd6q7H5HyOqnueK5HwLrXjjwf&#10;oGraBLom2zs7Zz4Q1ddaN3bahgsNjowE0JD4Vi25fmyDipPB/jDxB8T7TS/ir4W87SdcsIJNO8a+&#10;ALxE80XOPlh3ORtKP86SDKujVySwkqfM01yJ6O66q6va9r7NvaVlKxtzpWTN3RLw6h4y1Lwtr+gX&#10;Gl3kdqg0fUnvVMeuQgB2KR9QY3+VlOcqcgkHh2q+DbDxL4Y0XVtb8MyLrXha4bULH7PIUMF0sLhw&#10;jr95GRmXaRg8ccCuU8ZeIvEPhy18Jw/D3whNaQ3eoXE0i6lpbSrbXgcbrYgvvt/MUylWTKkgADBx&#10;Xp8PiPRbsWt3YSsq6xAZ7OWTIDqBwfQEDB+lTWVWjy1IaXvs3dWvF31duZXbV31tZaBH3tGeeaJ8&#10;b/hvqnwG034xaYlxpvh3xFBHLcx6tbyW89gZmKlpo9paNy4OcgA9a6qz8MQf21p/iPS9Qsb660vT&#10;WsWaSMJIyOVOQ4+6SMcYw1R+K/B+qav4R8RaDpVvFHdSWaw6ZNFIBJLxvAdnBXG8kAHIx6V5r8XP&#10;2hNH+B/wz8TfEf4g/CXxVa6D4T8J+brmqJo+6QMqqPJj2tiY5PUfKOu4DNbUqH1yXLhE+aUmlG6b&#10;tKyiujb15brd9ExOSgvfey3PR599v4gHiCLQLiaE28hk+yv+8t2HDFYzgnOADjrVzxF/whw1e20/&#10;x5HHBd6tYzabb3KO0Zn3p80SsPuPtw68g5HGcVx/wG+NHw9+MPwZ0f8Aa3+Evi3Xtd8M3XhRpo9H&#10;ttPYvc+X8zFLZx5n2kYKbVYh+gzwa+ePgD+05bfF/wDZR+OmjeArzxtat4X8RXN/4T1HStDuJ9V0&#10;/SL91uNPure2vUDTtB+93QHOBE0ecEGuuhk2Nruo3Fx9lKMJaNOLlJxtLqmpWura+TRk8RScVZpq&#10;W1mtV3Wv4+Z7h8INM+N/wx+Cdp4fuvFsPjTxBoevXunQa5d3G4a7bJIEiuLlhnyZ2jVlkx8omjJw&#10;A1U/20dK8e694dg1bQfhjYfEPwrp+lzXfiLwDNbf8TG6miYSW1xa9MyJIo+XjjkHNbHjX9qPwx8M&#10;PEOn+CPHHgbxA2rXTWtvNeaTowQzwzMsU2pxQgkzQRysrzCPe0SShyNoJroPC/xJ8P8AxV8LWev+&#10;APGVvFH/AGs1tFrFqnmw3n2ecxSQAsFKuSpBUgMvUZ4NLmx2HxMcwnRVnJu9movm10cbNW1ceWzj&#10;ukkkko8k4ezUru2zs/v7ieBPjDN4v+HnhXxfrfh2a2/4SbSMG3SNzHbXCx7vLcuoMeQCvzgYZSDV&#10;vS9Ztvh1p0moeN41Sz0zT45v7ZeMbZYd33WVMj5SwHHX6Vq654f0/wAa+F9W8J6m8yi4hktbqO2n&#10;KSeUx68HIPo1RaJpcGmWS+G4NGku9MVJbeGG6kDGGNE4TnhlYgAZxjPNeZKWGlzcsbJt3V+m6tJ9&#10;bO2qs7X3sjpipKyZ4f8AGXwZ4z+Enwg1TSPhHrVx4r1KPxFPrfhabWpZLyPTroSg/Y7hoQZBBErb&#10;FbBaMFdwIXFekfs+/H/SvjdbzeGtc8L6l4X8VaLapHrmhagyshaReJ7aZPkuYWOSrocjkMqniqOk&#10;eB9K0TSbf4h+DvCWoeHtSur7UNa1fw/Z3Aa4a8vAn2yRdhKSz4CNjO07eBVf4g+NfAvws+PWiwa1&#10;4Z1K6u9c0U3FjqDQKtrbxwMPtIXC/wCvKyCUofmKoxXoRXr1JU8dQeH5HOp70lJWUrq3Mmk3Fx5V&#10;e6e92nunjG8Hq7dN9Pxs7lvwVr8cOvW/wj8e3Mf9pWsNwbF7oNILhlmzE8c+7Ibb96I88d67nXfB&#10;58SXlxepqLafqElmUsNWs1HmxqY2UK4I+dFkbeFPGR2rhvjV8OtF03WbH45+HPCerahr2lQrY6Tc&#10;eGbNbu4SG4kBaSS2kZUniX7xZSJFGcZ6Vo/Dv4xeE9V+J3ij4NTnUtP8U+G5reXUNL1T7lzb3Ue6&#10;C8tH5DwSFW+QkOjIwYZHPDWpyr0/rOHvom5Ky0d0m7a+7rHV9XZ9LiqRjLkm99jm/hx4p+Jepasv&#10;7Pfxgs9MHijwvdQfaNWvrczWviXTJYDtvbGQHdb3HmAloJMkeWwBZSGFP9rL9kiH46ePfAnjbw3c&#10;6ZDrnhew1azuo9YgaS01TTLu0MUlpOikGSLzfLYoenzEEECt7xF4QvfEX7SmneMNS1DT77QPCvh/&#10;7XNpqWsserw67bSyLHexlCDPALW4liMZVlJk4JPFdDYan8P/ABnrOi/GjQ9dmvbe90t7O3urVGks&#10;xB524swIDRS7gUycEfMCOK6vrVbC4mGLw3uvld+WPuqU4yTX/byu7dL6aJWzdGNam4VNdd3b79jz&#10;zwb8D9E0vRPAr6Zpd9pOq+DdJl0H+z31CW4g1DSZTta3S4z+8KnDRu3zLsANbnhPSvFvhTwW1tL4&#10;uuvFEWg+LpItPukXyLqO0ZsCOclQC8OcFuVYAVp6F8P/APhGtMTw54c17Vr7T/DuoPeWek6ldI0k&#10;nmMXTyrjPEYJO0N2G05qr4t+M9h8L/2mPDfgLxD4b1BrT4lW8sdjrS2sr2tre20QcW8pAKKZE3EP&#10;wMqQe1Eq2IxlSUIfvNJSStrZNye/vfC5S0b7XlZWrkp0dXotvLsv8jpNIdvF2u6xqcGoTabFDJCl&#10;nrO6MqNrASRsuTg5GDns3Fc/4h1Tw9H4KstZvtaHg3+xvFTG8S8RWS3me48t43x8qLKjDDg4AlU1&#10;gRw+Ivhh8bPG3gjVfCN8vw98SWdn4n0PxZp9qZ47PVJLlLe50uRE3MQxCTo23GyRwSAmR27+BviV&#10;reu+MNG8V+ItLuvDeozWt14SvtHjMWpW0ilxNa3YIMM0SERiNwdzoWV1BAJ55U6dGUZOS5LRa81a&#10;Ka2knJcz5ovazaVnrpGpzbX7bP8Ar57PoMm8P/FO4jaW11jTbPUI9UeNbiFmEOo2DNuhwedsgXGS&#10;MqTnHBrE8P6prnhn4m+NPG2uaFHH9mkFveL5ytNDYquYWj244ZssVf8AA1x37Ffi7wT4am1f9mLx&#10;pqEcWuW+qX01jp88txGt9bRMsctxbRXKhofmbc8cReNGJZCFatr9k5dSf4VeKvA/xM1C81zVvD/i&#10;C+0W81XVNN+e/wBPEhe2POTNCIn2BySflOTXVicLPB+3jNJqPKl7rTlGbvzLV6XVrXdm0lomiFUU&#10;pJLXz6f8B/I9R13R9B+JPhaz0nXIVmhv447mG6RSrRSIQ6Ov91gR+HNcJ4T+FWt6N8S9Q8Q/Dnx5&#10;b2cM15N/wnHh18Tv50tsn2W5tnzm1LFBI0eCkgJIAIJrW+GPgmXwv4Z03wXqupXV1Z6bfNN4V1mF&#10;vuWrN8ts7ZOdoJX5h8ygdxWR8IvCHh2H4z+Ivi74Fl3R+It+n63bzZEpNmxRUXOQ0ccm/YAflExI&#10;JDYHHSf1enXhTqe6k7XV4u7W99nyq60upRW25bjzW6akWtJbX3iC8+BfxL8D6bqXhnXdP+3reyKP&#10;KmuoZB9pt3jABEmNs6yAYJyPeuT+KXwo0/4/arq37JWuaVZ6X4XsvDaan4b8UaJrJXWtNv45QYp4&#10;0IwyAYG7PbDda9pa6gvvGWp+HtTik+1WtnDfaXNJCoXy2BVlRurMrL8w7Bx1BrmvHvgy58RappOt&#10;29tp+m63DZTWzLHMElV35jMMuBkFlBKEYYHGK1wmOlRrRlH3GldO7sp2TU0r72ST6d1bQVSnGpBx&#10;ez3MHRdc+LFj8Ddauk8Tt448YeHtJfUdDkurGG1ubho12/ZngQ58w7GG48MWGDXeaH410vx78Pj4&#10;k0awYyzaf+9hkj4jmeHLK6/eIRuHX72AcZrn/B3ibS9b1vw7qXiL4ZraeKL5bqwvLyORIZbLyh8y&#10;sOGkV25AUEDOad4c8Y+Efjva+L/hh4X8Wajour6DeWovtR0eSOOdGeMTRSxthldeNrgjkhlOM1ni&#10;Ie0bbp2s+ZyVrJNqL0jpy3WlktW9GmhwXLEuaZrotbTRT4q0i10fxHHowt18P2t8JIJ4lWKSZrbc&#10;AZY4ywBbAKjGeta/jrw34A+KPhmT4d+P/DNnrWl67F/pmj6hCuJkUj97sbn5GAOV5B5rif2hvg1f&#10;+NPAOl+Inu7jVvEPg+a4u7S805vs000kkfl3CgK3Cyx5R4wcDhhgqKofBO0n8X+PtUfUtNvLH+zr&#10;fT77R/t2pXA1KzKxvC9veW0uUAbG4TQtsmUqWAYZJGhRlh/rdOo04Xbt9l8y5eVt81tU090772QS&#10;5X7kle5zH7aPhPw94GvfhT4xl8d+INBi0XxMbO11i3k820ac27C0i1AHloS42qeOSASM13vxv+Hv&#10;gb41/BRYPHnieSzttSbT76LXNNvAsVjdWsq3EU6Nkqi71Kuf7jMCcc1t/EfwJrvxe0nxB8IPiLpE&#10;P/CM61psX9m6xot80V9bXindkhlKxMjhGjkBYE5DDGc+Lfsx/E3wK/wy+IH7PHxr8IJp+n+AVuI/&#10;FV9eWKW9vJZyxHzruWBTiLeTIJFQbScsBtau/DyrYjL6VWnJ+0oSTfLZvlnK6a6tqbs4u+ttNWY2&#10;tWlCXwv9Lf1okvme5ro3xL0/VfDvijw1r9jqthaeHzZ6ho4jRRfzSSRFLuKYE7AiB/l5Vww7815p&#10;8DLf9nj9o3wn4v8AFfw3bVLHT9Q1DUvDmv8AgvV2Kx2OoW91I88ktkxIhnkLFj03xupx0rv/AAbf&#10;22meCtP8R/DfGpeHdJsm05dG0OSOZES1DJ/o6ryZFKqPJyCOnbB4rwx4x1vW/jx4V+MngzSLPT/A&#10;fxM8E3D/AGTVNLbT9UuvEYZDA11GyhhIbWJ4sOdw2dxiuTDqt7Gqo+7JbST5fhcpOMo2s5NJuL3V&#10;mk2tqqSjGpG/n6+u+3cj8OeBR8GPgLcfDT4dreatocN6qR6FfXrmTSrOXiSC3lOW8teXjU525x0r&#10;v/EfhzTtU+FtjotvqWoWdvbxRrFqEbbbmGNOjk45I4P15rlPiL441SMaBdQaQLWbxBbSaXeTW9m1&#10;x/ZmoLyglKnCquD98BWHAYGu40pLjxN4QuPBuqXMcl1BbJFJcW0ZjS5TA+dd397vgnBqMTUxFo1q&#10;j1cnJvdt3s2+j1T13d9b7l0404xtFabGL8PL4f2xa/B34lXsmqa9oP8Ap+j6zdxgPf24G0Tj0cK+&#10;x8da6XWdFfW9E1HxHoFvbx6xJpdxBY3Ui7lOQSqt6qXAP1rifhPqWkXngp9a0id9Sg0zXdQ0/TvO&#10;uJftVtGkhUxOZkV433AAryvQhmBFdDoXhGA+LIfHGi6m0Me6e6tbO3ZkWZ5o1S6juUyVc71VlIA2&#10;sD688+Jj7PESbfK1fS2jfVW6KT3Wy13SLjrDQ4PXNb8YeKfgd4I+Nvhy2ul17SLe3bxB4Rs540/t&#10;YH91cWb7zjIcFkwQcqB3rutF0HTtJ1/VvEvh95Le51bVIbi+huJmZQwiVXAVziMheCF4yM1h/Hj4&#10;L674+8Df2P4FutF02VtXjurr+0rNilxbqwkaEbGXa7Oow+fl61V1bxt4jgvPD2tfE7SoNMMdv5Wu&#10;aPJmXE0nyq0c44ZVz05yDnNdXu4rDr2LWrn7q3UW1KMWvtK97Pppd7WlR5Zak+q/EbTtL+InhfwR&#10;4z0TT9L1bxRq19aaXHNbC4jnmtR5qSqSP3bND84PHpzXT2nhDwv4h0OTSfDNzJH9k8Ry6hBbxlVK&#10;3CyNvjGf4GcsN3+31p2qaDpUUdu/kQzXlu2+xm3DdCow2ULA9sA47V5748/aF1v4SfEn/hELf4A6&#10;n4gj1O1mufBi6DewxXeoXEbQJcWuydkQMyyvNGS+HWFgoLYrKnTqYzlhhlaSTbvJJOzbuuZqyUWt&#10;27JSd7aFS9xOTND9mf8Aah8E/tS/8JHp3hqKRv8AhHo7eDWGmVopIL12lWS1kicBopE8rJ7MHUqS&#10;CK6W0bQ9T8TeQulXdrJdTbbmOTTwqjy+qPxyrfeB9fer39keEvEN3q2reEtNgt9SuvIbULtYFRrz&#10;Ym6LzQOW2gleeRz1xWf4O1T4gPpu/Vr6N72znadtkAVbi2diURuuGXkEj0B7morfV5VJzw8XCOlo&#10;t3a0Wt7apy12XTQI83L7z1L+onTEv9M1mFLe60y0nMdpL524xTkbCM5xyOOecjHerGs+GLbV9M1r&#10;wrYP9i1DWILg28x+95pTaso7HDbAe+K4jUtd8AfDpbzT9Y1uLw9a+ONRC2FxMpCjU55NkRUOSokL&#10;gHAG1vxr01NPubOwsU1i+8/UrKNVa+SHbmTGGfb2DelY1oyocslfybW9tfR2ej18x/FocP8As5+K&#10;r/xt4b1PWoG0trVdVMASxuDJGk8f7u7I5OzMqNheMdxVH4C6j4/14ard/FTR5bPUE8SXiWP2iz8n&#10;zrBJStu7ruYLJtHUHDDa2Bkitv4W/BzwV8KNb8V694L8NQ6W3iDxLdajqFvbTP5NxcTCNnkVCdsZ&#10;dhlgoALZPG41U8J3Fj4rN14p+HPiKx1TSo76eO4ktrlZkivY32zWzFfmUpgDaRlTXRWqYepKt7Fe&#10;7Lls2tVpte7Wv42voJKWlyTUn+I+neJvEcdtb28CJopk0PVlYugudrHEsTdlIBODgjPSrHwLvPE3&#10;iPwjZfEbxp4atdF8T61pdu/irT7Ngym7RdocOpII2AY74xzxU3xD8W69Y+BLrxB4f0Ca+ka4ht77&#10;S5IxlbdzskcZI+XBzn07Vx3gPV/Ffwo+JF94K1z4fzp4Vm0rTYPBXiSG9ikNxMY2E1pcxA7opI5B&#10;xJjY6FQDkEUo05YjBzsoqSt1s2o2TWr1u2pNWezaskxe6qiT1+Xz7HBftFfHv4U/8E//AIxeH/Fn&#10;j+21yz8D/EvUbew1TULWEPpmgXyGZ2vJwBuQTbk3t0URg4619KW1poWtXFr4r0fU4by3ms/9FurG&#10;4ElvdQyAFXVlJV1I5DD1r5x8eftL+Mvhv+2/4Y/Zn+PHwZm1j4W/E3QPJ8H+PJtG+0Q2mvyvIsmj&#10;33WNY2iVtrsAx8xc7l3FfcvBHhDw78MtHvfDfgDTYbPT03Xtpp8a4gj8wkkRgHCqTn5RgL2GK6c2&#10;o+zweHnOLVWUL86kpRqRbcU+8ZRtyyTvdq7Serzw9RTqTUXdJ2tZpp9Vruu3+Vjgvj54n8U/CzQ9&#10;MsvA3w/j1yzuvEC2GpvNqJjg0qKQZSafg/u8/LnoCwzxXU6cPAfjvULLxLdfDm6+1aSv+j3V1Z7Z&#10;LeSBmyqZ5BDFtpH31bIODWF4j8eWGifELWNHuvjLo9jcaxoVncL4Z8TWapa2u+TyRNFP8plDthWi&#10;JJDYPHStf4kjxx4BtYde+H3hDT9Q1K5iWC8tmvnjRui7gvJKpksxX5toGM1nJP2VOna03e0ryXNd&#10;J681lptdaPzvc1ipSer0/rr5EPwauPhlHoH/AAlnwb01dO0/WL6+udR0u60+SxaTUA675DCwHlOX&#10;AycYYHI61zfibw94/ufD1x4m/Zu1610/XvDPiieOOx1kG4sdShQtLPau64a3Eodgr8+W23gitK8s&#10;vG3jDxZDbeFPibb2J8O6tYyeJdPeFLqOaFLcpNZo5IkgZ2KzCRgdwQD1rjf2m/iVpX7IXjzwb8SN&#10;Q8H+MLnwv4q8eS2Xiy78LTy3EVkbi2xHc3lrsYtbrKFClGTYSfvZCnqwtKpWxvJSfPUmm1F+9eyb&#10;5ZXUVJuOitdvZWe2NVxjR1dltddPQ3PGHi7wt8S/2IvE3i/xzpviD4Z2/ibRbqLXIbBUm1HRJJW8&#10;ptjQBlkO7kOByGycc4m/ZE+FN3+y/wDCKz8D674yTWLeG3toLG/YJBiNVCwp5YO3zGU7m29Wz1r0&#10;jU9V8Lx6nprwakVs1ilk8+zI+yTll2hXI65JJA7ms+D4ZaDp/gSPwl4V8EafNDpd1Hd6fpd1M4hE&#10;yOZN6t8zh+WIznnjpXG8d/scsNZxhOfM1o0uiSb968fOTTTV7Ne9SpqMufySv/n0/A53xR4b+Gt7&#10;8Trj4beNPhq1xpE9vb6/a6rHp5Nna3KTLCYjIpzHOzMpVQACpyTWx8PdF1+TTNY+FnjDxHa6pJo9&#10;8q2N4sTC5Wz3ebDHcq2dzquEEi5DqueGzXE+Avi/+zv+1fceGPEFxrmpeH9Z0LxRNq2i6FqGpNpt&#10;7dtAssZM0DbWmgKB3MbA7doY4xmtb4T/ABR/t/Wfitd6L4/h8fT/AA81RrO30bT9EFrq1ndLam5F&#10;r5m8peQzpJELeYBVZlkByQcbYjD4unSlSqKUZwS5lJPSXMopp6pX6tuKb7tK8+1UNbrXbz0v/Xdb&#10;G8/xN8IfFj4Kah8UfhP4ht/EGmyWdzJaS6c+7zWh3rIi453hlYY4ORivOPjj4q+Hvh39mfw3K/iz&#10;xb4G0PxVcaY0OpeF9Flkl0lt6yv54RT5ETnKOSOrVB4Y+MC/Df8AZ18H6x8K/hZo/wAN9W8TeILa&#10;41TwL4v0a6tUsJL24Y3SSCBC0Eu8u3nMvl7yN2A1d/8AtU+B/F/if4c65N4H1TXJL5bfztHtdF1C&#10;G1uI7pY2COjy5jKkkEhsjgEZrajRp4PHQhJONN1HZtq/utLXRw0bT5rOL1XUJc1Sn8ltf8HoJ8Sf&#10;hz8QtS1zw/468BeLrG903Rri91jVPCeoaWhOusbX/RY4Zcg28iuq4cg58w5rwf8AZR+A37W3hP8A&#10;a08R/tPfFLxJHovh34qW0eq+LvA99cC4uItQbiwg2BdkElnABbvIjHzNgYAcivXP2fZvj/rng+38&#10;OfHXR45/Enhq1s7DU9UinwdQEsG6eUOFVW4IUlRgsvGK7nx74Ri8YeA/EHwsXxRe6TNf+HXgtda0&#10;+5MV9ppMZVLuN+dssbAMrDOCMmnHH4jLo1MDJwkprklJRUvccua6tvq1JNrm0ja3KrR9XjUlGrr7&#10;uqXnbz/LYh8TXui33hDULW1luJrhdQN7NBp7FrhJI2WTCAjDNhQQhxkcVmfG2PxdZaFN4v8Ahz4S&#10;ttUY2sEl7Y3Uzwi5txKGYLs+7LycZ9CDW1omg75FuNUvrqSfTdPjt72aaZWh1GYogNxKFA/eHywT&#10;0xnPevOvgV+z3L8Kv2o/HnxI8D/tN63qmi+M1g1PVvh3rDLPHpl1t8tZraU/MkJAwE4wRyWGMcOG&#10;+rwU5ynZwXMk1JqbvFON4/Dpqm9OjadjepzqUUlvv5af8MvzPQ/AXxG8I/Fbw6/jTwBrX761jms5&#10;dNa4OLe4DfckX+8D39DWX421fQdP+HunfErxXqlvq1j4ZWXUL3XLVg8cSrlLgts/gVC5cdgnIyK1&#10;vD2i2ESTSWulW+isLuRpFhtUj8qQtkuwXjLdQ3fNV9Y8K6n4Sl/s/wAF+GbO40zV0ki1LR/Jjjs5&#10;HlkzNIV67nRnLYBVuc4zWEfq8cRaN0r6JtXtrdc3o9Ht36GnoWPEdj4V8e2Fm+jWmm6lY/2dDc6b&#10;fwybwYWKMoRl4aNk2t1we9aXguWW7izBc2s1vaytbyR2+3bazL/BgfdYAjK+9eR33ifwh+zlqOia&#10;p47/ALS8J+E9KkaJbyaFpdMj+2lYooJnj/1KQYC5ZdiKyHdjJqTwxonhvw7pvjH9oLwJJqWjXFj4&#10;2vbzxlpulW7sNeSzBQB4nLbQ0ZDeZGMuqqQDxXVLAydDd8r+B2unJu1m07J2s9L2bSdr3UyqRhI3&#10;NQ8Y/DfxZ+1ZfeAdK8S6zY+LPCvgn+0dYjtHX7NPp88n7sFc7mcOhIwvtnmqfwD/AGjdL/aS8Za9&#10;o1jY2mm6h4Vlikn0zVbM2+tWNvOu62kmgbLQ78NkZ7D1xVX4V/F61+MPwGm/al/Z+Mevaj4va4/s&#10;O7utJkMUccJZY4XXiWGIlcHJIyc7VJxXUeD/AAX8P/EXjfTP2ltT+Glha/EOHw3HY63NaMY5khkw&#10;8ttJwGlCsMp5gLAHjGa2xFOhQpVKVanJSglBXavGcfiTi1F8rd1q/dt12eNP2kpKSs7tv5dLbq//&#10;AA/kfNf7dN9r/wCxR8evBP7cvwk8M+KtQ0HVvGkPh747eEfCtiblZ7B4JPI1COBVLB/OcMxX77bA&#10;SGOa+nNG8eaB8T/hvN4t8I/EB7rQvEtky+G9TtdNaO40+ZUZHEyPhllWQZ8twrKQVNbXg3S77xF4&#10;OvtL8SeLH1i11K+u/wCzbo2bW1xHZtIWigkGQTJFnZvGNyqDgHNeI+G7r4v+F/D3xGb4vaVpELaw&#10;tjPoniPwTrUr2upuhaGS4SOUB7a6iCL5iAsJNobJORXVKtTzTCU6c0lWoWjzXV5wclyrlkk24aq9&#10;2+RKLi0uaM06cqMpJybjLZa6d7P8Vtb56b+ifBbwj4k+DujeBf2gPFEl5r+i3cD/APCawyfZJLnU&#10;IQXivSo4idd2drZHXrXbn4d3+rfBu38KeOvE95qmpaZG1xH4gYqZbqSPLJc8fKTg59MivM/jR8Wf&#10;Ani/4TfET4fXekeIZteTw3Na6x4ct9DeG+1aFo9r3VhG+FnmUHf8hIAHOBitz4B6vq3wF/Zn0zwd&#10;Fp2teK7Hwf4UM9vqkjb729soYQ4WaHlluduQYhn7vGaxxFLHSw6qttT9pdRaSWqveL0STuvdSs00&#10;1tZaXjGT7Jb3/Pr8/wDId+0J4Y0T4wfAvS/Dt7baprUN7rVjqOmap4f2POs1gPtkV4oJ2MQ0W3Z/&#10;Ez4HNdt4rtPD3xe8AWc+rNYXGm61pO+1vJJQsiXMijYE6gPnKnByDketZvwQ8R+BPi38DvDPxS+A&#10;8sml6DqVmdQ0Wxa3MCjfuZUKMPkw5Ptz0xVPxV4H8YWXiDQPDlh4O0ZfBtxcLda9Gt0ytYXpdnMl&#10;vGBxiUq2QQMF+Oa5XKUZrDybg6Upuz0af2la6tL3YpJOzaaNOX3m11/r+mO8ZeFdL8U23gjx1rmj&#10;mx1vwTfwTx2EN5mGDzFMMi/KNr5TJXjj2qT4j/C+2+LHivSbO4sbhrXw/rEOpwnVIWaJpoeFUKeH&#10;jZWPzf3q2L1dXu/FVxp+q/2fNbzWLXP9ntp7C3uGjICP5x+64POMdKseB9X0nxF4W03UfD+o3U1q&#10;t9KIzeTN5yyK5DKSD8yZyBntg1j7etSjGpF/DdLe0VK7sr+fNb1erdw5U9GeZ/s7aV8UvDn7WXxV&#10;Pj/w9r66G11p8Ph/XJ75ZLG+tljaQyi3/wCWUiFjGZFwH2AEAjJu/BCX4h6Rq3/CQ3/hzUND0iXR&#10;9Qi1bw3NMlxDZz21yfLngdMMTNHL5hOCCBjgjnq/iXe+LfAUniL4qaB4m8/TbLwnJ9p8Kw6astwb&#10;6MmRbiFmcBnaPKmFiASgIPJrL+MXibwVo37Pdx8YfGOoNHoOkrba7DrmiebFLp+n7o5ZLmTbklFU&#10;sZVHymPI4xmuyVeWNmvcX732cNE27xio6Rel22np1Xu6XTzpx9nG0pPTv6/1/wAON0DUvCXi7xB4&#10;w+DWv/C2ISeH7GDVdRQbJobt7ouwHl4GHPl+YDz97qCCKtWfhTTfFXw/tY/AWqXmnWdzExh1DRWV&#10;fKmI+UheVYIcqw6gjBrX8NwWur6Jr3jLwH4i0XVLrXI0ubS+0vUzLHcKYBIiBst5YO4MnYLICQa8&#10;x/ZT/aE8KfEX4TzeHfHngxvhJ46TUZjr3gO9ZxLat5hVLqLcqie3k+VjNGAhJOcdan2depRnWoRd&#10;oOF1fms3HWTi3ezknrZpaRerjeoy9/ke7V9nt+Wnrc7/AOHlv4o8Qr4c1nUNQsbm6024mi1CS6ss&#10;TtCV2ExH+A+YMk+hxWTYal4w8bvr3gb4X/EHQmk0fXr3T9W0nVrdneEqYyI+cEllLZflcyA9q7/w&#10;9f3FlBfPrAhY2Me6S8hiKeaAuXYJycd+Mg9q+ftWv/hd8MP2jbz9oj4b69qmo+JviV4V/tO5+Gtr&#10;IPs2vJp8iRT6nZtIAYLuK3fMsXAmVRxuANGCi8VVqJR95L3PdTjzX5rS00XK5PmdlG3vWV2ipJ05&#10;Ls9320unrv8A09kz0zwBeRfFX4calf6t4Xm0vUNSt2hvtN2eXdWLeR5Zt7jb/wAtgO+MMrKy8V5R&#10;+yz8DdG+Gn7Q178TPh/8cdfu9Pb4dWvhy88B61iSPSfsLExOGYCQAAsA2DnPJ5xXsXwt+Lnwc+If&#10;iDxF8Q/B1xqlnN/bEHh67uNa0+Wzj1eSKLzLa4thKAJ43jlISZfvbSp+6Kg1DwL4Wufj/pPxy0Px&#10;rDFc/wBhXGmavp804KXUEn3CoyAjrJ1B+8OOtaQxVbDfWMPJSpqcfhaurpJqLTTa1SUZJp7N7smU&#10;adblna7W1n5f8HZmnoOn6HqMt3r1vc+d/a0ivf27yFlbYP3aqOiNnk+vFc94+Phr4WfDvWNWXX9c&#10;0NryWKwvriztDdPayzfuYrpEbI2xlg7MOBtyeM1sTT+DfC+uXHw7vNOurW6j0ldQ+2Q25WO6Uvtb&#10;Z23qSMjrirHijxTpulS6P4D+JXhlZbPVtUhs9I1R4mmtbmQJ5g83APkP8pC7/lYjGecVx03UVZOz&#10;cXZ20u4rXS907LydrX6M2ehla6+lW2t2Gj638RIl8RabodsPD2rRyLHPeM6eRNNs+5KpfDFcYVnH&#10;ciuz0jUrObxHcTqiTfujHLdQxAhLhOCjY5VtvPPXOK5HXtAj8EeMLzxVd2t9eWNvBDBa6XJaiW3t&#10;3nnDeZAxGV2KgJXoCQO4qh8X/hhrV/YaL8R/gVrGqaL4m8I3M19Y6TbyeXb61Dcf8fFpeQycSI2d&#10;wbho3AKkdKPZ0cQ4Qc7JqybWidr2dtUr2vuldsm/Ktr/ANf1/wAF6Gv4xOg3GuaXpGs3EVpeRpJq&#10;DO2m+bCEjJLMjkEI5XqOprC8F+Fvgd8MtRs/g74W/svSoPH1xdax4Z0+zmIF7MNsty8Y3eu12A45&#10;6V0HjmXxDr9xHoOieLbzSdUWCHWLNZLGOSC4RPlmsz/EVfPzYGVHI9K85u/h/oHxC+GOhTftE/Cq&#10;a38Q+Bdamv8ATte0u9W4m8PXPmDyJ4GjEbvDIrLlNuCoIccZrowseagozm1F7qLTd7ScZcr5bpSs&#10;nZtq7S1avMubm5opc3n2dr6/p1at5nY+KPgL4IvdF+Ivhy18a6np918XHK3F9BdGQ2WqR2ghSW3G&#10;CI2RYUcg8My+przf4g+J/wBpD4O/Gj4Y6trmkD4heHvCHge6j+I2uaBpJTVzdNsiiuFtwdrxSKGk&#10;KKSdyMT0FfQEl8LSLSruVoWt2ldry6htsRBwuTM2PuZOeeQM81yvi7UR4m8T2fgZ7LxHo9/4o0uR&#10;bfXrCxSWCC3hZnKvMjFUZlxtyMfPjOTU4HHVYztWipxtJO+6XLyNppcy5YLZX1jFtPYcqdtYOz/D&#10;0t/lZnTWOhDWfENl488N+KmbT5LJTarHh4p0dt7MM8jcMfT0FYPh3wLF4Xvtal8aeJp9Q0fV752t&#10;rHxBBG0NjG2fOgVz1jcc/NwBWT4V+FfjD4XeMta8SeH/AIjx3Xg3VrW3Sbwrq8nlw6fdxx7PPtbg&#10;8okvy74zn5uQc8VU0fxd8P8Axh8RfFX7O/xP+E19o/iTXPDI1LVNN1C6N7pWs2WDAzW0wbaSBxIm&#10;1GAbJz1rGNKXveynzwUU20lzJJpu6dneN9WrrbW0rkznHlSlo9Uk2t+3n30vp0Wtud+E37J9n8P/&#10;AA9pdhpuqapcXfw18eX+teCbw6xvRrW+BMlqSSc23lyY2Mf+WakHgVU+O+h6X8P/AIE+Itb+EkXj&#10;T7L4R1q2Go+HPDeoGW80aQXou5NRiTcXdBHI0rwg/vIMqAK7z4M/ATQ/gp8G7XwT8G9SMtrbxrFp&#10;M8mqNIkVkJd6xeZ82/y1JRScnaApOKm8PXPg1vip451mzs7aLWljgtNW0/c8Ul8ggBSaRD8kzPGB&#10;HHMOCoKHBU13f2hUqY2dZzdSMJc21ub303zK75VJyk762lJ9GxRpRpxtDR/8Bf5fLdGxbeOrXXNR&#10;sfD2p6Pf3nnaPFqdh4osbM/YbuTco2gg5RjuDhTwUJ54xXMfED4URa3+0x8O/jNcXC6ffaTa31lJ&#10;NaSFWufNUE27D+OFsbiDyCART/HOsfBvwppeh+EPEHiVvB8Uljb6founZeGW3ZgGSKFwCr4A2lQS&#10;ABW9pvjDSo3h8A+MtclXVp4LySz+1aeY5pIU+XzImXKEgHIwdxHOK4YRrYf97Ri0pRktnrFpptdG&#10;rb20T20NpRjLR9Hcp+FNG1Lwt8XfF9zB4g0q6m1Sa3ntdLOlG3uLW3C7SvmDicZ5DYyucGvOvi9r&#10;ehfAz9ou0+IXiXVdUk8K/EO3vNO1izkjaax0250/T3njVUPEEtx5ckYYYEr7VPzba7vxZd6tp/iP&#10;wfqWheIEvLDRY3j1a4mtWkvZo7lBHb3EY4VlST/WZx2966Txzpy+J/DyWkuoO39m3Fvd3y/YxumM&#10;Z3bJYSDuifByB6cHIrajiPY4iM6nvRnHlklo7JWX2dGmozWl9k73ZnKMpR912a62/TTp+Opx/wCz&#10;/wCLdC+JQm+I/wCzv8ULHWPBd5bol14XvLWRbzRdVeNJSr7iHgYxyK0kDrncdynBrq/AmuaZ48+0&#10;/ErSvs9w1s1xpUy2rFlZonxMo9SHXjjPFY3hjSodIuta+JfgfVdN0/8At7WLSXW4Ll8QqkcKxx4A&#10;VWikZdoIckgYxwAK6jwmo0yLUbnT9Lt4Y5Lp7iS1tbYQnzWb5y38LE4zv4JrlxsqXPOUF2Sva6Vt&#10;VJpJN3+1ZXtd6s0ipWVzg/iDp3wt+I8Gk+LLbWnN5ofmatpKiGRb2zjjJWYwgDceeGjOQQOldRe+&#10;KLDUG0xtT18xyWtqmpXdxHZlYLqBlITJfhSDyVzkd8VrXFvK19/wkGli1WW3YYiYKzFWHK/7JP3u&#10;OtR3sN5Z/Dy4W4tWkeTMrWqwebwzjcoT+IYzx6VMq0ZxhB3aTsrtaX6bfPzbvuNRcZXRV8VS3dlq&#10;Nx4lsA11PpunNcPa267nuI+rIoH3uASF7nFZ8uu6deaQ8+pW8d9Y3UFubiK134RnO6KQL1XnqcfL&#10;tNVfGuqaP4F8Rr8TNY1jWodE1DQ20K4sodGaW10uRPNuBfzsg8yNNgMRb7oOwcE5q1D4hs4/AP8A&#10;wmenXWjtpNj5Fzpep+d9oiv7HyVKyK0RJBbJCk5+hzVRpS9nB2veyT1Wv8u26fb12Fzbs3NWjsrm&#10;CSJ2ukj+z+ZFcwSblZduGwe/GevBrnvhxqlpN4dtvDesaPGkNrqUttA2m2TyWsuFLrNyCYcL/ETj&#10;dwDzW3o3jDRvEvw5Tx34ULpDNb+cbWaEq3PWJlcZUn6CsTQ7iz0PTL3xpa6XDoM18rvfWU8ieXdB&#10;RhZMbtq5HGOKiEZezlTkmmnbzTX/AA/n8txvyLviLw5/aeuWPxK0DVpLi+0fw7eQW2y5cR3lrKVf&#10;ayA4Z1eJSr4JGSBjNcLo13r/AIL+NF1Y+K/EeuX3hTx9axHS/DUmkmVdAvtqM9wt0DmOJy6oIiCF&#10;cZGOa7rxx4a1jUvDUFl4E8XXXhnUv9Fmt7iONHSBUfzPLaNsB4pD+6kUEHa2QQQDWbe6vo3xJ+Je&#10;o/Da21fT49c8NxWt94g0GO7cTfY7hSLe4A/ueYjrnvjGQevThan7mSeseVp6axSaad7WXvtWad+j&#10;aUtZko3Wv6f8P+m55N+1/qnx58L6JD4G+EOnXXiS4bV7HU2jtbnytTjt4LqJZgvmDy5fk3ttGGcd&#10;K9w+Knh3SPiT4a0/xV4a8RXel3FrdQ3um63YW6tJDGGDPE6t1RwCjKe/0rmvj98OfDXj7QFvPGNy&#10;tu0LGG1vi0qfY7rayRStLGQyr8+OOhOc10nw+8H3/g74ZeH/AAdZaxHPNY2cVnI0l015FJhcMN8m&#10;HcH+83zVrWxVF4GhONlOEpXdt7pXu9U7WWnLbV3vciNOXtHJvt8v60G+F7X4bXmva54+8ExSLq0h&#10;S71iGFXWZ3KKwDRtxudEUY9hXnfjP4Q6RceMdF+LXheK4l1zw/o19pmtXl8486XSrpXuXsXkOdqC&#10;ULw4KrnjFdp8OvinoXj2w8Qf8I9YySf8I34muND1qzVRua5iIwYCdvmIcjjPGCM5FOvovEz3GpeL&#10;fAsGjTXV3max0/VVuLVpmwI5FuBhvmUb9uAOqgjvWdKpicJiJJtp2t7z6NWs3ppZtrolZ62uVKEZ&#10;QWm239ea/A4D4Q/te/DPxR+0m37FGq6B/ZupWPw90/xL4ZmubhHW+tJ96vCgHAaELtGMhlGRwK9X&#10;8VWmo6V4s0nULXxfHa2Nzbvp/wDZNxpvmpdXLcxOZP8AlntAIwRg5rw34q/sn+Ffil8QLSbw14v8&#10;T+F/GnhG0sL7wv4o0GxsvtGhYWVPJE88Z+0wTCRxJDIWT5BjaevrPw48ZfE7xBoUugeN9NbRdY0G&#10;9igur6S3NxDq8K4VpfuqEMn3vl4U9K6cxoYH3K+DdlypTjLVqTVuZXTupXT0u4yva0eWTzpSrS5o&#10;1O7s11V/zWz+/q0sj4PeKIJLuxsbjWNP+0aZPcyXOh3cZjuNOjD+U7wYH7xC+OvQEVT8LyeFIfiV&#10;r/7PHjOwuJ7PxFFPf6TGYGax1G1MpecsyrtSUOSpQnLCPcB3rvdS8K2Oo+Kl8cR6tYR3GmRyQwTP&#10;YqXt2ZhkFiwypGAVJGSAa850rQfEuueD/G3g3x54wtLjW5vG11dabY+H9aa1uI5ImWezW2d8mGWS&#10;JU3rgq25h91jWNOdGtzzTte3rF3upLRXUeu177p2ka6p6+d/T+nf+rnb6FpWj+ObXUh4d1+/s7vQ&#10;dYlsY5vOBaG4hHyyd9ysrgc8FeDWP4a8QXOs/EW18U3UdlJqFhpMmmeMLWx1BWns5N/7pzB1CNje&#10;DwQD3rP+Cvga/wDh5resa74R8eeItQ8O+KLq61GTw/4ijj2aPqc+2TYG2ieGLduXyvmRSTggYFLc&#10;+IvG9rLceIv+FG22n+OpLeTNlDqEcn9s2tquR+9AGA5Yqm7JU9Rih0Uqs4QakrWTbUWr7pp2dlq3&#10;uotJ3s9XzO2vz/rr/wAM/Ixv2dvAXxG+FnxB+KHh7xsvh9PCmseLF1HwTH4fmZZLRJIhvS5QqNrP&#10;INwOWDE4rvPHnjt/h/HZ+NvEUQuvDiyx2GoyRf62ynldYopQmPnDPIFZTyuM1iWsMfjDXJ/A/ibw&#10;Kskt34ViurV/EnmSbpsl0S4kQBf3cvy/JlgBkdq1rdNS8a/CO18P/Ejw8nh3VNR0uW31C1ku2ls7&#10;a6IwIzIGDOhIDK+c45yDSxUvbYpVq6WvKpJW25UuZat3dm27W5t97ExjyQsne3f8vwtptp5X5xvC&#10;/gHxl8Q7TQvEk63lx4ftpp4tRWRFhlSwnXf5yqfklW4cNuwCMYzziuw8A6nD4g0OPWI9Nks7q+bf&#10;5flsjKBkbwjc4Pp6YOea4nw/BqHiL4j6lZ6t8NfDt/rXhnwbEb2bSPECNfw398N91plyjAEw3CxR&#10;yxTMCrqpzhhmr3wa8fWfi+5sZfAJtdY0GHQLmfRZvLaO80yZX8sWEwcAD5lkjycY2DIxzVYqlUlR&#10;et+VLqmldOS2dveVnra9nZOwRktf8n5/PW2mln9zfO/tO+Mfj98N/Enwzu/gd4Ls9WWfxwB400dL&#10;1YGn02QbDLHv43K53kA5+XvW58bvHuteCXuNa8P+G763i0PXbW6vtUmj3WtxYZLXCEg5jKqCckdQ&#10;Oxps3xU8K/EB9D+HPx/8GXvg/UvEMnk6fpl5ITcW+pRkvstryHMUnyjeGVhg8c100FnrGv6xceA/&#10;G8VqGkkWWTVLORZodQhjcgWc8coP7wx7Wk453ZWr5o0Y0lWpJOCd3/PFy3vdqSXvRTSdl30amN/e&#10;ad77dlotF9346GT8evhdpP7V3wH1r4Yt4p1bR49WtbaXT/EGihBdCFnjnV4iQQpO0K3HFTS/CGO8&#10;v18Yavrs2uX0yWum69cPblTe29tIXjYxqQFlRzneoGefWqLfCK31eJtD1K+0zStR0bS4ZLddAhuY&#10;YIJYpj5UqqZOI/JzE8JJDBt3pXUWFn4+t/EMcNjr0ItZpkaNpLBZIjbpgyKW3hvMbOAf4cd655V5&#10;0aCo0qvupt2atuo3s7Nu/Kn0Scb22NVGHNzGNqPxC8Na/wDGC68DRTXGm6/Jp/mtbTsyx6vZp97y&#10;3A+SRCenXnPSvAvDXwAu/gvoa/tifDdVj1OPX55tSt4LG3nk1nQbiQCa2uzEh8ySDBZWTBwDuzzX&#10;0hf67qPgWHQ7344eJPDqO+rfZtO1C1jlt0a7llYW8Y3McEoQpycMwPTIFUfCHwB0r4SxXtn8K5tU&#10;0ZTrl5q8+k3N401jeXExLOnzEiJGbkhcYNdeFzCOBouEXZS5U09YzS5lJX0aTurXT5X1VlbGVNSa&#10;b6dfmna1tmtH5abPR3jC4v72+0K10bwDovirQb7TBeWq+Ysbm4jdDC8DfcyI3ZiOCNnFQ+GLbx7p&#10;th4y0jWtIXxPpOoaxcXuh2N9MIydMe1VFsM4IZzPHJnf2lBJwKj8GaVo3g92XSPAOpaFp0en3Gof&#10;ZraRWtdOuo5i7ooyWBn3lvlG1kXAx0q78FfF2r3HwwPiv4ieGbPw/qV1NJqGpWunXU13b+e48ySa&#10;2kkUO8DDDJ8oYZIKgiuOfNToNQSaTS822207KTs9LNx+b1iW48zs+369enS3oeeyr8Tr34ifDHRf&#10;hL4quvCen6Zppn1zw5q00dy10u757Eup+ZoRnLA4xjHpXruv/aF/tnSdP0t7KNkzY6jJmSEXEg2g&#10;lB83BOc9K+V/jr+zt+0H4m8TfD79qH/gnx8StFuHXxRcazDpfipp1t57C/jVL2AoxVhEWjEoXAdH&#10;3Yxmvpfxnpvhn4oQ6P4c8RahqGi+ILWMarZx6bqL28sM0XysQykeZDvOCGBDKea78ypUI/V5xnFp&#10;qSklG04SU23zxer30bb0uuivNOc5KSlFqz9fPT029U++vHaDe/Ef4c6a3hXx/wCEdJ1LXNSt5INN&#10;+zWu21u2EfzoXRS0SucM27qW7mvRodCbWvDDeGta8LKLOfRo4Lyz8wSRtvjKusZYclOgJAzntXmP&#10;hfxrpfx78e3Hge8+J/iLwr4y8Ezaa/ivQ7OyC26yrP50YLSptnWdBtyh+4cA5rxH9gn4Sf8ABRr4&#10;GftNftCWXxt+Jdnq/gu/1a/1j4f6TcRt/Z8upXtwGhuPO2GW3t1hUBokLKpLZUEAnSpl31jD1qtS&#10;rClVpqMuR80XPmkknDS1kmpJ7NPmulYz9taoocralfVWa07+uvndbdT6E+DkfxK0b4yeLtB1DQZ0&#10;8FtYaXaeDbBZgzaesCGGf5RhlRxsfvgg88itz4wXltpfhXUjqepXGk2Nog+0athPLlRiAI92fv7s&#10;D5sdetcL+158PvGHjT4V+Hz4a8JaTeeNtP1bTp9Ft9Q8RTaf54R1kvrdLmF1Y5jViqkkPhcg1ueN&#10;dO+F3x00TXv2dPFFlc2X9saTDqQtr6Z4nunbB823mBG942XDKOQcEjBrk5KVapSxcnpopqKTcVDl&#10;jz25m3da3aSclLV2bNneMXFK7Xfr13fz9LFOHwTr118YLXVDYWVxZafoO7S/s6vb3Vm0yFZnWQMY&#10;5GbhgcAr05q1dxXXwu/4QfwXHqGvDR9L1H7C00dmb65n80AQTPJ1jXJYStg8enWs+3m1f4YfHzw/&#10;pkkPii60bxJ4JXSovEVpZxXOmW11aufL88AebFMUJy5/dMB2NU/iV4m1+TxtrHxI8O/DvxT4oHh3&#10;RtOm0+PwpqIH9qQ/awJ/KgdkX7Si72ZScPGuBkkVtGnVrVIRk04OKs9Em3eHXRO8pea1k1uyoyjG&#10;1u736b38l5N7bmT8aJ7PQPjpYT+P9BtreTwr4H1DWE8QXWhQ3Gl3kBulR4PNcboLnylYlOU2y55N&#10;d1YfFVrf4mWev/2q+jeDrrwKupyafqlgY4Y1wJPOjnHyKUQ7XQ9sEdK6bxT4qm8aaN4evvCHhiz1&#10;jw/4ihW4vJtYgKRjT3XLBoZAG3lf4GAwRzXkXwv8GeJvB3wdh+FPg/4Xx2mg3GvakvizwX408XC6&#10;m0nTbnzfs7afLGrhoHcqfLk4VXZeq4opypYrBxVZcso+7ZuOzcm3Z6xkpJ2TVrytzRuk8nzQu0r/&#10;AH73as121Xe1um52WveKviRovxI8I+IvBvirRdT+HniiC7l1CeRAX+eEfY1hkXIdC5JJ9D3rI/aM&#10;+EejfHr9m5PCfimax1q80vVrO40+KG+WH7ZqVtKJRamYDEJd12g8DKrmr3wy8D6xoPwJ+H/gzV/A&#10;Fv4XvdAnCDTvDbre2lgUZx5WRhfKdCGLYHPGBXL/ALOnjPSPh74Iv/g7e+ENe8O31r8QNQtNJvNS&#10;0lkt9amGbpbglt/kQXAZlRm54wvOKdPmoyVfDNc9GSs4295KU/ebi9bKybje61urXesoxd4y1T/R&#10;q1tPPrq+xa/Ztil1X4Hr8Ez8S7zXNd8E3lxJLJ4i0zyL6WNbh2hZivyOBuMYmjPzFC3ANdh4b+Iu&#10;lRaP4Ys/iT4rhutS8RGbSFupLPyRLefO5jZP4Wx8oOcHb70/wDe+BPh9f6743Mkejf8ACQa5c6nr&#10;EM14/kuUijWadEl4iCoI2bysIw+YjOai0rWvFV1pvjeHX/h7pOoR+F7ptZ8CzabIrR6zZvAZkIZ8&#10;hJVbehYHHIPFY4hxxGIqS5Wk3za8sXzS0dtErKck7L7O+10o+7T97td/hfX9fK76o4j4l/CHwbpe&#10;geBbLxzBZ/2n4P8AEEuoeFvEWoXDfZ7O4YlMSLu3vuViBtJAOPSvQ/Clt8I/CXxJt/CE8FmvjR9H&#10;ENjfXkgN1qFjkyYSRjvljRm5/u5rlfhX498DftX/ALJcPxT+E159tsbq1afS4dQhLvaXkD5kXGNx&#10;KOHVTj5sZGc1B8VvDngD4jx+G/EXjvUpP7XsNUj1rwXqdhZiHUNIa1h8+4tnztc28gRldT13AHHB&#10;raoq1aTw2JlKLg5xktbqV76x6Lmb5o3/AJmrveX7OnFy0tu3p2Svfrp96/FfiR4MtvB3if4c+GPC&#10;Wv33hc2fxDWWwNvp009nOhgJnsZ5AD5aXJf5JG+UOuOtdx8VXj8TaPb+KfC32P7dYXz7FupQqJcA&#10;7VBfGFb0JwD2NWPhT468IfGX4daN8QPC+o6taw+IY11GxtdYjMd3a5bfsaNskKCCApJAB4NeWftG&#10;ar8GPDnxA1T4h/E2ePQdT8L29jo0GpR6pNFbXOn6kx2xXcGfLkUSBmVtpZMEgg8VjQVbFYuFGalz&#10;07p6Xbbk1ZrR6ykk9ZNO76lrSy/rotPnb81rv1XgLxHqXiXVdFvNY8OahoviDRrm6h1zwzeSr5kk&#10;jr1iJO2eIjDgqcqeO1W/Feg2HjD4k/8ACv5fDusQ3Fhpq3mn+JI0CIJt3AZgeWHI5+lXfGOip4K8&#10;eeDtUNxfXjm1lstSt1vN0Lw+UCbr5hzIm0YYEEqT1ryNvF3jH4R/tdeMvi58RPDE2seBvHWg2Oke&#10;BNQ03Uh51zfQo8n2FIiwjLz4OyTcpLDaxHFaYei8VKVSi7Pkbir7vns4q71snKVne8U73tdKVSML&#10;O1+jfyv/AMN92rNz4ha9+0f4Y/bU0G11GLXk+HdxocP2XVdM0uKe3iv1JWSG6YfvBHKuG3YwrdDX&#10;X/EvVtB8d/EDSfhm19q3h3WvFHgfU7zS/E1lcLDNpK29xCGUk9CWZdrHqNw71oaZ4aubX4c6lrXh&#10;zwl4g1X+1rSXV5vA/ifVfJvBeECRLRHZ9tqd4243FFI9K8h+I3x2vfjj8L9e0fwppEPwr+LDa9pv&#10;hS68F/G5DDZ3z+YbuGyingZ4pTdwrJ5VxAzgNwwJFbUIfXatN04JezSg5Kyt0U5xu3ZN+82nB2Sb&#10;XMzKVRU48r31em+t9t27Nra+iWmpyfxz/b4+I37GfxasvD37UWki80jVPCdoul6jb+HvJhu9Ya5E&#10;E0MV4p2b2ibz/LYL93g819TeGL6Lx38LNN1rwWLiOz1axklt5tVRoZ4sqwiLp3AbHHdeRXz/AP8A&#10;BTD9kTWf+Civ7Kmh/DSw1aLwdqf9pRarJdy6gl1a6VeWyNm3mMYInQPlSyEMAN2Dytdz8MfEfiGW&#10;Dwb4M8W3Gn3un2ek2dp4e8T+CdclzczxW4jvBdxugURlx8gxkg87TW2Oo5ZjMnoV8PFRxEXNVYr4&#10;bRSUGlove95tJt6Sk01YzpyxKxFSFVe7dcrVut21vb3Xou628/Mv2bv2vf2gPFv7Y3ij9l345fC+&#10;DRdU8L2VudTOj6m11p95ZtFmK/gSRFkVnYBTtyoPB55r3T4k+LdQ+GkOo/FXTbq61hJtQsLWz0vc&#10;scaB2WNhuYfI2CzlzwduKNE+G93q/wC0f4g+KN1p1rbtp/h220LQfEFpfO0zKZDLMs0AAXCuRhtx&#10;JGRxXisvxT+Jw/Zu8UWvxjuv7F17wDqGsanqun6LpU9ufFGi2sNxIlvtu1KxyyDZM3kmQKsfynki&#10;ipSwmaYyFTC0owio0ozgm2m5K7a3aTkkt7xckna1zWjKVOC9rK71bdrK193slZNX26tKyPUrX4Jf&#10;BjUNX8aeN/CPw5a6n+JviSzufiAbe6MczNbQjyJJkJBRtoXKrgnfk1h+KvH/AIL8I3Fr458dfEXV&#10;vBdroPiCL7deX86pDetO3lxwvuBVkJKrxg5rvNFuZfG3hvwX8dPhp43ht01zw7a6pfTR2pmsNXs5&#10;LZJMOBhlcA/I4+YYIII4qv8AFvUW1G1sPDuqfDmx8SaTrWrRhllmWRLdHXdFcbGX5trDlOuOR6V5&#10;9HETlXUKzcls7y95KK5WvfXK3ypRXko6XVjVR9nG0NLdPu7en+ehX1SPVLrxNY6n4s0+SPxBDqEl&#10;np+taLYI8d1ZyJv8luTuRQQW6fMOKr/He20bW1s/h34m0W31DRY4Yf8AhI2a9eznjLsFtprdhgbk&#10;cM+0HdkDFcp+zwUT4aQ/E3wz8NfF3hlNK1zUUHh3Wp2jt9UZnOb7a5eTy2KnZyMDHy13PjCDUPix&#10;oJaw06EQskN/HHfMdrKu2RUkXbkEOpG4HKcEZ6VVSDw2OiukG1fazv0s3a26Sk0m9Ho0VHlcE15f&#10;1+vr2Y3xd4Q069+H/iDwP4W8Zam0l5Hc20t1ps6SXUN1tVZpQfvCfYQeRwevJrD8DTeF/ht4K8N/&#10;s4+JfE3iDxtYatDPp9rrF7p6MbaOKAMLW6eMDy5Nndxuc5q/4M1zR/HEGm+K/iX4C1DStf0/XLy6&#10;0dp54YNRitwwDyS+U2yWI8ZYFlZBGz4bIHL+P7n4ffBLwR42/auu/iJYXWn+Jtesr6PVrGz2xW8C&#10;7YELfOySsBkGYBTt65xVUadSf+yyu5OSskk71G+WNpJN6L3ul7NWe6POWzt6dP8Ag/dbVM5/4p6T&#10;rHwL+JHgvxD8O9aj0/wfFbxxWOm2+mySy2pMoSVVmX5BEVIOxuhBPWvbfFKeGvFWuWPw3+Idtoes&#10;aXr0MjizvrYvHNNHhk8sNlSR94D73pWT49+Gkfj7TtN+LXws8a2ayrbC6Vra686w1ODZuVV+Yxr1&#10;4kAx1zmsn4I+O9W+IWsal8PfH+hQ2994ZS3WPU5vIZJ76dDKr2+z5SUQ43LjODwKK1T61hYVov3q&#10;Sak9pK70e13ZtXd23e7s72hLeEtdX/XyMvVvDGp/C3w/8P8A4S6/rGp6/d6p4yhsLK5kj8vzLdpH&#10;upIyU4CRLCuFJyQMDPSr3xN8eeD/AAlc6rrF94o8RaXN9uuxt/sqWTzJIVUnYQCCgX5lB4YEgZNU&#10;fE/7RM3gH9qj4cfAP4g+NNMsZvGuu6jF4ctbq1lmbWUtbXfsRlTbaXSyyIcsSjRghSGOK9k1+yuf&#10;MVZdVMf2xo4WPljZwS35npWeIqVcPKjPEQ/iRc7p2Uk5yTa91q142aSdmmrp6RcZe0b5WnZ/dotP&#10;Xr31ueR+GNN8Aal8UPGfhy1+KU9omo22m3+n2lreBIbNVz5jRK3Kl3PzjvxXVX8F3H8Sr3w/F8Ul&#10;hvNU0uMW2j3Cr5trDGMPcwgj5gT16jmvHf2xdF13whqvw/8Aiz8KdbvolXxhYaRq9tZzQSWs9k1z&#10;+9MqyJlox0bDAg49K9Y+NesPoHxF8O+MtB1K8mhs7xo7qPTNEW6+y25wJA8qnKKcqSp6AE9q2rUX&#10;KNKpGV/aRkrNJtSgoqz9178qf3673UZdLPR2/BWfpqvx2OZ8WeMPE3hT44eBfhJpOiSTeFfEn2yW&#10;LVrHTT5GkzWax4jkYDy41k3MQWIJY4ANaHjPVvjZ8MfiTr3ibwF8JfD3ifw3fJDCdG028j0/UrBY&#10;0Cyk5Hl3JlYmRc4YBdvORXYaNq/hjS9YvYdM8UhbbVryOHTbG92paXN4ytIWhbvuCluO6dBWLq/w&#10;t/tXUNUk8JeKLqwunuLTUb64tZg00U0aFAU3g4EiZyp4OCRisIYijzxU4JLls+ZStK8r8zs04taK&#10;8Xq4vu037Pq/y7209Led/vMH4hJ4b8I2Gh67pKTweHbnS30+xuFt2+0aI2N4Z+4jGCGVs4NdzpGu&#10;apcaeEu72RNUFpGsWpNGrWt0JI8pJtBBZBxkEA81zniCVfH+v+KfhXrmr2+qRJHFdW9vpdqqXVtb&#10;vCPMilXd+980gkMB0JHarTXvhL/hBIfHv/CKX13ZaNos1pdaaumv9rEcePkjQfOXAHCjOe1RVj7S&#10;lCMk3L778yvHe2r2d9G1fzdO3K77b/r/AEw0t5/Cl/4Rbxh4Sa31+4muLe8m0GOSS1gX7zzSdNkT&#10;nGCQcE4rh/D/AI/034y/tQ/GD4Max4R1iCx8Gad4W1DTLjVI1Nnelnmd7q24DJtZNjAkg+Xu4zXb&#10;eC/Hng/4nfAP/hYfgzXNRt4CphtbjUNKns7mzkjfAjmhl/eIAfvZ471em8My6Ro9/wCJNbSW61Zb&#10;EiHUtPUeZe2qZkMPzH94rFmAQ/3hg5q41I0ZVVVg1UfuLVpxkqkZ3SfZJxtfS7ZMoy5lrovLft6a&#10;66EVv4ruvEOjnxaNKaJtN1q6t9JltZlmEsCnYjyBSCEYnJ67cVz/AII1rR/GPxz1Xwxd3Wu6P4u0&#10;GxEcM32N44bywKj5ldgY5Y/MORj5hjBrlvjLrPivwV+zj4o8efAnQ7q68S6fbJqVv4T1i5aKWHlZ&#10;JrVRt3BDENoGGw3Fdb+z78RtD+OWh6P+0t4CjWaz8XeE4Wh0maRzcW2HIkhJztOyTcpIAIx3reWF&#10;dHAzxCXutuCd9pe7JKSd9HFytfR2dnoLmUpcl9kr/NOzT21s72+drq/nnjr4a6D4U/Z9vfh38WvD&#10;mnWet6t4hnv/AA9fLshhfWElLWtwSBtQsSoPHOTwa6L44+APFvjZPhV8TbDWbnw/408CeLLWSaxu&#10;rl0t9SjngEV9aCQfKwZMsrEbcx446113xr+HXws/aX+EWpfBL4hXklrHratHYw2d8Y7mzuoclZbd&#10;tu6ORTyM5HrkVx/w5T4heAPBmmfBf466nqfje7kMkmk6zZ2q2OoiGOIACZFYq020FWkXKux6AGuq&#10;li6lWjGqpfvYym5Ra3jONm43vHlaTjKLaateLd3ZRik3pb4WrbO3S3y1vo1Y0P2hvB/xFu/2jvhZ&#10;8Y/Ct/p6eCfCtjr7+JNHlYK2pTXEUa2xHBU7NpbjDZbIJqx4Dt9A+InxJ1r4r6RY28Fxqlrb6d4l&#10;sbiFZHURDdDPFIDhk2sQWx7Z4rs7XT/GDeCr630DUl17zNJa506PX40txJdSE7IWaMYjCDC5Azke&#10;tebeAfglo3wt+Ikd34T0nVLCW3sHaHT4taP2STziGntnjfKuFf5kfgjc3vXLRr06mDdKUkpQi4Ra&#10;6x5nN812nfmkrO19Fr7tgjT5XZO61fe1/wBPL9bHba74R8P6hew6V/witqx03UopbFPOEaJHnmRT&#10;/eJxkd65z4Wt4Yk+NF48fgiSS2utSvLiLULiOMtYTbAr5dTkLIMgL6g10Xw98QeMdL+GFxrfxW0B&#10;rTUo9SuDHiJZJGVXzG0YUjzU246YOAa5vVLOPwkknjfwbZ2epXfjKZRrs2ln7P8AZ3hXP2iMOCOA&#10;cPE2DySMms6PPy1KDd94ppuzfV3va1rvz21uU1HmT/rW1vy+80/FPhD4L+P/AIvWupavpmm3Hin4&#10;S2c+oSXDMY59Osb2BlWX5f8AWQyxq47jKnoa0vBd54C8a+F9SkvrprmzjuVF0bq1ZJTHMiyRRJKc&#10;FgMhuOxANcz408PSS/ErxNq2l6Foc+pan4d07SrS8jup4bu2t1babeR0BDxO0jsigAg5B9ap+JfF&#10;XhX4K/Fjwp+yrbOl1aeINIaezs7+af7U1vbuI5HjnwUk8tWCeWxV8EEE9rVGWIpQp05SbUU0r/DF&#10;Lnm12ScpNLTvd2uxeel3+PX8F2762V3D+0v+y98M/jBZeG/H+laPJd6h4dmaXQZ7dQZbSbhfPXd6&#10;EcqflPcV2Xg7xDNZeE2vNC0m6vtU0/VVttSsJlEcx3ECaRQ2BgZ3ccelaPxC8I6VZeELLxL4SnE8&#10;/hVnvNOtf7RaGNgFx5UjDJAC9mBGetYWlapdHV9H19PCMm7XNqa0tvdM5hAUyJKFT5Tz8hdTgjFQ&#10;sRVxWBhTnJyjBysm9tbuO97Na6W9523HFJSdu+33fnaz+WvbofDEWhXmm6tokutf2fqlvazLe6oI&#10;zHvj2ukdw+7oUHUnjg9q+cPjd8Ffifa/sLfDHw78ItT8O20Phvx5ZX3ima9t8C906W7YXP2RhkDz&#10;2kDErgOjMAea+gtB8Vaz488c6p4CbwiG0M6CrzeLLfUgLo6gZWVtPa1KklFiw3mFiDnYRWP4B8Ze&#10;DvGnwtvPh5f63YXepeE5FuJrfRY2hRvKmJjEURwXjTAjfb8u8MBg1tgcVisBWVSMb8s4Sa0kknGU&#10;U3bb4mknZxutDOpT9tG93unppflld/Lv3T00seT/ALQ/7TX7THwe/ar8P+ANY+Gek+JPhb4w01dI&#10;+z+HdOuby78PSsxX7fdRqm025TEe3cAOa980pfCXgfw9pXhD4e+Bbqz8OyaXNHa3WmQJHb6cApKk&#10;wuQ2Gb7oAPPBrnfCdloHgr4n6Ta3etTzPrtvNInnXUxnW4bBIYDK+Vt+UB8Yxjk1U1QeOfh/r2me&#10;DLTUfNsdQu5riG8lu0uFmDy58horg7h/s7WwuOgqsS8PiqdKjSgoOMdXdpVLc3v2/mja3W+ra3uq&#10;NOpT5lKTd3p5Lt0vZ3afZ210MT4n+H/GXi3wNpvwr0fXNNHia58QQXOix3kgt0vWhImZUZd2x9gY&#10;sMEA8ECtu3+ItpqvhfUviH4G8WQ2I8N+LpLjxXpOuYRxtRo7m0uA/wDx7ncBIkw4KgHoTWV8RPgP&#10;4bPxx8P/ALQkWrateeIPCs11/wAIf4eXVHtLKwuriMi4kaFRtlklUBSzsV+7gDaah+DfivwH4/8A&#10;CVnrT/CvUfDureOLxrbxZpPiuwSGUzRbi0NyV3RSKY+VfJWRSFyCcVrJUZ4OEo3klq9ErOTfMrN3&#10;ceSKalZWldLSzHzVHKSt6fhq9NnbVa9O9n7N4o0qXxd4Qsbjwre2c1rdwpJHJJcboJYXAO5JFyCc&#10;dGzivB/2QPjF8N/jRqfxMvvB/j3zNZ8PeMXtNW8Kamsay6NPAvloqmPh4pMFg3OSe1ey+HfCGlaT&#10;bWk/w7u4LHw/HDHb3nh+EJJb28UYKpHEEbbEoH93g1zGvfCjwvpkXirWUe10j+0mNzqd1Z6TFBdq&#10;5Ty0m3qCJSgxjdnOMEV5uDqYWnh6uHk23Ll5X1XvK6krO9/JrW2rTaHL2ntOaO1np13Vtb277/hq&#10;cv8AHf4SeCf2hPAt14M+Jvg/+09GuZkOoWN1aT28kt8hykkM6EH5QcKRx1rtPAtl4FuPEUvibSp7&#10;ua40uztPDUd3HfSTK8IUHYyngOCfmfAJ4Brx74X3Xi/9lz4rataeLvjFrupaVdaXbzr4bvNHS6ju&#10;5ZHEcd9A0HzRHP34lXaAd1epWthpvw+vPEen+C4I9Wj17xB9suIRdPH/AGVcTlDctIxB2YGJI1A5&#10;PGRnNd+Mp1qdNYeNRyha8GrqPvcvNukk7Wv0emt0kVFRjLmXX8XtZ/Juz7b22OW/bf8AgTpf7SH7&#10;PHiz9nuy1qxtbrxBazTeFpFmCz22oWwM8csAONziaNAFHZmNeY/8En/2uPjR8Wf+Cf8Apvin9qrQ&#10;tW1LxLZ6rNo000Nuq3l3aRuIhKVGCzRtuD/xcZruvi149+G/ww8afBn4c6X9juLTWvGFxa6HY6pb&#10;yTak06Yke5hdmDqU3fPycBxnivRvjN8OdE8afBrVvCum3cy61ZyXV34fvNoE0d0rFiUPyg55Ug9R&#10;611/WKdPJaWX4ineFSoqkJtWlCzlTnbynyx5tbJxvq9uSNLlxcsQpaW5ZR7tNNPfRpNrvZ79Cr4M&#10;8OeLPCHxx8QLBY6bceFde8Pxppcq6l5czXceQ0ToRkO3B3DNM8beEfhP4H+LfhH47fFJLqz8Rw6V&#10;/YGn64dzNDEzGZ4ppUG3bkcM4wegqXw54d/4S5vCfiK70y4W0bS47m3vUt0J03UgoWXzMn5VfBAw&#10;a0NE+IniDxP8a774XX32HWNBaz330X2ZluNOk4/cy87WRxyMjNeTOdV1ZST2g1Ozs2kuRq+qu1ut&#10;LtW6o6VHRLdpu34/do2vS3c+b/A3ws/aO+Gv7SWv698T9A8N+OtJ1jxE2i+EdcmmaCb+yLkLcyXF&#10;2Yww2oyqIsfebIG3Oa9l+OXwWsf2m/g9H4HvFksguuvpWtWf9qTRw31vwsodl+Yttwy56MBzW/4D&#10;+Duq+APivfX9n4w0280nVLMWV14faIgwxxSM1ky5Yj5EJjbAG44PatPxppnw8Gk6tb+Jp7nQUbzJ&#10;f7U0y6eNbQYy0rFThPmPzHGW4zXfjM4niMwpV6TSnFRtKCa2Vn7l7J9fd33W9lPs+Wiot3Xnvvs+&#10;jvr99uhxnhLxx4h0qW4+Cnxq+DDW+n+HtOlPhPXLa8+22+q2UEeF83Kho7jjhQD65p3wk8X+DbHx&#10;Nc6f4RutYstS1LwzHqFpcXGlzsti2392JQQPnAZSUOCVFanhvwX420LxZ4Lm0rxuNZ8IrorabqVm&#10;/lzkXBbdFfxXSncWboyHgD3rg/2lv2jdF8IfBPxV+1j4R+DvjLxTN4dvl0C70HS7ieNr+2iul868&#10;SKEsGjUbjuKgsBtOASaKVGOOr+woRv7Sy91+7zuTSTU9nJq7V7ednpNSoqNNzqysle7emmqu+m7i&#10;/Ttqlzf7Pn7Gnwc/Zq/aP+Iv7Tug+KI/D/iTx54fkXxHa2kIGhO0RVrm/hBBeEMzhyjMQpZuwFdR&#10;4f8ABvxS+Hvw8v8A4+fD/RtH8XeLPEen6dbarHo2vMlj4gsLVnVDb7mKrMsJ2/Lhm8vvXa/Aj9qv&#10;9kH9oX4bWfxG+F/xNt73w74gmSyWyvg0CQ3CR5ltHhcZidQ37xW45HJ4rx79vTwp41/ZN/ZguvHH&#10;wR8CW/iXVND+JVn4n8JaPotndQ3kkjSbbmDZbho8fZ3kUOAqgfMQGrtpVsxzPNlhcbzKtOUKbVRN&#10;XUNFCTvFpRajzXk7W5t1pjH6vgsOnBKNNWaaV0ru7aST0tJuy3V0lqrdV+0P+0v4Y8EfszWPxs8R&#10;eB/FC6Xps1m0M0lo3mXMEz7PKJA34B4cuoxjJ4q9+0dH8A/2jf2f/DthpvgbR/HnhWTxRp/9q6PB&#10;cEz6YJTtM6AYkUoTyQBkcitj4F/tP/CDx9Y+HfhH4o0fXvC+t+JtAjLfD/xxYvDIk0qF5IVmmO6Q&#10;8MoXOSMEAZrk5Phf4em8YaHo3wuv21zQoPHl1Fq91o99E1x4TNvEHFtJvYvIikbdvzFd2cCscPGl&#10;hasVKE6NSlKU4y5nZxadtVazTjLlkpWk3aN7JPapHmqOMkuVtNadmr311vpqrW73aPTvGni74HaD&#10;oUPgr4g+MY9EtfDL2v2OHxMyJ9pjSZIoLiMyHLgSFUEmQcnB61i/Hr9lHxN8RPirZ/HH4efEaLQf&#10;HGl+HLqz0+a802O6tJJwG+zXm0/NFIrMUYqcNGSuOhrzH9qrwRaftL+PfFnwl+NXw6utY+GmsfD2&#10;yPgXxV4J+0nVJLk3IW7hEyo0AmSQRyLC4G7Cn1xz/wDwTb8X/HP9pLwd4tvJvi/48XRdD1ZvD2n6&#10;p4oVBrljq2lXfl3Ax5KwS2t5biISxgs8MquMnO6qo5dWweWf2jRrcrjZTUkpRtVSslo7vSXtIySa&#10;cbK8kkY+09rWVOaa0ck+t03GTtumtN73bVtj2jT/AInfEvxXpXibwH8Yfgytj4i0S002x1K8jvFn&#10;0fxEk0JaWW0JHmJEHBDxuNwPtzXC+EPGnxH8P/Bjw38TdJ8Jz3VpotjdaN4k8M+HdbhuNMu45Lgq&#10;t1HMeS0IAXaSNucdq9a8aeIvGPhbV08WaZ4HuLi51G3t31jTvsZ/cwlzG3kumRNKm4Hyz1UnnNfJ&#10;mmQftt/sjftH698Pfhd4o8FQ/Dfxh45t9Y8R6xPpt1cQ+E4WKpJbrCxCg3RK5VMmMndjHNXlWHpY&#10;2jUUI04tcs1FylyysuWpFO7aet47tuyhrZFVOanUimm+Z2ulontqlrazequl0V9vV/ifo+oeJ/2e&#10;tW1b9lTwxovh3XtL1VbzTZ9f1B0hS+klQXKsoBUxyQB1K/Mjs2Peo/2Z9F8EWml2tz4U/ZVvtQ8B&#10;+PrK48XajosrRtJ4X8RSTrFNZx20qg28E0eZlVcLuRuORVf9rj9qv43/AAH8IeI/iX47+E3g3xd8&#10;K7DbpXjbwXDqTx6naTXF0kNrJbyJGVZWRxIVcJtIGDnFeofAKe/8O6BfW8NpqcbyapOv/CVR3Eeo&#10;f2nDFtWETCNjslCMFOQD+7OQDVV54rD5JzTinGc3Zqbb2TcZNSUrwbUlppzXjzRnKxR9jUxF2r8t&#10;rp9na6vuk7RkrP7MbP4kdn4W1Sz8T6VFdaFY28csOkQzR2sk2x0nMecBxgc569OeleZ+A/CHhW81&#10;68vtb8N654U1TUW8zxBoOsXEdzazsP3YZwpKncAGEinPTPNbPwu0Twf8W/gvay634b1DZfWraVqk&#10;Ymks5omgHll12kHkoGVh2IqHQdAi0rWVl1/w1rnl7JIZLu61D7SN44jZP4ipAGQeh5ryKajh5VqS&#10;bTva3XTp8Vnr3jfRNPU31dix8YtG8D+I9V0nwLb/ABduPDfiCGSK50/7Fr3kyTrCwztznPHyspGG&#10;B59a2PiBZ+IdUfT9MuFhuo9Svlaz1qNUkk0zCZczxFl3RkgDdGSRnoK5Dx9oXw4+Mc9vpHjrw7p7&#10;a14d1SFtP1a3jXzXVgco2V3Lx1HQkVmeBfi94R0f4+Wv7N/jydtM1fXNFupPC2qIqvb3u0gEj/nn&#10;KFxleASK1p4atKhF07uVOMpNNJ2W7lFrVpKzad7Wd1a4pSjuzudGbx62lapH4p8NabPNY6gyaTea&#10;ZdCRbu2Kf6ok8ghhjBzwcVyP7O3xS+GX7S/wrvLPwvod1pfjjwTfGy1/w94y01obzTrhnZ1hfp5k&#10;bKMpKhIxj6V0fiqy13wJ4X8UavdRS3FhY6pFc20ljbkFcRrvban3gWGeOpJzXO/FG58Kia8+JWj2&#10;02ja9fzW8cPiCCNjFKwQYMmD93d8uG6dKKMadam4pWcnFxlHZNJXTjrdNSd7Wae11dCkpcys9t13&#10;/wAj0dP7S0bUZrbVbOzj0jUodwtvJYCOX+NTnjnn0ri/EGjvoH7Q+i+Dku44bLxl4fnj0/UDopyk&#10;9sAVjaVDt3BDkBsZHTpW34I+MPiq+0WHT/Guhx3V7Zoq6u1uuEkUjiZFbnHqB0NT+I9X0nUNY8N2&#10;E/iG60v+1g66bMOULo24HcRwcDb64NclNYjD1pKS3Uk7arZ2ls3pZS21S6F3jbU88+O/iv8AaE+H&#10;/wC1F8LfD+ieBdN8XaHG00viC52+RNFp7KIXnyx2ieItuQdJE3rwcV137ROv/EDwPoN14++Hfgf7&#10;ZeRRrBoU9krSM8knDebGmdyDrtxng4rsvEfhXWdU+M+n+I7sWNxoz+E5bLVtPumw3mGcMkiHPy8b&#10;gfXj0rjbO+8c/s/+GbnSddnvPEGhaHLG1tdTMHuvIdixEhX72wkBW4JA5reliKNeOH5YQc4RScdV&#10;z3lJu+trq6VrK6flZSlKFRtu60+X9O5Tu/FPiT41fAvUtat9Ng0nxnoGlok6yx7rG8uduSmSNwiZ&#10;h8pOChIqv+z74qv/AIkeCNup2VnpvjKG1kF/4Y1SQNNDKpHLMhO9RxtlHUYzXQrp+h69481rW/hv&#10;rcbXWvaTFBqWhSXHlPHMFLxzmM89eGIHSqmj/D6z+K1lB8RbZZvDvxL8L2suntcxMF2jdkxS44lh&#10;bGQT0zxiqdTDxw8oNcqbUlprBtfC1u4OXXdaNb2YvLUm+JmoanpMek+MfClrcX2rWcxiiistSEL3&#10;O4fvYdrgrLt+9sOGwuQaz/i54n8A67pnmeM/BOtXH2q1jupLvT4j5tv5c6IzSpkEpGT5hxkBckCs&#10;/wAH+Kpvjt4YsvA3xm0DUvB/jCz8RfaV+zxiPzbi1c+XcW8uCrxuuM+qsQa7DxloOneNjHoeteL9&#10;Q0d9a0i70+7YIkU0LTx7Vnhf+FgenY8A1PLHCVoQqq0ot3ab23TTV007O1vnvpWkjF+EWneNPAXj&#10;zXvFWteLNWvNB1/TNPS2tZrhLmxt5AXH2q2kKhtrxlSyscc9sVtaH4E8W6RrGuQnx7G0N1dLLo81&#10;urrHbN/EhJZgN390YGegrh/BWr/FL4OfATRvC+u+HZvEl54ekh06S6muCplhSVo1nccjBj2lgO+a&#10;7HxT4W8G6bJD4h0PT201vFlxD9sWO+YRSXCLlCuG2hhjqOo61OKjP6xJ3Vpe6mlFp8lrO17r3VfX&#10;fZ9WTFdNb/1/XYWLSNW0r4gS6xqF7ea9orXSlo5PLd9HutgHnRtjzArZ5wePpW7ruu+AdfuLr4H+&#10;MzazS6tpT3nkSSMn2i2EvlmVW4w4fHQgjg1zvhvTtb8MWN9feH9a/taPxFH51rp80iLJbXUYKtsk&#10;yN6uwAx2JqfT/G0/iu3jz8KhJcWt9b6Zruk3t0kV5YxyAPvTdwzDqUBy4wRmuepTlUkpb8tldNRa&#10;a2bTtZp6X0u1vfV1zR1v9xG/jjW/C2ua74TfwVrF9N4J0+2NhNcxecniGymj5khk/wCWsikGN42+&#10;YHB6GtC40v4c+KPDVt4c0i1Oi2+qWavNpEluYA6yjJiwMbXU5+6QRiqOgPqEWna9d6t5ok0K+eC/&#10;s2Y7Daqv7uUZ5QtEQTjgMvBqgNR13wE+i6ZOkPizw5vikhvJJg11BvbKE92IVhg9xVOnzStDSSts&#10;7XfLdvXTf3ktPi0eg/h1/r+v8zo7DS9C0Pw3BpOrXj3aPH5F5bzMXhnjA2ByhLZOMA8896w/Evhd&#10;dZ+HV54a8AWOh29/4RgaTwpNbybLeHUIl3LFv5aDg7SD0DdxVxNb+Fnwq8T6NYpejSdP8QXUltGd&#10;UuCYvtTNuWIb/uM2Tjselb2lWy+H/EXic2/ghrW2vLrf9otVDxX8hULJIwXlZMYHPUAVjz1KUvaK&#10;+vvK+ibTs9L+qdm9Oy2r3djjJ7/xL4x8D6HqOs6BdaPq2oXEK6nDY3/lzWAJxl0PyyIGO3cMqeD0&#10;NWfDi/tDfDrxhqsHi34gaT4r8OalcZsdOh0UwXlimzB2y7ykq8ZMbKCMnBI4pvhzW/AGt2vh34Xa&#10;vN4hvLiHTLxtJvryMxveqrlXtmkwP3q8bVPJCgjNcn8Ufil4U+B2ifC74r6wNc1/Q7XXJdK1HXrN&#10;PMa0jk3RGS8jTIZUICs3YjPFd1OlVrVHh4U173MlFxvf4nHlb1TvGys0+mrTM3aMW29v6/r/AIc6&#10;bVTpfhPx1ostr4Huo7Bo1RF0eRWis92WYtEq5VCe6nHPSs/4zftLaR8KdQ8O2eqfBHxB4l8L6jqk&#10;NtrmrWULTNpHmN+4ufLxl4hJhWYYKcGtrWvi38KZPEDeH9A8Rx6brenX0TGCG1LGS3l+6y8cxuDk&#10;EcV1fi6Kw8cab/wi2o3Svtdbe/W3Uq0JyHVyvUKcD2rBShTqUpYqk2ra3cou38y89bpp2va6fW7c&#10;0bJ2OV8Y+FvC3ibVLPxR4s0xJvFOnXUt5onivSLX7FfR2wG0xXJGPNXa3lskm5WHIwRkedfAf4v6&#10;rrXxY8afBX4gfBn7DLoFu+reGNcsdbW6uWgb5TE0TBWjbcDt27lIOCQa9kN1p3iCPTr7V763uprS&#10;4ktxdMDFKqsMbG5w6leoPXAPBqHUoNIttSgu5LCSSFozDazMyngf6yE8bl9euDinRxUI4edGpByu&#10;rR1a5Gnf3UrKzV/daS1bt3lw2tp6f1t6Gp4YvrHxNpsWrxi8jkgtw7QT7ULcc5HZvX3rnfA/hiP4&#10;fXjXHhOO5voNUupZ7rTZdQDuhbOZYgxx9QO/ajwaviPwlr2oRR2dneaDeXCx6bdQzHz4VxkK4PXB&#10;JH0rW8Q6/qmm2st7e+ArqOfSZlktJbEIxuof4vLP06g1yOMqdSVODTjK2l/uTV76N+q9CrkUsOg/&#10;Fjw19g8T6NewtbzB4VvkMFxazJkLMjg5Vh2ZTgg81ykXw38b33gm+l0fxnHq1yL6d1tddWNnks8f&#10;LZSlgdyq2dsgG4A85ropvF+m+KtMuNY0ybUJP9DME629uWdftAwr7OxTrg+lUvCup+ItN8P3Gm+M&#10;NIsjqlrbLYzyW9ufJ1Ob/nogJyodNrBeoJIrem69GLUNLNe69bd9+m17W6A3qaHhew8QXWp6V4sX&#10;UrvNppLC60vFrIt1KRt2OcBxInIWRDhl4YVjz+AvBXheDTL7wP8ADbS9Gm1HUH1TUtBmBt5HnU/P&#10;NEsZKrOB8x28OOo5rm7Pxj4M0+60Pw7rXwv1i60W78SS2/8Aa/2eaFtHn2/u3K/eMZPy7skAms74&#10;0eMPgjrWl6f4j8V69Lb654X12J9DuFjmintXEnliXb3O75H6qQRmuulhcQ8QopSUZfyq+mqSaUu7&#10;62klZq6sTbf+tf6X5neeO9I+KmqeIf8AhM/gZ4o8L4+wwzR6Rr1rIrSsj/vk3JzGGXo2DtbqCKvf&#10;DzxjH8QPGdv4jn1240W/ms5Le40G6VHhnXriNyAS6HnIzle3eui8MTR65p0mtXskM6zFZFuLdhlQ&#10;w528ZHuK868ZfAqYeBdYsdY1x/E01vrUuueD9QuF23WjuwCtHGyEEgAHHqGINcVKpQrR9jVai1aK&#10;dk3Z6NPRJ20etmtWnfQfL26nQ6B4h8Lan461z4aanpeqeG9et8mSe3s3is71Zc+XPBMBsdzjJXO4&#10;HqKitvhpPMuiatqGpx3C6ZqkkpuLi3dLto2BAMLqymNsjlWDKw7c5q19mi+KNppPivRrzUrUPHG9&#10;5biPbIZIx8m8MfkGc845FYHjPWPjZ4J1W1l0Jo9StZTcRXMF4qbYpNu6KU/xY3fKcfWiCnKooUpK&#10;MraqT6pNOztpfWyvppqO2jbOVl8c6N8NPEHxM1H4lfAPW7z7Ra/2m2qWduGtPE1ugwgRi22O6iXO&#10;QwRgQDk8GvUPDltptr4MsPh/4qim8RaTr0e23bVrVZt9rIA6w3PqyqcB++OuaqaV8Qj4ovNJ+GHx&#10;DhsbXVte0Z5bzTWhd7PU49u24RG6cA9Dzg15n8Wvhl+078P/ANp/wP46/Z0lub34e6f4fuF1bwnH&#10;fRfZ5LtGVY438zLKhhLKrofldVyCDXYoQxlT2NRqlKzknKT5ZckbR5ZP4W3Gyto3ppZJZfBFt6v/&#10;ADtb7u+mnoel6Npeh2OvXnwk8IeIYbSOFVm0y1dsy6eoPz2+xsF4Wzxzxn6Vk/Hf4b654n+ENn4N&#10;1aw+1Xei6lDc6XqFrZ70hmibfFNt3bkwfl3BsgHninRXa/Ev4qr4j8LX1pPeeEL64t9QsLqNPtdn&#10;PLCh+ylwQRtB6HIO4Guo8ZXmuXNlfWVn4jTTnu7dY5DdAN9juG4R+Oq56j3rk9pWw+KpST95Wk77&#10;qXe9r6rXazv1er1S5tzFt30z4laFoHi7xv4DbT/EjSRi8tZG8po5sENlSdr4HTGTg8GofjZoeteL&#10;7qz+D2oeGNQPh3xZZyRap4w8P3nk3Hh+W3KvCJR1KOejLyMEHrVXwF8Yk8Sww/CH402ljovjaC+e&#10;ODTftYk+1JHzFcwMfvK68+ozitT4pRb9T/4RyaGG6huNDkS8aSVkmht5HG9sAgSxgA7sHevUU1Gt&#10;h8bGLVrXcdW0l9mUXfVJ2cdbNrW+xPuuNr/1/X3nletax8X/AIaNN+01oHhPx94i1u+0u28Iat4N&#10;jmhK262l84N3EJHEf7yNmmVyNzDCFucV6B4L+MGheN/Fnif4YeO/DslnDDZ2dhbzXQCrqqyozLKs&#10;YP7ps5Qrxh1wCRg11+iWNjZaRN4Z0PxfusotPja1jnuPNmgiOWimDnJkRgCMt6Y5rzLxf8NNW8bx&#10;yatdfECDQ7nV4YLXwb400WzjlubaZ5GP2ebdmO4hLgOmcMjZAxXUq2Fxl41YqLWikuZNK8eVWV78&#10;qT7u137zSJfNG8l933d/LTfoeh63F4c/4Qt/Detz6i0Wm6XttdQs5pIbhV6Zjk5+cD1yeORXLXhs&#10;dG8Ead4bufHHiS6XVYzYeG/FyyRtfwTnLrDK+3y23FcAyLtPQ4NOtvjD4t8A+B/D918XtX0O6nvN&#10;WGg6lqForeTdTL8q3O0A+VK2PmQ9D0NdN4o8OaTf6fZi8lWyuPDN817aXFtMyRyAxtkkA88HODxk&#10;VyRjLDtKprFybundNrS6uu9r+T1RpH3tXo/67O2+hh6J8S7DwfZ2Gnax4q0+GwttPt7j/hKrSMW+&#10;n3EjTlBGVUlIXyGVuQN3A6074gT+FvBej33xDtfgVoviC7HiS2n8ZLpOlrDeTTLtjGoKCB58kSbM&#10;87ii8E4Arzrxx8MviF4+8Ir8VfgXrn9n3l1NBaePfhjqWmRzaTrdjcSqLp0RhmGXymMyMuVLryK6&#10;seK/H/wX09pfFdlqXiOy02bT7C+votsi3liH2vd+T/BIqMoZV64NdssLRUlOlJObdpQu4t6x0dkt&#10;73Ti3F6NbSSxjLnqcrVrdX/mdrrHhTwpqvxK074seGvF8i3mq6O2nWcyyLJAY1O9HRTyrA8HBAYH&#10;BFZXwi8N6H/wkV/4l0LR9HsLyy1RpJ49H0pLPZM3EzqSoysnV1BILDJqPxpod74LGl2fwY0bT9W0&#10;/UNRN7J4f1JnG9XYO8lrIf8AVPjLeWcD6UXknhX4h6Dq2qfDbxEI/M14xiXy2je1vUIE9rKDjaWx&#10;jPvmuCKlKgkpPla5btbJPRSS1Wjflo7N6ov3W7v/AIf+l0PN9f8A2FdR8A/twa1+198B/HWlabb+&#10;PLfT4PHfw5ubLy7XUxDKBNfROp2pcY2up2537skBs16Ld+LvDvwx8VeJJPiPazaTpdhqjX2meI7q&#10;6+RFnZN0W5gBH8zfdyVIPrXU3y6B4ms4/A/xI0q6s5flSzdpyhlyBgpIh4IPH4VR+Kfw90T4kfA/&#10;xB8NfifoLeKtHvrZrbUtJjkMctzEsgYBW6rKvBBB5IGOtayzKtjJUo46TkkowuklLkVkmnopNRXK&#10;ubpo5W2ilQp0VamtG726amlb67qmnxx6Tr+pySzLP8s15YtD56N8yojIdrNjj3PapbnXvD2g+Z4i&#10;Ot7tJhjdNS3SBltT1LseqMM8g44rh/hV8I/FPhZtf8Cah8dNT8SaGmrwX/h231+3DX+kxFPntXkG&#10;PPiHylGIDKQck15x4Ftfjp8Odd8TeGv2nfC/h/UtH1S4MV74y0G4ZI9etJiUi+0Q53Q3MalVLYww&#10;Gc5qaeX4etKahVT5bO3wuSdvhUktVfZXd7WvG8lSrS93nTV/nt57LyPcv+EL1KYapHB4rvNSsdVi&#10;dpI0vMS2sbRfumt2B3RN3BOQTg0aZ4vt9Bt7DS9d0/VL7UItNSKCeeFPtmoIEJlXapBaSPbucADO&#10;cjOa8/uLf4c+D/E83jTwf4x1i4n0O80/SNcj0+ZpprVlUi3S5ixloSrjc4GQpDdq6zwxrOm/GTwA&#10;vitFm8F+JrS48yVb7ZLNpU6s0aOy5wYpV6HgOjDuKyq4eUaalO7hor25Wm1pdLW212lqraXcR8yv&#10;ZbmXo3xx8DxfEHXPg74q0++kRdagsrWPUNJlZPs91B5qTAlSGtmbKFjhUf5WwSM6ljp/gn4K6dba&#10;Z4L0bTfD+grdyC4t7CRVsbWZm3qfK5EQl55BCg9uayvGujeNPFHiHw74q8a+FNQsfFXgm8abSdS8&#10;N3yi11yN0KXFo4fnynX5jE/8QUg5FRftafB3xz8TfgH4uP7PfxAbw74qvtAaKzmmt457W7KglYJ4&#10;3GB1K7hyK3jHCSr0qTnyRnZTbfNBPbm91bWfNezad01o21+85bqN+y6t9f0PSNP0uxudDutT8GmO&#10;3j1CPzI4rdtiPJ/eDKeCezDvXP8AhFtKtJ9Sk8OWyQy5aT7Gtii7Dx5rIUULLlssepYk968B/wCC&#10;dnhj9oH9lj4RaT+yZ+07fxahqI0qW/8ADOsabqizfbs/vXtow+CrqWwEP4HFelaRr3irSvHejvp9&#10;7qtvprWpOo39xYw7bad3y4uYt262cDH+ywYmqxWWfVcVWoQqqpBXcZp6Tir2a33ta26d13JpVvaU&#10;1JqzfR7ryO88IWXh2a10nX/BuuQ2un3xuZJNJSESWd8X3b9oP+qYMC3y8H5gVqn8K9Fh8P67rWj6&#10;P4i1JI7rVP7Xt7G8JmhhSUBZYIH6GEMu5VBzGWIxis/4fx+J9P0rxdoEPw7k0Of+2Lq90OWPUBc6&#10;feYYHzosc2xc5LRdASSODVf4Z/F/Ub74r3XgXxN8OtR0T7WrzWc9wySW5uh8skaup/u4bGOQc1yz&#10;o1pRrKDukr7xva/Mnpe7V7PdqzV1saL/AD/A7C90HwN4g8T293f6VazTaezSWcgYBopmBDqNuD8w&#10;+8pyCO1Z/wAL/A1r8O7aDw/4N1O+utHiurqZbfUrxppLNpG3CFGPIiBztBztHFYGteOte8EfDm78&#10;ZeMPDVnZyw6hO1xqEDgwwOGxHM+OdjDAY9Vz7V2Nt4tdfDb+J7Hwm11qkllbzXWn2MgYyq2M+W/3&#10;XwCWHcisKkMVTo8qd4t23TV189Pibv0vroyrR5jgf2xPhD4z+M3wX1yy+F9g1t4/8PwnWfBree0S&#10;Xl5HG2IEmQbopHXciuOVkZScgkHzv9nL9vD4UfG82Pw+j8e+H49W1Pw7Y39h4X8SKbK4nnZf3uzc&#10;ArvHOk0bqoBSSNsgV9NadbwWcUuqadrFy1tIyzCJvm8ts87e4B7jsa8d8V/sHfsx+Mfipq3xH8S/&#10;Ajw7ef2tM9zNeLG3nx3zlS9zFgjyJN67mZMbmOSCc59HL8flssFPC45StG7pyjZuMna6ak1dOyaS&#10;aafNrrdc9aOI5uak16P9PP8AzOg1jxnJ4r+IC6J4D8U6PbeI9Nsmiull1pZIYbiRSYUuIB8zxOR8&#10;rj5hzXg/g/41eBPiB8ZLvU/25f2GLzwT4uhnXwyvid4pNT8P61CZMR7yQFCGQAxtLHlcjDisv4i/&#10;sOfFr4O/GFv2m/gnqOj+MXhh0uzvrC9uPsupRfZpChmicfu2PkthonGGK7hgmvqAePPBPxTC/DTx&#10;g1nJ/adrLbaloepKBNLj+7g4x6YOQRxXpS/s/L6EZYZ+1jKKTlGUoVKbVnNWT1i76KcbOytZ3byc&#10;aleWt1bpa6fb+r6HMfFHw54h07x74U+IXwpGk6P4s0Vm0+e18QRzfYtW0B5Va4tUnjBMciYEsOcq&#10;GBBGGyO1+IOqWqWz+CdPXTbVde0y4XR7i+tTLaSXO0sY5kHyshzuIyCRnHNcP4g8AfEn4cfFLw/r&#10;XgnxLqOueHEt/wCzda8PyXBmmtLWQBEuFh/jCFfv5yMnOaq/slftR/CX9o+z+KHgbTNajvJPhp40&#10;n8O+KJLnHkzNEnFynojBSD02sjivLq4etUwccTTXtIUkm2t480mkpX7Sd0ne/NZOzVtoypxq8rdm&#10;7K3+Xy9TodM1DxJ4w8BSeDfiL8NILHxbY6SJrnS9D1tF89kOxZrS4BDBGbpvAK5w2a4DxvoPhv4s&#10;+LNA+DfxPu/FHh3xVolvLqfg3xRp80ttqdiY0Uyf6THmG7Urw6PkOAflzzXpXxT0q10vxp4d+K2m&#10;eHJLyWzje1g1PRYzJcRW7gM6vjiSBgAcHocEc034p69Yar/wjfjjQ7m4e3hvAiXlramTyVm+Xeee&#10;Np4IIOO9GExDhUjOmrcyk1Ztcs7NWV3K8Xs09ZJtO63dSmp0+V/jr/l/Xc4P48/Fmx+HEHhD4leJ&#10;vh5rWuXSXIls9e8H6fGz3kyYi+zSB/mDTIxZQCN20qDnAPo3w1+JngX4sXd8mj4uNNvty3EUlu0M&#10;qS7BvhlVsPDKBnII5IyKp/Dbxj8Tbbx54k+F3xE+Hvl6LZ2lvdeGPEFrCjW+ooR+9jZAflljkG7G&#10;PusCKwfhn8JdA8KprGtaNqVqs2pamLi1s7y7fybfUEm3HZnDoMlgEyV+fjjiissLLCunNWnFLllG&#10;XNFqTulb7Lj2vo7ppPZxT5tH5W/4JzNt4l+Jmm/GnxJ+zD+0v4VsPGXgPXtNtT4W1hNNLMqt5m6O&#10;9QoUUqVRVl3feQNgFuPYfD+q3Gg6vafDm8uluFW2D291dq6tdWoUD5WUbC68ArkccivNvi/4N0b4&#10;gfEZfiH4Z+I/i7wr4w0yGDQrptPuC9lbQylpklktnHl3Kb+rA5wMcV3Hw58T+LY7y48CfEfVrW4u&#10;NOs4beSa20/yY7mfbl505OFYdF/hox/s62GhUiknyrmik17ySXOlZx1Vr2avvZaDimpP8/6/rqcn&#10;8aPhzdL4Q8a6R418AXfxG8Pax4V1ISQabBFHq3ksAP7NjcMDOWGSjHptGTmrXwA+F3g60+Hfh/W/&#10;DUPiaO70nTzEtp4qG7UvsLpuGm3TEFp448/u1csVIGD66mq+Hota+KOleFNY0S4uNAs7QahoWs2V&#10;88bW92NyyW9xtPMTqRgHIPPQiub+HurTeAfgJ4utPiZ4w1K3tNKvL2EahboRc6RbOT5YScBvM8sn&#10;5JSDxt3Dg0/a4ipgFShLVuLsr6qV4/Cm1eySekXd210vPJH2l7f1/X5lPVfAWsfEX4Y6h4D+Gnxe&#10;t5tF8RaLef8ACOX+twmXUNAupi4gkV3/ANdaq4MZhddygcMelcl+ypq/7WP7PnhX4X/sl/tEWHgn&#10;Ubi3mm0abxN4V8QFpGtreAvbma1njVmaUAqTGflwDjqK9f8AGnwqn+Kv7PVlpOoahJqHiC30e3ut&#10;L1xtttPdXUWJIpGeIhU81gC2Ply5bFcL8P8A4s6OPD+g+JPjv8Htc8Na3FJLp02qeL4FNzavAd4d&#10;7iLMZTn5JuNw9MkV10cTLEYGrQ5Y1I8792y51JRkozTTi5LV3XLZtK6u9cZU/wB9GV2nZu19Om90&#10;1+u56FB4N+Ffj7wFcaILe11PS1muYVEMnmSafI2VfynjYPC2ecAiua+Fw1XwCNQ+EE3h57y68NeH&#10;4tU0fVre7kP9q4DgxhpSW3gKA244yepqLUvhP8CrHwlrPxl+GdzfeFbu+jlk1bVvC0jyC4m6CSaA&#10;ZWYqSGyoBxzmuq8KReIpvB5t/E/i/T76G70dI4fEGkyFWjvNuC6luY8/K21uhzmuCUoxw8kpOUW9&#10;pJpqS3as2no2nrdp3snY6Pe5td9fu/rc8++Cf7SmjfthfC6+8UfCyHVPCfjTRTaXk2k6pbpFLeW7&#10;MQhbJaOe2nEbxCYE7GGMqVIr0/w/Df8AjTwhcaqPDlx4T1mb97LvjiLi4CkEOVLKdrcFlPzAA5Oa&#10;8F+Lf7POo/Cf44+HPid8O/FGteH9P1PSJrbVZNEWJdPa4Eok+zyRsNtsszSyzI4Ozzwc8PXeeD/G&#10;/wASfA/iG48JfHmeOx1BdbbTfC+sWm7+zfFto0e+N3UAi1uQDsPO1nXI4NduPweEqU1Vy9rkl70Y&#10;u7nHW0o6/FFNXtq0nfbmZnCpJfHv5ei1MHx14Vj/AGlvgnH8O/2lfhba/wBv294Ir6bw7dGLUdMv&#10;4JC0OoWL7QGCrtkX1G5ccYqT9rHw38U4PAug6P4R1rXpPEkNqtrZ+KrOzS6i1CKMLK8V3ZmWMl5C&#10;gIaIl1bJHBIruoNNtPFOpWccPiyU69Y2cpa3tZkhupI1k+WN0PO5R8ueh696q/CjT/Evi6LUPh58&#10;T9Lj1ix8PawzWOuS6gkl0su/fGWVeYmVW284JA7g1NPGSw8o1I25acnLkey5tG4qT20Xu9Va6drl&#10;exp811u+uz02NOLxF4b+N+hWuj3K6bc3kbQvN4f8SaW8c1reRokpK7hvjlUZZWGGGQQetc18c38e&#10;+HNP8VXvgWws/GbyTR6jrnw9vEjhvb/RPI8iWO1lbAldXDSqX/i3R5GVNakGp+L/AA54glh8V6JM&#10;0kWqTHT9faIxxoihFSOZzwQ27hv7ufTFVfjz8L5PiVBpvxk0/U7Xw/4h8O6PcJYz3EZWa0uHZWCt&#10;KpxLb7lIkgYFZVORg4NYYf2VDGQu17N3tf3ld2dtLNJtJcytJb32vMlU9n7mr0/rr+Ju2+i+DfE/&#10;wz0/QYNKkb+ydOtbjw600J+26R+7XyzGwYuroP3ZZW7FcmuU1DQPg94h8c6h8Jfhz4/03wz44h1C&#10;DxjdaXFYeYs8yIUa4aBuDvz87REMTgnmum8O+HrnxP8ABuHTootDsdfvdKnXT5dDvNqhz84a2fgi&#10;PeCwUj5RwelVvEun3lx8OLfxt4p0iCz8TeF7cTNqEMkMd2whA89RORjy3XO4ZANZ0akqdWUed/E0&#10;ldbtqzaaalFtar5+tuPNFOKV/wATtPBmpeKtb8G2UXjK5hg1aa18y5vNJyIZCG+/HnkAjBweea80&#10;+OGn67ceI/CvxB0L4taf4RtT4vhtoV1C3iu9J8StPEQttOMgwTlkxbXMTBlfKsrA4rtvhrrXiax0&#10;SH+39dh1iOeE3Wk61bWYXbDLloldVypwCAWU4OPeqfhf4Q/C/wAT/Ceb4QeLfAemNpral9q1DQWY&#10;yW6XKzCf7RbqxyiiXEiYxtbIGK56M6eDxUqktk7aJNcsrptKXbSya/8AAXZiqRlUp2X+X5Gfp3jD&#10;xT8LviNfeFPGPiWbxNba15c+ly2umRrd6S4jYGK9aM5aJmCpHNswGO1jkisvwj8TvgpqPifUNemv&#10;rrRdV8RaDBDqXh/Vo5kgUh2z+6kHl+YrZDHaD0zxWPb+GNYtfjxcfEb4o/ABYbjw3eap/YvjLQfE&#10;zyMdLvHRtk8Jw3zbS7RnKRlAVrpbjxT8LvGMdjaW/jay1OFroXiah/akEzmCTKRvg/ejkI8v13D1&#10;rvnSoxSfK25RXNKDio33WkeZO6UW17sr9L3bmEpc1ntfS/y/X9DovGfjLwR4c+Gevan4n1dbHR/D&#10;+jyTa86sIo2sjEQ53DgKVPBXGDjFee/Bf4g6L4M+E1x4QWzbU/CumW9va+H5beZpLs6XIg2tcRMR&#10;KGjVsyMu7K4ZSeQOp1LXf+EM+FeuS6t4OXxppMVmbWDSbWNWm1C3clJbOVJMBmVCx2nqowOaz/B/&#10;ww+DF1eeDfC2mWep3Ung3Q11Pw7eXUXmf6P5hEcAuB1khPy+UTnY2CCKxoxw1PCzjUUmnJO6tb3V&#10;e9tGnd2u9EpPflZUnU9omrW/r+v+GNrUPBmh3Phi1+HBuYb61axOpeH1m1LbcxOhB2I/32T5v9Zy&#10;QG2tkHnaaw0DxDoMHhWa3toxJZh20fUbdGjKg94mXb8rjHAxWbeaPb+INK8N6xPpmn3FzZyb7W+k&#10;Qo0SOzeYgH3lBAAIzjIHpVbQ/E/j3QPG11ofja08P3Wg3SNJ4T1OzuGa8MXG6OVXHJU5+ZSRgA1y&#10;uNSpG8Zaxu7Xtreza7u1m9no30NL2HeELLTPH/gM6j4d1OxsZriS4tbS4tW8xbaYORJFtfgjK4K4&#10;4HSrfhrT/H+h/EKF/F3grS202XRbf7V4l0a+cSPfKxj8o2hGEj8s7g4OD0NcPpXwe8JeIfFfhXxL&#10;rXxEvprjwZrV/daFNocxhtb2KTPN5GgCSSoSwyfxru7vxz4N+Fs91qHjP4kNHb6lr0SrJeLtitHl&#10;j/dwg9o22kg9M1piIqMnTpXnzJ6csrq7skmtXpZ6q19LXBXlG70PLPCnxU+IHwx+IN9N+018AfD+&#10;nNpestBbfFjwiVksdRsLhW3SyqcS20w2QJJEwZc/Mpx07z4UeN9X8d/DK/1+9+HGk6brC6rLaSWO&#10;poY47qLzfl3khmyQcgHIzgjg1xvxe8IRfFH4MfFj9nf4LfHa1/4TyBm1vTzdOu7TvtO24tUkwD5l&#10;q3lMgcAgqWU1ufA34seN/iZ4N/4SD4q/BtvC3jCLTbebVl0i6S6sNS+UqJ7WVeJcbeI2wyggV6GK&#10;p0a+CeIjBKSlFNXkmo2UoyUJO/LNyd+VtRaVlFNHPTkoSVO7a11+e2n9fiWvF8vgn4yy3nwd+I/w&#10;/urX7bZssTxqW8jyW3LE8kZBjY7QyDI3Dp6VJ4KtPFXh2ytfAegxxeIJvDrW32qLUrpo5EtpTuUb&#10;2BLlF6A89s1xvws8b+NtY/b48aeHZ/AGmzeHG0C1huvEVtfMLiOcAPFBPC2ArEM2GGSOma1fhtHd&#10;eIPip421Tw54zs77VReNpl9Zw745LMxHEKzRMeoQ4LLweCKzrYeeHpuk37qhCole6Tnbs7x00d2n&#10;t3NoyUn/AEjrfAtz4vl8V6h4R8UaVcaho00j6hputXUq/araRpm3WEsWAy+WgG2ZSVdWAOCK0/hx&#10;4f13wzp+oeGtV8VR61HeXs89rcSW6wvDDIWZY2UfK5XIUlcZxkjJNcz+zV8Yj8fdL1nXrmyisNa8&#10;LeIbzSdQ0yS4Mlxp8iNsaOQYB2uFDDgghgQa1fFGm68vjqbVNI8OJqGhzTQRatb290UuLScdLpFP&#10;GACA23BIOeorhxFOpHETw9RKDSV1pa67NvqnfRpN9Niotct07mhpNwfh1DqWteInht7C1hhCwrMW&#10;jtsAqduRwCOT6nrUF58M/hp8RbePV7OOEpdCWWK60+ba4eRNpLlTlsdjkFSODWj4/wBYtrfWNN8N&#10;6hq9nb2t0zrM123zStt/dqARhwT1GQRWLofw/wDCnhnxrZavpN/FDcaLayjUlt5GVXhlG7Lp90rk&#10;ZBxkdqypyko+15nGbV1bZpK1n81vrvsD7Ff4earPNr2n/D34pa3cSeJPCFopvNTisWSy1eKZdq3E&#10;ZbPK7QDzlXHPUVzmh+JvCngPwrceCPil4Ys9L03Q5pbLUE8PTSzWtt9uupEhk248yNJw24sPljk3&#10;KcAAn0PV4/FK+JtP8TaFqtjeaSumzQXmmvCDNPNI6skkcv8ACAByhGG4PUVxXx5+D+iftK/CPxf4&#10;L8OeK77w7rWpQ2dpfavYzmKW2mgmjnQgryDgcj0cZrrw9TD1K0VWfLTk48zjf3HzNSdklbSUmlZ2&#10;uktLonlko2R26anqPhn4h6X8P49KuL61uPDtxL9udm/d/Z9oSNzjbvbcFBJB4J55rkfh1458U3Pw&#10;Y0ub45WX/CP6x4k164sF0jX/ACrlUzM/l28mAY33xjgHg59aj+J+o/Fe1gi1SXQk1q0sfD8jtrmg&#10;3TJPFqqIysrQD78THacckHPtXL/sUfHDxV8cdE1TRvif8NWs/Lis7y1EtiWt3kKbZyNw4dZ1PHDL&#10;nPeqhg5f2dLEWi1Fxcmmua95LRN9bptct/dWyd3N5Slb8Oh7D4k1AeEPh5dXfg+1Nr9htWfT7XT7&#10;OKMRbD/qYo/lTsQFyM9jmue8Ta5qHjTSNH+JPwMudJuNbt7y2m1CCWMRyXtgGxdWr4+ZZArMUB+6&#10;/sTnqtY8NeHNW8PX+ga1p0t1Y3A3TW8zEYwQcqeoIIDA+1cX4O+DfhbQtHju/Ceq6lZ3raFd6fHq&#10;8uPPgDOXDSDGJGSTBBIztGM4rhw8sPGm5yb5lLqrpprVS1v0/wArvbRx6JaHUalq8+o3/h3WdG0K&#10;F0W3uLm1mvtiz2jmMKYgSCULKSrlT0XByK5XSLDR/jR4XuPDvjvQZfDurTax9vXT0wkkFzbSYjuV&#10;dDiVWIV88FlODVP4a/GzSdS8ZaT8IPigbjT/AIgaT4dkvktbqMQLrcUJWK4urdQSsqFmDbVOV3Vq&#10;6lotpcw+HfFHhbXlmj03Xvtt01zlpmtn3Zj4xgKW6EcAYrb2NTCy5JLle8ZK/eTTT2abtrbf53m9&#10;Oadte+xzvjnU7HwT8L7/AOKHx48a2Ph/XtB2LceMNOSSGzNx5hWAlCTuiYuAUYkZJ56VZ8JfGia4&#10;8SXngrx5O2jyatqUQ8P6pa3HmJct5OZXKn/VxLIoGT8p3qM5Ndjrt7o0nhjXmv8Aw/Zavp8FpLd3&#10;ljcWwlWaJEL7TGwIc/Lxx1xWb8JviV4H+NfgbT/EOnaFDbx6po4udJjuLNd62bqMgZGVAbAZeMED&#10;0qvaKWFlKdJuztdNWjdJpRVtNU9HdW2Sd2UoyUnqeOfDv9rHRLL/AIKB+Lf2Y/HV2um33/CPeH7r&#10;RVmjlSDUbuZ7lJjb5JVUIWIgrjJkw2Tivo7x/wCGX8YeGbjw6uqS6fcSsDaX0UYd7eUdGwe3Y+oJ&#10;FeDftO/sW/CT9pLxJZav4l1PUdP1PwtaacND1TRZDa6hpUhvVuXlguF/5ZusQUxsGVSuRgmvLv2o&#10;viB/wUy/ZT+JHg2b4MaFf/F74df8JNPfeLbi9hiW+t9PkMaR2jumDhCXYSBTkAZ717H9n4HOq9B4&#10;CrGlW5FzRqPli5QirOMn7vv2+GVvedk2tTlnWqYaLdVNq+jW+r008tNfnofSvjvwp8ZU1/wj4m8L&#10;HS9Ys9MdYPF2g3TPC16hGBc2752pJEfmCEYYEjIIqn8TNd8OeJLVl8UpJoepeHdc0/UI576HEV4h&#10;mCLA7qCTGWkC9QFcqTxmt/Tfi9/adl5fiDSJfD+qx2i3Nxpl/l1iBJCkSJwynHUevNLqnxL0uy1q&#10;PS/EHh5ZE1SyC2M0IEn2yZV3SW5yNoP3QmSN5IA5FeLTliIzip01eN7ONk2r3eusZKzdmk9Otkrd&#10;Dju0/wDgWOb+EPx8+DHxI0vw/wDF63NxpcmrXF9YW0mtfO9nem68maw84EiJvOiAEedrDaRV34sW&#10;fjrw/o2r6L8N9V0ebxB4gha30PS9Sn+wNKyh3l2XCBt0nJYArkc1yfw/8M+Edb8N6D8W/wBn7SId&#10;H0vx540+3+K9IutJYwahHllncxci1ut0KfMRtLRMDy2a7D4zeH7t/BPiCbSrn7DrkIlutB1P5HNh&#10;IR5YmTf/AKvK5BPSumrTw9LMEqd0rtcs9eW0tIy62i92m20ns3ZTCVSUWnv3/wAij8GPjNrHj8eH&#10;/DPjn4YR6BrGraHP/aVjcapFJcWNxb4Bt2xgy7vvh14AOTjNaXxS17wdbfDSOw8Z6z4gOk3OpJYz&#10;Xmixyx3tlKXxHLuj+eNVPBfBXB54qpp/gPw54l+Ivh/xX4xtobzVPDekR3WheIEC+cQ8QjnLMv39&#10;+N24duKo/tA/s7aJ+158AfEXww8UeMb9xdXE1z4T1jRb19OutPu1jYQfvYzlgHOGzwyk5FQll/8A&#10;aFOUm6cLpy5bvlu3rG7d7K27T0eje5J1I03pfTT7jF+A/hLxp4W+IPxA+Dmo/tINr4WSG88GXV1q&#10;cc2sWGnPEh8u4QBd3lyF1WUDDo6luRXSfDDwb8WPhBo9n8NvGXxXg8VQ3Gu3t1Bq39miyvo7OWTz&#10;Y4jglJWgclGIA3xMpwCpz45+zP8As2v4q+FXwv8Aih8WPEGoaN8avh3DHaXuubQt5qa2YaC8tZu9&#10;1a3EYGRzgqrrzXtd38SvBOrfEy68AeI9RurW+8N6fa+IcTMFWa0kRx56E4zGhDRsR0Yc4rszRP6z&#10;UpUpKol8doJe9D3FKLS1jK6d1bVu60TeWH5pRvK67Xd279/NN2Oh1+28F+MrnS/EfiHwvDeapoOp&#10;XEmgtd24a4s7jymUm3k/g3oSOuGBwaxfh/461HX49UZvDsljdaSGhhW6AiXU3270VJM4Ug5VlYZz&#10;7UzTR8TvDmvX1zc+J7HWNBtLyO5treSxCzixkgXYySKdsmJctuOMqcVp6RpyMuof8I9pKrLeTC6u&#10;be6P/LQkfP6jI6EV5LjTp03B+8rKzu7R1u1Z2tvrpu73vqdMYx15dLk3wZ8d2Piaw1ORNEvtNuLP&#10;UMXmm6lAEEMjKCVjI+V4/Rhwa8v8NfCIeBNHuvhf/Zl5H4d0HXn1DQdT8O6g1veWCTXDXAWZD1eO&#10;R3AI3JIpClecV6l4X1/WL/VNaW50yFtOs79LOzZXDMQE+bd7B/Xsabd21xr2uXwDtCkGqWhvN7/L&#10;JbpFvK8dBu49yKuniJYetUUVaL5Xa97NbO/dKTXzad9x2vqW9JtdXu7axkn1RLxprHZHqE1uFk3B&#10;cbmUZX58AkDGDkVymr2vxB1PxnceF9d063i/slo7zw3eWt4rDUYABvWcMAUdXzxyMbSD2rlfCPxa&#10;8a+C/wBo/Xvhx4j+HTzaLfeGpNV8Jatpt4N6+VJtntLm3Y5WR5GDRSKNrDcDyK7LWLjwn4p8ef2L&#10;4lGoWseuaD9htI5FZYb5nG6RCy/NFMgGMgjINa/V6uFrXkk048yas7J66JPdK6a6a6LdZ+0jLZvR&#10;2Oovr/TdZTT9XtrG3jv/ALQwsWvlCyLMBhwueSSuenUVy/hP4T+E/CfiLxPceA4EsdR8Q60mt6/p&#10;8bbFe6LRhpVI+aPcsQDKDtYjJHJzz3xP8a+E/AmieE9NutUa6s38Trpcf2piLnTQYW2kOQSGVVyC&#10;33lz1r0G98PWcL3vjvwpMr6zdR+bCzSEpeeXHsVCPQjnjvzWPLVw1FWbUZ3Svs7SVk/Lr5PXzLvG&#10;T80UNYmvdc1TUPg/448OXF/pficXqTX1jmAW2nyRgCN2U7t+Sy71wRwa8g/Z+8OfEv4MfHmT4d/G&#10;ae5nWPdonw58aT6spbXdHVfNtra7jJxJdQYeLzAA7KASDkmvWPFup+IVvNL8WafpNwupSrHp9xps&#10;lxsiMMsis8gb/nomCR6g4rQ+J3hy28UaZNc3ljDHJo8YvNB1iazEz2l2F+S4RD0Ze/Q4JrWhinRo&#10;uhJLkqKz7qS0UlZ+aTWqkujaTUyppzU1uiGfxx4gsr9bp9Kh1TT4byWG/vNNl+axdFyI5k757Eev&#10;NeS+PPhl8SLb9tyP42fDfwxpuoaV45+FJ0vxBHrN5tiS6hu4woMf8YltXkU5yA0a9OQdCb9oj4Rf&#10;De98L+APjZfww6t8WtR/s5Li3s2t7fUL5UwX6/IXUDHPWvRvH1xd+ALDRbjwtoFtqEdnerYX4uLl&#10;Vm0yxKky3C7uZQpRQU6kHI5Fb0vrGW1Vy07e0jKKumozXVp3W049LfCtL6GdT2da138LT0/Jrz7G&#10;X4i+EGjeGtKvI/gzrVp4V/tjxBa3HiKxlty9jqqFPJuYZEBBt5p4iP8ASY8P5qRs27nNX4LfDDVv&#10;g78HfC/ww8a30PiCy8NwxxaLqOo3DXF7bXHny7R50gy7RxuqJIcOQp3Z6nrvE2lWd9ok1yjz3lnd&#10;SJcs1uoMsSEBkkTP3tpGcdcE0eE7Lw/4o8PyT2N7Yapp66w09jcW8nmASo2WD84EivuBA6dK4njK&#10;7wnJOV1zJtta3SaXvb3SbVm9vI09jT5r2Odi8RQano3ibVVi3WOj3ix2fiDSLxGk1KQJ+93qmVBB&#10;wrA9faup8I61ZXtrYWiTSPJcWKyx7oQCEx1PpmvKPhf4Gm+Efjb4qeEvBD6ZdaJqetQ6xZ6Db7hL&#10;ZTXEQ+0ROp+UKWAcbf7xzW9HrN1L8PpPGWgaDfaRrlnZs2oeHdSuBEtqr8EBj8oVU/eqASDjHGa3&#10;xOFpyly03dPls9viimrptta7v4U9rKwQnpqjrvHWk3cs1u/h3UEtLy11O0m2pt/fxmTBjcNxh/u7&#10;j7elc74a8T+KfHUeg+NfBtmqrDfappPizR8hWtpYpzGzAsA6sjpxgYYPz2NbmreC9X+JPwhPg/8A&#10;4WH9j1bUNBFtJ4jsbVCwdgCJQjcYLAZGehOCDg1wfwssPiB4lvtL+MNxI1rrkOn/APCKfEfS7q8k&#10;EED2RkP2izUjEjvOw3SH/WR7eflrPDwpPCzbavFta+cX6aS15XvGSSt7yCUpe0Stp/X9fceh6X46&#10;0HxjN4k8M2Mk0l14bvltdRtbqzaNgSiuki5H7xWByGXIJBHUVyXxb0VbPXNH+Ivhvwv/AG5b3uqw&#10;W3ii1mvHZIowMJKiE4jZDg8Yz3zXTfDqXxxcadqtp470y3jvLa6ZdNktJN7NZNhkVm/iKtu/So5d&#10;K0Pwpfa54/0u01O8m1TTQ9/pds5kSWSEYxHGeBIc8/3sVnRlHDYlqHpa907pX1VrX+JPo0lra5Xv&#10;SjqaGh+KfCE+tL4ZsbxpLjzJmhWaE/JInDR7uzYOdp6g5HFc58avgzpnxTu/DeoaY1v9t8M65ZzX&#10;AZR5q26SearRP96OWKQJIhHB2spBDVo2U/gvUNZ0meG5S3vr67Mv2eUMrvJFH1HuoODn1xWH4iu/&#10;EGl/GGS3exEmmXlvYTw+TIyTR+Xcnz2OPvLyhB6YBB4Ip0I1KeIU6TcZJN69dbO23S/3XvcqVnud&#10;Xp2yHxG1pqabZobJ3nnt49uG3DIHfkc45AyQKWzt7q0tpLtJo2mgdjHtjLGWFjlcZ5J9R61Vs5pf&#10;Ft/rem3mubL/AE2YmGa2hKqbWZS0e0n72V4JHQiq/gi3HiHwvJpfi65bCXqwwXENzsaQocqfVX45&#10;HesZRai3Lpa/z1uvJp/1uPzM/wCKvwZ8F/E1bWx13Shdb5xdWcNyny29wgEkUiDjaySKpFdD4ZuZ&#10;/FVnputS63brcWo23kW/P78fKR/u9eDyMip/FPheXV7Gz1Sz8T3UTafq8eoJJGqt5iLkNCfVCD9e&#10;KXV/C2l6rcfarO2SOSPeqlFwFY4cNx975wPcZoeIdShGnKTsr262vvv3027C5db2MuzvL/W9I17Q&#10;L/ULzSrqTVJV0+S5lTckaAHfGR1XjkHkc89KrWlrp3hHw3pd/wDDqCxhsdUu2muJNKiQwyXUp+ad&#10;tgxICwwzfeOParEfhweIPENvrOv2TfbLXQZYEvI5G8smZ8uPL+62MA7uuDjvUXgS5sNa8J3vwz1r&#10;ThZ6hpkDRJbQwCEGMgqlzAB91Sx4PZq0dlFtbJptdNbq/n032b8wf4nQ6RdTa9pN0mrWLRyTyNFs&#10;8xXR1XA3oemD1APNZHxZ8G/8JBp9ibO3j+2W93bm2uSuGQJKshjZh0jfYAcfxYrhPB/wg1j4TfEf&#10;Tm0XxNq2oafeeHfs2qWOo6g0jPcQsNlyAf4yDhiMA4ro/G19491u1WD4a67pjeMPDd7DNdaffkrB&#10;qmnSHDwnH3JCvzI/Z054Jq/q8aeKjKhUTjvd3SXTXeyvZNvTVPbaZS927Rb+MtjfeIJ7Xwi3habU&#10;LGPytUhmt5vLmspoHwWhbvIFcsMjDAMn8QrPXwP4x+FGnBPhlHfavZ+IPEi6jren63fb49LtzEPP&#10;htB96MSMu8RZKrI7YwDioPi/8RvH+neH9JuPCvha/uVvvGmkWsk8DIktrZvlpbghiN6eZH5boPmw&#10;3ANdT498fTeDNVhvPEtuq+HL+aKCLUrdWL2Uz8BpewQsVAPvzVU/rUKNOmkmnf3b3u1bp0fZKzdn&#10;vfVPlvcq6l8Mvh98WdTt/FuqaVY61pF8iQalpOu2q3EBjRsq0auD5UitySOpAPUV55+zB+0L4x+I&#10;ni7xt8Hfjf8AD260PxH4D8TTNpcVxEscl1oLqfsmoIoJ8xSmULLxuFej+Cb3XbXRdS8KXOuWVzqu&#10;haiwupbSExqyud8aMp6EqcHFed/tQeFYfB9237XGi+Dri48W/Dzw7eNE1ndeX/bGmyAPLYP6kMN0&#10;e7gMcd62wns60p4OrrzWVN31jL7O7StNNRba0VntGxjWUoyjUg9FuvLv6r8TebUviH4U8Q6domn+&#10;GNPum1y/vZWkS8HnrZRxeZAHYjMrOw2c/d3n0rtoPE9jfnSbXVHttL1i/klh0+x1BhuuGVQ0yR8/&#10;OQmemcAZ7VxOiH4Q/tW+Bvh/+0Knh+e4m0jUINd8Nx3Ej295pt55RSS3kwQd6hmVo2yrEcjgV0Gv&#10;/DHwN8Qx4Zu/FNvJrGoeBNaXWvDurLJtniuFDIJMrjO9SyOvRhwRXPiPY80Y1ouMo8ynZaqS5rby&#10;s18Ke3W193repy3jZrpr/wAD/h+5l/FDwJrvjXwleaZpvjW30TT7yK6stStXsAZMujLHJC4I2SI5&#10;VwcEMARxnNcve/sq6nr3izwn8TfCH7RvibQ/F3h3S7HTvFn9l3CnT/E0FuvC3dm5YRueokQhh3zX&#10;UfADx3H4u8M3gv8AT5I7WXU7yeyS+z5qRiXGx1YcENnHbGKo+GU8W6P+0hqGueHH0v8A4RrVrAz+&#10;IrS6jkF8t0u1IZoHHySQsOCDgriuqnWxuFlUoxmouClvGLUr2Ti7p3utr31UVuk1NSnCTi5JvVbN&#10;6dtv676Bqvw4+EPxe+I0nhz4paJNr19b6tF4j0tdStip0q8tcQkW86AEIwb5omYhlkYEMpxXmnwp&#10;fxh+z58XvGn7O+r/AA48Hx+INem1DxF8Am0m6FjBq+h2KRRx6VcHJeOa2a4k+9lG82RlAGa9TXSN&#10;U8F6n4y+I/8Awmlxf29is0tqskZ3WaKBJJA6gfMFwdrdduK5X9v34UeJ/jR8EPD/AIj+EVlDD4u0&#10;nxXoeqeH9eZkin0+FbqOaQLI3zLHINquinLg4IPNdWBrxliI4OrP9zUSjdtqMJKzTt7tknZTW7jz&#10;a8zUljWpyivaUviTu136feun3HUfGrwroPxZsrSw8WeEp1vtKNrfW89relbu3bYfOQbOZFUnayHK&#10;uDkc4NGmXWnfEHWdD1H4Z/FSGTS/DFubO8tLO4inYXKABoLjdlgQuPQ+tcr4V/br+Dupfthab+yD&#10;e6jd3Xj7/hH5NQ16W109vsWmXKxrIbVpccMykuvOAMA8mofhF+zj+zn8PPjFqf7RHwxt7nTtU8Se&#10;JLu/1ua1umjtruJo9skksbna0QI3bwBhu9Z/V62Fw/JilOD5OamuXmjJSur6vRSSbjJX72s7mkK0&#10;ZSvSs7Np66p7Wtb79V8z0KfTPGXhHwnfahpXiZ9VE17cXHk3F1hot5HlxRv/AAhT2PapPiN4P1b4&#10;k+HtJ+y+LNW8O32i6ot201lHGJpzCVJRi3DQSAMrr/ErnpiuY8aaZ4m+HHwY8Y6j4W0i28S29lFd&#10;6qdNW8ZW1OHyzNsgl5xLgYX+EnGK2fhH4q8L/tKfsq6H4u1bQdW02x8deB3S40vUJGS+s4bq3Mck&#10;BcYZZFyQG4O4AiuN06lKnHFRasp8vMkr6q6vFvtfdWdt77aSqRc3TW9rpd/mbmq6FqGnWMaaDfNJ&#10;qOpRTfZdUujszcCHEXnBRgqcctjjjArl/gN4M+MfhTS9a1nxr4mjvb7XNa+2SabqClotNxGscltb&#10;SABvIYr5iZ4UseBmtvwh4N0D4feFNK+H1141vrrT/C2i28M93rtwXnlVYFiSSWQ/xAIGLf3ifWk+&#10;Gmo2mueGWudL8XQ3Edw0k8F9aSGSGXzJmAKMeq5XGOxBrPnlHDzjGzi2ldx1tdtW7dHZf5l7yVyj&#10;ovxd8TD4waT8K/FvwtbS49a0W4uY7zzPOEU0DgGJ3XKkOpDJzngiuk8VWOltqFlqcNxIGutSjnXf&#10;cHb5ka7QEH8LsOPQ9xmpvENhfrf2fie1gmu7rT51SWxhYLvRxtc5PXA+YVyum2+meJNUPwx1vxXb&#10;trFjdXdxpsPnbWmtc5inMZ5kMLmPft7j3qP3dW1SmuVJe8ld99bO7tbl6+fexfl0epj+MP2hfhno&#10;vxk1T9nP4maXcR6VP4Mv9euNc1CzDaasdtt+12rOw2lkRhJt5+UNmus+Avj74Z/FX4NaJ8Rvg34v&#10;/tjw7fW63ej3tpIPMaMHARu+RgjawyBx2rA+C2i+NtNspvDvxL0rTZby+a5vNQsLdhcW91K0QS4Q&#10;CXJjVpCx28gq2DkVkfDnSPhR8CfH3hvwv4A+Fn/CM6Hr1heN5en25itdNvmYSPBNEDiIy4JVsbQU&#10;wMZrtxFDByoyo0VLnik7pqUJWUuZ20absrWbWj62RlzVPae9blf33vpp2tf8O5518H/ijqHwf/ba&#10;+KH7LnhrwLDHp99pg8X6bcWcXlwW09wNzxTKnyw7ircnBLHNfReoeLvC2kapp8uvi0s5Net4oluW&#10;lwHkONsRYdyT8uTz2rx/40/DLWPA/wC0T4N/aT8I+CpNU+3+JPsfie90sLFLBps0PlD7SnW6RXxt&#10;67ASa9pu9M0m8urPQ5PDljcRGJpFt5wrYWJwY2VT6NzkdKvNqmFxEqGIiviprnaevPFcsr6u2ylZ&#10;7387iw/PGPJLpp+qX3NGZ4x0LxDp2u6trvhG2Ml5qmlwvateagY7WPUbM/6PE3XyllDFWYDnAzzW&#10;fq9vp3jLwPo/w1+IPgqbSLjxDI5vrXRbgTQ6ddRyeaT5o5EbSLw+OScHGavePY/Dei+JLrxP4imv&#10;Ift2kx2H+sMlnKol80M8XQSK2fnGCVOOcCsz4heGtD8S6H4d8ZeHtUt47tZGOh6klxgjzxltpz86&#10;Meo545HSuCjL3abd12lZ6NR01vbR26XsvVG3Ld2Ne/1jxTo/j7SY/EeiR33mXjrp3iC3tAy2iFPn&#10;R+C0DNjGVIV+hrjPB/7Nkfgzxn8RPEHgr4h3lpqPj77Zf2mqSSPNNpM80XlLtgcmN44mG5R8uQSp&#10;HeuyN/4/8O+DL7XfEFlb3F4ttdXN0lurbY3jTMUar1ZMjr1I7Vyek3HiX4i/CVdZ+EnjyLSPE3i6&#10;yg1f/ToWmjsyGXzYkjbEkavtZRkfKTnFbYeVanTfJJRi7Qk94u0ua7VnZK17Ws7bamU4xluuj231&#10;Oa+Eun/ES0+Dvhv4FfFb4Sv4Xh0zT77TNR8ReDtUjNnBLaSRNBdW6ZLJHcjcwjYboyGU4BBrs/DX&#10;jn4of2hD4X8TDSNa+zzW8erTRxvbySQTHbHPCTlWOcMVOMqeDkcv+Mej+O9CtJviz4Phk1JrXQTa&#10;+IvB/mAW+p2+cyyQnGUuVVn2t/EMKfWrWj614LnttBvdCjmGnzaTYv4fuLxCsk6zL+6tnD4YSrtG&#10;FPOa2rVo4mm63InzNtpX0k3d7tyV01azs0k94yCjH2cVHXRLf/gGt4h1PUZNWXwbZ3FxJqURN9bx&#10;w4XzrQSBGUswwevTvXnvgS5vvBX7UPjj+3PEOpN4PHh6LWNKuLiNRY2rrlLpEZf7qruIbp1FdN8R&#10;fhf47tfi7pfx7+G3ieeS4tLH+ztY8L6hN/od5ZuwLypxmOdByuOGPBrhfjnoHxt8KfCaDV/2fdKT&#10;VNWh1AJ/Z99MiRS6bNcq1zu8z5WITevPrijAwoVIqjGcf3sVF305ZN3d29rWVns1J66NKpSko8z0&#10;t/Wy/rc7jx98Q9Itfhdp/ja61rS5NN8ReILKGK+htTcR3VpNJti2qOrsNo3cgDOeK6D7HND4Yt9I&#10;uPBWl31vbK1hq9ojhLZbdV5VYyCHjIO0oRgjI6VnJpenahqWnPLo1ra6LpepW9xo9gqiFtOkSMjG&#10;PukZJwB2qDwr4J1WXw3430jxBqs8en6xq0sfh24sZCs8NjJAuOf74meVh7YB6VyS9gqSSdrO/wAm&#10;0kla2sVq9fTRanvdtO3X/Iy/g74W0H4Yx3mi6Jo1vD4c1C3+1af9ns0h+yQxLsa1lC/xrkqD02Kq&#10;jGKm+Ivhrw1e+HYdetLC883w3q0d54dk0/DSthQTCGbOYWzzHkKT71xfivTfiT8K/wBlXWrDx34x&#10;XWNS8HRQwaZ4y3fZW1e3VIi9xclMiOTcrq7AYOAe9egeNrHwX8S/hvN4aGotJpevWDFZLG78tvNG&#10;GKRyAjD7wACO9ddRSjiFiHPmTk4uSu00ktdbauL2dnunZ3KUlLSxeu/FmkeH0hHiXSLuLTdRs5ru&#10;+1ZkZYdOZAG8mU5/djGSAOMKa8r+Meha9rXxr+D/AO0h8HPjf4e06+bdotx4T1qZRpvi7R7phJcJ&#10;DMMhLmNUMsZHD7SpIGc+qeDtWsPEXwqj0XxDpVxNIumm01rSdS2edIPKKvDKOjMU4OOuaxZfAHwy&#10;8BfBG18AxeBN3hPR9JRdPtFtxI2lxqjFXi4LJtGQWXkdOhrPB1oYWs9Hz3cWrJqUZKUXo+uq2tda&#10;xlGVmRWp+0jZ9097dfy6ea0HfD/4m+DviXa2Hwo8X+B77wxfR6XHc6XoOtFA8YjnkRUt3UkF4zGG&#10;AXnawI4qHxX8B4PGXxdt/iza6/d2s1jZyW9xpskYe2vrdgMoYxjklTnPIJyCCKTTrn4R+PrHw/8A&#10;GmTw1b6hcatd6ZPZs9wR9lu4g5tpYs4CMFkfJGN+cHNdL4TvdD0/4g+INPstTvI5jJHcXmn3UxZI&#10;ww4eEH7ikhiy+vNTUqVMPUnOgpQdndPVJtpSSu27dLv7+12fVfccP8B73xTpHhaeCT4r2viTw7Jq&#10;mof2TeahK7ahbtls20pdR/qz8ijGdoGc1q+NfhynxL+HfhH4c/E1JrqEXkGoaw2n3DWzxPayLPBO&#10;GUgjbKqZXowLA8Zrf1bwbceIbK60rU9PsprfUreaRbxflCXQzskYrggYxkjk4rH+BfjW5+ImjXFv&#10;rXhXUtH8RaOn2O+sdYj+V48squrgndHIF3qeuCM1U60pSli6WjjJNtWum7pO6t13aSV7PS6RMYxU&#10;VB/8P/n+Zy/gfW/iZc+HPH3ww8XXF5cXVvrk2s6DrK3ayTX+h3LmUPAjrhGtpVMHktn5U3A4Za9K&#10;m1HX1jtdaNnZ3ksWlH7bJExWVPkDYjyPuPjJBPBArH8QX2rafpvg/WYvA+sRzW3iKPTLi309Vlez&#10;t5NyGZwfv25IXdjkAg9jWt4K8SaT44n8S6KTuW01Sa02wggeRsCjB9PvDI4z06Vnip+1vVUEle7t&#10;30i9n1te10tbLQuPuq1zzH9qf4o+KYv2Tl/aG+H/AMKm8TXmhOmqR6BLNJDdOiy7GWN4clXA+bGC&#10;CB0r1PSPEug+KPCmlXmsSQafea5pMN9NaSSqzKPLV3GTjco6H074rkPHHgzSvhr8A9S8MaH8StW0&#10;XT9E0o3kOpysJJrC1hcSNyR8wABHPODXQL4d+E3xy0Twt8TZ7HT/ABBZzaSw0fWIJiN9pdwhZdhQ&#10;4xIOoPTtg1VaWFlg4pRaipztJXvZqLjFptR3u9Hfe90kJcyk9e2nb/h/0M34gfDP+3vhd4uh+Gvj&#10;+98N3niS1nuNP8QWObgaXdMqsZxGSRsBjyyjAwzcc1l6d4v+IMHg3w38RNRsob230n7ZBctpOxY9&#10;XsfsyrHcLzhA7hpFUYH3eO1L8GLtvBHiLWfgXFDbzabYO9tYahbxvmBzGX8q4VuPuFAHBw/OcV1v&#10;2eCFrXwXHoEVnp9nHDbSRx2221Y+WDsA6KigDGO5xRUqSoSdKaU1fmTaV3GUbb73ato3o9Uk9SpQ&#10;Um9dDh/ht8KPAVr+zUvwW1p5NW8Itpk1zFdp4geSaWGW4e4QLLkMMbuDn5Su3PFbvh7wjfeMvB3h&#10;XxN4L+M+tXH9j6t9ss9S1O3ikkvrUna9nLhV3RlcAP1+UE5qXVfgv4N8M/CrUfhB4Z0L7P4fu9Ol&#10;tvsVpIVkgjlclxC3VVUszAdiay/2dpPHfgb4G36+OvE+n69Y+G5btfDuqaTiRrjTLZDsWXb/AMth&#10;sKtjvV1K0q1GpXp1Lt1LpSS15003Z3XM/tJNad7aR7sdWun5f191zC8Ov4P/AGZfBWgottdQ6TH4&#10;yk08rp7P5GlpezvJ50qsRmIvtXOCEL8cE1s+L7PQrHQ/BfiPwRcaXPo+n6gV1uaaYut3oN2ZVlWG&#10;dDglJ2jdcnaMN0JFZHwn/aZ8L/tM/DH4b/F7wF8PLrUND+IF5c6XrCs0bf2GqrId86Hrtmj29Mgk&#10;Unj3xz4MuvhVq958NJ/D8178KfEqab4p0W+Voo7GzEsRvFkgjHDNbt5sZ2lCxBHeuuVLFfW+WtCS&#10;qczU7u+rlKHvdnzNq77p+sqVGUfdenS36ffv2Z6Br2q6xc+F9PsdU+HtvebbgPdadq8iuUtlYqZI&#10;25BlVMOBwTnGc1k6lpXgLVZ5PhvrGoWkmlz2H/FOrZ3DRX2nQumyVo5ckqQCORyBXU+K9Q8Kak9v&#10;o9l4vhs7zX4Wfw/5kgLXQVPMzGp+98nJHpXOTeCQJrDxzoHw0s5NTn1Af25ZzTeXIsZGxpEPIzgA&#10;7eARXl4eceXW8b3a6a9Hq9NmrrzT3NbR3a3JvDPgvVPh18JdK8I3XiNvFUmnldOm1fVGVbq4tGkw&#10;C7qBmRVI/wB4jJ5rE+G/jDR77xNqH7PHjWbVF17TNKe6uroqd4szcBI/3qcP8pUgZyRu9DW3eeDd&#10;I+IPgi9+FnxG06S/gh1SObyYLlreU+VMJoSGQhsqVU8HDAYNa19py3Zsb6+gk+0QxyRTXyqPNwMk&#10;IW67epx0BNP21Plmqmsm27qys9013T1vFJW016CtLmt0OT+Cmp/FjxD438X2Hxt+FujeHItL8QpH&#10;4Zk0/VkvW1rSfLKJc3YAASQlRwRkZ287QTj/ALOnhD40fDdvibpnxN1z+0tP1Dx5dX3g+SWTzPJ0&#10;qRFxEwA4KsGUA54xXc6db65qvhC4h1m5toddFqUn1RY/3ctvuLo3XoVwD6NVvwxq0ejHT/C2r+I5&#10;L65msfNt5pYwTdKOd24cHjH6etXUxUnGrGEI2lyppJu3JZ3i220nre72e1tlGnaSbk3ZW9dt0vT8&#10;zz340+HPjRrPw+1Pxb+z948ttG17TbOS60vbpa3VvqHC7Y5oWIIcKCoIII3Z5rW8JfEXxh8SIPDH&#10;i6xtriG1exa28TaPHa4khuHKgTfOQ0aoysw45VunFa0E2o+GvFGseHoIri3W+01r6y1Rk3bG/iBX&#10;1Xrt7ij4M6ne+LYrjxZ4jsLW11u4jVZrnTZy0F9bKWEM4U/dYjOVPIPFaVKv+x+9CL5dpWV7SVrP&#10;ulq073i9kk9GviudOGudZtrh7mdWtZrV7ea1Pyh8PgsT6EZUjoa8H/Zu+C+ufs5+EPE/gLwJ4gm1&#10;2TT9cuT4f8O+ItsEBsbqVrqGyt3JKgRbmReOAoXgV6X4BL+HbPUXudWl1TR9V1a6uNPSRf31qrMS&#10;8C+saspIzzyava54b8MzW154xFtcXdpdQpJutm3mLA4kjHZlPpz1FTRrzwsamGveE3F2to3F6X2d&#10;7OSdmn5icVKSkt7fnb/I39KnfXPDiXelqY2mixLCygPFIOCMdMqcj3xWZqln4f8AG/hRYk1WxdLj&#10;dGlx5IaNpF4w6njIPVT3Fcv8P/Btz8NNQ1Lx1ouqahqVvPaxJdW08zOzbOfOVOitgnOOTVXx74v8&#10;LfCzwxZ+K9Kex0vw3fa3Hd6tcXeTbu88oRkO0HYzM2Q3QNwetY08LzYjkoO7bXK7dbaq299rdzRn&#10;S/D8+IHuNX07xQWa3tLo28cbbP3MaqMSDZyolGH2typ4HWvMvGX7MfhiT9ufRP20PC/irWNL8TR6&#10;ZD4Y1yO0vBLp+q6ad+IJYSMxujHcCDjdgkd69kg0Wa5s9W8QeHrq1vL6+hf7PNGuIrho1YRowHUg&#10;gLu614b8Gvij8Z9G+Imnap4oFvqnw5+Ik09/4Z1aO1la90eWS2WRrSf5dqhJ45VQtg7XA613ZfLF&#10;S+sVsNJR9xxlHbmTXvRSad3ZNpPV8ra95GNSNKXK6i1TuvJtP81ddunr7Trd5C1heab4hjuJI5IJ&#10;LaaS0yQ4YAEkDlTyCD2Nc78UJB8MPA+jw+EvD+s6tNpOo2VrHaaXEbieWN5FV3YdTtU72Y9gTWd+&#10;yp+0h8O/2ofAeoeOPAeq3F1dW97c211Z6hp7281v5MzxqJFYAbiUPIJ6jNb3j3w1Br3iPwt4yubi&#10;axuNLupJpI7e+8o3DeUUKt2fZksAa5PZVMHjnh8TFxcG+aLutUtmt1fVX87lxmqkFOPW2v5Gx4v0&#10;Hw1renW+txaXaywx3iTvLDbgP5m7iT5fvMG65561m6BrV/Z+K7xPEFpbQlpvJ85rgMlxG3EZibsR&#10;86lDhgVz0wa5f4A3fiSAav4G+J7tDqEfi+/ksrxJCiapa7hPHPDyQQuQrjgZB45qzpl/psMOi/Cn&#10;4q+ILWTWvFWq3kmj3VvG0MV8AjvLFEw+5MsLHCnltrFckU5YaVGU6LfMl1V37tm+Zd0krvstejsR&#10;lHlTf9bf1+hu+LPC1nLq7/Evw7prXeofYksV+yXXF3ZpIH8rrt+9yTjPHBqvpGn6T46g8VRaN8Rd&#10;ct1m1VDcSWt9ubSrmNRvigOOIum6M5BOfWuj03TYNGt/+EdW38uO1l8zT5Nw+VVAwSB2HT3rG0mX&#10;wn421O5uvCFzNZ3Gn3EjX0+lqFjuZ/uvG+R8zDrWEKknTe+lrS3srqye/bT53uiuVf18hvw11Tx/&#10;q1jqXhj4r+HbG4ltro28etaXGTZ6rBt3xyqrHcpAwrA8bwccYrh/jZ4Jn8VQ2vjEWem+T4S8aaVr&#10;/h3Uo7NlubOaFGilDyKQwYB3Rt2U8piCDXoWoXGqy3M+h+H5pI5otPSZWeHYo59uN2VNYfxTubvx&#10;94DvtD8NeIjp+taPeRXeraZbwqy6jHGvmNZyhusc6cAjndgZrpwtSUMYqkUoptX3sk7XdtbJ7dkn&#10;bYUvh1V7Wf3Namp4w1fxhcavY+JvB13cNHDqVudY0iGJA9xaMChP7zoik7yV+Y7cCo9b8XSx+OrM&#10;Q6jam31KMQafLKCBFIuTLG7KMxsR0OcE8YrW+EXibRfGvg6y8RaQrRzeQsd/azr+8tZgAWhbPI2t&#10;0FZfj5bPRbOZp90d1rWpQW0W6Ay26zBtwfaB8vA5Y1zR5VW9jOGqvHz+emtt79tOzT5exltofxX0&#10;TxnocPhj4nSapY6dDcxa8viS1DTTpI4aGaDygEcrzG2edoU9c10V5DqNrLqWl6tcR6pY6hdb9P02&#10;6tfLW1TgSR+aM7wT8y7sEE46DNUbKHwv4Yl0vTb66Oh6prGoXGoW+mR3nnG8kjXMqxA9Qy/MVXpV&#10;rwjc3ep6m/hbUt91ZzLNLFeFiN2GGCo9MMPcMpp1ZSklKyslvZJvVttNaaO60e2l9wjbl3Oa07Q9&#10;C+HWqzaDH421CS61nUg1jqGp28b3MaTyu8OmhwoMsEO2Ty9xLRJxnB5n8e634u8CeO/CKWHg9ryP&#10;xbq8i+Mdc0oFXtVghZrclGBBV8BG5ByeKx7qWf4reHNa8L6r/ZzatpsLPp9t9peJkl3uIWWRfmjD&#10;PGilx1+YVtjxz4rudAj+I+o2179nvNPtA/huS1TzNOv1fbPiQ/eXrnPUAEda7JRkpc00pPVNPS7a&#10;XK1a3+JX928VvsSoqPL/AFp+fr52uX7VtD+JtzdaDqjaLqWtaDqiXi2E0LwtasRmCQq2SrhCfnHB&#10;NJfeGbJdc1DxpfXN5oWs6lpsUFxNJdCSC2EMvySJG3yeY+drN95gQD0Fcr8Sfhl4Y8a2f/C2PDNv&#10;qk2oa1ZtaNqml4Wexh2nEowQzBW52ZOOorE+Ktx8TvE/i3wx+zbplul1b/8ACPxaxqmoajaNLBrF&#10;vauBLZs3BjklJUq4OVZOmDTo4eNaSVOpZWfMnpyqNnLyautmlsr6ai5lFq/T8/8Ahlf/ADsegaJo&#10;WvX3xf1axuvH90smmywatY2aW/y/2ddIY3sps8SIJYmeNuHj3Ecg1V8Q+C/HPijXNavvDOval4d1&#10;LR9es5LW7aRZLTUrDCu8PlKRwV3xljhg2DyAK/OD4PftUfHv4Gf8Fq/jT8avjpYeI7P4V63Z3Ph7&#10;T7+4t5m0q1kiaH+z1dm+WEfu5FMmMAuxPBzX6HftH+A7f4zeCl8QfBr4yQ6Dr+j63ay2+uaXqGYZ&#10;2t5UeS0n25Dq0ZK4PTeDXr5xkeIyTMMPCrUi4VadNqajeMW4xcotLezdpXu7O9rnNhcV9ao89mrN&#10;q3XR2+d1r53+Zh/GHWvGfgvwFqfgf4rfCn/hL/Dd14VngTUJdQBa5u97+XayxldscjAoEmU5BGTj&#10;rWp+y18QbHw9pdv8G/EXhfXNAXRfDtld6fH4muvOaa3aMGUC5JIkEb5jPORgetdf8WvAGhfF/wCH&#10;V54eTxneaRDrNxazyahpd6AwaNwyhD0CsRtIHUZrD8F/DP4qXhutP+MM2j3tvqXhxrPVrawjKxi5&#10;EzbJYVI/dhotm4Djeua8n6xhMRlkqdS0XzXavJa6WlGLfLe3MmlbptdG6541Hfr/AMF/he3p6tnO&#10;/s8/ET4gab4y8RfCT9oHx3Hrh13Vpr/4dX40tbVrvSzkvaAx5SQwAA78g7WGRkV1EfjLxjpXwr1O&#10;+jl0rXrqzhQ+GjcQvZ/bmMjReXKW+VGZ/lVlOCCCetYHg7VNb+A3ghfC3xU0i4uIofFcml6LrOm6&#10;fujntbgMYpXTJ8lgT5ZbgFsdjXXP8PbPxV4C8SfCfXZWvNKS4js7eGe02qkaxISVKn5gZAX3Agq3&#10;A6UYyWH+tOq4pRbjslytJ2bikla6teN1q3qnZKoxfs7Jv577Le/XVX/E5zSrfTNduIdVt/B91bwW&#10;en6la3yzKXn0q+woa3OGO0bdxDfxAgjrVP4qaV8SB8MbVPhTr9hoj2fh8Taf4k1KLzZ9ORQHdZDJ&#10;n5HA28jg8ms1dJ8Q/bvjHYak/iPw7/aMVhd6Zrmm36Mtz9nt9m6DcPklO0CQHOVwetaV98WfHq/E&#10;34a/Ci4s7G+0vxPoN6fGck9kzG2IgVoZOm0IWJBDcGuiNOpGtGVO0uVc1nqrKHtHvdPdxt1as1rY&#10;mVT3HdO+lvnf8np91+o3wta+LtM+JsPxw1iK4ht/EHgezHiaxjgSeB7uGXasqOmXV/JYHaMpjJ4O&#10;aueMvFN78BPEWm+IfEniW3ufCax3DeOLvUbpI1t9NcKIb9xIw/1UzLG+3hkmXjIpvgvxn45tfC2m&#10;uvh2w1ya015tM1i60AGJUtowRFcCDnZnABXpjmus8SXPwa+NPwgvr7xRp1jr3g3xFpUtvqcd1EJI&#10;prXdtdD3271HA7qD2rnqVHHEx9tC8PgfLZ6K8VbqpJXcOZ62i+hTi1Tfs7X1sn5669Vv8vkN1nQ/&#10;Bvg74aLo3jXW7y80SO2aK41TUrz7S1vDK5ZJnkIypXftV/4VAGeK5lfhJpllqnw51DVPD2neLLfw&#10;3ezNoWvfZ/tFxZb1PlziQMNoCfIWAbPFX9F/Zr8HeH/ijd/EXRNe1U2N94Lh8L3/AIY+1mWxa0g/&#10;1EvlPnEqLlNw+8DzmszwZ8MdS+H+jzDwl4w01r/RY77+w9PiaSNIbSRMRRSwsxyyyYO/pjgVNOpS&#10;jF+yrO71d00ryi01ptZtpu7Uk07dA5nytteffZ/n1/DoQ/B298W+Hf2kPiJpK/F6z1jwv/ol1H4T&#10;ktZEvNA86MY2yfdkjc7mOeQa5j4WfFDwn+yfq2mfDv4tfGLxJrVv8RPiJqOneFb/AMVRoWsroMoS&#10;zMyfKYpM5jZsFs4x2qD4E+KvA3iXx34d8DftGf2XpPx21/wRdrrUuhXDW39qW0VwyMVIxudeGHUq&#10;DxXoPjb4H+B9WlvvCvjGytL7wvqzadDLDqAHmaffW5L290jH70pk2YZcOGzzg13Yh4ejipUMUnyy&#10;jG9oxXNyJxU4StaSveSejmlyyfM7k0/hTh6a3fXVb72Wl9U7LYwNC8Z/GjwX+2R4k8L332HxB8Ld&#10;dhWSfUtrQ3XgzVoYF320wbi5guFKsrrjYflPqdDTdCsdK/aE8T/FHw94cuLfUp7Oz07WrW7VzHf2&#10;UbMY3tyOFHzsTjPQZxXSXC+J7OPW9Uuddh1CKa3tLq6sdQx9nhjVmjuFWVcghsbyDypHvXP6mvxY&#10;uIPiZqvgmLT9Sa1itpvh9DJfHZIUgzJBIRzFucDHYgiuVVY1pPlUY3hCEtbKVnBXeyvqrtJL3ee7&#10;ldtxgox95t2u+/yXpey8l3M3U/BXjuP9n74ifC2++I+qtcT/AG248K+KNPjNtNpsTkPAmVJLmFuv&#10;d1GMc1gaT4x8aeK/Hlj4MuvHXhe+mm8FwK2oWa3cN1qmpQAeXcYI2IgkidWHLEOBkV6hoHjVtV+H&#10;tvc+Kbe70fVNf0uO7m0ufDSWErKFkQbR8wRs815746/4Xr4N+I/hnQtHn8KeLbfVpJN1rf2LW15b&#10;LBApYwSKODIX3HJ/hxyTXRhakqsqlOaipXlJXsldRXM0+W32b7pX21sKUVTle76Lq+6v117vrZa7&#10;HqOm3Fr8W/h/Hruo+Dl0nVo9LeNbPULaN59KlmiAmhK8gYPDIeCAARXJ/Dj4caloct1ql34LsdDk&#10;W6eOyh0XUpFt72xmhT7RNJC2VWUyKRtAAUdOproPCfjLw/eeI0+H0kMOh+LLvTf7Wkt12hbuN5TG&#10;7jtKw2jdjlcrmuZ+E1v+0j4a8d3mk+MW0/V/BtldNp2mtbIzXixrlzcylu7Fgm3nhM964aca1OjV&#10;imorRqLbTaf8rvZ+V73Tb3Nfd5trX/p6+unnf5nnv7M/wpT9hq8b4Z6x4v0m40fxj4rvD4X1Kxs5&#10;IvsPnS+emnXC8qDuZhGwI4OK9o+KWi6J4itNWv8AxDo8yX+k2F0ul3sNgtxcxRSqFkeDqxJAwy98&#10;V47pfxL8M/G341eJPgh8ZNJWzh0Px1aH4a6np9nNDPctDD50s0zEBSEf5MjIPAr2r4Z+N18a+P8A&#10;xNpuo+H57fUvCV8uny3m4ot2rgSbkXuoz971zXZm31xYn63XT9rZSm9EnzNWa9U+WSto76bmNHkd&#10;FQitErK/ZJJf5ficH4ai1i/8Wn4tfC34gaX4k0K2k03S5PDtxZ/Y5dFeIFbl0dMbxKCjbHXClTg4&#10;NV/2mfhrZ+L/AIH30fxV8FaF40X/AITGyutEhVvssjWaXStbrNJJ8rTQbnbLfI2MYGa8t+L3xP8A&#10;GX/BOf4XeL/H3jDVbvx7outeMrVY7f7AIrqxtbq8S2iZJIgfOWJC7FiNxIUY5r3f4iX+m/EXTvC2&#10;p+DdM03xb8Obqxe71bUotQZbpLdYz9lkSAj9+rPkOpwwIB6iuqpSxGFxFHFU3elzWjNe7f2cYtxv&#10;7jUtbL4XNu+stRe0py91t30uu17Oz0t0dt9L66Fu48VeBLfxH4PvfGGi6lpGqahJc6Pp9heMVCyO&#10;hYqV3FSzKuVPPBxXEfGz4LeAvFuo6B8K/G+ha19j0jVV1vSH0MS29vDcxSf6O26M7fPjZi+wjay5&#10;yK6nwJLpHxt8KeHfGfiKGx1C+0W5miurF7ddy3kYIjliJP7qRFIOfqKSfwR438D6VoOg6bG3iC2s&#10;fECubi+1ZjfPYkNI8jE/6yVZCBt/u159Co8LiEozcZxurXtZ3l8LfZPrve9zapGMtJL+r6fjqmVv&#10;CXxZ8K+JPi14Z0LR/G0jXOu2l3PqNuVPlXfkkRZ5GEZpMtt4JCkjArQuvC3w2/ac8JeI/BXxK0/V&#10;L7RV8TXGk2Npq0H2eW3nspVZL6ylADgiYb4plORt4JBOcPW/A9poPxV1jxh4L8M3V1Z+MbaGW6mg&#10;uVMdnqDSCCeRB9+F/J5+XCgjOM1e+Jcnhn4O+N/hqZZvEken3/iabTbW4jZrq3tri4t9iPdA5ZI8&#10;REK/RXfJxmnKNH2kHhXJT5bxel04pze1ndO0U99G9nYlxjUilUW+lvO+lu3ZffpsO+D/AIL1HSvA&#10;p8B3/wASGh1TwXr08Gp6tHNEYdcyfMWS8jICiSQSDeeCWUnvXM+Ffhn8PNP+LGk/tC6FBD4L1vR5&#10;7yy8X6fpsck1jf2zr80Mg3bYXUhZQ4X2roPH/wAGfg58cPht4o+GHjGPUpo7O/hutaNmr2ckl7D+&#10;+iIdcecFO0lSSD0NN/Zu8G+JbD4Vz+J/iBpklvr/AIuup77xA1vJtt3kUNFA5jOQhkhEZYDgmtXX&#10;jHD1a3tGpSfK42Suppt9dU/eesfdahy76Z+97SzXTR33dlf79dPu6lr4Z/DnSte8K+M7TR/iDcXX&#10;h3xxePPpOoaPq0bSRwOoEk0EsYDK2QeSSR2r5R/bU/aW+Ln7P1vpHwes/h9rHxk03Xr7zrNkg+0J&#10;pF0J47WztJJCwMbNCXlfzBiRm2jGTX1v8EfCbaH4O0ONfB9po9xDpMqQ2Dsqm2m8w5VDHhSrDngd&#10;64b9pfTPhl4L0cftSxeGrdPEbLaw31v9r8iK+sYbtDJLcxSfI0cG/wA5pMblCcHmu7JcdRo51atD&#10;2sW7RjoryXuxvJO6ukm5RerXZ3RiKLqJRi7apPrp6bPpr0312fV+HvGOo+B/2PdDvv2cfghcWF5p&#10;Ok2dtovw51t/JnsR5qxG3lyx2BfnZWyQVUYODTW8QWvxi1uD4p/DrxHfRafo8OoaL4k8I3GlrFPF&#10;eDgSvvHmRzJ1jC4DK+ec10Ph69WX4reKNS0TQ5dRtLrT7GZdVt9qxPs+VLXIJ8xgpMu7j5WUVo6L&#10;rHwot/HPiGDw7d2lvr17dQRa20Y2yyT+X+5LqfvsEHBGeBivEdaMHOSptyd5c3xaTUbxle+13yy0&#10;lzb3vpvKHNK/Tt2/Xq9+tmcJ8HfifoPjjwRceH/hr8QrT7Zb3C2LR6tGLgW00bgOfLBUyAjOQCCr&#10;HJroH8QL8LDb6X41v7qHT4Jbi7vNYSQLFp9spLKHd+ZFfkFeq9eBXl3xd/Z18L+E/HPw+8b6d4hs&#10;1utO8bXd2yS2DJHqM1yuHjZoyPLYH5gTkEg17B41ggOgLZa1bytZ6lBNZagsqiaMgJ8pIORhslc9&#10;+9dOLhgueEqTcoVLtpqzTTa0dtdFdaWu7PrdxlLlu9/+Av6/4cW0nk8MTwaH4g1O31e6vrK+u9Mv&#10;lhCqLSX7iENn5jlFODhs5xXH+I/h3Zad8PLP4dP4XsbPRr7T7Yav4d1S6AtYiUw8dsxBUY53IeDm&#10;umfwxpGr+HfsviG0uoobXQU0yxvvOORGAAQw6BgdvzDnA9q841D4G+JdB+AVv+z18Z3uviH4Zkt0&#10;sbfWNWvNl7FvJBEkkZDEIrfK/wB44GanCOnzqXtLPmV1bV7vmjqo3j2vF3ejWpE78rVr6eie+j3/&#10;ACt+F8bxd4l8Ef8ABOr4PaB4f8Ofsv69J4V8R+JPJ1Cx8ACS7j0hpTlZVtyxZY24GI+Ac8V7NrUf&#10;wq8OyW+keIxHZWuv3EU2lteDynS+dMokR4Pm4529QQR0r5j/AGf/AIW/tXaN+0RoEPw4/aIW1+H/&#10;AML7FdA/4RXxAr3smpOzEzNLMPmSUR7fLJOABivor4yX/wAPvGfxA8M/C7xloH9qNd3x1nQZJITJ&#10;DFeWR3ApKv8AqpRk8HBPIruzSjShiqcHN1JtSnUnGUm3f3lzRltKMVdtSaadr3TbxoyqyvdWV7JN&#10;WdlbazelleOz6M+eP2k/2P5P2pP2svCGg6f8Vr2Hxf8ACjWo/GDaxa3MXnaPDKix21uVVQD58sKy&#10;SRP8zRqxBG7B+mfh38U9W8T69qHwf+I39mweNtJsYbnUY7VGS11DeCTcWgYlhHkYIPKHrXhP7IH7&#10;P3wL0X9ov45/GDwdeeMoPF3/AAls3hjxsNU8RTPZ6l56xTLdIrgYkRXMcbqcIAVFbvhWDVfFv7Q1&#10;14uvob6z8SaD4j1TSNNsVC+cdBijj8h3PWRJGUyox5JLKTXRmlsZFYSU24YemuVuKi1KSU5aJv3J&#10;Nu2tknF/Fe6wq93mcUnP3nZ3WySaf+HlvptvqkehfE/4X6VrS2M+veAdL1LT4bO4jvdKuAGJJBcM&#10;gyBu3hTkDNZHww1SDwR4PuvEettcaha6jeQRSrNH+/jlkwohGAGdV7nGQBXoHjGY6h9st9MnaPUL&#10;OyS4mWaEgbSMbgemQM5HavMfire33w6i8DXvw1+G02uBtSutVNst0VxIIvnY9jkcqPU8V5ODnUxV&#10;FYefXpe2yct29L6a9et7JHQ+WGv9f1ucv+2F8RvhR+yl8JNHsfFljqE2ieLvi9pOixxQsMaW1w5a&#10;S4hlx8iR7SSeCNxHevXPD/wK+HPwx+Jfjj4g+HPE+rPrfxIltl1Oa/1qSa1ZoIvLt1t4ydsICcDZ&#10;1rm/AaD4oeDvAt5D4I0WHwfqlvqE/i3w7q0P2x01CQfukBkB6SFmY8EcYxWpDpl/8MdNXwj4ptY5&#10;fD1hpMdn/aljG0k1pLvd0mw2SsUSHaD1GOa2xFR/V1hoyaqXlz6351zq11snFwTaTlzXi0zOKmpt&#10;yfXTTbRJpu/daPqmuyMnS7bSZvjNbX99qmn2vizS9Haaa4tY3jOqW2TEjFeQyxlsHnIPsa7TxRa/&#10;E608R+R+5bw23h2R7zVI7srNDfq2QfLx9zb/ABAk5618/wAPgT9rf4NftZ6t8aD490Txt8L7nwQ1&#10;h9hlszHdaNNFH5scuFBZxK2N5UnrnHAr1f4PfHfw/wDtR/sgL8dNO1OXRrbXNFvLdrqwuQ0lgV3Q&#10;s/zfdYHJG4ZAxkVWPwdSmqWIpyjUpNQi5LXllNN8trKScbSsmml0urBGtzRairNX916N6tJ/PR/N&#10;X7D/AAN46uviJdRfDzxZJp91canptxFrVnHqIV3tOU+0wsDiVRkKWXkMa7S18O6Cnw2h8BWurP8A&#10;ZtNsVsHtdSm3O64xGkjfe3/dwwOTXifwc/ZMtfgJ+zFZ+DE+IOq+Ko/D9nPdaHrupQRPqWnRSHzX&#10;gSVPvxMcMB6gVteCfjL4I8TSWvhL4hanJZ3Piu8ax8Oyatt8ue6hJeP97GMbjsDruwTnA6YrPF4S&#10;nUqTlgpOVOEnsmtrvmUXqvd1/upbvRvSm5OKUlZu112/4P67Ox0XxZ13SPD/AIS1G5+IOsWkf2iL&#10;+y45pUBE0Dp/rFJ+ZtjH1HHWuH/Yu+Fdj8FPHnib4dabZ/ZfD3h+GOPw1b6fq0klu9s8aySSPAxb&#10;yGMpYja2ME8CvVPiJ4B+F/xo0EfDTxrpwYKztbW0bbZG8v5ZSgPVctzjsRXzze/Dv4n/ALGPge6k&#10;+A97rfju+8Wa9pmk3kOqSq1xCPN2TXPmc/Mtvhdp4woroy+VPFZbUwcZ8tSbS5ZaReqtJSvZWipX&#10;v3aRMuWNTna6Wv6tfPf5dz2b4E+PtS8f+NPHSawmtW02m6kFtbfUrOMRGIDAlt3UfOjeud3HNXfF&#10;vg/wr8V/FVrrGp6tcWeo+FtQZrWa3uvIZlMWyVd4527c5we5rR+G/iDw5eeP7zSvDV3s07S7NbPy&#10;5FO4XWdzqWJ7enSubPwv8CeJL3xZ4gsodQ0m4vLdrWO4DNtCs+ZJ1Rvl3FuD/s8Vw80FjJVI3p6R&#10;tZXtdKLT23V+/UvVRVtdPxX+djN+Bmgax4Egt/hprfjPVtbt/EF/q+r2d/q0Q3QyPc7rez3odpRI&#10;h+7yNzDk9KsSeD9V+MfhHw/4O1nWL7y/sd5b+KIJ7U215Oj7o0c8ho8feBXk496+Xfij4r/a08E/&#10;sQ+Jvhb8dPFWk6T4y+D+n6bqtr8S9BuvJj/tA3u23t5IiOYxZSAtIMqxbjlTX15Jrmr2fh7wr8RP&#10;i1ZKuryX1nDZ3Xh2Rp4pI541Cu5XhkJJYnoAQa9jMsHiMHL6ypxlKU5pOFndqKkpxsl7so1ItWs4&#10;tXavYinKFVckU7Ll33s7pdb36O+9k03c4n9l3x/rngzxfcfswfH7wnp+k31rfTH4YTLqn2pdU06F&#10;FVzHv/eJIvVgf73BNejeD/B+n6V8UNU1jwrqceq2erXch1rTbqdFbS3VAB5aDlwxyDnnHeuf+PPw&#10;N+FnjDxb4f8AG+veDjdar4VvpbnwzdWczxXNtdYOfLcH5lbOSh4OKZ8GLWTTPFFtf3tpN9oa3mH2&#10;64wrTsW8x5GIxyT8u09McV5uJnQxVGWKpPlc4+9G3u813rG8m7Oyk9fivutApus3ab+fdaWb0Vnu&#10;ml6p6tLU8S/DZPEOq3F9oOvR291fQR2huLqMTRxT2sxmthNGMfKGOPMUhlA71458N/EniT4pftK/&#10;Du8+N/gW4sfE1jpOoz25spHSHT7q1kEMwQyDdJb3KMHXdyQvtmvarzSfFXhfx3fanYaBHdaHq0ZS&#10;RI5OdGZImYyEdXEzMc+mBVz4X3fi/UNHt/EviGys7i3v5oZtH8m3DSWVsEwImc/eOckMMEA4NFHG&#10;PD4Wb0lzRsne0lzRcWtPldO11Gydpa3GMuZO/wAvP/P8Gl98N4I/E3i3VtJ8M6dYtNdWLR6lpeqW&#10;7x+dDkrxIvG1jkZPIz6V8v8AwJ/bW8Q/D3whqvjr9pb4K3PhO3sfiDceH9COkxyXC+HoUZbe2N+z&#10;N+9hldlxKg2+vTNfQvgnS5/CHxP8SfFxdVun0XWIRbalaTSHy7OZXwsgQnCgg8kYz3qh8cPgz4q+&#10;I/hTVNA0/wAN+H9Qs7jypNPj1RWa3DQsHVZgvzBe4ZTwcEjiurA1svoyeGxEeaE+T3ruMo2XvpdL&#10;69U9EujaeUo1OZTTtpZq2l7rXvor2783yfSfs/eOf+Ejsrmy8Y+E49G8YSNJc32mrxI9n5zJHcp/&#10;0zYruGCab418ORzeIrXUvDOraXDeNDPdKjaaq3Lw5+dGYY3IzrnOPvc1xvw78XPZeJ/D/iX4oeDd&#10;Q0p9PjuYdFureJ5FtY5DGn2SVh/rYxkFWPB68EGuu8AQ+NNT1/XtI/4WZZ6tF4f8W3ES3l9owWa1&#10;tyVl/s4MOHVYzt833z1FcOIo+wxM60dFbbVx1bVk7SVlpu7621tc0VrpLz/O3T1Tfz7q+V8WZfid&#10;fWvh7xF4T0PT7TUmiMuoXk1nvsruBBk2Ur5DW7SEgJIM4bORivCP2kf2mfFviDxH8CfE8PgW50fV&#10;tL8XXGpeJNAWzjv54NNCGFpECn5v3m1Qy5xnNfWWsXukXmlf8Ih4q0xVsZl8yaSzlG22UfMrZ7An&#10;oehNfFvga2/4KH/Cr9t/xBqPjrwh4P8AiJ8N9UvBY6Za6d5R1Hw5YyHcLhAVDlT/AMtFBxnmvZ4d&#10;9hWjUnOMFKlGTipS5XNSUouMW7xbtK9ntZWetjnxFTkqQik9ZJ3SulbXW2yez6Wd9NWfbniySzsf&#10;DV74+toSsn2IStDcR71iA+csUPRgM56V534T8D+EPGfhO4uvhZ8SP7Qh8VtDrUlhNqCuv2S4+YPG&#10;rKTtfZxuAIAYA8CtDxn4y1+x8P3en6VJFpmmWF/Yy2uuzzefDPaM4+0JIvVD/AM+tcP4T+EXw5+O&#10;37Qtr+0Z4A8d6mr/AA514jTU0S6SGwuYXhaKfTLiJBlvJbkI33S2RjJrxsHRdHCznUm4pap25ldJ&#10;ckZLpdtK97x1utDeT10V9r+Sdr/mvufWxveAPh1rWm+Kr7U/CWoaBpeoaTrc6a5p9nG5+2W5RVid&#10;os4+7zwMA8jnNdV4S8RXPjLyPEerXMtrfj7ZB9mtceTMok2CRo2zuIxweMZre0bQNO1fxDN8QbSe&#10;Fb6bTntfMhUNuUtkMHB5xjBHrXHeKvBtn4++IGjeIfAmtro954F1JrfV7W5sWVLtJV3FVcEDBzuz&#10;ggnis5V4Yuo1UdrL4rXto9H3Tk0k3tp2KXRP/hvP0/zNO60HwT8Y/Et94V13SrK6utHs/sl1fWd0&#10;I7q1EyBijKpBVXHY8emK8P8AjD8TtZ+AknibwH/bUOkePNa02OH4eS61qEkOjayyN8kDyNxFMsaS&#10;JuJGcrmvaLTwFf8AhH40a18QLXX1tf7Ys9t8r2Ma+eFUCICUYPynON2etYvivTtF+PXw88Q/Bv44&#10;aVZXUV1dTWmj315pqT+Ywg8wSBD0kjJ/hIyQMHmuzL69GjiI8/v0bQbSvdPRuyatJKS96KteOzT1&#10;WVTm9ndb22v+Wlr9rpruin8YLj4BXPiTQdW+JnhC2h8ReG9HbXvC+pS6eJJdMfyl+1vBImd2/gPj&#10;OQoPpWrcW4134naH488GeMFnEfhkR3GgpdFl8x/mWcLnbuC7s965D9nvRvjj4U+E3hu/+Mt5pOtX&#10;egzXcFveabatvisyAsfyNk7tijchPPNbnwwufhja/F7VtX0ydLO8uLkwSW81t5Pl3TR79sR6HKHd&#10;7dKutTVCM4Qk5+zjKN0+aL1s0k1eKfxerfV3dRilJyit3d9OltV3tZeq+7sLrxVdXnh7Wm8CXcKa&#10;gsYTT7W6VY47mTOCwyOACeeO3FeI6B+yx4K+K/7Xmn/GmX4jeItH8ffDrS/7Cv4xqEgg1KZyLhGf&#10;LDz4owzIuQQVYcjbXonje2+H/jLw3Z+GfG93qOZluYY9WtlEEtrMzeWCWHG8ZGM9Tg15bB8UdQ+C&#10;3wp8U+OLS7tPEmk/D/WtTj+IF3te51uyjggWO3W3Ucs0e4SuWODGrVvllLEwo1FhZONSd4bbqXu2&#10;u9JKVnHlaT5pK3QxxEqcf3kvs637W0bv0snrfTXdHc/Ab4rnxz41t/ife+Jmj0a+sZ9BvdN1CxQT&#10;6fr9pfSrLDIwCtzHh1yMc5UkHnr7jWfGnhvxB4g8QT6BHr/h+CKWa+jt7iORg/V7dUK/PhdrBW65&#10;68Vz/hzxBav8KvCX7Rvgr4kr4k0+Tw+BrjRaMqr4j3EbLgxjlbgMcbuTtBrJ/Z38E+P/AIafCPxH&#10;8G/H3xY3atqWrXt/p/ii1jJlgW/ctawvvHMkIwob7pAwaxxFKhOVSqklZqHI1K6Sk09oxacFypu1&#10;3zJ2vdLRyle1tk/vvtZu+t21rsrN33yfFXxw/ZQ/Y3/4Q+bXdZ0zw34N+ImtyahYq1uzW1tq7kGR&#10;vO3GOInODHwAQcV22qfDH4UaPq/h/wATeE/jRrNvr3hu6vvEnh1NN1qO1t9Thu1wbaYIojntumwH&#10;lTg5ryf4PeHNE+JfhXXf2Q/2mNN8B+IvEHhe6OoeKbL+xCkbzOCYrqGKT92ztHy5T5QzZrd+Kniu&#10;P4bfsn658ZPhT4Zi17T/AAXp8NrD4NubERxpAk6RyRsfvRqsRLbl4+Uda9CthY/WIUKUp+1lLllJ&#10;tOFRTuqbTaTSlGTT5naS966uY837tzduTTltfRaaP0atotlZo6uX9nj4E+KvDmtfCHwz4Wg0HUvF&#10;Vimq+IvCtuYoFuNsobz5WiAZw84XdKDlsYzgYrO+I/jCb9pH9ia88YfCaXX/AA/qxhn0/TpHs1N1&#10;byWsuyVXhufkliZoioYj5lOVPeuvsbjwr4p8CR/tIfC7w8zarb+EZYYI0jaS6+xeV5v2JR1J8zkL&#10;3YivN/2af24fhn4h+Nsn7KniL4z6M3xIhsYXsPDN5bSwXILJ9oFtIHGBNHCyhvVhxXHRjjq1OWIp&#10;xlUdCSnJO75baT5laScdIJyk9ErO/SqqhHmpcyi2rW211tbXolt+i12vg98dPhP+07+z/pPxpjh0&#10;+bxDJpbTto+qRrN/Z99YsYJZU2ZaF1cEgocgNwMVveAfFHhPSPB5+Kfhi30u6aMpDb6/odoZI7p5&#10;mHmvcKoHmuH4MmC3qeK579nvxF8C9bj8fa18OfgbrHhnXNH8XXUXiTQpNNNnLqF5u3G5hVjtdZBl&#10;uPvD60/wH8IPhb8Ofi/e/tXfDz4seKNJ8O6T4dmXWPAOd2kxxZLySC3GWjmD7mIxnNPFU8LGpXpc&#10;s4JO8YvXfVU7xva6aUZap6t+SUuaMZtLVXbT0V1dvXXldkl1tvtppfFT4gfCb9hn4A6h4p02wvrf&#10;w3/wlUJvtL8PQT3DWt3eviTZjJT94+8HgKfTivjn/go7+zz4B/Yg+Hfw/k/Y++J+u+GdQ0f4sadq&#10;03gfVvEV7qMOsS6tm3+3bA4lEiSRl2QEq7FiRnr9afB3UdX8Z6H4k0P4d+PtL8WT3OvRX/iTT9U3&#10;KqQXDCZBEdo3AR7DjB+YbTg1n/tr2/w5+J/gzT/AHxy+G0Nv/wAJLBNYXHiTTZE+2aBqAAOn7GYb&#10;laQsfLkHCNnOM5r1shx1TK84pwm5TvKTqq9+dcqs5U5JXai6lm7t8y5WpWvz4ujKtFVI/HFxcbaN&#10;WcZct1o7uKS6Xt1savxy/aK+MHhTUdT0X4V/D3UPEWsaJ8P01hdXutKkSx1KcuUAjdFIM24F2h4w&#10;D1GK5T9mv9t34cftY/AaLxD4p+GF94d1zUvOuda026tZNh1HT13zBiRwfkO0dcYrY+Kn7U/j/wDZ&#10;c8LeEfAmjeGpPF2pWMmk6Pq0d1mE3ayOId8cg+Q3JAJKk4YgnvXQfEGXwNqNm3g74a+K4fC+tLfH&#10;Xre61iwLRwsWH2q3ZO5dMqRzy1edTw+Hp4GEamGs5SvCrGTvaK1copN8rbjJaaK9r20626ntJSjN&#10;cuq22ad0/RReq8l10MvxZ+11+yna/swaX8ePiSJLrwL8RPMtGvrnTPtMMShGYm84wEQx8bucgAc4&#10;puh+HNG8HfB/RvjL+zD8btSm0vWPLi0+Wx8q7sbm1mV5zKYmwDLvQYkJ3BPlIPWuO/4KHR+HdM/4&#10;J6eKIvhB8Hrzxh4Q8SaK9nd+ENDjWF7YSSBluIkK/uxC6lzxkcV6x8KI9I8GfsmfD2z+A8+j6Xa3&#10;Xh/TpbebXF3QvCLbDKTGADNu2cgAEBjVSp0cPllOvRUlz1pxcJuMo8sUmlJWbjJJ8r0tJK67LlnU&#10;qRlWTXwqNrJt6810112urPZ6lTRvEreMNBt7Xw34+s7yYXUc1neWLtG0lvcIrRs0bYwSrA455yKj&#10;+KXxcvPhbF5/jW0/smHR9StYZPESbjbyszKMyDBwGJwT2Ncr8RtW+J/iTwf4k+GfgePwfdfEHwTr&#10;cZu/DWpXjwQ6lYpOk8MyvGPMgeS3IZXGVVwRyMivVvG3iS01zQU1Pxj4YW20PVbTOo299ElzGGwM&#10;oxHDp6NjnGeK4506dGpTlOKlFt+6mua1otNaaqSbcfdcX6ndHs+n3f1+he+Kct9Dt8S+Expn2ia3&#10;Wa3e7hHk3DAZCFx0JB4Jrzb4n6H8PfGXjzwv4n1Lws2m6xawxzaXqkdnGY4XkbEqJJnhwVyU7jkd&#10;K7P/AIQHxlZaXFZ+A9dtLW1s54W0ZHmWeG9tANxhOemQcLnOBXD6C3w78Ua1rninTNK1qKOPxTFo&#10;niDQ2mWWPR7zcpEixjO2B/lIYHgvkYyaxwHLSXNCTfKmrrezsrP126q946NomWv9f12Oy/Z9+Itl&#10;q+p+KPCGta+tzHb3nnwtPBsWaGcZUqehwQykdc1mfGDw5458J32i+Jfh1Zafqmjzar9m8aeG9Wb5&#10;LixfpPC2DtljO1gDwQCKxfFlj8cf2fviAviXwcbDxV4M1LxVAniPRdY8u1utG054yPPtJhxOUl2k&#10;xtzt3Yru/EGo+ItN0HUPHFr4et7zT5FMkJsrwTRz2pXiRTyOD+GM0TjGni44ijyuFRLS6s3ZJpr3&#10;XGV3dO2mji9LjvzXi73/AK2/P7jlb6D4f6tqeueHdYj1K6h0RXaQWcbeZDZ3MXLoy/fVOpxkj0ro&#10;vBfgvwb8X/gFo+i6dr1vr+m2dsx8P64snzySRH5Dnjk4Cn3rl/iFoNtcaJpt34T8cLpbatbyRrHG&#10;dksatHiRInUYAAORnuOK8v8AhfB4/wDgR+z74pf9mexufGet+D2VdD8M6xrASPWfn3z+W38EjJnb&#10;/CW+uK7I4X61hE6VVxmpQ5ebSKesW3J2Ufee97WbvtcUttV/X6/cekfskfHrw1+2N+zHrE+oaG+h&#10;+MNLh1TRPFXhrUrg/adJvI5JYwknO4IxVWU+hFdRZ+GdX8U+END8c6y01nrVp4Wk0rW9DurzNlq0&#10;UqJuLuv3mUrujk6jJB6ms+bw34T+O3wZHxs8C+A7zw34g8SaD52uabBL9gv0mwrva3EiDidHXaHI&#10;PI9DUnwn8b+JtRj1K28TaPcRR2sEEel3eoSwzwX0O3c7+bD8quCdpVgvK571y4jldStVw0eRKbvB&#10;tNwvpKKd/ejduztdJJ3umyafN7OKk7vva3bddDmfEf7Pml+JviR4P8Qv4yvf7S0HU7e98PzWlyYt&#10;qxoVltxMvMiupw0b5B28Yr0DTtR8X6b4w1zxL4fY6hayahHDf6PJborpG3WZCSCcdCMmq9r4U+F/&#10;jrxnYeHdN8VR2euaey6ta6RDe7ZJolYBpkUHLJuO0kZAJ5ql8b/hxoepeGbh/FmkNeTaPqsWpw3C&#10;6kYm8tpQHR/mXcgB6HI49amWJ+sVKdGtJ7Ws4rROV9FdXTfVNWd3qVGnFSbilfS5neIJZdE8Ba1e&#10;XtpY7NFuJnu7P7Qyzae7BisyljlF5DdcYzUc/iHVPGvwfGjtd6R/wl2jtGlhcaszG3dwiPiUr83l&#10;v1DDnoa6v4jto8evw6f4fvdHg8TXUEVxb6XfMrL4j0+NdjQODksAG2hwCVOOxrlvBUPwvvviV4i8&#10;LeDNcig3WkVv4i026kaK60+5EZaOICRBuAU/K6nBXjqKujONTD+0cXde+nZ6bJ38nd67SfuuzQPf&#10;1NjVZfF9hoi+IV0bVtPistQikurPSpI7uG4ilUJKnz/6yEMS/ZgBXN2/jrwR4c+Imk/C3X9M0e/0&#10;46oU+2afdtG1pMy7gXt39+pU/LnOK6TwNqUHgPSrP4efEGDVJrHUrOS7t9auLrzo4AH4hlZQpB7h&#10;sYxwaj+L2g/COFNB8X+I9PWV7PVFla8tYT9oUYx5qtGCWA6N1GKmlKnGu6U4tqV1Fx66aPe7ad9G&#10;+ut0HLLlut0R/Fn4J6Ld6po8F3Z6jNpOl6kt7ZmymPB3BmViOduQCKxfjp8K7zxtp3jTx78K/GGp&#10;aP4tudPgsdPk1aQDT9TvLcqbZ2POJFOUDDk9CK7zwF4u8NTanrQ0LWr/AFHQ4fLh8xbZ2NtIy8tz&#10;823BHOMVjr+z58PPE3wm8Ufs5eN5NS1LSPEE0l3c3sd5Klw7O4dJYp0IMcqMikYIPy+5qKOMrYWp&#10;D2s2uRx+ze8W1KV4tpNqybTau7aq102uYoaR4hvisPxF1zwfNcX82lrp19dafeGSKXb8s8csbYDB&#10;WyQSAcEitfW9C1i/+HkkGixQrb2unpNZy2LAGUhuEA5+XHTnKkYqbwx4bstD8UTeE7rwvdxzSWcY&#10;bVpdS8wXh2csUPO4kfNnBPXmuU0/TINM8K2Xw/1H4k6b4ZbVdTvbHw1qNtDJHKbl87IvLkOHKnkg&#10;5DDpij93UqXhpZprd+7q9k3tbbe19Faw4rljZnQ+LPg8fi58Nj4d1myjmN95U9rfyjMsE6DKSFWH&#10;DBhg4waoeBvjdpHw88Kta/FrVryyZrgRSXrabMAkwkEQLvtIClsYJ7Ec815X8Fvit8Xvgx4O8WfB&#10;fxj8RLX4g/Erwer3Menrp8ml3GqQLICdkUzlZMxE7ZI2KkjBANfRNrrPw8/aF+Fd1Nb6PNqWk61a&#10;i21DT7mB43ViBujdTgqynGSDkEVeMoVMHeliFz0eZWlHTRpPmXMrpSVmrpJ8r87EWpWa0f8AlY4H&#10;xb8W/Blz430HwlfeGfE8N1qU0OtafqcOlu1paSKWQNLL0VGGQw+8uQSMc11XgvUbPVdKsfD3/CMW&#10;di2om8muLGORZrWSTfljnGG3Hkjg8mqbGw8R+L9P8KaDqV1o+ueC5HhjsdUyIdTsWiAIAYnz4iAB&#10;5g+ZGXn3ktdL1vW7GPUtS8Kw2N9Z3Erxpo90JRHluqEAZOACVYZ61zVfYexjFJx06vvzcrS00as9&#10;L/LrWrMbQ9V8R+JfH2seEb7wzb6TeaGIjDv09CGXHymOUctEV/hPKkV1Oq6DqWtahp2qQXS2txv8&#10;qe6hw0mwKflDDqAecNTWsdL8YXOn65q2pXVvrFi8nl3lvLjeg6xtgYKn+6wytN8DWt1o97favaYu&#10;bG4YteLJMVntZgSBlcY27cfMKzq1OZc0VytK1raX2dm+j3V+unmEUZOuRfELwve6nc2egWuuaWhD&#10;yeS6edDMV2+ZtOMqOCV4OMkVc1y58XaR4l043Wqx2NrcWudQs0hWRVmAx5gBGSjD8RUN1o1ne3+r&#10;W97d602l+KIxaztHJzaOgI83jlQc43jvisn4tx+HfA/gqz8UeO4/EV1b+A7dLhdejbdM1ui/N5+C&#10;BKu317jNbU4xq1IQsm3potXdJLRu11LTRX2euwdLGtrGj+J9IvZNQ8MR208Pmxyrp9xLszxg7GH5&#10;jPStm88S6ha+B5ksWa91KzVpV0p5AZbnacmJScDdjp61B8JPib4R+I/hWPxzputrqHh3UtMjvtG1&#10;+NVEMkDdUJBOGUjkECtLU9Cm8VQW/i3wX4qtLq1ijZ2hkt1dJ2UcfOPmjbtkfiDXJVlKNT2deNnF&#10;6tp7ro9N+j2d9/J6b3Ob8R+M/EtpZ2eteAPAP2y6kZX1O2muFs5EiUD5JCQRnBPXjjqKveOdV0S1&#10;vLS+8SaXJY2t1qFm90ZGyhPRZQ44BU4U+oNcz4k8E6z4k8QW/wAbtCi1Sy8TWtjNpVxpem6piw1m&#10;zm6GeKQbJGjOWVlww5HIOK7bwer+INJi8E6hKkITTUBU2owmMruVW4OCOVraoqNOEJxtpfm1fMtd&#10;t2mlpytLW/dEx5ne/wDWxg/E7UdR8F6TY+II7q61iG48RIFV7gqVZmwACnBTHrwe9L4ptPg5+03C&#10;+ha7oVxFqWkXz/ZxdwmBjIuDw4++hIB+orkv2fb/AOO/hez8UfBb9p6w8P3Vxo2rNN4b1vQbcQWu&#10;taaylom8k58idCuGXJGSCDW14Dk0NdAXxL4autR1SRr+S4lso7Z2vLVXbDI0Wfn2kflyK6Z0fq0n&#10;yy9+DXLOD91qSuvTTRrR7p6pomMuZcy09d9DW+Evizwv44+HV5rOkWOqWTWmsTWM8F5EYWWWNtpc&#10;ZAzGcZDdDUPxOt/GE/g/UfEvwcSPSvFcLeTp+m66C2n6sVIxFIy58tJOV8xeVJzitTSNcvZfEEcn&#10;hWyt9U0DUUljvIGmMF5bELx+5kALZbK8cg+1Z2k+N9V8R6Vc6Vo+h2uqLot5cad4ojhvxHJpuoRB&#10;XjimhZdylo2R96kgAhuQa5uWUcS6sI6XTs2nZPpK9uqtZ2burasv3XEn8Iar8TH1FNWuvh/Z6ZLH&#10;oOzX9JW6L3Frd8FEik+7NDt3Ybrxg4qlafEjxT4h0a60X4mfB7UtPb7HOt1qmkTJdRovRHix8yuV&#10;IbYw4IPWtL4Y/ELVvHM/iTwf4gh/sXxB4dmjS3mE6zNc2cqbobjIGxvm3KQM5KZIGagHii0+G/iu&#10;fxXr/wAV5ptJ1K9htb2xkWMQ6fdMMKwUqJFRz1GWAJ44ocf30oSprmSTVnK+uqs02ndPS99knrvK&#10;i+VanG/BjxR408NfCiTSbVrrWZPCFxPDp+seJdP8ttWtd+RIrqCVcZ2HjnFegfCn4jeHPHWnXHiz&#10;R/EtjJptwuzZa6lHI2mTIMTQSYPysG55weeRVCx8CweFPiLqt/pviKaTT/EzJJDpdzqEn2bI+/sj&#10;b5VbvlCD04rIh+Ed98HPEHibxh8PNF8Nw2fih0nn0m90VYJFutpUyPPD/rlb1dd2P4jW2Ilg8ZKb&#10;2nOzi9r3a5k+iad2notGtmkP3oy0Wn9epaj+F/gG78QeO/il4X+IjD/hJHgutRmsr2N4rS4soQhu&#10;Y9nchV8xSe1Q/wDCYfCf4kw+HfCniz4raTp/jHXNN/tLQ20m+EI1m3Vvle2d/kmGMEqCWHpipoPB&#10;vgbw/wCI9D8WeB9Lh0eb7K9nrX9h3ERsUkkQbYL2AnDrIDhHwGBIJODXlP7YPhNPFv7F+q6t8Jfg&#10;gnjKT4d6rdOvw78R+E54byaFSRJa2JhCzQyANvhnhyGA71vg6UMXiadOdSSu4xUvdXLo4RTvpa6i&#10;tXFNatx3eGIqShTco9N/l/wD1r4v/sueFf2gPBOg/wDCdpNJ4g8PXiXmj67Gv2W8jdDzG7J1VhwR&#10;0PWuF+Ml9+0V8MLXwb478A/Ba48dWek6s+n6tpOl30cl5LZSId86GQhHKlQdjYzyM5IrH/YZ+Imv&#10;+MPhp4d+Nmk/EHxLB4dh8H/Y/EfgzXtJnuPsF1bk/N5kp+0RTInysGU+aFz1r2Twbc+CfiX4Ph+M&#10;PwP8dWt//a1u39n6poN81xZtIW/5aRK2BhlwykBlO7pzVVpYzKcQ6GI/eU6cmrNSUYuV04uzXLez&#10;fut91rcIyjWj7rs3s7rXTdeSb7fI8t8JfFx7jUdNuPDPwZ1xr5fEjHQtFuNunakmiOqGeGSK4wJo&#10;4nckIhbGOMHr0fgDUPht4Om1zwvq/wAQo9Q8H6lrrmKDUrfyP+Ed1AYdreSQY8kNkMm4DnkHBqeO&#10;yuNWv9BsfFOg2V1a293LcxSvcyPeaZqQdszWLEktEd0gaMEMhXBGKq/DW98Da94i8ZeLfG3gGxkv&#10;temjsvE8mhSHULLX7WHIsb7YBjc0RZGUqHUqyksADWlZ0ZU5uMWlZXs03fm01b0tq04pO7s7xldU&#10;uZNJ/wBfn+Zu+Gvg1pmnan4q+GD6hff2frV5Hrel309wkgMpIz5R6/IQPqD1rs7vRIvF2k6l4I8Q&#10;6lvureOMs9oFjmTjKtx646HqOK8zs/glN8C7nxB4k+FPhGbVNN1C3mu7fR/7Wk2rlMGBVmJ+zlx9&#10;1kwoIGR3rc/4R65S/wDCXxc8GnUreS8tI7HXNP1S5VLiOIjMcshIPmSRMCmM4ZTXm4hKtNTjVutL&#10;NpJ8yS3V21dK3Zs0j8NrFfwLqEb+EPEENvqV1ot9o+vPafaNTsSsUDF18uVQD89s6HqOBkkYxXSy&#10;2GrRaZfeFPEdqJ18TXEy2iwxhlgQwfMeuWUldwPUZrF8X6Zb6d4xvJdc8AWs2iaosFvrerDUhCpt&#10;2kPz/OdpVQWJXI68c8VieLtU8R/BHwbZ6Nf+H7vUtL0HxEn2XV9KvHa4sYZZT5LOrBiYwGVX6rtb&#10;IwBxXJ9amvZ/FJppadls77qVtHq09Nb3pPl/r+uv9am98J/H13rltJ4A1+08zWvDlnHLa3i7SJ0y&#10;VBAByrqF2sCPQ96o/tAafox+FvjSDWLyVtH1LTN14ukwSR30LvhWcGNSWI+8HAJGOauTwfB/xT8X&#10;/wDhZUhsdN8S+FrNrHXoJ98N5aLcYKZ2tskRiPlJBDdiKbo8uoahoHiDQfiPoer3FvZ3ZOk6p4fu&#10;ZZF1KzlYMsyBG8xHjYbXHVe2QaI8tPFRrxi18LlHZ3bTfK3e/SStb4r2siW42HaH4LuNV+Bum+Ad&#10;N+KGrzyaTpNmtj4utlSS8ZkCkGRXGHdh8rA9e+DWhpV/r3hS7h+F3j/x5Dq19rTSzaXqFxp4gaSI&#10;DPly7DgMGwobucDrXl3wR+BXxN+CnxR+JF9pvxsXxJ4F+I2vQeJNJsb8SQapoV8CizW4lceU0DKg&#10;+UhWyPUk16B8RvhRbfEv4ga14N+I2sagPDmv+FJdL09dPmMTQtK26WTzQN8FwpC+WysFIUcbl50x&#10;EcPHEyg6qlTa57qNpXai3ZNJ3jJtOOkXytqydzOjKcqN3GzV1b06/Pdf8A6hF1KLXrXXtS0Ro5Li&#10;1CXwj+bynyVOGHUYA/nWb46PiiHSLTXtJ0pbuNbpV1C2eBZBLb8rllIyRnrt5HUVk/Brwj8efB3g&#10;qb4Z/Ff4oR+JP7Ou3t/DvjCawH227s/+WA1BBtDXMf3XkTAlXDEBiTXnvg7xP+0H8HPHNtovxV8M&#10;30tnrUl7BeSaHJLLp9ikDb4bqF2y0ayK3KtyrAjkAGs6OD9pVn7OpCThsrv342b0vZ7dHqnZPUuM&#10;5Sirppvp27nReI/2kPhN8Nv+Emf4laDpvh2/8Ox2V1rTzSNGktvKwiguBcbAskeCVySSmMHHFdn8&#10;RvAq+JdO1TX/AAH4n021m1bQEsbuO8jR7a6t+scm8dcBvlbJHPvWpqunad440Fby5i03VND1e3WG&#10;Sw1i3jlhnXoQpPDI/wDdOQT2rh/EPgf4e+CvDV9q2pfECXwToWmNLJBqN6wOn2EEibDEwk/d/Zkk&#10;2sFPC8jIzmppyw85RdNOM07NazT+HS1r/EnprutbrVx5tnt3W5d8F+P/AI4+Cr/w38Ofjf8AD+HU&#10;p77XLqz/AOEk8K7pLW1tUh8y1muUf5ombaY2IJG4D1rvZ913DNqPha4LeWzfabVYwCW64KnoT71y&#10;fgD/AIXslhaeG/ineaKuv2VqrNqXh+IrY6iI2CrcxRyEtGksbDdCWbYRlWIIqp4xg8Q6H8U7P4jR&#10;6Vc2K+T9luri3lZ7eRSRn7REp7dVkIOAccGsa1KnWxFlyp2fw6xk7t3Seya0VtrbBTb9mn+fnqbv&#10;izw94T8f2+l2/jzw9/pFvOk1pdKpjktLhDvjwRyjZ9Dg9OaxfFX7OXwy8Z/FCf4vzaffWus6/wCH&#10;pNE168tLhvs99AwC4uICdrsoACyYyBx0rm9H+O/xD0L9rG4+F3jebS7rwdr2lxz+H5be3Eeo6Teq&#10;fmWbJ/0m2f8AhlVf3bfK3UV2mk+FPGPgXVNa1zwZrF9qlvfXizroGsagVgRWP7x7eRlby3zkhc7D&#10;0wOtayhjMDZKpy80Lxs3ytSesfKzWqel1fazJ92pq46p/wBNGV8G4PEOkeG/s8niu8/4kN59jltr&#10;y1Ck+SHjG4D70Tp5bhl54ql8WPAum3t3oWti8a6n0vXU1bEkimRM9GUkg7FPA5PBwa2vBnxJ8P8A&#10;jDV/FvgL4iaFHo91pOuxWUcGoSCF7+zuIh9mul5AKSMZIlZSQXTbw3FYmpXXw++G/jfwz8IvG/iu&#10;8s9Q1aZrHw/eahbSTQXuSXSzacgr5pVSqqxBbAAOcZ0j9YWMlOzUrXsle8XG7aa3VnfyTv0KvTjH&#10;V6fgdf8AE6DRPEPgCa2OrfY4LzT7iRla3YxzAofvYBwAcGuc8EeMvDsV74Z8Of21JHqGr6PLFpuo&#10;6ZC72ss0EY82N/lwjAfMoYDIziue8VfHrxPpWs/EPwNZ+FrjTLrwJcQyWd/q2j3I0rU7O4j/AHe2&#10;5VSoKuQjjkKOTgc1zfwf8feIPj38P4bnw5LffDP4heFdSjvfFHgbxBoby2vnY2b4m4M9jIMlZ4GI&#10;BPPTFbUctrRwLdRWhda3vbnjeLaSbtrG7s0rqLs2jKVanzJX3v07Hv8A4Wv9Rk+3QC8jaSG6WSTb&#10;CRlWUHp2JAJPvWJe+JY9N1y4mu47i1sdYkhe1vJG3Rw3n3AnXADYAx3PPU1X0jxv46+H+p6f4a+J&#10;NmNUg1K7vPs/ia1h8uKC3RRJEJ2A2g7SybmK7igIHJq94imGp6LfaVaaTp+61vIbpV1W3Y26yCQO&#10;GIyNuRyrA8HmvKVL2dbVJxlazT0te1/k1s18je/MY/jGTw1438PeIdAk16S0gu8WVxrugSCWayk3&#10;D5mUA7GU5BLDjvXG+Kf2ddQ0+/j+OnwJ8T2+qeJbS0hC2epXQa31fyl2qDKmfLLc5ZR15NdxcfCb&#10;wh4b+MN98dNB8T6xpd14gsFt9V0m0n3Wd60QOycwkfLKNxBI++Oual0bwfeaZ4htP+EantmshY7p&#10;oVsxAHl3Ft42keWxJ5G0qfau2ljPq0V9Xm0mldSWj0SlF+V1ZNPXR2i7mceaUryRna9d6B8Q9C8O&#10;+JfEUN94d8VQvHd6ZE/mJPZ3kWWaEvHxKhG8bTlXHbNcv8Fv2T/2YPAHjjxd8dPgz4Ps45PiItx/&#10;wk95pV+32a9kklDTrJGeBIJN7DcAykspxmvXtNutW1a4hGoaDNayQSskzTRjIwOHQ9GAPcdRXA+H&#10;fECwr8RL7Sde86Tw/qF3Le6Vp2kg3i3CW6yvGIQAJxLGY2X+IueDzUUcVivq9SlRnKKaV0pNxact&#10;E7LZOzV29b7thKjT51OSTa69UdF8PtK08lvDtlqU9pdaDdRebDZzER7UXELY/uvHgFemRXJ2Pil/&#10;CfxB1n4KeIfCMlnb6xqkl9oF1eHdbalC4DSLGyDEciPzsbGQcis/4JfETWPFfwln+Pnwd+JOk/E6&#10;y1WNL9bCxihtJseWoNnw37i4Rt6mOYjDgqQOteh3Gr+L7rW9P1W80pofD19ZpI1vfWZivtJu8ZIl&#10;GSChB2nH3WHUg06lOphsRUhUSfSzbi1ONns0mmneyktVdJ8wRqU52lF72fqih8WfhtZfGTwz/wAI&#10;W3jy58Ozfabe50rWtGm8u+03UISGR48/K4KghkYEMuQa4n4RfEfxlc/GfVP2Wvix8QvCPibxdofh&#10;tNchZdNax1C8jWUoty8HMZG7ZmSIkDnKiuy8IaHrFn8WNej1SDzrVprV9P8A+JwJYzH5ZPnLAV3Q&#10;uCSp+Yq3UY6Vm+Mfhj8G/jD+0Pb3HxD+CrSeJPCWhQyaL40j8y3mW3uJf3ttBcJt3FdgZkyQN2CB&#10;nl4erSp054eteUOXmTSi3GTSs9Wna9lKKku9rqxnUhLm9pDfTftddO/Yu3GseJfjR8Lpp/AmqL4S&#10;8XQfuL61voo7p9Fusbgkyg4dCMOhB+ZXBHesL4p+NfiF8NPil8OfHmuz6Gvg+/huNK8eXc2IWgvW&#10;QG1uIi3RS4Klc/xVh/D7xB4j0fx1rniL4paBeeGtV0GO70jxJqFnCw07XtN85/sGpW7j5JJI4mQy&#10;RkB4juGSuK7Hwh4R1Txb8G7r4N/Ga6i1a6XSXt5PEE1ij2t/BuP2e72EsjybSrNg8kZ4zWsqdPB1&#10;PfUXT2atd2nFpuMtbqOko3bavF2vzFSfP7qvp1/pdfT8zstBGj+JrB/E/hLV454Lp8xSWMyyRkKC&#10;CnHr0K1yEcdj47/Zz8VeH/CbQ+IxqGn6lpLaVZ6krDzijxtZGUcxMT8nzfMhb2zXP/s3eA/G3wk+&#10;JeqeCdf8BWcNvc6HbT23jXwxFNFp2pyRkp5clsXZILhUCsWXAfPetrTP2evh1ofj+68S+Cfh9p/h&#10;3XGupL2TWtBdrYXNxJzIZYidsjPgbnw3v0rnqU8LhcRKKqNpcsoSSTTt3tJNdrr3lZ3inoVzSlbT&#10;1/r+rF39nvxP4NP7M3h1/hMb7XNO0PRYtMt7G4ud13C9sBDJZys+N00LK0bE9TH71zvwm+Ol78YP&#10;ir8UP2VPit8OodJvvCrQS6PHdK0lv4g0WdPluF3DDFHyjqCcEioP2Zvjdq3i7xR8VPhz8TdB03w7&#10;rHwv8b2trq2q2A+z2esQXtkl5bXLI/8AqpfLkCygEqXXcpw2B1921t46+ImtJ8MPig2n+JvDr2Ca&#10;5p91aJcRLaPmRBsOCqXCBgJUbGV45BFa4ijGhisRCtDVpSjPmb5OZwlGTcU004ytsn762lZLOMlO&#10;nHklonZ6b20t9/VD9D8N6l4U8Qa5Y2/hDT4dDhs7UeHobC+dZLh0X94joflQrxtI6jrWP8QPCOpe&#10;H/hN4qtPA19c2m5ZNZa+hSOWS38plnltfLbhlkiWRAeoDHuBXM+Gv21dOm/bZ8bfsjeO/hrdaPNo&#10;ug2uq+FdXkC412NxidIssPMKZBG3nbnI4r0rw5oMLeLzrXh+9tbq2awe01+0vLvzJyW5hyASANhK&#10;4YAkEYzUVaeMwNWE8RG14wmuqkrJxb1a16/3m010KhUp1U+V9bfPt0J/B1/4U8dfCS11PQJn1DQd&#10;W0ENb2txD5ge1mj3IrI3LbVYDB5IHrWfpOieP9L+Guk/D3UdQ0D/AISHTbGH5oLN1sLlI2xmNHLN&#10;HhNvBJKt04qLwX8Lrr4e6kui6V4l8UX1jDJNHDFfXMYjtLWYAoqNgFxCRsUfeVW5ztFcxrnjT4j/&#10;AA7+I1p4N0i5h1ezvL2zsJNJ8SagltN5lw0riazuD/riEQqYwCcr071lToqtVnGhJNX51zeV929N&#10;nreyemqsitLKTL+uaR4r1LxNNqfjn4V6TNCdPvpYPGmg3xSazjSPMaSpjczk5yUOOOleL/sbeM9a&#10;0vxtb+GPip4g0ex+InjLTUvreeDV5JrXxXpsTMgZWZV/02JMKy/ewMkcV9SaO+mrYXfh3QxHZrbl&#10;0upLOdGayuHJb5kydrZO7B4NfOv7UX/BODwT+0pYaX43/wCFheIvCPxD8IzNdaLrHgrUfJjN2H3R&#10;TPE6suN3zHaAeWGcHFeplONy+dOphMY/ZwmklJJy5bXcW43futuPMl2TSTszHERrR9+krtdNr6r9&#10;Nj27xD8LoVn08DxRrUlimny2WqWc9150N9b4J2TIRy3JAcYYVyngHwPBo15YeHb/AMe3mtaDaaDa&#10;20q6ldLMk5t32QXkbjlZQ2YpVYfMMZ5FdX4Al8Waj4e0TTtW+MFp4h1LRWj0zxjdW1hHH9vvFjxM&#10;ZIwf3DsSr4HI7ZBqtoPg2eHxhrFxf3NjdaWUlk8PX32NfP0vzG/f2shXiWLeiyozDcDuU5wDXlxr&#10;VKcZ0pzTt5PXV2auk763V7aeaSN/iSdt7XOO8TfBP4XeNv2hrObQPiDfabq3gHR/OPh2xvTELVby&#10;Tel6qqcsDsePkFcEiuw+K0+v3OlX2jeENDsdQvpLKQrputR+ZY6rbOuJYSV+aMN93POCemK5rS/H&#10;Fn4b0uL4sfE7wna2MyzJpV1400tIv9Q0pjikIRnLQtJg7MlVL9Bg11vxK8E61r1zoEtpqFpHqkF0&#10;Yp1mWQW9/bqN5i+Q/u2ZgpDDpz1HFb1J1Y16SrSvGKaTequvelqt1d311XMr9xPWLujH02wi0z4X&#10;eGpfBa2fhCZbSOLwzod9fGO1trzYVFiSceYhwcL14yBxR8LNR8D/ABP8Un4iX/hLU/DPizw0t54d&#10;1jR7x2VUM4jkdAR8k0bbUkjkXoD2JIrF8M6H4t+J3gtvA3xK8NX2l634X8bQ6rptne3om+0IjmRI&#10;vtEieXMoRyAy9MLypBx1HiGy1L4g+AJ5vBcEml+IrHX7eZoNXtTC881rIMxSAdVeLKiRSRgqeRxR&#10;W5YOUJS95ya5k72Un1ab5oyi3d731vq7kUtEttreRh6rffEL4PeApfFdpJf+KLfQ7S8GvaNqZ3XF&#10;zBuMkTxyYy2xTs6HK9eRVrVvBHw9+IfwZm1rwX8I9Jk/tHQYbizsbSOKJyrDzliSUDbuV/mXoA3P&#10;FX774haxqNx4f1zTNLuNJvJrhG1TQdch2SxW7u0ciM33STwy84PB7102hSyWWm6iq6BLpcq3kwht&#10;ZlQeYijiRFXgqR261lUrVqMIztafNe6dr2ezStez2kujtfRFcvvHz58Hvi543+JPwV1b4e/tN/C7&#10;XfC2qW+qR2cN9NapDcanbu+xLsCJyUmQkbnXg7dw4Jrvfgz4a+JXhPxJ4l/Z/wDiP4evrrS9Qtzf&#10;6H4206RVt3i2rGLaUAho7pcZ3gYkHPBBqf4teHdI8f8Aw8Wfxb4C1LUlWa2d5NLuhbXtjFuOy9i3&#10;FSWiJyyA/MM9cYrL8C6Jq/w1+I8PiPxn4y8RXGj6pYxaGsU073ltDIqFUvmkVQYGlUKrscoGRWyp&#10;JJ9KtWo4qhVdOKhzNvkV2lJcrThZtp6NtPS2iW1soxlFKN9uv9f8E9IFp4wsdfTUdNsrK80kx+Rd&#10;6W3yTxOcAur9Gxj7pAJ3dc1DZabYz6vNoMfh+JYdPh+2ad5s2ZUkb76AEfKB6gkc1VufCouPEWh2&#10;firTjPa6cv22z1RdSlW4j1BAYgzKvyzI8TBueAwyQTyJ/D2teI7D4hTeHfEOpWN5aR6f5VjqTyKk&#10;rzKfmSRcfK5Uj/ZYcjBrxfsvlabSv22fk9X3vZ2fXc21ucJ4F0238K/Fu+1Gy8Aa9bWnxCkYa/Yy&#10;OZLXTbuGPCzJj5USQcMV4J5rpPhl8Zvhj8R4dY8FQW7Xl14Tv0sdc0zUNI2SWbniPdG4+ZMHIcZG&#10;Dmr3wk+JfhjxRf8Ai7wXp+tW6aj4T1L7JqmlreEy2e5PMVirAFAwJZeqkDg9q39EsodRu7DxVZXm&#10;n6pa3mmtFeaiLdBPdDPyNvTgqBkEc4OCK3xdVSlJV4NSSjZ3fRXTd073hZLVbJ3epEbfYs0cFpPi&#10;fQNO+LvjeCH4Rabpuv8AhqKztIrgSIs2s+GpFDJepjny47jzogh6FG6ZGex8O6XFZ6sbrwVbadDY&#10;zKralYwSAjIQ7GQDheT1HUV554Y8Q2Hwl8G/ELS2lvPGerfDKKWxeS8X7RqP2SaA39vbzlUDNGQy&#10;hSN/CknkEVqfC+0+FPxC0nR0+HUen6PrHh2Sxv7rQ7fUybjTruS2Wc2syBgZE8qXIyCpBBHTjXFU&#10;fdlJJ8qUVfVprlTTabuk7qS005rLZXUeWLs2n2/r+vmaVxpWvaZ8XLq/m8ORR2usWKrJdwxruluk&#10;5Quw+ZcDjJyK4/4b6J4m8bytc+Mri80nxTdeI1nMy2sdvIY4H+VgvVw6YVuSCORXbeJ/FfxA8KeI&#10;9LuPFngy1vLJtalihm0a4kMi2pXKSurgDI5DLnBGCvpXL/DH4fX/AMP/ABjp+meH7htb8Krql01q&#10;2sNJJfaYspaXMczHJiV8qFblc4BxVUako4aTdlLlVmtb8t9L33+HR728rO9eY5O08Oa98PfjzqXx&#10;y03w5pWsaHealNDJ4m0eZ45keS5SNrS+hyMtC7yt5vTbjIG0Guu+EPjzUtN8J+JPFj6Nb6pb6L4q&#10;v7C1utFuW3T2ke3Y1wJjw65KMRxkAjg12Wm67o11qdx4H8QWsK/2x9tSW8aFY459uCwdeNzFSecH&#10;IQ5rjPgX8Q9F1Lxd4i/Z81q90u18W6fp41Ky0+QIs2oaK0r28V40anEis8bKWwCBt3dq2qVqmKw0&#10;3OnfkUer1gna+nbVNqy1T5e0r3Zavqeli38M/ErTbO41CwWYRyK81vIy+ZayAdfXIPG4cHtXkfw/&#10;+EetW+rzXmm+NdT/ALU8Ia1cRA24DLrunKrNHY3EbnDEByFcHqBmrfxb8Naj8Ltfs/2rPh18O7jX&#10;PEGj6UND1nQ9NuJo2vLB5gS0cHKyPGf3inqQCAea63xz4Ssvit8MZNX+GXiFtL1jzjeeH9at2aEp&#10;eKejkAkxvyjqQeD0yK56MnhaS5J/u6js20nyy6pq7drPfS61SvEmXvatarb+tCh8Lvit8PfiL8Pp&#10;vHXhC+1a3t4ZpF1TRdU017a6094XKywSRyAEFGBBIyMdCRVM/FvwF4G8X2r+I9A1LT7rxZpsFxb3&#10;E1jIY7qJZREyysgKidd6EA8tHzyBxD8TPFOrP8KLmy1jwTIviTVNNvbe109We4s9R1D7DK32X7TG&#10;AEWVk2ZkC/MQBhiKp/s/+M/hx+1b+yR4XTRdc1PRr6x0rS31PT4/Mt9S8O6oLdJVheOXLjGTt3ZW&#10;RPXoNfqtONKWInCXs3LldnflTvZ8yWqut7WdrXuHtH7sW1e1/wCu33np+m6ffWHiHUNAhs44tI1C&#10;2+12OoQSnzPtDE7wR0x91ge/NeC/Cj4V/tdeH/jB4yvfjnrVjJ4X8RWSx2N14X1dg1pcwOWjuljd&#10;cxtKhCuoJG5c966v4U/Hh7f446l8GPEWj6+1nNoNpq/h/wARPambTdS86Z45ESVFxCUcL8rEA7+2&#10;K9H8ZeH9P+Jvw/1fwXqOiajFBrFpNp14scxt7iHcpAlik9QcFWHeso1MRlc5UqkY2qRjeTV2lo1K&#10;Oqs9NV3VnZjlGNTVN6dFpf1/qxynhv4jeNPCWp+F/hH4/wBUl1zVdaE/k+IoLNI/JCDeguI84O5P&#10;l3LnnrjNdF8Sr7xxDeeHz8MdY0eGRdQaTXINUhdlm08oVZo9vR1l2deCCfQV5Z4A8f8Aws0PxN4O&#10;+H3jfxumqa9o9ncQeHdR8QWzx3LtbBLecuxACTZKoSMrIeRXpvxA8JeLpfFmn+OfBPjBbGK10+4i&#10;1OxkjE8dwJGQxsEJC/KysScg4PtU4qhGji4c0VG6k7uLUZO8tUraLZJJJJrZO7Li3b7tDF+NHw/s&#10;PEmueG9Z134f6TcXnh21kutB1ppGWXS73cBLGsg5WF4yeOQSvIrsH0LTri5tZZhbtMrNJZ3EI2ec&#10;rqARkcMSPwPWvNP2ofH/AMT/AISWmj+JoPC1nrGg2erwxXurXkmBbm5fyUaVVwY4kLrvlyybCQwH&#10;Wuk8GfEbS/GjeDb3whPDcaPe29yv2jTbnfaJPAfLaDkZDK4cAHBG36VNShi5ZfSq3vD3kmndLeTW&#10;+ja1tpe7e5MVTjJrTv8A19xx8837Unwh8KXOi6NcaB4ikj8c28GlzahMIWk0aR90qM3QTxoSq54b&#10;FelabrguZxeaZ4cWOCKRltrW1hWOSKM8lGHRc9wODjiq3i/xHp9l4mm0PxjYaauk3hgOj3RvF864&#10;uM4l+RhjKZHQ5IPSrureCbqHxh/bFo8UelrorQXUMYcTSTeYGTHO0oFyORuyRzjiorVo1op1IRi3&#10;d3StzaLTR2v8lZtr0qO+5amjW48TWN/pjfuZITbzKwHG0khX/UCud1Tx5rE3jq7+HN3Yw2a3ll9m&#10;sb6MHzIZXVsuyHh4x8rZU8dDXQ6RavLdR3gvLWazkjDXDJg+XIud+W9eQfYqfWuO+M2n+KfEMzaH&#10;aaZZXmm6pB5Gn+JliSU6HOELubsMw/0eRQqbk+dS+TxzWWFjTnW5J2tbd9Nd/Nrt1S0u9G5vljcv&#10;/DrxvPr2kX9prUek3154ZnXTpL7T7hZBdOqAEMn3oXJ6xt65GRV97vRPjF4C1Dw/oHiyyjvNOvRb&#10;amtmqTCyvYiGEciHoynaw6EHBFcf8PLnWrP9oXWNE1f4aQWNvr2n2V9Y6lYajBPb35hiCO2ARKjq&#10;3AdgwYY5o+CZ+1fEzxp4z0xre70rWtQaRdS0lvLthNA/kFXt3AeK5AH7xvuuQCOevVWw0ISnVhpy&#10;qEo2s1d203avfmdt7rbRpQpc1kzl/j58ZNR/Ze+JPw/8KxaDqy6N4xuNQtbnxBpdqF0jQypjlikv&#10;2b5ITJNI6q5Kht3PSva/G2lzX2iX0Bis1uTbfZ4JNSkCw3ysP9RJ6bjxj8q4v9p/wv4g8ZfDHWtE&#10;8L22k6teR6BqEN/oGszD7LqEckPyRzI3y7WKjDuCikc8EkSXfi6Txh+yla+OtF8PaT4yuodCtbpb&#10;HT7yJbe7uoUQv5TqzpGyurbRuIBXGSOaqoqeIwmGqQSU+Zxm77tyvFu9raaauzSve97P3oykntuv&#10;w/4LOS8C+DviH4f8Q6fb6eHt7Hw3dfZtPs7+RPN0qCUZNuSpxNb4yqNyw49K7zSNc8XnTdc0z4j/&#10;AA0jsxHrGyzfQdQMy3Vo3CXO0gNG4z8yc4PIratdcuJtR03VItEt5NH1HT4jLeLMrzwTY/1UijIY&#10;Akjcp+Ug9qXV9E8SDxhc6pZS3Dae1nFhEuE2rIHJdgpG4HaMHnB7DNY18XLEVL1IxWi1vZ3T11T3&#10;bbve/ffVkYKNrf195X8aWOhh9NsXvWtb61s5v7L1WaLzDbsqruYt2Ozg56g1J4g8KeA/iTDY3Hin&#10;w9b3V5/ZrG1n8vDi3kwJIlfqY2OCVOQcg1S+FHxR+F/xa8Br8dfAE1xc6bq2Uu4fs7rKssb+S6yw&#10;sNySLtwQQDt602fxT4S0mPUvAQum+2eGPs8d5DokbG406O6cC1KqB91lYNuHy4V/7pxh7PE06ns7&#10;SjODs+jTvZrutWlbu+jdio8s0mrMkHhyHQdD0fwldafcNZw6a1rJdWrBfKhXHloy5zxwBjIGK5n4&#10;T/Er4e+MfjLr3gvRfHnmeJNDtoTLpV3NHvNr93cighmAI5yMqTXoGmwxeNra/kh1aX7LcTPbL5sa&#10;YiZCY3AxnKlhuz/+qvn74a/C3w78UIb746N4M1TwT488EeKLi2vNc1TSESbUbe2JVwSMtLbSxkMp&#10;OCOortwcKNahWeIk07JXXSUndXT1s7OLtqtHZ9YlLlaiv67n0KunQaZf6hqOlWsKi8x5yI3EkgBy&#10;+PXOAfWvPfEvxFX4PeN9D0bxzb3B0H4iSNZWeorYl10rVApfyLmT+GGdeEduA6EEjcK6bwz4lsvi&#10;X4GsbzRpIbqHUrWS5sbizvFjaV0YMuw5IIbGCc4HQ4zWTp19b/Hb4ITa14ft9T8L3GtT+ffad4m0&#10;4/adPliuAJ4nikOEyEYKwO0bldcjry4eCozf1iPu35Zd02mk76tWavtry26lS7RDxL4ei1fxz4b1&#10;698E3VxJcaedOuNQt9gm0xfOSUEv1aJWUcDPXNWrXxxr9r8Stb8CeNtAksrP7Ct9pOuRxlrSVDIE&#10;MYk/gmB5KkDA5BNFjpt74dvfEN6bueztobNUtVmmkuLeNIo90TrFwUcZ+faTv2g1J4K8eabLenQ9&#10;Tu0vtJ1zTBq2ja1Gu6znVsCWHf0VgxyAeSCR1FXK8qe3MktN7rVSut1dLS3VJsm3LJW0v5HhP/BT&#10;jxLb/Anw94P+Olh8ObrxMt98RtIstcs7K82TtDsdVeGPOJZQASB3wR3r2H9lb4y+F/2kvgDofxa8&#10;F+KdN1KxuLyb7PdadbtAIVjnZfIkjbmOVVAV1P8AECRwRXWfEzw1pGseBG0nUNDt76zjkQSw3Ue4&#10;xRMCjSIcErIquSrDkVwHwP8AgJo3wH8DaP4J+DWtz3WneG4W0uazvVRjeQiUkCVgFzKEYYkIyQOS&#10;c12yxmBxXD8KE01WhPSV9HBp6NdGvdStZNPW9tIVOtHEtprla26p+Xk+p6R/wjd3d+I7+Zrstp2o&#10;LCZreVtwikXIZl/u7lx07rmvI/2Rviv4v1Hw7rHwI/aE0LWNJ8U+E/EV3pkd3r8ZMPiHTZLiT7Fc&#10;284+WUtCVRlB3KV561N8YNOvfg/rU37QHhXVvGzSf2RaaBqFjoNmuqRyRvdnyWktWPyPbvKzGbjE&#10;TYfIUY7TUri41nRdB0PxFc2fiHUmt/Pt7h7UWq315A275F3HynxhsDIBB7VhGFOOCcZJSjO1paqU&#10;JQWveLXK7NX1916NMcoylUTTtbdd79/0POfit+zh+zd+1HDrH7POu3Lr4i8BwxjSLs7ku9AeVlmg&#10;uYM/fAKgBxnjIqn8edO8feHPjFocF58Q7m30/wAU6P8A8IrDdW+gm7NjeTWkixak7fwKJ1ViCCN2&#10;M8GvWfiJ8P8ASfirpyXNvPL4a8UBY5NP1yG3VriExtuCP2mizkGNuD1HasD4x/Bg/FbX/Cnjmy+I&#10;MseqeC9ct763t4box2szCJ0lSeMHpJuBGfulRjvXVg8zSnCNWo+RKa5ZLm5ZSiruLs1aU1fys7p7&#10;vOVHVtK0n1XX/glH4AfGuxtfE91+yz4z+IMOofFDwF4Ss7jxJpMluI5dRhEYVb6HgBkkbaW25CtI&#10;BxXKeDPB3in4F/tC6T8TPh0L2H4d/E7TZpfEnhO8tyF0LWmLXP2tf+ebys3lMhG0kcYrt/jDpfir&#10;Qvif4N+PelfD611m28O2dzaeJE01T/bMUN00UYaEAYubePc8ksLMCBGHTJXbVr4n+MLPQrLxB4ys&#10;dFkNxYs8F41xMVjeO1G+OY8HbGwc/vMcDk9KUKycuajG8a8bTjeLSndp2SS5bO04aXV1G7TbdRUn&#10;7s94+u39b+foXtO+I/hWXxVBDd2E27VrWSWO+XTSq+ZH9+B3xlZF7K3J7Vr2l/4X8c6JcWdy8V3p&#10;+s2LQ+Wxws0LKySAdwdpIPcVg+AvHfwx/aX+Fdj8Qv2ffidpeuaZJeLdWep6XeCaJbhSfMhcjup4&#10;II6YPQg1518Kf2h7O4/aQ8VfsyfE210bQvFej6Hp2rpA6NbwXsl07I7WrOcShgFyE6M2O9cqy+rW&#10;jVcISjOkryi/iilJK9rJqzaT7fMr21NcvM1aW3n1/I9K8D+G9L8BeIl8F+C9XlkjsdLEEOlXE+5r&#10;e2j+WJySd2GPyhjkHYe9aHi/V73wl4fvPEdpCt5DJqCGeFuq9FYE9sYOD6YrNv8AwLp198S9H+MF&#10;k1xDcafFcaTeG0k+S508qzxhgSQxSTJ3DBBJ7ZFamseNfCWiXGqQ+KfEkdjbwwhLxtRh8m3kcw+Z&#10;vEh+XGzHfGeMk1zz/eVozV5tpOStrdPVafJp+eupsO8PPpNrpqX2k6jHMl9bvcWt5C25ZITyjfXH&#10;FO1Ce80/xXpdhDpU02l6jA9xdahHJxbyKQQu3qQ36EUnhyz8M6n4Q0/UdG1S1n0+RPNhuLOZQioo&#10;yEyvBx36VB4qHiLwpaWeteCbeO8tJJvMvLK6uCVEGMs0Rzw3f0xmstJVnHrqtdPx6NfcHQ0E+0Nd&#10;vNP4fhVY55S7LH87sCGEsZ/2l6jjkVQ8atc+NvDVv4k8BaxGl7HYiewIUfvFd1KjJ6LlCCO4JqiP&#10;i74av/gXJ8WfCwm1DT41dnh09RLNvEnlskYYgFw5wFyMkYHJFXx532eaC3sXS8t7OKSOYQ+XbXPl&#10;YZVGSfKZt7KUYZ4PpTVOpSlzSjZxk1Z91a6afr/W6Pd2Rd0Z5PEXgFbbxVpUen3V1ZtBdR6bKf3b&#10;HORGeoAbpXhHwg+Cnxx+ENh4h8Jar8S7rx1Y61rEmr6XfaoqLNDebh/ou5OI8Kiop6HPNe760dZ0&#10;pLPWtFKvZsw+2WkbBvLD4PmA4ycH+eapx3aWOt28SWbLDqLySSRwrgMF6sPVjgHHXvXRhcZWw9Kp&#10;CCTjN3aaTs4u6s3qmvJ6rfoTKnG6fbz/AEMbwB8XG8ZfAyz8feHrA2txcXht57DWG2NazLN5ckMh&#10;xjIIIBHB4IrrLt4dmo6nbxzKsIVpII1O5Gx8+PXPH4VyerfGj4Bap4bm0DV/HNnZrNFO08WpIYXR&#10;YXHmM6sAQQSG55I5GRzXfxube3TeFuIZo40EkY++CMbj7YxXPio+zk5ezcLydk77XWl2le2xcdd2&#10;edeCfib4V1H4ueIPgbZ+Nlm1bwXoOnT3lreSIrZu0eVJC3B3BQFZTxgqe5rqtcdbGztfiJa6bHNf&#10;JGlrcSB9v+jtJ8xB74PI7Vw/7QfwN0X4r/C3xh4d+y3UWpX1hBPb6l4ckSz1A3Nt+9t0WfBypaNU&#10;KvlCMgjBIrQn+LGo6d+zvaeN4PAd9qGsR2NrHd+G7WMR3CTEqkihWAU7DuJx8pwccYrplRp1406l&#10;DdtRlF2WvKru+mkpc26XLbVsyvJSaktranSeMfCmna/r2l67Nq11a3Wn3yto99ZsSYyw+eOQDjY4&#10;GDu6Vh+FPD/jKHxx448SarfaZd+GZJ1u/Bt9YY+0RqIP38EuPvrHOHZDnocdq29f8W6ToUcPhu2W&#10;GHUdag3QfardhBcsUw0buOIyw+UFiPbNcH4Iufhl8J/Elj+x/YoLex1LQbiaTSp9RaWS1+1F/wDR&#10;8v8AM0bq0mxg3y7dp7VGHjWlhpRSb02snaCd5STurWaSW6d5LRvVy+O/6kX7Rmh6dd/ALRfC9zat&#10;Na2+sWV9HbzXRW7kW0kW7EsXzAyOpXdsByQe/Q6nxy8WW99+zrZp8Ndasdck8WLa2vhaOS9SP+1W&#10;ldWVY2f7zBQxxjPy4OCKveM/Dvwa+Fnwq8J+F/iqkdxomj3WnaDpN1qBJ/0iVkt7dTjncSsahvXv&#10;TvHnwb+Eni+PTbb4habp95N4R8RNr3hm8aPy20u8TJMkfl4HygsOOxIINdFGvRiqTmpOMZykna6l&#10;t0uu0ebVNJ9XYiUZfYtfQ4/xlrn7YPww+JF3cx6Z4G8ReD9W8SWa28lzPJZahb2kihGjYjKPIjgs&#10;GIwwOOK9E8QeK/DWsalcfDbxLJp6X+tWv2ddFmvFeSZdm6QhDjeqgrkrnGRmrXjS78Iav4LuLrxS&#10;0Nxp2owLJHNIf3Wx8YYP/D1yG7VynxX8O6YLvR/Fd18O7fVL/wAG6dcX/h3XnjJkgZrcrJGCvJ3R&#10;qAeeRjHOKzjUp4zkUoKMkmrxVrtJcrd3a97c1knZ3V9ilGVNWvf1/wCGOl0HSvDml6PbeI7JreC0&#10;tbhjcMo8tSFbaZGH95SOW7gUzwVomp6H8RvE011eRtaaxNBdaMsUZ2JbrHsePcOC2/5+xw3eq3gD&#10;xxZeNfC+m6T4r8GjSZtUtR52nvMksNxvjD/u24Lg5YjIDfKcjiqvi7Tdd0j4taDFbXmrW+kTyRyR&#10;y6aysgmjJH2eWM9YWVyzMMFSq1jyVPaVKU3ZtPez0TT0a63XTdaI03s0Hh3Q7rTtZm+zazcTTXmu&#10;hpoJSFW3ZFYsi8cowIyO5Ga2PF/gKHxDZRWWmavf+Grq1uI54dQ0thzFHJvaEhgQUfJBHpXA/Gvw&#10;/wCPvHusafe6Bqq2cWneJo57e70tTFJJZwj99bXgkwTG8mAJIuRwTkZr1XVoNO8V+H1tr+5ktYtU&#10;tXt7i1kbDOsibXiyMENgn5hgg8iniOan7Orz6vdJXtba62enRrpqStnZf1/X9WPLPij4m8a6DpHx&#10;CuPHeuSeGfDPhu1sfEC+NtPtUZryyhjM17E6N8uVRPKz1Ibjmk+MPxJ8SfFr9nSz+JH7MfjLQ9U8&#10;P+LtGh8rUriRovsdrd48rUo2UFkMQyfLI5I7EGtj4a/Dbxl8Nvhvd/Bz4w67ZeOPC7apJpuhtq0Y&#10;e6fR5ABBa3hf5bqVTuRmI+dQucnNfL37UvgD4afsPftAfBjwX+zf8Vbf4UWvxI8WDRvEGkyWsl9o&#10;09ilvdfZ1ubaRisXmXMvkRSKUCbmyDsGPdyvC4PHYxUKbTqQblBqN6c4wheXMkvaRk1G6SUkndJK&#10;5xVatSjFTkvddlvqm2kvL+up9XaVqHgnwlrnirxPqMOl6K0dhbpq2oXkaB0kEYjV5H252vjk5weK&#10;8Z0r9p39nPSf2qfEf7PvxF123sNc034crJqGjtfKbG6s7qXHk26/8tWZW3EryFPfrXuyWXxD1v4r&#10;eIPDPxC8MeHH8I/8I/bJZqoMk99Oci4EkbZCxowwoOchuvFeWftf/CP4Yp4b0v8AaFg/Z5h8UeMP&#10;A80dn4abQbDfceTM6xGMquN0SK2SGDBduQBXLlksDLFexxHM3UilFwktJNR5Lt2Vr3jK/wAN77xa&#10;d1Y1ORShZK+t106/P13PQ9I8EaL8MfBth8M/AUNxDoFrpX/EvtprksbaLkiESNnAwcLnI7Vu6Rqq&#10;a3pMfhrULp4VvrEwRyR4jkTfEeMDo6j5gR3HtWPpPjTR9T1C88MRaNJAljKmkyrfSDZcYRWcp7Dc&#10;QCe61q6dp+peGLmz0e5hkvIIdSMVpeFhI0cW3chk4GCCSvqBivJre0ld1fiet3u763v1ff8AzOyP&#10;K4o8d/aa+MXjv4LTeEPgp4X0q4+IGsatpMTaxpohia+udJtZ40vb/wAtseawR1JVTyVbArL139p/&#10;X/2dv2wv+FeeNPhNcaL8GNc0nToPCPiq3WL7O2t3MvELISGiHONoGAxyetdx8YdcvPh1+0v4N8Z+&#10;KrCDUNL1aR9J8MX0WiO9zol5NFsaEzx5Pk3DhGO8bV8s8irv7TPwM+Gn7RsGm+FPilItzpXh3UI7&#10;/VNJZSVuQD8hyCDG6uAyuPSvcw9bL6dOhDE0r06kJc0le/M5bxSsuaHKoq6t7zvdWZyTp4iUuaEt&#10;U9u/k/w27HonxAm1PRtKm1aC4hht7L97eNI23ain5mz6AV5N8b/gj4E+IPxK+H/7VWieK9M0nVPC&#10;NxPAuvXly4hNrPEyhAykKMzMjZbKt0PavWvCOjaPD4SHhyN5r3TzE0Pk6opdnhIwUfd99SPXqK8u&#10;tfgt4L8EfDnxR+zJ4o0y40/wJ4knay0LWmuHuFia8TARx1gMc3KjhOEAIzivIy2qsPUbhNqSdnZL&#10;3qclyz0vq0n8NndN9jorNqOqv1+a6HAeEP2lPil8N9IOsft3+HNH+GmsW/iBjD4w026N3ouq6XHI&#10;iRo8oH7iWUzIp4+YgkY5r1v43fD/AF74m+DLjRpvGSeG9WjvI20HWreIyRyGRCFimA/1sLZwehxg&#10;5Fcx+zL8PvEfiT9kiz+Av7RngCRv7Pgm0G60nxMyXa3cFnKbeOZnORJHcCJZkz86rKoOSuTV/Zv8&#10;PR/DC3u/hD4D+KH/AAl/grQdRn03T/7T1VrjUvDdxEVMmn3DuN8mx3BUscrGUHI5r1cU8P8AWKlW&#10;haNSlN6RV6bjeycG+a2z92TlGSfuvSzwjzPlg3dNaPrfzXS/+eiPL/FHxN/aX/Yn+C3hHw5478D6&#10;58QPDmk3klpq3irw/Is09nYAfM8/VjsIJDYPy8E5FfRS+Dfhp8XvFng/9oLwd4nnk1GDw/JB4fur&#10;S4by7iznKSMGi6EhgOSMjkVpan4i0Cx15/Bb+JrHTNT1OwmlXT5gr5SMfvHKnhoznLdOKx/C3w0+&#10;IXgPxhouq+CfE2mXXh02IXUdH8gRpbyYLebasASElY5ZWJA2rjvXPisdTxVNVOVUq3vtyV0qile6&#10;as0ne6umk1dWWhpGLg0t108jR1aTwd8ZtD1zQ/DHj2xuJby0u7GDOHFnfWzFGcrkHEcpXcvH61yI&#10;+HUfxE+DXhT4cS3epWOr+B9UtmuLia1KKbuzYeYhx1hmBbay5BVvY1p/CLwVpVlrera9pXw+v9I8&#10;R6hp6vr2m3GpR3ULSvPKQgdTjzj1LYHybAc8U3QfE9x8Q9L034l/B/4jjU9N0LUrm1vIfMyyGJ/s&#10;91YXkWCxdHSQg/KwZBjKnnCLlQk4UZe7Fppu2kuVpJtXT5loujtfui/tf8H8f6/4AqXnx4+Hvxgu&#10;vEHijVrXxF4D1S6MOjw6bat9u0RnUf6/nE0W4EZAyuaofEr4T+HfFPxK0v44aT401fR/Emnwvpmm&#10;3um3SxRpb3Mg8xZI2BSVVZMrkZ5PNd8+vadqvmaroGqwtDp9t9ruLNXVmViTt3AcrnBqGx1ewFrH&#10;pPiA6Za/2tMX0e284D7VGVy6LkfeXJ/mKwhiq1OSqQioyS5XZJXVrO8dm2vi6NavqwlTjKPK9f6v&#10;/X4nM+G/EPxG8P8AxDbw94k13TdW8Ma1ZWlppMdngXtnfN5xnuGOcSQMoQjHKN7VsfFL4XeGfjf8&#10;Mv8AhXHjSeT9/PGq31lNtljmtplfzY3Qgo4KcEcg5rznR/BuveGND+H/AIFuLvQrfxB4f8ayt4TW&#10;8Qxy3+mwIxuo4dzEufKcfMCcDBIo+An7Znwo+Jnx/m/ZY1bwzH4W+IFj4PbxTrXh64vI3Fksl28Y&#10;hHIbznjKXZBAIjuFLAE121MHirvFYRX9kuZuKSsotpTtfZ2V2lbm0etm1zU4+7N7t2v162/D8Dvv&#10;C3xAudQ+PuvfB3XPFGmyXWi+G7DU9P023mYXUqNJIkszqeCmQi8EnOc1Hf8Ah0N42uopbua70HXI&#10;1tdU0mY+ZHFJjouDmEnPIHB61TsfiH8BfHfjC+8HT+PPDE3ijT7h9LvYbfUIo9TtZADIijnf8yDc&#10;BnHH4V1eu+ELbVCn2H7Qt/D5d3b6nGvySTKMBmweSwyDng5riqP6vVV4uF4pO68l7y20bXMmlddL&#10;lR5mtddSrr+h+FXhuNAFnGzX0wSW3vGY7mjjwOc8Hb90irmoX+heHLgaJrTw2tjcWaZuri7KncPl&#10;HXgYXHzZGSa5W/1rWLp9a1Dxz4Jlm0/SEtDpuufbUEd95pMcybUG+Lyi/O4YIOQab4/8P6V45+EM&#10;3h74eaw8zeHriGyvrOSMXRvbW1lje5sW38M8sWAHznJUg0o0LyhGpJ2bSb3Suk73Te2l01ps7NDu&#10;t0hj6Z4n8HfF9vh9fNJdeC/E1nvjjNiGTT7yHc83mu3BinXauzGQ4yODVjwfY63ceKtSbwf4t068&#10;0O91SzuLfR7rT/k021VWWdImGPmlYBwT0IPrV661XxXourafY+GYX17SdVmgiRtUlytvgfOCwG6K&#10;QJ2YHcwwcVxOqeNPHHw5+KGnaX4f8IXV14P1TQNUe+EdqBeabd28vmCRV/5axSLngcjqK6YRrYiL&#10;jHl5nHys+XVtprSVkl0bs9W2045Yb/13/rsdt4d8V+GvEXjLUvDmjS6fMtrdTQ3EYkPmTSn5cEY4&#10;wMgn1GM0eHb6bwjDpPhSLXtNu9P+3T6XdDVNQVJhKcmOJP77MN3yHnA4zWP4o8Q+Bta8LaT8TdA1&#10;xrSHVLb7ZYa7ZxBZlG+N5IAjAZ39Np5yT3q98TvgD4f+J15puotfR2OpWPjLSfE0NyunqyzNZSbl&#10;gkQ8ZZSy+ZwwJyOlY8tCMkqrcYu6d03aS0v02u9tU1Zq1i7vtcueK9Nnn1WPwdpelabfWcOrW1wb&#10;dQI30yKIKxBVepB2lD74q5ceMfB+sx3Xiz7FJDJbrJFdNeR+U/kgnEgPQqcHB7DriuH8NeK/iDov&#10;xE+IXhXx3D4gma4ubnUPBusW+gq+23ZVLW0MkeRMIyYyFcK5OV5xmq83jHxJ8ZfhBq2ufD7xLpdx&#10;rHhvVrvR4fEWl2TyCDU4AqTG4tSOUJJV4xkqDle1afUpvlUmuX3feTdveSd3p8nbW6ejaIVSK6f5&#10;nquj6TpzWJv9OEyx3djGhVpPlZSuRtHQHnk96841bSviL4V+JP8AwmHw+8MnVLufVbC31jTDeC3J&#10;09wY3uctlXMCbflHLY65rpxrnxb0/wCAUPiCz8PabrnimHTN8+mWd01vb3LheVjaRdydPlDLnoPe&#10;vNvh1+0D8PPGf7Qfh3xJd+NNN0e+1TwTJY3/AIa1zUGtry3uFvNmArHypD5xMWBhyxGNwoweHxVq&#10;1RJTilJPre2tnZppNLR6arTVFVHHTU6jx1NqPh74reE/GTfEvVNH8H+CoL+fXNHXSpJU1Sc7I1E7&#10;gFgiLL5iBereykVV+DvhbwpqWteMviIvxEt7nVNK1TUPDg160vtq2tssnnrb3SZ8szQySn5wM7do&#10;POa9I8VXfxA8Oazb3ukaXZ6hpkmoL/bEFzMYZrC2WFsyICCJT5gXKHB2k4yRXF/Df4CfCj4UJ4qs&#10;vhvo32O18f6/Pr3iLS5bhpYHvp4gJpUDZCq5wWUYG7sKVPFU3gmm2pWSVlFprmbkpaJpq7et+ZWW&#10;iSIlBud+mut3vpa3yv8A02Zvg268W/CD4WaH4O/aU8aaX4ovmuJNH1TXHhCjWIpyzRlo+gJU7SvI&#10;IFaS+G/BXwF8Hw+Fvhv4Qmj0jSWXUdN0nRoiY/s5faYoRnHBbdtHGKg8d+EpvG3wK1Kax8JP4gb/&#10;AIR9l0nw3IUiK39qG8oxSn5ldmAUMTgVo/B3Um+MXwQ8PTXvhfxF4M1b+y/KvNH1iIQ3mmXIj8uS&#10;JwSQy7skNkhhg1dWXNTdaT0c3zpWUb6tPlW32lorLaL6Fx5Iyst0t+tvX1Ob+MA8O/Dzxrq3xlHj&#10;t7Ua5oem6FqGm6hfJFp1yz3m2IgniO4Id4S2Rn5R1xUes3nxD8F/tP3dxqlhq2qfDTxFpdt4eFqo&#10;Lf2LqUG9/tzn7wilG2Et2Kow4Y1c8J+DfDnxhh8QeFvFDz6h4d1aO3WTw/rGiBf7MuLVtrKC653M&#10;6rMrHPzDcprc+IGhfFfWNP0/SvBKWPmSa1bQeKIdWZsXmlxnY8sTL0kZMEZ53da1jWp0pKjNpvlc&#10;W5aWVo8rTtdSi4tX20Su4smUb2a6O++9+/8AT6O2h1GiXd14r0eax1zS7vTLpQ0YiaQCQRBsKwYe&#10;oGf515z+zB8LofgxrvxK8P6dZ3mnaFqPi77d4fW5vfOtBHMgaUwKf9TmTcWU8EnNeh2niHTNVvId&#10;Qs/EEUccNxJassahyDGeUkPJQjo2e+KzvCNr4nlv/Fmk+LNPVVmvcabcW0weG6tWi/uf8siclSD9&#10;Qa86nVqU8PWpbRla616SWqT3a+dk36lSipSUvJ+nTc828Mab8U/2f/j3Nqd34c02b4Y+KriWNf7F&#10;t0h/4R7UC+Y5mVcBoJ13b36rJjs1dBrPww8AfEm78eeOPAvjQ6Pqni62s9J1DxH4ftkWeyuNOLOI&#10;7hiCGfMmx1cH5Gx0xTPAHhTSvgj8A5/hp4+8T3epaPpCrHZP4mtFR4904MEBkU7ZkDsiRnqcAHJq&#10;T4C+A/AnwwtpNF+CGsWc2n6po7Xlxpd9dSzS/ajeP5txK7E7iGaWN8/PuRQeFr1K1f468JPmTUVJ&#10;RtCpGLUk5XvaWkXazTtrq23CppxSfy8tNlZdP+BsYPwd1LVvjl8H/CupfEzTIz4y8E641vqUmmwC&#10;FFvI5Ht5GjU8pGycgdGUjFdd4U0/4geFfiz4m8O+ItQv7iz8QWizaDr+5GitGWMqYNpPyleHHBB7&#10;15r4z17QtRt/GCeGfEWtaTb/APCcW+meINK0kA6lZeVLGF1K28oNIIWaRN25Sm0NnFe0eFvFvgL4&#10;02upXngL4lRasuj6s+l6lJZxqWs7yJcTRMCMqzA89ueKnHqpTjKooWpyvpZtQu4zSvay95uy2a73&#10;RanF6X/4Oi1/ryOO8Fj4m+MvBPhbxxpXjmx1q60TxFLHfalHbrENesV3RHOOFcH5sjglOOteiQ67&#10;pWoeIr7QrTU1jmtbXd9nuF2h4zgtIufvqAcFhwCeeleOajZ/tR/s7/CTVvDvw6+GPhfxNb6Dq8N1&#10;oH2K6+wtc6Y8+65jMTEhLqOMsVbOxz2B4rP/AGn/AAF8Vfjp+x34p8Sfsxarplx4v1i1g1Pwfp+r&#10;hWjtIS0ZvNNWWM523KJImScKzkDsQSwdLFYqKlUhGnKfJGaatHmkmnNL4UlJvVRslJJ+7ykSqezp&#10;uVm7atW1+W39X7q/tGj6HN4d0qaDSV/tCzaDGn2M0mWWORyzqWPO3sAewputaJoL2treabp0cN1p&#10;cLfYJBndAp4KDH8J9OnFcn8OPG+s33xL1i/1y9bTdGk8HaK9nZ3cewWN3tf7TG7ngPkouO4TPrXX&#10;adfXd5aajeXtos0KyPEn2BSW+Vvl4Gc8dcV5danWoVveeuj9eZJ2fRtXafnfubx95FX4lL4gj8Oa&#10;f4w0vWpIpNGDSX1rHbh/tSMmGG09GX7wH4Vn2Gr+JfBtvqHiO30aTUtK+ywy2mnabYqt0JJZF5XJ&#10;AKqrFmHGAD16VY1nxB48bSbiHRPCWmzFoY5RDeNIjyfvNsqsmOfk5DA9eop8Hj3TY/ivL8INZ8J6&#10;lbW0PhePU9P1J4Stncq0hjktln6LPGQp2nBIdSMjNVCNT2PK4qSV29r8qafTXd6Ps30RLtF+v9af&#10;cM8baLa+OfCUMugyG3vLRlvtF1C1YqsJcMN7Y6jOQy9gQaz/AIefEzT9I+G/gpNf8Jalp8usSy2V&#10;zCsSmOwlXfveZgcLGxHDDOSw9a83+EfjL4+fDn4ZX2kazHqnxPaLX/8ASB9mjtdb0y0ubsoLOWMY&#10;jdre3MUokyDKDIccCvbNPj0bx14Q0u11rwn5dvqenhZrOSWN3s2K4ZGZCV3L3ZSea6sXR+pxdGpa&#10;cFJ2knrs+js7O6lql5bsiMuf3lp3Ttf8/wAdvMvz2aNFJY+H9RSO4hiZWik+8eDtJHpnjPSuJ0D4&#10;P67qn7O5+C3xMuxqzapo93Y6tdTBVlHmltpG0Y3LkYYDIKg1jaPoenfFWx/4Q2HxzqVprHgfXYnj&#10;uLY7bq4tYmKruI5dHVthyCMrnrWx8D/Cnx58GeBNR8L/ABO+IWk+JLyHWJf+EX1aPT5IZHsyxKRX&#10;IBOZF+75i8EckVn7OWFovlqpSUouzTUutpRdrWV77p6rR2KfLJ+8r/l0/r5bmj8J/BzfCnTYfBWl&#10;6lqUthEWlhj1abe0HyKixo44ZSUaTnkFie9XRJq2gxHXdNleayuJRZtCzDyY1eXIudoHVCcFe9Yu&#10;p6Z4y8Q+Df8ARJl0nULjxFHLqET3ySYcNgiCTO0gjkKQDlcEZJrkfhfrvidPG9l8H/jnLLY+NNWa&#10;71XTdS8NWMsNjqej2tygRbhiXiWd9w3gbTICSuAKr6vLEKpWck2viW7aV25abpa3av0et7pScY2i&#10;3bt+H+frpcj/AGffD2jeLfhjqljpGvt4d8Tr4kvD4sttDYwtZaqkjAyxwv0SVQsm3lH3EivRNRur&#10;/T73TGj1eG8Mtu32/S7qzCtdMBhpUH8Dc8gcHNHiPwH43k8U6X4r+GvifS7FV1BP+Eit9U0Xznv7&#10;NSf3SuCrRupPyvzjociqeneMxrfxgfRdQ0y5t59Js3juPMjixln4lyGPyEYIOAR3Aor1vrVSVaLT&#10;Wsmt3G+lm2k7XtazdlbqEYxjaNrf8N+RifEX4heDfhn4p8LeFb9U0ePxHrkdlpd9qFu/2Yzzxs32&#10;VpekEj7QE3EKzYXqRWJ8RNF8EfG/wB/Z2keHptW1bwvcyeIPDmk2OrG0un1nS5jH5a9GjxMxibJ2&#10;5ODkGut+LI0qLwx4k8XXngseJrWK3jvo9FkZZI7yS3kUoAWyq4cBvUbdw5rnPg1PceK/2etW+JWg&#10;WuuRav4m8y+1DQtQ8qa+0+4kUG4tYiNuDKFVgN3DEHggiuqg408PDEQupRlGLd9G3rsrSWjs3e2j&#10;s7uyn3pc3NZrRr9L+jV7+i31fomlapq/jPwk0iGay1S1twL43duA63Bi3NGfQK5xkZBxxXG/BvQP&#10;Hngfwjawap43fU7q1uUXXIr6FTguzMZImUDruC9xgVqWuv8AjL4YfD7wvf8AxGlm1COOSG11vUob&#10;dvOt9/yxSyKCdyqCA/U5yam0fUtX0SGTVvHXhu1tG1HVBFeW+kyveW3l7yLacOQpjyuCy4wpPeuK&#10;0oUpwik4yelrO7V07X12bfleN90aac1i9F4cvdR+Nd/rkfiS6symixxJp/nK0M7En/SAvUYB249R&#10;muQ+Hng/Vvjdp934h+Mvwt1DwtruqaFJpHiXT21IOslt5jmCSGWMjbKDHHJ0yu4Dmr/xgi0D4g6r&#10;qXg7wJ8T77RfGXhuG11e4ttHdFu3hjYvAhEg2vbzlWibBwc4JFa2jaF4a8MaDq3xZj0i60u68TX8&#10;OueIo9QvXjlF55ccKxNlmWMIFVNq/Lx3JzVxqSpYdSTtNqKjo1JWs11ScZJ8ydpO8Y2stTPldR23&#10;Wq+/t+K30/LwH9ib4L+Lf2M/hbpugeOvH15r+ueK/HU2n+MtevLya4e4Z55fsswVs+Q6oVRiMLxk&#10;9RXrHxav/jhf6ze/DPQ9M+z3X9iTX2h+LlKm0+0LOoS1ni+9uKc7hw3I4ruE/tvSY10zxb4fbVPt&#10;l5Mv2u1thIssbcq7bceWxBK46DYOea5Tw7N4f1vXdY8OvY6tpY8M6pFb6brEd40i6jCw80pyNwEb&#10;HayNyOMHFdlbMKmOxs8bWipTbcm7JrWVk0tNFpHls1y9Elo401TjGnBtJad+ltW+t9Tp/Dy3ni3w&#10;Vb+JvEOi2M2uabZyLC0cPz29wI8SBO8ZZhjAIO3iuZ8Gan/avw2n+K+h6DqVrq9/pi6zD4XuH8u4&#10;WaFSXt1DcRtLtwQeMkE1vWuj6Xp+veKrnwBeQya7eNb315azXRVJZAo2sy/8syyjBYDB6kGmabpV&#10;w3iJdKfWbhbeC8GrxSW8yebbTjJexl53SxuCXGB91cdhXnRlCMZdrp2emlruNuzbVnpeztvYvrdd&#10;fLr/AF+RnaOdI8Y6L4a8eeGvtmn3WpaXDql1a3NuguUtTmc2syjgEuxXIOMqSK2tMv8ASoI7bX7X&#10;UJJNEu9JZ7hRGJI2OdvHXBBJzjiqdrpdvPb29zZeXHeaTPLDqX2aHia1KmQw4OMKRINrDIBBHrXF&#10;fAPxwkkPj7wn448Ky6V4J0rVLSy8K3V9cBkubS4t9zjYqgwhZCVJJIJwQRWvsZVqU5x2ja60vaUr&#10;ad3qmrdLvoDerXfb/L+up1HjvxNYfBv4Uat4j0ue4mt9DjxcWNjp5kuNrkKdka8uRvUjHoa5T4A/&#10;tAWGn+KPEPwl+KviSa81rwR/Ztpfa/JokkEV697H5sbAbSEGCEJBxlcnFdt4WGiax4fvPAunajqU&#10;0vhm8hKS3kciuYx80cXmkYmGOM5bjGTXO+IPF+s/CPxh4++OXxKu4m+HsfhCDUtSsoPDh+3ad9mD&#10;CZmkRj9pAjG7btBQDgkVth40alGrh5wcpvWLvaTblDlS91ttxctG0ndbtK81JOFpXtHr91736df1&#10;6W07L4e+FJb/AFfwh8W7DTtSXXNamexW+2LHqNs8RjjtnVjiV/JMoIxkgEjkZrG8D/Dnw18EDZ/C&#10;NNMv5NPuNVSDR5rezV/LjKkx3FwRg7UCLA0jA5xHk85rpr7w94J+Ofgnwv4+0nx7/adkkkGqaPqt&#10;nCjW17HKv7t3jYEbfLkIBBDKWJz2rN8Jz/EbQ/jH4u8N6lY2NxoOk6HbnwTePMWukUpmeCUkZZfN&#10;C9WyVx6ZrOFatKlOLnsryi/ds01Fct+qum1ba91oV8Omz2+7X/O1/PyFOneJIfBWqeFtFsrObU9N&#10;jkWbQoJQn2qJixPl/wB1sNlT0DVnfC+7vdD+F2m6l4C8cPr2ix2p0+D+3GdtRgfc3mJJIOWkRvlG&#10;RxtzzV7U77w7oPxA0D4k+KfDK6Z4k1izk0q8uoWdRgReaSgwd6jHBOCOmTVD4X/EPxPovxF8VaT4&#10;58EWNtorw2t1ouoeH2NwdWhlcp9qkiVFeGReFkXBx94HFauNSWGlaN9pO9tXflaWrvZ6prW17prV&#10;Tdc2vXT7v80dqunXMPg+bTNR1TUdUjh0+1t/tMjLI902QxlwFwZFPfHOK5H4H2PjjRdA1hJRdpqP&#10;hnVNTtbPS5rnzIdYsyTLaXGT80bSBxwfusGHSmeJvHHw9+DLWHwM+N/jye30fxvfNpXhvxBczG38&#10;66nLMlo88ZBt3wNscrbQ7bV3biAWa94C17wF8SozZ3/imbT7zQb2K51xlW4bTZRBsjSWTh9m0Eqx&#10;DkS4HGainTkqMqctFP3otp2klpptvqmrXTslroEpxtKz8vR6PXz2+/0MbXPj9pHiL9mXxB8UngEV&#10;rcW1+y32p6dLHb6FfQRhZILtcbwglBG8Agg56V1HgjxJp82seAfFUuq6Xdr4k8KR6e1xot01zbS3&#10;SxrJtTYGAjxkhmK9hXl37Ofxf8Xav8ePFngK11nTvH3hG3h0vRvEj3F48WreGpvshYNfWDoI3E24&#10;b5UPORkHBFd1ovww+C+n/H6x8M/CPQf7Em8N6XdRat/wiupR28Nml2AQJrYD77EbkfAIx1xXfjMN&#10;h8K50JRcdHNNNNcsoLlUr2cWny7r3tGkrpvGEqkp8101+qvfT5737bnP6B+z5pvwY8efFDxh8MPH&#10;erf2b4mmt7vxFoiX37zw/cxqxa7t2f8A5ZsNrGLphSBXoPhfW/A+t+CPCvho+JNJtG8WedFo7aO0&#10;b2+qyRL5srwlMoNyBnKdc7vSop9E8VeGNcGp+I5be+uXsZ7GO8mtzItzC8uYxPgjICDYcgnLZBxx&#10;Xhfwe+Ft9pn7a8fxt+DnjDQbTwHrWmmbVPhDf6bOtxY63aRyQXWp6e7kRwOm9I2CKEdHfOW5pRj/&#10;AGlSqVa9X3oRupW+KUY8qi3beyum1qotNqT5np71NxjGN7/hu23fptbts9LNe9eAvAPiTS7nTda8&#10;VeJI9SnjOoW1vql0zJdzQeeZLRSq4Rto3BsjJAWqOgeKvB/xF8b+NPBWleKtJv8AWNL0i3kkktiw&#10;ubVZAwRZjgbQZF3AZ6Ctzx3q/hz4eaj4V1jXfFcel2M2sNFDHfTMytcTRtsjVgCMFj0bj0xXnqfD&#10;vxp4AfxB8Svhv4esj488TSx2nii3tbRmtpfLcvDOpZgSqxkqSuQSx44rhoKOIUqk3ZyS5Hoop893&#10;ftFJPbRNpW1Kl7u/9f8AB1Lnjf4QaD4607w743+JHhNl8aeB7Mpo/jSxj+0TW00w2yuoXDOowCQc&#10;4qDxj4Ia1+GXxFX4x/Gme+8Ia94sttU8Ma8ED/8ACOxlY3b5k5WKG4jZizfcVjnoa6GEeJPDmrfD&#10;xdQ1nVtJs01y6/tW1u7wT/bJ5YCYYBIBllBDsBjtg9K439o5fjB8Kvgr4ib4CaJHq9vfR6lqULR6&#10;YLn7HeXMiwrGbYEGaFTM87qQdwiYEV2YWdetiKND2i1kuW+0Vzt2jJqXK7q6SurSatveKloxcku7&#10;9Xp+Om72Op+A/wAO9G8DWWrePfCPjJdc8N/EHWpNb02xguluLe2huUj8zyWBKyJJKrPxwokIAHNW&#10;ZT/wg3xFtfBE/hGeT/hMNKuG1DWLFma2s5LYZSKVhjy98eFVjjBGK4v/AIJ6fEVP2jf2UbDT/HHg&#10;XQ9K1DwLrVz4Zlu/B84Ol381hJsa/sdgXyopXUsYsDa24YxWn41XS/hrrvjL9oDxf8ef+EftI2tr&#10;bVLqOMtZ2cCghGuLeTjLM43FRk/KB0qa9CtHNa+HxDvUi3G2ru01GGsb3ez2d2kndtsqNSPsVK9l&#10;a+q6W081o/Vdt0U/if8AFXVfh7+1H8GvC+tfDrVJ9F8a6ffWF1q1kjyW2lXyqDCrsM7RIgPLHH41&#10;3+sX4k+Iul3+s6VJJcW801rpmpIp/wBBV9uFlUdC+CAT7etafw4bW9U0uHRPGfjLSLjXhp8N5Na6&#10;LMoHlN/q7tIWJkjjkXHUYB4BrjdK1y8X4/atFrz6Lf6TN4kjiXUNLuJYLq3lhttws7yFxhiPmZZo&#10;ztYHBAIFc/NCt7sY2dOm02m/e95u6va3uytbXmUdtWOnzKTu+a7bXktNPz1+RSvT8Lfin8ePEXgn&#10;TtcbTfFngdbC6sbyNciGKR2dlUkYUNK6eYufm+XjArS0f4peTLo66hpet2+r+JLiK11S6vsWaRTw&#10;CVZZEiOQWDICUXhlZSCRWh8PvgzfeBLKGw8U+O9Q17XNU+2wXXiA2ccZktHu3uk81V4BjDLCr9do&#10;FQ/C/wCKnhL4x3HiTT7qNruTwX49utC1I3jRrJYXkMSHzCu7JicSAI2AWGeDVVZ0pxlyJzpwSV7+&#10;Vrq6T5ZTXMovba12C6RvZvX/AIb71fz+Rz/hP4uf8JEbfw94r1Gzi+ImhxXFxH4d1S6t4pNTti5E&#10;cyyAnajYBDD8a3PiF4j1P4YSeDfGcVtcre63q0ejapbwSrcRwyXGWEsh6tHGVI3DoGBrm7v9l74M&#10;X/xu1b4l6n8PbC51zT9Jj0vw1Nq8iNDbWbkvKIiRuRs5+VyQB93ArvPCXw8hurXSrbWNQjurPR7t&#10;pNJ1CzEfk3e8YztQkAIPlBzgkE1WJqZdGcZ078tryi1b4k3aNm/dTel1dO+6QQ5nvpr+H/BW6112&#10;2PPf2yfhZ4p+NHwt8N/DD4WWptrFfiJYnxRf2GqfZrrSbSKXzTdwEghyJAp8sjDAj0rtfizqV5Y/&#10;DbxBfeDfDKSalBDDcvZ6Oyi8+yxuDKYkUDdIoDOqAYZiB3pPE2qeKV8PTfEP4feEJNbjXVPs91p+&#10;mtCWv7Jz5ZuoZCcEwZaTaMlsEDnArgdej/ae0m18M/Fb4Xa9o994usNJtB4q8J+KtPNiNZtZJ2kk&#10;ijuI8x29ysexQ4DKxX5gMjF4f2lalSpylFRhJtJtq8m02pvWydkuZ2Sur/aamXLTvLVu/TW2i6LW&#10;2mttfu0q+JvGvxV+HvivwF8VPhL4Ak8R/D+601IPENzMottQhFxtCXUsDAZkU5DjqMnsK9H1fxf4&#10;x1vVNcm8CRaHrlxouvQRWeizXH2e6t4wVFwx7thSXUgYbGK5j4XftXeIPiZ8ePGPwa8R/AzVNK0v&#10;RYzLofiSZo2gnmRR5lrMA25X8wkIwXa6jNcP8cPhBo+h/tofBf8Aa38O6YNN8UaheSaFr2mW2smK&#10;PUrSSEkSiM/LO0JHK4DbTnnFdP1dVcQqOJpqE1TcotWlz6e0ip2krNq8XKNmtE4j55aOOqbt6fhq&#10;rrX1vex7f4x8WReEvC2seJ/E2jzXmm3Cu1tNpFvmRLdiFDMB0cFid3tVRrFvh/4S8HaTd+KJ/EEe&#10;g3BsNYu79f3tyJIvMEzHuyrg+4rL+GKeEPC/7QXxA+Gel+N1uNQbGp/8I3JqHmTQwXEe7dHG5yFL&#10;gngbRkAYrqNR0nSvib8PW+HfiTWmtbzWLUtaxrMtrqFvHghJVRjuMiEc7c52ntXkzUaE4wd+V2k3&#10;a2ko6NLyTezs3Z9EafZTXZP+vx7Hmn7RXgLxAutWPxg8FfGDUbWy1i3bw/r2m2I86J7a+YJBeLGe&#10;Y5oXIIcYyvBrkPgd4V+J/wABv2X/AIjfAb4+/Hm++JV94Y0u8NtfNa/Y7lbBFIGGHzuxyP3nTI46&#10;V6UmifFXwR8bPDuq69Y6VcaBHpC6br3iraBNqc/lkRb4EGI/3gX5hxyenFb2k/DXwnrPiubxL8Qb&#10;D7R4kvdHm0jUrmJmTzbB3LCJgCPkB+62M16Ucw9jg4UKjUoLlknFR5rxk2leykrK6eqdnFNaWWXs&#10;ffco3ejW7tvdad790naT6b8hpeg+IvCv7P8ApPiCXxhdafpvhDwrDqek6k26e8twbYNL9qGD9oGM&#10;44zjnrWd+0T8QPC/xR1L4W/DKx+Hdp4w8P8AxN1C80fxBrlrcIq6Hp8unl5xknO+dCQExkqpxyBX&#10;S+BfhR4R8DaPrHhbTdY1PxHrnhrRZNKv766vGaafT58yLbybTh5Y42wpI3AADPNUfhF+zX4d+G3j&#10;BtZ0eEXTNpum22kXzXUv2prS3RhFJcxt8kk6u5G8AMUOCcUoYjBU6k68pNzjzOGnLfmWj0akrNqo&#10;tdduXWQ6kZVPdeib8trttPyat23ZFpvhmw/Zd+Bt9L8KdN8QeJptFuLe3n0hbjfePEhCHO7hnERB&#10;z3C461xv7Wvxb8DeF/jz8KPg3P8ADnxNqFn4u1dr7UPGWhWMj/2C0e0xPLMikBWLbSGPC5NehfEC&#10;/f4feJNM8c2WgSX3iC4tRY6lY/azDCbh2YRyyDcdokOQpAbk89K2PHWuWHwz0PT4tNs4x++RG0Vr&#10;wLPJdPgbFL4WVFycjIJA49KMNWjHEwrVIOpKanrzcrbceVXavpB+9HRKV7PQdSMpRVna0l53tuvn&#10;pZ9LmtqeteG/ilL/AMI7pZzdWMnn/ZbuFo2DqSI5wcfdLDr6Gsf4c/FDQvid4O1lL2CO11nSdYbS&#10;fEGmoGP2e9iJ2ja3IVxtZW6EHNed/toftQa1+y9qHw9tPh78Nta8UeIvGWsCy1Gx0fQ7i8+xaXkC&#10;e5kWJcrtZgqZZRu5PAr1bVfGegnwvpfxG0jwbNPp9iJLrWTdQNFqFoscDHmNcmWXI27ST14rjlgq&#10;tPB0qns3y1G3B8yveLakmu0mtL2eitfqoVIVHJJ35dH5PR3+7+tLPN+FElh4a+EGl+GLfUIL2PSb&#10;qaz1SSSR5Bv3sZ42LZIYFuAc+gqh8N/ih8OfH1ld/FPRPiZDqvhDxJMmmWEMyssdpqFo7QyeVuAO&#10;WkwpB7pkVt+G7b4e+NtAaNkmsf8AhLFE4tN5jKs2SrgcYckZ9cr7Vwf7L3gXwX4c+FNx+zr4RLSa&#10;X4Q12607S9QuGFwLySOYyXDMWH+t3ykPnnPOatxozo1qs+bn51fRW5W5OTvZ+8pqNrW05um2nLJy&#10;strf5fKy9O3ZnVfDy68LHWofES6FHpXiDWNWuk1RNLYvFeS2wKb3z/sgYz3rk7XwL4T1H4had8Yv&#10;hprtxa2tneTRtpZjlVrHUppCbmWZGP3ZFGMYwpwRXOfGf9q8fs6ftM/C3wJr+gXp8N+PNbvNBuJr&#10;fT1YJqIAaBv7wBBIZl46V7Suo/DuW81TWtJ8WW7Q6jJ9iWZb3/R3bkO2T90jDAE9wK2rU8Zg4xrc&#10;slGrH3dbpx5pQaenSzS10S7OyiE6dSXuu7jo/J6Oz9U018mWrf8A4RnTvHr2f9neXdaz5N7e3Fup&#10;MV00KnbG3YnBHPU4FeH/AB/+Etjod5cftg6V8QtU0fxF4W8J6pp9jrf2kLbiyd3Ijuoj8svls+Vb&#10;hhtwK9Esbvx9puuaL4I1bSL+3utE1dLLS9d1DY9p4itJEDGUNHho2C5BBGd8Y7Nmui8e6l8K9T0K&#10;P4X/ABos7f8Asvx9rEmiWuj6pYl01SSVHP2cgAhSyxs2Tgcdawwtetl+KhKN5Jq0krS5oa81l1Th&#10;0eitZ2tpNaEalF6X3trby36Ozt3Wqsed+FfBfxJ+Hv7P/hn4U658UdQ11tP8B3A1rxLdKJZrl3ti&#10;5mZs5PzP8nH3Rg1pfA7T9Xl/Zp8Oza/rlrY3ej+FTaJqUamXyZ2P7u4xnlSNpKnnqKx/htcfEn4I&#10;eG7jSdW8E6h4ms9Lvm07T7HSLq3ZrnR/N8uBk85lbdAh2yRk5IAIzW18XfgDNqnhXT9O+CfiNtFv&#10;IfEVrd6pY3kpNvc2gbdJDIuew4Ug8E8111pxlU9lVnFKU+bnSVnve6W1+ZdGtl0Zp7sm7dbfLffd&#10;9fz3aNj4CeH5Lj4eDXvE3ijStWmkuJJJrzw/cFrJbgZWV4uSV5HKkna2RWb8N9K8SfBfwQ1h418S&#10;694ks9c1y7mvNT1K3SWW3jmZpi8rJwsUcY2DjGMZ5rynW/jP8R/2CPirrmpfEj4XWCfs4xTNdzeK&#10;tBX/AEzw1dOivIs1uuTc27SM5EigNk/N05+gPhJ4hTxb8GrHxBeX3h3UI/FSz3thJ4ZvGlsbrS7i&#10;VjbzRmTkloGRn427ywAA4rPH4fE4Wm67tKjVlFxat2b5bq/LKF/fj0bi2rNN506lOq7xWqWq2trt&#10;bTto7WaTa0OO+G/iHxnpHxN1Cy8PfGHTfEfheZo9YutD1O1EeoaXZ3ECi3hjIHzQk5cMwz/DXIfD&#10;zwt4s/Zz+NnjH4f+EtE8L3nw98Wagup2eiWMJinsJpVzdI8RP7wufmBUY9cV6TpHwv8ABWn+OZvi&#10;X4Z06CO/1Lwuuj3WpRyMYhY2bs0K4x94MTkenTpXNfE3wV4f8b6/4R+NcegWNvq2h6o0NnfXmtLH&#10;GLebCtcwOuQ5c/KoOD2xWlHFUZVZ0/sTgk7pL34q8W7NaqSaUlrZ6p3szlipJrdaa9m+vfZP1W56&#10;lLY6QP8AijvDoksmWxX7PCPubSMeXj1APSvM9O+COiJqyaBLYzW0n9meRf6XaKgyUmCw36I38Kr8&#10;hZcFWb1NZt94u+J/xrPxX+B3xN+FmseEbXREtpfDPiaPV4pJNasjy8kZt282E5UgcBsEd8ivHfBn&#10;wA/aj8C/8FDLn/goBov7Slj8QvCniDwddaFY/D+xsJfNTSomhjW3SXeYxNDIvnSMQGZ0kGCWOLwG&#10;Xyp06yqYiNOajzJP3lOVoyjFTjeKclJv3mlFx1e9plWfNDlg5KTeu1rJvW+u+n3vofQ2on4ofDf4&#10;pXHxL1WzfxF4LtNENhDpdnp+7UrC93/vL7OcyRyIArKOQQCAea5/9nz4kalN8dvFnwp1Dxf9sk0+&#10;ZNY0mOeMRuLK4AzBICB86N8y55wcV6XqHiRH1qx0w6tdW881q89nefZ2bywijzFlHQ8dA3euc1zT&#10;vH83hs3t14Z0nW9cvNSZ4b2zUQ+ZY5wkhI5B2E5XnkVw060KlGVOrBJyiop6K1npKzVtlJSaabvr&#10;rq9oxa31/wCC7/n+Gmxa+IemXPhaw1jWtEsY5BqV9DEqx2p/0e5ckCRmTnZnBLHofaq+o3Hj6w+H&#10;95H4Mkhs/GlvYx3slhqCs9rMu7MwU9GLIrYwfvFc8VzOuanp2g3UXwJilt49S+0GbT7OSa7Md7by&#10;LuMUsoB8uT720EkHHatjXviJpvhX4vab8ObaWd7PV9LjmmTbIjafPv2xgyFdiNIfkVGI37Wx0xVq&#10;hUUYrl5nrLVbxja11tZpP1eid0wtpZfL7v8AgfPY8j/b+/ZT8L/8FHf2cdL0LTPidqHgvT9S8U2l&#10;3q02nWsdxNqMUETxx2x5AZFkfeRzgrXuGraVceBPh3pvgS48ax3DaR4Oh0+S4WJVwsMaxrdCEcjc&#10;Fx8vAryP4vxXeo/DX4iah4VvpY7j4UQx+IfDMPh3P9rWt79iMr200GWjlMwZlCgcZ6bsGvQf2Nvj&#10;ppf7a37IvhX426xoun2Ot6pprW+tafBuZtNvFLI8DB1DqcAMUI79xzXoY369HJ6LlK+HpVGkrK8J&#10;VIqau7Xd4JavZq1rWvhCnh44io4fHLlb3elmk/JJ3XTV36nbwW9h4y8GaJrXg7XY57G2kiljvI8O&#10;JFjXbjn1ORmvMPFE3iDwj8TbPw5r2oyR6H/Yc15eWtxaqA3kSNLmKUdyo2hc5Jrz/wCFP7Xfww+G&#10;P7aupf8ABNfxJ9j8J+ILfTVvfCsjagv9m6956lzDg4a3k6kJkknOPSvdb7x3beMfhfpPxCh8Hapa&#10;2drdvFfafe7EuoVWQwmTadwZMjcDnlcGuWpg8ZlOIUasLwqJODdruM03CSeqd7PbZprRqxpGtDEQ&#10;5qUr6/jtr6NbP8NDwv8AZ9/aT1D9tXwTpP7TPwl+KepeC9U8I3+q6P4u8H65oLrHdTMvmWT3inDI&#10;iRKZkK/eL4PTFejfsIftp+CP2wvhzceNNN1K1huI9WubK10gr5V0kMJAMkkRA4Y/OHA24dR1rsPG&#10;PhKHw9q/ijW9F1D/AEzxXpNtbLF5amOS4hjKwbUCjEpjZsgnDgACvGfBfwP8EXfxO8PftO/CbxNZ&#10;w33gu1uvA9xZ6VC8cV1C7jz2dJMHz4pckKc9xk4FddSWT5jha3LB01o6T0fJdSk6cmopyTm+WMnq&#10;lHtos6ccVGUVJqWmvSz01W+l+miSle6tZ+7XOmeBNX0K+uWjFn/b0zRXysTtdVfblh2ye4rhvAOt&#10;eL/E+jfEBfh18R/7WGg3eoW2mLcWystpdxp/x7Fh95VI247hq9Di0ywPhqPTtQ8Xx3kd5ZtYx6ks&#10;QjZ5CSCTxtD5/WvD/wBijwj8QfgL+zJ4g0XxvqdrH4ms/G2sXeqfbLkXBuIZJ8q0rIBgiPBLAcCv&#10;OwsacsDVnzXkpwUYy1une71V7LlUX6q5rKTjU5VtyvXpo1/nf+tZPGn7Rmuaf+zVp+reCfDHk+MP&#10;GckOmaN4X1bzBbtqHmrEyBgN0e8byrDhcZ6c17J4dnu/DXhiRLvw5dRyz6io8uc75ArkIdxAyQCC&#10;Mntg14r+1v8ABv4V/trfsy+H9Ru/EPiHQr7Rtca+8Ma94V1TyLnTtShV1E+4fK6hd2N3GGzx1rqt&#10;C+IvjLS/j9b2Go+MJrm1bwfZyXlrNYN++mDuipDOD5by4DNIn3mChh1rrxOHw2IwK9jHlmpVJTi7&#10;3VnFRipLRq2l2k073ummXDnlUldddOzVr+q2d99LNdTst/hbW/jtjwjdafcX1noctvrFibr95Jah&#10;8KuzPQSdGIwDxWN8UrubwdHo3xotvAV9dap4fNzbWdjp12A9ysoC+W/8LNxlS3Ax1FcmPhrqHgz9&#10;qmT9qJ/H4jt9Q02W01HTbjRwQun4GYo3TnJlAkDdQCQRXS+CvinrWr+D/EXjnWJtJ1jwtp2rm00G&#10;RcwyyKjAnz2yV+8dqnAHrXM8P7OVOpSfPHline61ldShfRN6v/t3Z6CT0Xez/N/nf729zN/aO8Qa&#10;7qHwO/sLw14Zu7nWvF2nrpEtvHIsFxapdqytKcZVZom+YE8ZXrXiP7FXhXxV+wbo1r8NfGmuwzav&#10;8QLrUF0jWta328ms+IGldoYb5eVima3jQCQHDucck19GSWng/wCKPjWwvfCviX7L4g0rT5pL7SiU&#10;8xbGdtoiuIyc7dyna/B9OK4n9uCPQYv2f9U1LUPhLfeKIfh1rWk+I7XT45pFlhfTrgSu8UibnZ1t&#10;zKyJg+YV2969LLcZehHKXD3ask5LZ8zuoatpcqbTtdJrdp2azqU6cajrtpdG27JQbV31Wi967W+j&#10;dkWvAniqy+KOsXXgz4EfENtH1HwZdGL4geCdU04xztdSRMY/s8j42p5wdt6gq+CKh+Cnx2u9X+OG&#10;o/AL4iafDZ+KYJmBe9XyX8QWSKGaaJQcZiY7T03dRXV23/CqPHPinSfFvwq1mwkv9d8NWOoabqlz&#10;ZyLLe6ZI4eJmcAMTtYja3KseRVX4l+Eode8VeGfjzN8OobrUdI1ieF9W02/bfZacoIaQp/y1cgYK&#10;rz9a5PaYWo50pwa5o+7eynGdr6v3eZN3WuqVlq0ilzxs5d9fLpp29Omqv1O3+Iviux8A+GdSm1OR&#10;ZLVbUlTNHuMOSBz6gkjHoa5XxathoOg+GbXXdK1JtMj1aO5XULNSk1jIQpy2DnBLfe5GBzXS+OL/&#10;AEi51Xwn4zXViNDkmaO6uGk2q8bpmNZUcYdS3BUgHNeOfBfx7B4S+I/xK+DsGoWeuaV8PPEFoYYZ&#10;vEpluozqS/afs5jk5CqflWNiSOg+WuTAYeU8K6kVrD3pLbRvk0fSSk46dVLVaa1rzW/rRr/NHefB&#10;PS/E/wAPtL16+8S6hpuvT32o3Wp6hqGmQtAPKVmEcZjJIWVIyFyOH61538MPiDqlxoOl/EzwLp7e&#10;IvDeveLDa3AnhVZrNd7A3BZsFXQ/uyO4HFe6XOs6ZaRLqGk6KslmplsdXsbrEMgjznKnozDPCkjI&#10;JNfO/wAKfgF4R+AfwV8Vfs63sF/fN4y8SXc2js+vSNHcXNzM0sVvDL96AonzHnAwa7sHUw+Ip1p1&#10;V78pQ0srOPvKTtdWcPdatZW8tVleVOS7JL5tNabdV177a7exfHDw94T0vwtqFvqEQuLDxRdW9rDY&#10;rcBC9yG3JLDkj95lQcDk4rN8EWPjq9+FNrp3xH+F9na+KfEUot/FzWdijR3ELholaZ1wHJiADkg8&#10;HBrX0bwDZeNPg/p3w68U/DqV5PDV9biw+1Xi3ANxD9y5STJY4PfO6sz4a+PvjWfiL4y0vx38MNW0&#10;fR44pIvCtzeX0Fxa6i0cRDTB4/ng3PgCOXnHIPauOEp/VJQg03CV23JJu1orltLW6tKSs/hTvZFS&#10;jDVWvv8Adp+e1vTtpzf7M9hD4u8IzaP4J1TVNK0Hwfe3Phybw/qWnxqlz5bMIby2m6NAobapGDwQ&#10;eQK0/hrP4n+Fd1qnwh8YeKL3VtH8I+D7W4fxNq0CvNNKZHDRyYHPy459Bn3qP4Gx+Jbn4Z6LpXxh&#10;QXGreH9SltNUutDuPLje5eQYVoyQ37sMG78HvXBWHj34u/s+/EvWf2e7O113XNS1SO71PwtqnjC4&#10;imsfFUasslzEl6Pms5olbyxBMu3A3KSDivSqUZ4zE4ilFxet7abKWs1O2tk23dfDK8tItqJVIwlF&#10;Ser692lfbe+7W+m10tO0+KNjqmuT/DDxjonwj0nWNVv/ABcLLXtStLgxtaafLEQ7xyLzJGV25Vjj&#10;6V1w8P8Ag3TtS1z4L6Lp0wmvE2Q2zXWJpbQKCW2ScSouAuRkjIzXH/Cf9oTTF0WLx/rvw8u/Btjo&#10;8ckXjHQ9SuV3+HCzHa8yIv8AqjgsJgAu3muy+I994Tn8It8afAni3Rbu11XQZINC8TMgu7ODeu6O&#10;fzUI/wBHGCzMGAwOSK4sRHFU6kMPOLildJ3bXNzcyTs2vdT0S3Wqve7rSN2ndavp1Sta3dq/ndnz&#10;P8Jf2w/hZYfHjwz8Q/AGs65aw3fiS8+HviL4e3OHkAS6aQ6uqrxm2ICso+by3yele969+zt4YT9s&#10;O+/aF0Lwv4V1TUNc021sNX+3WifbAkaEC5t5wNyuEKqwPLA5zxXgl78OfB3g/wDaJtdI0bx74KbV&#10;oPAqeMdY8t+RqU1ztS9j2kyNbXXzF8b9gAOdpAPQftBeJPAnwk/at8FePPFv7Q0/hex8aeHJLfSf&#10;Dvl3Uulx6/LtVNU82IeWLZkyhVyF3bGGCa+kxuGp4jGJYByjz0Zpq0pOST51F2SeiV1J30Sd7ct8&#10;oyjywlOzfM0vJ6ppXfWSlZbptLRWt6l+0hd+EPht8RdL1jxRqlxoNv40vrLSbXXo7OS5EV8jfKJA&#10;MqimMbd7YGcc1z/gbR/G/wAJ/if400HxLoH9l6j4xvtS1HUtU0cyTWM9sIhHBcr5mRFc9CYhlWIr&#10;rv2hj8evB/gfVPEPwIn0Pxh4osdJhmtvCevX/wBnivYYoyZpkfBO4/eX3xzXKfBv9oyX4t/sp+G/&#10;it4r8B32n2OrRQpqljpeuwajdaVcCRt0kjhhuhLKVI++p4IzXi4ZV5ZVGcUpQbVOXvK97c0PddpW&#10;SWl+aMnHRpqzekqkot7K2zXuyt173T2a7NXSZr/s96N8atAg0e+8WeL7fxI1v4Ru7SK602zitf7c&#10;k8/zIXeLAZLmJAdwBwd2MVyep/Gr/hc/7Pdx+0X8OdBk8Q+IvDOl6h4p8N6HJbP9ouZLa3mtZLKa&#10;FlBLCZShjbkYVhW38br74iaD4i8B+O/2WZtLi17xVrSya94D8aah9h/tzTYk/fNahwxhvEGGBXAd&#10;T82aw/26v2mfgl+yV4LHxu1vQNFj8TatcTWtrot9qs+mS61pO9VvDE8Mbq8kXmo7ZABG45rpweHq&#10;YzHUnTpKdWs/djGyejkpwlHRKMtfeTUVFPpdQyxFXlw84qXLZNJtbN3aaeqau9e3K721RW/ZF/bE&#10;+H/xS/Yc+HP7QvxM+FqaXc+Ir6Oz1Sx1OBliS6jlZTdRvIDu24LKevUA8V037TnjLw18IPDulWvx&#10;a1Ww1jw34g8UWsNprH2PMy29zKBDGsicu4kIIZTkr1zitb4YfspfDvwf4K8I6n8IvEWpaf4FsbG5&#10;nm8Ew3o1PS76C5gUbgZgzARDLJsIzliRk1578CNNvPiP4R1jT/iN8L/tHgLwzqy6l8N5vDMf2611&#10;PT7SUiK4hRXZ0uEcOGj+U8cLR/wlVcdVxeHUlSjNtxvaSUpSUIxv9uKX2XJNat+6zbmqQlyPSV03&#10;daacvNe2i2fLqm9ekT0D4laF4++DfiPxJ4p8P3Vw3hzSPC82qTnUZN9jcjaRcwbRhkk8oFh1DEgY&#10;rrfhX428I+Ifg/4cvtC8LPe+H77S4L3Q4Ra8Q2zp+7VgRhWA3DHUV5x44+NGoxfDv4//ABM8I+KN&#10;A8TeH9J8FjUdN8PDT7priK4e0LN9rQjIVuMoi/KFYkZzTf8AgnV8NNa8PfCu6+K2j/FfSfEj+PrX&#10;S9RvF8NSn+xLWWO0ETDT425jjY8P6yRtwMYrkxWFtk8q+IdpwlBLRrmbhGTUtNJRUm7vfVK99FGp&#10;+8dK17KL16XctH+np5u3b60dL8Q61Y/E34cWNnrmoPDCmumJldptMaXG9VblgCGBUHjaeM1zHhXW&#10;tM8NSeK/2c1/Z/1y1s9A1m5vPD2m6zqC3FpqenT/AD+faXHPloJWYeS53JnjjgX/AA9P8NvGdrq3&#10;x0+C+pwSQLPHay22m6pi0a4R/wB5BtjyiByfnAwQ4BIHObvjrQtW0z4iaT8cdITVlE2mzabr2m/2&#10;luto7WUD95sCnLK4GGyCOeorKHLGToTT20Um01ONmk7NLRNxTttLSxp8XvJ9fXy/Xpr02vfY+CF5&#10;4KvfCI0L4czK954fuFXVdBN8nm6fK/Jjl4+UgHjHBHSuN8Q/DYQX3ibxx4C0T/hD9ah8UW+oalql&#10;tbmH7fNCmY98gGJoHztcOMY+gqsuh6Z8JviNJ8XYtPYTa5PaWGqaxYZjkKBSqNKoz5qjgbsZX1rf&#10;8SeI/GeueINY8N+FZNJ1przw/cw3nhzUp1YzyoMRsRxuRsqGIx+YqlGdLFSqUZXjNJty9U5J9Gk9&#10;ua3S49LJP+v+CWdE8RePbrwlpHgr45+ENL/4SS+t3udfWx08yWMzHJYwncSjAFTtJ5AJU9qh+C2i&#10;eEfAWkQ/DDQvDt9pfhuCOSSxkgmaW2sw7ZaNWLMQhYlgDwDkVb+B/jj4j/ED4Z2PiP4lfCu00PVF&#10;khRdHe682bS54MrPGZMfOo27oyPvK+DyKw/gp8ONc+G/jHxh4h0jxTb6j4V8Wa2l5baKbAx/2KXG&#10;2VQdxDxyMNxzjDcgVnUiowxFKbUWnfli7xcr291ptKyb5b3TSaT1V1F3in/w51F3p1tLoWreEtdk&#10;t5r+xUSJcLH9mFxHn5JFEZ2ggcHGMmsvw38KtK8IePNH8XQwpZ3F9MGFwrBo5vl/eDYANhYYPUjI&#10;ziuV/bR8KX3h3UNI8feEvD9sNWsWC6fefbngZrcsPNt93KSBh/A4PTIIrslv7ee1hv8AR/t1xYTa&#10;ek0djFMC0c4XLKozw2P4eM9uaIwqRwUKtOelS6a80kmt7We6ul1XRMJOMpWaKvwQ8A6r8LfGfjux&#10;k12CHQ9S8XnUtPs7DUJJms9wU4USH92knJeIfKr5KcEiuSh0zxV8KfjreW/iLxUk1j4q1Vz4bvLf&#10;R9llPHOzO9ldwj5EkT7qyggOp5w1dhB8RfB91pGn+KtPsLy8s4bh476+tT5jWbLzsuEzuXJyORwR&#10;XQ+MrG6Himx8TaDrEdxo+m28kGqabcSgNbzGMvDNG2DnOeVORjntR9ZrxxE3WXxxs7pbxSS1s7Nt&#10;Lfe+urTHKEZL53PDf2hv2Tfgf4m+Ifw98Z6tpum6beabqE7R2sTXNnMFcAypBLA6tH8yq3J2kjkH&#10;Ne1eLXh1/R4bXWxaar5En2fVI5rPf9otWHCE5POBzngnng1T8H+JvEp8NabqPiG3sNSZpBDeKAiy&#10;LAxys6nGG5yDjrjtWH4p+H2gaT4pvvFPhIXkmqQhbi6YXJWPULNj8sfB2ZQ/dbAI7k1dTE18R7Oj&#10;iKjfsuZRd7rWV2ujinffVt2fTR8sY3aX9f1+hW/aH8LeLrLxB8NPHfwa8Jpq1npF9K0elsu+cF0A&#10;CQhmXB2hlKFgGwAcMFNZuhfFfwh+0t4z8ZfDfWYLnRfF2l6dC8EtxavbTXNlG5O9I5AG8yKQmORT&#10;ko20kEMCe58YaePir4F8N6xo6kXXhHxJa609t/aDQufJJBUsuAylWYspOGwOtcD8WPh38Sfhz+2P&#10;Y/tZ/CbwpZ6t4R8X+F5tH+IVtprBrmC6Zoza6y9ux2TiNU8l2jKyMjfNuCDGuCqUK1H2FRqNWMZ8&#10;km7e8pc6jJvR8yvba7stbprKrKpFpxV1on6X/p/1Y7XQL/Svi5pC+A/H3hDWrS7tGMdleNC9mrmI&#10;DJcxkx4c87fusCeO1M0rT/FeneEdJ0r4cfCOGyjt76WGXS9UKMltBk7nQxsN0Z6gjnnkVhXmjfEi&#10;z8QfEjwz4F8a3WitfNZ3Oj6va2K3EFhK0S7gsTHkEqcqePm4NT/tO67+0Ppv7Ptv44+Acmg694s0&#10;+azF1a/Y33G2LBbuaONHDblGXCc5wRWKp8+Ip0qcopTcbKTlyxcop3e0Um5W3umm9E9bl7sbv8v6&#10;19Dp7fT/ABTq/ihLq58M/wDCM6hDbp9h1LTb9WtdXwCGtZkYZG3qDzweD2rz74X+G/E8H7SfiDxP&#10;4Z8eyR+FdT0O11Kx0WfUJ5Wi1CJ3jvEXzDtijDhf3YyMMTxXqfhjxfp994IGo6lqMWqWcWjrfXW2&#10;3ZVLIm55E/iUjBJUjIrkPgvrXw98YaRp3i/4X+PlktNSuJzNayRGezvvMLFlLYyjn1B69RWdGrWp&#10;4eteFlZQejaXXW92n7ul9tbWT0pW3XX/AIH4/wCZ1mpXMXxA0uPVtK8Sw6XrF1Gsn7mZJpLf5tqs&#10;AOShI5zxnvWT4l1LSbS4stI+KOoaTq9ta60ssMmtRpH9kvcAR+W+PkOeRnnnrXO6HZ+Hvit4O0/x&#10;v4L1qGHT1jaPRNYjiaG7g8i4+e1cqAyMrIVIOQR1BzXZT+KfBXifwF/wknj3U9LtYdWulA/tW1SK&#10;ML5m1UYsCN277pODWMqX1eSjZ2TaataUX0Sdr7X06NWKte9yp4/8KWvj61Xx1olvo/8AbFrN5Gna&#10;xcxpJJGmfngeTk7T6g8HBrI8DfDn4nfD74t+KvGmnapNZ6f4nsoXS3kvjdWP2xEC+YImx9ncgfw5&#10;WTuc1Mvw20v4eWGraTZ29pa6bcyzSXGm2pb94zDIlTHT1I7da0PhV4gtdW8DXZ0XW4bw6fbtHfQr&#10;e+a9vcqOFZcnCkY6euar2lSnhZKk+aDtHVdG011a0a81d6asW+pw/wC0n+0PoXwj+KngTRfiRYXd&#10;zcXVlNfTahpfhl5Lc2ZkWGQPOfkhkVjv2hgxTcNpyK7b4nL4XgvdNvvBvxE1HwXqjkyWt4tuZbG/&#10;XIHkyg5TcwIKnIOPXpWp4o1dvE/g2wifw5b36zKr6to99JtK2+OXAPDbWHbqDmsnxLcWF38LtP8A&#10;GOn+Fl1Sz0naLyK1u98giB+cYHEhVcEHGeKIzpOnQSg4yjeMtYtSbba91qyXSzun0fZSV7326dO3&#10;363+Vl0u73ibRpltbzxn4Z1u6+1Isf8Aa0NnGZNoGPMIhx8wPXjkDpWxqU+n6hPa+JLYxzSJpTS2&#10;swZ4/NBXkEDAPHBVqz/DVvqlnrVrrNj4oOpaFqUZKPdS7Z7bcMqp6ZUdOeRWDrXjKX4Q3moW/jXV&#10;FstPTVrSO2vb63b7NM1xIVWPzOQu7IXJ6NjPWueNOdaShF3ktu7Tsmtr6Pp2fzK6mn460mw8M+HY&#10;fF/hvSL2FriSGwkt42YweXccFpEBIVVbq4GQSOcVlXus3Fj4zk+Fmu+F7nUPCviTw6bK1uJJY2Av&#10;EJ3277zyCh+U89MV0Xj74g+CvDPgfVNPNjZ6h9iuEgvNLWbOZG5W3PPyOwxtzwTj1qhruneB9d8A&#10;R+LvCtjdXEelyec1so3XOm3aKMrg8o4B2kfnV0ZS9mnUi7NtJv0Ti99Gnqu97B7vNYrfCn4afAz4&#10;FaFd+B/AHgfTfCunsu2bTYYfLs5g33nEYOzBJ5wBya0fBPw+0n4dadrlh4R09NJkmkklWbR2PBcf&#10;IzRuSrY4weh6Va8GeIbjxv8ADu1vvGHh6Vbi4zF5iwjzFU8AkEHDDv1FZXjvRZfDKyXXiL4nzaXb&#10;S20ds2uR24Ty5FPymUcpjGBnAqZVMRWxE4VZtyk/eu3Lmae/Vvrvd9g5YxSstEWLjSfEz/Dy31ey&#10;+IP9n6tos0cmqyQQp5F3sOfLmgb/AFe8dduCCeDisEeN9U8M/FbVNO8TeNdNj0uSa3urK1mZReQt&#10;ImTEhzk/OOMgbgeCTW9dav8AZReaqNPS61FZILXWra1ZGS9ixlXKn5dzKRjnkHFeYftQfBrwn+0+&#10;tt46/Z98RW3g34xfCLVrPU9H1XVdLKebbOgd7O6U4NxYyxlgeoWROoINdeBp0qtd08R7sJXTlypq&#10;F3GzdldR5rLms7Rei6POpKcY3grvtff+v6fU9zuf+Jj4nb7dOoTULeE2bFclOC3zIR8jc/jXIeLI&#10;NY07xdN4P+Ivi/SLbS9X2v4T1yxSTTr20u1+9bzujBJQeqn5T2INc98QzcaP4w0X4weNpjp9xHbw&#10;2ep3Xh0yNBc2swxvK8/IjkMGHK+pFdloN54q1vUHj8XaRe6hp8Nu9vHKjQz6fq9uwylxjBKuBwel&#10;csaLw8Y1E01byTTX8r6taXtunqkm7U3zIxtE+Ifwz8Y+MJfAGsaibfxz4JvFvb60uNNkt5plxt+0&#10;IWAE8Tq2QyFge/pXW+HE1m28Sa14ntNEW+i1S826tb2txGZYWjjCrlcDc5TGVY7tuMHHFedftH/s&#10;0w/Gj4C6z8NY45Ev4dBktfDc0mrSWrBzl44hcr80I3bcOM7ccgjNfO3gX4Jf8FCfgx8Trb4x+Av2&#10;lNHtv+EqsNEtPiJ4P8faebi8S6sQkc0ltLAfJkM0IbEwxvyuQCK9TC5bl+ZYWcqeJjTlsozu0/he&#10;jirxi/eaurRaUeZ3uY1K06clHkbv26ev3/8AAPq7U/DHgjTY9Wu9T8QHwfdrFEItXs5ivmWqy74i&#10;6tyrK5KMvofQ07xt4Ij+InhGHQfGPjfT9S1y1vXu9I1j+w42hdRykM0BOJFCnGcgnqCDXSeIdSGv&#10;6Jb6lf6RbbfNWPUI3jWaMbh8p5HKE4+lQ6FqmqDTtRstb0SG3urE+bD5Z+SaEDhlPYgcEdq8SNat&#10;GKqJ+9F+Ta2Wjavbur2tbSx0NJ7nk/wn8KyfBDVdQ+FU2l+JPEXhWTUYLi1gXzr+HRLicFpREZmM&#10;0VqD/CWfy9wA46ev+HNDudBtdS0281lI9DaNp7O3WFmms12ndtZid43YYA4IORyOK8Y8D+PtJ+I3&#10;xZ8SWfhr4ytqV/aj7Df6HNfNGLQ7hIqAoNhbZypIDMMjJFe0HXo9T8br4IGlM8trbQyC5WYqrRMf&#10;3ik4xvUbW2nls8V25tHEOr+8T5nFSlp5L3rO2r/mW++ut4p8qWnQ818SeHbf4ufCO4+D9/8AECxg&#10;8fL4Z0nXptW0rTxDdTGO73W91tbEckTGIRsoJKbmU4yK9Ok8VafD420Gy8RO2l+ItQtZP7NZZCwm&#10;wN7wq3qByAecDivMrT4m3PiT4yWvgf4kfDvTbB4tWksfDetJhpUYFnWKRTjCyKu5GQlWbIKgitpP&#10;GvgrxH8an8N+K9L1O31bwBdJJY3rtiCY3MTbAVU/N8m7BI4IxU4ijVl7kouyUp2XK7cyUdGtOVtR&#10;TjbRbd3pvd2/rb7r/wBXIvDfgr4X6R8TvEWteAbbUtD1/VHYandWt1N5LyL8zSeWx2bvUhcVL4c8&#10;N6SmvW+s+AdG0Syt9UcjxFc6Sr2N55wOUvY44l8qcl+XJHIJzmrd74t0XQ9CvPGngq8XxAtrqjNq&#10;Vppu17mIudrnbnIK91OMisjXtD+GPxf03TfiZovizxNpMvg+Tz59NtZjZ7U6t50DDByOhzj0ojKr&#10;P3qjlytKLbvKzS0TWjte3LfReexPLHm8zA+KHhr4k6V8T9JsvHEGi6to+m+Io/Enh/xBomkXFrd6&#10;XeB/KjF3HCWWaJ/MdHmX7oIZk43VN8NfE0l1+0r4k8MeH/F2jSWug2Uza94bWMfbo45F8xNyKwGx&#10;ZctHcKuGDlTg8n0rx54ev9f8QWeueH/iTeaBqNro7y28n2aOW3uI2xlZYn+97bSCNxHcVw7w+G/i&#10;x4u0v4t/Cz4z6LH4o+Hcd1onizT7W0QW+omeEYsbvcPNgAYK6YbIPqK2o4qNfC8s1b3HFtJ2i29G&#10;1ytLmeicWrSadk024lLXTX+v+CWdO8Z+FvGXxhh8HzNrFpPH4eju9LYSPbsYpGKssUykpMuRho5P&#10;mU4Kmuji1mLxXY2+p+F/Fjae9xJIlrJqUyyW8ktu2CrxShXyw4YryOvPeGz8YaJofhlbnV9PWzt/&#10;Dtukl3IJd0NnMOJIXc8gZOQSMEYNU/iH8JfAXxc+F2pWWr2k3ijSNQ36jpcMcqTSWF2F3JLaSgqQ&#10;Seik4J4PBrll7F1I86cY6K+kl52Tsru6dm0t9Xcr01KviOTW/D2hw6R8VbLwqsmqTrb6a0ckw0nU&#10;ZJ3Kvp8yzEj96pwq8jd0HGK2PBeh6BNJfaB4F13UNNW1sbdLrwrdXHmLpHy4jNuSCRGwXDISUOMq&#10;FNcB8YrfxTYfs56HLodnfajpd1qmjpeafqfhYzzabDDcK0skiKGKMcYDFSEPOR1rf0fVrjTdXl0P&#10;4oaTYC/vrqe08J+KNO3Kt5ZNHvAdkzsZXBQqTwQCOpredGUsK5RlreSsv7vLryvtd3Sd1q1dXJ5r&#10;y1/r+rG9peufEa1tdc8N+Pvhp5l1DZhdO1GGMPb6nHg4jSUHzOOyOAynpkc1X07WYPAdvpfiJF1D&#10;T7G8WGM6fcNiISO20htw3xSDuc7Wxng03XNf/szSD4Y8UfEaPw+NQRbWxvL7DrFfM21BDO2AxJwP&#10;LYBuadNZQ+MdM/4Q/V/FFnql94bvDZ63/Zd432uFig5YA5jY5yQwIxXNyxteUUot62va1rXV9N7b&#10;PRvTdFxfLv8A5EmieOfDb/BXWviX4c8azfE7w/bNeSQ3GmRxXV1NbRufNth5YAmkhZWAGNzBcYLd&#10;Twh418O/GHwro/xk/Z++JukeIPCurBfNUzFoZohlXiLD54ZkY/dcAxuNrDHTN+H3hrxV+zv4nvtJ&#10;X4gaVL4EuL1r2FdQ06Kzk0d5Ao8j7RHtSQGQ7gzqrENgkkVsafp/hbw74t1TS9J0bR7GLW1ludY0&#10;+0tUtriOQjLXDLGAJPMKg+YfmOOSSKdWOHi5un713eL0s4veMo8qtJaPmVtb73i1EXUlJX0Wt118&#10;nf8Ar5bEHw8174gasvjDwt4l8baD4h1LTtQMuj2dzocmmzW1uVylvdujus2ONtzGFJHJXIqt4geP&#10;xhYv4S8Uavr3g/UtesFePUPDt+JGtbiPBMtndMjJKVxjEicrkEV2Vrp1pa+Prfxlpdvpvkanpf2X&#10;U7kMBM8iYMX+8o5BzyM1nz2mqaO9xY+FBbnyboSzabfE7UV2+YJxghhnHoTWCrQlW5opJuzWys1Z&#10;PRLlSuk9Y699db5bROWs/wBnjwPYfCzxR4V8I6/eX1n4skkutSjutQeW3ubllCvNCqH/AEN2kCyN&#10;5OFRwWCjpWjb6H4m8N+HpPD/AIq8ETeItBm0d/t0KyR3c0khhImSSFwFuw5GOgLFjkHOaZoNxc+O&#10;fC95a+HkTwjq41OYaS8ca7o1RskyRkYZGI2tjsc5zW54E8SX3hXwk1n8RDJBLYzFr2WWTzRGHb5S&#10;pAy0YY4BxwMZrWtWxXLJTlzvm2fxbJJq3olo3tZq1rtKPLY8s1b9rf4F/s1/CTRb3xTDrFj4L03V&#10;LfQLy+tdNlnj0JioUQ3SMTLZmEugkjfJjBUglcGvU/iJqPgWzsbe38SeIpoYWg3jWLW4GYY+GSZm&#10;6beRyQVI61B4m+Eema94p1iXxDqtjqHgvxhoM9j4w8J6vbrJDfTEKsdwj44/d7o2VicgqQQVrg/G&#10;fwI+JHgLSoLT4D2trfN4a0WO20q317dN9u0+NCh0qVy2ZMrgJIRuXC5J61tH+y8VODjNwqNttt6O&#10;+120rSUr3fvKSaelmjHmrwk725bad7/1b7vu7rxL8LfCHxNsPD/iLXNI0vxBqGkxu+h+IPJVZgGw&#10;cxzREFFfAyoypx0qeWO00K603xf4f/0WzbzINSt5GYxn/pmUYjaQQcOB7HjBr56+Ev7TPgv9m/4O&#10;fD34V/tCeA/E3w71bUI7zULfR5nkuo7SOKZ2lgM2070CHeE+8F6cCvbPCvxA0vXvCen6t/b+k+If&#10;DeuakZ/CuuaXqgb7RakbkZ92N7AnYQM8EZp4zL8fg3ad3TTkov7MleSfLZuD1Tdovo2r2Kp1aVSy&#10;TV+3X5/et9rmT+07+yZ4P/a6+GVv4EtfiRrHgrVNL1y31bQ/FXh3ZLc2F1BOs6RtHLkPB5yI7QnC&#10;kqCMHmrHgXW/jxPb6Vr/AMX/ABHp8mpW0g07xhpq6GBZ3dxHIwi1WyG9mtPNyC6lnXB4ClavfEu7&#10;8SfC+TSPEXg2/bTdJvmj0/UXm05rs2UzzJ5DOi/MY2LPGzZ+Tcp6CotB1fxW+r+NdD+LPgPTYdLt&#10;fFSxaLqGizeYxt5I0ZJLlVOVIkJBYdRgkVNOtipZeqbkpU024ppcyu1GSTavreLaTdmlJW3Z7Gn7&#10;R1Ou3X1223/Q7WXxRcahp3iK68NWIbVNLjkhltbjeySSCMsEIXOQw6FQSc15v4C8XeHvHng/w/44&#10;0C1sZoYo3l1yKOWVv7NZTymGxLAQw5UrjjJFTfCL4par4k1q6+HHxM8A3Hh3xI2q3ES6hpcbtaXR&#10;tiPKYzgcl4iGAbqMjnFV/F/w0+OVh+0Drnxy+G3j3TW07UPABtbjwxeWgMNzrELnypFkTBBdPkYN&#10;k/MMdMVNLD08PUnRqNQdrxbfuy0tZNJ3Tu3GWyas99Kcm3da/wBfodi/i3wZoesalodz4m/0VjZ2&#10;mpaPcSRzQwrc58q4ZWORFIzBC33c44qn4a8Ozatca9puueBbC1uLK7k0baZnkt9b00JuRSrY8ggu&#10;VA+YDbwcHA8+1Hx/8N/GPi7wvH8W/B9hperawIdFnsdQkRYtYs76Fz5JUkZMU8RQAjcrgbSMiuy8&#10;e+LPh/8AsweBrrxV448Y6hZ+ExNHaXWqXdw0y6QrhYoXeQZZEB2gyNnHVj3onhatHlpRjL2k0rLe&#10;7TS91xfvN27dUl7yB95Oy/rf7jzX4xftm237N/7XHgf9nfxtocdr4c1vwjdmPVmjl8m31CPH2K2S&#10;WVRH5sqhkI8w5OOmRXofwy+MPwr+M3ja407wN8RNUsNW8M28Q1nw3JCsTWzzLujMkbruweR8pKHp&#10;1rf+IXiPwNrPwR1KTx/ocHjDw/axwyXtjaaemph1G0pcLDg+YQcOGUZ7ivOPjX+0boP7OfxY+Gje&#10;LdA0STw38Qrr+yJvFEe20k0qXbvge43f8snHy4PKvXVTp0cwowp4fDyVZRlFtSTU5RvNuzju4Nrl&#10;vfSLTbbRjzVISk5yTjo15K3l5637adjsbLxZ4m8F+ONH8DXujvr2j+JdTuC2tLqEkU2lOq78yJJk&#10;OjPlVCMCBjg4NV/izo8fg8+JvjB8PdM8RvrP27TZvESeD5fMv7oW3yA/Y3UrNIIW5VcGZEUA7lWu&#10;11DV9L8QRTv4dkttYtbyF4I/st7G0d1IDwsUqnG8c8ZyOvasbT9TtvCU1pt8UNqmi3DNYxy3snmS&#10;rJESzxyyAZ82MgqN3JHHUV59Ks+dTUbO1pLX37Pmd1tskrWS0vumbS966T3/AK/r0PN1/Zp/Zk/a&#10;h+Evi7UvhxYf8IvP8QbGay8ReMPAe/SbyW8jdt0klvhR5oZm8xZE3HJV88GuH/Y+1zxL+x1480f/&#10;AIJvfHHxl4m8YWN3oM114B8Z+JbPzJLpI/8Aj4095k4ZY1wyZ+cKSMnAr27wLb6OvifxJ4u8HapI&#10;1n4qtV1CC6FyJI3vFZlZgqjGdqj5gcsAQeRW1dP4X8a+MNBnu10e+8UeF1F3Dgj7TYCdNrPGG5Cu&#10;o5x9K9J5nUjRrYOtzVKElzJN3lCajaElJq6UX7jSsmtLJ2Rzyw9pKotJL1tbrpfr/XY85+Ef7Snw&#10;d/aj03WPDXwevNW0/wAReAPEHkLp9vMnm3UcE3lvLAwbbd2jDcjDqp4IVgKteNf21Pg14G+Num/D&#10;vXtO8ZjXNYV00K3XRZo7HUSoJmjWVv3JliRGdVYqzg7V3MQK5Hwn8LfgT8a/HvjSx8CfD+z8H/E7&#10;wTrFxc2WpaTqtxp80V9dbZJJWEYw1tMUQsNro2SQAc0ab8W/jDoHwob4uD4J+KtJ1zw/44aDx/4H&#10;vrOK7XVtPNwI7i+tfmCHaCtwksW3KqxKckDqnl+XzxDUKcrWS5JTjFqU0nF83vOUJOzvZWvZtXUw&#10;jUqXadr309Ovz6L/AIc9i1Xw/wCFPHPhjUr34cfEdl/4SSePUbe6hk+2RQuFCF4oWPyBlX5l45BO&#10;M5FcrovxD0Pwn8XdP0D4swWOg6heQtpWj69bX8T6Xr+BkW7KdptbodomHzD7pPStbxR4HXVPFmh/&#10;FT4NfEabTbqxeaS+8PuqNb6zb3G0+U6PgxOjLvj2kYJYd6h1fw/c+EfH154j8YWn9reDfEiwzSaf&#10;fWEczaHqcZwJkUru2MMENyVYZzivJo+y5XBy5rp2T0mnouW9rN8qTV7xeqVp2tpLmtdf8A4/9sv9&#10;kz4m/Hiz8L+O/wBkb4/w+APHHgvxR/atnJM0k2las6pse0vI4iTsIG07QcBmyM4I9C+FPxM+IPxE&#10;trPT/i98Io/DGtafoUGoaxZrqS3FvFfGV42jtpxw8fyF1bOdrgOoNc38XtJsfhqngvw/4T8Oas7T&#10;eLYb64vtAscQqjORK8+1gI9wcEtznHINXPjZa/GfRfh/4g1j4f6PpfiC1W8tZ7/wjrCmOQ2aufta&#10;wToSDI6bZYtwwGUqeGGNnOpisFQw1SUXG7VOUlyyScrNOSeqb1SnpHWzjdpns4wqyqpu7W17rTy7&#10;/wCZveFrm5k8cXM3jT4ZQWd7qOpSIut6RCZLfU7ZbfbA98GUFJNu6MI+4KU+VsMBXK+F/gr8N/gj&#10;8W/FXxn0n4dNYzat4fuJI/GWnapLNbJZQ5nNpcJISsA37mj2ho8FgNpOD13w+vfFk/iPWri8+K+m&#10;eIPDHieRb7wdaPZiG90iLylSa1dgcXMYlBKnAdNzK2cA1j+H/hP4f8M6refDDQviLqS+Frrw/dW1&#10;/wCC7r99HD9pk/11vO/7yNVJYCMllAftgVzxreylODm4pximlz2a3a6NNOy5WnC6eqVmz3qkU1H7&#10;/wA/8vxOW+HsXwc/bN8O+F/2j7DTbS38Qy2tnq82j3hgvXSOJpFhdOSIiwztmjIJBwc9K7HW/h58&#10;NLP4z6X49Pgy+sda1axW1uNY0u4kjhvIYWLpb3aqdrsrMShYZxkA44rn9M+CXhzQ/DJ8H+CWtfDv&#10;izQNFutN8Ia9Z2axwxQqoMbTRR/JKEPzbWGc5I616F4DXxTe+FdDn1vxFo+sNHZI2oahptuVW5nC&#10;4aWNeQqlsnHUVeMrxjJyoVGqfvRjFtpqLu0k9nHRWvrdWa0uVCOtmtf6/r00MWPUrPw74n1n4ZRa&#10;tq01xY2UGqaXdaqk8xEN3cFWWOZxsuI4pBtKA74VZQcDaa5/4w+P/gP/AMLQ8N/D39ofTtDt9StL&#10;y11DQ5Nds90Uk/2gQw3NncFSvmrMyAxna6GRTnByei8b+Cb/AF7S9XvvBHxj1jwrfKU1WxvLUJdw&#10;2/koTIfJkBHlSKrLLGDz1BDYrN8c/Fj4e+JPB/g/xdd694V1bQdfvrW4so7i1FxHq9u8e7fZsScS&#10;KwEgIzhUIPIyJw0YyqQmlJ3unytqSlyrVPla1tLS7eju0tWS5pPl/p/19xl+HPhN4b8HfFnxF8T/&#10;AAtpupeGvEmoeKl/4SefT8R2fipBERCLlH3JJt+75iBJFYckjitLxlq+seH4NR+PHma5p5tdJjtf&#10;FXgW3txeyyjzgqXFv5WWWdA3DICrryw4zU2seF/id4B8T6bH4JM3iTwjealdT69He3AkvdI3x7op&#10;YN3+vjD9U+8A3tWf8I9Ub9oTw3Z/Gbwv8RrC117Rb6/006l4cybe6VWKmC6ikG+NlYAsp+ZSDgkG&#10;tZTlUisRUkpQSjFvVu2qUJaNxvy2V03FcrhoiPcjLljo27/r/Vjovh1pGqajoera3/wltlNq+sCV&#10;7XU9P077P50aHbbTSxnkzxgBJMnkgjgYxoeCtIt9P1WGabXLmOYXkkvluQIpzOm6S2BPLBJAzoD8&#10;yg45Armvgr4r1bxTaXXiLXPByaN4ktb4LfaPBqcU0NyrsUa7idDteOQDcOh3KQQCDW7rPhfwzrHj&#10;NtRuIzdC3aNrhJIgzWc0Z86G5wfvEDcodfmAOORXFiFKOIqU5u3pZ22VtNLW0TWnRGseXkM34WeD&#10;ZfB+oeJ9Lh03S10m71a4nurOzsTG0rkA7/LzsWQj7xAAchW65rA+OOg6nqf7PkY8J6V4s8fQ2PiC&#10;0vgvhTxRHp+uQxwzbyYpSNs7x8q0BwZEyuc11/h7UND8Q6gNM8QX9reXUgN1Y3kLNC88D5KHaD1C&#10;8E9ciq2ofCvxZY+LLHX/AIP+J9N03S2knm1rRLqxZk1C4cjEm5DwRg54yTg5rWGIcMYqlR2kmpap&#10;pPlXdWkr7Jq3Z26RUpqVNpdfvOO/aE+InxH1H4X/APC0P2UfG+m/8JRozxamvhfxdYslrrtvs/f6&#10;ZKzANaTMgOxx9yVcMCrHHpfh/wAUeH/ix4V8J/FfwpbQXun3lhHqemvJg3EEc0QHyMpO0gEo45Bw&#10;R2rxLxP+1D/wifj238ReKPDF9H4R1iK90+PxFb25uLK31i2mO21uyi7oRKudkj4wQUbtXbaZqmjf&#10;CvQIvi38LvAU2reFvGWoaTO2meGyA2mrdsIri9RM7TFkxyusYAG12AJJz1YrA1KeEpwdO0rvklp7&#10;19HTclbVO7V9V7y2cUojKPtG7t2Vmv8ALz1/Qrftc+H/AB1458BatrPwX8WyeH/HHg3y7nQ7rU7a&#10;KTS9VZ/vWVxHP+7mjkAMZO5XjfaQwNdD4H1vx18TPhNY6Z8WfAlroevaxZSpd6Kb5wXj24MiMPmt&#10;5D3TLbD/ABMMGsnRz4i8M/F6bwT8QfEWh+IfDfjjS7q5t57fw7JC7XVswBE8oZoGDQYXB2szR5AP&#10;IGn408FfEy21Xw/47+BviOBY9OhuzfeF9Y5h1VZIsRATHmAo4XpkEGsZSjHD08M3FWvKE2mumsea&#10;ydueLsmrRd2nFNsLe8569E1/THaTq/jVfg1CnhWC3Ot6PMlosOuTC8QbH2tFcSQgHlf+WmOCVJB5&#10;qXwvaXeqeILqK30+30O60/TJYNU0q21RZEP2jbIkoXbgqSrIS6+uK+fbH9u74ay/Fbw/+yr+0pFr&#10;XwJ+L/iS+hv4dL85LzT9Y5KrELgAo0cvQKdrZxXsnxq+HnxdtYfiJ4h8IeOdD02313wnBbaHcXVn&#10;ILiw1GN+TNKuf9HK8DHKFiT0rpxGX4jCVVTxCVN1Lyi3dxknKMbxkrxnHWTTTez1T0ZRxFGsvcd7&#10;aPuvVd7amtf+IIb6x1S2tNb/AOEZ1XQ3099St9VgXyjBIu2NV3MEwD8okUkblAOc4qa0vIrfxFN4&#10;b+LumaLZ38zwPHrmm3DQC9uPuqrRuPkc4wMMynGOOKxf2idDsNf+Fur2t9rlrafYdKi1i1uL+SIq&#10;9nBIklxaXDSLhrbcAGxggEMCCM1i+J49O+P3wU0nwLr2t6j4e0Xx5bxx6XexXoj1LTrhDuWOGQbh&#10;LnbvSTPK465rKjQp1KMZt2i5crdtY6Rd01rLaT5Xfa17pXvm97Xc3PHfwW8feGfiNq/xc+AGmaW2&#10;ta7DbnXrLVZlC6o1sGEcXzr+7LKdofcADg4r5r/Zb/4KU+DfjH/wUF1v9inwh8KNW8C28fhSdfNb&#10;7thrtsQ15bxDDRMFZz8ykq23OMEV9P8Ah2bW/APwt07TPit8R5dW1PQWcR+KrhhG9wivsiecLtVm&#10;Iwr9Mnmm/GP4E+A/jbpXh3VZvDVvpms+HfFFvqml69pjmxu9OueN88TxgecHGBJFJlZUyrc4I7MF&#10;jcFSp1KGYU/aKUXCFRNrlasoyafxqNkkmk0m15PCvTxUuWdFpd09brt5PzNP4jfFrxF8LLpdbuPC&#10;uqeItHkutLtpH8N6cJLqwimkeOa/bad00EThWkjA3RqxZdwyK539qn9nj4P/ALQ/w9g1vXILnStS&#10;t7i21Hw/488NW4TVNIuYm3wXCuBudB91o2yCrEEYp3wa+KHjP4naZrPhz4l+GX8PeNPCutapo2qe&#10;HrazMdlrxhKywahZs/zeTLG0ciYPys7qc7c1n+Hf2gf+En+B1n8ePhTdtr+mxwxverIpUyqkhju4&#10;XjAzDcRuGUqR1XkVx0cPjMHiISorkqQklzJ6Pm+HW3L73K2nqpJ6p2kaXo1ocr+0tuvn57nfReHV&#10;1/StQ03W/tGpWWt6GU16P7YSstwFwWjiB/dl+vyEDOMetc/8JLvwvpkF14Ig1a3k1PTNOt5dY0oG&#10;Vb2KB8+TNKkpyGZF5I6lTyar6Wkmi/FzxFZ+D7iYWOoeGbSe00uHUt0lpL5mWdLd+FDBs71OCRjA&#10;NT+MPAui6r45vvif4c01dV8XWPhiTSry3W5CzavZxB5VtmiJAbdIdgfqu7g1jyx96nOTSkk1bo7K&#10;3Mr2Ss7XTWyeyNPeiuaKJ/jv4J8ea74I8n4VeMLGy1S61fTpre81mFmjMKTK0kG+MrJG0kYKrIDk&#10;HghgSKz/AIkDx94f+JEfxT8NfAhteubGx8nUri2urVZnhEDyEW3mL5jMJVSNokZN4KvhsEVc/Zo+&#10;IPw/+PXwR8L+OfCLXFoFjkN3oV9cbrnTrlS0c9hcK3zZikyvPI2qRVHwN8T/ABnq/wAQfG3w/wDE&#10;Pw7v7CzttUUaRfQatHNdS2rWsbM7w53QhXZgnBB25zzVQjisPKpQnBP2XMpKXuvVxi1pJN2snZN2&#10;1fmHNGpBST3Nb4a67a+IPg/Z+KE8HX2grqdhJq1z4Z1yT57SRmy6GTcfL2tkjacD0HIp1voPjbQP&#10;Hvh3xV4J8a6a3g/VdPkh1vw9cWO4PcN88V5bXEfCt1VkcbHHIIauFtNT+Jvws8W+Mbz4ma/9o8G6&#10;1ptvbeHb+yhMy2ckUbZleHGA0+75l6Fl967j4h/E3wf8FPg3J8S/FGrKvhnStISa++z25CxIwXBU&#10;fwLnsehOKqrQqxxHLRSmqjskryT5l8Kum+aLdl9q632D4klt+BL4Rv8AxLoHxI8QeEPEunvNpuoX&#10;SX2mXEYUwskn7uSKVCScrIuc4wwZehBrlvH3wW8T6P8ADzx18NfhXcWuow+JNCu20u1vL5ra+029&#10;H7xYo7hDveAszvGWO+CQ7clDhfTNI1LRPFFpZ/EHw7rSG3utNguI5JPuSWzJvVv9k88n2qhpmp37&#10;S6b8Q9P0STUEvNQmhWCzaN2gildVErHPRCh3YJwDjmuWliq1GtzRSVuW6ezlHVX2s9N01u+jaKsu&#10;W6KXhXXPDXjvwvpPirQtautPt9JsY7fVdPvNPMVzBMFXMc6HGxhjLDGG3bgehrasVtdDuGGm/aJL&#10;G8kIjJuWkjtJsZUYPKq3tkZryfxh4tt/2NjOviXw5rWrfDvXtQu7vUNYjj89tFu7ibP2dxnd5DFy&#10;UPO3GOmK77UvFHgtfhnb6pfeLmj0XVJ44bHXNOiaNrck4iZ/7uCACTx61WIwstJ07ulN2i979bO3&#10;2l2etrWundqMo/D2F+J/wr8AfH/wXHp/xZ0vUtLaSNorO/0/V2sNQ0ydiMSwTocpIrKrKeQSBkEc&#10;VzHwH8G/tL/Cq8i8DfHH4iWvxItZtSuPs3jWz0OPT57awjtkEUWowoxSS4kfzGaVFCscHapzntrj&#10;RvCnjXStV8Iajax6o3mRrqUM5IS64DeYBnoRz8pGD0IrgPgVrtx8MPjX4j/Z91XxzrF9cMja94TX&#10;xFEZJksHQFrVbjGLmOCQkKzHeqtsbO0Grw9SvPL61CLTUVzcrjey096EtZRtdNrRSSTle1jOUYqt&#10;GaWtrXvp81f8bHa+LtFg8Y6MupaXqOtaW0y3LQ3Nh5d5Z3UG1QRNBJuhljkUDYrAEHOMHOef+F2g&#10;+JbDRp9M8TatHeXn2NbttS0/T49MW8k80rmS2QtHHJtCqSpIbbkgGtD4O/DbwP8As8eF4vhT4T8V&#10;6hJoM2vXE2n2GuXhuGs2vHaY2MMjDcYFcuYwxJUMVyRis/xV4r/4RG28XeIZL2z1Oz8O/Z4rqK0W&#10;b7XaRSsHdZVVSGUD5kZQT1BpQ5pc2Ho+9G65W42bXNZd2r3V48zV9ruxd7WlJWbI/ij4J+DXxQ0f&#10;UP2e/iJfyRx+NI5Xt7SG+8uaKaIAtc2jD5opY2wxKkgEDIwatfDzxD4q8Ex6H8PfG8E2qNdTXGnx&#10;+IrKb/ltAhCmYE5RpYVDKwyPMDA44qn8TPiB4h8G/F3wlr198O47zwVfQrFH4mVYpG0+7uOFBQjz&#10;I9y4yy/KehxW18TNPim8R+Hb640XTo/JvmuFvrqISfZroKYonHTAkSR4ywORuFX+8+r06NTWEk5L&#10;VO0kmtLap2UeZPV2V1sEeVybiUPiv8Q9b/Zu+Dl78RZvB3ibxvpOk6Wjalb6baRS6wyKGMt1JGoV&#10;Z22gb9i5PXaRmtrwh4j+Fvx6+B0PxD+G2qWOreG/GWhm6hvLVfLju0kj2nzNvzI642MPvIyEdRWy&#10;lnrNvbtpWp21ndNZX0U0DSMeIlA2P6hwynn6V4n8Nfi9ofwJ8bQfs1+PPDurW9nr3izU/wCwfEVt&#10;pv8AxLoZCUmW2l2KBAZPMcjI2sQcHmpoUPrmFk6MW60HzXi94Wu/d7xaT0to3o2rqZOUamr923zv&#10;63/Q7b4a6Bqfh86X4B8UaLbL/ZOkKml3VrepN9ot8/N5LgCaFl+XcCSHHNbOu2U934h0/wAU6Hq2&#10;oxrbX1xBq1vMxZyHCgBQewKht2CMA+ua07yDS/E2hS+O/hxe6fdyLZSR6bceYDbyTRnABcdBkbCR&#10;0zU+ieJNK13UrfQtWu7O38RW9nHdXujw3QeS3kYYB9WXkgHoRXPUrVJVHVtrqpLs3vdO+99+j+SN&#10;Yx6HHR+MPG037TUiXvw/htfDmn6bJpF9qup2LJdTSyBJ7aaxljZo7q0l+ZJI3CyRSpxkFhVH4K+J&#10;vhE/jnxZ8NfhNZQ6avh+6vo9TsV01bOKK580M3lgBVlhZ95SVQclZVJ+Wnf254avrVpPEPibTL/w&#10;i3igaReaidTkS80/XkvEW2h+X7oM2F2ZDIzDqrVxnxa/Zm1Wy8I6xret+KtYuPEGufYNT16bTtYe&#10;O8tm0hXZJdPkVP8AWmM7XjZdspyWGWNenRp4WpH2VZuF1GKts2nq5J9UnK6urXjvzNvnk5R1jrbc&#10;3f2XP2vf2W/jRrOt/BP4c6+NN1zQtQufN8L6ppslhM+1z9ontg4AuIRLuzIhIBPQZFepX/g2+Hil&#10;tcsvFN0mn32myWmo6SwEkcjFfknTujgZBxww614DrFx8F/ijofw//aY+GOqrFfWenrDo91c25WQW&#10;126vc2tzESDFI3LYOCCMrxxXqPwR+O2l+JrrxB4d8TaZqWiahoniyTSVtdXtTG00X/LKeJskSxsv&#10;RgfY81GZYJRlLEYSM4rVTjO0pRlez1srq9ne103Zu6Td0Z3gudp32tdab+fcz/hb8O/BnwCgn0Xw&#10;l4+h0G01DxNqHiTUbO6ujdQajb+Vi5ijaY7oAmBMwRiUIbjaePQvCXhXwnZ6bZan4P03TI4V02O2&#10;0XUtNnMiyaermaBPNBJeIM5YDLL8xxwa5C/8EeE9T8ReF9K8R+GZNF1G28R3Ws2bQbZ4ZJgWWVXL&#10;ZA+0RMQQMZBZfUV434Atof8Agnf4iuvhXoeivq3hTxt4yuNU0vw3pOoyzT+HoZ7wRSGzt2T/AI8o&#10;VeJ5EVv3RLYBUg0vq880jJxqt1nZpNL30nJN819Wkrq976pNaJrWnK1ly/1/mz0XQPh7qehjw/4y&#10;+DaDRtQ0++mh8RaX4sjkmuJ7Ca7aS6hGGAR3fMkcmGA+UdDXZ+Ao9J8PeMPFVvOY4Wu7pLqS4ZfL&#10;jvFddmd27BIOFPQg1teI9YgWSa/tjDJHpsq+ddRzKdqEfNnPpxxXM/ELRb+Oa01zFqdAu7Vh4gsJ&#10;ocnzGx5M64z/ABY3Aex7Vx/WKmM92o7c19eu/Na+78r9XY1tbUw/h3+z78Ofgj4NvtH8O3uuaTo9&#10;vrT32k2t9J9ol0W7nfMzQS8s0UjtyrZVQcdK9ImF7rHh25ttT8i4vCpiuFVmjWQYxgEcgEHg+9eW&#10;/C2f9oT4YeDrfwH8TNYsvF9xY+Jlj0/XLWbF1qGkuHYCaNhgXCcJwSHC5HPFenQ3xuLu1vNMSa4t&#10;55YyYVXy5rdRwW56pnAI7GjMPbyrudSoqju2pJ3vtrqk1fd31b39695o8vJoreRytjLHqOin4Vp8&#10;QJrrVPsF49lczXiSXv2cMYxIyja0qxllXevoAeah0Dw9f+F/h3pvw50XVLbXIdLtVjMV1CFkuck5&#10;ORtUlH56A8YPPNZvij4XNrnxW8E/GLTdfjsvEGhXl3Z3VxZ2IFvd2Mr/ALy0kRvmjY/K4cH76ZOQ&#10;a6DxlruleHfif4YS9+328eoSSpG0VurW8M7cIZu6bzwCOCetbStLlhTle6cmrbSjzeWzWqtbfZNF&#10;O0STWfiYPBGmeH9X8d+KdOs9PurpdM1SaSEqs13KdkKruO6Pc3y9wScehqGx+GWh+CPjhN440Xxb&#10;rlrJ4i0sxX2hSai0mmzSQsGEqRvnyZ8HGQQGXORxmr3xS+G/gb4r+FdS8D/ETRLe6s1U3NqWkaN7&#10;adPmWVWUgq6sAwYdKq/C7S/EaeHNDXxnr01wtvGyma6uFLTSMGQRyNjDqUI2kYbI561zxnTjhXOE&#10;mm7xktLNPWNu7T3vtaNg15tUbmmzavbQag+txQW66hcIkKRyYcNIuxxnpIG4KleSDjqK8L8KJ4Y/&#10;bK/Zt1DTdFbWvBvjf4b+JL7R7yPw1qK/2hoWq2rnKRSONksc0WxgzDa6uQcEGvWvhnbeLfh9p9p8&#10;NvHNzDqVvZXj22i6wzfvJYNxeBZQRxKsZCZH3imRV7wd4a8FaZqfiLxToWgwaXqesXWPEjwQLFJe&#10;zxgok0uPvN5eAGPOMc1rSxEcFzyhrJOMoSW2jaaae8ZRbumr3ST0bvnOM6kl21uvys+hzvh688Te&#10;P9P8M/Eye52ajprbdUsfs64vCy7X5z+5YMMkruQnIHan+M9DTxTZeINT8NWXland28FvqVvJcCPf&#10;GJVKyA4yGVcsjZxkFSO9XfCHhubw1c3mgw67eTNpcvn27yT7v9HfJ2HgZ78dqkbw5pHinwdqHh7X&#10;kXUNN8S2E0N41ixhuJIGG0bTn5ZAM4IwQwBFJ1Iwr80XZJq1l0b5rdL6aq7Tv1sjTlXLodV4eubb&#10;U2kv7C9EsciqjbcfMw+VmyOQTjBU9CvvXDfFrSrbwjoOuePtZ1C81CHT5GlsNMvIFkg8mW3EM9qU&#10;Ug3MLLltj5IboSOK4Lwt+yn4r8Oa38RG0v44eIdFs/iXYqdQtLCYSDSLqNPsi3trJKMx3FxD5ckn&#10;G1ZotwyGrsPEviC58NfA6Dw/8TdevNXntbBNM1LXG0gLJdXKEQfaZIVyF8zKucZXljwK0jhqNHFR&#10;+r1VUTcU0k07NJtbW3vHR3a1V0zPmlONpxtv6f0yb9nzwFoPwz8L6Rp/w4ttH0nw/cW7XCeH9L0K&#10;Owt1SYh42iSMBUkX7rLjn8K83+PvwuHiT/goz8OfF9jYLJMPhXrUF0fsbBnWG7hmi2T8oHD9FIJA&#10;Oa9W1HTbvw/4O03wykc2uWcNxG0M0NwRPbKg4cYwWUHjAzx7VatP7Q8S3KeMdOsprXxNotv5P2WS&#10;fEM0bnJU9eCOQwwcjHStKGNrUMXPFXu5RnG+n2k0nLru9brtqTOhGUIxWnK018u2xc8IT7dLnuL2&#10;9t7jTbrVDLZTRrte3WUjMT4+ViHLLuGOCMjrXJ+NdYu/BWhPp3x00WPXrGbxVFa6DJpduxlOn3Lb&#10;Ejuo/uytEXZWI+V0CttDA1hfGfwn8SdN8PeGdD+HNnpttZ3PjgHV7fUbqSPzLNmL7kkiwUk3Y2nB&#10;G7AYYJNXfiz8Rdd0H4r6f4A+Jt/plnovjzSUtPBcar/pdv4jt2eSVAxGx0eLY8fQ7kYEcilQw3NU&#10;jKDUlLmdk7SSi9bW2fLeT6WT6mkpRVk/6Z1XgjwTZfC+41FfCV1ZLoNvDDFHplvGgFqkYIDcD+Je&#10;uR1XPrVjwb8RvAPjHTrfXfB+uW0lvfCcQW6Sj94qSFHkQA8gH0HFUvC/gTwN4O8U698e9F1C4W91&#10;q1trXxJukYwtHbE9IeQkgZmyVHIOMVwnw++BOh6B4r8ZaLJowaxv/Ec2ueH1slMAs1kiUkwFDhVd&#10;hlguAT1FR7PC4hVJ1Jy5ko62td2Skmr6tNrW92k3ZN2HzSTSSPSvEXhq08PeFW0DwjJp+nk3Ky3W&#10;6zCwyGZuXZBgZLEHngnr61Hr1z4q8LeEV8Ry6pZ2OpW2ntbBdSy1nJeOAsXmEZbyjNjnOVBNU9Us&#10;p/iP8Mvs91d6lpv9q2whubm3YfarCRGyGUsCG2uoOCCCMg9avQ3vi/Q/C9vpvjK6sdWLaR5NxeLF&#10;sW5m3cybT0V1PTsa5kpJJSab5ndPd99bW7+mli/Qm8OeILOI3XhzU9P/ALK1aONFu7eDcYkmMAlk&#10;EbtjzIwxYKwx0wcGtvSob+9t1sdYjS4twiyQ3A+WRW64Zex9x1rO0e107Wru5srqyjVrFRZy28jb&#10;nI8tSDnqOD+Irl/DPwt8QeFvjVc+OtI13UI7K40uW1/su4v91nLITvQ7CDsIbGHB6Eg5rPko1Oe8&#10;uVpXV9bvyd7q/wA/MNYx7lf48/AL4RfFm7ul+Ifwu0/Vm1LQ5dPv7iWPaLy2JGYndMMpUcqwO7tn&#10;HFdRBcafpPhizN/qv9mhcabZTXV4BDIAwESbuBuYAKp+9njmvJf2Vf25NK+O3j3xR8EfHuiW/hn4&#10;ieD7xrXxX4PuJNzW0gfCzQueJ4JF2sHAGCcGvZLH4Y+FYtGvPDGraBb32l3Wrf2msN8DMBc+YJBK&#10;A+cMkgVlxgArxXXjqeMwEo4TG8y5LNK91Zpax1tZqzTWklaztYzpSpVI+0pW16/P/O/zuGjweMbT&#10;w15k2o2moXxhCTGG3EfmyK5Vm29Adu3Iz1B9aj8RWdhL4Wj+2SyRnTZGmt57jOUKZIbcvIHUDPUd&#10;a4P4TeKdG8Ga7o/7M/iTx5fax4o8O/boW1DVZSbu/BX7TDK5A2sXhdvqIjj7tejTa/ouoaMdcmb9&#10;3HIYdRhYYKkdUI/X8a5q9Grh622jd00rXTbUWvJpaaeRpGUZEeueHNE+I/giPRPE0FrdWuoQxPdL&#10;5jKHCsJFIIwwwwB61h+KfA1zr3xYs7/U9Ckm06PQ3h/tKG4CvaszjChMfOQVDq3VGHoa0NU0mO28&#10;H3F78NNPN5M0ySW9j9swEdnG8qWztwpJ29DjFamj6xd+K7OG80bVGhSOSNnkaP5gyN8wI9D7dDUQ&#10;qVKKcoPT3lZ30btrZbO33262DRni3wO8N/Ff4h+D9L+DP7WVlovjb/hEfEK6j4X+KvhXWla21XUd&#10;MuSY0vLY4e1vos7ZI/3kUmx+VYYrrdYtvGeg+DPE08ngXSx4gn0mRvDcOl3GYry8aJ3a3Qvht28A&#10;7nwTu64Fcx8T/gfoHg34B+LvGPwy1XWfCNxJr2qePWHh+TzpIdaKhmuYEc7NrBHeS2/1cvmOflJz&#10;XSfst+OfiL4s8MvqnxG8QeHtetNa1aS48Hap4ZgeJE08QqdtxFL88UwkD57YYY4r2sVL2lKeMpcv&#10;Ip6ws42ejdkm4rm6xi0rJ8qS0XJT50uSekn1Wvfr5Luv8lofAvxXoXxT/Z38KX3iLS5tPnutFtv7&#10;V0u+k3TWdyOJYnPPSQMBnisL4aeP/j/4G8Q+OvAPxz8E3Wr6VpOuJJ4L8VadaxmPWNIuOVieNT8s&#10;9vykgIwQARnNdVrXwrh0jx1pvjjwvNDZpYaTeWzacsnlQ6hJK25UcfdJ3Zw3UE5Hesv4dSfEvwx8&#10;AY/+E9s7+51vT5ppNRh1CVGnFuZScBovlcqh4wOQPWuPmw84VJQUZRnJWi9JRbk37rv2XK29GpK6&#10;uk1vyy5ld2t9z9TrvEFp4c+xW+uT2cMtrb7LrT5GjGLeQcIV7r94qCP72K0NFez1nTYL/wCVZpLf&#10;y4ZIpCRt65XP+eKzbDU7DX/DY8T+G5XutPMPmww7QUkMZKmLnocj8CKyfCtzPZTSXlhqNjNo9jBC&#10;r27S7Z7aZCfMBx8uAjA/UHtivP8AZylTau7xfX8vW/3mqfYxfDnxhufDvxr0P4G+P/CS2d9rdjqV&#10;1Y30k++OSKBlxg42guDymQQR3FTeDdA+PngD4h3n/CY/EKPxd4Z17UZDY29zpUFlP4dRV+VFaMk3&#10;Qc/xHBXHPWs39p/XPhX4e1nQtc+I2mapHNDY3P2HxTp1mXXTIXKK7M4yBnIO0/eUEjpV/W9C8ceD&#10;H8C6X4MefxXocl8U16+vL4C6ggaMtHdJ03rvwCOynvXp8tOWHhOMVH2kWnzJNNxcneEn8L+FWTTb&#10;0d07PL7Wr+79TrPF3iPUvAeh3ms65ot5run2sCOsek2Xm3jyGQLtWMH5zzuGOQFNePfty/sVav8A&#10;tw/s4+MvgXrPxlWwl1DxBBrHgrxFHpKCbw7Na7ZY7SXbgzwCZW+YESKspzuKDPsnxI8IP8R/h54k&#10;+HF34nutNXxBoVzYWuqaXMYrqylkhZRMkg+66uVZT2xXF/si658frD4Mad4F/as0u1/4TTw7arZa&#10;lq+lzedb63BHGAl+pwCrSBWDIRkOp7MKxy/EYjAU44/CzjGtSnFpaX6OMkmmmk4tSt3SaabM8TSh&#10;iU6E07NPX/g9+xyPwe+In7Q/i34Y+EvFvxXg0Wy8W2/huS08bXOmXAu92p2bhB5ewbWinX962MFS&#10;4H09j03V7HVNOgt7R7izuLqMTSW8g2tEw5IGR6/oa81+DXhbwtb3Xi7wtYeM9UurPUtfOpab5OLW&#10;axXA3QhgPmUupOT1HHaus8TeFWtPDV5q/hrWda1e4by42W3uEkuLeVWz5oGANw43L0KjpWuYfV6m&#10;KcYpQu7qyaSUtUrPZRvZJvZaXu29o+5BLsX20rwx4xaTXGe2dVt8f2jZMv7ufBUPgHDFfc4OMGuO&#10;+G3xd162+NknwO8Q61pOrT2+kKdUvLG6ijkbUFj8x18gsZFZojG4TkKpY5wK2/h9aaJJpepaTpFx&#10;5MyTrd30HkgKS53vIEzwjEHjsc1458Y/D/wd+JPxusfhZ4LubXw7448eW9xqGk+JrdBHcLJYNbai&#10;Q+3DSxOF8okHdsaRQcZFaYHD0q9SrQqX5eV2fLfkSSfM9b2Ubtpb22FUl7ON/wBT6N1nwtLrPijT&#10;fEsd3LbyaOs/2fybhgJjJHtG9QdrBSc4YHnkYNfOv7UHgT9r7wTN4+/aS+DHiW6mvrPwhdW+m+D9&#10;Pgt7g6pMkSmG6QyAeWyMGJt2yrDkHOBXtnxv8YeNtG0a31Tw7LbWbSTG5uL5bVriONY1EjjYpBKs&#10;odRjkHHBo8ef8Jx43+EE6eHLmOz1y60n7TZpA26G5YpuEB3D7kinaehGaxyvEYjA1KVaShKMnytS&#10;V1y8ybT8m76rVbq2jIrR9pCSTalbp3PKv+CUP7VXxZ/bN/Yd8O/G343eFLbS/E0lzdafqLWO1I7x&#10;oHKfaBGv+oJPBj7EcV6M/wAYI9e+LmtfsnavJdaJ4kuPA51fRtZazEtvPDI7QNLEW+WZ7eQxs0fb&#10;cua8h8Efs3fDz4Kfs1avefsf/Dy60fW9WvTrV/4P0/xFceRHrCIUlMauxIQOfmjyVPXBxXr/AMF/&#10;ipP8SbXwzD45+F9/o/ilfCv2+8W+t0b+z5t4inthJ1DE4bgAMpB6iu3NqOAljsTjMJTtSlOXLDRS&#10;pv4l7t5XitV2a2a0RlhY4iOHhTqyvJJXe9/npbU8X1fwl8Sv2sovA/w1+InxSu/AHxf+DPiy31nx&#10;VpPh6Q3Gi+IgnEbuTtZkmt9lyiOPkaRgytgEeueHrvwLpPxsSwvbGx8P+Ktbha71i1hiCQ+I2KeW&#10;Jw2Ass4Ee5uC4VVySAKx/wBqL4deO/Ck2oftN/s4+ALfWviBbafa29zpa3X2d9VhhkGws3SUxRNM&#10;ojb7ykgHOKwfj1aeC/2kfjH8Jfhnc+G7240uZ5/ETaxa6l9jvtDktwpiKgYk3F2CMqnG0ndkGtee&#10;GYU4WfLR5al1HlvTaXPNWunKDlrTUm30i7xHGPsbu15dd9b6aaaXSV7K1/vPVfFPw78LXU66x4h8&#10;ue8kt3gF5eW4ysWSShIxgYOOvI61lat8KPCHxDtPBOu+DPHuseFY/AutrfW0fh+4xHcwxK0c1hcx&#10;SZEkDKx/2kOGU5rP+M3xqPwI8O6P4p+Mnhq6n03UteXS9Yv9LtnvIrSN8iK4kRBuRDwGYDC9643x&#10;/wCKfh9D+0DoPw58C/FGayvPHPhPVbrQ5kupJbJUWNIhNC6gqjecy7gx5xxzXDg8LjqkYzTaVptS&#10;S5o2inzq1mtFfptrbU1qVKbvFv7nZ3/4P4o9M+H+l6l4b8X+IPF3ijTtNGoeJNSjMuraapSG4skW&#10;RbTd1/eLCPmY4BJx6CuH/aI8Nx/s/eM7P9sjwDZQ6da2d4Jfi9JZS+WmraJ5DRi5mhCsJ5bY+XIH&#10;UK+wN8x6V0fxg+OugfsyeFLPxh8dtTt7fwnpmhwW3ibWlw0a3U88NrHmLGTE0kmC3Rdwz1rp/g38&#10;M9L+FPw6X4QLf3GpWGm3F0tv/alybwNaSyvIlvvkyZIkRvLCtnCgLyMVnCrUw1sXUV4T9xpfDOCV&#10;pK+ycVyNKz5XKMtLIUve9yNrpXX/AAfJ/wBbHH/DjT/hxqfj++/aE+H3iO1mtvEGh2zazrFk4ksr&#10;6yV2eAxnO3ALHLjnnBrur+38JeIPD1jPrtnbrG832izMbDiTdwEftu46EZBxXgnwC/ZEi/Zg+Inx&#10;K1jwH8fY5Ph/8SneTSfBtjYwxDw3qEpbP2P5iuwruxGFAJB44r0fwNpHjvwRqmg+D7uaLWND0XQU&#10;hutTu1WFrtmJIuAg+XeuMMoxgcitcxo4aWIcsPX51FR5W04yso7O6XvRfuW18tAw85yp3nDld9Vo&#10;9fVb+v4HE/tw+Jfgz+ztB4A/ac+IWk6nJD4X1r+xorvQfDx1C8gF3IhALr81rCjIzSMPvr+7O4lV&#10;rq5P2XvhTZ/GvUvjxaXD6d42230kXjCxRLWa9gvBDJJbXRCYuoY/KiEZlBaNPlBBzUnxX+Kmt/CP&#10;wppvjnUjp9p4cuvG2mW+vTXn7l4LK5n+zzTMVysh86S3K+oY5xitrxXPbeFvjnJo+tm+uLXxpp9t&#10;p1xC15ut7Jolnw4iI/dl+VZxw/y91q418VDBU4wck+WonJSTUo3jJwtZW5VKTkm2pXSstCOWLqO6&#10;VlqtNU+9+vbSxwKfAH4gNd+IPibZ/C7wjdePpZfN8M6pqEaBvIM3m/ZLiRV+aFZAJEYHzFDkA+r/&#10;AA1498RfFi18LfEvxB8MLrwf8QNJ1G+0XUvDdz4keC2+1qmG+VflvLV/vxuy5CnI5BrqPGnw/wDF&#10;PxQ+AQ8N2Pjfxj4T1LSdXWa3vNLWNb66+y3G5I8EFWhlVVBx1Q1h6fqPiHxP4jvNa8f2sllrdvpN&#10;zpusXEdx5TWduAZReJCeJI1Xq45ByOlbRrvEUpSnyuUW1pzJxXLy2tezhK+y1TX96wcqpzstF+b7&#10;/wBb3PRoIP8AhFfF/wDbd1bXarqlnawX9rDD51nbyZIymPmyzHBJGMDJxXK/B34S6l8NfGPjDVvC&#10;Pxc1TW/DvibxFc3eqeGNYlW5XRJnjCRnT3GHijY/M8MhZSPmTbzm94d8a6hf6XpXj7w7qWk6ppN9&#10;plmL7XrV2aO9tJCYw8RUnDrkNggAgnnivBP+Cavx2+LPin9of45fDH9oL4cat4S1KTXrO98D2uo6&#10;aYItU0i1RrBruJyP3jNJGjvyQBIuOKxoYHG1MuxdWLVqcYcy0u/eUVZPVON7trVJa2uwqVqMa0Kb&#10;veV7b9Fd39Fr+K2Povwnd6DqN1qngy8spLPxD4duIru68ncFfcCYZVfpLlB8w5K5w3OKk0a88Rxe&#10;GdS17Q7aPWpLW2lfS7WGRV+0StkmORcZQ578HFO1ea6k+KenWaeKP7Ovmu2mj08wo/8AaFhHGBJg&#10;kZHzMpOOm0etUI/CGo/btQvdOs9Wto9U1g6hNqGl3SCVJIxsjQIeGjI6jH1rz/ceraV0nZ6rzS2d&#10;nZ2s321ep0ni1y7+M/hbb+CPHnwa8XafdaB4kbXpNPkmj1C3nu45wIVSclW+zSb2Kpt4CckYr6H+&#10;I/iRvB/gl/FN5qJsGjESrdNbvcR21xKVjjMka8mLewVvTdnivIPF2m+KtM+E6/EL41ePtMvrrw/c&#10;MmqeJo7X7BHb2xuAFhuog52ttcKG6BjuwAazvHPxq8cP8NPiz4Dbwhpqt4KurA6TcalqrtBqukrF&#10;Be3RJUbmlhh3BguQxKnOM17NbCyzGpD2aTjGbuk3b3pQTs56vWSequk1zKyMoyjT3ert/X3fI9v1&#10;LSvFV5daL4j07W4bG807VpBqENu3mRX0JRo/KO8AowbY2eCChHevCPghol/4R+MEPiHQfH0fh3Xv&#10;Fr3kvxQ+GV5bhtL1bWIiqzahaS5zbXPliIsFJjdWGQDk16nH8f8A4Y6h8dP+FJ3Gt21lrWreGbXx&#10;DpunXjFPtkEmXMkbY2SFVX5yp+UkZ6itDxH4c8F6z5mseIvCok1PQdUN5b3FtZ7pld05Mfd9yAZA&#10;6152Hq4jB05Ua0GlUiraLWLu477x5mndappcrTQ5QhUlGfb+n8u67pdjqodT0xYrjU7bzFWObyrh&#10;JCF2svBPPt3714R+07/wT/8AgH+1J4YS/Tw5b3F1cWs9it1DdkQm1mcuznYw3ywzfvoXBDJJu5wz&#10;A9z4z8YaFp/jTSEstXmafVpI7e8AaP5fLBkWNopP+Wj9BgZxVP4P/s5aD8NvFfifV/Beu6vo9lq1&#10;x/omj2uoFrW3kaU3MjpA2ViZpHYHGMqcY4BowVSvlf8AtVGtKnNWcbJ662abTVrdNHdX20CpCNaP&#10;LOKa/rodP8KfCV14K+Hth8FF8brq1x4Z0WHTV1Jpt92yqoWKW4R2ZjIVGS5OHbJ9hN8O/EOjaxJd&#10;TC8ks9RtdRuLO7spmG1ZEOwsvAwr4DhecE4Ga4P4ceC7fU/2idW+Pmoww6b4muvCS+F/EFqhcJLc&#10;Wd7JcRFC3DR7JM5xznrxis39sP4HePPjv8Crq1+Hfj6fw14q1DWNJ1K1c/vVhksJhOLUKCpIYqQx&#10;ByQcdKPq1CrjlSrVeXnceabWkZS+LRXvHdpq10la17BKpJU3Llv5Lr+mu50PhL4IaV8Htf8A+Ed8&#10;JwXmn+H7y9vtXaS31SVorG6lwXVVkZiA7lm2j5QTwBVP44eEv2m9e8ceEviN+zF8SfD82n28kume&#10;OvCuvL8upWMvDXEFxGCYrq3+8qYw/wB04zXoWv8Ai42Xgi31fxZex2d3c+RBJcQQMYRcyrtDL1Kr&#10;vJxnp3rj/C+m+LPhT4Fm0fTvhza2+rW+pST2d1Hf+ZFqEzSAm4duqM6bicjg4pUcViJVFiJ2lPWN&#10;ppNSumpN8zvdXWq1TtLR6hUpqceRO3ppa3T06ehy/wCxL8VPi38Zvhjea98RZvC99e6ebzw/eXGh&#10;XE8TXt/aXMsJkkEijyQ0QibjJDFtvAFbXiLU/jd4JtNB8SeFvBltfSrrD2ms2firxI9t51myq3nw&#10;vEjqZlYMqo6hWGTkZFdVqXhTwp4I8Ha5rXhvQobCQYvvMkuGVZZVZnCbhyBuZgB/tfhWbr8niTwb&#10;8N9c+Klhpra4t5pK6le+F7i9wsN0iKH+zysMoNqj5CMblyOWNaTr0MRjZ1aNKKhOVlB6LXTlumrb&#10;76LRbaWqKlGmlJttWu+//DlCw8IfCfU1j8SeKoLfR9RubiS00ya21pV+0tdn54kbhZmkbAKkFiyD&#10;HStH4Y/8LB8O+NvFA13WNN17QZUjbw7qGm2wSa2jhjCNa3LBmErqwJ3DB6gjirHiLSdD1a08KyaF&#10;4V0PU9Ia5TWpLHUrTM4xH5kc1pxtW4WQg/NjvjBrzD9ijxLcW/xn+MngzxF4Ik8I3dv4tju9D0m4&#10;Lol5ps0Yb7YiH5MvLv3FCeRzirjTqYjL69W9+VJ2dm0nNLS75k07N2urPXczlUjGsk+u3yt/wf6u&#10;ezz+I/BnjCXUvCl39num0zTYdRvLa8g3QYYmSOXDDnY0ZbI5Ur64rj739oLwV8NPgPb/ALSfxO8M&#10;atolpLZWI1WFbUT/AGeO7vxAk7+T8uN8qyyN/BGxZuQa6zR7nw1PqfiHS7DVkluLW83axYtxPY+a&#10;odRxzscfMOxB4rkfhFpvhPw18T/H/wABfDnj3V7yO2s4tYbSdUVJU0mLUC4EUDMP3kQeOR1DZALl&#10;eigDko08P7OXPGTjHkk1dpuOilrZpczlGzcX0s3tLSXN9n5ddfvW5J43+AHh9vjdoXx++H6W8niP&#10;w/qV4l35V0QbyG4t/KktmYdYQfLmMZyAyhhgmvPfiDo3hn4CfFjVvifoGha3Y/8ACS+KtKv9ebQ7&#10;qSSz1G7CfZmk2FgsYTILryGABIyK9i8M+HtR8NeO5NU1LxG15JNZwae1s1sIxcTICzXagcK7r97G&#10;Qdo6YrzH9uDVvAXwm+DF14n8bfDzVPEPhfQ9Wg8R6xBpt1It1CyTLiWMKQX2tglM8jsa9DLcRXxG&#10;NpYWUnUUoqFlo3Fy5uXVpO0n7t+r01StFSNOCVR201v+b+49a0o/EfWb3xn4f8T6LY2+kpdG38K3&#10;2n3xkuru3aEb5pg2FjcSE7VHBUD1rj/hzF4s02z8M6n4Y8O2v2BdDudK1ZZJFiZbmBj9ld48ZCH5&#10;2JGCu7kHINW9M+LS6P4kbXbbwxqV9oHia3h1G1uraNzNah7US7ZIm5JIGMJ0PBGa2/C+g+Hr7WtQ&#10;+JOhX14sniTTbeddLuIfLe0j27d3lnozHG7IyMY7158vaYenJTikpJW0dm7Waet095a9VtZpFw6O&#10;/wDVjH+Mf9u+Gvhdca1Bo8NzfzNa/bJFtlmWTawPlyg/61CSwDYyARxW74DmAGpWukeQgt9QVZI7&#10;e637G2AyKyjlCCfxyDWhqltoetyx/DvxPcWrtcW5e1t/P2NcGPBdlUHdhMrnHTIrgPgfD4l0GXxt&#10;c+OPD6adf3XjRhJNb3rTwz25REhnXIzGWVQGXsRmlG1bAyT+JO/qpNJaX1Ss1otNi9Is7qHWopvE&#10;trfSef8A6aXiSFYz+725IL/3c9jVDxVrXj62jh1LSNJlVZlhkksNW08MqR+ZtlR9hysmGBXkjANM&#10;8IeOPC3i2ePxLqOn3Wl3batPp1raanB5T3DRHazxn+OMjkH0qnq/hzxUPh9f2PgrxfrEV9L4i+1J&#10;9skUyRoJwZIELAjy8Zx7cd6yjTjTrKM0k7pPm23fVdurFqcxbfESG9/bV0/4WfD3xHpWn6j/AGBd&#10;a18SvD2qaXLHd6nYrGkGn3VjNgRziKUssgBJVJFD4+Wuo+DcHw28KeCNQtvg54Oh0vSbLxNerqGk&#10;wthYbwvunMQyQMu2dq8ZJwB0rlvH/wAN9Q8Z/H34W/GWWBtN8ReALrVTDqDZFre6XeRLDdwSKOVe&#10;QLDJGfu7omzXWeLvg38NfEfhfVtF1CC80bTtWupL3Uv7FvWtzLOcZnDJ/ESFYkYJIrtxEsG6VGCk&#10;0nGKklr70ZTTva3N7rTg94p8l9LvCmq0XJyXV281o/l282m9LlP4kfCHTNc8a+H/AIreGvDlxB4g&#10;t/Ns7jVdPk8u5gs5oyCsoyBNEj4cI2SG5GOa3I/Cr6jLB9v8YX2pSabpqW1w1uwt2MytuM5KdGfA&#10;BXkYHvXB/sz3Pxy8O+Ote+Dvxx8YW/iq30ezt5vDfjNbVoLnULaYkrFcxj5BJGAFLD7/AF4rlfA/&#10;xR/aN8C/tHah8JfGXhbQrrTPFnia61TTLtLpo3g0ZIgkvB+9KJdpGOChPQitJYTGVHOkqsZeyjzR&#10;d/ii/e91ys9E2+XRrZq5pTmpcrs9fw9fx/M9uv8AXfBUmq2/gjxVbJaXXiNX+x28ygJdsoJO0jgS&#10;7QWA+8QpPauC8L6b40+FnxJ1O+8Tanps2jm4trezuBdOrJp2SBC0cmdrxO6sGTIdXIOMV0nxT8Ga&#10;zrpifwz4jsLO/t7q3OhvqVmskK7HQzWR53ZnjDgSD5kycZrzj4+fDH9qCz/aB8M/GX9nzxXeR+H7&#10;jS7jT/G3hXUJEure3maVWiv4oZCC4A3LKqkHbtKjOazy+nRqL2XtYxU4u/Ne142as7aOS91b+8v8&#10;ISmoWbT3tp+F/Lo9NO1j1C/tLO8+IzaClxeafeQqs9lP9udPtBU5YIudskRHDcZB7d6w9c18atpS&#10;eK/EHw4srONfFsNuuqaXrwgaWDfg3LSKFZl3AKYWLbxWb4I+IXxZ1Tx5r2j+NfBmjm30DRLeTS4L&#10;ASNcNfOWM7W8jjDQmPaBjDBgymuu15bLxnoqW2hvfLp+tWMnk3FnZqV0y5CkrOc9HDdOCMj3rKVO&#10;eHqxjUttHVNu11fRp9U72d1dNK5aleN/63/DYx/Hvxe+DnwR1xfh98U9Uh0ex8Uah/xI7rVlEenX&#10;802Q9osoASJh2VypIbIzXM/E34R+EfBP7Mdr8Em+NPjK401pks9P16PVPN1yYOzyWsUV1Ht8yVNu&#10;yNzksiKrEnLVrfBX4kWfxR+Gt5ceKdGmvrjS76bTdRj1S2hlhubi0Xi5RQGT94OcgcHIwCK6Gxtv&#10;B/jrwHp+i+FdHsbXTYbh400u60/EUDQzdAhAMZ4JVlxjdkcVvepgKsU1JOE05u6acle0lpdaX01u&#10;9brRKVGMk7u99vT/ADXf8j5u/ZItf+CnfgD9rjxLdftbePLfxB8J9Y0+OHwj/ZrQG1sMjFsskbgX&#10;UNwFH70uXDsxOelfUlyNRjjt1FtNdR3AMV/5Mqoyrn5HjXGHx0IyK434jR/EU/DPUNb+HN1bx6pC&#10;sc9tq2vW+I7ixWTd5Z2EfOgyoJArb8XeKfihdeBvD2reBfCVvcXWpX1qurJb3KMLCBjmS4XcQJEw&#10;O3zc8dK0zLETzTEQxHJSp3tBqCUI+7FWk10b3b6tapPQmjD2NNQbbt1erd23q/K9vJJLoZHi2Lwb&#10;4w1W1uLnRJ7q602+/s1dQsbUhrdJkaMu4RlZYiDtY87Ww2M81a8f6J4w8QaP4f0HwR4vbwyuh6ja&#10;315HqdvHqEOsLEWjGk3Svl0SRvKf7QhLgICMnNa+v6xqdh4xs7uz0XybS4mVNQSa1+eSIqVO1weD&#10;u2nvUian4bm+JcfgC7jVX1K3ElnIrkNLJaOGKNnuoYEN3HHauNVqkeSSV1FNpO0rLro9NE29tN1Z&#10;6mjXNHV+emm2v/Bts9n1vkXPie58MQeIPi/MupTTR2CWP/CLWUiyW5njYl5LY4yXkLY57KMgHNb4&#10;1nwd488H2fivw3rpaHUnUWd9DJys2cbGB6EMCpBHUV5np/i3Rfid4T8YT+FfE6raxeLFgnsZ7M2t&#10;3p8pcHJU4IkZ13Ix+8uDjmvQ9f0K70u/tfHY1qS103T9PaXVNNaxjKyjbu8w4+7Kp+bcOvNPEUI0&#10;5KMvdqJ26rRRjaNrb36v53vdLm92/TTX5XLWo3VtoWvWJvrPdcXk3lXFxHGWIQJk7yBx04Oec4qY&#10;23hG3fS/GGoz26yx6l51teRyCHfMwKICpPznBxt9egrgdGPjCObxJ8dfCHj261qy1TRoZLXwdcSI&#10;sBuFGRNbyuf3YlTnaeAwyKvfEDUfCR8C6b4x8TzXt1p9jNZapb3EFmt1LHM8qCNkEYO7YWKsyj7u&#10;WPTNRLCv2kYqV72i7XvdrWNmk93bqn0v0qPvaSX9f1r+djU074NeAvBniO28V+CbS6sprDSZ7XS/&#10;sl9I8Hly3TXM0DK7MrB5WZsH7uSFKjis39ntfBI8Q+NNI0PSbi3fUNQj1LVLPULiKQl7iEBoQo5W&#10;NAoUKRgZ4zXJQ+Nv2g7f9t/xLpvgXwvpk3wn8P8Aw+SS4hOpxpLqviO6cXAmgGC2yOFfLJ+6Wc9y&#10;K6zw14M8LeJviDZ/tOeCrnc+o6WtvNbrG+9Y2zkgZxu343bhwFNdVanWp0JLEVObnhGSafNZv34x&#10;lro2rvXZt9boxpyjU1UbbrVW6vp2bV79U79zhPj98f0/Ym17w7dXPwm8aeM7fxpr39m2Nv4Rs5Ly&#10;WwTcN7SxDhYo0wysPmPK9q9S+JKXMVnHdaF4ltWs9atW0q507UrdZN0lwpKynKsWYD5DAw2kFieR&#10;iq3haDxZo+oW9ofiE0qzXF1PfaTqiIPtCuflEMigeX5Z6DnOeag8bHwj8OdYj8W65fDRbLUtU0+0&#10;s7u62y289+5Kx7weUcnK7s4PHepnPD1JU4xjeok7yTb59fd91r3bL+W999NUriql3zy0e2ltNred&#10;/wCtTS+Fq2uk+D7H4Xarr1jqMlraSadcXlvaw2+bmE/vIzDEqxrjIxsAXA6U3xtb6nqLXemeGdQ0&#10;3UL220Ob7XpN5MNt5G64jaTH3R5ikbuMDNWJtHtp9PuNb0q2s/sv2pL1tQsbsKGhJJnkDkYypG7n&#10;qMg1d1vRrOxluvil4W0yG4vbrTE/0iGHzGuLcAuqrtPzA5yMdz71xe0j9YdTq29GlbmbW9rW0fS1&#10;mtPLTpf7zn9K8c6FqS2PhXw14qtbjUbixmkuvDsN/FPIXgKJOkG85KxucEggfjXKfEDwvrvie91K&#10;y0LxBDpN9oMNzqPhnX9Bz9rtrxMN9nuLR2Ec24fK24EMGyCCKq2Gq/A74q/G6103Vf2ftQ0fXvC+&#10;nRan4b8Ya1obWqxzT/PLawTLgse7qcrnrk12F94HutZ8P3Fj8TTbatHea8s0FxHGLSSzjBDRL5iE&#10;M4EgGf7wOCCK9G0cDWi7OLsnaSTervda2kuXdSte7TT0M4ylUjePd6r1/Py8t7MxvjD8Ofhr8e/B&#10;vhrSfifLDpfimb7FbwXdvcGyv4XmdJ5beFtrY8wwE+WQQSnbrUXhXx98RdO8Xat8DfjD4s1A+ILO&#10;Zda0vxFptvJ5eoWVzeSLDbD91sKw4SJ0BLDqxwwau28Xadq13rWgy33he1vJLDUbee1vDJH5iT/O&#10;C4B5ART1HJ3EDvWH8ZPA/wDwu/wH44+F3/CVSxtc26xW154f1AR6lpE4AeOVRnEcqOoYZxvBwazo&#10;YinOnChVf7u909HyNySbjptbeOl35oJXj761307+l9Frr2311uoLrw3OvjbUvjr8MBpthqmpXFja&#10;eLF1jS2RL+ztJHWQKUAcTYZgkjFlAxxisBPDXw20H4ieJP2u7Dw1JZa1L4X8vxTZ6ZfCSHXNLhkJ&#10;jnMh2qs0QDYII+UEHtSN4l1v4ifs9eF/iBoPxdsdS8R2jf2VeeKIbcGyvLtW8mdZ4Y2wjMybCMna&#10;/tXe6v4d0fxTrWkzaPfy6PrVnYNHJb2+NghYjzIzE4KSruz1GQK0dSeHbjUb6wlvflhZcstFeOis&#10;7XjZOyaRKgmko9L27K66eX+b8jlvC3jr4j2dtqmt/wBhP488HahZzan4H8ReHLiC4ukSRVCWMsLM&#10;u+YZZlZCF2rhjuq7oUvgD4p6/c+FNdvWsPiF4Zto7W+vbWzkheJpLfcJLZ5FIZWjcF1UnaTtbkCv&#10;n3x/e/tF/sn/ALTHiPxJ8MfBeq618O9S1G01vXPDegW8UbQXUrR2ryWcfO9DxJJAAvUupzxX0f8A&#10;D/47/D/4teFbf42+C729uNNtbG5h1ezktXjm0u4izJJHPAw3xSgKcggErjrkV1Y/A1MNRjiKKUoT&#10;StKDtaTSfLOOqTaunH3VJ6rTRlOXMry/HfTrf8LpK+l7Mt3Ft4f1yex+GvxG1231a+tQ1zumELM8&#10;LKYRJsxuTO5lDr8yt3rx2Pwpc/s1W/w1/Z+8DatYRyaX4wk0zwPeeJJp7i4u7CQPNdWzSbsrtVsC&#10;X5icYIFen6hd22t2fhX4t23hmK60e+s0mnPkq01iZcNFdLLwyqoJ3r23Djg1Z8bXd9q3jW1XRLi3&#10;vNS8Op9rjWOSN2MLr8yyxnnaw4V1wQa5cNWqUf3T1g024vRKaUop29ZNNdpWXRq5U1zKWzvv/X9a&#10;/I0LXxfovizw7q2tizZV0TXzC9vfWrKLeSDgyrkZ8sjJEg/hOaw/GfxGtPhbf/8ACRapp03/AAjx&#10;s4lvtU064aWWBb2URpJ5fUwxMwywyQHBAwDUnw18R+C0+L2tfCPT9Y1b7dbaYur3mnakqyRSRXTc&#10;qkncIcrt7Zqx8RfF0fgLTbjV/EEsNxpc1xDHCv2YNHEN4ijUBQWALOoJx8uc8CuaNOMMWqXI2nZq&#10;N2m1K1rab2vZ2a16s07X/ro+/wCZ478BdK+MH7Nf7VHxk8IfF3xn4Xs/hX4n1CK8+GdnoEnlPoDC&#10;I+bHMuxVjklQCVjl90nK4BIr1D4l/C/S/jh8KPF3wp/aV8B2PibwXqdtF5N3p906y6pZhd++URFW&#10;SRWAwUb5uvHSud/aYjv9N+ILeHPHnwjHi/4beItCY+MGhYi80qWNVjijt0XDzI5Us2xt6EAjivUP&#10;hfP4bXwbpuq+Fden1DSGsxbWzPN5qxJGMbS3crjbk88c1247FVn7LMIrlqNQ96GlnBRSacXeNR8r&#10;ck1rpNX5k1zQowlRdOXvLZ31ve+jv0WytpY8G8Z+D/B3w0+Ifww8bfB3wakd94e0WO2TVbjSZZrp&#10;fDqDElgZ9/mF+jKsu/ATA5Net/EjwVonxB+IfgrxRaalqtlbaX9sv4bi08v7LcS3EHkrHewyLuZf&#10;LJZMFSrflXA6/wDHi5+Dv7R2h+G/GWr2jeFNaun0uS9k2eZY6jL89tCw+8EZQcN0zgGvarw+A9V1&#10;dtJvLu0+3oyqYfO2yc/MnHfpkVGOrYqj7GpJN+5K0r814yck07paq7+/zRrTjGSdu7/r8n53u73O&#10;Jj0D4ieHvH2jeGodc1z+y7RJLqPUbi3hnt7uFSFaylbho5myXUgbSi8ncMVVjtvBt98YdQ8KSaJH&#10;ofijVLOTULfWoNERl1ixjIwjy7Qs7qMAoxLKORU3j6+tfh7Brmm6n4b1wWdrazSaHqVjctK11Nf7&#10;1njRRllMTbSuegbI4FN+G3gDwR4R+Cul/BnwD4iuNW/4RnSrU2MN1rDSTQTeXwDI3zZf52+brk9s&#10;VmpfufayvqrJpJLXXmk7tOzcbxfdq6cUhvy+/wBb/wDA9ddrlf4SajoXxh+KfibxXpWvaBqmhXGm&#10;nSvFOi214J5bPUEJQqdp+VWhbDIcEN9Kzf2XvCWp/s0fDC0+CGt+HP7Bi0fXbu18Oq2pSahZ3Gly&#10;TM8Dea2DETuCbW5U/Lk8Vxf7K3wC/Z//AGf/AIz/ABH8FfD7TvEOkyePLiPVfEVtqSlrOS4CfvTD&#10;LkMpZ2LEg4ycCun/AGnfi7bfBj44fCfTfEmjaxeeD/FWoTaN4gvbWxE9jZMVjFmLonJVTPghhyGx&#10;k134il7bGTwOGblTlGM48y5X7lNtaXacrOUVveys7swi+WMKlRWbXK0tdW9r276Lprr0OO8IfAbw&#10;p+yx+11rXx08GeOdf8OaP4x1Cx8OzeBtakefRZb+4Vrgz6cdx+yK7IybSAC4YcArXump+L/tCyrp&#10;djdTaar2ssWt2N0kkCQyFnaVlznyk24dh0z04q/rSaZrFrfaf490S3t5LrVEhsJpOVmkifNs+7pn&#10;I4PUdK5b4WaJpnwvuJfhnoPgWS10m+1y9utStizMtnNdYmcQ9VNu0hYbRwpJwK4cVi5ZjFVq95VY&#10;xiru1nGKte+jbVra8176vZG9OMaceVLTdb+T/Nt+WisVvh/4j+Ffx60TWZdLvI/st54i87SUuLVo&#10;5GuIG+aSJsjzo2ZdyMD0zXD/ALR/xy8MfCrR/DPxyvHute0XS/GIsIW0GFZ44oW+S4+0CRT5Rj67&#10;wykkYBycVZ8e+GPFngP9oiT4hfDO8j1Sy0bTTe6h4SmkijtYo0GGeAgboJ1j3MARtk9jXSeGPDfg&#10;rxV8APEWrfD7XtHvPAfjbQZ9QsrjUv8ASIXkmJeU3EW3Y0YIxxyMc8jNd1OGEw9anXd5Upcvu325&#10;laUW7XUrWadvetK2qbUOc7e7a61t6f5pb/qbPjzwf8JrjxRY/tIan4c0VNcsY7ey0/xVDpkkl7Bp&#10;VwwCwu0X7wKzOOuVQnJ4BNcj+0p+ytYfHjULDxp4jvbm8Gj6nYXvhjWvDV75er+GNQgkw9zaTZKT&#10;RDad0Do2/wAyQEjjHUeD/AfiFPDGm+LfhZ4u0Z7m38M21ratbyyGzeaJSF+42DHtbgY7DNQ2Hi/w&#10;14H0Dw/4N+MOiL4f126uLi2sU02ORbS+u5lL3Bh2/Lh+W+bBByR61y0K2Kw9WMsNUcpQvG28lG12&#10;kt0lZ3tdNN3SV1KpU4OPK11v8/w1vrda3d1rvW0WHxBqvjKTwlr/AItsZ9esdWtdS8QWy2Mlra3B&#10;kHzyQK5PyuoTcuSEk6HtWPr3i6y1Hwpr3wt/abutd8F2UOpr9j8Z2mux2zRSPcZtFhuoznI+XKuM&#10;H7pBBr0LwLoWpa7r+pN4o1S11AWdxHDpd1HFslW1aNW8mT1IfLA9DxXn/wAdv2e/C37VngPxFY+J&#10;tGisLpbs6fJa6w3mW08sUitDNLFuCsOMqQQ3Peqw1bCyxajXfLFcl5RWsXo7xWmm+jTtonfcc+bl&#10;ulfTbbtbZaW09Oh0nh34DeKNHl8Vaxp/jq1vtR8UaHbwXviS3s44NQuryNCn2mVoMRsxTZghQevt&#10;VPVNE1rx/wCHbX4XfEq2mbTtS0E2Ooa5p91NaXVlqsJUQyxNwfnchkP/AEzOcgkVh/sm/DnwPoae&#10;NNE8MeDLjwrrmn6glhrFjBcTKku1AySqHZgVbna6Y4OD0q/4r+OHiP4e/F3w/wCHfGfhrGm+ItWm&#10;iXUIrlRJpN1HZmSOCdT/AKyOdVdlkXhGTB605RxMsbOnTfNKCUk7KMvdgmnFJtWSScbNp2Wmthrl&#10;svO22m+1rbb6PTp5Ik8HN4n+IWmWVp8bfAd1dzeGb5xoPiKC4juRqCxFYFnulQDE+/dJtAwu3dkH&#10;Iqh+0l4P8C/GLxX4b8JeLodWuNP+3PPdeJtC1M2raNLFESjSEfeLtwEIIz1rsvFcdh4B03TZNA16&#10;NbgXlvbLHdAn7bIW3ZOOVOWLM3Qk81B4u8ApN4v8SaXa2+oWdnrmmiZbiHDR/aQQWfJzjIwMdPSo&#10;w+J5MUq8HyWUuW11a7s2lfS1+ay0ezVtBNR2/q6t+O3Y2fiD4cs/iN8Il8E3HjbULdrqOBrfXNPm&#10;WKfzoWDK391j8vzIRtYEis+08ay+CfEWm6dNNbNp2vSRG1aO38sW5RcTO2W5DORgD7p4PFZ+jF9W&#10;+G1x4fsb+G21jSdcWBpby33oLkFWHAPIZDjI6Zzis/4m6H4ONleXtlpvmzeE7t5Fs7WN8vPIoMkA&#10;Ucsrqc8dxXPRoxv7CbvG8tLdXaz6aN8tum/fWpaa/f8AgdfpfjvwhFZ+IH8UafLokvh2S4iuhf2H&#10;l7o4wZFvbcrnzIGVt6svIOQcHIrA+GGi+EtM1S+Xw3q0k1yYYrjxNDa6a0cepTXcYZL+PacLuH3n&#10;XrgZwRWh9t8B+I/G8J0zxrFa6rB4XjabTbpRJGdPlkAWTJONokBTjq4rC1/x1qXw1/aM8OeDdb0J&#10;rrRvFWi3qTa5YqqizkgZHhEmOTuBZcjgdxRTpymp06aak481n2iru11rpdrW92rarV/a/D7r3++3&#10;3+iNHwjNqOn/ABF1+Xxjc3F5obNaWvh2z1S1RoYJ1BUypIy+YkjngsSegxiqtjZeEfCUurfBHxT4&#10;NZtBv7v7Bo9lqkf2yG48/Mrh2AOyLIYKH6Edeap+KPAn9vfC/wAXak1zqUsjXeNNvPtqxyfZQ6so&#10;G7IUo2drMN3NZkvhj41weMND+ImieL47260bwhfW82m6ooSXUJ2KtDHOU4ZUHAZectmuqNOnUu/a&#10;JdLax96EU4tW2bejbW7e121H2veXr919fy8vM+X/ANsnwx+3n+z3+37pN5+yX4sh0/4a+OtW0uX+&#10;w/Fl0J9LuPFbqyeVa+Ywa3MkUZO1HEYcElSMCvvvxxqUo0uG91nwVMyR2s1xeKGDtYMsRJ2sAcsT&#10;8oZea8/+NPw00T44+DdKbxB4Slum1VrQtod9dGBrW6t5klW6glwTBcIAwWQYJAAzya0fAfxjur34&#10;var8NfG1+trIry2ugrNdLINXghOJLjKj93KGOxo25+XPeujM8dLNcDhn7KKnQg4zaVpTSslKTTvJ&#10;pXu2ujd2rpY4eg8PGUeZu7bV3ey00XlfZdrW6mT8UdV+DNz8PrDU/EviCbTbXxhe2djZ6mGyiXjr&#10;+6O9siF+wY7csPWqnibVrbwLq1t4ofxtc6pZ+EtFGn6nas0Y+23E7Km2UMQUk6EHgHPFdF4f8HeF&#10;NR0HxN8HoNOMvlp5t1pusS/aU8uViYzk/TIx931rlPjV4g0LwT+zV40+Met668UWm6Gb9rVo1mij&#10;lslCoIygLtubapyScmsMNy1K0MPHmd5KNnZ35+VK2javG63a0TXRG05RpRlUnolr8rf8P+HYzPhX&#10;D8KfiB8QPip+z1qmqxa7pt4Tb3nh7xAvmhvNjVpYJVckXCZ4WRcgAYJDLXa/DtvAjeIL34aeEJLN&#10;dS+G2lw6RrOn2tgtt9m81VnijiCqoEZXb8yZQlSD82cee+Ebb4WfFH9krw1+0D4Y8S2um+JNY8NT&#10;al4f8Xf2UVuLUysJ7iJgMNtLKVIbOPvY4pn7OXiayi/bV+M3wtuPF9xc6jYaHonia6TUFUNHcXsG&#10;4+Q3GbRV2Ko5XcXbIJxXXiqEq1LEzi5L2a1i/wCaMqdKUtrWfNbpJO172TcxcYTUG1dq3rZN7+nN&#10;pr69X7bq2s+GNM8U6Xpljet9u1zfFFa/avLjmZFyxAxtLc4Pc1594t8WeKxq1na/Cb4QaT4o8PaP&#10;rCabqmnTagsUkEOcyskZGGljfDKjgZ6qa7mafwfo+pwG51OK3lkimuYwzKyMyje8qKfcjLL2FeA/&#10;Hj4F/tCeNf2Xdd8AeD/i7HH40vtNk13TfFemW5huIrxJy8HyZJCGPCZ54zXHlVHDVa0I1JKKbjG8&#10;+a2racvdtpFdnfte+k1punBys3bWy3duivu7X7eqZ9La9o0lmx8W+GoGt7yO1VY5tuWaNTuKSKRy&#10;OvevMvEOt/CL4GX2i/tH+JfitceDdI8VXS6ENAnuCdHbUL12YSbUU+VO7IT5hIXIPIya5D9nL4rf&#10;HrTPjzpvw5+Omr6o7a58LtNujZzaYkmnnU4/3VxJHdocFpMZ8sgcmvU/BvjG3vfC/wDZ+veDIrC8&#10;1HXZI7Xwnq1mgkS3V8J+5cncCo8wFQcA54rOeFrZfU9nUfPFqN3Fr3oyT0TkmtGn71mlZ2auVfm1&#10;i+/4Nxf3627aNq5yfhz47+EdQ8Sav4N0PxzeeI/GOg+D/wC1L3SoljSC8t5pjCs1vduvl5Lp9zJI&#10;YcjkGvQPD8/izWPF3h7WNHa3k8LwaZPFqC3jbbwXS4C4TaB13biCB6DBrzH9rHwnfaBq2k+IfhD4&#10;z/4RnVtDjv8AU73TYdLBstdgMDIkE7KvyhJNrDHIxnFZv/BP39o39o74mfs9X2sftVfBf/hFfGOk&#10;yqtuYG/ca3bspaO5i9CQMH1Pp0roxGXqtlf1/DJcukXGTXMnK8bpWimrrmTjfl5kpN9JjV5qjpyv&#10;fV7O1r6a6rS+2jbTaSS0h8UfFH9oP4R/Gzwjr3xM+Flvqml6lrc2i3/ivwzayy/Zbadybb7Rbr0C&#10;gbWl5Cn2Ndd4/wDix8KPB/xY1z4j/EPxBY+H7PQ4LfT9Q1fUpAIbi2EisBIQMoiSOGDE4BJ6c12H&#10;irxxolrf+GNDk1O4tpvFXmJDCykxn5MlSccNn3q/r3wu8PeIPCFz4L1/wlp2r+H9R0uWw1jSby33&#10;NcwyDa8Z3dVIJ9655YzCydOValyXjyvldrx5tWk7pNWcUvh22aL5Zxg7atXt0+Tfrfp1+/wj4zQf&#10;Db9mD9p1P2kdd8cQ2WneOrS1sfFmoPeRwoYfOzYXgCgCZgzrEZDubYVwcV10lp4b+En7TOn+H/Cc&#10;lrE/i6SKC5ht9Yjjlv7xY2kNy8B5n2xrjepLKMA8VzWgeBtC1b4YxfAD9q7UtD8UTeG1ntNP1e/0&#10;tEbWtEClQgQcRzxIyRgqc5jDADNeGfGz/gk94i8K/EvQ/wBtzQ/jT8RvGHjbwjrFiLFbe+tbM2Gh&#10;whRmNNmJGSIfOGO6QA5JJr6DC0stxT9hjMTyT5JQT5W4VLfwmn7vKlZXcrWXKlG6ZzznUoyjyR92&#10;662tF7trXZ9Nrt3aUT3z4/8A/BLP9hb9pr4g6l8RviB8FtM/4Tm9kS4k8VWN5dwXiXCDCS7o5QMj&#10;g9P4RXQTPqF/+ytY6xLFY+JNU0uyOmI0N03lyziXyCzM21mGBl1PJ5wM1dm8VS2Xji4+MXhvTptW&#10;0fxVpcctrcQyYjjVVHUD7meTnsRirevXHwyi8ZSfDzS9em0m4k0ZdSFjcwl7HUFuXCl8nq6Mp4U5&#10;Gc147xmZVadGniKs6kadnFSbkoJJKUUrtxV7KystDWnh6NGMo04qPNq0klrruu/mN+CHxu+GPxR1&#10;bxl8PbfxncQ+IvBc0WneKNFulaKa0kEKutxGkiglNp+WVcocdjVHwvd+Cja+MvFnjzwRrNlt8TWd&#10;8LeaP7cdQRY1it9RtVt8sQ4xuByyspLDvVj4u6Te2kGm/GDwrfafo/iLwzdJZNDqeFg1XTjMoeBp&#10;hyAwwyk5+YKDgV12i+EtItrpba20t7O2humvIWSQvhXO8MjZPybiflHCnoK5aksLTi6lO6UrXV9U&#10;425kmkk09GnZ2Tte8XfWPNa8nrs9NL3TutfLa7s79kzzrxwnwy174tTeHtc8YTDUtQ0iSFtLa4dd&#10;Nu4UkViWC/Kl0rYOeGwa7CSeKXxpq3hbUINMhhutHjfSbuGdVvGBXEhXtIFGOuSTweK8i8O2HjeD&#10;xlr3gj40aRql/Zv46F74W8SraxOsVowG7fsGUCNhfmO4g56V1HxQspPh3oPi349RMmpDQdHkvdU0&#10;to1ZbGK2gkcNbEgH58DcPfPau6rhV7SFBTu3FKPVNtxtyvS19mnqmrdURKUYU+d7dfuv8rX1/wAj&#10;p9M+HXhDx14IvvhXrkMcrQNBqFrf+GLg2kzkt8sw2EbJWKncuCjDKkEEioPF/hfwn4r+H6DX/G32&#10;d/7RNjY+INBYQubyOQrEAnKechBjdcEcMOOMZ37E2of8J7+zX4X+NOjQwWOoeJNBTUla1uGuIYZ5&#10;F3eVGDz5QznZ2bJrnl8IeDdY0V/2VPDPxKuPD+vXurXniqGbT1V1j1KS4aa5SBZBgRB2LGM/d3tg&#10;8Vj7OpTx1SlKo17Oeul+W11OTteyTSukmnrdaIqfMnypfLzXb5Lfy9Dqf2gPBfxX1n9nfVPCugaR&#10;H4gvl0+RofImMc0+E4kReCsgOSEDDPrUHw88P+BdH8JeGtJk+F+mWuh+KPC8UHidb6MxC4uERQIJ&#10;oWbakpYEkn5ieMmm+HPixrfwr8cW/wAGPipd3zT6/D9o8N6tONtvPdIB5ltE68DoXCnJHvXSePfh&#10;nqvjPxJDrul63DHDNYiabSb23SS1u7tT8jT9WITqNoBB5zU+0q4enHD1Wowbc1JXSldWvo7aNadp&#10;Jp+T5feclrf9L3/rujzX4Dfs32vw1/4KIfFT45RarrDN4y8O6VbWtvdRxC3tY4E2rDGwO7AAGAw6&#10;dzXZal4Wtdd8Waz40KX2n6mNFksLy8NxNbyPZLO0jQvb7jHw3zrKF3heM7SRWf4K0z4hR+ItevvE&#10;epwrZ6R4mg+w3enxysslqYtjx5c53Bz7gYruI9CsXvbHxp4lMcOqRx3OnDUo5G8uaEsHj81emcqD&#10;zyORnBqsdi608UqlSfM+SELrtCCSX3JX3s+jIp06dOmow6Xtv1u397k7663fTQ+b7fxD42+Pv7VO&#10;leGfhT8W7HSZ/A8kMHi57FJFuDbqpntYo/LPkyJMqnzEZQ68AcGvWk+O3iXUDq114y8JX2jaeuri&#10;DwvqlhJHIzXGSDC0YAJJxu5GQCR2zWN4N8Bav8PdV8aaBPa2Ek+oeIINYt9Q0tUtr6COYL5kckh+&#10;aUiRd6knGx9nGKqReNfi14q8b+Kf2YvjPpHh+61yDRR4p8FeJrOKS2tWjMuxYJOcrcxnGXBw27pX&#10;p4j6vjJJQjFwpxj1Sko6OUlorq8kmnfljtfVi+Gyb1d3130bt5pX9bO3Y9WvNVvvGXhG4udOikju&#10;NY0choZ7VVMcwOASsg4fOcAjB4rhv7Z8SG4t7HWfhgtnrGoT2pt7y3tU8nVPs6gvNNtDPFJEMrly&#10;VG5QDg11nw7+OHgHxX8J9G1vxNqa6Xd3+oNpVrZ6oxtppdQTKmKPeAWYlSVPcc1L4u0m0g+weIW0&#10;V7yTSbW5F5bx3BEiQSwnz5Yiv3m2gYUfePQcV4lHmw9aVGpTtq0vVab6Jq6Sd9PnZly933v+G01X&#10;4fgc54K8c6JpfjVmsi0Nr438Rzw4u77P2DUbaEYtHQ5Cu4J+XODgEdcVxXjz4nXmuaNY+PtB0Gzj&#10;m8K/FaG21M31tNa3GlR8xTu67WQttbCv9wqwORXWaZot74e1fwr42+GvhweJ/D2rXVmPEW24RZNP&#10;kMWI9UnQn55MbVbA3fxdqsQeGItH8PeJn0xY7rXJNX1K50uWzvhE1+Z+zK/yueAvOQAOK9CE8LSr&#10;Kpa97Lf/ABRal1Vo2Tv096zTaE+ant0++6cXb57eluqaOk+FHxZ+D/xpttSs/DXjzSdVW31e7s4/&#10;7J1L5oJUykgXGCGGe2QG6Gue1TVfiB+z9c+DfhXrGsav400PxFfahaTa5q0Jur7TljRZoFkeML5i&#10;Y3qXI3cKOTk15z8Qfhv4O8F/tMfB7X7HwZpOl6//AMI1e293plnbR2s01w2x/MDqQrFfmB+ViTkk&#10;1734js/GF74Z1TXvDhXxB92fTtFmKRNHLGwI8uUdCRnk98dia5sRSwuFqU3TfNSqJu0rJqV5QTUt&#10;tH71/dT2YoSkoJy32fVaXV/1XVXtc8n8Y+BtV8G/tLeEfj/8PfHGh6V4PWTVIPH3hnWDP9n1GMwi&#10;RdWs3wViu4hG6ybiEePHRhz6Ldzaf8Z/hxovi3w7qeheJrDVFW/0yeNTG1/Yn54zC55VyQuT0Izw&#10;a5Xwt8TW0HXr6T4ieGX0bwHq2m2q6Le+INobT9RYtFd2F3ER+6LZUo2SrhmH1u/sr+PtJ+KPh37d&#10;/wAIHqPhPUfDmozaBdaHdWaxxolq58uSIjjypI2Vo2HVaeMjifYRrSV3SUYqSs7p8zSdtXKLfK3f&#10;3bKL+yTT0vG/62s7Pfonay87r3bHN+F/DnhDwN8cvFni7VfgHfeGfFOt6B/p3iq31kXOk+IG8vH2&#10;RwWLI8XZTGFwTjOai8FaBq3wY+GvgP4ZX9jocd9Nb3yal4ds9Y8zTbnTpWLSkwuQWXY+OFKqWxwK&#10;ofEf9oDSIvizqFh8dfgNLJ4d0O4adfGGjzCefSY1ZVBuYo281ASc7tpUr1rsPjtZ/CnW7DVvFnjq&#10;bT7WHT/DLX/grxhb2azzaREIxuuYmUb8BtrOg4ZAQQa7J/WualCvF2mo7NzTajyxUXzSeindx3iv&#10;hSVkZx5I03ZKy6eWr26bvTRPV31JL/wf+zd4y0BfiToHh7SYW0PVrWx03WLVYj/ZMiKIhbRSIp8u&#10;JSQpgb92Wxlec1w3xk+I/wCzv8L/ANnT4hal401e68OQ+GiIrqS109bl9Jup0Bga3icMiO7FXRAN&#10;jHAx2rF/4J1fFW38MXt5+zF8QfG2m3fjTXmuPF3hm+splm0vxbpdxNl72zYKMNuDboGy8Z9hVD47&#10;fsB/s2ftq6N8SPEHw28eeLLP/hYniCztPG+m6drTQWVxdaXIoSQQOh8sqY+ChAPJxzXZRw+GwOcP&#10;D5hVqKjCUGppcycXKPfRJxU2nZpyVml7xlWnVqYe9BJtp9bWeid+qaldPaUXo7NM920Tw74p+In7&#10;Ntnp2vfEnVNN8Xf8IsrWfjjTdHitdRT92GS7W2bKJIRjdH9wknpnA5rU7rVIvhDoHi/w+kPii91S&#10;zhtrvxBp2i2dleXJRiZJbq0LCJ49wO9IwXBYkV5Z+yr4/wBS/Z1+LniH9jv4y/F2a+t/DtjMvh66&#10;16733SaUy7rYm4bHmYG4Mx6HA9K9I+C3h228AfDLw/c+FfEeg3/hrXvEt39ok1IG4jtrmUnZ9nlQ&#10;kKGYEHnGa48Tg54GpJNqUXJTh7toyjKMpaOyaVkmo35b9Dr92pLmXW35u67K+ztu0l2tS+HH7Q/w&#10;t1r4g3XwT+IE1peeNvhheLqmpab5Ef2rTLeSHzI7izD/ADzW6xt8xTLpwGFaf7U+rr8MPgzfeLdL&#10;0fVtW8HyNb/Y9P0Hw/8A2m9qLplcSpFhn8lmOH2fdD8DHFcb+2ZaeGvhx+1X8I/i347+GNnNo+oa&#10;Br+jeINcsfJN1Z4t1n3oCN7r5UcisBksrFcV1njL4J2Xju7+Evjz9mj46L4bt/CuoHU7PwrFM50/&#10;X9OmjDSW7ws25cR7WQYIjI4x1rT2eCp1cLjNY05x5mnrBSi5XinFPlbnF2fL7sZ3ldJuWPvzpWe9&#10;0nZba2bab10V93s7XasfMv7NXiH4xfs7+M/+FX/s7/HjTvEWmfbLzxPpvg2+sr2ayOmXZJm0cTiP&#10;yra6S6DiIZyF3qyg8V9VQeMfEWneFPC6fs5adZaTfaZdzaj4h+HGYo7m8tZAZJreJTjZMHbcHwAT&#10;3Ga5nxZ4Zh+GXjOz8ZeBfF19pepeKprjUodBbcbO6uYVZ7mXyk4jYj5mPIc8jkmqfxo+G/gH46f8&#10;K/8A2ptB8N6Pf+L45orXSfFVldTWk1ssgK3MU+11V1z0VxkFa7sfXwmaYqnWqRspJ3k4p807S0ml&#10;yJpvm99NyT5mm2rKacZUaSjHo0t/hjsrb8yWzTavZv3b2O2tNI0+28b+LPip8JPE2s2OreMvDIvt&#10;Y0CTy5GsNRhQwxyrFIcZJwskQO19h/vV5f8AsmXX7MFj4A0f4xXPxY8JfDbxBcaKdH8c2fgHX10/&#10;S5dXS4klkH2Nx5UEuSzlVRWBdgcgCtyw8VfHX4c/EnwXrum/BOy1LRPEiy2Hj6616YWM+kIkoVLi&#10;Pr5quBuCEfN1DVlftF/sveFPGmo6PaW/ww8A+KPD9jNqktxY6p4f23bXtxco6XGYx8yiNXQuTlyy&#10;ntWNGNJR+r16rUaiXvRcW+WClHkkno7NRUVK2lpK97l04RliE1p9m70SSvs7NuNnbs3yp7abfwE8&#10;NeD/AIVeMfE3hf4f+B10GbxN44k1PWbG1TfZztMypO2wH925ZQemB+Ir07xb4jt/CHj28Gs6FeNo&#10;v9lvDeXVtN+7jUfNkr6/Sr3xk+Cv/CuvE2j/ALSfg6b+wby8S2/tvQtQujPZXB2/vYTsGfNdBhZV&#10;6si5GDW7ceE7e6s9WN34Dh8SeDfE2mjUdMuILwx3CSuv+peN8FQwwAwPB6gV83ic1wuMnHFNuSkr&#10;O715lZNJt2bS1jq7r0seTHPMFFWs11276/8ADnnfhT4nfDLQfiLovwl1LU5Ht/EFu9z4R1LUFysz&#10;43GISHgtjoOpx7Unxr8BeLL6+s/GWkalceHNY8J+ILefTde0ixWY31mT+9tJk/ijfJDDqOCMEVDe&#10;/DT9nnQPhX4N1zQ49cbSdc8c29nZ2N00lyuhXilv3RABaMB1I3DgE+hr13xxeeEZvg1/wtjwdfyX&#10;Wl2eoMNcbT5BNLtV/JcxgHBdJMEqT0BorY6jhsVTqUIy95uD5krOV2vNXkrxcXdN3ez0f9tYOUWp&#10;JrTt6nEeCNavm1nWvGi6kl3Z3kDNNpccJLxyRZYhU67tuRjHJxXG+A/AHhY+F9Wu7fxLfarY+L/O&#10;ktomeS3+zWkuSLUgHcpUlsnhlbivcfir8Jvhp4x+HP8Awllj4uk8N32lzLdR+IYyYdjQjL+cuB+7&#10;IzuzxjmpNK+GGgn4raf4k0rxlbzaJqGiKL7SrcxzQvdvh4rqNl+ZN43f7LAg9RXDDO8NGlOUeaLe&#10;6tb4NldLd9Ho9LPdMv8AtvBy1af3f8E8j+J8UCeGNB8LWPhi11a1gvI4JtPvJmmZNqAAgn5twA69&#10;+9ZvxJ8PxeC9Ysrj4eCzlsY5I01rQfN2zRdCGiyeCMk9favR/iZ8Ax431TVdEeWTe0P2rwfrenag&#10;IZIb5T91lGGIHG4chlB71ueDPDmi/ED4aL/wtbwvp9v4iih8jWIYtxtZ7qMgGSJj8xXIzzyK6IZx&#10;h6NCE03JJvmX+LVO19baq+jTWpMs6wfZ/ceIyaV4ajn8YavYeKbrTZLow6Xcfb7NQs128Z8m43KB&#10;5mSVDHk5Wu18PJEnw40228W6/bXc9/brb6ld2EgRLu6x5bvEexBBwPbFd94p+Evw58MLeR+IdAfU&#10;PDupRw3WoWouvMOm3EYysyA4IUkZ64yK4b9nLwb8C/H37MetaV4T8UXk/wDwivinUodTg12Iw3ej&#10;XiTGQwzKvICh1dHGQ8bqwODRPNMPicH7b3uVSgm+VOyatutU01s99LPYazzB9n93/B8vzMXQfCtx&#10;4N1CHUfDfjxdZ0KGX7E1vcQq0lvMDwCR9084INLr8vxN8JLfsnhbTblbjUGXTvscJ2SWjLkwzZ+4&#10;d2Ru6c16L4i+C+n3Xw51y3+HXii3tfFH2H7XHfWaZFzJsBR3TB3ggckZzWn8Ioo/Hdjb6F4ttLaT&#10;ULW1RtQvNNmZobhCgyxBAMbFs/IRWE84oypuu1zJO0k1Z20aelt9r7vsg/tzBqy977v+CedfAfWL&#10;fxRo99aR+HJtKHlILzQdRYObVXBDRhl4K8ZHtXN+K9N8WaPp8nir4U/EKxsBplhNo15YyRl4oJvN&#10;DRPs65AbBHdTxV7Vvht8UPhHrmh694Z1AaoyfFhbPXmukMTv4emjkHlMiDa7xnYVb/Z5PNe5+OPh&#10;T4J1Lw1qOuQ6dtUcxvbybjdJwQTgdfQ8lSPSta+aYTCYqNWL5oVOm600aalrqndN69w/tzBONtfu&#10;8/8AgX9GeD/AnXfjleeCta0b493OgP4g03xNOdPvvDrFre4087fKDBuQ33sg9Kv+OPgto+oeOtP+&#10;IvhrxPdeHdW05ozBNZzbYdQiPMkEiH5ST2Yc10DfDfRfCXh+5XW9R1qH+2plsI9bjVJsNJjZJKqD&#10;5GBO0n8cV1niH4JfDm48N6fpuqX/APaktjrcM9lbzah5e25QY+U8Z/3TU1s4w9PFOrTfKptq0Y+7&#10;ayvZXtbye13sKOdYFRs+Z/Jf5nG+HdR8O2E62lwWtdUeaRvMjtCFZZiefRlOOR2rnfh/pmq/DCXV&#10;vAqeXCdUvJrvTrZ7aPywwYHMSqBlSn4gnNei+IfAGi634T1Lxt4HttQW/wBDtrqO48N/bcrK8eTk&#10;cZDdgR696yvhzpGnfFfwfpFpceEdQ0vxB4dtrTVNLW41SKW5dZYjuVtvPG4qcj5h71Mcww/sZS15&#10;W0pJ2umtU7X2u+l1Z77j/tzBX1T+7/gnkN9eaL8FfEV42lz3FhpdxeJd6xZWEfmQn96SZDG3KO+5&#10;txXqQOM130dt8Jvir4DvvDmv6Va6po95OV2mQMssMg3LIFPKEH1GQRkV1XhWH4R/FTxL4g0+60DW&#10;bO+09Y7e503xHY/Zml6nzo9/34ywPOSAQCOtXPAXwf8ACXiO1jTRgd9heM1xD5QVprcMf3ZYfxZO&#10;QfStcTm+HtzVFONSNm38k0+9+idxxzzBRel/u/4Ji39rBa+ELG0ksbmSOHbFb3UfzMiIQoLt67R+&#10;Ncho/gPwp4e8UeNPG+m6rZ6fFqSwnWIcCDDBMCXccYJHHpXs978OrCxv9Q1Xw3rc9xasqrPobMPM&#10;snxg4HXnrz36Vi2Ft8G/iPqmi+DfF3h2YyeJNLvLe40/UrcxreCBgroVYcsAwYDOdvIrko5tGNOT&#10;hzNP4rLW3xO6fbl32ur7D/tzBdnp5f8ABOD8LeHPGuhaBcNJ8QF1sLYyTabJewxnZDKP3ZDxE+Yg&#10;OAfUcis/wV4t1C1+GFv4bhudN0/UY5Psd5Jb5lhhu+rbd2GZORjdzjivQfhL8CvgP8Ltc1j4EfD7&#10;WruFfDuh27Wfh+8ui/8AZ9uXYoI2PJjJ6qSccdM1f8Q/B7wzf6brV3pd/wD2erWS3FpdTaa0oguS&#10;3ErL/wAtFGMEYyK2nm+BlWlCSbTcZJuHLdPZuKutU76X8m+qjnmE5dn9xxs8Wq6jLbQW0mj3V7DE&#10;kWuacjGIS7uk0R/gOOcdKzfh1ofxFee+8J/E2W31bT7y+crb6hCsiSW8bfu2AP3XGFz1GRkV6JrH&#10;wf1N9O03xHqN3ZTXlq0YMmmK0McuUwxdD/CeynpTr/RfAlj8QrXwDqV7eaVf2tvDd6ferueG8hb/&#10;AFkeSCMgjnocVjHNaEqbhBX0b0V2rdVreybWyvbfYX9uYG12pfd/wTiNS+H/AIX8R+LNX8N+K/C9&#10;v/xOrUnULnycR36RYETv6yLwM8EYFUPC2meJvDPhHUPGHh7XFgkLNPqNteRiTzGjXZkkddyAZzzn&#10;Fe5v8OfBVrrI8VXyyJDcWwhEzXIaFw33ATn5fm4Dd8gVS0P4I+GINOm8OW9wsnlrM11bbifNhfJC&#10;tnvnuD2rGOfYf2dpXt7t01dab9X2S+S2RX9uYLs/u/4J4vqtomvWemiLxPcQ28l3b6hFb28nkyRy&#10;L82EYfeQ9Cp6jiu0tLuHxDqUiSLa3On6jG6X1jNGGDn02nj8Ks+GvD/wy8R3lro/hu4kubvS7gLq&#10;mj/NDNCucBwsgBIBHVTzVu98H+GrPxO+neEPFGnrqMt9JPDp95KC8rKuTENpBUnjrzita2YUJPka&#10;kmrvVWt5v5JO/wAw/tzA9n93/BPP9B1TULXxxHplzFokmh675lrcXEcyrJbXkXEUGM8FowSvcMmK&#10;6K80bS9Q8RtNd2kU+p2tidNaG8mXzWtWOS/q0bjrkYBB6UeFtB+FXi3xJrnhnx78INR0XUlittYS&#10;5kj/ANFuplJKmOT+GeNww2tzgqRkHj0C88HfCG9TS/H6CGRnU2Y1YSZkhHJwT1IBzn0zSxWZUaVZ&#10;Llkna2iWt1daqTvdaadl1ugWd4Jd/u/4J4/4h0TxH4Zl/wCEV8JaDOmn6fZiKz8uNZIzDLlWXaeo&#10;TrtPbpWT4O1Lxvo/i3Q9Ai1bQ5/DelaVcafrV1awy28wvs5R415RQQeVPQ9K961vwDcWttceIdHE&#10;a3i82X+l+ZBdIMYJ/u5HXGcVl3Xgn4QeHtQm8T67cjSbXxN5EV4Jb5RAl2eFB3YCsx4B7nFFPPMP&#10;Om4yhzNq2iu27Wb73s20113QPOsHfr9x5Jr/AIl1VdXisbfVv7RSKSK01XT9Q/cXdqZD8lxDIPlf&#10;j+E9e1aNrcaLd69a6FsXVbW1k+zyLdRbZ7UtneH7OrAcehA6V6d43+BGhafd6VPJG1ysl9Gn2+Qj&#10;KYyY1f1GeAe1Q+BtH8Jk3H/CZ+F7nQ9Va4nuYdPumDNcGJPnZCuQQV2ttBzzkd6HnGDlQU6cW7Lp&#10;a9+9t9NdkrK17gs6wbdrS+7/AIJ5B8CILBtA8UfDK5kWeHSvEl1a+TKz+Z9nkO+EPnpkHgjjpWdq&#10;Vz8ZPh/qNx41+GX2bxd4fjs2TUvBuqN5d9aSb/3jQzniRNmfkYfQ16pbaB4Z8L+GZvin4x0WS126&#10;Gtxda1by5WWZpDiGRcbsqMDkce1dpL8I/C2q+Ekv01SbTZL63Q/arWRSYnPIcEjBBz0PFa1c8w1H&#10;ESqTheMnZpq6bsubbW/W6tJbep/beCff5L/gnzT8TP2ffhbf2+sfFTw1pWn6TeTx6fqNu8GnhZoZ&#10;Imyu/a6lgNxGD93t6Vd+IHgr4vaP8SPBvxp+C+68kjvIbH4kaQ2oFRc6cyEh1if5WeNirBhhtoI5&#10;rvdc+FvhjWvGdx8J/GXhvTrvUBorGTU471FS5s5NwDyw5DCPcNp29GORirWkeFNU8SeFdc0D4L3q&#10;+HfHHhlYrJtL14tcWchRVaLeOGkikhyFkUkjPqK7I53aMeafMkre+rxUJJRV7Pmt1va6dnZPfOWb&#10;4OK0UlfyXkef+O/if4Dki1Tx/wCI/hXrNvceE9S8y6+1aCXmt5YmyLmJgcSxNH8ysvIGelafxB0P&#10;wR4s0XT/AItaxLb+ZDeW95putabdPEs64/cLchcmSP5icHpmvQtS1XwlceINQ8HfEGK3jtbjT4YW&#10;8Oz/AC/aonXa8lvKT+9A+cFRg4HIyKydG+BfgmDTtb+E3hzwPEun27RL4fksr5prR/Lyywypkm3k&#10;B45wDxWMMzwtOMXaUGrPe65Ha6TbT030umn5Nlf25g3Za/d/wTiLTw7q92NS+IPh/wCCel6f4suN&#10;QjsvETQ3wjXVbBTkXULJ8pcA7gGAJ6Gtrw14S1nxT4avo7/XdJ1lv7Ll0z7bDamNpoHJ3RSqCfmA&#10;xg+ucV6N4d+F3hnSPiauuW2kXGmXVzo+3UtMa+wssmBtIBJUsCMbhg461xfjj4T/AA8/Z7svHnx+&#10;8P2HiRLqw05dQ1m0stzwXsC4YskQyrSxDfnaAzBcc5FZxzahiJ+yg2pPl5dL6tpct3J2S6NO1t1a&#10;3K6ecYVvRN/JHlTfEbwcq6Z+xr8d9V1Twrq3iBvs3gfV422i/Wz8qVzb3DgjzAcAxNyyhsZFYX7R&#10;3w7+Mfwq+Ovhv9pT9lnQovE2m+KPEcOl/HHwtp9rE41GxXPlakoyNtxbglCRyysM9K+gPG3g/SfG&#10;OhadrcnhbTfEljotxb6pqkOrWciNa+bbnbeaXO3CuMj5SSMFgcEV0Xgz4K/DXxFcaf8AEb4a+Ib5&#10;LWezZWSEjyr5JIwm6VD/AMtI9uD0PXOa7Y8QYbAyVbkaTUlODV4SlLy0lG6UZLe04qcX/LzyzfC1&#10;ouN3bdNbr8e6Xk1v58HqSeCIPiBqk9j5Wk+IjoSpbXN4x8nVLLG7LRn5ZCmMHPzKPauf8a/FNPhf&#10;4W0y4a00230bVsNeanpVyIVtELACaHgqcEg7e4zivdIPhD4Fk0NbvXrF7aTTBJFayXh8xYw/ynYx&#10;GdpzwPfFZfi34I6LceHL3w54b8JWGpWltY/ZY/Dt7bhYXk270KEcopOB7HnFeXQzrLvaxjUUpJWT&#10;v2Wmjv5ppPRO/Q3/ALawfLdJ/cv8zkdT8S6ppq/8JpBf3t9p1vZPb6zaWtuD5zABluEwchgOCvQg&#10;1Xt4P7Ym0+78M35h0/UoFvgo+Vxv/wCmZHBzyffNdh8MfDsV78O9K1y0+Ht9puoXOxtc0i5ASSCQ&#10;nazHBKuBt2nHJGD7Vu678NtB0Q3PjB9LvI4bB1+z28Ufm+XCVG5VVOSN3zeoxxWEszwtKo6dne7S&#10;21tolZbu70fb5Ff25guz+7/gni/ww8M+O/GPhfxFbfGAeHtU/wCJ1K2nx28Qnt8xsTDcgOMxyhsZ&#10;U9CvBrD1D9n/AMEeKPGqfGLwjqNlpXxQuoI31K8+0SLFqLQrs3SwKwD5X5ScHjFeh6l+zV4Z1PxV&#10;ofxU8E+Kb/T7qG3k/eafqLS2OpW75E9tNERjknerfeVh65rzX9oT9nn9oL4dfHXwf8QPht8AtO8f&#10;+H9L0Oeyj1rT/E7aXrGlXEgP72RWzFNBtwDxuBwa9vB5lh6+KcaNdU3KMtHywWi1g+aSi1K0bpvV&#10;9LpIxlnWBUW2pPXTTv6dvQx/29vjfpP7NH7Jt78RPjX8EJPE+g6lqtvpvjO20WP7QlrbSuALl425&#10;eP5QpHUErgjrXTT/AA6+Bfx4k8E/tCfCL4jtHcWOkvPoOpaXfEQ6lYTRhUtrhTzJEjgEK3zI2a9n&#10;+Hsng/xt4A0/w98U/AOpWt1qFqsNxp2tLHcC9KqGZsplJACM9s4yBU2qfs/+A/h1YatqXwv8LbpP&#10;sPn2/hmPbHDLMG3M8XHyMy5BHCk4JGea41n2Ew9BUIxnCspT95NOEoySjZptpWs1zJ2a0aurlf2x&#10;hva315bbW1v3vf8AC3S+55Bb+Dk8T+ELTSpre+hvNNZn09Y70xrcO2cqyjqvUc9CBV7VfEHj5/h3&#10;4mvpbf8AszUNNbGn3V4vn29xboFycxZbB5HTcpFerP8ACj4f69pGk+I/CWi/abdGN9p8bXBRo5X5&#10;OHBxjdkFDwDR4N0O28b/AA7uNTsvhZPoGrSQzvNoOqXAV47gOVYHYeVcDcrDggiuWWdYdx53G6Ul&#10;vbRt3tZvZ210aX3GizrBy7/d/wAE+dPBWrftDaJ8a7v4oar438NXnwj1bwz5q2cyj7XpWoKBvdJg&#10;MSQv1OcY712T+PfE+h/E/Sbbxf4JuL3Q7zw9LLZ+LtLZZLW3Ygb4JVBJ5HzqQCMD1Fd/4L8N+CPF&#10;vhXVNN8HaJDqFrbNsvNDNwILqxuc/vIWQjrjkZ4b8c1vWvwtS40HS7nwbo7W8ZmjkurHUI/JZLdu&#10;JIiq5VXHUY9Md66MVnWDlVftKSTS5NlHS3ut2fxd21aXW+rM451g4xt72uu3/BPK9J+Lnwtv/FOm&#10;fBPX7uSO41/TJLzw9JMpNrqKxyYkhSYDb5o4fYSCyHI6Guwi0/R9T1ePWIHmtdRtZGSSITkZ+Xbh&#10;l6OCMYrQ1n4F+CtTgkvfCGk2y3mj6oZ9Ht4LwLGbiLh42AztYqSCuPQ964nx78cvAvwnvo/E/jnw&#10;bqj+F8f8TTUvsru+kMp+9JtH3F75wQORkVlHEUcbJLBxk5NO60u2+y81bTW7Tt2NP7cwi+K/3enn&#10;3Oiv5tN8RazJoPinRI5BaqzWbXlurjcyFWaNjkglSQcYJFeO6V+yp4A0f4U6j+zd8P7mO38J3YN3&#10;4fFpfD7Z4cuXlPnSWpPzjazbgSMAnb0r6qvPAPgHxp4Zj1zw1dx3XmQw3lldW1wCHXG5WB9Cp/Wu&#10;f8R/A/4ReM9Bvtd17QNQt7i402a1F1Zbor21ikwHaJoznlgrZGeQDWGD4ghh/di5xV1dWvaUfhdr&#10;rVXf3yWt2glnGXyalZ/d6X6ngfxC1b9pz4P+DNN07RNIn+I154f8G3k15qTILa91a5gdNi4X920k&#10;kRbKEDcy5B6is3xB+0N8WfA+n+HvHHjP4Uxx+G9a8MXd/rGoNG63WnyJF5sSyKgPzGPKsrdGHB7V&#10;9MeJPB+qeCPCuiXOj3MmtbdSs4NQuL6TbJLasAjykgDMmcNnjJJrH0Hxr8CviLc2ujaZqS3kmpNJ&#10;b3Okzt5dzBE7NGBPbSYdVaRHTcVIJHBIOa7KOeYWpR554ZTScuaUU09b9FZRs9Y6JaWs9ln/AGxh&#10;VGyutunp1v5Hyn8Q/wBvnRP2dPF/hLW/G2vTal4T+IXg+LVfDNxJbqvmyF1OzeowHWN8kNj5Rnsa&#10;+kV1fwXbgWunXlv51zax6lNZwzK7JbynIuGTP+rJ4LDisz41fDL9j3QdHm+GvxQ8P2On6X4X8Pza&#10;x9hutL8y2tNPUFJJIW2lQACQyDnB6Vb8B/s6fss/GbVvAf7QXwa1q1uk0HQVsPD2seHdabFxpb/f&#10;sp0yRLB0+RxlT6Gt8ZmGS1sHTrKlUp/EnLlvGW7p9km0rO1+sltYn+2qdPSzfyt2835/gcp41+En&#10;gDxdpvh/Ttf+HMOsG31Bn0fUrjy5LrS5BL5ouYXb0POB2H41X+JXxH07SPihD8BviF8Lf7Y8I+NN&#10;HvFvdUjhE9vZeTDvkgu4SD+6kTLRvyCwZTzivO/APxF8A+Bf29fE37KXwz+LcWoWXgizkutQ+HGs&#10;NLNqy3EsQuYn08udkkSRSbsKwcIrKVIANeoeGNe/Zh/bB+LFl4w/Zv8A2n47fxV4H1K/0DXtM04q&#10;8GqKip9qs5IZ1/eiMlWDpkoec4rrqxqYSUZYiM5UvZualyzXJzpypydr8t3Zpq8XvrqVLPcDU5rJ&#10;7+Wtvv8A6uV9P8H/AAb+Ami+H7zwzJb6bpUlqtjDcW100cM1s/8Aq/lyRwCMMOla3xM/Z++DHxb8&#10;I674Z8f+HbPUtJ1nR5bO6+3L56RqVP70KeA6Nhwwwcij4o2vwm+EHw0hXxBFd/2ReeNoNMH221Eh&#10;0y4upNif6z5BEr456Yb1r0bxNaeCPhrLY2niP7GNMu5GWbUI59oidQFwygfNuJ56Yz0ry6uZVYyh&#10;Xpyqc7crS6vlaemu6v3fSxUs4wEocsouzXbp958R/CL9gHWf2Sv2M9L+Gvw28SX+tJYeILbXpGtN&#10;cZf+JhDcAx3FpLgmNJlwrxnKruOeM19FfFibxZB8JfE198IrPT9K8TRyR6rBZ6pa/uJbgOjzxTKv&#10;3jIA6eYvOSG7V02k/ADwn8P/AI32uq6D4ke08C+ItNI03SbW6lMCam55bliqLIv3AoHzBvaus8Xf&#10;Drw74asdT1vXIL7ULC6jSO7026XzGhhj4mkj2jdICg37BycEjmurMOJvr+MhWrSdSUpe0u425nJx&#10;vGSvZtctn08zOlmmAo01CKkktF6dOv8AWp8//tCeJPE/wo+FXiH4heF/AviPVrI6bpk+k+HvCbRL&#10;PE5l33DWuB99FYsQeGC4HJrrvgf40+Dv7Rnw50v4v+CPEi+JbXcWj1WeEW2o2U6n57a4VcNG6HIK&#10;N3rq/Alx+z54l/Zx074r/BDx1Yan4Z8P2UkVnc2GrPNb/Z4mwUl3DzEdAOVYB0Iwa0fh38P/ANm8&#10;eI9R17wbphtZ7i3j1C61LTFMdjq0Eg+WcGP93MecMfvetY1s0wqwc6cqU41ISfvWs9EouM4vVPRO&#10;6e7aae6P7Zw/OpJtx7WX33vuefav8J7LQfiRdfFHR/Dt9NqN/aw2VxqVvqu2RbTb80jIfkcocAd8&#10;VZ01LPw98YdS+JOo/ES6bSPEeiwabdaLdqWtLe9tnfbdqT/qjJE+xgPlYKp616V/wrz4b/BD4Y3n&#10;inQD4i1/SNLWS4fSdMJvbgq75by0Y7jtyTsz0BwO1czqXwV8beHviw/xO+F2nxeIPA+teCZDceE7&#10;1/KkF+jq8JjZx8gkjd1II4KAHg8Y082o4iMlKTtZxTkrc3LZ8t22ovZrZX0ubPOsHtZv5f8AB/rY&#10;8L+Kvg74+fCf493fxB8CDT/Enw/8V3umprnhG+QoumxruWbULSflllA2Exj5SBkYOa9V1v4keD5P&#10;hzdQeLLW3tNJjvH0nUH1WcpHHERiOUueWV1K4IOeevFdwsvgvxFaa9H4P8TQwxeGtG2+JfDzDN9o&#10;dyYfNhPcD5B905VhyK5LwDY/s1/tSfsgW/xF+I1lpniLRtctUbXFtLlBFNNA3Hyq5VZAQCUB6nGO&#10;1dVTNKWIo0p4ik0oOEHKKtLVe7dXScuWLs7+9o22tTOOcYKEnZS11/rXzMfwd43+G/jiHU/gbrOr&#10;aOtxo7R2LaIL9hc+WIwwIV8M6bcESKSCOc1a+HMHxn8Mat4g8L+KLXT7my0l4v8AhFdfS42/2lZE&#10;Ei2uFJ+SeHoZOjgg+tb/AIu/ZK/Zo/aL8GaL4p0v7bY654WhI8O+JtPka01TSWaLYEORkgIf9W4K&#10;nAqH4V+HLbxD4BvLHW9VvPGevaVo622saddWo0+XVmQsqPsPyBpY8gurbSR27Y1Mwy+WHn7Pm3Sl&#10;GcdYyv8AFF3StK1nzNb2s7KSUM8wzspp/Lb8/wCvutleBLqTxZpO7xf8KYdNutFvbgWa2lwHaCTn&#10;zMEYKM2c85DAg1c8VarceG9U/wCEi1dIfssb+RI0toWkKtjYAyj7pPXPQit3wF8LfDmmeE7G2+Gu&#10;jaleWNhbzaetrq1w/wBss7sfJ5M7N8zrGpCbwW4wQSADXS/DVNA+J/gpp5vD91oWtabIIdU0XU7o&#10;NJaOOzEdVbGVb+Ic1y18ww8Kkqii+ROzXVXfZuTV++qu99r6rPMHbr9x5/d3vgo+INP+IdrZo11d&#10;aX5MtxuI3Qk/cKk4Lc+mccVm/CvwJB8M9a14eC9auF8P3mpyTQaHdYaDTpSikrAw+aONm+bac4LH&#10;HFen3Hwi0vX9A/sfxZFDdLDqjW8klrGP3sZ+42V5jdfXjpmoPDPwn0Twh4rfVtOvby+0u/i8nUIb&#10;zO8OnCye7D7rH0wan+18MqE6ak9Vaz1TSd1Z9GtbaLt1YSzrBaaP7v8AgmLpOoafb6Yus3ektZyF&#10;ZDJCV8xYtx+cfL1ViM/jXzz4t8Ej4CfDDwT8Nv2Wfh/4R8ReGvCHji4uNb8N65IZDpNtIzTyw2sx&#10;z9mnjaYuivj5G29DX194S8A32m6lcabr8VheWEl0I9LvrS42SmPYWZZEPykqRgbeq8mk1j4FfDLQ&#10;W1TX1tLXTn1iTfqE+4RrcXBURq8nZyVCrz12ijB8Q4XB12mnKLafLvFuzSvqmmlKVnum35mdXNsD&#10;Vjs797K9vI840Px7o0V/qAvdRsbGNp7ddPWS7G8+bHmNXU8K5OQACQcV53ofwx0v9n34ka78XPh5&#10;eyQ6V4+1K3bXNLWB5bKDUfmRrhFQboDJ8oZjkbhzXq/xK+Dvwt1PwTffDf4oeEdUurC6FrHdappN&#10;qwlDrKpilVo+V2kDJGCo7YrP1HTtI0zTNT8c+APibDqX/CB2l1YazonmLHDd3ZIKRXKtgpIBtw+Q&#10;Duz0rrw2YUI05ey5rT92Sa92SXK4662bla10rOz2bsSzrAytdO68v+CcR4Z1bwU/iOa71Lw3Npc1&#10;1DcXGpQ2ih4Irm0fcwVgAVfawk24w4bI5zXUeA7O70K3vfD3ibxtHqdrqF/jQr6ZVimjhmj3R2uR&#10;95l+bDHBOfauz8F+G/hx8WfhzdfFXwZ4ZurXWtQ0uVLzTWcRzpeRpgwODwsisoTd6Y5Irxj9kn9r&#10;X9mD9pz4XXn7Qugr4k0L/hH4bpfiD4P1LT2a40u8hIUyPCFLsFKP5csIKt84OGBA1lWqYqjWnTpT&#10;tTcYz05uWTvyrq1ezins7JPdD/tzBKy11vbT/glr4F+MNZ1Sw1TT/G3gbUI5rbxBc2dneajGsczW&#10;aybd6t/cHDDnJB4rsvh1o3jbSPEmu2XiK6VdPeYDQVFx5jCMA/OW9SedvbFd94X8JeCvEvwzt/H3&#10;grUW1jStS0tbnTWtWDLPE/zrKmf4iD909xio/Dml3XiCbUvBU+i3NjqVjp8c9h4gkjVredmHXy87&#10;ldejKRg9jXn4jN6FaVVxhy9GnvGzWqTelnukr6vzLWdYPz+7/gnzH8FPiP4Z8HaPr2qfEbxfDceF&#10;fFWuXEQujYhILu8dijtFsB+fchLBhkNyM113wA+GS/s/fD9PgnN4pfXodNuFvJNUmuVjcQSsXDCN&#10;T+5CkjC8KRkj0r13w14V/Zr+MvgDT9D0zXdHuodTvDNbxacwjWW7t5MytHGwBBDqdwxnrVT4m/sq&#10;+DfF3inSfEHgyBodStdPuLVdat9U2kiJt0dnMg4lhJaRSDyuBXfWz/B1qk6NRTp8zvJOKteCai/s&#10;tO3Mnbd9NElms4wcdbP7v+Cc74w0648PeEZ4PBMGnW1xJFL/AGTYXE3lw3Fw5LlCvRtxyeORkkVU&#10;vtN8VXcNvfeAtVjMM91E2oJHKHOmzKvzKqnhlLZDLwe4rpbPw38LfGXid/gr8UGit/EC3X9s+E9P&#10;k3xSosKqpMT42u0cmc7Tko4OMZqXwT8MfDNz8XtR0+Oa80nxBpFiv22EA/ZtSjnU4lP8MhVxweGG&#10;PQ1yLH0aNN817pOWsbpp2Sd76q+l7aO97psqWeYPon9xwHiT4J/D/wCOU9l4p+M/ww0GPxHot40V&#10;n4gitUlubPaTskglYbgpBJ2noTTfh0viey8K+Irj4v3P2Ga+VYLi5gvDPZtbqGijuI933A0YUuD/&#10;ABE5roPh1rPjbTvh/JN8e/h8nhfWrXxo2k3l1p7m4tr60MpW3vAMEhJF2g/3GPNdR4J1TwJ8RrLV&#10;vAuufCrWtJmt9dvvDd1p2t2ZW31CMQGTzoXAKyQSRMGVuOdy8MK6K2YVadOdOScoRa1TUlFJ3fI7&#10;tcrdn1W17dSOcYGN2k9fJa/1Y8k1KH/hEvjhqHw58Y+I9L8ReF/HFqtvpPhvUrEm40qZ7bZPaJJj&#10;a1pcQxNIFbkSBhnDDGZpf7N3g/4L+G/C/wAHfhDoN1e+G/D+sSavZ6Xeanum0cK2+NYQ+WaNSWVR&#10;2BxXpH7PfgS217QdF+EPxh+Ht9pfiDwbBHLpGrT5kS7s4XaGF/OJJEwUEMhJwOQSGrrvit8CPC1z&#10;a6T4/wDs93Jf+GbvzLW8huvJmCNlZFckhXjIPIPbpzWtTPqWGxKw/O0tE7W5ZNJxhO0Wlqnve922&#10;3Jtp5xzbA/HZ39Pn/wAMcl428OeC/jX8LdU8H+OPC01x4f8AEWmTW+pWd4pSSPcMAjBBDBsMCDnI&#10;FZXwN8DfEH4afCLQfhF498WjxNqWj6YsJ8QOpR7xI+IiwP8AGAFUk11niHw02ha/p93p/ijbp+rX&#10;kmmxwy3SsVlKZjdC4G7nnbzkdM1a8E+O/CmvfH/xp+zT4m8PTWeueG9HsdV064aYqmq6fcIR58RI&#10;4KTJIjhchSF9RXH9en9TnTppypr9411jZqF9f8SUrb2Teyav+2cv9pztO9rbdPvOZj1a3+JUl9qV&#10;pf3Wk6l4X1eTSrq0vGUL50eyZJBgllDqwKngshIxVHwbrOgXdr4s8D+HdH0qz1rTY47rXdHsrYRL&#10;9ou1aUzcACQS43b+SWBzzXp2sfsp+AtS8ReINb0yOayuvE1tCniC6tm2ve+VHttZs/8APaA52v1x&#10;wcgCuZ0f4d/E2z8O61oPiabT7jxBazSJpPiO3s8S3Nkuww+aB8rSH96HAxtBBAqKeZ5fVptU5P7N&#10;k9LPS/fmSfMt72cWusRf23hb3afXocz8N/EWjeLvF858Q+CZtL8RaDbizhvprPbFfWsihw8Ev8S9&#10;mU/dYVzP7Q3gXQPD2myftS6J4Nh/4THwPZz3WnzXWrSWsM8LOGmhldTtCMo3AsCFPoK9c+HHhzxH&#10;p/xJ1jwz4t1Kx1DRbgLf6XCshN7p0ci8ow43RbsgHGRXRad4P8AeLZ5LS3trLVNM8y4sNUTzGKrn&#10;5fLZG+VlI3Bs8VTzmjhMYqkE+VJXSbs4te9G900pXaa87K5TznByptO/3L5Hk6R+G9KvtN+KHhrT&#10;7PRLG+hfXPE19p6xNBeRPEDIZyn3uD5nnLnPlc5zXF+KfC/7Of7RPxYt7DVdefQPiToOlw6r4f17&#10;w7qRt7y60qcHyLmB/u3lsyn5kYMFbrjg17dbfA7wj4J+F2teAvC/gq5uBoOj31pomktMsUd9atE5&#10;W0RicBDu8sFvukjsK4ub4JaH4k+HvgbTvCvhKztfGvhHwjpF0vh/WL9YtU0iA7F8r7TEDgAJLE2A&#10;Y5DGQetdWFzXCKbqQnKLXuqSaVk7tOSbd4tWi76a2vpZ5SzjCyilZvvp2aPP/jfZeMvg54l0Xxq9&#10;5r3ijw7rOvw2nijTYbeNhaRhG8mZU9DJhWx6g9q7Dxj4A8GfH39n3XPCNx4T1H+yfGnhu4judHu/&#10;9HmDspxGQ3+qfeq4PQEA16h8Q/A3hzxN8HNe0fXNP1O4kfSZTOugzq12pOShiBwPM4DKM4yMVw/w&#10;j+J/wUTS/Bvws+LvxEuf+El1RhbaPPrGmz6fNqc8a7hG6soRLkIMtHnDYJXNFPNJYjBxrUYS9pSl&#10;q4p3slzKVlp7tt9Gklvq1bznB8zTvZ+S/wAzzD9nW213RvDt98KPi54D1vRdSsLWK30y81W6jktN&#10;SV7RYP3Zh+6uRtZGAG7JHUVj/D74S+Gf2bvAfhn9k/wVrPiDQLDVNWvFOtrdveR2s6RJLOhkcloB&#10;OJGZG+6ssYGOa+gfi3ouh+GfH2i+F9c8BahdS363kuh+IIpD9kMw25sJyOY3kUlkJ+UmM8g4BseI&#10;fgf4C1rxFP4jXxJMLlftV1pkl0XkWwuDFteApjEsOFLbWycjjoMb/wCsVOT55pxhVXNZax5oqSjJ&#10;K72bbs/NW6M/tjBb63Wzsr/mcj4ns7L4jfCbWPDWq+JtJ1K1vNLkspp7yy8y3Z9gxLInccBzj3x0&#10;rz/4PWX7QfgP4jW3w/1PXtD8X+AE+Hu7Q7q3mUTz3yyjKTBshk25VJecjAbkZr3z4X+Hvhf4ntdU&#10;+GsFlBDdeG1traRrNdsd1HJbq6yID/Ccle/IxU0Xwr8B+HPC8ural8PFtYdLhkhtZNP3FhaluVCq&#10;NynPVRxnkVxQzyhh4VMM4NqT0TitOZaSWqadrbdHqhTzfBSakuZfJa26anC+GtQ8F+LPE8n/AAi1&#10;4bXVNLt0h1jTFkAksM/MivH/AHW5AYcEdK4341fEfR/hx8RNA1G+8E6lqHiC1ul0jwnMreXa3bXw&#10;zJbNJghWCRcFsAttGcmtbxf8HvD1n8VfDH7dnwY1G3ms/wCwV0Lxdaa9cTWsEukNcbvtA2j/AI+o&#10;W4HmAgoSOOtdh+0T9m+FF14J8e3niGR/DeseO9G0e58uzjnjQX0xgjaVyRsi854Aso5VmXqCcdFP&#10;FYWOLpqF580WuV3UlNaSg7Xbvstrxla6eo/7cw3vRkmreXT7/vIfEPjjw7p2kaHf+KNCaxj1i+tL&#10;fy7xVzbXErbURj/fDcZHqK5TxbpmteGPiZpF1qXjZ9M0dry6kvL0zLDszblY4W4xIoJZhk8EV1Px&#10;z8OeJ/iJ8F/+Ep+EHhAp4l8K+NrW5vPD3iSMqs6WtwrXEIYZwJIdzRSjj5lPHNd5rNh8IfGPg7TZ&#10;ZriBLXxFEh08apD5ilnTeFdTkK2OxIz0zXJTx9HC04z5W7ucZLRuOis7a9G2ns7Psy3neCkra/18&#10;zyf4U6P8U9P0+Twb8SfEVn4jgtbHy7XWmtVhmvG3lo5GVcr9wgZHORmvl/8AbH/aY/aI0m6tPg/4&#10;fstK+H/iuHXLdYtX8RWsupafqell0dlt9gCyyhtgZThlXcw6Ej7s+MHwf0y48MyafHdafHpbWIW8&#10;iErwTm5DIYXjlRh5a5B478DNV/GXwS+HHx/+G+k6S13YzXEGrW19atM4fc1vJtk2/wAX3Sykj15r&#10;tyviTK8LjI4vEUlOLeullF97axd9bxcbWtbyylm+FceSLkvPr9973MvTPEmkeItPXVNK1OzvrxbV&#10;RdR28q7s52yBlzuQBw3DdOlch44+EfijxZ4vOp2vxOuY7G3WOTTtHa2Vo42ZXjuBITzIjqwK9DGy&#10;5B5rsfhh8DP2afGHxLvPjloPhqxtPEy2dxpd5d2tyYLl4hK0csVzCGwWWSPIYr3yDzXVX/wr8OQW&#10;i3OgtcTXVkJI7VWuDmJwmRE5Hb65615f9q4XB4hqi5J2s+aK0b3W706X0dm9OhX9s4OcbTT0/ruf&#10;Kf7Mf7NGl/st+PvG3gTwBqPixPB8kMFx4Y8P69rRuLWSRhI1xbw7x8gZ8YOeK7rxhafDgf2D8WtZ&#10;8P22g+LNWms9N03UvO8yTzwGC2bzx5U4Uuq7uN2BkcV7Ta+H9I8X+B/D/jHUPCV415Ffo15Y6bdb&#10;zayAlXznG9R39q5f4iWnwK+FGrWfg7x7qtro8mva9JqHhvT7OZml1BIVR7k+Uw24QPvcDGFG4civ&#10;Rln8swx3tKilKo9Jcurlyq0r2bveylJtO+rvbUlZvgadO1NNJbabfieX6p8B/h/8Z/gpqnw0+Omj&#10;pqVvL4w/tC+vdHLaZJfajDMHiuj5RGZQVTDE8suewrdn0T4i6XP4g8WeHviPNrVlfR250TQ76GJZ&#10;NJkjQJNDHOR8xkPLK44PTrXs3gLwn4O1dr7WzoZazaSE2ep28++DUY8DE6p/CwJKnjsCCQa4e48A&#10;+IvCfhHxJ4Z+G2iWeueIbHVFvZvDut6r+8u7N5SDKJQPkaRFYoxGA6YORzWEc79tOVKT0Uk+WVuV&#10;czjzbu0fhim1y6e67LQr+1sB8XK7+nr5+ZwXh7w34TtvGHi03mlSWjeJtQsUuNH1KGIWk+2Dahti&#10;o5OAcg8grxXS+PvBHinxF8OJPD+ka3Z22rGyeLTb6Wx81YJw26KUgncVGArKDnBOK9Kv/hh4L1aO&#10;XT77w7cSSWscV7DaXjBpAVXgoc8Mp98Z+tcL+yv8TPhd+0D8HbnxrL4l02W50PWb+z1i60uZxBZS&#10;W8hDbhLhkyo5zlcg4OKX9qSrU/rUIyag4J6XSbVo/JqNtd9tRrOsDH3Nf1/M8x03473epfHz/hmX&#10;42+FL/w3r0MEOpeCtcWHdpniPy4t0scE2PleNw3yPhiuetd9d+J7j/hONI1PztPhs2kubSRL63Tz&#10;ZXZFk+0W0/QIFVg6EjcACOldzd/DiTWdZt/HvgXXrXxFodxpKx2eizXcckRk84k31vMA2HMTspA4&#10;IVenWqPh/wCGvwqk8G3HhO38DySaPZ6dHJb6fdQOjR2rKRs5JD4UOpKnK9CORTrZtl1TllCDVklJ&#10;LVJu6k7Ozi3o7O6vflktEop5xh0mptvXTTp0vqcz4ytZ7fwtfPp9ppvl3SzHzJpFSGZyQY1fPUP/&#10;AHgfSs74S+KdZbxnrHgrxTr2nB4o45NP0Wb5L21j2jcOT+/hJ+6y5x0Na2m6V8APA154T/Zc8ZeH&#10;dSXRdX0aWLwrq1/dGe3ZiCVsJH5KyLEcxs+AwTAO4AHa0H4N/BLwf8SdA8I+LbS8vtcsIGtvB+qa&#10;owkuTGkeZWWT72MEKc+goljsLTw8oTjJ8ycovlV2k/iXvPbltJLVK+9mnp/bmEa0v93/AATm/Es2&#10;t+EPFtvrFkq3ml3V1GupWxUb7Junmx+zcZHY8isz4e/GSPxP4u1fwtqF3YWmpeG9SAvofOysmn3M&#10;nl20qE/dZnA+U8Z3D0r2e/8ADGh/brvS7zw3qUbNcxx2txCFdXXp5nX7oPXPSvO/ib+zd8H/AIg+&#10;IdU8H2+qWdpr0eg2/wDblvayf6UbZ5zJFMyqQzQ71faw5VlODkYrPC5nl9aPJXi1oveSvZXWrV9d&#10;G101t13r+28HvFP7v+CN+KHw9n8feCtR8NaRrFzpF1eKyx31u3zRNnlh7kce1Y8Gvaj8S/BL/wDC&#10;PQWV7e6TqS6fqlrqCvCvmRbf3inqD0ZT0Nelap4UHw2+H+m2/jrx7G1/5kViuuXicXsjH5WcY2q7&#10;dOcAn3Nb+g/AbwrpV+2redIsclqY5LWFtsT7hyxHXdnOD2HFcyzjDUaPvXaUm4u2jasn2dnpbVWf&#10;Zh/bWDl0f3f8E8isvE9x4p16bwP4j8LL9q/sSVrqRpsx7ZDsMZPqRzmuP0L4TaTq/wCzzovgf4mQ&#10;a9qS6Hdb/st7OyXM8sFyWhctGQSVwrKc8gDOea7r4Q6PrutjWNM+IHhdrTXPD95c6ZNHNM6/ardy&#10;Tazwy4xJmJsnHQrg812Hwp8HeIh4VbRPGejXV5Jp8MVst+s6l7v52Uzqw4PybWI4Ociu+rmVPA80&#10;abtyyi9H1s9Yu+z5r6d0T/bmCfSX3f8ABOX0TVLfX7RtQ1K/j1Cx1CSG40+4dAAwCKRkdQ28EjPp&#10;Tda0/Q9d8VpoV0s0N4qrqCyQMV37GA2sehByODXW6B8P9PbSW1HwsraxYya/LiJjsPkLn5V3AYKu&#10;CB0Fcd8SfhJ8PtF+Kt/8YLzxl4s8Pvoehfa9WU3m7THtJE2v5icjKBc8cg/MK5aONws67im1o7WV&#10;3fRJNLVX2enyCWeYOMdE/u/4JX8N+GPsHjrxNr9zc6gVvoYILm1m/wBQ2FwrRehAOG9aqajeWeie&#10;HbWEWk0yrLcxxxwsS6mNGYBT2yVwuedzAd627XTfCfh39mS6+Imj+Om1rw9oejtrml+KF1YNHqtm&#10;ivMwkkGcrtyPwFbnwd1D4S/tM/ATwv8AHvwFb3V1oPirQRewwxSfM0Msed2P+eikcc5zWlTHRpxd&#10;acZOEZKDdrWkouyfZtJuz1VmnsEc8wVrK9/T/gmNomq293dyXt/DcRrqkNvNDDdDhEEKnBH8DZJB&#10;HqtR6pHpE0c+rXnl+S1uwnwxZJIQhZs4/iAJIIrfOo+BdL+Inhn4O3fh7xBKuseE7i/j1u7smFuW&#10;heGJYJJei3LeZuCHG4KxHSqfwp+G8lz48bxN4e8Uy6l4JOjrp39itGFOnanBI6zHLAPz91lORwCO&#10;OuP1qjCLqSvFWTV+qu1ZPWzdna/Z9dClnmC21+7/AIJzug6z4PvLfwzPo+qNeafc26zaFqCsT5y4&#10;+Ql++R1B5ryv9tb47/ET9lr4Ya5+0l4H+GreIIdB1Syj1rS7fzGmvbN22M8IjBO6PO48YxX0t4W+&#10;F/h/xZa/2jaaBf6GtveSRSaPdbCqqrkEBVJVQ4w6spyAe3Ipp8DW+meAdQ01YJvtlvNiOS8YeXKj&#10;PhVz6Y45rbC51l+Hx0Z1IOpFSSlBvdOWquu60ur66ozqZ1h5U3GDal0dk7fK55zpfiTwv8bvhxoH&#10;xQ0NmudF1rRxdQ2NxCUklWVUdODgo6MB6c1T+IfgLw38ZtDk+Ges+JbW81zQdRs9e0+RkHnabcJI&#10;zWtxjqCGDLn+IAg9TXrc/wAONN0HVrdf7FWPRYbJWE0Vxt8mZSMLtxgowLZPYr71U0X4D+ErP4uz&#10;/Eq309odUv8AQRp2qfvztmt45mkgYf7SFmGfR6xhnODpSc6blHlu4bOzvs36XT7u11Yp51g5RSab&#10;26f8E8h+B/jbxvqPwt1RfGug6Xb+MNHvLq311dLkK219cQvg3KK3KCRCrkHoTitzxvr8vh7wja/E&#10;+10u5mit7cNcWNou5zE/DYH8WCc13118L/hJoHxMl1S/sZrO6urFkmk8zbFdeaQmz0aRsDHfirXh&#10;v4N2vgnwwLXw7qtxq2nq2ba21GQNJEpbmINxnGcDPTFVWzjL5VvaqLXM0+W1lZ7xTu7JdPJ+QRzr&#10;CxjbX7v+CcJo2u6Je+Eob+wvmtYoSZZmnXAVs4Ktn361P4m0bSfFnhbUNLu5JbeFLSa2t5o2+XMk&#10;eFkH+6xBHpiu8T4AeD4INV02Owkl0/VVke6tftBwdykOmO2R0I71w/wO8Lajo3w11DSfGnhHVre+&#10;8G39xp8seoXf2htX0lW3292pA+ZngKjpuDxsp9845hhJxlVpN3jJaaX97rv0ej0drplPPcHtZ/d/&#10;wTgvAh1T4T/D7Tbj41fF/wDt+5e2iXVfFktmsHnXDPt2ME4VFPyqfQc16nBDd2skiXkzTxs4KNtH&#10;yDHT39c1l+L/AIW+C9a07w/c+DfFVjeaBJqVveXOn3rApcabIQMKW7hyrKTyDkV5J+334S/a9+B3&#10;xb8HfFf9mq51DWvB2pS22keKvD6srf2fKJQY74qVO6EruSXoQNpBGK9GjUw+cYyNFTUJz5n7yUI3&#10;WqjslFvWy22S7E/27gqcdpaeX/BOa+Nv7CHgjX/2rdU/aT8Hx6lpet+MvCLaJ4qvNOuArOFwY7yI&#10;nlJk2qBjhu9ewfBG0bStLkhk8c6hqDTQRGaHUm3C2ljjWI7DjgMFDMv98se9ezHwPp2q6LYa7Hpv&#10;lu0PmXduJN3BXkKR156e1cj4A+DGjpfeMmXVT9m8Rah5tjbpK221+XD4VvuOcEsBwSAcVjW4mljs&#10;CqWIm37NKK0T0TStfXZWt5K2xNPNsvo6U4tXbe3V/PzPJfFmh6Br/wAfLfVJbOOPxFosmnaqptWC&#10;3DWqyyWyuxP3kCSOuOu1z616FrWmweJYpotNWGRFuP8ASI3HDsBwP8c9qt+M/wBn79nzWfjFoHxC&#10;8V3L2PiiPQ5NHs7oakY11Cxkkjco6Zw5WYJtJ5Vm461pad8NPE3w3udSvNRnbWNJtlnudqKFuZtx&#10;G0E8AlBu+tZVs2wtanTcZSUlFJKSt1taLu011W1r+TKjnmDXR/ccCPEHiCw0fXH+GnhGO4vtLkfd&#10;pMjeW17OgBZFPuOFbp61U0b4l6X4hs9YTwTp8en3GlTwxaltZXjgm2hnQ7Cc7GJjcdQwNeuaF8O4&#10;9Z1rS/FOjTQwp5RfU7Fl5mjkGUkU9UdfTJBrxn4L+F9R8L/tr/EX4W6/8PNH07wzczf2to2paPfF&#10;mlkn2eYl3GQNskjEuCAVOeua2w+MwOIo1pW96EVPfV+8k07v3n1Vk9G+1gee4VSWjs/L/gmt8XJ9&#10;Q074Y3l9oUem3NhNp8g1DSb9WaK4jlKq+0r8wXa75A9R0qv8Pvht8Pvhh4ktbPw7pq2kgsYbeNIb&#10;okrGRtQuh74TZu6naAc16/rXw6+Gavpup32pLb2qX6wWLfaAEaRsp5XPB3NuXb64HWrGo/BDwjaa&#10;pN4mitt93cRxW+6aQjMaZK4P8LAkke9ccc8w8cP7K8kne+lrvRWetnbXXztsV/bWC5r2f3f8E+fd&#10;W8Dp8RLnWrO2s7yXPju01BrfVtSZVgjhUK09oVP7v/cPGc8c12VtrWr2EM+h+J5dsluxNrqCSfPN&#10;DvwCw/vAEZPStO6+FMGqa5qPhm18R31jfWMcdzDqw2mS8jDfK5UYDqDlWGM8ZNdd4t+E2oeIbfTd&#10;X8G6hp5v9PvoxffaI96Xdow/fQEDlGPDA9iOnNdGIzbDS5YTenTfTRWd9rP/AIdExzrBR2Uvu/4J&#10;5j4d8IeDPBVxqeoaDeX2mw6pqHmXVv8AaDJaedHkvtQ/6vzP4gOGPTmuZ8Ea78DfHfjD4kfs9+Hb&#10;+S11rQ7ewfxJbTqQphv7dnhmh3Y82ModhZSQG+UnIr3iT4YeF9Vi1Lwv4a1KSx1RJlu5ILpd4jZ3&#10;U7lDcMuFYD0LVNefswfCW5+JE/xJPhW2/tO68Oro098pKzm1SZpkhBH8IdiR3BrGOfYGKm6sp8zS&#10;s13Ti05X3XLdLXez6WY85wqsoJ2vrp0t017/ACseE+CviJp+mfEhv2WNeia+vtO8LnUNGgvYv+Py&#10;ygKwkKx4dgWX3A61qeDtcvX86xvLu2+1Wd9IdMsXwksNqcfunX+J155Han2nw58S/A74weLPjD8R&#10;PG8PibwVb6eJtP0h9Lii1Tw2HdFlfzuDJbiNDkZyevPFeg3nwR+AfxZ1vwp8UtMvpLwWMhuNH1PT&#10;rghWaROrleoKnGGrtxWYZfTalq4Sim5RTa5+W7Vny2vdJr1aclYmGeYV3umu2nT7zAjl0e88J6tr&#10;Hhu/EkZgnnYxtu2zRxkkfiV6VlfDTxj4o8bfA3SvGZtLabWL3R4Lxbexl2D95h0B3fcO3GQe4Pau&#10;68HfCvU/DniaW4vG07/hGbxbh7iEIyzxTGQBCMfKVK7tx6kkeled/Ef9m7QPFnx9sbTwZ44ufBPi&#10;LwP9j1bQbqwu8w6xpkzlLmwu7c/JJAfK8tf40wGUiuehjMuqylCUtF73Na9ktOWSWuraTtdpa2dg&#10;nnmGWyb6Wsvn1M3wP8L9b+H3iBbTR7ezvfD+satdXWrq+5bjT5HUNGiZJ3IZTIx54DgDgVn6X48+&#10;Fnws8T+JvHU8tzp6z659j12P7PL89yAqi4Cc8EFQWUYOMmvoS/8AC/gzQ/EsMD3Dx/2hBJc/Z/OD&#10;B1QDcVH3jgc8VwPxN/ZR0fX/AI1aR8ffDXj64trGbQ5NF8S6JM++1vLV8mOdAf8AVTox4buDg1eH&#10;zzB4irJYptKUd1pzNO9no9XaydrXSv1Y/wC2sHG3Kn9234nj/wARP2ZdVu/2xfBP7R3w68Ua1p2n&#10;x+E9Q07XbXS7sGxlkG17OaaE8SKVaVMDvinWnwC8C6t8T/Dvxd0EabJqWn6LqehWP2xWeW3W5LTb&#10;7d+sbxs8644Jik2/wiu+/Yw+A/7Q3wSTXPhX+0T420/xV4dt9WlbwD4jtcrdf2ezbkhuuxdQdoI7&#10;DrXpHjn4K2umavpvirQ7a3NjY3txeatp+xt9zuhZEMZX7rhuScHIyK68TxF9XxP1ZV+dRg4RnHaU&#10;WpNJ3s72ly2drbeZEc2y9x5nGWrvqtn83/wOx4T8O7s+ILTWf2YxY3Vqvw9mtdKtdTv52LagyWiX&#10;Mc0bn5nVVeNWJ5JD+lVP2cvjJ4w+I/h2b4bfFbTrPwt8RPAd/Db+I7GO6E1tewOCYLu3kON0Uy9A&#10;eQwYV7fpaeFfBeq6Vo3xRureaS+Yx2viIL5fnTPK4hibC43eVtUnOMj3o8QfswfDVviDrFzeaT5k&#10;3ibTUW3mZeYJLcFkXI7AncAT1z61jLO8vlGcKtNrmtKMkr+8nabV7XjJNyaaumla1rM/tjD80ZXf&#10;W6tv+JwLWviXwvpF54jvtBjvNQ0tpUs5LGTy2uQ53vvA6YIGD3ryf9rL4SfFr4nad4G/aK+Cll4k&#10;i8feFtSsxDD4d1lLcanpdw6Ndx3Mb/JKkZAJBG4jOCM17j8CfCnxs8U22q+DvjXPptpeLZrBcXGj&#10;Nture8y37/nKmNo/LYLjKtkHIrS+InwB1ay1y38bazq8eoR+EbeW98IyQmS1miunQQtHOUby543B&#10;JKsOuMYrbDZzRy7Ml70XNX7yjJNW5d0nGV7PVWTbV7JE1s4wdajZJ/dt1OG079pzwldX0WqXc62l&#10;nJ4fn1fVIpoilxpVvBIIZJJ4j8yqJdw6cAV5v+0z8EvEOoftRfCD9tX4UeH5vENj4Xkuz4jh0jVF&#10;hMmm3FtxdRr0uP4T5f8AEMV714Z/Z28M3/7TOrfEzxB4cj1S31z4b2tpNrUUaG3RllbzrdcHcUm3&#10;iUqcj5Otdp8IP2ffCnwz+GFj4L8NgNaWcbrpyQzExxxBm8tFPoFwoHbGKyjn+W5XWVXC3u48rT1T&#10;jUjJSV00043tfS+9lbWqmb4OvHld1s9u2vU86t/iYsXg6TxbpVtcahayRC5jhmhCSCF037GU9xyM&#10;dc8VS8MfDP4R3OjafPoPhTTYra4mkvNLb7OFaBZ/3kiRHGYtzYYqMDIzjiur+Gfhex1D4ueLPBHi&#10;TwnNDaxx2k9ncHIj3MCTFycOynnIA4NdF4/8KXdjo91c+FdAhkvNOu1l0+H7SF85QCCjDHy5rjqZ&#10;lRo1fZU7x5rO90lZrS9nbS7106mks5wMlez+7U8EtvBnjr9oL9nlvh78ePh9pek3t5brFcabequp&#10;QxzW98HHX5Z4niiiYMeQSc8irmtw+Gvgj4N8dfHhdbuodHNtDqEIjunmht1gRkcxRYO0kYUgcPtX&#10;IBr2PwlqHws8YeLr74SAtpviTSYINRvNFMjJNBG5G6ZT/HGX3KGHBIIOMitnW/2dPCV58OtS8Bxx&#10;yTWN5b3I8nzirlpGLjDdhuP5VtPiCjTreyrRcISkpOCVlyycW7Xb3UY2bb06vcmOcYO19W+9lrb+&#10;nofPfxP8SfBvwB4O8O/Fm98OwtY6pfWt7brHZuJjdSwboAFzthkYMRhsAFiOtdVo+teGtV8L6Dqd&#10;vr0d7Z6zdYs28nO5CCTEQvRkOVJ6ZHNdBonw/wDCHxk+DUXiL4t/DzWdI1Sx/ca9oUg3bpbckbgg&#10;JWRGADqRyQexFdP8Nv2ePgfY/DzQ7X4a6Xu03ToJ5NBb7Q3+jtKCWx3Byec8inic2y+nR5anPzxk&#10;03o42s7WlfvbVaNXfRDjnWFUtL/d6eZ5H4s0zSbTQbrT9R0nStS8JQvLba/pN0glt5g8yHzATkKU&#10;P3gcbSMjBFS/EfxsfC/inRVn8Gm8s7jxE2hXWoTXiqsURjSWCXnrukYRr6H61X+AVnoPg3Vbj4Qf&#10;GP4YX3hPV/EXjWbT72Jt1/pnii4lsZLlpoJMfuwY4/3m5VHmKV5zmtz4sfs3+B/Gph8HXviLVL/w&#10;54q8VQ3lneaPerDPoLWKwyRoCPmaEy2zK/UjzADxXXLFYOjjFSr35bNp7pprWScZWbVm173vWS3V&#10;h/23gnqr/cvu303NS58a6DF4nh8PSJLJ9n1D7EbmE7lt7jyvMAkI+78vr3I9a5P4t+E9Xk8a2vxN&#10;8OaXp2oa1o7R29ja6kNguLW4G2eFXHXcvZgRxXe/AvwLpPibQde8XW2l2txrOpeLpP8AhIC0zKrP&#10;A/k+bsI+WTygvGOfXGDXSfEv4ZRmwjvdHjjLWN1Fcy28khzJGpO9QPXYTXnRzTC4PHezje691367&#10;X63s7tea10H/AG3g5Q1T+48ii+Cd3pvwon+Hvwg8Q2mjaadNEejxyW63EdnL55kZfl4aIAlFA+72&#10;rm9f8KeIPG/xq13wnqfj/ba+H9J07+zr1YmF9ot7PMJoTFKRtkhPkqrxc7gPm+9Xv3hz9n7w/oum&#10;+HdC8C+JL2xsdL1Bru4t3k3m+tpFY+Sxb+EMwPHOVFYOt+GfEOi+IbCG58IR3iX0SHdDM7W8zCYt&#10;cKxxmOUQhTFuyrMGXjIrejntN1J8suZu7TaSldtXbvu2o3eul22901/bWBVtJfd/wT5y8KzftQ+M&#10;P2zfAl/8WI9D0x/BGgeIIfF7aLhoNTgu3iSxkWNzvgWUQtJu6AqUNe7tqt0bvS7hEkj3anLb3kNu&#10;oljXIJBYqflHQ57ZrQ8afAb4WfHO5vNQ1/RGk0dmsxp+veHtQkjvJVhdpXguduGEYlVcKMg5ORXQ&#10;eAPCPwvtLbWLq0ks3a41hrjVvs8hjeOaSNcGVCfkdgOnAIwaeYZ5g8RCEuTlcY8vLGKSV25b8z6z&#10;lo9Y2USaWb4OndK/n+CPC/ifY6P4N+OYWfwQ2q+GviFYjTPFVhDYtcpNfFwq3EqnMaqsWA2Rk8Ht&#10;WP8Atg6pH8PdF8HeOPCzxrcWXjS08MQ6BNbp5PiT7di1+zZPKqiM7lhztiI5AxXu8/wj1jSvijd+&#10;LvA/jCwuPDMcMcOu6HcXBeS2IRt8oZclJQu3CnqKu+H/AAbb+M9a1CLxH4O0vVvCdjaQaj4f1yK5&#10;WT7Rc7pCNqYOxkQJ+8yCS59K0pZ9haNSlVa5lCK5le3Ndctmn9rlaWl3ypNNWuj+18H0T37f8H1s&#10;edfHD4N/Dr4gafP4a8RWMMUP/COy6VZ3kMn2e4tbaSRN0UFwOYi+xBgYzsX3rJ/ZEs/HUvwN0nRv&#10;jH4ivtU8UaTrF5/aF1fzDzFUTP8AZwCoAZBDsH1DZ5r2vVfhR4R1fxVeW9/p3mQ3WkxtJZ3GoEx3&#10;Ls7NjYRhWUhcODnmsX4ZfCHwlo3inU9c8MaxfXeg6lM80enyXAnWG7J2SmKQH5AGVtyHoxJHcVzL&#10;PKEsrlh5N6NSTa2dmmk76c17tbPlTburFRzjBe05rS+7/gnA/EP4F2XxG8aaZN4m0bT9Q0L+3I9T&#10;vY2zHPFPAn+jyI64JIbOecYNU/DHhPxhq/xOk8VaT4iihnXUmi8R6bMsqrcKHHlSIDwGWMFcjhs8&#10;16BqtlYar8MPE2teBfiPPpknh2/uzJqN5Csqj7Ph5I/mGPL2gqT2B68V2Fl4a0jxL8OLPx1oECvc&#10;31jbXEc1nJlXBKsSp7jGcVMs6lRoqM72+BXW2z1T01VttfdTeyKWdYFaq/3Hx5qfxc+PHhz4H/GL&#10;4x+JRpWvWX/CcR6n8NY41Kl/DhuoYJbQngi4RUnx33OM8V9A+OodWvvBl9J8P/sM2pyKbjSnvULJ&#10;Ezj5XYLyOD1Fa3xL0L4AeArbSvg/8V/C88ek+MtVuILNltXls/tDEy7JCo/cliTtzwWrpLX4DfDD&#10;xVBNreiXV5FNfaH9ljvLS6ZPMtXTCcdAVwCD1yK2xeeYGpGFV0nBczaaj7rjaEUt7aOEnK27k/ln&#10;HOMHGNvef3X/AK2/pnhOn+L/AIx67+y1/aafDG11bxU2kMi+HJLr7OtzMj7Xj3uMq5CsVPfK1oeK&#10;/Gdj47/ZX1bxN4fbVNHnn8OG2mtvLDXulzHCMjJ/z0Qk9+QM1618BPhvJL4DtdH+IazTa1ocrWN1&#10;PJMWaQRMRFMT3Zo9pJ7nNReL/hrbFfEHhbUvBWnrYa1cJDaSx3zRyXyNH+9LccSrztwece1ZyzjA&#10;xxjhyW5anNdPS11dJN2atZrRPe91tTzrB7pvVdjyrTvA9h8TvgxqngvV/F+oNpd/pnkSX9u7Q3Fv&#10;LGFw6N1DI6Bs92z2rqLK18VaTpMN/Dqq6kz6aJLiObC/aZNoyUxwu48n03VpaZ4E8C/sy/C3w34b&#10;+IfxH8vQ9Kbyl1rVpMSXCeaFht5SAd7FX2k9WIHvWrp3w48d+GvHHh3TrvQ7PUtFi0+e31U2sxSW&#10;1meYtFMoPDRrGNhXrkgjgGlVzOjU5uV3p80nG6spW3te2rSjdb6rqaf25g5bp/d/wTzTw2+p+JPA&#10;NjpU2mz6Tr1tpq3N/pF9cGSWxdyTHF5i/K3PcdjWXqfj3w9oPxw8N/AbxC1hqHiTV9Hm1CztZ/3d&#10;1b2f3biWKX+NQxA2dRXsmh+GNGtfibrUz6VqywbYYriO8wFjUBik0R/iVmyrZ5GBXlnxY+B3w48d&#10;+IdO/af+K/hvWvDus/DHWL7SrPU9JYq2oaXdbY+CCSY8srknG0oTXXg8xwNTESjWTUXFtcur55R9&#10;1WvdrmsnZ3s9W+uNTPMLypq++t+33mx8R/hrNf6bqDeEb+bTbq+s7ZGubVVEs8ltIrxK0nXDKpiO&#10;eisa4K+l+O/gv9s7RfFmjWdrq3gXx/4Ths9b0ebal94avraRme6ibGZrdhKodM/K3zAYzX0PH8P7&#10;v/hG7nXPB2o2OreZbwz6Dd3k5aB0CKCHaM/MSNx3L1JFc18cfgdbeL9U8Bar4D+JcnhTVPCPjaLV&#10;b+OSMyRahYeWY72ylB/gkjm+U5+Vwjdq58DneHjJ0atnGUZRbkm7e6mm7e8rSjGzW1mnpdN1M4we&#10;jXNo76W81327/wCZ4/8AtP8Ax48QfCbXdL1Xw/FcXlra6isHiDSYdNMl6LeWMD7XaH/lp9nGZJEX&#10;JKE+lUf2Qf2m/h9/wUg/Z98aDWfC8cdna+JtU8LazpM24efbxOUjmOcEeYo38fdNfTHxD+GfgTSo&#10;m8ReJ9Gkv7Wxl8+B4gfOtCcJlSOwBOT1wa8v+D/wA8PfshalL4U0r7drvhHxP4gudUk1Bow11o09&#10;025InWNcvAWJw55XvxXXQzjJa+T8tOlJYmLi4TTte13JequrXaeyTdtc5Zxh5VtZPktqnFeXW/r/&#10;AJ7HJ+N9F+IV/wDs43uh/BiWy0bxf4ZmWz8OJ4lUvbs0bKixSuOdskWVEg5BINd9daTfatPpPjqC&#10;e3ttS0yFY7xEkLpIjBRPExHJ2nJXPcA967zXNGsdYudOs/CnguTV9NvLq4g1q4ebyWsjGuUcI4Bc&#10;Fxt4+tZfgXw5q+teMdW0K38EQ6KdH1u3/ta8kuknh1u3kttxeIK26B1YqCGAyUOMg5rzpZvCpRbs&#10;lbmlra9pWi4vW9rrRNXV77O5r/bWD5r3k727W9fnfX09Tw7xFf2OpftE6f8AEjVPhfZ6tJ4e8QLo&#10;3hHXodQME9nb3UG2/YoxCzOJUVDGASVAYV1dh8CdF+H2r+PPE/hDxZqVpJ40v01LUBcXBmjsrpIv&#10;L3wq3CowALJ0zmuf+Pvw38Mw/tvfs8fs8W0+kajpUOta14wvrXVPEUkerR3VtbN9lmhjA/fwqZJg&#10;wY44X0r6Xl+G3he+1HUNAmsbzy5oRK0zY8s7uCqn19R712Zhm9PC4fDuDajUpp239yNRpaNu15Rc&#10;7JJXd7atvOlnODlKTae/6K/9a/ovCvh1J4zT4Y6HafFVtLvNchjkkNxpqhY2O87CqtkrlMZI710V&#10;9am8s/spUboZGe3mWbBGV6N6ZPy/rXX678EvDN34m0u00a+urRrJdk8ixqy3MIH+oLH7h3YbI54r&#10;Zn8E+GrPUl0vWLaS3bUx5UMit91tpA5xjP8AWvNrZxhZz5431vKyVrXfRX2t26HR/bmD2s/u/wCC&#10;eLQ3Kaz4/wBS8GeILaYT2OhWt1Z3bYDOJTIrL1/hIORj3rqdU8KQap4Om8Kzu37628tmWQg7woAw&#10;e3QVRvvAOnQv4O+Jl9DL4mfTdamtJNX0eQKy2/lyRkThThgG4YH7pyeDXrFj4G8J6vcQT6BqStCy&#10;+dcReZuYhuhx1Hf8qrGZpQpOEot6eWilHR9bq9r6pb7As8wburP7v+CeC+HoPHVvrNr4v1PSTpd3&#10;bwfZr/T5LgSRXcQGA5cD74xkH0PNQ3Vr4W8Z/ESzv/FXgpbTWrGyuE8I69HJvDQzIPtCqVOAdwHy&#10;t1xkV7j4f8NwynUG8WaNFbww3zQ20i3GRLH/AHyTx+FYnhr4V/BrxloF1pNqr+ToOvPHGts7xvaT&#10;o+QM9+T9CDWkc7w6lKUotWVrx6J389ezTvdNq+xP9tYGVt/uOJ1/TPDvjjwWlhr1u32qzuEvrfyZ&#10;PLkS6gPySIx/izwM8c4NU9UvLnUfDVxq/hvxPdR3Fnqk0sMjNujt7pVO+2uABnyhu5Xscc4rtfhl&#10;8EL/AMO6x40tNf8AGWpa1Y3njKa70ez1CxWM6dazxxN9mhcf6yFJPMZW6/OVP3RWZ8YPgd9ptdN+&#10;J/wR8fzWc39rQ3F9b20C3VnrNuVMEqTRggkbGJ3qQVZFPOCKqnmOB+sKjz6Xum0+W7SdnpdX22fz&#10;Wof27g+S7Ult09PPt67HE+OfEt14U1Twn4qtdE1G4s4GlbUY9MAaKJGj+YuCMsNxyoHrR8Ufi3f/&#10;AAG+H8/jnx1Fbrpk2uW0MFzY252wwXEqRxCQDlWy3LdBXoa6BonmXeleHtMu9WSzjS2gZdSjMd3/&#10;ABAEg5jccjDAZ4rS8U+AND+JWjav4T0K2ubC/TTlSWPVLYSJFJwyZjcFJVPQsMj8a0hmmBjUpqtT&#10;bimubXXlvfXdrfez9L6BLOsLytxv5af8H+rnAeLNL+FnhJJNKu7ZdJbVbOe5+0admNZVQiSR9yjG&#10;/B3HuVz1rD/Zr8XeAta0ObwZonim9vL5PM1ZdN1eYvd2tlPcuIyhYBjArIyp12gAZxivZPDXhA3N&#10;vcaP4r8MQx2I0mIaeZlKs0hUxypJjKoN2Mbf4TWD4W+AHwS8YeK9O8W/8I7e2/ibwD52m6K2pSND&#10;PDG0QQjeD+/hdTkE5GeeGBrP+1sH9WqU6rn0d1Zq9na67O6T1031+Fn9uYS6sn934/1+p5r8MPDd&#10;14I8TeIPhFqvhC6m0HVI7rWboXEz3FsjTzFWghZjwjKN5j6KW44rB8O6hp/w9/tL4aeBPGOnQzQ6&#10;be6t4b0ua1dlWzh+YxgZz8mCMD1r3y0+Fmj+HfiJrVvLrc0MeseXcaX9qvC3lTKD50EYP8BUBto6&#10;fNWDqfwLtNB8f6b4o8Ma9prw77me9tH00PI9nKQSkUgPHOSeua6oZ5g6lSTnf3kpeTkle7vfW+j+&#10;evUn+2MJGn7t1pa9tu2l+n9bnG/Cz4o6F+0J8KPAnxq8LavHJHqMizLGIWCycMkqFDypVh36Yrc8&#10;eeNvhp8OtPivfiFqlvawrq1lb/aLiZfMjnvbpbe2/wBoI8zImemTiofgP+z/APDHw/4wuvhXFrGo&#10;SXnhHXptV0OHULwCYWV58xMe3HmQ7iV5HylcV32o/Bf4F/FnULqPxV4Wt754bBbfVrbVLZfMEcdw&#10;J4RIp5CiRPNjI4yNw5rnxWYZXRxrS5/ZJ30Suoybcdevuve27tawLPMP7NOzv6afLXTt5M+dfEPw&#10;i8Qa14V+KXw8Hh6bSde8SZvtO1bWWEsD3mXaIh48MwiZARnkKQvQV3HwE8XeOvGnw40m1+L3hGzt&#10;by40mGz1STTLwXEE8yjy3ZT2V1G7B5BbB6V6bqvwsv7DxRB4m8MNJf6HdaeLa+0szEPatuaT7VG5&#10;zuJB27fSqHhfwdaaD4l8TabDpz2+g2tmk+lx3NssSyHYWd4pg2CueoYAqc9q1rZ5RxWFcWk9pJ63&#10;TtGLS102i7O60unYFnOB397a1raadbX3PIPhtY6zD8K9U8Lvo1vqFs2s39jZ3trHl7aBWIhR4nUH&#10;cqkqB0HY1u/Ca5svA/gfw98KvCsEF1Fpml+VpMF0xhdo4iEdG3Z5AY5PTGBXtHhn4b+H9d8Iy6hB&#10;NO011CksF59oVlmOPlkzGcMM4B9QK4iH4MWngf4rn4geJ9daz0WPQY4bvQ5rYPbeexKyS28+dys+&#10;+NWVupUY61Ms6weK9rCV1rzJa6ytZLTrrbot9rjWc4OL1Tenby9TI8LeBPBmjCPxF4bZWtbe+u5o&#10;7jdtaFHzuh940P3VPTtXnaa7r0Xg7xPJ8DILXS/iHr2n37aVoOrS5t4r62fqQOFVkIf0O4V7X8L/&#10;AIV23wyksvhB4x+Idn4ij1K81R9Lm1CQR3rQiTzY7XaPll8qNypbrtRfep/FHw98Hax4jW28FHRY&#10;vF1ncILW21JgJltuDMAEO75kGQTx0p084w1PESUrzW6bvytJu3Mnb3XLWV0np0uxSzrAuNlzLptr&#10;r+p594hFv408CaTqHirw/a3EMOmxvqUkdwyTW16EAcoUxlN+7PtXAftWeIvit8O/2XNf1X4VXuiz&#10;aloPg+XVdNt9bsvtlpcSWeZnjwwJLNGuFzznoc19CeBNFub/AMF6nbeOvhVqOnXlrqktjLF9qiZZ&#10;bdmO24iZScoFIPzAMD2rcv8A9nzwPqngabwQ7XEiy6TJZR37SZkKujKGJx98ZqaOfYPA4qHtY80Y&#10;TTtpKLSd31a9bboK2cYOdGUY3V1o7J2dtHa+6PiX9gT42/tH/ES7GkfF/wAJeG9W+H/xA8Hrr/h3&#10;WdBmEUenRyRLHdaRJbvyzxtIcsOqnJ5r1L9nPwtB+zP8Prj4P2PibxFrvg3SY7g+HNW1qcTT6Vbx&#10;gAWDNgMURclCcnGQe1eifA3wv4WXwxqHwh1LR5h4g+HOqW1jeXKaeLNb1ZIxtnjycSCRM5K4DMpA&#10;HFdj4U0XwT45TxNpMV9YtY6YDa3Vv5n+l2NwVO5Z1BOFKbGUkAkHuK7s2z7D1sRWUaXJTbi3GK00&#10;0hNdm4yWqsnd6a2Jp5tgYWb5nKzV7LVXur69LpLr56u/zMv7X/w48AazY3vi/wCMGj3/AIKudXsL&#10;LTNSmkXNpLehlSMsv3maQdDggcnFe3eKBJpmrrFfeGln0NbCa7vr4XAxBJH8w+T+IFfmyOmK8f8A&#10;iD/wTA/Zt1rwjqfhTWNKguV8deJLbxDNa+cxspL+AbDJDGT+5/dclV/iGeK+jNH+HHhPwv4PPw/n&#10;N5rlrpukiC8XzmacWpiKgj/nplMrgEk1OaZhkNqc8G5t6qScUtLK0lZrXm5k+jaXmgp55T95yVu3&#10;3dduvX5nn+u3HgX4ifC6Hxjp+uzLo91aJdafrmizbpYUDh1miIzk5GO+QSKwdS8E6B8MviB4o+N1&#10;0bVNS8bappomubOxMcsdrBCkflyFSfNycvuIBUNg8DNangD4B+DP2Pfhlovw/wDh3b303wri0TWL&#10;m41DXtQbz9BZyssEf7znySXkQKQdh29q7/wH8NPBetWWl3uqeJpprzw3o/8AZ2rWcM/mRwTPCjMZ&#10;QefNCkc9gcd65Z5lhcLGTpTlKi3JLRJuPMmlJa8rvGN0+66PW1nWDk1KSd+1tu639FfrfsfOlv8A&#10;APwL8BvDHiDwh+z3otzpuleIPEl7ruoW6x+fbWmr7RPj5idsUjgDjgZNaXwe/aJ1b4p6b4N8f3/g&#10;C6mnmDxy3Gn3aNbeXIuJbpCcFkSRShQ8r1r1j4gfDnx18LvGXhXW/hX4Tu/FXhfXtY8nxhGmpRxt&#10;aQyRhEuwJBh40wMqpDHOa2vEHwg+FXgXwbL4k8P+G5rZ9Ls53ezhiZRFaO+6YiNfoW45rqqZ9hMR&#10;Si66dSdTaV7yu7xakr3TbtvurPqKnnGDpxtBNRWlrbWS032s7enmjmvEaSvrFrr/AIRv7MzXkeZk&#10;vNzebEh5KAcj0JHTivNvAb+IdB+Dfjrxz4s8JWei+LrrUrifULjRbg+XqttHLi1uiSMGXy8I2RuO&#10;0A5r6C+H/gH4Y+O/CcfjHQlEtmunvBpd9bXB+aFuS6E9Mn+XNYd74Z8JadLqdn4i0bXY9P0uS30h&#10;IZoRNDqXmFJIZ1I7ZJV2P3SvNcWGzjDxUqPK3ZxvpZ2i/h31TurprRpPSxUs6wd9ea+2y/r5efld&#10;cf8AC4+FJrXVbfwdeWN9pKmNda0yG4ErWl+6h54njJPlHaynbwOeBXNfEX4HX+v+DdW1L4Xahb6P&#10;4+ksjBpeuXD5a1jMu5GcL/rEC8bT1r0DxD+zd8FvhT8Sdc/aX0fw5eabrPi60srTWVhuG8iZVG0y&#10;zRA7d4UhTJjJCgE4Fa3xj+B/h210i31Hwl4wg0HUJLc2thdz34jiuIyMeVknl8cqRzmtKec4WGLh&#10;UozlaVneUdLpLmUkm+aN9H/MtWlsDzvBun7ylfy/R+n9d+JX4XaZba9L43EgTxR/YdtZarcQTNFH&#10;diNcqFUnC5kywxzzg5qCHw8nxS+Ia+Cdd0XUtPVvB8zy6ra3Q8m2urpzC8Y9ZVVd6t2Ir1Ox8C6V&#10;eadpXhzxRpd3qDSW8Us1xuA23ES5RHUcjdjduBxmpdO8G6X4dubjxHPDdXUIsSb2OLarhwxcvtOO&#10;VX5Tg1z/ANtRjfVuVrRfbora+TST8lsV/bWD5bK/3evn3Pnr9nvxnN+0l8FfBfxP1WPXpBbeJ5xH&#10;aalH5F5p9xp0stmrTgYyXMbM+flbfXO/sO/Dz44/Bzx58bvAPjzR7hPCqeLTqPgLVZp1+xXNvMnm&#10;zrHHktE3ms5bPBPTAr6D8b/A6zh1TSfiL8KJLiHUNSntYtSsb66kjt59PaUGYbRwJQSCG65PUgmt&#10;zx4vgH4c+Gda8aXmg6heW8M0XnWNspaUyEiMogHXqPY16NTiChKnVw+HheFZq0WtYNVFJJarVXcb&#10;7STd1fbH+2MJzRm5Sur30STvbfyvZ6PyZ8zeNtY+FPxS8NyfHbxbrmlWfhO1ha3j1q6uY/LgvvN8&#10;vFyjcADAKscMK9d1XQfCmt6fofi291bT5YGuoLi11BblNrkJtgMT5+YZIOMnOan+L/8AwT2/Z8+K&#10;nw18UeCfDXhy305fF19aajrFtJb+ZBcXMODG0kDfKQRlXAHI9xXUR/szfD7TtI0vwTL4Xhj8M6D4&#10;f8uHQ7NSIY5kcMjxrkldpUFcHI6VniM8ymrRp+yqTTi5LlcVpDljbW+rbuuidk9L2KjneGjJpxaW&#10;n/B/4DMM2M114rj1PWdRmhutFs/LW6Xi3naTq4XuwAII7Zr48/bB/a8sv2HfG9/+0R42+HtldaD4&#10;mjTTLebRPM33csdvK8V7IuPlZSph2j+9k19kfC3Vfhb/AMLP174Ga/fXFtrmg6emoanpN20jedBc&#10;zFLe9jdlwVcq6lQTtZCCBXF/tk/8E/Phr+018KPD/wAPdQ8Pf21oi+M4ZPEFveapLAUtPMbzZIpE&#10;5WRA2V7HoeDXZkebZRgM2jTzOEnRkkpW0vBrmTi7pa6OOtndepliM6pTpXofF0utN7O9ntv6epH+&#10;y3+0L8CP2uPhzovxl+Fet6fqsd7oMSzbW/f2uQDJC6N8wAfIz0OK1Pjppni/xN4CtdJ8HaZp95cX&#10;WvWtnqMVxHvi/s95P37ezqg3KezgGl/Y/wD2HvhN+zHLb/DvRfB0sH/CLafJBoupRyF/P09nJEEj&#10;ceZKOuSM89ad+y78JPij4G8QeJtF1n4jJ458L+IJptQ8MXd1ELe+0iYyMJLOVRjfEDja/UYIOetc&#10;uIxeU0sdWr4Ko3Cm04Ka1km3azXu3Ss9XFvW2qN455g5cqknqrvTS63W99f+B2vlfFLxVrXwx+B+&#10;qeI/DiXviyDwzFHdz6a1sP7QuLeCTMiRJ0km2j5AOSan03x34r8PJq3iN7a81/StZ1K2utHghsf3&#10;+kxyqnm2sy9R5bHPqOfSvV7DQdGPja38Gal4Pnh09tPV4dYkvA5W/SQh7crjPC7WD5wc+1aCfDHV&#10;tM1PU5NESG4ijmhkt1uJNvnBh+9JYfxYHH61wvOMFGn7OcNW73dtU3Gy00TTT1VtG01oP+2sJzOV&#10;5NennrfXrZf8Mz5s1/4VfCfWfjfrn7Snge6vrPxFa+GpNG8aabHPKsGoQyqREJY/umRQThl5Abmr&#10;fwg+F3g34Pfs+aT+ze8Mllomp6bqVpHudpFtUmRz5SP2ADkjPWuu8IReGdY+FVt4Y+MtvceE/FXj&#10;C61SxmfSXdldvMljhnV9vaMKy7iCCDXbfBb4OeHLP9nLQ/Dz/GBfHE+jWrQweLGCt9ukhJAdvL4Z&#10;hggkdSDXpYzOvY4f2VScmoyjFbu/IpRjJSS5WovmUevK0lonbKOaZfG75X9y6ttrfvr6s8D/AGLv&#10;gbb/ALM3wovfh18MviTY+Ivh/BZs+j3fmNJdW9x5bee8nJ3Zlydg+6BgCun8Ka8/xY+GlnoeoalY&#10;2+oeHzH/AGtIYzJFcK8X71UD/PExjcfN1UmvUfht8OrHwT4z1HwZB8LriHRbi0/tFtRsSPs93qD7&#10;nm2rnKZ4GCAC2axf2gvA6/D7QdB+PPw18IX9wLPXYLHxb4bgtTNJqOmXd1HHOQg582JmSUN2VHB4&#10;qaudU8dmUnNt1KjTjN8usmn8VtOaWzei5nd21LjnGB0WttFtt0+79NT5ytfiT8UP2cf2/wDwf8Ht&#10;R8Valqnww+IXho6ZotvdWPmf2BqFuA1uPtCAl451LYd+4xniuz8I/Efwd8Rfjt8TPhV4q8CTx6Vp&#10;+t2jSzapdSRtqdxCgPnQJwDEp2jcp5IORX09D4M+EOqOfEuhxW9x9ilbTmnVg2zynwYR1wytkY4N&#10;eZ6z8K7fw14m1zU/idI+p6LY2Pm+G9W07ScX2ntNJjyvl4lwSMccDrWkeIMvxz1pONRQjBtaOUlN&#10;NTSSXvW5Yu7u7c2sjKOb4enL3nJq73WqvZpXv0d7X8l0V/J/Gfgf40XupalqXwl+MZguNNv7d2j0&#10;uGK5up7Xzg7RTIxyHALJz/ByORXa/tNafpPifw2+leJvhFJ4os4tPWaSzXCi4lkkWLyAwIdGCsz7&#10;geFBFYfw4+EEPgn9qnx58bfDNpeamvh/wna6X4n037D5Jv7z/j4a7ikVsO/klVKMBhh15r3jwivw&#10;p+OHgPwv8YvBOq3Eek3Tw6kEuWMMjRkFQkqNyMFuQe460Y/NKeDxFGok5RiovmUeVqUoqXK3Fp3s&#10;nyvzbVrabQzrByp+8n5r70uuztf89bnz58R9H8O3F/qHwt+xyajrFn4VvH0e6vvMheHS2ljjlgW7&#10;GVEmRgE/PhQRxmnftCfGjRf2dvg54k/aY8QfEpdN8O6R4RitbSz1RSJVu96qjc/fZgMBcZJ5rv8A&#10;xb+z54c8V+GfiB4c0zTdYsbzxHrskUuk6lq/lNeRx4CTWcmT5SuMsAOpGCBVbxX8EfAvxv8Agn4s&#10;+GX7UHwQXVdFtY4/sVtryxvJqkcMYBmKK2PMRuQykZ4PFaUc0y11KLrc0oRkueK5eZxbhzcqbtq7&#10;2ttq7u7Uca2d0fZS9kvftdX2+dn56+d35DrbWPDfiPwDpvi7wrdWN5dappun6zJDGcfaVkVSJuO5&#10;J/Srfju9trW/0/xNL4auriG11hTdG2UllITiTA+8N2Fx6Gs7wz4H1b4V/D7WPDfwj0LSfEmi+CvA&#10;Nnb6D4dubiSC+a6HzpE8jLhYzGVC8nkc16p4h+GGneN/hdpl/a+D5I9S8u3v10u4vGVoZxglGZD/&#10;AAkn1BxXl1sdhcPVi7txcmlqk7NJq6umtGtdul3Y6ZZ3guW+v3fp8jxDwb4G8P8Aw6tbe18OR297&#10;ZaxqxWzTUQ0ipaRsZGt0Y5K7HLOCTtLVp/Gvwq/iWH/hF7HVbbS5Y7f7RomqXUe5Bdbhuj9i6Dbw&#10;eM16zongL4c6z4rutB03QdQtk8M26LGqqRCxuA2Sh7kFSSO341z83w90bxN4hbw7Y2nn2mq6TcnT&#10;71meSFZI12pO6MAUbfu5U8/lVQzqnLFKrJyTSu20uuqb1s/dtdddSJZ3g3C3vfd/wdzw7w58cdH8&#10;R/BGy8efEeCx8M32uaq2ialpOpXgNttEnlbTIOu/GUbg5YVY+Nnh/wCJXwt1zS7v4V+BjrXhnxJJ&#10;9k8RQEyzSaP5ceYbhTnIRmVUbH97NN+Mn7P3xv039m1fAFh8H/DHiyafV9PhvLW4keS1Fsk4e4uG&#10;U/OCANy4yQcCvcNQ0DxydY0m38J6NC/hyTSZIrizM+DqDvGFjVWYBotnzE9c59q9WtmWAw81WoWc&#10;ZSqXi5LlslFx68yav7t+sdXa5P8AbmFlF2T08t9Lv7+m+vaxz/w/8ReJ9d0z7R4r0aayTyoWtrO6&#10;hG+OQL86Z/iAPIPpWN4a8QfD7W/iBJHcRR2utf2HHqVzCIB5csRmdCynHEm4fNjnBGa2vgT8N0+E&#10;WjWOgeKfE2sHwppi3a20viy8NxdrPJdN5Stcd4I41baWwQDgnArU+K37M3hvV9V8PRadrzQ211q1&#10;y95Otxtk+zyxMwijdedm8K3X1rynjsup4qdNyai72klpZa7a6tJXV93uaPPcHdOz+7vp3/z0R5V4&#10;v+C3iD4O+L/GP7UHwcW813xJr1nbwTaDq2oMtq9umBiLsu1SSBjnpWxB8PLzw9YaX/wr3w5Y22lX&#10;FnKdW0KS2Etu805DySAOSOWz8vQk1veAbSb4W/Ayy1X4wfENvE9rc3k9rrGsLHukLvOyJsEQwI1T&#10;aue2Mmt34K6bouk/bPh1488Y2upWZ1YnwnrEc3lm4gPzLbNn70ijuM7hXViM1qRpylJ8/I+Xms/e&#10;jFKK3svcWqulJKV/SIZ1gea1n9y07rfre/5HmerWfxX1T4veFrj4dXvhmx8B6LbtF4q8K6hYeVNc&#10;XDh0VbZx8qD5vmUjB2jHWn/DXwKnhDxn4o8aXa2OoTXBXT9Nuby3RbxLXdiPTWk/jhVjuTJ616Z8&#10;QP2f/BXhfWdavPBFlcapqXiFbVpvD+oao/2eTyZlLzxckxuBnpgM20Gnab4f+EHiPxP4i+GN/wDD&#10;3xFHqFv/AGfdzWeoRlIruYxeYptps4do9oLkHAbipedYeph/3afLypO0UnZSTblrd+9Jrm62V3po&#10;o5zgb3ab3/4PX1t5Ox5B8VPsetTeIrb4VWOlrrnhnQ5tNtF1KfcltdTsJPs80Jw2yTA2Op5zitnx&#10;Zo3xA8WfDa38Z/DrQNN0/wCIWm+FvKt0mkb7PDd+WCbSdRy0Rwdp6jINeofEv4HfD2OC88Ya34Tt&#10;biFHjudW1CacW8ztbjMQZ+5UnAJ6E14v8DPgl+1f8J/iXf8AxbuvEepfE7wr8T9chfUtD1CW3sz4&#10;RtwjDz4mUZkVUCrsGS5+brXRhcyweIwftITUXTs0p/bdlzQve1rKUrS5b6JXciZZ5g9Kdpa9bbN7&#10;fe2/JW10uzpb6w1D4m/s12kfxQhuNJ1C+0dI9XuNBmMVxpUxXEjwv1Gw5IP0rzj42/sheCfin4i8&#10;IeK/iN4l1i6vPh7p32nwT4ssdQeLUdIkjjDrJNtYC6891RShGWOVzzivp7wv4c/4S+4uvBviLwHZ&#10;rotzYP8AZb621CSQTSB2BhfIG0gBTn1PtXjf/BQn9nvRPjN+x98R9I8MeI4dJ1PRrVp9N1Cz1Ca3&#10;kS4tIvNtUldcMFjuljdlGQyrjvU5RnShmdOjGo6SlO10k1FVLR0s77XTV7NaPRsWJzrL1TlNxbtr&#10;trdX1Wu63X+Rzvj7UP2tpdM8J61rdr4X1jTZ4rePxG1vZywSKbmdf34iOTGEhOGTn589q73xTcS2&#10;upQ6Jrdukcems8tpPb7lRbUDocfxADNR33g34t6Xpnwx+J+i6xLqGvN8O44dU8BRyj7DrN8YYpJJ&#10;DOcbGDbgrEdG6VkW/wC2D8KNe8YfEH4aeKvgd4s0nWPA/huxv9ctWtTJ5ktxG263Rx8rohG0yA4O&#10;c9q09tUxUU8PSUlBNy5LJq81DVNrS7STS5XdLozSWeYGjdO+jfT18/K+m17GPrup+I/HAs/iP4D1&#10;CS48N2ejz32mrp0v755RkLLGpGJFGDuU4J6Cu88EfFW9i+GumePPHV6txb3MNu11dWVqytArL87u&#10;nUAN19BW18D5fDviv9nLQNSu/Bdx4H1htBW9XQ2UNJYRFzsjcZbh+OmetdNoei+Hdd17XPASabca&#10;feWXh+N2ZoN9mskqvhgehIIyUPb615+MzPDScqMqdlTk1fS9k7bq6d207q68ndFyzvB021aX3Lpd&#10;9+35Hxj4k+NHx3uv2zfB/wAMbT4Iab42+HkOstb+JPFOk3QhfSNUcv5aMj/fVINkjrznfweAK+iD&#10;4l8V3Op+Kvhnq1hY6bJJCX8F3DXnmSapC0JacMhwQ6Nldoz8pBrk4Pgt+1QPHHwV8WfFHxl4D8N6&#10;Ppul3UXxa0O0Zy3iTUpgYYHt5zgYGI5EBw25yuSAK9d0b4Q+DvibdaV8RfE4b7dpd1PL4YvriNVm&#10;sAcwTRb84O8cetejm2aZb+6aUbRha8OaXvqcrN3ajeXLd8q5fZyW8tDGOcYWMXFuTu5LVLbTa267&#10;X1s7PoeGfCIaR4V+AmjaH4Z8I30C31neWNv4bu5m8+CNd7Ffn5+9nDdgwrq01aGb4TeHtX1Hw7NN&#10;HNJbxXVq8AebT/l+7x1wwwcV0vjv4V24/aG8PeJI/i1Pp8GkWZsrbQdStEaO+mk/5eElwCJAMgrn&#10;BHaux8R/Db4c+LNc/wCEMttautJ8S6FcQa0trpd9se5hBIyy42vG5yCp4yB0rkxGcYSVSNRpvnvN&#10;v3m1dvRt2vvH3lfXe+xtHPMG3onv26J+vbXv+JyFuPC/iqG80O907TdQ026Xyp9PePeJsAFuD0IG&#10;0kdiPWvMPhD4D+LvhdvHvgDxF8S7O48Gaxq0z+EriCCRL3w80hH+iCTJDQrj5QeQT713vwL074z6&#10;Z+0D8RLf4oeFtF/4VvNp1nfeB7yzcQX1ldFPLu4LiM9pH2usgJGciuuX4HXnws0Xxx4n8LXE2rTa&#10;pFBcaXoN5tH2edIseWCxwzP1LHviiWZUcDKeG50+ZU5LaSu+V6P7Mo3tK9tnF3Vrws9wMrVGpWt2&#10;ts+q8rOzt6aPXyvwLPDovxA8QaTqeq3K3+sLPPJYeZynlRqrSrFn5lbAIYDrwaxVkv8AUPg94o8W&#10;eDtLuV1bXtDu2/sHxLGzWlz8hjAkz9xHAwy9ga6b4reFtVudOX9ovSP2d7y61zwXJZ/2G2n34kvp&#10;rW4KjUIDGP7h6KSQcZFeraJqnwl0bUbHS9Zku4o/FF439ifapDJHNIQC8QKg7TyflPoa2q5pToxj&#10;WhBybtdJp6wSbVk3pyuLvo1ZrdNjlnGBnT5XfVW2Xy37p9t11Pnn9jLStW8AfAHwz8PfCPhRdK1T&#10;wVFcS634RtdQ+0W00k6GRI7aduTDk/u89BweBWxbXup2/wAcvDPxDXTtPtLfxCrDUNF1yFE1Gz3o&#10;yQR27+828uASW/CvbNC/ZX+Bnhi51SE2M1uG1T7TFcW7yxyQBcMq7l6hWY47YOK81/bA/Ym8SfHD&#10;whpfjD4afE5dH8ZeCtQmu/DLag3+gamIpUeNbkDkFWB2yLypdjyCRTp57leOzSbqTcFV5k5Si9HN&#10;N66ttcz3+KOl20iY55gY2unpbpsv1eu3lozzn9uDwB4til+G2u+GfB95riaP45tzJHZq8lxpkMrf&#10;vrgKOGVR37A1R/a01r466R4q8NfFT9kzxrY29x4f1JYPEXhvxBN5VnrNhI4UqpbiOfOSpON1fTGt&#10;3UugW+g+I/Ffw81aSa7t8ax/Yt4k0Ns2wFjlyuY92ecZxzXFeAv+GVf2sb+68PaD4+hudN1K6uLX&#10;WPCGuQG31KS6tJVIkiVyHESkfeAKsCCDW+Bz6NOjSqVaLnCkpJu3PFqbfMpJXW3M4u8ddbp6iebY&#10;OUnBNrXm0tfS1+91pbVNa2flkePvEnjGbwyuu6XFHpGox6bJqF1YSS74ZLmMjZF5nTy3+ZSeo4Na&#10;eg3vh/xL4evtQ0e5n1JfEgiu7zRVn+5+6RZHtm/uHGc+qkjrXTaP8DvhzafD3Xvhv4h1/V7jT9Wu&#10;5LS3k1FmWSO1ckPHFJ1CqMkPn5eua8I/a+1yf9gj4OeC/iL4Ss31DQ/Anj7RNA8ZXmrWnmNc+G9Q&#10;cW5lhkjb915ZdGL45aPH8RrHBVMLmVaODw1/auVo6WUk9Ur73crRWt02tbXs/wC38FC109eVbfzN&#10;LXyTtfyTa212Pjf8V7f4Y32habqOga1rOieLtbtdJj8RaPppmuNDj53tdYBIRdow5HUmrXxYtbs/&#10;GXwj4VvvHcbeE/E2i3WltNIkayC4X5lkSf725um3I6V9K654I8EaVftZT6Ncy6fdWbzteWrbliCL&#10;u2kDliw5X15r56+N0/7NHwotfCPwc8f+FNU17T/ip4o/4pmHT7wGewusCRJUSRldMH5jtztI6VOX&#10;ZvhcVKEKVKXMlK9kndWb5leyUoJXtdc1ul9V/bWFi9bu77Jb6W9d2n308zP/AGovh7qWv3vw70W6&#10;sm1JdF177ZLPBdpFcQQQQEi4AYHe+8BTjBwxqLwP4wax8fL4gsfijZ6lF4uvoJdH0rUofJmiUJmO&#10;3Q8Z4DEjqcmvp24+BmjahZ6daJ4mvjqGiylobq4RWM2Y9uyTj517nHUivN/H37HXgX4vtpt/rS29&#10;pdeE/HFtq2lzDIWMwA42kHK/Mx4zgdxisMJxFltTDxw9dtRSava+7clo+7t8LWl7jedYOMrpPe70&#10;9E/nbb7tjy34CeHvHX7OHgfxlN490qfWZJtauLyS8scTXBi8ssisONwGWCgcqDjtXBeN/Cdj8U/h&#10;l4B/ay+DmmeKm1TwPeS3jeE5onVr6KZsyxyQnBZ+6Gvff2T9V8a/EH4RLP8AHTRLNfFE2sajba9p&#10;8LNAI2SeSOLZuH3ZIwrjqMNXjPxf/ZB/a3j8eeC/Bfhf4i6VoPh/w/8AF6HVfCOqWuqXDT3OhiAm&#10;XT7obdrv5hIQEkbe+RXt4PM8P/a1ZV6kYVYyfM7+5OKjKMopLfm2TX2XzLYxlnuD93lUn8Nml5xV&#10;330d2uqT67637WVz4ItvC/hX43/Fb4YTXaaVdw3um3kkDG48OzSR7pZXZcGOJUBD9s11XhjwZ4N8&#10;fx6f8Tvg98RpdN8uyki02bQ9SWbT9QSZVIaSLJV2UfdwQQTzXS/Av4hW/wARbfVvg3+1JDoMHiq/&#10;1K9s28O6fDI0clozMI4nD5ViYsMegINecaz+xj8I/wBj3xtJ4y/Z6jvtC0WG5hv/ABB4EtZHfT5/&#10;LkA+0W8LH9xMVLD5DtbByM4rkp47D8n1GpKUKsL8mnNTnF9Fd6J62dnGTbbs9TX+2sPGS91qMtb7&#10;NX3uuq6Xv63Wqr/t9TfG/S/hx4R8e/BHVIZP+Eb8cWEvjbQbjS/tcOtadKPJkjliwWJjJWRcc5+l&#10;dDafEkfGDRdc0P4XaxH4V8Y6S0do7anZMqx3IUPEPLbAnj2YB2/dzjrXS/En9ozwJ8DPid8NfD/j&#10;zwrcXGh+PfEd5o2oeKrFWeHRb5ljawFyMfu0n3FN54VlGcZqT4+fAj4U23xx8G+JNY8CNq1jpuq3&#10;F1Nq1vqMgm0SWVMCRkj5aMsoHOQuTxWdHHUY4ShRr0WtJypzSi+ZKTvGSbSl70WkpPmtJWTXKpH9&#10;sYKKctbSl9ztG630srO2i96/U8x+MHwWvbOTXP2gdH0PRrHx1deH4V8S3ulzSmWRYRicRDoQUztB&#10;HPQ103grSNO+IvgDw34r0/wbHqGnx2L3NjJ9sTbC2AnlFB/C6k5XkA5BFd3rF34B8WfGvxF8KrfU&#10;kvrq68ILcWek2sy+ddW8mVeeJx/COnPes79nH4U6t4e8L+J/AOu/GNtXvdF1Qv4ZuNP0FLVtDtGV&#10;QttIqkieRMfMWGST0qamcL6gnVbU48rV1K/JKNklbpHRK7StdK+qEs6wcpONna3ZW0bTW/nf5O/Z&#10;/Kf7Gfg34afD34mXninw54e0KHwVqlxdXHgGxurqSa68NawhdLqwsZeVFtI6PKQpBUnbg165ollc&#10;+Bb7wvfWHxJ1m4t/HXi+Bobuzs4mWOZUuJZbRgQCiFE8pmPzHap6k17J8OvgD8KfB1ne/DHx74c8&#10;P6Xp/iLxXdPo9haTrGGu3VZS0IwP3kuHlZRgg5HNcj4X+Evjb4efEQeHtQ8QWZj1bxrf38dnfWcj&#10;2stv9xTDLyIbjncVJBb5sV34viLC5jiqtS72+1rzJKVmnrqnrJ7Nptt811OHzbCUacKcYtWtsvR2&#10;37ad7JXW55x8evBHwf8Aibo2sfFzxDYyQzR6bJbappuozQrHOsrBFjlEgyAdu0EEcE968M8W/Bu+&#10;/YH+MNnZfsw+GNek8N+IPDq6lrngDT9X+12UCLzcTW9nNncIlO8eWwZj0zX2V8ePDXwm8aeCljv/&#10;AIV6bdXkPi6x0fxRpOs6utiGiWYMjrJIu2ZfmDAY+Y5UHNZc3wj8AfBrxf4hsviO+nWvwm03w/59&#10;pqGrax517obvIfNYTEbktjxgbztxjGK6ct4kjh8L7OalKDUl7KTTUl7qilaV3KLd46K6fuy6POpm&#10;WBlJTirNXSdl2va972d777rdPUw/Bfj/AMGftBfsveH/ABf4uv7dtUtbVtQ0m+1K1+y7Lld8UTHz&#10;BmBpFbYR1w2K81+AOrXsL6b4F8S3WpL4ik8SfYvDOnfEDQzFf6HptjF5lxayXkJ23PmCRvJm48xc&#10;g5217J8Vvgl4lsdK0fxz+zJr3hPXPDfiDUNOgvG1aF7q3tdOCF2mR0YrlzjBYYG4fWun+K3wp+GH&#10;xR8QtpWr+BbrTte8S6DqeiaTqEd1KknnW8WVXzFG2ErubY/U/NjNcVPN8vpU5Qin7Oo5SSVuana7&#10;s07WSu27WuovZSZtUzjC+09paWl7q1tVZp769ut72TWt/H9S+Inxw0i3t9Au/EPh+z1DT7K6bUNJ&#10;jsVmillmV/slnbXJOYZDGEkO8YbJAzU91bfAT4v/ALE2t6t4xiuJNNk0W6ufFNna4h1DT7lU2SuY&#10;4j8syMMgjAJGe9Ynj79mr9pHx18RvhP8Yvgpr58K6pY+H7fTPjd4NvEiuprmKIYtZPKcbJDvRwJA&#10;Q2x8jpiu71PwLd6Z8f8AW/BHgLwn4JvP+ExsY7fxV4TuGNnqP2LYVluIpFOJQhYMy4yCetdlTE5f&#10;TjTlSqJTX7x8jUXHkm1KMnsr6ypy5mrct3qrYyzjB1Izg4N3uu99N1Z/C/k1bpZnnf7Jz6Ze/sge&#10;Fdfth4j8Yal4J8IzTaLBNMPtHiWxUMY1kEjHc5HTcQQw4qS88Ka7ZfFfSfH3wB8UIll/wr2202+8&#10;BeK7qdLiwczm4S4IGWDBZPKOeDgc8Vta14OX9nT4R/DXVPFvwnfwfJ4B8ZPY6wtrqEt6l7ogSbEs&#10;ckYBdG3IQkg4Y7euK4n/AIKe/sGaR+1lofgf9rD4MfH/AFb4O+Mm09dD1C4vo5Lb7dpp33CQyxM6&#10;kSo+0g5Pykg5wMd2FxmX4jOP3tX2dGvKolNx54J3bUZKDd0/iUoaxcrbbOtxFg6P7xKTSava17NP&#10;Wz0d+bZ2s72Ps3wB8U9Nv0k+H/jO0utLk0maxg02bxBp6xmRZoFaOKYbyokyGj3AgFgMc9dK2ttX&#10;s/B2sX/hv4h2eobdWk+xw6lB+4sduA9o7AZVQRkEjjd3GK4fVPCfhLxP8NvEXwd+PevWvi+Cz1ee&#10;Kee8hljkfTyVnggZlwxaNdo3biSQGDZNX/Anw20nwb8TfGHiT4X+PZtQu/GWgW0lro+q6751nbSQ&#10;Q+UpWFvm2vwHYksCOa/MatHC8s5RbT0duW8JWcdVJ2aunKTulZK2t9PmIrlSjv8A1/Xp+W5H4F8N&#10;eIrK48KaI9vaWv2pNQnj0+6L+TeNhnbI52k8hl4rn9H/AGXrCx+Dvjr4b/CSceFbzX1vD9rsFLQS&#10;3kyHF28LEjfuIZ9uA556mqf7JPxXm8c+HtV0HxT8FW8B6p4XvP7N17SZQ8TWt2xP7yCc5jubdwQ6&#10;Mp43YIBFc/8ACSX4s/Df4yvB8Tv3mtWIfTI7+a+jt4fEOnyXDPbzeSmU+0ovBO4cHBAzXR9XzDD1&#10;K1H2lnT5ZcrafM1qnu4yW2t38SaurtJSSipv+mdF+zt8adO1fwH4X+C/x/1KxuPGENvFouoXFjYt&#10;b2er3KxMsskSTYZRmMq0ZBILDgqQaoXFnp/wb+IviDU/FlhZ+FdO0W4X+x9f1KdFt9S014NzsDEN&#10;0X2ZxtKtxtGcAHNP+NNrpH7UfwV1zwp8N9D8O3Hj62eW80Tw/wCL4ja3MF/aXAaOTeh8yB0dVAlX&#10;1Ung89ha+P8AxH4+8MWdr458AabpXiS10tm1rQ9ajF1HwhWfyJkBVwDkcgblPIFVLli5Vow5edyU&#10;4XScdmpRX8sryjrFxXfaz5VGKi91+lt/P9V6kniKXRPH/jDwfoOraZ9ov5rJ9V0HxNoc++xmAUZy&#10;ysCAykEEZBHSsPw14q8W+EvjBdeAPFXwg1JtCuPNu7jxJa/vLe3vFXdlg3zbHXPzAEZBBFeP+E/i&#10;t4sf9sz4f/DnQPF3iDQfD2k6dd3FtZeHPC7SeH/EFm8YH2aSVMx280DDcOBkHAwa+qLvxLJ4rnu1&#10;8K3dvNPa2wlt4uRJ3yrI2MdPXrWWOw88tVOlOKlCdO6u5LlvKSTvor6XsrpO6et0KPvK630v/X9b&#10;la6i8JfFLR5tMeCx1LS9WkVLi3ufnSW1AG4RsnXnt0615z8GT8LfB3xOv/hxe3uiaP4i8vffWVjI&#10;Smr6czyLbNOkgDLKi4jySemMkYFXP2VfG/i2X4dXEfxA+GVh4TvrjxLeQ6dY6VfLNCbYSHF4oYBk&#10;z1kjOSjZwSCDWt8T/hR4X+JuujXr/wAJ2EcimMWfi/SbqNLy2uUk6h+pQnhozkHvXNGMcJXrYOrJ&#10;qGycWnqtnvaS7pO+l1qkOXM4/wBdzD8T+APBf7OM2q+ItN8Sx6DocNwNUhvNe1QizsbqWRY2QO7j&#10;ZCcj90Tt54xWf4o8IaL4W+ONvrMWr6ppOv8AivS5sXGm6pIdOvgqYWJR0RiTuXPQ9GwcV2fjK0ja&#10;3s/h98a9M0XWNP1Sxew1H7RY77W8ZhhUeOQMMMBznIB5qTVfBHhqLwjpOmz2yLpukyJbWD21xxBD&#10;wFjz7YAHsBWlLGSjGMqsm5STi2tpK2m+/vK7T38mEorS39f1qcx4h8R6rd+B9J8CeNNX1Cx8VXTR&#10;3PhzUri1MbTXUHziOYJlUcrlTn5XBPrXa6J4iGq6Lp/gg3dta3t9pzXEa24dJI5EfbKUz2DnHtn0&#10;Oar+LLPxIl5J4XufEeo2dvcQx/8ACOeILfZJ5c4UsUlBUhRwBuIwQcZzVXSRdeI9Yt9E1u8uLPxJ&#10;oNnbanBcyWv7tmfck8SS42sj4AKr0yD6Vz1PZ1qKaSSV5adL7NK2kU7Jq7s0+6QR037f1+ZxP7S3&#10;iO1+Fs2i+KtStPsP2jU7dLrUNTLra3Mi8LHN5R4Y84f8xXXeKPi74H8G3ehxeMYLfTYfFl2bfSZN&#10;Qu4JLK4uyu5I0lyCHfnavUkdKh+Iml6hfWlx8LPGWsrqEWsTPqWjahqllG66dKJFKWrLjDKG4V8Z&#10;x19aw7DxZ8M9dupvgp+0L8L7PT7PUIWuF0/VNPWbTZJEOPMt5cFA+fm/hdDyMda6qcaVfC0+aDly&#10;81+V6uL2cU7fC73Xlb3bpskuRvX/AIf+rHd6TDph1ZtU8PaRZvdXmit9l1Fpm+zykth4Wccjn2yK&#10;8r1fwx8Rta+Nt1pHxQ+EGmzeFptJEGgeL9E16SHUtCumXZLY3Qi2vLDKPmjuU4UnbIoIDV634P8A&#10;g38OrXwta2ngW4uWsrebztOuIdWeTd3KEsSGRu4OQfrXl/xY8C/EmDwb4b8V6TrGpW994Z8dQ65a&#10;r4d1hoW1iGPzElsL0NhXjdJCNoyCyJ0qMvrUfrEoQla/upyupK97NWlo9Nd1q7pxumS5v1+7Vffs&#10;dxqelazFpklkmmzXN7DAospLudceVsChRMQSDxy3IbPzc18p/Bn41/8ABSL9nj9t6Hwd8W/gRZeI&#10;fgX43upotH8V6DC1zeeGnUkrHeSQ7kCk87mAXaR8wIxX1vbfETUNS0bT1vdNhttRvpGje1N8GCTf&#10;eO1ep7ZHUGl07VtJ1TxbYTaXrMnkwW8kWoafYxAK0xX5hJnG4cEcjg1tl+YfU6NaliMNCrGpFp81&#10;24vpKDT92Sls9U9U7pkyp89nF2t/X3GprHiPQIPHclpc+FboPeaa11baxDHm2uY4vvIZl4RhnIVu&#10;o5FYHiHw7oN14P07W/FkNxqOn2+ow3dpeW67riwYN8sokh+b2LDqpw2Rms7wj8cfhxr3jf8A4RP4&#10;e22pXUdhbzjVrFYzbtb84GYZVXzBnOGTium/4WHY+CvHGn+BNa0C+hsdWhQ6ffLpmbcbgQYZXUbU&#10;bPY9cj1rzvYYrD1FFQaklezdpWV9uqdtfTXY05o2umZOpeDb/U/HFx490LxLpF9pEmkXFrqvmRLH&#10;eJcHCgLMCMAAcxuCM8gg1nePfDfi7wz+z3dWd/8AErVNJZdHW0j1SxhF01r83yz/ADjceDg56D6Z&#10;q3onw+k8afDa68FeI9Cl0vXJvOi1mW1vY1ulhFwzQSBkXY5KqmCRkDg55NdFoF9rd5/aHhZ9Utry&#10;OS6VLWG+twNse0B0ZeNw75GepFVKtKnKK5k+RrSy2i9GnZp3u9WtktwtbQp+F9Pm8R+BdNstY8a3&#10;Yu7zRY7OTU9OZDG0yAfvcEEK5xn05NcT8ffEM/wysdD8TeMvC0kn9ma9Glvfw3saRXMb/uwrM3CF&#10;yR8rYGT1Ga7O58NeMPBPjhP7Jjtb7w3eIkbeHWt0ElnIOtxBJkFlI4MZ5HUHtXPXng06s9rb6X4T&#10;/tDQ7jW5ZdesbjVW8y3XgxukcuVcbhymQRwR3rTCzoxxCqSacHrZab3ur3VnbS1mn0YpbcppfED4&#10;xfs8fDD4XP4j+Kki+E9Fh1Kz0W4/tq38pYZLq5jhhyCcNC00iASDK5Oc8HG14su/BPws1+bXNQ8U&#10;W+hrNC0jzXV0FjA4Bfa3BAP3unUGvP8A9rf4LfDP42+FY/BHxo8L2eraRNeW93b2utaaGgZreUOs&#10;MpDDdGehU8exrq9W8JeFX8B2fwxbwPZ3Hh8aZJY3GjyQtK9tC0fRdxLFAOMg5AqVSwP1WlNSnzSl&#10;LmWnLy2jblb1cr3vdWemqtq+bW1v69P+Cb+teGdF+J2iaf448IeKpIZoXE0eoaXHGWnVeDHlgflJ&#10;96ydV8K6xrPmeJ9COnpcRmOSGTU9LVmDrw4keP5skfxjpnpXgvjT9p+0/wCCcHwV8P8Aii/+HfjD&#10;xd4Hk1Zo7ybw7byajLo9gR/rmUjzPLixyvJA7mvbPDmr6Jr+i6f8WPhb47uJPDPjKyTUo9PuLRyy&#10;rIoPnRlsNGCD80bAgH0ratluNwdNVlrRk5RhJpNOz1i7XtK2tn520I5oy0e5pfFzXfC3hP4dXfiz&#10;4nWd5Y6b5QbUr6wjkuI9OAwBcMUG5I1+8zYwoBJwAa3tHs/COraFZ+IdBvLXVNKvI45rbUdOkSeC&#10;63rtaQGPKsGHO5eKx4IdR1rxtY6np+s+Zbw6e1rfaL9qUwXVu54nMZ4fnKjuPmHINeceHf2dtD+D&#10;vhG08Efsn2b+CdP0vXplHhjQZmt7QI8/nzNDbSs0YbczMVGEYM2ADiuSnSwtTDqEqjjO9/7lne93&#10;e8WrKz95NPW3LrburWOo+M/hPxN8FPhbq/ir4S+K9QsbPR1a/wD7Hj0X+1F25zKqRYMrKRk+Wh3f&#10;3cdK8202bx7+0e2pzP4Q0W11Sy0u2u/D7Taglxovim2ZRJG0lrKvn2E6txtkQsh5BbBx7t4++KEv&#10;w9jtZPGOmTR6fqEy2i6hDGSkEjcBpMHKIT37etZcOmah4cWCxs5dMfVJrRZdPv5lRnnAk+aPzDgs&#10;u08ZNdOCx1SjheacE5t+7N9tL3ta9ra8zdk7pJ2YOPM1/Xb7jh/A/wC1Ml74H8LeAv2qPhlr/wAO&#10;vEnizUJdJs7G7s5Lq2F2hbZH9st0aGIuq742cqHGADnK10Wv21/8VtK1L4d6h4f1a30GJ7jTr3Vd&#10;Qj8nULC+hKmK7jUZE1vKMMrqQfUYLbe00TT9d8Qao2oeLLWS1u7VZYbVrHUmMNxASCGkizt8wHpk&#10;HHODzXF+DrDxzcXt94f8WtquoeHdV0u78zVrhXtdU0y4Z2BtysY2tHsGUlU71YAEYYGs/a4WU5Va&#10;MFBr3mlJtJtt3hfXRJWUpNtrr8LcVLrr5/1/kcP4h8AfEK7+F/xA+Etx4gs77WNyahodx4cvmtdS&#10;u5IkRs+VIQoc7QMqSp6NnNekfD/4kWPxX+HFjdaLG63sdtCbqz13Rbi0ngulIDrJGAuMMCDsyoPI&#10;yK5/ws0XiPx3H4Z8eeGvI1JrNIvDfjSNI5oPEVmqnzIJNy7oZgMh42wT95GIyBLPo/g7Up9Qt/F+&#10;h309pZ6gBZWUN08MjXSdDEgdWEgXH3W2yLzgmunESjUj7OqtU1JOKT3Si7K9mnZaXi4tNNLZC5lb&#10;+tzg/Dv7SHhqT9obWvhd8b/C2seB/FUvhjULm40jUpEubOTSLR/+QnYzJEVlRw3zxhg6EDdHnmtn&#10;9mH4panr3hyw1RtRtxHr19PH4OvLrV49RsfENmoL293BdRqskIePJ8mRS6sCMEAMfSzruj6h4q0X&#10;Q1vNLuNS/sZ7mzsdQX/TFj+65jLfMCRtBB79a808UfsieDWsNL8U/CO717wh4i0O8sby30/Q7wQ2&#10;d4tvcGY28ltKDBhwXRigRsNwwrX6xldek6U6bpOSir6yimuZXV/eUXpvztWet9UuW0k9/wDL/gfK&#10;/wCL9K1LSfhT8Tbqz1+TSNJvLrRvNhmmurE/aLAk/MArAMvzZ+bHuODXg99rOtfDP406prnjf4ta&#10;R9r028TTtVt7bw81u2p6fdNusp5Mj554iDGXjLI2MkKxIr0W2+N974Z/a4174Z/ELwp4m0fTbzw5&#10;FrWi+JJ40udEu40j8uWESooeyuUbJMchxIvzLnkVyX7Unxb1z9me/wDA/wC0XFd3viT4ew6q1r4u&#10;ksyLyTTrW7KxreZILPbRSYLAHK5znAqstw+KhiY4bl5vawTgm078ycuVSs1zNpxS09617SjYmUo8&#10;r8t/lr+Wp61e/E7TdQWHVdJ0q18S6CYfKvLzT7qOX7JIrAb8Al2GeCB8yEcitu58ZeH7a0a3g0+S&#10;803znj1C6s5hN9kZRuHmL1APTv2BHNcn4ni8G+Etd07xx8MfC8ci61azTNPoIRbe7+Tzd0m0bcuu&#10;cSEcnqe9VvCHxv8AAHxF8Lw+I/CXiSVofFWgtNpNnfbY5xMisxjKMBlvXJ6DnjmvIlhPaU1UhTfK&#10;t/J6722as2nonbbQ05Xa/f7in4Z+G138PNe8ZeJPAvin7boPifTftNn4Q1q+kENrMX+ZoGkB8iOT&#10;dJmP7qOQcAGm/AK88S3ehT+C/H3w2u/Dt5Bq0j6TfS3EQW5YAtHIhi+Ugjg985yOa0bv40fDKPXb&#10;rwN4ztvseoabawO0N6vmCWCe33uyL/GiHKuqlivUjaQarD4v/BTT/CV5rMcl5b2fg1vNmGmQzzJP&#10;C8W5ZoAoP2mEr/cBKlT0Irsl9eq03GdJty5bSs77JR1TSd9Fdpt31dybtyTv/TNy08YfFbSviJZe&#10;EPEXwqhutF1LS/OutYs77c1veK2CjxEcxsuCHB4PBHeuc+MGnP8AFa+uND+DXxV134f/ABCGm+fp&#10;N9cWDPayLBPnZPC4KSxsQUbBD7HJUjin6R8W/grd6Hovxov/ABkdUs4YWsm1uz1OTyLeKZhtMsfG&#10;1uVGWGV71t/HjRNKufDS+Kzp+lLFpNs9zY6yzSm5tJMrieMxEM67ScjOTwcHkVnTjLDYym3TcJar&#10;bRyT2cZNqX2U42WnTu7Rlpft+nzOS8Sar8VPBHxD8K/Ffxf4R1HUvDep6WNL8VWfhO6a7i0nUGly&#10;NRESjfJbN91yuTGAGZepHcfBqy+N/hmzm0L4jeNtP8YWO4y6LrVvpb2tw9uS2I7jLsrSAbcOoXOD&#10;kA1g+ErH4ueD9b8Uab4p8e6fceHdc8o+AV/d20kZa3Uyo0u0He0u9sMG+U/KRgqDS9RvtY/4Qbw4&#10;q65o2oX0Ulxe2uoMFuTPajJjlycEPg8qPmGGq8T++pezShay1S6Wclv70XHWMrOzsk7tXas4sdr/&#10;AMCNJ8ZeBNS8HeNfHOtabpt/rkl9pt9Y6g1nc6c7kHyllTClN27AOQQ3NczYwftH/DzVrH4c6rc6&#10;zrFjZ288J8WNNZFGteBDJLA4BnKj5WwVbnPI5rzv4s6/8aPil8S/Euifsk/tNXHh/wAceCWt18Ve&#10;AfF2nwapoWp2Yk8wupEZe2uGQlQytyAu5f4q+iJ/CXgv44+FvDvjLxEbxZm090QadqEsKKXXDBlQ&#10;4baw4z0Nddf2uX0KbxEozjO7ceV80G4pxdmor3k7pxlKMrXaurE6OTXb+v6ueNWH7Q19D+1rpP7K&#10;PjjR7iOW6a4u9Ps77w3LY28+mrbo/nWV4GMN2Y5cK6ArIm/oQCa9F+Lvxgs/2bLTVvHvxS8TLceC&#10;fDei/aNY1WO2km1LSVaUbbmVEU+bbqpIZ1BZQCWyATXP/A3xD43g1LUvgt+0BMBq3hKRZtD8X2um&#10;yrZalZTkpbzRSyZVbhOY5owxUsM4AYV2Fnq3xSs/Hk/w7+L9houpaNrUcg0fWtPsFWN7dI8yWd1F&#10;Kzby67j8vHXjFRjI4dYqMXBcsYLmSklz63c4Nx0bi07O7T3vsVHmv7/fp/T++1ttO9rxhqXh7wt4&#10;OtvF+lX0L6bDGtxp95a3git7kPhxIsi5j+YHIJ4P41J4B+IXhb4jeMb2HSYLiz8SaDCn2ywk3pFc&#10;Wsw3RzxtgJOjDoyk4OQcGsDwnZ+AIfhH4gsPhP8ACnRtU8K3Ot3Ntqfh3TW2JLCVWOdRE4VI3XnM&#10;YwpA+XqKofBrwvov7LejSeBfhxqN/q/g3S9Ge90fw7cSyXWpaVCMv9nheU7niHRY2JKYABwAK45Y&#10;fDvD1I+97RO0b2V07XUrN2fk0k73Uk1ys97Qk8X3HiDSP2k7OHwZ4E8L3V5rnhu4bUpP7UW11azZ&#10;ciOZocf6Zas2ELA7o29QeL/wG8W+P/EHijVI/GHw51vwtq0DJaXmnateRTWt5Ggyt7avExDxsS0Z&#10;5Drhdy8ik+MXxgtrHTvDfjL4f/CW68U6xqNmbzTbWFVhuxDgb40kfChucmLeC204Bqp8PPjRf+If&#10;j7q3w7+IvgLUPDt7pOn22raVqF9CxttRtJgYtyy4CCRXypTh1x8wIIatpUcRWy9t0VpCzd/e92Vr&#10;8vNtql8PS62k3N1zb/07HT674iTwP4iMqaDLc6fqWvO11f6Wkc4tGKopkuIwRIqh/lMi7iuRu45q&#10;x45k8Ii11IeL7PRRaX0htnmvykayqU+66yYEpHPHORTvGXg3xboXhjVNR8E+I421B7h7jS21S3DL&#10;a79uYN6Df5RI77iAfQDFXxH45sbTX9J8PfEez0Nlvo4jY2F5tlSa8VfnSB3GN4/hBwSOmK8+nGNT&#10;llT1avezabtZ3t3X3afN1Lrck+E9naWOh3EXhN9Pk0+G1jSxSwuQ1nc24TCtFjIjHUfLkGsX4k/B&#10;P4MSeGIb7xZca7Yw6HNJc6TeabqFytxo8l0vktJbvEd235uhDKuM4AFc18Wf2NtO8X+HtLH7N3xi&#10;8Q/CrxR4fa5uPDOraOsc1mizndJaXVnKDFcWxfkxnDIclGWsz4Daj+3F4F+KNtoX7Tjabq2m69p/&#10;2K31LwXpM7WVlfw7i008csjm2jlQDbglSTg7TgH0qdGE4SxWGxSUlduDvCo0r7PWMrxu9G2ndNWt&#10;c5uVpW0/A7K++AUvg668G+JIP2lvGrWeg2j6XqlnrmoLfWfiO3nYlRehk4lVioS4TYyj5SSpxXmH&#10;7c3/AASd/Z1/a/8AEWg/E608Q6x4N+I3hDSTbeDfFeg6lJF9nkjYNB9oVT+/WOTkKxz8zepr234d&#10;eIvijq/hjVLTxr8O49D1TS/EF7p9lbiYS2es2cR3W9yjHJjjlRh8rcoysvIAyWnxLutP1S9sm8IS&#10;NHJoDatZx2upRy3Tyg7ZbYQMQ2QRw3KHpkHAM4XNM+y7HKvha3LUp3V4uNmpNtp20knd3T5tNNEr&#10;BKEakXF7Pc87/Z7+OXiP4lvqX7Kv7aXwztdI8eWmkeRdRyIJtL8W2RXZJd2ExGJUb/lpCQJIicMC&#10;MMek0n4Cfsl/syeOLLx5oPgbQvCd5rFxDp1lqEMzW63Fw42pbcHaWYIAuRyRjk1xqfEn4Yft9fsx&#10;Xnxa/Zr07QdY17w54ilHh6Dx9YyQLpWuWcoWWOTZiSBzyu5SR8wPIyK9U1rxDq2u6LZ+HvGXwyh1&#10;KbUNLifWtIhulkiZv+WgidgFkZG5HKtjBHNaY721HESglKjzNxq0VLls0ldpN/C97Suk01e1miPw&#10;qzv2LK/Dz4HWfxei+LLfDjTbfxder9m/4SODT0M0+VKBXlQZbCqVBboCRkZwfAvif8C/Bn7Gnx31&#10;L9ov4Vfs4za14U8YXUd549sfBMIOpaHqaCRP7ctrRTuuPMjlMdwkAEhCK+2QgqfQ/HfwJ8INotr4&#10;C0Txbq1jp/iLUFkk0jVEluYDNvViFkUrLaSAKSrq4G7khuc6/wAMLz4r67468S+E/H+t+G9SsbGZ&#10;7OSbR/Pgv7NioaGVg4GPMiYFgrMFcEqxVsKYPE1MJB1Y1nODjyzhJyjeCa5Umn0lqldpNLe7iLlX&#10;b/hyh42+Evifxxq/hzxD4G+K2n6l4TW3WPxr4f8AFNn9pW/tinmQXSnAaC6jO1vnGGHDDPI6TwBY&#10;67qV3fWvjiLRWvrebEtrp++S0uoGP7uciVAUlZcZwSpNeUaTo9h+zx8SfG3xh8eaP4gS31TRnuPF&#10;+oafC9zY6xb2aEW9zwSsdx5TNE8YAL4BPar37PnwR8FapqOm/Fb4Naxp03hW40/ztHGnvdxXMUcr&#10;+cIJfNleOaM7jwVBjPCkDiqxFGKwjcqnuRS5ZKCs29XFyTSvfRNq7il8Lioj2l/wTK+PX7LFx4Ns&#10;j4w8L+N/FFh4b8I3EmvaZpnhuGS5vbKZVYsqQuWW7hQs0ghGHByqgggV674e8dR6tovhvSfEOvW8&#10;mtXVnBNJcR2X7uVmi3tcorEFEfIOOqZAIxzVbwv4qtfGdj4g+CPix7611GO8urNlhvpopzAy+ZFP&#10;DMdrAbGGHQkKwwDxVz4kaT8NNQ8BTaP8RvDrapo2oW40/VLma5bzLeEIVd3cFZFVTu3ODuG4tnGa&#10;5cRiq1eNPD4pNyi9GkrtNKz/AL19Xvr3vqVyx3Xp5f1e5xNp8Jdb+F3/AAlyeEPg/a3my5h1KxtN&#10;NxbRajcMzPLJ0AL5LAqSSRtHQ1teBvCvwZt9SsP+EY8EXnh24vraS7j063WW2hnZzieFoDhQwPJX&#10;AOfmHrXNXHwZ1f4GaF4Tsvhj8WPEF94etLRtLgvde16XUGtLVlDQBi4P2gK6oqyOfMCcbjXY/D74&#10;mTfGrRbK50z4geH7fxD4d1NY/EWn2cf2iJtynCESBZIGZfmBxke4rbFSrTourCblB7yXMntyrnj7&#10;y1a+Tla9mmRHzX9epN8QT4N8N3Vpr/iPxlJ4Z0bwzcNqkurR6t9ljZIY2E0N2GG14BG28knA2g5G&#10;M1l/CKy8V+CLi8vrjVNcvNK8TeObq68PSWd5Hqmnw6fLHvhbeADb279QuWCuwwcNWr8ZPC2sWE0n&#10;jvR9Xm3R2LLrul3TJJZ6haKD8jRuCinBILjB2k5BFV7G50zVPE3hHwd4P1qPwzq2n6fJdT+G2uGR&#10;/wCzzhCIVX91NFHJsGCpAUjBU4zzU5c+D5b3TTv1tZN+q166qz6D7LsdFewSabeaz4t8HaBot1ea&#10;lDEq3UMyRtqUsZKfZ5WA+Yj5lUn7pyteH/C79pLwp4Z/aA139iv43fs96d4LsdUWXV/A+sWtiq6R&#10;4l3Dzbi34BWO+jwzOjEFwNyj16r9mW7+Hp+IHizV/hD4lubDSbrxlq0HijwXqmkFXtNeRka5nhlz&#10;8iygrLt+ZHEm9cEmo/2jvh/4c+M2satovw7u5PD/AI88Nyabqcmo3eiyNDfwq5ZEV8qHbhlDo2+M&#10;n0OD24WlhaOKnhcTGTjKK9/3oypv3VGTSbTUXo9JJpuzV041K/K3Hoew+FrXwveaY2qafBbSQ6gq&#10;g3lpjEqgYTO0nkDjPtXnfxh1vxF8Otck0y2jk0uHxJpcdjo3jWOyF5b6dq4ZxF9pt8jAOUKsSEcq&#10;UYqWUnzT4CfF74beM/ihL4M8IePdS0Txl4Jt7q78SeHbyOayh1aGQ8SzJJCkcygj/Wpgq2c5r1y2&#10;+K3wr+IXii10S18WWtzNq2nTQtptrq0U9tdSp/rYSisT5iZUlgOARzXLUwGIy7GtVYSkrXaaaaW8&#10;XrdNWSknrFrdGfMpRuacvhDxP8SvgT/wi/xEuguuX2jfZL/WvCt21mWmePa93atktDlvnQEll4By&#10;RXjX7Iv7Qvw38c+N9Q/ZU+J+ua1Y/GLwzpccHiG18Y6TBaaj4isIWZY7sSQO9veIyFWZomDKXyyJ&#10;nFfQWirbalo1ne6Td3NqI9P2R2okLIU6cq2PnBGATzwexryXwR4N03UrZfjR4/8Ahj4R8YfE3wxN&#10;fppeueF7VbafU7Vv3W5WkwBM0QEbqWZQ6EBgMAGCrUZYXEUq63d48tk4zd7Xvp7N7TSat7rXwlcr&#10;0aZR1P8AZl1e9+L178QfgX+1trHhizXUITqXhew+zz2ck6R+WyTLIC2WGCORgjODVn4c/Fr9o3w9&#10;8OodS+NngGCbWtF157bxBb3lxawSfZZLjZBdwPAWjkXyypIIVmGeA2RVf9m74iat8ZNU+K3w2+Nf&#10;hOyWPwz4kjh0+4msxBePYywrPD56HOJImyocMVYjIPWu/XwVrd5cXHh2+1Ow1pXhgFvqF1bRtdIq&#10;kyKl0gCrJHuA2suGHX3PViq1SnJ4bGqMuVQ1sr8vKnpONm7qWvNqmo2ejQcq3X9f16HH/tX+Bvg7&#10;qPgDxBdfFDw94ovtBVrLVLr/AIROS4j1Cwuo/livbE27LKXUEswhJfEZ+VgSD33gvUINS8D23hKD&#10;XJPEQt9JtrnT/EGrBmXUkfmKRpAqhnOASV6EjIGah0/whp3iLTofC3inRbKa3utRTULnT/tjXK2V&#10;5BKrKI+VKoJEV1I4VhjGDVLwl8ONY+GvgKz+Gehyf2xocWsXEUyajHJJc29pLM8uC2/5thfAb+7t&#10;44rz6lanPBRoSm+aMrq7921krrs/ds1dKStroilH3r/1/X+f39Zd+JNHtfF1h4RvPENjBq2o6bJP&#10;Hosl4omuVQDe6KfvqpPLAcZ5rnPhTqPwi8ZP4h8KaVe2N5rNrdeT4u0+5WH7Uzfw/aI/vEFeFZgA&#10;wHGRXK+J/G+oXnxxsfhXY2UPh3VNJ0yK88K+INZ0qO5tNVt3Ply2yycSwTLwNoYbgc4bBptt8JtF&#10;8Y+KdL+OvxZ+G2m+E/idpt8+lL4g0W6YHUrPcdsEkigedBIuD5coOxumCOajg6VGh+9k480U1Zpu&#10;924trS8WtHZtwe6bViZXvY7j4Z/DnV/hh4y8TQ6VBZJ4Z1S8jvNHsbVArWk7R/6Tu/2XkAYYzjce&#10;g4ryXx7+zn4S+Hnx41v9pn4W+HtTtfFHiDQbjw/cQfbbp9NE1y6GKee0iWRViaaNWa4QDb8xYHcx&#10;r2VPCeneF0vNYi1Oe0tY7yO4YpO0gVuj5yTlTnaehwPYGuC/aWsf2mfD/wAMNR8W/AnS7fXvFfh9&#10;rSbTdM+3eW2uWXno17ZOWIVJTEGEUmch9pJGTmsvxOInj7Rqpe0ShJt8kZLRe872tezk3/ifUcuX&#10;l22M/wCHmhfEv4XeJfENnoTReHdM0/Q7WLS/Cd15dxos7rhpb6zMIE8ALu8bxMCOEcDmsyL9ovx9&#10;4Z+IK+KfG3wY1hdJ03UTpurat4bZdSs2spkDw6ju2pIIUfckihWaLgsMcj0fxr4c1z4o2mj6x4Ut&#10;rzw/NdaLcSW/iBWhW60meaHCxvE2SSHI3KCRuTBrifhl8Vvjr8KPg7ofh39rjwppf9vNO2nax4m0&#10;++hgsL5vM8tblt2Fhklj2v5Z4LEqD0FdVKccVGVWdOE5u0XHm5Z7NOSt8Xw6tttNp2tYf2rGZ+1z&#10;+xz8BP2z/Aen6j4cuBp/ibSr+O78I+PfCmtJbah4fmkcOLy3kQlZASATE3yuCw4PNeqeGfDen67o&#10;TeC9cjvI9e0GWKd9WuLIR+feGPi+i2/I4c7iwXjJZWAryzQ/DfgKXwx4o/Zy8faR4XuNWj0lmjZV&#10;Fu2pWyuZLad1gIkCq5XJTlGBI6iut+AvxG+JNx8FdL1j4vWdl4b8SwyMmt6OmsDUoQokAEtrcYDS&#10;QPGVkXcNyhtrHKmpxjxrwCoKq5Qpy9xNq6U0neOrbi7O6SUU2m9ZWI5VzXtv/X/DHR+LfDXxA8Wa&#10;p4LvdNvNB+1aHryT+I2vtPZpJbYROjfZ8MDC7MQwJyuAQQetcRe+Nfi5a/tAahceI/hZq2k6fDpt&#10;xbeH9UaG3u7W8mUApI0kcgeMMDgRuFOVPIyDWv4W+KfwX8aftSeLPhKzRv428M+EbA6zdKzxNNZ3&#10;EjugjXPKgoCzAkKXAzUfj7xHY/EXwpda78EfEllrE+ma+BeWN0zywzyD5WhYj5oOnDj5c9cjNY0Y&#10;1aNRUqtLRwWsotcqn7yaadrO+jktuxUk7bizeNPE6aj4f1PTbyGSTT7z+zfG+jHTpdqNMu6KdNxL&#10;Igkx83zKVbrwDXQXvxSb+37VdR8NyNDa5tfEyWdwJm0x3x5LvGo3MjA5Ei9AecVx3xS+LF58Kbfw&#10;p8Y49C8N2um65rNro/inVL68aGTTLVkfb+9AZJCswCYbAw3UV0vhO6+JHxE+FniXUvEc83hvUNS1&#10;G9Tw/fQ6Wv2m0s0kIt5HXcyzcDeCCAyMOASRU1cPH2MK04JQ+G99btu+kU2+XV7Xty7rRpc21ySD&#10;xX4m8NeLrjQNbtrfxAmo6i95p4sWImtNKl8uMA72wxSUnIQ/MhyBkEVynjPSYPg1pV7pXxP8d3Gt&#10;+CfE3iWW31oeKriKOLTrK6jEaQpJ8v7pZMAEkkB8ZqjrXj3xX47+L/xP+ENjdfaLjRdB0WXR/D9u&#10;sdrcNBcBnk1O0uSAThw6eWdyrJbryC5Fenax4ek8Q+Cm8L+MtAh16zazjgubDXLdJ49RiCj53BXa&#10;JTjJBGN3Sqkng503USXMotpaOzjGUZK60aUtGklfq9bD8jzf4u6ZZfDr4x/C3w3oUl1/wjN0p0G4&#10;0eG1W5t4VWPfDJLvkDKPl2rIocgjng1tW/hPTvh98QtG1rxX8aLzUdW1SW70jRtQvpoY1aNpGuEs&#10;2jCBHkQBlHKuypzuIJEP7WnjRPhJ8L9D+JqfDWTXtN8P6hDLq0dusS3Gj2eNrX6I5UssGQzorAlA&#10;3XFXvGr+JPE1/pt14RstE1y31Dwq174dmvLJvstxqisHSTzxu8k7CChKkgkkHgitoyrVsHSk9ItT&#10;i37t2029XZtO0ldO10utrpeXoaHwa07xx8NPEXjDwz498VahrGn3/iS61vw5qGoKClpYXAVvsMbq&#10;PmEMokwGwwSReoFWfGnm31xeWvhvxVcaVf309utjfWQjnEFy/QmNxgpJGBuOeR0wRmuB/Zn+OXjD&#10;4y+Db62uPhpfeBvE2i6TPb614N1213SWusLI6+bBIrGK5t3IkwytyAp4yQOw0XTNXuVstK1vRNW0&#10;seH7db2wubO/8tZptreZbPCh/eRLnKgggjHORXNisPWw+Om61lNWTS5bOyVnZXi07La6d29VvS+E&#10;2brX/FGk2en+LbjwqtxcRTLZ65BaWbeYqk48yIthggOGPUY+lR+G/hfceD7HVtFsPHt1cabqk0k2&#10;nf2ltneykkOQqScFowx4ViSOgNc7pUvjq01iz8Z+HPEGqTaZrUMsdzb69MzQ2TbT5Tom3IBfqGP3&#10;a1tN+GWpXGiN4R8S6Qt9pesReZr1jBqbLFbXBYHNuS3mRpkBtobgnj0rCpFUY2c0k2r2Sb0e1naz&#10;jrbXVO17MW50B0fWI7WG01B47+GONradJIyWkGwg5LckE+5+tchqnwt8Mav8cvD3x11Lw9ead4g0&#10;fw7cada6raX0scE1lIVaa0uoM7ZArIsiFgSpyVIOc+eeNPiL8H/2QPjtp/hzxFb6po+g/Fjx5Hp/&#10;9sXGqTXVtLrtzAWFvMk5P2aKQRRrC8TBfNk2YGa9ym1keCvDdxFqXie0kTS5HbVLrUpGXy433NHu&#10;btjKjJ/hHrWlWjisCoVKV+WrF8rty8ya5ZLRtb+61fW6ulfQVpO3b+kc3D4O1nXPiGfHvw/8aw3X&#10;hu/0lNP1Hw9McRQsjk+dEQuVfDEHJwcDFUvDNh4ubx9G3jf4Zm1tzeYjuG1eK7i/djbHOY2GYnI4&#10;BTr35rl/HvwW+O0fwyXUvgp8e5vCfjyRM2P2xV1TRZnM/nfZpYmQOYiCUEilXVG46CvRdU0HUvFP&#10;gqNviBeW+keIofDuNS1bSLh44bWQgGRomb+AMpILcgdaupKnTppqpGSd4aKXPG1rSdrKSd9GnJ6a&#10;ra6SvI6fXbSTxDHCdLuVaGQvHI/yssbAHa+1vvEN2rh9J864+NN9quneMf7Us9JgWx1jQ7eZd2lX&#10;TIjqzR7QxSRMSAsSQd20kE14Bqvx4/aC8H/t4eFf2bvCfjTw3fR6hokOvxya9qASTxNoeWt5oYto&#10;IF9byjzw6jZJGSrbSQR694E8MrYftDeKviZ4W8Rx3beJobTzFuoGS6tPspkiNjIO9uT5skUjAFHM&#10;ihirAVvUympltDmqTVp0+aFle95JWemjsm0/K294i5+Zm9o+vfDDw78RZoLjxHawt4q1oQ6Mtxeo&#10;Ypr6GLe8MPIIcoCTH6ocD17mfQbY6zHfx2s4mSOQxr5x8rLcHIzjn3HFeZftO+C/A3iv4XJ4x8Ya&#10;HrC2vhvWrfxDp954P077VfJPAwO9Yo1ZpCR8pCgsVyK6H4J/ES217S9c0XV/GzavcaLdedNJNamG&#10;4htZk86FJY8BgyocZxk455zXBiMPKpg44qm3p7sk7taWSs1ps0mnrf1LW9iJvCeoa9r8Yv4LrT4Y&#10;/Pt7zTY1U2OpRyDO2VTn5l6qw75Bqr45+GHhL4n/AAW1L4J/EHwlDqGk3Nmseo+H9YRGFxCso2uG&#10;RhsKlA6upBVkVhgiu00meTXdGm8TaHqNtqQu7dn00J+7WWPB2Ix7HPG7HFUvC19rWq2gbWrqBbpN&#10;QUGE2qmWFMZMMnOCQcjzF4IwcdayjicRTkpxfK4NNWummne663T67rSz0sHLE5af4TDwn4/uviX8&#10;PdduZP7Uktbfxdouq30lxFcwRQ7IXgVn2xzD5fm6SDcGySCMzTfhbpk2jav4/ntxfajerJpNynhr&#10;zII5LVZCqEwMWVZogT8wGRzzjirP7Tnwb8N/HqzHg3TfiZ4g8F+KNDiXUtF8Q6DOYvswbMZ8xH/c&#10;XUJ5VopAcAgja21h5p8TfiL+0N+zS+kXXwg8Bx+LrO41q4n8daLHqyedbr5C7bmBpcbY2Kb2VueW&#10;IJNevg6eIx1KCp1V7VqzUvd92Kuk5vRprSLurNKL+y3EuWO57rf+GDo/h3/hFYLg3jSWK2duupXS&#10;+ZdRBcZJI5cDnJBz3FYPhHQdDvbHT7Wx0PUNNm8L6xdackjQfZ9wZNj3CFhiQdGDLwTniuusb62+&#10;JHhHQvEh0mGNryOC+jt7rZI1uxUNgEZG4ZIyp+led/DrT9J+IXh3xvqOjeJW0e71zxJfJJ9m1o30&#10;dpcW58hbmFWCGE5SOSSH7u4sP4iT5lBzdGfO7Wau99W7a2eunNsn+KK5exo/DnTtTvLTxJd/Fn4f&#10;6fpmrWOsXVr/AG5GsWNZ01GQxXRkQYUupAZDgo6NnjBrNuLPxp4J+O/iCHxX8TNWfwL4j0WCXTdL&#10;k0eNEtdU3hZBBexNvG+NcmGRcEtlH6rWL4h/Zri8Q+LNQ8E/EG68YX2m61pcOsXPibTNeW2s7TWR&#10;ut5kt4UPnWwljdXZcvCyqQfmDFtG2j+N+ka7m11KzXTZ7F7O18P6iqTW5vs7oZobiNtyQYDIyFD2&#10;I24OfS5aLcpU6kXzR1TSsvha5G3Np3T6JpaaJha2n9fh/XzOH1LxD8V/2Xf2ntYh8U3WpeJPhH8S&#10;7F7rSbfT7OW5vdC1WKIB4IBECWimj+cKRuDI2CeleuaJ4j+B/wAbfhzD488LeINJ8QaPpdve2cer&#10;aha+ebZ9vk3ETswEkTjBSRThuCD0rN+NUvxU8O+FtF+Inhbw1JqU2hxxXuqeHY/EC2VvO6KFdUmL&#10;KoI3MQsg8t8AHacGuDu/hN+xx4a8d6p8UNE0e+8H6x8TLhdH1q40rxDc21rdazcfOFltYpTCt4Vi&#10;z9oEYLDILkHno/2bH4eFWfNGoko3pqLUnHR88bxcW4W99X5rapttqbOO+39f15HRfAyXX/gxf6v8&#10;OdW1+/k8Oan4hsrb4cibTg9rptu9gjC1hnUnz7bfC+12w6NLsOflJh8feDJNI8feIfiL8ODrWjeJ&#10;tLmsptagt7Utb6/Z+SzTWsRk4kABZsphkdVPcg9VYfDbwZ4c+DDfDz4feFofEGk2MiNHocOrOMr9&#10;qWT91KzZUL87bdwGUCjjis79oDVdS8NeL/Beu3Xw9uPFljbeLE86TT7kLdaF50RiS+AZ0V7cb2WV&#10;Dvwr5AOMDnpYj2+YOUN5XTuorm5VFpyje15W1TfxPmUpS0K5Vy+h1Xwv16LVrW4tNG8TtrbafDEl&#10;tcXW0s6NHuBZxydwIB64NT+ALf4d+LPC19PpvhO10n7U01nq9nbwojrMMo6PtGGPOQeetcf+yv8A&#10;EP8AZr/aDsPEfxr/AGeGYzR65c6LrDNG8bRXlmxhZTAx/djI4AChhg4711Gjar4n0zUNS1eHwjca&#10;lbx6abyG6s70Fry5RW3QJCx+RzjAycEkZNefiqNSjiKlJqUJLlupWi0+qa2euq66XtuO60aPJ/2d&#10;fB37QfwB+IMPgY/EDw/8QvgxNaXLeH/FHmRw6z4enSQKunyrAot7uDBYCYBJVYbXDcNXs3jXQf8A&#10;hIrRfC12xEiXHnxvpt0YZ4LdZA0bKT1O5QCOhGa+Nfi74X8FWC6l+wD8LPhlJ8Pbj4yeFdS8W/D3&#10;U/ElzLJDY+Knna5vLCSKJmNvtXy59gbaRI4X7uK+k/Dn7QngIfErSPhN8YJodI+IVr4Gh8RRx3lu&#10;yRpbySC3uEWcDy32zhVIVidroSO59zOMDiJyhjIK8pJu0YqLcVtVajJx1lzRly2ScG2m3rFPl1jf&#10;+n02NvxZ4Y0vxT4Y1Cx8V6Lfanbqscc0cenqrM4bImidD/DjnHQjpVz4mfB20+Inifwp4/0TxHfa&#10;brXhtml0+9T54Z4ZFAlhnQ8Orr9CDgg9qo6Pq/gPU9a1/SPA13fLq3hnWg+uaDY32xWnmi37Sr/K&#10;UkQlu2WHHOa5TUPhJceB/wBo+H47eBvizqMNndeCTpcnw/1LUpE007JPNF1EpBCSgFgc+3OOK8mj&#10;GpGbXtHCSjJxTjo+aK91rVJSj1as1u7Fe6djb/EXwdP4ph0tdUYfZdcntdQYqVW0u8rthLHAG7PH&#10;UHNHjD4Z+Kbz42eHvij4S/s62azs59P1y4aFDNd2EkiyLDuIztV1LbT6kqQc5j+K2l+KfHVnZQeB&#10;Nes4rq/0/wA6LT9WsEuLG6VSCY5COct0DDOBkjkVifZ/iN4H+Jfj7x/calrI0O28FaUmk+H2s0ms&#10;Fa2+0PcNbsv70zvv8so3GEiYZyamjT93npSUZcrXLLW92o22WvvNrde7vdBfuW/2tfCVj8VP2avG&#10;vgjxzqtvpNmtjvvL5Wk2x264cv8AIC4IAI+UE56Vb+APjPTtA8J+GfhL4++LVlrevXOlmTRbq+aK&#10;3vNatI1DLMIARuZI2TeVHoTgk11nhnWB4p8O6N4jfRry1+2aOsrW97CPMg81Adsi5PzDoRyM8V59&#10;8BvEvwD+O/iDVLvSdT0nXfEvgHxBJZ3iy2iC50W82bWaNGG6ASIRnb8rYI5opynLK6mHqRlyU5OT&#10;5Unyya5U720TaV/es9Fa6TF9pPubPxq+Guj/ABR8AeJvAreNbzR7i4jW/s9T03VGgm051+7Lu7R5&#10;B3L90ruB61xmjaF8e/hP/wAIN4w8O+JtJvPCeneGY7Txzb3zySNPHEQEubZ49+ZCGZsYIcDBIyCP&#10;WI9LmudVu9D1vSdPvtLvLVreZtu123ZEkboRgxlT69zxXh37AXg34tfBHwN40/Zk8beP5tQPgvxV&#10;dReAW1C1TzoPDjv/AKArsp2zAKGUHhgFAPIrowdSSyur78WoOL5JK94zTjJp2dnF8vTRtNarVS+N&#10;HvumtdjX7o6ZcW8ttHMRdWqqNyuyoVbPYgZyD1zms2413wB8S7TVtGj8q6VZpdG1yznzH95BvjOf&#10;vfK3GOueKq6cLrw54m1Fb3xdqGqRXF4Lu3h+zIsthC+UKBkUGeESdAwLJ3JGMeM6F4w+JnhP/go/&#10;4u+F1xd6nF4T1vwvo+s6euoaOsllcXSPPDdLbzjG2Ur5DFDyduQOtceDy+WK9rOErOnBTW6vZxTW&#10;121zX6bb21Kvsjp/gP8As8WvwL+Fdt+zN8M7mxXwbpN40en6fqFsxkXT3LNJBu+63LYU4I25VhXn&#10;/wCy1rfx4/Z0/aQvP2KPGn7PDRfD5be71H4b/EPw2ipZpYCRSbS9jQhYrkyO23YqqVA45yfW5ovG&#10;Hw9vryfwF4z0c2N54ot7i607xDp87vZW82fOjieJidznDIWG1ec8V6B4gh0C41Sx1dvKW+hY/Zbk&#10;Rgu8Z+9EGxnaeCQPQHtXdUzSqlWjXiqqrptt8ykqm6npb3k2078yab30ZKhHS2lvy7HmXx2v/Hfx&#10;h+HHiPwr+zT4z0NvHHg/XbU3lndahmEOQkslpKyZe2kaCTchZcqxQ4KHJ7TwloOtaX4YurqGe6W+&#10;1dzdXNu1wCqXHlqp8sEYCts3EdAWJHFecfGH9mfTdA+JHjD9oD4ERf8ACGfELxp4fsNKvvF0M00l&#10;jeSwXKPDJe2SMEldETyRcY8wRSlN2OK7b4r+H9Z8RXnhe1i1S8sEXWra8ur7R2UfNGM7T5nSIkbW&#10;A5Kt9a56jw0sLRpUZrkd27x95Plg5J2bUo81+TXm3ulew/e1ZLoXjPSrXRn8WeIvtnhxIp0OpHXL&#10;hIY1bOwjd93lsdwDlSOtR6RqviCTxpd2PiQBbBrr7Jp8ci7odQhxuEhJz+8Bz0+UjFaM/gfw1pWn&#10;+I9QsdC2/wBsTefqFvc3BuIZ5QFBYxyEqvAAIAA4z1qnf2+gWeo6T4ngM7W+jp5F3a6fPmOESgYk&#10;dD1A+XBHIz6ZrlUqMpPkT109NE1bV9dLtvpsxks17ofw88JX8mp311faDMbiaZr+5DfY4S+HjBPW&#10;NQxwMkgDAzxVTxV4n+HngW98LfDzX/iFb6TqXibUJLXwYuoXBWS9kEDy/ZomP33WJGZVY5ZVwMkV&#10;b8b+FfCzeD5PBGpeTDouq74UZm2oqP8AOwJzwSRxUfxY+EnhL4o+HtP0zxXa2l5/wi+o2up2cl5Z&#10;pI0F1AhMU0LkboJBn/WJzgkdCaKMsNKpF1pSs3K7Vu1ou2q3+JdVpdXuh83Q35z4e8a2lvpt9ax3&#10;iwyBpt+FkhmibhivX7w6jiuZ8aeGfFWjaDqmpeEY7W/ur6ePcl5vaKSDdlwQhG1yuVVx0OM1n6P8&#10;bvh34c+KOi/CH4mahb6T4r8RaP5+hNdfK9+gbMlukuMFlypCZyV5xwa9PuYLa7jbSmzslhIBj/hF&#10;Y1Pb4CceaL5Xqr7NX3T6q6tp2tuilaSPLNQbxt4q8EwyeF7zUfDuqaHrkf2VpCsn2+13qWjcEfdd&#10;DjnkEZ612mn+LY9VudHj1F47G61C4nSGBW3+esQbcoIBAOBnBI79wRXP6P4t8ReHfHMnwv8AFvhf&#10;UJLe305Z7DxV5IFrdxZO+MkH5ZlIGUIGRgitVvDqaZp62+iazHatbalJdmaOIYiLsXYEHjDAtnvz&#10;mtsRy6QkkusWtdJLvq7Xs7PVarRko86+DbS3/wAUfF/hXWZLiSJfFV0NPSbT5IoY41hiYQkTKN6j&#10;cHRkyhOSp+UgeieI9U8RaV4cuE8QGO3H27yYbiP508kkbWYnAXvndx71e8RQWs2mTX8+oH5Y90cy&#10;t80EjAfPGT047VjtN8RfGPhTR7K98JeHdSsL6aWDxNa3d2ZEmtMMFkhwpV2YgZVsAZPPFVUrRxVW&#10;NVpJKyd2ui3V7LW23f1GtNCPR/iJpsVppVvomg3F5DfXF1atPYKptbeSIZ8uQswKFySFwGBKnoOa&#10;ueHdb8Pal4c/4Wd4YsLyNrtxHcW1zGUlfY5Ugof4xz83Uj8Kg03wVoWqfD99I0bS/wCz47S/jmt7&#10;BYVj+xNEwwi7R0ABAPoa5z9p3Ubjwh4N8MeNNB1XUtLsrPxxZXms3+k24eOKErIha7T+K1LsglYY&#10;Kg78/LRTpUcTiFRp3TlK2vXd2aV7t6JW6rrcWu7N7xVeeGL/AFCO81nwvHeR6NdpG/mWv7yBZgjB&#10;lyMjadm7bwMdsV1FxodsulX3h5r6f/SLdlFxO27ZuG0DJH6V5X4n/wCEn8S+OLjSbnxrqGi3CLba&#10;tomtaHHHJE1skkTSWkjFSGEhBTOMtGSflIzXql/rt8+hJf2SR+dvVpI5FyAueR+XescVTlTp00nv&#10;0u9Nn2tvfbro1s24vc4HwfcyeCvF2rWV9pczWOg+H4BJqywlYGIB8xc5x8oG4rjgc10ms+CPC/ii&#10;w03xt4c1JYbiGSG5s79cSeZDj5oiTyyMhPGeDgjkVz/xf0H4e+KbK88P+MJry1XxhpN1orR2d08X&#10;nwyxHzNuw8sFJ+cEMO1ZPwz+H+s/AD4AaP8ACbwz4s1C4tfAejwyWd3Lm+n1KxgjObeXzBuZ2C7Q&#10;w+fIU85IPU4wqU41ozcajaVmtGrWbvrf3tLW6+QuZ7PU6b4k/CTTviL8OZvhoNet4LbUvPntLlYA&#10;0kM+7zre4jGcFon2yc/eIGa6JtD1fXfh+/hPVteZtSFgsEmqRwgO8oQD7RszgFmG7bnAziufi+JP&#10;go+HvDXxI1q4bS7fxEbWGxXVMwuk0w/dxbG+7K2Sm3gkcdRWtpniW6t9Km1a9XzkYOfPt4+JFDYV&#10;wo5X+6Rj+HNclT64qai9lJtXS+K+vrsrryWhVkR6Hol3JF/ZHixEme303yYdYEYhebK7ZNy5+Xnn&#10;g4PavAf+CY/7N/7Tf7NXgz4k/Dj9pbxi2s6lrXjzUNS8O+JrfWHu3n0+b/Ut+9GYmQYGw5xtzX0D&#10;rnijwdp/gObWvG2s2ttpssmyW41Bisa72ACknoDwPrXOWPiSHwh4LvPHWveKo0sbMfaYL6ImS3W1&#10;Dbd/y/wkY3emM13YfGYyOX18LGK5asoX9275oO65X01b5laz002IcVzKXY5v4QftI+APGXx2174D&#10;/wDCyLK88ZeDWmt77Sb62Nve3kCCJmuYQ6r5yoJY1keLcgZ1BwcV6lP4h1GOT7WbGQQtGzx3BGU2&#10;g5wceq59sjFeS/tX/s1+Dvj3rnwv+OumfEG38J+MPh/4nt7/AEfxfaW3m+fp048u90yQ70/0e6iO&#10;0MSdkixuASMH0+z0TTn0OH+wPE0m2a3+zRgSCSIyBz8+FON24EMRwfSox8ctnTpVqDaclacZL4ZJ&#10;u9pJJOMlaS0utYvZN0nujO+Jfw48SeOLjSda8L+LIbSGATR6xod7axzWur20qEeTKSNy7SQy7SOR&#10;g5FYvwtuPF3w88HWvhbxHoulrdx6tLHDYaMojEdjvwpkJJHmIuC2OCOlcr4T1b9srwb+0N4k8F+N&#10;dP0vUPhzqV7HeeEPFljCnnaUoRRLp15b5DMGYM0dwuQM7WHAr1+XUNFuiurPEvlSSMZJo3DKzKNu&#10;O3WjEe2wtKNCcoVINKScbPdN2b0d1dpp+8rW2sJe97yMgeL9A8KQfaPEWpyXWn6trlvp2nfY7KWX&#10;bLLwofaCApI5kwFHGSOtQeIfCukax4gttL8WC4M1jffbdE1a3jKkpH84t2cZyFJPBOG4HrW14Yn0&#10;nRdKsdPsZ7gwpcHKsvIVt2CfQZ/DNeb+BNR+MPgD46eMPh74tjuLrwXqCw6n4H8QQ20Zt9PjeMLJ&#10;ph+Ys0ySxySqSoDJMgBJUgZUaftPaSpu0oq+rs5K6Xu6bpO7Wt1fsF9kz0XVvDmi6h4h0/xHdTQy&#10;Xn2GW302ORkDQblO94++dvBA7VRtbLSRFPp+pWwllubHyZ284oJdh4GOgY+3Jpk2l6kNQ0W11G60&#10;/Uki1CS5jvPLETwIwOzy+vPPPTOcdK2Be3baDcXGp20Nz9mmYyRwwZbAPp/eA5yK525RilzX/wCH&#10;drfn01KOe+JPhfWfE2kaCng6S+tbeK4V51t3MTRxp8y7v4iCRtKgHIY5xWT8XPi2nhfwLbeI9OdI&#10;7618SWME9jqbtbiXz5NgjVvu7mLYTOQX2r1Nd14U1LVrjVrprm6E1jNtksWcruiyPmj45OOvPrXn&#10;Pxj8J/DT9qO0139mT41eCNQj01dXsrqyntb57eVpbWWK9t7uKSMhkaOeON15IyuCCMg9eDlTliIQ&#10;xCvTg05OOrUW1zaNrmaT2utt1uTLRXRc/aIg8PaZ4EuNY1iHUm0VdLmfXILBT5lvAFVmuBFjmSMc&#10;4BDdcA9Kg+CH7SXw5+N9hofxB+D+vR+MvBeuNJb6T4s0R2uIkuohscSbR+7jYDhjj5uMDINd/r2p&#10;x6drel6fdapGV1OGSCRbi0LLMQm7JYcIevB4IJArgtL8Jaj8Edfmg+Gfw7ij0m9tUkbStAa3tLJ7&#10;pWAbYmF8tyvJPRgMHkCqw8sNWwPspxftNXFuSUWndO90nzJpWadrJprqjXm8jnH+JmpzfHzxp4H8&#10;T+CvEmgN9lSLQ9RWALHr0AiDyXVtcLwkkZO3y5Dn5TXp3jv4XeHfid8P9S0LWvEWtRWuraNHb3N5&#10;pupNDNsQ+YJIypwkmerDr06V5Z4j+K/gD9ov9orXP2StUTxF4W8UeF9Lh1CO8khVE1bTbqPDSWsq&#10;k8o4Ck8FWXoQaX9mrxr+0l4R+BOqL8XtOudW1zw5rmrW8i32nmC4vLSF5PsjRKv+sEqhAjbQSGGc&#10;nJruxWExEaNOtC1KpFU3y31akrxnFu6afKm9dG0vJSn0eq11/r7i1+yVpHxj8J+Ete8DfFPxBouu&#10;abNq3leHPFWhpPb3mqNLvaeW4jZRHEVBjVDCdh2twuBXc6V5S+JrjRPDHizUIdU0OzjgutI1KPMM&#10;luzZFwmAAzNjG8E4IIIFYlj4l8K+OPh/oFuW1Pw74g1aFvEOm2MkMgnguEO6WEg4BK7tjRkjKngY&#10;rU+KfjRvDk3h/U9c8SafpNtdTRQxXuobUjku3GFtnyRs8wnAwevHNcuKdTFY6cnG0pt6WsrrS6ST&#10;TTs/htZ3tZKxUfhRbbxF4eN7D4Y8fxyWmoQ3afZ9Qkt2RLqQZZfKfHzYXO7sO9T+KfEfgrQ9Vj1P&#10;VPEl2I9y6gghtTJFJCSIiAyqcqGdWIzkdelc/wDAP4sr8QG1zwd8QrvQo/GXh68L6t4bs7wTtp1v&#10;KW+ynccbt6DO4YBPHatjxJew+A9PtdU8SxXK6XdvLFqUyuFNq0mSoYLwU/hBHKkiuWph5UcV7Gad&#10;10TVndXvHTZrVWve6s9UV0ucvovgIX/7RniX4s3stvfatpWmnSNLazuFVhYXHkymKeMkMJUZGZX4&#10;DIRgnt6hYa3HaRR6MXkFwsMkdpb3JxJc+UBlwe4PHWvLfh5oereEbDxbrHjHUbXxjbzalDp39saf&#10;CsV8ukLH8j3bgjzpYfNfc6YOzDAZzXWfCdvhPrmg6WPAniMapY+HXfTdNmurhppreSNPLeJ5JCXZ&#10;8dd3JGOvWtMwj7RXk3KMFGKaWnw7eWvRpbt+QRLkHi+PTNH+3+K9Nl07zrhbe6MkLHyZzwpyB86E&#10;kAOBgc5rx/xF4H/aH+EX7Uun+JfAXiTS9U+F2qD7TrXhq6RbZ/DOyNjPewSKM3HnOVJjbAUAkV1n&#10;hFP2oD4b8deAPiL4w8P6brVx4guV+GviCGxWaKTTWRXiWa3LAs8ZDo3I3DBFdV4P8R+Krj4kal4Q&#10;13wiwXR/D1n5uuQTRra6lcODvjji3F02kfxDGGwCcVvTlLL5VeTkmnFpq904vltKLaVmm7JxfMmm&#10;mrc14+JLVr+uv9foc58XvFfhuey0X4stpS3F74d8SrHoflalhLuO4UwSPx8vMRdwrc/u+OSM537T&#10;Pgy48YWcfiT4V+K5tP1fw5dQw6lcaTeRpJYwzSwzSTOrfKcKoLK2A8byDIODXeeEdS0u6eT+04NO&#10;t4dQlMNrawyKfMZSQ0ZXG0lcZyOeeRxXnuifCq8svGnxMuvE1voeveHPG9j5GuaXbWsizfaY4HjK&#10;Tgnbh4CikjBYgHing61OjUUr2dPZP3lJOSTjZ6WSc3vq3b0UlLb/AIGp0XiDRJri1XxZ4R0i5tb/&#10;AFa6H2oW8hjg+0oNscsmOTC4GMjOVZT2ro9QGr69PZy2GoWot47GTz7qOQSYnKYBTtIgOcqcHivH&#10;IZfHnwBl8P8AwE+GWj3knhXT/AMD+B7271qOaS8vbZx/xK284mQ74CFVySAExnOKb8Ffjt4R8VWf&#10;hnWfDXw1vtL0bxRqE0niKzvRJaX3h3VFYjy3g6LEXVlLqdpOCMhq2q5diJUfbU7Sgr8r0vZptcy5&#10;tHaLSjrqnHfeuaLl/X9f15nr3hrWfFMWjNba4rTatYqlut1ZWgWK4dgB5iqTjaAdxUHgZFWPh54i&#10;0Px54Q0vxnoniKwv7OaGWE3mj3gltJ5BJsYKR3DqQO6nctefyXmk+ANe8JfD3xE2o6xF4s1LVJbH&#10;xFb2f/HtcSKcBto/dYjdlVu/pXZeDrTwX4N1S68FWlpNY2cz2trZLJbxxQ3s5haQzQlMb3ODvOB8&#10;yZ968/EUIxpuSTu/eTSsnFNxdl66ra2unZrci0jwd4i8FfDS/g1DUr7Xr6G6nvZH0sLb3E4M7TLA&#10;ijC5VSI1BOGAwTzT/DWqWHj3wPfeII9GutI/tq1in/0qzEV3bSFcbZo8cSIwwQcjjg4qx4N0zxb4&#10;c8ZeJNU1Hxr/AGl4b1KGGXRLGW3Ctpskask6eZ1kDnDfNjbjAq94SutJ1m9un0DxHYstqqxXkFnc&#10;eYYZCu75+TzyCDxwaxqVPib1d1LmV0tbNq1klZ6bWuna6sNLQ8n8H/EzVvhj4+1HRviroUdvFqVx&#10;DZWfjK0s/Ls9duvL5WfZlYJQSI1YnDngc8V3c+saX4I1SffHb2+h3GmFLq6dQi2DjosyrjEbBsK4&#10;6McHqK1/CljLBoeraf8A8Ip9jji1ORljZVkjufmDGZAcjDHnHGDXA+HPGXg34/avqCeFPGCSf2L4&#10;otn1WytXWGZUUKRaXkLgko4bzOi7h5fNd0vZ4qcqnJaMUlJp3XRJ6XUX5XavokloStkup6R8PZ5/&#10;GngXSvEfiPwbeaHfTWqs2l3zI01my5UcxkryPmGCeCM88V5f+yb8QdC+L0fjiPRdIm8M+IvCPjS8&#10;0HWNPkXbIyxuHiu3hPyj7QjiQOB8wOc5BA6zwl8Pb/4VaFq3g/Vfi/4k1TT9Q8SXOp2N5qlxGZ9J&#10;tZpvN+wxzBRmCNmKRh8usZC7iFBqbxD4OufDPjLVvi74Tso47+TTdmoWsduqNqXl/wCp3SHqFBYD&#10;PQtWUJYWMa1KLvztcjV0lZ7NS3TTtrs0tbaj6nJ+ONC8S/D630rwGdDgvfDfjS91Cy8XTabbqkNg&#10;Z4223BBbcqtna2MjJycZrtPBOkad8NvCOk/BqDVTZLDa/ZdBZpCzPHEqkBWIw5C+vPH41eu/CGme&#10;LvDLXfifTZftMm65jjjm8qSFmTGAQcbgDjngmvN/B3wv8T/BnxPN8Xdf+MV9d+HBorN4g8P+JLhf&#10;I0zyATDfqzljA4iBSYqdr4D4B3ZuNSnjMO4TnaSu7Wfvzu7bXV7O2qSaSXW4Ws7/ANWPRPi34dXx&#10;p8OtQ0a3N1cXthZfa7P+z2Vb1LyMb4Wj3fKrMVIGeDn0zXkXw8stC0j4heH/AI+C6+IGg3XibwvZ&#10;+Htb8J69pbMNMeVjdWv2hYwVhlhMkkBkRinzYZjtBr1/wrpMGoaM3iG21m3uLrUNNY6frFuEkL20&#10;hMiDaDtlVd2VPQg9smsHTPAGsfCrX74+F9S1i/svF2uLezLfXslxFpVwYkQiNCQYrZhGP3akqjHI&#10;HJqcLiI0aFTD829/K9/iWt1b7S0vddHuNe8n/X9W0PFdOuf287Cy8dwfAz41+F/FF/pHxIik0vT/&#10;ABxYiINpZA8/THuIOd6glopduR91vWvS/iZ+054e07WtB8Iah8K/EWr3/wDwl1npuuJo9mZP7Bll&#10;jLx3cvHzWu75DKvAJAPXFaPwN+F03gXXde0278Q6PqmnatrF1cxIpVrpH37gsrdZGQEgEjKggZ4q&#10;zaaLoVlb2ut6zq2uG6sb+TS7OXUpS9x+9cgqZEGXTuCcgYGeRmu7E4vBYjE+9SjJR2cFyNtxS97l&#10;SvZpvZWbbba0ajeK+7f+r/1f1qfthfAK2/aN8GeGfC3m+XJoPxC0bX7cfavLWdrS4Ejxns6lC4MZ&#10;4YcVp+F/iLq3jDxD44t/HfwT1jw9H4a1o6PpurXk6+VrunyRRP8AbYCpG2MM7Ic8qY29awvh38dv&#10;gL4r+IniL4S2PiZv7a8J60YNQ0+4ZvOEyn5ZVPcMN4wO2c4rqP2hrzXrP4fSab4SuNGk1LVpI7DT&#10;NL1y6EMF7I7cwhyD87Rh9oIILAe9cdsVTVPAV4tdYuV48vO4yclrZppddLO4R195dSbw5o2h+FNf&#10;0/wTJot40cOhstnqE1y1xH5CsP3ckjnJbkbc5yBya5PSPCngfUfiXceArzxNeJPa6TdxXfhybVJJ&#10;7fU9PnJO+SKQYOCxAZTkDjpXaeI9OvbPw9aanpOhQxzwWMdpHa3kp/cxnAZDtJU9AM881w/w7+Ot&#10;5431/QbX/hAL2G8sby70rxVNeA2v9kXEa7o08twfMWUfddTggZzU4f6zUp1KtO7snd3Ss9XfW++q&#10;9Wra2C2tiP4d+IPg/wDs4z+E/wBmoalpfh+z8RTSweAtN/tNhHcLFCXe2tUk+YGMAtsycLzntXY3&#10;914ut/hjdXnifwI9/qNvcPbSacZ43bUIVm2pKGXhSyYYA4IPB5rwr/gpH8Gda+MXgzwV8afhr4fu&#10;5fGnwb+IFr4i8Lw2bQ/aNVhz5N3YQmbCeZNE3CsRuMagEEgj37xlrl3YaJpvxL1bxwfD+k2Wlzza&#10;xpup6fGI5jJEvltMzZaExPyQp5yQegI6MVTo1MPh8VGXNUqOXOm25KcXdWteVpxlHX+e+qsyYyb5&#10;k+m3pZa/fdEfjTw5B4h8WaX9qnkgsW0yZNYsbhWaOa3ZR+7P8IIYA568cVP4c0yDUluLdL5Y7uGZ&#10;fLmgzh7dcbU+bkjHXsO1Xrf7fB4X/ta41KO5vGs0aaSOYNDL8vDgDs2ePauc1nRviDdf2Ld+G9S0&#10;3Sdckmga/u7m1NxDc2YYtNAmMbHIxhvUV5lNyqQVNySS0T6d77Xt569PlptI0rOaey8VXEFp4kVb&#10;hb7zrzSWZWZonUKu3PKKCCRjrXz3D+zT8V/2eviR8bfi3+z7+0NqGreJPHeqaf4ibwv4p0qKSz04&#10;pIiyrFIiBzG9nFJBGpJEcgViD1r6Ag8YeEdV+KOq+D7a9tH8Uabp8c9xphHz+QSTFJkjHPIz2NY3&#10;xL+LreFPiv4E+GranosUvji8nhk03Vrxre4mhjt2kkNlIoKyyxkKzRMQShYqeMH0cvxGPw9WVKlF&#10;NTgnKMopqUYWqa3TvH3b3TV1u7aEcsZSUuuy+en9XPOPHv7MPwf/AGofjd4E/as8caBqWh+NPA+p&#10;TDwbq2l6m8D3dmyFpLS425WSBxkkDnqVIBIr2i1+K/hyx0afWNduZLK1tPKDXl1GzRv5h2jDAc4b&#10;5TxxxWsdENzFLpMTeQvkK0cyMA6uCQTjsSMc96pS6tZWl3Z6ZcW58xZPKuIZGVt0R/iOeoHGTXHi&#10;MdUx0IU6jco01aCv8MbuVle9ldvTo23bUcYxhtpfX5nPfE/UdHsNTh8OWFxbw69rbNJodteTSxwX&#10;8ygGRNydGCZwexwa2Phx4n0LxH4b/sTT3uI7/SWEV1puqblurZx03BvmKn+F+jDkGuY+Ovhj4x6t&#10;e6PcfB3xRY6ffWGvW91drqliLhLnTx/roIhkbHYcBs8denFX/E/guTSfie3xq07wbpSak2nW9m2p&#10;yXbxTG2DlpI5QMq+0ElD1zx0qvZ4epg4Rc/eabWuqkmkk07JJp6Wbaafoj7X9ff/AF/w8fhX4Y6Z&#10;4T+K3ijVPBnja8tbTxB5N9qvh1rdGs4roKyPc25AykkmE8wZIYoDgEkm54X8HeBNd1y+8e+Hj9j8&#10;SLatot1qVsGj3LHIJAPLPysMnIOO7AHFbXhmLQtQul1y3t3hnEl1BGrAruBkySB0bPUH0NcbqOjf&#10;F7wl+0dp/jLTbu1b4f3Pg+6i8QWU6O1zDqEciNbyxlflwUMitkZPGOlKNSriKk4upaSj1sublXwu&#10;y966StfdpJ3DRW/q3/A6fO2xl+BvFujfD3W/H1l8XfFMaK+tLdSx3n2jybaB41EflhwVYHaWbyiQ&#10;p6gV16eAbzQ/Hlv8QPAV9bjRdSsWGuaWIyRcMcNHcxEcb+TuyDuGOmOaWr38PiXwrq2pWRs767sy&#10;40WPUIz/AKPcsv3WYg8HOCQOhrW0/wAeaV4Z0HT/AA344kWw1BtKhaRo/kgaV28sRRyHC7y/CrnP&#10;Iq60qsvfpp8z92UdGmuVapWW29+jt2uxe87PoYvwU8Ta3rfhXQ7QeJLLxRJZXF1b6zrNpcgNFKpf&#10;yyy5JIIyp7g4PTNO8H/Ev4Zw/GvVPgDpk+n2vijT9Bh1q30JmMcx02V3iFyqYwF85fLbb35I5Gea&#10;+LfjL4O/AD4zfD/4i+M/CWqWreLNUk8L2/iPTYCLO1vbsK8KXypj/WvEI0mYELIdpK78np/Esnwd&#10;8M/Ea1+Jev8AijRLPV76zn03R9amWNLgRx7pZ7Uzcb4gyeYUY4DIa0qUYTvUdOXLUjJxstOZSd9r&#10;ppWd0lFpa27ibdnpo7P7r/fqn6P0JPEHw38N+LbXVNO8P340W+1axaDVmsJDFLE3O2dDjBkVujEH&#10;I4PWuO8K+GvjrpPhOHTrz4rRax4lWMWv9vQwILcCJsRzXFr1Bdflcxkru+YAV6T4G8Qnxv4U0nxX&#10;Y+KNJ1qGaPMeraXGGt7tT92aE7iMY9yOtcv4IsPGnh740+ItB8WrJNo91brPo119lGPLx+8DSj+L&#10;JxtI6AYzUUa9aNOpTk0+TW0ld6OzSur9m09LJXTsXblfY6DUfEPj2zbUru28HfbLey02SWFIbpTN&#10;f3CxBgkKE42O2UG4qQwz0OaoazoI17UtF+LJ067sfFFj4RuWtvD8mpeVFI8qxuYZlAO8xuoAcZ2b&#10;m/vV5r4u/at+C/7N2u/8I18bPjRf6Sx1S3t4bXxlbqnm/apRHFLDcIoR4huVcjITI34JzXc2vxT0&#10;bTfjYnwp+IPh6xs5prmS1+HuoSXySXOpwrp6XN2VUneu35lwuciPJrV4DGYeKqKk0nGTTs1zRSXN&#10;a7XMrNOXLsm3siKdSM03F3/R+f37DPhz4x0ltAtdd8WXGp2Nv/Yf9oTSa4omitHeRvMjExAJMbEq&#10;MgfIRUH7S/wu1rx78O5Ln4e2LX0508rbR2OpfZZJYyVcLHIMBM4yGBGPcHFdT4ktU0vSZNB1QLNp&#10;txp0v2yaS3RY3zgKGU9MD8DVTxVpV5Z+DdPt/Auo2Gn3CwRzLFfRyS2zRqAf+WTDHsRxg9DWNLEc&#10;mLhXp6Pm06q2+trP+ugP3o2Zy+gaB8HvFMvhv47fE7wDcaN4x8JW8mkWus6tZtHdWiyAK6eZGxWS&#10;JuoYkqSc8Gug1HQdZtvFmrto/imSNtRWzvdLkjhjk3rCQk1u/wDHJEzMC3cBzgjFWPFt/Hrk9v8A&#10;D3xT4btrhda01Hk3K5s5mRlLRGTAx6gEZ6Vz+gfEnTdY+MXiT4J6v8KNe0/UvDViuo+H9VeMfY9c&#10;0+6+Wb7JNn70b/JLEcMh2MMhlNbR+sVouau+VN2bTUYcyty3e3O9V0Tb7j92/TW/39f8/RMb+zD8&#10;W/DP7QHgTUPiVouh+JfCepDxJdwa94a8QWclrdWk1o/2ZkaGXKiN0VJFZPlYOrA5zXkf7J7eI/hh&#10;8Pfjb8Of2mvCHxA1Cz0Xx5qOtWN1eaZPeR6ppF0RJENOeAs06ryrQoAUPG3BrvtV8V/FDwR+1Ta/&#10;ATxhPd3XgHxhockvhvXlUrJpt1Ag8yxmmO4zNJkyITtICsvzYr1a5e7s9H/tK7/0yOBmNr9jmyVi&#10;Vec8gHIH4GuytiI4JThGC9nX5JwtK8oqMnZKdr3XvQaa0avrZXUeaSvfpZ/hfS+mq+77zlPA3hnw&#10;brPhWb4g/CPxJqU/h3VPD8MNloNvcNGLZo+V8tH/ANRJ/CykAgjmtfx34qi8KwQ634u0vUJdBt7R&#10;BeyQwm5JkZo1QtCisWCs3JAwCMnis7wCj6Dq91420K7uhpPia3F6NNuLfatlKvDkIvd+pPrzWzq+&#10;qSeG9UtfFh1fT9P02C0ml1iKRDsuYSAVZHYhY3V85BB3A+wry6jcsVZ3kul/i2StdL4la17PXV6G&#10;mhV1bTfC/ivxB/a3jD4d3iT+F9S3WeoiHJk2x70ni2HJRtzKRjO5CpHSvAfhX8ItY8QftGW37Rni&#10;rxjqXjG88M6jdyeFbuOGKyuJtG1KNFSKYRMizm3kWVcTIJAAByRX1ReraLpMuoWlx5sN4qyxfvPl&#10;5GQV44B+99awf+FYBfEEmrWGpztb3EOLq1ubWF0kJfcGWTAdWXJxkkDPrWuBzWWFo1IRduaPLrrZ&#10;PSSWl1zJtOzS116Wnl95N9Pz7/109Rvj268NXumyane+JY7CFXD2mrRXSJGsm4JsZ+VO44Xv19a8&#10;7+BHxl+MvxQ1KbxT4Wu/DeveDIfFGoabrHlzH7VZLABGDayQlorpfNV92drAEAZIIrsJfAXiLwdp&#10;I0XTLZbrTY9S85LfEKBEB3fdK4OT16HPOa8T039lDxv8N/B1v4J/ZE+KWr/De10LxwNds4dWlg1H&#10;S9YS4naW9sZVx5sKu0jgcgodpXIrqwNLL6mFnTnOKk2lGUleKi0027XkpX5bWT6t6J3nman1t/w3&#10;4b7a9tT6O8Q6X4L8T2+oeHtQntY5Gkgh1DySFmXvAGbqDjlfrXl3hn4A+CPAn7a2ofFr4XeHLppv&#10;FPh02PxCvdP8SotvHcQCM2Ru7EkmSZot6RzABlVcHIYVu+HtH8LXvxHm+Ii63cW93ql5Ja61pMdx&#10;9q0+9vra3UZwy5hkiEOVYY3DdwcjEf7OXw2+HMmsan8fPAfxEXxBceKLhnu9Uh2r9phjBjggkC4O&#10;YBuQbstnOcHIrnpSngcPWtUklKCi1aVm5W0bTSsnDmjdtNxjo7StTjFyUl019Lq343+77jibbxh4&#10;18beP/iT8IfEfw/sbq/8J2r3vw38SvIyafdrPGVezkdc+VNE/wArn+5KG4wa9G8K6x448PeCfBcS&#10;/C02V7qGmLZ6pptlqkUkeksIyxdZCf36huBg5IOfWuU+BsfxOs/it8Rfhj8SPibBr2la9O2reE0l&#10;02K1u9Mt2/dS2chj4uFDDcsn3tpwema7/wALaz4Z8P22nfDzW9VttPvrW58jR7fUbja96qjJ8oMd&#10;0mB9T61vmE4xl7OMItJRfu8zTThq1e1ve95q1lK9ny6Mj70U+rt07X/4Z97XRyXw1+PGm/Gvwf4f&#10;8RXvhPV1tNX1C48O+KNA1bTvIfTL2MvzNbupbBeMruB2kOrcjmtG4Phz4Z+PdXtta8R6fpOj+JtS&#10;ZlvpmMEjahLHCNpmY7AW2oEBwWJ2jJ4Md/4H+IGi/EHQ5YfEelatPGLo6jcagr295c2pmR40URNt&#10;cxDPJB3fKDjmut8b+GdO+J3gDUvD3i7wrpmrQtK27T7yFJY98bBo/vhgsikAhsfKwBGOtc1aphYV&#10;l7LSnO90ne15Oz1Su1ZatK6tezuHNzR2/wCD/X4HNftFeD/Aut/Di78JfGDV7PT/AA7facli2qTX&#10;UsLR3RkUw/cwoXeFOSRzx0JrgfDnx88RfDqP4Y+B/jZa3PiDxF4o1q68Oy694Nt5JLGPajOkt0pU&#10;+WGRR833Q3Q4r1DXJD4y02bwfqsWqabPb6fFe2F75QkVtq4eNgQY5CCCGRgQwORXm+o/By68c+It&#10;P8b/AAq8fXGmxXQTy10q4ezuLfynDOFUZieM4KtG6EkNgEYrrwE8P9V9jivh95+Sbi0mmk7X0clr&#10;zclrK2pLmUtHpdX+/Xrvur/fex6FcwR+AfCuvaf8OEuNWl0GwMX/AAjcV1Gu6Rjv37mX5X2tnB+U&#10;4A75qTwtpcITWPCHihryfTbO4S+tbq67wyxeYYifRGLgHpjA7VauT4d8f+GUnvNd1S3uLXVljuJN&#10;PufLuLedG5hcoMMnZlOVKmsGz0678Na3oOja1r0Os6beaHd2WpaoSsDyYlX7NuVCF+YM8fTqPevP&#10;j78JJ6Svd3ve6V7p7dHbZty66NPyt/W/9eRP4x8DaSmnaLqC6ZJqmnaNp7mwK6g6M6PHt2yDnzFY&#10;NkZBwQKi8bah4L0BPD/hb4k+FvtHh+61C3h0SSbT5J/st0v+rMrKCsYz91zhe2abZeCng8E3nwy+&#10;Gnj7UJtQ8P6oxLeILqRmCyHeIVdcN5QDbUxkADHasGx/aL1Dwh8ONUn+PnhAWNpaa5b6Xpd7YySG&#10;PUPNlEcYzLhlkD5BB6jBHBrqpUa9Wyp3nyuySfLL3vhaT6u99OjfqJK8vxO68W6voul+IbfxjITG&#10;uh6XeXt9ZxxSPJLCq5LR7flZsKcKeeRiuU0DTf2fPj1F4T/bH8D3B1ifUNHNt4X1aa4aJksr0r5k&#10;Swysq5bAyjqWyMDkYrttf8J/bfGNtqKX15p/+hm3WOKZmtrpWOXSWLG0nAwH4IycV5Z42+Cth8Rf&#10;2YbH4GazolxbWs2tKL231LWHS7tLa3uTMs0V2gDxSRskbxv1GAO5qMG8PyQ/eSg21FtPaDUuZW05&#10;v/AkrXT3Dre39bP8H+fRnfIfDWnazqHij/hOLhdJ/sfyJ4FQrFaTQO5eZf7jYPzKRztXHSrVn4Ps&#10;PGXwv0vTrnW21wRxq1vq32rH21c/6xin3srwR607StF8VuNOfTNblL2mnm21tr6GMvqEvlIUuG2r&#10;tZiRyRgYY4rHTw/4x0nUtO1XwjZQWO04tLb7Qfs3lO26aF4kIAbI3BwCR+dc3xbTs1az06JpdE9e&#10;+t1q9QsloYfiXSvijH8BfGXhf4ZeOLW18VM13/whd3qj7vsc4BMCy7znZuAXuMHoelTfsm/tA698&#10;bv2R/Dfxh+Kujv4f16TRwPFdjcW7ItvdITHMSMZEZZSwP90g9K7j4ieFrLxpYLbahZRxqr5vPPj+&#10;WWHac/MORhsENxgjNef2sUnwggl0eDx7PHb6lZQQ6Ne6xeS3C/akBcea4UhlkUfM5Oe2eldlOpQx&#10;mBdJwXtHNSTtqla0o3Sd09JbaWbV7sFzKW/b+vn176G58Q9Hfxo2n+JPAP8AZuqX2n65ZTzRyXAb&#10;yLdlIc7lPaM71HIzzjk0eMrP4kTeI/D+h6D4vjtbGG8XzJtoSSdly7JIv3ZEK4XC4wTk1y3g74le&#10;D9E/aX0X4ZafcaXpuk+NPCt1qmg2sW23lmv7adFu1iK4MhQMhZf4QwPQkV6jewaZpLSXPi/ULaOO&#10;zka6e5+4oJziQ/3MDgk9cZNZ1lVwcoQlG/u3jdXdndemkk163WthR93Xu/ydv0OW+NHxvX4WweGL&#10;lvBF54hk8R+KIdJhTw+fM8iSQkGV2zhUQA7jn2rV0uL4Y6h8abpLSe8t/FHh+1SOVJfMjjltJvmU&#10;KT8kq7s9CSGBzWf458Ha3qun6LrPwy8cz2V1pdwtxDDBJG1nqaMC22dQv3WzncvOaveGNRvPFPhm&#10;9PjC3hjmtb6S5hRVaPEaNuUFiBg7h1HUVny0FhE6ej1Tabvq9Lxatbl0sn1u3pYr3Vq/+GWn/BM7&#10;w/4g1GabxZJpmgT6hfaDcXBt7VGCNeEOTt2sR+8bbw/CsCoz1rorXXdN8Y6KureDdajhkumWR45F&#10;KzW5Ix5ciZyjBgQcjgiktNOs9XjstbfUnhvreZby8h+0hlbcrbEc/wBzcePcZrD8afDXU/F9zoqx&#10;a4+l6ppPiCHU47nb89zCq7ZIWdMZBDEAnPbis39Xq1Pe93z36bNdU2r3VrX6i8v6/r/I5f4y6V47&#10;+NXwy1bwxpfw9W31y31ObTNN1CG/iafSI5YjH/aDxH5WIDMwjGSQQRg1D4L8LfAH9k74WfCb9jHX&#10;viVHo+oXUa2HhWGGR431i6gTzZscH7x3OQxGc4zWD8Wv2dPEiftf+DfjP8OfE7L9ot7nS/F2k3DX&#10;HkToV3xXTeQy/vUA2Bn+Ug+teha8fAHiT4nWTeINJtLK8tWOn6ZqN6w8yST7yxozH7xwWG35uOte&#10;xOpTjhKVGE26TTqOMVZxnaUVfmcrqLu9FrFu1m21Me7W7s/Rf57/APDGRq2v/F3wbrh8P6poGpT/&#10;APEwhWHW7VSbVobi5O8bhynkxLuJII5wetdf8KofFunah4iu9W+I8mtWOuaxcan4dtb63RTp1ntj&#10;TyFdPvxeYryKW+YCTaeAKybDX/Gtx4NsbP4i+KNO8P63c+JGFkllZi4E1qJCPKYSMd7PHw0i4wWy&#10;B2rD8d+BvHnhPxjpuqfDew1bVNL1LXrMzRabqkKGxiSQeZGI5V2m3I3SSoGVvkGzJ+WuOUIVoui+&#10;WLd9ejtvZtWXf3XrquyNI3ulffT77b9Pn69Hct3Hgjx/pfxMutX+EV7YWugtqK3uteH44vJlnuyx&#10;M7PvyrCVdhDLgjb3zXTX3h7SPiD4WvNKa78nS21ZLi3vLG88xlkRgzxuCMLhhgqMjFcj8P8Axl4/&#10;/wCFmeLPAXizw9HN4e0u4jtNM1R/MjvZZ5lZ5eGAUwAFAjKSc7gegpf2dn+NnhXwhfeHfinJZ6t/&#10;aXiu+OgXlvpEdstrp4YGKOcRMRJJgEeZwW6nmniKdeMeeU4qUOS1nrJNXvfZtLe9mr21JjLTT1/L&#10;T/L+r+T/ALfPxs8c/soC38Y/CD9mHxp4+j8dXUY8bX3w601pF0rToV/0i+lcZDTCIYjTaAwRgW6V&#10;6j+w/wCPfBXx7/Ze0/4geBNat/EPhvUoJYvC2tzaSLN7uwDnyo5YjysiMDG42rlkJCjNO/au0m1T&#10;4VyX1pf6hH4auIl0rXrfw6W817W6k8iYLsywAWQksBlBlh0rC/Y1/Z9/Zs+B3wXh+Cn7PsHivw/4&#10;f8L69Jf2el6hrlzMCVkJkkieckyW8jFnKg7SxyAM16datl+I4Vh7klWjUXvpXUopNe9d+7KPuKKi&#10;rON+bWxnT9pGrJN6Pbutrr0s7rzuttqnxq+KNz4E+Fx/bUe18UXWh2PhiR/FXg/T9NWa4t2tvM/e&#10;wQy7WSRZAVPzAMoUngZrg/in8fPHWl/CT4UfEb9mb4HXnxQ8I+N4Yb7xVod4wj1Ky0m9RWee3ilb&#10;LEZwYlJAGSMjFeqvqfjD/hHta8c3dg+u+GvEHjKWDxR4e8SW4f8As3RlRonEKfMsiu22UhuCkhx0&#10;qDxn4S1TxT4T0mw+Fuv6b4XWwjtZLGG5U+S9vHzFbLIBhYtmOB/sgYAxW2FrYPDygqlNStJq7b5e&#10;XlsoyUbS5oN6STV9HqinzavvbS2vdp3eqenS+js77aP7RHxej+G37Otx8ZPgz8KdU1y+t7qy0qLw&#10;/wD2fNbzyQtOkLgqyZURoS4cjaAnXFeiah4sGj+GrPxXoWgahrbafGy30OkyR3FwqiPe67Aw3vkB&#10;Qo+YsRxzWR8a/E1xo/w9stf1MW88FlcQSaoZSGjKKR5pOD1X7wx2FaumeDrHTn1PWvDGi2dv/wAJ&#10;G6zfb9M+QSNsyk0ijALDC5P8Q6187KWH+qQcoa80tW27r3Vyvb4VdppXd9dNrs3fX+tPz1OV8P8A&#10;xg+FPj/wF4b1TwD8SVjvvEl7dr4ch1Sb7NNqVzCz/aLUq+C0kWHVo/vL5bf3TWvffCvQfFWs6Tr2&#10;s69fWus+FY5ZLSS0vGhWFpc53oDiVCuVw4Ix78159qXgi51y28O/CLxB4DitdXsteuPE+n+KPDK7&#10;9PTWLciWVnEg3W8s8k8x8vowLfNyRXpnw5+Jvh/43+GNX1jwoJNP1qxkksL2y1K1UXGm3KjlJFBO&#10;4ZORglSOldGKp/Vo+1wzajeV27NpSk1G7S2cbpq26elmkL3fnvv6a9Hvpr5dzmvAHiXxHqMGuaBc&#10;eLVkvbcN5F9Gkfk28zEiNF2j5h0zkVo67deMNHtPD91rMdnZssMq6pEs48uC728SK/AwQT1G0Z7V&#10;if2D4H/tPw7eeIfh1c2Ot6ld+S2saTZmE+bGCPNlA+7nGQSD1GTTNc+JXhXT/iz4i+BvjrSNYvNM&#10;1LwzHNHqF5E72c+7MckA4x5gGHbb256iqlSdWs3ThfRyastvhdrOzSbv0fktWLy/rRX/AC/Q2tA+&#10;H2maTLfeD4deutU0PWNJ8688Ka3Obo2glO0NFvO/yTtcMmSMtkYrP+H9pN8MvGU3wpkurrVNCmgh&#10;fw/HNbr5ml28rsvlLLnMkcbjGGy6gjqK2ta8FeJbPxrofxJ8A2Wi6hNZ+HZNPzJdPDLNCQHSPIyr&#10;xmRVbkZUnIJBIrB8PfF2TRfFmreC/G0eq295b6LNrGmpqFqkcMlvv+eJZgNrvEwOcgNtYE5FTF1q&#10;9GXK+dNJtaXTTteyu7rq9Lp63Kb9639NK9vuWvlqrm3b3nh7w5q1r4J16/0uzuNTvCI42UmG/gAx&#10;uHGxZOxGefeue8T/AAs+H1l430/wX4p0C8uNJj1iG90e4ZflsLqNS6sJFIZVHKgHIPSu+8Mp4F8U&#10;+E7GK3v7W7s9QsxeW8Kxo0TZ+YOo5C4J6jHPNcLqnxT8M+H9GtfC3x18Q6bpsmvO2nQSPelY7jzn&#10;ZIEjkbGJSMkgH6VGHqV3Uapc19mle99feS306rXtez0UlGNk97/8N87kmr+E/iTpf7XWn/Eu0t9E&#10;1LwvqHgn+ybe1WZodRtpxcmaSb5j5csbKw4XDKVHUGtrx54e8bav4hmstC8Q28M0OqWGo2s+oWPn&#10;C0s0I8+EAMrKZAjKGBOC2SKtW2iabP4o8O2t4txBe6HaSf2XM0gkhnj4jf5iPvFcYIOcHmtLU9N1&#10;PUvFTeJNF8aOkNmv2S70u6UNaypyXBH8MmdvzA9OMVlPES9pB6e7BK9t7PTutV10T1v1K108vTvd&#10;fj69jxf/AIKG+CNc+Ln7Nnjjwh4U8U3dpa694fubG8m0u6VmhlZdqvsP8S/eIGCdvFSfsLeIvjh8&#10;Ovh/4S+B3xHtG1zS9B8Fw2s3jJreWOS5v4UBdZAxYBShUKSckqetSfFL4eTfFT4z+K/gvrvwsutD&#10;0TWPhtIml+NtD1jyZZr6VnSW1KLwHjUq6SMD1YCuV/YJ/aJuLT4tz/sZ/E3xLcX/AIw0HwXaXbNe&#10;NuuPJhY27+fgBdzFVYHqQSa+iUK1TheeHjFTULVWrLmSlFJTUot7WtJNq3WN9sIRjGs2nrJW8nbm&#10;+5rV7K+mrW/rn7NnjTwV8RvCutfEHwH470fXPCsup3F3pN9pt8LhLGZdyzxcDOFcNweeop1hrF14&#10;9gstJ1ay0WOZv+JtqkMkW77dpZBBfYSGjlL7R83AwfWo/Anwdn+HOk+MvDPh74j3NjHrWuzX+iXz&#10;6Rbw/wBmvKwzBmNEWZA443gttOCT1rjf2w7b4rHwj4f+LXwOsJm+IHgzxvYefoLItvF4lsZGFvfW&#10;UsjfIIpLeR5Y5WBCSQp0JNeXTp4fFZlKFOaSm7Rk7rl093mbUUrt2lLRJ3k0lqb8sfd17LXW17b9&#10;0na9uncyvhb8evHXjL4sQ6h4o+FE8ng+TWZrbwd4q02HzbSKwQhYpJHUkJKXV1KnBIZfbPvnxM+G&#10;Xh74geH9Tt7i4k0qfUNNMDarbBUnQH7pyQc4PYgjtivz4g/YV8f+EtBh+A37A/7U+q6R4duPG7eL&#10;tW0nxRKk41C6XUIriSGK4hYPZxiFSnk+UVcqu4gkk/eWl/E3XvFVjrJ8UfDq40+zsJZI3lkvIpQ9&#10;vsJWZdjHr3UgMD2Nd3EWDwmHxFKvl1VNaqyTjJJNcrlGTesru6i5K676LGnLmp6prvquyvqvO6vo&#10;3a+my5/x7f618MPAmreJr21udWt9H0WC1nkt7ZUuFVUG6cNlV2gDceODXE/C74wfH8/HzxZ4h8Zf&#10;szXR8C38ulWXhDx1ZeJrNob7TXgLSXFxA024Mku7JC5KuoAOOfXPhjcaf/wr+w0vZJqFne27MkLy&#10;CY+WT91mY/OCOxHTgiuV8PeAPAPwb8IXuk+CdImtPDviXxRLNeWGp6jI0cLTn5xAHb9xEWXiMfKu&#10;flAzivNw+Iw9OjVo1KSlOXupu+1021aUbSXLpdSTTa0aTNZc3Pdvz+d1e/8Amn3Wt9Mv4x/Eb4B/&#10;FTT/AAR8GPir4a1ezh+I2rXVl4Z8zS5VWC8so2uEdpAP9HfMW+JmwGK4HWtvwH4Mg/4SC/8ABlt4&#10;/vru4skhbVI50TZNOqACcIBtj34DFVC/N8wrs/Dlx4i1nR7W/s7q0vIl3FVZQCI848skcbgOM+or&#10;xu5/Zg1lv2sof23Ph/458S+Gb+78OyaR4y8D3EkcmnamkIk+zTyRrysqFtwdSdy4FFCphp0Z0PaO&#10;moxk0m+dOpzXS2TjeKUb6rmim2k/dSut9r/ppfXq1rbutNLnYeKfBnjvW9Q1TQDtS6kmgk0PVp4Y&#10;rqAsnLPJE3KnPykrzg5FW7HUh8QvEFtPpuqNp+saPavaale2cUXyMwIKyK3zbAyhlHQ1ieE9T8R6&#10;n8RhF48+H2lPo81uNQ0fxHp2oM6y3Y+VtsbYaNj6AkHHIqfxD4Y0vRfivL8UB4Yh0nxNMsenrq0K&#10;AR6zal1bZL0G8DIG7n0NHLy/u52uo3TSTV3ZNPV6Nbr7L+za9p5feV+v/DfLz20+4yv2ePGvxw8Y&#10;fDmG8/aH+GkOl315by2F7oupNHHeO0V3LGtxmPKtFLAqTKMhlJKnnFZP7RNj+0B4b+Nfw/vPhumm&#10;3vgZsR+ILHUGnEiuBhXyoP8AAcKCeo5B7elXvxT0288c634KuNIvI77w/BBM7SWzpHeQOA7LC5G2&#10;QoCudpJUnmrmu+I/Lsr2605rx572SKRbe6jIFszDauT0VSBnB9feiOKqU8e6/sIpST93XlSmtLau&#10;1k007301bZVpcqa/LfX7u54raftX6vN4p1LwdrugaVYabbGL+0vEP9oeQukyNLtit7uM4lQTqC0c&#10;wG3Aweua9u8R+Afhl4uPh/xPbpbzXmg3n2jQ5NOuCyRzyLhjhDtcFc8kH25r59f9i/4GfDf47X/7&#10;U+g3/jQeIviBp8h8SWWpaxLeaPqAghOyGW3OY0wFyjc47da0JfhX8Kf2xv2Xo/BXwo8dyabBqlra&#10;Xdh4g8PSSBrT7NdCTyt0bAqfMQo3IJBNeljMPldSdKrhZzp0/dU5crsnJWndczva0krP3o9E7mdP&#10;2nsU5rVWvb1797arbbvq/WNGJh1+8+GF5c6hG1xILpJr25ZjfK7l2VMjKImBGBkY6Crl/wCJ9H8R&#10;+OtZ+Ft3YabNa2mhxzqtzqaNhSASHiX95Fx1LdQFI61zuu+GPEfjHQVa9t7zUNR0/S49D16Oa4ax&#10;EsDzI000UkZJSUKispzg4wSCahGg63qHii68ZXf26zj1LRYrOGeTSLdbozxSS+a0gUb2Z4VRB8xD&#10;Ky4GRXl+yoyvNy1t56SvHVW1d1d6q1tuy0tFRstd/TbT9PLoaHw1gi+I3hnxJr3gbxtot/4V1a3F&#10;n4eXT2S8t7cxho5iW3YkO4YK5GNuDzmuR+EPwi8PfEXUJLn44fBqPT/Efgu9mg8M+MtLsPsizWJG&#10;EaGeJ2PIzujJAB7V53/wTD8RfEn4GfDa4/Zl+KPgrSLiz0XU7yXwbf8AheNhJd6dPdSSZu4HVPLn&#10;DSEMQCDg/j21j8BvhX8HPjT4t1H4PeKdYs7rx9Il/rmg6lqz3GnNcRgjy4IpSRb+ZxuC8Z5AFeti&#10;sO8vx2Lwkatrfw5xXxRVk25RkrXh8Sad3dOz1JvF8s1s1809/J6ar71Z9NjT7K88H/Dq91wXV9rH&#10;2W+vr7SvD99qlv5moARMTZQyEqiAqpxvbHzfMRXBa5Ya144/Z2e5/Z+8ZabcX3jeK11PwiPGc0Mt&#10;pBpU1zDNPp3nKzo5RRLFGPmCM67SQK9ft9Y1rwT8M9H8bzfCT+0Li4uIdP1nQ/D0fmw20Msu15ij&#10;nhYhlnIzkdjXk/xj/ZY/Z88JfCm9+Cni74X3F/8ACPxAuqXGu2uls7f8I/JeyhxLZiM7rO3UqSqx&#10;DYjNnA6VWX16MsQvaXv7RNWUZJqLbkuXmSbTtyq65+Zrm2tEuaCbWu1teq6PfRq2rXRrq7e3/E3x&#10;VrXhqzlfRtEuIpdI0Nbya3Wz84SKoxtiYMPMKH7y9wRjrXzF+1r8Bfg5/wAFQ/hJY+ILHVfEHhnx&#10;f4XKweEPFmmafd6fqnhrVpQN0xty6FoWXnBzweDmvVPAHwx0r9n74F+Afh14d8U+KvF2l2UI07wx&#10;42vb5TqGn2M43Q/a2wolRBtTcVyQq5BIre/Zp8eeJvid4f17Urf4cahoOpaBr02mbtYECxausXyv&#10;ewtFkmNznG4A9qzwVapkt8dgZe9SlaNRNR0bcdYu7aklqnsm1JOO7rUYV5um9t+zVmtb3umrrrdP&#10;VNpHg/7EHgn/AIKl/sc/Ezw7+zl8fviRb/HL4eSeH5Jx8QV0b7LfaXeCTalk0r3DtcLsy5eRQw6A&#10;mvfD4t1Twz+0rLpsOj6ja+C9Q02aa+vFjU2v25wGMsgY7gDsKhlGN3UDINdF4/8AGHj7wHaW8fhb&#10;4ef2x9sCywx2upQw+bNvwYI/NI+bZuYc9sCptc1D4k+MPBesaL8P9Ss7PUpNNxodzrNr5iwXKscp&#10;cIPm28bSR2JIrDHZlUzTFPF16VKLqLlk4JQi3f8AiOEbqMlfpFJ2bs3cqMuWK1va+/W99+9uj30T&#10;d+uPq114xl8I6xr1p4pt418QRonhjWRa/bLezaQbEDIoVnUttY8jqRkYFVfg6fjR4H/Z4tV/aRtv&#10;DeqeKNLlkN5N4RmlWxu1jkIRoFmIaGQpjMeSAQcE5roLNPDOlanpzXN3/ZcNhDFLbw6bcSDT7ppQ&#10;QUQZCgiVWwvoR61Q+EWg6B4g8N3PhX+0JI5otUnvRazb8o0rM33XYkKAemSAeQe1cUqsfqsouPuq&#10;UZN8utkmklJa2ta+6bd9Gtaj+7m1f+lb/g/5X1M3xj4G8J2fxIX446HoUjalc6cFu9sjRsflDRvI&#10;uMHaDjdjI968o/aSi134P/2l+0D4Y8Q3Uli2iPH4m8IahNFexAeYhNzZwTgfvAW811BKuq4wDXde&#10;ErT40eCrWb4E/E3xZpOtajdTX11oOoWsckbR6VGf3UU7MOZDkqWBxjkdK1ZtD8MeP/BWj+FfGOn/&#10;ANm+IPC0Eer+S1y0iW3yyRgs44nj2k5RsgjGecV62FrPA14yqNVIL3XbVSh00eqV1ZO14uz7J+fi&#10;earZxbVrNdPVf5rbT0ZtfDHwvrV58E7fQdQ8M6Honii88PSPJYwL9q06K5OfJm5ySuSGAPOCQOlc&#10;d+xb49+MvjL4O6jp/wC0pP4T/wCFreD7qXS/FU3hu4M1rOoOYZZFKqyeZHhgjDIGD3ryj4k/tz2X&#10;7Kdj4B8Y6j4S1PWtO8V/EHT/AAjqUdrHvOl20vmRmcKm7zv3kaEL1Ct2PFdv8Fvhx8Bf2WP21fiN&#10;8OIPE/jdtY+OUy+I4bLxMDNpN1cxIyzi0uQmVkVNmYnbKqFCDA42r5XiKOX13Xh8f7ym1G7fJLlq&#10;xvdtRjGV2ne/LF3tq+qjUjiJ80dveT20krSWnnFt6fd2X4E+H/hZ4j/bI+IfxhvPEvhi/wDGHg+3&#10;tdNWHw1NJHe2GmvFk297Gx2Sbny6lRx04NePaj4j+MPgD9qTVPj9+yf8HYdYurPV10vx98P7PxMk&#10;La3aXU4ZNUiVm2vdQrndHIqOFBwTXqf7fni0fsMaBF+2D8PfglBrWmadIw+IENi0NtcTWrAKbl5X&#10;GJGTA+/nP1rsdMT9mX9pXw54L/ast/D1jJq1jp9vrNi0twnmxb48Ks3lkKXVXO0t0zx1rso4uVGh&#10;HMJ03Uw9WHsVd8yThFJ05RjKLSe6d048ykm2ncj7zjrrDfpa+u3VSV773u3fm1Ln7TXg34xeKvGP&#10;w/8AGPw1sdDFvZyzSatpmtiNTHcF4TbzQTF1aK4jPmgYVw+4qccV5/8AHGT9ou/8T+NPib+zt8M/&#10;iAda8L3llp+oeC9ZW3tdI8arlZHv9NeRyFkQM6GQ+WH2BSCNpq1/wVB8DeMPiL+zP4T8G/Cj4f6p&#10;rs2t/EbwybxtPYPd6VYQ3yXUt2oZh5m1o0VlZsFXPoK9z+Jfxb8I/Cm3sfH/AIx8V/2dpOqX1tpU&#10;k12+2OG6nkEUA2seN0jBSOuSO2a8vC4iphcDhakIQqSk6kFBpt2jKMvfUZXfNeUY6RkuW8XezVwv&#10;JtRdvetbzai163vbW627K3z18Ufiv8QfiL8SPAfxA+DPwg1LWtI0nxe2l/E3wzqlt5OoaaIosRXC&#10;RkkTQrK3Mi5D9R0ruPDupTT/ALSHjL4Z6F4C01/DsOk2s+taDqV2v2ybzlJE0EJyvkHlWR8ZYHAr&#10;T+LXg+51W50jSvBnipdH17xBe+Xd6vpOlRLJLFE2XDEfIx3AfePTNM0jTPGWp/HgLrWgaFNqMNj9&#10;n1+6bTVFxd2JP7vawkLFAwJ5GATwaqWIw9TBpQiopQklrK+k01J7JtPmjFqzWl9hbu1ur/FL8L62&#10;eqV9XZHhf/BT79i3xP8A8MtePNZ/YeTxpa+IvE1lY6Rq3g3wP4ghtRc26zFsQxXB8qCXLAOU2s0e&#10;4DNekfs0ftGWuh67qHwc+LfjrxBY6p8NfBPh608Waf4z8NrAyXk1sgXU7e8jHl3UMkm+GRk+VZUP&#10;QEVxP7ePi79o/WdZ1T4N/sxfBy61vxBa32kPqbP4gSxmk0dblJJZrWGUKl02wPEcPnK84xg+5ap4&#10;q8O/tEeEtc0W/wDCs0/hu3judM8QRsslpqdjH5ak7VIyQWViCvUAEZr0cRWxEuHaFHHJTjJykpJx&#10;9rFSVGzlfmunFNU0+STfVpcrzoKMJTlHbqtbaXtZ7JXk76NJ32aKfxxuPFWm+Ovhzb+Gr5rXX9d8&#10;VK2oLbrFLDPbxxNl5rd5FdowuPmjYlGIYgjNYHj/AOEnwh8bftbJ8drLRPEml+PPhvpLwXOpaFO0&#10;cF/ptzzJC4cGOfGNxXAcY4Pas/RPBnwh/bw8Aa0fhZ+0J4mWPw5qUdh4d1iDTTa33h6+tEVfMhkm&#10;RXnjfguGykmCPWsjwl8TviT8HPiR8Qtf/aa+LHh+PwrpmhaZp8morpElneG7ZhEb2Voy42yk8YQK&#10;hPXFcmHoVqdN06U3GvTg4ShyyjN88oq1rPmTjJx5XazWl01fR8vMrLrzJ+sdNU/lbZqWl7u3beM5&#10;dG+JUei+JZ/jpJpcGrWraPZw22lwz2t4JZd0crLjfBKNrKG3KAxGQSBXBeAvE3gn4x/Bi88DeLvF&#10;us+J734X/EDU/COpar4o0+DUnu7iDDLK3k7VZvKZAJCA3DgjOSdnxBpfxd0X4pa34N+HfizRptd1&#10;bTbTUfAWr6teBrSaGGZJJrCWBRlHdM4mXIO8Nj5SK87/AGbfhF+21+x54/8AijNr/hPwp4h8JfEr&#10;xzceMdHuvD6pHeabeXQ/f2FxvTy5FjCqEdRk4Yk84HZhqGHjl83GtFTjySpxbjGTvpKz5ekZNWbu&#10;3F6KyRn72zsrpq71Sacbcy0/v69Nusb/AEpDL4k8beErPxFY+H9Nj1iJY1vP9KZoxMigxYYjlWHD&#10;bhkfhWLZ6Vd/8JvL4k1r4X3ln4k0+za5txGqtblpBscQTLweQCVb1zWb4f8AG/jrUT4a+OHwEz4o&#10;8H+JAft+htAbO4SLyynm+XKAVkWRMMhxzmub/aM+MPxQTxzo/wALpvh9420ez8YaBJDpvijQ4Ula&#10;wnPEkcoGfLnjHzI3KsARXj4fB4meJdCCirqV1dqUbX5otNp6Wd1bVbdTRcttX2/M7L4l/DP4o6F4&#10;WuvGXgHxtcWa6ndWd34k0/WF+0LDDHzIbZcYRyByOmRkYrc+Imn+D/iz4Y8MeNF8V6PqWjWchubh&#10;7u0SSC7UDjD53QSKwyCCORg1z/hbx/8AFPw7r/8AwrS41BvGVvpMNrpuvpqNobXUGj2bWvk/gmVu&#10;GbHQ5rr0+EvgL4ceGLjSPAXg0vpWqXgkutJ27oSGP7wBGPylj83HeuWtOph3D2kvfTvFxS1i0k73&#10;tJNK3LdbfeGu33nDftB/BDw/4x0Dw78ePBWnpb+JPCerJq2maxo0x88GRfLmgcof38Tq2HjYkcAj&#10;BFdp4f0zxDeeEtGvtO+x6pfW6ta6lNcSFGlV/vBWyfnU9Vb6V5ZoH7Pmt/Az4l678dvgX8ZtUt/C&#10;PjK4im1DwC0f2i0gkCxwm5tEc7omAVjLGvBxnHWuj+Hfij40eCvid4h8M/FDTNK1jw1r1/8A2p4C&#10;1qxkjt4YSFVXtpORmRmG9TznJFdWIpyqYVQpVlUjBXXNeMle3NTs+sW5OylZq8lroRH3Zaq39b/0&#10;upgeBfhZ45+HH7QOveNPhV8QtugyWKQXHhO+jHlQGNy8jp/ESckBv4R6itfwb8eNd+LuqN4p8HeF&#10;Lqx1zwr4gMPiLw/uTzbjTXyBNHt4lXow9cGuy8RXLeGvEMni3xtpUmk6de2pj+2W8fmNaTN18wj8&#10;s9CK4D4b+FfgZqPxD1z45fCj4ta1qt5Y+F5NL1LQrCYm2mSNzIGRAAfPUkgc55xiqjWhjKUq1eN5&#10;KMVGSjdXWnLJx0d1pd63s793bldl3/r+vI9H8V/EH4ZaQll8QDr+n29nCsihb6dYV3TFVZW38Agk&#10;Zzg561T1zwRZeLvhjqHwxltb6Oayvg1q/MHmyBvNG10PKMeA3esHSfCnwz8Y/syJ4F8SeINPv7fx&#10;JbyQ29z4jsNk/mykg+anUTAnBHB3DNdJ4Nu9ZtPCemeJbqOa5m0G1NhqFslwVErR4Qyc8N8o3CvP&#10;lTjh4/u2+aE2lfTbWLW3XmT9S7mNrvjfUtR+Ddv8QNRtmnsbeFxqmnahYNJJalCUccYbKkfe7jmt&#10;fwh4f0mf4d6b4Z0LWmK6tZmS1mkjMiIH+fa5zkrzwScj1q5Y2njHwr4p1iLxDfrqXhDWbcNp7SxB&#10;nsSyEsJD/FG3bPSsP4h/Cj+2Y9Av/h/4uutFuNNkhvl/s26Gy4gjBBgKt/A2euO1CqUZWp83Km+Z&#10;Nara6TVr3i9H/lqK2t0L4e1LxF8P/ij4a+GPjTXpL6HWIryCNVjLwmSJRIAzMMgGM8ZPbvWDL4b+&#10;I/w6+IvxH0/VPihY3HhHxLdWt14QtWkMd9ouo7R9otRvyrQuFR0xjBLggZBrpfGkX9v+K9I8S2xu&#10;LXVjGIlEylfLA4eZcHaSMgfQ10XxK0zw74p8Pjw94/8ADtneWn2dftktxII8yN8ikMOVPJ5yMHFN&#10;YlU5Rbivfjaast1Pm5op7PRLRq+qvZtFW0sYfxi8aeLPDq2/iaz09dS0+1gjlv7dVCySRN3XPRw3&#10;bjOateGdV07xl8P4vG2iXV41u1qRdaHrluDJHuJ3JIvUOOce1V4LC9tbhnsYrfVNJt9PWx1DTLmb&#10;55Qg/dFGfq3QcnnrVi28eeBtA8E31z4ntZNNWC+FrqEN5GV2E8qSccjnhunFYyjH2EYU4XkmtV1T&#10;6Nd+z9NQPMfB3wcv/BBh+If7OHxOutI0tb6e5vfCN9I8+nySbx5qrk7oiVB2r90E5xXqlre+GvFl&#10;jceE/Gdhbzbo7m5j0+BDsntCQTx13AnqMEEZFUNf8Karo/jrStY+H2sacuh6rpskGqadJbhi0hGY&#10;bhCDjrjPqK2fDFz43F5b32uaTpjPa27Q3kKL5dxa/wC2p/iRiM+1a4zEzxMVVlK7tdPaa1ekna7a&#10;a3fRrW7SJiuV6HjPxQv9F+H+t6fq/gu81a3Sz8QSalp109q95DfZQefCCzZBCZwucgg4zXp2g/ET&#10;R9I0LQ9bu7O+8Sadrd/M1x4mjjixpaNlk+0bcMiAfIGxkcZrD+J/h3XdP+El94l8HWVrqy6dqX2r&#10;UNH1JvvqrbpWiYfclCksOxPXrVnwza/D7w34ms9FuPB9xb6f8StN824m83NszrECqOoOEZl7jg96&#10;6akqOJwcW05OPMt1d2V3fZqybkt02rddBe7LXqa2r+EPB3irx3pU99rsltd2Fwb6xktbsbbuF0Ks&#10;jn+NCPfrXTpotj4iX7FZai9xbQXqkW82HUKndc89a5pbYaD4TuNL1bw1DZ29nM0GlTriQJF2AYcg&#10;EflXm/iPxP45+Hn7U/wYTwlpK3vhPXbPW9M8UXlpMXa1kEaTWkjJnmMskil+qsyg9a5KeGqYx8kJ&#10;25Yyava3uxlN2fd2slq+Z2W49mei6dY+J7Hx342S31C50fV9UsUTQ4brbNayMAdlxGfvA7jteM9M&#10;ZHWuH/Z5+NvxeufiInwZ+P3wSbTNa02wQt4ptJAbe/uMHzJoh1CdODyM16Z8W/HPhfQJ/DfifUPD&#10;l1dfbNQWzt7y3XmBpDhVb0DOBg9AQPWmqvjDxN4f8QabqNpJ9u03VGTSdQvIRGJYWUEdOu3LIT3x&#10;RTrRlhX7akmppJN3Ti4+7dNPVfzRlfe/QfL2H6Rrmr3vi1PCGtPJcXEMb3ei6v8AZCsc8WceW56C&#10;QHr6jmuT0r4m6Vr/AI21bQdY8Cato+uWMbi4+1K32K6AfAYHp845U8GpfhTe/ETw9rlxdyalp954&#10;VtNPkki0+bzRqFvdBj5gBf78ZHQdq1D8Q4ovitpvhPxIL4x+INNe50m6NmDCwU5a3mP8LjOR6ih0&#10;lTqTjGKl7t9G1a2r0t21a26p2EveRo6XHp/inSdW+FfxisLTVtM1BXewhurfes+nnaNspPBdWOM8&#10;HGDXmH7Q3w1+LemeK/DfjH9lvxLoa6v8Pr6S4uvC/ie4k+z6nYXEaxvEJ87oZFQExsQy54PrXfaF&#10;c2umfFXWbaXxXfLcTWKRWOh6pGPssgz/AKyJ8ZJPRgenFaot5bqK4vJvDslreeaILiKfEiXMKnh0&#10;bucHge1LD4ipgcQqkbNNfC17r5lZ3i+8bptddU10cve0Myy1fXNS1O/11tRtb3wfJp2LzTZLXfcW&#10;V0+N2GHEkZUkEf0qfxz8BvCXi3TNDvPCRk0y80G3ZvDl5ZTtHFDIwBCOg4MbdCpGME1zGifDjw54&#10;b+KHi270Hxhqmm6lceHYlutKkkY2kqDdsuI4zxvHQlefWtz4L6V8SPhv8PYfCPjP4izeLru8upJt&#10;P1Ke1EMsdu53JFkcNs6ZPOKdX91arh6lmuWys1dOOvTldtU237yfqPbdHlf7Lnijxj4V8X/ESbxz&#10;8NvEFhpn/CYRW1vHqS7vsOQscssPY23m4ZWU4KnJAINepftAXfiWLSV1Xwfoh1DVNE1aK9sVso1E&#10;szBOYxngs6bgM8N061X+Bfxa8P8Axm+F2o+P/Cut2t8P7SvbXUra4m3ASwO0MikAkxn5eVP9a6zV&#10;PC9xrYtp9MC+Z9hW3dVuSFRc5DlepZOqtWmOxNs2dWrTUJRaTWttEk07662d+9xfZMeH4++GtQFp&#10;o+saXI0mpX5sUtJIyyyuVBMZBHDYOSD0wapftPfsz6d8cfgF4i+Dvg3xLN4e1C80aSLw7e2cpRtN&#10;vARJDKjD5kxIq5weVyMVw3jz4KnxH8WPhR458TeMNU8/Stclhmjs7trdbq4COqSSKAA5I4YEciu5&#10;1sBYfE3wu1bx9LCsdo1xDdLMY7ywhPIkVsfMoPft3o9nTwlajXwU2pJ8z0bSanZetrJ6pXvYcdPi&#10;PKP2a9e/bT8NeAtD039pjwVLdeL/AA9qkNv4jXT75fJvrXaYVvrWRQVmVjh3hfaynJHSvTPiN498&#10;P39/pulWl/dWF5qHiB7eKG4kngklvoB5og3KdqiSJHC5+VuK7fwXkW8d5N4mnvoLmzt4bedpRJHI&#10;wTiZGHUt1PvWV4cutZ8WaBHP4n8M2ln4gsb/AHX1rHOJUnjWVow+7H8SfMO4JxU4nHU8TjJYh0ox&#10;s9oe6k5a6Rd/dT+7RNhGPLFK9/X0/r5feY/wgTw38RtGvL6y1/XEX+1mmTTtZRobzSbjB3QnPdSx&#10;x/skdeDWf8PPCvxh0T4dXnw++KOsab4k1jTdVZ9A1m+kB+2W5lLRNJgArKinYSOuM0snh/4keB/j&#10;TrWu+A9c0O+s/Etyt1H4b1RvJnlmijWOaaKQHnCKo24x3pPjB421jwNYJ4kmaw0ezW4iaC61rMlp&#10;HIJADA5HzRu+flYcZxmqkp1q3JRacanK0n8Sa6bJ7tp2Vpeq0Zl+LLvw58dvinr3w6u/AeraF4u8&#10;B2trc6L4z2mKGWedCRHG6kGWMEYZT8p+tdpHqvxL1j4e6L4kvdCVtbhuIbfxJpcLYE8G/bLJF6Ef&#10;fX1AxVTx/wDETwX4be0+IPiS4a1hYxxXNxaxySNDG3UyKoO6PJ+8Omc1s/D/AMVeAV8Lw+JfAvji&#10;31TQbcyW63VvN9pVQGwPnHI2HKt6d+lY151Pq1NxpvlVkr3avb3kn0Unry9G9LWu5+JmH8UfHPw1&#10;h+MvhXwO+v2dl4q1+Bm02zvHkjk1O2gYvLEnBRyoDFlYZAb3rpfD3hzS9R0LVtAsNRs5rWaaaKGz&#10;WxRFghbrCVXgrnPPeqfjHwP4I8X/ABg8F+M9Z0CObxB4bW8fQ9S+b9zDcRBJwp+78yhcg88cVx2j&#10;fDz4sfDT4ueKNfuPEen3Gk65qqXPh3yY3SS1h8gCS2m52sd43IwHRiDWcY0K2FjCE3GUYXtKzvLn&#10;atF22UbPXX4vIp+ResfBusaFocfhbTfD1laTaDMp0y+t38mOO0J6RkcZB4KEd6I7fwL8WNC8O+Pd&#10;Y8Jx2PiLw7rUjW8cc3lSwXJQxOPl4dZE42twQR0OK09b8TaVZ/Cb/hJPiPqUekrqd9FBefvS8UMr&#10;vsCF0B2hjgZIGCeaz/jBoKeGntde0Hw9a3EOn28t1ewHWBbtdRrDwqk4G8sFCknGTk1tTqVJ1LSu&#10;pNySkno3b3le9mpX1V+vZijFpaEviXRPhH428f6HrOqWctv4l0dzr3h5tUjMccTTwmxljBIxlkOx&#10;kOSCVIrS0LwN4i8LfBa18AR6bp51LS43j0zcMw/K5aNdwAKnbgZGOa8Q+P8A8RvHXhjUtI8X+B/A&#10;fiy7muvB8Os6fFeaelxY3UcUkCy6bcHJ8q7AfzkYcMVIByK+idO1nTtX+J8kdnrkirNpWySwOQBI&#10;CG3EHowVu341pjKGKw2FpS5rx1aTd7OD202V5PyvfW9xqV/df9df1ueffFf4q/Dvw1pmn/D745/D&#10;69sbfx1afZrm90zTWuLdbhjjyndFO0nqC3FcR8IvB3jH4kfs16T8NvH/AMQF1zS5NU1LT/8AhLPC&#10;gfTbiysQxW1JWUHEij5G+UqSAQMV6emrfFi5+IVz4D8S6pDY2cMMjadqdvIji+jP95MZhlTs3Q1S&#10;+BOn+P7vTPEHhT43a9pPiPS7/UHi8Oata2L2881n08q6XGBMhyN64DDBranXjhcC+SyknGej5u6T&#10;heOjSauufW2qdnaGr9Cvq3wl8PWXwo074K/tCalJ4t0z7S0eheKtSgV7m2kVD9nmkKgYnUZ/eKAp&#10;I6DOK6f4N6t4+vtDmPxEOj63Jp9yy6D4m06ZWXUrIgCKVsf6qY/MrqOMjI4OK8b1XU/2if2d/wBk&#10;7VtX8e2ljC3w91LULy31jToZNSa50S3l82HNv993mt90RUHKvtYcVgeE/in4L8W/E3RfC/7F/wAQ&#10;PDclrrfhuTxLb6bHrsTQ27T7GNjcWobzIllY7gRgxybuBnB6ZZbiMZhanvqUVKXvpe4mtW7rSDmm&#10;tFe9ndJqNxvl0f8AWtvmrtfedd+0r4j+B3wi/aA8F/Hn4g+NvEPgvVtShm0Fjaru0vVnddyWl5xt&#10;WUEbopCV54yc4r1bR/CmnH4byal4XvL6OO/jN3D5KCNrSfBbzAnQAnlk6H8areLtH0H46/B/VNF8&#10;d+DtJ1nS7i3EepaPeW4uo0uYz+9j9yrDgjB4zWZ8JrvXPB2k3Gm32nXFjYi8jt7S3aUPDHFwI5Y8&#10;/MEYYUg9DXBWqqtl9OKbVSm+VptOLineKjpfS70bkuzs7DWlTyf5kfwc8T6/rHw/8X2Gu+Cp9KuN&#10;L1CdbVt4eDUkZA32uHkgRuWOU/hIYV0vhDWvFunfAS11/wAY6H9o1S3s5ZFtrGHdIANwQxq/3m2d&#10;up6V5t4e/Zdv/BXjP4o+GvAfxK8RaTZePtPa709lvhcjRL4xhWe1jk+4oYBwn3SSQa2P2YpPiB4G&#10;8Oax4F+NnizU/FNvpt9DcaP4p1PT1tzNDKpDRFF+4YnVwe21hg08ZRwdSnOrRnFq8JctpKTTik7X&#10;uvibTXNfS6VhuWv3/wBf18zC/ZJ/ay0n9oj4NaL8ZTqtjoP/AAmGoXUOi2E+pRZuI4JDb+c0JAaO&#10;TemWhJLLkZr1Xxf8Phqf2HxPYWUDeJbBkmWazujAt4oG1kbqChH8LZFfGPwB/wCCQnhr4TftMfEb&#10;WpPGlv4s+BviWZ9Y8N+BZb1jceHNekkWWSeCXO6IMQ4G0jIcZzjNfU2jNY/DmPw9ovh271q1sUvv&#10;Ja11S3ecwkruYPLyVGO5yDiu/PcLk9HMHLKKzlF+8lytcsZK6g3fmcor3ZaWbV07NWiMp3akrfl8&#10;vL5377a3PDnx7+HHxA8aR/Cex1X+xdcs5LgR6FfWwVbsw48wJx/AWB+XnkHoapeLroS6LdaNrOpS&#10;6X5832HTrzUp2uNPnEzNHGu5CTv3kdcMA2D2rS8U6Vd+LNZM8HgO1j1CENe+HfEloUKmfGB8+Nyb&#10;1G1uuQfap7D4jaJp/hq4ku/B63GnwyqdajsY/MNlcOwLb4mAOFb5iwHT5hXkpU4yjKhB9Lq6bTvu&#10;nbrsk03e67Gj0W5y8rfEHw74d8A+KvEviuSG18Ow3emePLXR7j7RbnfEY0kYuA5WORUYEjcATnPJ&#10;re+NvhzwzL4Rm13x/qHmaTYxw3DXEVqC0bxsGFwpHQ8A9OK6TWfDMtg0virQZApv2gfWIY4xKlxG&#10;ikE7TwSVxyOuKwfC0dufGereBLvXPtkMqre2thP/AARy/LIibhho+M7TnGTUxxHtZKtHTlu3ZWdn&#10;K7Wzs027N7q3awNvlS7GPqfxVu9L8S2eifD7x74b1T+1FSe20vWNQ8i5ZRh5RCOrjyzvHofaus8V&#10;3+rWepWPiTwrq4n05ma41nSobfz5Z02bU8rDAoS3XIIbBHBrJ8b/AAr0HxBqel6tF4E0O68ReD5h&#10;deH7y/0/57dSCjCN0wVyny+ntXPeLND8I/tL+APEHhLw7eXHhjxiNPm0ma/sJnSTSrsDzIw23GV3&#10;bXGByOlVGOFq+zkrqK0m2k7Xdk2la6tZp2TTvu7E3s2dz4m8LeJR4ch0T4barcWuoabNFeafNqW6&#10;WGUFubeQ/eKkEjPJXg84q9q0XiyMXk1j4bsVmtreN7Fo5FaSdmyZYTkfKM9D0Oa+Yf2b/wBrf9pX&#10;wT8VPCP7IP7X3wi1WPxFpuhzTX3xP0WX7TomvQQqsaS7sBopmkYb42GVZSfunNfV2t675GpQxx21&#10;wyzRF7e7tIfMQ4GSreme1TmeX4zK8RGjVUZJpyjKLUlJN7pp6p22equ7pMIVIyjo/XyPNvhP8Nvh&#10;D4FvfFVp4H8Af2K2qa9HfeJNKjYIkl0yjNwEHCl8ckcMRnrXT6LoMk/iG/8ADeoa40TpeLeaX9nY&#10;xu9ruB2Hn5iG4Jx0OKu6q2j+OLDUF8KXunzXzeXb3yXEJ3RH73ly7cMpI6elYWn+Hotb+N91f30k&#10;kOo+HNPSPSVLEK0EqDec/wAQLLg9cYzWMq1TEOc6kne13fV3Silv0b08o+hXuxML47/Brwd488Zf&#10;8Jhpfxn17wN4wuLWDRtL1C31ox2ss0Vwl5CDaSHy52JRlJADNG0i56Y6u98M+NtI8Sar4s1jWrW+&#10;0u40OEf2ZbW7JNFqSbhJLHKTxG6FQEI4Zc55NSfEXwj8KPjJDovg74t+FLG+aS//ALQ0u1vF3NHd&#10;WuHE8UikFXQkEEEd/em+DvDGueHL3UDqOs6hPYXdnHbrYT/vIYZF3/vkb73zKUBBzjaKr6zKWDhC&#10;U3eKekkno2l7st+m2yto9WF5c39eX6JHJ/EH4o/C74YeAdF8BeOLR7eHxws2m6PputRvGl1dOjMt&#10;nI+SI3f5gMkZPSvOf2NPhn8Tf2V9R1T4J+HdG1vVPAOpRNqXhbULq7inl8NzsczaVMS2+RVYsY3I&#10;Py8E8V2Px5sIdc+EOh+EPjZ8OLq4iXxVAlvqlixuhYXEb77S/I+8V3BQR1HeteHwf8O/2ifhTaPo&#10;Xja+T7XrSaja65oryW7W+pWz/N8pwQpYMGjbIIJFetTrU6GVypyT5Ksmpt+/FNN8k42atJK+j1av&#10;upWJ5dU30/r8bf1oaHxEs/DsOkt8Y/E8Nna6p4fhH2PVvJkJghdgkgdVPzIQx+nXjFaU2pWviUTa&#10;fb3nnHTZFuI/s53Rzt5RH2aYMCcOpB9weCaW4Or+G/Cup6P4uh03WFhspZ2t7fKyTW5Lbl288Ed+&#10;lYXwSsfAOkaCLbwl4ivNQ09rFLFrPVLrfNbhWZ4hOWw+4LJ5YJz8qpg8V5llLCubu+V2i1qrOzt3&#10;VtdHo29LNal/eMXwb8Y/Bw07x54G8f6Jb6DpmhXlmjXUcEmyJrqFWUPGR8hRz1X5MDtg1a1z4KaZ&#10;8dPgHPp+gfE7S4PFj3ETwfEDwvYosi3ltJmF5FRgZML8jIzEYY11XgmTTNU8SahCNGubcah5hvIN&#10;Qj8zyblSA0ZJ/hK4ZV5BySKX4OeCf+EH07UobfwTY6TfX2rSzahBpM22C4Yt8tyq9AWUDcB3BrWp&#10;io4durRvCacJJXTTaSTvfWzaba1i9E1ZJlW5kcJ+zD8TPE/xb17xjoHx+8J2Vj4h8N6tc+HI7y1v&#10;S1jrVlgFZhGTgM4J3KRuByOQK4j9qv4X/tMfs5No/wAev2b7C58d+GfC+mR2urfDN8PqtrbByJLz&#10;Sbo/M8wjch7eUlZUiQAggV7bP4K074i2HiGys/D2l2t+t8txY3whX5bpRwZTGcls5B6HDVr+A/8A&#10;hM/CXwi0mz1zS7X+1LOJYb6xg1Bpl4yCscjcscYxu57GuiOZxwuO+sUoR5W0pUpaxacdbO9431s0&#10;0430aJceZO/4f10sjw74aft3/Ai9/aQ/4Zc8W22r+D/FWtww3HhNvEWim3XxAZLbzPNglxhpFCsh&#10;jZt4KlcEAVtfHj4g/ETwD8SNH8P+OPh1qvjDwD4otU0bxBqXh66XGl3zOBHLNDkSRIR/y0Rjg9QO&#10;tdJ8W/gZ8DP2t/DHgfxp4r0uPUJfDfiKHXfCd4ztDcWV0m5QQVIYMMsrL69RTfDieDfj9a+Kbnw5&#10;4luLHUNN12S2v7BV8ma3vIV2fvhzvRvlZWxyDxW3tcqjOGIp0pK0eWrGV2ozvyqUZK0lfR2a0kra&#10;ppAo1LP5W/4P3E3jZ/Cfgrxfa61HZX73WhyWum3ktvM8sj2Mw2RmUOCHUNjODkdSTzWP8f8A9mrR&#10;vEXjHwT4w8F/DrQd+l61NLLqdlcDTdQ0ua6h8lr22eNdsjsh2vHJwwCnqK7bx34E17x54GbwZrV9&#10;Ddedpwt9UWFiGZsDOGHI6ZB6g4NamhWvifwzA1nqt9D/AGdYLAbXUrqT5poQmCkpPRlP8f5159PH&#10;VMOoVaU/fV01d2aat5PdvTs+quHLF9Dg/B3xtsfiBpN14q+DrR+ItQ8I63caL4q0PzBbXiXEDbLi&#10;GSM8CbgSoDgOrZBwa7TWdEXS4bUeBLO10tbsySNYzW3lxSNJ8zgFP9VISS2e5615iPCJtNO17wt4&#10;58T2HhXxt4k1a31f/hOPD+jpbQ3wScC2ikfOySZYdsDFiC6tkdePXvE/gy98S202jprs0NtcWjRP&#10;ZkY+VwQ2G6qwB4YHINGN+q0a0fZu0W3vd3VlreyUldy5dE7b20D7P9f1seb+JfB9/wCK/h34i01f&#10;HdnoPiLSZ1ml1h7LfK9nF8ypdocGVNu5SwPTkVreHNJ13xJ8LtJbSPiZFp97O1sbHxJoUa3FtdAP&#10;uKqkmSEdcqQTlc8HiuF/Y48ReD7rwV4q8L658V9I8bP4J1qbwzJql5mHUorfPy2eobyN0ihtqv0d&#10;cHqa0PhZqukfA3xvovwN8V6vo9rpXijVNQPw7e1Ekcv2iMGSS12MNoKx5Yc4IVsDiu7FUK1OVXDx&#10;d5U2pL3N1y3bSavZJKXLJWUb6aamt7nsWt+E7LXby1vbjUI4rho5YfOgXY7k91ccqwx7g9xxXHfC&#10;+X4nrpOq/Drxdqmo/wBt6HMU0nxBqlqiw6tESzQyZjOHIHySAYORnAzXBfE3xT8VP2evEqfEbxZ4&#10;QudW+G1pBe3/AIij0WKS81HSLxJV8i9t0T5pYZIy++EAlCMgEHFeheLfin4FPw3i+Imj+Lbf7Bmx&#10;1EX1wCFhS4KNG7qcNFuQ5+bGOc9DXD9TxFPDwSSnCpZRklflkntps7PWL3TTV1ZhzLm8zNuNf8Q6&#10;npWm+GPGq6NN4r021e7vLO0kMjStG3MlusgBYDjqMjOM12EuuW3xGsLjwzYSs19p8cEl/bTxtGHW&#10;RNwAPUH0YdCK4X9rfV/Dfw3vPCX7QuqeAdR1aHw3fSi81zRJP32lWc0e152Qf6+LplRn17V02hpp&#10;HjjUtM166E9jqkbR3ljeWs7LDqULR/Ln++NpyUPINTUpRlg6eJUWk+bVWspJ6q172tbs1e+qV2dW&#10;jP0L4V6RpunePPCvjvx9qWoaR4yvbi+XS5pGhn02FoUSeCGVCGKhgXDDDAucdjXz9+yZ8dfiJ+z/&#10;AKjqn7Pv7V3xd8O6h4otbxT4CvdQ1vy7zxV4ZDsLSctJtjkuFRlQuMMxUh1zgn67TxB4c1zxTeeF&#10;GAbUtJWCeaKSP7qSco6nuCVIOO4INeE/Eb/gn98KvFv7O+vfCj4ieCIfiXCviC81bwvYeNJh5mkr&#10;LP5q2lvdIBJHFGxby+cqCAcgCvQyvMMHKnUw+ZXUajp7RXMrKylFvlSVrcybXOteZNJhNS0t/X9f&#10;5HoniHxpqfh7xvY+DL+2k0/TXjSSy1IxI8F5JISBC4X5onDEHcRtb1zVjUrfw78SoNY8L+MPCUWo&#10;aTqFg0erafq1qstrcNG2HUq3HYEceh7V5b8BPEtj4Y+FFxpXg/wDqOua54FkvNO03QdS8RxXl+8U&#10;EgH2UXGf3h2FGUP8y8AnPNekfA3xNo3xAfUPGKeGtX8NX14xTxB4X1xR5lvPjhupXBXuvBrlxeFe&#10;FUpwVuTTmTSbd7qVk21dWd9VfRMExvxM+Gtn4/8AhZfX/gjwpp9xrFrojSeC7qSQI0EyJuhiEy/M&#10;iFwBwSMc4Nc18KtT0T43fATwD8UbDwrJpOraXp8ckNre/LdaTqQUJPazBCFOT5iMCNpJDAdK6P4b&#10;eHvG3w81q/8ABemarp66LJpMlzo9rcTb5bGfzG/76tzlSB1XDD0rl/hte6N4O+I2p/D7wHFDp2re&#10;a/iGbwurJ5WuWM4RZLu3JJO1bgsfYtjowq6fN9XqU4S5nFqcZXfwtNSUlfS91fdJ3u7NsH0/rser&#10;ahpfh8a3Z+PxaRx3Eti1rLcRrGdsf3sFsZO0gjAOOT615zJ4atG0rUrjwL4i0XR9T8ZX0b6LfaOy&#10;K11aw8qTFKNrNkuGC9jkc12Q+Gv9geJtS1zwl4kuFGtRxvd6DqEu+1XarLmJP+WRbd82Oprzj4ye&#10;F7Xx3qWnfBqfw7qnhTxBotnFq3gjxdodmJbaKaPmS2RjwCfulGwGVuDXNl6hKooxqaWV3a9ktdYv&#10;dRla9r+6m7Fba2H/ALSPws+KPxP+HVjpdrqFjN9na707xd4YiZBp+vafcwNFMJFZSytHlZBt5BDd&#10;eKz/ANlWD4nfAfxjp/wD+I3idbzw7deEbWPwLHMyNJHLabkuoC4OZfkaGQE87c8cGu38cXVn8QtF&#10;8O+DNe0/WLHVNSjF/HfWKmCSCaArvVsHgtnleQQa4v49eDYPF/xi8D6suna9p83g+6vrrR9a02cL&#10;bLNeWZt1uJ4sfvURzsZeNhdWPBOPRwuInWwbwFeyg1N/CtGruLTvreXu3S5uVtaqyM5r3uZf13Mz&#10;9oH4UeI9N/bM+GvxE8HfERtPj1Zry31rw/dXDbcRW7FJbRgDt3MVWWFj5cgCMAroCfSPg94g+Jut&#10;fEbV31jxhYTeE7bS4rCz02Sxljvk1ONyZ5/MPDwOjLtHVSp61qfCPxToPxa+GXhvxdp2tWOqLbQy&#10;Wt/NDskWO+hzDMm7J2MkyOp5zxVfRvBcmi6L/Y3h3xNeRyaTfPcZkujMyu+WNvJkZKc8elcmIxkq&#10;mHWFrpc1OPs7uK0tKTvtdNaLvbr0Hy8srovaBqek/ErwLf6RrHiXSda0/UJLzTbi4smWWNVbMflO&#10;pyNwBIYHv1FYPwRfxt8F/gR4d8OfEmxVZtLK6XNLb26Kqr53lwybE+VUK4PHTiuP8PfBfw3YeJfF&#10;Hx1+FzXNnD4s0/yvFng/54bO5vIuTeQjGYJ9uQWAAcgE812WoaP4G8VyHxlB4q1Kazk0W1t9QtY7&#10;wXFtPErF432KflkDcbxjO3HaitTw8IulGTdNuMmuXVSSs46PT4mrrSVk9NUnzX1sYfxEuLnwT480&#10;34meMvg7rUaWt1B/xNPB9yZ45ZpbiS3Vbm3T5mjVJhKXxhdzEn5a9KtdWm0m806wezu7yGa/mtl1&#10;GdAWg4LKWPdScKCOvFN0dNXtP7Z0czXN5as8jJIzbZISyA7Ez1Xnj0ORXmPilv2gPhB8KPDp+DH9&#10;neOJNN1SEa3aa1eC1nv7DzXEhjY/Itwu5QAeGK44rGMY45Qpe6pLRXk0mmm1q9I2fd2d10TDm6m1&#10;4n8R+NdPtvF1lrvgPVtuk6vDc6XcaPMobULXbuzGG4LKQwZO+eK2/hl46sfE9rb/ABNgvA2n63pi&#10;StCti4cbWKhj3XjgqRwa1r/xL/wmemalpVhp1vNew6Wv2zRZr0LJG0q8xyY+6cZww4zXHfALQNP0&#10;D4GXfg3SvFU1vpelTzQ6Tq0urJcXFvDvzskkbgMrZTDdsVL9nUwUuaPLJSitOzVm+r3Sat3dtivt&#10;Hn/7RHwqHjH9pzQvEenfESO7eziikvfh74ktxJo+tafEnmhYhJlY76GdUuI5xhlA2ng5HuljbeBv&#10;Hs2tLbz2+qQ3ipaeINLuLgTRqvlAhWTkKSjDjowOaD4W0TxTothr3iXwql5IrrNFBfQqZbVmTy3K&#10;kdCVY5AOCCRXln7PPwD8B+CPhp/wqrwnrerXtvYa5qUi6ysxhu7cLdStDZzP1lESSiJN2cxonPFb&#10;1MRTxeBhGdRxlRSikkrWbbbbVtrK1/ed92opEKMoyehtaD4Yu9M1OPx58Pdb1KbTbHWZLS70GOE7&#10;RCi+V5ZR8n5GAYMDnHqK2/Anxhj+IGra98O/E3wu1bR7rT7NHuYtbtB9ivYJSV/dScrIODuU9M8i&#10;uL/Z58Y/FH4V29j+zT8Wf7S1vXIdLuLvQfFF1Eu7UrWJvljuWU4FyoKrxw4Ab1rrLPx7Dq91rGhw&#10;6bDpviH+z4bi30rUZiQ0LSYBwRtySGHBPOKeLoy9pOM4qdrck0/s82kul09b3V11s0OO1xnxr/Zw&#10;+Fnxl8Aw2Fp4bt7XWNF02b/hC9c0mGKK+0K5MTLFLaTEEw4Jxj7jDhlI4ry74U/FWXxn+y/4F/ay&#10;8Q+E/E2q+OPBVq/h/wAaWMdqYtS+1LItlqcUsCEJN5dwnncAriPdH97n2K1+Hlv4ksNJ8dwx6l4e&#10;1DTtMuLabSrG92xyxPyY3HIJDDcrdVJPrXnvh+z8TeP/ANmjWtHv77XPD2qR380setavMkU15HKx&#10;MU6yRYG7DhRkZDRjOe++DxEfqfsqkuZRqRu29YxlzxnHS7cZqzfK99bPVkuPvXX/AA+35Hfa7aX+&#10;o2HiH4f+H7y80/UrixKaOJWMcKyqmRLE68gEtyD0KmpvDVnc6J4r0eHW/B4h1LUfDccOuaxDtcGa&#10;NQBE8ucn5txUkc1H4HutTu0bRPFltfW/iHRYYLee+uMeXqiLgCcEcEvglgOQTWp4ksr3U5rx7K5k&#10;s7xfLZbjyBKrKDnZtPfvmvLnLkbou1n19Ule63Wztrqi1sHhrwtB4WRrDSbJdPazjdIW+0GTdEzF&#10;ixB7Zz9DTdc8K6Nq7ReI47fyL6PUlmtbi1mK+bKFMaSnBwcK5ypGCOvas/4jazBbeHdMuLnXLex1&#10;DVNSt7SzvlYqk+WJ8s9eozwaTxB4qvNJt28PX3g3Upp7X7LCI7PaxuYJZBG8sfI/1ZIZhwQBkZqI&#10;wxEpKaerb/RPVvVXfy62Ayf2krT4h6x4IsPhn4Mg0Zta8SOILibXIWl0+SOMiSaF0DBsyxh0Uj7r&#10;MCc4rK+KFr8I9B+N/hM6h8MNQj8ReIITptrrWmWkr+VFFEXCzMvyeUOV+fueK7qTxl4U8T/FZvhN&#10;rPhy6bVtCtY9Ysbq4g/cumdglRwfvBiVINQ+IL+XXtW02PUAtv8AZbwr9jO4b7rrGVkHQY5OeD0r&#10;qw+IqYeMKU4tLlk3Z2b51o7q91pHR6aNaXuDTPN/2zdT/aE+GnwOm+If7I1xa3eteGzHql14QvIB&#10;/wATazicG5t42Yjyz5W/aB/EBj0r0vwlrHhD4w+AdI8W6PY2sUmvaGb2386P95E08QyWUYLYyAc9&#10;cVb8e+BtT8YMun23iCbTZnhR7e9tcGSCRWBbAIwVZcqwPUGvH/id8L/HXxHtNP8AEngaxbwx468C&#10;eI1tbeW3mYQXdhJgS7FyElRo5N2xhwybcgjNa4eWGxmDp0ZOMJRlJ89tbSSSU9rx5lvq43d01ZE/&#10;DK/4Ht+haLNpWnRvrt+001naqZJ8lQW8vDsFySFJyQpJxmvLP2hvDvhyT4aaHpniKPUduqeILddL&#10;1zTLV2k0m7Y5gucx8xruwGblcE5GCaPgj8Y/FFz8aLz9l74x+IdOfx7pPgm21XUreCExpqVk0rQD&#10;UbXnmJpFZJIzzFJt6hxXoHifS/FOnxySeEb7BS3SCOyvLjbB5e8b3z13BQQO3PNYRhiMszCPtHrp&#10;JNOyaezTts73TtZ9R6Sied/s0ftBXnxvuvG2i67Z6Tqeg+GVjtbm8sXE/mXYVvtELx49gyjHIatv&#10;xDofwa+NnhtdXslvlt1+x6tDJaxyQSWkkOTBOi4GHUKysuOVO0iqXhD4X+E/AXxL8Y/G34PXzLNr&#10;EENt4i8Kx7I7aW/h6XHQYnKHBOcMMVsfEfVLuS90fwPqGvnw/a+JrWWHT9V09ik8OpL+8SMHBXld&#10;xw2MlCK6Kzw7x/Pg7wTUWtWnFqKc7xtdu6umtGtl0DXl1M/4SWtlpCa38TPCl3Y6vp+rKs2iWujq&#10;qRvN5X79FYHa3mSKXwQCjlhWR+1D8fdM+Ffga4CWoufEGkaG+r/2PqGlnbq1pHjzbaOTG1ZW3BVU&#10;HJbbwas/ss/A/wAS/DLwt4g0H4iLpt5davqj3d3q3h5Gtra/dus622SLaXPDhPlZhuxkms/41aJ4&#10;h8bfDf4oeB/jx8NF8SeE9HtLO88Mi3jaa61eFIBLIQkZDCdJ0OwAgnCmtqccFLOvfl7SEXHVNJyj&#10;eMVa+knrqvdb1k3F3tnduOn9f1Y4X9i/Tf2dfDX7UvxF8ZfCe88Q6Pq3jvQ9M13XtAvGP9k3Vw6A&#10;G5twwzHcKNscsZwQSCRzmvoDwN4D8OeE9X1EeDtav44Li+kkvNPuLovFFcE7yybhkAk8gHFfPr/t&#10;Z6R4N/aF8CfDrxR8N9X0GDWtLtbrVNbvNDEOnvcXUH7rzZ3HySlgsbAndvIBr2C8+MXjy213XraP&#10;9nTX4f7LuoUW+e7h+z38LMAZ4jnoozuBAP1rfPMNmVbEKpJNKcIfFOLuo2gtXa9rK27Sa1sVT5Yx&#10;sns/+CZX7RDw+FviX4H+Ltv8INF1nUNP1+30i81mZtt1ptlqBWGaSNv4l3LCTnPC446079qT4D/G&#10;7xv4h0j4l/AD4q2+k6hY2q6bq2h65Zi602905rmOaWSNMZjuwqMqPnawfaw4UjpvHfgrQ/E/h7TV&#10;tfEXk2v9oWbr5jFjujl8wqX7ZHy88Yra8J+E/EPhi91Oew8bTahZ3l3GdP028wyWKRpseNGHJDHL&#10;HPQ9K8ynjpYWnSqU2uampRtKLkpRb2aleK3k+i63va75b38zO0FvD2ta9d+L/DWh2LfboPJvNRhJ&#10;WZriEkLFKB94KCwDHp071R8eaLZ+K9L0XUta8GNLc5uIYJoL0QzWaumDtydr7sYwc9q0vHei63f6&#10;ddaX4Ivm0HULxC1tqlvahkimByRIh4YNjbnqQajMXinxPoelvpttpssMF9GdQVJN0csYHzmPH3SH&#10;7GueEuWUaqdumrd0rWWui12SXbVJbvyM3TvBvxfg+L+++vNEbwHb+FbdNJhWFo9SsNTDMJdzKdrx&#10;NHtIAHDA+1anxj0Dxl4h+F/iSDwJcQ3WqXViq6bE1w0YBG3coccqxAOD64q1ZeMdcl+IuoeF73w5&#10;MtpHpcV3YXrKAk7ZYNCpzkuuASCOjCpbOZ2tr/UZFmj0vVrVJY3aPa9v+62lcdQd2DUyrVo14VJK&#10;PuqLVlo9U9bdX12bs+o3H3bHEfsj3l1efCNdegbXLOPXtQk1FvCfiqJY7vwx5qqP7O2jnYjq7KWJ&#10;Pz8HGMQ+Gf2d/DPhf9pH/ho7TtEh0nULvSrjS9SS3h2teq8okjZ2Q4k2kHG8EruOCBxXUx+B4R9l&#10;8Xx3Ul1dSabb22o3zHY1wkLbg7jpuX5ucZ5IqX4ZfEe9+IOha1qureFptNk03WZobSOaYOLm3XBj&#10;uY2HVHU8DsQRXTWxVb2tath3aM9JLyelvP1avs3qxJLRMvWkGpS+J5prVNtvZyF5N2GMxYZI9tp6&#10;etZsvw/8NeEviBffFjRI777V4s+x2mtQ/aGktgseUSURE4RiGCsy4yACemateBNY8M+KDrN14Y19&#10;ZGa58q6i8zi3nHVCOqk9cflTvE1gNE1238VG8vJJdPs/s/2TzD5M6O2QAvQybgBk9q5FKpTqundq&#10;6s1a11o7P52Y+hBoWrI2v6xoV9C1lqljMXhkkf5bm32hwUJ/hB+8OxzVbXtfv/EPjTwzd23i7TNK&#10;hstWkW+0zUYUkbU0aMqjQPn5G3EYI64IxWt9o0jTtQsNI1+DdLq0lwbO4C8xgpklifuZHy8cZxXJ&#10;/EH9nz4A+LNYsE8b6VHHLHf250Ob7c8XlXcDmWJkAI+cOScd+nNa0JYf216l1dPVJS6NNpNr/NdN&#10;he9bQ6DxbbXVn4wt44pLNW1K8iys7bWljUcqpHVhwR+NHjeyvPHHgYCLTpdP1CyvGexfb80NxGSs&#10;cqjum4gkd1zWf4g0e48VJZeDdX8Q2r6tZ38c+n3l8m13eJsl0UEZbaSpxxzXM618YfFOmfGTWvh1&#10;D8OdTsxZ65ps/wDb+rzf8S7ULWWLMhgcH93IhG3YeCw96ujh6lTldOzlBX7aJpX1tdO9rWb07B3Z&#10;6JoWq+J4/Aljb+PZrFNdt7KD+2FWT91JIVAO32aQYHfBrkbv4taV478feK/gVoiyWuu+EbPT7rVo&#10;NQtZI7eazu1cloJcYkZfLkAI+6wGa7L4g2Ph5Yk1DXnNvHNPbhbrkosySh4t+Og3dzxzzWh4im8K&#10;2lu1z4kltYVuo0gN3IQu7edqpv8Actxz1NctGpRjebg25bW0UXeL2s7q11bTdO+lnXvHjuiaL8e4&#10;NBsrUeJ4/FFjbpI0l9fwi2/tjTpSdsThclbmJcfPgB8djXT6N8JPDlv4xvNStLK6hOr2VuNVtJL5&#10;nhl2LtXCHgEADPTOM1jeHNK8LS3U37J+oQeIdLvvDunrqWi6zHNIUltjIwUrP/E6E7SjdsdRXodt&#10;Yz3Uem30E1yt1bSCOWSNcrIqrg7vUN2PrXoYzEVISaT5ea+y5bxfvRejtrvotHpslaIo5Dx0LXSP&#10;hVHFptu2qQxa3FawWjxm56ziIgg87QGbdk5Xr2rqHh0a80iDT9F1fzodNuhbagjZ8yVUBj2sfUDq&#10;e+Kr/DvxB4X8RWUOu6FZXFqlwZ51sry2MMySM2HDoe+QT7/jVuC2FreXGmWttDcRzRrLhpNrkvnv&#10;7np9K4qkpRvTaacW3r52Vn6evUfmeZftP/s96r4v8beDfi54L1eZrzwdI09lolywaz1GQIRGJMg4&#10;Zckq3XPeu91vxbpenXWh6hd3zWM11FLvX/n32xb3DDuFrqUhA0C3trpGhxCoMch3MmB3Pf61i6p4&#10;O1mTw1IxmsZL5ZHaGaS1yqwEcjH97bkZFUsbKvSp0a7uoXiu9m29+qTd++ttg5baos6pO2oabp+v&#10;2mr2t3p5hUyXP97cRtkBHGP8RWd418TaV4Ot9Q13xMj2thC0Hm6ise+NULFQzAdlJw2eMNnoK5f4&#10;f+Mfht4Gv/BvwR8QeKWstd17R7ttD0PUSN93b27qZMDoWTzF6c4PtXRa3q+uWc/ivRfiB4PRvDqw&#10;wJpmpW7ec19DMpWaOSIDKmNvqGUg9c0fV5Uqyi03HdfZco8/LeN93e60vs9NHYveJsRwwXDX9tJs&#10;mSGNG+xhQyvHjgge5HFcX8OvhWnhP4ieIPih4W+JHiObSvEFvDbR+Eb6QGx0yRGJea3GNyFs8jJX&#10;0rW+HUWv+EnutB8Uana3Hk6lJa2l1HhpDalAYFlx9zadw9MCtSTRWa6vLHT/ABnNZz/2Q0McJZWi&#10;WRydlwAerKeMd6SnKhz04y92SSva6a0fZtapaqzW3Vh20NbTNPWymmuyoVpnAaTzuJQe/wDvdql1&#10;pNLOmXGjatZLNYzWskd1byDKvEwIbPqCCQa5Xwh4V8baJ8IINH+Jmt22uaxpttm81OzhMK3ciNuE&#10;oT+E8dPUVT+LPi3xzovgu++IPw30KPxFe6Xokz2vh9WCtqszBdkG48KSd34kVjHDyqYpQhNP3rJ3&#10;sn0TTdrX6N2t1tqU5Wjcs2nh6y8U/C/R7r4Z6oNNgtriNrfbDlHgik2tDg9AVUqD261tapfxSPpt&#10;ysG23nym0sBtycD2PPbvWH8Dr7RX+G6toIuhpdw8t1aC8mDGJJGLPAcgFfKcum08grit+xs7W50C&#10;zsr+2hgeH5oIlO5Dg/IR9Rg1Ve9OtKEr2Unvvr363X4Cj8I+e90WXTLjw/qLQ7oV/dxMwDBc4B/P&#10;vRPoWts5mt9RWHbHCbcwr8ysG+cNngqwrm/ij8M9L8e6pb+I4dWutP1S3t1gbyzjzUD79uDwSTx9&#10;DXSeELzW7nUJIdQvInihtUVojCVcPk/MPUEYH1BrOUYxoqcJa9U1ttt01H11MP4m/CPwf8YPAN58&#10;J9Z1e8gt7i7ivLW6tpgs1rPDOk8bxMQcbJUXj0yO9XIfCeteH3jGnaisnktvHmHLZdy0q8/wnOQO&#10;3TpXC+OPB3xRvbzxF4L0/wAT/Z11qR5NE1KJSJNHkZgYWI6SDepzgjcvBrtPGN14ltdU0B7i5heM&#10;sqap9nXBSYAZkX1UHOVPY11SjUjShTVVSi23bs2ld7dbW+Xmiet7Gp418EeG/iB4CvvAfjXSbPUb&#10;DVLd4rqxu1/dzR9dpCkHsOhyK+ffFVl4c/Y0/Zl8P6xarrGj6DbeMIotU0tPO1qGKzupmWRW35kS&#10;3AOc8iMdcjNe0fE650MeP/Benapqj2kpv5ZbJhlUkdY+UzkDOD0PWtjWtevr/X7rwO/hq6W1Om+c&#10;+rSRK1sd5K+WM9XH3iMYxWmBxVXCwhGd5Um+eUb2WjcdL3V7deVtBKN799jn9C8L+FPGfhaDUtF1&#10;Sz1bRbrRfJjgkj3WtwisCjqOg6Y6cYUjGKtadpuk6N4Vtj4b0UW32fzPLs4ThQ4blMdiTlgfXnvX&#10;M6V8ZLD4XfBbWPGXj+yWHS/D9uLi7awtNvk2u07pQvAJG1mKjGenernw78fWvxN0qLxZ8P8AxVZy&#10;2ln4i/4mCx2jMt5ayxI6MoPI3LIjB8Y6jsaKuHxfLOTT9mpWu72vbZtK12mlt17CUloutjqL3X4b&#10;nRm1C9068trhQI7iFo8kg84Prjpx3rF+KMeraD4RGn+GdJN414vlW8jR7hp6sOXcZBK54x1rrr9I&#10;9auFhsLlopYlWWRQnDAH7hz6/nXL+MtXnv8A4fTeKfFeg3WnSabfKzQW1ziQRh8KxI6jkNt6Vy4Z&#10;/vYNLqtPXbzf9XLZtzDVIPhx9sm02CS+i09fMht2+XgDeFJHTGetUtBsdHv/AA7b6voOmrNazRre&#10;2axtuLMvKFT0xjjFReAJ79/DuoW9j4iW6Ed9JFa3Em11ZnIYbgD2JII9K5L9m34neKLjWta+EPxF&#10;8KzaP4m8Pxw3FxZL81lcWs7N5ctpNgCRU2lXHVWIB6itFh6vsasoWfI03rbR6XtvZO2vRvXcnmSa&#10;T6h4W+M3hv4mfE3x18ItQ8JXuk618P76z/0idPLi1K3uIRIJ7cn76g7o29GUiuxvdM8Qx/EGxu/C&#10;mpw/Y541GsWd5G2Hg2n54mHHmZxnd2p3xE8C6N4ysJNTWGO31OFlK6hbj96iISwUkdR1+U8U/wAN&#10;pf3Jsb3T9TinhWzG9gpUyjGA4HYg9u9OrVw8oqdFcqtZxeqvyq7Tf8zTkl026XHr1MPQ77W/AXxQ&#10;1LQPFNlAmk6xIW8OXtq5xGqxgvHIp6PknDDqK0vF3gq015rLUNVmjh1XRdQhv9P1JpGRSFJUqxBG&#10;QylgVORyD2qv8V/hTP8AFPSNDs9W1y9t5NL1aHUPP019nnPG25Yn/wCmZPUd8VUv7HXNJgnsfFuq&#10;2+oaK15eSakJI28wWjJhf90oAwOOCCDTjKFTkqQnadrNJPppp35luur9dF8J0/jTw3c+OfC11ohb&#10;7LeLDutJtx8vzMfKxx1XPX2rkvAXjC+1HxrcfCf4r6Dp+n6o1ql3pa2txuN2VTE8yc5ADYxx0611&#10;Ph+efw94XhTTJPtdvb2SPChkLM0OPkwzdflx19K89+L3wX8Ja/8AHzwN+0ZBpWpSeJPD8cmlLfaX&#10;OQILa5wzrNHnDRkqMnqKMGqMuehWdo2k4tLVSSuuqsm0k97J6ahK61SNz4gfCzxvb6za+Jfh/wCP&#10;4dNumMdvdSXmmrOzR+YpOwkjZ8gYY6ZOajijb42eCvFHhDxnpmo+HL5tYl0+3u4ZGgkmktnVobqC&#10;QfeUlUcEcEZGOtdprNw93pjX2p2zQrb7hdwhtwKEcnPt1ryH9neTXvhJpNp+z+J9W8WabZaHdah4&#10;f8Z6ldLJNLKszYspd5z5yq6kHoV61th5VK2Dcrr2lNpx0SdtW3zbO1lo7uzutmEt7PqdF8Q/iXae&#10;EvDKR+Jv7UsbqbxBp+iTalp9j9q+zXNwFjivMAfJHvKhnYYXvxXSeI4vAWueFdP8JfE660XVF1J/&#10;s8UepKgS9uYjncgbjzAULDHIIyOlZXh7x/JpfhSbUvj3p1vod1fXDxrIy/K8LRq8cbkZ/eKHMZHd&#10;kOK848X/ALOvjjT/AAdd+A/ih45t/FPgm01I3unSy27QatpVuiFtscqf6195+9wdgx61tRoYepKM&#10;Zy9m4u91rzf4Ha14u2jkrp6We4/NHpk3wX8AQSX2v6P4Vs7fWtQs4rHVNehUfbGgjyYiZB9/y2bK&#10;5yK4vR/iX8ePhr8If7G+KVvY6/4m0+4jsl1C3XbbagxuFVPM4PltJEwPTAYVoXGleIbf9nvUPhf8&#10;OfioLjxZp+gifQ9c1KPz5TEx3RSyIMeYAvy/hXReF/DWjNB/wlrauWvfEFpapqCtCzW8l5CgPnqp&#10;+4TgfkO9CnGFN/WGqiUlZNPm921td4xlFvRfy2srJh8OkUR/FS/uNI+FPirX/hRbNDr91a/YYYY4&#10;Rsivtojh3AggLvdQxxjByeATXx1+2z8I9S+BFz4N/as8N2fjrSfD9r8QY9Z+InhnwrPLcx3Mt+II&#10;764lijO+NoDAHVkJTJbjDGvvK28RW+owf8S7WLXzkvIobho/mUPxlT6Eggc9DWf8UPiFoHgRdM03&#10;xLEsdjrurQ6UrtH8jSTZARvTd0B9TW2R5xiMrxcVCnzXb5lfWUXFJx2a0V+V2bTd1qTUp86/r+rP&#10;qecfEv8AbA8EeEfAeg/Fvw6tv4z0nUtQsZV/sPEtzBpl06xi9Ef3mRWYbyOnPcYr0jxT4N0KTS9S&#10;1XSNKklu9QtVQ3Vhd+VdTfNlVD9sds9K+e/jL8HfBn7LvxG+D6/C39n5bzwat9d6F4ivtPVmm0ax&#10;nZriNjzzbi5+ZhzjI7V7fq174dsfiLpvh2DVNRt5rib+0rWY5NpNldnk59SBkL+NTjMNhKdGjUwf&#10;NaSnK7tdqMrKMoxb5WrXfdSTt1dRk7u5efw1BPr7eJNM1LzUtbLJ0uWNP3dwFP7+KTGVdgdrdjj6&#10;1b8M6z4c16x1i9uXh8sXLWeqPwpZ1ARg+PTO3PtVi10Oy0rRm0iaZ0eNZJobr/nlvZuMnhiM9D1r&#10;xvwlN4j+GPxK8ffCz4sRR6b4J1mxtL/wn4m+0L9nkklzBdWzZ5jm85opQpJDed8vQivPo0frlOdp&#10;awSt3a5knZdXqnbeybexUfiVz0zxDpHh3SfCJls/D/21fCsYGmRLIFk+RQVUOT0xgHJ5pdat9fmu&#10;9P1Ox0bT5tPurNm1q1nUCeCQoGRl7MA2c/pXknxB/aB+GXwk0rx5r3xA17UJLfw7ZWWmawy2zFzI&#10;Qqm7EXAx867mXIwPavZor7fpkWlaO8erXljZxPJGcI1xCV+Rs9Oa2r4XE4anGpOLabdm721jFvy0&#10;5k76bpiTi27GFH4zsta8Oavqnhq4tp7zw5NsvrNlYrHJGMgrkcfKc5HbNaPiGHSNe0TQ/Enhi3st&#10;QtpLr+0rNmBYlmhbDW7fwOVZsdiMjvXz/wDCn4x/ED4d/trj4A6P8Fdeuvh54lt765uPFbfv49M1&#10;lGLtaSHrHCYvuk5BY4HoPojwzqmjzaJEE0aTRLOzKPaibChI1P3Sv8GD8uPQ8VrmOBqZfUhZaSSl&#10;F3TvGSas0ndNNPTdfcxQlzRuVvH3jfTPhNop8WeKLloPDVihm1O8ZfuBhjlMcqOS3pn0qDw/4C0T&#10;wj4o1L4meG7u0Ohato8bLb26qkIIO/ztw5fcCOegAGKw/i58ApPib8I4fCfxT1y61i4tVvpZLjT2&#10;a3Fz5ySxiNo1PzKIpduPVQ3WuW+EngnwZ+yF+yj4f+Fr+PdS1rwnp9vFoq314JLu6d5ZPL2luW4L&#10;bfRQvtSp0cNLA/uqjdWUuVxUXaUd009+a6VtE2n0s7nNJSd9uh0Pws+HWs/Baz0Pwz4T+I015Zat&#10;rGpX01r4pupJrmdpyZRFC3QIhPCngL0rz/8AaK+Cnwj8NfHDwV8ab577wr4gh8UWlsviDT7iSC21&#10;uNUeOLTL5ozh1dpyULggeUBkCvVYbPwt8PfFX9ia1qWofZtJ0aK5sry7gaSG0VD5ZYPj77KcEdcc&#10;0/8AaJ8J+HvjX+zt4k8PJFDrVjeae0m21lG5jG4Y+Ww+7IApx33YrfDY6tRzKNWUny1LxnJK11N6&#10;36Oyez7dNGhx91WW23yJte0q+8RfEVpLDxRD/Zf2N7PXNFnty7C8YJJBPG3tHuVh0KsD1FSeJ/Dm&#10;t+MfCI8O+HvH11a+ZfGWORrJJQ9vH1gO7hlbGMnn8qoad8QvBtvBp/w18ZXMNn4kn02JrdVbymnj&#10;ICLtduBJsZRtJzk8ZrX+Gmlt4Q0f/hWlxrE1+1rcSJG0ihZYEZi6t/tIAQNw79a4JOrRhGWzja10&#10;rNa+9tZq9t+ml9AteRY8U+DLjxx4A/4Ru81GWOHULD7JeRxyG2l2sNrMjDlJB1B9q85b9ndLzw74&#10;+8OT+Lm1y+1iSayij8SW8j2xsZbeOM2EqggTRNEu1nHPzsRzmvUPEVtplxay+FLqS4jiW3YSXahv&#10;NieRSoljb1XJ57Gud/Z58L+LfBXwsPg3xL4kbXLXSbtrfw/rFxcebdXdmpAjlmbvJ1z9KrD4qvhs&#10;LKdOpb3k0rb3d73+SutLrXVILczd+xxXwpm8Sfs0/EX4efsuWHwnuZfCN54fuLPQ9csZ2uI9C+yQ&#10;eZ9mndyW8sjEcRP90A16zrHiu80rxXHb6ppO6zMn7i4/iUbPmf6AkZ+vtWd4u8MaJrvxO8PreT39&#10;vqWn6ZeNZ31pemNdkoRJA6dJCSFIzypGRXIHWdFs/wBsiHwpq3ifxDbsvw+mjtdHurNm0vUl8+N3&#10;nWTBUTxhdpUkErIcZArSpyZlL2zj7/s5Snu+ZqTfNu7Npq/TRt9WC93RvqQDw58LvCf7St1oSaJ9&#10;hu9esX1rTtSguTvkvCBFP5a5wMptLcYOATXb+N/Hvg3wcNH8LeONbltW1y8jsNIvJuDNdY3AbhwG&#10;479TxVHW/hT8OfGeu+HPjXLbbdY8Lw3Q0LUbdmbZDKCskZH8SHAyp9K4Hwr8Ufhf8cPDmoeD/Ffh&#10;i78S6p8PfH9vpmqLZ6a6/YNSH7yO7TeRmNUcMWBIGe9aKnHG8lT35KCSn3i7tJpt2t8N7tatrswi&#10;9Un/AEjsPij8PfA/hq4m+IaaDoNne2ci3MOozaeI5BqUpEJujIgBJMZKnOcnk1r6p4dXwV8N9D0W&#10;TRJvEi6TNbxwTXEIuJogDhLos3JdF+YsOTzjrUXiO88R2fg6+XxpPot5psS2yrqV1LhJy0+HV16K&#10;QuwKc8sax/2h/E/j34e698OdS8FeA9e8QWc/ixNP1pdJmT/iXWs0Eim7nViPMijOMgcjIIHFYUfr&#10;GIlTouV3eVruyfLG6V3a2707va4Plj+H5lj4Iatpvxa+DP8AwlHhrxbrV1bajfXVxpLaxa+VdWWJ&#10;XQRMpAJVXU43clcVyd/8R7D9mj4TeHdF/an+INx4iTVbptM1LxpJpKW6tcyzbYVkCf6skyLGhHUi&#10;uu+LN/8AEfwroV58WfhVpE2p3mgaXdPceCrURqutSAZVFkP3HGMj1zg1m+NvA/w4/bO/Zjj0v4h+&#10;BryLSvFenWs0+kalCyzWMwYPyoOUkjcEBgeCMiumi6Mqiq1l/s86i5uXlc4PXROyd0nzaJRk1rqt&#10;B3+zuv6/pneeI9C8M6nplv4X1y1aa1gSO6s5AxDLJEcxsCP4geR61i+PvC0XxA+Dsmlapa22vEss&#10;q29zJ5cdyVbiNs8Yb7rKcqQWB4rN1bxYnwL0qK18RxSSeFdP03bY6xGrzSWcUEJdzck5OMIcOMnP&#10;Wr2gXN14n+FEOpfC24gkN5oa6j4dmuWDwzecheHd7AkGuGNOtRUKqfu8yal089ej2uk7/gVLl1/r&#10;8DnfAdholnr+tWbfD688N3x0Sx0SGGa8f7Hd+VA0nlQLnaoj8zyxIACen8IrQ/Z9vvHth8FdHPxa&#10;+HB8M3GlSTQ3GmXGrf2hIsSSEQyiYcvuXB55GcGvPv24b/8AaP8AiL+zTqF3+xtrlnJ490e/tftl&#10;g2GMvkyI15aru4SYx7ghOOor2/QvF6eJ/BGi6tdaRcafNqljBK2m6gAk0DMo3RuP7ynIPbIrsxkZ&#10;PL41pcr552a5pOcOSKV7N6RmpaNp6xdmkrOVKV2n0t879fzM3wFo9vqN/wCKPFEdnCmrX100Kztc&#10;CbbGF+RMgZRe5TPBJrmPjP8AsxfDv9rDwhp3gj4z+Hbi3m8M6vHqPhvWtFvntb7R9RhUql3bSryp&#10;G44zlWHDAjiuZ8a/Cbxj+zR8LW8RfswazM0kXiBbnUtN8QXTXC3cMsgWRTIx3Ls3F1+mOldR8UNb&#10;8X6ZL4X+NXhbUL6yJSO01rR7iIm3mimljG6RByjqS22ToBkHinThWp4qGIwda121CWqknFLRq7td&#10;aLVrWz6ktRnHlku3+afyf3Gj8IfDPxf+HvhpW+JniRNXuorKS31C+Zl86YRSlbe4YgBQzQANIAAN&#10;5OOK0/FFpeXPiXwz480vRY9TsyrQ3KoqmSNZgMTqc8j1A6g5rp9SksNUs5YriSNkuEkhWF/uzL05&#10;/Xn0rkPh/wCJtG0rx5e/CJ9N+xf2fY28mmw5JjMONoRT6rjp1xXnKrVrznXcVzK7aSsrPR7PS19L&#10;bI0t0H+BPE3h/wCMWjXusaXFdWeo6feXWmNbXjbZLeSN9rMB6EYwe4NQ/GTxF4p0f4d2+n6Y9tFq&#10;FxqEFq32pdw8stgyKOjY4Yg8EZFVdO+Eg8KfGXU/iDYL5MmqztcyXMczFAu0BkeM8ZYD7w9K3PG+&#10;pS3fheLxBZ2c99Pplwtw9lDbq0lxGTgxhTxuIOQfUVo/q8cZCVL3oaNJ9G/s37X0uyfsnDftcfDT&#10;4ifE39nyPwT8PfES6N4kj1rS7q3v7O+ktMxQ3kMlwqSxgsm+FZF5BHOCMV6L431xPD0f/CUGe58m&#10;3hC3EcMJl3KWAIwO+SM+wrn/ABzdL8V/hhc6l8LvFsdnqml3hGk6heWzmOC8hfyysq8FkLbkb8T2&#10;q34L17xlP4mvovF/hZtMu/LWK3mglMtleYGSy8bkYHI56jFVKVSWDjTna1OU247S97kutelkrb2d&#10;9B+jOd+IF54/+HvxKb4hWJt5/h/pvhm4vNe0qKxaa8muo/mV7cqeoTOUIJbjHNP1Hxf4a+PfwLXx&#10;v8BPE2mXF1caT/a+hxalaGZHkZSyCaE4cAsMcYZSMjkV0fjeFdI0/WksPtnmXWmzTrbQsMFwnJQn&#10;kE/0rM+GuieEfEXg3w74x8PnT1ZrWOWa6tIhDJKiA4BxjPzEgg8ZJrSNan9XhWcfei0k0lZpJu0l&#10;bVva99tLPorbop+BfiiPEN/o/wAGfiP4Xk0XxNfaZcX82nM3mxSQW8kStcxScgKZJF2hvm+mKZ8Q&#10;Lnw/4i8UWnw3vPDFpPHNqDzqbjSY7i3KhSJ0YNwrsGYE9wx65ql4EuWt/jr4g8L+LLuHUv7NsFfQ&#10;dakbN5Y2d2heSGU9AgkhO0nnhc+teX+CI9d+EF7Z+CJvirca5dXk0cT63rDLJJqDDzBJcK68b2Qx&#10;5xxlRivQo4GlOrKVN2koqSWrT5k3zJ9FFWunrv6kyqWtdb+n3M9M+Gtt4G8MfAS38K/B34fr4V0u&#10;C6uo7XStNXbHYbJXYvEBkKGIOAOPmwMVqWHxK8D/ABk+GS/EPwf4kivI1DWu63kAkE68Pbvg8EMM&#10;Eds1lfBrXPFPgXxpP8LvF2iqbF/msdQ42TjZuPbGepI9apXHhWy8K/ES6uvC/wAOtNtfh63h+5ub&#10;y60+4RUmv55iJXMKjJIXkvms6lKnLET5m3K/PGXMnzJ3um27uT0trfe4VJSlT1XT8V+mjXrY4/8A&#10;bi/Zgsv2mPhRonhjU/DKXQvLmI2erXG6T+x/LdbkGUZIMbmIwt6h1r2DWtC8I+ILqH4ja/4X0+8b&#10;w1bNLZtNZ7rvTZHtgsjQSAblJiJU7TyOK1PDFpd+G9NbT7GUTeH/ALBDBoq7fOCAIcyM3dDkdfSq&#10;J8K+L9F8I6XqCeJ4ba40WSea6eZmmhu7M7jg45JC7Np524xzWM8wxFXD08M5+7By5dX9u3N3tdRU&#10;Wlpf1dyNONOLSWjd366f5J9TKu5PGt38NPEGh2egWfiK4mZDpun3Fw0TG1mX/lqzf3RnGOwHesD4&#10;BftIaF8Svgt4X8TfA7wDcajo419vDuuabJciKfQfs7vDKSHO5wrp06lSDV79nP41/Eb4mfDXxB48&#10;+Jvwu0/TNQ0zUZra2ufCusLqFvq9tETiWE8MpHKtG3KsCKxvF/wo8Fa1qkKx21vpPgXxddW+p3V1&#10;pJbTbqLWIpVkiaR1x/rCNrKRknIOc10Ro0Yyq4XFQSlGSd4vmjpH3laLSbs1KNmndNO97K4uTae6&#10;dvXuvwv53Or+P2teMfBFousfDnSU1abS7O4v7zQ5dzTXaIuFMAHVtxwR6e9amlS6L448Iaf4q0vU&#10;biOb7RLLa3Vwu2W0V+Wi+YZEe5ACD1Cjnis3WbaW9+PlrrNx4ibRprG1ey0+3uWDQ6rE6AyAf3XW&#10;Tb7/ACnjFa0vizTtCu7zSvGgtILeTTYBJczgR28u4tFJCOc7txHy46NmvPl7uHpwhH3krtrdp6Wt&#10;s7d13ae2jSlqc38PfGPgL40a5DrWua7p82veH9Ojsb+1EJiu9MubldyTBSxwk0ahkyDkcg9a6rV9&#10;J1vRtKstX0gf2lbRRt9uFrCPOuFC/I6L03Z4IHB5ri/jl8LvAHg3wj4g1TSNMt/DK6lo8FteeItO&#10;hKyWv2ZSIJHZBu2xqSqnnbn0rpPBXga8tPC+mabc+Jby8ktbe2bUbr7UQJ2SMbXU+jDlvU81pX+r&#10;ypxr0pPk2UWtrJNpNaWu3Zb7N6u4c3vbFb4Y2Fr4a0f+wk8N6pax3WryXdxDJcOGtWkO4AByflP9&#10;1flHpXLftO/CjWfjv8EvF3hrwFrNnDfaktt5Fvq6ySRJPb3AlePEbAjfGGTI6bs4OMV6l4X8RaP4&#10;ovbhrLXbO/W3QyN9n5dfQgg+xFY+rXY8J6dJ470tbiayjtbq/vNLNnummbAGY/8AaAz8veooYrEU&#10;swVaGlRSTV9db8yTv3aW/wAyZW5dSPRdKj8TeBINAu/E9zHaXWmslvDZyiOa1TcpUqepEWAgbuOT&#10;1rib61+Ofw2+Jemajc+OTdaP9jW01K0+zllbbJvF0m4jlk+R1HIPI4r0WfR9BubjSdek0ltrWqrb&#10;3W0xtBDIAxjYds8cGqmp+JPDHijU7v4c3FvFeapa73jsLhhua1YbTIh67fm27hyDSo4iUZS93mi7&#10;3TS0vpf5adtbFS3uSfFXxD4ym+Gjav4W0b/iYXS7Le1lm2fOQTGd3oSACPeq/h7wFqfi3S01Txlq&#10;d5byaxo8Q1fQY2UW4kMTRy4IG4Eg9c8FQRXK/tJeC/EVr8Al0PwJDrscenxRSQppjfaL62aBg0fl&#10;qx/eEngqTgrUH7PHxa0Wx13Wv2crz4pWmofEDS9N/tc+H7+2a3mtYLjJhGDndGDwSpOPyranhan9&#10;luth7XUneybainHVvVJJta6W76grOo4/1/W7+RmfBTwd4m8Exap8IfiB8cYdQvtC8SLP4VvI5BDc&#10;Np8iZgt7vcuJJ0jLIWBJcKjGj9mf4U+JPg/448fab4p0Ro4dQ1KJbO+07CWt9C0e5ptnWKUsxMnZ&#10;nJINd34k8GeHLbX7TVvE+gaKt94k1G1t9bNxM2y4k+ztH+5z0mB+VcYLLnuBUnijw38TdP06+s/C&#10;DWmpXlrG8+n/ANoSlVuwD8sEhHTHQN6VtUzCVaM43S9qo810oq6abatolzX021vp0Ntfl+X9ef3G&#10;L8RvgL8M/GHi618fWFk2n+NdDsGtvDfiONX8+yRx8yjBCyqw6q4OOoqyPCvwP+M/j/Tr7xJptjq3&#10;jb4aXSvbXVxZETadcTwhWlTP8Midx/OtDzPHuo6PbePdEstl5p1vN/aWguvzXE/l5Easewfoe4ql&#10;8NPidb+P/EEevx/Dm40nVTINO16O8h8qeORU3DBGRIg55J4rFVMZ7By52+ROKakrxvo4vryyXNon&#10;a8vNprl963z/AMmcl+2B8WPFv7O/wqvfjVqWhS6svh/WtKlig02BpZhFJeRw3LKo5KiCQsQP7hJ6&#10;V6zJo2i+GtK1rxB4RtWmXWHa9u4YZC5mnZFG9ATgZUDIGBn8a82g+M2reOYNc1Nfhrcawmj+OG0e&#10;DRrhQhuYVbZ9ttnYYddpLlf9lh2rtPFuvXHh74fLrEVsNOaG3ZXt7zGEjjk6krwMqOPXcBRiKdSn&#10;h6VCULT5ndp6NNRajyrblabv1cvIceuq/pL/AIBsw6ijLbaBPe83Fq88ay5V2QAYUe471wzeBPAH&#10;xTu9N+KXhrxrqGlnw7rTX0KQ3RhRZFBjnhlQ8GFhyVPGQCKvfGvwXoXiDTob5ry8s3s8XNrcWt00&#10;c1u6AYZCOMgHlTkGsSebwV8RvGurfAbWPOFxN4WSPVo7i3EKanb3MZDSxOmP3g/iA5B5qMJT5aXt&#10;acmt+ay2jtLTrdSS6dtnoe9KWm/T5a/pqbd7D4gk8Jal44+GV3pC6zqCmSwjvZnFnexh8uzqOQ+z&#10;cNy5PTg1V8WfFnwxH4V0PQPE0elafr3iCykn0/TwrTrc2sMqb2iZQCdokjk45UZPY15/8LfgHqXw&#10;8+G3h3wL4WvZ9W1r4fapcTaFDrWrTyKys2xoNxwWHkk7d2QpIrpPjp8P9E+Pen+F38OzxaL4i8Ne&#10;Ip7rwdNIw2C9jt3imtZkHLwOsjiRBg4RT2Fdn1fBRxihKd4KUvetZqyfJdXfuu0W3bT3rbaiaf4f&#10;d/XTy8z0HV7DSbjx/pOovOy6vZ2LR3wsbkLG6SIf9Yh5Zd4yrdQfqa88+IPw08EfGX4M+Iv2aviB&#10;FeWdzfaa04utOctLEzSl47qFmyBMjYIOcgiu0+I/gGw1S+03Wte0aW81KAts1bS5PJnhxtYRjB+Z&#10;SQeDnioPhRb+MLXxP4qHizWLG4VtYSTw+ljbsrW2nmNcRSbur7tzHHHNceHryw9GNelO0ocrXRqS&#10;lpbe61ejS/zUoxldP+v8ir8OtQ8O658I9H/s74m6jrEHhG8SzvPENtfRmS6a2GyT7RtyDk/fXrmu&#10;nnfSbzTbrUZvFH2aO4t5IHnkRSI+co/PHGeexrzX4dad4G+C1xfan4L1C1Pg3xNr01xqkfkBVjvJ&#10;W2SqseNxZ5Pmb069K9Ii0RLay1LSm0u1hsUtZZLcyIJYxuXJ3r1wGGR6ioxkIQxDcG+Vu6bST31T&#10;VtJJ7pafIr4ld/09LnK+AvD3xltvEJ8Q+JfGVu11HZ3Fo2n2gJsZ7ZZQ1vcmJgGinKblZVJXp2xV&#10;ux13VEt47jXtGmiaG8u30ma3YyKsGARvUdySy9+K6Xw+l5pWmQ2V7c2Yurh/Mt5FVtspZQxxn7vO&#10;cA9BWD8Xj4qHgyfxx8PPGH2WbTY1fbBbrcRy7HBkGB1yAy8dKmNT6xiOWSiruydrLqlsvO2z00F8&#10;OrHeGvEGkav4YutRi1XbbRwvJcPd3m5ImZsPGS3GzsAemanlzZeOvsR0/wD4k8Oijda+YpglRmH3&#10;VxxtPAx60DTfDPxD8IW+pw6PDHHrlrGb7T7yHy/OTdnDKO+awviZrt94C0K68YS6Pvk0+NJ76xuL&#10;xY4zYxvjhj8q44PbPGaqnH21bkju21Z9Hp1vve6vtsEvd/r+tDhPiz4M8BeFvi94V8c/FjwrJp9n&#10;4b8TXZ8K67aKLhIzqcCxP53O+2AkVfmHykgE13/xw8Z+NPh5qOia7a6FpmtaHqWsQ2WrWrQl5mtZ&#10;UKoU6hjvIzu+UqTWp4q0H4cfGh4dK1FEku/7HgudS0eYfvvsrtvhJ7ArIpI6gkMKwfjH4YPjbwzY&#10;+EtM1bWtMvNFuI7nSdU03y9l5Khwbdg3A642ntyOldkMRTxNShGvf3U4tO9lFttNdU3JuTavvdLd&#10;JSXLHRa3++2nz0R1WrW+j6lo03g7RoJ9HjtY4Jrae3byTEC3CqegAPBXpg1tW0M6bbXVEEjzLvkl&#10;dBtdSQCpr5r+Bf7Yfifxl+1zrnwO+KHw/wBYsNEt9AsYLPxBqMYjs7jVufMtApGfMwN2QcEEV9Ja&#10;z4fXW4G0XR9WktZoVZFkt5ATblgCCyn9K5Myy/E5bWjQxGl0p3vdWkk73X4ro/MIyjKPMvP8Hb+v&#10;Kxy8XhU6r4j1y3exurOS2t2+ZZw0F/C6N5QwOVKOBwemD1zXlmqftP8AxR+AHxZ8F/D39o6OxtbH&#10;xF4FK3Xiv7O7WT+IheRxR229ARErxybvmxnHHQ16PoUHjPwz41vte8X6C11JdR2+mm+066IWWzWV&#10;sTvGeVkQyHcR1XGOlN+OWu+BYLWLwL8RZtG/se+Mf9nvrlxiKWZZVDISejKDkGunC1KP1j2Vamqk&#10;JLp8S93Vxeuzd2mtUultGly2t/W/+f32Ok0nVdcvvEd/oU97Zpc2yJEt1Hyyu43EFe69ga4rwpcS&#10;T/F7xJZ/ErR1FnpV5ZyaPNf6evlJelCGntnYngg47EHNd5JpVppXihdW1iaOO1jt0t7Od2+/uI+V&#10;j3PAwazp9E1SPxPqGn+KkhvtJ1GNPLjuAOJWY/Kp9hz65rho1KcYzSXxRXqtVe3nbddmwe6Jvi18&#10;MvBfjrRIxqmnMs1rDI2kahakJJYXABZZ0bHykNg8gj1BrzL9nVvip4T8CfDvSPiv4u1n/hMLPw3e&#10;pr9tfRI0GpXG7cBK0Y2q4JVldfvDcPauv02HWtF1dvCun+I7qa2hsZp9Lt7qZf8ATFkfb5IJ5zGB&#10;tHrmsz9orQ/jDrHw28Z+FfB6zW82qeERD4Z1TTZR9ottUeN4s4PDBSVk/wCA4rswspcqwU5x5ZNN&#10;OX2b3jpfZWlzSS6q+jQpXim/66/n+iOY/bQ/ac0b4A/sqXH7YfjmBrLRdI0dn1zw5eWwW6u5HbZF&#10;DG5+5KJfu9mz2r0j4KfF34e/EnQPDdhoGvLDqd94XsddXRLzYLr7NPEGV2X/AIFgsOM15z8RP2fv&#10;hx+2r+wof2afirr8vjCCKzt9I1jVpCYGvdUsdgaZ9v3CZk3MB0JIre8I/BKw+E3iHwPruh6LaW82&#10;geGI/Do/0bzp3tkQYXz/ALwRdv3T14rprU8nllPsHzRxEZ1P8PJaPItdb35020ntfaxfvRqS5ttL&#10;W+ev5fI1v2goviBqmr+GNG+Efi/SbMDxJHD4s0HULc41HT5VPmCN1IaOVQCwYZB5B610ug+HdUsN&#10;B1vw/rGrSXix3Vz9m8uEK9raup2Qp6gJwD6ivPvjF8KLX9oXxRoc1p4r1Tw1q3w88UW2taXq2lsS&#10;LtXjYSQToR80bKdpHJHUVqeLPjj/AMKksNHHxk1K203UvEAvYf7Ws4G+xxNEjSxmQn7qmNGOT05r&#10;kdGdbC0aNC0ppNuPL7yd3K918S5db7r4WrJE2tdv+tFt+Onr3OB/Z48ZfGTxrdfFX4ZfFzwAbD4f&#10;Qw28fwv8VQtn+2NNktCs29eDG8TgLtPUk12t58NJLz4M+HPh1rHjhbfUPD9vZpb65BCiR30a4AGx&#10;sgblAyOx6V3Oj2d/qvw2/sC5u4VubpVR/JP+rSQ7hg4wTtORVPUtL0rxQlp4UufDgjWKCaBbO5YB&#10;nEeArj/Z6EEdKqtmCqYlzpxVNJp2jqrxio82vWVm5fZbd7JWSOV2s/L52/4f5nJ+N/FXh+81XQfh&#10;Rrmms3/CSWzi4jiUvApQkDIA+4zdSCDVrwJ4803S/iNpf7Pk+u2Npq2m+H5dSstOt5GzdxRy+TI6&#10;Bzu8tWbbz3I5qTUIbSPVG8AeIXTw9qBiktPCN8s6h9QkaEn92DzuQ/MQPTJrjPGnwg8P6P8AEf4f&#10;/FvWPAdzrXxK0W2h8PJ4gs5DFcRaddNi4lmAO14lYbyuOGxjrW1OGFq0vZTurxbVrO8rNqWrSUdo&#10;y1bXa6BKXMvXXp0dvudr+Rf/AGp/hF8YNTt4fGHwj8ey6fqGl6mNYvrKGR449Xjh/wBRbybT8pDM&#10;dzAYZVAIOK539mT9pjRfFGjapceMvCH9k/ETwxqq6R8Sm02wzHd3CRgvPGU/1kO44Dnkd6921Nbt&#10;dZt7jTdTaKOHYzBo8rdRsjKkJJ6Hf82fbBrldS8LeHrW88Q39o2m2PiO6s0uxc2oCzXEUYClpV6f&#10;f+UnuCPSpw+Op1sB9VxEE9uWS0au9VLTWNtetvd6KwbXa/rbb5aNfP1k1v4h6xY/tAeEvDel6Fe3&#10;mh+ItCubiTVoW3W9tKgBRSOxcE8+1R6jdad4y+J2l3GjeJjBceH2nt9a0tER1lSRPkaRW5Cgjhl7&#10;nBrya1/bD8DaNolv438WaffR3nhbX/8AhHvGtra2TTtpgmXdHcERdInG0q2Dwea9p+Fsnw58ceIt&#10;Y8ZaD4XW1vtPuDprahcW5VrgbQwdSfvIcjrSxWDrZfTVSdJxtFxvum7tXd+8ZK1v7sluNR/z++zX&#10;4NGD+0X8MvBnxE+F19bXF1qnhy8g0UnT9a0TUJbdrTy50mSPdEeFMkSbsDJXcvQkVc8H/adb+Hdv&#10;Z/ErW7HULy7tWitdWaPcksk7ZMRXAwRwpUdQK5b4YfG3wB4e+JnxG/Zp8XeJr681XwLoMfifXpby&#10;3Jt47C+EsnlqR2QRN8h5AI7V5p/wSW/ah0j9qj9iNfj8/hCa102Hxdqlr4ftXuQ7Xdrb3bLBckN9&#10;xyrhSvrHkda66mW5lTyedWUX7OnOnZvT+NByhy31tKMb21VtWZxcZTsne6v9zs/Ld282dl8Av2c9&#10;R+FX7R2qazqfx31XVtN03w3Fpum+DhbfZ9N01Xy7yRj5jJI7E9W+RcAV2/x/k8A2XhzQdL8deDdP&#10;vPD95qf2Vf7U0tLmKwunOyFwpHyZZsBlwV65rV13+1PCPxmsjLafaNB8QW22RnXcYLtF+TB7Bh68&#10;ZrA+O134Z8XeJbj4V+NbjZpt1pS4W6XEdtd9YZwQQdwbH4isFiK+OzGlXqtv3U242TslytpRS95O&#10;711b3bvduXLyJPXy+d7evb5EfwE+K/hDSbTQ/gn4+SPSdWW1urTTYpFeOC6e2lMUixlycSAbWCk7&#10;irAjNekeGNAuvDFqvhLVplvIZowY5pF3SFwTkP64ULhupwc18fad4P8AjH4L/YO1D4bftS2Wh614&#10;3sryO28M3uqakFj1zUHciCa3uF2utxJxhOCGXHIr6c8c6b47ufhL4T8YS69/Y+ueG/sOqa5C8gRL&#10;lEiAurWRjwqsC3PYqp7VWb4CjTxD9nUVpzlG6d4trWMovflfNbVaO+vRaRkp6+n4+XddVutO9in4&#10;tOk/EK5k8U+Hb/VNJ1S1uptNWO7tSqGRGysjKedhIGGGMg14v4t+A2jXf7avgP8AbM8IaLcR+NG0&#10;WbQ/F09jujhv7QAA+YpPDxvygIIIPWvaPiPoHjrTPEOnfGfwe009stq0XiDSZJhJ51l5JZTCBx5g&#10;kwd3cZrE1Hw5oHxw+EJ8PfFG5vNI/taOSCS+t2a1uXg6q0cycxMAOT7VeBxUsHFTpz9ycXCVtWoy&#10;TUotacyVk0r9E1bdZyS5k0ruOvz1W/mm7+T8jovh1q/jLWNf8WeC/Hfhm3sbWPU/N0HVIZjIt1Gw&#10;yCVYZRlI5HT0q7D4ivrv4uXnhvXNEvI4IdJ3ySSbWgcJIBFLHg7lLF2yMfwc14X8d/ifqf7OvhHx&#10;F+0MP+EouNN+F/hsw2NjCy3n/CWWbIm2SMJlndJCqlyMgbieK9E/Yk/aU+HP7YHwA8O/tM+DvFlv&#10;q13qGgxjVLO3j8uayvI1xPbNGfmUrISpU8ZAIrPFZXiaOBeYKnei2oXV7RqNJ2vrZuKUt7Xdlqmk&#10;U5Rk+VO/KlfvZ3Sf4ffozgPj1pPiWy+OXgvwt8P/AIcFLiy+J1jLqWvAR25XRGtXeXMijMq+YPL2&#10;HqSBX0EItA8UafrOq+CdVjtryQqk00KqDFIo+64/Qg1wnx48J65qd+vxG8DeLYLfWtNjRLjTdSgE&#10;1qcpuG8A7gBgnjnNZPjKxvb7T73wToXhj7JD4/8ACtxJrWqaHesslnNJCQZlU85yRtYegzVVJRx2&#10;Hw6UlFxVm/nzSck3rpqktHawc3LTaS76fJfna/qz0LV7XV9U+G1xeaDHDqNzDGsckeizJG00gYLJ&#10;5bA4VsZxXjf7Zvxpf9nj9ifxV8T9R0nVtbTwbMktvY2untPezyiaI20OzBzvkKxs4+6pLdqxv+CT&#10;fw28Qfs4/ssXn7LHjDWVu9e8MTTTTarPetLJei6ZpI5n3EsGIxkeoOKZ+yP+1V+1B44/a9+KH7Nv&#10;7T37OE2haP4Nht5vDvii3jaWy1qGWXCS7mGC5ADYH3QCDzXdTy36nmOIlDlr0cLOM37yhKpT5opO&#10;Kbb95NbXcea7vYicnK0IO0pJtO17NK78tOie/boSf8EqPG3xU8bfsral+0d8SrL+zvEHxM1K48Q2&#10;Phu41RrmDSoP9TDEGP8AqwFjUvHjcp3Z5zXvfgfxp44b4a22r/FNdHGrS7vtzaGzPCUaQrGV3DcQ&#10;RjPvTpNX0rwX4x0b4cJ4MW203xGL6eNtPswIYZAPMcPgfKXBLe5J7180/te/EX9rPw7+1H8N5v2Z&#10;tDs9e8F/2RqP/CUaWkypctJEmbebawy8CHJYLglgBXL7H/WLNqsoxhSVTmqR5nZKMVK0FJ+S5Vfd&#10;pXZU5RpRSSdtI97Jaa6dla/5H0HpPwvv7TStf8HR6ktlppvkv9B2zlnsiDucEHkLuyQPQ1k/EPXv&#10;ibq1jpOs6feae2n2+rRrrVjNCsgnsypRplPBTBKtuH3Rmuhs/idc/FT4GSeM/hZLpkniS48Pia2t&#10;tR3RqlwV5SVfvom8Fc44rz/QvBmq/Gn4VaPo3xF0W48I+IrGzYtapqSu6fMUm+dDtnt5BxyM7T2N&#10;ceHVTmdXE2XLLlaaTabVm+XfW2/R6773KNpcva34fntr5bl/9p/4ip8Hfhv4k+KvxIs9Rm8I+E9N&#10;t7qVdFVp75skx7o40+Yjc6txzhG61d174hT+F/g7r3xe0bxBBr0dvocV9qtpNA+5YTaq6oEA37mU&#10;7tpGQWNcv8ePiV4U+HXwbtbn9oKfRT4cjhjbWL5bsxrbyWtxEsEignMi+YyZTOfqCa7LwpP4zvvF&#10;Fvp1pbWdzo/iHQftCahp6LLHHqMTAt5ko+/G0ZUJ1wVIroVGFPA05zhtKV3e0ZRjyXitG1JWk277&#10;OOm15+PmSfp+O/e/RaervpkfAfWk0DxX4f8Ahn4Tn1AeH9R8F/2xJpeoWsk8No0xDrGty/I++f3T&#10;cgV5jp3hL9or4DeOvixdfBC+8O6h4NvvAt9e6boen2oivdB8QJC5hVIh96CUkMB2YH1r2fVvH4t/&#10;jvY+A5dKmSHVNFkWS+tZgq209vhtrAfdDA9eleTeKB4k8J/8FIbPRrT4WCbwr4y8BsfF3ildXMUE&#10;cyHYqyRn5TIVwBtIO05ruy+pUlWqtxjaVLncZcrUuSXM3duPvaNK15O1rNSYVPfkuXrzJfNS39O7&#10;tZpPyLn/AASQ+KXxi1X9lzw78Ov2orWSH4kWdnJc688yv5k6vK3lTTM3SWRcMV/KvX/hO17oPijx&#10;foMlzd+T/bsl5Ha6jIGa2ZxvO3niFudmOmw+tcbrreMfhZrmi6hFc6WqT6gNJ1m3eYCeSxa422l5&#10;EOSzKMIV6EMTkYrv/FupTaD8QdF1j7X5Y1aZrUCK13R3OELmKdgPl2BWKMTjJK9xXnZrOOMx1bEU&#10;4KMa/NJRjtFp3aWmi7do2u7XNPi29Pytp56P/g6HO+B9S8Z6gfFEmnWlnqkNtKt34dimuCksiyfM&#10;+XII25ztI445FeJ/tDfFa3sf2jNE+Ht6Lg6v4qjtodC0e61A232mWJ99xPHIVKiRI+FUEeZ+FewL&#10;4gttZn1SLw3o81nNaah5d5ayXDW4jXf8oSQZALcHb0wcUmrXWpXuq+H/ABL4r8GQ3T33iJk+xaoq&#10;yPp0axkGSBivyH6EZzxW+DqQwuKlUnTTvFq17O/Kmn5q6u7Wvqk7tNZ6vl9V92nX0/pbrR+F/gDx&#10;V8PfAPizQPCPjuTU7+W/e70+bU2DGJ2wxjcfw5wQccZORVfx5rPi8+DbXxV4N8EHUL8Q/bNW8MQX&#10;kay3dquRLBCxO3eTtwuQpIPTNZfjr4paV8EviZpOp+OoLyzs/F2pJoGn31vC7rFOXzaeYAD/AKzL&#10;gscYxg10+kXfh24+LEeg6TqFuftltK0MqyDc0iNvLRr/ABIAWVsdDiuOSrxqfWakeZS969rJ2VpK&#10;6ts101W6tcH70Uk/6SWj+VtH0fmeVfs/+LPHfjLwf48+LfiDxPeat4a8TOE0vwhqGiLa6j4Ukj/c&#10;tZtsJ82PI3B+vJxkVzfwn+C3h/Wf2ttI+O3h74q+IPB3iLwrpMWj+PPAdreltL1HzdzRsYnG3cfv&#10;eYnOeDXqWg+DNf8ABXxL8Wa94h0sldWgFlDpun48u5toG3wTgDpKRK0bDrhQa5/9of4U/FPxT8Rf&#10;B3xf/Zv1HR/+Ek8FXwi8XaHqylv7V0yZcmDIPyyr1VyDjGK9qnjKc8VWhTmqcasGlLTkS5ElCSta&#10;zty89k+blm2ncLRi4Sttb1V7q73bVnre7s9bta2/E+nftaeHP2qbe38OeP8Awl4i+Hctw1/q+g6x&#10;ZrFfaDHsCxGBwfnDPuO7GR0rZ8R6n450C08VWHi/UWtbnX/FH2XwjqPh3dNNbWuEdFkLDh2IYEYI&#10;+b2rSsviF4bn1lvHuu+G7+08yOe31KGe3zsgUZJzjJUMDiq+veGvCtrqmjfFjwj4it7XT7zX2u7a&#10;Oe+zBqd1NB5cYw/3XbG1QMEN7mvO9s5ShGrTjG0UrqKXNKOqu1pdtWbtqrXvqyVzbJ3/AB3t+i03&#10;6/KTx2njXQbyzsfD2ktcJpmqWw1TcqiCS24Z5UB4VoyQxX+LtXSL4L8OQePW+Iumx/2fqWSLi3bb&#10;tvFVD8ygY+Ygg5rOsPH9p4i8ETfEuLxHHYQXl9Hb6za31qzRWzRHbKhDAMp2jafTrWn4d0MSrN4z&#10;1e/h8SfaL5p9BjTyx9jt3iCFIWX74xk5PJziuCpKpCFpe61eLsnq9Lp303+5bdEOMIxWj89dei/4&#10;f7/IxbDwn4F+KHi2TVdRttPj8aQaDJbx6xHkXFtC8m5UUbuVDYLcc9Kk0MWPiDwdqGoeIiLHWtHm&#10;kh1i80skCR4Rhd4AJAPyttxyPWvH7r9gvxv4H/aHX45fAj4wXmlxXl1Fe3Wj3Kh5p41YmezVnztj&#10;k4J9COOte8eBfjb8Ita8RLoUPie1sda1r7RLDo98q29zcGCTypsKQDIUbC5GTjB6V246NOnTjLCV&#10;HWjZPRNOD3cWndcu9tWtLkUlzR1Vpa6fjdfj2d9+l/Ode8F/Bb4s+BbHwt8RvhBb65onizQm1PVJ&#10;tJt2a3t7mOVGWaMKFZJDJlw64bK/WpBYeOfGOo6Head4hu1uvD2qNp1zb6hp+YdSVF3RXiHPylQc&#10;EjqdwNef/HX4W+M/2Wv2bvFHxY8TfGDxfqXiZZpNQk8UeGdOMn2BVvPMtrWLT0+X7OsbCJlUFmG5&#10;jzXafA74nfDX4yfs2aB8eNO+Kh09PGWlrpbXGk3g8mK+eY7zFuHySh9y4IGOhFejWpTp4P6xRm6l&#10;L2koKVpNKTWtk11j5KTUE2k7DXJU0hHl2bWl03t/8jppt5W6uLxZD8Z/hZ4w8K+Lvh5Z+ILW1jur&#10;S40+C6iuPt8iggp5L52k5yFavI/gtpj/AAw+B+uXt78GNS8N3GiQRG4vtN0GO4OsadEn7szWqABm&#10;VfkKgbhtzXU6j+zdpXwJ+Od9+0T4Siup7XxVDY2vi7R5Lxo1EsZ8tL+IKdqyEH94OjDmug8eah8W&#10;vhV8W9F8eeGvBdrrHha61GS08TzW+qiObT7VlHlXao5Cuu/h+cgYI71jTqYeEHQwslKE7TSb5fei&#10;k5Q1k1du6V01L3WleyTpx95N7uyfr0fTe/ok2n1t5/8ABH9oTWfjx+3LcR/CH4v+H9e8B6D4Li0/&#10;xZ4OWMw6hoerynzo7qPP30MQMbx9UOCa9K8AeBtffWpfg18R7PSvEGkWOoXF6k95YrMlwN+6Nisg&#10;PlzRsVwRnJG4Yrw/4LeGv2NdI/4K5fEbS/BPhzxH4a+Jdv4fh8QatG1u6abrEEqrHLdQkZVsgxBv&#10;VgSOQa978N2virV/EOrfFTTPE1j/AGbfaddWmsafGzPsuEb/AEeaJ+Nh2cOhGckGts6p0cPXjDDx&#10;cIOjSa54qMuZxbTvHSV03aStfS/vK5FN81GDa6Sb67N3s+3MuVX1Wz0WnFa78FvF9lY+DZ/BXxuh&#10;0u38J+LppI4mUypdWru2LafBzkFmyRyePSuG8e+GPC+nftE3Hinwbeyz/EHSdHktPEWi6Pqz/bhZ&#10;ztuRrUS485EZvOMfVSCBxxXqtjoXwo+Fvhi38WeKpLmxuNNsI9R1p9Lmdlu5yNpeSIknOBnOPU1Q&#10;8f8Awk+A/wAQpvC/x78ea9JfJ4Iu/wC29L8bWMwEhWVceQ7QcugBAK85xz0owuP9nWbquTi1KKai&#10;lzNty5Xb4k2+/MuZNLRxervo7bP81Z6+l+11fVXLnxr+DNn42h8C/FPXpZ9U8S+A0ujpupw6lJbN&#10;bTTQeWLqVUYK6hlXcjgj5s44rzDwrYfFD4d/G3V/GPwk8F+LLxtX0/Q7Txj4bk1pJbISzvKby4tj&#10;I2YJYA/mHGFdTgDOK6rwh8PPjH4Y/ZxnvfiD+0Jps/iZfFF5qejeL9DshLBNazTkpBcwOdsqiNlR&#10;xxwMjBFUfifZfEf9nlrv40/D2HSPEGvavGNV8b6YszW7XrwxxxRx2ofKxeYikbD1YZFbYSpKMZYN&#10;VY1E+aEU+ZRdpqdteVKLbbT0ak9ot3MnKNNKfw6qT+a1TS7q6lu9FbZMq/GTSv8AhDPCy/GXwr8U&#10;G8SX2jXFvHeN4euPKv7mzgvCs0jRqwjnf5grAqMlTg817voPhr4d/EjxK/iG90gSXH9jxw3llqWm&#10;BTJCx3IJAwIcAjIBzivnP9oL9lb9mb/gpf8AsowjwFdzaJY67Yx6jpOtaBfPbXFlcCXdNbyNGRnZ&#10;ICHjP8S1337LPiTxMvw/u/hd4k15bOHwtYLpGl61cXUkjXcMcflJcSl+C+cE81z5hTo1crU4VJKv&#10;TnKM4uPK4xfKo7XT1TTSSaaL25lOOt2156a22Stp01u3c8O1bxho8PjfS/2qbm217R5vAPiLVtNv&#10;NKk02W3W8tYWLyCQXGQ1vHDmVJkwwIK8jiu+/bU/bu8bfsi+DPh/8V/hv8FtU+J3gfxdY3Q2+HIz&#10;NcwXLGKe3m3qcGF4WmHTO5V96b+zzrf7bnhPSrzwL+2f4N8P+LNL8MaHf6jB4s8PzrcDXbVpHTym&#10;hI4mWAEsBkNuArX+Jfw6+BviH9mbwOZfitqXh/wrZuv/AAi+oadvhaSCWHesTqinBAXoQNpQjjkV&#10;7NaWX/2tRji6SrU4Nx9yTnGUJKTilKKUk4t8y+1ZtNaNDp1I0VGq7KKabutNW1JNNp2dtFzJp3ab&#10;0b7WXwn+1Bp+iabNJ4p0mz1TQdWkN5qdhCotr/S2fdHHJCzfLKBgM2QCQSOtVPHfxv8AiDrWhw6j&#10;pGn3VvqV1rkdnb+D9Q01FvE2ybZJEZWIeJ48uH3cAjPPFQfs3+KvGcmmaL8Efj58Nr+28S2q3Wn6&#10;lq6wlLS9+zYC3A3n97BcK25cFtp4IHbI8U+PPCXwe+MOrr4/1bTIdB0WEvot1NeOtxY3U2AY45G+&#10;WPK8iF8luqE4IrwoUJSxkqU6cZyjeUeVK0le2lm7qUtUtGle1lo4Te/4fpp/Vjp/jN4h+Hdl8ctD&#10;ufGtx/wjGtafbx2vhbXb68eOLUfPIWS24IVmJwAGOcjitjwp8Q/D/jvxT4m+A0niC6h1izsw7Xln&#10;MWEOJCqSLuG4OrAbl5HTqDWl8Q/hPovxu+FemWet67BqP9l31vrWm6tcbGEUsXzxlguAwwe46dRT&#10;PD+gfDya0m8XzR2sd1Oy3VrcW1u5jWcIV86Mxk5zzu2nn0zXn+2wksHGL5nOK5e6i0001dXs/ebi&#10;9nfuX9q/oZuoak3g3WNL8A/ELVNOu4W1MS29xZ2EkJsVVGMsjc9HkZcMCQGfGCORwnxP+GHhPxno&#10;q+Bvhh4hkv8ASWhvpn8P2twIy0hkDmWFnHyurBvun5TzgV6Rovxxt9Q023vPFPhWfFxMq31pIv7z&#10;T7fDBrtWI/f25Kqcr8y7sMMisnxBrHw/s/iho9t4r8OaZFJf2ckEGqQtOttcQ3BIVfM4USuvrzno&#10;3NbYWpisPWUuVqSTelmm0nrbTbun5pu9xX21NT4Za1qereFI/D/xG1pp9LvbCNLOa6hH2mNohtcT&#10;SJlHyR97g5zmuZ8MeHfBfw/+OniPW9Ma00e11qxS5aW3vD5EkcRC+e0eMI2ThmHtmrvw51LSfgL4&#10;ib4PaN4m0XUdNuI2u9C0WTMNzZWg6gEs5nUnI3dd3BHemfHS18QeMPBVj8ZP2V9I8M6l4g0maWKe&#10;18R6pLZQ/Z2UiaBsKdj5wdrgLxzjrRCP+1ygvdp1dE/hjrrFtOyjqkm3dXTavuG613R29+nhDVJp&#10;PCHiia2t2vo86ZqAVdtyzD7wbGBJu6dzgY5rzzwL8StC8D+JvFHwF+Ker61Jq1rai6t7ma1kkhv7&#10;GUERSJJtA81QpDoOVIB7g1Z8NS/F6H4QfD/WvFnw5sL7VLWGP/hKvC+iTJNAQ33p7OWRgZGQ/MF3&#10;fMCehANasvxc8ManfW934p8Jalc6TdTKZNQ/s8yDSs58tbmNWMlswIIMm3b6kVFOj7KM6bXPHVe7&#10;JXUoy0a0e6W20rrlemhK3NZffr/X+RqeBdK8LaN4R0TT/DviW+vLVv8AR7eZrwzGSN8nDbvvDsAe&#10;RjFWvAD/AA5+J2lPq+i3ttPfaHczaat1GRDLbkNhomTOV/3T16iuV8cp431gSWPw5t7L7TZ6xbx3&#10;FzNIAk1kwz50e1vnaM887Sw6Vq6VqGga18NB421fUPDVrfC88rXNX0e6CW9xIjbA7PjqTjh84PGa&#10;wqUnKn7TmfNJrZ3avrqra3Tfb07CurJEur6f4ktLDzPGV15MdprQtrXULVfmto3UjzDu4KMdoYHp&#10;Tc6xdDVPC3iDTrdru4kM+jXhAWz1aJ48SRBlJww2k4bnkEZxXS+K/DWo/wDCKWaW2r2bbZkkuI7y&#10;2eRJQRxgocj2yCp71x2jeIPHt94Q0nwX4y8I2mh+ILHxMsULaRM02n3UCSswZJMZiLwcmOQDa2Ry&#10;MGpoz9tT5lbR+lvNLe2nvWurPo9Rv3dTltd8JfEXw7qNn448NeF4bi3s9ThXVtMmvDu1DTl6NFn5&#10;fOiPbHzgda9Nv9W8H/EO/k8H6xAl1BrNo3l+S3zFQOd65yhU8ZxgGppfBWqKbzUfD19NdaTqEFxn&#10;R5Nv7uduksbHOzoeAce1fLPiqbRPFniHwSmi+KbPXviN8GNYa91S1kmuNK1KbSpyYpTltqTFcjKn&#10;cj7c8Eiu/C0Y5s7uVnBP3kndXT5ea7SSU1GLbatzdUrKX+7/AK3fb1eyPoyXXNM8FXD+FvGOhySa&#10;bYWMI0/WGUGOaMvs8hm4CSKcYzjI6VY1nw9rU/jnU/BegeMLrSZtU0HzNH1OJFlks5FGMlXyrgHa&#10;wBBBwwNUde8RePZbuztNR0/S9S0h28y+W4tWC3tqSNq/dZRKp5KnjjIrT8deCtL8aax4f1/SL+6t&#10;ZNJ1hb3S76ym8wMqxsrx/wC6ckFDkGvO0pyi5u3Mnd7q6tZtPq2rtdm9NGi7xtdLVannnhHQfjx4&#10;2+Eeu+GJvGfh/VtZj16807xJeWulzacz4QR/aI4mJEcq/fA+aOTjBAPFn9nm3+MGtfBDTfg98ZZL&#10;eP4geB8WU2pLZslvq1vF8sF5GeimSIKWAJ2vuFdempeOm8b6lZ60sUccM0cmk6hZ5K6hZyoQVkGP&#10;kkSQHjJBGCD2qjeeL55vG0MkOltfPZxrEmrWsm1pcHEkUkeVwy9jyDXbPE1a1OdNQjq1NNJXTttd&#10;WXK02nFJdNPdJfL59uu3n3fn927M3Qta8dw/tMTeFL5tPt9L1Dwz515ossh81rqN8LdWzdGQqcMu&#10;MggHvVz4hfDvVbz4o6N4q+G3jbT9H1jw239oappupW5eG/sZI2jnBQEFScKwlX7rIQQQ1N/am+E9&#10;x8YPDdlp/hf4l3XgnxNYu174X8WWtv509iyjLsEBxJ8uQY3BVgSCDxW98I/EHhj4oWlv4htPFXhz&#10;xdqWl6T9ivNX09Ym87evzcocxhyMtEwwCOKylWUcPDF02k1FwlHlfom21ytSWm/Mmn2Td9bPqt/w&#10;/p/qM0Hxevxc+FZvv7LvrOaK/LSWltGrFXjfpET8sseeQeGwegIrR0y+1Txv4AvpVsdUt11CSSKE&#10;TsY54kHy7hn7p3A8dq4v4VeHPFHg7Rrzwlovw1sdN8Ow3M09vd6feGMQRxP/AKhoW3EOSzbXUlSq&#10;duKh+J/h74keAfDvij4k/Avxdb6tqVnYrJH4W1q9kFvLKh8xwWjVn8x48qCAe3BrOWHoyxDo0pJX&#10;knG70V2lZtN8vTd6W13FFyZ2BsvEOoaze+DLq3aOI6CstnfSRAOsm3a6lifmzweBxXM/CLWvFUvw&#10;ai8WeLtel1CPRbyWJmayTzUjjcqfu/eI/PArovDPxD8P/G34d+F/iX4C1qNVuoUeeNV3tFvTDwPu&#10;G5WR+CpAPHSuK02fTvDGqeLLH4f+PdPiC6pG+reH9S3R+VMCBOyfMAY3yp3JjB65qqdOcqc6M48s&#10;k43TWzTcZJuzte++19yezR6D/bnhbxR4o01f+Eh0q+aSVo7a0kHl3KHYGfbnBJAwxGOlc98RPGll&#10;4F1jQ/A3iy/1ux/4SjxEdO0vUrGITxk+WWRpSAfLVvu5OMEDmsb4matp3iTTvD/jDw34W0mfWNH8&#10;RRvqVlrH+jywMMLM8UpIw/lZZDkh14PWvSvEEvhTxjp9jFrdvamO7tmk0qd1yd4zkbSeeMHrz+Rr&#10;Hkhh5U5Si3F3TWl01ezXlqntqk9+jjqYvgC78Q6vqEvw/wDir4PjfUdNgmgh1aRlcajbdEkVgOGK&#10;8Opxg8jOar+FtU03wj4qvfCNhHqU9tot9FHHaxq0rW8cqbt3zctGD3GcVn3PwI8P67/ZvjTwb8QN&#10;T0jVrW8jYS6fO6xSOh+eMxSEnY65DJyMdOlavhPWr6DW/EVtrl3Z3Gp2Jkn0zyZpSzWjjK9R/eBB&#10;AJA9qKnsZKTpu91rGzVne10ndWd3s9LvpoPV6tf8D+tilY+I/hf4Z+Id34S0TRbHT49ckeTUJrey&#10;ktleRsh/MO3b5uSDzjd1BqTwRoms+DvG15beLvEV9MgkWx0rWLm4DLcow3RhgMBZB93P8Xeu08P6&#10;td3Wlwy+Ikt2aZRHKFAwxcZXJbkZ+73ya5hvCPib4Z+EV8Np4gTVLCxvBdafc6tAHlMYZna2lZcD&#10;IBwkmM8YPTJzjWjNSp9Wknd3b807aW0Vnutemh0uZVrp+i+JviFZ+H9Q+MWj6ovhXVZZNS0ee1R7&#10;yG6lXdbNvLboSo3YwCGB9qi/aR/Z58ZfFeG68cfCX4nvofiW10G8stNdYVkt7lpIWURXCnh03kNj&#10;qDWnq934P1XWYPGWh+BguuXtjHf7xZwC4vY4jte3YEiRmXdxwQM8EZ583+MP7VvjT9k740aLP4g/&#10;Z61fVvhj4+mt7ePxl4fDz3Ghao5x5N9aKpZIWH3ZV3Ybhsda7sFTzCvjIPB29pGLtGXJ71tZxSdl&#10;JvWys20uVXaCXLGN5bfPb5f0tzG/4Jyp8bL39gTQ/AfjKOzk8f8Ago3mkalGrm3/ANOt3ZU3Dkpk&#10;4JyMEHI4Ire/Z0/a5+G/xi8USWup+K7fwz4nsdek8I+KPBer3UUUlvr1tukEaK2Gfz4w0kbKSJEU&#10;EZORW2fDFj4h+IF58Xf2Y/EFrpOoXV9HJ4utb5XhhuJB8pNxDjcJDHj5iAWG1gT3yfHH7H/wW/aa&#10;s9S8efG/9lXw7ZeINexZ+ItQ06/Sa7mNm5bT76G7t9j70b5kkO2aINt6Ag+liK+VYvFYivi4uHtZ&#10;c3u25qcpO8ouEmlKO7i0001HVXDl5fdj0el+2trvXVaXdu666dd+0R4T8G2nifwj8UbuDVo9X8Ka&#10;wzaNc6Vp0t00a3S/Zp4zHGcshV/mJBCgbu1XfGfhu6+Jfwu1P4c67pVha6vdSDbLebntblo2BEyF&#10;TkHgcdQfWuNsfCn7Q3wz8aa9p7+LdW+IHw/1K1jjtrDX9Shj1fT7naqk2VzHGvmxEbi6TkSK43Ix&#10;DEV0Pw/1vx94B8XTfC34peOYL6zjvg3hnVNUtTHNqFq65FrJIcK1xGc4YcsvUZGa82VOdOhTdOrG&#10;bppSi03e1+ayVrpxk3zJ6O7cXZNhzL9P6+/+ukfgvVbrSPF9jY+KdZs5LO4umgsZdJsRLZSERqsk&#10;M0ykhX3gbdwU9RzXK2ngu3/Z+/aQ1XwL8ONFstH0bx9p9/rVhZ312zabqOqs8bXiNH1t5Nnz/J8r&#10;hmOMqc+teFPCPhi4i14+GLGzs11TVC81xptmkTGQDl3BG12BH3sHPqaXxfLpM/hye88c6nY6W+j7&#10;7jT/ABJeRxCO1wpVpQ7cRkDO7kYUntmsY4/lryik3GUeWUdtd4vlW9per3as2rCS5fy+X9W+ZzXx&#10;E+F8/iu1s/Evwx1e+0zXNC0V18K6jZ3xktRlQ3lsmdk8bYCfNyB0xRot9B8ffB1/4a8eeBFXTdY0&#10;tF1LR7lJLW8trsDE0T/N68qyHkcgkVdsfHHir4f/AA/sPEfjHwtZz2txZq+pXWh3e6KKc4C7Exho&#10;n4wy92GRzmsfVfFuqa74mFz4MGqNHpni6PT/ABZo+oaSGke3khVlMTBh8q7ldZMkjDKR2op/WJx5&#10;Hb3X7s77Wequu8rNXtZu+nMaRjs9t9fkv6Rd07wV4Y8C6pqL6Z4G1O5tbrSY1uNPaRpoZYowFA2O&#10;SFlH5tjOan+Jmq+Cn8CTanrbw6fpUM8NnrEWraa01rdRSbY0RupCksq7h909areMvFOreHfH994U&#10;v/DfiH7LrWlutp460CxSeLTDH8yxXIDF1bur7CrcgkGult9S1ubStM0PUVbUYLqdLfUb5ljUbdhb&#10;dJGez9BtyQcVnKVRSp1pu97O/Nq187q+llfW9tNiUre6cb8JfAXxH8O+ELz4Yv4luI0stbku9EvL&#10;mKO4hmspPn+ySLgfKjF0U/ewq85qWx0w+BPiXqvxAgtJI9P8RXUaSLfXzxyWepqPL2xxyHZ5coxy&#10;CMnHXNZXjPUPFHwF+Mdn4+m8eapfeDvEUn9lv4Tn0uS4aPVGYtHcwzqT5Py/IQQUIycqQM43j7Wf&#10;hZ8UfAd1p/iSXWde8HeKfEkUFxot5DcR6hoGqLKrB1YZaOFXQPjBVT8wO0kDvjTrV6ntHrTqJXcY&#10;vdv3lZ2vJNXSvyt6J62J5orRvzOo+Lfw88F3Gv6L8Y3m1TSdZ8LySSXgi1r7PHPZS4E4lV8pLGMB&#10;ucFSMgitbQJvixcy6bqvw78S6Frnha8uJLiPUmuGmkaDOUQMvykEZG7nBFGu6Z8QIvFd7pnju78G&#10;634N1iwjtdMt9Y3299GzrsnhkbDRzo6/MPuHORjvWX8LvhtqHwa+G8vhv4JeA9PsLd9Xkb/hGZrq&#10;aCE24O2RYHZmEUnRl6Ie+3ORzc8ZYOMZzUpKyjezjZ3bV204uLfa2r1tqH2vz/rqdXb/AB38Avba&#10;9bazd2UeoaTZi5vtDe8jWYWZbYsxEhVShORuztJGM5OK8O8Xfshfs1aD8aP+Gzvhb8L/AAn9v8WW&#10;thFqdxG0dncTbWLxXNtMGCNIf3f7vOHCDnIzXdeAfip+zT+18njj4UeF9dsj4t8PWc3h7xVo2p6P&#10;9l1jSCx3KJIZl3mEttdXXdFJt3KTXXa/8J/CfiPwpZ/Cnxr8JdNuNF0m3tbnTZLFAkEV5GefKij2&#10;tDsPzKRjqfStKNapktaVNe0pSlZTi7q8Gk9m43TdnHys7vcqPLOne6/XSzX4/M84+N37T3iX9mLU&#10;bfUvG/hHR9P8J6ogaPxJcap9nhW9eQApcIqMscbKQ3nZwpBDcc161Y6z4F8X/wBjyahfaadUurPf&#10;a29tqSSh4WAbMbKfnU8ENjHcVy0fiT4N/GL4V3ukp4Y+2adNJPpcmi6/p72rvPESrQNHOFbI6hhw&#10;y8gmvOdf8E/s0/tBeJNF+FXxS+DXi3wb4j8B30cXg3xHZtc6ZFI6xr/x4X9u4EkZXgxybQcY2nGa&#10;qOHwuIppTpzpzhzc8oq7tayfI5J6PSVna2qtZp5804y1f/D+v9anSftW+KfEvwhlX4y/D3xZPb30&#10;6w6Ra6bqVs82kvePIPLF2Y0aS0D7fK8/7il1LY616V4f1/S/ib4ZvP7TRktr618i80uWMrJZyNG3&#10;mh3B+ZDnhhx3B9OR/aK8DeD9Y+HM1veeOPE2gLDqlj5mqaHrM8NyrxyLwjQq5dmC4dWUq4zkd61L&#10;7StV8F+ILbx9aWWk65q19biygvDMbOa9sWuBIYfLAZHkiiy6t1coVwu4muaX1etl9KKVqicknZK6&#10;XK0r6LTXVu69Gy9paf1/Vvv9dPM/hho3iX4f+MtWi+H/AMQNJvbez8JWscmhahps07wgSHyJorxf&#10;mnt8BlwwZ0OeeOfXvEMtjFeX/itfFN3BI2jx291ZLvmtopHPyyeUV9TjcO3WuZ+Jt14j8K6df6tp&#10;mnr/AMI9Jo6TWN1pN9Ha3tpcxyApCjygJskXJCtgBxtPDZrTs/iRpHxButFi0TUWt9Vms/tEmm6l&#10;ILe6ltzwxMWCsgB6lGO0itMVKrinHEW8m1a+iT96y8nq1fze7NFo/wCtjz7SvEGq/s6/EG6+F/hf&#10;4heE1XWIba78PeDfFGvPbXEkrsRcC2L5yrPgqq7gCcYFe0atZ3iahB9u0xZLXWbV4dY01o9yliOz&#10;gem5cHgg8V5T8evgD8Bv23bLT/AHxp+G+ka+miaobjR9UkvSp3IPv21xbOJopEJ5KspVlBweKNU0&#10;/wAWfs76poNvaaD4wvPDOk+G1s5Nfm8QNrSxyG7QRwXMMri4nOxiROAWUdzyDrWp4fHQptSaxDT5&#10;k1FJ2XutS5rtu23Lzc3Vsn4X5HSfEHxF8P8AwX8J7LU/Dt1rSWFtcx6Ta6lo9vLc3GkySyCJHki5&#10;YpGzjdkHaoyeAata74vtPDFnpsnjh7UzafqsNjqWttB9nUSyKNk4JwArZwQDjJrS1DUfDPxH8OHV&#10;vh1qtrrU0Mov49N0+8S1kul5CrIWGUIYHBYDlcHvWR4pvV1DQbbSviGsy6JebtN1+18SacXZmYfu&#10;5I2jVoyysQN20IeuQRXHT5ZWhOLvzO9/i18rXvv2TbXmXbY1fGM/9keJbHx7ZXdzfS6Lp98s+nWt&#10;06zXqhBII0i+7M/HHfnjrXI/s9ftE/DL9qXw/cePPgR4ut9Q+0I0n2qa0FvNY3SEr9ivYSFkDKc/&#10;eHQHB4qr8TPAXxQ8FTfDm00/WvDHiSx8P3hAvPEmpz6bqbzY2xm3khDQSHyiytHKo3hQQQa77xl4&#10;J0u6sdW0bwPFY6L4o1Swa4tLyzxBK5DdTIgycN3O7G7pzWjjgqeEim3KUtIyTVopSd+aNrtO6kn7&#10;ttVaXQu5bdNyroev+HNY1ZbjWLK7tbjVFmtrjTbi12xpexnaxXPKlwu5G+6645zxVzVNEbxV4Ijf&#10;wP4vu9PvtPmk+yzK3lskqnmGRSDx2IIPByK5mP4naloHjDRfCHxM8E6hpcl74djitNavpIriym1B&#10;XcPA0yEMkgVBISVVXV+DkEV1Pin/AISLxJ8LLjV9Eu7fS9SEKzrdWd0HhZlHJD8EqRxk84rmrU6l&#10;KpB7JtWd1KO7XS910fpqSjnNC1PWNcS+1V/AsWkeNka3uNV0P+0PluljO1ZklRR5iEZ7cdDXQL8R&#10;fAWtS2M2razdWl1cagy6fFNbyQyebHgNCSVGVJbAz8rZGKw9Y8S6nZ+CbL4q6Tp/hm41yZobPSZt&#10;UvJFhIkcCS3FzEjkBsEqxXbuwD61rfE+30C60Kxj1OS40uRrg2v9pRxpNHZMwyUnLEfumIxnI+bb&#10;gg4p1IwqVFzJpNtaO9rLVK924rS3Xda6F+rPP/2zrT4leAPhTqfxk+G15olufC9mdVtP7dWVV0d0&#10;y01wfJDNMhQsrwgfMucHIAr0nTfE50mxa5uNbt5j5EF1qDRK8Ue11yZI9/GCBnbnt2Nc38TPFuje&#10;A9JvvCv7Qenf2v4C8RiLS1u49HuLxYvtLCBYLtY1ciKQuB5pGxM/OyjBrt10640q6tdL0XQLNbVP&#10;9Duo7i4YyG2WP90yAgh8HAIbkDPNVWqXwFOE4X1k1JaKStF2u+sXe67yTd73a0la3n+n/B/q5jeL&#10;fi38OtD8R6fpF94lhRtR1JLOPymLqJ2TekbAZCll5GRzWHqep6/8M/inPo62tndeGJrP7epWVvtV&#10;ncM5DnZt2tGeoOcg5GKt+GPEXh7xxcaXpnjTwDaWGqSX07S6beWiSMTbSMsU6OBt3BQrjByobtWz&#10;qHg7xdH49k8R2+oafd+HZtJ+zrYtp26+trguS0izFsPER1jK8EZBPSoSo4d+zkre607u6bT0cWlv&#10;vZ3t59A111M/xL4z0DVfCC+II3+ztdWrR6bcS/6NcLNJwkag8hjjpjB461z0Hiz4b6h8VfCPgWTx&#10;npJ1XUvCl5c/2Fe2fkXepxwyJBPMDgKfKLbWX/byBjBqbSPC9/rfhkWOiSx2v9gaxci/0W80+Pc8&#10;y5ePyHXIVgTuV1HIIyo5Fcn8PH+In9qTfDX9qHwXJ4sj0aZdW8C/Ew6XCq6hanBktJkt/mtb+H5k&#10;b5RHOuGU53ovZRw1GNOpaXw30TSlZppNJq0rNptJp8rutm4q5l61rHxl/Zu/a5bU/GfxOe9+EXj3&#10;TYLHRV1e3yvh7W42cLE0wKiCCaMhVZt2ZFUcbhXo3gfVdZ8LeJta8Ha3/bVpHplg02l6jrU0clnd&#10;53OXjmHzLtJ2sr44Gam8T3H7Nvx5W8/Zu8dx6L4is9YtzeSeH9Wn8x5UUhwwhkw21Thgyn5T6Vz/&#10;AMCPgun7OnhObwPp3hrUJPDra3qO61m143sUVvM29XZZ2dmBJK7QRsHBGK1rVsPiMGvax5ayjFW5&#10;VFTivhmnde9ZcrXK+be9xLmjJmHrnwB0iy+NPgT9obwP8QLzwPqmpeIpLrxloNhK82meKJJbTyts&#10;wQlFcBVdJMgEjByTXV/H+b9p7wd4ak8T/s/aTpeteIbHVvPj8P6tKsVv4isljZ3tjL/y7XHaOUAj&#10;cihhtYkdfdReGfCPhyz0Ox8KXFxpd1dJYQ2ukqrCBJsgkoSMRr3K5Kg8CsX4w6/8S/Dvw4/sT4G+&#10;BNG8QeJtLlhn0vw/4k16SxTU7WKQCSOK8RZPIuCgwjSKU3YD4ViRjDGVsViqPOozUfdXPbl5btpS&#10;d00le15S91bSSSse7GJleFfHnwy/aq8A+K/D9p8P9QhXRdWm0+/0m4zZ3azrGkm+MjGxg7lNwOA6&#10;NgngnN8L+LPFnhXxzqug+Ifh3q2n6HeWOnw6R4u+xCW4Ny0TBxdbMs5UhQXIIz145r0Wz8SWusaP&#10;Z2+qeDNc0DUNb0tp7yNbdWl06QlQ6PJGWUurHqpYHG4ZBzXj/wAGfj3+1RafHnWP2b/2o/2cbpdL&#10;3Sv4V+Jfh+5jm0jW7XP7pJo2fzbW7A4dcFCeRtBrShTlWp11SguSKvySqLmSulKULtKbTWqSbt0a&#10;TaHJaHovibwN8U7zxxpviLw18TYodFhswNVhjt/30lwp+/uztCFchlI4IBqp4a1n4hasniT4OeM9&#10;ZhvbmbRppdI8Yw6fEYHR9yiOaAEgyxEqSCAsikY7is34meC/GED6948+AOlWdh45+y2v2W11q+uI&#10;7fVrWB90lu6RsQGKllEijltobjNbVlaz61qGj/E7w54ch0+x1CyabWGN80N1Z3RC4Dx8xumU8tlz&#10;uBOcEZxz+79XTbi1ay92KkpJKSv3vqlupWs1dK1fDqcn4o+LmmfCfQZPC/7QHg6zfwvBdaXpP9v6&#10;LZS3sM5mj8sSTW0aFrRFkVRvyyKHXJGDXsK3kmn29rai8t7xUjJz5mJDHj5SvPJ9z1rxjUfi/e+B&#10;/javg3xx4w0pVk8Qi5srG7tfJuDp01vHHISIwVnEUxUGU8jeA/GGr03xPdeE5V1iLQPEWlpqVrp5&#10;t7qGba8dozAmMyorBkBye4yOhzU46j7tP3GuZczau4u9ldK107/E07NtJJW1mPUxp/gx8GLzxH4k&#10;uJPhxZ2uoeM7eMaxqlvp+0akqD5HkdMgypxtY4IxWF8Qfhx/wlmh+E/BOs2D6teeG/ECXFveago+&#10;2W7RKwS+ilj+7IqvzkYkUsh61reCvEnxo8F+FvDvhR/gxbX5i1cafqtxpuvKsNvY7Mi+g+0MXlQH&#10;CmInePfFT/GbwToXib4geC/GMugXSXml6y6f2xY6utnc2cQUsQQf+PiByAskWeQVOPlrSnWxFPFR&#10;U6l0r8r5lL4YtLTmvFNJK1722vZIq0eU1vhNBrPla7ouv2l0pk1WeWGVrpZIzF8qoYiPuqQN208q&#10;SRXhnxX0D4ta1fabq/wOiSfxZp++DxP8PfHUQt7XxXoSzsjoHRWRZkHzwyjOA21gAxx7H8Gfi54I&#10;8XeOviB8PtH1fTxr3hXxIttrGmxl0mhWaBJreSRGA4kRjtdco+w4OQwDfF2keNfGvwvh8Yaj4WsL&#10;fxTZ2s6Na6PrjybPnIMcNyIxksqqfmTgnB6Zp4XEVcBmDlUglfl0lt70bq6bu4tO90017rTTsxOP&#10;uv8Aplz4z+EfE/xE/Z317wL8NJo9D13UPDMsGii6jDLZzGLCKQeCAfl9K+b/ANkj44ftJfCT9nbw&#10;94L/AG4NDvIbi1sJrO4+IFrapmxvll8qG2lghDbGIK7Zf9WR97bXuB+KHj34S2ek6x8R/DNxqHhp&#10;tMiE2q28JfUtLk2jcLuNPlkUkgF4wMEciu20yw0e+x438BeRdWOsSLLqEf8ABcKRjzAD0cd89e9X&#10;Rxf1HAzw1elGdOc1JTXxJpNNKerWjvaSauk2mncVuZppnns2saJ8dv7Q/wCEKv5P+E/+GusQw3EM&#10;WqrbSylo45gkvlbh5M8DhgGBHPtXdeB/i/F4s8I2+vap4W1LR7y4jkA0DWoUhvRMkki+UBuKOT5Z&#10;KlWIZcHjNcbY/CaD4d/HbXfi94a0C1vB4stbCzu0hs4be4iitSdgW5XaXVAzMIZQcfMEcA7aufF3&#10;wR4qj8HapY/C6dtLk1Ge4v4dY0lVubzSrjy9y3UFtOrxTv5n3ocqGDHHOc41o4LESp0Yv3XytNv4&#10;W0ueL68qldqyvppcq7PD/wBrfwP4/t/hR8dPEnw0sLqS+02xtfEXhy2tZ00+Sy1KOJXlRJoUEhZ1&#10;jXdkup6Z6ivbPgz8ZLL4z/s8+DfjrffD+VNU8QeHoLqbRvOikuk3oPNClWxIByeCePQ1yXwkP7TG&#10;ofEDQT408W6J498DeI/BE1n4o1TTbL7CsWuwOAswt3kdoVmj3o8IOI5V7DivMf2mbjQrfxSP2L/G&#10;t9J8MLrUpLfXfgb8RNPvksLe41OFgZNNeVcIs+eDCQRPG5OCRXvrDxzGMMBNxcoPn54ttqCioTTj&#10;7snZwU5LlUuW8rPUzk/tf1c+mfEng/w2fD1t4p8P3D2t14fhd7VplYssZU5t5Rgt5ZzyO2M9q818&#10;afsu/CHX/id8N/G9lrmoeEfGHgGG4TwHrllqH7i7t71B9o05gxxcwnYD5TDIADLjqND9ob4eftLf&#10;Fn9l3XNE+C/jhfAvxMvdFtrjw3q00iubfVbdldkl2go0UoVomPzDbKTjiue+H3iS4/a9/Zk8IeMJ&#10;fB+i65qul+J7ebxJ4fmuJYW0LVLFtl3BZXCBDHPbzq5jZspIoaMsA4avOwMMVh8L9ZhXslOVOVnd&#10;xUouzd7RcJpzjq7O0k7XTbl72jXn/Xn/AF0PUzpnxK0jx7pt6J2utL1K8mXVtLk2NJats4uIZSwY&#10;RblU+WASN/1rlfjb4m+Mfwi1KT4q+BPEOkXXg/SY8+IfD+uKwlMjOAWhm/5ZsAcgHKnpx1rL+F/j&#10;f4Z3J8X+IPGHxems774f+JLgeLrq6kn0gWUki71E1tKzJ5L27xMsqHZIysy4OQO3+JHw2T40/A3W&#10;vDVr4omutP8AFGigRvZ7FklBwyssj8EMoAwwwc1y8scJjYKvFcmkZNwaTT1vr15WnF6O1mMj+I+g&#10;eGf2j/hRp/j3wNrOoPqGkM2qeHbrw/qwt5xdpGw+zlwSuGPyMj5U9xXM/BLx94P/AGt/CXhf4p6d&#10;/aFrr3g/WbvTfEGj6vZiO70rUvs7QXVpcxxtsU8hj1U5Vl6g1m/D3xV8Dvgh441j/hGNV0PQbe20&#10;6xt/F2jNeC3a3uCywRXTw8RxlmIRiAN3BBNdXfa14D+GX/CffE7R/hRrkGqQ/ZL3xEvh3S0+0a7t&#10;TCSwMCEum2fL1DfIFJ6VpKDoUZUKcZ7r2Uno1zWUoNPSzUk7p72dvedl710/vPN7L9l74KfsyeO9&#10;D8H/AASbx14Ctde8aTaxcNoFxPc6Tqd5cOWuba6Q7xD5gGVJVUyFwwPB9M8I6hqWu+NW160+Isup&#10;eD9Y017NpPkhNrqcFwU+8AGDkZQqeMoMda6i88dJ438A6X43+HV0szXVxHLYwXjPbeewzut5VZd0&#10;b8MpVh8rjnGK5nxzpngTx18K7uz8Y6NqFjpt5ceX4g0dRsmtLmQjDiRMFGRtrLIhx3yazqYzE41r&#10;61dzvyybtKV7u7s0pX2teVrprS+jjGEdtjzX9mT4a+JF/ac+J/ivUPj5ceJbTSNek/s3RVhuLSTT&#10;RNEpeyuI2AiuYwRvjlTONxGavfEODwf8OPFNvcat4C1C18A/EXTZtC8QahZuIYvDUzq7pM+wBljm&#10;Z3Hm5xFIFzgNkdh8GtYvPA/iPUvhjrviTWNeSZRLHqmoRp51l8mNlwRg/MBuEp+VjnkGtj4r2HxH&#10;ufh5Hb6drMulzWeuWokvrS3S+S8sPNXzBJAyncroSjAfMoO8H5a6q2OqSzRe0tyuMIrXl0UbKS5Y&#10;rVS95e63fdSTdyPw6f5ml4X8K+L/AAN4F0vS9I8Wz+IP7N02K3km1CQNLqEUcZCy+YBzK+FJPQmv&#10;E/gpLqXh6y1L4y+GYNf1X4V/ELUpL/UvBniTTZP7V8KapJLsuCqZLG2aRd7Rc+Wcuh2tiu78RftC&#10;33gLxjpfhPxJ8PNWt9J1vWp9As9W0vS2m/se/jt3uIWmVT81rPCn7qVBkPiJlBYEb/gD4w/D3xvp&#10;a+JtDgkktVsYr+y1i3jdbHU4pAQZIXUckEEPG4DI3DDvXPT+u4XDzlOlzKpZtq1rXfbRS5lo1ZpJ&#10;6OMhfFocvqfjvwDP+1/pPgbwf480L/hJrjwJc3F7o6zP5lzaq4Ec3yjbIisCD824e9cj48/Ym1f4&#10;q/svfFD9nzSPiLceGYPH0My2t5Z24nk0h3dXkWEkjzYmYErkhlDEA8CtzxbefAv/AIaZsfG3iD4d&#10;WOl+J7Pw7JYeHPHKWzM0Ftckb4DsGxsvg7SQcHI4zWb+2d+0Z8VP2U/gXJ478BeGdO8ZT+GpLdvF&#10;WhLqRtriXT3YR/abfepG9ZGQujMMJubcMc+hhf7Q+tYWll941JKnbn5bOcZNxab92ybilzWab5Xp&#10;upctm3+BS+B/x48VfsYfBq2+Df7a1xrF5L4A8O2n274pWOgyvpOp2GWiW6cx73ikjCJ56sDsLh87&#10;CSPedJ17w1qIfX/Aut2Vxb3Hky3q28waGQSxK8coYcfOhQqwyCCKboPxR8C+MrFtNlvY4buPShd3&#10;lnfqVECEYbeT8pAJweSCCDyDms2+vLbwX4b8rVvCmoWllpbQlbrR1E0flBC7FUUbvKT5l2EHC42j&#10;gV42NqQxtaVSVFwqyd5JNKMr21jGytrd2Ta1VkktaiuVJdOhk/ELwx4H+Pth4j0jSdSWHWNLsZtI&#10;a+LvHJp9xKgyfkKsDtYEMD9DXEfs2/FnxSdQv/gf8SfA+qTaz8OrxdKudavdPYjVbQRK0F9HPIB5&#10;qMMhmXO1xz1zVvwV8ZLDVP2kre+8OfCi1vPBfjTwqlx4d+LOhXhmtb24RyGsL1QB5Mg/gZskkMhw&#10;wIrv9I+J/wAHPiv4l1Pwb4b8aaXqOoaDfR2euWtvIHNrcY3CInI+bGcrnI7iuurGvg8PLD1KTlDl&#10;jJO93Tb0d+W9tbxcZcrUrXSa1UbSd0cZ4k+Ivjz4a/tPXnhTUfhNq9x8MtQ8DyapceKtNj+0rFqT&#10;TuJbZ41PmKPKAdSqsMk9OK29e8JfDrxx+zhD4E8MeJtUvvDOq6CsVnfWFy4n+zBk2zJKRuWRB6/N&#10;leeRXZ2d7DH8QI9CtWZY1050kt/tCYVFbhwmdxHJG4cdjXhP7NHiX4x23wLv/wDhKfGFm2s+AfHH&#10;iWz1nTr/AE57RbyxivZfsUDZRVXNq8DeagZGJDAnJqaaeIw8a9O0JU3TTs37ztO02rOzTSTd0tVp&#10;1T2vc9k1bw3exarpOsXWr6hcS6Ioj+0TSIsd+rR4LOB1bPfAwTkU7wR4q8V6uZpfGHhJdLhvFVrG&#10;4ivFuFDbiojfb/FxuBHGDg4IrS8K2dl4j8MTXyQrHDrDC73R332iMhgMFWxwMAcdM5rD+FNt8QfC&#10;2r6povjIXD6bCXks5meKVfmfK7SgDgBezjI9TXl8ynRmpW5o2Wuj31tZ2vd7WY/Q8e/bS8G/tBy+&#10;JPDdx+y54vk8Ma3N4ysP7cm1rTxd6Xe6ZHBI822LJ2spC5PyMSeCcVtfFP46a/8ACv8AbG+F3g3x&#10;RpNjJ4c+JXhnUrK11z7Q8Udtrdqsc8dvub92RcRbxGhw5aJtueRXqMnijWf+EruLbVPEel/2Da6S&#10;st5fSL5TW85clTuJ2lCnXPTHXmuW/bb+G+pfFj9lTxJ4Z0PxNHouqRraX+g61BZpP9juba6huIpF&#10;D8AFowpb+FXJHSvYweOo1quGwmLpx5LSg5Wd17RWUm0uZ+zdpKOuiaWkhST1aO3k0mO/mm8d6Xpk&#10;D6lLof2e2mEoZpE3bxHvXnG70OCeawbDw78QJ9QvofFWtLfeH9Rs4Y7SCO0YXVjNj94WkHJA42kD&#10;jFUfHjTfFD9ny60LQNf1DwvrWoafNaWt99lMN5pN6+6LzhEvG5JDkYyp4I4Iq5rHhzw54h+EGn/B&#10;j4j/ABR1RbyTR7W0uPENnfSWN/cXMWxGuUlXG2RpF3cddx4wa82nH2cfef2uVrlblFKz5k9tPJp7&#10;9GHNfUf8NNX8S+APh3Hp3xq8fWct9a3z2H9pPiMyCSQi2yW6yFSo9yK5LVPj98Ovhf8AHdf2bPil&#10;qOpWWpaxotzr3hjxFfWrNYyrGrtcw+cF2RywqplKMQChyOhrvPid8NPDPjDw3D4U8W6Ha69ayNai&#10;SDVnBMrwSK6SnI2mQMobOAcjjFbGtadeXPiDR7q3uw2niOWG7twsbI2VG1sn5uMFcL1D89KKeIwc&#10;pSqVYt8/NdK0Una8WtH1veLSTWia3T94+UvgBJ+zZq37U3ijwz4c8S3n/C0vB3wx0nQYvEGuW1w+&#10;o3+mGee7t7y2vCWjvLK4ZhgIdxeB0IO3j6hh8UW/i/w/ejwVc2Nzqmnxqslne5RdzKGG9eGQOM4J&#10;A78cV5B4StvhD4q/aR+K/wAOda8YaJq2taLoem2f9lLpUtneaJpLRGaCGadlHnKbiW4kilhbCK5Q&#10;4Zau/Anwt8TvhzpHizwl8Vvhesem6VpcEegePrHWmvtR12xijOIryNkWYXMBLqD86yptYHcWFezm&#10;8aeMn7VykpRjSajNq7Uoxu43UG463UUm0ndOSvIzp+7pbqz0zwz9rk8NXk03h7TdNmmjeaeze53x&#10;mXbzuYAHAI646dK474t+A9B+OVr4P8J2vxN1LQdXsLj+2La88La55X7tVKM5BVkuYiTt2t0zng10&#10;Pwk+JPwo+MXg6HWfCOvW+uw2/l2txJ9nKzQvtDBJY3CvG2Dkqygj0q34m+HN3FoRt/hz4kg8O3Ec&#10;kf8AZt1/Y8d1FaRlwZE8livysMjhhtLZ7YrxqdSpg8Y+e9OafVPTS2qaba11VtUa6OJgeB/ihPHb&#10;aWvi3RDol5faobbUtPutVR/szsSlttkB2M0wVXCgjduOOeK6/wAZ6G3iVLSOz1G80+60W6jvN0II&#10;EyhWBjz/ABKRkHuK8k/aqsvCnw++B3xa8cv8Jry+uG8DyXN1JpGive/bZreFo7Vfs8beYZIW2Sjy&#10;gCE5ByvHR/A7xl8Svj5+zrousePra48G+IJtEtl1xdNuy0ljqKAGUxyyR7ZIHxuBK52thgDkDorY&#10;P/Z44+l7sOblfk2k9FdtpXa6tLlvq7E83vcpx6eDvhx+2h8EtJ0fxrd2+saRqlrcWmrTQ30yzxy2&#10;10wSSFhgrNFNEDuYZBXivS/Cvhzxl4I8HweA9S8X3Pihra4ULqWoSL9olhxny5CBgyY6ZA3d6821&#10;/wAVf8IF8SIfHGseD5vD0en6stteaudPH9m63Y3cgRFieOQL54ch8suetd3q/jjwV8ItdMeuw6h/&#10;Zl1qMGnrdW+mvctZ3Tk+W0zJukWJicCRhsXgEgYroxkcTUiqVO7ptuUYb2beqTXWzjta+iaTSRMe&#10;7L2hy3fiSy8QeG/E/gCPR7ia/li0+S6nE0Op2+0JHckLjYWB2lDyCv0NdF4fvNJS/bwDNeIt7a6a&#10;sjQ4ZZDC2F8zPQ/MCDgntnrWPrdh400jxNceItD8TNfJJYwQQ+H5PLjhaQS73kEhBIleP5VBG3Kj&#10;kZri/wBpD4x614T8TeD/AIe+Hdck8Oap4vv5rPQ/F2paWJtLi1SHY8WlXq5DL9qRpFRlZSxiIVtx&#10;UHz6WGqY+sqVK3vJvRu0eVXbd03ZJPa99eW9rFOXLG7PR1NxouhXFtrWr+ctvcMfMmYKwizlQfXA&#10;79xWV4C8E6X8PMWHgONTodxezy3lq8zSfZ5HO9njPPBJyVPA7VsT32p2fhKGXxLptk2qLbwx6otm&#10;Ha3WUqPMKEjf5ed2CRkDGe9HhjwXbeH/AApHoWj+LL+S3M7S291JdK0oDEkJuI+ZRnjIzjiuX2jj&#10;SknLd7dH56dunqPdmL45tZtJk0/xZputwpH/AGzG0j3ql18p2CmNDkbST0zxk1j+C/EfxA1bxz4m&#10;8Ca1otrNo15DdNpXi3TpiscU+7abKa3flZkUhxIp2OAeFI52Pjbqfivw/wCAbifQvBFr4jmjmtVk&#10;sLq4jjF1EZl80kuNqFUBcZwCVwCDipvAXnXF3r3gLxNpUtvNa3gurK7+0BvtlrKMxyqwAIZCGjI5&#10;xsHJDCumnK2Bc5JPdLVXVnF3smno310fbR2T+KxyulXXxX8a/BDUvCGrabeeGfFvh2COGPVpf9It&#10;ryZBxcRlDuljYL8yHDDcQR3rf+Eemnw/4STw9cyxtI1xK37mUyIiud2AG5Rc5wp6ZxVvxh4VXQdU&#10;/wCE08OXUcOuNay29rZz6g1vbagWKthwPlEh28PjIP4irkVhCba31H+z49J1i6sSvlSbZJFkxuKF&#10;gNsmG79D1pVsRGtRaikoyd7Lo7a9W+Xqt0rtAkYlt4K0B9duJLmxaOy1KaPdtHEswOQwK8qysOp7&#10;VlfF3w98SdC8Oa/N4D8V7De30F5pNxOhb7FdrIhaGTuYZdu045G81N4I0Pxlf+H/ABZoviP4r+Zc&#10;JfBrb7DawJdaP8gbypDGWEqE/MCyqxQ496teI/DfxXs/gPMvw9vNL8QeKrO1e8s9P1K4aGx1mYKW&#10;Fs8uGaFHOAsuCYztJDAEHeMpU8VFOpF+9Fa35ejTbkkktk3t/wBuh0Opn02LxXp+k6lrVqtnfpFh&#10;hDPu+zzsg3oCOGGcj34Nc7rXga98XeFNY8O3GsL/AGkrKXdYfMW2mzuWSIN0O3HTnIrzj4O/tVfB&#10;7xl8CdK+LHjLx5b+H7rRdet7TxpB4ieO3uNE1SZvKFneiJjHHMkkiwlidjEbuAwx7poscd8s2rW9&#10;3a3VvdzFo7q1mDLKn8PIJ5ByODiscRQxmWVHGcWuWTS0drp3sm91Zp+jTCLjJaHhvxL8DaP430ux&#10;+EHxr0/xLdBNU+16V4y8OyNDLpzxReZ57yoweEbgRxuyeD1rrP2gtP8Ah345+FUfwc+JetajbaZr&#10;2ntCvi6O4WNLCVVXyZpZiR5bszArnhiCK7K0uxN4tl0wRI0d4jlUkiUbApw4Zc5IP94cetc38ZPh&#10;VL8Q/BGvfCyy+Jd54bvPEmh3FjomoWKpN9n6Nv8AJlVo5GTOORyhI46jpo43mxFBTk4KL5rq9ot7&#10;ySSdrWTaSadthcuj8zz34S/C34y/CX9lpfD3jX47698UV0vUBd2epeRBcX17Ylyj2TFSFuI9rMys&#10;SHChQSSoqOT4da9q37Plt+yz4l8Ja94f0vT/ABBFofh3xJaXyzTPaWzwyWt4clmAblSGyf3RJxkV&#10;3PgPwD40+DC2PwltLzSI/CLeG7HT9B1NVdr2PUozJ5sMyNkSxSRAMr5DKQ6kHKmqHi34J6r4tTQN&#10;W0jxQrP4d1y+K2MlxO0M2nThkkikyQyzBSzI/O1vu/LXf/aHNipTnOPvT9opKNtbPlfLG0U73TTT&#10;Sbd1bdW92x6Bfi6jnkS91uSSaVlktZvLEYAXAaLOOhIJ281peHdPk0iSaVrljaybRbqWJ255x+dc&#10;H4Ssfi3Y/wDCO6b4bn0m+8Kxw3FpfQ67M7alb7Ri3kikXKzAcBw+18dyaX4MfFrwV428W694A8La&#10;9bz33ge+Fh4m0v8AerNY3bJvBxJ1RgwKsCwIPWvEq4Sr7Gbg+ZR1bXRX5Vf+V3sl0131K5kdDrxN&#10;5eajD4I1DT7jWrP961rcyEBSxAAbbyBhW5HRutJLeaNrfjqPQHk8m6msRPGu4hnSNsb17Ntk69xk&#10;HGDXHa/8HIfC3xmi+O3gPxFqkt5da0V1nSZNSXyGt3t1jmt4o2HBLRxThM5MiMQQHIrqtN1CaD4h&#10;X6at4QvW03S4bf8As3WZMO3nPlHRQp3bdpVixAByfSqlTpRpp0pc3u37NS0TVr62dmvK/YOpiard&#10;+PPDS654c8QXs2oXGpXnm+H2V0VLcEAeWD165fBzjntXR+DNRXwN8OBB4t/tKE2rFLi61KQTSSM7&#10;Y35UnKlm49BVrV/Bvhr4j+GtX8MeJlkv9L1iKWCRZGKNGCCjLGwwyHqQwOQeQa8N+AHw7+MP7O3h&#10;u8+GXj34seIPEkepX0UPhW58ZeVIiWkZKrZr5ZLrMIgPndmDkBiQciuinToYzBzvNRnFxfLZpyVr&#10;NprRWXxJrz11sfDI7LQPCmtar8WG8X/Gjwd4Z1jR9BnafwN4pij/ANM0ZmURzQsCMqGwTvB6HBHA&#10;rtJbK3+Jnw91TRrq81SzhvZJ7S8FvI0V1aMW+8jjuAQQy8EHNcL+0N8TfBnwf8B6N4M+IXi+HSvE&#10;XxD8QHw54T1HR7IG4OpXMb+XKISSCUC7nY5T5fmwGqP9mzwt+0j8A9FHw/8Ai/8AEq6+I2jvcSRa&#10;P4k1HTo7bU9O2IoENz5ZK3kTsHdLgBXVSFkVj81bVqNStg1iXJRasqcXzJSUW+Zw0cd9ZK8byvZX&#10;0ZF2lY6a88HN4D+Jt5430vSrzVj4kt7KyuoV5WLyA2JCe3ys3XqeM81MniLwr4k8dX3wtezmjuLX&#10;TUvbe527opIw+Nhbs6NjK+nNb+q2fjPTPElv4j0W8j+wsrf21pc3zebiMhWhf+AhsZzww9DWRpF6&#10;l34yngvrM6bNta5huo2AhvYGXB34H3kIwc89wSK4I1PaR55atRWqeqasldeSVtOjvfsWOj0u0l0v&#10;Oq6jI011LbrHIPMOyUL/ABBegPNR6r4cgd5NRsLcMtxZtHcWu7aHGc5How9fpWd42t/F82lyaZ4F&#10;u7KO6l0W7OjXVzIzRxXvlnyXbGd0QYjd14qTwXrPjAfDzTYfH0VrH4gjsbaLVpNP3Pbi7YDzCnAb&#10;y85OSBxXNyz5FVUlva19bdNO2nyZXkZPhjSNe0fRNQ0DRk09ry4laax3RMoeMt84l65kIzluMk55&#10;p3xV8W2vhjwVca2mgahK2j7Z10u3jxJKsYJEac4YnGBzjOKwf2hNO8Y6d4Rb4k/DuW587Qbv7XPH&#10;Y4M3l5QTeUCQsqeV5mYzyf4cNitRfiL4v8S6ZN8SPB3hCPxJ4V1Dwn9t0WJJvJuJ7oZYQmOVQQsi&#10;4wxPB6iu6NGVRQxGjTeqvy66aN7arVbfatsR5G1Zal/wszwJpPinQrC809tQsUuls9Sj8u6tQy5X&#10;cuTh1PUZNZ/inxf8QdJ8Iabq/hHwjb+IddGp21tdWP29bNXtjOiXE4Zgf9VGXk2dW24GM5qH4V/E&#10;qb4h/C7RPG2peA9S8NXOrWe660fUMPPYtuwY2ZOODnn0FQeAfjD4L8c/FDxh8NoLmNdc8C28EetQ&#10;/aI28oToZInZR8y7o8MMjGGxk4NR7CrTqVP3d1TbbV72XNy2bTTau0rp9tdRxlsegX+l/bo5lhvp&#10;I5JWV45FbOwrjp7VyGs6h4lsfBLXUujfb7yG5x5FvHgkMcE8+h5rQu9R13wlawpbaO1/GkIkXZcC&#10;M7cgEMSAvQlvwx3rlP2jPFPxM8DaG/iz4Q2NzqF9Z6Tc3FpoKwRtFrMwjJjtGdyDCzttKsp5Ix0N&#10;Y4OjOpWjTVtXpd2WnRvdX7vTztdjk9DsPEmnaZ418NaXczgYW5hniWS33OjA+hGVIPetNrpo9Cu5&#10;NHia+kj3qsLN1kH8IJ7Vh/CT4jP8T/gtoPxPufD19o91qmjQ3N5pOo2rW9xZTlR5sLowyrK4ZffG&#10;ehrP8TQ+P7Pw8E8E31l9s+3W9xI15MbWOWMv+8QsqttcgjGVwTwcZzUexqe1dCdk4yas3onfXX9Q&#10;80b/AIq8JaHqnhrUodQ0OErqVskd9bum5Z1xtKOvQjBIrzz9n/4JS/BPxP4it9Cv5JdBuLiL+wbC&#10;RFDWtqsW37MW6sokDFCegOK9L0/xTpviLU9Q8MSQ/vrO3je4j85S6hwcBlByOVPPQ/pUF5Ese2K3&#10;uN32NmeQN99S2SvHcDr+GKqlisTRozw7ek7XT1XRp+vS/Z2Bxje5h6L4e+I2m3M3irUr60uNQvLq&#10;RG8ndDGltvzErJkhnUfKW4zWx490Gw8Q+DryLXNSjsY57NheSTSYjQDneckcAgHr0rV8PyX0+kWs&#10;t7PDcbrfdJcQrtEjf3gOwNUp/Evh+41EeFbiQTSyI2+Fow2F6MGDdufxrF1q0qyklrHql0X+Q7Kx&#10;4n8Gfg18NfC/i7xn468NjXNL1O4uEtfEMcuoO+napMqJLFqEEJcqvykYZcHAIOcV6Zaat4f8RarC&#10;LyNYdTtLiSO2WRxDI2x1ZtndkcMGyMg9KdokFnrZvND8S6RY6PeLrlw2ktYyArdqgxHMeBlthG5D&#10;nuORzWT8RtRk8BWWn/EPxN4ZtpZNBiZLy8tpvLiity6qz5bleDuVSCoKkbh1r069apjsTabbk7Ja&#10;36WST6p2tvotOhKVkdhIbjSbm61STUlaVYwZImYBGTJAYDt1/Oub+JfhjWLXxFpPinw94zuNJ86+&#10;hS8tAw8m5jAP7vB+6STn3xWxqemR+Jhbz6D4h+wzSLHtvo7dZPNjYbhHz8pyBk/XIqt441XyHEur&#10;NbXVtZ27fbYYzhhkHLD0wOR6GuKhzRrK27umrdOm6t6foNkvg2X4k6TqF/a+MruG+0+F0WwuoIfL&#10;ldCPm8xRxvDZ5XgjHQis2f4wfDCz8Xf8I/4n8XaZb3Wp2F1JY6ddXSrJe29rj7ZKinmTygQXC5IX&#10;npUNnqlz8N9F8E+FPC+jazrmi6xcPaSasrrP9gQxNJHJcMTuKMRs3DODtz1rRu/B3hjxHqkPhzxp&#10;8O4na1Eg0XVo41Yxb4SsrI4+eBip2EgguD36Vpy0Y1HOqvdaduWyel1e3R3SbW9r20sxa2sc38JV&#10;8TX3izWrweOLHxR8P/FlvHqXge7sQG+ywvGpaHzVOHiY/MmBwMgmutgu/F9n8QYItOsLWbTbqNjq&#10;KTS+XcWyqvyFRjDgtwcngV5F4pj+J/7NPwuvfGfgjSYfEWk+E9Kvjpuhwx/Z0bDoUTC5AXy9yK4G&#10;FxlhyTXa3fx0+GOtfDLw38ftbjto/C+qabGLjXF1BVTTTPhWErMVXygxKl88EAgc5ruxWFq1pe1p&#10;RU4SvBNJfElpeKt7zST2XM7vXUFLpsaWt+LvEHgzxrGlv8PtV1zT9e1hbTVJrRlY6Wpj+SZoyRmI&#10;kFWK8jIODXIaN8IdD8LftFt4m8H+JvEDSXWnyCHQdQbdp9kq/JI0QYApvIQMQTn5ewro5PGmo/D+&#10;yh8V65eTW+krqMdhCv8Ax8x3cDf6qZGiUn5uOTwO9dZeWUWsa1p/izSdXljFpGy39nHLuWaGRMhS&#10;M8MDtcHg4yOc1h7aphYNJWUouLabalbo1qrrRaW8+obnA/ED4CN8dfhZ42/Z++OWpX2oaXr2qPNp&#10;19plwba406zYq0BjcHKyQvHkEHnIPciqPw5v/jH8LPF1h8OfivpUuteH4d1ra+Nby/EjzQpAohlu&#10;EwNszNuR8cE4bqSBpXPjG+8B/ETw54t8ReKdUvLDxpHDoK6TDYbkjvd00qXpwcooUeS5wQAIyccm&#10;vRPEFvpuo6HNa6jZ/aI9yt+5G7DZ4YZ9OuaupisRRoqjUSlTndpWaUZNKMnHaz91X6Oyutg31OF+&#10;KnwyCweIPEPhzxDNpI1Lw5JFHq9vMR/ZXljd5keBtUAfMfXGMVZ+BOteKLL4U2Fn4qvY9YW2WO3g&#10;1q1j2m5j2cXTfwkMeQR684NcPf8AjDSviD8XNN+CurfEjxR4R1rwfrUUul3ikWdr4pieIs9ttcGO&#10;9i2cEJ8ysufl71LbUP2rvGHhP4tfD39prwj4Y8F+G7lNSg8GeJPC+pvdT2+lGPZDcTxeWVEikliA&#10;egHyiut4OtPCKjWlH7MtdJcrfKnBbz92zai9OquTzRTbS/pfkdxqHgrx/pPjKPX4dTj/ALLvPFUl&#10;3C2mxKrQxva+XGJ1PEyGXk4wQQh9a6LxRBq3iubRtOudB0+VU1cy6jBqE3zJHGrbZoMA5bdtIBxj&#10;J54rwr/gmJ46+NmpfsxL8Ov2rtaa+8eeHNQvLbXII9OMEdlbwTmO1MRx+/ikjjWaOXJ81XyD1A9X&#10;8CavL8Qvhdo/j/xjNDLrVjPNcw3Xh8qQSJZI1O0MysTHgvHk4JIwCKyzLC1sFjqlGo4ydKXIpRva&#10;V1Llktrp2vftZq99XGSlFNddTo/FdiPGnhi1vrV7i1uLG6aVfOBGWjyGV9v8LY7A5FcJ+z/42+MH&#10;jDXvFfgr46/DSOzh0nUjceFvEEMyyW1/Ysf3LqMAo6cgg8jvXQSW/jrVfDNv4it/iHaQ3ul3kk0l&#10;xpqkWN5bucYmj5bcq88EEN6jirmqa5aeH/HGlaRDqF5HbzWLzNcLIkluu9hjzEJ3jPOGA2jODiuW&#10;m1DDzopKTd7PW8LO7s9N13vvsmh9bmD8Yf2hNO+F3hbQtX+IunJYaXrXiI6O11efMm+VWW1fep2r&#10;5kuxQG5JbHWuu0dYfiH4Os9B+I/g61t7+LyX1DTZEFxbxXETBl2sw+ZdyhlbAPA7irHjX4bfD34m&#10;+Dv+EA8Sadb3emfbIJXtVk+5LFIsyYx0IZVOPSvN7Lx34n0bXLr9lh72+0HxRb+GXuND+IOp2aSa&#10;bdzMWEKQLNJuupYxuMkP8Kx8thlNFOOHxWGSoR5akW3J3dlHpJbvS/vKzekWuo/euVtb8A6h44/a&#10;g/4SfU7nw5f6I3gmbS/EHhe8thJfK0kymK7TB2vC+3aQwOMDBzUvxn/aD8CfsuWlrrHxumbR7C1i&#10;b7HrVnbyyxLDGAirIsaliSSPkAPA4qp8QvBFvaftAfDP4m/Eb7Lpus29vNpy63pcnli4uWTAt5lH&#10;L28nzOgJwjlQc9a9L+OHhHRPG3gO90vxR4TstctbVftjWFw3zMYv3ibeD825eD612SrYf22FWIvO&#10;k4pNRtFqzafK3dN+bW1k1pdy+aMXy7/18zH8L/2ldyw+NPD/AIlsdS0HVtRW/tTb5U/Z3gwqg8cb&#10;9zndzjjGRXO6h8cNCm+H3j74k2mhtfN4L1Qw6/ptizSz3NnbxLLwjhf3jRvvCjrgDJNd38OLrw2f&#10;CdhHYWDaM2sWBu7bTZ4x+4yPm4GV3AtyAec15b8Mvg54k+FPiTW/CHj82Orx+KvOjtfE1qxiuodL&#10;tI1+xxXAIInmWSSQhyPlQqhLhRWWH+q1JVHV3jy2WzlFS97bRtRT1WraVrhK+0dv6t/X/DHs6eI9&#10;DTwsus32qLDY/YFNxNIx8yHzEBAIAyDhh2zXkvh74SeIf2ddKXQvhpqF5r3hezsbi4bw3qF151xP&#10;eT3JlMwmkGQo3scZ4AGBXdabb3emWNr4av8AxFu1qztbaZr6RY5ZtTijXBkkVQuSRkMQBg8jAOK0&#10;9P8AGumDxxc+Ar+1la+h09b/AM6KxkEEkbPswHI2l/VQcgdq5KNSphoyjT96D1a6NLRPbS13Zp3V&#10;+jL31Rl+DPiv4f8AiP4W0XxX4Osn1DT9funhe88yOSO0ePIZWBbkEqy8Z561ycfg7xT8Nv2pdLut&#10;L1aJfCfiDw/qEbaD5vzf2n9ojn8xBkLtEW/PGRn0rmtW/Zf0b4L+J/FnxK+E0N1LoGua3b+INX8J&#10;R6gUtYb2HJnnt93Fu8nysVUhGKtkfNWl8Tvjbofj/wCEWn/GbwzpHid7PTbe6v5f7J0lZ7/T5rZ1&#10;WdGiPPmKu8BVJ3YbgivSjhqSq/7E+alU913WqcldJq796Luk1va630jm93mas1/X3f8AAOs8Q+G7&#10;Xxj4isIxoUN3NNdTPPeXEIaKJrZ1kQSKQGRt2NhB4CA85rn/AIw+JNXsdN1H9oH4PeDbrxZ4h8Hr&#10;Jp934Wt7hoZpssgmVSw5YISy8YbAxXqvh3VNB8W2sPjLw3rS3mn6xpsM1rLDIGjkicZSVRjOSD1z&#10;29q81+Gvi97n4w+LfAWqfF23u9Q8O21vb3ml2ZAmjSYmWG6lRlBD7QyFlZkIGeDxXJhKk7ym43VJ&#10;e9F82qckpJ2V0ndR0cbaWHJO9urPRNI1rT9ef7Tb3E0PmabCZrO8gKvF5igjOe+Dg+hrzPxPP8W/&#10;AXjTwhF8FrKLV/D62V9DqujyAqLtAVMTRTH5YpVdmyG+V0zjla9C1TWvFb6pY3vh6LTbqz+0AXyX&#10;TNDI0Dcb0JBBIPb+IHtR4e8O+HPhdoA8MaPpVy2jSXkjKzXUk7QNI5ZgdxLBdxOMHABA4Fc2Hqxw&#10;95OKlf7L1WzTvs01dOPXs00VJX8jA+Mnxl/4QPwF4g8dj4ZeINdk8JzWjXmk+H7JZ9Qlik8syPAh&#10;I8zy1cuVU5YROACcAyf2D42/4W9efFWX4gG98K3XhO3tNL8JyW6p5V15rPNeFmw25oiibeMbT60e&#10;F/CvxMvE8UReJPEWlanoN3q9rP4PmsbiT7RHYpFE0iXD4GZfPWVgyEjYyDgg1z/7RE3wX+L/AMPv&#10;C+g+M/HrWeh+KfE1raWFxaySQteXO8+XbeYpDROZEwPVl2kcmurDwpKcaEFvdSkk5+64xlZRdrST&#10;jLZp7q9lcn3t/wCv6/yO28DQeJPCNpq9n4ovpJLKKUz6TJ5K4WHaWMYA5OPQ81l/Cbxp4d8Z+Ern&#10;xv4auLHU9P1fzJ7fUtJhMclwyEhkZCA3mLjHzc54rsY5BeeHo470XSsriMtIAHLKcbjjjnGa821n&#10;4BeKLS+1Sfwz8T9ct9Nvdeh1eHT7GSOF9MmiIZo4iqjzIJvmEkb5OGyDXLRlh6/OqsuWTa16O2j0&#10;S3ej3S0ejbQaprqbV1pnhy001fAXi2y83TdVYSSJc2+4XErybx5ijpzwe2QvQmqOj+LtV8LeItJ+&#10;DHxE+ISX2uy2NxqOn6tcaesQ1CCKUbomx8qyIjqD03A7scGtD4w/D+38eaVZ+KJLLUZJ7GxnC2di&#10;4imnZgjIgfqhEiKQenc8CpvE/jDwbc6z4UsPF2rx+H9e1HzZ9N0/UhGJJ1jUfaLfPIOFIzg84BFa&#10;U5RqU1o5X5m0krxkk2ns3a2stLNJdlavtW/ryMX9nHVtQSPXrS6+IZ8TWd74o1GbT5pIY45NMAlC&#10;vYvs++UbcQx+bawB6V1GlaNpXh64j0jwvqbW8cOpO91btIzhVYFio9Bk5x0FPstD13wvqsrafpGn&#10;3Vjd3E91qUyt5UsTY+XZGqkOxwASSCepz0rI+GHjrUvGtnr2sXHw81fwvJDeYt5Nct0Zb2Ef8t08&#10;tiSp5G1trA9Ris6zlXlUrQ+F2v8ACtXorpJa77Lz6h2RqX9/pPiyeHQm+yzRz3DSWixXSt50KkB3&#10;2kc4J2svoay/D1nY+B9VHg9fBd1baTDb29pY3yuPLVHaUmPJIKqhxjjgOAOBXFeB/iHb+Ff2h4fg&#10;FrOteG7j7LpMlys7XQivbSW4ldre3jUj95viWRjjDAR5II5rsbjwXqnw11bxN4h0vxNrXiCPxRqn&#10;9ot4f1TUhIti62yQmGxDD91E5jVzGSQJHZhjcRW1TDvDP2MnpKKlFa+9d6Psny666b90TdfF/X9f&#10;11KN78Nte+G3jvxd8X/AniDU9QbxBb2q3HhOSRDax3EZCfaYeNySPHw2SQ2xfSuw0rW/CXjXTYdf&#10;sLyG9t4biSCS6jYFY5EbDKcdwwwfSuJ+JXxT+HHw08X+Abrx38V18I3nii+k0nR9Pvlxb6xqDwN5&#10;do0mCAwKsyjK7iuATnB6LwH8J/CXwx+H9x4a8M+G7W1ttU1Ca/1S1s7hvJNzO26aVC5O0M3zYHGc&#10;8VOIjKWHhVr35nZRfLZOKvBq+ifLyqzV+qk7oa8v6/q/y0NwaNHcaQul31z56yM7tG2GWaMn7pB6&#10;iuHtPEHxC0jw34gsb7wLp88NtqkNt4V87Vwo1i1nEZYHd/q5FLSqF5BKDHWuo0i9sLWCDSdRkX+0&#10;LNZfs8LMcybf4lbsCMe1Ytvp/gfUPCd14Av9Rmlkvr557fTdYJ8y1l8wP5akf3W5TBz0wcCsqFqb&#10;amuZXXR6a3bVmuit6N6ppMfoanhjxT4Z0/xTp/wlvLuODWLPw+LxNPuWLyPbhhH5iOfv7TgN3G4e&#10;tVrmG407xbfeLJdNE5ngEGntb4/eHOcEHo3+1nGDSTaX8L/iD4mTxrod5o+reKfAdxcaXLqFvcLJ&#10;PpsskUbTW0m05VnjaJijeqt6GqI+Kfw3i1Hwx4S8Wao2m6h4kt5odFsbyJ4xcyKTvWNx8u8AEhSQ&#10;SORTjTlKV6cZNte8rbbybVtbWV7vZX6JNl9r/wDDnVasdYvdNGs6Vp7ySGzdJ9Onbbubb9w+hJ4z&#10;6VT8NX6Wng+ztJNFk0i4FgS0cn71bVkIXaW6OMnj1FY/wJ8BfGb4Y6Xq3hf4l/GUeObdtQmuNB1K&#10;601LW9tLZ2JS0m2ErNsHAlwrMPvDPNaHjnRfGHifwNJp3hu/SK++3ws/mDy8xJIC6dwSV6Z4Pt1r&#10;OVOlGt7FTjKPMrSXNa3ezSel+qTBO6vbf8P6+fkVtKs/Evh34k6xZwa/b3Gmau0Utro9xb+W9pLs&#10;PnSxv0lQ4QmPGVJY55q34v8ADt78R9LtbbSNeuNPvNF1aCbzrO82hnQAsjhTypB5RsZzWh4cspo7&#10;ezsdW1dry40uOTfJJCokbJKo/HouVz3PXmvFPiT8D/ihoX7R7fGr4d3Vxaw6p4Wn0m4uLfxFJFC1&#10;0Sv2eWe1KmOZvvL5mA6fKQSMiunCxp4jEvmqKEox0bSs2tLPbdeTb7Nsn4UlY9X8eT+KdA1uDxPd&#10;3nmabGYrf7JFbpujdjhpS5+6mOCK1ptO0iOewn0+wWOOWGSKNoVAVdwzyF4wT3FZd14r0weFdP0D&#10;xhdRm4lkhsdSF03BmIxknjIYjg9DmpbuKx0bxDJcQX0wjKwLHYws5+znlcGMcBGGeeOR9K5LS5VF&#10;qzV1otGtl+dyiDRfCXh278UXXxATRnjudS0tdK1COZAd4jdtm/qcHcec9DzXzn4X/Zgu/DGiQ3Hx&#10;S+JGmX2t2viZbrSrWxunitLe88zEUEefu7R8hjJ+bgkDivorw74RtND8bat4g0e4uYdS1KOJNYjk&#10;uGnify0Igmwf9WSqkHAwe+SM1wPif4uaU3w18R+K9C+HOqavrWg6873XhO3tRFdPJkB2jWYItyPL&#10;/eLhvm+6GzXr5fisZCcoUJNqXIntdaNJXb0jra90mrXtog5Y8ycun4ap36+vkX/AviuXxfeX2heC&#10;Ej1aysbu8s9UuJrt1m068jjBEaK6fPy20lSQvqa8s+Cn7fHhYfH64/Z7+KPgK88L+ZdR6PpUeqO0&#10;0k14QzLGI44sCN0UsJGIHY81j/Av9sjQv2hvin40+Ffw2+H3ii4g+HfieHT/ABNrUCtDHavIoeOW&#10;BnY+aAD80Y+YYPGOa+ofFng/wckS+I/EvhE6jdrDHDLf2NoWvDh/lcbMMApOSRyOa7cVRw+V1J4b&#10;H4d3nFctpWnFtKUZPdO6admlpa27Zn8TTjt18+/623W172aJ/CXhfU9J8M6j4ZS8tVt/tE66ayRs&#10;ypCx4Vw3BI5GBxivG5P26vgFofgj4f8AjLVNUhn8FeM9ffwda+LobOSLT4r9GkiDM7gLFavLDJCs&#10;zYUvtA4YGuol8UfHjwp4o0fwcvjLwxqmm6vY3EI1i8t3hu4Lvzj5B2Z8uUeVlSmVZnjJB5xXY6z4&#10;B8IfEP4YXHw0+Knw70O8sdSsTZ6zod1axvZXHbaEcYZGJyvGRn1rzaaweHnzYxOopyveErNK0k3Z&#10;xvzXs1dpaNNe8mql7R2cbW7NbtefTS99Hun0s+A+AX7Ptz8AfEXxA03wT8X4m0PxZ4rl1bS9Fm0l&#10;R/Y13PBGJI43yA8bMgkxj7zNzzU3g/UPi/rPxr8SfDnxxc6Te+F9sM+ji+tQt1Hcx7TJhMbXhb7y&#10;sDlDnrXVeENBsvAvhPRfh3PqdvG9irNpkOGaNbaIgJHknK7BhRyfu1d8YaNZ+JdCutKglbT9YVXl&#10;0XUrUqrRzYyCjkEDOMHIPBPFFTHSrYmcqtpOaS53FJq1kp6Ja6avV73u73Ix5YpRvZLby/H+upke&#10;H7nRviLqviTwxrU0c0ljrUZWw1HTSpspQFddj9JAQNwYHjoao6hpXhv4seNtQ1zUo9Hv7fwn51hZ&#10;yHd52n6mzYl35+6DGIh0IPUHBre8EeKfFniCWOx134b/AGGeHT4p7jUG1GKRXus7WiKqA3IG4NjB&#10;z2qjrGj2Hhj4oXnxG1h7K00HUtFWyvHuWVVecycK/GQSxxk5zk8jgVjGUqdaSTs0vds09dE0rfzL&#10;59HfcpbI0vH9l4hu/DkkugWseoSSWsqyaNeSHy7raPmQN2zjgnuQa5H4ReM9Y0fW7HwhqdjqE82u&#10;6c9+smoaaYxCqts+zSSgbDJGDtHQuBnmpvFfizx34F+NnhfwWvji2XQvEGnz6WsBsS11DqKqZYrg&#10;OV2FBEpUhjyQOM1J48+KXh/wp8VNB8NeI/Fl7Y3flyJHcNbn+z72YoB5cpXKo2cNtO0jPGa0pUan&#10;sFS5VJTi5Jq97K6106Na27au1rF49/L5/wBW/ps1pvCtktxHYeDNLawkjvPKvI7fED28ZyVkXj5x&#10;uJP414n9s+Mfwu+JPxO8e23iTxF4h8MyzabEug2MMNxeaLJAwju7iOKTiWF1xMyqd5BYKMgV9C+E&#10;PHL+LrKfQb+fTofEllARq2lRTlvLYg7CDwdp4Oe2axbnS9F8VrfP4R8Qz6Tq15M1reL0UToAWdN4&#10;G84CjcpKkfjVYPGVMPKcK0E00k7q+nNGV76tXtpJdNNU3ctrdGj4X+KfgfxbrkmlWet21xGtrYyw&#10;TLn9+tzG7Q5BH8QVsem3B5rF8b/BTSLj4g6L4703w3ZtJY3TtcyXEjLNFk7g8LL/ALQUlDwR2qPx&#10;h4RtvGt3ofiLwuqx3VnqH2G+b7Dt8rauWjlxhlXeoIYfdYgjINeW/AT4VftQ/s+eK9J8KWX7QbeI&#10;PCv2zVzrPh34lTSXWqy31zKZrUWepBAGgQZAjdc4LDkgY0w2GpeznVoVlCSVuSV9dJJ6paPRWukr&#10;yV2uq+1Z/J/dp8+/5Ho37Qll4/1bwN4hg8O+JL/Q7+GyjGl31jC0oJyCJdo6sG4I/umuF+LHwb0+&#10;bxDof7a/hf4AW/i74teFdEh0vT7uHU2sWvrWR1+0I+RgsoLsgYEbsDIzmvbNX8VeO9Flj+3+C1uo&#10;5LmKC3e3nVuG+88nTYBz65GO/FcD8JtGn8G+HLy3+E/jO61q0j8ST31/o+t3Dm7tY3n/AHkayS8h&#10;F+ZlVhyAAp6UYHFVsPh7xsrOzs2lKMklKMpRaaUrWs3Z3drND5eZpfO/n/T1On8d6LZ/HX4XWeu+&#10;ELz7HqVjqEWraVJcRBvsmo2+dqSoeuHyjDI4zg9DXmv7Nf7XHjjx38cPE3wc+MPwqGgyaB4ftNRt&#10;PEWn3gms78yExXMLqcSQSxzxyKqkEMg3Z9fa/Mg06H+09K02NmubrzRb28ixvcrIAHbGcMRw3vt9&#10;aw/G37O3hHXvEk3xF8OW1rpvivaRDrMdvkyKY9hjnUECZCvTcMqTkYPNc+FxWBjh6mHxMLqSfJLW&#10;8HdN7PVNaO6aV20rhK/NdbdV8v8AhuvQ5vxDpHjTUAvj34G/GeSMa5pMx0+4vrX7Zp7yZ3RSFMg5&#10;X7vBGV9xXYeFUvvE3h7TdbvtTsftl1arHqj6fEyw3E+P3hUH5kO4HGTkVzd94kuPh18LLfUvCdrp&#10;+rLoM0i3mm6U7SK+1v3yRADh1ySFJp3i3SPCdloNv8RvDXj688Iz3lotpDeLMDarJd4ETywsNkki&#10;MRsJxgnGeaKkZVIqL0V2oy5U3p0lZc3a2j62QdbL/g+X3mPZ/Au0utB8VeDta8T3dneeNNem1Cx1&#10;LT9Tndba4VFVDAGP+jFVjDMikKWLEfeIrY+JHjC6XwrJaWd5YmTSpPsusQ6ypVA0cZbewcASRMF3&#10;blI9jkYrl/iz8cvF/wAHb/wZq2l+Hte8VaHa+LZNH8f3+i2kbTaav2Ntt1NbqDJPGZQrHygXXeMB&#10;hxXZa54g0bV7zSTZacfEHg7VNGuLfxBqHnJIltG6q0QmgI8xhIrOu4D5NvzDmuipHFXp1q3vRd2t&#10;VutGtdU7RVouzejWjQ+Xmvy+n3K6/B/PbpY3LO80G/0ux1PUtWsLSS+soFUMw8m4Z1B/d7j84J4A&#10;64rlvit468QfD3W/Dx8LeDm8Q3l94hgsr+PS4ITcWFowO+fDkExpgbgPmG7gGtPwv8GNA8D+AdG+&#10;F2k+FbG48OaDm30/S/MdhBbA5h2NLklkHGQw9vSqvxi0Pw9LBDt0/VEvNUhNpZ39nM8QgkC5jMkq&#10;fNENwA3gHnsa48P9W+t21lF82j006Xs7rTVq/wA2KW913Ouu9R0zXrC81Dw87SXVjIwb7OmJQ23p&#10;tODkjH1rxH4feKPDuifE3TfD9h8PtV8WaPrXi7U7/wD4TrTWjmtdC1Bbf96bgb90LmQSQEIMB25U&#10;DJrorzxJe/Dvw43xuuPD+pXGrWWLC+0271BFa9CssflQyOEWSRpCPL3bS5bGRmvDPjX+0l+zv8H/&#10;ANn28/bM8DaP4m8A+LPFnjLTfDE/hnVNJa1vG1+e/SNo7nTy4jeYp5kjupIljjDbmGM+xlOW1q3N&#10;RpwlP2jVONtudpqz5XdJXck7OLs0076S3GNm36/evzdvR2PsWS7iTxHcWGoRswmZXst04wTtwyqO&#10;oPf3rBm0qbwtr2oasmt3EkF+ohgsbmHLRzEceW/93Gfl9aofEJdQ+KegxP8ABr4oaTHf6XrtuZL6&#10;zkSfMtvKDc2rBSQrOgaMjqpPI4qxcfE7wtq2qzFNbuLGbSbxJdQtXtWcMp+UAnaRn1CncOK8GnRq&#10;KF469JRs7q1rX00v5dbly38/+G1OC8M+M7nxNr8nwq+KHgoy6HqSvL4M8W28XlpcuFw8MwIDQXKn&#10;OONrr0OeK3R8Pdf0T9pXw58QtK8TXkllN4Zm0jxFpRf9ywjO+CcoTw2Sylhnt0zWF8QfAnibV9Sk&#10;8QfBf4qWd9aP4iXUPEnhrxKj39nJEAoVbVkIeyKMu/5M/N1Fbms/ErxXJfav49+H9mfEFnZ6VA+i&#10;WrTxRW9xP5oS5jSY/MGRQcqw+8o9a9epzS96g0lKLi4u6SbsteZWTektHbTmVleKWmn9dP8AK6/y&#10;Z10N1oPiTX2stD8Ura6l+5ums9wbfbq7RFMdACQyZHIx7Vyfin4UeINE+FereGfgRr8nhnVxMGsV&#10;voxNF8sxlePDZG2QFwWHPze1R33hXWfFvxK8ReI9AumgsbHyILOzmg8ki9iKzC5jdfvRfvChHPzM&#10;x7V3Da1LrZmtdR0nddaXMkXmRyAiVnTBI6cAnGO+K8/mnhZQdOV0uWTTs1dWaTT0a1trtqVY8V1b&#10;9o/xl4b0Px5D4p8Oafaz+E/D13qnhW4tbsTXF9NFbNKYlt/vEBsLtGcg5ru/gx42n/aA/ZD8N+Nv&#10;jd4Ot4L3xZ4VhfxBo1zp7pGsk0YLwNE/zAHONpqDWfDvgHV9QtfDHjDw7BG62Rgaa80kqJPNfaTD&#10;cqchuMMmemM8V13hjwqPC3h258FGP7TbQtI0Ml1I58wuDsUsxJBHTIPHaurGVsF9ViqdPkqcylzK&#10;+yVnZt9XaT89tDP3ne+1v8/z/Qz7O28N6TFrfjWPTB50dsthLf6XMJZBbRHMUIXqGUyM2wjI/GoZ&#10;J9SsNX1rSdW8JNf6Ovh9b43sNwN1zdjcfLWPrE+wA7ieSaq+AtB1rwLoWmz2Hh8/atc1K3bxLb2s&#10;nmLDcFNjyMZDyMKFLDk7Vbqa1bTR9WtvHmvapa+NJrzTV0UWk+k3EMYS3m3syvuADElGK4ORtC/j&#10;yS5I1Ja37Nt30aXS9tna7tb5FPt/V/8Ah+vc8X+ETeEtdtvC/wAY9P0nW7X+3LOSLUrXxB/x92Vw&#10;0hW1E0ZPyyqMgP3UDk17na+HNb0DUrjxGL43F9DaiC43uVW6jX5lZvR+SN3pXiPjLV/hX8L/AI22&#10;bXOqXGhrri2lhpaza0Vivr5Tnyfs7E728v5gyDIA5r3rxnqUkr3nht/EMOmyX2lsul3ivskS4IID&#10;LnrglTtGc135tKpUqU5RTUZq6v8Ay32635b207bJomLXK2l3/r+u5FZ67Z+IbuG8vtIaG4ktZDHZ&#10;zEeaYdyhyhHBGQCR14FeTftlfATU/wBqX9mnxV8L9KWGy16TVIbnT5jKCsbxzpIoWTGYhKkeGOMr&#10;vPWtnw78W7Hw5Z+D/FfxP1nUvJXQ5YNR16HT5Y9N+2tKkO6dioELs42ruA5f3zXoegeJ9F8R+BW8&#10;b+AbZbqO8Z1WObMe90kaNkfjKkOGBODjHcVy05YzJ8VTxNKNnCS5XryqUZPTXppqnr3K+Jf13OMm&#10;+KPhaPw/o+kXfiRLMWdgBqWm6xOi3MOxxF5xLj5wj9xwwwQa1dRilsLSfR9deVrb7K866o0mVExB&#10;H0AKnPoO1cZ8aPhVfa34u8M/GLwN4Tjh8R/aorDWtPkuk8ufTgT5yFtu2TAJIBxuPvWz4/j8XW3i&#10;Hwn4F0PVtMjg1Sa8j1CC+kbz5bOOL5PKU5UupIzkYxxWvscPJU3SlupNp2umrt7emj6/IJXk3pr+&#10;H9f8E5H9oHwlf6l8F9F+KsPh7+37z4b6XqHiDS/DOk37pLq2q28DNZxxsn38uGAU5yXHBNcb/wAE&#10;7P21PA37WXi+88Py3vij+2NQ8M6f43uPDHiDTDHF4QuJmNrPpcU+1S7JNG0hjfLKJh6lV9yvdB8P&#10;+Mbqx+GOlTWCW9tb29zdacsYimtrdW7KvG2RlOCCCMZFcb8RPiNb/szfEnS/iDdeHZk8M+INSt7D&#10;xLa6W5muLe/vZhFFeyxNg+REkcau8ZLfvWYqQhavQw+Io4rLqmBlScqzu6b5rcqvzcvK078zva3K&#10;+l3F2FGMo1FZ6N7W6vRNPzdun2baXbOP/at0nx3rnh/T/C/7PDP8N9e0P4gt4hvLvVF22GoW0Mqy&#10;XLzeUSPLuVLhS2PmHIFfQF74om8e/DZfEfgiyW6mdo90NvdJyuVLhXBx0OQe9cD8SdQHhH9oSO78&#10;U+DjdeG/EGj/ANlza1a6gWNtJkt5NzbSfIYSDuEqHcDwRipo/jN8LP2f/jD4e+A+tw6hps/jSO4b&#10;Q4bXS2ksT5CbmleVFIhLLwA+AccVz4hVcVhKMKdPmlFSqK2ra+Kd2m5Pls3Z6xV3pcIy7vd/jZL8&#10;Uk7fcaugeNNJ8S3v/CGXXi66tbzVLKc2EkMbrM8MMg3OSU2iQH5SuenIrk/20PDUeteFdPtdb8K3&#10;Gq6bfahp9tqyxycW1q0pW5mUDJ3iHK7cYfeQa6jQfiN8KvDvgub4t+FtfvPFHh7W9aVLHUND2X8S&#10;M52MVEf3Y1YEN1INdD4y1vwtE1pqeoSw2kd5MkOn/wBsWJFtNeZDQZf70ZLHaM4yeMZGDy0alTB5&#10;hCrCDVm9NndWutEmmtL+nYOW6S81/n/X9W4P4m/HTRvhb41vvEAguLzRdHOmnWo7InbZ2Eyui3AX&#10;GD5boWYLyE7cV6D4m0zwxr2vaL4hs7ia6fzmaC80+8A8mOWI/Mwz8yMuCB64Nc3rT+ENb+JVj8J9&#10;M+I+k2vizTdMttb1zwjcQrctNphlkjaRFYBtpk3IJB3UAjnnitP/AGnIfD3wf8TfHDXtBsfF1jo2&#10;vTaVbn4U2c19eWsQmEOye3dFZJIQcygBiuDgEVp9UqYinTeHg1Oyj1XNzq0d0lrZtNN3TS1sxx93&#10;f18u2/r+pteKPDvw38aaroeu/FxYbufwLrW7wV4jjuGMltfzRtAC2w8na3ORt9a/NH4sf8Fmf28/&#10;2Tf25vhL+yd8fv2Z49W1zTPEVzpWveILASGPxTp97Mi281kdgAaOLa78sCwYHaK/STx1+05+z/8A&#10;DT4v/Df4MazdXX9v/ETP/CPXUdiMXscSbpPO3BdmMjjG70HBrn/2nPiX4Q+EXxP8E/Fb4y/COZfB&#10;3g6x16/8TeOJtOgmtNBWKKMwSn70iGY+YqeWN5bC/wAQFfVcM4yjhK3scwy/6xCrTn7KMpOLTtUS&#10;dO26lJzTgvinZpKSV8KimpKcZqKT9660dkm/R20v2eux7xqHivwpqniGPS9K1iG61PSraO8vNNs7&#10;xGlggmBEbyxA52Nh9pI6ocdK5nx74o0Cw1C8XwhbW99eafNHa65DaOPOtYJlMvcYLHGQuQDntXPf&#10;Cvxn+yL8WdB0L9tPwbqfh3T734qeH7PRNH8VLeww3OoQOzSW2n7w2HnRy4EXLK4dR0IrcsdQvPAv&#10;hu+8YeP/AA7CzBpG17XtJjCPJDDuVJpFXJZggwV5PoMV8X9VWHrcjjK8bR5ZaPm2kt9UmpJWs72u&#10;t0dUk+XVW/Lf/LfzfzOA8E+OfhP8amk1u5+DQ0fSfFGgyt4s0zxDpr2er27WxMa+dCAQ67eQwJOC&#10;ME1D+wZoXiH4T/CvxF8PH+JLeKrfRtbun8I2upXsb3MNgRvgtXnBJkXkBWcBlUgEcVreFNf0y3+J&#10;+geGYPi9Y3XiTxJJcavp8NxbojanowUHZs/uqGHzoOT97FO8U/B3xP8AD79oPQviD8C/C3h9dF1z&#10;U2h8cWF2qR+WQh2XFuVGRITw6nggDvXsVqlOVKphL8sZpTipXa9zmsuaSTV1eKatzWSdmZW26X09&#10;Nb7a7PRdVqtmzO+A/jv4l/Eb9nzxB8Ufi9+z6ngP4jz30+l+LNJ1KOKaK8WFykbCRDie3aBhtbI4&#10;J9OYvgX8Ftd/Z4+EGofDn4bfCXRdN0az857HQ9LjjjhgjEzSM6eWMvJMrBgGAIIAJ71e0HxZ8Yvi&#10;T8Qfi18DfjZaaDF4P1HWI9J+H2t6HJMl6YpLQG5t7uNl/dyxkbo5gdsm8Yxt56rwfeeLtJ8A+JPD&#10;/wAT49LstVt7r7Dca5psk8Ntc2xXEEpdxuWRYSqu+Nu8HHFRiq1Sn7SCUVGcoT5IuUopNLkUW3dq&#10;F3GzvKPwt7i0lHmW9l0tr1v87O23Vaaknwj+NGp/F63Z/EXw9uLPRr7T477w/fsrI8i9Ht5kYAxT&#10;xupBHQ9qjuYH1zxX9o+IGhSNp8ltcK0zWu6NY8ggSZGVZccMpx3rnrHxxdfDX4PTatZaZd3ei+CZ&#10;3sr6O/ui01xp2P8Aj4R0U+a2053dx711X7P/AMQPhl8bfgqfGfwV+I/9v+HLyaSHT7qSbcsRjba8&#10;SyEZbDZGTn0rixFGWHU8RSpuNPm5bq7Sdu+tpNWlZ6PVrayvSWnY8m+F/wAJvBHxe+HdvqPxHttS&#10;8TeF9D8UHX/Ab6o377S5rCZlhkEg5ZgWcqSSGXvXoXxx8H+Itf8Ag/c6b4b8RXklhqXhx7GGa4xK&#10;JJblfLjkmQ43ogb5hkEgnuBXlv7OHwo+N/we/bq+JNrrFrYH4QePPCsF/oemw+cp8O3tswt5rULu&#10;MKJNue4ygGWbpXqXwXurzwZo+r/CDxY1zJfaMovLj7dMZGkWeWTa0UiqEZNgXAUAo2Qw5Br0szlO&#10;ljFWo1VUjHknFLVJTSbVtlKEvdnpZy16oiHvUuuq173Wjv52W/ZI4zwr8cfij8HfCHhvwd8ZtJ0P&#10;Rmk8JwaTIljdSERatDItvuhWX79s0f7wE5YAYOa9J8fWniHSfgy3hrw99ovtWXdHDeWJQtDN94MV&#10;JGQeeBng9Ki/svwN4++H+lzX7CSCPUHttPfWoYrgwkMVyTg4b0PUcZ5rlNWtvjFpWl3WhwePdMvr&#10;tdeeTR7bULhbQXloECtFHcoC0MsfLbmU+nTmuV+xxFdThGMJKTck72bT0t2S63dur0uypPmu5f5d&#10;fLrr93prvfBiy8Qat4RbRviHoMOoDTxMNH1W3sxCTE6ENHjoJM5B42ng1mx+Fvgv4bspPFvh7wBq&#10;ljq+kWItL6602FbW4WC9Ceddfu8LM3yIzEZIKcc9cP8AZN+KHgC4+AF98QPCPxw1jxTodx42urJN&#10;WvIUllgm+0GBoflAyiyfLuwMj5jxXe/Fa68X+Dfh3DaeDvDeoanfXN2kDSQ+WBZRqpbzHGBmLeqr&#10;8vdweADU4iNehmVSg7xvNq13BafFdO1tG7ru9ujXNaKn5L8V3Xe/3akOv+NtD8G+NtWtZ/AWq3Fr&#10;Bb2txdapCqyC88yMhpEj6yBVT58cjORWnY674Ub4uafYzausN1qWgNJpdubU+TeR9SYnPQhTynXn&#10;PauN8BftR/C7xp8c9O+CHinSrXSPHWoeEY7jVNFvbpEvrWM/et3i3c/MdwdCykHrzXC+M/2M/Ef/&#10;AAtPSmg8fatpfhvwr4+g8T+F7iTVnuJGneNo7mz+Ylo4cEMq5K54xVU8DRU3TxjdGXJdX15laya1&#10;d7yS2+y21a2tc0eZWV1f9bPy01fyt1Vtz4vfs+xeAZ/FHxT+GGs2/wBu8WeKdIn8RWuoKQYYIZUU&#10;pGyHMfyjjdxk1qfDv9qDwxr37R6/ADx1r2k2niSS3uDHolxOYrmYR7ZFa3Df66MRnLY5U89DXz/8&#10;OPgn8df2Mv2o7n4NQXvxC+M3gf4weJP7S8Sa54k1SKdtBbDSGVVWJCEyI49oZsAA8HivptPAPwi+&#10;KPxh0f8Aaa8G6RDq83h+1utNWe18sSW0udkkqhl3M4VTEQGGQSMHivUzGlhaNPkr1PbQlTbp1Y2T&#10;vyqMFJO7jrBx5ZWlaKaumZwlzJOKtrqu2iv8k/k7vbU9VZNGTVo7OS7KzNC32fzJPvrj5ip7kZ59&#10;OK8CXwHrHgTxPP4j8e6FfeIrjwrcXv8AwjmtabqhS+j0+dTKYpNxAlOQUCn/AGcdK9PtvGng7WfB&#10;Om+LrRfMtbi4aSG9wZBA5kwYnI+aNj9057jBxXk/7all8afGXw8h8OfB3xj4eivL/wAUW63NrrW1&#10;4L/Tg/762Y5DRPjlGXOW4714eT06ixfsJNQUnyycrq1rp6rVaNprbXXQqq5QjeO//BX9elzsP2Xd&#10;Q+G3xWOtfGnQ/hTeeH9U1WC3s7y8vDGZLq2UbkT927AbSSGHB3Z60nx48JS+MEmtPgnqlnZ+NvDl&#10;q1xpsOowkW0iGQb4Jc9EkGQGHQ89q0fgtrvw+8O/D3Rz4c8O3nhwXrLb3Gm6hpLxyLIGK8qFwFYg&#10;4Y4yCDxmjX7PRV+IV6o0iSS51DSkig1i1vJN6W4kZ8TLkFER1OGwc5205VJU80nVipJR+FPVWjaN&#10;nd6q11ZPbyK5dUu3/D/nv6v0M/xppvgH9o7QvEHwV1LwzYWniDRNNhlW11LT47mCG4mh8xXEbcSo&#10;DjPGM45B6ZPwE/Z/8U/BTwv4F8O+FPEFhDp/heS9XXma6mkjuluAZZPLUtx++JID52AYFO8S/Ct/&#10;Cf7SVv8AtK2vhaOS81LRBZ6pqGnNK91LsCx29uihgk0J3s7AgOhUkE9K4v43+MNJ/Yy+C/iT4z+L&#10;PHHxA1rS/COuSyw6DHtkl1WO8+X7FnYWuIFaRmjPDoVwWYLXfh41sTShgsJUbVTlag1e9SUXCSWr&#10;6v3b2+K/QhzjTfPKy7/J2/G936ehZ+Av7Q+k+JPiz488D/HC20e28QaTNPqOga5o6qbXxVoIBZXt&#10;vmJkmhCmOVVJO4DpnFbvgXX9I+JH7N2oePY7k3tp4hkutWt7bVbVlkXTCHGzawzvVFJCcHjHFSfs&#10;tfB34DaZ8ALDQ/gp4yh8SeF9Wa5uPCt1qypdPpkV0TLNZidf3i7XdjtbDKcqelafij4ffEo/DvWP&#10;B/h2ax0nxFZ6PKulzNE11Y3UqrhG8tjkB4wY2HUbyRnitMXVy2WOlGinC04r3tElHRvlabim7NpN&#10;8jTSurW0qJ04NNapdV27pddr23d2t9OV8Q23gv4y/BfTf2i/hrb/ANsR/wDCKxP4J1XTWkt5Wt2l&#10;iKx7irlGJHOVPoccmvY/h34hufEXw28qe7XVNSsVVdQhuYwtxHL94iRABtbsMDBxkZrx/wCCnivx&#10;L4O0DS/B3jHwRY6Ppdx4UbUtU0OHWto0KUKoWxt1KIJIm+Zs5BTgHsa7C18SXPhvw94p/aAsri51&#10;yGPQUNvH4ZtxNdXKwgEqsBbbIw5AO7P3hXLmFCcv3C1Sl7juno2ko3Wndu1k91dNWb0k/n8tX+vl&#10;ruR/Cqw0jxpa+IPFfhHxxb6ppOoX1za6lY+YTJHextskhMhxsdGAGOoNV7m11j4kaRqlx4I8RyT6&#10;toV15NjZ3i4aNl27om5BJOMjJ6c1m6Vr/hf4aaPqHhXxFo+uTQeLPEiz+H5m03Ybqa8Ama2+Uhco&#10;RjcSDk4BJrfvbv4c+DL7UNS0PwxrF1JJqlnb6hZ6f4fmmvTduQBO4XbvVVwGkyQoHOamaqRrSlFN&#10;3a5HZNNKy12vdaN6bW8lPI3aK9Pnp+V/y6am7beKtV1/4fWej+IrC1h8STNcxWMN9bsY47yKNtrN&#10;xkKGwdwPToa4HwD4d1bwz4W8J/Cnx3qOmw+LIfCcn9i+IrWGYW813Lxc+VJJ86OMkhSSSMMelUf2&#10;w/E37RPwz+A0nxL8E+CdN8XazpcNxHqkekvdI1tZ78+YkasXkkCYLIeG2nkAiqfwT+Ol9+1p+znD&#10;c33h3UvD3izwH4ksLW9urjw24tLu5SKOQ3NpHO+6SzlilKiVyMHdyduT0YfBVo5d9Zhy+ylNptNP&#10;llqk2t+V81rNap/dPuTqON7Ws36bXX3r8F0PTNUGsat4j0PwzqWrx2mqaG3m2a3kiMdVWFAssq4w&#10;yNhh1yME8Vz9/wCGr/Q/EmofE/wh4vuVstejL6s015EYrdYcjz45R90g5UA5U98V5H/wUj/bMb9g&#10;I+A/jpb+DfFniSx1DUH0pvB8EY+yL5ykGae42ObQR537m3BgNox1r6U1eTQ7jwfp+m2uh6Si6to7&#10;XE2lxp50M+6IMVQgASrk5wV+Yc4rOphcZgsFh8U4fuq6kk9LPkl76tvo3Fp7Xej0aRzxldxesXZ+&#10;rV/xVn1scH+1joGoeKPgnpPjP4d2+pXd9b3lvcM+nRh5JbYkNMGGQNjAckZ9utfIn/BXH9uzX/2Z&#10;PA/wJ+FPwO8J2sf/AAmnxP0W+8QX2v2++z061NwrpFMMZjMkh3BkPyiFhwSK+k/jJ+0t8P8A4KfB&#10;Pwr4+8Ua74fj8NjxhY6ZHNNqL6bIXlk8pUSIruEisTmEAgoCeMV3Xxp03wFeeGLTwJ8WvDmn6xp+&#10;tX0FjDNrU0At2R/3iXaxyKw3QsF2jAO8Kwx1r2MjxMMpxOGqY3DOrSjOpZN8t3az3Wrp3UrOzu/U&#10;xqRlK86b2lH8HF2+enl11VzvPF0sF5fQ+EX8P2s+heIFuINUuIbgLLb3BUcbQPmLcgngqRXBaB8M&#10;Y/Cmsf8ACFeHNNkXw7auuovJceYrrMVwn2eQMcMCg3KQBznvS/CXxG3w51m1+EPi3SGax03TWEni&#10;PULqCNZVgKJFeSYY7zPv+8OVZSG613l/pQsfG19aWnjNY49S0vKaK8yq4kT/AJaxZOQMdcDHQmvl&#10;XKrgpOkn7rV09bS1+LRuzt6aWfXXo916+tvl/X5XPLfF3xO8ceIfi/D8PNT8DXVjpuoQAWmqWMrL&#10;KWRRI2JRxE4PGxwA4zgmtX9oP4JfC79o7R7fR3TStS17wXrFjrNqiqpvLaSNhIU3IQyGZVK5yAc9&#10;xWh4a8BeGP8AhcNx8W9QGqLqkvhltN1S1mkP2e5gjkJjd1BKFxkgNwSDXmnhr4N6N8Pf2/8AxZ8X&#10;vh7NqVza+NPCGm6f400ObWGUWsieZ9nuIYJItrIIztJilOCcFRXqYeVH2nPh5ulOlTUlZaSneKkm&#10;3LROLdn9p2VlzWWa3jG17t69mrtX+aXpfsj0/wDZ+8c+KNU0y68N/EO7sJLy7uHudD0Oe4U3sNnn&#10;5lkyT5qxudu9c4BAODXjH7Q/wc8ZfA7W/DupfswXOgnwkvj6OXxh8Ob7TUlhvJLpt0sttIuTa3AY&#10;+YOACevWo/Fvwc+Ovgj9tP4fftE/BHw5pfibwX4Zs7zwn8QtHluDZ6lYLMTKdTtFcmKaMMyNLGpE&#10;kmBtBIwPUrzwboPib48a14T1611fT7LWLe21TQ9QsFaCF7oDE3zFcGfakZ3Zzt4wMV1U5U8uxaxN&#10;KcZU5w55QSTSd3Fxcb3Uop8ylpKz5ovqKHvJPqtPVJp213TST7N9brTfj8YaZ8WPh3faYbFrO/ju&#10;msJ7PXtPdRLsY4wvAYMBwVPOK4z9p668G6J+y7rHjPxJ4eutQ0PTdJ+z6tpGl6PJNJewblDW6wHD&#10;vubH3fmA6A039oDR/jd8B/2VPiB4jnvLj4sX2mW1xf6FaX0qabexQAb/ACjNCuHaMAlXCBzwOTWT&#10;8Ffidq/x9+Cfgm60/wAI31wt9pVjcPDrmqR3LOjOjmb7QR80qYIKOqscetcuFwvs6ccdSadGNW2k&#10;ktkpO10pK60TcVZp2vYH710nrZbrvffvs7rbztqW5Yfh1N4n+H/7Z/g7xiYtPh8GHSNUt5bZ1ebT&#10;ZXEqvs27/MhkQgqR8q7sgEVm/DLTPg98Ov2xdXsPC/xVkjh+MHhUa9DoovzLY6xKjBJL+33HaJdj&#10;QRlU4KbTjvXqutfDzwZe/EfS9G0sw2LeHZG1RrPT7poWVJlljlMqcxyRSbz8pCnIz2rhfgf8LvCe&#10;i6LdeHtYsLVdF0e+I8Gz6jd+fPo+nzYG1JpfmjdpAGCglQMBTgACqeMoywlS8p2cOW2nwuTlC+nv&#10;OMuV7K6bs00r23GVTma6u2vR3ur+rvr2e2lvRk8m6jvJb2ysb6aTFvZ2scaLcx220rtkSQ5Zj83H&#10;p0rxv4B3Hh/4T+D/ABl8H5Slja6HrDXmlyWuneWyRzPuCPCOFySR0AYVY/aV+Gnxo+IGh6l8MPB2&#10;uaHo3jy1urXUfh14w1i1Lw3qQFS8UxjKuJR83AzkHPqK6GzuvF+v3dl41u/hVZ3XjTR7ddL8T3cd&#10;59hmRAu559r/AC3NsT8ygEsM8d6KNOnTwLTmpKbTsmk4uNnGV3pyyTlG+6d043sZ95a9vVaa+qas&#10;77bnKfEI+B/hLqvhvxBH8Q7zRLPXdVhaJI9Kln0zULqbcn2e42IyRK+PvHZtZVIbnB920ePS/ENl&#10;fXt7Ppepi7mjX5YeI/k5iJxztySpPODXmclx8QdWf4d+NfCeg6dpuiyX1y/i6OGzkuI7i02ERpDs&#10;YbHaUo43IwwrcqcZvfE343x/s/6rrXxJ8c61Mnhf7LBJfyaXbtfLowYkLcXFoifaI0YBQzpvUHJI&#10;GCaxxVGtjfZ0qfvVLPqm21OyjZRvzaXSvJu6tvYpctONpaK/3Ky/Dft6LVvxX4x/GGz/AGBYksPC&#10;+teHfC+k6t4wS71BvEGh3MllYQ3V2qz3DNbZ2NJu2jIwHYE8Zr2T4jyalqvhzWrnwl4Sumv9Q8uJ&#10;dD02WCaG4sy28XgztwkicH0z3qH4deJPDHxY+PF94y8NeMtH8ReEfEHh21WbTZ9JV4Z3GSL2yutx&#10;WeLkRyRlQUcDJB4PTeK/+Fm+G/E2qaF4Z+HeiaxHDoMsvhlJr6a3lupAf+PKSXymSKMjPzFjgkcY&#10;FdWJxNP2tKLh++SUpyk7c1+V2aai04u9229NU1rc9nKnTcJedvJWta3ovPe254BP8VtD8beMPhr8&#10;PvhX4cvtJ1G28zXNa8P/ANpLa3vh/TyvkeeUOfOhEoOY8EODkdK734m/smeNLH4v6h8WPCHxQ8YQ&#10;6RqWmW9ta+EvDOowxWsE+55Li68icGLc7BPmUBhuYdDXiPjn9nbXvgN4wtf+ClvgbxB4u0fT/Dfh&#10;ue2+JHwZ8Sao8/lWbuPtH2ef5yRCpLRwr8jlQVZc4r3LwRoniD4TfCvw38LfDGj6/wCIvDcUNxc6&#10;T4gsPEluLvT4SUeKwuDfyebKSkxYPlsCEBtvyg+xj/Z4aNKpl9VOLTjJSX2ruc4tydrx9zlcbqUZ&#10;aSb5rkYzqXjtK76qyvdLW/LZxSs22m76ppI6nw94z8c3fxGsrLxfqMMuuL4bUf2esnlWTXRk5Uo4&#10;3ByE3KwPGSpBwDVT42x/BfxnqV94C8R+HfDt3r+uQWpuNO8RMBHfWitl1WQ4DFDkryCG6YrC8LSf&#10;DfVP2l/G6a3puuaT4k8OPp+o2MmrXBNterdQ8y2x/iRXQxunRGGcDNbP7R/gX4W/H34ReI/Anj3w&#10;tdbrO3jF5b6XEWuIXZg6vCyEFgSOxB614MadOhmFF+9BNQbcVa3NaSaSfvRV1pdO+l07B8Wj/r+t&#10;yH4E+Btc8C3HiGLRL6OzS88QNbSeHddvvtUM8IjCr9nkByqsnIRgdvIJNR+Kfi14V+EfhvUvA9l8&#10;KNb8P6VpniOGykW3szDCPOIZJbNtrRyKZCF2kAZY9Ksat8O9Y0P4Kx3uh+KNas5NIvLa6s11BftG&#10;FVQu3IBfy8dR94eteg/DPxR4o8Z/214a8d6HprfZX26fcafdGRLu1ZQyOytyj5zkdiODWOIrQlOW&#10;IqfvI3V0m4v3eVJ9eZ2fm1fexMYrlSRwnwt/aN0vxT8ZPE/hG80OY6Xo9qkmj30dqqxywvbiS4yo&#10;yyssoMZyMEnjNGneHPg94x+HdzH4U8Vw+JbLS7yTUWsLhhez6es5MiR7XJYKjZKL1AGB0FYnxQtN&#10;H/Z/16b9pw/Em88P+HdBszpXibRp9NWe0vEllBWeRgPMhaN22lhlSGyR3rr/AA74X0qw8R6t4y0/&#10;wxZXi6xo0f2XxBpyosl/AF3KJtmA+CcAkZ9DWlaOHpxVfD3jFqNrbc8bKSd0lzWlze63bm23SpuX&#10;wy/r+tblXWPh9oPxE8Nafqratcx6hp9tiOWxtfs+yQHPmRPIpePPdAdpPUVu6Rf6Rf8Ah2LTfEX+&#10;kLIryXd7LGqXEL8KHcKPmJ7nvWH8LPjDo2vJq3gnV4jp0mnkJGbm63Ks2PniLHpjjAPrVvw14r8c&#10;P4u1SXVfhHYxR/2bMdJ1WHVFkW9/uREDhdxHORxXLWp4pc1Oaty6rVLfXR6X3vpe1tboIk2haV4w&#10;8KeIbXwzdaxZ6rpdu7XVtbrF5VzFtBO+Hb8r4U8qcHPTOao+APFltcWOs/EnwRdtHa3EzW95o+ua&#10;Y6SW9yjbWZTjeUcEMVbIHUd61dVniOnWPjZ7aOG3tVY6lHFcK0mmTMMGPcp4CtjIPAFUtE0TUtL8&#10;Kf8ACVeH2WW71DVJL6/hZn2zzSKEZmUk7d2B0470c0ZU252u7Lok3dtp9NdHdfimLqTxfE74b+HP&#10;G9n4c1W+0bTNQ8RWPlWK+Ttt7ybJVI0kxgnr8vBrn/i1+y34c8afDDVtO8M+ENMs9QbR57bUtB8l&#10;msdVVxlkdYyCc/3gNwPuKwbtfBut6yp03SobHVJtR8z7HMxnjWaOTMjR5/1TZH4HmvXY7/xHdeLp&#10;LzQbO1AutHysVw5SWCTPUqPvKfXrWlSVXL6kKuHk4yWru9G4vTbpa63eq0a2HGXNucl8GNQ8GeNf&#10;Ben6J4Z1w2snh7R4tKuLX7ZLN9kkAAMUqzYdtpAw55x3rA8MeLfEFnd+JrT40eEriw1LRNVMi3Oj&#10;3El4jwFNsV7sIyAyqoIAOCexBNUdU+IHjjwr48/4Rb4j6lpcNx/YX2ufUltTCDIJQEPmYwUOCCG5&#10;H416ZB4j+G/xR8St4Z0zxKE17/hHUupbWGVlkFhI5QupGOPMUjPY49autF0ZSnKDlCavdNtx1u3z&#10;WV09b3Xb5qPbsZ/jnx9rHgbTPBehaJ4bmn/tzVoot1rrEUE0St829Ul/1q/3kHzAEkdKb8dvBnhH&#10;x1qWseGvF5+zrqWiLbQ6vZxhp7Bi/wArZADhd+M4baehxUnjb4e+EPjj4as9P1TxGLm68O6lu0XU&#10;LWYCS3u0G1ZHX++hP09etaeiweM5tKvovGv2VtQ0xlNtrFmwX7WoX/lqvRST1HSuONSnRUKlN8tS&#10;LfNundyTi03e9tLqy809S7yZ4d4O8NfFjw0t5q2n6te+FfGWhzbFs5tQWTQ/Fsa7R567i3lloxyo&#10;IKtXs+oamul6JqHibw9pU03maJNdrp+ljAZtuXCgHa7MQSCMHIx3rCPhTRYbuSOG6tY9NWynvfEF&#10;rc3jSNY7lLCWDrgA5PTGOKyP2Iv2iYfib8PNa0/xJauNQ8J+Mr3w4t0LUw/2lawsPJvQmANjxOh3&#10;L8pOcV6GNlWxmHlioxTUHG6Wmktl1drrTV2UtHyuymOnp/X6f8Ev+G/i7a+JvDvhj4k3dlrHh1pM&#10;2OsabqEPEkYQtHJvYghSSrLIvXoR1qx4P8Z/DfxN4Lb4xx3Vp/ZmpyTLq15pOo+dErRsYzLlQOy/&#10;NwCCKm+Onh6HwPf+Hdds/CdvqHha3uJbTWreTLGyhnPE65z8qPyfQH0rhfhNonhL4J32h/C/fALP&#10;WJtUil0tbcLDfxiQlflIAD7GGSPvc9aUaOFxGFdWkmm27JO/urmcot73Vk1e+lumpWqWu2n6/wDD&#10;fd3PTdX8Xaj4B1nQbq3NvqWj39m32XVriaNYzISDHGJCeGZc44w2Oop3hT4ZaJ4W8Waj49+GVrom&#10;hyeINSSTWlk04I97tVsxsVxyGYkMM8E9c1zXj23+EeifBbVvh3q2lXjaFpul/aIbVbJp/s0aScFI&#10;zz8h7DoOlZes3mha1f8Ahz4J/CDV9Nk1DTLO31u602bUnSZdJmEkL3EIOd21xwjcZ4yCBXPTw8ql&#10;F+zvG91Jte64q0k5a2vdrTpvcOZ66aW/r8zlfgJ8Sv2s/g1f/Frwd+034Om+w6T4qudY+Heo6WPt&#10;KXvhmSQHZvjyWuoWLZQhWKFOCQTXqV18aPhhqHjWz1DwF4z05b7UpYYdQjx85Z1PlF0YAjoRnjB4&#10;NYngX9rDWdMtPGmh/Gv4fXHhy6+GOr2NlqOsSbpNN1mxuow0N5azY+b5SBIp5jcFT2Ndze+G/ht4&#10;i13T/E+gRWMOqNHK1l5luAzs4GTjuOA36itswlH61KpiMOoNrem/cfuRadtd1ab13le3QO6v1f5/&#10;o9vKxV0r+y/CPiK48T+CvC2h20OoXFy3iq702RFWW4jX5ZJAMfP2Y4yB60aTp+gfEL4eXXirQ/C9&#10;nLPdrNcbdNkQSrcqedjso+8V5B/Gm6RohurfxloF3pcFnNfZSS+t2DRzSNFteXYfuNnGR361xf7O&#10;mgfG74U2FjovxL8fW+oRQ6c9q1veWCqzzCUlJROmFZGjwMEA5Fcvs4zozqKoueLjZNu8lZvpfbRa&#10;tWVloDlZ7GtonxF+GvjHTtI17U/A2qWd1rGqJB/ZupWKwzXDKpDzbAcSALkkjJwM1c1bV/AHwt1n&#10;/hVerQ3Gl6Zq8Ul34VvpC01vbuB+9iHGYQCQwUnaQxxjpWX498FeHda13wBY+KfD+owR+E/EMus6&#10;TeafcbVW4iikiMbEdUaOdvlPBwO4r0DW9H0nxh4Lkig1WO9k0y632810wGx0OQHPr2OeCOtFaWGg&#10;4Nc3LK91fbVqLT1Ttputm15j/r8SSK5/tOWzsDqDWc1uvyywwRvFcfLxKpOePpzWb4O0TxXpif2b&#10;rutwatdW988rXNuqr5qNnCsnVeO44OKh0nQ5dDtLXwjd6JZw3EkUt3pzWsjGFXx8ycnIBJyAOOaw&#10;bT/hFPE/j4X1joF1pHiDSbWGKxvpDKiSqT88bjO18HPXkA1zxppxlFP3d72T62T3vbXW17dnZCOj&#10;tPh75Xiq+1Gz1e8RdeaCW70PUpxLBatDyskCk/LkgbgDjODxXTywWthqV3pV1cKLXUreSUq0hwz4&#10;+fBP3eOfSvFfCHws+Lmq/tPR+N/iR4x0fxRpPg+DUz4fuLXzLXUdInnKYglRH8u4ieE4+dcholIx&#10;mu7n+I+i+ENGvdb1/RtQh0Wx0sX11LND5sRt5A28BsknYR82OgYVWKwsnKEadT2j5Vey2b0SV9W0&#10;lHdJ+qtJ1a0reZf0/wAAeAfFut6Jr+t6ZDfeIvCpeTQNYuIAs9vHINrKrpwysvynqG4JGa5ix+N2&#10;sQeIb3SNS+CHiKPQftV6Lq/uLDabGe3XeGKbiXjlHMciDBIwcGtCD4UfDPw2PDnxI0XVb7RdN8Nx&#10;y3Nv5WtOlqtvMmfLkRsiWI7sgH7pxjHSu10tLnXkuJpdfh82ba9q1rJ0iIypA9/yNTKtQhrK842s&#10;ua8eV3e1m115rbJvZ9TmvH8jzL4UWXwi+J/xWh/ak+G8kdxN4j8PpYzeJNH1ArDqEMbHy4Ly3JwZ&#10;oiWCuRuALLnAArsZJYYPiJHoFh4g02O+j0u6uI9CVDG082VAnDgjjadrLtI+YEdK8Y8Ofsn3nwh/&#10;an0/9obwp4yfwtYeIDPZeNvCOn3Sf2LqlwR/o12kLDEFxu+8UxvJ5ya9z1LQre/1ax8V6tYxrqWm&#10;3LR2181uPM8sjlc9QGPXHFdWZfVY4iMqNVzg4WV942ulB7p8veNlytNKL91SuZtp/wDD/wBf1ocz&#10;4T8ceHvijZ33iHwWstpfaTq8mla3ot8pUwXsBGePxyHHDKQRW5YeINC+I+hNoet6JHcXlvqAS60v&#10;Vo13xMhzvX+8B1DCse/h1nw949t9K1rwz8+vNIy+ItPtgFRk+4lwAeSVJAb2FVfiV8NfH978U9F8&#10;YeEdY002trpc8LWtwpS5ExC7HEmeVwCCCM5xXO6eHqVUk+VNOUW3e1ltdd2rK9mtL+ZeRi+DfhHr&#10;/wACfjJrupeC7a6/4RG+shPb2MuuTTpZSGQtKYoWz5asxztGQO2BxXpXim20O58MX2i+IvDaato+&#10;rWLR3Wn3Fgt1FLHIpV1eIjEqEMQVPUZFZuqx3SanZ+L7zV5Ek0m3lgujZ4kNwpUFlKDo6kZ6c9qw&#10;fF/gfxX8SvDt1oegfGVtDvry+t9Q8N6lpcpSZUjZXMbo4IkRgCHQDoTyKJ1JYytCpWnZ6Jy97ppd&#10;2u20ldta+Vxr3XdHOfBS9/Za+DHwl0H4b/D/AFW10/wbrmpf2J4e0DULmY2cVyDKHsrczktDzGwW&#10;BiAm0KoAwK73xn4W1HTPGGj/ABF0Xxm2l2elSStrWnizSSPVoGj2oHf7ytGcEMM+h4NcP4/8FXvx&#10;k+Aem69q3wo8K+KL2z8WW+rzWthqDQwXH2e55vYnGP36hS4VurLtNb/hH40/CD4m6PYeNPAvjSx1&#10;LRbnU1sI7pboFfOOY3gbJG2QMCpU9x0rqxUalScsTFylJymp8zU9Xtd/zSV9Wk202tU7OPuJJLp/&#10;Xpp/mdLrN/a6Z4akn1iKTF1HJ5clvII96Nyqgg8H09TU3hk6brmgW9nLqHk3Wl+XLcrBJtkVQuQs&#10;g917ciud8cfEDTPD82vfDnVtIumex0CW90m7nsWkt3VUPyGQDG4ED5euK1Phf4lvdZ8A6Xqt9Zad&#10;cak2nxyXTabICsiEds8kY7HoeK86pQqRwvtGtG1b5rT5W38w+1ZnP/BTVfFPjj4M6f4Y+J2qNLqj&#10;K0lzq2mxiJWUytJBLH1GAgCnGe9Ofx9aTaZpfhf4or9vj1pZYbXxF4f06VoDPJKyR/vEB8lwmAxO&#10;BuB5xVHwV4Z8NeDdV0/S9B8OW6+FbPXbw6Tf6LfsV0mV1LeVcITwN8ki7R8qkrwBij4GQeNpfB99&#10;ojPNY3GmfEK+hWS60M2i6lbLJu3hFYrtYNxKvDld2Mk131adHmqVlpHm5ktI25uba17W0vHpppZX&#10;Ll9p+fb1/r/hjB03wta6N8LdQ/Zr/ac8WXXiLR9UhuNOsfF+pWaxMUkZhFDO0fypNGCuyXKlsA8G&#10;vnz4E/GX9on/AIJ0+JrD9kv/AIKAeHtQ8YfD3UNRTS/hf8Z9BsprgSLOxEdpqhDM8U+NqiU/ex14&#10;zX1P8aNP+N+oK2n+BvAWg69p9xq0UOvaNr135aajpZHzyQnGBOh7Nw2BzVe8+CA8c6d4o+D/AI51&#10;+/vvCuvWsVx4ftbqTFxpdwmGAimX5kMciqy9SMdTXsYHNMLDCzhjYxnSqvmlFNKUZKy56fL8E7Nt&#10;xa5JxTW60ylTjpZ2ff1/Ty9LHnfgbwP8GPD37bWk/F9fH1va+LPGvg248N3zLcJs1x9PmEtrIC/7&#10;w3EMTuvBw6H5gdoI968QX/xG8K3dnqF1qeitZNaGPUpLhXjkWcEBZVYAjYR1VgCOxr5W8YaB8Nf2&#10;nfi/4X+Fh+Itv4f+IPwp8UWepaxofiCzWG81CEW8igo3G5nYpKk0Z52lTwSK9N/aY/aP8Z/BT4EN&#10;bfHf4c6ldWupQSWOseKvDMbyWdgjbVW4m8vMkCsG+8AQpGTxU5hgcRjMVhaabnUlFRcJKz5bvkcG&#10;7cycLctr/ZS00U05WvzK3f8Ar0RrfG/9qqL4E2WteJPjV8F9Ri8P6Z4g022/4SKzZLm1kt7ltgu+&#10;PmiETEeZuGVBBBIrtrLxR8OPEfxKk8I+HvE+mv8A2bFby6nYvCyySPIm63lSThX+XPr9RXO3VzpH&#10;h7xtoHwln8Ox61pviXw2zXeoXkgnhvreBFAWSNuHYqQdwHIzmtjQPiX8IT41i8JX994dstbfEOja&#10;fOognuIUXhYlcDzNuONucAdq8mtSo/V17KlJS5W7xd01ok3F3as4zb1W6elrOl5s5P45+D/BeuQe&#10;IfgB8WTqWh+FviTIsei+LPDupyW91b6o2XKiaPm3mR41kjc/Kx+XB5BX4o+O/DnwN+H3gzQPjN8W&#10;ry7hsfEenaXeeLNV0lkW4uwoMU9zJBhLbzDg+dgRF/lYANir+l6Zop+LC+DPAHxPtb6KCRpfF3gH&#10;VJlumRZF3LOhPzQsCVYD7pHTBp/jzwz8K/GvhdvhpY6XJrR0O6gsNQ8M3d80bz2zKUljnEnFzC0U&#10;h+VshgOCCK6KdSClRp1eZwVpNJWauuXmvJPlbSjd3cZaO90kqfLfm8un9f1qeg7vDvirQ7+wvdRt&#10;dUtreFra9W3kWYPuTkSRgFc4YEdQeDXkP7PdtpfwR+IsH7OHijUW1o+XLdeGtRXSoxHDGxLeXIIw&#10;RbPtOARtWQDgZzXN+LfgV8HPhpNDrv7N2u6xoOseH76x/wCEk0XQ/EReR7JG+S3nimZs4X5VP39u&#10;ACRiuq+Knivwt8bp9S8NfB74sx+C/Hek6np+7VL7T8b4WYSrbv08xJUDKMng9KdHDU405Uqc5OlU&#10;3bjZwasoyklzPl97pe6drXsTHpzKz/r7/wDhjS+IPwV8L+EL/wD4WbpXgvTo7/Qo5mtJtEs57WQ2&#10;7upeIrCxV2OCSSpzx05r0DQtf8OeM5I9IhfzHktUlkhvLUj5l2suSf4wcHjtzXP/ABL+LnhjQfE2&#10;g/D7UfibHoOv+JL9rTQ/tFiWiubm3AeaEZ4+ZCcZIOOnSsP4J/tReAfiD8UtY+GeuT/2X4tsNZvb&#10;FtD1S3e3nnFqebm2DgCeJo3RtyZ4PPSuGpRzDFYFVZxlLlTaeukb76r4VJPVPR3vYPdjKzLWm+Pr&#10;bxz4Tuv+Eg0G88FeKJ9eudC+zahdCC6kZJm2NbzgfvUkRPNiOCGVsEda3tJ8TeO5dE0Tw3qd7DHq&#10;008izXjQCRJoYW+86naQzLjOOjZIBFN/aA8BRePtG02xuNLs5ZLPWYb3T9WnYbtKvIiWhmAyM/N8&#10;hxzhzXMeKvHtl4T1XR/+Et+GHibTDqWoXSDVLKTzoLG5jiO1mPOI5V+63TPBpU4U8XTi6UdW5Pl0&#10;drLS13dryd3ot7q+j8v6/pfkdRr+p32leOtQt9duP7f0O6tY3h0cWEckljMOGK87mVgc9Plwee1L&#10;9j8Q+DfiDdaxJd7/AAxH4dNxZ2sil5ILhOXVeCwBUA4Ge/FZviSa68QfDS88ReGdMXxjqFjaRT2t&#10;jtSC6l6P5Qk6ByvuATxVf/haHxM13RvDfxB+EvgYXVtL5y+KPDOtSNb6hAscJwsG4bTKHwpBIDBs&#10;g1MaFSUbJLrF3aSukmt9m0rKTSu+rdw/r7rFnwZ8Yfh38XvBug6h4j0SRbHxdoarHNcYa3kaZmja&#10;3PJG4kHBx3xkciuK/Z98IeIf2LvD9x+z54w+JOoeMPCtlmXwZcalpn+l6dpGdv2KSVSRdmDIAYgO&#10;YwMg4zWT+z1+0x8H/jr8M4/j/wDBPRNWk8NyapGNU8K33h6SG4sJg0m+aKJlGHEwYsy5VthI5rqN&#10;P+LPwC/a38Hy698J/iZDrWoeFzc3drNZTNHcWs8ReNwycN97KHIxmvTrYXFYOVbDTpTjR5kppq/J&#10;JX5btq8ZK7Taa5k3a+xnFxm7/dY9Hks9N0bTrDRfCuv2lqBbNPa6WtrH5V2md3AwCDz/AA/lWR9u&#10;8JfGTwfqngrT7rTrv7ZaPFfabqMJ3Mu4rJFLGSGA4KhxyOo6VyPhXx/8G/2lvgN4f8W2fiR5re5s&#10;VJkUsLy3KuYpW+XEkbB0I3YxxXeR+CtesNbj8ReHr6xup7ezKWt1dW4MtxCcYjaQc9jzzkmvKqUf&#10;qsnGq3GpGT3VrOL66a6/d59K1uee/Er4vfD/APZ7+AcmieOtW1rSvCtqi6DfeJHSS4l0AzKscEtw&#10;3LNCGdVM5JUcFyBk16Bq+v8AivQNS0KF/Aba5pscOL7UrOZBLp06xgK/lscuknPKk7e+QeML4n2/&#10;jqXSLzwz4R8K2HiWFknbX/C+uL5a3tpPA/7mGQjYx3/KQ3GG56Csj9nL49fCT466ZDoHwy8QNDfa&#10;NarZ+JPBWvxtb6npce5gFeJsNlSpUOMqwGQa6ZUXVwX1iNNys25u90uZKzdrSi7p2bbjL3VunzTf&#10;XlLnxb+D83xl8JeJoPhv8RdY0nWJri3nsJNPuY7afS7uLnfDI8cgXzF4YFSrDg96zP2RviF+1NcS&#10;a54R/aj+EMuhw2d5t8M+IZr+0kfVYRwTcLbHZFKW5GAAwOcA5FYkvwF+NGjfEbxCdE8WWNz4J1yM&#10;lW07U7mHV9Mu8kAx53RlMHp684rl/wBq39u3wR/wTm0L4e+H/wBojTPGHiLStcvodJvfFMlgJUiX&#10;GftVwYhhWQ7VOMbuor0cPg6+YUVluEjHETqWcFZ+0jaKb5Wmlf3bOMk77re5Mpxj70nZI9QT4M6b&#10;p3xU19b/AOIWrXmleJr6PWY/D+oTMG0m8ii2eZZSrhthI3GIlgrdODim+C/EWp+F5JJob5PE39oa&#10;mt9ql/Z3wjW3cr5W9YZSPKO0LI6hsH5mA+au5vtf0Dx/4I0/xf8ADXVLG8uLhRceH7i4Y+U8jLkB&#10;iPmUMOD3GeleUfEuzf4D/Ei4/ajt/h9fXGk65pK6V8RPDej2YuGkli4tr8RqMu4UtCcDmMqTnFcG&#10;GqVca3RrfFZRUWkryjZJPZptLR9ZJKWruXbqWPF2i+Mvj54c0/xX8GfiDp+meNPA/iZWmk8SeGY9&#10;1wkZKyxNg74op4zuWSNsEEHkEiul1a++Ltp4rXxf4Q1PQo7W53Wtz4f1K3aNb+bb8rxXAOAc9mXk&#10;AjrVC8+HWgeGtbtfjj8EfJkC6DDZ3thNdOILvTfM8xVKclZIwW2HHT5TxWpoktv4q17xBqHgTx3J&#10;bzHT43HhrUrdBHZ3W0tFcAnna5wGPTjjmqqVIuC5EnCKekoq8btXjKy2vrFvbWzTD4pXRzvwe/ae&#10;8CfFfUfEXhPx/wCBdT8F654X1yHSNV03VLfy1nlkOIbiEjho3b/VyDr+ldT4m+IMuja1DpnjCyvt&#10;MGmeKLe0tdX1DSxNb6vBcIeImjP7vBIUuwGGTkfMDXOa/pPxy/4QBfFXiHwRpurTXCxy65oWlFWu&#10;ItinIt5Djzfnw6AkEdqwf2d/Gf7RV3qY+G/xS1K4vNW8N+ZPZ6hLaLBb+LdFuHxFNg8w3dqNqSp0&#10;LDPRxjWpg8LVjUxFHlUY2vHnvbRJuLael9Nb2Uk02ouSV+h7HaeP/DcniJdO0HV3vLWa6ksri8tL&#10;hJoLG8hPzW8nUxuRng9x2JFV/i/rPifw9pGneL/CHw+Pia5tdYgS6tLWYLLFbs215o93BKA7ivBI&#10;FeXaldeIPBVjrXxI+BHwrRvEHi4x6trPhnUpFtpPPtgYHmZejvIiqpYckhCc16Z4W+LmleM9FX+x&#10;7u30vVHtVvF0+/8AlY24bazEdvmyvsa82pg/q8oVoR5orRpvW9lfmUXdLdJrR2uin2R5L+078KPh&#10;F8L/AIt/Df8AaDbxDN4fmHjiWzvI7jUJBYahJqUXlusqMxCuxjTZtwNxPHNX/jb8cPgH/wAE6fhd&#10;B4g8Q+Ao9H8D6n42g066k8M6Wz2ulyXjs0t7ehRiGHdlnk6AsM9c11GneNPFmqeOJfhH+0P8Iob7&#10;S7y5+1+HPEMNmt1p8oVtyRzBgfJnTAIYjB4INXfjV4Y8ceKvCFvY/Ca/0j+0ZNYt7q/sdYsPNs9Z&#10;09ZMXNlICCFMkZIV8HDKuRjNelTxHNUw2Hx7cqasn79oyhduNpJSs4uUtZJ2vay1FLrbf9ST4hWn&#10;gH4raX4b8c2zaXqHh8WzXWjeMLK+G/T5HVfLmilU8xOPlbBIPy5BFV/HXwe8EeKtZbxB4p1X7NqT&#10;Q26veWep+Sz7AcwMFA8yBs5KPkHqACKufBjRPg1dfs/6TYfBjwPa6b4NfzHt/D6WZhjt185zNEIj&#10;9zEu/wCXGM5wMYrzr9oDx98NPBfxK8BaTrvieTw4fEV0lj4R1sbns9Rl/isLpNpUbl+4zY56HNc2&#10;Fp1qmMeGw7muRzS095JXeqTdnp7yV1o3Z2YpaR975mtZ+GfEPwh8c+E/AOl6Atx4Hv7yWaHW7XVm&#10;M+k6hyVgeOTPmwSKSMhsqw6Y5ru/F2va34c8XWdjqWmNdaPq0i2Ud1axhpLG4JJV3ySNjDgHGQRg&#10;8EVj/HDw78c77xn4ZuPg3q3h+40OxkZfF3hPVoCsl1blT5c1vMp/dyIwHBGCD1FZHhX4g6D+0R4M&#10;j1bwn4svdJvrO8Npr2gXcW2e2nRsFWVgHVgV3K44b3BpSjLFUaeJnZqzU2rtptuzl2k7aNe69Lu7&#10;Yd0dSNHtPD3xhvvEk32yS31TRre31J5YYzb2zI58vY4XzEJ3ZKElM8gAls1fhr4n8VaV438ceF/G&#10;Xw9j0O1h1ZZPDl5b6os8GuW7QK0kyRgBoJEbKyRkEHAcE7jVxk8PXHi3Q9fuvGd4dWjs306UWrZh&#10;uY5fmX7RD/CQ0ZKucYO4Z5xXI+FdV8W+JPjDr3gD4y+CNS0mXQvFran8Pde0uQiDVtPNtGW3svAZ&#10;XeWN43+8ApHtnTh7alPms7QV73TXLJJOKuubZJ6O0W3ZNXVaf16G/a33hjV5F+EepWNvrmk61Ddw&#10;Xi3V4ZJo4m3B42DYbbg7QVPHtivMvB3gXV/BfwG8RfCb9mH4k2ssfhO4WD4eSeJ9Yum8i6ifcbK7&#10;fh5IQxMYYEnaVznFe73/AIX0TXoTrU+g213qVnL5tlI0YimhbsNw6Hr7GvMPjPD4p8B6j4M0X4Wa&#10;Hp91Lb6ub/UNH1wSM17A7bJEt7jOFnTcZAjZDAY44rbL8V7SfsYPdqVpP3eaN3d37p8t9FZu+gPv&#10;b+v6sdd4f8b+IvF3gV/DPxu8Jr4b1LUYU0y7NncieIXU0RUmJ8cruJ2MRzxWF+yVa/tL+E/hC3w8&#10;/aP1jQdZ1rwrfTaUvjHQ3AGvWccamC+ktgP9GuCDslhyRvjLIdrgDm/hxqWkfE34sfE2y07xDMul&#10;+GfiDZm3uNNvJ2ubbVI7NDc288bkoIsMMKoCkPu4ODXe+A9F1fwn8R/EWv614oU6br7Ld/ZpLURL&#10;FOiIpZWHUbQMg/XPFGKpww9Crh+WK5uSdnF3TsmlF6te7N3TbTsrq6TUrprt/Wpk+LtY8G+E9O8N&#10;3lv4QmuvDWueIoz9q8O2su6yvJGzHdOqYMSmTO9unPzd6q+MfiH+zf8AG/x7c/sv/G3wXY3+tQqZ&#10;7LQfFmhrJHcnads1tK6mNm29GQh19jXpFpr3h5tah0PU7toNSWORo4vmVZ1HUjjDcEH1rgdL+FXj&#10;FtZ1z7T8R5dctby9jv8AwzY6vp6Lc6Cc/Osc2MvGSOhwwBIyeKzw1XDtOVVyhOKbjLmad29GnZrR&#10;b6xulo01ZuXY3vht4Y8JeCrHTfCWh+ObgWSxyWNpoepXiyyRvHzsSQ/vC0a8dT8uM+tcP8Z7PR/2&#10;evCOnXuoeH9en8P2/j21nsb7wyxjuNIe6mAM0oT/AFtuZpXWRXBUpISegIy/H2h6h8S/D0Xij4ct&#10;a2Pjvwn8QIdTl0fVggkuJIUaO5toGOCPPgLbG6Hjt06rwL+1P4Q8ZfCDVPibfax5arpFzrCaHqmm&#10;va3VpZxO0MkNwjjqsySRlunQ9Oa6Y0cVTnHEK9ROSU47Pme2qT+JN2k73tK91oy39fgdB8QrTQdc&#10;+HfjrQ/FHgOTxBCbKWC/0mOAGa/tnjJESFvvdW2jJAPpXnHw28IeJ/2f/wBm7RPBL3PiLx94Otre&#10;GOFb7K67pFoxUxQyGLaZxAMKW4k2ryGxXaaf40074y/DXSvFfhvW5ND1K+tYbrTtO1giEyeapxaT&#10;qfv5wwG056EGtP4ffGXw5490u80jSBNYanp982nXmmXymG4glTgsof76HqrDIYVjCeKw2FlScG4q&#10;ac076NLlTv062kn5O9kK0ZNS/rU5XRPE3w4/aM8UeLPg38TfhDfaXNosK2OtQa1ZRtba/p1zCRGU&#10;mHMsLKTwcMrDBAIqH9nv4SeI/wBlz4RzfCfXPird+OPD9jqF1beHbXxAg+2QaWzfurJpT/x8NEhM&#10;YZuXRQTzmvRLrRNL8ReJLWLU9QZdc0iPa3lyFVuIm7Mv8Q7/AOya5/xd4X074j+A28Ca/oi+TeX0&#10;tlfRrK7HY6ujsXUh4mx92QHIOOaX1znh7CN40pOLlH4rNJrmi3rrq1Zp2fK3omFuvUzbvwR8fNP1&#10;u1v/AIX+M9Ck8L/2rp87afq2mv8AaPsSNILyLzAeZGQxNHIeQYyDwQa7D4ceLtc8beHH8TeJrfSo&#10;7f8AfwXUNjqC3kJaOQqHVgMYIHKkAqeD0rM8C3+lX/imXwxoHiTUIU8MsbKLTbhSFKRIkZRiw/eK&#10;RtZWznOeteefHS48b/s9+O9J+IHwy8Iw33w91hbu18feH9NtSJI55PmW8j2/dcncrcfMWBPPNKNJ&#10;5hU+rvlU7Xi2uVuybs3ouaStZu95aX1uUX/HP7OXhZ08QfGTx34w1TUksdD1JbVvDyNa3MOnXEJ8&#10;+1KRMUuCMb42Zd6t0roPgho2g6p8A9E+H954t1LxFoureGzFb6ze3BW8Ns8RUM78Msmw/eHIYE8V&#10;qfCnxL4ctvg/pOr+BdP1S80h9OV7WzvI3N0kbE4WTf8ANlT8pB5AFZWjeGtc8E6m2taHoz3Xhm+h&#10;gtLbw/p9qrTaVM7yNcXAlz80P3coBwQcdaqpiMRWoyo1Zu8Je7ey+G6skvhkm77pPW+trqMbbf1s&#10;bXhHRNDl8MQ+E7rVdL1640Oa3ube5vrfMyCH/UzSEk5kUKAJAeoJ9qXxZ4b8PaB4HlvPD2uQeHb2&#10;C8kubeT7XiCG7ufvBl6Mru5O3GCxzXl37Hs2qa+JPDkfxJt9ct/Aes6p4b177VbpHNcQyJFPbRuq&#10;f8tIgdrbgDgtxnmtNvF3iuf4t+KvgnLomga7JpumWeqv4ba42zS2Ulw8ccke8dFSPkHIEg4I3Crr&#10;YGvTxs6aqX5LSfRNN2vZpJXTT1VkpJMSl7p1Xim5+K/hX4m+FtT8P+HbXWvCl9A1h4ut4zGJ9Ouu&#10;GhvMHG6MEFWUZK7gQK0fip8Efh3+0D4Gj0z4p/D+K6khuGurO1uLx4niuQrICssTAgMpKnnBVsEH&#10;pXP/AAi/4WNdaF4q0fxlqcOuLLql1NpesabD9mmKg5jtZEPHmxj5d3RhitL4afHTwN8WPCs+raBq&#10;ZaXS7o6frGk3KhL20vIG/ewPFnKuOG46jkZBrCpDF0ZqdDR0rLnhdb3ab1Vm7tbJ2ST1D3dUzG/Z&#10;p8J+Fvg74Q0P4M6nFGt7aeHY4YzqE266e2jmaJIJd5Pm7CxXfk7uD3Art/hj4wvNTt5I9e8Q6HNb&#10;XV5JF4fbT5HR5oo8q6sknO9WU/dJBHpUfj/wrbeIoLXUZ7i30++0jWre70u+aITMVLAMjA9FcFkI&#10;7HBHIFcv8QPhRp3iLU7U+HvDF1Z3GheIFa3hRkVHhnaNp54u6j7/AACPmDHvUVKlHMKkqlaVpTbc&#10;nvZ73Xq2uumt1sGsVpscp+yX8ALv4KeE/HnwpvtV1LW7ST4hah4g0uTxBp6pHavdT/aPKhbP72NG&#10;JIYgEEkc1f8Ahn488Iat+0b4+8LaR4Nj0rUPDF9ZtrwvLOGKG+knh3R3cEq/eJHykP8ANuHBrtNV&#10;i/4SPxFq0DaUbh7eNbVWjvmxdwkZeF0B+SQYyrcZzwa5q002LV/iw3gjU7611DStQ8NxR3ej3emq&#10;0sFxBJlGM2d7YXb8p6EZB5rulipY2pXrYjWU43dtLP3W3ZaO6T0fLq97onlUbWPS9RTR7jxnZapL&#10;o9rJcQ27RwagqjzoFf7yeu04BwMjjJrk/jD8ZfCXw8jW58U6RqV6+n7LrUv7Ds3uJLWzcujXbIOW&#10;hTad+0MUO3Iwa6Pw1ofh3Xrizu9ShS51HQ5CIroq0ciybSpyM8gqT1yK+OP2iP2oPDPwq/4LkfDj&#10;9n/4sayNL8P+MPgTdWfhG8hmaNY9YuNWDPHMc7drpZRIjED53K5+assjyuWaY6dKMXL2VOc2le7U&#10;E5NLd6rXbTV2drN1JqnC77r8dD3DwHofx4+H/wAW4/Hmm+K/Deq/CPUvB2+3t47WSC/guTN5sDxo&#10;gMZjaOT5shcHkeleoaRc6Pea/canaaorX01uvkwKpjYrt4Ug8Oa1Navb7TzHY2lvDHIYXWBf4JNq&#10;5Ucfd54xXJfEWfQF8NeH/iB400eW1vNKka/kgtIHZ45EiO8Db1IGcA8HpXHUryx9SMpRSbXL7qV3&#10;a7V0rXbtZtW8ytkbS+EfDfjfSdW8O67osN/peuWslprem3yb43UjY8LRnjayk5+teSfsa3mnfDf9&#10;mu88FaZ4qh13wp4UvdSt/D999tkuLiLSLa5kQRT+aAxeHY8RHPEQ5NenaT8RfC1v/Yd/Frsr6T4s&#10;ti1jcTQlMOV3Dc3VCR/exyMV5b8Af2ZPiJ8CfAXxA8I2Hxnk8U6fqmsSL4bW8sVS506ByS8crAYn&#10;m3uxLkASALuGSSezD8v9n1qNefLeVNxi72dnKMmnaylG9tWtL7uxD+JaHt1gmj+NNOtfFmh6uLjT&#10;dX0sTWzJwHSSMFHXPI+XHcV518MbnVPHX2W4uNC1LSbrS5ptKN1qY3CdIJRy8LkjLgBlkBJwetdn&#10;4ITS4fBj+HdYurVYbe3S2Sa3BtwFMe08f8szu3HA6ZAHStLQ/D1v4V0yHR01ee4itkUq11NvkZQM&#10;KWY8k9ie9eaq0cPGcFq7rlv21+T3V7ou17GD4n8ft/wlS6Zaxie2lSWKK6iiMn2edMEo6L1BH0Nd&#10;N4etYUkkhkthGrQq72vJUMeu32Ix0xiuE03WfCfjH4b3XjDSbq60G3h1aR7+6UeXJbSRSfNKc9VI&#10;HPYqav3/AMYvDvg7UbOTxj4s0e3hnkthPfSXqxxOk/7uCVNx6PKVj46sy06mFqSj7OlB8yumurat&#10;+PSy/USfU0LjUNUvfG39l3GnLPHqWkCWzdrdV2eU+JISxO4lg6MVIwADzzx4f+yf+0h8Z9U/aE8d&#10;fs8fEP8AZo8eeGNN0+3ivvDHiTxMouLO6bmOa3W6jkdGHyo8fIYqxDAEc+7/ABJ8XWnwwtbnx7f2&#10;d5cW8cMa+Ra25mG4tgsqqCwODz2OBUul2li9iviHwnItxpurv9qut7MGy2P3ig9CAMFeK6MPiKNL&#10;A1Y1KKkqiUYyba5ZRad1ZpXto00766q4P4tzzMfCh/Dmk/FCP4l+LtU1rw34o1JbmxsdNtZI9R0R&#10;pYhE6RSQAOyq2HSTJZecniuq8H6TN8LPhbofwxvPHutapNBarp1v4q1CTz7piqkxyXDEYZ+MEkck&#10;c9a4v46fteeC/wBlC/0cftFX0um2PinWvsWla9Z2ckkO0JuHn7QfK9CTx3ra+OHir4i+Mv2YtQ8e&#10;/sm32j+INavtHaXw9eHUY47acP8AckDnMbBepz1AI6111KOY4iFH265adWS5Zu0abaShe9rK1nzd&#10;95K6uJcv3HdeKNH0z4geDrXRNWvJ900kSzCK/NrKc/KxyvX5Sx2dG6GvP5f2hbr4Z6j4T8IfE/4T&#10;eINNbxB4guvDi3NnGt5aWqRswtLuYo2Y4Z02APghHcK+OtWPi98EY/2jvgVq3wv+M17caDcTLHPo&#10;/ijwnqD291YyxBJYbuORcbJElHKnKsAQchjXQ6r4L8KaPD4X1zxvqLX2qaDYtFZeJrqYRSqCqmYu&#10;w+Xa6qN2eDtHeubD/UadFU6153lL3VfT3fdcZJ8rTk9U1dcq0d2hyvfQwNH8SfFTRvBUmh+K/hxp&#10;fir+yfFc1rfro8gjFtpmTJDcCKXmSVEKgovJIyta2jW0ni7xDpPjnwf4purezvtFn+0aTfWZP25G&#10;OELk/MrxnIxnocGpPDXhzwxoV1rniPQ9bvIzrWrDVGmS/wDOF0pRE3Kp6RgKBtHHJPevPdH8N/Gq&#10;y/bj11X0a4034X6T4FtH8L/ZVzDd6o8rtcMMH5SoIXaRg9a2hGjiFVcHGDjFy105r2Tiottc15K3&#10;LayTbs1cTex3194XvvFwfwvLf6hZ6dc3kE+m6npNwY7nTp4drFeQcRnaUIOQwdh3481/al+H/jb9&#10;rb9mXQbHwnZ6fqU914vsbrVNHvtWn0wTWcN/ljHKoWWG4hMazROMHzIgOQSD6d4n+Jl14F19dD8R&#10;2v2KO71KzXR73crC5EzbZEKk/KVbO72INa/iuLSLXxbc+JJbGNW03R0+233mEGOBpC/KfdO0x7g3&#10;UcjvWeFxWIwVelXhH3otSi91dK3Szu7x1TTTWiuN+9GzLOraNPcagtvBrk0khhZIlklTIYIFJKn7&#10;4Pf0J7Vm/DzwkvgzQI/C2lXEgb7c101rqWH8nJ+bbySEJ+7jgVR8YaPJ8XPAVh438B3On3l9xc6P&#10;qFrcfLNC3dJFPy7l+uDVfxZd3OmRaLD4u0iSO6uFjsLi8g3SPEWXBIkXnbnrn1zXHCFSVP2fNrd3&#10;jbVON+l9d/vuF+p2msy3r64kWp2lq2iTWbxXnn4/1meM5OCpBxjFc/4r8GlPEFn4m0zw1DcNodm0&#10;lgnmYaTYj7Ycg9CSGBIIDDpzWrJbbvDd5p0unw6pZ21mqeSs5kkkkTqhB78D3r58/wCCj37UPi79&#10;l74ZfD79oj4aeBvF3ivR7X4jW8HizSvCNss0x0+a2uIWR0IyEFx5HTo2M4zW2U4HFZhjqeFw1ueV&#10;4q7sm7NpXvo5bLboOUoxTbPbPDviPwl8afh7Z3kGmRarour2v2m1lll3xq4OdpYfMpVwQDjIKkdq&#10;43xp8Mv2gNa/aQ8C/EjQ/j7a6P8ADfw3o13H4i8Hy2fm3GrXkmFhkaZhhUTnBBB+tdt4K1rwZqem&#10;GHwvf2dvI1xJaSJGqx7LpQDNC8YwA6n7wFSS2fw9vdC1Dwc5+2W9vH9l1iFZ2doo5ctgnrt5ODnI&#10;7dKVOvPCV5qnHR8ytKKlZSXK372ilZpKSSd9VZ2E1zIx9L8FfCfQ/HviCLw9DouleK/EVvG2uXES&#10;hbnUVAxG8nP7wbcqO4HAOOK2bT4e6PoHiDS/F1teSWiaDp81jFAupSpb/ZZCh/eRFtrOGQbXblQW&#10;APzGuQ+JfwT0Lx1o0nwg8R6TKunto/leF/EtneOl/ZzBCoxMPmV1B4bJ+lcm2p+DvhXZ2vjTxr4/&#10;1C71O1j0rwJ4gg1bUWuLGaZnO15o1XCzOZQplIAbcoPaumNGWKgvZ1ZSk0ly2u2rWWqe1tLP4dFq&#10;g+HVmlqH7JXge/1z4peDvF2maV4k+G/xOT7XrHg++02NU02+ESrOVZRukjuD++O7mOUMV4fA5H9i&#10;jwb4I/YG+Fug/s5+FpdW1TwVdeLL5PD+qi382PS0uJPNjtpmUnaiOTGrnggrnBzXu1jLbeHrSfxL&#10;d6jHYxXWrRMhk5WbzESKOLJ6A/Lj3ry/4I/DP4gfDzVPHvhHXvjXo2vaBrHj65udLW30/wD0rSRc&#10;oHaxnIO3KuVKHH3SM12UcwxGKy6tQxFVun7jcNUpSiuTmVk1zxTV3vJfFdkuP7xS6/1oeqNBPYeP&#10;b7xJdzTWcEVjIDKyf6O6rzubn5WXnkdR9KxfiNrLeI/hl/wkCeAdQ16+0nUbe+tNJ0m7C3EyrMAJ&#10;YHVgGBQlgpPzLlT1rnvFniy88CfETTfhnrvj28j1XxtaTWmivc2nnWazW8YZyVxgF16qSM84rE0f&#10;48ftDeCviv4i8Gaj+zVNqWh6fr2n2lhqWhXkYkl0+aLD3iwsR+7hkAVkHzbTkZxXHRwFeXLVhyuy&#10;UleXJzRT5XZtxvd3Wjvo7WRXOjuP7J8AftHx+Afi58PviVqS2ng/xLcXVuuj6gPIvpEiuLG4s7tC&#10;CJAjO+QcMkkQIII57C91vQLfWbrw/qE0YupoRKLU43NHz844yQMdBnFfL/xJ/Zf8ZfDrxZ8SPD/w&#10;08U3em+Cfidpf2vw54f0m4a0XT/EX2j7TeOJ87onu88KnBPm5weT9DeGdP0O+8D6KXM8bWOnwwWV&#10;9qrCS8t2MYRo5HPO8jKsT1696Mww2Fp04TpVnOnqoq1nFP3rSfVqTlF2VrptOwRer0Ob+IFr8fPA&#10;Wv8AgSL4KvpfiDSZvEEieNbPXLoR3Tae6sfOtXwAZImI+U/eQetaXxGE2hTXfxq+F3w8k8Ra9FHF&#10;Z3ej2UkMEl7GJdpYyPgM0aliAxPAwMVoaroHiRb3TW0bXFaHTXW4toywPnrnDqW5ypU8ehFXLbwn&#10;far4LutKttZWK8kupJBc2sflncWyVI75HymuX6xTjGnKSjppKya5k5NtTs16XVnbrogtuZXxZ+Gs&#10;vxD+Ht14WsfEuo6DcXc9rex6ppYQXcE0ciSB1yCCQVCn2yOhrfsNW0+9uVnuA7TyXhsriS3+ePcE&#10;ztkCk7euOeh+tc/O2u+DvEnhHQYIfM0iKwuhNNcSM0sciR5Clv4vl7HrtJ7VN4N0PVdI8Zap4hge&#10;MWuoaXbpfQ2/HmXsbH99t9XjYZPcKM8is5KX1flctNZR87tRafXaKdnf8bj6mxoVtrmi2gttB05L&#10;i1ivlg+zvcYaGBeC69cn/ZJ6CpNdknXxhpdrqBtWtyZWheWHc6yY4AP8JAzz3rhfhppvj7wJ8X/E&#10;2va98Q28QeHfFV5G2k2P2PbJo0yAq0W9eGjI5GQCDnNd3f63Z33iL+wLiJfMUFLeaRMhpMZ2+3FZ&#10;16Tp4jRqV43ur9Vre/WL0emu+q1GtjzL4221hdXGjx/FzRND1TQbXxfDdaFq6kreaNJbwPN9pVir&#10;AvvjKfLgmN2BJ5FdRP8AFH4WeN/hlofxZtPF0M2hajZrrGm61pcrvBNHtBjkV1wCDuXg/e6VzvxZ&#10;8Oaxo3wO8UXrXmoa9feF76bW9Ps47dPtCpEfOMEQxiQqm5U7twp6mtrwzN4PT4R6A/w20BbTQtX0&#10;WK50XQ57IQpbLJEZI4zERiPluVI4IxxivSqRpzwlOWr5ZcujtG1rt2ezd09rOz66kd0d1pWpjVbK&#10;6t7a78yWCXbI0sOByoYD3G0jn/CuR+J2heIvEOr6UPDnjFtFuI5P+JhZyWaXFvf23IeBg2Cu4H76&#10;kEe/Str4d32n2nhTT9P01PkGIpIzKXCueXAJ5wCePQVqeINBF4Ir20jVZbVf3bFdx+nPavIhNYXE&#10;trz3Sfls7r/IveJV8L3lu2kW8ltpskcNnZlY12jcuDjaB+FN0DUp/tV5oGoTq0yL5sQb73lHocdc&#10;DpVSfQ7jUNK1C00XxPNp91cLGYZY0VzbMMH5Ub1weD68VxXx28G6zpfiDwv+0h4H0nUNS1vQf9A1&#10;yHSZPmvdHlIadfJYhXdXRHU/eX58dSK1oUaOIrOm5W5r2v3tdXbto3dXvpvYL9TvtH1Cdr2fwjfW&#10;dvZyw4kt41fdHdwsOSARwN2QR2qsLbT7fXJND07U/wCz/sdvm3txgIqnlgB6Dr7V59oHxR8ZeF/B&#10;njL4h/tN6Np+h6T4Y1Ca50nXoLjdHdaWCGWQj70bAbcqed2R0ro11JNS8YReI9Q0mfZbwpcedD81&#10;vcQSpw6nvgcH61tPB1aUpX27ppxcrJ6PZ7q63V9SbnV6JqN8mmWM/wDaVvqENzu3XFv8yMMnkH07&#10;V5N4sn+DfhH9tzwxrPl6Bo/i3xt4TvLK6nuJvJutbgtJYilvgNtmaHzGK5BYByAQOK73wXb6B4b0&#10;P+xvCySppeoyzPp6O52xs+WKqMfKuc4HSuP8T/s5/Cr9oW+jl+Iml6frUOj63Fd6bcJORNZX9uys&#10;skMiYeCQMg3hSA2MMCCRW2Blh8PiajrSlGm4yi+VatPa6uk7Ozab6aNPVKUW7WPX721Rrl7tW8zy&#10;7dontdw2lTg8j144/GuO8FeNLbxpcTW40ySGCZvNsZW6NEnG1lP3HDAjHpg1m+IdE/tDxNeeP/C0&#10;2oabfaHqQOuWcxkVdXENuyQ4GceWPNLAqBuKAHpVzU9FtLfU08cR6o1vZX2nsmpsvCuCMeYuPuuM&#10;9e+MVywo04Qs3dtK3k97W633T6r8Llvobt4de01ZtSs4GmtmXbLbtjcpz/rFJ+9j071LZxyPerpe&#10;sCORWt9u9kwsznnO3t0zjtXknwuu/jhBPqnwl1/xDpSWOoabM/gzX7GRp/s0aSBfKl3/AHpCnz5P&#10;c4rpfBknxS8HaZoen/FmG2vpIJZ47rUNPcyKnJNu7Zwfuggn1OK3rYGVK8eeLfSz1atdNelrNb3+&#10;RPNoaniTS/C/gSHWPifrV7Hps1tD++1h5PlFrEGd0c8Dbjf16EZ7VzPifUPjJd/FzwyPhzaWOt+A&#10;dUaCW+uLe8TzIbN4mWQg5JdcmJhjqGbBBAr0u31nwT4suNQ8FXV1p98zWatqOkzKr7oZVIy0bZyj&#10;jI5GDyK8Nf4EeJP2UPgnfaJ+xtazald2U15c+FfDviC/kmt7MyXDSSWiPyy26l22R5O1UVV6Ctsv&#10;lTneNR2qu0Yqa9y0lvzXTi4uzT1Vm3pazUr302M79iD4c/tcfBr4pfFD4f8AxN+Idtr/AMNbfxIr&#10;fC1Jrlbi80qzYeZNazyYD4DPiMOWKqAM4Ar6O1PTNJh1M+K49Et5b2O28kXQQeYUznZu/u55ry/4&#10;BftQ6N8UPAkvijxB4dXQ9asNWOm+KNF3b5IboHaGXgbkfhlbrtPPIr0XXtPurS0mn8N33k3DMrKs&#10;mXVhnJXBPcZHtUZ1UxmIzSc8TBU56RfKrJtJJt20fN8TavzN83UdO3IrO5BbRafLcrHDYTwyDNxJ&#10;G3zbJOoP1xnHtVSDx98N/FPiaT4M6pfR3OpTaT9uexuIiy3Fv5m1ucbWIb7y5yAQehFadvqEyNJr&#10;Kpu8uNY/LjXbvOM4579hXE6hNp3xL+E2jfEnwxa3nh1ZpLe9mFxCILmzXzFaUSAjKsAm1x3XINcd&#10;GlGpK87pXSTT2k7tX69Nl94zdvrrw58OdKvvFupzrDY2UqxQybv3UMfCjIHQA5B44rktZ8SeFfiD&#10;43v/ABt8MvHP2698CzSaX4q8N6aiMt3JPEhSOUvjDIGDjBwRTvj38YLr4VeG4vHa+E77xBp0d3bx&#10;ahouk2K3D3i3MyxxyJ/soW3k85Arndd/ZFsvh58T/GnxW+EOvXFi3jy4sr7xNorRGSK4urdfL82P&#10;J+R2QrnjGUFelg6OHjTdWvNxlJNQeji2nFSjJWuvck2murWqd7S5dEe3aPf6J4j0ObTdH1GM+TGb&#10;e4S1kUNA+OVIH3SK5vwbJ42+HPg0W3xX8WR61fafHdXFxfWNiU8yzEhMeUGSXRCAcfeIJxWB8OPg&#10;j4f+F/jXU/HWmtfNrPihLO21+4muWKXYt4sRziMfKkmOGI+9j2r0W3srqOVJpF86aJdi3Dcboyc/&#10;jjivLrewpNwpy5oOzu0k721SetldtdLqzaurLRGF4d+JHgvUfG998IXn8rVLe1jvY4LiPbHeW0oJ&#10;3xZ4dR0ZR909eorkIv2bvhRY33ir4V+JDp9/4F8cW7PeeAtTs1a1Fw+FlMRJwEcKMxAcMNwxk10n&#10;ivwh4O8fxw3PizTvs99a3DxWuqWkhSWFB8rlJF5QEEg9vWvO/Eviy68J6T4o1hdZs9YfwrrMep3G&#10;hX0/nPFYLEqq9u+AVZvvE/MM9+a9DBxqSbWFnKLfLdf3k1yyT6Pm2ejV7X1IlZ7o81+DHhXW/wBg&#10;v4sf8Mh+Lkk1D4QfEDXLgfDO9vLy5uv7CDRAvpEskm7y1zkwZbG3IyCAK7A+CtU/Zki1r4reBfFn&#10;iTxB4d0eSazvvDMkfmSRSTXY3Tgn5pPKV0G4k7YYsLXqXwn+K3w7/aV+GEPjT4UeI477R1l2xuke&#10;6aC6ib542DjIIPHr6VY8bL4h0+VrXV7OS40PWNNktNcaGUxzW+V2eahHqGOT1GK9DEZpiK2MccTC&#10;1R2VVPTnlF6yaavGbjo2ndyu93YlR5Y6P0/rsYHw18XeLvHmra1ofj3wbY3XhXUGiuvhn4q0ybzY&#10;7/TZbSJv3x4aGfzWmAxgNHsIOc1pfBnxF4V0vxV4k+EkGjrp19ol5FLJHHMzpeQvGNkyhidoAGwj&#10;JAZfel+EXw2j8EfCzwn4W1bxPeajb+EY8afqM37uS4gUMsPmAcHbEQhB67Q3Wo9d+HMPw+8Uy/ED&#10;wZBf3GoX0xE0hk84lJJA7Q8/8s93PH3e3FedWqYWpUq0YOyekbXSbi7KTu/tJXatu3ZK1i+z/M0r&#10;3wX4HuPGM0D3FjeCz3ah/Zt2qzTWk0g2+dAW+aHIyMrjrUnhm+8R6brfijSTpfm6fp9rEdHuproO&#10;kuYifJZeq7TgEnk5zWrqvh7QH8TQ+MToarqS6e1rDdA4bDHd5ZHcbhXCeN/i74P+DniiPQfFPhqS&#10;w/tmC51DXNStboYWGNY1e48vJZlyyo20fKSDWFCNTGL2cE5vl27Wd21qr6J+bva17MT0ZfuvH2j+&#10;DfBFj468c+C5dH1C50qxt7i40a0+0eTPPOsUNr8nzOokk4JGxVLHKjNO8C+AvCWtaalx4WOpaHHq&#10;l1b+ITbW4SMQXAI3wnbkYLg70yRktg81P4+8S6J8CPBfi748azfSSaPo/h/7deeQS8htbWFpHOzu&#10;2wNjbyfc1k/Cnx94E/aO8D6B+0r8C/i202i+LPCbR6TBblWszlt7SlMBlmjYMjc8fMCO9b8tZ4V1&#10;4RcYOVufVx5rKShazs0rtXbulstQXZ/1/wAOaWiap4+hutetX8IRs9nqDz6OI5BGuowtgENu4B6j&#10;3xmr2q32gePdX1Hwz4Z1220vxLo8MCXSyWqyPCr4dFbPVDgjg1x+t/DXW/iL4d0qxsfiteZsdSOq&#10;2Nxp8hUTLEwIt2cH5ow4I5zkHHaug1y78Q6tpGh+KtQ8O2N0t5dww69HYsVa2KlisyPgMQpAG0+t&#10;EqdHmUotc2q00s1a11LRppPTTXS/QE9NSv8AET4F+K9T+NvhX45eCPidf6TeaNBPa634ajwdN8QQ&#10;yoAWlQ8rPGVVo5QcgblIIbjT+M/wn+H/AO0D8OL74b/FvwrDfaXqFjJb6hlislrkYZ45FIeJsZxI&#10;hDKcGmHxlrfgrxl4f8E+O7a81Kz1kt9h8R29viGK8DEpbygcqWjPyt0Owjg1rfEfSfFGqQLo3hXU&#10;jYzTwzPLqCrjy327UYcYLBmU4PBC1j7bGQq0G525F7k1pZJt3utdHe19VotrIPds0cf4u0fVNc0v&#10;QvB/w4vrG4m8OxwLqS6tfFr22sTGRFdxEq3mS/KPv4D4bJBq1cf8JLo1kvjDx/qlpqdjqOk29nq0&#10;EMTW6BvMwZ+pYAqRkZ45rmvB3hrxV4d+LHhn4ueMdV0Wa4k8CpoXjS4sbV1ubm8RwVlb+EQh1kwM&#10;ZBf0r1H4lXljY+B7jUR4fTUoooR5liqBhcQ7gGGOnQ5/CujET9jUp0YNST3fW7equ/PVPTS1yul2&#10;c3oNhqvw1u9I8BHUIb/Q2+0SSzaix3i2J3R+WechCyqQcfKQa1LW2h0vU5/CLre3qmb99OJCvkQy&#10;q2xo88YRV2Nt56HrVb4c+INEvhq3w+1rTbxV0m78uFr6MlXglAaII/8AENpxx0xg9KofEhf+EV8d&#10;eHtT1ye6h0fS47i+TVoZCfKeOHY8Uw6bDCzHJ4+X1FYSjOpiHTl8Vm/8T1knp1a6LyetrAtrmh4j&#10;8KW3iPV7mGyvbdL+w0tRpdxDlbzTWkUj5X7xsFHHtWksks+g311ZX981/Yxhnt3j+aK48rHyhuCM&#10;/NgHFUPib8PLLx14VXVdO1aaO6Ma3UN3pdx5f2tUjYxIxHLJlsjHsa8a+Amv/tZeCPg1qOuftKa5&#10;Z61qmr+H1l0vQNNjP2y2vYVdZkjYgCVWQRyr0IbcK3w+F+t4N1I1I3i4x5HpJ33tpqtG3eyXV3eu&#10;cpcsrNHoHwg1XxkfH2p+FPiCdSs9Waxt5fO27tN1KIA75YY8YhcswDgknjpV74cr418M/FPUH8Re&#10;GrbT9N1XRP7QvrW2uhMkWoLM0bmPvh4hGxAGN2e5NaHwb+I/h/xl4TttX0/VvPvv7Pga9hu8I284&#10;BJ64OeD7ipdVudOuPGv9gvbyCHVVVLG+tJfMjVm+dtxU5jJ8sgN0JHrUVpzderTlTUbpJrXTltdp&#10;aevXbTTQ0vszz6y/ZZ8e/C/wJ4d+H/wY+L+tNDovxAm8Rae+sbGjj0yS4aaTRZGQBmgCzSrCxBKb&#10;I1bIXntvGcV1q1rdeNtC0Gzi1ZLWaJvtIEcsiKDiPzF++mQT1zzxVL9ln41r8a/AMXjxfD+oafcX&#10;F5Jb6jpuodbNg7AFCQN8bYBXjIBweQa6XWPD8fhNLqWzeTy7vVBeL5zGVVfGCgH8KnA4HcmtMViM&#10;ZHGSp4u3tIt30V227yTa311/Fbkr4VbboU9IaPxV4a8OarpniK805dPhiv76xt5Fk86PyzmGTfk7&#10;c88HPA5rk/i9+0t4B+AXws0P4neIL++n03xf4y0/RLfVNDs2uFhlvZjFFNJGchY9+FZug3A1vyf2&#10;94V0/WfFOlaTHqOrWmkm4m0e3i2tcmMNthXsCw4HvWZ8I/EXwz+KXwu0278LeDkitQ0V7N4cvIdr&#10;WNxu81U2HgOjrnA4BFKjTop+2qwc6SkrpNLR3dm7N7/C2mnawNy26nE/sRaf+1h4I+JvxF8FfGXT&#10;tB1L4e/2j9p+GfiXwzqiyRG2BKvbTW/34ZzkSNgmMsXC4AAPqXj74f8Aww+M3hmxS/8ADuj61o8e&#10;oC8soby1Pl2+oQS70uFZMGORJFb5hzurH+A/ws8G/s9W918L/AMd/Z+H76/ury0juJ2m2X11cyXF&#10;yNx5Vd0gCDOAOB0rSS18cacNW8GyaubiG71ea4stX+ygJZISri3kUdeMgOM5781rj8T9ZzSeJoNQ&#10;fu2cU4XSVuZpOVpPeVpfFe25NNfu1F9jl/2hfiP8QP2e/AzeOfBHhBPElvq3iKyhu9Jv9USBII55&#10;VilaN34GB84Un5jwOTXdfDz4yeD/ABr8LP8AhYeki+srCGaWK6XWLRoJrQxMVfzVfkAY6ntzU2oa&#10;To87x+HvFGmQ3Gl3dyNtjqcKyR+YfmXbuyDhhkdwelczB4L8NeB/H8nhqy8QTSaL4oa6t9T8P6lc&#10;GRPOkXcWj3nIRhuG3n26Vz82DxOEVOUbVE3LmV/eiraNbXVtHZebelqjzRkdtP470FdYs7A6/ZyR&#10;6lZxz24WYfMjNsDqf4lLFRx3I9ag+Kvw48D/ABO0T+wPGujWt5GVdY/PhDPECAC6NjdGRgcjHvXG&#10;+L/DHwo8deK/+FC6xZzWmqaLotne6TdWdq8fkw/aBt8t142iSFNyZ7CvTNR1GHT9StxdaczrMjr9&#10;qVAVi6Hae/Pb6Vwzj9VlTnSclPV9tNGmn5r8upV4yRxXiDWx4Jkbx+mo310trpMkV1DHtaGeWNd2&#10;1scpK2AMjPXpUnwD+KFp8QPh/Z+J7yz1KxvNSnfzdN1Qlnt5OpjDYGVxjBrD17xV8Mfgh4wXRPEG&#10;LW18camZ9NlaRjDc6pgbYELHCO6oMDgFh6mud/Za/aYufjH8O9U13UfCeoaJrUXiS6im03XNNe3e&#10;2jWcxqrFgAeB95cg5GK9KeBqVctlWjTbScbT20fMrW10umm+lkutiVL3rf10Ow1zwj8M/i78WLnw&#10;/wCJfhPJHqHheSx1a28RXGlogluirCMwXC/OXjAKsM42vtOQSKufB7XvHPifwPMPipJpsev6Lr15&#10;a38+lxsbeVY528sqH+Zd0JjLDJwxOCcCuu1ttRkt2mtE2zKBu+b+EHJx9axtFvbufxlfQzaBDHp9&#10;9ZxztdLNtka4DbfLZO5287h6YPQVwvESrYfktpFRtd3ato7X6Su3byXYfLb+vx/Cx5t8T/Dt3N4Z&#10;8E+F9V+Gej3+lx+PIW1i08SyNc/2ZD5jtFcW8i52yBtjIWwBuIJHFb3gzVtb+Heoap8INX8C3SeG&#10;dL0lp7HxBdX5e3k3yHFsGb5+FPXnHSpvHVs3hf4rf8JHq9rd32i6zpcOmXVoIy8AuDcDy3KjocMw&#10;3Y6AZNaPiXwmseg6j8MLC/vRp+o2sv8ApS3DPdWzytwY2bI2qegPSu6VeNTDwpz1i9d3ZNu7a1+K&#10;N2vNNdSVfV+v9fgaCWVpZ65pfiLTdRRbOLS9k0C7ZBg42OZD83+znoRUUfxG+H2q6voOh+LHXTNa&#10;8S3EraDourbY7qSS2TfL5a85ZE+c4P3SDWFp/h55NSv9F0HxuZtW0vRrSz1K1uolHnIoyJCO24Z5&#10;HGazP2W5fip4s07WLX476v4b17VvDuvXVro2uaTp/lTW0LnIiYNny5FjMaOVOHx6Vzyw9P2E6spX&#10;5Eu6lqnZ6qzV7X1u1t1s7+9Y6bw5DpF9a674x+GWn2Nlf3euznXPtGnmBruaBfJ/fAAFmCouJOco&#10;q9Riq9x4a8J/HL4XaNqfizSYdQhW8jvLFoWB8ieOQgOjj0IOGHaptZ8H+JNREfjKPxPNp15Zs7ar&#10;b2MYaHUkQMqo6tyPlIOV5yMelU/2bNAt9C+H8fhnRfHD6rZQPJJDNkHyi8rvsHHAXdt2npiiUoxo&#10;uvTm+aMo23ulZq3Nbppby+4WspWa0/4b+vkc38S/h34F+F/xO8OfHez8V6/pMfg/R7jT7zTVvp5b&#10;O/tJ5MgyoSQ7rIciRslQcdK7iw+IHgW0MPi661OOzt9UUSXBvF2RxMjKnLHhW3MoGcZyMVyf7R3x&#10;B8FeDtM0jwp8afFQ0Wz8Y6kuh2uoqdii5l5hQPghWZlxzwc471L8brrw14K+CcHhr422kXiDwvql&#10;1Z6Rr955Zj8pZnEa3Dheih/Lyw+6ee1dXJUxVLDqtzScrxTXWKd3y3VpNSb0bvshx6pf03/w6+87&#10;+2N1qGnr4l17TTpt7DMwk+wzLKZIVZ9iuQOVIbcV6gnrxVW30PRIPDtx4P0SwMdsrNc2e64dlDNI&#10;XOGYkghyflzx06V5n8BP2nNM8U/tA/E79lrxL4J1rw7q3gW4tZtJ1DUVJsdc0maGNobu2mxtZgzG&#10;N0yWVlBPWuq8QR+O9EttctfBckep6pa273DaPNiNbvfnYEb/AJZsSMHsetctbA4rC4j2NX3XaMlr&#10;paSUou92rWkrNvS+ttR80XG6ejOd/aZ8Y/EbRtN8A6p4B+HM2vXk/jOzg17SzbL5osskTTYPURnD&#10;9enIrS+N6eIbDxdoXxh+HRuLl9HvHsfEWkwsV/tC2ZSUjGeA6ylcHjOSCcV3Vi6arp1gmq3s1vfr&#10;arOLdWG6IkDKH1KnI965/wAO2+h+HfGHiLT7SbULW6htPtU8c0jPbyrIWfzkDfxg5yAeMVdHExjC&#10;MVBXgpJ7vmUnaz9L6NK/W+is/h3f5dg8P/GL4YeP9dsdE03X/sepeINGaaC3ZfLmmjVirojdDJE2&#10;7coyVzkiub+N2q6v8Ovil4V1fXdNOreD9StX0i8ml0vzf7Huf9ZFeS3C/PHGzKsZOMKdrEjk0ngb&#10;9nP4IaLeXnj/AMHaXbSwXmuf8JF4fhWQrHp2qvC0c7wtklPPLMXUYUl24p/wR8R/GHxtB4r8N/Fi&#10;wht9NvrWC40C+gYF1WaIi6t3UjAMM3C5+8rA1vGGDo1ZVcO26cVaSnZS97T3d3eOj+T3iTzXtda/&#10;h/W/59bDbX4a/AzXLbUPA3g97HQ77xdbx6tHq3huQQy6iqYEcjTL/r2GepydverHwd8P/Fb4N+Ar&#10;P4beO/F194wk0uad7/xZqRFvK9vkyqcBju2g+X1/h5rg11fwf8O/hFoOg/GTULXw7beF/ElvYeEf&#10;Euk3CeXcr5gjhduAImkbdG0Z4z04xXs14PGWkCW0ktodSvLi8jI8ltitalsMW3ZGQOoHWqxvtoU/&#10;ZylzQlLRy6uOicZ/4Wrxvo7XTsio2+zp/Xbv36nE/tbfCzwH8XPhhcXGs/Di41q6037JrHhuTS9S&#10;NrdHUbWUXFqkUwI8omRcbidvzHdkE1rrr918QotJ1GPw5q2n6lJoP9tad5pV7d5kCp9nnKkqZFdg&#10;RtOGA3Ams740+NPBng7wQuleOvFUvhzT4Vna48QXWGttNkjKtEZZAQI8OyBd3DZxVjwB4B0D9lnw&#10;Beaf4QvtSuvDd3qH2zT9JNw11Np8l0250iZySY/NJZUBwocgcAURlKOWwhK7fM+RPms07KVnflvp&#10;F2S1V7taXlJcz+/5/wDB7+SOu8DTXmq/2no+savp2oR2ckSi3ikLXVnIyBpI5vfJypHUHmuY+IGg&#10;eKtf8A6pZtrqeC9Ut9WSHRdUjmW6hnj3LsLI+AN4ypXgjsa6e08E6Bp3iu+8caDpgh8QXOnouozx&#10;RmNb1R9wuOhcYxk8gcdKw/H2v2U8Fjpnjjw2LjQ9adIF86zMn2W/35j37ei7gDnsa4cPL/alKmuz&#10;2V7pXdo3s767rVdmV5P+v6/U5v4i6T8QfEvwvXVvBXju58HeJZdVt7D7dNZ/braSOK5DOrRZG1ZF&#10;Vk353IH45Fdl4V8Z+Gfjf4J1JbW9sLiGLVHsmuLO4SVZjG2A6nJ5JGQDyMc1l/Fm98dfB34e6r43&#10;8I+GZvEU2mIb6TSLPdJNcr8vnLCn8TYyVQ9a579nzxX8Lvif4d0ddA+EqeH7e41K51bS4bWD7NGT&#10;GzoJ5I/lZZCzuChGVYc9q6pQlWy91lHSM3aS5dNLtPaT0S5btpe9a2pPN7zj/Xy/E1fEVzpfxBlv&#10;vhxq/i6TQPE3h25hlstQt1jdkO0eXMiOMOpB2sCMcnpxXL/Gyz8Z+A/iPD408W3sNx4J1/w1/Zev&#10;SLab1s9W3gW91sQbtjZIZgflwOleT/8ABTLxd8PPAnjg/GfT/iJZ+G/Hnwn+Huo+ILW31K1b7PrF&#10;jL/o0cTS5A3LcbCq/MdzDjmvqL4W2dr8Sf2efCcvi23jlbV/DdheXcL4ZWmkgSVs8n+JjXfUoyy3&#10;AYbHNXp1LxcWrOLsm+Vtaq3LOLV0m7W0d0pc11/TTuv0t5NehQi+HOu+GPCqax4Sn0lvFUelwwW+&#10;pzW7vHK2QWDMSX2MBjPO3Oal+JXhCbxh8PLuwHhWO+1C3sYtui6dqAtZoZzIrO0NzwUOBkdA23B6&#10;ms/xnb/Gzwfpn2HwBHpuoNDe2slvY31wVkntfMxcxg+qodyHuRg1d+FnxIuPFEdrfanoElne6hcN&#10;btb3LJvZIyxLKR98L0I6jNeV/tMYLExalZ30evR2aTTSsnttrZ7lqSvYxvhr4d+G1/8AEPXvHuje&#10;ONVt9T8QqtxqmjapqDxtBdQIlqzi2kP7tVxH0GCxBBOaNL8E2PjTwDpXgLxb4hm1+zhvJIl1KPWm&#10;kuvtUE5YP9pi2sH25yP4cbTmptT1Hwh4j8ZeLdW1P4Yrq+teE7H7ELRbXbeXVrI6TKY2JAdHMakD&#10;OQ0Vc3pWheIP2Y/gt4g1/wCBfhSx8Rabb6zea9H4etoxBcJ5r+bdWwJJBl3M7ZPOePSuz95Vfuza&#10;qNwUVJpfZsrTurWTja6Sa66Ct7PR7Wv/AF8tfLY7H4pfFHSPA+m3Q8YeEtTudDjYR3epRyLthxjG&#10;/JDDkjB5zXA/tf8AjjVvhMPCfjTwDqUWjjxdq1ro2qeIoZoFljEpUWrGOfCXGGypGQwUnGe1D9jb&#10;9pX4Sf8ABRj4A+MPjB8KvCmqWMGpazeaTc6b4hlDLNPbDYD5RJEasTgjg9+tNm+IfheO6+Ev7NHx&#10;d8MXfhXU/FCXF5otpLMtxHHf6cVaSzBcHIKPuQ+gPpXXh8vqZfjnQrUX7Si5KpB2eig5NuN38PK2&#10;7Jp2Ta6Nc10n3tbzv/wO3cvfFE6Z47+KHhb4E/FX4dTa14Pvmnu7XXYbyWGbQ9dsZ1ubVnliZWij&#10;dA3lSA4LRsjZBAPueo6vYrd749ZSG4tZlhlVgDu3LkK3PpyK+Y/23tW/aD8A/DbxB8Rv2e/hzp/j&#10;DxVNZ2unp4Yvm8iPU9ORpZnkV1+bzVOFCn+6P71ew/slftBeEv2pf2f/AAv8UpdKkstU1XR7WXWt&#10;J1CxaC4s77y8SxMjgNlXDgeowRwa5sxwdZ5RRxkbOkm4tKV7TfvOTi2+XmWl7JS5L7ppEZRd4rdW&#10;v8+vntby0T8+ijuvDuqeM7iw0nX1eRrFpptIWdDFdRMdrOyDnIPGahs/+EE8PaNqWpf2F5drDMsG&#10;oRzDcihANgCtlSBwAcZ6V5V8TdKv9P8AH2v+PvCmka7ovjDRbd9K8O+IJtLabTblJ1EgM0MRzMis&#10;MbuCpr0/w54jufE3w001PHFlDc6xc2cL6tb6fbsiXBJAcqj84z82DyBXHXw3saMJxk3F2TV7Ndem&#10;jVrWd7p7pFKUX6/1/X/AJrrWfCv9maXJc+S1vdanG9i1025RNg+UVYcg7vXkVxHh3xp4/HjPXLbw&#10;Vb6NJHpN+8OqaPeWk8NxLC8myCRJGyj/ADCUk4xgjv17jwrpPg258O6w/gvV11CBdSuJLqDzBJHH&#10;cpw0S9dmxkxgdGzVa8uLTxLpGj+OvBfi+3sRHNDeanDcbWF5ayE5RifuliPlbpxUU506fNFxb6e9&#10;eye+qs3d7X01s77oPP0NDwr4qtJtV1TQ5vCmtWMfnRyiW+DFJpJMgrFknAUrnA45qn4N8W+APi3Y&#10;a9ovw/8AiTDd3Wl6o1rrUNnMsktlcRsCUMbj92xGOoxzkVPaeBPEnh+Ka88NeJrq4tb7Ukuhp+pN&#10;vW2Q/ejjb7yrnLc554HFeaeCvhj4G8K/tza98QY/BU2k+JvFHhMR3mtWszLBqcUMvyiWIDaZkB/1&#10;n3ivHanRo4OtGtJSacYqUba6pq6kpa2td3V7NbNao97Rd/wsr+d+267+T19L/Zxis5PiBLr/AI81&#10;TVbb4ia1FqNjo/iSQTW+jXUSIEWCM42oHiSQqD97JGKzr39mXwcNQ1Kbxl8M/CmqXniXUbHVm0zU&#10;tPM9q+qWULbboF93lSiTa6yAbguRVrQfAGlahdf8KN8farrGvSeG9UTWtN1TVL8rNP8AvPORVkTb&#10;kITtweqjBzXW6cL74i+DdSOoI819p2sTNpNxND5MsMZPylSO/luyhh1rsqYzGUZNqs7O12ly6e7y&#10;NWa35Yt3s1bdu5MbSja39K35P8in4a/4SCPTtB8Q2WmaTawza0x1q0kSNZIZGDCUpJGAsj+d/Fj5&#10;weeaWDRdQsPiz4g8N6dokVpa+IrH+0rTxFFqCM0l2oCNH5OMgKADuB55zXMfDi3+NXh3XPE3gTxd&#10;r2k+KvCkHlr4Hv7pNmoveb3eWC6wArbA0YVwASBk81x15qsf7F1jeXOueMvE+qWGoePbWfSdOuLQ&#10;XBs0vnWOS1ikPzfZ1kJbGQUB9KuOEdWtOnTlGUmlypXfNdqS+cW0mpLunqilLbTf/gL/AIK32O61&#10;XxZ43+HXhDVP7O0m71fxHp9jdarHpWj2ccX2zexAjXJG7aVycfMwb1rF+F37bHw7XT/APg34vRro&#10;Pirx9qhtLOxXTWeGW5aMy/MyLiFJMFY2l2mRht5avZvEsukStNdW9izNBZtmaEf3uAvHJ69ulcen&#10;g7wNZeItP1bxr4Nt479ZLGwtfEUzKz3KxZuIQz9cJNkKG53dOtc1HEYCth5Rr0Xd3acWk720Wqa5&#10;U2pWtfpdbpx377fnrb10X4+Rc0Czvfhn4wfRbOBLzQ7jcbWeacrNZZkLPEezxqSWDE7vm28gVat9&#10;WsLXxPa+EbbxJJ9qkLXrW80+6QCRmKcgfc4IweKwfjP8UNK+EPi3S4dasLi8sb28eTUI47Us0Vrs&#10;/eTgj70cZwzryduSK3dP1T4Y+M4dO+KfgTxBZ3ttLFF9h1SzdZIbiFj8ux16r7djXPOnU9nGvOLt&#10;NaSS0b2V/Pf8xLXXt/X9dyo/xCCavqlx4o0Fo9PtrmG1uGZhKolY4VwB908jOcYp3gaP4ha98L9Q&#10;8MeLvEdoviiKG5gbUtNGRFL8xgcK3DYUoSD1Nb3inSoE1FYdPhjgFzIZr7zLdWju227VV89DnBz7&#10;V5/ba7c6S2o/EXwgf7UvbORbfXNDhh2S+bGQkrj+8QpBA7gU6XJWo/u4pO8Wr66rRLXRJ63u7PS+&#10;wOXKWmb4teEtG8G+LTaLeyQwoPiBp9nZhnuP9H4ngBbcGSXJ2rnKuePlFb/guCy1Xxh4i8R22pSR&#10;m8SK1tYP7Q862uFRWcS+Wy/JLlmVhk5CjNVPBV/4o06Cx8PR3Ed5Hp9vdWtx5jHzvOJVoXG7quGZ&#10;D7iuO/ZJ+JnjvxH4c+IWieOvh9Npes+FfGl5Fb2s1r5b39nwYrpFJPEpEm09wBW9SjUq4WrUSj7t&#10;k7OzalJ208mkr9ItLog5rv5N/l/meXfE34FfEn4u+DIPhfraafBrXgnxxp3jDwz4mt0/4/ZEuSZY&#10;Hj6wkoduVJBH5V9GftD+FR8Q/hnqHh6z8PWeoawukzXWm6fqUzRW1xMIziGSVRuiDH+NfmU4Yfdr&#10;550X9o7wp4Y/bN8B/s5a949ks9V8YR6trlrb32FFxbqUC2Zz92VGJwnoOK+lvGVxpfhbV5PEmuC6&#10;W1hUStLtMkYyQhGB0wD6YxXoZtUx+HxGG5420dSFk1fmlZ22dpSi3ZPS7tbYzjHmptLrp9yS/T8D&#10;iP2eohrnwR8LfC+/vrjS9S0vSdNuvEHh/VtWOpXdnC2StvLcscy5dMLI2S6pznNW/wBoPwD8QPiH&#10;4Wt/APhD486l4B1q61hbyz1XQbWFprhYZBJ5G2YFWV0G1+/JIqv4A0jwHf8AxS8X6pocc0N7MsVh&#10;cXzLiR2hdpo4MEYZYw2YzzlXI7V0nxEu9JHhy+1nVdD+2XHhmSPULV5o23BmG7cm05BA3Ajoelef&#10;UqShmanTWt1KzinaUkntK6a5nb3ru1r6mvxe8/Xf7tfx1MG1u/itoPx21rwvquq3GqeGde06K+0u&#10;aa3ATTLhAEe1DLwVf/WAnvkVw/xZ8UeALXTl+MXx5+GWtBvh34qmi8OavaxytLZRvGIpLhhEwMsJ&#10;D88MMDOOM16RYeJfCvgrSYL7x/qFvZ6TJqC/2Dqk16VQeYAUikYn5X3Erg8HiuX+K/xH+IfwN8O+&#10;J/iLf+BL/wAcaBbww3NjZ6TGskyxPcKkqhP4zGrGT1KggV0YOU54qKjDV8sVZ8jltFpP4U5RdpX8&#10;731uS7P+v+GWhqfAfwj8LtJ8UXus+AfGN1qSag0Yhea5af5EhGFVychVD8D+tFxp/gz4oeJpPDPi&#10;nRbbVP8AhFb5lttN1qNWmlKuBHfxM33wm4qG7Nu5zWhcnwD4HsZNS8Ga3Z+H2m0O41S1WZT5avMy&#10;5kkX+4HZAQOnTisTxdL/AGd4p0XxF8XPDskEuieGTqB8ZaKuLVLkLieAnO7Y+dwjYEMCDwRWMZVK&#10;2IlVUpXasm/iulbyvpZOzur312E132/r8rHPfs/6n40T4J6p8OvjdaG41jwfr1/ZXYEgvJLrSTO7&#10;W0ky/wAReAqDjuvHSvQvA+lxR+JBaaX45s9W0e30qO01DS55DJNas43IMHlQyHkNyAMCsLwT8OdU&#10;8M23jDx5Z+Il1T/hKJbXUdJvoW8p1eOIIsJIOCox2wDnmulg8Padpnjhdfn8JKs2sW8cl3q1jH5c&#10;pkRMYnx98DtnpTx1alWrVZQaXNd2S0UmouSSeqs3K1tdLWH0SfZfl/w5514X/ZW8N/s6+Arj4efC&#10;7xE1j8Pppr5b7wvql2ZEs5LyXd5scrHcipK2VTPAbAxgVb+HHgXUdF+B138Odd1298U3XgSEWs0u&#10;sSecdUmh2XIkYuP9YONrZ4JGeld94i8I+EYvEDa/eWcl1a67CtvdxXKs8LMvzozKeFHy9cdRXJ/s&#10;/wDwK0n4QatrmveG/FXiC70nx5rjateabq2pG6WC7lVklEJb7kDDawUdCABxWksxqYjDTqV6jc7q&#10;avHWUr6tyvfmtzXb+LS7ukKK0strflsvuv8Ah5HUXfgDwX8Qdc0T4zp4e05vEljCP7L1pLcJqFrY&#10;yqpltjIPmKtzlCdpPOMgGvFfhb+z1rn7Lf7VPjTxF8Itbkuvh14+uF1Pxl4SuFnebT9XuG2m7ssA&#10;qiv1lUkcgEVwHwF/aU+MP7Nfxe+Lnwc/4KQRLoPh+/8AEz33wx+I9v8ALYz6NLMtvbWLzqP3dxH+&#10;7+9gnc2elexftD2vxB+G/wAR/AfxB+HWp3Gqabrniew0zXLaPVxH51ptYrIgJ2yMWxnbywNen9Tz&#10;DLa88DKopUqsLRd705pJVEoy2Ti27Ws4y0drtGcLVIwqJb/hfdNetrrur+Yz4g+EvD3jv9qi3+Hf&#10;xD+Hk3iDw23h1NX8N641wFk0PU7R9hSA4EiSSKc7kbDcgivOfil+2B4R+CHxk+H/AIA+Jfw98bX3&#10;gHxVoKxap4m1bw+9xY294908UVtdqsZWN920FnGMFfrXvGl/tJfC/wAbatH4N1Ca50HxRBqUtjLo&#10;eoWv+kQTmNnXtgqyjcGBwemc03xPqOseG9N0N7Dw/eeIl1S6+yzRWZRlSNufOljc8qCOSMlcZrnw&#10;+J9nUhSxlBtKHKo8zj0l78W00ns9NG1ezbNJRasn317O/p5Na9kty7o3wQ+D/hn4fx/Bzwx4D0GP&#10;QYTLrHh/TY9LiW3sbsXBn86NEUBHE0nmAoAQc45p+gXWm6br1x4XX7LJqWsxMj6TLeZ+0xrxLceW&#10;5yY8t1A5zg14b4v/AGoPE3wf/wCCiPw5/ZwTw/c/8K78VeHNSTXPEklq0kdh4gnmD2NiZh8sO6ON&#10;wFPUyp3Ir07VPCXgfVvjfoXi3w5e/wDE001xao0MZW8itUkPmRvu5aFpOpHHFc+IwOKoRjLFSbVW&#10;Dqxe97tq8tdG3G769d2ClGpGLW12vu0f6X8vkYeofsVfszW/7Wnh743+H/C93Z+NdD8Oy6Rp81rq&#10;1xHb2ensp3pHb5Mahix5GDkDrisn43fst+N/C3wr1L/hmnxvq1j40hh32Oo6hNLdW96WmTP2mMuF&#10;abaColGGUZPNdkW8ReLfik3iXT/iS0c+l6rOug6bCUEd0hj2yRXC43DYfmHr2rj/AAnJqXxf+Gvi&#10;/wCKX7NHxum0/wAUSeKvtWt6XqMjz2oaykMc9obaT57ZZkQqSvG7DDvXbRxWac9OpUruSgoRfOpS&#10;gvefLGV0/d1lpZq91vqS+T2dnpu/vabf43f/AATpPjVqXijS9M8JfFPTPDWk6tD4Z8RRQeObOLzF&#10;1BVKiJZ7Ngy7pUkZGeNt3mRblXLYzrfsrfHfwB+1H8MZfFXg3xtHr1tHdXWheI7FYyslleQyNHIJ&#10;I3AeJ9uMqwH8Jrkv2Sfjl8CP+Chfwo0/xrp3hSGSxu7z+19S0XUB+9sdStroxxklG5KSQkjPopIr&#10;Zuf2QPDHgL9oeH9qL4VaRDoevX81wnjSLRZJI4NfEgG2aaAN5bSqVGX27jzya5sRTwmHp1cvxqlS&#10;xFJtRdlZNNvklrfVt2ktrRTTTunzS06p3287K66Nb/mm9ktr4UvfgdDZ/DXwl4zutU8M2uy2e11C&#10;6Emo2M0sxMbiTaC6DJGD2AHSrvwd1jUfFXwWWx8InTRqVvrl9CWisUslm8uVldvKiGN7d+Oc5rYs&#10;b3VvFXjC0bTry1vIY5ria4nkZFZJAu1bY9GwDk98VzPwt0G+8GXnizxzYXOuJa6t4pcf2TqmnqTp&#10;NztEZmt9vLQORuOeec1lKXtcPL2lvaXjK/8AM7tNOy3d2/O1ndtDjaWj7fqv6+7pZnW+HtX0HxL4&#10;0Tw9FNazeXoskd5YwTOTFtbbKuc85cgcjjBwR0qx4lPh/RNA+1655s0dpYhNSeW6O6KMyAhi/XIz&#10;gnqMCvJ/B3xX+GN3+39rXwg8cadJoPjTTfCaT+F7g2zQx+IrOYCa5kgkHyyiNwA8Z+ZCM9GrtP2j&#10;tR8S+GPhNefGT4Xbby80Wb7XqWn29t9pGqW24efCEX/lptGASPlPWoq4GpTx1GjK8eeMGr6J82qt&#10;Ls9r9HvsyV/Du+t/za/Dr1Wq3NH4Gjwbq1te/Dpg1vqnh+eSc2txGBIsE5by5TyVk3AZ3A9fQ1WT&#10;w34d1oTfDz4matJPqV0s2lqJJvJjugRvSVRgZk24BZDnAqL4eXPh34v6zD8ZND0e+0rXNLSbTbrR&#10;5LoJDdWx2/vABxImCGQ9jxxzUeu/Dvwn4k8Z2+t+Or2NptB1ZNYjhvclVMcZRHhfcPLODyOQamXL&#10;HFT5pSi92lrKM1fRP+VvX5rqrj0VuZf8N3+78Tz6/wDgf4O/Zq8P6D8BfgnrX9garrWtXWv3Ed5M&#10;Wg1PyXSW4WT5SCGJAAwCByK9i8beJdZgtG1y40x7K103SUmW/tbzCLcvKEMZUfej2sGPH61U8LXG&#10;kfEjwbNp/iudY7p7eW5s7z70scDScsm4ZQ4ABqpYeIF+IC+PfDGhyWM2pWulRW9rYPJuV2khZ4Zp&#10;E/h3kqM4yMe1VWrVsVUvX96UG3OT1b5pJN37WaWt7W87C+GOi6fkrfLojyrQvgxJaf8ABUyT9omX&#10;XLa903xj8M4NOm0m+0YzNaXlnOZUlguOkBdHJ28btvqK9o8WeJzovhTXvGur3v8Aamm2d9JcXUfk&#10;iKfSbVYyJHTPLMoBcE9ulcp4W+JX/CFa58O/g38ZPCl9D4m17SLiQa5YQmaysbi3RFMDTjo7g/KG&#10;+8Faq3xZ8f8AxQ0LVl8O2GlWs1rpN9HLrUmpWrMdV01zsBikUFfMDEqytxtrqxH1rHYqiqqT5YRi&#10;ndJShBuKcWl1sop73SvdC5fZ03FNdfNayu79dG38ttCT9ljTPGnhf9m3Tb+1+M0fxX07zp9U8OeL&#10;HkC3N1p0kjOkDHJ8x1Q7d3G7HQGsv9mbQPE2h/GDxR8TtL1aaz8MXlhHYr4T1LT2WUTxyM63kM+f&#10;nR1lKkEZyoOe1dxrvwq8Ga/8OY/CvwXuo/CsNjFus49KX7PDabskgKuFCnJyPxrL+E3xG8T2Hws0&#10;bSvHMI03xB550uKK6AIvFVXEcwCEgblXd1/Ws6mIlXo4mpTSftZWaaSaTbknypcvTeKXK+yet83L&#10;K7fkr9b6PXq/Xd2e4nxZ+KVp8NdO0FNO8NT3dh4i8djQdUk0vSXmWxupSfLupFUf8e6uArueBuBz&#10;Wb+0R4v8Q+DPBfi7xx8PfDOi+JJvC/g+6kbw7cWbPdS3kS74lVTjzIywPT5vQ16R448N61/Y2hat&#10;pGutY6pYTrGzDHl3IkAEisrH5g2MjPIOK5j4y+D/ABj4i8MXHjDQvDkbaxp+2SS1Ztv2+1DZ8hW/&#10;hcD8M/WufA18J7ai3FaN813pL3tE9rXWl09N+94qRlKk4p2bvr20tfXezu/w6XfO/s1/GnxH8Zvg&#10;F4H+M+p/Cb+y5vFXhG2uNdNhetJJpl5nCQ+QfmZM5JPUDg1ra5rg8Q663iOz8Sz6Zqnhq4Fvq1jL&#10;pCs2p2+47o4sncI5DgggnG3pXTW+gwzXlnrGgPqWlNYwxzf2fZsgjnWRcYlTH8JPOMcivP10zVv2&#10;jvgB4i8LaDrt5Z+IkkutKs9W1az2XVqyzbHnVRhjhc7WHHIIrSMsPVxEq0YqEHJJ7y5FJvR3vdKO&#10;l1bo0rpl1Jc0rpa6tL+ui2/M6rw58SIviF4bj8GeIdTk0rxFf2kr2CmwaOVdzstvdRg9Np6g9xgj&#10;nmbxfpfxR0/4D6aPEsOj6x4u0uzhOpCaPMF1OnDzRKNu12PzLyNpNfFHxW+Kn7S37Kv/AAXA+H+u&#10;fEy/1PUvhP41+GVt4S8MrDcR/ZoL0TQ+fLP5jA71l/eFhlmDIvTNfffiHVNQ8SeC9RuLOG3VnmaC&#10;SG8Uyqq7tpB2fMCRz6iunNstllM8JVg4yp1oxqprVJybUoX0a5WrSXdExlGpTbj3a/8AAZNL79H8&#10;12PF/wBiH4bfD7wz8PPGXwM8MR3VnjXrnVr21a0a3kik1AeZMuQfnO/dhwQc/Su20P4hax4d8VNp&#10;mzdoPh/SWj+0XN+oM+1gPm3ncGQdWY8153rt18SPhN8XfE+i2Oh3C6ldeHGl8AX1mrta3SwxHFrc&#10;MThpi/3SRkLgZrL/AGT/ANpDxB+0j+x3cW/jbQ7PQ/jE/hm5OseG/EulsoS4WR41kkiKhngZgMkd&#10;VroxmCxGM9pj5WnTm4Xbd2nNXc9OmjTl0ej1sxKcbWi9lt6XX4dt1f5nunjrU/BvjbX4fhrcanE1&#10;zrOiyTwwyMVZoWUqfLlH3ZD268AmvP7T4f6N8LPDGuatcFNF1zWpzplld6eHtyjrFi2jkH+rcly3&#10;77C7iwzmnR/C3xt42+Hmk6B4r0qz0fVL3UoJtek0XUD/AKFcW8YdFtJeqiZlXj7oXcCOa6fxdod5&#10;42tdUsfiReRv4el0/wA7UtP1QiFrTy1XftmX5cK4Vwx6HJ6V51OVPDctKNS8b+8k73s1a1tGm+j0&#10;fKnfVDlGLun+H6edtL/o7HG/Cf8A4WdqP7F/g3XfG3hHVLjxpobfadQ0HVpEkup7mKZ96ktgByPm&#10;XGMZABpmufHjRfhdpd9+0p4pvNQ/4Q24uLdtb07WLWMNoEjcPNn723IAbnA/Gr/7NWkeOvB/w88U&#10;eJ/HnjvVtUXWvFM2o6H/AGssbSWlqyqiRxtHxJHhQVY8kGtWT4W+H7v4X678N/FvgrStV03X9Pml&#10;1S3W3MsM6l94JglyGOcErnGRXVUqYOOOqxrJSg6jvy6e7J3ko823L9l730d0xuUnHm8k7edldP8A&#10;L5aFjwV8aPBfiTxtZrDqmmJdeLrWW48J3EN4yx69apGC42EcTRgqWGOhB71Dqnw2n+J19psuiC68&#10;Ptp3kT2firQYUWHVrciVZbKaPH+rXdkBh95VIxzXlv7UPwo8V+O/hh4a8Kfsx+ONG8N/EDwzcwal&#10;otxDAsOYUIS9hVGB8ktEc+hKAHitj9kX9qf41az8R/Enwv8AjJ4YnuvDel6TFceFfHC2ojbVNgc3&#10;f2iEYMLI5ijAx8xzjPFaSy+UMDLHYKSvFNShJ+8knyppNWkpJrTV6TfLaPul4S92Wj6dna+39LZ9&#10;7Gj8EvE37SQ+Cf8Awhf7TlpZ6h4k8PzajFf6pptriHV9PjkZbK5MHQmVNoeMcqwOBWr4q+LN/wCC&#10;/gh4Z+LUvgzUrddNvkgvbXTY47uTyWYrtQOQxGcYA+YdMVt/tC/FHTvB3hjwykXiX7DbeLmbTNLv&#10;pOWhvJ4WaB2yOArAHtioNR1H4r6h+zd4fMGpabdeKrWSyTXH4SC8kRwsrAn7u77w71z6V5QxFSlG&#10;MalR6K8VZ8yaStZK91/d0VrCjzJau7XKtt7bvt6rz0Mf46+AvBGu/C6+8c/EzS4vEvgu/wD+Jxqm&#10;m65aKZNLlCrtlh+TcpTJYqfmBHBrP+LmkWWt/BzQNf0i+0fVrPWZLbTvDfibUNPe6ayt53h+z7wj&#10;DeGI5kGCMjjrXcePviF4dtruaPxFFcLZyMuia0tvu/c3MiFkkXtt6jd64zR4P8Oaho0NjYR6vcXm&#10;haTDvt4La0Qhxs+XzF7OuQdoHDAEYqaOKrUKNOcrrlk2l0aa2WlubRXe0la6ZPLG7TWmn4f8C1n0&#10;80cDf+HtffSNW+Dn7U19oXi7wT8RPEkWiaFp+k6bJZ/2ZIEImhlO/wCeNpYi6MpUgfLgnFZHwV0f&#10;4opL8QPgd8cvi3rn9t6Zq7X/AIN8a2OkRoYNMl4S3tHKMrJHsEbI5LFsk5yDXr/huS+0/wAM3Hhj&#10;xrqsOuyaXPcXsV9DpgjnlhA3wz7BwZQ2QWXqcGuVh+KWkP4Z0z44/Dfx9Prvh/VmdPs62odIJQT5&#10;kb45RlZSCp5DDFdEMXXqU50owTu1Zpe6prZx920XOEbSTS57XldoL22vorPV7O1na61TVr72uurY&#10;/wCHPw3A+LevfFTwr8X9SuNWu/CNvo+oaHr8CpCk8WfKuQq42MxPzDBBHTHSvOPiB8Tv24vhD+2/&#10;8Jbd/hlHqnw08ZeH7nTPH08eoKY9E1KN9yXSZHyRlNi7RgOXPQrz7f4V+I/gzxf8PF8S3VhYx6hq&#10;1gLiS1OVlZN+FkAbD7AefUYrmNf1e58e6na+HNOvriw1231K6fTtP1OYPGzRpsNyrLnMB80Hy26j&#10;HpUYXEVPrVR4mlGa5JU3zr4VyOKacbfA7NO2nKr3KlzRqR8tbdGtbrXo+Z+a0atY5f8AaF0347fD&#10;DVNc+IPh/wCFGm6zotv4ih1RZ/D+oTR3k8ckKxTvdQFtjBY1K71PyABwuQayfht+zl8Pv2gvip4k&#10;/ae+HPx8+Ifh/Wr2yWzh8LyeJRdadpiqqi31CCylBELSxLwejBmPfNW5Nb8b+HP23IPBmi/E6HxJ&#10;pPxA8FnT9e8L3F4kf9iy6cJI/tkCMdz+eZSkqrnZ5at0qH4K/sia7+yddeHrnRfFWoeKlsdMudG1&#10;jxZfzLBfyaeCWsrSdc7bhYC21ZiQ6qPQmvU9ssLl/KqyhWlCPK0nacH8UZqV0rShbZczacU4szpq&#10;nKzd+tn2t7vT0VuiTd3zJJ+8eCPE1p40gvPhnrOqQ65c6bZrDrty0KNH5zD7jBeFcjDFe1eC/FXx&#10;1oX7GXhDw98JIPAGqeH4fFHjGLSPD/iWOQzabbXVxcDZvdWZ7dpV3hAwKBuDis7T/gP4s/Zv+N2j&#10;/tAeFpLayvtcvWh8fXENxM1h4jgYgQzFAxSK7AIG8jkLjNbn/BXX9nO7/aw/Y01zwP4cvNZs9e0W&#10;/tNc0EaLdGGa5uLZ/NSJWHQsAVU/wuVPaubL8NltHO8PQnVvhqzjzPblkrxbaTs1Fu67weqTukVH&#10;yw9q1qt15XTdnbtqtNHo0eyC50Dw34i13xV4402Oxms9EitbnVbiYbLyyEjfOxAxwzMOeRn0NcHd&#10;/D7wVqXjTxJ8Mr34feHr/Qrzwy0irb3rRyPFK6usTwKSGVnDMJE6FeAM12HwF1CP4hfA/wAHeM5r&#10;e6gkuvDscOoaL4hZZZxKyIHgnbHLoQynjBOc1yk/wZtPAHx98Nw+Hr+H+y4YbqaOzu9SzeQRBBjy&#10;N3zNEjtyhJChhivJw0lRrVabm4zinpd2vDtZ6NW01a18rPWpTUXZ66tdLWd/+H7GJ4t+Huu+KPjb&#10;H8LfFGn6prnw1uPBu+3m8vzm0fUkkABjuVAkiYJwOc4HNeZftHeO/Ef7OUngvXNf8eRxx3Hjmx8O&#10;aT4g8Rawsa3NrOxMolfyySuwBFHdup5r3GX4Z/D3xn4p1P4meC/iJdaT4l1Tw3NYQ3FrcF7eHzCQ&#10;s0ltnaZMjgkc4rhfiv8AB74geMvgVpvw28Z/Cnwf8SolvrTT9S03VLryVv8ASRxc3gWQfu7hD86h&#10;SD2Br3MvxmG+sUo1muRWjKLSi7tPmkuZ8t3om21zW1S3M3zaN7pp6t2fvPrr0sm2tE+qTOrnm1s/&#10;tUWOizx3On6FY7Zrea11JhptzujUQxeVuA83JcjaMdO9cl4p8B+NPE//AAUT1DSPGFjdeH7HV/BU&#10;V78P/Fnh/wAQeXcLd2crJdxT24YLPE6ywNskVl+RgcZFU/BX7Lsum/Gj4q6t4T/aZ8SWmm+LvCcN&#10;rpfh+SzSe18MyR2wgtL62dyWE0e3OOj4BNZnxwb4qfs6/ET4Ka9qkVx4tj0u8g0zxt8SPsqLdWlv&#10;LEsazvHggW1xP/rguChAYcVeHhR+teywtWLlKjypNSi78iqX96yvzLkavLmWiT5kLmjeD11kvW8r&#10;xW17Wdne60a6po6I+APg1Z/FS/8ABlp8WJ01jVLiO9vfCqu9vYSyjEZeIRKBbNIyKS0bDJJJBNc5&#10;+2n8GfjS8vw5/aJ+EviXXX8UfD3X2urbwj/wlU8el63JKCktpcswOxQmSshBXI5AzXpf7SWueF/B&#10;3wxuvjtq3iOb4c6ta6LNbw65NZi4tbVWlAXzYk4cs23HcBq4bSPjV8R/BPxK8K/CTxxo97qmjeNv&#10;ANzLqms+HY5njsbpRj7RGxB2+Yr7tudyntxSy+tjpShjKPvcqkpRntJKFqiTSUWnB20blsrp8rJc&#10;ZSiknZrVPzV2t79Fs9OlrXOw8d3enft0fs16hD8MPGOg6D4ikSzbWJL63GpafGIpkluLGf7qzQuq&#10;vGzL2Oe2K8Z/4K2+C/8AgoR8Qvgz4D0z/gnZ8PdC1DXbTVZH8QSQ6xbxxW9mbZQiqsrKGDuMg9VC&#10;AY+au4/Zj+HPj79lDS7z4d+K/i54q8faZdeHri826pYIy6Xax7iPKVUV5WKsNytksR71qfsl+Ofj&#10;n8XvgdpPjbwHP4HfUFubu11LVra3l+yarAjqLaeNcBoZBGNskTAFWOO1a4WrLI8asXhfZ1aFCo3B&#10;VE3B+0i1aXwyaXJons7NaNs0lF1bqEnDVO6WqadvPTy10u11Z2XxN8N6prPiTwv8V9H0azuIdBhn&#10;bVIZY2a4g2KxATZ9/kbWQ8EHI5FYepfGjxb4K0PUv2g9PC6p4W1JtPaG18M2P2i6iSTAbzFXnKk4&#10;J7L2yK6DxB4D0keMPA/xXs7bWo/7O0u9WS88I6t5mm3VlMAy+cCwWcH5XTgkEnacdeV8PeArzwP8&#10;fLKH4XfE7TNL0u6hun17wVeaaRBrdo4LrLB8wEU8Tsd23qp5HevIw7ws6KjUd+WL0aeylJuF1zWb&#10;srStZX1SV5Ey7r+v6+49M8VadqHi3wQ+p/CPxS11qFlqDXRgmuCqvIyEm3k4zGMH04ODXl3hn4ef&#10;EnW/jv4P/agbTPFWi6jpfg+58P8AiTwpNcxeTN5syyR3DhPkneMg4YYyDXT+Gvib8P8AQbfxBNpv&#10;xo0+xWxlgt9U0fXjvjsZZH2ofNOG2PkKpJIB4zR8Qfil4r8KeE5tI0Hwzc3njXStPi1O10PR5lkk&#10;1SxEmwtCpYbTu+X5iB781nhvrmHcqNOK968byVnyyjaSd7K3vJ3V7aNOxUve3/rX/P8AyN60uPFu&#10;p6rrvwl8b+HJNf0nWL28dZdQWOPy7F4lKRKMfvQr5U5+YbgTkVT+BPiiLx38PfDurjwNqGgzXVvc&#10;WLeHb4I/2QQSsjxyvGSqvlNy46gisT4S+OdK/at8B6b45vvhz418BeL9Jvkuv7F16zfT7m0vYkKS&#10;JjLLLE6vhlBZWVlIzwag+GPw48R6N8WfFviqK/1jQY20dJL/AMNy2oNmL/ezLe21whCszKSsiEc/&#10;KT0qamHhTo1aNa0KkLXXS6vF2s2mpXT5kre7a6vdnNzWa1/4O6/L+kcn8Y/ilb/sc+MtT8f+M/CF&#10;jqHw98SeKYJPF14lnNLf6U0yLFDMsKA74w6je3YHNehRReIf7OuL6yktNQhtdUS7tbXSozEJ7WUg&#10;pIAx3KyqcsAMHHSofj3+zvoP7XP7N6+B9X8Z69pepQ3UN6uraTqGy6imicSeWzL9+J8YKcgg+1F/&#10;8KbD40/CPUtZ0Rl0vxna+HbjSorqyaRZYZQh8oEEqchsMPr1xXRLEYGthaTm7VFJwqO11ZcqhK1+&#10;q5k2nslpfVr3ub5fj2+42Phronh2HxX8QvB2nXDNNq8NvfXVrcKqrK00RR5F9S20Bjgc1oaZd+LP&#10;BPi2Lw3qNiZNLtdPDyXxjG3e3CRdeMY+9yK8Z/4Jw/tDat+0Z+ytDpf7Uvh77B490nWpvBvjC3Mb&#10;RXBuoyVjdgAGj81NrAqWGTkNXd+A761vPFmr/BTU/iBPd6poslzDYx6lcg3ctqu0pJ/dk2BlGThs&#10;D5s9axzDAYjC47EYeurunpL7SailHnjJdNmtNmnqEdYJ2/4D6/imbfi3whrc3iRPGXgVLS11S0tW&#10;fXNPvLfbFdxsPv7hwsinkMOuOadqN18atH8SW/jfSNd03UNHOkszaObceZd4TOIps/K4OeDwaTSP&#10;H/8AZXhPPxA1m102+vJjpUl1q0y2sU4GQki5bHz57HrV3xl4J1+wt9N0TQPGjWtnHpPkixeDelzN&#10;1Vlm7N7HqK5OaUZKFXl6pNq6atrZ2vo9nul1Wg9GtDiPgN8dPhv+1nb/ABW+FXim/uGvPC2pSaDr&#10;lrqWnCCazhuLdSu1v41+c4k6blOOma0bzwXpXwsuvBfi+PxXFc3Xh2xj0vVtVuId0t/psOSXLR9W&#10;ztY9iRWT4Rvr34XXtz4v1vV7iztbiOPR7631HS4o41uEbiZpjhiOeC2VxxxXqLWV7petXd8PDVje&#10;aVBoCSw/Y5laRpmc7v3eOAV53ZweldOMnDD4h/V7qlJL3bq1+VRkk3Fbt3tr01drjUubfp/wP6/4&#10;Bx3xxuPhV4PXRfihd3Fxpqyat9si1TS7eRcl0CuZAgIIK9Qw5A9a6qLx7aaH4h07QtTtLm8s/FFk&#10;0lrqlvZl7YtjIDuOELKeM9aht9E8O/Frw7ot++s38MOn3Tyf6DOfs93tVkMci/xoQ3T1FeT+Dviw&#10;/wAPvFt54V8T2Guagmi6ovhq/t9HhN1bQwzDzLO+uIv9bDHg+WZACox1xWVDDfXMO6aTlOmndN9L&#10;6W06O3q3ayLS6nrs3gPwBqHinT9X0p5NN1WHS5orWVZcCaJuGWSM8OoPr0/GuR1vQfFP/CkrfXdZ&#10;8Pf2Z4g8Oakk95/wi98qedaxz/M6MV2srRjJjYcjK56Gun8S2OvXHhmHSJdISx1mPR7lrO8ghaWG&#10;K4KkIBMPu7uu1hz68VwPwP8AH3iHUbnwZp194ztbPWNd02VfEHg3xJCsc12kYKyz2zJkGQMuWQEg&#10;q+SBjNLDwryo+1Uubkadnduy5na6v7rSd76J9UiZe70O80/xX8Nfif4F03xvea601va3F1avEjHZ&#10;OwZoXSWMdexxjjIri/jL4j0T4V+FtJ8RadcTLp9jcQTWt59j+3x2o8wCQAH51XZnkcrirnx60H4k&#10;w6THqH7M13ouk6/oN49++m65YgWl6EUbredRhhHKowJ4yWRtrYYZFO8WeP8Aw54b+DmsfF7xp4gt&#10;9B0vVNOguNUGoXaC30R2ULIRJt27Mk/MQAcZ4zWmFpRUqdSneUZStyX95Xeity9U3Z2aeqttdanp&#10;VxJo3jjw/J4h8NavE8OrWTJZahGiyxjevyyL6qeMjvXmUPwY8z4neGfjbrfw001fH/hrw/cad/wk&#10;WjzlYr+yZsvbbAeQWAkCtna2cGrFgbDwhpXhfxn4Y1S4v7CCzK2a+Hbnz7LVbGUAhgBkMwJDKRjq&#10;ecV6RpWq6A0djqNtZzW8WqgHybqMqY36bf8AYf1HtXFz1sv5lRbtK66p21Ti7NaOO62fqh/FFIwv&#10;D+q+EfiX4E1Sx1DQ4203UpmhvLK6jLQygjEq7XHHzbgVOMEVjN8HtZ8NXelz+HZJLzR9Ju1mtdPf&#10;/XWbIMJsfOSgXA2nORVzxroOq+C9PluPDt1q1lbyasss00ci3SQxsdrOYmHzRg8sOuDkGk0fxfoV&#10;t8V4/AuuarPYeIFsUeyulk22erRnl1RckBl4yp+YAgjinF1IxlOg7xd3y72skm36X1a1W9rC9UXP&#10;Dd34g17X5PEelanbW9rMr2+raHc243pcKf8AWK/HbnvwaL/T/Hep+CdR8L6rcaf/AGx9qlOj3V0h&#10;MMkX8BOOhAP5ipE8FHGuWOs3jaaEvFubfWLW9Mbgn+9kYA7dwR1qx4R1/wATX+p61pGr3scy6fNG&#10;IxJbgsgIHIYfK6kd8A561hKX26dny26eltVvvZ31tv0L8mcnLD8aU+EVp9q0bS7/AFG3nk+0W+m3&#10;nmRy+UT5bRSHlWcAAg5wc10Og2mi+KNEDT6L9lt/EULfb9Hu02vHP1kXcOp7e/UViS/DDxSPHK/E&#10;34a/Ei88O27WVxa674ba1V7G8m/5YXgR1PlSg9WU4ZeDnANQn4meJ9C8SaRpvxR0dVH9j/aV13Rb&#10;Np7Se5V9kiYzlHxhhj1PpXXKPt42otX1k0rqSe9rPR2aTTi27W80s9pam1Z6tp2laza+FfDnh+PU&#10;o9HvPsl5B9oxJZDbuWQbuWBXsK3b7SNZjuZbrSnaNReLdjzYwyyr0KH0OO/aucsNRh8babceV4z0&#10;57yz1Dz7bVLe1eMmMH/VSZwd6j5Tz+Fa1n4c+LOi+M7HXbL4iWtxodzHIdW0fUrbc6nb8rwSDlee&#10;qkEEVy1IqMtWk0nfmvq9+276aLz7lXT22Mmy8BfCy9+Ld18ZvDsd5Y65JZ/Ytak0+8ysgYKR9ohD&#10;EbgFG18ZxW5HbXmja2dLvEvLrR9QjW0htUsUlhgyuC5bOQjdwQRk15T8a/gb+0Gfhb4g1H9lnxJ4&#10;Z0b4nTCK/wBHvtQ3m2u5I5wwinC5zC8e+M5U4L57V6XqafE7X/BljcxePNN8M+IbHTYn8QQ6Xai+&#10;hjmaIeaqLIAWjWTJRiASo5HNdGIpxlShUVZSWsLNtyiopNO1m+W7tFq+zVl1E5c2q/r+rGFfazqe&#10;lyXnw513w7az6Pb3kVp5V9fxqsquR5Ri3EDGcqYzzxx6VxfjD9oy68KfEPxZ4e1f9n3xRban8P7O&#10;C/g1XS7AzWus6c/yn7OAcyOozujGWXFbHj3QE8Sa8NK+P2jab4i8I6stiFkh0t1W3voZN8V1KCd0&#10;YL4wwyqMBnrXoHiLwP4j1m600ap4uuEvLLVDdWOqafYqmLfGDaS8nIYdTgZx2rop1MFh+V1oqXMu&#10;jklf3btNbt2lGScVZNNXC3N/X9f8OU/DVz4J+LPhabS7eyM2i69Yx6jp15cKw37ucFWGY3RgOuCD&#10;VjUtB8V6xpI+H83jcQ6gsaO08OBI0YYZIB64GDn1+tYPwz8a+LNQXXfBXxc8FWum6lo15JBZ6jp9&#10;4jWepW0jfKy4wY5AOGjYAg8gkGtSfTtZtdbt/FekwS3DaO2Et23LNNavGRKmORIwIQp+XFcVSnKj&#10;iJRuklrHVSV7KzT210vt5pWsHxE3h7xB4i1NtJi8Wp9h1NWktZo52z57RkguAOCJEG8dwTirF3oO&#10;sTWGv+JIdbmjuZJ99jug8+O2VFwGVepDDOQK53XPijp0tlaeHTqmseH9Wlh+02M3iDw/L5Q43bDJ&#10;jZuXPI3ZwCMHBrW8OeJNafwzdWF14dvfDtzajzo75p4prW43HLNGwJXaT/C2CAaUqNaC51FRu9vK&#10;99L7rppfrfzfMjg/jJ8PvGvg34Z23xt+BYvtU1TSb46xq3hvT32t4g3BUkij80jy5AuWUHglQD1q&#10;bwpeeDf2l7LUtR8NeNbq1hsb7/iXrNatBqPhrVoMG5iIYDAwQCvKkM2Mg10F98XviL4K06bU/iF4&#10;Ds00KxvmOsalDdDabB1BS8QbtoCHPmKT8o+YcCq3iD4bfCrTL3Qvj14E16wg0GFb281S4sbp5YL+&#10;K6TJuA0TEOd+0lvm+XOOlejGtUjRUavx3fJONpX6qErdekdnaTT93RLltK6/rf8AH9PkJ8LLn4j+&#10;APi3H4D8V6voM2n61pkklvZ2du0DyXELkvcRr93a8boXUdH3EcGuAsf2BPhr8KdX+IU2iLLceEfi&#10;F4ki8SLoUzBU0HW063Fvt/hkfEhB6MM9zXret+E9K8f2Gj+KLO/ns9Q0m8hurU2d4zRxssR+VJE6&#10;xSqRns69RnpneKPib4q8MeINC8Nat8IbyfRvEkZF1r+j3sdzBpF1tJ3SxsVdoicfMoJGeR3qaGNx&#10;yqP6rLlckudaRTcHzJrVaqyatrdNK97M5eZa7LX8H+l7+ps638R/D/gD4cX3jD4ieI7O3tdEiiXx&#10;Lc3ABjCnau9l7ZyPzqnafDTwz4N1qPxl4K023W3m00toMNrdNEskjAuY8Z24fORxwaXx7ovghbAe&#10;D/iN4as9W03xdarpeofaLTdBesRgIw5wCOm49utS65c6Xpnhm2bQo/s8fh3MiaXeZWOWO1TlVZh8&#10;jKuCD6eorhh7tNezclzN3/lasrba3TutdLO2mpfbT+v6ucroGi/8Kj0q11vTrSHzvFGrKfGWkbSq&#10;TzTgCW4QD5VnGFBxhWwcYJFR6xpenfs96jpENt8Q/EDeHZNfF/qU+qXbzrp37vasHI3LA7deoQ+x&#10;rtPAPi3wP8fPDX/CbaBdTXun6kFI02+j2pHJBLgsmRgkMB8ykq3BFZnjTUvEupeDPFekvbqdd0C6&#10;36Qv2iIPeQuA0SM0oEeXIePBJ4x3rpjiK0sQ6dZWd7TT06pLdacjdk+itutBR20/q508Pi3Up/FD&#10;+FbmVIzdae11pupIgeJhn5cdiRn8RXG/8LL8QWfjbw/4F8V3dnpHi7UtTnktNIW+Ro9Rs4Vw86Kf&#10;mCMCDwCVbg9a2tL8U6N4p+HGj+P9d8DaxoOoafGPM0SYLHdWjfdeMhWKuo7YOCMEVH4eg+EHxe8T&#10;23je90+yvta8I6tNDp99qCj7Rp00i7XWFzgqGXA298VzU6dKjz+0puyTTas7SV0tb2cW2r/+S+ZF&#10;6XMX4yfAL4N/En4seG/iZ45+GUNx4j8J6xDPoviRVMd1aqTgbXX/AFsYJwUfOASas+L/AIU2/i34&#10;9eIrTV/GGoXWg+J/h4NJ1fwVcQBtPk2yvi6Vxho5GSR4mA4YBT1Wt/xRB4u0HU4dW0nUrrWlsvMm&#10;k8PzRoJJoej+TIAN0i8bVY4OcZ5yPJ/i9rv7Rfwu+I2rfGH4R3+i6x4K0+9tJ/Gnh7xVDcW+oaZB&#10;sDXb2MwDJJG0LJIIiNqyxNhvmIHXgZYzFclONZaQahzN2XvJ8qunyu7unor7O4XcbuN+l7bvVW28&#10;7HTeFfDWkfBnw78NfAl/4mvLa10pm0jTxqi/aHLhGEcLzn5l+UBVYnkAA1ifHPSL3w3aaH8WdM8D&#10;ab8RG8P+LY7u6t7tFmvdGspCY3nsHjG5ihOShzld3pXfanqHgf4gX922ifG2PyNIEV/rem/uZRDA&#10;0ZaNiHUtCCuGDAg8Vy/gz4ofCjwH4+0PwnpHxT0PUrjxdps9z4Yu5LxE/tiJDkpGyjy55F6EKQ+O&#10;SDzWmHqYh1Pb8rlNXco2krp3k7tJNe627pvTXa6D3eXy/r/gHlGg/BnR/jR/wUIvv2sfA17r3w+8&#10;WeBXGga9CsKy6b440QxLKrlCAwkj8xF3DlGTGTX0TbaJq9zr918Q4PFVvrWh31m4jij09WuLZvM+&#10;RopByVQblKHnI7HNclbfB/wq3xm1SxuTq+nXHiFV17TriO+lDWd6oEUwhbOEBAQvF905zjk1oaB4&#10;I8M/D3x/41+M9zr2saW2tfZdM1K1mSYWUjQrsW8WAMYw7F2zNGFyuA4yma0zDGRxyglN+5ThGCcU&#10;9Lr3ebWVruTTu+W3Kla1ly+82lu/6/A5n4v6inws0TUf2jPC/gSPxFp+uaJb/wBvaNY6H5epajLG&#10;wAnVhhmkWPIER6kDFdFdfCX4BftHkeLNR8DXkN02l2rNdTK0EksRUSRpIoOfMT0YBlNa3jdLzVfD&#10;mtfD7xX8N5tY0/7MI7Fo7pEj1HI3oi4bdG+QVDHAzj1rH8ADWPDvxjsfF8PgO4j0PxN4dhtmvpN3&#10;23T7uNuILtAxDLjIEmMgjGSDWMa1R4XnhJxqRTtJSWsbRajo1qkn0vpbVpJJ6/5fcdFZWXhu01yb&#10;SDcHVrqx8m5j0+88qaaFCu0SorjcvAwW715N+2T8LfAPxkt9C01Y9Sh8TWPiL7doPiDwzqj2d9Ys&#10;U8m58qZVbbKsT7zbthZdtdh+0T+zzrnjP9pH4Q/tD+DfF9ppN14J1S+g161nyv8AaumXVvsMRK8k&#10;pKsbqG+Xlu+Kryfsxve6x8VvCvxK+KUN1pPxP1iG98MWMdubO40iVLWNWSOVHBmYPCJsrtbBbORz&#10;V4CvhcLUo4uOIany3aSd0+flcdNGuT949UnG8b3Kcb6d/wAut/x/MyY/E3x8+FmoeDPgd48WLxpb&#10;+INHurFPG1ykUbyahGN1rNd2ow3zqMSPHwH5IAPHlHjP9sn9pP8AY8+JHw1+Hv7Y/wAIfDdh4L8c&#10;eKhpVn4w8O69NNBpU7oSIbtZl5R3zsbIABA6iuX8P/DP9pP9v/4fap8Mvj38OPFHwh+J3wb+J0es&#10;fCfxtqyi6tdSgjkOwrIjKbmFgrpIhO4RyREksDj6x+I/hr4hePr/AMKaP8UPhj4R1rwu1q8njC3u&#10;JDM1nqC48ia2WRMNGG3E7iGAI6kV7laOW5ZiI0cXCnUk+f2kYvladnKFSnOMnBuUZJJJW5o8jir6&#10;5xvJWTtbrvrs1rv/AFqcN8MfiJ4Mtv2rviP8LfBXxm16G8vtPhntfDOqeG5FsdNuVTmazuSgjmR1&#10;IYxhj7V7XofihZNM0+4j1/T9TNwp3XkMijzGXAYKo6nuR1GOaoSfDnwzrOjWsNvNcWq6ZfW89vHa&#10;3Pl+R5X3VyB9wqeV6EVjeIvAPh3w54p1T4gaJ4fmlmh+zyXmj6fNu8xvMBW7ijBGyXaz7j/Eo5zX&#10;y2Jq4THVFa6fLFa8ru0lHdKOj0et/Nu9zT7J0+o+GbiLwpfWfw5v4dNuvKkOmv5Km3jkYkr8qdUD&#10;Zyo9TXkXgT4Dfs+XP7SE/wAfdEis7fxNZLNBD/YKPaJNbyoqXK3Ea/JcjzV3BsZU9eRXpnxC1rXP&#10;hl8MNW8QeGPDL+JrzTrWfUtK0O3uhb3F8VzK1vGQpG/bnbxycZ9a4zTrC5+Kt74R/aN/Zq8aRWlv&#10;cWu/W/C+pwGOG+tZ8F/MiwHguo2BwxwNwZWBB4rL6mIp4epKNRwjPmjzXsndX5ZWu7SSsm7LfW17&#10;EvhV11/yNPWv2Vvgx4l8Fah4ctdKS1meK6toNS0G6NrdW6zNvZUkjI2sGO4Z715R8WtY/an/AGTP&#10;gXpt/wDDO+/4Wt4o8HW9udY0vVMW95qei+cfOkRxhGuVjwBngkE967zTPi/oXiv4r618P5Z/+EZ8&#10;RaRbxzahpOqRhDNayPsWcqrESRsRhZkI2kgMAa9KuPFHhtIbWHxJNDai8vxYWV99pQrO+CVUPnkt&#10;gjb1zxXRHFY7BVIRxUfaxupuEtb3Xda8sk3fkavo90iZR5r9PM0vDfjGz8T+HdP8Qvp1xZG8sYbs&#10;QXSfNF5igiNiMjcCcHFec/Gz9k74a/FbzNe1iCbQ9dtVEmk+NNBn+zahYMrB1UyrzIgb+FsrgkEV&#10;pazeXehInwu8cX0SDxFqE1tpMlrNJD5luVYlFkAPlzKvIBIBI+Ug8VvQTa/Y+HZvB2masurXuk2C&#10;2802qYaW4fyiUkkxgEscbiBzya82jLEYGsq2Gm4Xd1Zu3Lfv1V9Gn6PqVpJWZ8x+BLP/AIKc/DTx&#10;9F4d+IaeHfFVjbxXdzaeL9Fwq3iYdo4ru2Y7lkP7tRJEdvXiuk+Ff7afhP4u/sT2vx4/aj+G50mS&#10;0ilHi7TRpP2uDTZ4rgwSZjkBPyHaxBGQpzXuHgfx/aeJvBz6rBHZx6xotuiaxpdvLujtpguWRWOD&#10;jg4Jqla3Fjrk2uad4j8AaXBockcN1GyxeY9wZEzL9ohAxx/eBIYV7FbMqGKb+s4WMZxlF81N8jsm&#10;+ZJar3uZNWVlyppWuTGm1HR/eVrrw1omofC/+1dF15rvSbrT5pvtWgtHC0iSR4V49vAdRgqRjkUe&#10;DJPGrfDHQf7M1281iRoJIbzUtfs/Iu2kQP5U0yKBknCq/qPmFcd4BuvgL8PPh7N8I9E1bwxpej+L&#10;NQvjHDpviWKFJoruRlNxaF35PmPtMancrkYHQVt/Ae4g8HW1j+zzrvxwh8SeKvBfhpLfWbnU/wBx&#10;qVxZ7ttteyxcCQMihXmUbS6k5BJUcdejKFGo1d2ldXjq42a5na6VnZPVauOj6VEz9J8OJ4q8Zn4n&#10;/Drx2raV4psRpXi7R4bhlFvcwo2JrUEfJIpJDLj51wewqhHpnwx+L1xqfiG5t7rR/GHgGZtGvria&#10;4e3a7tcLtMxwFlhkU7g2CA2cEGui+NvxQ+H/AMC/Cmn/ABN8earoVj4Rm1a3g1vX7q4MMNisoMUd&#10;xG6AgfOyhixAAJyRV3Q4tL8Wa1rGp+EvGkPiDQ/EuiiLSdRs1t7qxtXjUrtFxE26QscNtJI44Ira&#10;FSsqPt7SjHaMv8LSlFtK0nyPVOzsk+ydS8jQufEvhfw14g0Wzl8Upp0evW4stJZ7xTDPOhDbFJOG&#10;crwO5ArLt/GHj7W/jbFP4J1nw5rPh3QLm80nxpYxzBtQ06byUlhljAHyuWOySJuGVlcHIxXlfwr8&#10;Ofs//twfsyw/s3fGfxboesavpeoSSXVr4V1qe0vLO4s7oqt1CCUubZ0cDOfunjJB52vD/wAMPHuh&#10;+KvEOqeCvirI0Vw01tbR6porfa/7Wt7YxRSCdmG/cqxllZWWXaxBBatJYHC4eVSnVbVWPNFqUXyt&#10;NpRkmtbtOW6Vmk7u7Sz5m1oejfGDxdqvw68ITfFAeC7jxRpunNFci20uHdfQxlsTMikjeAp3bevB&#10;HPFef/tO33w2bTPBI8I/EOz8PXnijWEh0q8nsPOttRtpxmWzcghkEi9NpyrgHFcD8Iv+Cg/xw8Of&#10;tF+IP2ev23P2dl8H+HbGw0u20r4naXM0+garqNy3lSKJHwYopJZEjTcP3bqyOeVNe1/tCfCr4HeJ&#10;fhNffDL4h+FtFi8N6VbpdxyajI1rFpziTcs8dwP9Qyt8wcEFTz0rSODq5LjqEMXB62kpU3GcZRlF&#10;Wtq4txum46PVqVnZiUlOL5f8jbtbfxzB4aubLwZeaXfwQW8Q8KzXEjNHlV2vDOwOW6HDdfWmabeL&#10;428Txz6H4xFlrHhFmi1rw9a3yvFO0kasPNjHzKAQdjcZ561n/DL4VeBbLQ5dE8O+ILnVLXzre7ki&#10;mvvMaObZuW6SRcBmfIbePlfr3NZ3wpufg5418bap8X9Ms7ObVNOtToS+NZo2tbm6QyAtazLIiEMk&#10;wwucg54PJFebKNL9643fLs+Xq7Jcybtrr5395J620V+XYx/i14z+KHwe+F6/Fj4EafL8QPDF14gj&#10;uNa0WxkDX1nYzTbbmWxYYEhhYmTym5IV1HOBXqzaZ4N+Ieg2j6glnqenziKW3W7txujYD5ZEBHyt&#10;nnIHFcp8Ifij8K/FVnf6AviuGxvtL8YXGlXWjXF0kbWmotmQ2YxhZNwJdByWDHGcGsv4qfssaBqv&#10;wYm8A/CPx7qngnUrPW21XQNctJGuf7P1DzTKMpLuDQF2OY+F2sQMVVT2MqkKFdOlNS+PlesZWs5W&#10;35d+aKvJN72V0+rRv23i7UvBPxYg+HXjmaOSHXN//CK6t5mZZSi7pLeQY4I6qehHvTfi/wDs2+Fv&#10;H/i3TfixoFrHp/jLSMJY6pHI6pNHvy0cyoQJBjOCclT0rEl8H69480nwz4Y/aMn0qDx1ptuLnT9d&#10;8N3U1vBLeKMNJErHKqTgmNi2QSORWl4YsvGnxDs9D8WeNLC98P8AiDwvq08V5p/28Nb3rlDHvDJ8&#10;ro4wyhhlSRwCKVpYeUa1GpyyScZNbS3SaV7uMkkpaWT3SvYXxR1Of+P/AMNv2hLzxa3xH+Fmp6Hp&#10;82hyaZcabMu5ZtRgWc/2jYXYJ2PFJDzEwwySYOa7HwV4m8Qah4b1C18XTNb3x1i6OmyX0ZjTb5p8&#10;iLk56FV98HFaXgPxLqfjvSdW8N+PPB1zpk8Ea29za6hIr+akikfeT5WHUZHX2rxH9nfx/pD/ANl/&#10;ssfGWBNV1C1i1XSl8UaLNLNpjT290SljNJJiW3vfs7RSBX4fa5jdsYrWnCtisHKnKKbotfClfls2&#10;2nfVK17X+02utnp8R654Tl0Txt4VW71XX4YLzU3NrqTabqIIhuI2w0AYHhgex+YZxWLPefEv4eXU&#10;lt48srXxd4esdbWSHV2QC7022KfKzIB+8ZHO3cMHacnoar6H+zcvwv8AiZrnjX4XXMd1Z+KdQtrz&#10;xF4Z1iUtb/aolCNe27cmKdlC78gq5UHg8113jO2/s2wvvEE1+tksVxGJ7vUJEijijLDduZ/kZDnH&#10;PPPrXPOph41uWjLnhO2jVmm7aLqmtk02mknZ7JR9P6/r8TltT8D+Pvhz8R9d+Lfwpu7HVtH8TalZ&#10;3niTw39jRJkWO1Mck8Mi4MkrhYPlf0OCK3/C3ibTI5NF0e+sbuOx8V2kk1rY6mo8zTpdm54Gz9SM&#10;diOOCK42BviH8FvjNp8934ck1D4d69bx6atzZyPNNoF8zfIWUA77KUFfnJzDJwfkbK9l4w+FFt45&#10;0vwzf+KEtW1jwzqg1DR76zlaOPzQSoj27vmV4jtYEkE844FaYjl/d+3knFxSU1vpFpJpPeLSTejt&#10;/Mmm20J4ZtfHWneKJPht4z0ltU0sQvcaJ4mXaWiAb/j3mXqGAPyuOGA55rybwF+1F8ftF/bX8Vfs&#10;6fFP4PKfDs2lyan4D8QWTFZp4osLJDMp+VvmPyspzjqKxP2wfjx8Vv2VP2jvhzfJb6nd+A/iHqja&#10;ZfSWapNcaRqoHmQgI7ASQSqsisgO7dt28nFfQXhP4k+CvizYzeIfB3l6pbrp/nWlx5LJuyDlMkbo&#10;2yMFSAQeorslh5YPBLFV6EalOvTajJNrkkpW5tHaMrxs47NXaVncnmUpcq0aOQlT4R+Lvjfa+IPL&#10;bT/Gy6XDNcaJqUbIbi3ic4nXIAZ4/MZd6nIBweKr+Iv2hPDfwt+JOgfB/wCMehML/wAZa9LpOh6k&#10;dN3W13bOryIkkn3d3y7WU4ySCAc12Fz4fttU8FabqfhyKH7ZbfvtPWa5IlMgO4w+acnB5UqeD3xX&#10;knib9pfwPb/E/S/2cP2pf2cPEmk2fiDxA0Pg3xY1iuq6Bd3Ee2SL/SYcvYzFgdqTogDKQHIGaywd&#10;H69JxUJVFCLulJc6UU9YJ6tR35Vd2T1srpyl1b7HpXxV8D+CfF2oaT8OPF/w0uLzQ5Ck1nf2JCR6&#10;fPbnfGflIaNgVwu31xTNf+Gdt8QtK0uTWbmO+aLXI57fUreErN5SNuVZWGGBU/8A1xXP6L8NfF/w&#10;/wD2gItPHxQur7we3natb6RfTztcaddyYi2eZyk1oxLMEf5opMEHBxXongZtT0m01G0v7WaJYria&#10;VY5r5JXClshw4x8pHIBGR05rkrVKmFpw9jU5rJSW61k3fR6p7c1tNFvowv3PHfBviP8AaE1/WvGW&#10;keLtDez8TafrMa6HFqEIk0+ayzgSwTxAOFlUfMpyY3HpXa/FS28ZQX91rHhfxRb+F9Sg8iDTdRuC&#10;ZrO4nlUZS5jOPkLjaGBzk54rZ07wbca14y1XVLfxlu0nWtNjlt9GI/eWtwpI+0xyhvutxlcYyM96&#10;aPEOoar4Ivrv4gaLPa6dDbtY6pHqFusckbI5R7oPkq8RUh1PoM+oGtTFRlXjOEIpLlTSXdJNWe+q&#10;as7q73d0Je6Xra2sJ7q78R3GkXlnd39kouhFGW8how3KHuctwRwwAqiZI9Cs7OfXdWsmsL7/AEO+&#10;86QiC7DZCuD0WTjBzxnNcL8M5PH3wx/aTv8Aw94nvhL8P9Q8HaXb+GfELa0JoLy9j3IyTRsQtvOy&#10;eXtZMpOMnhlwfRdKul0/Wl+F3i6307ydQW4m0f7HaMIpYt2dh4Kq6g5yT8x5FY4ijLD1LJ8ycYyV&#10;u1um9nHqt1bWzQRfMch4K8Jaxp1hdaJ4B8YR6XdeF9bke6sbGU3MN1C53LFKrfMCVOeDkH2qTWob&#10;aL4i2/wF8SaNqX9j+KN2sWGsR6k8ZjuYpkme1BXlcMFYLnBQketZvhnX9a8EftC2fgL4i+FtSsbz&#10;UobiLRPEmk25k03WLOPBWC6IGILlQTtB+8Bw3auyttf0fT/iZeeG4/G8F2zW9rc6fo13auWtxIzx&#10;s8cuCCrFSMA/KwwcZFdFZ1qdXmfvJx5k13bspKS7S197bWLsxrrynC/sm6t8O/ilB8R/iNoHw9fw&#10;9qVr8WdY0/XJLizaGa9uNPf7Mty3A3gx4ZG5yrDrWt4jgj0bU7r9oSS2hXxR4b0WeyuIbZCxvdLE&#10;yuXMYG8n5NygZG4nHWtrwnovgf4UaN4tvB4j1q2i1TxJJrOq/bZ3uPsE1wVyI+CVhJTOwZC7j0Br&#10;U+Ifw+8R+OfCk3/CLeJo9D8TR2ONK8SWdqkixuTkjY+Q8bYG5DkEHiprYqjLMJVE3GnJpe9d2jZJ&#10;xb1bjbR2u0rNJ6CtbT+tzyfRtP8Ai2DqHiX4E+PdH/4Rfx9YzS6LcX0gkOk6oyb4bhQ3MsbnAeE4&#10;ZCDUXhT4eeN/C+q6D8XPHfwl8JN4z1rULeLx1qXhqSXyrsxW7KbqMdGkDADDDO04ySBXSaf4a1HX&#10;rTXPBXjb4f6foNzHqFvc6bqHh2880z3AhzLd7No8lkcYAGcgjrXoPgjVLfxj4F0/xB4R16GWV7cl&#10;LhlBSdhldzqMc7hyOCDXVicwnRpvlirOybW7TXu3lF2leyun1jdpO4uW55re/E+2+Jf7QPiv4TfD&#10;rxXHo/jzwv4R026s7HVAzWt/Z3UnmmYQMBvVWQxGRSSjEA44z6P8TvCWs+LTo/8AYnj++8N31vql&#10;vcm4s0VhcpC++S2kDAjy5F3Kx4ODwa4n4tfCb4XL8afB3x/+JcE1nrHhXw/q2mWurWVxJFDJDfLE&#10;JYHKkbjmJSgfgMcqQ1ZPhTVfid8L/FV18LrPxSPE3hXRvA+mf2Tr3iDUFutRtL8SyCWO+RQJWMtu&#10;0brKxAJhcHk85Sp0a9OlUwjs4RTakk9b8srSeklpGSi1dczSva7pX1v/AFt/XornQ+NdR8BfC34h&#10;x+LviFFHYWfiieGGXW4bpxb/AGiMn7OX7ISG27s4OcV5X+1T8ZvH/wCzX8dfD/xIvPD+q3Xh+bUg&#10;l/fadpouIJdNMLNO8oQGSN4CqkMPvhiO1d14z+Evxp8D67LrPw+8eaJ4g8Eajc/aLrwN4xsR5Fpn&#10;DFra7Qbo13fMEkDqCeCoruH1XxSNGh8QeJPDAuYZWymjxWqzywxlcNGrA4cHAKkAZBwa2w9fDYWp&#10;Tqy5a0XFxa5mnqrJWavGSWj+KOis72Jkr+RU8NfGb4U+NG0nx9pEoa01zRornTNcWQ/ZZlLEiMvw&#10;Aw6/Njg1gfGP9lX4CftY6tb/ABH1/wAI28fiW38O3ekad4qW3VrzT43lzsRjlTsmXzB6MARjNc38&#10;Zb+78feHfBvxJ+Cngy38QeDXvbrTPH3gabTZbe9vNOuiltLJHA2395bSfO8bL8yb9pBxnY+CsHxE&#10;+GHxLtdH8YabdLouraLb2FgumKGs7W8gaXdJMh5iMqGPY4yH2kMAQDUxoVMFT+t4Sq6dRcyUeb3k&#10;k2nF7O9rNq3K1t1SUmpe7JX2++/9Md4g8QfFzSvBln4O8eWWkDxZ9pFrp99NBLJY6xIqPskAQ7oW&#10;ZV3OucKTwTxXTeBPifq/j+bTdR0PSo9S0S+0uQaxHu2vZXMfylAj/NgsGXBweh71q/E7wZbaz4v8&#10;M+IEN002j3U8qxx3AVNskZUswPXGcj0NfHX7S3hH9q74Wftj/Bv4u+D/AI1aD4W8L3/xIuND8QeG&#10;4DLcW1/azw/JM5KgJKdu3yzhVYgqxzitstwmFzu9PmhTm4zlre10pPlSV5a8q5Xsm9dCZSlT136H&#10;2munaJ4g8JMviHQGisTZu0mmT23zpBg5RgP4h2xz6Vm+ENa8O2VlNaxa41uthDHNdQ3EmRBbhCUn&#10;ycHYVGSx6beelXfiNrfxUstInm+Gmj6RealDco9vY6ldPFHeW4/1ke8AmOTupwwyOeDxz3xB1Oxs&#10;PFWk+KPE8lrbaLqOnnSbyOaxaRRPcMEWCZ148sk7fmAAJzkAmvDoU5Vo8r2leyTu01rbltfXZPq+&#10;ujRqy3468C2nxc+CuqeE7TxPDe6f4m0WeK01bT3B3iVSYZkkQ84BGGB54NYn7Kfib4s6v8Nr3wD8&#10;X7eyk8VeFJv7Mn1CHeVv4VRTDcOGUYd15YDIzmrPwl1jWvDHgXVPA2maEn2PwrHcL4b1Cwkjksbi&#10;zjd1gtPlIaOaJVWJ4yo2lcgnkDnP+Cf37bHgT9tP4V6l4r0bQtQ8P+JvD+sS6b408H60pS90e7Uk&#10;qrgqGMbp8yOQAy/Q131MNjo5XiOWnz0qc4vm0vByvyt22UkrPomop2dk1ePMrvVnoGhx2lppd1pS&#10;eB/Lt3M32m04Mc0nOVwcja+e/HPNeOfEHw38L/2ifib/AMMu/GH4OalpltoulaR4l8J6lfW6/ZL+&#10;WGZna1QpwTDIiFoSecqyjjNe0zeJ/DfhPxVp/h7VPFEcFz4mmn/sm3ukO24dVyyKemQOcZ5GfSpf&#10;FHgTQviHo158P/EtnJ9lmtWENzBeGK6tJCfvRsvzRspwyup44rDCYx4Kt7VpptXjJNpxd/iWtpWs&#10;0099VdMJR5o2IdZhvvG/w3/szQ9StGkurCN7e5juHCthxuww+YcDg9QetbXh/SriTTbmzvrvz4Jp&#10;PlVlCsgwPl4755z3zXk3xQ+Gn7SujeFPBbfAnx/p82paT4s01vFC68y7dR0lZit8oMa/LceSfvKA&#10;HZeQDzV34c+AfiZol74y/srxyskl/JHN4V1m8meSRFAfFrdwNx+7YlQ64Lx4B5UEzLC0nhXONeNr&#10;tpa3WqWummlmrXbSemjsX961juNe1KwnEOneNvCkN9p+5kLXFgJkj52hiCD16HjvWP4Q/wCFdWWj&#10;z+FPgnpGi3Xh/S7efT7rTNJuEEdrOhObXavETAk5UgEZrlPi34j+OXwV+Bnj79oG38VadqWqWHg5&#10;r+18L3in+y7W+tomaVkkA83y5MfdPIOOnJpP2ONdu/iD+zVovxwsvhbovhvWvG8dv4g8RaNaqI83&#10;kygzFypOJT1yeTxmtvqcqeWyxHNeCko6S93navqnZ6Ju0lpfrqTzLmUeu/yX9I7O5gfU9J1Se4Zp&#10;rW306aG80eGYFZLeSPJR1BysqYZQeMirevWFpf8AwiuvD9t4ObXrRtE2tod5Jh5ojD/qCzfxEfL9&#10;etY/hb4seCJf2mNc+BcunrH4kg8NW/iNpo4AnmWUsrwCN+8jq6HkAjDLnB6537QXwj+B/wAYtI0j&#10;xl411bW7e30e8lubHVvD+tXNn5DSJ5TiRoGBI6fK4IBXPGKxjTccVThXUop8sk0r7q8bJOO72d07&#10;bbWKv7t0Y37E/wAWvA37VP7Lml+NJvh6/h+axa60XUvDN5J/pWjS20rRG1kIOQ4VUPvkEcEVueKt&#10;S8S3vgS38L6WdNv/ABNb2r6hpcHmSQRywwyfKjZbcCQNu7kbuvFH7P3ws+GHwc8M3lh4M1K41C8M&#10;2Nc1fXIz9u1e7XI86eYhRPKVIXfjkAcmtbxncyLrWj+MdA8Owte6Q4GsWclpuvEsZeG8pvQNhiBn&#10;IB710YmphpZtVlhotU3JyipX03aWutm3a71atfUmN/ZpPck8ceKvAkGiaXrvxR0+3tlku44la4g8&#10;5bGVoS+JGGfLBCsN/A6etdB4c8Py3uh6hBda9Hqmk6pEp0v92CUtXhA2F/8AloCSzBj2bHavIf2r&#10;fhP8efGdzpGq/BPxRbpbLr0Op6to+o7Vi1aO3Xctkz7TtinXdC2c7SyPyFIO9+ylp9zb/s9eDY9L&#10;0PxX4IitLO6gk8IeMMTXmnDzX/0Z5MsJFhI2xSKxVogpGQeM62EoxymGIp1Vdys478u7Wm6d46NX&#10;TW7WzqMrys0fNXiXx7oH/BMjUPhP8D/F3xduNPsZvHF5pvhe+19v9G1myui88ltcFP8AVNCZMRyk&#10;bSVUHAJr7ftNZ0nxjoJ1TSbobUZl8x48hGHXr1GO44I6V84/8FHP+CbXwV/4KK2HhX/hPPGWveHP&#10;EXg3UjceHfEXh24XdEXUbklRgVMb4A6A8cEV3/7G/wATtc8X6Pr/AMM/GfhqbS9c+H+oroV4ixP9&#10;lvoI41EF3C7D5hJHjcMnawIr1s6ngM2yWjj6Um8THmddNJL3p3jJfzKV9e0nayTSM6fNCo4vbodR&#10;Do114T8SWXiHRtdjWz1AXMmqW1vCNl1PtDLLjqGAUjjrW7Z3F1cs8dla2zWq3HmSJEoIkV9pwy9m&#10;wd3PsazfGnhM6mljPPZvu0PUl1K3kiPLsoZSgAPJZGZQvc1cuJ9K/tK38UWM7Qxy2JVo/mQmSQhU&#10;JHQsMbeeV+lfNTkqkYyvd2tt56beX3bGpT8Myapb+H9S17xNoWm7m1y4msW0mEv5luX2pKwIyJSo&#10;+fHcEjisOx+BPhPwb4psdc8OT6gtxcSXUTbtQyskU5LkOhPzqrE7e6g8V0Vlc63Y+ELPT9duoYtU&#10;kAhurrTrcrGrknEmxs7Rjk9QD7VD8Q0v4tObxToPhSLXtX0exeTS7BroW001xj/Vh2+VN4B5Ix+F&#10;aQq1VVcYSspNrR6Pot7K2u7fW9hPYj1Pwkb648N2Wk6zLC2i37MyncRIQuCpz7HivM/2vbn4kSfs&#10;qfFHW/DPwM07xFrNk0n27wzbsfN8RaXE6mVYmUbkumtd5iIyVkVMdq9OHifxAr+G/ENzodxY/wBr&#10;RiPUNLu76MNZTOm4KcZWQggr8p9xVuW0uPCd7rHi7fcM1/AGW184mGNo0O04AO0twpYdcDitsJiq&#10;mDxVOrJKXK00r7tTu03FrR9/mmtGD96NkeHfs6+DrP4a+NtE1jwD8T/EGteA/Ffggana+E/EVm00&#10;tq4lg+zSxyS/OjRxMyNE3JIz1Br1r4ffCrwz8P8Axh4lvvDMcjR+JNWXVdQ85t5NyAFZhu9go9go&#10;xWno8t14n0m4XT4LeG90/FqZo5g8PmlUeSIY+ZdhO3nHrXn3in9o7R/hR+0zofwq8f8Ai7SdPXxX&#10;pch0G11bUktpb2SORQyQB+JXUHLBTkgjg9a6atbHZrWqKndycXzLS8lH3k3ZK7S1beumvke7FI9R&#10;v08OeJtQGnXNzC99b/6Xb2zbfNVfu71zzgnjNefeEfi1NqHxfvNNn8GzQ2lrphW71lmTeZ1k2rbM&#10;g+ZSBk5IwwIIrq9f0aXWtSsfFXw8TSo9asbjyZrjULdjJ9jJ3SwjaRhjwQTkDrzXnX7VWvXfhLxD&#10;4Ra10i40lvFt9Jpb+JbSz8+HStQ8vfbSXZXGyM7HjWTkCRlUjDCufL6NOvU9ha7lF2vpytat2W90&#10;rrfXo3YJXUbnqHjDSLnxHbW8Mlla3McN9DPY3UkId7KdSf3u32Ulcj+9XB+Il8W/CjxV4k1/SdP0&#10;2807xFqFk8FrfXTpbqdu2eSRjkQtsUYP3WIGcGu1+H+vL4jdfENvYXunzXTyWt9Z6pHsl8y3LJlV&#10;zjafvB14ZSvrVnUtCvzfagNcube80q9tcTWE1sAPukY3HqCTnGOKxpVpYeo6U7NdV31TaVvNd0n5&#10;Nhvqee/thHU/Bn7Peo/E/wCGGo32n6l4S0ttQ0+DR7UzzTRoQTCsQ5kDDjA65rsPhN430T4y/DLw&#10;38WvD15JGuqWMVwqywtC0cjqDJHJG3KkHI2nkEU65jtfh34AbXfFurwpZ6TbyPNLqFwqm3t+0Zl6&#10;YHAye2PSuJ8GfHv4JeIPincfsx+HfE6eH/Hl54RHiG38PywjCwysQLmI/dm2ttLBcjDDPWuqNOpi&#10;svdOnTcnTlKTmle0NOZSVr2Wjveyu+4vhlr1PSb3VNXvtBvNS0nRvOvYY5XtdPvSAJZQrBU3DhQ2&#10;OvbdWVpnj+5tH0+8i0Wb7HqMzQ3UdxiNtNlTKsrZ+8C21Vx1JyODXEfCP9o+20LxRp/7L/7R3iOz&#10;h+LFj4SGsapHYafJDY6xa+b5Ml5aMRtZQ+N8YO6MsMjBBPpeoJ4Q8X2dx4T1OO1vLLVI2tzNHPzL&#10;Iud0fH3WVcEHOfyrmr4WWDqezrU9HqpK9nF7Sje111T+T6lLVXJtRNnpWowXVsm2K6uPJZfLA8uT&#10;n5z9aq+INBvr2aNre/lhu4YZA13b8bWdcBtp4bHWuT+HHwg8P/Arwdpfgv4Xa5qmoaL4e823a11P&#10;XHvJGeSTc3nyylnd13cbjkDHbFdtr3he5u/C+o6Pp2p3UMd7ZSRhoZsSQMwOXjc8hh1HYEVjUVGl&#10;WXs53V2k2rNq9tVd201tdrzGrmPp2ry6tpcOqSebBqmnNsukuISgu487S2B2bqPfitaW98F61cR+&#10;CFmWO4aEy2scfBi8vbkDH3WXep2ns2RkVn/DjUoNZ8Gw2kGrXd4Y7L7PDfX9sVunKfIzPkYZtw3c&#10;cHrXP+MPhdBZ/E7R/jXZeJdR+06HY3rtpNi+1NTklgWMrIg4lO2NdinlW5B7VcadKWIlCbcbc1vV&#10;LRbbN6a7XZN5WM3xJ4Bu7fwvbHT9Uup9W8PXwa0nSUQx6kzKfl4+U5JAOehWvQPBPivUNb8Eabqu&#10;r2ckd00Sx6lHPgNFKvD9OD8wPTtVGe38Oa14Cj1Z9GmS31i1jumspYWjZGKb9uw8o+eo6g9aj8H3&#10;02qeDpNVtrC8t1uoyWs9UtzDNGwG0g8nBOMhhweDVV6kq9C01qpb+u6++7BaM6K70lJQur6JMqzt&#10;IryP/wA9UH8P5dK898fXHxf0X4oaL4W+Hd0q6ZrFxJd3V5cW5ljszEVZ7dx/CsqllDdVbGO9dh4D&#10;8c+EPGHhNdb8PeI/tFvp9xJa3U8m4NHNGdjo+4DJB46c9qzvFE3jTQdVt/H+kaOmt6fDpcg1Cx0v&#10;/j8uZgw8vygzLGRgtkEg8cE9Kzw3tKOIcJxV9VaS620vfqt1f0ejKkjlvF+p/C79pDwFqX7O/wAa&#10;/B8LQ+JvtWkaxoM0xVZowDu2MMbiE2txgjcKx/i5qFx+yx8C5tQ8G6jfahpfhPQbHTrGGZfPuPKj&#10;dY+WJzK3l4BzzxmsXwl+0t8Pvip+2BqPwr+EPjPw5eXHg3Urqx+Jvh+8jK6jb3LwK1leWuR+8j3o&#10;8MpXOH4OCuD6R4guzqPhrTvBWt6LHeTa5M/mLe2x+zSBZCdpJ5VsAbVPJPTNexKliMBVo0a0Gqb5&#10;ajptv7Wt7NaXgk09bxcXdpmV+aLaeu1zc1nXGtbHSNftbJE09rT7Vf8AnLtFvDs3F/Yj/GneAbbw&#10;kNJ/4TLwbeWNxperN9shutPkDQzb/wDlqpHBLZyT3rJ0bxdqsnxZv/Bep+C2bSpLFBp+oRybl2bc&#10;NG6EfKPTrmrV74f8J+B2sfBWhiHR9ImhaOLT4YQkGAdzRoAQFbB3cdlNePKHLH2WqbSemqcdW726&#10;r/O5r5mn/b/ipvDVzdan4Zjt75dQNvBGsnmJNH5m1Jj6AryR1FVPHviC38LeA93iDwpNd2xZYL21&#10;02EyMiu+3eo6kDO4+gzVHw14CiaPxD4i8I+LrmOTxMyTSrNlo4Z1UIkyKfu5jWMFRwwUHqSa8xX9&#10;oT9oHwh/Yvw5+KngWK38VTatDZalqVhbyNpd5ZPMY1v7aQ5CyBfLMkDkFdzFdygGunDYH6zUfsbP&#10;labV3F7a2vfSNmr6taPqS5W3PStV8B2st1pet+DXFvPZjyz/ABJLFn5jjpu469a5/wCM3xU0rwV4&#10;x0v4WarassmuW0l/obXEjKl1NbbXe3BHTAKtj0z1rrJta0LwR4uj07WpZbNtelVbO4kb9xJcAfcB&#10;PCuwzhe9Vf2hPCVj4t0Cz8y3gN5YyO9hLcRkqruhjKtgZ2kNg4x29KWGqR+tU/rCbi07PZ36O/VK&#10;W/lfYJL3fdK2g+BdBubu1+KeleHIYNauNPjsbq4aXJNjJOJJICw+8FbJUnpnHeut1Btb082r6dps&#10;LK1w4eOSQgqhDHcPVs44964Wx8VWPw1is7e1sI49LvNasdHa1ur2OCK0aQbDLEznDAybV8vO4t05&#10;4PfRQ32oaZNbXNz+8trwrbzNF8zKuOuepPIyOO9c+K9pzKU3ePS/btv0v/loOJR0jSfC2pCXUJNJ&#10;tFuJm/fK1uFkMi8/MccsOxp2h2N7LHLpPiHWPtkxujPD8gVoowcquR1IrJ8P+LhPc3Onz2TWOqWk&#10;j/8AEvmlBWZyCQiNwHyvIxyOlXvh/wCL/B3xC0T/AIWNoN3NHEDJFdx3UZja3kiJEisrdCCDk9CK&#10;ipTrQjKTTtprvZvbXs0tLb2HoxmkDWdKuFsdUjjuPtdwXuIfM3eWpbClfbjNSrpUEF1qti+oC403&#10;UvMW40y45+diFdlb+6VzlfXmrl/Z6Nqs2neI7DUt8ke6Wznt5AY5EZf4sdV9D60T654Xs7y0m1u8&#10;hs3u5YY4FunC+bcSg+XGhPDMdrcDkkVPPJu8U79Vbrf+tQsY+g6FZ+HE0+y0zxBHcaXp9mln9lZQ&#10;fKjT7jeoYYwOxxUnjPSR4vSHRl1m4s7kyB7O9sptsiKDnPvz1HoasaF4Z8N6P4n1Zbe0jjn1T97N&#10;jneOmRzwM9R0ya5vxD4J8fad4y0nxd4Vdpo9Nnmi1DS3uvKhuVlAAueQcugGNuQK3pyVSvzc9na6&#10;bsru1/TV6Xe/UOliT4rTfFC68DeIIvh7q8MPiax0Yx2n7vdtlJBE4U/eIXdgdCRitbwd41i8W+F9&#10;J8b6Hqa6lbQWZW++z/IwmwBIHQ8q6kHKHBBp2rQ6hbePVvdMLx3X2LfdK6tsuo0HyqOwbJPvXk/i&#10;D9m/xDpXxq1T4y/AH4r3Hh2TV9HvU8a/DyOZGsdYnnt5fs1+qnm0vBPtPnqAJFQqwPUdWHp4XEUf&#10;Z1ZKDScotrRtpJxk0rpO3uPZN2dk21N3zaHonxb+FOpeMYdDh8G+MJ9IaznnMkkUXmLNHJGxKSA/&#10;wk4615b/AMKIsPHWgWPxH/ZW8fWen+ItJ00eFNSXV7d7i1ltIbpWubd4nO5ZPlO1ucAjqK1fFHxh&#10;/ac+Hmm+C7GH4a2Pie4bUNPT4lw2jH7XpVjJCRJcQQr/AMfBEwCgg4ADMc8Y63xf4H8aaB4i1D4m&#10;fA5tPnkufKGtaDuMQvGRsvIrAEJNt4B2/N0Jrtw9TGYGlGLqR1vy6xcXZ6qatfW9481lbXZ3Uy5Z&#10;f1seW2v7Q+ifB/8AbE0n4H6HoenabouvFo7plQRGa5JZY2XAALJsKsO+5TmvfvHmp6BP4L1TTL24&#10;lhjvpGsJmeIsInl/dhiOyDOSemK+dP2r/H3wP1Pxv8J774vXFz4Zj1nxE+mrqdxZ+XJp99sWeKGS&#10;5Qj7O7mPgnKv8w716X4L1b4j/C/xn4yh+NPjX/hLPCviHUpNT8Fz2elmR9P08W8fnWkhjUqyq5Ow&#10;kl3DHritcwwdOph6GJhBwny6p3vNxnytxdmm1u10S0uEXui1pd9dad8SX+FV1bajbafqOm/adD16&#10;KXzLeOeKIRS2+05Cq0aiVckg5bvXnvxp+H37UHirS49a+Fnxhaz8YeG/Gl7rPg+zu7AHTb3T1gCL&#10;pd4yEZSQM7I/UEj+7XqXxs8feFP2fPAl18RNc8QxaV4dt7q0Wa5ks2uI7XzZ0jKlF+YbzIqjH3d2&#10;TwKZ8N9B8Nad4v8AGXir4efES18RabNd/ZdZ0ldYW4TTL+LG+HAJEBWNhmPg8gkc1hhcXUw8Vi4w&#10;VrWXNHmjJqykm2rK8ZK6v81dMfLzaGH8Mv2n/Ffj/wAZx/CLxP4Mh8P+NrXwTaa7rnh24cu9nI8m&#10;xkjf7syZBwyklcgGtLxj4i8DzftQeGdJ8SeFFuLy+8G6imk6jJGrJIwkjNxZ8j7+0I23PI7cVkft&#10;Cz/Gnwj4dX4n/AnwVpviLXl8QWEFj5cUbTnRXmQXSK/HyqpL9Sfl4BrvPjN4WvfEPgW4l8KeIJvD&#10;+rRp5+m65b6aty1jcFlHm+Uw+cYyGXjKlvaol9TjWp1acVCNRSjZSbcZWSbaScuW8lZNNtKSu2rh&#10;q7+Rynxn8AzfFD4M+IP2f/DHiWK01a+VYNG1LWP3gE0bpcFSoILeWg6HgjGcjNdR4E8E+G9A0qTw&#10;r4I8L6To9jYyBrXSLKxWFbMuT5wwny5c5PHZs1xkWr6t8QfDmmeLvi14B1Dwz4g8MePIRHaownWQ&#10;pK9ql3C8Y5huIJPMIblFYq2CtdxdWFprfxQj1P8AtLVNPu9Ej3tb2sxNrexynaGkUDDsApHqtY4i&#10;Valh/q7lonKTtZrn91XTWkk0lZra7toxr3tTH+Imuaj8J/Arap4B0Gzh1CHbbaNpF43lQPl+Ygw/&#10;iYZKjua1PGepaL4L+E0viTxFLNa6dC0dzct5bboA7DO8DnAJ59qPiZ4T8FfFfw9ffD7xwYQ/2qKS&#10;2ie6Mb+YrbopFIIYfN0Iraur2xtfDp8Pa5HFePFDHFfWv+u3Bl6EHnnHVutcftKfs6d0+bmbl3a0&#10;tZ6+fTd63vpR5/4B+J+mx/HS8+E2ueIrO+vbxH1PR7XzwJorPZCwYxnllDPgOvA6GvUoor0alcRT&#10;fNbtbjav91ySWGfQ8flXzv8AtKfsr+AfiF8YPB3x3i0W50fxd4bNnB4d16yWZZ4RDciUWrNESptp&#10;FeVZkcfMoHOFr3zVbq1t7ka/NcrC8K+VAz3G2KZXZfwJzjHv9a2zGng5U6NSg3eUbSTVrSTtpZ2a&#10;ffR3vp1cwcrPm7/gV9PsNOuo44ZbNYbyQOcNhs4P3WPftXO6jputwa+ureHpGbVNH064VdD+2hIL&#10;/dghinYbuA3apNasfC/hTWbvVNX+IEVjH/bKXcjap8kdvvj2eXHIxAXdtz1ODV6TwVp2pXUPjO4l&#10;365ptpLHpeqiTd+7kHGduBKpODzmsY8tP3m7prqnu+nprZtardFakfhrX5NYaw8Q28bw/wBrFTJp&#10;t5AweBlj5TPQYI4Jrz39nP4v3vjDU/iF8MvEWt6br15oPxQ1DSri0W4zJZafNF9qijmR+SVjkCkA&#10;FSMEEivRPFXi60+Hnw4uviR4l0a+vB4bs5brUINFsWnuJlVcyeXCvLN1IUZJxxTPD9h8HfHt1qfi&#10;XwlZWLX2p2cMurahY26pdESQfuhIy4dZREwwGwwVl7EVtTnTjhqrnTfK7JSW0ZRa67/C7bp3te4m&#10;tdDZ0jRtBtPCtr4a0C6+z2NrbfZ7fyZd7Im3ACt325H0xXM3vivw54Y1238K/EORbWOZ0j0u4u8b&#10;Zrhm2pHG3XzGHO0e9crrsV94AtZpLPwvqCf2HrllcR31vIyNNYlFR5ipXbIwGUkjX5mUA9TW38X/&#10;ANnTwL8cvh5P4H+Kejza5p8eqR6lot7JftHeWU27cksMow0LxnlSDkDj2p06OHp1IuvN8knq1ZyW&#10;2q1s907NrrsOXkcJ8RfhX8X/ANnrwfZ+PfghDD40uPD+tXmo654futkN1rFnIjH7LC4womRguzcM&#10;NyDzg1a+HXiL9n39pL9lr/hdPg+41Tw3oviDw/eaXqySTva32krM7x3Fs/OYJ4J3fB6o4yOKm/Zl&#10;+KS+Pr3xl8E/HXhXWtO17wb4k+yXGqalGxGogIrwXgl2hH3KR90sMg5weK858R/E3X4P2DfixrHh&#10;rwX4R+J99pc2pad4x0Tw9bS6d9vvFu/J1KOWMY2SpbF5GZDy6FhwRX0MaOKrSWHqK1aNSmudNRvG&#10;o21e/uWu7xk3GydndfDlLljFtO6tf0t/Wvn8zU+JXwb/AGgf2ePAXw9HhT456p4g0vS9SOj+OpNR&#10;t0W51S1uUW3tb9pFHy3FtIsLs2MODKW5Oa+h/DfiPxF4gsrG6v8AwykceFF4s1yDJayoSH3Y4JGA&#10;Rjrmuc0yztfHngFvC9ppEd5pmjizn8K3P9q+auq2yW8MtvJI4yy7mO35slgu7kGtD4Iana6L8PtH&#10;0nxPZyaNqWoPN5un6pqSzSNdFmaSNXJ/eHO4gD+ADoK8bMMRUxWEXtYp1Iyd2kk2pXldqL3WvTRW&#10;jolYuOknbZmTZS6ho37SV54oXxX52h694ZjVbRtvk208Mu0OGz1cHGPUVa07wdp3gO91C3sdCljs&#10;7q8W6hm0+T5lnC5KlfVj6dR1rN+I2m+E/EFvcWGieJ7WxuNcZrXTdQuNL877HdRyBv8AVsAGG4dG&#10;496x/iX4u+MHhb47/D8+BLxdU0W71CfSvHmmSacSqItt5i6jGwIMbLIAh4ZCsmDggGlTp1MQkoyS&#10;fI7p3jdU43WqVruzir7ta73FzW39PvZ3S+G4H1jw3rFrrl5JLpMN1c/ZyxU3MMy4YSL0chsEdw2K&#10;yfhJ8WvCvxm8BzeK/AXiKz1SxGsPaTeRc4ms7qORkmtZ0PMcsTAKUOD+hPXabrmoavq+oFNJtXsY&#10;7ZG0W/hm3falZf3itj/V4cAdece1eM/DfwfpPwm+JTaf4Z0nR9H0X4n3Wo6pryrZ+VfHXmEQDsw+&#10;RtsaNycOSATnmssPTp4jD1FUbU4pOOzVvelJO2t7arzTTXZttSS6f8NY9XTwtqcnhibRLHUWjvvt&#10;hnW4vAJf3m8EsmegxwAOlJ408NW+vaxaXGreG7ecWbR3NjqP/LSO4jydvHQYzg++K5L4G6f48+Ht&#10;hD8H/iLPFqy6DaNNY+KVcmTUMzOzB0ydrorAHk5PIrs/hxb3i+EZJ9R8Uf25G89xJHcQp9+NnJEe&#10;O5UfL71hWjLDVZNTUrPRq+ql1T6aLZ6q9mtyviWh5d8O2v8A9oDxR4N/bE+FHxQ+y6Vf6HdaX4k8&#10;PwDz4NRhEjGGRNwDQ3EE27PHKsysOAR6WfHfiDUfDK6lpXh+G8nt9eFjfwi4GBGsoR5UPchSG2+u&#10;RWf8KZfhlBbXSfCKeztbWymkTUdBt7Xyvsd0+ZCzx4DRsxOTkYbORmqvhrwj4y8DXGiW+iaitzod&#10;7r99fa1b30ayTxi4VpIkjcYyEmPXG4rgHpW+KqU8RWaasoaQUlZ8q5pKMmkru1km99FdJIS9239d&#10;jZvNN8PeIPEcXgTxd4aXU4FkGpaXLd6eGjtpEfjBIwrg8qRzXC+BrP4qeCfj74r8PePNYutd8N+K&#10;tUW+8LtcvG0ekqkYD2mDh+WG8dQK9P1YCxkuvEdxdXXlx2kge1iztfHzbgOu8AY96w9FTwd8SLDT&#10;fEyTW8+paTcLdMjMPOgkaM7VcZyjFD0NY4fEShRmmrwkrPS9pbpr+V3Su1utHvYXLrdEcPjjwr4t&#10;+IOr/DnSr2aPWvDsVldTWt1FJHGVk3NGVfG1wcMDgnBGCKzfEAh+K/w+1zwDpPiqLQfEWqWV5Po8&#10;trdJJc2SiRo476NM5KCQA+mTtPWtDTtV1u9udU1jTLe2uIYrVZtPuppArXGS2+CRSAUwRgN3BrlP&#10;Ff7KfhnxP8V7f4reEJW8O+ItP8NrpFj4g08fvrW0e7S7uLJlJ2vFKwB5G5SWIIzW+H+q06y55OFk&#10;mnZStJJbrTRt3as2ldavcktLf8A1f2dNY+KfjD4CW9z+0FqtkviK3up4tRvtNs3s42WOT92+yQko&#10;zR7C3ONxOOK6R9P03xTrcPiuwu5o9W0dmintILr5DG/TemcHI+YV5PZeFv2yvAXwm1LwTp3jbRfH&#10;WqaXpep+XqGo6O1nLdXrP59km0sY3jCnyWO4dFPY1qfCDxXrmreONDuPiF8G9U8M+JPF3gu0vfEJ&#10;hut1taX0GFktGAJUOCW2MpO5Otb4nB80q2IpTg1eVlBpab/C+WSi43tppZKyCMubR9l/X4HpV34U&#10;/tHX21s2cPmalYtZapGs3LQYIVweuecfjXmfiJrX4N2mufEzwh4M1iDVtJ8Nrdaxptr+9j1W3gcp&#10;vVidrXGyPgnnaRureZPiT8MfiS/iX4gfEOxuvBkyTfaZrq1W3axkaYfZl3DhlAbZnqTgmtLxP4QX&#10;/hLf+ErXRb2SaxtZp7P+zL9tl9E4xNayRkFSCAjgEcsBjHOcKEvq9RKclOEktm7Oz+F3t5La6Vmg&#10;815lOT4yW9v8N7PxJ4fuG1C+1iW1tNNmjtZJLe4mmPyn5QcJyQW6ADPSuR+Pvi/Q/htHoHiy2t9U&#10;8M/8JB/oF5q2nyxr/ZcjsCN8BwHZ2G3cOmak/ZB+KvxA8ReIPFXwk+JfgJ7W38NLZ3PhXxpbW6wW&#10;PiqxukdvNjtx/wAe88DRmGWIgYYBhgNiu01fwO2p/ESy13VdBt9Y8P3ml+Q8dxaoxtZkfeshB6qf&#10;zBArpcKOW5g6dWO3vaST5lKKcUul7NO0ldO8ZRTvENZRujT+Jel+Btd+HCXPj7TrHWLOxjhvC19a&#10;LMokjKsk+09CD82R0rT8TL4Vv/DkUXiD7PJZTQh5I5498MiHGQQeDnPGe9QatpHhzxXoereCn0zb&#10;b3Fr9nvoxlcwOhX5CvTg8elYnwb8O+JPCfwl0jwtqMx1uPS7hrSG4mYebNYqxWN2z95woXPrj1ry&#10;YpfV0+ZpxlottJK910TutfVD05jPv4fDXijwmvhzxh4mtJNP1Gxl08NFH5c0bSSlYX3n5o3XCoV/&#10;v7aq6z4R+Jth8TdB8ZeB7rT76y8uLT/GFnqMxWd4UUlLiF14Mqt1VhhgT0ra13W/A+ufFu3+C98h&#10;jvrnSG1prCbTSI7q0SVF3rLjAljnKMVB3YIJ45rW8S6Jf6ZHMfCxH2h5vOnW5ORcx5y0St/CR2Pa&#10;upYidKy25k3aS0tLS/TtuuqTvpoPWP8AX9dyPWl0H4s2GqeENN1y60vULOSPdfWPyTQtncpUkcg4&#10;wRz3p3iLwhLrN9o2o6w7SXWlXXmR7ZyiyHy2TcezAqxyp4zz2rjvCPjMX9nq0/gzXY7q4mvZ7K1m&#10;mjcta38cZPlXKkD7r45HDL0q74K1T4k/En4RaFq/xP8ACl/4Z8ZR25l1PR9PvEwGUlWKsMq6sBuV&#10;Sc884NKWFrYfaXLFO1n8Sclrpo+XRp9FpffU91uz8ma2oY8Hz2/heTQmm0TVrmNIY0AU2Ts2WbI+&#10;6iYDZPOW4q9aX+oaF4kmXfczWcVrEjW/2cN5pZ8CdH7+jr9DWd4m0G5vtdt/iR4n8W3VloekabeW&#10;99YR3K/Yb+znRMyXKt92SExkhlIwHYc545Xwl8KPib8K/Deox+FvFGp+KtMtdL0/T/DWma5fI7/Z&#10;EQ+c4nVQ/mPuHLFv9SmOCaI0qNWleU1zO1072bbtu9OZKzeys73urDUv6/r+vuNv4k/AD4e/Ezwl&#10;4i8E+I4IdQ03xDIrXmkX0e6FGjOVMY6x/Phty9+a5jQPFv7QfhH40+G7CLw3Z33w5vfC88eqXk17&#10;m60zUoXxFDHx+9V0/vEYIrtbq68RWnxW8NWVpZXE2kw6XcQ6hdNCWkWYBdgdh2Iz9TW1feHNM8Wx&#10;XGnWEaNYSs0V9bTKdkjZB3DnsfpVRxk6NFU61pwkm9btRv7t1Zq0vdTT62SehPL711/Vrr9TyH9p&#10;D4K+IvjJ4U8ZaZpel6Tr3hzxtotjbXnhLWrbb9mvY7gMbyQ/8tEVRGzQ8FvKwCM1qfFfwT8XPFkn&#10;wt8M/Ar4paLoEPhnXNP1fxhptzprTLq+kqkiG2hLHMfz/MpOSNorsrM+KLGY3l14XkjuLXVGggt7&#10;i+QrdR4AEqFB8pK8hX54wfWrHjDwT4b8eX2m+NdFZ7bWNFvI5YXiYJI4i35t3B6oRI4x75reOY1q&#10;ahTm1yx5raKSvKKhqtn7qS5rXur6tFdEvNP7v08u2hzPiaazsvihY+Prf4i674baOSdNY0m8jJ02&#10;/jjT77swKxgA/K4IyarfFv4J+Lb3RrXxt8GvGd5b32n+II9eXTfPEtrq424e2k3ZAQqcqV6Ng1u6&#10;u03i/WLfV1km1Lwpe2N1bapYyiIW1vhMf6RG48xjuUqAuMZycisvwBpOm6h4R0m50XSbm1todSZm&#10;tNN19p4rJUysRXBGYyoB2HAGfainVqUYwqp6xVmmk1b3vdlezvo1rdpWs1oC/r+vuLnhT46eFbrx&#10;/qnwkstbsW8SR6Tbaxb6Pe34WUwTttJH+yrhl4zyMd65/wDbL+HfifXPD/hHxv8ADXx9N4P1zwn4&#10;xtr6DVIdJ+2W0kMjeTcQ3US4ZoZEkfLDlH2OeFNHjvU/2WPHXicfs/8AxF1rw3H4m1qI2MOlxkQ3&#10;0yEG4TYyYkjJCGVcEfdyK1vFXwZ1TR7mTxf4O+Jd5puqNeWdzqdpdXLT29x5apA3yMfkDxDBwNpb&#10;DEZ5q6PscHjKVaKdNtXtKN4yTSjdXTTjL3vstLa7vocz0aOV/wCCgHwH8D/H74Da94H+N/g9dZ8L&#10;6nNBZ30GmzLBcJZvLEfOErYKvFIvmDBwQOma5f8AZm+GH/Cp5tJ+Cmi33jCTw/8ADnwy2neG/FE+&#10;oPPHqKy/OVmXkO8KbQGJ46CvbPHUGswazD4anurDUNP1i8WU2OqZJMKZM8KAKQ/yYZVPdTzXyJ+0&#10;b8Lv2gv2f/28vhL8ef2f/wBobxBD4D+I3jJdO8X/AA9/s9bjTbVPsrbrgAFSgIUZz91vmHPFetkt&#10;StmGXyyyVdQjyzqQT5uVyUdUkk7ScYyjdrlez1UbZ8qhUUkt2k7b9lfyTb21+R9V2Hxq0nVPiFH4&#10;Hv8AwtNqVva2BN74o0+WOSGxm4/0e4jB8yCRlIYZXBBq54Y+G76D4jF9catDqsNnq1zf6BEI1ik0&#10;+GdAvlLg/vF++ctyfwrk/C1n4B+IUfiL4xeHPhJqPh/xBqgutK12S6gkspdQhhyglBHEoK8xzDPb&#10;BrtfD3h6x/4R/RbXT7p5NQh0JI411K4/0uWEdCW+8WB6tjqeeteDiI08OnCleOnLJOz1tq93ZatX&#10;Vk10V2aJdX/V9f0Mz4w+DvG6aFq/jD4dtHe6gqi4k0d5GT7W8W1o0WVfmjPykY5BzyOao6ToOieF&#10;9V8RfELw14it9Hi1m+gfWbO+1DfA955IXyiG4gcsUBx97NY3xV+Ivij4N+PPB/xsvvHGh6X4M1h4&#10;tB8ZaX4lupLUR3cs6rb3kMm0qjqfMRg4CurL8y4BOz+0v8F9O+Nnw7lsdCttHvIdWEYuFupCbe7i&#10;yrpIGRh84ZVZHB6gdRW9GMqcKNOtK1Opo5JbWavGSdk3HlTXqteybtHmWttPR/j0t+B4H8T/ANna&#10;H9n6fTX+FLR+C18WfEa31q607T9Y/s6JtWYfvo0lwUaOZd37tgAzDHFe9fEHXPBcnxm+Hup+P9ch&#10;0x185fD8txBHJHeXkqBWtvNwQsmF3LtIJwevSqngfUdP/a7/AGdrjw34k0jUNE1a3hk0/ULfV9PU&#10;XulanAxRLlVfIJ3KJUboykHvXiX/AATs0v4pP+z/AKf8PvGXxl0Xxppmg+Nrqaz8ZWegxQ+XbwXD&#10;I9rc28p3Ryu2/E8YwMce/s1nVxmFnWxVS1Wg3CSd7yU4ySkpWknbltZ3lJNuLe6VNRU+TZbrtZWW&#10;n6HsPgvRvjp8L9N1TSvjL8QbbxRqEeoT6zod5Y6b9mEkAmf/AEJuTubySgOOSEY1g/Fb4i+MvhN8&#10;VPCHgbWLAXWj+MNUkg0/WrfYbrTdX4lig8slfPheISKGHzKF5zV/9oz4X+Mvj9q3wrXwz43m8O63&#10;4H+KVrrurWLIlx/aGkxedHLE8aup8mQtHtlwdrIOOorz/wDaG+J3wB+JH7dPh39jD9pu1js9aa7s&#10;PF/wc1hZnjDT24kSaPzEZTDOGDbVbKyqxHXg55fRjiq/tZRU/cqTqRhGzio6KUUrJpaTfLpy8100&#10;rBKUtLd0lfqrL8bXst7rzPQPjInxm+HXxW8R/Gf4ZfHLS4dHj0S2j13wj4q0+aSztZI5Mm6heL5w&#10;zRlwVGQSBVXS73wR+1x4U8I/tNQ+IJtLm0DX5m0G58O64bqxum+eFGlEWMxvu+ZHAZSADgivV9f8&#10;M3Wuw+LrPS7+6ivLvTfJsvPVZIY2KNtlRBy3zdQTzjHGa+YPDX7N/wAcPBH7Clx+zOnxx8n4k6te&#10;ajqek+KvCPh1tPHnJMLlRc2+cIGKiJ9xAfceRWeXzw2Jw0G6kadWMoQUrWfs5Qam5csbNRSV27yt&#10;snqybyjdNXSV/ne+nX/L8pP2SP2eNb+A37RnirUvAUms+FdOtdJmn8SeBLq8lvtL128nfzTqNrJL&#10;86SBhtYLwQ+CM816lqM3wo+Pvhfxh8NbjVrrwzfaDrlraat5f7sxtG6TRQ8ctAwdcr6SH1rtPh3r&#10;Oq+MPAWg/ETxdpGp6Dr2oaLb2z6TrW22nhulO6SPaGYKX2nOGIIArz74xeMNS8FTR/GjwX8J9Q8S&#10;X+l+LrWw8YaBpswSZ7C4Cx/a4gRtuFjSUS9RvWMjIKgUVcZis0zJzqfxVypSUl8UWt5PSSbulKTd&#10;m0rtJFcsacVFbL7t9PReWy8kReGfiPYfsy/Hy4+B3xE+I1/dN8UNRutV8JzXUklzDprpCnnQbiMR&#10;RlvmVScdRXZePfAfxk1f42+C/iv8N/jDH/ZOm6fPZeJvCc8K/ZdZjkA2Txv1SRCO2Rjiqfg7V/C3&#10;ifx9cfDW50GzuL/QWGpRz6xo8jeZpUxYKsMrqoEqMpDJyVG3PDCs4+BrLSvjFH4k8BfGp9O8PW+n&#10;X1zrnhS+uN0cM7IDFcrubMEaKG+VcLyT1rnqSj7fn+Gp7NqTlFSjO6aTSUfdco8tt/e97mTegub3&#10;b621Xou/4p/c1fUrfC3x3+0jaftdfFTwJ8TPBMLfD3S7HT7rwNq/2Mrc3DTRAXFvHIDtaON89cNz&#10;6V3XgR/Efw+lb4drBqF1pemqLjS9evJFmN5GzsXtW7h48/KehXHoa6Tw7Z/8JD4GsNQ8O+NI9Ut7&#10;qz3RahHdLcQ3KMMhkcdVPYg9K8z/AGg/CfjDxx8KB8L9Kt9esdF1i2XTNb1zwrqgh1HQfnXFzDuG&#10;TtA5xk7XPB78vtqOYYpU5RjTTUIysrJOCUXOza952k2urk0lewe9Tjbf9d/+B+pT+IMXxT1nVvD/&#10;AMTfhFJfX2n2OtX2o6tpTPHG7FLYhLMh1yqO6jnOQWzyKs6n8QtR/ag/ZBHxE8KRaHpuuLZrd6pp&#10;rmLWBp0sLbri1xEeZsI6jGCGxXV6L4OnvfiBL4wuPEl1H/wjdnLp0P2O6kWG5V0T5riEja8igZ3c&#10;4zxjmnah8KrrwkG8R/BC103SLrUbyO71hrfT4xDfRg7nDIMZdxwG6gmq+tYVezjZKcGnGVul23GX&#10;R3TVny36WDlvdX0f9fdb+t2+b8L+KtL+I194Y/aS+HPxG8rw7qOlw2N5pN9L5MTq7/8ALSN+Yp1O&#10;FwcHtXR+PrjQPCcEdl4v02a+02GS4v12xmQ26QQmTzB/fKn7q9ckYrM8DfC34P8AxA8NeIr/AFH4&#10;c29ivjebPijRXuEceavy7TsO0SAAMSuCD710mk+Ck8J/DnSfh3rElxrllHKLGWaZi0yxljsO7qQo&#10;CjPUgVhiKmFjXSjf3Xazsny2095OzcXdX05lZrR2WkpP+vP+v+GKfgtPBV94F0eC/uZNWs5re3l0&#10;m4v4y0/+kIW3HPzLkNgqeg4PFeU/BL9l74S/s/6dHp/wAsNf0fS7zxkbnUPDsl/IY7eeMsCsaOSE&#10;gYsXKjAbINemW/jbwV4bS18WXviPTh4djuFEOq3TARyM2UZkf+Ao4Ksh9T0xXSa94XHiyxiv9IuI&#10;ftEd9HdWtwspMckZwRyhG5SopxxmJwsZ0+aSp1Hqr+62r7rRXV7902+7J+1zLf8A4b/L8jmfgP8A&#10;E3xH4z1fxg3ipZvs9n4smsdGhvtJa2lWKMDd1yJFzyHHBFYdlr9jP8VrzQoBcaPJYGa/utYa0Mdr&#10;Iwk2bJNww29TkEHtmu4t9R07xnd6hZajoE7W1jJLvmQEMsgUh0x1yQTg9DmuH+BgsofDsOkeFidW&#10;8P3El2LGFb8XtsscSAJGjn5ljyCpU5IfIqo+z/e1VDl0StpZad9m7K9mlfUI6Neh3niTwrp3iS8u&#10;LzVESFrvTza+bCSpVDhgdy9CH3MG7ZGaq+GL241PR4PHmk3keoxyxFbO/tpFIuIeRvkK/fxg4p99&#10;p0nhy8sJ9K1qTT4TaPPqFjeKZLcwg5lGf4ZAMBTyAFIxzXPfsg3GseGv2erfTvHHhpdFXR7zUVVW&#10;vIpozafa5nhkDxnbgwshI4KnIPIrl5H9RdRSvaUUl1s1K9lv9lJ2utVfoN6S/r+v6Z8w/tO/8E6f&#10;g1+2B8dfhr8cLnxZr3h34i+GbuS80W/0S+8jbapceY0jxNkNuICEj1r6k+MHiX4jaTp1pr3g+yvN&#10;Wh8PNu8RWOlqj3F0FUbofLcYfcp3ZBzkcdatfB5tG8T6TeeKtJ8SDXo7y5mex+1Kha0t36RRsoB8&#10;vjIH61wvxN8SfDv4fftPeA9O1j47WvhPWL+xkXTvDt/r4t4fEKOwjaJ4XI86VTjyypLDkEHNe5Wz&#10;DHZnWpYWs3OOHjPki03ZaylHRKSX4Rd5dzOnTjT0gt3fTvbt+dtze8KaPoeqahoPxUv5b7R/Pkmv&#10;542DwRFV3CJLhXP7o7G5B7isf9rTxf4z8BeC9Y1T4bsLrUlWw1a6s7y4Plw2AnWO6ddiklUj3NtG&#10;csa72d/Dnw+8NzaZ8UNWt7rS9SvXs11CSPMZSaTakU2MgNubYD0PtV3V/CWj+GTqfjaXTWvL6Hw9&#10;JZmbbu326bnWErnn+ua8uniqcMZCrOLkk7JPaSUk7X8tn1WhfwrTZf1/lfy/HzjXtC+Hv7YnwV0P&#10;W/hd8Q7R/C99rFvqOvWMVuk8Op2oPzWzjrGcj7y4IK108ur6b4b1m68Iw6tJZw6bY43LkrApwFYZ&#10;6g8DnIrk/wBknwN8NvhV4B+3/B/xVJeaH4kt21CFbq4EsFldFt0kHmAAx4Z2GxjlTkV21/ZWuteM&#10;7/SvGfh5/sa6LDNBIkLbj8+50SdT84BAJTHT1rfFSjTxE8PFydKDbimkpK7V7q2sls79uysFvl+P&#10;TuGr2XgbxFZR6Ze6rbxzWdj++Mke/dbPKnmKOOjFQuPeo77TfBvifxtq/hW68X2F9Zhre21Xw60w&#10;zaLJGrQqyA7lZ9uVJABHTNc/8VfBHjrR7DxB4x+Evgr/AISTULm4s92i3Wr/AGaO6sjKhuY43IKp&#10;IEBZMgZYAFgDkZvwf8efBz4u3GpePPhrps1v4iVmXUl1KF/tot5mL27SDGZEV1KqFLeWNwGKinh5&#10;fVXXpybitLqz5ZPld31ir3s+rWj0aK92WnXXT+t9/vIf2Sb7wb4w0nxj8G/h74vabS/ht4uufDl1&#10;Yf2gLkxDyklCFj8y7fNwMk4KkdjjW1X40W3wx/aK0P4S/ETUfssfii3XT/C1xIsh+3yxLvbcwGxW&#10;28YJBPasT4Rfs3/Dn9n2DRV+Hn2fwVr2sapJ/wAJZD4VUPa6vfuZJGkuBICzklnKyNyM4rW8YeC/&#10;iV41vPC9p431Czkk0HxpFd2ck1n+8uo4lb5XKHCschgw47EV2Yj+z62YVZ8zdKSdubSfNZ+9omne&#10;au9Xo7XW6mPN7t99L9e19fndXOy8X6lc+JdWv/DHh3xfG3/ErmsrzT7UI0kE0i5imw3cLnA6Gk1b&#10;TW07wTL4Xt9ZvrbUNF8KmWDVjbl8SrGVWXaoO9lIyVAz7VwPjX4X+L9S8eeNfil4St20nxLbeHYL&#10;K21Bo3jtryFG89XdeVaaP54ww7Nz0r1Twz4zv77wvpdxrdtaw6lfQx/ZYluB++bZuZScYztyT2rz&#10;K0FQpU3SkpLS60unZN33urNr03SD1/re3z/4bocH8cNF8IfGfwnovwc+KiabqGleMPD91ba3bTxg&#10;5b7NuaaMMOHU5ODyOvGK6D4XfDXwt4Z+GXgTwVBGda0nwnpNvbaXdarCGuI5LeMRxzn/AG8L1qvq&#10;3hbQvid8UPCvjXSNB03UtF0m11Oe11hVIuNO1Bx5B2cj7yNMjAg9OK5n4X+L/GsPxx8XaL410XVP&#10;Dem+HdNZdEvLpY303WrXZ5jXiFGJR4jlHjfB43Dg10/vqmA9lSm0oJzcW0rScnHRLW9nFOyvbdWV&#10;wv7za0vr917fdd2+bOm8Oax4K8efEr+zfEVho7eLtL8wyNBjzvse7CMQeefXoDWL+2WPFPhv4W6l&#10;49+EV9o9r4q8Nxwz6G+qW7tCs/mDETKn3lkUtH6gvkVxPw0P7PniXxHY/tpR+LLdfEureE5NPtbz&#10;wveTT2d9p/2whbgQAZLeZ14JHPOK6r9srXvHNn+z9efEP4JWDa9q2j61puoSWum6gsc95aRTxzXU&#10;Ue5WWR/IWTbEQd3Qc4renhZUs6oQje14xamrRUrpSi27rkvp6PVCXuwTbt+mu/3au67nQaFZ/CDX&#10;rHV73WtX0e01LxFq1iNW0+6uEaS01xY1MSAMf9aCqlBjJ2AivMb/AE/9qvQv2+2+JmhDwr4r8C2/&#10;hS10TVtChuBFrGjXLuZXvRxh43IQbTjgEjkV6j4ctvgj4p/s/wCIfg7w5okd58RJrLXrW4vtPEc9&#10;/NDAmyR1bDefHDhRwGXHPQ1wPxz8Ga34x/ak8AyeHfAHirTbO3ea51j4geEdfjtnjaBswWF9bH95&#10;dW0jE54wpwcjNXl9RLEVactpU5p+0S0slfl95NP3eVcrcnZLld3EqStOLtbX5bWfy3X3a3seq65o&#10;/hb/AISe38aWXhsW+oW90FmuF+VWL/KQ+B8xx+VfMvxOn8JfsEftdeMP2nrnw7cWHgPxxp1nbeMp&#10;4Zy32O4V/LOpiMDAgXeiOB8247gCM16r+yJrnxX02LXtM+O3xQ0LxT/bXji/m8OahZWc1lJbRBht&#10;sZIJRkPGB1zg9e9djr2pj4lwzeE73SvDPizTDJuuYBPFPHdQCcq6BMk+ZEV5z8pPHBFGHq1MqxtT&#10;D1X7Si48k7SaUocyfuuSVmpLTmWjWqtcmzkoyjv/AJrVP+t9Uz5P8PfspeH/AAz8DfE37Wf7CPxM&#10;03RPH2vXVytrqGkXbz6Nq0V1fQyOj2hwI5ZFUlTgNG8hI4NfXnhz4zeG9d+I3iT4SXltq1nrnhO2&#10;trho7qzKpqMTxBjcWzdJ0VjsfHKtweormfh98PPh3r3gyS78BazaaLBcajfW1ra6beL5Mc2/Y8Q2&#10;8b1eMnb95Gzjpisn4b+I9J+I3xh8Sf8AC0vDsmi+LPBPiO40PwdrN9MEN/BcWcTtLak48wHcymM5&#10;OYcgV0ZhipZv7V4jmm6fM1J29pFNwUVJ7zjHla0+HmbSto1Sj7P3ErJLbtbt83qut27aXNK/+H3w&#10;zs/HV74h8KzxafrMUi61eLbzP/pLKpViUPQkZBA61sX3xo+HVt8K5vjHq/irTV8Jx6FLqVxqCyFF&#10;UIcEtnoARjnnNZHiDw3rmleKfDWj+M/DVnrV9efaWuNY0/VBazh4IiYysDndJ5g4ZUyAxBxiuN8I&#10;3fh745fAHxB8IPHfhS88IzaxLcaDMuoWsUsTRMcLG4UlQXUlTlQck965Y4eGIp06laTlFOKbTTai&#10;202lrLTlbV1p2s0w5ZQpvkSb6Lppp69kev8AjK18GeIvh1a/HUaJbaze+H9FuNY8PXtqqtMAbZiV&#10;hk7CRPl64ORmvPf2dv2gvCnxP/Yfj/ac8OeCdR0yMafdaveaI9nIboSwFmkiMWAWc7SuBwxIxkEV&#10;Y/ZN+Enhn4GfAvTv2ZPCWpas2n6Xa3EP9ieKr4zXkFq0jrsjl5HlD/lmMnCYHatXwN4H8K/D7VE+&#10;HIuryzuFsd90t1vazvbaRmhWPzRhBIvTbw3QnOc1jKOBpQqULynyVE4y1V6S5rpxu0uZtO6uk31u&#10;2nLmjN8uzWnXX9f+AVvgp8Q/hV8WbXQfiP4C8Tvp6+MfChvfD/hzU7T7Le26AlpGEZw3BbDLyARm&#10;n/EDwbonib4fWWi+IJ9T1pfsZsdburWXbIYHfLMTxkqVHHUCtXUPDel/C27iN7YXFxFPqS23h26W&#10;0Eg0SExBSikANHGcZYknqa5r4OeMNYhsPFF1qF/C8WrahPqWhw70uI7eFGETr5iL0ZhkKwLDdg1V&#10;uabxOHb5U1a713aSTSTulu9NU32u+aNrL+vL7nqdv4f0fwT8QvBlnrXw78Q21xa27JFBqOnyLIGj&#10;jYBoWI9COR2rhNI/Z/1+w/az0/44vbxyJ4f8N31tFeaZc7W1NbooTBdRZwzxtEGjfsGIGMmrf7M3&#10;7NOg/su/Da+tfhnpOp2dvrev3niHU9Fu9QEixzTfNJHGRwiHJZVHANbWkeLvCHhb4mXBtPDGs+Zq&#10;PiJbLUdYt7KQQmZ7USI0hJK+UF2qZRhd/HXNR7SWHr4iGDm5wtJJtJNxejvaWml1o2nfRdl7z5ZP&#10;f8m0k197t0/EdpviXS/HU+r/AA+1kyXDQ20lzZ28kJhuo3RgrYx94AuuGHPJrhbn4p/FDwn418E6&#10;VpniDTdU8OXXiKTS/Gkl9eLJNC20rCLfjkb8B1PzCvQNe+H3i9Z9Nfw9qulzwmxuopNQkkPn2qli&#10;6TxMAQ/O1WRjjAzniuN8LaNca/ol3ffEPQVt9RvIpL60sru0jRLe/i+XzopRlAshCyDJJycVphfq&#10;vLKVlKO1nrZtON0tLNfFfo0r30u20kvL8df1X/D729U17w9pMmn+KNNvzb2trq1i8E00BbdErRFC&#10;WHY88YxXja/s0/EuDxH4d8f/AAn+ME0Vn4V8AXHh+88MazAJrbVZhEXtL3f96OaOQjLd03Cu6Oj6&#10;94w0i1+Enxbnu3bWNPjmj1rTz5MjSIwcxyFPuyAgYZflI7CvP/2R7b4w+CfjT8TPBvxbtHz4i8cX&#10;GqeD9a01Xmt7jSIoooRHOfuwTb1b92cZByCaeC+sYbC1qlOrG8VflaTUou0bq+9ldvS8bJqz1Ryu&#10;UuVO2jtby09L2k2vm0bmt/E3xLqf7LVh4g+Nb2fg/wAQ3fhtTew6xMAmm6uYtisso4ZVl+cH+4c4&#10;yMV4z/wSF+In7dfhD4MeM/2bP26PDV1qXjD4d3sY0LxRHmWDxHp06tIs0dwflmKnj1wQD2r3H9qL&#10;4eeHfjJ+z78V/hloSR+Ir6TTLiRdLt9UWWaC+a2by4o+9u/mKpAPqT3rkvgB+1LZaTo3w9+Dvxn8&#10;G+KNC8aan4QWG2uLnRXGn3lzbw7ZrNpkLKl0gQttbaGAypPSvTw8o1uG8RRpYeM3OopNW96nyrnT&#10;hrzcji5xmndWtK90RfmxUp3tdJJdHe70XdNd9U7Hr2seLXuvh8nxF8F6bdXlxfBLaSLy8NECdjO6&#10;+iHkgV5rP4I8QeHPGlh+0t4K8T6tILPwXc6VD4ZmlBs7yYTGQHLfMsrtwrZxjg8V6F8LvHWg/En4&#10;L2fiXwPcXmo211dT2okjUQzI3mMjkhgMFSDxiiDwDr3hz4aXfgXTPF95qX2E4tb2/ZXlIZt2HKj+&#10;EEqDjPQ14VGt9TnOk1Z8zi1LrHZp6aW0XR6uxbUo3a+X3W/JnNeLvAnwd/aok8Cy/GzwZbjWtNjb&#10;VNFjaYl7SYlASjYwwbb1znKZHrXUaj4C0jRbjXvEdhrFxYjUMf2nNFcMfIbr5wA+638PTpzXzzoX&#10;xj8X/Ar9trwh+yLd6KviDwq3hvUNb8QeI/7QRrrQI55imnxywMQ62o2PGJ0DL5jAHb3+gdZ+Ivw+&#10;8H3Gl/C7x5DLpt14smvLLSZNSYFLgqPlV5Mj5nU/KDk/iK68dg8dhZUqcG5U5Rc4JO6UHKUm0rtr&#10;SPNZ62ak9wjaUeaHV/e72f4q3W9tDj/2ntT+JfgDWvBvx98H6p/aHhfwj58fjTQbW1M9xeQyRhY5&#10;IsfxI2GJ6YzVX4UeMvEfxs+IC+NtDt7d9NuNCuIZLxljF9pN3u/dpIAN0kTKQynPBFen2vgiS2+G&#10;Fv8ADi0vpdHkit/KWS1u98ihOQAzg7wRwQQeDivJPhFr0GgfE7WrvxfYeGtPmV4LDUrrT7qWKQXW&#10;S8KPGAEKlM4cc5yDxSw9WnVy6cIwTnTTinZXcXK6ulu7t63b2i00Ef4lnru/S6t/lbzOm8O+IdSt&#10;/CVn4f1Ytq2o2OrTwafcwyrHJe3sKkN5ig8DBY46gL0rqPsuleJtH174Y+MYI9St20VjrRvMlZYZ&#10;ozujb17g+gxXm2uL8W/hV8YfBHinwvpF1428N6r4kvrHxVNotrGGtEnj82HUp+zCAReSXjyziYem&#10;K9Nt7Lw/q/iYeIPD+sTw3WuaTcJD51u2JIsZXg8cHnnkjisMXGNPlqxekk5JxezUnut4/C2lZbp+&#10;SUl7t/w87f8AB9LeaZ5B8OPGGq6t8LfDPxd+BuoWHiXwLNpr2CaHa3SoZFhJhUQMxKrIrpt2k4Kj&#10;HWu98L/EFtK8Vz6Dr9lcxTTWKSWNw0ZMcgdsNG0f8Dp0bHGOa8f8ceKvD/7F/wAKPCXiLTzpuh6b&#10;F4wh0vxh4dhYQ6fNdX0gRbhFfiMs+1wQcZY17V401bVrHW9D+IHhjSjfR3F5HY3kLSCP7NDz5jyB&#10;jgsDjGOa9DH0IylzqF6c3NQk3Zvld0pP4W7W16prys+e8vnZ/NJ6eWqae9t7Ffx54VutO13XfHXh&#10;Xw+dXuIfDrL/AGREi5v1IwYUY42lhwDnvXnVt4h8DfCHwvoGvz/C7UofDpunF4zXTLcaZJuBMNwr&#10;Z3wx5+9n7wXGc10fjNvFngn47y+JfC19qUnhq60MTa6rX7PaLcLKFjjERP7tmDHMicDaAQK6j47f&#10;D7xH4p+Gevaj8JL6SPxDdaQ72GmrqCxx3RypAJYFVDFcbiCPXisqNSNJ0adWV4T5deZxtpa0rOyc&#10;b3Tey30eme0eb18+v6/155fxs8K6Xr+laX4Bl8Lx+JNLuLi3mtY9UjLR28gkzneh3I2w8Z4GBWtH&#10;4Bt/BXiy18R/D+NYdH1KaNNbtbyMyJFHFHiMJk4RcgZbBqPwr4Rv9Ulh1V9e1LSNU8QaXazX8Zhi&#10;/wBGeDG4ArlMPgqQDgjkYrKvrbxT4hsby98A+OjPa2slw2l28aqyXZ3lZLZjnBAORgjOK54ynKCo&#10;+00V073s3Lr23WjW9uYp+67tf0iLxBpeo+LPDniSx1jSJ7hte1aaPRbC+t/LWOWKMtGGdScoXGVY&#10;9eK8x+Av7VHiT4B+PNY+Gn7TfhK38PaBqTC78P8AxQvNWX+y76+do4jY3ZbH2a781iNpwrKnHSur&#10;+HNrqXjv4Ra9+zZ8cfHEWm6vpdq19q+taD4g8mbQY5JTJahHkAK4QD5ySvUVyv7UPg39nZdEX9nr&#10;9s7wfZ+IPh9441i3u7fX9UvBFZteQqrGSWRSPKnztKcgSlyBXuYOnhalSeBxMHOMntBNyUVytTp6&#10;xUny68r3Su901L5ouMordWt0d/PWzvr8lumfRGqaTe6ldaT4oihsdP1rRyyzN5nmCazZQX8sA/cd&#10;gACRxivNvgTqnh+Lxt4o+FWreAf+EUlsbxvEOoLZNu03UY7nP7w7gNsvy7pFHQ4Peuk+GXwA1L4H&#10;eCfDvh34VeKIb7SfD2kW+l2ba5MZpZNLViWja4GWLpx5bEkADBB61mfHGw+LukXl54++EvgfTfGG&#10;mw+D7wHR2vDb3t3ebcxxpIf3bLJja+8jb2rxMP7GpKeGp1E4y0jJvks1K6um7K6bspOyb0d0VUko&#10;tzW1npZ+vS71str69OpS+JvjHX/CnwG1jxpr/wAA9K8S30c0lt4V0Hw/qiNcavZFhs8qV8BXYEtt&#10;zgY61N8G9L+EXxDvtP8AFXgWymsdat9PRrrT7yfZeWG3K+RcR5PDHcu7vs4JxVn4XfETUfHn7O3h&#10;vxBf/DC48Mwtpe/VPD97Ek0mlyQ5aWJXiYq+NpC7eTWR8KvCfhvxzq2i/theHPD0mk6s+l7LqGOc&#10;xLd6XLKXzJnG4IMsFcZQhhmumUfZ4WrTmnCSlJXUm029FBrmas+V+8m9d21axyv23lor9vO/W71f&#10;za7HK/tNfB/xJ4k+MfgH4z/Czxr4d0XxV8MfGW+6XWFVLXX5tQt4oLixaQcxMbblAOTIUOPX2P8A&#10;aGutQ8N6FDe6b9jewKyLrmmXyuwuIZcITlfu4J+92r4E/a5+Ff7RPxY/ajufDXwq+CTeH9F+KPiq&#10;Gy8beJtXvptY8H+J7GFYptP1i3Fq2+w1FEt/JLkxKDwHfKkfeXxesfGumeHNU1ax1WbU9Mjs7e3v&#10;dFtok82OKM/vBF5n3mkHGSeAOOa9PNsGsLTy5TrRm+V2jpeMW0+Vyi5L45VHHW6XVN8kcoyvRd1b&#10;X9Ffztto+7uk73n0n4eeH7PT9E8HaDrcy6VY2Pm/8I/NILiG4wo2hWf5vkPIwa5i9e21zUY7qym1&#10;ybSPD80mrahdWitMl+8aENZ7Qd6shwduPmPSvPPiRbfFDwd+2x8OPid8M9SsZvBsPw9vrGTwXd6o&#10;9tcNfPteJ8FTHI2wFRuYFeozXe/HvwbdfFv9nLxZ4i+FPiDxV8PPG2p6JMLCbRZvst9bagq+YilO&#10;VbcyhS2DlGJBrzo4b2VSg6lW6qpe9/I5Sknzpa3SV+az8r2VnKpem59r6ddG7euye/ZPck+G0niv&#10;4beIvDVnBps114Z8TSSC5SONgdLldWnWR1bnDFtp7g10HxC8GeCtb+O+h+NvFksjSeGrd/sNztwI&#10;PMcBwzA52/KmQeDisPwRL43+JH7OHh3SviF4evNJ+IF34ZsrzV1kP7tL5EXIMiYyryAqSozgk4qD&#10;Qdc8Va1e3v8AwnvhwWnhu40O4s/EG6/Rr/RNSjdVEa7AS8MsRMockbQqnHzHGMoVJYidRSSmuaEu&#10;Vq8rtq611um1p8SS6yV9JaSsum3yT/r5pdQ+J3g/V/gNG3jH4dzNPDdXnm6yJrMus8JcsFDx5KBQ&#10;cDjAzmovjXrHjG58J6DeeFLeO18XNNDJDHa7J5I7GQ/6RLsYgSKq4zgZ9K4j9pzSPjvP4w8P+Mf2&#10;QPj94ettW8Haak3iDwz4nU3Fve6ZKF+SVUBbeVDMkg5B65Fer2Nr4L8X6ta/Fvxx4Fs7fVpNHWw0&#10;HVrGaUsI5h80Svj5NzdOAema6OX6vRoYmo1Uet9Pevsozi7XTTvdN3j6GWsrraz69vJ+e26e/len&#10;41+KHw58AeD7H4qaxLdNDqWyDU9Y0exkKrDH8okliA3AZ4Ax1OKzfGnxW8T+Cp/h3pGtfD3UPG3h&#10;fxJdXln4t8SeHoEuYdLPBs2nh++Y5AwVioOwruPFOtL618IXNkvxI1W0upbi8a20fWLdlf8A0N7g&#10;H7BKFba84ZRhyPmwe+RWf4h+BPjzwt8a/wDhHvh/NHp/hvVbO51XT9St7oxy2Oob0Vo3UHJQRFjG&#10;+CqklWXGDUYengYySq66Sd29GkmlytWalC6a3TaV46WdXcndev6tP1V+2umul+u+GHi7wB4m8F3O&#10;oab4kvfE3heTWZrGKG/s1uFikik2YUYJaMMpUZHb2r53/Y7+K58VfHn42fAnUvAnxI0uWHxN/avg&#10;+TWrB49NuIQmGNjcBQsW5hnyyf6ivRPFUfgj486XqPwc0H4rahpN5/YKtpup+HlktLiO+jlIj1CO&#10;5h+V0aUYYMMZzxg1nfsv+F/2gPG3gDQdM/aqi8UeFfil4YtL3T5tYstdxY68yOfKuCEOyUOu1sEB&#10;h8w4r0qMMNhcvxUqm83FWbtKGvNGaVlzr3XGbSTV0+ooykqql5NW77ap900nZ9H5O3OfFvSP28PB&#10;Xx68JfEn9lfWtS1WxuL5oPHHgrxpIjWs9sYw3nxSqC9vKWBQdUJwTxmu4+HH7UPww/ZtF14W+IGg&#10;zeDbTUpH1UW2oKWjtLq4ldpLbzIoyrOWDsO5UZp37DOiftW6Z4s8dWv7WHxi8LeMNQ/tw3+l3nh6&#10;zmtZtLs3QBLR0OVIXaeNxPPvXTanqvjnwJqur+JL9F+JHgnXtUN5odxA8b3WmSsCDaKEUK1ugVyr&#10;ElwX2ngCpxtajVqf2fWhCahGK5qbcHU+0velGzcVJpOUVKyaTZnKUqVHmhLfXW7Svb3dNd9equnb&#10;R67Hhj9mTwfo/wAH9W+DnwW8d6t4R8PzWqQaAnhe+yNCjUgxrZ+cHRI8DmPBQcgYHAo6F491Kfxt&#10;qPw/+OHw2uJ9R8J3MU/hvxPZok39qRGPm6SOIBoXDbkaPkE9ODVL4GfBrxV8K7Oz17wL8S2s/Dup&#10;aLYnS/h/HGLnStBkPz3TWtwo8yWKQudm84TaNuASorfHH4L/ABE+NfgLUdZ+FPjd/DvjbTdZhutH&#10;k1YvDavLbybgrmHDvBKPl9OenFeWnRqY2dOvXUoyf8RpqUZSsm5NavRWnrKO7Teknr73IuVbbdra&#10;f1/wDQtf2aPgrf8Awm8R+HfAmu6joFv4u1V9TuL7Sb6SCa3ug6yOpMnmeWpZfnjxtwT8orpfFN3a&#10;3nw912x+I/gi0hj03wzM9xeXG2aK7s0Qs65jxJtIUkhcYzkDNfJP7V2qft8fs0fDO++K/wAHbpbr&#10;Vh4tt/EfibwvBbLNa/ZztjvrCN5F/eRMPnV1Ksp65Ga+yfCvxT8PePLHQ/FGm6Zbut5o8dxdASDz&#10;bRJFBMbL3GeD6EVrmWDxmHw9LFusq0JSlZqXvRlFRunturJPVO10OMqbly/09fz6/M4X9kn45aN8&#10;aYrfxxpnw/t7DQfEXh+1u/BmvQ6ol0uoW6ow8ssHP7yNSOSAxU4PTFb2iW154bfVNH8MeIr7Uv7Q&#10;1WSSWz1tiQGIBkjjYcAEcrnAPaq/7Nvhjwj4Mj8baHovgK38NKviWTULWxsL2Oa0lt3QLFe20af6&#10;hZVQlo8DDhvWtTxu2qX4k13whFa38d5ahrNVuAsM8iDiJj/CW6A9RXDjJUZZlUjRjywdrJu/Zq7u&#10;9bb2au02rLRHLyxXVr+v63OXPg7xt4b8QabdfD7x/fabZeJJ2S88O6kqyJAVOTLE8YDIeMEcgjqO&#10;9ZLftUap8P8A4sa5pnjrwVrUNjp96lneajpfhK5u4CXK+TOZYWY7MHDHZhSOdtddY+I/Gnw/1ddd&#10;8TaJcjw7YeG4p7vS1h+0T2VyWy7K45fbkjA5xzWV4Wl8Gaj421b4pfCXxtBDdapebrjTdWs5I0ef&#10;y1HHQpkYycEHuOK6abp1Iy+sQ548tk497rRySdny9WpbJ3ZnK/R/1+B6LeWnw0+ImuQ2Mlqkl7ay&#10;JfQ3EMWxmZeFkDDrjJHOSPavFPEPhL4l+E/jbrvjG+vdD1AWetQN4Vmn0iay1BbOSPddW8k+Sl2m&#10;doSRQGXaVYZAJ6Pxf4IT4ueNIPF40nXvDPjDwHJ9us7jR5jGt7vhdGtZh/q7uFxyFPRgrDBFdx8K&#10;fiPpvxf8Nab410+3v5LO+t2SbT9X0swT2c6ttZZY3AaNgcg9j1FctOVTL6PPD3ouPLJP7LeqSlrp&#10;KK3Vr6rbfWSjLT+v6/rocb8X/gx4a/ae+H3iH4fahr628GtabthM1ul5BZ3XWOeJJAMEEfMp4Yeh&#10;5p3wn8GfEH4c+BfDvw01vV7TWtDs9JaDUdQikKNZTxD5HjV/mKZGdpb5emSK0vAmhW9p4x1z+yNL&#10;vNPuLW4AmgZmaC8tmJO1c/dZDnBHTNRfDfTbDQ/HTeGG1S7t5WkluLdL258+PVLV+q8/cZW6rj9K&#10;uWIrRwssOpXhG01FpaNxtdNa3tbZtdWrJisuZFa/j17xXpVp8O/iNpuh+KrS4zFr0mm2LSRNvP7s&#10;yxOxKqyYB6gH1FR+EdC+Iui/HeO/+GXiDRf+FcQeEWtLzw9MJP7Q0zUY5P3WwElWtTHkbeGR14yr&#10;YWRfg/oUfjnxBfeE9WfS7280dreOaZZd0Vyjl4JghYK6IWPfkcdK5CH4vfDD4D/EzxVp/wAV7TUv&#10;DyppOnzXXiW6Ux6dcyT/ALtwJC21JRId204BVhjODjajCWIjOnhlzNxvy8u7k0m1G+6b0cdVZaWu&#10;Vfli27f5ar9f1O9XwT4r0CGOxk1eFl1TxIbuWS3YxIIT8yOFLfIwPyso4cDtVLwh8NtS8W/E+++M&#10;PjbwPaaDr1gx02S60zUY7mPXLCL5o5nYKjx8kjy2LheR71q+Mbvw38LfAui+I9Z1q8vINOt5I7fW&#10;Aq7m3/wuv3CG4AJ745FYFr4bePw14q8d/CDxxrFvJqF5FdLa6sjSW2ny7Bu8lT1if+Jclc9MVz0p&#10;1pUpSTtze6pcrS1kk1o7K6tuntok7D93l9f6/wAn/WtD4A/Auy8A/ETxF4p8JfG7xleaP4uurq9j&#10;8KeINYW6ttPc4Hl2JK74Y1bJ8ssy88YHFQ6BrHiz4d+IvDukeNrO48R6PrC3J0zxHpulie5025aY&#10;tveRVHlDyzsIXj5feuw+FNv4su9QfUde8PQwQja0S27JNHGuz5mjKn5Q2cgdR0NcvN8MvE3grwBZ&#10;fCzwJ4ovLFV8SSX2g6msgbycFpWWTnBQlmBBGBnBx1rqeI9tiJxrzTbUV02UZK/Mle8dL6PmV73s&#10;Z+7y313v/S/pHp/j9Wa70/xbZ6NHqlpCzW90qxt5sasRlxgjKD+IEHsR0rjNN+Lnws/4Sa6+EOte&#10;D5ZFl0Wa406NdN86x1e0VsSKmQQWQnDxsM85GRVz4ZfF34meI/CukxeMfC+n2fiH7NKNat1uisMN&#10;xHLtIwQSUdMMrjIyfxrU1Xwn4b8T61cXtjPbwrbSEzMLjctvLjqMfcJ74IzXmU6ccNeliF8N0nGW&#10;zT0em+uz6p6dGaS12OBTQPAnwr8KeDPEfwnvJPDPgbT9YklvtAi0jbHB57bQMZU26iQ54BGD0Arb&#10;+JHxb8ZWnhbS/FXwx8CWfia0/wCEvt7DxMs2qJbR6fa+YQ98jnhtp2gr1Ib2Naus6xq3w3+Fl9r3&#10;jFrO7SxgZ7u+t1BXy93EhDk5AHUc+1X4NI8L634VOoTtG2m681vPL9hCrHOSo6kDDI3cEVvKvCUo&#10;1a0ee0mrtt82t3dqzctb3bvsKPbYu+LPEWuaDqWLxI9UguJi2m21rtiuo/k3bRltsy4B4A3EHvXk&#10;/wAe/hp8Kvjpp1v8UrCXXrPVtEs1kX+xZJbXULMPj940RYLKBgqVKnjODXuereD9F8Q6LbWN1Y7j&#10;Z3Cz2OG2tbyJwhVh90qOleb+AvGes6pqN74e1vw7qOk6/Y6pLZQ2urTKwv7VT8l0pX5XVgc8cg9R&#10;WOW150f39C6lDezS0ej06prR2WnW9wkr79f+HND4f2fibQ9KtdJ1zXrzxFomsaS0kmrXtqC9pMBw&#10;rj+6RjC44I5rEtPHXxP8DePZPh9dRaPqkjabJJbR2qtFdzQKBsmiQkpKATtePKsvBGQaueFvEHxc&#10;8Oax4otm8FR3Gn6bptzdaX87hpJwhYRZPDK7DHqv0rmfgR+0Vpnxb/Z28PfHjwD8NfOvb7Tri8u/&#10;D8kwF1bXEbFJ7ZWm5UhsjqBXYsPWlGdV04yi2k2nFLmkpON7W5XaLT2Ttr5rTT+ux3ngX4seJzcJ&#10;oGv+Dr4SXs0rab5lusaiJVDFT8xz/FjuOhHetjXdQ1A6hJ4b8N+HbSC6k0v7Zo9xeRt5IuCeUkC9&#10;BnGcc4Ncn4l0qy8aWFn4j0mHVLHUotSsdcXSbjUGjkRYWxIqqucgq5DLkqxxmnfET4g+O/AXxi8H&#10;vong+91bw1rN49jrd/C6+VpRZWdZZF5bltq5HHzVx/V41ay9nFKVpNpuyvFX72d1ol1d7ascbj76&#10;21XXLSXUPEfwwtrLVIYIZtShtZfMtp5OkhjmXHmAH+8obHauh+zaij28ltYWcttDYzeSLiRzIruv&#10;yosnQKTwSQcVX8f+Ir3RdFX4k+GrZrq3028H2q1jby/Mt2O2XeCOdv3sdeK0tO0ex1HTtSi8LyQW&#10;8ckANncecXQs43DKnoOnI7GsZ1JOmpNWV2ra2Wya1d1urf8AAK5ep5p4N+EegePbWHx0NJ8WaB4u&#10;azmjsjNrTv8A2JJlg0EbDgxeYN2xgysDkDFdv8KfEulfEPwvJqNxb2F5qCaW1lrhgk/dzzKzJIOA&#10;AMsrZGARnFUNG1L4qeFBH4v8e6EPtH9oCzvodLl8yN7XPySgEZJXOTjnB9qzLSXRtL+MfjDwzpdt&#10;Jp134oW31KzuvK3Wt+YoRG4wuDHIGA3A8twecmuys6mKU03eyvFp3SSa5o33tZ367X6tqY9zj/E/&#10;xQ8H/A74++F/hD4w8Rt4W0vxLpCab4Tin1rzo2vA28xiOZfmXaMBg5IzggDBr2nVdU1LwpeJbWEZ&#10;1ZZrrKwXWoRxzK56iItgMAP4Sc4rD1zwhfeNdEXS/HHgvQ9cGl2wls7q9t45o2uB3UOC0TY78HNJ&#10;rfwo8H/ErwtZ2viHQrhlhu472BVvGjngmibdGyOjckH35BwazxFbB1lTc7ppWm7qSk76SWqkrrdN&#10;79VcI9jW8f6O2ni48WWXhSxvILq0/wCJxa3Ewimbb92RSwKb1Hrjp1rzv4Q/sweJvhx4G8TfDzTP&#10;2nfFHiPQdQUXXhpPGKQXd54fmdzIwju4RG01uSfljcExgYViuANC1+InxM1XxVr/AME/G/gt4ftV&#10;gbrwnrk8K/ZtQXGXspQxwsy4II6FTuFdN4Esb+11O+uLXwfLZJJocCXelsoVYrhBgRpIDtYbG7cA&#10;jrVc+MwWElTco68r+zK6VnF3d7Naq6s94y3sPeSHa3pWqeL/AAf/AMIjr1zcWmsR2HlR3lqrPBcO&#10;FGXCNjPzDO04I9eap+JPFqeFPB+mSeMPEGnmG2kFrrD3lv8AZ451IAzg52Nz90nB9ayfhz4Y8PN4&#10;Ub4Xat4j8U6jpt558MkfiLViNS09/MZz+9UJJ1bajAnCquDXTW3w8gkjk0dYk1jT2CLI2pXHnG4g&#10;27THITnc3fJHP15rGXsqNTkm9E29ktHpdN6q/bZbpvo9C7cadp0Fnb6HDdm5sjFukhufmSS32nAX&#10;5SrYB5U9RXMfCBPD/huwuvDPw58Hw6Zb26S3EXh2OzWOzDk7ljt5FVURf9kAAFjnGKznt/Enwq8N&#10;apNaarqGq6Ppd8l/o8aW7Gewtt+2S3Y5/eIgyfUKO+K4Wx+P/wC0Pof7V+rfC1/hY3iv4ZeK/C6a&#10;p4H+IOmbXh0y88pi9lfbTkK74Mcg5IOD0zXXh8vr4ijVVKScUubWXLfls3o7JySle3xaPlbtrMny&#10;2ueo+GdR1G78KLceH7K88NX807Xi6XeIZfLx9+2mUA7ec4CE4BUjjiiTxVoUq2vw38S/EO1sPFGo&#10;xNJo9hfXCQy3Kk7gFR+XdBwcDOOtSaRdw+NfBWkaV4u0a80rUtSt4YtWso2ZZrG98rghwckKwOGy&#10;cgDOc18//wDBRv8AZb+Onx+8U/AbT/hn8coNB1jwx4yN9q2pXHh+K68+KGBiZ1jYZ8wEDhWUHcav&#10;L8LhMZmSw+Iqqkm5PmackuWMmtUpOSbVreaaeo/3kYtrWy2Xl+B7d8ePhLqnxP8Ahde+EtOGnz+M&#10;NFZdR8KTXlxPaRrfRjMZ8yJgyBuUJXIGclT0q98NX1Dw9pml6f8AFXxVNHqniuP5vDuq3iXMltN5&#10;X76CCZFVpEXDHcQTgjJGa888AfFD9o3Rfir4f8N/HLxb4F8ReGr2S6sI9W0XS7yzv11FTuiV4n3R&#10;orR5B+flhxVvxd4iuvHfjHxV8CfBN7pP/CdeGfK1fwXcalbSL9j8zGQX5bawDLleCDgjiqlg8TGn&#10;9VnJOC9/mV2km+VtNpWSlZyXKmltvqRfNZf1/V/1OD/4J9/Bn4l/sr+LvjF+xx8RILy48Ex+Mpta&#10;+C97PMcz6JfqZ7i0imdyzSWlwWVlO0jcrAFWGPbPGnjHRfEUNj8NdYt9QabxBo4FvdX+ji6tUnEg&#10;VPPRTlWDYyeF9wa2vDXxN8LfE6xhvjZP9t0vUJra4tZISs1vdxD94V9flORj7ynvVTxzpct944sf&#10;GWh2lrLG2lzWvnW8ey8gYkOwVs9x1UjIIzU43HVswzR4jFQ5ajScmtE5xilza9Ztc0ujk21uklG0&#10;Kfu97ryu9f6+8zJ9d+Jdr4Dk8T+IvAEOpLamSLXNL0O4Z3mt4wR9ptd4DMxH/LEnd2BJxnH0bRNL&#10;v9DbVvA+oyJDr1vYz2jeNNKldZFT5t5UeXItyqjb83IIGQa6Sx+IOueH7/T/AAHrEeqXFvr7m20v&#10;XrOAM1k5QkLNnO1lx1YYJqj4n+KOu/Dbxvb+C/E0K6wLXw7Jqd1ceWYnnSNtplViBDuzjchYHnI4&#10;rOH1i/LTgrvVWejivJ3WjVt0+jT3VR0X9eRueHfiG/i2+8M61oFlZ3mn6lbvJNq1hcvLBGzAhRFK&#10;oMcuWTDKdpXgg9q5yx+PmleO/hddeJPAWg3VzJJ4sfRtb0PxEJtNurSVZtk6BZx8jhcyIM7HBBVs&#10;MK6/wPp2ieDPA1jd/DXwnb6NociLdL4fsrGKJLfzWLSBRGQoJZixxxkk1n2CaT4yt7r4oaImtN9p&#10;0qa1fTjIybisvLm2kGPOVkKqwPK8cgiuVfVY1JP2bsmkm32bdpJdWu0la2l9WH9dzSttD8KX/idt&#10;dttH09re509rS+v2tUW4jCgbUMqj5lIPAbOOoryjw98ANb1j4NyfBj49+HPD/wASIIfEl7Jpeofu&#10;VmsYd7PaFv3SGGZB8nmx4deDk816Hc+CrPxB4aW5/wCEj1aGyvbqK+juI3EcttKAoMTIRjyzjlGz&#10;g5rl7Pwv418N/tA3Pj/wx8YrrUvDeqSLaeJPCWqwhodIuIk+S4tyBmMsOGU/Keo5rowdapTjJQqW&#10;as1dO94bJSWsXq+qTaSe6B25bWF+Cw8GeK/CHhHwzf33iC08QaHLJPZaT4s1xp9TtmiYxSh5RzMo&#10;VsZJO5Suc9a634i6qPCeoWkVt9s1CDWPtFvJps1oZ7dpooXkXcyj9wXwVJIKkkdD18J8N/s96Rof&#10;iv4g6PL4m+Ium67Y6xqGr+A/EdxemRYYb9FYwWsr70mgWVOIpB8mcYAwa9m8H69a+P7OPW/CHi3T&#10;9SOj3UMeqQQMGmtL5OLiOUKTtbHG0gYwR0IrfMKNGOI9tCblFq7TTsub3lZ66arfXmTXZtf0vToQ&#10;fFXxL4qf4Y2N98NPCWpXGsWMdrcy+H4bx4ZmiGCYtwBJxyucEZ68Vxnxz/aR8J+CvG3w517xp8Lv&#10;G2k6L4ihuPO8a6XbzqdDukUMLO/gRGOyT5l3MpTcOCMg16rf2+ja7cR+NXt7SLUtI3w6o5lYPb2r&#10;DcyEKcHK4PI9xiruga3P4o+Hc2peGtct9WWS3k/s+802dcTAA7Rk5XPY549a5MPiMPQ5XUpcyTkn&#10;7zi/fTXxarTSSutdU00HLf8Ar+v6+85n4myXvjGLSfEPw38UXE2sWNp/aEOhSxhLfWrOX5THKHUl&#10;P9l1wyt1BBxWb8X/AIh6EbfwtoXxG+G13ZWWpX1uhvtQuEg/smeaOWMSQXIf93cRHjghtsmVJ5Fd&#10;hozeMPEfhbTp/Jm0y+hSN7iS8s42Z1B+eBlBwCcDlTjuK5X47/DzVfi74Ln8MXdvo91bLcQvYw6j&#10;pP2g2OpRuHWUo+RJD1VhjcFYkZxRhJ0ViKdKrZRi2rp+8k/NWT3ur+a7Id+X3l/X9f1cwfBngj9s&#10;Dw/p/ibRIfH/AIc8TQaR4gt5PAOseLtLdry408JGZra8aF1WSUZdYrxNpOf3kZKndz9v8cfjp8Of&#10;2mLyy+MvgfVI/hn4t021g05Y9InuX0HWDkPE08CPHLBMGGJNy7GTkAHNY/g7Q/jr+xf8bvEl94j8&#10;VnxJ4E+LXjC1ufDuhR6dNLN4f1aeIR3NokqkqtoywK8ZZVUMWBxur6A1PVfE/gvxXZT3errL4fur&#10;XyWhls2MsFyT8hLr8oU5wQRxjrXp4ypTo1m3GnVhVhpKMeR3tHmto1GcZLXSzlzWbjJ3mMeVaaf1&#10;p8v+G6Hlvhfwj8H9Rk1vXrTx02s3EEsujafJ4jmks3hbLD+z3lVkNxGCW27lZ9vRiAK2P+FX+Mvh&#10;74S0q08K/Eu60xfDLQzyQ6tqg1OHUbbfloppJlEy7FyqyB+BjO6uuudc+H3xGutS8MXV/ZtLbyeX&#10;NDJCriG4QZ3BXHDDse4qzd+Fm1zw3dWq6hNDdTWv2ezvbUIzQErztB4I77WyOtedUx1bmXO2tVdS&#10;Satay0sls39nrfcq15akPiXTfF8uo6pKvxMgsbK9W0uPDt8ujJIdMlX5ZUkYttnSXIxnaVBYbjwR&#10;U8CrFefEDxL4ivvCtnHqOnyLa2+pRXK7pICA+wt96MFhnYwwMZBOc1V8X63pbeBfFkWv6L4l0GLT&#10;/DsqXerabbjeY3U7pbXAdWkXbuA2nbwCOcVS1DwxoV54Dk8Faj8QA154g8ORWTapeW4WW8fySIZm&#10;CYXzM8sFwD2A4FZxp/ueWel7LSPT3W37u/urVN7u9k22Gt0/66GvpWgaJ8W508U+KfATaH4j0u4m&#10;tIbuYQveRW+4H5JQGDwScZU5U9wCK5jT/hX4m8EaP4u8F6f8L7d/DMmoef4b0/RriKOcK+15phuJ&#10;G8y7nUHDDtiuOsfDnjPSPiN8NviF4g1HXLxfDuiNY6t4i8N3nlabfSNhJY7q0fLYBUMpOGQ5wT0r&#10;6ClvNW0/VvtcE/2y0lbenIyqkfdU9+cYzW2KlUwLUYSUoyV7a2i4yei1v5q9mlJqy6l+noYmlapN&#10;quh6bp+sazG8lxetFDcXFvtkSRctGrxnILEAgjI3DkVw2qy+LrH4h6tq3hTWbfwv4k1Hw7cOmm6l&#10;p4uLG6ktJhH9obayuf3bLjawyr8gFa6HxB8XfCPhnxy2neLNBvrD7VeR2NxeyW7G1Un5oHLqCFZm&#10;YKCccn2rb1a4uZbWWXUIJ47j7RNFDdtaxySWKlecc4dDgfng9K56bqYeV3DSa62s769mmr2urdFa&#10;zYR5ep4b+2rdeNvgvoHhP40/DTWNX07TdW8daRF8TrbQtLjv4H0yRtk7tG6t5cZ3DfJ2Xng5NfRP&#10;hzTPh3a20eteGbGxjhgs/s8UttgItvnIUY4Kc5HYZ4ryqfxbZ2Xh2Hx/8KNHk17QtR1or4m0vTwz&#10;zW8e3YW+zucDa+d6gYI5Fd14d8efC3xf4im+F+mR2i3lrpYa/wBLVBG0EUi4CMgwQCpOO2K6Me6l&#10;TA06bg7wcuaSsnbTSa3vHZNvZq1usx0ldPc+P/23f+COn7FnxV/ZstP2T/AvxBk+G+ua94/n8T/D&#10;/VrnUZrsR6wQZZ4oYnlXMTR7m8mNl2kb15U590+Nfw2+FnhDxP8ADrxD4k8E3V3rXh3TZ7TSfGei&#10;ndeWdksaG8hnDMXltJQBvTL7eGHzKDWx8ZP2WvAvx48L+Gfh/f8A9o+F7n4c+LrHXfBWt6fMHe3m&#10;tW4CmTO5HiZ4nVv4XPtXRx+ItSsvi1qkGo6e0On2OmqJJppkNrHkEiVcjdEWyyP2OFNepUz7McVh&#10;KNOpip1fZurJxk7Ne0UYtqau2pxteLbV1JWtJ3n2dPnbtv8Ai7t/8EzvCXxS0/Wvh1DNrfgPT7jw&#10;2kV5b+IY7e6S8itWjYkfKygTQyId2cZGQCDzWDB4U8Pfs2DT7/4EeE9Ps/h74kuAJLPQ9Mj8rSLq&#10;fmO8jRSq+QWOXUAYJyOprn7L9pbSfhfd6lb/ABp+HWqeG9HuvGkul6Dr1nY+dpjRMo8m5kKD9zFK&#10;SVYsDHuGcjdXoWtRaNo9rafD3xJoNveeDfE0EsOpSpdotvpsmBtUHIISQ/dx0auWrRrYOpyuDVOb&#10;bte8ZJau2tnON9Nb9Gtdajyylpuv66/0zyv9r/X/AIU/CzxP4F+IPxc8c+HfAvjLTobq70fx9d6P&#10;5Oj3l1tEZsrq5DCSNH3BvK3/ADdRkqK9qsPiHqF9eaD4e8a+EbeRtetfPh1rQ7oXVnHNHH5nmZYB&#10;0QY+VyMZKjqaoa94SjuvBdp8FNdt7e80+S58iFdS0tNQt7q0jG9IZlmyGJUAbmzkikl8C+GPEesa&#10;PrfgrxDqFna6LdSQat4d00p9jlhmhMbwT2zLlFxhlKFSp55BIrGtiMLiMHShO94c/vbqzu42sk43&#10;l0bkr7ctyo/Hd7HjP/BRf4a/E34o/suW3wTg+G/21/EuoRyar4s8NwxTWOmXFvcpdQS3duxErWlw&#10;8SpM8e4xbixyBuHqn7Jvjz4pfFz4X3WmftD/AAes/D92qKr6LPq0WoboZFO6JwBhkU5VX5WRCrdc&#10;gcB8GNBh/ZAvPGbeDviNcat8I7We3TSvCd5dPcXHg4hmS5w02ZDabtrqpZgi7tvAAr0mb4W+BfCn&#10;xP1j9pDQdRukvdW8ILYXem2+oMtlcxR/vI5UX7qvg4Drjg12Y6vSjlv1BJOCk506ijJS55crlFxc&#10;rRlbljL4orlXLu5OFF+05/63/r+rHhfhD4G/Fr9gH40a9480X4j6xrXwJ8Ua0tzceGJLhi/gEkgI&#10;9rksz2TuxR4AAIxhhxnHtP7O1j8YtJtfFnhX4u+KdB8R27+Nbi78LXkN091Imlzv50EM6sAVkiLb&#10;QeVKhSD6dF4Y8R+LLiTw/a6ZpK6loOoWJj1pb66ElxpzFAVD8YlVskHOMe+axLjwHHqUuseHNW8X&#10;3Vmb/WFh8N6no/7mexMLCSOJjj5iCGBzlXj+U1jjMyq5hFrEqPtGopzSV2ouybS2mknzPecbN3fv&#10;NqPLGy2uHiL4c/An4qeHrzx58TfgvH9u1iWHTNYiuLIvOTaXTm3Zwh6o+ZI5B86hxgjpXF+N/Gvx&#10;g/Z48G6f41uPA/iXxtoek7rXUoPDd0JGOlvMf9Llt7rM8k9tGAW2t867sZOBXpjeLdb+H/iyTRfE&#10;ujQx+H76NZv7atWb/R7t32OJ1PCo7EMrAkA5BxV2+1XxRpnj2HwrrlzDJo+paI0en6ktuPMS7B+Z&#10;TyQQyHOMY+U+tctHFVKckqkfaU/iUZSbXLazUXvFpab3slpoiu/Q5nQ/H1vrvwbX4p+MYdF1jTdP&#10;b+1tC1T7K6RfZc/uXBcsySBG5ftzkDmt34g3/gTxL4dbR7lla78RWCSx6bb3SRy6hGcZCsxCsQpz&#10;uU7gBkc4rn9N8OfE74e+D/Enh7StC0u++ztHc+H10yL7Kt/GBmSAqWKxyk56YUk15v8AtjeE/iZ+&#10;1b+xDbXPw00LWtJ8Xaf4k0rUbKHSmh/tKye2vojI0DMwjDqm4lSdrqGQ8NW2HweHxGYU17RQpyqK&#10;PNzK0VKzTcdNE9W9NmtGhSdont2o+Nrb4Y6Dfx/EMHSdDsZrW30zxBqGqJIlwHCqnmO2PLbzMJmQ&#10;4LMDk7qzfiF8HvBvxf0O88cadpMNjrl9oMll9q1KzkdY8kOn2m1V184xSKGHzBl52sAxzR1a3tPj&#10;V8In+Ffxk8Byat4b8VWWoaJ4q/tGARLt2sgco3RJcHaQTtZlIPQ1D8DPD2nfCT4eeEfgle/GO61G&#10;4i07+ztF1DVpA19qgswVDzO3+tmESqrg8nYWBrljT+r03VpzcaylqldxcUtXfV3vFuSfRprS4/e/&#10;r+v6sXvg9468XeK7m8+Fvxf8GW9vrWj2Vv5mraXeq9jqasg/eQru8+3JIJ8qQEqOjv1q58RPC6+L&#10;NAufB/indNHteJbbUIlay1q1dTvtJ0KlXBXIxjdkZHcVy3iTwj8Rotd8QeJ/h7HZ2viLSYRJpa69&#10;LsiuiDuWN5Y1LG2IyBkFkJ9K7Pxn4rhtfh1a63440K+ZbiOH+1P7D/0n+z5zt+dCBuKq38YHTkgU&#10;VoqOKhVoWXNbSO6lZO6Tb0f3X0VtCY3seb33wm+IPha7tdT/AGV/HNnod1pd5bm58P61cT3un+Ib&#10;GOEIdOnMu59PlRT+6mh9ELpIpIrutG+JN9o2kynUfhktnZf26oaL+2IHW209uDqBBIAjEit8iktj&#10;nA5Ab8NJNZi8WyXkmhWeuafrcPmN4x01lTzVhwsSXEef9aBkbl4wvboOd/aU1T4h/CfwXD47+Ful&#10;SeILNb6Cw1bSbiwF4q2tzdKsl1sXDsIAzFk6FCTyV53lKWOxUMLU5ZSdkpN2bb6SkndtPSPPqvJa&#10;IXu3ZS/aB0zTfg9Y6l8ZfiBqs3ijwJFNFqclnrljHqC+FrtCPKv7UkBxCDyygsVJ3KQMiuG+FH7R&#10;X/CO6H4m+OHg3TNc1vwvZr9n8SeE9PiRpNF1YTBWkt4NvnmKaN0m++6lSCo4NfRmrxeGPE3hbVvB&#10;Wohfs95ZmBreRgIysi7QI2IK4z04OD2rg/hN4M8T/CnwavhPxj4j03VGRo4NPutSjSG9uY1+7BcM&#10;oCTsq4CuMZAHArbC47DSy6UMRDmmnFWvZShpslHSStrK6ez196411R0GpweOIrXSPHvwvmto7e+1&#10;KC58TaTr0xZY7VkPmPCQf3UwO04+6ecgGuI+KniuwuP2gPhTeaV481Pw+2pahq+hzeWqtBPdrCt0&#10;LGeNoipMggkdXDIf3Pyli1ek+G7zw3feJtWsYBiVLaKHVNLkch4Qy/KWXOMEH7w6/hXB/HT4HeIZ&#10;/ha1p4C8RTaf4k0Bln8L6s147F4IrmOdrWfcSJFZI9mW5XIKkc55MBUoxxkYVvdunFNrpOLSct7q&#10;N09rtBL4e51Xw3+Mmh/ETxV4j8NeKfD82ia14S1oaXNDesVhvFlQPFPAWA3pIM4HJBUjmuot/Dx0&#10;7XJ5Y7KN7ea1KLIkmGQf88yvQr6H8K5n4LfFbQvjfokmtXXhmaxv7WUxatp2qWqpPZyKSURhyGBB&#10;3K6kgjkGrVkviHS/i7M+qeL3+yz6W32XTPsZFt5auMSGY/8ALUDIK5wRzXFiKPLiJ01Hk5VrFtvV&#10;JXs10bu1fSz3e5ScWrox9E8CeGPB3hvVNX8C/brf7HHLJa6Xb3+PLdGMkiROdxUP3Q5XPYVJB8bf&#10;h3F8G7P4mat4mt7fQ9et1W1vtYt/KhSWU7RFNu+RNxO35sKTx3FTeJWsvD3ia+01NavNAuvEbJHp&#10;+oriS3e6xkMisMBiOCM81sate30nh2bwxqHgOHWpFkihvLCMxiO4t3YBptr4UgDLFOTkYGTitZSj&#10;U5ZVU5Xad72duurTW/W/R3Wui8jk/E/g248Yabear8ENd0v/AIlbQ6e2gtYxfZ0aCUPJE3DDds4j&#10;4xGTkHBNTfDz416fqeuaj8MvFnhvUfDmpaVo1vqEdrdQeWsdtMWXAYEoxicbWZTjlT3rhdN1jwF8&#10;Pf2p/DWk+F7zxBo2neMF1XUo5LeEnS726jijE9ncqV/cyqqCaM8HiQZbJFdt+1R4o8Q+APhdqHxj&#10;8C6XpOo6hoKJJ9j1KHAubVmXzoRIASpZTkdsgZrulh+apSwslf2iTg37rTb5bN6pq8Wnfa71vcXm&#10;dR8MbjV9O8FSad4x8RLqWqaXNIs99NIrl1LFoyxAH8JHOBXN2HwuvtO+INh8RvAfjqXQbMfa31rw&#10;dcaerWOpNIwc3GT88Eytk74ztdWwydCNm08TN4v8N2d94O1C3tbi4kie1DL8txBxuhOepAOO/Ssj&#10;SPizD8S4J4Pg74q0/wDtDwl40XTfGmm3ilpLZFyJoNvBVyGR0boR0yDXHTjiozqTirJ3Urq6Semq&#10;s0k2/dfR7NPUp9mVvjN4y0XwB/wj/wATdG1G+msdf8TWmnalHodzEYrpLlWhSV1c/Nsbad0ZVyFx&#10;8xAFUPj/APFC8/ZU+F//AAvjw7olx4l0eymsIPEtjp8DyTCyaYJLeRKpPMau0jKF+YA122o2ngXx&#10;8+sfB3xBpVqj2cMN4tvHt3QF3ZoriLj5HWRdysBlWwRzWl4Qu/EHh3whp2m+No915BH5F5cxsJA+&#10;DtWVsAcuMMeByTRTxFCjGl7Snzcr96LdueD1Sutdrq62urC5b3scv4+vPDHh640j472Hiy3/ALL0&#10;+1kEyvtZZ4JsfMkpIKlTztJIPTFec+KfizD+zZ410Gwu/hPql14T1bXS9nr/AIdtQIbYXKl2mmXc&#10;2+INy+ApQ4YAgmvRPFunfDzXL3UPhT4i8O2JtdUc3CabcWq8sB/x9IucMFbBJAyp5qjoXxeTwFd6&#10;H8JPGd1Hp+p3khj0vzFEyXNvGQpcsuAFbIAYgDcQK6sK0qdnTdTR+63b3bNpprVuL5ruzVvIl6nX&#10;eL7/AMQfZ7c6XrEcduszPd+db7murbZu3RMD8rpweQQwDAjnIo+JLfTru3vvGmhtb6Trd1Zta2+p&#10;XFmjLdxoQ6livzSxEHI6lQWIxzWtqFva6TO13rDxizimaRppl3L9zCyf7JXle2Qa43xLF8VvB3hr&#10;wzrGlQaT9l0nVn/4SbS/nlil01hIAbdyAY3T92QGGMbk6YNedho8zjGLS9dE93Z6a3aS1VtVeyLN&#10;D4nWXxWksbO90zxtDpOltor2+pW2n6OLyZL1ynlzxsx+aNPmyhU7gecYq1L4h8e+Hr/w74V8WeE4&#10;9Wj1CSaC68RaX+7hsVSMFJZEYcNIc/KvyqR1rD8W/Ej4f+H7zQfCOs+MdN0mx8QXKR2sWpXpSb7V&#10;KN8EcDH5S2c/J6A49Kz/ANk39oLx98WYvG3hL4m/CPUfCd/4P8TTadZveRs8WqWQ5iu42IAYMM5A&#10;JweK6/quJ+oOs6acYb6KLtJuKataUrPfWS2voRzR5rXMn9rn4V2f7UHg3xJ8DfC/xS1zwh480G1h&#10;1vwfr3hfUVsNStLhVzHLG5BDwSODDKGBQhmB5AI3tV8a6xa/s8XnxA8ceHrrUrj7LBcy6G1uIb2A&#10;BULW8hDDfJG4kbevLKOAe/Wap4S8N6nq+qeMb+2sbmTUNKfSf7UtoES8ggYn/R1nxuC7mJ2k4DHN&#10;Y/jLwPD8SvgF4g+C3gTxpNDqEGknSIdYlmSae0ulhHlm44wWXKbwR8wb3rSnjKcqFGhN+5CUW218&#10;PNy8/vLVJtJ23Tvbd3fJeVzgf2nv2p7n9nT4W+EvjR8RPC2pWujJ4wsLDxbqFneuy6TZ3B2G7baj&#10;fabcMVJGAQpycFTXZa3o/gr9obwlb+IvA3i1joevNDPHqFgpUXC/K8V1byryrcD5uQw4IqSSDxZ4&#10;Y+FK+AvDulzWWoeGLHTx5dvIs0Nyuz95GvmEsYwVZfm5xirWsX02peCNO8ceHtc/smSFUTdaxh4i&#10;xcKUeMcDnPzdquU6EaNP2EeWanJc6ldNOzjeNnZ9mpPta6ba96+vY2NTl1fRNDn1XWbeZo9Ohaa4&#10;mtf3zMUGfNUYznAJKAH2qpa/Gr4fX2m6B4givrSTTfE1qklneMpRZY2XersHxtAGSdwBH6U23+OG&#10;geFPER8O/EnWLfT5L3VVtNJkmVkWQsuUVmIADMVbHODjivL/AIpfDH42eFv2xbT4uG0t/HXw18aW&#10;NnoGseH750i/4QwRrO0l/EpBW5hud+yZThlxHjK5xhg8FTrylHEe4+Vyi72U7LWMW1bm6q8kny8q&#10;vJxQ5S5dj2Hwd4d8GeHNY1DUtH8HwaRc+ILyWe6ks/8AV3c2ADOQvylnADbsZY9cmvNfjD+zd8CP&#10;iT4u0bxXd6u2heNTdfZdN8ceGrprHUJ5o8kW0zQlVmUD/lnKHXrhRmvRG0/wl8LNIm1CG+a10GOW&#10;LyrXLNBYoFx8oxmNP4uDgZ7Vy8Pw10TxH4t1bwxJ8QG1KRdatfEmk28lvsksR0ZRKmPMViBjPIBw&#10;cjFTg69SjWlXhVlHTfW7Wis99FdXTdmu+gP0OiPh638T67Y+HvGvhaHU5PD9zHeWeoEqMTBdvm7c&#10;/KxyT6da8m8FW0PwS+K//CKeJbnVNat/FXxEv3+HOox3d1qE+l77N7m6sLtpR/okAeOVYwGZMGMD&#10;aRXV/s7fHnRfEvxd8YfBfxha3mj+L9Pu5L2z0nWIwJ7nSi+2O4iccSxbgRxkr0NdB4T0Lx9oXx28&#10;aeINb+Kdrqmh6q2nHw34XmslifRZFhKXGJAMyCYjzATk53DpXRGVbAyrUK+icE0rtc17WcWk0viu&#10;9ouKlG92idJR0fX+rnJ+Efif4rv/AIseMvhLJpul61NYTQS+H7uz1DKxZiRptP1Ajd9mvlV2kGQB&#10;LC8eOVYnuIdOQ3d54wvtGfQdWuoY1uJo7hd7eXIRCsoGVccn5geQ2Djtxvwm/Zv8B/Av4i/EzXLT&#10;XLn7T8TvGB1fUdRfYkwuJolEUIdVDYiKMIy5Y4bbwABXYeKItV07wnq8PjHxIulW40qW1l8QQskj&#10;QkgCO4KMMKwzk5G3IrPGSwssQo4X4Woa2abfLHm927VubpZu6vpeycea2vmT/EfxBYeH/hxrV98Q&#10;/DDalosNmst9Db2rytJDkeYGjjBLYPOBnIz1qLw34S8JWPh2YfD3Q7NNL15VnvrXzpImZZFCtICD&#10;wQh6YBzjkYrl/wBlK1+I/gD4eW/wc+IXjqbxlf6LZr9m8Z31n9n/ALahd2IZtpK+Yq4B2nB4IxXo&#10;A0690LSbvUPDulpLPcB2hs5JNqu390vztyAefpmuXER+qzlh4yvaWjTajJaWfK7NbXu7Po0mi/it&#10;c53Tvhzo+ieJ7jx7Lql5qE1vpK6K1tfMr/ulJzJFIRvjeRSgfDBG8tWI3Lmm/Dj4dar4N1TVNO0v&#10;4h33iK1kma5Vtcu1mubRXjAjtA6Bd8akMwaUNIQ5yxwMR63r/lpo3xB8JeD76ZZL/wCyeII2vGja&#10;0RY2UPJCciXD4U4wQH3ZIFcf8OdO8fX3ifUdVXxBJY6fceKzqugo0SGa902ONQ1oGRsyQsT5qMw3&#10;LvZGHyg11RhXq0Juc0lZbpPVO1tLtNavpdasnaSR2es6rbeF/G+n6d4g8J3n9l3lusV9PJEZrWGQ&#10;j5MnJAO7joOxrXfxLBqHxBk8L6bpdxG2n22Y9VgKvbbiMCCTad2R1KMAMcg0mj2fjvQdG1m6t/EE&#10;PiC6mMtxpFref6P5TEbltXcA/LnGGIyM85xXB/BzxT4j1O31rxTfeA7jSPE1n5q69pLMrNLxlPIm&#10;X5JkBztZgD2IFYxoxq0pTVnypK9929nZ2a7N2a2Qa3O91fxD4z1Gxl0aDSo9N1TTp4ZriSbd9nub&#10;cNmRoJAD823IAYcHgjHNcF+zh+2j8B/2uNGh8afs8+NbfxJ4dvryTT5LyzY+bpGoxBi0N1BJh4dy&#10;hdhxhsg9GDH1PwR400vxYLi1sNahubjTpBb6lFkebbT7QxjkUfcfBBx6EEcV8+eL/wDgmb+yT46/&#10;aO0/9sPwX4WXTdc/tS11S+vPDGtz21rqV7alkjnlgt3WKSRVaQGTBJOQwbLVtgI5NKnWpY9TpzST&#10;hKKUo3tqpRbi7S0cWpe7ZpxknoS59OU9Z+OOledoekvKbiza11SG5kvLLUJbM2yxcsWkiyNhGfkY&#10;FWBwRzW5Jp9xoWqXHjjwppkE66l5LXUcMhxcL0EnXGQp7DkV5n+1jZ+L7rTtFOsX8lpoV1a3dnr2&#10;paVlmsXkXEM5HeMNjPBwcHoDVj9j+yPhz4MN4M8YeJWv9WsNUkOrTSX0koLHBWaIv9yNlAcKvyLk&#10;4wOKJYXlyeFbnvq04q70b11vpZpaeafUL++0eh+M/idbeFPFnh/wze6arNrlzOi4yzBYo95YAdSM&#10;jK9ccjpW/rOi2Wp6RLaKPL8wmTchx83r+Pf61x9xoVlrWrW/iL7PH4gWx1LzY42YedpshG0vE3Uf&#10;L95e4Peq3h3xzoHw/wDFl38M/EPiqKS8kS41Cza4mPmNAoLeWQf+WioC3A5Rc9c158sOpU4+xT5o&#10;q7XfW97dLK2/5FLzNGw1fVdBlt/D+r3K3t2qzT2sLDdcSwqBlF4AY8n8MU678ceCbDxLbx+KtQtd&#10;Lu7y4jtbE3U6p58rcpDtbrL1wOvXFXF8Y6f/AMJCtgdNuLmNpoxFNHBlbdHTIlJ/uE/LkdD1rgf2&#10;oPhT4L+Jvi74f6P4rtIpo18ZW+oxL8yyCe2RnjdHVgylT16gjgitcNTo1sTGFdOKabbWr2b0Wn3M&#10;ltpaHaeP/h7Lf22p3eh3l99qult2ht2WOaCCWNuJo45MLu/vAEZA4wa4fxN45/aN8GfF2W+i07R/&#10;Enw9fRbO2vdJt7GWDVbHUHmVTdo+5o5rQxMxdSFeN4hjcGJHrOttfQ6bNqdvcpDJbxswaaMlQByS&#10;R9BXHaPct4o1PR/iRdC40yS0huBNb2c4kgv7UjCs5GQwHDgcMpJ96WDxDVNupGM42a1Wt7K1nun7&#10;ujW3XRu41roWLnU9In8Z6VB4Fe1uHj1GQa9Bb3gjngHkMVaSPqw+6AGAOGU5NZdhomr/ABD8S6pp&#10;/wAaPhl4P1aPQ9W87wXqjWpmeFWjX/WrMhNvcAsw3xEqy45ByK8s1r9lPxT8NP2t9W/bT+GnjG3m&#10;0nxpdWV38QNG1TTd13bLZWItLZrCWPBWMoD50cgbfkEEFQK9FuPiH44uvCjeIYfDm7Ut0ty2lWr5&#10;a4jXjyRk8uV+YFfbI616FTDUqcabwlRT5oRTk7xlCb1lHfo7xvs42btfSb3upI6LR7TVbH4kraXs&#10;k1nZ29uRY262ytBcJtGMSjDKy9NpHIriP20/2v8Awj+yd4U8I6h4n8P6jqknjfx3pvhXSbLTYQ7v&#10;c3kpTzfmUqBEAZOSN23A5r1HV10nxJ4VtNSuJprWRY0mt5d5V4JCv8Q7+hU8V4V/wUU/Z51v9qX9&#10;nbw5oHh34hwaa/hX4gaD4nvplZI/tkNnch2jV2yImOdyk9SuO9Z5NHL8VnGHjj9KXNyy3Vt9bpPd&#10;2v180tVU+bkfLucR/wAFBPhB8evijZfDn4sfslfFqbTPip8KNUt9R8OWGoTGO11pL8C2urHVYB/q&#10;4po0ys2CEcMMfMGX6Q+FXxQl+NPw70PxpLoFrb/b9PZ9W09b4T/YL1GKPbk4XftlR13YH3OnNO8K&#10;aDfx/ZT4hMN9qzwpHqGpLYqhvI1BMbOMkoVwM4ON3Iry7xHrHjn4cfGLVPB+s/Z/Dfh3WoY9Z8N+&#10;K9JsDLma1A+1adeI3y5lBd42UgsC4+8oz1yrf2pgoYG0b0eZwls+WTvKOiTklJupFWbXvaatKIrl&#10;k5d+n6nqfxC8T6r4Y+G76hqfwnvPFjzSQ2uo6DoUaTyNHK4RnCSMoZFU7mGc4zjNfNv7OP7UH7DP&#10;7Vn7VOofCX4feMrGPx98JdTli03Tmja2uktQGjljRZF3MmTh1U7flUkdDX1R8KviX4L+L3gHSfid&#10;8NNZtdU0PWrNbiz1C1fKup7eoIOQQcEEEGvnT4j/APBI39kHxR4l1D4meDPBS+CPHk+tNq+k/EXw&#10;jNJa6raXTOHcM+4rMj8qyOCCrEYFPJa2T4eOIw2Y+0pVHdRlDVRk3ZqpBu7ildNR96ze7SQ6nO7O&#10;Fn6/oen/ALQHgLwFp/jLwv8AtDfELTtW1K78E615nhm60qz3SaP9rgNncCTyxvltpQ6mQHIUqj4w&#10;mRzOhftnfA3w3440/wCEBk1xvFGo69Gmu6K9jGbrw6b5We3urtEIzZu+yFbqPzI98kYZxkkdl8Ef&#10;G3jvw3o114S+NFy1zJoenC4uPFxkj+zXKAfPuK42Oo5OQMjkd8SfEj4A/DHW/EqfHrSfDFnN4z0/&#10;SZ7fw3rc8zA20M0Ko8CEfdhcKpKYK7vmADEmuelVwtP/AGbH801FNQlGS5e8VZrSN5OUut3dpu6k&#10;crtzRM/9n3Svjn4d8AeIvD3xmOjyatD4ivG0nxToYDJq1k0pa3lmi2gxzRoRC6ncG8oMGIOB0vw0&#10;8O3XhHxDrj6j8QNU1qTxHqH22LTdQnDJpUewKY4AOViJBIz3NYnwq+M3wx17xrqX7PK+KbK38VaD&#10;p0VzdaD9oxcLbykgThe6F8hWHpXYW3hKXR42uJHjvriMFYbuaELMsZ5Kbh1Ge1ceOqVlXqKrFQc7&#10;OyjZNOzTV9k7J6NLotNCo9GgOrWXhK58i9huBBLcqkEsdvuUsxxyVzj68Co9Uj0XxZrfm6L4iRrz&#10;w/M63lvbsD5cjR5CuOx2sGGfY1Y8H3cpRNJ1uaOO+VHkjt0yu+EngkHr7n1rB8D/AAw1zwZqvivU&#10;5/iHqGsReINfOqaet9DGraSDEsf2RWVQZIQUypbLDeQSQBXJFU48zcrSS07Su7Pp2u9X6diiTw94&#10;4fWvDlzpfiXTLmOS1uo7KO5uGRWvQyqPOUKeDuLKRgHKkgYIqx4gvBow0vwdcazBbtcXQihkNxsL&#10;9SsY3Zy2B06HFZugaz4b1P4lar4PuNUhbUoVixpd1hWYbFcyoCPmH+0Ohz0q94/8C+MtYspNS8L+&#10;Lbe31SxVpNNW/tVlt2bqolHX2DjkA55rVxpRxEYy91Oz1vbVaPZ6fh2JV7aGsW0+OBdJ1Ka3WWaX&#10;dO8cBUXBB+8enzZwTR8O4ngt9TjPiKbUE/tebas1ssYteR+6TaPmQHJDHJOetfFP7d/gr/goH4v/&#10;AG1/2dfFXwl+H/8AxRPhZbm/+Ik2m655UZmuf3EsakkGUpHh0BU89hX1J4M1rxx8O/CVv4Z+NHjb&#10;R7zxJJqUz6TPpcIsY9RjaVjDB5bk5lERRWwfmbkYzivSx2TxwuW0KsK8JyrLmcItOULSkrO17aRU&#10;t1pJWukyY1Lzaatb8djhtT/ZV+C/xW/aZtf2ovBniaKy8R2ugz6NfaPHHEsls/21J5LldoEkczPH&#10;skBJWRCvAIDFn7RHwj0BH1jwfYfHXUvBc3jiynutSeRZJrO3kRBH9qtS7f6HcK7I4aNhuKjKnBNe&#10;y6/8MvBd54pj+KNtodtZ+JIrU2sesRxBZnt2ZWaFyPvKSo65I7Y5rE/aS8Kp4/8ABlv4St/HV54c&#10;1D+0Le7sdUsbVJ2WSORTsaNwVZG+6wPY0YfOK9TGUE6suWKUdUnypO66S5lF2a0v5B7OKT0Pm/8A&#10;Zd0T9s/9lua+T9sH9qbw38RPBkmtJYeE/F2rae9hq1tG2Ejt7mZVWOQu+0AFS245DnOK97/ar0Lx&#10;n41+FFo3w48W6XoPiTR/FOk6hpVxri7rW6eO6jL2juuSqzxGWEOvIZwemRWr8fvg34J+P/wY1T4O&#10;fEuJ4tP1KOIT3tqq7rSeN1kjljyDtZXUEHtTotIttB8NL4Munh1aOzWO4WG6YeYQjqVPpkMB+NaY&#10;jNKeOxVPH8sVWUvejGEYwcUo2dklG71UlZJ79QjTdnFu/n1I/gp4R1zwq2t6BdwWlhG2vXt0LKzu&#10;mnhWKZt0Bj3gGI7cF4+VVs7flNZPxGv2udEuPhd400htYs9SsRHdRXkxiV4zN5ZVZFG4Pj5s9uM4&#10;613kmlroWpXOvWYbEkK/Lt+6UXGw+ufX1rD1s6j4o0JtV8MaXZy6tZ3zfZ11FSBD8w3MCOeUOOOD&#10;mvMp4h1MV7aS3s77Wl3vvv1uVy2jYueIPBuiXPhex8KBZljEkbWMhG6S2aMDactnBwMGuZ1PV/F/&#10;h74jW8l/qd7qej32oRGOz/s9N2lReTht5X5vLZxu3nOCdp4Nb/j34m6f4TurCLUrO7aKaMPdSW0O&#10;/wAheM7gPXPSrt7dRXPieRo9LZrcWiMt4h3DcTkAgfMB0qaMq1OnepG6knvbutnunttr8mwaUmZ/&#10;ivwh4M8Uyr4M1nSo7qG8vC9xb3kIkgnUHzgDnIDBwro2MhlBBqv4E/tfTfD+v+E/EPi2+uvsOuSr&#10;ZahfY8y3gkIkjhLj74TJUOwB27c5xk9N/bOlahA2p7tqxbkluVwVjKkAZ/Hp9K898YWFv8PPGOqe&#10;MbdjFJrjRprFuzFluFiGI7hUzwEVirgdV5PSnh3OtF0ZN9Glv7yav6afpfTYfc7PUvBvhjxZq8Xi&#10;bzILhtOuvNimjk3NBdIpX6cA8g+tULGy1tLqz8Y6ReL/AGdJDKmsaZcQGNZU/hdR0Dg8dgwPNdBZ&#10;6bDosEKaR9nW3nhBkaNQodsD5/fI7/Subufi54P+HXgq88QfEO+j0vTLO6aJryRD5ZXeBv46L8wy&#10;egrOm61T3Kactklu7O+iXe+1uuo/U3r2PTr/AE+OayiEMccLwx23lhVKsMY46L9OKybXSGsEh87w&#10;3Jc/ZfJ+x+XcKwlfODMY3GEeLHDA89sZrU1fxFp1lrejW1rJFJDqit9nZWAVl2huD0IIq5pV/wCG&#10;/GCNqei3gkazu5LeRlyCkkblWQj2YH+lY81SnC7Ts/XTV/5Nf0hnE/Fz4r+FfAnhNfiL9o86yW6a&#10;zN8qlRZz5xukOOE3jDfWj4H/ABQ0v9pT4B6V4j8Z+HzYtrungX1i0zBd25gdjjBP3dwIwRmux8V6&#10;f9u0mfQbaxjkW5hkUtJGrxhiMhXU8FSeuRXGavo80Pw6/sufRYNCj0/S5JZk023802U4yS0Q6MoG&#10;SV/KuynLC1MGoKNqnMmpX1UddLW7218ul9Z95SOp0XQ9ej8T3Fw3igHTorWCCxsfLD4C53OWPJLA&#10;ge2K8EuviV8SdTsPi94213SLfS9c8C+MnstD8nQJYru80OFI2tpp9wzcQefJLNvj+QojAc7q6j4g&#10;/EST4U/s9ah8S38cWUcGjeHkntfGFzEWtbQynYsjqDueNXKFweQpYjpW1p/iL4ualpvg7W5vCvh/&#10;WdanuLS18eJpWpIsdpYywsZJojIMzR+bh1jwGdHyOVIPoYWlLDRlVqRjJNqKbtH4LSa1VveVk76p&#10;tXWqvMve6/0xvxv8PfFS+8L+GvH/AMMLqzbxfp+rWavcW4EcGo2TuBcwSbwx8plyyjOQwUg8c2D8&#10;aPB5vNL+E/ibR5vDPjPxVa31xoPh+STdJdNbp5sjLJjZwSPvEZ54rptR1TXrLTtS1Sw0qSO3i0+4&#10;RNPYjiSLOwx7eNrr0+lee/B34tfCD9ozxW/gjxbZWtx448C2sV9cW00ZFxpX2qMoMPjglcqcHJ7i&#10;saKlWwrlUp80KV3zR+JX+Hm6OCna/q0mrje+j3Oa8daTqHxwjtfhtqnhuPRfFFhfaV4uax8WaLFf&#10;28bRyNHJFFtbaXxk70YlN4r2TwnreoXXiO60i/8ABTwaXcWsT6ZqFvKPII+6YSn/ACzdWycDIK8+&#10;1UNbvNW8FaBdRfDvwl/bmpaJpLjSdMvLzy5bpg3MXnSeozgngnArA8RX0HgXxj4RsNK8R3Hh2TxJ&#10;ezXa6BNbmSGZkgZ7iAvysLgyCRezFCOlVUnLHUlTjFKK5nFXu00lKTsveSsk1zXS97XRsSSi9z5y&#10;/wCCi37UH7QfwY+K3gP4M/DL9l/xt418I+IPF9v4j+Kfifw/4Pk1WHStBt518yxWMDBuGeLeepWH&#10;BVWaQY+k/g7L8FvGPg2T9pL9nLSLGz0/x7bDV9YjGiGyk1pzH5aTXSSKskcoClSzKGIGGyAK3G+G&#10;nhzwX8TdW+N+jX14LrxVaWFl4gVrx3t5BbJKsEwjJKo2JSrFQNwC5zgVQFovg3xHb2mjeILQ6V4g&#10;uiILO4tyVZlB/wBGRgMKCNxwemOK6sVmGDxWW0cLhqfJKC96SbtUb96SnHXWLSUWmlyxTsm9CMJR&#10;m23ddPIq/FT4RXnxC+Hulw+FrtrG3sda0/U7axs7ySFUjhfc0AMZwQcnpw3QjFVvivoPhT4M3fjj&#10;9omx8S63p+reJNFt7O4+06g8tjbyQxMkM8cLZSFlDZdwMNtG7Nc78X/jlon7O8Gi2niHVfL8N+Jt&#10;YFpZ6pDZO0enSlwsUEu3hEd8pvwAte3prHh/XrS80a5torhYIxDeWs0YeN2ZAQnzcOCD9DXFOpjs&#10;JTpzmm6Um9tOaPNG6d7/AGoq6fW190PlUr23OB/Z8+MV/wDEHRNW0fxl4H1PT10W4gtbHXr+SCW3&#10;8S20kY8u9geFivzHcrxkKyOCpHQm98TvFmm+BLCx+Muo+KBBpNnIyXEdvamRLpJyI08xlBZVQncT&#10;ggY54FeVeHr/AMWfBn9ni60/xsJLiz8Ra3fSWuo6VYvt0SS5uibeJ4yu5IY8gF8HYFPYA10/7EHj&#10;7UPi98EtQ+IGhfGPw/448M6xq10PCd5ptrsj0+KLFvLYu3/LYR3MU22TALIy5Hc9GKy+FH2mNgl7&#10;JTUdL2d1ZpNqSjJ2bs7WSbjshRlze71tc6L4wJodz4i8L3uoeD9L8QabPqUE0k0l4I7i2kA/cTwD&#10;IEgDHJXd05ANdBqt1PpPi3Vtb8Z6xp+n6NPZQ2el3LNt3yPkESFjhm3HCgdvevKfiB+0j4U8A/tJ&#10;eDfgr458N3C/arMxNNHp4mhhuWG6Jg45SPIKhsYB2jgkV6zr1t4f8Wyf8I5f2klxJZ6vHLai6tm8&#10;pJVG9T0+YAE4PTNclehXw1Kj7WLUZRbT391y3XRPSz8uhXMpXt0ZxlvP4d+Ffi/w/wDDmxnlEdvp&#10;LNJHc6lKEttNjdne5PmblYhwqnL7lTkZANehQQW+rSt5c0V3pt4ii1EcakRLsDbg3IkV/lYHt29u&#10;RttS+J9z+0P4i8LeNPhlYnwG3hexj0HXPOSV9QunaYXdtLGeVVV8vAxhwzemKj8BadefDLX7rwfq&#10;fjabV9KvPFUraDbrZpCvh2BbWPytN+T70QCkozDOHwegqMRT9pHmclz8qlo+bmv7z1W0lfVNq1mt&#10;9AT/AK/Ak+Nei+B9U8DX134+txPo9iJLrVNM1CMyQzx427XjwVdD6c1uReHNM13wJpOl6VOLX7LF&#10;avYRafdGFFVVBRO+UC4G0jBFSfEU+EfEfhW3i1psWt7IptZvMMTRufusPfPYgg+lWrDTYbeP+yZ4&#10;JGbS7WPytQmiA3tjkgrxnAwccVz+2l9VgrtNNvy6LT579bWXQrqec+CdX8aab4i8ceCvilqXiJl1&#10;O4/tPRbKSaKSe2tWCCaK2kh+/Cj5wGAcBivPWuq8F3fgme617xPpumrZ3UN+0PiJraxMLXexFEU0&#10;gA3SOsYjUPydo29BgR/GX4gXPgWLSdQ/4RW6vLXXDJp9xqlgoMmnFomZZCccISCMngNt9a8l8f8A&#10;wX/aM8G/H3RP2pfgj4jsdehsvC1j4b1jwvdX7wHXrWS6je4vJR/qvtVvGheEqNziSSNiAVNenRo0&#10;8dFupJUuePu62jJxsuV/y3a3ls7SempN7P0PUvjT8VPBvwh8JWOsfEiLUNS8O6tPDZ3T2ulyXTPJ&#10;O6xx5SPLgFnXoCFAJOMZrofBemPpUOqadpviuS807ziunrJcBntMD503sCxx2zkAVT1XxB4E+L2g&#10;X9jovisW9xoupLFdyLCrS6bdoFkCujg7Xwyn6HIq3afC/TdBkutQ8KTLa3l9dG6k8xmkjL7NpVVJ&#10;+RWAGQK82ToxwqpTTjO7vfbo07WVna92m7rolu9b3PPfg34H+Ifwol8W6N4n+KF14oj8WeMLq+0n&#10;VriRGOixzKDDbmEkr5YIIGzAPUgE1H8bbT4m+JPhVfWv7OviHw/4e8ef2g2pWmn+JNFAs9cntl23&#10;FheAEMkVwpCGdSWRXVhuAwcP9kTwD+014c0zVvh/8eb6yh1S21S9u7jVdFvlmtbyO4ZjbpEkgMkK&#10;RIV+U4wwOOK0Hvvgd+0D8MLrSvE/ie3u7O8vJvCvi2OS8aO4m1C3f5YWeMr5UqshY4wSOPSveq3o&#10;5o6snGooSjeUIqUWujcdItNLRXXb3W21H/LvT/g/163+Z1PwZtfEafD7w/4V+IPwp03wvquseErZ&#10;9d0vw/eObOxvY0WOa1gO1WESBvkPy/KAByKXw34B0vXLbRD420mO/fR/ErT6HJ9oe6FqYk2Ryqz7&#10;ZIWwCCCW5JyWzXX6poazGxTUNZupLiFXFvNbjYzHbnqOCMdj1xXJeLbTxF4Dh1Lxx4T0vT7q/uoY&#10;Y7OK8vhaxXLl+hLcI/zEj1OBXkxryr1Jcj5ZTemrSu21o5PRWe76LXyrYteEvBvxe0b4w6nJqvi/&#10;S9c8D3Efn6bbagrtqmnXhbLKsuNjW5HRT8y+pFWvCOvXV14l1jRfE3iLRdWls7thY3kMkUdxDBI+&#10;HgkjBJUxthM8FuCQDU3w81jXdI1aPwJ43g3ahNDJew3kMeI3Vn+4SON6jAPr1rnvFP7OHhDSfEuu&#10;/Frwp4GM2sahDM99plpdiGPVppPLyZeOGHlKwYHhiTzmlz0qlaUK7SbilFxirNp2ve6tdbvr9pdQ&#10;SsjsLLwbqHhWN08P39u0cUaJDHdD5THu3SKxH8TEnDepyRXC/FLw8/i7xPptxoGn6XqfizwPZ/2p&#10;b+F59SaCG4klBj+ZtjADaHCyYO09RzVm113w1450PTvjX4a1bUtNMssdx5K3Ljz/ACS1vNDPbn7w&#10;QswJUcFVbPHPXaho/gJviVHrl7aLb6+LMm2uhMy+fAucr12tjJOOvOaUZVMLW55XcrNPS2q0kpWe&#10;zTabTT16BZbM5m78S3+j3ugeHNe0prxfE1xci31SzYQ3Gm/Lu2v/AHsHK7gRnA4qT9lvUfHdn4c1&#10;j4dfEvV9W1XU/DWuT2cev6t4cj0wapATvjlijjZlkUKwQyjAYqTgVX8U6dqvi/xZbeJdP+JFnP4Z&#10;1a3FnJodwiMtvdRybluYpUO7ecbWQnHfrxXR3Oga5ovie81pdtxYxwrcLNdXx/cSDiRFXHyrs5HJ&#10;Ge1XWlSlhXRdrys9tVJN6XaTWjaaWjsnq7WFvcXVfCPg3T/G83xDvLGexu1mWKS8tmZVuGeIQq8g&#10;H3wqkKM8Keaw/hxe+CfC/wAEks7XxFqniTR/B/nWt7ealcSXWpJPaSsJRKQA0kiFewycDrkZ6jQ2&#10;jvtNh10eKo77TrjddxsrBtykqY2RlP3Rz653VyfhD4WweFfG/iz4h+B/Hc0yfEC+tLqXT7jUvPs7&#10;Z7dPKlltU/gMsYHmAEguu7qTWVOcZUZQrTfu8tt7PlduW9rxai5NPZWtYNtjeg+JNvqvw+i+I3gX&#10;7LrGkalDHPpbXF01rvV35DGQZU8nGQMYxitPxbrcfgzwzqni/wDsVbqOCxlu5ktUHmypHEW2gAfv&#10;GONoHXkYrnU8HeILLRdY8J6hdWtzoTnOnrbK6TxStIWKMDxsA28jvmtbx54Rj1Tw4l9c2V9ePa2r&#10;LJpdndbRdAgZTGQCfTkYxWMo4VVkl8Lk/VrSyb0V+7stdwu+Uz/Durp4+8D2vxA8KwQ2o13QI2s9&#10;B8Qae1uBIRuRZQV82PBOCpBI9M1w0HhX4nfE/wADax8RvA+kR+EfHV1Cui6lo+p61NLaslnqBxMJ&#10;7fawkeAP5cqrkeYocMEIr0b4XfELwr8TfCkt9oEV1t025ksLqG9s3hmSaMYZMSAHOehGQexrjfhr&#10;4Jv7T4h6j+0SPFeuWtnr/h+O31rwXeQBIbeaFiFvFQjzElKKVYZKkcgZ5ruo1Hh3VuuSUWrKSbvr&#10;dQaVk00r3a3itVcJbq36ff8A1fcd4b0r44eBPib4w12PVb7xB4e1e4trjT9JuL7z5dMmC/vki3qg&#10;SFkxhFZsOpPG7FV/jJ8brSLRPC93bfDrxFcLrXiyPSZrh9DuY5dMikVg1y4T54kHaQjaDyeKteBf&#10;A9j8C/hj/wAJN8M/HusaroD3R1W4j8R6hLfvHZSO80kcBOWGPMO0HOAAvaruufCfS/ix8RvDH7Sv&#10;w7+MetWpsdImt49P0/UBJpOsW0y5AnhwQzK2CHBDDkVoqmD+ue1rfArpSScbuMbJSSvZuy111ve+&#10;rDXlSXl8v62Pn7Sf26/ip8NviBJ8B774Q+JPHVn4Y+IVv4d8QazqVmy6g2mXaB7XWk8mMw3FqhPl&#10;yMdpHytnrXuf7U+p/E/Svhdr3xC+GniW9VfDNvZazZ2Phqxe8vb9rOfzp7EwKf3sdxEPLIQiTBOM&#10;4APkPhSXxH4Q+LXh3X/2vvgj4Y0+51LxY6eD/GXhHWrjy7bUPJZFtrlSwx5qBtgGYieCFbFe8af/&#10;AMITeQX3iz4c6hbrcaxfJaFbeTYzTpJ+8jKEgB1VXOAAcBq9TNvqeHxlGtRoJWScmrShN8y5tU3F&#10;LSWyVl7vLpdxGM5UrOWvf5K2mnXX59mjwD9kD9uTT/2kvjt8YP2GPG9/cDxb8NtXVvD/AIsms5LT&#10;+3bGeNbhXCAL5c1sZFheMH51VXA5cL9E/wBkrbeKrXxuPE95ZtZwNZ3ltFPusb9iMFnTH7tlcZBB&#10;B5wc15xqVr4W8IftSXHizw3dTXGtWcbN4ss5IvLeewkj3RXGSNswg5RGXDgExkkcV23jHxL4ou7C&#10;O18FaXpc02obLy3t9W/drfWwIM0ezqJNnQkEZHNcea/VsRjITwdP2UJwi3FtWUnFKbV0klJrnStZ&#10;J+7ZLSoe7BXeq6/15b+dzz/9oiD9qD4OP4d+JH7G3gTSfF1tDrU0vxE8G32teVeapZlfu6fLOSqT&#10;qxLiNiqsBtyMg16p4V+MfgT4gR29np2s2+m6vGYP7W8N6nMkV/p0ssZdIZ4QxaN8AkA8MASCRzUf&#10;wt8Y+Hfi/wCGT8QPCml27Wy3EkEEKSAMs0b7HDFTjIIx68V83/tqfDLVvHF78R739nDT9Dh+K/iz&#10;4fnTYPL1CKw1WRoWbybhZXzteJC3llsZycMBRhKNDNK0cDikqc4XXtLa6yX8W8rcsE3aVk0kk21a&#10;0yk6cXJa9bddunrp+Z9VanNrAv7PVZH+y+SsgWGZhtdzxg4+8NoJGCCCe44q+uqSXOnf2lbwQ3G6&#10;My2rw8qy/wB3OfvfpXjg8fePIvgp4DsPGkVvoviS40iwmu113DOt5DADdxEqSBKvLggkEKexqj8C&#10;PiP8cfDf7JGv/Ev4xeFbW81rT9Y1i6t9M8Mw+d51hHdSeSIolGd5iAOzlsmvPllNb2PPeN1NQSvq&#10;7uVmu6umm76XNOeKm432Vz2TZaateQXdisMMxUGaN4wdjA8glTkN9cijWPEaeGNSstO13WrKFdQk&#10;+zafNNNtkkuSC2zB4PyjgDk4NfJnxk+Mnxv8Ff2b+3j+zjr6614Mk8NCbxZ8K9c0w2Ek/O5ryK4l&#10;Aa3nRQd0cgwyr+NfTvhLWvAPx88AaP8AEOCOxvLW6tIL6OPzorlbeTbvU7lJAdc8MpyK0xmU1MDR&#10;p16jUqcrxdvihNbwknZprTXWMls272SlzXS6f1f52ZxfxO/ZKtPFV34z1rwn8QdY0S88eW+l23iy&#10;FZxLY3dvZlg0aQPxbm5gZreZ4yCU2nG5cnz/AP4Jl+A/26vgV+z2vgH9rvx9o3jy6sdYeHR7yxSS&#10;3vNOsQ7qYpml+W5RAE8lkwTGcHOBXud9JLd+BdQ8QaL4p0+C8vDN/Yt9IC0KMw+VJAThuVIJ44zj&#10;Fch8H9Eg+LPwX8UeAfEXjDVNQiudavbWbO23n0lXw32OKSPG5YGLKjn5toUHkZrqp5jip5PUw1dx&#10;lTc6d24XnHlTiuWWjStZW5leyXTWVGMajlHdp6dHqn9/n0u+5xfhH41ftQ+JfHmk/Fj4U/BNdS8F&#10;67rl1o/jbwvrl/8A2frHh+S3maJNQiEyhJ42UBmhByQylGPNekeG/Hen6r8V/Gnwks38S6bqdm1v&#10;fR3WsWoWxljlXH+gyjhgCMMp5Vu2KZ4StfiHf+Lr74dfE5I57fTxHdeD/Eml+ashhC7GS5z8vnK3&#10;uQwOcDFc98dr7xh4v1DSvDvw31PwjrUPhrXo2+IVrqmrNDdWNsse9JY1jB/eYyxRsZHTmqqfV8Xi&#10;vZRpxguXSUW9FdSi5Nu0ml7m0G3ZO71dX5Y37/h/wE9db272St6PqutzPeafpWo6Pc3k6S27XkNp&#10;KBJbZdttw3zDKAr8wGTg9OteZeOYZk/aR1j4Oav471uz034meEftvhu4sNOMcelXdkwW8iS7Q53z&#10;xzQy+UwBxFKVbnA7T4bfFv4TfE++ivfAvjTT9SW8sbfVbCfT75ZjNYtujjk4+ZYyyv17g1n/ALUW&#10;v2eneF9JtdV0PWv7M1LxFZwX+uaKjMNOCyBo5ZvLYOIHI8ppE+75gLfLmuPBRq0casPKm05K2qs0&#10;9JJpNPVNLRWcl7t9WXbb1/4H9eZH4S8RfFLwTrWm+E/izZ6GsN/PdrJrX9tiPzPLizEYICu5wyg7&#10;0diyYJy4PG98E/FGj+JNK1AeGXiuEs9Q+z3Ef2FIABjcHR0GyZCCCrLwR75rH+LXji38TfB3xdr+&#10;keF9N1ebw9cTRWMGoyL5Ms0S4cF8Ep1ZScZFcX+yDF8PPgf8NvB/w3sE1Dwva61JcxeHvDdxq39o&#10;2+4sZ2WCfGQigkBDjaOMcVpUw0cRl863JapzJcq20TlJ2u5Kya0Stu21azhSvUt5fmQ/Gj9kP4J3&#10;37WHg39sCy8N6lB458HxyWEl74WuvKaXTZUYKL2AhvtMKnI+XDLkEHC4r1bQNesvEt9FqPh2a41K&#10;1uLpRdzSDDQRmE/vMHBCttC9OpzisX4r6HqPhn45+Ffjk3xJv7HQ7DS7nStb8PxrGbW68+RDDcyE&#10;jcpjcFcjj95zVzw94H8ZeFvi1qHiiXUW1nS7yO4mgma6ZZraOUxkW5jA2yorIxRshkVyOc1OIxFT&#10;FYOj7aq5OFO0bt6JSfuaro3dWdrNaPYcIxirR01bfr/wd/v6mP8ADPxr4k8d+JvH2lX9pp5bwr4o&#10;8rwrmEiRofskbEyc5bc5kUOvbjqKh8B/FDRNR+HX9vfD4Nrpa4vJLXw/qbBbhLxJNslqHflGR92A&#10;VJ2n0rovG+o+IrHST4y8A6Lp91daNqay6pa3tsyTNZqp85ImGMvtJKE5B6d681+F3xf/AGRf2vb7&#10;Q/FHwb8c2thr908+saTHDafZr4tE/k3HmQuoJYHCuCM4I9c1rToKvQlXVJ+zXLdxTai1F6TS1XNZ&#10;yTVtOa1+j5teXrb59NfP+vn0XgD4W3nwgv7i0sfidfR6B4jupL7/AIQfxcqXEOnSSj57a0uBho4g&#10;+SI23gbuMDiqXxRj8W6j8PYPjvY+El0Hxt4E03VLnTtJlvpJ7WeFQA8btEuZFZIwyhRnccDrXq9j&#10;p+s6zcXmkeO/D1rcWayLHaTFVcTqFBMjL/Blv4favEfhzea18Pv2ctT021n8Pw+INDvL7WbfT4da&#10;urq0azgvGkkhElwBKpEYIKfdR9o+7zRh61TE1PbStKfNBPa0lJSTu1bdaSbTfVyWtyXwuztZb9v1&#10;0HftA/HnUPiT+xh4f+Nnwj/Z21f4qaP4sbTZNX8O6dEbW/i0i4IF3MltcoHkdELA27KGYEg4Ga7T&#10;4daf8I/gp8NNL8C/Cmax0PwfpOjm9t9B1ZZI003T8FsDzfniRXPKsSU6cAABv7JGkajonha+vdM8&#10;Myaf4b8Uag/ibQbe6lkFzZi/AuJbaWNydjLM0hwp2gMAAAMVxv7QGh/HP4g+M9auPh/4Ut/CN5oM&#10;dtDo/jDVNNOqWusWkkgN3ZS2iMGVWAC7zuwCTjitlHD1ary6DUKUZuXM5PVOyipRu05Qu1eEeZXb&#10;aaQu7tq/w8vNX/W3Q6K4+Ivi/wAL6dD8Z/D/AMO77WNP1a28y68P6DdQXs00ZYBL6CQOFZDGdxQE&#10;kjGBmvMfE3xZXwH+1r8LvCfg/wCB8F1q3xZuL+28cahHaokq6HYwNJb3Utvv/dDzpVQsVzkkc8Ad&#10;d8LPipH8SvFXxA+B2r+BvDenfD/wZYWun23ibQdaWOOK8Cg3FnJD8r2vlttZegKkVR8Q/sveAPi/&#10;4nf45TWt54U+I3/CPSeHtC8Y2mry2+pfYlPPy5aKVcgSr8pJAGa7MOsJga04YyFrxa0d178L0+a0&#10;r+42ptayTiuZN7RzN2lHb8bdfv26aP0O88ZfCrwF4r+KKnXrf+xfGOteDJ9L03x34buDZ6kmnx3s&#10;dw9lE+DtUMY3I5Jy3AGa4v43fCayuPijp37RvjW38Px3fgXRrpbPxDc2sputkciyMJCnyNGURmMb&#10;KxDBWRgQc9N4D0XxT4617wzrHxB0WOS48OQSWmrXTX5l8nUI12wXUBXA/epJJ5mQOqqw4rYuLj4s&#10;+K9Q8a+G59C26dompRtpE1wYLhPENvJaZltdvH2fbKSmWycc9DXBRr1sLWUfaL3Y2leS2k+RqL10&#10;atpta7ty3aJU/dut1drT1s7b9X5nD/DL9pV/2q7D4a/GH9m3wpofjP4Y+JWn/wCEm1ix8QeXeaBc&#10;IpEZSL5fMQNkOn3xkELg15d/wUntf23dI8K+Fvir+xD8LNL8TeIvDPjCHbqEV9vn/sdyiXMUtrJh&#10;p2IGwgMxCjcoB6dL+xR8PvCXwa+Aeh+HvA3gy20XS9Q1iabUrPR7NbCfRtR81/OikVeJ1VjtDH+F&#10;R1GK9W/aD+B2p/Gb4Ia18O9S8U31rcTTLdrqGgSPbXg8p1kjEMqEbXJQAnkEEg8GvVWJy/JeJIul&#10;CLoQnKKVRSlzQcpJuaUkm0nyu3KmktHe7VTnlRdnZqz07qzsn1X5p7kOv/tG3mkaj8O7jWPDTx2v&#10;jjWm0afR9Utktrq0uFikJmjDuMqSvKklgnIBORWL8S/Dni3wX8b9I8efA2DyLW20O+tfF3huTTJZ&#10;G1WDaVsBbP5gjgaO53feXaySOCVwK4HQv2k/hV+1R4V8Z/s1/FDwP4tt7zwP4h0fTNZ1m+0VWawu&#10;rhRcW9yrJ/q/LKqrycFd4JOGzXceDr39pKb4N2ejt8QNHsfG2n+PZV1BtTlW7hvbP7c0i2fAVoRN&#10;ZkFCcsh253dTzzwNTLWuaCpy1jKMvhlGacoz0TulFrWycXySvdq2uk4qUfVP7l+t/Q6TxPBq978W&#10;9P8AELfDi3g1LTbeKC11qS6ZFkMwUvDheMEhgRzjC56iuF+P3hfw58WPFMfw51nVJvDeq/2pNYut&#10;1p63FvrljPbSeZaOwCkR7SW3qcoR3zUf7Z+jeHdO+HupftAXsXxBjaxvLeLWrH4a60/2xhBOHjby&#10;4wQSufnBHKEhuKsfB/Svjd8QPFfjTXdP+NWh+JvAPizRLfU/h7cahCTqfh+8ki2PE6hQGhyN3BDZ&#10;LKaeEp+xwscdGajyJxV76STiml8aduZys0rpNx1M6nvXi18vlf11s/LoN/YG+Efxd/Zm/Zq8PfBG&#10;18Q/2tpvgltSsLGXUNL8hdSs0ctZvG4diiBcIGwdwySAeK6LxF+0Pff8IJ4q+KXgvwzZ+KrXw3p0&#10;Y8WeCdG8ybVLfVVeJ5Y0XjIS2YuF2hpCqkcGuX+J/gj9pSw8NeDz+z18V9J03xV8N9YEvizw/qiz&#10;fYPE9lLEc26/eaLcfmhY52t14BB2Nf8Ahn448R/E2X4neEYrDw74muLnR9RWTS7zE+qWsLMk9jfw&#10;k4mVYpJE3jlTs5+UClWWHxeMljcVOMpVJOTteOvPdqaSVlNPmU435U/JpVHmjpbbT8Fr5rutHdaW&#10;0v6V4G8afCjW/Cmi+K/Afilbux8XQltHvGy4uo9hkJAbDcqCeea8/wDgt4wPw8+Kdv8ABbxJ/b9w&#10;msR3d/4bmmt7uaCOBpjuheV8ouzGVBI2hsCr3x00k6f8GNTgu/Bk1w7Xkst62h3nlXWmmVdvmWzZ&#10;BV1XuCOe2DXM/Ar43fEH4bfAPwtqPxottS8X3kenwxXOsW+ltHfrZSSlI57pCf8AWLGF83b/ABZI&#10;HNclHBqpgalSl73PLlUXJc17S5ZJ2s7bNO176b6F481tv+D/AF+fmYf7cHhT41eEvD/iDxB8IvDG&#10;ranpuvSWWma1H4Wkj/tHTo7iTbNq8UXWWaA7GMa/6xCc9K9xil+I3gD4TeG4NCNx46vNPuLSDWLy&#10;SaKzup7cArJcFT8nmLwxjyM4ODkYriPE0WsX37QXhHxR4Q1KO48N6pI02q3V1clNqqmI7eMdzvw5&#10;DYI/SvS9R0uy0+9uta0KVrS91C6jF9YTSfuZyTs3kfwkj+IdeM1ljMTzYPD0KkYu15PR3d7R5Z63&#10;TSi9mk7q60uVHRfP8v69de1reQfte/tReFv2eP2C/iB+0xceEdQh0/RdLvrr+yVVLe7aUuY0UECR&#10;Y3aRlO4hgAdx712H7AvxB8YfFX9iz4Z/Ev4j+ItP1bXNZ8HWV5qeoaZamCCSR4weEIGCoIVsAAsC&#10;QACBXh/7T37NGm/t3fs4eO/gPp3jbxX8N9O8Z61dW3iC/srdLuFG0y4+zPDtYjykudiOdpBYKfU5&#10;9Y/YG8F+JPhV+zn4X+AfiPxteeJLzwHo8GlXmuahamN7rCfIUxwVVNqDPIC88135hhsrpcLuMH/t&#10;KrtyTTvGnyJJc1nH4+ZO0tfdbW1s6bqSqSb+G0bee9337bmh8SvF3w6/ZM8FeMPi98TviTc6T4Qm&#10;k8y6u7y6VodOaUEPKpJDH5sYUZbsAa8N+GWk+Jfjn8FPBvxO/ZB/bHu4byxult9B1y+8Iyv/AGxp&#10;8Mxa5tr+ynSFt7b8BwFYYVgT1r37X38M+PtD16y8W+GbLxBpOi62hvdJ13Q0mW0eH5vPjVwVlwPm&#10;VgMg9Kt6H8Qfg58RPjBH4D0Xx9ot14m8MWIvbzQbe82XllbzqPKkaIY+UqAORXPhsZPC4WUo05Sq&#10;p80pNRlBRUUkpQlBvVys25KLTWjbTKjG8rPyt30177W6dt9NDX+Isg8f/DHxN4YhtJ7u8fQbqCTS&#10;7K7+zzXPmW7bVWQj90xPAfnafWuf+D3hzwz8L/h54X8BnRbq0vPEGlpPqFrfTGdpL8W6ef5si4Rp&#10;HIbcQArsCQBmthvDENxFcaFrvxAkuYJdQa2hnuJRHMxLeYYS645Rgu0jqOCDWX8VfBU3j3xH4e1T&#10;WfEuq6K3g/xAuoRz6a21bpQpVY5v70TZ5X/ZFeXRlD2f1ZytBty0vvy2jp1vLyutrmnNbTvYo3Pw&#10;m0Xw74k0fX/DK3lq1irG0maFAIk35khb5R2OEyCAPzqj+1Hb2emXdj8Z/wDhR6+PX8HiCf8AsOLR&#10;or28eN5R/pFiCCwuYidwAK5XdyOK7y/kt9Y1DT18RvF9oaZv7PuYwdqvjBHXoy9jWHqWv6r4Ut9U&#10;+KV5pV0IdOs7i1l8PRvGxvnT/U+Uc8M5+UKe7c1thsRWliIVJe81pZu3Mm9rqz1V1fSzZO2r6a/1&#10;+XzOd+JnifwT8DPhha6f4l0j+ztL1/xNbW9ndzea0Fve31xtjF0uSyKXkCnqN5HQc16JceHItV+H&#10;kmj+DPETaddXmkrFZ6ltF35bKMLJtckSYPqefWvNP2ZW+I/xr/ZTtZf2pfgtdaD4jvby7l1Dw7fX&#10;CtLB5V072jeYvRiixMGH3Sfan/s1618QvD3hfxJc+PvCusaSt3qcus2ljfXqzNpiyxhmsP8AZ2bc&#10;9SCZDg1risPKEakVJOpSqNS96Mozd7Jx1fMrp3eqas+oXjZ38mvS23rv8tNHvxPwb1z48/Bq7034&#10;ZfFv4deCFsdf+IupLqGseHfMtbG7tJIvMS5WDLbJmYbZI5CQz5KnGK9QufjJ8PNGvX0mW5m0u10n&#10;xPBpNvcQ27zxi8lGVQlQQI2Hy7iQFOBxVi/8U3M3w2j8RaT4is/O1XUVl0+XVrcBbcswAt3AOSc/&#10;LuHOTWD8KtG8MePfGfxA8N6l8HbrwnqWn6xGZtUWU/ZtZ82JW+0xoHwf7pyAcjPvW2IqUcZz4itT&#10;5bfFyu13zWcuWX+K1kntskEIyjZf1pZenf8Aysaf7SXxR1T9nDw5qHxog0+91nRLe0P9uaZpdi8s&#10;9rHHl5LpCmSWWPOI8ZYhQDXOeDNO1zUdV8P/ALQ37MXifwjr/gPWLC2k1DR5bNLc3+8ALqNreISs&#10;UqRsVa3aMI/zZKsc113iDwXLb+CNa+G02rTWl1rUF1DayKd2FMZCzITk7oyVPrlRXO/sz+D/AAZ8&#10;GdEX9nzSNB0WGzm0Nb6T+y7YW/26+VFjvZng4VC8m1vkABJYnnNRSqYenlsnBXqJ2d1eM6drXa0t&#10;KL2ad93o1ccPiu/K343X9bdOnL1Ws+EpJvidqPxGsftUqw6XHZ3Fg0m1APM8xpAOVYqO/XnFcXc/&#10;G7w14+0nTdd1SDU7/Rm8WCLT/EXhHfMliyZ2vcAHckZYFGUqQGHIA5rsvBfh+fwvZ3WsyeOpo7rx&#10;DEtr/pl1vhguUJRGjjfhWZSNy5wzCuBh+JXhT9mb43eHfhD4zt/s998UfEk8GhtpVj5SXM8dtukk&#10;kQEqF4LbuOTU4Wmq0pRjF1Jwj7trp8sYtz6fZSbvrondWYrK6u/T1v8A1YxvgJ8bfiV4W/a4+IPw&#10;W+KPwt16G11DVlutF8SSakt1ZXdm0SiGZUUZt97B1ZPuqy8n5hXtlrb6tN40t7ix1KzbT7O1uIL6&#10;xEYeSd2w6xn/AJ5Og78hwe2BXMftIaR4W0bw5a/FLxFBMzeDYZdR/taxYx3ECIQXTcud0e3czRtk&#10;ED1pPgr4k+Ff7QGh6f8AtD/Crxq2rRx3E8El9p03kLeDb5TfaIxwzoCWXIBHHrVYyVPFUVjqdPkj&#10;yqErJuPOo2WrbtzJX8nstLjjsl1X5bX/ABt0NrwJ4c8ReD/BK2+oXS+JNVW523l9DbpaNeWzSs0e&#10;UU4VokYIcct5ZPVq5z40eNfiF8O/Evhvxv4K1nSl8JzeImtviCnieCQta2CxNmS22LkPv25L5Qrm&#10;r3xO8H3/AIR1m38V+D7bVZdPur6S78QLpM4Mwb5WEqqTypKBWC9jnHJrW+I1x4X+JPwmu9TLJqlk&#10;tq6sbNDI24D51MYI34HVeuRXPRlD6xCtNKcZtp6LS+lrbJreNrWstGtBN6XXT+vuJtb0zwp4k8Ca&#10;bqfw4XS2WTbeeH5LNRFbTg/MF3oMAMCfbJ5HWuH+BHiT4T6/r/i7wJ4R1u50nV1l3eJvDd9G8LaV&#10;cOSFaLPyEnqWRu6njIrYHjDRfBKfD/wNo/hy6uNB1yE28V9p8LRx2kqpvXeoH7vPI5xzxVX4z/Cn&#10;4NfE/wCJWlWvxA+FV1qV1F4fuRY6ws0iGS3Y7ZrY7GBYj5HGfmU4ZSCK0oKnGMqVbmUZJyjJWb0k&#10;94tpPVPS6aeuq0Y/dk+XzXnt/wAN+DND4l/C/wD4W22iaTe6HqOm2vh3bq3h3xRZat5V1ZavGXi8&#10;p4SP3kbI7EsxZW3MCBw1cR8UPE/7QHgTVZfin4UstY1qdpND0/xB4PutQs4Le3h81xdT2rk4SVw4&#10;J3MFZYwBg81S/Z/8Tah+y58GPD/gnxR468Q+Lorz4lyaEt3qibn0VJ3Yw2pkkYtJaxKAqzOzOdy5&#10;Jr1vQbiys/FOtWuoXaz3F35l5cyXNiIi1qhIWJgchgvZscg10VJVMDUcJRjUpRbUbp2klJX31je1&#10;3azvtuw9294vTf8ABPzWzSduy9Xzmtatregw+EZtP8M28f27V2n1K21i58q6aTkIg+Zh5gXnqQQK&#10;d4E+Gvwmfx3daPZeArfQ9Q03U21nS7jTbFrWOd5N3mSx4YhwST5ijCsxyRnmvN/iz+0y/gjQ/AU3&#10;in9nO61C18aeP/7Fs7q2uTc2+lW8qnF+ZYw2xXHAHGGPUV2/w/8AG+j/AA4+P2qfstWkEkNj4f8A&#10;DMeuaBczxy58iV3RrcO4Im2MoJIbcNwBFXWwuNpYNySabUno1ZqM3FvST+Fvls1qm3eyVyFpSv2+&#10;/ZSa+Ss/+CiHSv2dPhHotnrHw/0XwPDY6TJ4vtdc8zRbiRGj1t5vtD34UNmMtIRvGdrZORgkVZ1v&#10;4f2XjXxZZ+I9J8VxXQkvprk6Xcf6tr2FSn2mJWBe3kG7Ydpx90/XT+MHhzxlN4XuPHvw3tpNP8W2&#10;iCXSbi1kBt7lpSqMLmMkCaNQS+CVIx8pB60PHfijw7aeIvDouPDfkza15q2erRR7IoNQ+UiCSVTm&#10;MznHBGCF55rGnWxWItUVRylLmvd3aainJu766O6fR6XRKXKko6enyS/BWt6LojjPjH4otdN+IfgH&#10;XviRb6HBqXhHWLd5Bf6tG8NvDN+4+3I7Yki5by8k4ZjhhyK9fstTlHxC1jw3rWj+THHCb60lZopl&#10;1GJh99BkvEUYYx0J5Fcl4n+H/wAP/wBoDwxdaN4/8GaPdeIbGx+x+JtJmuFnEMbkSBJHUglCVDrn&#10;oRmqviT4tavcfAsfFb4capotlD4dvFl8RQ69cFFttOtmIuV3pkqwRdyZODjmrqRWLo0qUI2kvcd9&#10;lzPmi07v4nzWurWaad9SoxjFNPvdvprZX/BO+v4I7/wxpE/jfw1DZ+MtYsr6a3umOoeVGVPyn5Av&#10;O5DgAkg9eleMeOvhh+0n8U/Dvib4Za38Y4PC+u+H/F0Or+G/EWloLxNY0cP5piuLNggilVWeDcrH&#10;JSOTJORXp/wz1zwb8RbDVh4P068sNN8QaWt3p2vWMg8u7huo2YTwSc/MpOcEfK2O1Vvi1qXjLwH8&#10;EdSsPANpe+K/FGleDJvsLSKv2rVJI7aQxg5wrM8iqCAR8z9s1hhKuIwuO9nBRUnKNlJL3W2nfW8b&#10;auMlLS1rq6TUz92LlPp089/wa+5tF2Txd4x1rS/DPjx1ms7f7HNNrWhysu14nUiNjwSXBC8Kf4j1&#10;rzj43/sgeDv2jPCXgm01bR9Yt/sPjSHxBNJpOu+SY+DvjZk274yMApjPpzW7+xh8T/EHxS/Yw8B+&#10;I/FtlNNrq+G4Y/F2m3mmm0ngvETZPC0J5iZXBwD1ABB5qz/wsrxD8LtX01td0K/GnapZiKTaRJb6&#10;VskIV3fP8SkVrT+v5djqkMNaNWlKUVZtXtzJ22b0bs3urLcuUY81pO+qt99/zSOC8H/HX4p/CL9o&#10;DxN8PPjj8Pry18B614gh0b4deMLbUWurYw/ZZJHWfLMbfaybAXxuY/n3Xwf8TeH9N+J6aJrtp4kt&#10;7zU/DemwWupXEbf2XqTKkpCLtzGky5O7GNwx1wBXUat4ltfDcw1LwfLp99Y3F59p8Q6bI4ZvIc83&#10;MW3O7BAJX0zjpXC+IfgX4Y+IH7N3ir4LeD/idr2k2Nlqp1Tw/qXgu+eDVdOCyi8jSN5C24mUMuG+&#10;V0YoQATWsquExcffh7LnUIyavbSyc2tWnpFyjdqV3KPLoibuEL72372W+/XW99E+pveA/hk+jQWF&#10;vpHxC1zydFvdU024a6ZY2VZ5RKN6hSjshPyPwNpxzzXHfHr4leIvh14/0P4V/tBaVZN8PfGhfR9H&#10;8caK0kN3pGsS/LbxSooKqrLysx+USYBGKu/suN4l8T6rr3ii8+JWvapNqllomoX0esWqxRxv9kZH&#10;gMAytvJuAaVFJ+b0zXSeAtH8UajqOsfD7xXr/h3xFbq32+6iVjPLptwx3IpjkyUUgZQ9iOKcpLC4&#10;+brtT5Vd7xknJX5ou2jjJ7NWktGtbDlFO0W/l3XVeXWzvuuuzd4Ldvgt8P8Aw78NPid8YZtSv45h&#10;peh+LvEkkMk+qynPlLIY1RTIwGCowTt71yNl8Rfhh4j/AGp/Flx8SvB3iHQfGHws8Px29jrqTSw2&#10;WrabqRUtdW8QfypgJUCkuC0bIegPOv4PtvGfwi8ML4W+LPiS18UW39rT31nrE2hpCLdJHLQRMqZU&#10;GIbgZhjHU4zXV/E7wN4b+Inhex1vTfHcmjyXGmy2OmatB5dxayLOhAEit8syEkEAkcgYIJrFVKFH&#10;ETc3f2nMueN4rVptpKKdpRvFwa0vdLSzL/atdr77tfnun3TfqZnhj4d+HPhR4s1KeC7kvtZ8cW8K&#10;XF9JKscmqy28bK8rGMBfP8s9sblUelamvfDv4beM20u31zTrvUL3wDfJq2jztM0d1b3ARv4uA2VL&#10;KQeCDg1R0nwxqusfDaPR/Gf2W31rwvEsOm65o7b4/tiQ7DcpHkcnJzGegJGe9Uv2YbT442Xwik8O&#10;fHTxro/irxP9su4l1rS7UWsOpWplykgjYkrsQ7CMkccE1z1JVPZyxHtffi1F6tNppq8bK3KoJRau&#10;mr7NbGilyp7ap+lrenf0OV8NWPimL9obR/2hPg1Bol74A8TaFcQ+J9FN4Yru0vo3ytxBGpMcpJys&#10;gOCMZB616g1p45gW1m8PTaOtvcXEx1SG6jljdInH7t0YdWz97PBB45riNR8Na78CfiRYaR4G8Fw2&#10;vwy/4R+5kmS0vUULqry8IsTDcNwJbcDjPaqWhav4rXw9c6j4HuNWvtQ1jxxZNr/h/WbjzP7CtZSo&#10;lWHaFKxFBvUc4Le9dWIpyxfLUg48qikm92rtLn1aUord6bR1u9XCMXZL8envWt6a3TfS2trWp/Fb&#10;wvZ+NtOvPGXi39lC18Y+KdH0+6fw/wD2fOsF9f6avyiyW9kCATO25hbsyqAqsTnmvMbn4O+IfiZ8&#10;F/2ffDmteD/E+g33hq+utSbT/GU0N5eWE0cU4t7e9MgdplDsi5Rw5CAhjX0je+OPDXjzwNqHiPUI&#10;ta8O/ZrS4NxdTR7H0+SFnj8zjPzDaGHUFSK5b4R/Ejw58dPhlDrfxgnuLHVvCt5He35OYW0+VGby&#10;mcrwQYysnPBD812YXMMbhcLzKnZQlbeUnFyhOCSi5ONryeyTu1du6RHLGWz7P7nvp16+u1rso+N7&#10;j4weIPhR4M1/wt478K3XjXSby3vVvta0+4t7bVIo/lu0CoQbeRxlV3ZUEDORXA/tnfHjwn+zL+xn&#10;4o/aY1rwvqul3Hh3VLW6hha6UzNLNcqrRoTuUph36naVzgjivYPFPxF1fSfiB4e8Ja74Ph1bRdUm&#10;nafxJDeLGLaMxhopPLP+sD9CV6HnFV/2jNe8C6L4Tt/BfjvwRa3XhvXtUtNJKXlpHJCXkkUxsUcF&#10;WQnjkcGs8vrRp4zDKtR5oc3O4xaTlBS96Omi0TsnG6vorNBW9pUuoOzb002bt2+633dTzf8A4Jh+&#10;OtW8IfCS3/Zu8b+NINV17Q9TmntLyDTWtIbzSJybmG5t/Oldri3Hmi381cDehAAArqf2XfHGr/EX&#10;w1rGi2HiTWtE8X+GPG2pN4o8F+II491k00shtYCiF2jsZYSk0TKfmU5GCSoh8baF8P8A9nbxT4Xs&#10;W8F31/p13rFvoXh28sdKMy6RbvG7G1mmDblt9679x4U4X0q3+zoP2avFvxf134+/CnzofHHiSQaX&#10;4ss768MVxOliBHloWA3+SGCqwzhXxnmt8wnRxVPE45U5Wq2mpKKa57yUlJaKMZJzeivGUYpaXZSf&#10;NK29lZu+unK7vz2v5u97aO14l1zQvjHrHi74W/FTTPA2oeFtN0u2ubW9+z/bYmu4wxmEqSDbFJA4&#10;VkUZYAgkgitr4ReP9C13xTb+F783FxHqmiqdLv7aXzLG8WMYLkY/dT9+eo6VreG/gf4V8I634i1v&#10;4ZadpukSa5NNeaqbe0JW51BuPPdSdpJXg4xu7153r3xqsf2fNdt734y/C/UI9PuFlu9I13R9Kea3&#10;sZxGcwyEfckk2nYOnIGc158I0sfGVDCxctFyxvZ35Vdpd20m7N3S2Wlk521dlda9tE+v/Demtlwv&#10;g34seBrv/gqj4g/ZhbxhJfTal8ObbxJJYzK7RtcQzGEA4wiFEZGO3l9+W5UV6F+yT8RfGHjz4VTe&#10;IPiZ4euotV0nVta0a70jU9LaC/NvBcmJmCD/AFkbuqyI6gBopFOM5qr+y/8AEj9lf9sDRbn9qb4E&#10;+LVvluL9tKvLqXTI47qzuEIWS33sglQFsFlJweK774ueHNYj8b6f8QdI1fUv7Q0Pw5qSQaXbsi2u&#10;pvII3USHbv3R+XlNpAJdgQeMduZ16Mq31GdJ06kYwjLn0lGdOMlJW5VZTbSf8vKtWtoipU4Jyd1Z&#10;/O7bjb0jaPne603xfgP4/wDEEtxq3gPW/CzWsUOseXpNxp0xe38gqGGxjn92BkEHBVsqRnFM8EfD&#10;/wAceAviv4v07Qbm1j8IzRxaho1jDa7o7a6yfPIKnJMhOWXjHUVY8FrY+H/Ddv8AECa6uNNvvEFt&#10;b2v2e6HCahNtZ5hgY3McBsYBKduas6ONR8JX90dZ1AQsJngi1C0UnzrhhlmYHgqDg7e1efUn+8q+&#10;zSSkkmrN3aau1e+qel1fRvoyrONm+mn9d+j+481+Kt74l8TeAvEX7Pf7Tn7Pel6noXjmS60/RW0a&#10;4mbT7u3EXnW8VzMcPDKzKRg5XcABxmuR8faP8Kv2nP2dPBOgv4u1Xwvo/i21hstE+02NzbpHqlrG&#10;8dolwmGWErMgI+ZQ4TBJO017B8avCfh/x54O8N/D74kS2eoapoevW+sqyMbSQrDuH2uBQ331LjAB&#10;IyelVfiRcXPgX9k34neDfEeswao/hnwPf3VrqV9lQzG1lkjMpjBdZAduSo3dxya9jB4yMI0PYXjU&#10;9pe0W+VN+7zxUua7f7tvZ+7bXeOVTSjOUlfZ9rqOqu+92+j1V+rRpLr+vfDfwVov7Pen6idD1SHw&#10;ylxF4gkt2v7ODY6RlDkZfc244Yg7D1JFd1pWvSaxp9nHZ/Y7j7OjWmrNC3lxiQqOFQ4OD1HOQK8J&#10;/wCCcV94H+L37IXwf+Lmh+Oo9Q1hfh3aaLq1xHcXSx3kMAAmgMFw3mF0cECRwW65OGrn/wBprwxp&#10;XwD0jRvB3gnxBq2j3PxL8SPZpdwwzahbW2FaVXUTuUgdcbgrYDEbcjiuSpldOtmk8A241Yykm3F6&#10;tOXO39pJKN0tfk733xF6Un16aWWt9OtrW8/v3NfxH4L8TXnw9tfhd4F8deMvCceveJrmfw/qWq6a&#10;IdS07U4JDJ5apOuyS0kAwu8HcD1xVT4y/Eb9pDwn8DvBvwM0r4f/ABQutc8QWsL6t8Tvh94dspn0&#10;i7ivIzIktqH8tVkQNuypjMZZepFeqfD7xSfiPrafCTx5oC3WreG9Ds9Us/E32DZF5rgqrLnISUgZ&#10;ZVJA3Yp3hHUG8bfCe68eeGvD8nhnWNKu7tdIt9YjZIVuY2aMyNtPMUuASPTpzWyx0qNSLr0oy5ZK&#10;WqTvKSfJK6s2rWbi046NuOtnD01i9F5vZO3k99HbV2Rwf7SOlfFj4c+MrH42/sz+NE1LR/D/AINu&#10;ZviH8D0sXaTxHZLGz28+mxxYe0v1kBTA/dyBwrgFQTPp/wC398CY/gF8OfH/AIy8O+NG0f4iXTaa&#10;1xceGrj/AIkF0obzbfUNyrJbrEyPH5rKQSmc4INR+G/jZ8XH/aA8M/ETX/CPh3S/CFz8MdVvPFkk&#10;+9L621S2uVDBHI2CExIH+YgsOe1HxD1z4N/tIftbfDW1s/iv430rUNG0F/FXhfTtOIXQPFtrNHsk&#10;WRthWdkQjK7gQsmQD1G8cPSqRp0sbSclTjKTqQetoqfuy5Yu8lO1pvVQVpXilypXvZP4n91nK/XV&#10;OKbS6WutLo2vi34a8Z6VbN8TPhKmheMrPUtNgi0S38s75kU/dklTdHcQlc7WZAVP8WK6L4r+CvE/&#10;jn4OXulfCPxNa+HfFlnpRvNPm1DTv7RjsLwJuSMo5AZAd0ZXIIDcdMVdtPhj4YPhS11Lwtpdnbav&#10;4TmuP7Ht9HvGjgt5nBPlbVIUqC3KkYzXH+EdMk+HHx6tPEPjyS70nUPE+m/Ym1BZP+Jfq95t3Ayx&#10;hiqzjBxjblRjmvLp1vaRUoNc9K7ScU3K1rKUbtOPKrt21bd01dilHmvBX1+9aO1n1d/x9Tn9c8Tf&#10;tVaN4E+F/wC0WukabNJ4Xs5I/ix8NfDujz3dxqSyIsKSabl1Mclu5aQqwIaMuOqrn3K71TwdYeG9&#10;U8V+HbKOS4voBf6osFmRNcJ5Y/eFMbnKp8uACcDGCeK8n+AHhP8AaD8OeJNe8G/tIfEHQ/EHiSTx&#10;Pd6z4c1LQYJLOMaWyqILRg2S6oxZC2WwNvNbPxCsPhTp8ccfibxTqmh6jpFjLFa6hY6tJbyrDHIH&#10;dA21g3OOoORxVY6nRrYmNBWfK3Z007SjKXMl0bUW3aTXNayd+VIXN7vM9E9del918nur6WdnaxQ8&#10;EePbH4xfBDwz8SPgrqWk+LtFvNWkEtxqSyi/FrG7AogVEYTRuNpilUEKu0881q6Rq3xTf9oi2sdY&#10;0rTpvBlv4Y8+HUNNu/IvNK1HfhkmtWG6SF15RuQpBB7GuV13wj8J/wBqP4b+E/iB8NZtPvtU0vXo&#10;de0k6bfPYPcbiRK7quwkuoO5WGGIrd8V+FNDWX/ho7Rra6t9YsbX+zNYsbe7WRbi1LEbXbcdmM7s&#10;54rWccMpSgk03zx5ZL3oNy91Npx1a05uWKvdONi7tSbfR/fpbX5v5NddjmfDHw6v/GXxR+IPwv8A&#10;iudeEl9f276VbyXEJ0XVrBXEyzWkMfzWlwCxSRiwYldwyMEd5qelePfhdpNvqOi39/ray300dvJr&#10;Nqkl1odiXACY3A3EQOAxJ37MH5iteO6tpusy/Ezxd+1f8OtN1q61r4b+E3s7PwhDbI48RhYfMQIH&#10;YYuR88ccgOGV8YPFe4fAn4g3fxW/Z68MeNLDVdU+0a3osN8I9a08Q39usn+thmjPyiWNiVI/2OlX&#10;mnt6dOFZNOHuKUbWUZuCura2Tiou6dnqrWTioprm+VuvR3s9+qTv220uc78RfB2lfGv4O+J7Hw5Y&#10;a5pN5Jp0mjmbwXfw293YTJIDsicYwVYKwz0DGuK+J3xd+Lnww+Hfh2TW7ee+sobcabrGqLtu7vS7&#10;7yxtnuJFxtIPVivU56V1v7LHh62u/CfjT4d+JvF1vrlzN4gup76ax0UaYtxNI29Xj2Ntf5NoMg5Y&#10;g56Vzv7U/wAOLzVrzQ/GGn6D4isFWc2lxqGjyeZHbHjfJc25OyZZFHl7zkgGtMHLD08y+p1rShGT&#10;aun1irWu09baaX0WjbsTL+GpLrb7+v4t/g7lDSP2VfEXw2+NOrftC/A74w3Xhm+8SeB2g1iznt31&#10;DR77UHUNBqk8GV3vG3ykowLJwccGu5b4Q/tGJrGn+I/g58V/BfhsXei7vFmj3HhGW+03UtRZkIvr&#10;YrcRtCQBIpQEhxICfmTJ2vh7a3T+HLPwvp+kWdxZ6a0UujWtnqwiuIY9hEm6LONqsdoUkgjntXL/&#10;AAB1zxx420fWNG8LHUvCOv8AhzWpdP17S/EekyJavyXjltQx2urKQd8ZKtnsRWNbGY6vGVWc4y9m&#10;oxblGMrx1UebRtpaJNp8rsk1ZM6acYuaina2q8ld9LO6vLVa9NNFbnYf2ifgb8Rf2atU8cfDHxsd&#10;P0Dwrrx07WNLe4+x3nh3ULOfDWzjspZchT8rIwK5Br1W/uPC/jvX/B/j3wV8QrG3i1mxdLZVkVod&#10;QynmBACeSD82Bziub1z4DfsswfEnVdK8V6B4d0vXPHkccviKHyhCuuun7uLzFJ2PKBhcY3MOmcVy&#10;ni79nP4I/D7RtF+CWoWq2em6LeW1z4Vki1Ly7i0vmlPlzQszAoVHylRlSpxVS/svESSoupFttq8V&#10;L3ZRSlrdczUlo7K61dpXMPevZ2t/Vv8AgnpmgeKfiXrXxWuPCviu7W3trTRWttQ0/wDs8mG4mYkp&#10;dQyn+HbwyEcGsr4e/Drwv8RvDtxo+oaVeaD4i0XUmf7ZYyGMSyA/eGMCSJhwVIwRVL9pzW/il8Fd&#10;JvviR8PNYs7mW6sIrKRdYDNb21237tLh9nzKmSNwWsj4E/tA/tHQ+AbWx/aC+Gej2virTLFv7auP&#10;DRnlilO4+TLEjoGdJVU8AkqcVyxw2IqYH6zhuVJ8qVpKLuk23y6XWtne+8d7or4tJf0vM6fwJ8Nv&#10;BPwXl1TxkfEtxbxyIsN49zJubTbQOcRq3JaISszANkqHIzivJv2/3+LHwb/Z4uNX+Hfg2z1PTdP1&#10;pdc1CO1mlikktYsylI2jztmyA4ONrAFSOa9o8Qap4Z+IekaT8Vfh/qF3Jp2ui0S8ktYzGwt3Y/NJ&#10;FIuCAcqykBlyfSuK8S/GT4h+G59G+H2kfDm/8R6Pfahcadd3wkRZbQIW27kY5kVOjEdQR1roy2pi&#10;o5hDETSnKMryjN8vwra+lmrO3V6aX3JaXO48E/FPxv8AEH4GeEfiv4Ln0vxBZ+INNgu74xzAFbeS&#10;MMWjI4ZlPBU9wRR8EviV4Z+NR8T6OTarJoupC1utOuSgltsxhlYqPmjJ4Iz+FY/iuax8P/8ACH/D&#10;HQTfeDbjUrGb7LcaHZqbW3YAMQVKleeeCB96vE/DvxB/Z31T9rjxd4pl8H+IvBHxL8M6WiatqlxZ&#10;t/ZXjDTQw2NuAVJpEx3AkjzjJFTh8tpYyjXlTg1o5RcVdxXPZcyTV0/h5o3cXurahK8OV37fj+R7&#10;p42tfj58MbXVvH3gOZvGU8Gl2tu3huSYIszRy/O0ZHKymOQ8ng7F6VVg8ReG/GXgbTfi/D441Xwj&#10;cTSeXby3SETW7LKY3imiYYdSVxzyOoNaXiTTPH2mfELT73wDZTTeH/E2ny3Op35uxt0q7iCvENp5&#10;KTAlT6bB61ueFbqwv7mPw94hbT7y+ed2FhIwYou3cSA3JGSfpXDKrGNCM2k5btxsny2s4yjrHRrq&#10;r23umivhkY+tf8Jj8P8A4tXHjy78ZyXvhvVrWKP7D5Z22sxG3ehHVW4OOoNdNqfh3Q/Ed3Y6heWb&#10;Nc6azL9qtZTHPA5/9CGO1aH9ni50ybTLzTFNm0iukeM7DnBXI9OMelcroWjeIPCsmseHtP8AHC6p&#10;tWWeGDV5P9IhwpKAuMcbsDJ7dK41U9sk07SiktNLrbppdJ633DlOd8B6xrvw4+Lh+Gvi/W11jRL1&#10;Z7qy1y7mxcW7vy9vMmMInPyEHB6Vn/t+fCX4XeNvhjJN4u0q+P8Aa/2XSLyTTZY/39qZ1fypElBj&#10;dcg4JG4diDWn8PPH+m+L28NeOPG/hy60O98R6PcW2r6Hq0KmSCWE5JJGRhhkA5+YYNW/iNreg3vh&#10;HWLPxvp0l/Y6HfQXsU+nwfaQsMJ8+NZYh8ynCEHjmvUpzxGHzalXinGULc3K92pWbVtN+2j3Q9JX&#10;uZXiaDw78Lvg3/wl/wAMvE39p+GZrq3afQtVZJ7eSPAR7dWkP7otxwcgMPetvw1Yav4AefS/D+m2&#10;7aAZAk1l8zfZUZdyfKScdcHFcjNqv7NX7Qv7MVvd/AXXND1jwn8Q54V0ny5i9k05beEYKcxOXBUj&#10;gq3UVJ8QPEPxN+C/7Sei3Wr6VDL8NfHHh9dM1S4WQD+wtWiH7mR2J5ilU7M9mArT2NStz0JXVS82&#10;4zXLJ8ijo/769+19W1bVtISjH2akv6Wm34v5PsWPCPw61LQfG198YPA+savE2qR/ZtQ0eC8LWb7G&#10;3RuEb/Vv/DkYyDz0rt9T1/SJdAuNTe+t45tJjla8jukC/Z5mTJjc9BnOA3Q14/8ADvxTq+v+GvFG&#10;j/Af4nX1h4o0DWJJ9U8I+IpI2uRJDJzGqP1t5l+7IDjkEGvRfipqdlPq+g6iNPksW16NdO8RM1n5&#10;8ULS7WjW5iHIBZdok6Lu5OKjGYeo8Uo1XdrRaWkkkmrq2qadotN36aWFG0U/x+Ru6V4U1u70iy1T&#10;SbD7Jq0Nn5MiXTCRFUxnYDj7yg4OPSvlr4OftefFz4aftL+LvhF+1J+y9d6Db6hBZy6p4p8O5vtF&#10;vpixiE6EDdFvGNyMMqevrX19q13qWlsnibRLu3jT7PiePcWhlCD7obop7AmvPPEPiXQG8V3d/Enl&#10;rqmkrfXtuyB4vJCnzJOP9Yox82ORilleKo8lanXoqpGcbJ3kpRaaejTtp2aktFsxT5uX3X2+Z2un&#10;aXo8kGpeGrXTtOvtFvtOaaGxkbczjGDGVbIKkdD2r598CWHjfwL4TvPjv4u+N9xo/wAM2h8+z0o6&#10;Gyrpdin3TcDBKsjbgSg2lQD616boni8fEX4Cy+IfgH8RPCt3rH2UnSdV0G6W6gRS+CSMkqQoPyt3&#10;GKyP2QPjH+0TrXg/Ufh7+2J8L9PW801WWHxT4fjWbSfEFmXKrOEGfKYqRvjI4Oe1aYenicJha87R&#10;fLKMZxk0p26uMZJq+3vL3l2avYcqckk1v1W22z/q34HefDzW9V1L4eaXew/E3TvEFv4kupJvDfiL&#10;S13RTW8imSEkoSrYHBboR6GrCX/ibxHqS6f420eDS9QtyV0q/gkV2fHDsAegPXHpXL/Ebwp8Q/hX&#10;4Gv9J/Zj+HejyHSpbe58O+HWm+y2qSCcG4jBHEaSRO5GOAw6c1PcfG7Vta+O998BvHHwX1DQV/sE&#10;3nhXxZcXsEtlqsqqplij2/PFImejD5gCRXD9WlW5q1BRcfee8VNJW15brpJXSTTtJpWTZdnb+vL/&#10;AD/qx2Wl6Z4j0XxfLrF9fSXFnfwJFeIo3R7wP9Zt6pkcEdK4u/8AFPgj4b6ppfhe78K2q6Hr2qXe&#10;mXkltEwijYx5wwA/jyRnjmtfwj4q+NMSrcRaHp+vaRJp+6Ga2uljkW4BIaJs8EejCqsOr/Ex/jGP&#10;CVtoFrcaC2krefZrzarQXBbkK6g+ZjPfBFZ0qco1JKbi0o62klsrL0kr6XXSwrqOpg+NPFfw/wD2&#10;XvC/hmSTw7qF94UivhpKyWsMl1NplvO2BMZGJfykbaG5OFOe1dRrmo3OneNE8FaVq9ndWM2hxz/Y&#10;r6JjuRSQsplHcnb17VzHwG/aAvPir4i8YfD3x18HdW8Ito+oeXYXmrCO40/VokYh5Ld/YqQyMAw4&#10;616DcxWmpR6f4ivb+28qWCSDzrFVa3ltzyAc/QYI71tio1MNW9niIP2mrb5lJS5lzRel1da3ad77&#10;2aZMbSu0/wCupRiik8X6PqXw+8VW11p82qaa73bW5VljGNpeNx970rB034Z+NPD/AMH9M8KeG/ib&#10;btJo8kUh1C6Ta11apJzBJu6DZxu7VD8VLe68JKvxC0/4f6rqX/CP28Ytb/RdXSJntZH/AHwZW42x&#10;j5yp644rL+OnjKb4U/s9eIfixNrt94ks7e1jbSfI0OW9m+yzbVcbLcFpcqSckEKevFGHo1qns4UW&#10;vfkrRsn72yXVrSS3t13aNOV6c23/AA2565ZX9vcaLJNa6rFfW9vNtm+zTBvK9enXaPzFYev232jS&#10;f7fvryzvJNKjmiaRWI/dtjEuV+ZGC4zwaxfhr8RfhnpT6eNInmW38Q2lq9rItm0cJfbt+YEAxuTw&#10;VYCu28Q3Vx4ZSeXQtCiujJYyywQFdgmkUZERfHG7tmvNnTqYbEcvK9dr6eq8uqCNpbHmuhJF4W12&#10;a+8MeLptY0LxBD9phsmvxcJPOQFkihfjaQOi56570+98a2Pw/wDizovwGjOtWceu+H7i90W8uLEy&#10;2sMsePkklH3XXI+Vj8wzVvXfAHwYl8C2eo6v4VbQtO1iaK6azWSSEW188iuCQv3X8wAbhjv2NdLq&#10;+u+FpfE2n+F/FKTMs0ZltdSaQGGKZeGhd+zEHoeorvlWpyldxlLSSeiWqWj0um49VbVdddC3Vf1/&#10;w5xT6B4r1ddU8f8Aib7Kt5aSxDT7q13TwpcJEU+1LEOUYM3I6MvFM+CPifxt8NNDvNX/AGk/Gegt&#10;c+JL8GLVtHmkWxWQRhAqiT/U7gpc9ApJHaur8P8AgDxp4J1rWND8L3kMehtatPoqhgxglY5aJl/i&#10;XPIOe+KdaeHPB/xK+HWqeDfGXh/T79dUs2g1jTJrcpHMj5Rsp/DuBYZFKpiqcqbhKzg+XWK95R8r&#10;7a7q9m1bbUm8tFcs654S8Py+JbPVLlJv7QexS2t72SQsk6A7+o6t79xUvhvw34d03XtSsfD3nafd&#10;Xlss0jRTEosvIyFY/jjFec+FPBngD4T2Vr+zfpDeOrW18Oyx3vhrWtQ866t7ZQnEAumzlFGV2P2O&#10;Aay/iR8YbDUvgBrXif466BD8M9Q0/XP7Lt9d126/0OQiZfs9yJ4yNsMwIIzjaSQelWsDWrSVOlJy&#10;i2ktNWm/dahdt+aV7PTqrtef9P8Arqe2aK3iGES6TqF9YXN0NPyzbceZIcgMyf3T3rgdD8PS+FvG&#10;nh3WP7K0fQLqaNtN1HSbe+229/GFZkS2TgMVbL4AyBu7V5r/AMFMfhj4j8W/ser8Tvg/8R7rQ/HH&#10;hqbT7/wz4g0W8b7PPJ58Q8qcpkSWrhjuzkAc+teseNvg94L/AGl/g1oNn46uY5NS0+W11jTde0G8&#10;8uXT9UiUFbm3ljJwcllOMhlZlIINOnRw9HB08ROraNSc4TSjrFxS1tdKSfNps00/K697t007X7fl&#10;r59yeLw4vxD1eHW7+4vnbwjr8l5oM1jdND9q/dsvkzcYkQbmXB44B61v3PjLT7s6fq2qReSrOyeY&#10;+3ETkYMbn+Fs8e9crrfxPHwc+Hsnie+8Fa/rk1jdPbajpXha3F1JI7Yd5kjyDj+LbwRmnfEXwl8J&#10;Pjv8M9b+HIvbyxXxRbpHeGzle1vLWdkzDNkfNG4IHzDutcvseaUXVTVO9k0r2WnNpfz5ul3p6aRf&#10;NLlbsavhLw5epF4kk+I9harHfXhkt7m2uCyvCo+V+fuMPbpWJcfDzUtP8XeFtU1nxZpN/fxtcxnV&#10;7m0MF7LbY3wxxSpwxXHzK2Qw5AzXF/CDxN8f/C/wNuNA8eeFNP8AFmu+HG/s3UjF4gi26sqPsM3m&#10;EDy5fKKlo3Ay2eec16glz4Y8YeErzwI2jajY3lnZRSrbGItJas4+RopPukjPY8VvXp4jCV5e8mr8&#10;t4tNWty8y1bSaafRPbdWUx+HXr/X9feOt7fRNUvptW0TVLe1vLi1a9WOGaJxOFDJvGOoyfvj0wa5&#10;1NZi8Sf8S/U0mtdS0+aN5pYo/wBzeymMFLuKQcAhuD2yMGo/hJr3w48XXupeAfBOrWMnib4d3kNl&#10;qFrcWLQXdokhLhZFbG5JU3Mrr8rHkdKk0ZPGXhbxh4m8P6N4fvtRtLWFbjR9PvbdYbO4ikJLxxTD&#10;OHVtwIYDhh25pKn7Oc4u6lFJrm912drPXo4tNX6a3skyfedmtv6/U4jw58VJ/EWr6l8Mf2pvDk/h&#10;PxJ4c8QRSaFr2k3JFtr0Lki3u0K9CRhXjbo3tXsPj3U/DGpeAb2PxHe/u5ytjLcSW6srbyBt2tkM&#10;rdCO9YHxL0i9+JPhXSx4N06Gz1ywura6m0u8nVWNup/eQ7gCr5HAxxn0rJ8a+M7Hwf8ADix8Wax8&#10;GtdudNv9cji17T7GEPcaV82FvTHn5kQgbihyFO4A4NaVFTxlSnKnHlfNbkTVk9Phu9FKzaV2r6LS&#10;xXp2v/X6dbeZL8JvhD8MvC/hbxb8Hvhz8Qb+K61LdfXWnNqjT/2Y04O2S2RiTHAzLkRglRyBjpTv&#10;2dPjX4p8czx/DjxTqvhzUtc8PWL2/jQ6XcMlxa3W7ELG3YbkWRAWOcgHoTVvwLpXw88Rz237SXwa&#10;1KHxAs+im2s7vTZE26hah2cRAnHzh8gZxyecVz2m+FfhN8atZ8J/tbfDWO80XVY9VkGqfMbOeaYR&#10;vavaXqceZ5b/AClGyMjKnoTVT2deNb6zzO9vektY1bNcstnaSTt2aV07MLaq3T/K/wCf+Z6Bo/iS&#10;yn8eav8ADK41awk1JYRerYQuRIls3CO6ng/MCMj2zXO6r8cfAvhrx1puna14k0/SbzxBJLbR6brE&#10;DQS3rRDBEb42s2MkAnJHSpNT1XwBbftE6fqOq6XfWniC10GVbi98llgNu5yEaTbtflcgbsr361te&#10;MPCHw1+L0CeG/E3g611WykdL7TLi8txLAtwp3RyIw5UhhngiuSMcPTnF1oS5ZRTbVt9VdX0a0T6O&#10;3XqU9bpDfAPxE1PxV8Q/FngmW20mbT9FjszYNa3oaQrNFuMc0eP3TA9PUEGvmj9nT9nPxH+x9+0j&#10;8T/2m/F1rfaV4e8YeKpFjjtpvPWXTZolkWS7jXpNb3STBJQCzQXAVs7Qa9L+FepzwftfeOPAvjn4&#10;RR6Tq39jwX2k+KtJdlt9cs/LRGEw6CWOUFRkltuD0r1Lxvc+ItEn0FdK0+3vtEvNSd9e8yUme3Qx&#10;lkkhUZEihx86nopyOmD6ccRVyudTC0kuSvThzK61VlLR3au2uqunpZPaJxjKS021/D/g3+4xPBPw&#10;3tbf4uax8f8Awr40F9beK/D9nBqejqwa0ufLLGK8T+65RyrDoQBnpXJfD74P+Hpbfxd4S+EPjKXw&#10;rqcmtyX8cFndHdDKwILNA2QI2PPy4U47GvR/hd4l+GXj23TV/hx4stNSsZma6tZtMnV4ljJ2lOPu&#10;4bOY2AKnPArjPDHgXxx4G/aR1HxB4gk0vVPD2rRqNHubPTRDeaU7H5hJIv8ArY3Pr901y0sRX5q0&#10;JzcZRjGykrX5GrRaas2l3tora6JqTldP+trFj4C+Gv2ifBvhO1+HnxR8Y2Pia8tNKkW+1xbVrWWS&#10;63kpgAlSuMZ715xq/wAY/jD4f+NWmS+IPAuteEZWe4t9UbVLf7V4e12JZo1WVLiMlrW52EeXkANu&#10;ZW6Zr3vXvFWkS6vJam9nga0vI7eS4tcttkkXAV8DjOQQSMA45rM8IeNtN8X3WueB38QaXq9j4ckh&#10;gvLttQSV5Wxho7lf+WMqupyGAz8pFFDGS9pUxFWhF8y1SXKlzdUkuXdqytpo1a1x8vu2X+ZxX7aH&#10;7Nuq/tP+H/Bngaz+Mmr+FodH+IFjrclxoNw0dxd29sWzasVOdu9lJJyBgZo+E/xl+NNr4m/4V58a&#10;/D9rDfv4qu7fT9QgYbb+wVN0cixkhgwHDYBAPtW9c6zHP4u1fwX4Fn0vXfFngmOK5t7e+vSksFvd&#10;Hd5MrAZXcqna2CCFGeQayP23vhJ4m+Mfwoaf4ceJdD0L4heHprfU/Ber6pJtS1u1cExO/URyjMbE&#10;dj0rbDVlUp0cuxVlTd+WTWsHOz59PecWnFu99FotBSvq47/1p+J2Hxd8MfD34maBcfDLxPqzaf8A&#10;8JPC9ml7pepC1vklA3Awt97zFAzxkgdsVpxaJ/wgHhWRBqbTWen6WrrfXM+ZvMiTBeR8YJIXJbHX&#10;Oa4XUPh1rPx8+GOkp8dPhnoei+LtH1Ox1OOW31AzWq6hGQS8Eq7HAI3KMgEg8g1j/EXxx8Vv2dvi&#10;lHef8Kz1zxl8P/Ed6x8QS6ODcXnh+6k2rGyW5x51ky537CWRucEE45aeFnWisLTqXknJuLa5W1b4&#10;ZXs247d2kldtIrmjy87/AOG9fw/E87/aK/aV17/gn5resftA+N9P8SeKvgv421iy1D+2fDLC6k8H&#10;3MsEdvIZEJ/eWU8nkuuz7kjPnANfQttd+Cfilpeh+LrGYSL5ayWcyTAJcLImAcDgkenUEcVwvw1+&#10;Pv7NHxE/Zsk8TeGoJofC6aG15qHh/wATaHJ5lvp8c8kDPJbuCRGGifkZGEyK3/h1r/wO8XXd98Kv&#10;AGv2NzD4esbC/g0rS1wbGOYF4J4HX5ZYXwdrISoKkGu3HpSw65sPOnWpNxnOzScUoxXNHaM1e0ne&#10;0rp6S1lPvSlzXumcH+xL8ePCnxe1H4mfC6++Hsuga14V8bX1ldWdykiw6kSoJuIQ/VWBGQOM8iu+&#10;f4xfA7Tvi1oPgqfxY1rrV1p88Wmx28xazvzCcS2+4ZTzYzj5CQ3PGap+JL3wD4e8Sf8AC39e0zUL&#10;O1027zezTWBDCXiMZ4ztJIIYZHrWhq37M3wu1H4U+JvBp8LJNo3iKWXUI7G1/czwTzYd5I5R8ySM&#10;/wA24Hg+1ZYqpllXFOtOM4QmkrJ3tKyUtXvZ2lyu2jtdaMqN+Wzet/1/r8/I2Rqk+sza/wCGYLeS&#10;Cf8A0d7b+0ZCUkJ+YqpAzjjj3PtXmnxum+PuhfD6L4hfs1WVn8RfM1wXd54X1i8S2N3prqYrmGOX&#10;H+tQruTOPmBU16lJofir/hJfDPiXw/qcUWlw2Mltr2n3zB5JkCfupFYdXVxye4Jrxr4dftC614J1&#10;oaH+0/4H0DwR4fvIrufR9e0TVvtWlSS/ayYojNtVobl4j5roV2E52tkEVOXU6jl7WhCNTls3B633&#10;TVrqTb5b+47pO9yJba6Gr+z3+018Atd+FVr8VdMS/wDCNv8A2rLp+taf4wtTa3el3CMFa2m3YyFb&#10;G18sCCCDir37Qnww0e/+Mvgf42eAPBtrqPibRdUWLVrqz1Bbe8fR5FO5sZ/0iNG2ttOcAnFSa58B&#10;PCHxR8U+JNO+Kqabr2g+IrUFtNkhMltdQ+XxKpz8k20nJU4YbT1FdJ4M8DfDfX9O0DVdF0W2uv8A&#10;hFYFg8N6g1xIskVuo8sxsWIboMENkHFaVMRgsPinicO5q6acW7rlnHSLleLet0/LXVpocV7tnr/X&#10;9fM62bUfDvivWZvD1vqRjkjjX7ZAox50cqNtwe2RkgjkFa+U/CH/AAUC+F/ib9q34lfsYfEgTaXc&#10;+F9fsvClloupQNNPqdrcWfnRX6vjmGbJgIY/eVTn5jX0onhjQ/Dfxcj8a2Xi+1tYbzT4dMutHvJF&#10;UNKrFoWiJx8/zMNvOQeOleXfGDx78Ffg9+17Dqnxb0Twfpc3i3w7aWmm69qUsVvfT/Z7lsgNIAs6&#10;xvNH8obzE37gCpODJY4KUqtKVKVVyp3hyvllGacW3qnzWSlp2d09Bz5uW8Xa39fL/gW6mf8AFux+&#10;Mvwx+H/w3n/Zm+Gmh+JPC8OsLp/irw7ql5t83RvLaNZoHlziVMJ8rcMMg+tavxv+KuseB/Emi/D3&#10;xH+zza+IPB+v2KWt9dWNwguLa8d9sCeQ2MptGWdTlSKr+P8A4vXnwG+LuiSRLa638G/Ei3Flrl5C&#10;GmXwxfxAMspK5AtmG4P/AHWwema1/wBpf9n3SPjf4BlfUvHV3DYx3VrfeD9X0OMyzabOMMkwKnEi&#10;BsEdtpIOQa66cqMa2HeLguSXM+dc3M+aX2rSXvwfo7WfvLlQnF3bXT+tN/n6HYatrHhy6uLHQNZ8&#10;MXtnbw28VzcXgkz9lMKgokmDuH+8ODjBrpvDWi6A923i6KWOS9u7VVvry1Xb9q2ghdwHUqpwM8gV&#10;5P4Av/GXxE+GMnw8+LOsW9x8RfC9zHaeINS8PxiMtuG6K78ktu8qRCCVPGc46VvXmhaP/wALG1zQ&#10;bTTrzTfEGraLbXVvfJJItrdtaS/Jhgdkb7mwygBij55xXkYjC8jlRc7NXvbVNXT5tWnytPmT7JXX&#10;UI97Gb8XPBq6Pd+KvF1z8M7fxcLzRYrOPT475YpbuKQ7JLSTdgFCpDKz5wc8itDRrnTfGPw1v/h3&#10;4F8R6p4VvvDdxDZRS65p+1UVEVki+f5ZoSp2bgeQPUV2HiB72ysJo77RY7tfsQ+2Msm2T7rEruIw&#10;QD0PGD1rnrCwtPFXgO8+C+oavqMNxcaXG9jqWpWaviJ8FU38rI6HgjOaKeJdTDxU/sta3uklZXcX&#10;dNJX0sr33drDt7x4j8bv2ufgT+yX8StK0z9oX4hW/wALNWW1jkg1iaKSTR/EVru2GKI8gSI7AlT8&#10;yrz0r3a38S+I/FfhnSde0LUfDfiGaK+thNNbyMsZ3sCZY2GcExMCB0J74Ncl8X/hv4d+KXgfTx8f&#10;fhdpMl54YvLmPR/7WhS6064zDsEs3ykxRuvXjKnvUmk/C7wfpnwrtfhtoWmt4dvrjw3EdPtdL1Bv&#10;s8ElmQ0ZhlxgEcYY9V6givSxX9m1sHRcVJVU7Td4yg1feNrSStq1zSWtly2s1yyT02/r5HX+IfHX&#10;ws8SfC7VPiZrU9wfD9va3a6qLqwfMKW7ssm6Mjd8rIWHHI5HGKoW3hy90rxFpHi3w38QG1DwteaO&#10;dmjSQiVDLJhoruCY/MpwSNnQhuOlV5LDx7cvceLLHwJ9q0/xNo9nD4i8P6hqGy4jk3GOeRdu6JsQ&#10;t/DjeV68jHP/AAw8Y+Af7fvv2eL62mj037HE+k6XeM0Uun2gHlREbyDsLJgFc7W4PUVwU6DhRn7J&#10;tpXuvdlaNkn6Sj0lomtmnoN2/r+vkdb4L+M3h2T4gW/wM8Xajb/2pcaR/aWjyXFwqS38KuVciI4Y&#10;FDjPrVnxFc6v8L/FOm6tYaSL7w3qd00GoSWa4lsppT8szBRiRCeCeqnBrJ+I/wAAfDHjjTtE1zxH&#10;oNrJ4q8NXHmeF9cVj9pgZGyq+Z95kI4dTkGti68MX+k+N9N12B7oWcmkNYXdrZzN5UUjvv8AOwTj&#10;IYnDYyKwl9RbUqb3TUovZtX1i09LqzWmkr6W0H01Od/Zlk8RaDN4w/Zx8Y2WsTJ4P1NP7C17WIgy&#10;axplzGJopFccO0TtJC44IMQP8QqTVY/DHhXTo/iF4purWTTPC2sTTyW9zp7SS2V0V2+ZER8yAbix&#10;IzlZGzXVeDr/AFdNZl8PSS3rN5GIby9hYrKqEKHyf4zj5lHXAYUnjlp01nRdIvvDlw1nJK1xqGoQ&#10;orQ24iX5llzyRIpKjg9KqWIdTHSla3Mk3Z2vpaTV1o5avTZuyXQDn/HXjnW/DPjbw+w8E3HiHwl4&#10;uVrW+17Sysg0vemUaXHJhfpuXODirXw/8T6P4I1mb4Tar4nliOl3Uf8AZ8l7CYzPBID5abz8smPu&#10;5Bzkc1Q+CPxP+HvxG8M6pdeD1uNL0XT7uazhj85Xt7mFTjzrdl/hzxt4KkYIrur1fDepWlnpOoWM&#10;OpQmJZFkmwzfJ8ytyOTkZ4PBqcTy4f8A2apTaa0fe61Td7q6Ts0mk9OtxR1OU8E6do+s6nb/ABJ+&#10;E/i+WTT7e4vbXUNLhwtneN5p3yYxxIjggEcHJzWjpHi2TWtQih0XwjfQ+XqgOpySSL5LxuhYurch&#10;1yRkcHNR+GfAVhpGhX2qfB7ULO3XWNZe/uDG3mwszDDhQrFVbcBnacZBz3rl/wBnfxLP4mn0/X/H&#10;d/pen+NLzQ5bbXtF0e6ZbZ7iC4ZZHjgkO7KkYbPIGOowaJU41adSqtVGyV/iV7v3krXSs9emnTRG&#10;xp6z4v8AC0Gpan8NNS8S6ZJNrkM40PR728SGUTRx5eCPBy2R8/HIBzVnxlpeh+IvgvY+Jrvwncaj&#10;d+HbFL6x062mEsyTomPlYnDkc9euKxf2iPAFxq1pa+JPCnwt0bxBrel3UeqaXHcL5comjIWRopRy&#10;jmLIGeCcA8VN4p+MP2j4fXnjr4FG21O60KZH8S+Eym27xtBe328eVKASRkYbHfrW1On7SnRqUL7q&#10;93ZJ7atPRSTSu0rtPXez6aiTeC7f4oeCNbD69qHhvWtdEA/tFG3PA0bRyrtVv4TtwVzjlsda6rwb&#10;qXj3T9E1C58Z2sWoww31yyyWi7i9uIlZDGp67jvG2pfFPhDR/H3w+s7dLe5t4/3d59jVtspUrkxH&#10;vnDdu6iud/Z5+IFt49+HeoIvimxvpLXXL7SLm60Nj/oU0DFNkit80UoG3ch+659CKwqSnXwkpJXj&#10;GWqa+G6srS32jt5aX1BWWjOc8G+FtE8KW2n+LvDHjPUmh1CSU2669II457a7l81LOQDBjeIsVjJw&#10;QBtNei6t4Z0fVGj8K+JTvhazms4pIbrDNDIu0qedwIHRuuazPsEFtCmheK/E2m30a4877ZEqi+hB&#10;CKzk4USiTjI4y3TmvNv2ifEOtfCvwVp/xTsPCdxcPp+tWdnrcC20ks9rp9xNtkeJkzvKfKc8gAGu&#10;mMauYYqMYy95tpPu3trp1026/IVuVfiN+HPwt+Nnw6+H/ij9nX41eIZ9c8Lw+a/gPxpZyNJqVrZg&#10;ho4rkHlp4T91x99V5716F8L9Q+MnhDwu0nxn1nSfEDNqwh0/VtHtzAIrMxgRSTKSfmLjDY/vDtWV&#10;471LVfixa/8ACCeCPH7aH4w0EWuo3VvbyK0qw78xGRWGGglUENj5sZ6Gu+0OefUoCmoW1vtmjjl3&#10;Wv3ZJEA3R4PUccHuD7UY7E1atNuvGPNN3kkrO9l7y7c61fK7O17Exio6LoZ0lxonjG60tV1KKPVN&#10;OkW4uNPZVZ9zqVPJ9ORkdhg9atePvCtv4z8Iah8P/EWoSLZ6xYyW91LZt5MsakY3xtztYZH0rhF+&#10;Gem+IfsvjTwP4tXVNLXXG1O2vEuAz2U8ZZGtxt6oSZFZScow9q6n4W/GDSfiT/bWg61pV1pureHd&#10;ZfS7yG+tWiW4fYGWaEn78bq2QQeoI7VyVqM6dqtBt8mr01i76eej+77hxd9zy/8AZ98ffFXwXq3j&#10;34K/Ffw5c65c/DeaG48F6stiI5db0h4RsffwjToQyORjJA4Gam+Nmn3Hw++Ovgz9pbw94PkXw5rF&#10;jNZfEOazxvUbFksZ5Y1/1hWQNEZOSocA8dOy8SXWrPew/EL4a+NtMvlsbpbPxZpdxeB7eS33bXxg&#10;5imXg88HkGuk8IaBo2gW2peHtJkM2isxeG2XMnklzlkGc/LnoOgzXfUx1OnXeJUEuaPLKKuk7xUZ&#10;aaKLv+8jo1d+VgUdLMzbC98E/FjTbP4h+DNR0/WLfU7drex1SFiGVCwLwMy8j7vQ8qy9ua0rjx1p&#10;3h15oPFGtQ/ZV1SHTzJfKIWSSTAQbjw+4kAY71598FbLw/4O/aE+IfwqtfGdrJb6ncWPirQ9F85I&#10;bmw89WiuEWEAHyTLCHD8gtK6npXU/EW7g8VaR408JeIvBtvqj6fBFeadp9ydyXUaruV14+VlkB9w&#10;dp71yVsPTjilS1dO0Wn1UZcrW9tVeztZXTew1zfMhvtH0LxJ8ZNYg1yN0uNB02GbT9Sa1IW3hkDb&#10;1VzwTxzjtwa5v42fCzxNrHwvs/EvwoudF17xF4ZzLbte2o26hZBvMlswUOY3Yom054YDI5rtvgxq&#10;F9efDmSTW4bqeNWb7G17GEkkgkUMqZPXG4rk+lc/8G9C+Jnw68c6tomsaJZzeHr+5a703WrF9jNv&#10;PMNxHziRAP8AWKcN6VrTrVMPVlKMlela0Xa0raO2z1u20u77NifbubGmfEEeLvg4vi3W9CWzhvLW&#10;3j1LSdRHlSWbu4WdZN5xwCSPXHHWtrwVpmsaTfXGj318uoaX5RfT7plJP2Zh8sZOSHI5+buGFcLo&#10;MuoftOfs9+JvCGv6Xrnh3WLq+1DT5ode02OO4SSC5by3Cr8k0LBUKuDh0YdCam1f4jah8BfhBdeK&#10;fHmjTarD4a8MCfXLPwzbvLdQRxxk4jt8lnHynbjJwMc4rOphZSc6FNLnc2uTftZp7PW68/mgTN/4&#10;j/B/wL8VPhymhapFa3trZ3S3Wl3DWaSm1ljbMbJuHDIeh61S+EejfEuf4Z/8In8Q/EcNxq2m3Eh0&#10;3V7DfGLmNSfKaUN0bBwy9OOKf+zH8dPgz+1J8A9N+MXwb8Qw6h4f1y1LrNDMrNG2PmWQL9yQH7yn&#10;BBpnwN03x34G8GSWnj/XYNYhk1m5azvrRmbZbO/7pW385A4PYGpqfW8PRq4WtpKnNe7Je8pap27b&#10;WkuunYPdbTXUb4K1PS9V1y+8B+IdEuLHxBsXUNY0vn7PN5vHmRS9HwyA8cgnmuB+C/iTxF4a/bQ8&#10;SeGNQ+FGqWOj+J9Ha6s/E32gNFLqcMg+0WlxEPuSeUYnik5DxqwzxivVPG2m+I/G6ap4O0nUhpN9&#10;FaRyabrUcQdoiwO3K+okUEr0YV5B8Gf2lvitpXxXuPgb+2h4Nt/DvieTxckHw/13Q7V303xPZtpx&#10;mJSQ58uVGjuFeN9pH7vBbOa78HTqYjC4iVOCleGseZ8yWj54r7STs2tXGKd9NVP2l/keweOfDUXx&#10;d8DeKvDlpr11pc15p81hb6pps5hubVypAcH+BlbkH05rgP2afDXxC8V/s46boHxOtm0fxno8z2ni&#10;D7G37u9lifasx4wRMipIcfxMa6m9s7Hw7pGqfFj4c+H7m41DxBEj3dnqFybf7V5QMaKS2VjY9AT1&#10;FZUXxk1PwCbrxk/hm91Pwqke7VzprNc3uj3g2rJA0CrukQZB+TJHJwRXNR+sSwkqFBJ+9Fq9lJSS&#10;s476p32fxNK1ndFbyudd4y0Tw/4utb7wn4303TLy1htYZbdL+23hZdpweR2PII5Fcb+0l4B8Waf+&#10;zr4n1L4b+J7nStf0nwzcLo8zbri337FYb4myXXK49QrNXpM7WGoK2tPdBra6jjkt/MhKlMDODkZB&#10;Oeh5rA+LPji++GPwi1jxxem3aK3uofPj1F/3SwS3EcTjI7bXO3PQ4zxXHgq1eGJoqGrUo2i9m7pW&#10;s9NdnoNx5tCaO08R+NPhMbXQNcg0u+1DQYTY3iRrLDaTeSOqn76Bscd1ryqay/ag+G9lqY+JHiiP&#10;VrTXrG1gsNY8IaLHHdaHeJGqyhUc4lt5XXendCxU5GK63wBF8YPDPxV8TfC7xfo2jr4JtbGzfwfq&#10;VvIRdXNq0TpdW8qA8NDIsbLJ/EsuOozXc+G/DmmaV4bs9A06W4u7OzhEdst5KZHUpyuSeSRxg+ld&#10;axH9nylBqE4y5ZbJ6NKStLdNaJrvdPqmviOKtvgx8MPH3xT0n4ySS3S+NPDmniC2vpJGjmt/NhAe&#10;OVOjI+AxXpuGetcDp/xZPxO1vXdL1hrrQdLsPEmo+GvFEOuXkKMLhEAhezmU7oZJPOEsQPOB2OK9&#10;a8H/ABi8A6n8YdU+Ceo6tbw+L9MsY7/+z5lMc11ZtwLiPIHmKD8rFSdp4OK+Wf2q/wBjb44fEz4v&#10;fEPRfDmmXGpeD/iB4i8IPrkLLDaNaWdtc+ddXtpNGd73MYhSMq4BZGwGOMD1cnjTxOKdHHz9naEX&#10;CUntFyV+S9k1aTnHbVaPVsiXuxvBa/1ufTnhfw3aeFvBMnwz1vX7zW9P0fT4rVtSvLwTaksvO3zW&#10;AGW2lGV8AnrW5F4YksvBS6LqtxNq0l1p7Wt9qEihZZkCHDsvILY68da+TP2b9G8J/ET46/Ff9pvw&#10;H+1/qvxFtdX1BvC0ngtYxbHwfC0+5Uu7VwsrTwT+YqSOFPkjaC20mvpy9s7KTxDZeGdd8a6pp2ra&#10;jp/kRtp7OsMxiIcyK2CFcqpzzyCRXDmmBlgsV7N1G3pKXuSi1LlTknFpSXLfV2Sejs1ZjhLm6HM/&#10;AvxJoWn694i+HemeC9ah0zRdPsZ7HUJ232l2xRg4t8fddCvzrxya9J8I+KLLxHJq2gxabc2s2myB&#10;GW4BCyhlDJIh7g5/AiuPuvDfxM8P+LZEtfibpsdjqXiT7bY6f/Y4WSO18sB7fcpxJlstvPNdcl1D&#10;L4iuNLiijB+xqzMshWTBbjHYj8eDXBjnSrT5463Sejk7NWTbulq9b9L7aFxuWNDsm8v7W7wskgV2&#10;VF2lHClXb/aya8B/Z2+MHww8aeM/id8J/DHiG6svEvw98Z3VnJo+tbWm0+SeFJle2Gd0lpLHIGX+&#10;7yPSvoK/n1nQ7W+1CCxS9EcfmW9unyN2ypPvyfrXl3gPxp+zn8RfGrfEvwr8Op7PxfJqUmkX1xde&#10;GpLa+ik2EkSuVGY3WABZcspAUA84rXL5L6rXcoSkmlZxtaMk7rmT+y1zK+mvfVNS6WZ1CXfjGXxX&#10;H4gt4YZNNhtTBrMKSFGkkAVhPEPTO5SDziof+EZg8b/E/Sfif4B+IM1quniW21/QgwMF9BIvBkj/&#10;AIZFYAh/QkU/RviP4Vnvl8I+NtJuPDt9rd3PZW9nqLjNzMEyRE6/KwKfMOQcg8ZrxrwhYR/Bj9ry&#10;88R3lj4guNLTwjb6fI1jbpcQtI87FZZFVvMRgPlJKkY5yK3wuFqVFUt7sowfKrJqa2a7N62TW2lt&#10;tJctjr28P+AvCP7Yc2jWHh7VtMvviFoR1C88QafcMtrd3mnyRJHDIOQtwIG68b4w2cla5rwb+zx4&#10;x/ZW+Muu678D9S1mbwNqHiRtbuvAK3okt0kubV1uUsw3MWbpluTGTtJLFcZxXuF9DqFn8R4PEKRW&#10;sml3Fj+++Y+asgxskVfTBYEjmnfD7xtb/EXT5NYl8PzWNzb3s1vcW9wu4OquyxyxuvyvG4UOrDs3&#10;Y0o5ri6dDRc0HCMJpu6dr8uj1Tilypr4ejV7Fcsebt/X6mV46uLzTG1PULm4e+8P6lZ+Qyx2quNO&#10;fkOzg/eQ8ZHbBrO+Gnhrwn4Q+HOg6HbXsd3awRyPYagzYQIc/IDz8p5ABJwOK669urf5pLWBZ7e6&#10;by5rd0+V3Y7TzjHUYINVNT8NXuleG1sLSwN9bQ3GLe0t0WPyIW7Y6NtNcEa/7lUtrteV7JpfNX9H&#10;6jaW5TvLPxZoL3Ot+BbezeRrqBp7Ob5RdWwGGKEdH54JyDtxUniTwVoEviFfiKPClnqGoMriOS6U&#10;eZDuhMOEb+HcjbT6hq5mDXtD1uLxF4D07xHqJfUI4ns2ltgz6W0jFVATgiNXTdk8c120mr32m3Nm&#10;msssMPnC0unmZUWRwVEciEn+Ik8fh1qqka1GSto9uqbi0tH37f8AAsGjMnwpBNoAsvD+kaRdNDbl&#10;I7i4+0bmg/dnCyA5LDhVJHU4NeZ/tw/DT4k/FL4caPc/DXybPxVo/ii11TSr28yI7Nrdg0uGHKiW&#10;PcmfevatR8OR+fc3cVrIJU2zR/Z2KeYw52nHXkZrNufFR0jw8rapp8d8xkYXq/aAvlQsf3jkt2Qd&#10;enHNXgsbVw+OhiaKTkns+vrd6p9Vs1p3FKKlHlZ85/8ABXb4Y/tb/Hf9jfTdZ/Y48dtpXiLR9csN&#10;ZvdLtL5oBq8COu61My8qmTlv7ygivYfgt4L8az/su6H4e+LWgWOma3JozJrMPhnUXkjtJJV/eG3k&#10;+8dpOQevFdbZ+CbK+806H4ijufC99ootodJtZA0RBz+9jkU9Cpxxx3rY0TwjpnhfRLXSNCWSOCxh&#10;CQRtMc8LgAk9c/z5rorZx/wj0suUYpU6kpqSjafvJXjJ31s1pdO3R20BR/eOV+hm291qE/h1dY8N&#10;3sOoZssSws21pmRMHH91iRXHfDTx5N8R/hvZeMtf+H0vhvVLqPc1rc3SSGzu2dlChh1JwM4/vVP4&#10;Y1+/8JatZCTRdTlbxB9ue4lh05Y4bN4iXiE67v3bumYwy/K5QZxkV554Z8aav+2b8E/D3xl/Z68c&#10;XHgTWvD/AIumm8S+F9Q09JWa4t3aK4029hOCrEAOrAgjKMCQeao4F+zlKSShzRXtHe0b89k0r6Sc&#10;Wr8ullsnrPN/wx7rq0/iPSfCzP8A2ZHqV8saebb/AHVcFgG59hkj1rm/GesXOjeKrGTT/BlrNodx&#10;psi+ILqSRVaI4X7OhjI+bLEjP8PWr2jeMdee4ubu+lZ5P7LM91pMeDcW7Kp5iX+MMRwCevFU/gD8&#10;Qbj40/CyHx/r3gzUtIkvpHWGz8QWItroqrFUaSI/6tjjO3t71wU6dShTdWUU4p2erWsk7aXW1m0+&#10;9nqi32M3xX8R7fwZ8ZfBfgOXwtfzJ4luL4f21YsZINPuYo0K29wByiSqTsY8bkx3FXvFfiqIeMNO&#10;+FPi7w+0lrrVnMtrrTWwe3ivUO5YnB+6xXcynoStYfxS1jSvhlo+r/GXxjdatZ6TpdhPJ4t+w2Jm&#10;kWNI1WO7jRAWwgG9ggzxnB21kftkfGaf4SfCK1+LPhHwde+Mpvsf2mys9Dw81/EkJnLxNyuSgYg8&#10;5BwOSK78Pg/rVahGlC7knG97Jz1ad3ouVNaXtZJu13aObli2zmP+CdXw0m/Zd03xN8C/FO7SUvvH&#10;GrXng/T7q+VxqVm7ic3EAzkDLvlBwNua+gvtth4jt5rCw1zbcWN+YrjHBSQc+Xk/5xXA6d4Z+AP7&#10;RngL4e/tEJ4UaV9JtYdY8G3cwaK5sWmiHy4yOzbWU8Egg10/hO/8Sjx1c6Hero82ktYi7jZbo/bf&#10;tO87v3fQxYxhuoORU5tWlmGMqYqpdVdXNOy95Oztdtu6s3e3vX6BTXLFRWx5N8Jj8MW+Ofi742/2&#10;pr2kXHiXRbceMNF8UwvBp6W9s8tnFIqSHy43JTnpvRlJzkV7h4k1rS/Dfh69M0Jjs7DS/tDRpHny&#10;4lByABzwB0rj/iS3wU8b+J/+FFfFDQmuB8QNFu447a4spDb6hBCq+dBJIBtV1DhgrEEgErnacP8A&#10;G/w1l16G1+HWk681jp83hO60lrpZHa4RlRBEwYnnA3E55P51GJlTxdWnOq5R0Vr6rkirKz3duVx2&#10;0slfdKopxVkc98Tv2T/BHxq8YeGvjx4V1BtD8R2sNlJHr1nbiO6ms0YSrbOx5MTHhkPTJ6GsH9mv&#10;9sm++Nnxt8cfso/FLwg3h/xP4VszJNFcXSb723kkZEmiAPzKVw2R071ef4FftIRfC74Uw6t8eY7j&#10;xd4E1SGfxLfafZmG38U2cYZWt3j3fIXj2HqfnXPepPEf7J3w68TfH20/a+8N6TJpPxAt9Hmhs7ls&#10;xx3GYyqQXQ/iAbHSvSjVy+WGnh8XV9olGSpSSd6coy929+W8JpdvdveyaaM2pqV4r18/+CepaFoV&#10;7pNvpgcJf3FmDa3F7uG/yxnBz+WR61n/AA38T6JrnifxR4XtdZdri31Bpvss0w86BXVVbCdQgdTg&#10;4xnOK4v9mLx38Rrzfp3xY8Lz6LrGoK0+padNMJY47pW2O9vIuQ8THBC/eXOSOa6jx38A/DvjDxJD&#10;8RLaE2PiOzuEa11e1YxTeUkvmLCxX/WRk5JVgQcmvIrUaeHxM6GJlutJRs1e9+js1urp7aq5peTS&#10;aLHxM8O+GNK8V6X8Z9c0sNN4R029f+0ud0MLxfvMgcsCF6V5H/wT3/4KO/Az/goX8MtY+JHw9ka0&#10;vNJ1C4sb6wmm/fNBHJtScJnIR+MZAOeK9O8GfH7wv4pi0vw/q+o6ZcalrV/fWVvp9vMN8otZGS4f&#10;y3wSEIAYAHBPpVbwf+zb+zb8KfFupfFfwH4A0Xwjf6ysdvq15p8KWa3uGJRZV4Unccj1Jrqp/UaO&#10;XVcPjqc/b+77KSfupKUuaLi9WpNuzWzW2rZPvcycduv4Gv49+IHhzSvCsfjd9TZtPt5vLkZIiWWT&#10;IQLjru3HGK8+/as+E3we/a8+HmpfD/xxoV4dV8L3trdaTqEN1JaTW12DDcLPazLyXTCsOoDKARXp&#10;+o+B9K8Y+GLzwfr0FzNG1wq3Nx/qi7IQyyDHuBz3rgdY0/xQb/SfDHiPRme/XWTeW19Z3H3HjjIR&#10;WBxuGz7w6ZArPLqscPWjVoTcalNtpp2aWjT6dE0/Jr0HPXR7M9V1uxutRhh0+0v2V48P5jddwHGf&#10;XP615t4w1P4xfFH4fDR/h9rNr4T8YafrkazXF1Y/aofs6S5YFeuyWMYyDwT7V0vhL4haF4zjm+x6&#10;6tnqtnqNxpax6jD5JubqLG8Kj4MgXd/DkehIryT9kr4uRfFf4z/GzxHHPcW9h4d8fReHLeGaQMBN&#10;FaxtK4X+FGaUYz6E0YPB4inRq13FfueWWqvq5KNmno077NPYJS1S7ntWp+FbXVtUvNf03Vry21O6&#10;05LWZUbdENrbtyxt8u7PGe4rImsNV1T4mOlpqTWzab9n2Kq/8fC4G/d25BIx68jpXT6U95Hrs1rd&#10;27Ivlq6lVwrN0yD9Oornfh9HdeItRuPFtnPNbtNrEy3NrdKN2xB5e0e2V3DFcNOU4xlJvRKy+fT7&#10;lYfY6ZdUeG6mju4pQk0kn7uToAvGVPuOcVQ0uw0ePWF1WVCs1tG5ttrFR5JAByOjdOvasj4geOtJ&#10;8L+KfD/grXI2hm1xruexmMuF3wAPKuTwP3ZLDPYH0rS1Xwppk/jXT/Gt15iyafayRaeqyFFKyqA0&#10;bAHa+SMjPQ1n7NwipSulJO3na6/Fqz+e5Rm+PfiDo3wshuvEXiyxaSxkhWea6jjLBF3hTnHoCDj6&#10;11Ea2jSWuq6WVUzwq+4A7ZUI4/SsXxRZWmt6M2gywhvtzeXNp96u5WQ9cduOv4Vi6nqOqaDrGnRS&#10;LLDLp4eytJLWQm3cOoCGdD/tAAEdM1pGnCtTSjpLW/Zq2mnr6hexqHw1B4X1rWtR0+SZ49aETtpc&#10;rDyUkCFSIx2Lnr/tc15x+3r+zW/7Tf7Otx4Y0jXtS0XxBZstzpV9pt88M6SFdrwhh1DrlSDwc16L&#10;8MPG3ivxfpk9t4/8Fx6fd2P2UP8AMSk0zDLGPI+6rdOSfpSaj4hc6b4ghn8nUBpOqHyoIVaKWFti&#10;yIjZ/wBo8OOCG9jXThcRjcBmEK1N/vKbi7qzXRLyaasnffYmUYzhZ9SX4f8Aijw/4o8A2+nXl7mb&#10;TYFtNQimjMcomhRRKdp5xnuOK4sfDPx1ovg7VtGvLnT9bsdS1O4a306SMmC4sJx80TB87XAzg9CT&#10;UPhH4q/DP443OnfEbQ9NksNQj0+VLrTbjdDqNnPu2vDJH0ypBznrkEcGu28R3HxRsvEPhC28LWth&#10;faI80i+JXupTFcRp5eY3jABVvm6qceoq5RrYTEShblbbbUrKzjd2T/BPS97LuH2TN8TaZokHwwm0&#10;TVbabSbTS9BRrW9lkBNkVGd27sYwgbNSTfb9YtbPQ9D8XN/xUvhtBa+KtHt1Yi4Rd4uGx8uJFbcu&#10;eDgiuqnhe6uW0XVLdWjnZmt2YfK6jrGwPUEEj6Vz/gq08PWFta+IbHTBpcjRT2MGniXEcaxtjy1A&#10;+XgR8AdBn3rnp1v3Tb3vdbNXa89d1d7ro0H2jofEOla5qXhy4j8H63Da6w1uv2e+mi3RmTHBdR1B&#10;ryDxP8UPix8JvAE3xc+NvgxtNsNFa8Ou22iyG+/cqw8q6QKAzBx1jwSM16f4c8VyXOow3mlWj3+i&#10;6haJJa6xZuGiY7sYI6jjv0rca1tPEOlz6XrWmia3uldJIbjDLInTB9jUUK8cJJRrU1KN030lbZpP&#10;o/VOzW293KPNseMeAviD8OP2nv2Xtc8cfDbTdPh0TVI7hrDc0dza3iqp4lhHCo/KvCwBGSCM11ng&#10;yw0HR0sprXwjb6XLcaHYC3uLGPmUxxsiIRnJWPfgKegPWvm/4ZfswftLfs0+Jfjh8I7LxHov/Cr/&#10;ABhZza74G1mHTfLn03UrmRhNaTqgx5YO3DAfdYk4xXuHgG98cp8P/CRh8OWWn6t4bkt017R49QN3&#10;stJFCSCOQgNvUEOCR/CQeor6HNMHhaMprCVlOlKScfed0pQjJKV9bp2jK6aUt7XV8oX0clr1Oz1L&#10;XdI8Dafp8d2LiaG41BIppLWNmFtLkAuw5ITPXP8AeqLwj8Kvhd4T+Ifibx14f8L266t4smhm1zVb&#10;YYa4MCFYw5BxlQTjAHXmpdD8QaKnxA1jSPtqSXEcwF7bM3zKfKyjbT1DIOo6kH0qsNBl+GdtqV94&#10;am8yzvbybUbiG6maQF5AqlE/ug4Py+teBecYumpOLklftJNqST9Gk1uno9DXzC907UtN8Z33ibTN&#10;WXVLWa1j3aZMwD2ZH3WUj+Fj1zXUatDp40w3muWsMlvt8yZZkDCPj/HvXzn4l+EP7QUn7dOjfFf4&#10;R/tGeH9F8M3nhGOLUPh7qWm+ZNqcaSAvIPnBBTOA4B25wc19H+INJPibw5eaMqR7rmPayMTtZc/1&#10;xitMwo08P7BxqqXNFN2TTj0s7pK6tvG6fV3uEdb6GZpiDSvF1l4c03WbeTT5NJaVtPnbMvDALInq&#10;B0P4Vwvxz8QWnw38vxNJrNha2+gMNQ+y3DFcRM+yaRwOqAMPmH3T1ra8GSPYeK9O8M3Gj5bTbW9m&#10;t7iZsyW8PmKBHk/ezuOCOML0rl/2rNY8Banpc3w/8cvpdq3i/QJ7Hw7ql4zxJLMcM1s8+CsYcBSM&#10;kZI71tgqX/CjCEk2mtbWu1d3f/gN2/K+6FJ+7dHbeJ/C/gL4qfC1fD+oLa3mi6tblI7qzYOF3jKy&#10;xtzhgeQ3qBUfizTtb8E/DrTdH0XxD9quLdrbT4brUpBvuSzKu8sBzIBkjsSKzfg5ZJoPwc8P+D/D&#10;WiG3fT9F2RaTNJuTdGMYEw4wT0Poar/GDTPEXiPwToPhrw34bkuGsvFWmT6xbx6l5UttbpKJHlR8&#10;HzNrBQV43KW6VnCElilQcvcU29bel97apLZ2fcNNzsTqsdvIun3tnCsNrPtvopgMlHRlDgeh5zng&#10;5NeOeG/hf8JP2FLL4ofE4a3PoPgXWbiHVLnSLSL/AEHQ5EQRzPbwRr+7WQbJGwMFsmvQJPDniDWv&#10;2gNdnl1C9j0K58G2lv5EkK+Sbnz5GEsbfeyF+VgePukd6p/Fz4V+NfitY3Hh2x8ZQx6HqWktZ6hH&#10;9nSR0kU9VzwyuAVZT06itcLUjRn7GdS1KooOaXVXUrLR+8nezs+3WzUo9eutja8Tn4TCbQfiv4o1&#10;/S44Z1gg0fV7qRQkwnwY0DNxiTK4Hc4o8UWfiG4+KD2sD3MWkyaGpluoboL5Nws2VG3r8w4J9OK8&#10;D+Dd98J9T+D+j/sZ/tNafYGzvtSvdN8FWs0FxEtxb6ewkRS8v3ZowMqQ3KrkdK+gPGvhq9/4V3qG&#10;q/CmS1u9YXSB/YLXFwWhmkiUmJGZTkqWABOc81WKwscDiFSlJu7lGLkvd5bpRknfupcy2TXXWz5r&#10;xuQ+PovjFfWSz+DLHRLyWy8SWU9vFeyPHmyBAuBkf8tQpbYehOM1T8U+Cb3SPiQ3xBR5l0fWrFI/&#10;FFhCpd/PjXZBMmPulQxDMOSFXsKd8Mdc+IcfwJ8O6h8S/hzJBr09pFD4i0jTbrzmtJGBDsjnG8Ke&#10;fXBrah1iX+14JNN1OR7GzLw6jJOvPVdqEdcnPDY5wa5eath5yprlsuaLatqtOqbW6Ti++quVoHiO&#10;x8N+I4G8OeJp5po5ryJ7dW+Ta6HKkHvyBVHwnq/27Qtd13QHvrq+juri3uLG4Ux5mjB+WMN3bjB6&#10;Hii6nX/hIdYbxG/mQ6LJHd6V9ohCrGRGS21++Bg810uhXeiatZQ32kfZ2F9Gt0dvBk3AfP8A/XrC&#10;UvZUrataPy6O3zVr7aoN0eNfsN/Fm5+J3weu/BHjP4iXuteJ9FuLqDxBZ61pos9U06N5H8mOeEcZ&#10;CcK44cAMOtT/AAk+I3xM8I/Gm7/Z1+LHwzuE0Wzga/8AC/xA8xBZagXuNsFpjO5blUJyMc7SRWTa&#10;a54I8Mf8FC/EGhWXhPULHxRrnw8sbu81R1f7FqVnBcvHCA44WdHdlYEElCvQCvY/Hkmnvd6TbajY&#10;28x/tSOaxa8jJRLkBthB/hYH7p98V7GYSoU8VN+x9yvFTSejg2r3jy2Vk20k1Zx3Sa0iN5JO+2nr&#10;0Ob8VX+sfDLXNY1zTvCM2tyavqEd0trplkkczokUcTBn6SFR8y55wpHYVH4/8f8AxN0D4y+E9C8K&#10;eHY9Q8O6u1xaa3eXG5Dpzom5JAR94sfl28etdlr9toOuXmnzz3c0M9lM1zEY7gxlMAqSw/iU9OeO&#10;ayfHVz4i8I6Kpt9Jm1qOa8j3rHgTLH/Eeo3N6V5lGtTnKPNBOTTWul7rlT3t7ujW13vdFE3w/fW/&#10;E2nN4o17Q49J1UJLbNHDdCZSAxCvkcMOhGeR0rmbD4M63F4l1pXuNCbRdSkg1Xb/AGWok/tdVKTT&#10;OOjK42tn7wbdzXK+J9b+GPwX8Vw/tZ6b4+upvCV3a2/h/VrCxD3VvaTvc7EuSqE+WVd9khI4GCcA&#10;GvRPBfhjVPhxBr1roVvHfaXqWoNf6O0lyzMJrli0iNu/5ZhzuGD91sAcV0VI1MLGVSk7Kdkk42V0&#10;1zRTk27wuu+jv6r4nr0Ob1H4g+PdJ0m6vLHwhNc+INBtEN7odjcBo9YtUG1ntnPyq6sThTg8AHgg&#10;1sWGv/Dv4+ab/ZI0ea7t7FLa5MWoWjxLN5iMY3jbj51YMD/dYc9q5b4jap448BeO/B+s/DHwv/al&#10;jqerznxBpNvfBTLJMIo2cFx8oh+eXHG4R7Rywrq/iL4Z1rULrTPDngXxhqmjzrqCm5uNOjicRW+d&#10;zLIr/wALEbQwGQTV1KdLlpyVouSbUk37tnZqSV3093/Fu7WRHqmc/wCPfBVp8S/h9o/gqDWtU8I6&#10;zY30Uml30Nwxnh8iYEoXP31dQQQcgg07RfjH4j8QaX4g0fXdU0nRvHPgeFrrUtMNzI1mLWUMbZ55&#10;CoH7yNQ52k7CTXTfE74i6Z4T13T/AA3rdnN5OpWNzLJqSW5YWixR7mkOBxjrgcnsDXB/Cr4qD4qf&#10;snR/Ef42+CdNuk16xubbVF8PyCdNUssskckWMM/mR4YIfmXJHUVrRhVqYNVKlO8OZcuqunNu9k/i&#10;i1GScW9HZ3V3eX8Ts/6/Q6rw54e8JfErT/Bvxb1fwjNpOteGvtlzY6fb3BBTz0aK4UKp2zRycMMg&#10;gnY3Bq58RJ5tU02/8PaR4st9K1hYY7/Sb2+tAVtV3YIJPGCflPcbqdofhLQfCug+F/EHhlJNQtNJ&#10;torXTZlZt8dlIuCT/eAXyyQRn5M9ax9X+IXgrxX4DnX43eHLrR/tXn6fq2mzRmTyo2lZUk3oMmNg&#10;gcMvQMM4rljzVcQpwvKMXZLdxvJuyi221ve/V2b11r4Y2ZqWOl+CvgX8N9Q199Ns9O0uxkuNX1ZY&#10;4GkWNmxJLKqjJPOTwPpVG4+O3w412/8ABWr+F/iH4fubHx3BN/YizXG0aqRGH2wnozhc5Q847cGu&#10;q+HuveDta8Jwpp2s2V5Z2v8AoKzpfR3Ecyr8oG8EhiQMEHnIOa8j/ay/ZN+Efxh+EFro7fD/AFS3&#10;XwJ4ntfE3hu18JXH2K8S+gk3HySBjayswKjhgcVeDWDxGN9njXNScmnLR7ppXTs7qVm3zbX2eoSv&#10;GOi7f19x6rrnw00iw8KXVt4TtJNP2eG7jTbOys+EhV1ONig8EHpiuM0PSI9H/Z18J6FDYnQNThjt&#10;4I20fT22WtwSTNhTyiMQ+Sem6sD9oL9tTR/2bfit8LfDvinTLg+HvHniq18NalqV0zRHRr69t5X0&#10;8vuG2RZpYHhOD+7bBP3hXpN98Zvh5bfHC3/Z11u6uo9f1LQJtb0tZrRhBc28cqwyqkoG3zEZ0ypI&#10;OHBGecP6vmtHD05zpuUZXqJ76RvGV99t3fo77O7PdcnZ+X6/lqc/F4P+MVr8cdS+Jmk/GKzvPAet&#10;eH44l8IX1j+8tNRjBxPDMDwHBAaNh1UYpvhH4weN/HE2oeH9b8GzeHZtDsi2qSXituDkExywN92R&#10;Aoyw6jpV74reF/Bej6HcT/EbUIpNNvriOFpbid4VhUHdGxZTgEPzv44615V/wT7/AGgvD37WfwO1&#10;/XPBXxE/ty30nxNe6VbSanfC4u4JreYrJHJIv34jj5DjlD3rqjh5YrK541wTjT5Ic3LZK90rtaSb&#10;Sabkruyd3s1zWnyrzf8AXpc9H8VeK7LxzDoPwl8Raj9qXxBorapca9oF48BRLaSN/NjIHQtsyM5w&#10;xHIzXK/EbXvEfwx+PWpftMa/43sbf4an4d6daX0k3mLJYMt5NI17Ip+VomWVEY4DRqjMeOnN/HD9&#10;s7x/8LfBujWnwg/Yu8Ta94ih8cJ4euvDK3Vtp7RW+3zGuYJpf3c0DqBt2kZPBwQRXs0HjDS/ip8E&#10;n8U6v8JtUh/tbSbiK88F69ZRLdzRjcj27x7ihzzj5iCre9aSw+Ky6lTqVaS9lUbi1zwbd5JtpXbg&#10;2orlk1yu3VXFzRldx3X3bf8ABMe48R+E4vhxfXEnj+z0/TfEVtb22lQWflmC2lnQkeU+driUMGXk&#10;DBGOtan7MvwP8Gfs2/DpfhH4Ivv9Bt7qW9SzaQn7N57b2VQxJVC5YgdBk4rgLnwLb/ET9mvWfhp8&#10;P/AGn6n4b/sptO8N6Xe77S6tZrZhEltNnlBGUwrjkKFxkYNel2nhhLe0k8b6Fa239v8A9lw2d9uv&#10;G8vzEUfIW7YPf8a48XyxwsqCqNKU9Y6bxSUXLW6dnJO97O+ruyrWle3/AA39I8b/AGzvgv4w+I3w&#10;P+LngD4G6RI3izxBpNt/Ylvc6y1tbpfLIrCaJiCLdwoLbx1atrxn8KIfHHwwWw+K+h6l4QvvDviT&#10;SdY0fxRo+ob7iXULe3iX7W+z5WyzSQujAh0yT1zV/wAXfEn4m6B+0X4B0q1+CGryaB4ssb+38Ya8&#10;u2WHTZLdFa3DqG+VHJkw4Bz8oxXV/FH42eCPhX4Q1j4meMvFdnp/h6ztme+bxBMLWK1ZEBUhnGNr&#10;EjOeh6c8V3RxWZUqOHoQSd3zxcXeV3y03HRta+z0jJPR3tqidNZX/wCBbVHP+OvC9r8Sfid4o8Ne&#10;OvC1q2n33w/Swste028K3tvDdyFLi2kiU7gCyxypIBgbWGcis/wH8BPAcvwj8O/B6bxhfLr3gGNb&#10;fS9SS8ZdQjjiIBw0mXeNlwCeQQcZr1my8O6DJrcfj9tLtF16+0yOzmvLaT5pbVX8wKD/ABKCxYfU&#10;+tZ1j4b8NeJ/G0vjCTSbi11rR5ntLe9uLfy3aMgM6Rt/y0ibj8RXmxzKoqKpxk4xik9NuZLl2bej&#10;u07WXl0L5bf15/8ABPM/2cLLwN4E+LfxI0b4a+MrO60251sXGsaQt8S+k6q0IaaERkBYg4xJgdSS&#10;a8f/AOCsn7Kvxp+Knh7w38bf2P8AVtK0b4weDrqG+02S+HlyeIbCM5uNOLqQCjKw3K2QV4BGc17h&#10;8XP2fPD+oeNdM8Y+HvhzpdrZ6pfX0vjbUIS0N8jS2vkrdxuhAMiqMFmzgYxyK5n9kr9p34BftK+F&#10;tP8Ahx4S8TReJIo/Ds9zosl5cO19PYQzvZtJOHwyOzoV3dG6ivewOMxWExcc7wadTkUVUUoqStZx&#10;cZ2dmpKLunZuOt7q5nKKqR5Ho+lvLW69PyNbxRpmqeM/hd4b8O/GiHSLHxBpmqf2dqLQbmspZ5bY&#10;o3lliJEjkhkOGB3IfXbW1rfwk8WWt/BpPgvxTfaCtutvfQahaXwkW9uIxiSCaNh8yuAu5hgnJPWv&#10;PPjT8P57HwVrn/CS/tVBNNX4qaLqVrBrenxSr4ftXkiEmjztHhhBOjNGkknKCZecc16Pr/wHs4fG&#10;uh+PPAPjbWNNtNLm8829rqAms78tbi0CurZ+4gVgVI+YZOa46kqdGnGSqpJ89lyy5b+7K2qW/Na1&#10;pW32s3fxS5rW2/JDfile+Pbv4k+FPCHhrwv9s0nXluIvFtxcWyS2lpGsfKsCd2XztHBGOteTfDz4&#10;E+Lf2CvH/hv4X/snfDmxvPCvxC+IV3qHizS21CQx6Np32YbpbbeTsAl2/IOCDxivVPhU/wAU4vin&#10;4ntPjh4f0hbOTT4/7B1rTN6tJbrlZY58nbvz8wK44Jz0rl/iv8APhxqfxc8C/Ebw/wDE7X7Hxh4L&#10;0bWE8P8Ahi11xY28Q6fJGPOh2sf3iqxjZJB91tmTitMHiI0W8FOS9m4PmSTlCcuWUoSlaSs4tpKW&#10;nLa70veeWKkp/wDD2vt+H527nf6/q3xN8MeJfGGmy+HtN1vw/a6TDqmh6Vp9un2xk8uRLi18snDu&#10;0iB42OAd5U9K81/4Je6z8I9e+AGpeOvg74u8QtofiHxPfX7eFfFVv5N74Yu2lIu7N1b51Bn3ygP0&#10;EuF+XFR/CTRPBPxG+MHhb9r7RviD4l0TxBqXhPUdBtPh34ynNnPczApM9tJE/LvC8byZUNtEjsDt&#10;NWvhva6V4j8Sr+0r4O+Fz6XrWmtfaT440PUpms76GCJn2NIilo52ypZJCMSo6sDxirqYenDLauFa&#10;ak+S7sopTiprklGTs22tKsWtW4u/M7OCvU5m+jX4rr22+fXvtXnxc1Lwn8Odc+IniDWLPw/fWPiw&#10;6W95q2/7PND9oCwsFOMFg23d6+td1pnw78A2/wAQvEXizwpZadD4o1m1s/8AhIlRAC2xcJI2Bljt&#10;JAJ6jiuBh8VfC/8Aag/Y0uPifoXhGx8beF9Vhl1Gx0qFhvvY4pSwUlziOdZFbv8AKVq14YuIdT0v&#10;w7+0P4T1u2uhNor2KzTsQZ/MZTHHMVON0bBlLevoK4q1GUac0k6c1KUJLpdcrjB9d4vR6J2te0rO&#10;Pn5fl/mUU/ZK8Badc3vxB+GPgTRPB/xKtNNktrHWtNVmtzC0m4QvFuCNEwz8uMIXYjFa37GfxX8d&#10;fEr4EWMXx88Px6D4s/tDULW58NXtr9lkjht5yu2ONmJlREKASrlWG1uM15v+1V8Q/i74T8OTftdf&#10;sk+OvD+vJ4evoNN8a+Ddd1LyrS9tRMIZ4IpGI+zXSSOGRjw/Q5BFfSl34V8K6/ruifEC88NWd1qW&#10;j2twmm6g2GmtBMqrMiN6MFAP+6KrMKlb+zYvFPn527Su3UpyhHWm1J3UW5xa1aS+HXmRNO3M7fd0&#10;11TX4/j8+K+E9kvxE0TxnrGgfGq18TeGvEGpSjQ5dMt4lk0h1Xyp7beuQ5WRCfnG5SSDkYrmv2bP&#10;hl4o8A6fP4E8W+Nv7YvLDXZNR0m31SxhjurC3kyPLbZw6kjIdQPvYNbXw1+AHgz4D+NPGus/CLQW&#10;0WPxrOdVumt5C1oNSPyu6wZwrOfmbGAxBPWuV/aDvvjFYal4U+IvgLwZZ3fibwvrlqPE0v2eQfat&#10;FlBFybfaD5rZ2sE6g5ohKOJrVMNQmvZz5WnKMYtNR0Ttorv3W0029WtbFRtFK/ZLv1/S3rYvf8L1&#10;0XxJp91r/jr4WeINHmtfFU+gT6brunFgsARmluomTIaBkTeGPAIx1rsPAfwq0RvG8fxu8M/EHVry&#10;8uvDEOkG3+3M1hc2qStPbz+QeFmCyMvmDBZWAPQVc8QfEKz8W+F7PxT8O9e0ydG1yKwnNwhljdS+&#10;2WFtuTHIORz0YYPGaxPhv8SI5fjB47+HMOqXdtqWnw276F4f1TS2tbYxiE/PbyYxOhcEMUJK45A4&#10;zy1PazoVPYwdOyfNG7atzJW1V0k2ndvpq72CPu76v/ga/ff8WcXd/tDePdR/4KGp+zj4c121sbXS&#10;fBk+pat4b1y08t9aSYL5F/YT9JEhmVoJYuqiQN0qx4Z8F+BovEreN9S8EQ6P4nk1yQTX2ntG6aRd&#10;NHsZ06MEmAAI/iIyRWz8ZvBfgTxH4v8Ah/rXjzwDef8ACdWd8t7o+taHHu/s248sC5QTEgmErnMZ&#10;++oPGam+GVrq3irUltfiR4Pi1ay1DS47hfFj2otZri4hmf5J7cf6p0G3aR1wc4rvnVw6wcKlCPIv&#10;ZqMkrJyaclKSd0pKW9n72nLaUU2EVJ776/5/16K3ZdbZ+I/EXhPxwsHjDWZp7DVtP8yJVtP3NjJE&#10;vz5cc/OPmwemKzvFHhrwDqi2ema2NMnvZJJnW6ZQpaO5Ro2d14V1dchg3BI9cU3xn4J8YP8AECx8&#10;Y+F/G1q1i9gtrf2N0qyRyxBzyMchufvdiOetR/Ej4CeEfi9qd74g+1vb6w3h5NKtZPMJh8lblLkH&#10;YpG4eYigkYOMjNeVSeHjUhKVTluldxWz21WnR66u/wAyt9zbvfB+uvoGm+H9N8bTaPqWl6W1vFNp&#10;tqv2aUmLykcxnjajbWC5GCMdKpQfELxLaprXgh2tY/Emm2Nqlld6gwS11O4eP/WAL8yKXBGD+Fc7&#10;+y98TPH/AItXxVqHxp+G2q+Edc07xDcaVcWN1OJbLUltkVhqNickiCVHB2n5socjIq94S+J3wv8A&#10;iH8Nf+F3eEbptdstU1Pyo7rSrRbid0jnaMRlU+b5G3EggMmTkDFVUwtejUnTqwUlFpXVmuaTvbmW&#10;jTSlpdq21uiUua1nvr/X3/5mrH4K0HxB4f1bRvGXws0rf4khjj8TaakKCO8Vk2yO7qAZQOgLc4rj&#10;tE+EXgbxE2i+D/HPh3VPP+HevzX/AIFu2umWVo40KKUZDiSMo2zY2cjGa6H4P6P8avDlt4k8JfHb&#10;4laJ4hkury4k8PXVrYNZyrZybtkMi5wxQfLuXHAz1ry/SvE/wo/4J/eGPhro3xj+OMPhfR9cmk0D&#10;S7K4upLuxn1SaVplc3U250yMqCzbegrsw9PESlUo4eo51L+6oc75lyPmcftfCuVpx1Td2rIFayb0&#10;2+/ovVPbzZP+wn8ePG37QfhL4jTeLv2bPEvwn8SW/iSYfZfElsGGow9IbqPBw5KqA+OhI5PFdB8N&#10;fDHjn4D/ABs8e+OviX8SIbrTvifqml/8IdoIYLFaalHZGKeFM8/vTEr5Pv6V2HxNn+GejNYN8R/E&#10;x0GTVtQGm6LqE2peQtxcXM0XlwRSAj95I6LsXvgis288FeJR/b9p8TrGbUtN/wCEikl0VUuw7G2n&#10;jRd6kruheNt+Ap6Hg84qqmKo16tapCmqdOsrOHxaJxdoSk23aUVfW6V1ezbHTTVl2Vu19vld7/ic&#10;bp3jj4ewpqOrftBeG7jwXq32JU8QW7atvsSs5d8RyDAYhY1YtgEZxmu0tNY8QaxDb3djqFjf/CnW&#10;PCs0rapHNKmoRuR8irjjy/L/AIvvZrg/ibJ8EvjZ8ZtU/Y01LxlYTTaX4FQa94XvbfbqMlrIQLe8&#10;t7g8HDR7SD1JrtP2XvH5v9On+CfizVbu98ReGLdYtSt7nw/9hWC1cf6OCBmOT5BgshIJz0rTG0eX&#10;BrERhJSspOL5rRhJLlnG6utdm20k42cr6EfhbTX9XT+7y/zOR/sb4R/Df9oXw9Z6N4hg1DxV468G&#10;zCZxqCLda5DZtGEaaDdiYCGVkD43YXqQOOH/AGrNK+J/7I6eAfEPgG0m8VeBr/xZHp/j/VL6za6v&#10;9JtCJXtdQaROXWB9kBYgt5bLk/LXo/jD9k/9nz9pjxTafH2x8GWUHj7wLeTWPgvxZuBl0ua2kcKi&#10;NE+Hg8wtujP3gWVhXpOh/DweDdGjs9Eu/s8dhYzFtFmlL2Uzyt5khIbLY8wvj0DfhWizTC4WrSlJ&#10;uo0uWpCaSu/eS5ZJuyinHk0VpLVWSvPLzR101uu1t/x28r3W58l33iDwAn7LXjb4j+HP2jPEXwt1&#10;bX/EyeJ/EK3DLer4b1KLyxJZugztjuUjjYxE5KyZGM1337LPxv8AhP8AFjTND8afBv4haFrmrXUV&#10;xfXGh6XMbTfKWVJkMMg3RgYL7T0J44Oa1PF3wD8K6LpmrfFrwJ8CrWPUPiHrFjP8SdLh1IN9qhtg&#10;VFzBGf3cjbcZyFLIBnkCuf8AFfw2+AP7Jfj6w+IviCIabdeKtVmt/DPjJ9JDWuliZd7QXkiYWGMg&#10;FVkfjOBmvYqV8uzDCypQ53Uk24pcj2ilKDSTm1G2knNtxXMldyM1zRqJvRWS366JWv0emnlbdF/9&#10;u3QPi7p+sj4yfsy+ItU0/wAdaTb6fCumLOjabq8JuQ3kXUTj7vVPPQ7k3egqv4/u9Kn/AGtvg54l&#10;1PTrTQ4fEUetWnh6+t5JPPtNcNt5snzIfLlt50R18p+DJErLg11NxpN18c9J8f8AwZ0zXY44LLwo&#10;tt4f8Y6TeRvNG11AX6EkK6Ehl3DBBBryX9iP4m6tq/xz0T9mf4seFpbE+GvBKXPhCTVrZPtTXVg4&#10;t9RgutjNGblZpYLpJI8bobjOODWWEjUjlcm0nKhCSdtJuFSn7rv1UW78rV4x54uyY46VrLq7r8b2&#10;7WSv2vZ7vX6Zi1rRtagt/DPxKu7WPUdXvlsJFiDKl1LGCSikH73BbsQM1xv7RE3xD+Eviuy8T+E7&#10;e61fQ9QtZrS80CGEOkcjKAj9M4z+tc14j8bP4a8b/wBu3Hwq1rZF4+F7qd9pzQyxm2W2MaXmx2Bj&#10;3NiNl6g5PQ1tf8NH6r4z/ag1D4M2Xw/vLzRdL8JjW5taVGjaOYHEdurD5GkJzuQkEcdjmvIo4HEU&#10;ayqwgpQUZSkm1bdJ210aura329Cubvv/AMC7/X/hztZ/DGmancaRfaNbeSbWOK4uLLads0hZS5x7&#10;Hqfas743/Em18A6H4d8XWtlJq+j33ji307UpIyzzW6zyhFMeBkhZduV/u5qf4JfGPwD+1b8F18cf&#10;CfxfNbfZdUks5bqGAxz2t1by7ZYZI3+ZTkEMp6jp2qhBoPxF0/xH4s8J+O/D9lqngvWdQ8/Rb7T5&#10;8S2TGOP5XjPKsZt+GU8Ag1x06cqeKcMSrSptpwb5Zb2aV7e8r3S30fkX0svXy6P8Uei6jZTeGZvI&#10;8OrHLBqmsCbUIZgXAWXhygHTJweeOTXzl8B/iV+1jpP7ffjj4beKfhHeH4VyaTDLovjSG8SW1kvI&#10;i3nRqucocMF24yDH717dp+sw6v4th8WeFp1uLXSd1j4htGuHjuNPlSMEKU6PkMpwevBB5qD4QzRw&#10;3fiJfDs8xguL5tQWyuoCCrSAEkA4I3Y/BjSwtaOFwleFSlGbnBRvK94vmT5lZq0layummm9NmS0/&#10;aJ9r/PSy/wA16GD4j8f6QfHFmNJ8J6xNdapqTaffSW11xZ2wBfz3TptI6HrzUHxA+Hnwp8GfErRf&#10;jvYeFNFPj68X+wodaVlgvtUsyd5tQ/3XbChtr8/JgHtW9c3nhWX4l6T42aRdH1xozYXWnToQtyrf&#10;Nt7AsOPmGfSq/wAWfgxZa1fw6rH4gnt/sepXmr2001r51va3AhypkTGSqyBZBtIPykDgmro1qdOt&#10;CN3BOLT1fvb+67bx0S00a8yoxju+j/r8G/vsYui/ED9mv40fFHVvhla679v123jvL26hiLpAJrOc&#10;WsxLdEnicopxg4w3TmvVNHW4Z2NzcfbLd7VDDIzA71xw3vmvFbX4I+ILvwko8OfELwxo/iTxNrEd&#10;9eeINHsl2z3DvC99CkMhyVuYY2DDO5S+7tmu8uYvHPw80i60Hw9HHNHptnm0mvNzBVdySF2/eWMY&#10;UKeRx2qMdRw02oYeo2trSe1rK6dkkm9Elro76WD1X9f8Np8uhtyaFNdeLru2trp4rNWhk27QV2AE&#10;bV9MmsDULPw1498Pa7aWYha4t9YaK4jmDeULuFR5bOvoG2k464zXWaZriwaXp9nffNNNaOZpo1AA&#10;2jJz+NUPD1pbXkWoS6dokEyXU5lu2jbBlbb0YdQ+cZJrgp1ZQ97a1rP0ev32Br+v69DnfhT8Wde8&#10;bafdfC74j6TceHfGFqyw3CRrvRgyl0licja6sqliBkqCAcE1J8RfjtYfC/4b6h40+JeieRpcMkwu&#10;LqT54mXzY4YhwP8Aloz8emOau+KrbWdJ0DXPE1k7z3Gk6JONE3QA3NrcMhB2yNw+47AM8fLzWP8A&#10;ELVfDXia3s/2YvixoeobfGHh+4kh1KCz3W6SwRRvIm4AiNxkupbAJUgZrsp08LWxUZ+z9y95KL1S&#10;SvNxvrZLVXva3VasadtP6/qxm/tC+NPD/wALvBun6d4r+GWpajoevaxaw276DZi4bTZGIbzSnVVU&#10;jO4dDzWP8dPAXxxsPiV4W+KX7N/jOza3vtat5vEmk3cgjbUbJIWQxqSMnLFGJ6gLXWxG+8XeOh4C&#10;fxbdQ6X/AGNalZ42Mcq3sTggLkdWQHcvepfGhn8MfGXR9d1bWbq9sdUkOnaPo8doipYTbCZbov1w&#10;cAfU10Yev9X5IxScuWbaknJSUkraNaNWve6+G+9rktba9b7226Pvqtuz10L3iL4kWGmR6BB8Q9c0&#10;7T9Yh1K3tbzybhfLW7uBthiXdyRIchfXFVfFo+H3jbw3rWq+FIYdU1Xw2brQ75dJugt5bXGY2Nvv&#10;+8jYZX2nqGHrXP8AxL/Zn/Z9/aJ1G68I+LdDurnUdFuNN1G58u6aFjPC3m2khZTnfE2WX0Le9anj&#10;3T/gVb/CfxB4o8VX50PSxqUl1rmsWcjW91b3BVYfOmKfMX2bBuOflC9gKypxwcXS9lz891dKOmrT&#10;SSTu1K7stHtu2Er8rbX4+n/B/Aq3fwx8KfEz4S6HoPje4uLqXTdWTVUvlkk2R6jE5dC+3B2q+PlO&#10;R8uDXN/Er4LfD39oPwp4f+POuRahqPi/4eQ3UOj6hp9w8BMz/JNJEucZI6E5wOKp+G9B+MXwe+Kf&#10;h6bwb8UJvGHhvxhopsr2HUzvhs5LZWaC8jZV4eSNgsqk4cgHg16R8Mde0Px18ONQ8O6DpsWn38Zm&#10;j1bR7abE1jdb2BbnoGxuHqDXXUq4nAtVqNW8b3TTasp8ynFqyaTs4vo/mhyjzR19fO60v9y/K+px&#10;fxF1C/k+Gktjo/jm40GW4W202XUtQljaO78zH76LJ2vNn5dh+/zxXlv/AATu/YU8UfsL/FT4vX3g&#10;X4oatqPhnX9UXUIfh3qSYtdOmkBla5t5j94uPk24AHfpXoXxD1r4UeNfGXhz9lH40fs265releJl&#10;W+GvR6STptrd2rB0edww8hwQCrd24r0i01TxV4I+Os2hy6J9q8L61p6sNSjkDNY3SYXyHXrsdMMG&#10;PAOR3FdUsfjcHlNXBU9I1o80otRalGMo8rTu3zJqWmkktE7Np5RjH2vtOuqT+5tNbbrr5W1seRWv&#10;xM+Inhb9u/4f+J9R8M65aeCfil8ObuK8tb9t0HhzWreSF4UYj5VM8bypxwzIDXqvgTwcfhf8TdT8&#10;G6N4jtjpfiBLnVrHQrqP99bXhcGV0fvGxOcdQa5j4Jj9o+z8ZfGBfjH4e0PUPCcPiLz/AIZnS2Zp&#10;4rWOMI1vNGw+Vwyh1ZSQd7dOlaR8IeF/2lU0fxpp2uT2994X1Yp9ujkAmkUKDJCsiEHG7AYeq4Nc&#10;+OlCUvZvljCMIxlKHvRbs5Qb6qUU1B9fdfVs2j0a03fom72+Tf4Is/DDx3F4p+I+qN4j1HTbfWNJ&#10;tRFc6TaXrK4AbLl4nA3Y4IcevWk8T/ET4veA/C+vxXXh5fFGrWdwsmkw6aVSS7s5n279h/iiU7mx&#10;1A96o/GqPw74t8E32q6h45/4RHXbb7Tb2njXSLeJ206XbwJcggjA5V/lPfFM8XeJtLu7zw/onhPx&#10;Xp/iD4hw+CpLrw8s832aS9hby1luEwNjqxVdyg5XjHBzWNOjTq1I1FC6e8WnZctnfmVkoO7T1ulq&#10;1ory5Rtbb8b6N6fdr+HkeJLP4QaX8OtV+Fmo3K3umwWt1cX1rrkjbokgiQ3MqSsMps85cN/CxODx&#10;WpF4T8eeFvhrp40e6bXprXS7a00vVrpg15NZsq7zP2ZsY5HXGepqv+0h4Q/Z++NPw70fwn8Zbiaz&#10;/wCE+V/DVjcafctDPPJdRmSW1EiHIDiBs/7lV/2e9d1Tw1+z/wD8Id4t8SarqmreEbW+t01C5tAb&#10;h1tGZY0YLxJIIwn+8MHrml70svjUi25c/vRktHfTmi1vrFqW3TfpUn7sr7afO17/AHJr735HN+ON&#10;V1L4g/AbWrTwh4x1Dwvf+GPEkMLy6PGqzD7LKrtFscbSsqcYAyc8c10nxlj+J/ir4a2vxW/Z/s9F&#10;8Raq15aytb6pdeUsunbh9phV1zslUDcB/eXBrjf2Vr/4p/G39m6x8Zy+LNF1XWNV8Tf2xdNeaS1u&#10;WtjJ8kMkQO6OVFGOc8iuy+Dfwr0f4Ear4n8LfDy1uNH0zVNaa9bRdSuHmt1knfdLLBknYkjFsqOA&#10;ewrrxPssFUnTunOlN+61dNNpSTfuytdJx+fwveba/c9+qt+D6+ltb3XdTeJLibwo12sUdqJJFGlr&#10;JJu+1qVDIM9tz/Kc9K4vT5/Cuv6DovjHX/CjWGq6lqCX2o6NKwd7a6EYRlA+6SijdxztGa7KS50v&#10;XLHUPCeh2Ia68OyoiWt4CsTyMu6NUf3HHtxWZ4c8Qab8ShceEPFHg9tN1mGESahbvhlAJKMUcc5A&#10;43d814tH93Tk1Fqz1s9UmtNL6p3Tv3trqHu835HPeFvCNj8PPFc3iu2vZJo/F2obtSn8viWXbt5J&#10;HMewAKvQc461z/jv4UfBrw58QbqG70gR/wDCWeGf7D1rT2LfYL+KRyQDGTs34YjkAkHGa6j4rfBr&#10;VNI8Dapc/D74nPpf2i/s5NusXm60t4oXVTEm7/V7lG3I7moPiBp+l/ErUNS0bXtBuW0/7RDYtJpd&#10;1+/t5VUOtzngrg4AIzkV6WHxEpVFVjVdmrSto9OW11ona+iT+z00J5Y8quv+GtZ/J3sYv7Mng+6+&#10;AugS/DWHRLmPwMtww8MIxkabRYwVDWkgckgbj8pBIwcDgV6DrXh/xD4W0mL/AIRt7zVpF1TJhuwG&#10;kWGa5LSjPH7tVIC46BRXH/F2z1O18INo2s/E2/sdPktTb3GryoP9HusB4DKVHA3Kqk9CG5610XwT&#10;+IfiO+8F+H9B+JdzZnxNLoCXlxeWUb+RPESqmXY3zR7pCQFOcY61hjPb1r4zSTlL3lrrp8TbWrev&#10;NbXVNrU0i+b5fiv6X3W8zmobMeHf2rtW0/wb4pWHVNa0eOe6sbggrMm/HnKueSoXbn616VcWB1fU&#10;Sl1ZQzGXS5IrizuIyFnxwcg8Y614h8a/gV8QvEvx+0X9qL4HfEaxkGj6dc6NrGiM3mQXMIJ2vHIm&#10;WhuI5T8ynIYcEV6poN58UNW0+KTXDDHNFZ25UqvlTRzA/vQzcgqw5FGOp05UaNWnVTfIlJPSUZLS&#10;z0V9k0+2zvoZ023pJWt+XT8Dzrxz8KNE8PeJdB8U/Cz7VouoeCZRfSaLJMfsmoWxidJLYP8A3gGy&#10;oPAbHHNd14d8Z+B7Xxpa+HtTe60/WvEXhdJLQXg8uRov3jiDgYMyDeT3wPasjwrf+HrPxF4i8DfE&#10;XxNZxXnii4udVsdL1C5RJBDlRiJgcMikKS3YnmpvEeu+DtU+K3hfw/4lurq8j8Qef/YdzDaB49Mv&#10;oLdt8RnQZieRS7KWwp2MAckA61nUr/uqt5csW1JbtW5t/tJPmbu9k7PZFR5uVJa/8Nr/AF5eZR+E&#10;ehT6F4PvviN4Hv4NUvvENix0+ZsxxalMiEK1ywGPNbaF34BwMGuB+F37MCW/jX4gftYWeqeMPC/j&#10;rx5o1jF4s8KtqSyW1nd2oBAtpCuCpUbR2Ib3q1+yf8b9EuPAsfgXWviT5beBfFmo+HfEzapYmCab&#10;VBcOYolJABAVkIbBEocEEnNd18bviRcfsxeF7LUtXtta1rQ9W1FrOZI7f7ZNbTXMnySsB84gRj82&#10;0HYvPQV2zlmWFx9XCU179R8uzXPCMk1HVJNPlhJK19rNbE8sFaS+T7XXT1T9NtjJ+JeseNvHfwsu&#10;tB8PxNYx+MfDNxaNDfbkubFmXy2YjouFLE+p6V2Xw4+Cdh8G/wBnzw/8FvBlq+o6R4d0pLSO31GQ&#10;zSTRJH8uHbqwbGM9qNDkk8WXkPgbU4IW1fS7SO41aK4j8yNoJuFWJxyQMdxSeC2+Kvw5vfGN94jM&#10;mtaS2sLL4d0+zhBmsbdykfl/7YHMh5yASK8ytWqvD+wg1FRkpcv8zfuxd+tovRu2l3e7K7rv+my+&#10;V2ZXw11iDT9AuIfFUiTaP4mh+26Y0cO2azllHlSWbr3KHo3U856Vxfwz+HWofsX6R8P/AIMXfjHV&#10;/Fmj3GtX9nZ69qFmZLq3FyzyxRvIn3FUkoGbg/L0rsrlPEmp/Ge18JL4os3t7Wa4vdOt7ONUEkIj&#10;HmRTxkfP++bKyIQQSQa3T4xtPE3xAsvCU2pNb6toyrcatYyWpCCNl+/uYYKZGQQeCK2lWqQUopXh&#10;Nc8oro1GUYO9rprmd+jb1Wwlbm5reXyv+as1fdfnWPjr4f8Aj3Sv+FU+PNK1C3bWbe5jj0/VIdjs&#10;kfyEq+fvE8gjnvXHfAjTYvhZ8CtJ8Ca/8Tbi8u4bxtPt9Y1KxZb23cyN5Kyhzl1RNqBmJzwarftY&#10;2fiPwz8UPAX7SHhjXdWbRND1Y2PiXRLK1SeG5hnGEuOeV2tj5l6g816hqNrpXinUl1NL7TL+wax/&#10;4mUF8oLQ870bjp755HBqZclHA0+V/u6nvNb8s4uSa1W9mnvZ3V79CDkr+v5ar8yje6p4Qu/ipf8A&#10;w0ur+R76bSY7u60/y/3TosgIf/gTsMipL74QeHZTr0ui6PG13rtiLK/E0jeXdx5b/WoOm3JUMOdv&#10;HavBfjB8drv4G/tH6PoXjXRI57PxFHdSXeoMsm6OwjxKLa1kjz5kwwJFjbHmDeF5TFfTWs2+iWp/&#10;4WhpU8y3DaWRFNubynjI3IZF9ATnOMjJrPGYbFYCNGabSqRTi+kmml0t1Xnay36KPLKN/W/4/pp9&#10;5wPjPwnpPxB+H8D+BrdZ28IrJp6aOjDyWmhVQEJPzBRxjnpXlv7SXiT43eF/2nPhz4eslsNQ8F+L&#10;dPB1DSJoVnbTr62XeLhA3VeQOOc17H8Lr7xHpc91c6nFou7XIXufstvmOSadR86gn5XBHO7GT3rx&#10;74xfCjxX8cfH/wAOf2ivhP4je2TwHrP2jSbGS/VYLyGUvFd2sxXcrEYGz0YV6OVVKdPGShXcfZqM&#10;0nJX96UXy69HzpWl6t3Wg5c0nGS01TfXyf8An8r7nrniD4p+GbfVdD8UeL0tofCdrayahe+LJL5I&#10;bOxuTiKOObLDaWDsPm4yeea8K1X9lOXwP/wUX8NftU2GsXjeGdF+GuuS/wDH67K11fXSFgVX5GTY&#10;+/PX5FP8Nd38T/hNoPxu/ZG8TfCP4kfCWxk8PawtwfGHh2TVSplXzPOCwTxYCuZAhXdjYcZrrPhR&#10;4UPw6/ZWs9G8HjVtUsdD8H2tjomj6wwW+ght4AqwSyPnMxUAFm4YgHoc08PiI5ZhZewm1KblRlHT&#10;lcJKylzXdpPmldWUbWae4uVNub+zqv8At5STv6aW79bNawaXr2ufBzSxqo8ufw8u8WeozX4bez5K&#10;QyEn7xkbarehANdBqOu3M/h2xvPEGi31rcXsONQ0qVUuktnk6l16FU9RXM3PhG81X9nDWtCl0a81&#10;eTUbN9Th0XULWMyRSEBhbrtIU7WHBzyRWT4f+P8A4W0z45eH/gN4u0zVtKvv+EXjvmvr6HZDcq6A&#10;NbtnP3e5yQDXL9X+sKdSnHmlBycmt+WKWtr93rp6aXD3ubl/P0d/yfr678R41+FurfBD4O+Ovjd+&#10;x98J7C41jVNaTVV8M+Erryk18xlEkl8psJHMyKTtXGSvqa9T8KftJ6d8Y/hzoXx0+DV/fahpGpbr&#10;G+0ebTSl1Z3qSiKVZY3w8Lwtv3rg8r6YNddp2nXmnW2uTaRexW6w6fjTPs/zRooLFGwPvZzyR2r5&#10;s/aY1b4u/D+SwHwg0vw3oXxBu9SvNQt7jU9LubrT/thgga7uV8nBzLCgREfAZyxzkCu3Cunnk1Rq&#10;pOopNqcm3eLgrxnu7RsmpR1j72j91Kbxoxd37qSsu1tLelunR2t1Pbdd8V/EXQfH39meLPC9reeE&#10;rieFNP1GGItILnySxlQKOP3g24NY/wAEP2mvhZ8avhFB8XvBXi6G7tdFvr2317T5rV1uLW7WRkIm&#10;i+/HgjuOhrpfgx8cZfH37M/hv9oHxxoX9kreaKt1qWl29vI0ULBvmlVCvmL90sFYb13YIyK4fT/2&#10;T/Dvw2+N037T3wN0SOGHVvDt4+t6XCGV9XM5EyMUbCmQNggsM4ODXJThgeSpRxUXTqQdotW5ZSjd&#10;Si77Slde8nZPW1npUoyp1Gnqtbvs+nqna33PpYLPwN4B+EvhOzmufFd3qmi6zqdzqV2fFV410pFy&#10;wfy4LqTBgVG5WMkDoPSo/hj8YLXwd8evH3ws+J+k6lplrLqOh6do/iK604fY9euL6GRoTG4zlht8&#10;lwflDgAdateNfA+q/Hf4N6hZ383z6jpVvba34N1bTN0fltKpnxCpyshTgFWIBGRVXVvD3jXwB4s8&#10;K/D6TxkuqfD++s5NCjt7jQmuL7StaiYz2t0bhSdkIC4w4wCi8jOD2RdDEUakK8uapLmvumuVxnzJ&#10;pO8rJqzVpLVO6SRHmjJe7ptbyXT8Ek9rtXSSuQXHw6+GPwU+LWhaFqfwzm0XT/D1vqDeHfGWl3jG&#10;Gyt7uVZZ454wcLumOMlSNuMEDNbXi9/il4z8N6xo3izwTpcGo6XcXGpeFZLVzcWrxqSsDuxG1mk6&#10;so+6DxWn8IfHesfFPwndDxzY+H9Q8T6Tqk3hjxNJYxv5Mt5buVlOwklI5I2V1U9N/UjBrkfgh8YN&#10;esf2pvEn7OV14XhvPA/hjSo5bHxlDNtFlqM7kf2ZKC/VYsFTgdhUv61UlUnKPNUoq8m5N3XNq43f&#10;2pS1X2rtpLVNSj7ypLrezXpe/bVarvtu1df2X/jR4p+JnwmvtTX4aaTZ+dpP2aGSz1Ryz3aEpPby&#10;ofmhAbOw9wRXoerS+J18C+Ivg3pOs6XH4ik8Ntd+GrfXIpJYYFMe1TOy8yKsoIO07sVyuu6Rrmn/&#10;ABD1q98GeH3sVtbiCHXI7+y2Q3sJ5jltnXAMgbqOSc0niT4n6/4y+OP/AApvxj4YutO0u/0OK+8F&#10;eLrKMhpNQgkPmQlh0I4Yo3BXd1rOtThicU61GKUf4lr3cbcr6t81lq0rNxu9FdJR96Nnpe60+bbX&#10;6fduTfDezs/i3+yHpd38YXs9Lm8UW+3XLvw1qW6E9Y98Um04RkUZVhwpKnkGqH7Png/xR8Fry4+B&#10;3izUrPU9L0Ka3m+Fev3MaAyWDx7TZgqBiRCCOOGRl9DUmsfs5fG7QfiF4T8YfBv4u6fpfgTQbW+v&#10;PEfw5i09Vt/EWoXRffLJNz5USk71jUYDgnvXL/FX4q/tNfDzUdL+KNl8IIbqx0COIeJvAOk4vWvI&#10;JpxHHe2cu0MhhT5mXHIyO2a2p0/rinQw1WEoVW5KLfLySu1GPvK6bSUW03C0knJPVVzXndLd2+XR&#10;9t9n2vdJXPSvEPwe0P4haXqnh6+0bUvD9zda4mrwTaHrTW3mXMR+Vi69N2PmUjBHWuZ/ZB8afEj4&#10;p/DDVo/2ivhxbR3EXjS8tNOhWZLlRbhykc6yLnDEEnIwRntXrdqPBXiPW7fxLFfXH2y402Rbe3S6&#10;yGhLcyBR8pIPfqK+ePil4K/af/Z9+APjbWP2fk0f4i65H4gabw74PhjGmjypWH7t23ANLyzFuN3G&#10;MGuXAz+vUZYOUoxnKUOVzbjyttqVpN8qT93mcmlpvuZyvTWu1vXqley1vZW/4ZHYeEv2fte+E3xr&#10;8H+Hfh341ur/AEnQ9KvnmXxNM93epayMAsCTNywDjI3HOAPStDxZ8ZPEngX4m+IYvip4Nt4fDlxZ&#10;QXPgjWbiFWdLzyiLi3YY+UAgMGJ53MO1cT8d/wBoPwp8Kf2Qbv4/at4m8Y+G77w7e6X/AMJFp+h6&#10;e2o6jp83nx+ZZGEgs0b7ijMONh3A45r2aw+IXw9+OHgy18d/DjxxpuvabqVnCYLNnTa/mAPnY4Dp&#10;JtP3SM9sVeIji+SOKxdPng+am5WaalFxm3zJct3zed4t90ytZcyTu09eu+qfz6eepyv7HfxB0j49&#10;eBrzxP4m8KaNHqVnrVzaR3WlyowmiXo+UwVODgr2Ncp+y7YeG/Bfgzx14hk8N65b2+reMrqK+8Pe&#10;JASLe1STy98akcxMPmB54Nb/AIU+BGi/Af4z+IfiF4L8N6bouk6xcR3WpzLfPBbs7gJJJ5ZOwSth&#10;eVxnvzWX+0N4G8c+Pvh1rFvbC8tL2G+lh1SfQ76SOSXS5Bh5bdjn99GuDt5BOcdavmwlfF1KVGfL&#10;RrOD1fw21cbXeza1umtNk2HvKHMlra1r9dL/ACdvLTXodF8avA11DrEut+CtGht/tmgf8SfVoZJD&#10;BDdW8ckkQu0U/wCpGAAy88kelec+AfHq/BWXRvipc6n4h8SWPxOYTatp8EnnR6JewoUmuIVP7zyX&#10;JC4AwNq55JrqLT41W37M3h/4e+DrzQdX17wdqlvNajxXzJJpsEUQaM3W75md8HceKk/bJ8J+Bo/D&#10;3hP4/Nb2FivgPXodTguptQNnbz6fOyrcxMVIXncjhWyC6r61pheeMqeExEW6dS6jJfa5eZRT1vF8&#10;6hpfS12mnq5ckZXXR2f39f66XWxxvwL8N/FL9lfxDH8Hbv4uSfEDwT4u1qTUvDOoXX/IY8M2s5aS&#10;QSn/AJawCVtqtgFQcGvXtU/tf4Frr/jTW/FdveeH5LiOa5t9QnSKG0jZwpbzHOFAByQeDWXp/hjw&#10;vr3ii6Ot+JGTWtI0177T9cuNqNb2szl/LYBVzDjbkEn3xXjvxP1T4s6D+1r4R+HXiL4e6T44+C/x&#10;f8Jzaf4kmvpo2gtr6HLRMrZw8cq/wc+3StOV5xjJSm4qXK5VNFH2nL7zcdo87gm1blcmnpd3efZP&#10;fVK936Jv5Wva9313PN/2zf2M774Rft8fDf8A4KMfBLXvGbeErYyz/FLw/wCDtQadJrVIi0N3Hb7j&#10;5sRJ/eJGM4AIHNejfCj9mTxB4m8feLPEWkftR694p0nxRrE3iXw3/aGoTY0WwvFhddOeIYaMoRvj&#10;3AEpIwx8te2fCMfDvxv8P18OeBvO0m48KSZ0/Skm+ayVQUWHcDh4jjH09xXnvwU8N3fhf9qT4u/E&#10;ybTtOm8T3F1pmnXX9i3U8aNpotRJafaIWzH9oQ+cnmIASgUGvSlnuYYjAyw9SX7zD01BNxjeUVUT&#10;gpX2sptc6k7q0bNe8KnTpUZafCryv2Tt6p3dtOmu60Ha9catcaK+gftR+C9J8YaPqXjb7NY6pNZm&#10;2kt7GO5Bs2llfCefC3WRShZkyBurrvjf+zB8M/2kri58B/F+RVOmaxY6x4R1TS9U8vUU8og5JJO9&#10;d64K4wwODVvRPF/wl+M/grUvBXi74dw6p4D8SRyXMl7qFqGtZWlcP5MsEhLK5YkjjGVzxxXAfF34&#10;fXHwO+JGneMfh98HrjWtJtYrbzv7GtZZ47S0jUgZiEm5ZAOhQfMOD0ry6NStLFKEJSo1o8zjayV/&#10;d295KEtLSVtVa/lTa5W7XTv+f6/geh/FXxYmieJrrwV44+Gl14q0KbRVmaaxjEzloxj5oRg9QM4z&#10;XefDnUtP8T+DbDVLSzms7PUIYjp/mwskkagZEbK43IRg9a4Dx7rd74r/ALL+LfwuuNWWTSYd82nw&#10;tut9QtXXkSRv/Ep6qMOOlYH7Kmu+FtJebwB8O7W6urFdauLrXLHU57uN9FhuFaaHyluSXaMvuVQC&#10;AB6Yry6uEVXLOZJqULcy1st73Tdot2ja2kr20Y4tc2jvfb/h/X8GeifCm8i1uw1rxP4T1az8UaRf&#10;6pJHH/Zt4q+RcQMYZUwcBG3J86HBVw3HNeTfFf4jeD/gR4Y8YftJ39/4ki0XS3WDxh4Zmt31F9Im&#10;aQbrpLdSdqFCC0iMF2Atg4Ndt4gtpvDNillo2jeIL61kupri+XwzdRR3kJkJYXaCMqZjkDd1Y55B&#10;5rI0bWPDUfwb1r4pePn8Tf2tfWdzoupX15ZQWN/fQRFikvkRlonkCklSBkrxt7V0YSNOnV9rJOUJ&#10;SjHlTV2r7PRpOy35U07OzTY9ObXp/X9fpc9Q1O28LfFr4e6V4j8F3Frq1le6fHc6NqGn6gYy8TIG&#10;V4pF7HjqceteZRfFB/iP4is/CviL4e32j28+nz6TPN4ihjE1pqvIWKSEZEscseHEittYAjOa2v2e&#10;fDvhWH4H+G5fDMlsl9ZWhj069010g3xs27LKsaRhmBBZdgG7PANcV+13c3/xE+MHgv4V/Db4nv4R&#10;+Knh9v8AhJfCratoc1zpmtWijyrqznZMIdwYYw2+M4YKQajA4el/aE8Lryx57Sd/cSv7zUb3jtzO&#10;2mraaTTNfZ83l/w33uy17/Mu/stfF34/XHiPS/2bv2ofgHHp/iHR9JuZLzxZoutw3OlXoicJFJGn&#10;EqCWNtwjkXKYIOcZrro/h1oHibVtB8cwaxZWeraXBdi0uNPuGiRllbbygJU8qCCeMjiuo8L23xG1&#10;XTLfWvF8Ftb6tFZszLGN8PnMSuAM5wB27+lY/hzwpq6+FNOh1HVntdUtG2X32W5RFj6/KjMnKZ5A&#10;I74NYYjFU6mInVpKNNvRqDbjd83M1du0Xe1k7LYPs7FX4B+JvE2sJqkepfEXSdUa3Tybi1tbVlnW&#10;8QkO2SdpBA4CitDU9fsU1TRfHH/COXE8moPJp+tSx2rI0cQUlBKmDxuGATjrTfAPh3V723uF0rxk&#10;ZrjTbx0uLZYYoSrMvKP5YKupzkNgEdjWn4N/tHXvDtxp174uheQahJDazRxhmi2f8sZGz+8IPQ8H&#10;HaufESp/WJzVraJpXWjVukV5NadOpUeaxS1V/C/iXxDDo2l65IrXunr9k0+TT2aMGJ9zPHMFwGHC&#10;shPTtTfBOvar4k8E65Ho2q6CvjCb7Va2ou7AxLHLGGEMc8YO6RVyCSp+ZScYzXM6T8VPi74N8JeL&#10;br9o7wsNLXwzrSix1jQZSbbVdOdhtmTPzCVRnchGQRgE5FR/Cvx18VB8WvGDfFy/8M33h/UJoNQ+&#10;FetaRZus0elvbrlbsuoBmEm75kJBVl4HStng6vsZ2s1CzTunzfDpFpe9pKLkrp2Tbu1ZPm5bSfcs&#10;aX8GfBj+Drj4QjR/B9vY3ulRz67ovhSP7DJa6lndLdRKjblUydP4gepPNHxJ+ENh+0P+yj4l+Eni&#10;nUNSaHVNO8mJZgEubWSMgoVZiMksoO4kV0Xj34d6MfiJoPxGhutOs9SuIm066dbONH1CGQfNEZD8&#10;3+0Mc5FZthpkXw21u40KY28Om2cIt4NTuNZMjNC2SsUyynqCeCCcjiqhi6snCtTqPnTU1ptJPW2u&#10;ruo6rV9dmKPuSuuhj+CPg94b+3WfiO1vr+z16Hwna6RfQ3tqvmSLGAVm+bO4ggg4JBH4Grnxz8J+&#10;M7VG+Knw3vbWW/0uxhmuNNnhYpfJGcMoKklTtJwuOoU9qkt/FnxB8D+JvDnhp9O0u8sLW6ca1c/Z&#10;ZE8q2mz5Etu+WBIOFdSehyK4/wDai/aCv/2YfjR4RtPF2k30fgH4geIbDRpdej00XFhp13PIIhBc&#10;yBg1qJiV2yEFM5U4JFdGHp5hi8xgqbU202k9eZLeO17tK6W9rW1sRLljF36f1+n9I9W+HfiG/wDF&#10;/wAKo9U0/T9S0/Umy13pt9Y7JYZSASpjcDK46ev1rjdR8capofxRt/Dtr4Ws75tNsZml22bQlIXH&#10;3drDG4/N93g4rtviJBr1jr2n2nh7xVDYyTZawe8V/LEiAAQsyjDIwP3W5zyM15/4x8WfF34dfHrw&#10;/P4mntL3wzr8n2NmSNUksbofP5YYgh1cfdyVbPHNcmChGtUm4pe9GTUW2n6XtrZXsrr8r3K8dTjP&#10;Auq/srfsl/Hhvhro/wAP9D8H6P8AEDZdaLqWk+GZbWObUJ3ZmgluUXy97uCQGK88d69o8B6bpeg2&#10;eoR+HdNXTbWK8aK3hkO6PbISzF1zlBvLcZ47cVw/7WvxGt/AXwLHxk1jSPtlj4d1BLvVLqJPLks7&#10;ZZl3bkAYlR/F3HXHWuj8Q/Eibwt4NPxl0yz/AOEo8M6hJbyX1ja2ifareCTaBIuSFlRN25gfm25P&#10;OK6sUq2Ow9OvaTlN8jcpXUpwtborNxa+J67rcLJSduuvz6v+u77mrd+HJrrXm8d6bcag9zDZrYSW&#10;tvcN5dzCGJ3FG+VsN0bG4DvitPUfEfh+88KLea74akeawkVZLe4ttzQMeAcjO3I5yPxxXH+EvhL8&#10;IPHnhq31H4Xy3umW2n+K21uyk0nW5Gje7YkTI4SRgYmIbMZ+VScgA1N8XE+N3habxD41+EvhdvFl&#10;3caXG1r4U1LXks4XkBw8YLrtUsvAYnqeeK4PZU6teNLmtJO3vWhbVJJu7Sum9W1YfobXw31PRIPB&#10;kWreHNLC2ttdSAQrJsZEJO4+jY6+46U/U/CnhrWpP+Exs/F91pV1FeWzyajY3CrmJW4jf7ysjZ2n&#10;ocEcjFch4m07XviToNh4Z8O+G9Y+Hesw6bHdaVrDXSsLC+VQ32WWJWxcxdVbBZWGcEHBo+Ht1+0D&#10;oWpeT8RrTT9Y0jUrNYGuvA+npHbJM3DTtFK3nREdwC6nqMHIraWG+KrGolK791u7a8nrGV9dL3vu&#10;rWbjm2v1/r+v0OW+FvxC8J/EXxz8WPA+seMvDc+ufDnxc8O2yuJ0lgt7mFZkW6hnVVDHJG5CyMME&#10;N2r0vTvDU/gFNL0Lw42l2vgu8sWWFZC7SaddOdyiNiSphYkjacbT0OOKx/tcPxN0ttNu9Lh0PxBa&#10;yTWmpWWoWqNcXkPlssMqSYBwSqsu7jG5SK7fw5aX9z8O7RZNCazvP7PQXGnqy4WTGHwDkZB5FPHV&#10;4pqystE4tpq/LbmTslq05KyaSla71u11PJrX9oG5+GfxY1Twn4zsde1HTILGNdaj8P6AJrDR25P2&#10;tpeJSsg4ZFDhT6V1Gs3UOpXkmt2/idrjwPdWUT6ddaNDKL7R7onBdtvPksCOCvynOeK6LxDqtqv9&#10;naXqV/vjaQWtw8um5kJI+XJH3fftVObQrJY9S8SeEvEt9ItvuivrbTV85Z4wvKhDkbhzjbyehzSl&#10;XoS5Zxhyysk30eyv8Oj7PXSyd9W3Z9Rnj34dxare/wBpXR0zVtHk8NMl9Y3n7uSSWEmSK4SRORnk&#10;HA44INHwh+IF23w98P2Gv6Nrl7calb75DcSR3MlpuY/upJIsKxQEANgFlAJ5zVLRfGviW0+N2l+B&#10;rX4Zx3fhXW/CLXlvr0NyI5bSZGC/Z57WQhlV1PysuQCCGA4q1qHjDxToGtya94J8LLeabDbT3Goa&#10;Jaw4ur9hHlDb7iqrMrKVZTw4KnIIrOUasqKoVEndKSd0rfErOz0bemtnor6ah9r+vIuS+IbfUbbW&#10;/B914aa6s9FnQ2lxHdibzlJ+ZWB+ZGQnvnIwQak+IHgvV/E3gT+x/C0ml30c10hmtdai85Z7fpJF&#10;uBBD4+63YioZPHV9e6dpPiFdGXR7jWprcWtvrM0UL3cci7mikj3bllT7pXk7hxkVh+M/iV4l8D+K&#10;n8PeCPBUmoNDqdqj2iyHabWZsTyBTyfL4ORwQelZ0qOIlVj7NJNa6vS6sm22+/bu9rFfaIfBnhPx&#10;94G+Iuvan9vk1DwjZ+HY7SxsIbmWTU7WQZZl+ZikoAPysMOAAOeKNB+IWh6J8XfC/wAIvEeq67qO&#10;r3Xg+51qz8Rzaa0cVzbpcJCba5lRRCshEqMqNtYlSR0NdL4n8d+K/ENrNF4A8K3Fpr2j6ysX9n64&#10;rW0d/b/xmKVQykMvKOeMjBxXNaro+h/Ez4m+G/ifrGl2ennUPCN1pN1ZapCRcyrNIkhgiuI32hlZ&#10;GDJg5yCO9dEJe2vLEq14taWvdRfK2t3fdvZ9dVcbvyu/l+f+SZ0mm67feEvE9h4MspL+8s9Ysbq6&#10;TTtSDfa7JkP3VY8MpJxtJyOCDis+Pxp8MfiJoyfDnx+0l5Y+JIp4RovijQxhPK4lgl3ja3tkHI6E&#10;1Ti1y++Hmg2Hii/8Sm70jRbid9Q/tSYi4tdPjGwuDtGWTgMCTkDIJJrn/ir8Orz44+FdQ8TfCP4j&#10;aL42s9Q1GO7tdE8SM8ltaMsYDRWs9q0cluWU5wxbBPYUUcPRlVTqNxX86vpJN26WT1T1auk/e1J+&#10;zsegeFfh5P8ADjw/b+ErDT9Pm8MeX5H2DT7Xy4bWDGECxElQoHULx6CuX+CnhfQvh/Nfab4S8b6b&#10;rOlwXUltq1rY30e6xlbLFTHH8qnG3A+UjJrS8BT6r4K0iOTT9I1STT9O0+3s4bO51DzZIXz+8WTf&#10;l32HoxJJX1rhv2lPhwvwl8d6R+0Z8KdN0TSbjUWh0zxSJ5hYpdRliY5Xl2mMsCzKfOBDAgblODV4&#10;eEsRiJ4adTWps7K0pLVc2ujae662vdEvSPoep/EDwHBrW2+0bxfqGgTSNHJNqmlMqs5jwY/NDAhh&#10;j5T6qcGrmj6rp3jLSl1HQtatplnnaD7Rbw7THJGSrlcrnIYE4ORj1HNM+G/ijxPe6dqvh/xTpljH&#10;qGm30kVjHDM227tdoMcmXHUg4OMqMdazjolnp2g6l4d1fwuGsl1b7TaXD3LlFZhv35Q7ogr8cceg&#10;7V5vvfwqj1i1Zqz0f3N9LK5V7xujC+HVp8QL3WX8LePfBukxairTXl5rGkzbY75w5SIyw7eS6Abj&#10;0B6VB+yR+0z4a/ah8AX3jiw0+fw7quh+Ir7R9Z0HVdsc1rJbzNEu5QcbWAVlYcEMK6KXxB4n8Lj7&#10;QfCsMS2+nvOL66v/ADIZ0Hzsu8DcpAy3Kmufi+GtvZz+I/H/AIO1r7b4d8cWKyahotnZW8rWtxIA&#10;hvreTA3jBDMj5A2ZHcV3y+q4ijUVWKjJ8vLJPRNN80bar3k7rVJctk0PeWnf+v6/M439sPVfF3wr&#10;1jw9+0fov7M03i+zhV9M+J1j4dtWm1+30jeHjv7IROv2ryJVDNAAZSkpKDKkH1b4U/G3wl8YvAfh&#10;344/Czxnb+IPBXiixW4028jtXWQbuBuzgxlSGR0dQyuCDggisG68R/EnwZBdeENY1zT59W03w29z&#10;4f1Bc2q6oY12sJUJZO6n5T8pzxjFdPaXNpqmjSaT4Y1n/hHdXsY1u7y3+xIsTtIMs7x4w6MxOWXB&#10;Jyc0YmVOpgKdOcPei2lNNtOD7xabVm0oyVrJcrTaTU+9e6+fr/WnmrW8+W0f4TfEHwh8WPFXiXwf&#10;4ssbjQdca1uoNB1a3k36ZeL/AK5opQSPLkXB2hcBxnua3L34x3XhPxffeCvHGmx3d/cwvc+G7Ows&#10;3RtUt1AMkSPIfLknQEkoGUkc4rUe41+XW7cXmjwGZdMy2rWV4qRPPn/VbT8w3dQTkdq4/wDaH8M+&#10;KPGfwo1bWPD3xR1Lwpr3h1hfaHrFvo8F5Lp1yExteGQbbiJgxDLlSQeGBGaxpyjjMRCGJas0o37b&#10;Ri3yptrRc2nM1f7Vind6/wBf1+pN8IvCR+Gfhm38PfCPwhCNN8mWe+0GZDZSQNIXlikRSCgZjlWU&#10;EDODkc1X8CfGS18WaJc6d8SPhTq3hTUZvLu5dNmkhvIrlZGKq0FxAWilkRl+dAdykZ5GDVj4ZaV+&#10;0N4T13wut/rGian4bvNAVfE1nDpptpbHUAuRdWxDsDDKxbdCcmM4KsRkVnePPihpvg1dJ1618Tal&#10;qfh/VvGKQ2UnhvTVm/suQN5csMuwHMHmKxckBky2TwK6ZU/rGInGyqSk01JOV73d0+l3a+sb2Saf&#10;dR6Pb+vz+f3na69bah4cGnapceLpJdPt1Nvqcd/Cki3UL52sNxGHBxyM5HBXmuE8FfD3UPg/8VtQ&#10;1Oz8S2uoWerWHm2OhxzNFPasD88kVoG2snK7vLAPtmvT/EC2mvaIx8X+FQ1vDdqfMWRXBUcrMuO2&#10;e3UV594r8Hf8JzLb6jrt3a3E1izw+H/ETWQjvNKui3G4Y3bXAAbB2sO1c2CrS9nKE3ZSTUtFr1W3&#10;VPfVO2iT2HLoay/DrQPEvxag+JVpb3ln4nsreC08Q3EMt1b291bqjOiqrjy5wGfr1HIJ4xUHxE8N&#10;eFrHwzo3g3UviFPod9a6omq6ffRzGJYf321oi3OyJ/NMYB4ywGegputaz8VPhz4OvPEllpQvryx8&#10;O3WoXOiRNJLHd3kYLlbebJKbgCBGVIyQBiuO+Pv7QvjCP9nTTv2nfhp4E1a60y40Oy1UzWGjte3l&#10;rbu8byw3FgQJJYdhPm+V++QKWVWKgV0YehjMRiqShK8bqCfMtJa2Wqem9lZprRXYSfut9/X+tmad&#10;18GfFXwQ+MF18T/hZaaLNpXijUrZfFem/YPs0tnFtKy3sMkIwzk7WZZFI4OCM12vgjxNpus6vq0G&#10;m6zaf2rprPHcW63BI2MN0UkkZ6ZHIK8GqXwu8aXfxV07S/jp4V+LWn634J8TeF4ng0eytUaKO4J3&#10;faIZ2CSEEExmOReCAflIINrQvD3iTRPiFda6n9m3FvrlvHBcQTtJDMoiB24X5kb5TzjbWOJqVKnN&#10;TxLXtIRSvqneNlyyTS1ik192rFHk0a9fW/8AX9bl3WtJTxb4ZvtG0fxtdafq95DHIbrS1iS4hYEY&#10;lRXBB4HQ5BFcl4F+CXw3k17xD440bwVbaL4i8TLJD4s1JbcRPqkkLeWs08Aws25erdR69DW18VPA&#10;2seJvGOia/8ADPW7Wz1zwzcLJc6XqEP7jULNwQY920lGB5WRehGDwaueFtW+KWq6/ri+NPAsekmx&#10;vI00W8tdaSeO+tX+Y7lZQY3DZVlOcjBVucDOnUqU8K3RqWUleSuk91o1pzRdoySV0rXtox7Hkeu+&#10;Gfh/aftm+HdY13WtW8J/EOPQbmz8Laldyn+zfGGmud0unSAfLK9tJtdEkPmgPujLLvx2Xjr4W+Bv&#10;jRZ6to/xT0C4vXjs/wCzPEfh8322znt5QMzoCcpwMhlIYFfUVY17xZ8RfA/jnVrH4j2Hh698Gzap&#10;aXHg3U5mdJ7VjhZ7WfIIWRX+eGReGV9hwVyeY+PFnfTfHDQrXRvjH4d0b7Toc9xp9i1ux1qaaGUF&#10;nDu5SezAJSSFkyA2QwxivUp1K9etRtPlcYaSTclp7zSsuaO+sXflldppWih+5d+n6b/15dDM+Ev7&#10;G+m/CX4Caj8CF+Imta1ZN4w/tXwPe694rN/ePGjrJFCJJh9yMAqE5+UcnPNfRmiX909io1rTpLOb&#10;zDHiaRG3kfxDaSMHqB/KvNYNS8LfFDTrz4a6Z4itoZLfR3hvtBi3wy2zMCpnt7hCHi6na652nBHS&#10;sLwVea/8Nf2dF8J/GbxBr+vWPh/TZLbxBrl1dCfWUVHBRybUHz2CYLOoDkLkqcmuPHfWsyvOvO9R&#10;zTaafM+ZayWyd+VXXVtWetkR5doof8J/2Rv2dfg9r3j7QvAPgiAWfiSFo9e0O4v2lQxXcks0yRrI&#10;x8qB2mlYRDCBmfbgHFZH7Ov7IXw7/Ysh8Xaf8HbPWovD8kER8PeHtS8STXlnpkfzOYLVJstbgysz&#10;GMOVORtA6V3nwz8a/AH9rP4cSeLvhn470rxjoE00lp/bGmX25o54sxvHvTDIyndlTypJ/Divg/45&#10;0LR/DS6X8Ufhd4q8P3Gk6vc+Dt2qzNewXNrCwa1vZCCR5UyFSkrgEElSRXT9ZzipDEUq1So23BVI&#10;SvduOzack21Zr4bpO19SeWM/etts/wA/yOn+InhP4f8A7Yf7MupfDXxxfatY2evWZttQm0uaW1vb&#10;CdGBDqSAyMjqG5BHHORS/s+X3x38F+Er74a/FjTW8R6p4XsIotH8VQyQ2sPiiEJ8kgjDN9nlAAR9&#10;2AWBYfKao6P8R7zw94xtvBniTwPqWoeFryOFtF8c2MazQtcSMVNvLGnzw4HBcjZ6kGtHw9d6p4Mh&#10;g1fwY8194bWS6S8sdcumWe1O47Bbsy/MmQV2MeAQQcVzVFWp4SeFaTpuXPFPWze9pJpptJRlF2vp&#10;dKSiylvdnX+F9L0zRNFk0Hwlpm2XS8yLpt5cbwkkuZSBJkn+JlHb8Ky/iq+saH4KutR0T4O3XjCG&#10;4mt1uvDNtPapIsJO2WSMTlY2ZVJJQsN2MKcmuD/al8dfEf4R+EV+J/w18VJp8ur6lpweLWNKEljb&#10;xiaNZYpZVBMDSRu4R2GwSKoJUHNe2PdFzHFPczRh5SY5I49o4P3SeRg/rXDOnWw8aeLlaSm3o3K9&#10;48rknaz3e6d99SuY8a+EvjzwV4Ts9L8P+KNQ021sr7xAdP8ABentYrZXlgxBP2KWMuVd1+bBjz8v&#10;UcZra8ReO9N+DR8W+O/HOuaUvhXQ7d5tUZblvO06BUL7nUqF5GeM9O9UP2i/2cPht8ddQ0a58TeE&#10;9PufEHhvUG1vRbeSVA81xDGwhY5B+Xc20kYIB615n+xN8UJP2tP2PNc8AftS61LDq0Laj4R+JGj6&#10;jpbafJZ3MjvGII5WPzqIXQJIM7uD14r2Vh8Ni8G8eruKlFVY9UpSdpRte+kWm2l7zW9yNpWatfb/&#10;AIb/AIOp6rpN5+y5+3f8AtH8aeFtbsPGHg3WvJ1DR7+xumTEkD7kkRlIeOWN15U4KkYIFS/tMfsh&#10;/BT9r/wv4V0b4raHDqUfg/xRaa5o0lxbxT5nhBUo4kVg0ckbMjjgkNkEEAj4h/ZE+B+mf8ENNW8W&#10;fCf4h/tDXH/CoWf+1NBuL3wTMryyXU6I0jXaTSxu1tmNWRY4yysWOeK++vBvijVL7wXb+NfD3jPT&#10;PEGn3mjx3NpqVlhorqZchnDJwUdQPdSO9b5zgquR5gq2U4mc8MpN0ajUo35krrVJKajZTt/wFnTl&#10;zxtNa2s1ueY6Zo118D/iN4q8B/Ezx5oWo/DvW44tX8M6XJJBbXnhmNFEV4JVJHm2efLYSYJVnZWy&#10;GBrqtG+DfhzTPCV5pnwM8eW48J3lndTXui6XOLhWnlXdHLbTK5MGCMiNfkPYCufh+Lnwn8KR6x49&#10;1jwRquvatfWf2y402ONdRuFtXjU3ENmjDzDEFQSNAuQ2CQCcitT4NfC/9k3TJ5viN+zp8PdL0X/h&#10;JtBErXXh+zNpBeRqxZQ0aYVZUYnI2hwcg+lY4qpWjRdSopxdoptRjySkkleSurSS15km5Su97s0X&#10;KorlI/Cvw48Qr4w8MftLaLbqdXk8LjRfFUMlw6NfQIxaJnXYN0qPkAsAQHI6VvQ+MNC8P+JLzxBq&#10;mvSNpWo61b211Z3UbM+i3siDiTvEkny8/cDEHgHNO0bWfGumrPqDXkXiDw1dXETwtYybL2wl3YlB&#10;wAJUVvm5wwBIIOKh+M/iu6+Flvp/j7TPBk18uqata2Ouahpiq4ht5G8tbiaE4MiqdobblgCcdK4Z&#10;Sq4nEKnKzuuVWdtL3UW3s1ey0vskmhrz/r+v+AdV4v8ABuq6hpV8/hbxB5d1NdLe2MtwxeGGZMZX&#10;5eSjY5Xkcmubt/iP4euPiu1jcxxw28MC2q6jZ3SzW11dbsPaNH1imQ4YZ5Zc4zijwr8P9c8DfFrx&#10;Nf8AhDxhD/Z+vWKXtx4ReMhbfU2fD3yS5LCOVFVWQDAZd3UmuN+O/wAO/AHxj+IUPw4+KPwt0vUb&#10;O9uIJ49QV5Vks7m3/ew3LhSu4xyY2+uevUVOEo4edb2c5OUeW90kpK6V9G1dr1s9WtXcJOx7U+gH&#10;TYpoUlnurWbzA1vJ+8wG/hAPBH1rF1XRbi3vIdO0rULW3uLdQum2d9HthuFZT5kIweQVGQoBKYzg&#10;ivF/hH+2H4d8e+Eby3+JnhLxT4H8X6XrV5pq291pzx/2lJZyeWskOS0biVcMsZbcyk46ZrovHer/&#10;AA4/ay1HxL+zX4hvJIfEHhG10rxHpeo6XMY7/S7ti8lneJCSDvjkj3Y+aOQZRsgstV/ZONwuJcMQ&#10;mox+KSXMkrpcys7SV2lo9bk3jJDbb4aftNfDb9qpvG/gr4l6HefCvxNDbx6p4F1K1ZbrR78RqjTW&#10;06kgxukeTGQMOSckH5em+M3w9+HmvapHa/FLTI9Q0vVmjsdPhurHd5M2d6qk8Q8yIMwX752ggEEV&#10;y/ww8e/EH4qfs8S3fj2Gzn8Uafo80Oq6hpvnQW2o3FrO0ZuI2hzLaykxb2tyN8RlCkEDJ7DwWvin&#10;wd4UjtPGHxI1XVIrzbqVjfaikK3FrGcO1tK4RFdRnaGKhscHnmtsTLFU6yc5RVSn+79xcrly7STS&#10;1klu2lJrdt3COquYPw28TfAdtYs/A3hPxgb661bWrnUF3+IjNNBPCRHIBuYsVDjYVXgHqOa9Fe/u&#10;l/t2LV9OW1ijUrbXC3SvuXb1OB+7OTwGFeeaj+zj8LNdn0fXIPAPh1dTt9Sk1JrGGxWx3CWUO8+2&#10;E5M24K3mA/ORznOK6PWtX0VfH+seH9WvYUt20nfeajHJtazUJkfaQSML/Er9PlIyK5cVHD4ionSc&#10;no3Lm1atJaqz7W3XprtXUz/s3xt8PTapEHtvE1vHbveadZyOLe+t2AXyUjk2iKVX2uDuKlWIySp4&#10;6X4afFjwl8XPh8vxG0iTULGF4nt9S0nVofKu9MuEOJILiEE+VMh6rk5BBGQQTzdl488deDPh3rGu&#10;/EbWdP1YaPpr3V7Z6HGftLWaxkmVdpPmFlG9doH93k1554ET4Y+H/EWq/t2/s8+Ppta0DxjodrD4&#10;w8O2kkf2a8mtFwNSI2mRb6KD91InV0RQwyi43WCWKoz542aaUZRT5ZS/keyTkruMrbrW93JTzHqn&#10;w21fwzP8NpJNLl0e7t9PvLiC4umm2xbQ5DFn5wwPDA9O+Ki8CeJDFqdhpT6E2hzLHMZvD8l1DKs0&#10;O7i8gdSfMT2U5AbkCuU/Zy8afBz4warrHjD9nTxH4VutF1LUJpfGmk2Ugma6nkiXybgYwqeYmC2Q&#10;Qw4zkGuv8RXVhbaXZS6boj6bc6DqDIulrp6u13Dt/eRwdP4SGBU/w4xWWIoexxU6M4tSerUrpxbT&#10;0a23622ad1qitOh5H8HvgH8Dv2J/jT4u8e+B/HOueGbD4i60lvZ+D/EuvqPD+pa1OHnjOmeYf3E0&#10;hEimMEBiAAvAra/afi+K3hD49fA/4leCPg7/AMJFoP8AwlVzZePv7NhVrvRkurNo4tT3feaGGTKy&#10;AZykuccZHpfiv4ffC34//DI+BvF2mWWsaWl/A7xapp6v5NzbyrJFIquPkmjkVHRxyrKCDXmH7Ovx&#10;/wDHWrx+JPhj+2X4Vl8O+KfBviy+0zRfFjWD2dn4p06No/s+rWxyVjLxzxLJHuKiQNt+XhfSpYrE&#10;4ypLHzXtasIuFSMn70oSh7OMlZqTcb67uL5XqrpZ8qjotE/zPUNC8W6N4Z+IEPgjWNb1TUn16e5v&#10;NGvrq1BhtgoG+1Eoxg/xIrfMQTjOK5/9oH4D6f8AELw7rU+kahH4d1yaFJR4msdPaRmijOSkyKVM&#10;vy7gOcjORyMVf+Jltpd34k8N6FrHw+bXNJ1bUsX10k+yfTrmMfuroIMMV3DDOhG3OTkZrnta+MEv&#10;wp8e+KvE0PjVdc8F+G7MN4s0mzX7dfaLcEbi6JEWl27fmaNlyByvGRXm4WniPawrYZ2na9tGpWlZ&#10;LS6TbsuWSs99eZIuVpKz1NLSvFur+BfhroepeGtD1jxkbDT1/e6TJHcy3VuGVSRllLOVJZT3CMpw&#10;a+d/GnjP4a2niRv+CkP7D3xo03S7V/ElvoPxo8I+IrWey03XPLlMUi3cbxCXTNWh8xfKuHVVkzGk&#10;u6N0Zfqb4eS/Bw6nf/Fnwfr8csetaXBcyStNiK3tghZdiEDyVIJcjAJJJNVPG8kV5ozaraTabNDr&#10;1z/q00k39rqtmqZHmKox5hj4DEkHYF54x3YDH08HiZ3pyvJ2lfRSi9ZwnFxle28ZKzi1zJXScYnD&#10;mjp/X4ieJ/it4d8ProNh498OR3Om65dQJp2rSMnlnzDujLA9HB25wec5HTFdJbfCrwpa6Bd+H7q2&#10;mvLS88xbmO6nZg0bkkr9BnjuPwrx345eG/B/xIl8L/AiXT5IvAPi23m0221TR52VtMv7RxNbxqOV&#10;TIjkQHgqyAdDiu+h1Dxt4M+IraZ4tnhutLvLFYNJvI5GEkKxoTK8qnKseAegPXrXBWw/Lh4SpScZ&#10;Pmla+6TsmtdJaSvHpZNbo015rHm9r4Xsfhl8ZfDWj+JJ9Wu4/D9oTpfiDxAJJYr6KZzGiC8Xj7RE&#10;uQYnGHUqQcivbD4b/saw1K50O+vLqK4j8+3tWusLGQpz5LAZQsT7jP4189eI/AnxC/Z08SwfG74U&#10;ftUWt38MdbW4tte8IfELUBcWFhczbvss2mzookjzOyo0EjlSrYUqQAfT/gbon7RbeDdU8N/FHWvD&#10;vmSaXbDQdY0mzd2gkMOJobiORtsnly52sCN0bLnDAk92aUfaUYYiNaLVkne6bfN7ycWtJRbvJJvR&#10;6O2hnFyvZo6TwD4TtPDbQ6xoWnC1j1SBrnVoYo0Rri7blvNQYUSdSzKBlsk9a8y/aRsPH/j7xD4f&#10;1D4L/Fe48HeJPh74gtdb8SaHeQslrr+jkMssEjbCHBTcV2k7XUbsVi/sL/tTav8AHzxd8Xvgp8Yl&#10;t7PxJ8KvihNo8NvbWskESWZjRrRo5mdvtBYb23HDbWUMueT6X4YT40eBPGur6V8Ub7S9c8N3l40v&#10;hfWWYLcW+8qPsM6FQCOpWQE56EdKiph8XlOaT9vyupBJpOzUoySatzJqScJeTtZxegKUZQsvTT7i&#10;npfxA/Zq8ZW+sfEXQNSgtZPD8I1XxI0CiF0h8otvuFH+sjMeWDYKkLweKh+B9roPw4sotT8NeMtX&#10;1zw1401ZrzRRNeJfRaatwC6NFKg3C1fHyhshGIGcGn/EDTfGngnxpp3iL4Y+A9P1rwnqyrpnijS9&#10;NtI/tdixfi4XoJIACVki5xncAeRV/XtF+E/g3wtb6wvw6bQ4LWzl0O1uLWweNdPt5cja6xEbbfdg&#10;56KSCNvWs5ex9jyQcnGpayupNWT0a0aalt/dfW+t9TzT9vv4Ya54J8e+A/2+Phf4z0/RPEHwzum0&#10;3xVDqlu5tNe8M300K3VnO8aloWidY7iGYgpGytuwrsw9ohOm+PYNH+LvgHV4/wDTtNKW5eEMlzBJ&#10;hvvLnByowwOPrXP/AAV1PXbX9nvw7pXxK0eSd2sI7LWk1DVUudlu5eLfJLIqGYEBRyochuQSDn5S&#10;8M+H/jV+w18dPBXgLUvFnjH/AIV3qE2taDa6bqWom+stN0+Fxc6YyXaIDHI5dowbgMQqNEGwqk+l&#10;h8LUzPCvCOqva4fnUG7e/TXNJwVtW07uN76TsmrK8StGXNbf8+59u/DC+k1XwVbxatY21reM0ou7&#10;O3lLxq4cg7c84PXHbNS+H9a0431x4MvmNvcFnNvaz/emiH3mU9xz26Vm32mWcbSXVrO0kMt19t2e&#10;cflfGR5bJ/CcZx71l6Prfg3x54vm1TwrrNrcavZQj+0reGTzDasyZjJBwVBx269DXzPsVU55pO2+&#10;3wvpf8tf1NOYh+HngX4j+CPDM2g3vxM1DxRHp/iK4l+1eJIYvtD6czF1thJCAWaLICO43MFAbOc1&#10;veBPiJ4A8cy6nPoviKzvJdLuDp2rKFVpEk+8qyY5GQfukDPaqGh/D3wfpfi3Vvj34d02aHxL4l0m&#10;0s9WDTOqXgty/kBomO0SKHdNwAYrgEnaK1dJ1rw5dm11nTVt2tNYUwXF1Cqr++UFcSDHYgr7Hjit&#10;MRUjW5pWbbtqko2lvJNK6ez5XdXtey2RsfP/AMMP2afH/wCxn8aviJ8SvghPp+rfDLxxfRatefDn&#10;TbVbefRr8xYuLq3JcIwlwjGPCktkivcfh34qHxA+GcfiLT/DzaXcapauwtNUtZEVJOQu9WAPUDI/&#10;InrWzHoek6FPb2NnFIrRwtHA0zFg69drMeSBngHPHSuZufC2sReEv7B+E2pabousaPefavsc8e6C&#10;RS5ZopFUgqrgnDDocHB5FdOLzCWbSU8Q17T3VztWvGK5Vz23eivK131bepMY8u2xp2OuePLjwBeX&#10;Vx4Zt4/FWn6buksbOdCk8yKWEaO/ARyMBm6bsnoawPGWqa/8VvhHpvxD8Cm90nVtMurbV7Swudm6&#10;faoaWynXnAZDJEehBAYHABOxBe+LLnUdJ8YSXVnpiyWslnrGk3EpkxIwDRlWBAJV931VuxFTaNqB&#10;t2iGtLpOl6peSrayRwTfu559pePZkDcdoOBgnGfSuaNqMvaRirp37pbpxad7x++yfnozUdNK8deB&#10;llktVjWe3WVrdtshifG7aexIPHpXC/C74z/DPWbbUrme4XS4/wC0jbah9pjkh2XvmbCrB1BU5AG7&#10;O05GDgiuq0t5tL8RzeHLCKRPtUf2mVgwEkLbjuAzwVz0A6A15HYeN9A0/wDac1PSvAngjUdasdZ1&#10;CTTPiA6zIYdH1FYQ8MskMp3BJo/l3x/KSoyOM10YLCxrU6sLN2XOrNJJLe99Nfs9W0kk20KUmrM9&#10;s1nTPFI0u9XRtQtriVpfMsVvIt0aYH+rOCMg9jnrXPeJdFu/GEOn/B7xhDpWuaNqWj3S+MNP1aFj&#10;cTQsqiIxhfkK79ytnn7uOc1pmPw1r1mJvCuoMjW6taG3GfKDRnIjdW4Ug9G4P1pvilr1YLPXodIk&#10;XULOONAsbHzhvI8yPI+VgVGfTIFcdGUqc0lo9baWadrJ/Le62eozh/Bvw5+IXh/4l6fe+LfiLY+J&#10;I0kujpuoXF0Le8itZVVPsv2cDbJGPKjbfndvDEAbiK6GD4pp8P8AWrbw14q0DUmXV/Ep03Sbyz0t&#10;3jWQx7905UkRIfuiQ4BPGKt/FLTtIuvDUvj/AFfw1pt7P4bVr/TbyaH95DJDlgwbG4Arn7vI54Nc&#10;D+zF+0rD+0Z8N9a0nxPaDR9c+2XEel21zer517YyJ5lreRlo06o2cbNyFMMM9fQ9nWx2GlipQ5oR&#10;tGVrR5bt2aS6d7JLvvcWkZW7nqkuhaNqXjNPFV94YtG1KyjMFjfmNPOSJuSFfG5VJ4K9M1j6Z8QP&#10;FOnap4xvvEWp6Lc2elagi6dHb28kH2W2EKs4uZ3YoWzvO4BVXKhscmvMf2PvjV8TbGfxB8FP2hn1&#10;JtY8EW0TL4i121SGTWLWR223KvFmKSNRhCynOV+ZVNbQ+BfxB0P9r6T9or4d+OdCuvA/jTw/DYeO&#10;PDd9poaY3EKuLa8tLhOCHDCOWOQEEKrKeooqZfHC4irQxU4+7C8Hq4z1jJKLs+XmjdrbX3Xa5Klz&#10;RTiiHR/FeofB+y8W+M/Enhu41261bxPaTxyaf4egt7n+z7u68u2hWSEGO+WBWJ8wsZCGO7BwT33j&#10;nQNS0q0uYdN1vULazYNcR3FjslltAPmlQJICGjZQfl6jJxjIrndD1vw/Z+Bre31HwhqOlpfX9xqN&#10;54b1aHdLZRwTFX8pBkbMoJEVT91tyeldJ8YvEvifwz8NNS8a+AtBsNeufsam10fUNXXT4rtXwMG4&#10;cERNtJwSOelTWlKpiopRSlKVruyTtyxS/lVmnre1nq2io6HlfwX+M3w40rRLL4XaZ8VNFv8AVob5&#10;L/SBazSObmxupnKCIXTbmKjcrhHbYVIwOle2p4m8Ir4oi8HSOq3ckTXFurRna5VvmUNjG5T1XOec&#10;4r5K+K37PPwn+Avwq8JxfBf4JeXqGkfEyx1XQNLbxHJdJFPeSE3Ukc1yzmNWy+5FIQtjAGa+rPEF&#10;jea/4Xe68PyyaLqVyqvbrcQ/6i5HKl1Xg8/K3PINdOdUMBKUK9CUuWo5K8uVSumtWouWjTvbvdJu&#10;1yably+9uUJIdY8Nf2vrQ8R6nHbXnnKNPv8AZIlncMcJJGx58snopJXntVXT/BmueHNC0/UvDV1G&#10;jWceZ4bhSVIfDSqDuOULZK8/J0HAxUerfG3StKuF8HeONOaLUJI1iuLaz/eP54hWVljQ8zBULSbk&#10;DAIjFsYxXnnxa+PnhD9k3Xriy+JvxZt7jT/FGsNfeH9Phtz9osbdRFFdRkR7g1vEzo5kIGwS4YEA&#10;GubDYPMMTJU4QvOWqSV+dLtZa2V3d9NfWnJbs9ek8K6RqFxb315Zst1NaRoNtwWVdvPy7sgHnhhh&#10;sd64S6+FfjfQPil4Y8b+DNRhuNB0u3urLXodThM15dg4MEqS9TtO5WB6jHpXc6FJqWl61caGLOGT&#10;SbaJBYzRs25CRkg5ABzzypP4Vwv7Ivjbxrrmg+MtI8Y/BDUvB8ei+Lr230aG8WTGq2O7KXkbOTu3&#10;5OQDgHis6LxNPD1asWmopJp22ndaJu91fonZ63VkGmi/rQ9A8Uaa2sadpcs9q1vJHfxSjyW5ikB+&#10;VT03Jngj0NZsttqXgPTbPTvCmiXl5H5yItpZzRjyIXcmRwWwHEZbO3qVGBzV7Sn1rXvB8l9BeWdx&#10;qht5fsrRq0ccy7j5atuyy9AC3Y5IrzjxZ4U8XfGOw8F+K7nxBP4V1fwjqC6tdaK1ww8m8hikjlge&#10;4hIE8BLujhlKSRuGGGUGssLSUpclSSUE3fd62bWid7N6X6fmPyOqttW1bwrca1eSSXWpQW032jVN&#10;NHLWsgTO63I/hcDd5bc5bgiu00jVYdfsrPVrJ5Y0vrdZ4hJHhkBAOxh2Izgjsa8H8C3WgeN/GNp+&#10;1L4DtEh0LxtYrbeKJ7Wd4p45bKRxFOcMY5YxiRd2AWRweR09xttTs/ENppfiTwX4lhm02RWmUWMa&#10;TR30ZHAV/wCHnuDz0p5jh1Rkk1rs3a1pJWcWlfVSTS7pJvccXc+d/hB8X/HHxcm+KF3458FL4Uuv&#10;D/jhtAtdW8P3Uc10LaKZTHN+9jGQW5KEEYY4NesaZ4T0KfSYtHm1iTWdI1TV2vrF5H5gLEMY03dh&#10;KC23qpPYAAU/h/4G+A2ifFHxUfBt1JpPinxpNHrXijQ5tRfz5HRBCLlYHY7AdoBKDaSOear/ABL+&#10;Ht34y8a6d4f1ue702z0XVtP1Pw1rGjSG3mF0GcTLJjKyRscI8ZGCsueCAa9DFV8PiMU1STpRsna2&#10;3uxWibbdpJ2al8N3boQtF3Oou9J+I+geKofEEPiWPUtJj0c2+oafNEVuA4fK3MbrwSVyGQryQCCO&#10;Qef+LfhW1+IaNYz6ky6Hqnhy+j1GSxOHkjmiMTZyOcKSeMMCK6ixg+Jcnxlv7251KNfCq6FDFZ2S&#10;wqWe9MhMkpfO4BUAAXGDuz2qxP8Abv8AhG72LxXp0R8q4YwmxyWePPyuAcbWz1HTivMp1p0asJpx&#10;5kltpv5W3RVro+Zf+Ca3wM+P/wCzV+yy3gLw3+0joPxU8M6fY6h/wgd1NpkttdWigsbW1kZnbcFb&#10;5W3AEY4Fe5/su/ET4tfEz9mnwr43+NfhRdA8aXmnoNe0uOWNoo7xSVfYY2ZfLYjK85wRnB4qrB8H&#10;PB/gm8vj4Z8Px6WniC9ju9W1TRVNq73KgbJ5UjwpY/dZgBu/izXWtc61oOl2eneItQ+1SLcZkvrW&#10;HyzgvhWKjjHPzdu+BXoZxmMc0rVa0oxlOpNT5uVRls7q0bQ1bu9E20nZXaJpx5LJbIz/APhJPEx+&#10;IevRT6St1pEOl20NnbxSZuJLwM7Tr5TYUqI2hZWB+bLD+GtpNE0bRr+TUYLSC3luZw00kMITzW2Y&#10;JbA5OO55rE8Z6z4ot9eeDw9oI1Dy5Iy8Mknll4XUhjG/Qsv3tvBPOK5v4R/tafBT46+I7z4Gy682&#10;l+PtG0e1vvEHg3V7d7e9sllHDbZAPMUMMFlyAcZxmuD6tiq1B1qUG4xS5uXWy0V5Lor9WrXdr7FX&#10;jezOx1jwVqUumavceGtZWzvLzT5ItPvPJVntZWQhZFJzkKxDbTwSKb4Us/EmnfC608L/ABI8RR6h&#10;q0dittfa55Hkpdy7eZwBkIT19jR4P8fWXiTU/EGjy+G9X0ubw/qQsJJNUtTDDe7lDLLbt0kjOcbh&#10;3BBrf1a5sNKs44NQhMkMnybQvygYzk+lc9SdeH7qa6p7K+2mvazva9itNzzn4e/FXStU8OXV1rGj&#10;a5dW+hf2jpuoXWpWq+Zcx2zoPNYcCVZFJZWA+YK1T+JND+H3gHwt4butDu9P0vw5p99C2nzXDP8A&#10;Z7dZcKkcWM7VbcFAPygN2q5N8N9L0DxBJ4w8EWrRFsma3hmkMNz5hBY+XkrgqB2xuGcAkkp8O7nV&#10;vGPw7s9E+KFjDfSahc3ayTR2aCNFjmYxRyKhKowQBTyPmXoDXdOVG/taTahdXjfXVPZbaK9n52tu&#10;SdjqmlwN4da3gslhMKM0UESjAIycDHHNY+maLo3kx+KdG09G1Ozs/L3EfvlUnc8ZzzyecVn/AA28&#10;KaB4C8JSeFPB3jLULjTbe5nmVtWvmupo/NkZiiySfMEVydqknA4HAFN0nwf8QPCmsah4vj8dw6hH&#10;qXkJFp0ukqiwbSBu8xTvbIzweATxiuNRjFzip9dLprmu9mtbaa6v5j7HSavrFhaWWn6oturQzXSj&#10;ds5Xd+Bx+lW3tLeS53Fj+8i3qZOoPTPtxiub+I1lruvWlha2P2VNLju2/wCEitZmIaWEodqow+4w&#10;co+7/Zx3rI+Efx98B/EH4seKvgvZ31zb+KPBdlp8mraXebdz292jPFdROGIliYq6Fh914mU0o4Wr&#10;Uw7q003ypuVteVcyim/m15aruPmXNZl74vXup2Pg+41u08H6jr0+lr9rTS9FuES4uHjbKrEGIGT6&#10;EgHGO9GlTaL4qaP4v+G7K+aa902BWh3PuOGGYpbc8LIhJzgBhgjNdFdRwJ4wEjWEkbw2MjQ3CNhX&#10;yeVPOCe/IqOCW28aeHYQfOt2mk8yN2j2Mro3X36fQinGso0UrddXd7Ppbbpe+nZ30sHwf+3X8HfF&#10;3iXwX4cvIvi94w8IeJPDXxnufEHhvSbzULbTG1rEglayiu4w0bRG3WaSMyYfYCHHysK+2PCOteJ9&#10;K8GnX/EVx/alvBpJubW9LJHPcJsEmGAwgbB29h8mehrN+PPhaw1i38P6j4q0uHULVb19P1C0dS8M&#10;i3SGIMYz8pw5X5jyFLYPJzt/BvRtf8L/AA70nwv4it7drqzsYreea1ZjFIyLsJCuSyrhRjJPFe3m&#10;ebfXsnoQkl7jlpZfad2k0k7Kyet37270tnCHLUdj4S/4LGfEjxj8Fv2bPh/+1J8NdL8/UNG+I2n3&#10;FnPv+z31jb3xEIaCNVxO7s43JuwQWJyOK+3PC+gXOp/Ci10nxZerqz3kcN3NBrVuWKq21yhHVSrZ&#10;wMnaRjtXO/tp/s9fDz9qT9mjxH8IviLHY2FpsSewvruJGWyuIWEkFwucbCrqMEYI7V5z+xD+198I&#10;fif4O0j4cxeLVsfFd9Jqgi0LVFmkab+zp/IvDbySfM8YcBgpJYBs8jmvQrVnmnCtH6vSfPh6k+dp&#10;N+5JKUNe0bVG7JJbu19YUeSs7vRpf8H9D2bxnq3xp0vx74PtPhTp+h6h4ck1SWDx1HrF1JHeWlsY&#10;CYZbTA2yN5gAZW/hbI5Bqb4qX/iqxsb7XvBXhJtc1DSZYZodG3LC12cHISQ8Dj26jHpWxres3eqe&#10;G4fE3ga5tbluDHDcNsSbJAxuIyrDnHHJ4OOtYJ+M3gDVfFkngeXx1aab4l0RbS51TSbplW4NtM+1&#10;W2E8pIflVhnkEcHNfMUfaVOSUaSfImno7v3r3nbXry3VtLK90b+Xc+Xv+Cn/AIm0HWvib+yrqvi2&#10;+1rw54Vb4uQa3rOu2OlyMdMuIbRzbRXkioRbwyTyLFIX2jJ5IANfUN54G8B/DG98TfEXwF4AtVvN&#10;YjN9rf8AZ0ixf2lcIuwM/GC+0bd554Gelc94O1Xxh4sufEHwt8eXNrcTaBr8kHiCO+0spBrOkXMJ&#10;aF0OcZ2vtZuQXhdT2NcJ478R6F+y1+0BrXxX8S/F9rP4d6b8LFg1L4etYyzNY/Z5f3d5asgPmF0J&#10;jZCdxwpGTX0VSVTGYWhl1O6lSjLROTVVSnzxWkU1J3VrtppR+GWhjHRuXd/dpb9D234fePbXxf4M&#10;k1keENe0lrZmj+y6vZ7JXwB86HJEkZz8rZ+bHQVy178Ir7XNZh8U+ItdR1sfFkeseE4bGSW3Nni1&#10;MTxTMrfvlfdIWBAXkcZANNjS38c/CbRr/wCGHjG4ktpdSsb+G7vrrbcw2j4l8oggeW2w7drDOMg8&#10;1P4n16++GWla5Fq1trmp6Da6Xca42vXd9EYovnkZ7NX4ZViRfMDMCAnGTivGhTqUq0lQfLJtrl6p&#10;aK2vV323autjTTl946vxRaaX4rWxuL3SlvIrZvNKxxhpLdmG0kA84KsQR6Z6irHh1tQE93ompaXI&#10;1pYmP7FeNMrCZSvK7fvKUIxz1zx0r55/4JT/APBQ3wf/AMFIfgNqPxd8NadY6fqGj+KrzSLq3gul&#10;LXMEMmILlos+ZB5kJVtjjIPQkYNfQXjfx3B4O0HXNRsvDt5ql1pGmtef2VptvuuLsYJ2RDjexxgD&#10;1qMyy3MMqzCeW4mm41ab5XFvZ3XnbrvtZ9wjKM4qa2ZT8T/EHwd4HtbHUfF+sw2MM2oJEk19IsaG&#10;SV9ijc3Gc4AGcnNXPFtpYSXH9iRatbx6pqCPJpsN0+3zGQdsckKSCcZIBrzb4seNvgF8a/2dtRvP&#10;iE2m3fhmPTLefxp4d1uECWyhlQMqXEeQ9tMpIIOQysuQeM1bsPhz8Fde8NeFPEFzo95rVr4UmjuP&#10;B99c3k1zdWn7sqsquW3uRG5B37iVPOapYSnSpRnVU4yUpJrlTWycbXa1u9V/K003sF+h2vh/Xbe7&#10;tLW7bxDbQ3GlTtZ+ILXflDOIwSuTjkEhge4PvWhp13p2ratcGBIfPaPbIu0ETKOjEjquDwDyMGp9&#10;QtbTUtHnMNhDcSSQuVjlQAS5GQGyPYdehFc5ovijRNA1RdEmtpVmuI41X5fmi+UhXlHVVZgVBPGR&#10;15rgUfa8zgnft+P9fJdCjCsvBltonjPxVBB4AtNGh1KSK4t9YhuDuvSxzM7D+F1Krx/EOa6DV7Lx&#10;XPfWuq6NfTXUKNsmtotqHy3H3snqB1457VhfA/8Aab+GXxz8R+MfhfokV/Dr3gHVfsHiDTtYsXgY&#10;h13JcRFh+8hcFtrj+6enGegtrLxR4R1nUPsVosmkSWoazuBLuaOQnATYewBznv0rsxEcVSrOFePL&#10;NJaS6ppWeuuqs1bvdaErltdFi91bw5rWqW/hrVb17e6hlRdPu0mCPJJt3EJz1wORzWB8QtLvdL8J&#10;eJrefXPLa4ukuND+z26rJbzZUlk/vOZPmGecsRyKwvEGofFPS/jTputeJfCmg33gePR/9F8QWbMu&#10;oafrhlaMq8RyGgkiK/OOUYNngg10vxw+FI+MXhqx0n/hIrjR77TdY03V7HUrRgTFd204mjjkTOJI&#10;2wUZT1Dcc4qqdOnh69HnmlCVm38STvr5rzVr6vSzVz4kzU8b+OvBfw8+Gd14y1vV5LPStN04XN1e&#10;aPZvN5UR6yJHErFxk5wqn6VsWGsW90tjDpuqwzCaJZw0sRBkhZchhwME9efXpXProWimzjstLE9m&#10;Ljfa/wDEruHha3G4uFXbwo3ZweOuOhrSh1ywOtNYS7JbxdOaWS1kO242r6L/ABAnv61xTp03C0U2&#10;7tu9ttLaW9evbRdaTL2o3DXtu15pWs20kO7ypFmw0WQcMpI6HqPrXD+LPA2qeXa/ET4Wm30nXLTV&#10;muri1mBaLUraR0+0QShc8vHHuRh910U4xuBufDPw54NbwVqU/haPUIU8Q3Ut3dR3fmRyR3BPOFfP&#10;l9Og44NdLJYXEuow3qagQr2LQQruwA2OScfe5/EYOOtaRn9UqtQeza1W6tqmtVrqvlcXxbmF440b&#10;wHbIvi7X75rWSz1SOVtRjcI0BIwqyHB+XDFQD2btVb+zU8WT6l4P0fxS5imtVh1C1W9Vb3Ryyttm&#10;KclXJ+7kds81ueMvCOl+J/CkvhzX5YY7nULdE86JypeZPmVueuGAOD9DWTo3hLUNH8T3HjeLR9Pu&#10;NXvNLiS7vLaMJNK0YIKOf4geSoP3SfeqpVYewvzPmW17W6Wt5b/ctNWJ7mdbfCDwfd+MPDup6/er&#10;qXijwnZNZ6d4g1BF+3PCygSEOmBl8AsMDkZxXRaM3jOymebxNqlnNdWlxIFa2Ro45rUvkMUOSJFX&#10;gkHBPoDWT4P8U+HfjR4DXxJoA1LT2vppbXUFKtaXsE0TbXx/dcEdRkEHvXSLFpur3y4maZbeHZua&#10;QhiRwQ/fOe9GJqVr8la943TTXw6u6XZNt6bdSkir4x8FNrOsWPiHQ9Umsb+K5jaO8hjSQGIf6yNl&#10;fja6/KSBuGcjB5rB8Q/2N4i0ZfA2v2MJmuJlurGxuoyu1EfkjcP4SM49DWpqmn2dxpUnhzXnaa31&#10;OdrS7jaaSJ4YnQxqIyGyjBcAspBOdwINYPhfQLI+L9N8MavfzW99pFpNBb2ZuDNb6lYAeWjuSOJF&#10;XGcHOQck5qqPu07yk/d1Vlrpfrva/wB176XYuuh4f8OrX9qz4O/8FT/F2pfEjwrcah8JfiJ4UtYP&#10;BOt6TcFrPQ7u1GXtrmL/AJZSS7jtkwA+MZyMV7YPFF94G+JUvhaw0qTVl1TW4yd25f7M8yMyMzMR&#10;gxlVIULn5uDW5YeLdQsb3V9B8aac2m2lrcLBpsy4ZZYG4STJ4Bzxg9MCtDV/sGsxHwfDrsw1KG0j&#10;u4JmT5mCt8r8Db1BBH6V3Y7MHjK0JVaUVanCD5b2fKkozdr62tzWau9Xu0TGPLG1/wCn0OD/AGdv&#10;jDqniP4cQw/FDSdW0HX77xFqen6do/iyNLW8nt4p5CjRnpMptwJQw6r15BrQ1S5m1/w/Zp8PvGCx&#10;pb65eRTWbWDQm4RHaOQZPzIY2+YSAYbaM8NW9448MeC/i3oVnpfi+1AaMx3OkanHjfb3Lq0e6Juq&#10;vhnXjqrsKp+IZvFWn+NtN0Tw3pFrqVrHbmDXYWu9lzFbsuIpoyT84DKQwPJBzkkVzupQqVnUpx5W&#10;224u3Kt9E3vo0ls0+t2mn73Uxte062+LGmXGgeJvAv8AZ+saFqU0/he+1SxWdpvKjA+1gADAk3Fe&#10;CCQa5a0+PHjD4dn4a6JefCKaPSNc1p9K1b+y5yx0dmjY28wh27nt3ZWDd4jtzwa9Lk8ds3h+XTvE&#10;2kXVj5cktvcyiZfkjAJD7xgLlR7YNReIfh54f8cReGb3U9Qn36LqMd/oOoQufORREVYSN3DBuexw&#10;K0p4ijBcmIp+5rZXbSbi1dWfdqXWzu7NNpnLfVM09UX4iaP4kk1rw5qVnqWj3Sqv9m3DbZIJMgFo&#10;5BwRjJ2t/F3FefftYWP7TM3hjTfEX7I02mp4htvE2m3WqWOryJHDe2Mcq/abWXcpYB4GlIKkMHSM&#10;rwTXbfBiyvdJ8J/8Ilr/AIij1K+sbydLy4FmtuZ8yMVJRflyR1I4J5rD8XfEeHwx8d/D/wAOb/4f&#10;apNpvi+xvor/AF2BI2tLS8gSPyop8t5itJC0hUqCMKdxHFY4NzpZh7kIzdNN6r3ZRiru6bV9E30b&#10;9WEn7vYd8L/FXxV8VfEbxhYePPCunr4LuFt5vB90xK3zBg0dzDcwEHChkVkkBwyyEdq699Hs4dTt&#10;zo7QQyQwY2suCsef4SOMY4xWfJ4W0eDxVY60Fksbqx22Nk0V622aDGdrAcHp0bPTNZXxc+G2teLN&#10;CubP4e+PbjwxeXnmout2aJM1jdbf3cyRSAq+G+8hwGBI461lOVHEYiNmqaaS2fKrJK7s3e6V21u2&#10;7JbBqokvxc+EK/FaK1capeaLqFmgbT/EOl3W2aMiVJBA64/eQuUXzFyNwBHHWo/FlxY+ObOx+F/x&#10;L0iSCPXmKwzW0zwyJcWpSXfuBGAZFUpgncOuQSK3bez1lPCFr4b8b6vDqGqW1rHuvrUm1+23MShi&#10;6orEx5ZclckYOORWm0L65YWMwu2DqqTNHtHz8dwR0Bx0waiOJqU4xi3dQb5WtLPo0990nZ226Nsq&#10;xz3jnwJe+O9C8SeExrn+kajpAtIPtkB8uMFfv/u2Vjls5wwPpisX4b/FYat4oX4GeKvC11a6nZ2D&#10;tHIqvsEEW2NXJfLDdztYklgM+tbvw38A+IfCPhvRdF1TWTcXWl28gubq3lZY7mRmLEFGydnzfKM5&#10;XArC+G2t69/wmvjGfW9Y1y1Wxvnf+ytWuIpbaO32ZW5t2CCTyztOYyxCkHHWtoOMqNWndSUdYvbV&#10;tRTS87J2f39zrcq6Ppvh+98EeJW8I/DmSzFhrF79v0u4hSKPV3xiRyq5DK4yckAkgV2XhfR9O1H4&#10;b2GneFtRnht1tYpNOmuczNCRyud5y208FTzgYrH8JeKtD+IXhibUH8S6TJcXEP7+exmIV4HP7mRh&#10;nqeOtWha6noerXmkG2kmg1S38y1hhuGj8uSNB8qsv3A23IPHPBqa8qkpOErpp3s7va3ffuvLR9AP&#10;Mfh54gsP2rPgXN42+JmjXfg/WJNXvtJutP0/WGSawbzXtonE0BO1pI9lwjHBjMyhsFTUHj/wJefF&#10;f4f+D/itqXxL8R+ANd+FviL7Q11cEsuo28TNAyXkZ/18E8Q37uDkhx0r1D4X/DfRvCHhiGb4dajc&#10;R295JLeXH2rbI15JIckyHAww5UEADA5yeayvh/rV944kvNdXXHa4tWuLPVtIjkilNlNu/wBUy7fm&#10;2gDZ2YMa9L68oV51MMuWEZOyevLGV042kpaNaXlzdL67wovTv/l1LHxj1n416Vp//CW/C7wt4d8Q&#10;2vkW4TTbyZopJVeQeawlztC+WcqCOT14q0ngzwrr+hR+HdL0n+ybW1uIrj7D5IVLS4VgymPAKkqw&#10;PTjPNaPi/XC9lpvhS30zUojq4KC9ghZfsTKu5S5X7mSANv4VwWnfHD4w+E/B+k6748+GkN3AuszQ&#10;a1caaZRJa2KfL9sMTxqS3mFcxLk7W3KSAa4aNPEVcPFUopST01s320bs2uV20Tu+t0P3bu7PRtbn&#10;02TwbeaR4l1aOzW8kkst6gwFPNYogBGSGIIww781R1K88Gv4PHiGCytvEVr4fGy3ksLhbmTzI18u&#10;RcgnLDkMOT1yKueP/FcehaJ5g09bqaaFptKjaEss86LvWL2dh90ZGSOKyPhh4c8LeA/h/He/DXwl&#10;Z6Pa6g8l5Jo9moEDXU7eZLJkdHMjNuJ6kGuanFRw/tHf4tFok++u67LRre9ra0/I8af4a/sYfCn4&#10;X/EKztPCeseGvD9xqUHi7xVHpsk8MdrO2HN3AUYBUBG6RU4zuypya7747ab8XPj7+zHY6t+xp8e9&#10;G0TWrxrHUtB8V3lqbyx1C1RxIYn2kN5cyjazL8wBOBmtzXZPD3jL4cpafFDw7ps2h60JtN8TWuqT&#10;L9neN2MZQ54cN07Zz6157+yl8Pfjv+zj8ILT4O+Gvhn4Rbw14Y1q/stBtdJ1qRd+kiTdaMhkL7HC&#10;kq8bHqOMDivd+sSq0liZVG69OomlUcZwkuWz+Ld3ik07pxavtcztyvl2VtLeX9K3zO3+Ofw88T/E&#10;/wADeGdA8R/DTwt4qs5NStj420nUl8yNrYIS8lrvXDSJKEZN2DgcEGsTx94U+FHj3UdG/aytPhrH&#10;qWueGdNaJb+61J7dorDzd11AzBhGzxSRljHJkBk6g81654eurTVtKtdW0SbbbyxlmhY5yx9+xBzX&#10;zD+x54c+DOufFj49fET4O+P7y98G694su7L4h/DLxHYOItH8TwJi/ntxIcCO7WRGlXBR3AdWIYgc&#10;+XSqTwtWbco+x/lUrNTlyyhJp2i5LZuyajyt3sEn72i319Lfp09X2d17x4d+NHwS+LXwdsfjdo3j&#10;HRdR8Dapp7XcWu3FwgtTBkqXLN8u0EMpyeormvhf+yX8Ivgdf3niH9mbwhoPhm18QTyX11DpNikc&#10;LTypzdKEADlvlJUnaR0xmvKPh9+xX+zJ8Wf2F9e/Z/0D4M33h7wZrMeqQ6f4LuLieK48PXEryeZH&#10;G3mZiQybZFjQhFDcDBrtP+CZ0nxPH7Hnhnwb8b9D1qx8TeGVk0bUP7csJbW4uFtXMcU2Hd9waMKQ&#10;6sVYdK2xWGo4HA4iWCrz5Y1eSVOSSvB3cJNKTUmmmpdE2uVtMI8s5pta2vf89fu9fkR/Hj9rr4P/&#10;AAP+L3hT4SfHTTvEinXrVY5fGFr4VuJ9Dgud3yW808KyC1lY/Pl9oVSpLc8eweJING1TS7XVIPEE&#10;kdvYyRXUNzZzhun3cnvGQfm9R1rx3TNW/aJ0Hxna+CviJ/ZuiapqHjK81CPXvDui3N/p+taHB8wt&#10;ZyxBsblo3UAMWUmNtmc4G9+z5r3g3xn8I4fGvgfWLVbHxtqd9eeH5IWdfLSdiTCVnUNvV0fcmBgh&#10;sYAxWWNwdGnh6dSkneNk5KXNCV3LVe6lHSL0Tlon8LTQ4yvf+u39fodN8HvjH8O/jto58W/DzW5k&#10;XT9YvLDXNLuLNre4tb63OyaGaNgGV1ODnkMrKQSCDXA/GL4afCvw9qfiD9obxn8SfEmk+GtY8Prp&#10;vjCzm1BxpptfM2pc7OtvMjN/rUwdv3sgVNo3x08J+Cvjhrnhf4mabc6M2j20UFvrzWLxWWoM9sJp&#10;Czn5XkxGQCP7pB5wK3f2efEH7OXxY+AT+Mvgtc6frvw58XSXU1vDFbtJbyCV2FwHWT5sM+7KkDHp&#10;zT9jWy2o8TCFSNJ8i0s04yvLl57W5rK8bxvdN2TQRfMvNfns/kYV/wDtO/DL4W+A18KfG34jt8P4&#10;LjxBH4e8F+KPEUix2+ssY1e2khuGyjiRMDc5Xccgc4rrPjjZJ4s0Tw74D8W+ALfXNL8QXTQ6tNF5&#10;U4tXSPzYZRA4Pnxl1G4AHaMEgirXxm+Afhb4pfs9a98EbDStFhtdW0BrDTodY0WHULG1cR7YHe1m&#10;BSREbadh7DjBwa4/xne6v8M4fgr4a+Jnw3sdYuG1i30ibVvDdmwtdI1M2jrHOit80Nu22RA2cqWR&#10;SDmpo/UsRKFXDXVVSm3FvtC8ZReltU7pylqtFZ8rJy35vL8Xa3r/AJ+Rx/jf4Zftg+J7Pw38SvDX&#10;x20q38ReBfFF1PZ3EWg7NK1/RpWWKTTbqBXd1lCDK3CbQGUNsUZFdl8S08W/tD/BfWtC+GfxA8O2&#10;/j/w80s+m6lpmqi4i0bVFJa1WdEIJVkxuVwMgnjFaXwz8VW1n4FgvbO11BbLT9Q1OGW4vtSkW6eS&#10;O7cIZlkUHMjZzuGFBUAkYNV/gn8PfsPiKb4++FfBMfhObx5pvneOtBvLWP7VJqEY2QzSSocMUQGP&#10;oQUK4xXVUxc4+/UUYyoyfI+WKTfM24SS3i1zO1mrtR0ixcvTuvnsrP8AD79e479nX9oPxN41+E+k&#10;xfFrwjfW3iu3b+zvGFi2ntCLS9UbWfa+CYJDlklUFGUjBrY8Afsrfs9eAPidb/GrwD8PLOx1pPDb&#10;aHb6jZyOAtg9wbg2/lg7NokJYHGRkgHFXvh3o0BuLjUfExtl8VSQx2mq6la2/li6jVmaIKT94BTj&#10;868g/aDh8I/EH9rD4W/CbWPinqHgnxd4P1iTxR4TjsZpIrfxRpqwvBfWDgEI2A0bEHcQACBgkjlp&#10;R+sY2tTw0pUoOM5SUeZqyi3ays3C+l+kXzNaMrs3q9P+C/uu7fI19Z8VfC6HU9Gg+Ifg/wD4QPUv&#10;H3xVbR5rbUpLaOXxNNYpMtqdk3zTxTRQIV2AuqhMcV6r8PdS8B6hLf8Agnwhq+m6hb6NILS8k0u+&#10;jmW1uEOWt5VQnyJV3KdjYODmuZ+N3wY0H4yeIfDfj9tLsdZuvCK6hd+HlvLSG6tYr1xEFcA/Mkq+&#10;WVSRCGQlue1ch8FtD8K6P4N1L9p/Tf2dtQ8L+MPiFHFN4+0vQ2RruO7tyYVEpUDfKqdWOSemTxVV&#10;o4XGYBTi5KWi5bppTcnyr3pKVlTWj1s0otK6BO0rf1tv239D0Hx942+E/wCzrpBv/ilr/wDZ2h67&#10;rUOnwTXkLSw/a7tvLWIlQSBI3GW4yeorkvhB8PfGfwb+KetaY2s+GdU+Hel2v/FJws0r65o0skpN&#10;xA7yZU2o+Tbg5GMY4Fdhq9xoWvnUvCPjGCzvI28m+t7a+VbnzYFxicQyD5GRsE4zggHg074RePNR&#10;8d6Lq0d14VvLHVtH1NtOuhrNp5UN4qkFbiEjIkikQ7lYHBPXHNcsZ1KOBmkm+ayndq2tuWUVa6a1&#10;i3d6StbVlWXN/X9af11OF/aR8JeBtU8feFpviF8LtS1LQ5NZlvr7xjp9xGsPhS8t7bfa38pYiaHc&#10;Q0XmQfKM4l+RjXF+CvDnjL4bR+EfjR8XNV1L4jeJtXW60XxZ468KWcen2sGnR3Mt1bS31nFLIrRI&#10;oELNGWOJM7QGIHt3gTSL611TxENR8f65dtqXiNriPTdYtoxHp8T2yILO3+QB4AUaQdTudsnHA4f4&#10;Ial+0R4I8U+NdG+L/hvwjqGn6p4u+0fDf/hHbpLW6udMkG6VLiF8RmaBMlniZvNGSQCMV6WHxlSO&#10;BlQTi1BK6back7/C2rrl5k5KLUWoRlKL5bmajLmVvN+V9F99tPTrY3P2Zvhv+zn8M/hnfWX7KNvp&#10;NroGta9d3zf2TcfabVrych5TgMQoJP3BgLnoK09VXQ9d+GWnLp/iez0tV1dUWTRMRwTTByDbsGRg&#10;Fc5VuM56U22+GHhb4O215faVZC40mPVBqen6ayqo0qZ2xNJGwGSCWLFTnnOOKqeKdCk8R/Ea1+H3&#10;h6z0yLwrdWtxeeN7fyIpRcSShRABiQSW8mf3gcIQeMEEV58pxxOLlWdSUk25c0tW7K7TvduWqXZy&#10;0vZ3NO39f0jyvxxofgrwJeX3wx/aW0mDUvCPxf1RdCjuL3w/JJ9ruDCf9GvhEu2FQIy0VxkIcYYq&#10;2016P4fuPjh8NvjPeaLZw+GZvhCvhWzPh26kmkXUYtUM+yWAkFla3FuFdWYBy5xkjJrnPjT4cj8Y&#10;/BBfDOsftHeIfhp4is7y30/SPGmhTGKSC4a4HkxGObdHdb9gDRuCHHHAJFemaDep40ub34c+M7W+&#10;+2aMiw3xurRPs2uW7IMXC4XZ8x5KqQ0bZHTGe7FYjmwalJc3xKSadlZwtUgrJJtcsW029NVFNEKL&#10;Uvy81Z6db2vfpbS19Q8ZeDPEUF5ba/8ADfxXZ6SsmuRXniD7Rp5uo72Fflki27h5bFQMOv3SMkHk&#10;VyuofGHWrb4geIvCnjTSbqzOlzWi6T/Yti+ordW1w/7u8aNF3w7WBRxkqOG6VH8EPCH7QHw3+I/i&#10;rwd4jtPD83wwkMUvw/utPvp21KybaPOt7kS53IWG5X3FslgeMYueP/2cdG+In7Q3g/8AaDtvG2oa&#10;P4i8IWc9u1rp1xiHUbeXBMNwuRuQHkcHmuSn9To15UsRNSjyXjKKu72Uop22b+CV+bkb00WtXuk0&#10;t+/Tpf8A4HzRj2uv+H/gdZ+OrPwb4D0y2m0/xMmr31mNLnsY9T+0IJZpo5XzHNOfnOUO3cNrbTXX&#10;/GK4n+y+F/irpfheS8TSL77RdSQRSvdW1rNEUYpHFlpD8y7lwcKGbBxg89498T+PtJfUvD/xXfRf&#10;+EXnuGjj1xlG2OCdliigmhlBSQ722kkgMMY5rX01vFukfFWz0XTPEvhlbqWxtbrWtFlvJWlg0uOO&#10;SEG1hBCxg3BVg5GCA6nnbhzjzSVd6ys23zN8y5Ypq9tHq91dXSd00KK+yvK3y/TY6fwv4h0f4g6e&#10;2qaTq2n31vNGBcW1vIJWtnKkHkYIJHUEDoa8x+AHxYTS4vHXgSTTNTuh8PvFH2C+t3tpGktbeSFZ&#10;VlhJXNzHtbPy5Iww5xVP4c/EWL4b69408afEfW9Y0mxk0t9SfwleeXeNpk0DP9qezeFDJcRsDGzK&#10;CwRsBQORXoF1qes6pJ4T8feE/GPkaddRvc6paosX2e+tHi3CVnddyMgw4xgnoaU8NHC+0pTjeErc&#10;ru7JpczV1F3drxutLtO7W5H33dO3/D6flp5dth2ieI7TxhplnDoq6PFNcbpVjDCbzIhJxKm3HBOM&#10;qQCp6gVw+o+N7zwN+0Tr3gnw/o97HeWvg6PW7JmsZX0uS3acx3A80H5JlkBfywM7RnnPG98PfHOq&#10;L4+ew8Y6Vpt1ouoIJfCPjKz1CArqzHJePyox+7ZQPvAkOBnrmuOX4qfGbwD+2hp3h+7+GV1qng/4&#10;heH764XxBb6lFJBpF1YgGKPZtEkcc0RyxbKrLgKTuONsLhZe2rQUU1yOSTkle1pOze7UU7xdpaNa&#10;S0CUvei/X8n6W/rub/ws+OfjXxFqNx4v+Jnw6i8I6Ha31/Z6quqTBytzFcLFaanbzA7Xsbu2xIrY&#10;BQ/KxBDV0l78L/A/gL4d6w8HgmO4tdQ1ebVr2HwnZmKWSSQjMyIjfNLtwWZSC2M4zWV4C8beBPGX&#10;w4tfGHhvSJNTs/Gy29xa6TDdI1u0ciqJXg80hfIwdzgDru4yayvgzo1nJ4K8UfCG88eaHrVr4V1C&#10;40/TbHQ2ks57DTZ0OyzvIt3yyIjMqyAjcoVgA2aitD3pzinSUZK8VfZO2927xb5dXrpq2m3VpL1S&#10;+/a/42/rQ1fiJ8J77xv4c8P6RYazff2voeqRan4b8QX0fmiIoRmKUEqW3Rsy8/XqKXxN4W+HHxO8&#10;JnwNrfgzwz488F6nZ3arALqC6RZB8rxIDkMDllLKcoetcX8Nfg14u8O/syaZ8Jvhnq/iXSf+Ef1G&#10;8g8L6hr11Ot7pkalxbPNud2voA5GdxG+PHTFR/s/a5rdlceGP2bdf8U6b4X+IfhaP+0/FVv4X8Kx&#10;Wul+I0ckXMkMLAGFHkZX3jDbv72TXVKjKNGcqVa/spSto00tXzvlu0r8tkn7rk+ju0+W9mt/1/y6&#10;/hfU0PH37HfwG+PnwR8Q/s5eN/EHiM6F4pukm020m8QyNc6LdWUkTxS6e8uXgeF40cBdyDbnBDHP&#10;a6zrHxS0P43+DfC+j+PfCtz4cutNubTWNA16RotZuZIlVlvrOTJ+0bQMSxlcYffuBGDwnxL+DfwH&#10;+Ov7RGjeGpdV17R/HXgjxXp3j9rq1ujG8z20MlgmA4ZPInhYxyxoE3rtY8gGtL44y+Gfisng/wCJ&#10;Hhe7s5vEvgLxtbXP7m2mM1vCzCK6hZVHmKrQSndn5M4JyBRedb2VKrUlKMozk1KOkJ1I2jJau6ly&#10;w99Wel7d0velzea+fS/yba17LXa2D8Uv2P8A9jj9vr4n6T8bfENo15qngvVptPkvtDvp7Ge6e3kG&#10;60umjKtLEkmGCHjdgg9q87+JHw+g8G/tY6D46+LfxAtfCHi648UHTPDXirR9YOnR+JNJlt2SC3u4&#10;5Q0VxPAx2rGclmAYDqK+mvFPh34X6t8X/Daal4dmm1iGSbUtGu4ZJkhjdV2SPmMhNxU/dfIYe4r5&#10;1/bb/aI+Enjvwn8XvhX4w8F6xB4o+Dehr4v0Uap4XjltdUa3UywT2v2gNFMEkXYzDDpkkY4r0Mjx&#10;mZYrEwwtN1JUuTlSbv7OM5cunRxcmuZcqT7LlTWclTpxu9Ovba12vOyfyue42+h+PfgJ4Q8P+CrD&#10;TL7xlDrniT7Fr2saXYw2d7bfaSzNqMohCxkKwJlYKGO4MBnINf8AaP8AFvxl8B6h4Lk+G3hS6161&#10;k8YWun+LlhuAJodEuVaOa9RAN0rW7+U5C8hSWOQCKy/2WPjX4E/bM/ZN8NftMeF/Flzp1v4o8J/a&#10;r7UNI1JlXTrnyGjl2pICqvE+88rgNGCQcVF+zrr1t/bl3+zf8QfifdePNS+HfhHS79vHmpW/2e6v&#10;re+FwqPOyYiklKW5LSRkBhyQCefJeHrYfEVamIpp1KLkqkXGSd23FvS0VyyajZNO7TUXZmsoy5uX&#10;zWvSy6fcvx0ex6J451DxTo1hZah4P8Jw641neC2v4Z28uQ2ZwsjRknDOvDYP3gCBXK2vxD8J23i+&#10;1+CnxC0+bTdc8RQzXWj6DqVm1zY6hBD95I5ihjRiMHy3KyDsCOaxb/Sv2h/iR4a+JnhbRfEeg6Ku&#10;oQxS/DPxNpN417Lgx/8AH1PEFC4WTbiMFtwzk44rsPg1431jX7BPhb4k+IGm6t4v8J6Tb23jC4gh&#10;Kt/aDRZWcJtVdrjL7QMDOK53h44fDtytJx35W+aN0nGTdnGylLla0ldOOmjHu/x/r0trdW1+7hdA&#10;+C3gzwx8YfE3xs+DOm29nrHjuGzXxJp81062dzBbqYJZFIGyOdA2MqfmCqCO9eZ3fgz9oPwb8VPi&#10;58S5fg94b8W+Hdd8TWdrpuj+G9QlsfEukWv9nRWl1JHNLGscs0rLC+1JFDLv2uSAtbX7M/x98OfE&#10;P/goT8YPgHr3w7Rta8B6PpcEfjixguYrXU4GQySWzwuTDHNFI5JMf31kGScV2v7OX7QWhfHS6aHw&#10;34WOn3Vne3lhqFraahBqWnTWNnfPAWW4tz5SXDFll8psSiMcr0Ne9VeaZbUqSq0+dezpczk9eSUY&#10;zgrqSkvdikno0tJWvymcXGpbkejvp0aT131tffrq2jzb4C/tY/BD4v8A7Q2q/D+88b6BeeF/Gmhw&#10;6d4dOo31zFqJ1qxeWK/0iZJUVBcxhdxQMJCIyxVgVasf4PfFP41fD39o/wCLvgX4jfs8L4qk0zXI&#10;Y9N1bwdcwm+h0G6jXyC1pMsbXCqysGcOxB46Vwfx5+K/hvQPhHqX7ZvgX4U2Oj+FdL+Imvan448O&#10;x6CBd6xeWzDTra+ZbqHFpceZsd5hgeWMsxGSOn8Navq/jn9lZ4tQ8fXvjDTfh5qUtt8VtG17w+1v&#10;ca1pE6i5VbdopC6CBXVoZYnZZFhODivoKmW4eFGVSNL93U5aTjJtyhOEknrDlXM0oRabUZSnFtpc&#10;yjKnzW1u7X8rSs/W3S6+zvrv9B/Bfwv4O8EPrvgX4b2Vx4b8Rahpw1h9PuViWaaR8gXL2+cK5YbW&#10;BO04696xfjf8c9E0LwT4b1LUfirceDdStfGNvY6wfEWjhIL26jhab7JdsuVjikQErIhILeWAecV4&#10;7p3xa/aJ+CGpfBfWvhvr3hr4o6X4wudUt4dPvdQSHVb/AEn5JYFsLx8RzPBEcmKVlMmD/EK+nL74&#10;neAfjLcaL8Pta8P6DrWg+LBqVu1tfXCT+ZLabcoYtrKwGW3cgoyjrXzOLwdTBYyGJrR9rCXM201z&#10;e5zRldTi39luKkumjunbSOt+XS3fTbVfhp1V9OljJ+HnxC07WPDFx4rvrOxkbxHqd1K2qTWvlLd6&#10;bASQ8xjJCSRIfLLNjLRn2rovgj4+HjVtVmvvC7aXcfJNY3Xn+fDd2sv3JYpVG1kbAOAxxnnFcHr/&#10;AMMfGvg0aPpPwd8ONbX2j6a0Vx4YkkjbT77TzchHKXDrmK5CSPJuC5kA2sDkEeX/ALKdx8fP2NdA&#10;+Gn7NNhrUXxC8M63q2tSw32vQjRtY0uxF07wwJBKStyVLPkZVtmCo2gAc8suwuNwVWpQnHnv7sW7&#10;PlSnKTv8KtGMUk9JX9x+64jv7y31VvyWv9W3v0PpTUvEv2LxLfR+Nrext7HTmikt9Q2EMXP3s7hg&#10;KOPnB46Gsfwt8M/jD4T8efEDxZa/H641rSfE1vDdeGvDeq6ejx+HZQhDLC6kebFJwQrDIbJyc1k/&#10;HD496rB4b8Q2vw/+Dj+LfEPh7UrW3v8Aw7eqbQ3djM6+a0DyKVmZY8vtGclcda9AuruCSx/sGy0j&#10;7RZTWEbf2YqhT5ci48nJ6dznPGK8vlxGGw6bilz6NPlei5JXSd3G+jvopJtJ2ug+KN1/V/6/pngP&#10;j/wDF+1BY/CO3vJdZ8O6joXiRfHlj4k0ZQsY1DTiIZLKVFP7xZ4p5gVPBTnkrivWtZ+L899rtvr3&#10;hrwvdX2nzeHlvdNumkRI5JTJtaFlzvVwueoK5z3FZ/w++JWn+OrC+vvhprdw0PhTxo2ma5Bd2ixf&#10;aI4ITuEXy/MpWRGDL94xEZ5NdpoeteGvFmsXbaR5NxDDaxi/s2Xa0BZd6EpjBJBzngjpXRjcRUsq&#10;dWn7tPmsm37vNK7T0T1ura230TkOCjFXj1d/XRa/db7g8QXlh9rsbi0lBjukZ44Y2Bw2PvAA5b0I&#10;AIrL8F+HdD1DUbr4geFtOns/+EgjeLWY9QWaFnkjGxSI2xs4zyACeDXD6B4Gk+KX/CZfCLx7plvY&#10;2bwzP4e17Q7p2ni88MhnilY5gmX+6p4xmr3w80HxZ4C+Gtl8IbD4k6x4k1TwnZweVqHiCQC7vLUk&#10;qGvGIxLwDlgQTjPWsZYaNGi4Rqe9omuji9U7q635bp2afcm/vf18yz8L/h38QW1PxVp3ivUJr3w3&#10;4hjWax0vVpi0lmRK6vGT3DR7DkN1HatvwF8Qdc8Xaxq/hPxL4dk0O+8PeIv7Nt5jOl0uq2/lK4uA&#10;MBokbcU+YZ3IeSDXBeHfBnhj4K/tDap8UvDketaXJ420+zj1yxk1ye40u5v8bInitpnxFKI0KkwA&#10;blADLkA1jft7/EXxP+zB4Sf9rDUfH99b+G/D+o6S/iLTfsiXEdpGJiktzbDcrv5iyrHJFzkKGVdw&#10;57Y4N5lj44enZyqqPJo0+e0VyqKck29rv4tHpJ2DmjCKb22flru35frqjvrLxH45tfi9p+l28Xhm&#10;6iBYa032l4JpVU4+0QJgq5jGFZc5549K2vi9p+tX96s+n+I2t7aWzb9zc6eXhgYDIuBMo3QEdydw&#10;IHQVTsviVoY+BuifG3W4YbiO+SK7W50OGMmKO5YYIJOCoVgH5ycHjPFctaad8S7PU/iJ8V9X8PLf&#10;L5Kad4UtbG+kaHUNMyCxkt34Ey7nG7oQB9K5oUZTre0so8vu6296XMk7X00vfyXlqVZKNn/X9f1s&#10;dHcwJ4T1bwr4xj1Z9QutUNvpepa/b2bS293HncskjQ5VQT8qSH5csASMitFfBPg7RbXxBYp4UFx/&#10;wkcNxPf6WFaT+0Hjyr/fOzcQQAvHPPSqHha4i0+01Lwr4f8AB1xbyeG7CMwRJCEtLuKWEMBEm7qg&#10;+VgoA3Zxk1B4P+Ithp2tWeqat4G8SabDqX2jT9W+0Oz22m3EDDyTIpY+V5yNlXHDZUE5xWco1pX5&#10;L6eaV18UdE+i1Vr7JKzYScdn/Sf/AAf+GKepeCNTbwz4V8QeBdW1aTWNBgMttp1wq2jX0DDlJI+E&#10;BAIUg+n41yH7C/7Wem/HHwh9t8X6JDofjC38SXmheKbchYiby3dtnDHLgx4AYZBIOOK9n8Y6FLrN&#10;jfQ6kYZbK7MclvHIzqdgGXQkHKEnkEd+tZln8KtDvtRsfGnhCazjh+wzQTWMcKvHKXP+tDEbhKDw&#10;WzzzVRxmDqYCdLERvJtOMlpy/E3F6apuW1lZre2iPejLTb+uvytb5jLzxtqcHjW40bxD4BaFbWRb&#10;e3uo7+IrdQud3mIpw3BwCvX0rT8X6RpXiXxNaWum+JptPvlmVpDaTbJGKLnymOCCCGUlTg4AIPWv&#10;AdB/aE8L6L+0Prf7F/jLxLqEfiXwLb6Zq3hm8168iX/hIvtSu/2eFmxvKbWXaPmAUda9s07wqNC+&#10;N994jt9PgtbG88L+fNN5j7o77zdrMVJKZKbecA4XHSqxmBqYGcXNcrcFKPaSkk4tXb0kmnp1ut0E&#10;fe213/D9b3ujW8M6fr+i/wCi3Hi6WaFLdbBvMtQ7G6Vs/aGfuWUgEYwDXLeKNVj+ErDX73wlY20Y&#10;1KR9OuNMhIWKNhuneZOMMRuYsAeK5jxPfeK77Trzwbpf7QtvbyT7dHuJtF0+H7Vp2oeb5gnIlJAJ&#10;iJVkb5QACDzXpHjXStX1vwVa+GfEUen3iyELqLzRyKs8QHEkZQ/I3AJByOo6Vi6f1erF1WmpvVJN&#10;O1t9Ut7tf8B3DRq6/r+t/RnP/CPx/wCAfi7qnjbRbHwC1nbrLEsl1e2jJb6tHPDuWRWICyAg4JUn&#10;654rzvXPh3oPhT9qD4f/ABP0rx/qnhqHw+114buvB1zdRi11jz1H2d4xMQcL820x8sFwc4xW98KP&#10;h34i+G3imbQ7DxpDJ4Ot9NW/bwtcaa0wiuWlZnubW7ZwwX/pkykL2x0rX8UR/Db4va3f+H7+50fV&#10;Na026+1+HF16zBjtblYjsCsoDgLu8xXQhl35ByK9CMqeFxk/YSbpShZ7uylHld1JWvrd/wAv2ZOx&#10;LXwu236aP8L29ehQ8T/EbUNHhutJ0P4AXetSeCPHdnb32lSRq0iWNxLuXWLRuh8tZHYrwwEci8HG&#10;b1q/h7wbpses+FtXVNA8R+JJdTvLm+1XyriE3BVVkgDAgxvJtBRiMA4HpW14A8J/Ebw9408Ua14o&#10;i8NSwavpOn2+k3VnHMt9NJFHIrreFztdVZwsZX5iu4seQB5x4i1/4J67feDfg58XvhzYySQa5DYT&#10;WcNnJJZQakE89QM5DQhlH3jgNt6GopqnWlyQi3FJOXK2204cz0b+zK9vud+unNpZeX6J+W6uvW12&#10;rHN+LfC3if4Q/GrWviL4e+IWo2Oj+Ib3T9MudU8MwpdtFqC3G4pPZqDGiFD5bOCJBnJHevou98Qg&#10;/EtPCVx4dvGk+xLewasbX/RWIyrQF8/6z+ILjoa8P139nfSvhv8AHuz8V+BNTh0PQb7xo2s+IdIn&#10;tZzFqWotbFUmR1BVCW5YN8p4xgiu2+BHxB+P/i/wLqmqfH34N2/h3xRZ6hePpun2OpLLDJZpKVhk&#10;WcDG54xuIxxnBrXNFDFYenWhJStFJt2hLXSOm75VH3mm4pNfC3Yzp8saaj21/LRP1bts2le25oaO&#10;PFXgr4sa8lprNrqOl+JtObV9D02RVFzBeQIsc0QIHzREBGDNyHbGcV5x8bPh/wCIvG2/4h/DDW9W&#10;0zUvHN5p+ha5d2+ryWk2neUS0dzbcMqurth42G2QfLkcVkfDr9p7wR8UP+CgVtoEHhLx34avdL+H&#10;Ii1RtUtZrewN9cXH7ixuI3/dtcmGLz4WXlkLgntXd/BL4i+A5P2iPiN+ztZ/HT+2NR8I+TqV/wCF&#10;2twjaRa3/wC+iG7lpGVwx3dFSVFwDgnaWHx2V1PbOD5404TkuV25W0leyatf2bTdlJu71dgio1Et&#10;d7/+StrR77LddNfN9rZa74y8b2x8L3Gl+H7tNPVYvEcV1NvW4cHBXYB+7LABwTkdsd65vxp4L1LV&#10;PiTpPjXS7b7BJZKY76BbxxDNGiHy1fAxu3HAzjjv2rpb/wCEngCTxf4g8d+D9M+w+Jr6z+zahfwz&#10;OEuGZP3cksYbDheOQM4rjYfAviq013wtrfxH8SW1v4gh0mS38R2tvbzz6bqNssm4NG/BimVgGXcG&#10;JGRjvXmYaVFScqUuVWelne7jd6Ju60sn/hvbpVuaKu/X11/ryudLcSeNdc+G2o6X4o8LaLbeLNa8&#10;Ou9xpNjdvcwyMPkKo7xrvUKR1AbJx71h+GtA1/wuNFm/t3VLgaOt7a7rqx/ffY5Cqx20zkljsk2O&#10;jD+Hr0qrovxm8OSfEKP4DeJ/iRNovjq0vrjVdD0/7GkcmvaVHLjKBwUkV1YKShDjGeKmk+IXxf8A&#10;DP7X0nw91r4YwXHwv8QeEF1P/hOJr8LcWWstceWunGEn5ozEA4cAbTwc9a1VHFQU6fKlo52el4/D&#10;7jlvp8KTbbT3a0TlHmTWnNddezfouq166dbOu+iXPxA+CEmpfD/4l6t4X8UeHdaludU/s1YUme8i&#10;YmS3vIUXbMjqQSMAsrKc55p3wj+Jnxb8ZaFfaZ8bvAunJJNcXXl6/wCHzN9ne1i2tE8ttPiWKRs4&#10;wu5crwea6y7i1bw74tvNb2aZfaP5kcF8um2x+0yb12vLdAYVyMKAw5Cg5rhfBPxd+C/gTxZpHww1&#10;XxTqGn2ep6rcQeG5ysn2a4fJbyROQflBJ2gkc8c4q4uWIw01Cnz68yaV5RTTbV1Z6b2d1bW2g0/f&#10;S76W89Nv0XX5HcS6f4FvvH8OgeI9GkmmvNLxpM02nMUjjZcyxLJjCHgHBwee9N+HPgjUvDdkuj3/&#10;AI2NxqS3F9BZTahaxq86jc0ajbjzUhDKA2N3ynNYvjfwx8Qtct/+Eu8Y+GbGPWfBmsPqHhu40XVr&#10;yZruxHDeYihBJK8QYFGDgHGCTzWD42ufhx8WtA8E/tdeAvFd42m+G0vNQ0+xW0+z7pLhlSaSXeFk&#10;hkX5lKN8p3EMvQjKFGVSEYqb5Xo3ZSSmlJxSa6T07a8z+yG/l+ifX13XqX/EOg6rN4Ksn8ay6db+&#10;J9USL+1LyK18u0u7636M0eM/MenOV654rR/bD8P+Htc+B8/izxb8NtQ8QSaJAZrWPw5eSR6hb+Yo&#10;SWS1kRgwdVYkYJJArc8faTq2p634V8TQ6xqa/wBl3Uj3tjZ6fDIuoJNGUZXDHK7Qd3ynJxUjWeoa&#10;4mtfDvxBYal9lt4kWwuLdvImmDf8t45FwAUzj145BqaeJlGtRrp/C7tJtNJys0mrP4bbPZ+TJlHm&#10;i0t/6/rp8jz/AMBeEl+GXhfUvjh4X8c3WpNqUdq7TarEwn8mGAIltJvPTOCTxls9zXq3hLV5v+EI&#10;m8T6PqNrfTSQy3H2eG+WREuGXKwlwTgbsDnpmuC+GPww0uLwvffA3xrq994m1TQ12x+INcdZLq9g&#10;3l4TKyBVZxnaeBnFS+L/AA/deFvh3JpfwM8A2IvNW8TafZa9p17N9j/0feouZlZRl5BCCVH8RAGa&#10;rFKniq/JKV5cytJpKLhZct3dWVtrpdnYuXvX87W+dl/w/n6nJ/Cf4z/Dj4viHxZ8ddB0XRfGXhjw&#10;4dZ1WNdRdWstPFxIY71D8p+zyeUTyOQvORjN39lT45W3x6+FGr/EzTrC81GG+19kW4u1+SXS3bMc&#10;sDFQWhMfzAYJHIqD4rN4a8P/ABi0jwV4e13RdJv9Qa6t7rw3r7LHDrVhPCypZwFl3Z3IX8uM7Uwx&#10;K8079nfxangTVtE8Eadodpong61sI9I0/wANTRt9u0fUgzs4d9zb43GCvTHWvSxVHDTwE6lKm05c&#10;sopydoxXNeMVa+rs1ray+JyVnEJXlr5+l76v8lp1b20Kvjm4/aI8Y/A3Urz4bL4X03U9P8XJJ4Xt&#10;dN1QanZ6to8UwEkMu5FWOV03rtwfLYDBrY+CXx//AGfvjx4g+ImtfCDXYbu68HWY0nxpo6wOGtb9&#10;IvMaJ49uSyqQpIByRjkivSfGMNvHq1n4X0Z7ewhvLef7LcC3AjW6Kko4wNpYH5tp615t8AF+IFj4&#10;H8ceEPGukNpPi62me2ubjR9NRYr+Z4t0d3DK0SeezgjO4tsYFc8VyxrYfEZfUbgotNONnZpSkk+Z&#10;NNyiuXTVcsnfW6Qa626J+t9F/wAOrbu6tqct+05+zY37Zvwl8K2P7Pnxlk8Ia54V1qx8RaH4i03T&#10;Y55baa3jk2WjJNgKH88lkcAgAcYNdxq/7SWu+FNJ1TQPFGhwXPibwvbpda5oGkSGS4vLXywfMt4x&#10;j/WEMFU5GVZfSvHPhP4Z+P3wM/aKj+OnhnwT/wAJBo/jDw7b2HxUVrqPT3mvoJnS01GCNmMMs8EC&#10;m0miXyndVjk+Y/LX018Q/C8er6pb+OLHSoW1TS7eY2/mRgNPGUz5bNjKjnp610ZhKnh5UcJWlGrR&#10;ScoNWUoylZzjJr3rXVlzW0amlG7RMVdS5Ha7bad9GtL62vdJbaNb2kmlxvxP+N/7MHiXwJ4U8XeP&#10;/GS6PpHiBWGi3V7HLalZXQq9uz7f3U2CymN8EkHHSvMPhv8AsxeHv2ZPCt18Pv2NvEOoHRZBea9Z&#10;eHNa8RT3EEshUyZt3kV/3UzkA4b5Ccgdq9N+KnxA8MeFvgTH8R7m90jwzpov1m1aHxZpvmQbpWCb&#10;5Soyh3EHePbkVHp3izW/hX4sXXJNW03UPBP2C2s7a6jvtkWn3pZV8sAg4jk3ZVs9cA+tRhauIw+C&#10;dOhzcrlL3JO8JOL0VuVLmipd23dtNXs6lGMqjsrPbR/NJ/NK3Ruysea6r8ULf4O6ToX7QvjDwing&#10;vT/Fthb33xU1611GS9sdFuooxiG+hxnypsmIXSICrBQ4wRXtviBNSsr+2h0W+1Kex8TMm660u4jk&#10;h0yFY94k2t99JMBeOQG9KqeKviP4I8QX2oXXhG9tr260bWWsPFWjsypJ8sBkKOsnyuhjIkOeGTGD&#10;Xm/xA8Z+JPghN8Kdf8E+DLvTdJ1LxFdDVtBj1ZbcXlxeBvKtgkrFdzORIse4KACFxwKPZyzBwSp8&#10;lS0laT0aUXKK973k4pJRd3Frl0Xvcxze/wBtVbR9dl6Wtb02bbZ2A8EW3wM8Q+KviT4Y0DxDrEfj&#10;K/F34i0m3vpbmWNYYBGHsbdjkfLgGKP7x5xXO/GoeJ7D4cXnir4cfD/UtdbQdEkmh0FvKGp/v0AC&#10;CSYg2sybt7qx2hVPcYrotE+PniXxJ4S0Pxb4p+DmoeFrhdflTW9H1zUlW80i38144rlVjJEqSbVY&#10;Ip+6+e1dl4y8SeAZ9ObRvGnhzzf7bkbTryOO13MyFejshyFK8g54rnjWxWGxUJV6fPJOz97muo+7&#10;bSVtIqyaa0aaezY4x9np6L7tuvden4Ly39kv4tfEr4lfEfXNC1C5jh0Hw/pFjYzaFNNZ3TSTSR7v&#10;tkFzC5k8grxtlQbiCVOK5P4/eBPhx8J/+Cjngn4+eKvFGtWNr468Pt4Q/sSbVQNM1LUmDeRcJEWw&#10;J4rYTq2QVZGUjDJk25/2afB9n8btP+PvwR1HW9B16XwjP4T1zVtHmRoUtYnP2aWe1df3kkG4lJRj&#10;AypyDXY/G/wp4w8R/DHwzqsyW/jCLwrNHey301usL3lxHETBqMLrlIyAZFkTGG37RgdfVVbC0c09&#10;ph5csKtN05RtytNxs7vWL99Jpt3d09N1MZSlZ9n3umm5J/fF3V1o2krqNzoL/wAGfFf4F2mu694L&#10;8TDxJpuoXUM0fh+/tR50EhIWVo3DAYZcNt29V461yfgL4r+M/CHi34jfDT48+LdUh0ia+N14U1a+&#10;8PvZw2mnvGN6C6OY5gsh2gkhhnkd62fhh8b/AAx4Y8B6b4R8cQ69o1xqOqf2ZoreI7OZjLdSZkgh&#10;8w5B/d7epwOmc0ngL4J/EOHxt8SLn4saxoM3g/x9Dbx2GlWHn/aLW4+zmK4lcyZjBbPATgbQeted&#10;HlpwrRxqXS0uVKUrSik4uzV0k27fErpseu8eqa/J28trX6Xt1N7w14Yt9F8TS67bXEkdjJZ2zWKS&#10;3W9WlZAh28ZUMoGcHBzkVyXgXRvi58LPEPxC8dW+pf8ACXaD4o8VJc2ukX3lW1zom5EglZXjLC5t&#10;0VA68LKfmByea4y6+CXxN+EnwP8AGXwd+EXj7WvE174T0ZbjQLHUpo21K4WKEtBbx3CBcs2NqllJ&#10;6A+td5Fo+u/tHfAPw/d6d4k8QfDvx/d6DC1rrEGlQpqWh3ZCPI0ltODHKhI2SIwIIJAKk5GsqcKK&#10;cnVjKlOSg209IrllGTXxxT3bjd6NLm2Z1bjf57tPyv0tby0szL8Q/GH4U/Bj9n+P9oP42eLvDugf&#10;b7yPTb7WLS8lk0+6nvJ1t4llkg3AOT5ambBCY6gA14X+3h4Q+Mv7EGu/D347/sm+G5tS03WvG9qP&#10;jfZWOmvqU2s2XlbIrloyC0jRhQodGVgOxzXq37RHgr4L6j8GdP8ADXxB0VrjSNS1RPD2teGY9Onh&#10;s9RmvZ/LybQjBw7bwesfBDfKDXceF9G0LwFHpv7JPim/8QXlrL4SbRtPvLrVVkWWyjTy0kbd832j&#10;bhd3JbbmvSy/GUMvlHEqLqKUqnPTkvclTskrLe8LuS3s+RqziYSvK9tGmuVrrpdp7b6eqlsra5Pi&#10;H9q3xb4u+H58Wfst+GdJ8Z63b32nX3iTwbrFzPZ39hpU43GZYGXzFm2ZZImAyRjrW58QLjxj4y+J&#10;Hhv4k/Dj4iWdvpWgx58ReDdX0IRzDzMFriOdl3xShDs8sja4PVSK5/w7oFx4N8G+HfDenfG7+z7n&#10;S2bTW1jxD4cjnub6KE4hjlLFHDrxl1JBA6DOa7T4n+DfHfjTw7b+HLz42Q6LeR3sOo3t7pegwTx6&#10;rp8XE9lNDNu/dSBsbkO9eCp9fKqfUsPXjGkoxV5LmkpSbi9HzLks7a8rilKN9XdG7k9Wtdbr00/C&#10;2tnd726HC/G/wH8YYvhv8VtD+Bvxh1bw/wCJL/7Pq3h2+1pTNYaWy7A1rErLtSKVFKsmSFZ946nH&#10;Q/CL4v8Ajj4p/Cs+Jr74a3Og+ONBZoNS8HatqkEMqwpJtEu+NnR4nVSyPnB74rntKn/aq8Afsu+G&#10;7fxJ4m8E+Jfifca9Dpkb2trP/Zetae17vaMxkho5Usd/zE4V48nKkij4weGPhn4Rm0344eEvhdp+&#10;m65p2rXl2dV1o3USRCRRHdoWRtgEsSgLuBjBGcA810csKtNYaooyfPJRnFatxjGNnrB+znyqzd2n&#10;zNWfMpJx5Fe+lreaatZ6+Ts/noaPgbwfp914njNxq9xaSWN5JrWk6Xd6whuNOklB3hDFxPbE9Qdy&#10;jPBqp+1DZ+K9e+FHhPX9D8PzT6k/im2OqaXp/i1NObyd+2WeOZmUSPGDuWPcC2SBk4FZ/iLwr+xV&#10;4x/aj+GHx91PWJNF8a3HhO80nwPcR6i0VlqFrMoaW1UA+U8q43DHzY55FWv25PiP48/Zq/ZuvPiH&#10;F8LNc8Z+HvDd5b6lrEfhfVIYdSitI5gzlUkjZZkCjLgFSVzgjrToxq1M1wsaSbnO3uzXIrtyi4xf&#10;NaSvbW6bk2t025fLTp3k7JPfdKz/AMkr9u+iZJ+2P4v8U+CNI8GW3gf4NeJvECeOPFVrp2sah4dv&#10;zDNoW2JvJ1KeRFbfDvEcbq/ylX56YqbxP4w+F/gPx/4Eu/H+lN4cuvF7jRII30KRXOsBCUnkmhRk&#10;iXasixyttRmcDIyBWl8UNd8CftSfszeHbjQtOX7D8Ro7GfSbXXHvNNmEMoEpUywMstvMF5BBBDAd&#10;eh858deDJJtOuv2X4Pjj8Q/DN1oei6dHpNquuxXWqFFki2ala3symWdEZDHKku4ON24AkGqwNOjV&#10;wtOhVThKLmp735bqPM/i+FtJpQStH4k22VONSnUlzK7T/BLVdNez11avZRPQPBfwi8R6b8afFup/&#10;ES/13WPC2saLb2trZ694kivtLnltzkXMNsiBreRuj8kMVyBXTyXd3fW8l1beALy6dNQFpNZ6HcFC&#10;sP3fNy7LuHc8Zx61Lpmr63pSapZXOtaZJJaadB9mu7pvs7/2gUwgZOFCyHnKcEkjFeD/ALFXiT9p&#10;b4haP8Qvh1+014I1rwn4p0rxMt9bRaPrSNb+SZd0cdpK7uxjcDcQQAMla5Y0a+Mw9TFTlFKn7NWv&#10;ZtO0bqN03bTma202url/3ip+V728+/zemmmx7B4l0qXw+mtfDN9Ht/EDaq32/R/D+qali4ls1Crc&#10;BB94hCwAx13AdxXITfE/wff+PvA/7LS/Dpdc+HPjrT9RsrHWPsc9zb2U1lGsr2ks+Nign5Y2Y/M0&#10;bLnKgHhP2x9Q/bg+Ev7Yfwp+LPwe+Ht98Svh9eaxLY+KtBVrNL/QjMqItzaOQsvlAZaVSzoQuCFO&#10;DX0ZqHj34i6X8T9W0e78HWun+FrPw1Lc2eqTXnzyXSMGLeUBt8vafvbgQV5HOa2qUXhsLRrXjU9p&#10;CU1y1LOM1eGsd1OL5ZLRcyvZtO6mCjJX82mrW2X5Wd09d/VGXfX2p2/j7U/D/jj4d3Wn6P4a0xJv&#10;Dvia11USJqVsy7JYpV25Rozj5WLBhg9jXD+GLtvif8IL7TX8J6/f6VdeI2j8OSWenzJc6cYWysrB&#10;tvlgMMgj5HU8Hmtb47fEj4reApPD/wAZNJS3k+HsNvOfF19HOkptraSFZI76OMAtLH5nyPH1CksO&#10;lZXg67+Kfwj+JWl+J/DWkS614L8V6es7HS5zJaafn5gyqeQpU7gV4xxis6FGpHBqrHlUmk42k7c0&#10;L80db8s38TV9nokmgbaqK9+3z3TfrbR979bpdPpl/ZeIvDOveOPBeqfY3XTLjT/7Z0zT0eexukUq&#10;ZpIJQu4o43FWyvXnBzXmlvq3jz+2F+KOj6Xcah4nj0Wy0bxxBJoK6Z/atwFaS31OLzJDE0RQSrhH&#10;YqXAzgGvVUt/C3xN8D+Il8GvptvDfa7HIlxI0kUc1wsqFw7xMGy2CMcc8EEZFee/tK+CfiT4J0y+&#10;f4GfDS18R67qfiOO51LQJNckktorPyZFjuRHPuWB8jYUjAUg5rTLZUZYh0JJJydrSsrJcuk5Ozt8&#10;0lJRehliJTpYaVVPZdr/AIWej5nsumuyt0Wtz6lpvivwfa+I/HGnx6tdLNJfHTrdFtdYktVJOeQy&#10;uyYcAA7SpHStzxpr98mt+Hfih4P8TRr/AGgsttJHeSGJZPlJTcR8rKCO/wBQal174WeGL1fCGtrp&#10;UOo22iWj3Ok6gSrSxSTjYcP3UxuVz6Dmsz4uW6KT8NZvh2l3pKaXtjUgRncQ2cAkI4PcAhgTxXHC&#10;pRr1KajvaSlpFK15X006OOmlrWXQ1ty6r+u3yLXxK8eeHdGtfC/inUPEul+FL7VdSgis2umK2+pT&#10;HJe3BBX5zg4zyfetrxH4e0LxH4xuviB4Q+J11ouvWOlraahaw/vYdrkPE0sR6ledpGOGNcf4E+Ev&#10;hX4jeC/D/hPxbF5ulCZbj/hF/EG24+zzRD/liXG5Sh5BByPWtSw+HOo6Lf60dD8QjULw+IIQi3Uf&#10;lzWVmoyIGkXll67WOcZA6VNSOFp+7CbUo3WqTTTklbVPpe921e1n0KXM+n/D7ljx94J8Uav4ntfi&#10;x8JPEEAvoreTT9Ys7eT5ZWUg+fGjHb5iN1Ugbl4znBrH0m9+Mul/CaR/jXLoHjL+0fESfZ5tO0to&#10;1tbYvhhKnPzIQeR079M1X174mXPgnTJ/EOs/A3VNQvtK8QGWKHS5BFPdLcSJC1xtztkHlsC3qU7G&#10;rt7468Sadpy+LP2eYdN8ZWWoJdvpegyXItnMySYniyw6qQwORkEVvGnivYwhKMWrpKT5Vtry86fu&#10;6NNN8qautbaHe39f1+Iz9mPxR4d1mfxtZ/CXxna6x4e0S5+z2ukm4L3Oi3oJeS1fr8hyGXnIHFdh&#10;qt/o3xanXwxr+myQzQWsd7a+WzRyRTBsEq4x07rnBHWvKvDXir/hnaHW/Gngz4Bf2X/wmXiaO58S&#10;aW0gWaO7kQKzblG1xgYGOPpmmftP+FfHfx01G38E/BH4reIvBfiHQdPj8Q2N1HagRXMiBikTE58y&#10;J2/dyJjge+KurgY18y9pzckJWtNtNxaUVJy5L3957pap311Ku+WyX6f1c9O11td8AWh0HxB40k08&#10;ahqEaaPqt1Cstu0i4dYpN3+rLkbRk8npzitC1/4R7XYdQuItNu4bzXlWW8st3zwSKNhdQe4xyB9a&#10;5LxP4v0n4vfBTQj8S9d0+3W40T7X4gsVhM1ndSABHQPjcvly4cEAMCoPY0zxf4C+IHh688OeKvDm&#10;vtJeeHbGSOW3Lbo9TjkRQ0m48741GQe4JrhVBOKjUlyTvJPSybjtrbq0r7paO61Snm08v60NXw/4&#10;Hv8A4fePLDXLi0vluJWYapd2N2ywXSY2o8kJyCVGASMEdaTQ/D+teAtP1qcy3N4P7bkvp7aG4Ekk&#10;sLsOmcfd6jHQcc03wJ8e9c8S2eg3HjDwfeW9rrUZhhvhAWEdxk/K56BGUcN6nFa0+jHxhpl/Ho+t&#10;2+k6tY3DtZvLIGZIh2kXPKH9KmpLFU6jjiLLZN7rRvttZ3Wm3RbArWtE1vE1lJr2kjU/At9BJLdO&#10;rXWk6ox8m8jAw8ZBB2EjvjqK+b/CPjrwN+zH4+0f4c+MfiXqU/gXx546uvDlh4f1xTqiWGpXMQaK&#10;3ivE5gty6Mqxy8gyABsYr6A+FHivx7r/AIP0+4+KHhGxtdWjkmhujpMnnQShQds8TjoGXnaeh4ri&#10;/jv8KE+JPxB8O6Z8J/HTeH9Y0W9tfEus6O+hpLZa/bRMVEM5Zf3chYgq4w4Kg9q6MtqU8PWqYTE/&#10;w3e7TulZOz5lGWztaSjdXtdJ3VPmf9dbP0/Oxs/EX4aeE9Zh0vwY1v8Aa4/B+tWmrWcdxdGS4t2U&#10;nYyc7lA5AbkcYNc/rnhHSfGl14j+BnjvQv8AhKPD/ji1uP8AiaXE26OOULn7LNs/1bjqjLg8eor0&#10;HWItOt/Fum/E7V7SXS9UOntZ3W2LzIZY2IOyRh0AbkHtzUOneAn0e5uLjw5pUNn/AGtd+fqXkkqH&#10;kA+WdD0z/OuejjJU6avJ3SunfaV7tpp9Gua632fcf2r7/p/TPPdV8MJHpXheXwr4g1bTrjwffWtn&#10;qmlLqBKahZp+7aNt4HmY+U56nFeo/EKx8KeOtA1D4ceKbWRo7uSER2skasJeQybQwKsQV3Y9V7EV&#10;jWltoPjS6Twd40u1k1O1vPlS4tikjqp3Blbvg85GaqahofjPU/EuueEtZ1W28mS4/tDwfqUvKxXC&#10;ptWMjsyN83XkE0VJ+2qRcpcsoXkn11ad093rd90uugo22J/iJYaBa3Hg/wCGvjKNrpdc1KSzguPO&#10;ZPnWJnHQ8OAm5euCtc9G+kaV8cZP2cvE2u6pqkmpaC2tLLdWaqkzxyBRiQHmQDH3QDxmun+JHgb/&#10;AIWXpvhs61esus+HdUh1PS76ywGF5ANkp2nhlIZ1I9Gqx8Q/DOp3fjXT/iJpAWabS0y1rJb7nETD&#10;DbG/hz7UqFalGnGDlq4zv2U73jJaaJ6LpqtegaHL6b4u8L3us+KLrwpo2oz3Gn2yR69ouoW+6G+j&#10;zgnY2fm2556HuK6ax1rQ/D8dwi6rY2WgzQrHHpt1AsaW4K7Thj8uBkcHjtWbqfhS08c6PceI9M1D&#10;VPD+rX16vl6xYqBJE0ZyBKvR0OMEEcitsaV4e8YLJ4J163sdQkurM3Els+NsykhXIXsCe3TmorSo&#10;yS37NbtWS67PW9uqWm1hLm/r+vJHJeAvhxD4B+I+q6h4W+H9npLapfol7qOiv9njuWWL93dSwA+W&#10;24FV3KAx5zniu51LUtX1WzuPEGhra6hatYyD7PHIWE8iPiRRjp0PfrXl3wu+J3h2z8bLb/DiSTVv&#10;CN94mvNC8QST3DNN4b1K0Tb5Dg/Mib0KjPqpBwRWx4S+HviX4deLtcu/Cvja6bRW1D7TpuhSRDba&#10;tIN0+JM/vEdjuH905rfGUakqzlXlaSirc19UtGnq3FrSydlyq63V6233v/wPwNa0+IMB0V/Gemah&#10;q0lvqOqRWi6bqliV+xYwG2cZx7ng10Hirwvo3iXVrXV/Dfi6+0+8WNo/9Bb9zcRsRvV06Z9G6rTb&#10;/U9G1JIr2bWL3S5475VuI1X5ZH7ZB6qfUUa1puu6J4isbvS4beRppmdlV8D5uDgdK4HKLmnH3Xrv&#10;bts9LPTr16j95RMEfBS+fTX8O+JPiJqGtJp80/k3d8iRXHkzZ2J5yYLGLlQSBkHnnmtW5fTPAekW&#10;sWryXUZWJYLiaIvIExyrHGcEgc1laN8RPCPxf8MX/jv4ca2zXGhatfWWp29w3lNZ6hbna9tOp6Dc&#10;O/8ACwI4NbXxTt7jV9G0e8trSaSdLu3uVg0y+WOYkY3EAn94qhuV7itZyxEq0adfTV3VlGz9NFrv&#10;t+AnG1zUu/D3h7xLaRXy3MhaZY5oLqOQsiyLyrDPQ/zFYNroJvblfEPgSWTS9RjvsX9hOClvfLuw&#10;77V6N3DDv1q/e6RF4evLbxQba4QszfaobVj5U0eeCyHgEDntXE2Xw+1Ual4j0TQ7S/ntVjN54f1P&#10;+1DHItxJkvAuc7Vx0JyOanDxjKMv3lku9rb2a1dn0fpqrWEdXqOm6tF8VbjWvE3haO80vSLdbrR9&#10;Xgn/ANJtJZFKzwsowWjIww6jn1Fa0emWF54VTxFoerXWmrIzXSfaFMnlHkfdPIXPOK+dbPxj+0/q&#10;vxl8Ear4buGuNI8P+K10Xx3Y31xGs4tJ7WUSJcBeHMMywSRyDG5ZGFfRGrjXF1K4fRdXha02/wCj&#10;28YUyQTAHfEeeQ6kMAehHvW+YYOpg3Si5xbcVs7pWbVmndXekr7NPTU0adk32+7p/wAFmSdf8BeL&#10;fGNn8PtZ+w3WsaXZfbre3vLHO5SOJYJG+6QfxGafELHXLWaBLZ2uktSbNo22zN83zbWJ5OR0rd8P&#10;RadrUsc93BDNdWJJtbh1HmbSMZJxnrx6cVj6J4Ra2mbSZtODabcXT3TM1w3m2tzuzlf9huuM8Vxq&#10;pTWiurW0v11vbbft8r7EW6mh4K8deG/Heomy0fWIprjRZPI1S2k+W4tZSoIjkXOVbBB54IORXM+E&#10;9C0vRvEPiP4b33w5uNH01dUOpabc+Z5trd+bJueWE5LQyiQksnABOQMGjQtA+H0XxT8QeKtJjmku&#10;vE0kFprU9pDtW3ubdNiiTbyH24wx6jA9KvLrC/8ACa29j4mj1KO1FuttpuoPgx3cjsSQ391kZce+&#10;a15Y05SVK9nFPW6aej0s9bO6V1s7+auat7vp/X4tEd1p+r+EoPGUdp4FuNfRZBeWtjcTIz6gsi/v&#10;oow3y4G3AB6k1wfh3VrrTtD02++H/ge4m0fWtfYahY29j9g1LSkIA3MpwJDEww3UlemcV61e3j6d&#10;r0OlW3iKSO6miaU28q78RAhS4P1xn61geIfGGqw+FtS1nULKC3vLPUWW3cwMyugIwW25PzDoa1w9&#10;eXLZwT5murV9LbeuqatZ33VkQ9DmvjgfEXjK8174Wz3viDwetxaWs+j+PND2tITGyuxAIK7kYAMj&#10;DDozVe0r4i/A39orwv4h+A/i3xZoviaeOO40jX9FuISDcbVAbzI2Axnh+MjGCDWh4yu7j4jfCmRY&#10;vENx4d1BrpF0rXLOH7R9juCPlkKdGQ9CrcYPNeb2+l/HfwjHptv+0ja+HtSZtdhFn8QvAOmtb3Ec&#10;hBCNcw4OEx8jnJUg9q68NTp1sKk5ck4P3UnaXMlH3k2ve2V4qaaesUU5Ws1/X9fhqeoeIvhtb3Mm&#10;k6bprXGkXFvbqlnq2k3WPs/yAE7GyGX5QMHg81zPhfw18evFXgvxBY/EHUbDR/EWgeIGXw/4g0lt&#10;sOrWaojRy3EXK5fLK6c4xwau+BPFfii48X+J/DfxatI5F8IR2s3h/wAWWpMcesWc8OWaSNflVon3&#10;K2Mgja3GcUnxP0XxZc2Gm2/wx8Tf2TLZ6hbXN4JlMkOr24BdolfnGcY3f41hB1qdRUJOP2WpNXSv&#10;72j1dmmlKLWjeqTTEo6bHThvH2gGW78SX1rqFjqFxD9jt0tQPsQKBWUf3l3c884NVIbHUftVxc6c&#10;0cGk2uoSWeoaO1uohu42ULuj/wCefzHOOhpuneM9R1u5WAahM2j6tpstzpetxxhhZSDrHKpH8J5U&#10;47YrgvEvgz9oqTwPfaZofxqsdK8U68I2sfEVlphudNfypUYytA3+raSMbG5xzkdKmhh+eVpyjBuy&#10;1TtbZuyTtypO9lzX1Se4S92WqNn4u/ESTwDaaTp3jT4WXeteCdYupdI8QXljG9xNpE0jLFA7Rr84&#10;gfOHdf8AV5BPGa6TxL4c+Icfw51S3+H17Z2viW300jRJr6zFxCskSfJBJyC6Nhecg4OetbA1OfXf&#10;tXh/xLp8emzR30YtLpbkeXfqEB8xcHORyCvUDHaq6av8Trvwz4ns/DPhW1tdcsbt/wCyIdUud1tf&#10;xlQY33J8yK3I9QRWPtPdgoxScXdtu8ZXas2m7dbSt0SulZtl7S2PEdA/aB8a+JPg18OvGvxM+CLM&#10;viXUV03x41tFIreHdSjYqrNEQGeEzLgPnKqynkV74dW8RavPFYXFrHZzQ5TUrNo/M86M8LLE3fB5&#10;5ryH4WeOtR8T6Da6l8VPBureF9W1qaSy1jw3HqiXken30Mv+tjYDJUjDAn+EjIqT4+fCjVfi14z8&#10;B+OvBnx01zSLjwb4nnivI9NYxLdmSHZsnGNropG7DcHccc16WLw+Gq4z2Uoqkk56q849XFKzaav7&#10;iktLcsujbSleFktv66217+h3Xha4+PUfxwls/EniDw3/AMInb6RDCkdssn2y7vT5hdip+WJFXy8c&#10;tuyemK83/asvtb8PePLPw9qHgm6t/CWp3UMdj4o8L3fkXmk6xdCSJ5Z4tpWS2K7WeQggEncD1r1a&#10;KW+v59D8T+JdNubS7ulmsbq1yPKebOY3YjoModrA/wAeD1qbVPEB17TpIpM2WoXuba3tryLesTHc&#10;qEj+JGIB/GuLD4n6vi41XBNJcrS012umt3o3fVW0tZ2L97Zf10/rvqc/8FviCs3hbw/4M1nW/Pub&#10;DQovt9+11Az+areXmRYzt2vjIYAL9K7zUtHuLiebV9GjjkurbJW3ZtqzNt+VWP1781826jrMfgj9&#10;tzRvDXiD4C2v9m+KvDclhc+KPDkQkSG8jwyw3KqQ0KNzsYgpnqQa9E8G/ETXNB8JzeO7bT7q3tDr&#10;MtjfWetRyRyW7q+xW6HKnj5hxg5rbH5bJSjXpae0SklpZ8zemjdtU1bTpormcZe812Op8Dax8QL/&#10;AMYQ3S3th/YM1rImo6XMp8+yvEbnynX5ZI+oIOCDjrXJahe+I/Dms6l8IPhZrGk3t9YxSa5Z6Jrm&#10;ozfaY1NwrxeWRkyQN+9Xr8jEKQRXWeJtKtdI1HQfE2naK1rqUl69zMtpcfuJWdQJlIz85K/MOOq5&#10;p3jPw5oni3RTrOr+G/sOrWsn2fS9W/5amNnWRdsqfMqMVHB4z1rmp1Kcaim4+69LWWjTdm1f3rd9&#10;H3e99Iy5dPQpeKfhj4D8aaI8Ol6TcaS15p8tu02hymJYGfLsTGuF3B8nOAc9+a4H9lnxj4qu9PPh&#10;e6+Jx1yGz8RSLpsmvafJb3ctuq7XhVm/1jKysR3wfoa9NXXV8C6RBrvjrxRp9qsa+RfapeSrbW7S&#10;s2It+7AVjlRuBwT9at+KYGlXQ9f0/wAm4uItTSdUhRCrK64Zg+DwBzkdfWqp4iccPKhNc0ZPRvVJ&#10;q+zavrp1Wm61JVr66fmV5ZPD/iHxb/wmF2scf2WOTTpr6xvifLbfzHIF4HbqMg159+0vZeKPhld3&#10;HxVs9Bh1rwXb6fNf+NYZNWMF3btbGKaC4hbcBsQI5dMchQeeRXXxTfDr4P8AjqTSLXTbXTYvHmrG&#10;fzJpiYb2+I/eAdQsjKAQOA2Djmuh1DwT4Z1XRr/Tte8NfarXxDdGLWLO4kMkbIyeWceiEAcD1NTR&#10;xEcHiadVxbhZJJ9V1tZ6NO9mno0tEV8WhzMvxa8H/EDwzHr+naXHq1gxtbnWLOACS6sI5UWSGcoM&#10;7kKkMGHVTkZxTfHj6VrfjPw54i0u6SS3tXuory4W4jxGpjAOVdcuc4BUEYzk14T8GfhFFon7Ten/&#10;ALX/AOyB4t8O+LPhb4k8N23hrXphqk32jTIdMaaDFvj5J1D/ACsrAMjRkg4OK9s8ReNfAurX+k6N&#10;4lfV9N/tvWFTRZ4dNaSE3C54LoCArgc7/lI716GKwVDB4qMcM3JcrumnzQbTUoShupRafa6Sdu+c&#10;ZOzUlr/wP8zp9X8H5kHjLw94atZtUs7cQ6XqFu6rKbcjLJn+IZ/hOeah0nUdSs/Fstn/AMIHbrHf&#10;29vf3F5DGFmM5/dnzU7suAd3PyjFc38MtP07w78a9dbwz4+1aPTLG1aHU/Cs0ZeyiuM7/PiZhujY&#10;g/dBKkdK3fEHjLWPD3xA33nheS40HWLHFh4ktJA62k+3Ailj6gNn5WHBPB5xXmypzU/ZL3vdTV7p&#10;20dtXut0ldPW1yr+Z5Fq/wAC/Cfwg/aq0jW/gh8GNV8PXGtakmp+NtW8OrNDomqSXXmQzSzxofL+&#10;1x+WjhioBWRt2SQR73OqDxDILLULCXzP9H1SymXBmTaSuBjlu3pg9q83/Y9f4iWP7NOjaH8XPF1j&#10;4m1i4/tDydS0rzfLeETPsjJkw+5Vwp3c5GO1dZ4C8cfDv4q2gv8ATdseoaZqEsMnmfNJBOg2Fs+h&#10;A710ZnUxNStKNSTn7K8HPV3Sbs9dbaWXay7JB7rirK3+fUxfEvhPw98KNN0LWfhz4Y1KO2h1jy77&#10;T9NZ5DFbyv8AvSsecbA2CeDgdMV1VppVhqfg6+8Ka8/9t6fqTSQyLcxlfMgkyGjODkEA4zkHvxXD&#10;6lqGn+DLjWvG174n8ZX2lXGtIy2cdiz/ANl3EYCv5QA3mGQkEjkeldd4U+IHg/xfYahf6H4gW8tV&#10;vfs18sMLJJp9wMZR1IBHPOSKxxEK/soz1lZ6ys730drvW6bfVX89Ae5zHhvw94j+Efh/TfCGiPfe&#10;JvBMl01tfRa5cCa8sLOUlcbj80scJwp35bY2SSV5s3+oXPw903wzovw612S+sdNuo0votXkd5JNP&#10;kk8vcsmMFoyy43dh75rU+LPifT/hGo+I2r+JIdN0Ox0y5k1qW6tS8B37Qjsw5RQ+CcAjDHNSzan4&#10;W8caHpcur6XNHHqlmEa5026ElsEIzjzFO0rkYzVe1qVYxr1I3jJu77vW91s5JO910avqHux0RZ1P&#10;VfHOj/EDzdU0PT7vRY7HFrrkZ/0i2mz8ySpjiNhjDKTyORUnxE+F/gD4u/DTVPA/jTwxZ3Gk60yP&#10;q0EMhjE5DK27fHhgwKg7gQRjrW14V0uKytobGSW4l8mJkjluSNxTP3W9ccYPcVxM2s6h8FNJ8ReI&#10;/i/4rsbbw/ZzNPb6tJmKFbd2GFn6hWBbbuHBGK46TqTqx9g7Ti48trpt30aXe9np6pXuDuec+MvA&#10;H7Tj+EPEXw++EfxQ0O61rQ9WtdT+G83iCxMi3OlqUFxpV25zvDbXj84fMAYyRkE16HZ2HiG98BTW&#10;3w30GLwlMNJ+12unjTVP2W8eRmmiMWVUqzKRjjO7cDWR4Fsr3wx8bptDiutSm0nWLVNc8O3Rt99r&#10;ZqwWOe083PO9tsij3rQ8e+O/Gnwt8I69428Px2/iaKfUFuPD+mNdBJLiEEm5t1kwRkBZGjB7jbXr&#10;YitWryhRiottxknZRu5WTUvsuzTb5tE+d3s9Tlf9ff8A19xyPgf43fCS3+KXhnR9V8FNo8msWu3S&#10;dUW38u1GroCLmwI6206jJEZwGXPcV23hW38PeA/FOp6Peanp8nhrxBeCbQZY2A/0uXPmwqycHJBY&#10;Ec5zmszW9f8Ag94c8E6Z8aNI1Szt9A8Xata6lcLd6ebiG5luY0RWGxSYnPy/P0BHJrpdD+GngvwD&#10;oLaF4H0q30vTtMuZL6GzVvMtw7ZYg787OTnIPHas8ZUoSjdRnG/utPVXi9dXs4tpWV73b929g5e6&#10;OJ0nw78V/gy/iB/h7c2Hizwvd20l7Y6PqV95d9Y3CgloQwB81HwdpPzBuuRzS+D/ANpJPiJ4F8D/&#10;ABks7DWNL0fxpaw6feaJd6QGk0K+Ylle6bOYwGXySCMbmBzXUeJPhr4T+Lvw2m0qa+u9JmuHXbrG&#10;lzeRd2EyvvR1fvhvXIIPPWuUi8N/tHeERrK6/qel61ZfYQ9nrljZ/wCl+Ys42xzW33ZkKlmZxhuo&#10;GeK0pzwuKpt1eX2t7a+62rW7OLbbTvZS93aXMydjU+Pnws+Ifi/4ofDj42/C7xfNZ3HgvXZB4g0W&#10;O8McOq6ZPGYrmFx92RkOyRM9CnB5ru9e1nw/qesmy1HzrGaxuYkN0yBPMV+VCP3BI5H51geA/F2r&#10;a1NqUmoWVvHaWsiWLRWsm+GRuhKvnqpyp7joeRVrXNGt/HPhK7OjawLe+sbzy4biS3LrG0LDCujf&#10;eH8x0rz6kqj9nRrbU1ypropPms2t7Nvvv12KXcj+O0XgjxD8JNel8ZeEU8R2emSRzyafGdk0ckbq&#10;VdGBBWRPvBgQRj8KZ4XvPhRr/jE+IPC2u6e3iKTSYizRXUTXUljEWAU/xmMSMwPOA3oa3fDNx4cm&#10;0u8hnt7OO4vGLXSr9y4kI25w3c9MGuR0r4K/DDwf4s0X4leH/BVraagszWgkuEKzWcM4+eFSP+Wb&#10;yAMVbK7uRg0qNSjHDyoyck1e1tndLRq9krxWq1fXZIDh9D8Y694L/ac1mTQXabwp8R9CtNSd7Jgb&#10;jQNYhU27zywE/NDcxiH94gwHg+b74NeqeFbTWfGmkyaB4+8Q6TqF7BG1vrFvp+fIuYX5RijfNE5U&#10;g49fWsj4bP4O8WeHbjVtTNrcWmnX0kdndMirPpaxsP3DOOuyRW+gwCOKrav4b1X4ceP7/wCJOqeO&#10;kh8O6olvFqFhcWP7y3uEbZHKsiclXBwwbIBAxXZiakMTU5EuWcYpJ2bcnGyS235dOl2k93dnvIPi&#10;T8KNPg1O38Q+Hda1SzvtE0KSx01Ym8zejcjBPzM6kDjPI4o1HwwLzX7Oz+Liabfabq2hiygumtzF&#10;Id0ey4trjccSxyhjhCOOfrWX4+0fxP8AG6O3k+F3i7+wfGngHxNFJdQahGZIbu3Iy0EgGMpLHyrj&#10;O0iu28XWvhb4neDJfB/jfQP7QVlxqGnMpWWF+qOpGCuGAww9jUSqVKVOmpzu9VKy96Keqael073T&#10;vrqnZB8O39f1Yy/GHwV8I6d4M03QPAWr3HhG88M6PJaeGdQ03En2CEqqqu2UnzUAUKFY9+xINcL4&#10;d8J6z4G+KH9sr4v0nSNF1C3S18X+D9N0mO0gk1C7yP7VDYyszsoUHJDAkN8wBr0bQ/G3wv17S9G+&#10;H3iDXrWO+1C2a30+zvrpWmmmtyvnQZOPMkjO3cByevSvP/2y/Ht3+z/8FdU+IHijwhqWvaTa3f2n&#10;UbjR9LF7NbWsZ84K8WNzISpUbclC4IrbAzx1WusHK7lUbS5km3d7pu93e9tdJbat3n3dznvgn4Ou&#10;f2Y/iPYfCbxD4Mk1sX11LaeHPH2j6T5dwbYFpks9TMYA3qWISQjY/sc59S+IOg+Jvi7qGiaj8PPG&#10;N1pN94J8VR3Go27KoTVYfKZXtnODhTvDZ45QVk/CD4+/Aj9tX4f6T8YP2d/jWkyWDQXd8mlXSfaI&#10;FK7ms7uJuUPVWDAEFTg11/hHwnpf/CzNa+Imh+JrhYdStI49R0ZZ1e3Z1X5LhQOVcr8pwSDijMMR&#10;iI4yVXFQcK8E1JSi/ivZpxasuaLe2l9dAhbl916HlP7M3x58S/G7wv4h8O69c3VnrHhv4gT2Edj4&#10;isBa3E8cEu9rcgHa5VM7ZU4ZQrdzXq39m6N4z0TXNH8X6ta61os1y1xCm4b7NfkZY8qTnDfOrcHB&#10;AxxzyHxF8O3fgnwPr3inw9p41K/vtSj1nTf7WuCsdnIrRpIiSqpaMeUrMCc8kg8V5t8ef2f7747+&#10;Cv8AhPv2N/iTdfCv4qXF9/aGltfB/seotZzCGdLm1zsmhkQbNy4yjI4rf2OCx2KVSElQpykkpWuo&#10;StFttr3lFavmUW1Z6NDcnG/U+gr/AMHafHBpb+dazXFhqH2rTZrqLDKG+8AQeDgn656V598Rfgtf&#10;eBfHHjD9oP4F6RoWk+LPEWlWkF3ql9ayPBeyQvhBcJGeQQ2PNA3KOuQMV3Og2vjDxf8ADrR9J+MP&#10;hy2j1xbWFtej0i6IhhulGWaJvvFCw474ODUfiXwzqXiXwNrPgHwX4xutH1K6t2fS9SljE32d85Bw&#10;eHTIwQexNeVh8RWwtbl59L8susXHmT1tvG6va3S+oW5uhzvgjx3q/iLw9oq/F/4JtomteJ47jStc&#10;sYdt1a+YinhpE4aGVd2xz2ODgnFVPgX8IbP9nrXJvhp8NNam0vwDHov/ABKvCN8zOdClSRyz200h&#10;Ja3YOB5bE+XsXadpwJ/CXiTUfDnjTQfAHxI0IW/iS60Wa6afTZHayuXSRVl8vPIYja+09M10PjM6&#10;bd+K9O0zU7u6W1vrlrcbYi0JZ4mzbzjsking9Nygda6a1SpGU6UFy05ptpXlF2b5XFNv4VdRd72u&#10;r6tNRV/kch8XPDVpF8ZPBBm1a6/4R3VIdQjnsbGNvJivXCzxXxkT/VEbHUNnBMvfNegWa6pPqker&#10;w+NRd6LdW+2Dy1Rl3nGGD+v+Ncv49+G+PAdr4U+Gviefwxd6W6Wej3BtzcRqufkglU5LQnG3nnGM&#10;Gsv9nnwt4O8DfCO6+HnhvUZNV0uO4u5mm0+++1xWt0ZWeeBJMllIkYkI3K8DtU1fZ1sDGSlrH3bc&#10;u6bb5n0T1VtW3Z3asr1zSlLUsfFXwp411G6bwxo3h/SdU0W4fZ4j8L6lY+ZDqlo7KDJCekcicsRj&#10;BOCMHBrxrxrd/tI/sv8A/BQvw7q3gnxdZ6h8FfiHZfYvEHhfVpHN1pWswwriWyYAlg0CiRoycHZK&#10;QQRg+3/EjxNqTeGvC/i74d/FPR9Laz8T2dnq02uReYLu3dij2nynKTsSu0nuORzXeXS348Q266no&#10;8Nzb5Uw3UeGMMmD8zKenUgMPXHeujC5jUwNK1SnGcJwqQcWrO+muqtzRfLKMl73S9rIhx5tF5P8A&#10;r+up8h6p+z03w5+P3xc+N/w4lvfH15418If8JBbaZNapDJqV1bXJls7e2ukwkpgw0alh5iJJGpLA&#10;DHvPjjxPB8bfhND4XuF8TeHo/FWkxyQ6po8ojvtMmKo+xgQSkisdrfKRwazvhj4S1L4cfEbxBZt4&#10;Oa38P/8ACTHU/DN7b6t9oQW91HHHPtjIBt0WRWzEMqQ24YORXovjfRbnWIZJ/CM1iNWt5omiW8Ui&#10;MEnnleQWXIzWuZZk6+Io+0fM4qPLO60SjFRTUbxXKlG+l1Zp3skiMbarzKnghJ/CsF5Jqs4aOSCN&#10;5LyNjukdVCNIwHGSRkkAA1b8c2t14u8JXGhad4xbSbq+tzDa3SQhmjm6ghW4YEcFTwQah03UL9/F&#10;eo6RrGji2SEx/ZbqGT5Zww5jKnoQc/WsPXdW8IfHLRfE3wt8HePP7P8AEWhzLBJdW7BpdKvVAkhZ&#10;h6jKnaeqn3rxVCcsQqj0tytytdJO1m1Z6bX+6xfkaPiO91C5+FOqaRrweTWLXTys0dmgWWdlXcGj&#10;BGCxA4HI3cVYvpfCPj3S9P03UI5o5tX0kmCa6hw5TapeOQHjPTKn39K5fxpqn7Quk6T4VuND8P8A&#10;h7xC8F5b2nxFs5LgxyJayRbZLu1P95JPm8tvvoTgggU7472fjxNGsPFnw08NQ6/Z6fPG+raHaymO&#10;8uEBAPkMSArhc8Hr0rop4fmlCKlFczk01JWT2s+17Jq9k0997TzabHSx+BNRufF2l6hpXi02en6Z&#10;C6axocNqrJeyFAIZNx5QpjIA4OcGuK+G+uSaf8Q/iZYXnwpitdZ0GbzdJltGVf7ZtJId8bLjGDvB&#10;Q54DA4ruvBOr6Zrl3eKmiX2m6hcWsbXVjfLtk24wrAjjIHBweted+PvB9z4J+Iuv/F7wHDqF5qX9&#10;hx6ffaX5ZCgLveOXcf4MsQ+3JHUDIqsLL2kqlCru4pLprzJ6tNXTu1d30trorEujPTr6zvfFngOw&#10;mvLJdOvJxb3E0aTE/Z3UhyocdcHIzWYL7+1PDt5qVno6zrNcssFusalfmYAspHUAgse/FUPgF8Rr&#10;74i/BiHUk066sdRhhaFrfUvnYSAdN2P3i8j5sdO1dRppsYbe1sbKwitfMlkP2M/LuYDLbfxyfcVx&#10;1IzwtSdKS1jJ6fn18tHf5j+KzI45NR1nTbqC+0+OS1juB9hliuc+agHOfQg5GO9c/wCIv+Ec0nU7&#10;XxlceIXsYlkja6mjHLQ8r5cpP8G7nPam6R4Pv/hj49u9Q0XWLqTRNdu/NvtLvJN0VnKV5eDuu9sb&#10;l6Z5FaE/hoWmktpOpaYtzC0kiSOFJ/0eQn5WB+8MnkelUvZ05rlleLttputVrfVP/NAReL/DepeI&#10;/Efh/wAR+HNfM+nabOW1HQxDG8epI+0RXAk6qYiCw28MGYHtXm3jT4d/GTwJ8W/7G+F/xK0qTw3d&#10;eF1/4Rjwb4r0mSS3s9aS7D/aUv0JkXMLSL5RBOdpU4yK7rwisfhb4uL4HsrRodNk8PrNZNG37hpF&#10;k2tGgPK4ABKjjmugvNDm0/xPqWuy69I1vqElm0dvcRCSK2eIFcqOq78jJ7Fc11UsVPByUNHFx0Ti&#10;ne7ur6PVXevxWvFO1g63sV1vPEw8U3Gq6q2mTaauqRx6Lc2cjNIkRTbMsvGAwkBHHGOuDXndkvx4&#10;uv2x/E1jqvhiG1+H914Ws38P6u3lS/a9SSQ+YhCjegEf9/qeh7V6hf6Lb2LtceEzHDcxrLNHbRg+&#10;XMzfM2R3JPPrXD6RpN78RPibJ430rx0raHY2kdvdafo94VmhvkP72OZckbeeOhGKnB1YRjVlyxs4&#10;ct2no7pppJ/E7bvR3elxy2sN/aQ+J/hT4a/D7Vp7zxBpNjfabZ2+oXlndagsLPZtcJEzN/Eoy2Ff&#10;GNwAzWp8RrjWPGXhzUPhf4Y+Ic3h7xE2lW97outad5c9zFHvXErQvw6bgVYHAYEgEGuD/ao/Yo/Z&#10;x/aR+Lnhv4ieOLnU7XxHoNvBb3T6TcMn9o6WblJha3K9JITNEpPcc9ia9M8UaT4N0Txdb/EPU7Ow&#10;sNWgt00W31WRdpe2kkDrbbu6s4BA7N9a6ObL6eFw7ouTq+9KScVZS93lSu2pRdm3dbOzRPVo3Luf&#10;U5NBjtHvFuJbizMb4t8q0gABfH904Jx71x/xz+APw2+PvhHSL/X4I9P1zQLpLzwr4gs28mfS7tOF&#10;aNhj5D91kOVZSQRXSJpby67DrGqT3FvYx2ctnHb7iAZJHGS2PoNp7ZqT/hG9O8L+CrXw2TI2n2oE&#10;Za+m8x4xngl26815tGvUwtaNSjNxmndW873XnpZNbNNoe+6PN9Ffx3qvhix/4Tbws2l63a7obrUt&#10;FG+KKZ5CrR7HHzoRtbB+U7j6V1nhHUrq4020/wCFVnSbrT7PUha3NquYlFurbJto/hkRwx2kYPIH&#10;aug8W6ve+E/DeoeJL+Frqzt7Hc1vDGS+APvDHP19MZrifjV4z8H/AAs+Cr/FLxF4tbwzZ2/lSSa7&#10;Dbq4i81vl8wYwV3sAxbA5ySK7I1JY6SjCHxSskrtXfS2snvpba+mrFbXQ6TULPTJNXTSbnWI7XUL&#10;7dFZ2N1MPMdFPmMIif8AWAD5iB0HFc9o3xE8Lav438SeA9U1qQWfhtbWw1zS9UsSluksy74p4JHH&#10;71G+4eSFIx1FT+CNe+H/AMRY9B0Xxnq+m33jDw+sdxFJGojmhkePH2qFW+YRSKSu4ZU5Kk5FXpf2&#10;bfAdx8RfFHxGmfUJLzxVo0FhfQzXzPbxiJmZZI4j8qPubO4cnFTF4bDuVPEuSdtNOvMtVfWzjdp7&#10;37rcj72qPFP26/DP7Sui+DYdM/ZSsdI8STalr2mvD4d1tooYtNjhnVrh4ZW4G5AQFPIY5B7V7F8T&#10;PD/iP4seDrO58E+KtS8O+KPDWoQ3yW9pONs0yAGS0mBBWSGRSUJ7ZDDkV4nrX7IP7Uvg74n+LPjJ&#10;YftD3nizSrPwibPwr4JuoRHJJckq8rySDjcdmI+PlJOTg17zoniXSx4b8OePPEcP9g3lxFAl9bX7&#10;COTfKoRYX7F9+APevVx1aFLCYZYecKjg2+aMXzOUox92cZW5kkrX5d+bVkxj7zbG+INX8YeKdFi1&#10;XwP/AGFJqdnqlvKi6xG20WO9Uu9uF3JL5ZlC9i2AflJrN8X6H4Ugv7zwl4k+GFhcNr8NyIbqS0DW&#10;92ZQBKjtjdE7oq7v4W2jriovCnxe+H/iT4teKPgde39xZeJvDlusl7a3sPlTahYTxh0u7Q5/exKx&#10;aNmXO14ypxxmb4I/EDwL8Ro5/DvhL4wad4v1LwvKbfUryGZJWWYFkHmGM7VcquGXrlTkDNeZ7PE4&#10;WHM4NKKUtE07SV4vmWltrX3vp5VueSfBb4keLfgX8R/E/wAA/EOk3DW76veeItDvdQ1SW6+36K0K&#10;YMDN/q2imGxo24AII617B8KofFF34h1fxW/iRja6haxJ/ZUiExR3OMieIk/cdSuQDjIJrD+JHwx+&#10;JD/EbTPih4Hs7Oa6sI3im0vUuY/s7sPPSNwOAyDODxkVn/EnwZZeMnuPDE3jnUrPwV4qsl0mbT9H&#10;ma3utB1DJZZ4ZVG6POMegIHrXoYiphcwanFqLnFc7Xvapq+ndpcy1Sbuk1oieafU9pfRNPW+g8QX&#10;dov2y3tyhuIyVO3qVwOozzzVay/srxtp66zpuov5F5agRyR/3d3IwR7YINUfCegan4O8L2vgzX/E&#10;1xq0VrZrCurXzD7RKFGN7kcFumT3rnNC+MeieBPGWn/Bf4gX0cGsXGi3Gpw6gIDFaTJHciNo95+V&#10;ZfnRtueQcivn44erU5vYtycdrX+FXbaXlv5djS+1z86PHvwK/wCCiX/BMH9t7xp8YP2a/h5N8SP2&#10;cfGMz3+peAbbUvl0GWd1Fwbe3OWXa7PLtjAUqxBAxX6Ffsr+APA3wp8ES/D/AOEq3Fn4etpDd6Xo&#10;99O8j2X2kmYoC3ITcx2r/DyKk+Jfwe0H4wP4Z+Kfh7xxrOhXvhfUbjUdOazumSCed42hZbqL/lqg&#10;5+U9xms34p+BPijfafr9p4b1qC21DxF4JkstM1hZmSGy1IQsiSlBztJbcCOQRX2GbZ9/rJhKFKvy&#10;wqqKjUkk487g0ouoruMpxjd86tJ3aab1eMaapydtV+V+3kdL4n+DfgTxL8R7P42TaTHb+K9MsGst&#10;O1yFisy25OXtyejRMx3FT/EAeKl+IXg34la5408G+MPBPiK1htdIuLldd0u+Vh9qhlgKrJGy9JI5&#10;Ap2sCrKzdCFNed2v/C0v2Y/2GNL1X4k+KJ/F+veBfC6XPibVoLfzJNQW3XfM4VeWyFJ45IHrXdfA&#10;j9pT4FftGWt7qHwM+Lmh+JINOhgN4uk6ikzW7TRiVDIoO5Mq3GfcdQQPn6tHHUqbr037WlTcqalZ&#10;uKW3Ve6nzXje2rutTSPL6XPH/wBi39pz9orxp/b2j/tWfBq68L6rpOrXGl65eWxxYR3kLjZJblju&#10;kgngkjkWQcZVhwa+idI1HQviFpKazouq295p8jYt7qxuBIsoBIZSR3DAjHYiuM+Kui+GfjP4Z8Q+&#10;AtU8HtqGqaNAt1b2t1NJbxyyPG4Ro5UIPZhnnaT0o/Zu0j4Z+FPhdHF8J9NXT9F83bJp8DFhb3YA&#10;Ey5P8W/OT3OT3q8zlg8XGWLpUvZSbS5I6wSavo3JyV/s6Wsnq3qEeZaPU3PEmia/rHigadaa1faP&#10;HB9nnjv4FSSK5RW+e3ZX6Z7nrg8V5zo/7Tfjzwt+2J4o/Zt+M/gY2vhyTwyPEfgfxlDCfst1aRlE&#10;vLac9Elhd0P+0j57GvZLDVfM02P7XLJM1zcMit5P3Ofut9Oma82l8S/D74z/ABEb4N+NNU/s3xZ4&#10;Tmj1yxtba6CteWDbojMFP+stmJkhkQjBZef4TWWAlTnGpGvS5oKDTa+KDurTXV2aSad1ZvRbol01&#10;/rsa/wAKvjT8LvjUfE3hrwPr76heeFL2FdQaGIhUNzbLdW0sD/dljeGVGV1JB5HUGvkf47+KPDHi&#10;39svwV+yR491y3034leK/Dt3qvgH4mR6QkVyLe0uEmXTrsZUyBiuCqkZx0Gefsbwn8F/Avwx+HX/&#10;AAg/wesIPDOnx6X9lsf7JjGYYlRxEELZ4jLfIDkAADpXy74j/Y90T9sfV/hT+1efiXqVj48+E+oX&#10;VlD4ga1Bk1a1VvLlWVQMRyM6bsqOCDjg173DuIynDY6tXcpQpcrjFtXlGo4S5HKytyymvehqrOz5&#10;krmdT2nKklr+nU+otei1vX5ofDPiNIZvLW3lkktZGhIuEOXeM+gPIU9uK6jWJbT7OtreszRzfu5H&#10;U4IBHU/jXK+GYNbt9Zt7bxJraXVvPYkyrNGcvJHj96jjpnutXvHGnXN+1peJ4sWzsFs7iO6yo2zm&#10;ZQkZ3dip5HqTXytSKlUjBuy30va/l5to1RwPxQ+FXj/U/ih4P8ZfCL4jTeHNT0zVIZfEGn3W+Wx1&#10;/R4gY5rWRM/upAJFeKZcHfGFbKscdpbXzWWo6p4S8PeINKh1a6kl1LS9MXbGxjBVXLKM7lMmdzgf&#10;xU/wjfrDr0PhjVReSXK6KzLcTQ7o/LDqrI7jjfn5gO6tx0pJ/CWgDX7DXJ9Bh+3WYlttL1jH72G1&#10;kUFlV+vJC5B4OBXRUxEpxjSq7RWjstdW1d7tX01baV0tEkJeRwHw2/aA/wCFm/Erxj8GfFPw01nw&#10;7qXhvS4ZNaiurFvJuvO432k33Zk/2l5BHODXV+DPBPjXS/hvq3gC18X3VvMpYaLq1wftTW8ZOUzv&#10;ALkdwfXrXR2NvdaZp9ml9ejVZm/dLe/KrvFuzk9jjp74rHibXfCugahHHfXEc322YafeXGZo1Zhk&#10;bl67OMAVVatTqyaw8VBXjo/eV1o2rq9m7uzTdnbWweps2mp31xrK+FdWtld/sKG6uF4R5D6e5AJw&#10;a8x1f4BaF4B+Pmu/tVaLq2nWXiDXPCZ8PQXlzbgRxW8ZWWFnbgnEgYsOhBzwQc+naJZXWo69ZeIL&#10;uCFJJNNDXvlucvJkbTtPVR8+O4z71yvxmurTUPH/AIJ8FnxloVtZatrVzBqGg6vDvbWVS1kkNvbn&#10;I2zJgSnqCiOKnA1q1PEShSlZSi1PS90veatZ78vpteyCSTtf5Gp451fxroj+HL1Iba6tZdsGuXsE&#10;wVoXZR+8jXB3KWz8voaqfCnw/rPgbWfEUS+N/wC3NM1TXmvLG2mkAbSY3jG6JfVN4JA7ZrTvfhZY&#10;2Xgz/hGNI1C4mW11B72HzpizRsXLhAc/dBOAD24rkvHy/EW8s7Gz+CtppsGoR3cNxdLr0DeVc2qy&#10;Yurf5fmR9vzI3IyPeqo+zrU3Rg0k9G2rK17pve3ytp5XuO8dTV8E/HXw38WNM8X+HNE0+6g1rwbq&#10;jWOt6bqUDJtkwsiujYxLE6EFXXIP1Brz2/8AiJ+098G/2ydSv/F1jDr3wT8aWuj2nh+5sJFN34W1&#10;TY0UrzJgFrSZgmZMny3K9nOPStW8Yw6Hr9nKdNtLe31KRLSbUWmXy4WVxsil7h2DEAHjt3qzcNLN&#10;4x1zwbq3h9JtHGjxXVskmGDtvYMB6DIXg9CAR1rejUo4edRqinTnBpqTu1rG7g9LSUlePXlvF3Td&#10;zV21Mr4ofBHxF4s+Mvh/4oeFvGUtrb2Fjc6f4t8N3UZmsde0+VCVjMZO1JklVGWXqFLqchq+Nv8A&#10;gnt4m1zwR8ddW+Ctj8HdDm0TSviNqX9l6QbeSLWfA3n5eWSbzF+a3m5MbxsVbdzjpX1d4e8eeL/2&#10;ifCvxI+D2jeJLjwt4n8M6kmnw+JNP2P5scsCXFvdxoc4UqxQhh96NscVnaFrnhvwz+1Hr2t+NlmH&#10;iDT/AIfwPcsuhkB7dZMyPDcKP34LcmI5ZO3Wvby/GYjC5biMDXipvkXLFXuktYydlqmqjs73S91+&#10;6+V5zipSUk+v9fkeneM9H8R6r4Q1S00rWLaO4RxLpzNbk7dmGMb885wRkc815t+0j8D/AAj8UvCl&#10;n4/k8JS2/iLVrex0W+1jS4V+1WtlJco3nhyMg20n79G52suCCCRXoviD4iaZYaPY+ONOEtxpNxPD&#10;HK8MG47ZSFWbHXAJAOenNXpbPWvEVhf+H7u4EVvIrRx31pJskVScgj/gOOfUV81hcTisDOFWPu2f&#10;p2unbfo7dzSSUtDzP4mfs/6r4m+IukazZ/ErxNpWrf2LbW+ra1pd4I1vora4SQr5RBjWSQ53HH3G&#10;ZR613XxJ8NxeL9PuNmnWl9+7aOOO6jHlswIIRie4YDHaptQ+MPwog+Ib/BDxB460+38TPpCaiuj3&#10;Fx5c0tnJK0KSpnG7512/Lkg445FdN5KRutiYd8RXv6juaiti8ZFUvaprlV43Vrp9VorqyVui6D5Y&#10;6nyj+1Ouo6Z8BJfiZpVtqngjWb7VodO8QaXJqEVus6ykQsdxBWQhfmRlwxAxnmu4179mPwh8Q/2P&#10;NU/Y/l8b+INL0W68LyaRdalbao7akbdwC+yaTcTvT5TnPyuRWj+3Jofwb8Y/sr+NLX4u6t9j0HT7&#10;eOS6u5I2K2Uyyp5UxHUhZCpOO2awvEHx10j4PfGj4d/DDxVNFcf8JR4YI8NaysT+TNeLGoMbMudu&#10;8BSC3GO+RX0WHrYzFZfRlhU1OFSc1o/sRjKNm783Im9Hqk76oy5YqTUno1+f+Z8cfCP/AIIPfAH9&#10;hXxV4W/aP+Avx6+J3hu/0W+tx4gs9K1hSmqwrdkk3A2qrIImIZCGB2ZHJr9MbrXrG30Sz1vUp5GV&#10;mjCTRxnPz4A3begOc56Co5tP/wCEq8Hpo3jLRFtJtQsI01C1t5N6xykfMit/EAe/cVH4U0fVdG8O&#10;TeGda8RpcGF1EMi2+xkg2gKjD+IjkZrjz7iTNOJZRrZnWdSpBtXdm3F20TS1s72vfTYqlTjRjywW&#10;h5v+1l8D/hZ4k/Zs+IiXug/ZV8SaGV8TXmlxiO+1KGIfLH5owTJ0VGJJGRUH7ED/AAf8afs3WOle&#10;ANV1Fo7GQ2epW+pXTNfadeRoFaCViM+Yoxn1612vxL1TV/C/h/ZeaQusab9oVNQ02K3Mkklu5wdo&#10;7leG+gq14gOifDLwjc+OPCPhSO4tYYTdXlrZwBZJsL/rTgZZwOucnArnjjK1TKVhG5NynzRfNpdJ&#10;Rs0+tkrO6tZLYOX95zeR4x8Mvjr8Xvh98T/iV8Cv2jrzSV1SG++2fC++EjW/9v6K3ywq0jfuvtKu&#10;GjdVIOdhIAINeweO73wTP4i8G6f4s1ODSdR1aby9Mhu5hHPcTJH5pt1b+NsIzFe4Vq82+COvfAj/&#10;AIKF/s52HxQ026utc8KaprTX2kNeQtFcWU8V3uAUn5lKOpQ44ZcjoaX9or4mfCz9n+TTfG37RSXE&#10;nhnw9cLLaalcWwuF0+UMqw3jEDdEU3SAyDoCwbg13YjDRxGaewjSlCum4zhFWfOoqPuru5K8oW0d&#10;0nqrLm5Yczenc9a07R7XRzDpeo3jG48yST7Y/wAxZS5PlFuu0Z4HbpW+11I0sdlFGs8G4i4bcPkx&#10;0+tZ9gthd+H7PUrO7i1KyuIYpbCaFgwmRxuEgb+IFSG/WriaBoMAae3iES+Y00hViMswwWNfL1Jc&#10;0vevfX7/ANDYw9ansvC2nw66HX7Fc6kkV0zcoqSNtDMOg+cjn3qLwrqsmueFbXxBf+H9R0me5upW&#10;vNMuI9zsI3aEE+gYKsikdiDXBfHTxdqPw++KHhvQdaka4+HfjWxvtN194bV5Tp98satbyh0B8pHX&#10;zASeA6qa6Txp8R5Pg43hnRxoN1ceGJbILd69NcgtYhWijjEik7m3eZywzt2kmvU+p1JUKfKryqXk&#10;nforprXTmutt3aNt9c+ZXI9E1CK2+I1vqmnrHdaLqVjJb3uqW7E7LqGQBIpAOBtBcbuoIINN+D2p&#10;+MYLHxJ/wm/jXRvEGp6Zr9xDb3lnYmCWG1Zg0MMmf4lQ4LDhsA1zPhH45GT4UX+qfC3wBbjxfeT6&#10;nLaeC9QlFt9uuLedkcb+QrSABw38W4Gu01Xx74Zm8B+H/E/jaGHwlcaxeWsc1hq0ixstww/492Yc&#10;Fs5A5wcVtXoYimnTlT3aj0cvdb6auzV1ePuu3kO6eo7VtQvbHUdf8RaBe3F5F9nt1NvCyuls6nEr&#10;KOu4KcsvcDita5tdF+InhKbw/d6lItvdQRpHd6ZcPDJnhvMjccqQRwfXINZvj/xJ4J+BPgTU/if4&#10;gs5odIjmjfxBcRxFmSMsENwVUZIGVLEc7cntVXxRoHiTTvGfg3Uvhrq1rb6HLrzXHiCyuN3+k2sl&#10;rKE8gj7pWYxuVPyld3Q4rjjH2kYzXu72k9E3GKbWnXa3rrYrbc1bq0HiX7J4f8W6bDqE2neTewXi&#10;tjfIsh5wpBVgMH0JzVLxp4X+Ilv428O674J8aW9nY291I3iK0uIN5vrfkhV7hs45FV9K029k17Uv&#10;Ek2lTw3enTXUdvN9o/cXVvK+7HHRl2jr0ya6O51O312yafTHjkks41do1G5omxz79OnrUylKjUXL&#10;Zqzumk1qrbarrddn5oW+4/VI7e01CGb+zmaK4kUq8TYwx7Y7H19a0rWSKZp7xEVmLARMq4LLx+dZ&#10;aeIdMu7xtG1e9WIhY5reTyyoRScLye5PGKseHk1uLWtQjuZo2tUZVs2Tn5+dxPp1AP0rklGXJrp+&#10;uxRx/wC0R4Z+K/iP4R61efs7+Io9P8YR3cE+kz3G3y5GhnRpLd94I2SIrpnqA+R0FY+nX9p438U+&#10;IhKNXsLjw/qz6dPJbZXckqRyiS3JHzAEBTjuGruPDPiKJ9P1qFn8v+ydXlgmUqcqqhWLc9Qd2fpx&#10;VyWC1vNTWW1mt5LaRFuEaMfMGz94EdQc1308VKjR9jKK0balaz15bpvqrLRdG2+onHW5j3XifwF4&#10;r8WSeDLzX9NnvoLXM+lXMgW52jq5TrjuGxjNcvB4/uvhLf2up6xFqV/peta1FZJ/o3mHSomjPlyN&#10;Iud0ZZQpJ6FhXQeNfhB4S1r4iaf8V7fwfp39v29rNZ/29yLiOFk4Tj767uqmnadba3a+BrGbUr2C&#10;a6a4txqU1og8supw7begXgcdqqEsL7NKN2mkmnZWet7NX00Tvo+lrE69R/jvSvF2pT6bqnwo1u3i&#10;uNG1Iy6ho91CBDqMLKR5e7GUIJ8xWHcYPBrK03x5Z6v8Qtcu9c8A3Wm3ujNJp2m+Imh8xLuMlflG&#10;DwdzZ2kcjkGtjXoNUsbDTtTm1qa3ZfElu0E0MOSIJH2mF1/u/MVz2yDVyy1ZdJtrp9c0yB7q6upn&#10;uPsbb/MjQ4DY6kgYBHWs4ziqNrKWjSa0e93d/a+d97bWsziPH9t8RfEVn4a8GaT4J0jxPZ65qB03&#10;4jXU0jWv2TTWiYmVY+S0n3V254znNbtlDrHhWGLwamnXDWtmv2XR7pfm22iqFw/PJAGPXvWnonhX&#10;UPDGs283h3xPKdPN3Pdaxa30ZkklaYfKEfqoU9B6cVr79aSVd9osjR3BTazjEkZ/jHuPSqqYpcsa&#10;cUuVXfVNtt6tPRO1lppy2uO3VmF8I/GsXivw2+sy+QslnftYXCxzrIrsrbQ4YdcgqR7EVf1rw9Y6&#10;/qkk2q2STLZrI1rcyRjzbRyoX5D7rnJ69q4P4D/CLwl8IfDHiCx8A+D9PsIda8ZXerGyj1R7iG8n&#10;ODvj3H90SVX92OFIrpvE+p+LPBVle+OdLt/OsWtY5LnQ7hv3iTO4MrBuxVD93oSKK9Gn9eksNLRu&#10;0b2T1tpo3bqt7d3uhfZ1LXhq+8RaxdX2k6zYxxrYW8LW01xAVZpCW5DZwQFwMjoa5v4OapF8XNOT&#10;4gW0PiXw/wD2P4gv7STR9YcIl2yv5fn7cZaM43R8jrmuu8e67e+EPh/deINO0mfUXtYo90VtFukm&#10;hLDJVR1IB6U68svDHhLw7c6oIpI7GaRbi5XYzMrOVwcDoAcZHaojUXsm1Gzk0lbyVpK3ndW7dB6n&#10;K2eheLPFVzeTNqVva6/pviqK6a2jmDLFbgbOo6+ZAc4PQn2raufFNwdU8J6z4fjH9mahqFxbX7mQ&#10;fu2ZGCKPUGRMcdKk1nwfNFqNr4ms79lYX/2i4ms12s8W3AVv7wHNKNbtNFsLy3GhMytqATRbcRfL&#10;PM0TSjaf4MtuG44wfrVyqRrWsk9LW2tdWa+T1XbW4tUa6teSeP2Md5eRxW+nszw7Qbe43MMNnqHU&#10;qRj0atCKw068v3vZtPRLpoPKkZkGXjPb3Fcf4fuvGOkeJ4NWuLSe40+88OIdTtWmG6yvEAYKq/xF&#10;g7A47oPWkXxlq938XLXwLb6JHNp2oeH5LptVj1RFnsXBAEZgPzENk4cDAIwa55YepKXuNaRve6Wi&#10;37a+W70tfQdzhvGBs4fh01h8Q/hv/YFi2uTWV/dacuAltHloLkhB80eQOO1aXjjTPiHb/Eb4dX2g&#10;X11qWlW+g6p/wkGr2twq79tuhtm+z9JHaQllx02kHINemJp0sUCaXqsazfIwWYqGB4IyQfbr61zu&#10;qWdlfa9od1YeJVsrzQ2jN9ZMozd27q6xJxwoMuDkd1xXbTxylL4Vop6ate9Fq/dPa2tr8t1oK3Qk&#10;+HJ163t9QsXilh0+Hy4LNZIFijI8kMZ4iOzsxyD91ga89j+FmuWHjnUvFml+CJ5PEV1c2kOuXNve&#10;i2/tjT0O2ORnB2s8WS/QMc7TkV1PwTj8QeEFm8EeKn8R6rHrlxqGuLq2sGNo7B57sn+ygV5xEGwm&#10;R9wYzkV1PgvxB4Z8RSXPizw5czzQrcHTWVgdqtC5VgB7NkE+1KVarg61V07NOyur2fa9mnrZuz1u&#10;r7pMS96Kfz/r8jH1Wy+L9n471a+8H2+jto8mkiS1aa5kaefUAcYI+6sYXrjqaxfD/grWV8c2PjeO&#10;z1xY/EKq/iSzbWvMt9Ou4UAjKRNyoJBB2nBPUVQ/Zz+Mnw78dfFv4l/BLwXPqS3nw38QrDq39oQk&#10;KZruITAxMTl0APXpnpV+2tPEeo+JrHwf4a+LGk6b4p8P3TX/AIm0W1j8z7fZzltmUc7kViM7x0II&#10;FbSp4jC1J0ZpRfKm7pq8ZRvFu197xaeybXQakpWaLHiL4meD3+IF98L/ABXqdvFcX2oRrotjqVyi&#10;/bRbwpNctAOD+6R1ZscjGelXviv4s0/4UfDiHVrPS2uNNur22tpIbdHbYtzOqmT5ASFAcsTjjvXk&#10;/wC21+wx8Mv2jvCh8Ka7deKNN1HUvFi6vo/irQLnddeHr5rU28zxdCkM0AaGRM7W809DjHoXi34l&#10;+Mfh3peiaH4H8BDUIrOS2t9W03UbnyGiseFeaGRsrI0a8lCefWtPq+AqUcNLDycpO/PB2ilypWal&#10;dr3ttbNSTvo4kx5+Zp+Wv9dv+Cb2r+Ifghqug2fw08V6no82n6xdPpljYagR/plxGNzRqG+8wHze&#10;vcVz/wASvhLD4Q+BGs+HfgRbahC15JE0NtompMk0bGVA727tvCNjLHOQcHPWtT4p/Dm28R2bS6pp&#10;2j3miu0bLZ30YhexYt+8uopx8yPt6Yx9am1fSvEXwv8ABUNn8DvC9rNb6OsTpptxdvtuLUnMoVzk&#10;+YFyy5OCeD1rlo1I0/ZujN3ck3GT9xtO+rurPZPTu72G1vcPEOn6j4J8HWNlaS3LSJK01xNYW2GK&#10;7hIwZE/ibGCw7k+tcL+0zf8Aw88E/FfwRaaPdaHofj3xteXdnoc99dPb2+qzx2/mNBcJH/x8gqoU&#10;bgWB247ivUtbvNF16+0bVZteks/9De7hiVeWUBWJ3D07juDWH+0B8Gbf46eH9PufCvi210nxF4fv&#10;o9Q8O65JpsV4LKfg7vLkB4ZeMgggHINPL8RSo4uEsQ2k+fmetryTSvZO8VKzkkndXS1HLm6eX/B/&#10;AtWnxNsLLx9D8IPGsUOl6trGmtNo0G4tDdKgxKiNgBnUc7Rzt57V5/8AFr4aftRv+0v4K8RfDnx1&#10;DY/DrS7Nn1y1CmSV5l4EHlkgujqc78koU6EGvQteg8C6p4g8NS/E+PSI/EVndySeGZmUmRbgRHzX&#10;iPbMZOQexNa/g3XfC3jPSrnX/CvihdQttQuJEiurO6E0aOuUby2XgYIP0IqKeI+p/vqVO94uMuaP&#10;NG8rq8b+Sum72ae6CS5tPO4/TtQ1XV9OtbHxhbRabq00jPFHZzGRcI2RhiBnK4yMcZNcz4n0i/uv&#10;DVvrfwy0628RzaT4jkuf7PvbgRNG+XSVYXIwkibm27uOSM81J4m+IfhX4beOvAfwb8TeJ9QuNa8T&#10;S3Y0m7ms2fz/ALNGJJQ8irtRipGMkbsHGcV5x+y9+2jZ/Ez4bWmsfE/wN4i8MeJrfx3P4Z1vw/da&#10;K/mW9zLNIbWdyowbd4RGwnGVy2CQQa0oZfjnQeLo07wTTtrZqTmrpfFy3i43T0ejd2gUo8yj/XT/&#10;ADRW+OHxl8C/ETwB4m8MXaroviTRdZ06y07TfEyra/ab+UCSC282VTGRL8ybgSDyMisHwRqPwU/4&#10;Jv6Ne+Eda8XReH/DWs+KBeJoOr3q+TYG+kG/yHIA8sSkjYMgZ4rtrf4ceF/2j9ds/jb4K+NEHiTw&#10;DNZsljo/2VJ4E1CG7YSXIZhkshR4/LI+VlyMEVm/tC/s4/BT9vD9l7xF8Iv2k5bq60WG4lNxrkNk&#10;1ld2zW8hfz4yQcBRj5l4bBNe5h8Rl9KMMDXc40HJe2ik3KL0WikleUWpaPVXaUnqZcs9Zq1+npp+&#10;en4HqHiz4c+GPEHgi68I+IfFupNoesXUMlvNY6hJDPAfMWSNYpoiGCllHfkEg8GsHwBB8S9ZtdS0&#10;b48+HN3/AAjvjj7X4ZvbW4ZVuNPD5tZpTwC6BsOvI+XNeO+Bv2fP2ovCOk/DbxX8DP219L17wn4b&#10;gWxP/CSab9oXW9Cdk2u7xkZuo9uxJQMEHkZr3P4h+HLaLSvFHxJg19Wkv/DNxp1xYz3TSWUkkQk8&#10;lwufkYMzBiOoxn7orzsRRp4W1GNeNRSbs1GSlGSlytWajyuUdXvfROzRpJqN5Wat+mt/0+8z4/hH&#10;p3w50218LWHitbyPUPE97cxx+LL9rieWG7nNxJawyscgK7HylOQqqqjgVX8BeCfip8HvG83g6PV7&#10;PUvBupXBn0q4uPM+26bIQzSpIxysis2NuNuBmuZ+LHjjWPEX7COg/Gfwf8L7H4o6xZ6HpOr2Gm6b&#10;cmEXkyiJpJrZyQQ6jzGQZ+YgKeta/wAKPjX4h+KHxQ0vUIvBmr2OjTaXLJC2oXXlyLbvEro91bMu&#10;5JvM3R7cnAGe9N0cwng6lSbUleanflvzRs7pX5k3fS6V9Urq6R7qlbt+X9I6j4mwapp3ijw1428P&#10;RateJY3jxahpOk7fJeOVcGeQHnCYyMc5NUfiz8OfCHxKtoNc1vR7e61jwrcS6n4N16aFPtGn3Aib&#10;eqOfuqy5idTwysc9ART8Fal4mh+Kvi3wX4j+J8eqWdxdJqOhxrCIW0y2248neOJMMCTnBwa6Lw3Z&#10;axB8aNQ1OUTvomqaFDJEsiAwrdozLIVHVSyFSezYzXJzVMK4tSV4RumrrmTs+XVLpKSemqutVYXx&#10;Jf1b+rHM+GZfEuneF/h78XV0q60e41LT4LXXvCejyxzafHNdqrtOSo58uUYEinBVjnNaf7Nnxf8A&#10;EfxD8EXR8e/DC+8F+IrPxBfWt5oOpTeb9o8uVtk8Eg4ljkj2urDpkg9Kl8TP8VfDviXTdF8FabZ6&#10;l4fjhnmuLfaIZINm14BEw4b5w0bIcYQhu1WvHXhPU9c1/RdI+x6hptnDeDUIdZ0q4ANrMh3tBKGz&#10;lJMlTjinUlRxFPlnGPvXkpJu8UnJ2avrv1vKyVn0d9b/ANb/APA/EdH4e+E/xG8dW/xMs/C8dx4m&#10;8Pwz2CXEm5JIYpsedAecEHAOCCM8itLSLPwxv1vw94N1mNZvLjMkX2wsbRiMAKDnyxxwOma+cfhB&#10;qPjP9nr/AIKMeOPBvxS+J99J4P8AHmjw6t4BTVId1vFPvAuoBc8BWDbdkTclScV6xrfwx8Uab8Vv&#10;GWpeJfEg1Lwf4s0e2Nnotva+TLpstuP3zrMmGfedr4zkEHFdGNy/6vWjTde8HThOD1aabTcUmrXi&#10;3K60V1JXvvnTfNFNLe9/JndeL9F8X3Wv+Eho3jaOytbG9kl1yGbTRM2owLAw8tZMgQtvKsWwcqGH&#10;Gcjx7xN+z14r8I+D9W+KfwV1zQ/EHiRdRk1bwjNrqy3NjYSSRLC4t9jF4FeHehEZK87sda7bQ9d8&#10;L/EH9o9rHwz8YbiO+8C6OLfxB4PhnUx3sV5DHLbzTxt8wKDlHHB3sp6VS+GPh7wL+yf8KI/Dlp4I&#10;1TRdDjvLtZoLS4kvYdLgVpZFkBJLLGy8hQDguB2rPD1MRgacYxfvtQfJypc0Zc0rS2burWspJxla&#10;60RfLzGv4S+Mfg74gtrngHU/C+s2174fuLfStX32MywyPNCHMlvMwHmwjJHmDoRzg1nwfs6eAdO/&#10;aWtf2gfDOq6lY60nhcaJe2sV4DZ6xbKd0RnU53Sx87WznBPWutM2k6bHos+iW11qlnqgMe5Wz5dv&#10;KNwkbODsHfuAa8/+JuieFfFHhK61Pw/pvibSbvRdW8yzuNLjKXMU1sAT5KsdsqSJlAvRgfWssPKX&#10;tXGg5U4zXK+q10d1po2r2tdaWu0mOXd9P+Gf5/jYm8OfDz4Z+Kvgj4i+HWsR399oUl9eR6hpviy4&#10;E0ultvY5Vn+YRq3zx55A24NdV8NvC3jvwbY6bZ+LPGjak1vCYbi6ht8JeJHCBFNJk/I5UfMV4LKK&#10;x9TPw81S81abxf8AYodD1Dwutvr+oXl4YLkG448maMYx8jrtfqCSO1ZFteeKP2etf1208a+Nftnh&#10;Fpvtvh2TUJAGtbWRYYP7PMjYG4TtuhycsJCvXFa1I1sTCUFLWT5lFq920k+V6+9qm1o2km9UEfit&#10;5fl/X5+V9r4U/G+3+KOva94QtNLhtde8N6lJBf6WbjdmAMPLckfcZwwcKeSCD0rc+M8viOw8C6hq&#10;vhDQm1C8xEjrZybbhYy4EhU9yq5I9cVzvwW8H+JfDep+JLnxd4XhbxBZ3ptNN8UNbrE2uWbKHh83&#10;Z1eP/Vkn+4MV6DoWtm5jSPVLJbe+mjO6GOTcGxweRx/WuPGfV8PjuehFOMbO17p6Ju3XlfTqlo9U&#10;C+GzPG/jt8RP2XR438K/B744atdSah4i0dls7W+sZWs7+HzEwJ3VdgdZVRlyQwPIrqPjz4N8b6R9&#10;l+JPwZ8DaPr2tLbDTtU0nUpEge/0wnc0cc5G5XRhuVCdrFmzg4NSeL9GvPG6fb9Ajtm1K3uPKNjd&#10;MDbyiKTLgo4yG25G4eorqrPxJ/bOoRtJZ+Xp6Qo9jdK4ZZiV56crg8c9a6PrHsYUZU03yqXNGUrx&#10;bbWyXK0mrbNvS6atpNpa379P69TP0f7Emn6VrFzoKxi4sGP2a4KyTQytHmWNGOScjIODziud0nQ4&#10;NI0Hw54f8M2raPpsslzJp9smnlwIXiYmKZH+6SxPA69O9Y/hbUtZ+KngH4mfCXxaPEWh6xpmtXVl&#10;9o0+Hy5bS3niDW9xYTEYcbDuyOVfep6V2/w4Z7jw5B4Kg8UXGrX/AId02Gyn1e8dXN3KqAb5MdZD&#10;gM3A5JqakZYVS5nqnqt1Zq8ZX1T+LT7+tyk/xt/Xy/rqYXwO8J+GtS8BfYdOvZooyyx3Gktp62sN&#10;hMmQTBDj9xnqVyRz71JD8H/AWsfGS4+I+vXn9pXUOltbaBYXgCjSUMfk3Pk4wwWYBfMBJB2qQARm&#10;quns/hr4qeJX0vw5fR+INQhs5XFxOy2F+PusYMnHnKMlsDOAM0a58afhk/x30n4beJNJ1zT/ABBa&#10;6skGl3y6W7Wd759pLJjzlBXaVidTnGJEAPJGdJfXJ4ipOi5WlFydrXSaTe2ttk5K11e+7QNKVro5&#10;ey+BPgn4x/BLxL+zr48tLjTdH8Pstj4fvNIv2tNW0aPYrxlJI8GEoQhRlJV0A3ZGRWP4Y+PEvwo+&#10;GXg2D48XWjx+JvHniiPQPD2pXWnlJddjRisIuGjGBcPGjNn7hPIwDivePBkvgPxhFqfinwZqdrdC&#10;+m+x6nLb7SyTW+Y2hl7h05Uq3IrxD9s/Ttd+zeEPh/4S8NSTQ6NqcetSa5NoaX1vYx20qsYNud0U&#10;zRlvLkA42Gu3A4r69ivqeIT5XLmabs4vk95q6b1kouSt71laz1UO8WpJ72v2avv919fzOv8AB3iO&#10;10/WviFrfjLwP4q0dodUjtJG1KZ5LS+QKPKnswrEKmPlYgA7utc3r/gO68W/tB+A/E95qurLPpPh&#10;3UpYfFVhqYie38yWLNjcQhSk8ZGCpOGUrnua9E8MePLjxh431rSxoy/2fbpavMssiKTG6bluAQSS&#10;p9CB0rjv2oNN+OMuk2+tfstz6Pp/jix1aC6t9N1i6VbTxFp6yL9ptmxypKEESAEoQPWssLUqfXuT&#10;Sm5xtdy91JwUVd6tLve6s1dWQ3pyve3/AA1/lv8Aeej6RZeGPEvjW48Y3TWsl1pcb2CNLGFubRnw&#10;JBu6hZAqYXodoI615T8Tvgf8cPCXxC1/9pX4FfGyP7RJ4JXTR4G1yx8/T3kt3kkE0boRJHI5YKxw&#10;wOBweMeo+LPCem6po17qGkaPpsXiLVPszXCyXW3zZocYUsvJKKz4OPTNc94S8beGrnxh4h/Zu8SX&#10;l9Jrmh6bDqMuoTaYYIJ7G7nlEXluDtZkMexuhyAe9cmDr4ijzVaPvJJKUXFSXJeN++nM0rqz106h&#10;KN9L2etvu/ybf/DHOfsv/FBv2iP2efC/7Q154Pt4fH+n6DJBqemzymFtPvAcXFq4OBHuK5G4Z2kG&#10;p5Pibb/tA+JIfDHha2EN5o9tBqF951us1lq1nKrJLbJcbTGw3gqy+3IrrvAel6N4e8Q68s/hGLTb&#10;7UtbdpLu1hI/tPbCoSV+xO35cnrivG/2PvgZffsZfELxd4J1X4wal4l8H+OdVudY0GPXNzXGmXnL&#10;3dsu1diwgEMvTnI7V3/7DVlia9Ncs42lShq/dk3zRTV01BXsnZtXd01Yr4pJPa1/nv8AL/gWe53n&#10;7KPhz4cfCLTpPhXpHwt8O+AptYkudQ0/w1pbLH9pj80mZlhBK/K0g3bOPnzgZrB0D4byaL+0VqXx&#10;l1/wjb+DW07WJ9Ha8WZZLbxPoDQFrUSEMEiMdzNLsVlyCSo4YVraj4F+FHjbxx8Nfjn42sIr7XPC&#10;EF3P4W17TZZFhtre8QpOX5w0bxogw+RuAI5Fc/8AFnwH8PPhD+zr4Y+HGr/Eq2j8PJ4qso7g/EC6&#10;eZrhrnUfPghec8owlZVj3fLhVU1pTqe1xUrTl7Sv7s003u5c3K+Z82ij8SvzSe3KpNfDby0X4L8t&#10;LbbnpHhH4d2vwz1XWvFGiataWMN3eLHBaiZ0tVQgbYvJzsicMfvIBuB5Gap6/q/jzxj4jsNe+CEH&#10;hq5bTPE0Vj4mk1AOk1vbKp+0qMD5pASmztgmpvjdJ4b8HpBdeMPiZqGj6NrpGj2sMVmJo49QuXAh&#10;nBCkoyt0J+UZ5NcN8BtB+I/gHwR4g8Maz+1toviq/wBH8YRzav4gutLiWdLRgM2t0iYVZMYxJ+Nc&#10;dGm62HeLnJOWiSlGTTT916qNnZ2W+7Vrra4yfMrL+rr/AD18n3OSuPEFz+x/+35Y6XrHxm0yLwn+&#10;0FrF1dW2h69BN9qt9XgtoUFvauMoEkAL4fbzkLmvGf2ifHn7VH/BPf8AaV+On7Q/7P3gXwD4s+Gu&#10;l6DYeKPFvw2s9LfStWhEsLJcanDcKhiuWXyJGl/iK7Rxt5+tvCfjLw94y+JVh8Nf2h/CHhm48aWs&#10;l5rnhA2tuLlV0uGfyobxJXX91Kd6ggHOSe1cl8TPi3Zj9t26/Z5+NHw0tYfB/jv4XrYeF/FzrJKl&#10;/fPeNFdaPMmDGrlJI5UzjcofPSvo8tzCUMZath1V/cpVYvl5asIVItShZRd1TVuaL59HK9ro55U5&#10;cis9deV+quk/mrW9EtUjzL9rP49fDvxh8DvDfhrQ5NVvrfxD4RtPFniLwzZzfbtQm8N3E0H2xTCc&#10;rdxCOR1cK29Ryua4749eNfhz+yp/wTd8ba58JPH1/q3w317R47L4W6x4ZtZdS1bTmddiWcnmbmkj&#10;RvlXf/q1LKcYFey/Ar4S/sl/BP4xeCP2YPAnjTT7DxN8MfD8sOl6Teak66g1vcjJhTzR/pNsy7mK&#10;KSI2UYxjFfP/AMX/AIj/ABM0n9rr/hVfwO0O3kk+FviCbU/HHwzuP9Dj8Q6ZqnyLfWnRJRCxBIx9&#10;/J617OU/ValanhqMJ+zptV2ptQU48zcG7qSi5NQjGbbilNxlde81iI78v2tLrW2v4pL7rN9Wex/A&#10;/wCDnw6+MHw0+HMNrdzaEsnhC11Hw3atp0dq2ka5DtLzrZkAwSDJBVSqsrsCOc15z8M/h18efhn4&#10;k8G3PitJb5/hv4+8X3t9r1zeLp6xNeP5UHnRMD59vNHNMY33fK0cZOcGu5+NP7V/hX4FftIfDHxR&#10;8SvhX4gtYZmvNK8Qax4fja4ttNnkaJI1uIwMvGWZP3o+4Sc13HiP4O/E3wf48/t74QfF5NburO1u&#10;biHwv4kv1kj1GxuZnJtpgwyRHNjyH7BmQ5rh+tYzD0/39lTrKUo82qv+8hJKcdtJ63sm2pNWet80&#10;ZSbt3v63TWm/RW8vQ6L9l34nax8XrDxt4+13xrDeeHr7UEh0ZoYjDLYSwK1pdKsu4pNEZIhJHKuA&#10;fMbjgV2PjzwpaazqWlx62tvquqeH/MutDkmjEcwmEZA+fsSO/Q1518D/AAV4Il/ZnvvhReeB7/Sd&#10;DXUGguPDMcJjOl75PMmt4SpyYhcM4Vs+vpXpWiRXGieHXXxTrX9pWdqlxFNqkjL5iQDJwXHdQdue&#10;uRXyOP8AZU8wqSoaJScVGyXupJLVdWtJJWve6bvc097lVznfif4A8ZfEj4M6XeeBvEarrtnqUOoS&#10;SXLEhirZlhbyjk5XKjHFdh4Z1/V73WbNtR8IXVu1nbywTT+ZuTK7eB357Zry/wAI6V48+FP7MWjx&#10;/C/UJNU+x65ukm1iZfMSxa4LZ3E4kCq2AxPIr2aa5tYbPWNW0q/hiuUsvNm3MNscvl7gzex4P0rD&#10;Gc0I+yTUo801F7NapO6Wy1TV/MNr/wBdDyz4W+NPh54t1vxN8LtGvtStZBNa6+v2iwks3hhuZmEc&#10;SORtchopM4JPzYOMiuh8f+LJ/Cfhu88Y2erWVjcQK6XWpTQ7I2YuUUyjvtx39Pesz4f6j9n+BFv8&#10;WvGELSw3Hh2KfWtPs5fN+y3MbM0hgOM4LM2R/siuS+PtxeS+ALfwHfPcG81zx7b2sPnSqiagspEj&#10;xRK/+s+VTleD1Irshh6dfMuTXl5rO7T2S59bJedrbW33B83L/Xey/A9h8NX1yvhi61QpYtIqJIs1&#10;mu1LmcJljj+Hceg96peHtb8LeIvD9x4oa1+xtf20UN9p98Npj6nZuPr9cUuradYaVZ3EfgSSOO+u&#10;btWvNPk3NFK6Llo1/uMR0PTOKZcDw6vhFfBt59otk1DTpJFsNQYGaIZw43N97bnOPYV5SjB6q+rX&#10;qkt9Py9N1sC2IPiNoVl4x8PWijSJNRi03zkvNNbAuJIzbv8A6gn7s67hsdSCD0NeYfA74nfBK9+K&#10;1x/wTk8UeMrzxlrHhHwDp2tyQeN7WG5nvrGSVxEZSRiSeEogfKg8o3Uk16+3g+wstMm8SWF1PI1x&#10;pC2nnLcFlCImElC9m5OSOoFeLeEP2Qb74Zft++Mv28dTvtLvLfxX8PdL0e3Pkf6RZXVsCHlVz/yz&#10;mQgFeuVFetl9TATwdelWqNOMOalbRuqpRsutrRlN9G7LqkS5SUkraNu/yjKz++33/M9K+L2reG7b&#10;wY/hTxJd6bp9lNGyLdXkKDTJy0vlpavuwA5JGF9elXLzwxfyfDuPQvh19hj8Q6Laia10/wC2HyVu&#10;MfcbJLKrdOR0qj4j8N+GvHPwVmsPiV8P/wC2LdbtdVu9HZS3mOj+YGjB6kEZCnnPFWPD/wAMvhbe&#10;X+mfF/QtPv7XUdQ0v7LDeGZ4ZJoCMhJkJ5ZegyMiuPmo06KTbvGT6Jxb0tfVOzV7/K3W1aW/r5fi&#10;cff+IvihpOjTeK9J+Gq6x408KTR2OvaPo1yLeHV4bjyy5ieUjiLf5nJ/hYDrWp8WfGPhn/hCbXw5&#10;ruj64sPizxsNGsVurNmazuw7bJmAwTblowQ3owIrX8fX2h3vg/ULy41lrrTmmybi2uf3ttNB80is&#10;Y+SB5fzL1xkVrfC/xr4J+Nfgbw38QdGv7bUNL15ftVnjLiO4jzlo2PK7WVh2raVblpxxDpaRlurq&#10;ztdLW60alJKyaSau1az0enp93/Bsyhq2u3tp4SufDWn6XBM1pIsWlTTXTPDNLG4BVnB3RkMMDd+N&#10;dPoutLb6f/plqtvLI2+ONZdwZgMuoYccH868y+MXw+urXWfD/hjw14+v9PutQ1iVJvMsRIkkby+f&#10;ITjHHG0HsDXcatpkj/D6PTJVvrC6t77ez2q/NJtfJYDujDt6Vy1qVCVKDT+JvvftfXvbp57aCucf&#10;8ffg9p3xhtdO8VWFloutfYrgBrw6XFNfWM6yDyp4JR8yumWUrkfKxIra1r4heIovi7/wq60uoYpo&#10;4YL6S6EAkMNkIyMyjIOJJA6KefmU+1TeAvAWlfDr7RbeELqaex8W6hJeXEbHYbd2X5pEB7lsEivN&#10;fB/xd8N6j+2N4o8T61rWqW+l+DPCcfhpry5t0TT9Sv2vGlePf1E8JVFAJAInyK7aMKmJozgvfhSj&#10;JxutfecUtNdb6W+e1wXLGSXfX52v+en4G18ePi78AvhxrB8MfEnVbXQ9S8SX0j7FsCzX1tCYjK4w&#10;vzMFdNxzkDJ/hrprnUvENvdeIvBmk64uri2sYNQ0K202+T7WsDEDyyrjG0jOGyQRVr4teA9J+Mej&#10;a78LvHfhuGTTtU0GRYdYidEktZpgYzCj/fRyhB3DHFeY/s9eM/B+mftOf8INDpWsw32oeCI7FXeY&#10;TWUC6eyxLskA+VpFbIBOWCnjiro06NfLnOCbnTTlJNqUXrFprZpcqaa1280girSs/wDh9Hv81+J1&#10;X7Onj/4geIPFHij4bfGnwBHp+taNcN/YfiCytG+w6np0+TEsbEn94g+WRegYccGoRHqum/G/T4g5&#10;0mKzt8NHtWSy123yxlAUjck8GAQeMqx6542r2yutC+JSQxfEuDSdYKPb6LY320W+o2+/eVEZIzIp&#10;ONy84NafxE8KeP7SBtX+Hni+zg1fb51np+t2YmtjI0yGXaR8yt5YdRg9WGelZSrUfrTlFRiqkUre&#10;9yp2s2rp6N69Uru1mlao7p/L+v18+h558evj140/Z8uLbxRoeiN4rmj8QaNY69pdjkPbWGoagIVv&#10;GTBJMUTAk9MKc4r0Lx34M0H4kXF1o0dz/Yt/o2tW2o2WqWsCfv3yDnB+8GA2MaoeGvAv/CR/EPWv&#10;jfpPj1b5vttzp0dutuoQWyRLGbMn+LbcKz567uKwvgz4Z8Q/Dz4SaLoUOp3Oqa1eeZKlpqk2Z7dn&#10;uC8w3/eMalsBSMAYFXUlho0Iui0qsGk3qruSu001a0OVrazUv7usx96Nn3v+Vl+F7921tYk+OPjX&#10;4laF8dPhjrPhTQxrfgvXr6507xM1pO26xmMZMVxxw0e4FGU9yDWz4C8ba4nj+98F6xLdT6GLGEQW&#10;9/b4nh813GJT1xkbQehGKpL8ZfCRuta8C/D7QJr7V/Cl9bjxB4XgIW6hjuHys4jzyh5YMOODU/w/&#10;8VWet/G34g6R4k0G+0dYbi0stJvtTZNl4pgB3wnOQA5Iw3Vl4qJ05fU3GdJR5Ib7Sd5pxlbvaas1&#10;vFJ66sI835/p9++n/AKtl8Qfgxqvxqk+FHiPxtoC+KvDsMl/daa0wjuJNPkQrbXRDf6wKm5fMBO0&#10;gjIrnvij+z98HrHx3d/Eb4ax3g8eXFhpUGs654evFGqSaajsIJZiBm4i3ctnO5U/2RUvxE/Zj+A/&#10;xX8aah4y+Ifw5XWtW8A+H/7IttUhhaO8ureWISzWuVI8yOTcDt/vdK6X4J+GNS+H3gXwdF4o021l&#10;8QS6LDp9/NpkLNGLaHd5Y3N8wUIwGDn5s1vKvRwtONXDVJ83Koyg7JO/vu1nrDrZpWbitbXBe9Ju&#10;S2aa/HX5q1/V9Dgfiprnjg/AD4heGvid+0P/AMIzb61qn2LwJ8QNPsRHNZsyLtDY+VtsoZQTjIOD&#10;zXo/gPxX400bQPCPgr4hX6+IpZvDbSXfiSGzEdvfTIgXJGT5TPnI/Gtf4j+ANP8AGPgfUPhXN4G0&#10;zWtFvLOSOax1CQhWyCwBx0O8g5HI6iuV+Et3eTfALRbHVNMs7GTRreaw1K0sLz7YsQjyu1JOp28c&#10;N83rWMq9HEYFWil770tFW5opJq3vJ+7qvhvZqzYvtSb7L8E1ttfz69TQ8TWnh/4jfDq18Ral4Mjv&#10;H0W+C2awtm609xKI3kjk++jopOQDz3zWppt9bHxHrVnq17PcWWi2aJBdX0i+XPFLz8xYAbo2GNw6&#10;gjNVrrwzodrb3g0PV9Z86XR1uHWAcXKMpEhVeP3hXr3zg9a5Lw5ofgqP4Cj9n7Rvi5e6h/YnhLTr&#10;fUm15v8AiYwQzbjb3MxYDMjBcYPUpzWMIU6tK13ZNdG+WMmrvrs9Ol3Luh662V/13/y/qx0tx8Qf&#10;DHge20nwj46juoBdQzfaNUulBhMca7t07DAQMOhPBx1rK8UfCP4SPD4d8OT67GzXi3i2djDbr5V9&#10;9oXcZcc4ZAQysDwea6Dwnb2XxA0pdD13RLXUba387SdS+3WmWaGIBdrg9Q2Mk9M1iftLafc6Ro2j&#10;+J/BelRtqGn3Mdh4ZaC3MkMDSYX94F5RdgKgjpxVYeVsXGlCThJ3vqrXs0n5b6+WqJqcvLrrt+P9&#10;IqaZ4ts/gL4Vs/APiHVvFUttpEE6wa9fwrIskcJVQhcdXbeNufvYNbXjK2TWfhJeeFdV02a31DxR&#10;pdxAuoaVpnmPHNcnyzP5Z4OwMsrBuPlPpWX8b/Edvq+gaH4b1DwzeXlnqt8dA1K3TT3Y211KmUnY&#10;/wAMKshJfocgZ5qx8HvFXxSufAGh/Drx7qWhaP8AETR9L+3ajo9ncCZLq1Rmh8xEPzpEzYGTnaeM&#10;mtJQk6MMUklLmu9fN2drbXXvaNK8e5dua/Nrf1u9Lv8ACz9NTN0620/x18JNH+Glz8RJbrVdBj/s&#10;+a6mszbyXV3pkYSeeIggoWYBt3Iwcciuf+Bv7Qfxh8cfDvQvEnjmTSdA8QX+pi2j8N6nfRyx3+Hd&#10;UW3mXGZHjTzD1wcitrw18XfG938RvEnhb4g+C9LjbTvDkOr+FdU0uTzHvI5N0dzCUcDa4dQNufmU&#10;1o/EX4eeAfib8ONJ8Q3XhOx03UrRUvfC32yLyX0++IwsiAfckAJGB1yRXRL2dP8Ac4imrSaakrSt&#10;zJuytZWd482l04uzT0alKT97va/rfX8np/w5b1jxvqGt6deeNfhrpWheILy18VQWGqrYaittLY28&#10;b/vzM7feeIZbZ3HFa3jG5n1jxfpHiW01y3bS7G5aLUrOQjN2WT91tGflkD4IPcVx/wAHrj4c6D4p&#10;1T4d65Y6LFD40aa4tbjS2f8A4mlxHEq3ssox+7kyeeeeteTftu3k3wAJ+MHhDwr4g8YeGxrmixa9&#10;pHhljcXkclrOmxIol+bzAuHJ/iUMD1FPC5csVmEcLT0k17ra+JSsrXbsmtUtrNWeuxOUY8rei016&#10;LZP5X2v31PZf2t/g38H/AI3+AoU+OGm28kOh65ZXml6hJIsMmmXayrtkimxui3bvLYqc4Y461D4L&#10;l+HC/E6TQfEfhabR9YhvBb6Xp+tQgrdmKIf6TbzfedRHwCTnrmuy8O+MvhX8fvhpa+I9I1LT/Enh&#10;PxZiS1ukUGPaMZikz911dSpU4ZWGCARWP4yuPA2s/GLwz4a8R3kNrqyRTtokdxIFe7UJh4V5+ZlU&#10;kkDnHNcdGvXWHeDq865FPS793RN+701T51ZW37gqahUaa1vr62/Nf1sY7fDnx58KPEMmkw6vf+J/&#10;CGrX32q1juLhDdaHcM3BgZjl4xnIXnFcv+1R8Y/iT8CPh9NrkY1K8XVviFouh6Pb22BM9vcToryR&#10;gfek4c7e4Br174lfCnS/iH4J/wCEE1DxFeWf2GaG4stUs5MTWksbBkPv0xg9Qa8A/wCCjPwD/aA+&#10;OnwP0vwP8LL5LrV9D+I2ha7HeLfG2kihgkBeaBsFS4JLbDxjIrvyWtg8dmVCOLlFJytNyVlZNWk3&#10;trs9n3u3dnw2vdpNaeV0n87X+XXt698fvhi3xa+CEmkaLrVvp99b67Zaz9ptb4wRSXVpdpLJHIwG&#10;QrqjK475INbusQ+LNb0tvG3gnUbe8W8uIpjaxz+Yk9sq4khVhxlscHsa5O28f2njfQfEmiW3ge90&#10;WDRfFH2TVLrVIVjh1liqNJcWzBjvQv8AuzwDuzxW14L0q/034cT+I9H0eS3msmvG0SGyY7LiOQ7h&#10;IU6BvYjgj3rzZRrUqEac2vdk7J2fxJaN362W22rFzJJtev4L/gW/4czfCvizQvFvwZ16PxjqMeo2&#10;/wDar2upWd/aLIbRiw/0WZSCrKvAzjGOa2fD+geHPAXhGXR/Ed1Z6tpdxqmLgXEKfud4+RAAMOq8&#10;Bc8gY9Kyv2b4PFlz4P16PxdoE1rfza9cy+TqVvHH9qiIXEuE6qfU81DrXxU0fwx450PwD8RfBtrY&#10;6bfrOJNUe+T7PG68xA7sfeGfm/hIwaqpTqSxNShS1Sk5NJror3jtqrdN9A007tL8k/v/ABK/w38P&#10;jxH8QPGlt438D2dxZtqUEGj61btvjv7PysDzCDjK72jOeccdMVreP/D3w3+JnwzvPh1r+jQ3GmxX&#10;TW1rJLcK8kckIxHPC3JEsbqNvRhtryX9lXRPHPw6b4n/AAt+K2iXMngXxx4svr3wF4g0m/37tPu4&#10;wrwsynMDq+7aQSDuBU8VH8JvGvjX9nj9qWP9kL4t+A9QvvCLaTLq3gT4oTWgaG5cybf7Ou3HH2mN&#10;MESNgy8dTmvTr4Cp9bqyoVE5UlGcVF2vGMVeUdX70XbmgtVrZWTtEXzRjF7yS++12vVWfq9tbHVe&#10;MPhb8L4/g38PfgZ+074s1DxAzXVuNL8aW9xJY3LX0T7rdzJCwKyEYU84Y5yOa7e80XxNpusz+HtY&#10;8U2t40cgGn6l9i23KhsYjc5wxCgjPUg1u/FPwZH4/wBAjtIdN0+6FndrPY2d4oeKSWM7o3XHRlYZ&#10;4rh7b4z/AA0/aD8NeOPCHgbxxpd7rnhG4hs/E8miS+c1ndFQxTj+MDjg8V51OtiMZRUtWk25aJxg&#10;5yVpJJWinezSsm7JdlbvKTfXd+e3T8L+hzPgTwN8QPDsetWEfjO4e70XxxNLa3bSMGOnuc/ZZN3V&#10;ApHzDpgV6F4l8c658O/BP9u3OgXeobZLa0W1sZI9k2dxkKY+U4BxjjJHFZfivRfGunrbv4WSxvrW&#10;Xw/FHpaa7dOq3NxuxLHMwG5QYjwx7is7Vvg3rnxZ+FkekeDvi5caOtjPdRW7abIk9tds5Xckm7Jz&#10;G6MFIwVNdFSVHFVI1MRKKi2ruz9fs6rXpbS77MhxlGOnRflp+Nvxv629V1vxmfB3hXT9Z+HOrT6L&#10;eXLXHiTUJmXfY2215UkKjkEEKCByKv6B8QvhN8ZvhrovjL4efFKWbQYtSaDSrywvF230i/KVy339&#10;pzleuQauaTqHjXxD4YGqTeJ10nU49IS21C0kYT2yyFsI/qGZev1rgvirF8O/2dfA+iaHoXg7R7Nr&#10;7ULnybOGNUtUvcNIZlTB2u7dSuD8xqaVOnipKilarzO3K9NpOTd9L7JNO3Ktr2YOXs277fjuv0/F&#10;/d2HiPX/ABL4e1zUL8XtkpNxb2Wk3118pl4y6u2MBj2zwelHirU/CWoibxR4fudPm17+yryx8Phd&#10;QWKRXfazwAk4R2kVVPcZHSm/s+/GT4VfFLwbcaNcXGmSatZzQ2/ijSUmMyWV+8e8QFmH3sYIzyM1&#10;5b+0H8K/2W/hN4kvPEFt8cY/h54i+I2vW2l+HTfSCWzg1xW3looXyPNmARG6A4Xoa0wuGjLHfVqs&#10;ZQqR2tFtSWl7qOvLy3k2k7q9t0TK8Yqz36rzslb1vp6rueneNNQsdch8M6H468GalbrdSW+r3BaZ&#10;Wm03UjhkTvuKvnO3IBx2rm/gZ8cfFXiH9onxJ8APjJ8ItU0/WPC8pufBfi6az8yw17THVdjCfGBc&#10;KxZWXg8ZHFeiavrfh7XviPq3wy8WatBHHHoEMkLRMUljkJbzJEbHy4+XBzxmuP1u++INj470PUrX&#10;U9OudD0/Xre0db68MU04WJgGXJ2vIxIxt+9ms8O6dTDzozgruF4ttqzfvJxfW6vFxej9Vc1i4+0u&#10;tndW6b2T73Vt+q0fdY/ijxHqOp/tLHwh4o+C11qPh9ZTNa6ykcglsL0QkScj5WjaM4GOp4q74a0j&#10;xZ4W8O6nbeG9HvLu40CzuJPA663c/aHu1274o3kOGGXG0KT2ANL4s+PHxi8Na74b8Y+EPhRca3oW&#10;valJH4qsNQ1MRXmgLGNiNbxYxIrN97n3rL/4KD+E/jN8Sf2X/iJ8If2UtUl0P4kat4Q+1+H9SmfZ&#10;EQJVZ41kziKUqGVWPQnNdlGnUrYnD4apywhPli5OV4xtLllKaTvG13zaaxd1vcwqylCi5q7snot9&#10;FdW/R9u51X7NfgnSNE8CaefC/hmTw7bfbrrXNY0h1kmjuL6+VnuljaYl4Ss7OdqnA3YHFZfh74Ha&#10;f8KfB+ufDGTxd4o1DQfE1heNN/b17/aMOjLLvbyow6hvLVnOA5OBgZ4FcH+wj4x/ap+LH/BPvwLr&#10;f7U9zd+H/ix4duwPEFurLC10sN3JDGJ+qss0AVmwcEnIIrvrq0+PzWvj6x8Xaks9uscdz4L17w2/&#10;mXE1oHz9nmgbjzQcqWBwy46EVOKo4rD5liKM60Xy1GpWldNxnZSjJr31eXMnq2ujSOirZy5U9GvO&#10;1rKy8tNl0s/nwfxJ/Z01n4o/sa+G/gp8H/E3h3WryxtTbz65Y2cEctqjRtGt7bLIP3My8crhuuDV&#10;7xf4x+Fnwb+GXwp/YG/aa+JVprtx8QtIn0HUJ9eu1tJtTjht/wB5kZ5L/c4IJzxzW74K8K6ZB+0P&#10;qR0vxLrGk3M2kQm4sZY1jgMki5WNQABleenU1p/tQfsi/sxftZ6V4f8ACn7SngG38RatoEn23Q7x&#10;1eC4SRD0jmQgqc4JUHsDXSswoxxNKhjZydG8qt4RXtIznFuMrtpNRk07JxTS+7K3NzcyupNKSfVK&#10;6fTezfrtsdt8LfDXwq+FPhnSf2fPCF3pK2egxQ2OjaCuqefPbWsaBlRw7FyUAGGPOMU/4u/DKw8W&#10;3ej+IZrOaTUvC+pf2jpd1buscjsOHt2Yg/u3B+Zeh49BXyZ8Zf2Z9H+FP/BQrwj+0/8AAb4i2fhX&#10;xp40hs9M17RfEWkPe6ZraQLtYRTg5tZzDhd44ZlXIPNfYnhv4jT+KdE1TxAumSW8mmTXFtPpczLv&#10;EsTkBuOQG4Iz1BB715eZYWWClRxmGrOp7SKlJyTjJTleM09003dcybUlvZ6K1U9rG8t03frs1Z+d&#10;7p6630a787fw+F/iB4zbwpbX/wBm1C102G8urXbHcKqk5VHjb0YcMOleV/BOT4K+Mvid42+HPgr4&#10;v6Hc+IY7iSTxRpf2kLeWt2HDRsUJDhO/HyjtWz8R9F0TVPhnb/E3XfGt54V1h/EymfUNBCwzXqrL&#10;gWTF/vI3Q4xnqK5T4w/sNfB+8+Nsf7ZHwl0a1034oeIrWzsU1DULrEc1rEMyQ+WpAZ3Tq3J4rvwM&#10;cHClOlWqyhzJqNopxVSDjfmbt7jV3dNuNlozB83MpW02eu11o1+F18/X1b9oS28W+FdO8E+LNO8J&#10;nxCun+JYU1eztWLXEEEkTo80Bz8207WKnJYdOa1fG1xN44+EGqeJ/hH4sCalHpc39mf2gvyeYBxH&#10;ICu5UJ+VuP5VB4m0ay8aaNnWfEJbw7rNrbjdY3DK1vcI2XeN1GY8Adfwry/XfGPiQeBfEXhDw9r0&#10;l5qdrZ6zJoesQ2LKy/ZsT2schX7ybdoLHlzkda8/CUfrFOklbnhLVtO1m7u6emjuntp36XUfuST0&#10;39en/Dr132R2XwH0j4h3fwL034YfGrSrYalq3hF4NanhXbGlwVZWHljgKARgrwR6V5f+wh4C/aK+&#10;CvwPvv2ePid8TtH8WWvg/UJ59D8RW5aX7RpAJeOI87lkiwU2nnAGCa9e/Z6+Op+Lfhnwlc/EjwPd&#10;W3iLUtF84apa2LfYZSsSmV1fP7tWYkBG5yCO1fP/AIO8MeGPG3xs8YeIfBviCxX4zfDfXpP7S0zw&#10;rqklh9u0mRt0cN5aSExy7ozjzFGCR1BNevhfrFWnjMPXioRcozdopqMlKUVJO/uQ15G72V1eLsrV&#10;Ui/bXvun6WTWtvJ+nu3O90f4mfs2/EjTF+I+i+PJNMsviRo8t5NbbpIXs308F/tgQD924KjcWxu2&#10;9+a8s/ar/bUuv2ePjH4T8f8Axi+EWseIvB+r/DmOCy8a/De8kkuF1VpllktLmEYxE8ISWJ2GfklA&#10;7175pE3wf1SOb49+B7XR4NLuLRtNvNtquY7jcVaEkAr5W5juXH3gT3rB+Ivxd+EXwm1/UNF+PHwL&#10;1j/hHbSHTYvD/izTNDbULfW2eCVtoS3DMhgCuuWG3Eowea1wFTD/AF7l+rTqqzTg5Wmto2i0k3KK&#10;5U9JXSu4pXsSrPC8tW6Si76tpaqSs2tVdNWas9FutD1zUfBZ1zRNN0GXxG0do2h+RtgkAWVtilZU&#10;UdCMZGPXiuJ1Txpa+NtIt/hlrl/qgj1DT5Et/FFiqSxw3Fu21hnAYOQMkFfWquu/EnXvgr44+Fvh&#10;G30TWfFnhnX9SGizapa6fibQ2NrJLa3Ex6Nbt5TQs2QVYp1ORXSfELwzYeNfhHL4l+GGq3mm6mbr&#10;7Zp97cREmCZX582NeSpAIIGTg14NOnLDypur8M3eMl0d5K7W6d1dprVLZpoLdEec694z8KWH7QHg&#10;39nPQvG81n4k1LQtS1vwnqttpwki2qojk8/cQRlyG24+bBxivQ/gL4r+InjjwTdeHvjrpuk2/jPS&#10;Zjp2tap4clxZ3khX5XVWO+PcuCUbkE8E0t1r2lXXxL0ez13wjYQa3pmk/arPXJLQG2uFcfNHFPnf&#10;F83JRgAR0qx4a8VajLea1ZWrx2mqyLHf3FotulwYyX2Fcjl14yrjoD7Vpiqka2FjCNOzUU+ZtN35&#10;pappfC01dO65lfR6B719f6/pmPB498eeDfEdnpPj3wba3fhtbG4g1DWI96zWN0kq+UkiHOI3QFhJ&#10;naSo6E1mRapceE/CuvfEXw/BpOnpoupXb6cZLP7PCYZWDPN3wzEnc2NrYz3rub/xPb215H43l0vV&#10;I7EMbLUbZrdJbeWFskyEfeGwqSep+Y8HNXNQn0PSdHXUxBZ6jpc0TPZtGd26ArkBg/BGfl9gcEVh&#10;9YjHl/d72vZ6Ozd1Z6JtO2mlul7jtrr/AF0/zPI/C37UvhHxL8bdS+Ak/wAUtD0nxCujJ9o0PV9N&#10;fy3vpkD291bStiOVH/uZyccYr0a206112zs/GXixLW58ZeD7UpcXXht2xNC3+sVUyco2CfLJOCOu&#10;ap+Mvgj8B/iJqp07xt8PYbiHxFoaxSwzW5Eciod4CSrzFIh5G0gjHBrn/gz8IPAHgnV/7a/Zz1K4&#10;0/S7qJoWuptQn1BfOjO1o3W4ctgkdVOSc9DXTWqZbUo89DnpySV7pOLdrS95WaUtVy8stFu3clc0&#10;dHZ/0vv/AA/EwvAHxX+Ew0PWH8H3Gra3pOk+IHgutPuNFb+0NBkkIldJIWAaSBtxZTg8dCcV6b8b&#10;PHnw38BfD1tS+ISPb+H75Y411hVbbaPNtjUEL8653DBH0Ncn8WNG13UfFOg+IdKs49I8SXtzG1xN&#10;bWZltNUW1DyC3kIKyKJBlQxUlDgfWT4RfHz4eftC/BO80k+Gr3T/ABJocksPiXwB4gjKahpd5Cd7&#10;QsJQN64IeOZSVdCrBuoDxFGFb2eLjGTgpLntJXV9L3SS3TtK1tubV+84txlq/wCt/wCv+HsfAvxZ&#10;oXiPTfFXwM0a4m02TwTq8CabqGm3BkjvIJIxIkis5bJ3b1dT0rV1fxl8FvDulR/ED4hXum6DcX03&#10;9kDU9SkWEfaXYqsT87fmPT60vhrSPh5r91p/iTwn4js5tQu9PeVYLO7Vmv1RslXZBgsmeudwPqKp&#10;/GPwb8Jfj5pC/Bj4m/CyLxHo5hh1S4j1jSQ9tMUcqDG4I23MR5HGcVlJ4epjvfU4wbTnb4lpabV7&#10;J8zV7N26dyo+9G9un/Dfief+F/gb8aPhf+3rovxa8D/FaOP4a674WfStT8EmN57eW6XdOl3byBts&#10;TAkg9QytjsK9c1Kx0a/+LUnxIgW6XULPSJNLkhBdG8ourtnB2uFOGGRkZbB61y/xK+D914V/Zut9&#10;B+H/AI/1Dw9deHpY5vD/AIk0/S0u/JIO1DcWzMokXDAOAyscZBBroP8AhHfFHxJ+EWieCPjD8SbH&#10;QPiF9mill17wPMYQb1ODNaLcqxKOM5hkDYVmU5wGrTFYr62qdedRaL2TajaXKrtSkkveVnaTu5Ky&#10;T6E+8tH/AF9//DfM8/8AjF8eLT9njTPFmofGz4oXum+FdXvYn0HVr61DR6UAqq4aVFY+S5+be4wv&#10;IJAr2Hwv8R/h34r8SLP4I+Jlrq839gw3n9n2F0JoZ7ZvuTxsuUbPTKk1wGnfDnx/qXhB/Dnxa8Y6&#10;f4y8WeEtGvILrVJNGS3t9ZjlDGEyQKTGrMgVZUxtJG4AAgDmf2YPib/wjngbwzaeLPhZpvg+xurG&#10;YzRQ27eXp0i586OJ1RAsIOGXjGCfSqxGFw2JwLlSV5wdm4tKMk17rUXFS1jG7e7vdqL3cuaMktP6&#10;ses65r+nal4z02a2f99YS/aZoJBiVYGG0svqAxG4elL42to9IsNeudeuZvsuqahE2myyyfu7aQxh&#10;dwYcopI69AT71JbeHvC3jS9Fjea1Y6ncQW5e1uLW4IlWGT+9jB2sO2cdxXC/FfVPH9h4Z0S3+FXj&#10;y30nUI/F9va/2bq1ms1vfW0cu+4tH+0EFRLCrBJlOUbbjOcV5uHpxq1oU4vl2TvdJK973SbW3ba4&#10;+h0mmWQi8H2txqmoTzbVmhiuo51MlpcY/veuO5655rQ0Gy1/XfBP2DTPEs0d5BCp23Dr5yAHOQy9&#10;Ub36dKwvFdv4C0PxFc6lb6i2j2mrRHUdTMtx5cMMyrt8x1PCZOAx6HHNXPClt4a8E+JNJ0vxH4ot&#10;l1qbT5PsN1DGVj1CBvmKZGVOOoIIqqkeanzK937yXL2u38k9/KztuC7Gnocul6lrkepXcs2n3TQo&#10;uoQxzb7eY5xyOm7/AGhWTpvhKTT/AIp61470q8GoapoVitrFZowjJtZG80oRjqcfKehxWpqGhX8u&#10;l2uoWtvHdeezpc3EYMcg67Dt6Nj9a5P4eTX3j/xte6fd21/4X8baKqR6y0cLrZa3ZruWF1JzlcHP&#10;HzI3ByOroxbhUnGWiVn1srrf7XL08rroHr/X9f5G3pd74G+LGh+LLb4Zanb6TrttqTWviDbpuySK&#10;7ZI5MyqygSsUKkSDII75BxzfxD+Gfxo8b/DmH/hEPizH4a160nhZdUsbFGV/KmG8fN8pWSMFShGR&#10;k88VP8OviZ4t1/4NTeJNZ0Bodet9cvrS8gniFtJBNbXDqYpMg7gFXcrjKspUjANdTL4t/sXRfKur&#10;a1js9QXzVvo5BHiQgEOVI2sGOBlT1rV/WcHiGqaXuy0vyy2ST1a1i+ia2013Y7Ju/T+vzOT+LMfj&#10;Q6VY+MNKP9qRtd/6Rot0D5LW6nMgVx9yQAEqTwcYrrPE/jTxDYeAdL8beAfC8WvLcXUAFrc6gsbL&#10;FnqrjKlwOMEgEjrTfAPxg8C+JvFGrfDq+8UaWviDSrKO51Pw75228hhPCz7OCyH+8uR2zmt1NC8F&#10;XGmbNE0xbiBZi0tlH8md55kC8Z9elc9apKm4U61K3K77NJxeqT1Wm1mt++1iNpbHI6N4Rsbr4heJ&#10;oND+HHhp9F1w3C+JLuw1DE0t48aE/aoV48wqApYkNjb61xfxx1zw/azfDfxB4Ng1LVNL8M+IvsOo&#10;3miN59xp0RjEXlzJnJ5K5zk4AYDvXXeB/gv4B+H37Sfjj4qeBb3U7XXfHVjYQ+KdOuZWNnNLZwsl&#10;vdImAEkaJ9jupO/YoP3RWpdfD7QYvEfia8svCl1HNrNjDcXVxYzBJnlt1xGR0JYdmwc9DXXDFUKO&#10;KjO7klCO91duPLJO8ntdqLTs1FXir2R8VzstG8c+FfFn22w0m7j1BtNZY7pYfmwxHIx6+orJ+1ad&#10;oV94hs7KOCxeO1W4t5Li3k2BtuAzdioPXaeleO+HrfxV8SPgJqniL4TeOZPD/iC61toL3UriNZHj&#10;uYpQGDquSpP3SB+Veq6xrHiEeGE8Xy3ixx2aLBrljqsJWKQAbXYddoJ53dweRXFWwMcNUcIy68rW&#10;t01yvtazd0vxsEZPqilb3euSaPo/i7S9F09dT1NY4dSa3XzbeUqcks6jOGXO1j0OM1ra3d6H4e12&#10;PW5NH22epSCa+kSH5obmIbRIRwTlflyMjArhdb8afD34L+MfCcep/FLT9N0XXrycQJfXCRxQZXcs&#10;QfKrtJOFLdT616d48tpb7Q7i0i0ePVolRWa0WZUklX+4rN8u48YDYBz170sRCVOdNtPknez1Wl7W&#10;u9PdaXW3yGmnc+ZH/aF+I3wR/axl8NXVpfSeBbW+stG1nTGsVZIZNQkL2+rwzZLiJWzDJERgEhhX&#10;0x4v1/wvpmvWPhXVvFdjY6hrCyR6Tp11diNr7aNzrGp5dgOcLyBXn3xU8E+HvFms6T8RNN0+6sNW&#10;sdMS3l026uXjSaGXA+y3MSkpIRg45JVh8pq18SvhF4K+LHijwBZeL/AkF9N4L1j+19B1CHxEy3Gn&#10;3EcZQMAAGkVlYqytxjGa78XUy/GyoTcXBqLU2uW7cVo7NpO71bvdp23Su46f15fh/T3udNFp934e&#10;1P8A4SPSdCa+h1q9WLUfsYXfCuCBK2SNyrjB6nB71W1rStUtdSttE0+OK8tZNaWZYWb95bqAXLr9&#10;Dx+Na00upWuqefBq/nWEz/Nanb5ltJ0yvGTg84plvcWFz4l0vUrp5GmtYbiE3EcSrHJL0I46MRkg&#10;cV5Eakr8z108+i0v5rbTp3Ag1O4a9itNU07VSptL5I4rr7MHaMHh4n/2T0PcVQ8R6lrcWralFe6d&#10;Gtj9jMv2u1RsxFVztkAOecZUj3FaWj6bBpVzNYC6jurGaVri4jkXMhlJyfoc81X+IDeGdOvob7Ur&#10;+a3bUmjsPtEYkUxhzlVZlBUAkYDMMA8ZGadOUfaqKV+2mvT8Q1KfhTxHYa54Pj8YaGUvLG4aO5+0&#10;adIGjZfuv9SuOVIyOasWHjfSNE8Ut4b8QiSS3uLJ9Q0u+t7JjE1uDhlcgnLjOeByv0qjrfgvxF4Q&#10;09/E3wjuLHT4bSSR9W0bVLfy7O/jAJd9yD923Gd4BB7iuP0XWPjLYeLfh/4q+F3hzR9a8F61dXg8&#10;X2X9vCSfR45U8yO8sZeEuYVkURvblQ6iTcv3SK64YejiFKUWuXXdqLTSbSbel3bTpK9tHoLm7r+u&#10;v/DeenY7+58HXOj6ctzo2qvqEdveLPYx3BGPJlGJIDj7ykHIBHFc14p0bxP8LdVtZ/CHxGtYfD+o&#10;atDJFY6pZmeK2Yv+9hSZcmNXB+UMMK3pmr/je28e6R8e/Cfi/wAM69qMPhu/aXT/ABJoq6alxbzS&#10;lD5EzEkPbOpAHmLlWB2sOhF3xrZarpl75txol9c6eurxzNcabJG23JHDxEZZc9cc45pUZSi4XkpK&#10;au1p3as7q3Mmrpq90+7aBruZ/wDws/whofxnsvg/4u09tPvb7TbjUtE1SKELYX0CtiWAODjzkBDF&#10;SOVORnmum02xvdL1y4/sWS3urW4t1NrB9o/dvnso6dO4rhfGNp8KvgLqOvfGzX/DeoWema1cQDxF&#10;JHcNc2sUh/dLcLFz5QwQHZAOOSDis74wfDG7+Of7PA0/4H/H06brDTR6j4H8bafbx3n2C8hlDJ+6&#10;QgXERXdHJGT8yluM9NPq9Cs6TTcKcrRlKSbjzbt+7drlvqk22veS15U3KPNZHp0ng3QNRtrfRNYt&#10;IluYWa6hjkYbgoBQj3Uq20kdj2rM8HeDND8MaPZ6LJZX1nb6XY+XDdfb5HVQjltjFjuIX+EnPHGa&#10;r2Go33jrTdL8Q213Z61faRay2uoSaa3lRXjOBHO0RJ+Qh0b5GOVIx71ifD3xzefDbR/B3wj8bXZX&#10;WNRuLq2sk1O7muDqFrEWbebho1AmCFfkkwxwQN3WudUcRKlKMZXaesVfSyk211skr6rq72swTOxl&#10;8NeH9Wns/GVrZQySNayOmoWsmUbeOWPY5UDk815x8Q/DPxt8J/FnwL4q+D6Q3PhjWLy4t/iH4YuI&#10;1YyRGEmK7hcn5HV1CkdCG7Grvxy8Z+Dvgv4n8I/EXxBqfi7RtAhmmttSvNC3XGmQZGVjv4ER2EZb&#10;7sqgbW6kA11Hj63n8Vaj4U8ZeEfFFvHBZ6gLyC4ktVniuoZIiptwQytExBDKwz0wVNdGH9th/Z1W&#10;rwnGaXMm47SVtLq6upK2sXaVu5pf5f1/X36FlLnxbrWv6x4f+yQroT2atZ6st5vkgulBD28sBHyY&#10;+VgwPPscE43wb03456Z4I8Ey/GQaTFrkdvJH4ut9NaS8Q3PSN4JmAZY+MkMuRvxnjJNY8VWll8SN&#10;S0DxN4I1iPS9V8PwSz6h9lX7LcNvIkUOrbvMVSNysgO3BBIzja8V+FtZttd8LeL/AAj4yjt7TQ5p&#10;ItWt52dor2zePaQxQH5kIVlyMZHUVi3y01TcYpSSadr7Qate73b100aT0swv0/rZGf458FXOofF/&#10;w14v0iLR47ixFw32yaMNcTW7Lh4FUEN/tbhnBHIrzXUdX/aN0D40eLPBHjkTeIvhj4itln8L+JtC&#10;QNfeG7xAC1pdQj5mQkZSQZxyGA4r3jXF8PPBDq98kLyMy+SVuQu0t0ZGOACR9M9K4rx78Pr2bxDN&#10;r3h3wsv9sW7RXEOpK+PtZQcI6BxuwOD0PTGa0wGNjH3KsU1y8q5krp83MmndNNPqrq104tNkyUmt&#10;DpNE8UeH/FMFrp0F2t3eaKsb30ckBWW3cp8rsjDcAwJ5HvXnn7MA+MfhLwf4t8I/F/wdYrpun+Jt&#10;Qm8K32kX81x9p05pHlCypKMxOjEqFQspBUrgDFdZ4V8a694j1XVGtLvSbaa4TytDW4f980sa/vop&#10;Y2CuArnoM4Bzk0zxBb+PJPCy+Lfg7Pb6brmoahbS6npeuRv9nlSKQC5RVbBjdo1ZVdcLnaxyM5zj&#10;+6hPDyikpuOrb91rW91a28k9Gls1fUrV21/r+mJ8QPBPgf42fBTW/CmvaMupabrmntHJpGuRny13&#10;LkIQRkDOOeo6iqPwy8O6b8Mfhz4S8Ny6VPo9rpEUdsi/a/tEdvxgRF+N0Z7N1HGa2vAXxQ0j4gz3&#10;nhm9s9Q0bxBZu00miaxZiG4+zh8JIuGZJUI43oxGeuDxXIx+NvGqW2tCexbULm0guJW022s4reaQ&#10;o2Y7eSCZyBIUB2yAhJOMYNXTjiuSWGlpFSUrNu2qtdP4dvtddOgfFa39Xt/kdRd+DfGSeItQi1Wa&#10;w1LwyyrPosLQD7TZXYbcCCeCoPQjBq98QfiTq/gLwVJrEXhe91K9kvobS1srO3LvI8uMcAcKOSWP&#10;AA5Iptrrtt4o+E1r4wt9bv8Aw6lzHHOJLvT1WW03sPkkjOV4PBP45o1/+17ufS/tWrXDQ2909hqB&#10;tchn8yLCXQ2f6tlPIOMDdXMryqxVZJ8rs1qr2tfbS72dter7hqomT8IdM8J6FpUHgbRfBsmj2Zkf&#10;U9Fh+ypDCUnJZ4v3Z2+YrOwIPUEHmr/g7TINClm0rTrSbTYDqzta2N9t2h8ZfyyM5Rs5HIPsK4L/&#10;AIQCe88ReIP2X77xLqUGmXOmrrXhPUbe9Anto2bypbdQy/P5cgEwJJOZRnAArqfDfiTxj4e8T6ho&#10;Xioxatb6ObVJtQg8xZ3j8vBuJI2XbuyMsY+OegxXZiaLlzSjO7klKzvqna0tdLtuzW6d+jF11N/w&#10;j4x8C+Nb3WtY0HxJayjTL57HUpLScMEmQANHKOqshPQ+tU9T8Q3Hg/xjY6FrFjDceHdajdo9Q4EV&#10;lNGNwibIxhuqkkYIIrnX8L3vw3l8X/Fj4SeDtL8UNr11Hfap4e0dYLa41GVF2F0ld1jacpjiRlBx&#10;94V1VlqcM7R+E77S4ol1ay+1wabqkkYnjJxmF48sGxzyNwBHPrXLOlRhLmh70GrWbXMmoq+m65W9&#10;G1Z2t3Q5a7DvDdna+HNWvPMMkmjz3X2rTLzdv8qa4Y+bCNuSF3YbkYG/r6U/A1zpkepXqTeHPsWq&#10;X13M7jyNsV0iOVEq8fKzLjrjOK4zxp4c0Pwt451/wDoHxm8QeA9e8faI76DdK0c+ni8hjYSXNpBM&#10;Cq3KR7GkiBCuqK204Y1s6zoHxqvtO0jU/CXx0sheeFZ4ofEG7Q0vI/EFuEXzRLCu17edsFlMLbQW&#10;6MPlrolQhKKbqJKaWrUlolvommnK8XZv3ldqOtjzt/X9fl6F74n2/wAVpYrXXvhxcNdfYLuNhp0z&#10;eU0oLYdHPKumzJHfPequgaN8LdY+KkPxYtdK1fQ/EWtaXJpd7Y3UMkMd4sbFgZIvuM6knbIMkqeu&#10;Kh+HXxP8UaJYWOifHzwxZ6b9uuJ/sGvaRcSvpvleb+5SV5kjeCZgVHlsv3gQCeK1v2i7bw74f+EO&#10;u+LPEWmaxqdppNol9HZ6KJJbxDE4bfbrHiTzMZ+6eRweM0fvqNSOGkrc14qUftJu1tHaWuttH5hy&#10;3laL3Om1BNF8QaLJY6leLLa6hbvp8kdzagoZTlfmVhj8CMHFeYfDv4Y23gPT/wDhWC2Oj/Z7rQbt&#10;dU0exm2RzXAYfPHEGxGrAtuVQMMc8Cu90TVdeuP+Jz4kg0648Ny/Z59Jv1ZmnCNGDvuEZcIyvxuQ&#10;kYOTg5rM1f4e6Fq3xLs/GOnLNa3VlqH263u7G1iZb5Z7c27oWGMqPlZskngdsVhQqSw8Z0nK0Xr3&#10;95LRaWs1fXqvkPRyv/X9bHl/xql+LX7Lfw10b4sfDXXPEGueGtL8W2t54s8PyqLq6ttFdfLuEiJB&#10;dliOJCBlsKcV63H4p8J+LINL0ldX03W/D/imFnt1vl81L2F03qI8jDDHVT0q46+IfD1xqVjONPuL&#10;YwiTSF3PDhQP3scjYZRzyCB0OCK8i8R/C6fSfiXofxu8JftBeJhYzeIvtMehQRxXWhRobfyXs28m&#10;MtEuQZBJ13jBODiu6nKjj6SVVqM48zU0n710nGLSTfMne0vVPa47xjFLsun9f1pY9b8H2cukazfa&#10;U1ikXh/S4U/s2R5BiFlzvGMZCjjHJGB2rl/A0vhnwreWvgKO41jVNB1a+1O9tdUvNslpavJMz/Zj&#10;IzbkH7xvLXHCjGQMCu68R+brvgq61HwrqdjFcPas1nd3MPnW+SOd6qRuRuhwQcHjkV5P4P8AFHjX&#10;4Z+JvGHh74z/AA0v9P8ADFr4hsm8L+ItFRLux1KzvLdFkWaOPMsRguVlRnkQfI8LbiN2OPCwniad&#10;R9Vb3b2bekbpPVyvK9lra7tZNivyxtc3pLe2+Fnh6w8C+HNGXULGO9S1tbGa7SP7PZr8zsowRJt/&#10;u8HBqPwx8WPA+kaF4s+JHi7R73R49Pk8m8bUnAt7mzT/AFc8TZ8tlIJyQcjGDWP8RfAuteNtG15f&#10;g98WLrTb7T4bnSobX/Vi3vdgeGTMsTFJFJUBxuR43wQaufs9+M/DXx28AaPdaLJo2v8Ah+40+a08&#10;VLHGJIBq0DeTcxbdoX/Wq+VKAdx1rsnRh9TdaavqudrmUlf3tb6e8k7d2r3Eua92dkdX8JjTLK1N&#10;4rW+vbDZ3tjjy51dcqMjK5K9OxA4qr8IjqBNwlz4pWb+zNQuYryzuLV45IVLHyQPM+ZRj6qeqnFc&#10;h/wl/gA3F/8As+2up28mqR+bP4V0zV9lnFdxoTm3tZY8ZaHBBUDenBI2nNRaDa+OfBfx7Xwuv9va&#10;r4B8ZeHI76z1ZNQWYaNq0LsZIt5bzBDNEVZQN6h0YAKGrH6n+5nG9m05Lmt7yXVX68t9NLuLSd9A&#10;ehpfCrwLP8P/ABF4ktdL8vTl16+uNTuvDcytLCdRlnZpbiKVu0qIreX0VsnuapeLv2hdO8C2l/rt&#10;n4T1y8tLXWorfxdpq2JW50yGVOLpAxAuI1+8xiLfKDxxXWaL4u1+S6u/hvN4osbnxVZ2Md9bw3Vm&#10;0cslqxK+b/dkG75SV+6eCASMza2i/EG0uPAXjJX0HUmg8zTdW0icM2cY8+B2T926MfusD75GaXtY&#10;yxPPiY8y0vq1pprtdq2z1aau20mmd/MZLqfhPWxpOpxx6j5N3N9khlhjDRuSu6OVuw9Vb1qr8Fvj&#10;f4W+IviPxF8K73VJv+Eq8I3zW+taXqmnm3uTDkmG4VT8s0Ui4KyoSvODhgQJvhtdReEnh8K+LvH1&#10;1NeXkpt7e11uNFa6mjGWkhKgD5lwxReAc4A6Vzj+NJPht4sm+Injrw/ewQ6p4ij0mzZdPeVrKOSR&#10;gLiTBbZE7YDSI2wbkLKpyalYenUjUo8rbsuRp7u/S6u1a6dra2d9LOYuTsyz8PvhV4Eh0rxnf6bb&#10;yR6H8RNTubq6Ns7b0knj2TF/mKoRIHIZO7c8jNZXwK0PxxonhOz+BWs/H7TfGWteBL6GDWprq2Rr&#10;680l1b7Ml7HklZ9i484ABzHuxkmu50bw14T8BW13ofg7wpBY2819cznT9MYpFc+e3nTShANqy7mZ&#10;iOMktg8mvI/jj8Ep/HPxf174k+D9a1rwP4mtdFGgvqk2rGzsfEdpMm+HY6AjzYp/uu3zocgAq5B7&#10;MNWWMqVKVWo1F2aclFtONoxvu9Yuz5XvZv4dK9F/T3/ruepaHpF1F4v8R+K9D1i38QadNtWJbG5i&#10;M9pMmFa0+THA+9hzuU8cVyv7UvhX47al4V0L4ifsy+MNOtfF3g7UvtMmg+Jh5dl4gt2j2y2U8ijd&#10;E235klXIVl5BBNU49C8GeF9H1y38Y6h4k8Gz6VZ29vreurIlvb6/PMij7Xm3Hzyb/laQKj55xiut&#10;+Kfw98K6n8EdP8O694p1ObSdNWF7zUftMtxLNCBgvJKjLL0JPmKdy9SCMg5wlHC46lVvzK6jrDmi&#10;1ypNNXtK6eys9U20walbU4j9oz4J+DvjloVnD8X9am8IzXtnbah4Q1KwjCXfhbX48s9xFdRgrubd&#10;GpDHbIIyvIJFel+ELP4u2Mnh3RPG3ivRtbjXQ/s3iRxZ+U95cqi/6XGoyFVzu3RnIG7g8VhD4cT6&#10;x8FfEHwq0vxnrVvfatZ3a6VNqF8Lx7DdGBGsUjLh4lBUoTkjJ5yKxfDHxZ1HxR8WNS/Zs1/QptJ8&#10;VaP8NdN1ix1m8t3NrO87SQTJHJkF/Lkjj3qcMPNX1BolLEYrCOlCScafM7NL3U7Lmj1Su1ezeq5v&#10;MPP+v6/rucn4Y/Y18K/s3/tX6v8AGv8AZ8ubHQfD/jqGSf4p+EY9HRo76ZUKxXcUgGYWyTvQfK45&#10;wDzXY3OqfBv4AX/h2wtvGI0PQ/GN5NpmlrHdKLeS5lQupDvlkIwwUKcAnGK6XwfqUfiLxLHr/iy6&#10;1DTdU8O2v9nala291Mul3pfbmRI2GJcHG1iAVzjJrmfj38NLLWfFeg+Bb3wjdXXgHXLO+s/FFtbt&#10;EtnC8wURyHkSxSZztePgE9jg1t9crY7Fwp46o3aFpPS8lCL5dX8Uoqyg3q1aN1oybRjG8f6ZF8S/&#10;j7B8JPHfg74A/FbwX4gXR/Gklxpul+PrH95ZWtxFHvjS8k627zKGCsfkZgVzzVv48QX/AIYXwf8A&#10;F/wy2q3T+D/EbrqGm6HpsdzcXFjMhjnt1hOC2Plf92QwCZGcYPQaTdaLdeH5PhLLaXd99h0MpY2m&#10;uQ7v7WhVSgw75JcFdrZ5BIPIPMiWXhr44/CNf7PtdR0+6VYpFtYbk2t5YXsDDAD4+V0dNu7G1hnq&#10;DXNGtRoTpzVNpJtTe6kpXXNZ/DeOjV2tOjugs5FXxT4V0KD466T8WruLxNJJJo8llazWEjGztgfm&#10;YzRA9SO5U4IHSuG8Y/GP4ufCb4ueFdPfUB4k8B+K7X7HZ+JLWxi/4luppIW2XTqRiKaP5FbA2uvP&#10;WvW7i4u7DUrHUNMFxtvLxYb+1WcbRkcvtPTDZzjrjvXI61Jo3xT03XPAGqaDo+pabaX02l+LPDyX&#10;Ec0KLIu6OaVAAwZsglQdwHI9aWDrRuvbQU4KPK720WqTXZptW1tJ6PcGbPxAv/DGua7ocmq28lvq&#10;FjqcLW/mWsu6Fpc7dskfADbSpySp4DYyK0/FWnTav4v0nUtN8QyQx6LeF9Ss4WXZOrxYWKYHtllk&#10;XuCAarfDKM3PgiDwR4703SVuNPgFtMulzSvalY8bQjS/vOF2n5jkHuetYWnpoFr8RtP8QXerXGi3&#10;15fSafrdvNbxpFrknlMtp5pYckRx7omRsn5lIOQByxh7zjFv3FJLqnft2T172bWu7Ga3izUtY8A+&#10;ObjxNezNLoV7prG6kVMyWk0XzA4xhlZcj1BHHXFYPwk+HXwT07W779oP9nay8y38cSLca0NLvGWz&#10;vJRx57QN8qzcYZgAxxzXU6lJDD4hvfD/AIonkS01C4hGnm6kIhm3qQ0ScctkHKE8hgaofDX4a+H/&#10;AAZDN4S8PR3i29prX221VrvbHGrD7iFANyj+42TzyaqFb2eEkuZptJO3wyjv7y0u0+Xr02uEtZHj&#10;v7UHgb9mjSPBmtfEGf4gr4Mm1bVLS6vJbhZHsPt1lcrJ500QBAG4hJJFxhSCSAM19D6U/wDadnp8&#10;y65CrHyZo5LYho7iPbyqsfvKc5HfGK5/4t+DdB1LwLrUPiz4aaT4h06RmNxp0reWHt3G2ZiXBAYI&#10;WJxjcOMisz9n/wAMP4W+D0PgO78+a10XfHpt3qUiyR+QGLwbJV4eJUKqGPzYXnnmtsRXjisrg3OT&#10;cJNauL0aitPtacqWuj6Wsw15ji/hHrvjKHxPpupeIfEhvLG+sNT0y+vLG1dojeQ6i6RJIv3oJIkB&#10;ViVw+ckjivUrCPU/ttvp3iLU447qGaQrdaaSEliBykcikHB2n17cV5Pqll8ffhB448XeJ9J8B+G9&#10;W8I3F1/bcdvptrKNQDzWuLpnYErcSLOiFdoRniYghmQE+kTw+LNV8Mab4w8LwaFe65NaxtH9rmlt&#10;ob2FwDKgUAlGC/dJB5HOOa2zCMZ1I1IuPLJaNNaNq9n2tez6aaaLRROg0lL3TNCmuLu1kv7y38xr&#10;VTJg3HVkQM35c9K8/wDDXgn4Q6Z+0S/xogvNQ8O+KPF2ippuraLITHb6pJB88csi42tcxISgcHJT&#10;jkAY0viVaaJoOk6bPqHi+bw79sure102O81QRxJeFtyIGP8AGeVC7trg49K1fDuteJPE1l9o8aeG&#10;VD6bqZlgmh53qpK5HAKOOcqRyOhNcdL2lGjKpGTtNOLs7XWmltVJXs2ls1e/VN6s5L9pjSPiZ4e0&#10;K6+IfwF1eaHxVG0Mq2LRq9tqUIliSSJlf5S3lb9oBBy2VOa7TTPHWh69obeKPDWoxm2+1iNd8DI0&#10;bggOjqcHIJwawPFXjnxv8MNYGpeI9Lm8SeD764kzc6ZaCS40pWZNitCilpk+ZmMikFVUgqeDUut+&#10;J9G+Fl1a+FNckun0bVFlksNZgsZLgwzZLhZGUEYI4UkZOMZq5U6lXC06fKpPVxa3a0vF6XvG2ieq&#10;u7XTQX1uby2k0Wv32vX3i6IWLIsln5wWMWbIMNh/4kbvuPFO1C4+I1h4kj1C3vdLvdHurdA1u8DK&#10;8b55ZZAcFSpGAR171m6j4a034ifDe60f+04dTsdQs5YJ44rFVEkMiFdrRPgcA5IIya434Z6vN8Mf&#10;AmifDPwtE8Nto7SWultdzS3FrfYjYQwpMVLwgPgMsgBToCRis6dD2lNtNOSdrNK1rb30ad0undtr&#10;UR219pt7Y65NpX9qX0ljri7BDbhYW0po0O6ZXGDhjtBPODjsTVbwP4+8OfFHxDrHg99OvLXxJ4B1&#10;xbe+h1O1MRl3xBo7uFh8skMsbHDA8MrKwBXFL8Gvi/f/ABj+Dmj+OPEvgq78N6zeW7Ra1oF9Gy3G&#10;l3asY5Y/mAyFkUgNwHG0jqKq/CbxxJ8evhXJcapoXijwvrVvdT6dqEOoWn9n6lC0UhVZ8HdiOVVE&#10;iMMgq/FOdGtThUVaNnBqLaa913avZX5k4pp2ers7vrRf8aav430vxraxaT4Zh1PTZraVpke7VNzo&#10;Mrtzxu6jmovE3hm01D4l6H8Tjca1b6hYWT2kWm/2g6Wkyy4LJJED5cjrjhj07GqfxI+J/gL4T+Gr&#10;rxJ8SReWuh2flxPf2trLKbfcwBkk8sEjnnePfNdFruleDPEGm6amsas00F1Mlzp97BfNFuJXKMCh&#10;GQRg+hqY+0oxhPlaTTjzJP3tNVvZuz1WjsSPexa3vZJreTa1vI5sTdKCA7gfKG7ZOR7Valj1uzv2&#10;1toDcRz2arJp/wDFHKB0Q9CCM9T1Fc4LPXPDemtP4sNzfXk99HHcyeG7OVklDsUSdoySYyo2l2BO&#10;0jd0NdHMmqx6VYi31O2u71Y2hikuGYC6AGS+5B8rlRnpjJNc9SPK1qmtvXq/x/rco43wl4z8P/ED&#10;UNQbwH4t1KS88NM1jeaLcxGBorhGzvxINxyMpk5Vh0zwapN8PPBHgL4nRePPBmrXWg6l40WZNQ0U&#10;IDZ6nerFkSSrj5JVAxuXGe+ax/jNq+m/BfVdQ/aBvLXQdHs5tCt7LUdX1fUjaulykw8iK4lKmIwN&#10;vZfNYja2MkAnHeJ4au/F/jjw38TNI8QXlja2enyPeaZb3EM1pemZBgP1+ZfvLJG2CPUGvTl+5p+1&#10;g2qU4ta2d2km4uys/es02rrR6bkx8ybQfGHgbUtBmTXvEWj29xplotxqUceoRu1ioJO5m/uAgkMe&#10;OPavjv8A4L6ap+0n4d/4J4aX8ZP2YNW1bWPEXg/4k6L4iim8L2pmNxZRNL8zpFnzIQXjLbQQQMnj&#10;JHuH7UHxS8O/sn+PvD/xA8TfBW8vvh3r0cmneL/E3hvRHuptBl3boZbyKFTI1i+6QM4VliYZbAbI&#10;7D45/C3xL48+DtjpnwG+K9r4Zt4fKmKtp63NhqWnhSTbOFZJIYzlSJoGWSPaMbhlT6OSVqeS5xgs&#10;0nBOk5qS59YNR0nB8qk0/K17OMmrNNzU96nKK3t08zkv2W/jv448X/s9WHxB+OFtp9n4b1bQ9Iuv&#10;DeqSCRLo29zaRFo7+M58uZJmKb0JVgQSFORXafFPxh8RPB3hnXU8O+ALzxpNpNgLuHw+saxPqMW4&#10;EpBMfkMqjOEbGeOec1L4H0TxA/wxh8LeNrPTbu4axa7Z2hSazkWRtzwbowu8KTgPtBYYYjOc7V3H&#10;e2XjGx1TT0mimbQZFj0uPVVCysuMDy2G1yOz5GB1615uIrYWWYTqRpxtzN8qfu2VraqzV0ndpre6&#10;sOMZcqTZc0nxna+KvCVrqUWh3dvHqGkx3EumalavHNCsgwYpFP3SMkEdiPSvnn9mjwvqvw68beL/&#10;ANiP4+eOm8d+EvEVjcaz4BtNd0WZza6I0xhk0y5uXBjnaNiNgJDlG6YANe9TeJrHxHLqPgfT9but&#10;L8R2dgJGkkhDSWrSplZEDZjlAPbkcYqjYjxF4rsbGymv9PuI7e68u+urqxKfb18v5ZYdpxFIJF3F&#10;T8vUccGpwuIlhaFWla0Z2dusWtYTjJxe21005JtN2dxuN2vI+d/2rfAcXwR/aT+Hn7XGg/BXxrrm&#10;l+C/C+peGtSufAV2JL1LFwhhtbiwf/j+iWX542jYPGwB+YZqX9vD/goT4f8A2If2Ptb/AGzItC1y&#10;81LSIbXR9K0bxM7WaaxPKUKyCMtliu5ssvzfK3avZ/HknxV06/1TTvA0r2OsR3VjeabdakAdL1ab&#10;YVkik2lnhjkICNtAZH2ONwJrz/8Aap/YZ/Zp/wCClHhrwrpf7VPg7VtJ1zw0rXK+G4NeKm1aQYlj&#10;byyYp1+XKyKNwHIKkkV9Bl2OyupicFLOIudClpNwblKVO7mouLasm5OLlFpJPVKSV85RlGMuTd7e&#10;ux13wM/bY+Bvx1+GXw48aaZ4/stN1j4iaPBdaHpVzvWWeZow0sSo4BYqQwyeoGRXSftR/Gf4YfAj&#10;4aTfET42ajpen+F7O6hGrahrFwkUECFuJgWyWdWAIRQWY9BV7Q/hV8NdGuNH8UaZokccfh6xi0/R&#10;pLeMOI4EAQDG3KkYwap/FvTfD/xQ+GvivwDrHgPwp8RPs+6P/hE9TuIHhuHwGW3uBKCsUhU8Fh3B&#10;r5//AISqmaQnShNUub3k5K6TlolKyStFpXlpe720NI+05bPcz/A/w/8AgL8fNZ8G/tW+Gjo/iG+0&#10;PR7mPwF400q5MitY3kaiQZBwwbAypyM88GuH/Zx+A11+z99nis/hHo+ka54i166v/iBqHh2BYrW9&#10;uj5jNqBHBUzsqNtGdjMwIwc1w+uftBfEL9i39v74N/sov4T8J6f8Ffi54fvdL8G2mlW6xX+ha7ZQ&#10;/aGgITEbWZi2RoQNweTrgc/R8njL4OfEDxZrngDTfHR/tzwvqFv/AG9p1reSwzWck0YaEuvG6N1I&#10;IIyjEEZyCB6ONjmeX0VG7nh60FODu5Wpqc4pSs0ly1HLmW3tNVvrnHllK73X52X6fgWvCGqaxq0u&#10;pT2utGRL2Qy2aySpIbMj5ChXrtyM/U1nano2pt4+g1ZNyxi0VNUs1sQUu/m++p7FTz9KxPHfhn40&#10;+FdXs/GXwa8Xaa9vFqsZ8SeH7rSDdf2jabSpEJWRGtZQx3lgHDEcrT/HHi/TPhbDovxE+IHiK8s9&#10;HjuhFNb3cMkk1jLO+yOVmTnyskKwYFVG0kgAmvKhQ5pp0WnzppJJuV7bNW3elmr73upaGrOp0f4o&#10;fD3xzrPiPwLba7Hbap4fmEOqWN2wjkiXarpMATzEyspD9Oo6giqfxG8LPdNfXWv21rd6c+keVbrd&#10;W2+KK6z9+QAbtpIQ5HTb+NZHxY8E/Bzxhd6h4c+KfgGHU7Pxpoq6FcXG+MR6pb3G5XtMhg+AuZOD&#10;93JHINblh8NfCun/AAaHwZ8PS68dI0nT10q33apML37OihQFuXbzHwnyhyxY465GazX1ahyVIOSb&#10;aumk0lZXaldO99k1ps3e4tZaMtfCvw23h74aaH4UvWRZ4tPBvFWVpFlkOWlYM/zEFySCecEVg/Fj&#10;xVe+EfDV94qvNUsbePR0NxLdahcNDb29pwGlYqCMKOTkEDrxVz4UfCuX4f8Agmy8F3vj7WvEg0NR&#10;/Yuqa9MJL1IcbVjlmXHn4Hylnyxx82TzRqng7xFffFWzM8NrN4VfQ5rbUrK7txM0k0h4VWJ4QrkM&#10;pBDZojKh9enKU+ZXbvZrm1vpfW7Xfr5If2Sn/wAJPonh/wAPy+JvE/jvQ08J69a2ltYWF0qNAJrg&#10;7OJl/wBak2/gHjn0rg/2dP2F/wBk/wDY98Wx6V8Afh5ovhu+1Gwu4FkikC3t3AZvP2ZJ3XEMbSMO&#10;clFKjgVi/s66hrfwX+I/jP8AZA+Kfw7kj8M6Xqian8M9atYWezutOuSzJaAy9J4JA6FASACmOGAr&#10;v/F/hn9nX9pLQ9LDa/o+t6xp9xeWekaxpupJb6ppFzJAYLw2zg+Zb3CxMQ8YwRxuHAr1q31jAynh&#10;o1ZqhUSbcNYyi43puUU0rq75ru6bfVO+fuys9Lr+mJ8QPEnxF+DP2/xdD4YuvEmn+H9FhS1t7WUf&#10;a7mWWYiUnPBRE+b/AIDXA/A7Q9Csv2gfiN4D8N6t4mXwt460628Q6HK1m39nR3fKXH2W5XiNywVn&#10;hYA5+YZ5r6AvdG1MPp8Fo032ezt/3lxHIDI4QALE4Od4YZyfX0rPik0nSIP7Jh0O8tI3hknPkRBh&#10;aMc55X69uhriw+YRhhZ04x96as2n2aabWqunG+lm1JrsPld0cv4n+O/hH4T69oej/EPVreGz1jWr&#10;fStP1AzEOt9KjbFlDYADlSFYcFuOprWtvhtotz8a4fiNrHh7R7i80uGXTvDutWmftkFrKivc207Z&#10;wVMqKwXoMDjPNc/8b4/2eLT4a6b44+PM+iTaDpN9atda14lVQtpKZlEDybl4PnmPBOAGwcjrXcNN&#10;cafqdjcWdlpMlnJA0upXkUjxu1w4AhZFUFXV8sCS3HGM54yly08PGdFSjKSlGTekXa2z01s7SXZr&#10;TUpa6Oxm/tCeEPib8SfgV4g8D/s//Em38HeJry1NrpXiNrH7QNNk3Dc4jyMsFyBzwSDXIxfCvXvh&#10;N8Lfss/jDUb7U18Ntpa3805xPceXxcSKMDzWfOX9MVrfCH4s+H/HOkQ6jofxKsda0+y1TU9P1rUo&#10;ZoV86WB2Qh/ulWiZGRwAGUp8wHWtD4hfHL4O+DfEnhvwB8R/HOn29v4832Xh43GTDfz+X5gjEoBQ&#10;FowSu4jceBk8VdH+0MPJYOMLpScmlH3nZa3duayUb8r0Su7K7B8r1ON/ZI8HePvAv7NOg6H8SdX1&#10;XxhrGgzSLHqF4ojuLmOV8gnkhtiuRnuFrvvi9fat4Z8H3fiDRvDDawul26ynR1YK8/zKCFzxlQS2&#10;DwcYryXx3qN7+yTc+OvjBo9j4mv4bg2P2XQzJNeWt5DCgVmtIYwTBIFPzHIVsZweaqfE/wD4Kb/C&#10;n4TfGX4X/DPx14C1ix0n4qbVsfFd9GYrOwkdf3MU+VO2RpgYthIKkox4bj0KmW5lmmP+s4al7VSc&#10;p2Vo3tFTnFJOysm7cur1srqyn2kI6N22PcjpjaO9z4h8PWEk1zHpQK2+4KZwuWWEk/7zAemajfxH&#10;pvinw00/hgyRyNatNpu6E5D7C2Nhx09Djmt+c2EWqXV/bo32g2GFbf8Au3VSx+gOT19K43SvD9/e&#10;/DhbRBf2OqTWtwlhNJMBd27Nv5Y8q2Acg8jBFeBTcakeaW6a/LquqVvuv5Gm2xo+K5vHMfwkk1T4&#10;aeHbO61xdMWbT9O1RmghkmC58t8cx5OeR0q14d8S/wBs+H9Putc0a40+4mtYpNQs3jO2CXOGTPcB&#10;+/cYNZH7P9h4j8KfCHS/C/ivxPea5eaWklu2q6lEFub+ND/rJAvyl+xK8HGcDpWtp7aZd6dcX1ld&#10;yCzkUt9naIskcgJLN3IGRyvp2qq0Ywc6Vk7SdpK+q269NLrRPcPMPDHwws/C+uat4qsNSu5LvVbx&#10;rqWOS4ZoUcxKhEaEnYh2KxUcbskdTXk/xR0T4UfGb4q+Gfh/8W/Ednba9pGjr4m0/Ro2MF9ZX0Mw&#10;iF/azDDAht8LKpO5XIYYPPsHgLxJo+pWn2KyuVlmjt4p3mhdmhlEwLKYnb7w4PHbGK+df+CgPgHX&#10;fGXjr4G/tC/DuLxZqTeBfiVEdW0Pwp4XW/mubG7ie3nkuVZkeKKFS0hOG5x8pO1l9LJfaVM15KtR&#10;wlyyUZ9U1B8i2ekmlHpa972TImvd0Vz3jwvqVg/jC8+z+KPtV9eabDJdaSpXdDgMFmKfeUP0z0OK&#10;ueGr6y8YDT/FMFpeW81rJLBNDcQmJ0YHaQ6H6AgjPHNeYr8OdP8Ah58aYfi/qFrPd3El8NF0PULG&#10;OVpLbT5ADJb3S8KY0lQMj4JUMRxXcal8Xfhhqfxrt/gMnjTTV8VHSzq/9ihj9pNqrbPOAH3cNxzw&#10;RXLiMNeSdC8vdu2lskrSVl0Stq7W69xqX8xzXw+8WzeKPiR8QPBHxD+EzeF4dM8QKNEuL6dJo/EN&#10;uY0YahHxhTv3LsJLLsye1dv4m8Ry+F9b0OF9N+1Ta3qRstyKA0MIiaQs3qF2k/iKy/irLcado0nj&#10;KC2uNRi026X7RYQ2fnNLE5CGRNoJ+TdvJ5ACtngVTi8fWWjXWgy+JfELXmmtot20uuWtnD9ijuII&#10;w7zSSZ3QsYhJtC5Rgr5IIAJKH1lqrCFla3KnJ6qOtm7vWyla/Wy02FpoV/F+oaH8APAHiz496l4G&#10;mvrjTdPe7uT4TsTJealZwRkwoY/+WsiqzhV/Kuq+HfxG8G/Fvwd4d+JPgyQX1hr+kpe2N1JEFk8l&#10;0BwynlWz8rDswIPSo/BXxD8Ma98NLXx9Z3y3GkXGnnUIzCvnMLZgZI2UIPmUphlwCSCMZrm/Et54&#10;21Xwxa+Of2XLvwjcyyNbeVbeIIZ4oFtDIHuU/cjfHNsYkKy8P94dal0/bRcKsXGopW522opWtytW&#10;0s1e97W0tsG2x1PiG18Mw2EdoqCOLUGa3a1U7RIGOGA9COtfOnxT+K3j/wAC/tKN4V+EfiO3s9J8&#10;GQ2MvxIs9WDTC+026Qpb3ETL81vJbSkSP8rJJHnJBUivfvHvhg+Kda0HVtL1aKKGOR/tts1usiXc&#10;BXlVbrG6thgyjJxg060+H+k+LrW18W6vpOjvrU1n9k1DULWBiLu1+YeQ7MAzx/MTsbIDHPbnbL8X&#10;hsHFzqrnUotWfRt2u01ZvlTs902pLVaEoyltoZ/xX0X4aX0Fv8Svif4e0kW/huL7X/bV5bgzWEkR&#10;EizRuMnYpyxHTvXmvjj4oftNeCNA1L4v2Pga51JdHgkhbw7pMK3v9uI5X7PqFpsO4AKfniODwcHp&#10;XfftB/BbwX8Wv2dte/Z68Y/EK90jSvENiNHvNTsdSjt7xY5gEMayurASOp2j5cndxyRXO/sy/BH4&#10;6/CD4Val8DvGfx01LWrjS9SA8F+ML/T7YzLpgRBDavEgCMYlTYSRl87jyeOrBVMDTwHtakoylGVu&#10;Salb2btdxaulq3zLdK0oq6ZMubmsv6ZNof7RnwA/aU0u6+GNhrOg+KrWfRZB4wt7fUIx9kYYVoZo&#10;H+cAvleR8pGDXhn7W2g6P4O+IWhz2XxQvtF16f4U6hoXgbTbqw3xxXU1yhguo5Bw8luVXci/N5W5&#10;ua0f2zfgn8QPg1Z6l+098AdMvtQ8UeA9XTXbbw74Us4hd65p04C6hZTxhB58fWZE5IZOCSa9m8IX&#10;n7N/7enwP8K/GHQpU1rR9hu9Fv2tZIJtPuwCjnY6q8UqNlSpA5BBGDXr0Pq2UwpZhh+Z4aTlGWzc&#10;ZuN0pJrl96LVmlHmSklrFsiV6l4Pf9P6/rU51/jL4m+GHwB8HeHf2qNavpdVm0XT7HxB478I2sj2&#10;8uqF1gkmAUboVMhV8kYAYjpXsnxA0zxLq3geabwJrNvDrH2dTY6hcQCSItxhnTjcvqM15p4Xt9a8&#10;AfC3TPBPim5j1aTTBDYx3UzkLfJvQFHDkkF24UtnJ4NaPx8j+MGn2EWlfAZbHTbq60q/NhrF9qG2&#10;3tdR2AQJLbYzJEzHlwfk2jjnI8StTp18XBU+WL55u7sqbWj+G2it9nW+yV1Z2rqP9XOutl+Jdz4m&#10;0bV7S60ttHNrIniKGSF/Oa4CgI8BzhVznIOTgir2tarplp4ck0HWdYXQ5tQdrG3uvNVNs0oIUxs3&#10;ylu4B6kYwelcPZaB+0Pc6r8P/F9v8QdF0WG1s8/Ezwu2mm4j1C5aFd/2aYOvkMsoJBIIKnkV3Gqw&#10;6J4hR7PWbGO4V7yJYYbm3EiLIp3q4GDtI6gnoa8+tCFOpD3ou2/LurSa1urN9U1dcttb3S0XU4Hw&#10;X8BtK/Zh8CaT8LvgNBFp+g2M0s8eixQ4aRpJGmndG6BmkYtjpgkccVH+1X8CfB/7VH7PerfAT4hT&#10;3mm2vjLTG0W+urCTFxFA7DfsfB+8FHJBHrXqmp6VYa+n9n6lHtMMgktJkYhkfHDA9iD+BrB8OreJ&#10;471CDUNaaS1sbSGC0s2jURlupkyRneTxwcYxxWtHMsV9aWM537aEufm+05XTTvrd311+8lwjy8tt&#10;NrHz78Arr4u6b+z/AOAfhd4fu9W8O6x4E8Ry+HGh8UTRzy6np9jlFlbaNsgkt1VlxgqCO4r6cXXd&#10;HntDDqM8EazxqEVnwGVuB1688Vxni97Lw5qFvf6ZZW8yXniSMXcsUIaS13rtZ8YPJ4UkY461d8e2&#10;Pw78Tao/wx8Q2CtNNCs5Uq65+bKlGHG4Fc49a2zCtHMKyquHKpOUnyq7V3eW+rSvom9PmEfdLEWn&#10;SaNPqPhjVNSjaxk00yzXkrBXhZiV3YI27QO/bHNU/iD4W8HeLNLsNA8X6iyLG1qmk6pHKpknLMuU&#10;JPysJCqqRzuBrP8Ai3eaf4s8NL4E+HvxC0uy8S6tCsGni/t0uUuoACJUaJiC6bNyvtyVzyKwf2jN&#10;O+G/wo+CGh6N4qt7rSfDeg6ppUOm3Oixyf8AEvkjnhjs14LMEM2xCRkKp+bjNRhqMp1qXvNTlKyS&#10;WvRXW17vRJXvqtHa5pZnX6T8KvCtlqNzawwWv2u1k+028iriS3cggEHrs4xj2rG+K3g7UfFngr/h&#10;AbvR21SNreFwLhlImZZB5kTFgcEqSQevHBrqdJ8LX+l+PtY8UWd5dyNrS26XtnPeB4rXy1IDRDGU&#10;PPzDo3B7Vp3thc3bOk921vI21FmjYbiB/EO2c1zrFVKeIjPm5rWevR2V/udw5dNDx39nvxR8drrw&#10;Z4z8B/ETw1pWow6Tr89n4NLK6NfaPkBBPG64MiDchAyG2g55r0rxpe6fd6PYTbLizWFk8maLGyMN&#10;hGDeijO0n+EkGqfxH8CWXxM8NQWk/iLVtL1LT9Wt7iHUvD999kuo3ilV9jNgho5AuyRSCHRmFbaX&#10;USaS1zlZ9Knhkb7QB/qlP3sg9sk4x2HNa4mvRrVVXjFRbbvFXSWiWnT3tXay1vpaw435bMxPBVt8&#10;RrHxZ4h0XxRq8eqaDqF213od15Kxy6aSEBspAP8AW/PvkV+CA205wDWZ8SPC/ifUZbLxV8OPEh0r&#10;VYNQgN9HGip9tRQR5Egbj5uRntXT+HtQGrQXFpZz+XdWdwrSSrHlJEySpyRy23G4dQePQ1DJ4kuo&#10;fEul6B4j0JPL1COR7a+STaWuo+dhjIyAU5DZx2qI1a0cRzqKulqrKzSW7T0d0r6bvXcVlaxxdt8X&#10;/GPxM+BM3xT+HfwpvW8TWWoSxR+EPEyrp885hn2SxFjlfu5dH+63ynjNdTqXiK+0Cxt/HVjFdXNv&#10;c6ha/atP8vJ02OQBZ3bAyQv3iTnHOOK37WOw1DwrNNqFruFxvE6svzLk4IOO+OOK5vXZdN8L+Crq&#10;KXxLHHbzTx29o2rMYwwZlRVaUHPJyAzYGSAapVKNWfJCnZcz01bs7e7fsraOyeru2tjVR1Oje+07&#10;+y11ixuIJk1RlaCVgF8yOTGAT7jGM89qkutNmtjMLS2ijBj2W6gkYIH3uOn4VgaZJ4207xJrkXiL&#10;RrfUPDck1o2hvAwE8CGMCSN4yAGCyKGVgckOf7tbXjTStc1fSY7fwxrP2W++/HPJ94YOenfniuOU&#10;FCoo8ys7a3utUnrbqtnpuUtg8S3t7pfhy41SCKOdoVVoU8zbub03dsngGuO0DxxoXhTT77wjq+g6&#10;xaW1ubWd7qax8+3mN1Jho0kjJ3lWOG4G3g9K6PU9R1afxBpdjbalYtDdRyLeRSQFmLKn8ODgENzy&#10;Oasi602HWG8N3se1r6zxDJ5YEUw6EDHRupx9Oa2p8tOnyyje+ujs9H+mv3h1DVPEFhba7p8F5bS/&#10;Z4ppFa8UExq+07UYDkE9QSMcDnOK5DxN4c8PfFvwTeX/AIA8SWtrqWkaxMkepWcySG1mDDzYW2tj&#10;cyNghsEbhkA10eop4N8N2kOi/wDCUpZxawRpGli5ugXa5VGKRRFyC7hUkfaSSdjelZHg34X+DPhd&#10;4o8Qax4Y0iys4/GN8+o66trH5aXl8iJGbgqPl8x1RQzDO/aM9K0oSp0Y88W1Jax00dnre/k331Vm&#10;tRany344/aq/bh/YY+Cl/f8Ajr4Cal8Zm0Px3JHa3vhIP9uHhly0iPcRFdzzQL+743B8Kc19ZfDP&#10;44+DPjR8JND+LXg2K5t4te0sX1hZahaGO7g+XLRyQn5ldehXGc/WsjQ9N/4VTrmo69c+I79vDd4p&#10;lvNIuLVp/sEsj581JMlhFgYZACB1AHNYfir4I+BfCfiP/ha3wv8ACUK/amvtU1G6sZmMi3UsCjz4&#10;g7GNd6ptIxtPHQ817OOxGV5lCKdFU6t2/aQuozul7soN8sWnreGmtrNWtnFVIdbr8f8Ag38zsdW0&#10;xra88L+J/DSKNEsbm4n1S3VSjFpUwsm3/ZbcSD0zWpB4Wvtd8F6p4T8XTR3/APaS3ClpM7HikyAh&#10;9ABgcYrH+HnjPVvip8DIfFukeG5I7jWLF2sdJ8RKLeQISQEm8snB29SpNdIjTWjrYR3xiu54/Mtb&#10;W4myuUQKyr/eUfKeueSa8Kt7anL2b0lBteas7777t69beRrocT8MdI+I+m3viLwFceLLJtH03T7O&#10;x8Nwx27/AGnTysBWQSuxPnA/IyMOQAQeab8G0+L/AIJ8Iaz4Z+MFpHqX9nXi22k6tbqXbUYGAxJI&#10;mSQwY4OOMDNT/HXRddl8EXHjrQ/DbXmoaTayXVna2kxFw8wUfLGQedwypBPSt+DXbzxfoFjqOiap&#10;9nuptOt7q4sJOqxsAWHYhx0z6jpXVUqOrQ52o2m1fRJqUUtbrX3lu2rN33epK00MnR77xRofiqx0&#10;zwveW95oK/uNYjkm82SzmBIAUfeO8kHJ4AWtaM3F14jbU9BvJrW1stWeLVrK+hKpJ8v+tTPYnZhh&#10;xjPvXP2unabr9gttb6013faRfi9n1LRVigXUJ4wxW3k2EjPOGRsdua7i1uGy9/dou7UI4kVNuQj7&#10;OFb2JJ56Vz4iUYu9tbWem/m+9099LWXUpHO+IV+J0XivS/8AhG9Q03yV1k3GtQzWZLSab5RXy0Oe&#10;JhIVOe44xXC/GT4I2fxY1zTvj/8ACx7rT/iB4cju9K0bVoplj8iGYbZVljOUuEQ4cIw6jqDXqPhn&#10;W4r+3leNgkljNIl3DJn5ueuSOPp2xXH+Nvgf8KPE/iTwj43WHy5vC+ryalo81rqk8BhlkB8xyquF&#10;lRgTlJAR3GMVtgsVLC4hO/I0mrqKfMmneMldXUtE9X7re9rOZJSiIvxG8VfDT4U+Hbz4y3+n319F&#10;cR2PijXVjNnaxsMhrnkkRBiFwCcZbGRxWlrWh/Dv402N5obyMjX2n22y6t90MyBJPOjKns8bYceh&#10;IyMGsnxp8MrDxf8AFe+uNZ8K2eueGfE/hyPS9ega+ZhHsdnSRoXOwocgbkG7I54Aqp8atM0O31PT&#10;dM05rHS9WMQtfD+sM+9ryVfnnsDFERKd0EW4lMMAmR93B1jHD1KkHTbjN3k2rJLZ/Cnpyu+it7qT&#10;SK1Oj8E634rsfEj+APFt6dQms2urh9VS1WGN4hIv2eJ8nLS7HDF14LKemcVN4Q8V6Pb6l/wgWpW8&#10;mj6xefaNQWw2jaY1m2l1YcHdkNg88mneIbW4vPD9rqWoXVrcQy3XlSbZP9fC7DywJByCG2EnHOOR&#10;VXxffeJ4PFi2a+Cbe5hk0CSTS9chv41upb5PmFr5bAfKwBIfO3PBA61zcscRJ6JXTvZpK69bJ77J&#10;bWt1BMxv2dviv8Jfjf4k8YfEH4VeJ9N1K3sdak0XWmhsRFcQXtsdjxStgFwOxOfaotR+E/wy1X9r&#10;Nfjto9xYw+LdK8Lr4fv7qK5ZZlhkl8+OKVN210OSVyCQc4PasDwn8ebD4cfEfR9G+JngK68J6f4+&#10;0+KXT2uNHVEg1cHbNa3MsWUEr8MpJw3Y10/xAi+H1gvjjxHr/wAOvEl0zi1s7+PT7OSSW9jKqFkt&#10;fL+Ybd5JZSNpQngivQqUa2HxsvZ80Yzioxs1K6bjFptcqklqnbS6V9NSdHFX6fn/AF+Yuk/EL436&#10;V8avHHhnxx8LBD4P02HS7rwT4m0+6Fw+qxyri+t5IchopYZRuGMq0bgg5BFYvxze90nxt4W8A6ld&#10;+H5vh748W70bWrXVNQa2vYbidGkjktZekhYgoYiQeQVPy4PerBonjZfC+t+H777ZpunyfaYw1zKl&#10;wG+z7YwRkEna53JJ1ByRkCuR+MXwB8L6p8Obf4WWPg2w1Tw6dd/tDVLHWZpZNsck5kkEEgO6Fw7l&#10;kKkBO2BWeFr4WOKpuceTRJpLa0XHn1ldTulNbJybS5VoOXNHoaGnRf8ACA+KNP8Agn4j1C81LQdQ&#10;0iOy0NbqwNwE8pMMk0wycsgHL9SOua6rSvM0K21eEr9lhs/+PeVlZoljCfKPfGOcdqhsY7zQvBbR&#10;rfTL/Z67be6vlEhMWMIuVzuUDA3ckjk81J4VvpLDRbcazPHb7MwX0byHy/MJ4ZWcAlTnAzXn1pup&#10;FvfWz83ve1tG1a++ur7D1MfwrpGteB9BtGgjsRpJupLm4+yxvMlpbtCxcRZJYqZfmAHRcjBrC+Nv&#10;7RMfwG+CN/8AGbRPhxq/jhNFvbW01qw8L2Ra9MDSoklxHCBl1jSTzSqjJRWxzV7x7B49+Eusabrf&#10;wr8C33iPS9W8RW6+KrZdfjgOjWHlFWuoIplKyopALwoVds7lJwQem8b6I1tCvjPQ9Qkt1syLrUo7&#10;OHe+oW8aM3kDkAbiRz36d66IOj9YpVa8VOMne3NZys9Yy5byi3sn10eq1CT00/r/AIBbvdZ8MX2o&#10;aNDc6Ytz/aULSWM0lqS0a+XuycjKZU47ehrz7R/2VPgx8F/AXjDRvh5repeDdJ8Q6v8A2zqE2k6m&#10;8YsLjcryNBkkQq5X5lUAHc3HNZN3ZfBb9uDwLoum3MfjDwzrVvpNv4g0uGT7XpeqaK024Qu7IQrO&#10;rA5iLOvA3AgjNH9inxb8TPGPwph8LfGvxPZt480rU7u31y1v7FIZtUt4J2jivmgBGwyoEJdBsJzg&#10;c11Rw2IwuCnKFSUHGUVUpu/eUoSW6aVnq1o2t07hZOR7rp/9lapDZ3ttJHfRpCGt7w7XB4xuB/vH&#10;vivEvEHwd/aU8G/Fvw/48+BPxhi1TwtHq08XjTwP4uhDGSzkjiVDaXIXzI5YGRnVX3K4lZSQACO4&#10;sNSh8FW2t2Hjvw1a6FY6XcSX+m6tZyAQXo8ppXkEaksGT5tysMNjcAR0wvij4o/aTH7P3h3xj+z9&#10;e+G/FWuS6tpd1rV4lv8Au77RDOr3j2UfmBXuGts+UrOFLHr0rHALEYfEctNx5Zvl99JwtJPVvVJp&#10;PdNSjLbVaErX/r8f62OP8Sad8S/hf8E4pP2S/hnpc2qeHfHA1DxL4V0Gf7Jb6rbzTmW8W2aQFfMk&#10;Ry+CQPMyMjrV3wN4r8QW/wAZLzwh4q+JHiS80/x/o8uqeHfD+qeG3RtN8oATWxnC+XEcHAhY5bJI&#10;Jqv450r46fHv4j/Cj4nfs5/FRPCPh/w/4ia9+JHgrV4ZLa+1Cy2NF9mdApCsrHLRtgZAw2RzU8a/&#10;tN+EYvjV4Z8DeLvB2sWtx4k8aXWi22p6XNPCYWsYftHmzK64NsVOC6nGete1GnWxFN01CM6kozlO&#10;2tSLTbtNyVnbkc046uL5eZ30zilfXSzslp2S08u1+q0G/GX9lz4rXv7GPir4bfsceJ28DeLru1d/&#10;BUupNtXSJmmSSSLKhtqNtbGAdpYYrE/ZovfjZ8MNY1v9mv4/fAbXH0PVvCLeI7jxvZXwv7H+1LiL&#10;dqmnfMRIjCZpXhwu0q20YIAPtuufD3xdrfxl0X43+BfjVfQ+H/7Jks/EXg/y1ubHVIj80NxCchre&#10;dCSC65DocEZUGvM/CPxz/aO+F/7WniP4S/tDfDhrr4Y+Jtes7H4S+PNNInZZprJpprHUY15gTzIm&#10;SKdlCs7rGSSwNThcbisZl1bD/u6mjqu7caqleKai3bnlFLmUfeXK5yWvNZ8tpX76W6aXt6X09Wkt&#10;zrvhzeeAtOubL9jq38PalfaTpngWyurfWJpE8s25Zo4oZAhDRSbY9wOAG2tzkEV6JcxeFRPb2Op6&#10;lbrdalvit3Zgr3XynKKepIHPH1ryf4yeGLTTPGV5pvgD4jR+B/G3iLwXc6H4c1690SO4jXystbsO&#10;AZmikkLCLeMqW46muZ8MfHjw94p/ae0r9lTxX8a9Ff4j+FfC1nqmraCmh3ULXWDskvIpiTGquQSI&#10;z865Iyw5rz5ZfPGweIot2UXOStJtbKU3o0ouWjadlbW2g+ZXs/63/FJf1rb1L4ifD3SfDg0G70rw&#10;dNqyi6Gnag0eXlNtICN0mCC6qcZJzjrXJeGPhZ8XPhJrHjDwh4G1qW70nW7ptT8Gx3kj+VpNwpQy&#10;2bSEswSQ72U4woJHYCvRvjfaeJNR8CzW/hjx8vhrUIZluoNYaEPHCsZ3ESKxAKsPlPPQ+tcN8Xfi&#10;FrE/wf0LxTB8VdFsb6zaHVLzULPVEitb6KCWPz1XOT5ZVju4O3ODWeBrYqtRhTumpvlakm9U+aL2&#10;tvdaO9rp6PU+G/8AX9dzrPA3jnUvFsOmeIdc0aDT7O/aa38tpfMmt76N2jZA6fK8Z2PhuCflyBms&#10;/wCEXjq5m1zVvgX4vv7q58ReH5JLmO8m+7dWrys0J3Z5YIQpXHQV0nhbVb/VfEV5ot34Ms4dJtY4&#10;brStUs71JEmd13OrRgAxsC24MNyupzkEEVk+GbvwdrXxe17UYdN8nVtOsY4bnUlUKrQsc+XJzjeu&#10;MgnqrccVyfu5KrFwsrJqzT5dfd11drO0lve19UV8Nr/1/X5HnXwc+P3gz42fFzxt8DPip8PodN1z&#10;wPdW15La6vZM1uvmMRFNDcMPLbdgEAHcCea9f13WYtO8RWuhyXzwmTc9vCqrm4UqQVQt1K/ewOcd&#10;sVwvxA8MeMvAlnrXiq18RXGvafqfiC0m/svWII5o4rVsLLCm0bmTOHUZJBHHFb3xP8B+H/iFLpct&#10;pqNjp+vaCPt3h2+urfzpNOmYbTIBkYV4w8bf7LHBBFdOK+p1sRCdP3abVrJuSjJRjd2aTScnro2l&#10;s5NazHm5df6/P+uxx3g/x98GtP8AjreeJPi1o+i+G/HE2v8A/CJeGdau4vIk16GaAXdtDBKwHnF4&#10;o2JjydskLqOwO/Lp3xTs9D8TQ+D/ABppmoa1BeX93a2MmyWO6VgRDBIpYmLYw2HGASDx1FSeK/C8&#10;fxD8GaXL8XPC/hvX44fEEWp2IjtvPTTXgcG3vIHO0+ZG2H8wYKhjjIHOT4T+BOi+Co/iJ8Qv2dFt&#10;tP8AFvirWn1HUUvdSmewn1VIghRgVZoIpCEaTyh8x+cDcTnaVTCzXNdqSUY2dpQuna3M2nGNm3az&#10;s9ns0d7af0une92bFh8ToPEPwrsPijq0tnpMNrbrH4m01rf7S9i5QCe2cxE7NjEgsMjHPSuU8M/H&#10;b4LT/HWP9jqXVVs9ct9Fh8Q+DI2hK2up6fu/5d5SxE7RsfmA5XcK7H4EeEfHlhba7qvxGPhq3bXv&#10;s9zeaPoFr8mn33khbuNpiB9qUuAVkZVbbwwrgbb9mb4fa/8AHOTxb468CS2LfD7WP7Y+HOuWGoup&#10;jjmgK3UQH/PNjndEcoeCACKvDxytVK9Oq3aMW48rVlJ25d7c3LJ8r1d4ttPRXc3LnTW3X/genT7u&#10;tzqv2jfhr8Iv2g/C/iX4CfEiK4mXUdJia+t9LV4byGJnXbPFIoG/a6L0JI2YPBweL/a/+C3wg/a5&#10;+H6/sT/E74g3Elx4ghF1DHYaq9nqDXGmPbM11EyApmJ5IJWiYYJK8YOR3H7QX7RXgL9nr4Yf8Lg8&#10;cWurT+G7W4th4g1O1V2k0uxnk2i8KopeZEkKKUi3OA2dpANcL8LPiZ8C/wBqa8+IkXgpptS8aeDd&#10;Yt7LXPDo1C50+4tJIpHk0+73yIjI1xBskMi5SRAqnO3FbZb/AGphcPTxsPaRp0pXjKNmoVPcXNfR&#10;R15G72uuVX95MhqnKTh1td+nT8/z7ad94JPxB0GW1+Des+Kv+EgutE8NwtH4kumWOea4iQRq8wUY&#10;dpGBZ8AbT25rW+CPijxnf/DzS4PiXon2PxOk0ltqqNFiI3CucsjAAMrLgggc/nXPeNLnWPEHxF1j&#10;4c6VrU2k6nq3heS88M6nbvG8ayBGjl3IQDkM6NydpwOQRWd+zzoXxb+BvwV8A/Dj4r/FbXvHGvbj&#10;Zaz4ku9JglcTZLgzmHiNMfKHye2ea4q9GFTBOTcFOTi0rNSa5ZNyVly8t9GtHzWstGWpc0tfv87/&#10;AJ/I7T4wafr7TaSPBEdnDqn9sRyt9qk8tpocfvVibkb8YJBHIBrQhhv7hdQg8NX1pcTQTRJcafcZ&#10;VbVwoyo2jIU/f9CSa5v4j3Xii98RW2uH4e291f8AhzVEOiNd621nDdRTbUmuElAZQ6xsw8qQHcV4&#10;IyDVzWNY8SeF/jRbvD8O2k0jXPD8k2oa1ASTb30DKsMExHG2RHbY2G+ZCDgEVy+zk8PCKteze66N&#10;O297W1WzvdK9mP3Y/wBeRQi8XfE3QfjneeD/ABfHZw6HeWsb+EdXW4YfaHYHzbadO8iOFZGG0Mkh&#10;HUVymh/Cv45fCj9oq/8AGnhPXtL1TwH4mP2nxRod5dSLc6TehdvmWJA2mNyAXRznPQ10/wAQ9W0P&#10;xz4g8E+I18O/2z4XvNS8yTVmk8v+xblEbyW25WTc8u2MqQQD1Heulu9OvtK1Y3Mt3JN9qvEe6kt3&#10;G3cowqtG54Ujrt784rq+sSoU0lGK54csotaaO197xldX6O+y5ZE+9f0f6f8AB/Xc5nx9cN4k8WeD&#10;fE+veC9NZNH1u5vJL281JobjS4BAVE6qowxP3WVjjByCao/C+48ar8Spz/wjjQ+C7qzZYbfdFMY7&#10;syzOb5Zg3+olj2kADKseaf8AtLeGLD4h/BbxNL4b8VX+iX1vbyW41e1s5EuNMbaVdgFiZ5U5G5Qr&#10;hh0qx4G06x139luLQfEhOmb/AAUouJI5k/0dVtypcbMfL8u7oFIOOORVxlH+zo+b5LNNuKvzXSb3&#10;vLp+vvUpct2+n6/8N+PlpxnwW/Z90P4V/G34i/Gr4U67qWnWHxEmtNc1Sxk1R5rB9TBK3EkVqAUj&#10;aWNEMjo2WfnA5r0Lx7pvhLUPHXhX4pReErjWry3upLA3Wk3jL9mgnHlvJLFkCWIHrkHb1Fcd8CPC&#10;XiS5g034t+Hvix9l8N+NPDdnqNh4Z/4RS3httNmFrGZLpZwBL5kmWYrKWTGAqjbk7vxIu/DHhHxt&#10;4YbWta1K51HxFDc6VoE9jqkKxzSS7Zf+PcsnmEBWYMgbaoOeDW2KnXr5l71Rymocra5k7RhyuMr2&#10;bcUrOza0droIx5UoxW2iXz2+ey8u2xzUv7Nvwh+EX7Tkfxp0fVdU8Oat4uI026WPVJZdN1mFUIjt&#10;ZoXJSNh8zIUA7jPasz9rT4M/EHWvBk3i34MeF7xfHHgSJW8G2sVxE/8AaNusqTzwxGQgQmdY/IZm&#10;yAMfWt344aR4S+KPwp0L4c+N9F8YW9jb+KIYrm+08y295a3Ns4kiu1kBDGIsOuGDA4Irqfil8E/D&#10;/wAWL+PxLdeItXvrS70NNGurOw1hraMxGcSm6VogJEnR1XDKw44I4rajj6tGtQxGIqNyjeL5lzLl&#10;i0kviV1KLcXFvRaJpNWnl93ljp2tb1Wnr+d7Gf4Xn0bxdp1t8b7PwBq1tqWqaT57eHbrTfIvQypv&#10;e2lDHZHOsvR8gMeAxHNV/jQ1ivjC3sfAF1ceHfiF4603+ztD8SNYrdRKLWOS6AuIyduxTuUrnJMh&#10;A9R3nj6xtNDm8O+IDqmoQtY6rDbyLb3C7LmOZfIKziQjegLK2R8wZQQDznh/2gPiTqX7M3hLU/jR&#10;pfw78QeMLXT9ahe+8PaHDuvEtpTHFLNbxjifywRJs4YhXA5IrhwdSeIxcPZK7leMYt6N392L5vda&#10;T5W1LR7Ppapcu70X9f5lqF/jZoPxNuNT1HxhpOqaLrGiJDF4XvIzbywapHGS5tZsndHIesbDK9Qe&#10;tN/Zs+N/gT4/6LqCW3hO70HxBpV61n4y8I+IIWW702faVHB4eORfmWRcq6nOa3PHsUms2Fr8SNH0&#10;nTdatbezW+0XT7q32XK3W3IaJiQQzISu08549ayPB3xD8CT/AAZ0z4s/8I3qnhvS2tZNT1ZtRkeO&#10;4sLaDczm4aT59igMSvOAOOKUuWvgr+z99uMU42jZq+jiviuktbJ8y+J63f2nzdP8/wDh/wADgPhP&#10;4n8JfBz4aav8NvjprPhbwzZ3fju98GeA/wCydVe4WSGZmNnZsGXMVxhmxEchQmc4roPit8D9F+MP&#10;7M3/AAzz8aPF+latqV9axWFprbRxuZ3Ub7S8McmVeUNGswXozJx6Vvan8Jf2cf2r/hPp+qa/4Wsd&#10;e0HWvEVr4n0W+t5Cp+3ROJLXUIZEIYOAqsrA8qSDkEg+d/E/T9K/Zm8eaL8SPB/gLQLjSfHHjbw/&#10;o+sTX1tfrNY6faWssSSnh40kiKjyvliRi5BJZgT6NKtHFYrmoOUMQpOdrK3PG1uWTd1pzNp3u4pd&#10;dIkrR5Z+S636L7731PXn8QaToPgHTb3XPFEOoCx0JWvLrUIwtvPHbgCa5IAIRvlLYHTnHSvPfjd8&#10;QdK0v9lTxF8Wf2Y9K0fWL3xRpefC2taPpo1GyvW8tnimuinWH5SrOchcjPSvTPEM1r4St9S12dLV&#10;9DXSRILGaQDYQTvKoRtCsrHdzyRivMvhFo/hz9kr9lrWz8Trny9HvNXvby3g0LQ2CQW17NiCGO3g&#10;VwmN4ztG0EljjmuLA+xXLWScpe0haG6mm22rJdGo3XW9rBUlKUWtrp6+f/B6ennp137OvjbRPi/8&#10;IfCfxW1nwtpul+I5PD8MOrWME0Mzae5QSSWpZT8o3Ddt47HFanj/AEG2jvbbVdI8OLdXXiDVLe3u&#10;XTUEhk05vIkBvoS4O6REwNqYJAz2NY3gz4B/Crwk+h+NbW0RdQW1Y3mqRqYf7SjaER/6QifJKwTA&#10;DMMrt4xkiqniXXbHxf8AFqy+CWtXtrpnjzT/AA/q2ueDpFs57uwNizfYUnl3KiPIvmpvgLA4bKsQ&#10;SRnKNGtjp1MNfk95tNP3Vdu3xczjF2u90tWns7b2ute3pq1/X/BMPw/8FNM+N+mfD3X/AIy6ddw/&#10;ETwJqaapa+JprWCK68xWkTbuQbXjliLIyjjBz15rC+OvwJ8HftCeOfGFzpOpX2i+PNJ06S30e8by&#10;JZGUKsi+Vj5xEWAyhIBY8iuh/aU0LxRoHwpHjvTpobdvB/2C/wBmkabJcNtspVaSWCGN9zqYzKnk&#10;5JAI+9jBf8FvF3gj4uXvif8AaA8H6va28l3q6Wei6sPD8au0AQYXert56yH+JtjL90hSK9SjiMXT&#10;pfXqc9I3jFJNqLcoy5eq5Hdvl6K+nctHmt6tW6N2V/X+vI+Wf2m/id8b7bW/hB8dP2fPBdxa6lef&#10;EKDQvjF4V8cah9igV5YAohZHV4gZWTckiEjf5YzzXt3xI+Hl3rfxA+I3ir4nab4L03wlLo+mr4H1&#10;bVNWlimE8Mn2vUbW5YMnlxxT26SxlWGPnI4yDo+JLvwz+2roXir4A+K9DvBoeo+KpNM1rxF4R1J9&#10;M1Dw/fWTRTQpOJyHMrOpKvAHj2rz1rq/ih4I8VJ8NtS+F/xT8L6d4/0XxBbtDqlneSQQSTWRk8u5&#10;iWNhtlxZnJywdiGxycj1cRmUFHD0HTVOpG8Xr7/I5xnFqTaXNG0opSUWqdt1JSWXJKN5Q3eq7axX&#10;3Lr8+ut8vwF8VI7L4a2/7QFvr+sav4U8fXSavHZ3kKG40aFz87IsQYzQn5MIOQp3ZyTXV/FDRPGW&#10;n/AnWB8JfCdjqWpNasv9l3lzKsV5HJ95lZTuDlT+fWvFPgN8Nvjr+zR/wTr0X4S3PibR9YvvhrqE&#10;iQ6jDaPqEV74divnnt/LiVhJ/wAg544whJkUx5G/jPaeJfGkf7QVt4bf4B+MNR0WLxz4VnvdJ+1K&#10;8UIhjdXguHt22TROwH90YVsNzivNxOFp/X5VKDTpwqzXPryuMNYtpJNXhd6au2yerrm939L6q62e&#10;vy9U+x3n73w94Y8I6FZ+HNKm8K3NnHpviJJrwl7d9iiNY88MPMyGzz0rQ8P3us2vw2v77xLoN3pd&#10;1HfNbX8NyouZDaeZsUqYx867CMHGQOvQ1wPx61X4o/Gn9lDxDp3wAePQ/GNjJFHbjWc27eZBMonS&#10;QFHKbkD7XKkEMpyOo7L4heOPHfgv4ZeE5fA/gi68RTaheWtjd2ul3sazRxsBmcPJhSiYLN04x615&#10;csPUnSgny88pyTTlZrltK7bfKlJSsn15Oltaurv+lr/X4iaLFpPgeOT4Oa9fXzW8dqbnTtQistkV&#10;zC+d6MwGxmTj5eCQRxVnx18OIPH3jDQ21OVrpvCri/it5FVVlmKERXC9xLGw6jHDkd6vfFPV9Nuv&#10;DtnYPOkNrea5a2MNxDbtJLDcSHCuBtIVkkCtyNuOuKqaF4p8Vad4jXwj45gefWPsqtZalBbLHDcS&#10;ouZEXa2RlQHK4IGTz0rnjKs17eGkrO/zSTa063d1fTcLf1/Xb/I4XxR+1J8OvDnw9j+K/iCx8Q2M&#10;dj4gOn6tY3+iyrOlw0nlqXQDcIj/AAy4Kkc5r0/TPGvwz8dWVjYPLHNb6lpx+x3TKDFMrcNGrd2G&#10;ORWX4dtPGHjXTf8AhIdPvpoftFnOtzpeuabG00cxYqg85cbQuCcYOQR0rl/FHhWy+IPiK08A6Te3&#10;GkW/h3T/ALTH4g0hseRf7tskMkbAq4K+qjg5Bz03lTwNb3FeDi3d811FdFblTdn1Td09FpqtfX+t&#10;Tr9Xk1L4c6VoVna+D7670+O8aynbS28wW0MwIWZozy0aHG7HK5yMgGsj4N+O9U+JXwx17wf4+8GQ&#10;6TqXhfVJtNuEmvkuLW6jjkP2e5jkU8B0CNtbDITg9ATq/B7x34o1n4WTa74kuotVaCS4+y3WgwmT&#10;zo45mRUROrthRz3z7GuM+F3hrw7deOfjd8M9J8IXFpqmtaxHqd02sx79O1GK5sY4o5Ydjbtm6GSO&#10;VCVZZFYgYZSZhSj7GtCrG0qbT5ld7TSb1a/m10ve22t3K+vXT/L/AIP+XVdd4m0/WviR8Fl03xDp&#10;k2mz6tazW2pafb3H75dyshaGToH6Op9a5P8AZl8Ey+Afgn4f+A0smsXh8FXzWEOra5Pm7vIEyyXL&#10;dd+7dtP0rl/ghr+s/AL46Wf7Jz+A9V0r4e6T8O4bqxupZpb6zXUnuSDbx3MzNPwuSFc4wQAeK9T8&#10;H33jmw8ZxzyeKre68Pwx3i30N5b+ZeCQMDG0UiDBiC5BBy2a2xVOthKE8PFp05NVI+d0+XZy97ld&#10;nHmdm7Nuw1y81+/6P/hyt8Mbj4ZTePvGWn+F54QkGo/avEUS/Pb/AGiSH95hslQwA+dRggnkc184&#10;/Br9kr9r/wDY7/Zq8bL+zx8frfxJ4g1rxtqOoeFdN+IFzjS9K06a/DqISASCLbeTztd2B+XpXtnj&#10;nRvhR8O7LxJrVlPrGgaPr4g1bWPEWl7ms4pAzvLNMVBaFGRMSuRtCkdK9As9WivfBum+I7U6Pfaf&#10;eWtvNH++xC9rKF5jbG1sjbtzw341tDMMRgab9kuanUlTco1IpqTpq6TfrJ3SadrJkW96/VK278un&#10;y6r0PO/i14u+NGl+LtD0HwJP4djK3a3l5DfSSmRYBHvnkiyCJEJO0LlSo+bnGK9Mu7zxfoGlrqun&#10;afHqMUkkcv2OKYBljP3wrNwQM5HTNY/irw7p/wAQ7rSfFWnazCi6Vq4mtmO9PMh8oqybhjAbPOcr&#10;8vSqPw3+J3/Cyte8YfC9ruSx1bw+ywLFcKN8eUykwK8NE38J64BBrz6n77DQcYL92vf0fWVrvr22&#10;2v3ZV7afMr6B8XLDTLjXtE8aadqEV5Y7dUsJ5LUfZ3t5ZNiJC+dpdSCGXOR+Nc/8afCthH8X/BHh&#10;y10a0k0e/wBc1LxN4naNXikiWGyOyU7AVlJlMYKPyw5GSlU/iL4oh8H+EPCXgj9o6ztfDc1xeM9t&#10;r9nqm6xt76J/3UbSOo+SXcMKwGDwc8V1Hinw1J4e+Llh+01L4izpNx4IbQdas3Z57W3xcefDdAR5&#10;G0szxu+04UqcgA13U4Rw1VVVpzRmlZ3jJ25Vyted5Lezstmmx+9b815ar8UtPn1Nz4eR2HivR28T&#10;6VZwzBtSGoWsov8AzlaWSH5o2xzGUDbQh+7xXllt8UvAXww+OGk674t8S6D4ds/HNxJp1np98Ejm&#10;uNYikIREmXCMdgfrg8461zWqftBH9kj4AaD4707wNHrN5feKl1b4jeGfDt815d2lpeXogudUtkjB&#10;ee3gZozuClCnGR290+KHhb4U+PmsfDHiLQINQ03Vg+2eOGNo7Z8BhL833SSR8wGcntVSofUq0nWi&#10;5UajnFNNX9zfRtrRuMvNfC1fSbylZrp0+S6/k+68mjP+M3gDVvH1hpfjL4d6xpmpah4d1galp7TL&#10;HN5kQ3LPbK/OzdwA38JWuoi/s7x7p2h+KNaW40y8UbXskuNwjkdfusQOSCMq3HI968F/4J9fETx9&#10;L8SvjJ8HvHvhLXNDsPBXjWLTPBsfiCzKrc6WYA4mikCASIzliDlsdCTXrl34d+IkHj7WvEkPiS51&#10;DRLzw+0dt4ZtmRJbaZGY+bE5/wCWj7tozwNo6Vz4/C1sHiHg6k4/u0nGXdTSla602lfXRO6vrqc0&#10;XTUujV/wv6+Xr8z5t/ZY+O+tfC79qP4qfsaftG+D5NMbRvD2n63b+JIZmS18WNcXE3n6jbQdI2Ae&#10;AT7CcSKxIAwa+kvix4U1KP4j+C/iD4f8SW9jHpl5Klw11tMVxDPGEMZJ6E4yCD1Arzv9opfi7rI8&#10;M+PfDPgTT9UtbXSTHJZ6hcLaatZ6jLLHEYnDBo3t5YmeOReqsoZSQeO1+IGn3V9bt8O9b8IWOu+F&#10;5rqz0+KxsZitxpsJUiSSTc2X2MEK7QGxzzXdmFWni8TSxlOMYOcXGcU1JXUVCbSb91y+Lldlq1F2&#10;SuQbilFvZ+nV6WWm1l2t22KHxC8KeEfhh8ZtQ/aAv49K0fUNf0u30JvEUylPOJkzBFMR0AJIBPc4&#10;rB/aSs/Avww8bab8Uvi0usXXhXxBNpWmatcQzGSz0m+iuP8AQ7ooo3KGmdVaTO0YXdwaj0DxT8eP&#10;hj4zXSvjo+h614KtbFre/vbGzubqebdcBbO52gEZCnZMCvBAYHGccv8AtDJ8e9X/AG0fBHgX4B+A&#10;9K1TwamlyP8AGZtW8RRrbTaRKjrBbRac2Webd84lQAH7rGtMFhqssZGNSouVU5XnzpJxgk1FSduW&#10;SslBa+84K1mw92MYqK+1+t3ft1bfRO+6s/Utf0H4q+E/Gmn65B8SI7rT9a1iyfUdLvrJdkaqjriC&#10;VcEFn8psNn7uB1q1pc/i/RtQkm+LNzawXehaYskfiCxQR20k0rvlSm4lRjYChBBPI9KLTVdP1P4c&#10;aWNC8K3Edne2+bS21TDppMMW4xykE5LRlRlQdwB9q0NT8J3XieyTRNbstI1DTdU0q3TUre7tdxvY&#10;2Ur5QffyAx3gnnHA9a8mVTaNVJdG0knZO3TS9rp330b6MqXVL+v6sZN340+Knw/+IXgHw54p8PPr&#10;1r4g8yDVPFGlwNDHbXG0sjTRrwqMuFB/vdcVzWl3/wCx74U+LniDR4dTj8L6rDNFba1aXwltLO5u&#10;LubcuN4EUksjdChLGujtX/s34pJ4S8M3Uky+HruGTUNIk1hmeC1liIE6Iw3EKVxtyRj3rP8AiX4I&#10;8I/Eg2Pw4+06brGqR+IrTX47HxE4x5UM2RInGTIOQvoeuOtdFH2PMoz5oKUVdwdvtOSlKOqsotJL&#10;RbNdb09OW3/Bs9/wv5WPEfgZ+3hqXhv/AIKb6n/wTM8f/Cd49StrbUNZ0HxTDqEr250s+XNaRASL&#10;lpNkkgfB2qU2jOK+hvHmpRy/Du8+Imk+GYvECx6kyapZx2qm4v8AT4pmASPoSyEbk3ehHevH/wDg&#10;n58NP2hPhFZ/G7UfiXdnxRqEnxW1S+8F/wBsalvng06UoywklP3Kj5iEUlT2xmuu/aL+LEGu6Bof&#10;w61Lwv4w8N6f8X9Hn0DT/HWhaZ+/8L6rKCLcXCg+ZCJG3GOYqyK6KHKhxXq5rQwdbPIU8FTSjFQU&#10;5Rk5KbUeac0n70bp3UVezi1G7MYTqfV4t/FZeWr1in57R3V32bNz9mqD4d+KfAtr8efhprGrXGka&#10;9b3Wp6b9uhlt5CZ5SZElhkwyOjAqVI4I4rc8fv498NazBr+kJLq2h/2WiXOmw24aXz9+fMHI5x+W&#10;OKtfCnStX8P/AAq8L+Bb3V38WNpXh5bbVtQ1C3Fne3xiTYs7Qj5RJIyfMCQCSSK5n4e+JPCl1Z6l&#10;8U7ey1S1kvNV+yatpt1fSo9k2Pm82I5RZUxgFPlIIwa8SfNVxdWqveim0r63Tb5U2+Vp2Td+VPyV&#10;9NHaOi/rod1e+K49Q1/w7YW2oWsZ1KOWSJppAGkUIBtTn5nBwSpB4z6VVu/h1DrPiPWfFOo6ZBJr&#10;UmiLpy3ULBX8vcZFCsBuQM+1ioOOAcZrh20fw78YvhPovi7wD4o0pJrXVppdFvoNNaFopk8zy08u&#10;VlZH3cOvRsnjmres/tIeHvB+m+Dbr47WsfhuPXNMaW+8Vaqy2mm6bqUTRoLa4aRwYTI7YTcSrN8u&#10;SSM5xwddNRw6blrFxs1K6be2jd0tt9Ng+PRr0+a6fivu72OcuviXpWtaLqXgH4g2sMl9pflw6hDa&#10;xSNcwXitvYKU+Zo/LUMB94g9+a6T4z/Cbx18Qbn4f+NPgH8VLjRrbw3di/utKhVZLXXLUx/LbzK/&#10;QZOQ/wB5TVnxp8N7Xwr8bl+K/gvUls9T8QQquuaWVL2/iK3ggfZGuTtjuEyzK45ZODkdIf2bvEeh&#10;ePvCGpWHh3ULdIvKfytP/tCRprBjK+IpIZh5kBBBGCNp/hJGK7J1VTpxxWG0SSumk4pzXLJNPTo+&#10;Vq91rdSTSmMZctne6/T+v0Zs+G4b7Vdcvn8afCyOxl01mutMmimi/eM8X7wfJ0JPynPUDNec/G/9&#10;m63+MXw/0jxd4FvbrS9a8MfEfSPGdqjXjwwzXFs2x4p/L/1sfkvJ8vRiq10nhW81DwN401S71/xx&#10;Jc6ZfWqW+nWtxtmkS4jP+kMwC5OFPpyo9qr6j8NNM1z4P61p/wAIvFek6wmsWuo6TBYz6xKljcrc&#10;Fi0QaNg0ciNuUbWBXJAIwKeHqVMHio1IT5dY6pNxs0+ZO7063V976qxV5RtK17ar1TTW1+qXczP2&#10;bf2Yf+Ge/F3j7TfCOmtpekeNPFF34kuPDUs7XWnxXkkpMk9ruw0HnECR4hlQ5JXGa5bxj+zb8N/2&#10;gtY8J/Hf4sWes6Z4x+H+u3V54f1PQLy5jtoryTKNvifOPm2/K4wcDnFdRLcfFD4PeF/C/wAPrq0n&#10;tfDtjpFhotzJrN89xLa/MsRuIr4M8jyZZFXzv7mWbJ57n4b+JfiTFY6W3i+xkuGmVrHVRDaDzHmD&#10;FY7iUceWSq5bAKndxXRVx2YUq08aqqc5acylZtcri09780dJJt76t3uChCStF6LRdPhtZrtZWt8r&#10;bGN+yR8UB8UfANxpWrfEu117XNE1SfTfEl2tkba4ivIjkJNEcbW2EZxlW6g4ql8cpfjx8Ofip4a8&#10;X/CjUbF9Juteht/GGh3Vg1x/adi4CB7cqc28sXDZ+6w4NZ1nd+DPhJ8dpri3vru0h8cMtqs1po89&#10;1DNdJkGSUqmIiT8oYngDnjBr07xOya7p1n4YlkvoLqOdo/7a0tFddNkWPmSUOflRhkDIIye3Brjr&#10;unh8x9vCH7uom7SirWa97ol7rvblV1ZNJNIn44pp6q17d1a69H2fR/M8n/bP+Er/ABo+Cs8XwY17&#10;+x54dSe60nV9MkPmW+pKxIuY0VtsxEm5DG3DMxPUV1Xww8SfEnxZ4W0TQtQ1ZdP/ALN0dJvFjJYz&#10;W9zHfEK0axg5jaI/PvXJI6cV5L45s9R/ZB/ZY1C0+GSeKp5PhfrEOozaJ4VsYbyW9064uD++WCc7&#10;buIRySSOiMsm6Jtp3ABvWPhN4g0n4k6xofx3+DOtSa94f8QeH/L8QQTXkltNExAkgkksZAPKn5Kv&#10;uCuBwRXbiadWnlaSalSjOfJNqzvaLtK97c0WpRV2nLZb3KfLGo2n2+Wjs7ee3rHyOg8GeFV0+xPx&#10;AvdbuLnWl00Wd5ewtvWSONy7lYc7ee+Bn0rgf2kY/hz8Y/2V9a1rSPi7pGi2d1HLa6X4k1WzRo9K&#10;u5z9nQSRzYxhpMBWIIJHNdb4a+KfhZr7Wb3XbWewHhO3e7v5pAzeQWBLw7UB8wKg3cAnnirV7pfw&#10;R+Nvwan8Q6DpWneLfBPjKy8y8tjB5sF3Cw4ZI3X727B5GQRngiuCjOthMbDEVVJcs46pJpdeXVcr&#10;bjrFN2tdNWZNSKnRkrXVvTe/VbX1s++quea/Dj4HfEvXP2TdP/Y//aYlin1DQdHs/svjLwvcNY2u&#10;rG2kWSCRAG3Qv+7TzEztIJwSDWj8Y7u+8LfDy+8ffETVLHR9Sm17RrjUJo9ULQrcRkRqI9/AQ4Q4&#10;HUs2c1zfij4b/G39nH9m7wr4N+AHjh5tP8Ewx3moan4jdNt7pqXS/aNMuDKWG9rdztmDKyvECchi&#10;K9d8e/Dbwx8ZtEsV+IWj2OvaPmT7NbtbpKtxaSgDJ/hDrhSGB5x3r0a2JjDEKvOcXSnUm7RVne8X&#10;J8jdo89ovlvZeSVi5OUm35r57O/lf9Hpa19/wFJDp2izeHJPFdrfahpsjXcis0aeSsnzBGAPC5Jw&#10;3evIdQ+AfiL4Q/Dzx14w+D+lafa3njGb7XfaWWgitVumbDXJnUKSm3rk5HUVw/xn/Z8/a70y71nx&#10;P+y58f8AQftWseKNJg1rS/GFv5FrpmhWanfp1s8ELu0su7LM/UHClcV7/rt7feHkh8LaB4Zih0me&#10;3UXtqqCS2eGXiQooBdXUk/KRtKnrmufk+octShWjUVRpyjZr4eWTUk7fab5bb2bulvC9+Lai01pr&#10;puk+l9NtddV5HHt8Y9GsP2ZdS1/41WVxpunW91DosWr6fC99HdmV0iSeExgsYmkfaHPAHzEgc1g/&#10;tEfGvwP+x38FtH8U2ngy+ms4/EOkaImnWAjgN/c31yqRTQyOQrMh3uw6v0BJIrofgd+zl4d+G2ke&#10;Iv2c5vivp/ij4ealZ48MeA9Y0uNptHtWLedAZt++6gLNhNyhox8u44Brifht8K/2Crv4Uap+xRrO&#10;o/2l4Lj1iOBfA/jy+uLiGymllLWtnaT3XzBlkiLRW6SNJHjKgcV1UP7JjiJStOpSjUUpRjFpOnJL&#10;XVpxmtU024tv3ZqyciTk7W620fWzV1189Ve19tLmh8UP2ifgJ8L/AI7a3rt74y8W2UmiyWekeKvD&#10;K6DIdPuZbzbJaX+5lBcKAyeZEzBfmVwMV6B8btU8Bi68DW+qWTXUOt65t0m6itDN5M7xlhKf7qgd&#10;W5A71n/tDfCT4W/ELwBpukeNtF8IvZ6LfW+YvGSw3VrFlTFGoM5+/kKFG4Ek9ya+cfh38Uvij4n8&#10;O3ln4i8F6b4Nt/DfjuLS/BP/AAjem32pNpOsRErNb38YjJtradNu2UZjVX+9xWuDwGHzLDwxFByT&#10;prlldrrHli1ZJvW8npJqGjbsruN+Zxkrq6tbtdX+d306tJbo9zsfhh8Qvh9ruk23h7xB4Zu9Y1jW&#10;F1Lx5qrRQ6fNd2cTNi5EcR+dtu2MlhjAzntWR+0B4A8E/Flvh/8AGX43+E7CG88I+K59R0TRdaFv&#10;9nuW5SOVmyw3RYScOvOBz3rjNO/aA8a6d8cvF37UH7Sn7GV5ofhXwd8O4LCbVrO3TUNVsWadjfQ+&#10;RCWa5tfuyh4w3yAkjOQOhtf2tP2av2h/AHhXT/DPmeMPBfxEuJLfRde0HSjZ3WgrP+7g3QTqsqnO&#10;9TKi5ULkrt5rd4PNsPiIV+S9laVSFmlzQblBSjJwuoO3LeMrK0FfUXNGWis2novO9l02fLeL23s2&#10;rHo3j/4R+GR4YstF1jWbyx1C3tXns9QsS25lJ3zQmToQ7NjaTyBxWb8MfhTrPhTTtH+HPiuysrqx&#10;uGm1A3V5eNJNaX+4GBrdX42beq5yp9q7bxN4b/sz4ff8I/4eu7600jRtLNvCxUyTwyxqQsp3Z8zb&#10;jcc53MBXjfxNS/m+GPgfV/ir4pt9S1yyuLe50W61LS3T+0rmEZ+0HyObZ2XlsZTBIwa8nByr4ql7&#10;L2mjk+jbvZtNJbd2ubTfVXCWktNlb7v+Ba/rbztqeHLj9o/wP8ZdFs/jx4ot9R0fW9MvLKV00OHy&#10;La680/Z285CGjMkfVCCpI4Oa6D456h4b/wCFSa7qviyPUPCuteItGm8JRar5DsllJcI6QzFo87Ig&#10;x3eYeFzzVT4++NPjT4V+FVv8S/DGp6HdaX50V/q0V8ovZBJuVVsrY7dqo7H/AFz8xjt6M+IHxUvb&#10;DxZ4a8OfGn4c61f+C/iBpE1hrG23W6tNLvsZ8mfZyIWQ4R+Rnoa2hTrV6lLEqMet1BqLfJ7zSja1&#10;7NaO97LXUHF8vJby1876N/Nr7tLWv0mkeFdO+E/7KsOk+LfEAubPTPBtvY3OpRM028LCEW5BUZGW&#10;O4kccZ7VyPwZ8G3OrfB3UvB+kfEO6h1/R9Y2XV/qFq6+bP5K4UKWw0TABlZDtbqOc16pP4UvYPBm&#10;sJ8H73S2mXQX03Q9O1GdpdOWeJSsSybfm2ZwrAHIG7HNeP6x8PPiB4P8QSaRo2uaxo8V74Nsba+0&#10;bSFW50mG8iLNI8DzKXRfvRHeclShwMVz4Ot9Yp1E6iUnPm1S6WveNm+r8nbpbV1Pe5pPr/wX+n4o&#10;t/s56lrniqRfCvxl8YaTea1amb7LczL5F29xEc7hEf7oOTyeMV6DZx6z4UvLHRvF/iW81y11VpUj&#10;vo4Cp3MC5I8sFV2gcEkcetc3o+teGb7UvDvibX9H1Kzupp1fR/Ek+hIqp5vyvZSgHIPyldxHIxg1&#10;1XiV7K98fXnw7u7uBdOv9N2XVsxnhkWR/ubHT5dpGeQQwPFZ4yXtMS3y2TTbSSsrOzcbJW32010a&#10;Wgrcq8/z/wCD/wAA43SPhh8QtR8Cv4T+K3irTfHNna+KDqHhu4k0VbW6ttNOHt4355nifjzV2llx&#10;kZzXTQi1+Juh3VrFpNxp+oSTRx6o0i+U/mqfuvtP3tuMEEg159ZfGv4yeJfjtoth8GdIkm8HaLrl&#10;x4W8deF/FHhu5hvo54lUpqtpO5BNntUp5hVlkZ1IPeun+NvjLWvgz4E1b4l/Dbw3a36veW4j0rVJ&#10;/s8aTltoYTkMsQbcPmcFVPXGc1rWo4yVenTlyqpOzilaKTcrNSVlGLdk9uW1ncmPK436ab76JWfn&#10;dWfdvfW5N8QtJ8K+H/ALadq3jGO38P294tjdteWvnqtw2FSQtyVIbqR3Oax/DngzxO3i2Ww1bxfC&#10;uleH7GRLebUYVa4QOmIruGfdtZVzxuAYdDWt4v8AiZ8aNT+E0/8Awr39mi21TxRBHZT3XhvxNqUV&#10;rYXvm8yCG+CvHI6KCfu4LbRkZzXK/CrSdZl8TeMbu28V6lb+HbmxaHxB8M/H1hHHHpM0i/MLS9jw&#10;TAxJXBLqOqkdK0w8K0cFOU5JNN9Yybvy62jdptPSUrRlspJqzOWMpNeXn0X466aXt1sdZ4Ikuvgn&#10;o8fwu+JWttfafq988Xh2++zmT7YrqXeKTGVVjlsYwMcDmuN8NzW/wYt9X+E/in4ZQaXDqV9Npnwt&#10;vptWZjr5Nv8AaWt5zg/Z5g6yKu4kOsecg8Hn/wBo3UvG/hX9lSbSP2OPButal46+H+s6feJ8NrPW&#10;0lk8ounmW5MrEXES28jSrGG+cquDnivZ/iZqdp4h8I3Hh7Q2Nk2iwwanqovLddnkLHvaJS2fKkPQ&#10;g4IznOOatxdKKqTs1Vk1JX5WpQ5XGfLFuykpq3xRleXK07NHNHld3olbtpZO/wAlfVeejPDP2Zv2&#10;i/2m/BOp+HPhb8VPgBY67o/irULlJPE+gl9Nl0u5DFmjvtPuuYxsHEkLFGK5AG6tjxZ8OvhNH+2Z&#10;efG/wfpHhuz8aa9ZxeH9G1aPxEsdxqTQ/vJkMa5VzHGfusCTnqKvfsw/EO+/a8+H2l/Huz8T+IvA&#10;urTaleaPF4X8RwwyNc21vNyksJZkeUpnE8TDKMDzXFftAeD/AAV4Y1ex1e9+ME3gPVJPH1nDo8mn&#10;6OftF1cTHy/MUvC5ildVEbMuUKjkZ5r17RecVqSh7Go4yhOMOdpvmu+ZK6aukmoLlaTdk9UuWNoN&#10;66q220rL8paWu3dJ33Nv44eIfGf7Fcnhf4ffC74N6bcfDrxFcXH9sXC+JLe1ew1GWXlUFwyiQSby&#10;yqM4fjoa9v8AAunab4u8P/8ACK28+seH5vDM39nvDdKAs6hFZZY2bKyIysPmXuCO1eU2viDwl+3v&#10;8KPF3w7+D/7SGj33iHwX4mW1lv7jwzFOdM1S1ZXUSQ3MeGRyNrOq8qx2EGu6T43eFfDUTaN8eNF0&#10;ux1bT2W2mW3jZYXk8tGd4nkwDGxOVA5wOeRXkY+nWqYeFJ07YmDftLKfO72cZyjPR3Umrq213ur6&#10;QknrJ72afdNJpprS3ReTRH8GvifafEr4deB/F3iP4eXGk2fjLQXkv9HvtQ88addQ8hMqNrMSHy4I&#10;J2g4zmk8a6R4R+F/w5sRpF7qNm1vqhvLe1tdVKO0byAMI+gcc8IQTziqcXxtsH+BGleMf2mvAE/g&#10;Oe21y1tNTsbe8SaCG7mcRq8U0PyyRNI554684rpPiNqHh/wj4ej8Maj4Xt9Ut1mhl06PUlWSG4Xc&#10;CWVmB2upIPr3Fcs6dSnjLKm1Fzl7qlzRdm9FK7UrRklfqrO+oviimu3Xf+v1MnWtc8ezaxrE3hvS&#10;fDst8YVS21FNzj7OoDiK4iIykvXrgHPFamsS68PDujeIE8LR6pqd9p80d1JY2/klY2AZsFfmDADg&#10;Dkmsn4e+LPB+rXGveLfEHhDTdP8AFmnWxTxCtrdiTz4s5hYlThuMckZHTNcbrFx40+CvgBdF8c+O&#10;PEGuWtx9u1vSfFD6eqSaW7bpI7Uuh24QkIN4w6nB5qo4f2lRU0kpJpWs7yvHWzTd0tGtVdO6XQPd&#10;5eZ/8N/XzOo+GfxU8L29v4w0Y+Gdf01tPuLV7q3v7WVlunnTdHdwOw+aIqmGA5Ro2DAcZ3NffWvE&#10;3xN0u58B+NNJj03RoJJvFmgyWKyPdQzxZglRsgxkMM5AIZcgjNQ6vrHjD4vfsp2Qv7M/8JFqujQ/&#10;bJrFWQ2d0Vz5yrkMQrgMVByVyK5mTxTo1l4x0uP4v6RbeGPEN7plvZ3WtabIYy12GKxxNIBteOQZ&#10;Kg9M44pRoqpUqTjH31zRcbqe0UnJJ6tP3mmtYvltd2C8eW39dOpueM774m/DrUtD1v4baH9sgvll&#10;Gq6dcTyXFvAOoeJl5X2Hoar+APj/AG3ijWvE/hnxT8Lr3w/a6fNbvpOsX0Lx2t5NMmWTdjKFXBBP&#10;TkVb1Dw3+0B4J8NWK6H41t9SW31ZrhpLixjjZrfd8tt8p2sMHG/g10fxE8N+IPFSNqXgrxAul6tH&#10;FGstrfKWtZlLAyKw5ydpIBHtmsfaYV04wqKMr3XOnJNWkndq3bRNp6X8g11sWta0qTxBbafrzLCJ&#10;LSZ5NJvFhW6jWRkwHzjKjPGR1BNctretXc3h++8f/EjSf7G1jT40sbqSxTzYJw7YWeGTbuZcngMP&#10;lIIPrSeJfCvxM8FeLNI07w9pl1N4Zv8ASH0/UJdJul8jT5QxeG4aAjfjOVZkOMHkUzUfF+jw+Gbv&#10;RPGk8Wl+XZWzahYzK211kkKvIobsH9Occ1FGl8LhaSdtviS5rNdbX6pp9HpfU5tNf62/U1YfhJrW&#10;g+Dre2+F/jvT9P1a303b9pm0xFjupDyJJY4yAp/2l5571weleJfEtle6H4J+LOvXej+JtS1trS+i&#10;093uLe62jfHIhcfKpAByMZ5Brp/Dul/ED4SePb/RNUvJ9e8JalHHPo9+p33OnTYw8LsfvRkYKntj&#10;FWfEfizwP8T9CPi7T9LI1LR9W8nTb5SI5FuVB2qxP8J+7z61vTnUjJ89qkZaqaSTTadk9Nk901o1&#10;oPrYk1PXH/4SO++E3j210vWNN8RaPPPY2s8bRy39zEf3kGD8hOArAAgjr707X/EKeJvDF3p+hfCv&#10;UG1jStGh1bQYtWtAYbiZM/6PHKD8k6ldhGQwyp5BqxqOo/8ACzfBlu+oeHYdN8TWu690tbqZcwXi&#10;DaSp7AqTz6NR4kuviRD4Ps9Z+GllY6vqcOsxXNzpV9ceUJ4QoEwRx0cLlk7EjBrmjy80U0lJO2sr&#10;RuuumlpJJN+T1taz93ff+tu/9eRreEvGsOteHJNZudKuIX1CGIy2d5b+XJEzRjKMScEgkr9RWL8L&#10;vDei+HtMi+HFptb+yrqab7NNFlkt5iWKHdn1PA4IrQ0PxQvizS5NZ0rQpY4Z4xM2m3Ee2eGbJ3xk&#10;eoNSeHPFHhzxvpGoeKPD2r219bw7rea6s5Fea1lXho5FHKup6qawlGpCM0otK6v5PZX+Ta8+40pW&#10;Ob+IHjN/hHLZ6lYeEG1RdQ1O3tLG1a7S3mWMsQ/lPjDsq8iIkFgMDnitzxp4c0bxx8P9Q0i/8LWu&#10;oedDcXOir4iXMKXHlt5YZuGRSTtboQCazfFOhW3xL+C7eGfisHvLGdgtrrmhbo5YpskRzoOsbKce&#10;oyax/hn8Wh4C8P6Z4B+LurX+rW97E8A1DVtJaKVNpEflzLyGJ67s8g5rrVKUqMZ0lerCTTtfVLVN&#10;dNLO60frfRfDK72/rf8A4DPM/gdrln4y+FOm+LtI+E1xHDJ4f/sm9+F+r3S3htJI7ho7mETSFiSN&#10;mIyGKum3vXsXi74c/DrxD8N9J0vwlLcaVY6bKqwQxp5n2BXGDC6sdyIM4PPy9qo+C/hr4K8I+Drf&#10;w94FS4itbO9kOht5nnFIyxcRAk5ZBk4ycgcVva8/jweCEbw/pOl3l9HfRnWrO8UL9usyfmVT2fHT&#10;PpXTjsZGtjOag3Fc7au3s9r3bTstLu7u3dtakxitvJ/18znf2aPGmvajba58LJLKSSXwnqkto8N4&#10;r7ol27o13MTvRgcq4JGOOorS8LfEHQtY0qw8VRrcWN7NDNC9veIxZHD7SgYDOeOncc1f8MeBYPCP&#10;i6/+I2l3l9YNeFU1CxuG8xCmAIyPZa5278Bar4q8J+N/B+sfESazbVNS8/w/dWahZtCmCqVZWxz+&#10;8G8EjkMQa56jweIxE5r3U+Vt66N6T0Sd9Xzeitdt61qegiSPUNesfsmvWs2nXVpJ9vs7i3LNKcBQ&#10;6t/CRyDnORXP+Job7wzp8HhO6tVvNJumaK2umbC2swO5IXz/AAMOA3Y8Vna9farZeCdL8X+IGmbW&#10;vDcLC6ke0IXUVQBJXGzs3LgDr6Vp+Of+EP1a00nS9S1O4TR/ECf6xWYD5huXLY+Q56E49K5adP2c&#10;49VdrRdY3d09Luzuu+z2BPmWxY8Q+CfCes3Nne+JPDkaattWOx1iGNUu4T1CLKvzFM9UztPpWV47&#10;8Sv4Pk08+OPFUdpeeH/N1RbpWEEd/aRRt5qtn+6vOM9RUV7p+oWfg+38FeOPGrX15Y6gJdPv2jNt&#10;Ise4eUpZcgkcAt0NdF4j1TSb4WugeMPDdhc/bIWR7e/2yLJIB8yrweo5x3BpxvCUVJ80ddu3eN+j&#10;W6t/mPaRS1DxV4c8deHtM+NXw28VWt5p+vabH/Z+o2shlikiYbgflJyMdxyK1PDN98QIPije2ur6&#10;NpreHU0G0Oi6tDe7riS7Lv8AaYXQjKoAImVskHLA4xXk3xb8Ifsyfs8/CuW9g1DWPB/hK91SONv+&#10;EVjnZNNvpp0aOaJE3CBPMxnA2YLDABr0q18NeG9bM2rR6hJcf6u50nVI9R8uK4kK5wCpwAzDlcVp&#10;Wo0I4fngpezk5Ri5R1VnG2qdnJXs9Xo7210cZWutP6e/9efqadr4N0UDXLjSrC3jtdcuGOozWLCN&#10;g4Xb5g2j/WZ6nrxVbwHba/p+nX3hXX/FFtr1raXCQwXRbdccrzFcLyNw/vDqOcV4V8J7xv2XfG3i&#10;j4r+OPitdWPhn4l+LIVh03xJqEU9jo+phfKYRTq3yRz7V2qQMMOeTXd/Fb4X6f8AE7WbQfBv4nN4&#10;H8aHWrXXbibS5lkg1yGA7XimC5EkbKQpPUcGt62AVKt7OdW9OSVp8raTSXMnu1y6xbjdaJ2s0xRl&#10;zRbs/wDM6TVfBel6L4ktbTxL4VtNU0IWElrcJqVuLj7NCGDIzK4KyLvyN2Mim6NHoXgnStevTdCw&#10;tbO8S0jvo91xbmPAMYKZbGzO05AIGOcUWXxhvPGPhXVF0v7LD4i8NzC01yyvFPliZWHmIwA3BWT5&#10;lcZGD9auXnivU/DsWoeINB8Aw3x1DU4UtxpF2m3UbdwoM/8Ad8xBu3DuE71zOOKt7OotdE1e19U7&#10;66ap6PVNataXF1KfxEttOOtt8UhcR6xok2i+Rqljawq6y7G3LMCASSpzj0roL+18J6xZaN4usoPM&#10;kjmj/s+8Zdj5YdyMHBHUHg1T1mO31Pw1qlh4c8OXFrcaeXeO3WUQrI+w45HBVjisPwh451HxN8M9&#10;L0nx98PtS8L6h5ML30UbJPHbTF9uFkTIznBz6GoVOdSjGS+y+XdXs1ppu9NG15J9A5tdS9pfxN08&#10;+Itc+G503UJtR0U/aJcwyNFJGTnYspAUuAc7QcjINWtYisdM8aab4t0eXUIYra3kW6sLM/uL1pIs&#10;jzgeMrjIc45OCeadd6n4l07xdeeGdXmXVdPujG1nHC3l3Fuuz944PRuxx15Nee/snfHT4cfGTwt4&#10;rf4ffF+x8Wab4b8eXOgQ3c0gS4t5FjUtZy5xuZHcqOPmVe5FaxwtSVCeIpxfLFR5rXa99W1drK7v&#10;ZPzs3YPdPQPHNxf3fw2vNe8GeHrzUdTs7dpzpdleC3vHkADLHnoGJ4OeCPWvCvCf7ZN/8dPjd44/&#10;ZW8Q+EdV8E6t4V8NQ3mvX2qWcLNEJ4w8M1tMpeJnjf70cgB+UnGK9F13wp4Z+Dv7TNl+0BfarqUc&#10;3ibQ7XwrcadFct9jZ1mMkV15WcM/OwsBkKfSu61zwX4H8VDxZBd6fZ2q+ItJez1HUrdQJXHlsm5+&#10;PvIGOCa6MPVwGDpP2lNzUopwnqnCfNHm01UlFJ9E3o9LFJLn0dtum+35amB4THiTRfAWnzeFtdsd&#10;agniLa697G6/ayRh50Ckhcn5mRRt5OOKi+C1p8OPGtlD48+D+kaVHY/23Paa1aafdBoo7mAtC8iF&#10;Tt3DG0gAEg88isP9nLRNe+C3we0n4MfF7xjb6vdaAot9N8TJ+6a6tsHyZGPTzAu0HsatfszS/D3w&#10;i3iLw34Pt109pteuLu+tIdPNpG87MEkm8sgY8xzuZl4LEkdaMTT5KeI9m3K0tJJNRlFt6tadLNaJ&#10;rYm60T39fvOotprCHXNVkuvEuy1srpbO4me+2m2lDqYVfDEK2GXqAWVh1rV1zQ/Fxvta0zW7ma+0&#10;LUNLAs1s28m6gmAwwEqsCSQcqcZBHWuK1zwx4e8OfELUtZW7s1bxQpm1KxuLEMNTkgjCIrMflLxA&#10;LtbglfXaK63w7rVz4m0C48Q6ZqUepaZerG0VorHzrSZV+dPQ4I6Vw1ocsY1IO6aWrXXTbs007O+q&#10;Xe6K5ugngthceDW8Kahf380bW7WUd1rCh51wvytKHHzt6kjnHNcz8LI/Dei+FtRisPBEmk6rpesE&#10;6ybXTiscl0Qq/akjjO0pIhVvk7ZJ5zVfxb4n8aeC/iPovjrw/wCFrTxB4B11vJ8V3ltIftWi3acR&#10;3O0nDRfwvjlTzyKd8N/FMF98d/FWk21hrEUyqm7UI5hJY38JRWimVM/I4DbSRw2Pauj2FRUKlRfC&#10;1zOzWjUrNSXTfZr+WSVncPhSRjf8K9+F3xM+Mmj/ABY1Pxr4l8GeMvDbX9r4g8MeH/ETwWGtRoAS&#10;91a42XKqCsiSqA6mTBY9BZ+H/h/4rWl3Z6f4w+OOm/EbR7XT3urH+1fD9vDcahHNOWhkEkXyiSKL&#10;90GUDf8AeIBJpv7Qun+OfBP7RHh/9obTY4bvw74a8E6hbeIrGSxZpTDLNCzz28i8CZFXPlsPnTdg&#10;5GK7rXdRNr4ak1Dwitm1jJp1vd6PMxVbWVdxbAYD5NwIIPTmuitXqyw1JqSlGcUlez5GnK8VJrmV&#10;lK6s9nu3FNTKzk7L+tP+GZgeN/h7onxhh8Vfs2/EfwfJfeFfE2h+ZY3USSRrASpUxvIjBlkVsMrA&#10;jpXx3/wSU8Pf8FJ/g94/8WfsdftSeH9L1P4c+AtXnsdE1i8WZtS1S0ly9vOJZTtuYFX5d4PmBuvT&#10;NfTfxF+P+ieGP+EQ+M2v6snhC3t9aWw8UrqUm6JYnfy/Kdowyh95UgkgYbNepeJdb8K3PjhtBvYL&#10;xLqbSVu7PVLeNmj2b8ABs4yCc47g12UMyxuXZRWwU6EZ066Tu03yVKbs5wd7c3K9bN3TT7BUjGbj&#10;LZrt9zT9fzPOC/xF8C3vie6sdRvPEnh3TZYEs9Pu4YxqGmSr380sBcRDP3XAfaOGatT9mL9orW/j&#10;JpfibSPiH8CPE3gPXvDuvTRLpeswps1O2yPLvbOVTsmgkHocgkg9iZNf8U+EtFbxJo/juXUHmlgM&#10;17Z2a4Gq2SL5csqLjkhH+dVO7CAj1rA1T4QfEH4Y+N/hfqH7N3iO1n+H1rDJba3p+tag1xssvshF&#10;u1vI5LtvYIG5P8J7GuXlw2Iw8oV4qM5JOM3eK92N2rp2bla2sdW9000597mun3v/AF/X4nf+IPh/&#10;qes62YvD+rala/2fvnsvtSq9hOHQj7NKvJki3YbjDIRway/BPgXxt4tsILL493+jx+L9P8meW+8F&#10;3d3DbyIrHy8JIQcdiCTnvxT9R1/xpq+iR+Pfhvr1u11osztq3huGQNHdQc7oycZWVcEjHU8GsLxX&#10;+0d4Rg+HNj8d9D17T2i01ftOqLqQktnW0yRKpGOJFwflPUjHeuWjTx1SKp00m7qN0vejLWyb7S+5&#10;/Jml3szy74a/EH9ozwF8dvDnwA/bk+B1rq0+oeJtRufhp8YvCaq9ihVHdIbpCRJaXDQbkwQUlAPf&#10;gfS+gzX3iDSbPWPDt9LNYzrOsM/A2K2drFW++oPGAR2qXSfHHgP4t+D9P8Q+FdTjv7HVbH7bpd9D&#10;82BtxvXPR13dOoql4Pi8d/D3w3o/hbxHDa6t5CzRXmoWCiFvLALJN5XqejBehOelTmWLWOak6KpV&#10;Fo4q6i373NJRd+XonFNLmu1HWyI+71v+nl6HAfAn4m+JPiBo/wDwjHxr8DyaL468I3D2Ul1dWawx&#10;aqnP+mWDozAxuoBKZyjfKwGBXYReP/hlJri6r4jNna3j2/kz3WoRiPPzbRGxb7pzyARjnitHwXrG&#10;hfEDwdY+IrK1muFmsGa3kuYVaSJslXU5GVf1FZfxN8LeGb3wvqXiy18HWuqXlnZgqk1r5rTKAAQF&#10;7kD+HHas6tTD1sY1KDhd2snom90r7JvW3TYOWXNZW1YeGfCfiv4e6dfaDok1n4n0ma4muDp1wqx3&#10;EKuwZYl5KMgBOMhc1o3PxCNl490/wc/h7WITfWjXVrqUNor248sDzLWUrkq4ByNwGexNcb4nvPGM&#10;lj4d+NPwU1bRHhtUFv4msrqGUNc2vl4WNAv+rkSTH3hwuRWX+1HY+MfEvwe8IfEaz8WQeC/EXhrx&#10;lpWrT3d9veCWOOUG4sZnh6wzxMyb8FQSpI442p4VYnEQVZr324t6pxlsuaK80ndLVPXUIvmdr26/&#10;1/XY9Gu/D/hf4p6kl7DqhF7oWp+dpWoWUhjkj2nbJESPvIfusp4P4VLq8NrrfiW607U9PurDUhYY&#10;tdQjVlSVepCMpG8DqQQCK8x+D3x81Dw58WPGXw0+MXhmPQYJNVN74H8VLdiTTNUt7gojW6zcCO4S&#10;43AwtyQysuQa9X8NeM5rWDT9M+JpsbHXWWUmNpBtdQx+aMnr8uCR15rnxeFxWDkotXVk42aejXNp&#10;bRpfaXR3TsxRlFnz18W/2wP2dvgrp114k8VXGqaHpceuQ6J46Nxod1AwlkAWC4UAfMrtwJBuDDvX&#10;s2seNtHv9M0jS4vC8d09xJCui300ZMMm5QygSp80LMoIB9etW/iT4N8Oa1pK6dr/AIf0jWvDl9Ms&#10;t5b6pa/aVSQOGjkVSCNoYZ9VPIrhvir+1p+y18KfiV4b+Fvxw1y30C81hkvPDuoXEMi2N1NGGXCz&#10;AbQyg8hiMBhXdGNLMIU44ShUlUXM3Z810krWSSd1aV9/dt2uL4W23Zf1b9DpfEsXgT4seH9S8IJb&#10;XFrq2g3FvfRw6tbuzQSDPlzoTkmNvmUvGeRuHcg43iTV/F/hrwfpPhz/AIRbSV1jxRbmzjt1vJ/s&#10;81wudoS4jj/d5jBZS4XBAFdKvwc8AeK/hPq3gbwT4imh0PxB4fmt9N1TS9SMlxaxXCsfMt5yWO3L&#10;B0OSARxxXJfsrXfxm+Fvwz0v4cfHj4h2/ji+02aW0XxRZx5mukQ/u/PQAYlC/e45PNZU5Ufq8pQd&#10;+SS9yV1J3T1T2spJXi3daWb1ZT5dPP8Ar/Mxv2g/hX+01rPw71LQPhZ4k0PXmtEt5dGtfEbYkhvo&#10;2DI8rrxIFI5HBcHjBrcsviZ8eG8F+GdJ+PPwPtre81bT5rPxJN4d1bzfst0yED7OpXLo67jkn5CA&#10;Dmu21fTpfDT6x4s8I+I1W22efqFrc5mRJFwSQo5UbeoH5VHrfjlXm0O8TWrGO11h1fR50YMZ5gmW&#10;hG7uVyQRzwRil9clWw8KTpRkk207OMk3HVXTt57PVXfVC5bS1v8A1/Wpz2j+KfEXwZ+Hvg/wvBba&#10;14ysNW1mDSLPWrXTTPJFFKG2S3wjUeSnGxpgpRSVLABuPGr742fETQ/HPiTwN8FviL4Av9V8M+I4&#10;brSvB+uag1vcSaYrLFeWssbbVs7pZnLQyglJVdcjBJH1DfahoXhLTRPeRrZ6TZSBrkhmUwSlsg8f&#10;wEtz2/CvH/j7+w7+zN+0N431zxZ8RPgn4f8AEF5rGmRWepalNNJb3UZh+aBWeJlLJu2lXOSp5HHF&#10;dGU47LY4icsZB2ld3SjK75k9YtxWzadpR30s2mlLm+zb+tz292tNUnktZo/La+sxvj24dTjvzgkZ&#10;ryPwd8O9A/Zt+IniPxEouNN8L+JpLaa8XzAbcaiT5bytGAFjMuVyVwrEZIB5rzP9q7wv+0XN+yt4&#10;R8QfDzWx4I8UeD9U06+1NbrWWlS0toJRFKpl6XMbxjlG5YNnrXvkYtPjh8L4vCnxP8MabcLrNtt1&#10;fSUuRLG0JHyyowwcH5WB4IPuKx+rSwGEU1VUqdSUoTindpQaae9nfeLu1pvZputb2aKOk/CzX/h7&#10;rEui+FLqG+8H6nassmjag7t5DluiNk4RlYj2OPrWP8HfiHofxM1W607wX8Rr6FvDdzqPhjXfCviD&#10;TRHP9oifdDJk4Y7UxtkGUljfP3hmuN/ZI8RjQtF1v4C6x4z8WtqXgfxAkFjb+PoTHdIjyMbeJLtR&#10;svIXj4Rx82MBua6z4eaX4/0n40eNtR+JPgXSHMLG48M+ItBXbJq1nsP7q4U8faIWHln1G0jgkDbE&#10;4eVGVenVlzSik4y0XMnZJ2kvevGSd07r4k2k2Tc674dav4r1vwfcavchY9ethJY6latbKF+1xKRu&#10;4xvVgVYc9Dxjt4H+y1H+2V8NJZrO6+Cvwv0Xw3d+Krm41hvCrTxx3IkJeS72AM0Nwx4dHLDcPvAE&#10;V7x8M/iX4W+IdlqkHhXXm/tHQ9XEGrW80ZjdJWjV1DqRz8rDpkZHtXL/AA2svD3wy+PninwXofhr&#10;U9NbWITrNxaszyafqEj4WSSEtkRy5HzIMAjnFRh60qFPFUZUlqlLlknol21VtJXTtLT7ypcvMn5/&#10;8A4T9sr4PajeafdftM/Auz1W38UaHq2j6zMlrGtxBqcEEoS4AhlysU32Z5UaSLbIyAA7uBXrF58Q&#10;fhl4s8U2fwU1+HTV1LVLGG/sNNvHKrc2+zMjW/QhkyPu4IzmuM8P3b/DbU9Q8IeDNG16/ksHvNV0&#10;vS1uNiXMEz5ntfnJ+eM8pn6DrXaaLP4G+LNppnxEl8HWoudM02O80N9Xg8q6spmjddrd4yCSpxxy&#10;arEVJvC04VbyjC/JNNKSuo8ifWy5dFfS8knoOSjzaf1/XU+U/wBvv/gog/8AwSz/AGt/hLp3xe0e&#10;C6+DPjeG40+TxBJbF7vw1dRiNeHyWeFlYOwwW+RuvFfQ1t+0/wDAP4r6hY+HvAvxS03XbPVNt1o2&#10;oaFqkciGUpvW3kZDlC4OVzjNR6j8P/2Zf2/fhbodl+098BtJ1O/ht2dvDvimzBnsZzlJPKJw2G2E&#10;hlPK7TXjPh//AIJIfCH9nHxPH4w/Yw07T9HjvvGun6xqPhDVlJt44baNoXFrJnzIpNrFsksGPUV7&#10;cZ8KYvL6VHFKdDG0oyjKSSdOo+ZuMm73jJJ2ckuWVtWtW8H7aNXSzi/k1p+p9BeN9b1fwN8PJPiG&#10;niC4sWuNTt5ns/EWmGcWir8skAMY3IzgHEhzg47GuK1f4z63+zf4O8P6b8VhqHj/AMO3mqXMOoeJ&#10;rex33OmWkhR7aS4RQM4LiJioz8obHWuv+Lnxs1T4L+GfEHir4i6e9p4f0ewkmbWP9Ys+FGAyKCQ+&#10;egx83TrS2uveFv2rP2arjxF4J1r+0bbXLNJdOutHnG6CYbdjqwIyY3AYq2DwVNeHh17OhCriaV6M&#10;ppOSst1olJK6cU3K3Nq/iRq5Xdkz0m8exGtQJFGrnyg//HyFYt2+XqeCTmvNdV+HXhTUZr79nH4x&#10;aVrfjbQ9cuZtasbrXrfzILbbKrizWaPBzE3zx5w23jJ21j+J/FvgK+so/iT8SL270O+8L6pbaNrO&#10;rXEckCR3Bkj8ufBO028jOPm5xvGfumvWNMvPFNp4hu73UtRt7rRZkjWxMK/vLeQZ3iTsQeMEdK8/&#10;2dbAR5k35PZ80bNOMtdVdPSzt6oe8Tm/hxqfh/xPqmseC9Yv7PxD9lucrNcW6bkQH5YZYz/EnZiO&#10;RWV4u1H4PfATxd4T8E6h4jk8P23jDWLy00mzaZxay3DQ7zbp/BHkBmVG4JDbe4qv8W/hjYz+JrP9&#10;pL4frHD4i0gBLmGS+e3t9Qsi2JFmA4LqOVY9PxrZ/aM+HukfFX4a6dPeWfmHTtbsdYtJVthcNBLC&#10;4YMq89VLKcdmNbU3hZYim5Tkqc7qSVk4yta9tU0m09ldXSs9Q1b1L1x8J4fFPgzTvCvxGvptSu9M&#10;m8y31ezme0uIXRyYZQ0TDouM9VY9Rg4ri/2VG1D4x/DXSPip8RLCzl8S6XJqfh7UNTt7pbhdUtLa&#10;8khVywCg+Z5SSMNoKybhiu7+F/xM8IeOvBtv4u07x1pepIXa0a+tWCKJAxHlsD91s4yp6NwK4jwl&#10;8P8AwF+yx4S8RN4f0TxVJpqy6z4kuoreNrgPPdXHn3UcUY5LNIWdE7BiBRTnV9hVw07qrzLl0t/M&#10;ppaq1246W6dLA172w34JWjfsw6b/AMK28Z6zeXmk6t4mu7jQtV1SQL5AuZi62Lb2JyhJCc/MpGBx&#10;XqmoweHdOt7g3I+z29jA81x8p2+Vgs3X0xnjpivFfjx8ItC/ao+FnhzQLfxfqLLb6hp3iexjstSF&#10;nfI0TrLBuiYZ2kfKyMOuR1r2KS+1yztDez2M1xCttLPIZXVWiYLkREDr35qMw5K3LXlP97Jy51a2&#10;qtZ+stb6LVeYJnn1h4e8UfFn9nbdrUljceIrOSbUfDGo6HfyRJLJHIz2c6tu3YdQm9G+U5ZSMVH8&#10;P/Gvw6/aT8EaV8XvCnimbw34lt5rjRpr2a38m6tNQhfy7uxmglwHKyRn5SOQFZTggmTTLbSvAmkx&#10;+JdOhvvtGqLNPHp08mPJt7jbJJDFs+8UKsVUfMNxxWt8dL/4K+HvhpD4h+KnhiTUNATVLCVpFsXk&#10;ltpnZEhuPkG/IYpufqBnPANdDqKVT2cIyvKb5HG2l9JR5XpJPSyulo1rcmXLub/xL8L6Lr0Wlz+J&#10;dAl1SGz1KC4VrclWs5ozuW4G0g8HqMkYPINcj4K0f4H+LdQ1P4p+AdSs9QsPFl4kOpaxpV0/ny3c&#10;DFFDshH3OV5GR0Nd3rni608GWcl5qltN/ZcVhLdSaoo8yOJUG4hgOcbenr0rira3+FPiD4QW/wAU&#10;/gvPZWukXkbanDd+G7ZVjuVfPmSbFAyxPzHgNkHPNcWFlWWHs3JJtRTXw63dn2baTXpqmUzq7f4f&#10;3GnaZqGnWl3NHJfWTRf2jCwaaJ9pUSDcMFwCOowduDXn37SPhf406n+z7FefDXSbfxJ4y8H6xp+r&#10;aVps1xHZweIGtpUZ7dmcFYWdN+OgWQLyBXTfBL4j+I/Gtpa391r3h/U9FurVG0PWNJvTI2ogL+8L&#10;IR8pU/X3rrNS0i4sppvI1MrbXSsPKmj3hJSc78+ntRGtXy/HL2iUpRknZptO26drOzWjV015NaG8&#10;dDJu5Rr/AIa0PxhqXhueCe12X01jf4kmtGK5eP5CVZ13FeCRxwehrF1L4ceHNY+IsPiHwrd3ukz3&#10;kYur+40+aSP7WFGF65Td2YEAkGrF94q8WeAPEH2HUPD9nJodzbxrpl5azFQ12Sd8Tg8JuP3W6ZJB&#10;xXK+DfE/j/wv8bdT8J6jrMV1oF1p0WraXp91G/23TnL7bmBmA2OgyGXnI57VpRo4hRnKnJK0W0r6&#10;NN6rrqr3s+z1uL1PVNB1GDWd0j6za3kEzPHEEYHcBwysOhYHg+3Wvmb9mn4aeLP2W/2ofih8FI/C&#10;09x8Odcjt9e8IarJqDGLT1umkE2k+WznCpP5hRgAAkqrk7QB77b+HdBZtTuPA8q2rTOblbmNg0SX&#10;BHLKB0z/ABDoaz/jL8MdF+L/AMG9U07WYLibUb7w+Y4bjSJ2in81GWaJoyCDlZkRwM4yMHgmqwOM&#10;jhVVw8n+6rKMZJrWLUlJTSTS5o6pa6ptbMTjzWfVGVpGqfEPwv8AE290zxR9lfw/qUcf2GNtNKTW&#10;dt5aL5RmTKuVlZ8bsHDcdCa8++MPiX4ufs8WHhH4a6alnq0mr+Jp4fCuv3V0IkimLF4rC4jLb38x&#10;C8YljBCkLlQOa6b4AfE3xb478MaCZvEl1qOo+E5rzw78Rv7T00209xe20Sb51HQfOVcFfldZcik/&#10;aJ+HHgT9r34D6W8E2nw65bXkOseCdW1aF/8AiWX8Un7ucBGVtwwQQD/FzXoUOXCZlCni4r2d1GTU&#10;XZO0oxk17r/vPX3o7p7C3joXvjSnwi/as/ZQ8W6Brfhmx8RaelnNBquiSTqWtb23wxj3qQY5Y3AI&#10;YEEEAg1s+B9R0/wZ8LdB1BJNWsbf+y7cD+0CbiWCNVQeVIxJLn0cknnrT/hn8MvB3hu21TxD8KtN&#10;sbOfXtSafxhHCrol7qAVVlmAbO1iR24Nbnw+8X6R4utNT0PTL77TJpdyba6hkjxhgOV9CPccV51e&#10;tGOHlh6XM6UZc1m9uZJPTVLVKz6pK/Yf2rsXwd4z8B/Ee6urvwdqrTNDIv21Ylwr4LLtYHvwfQ4x&#10;2rBmb/hHbWz8KaXozTRwzsI4jfEbrMPmRgr/AMcZIwvYfdOOK5f/AIUvF4O+MMfxo+D2m6fFqUd5&#10;ND4s00XEyG7024MZDbM7DLHJGXVsfd3LkZr0Xw1rGq60L258V6Ta28lhqky2twR+7ns2wY5Fb1Kn&#10;B7ZBqK1OjRtOi3KDSdm7ST1Vmk9e6fZ9OhrszJ0Pxl4i1Kxh8T+H9Jkeze4ms76xvLZRPGyHAlRl&#10;wGQ8Mc9QeOaq2l1ofjLR9Jt9Z8JXnhu8uNZzJbSW6K4mhYlJThj8j44POQcVrx+Fb3Tpryz0OCOz&#10;hVs2u1t0M+/lg6Z7Hpg5qv4n+HvhX4mwaRqeveHNP1CbRtQSW3lFw6mKeI5R1KkHhuqnIx1qY1MO&#10;pX2XdbrR2urpPf10Hbub0EFpqTz6xGWkxevHOYlySqHaUZfTjP4Uuhx3Go3GpLrlpapexXTra3Fq&#10;37yS3zmItxnIyRjkenWucn+HGr6D4k1bV/AXjS8tbnWNWt9RubG4YSQB4xiWJVI+RZVySc/eGR3r&#10;W02X/hIorzUPs01tcSW+y4tYZP3iHJ2uvpxxzXPOMeW8ZXWnk1t+G67O3TQZR1/wvPrPh6bQPEWm&#10;rNb3lwTJHIGdJYeDtbGMd+KdE2pw+LodNfRLG20210aRbTbH5kygMApU/wBzb1U8gitS11kwWdvY&#10;3uqmTzZEihlkj5fIwY3A6NUWtQ69pOkvc6LBNJ5lwkaLGo3267uSc9UH581UakvgfW9t0tdLh5lZ&#10;PEF7YpDcaoscKWPmNcSNMURwRgMrHjBHIB71dm8QRadYw3U1t9rt9QmWFvJ+6I2XKvgcYOQCRx0N&#10;Y3ibwZ4c+Pvwl1L4X/FzwrHeWuoQ/Z9Xs4biSFWZSHRkkjKsuGVSCpBBFc7qvhz4j/Ev9n/WvBWr&#10;s3g3XI/Mt9D1bQb5JttqJR5EysRtyyKodCPUdwa2hRw9S3NLlfMlLsk9pKzu9btpLRJb3slqj0V/&#10;7B1jTLzw/rlpa3Vm0O2S3voQ8c0LDhXVgVYdjnOe9ZF0YPB2u2en6X4YuRa3Vn5cc2n2+62t1QDY&#10;jKMBMDhcDpVrwno19/wh0NrrV/Dd3UMknnPboQjP7KSdvGOOlUdK0HWD8SLsrqE62kNnHJEiz5Rm&#10;PBVkPTGMgiueKjFzXNor6a2eyuvzDszQ0zxdpeuQ61pVz5bJp/E3nbljZWXO19w9+RyMVzfhzwr4&#10;U8U/AyHwIdCENvc6PNaNpbSGHbC4ZWiBjIIUg4Uqc9CK7TVroaZ4fubibT1aSY+X5LAEyljtA9+v&#10;SmaRbaBuWwgkt99q8bLEuNyjovHYZBA7cVMa3s4NwTWqe/VL/NjOI+Ca6x4J8N6d8LbJodR0/SbQ&#10;w6LqEs5Mh02EJHGk7Ngi5HRyRhiueua7DUNb8ODxpa6Fr8Fr9uWJrjSWZh5zAcPsHXgHnHavJ9P+&#10;IHwi8e/tBeLvgdLoGsLr3hjQUXWNf+xzQ2c0d3IJBaJNwJJVDI7bclQw5616trXgm21jSbO8i0+H&#10;+2NLtWTS7y4yzRSbcct97a2Bu9R712Y6n7PEKVdOMprm2t8Supb7NNN6LR7Ex2suhzHxI8D+ER4o&#10;vPjF4O026l8WNorWXn6bdP8A6ZDA3nC2YBvLWTOQjMMgtgnHFfPPiL4+ftQ/ECH4M/tBfstRaj4g&#10;+H+ua69348h/s22Bt9LAlFxHdK7B45IQFaMw5ZpI2Ug7hX0b4K8J+JfDMX/CR6Xa6bb69q95C/if&#10;T476Q2bSAYklgDDIYjHYA968N8DfsnftAfs2eIvCPwt/Zz+NC3Hwtbx1qepeIrO8tozqOkmYvcRW&#10;ySZxLbGdnR1IDgSKQcLXuZTWwEIzVacJTivd9rdxceSalHS9mny+z11e2tkTU5vPztv5Fjwt4T+N&#10;/jXxB4o+J3jD4mX9v/wkHi5NR+HdtpeqQ3FnDo5tYbYWrgKElikeI3SoxWRZJTg/Lz6H4z8N+PP2&#10;i/hN48+H9h8R/wDhHb6+WfTtF17Q5JI73SGMS7HYHDRzpIcnDFWUgg81yXx5+Ffxk0/4O6sv7Met&#10;W2ta/pvjS21eTwnripbxx6b9ujuZtOt9oCo3ySeVI3TeR3FdV4U+N/gz4iar4a8YfD+HVrBdc1C+&#10;tbxbjT2jWGW13i4iu1YfIwaIqrHrxjINGIlWrU44ugo+47RtFe5yKMo80Wr2kk7N3UmpPW7BW6v+&#10;v6+5Gd+zVYfte/DHwhB4G/ac+KHhvX7rRfDpt21bTbGRLnVpkyEveTgFlwHjIJ3jIY5qP4s/BzSv&#10;HPwfmvVuNY0Txj4nj0/+3Nc8E3KWmoOqTxj7TiUbWMacbmUsFyB0Fdj8bE+F1h4+8I+M/F1sq3Uz&#10;TaZZ6n9qdY1inXmNkB2yBscZGVPIIre13w7DptlY6Rpj3S2FpNHItxb7ZHiVWBWE7sloz35zxXnv&#10;H1PrEMZGKhKb5nyxUY3Td0ktGrpO1lrZW0V2o2jy9vmeOeNLL4J+LPEM37PvxY+Hdvr/APwqltM1&#10;6xutT06KS4NrMrhb+B8BopYZUO54SGJjPGCVr2PwLf3OvaGv9oy2N94js41h1Z/IWNniLM0Z4z8p&#10;Uhhg4JyRjJp2k3Hhr4l6fNqM8Mcjs01jeRtFsl8tWdSqnAZeeRz2yK8r8Laj8Pvhp8ePC+keFfHG&#10;uatY+IdLXR7KxjvVn+wtayTFZZgf3jI2GhLnO0ogON2STf16i6SUlKCvZ3aulefbl5mpSt10V3yp&#10;C+GVztP2gtA0/wASeGtW8JNrX9lya9oVxbm+huHgnhkVd0ckUiD5Sr4J5zjpmrnwq1bxTeeBtP0j&#10;4laVaXq2uj28EusJcCcX02zZIxUjJVjzu/iyelO+P88Phvwbba5eeJ49PMOtReXdXFq0qHzDt8sh&#10;eRnOAegPWvIPhJ+0v44Hgxofil4R0nVrfUNUuLfT9Q8CzNMq2ccxjEjKw/1kfBZV5ByQOKWGwuIx&#10;mUp00mlLro7/AN16X0SurvpoNu0zZ/bv0qw8D/sZ61431jRNU1+XwTeWmuaS2m6WLq90+WC5Qpcw&#10;xJgs0CszHb82xWGDkgx+PP2nvir8GtL8F+ILv4CX3jL/AIS2L7Ml/wCCZkaCO5MSzRLIszKyJcky&#10;mN/uh1RHKlxXp3wSufFuiWl54Y8e+IbTWJJNUuG0vVLOzaISWxIZFmBJHnbT823g4yAOldBpmi2t&#10;tqEJ0273R5lSZJuGRC25VH+63A9BSjjsPh6aw+IpKqoynK95JSUopJKyTjZq/m9GlbVcr5uZaHP3&#10;WueCfB+q3PxR1H4h31np+oWdnY3Gi3lwq2thK7ko4i27opnMm1snBwOARmt6abWdK1y3eDV7VbGP&#10;dFeWcykuxPKuj57d1IP1rl/iJo9xpnxD03xFrWm6VHoMzCK/vJmHzzMdqLKhGH6ja3VTXL6V8T/j&#10;/b/GK8+Gnxd+B9qdLvtSm/4QbxFot4Z45beKMM5vOB9mdiSqryGwa5o4SWKpe0g07Ru7uOysrJO1&#10;3FXb62s7aa1ex6hq09hrQWW70rd9nmWSE3EIlRXV8btvYjghhjHWvMfEv7M37OXifxIvxg0b4aR6&#10;Xq2qa3/aepapptq8BvbpI2tzNOsZUmRoTIglGGIIJY4FajWPiLTde1Hwv4B8dbbvTNSg1LUNMvrf&#10;zXureRSZrcE4GCPuFehUA5zWDqHxZsPHtrZ2/gLXdY0KGFdPuNH8QR2P2mGaOaeQPZ3EB+dBttyr&#10;MwG3eCDwa3wdHGUZXw9RxTsm02vdlqlJbtPRpK+zdtBS5XudF8F/Heu+GvFesfBTxP8ADbWdL0rw&#10;rpVg2i+JrqR57XVo5Q29Y5HJcvF8iuW5JJPSqv7Qc3jDQfiB4a1Lw98NpNS029lkt77XLa4wulFh&#10;0mjVgzRSj5dyhtjYJGOa7zwX400rxzc6xo506W3vNC1FrO7jmjO11I3I6MR8yMpHToQQeRVL4Vp8&#10;V7W213Svi5qGh3jRaxM2hXGj27ogsDzDHKrk/vV5DEcHgiuf2ypYqVdwSaSTi3L3uZWcl5t+89ba&#10;7NaDtdWuQeIPhz8OvHfhibwL4y8J22vaTq1jJpmq6bfSLMr2zrhopFJ+ce/UdRis/wAD/wBnfBHT&#10;Yvhz4rlWPR7e38vR7iXc0aW0Y2+WzN0VI9mSxx1OSBmqfjDwHNF8YvDPjmDUYNPt7GOaO5sgNi3k&#10;sg4lVs/eUZ4PUGuw8VWFn4m0/U/CXiO6tTZ3GmT2+pfaIxte2mjZTwflPUg54PIqXU/dQpym5Ql7&#10;zWvuu7V1ur2ttunbpoHkP7NPwJ/ZS+B3inxR8L/hLLNv8Q6xJ4q1Sx1PWJNQF9cXrlzfo8xY4kG6&#10;M7TtKoAeRk+gap8Bvgtpvw1X4M6j8PNFuvCMlu1oNCv4RJCluxJ8tA+dq5Y4AI28YxgV4r8CPgv8&#10;WvFXwc/4Qv42eB9O8J+OfhvrEOkeCfF3hK7VodS0u3CSWcyqCTHHJEfKmgbjO72I6L4//G74r/BH&#10;4reD9c8dT6bH8NptFubbxNHJbO1xcao5UWywMoKqAd2d2Mg5BzXt4zD4zFZo4UsS6lS7b967lKEb&#10;xlGSvzOS+H7Sfuu25nFqMNVZfkdRBa+Jf2fLOHwx4N8Ox3Hw90LSYIINPa4kN3YQhsM4lkYieNV/&#10;hOXGMDNdFZD4V6x4g0/TLI2LLqVv9usdPugMyeWwzPGj9Cu4BsAEbhnitD4a+LNK8e+D1v8Aw5F5&#10;CtGTbpcZcNH1RvcHrXzn8MviDa/Fj9qaz+FX7T/wC1Lwp4+8A3+o3fhXxTYTytpmo2c5SPME3AYT&#10;IRvhcZVouOma5MPha2N9tKompU03NprmejtJxbXN71uaSbaTu7ve3JRsl1PprX4/EsHinSNS8NWt&#10;rdadOWt9aWaba8VuVOySIAYYhwuQeqsccjmG/iu9bhGnadqkkPk+bB9pkhJlQgEblIxtPKn0YVDq&#10;Oo6tpmuWusS+H5NkMM0V5Jb3QAWJW3RfKfvbzxxyCam8K+NdP8X6Za6vJpd9pOpXmmpPJpd8Ns0I&#10;Zc7WXoWXocdK8blqRpqSS066d3utfv7W8ivINBudRvdD2xR288a3fkSyaeysOOHbA4znqOorH/4W&#10;hpXgW1+zfEHUNO0/ztaTTreS4cRrO0zlYUHJyzfdA6k1H8KfhXonwJ07UvDXguRobbWtam1K1t7q&#10;6aRUmnbzJQu455Yk4z34qv8AEb4S+Afihp9n4Q+N3he31Cyh16z1TRppGZWivrZvNil3AghkccZO&#10;CDiumMcE8S4zbdNvdJKVu6Tdr91cXvWOmWa1j1S80XRrGSNtKuIZ2hmXbDJvXgRnHAX24B/GoPEW&#10;qXXhufUtQ0Pw/JeajqVss0VjDIFmnkiwhHzHbgKV5471w3hP4pfGa2/bE1j4O+LfAkb+Dbrw2b/w&#10;34qt58b7iOSNZrSaM8hwJQyspKlRzg5rstc+JPhXS/HGi+AvFA+w+JNcjum0OzZ8i8jt8NKqP03b&#10;CG29cfSlUwtejWjFxUrwUtHe6tzO9tVazclvGzT2uHNzIueK/ECQ+FLfW7KNjNbsk8mnsVMrAfej&#10;xnG7qOvbvXm3xO/Y2+BvxY+Pfhf9q+zfUPD/AMRfDtqYrPXNF1J4Zrm2KZNjcxZMc8HPKFc5AIYV&#10;mWH7Nfwc8UfGj4kR3cPia4vfHljav4jt9Q1yVrTT/JQLELWIEeUGOC2zGWHPU1z3xy+G+q/s2fsx&#10;fEL4p+KPi74g1XUdL8GTpcXmnwiNoAqlEuLaMbtkwUqCcnO3Jr1sDRjQxEKeDxEoVZ2jbla5lUST&#10;jo2nG7ad/iVnbXSZaq8lp/l1PZ/CUviuHxwLGLUtLm8K/wDCPEx2Nvaym4+3+a3nFnY7dhXYFTGQ&#10;d2TjFVfC3w+8PxadrFhZ6XIILi6a8061uFVEja4jxIqA5AGdy+WRgfQ1xnwM8Z3Hirwr4c8baJqz&#10;avBD4XRG1vTWV2u5TCpkSePoXU/NuHO7cpxXpFsNZ1HxHp12sUc1lNZ7LtwpSSKQMWJ2nnaeMY5U&#10;/WuDFU6uGrShe1tH01jffzfnrq1uVzc2pF8EfD2h6X4Ct/Clpewy3Gj6bHpN09tax27RrGv7tDHH&#10;8sZVGX5RgDPGAarfCz4QeGfgpFrDeGbaS3ttQvHvNWeaZpBeTlQDcYJOHKgK2PvYyeaoaR8AfCvw&#10;9+JPir9oL4VaDdR+IfGEMJ8QWA1F0tdSkiUIsrxMSkc4RVTzFxlVAIOK6jxVqGsaN4FuF0zU1tL7&#10;7BJ9mkv2XbFMwIXeehCkj64rGtV56jjRqNxqcvMmkve0bTSb0i27PqtbJ6IUdNVsYuueGU+K3giz&#10;1j4f+L9Q0m80m7a+0drG4MMczqrhYLlcEvbuxG5eCQBggisf4Q/CzUtM1648e3vifXrG71DS47DW&#10;vDllM39k/bmdppb+2V8srs8rDeGxhVXHy11nw38P+IvBfwwsbLxfe2uo679jRNSv9OgMMd3M3V1X&#10;J2jn1OK5jxZ8dPBHwN+L3w7+DfiG/mg/4T+a70/Q5rjcY3uoYTOIt+MCRlVsAkbscdDWlKeLqe0w&#10;uG99e81ZXbjFOUul7WXNsn101Qe7o2aureEf+E0k8ReGvF922paHrkUdqtmsKxtb7Y2DyKwGfMLb&#10;cNwVKKRg03W/A3hb4UfB/wAP+HtK8Ua1YaP4Te0SC8a7lvLowRkKFlkcs8gI4ZmJJFdhqy29s0UV&#10;tAvnXE2+Pb0dhz+HrWLrfxDsdG1u+8By2s8c1vocl+uoXEBa32A7dpI6kHqBziuWnWxNRxjG/Kmm&#10;4rRaLlvbVXtpez+YNI4TXfh58ZbX9o2D4x/D74r6hqGkX0MdtrXg3UpkW0tLVUOJ7QBMtKXwW3MM&#10;g8Vp/C7xX8RpfFviDwR48+E1tomnxxQ3Wk+ItNmjWPUWlyZI3i6x3CuDuByGDAgnNdx4c1hpfB2m&#10;68whupLi3jaWbTwfLYEfeXdzt+vNZXjj4cWPifxJp+pW195MMhuE1S3Vipu45IggIIPyspCsCORi&#10;uh4xVl7GvGOkeVStZrk1Xw2TdvdvJO6euuqFHl1RwmoePtH0251L4g/ERY7ey8MpqllqFtB85kgW&#10;SOUzMmNxEccbPjGQScdq7218PfDT4z+D4dasdRt9a8Pa5pMbWM1rcbo5beRQ6yI6nPIwQc5ryrxh&#10;deIF8beMJ/B3wsuLjxJ4U8MxN4em1CQLY+KFkV1Efmn7s6GJonLDpKhOR0y/2Xv2UvDHwIvpfiL8&#10;IfEvibQtK8Y3Ebr4Fvroy2Xh8uI3ltooTkRkSRtgqQAJHAGCK9GthcL9U9t7R06is4pWad1zW0d4&#10;uzTUtU9YuzViIylzWauj174q+DvHd1pOlx/D3U7ZWtZVS/hvd3mTw4A3q687164PDd65nwZ4r+J2&#10;h/Gq+g1rTLVvBV5amKHWFuR5kN+hxsZM5UMuTnGMr716F8QbLVNQ8PTDw7drb6pGoe1kbJ2MSBk4&#10;7YzWD4i8d/Dfwl9i0rx9qcNjBfXkWnrcXR2wy3ToSELHgbsEAk8nA615mFrSqYf2fIptprb3ls76&#10;btdPmmrFy+Lc3PCviAeK3j1MWV9ZyQCRJLW+iCswV8CXHcOBlWHY+9XtN+zTajffaIlTbcII1kHL&#10;Nj7/AOPb6VyOh6h4v8LfGLV9I164s28O3Om20vh9lkzMHyVlR/RRwV9Rn0rpPEdnfS69ZalaXcLW&#10;IhkN3b+WWdjwY5EYHjBHI75rkrU4xq2TVmk1b0vb16euhUdjmdG+FWkaJZSeGvDmovOy6xNezR30&#10;7lkE7lpAjDkAZ4HQVsaTrNvqN7faXq2nTQ3VlMEjbeJDtzhGBxnPcis/SfCVz4v1Cx8S+ItQud2n&#10;6kb3SzZTNAyoFKGKYf8ALRCcnaeOaz/iVZfE658VafqXw5GiySRpdGdNUdojJc+UPs6ggcrnIb25&#10;rq/3iryTn71m23pZ77+duq3J21SOb8d/su/B34l/GvwP8bPGfhK80vxJ8M9Ru38La5peoNalUmQr&#10;cJIoO2W3kDcqwyCDjGa6T9qf4W+Dfjh8Krv4X+OvDQ1ayvXtbmG3aZkVriC6iniOUIIKvGrg9Plr&#10;F+FP7Snh/wCMHhya21j4c6xBeQ+Irjw/rWlzWDMYLmIfvHbIwYGHzLIOCrL612Hj+Sew8J6hfeF5&#10;muryzsbhtLh3crPDEf3WP4lJGDXVVqZph8bRhWlKMqTtC7fu+9ze676Lmblppq2txWhytrqWp/Be&#10;lR/EyTxpKJFvJtF+xRyLM3zR7slWAODg8g4zyayfFtt8SfB/iS08T+HZYLzR1sTBe6XcHDQMuT5q&#10;ydSCBg56VJ8KPixp3xT8DeDviBDayKnijQ4rmMpEcW07Rh3R8/dIO5cHnIxWpqvjqws1u40vYpbi&#10;1jeNtNkO2SaQDOBnr8vPFcVsVRxHs6kbuK5Wnrs7W8rPr0fkXo9Sa0uYfEunZt7dYZp7MO29uY/M&#10;XAAI9OfY0zQrWSy0GT+1rVYY7WGS2M0cgwLeMnEn/AgMn0qXS9Y0Nb+w0uJBDc3WmfaLeFnAYqpG&#10;V2nrgn8M1n+AoD4Yz8OJBfXkK2800WpXiAqzNK26Fj3YbgemNuKxafLK2mzt5a318v62Dqef/s4e&#10;Kfi1e2/jTwp8Yvh9FpNvpuvGDwd4k0/UBcQ+KNKliEkV18ozFIMtGy9RtXB5rvvDWh6Db6Fouh3N&#10;yZms7Pyra4ubxppBnjlzyTjjJ5NQyy33h3UPDulW2gwmzN1JBcXVuwRYGMZKPs7hmG3A6dR0rQ1i&#10;18PR3s2ravpEizWpUMseSsiZyrgD0P5V1Yuuq9ZzjHlUrO0drpct7Ntq+rav10SViVGxW8Q2epLq&#10;WnyaFcs3zNBc2NwwCyIGBEmeu5T09c80uv6Y3iHwvf8AhqxsI5N0P2S9gdgmIZAQzK2CN2DnpjIp&#10;NftLLxB4z017fV5F+wW0k7W8cf7t5Gxhiw7j+6eoNUP7B8TpJ4s13wbr+zUtUmg/s5bhC0K+WiAs&#10;FJwdw3E4xkn1rOFuWLcrNWaunvzdfRXdw7lr4W2Oq+GPBtj4M8TeJJby4W8nj066nk3ySQK7eWjs&#10;MZYRjn0roLKWbULi6TznXDeSrQsGMRH8Xtn3rl/DfjCPxFp8PiWHwteWptdWZbOFmUfa45FXdJt/&#10;hILMCpwQUb1rWvLV9COo61o9lJPezMXWNZMGQZAA9ByMZrOvGTrSclaTfla9/wAEUVJLK/0PxZNr&#10;0mryTWcrRKY2txiHgqfmH5mruja1MkOnWmtaYpmvJpdrQyCRYo8/K2eCAePoeKydE1h18V65cv4h&#10;hax2xNNps6jzLORF/ee7Kc9cY4rpJvDuka1qNn4jtDia3jzZzxN8mxhyOOoPHHsKK3LGyqLotflo&#10;unfX0BGb438MeHNd13RbXWPDVvew2+pLqEFxJgtY3MCsYpkB6N8zDcvOCQeCayvHF2Ljw1a6Yuqm&#10;YSQyXenXVurI37sqyDK9D29G9K1dNnTUTNod0hh1C2WUWcc/+s8nOzzVbuCCefQipNasLb7HYm40&#10;hfs9jdKZWjk8vyQpyHx35wcUQm4ThGV3y7fjqr9/LcOmgmoNrGr6Db6dcRQx6jcW6i6tfNGw7vv8&#10;gckduMZrA1a70+FY7zU4l09rdlsvIblLwBwoUKCBk55471Z+J3hLWdc1iHVvC+tyW97bx77Ub8RN&#10;gfNHIBztbI57ECvNv27vgB8Uv2k/2YY/BXwz11dJ8YafqWn6rEI7xreSdrWZZXt0mXmMyBdoc5A4&#10;yCK7Mvo4etiKNOrVUIzklJ/yX6vuvPoTJ9bHrun+HNU0aDUjBDBNDHiTw7abQggby8GLPHyls9T0&#10;NM0nUzrGnwz3Mnk3ljbwm+jaMt5csnLKrnqv3h1yMCuP+CnxI1b4lfBz+3ZL67TUfDeqXNjq1vqV&#10;v++M1uxRo5MY+YED5l4bqODXXWc8GmaTLrl80y293BJdSWsq/Mm8b2iIH905Axz2rnrUalGpOnU+&#10;JO2nlp87rX53DezNS0tEtPD/APZ1ptSJSVt5Fm3huSc8+/41y/hjVPHkejahF440mx0vVo5GMd5Y&#10;yfaYJrZm+RiCAy+6Hpzya6LUv+Jl4PVbU28czWvmqrxkqp4zwOfy5rK8P+NINbjju5rFra7uLV/L&#10;tZ1wtx5Z24weR0z9DWdPm9nK6vr81b9HrfR7FPczLvwhc+FtJ1rxT4F8Daa2rSWIubq1sYfKi1e5&#10;VeCO29lymTz0BOKz/B/xV1S7+HD+JLvwHeaZp9xosNxppumW3ubaZ3aP7FLHIf3U8fHzH5DkAHiu&#10;q8KW9vpTWWiW9xJB9oh8x4ppy4JBJZVz/ECefbFVfF0Wn+D/AAXq2tfEiRb7SryaZ9WW4tQ0cFs2&#10;doZedyoABu6nrXTGrGpL2c48zclZ63a2sle3TT7vSeW2w34e+O21fx1rHw11jwzqUf8AZGm2klpr&#10;l3b5t9YjdSHkjcEqWVgFdeCCemCK2td8IW41eTxJZTzJLJZ/ZxErfJj1C9N3vXi9l4v8I/s5/HLw&#10;r8F2+K1npem+LNGnj8P6BqUxEJktvLbFvNIfv+U+WRjlt4I+6a928Um9/sgJaX8ELiVGZrhdwZB9&#10;5RgjkjoaWOw8sPXhOnpCpFNNpq6+FvXvJO6TaTukwjLmiZGm6XENbsby0kd47aFsSJcbSQf4HX+I&#10;Z6ehrh/2qvgv4Q+Lvw4tbjX/AIfR3+oeHddtvEGnvY3Bg1DTL2I4W9tpI2B81FJyucSpujIO7Fb/&#10;AIVi0rw34tbwM32hlaeS+0m7wWRPNBLQk57Zzg8elbmva5o1l4h02ze/jt9Svo5IbWaThZ2jILRe&#10;m7oR39O9TRrV8HjIVaLd1qmrp21fR7WvfsGklqQw2/hL4sfDuy1Xw5rKTWMqrc2d1p/yoZkOQ2B0&#10;w4OVPcEGiz1TxLpmiw3ninS2urm1s42uTY24IeQjaxVc9O/XI6c1R8Ut4X+Hfwo1i78NDTNCjjkm&#10;ZGaXybWG8kbq23hQ0pGcDqxPerlp4m1XQbix0bxfYqqXkdraw3duxdmuWX50fjhcjhu9Z8spQbgr&#10;x5nZPfS1/wAGr29Slch+IHjCx8HeG7PUPEttay2fnRnz5shI5WcLF6kckDParmgSxWeoXHhOw1N5&#10;p5oZL2a1vLje0XmNwqsDkJncB7dDxWRfQfEhdP8AEFv4r0DR9S0q3sHbSrdosPNKCSEcN8u3hQD6&#10;81lfCR/H+u+L9O8U+LvAOj2d0vh0WupXtqxEolDbtqf34SSQMnIKn1rT2MfqsndaX6rXZrR221vb&#10;yD7Rv+G7/wARaNe634g8c6NDDb/2pI2k3GmxszNaCJApmA6ybt447YFZ02qfbNV1D4ffEl5ra1u5&#10;ILbTNYivdrX0kiySugVf9WEUBQT94V0nivUBokun/adTa3hvbyOyMcce5TK7bhk/w5wRk8fN9K4+&#10;y+JHwt+K/inxr8EtK8S2eteLvBNvCviDSApimtTcxGWBtxHRozgOO4NOhGdaLqqDskm2k/dSaipd&#10;krtJ3dryXWwuazL2o+FLzwt4Lh8D+ELiSa3maO005Lm8IkSDcC2yXkn5fu5+lZ3xf8T2/hjxTpPg&#10;iXRNWku/FFrcafplxbqZbWPyoN/mXJI2ocgBSTyTmsD9hT4433xu+FWuWviW6jk1fwj4uvtHuIZr&#10;RYZoY4X/AHO9ATj5DgN0YLkda9Mu59O8SXcU0k95a6hDCWjt4W5kQnbu2nqBnrW9eFbL8wnRxEbu&#10;Dld66trR+mz21+ei+KKa62OD8O/HLwpovxij/ZZ1O81iy1pfCsF9pTanp7vDdxEbZZILliUuTESo&#10;kTqu4HkGvUrqz0y3vP7eTzGZrH7OV8w+SyA7hlfug++OhxXEeL/Ackvj3R/Gen6PFfDRLS4sZGmk&#10;3S24n2fPGP72QpYeg4rr/DUGvadoFpYazZW/2iOIfbhb5Mbtj5igPQE9Ae1cuNeHlGFSjpdLmV1r&#10;LW7W1k7J2d9Xv1Ki5a3OV+FviO6fQNY1228CazpN8lxIg8M3tzHMv7rIVrfY5QLIuGxnvyAavNpX&#10;gHUvHum+L7zw7a2Hia609l0/UTYqt0IjhpLdpMHIz1XPUZFU/Ctlq8PifUPGWlrANPvmZIrSPJKO&#10;q/67GPlY8qR6AYrc8N+J4tSSwunkWEXCMGgmh2sJMnOAeh/pTrNxqSnDqujel18Lve6Vut79xdjN&#10;+K+veOYvBGrXHw/8NadrWrWdxAI9Jv5iqNCzqtxuwCSfJMpAx8xAHetLw34f8JeEPh9b/DvwXFDp&#10;ljpNjDbafbtGVitY8YijAGOBgKAOgAFYvhr4i+DtB0G7+I/jb4leHJLO91p7Cz163mWOHaZzHBbu&#10;5O3eGOzrgtVL9oI+OvA/hP8A4WF4EmnubfT9as9R1rRrO0WV762DhLhRu6Dy28045zEMdaqNGpKU&#10;ML8N5aN3ScrJWd9NNbaK3M7j6XKtppfjDwX8T/E/jrVfBN5cLcsU0OTTbqORriHyosoU4IPmB2Cs&#10;TjacH5sV518aNK0fxX4gvvjHpHxT8faFr3wqhlt/FeneGdMlMWt288YcBLZwY5nUYYSRgsNrKTg4&#10;r1r4oeLPBaeIPBdnrmsapZyatrkcug3unq4heQJuEU5HAR1JGG4J963ra4ea/wBQ8OT20k0kNwJ1&#10;ZiNvzfdUH8K66OOqYbkruGrjbsnFe417ykmmrp7Wk79ET5L+mYfw2Pw60ry/Ffhm8X7d4qs7fUNS&#10;uLkyRte4hCpIyMdsLbVwVUKM5yM1N41tdL8Q6bpvxJuLzVYotE1AXH2ezVlN1GHC4kj581VPzj6Z&#10;Fb07aLd6bcfbrS3ls/LMUgWP5kUA5U4/GsWy+IMOkeHtCs0l87/hILySy0u8jtyI7djE7xecP4fu&#10;hfqa4VKpUqe0im3tq+lndXt0ireSWnZVuYcvjy6tfiveeEb7xJp99oq6hbtGkkeLmynfH7oZyHTc&#10;Ubf1Xft7V5/+0Z+x38F/Hfxuh/aT8ReE7i31c+H5NM8RSQXL/Z9XsIn85ILqJOWKEF4pVIZG9c11&#10;kXxJ0LTPjPpvw3+LnwxGjak+nW8fh3xltT7Hql5MD9os4XPzCQGNW2MMsCCOQa9C1eZbXWoo7yE3&#10;drGxSTbIMx7hyzj+6Bx+NehDE4vK8RCpQvByhZtNWlF9mtHdpXvqpLVcyItGUb+v37f15HO+EPEX&#10;hL49/D3w78VfhN4na60G50uZdMaSOTbPldi+aHG4hWXncM5Fcv4O8Q/Dzxb4G8J6X8ZvDPhuDX7q&#10;a6g0qPatzapfIGSVYpQgG1x1UgbhwQSK7PSo9P8AgnoF94e0WSSeztbG41CxhuJVAi5LCJT/AHS3&#10;A9M1nfDaC88S+DrePx74Ns4LvzBqc1mluF/s+U4mUE9G+bOWXr3rJSpxjOULqHN7r5rTSal5K+65&#10;tFfZWuV6/wBf1qZ/wC8HeMPBnjrxn4UvtespvBqrZnwvpnneddRq0GJ2aTgiEyBhGhyQM4IGAG+H&#10;b3wn8I9b+IXi3WPhhqVnCl1bvNqUcTXC6rbCBQGjAySIwCrAjII75rn/AB/oEfwl+FP23wReW+n6&#10;l4M8Ny6xNZw3cnltBJI7zEPKSTGgMzIhOFYKOFrF+Hni/wCL3in4E65ceJfiHpV54i01l1jwr4i8&#10;KsGkvdHu/wB9bTT2u47ZNhKMvKuU3KeeO/6tLExniOZcknCDWsW7OPvWV072i5PV3ldJ2bUre3bX&#10;+vx+49k0ZrfQ9Sax1vxhHead4kuFfwzYz2YH2ceXuKBu/wDeGcY6U7wd4u8B/FUXcmiXEcmoaPdT&#10;WFz5kBikSSMlWBVhloz+IIPFP0/xNY+L/Aen+JLC5kgZo1aNriDynLqcH5T93JB49DUmq6FoqeIr&#10;P4knTo2v7exkSKaL/WTK4GYuMBvmAxnv0rw5cuqmmp7K1t1pqrLdWTd90273L+HQi8E6taeL5rxN&#10;P0e603+wbybSvssluYrecR4DMiEDMZPCtgZA44ryPxx8Ivix4G+O1j8S/gnr0Njb6h4gk1LxdoKS&#10;SiLVdNt9Pkiit/3jNHFKbqRXLxhAVAyDt56n4NfGv4CfEq8vPi38LPinpl9a6r4hXQtea3mdmOrQ&#10;HyY7cqf9U42lCuBnCn3rqPCep/EoeOPFPgrx5p9hdWMk32nwrf2eVL2bgBreYfwyRvnBHDKy9wa9&#10;CEsVluIqrlsuW0oTVt7KSs93GTutmrKStbSV70VK/mvPb8/yMbT/AIz2OhPps/jv4b614Wvdeu7W&#10;3nhktvPgN48e5o/NiyoVT8pkOEY96p/tK/F7xN8C9d8D+JtD8EXmsaD4g8T2+h+IBp+1pLJJwVin&#10;2kjKB+GIOQDmtbxNfeLPDXwZk0rS7ZrrVGvGtoYNYmLCUbyQhkQfLlcBWPA4zVHwPqfhP9q74LSa&#10;R4+8AvYtbXQWbR9WUmWxurdwY3OCMsjqrBgcH15op08PTqLFVKd6Sk4ySd9GrJpXurbrVq636Cvz&#10;aLff5aXOk1rwLpWp/DM/DmGaS5gmkWKOS3mXzoUEmRKpcMNycHkEZFcV8TPi5q3gz4veG/hJp1g9&#10;/eX09vJrBa1QTXWkqsiTXanjzBFI0KuFyy+ZnAFbtx8NfCPjf4n+H/iRe6nqn/CReDdNu7aKSx1K&#10;SCB0uYwGM9uDtlOVDLuBKnkGuR+NPgLxn8T9M0v4t+AfFkclz4csyfC95HAwuLS8YPDNK2OJEcFV&#10;eNhwEJHOKeBjhXWUa0rpqV7qyU5XUdVe60Tvp1sm0rubluv6X9f5abnfL4X/ALX+IumeLNMGnXF9&#10;oM1zp+oPcRkTpaSqrbUPrkIeeCBWT4X8ceOPA9h4i1f4vWunrpUOqE2i6Zp7pNa2rNtVphkiT1Lr&#10;jA6itTXrHW7zw1Z+OYtB87xLaRxRXEVjf+QkzHaJGUn5XXqV3DpxxWhqSW/iGG2tHsLXVLHUPOtN&#10;WluLjyiIdpDAqfv88EDpXJ7SPKo1EnHZ7XVnzOz6Xu7PS+2upSjbY898QS/GOx+LevCLXvM8M67o&#10;tvP4RWK3Fxb281sRLctcbxhTOGCpgkALkYIr0LU/iFpw8JXniTVdMuvsNmvlXkMNuxmDfLh4wPvr&#10;hgRj079KxfG8Oj2ml2fw+0mxmgurm18nS7eGT93Pbxld6IxOM7T0PJGa5ub4x28Xxi1T4bWmjrqm&#10;m+HfC8N/q1ha3CvcW5jL7JI4/vMQ8TRlQc7lX1Gel0ZY6EZKmvdV3ayulaN/V6Lzld7tom6jo/P/&#10;ADPRN97pHh2O30yOK+nkut8K+cI/NU87gG6kdx3PpXnH7W/gz4m/Er9nnV9L+Beptp3xAEEV74ck&#10;V/IWW/t5A4ikLhlVGAZTkchutdjp3i2y+I3gDwv8SPhnqif2bfLbXtjPeWLAtayAExurYaJ8HBJ+&#10;6RzW9DrEU+urp4l8u8W3Es8a4ZQPb1yO/SuXD1a2BxMayinKErtNdU9pLqu69UVL3up4j+1d8Rvi&#10;TbfsvLrGm+Ata1TxebGya48H6bqi2Rvridlhe3e4UFrdUkYuJl5XYDyDXP8AxO0bxv4g/a7+G/hV&#10;vh14y0T7Z8Itd0q+8eWN4lxYafcXEcBSC4JbbPLGyM6F0wWYEfeIr3D4q/B1fi3oWzw7451HwtrD&#10;SQyR+ItJgiNxsjbPlMsqkFCMggjvkcisrxd4ki8EXei3Wp6rNNDrOrQ6RdPeLu8y4IIt5So+XbvT&#10;DEY5INevgMyp06MYUYJz/e6e9dc8UlpflaVm4p3bektLWJXcrvv/AJr9f61MXwtrWt6t8OLf4deL&#10;/Dd1PqWg3D6BqVh9mFp/alssYgku4ACo2ugMwEf3VfbwRXU29xbQfDLRfGqeFV1aHRLX/R7C1shN&#10;cwCM+WGg3AsJQg2kA5PPNZ/jPwrovjPxXrVxqui63b3FnYx2a3tvceXHdyPEQZLVs5ilTeVLDGc4&#10;OcDG/wDBfwvH8N/h1oXw1sfFGqapDpdglqt9rcgkvWKD/ls4ADv6nAzjNefiatH2KnHR3Tcelmm5&#10;Wafml31t0sj3pb+Wv9ff8yp4O+Knhn4rXeoLoF5a6npsN02m3y210rvZzbMlZVHzROM4Ktgg1594&#10;U+EsV18JfE/7MNx4n1W30+80S4Og6rbyyrf2sjM5Myyht2+OXayj/ZHBBxXc+G/DF34e8XeJLlPD&#10;GkLZ61qCXdvqOjWiQyXUm0Ky3W0fPICOHOTiuitI2vby51WwEMcyxpF5m/keoP8AwLHNT9ZWFk1Q&#10;0j7slqnaSs0/VNtbfIlxUo69Vr/Xqeb/ALMHiL4m+MvgPH4L/aX8KrceKvD+bS6dl/5DMcGwJfpu&#10;A2tJwxHGHyB0r0bxLr1/b+DL6bwtpNxrGqaeFZbHzlikMhwQCzfLwOefSuN+D37QPwb+M2mDxz4V&#10;8ZWt0tjq114X1qzVG8y01OGRvNgb+IYKseRgqVYcGu28V6ndW/h+41Hw1bw3j2dwBqESsRI0WPmC&#10;46vsORnipx0aizGSqUuRuV3DWKTb1VnsvmumpW8eby3/AF7a7lHTbLwl450jTdZ+yR3drZ7rqzuI&#10;pjiC6GRIPlOODuHpRaaV4fk0e+8E6pZbdO1CNoI7a8jMltMs0ZDIufvqQSCp96h8I2EXgz4brp8e&#10;vQTQzJL9hmvpFhaUzEmNDtA5yducZP1rl9bn1mDw54fXVNJvtHm0bfctBdT+dF5wyiqz9WXncrfn&#10;UwpyqVHGEnZPTXtdp29d9OvQPd6r+upJ8JPhUfg9aaT8HvBmn2zeDdAaOPQxCxik02SNW/dlfutE&#10;2WVQuNmACO9dR4g+KGkeBPB+oa74s068t7fT70xT/wDLRZFyMMhJ5Q5Cj/ayK5ix1q/0z4mat4y0&#10;Gz1DU5NR8L2Zjs0mzZT3Mc0gcREfKJRu+fvgL6VB8ApoviJ4N8XfBT4t+CrppPDviG70+5bWVWSP&#10;VbOaUz29yjDgqyuAF6qUwea6K9OVVvEV/eScXKztJ83xOze92k3bVu+9x+9L+vNI7LxBpHhfxp8P&#10;YbuwsBNpV9Zrst7i14ET88o4zjn5lNZ2uXPhPxn4bvPhrrdmmoaReae+lapY2qPGsSNGVGWTDRoy&#10;8Bh07Gul0m+0MXU3w6l1tpry3s9zxyyDzTA2VDe/pn2rFPw+l020m0vSNeurG+gsBbWOpFhIXj3Z&#10;G9SOSCcZ9K4aNSMJWbaad476XtaV9+2q16iaTv2Mf4f+FPD/AMEPhh4e+FXhPQpl8NWMK6fDb315&#10;JefY7YAgbppGLyDHGWJI71Y+Kvw10nWNa8P+JLbUPEFrNoMr3EbaHcMvm25MaG3cry0edsmznJjy&#10;eMg2bzw5qHgSe78cT63qGoR3Uy/2lpcmHi5VY8xqR2IztHXc1QfEbTPHeofD++8W/CHxXMuoSXtn&#10;qdnbzqHjKQtH51qqjkCSNHGM8O2fauiFSU8UqqqaybTk72blo7vV7N3fVa7ldde/9fqcz8ONF+Nv&#10;w/8AjFdeGtX8e3/iLwnqF3qWrw3h0y2hTT1uXjMGnnawkAj/AHjrIAQ2WDYOKo/Fr41aD+zZ4f07&#10;xP4p0+0gsde1qa1sbDR7D7QdSvWbMLBIR/rHwc+45rsb7xvp/iDWdUkjsZrO10i4Fjql1sdZRMfK&#10;liZOMOnz4b0ORWD+058MvBvxp8IWWj3ulDUofB+v2+rXOl2aOGN3EN8ONhH8RDY6HvXdh6lOtjqf&#10;12FoO3NypK+js9NLtyXbS2xEr8qt5fdf87ff11OX1H4bfBbS/wBoTRfFXhXQ7/QvE3xQ0e9k1CTT&#10;5JYN08axO1zPEDjzh8qbyM4G2ptEtvj94c+GmqQfFzw/qfixr/x6ZLqw0++iSbRNLdwI3hcON6R4&#10;ErBjuCOy4IGDv/Gb4D+KPjFp3h3xr4e8VzeGfG2g2876XrECq2zzogrwsrcMjHaT6FQawPBfxs8Y&#10;66vxa8NeIdI+w6l4Z16z0SH+0MQw30ktrbFZEkHVJfN2Bv4WBHauqNapisLCUJKo4qPOpNuUbT5Y&#10;8st+W0oq6f2dbLcUeXTv06Wun/XqbXjGz8Xav4AtfGHwLWbQL6bXrHU2jvrNvIurUHbMJI0IYLJC&#10;p4GcHYcY4rD/AGffjV8SPiH8DrPU/id4UtdP8SSXt6ukalp9kyQXFity6xTIso3wt5YUPE2CCCem&#10;K9nttIsotGbw/Ym4htbyMW62vnBfsYVCpCE89R7889Kz9L8O6LLpOl+FNWuVh1KKKaVbOSZWkl5I&#10;aQ7eDkHnt81eZHHUHhXSnTTtJNP7SSTun3W176aeY/e5m7/1p/l6a/dy2l+NbfxBoM3j7V/C8lpJ&#10;pryQ3TLJtZ1dvLMynkMhX5gvPSk8Aa3rMutax4btfEw1zUNHtYBbLcRhNsEh+SVgBhWZf7uAwGcV&#10;X+FHgDXvhT4617wkLz/ikWtIbvT1SUsbS7y3mQc5/dkEEKaW8+EfhrVviNovxn8MXF/pmvXqyW2s&#10;yWNy0cU8Zj2oJos4yuBsyOOR3rWX1OMqkL+61eLtddJKL6rTmTs3q1vuGuho+PdJ1c/Fvw3bWeq2&#10;/wDY+oCS71DR5HeKeO4tVBS7gdRtb7wV43I3LgjJBFUfDms/FbVvjvq2u63eeG9Y+HA0i2tvDM1t&#10;bMdVtNSfd9oLvjaY2RkA2lSpBznPEXw8t/iB4e+Lvirxf8QfEM09lq2k2ttY20w/0S1FoknmXMbd&#10;hKXG9TgqydweGfArT1t7O+1HwnJqWk29tcSW+uaHfQh5Dco/E0cnRkZcYOMFSOcinJRpYeSbUrQj&#10;G9tLy952drqStyXtZ2d3ZoUdWn6v9P67aG1Jcah8KL2ST/hKNQvItYu4hY2+qXK5iA6qrMNuT0wx&#10;BOBg1DrHjvxT4DGreLPHXg+WTT7PXIxb3WgjdKLB1z5syDlyjcMBk455FQ/tN+Gr7xN4CsoYtNa+&#10;/wCJpZy6lawu0bPEHyMFem08+hxW1qmrJp+v6PpNjJJI8m6Oa1kwTdKYeD/wHoWHTPNYQ9nKlCpK&#10;Kk5X5umkbbNbXWmq89dbGuqJtS1PQ9I8QeGfDvh+/W3tfEl1NP5lrGVLbIvNXbj5UDHrkYbp1rk/&#10;iB8T/gl8HvjHo+qeNPiNougyfFB49D0O4mvPLmvtRj3eXFF1RmKl/Q5H0rQ8faWdA1Kz+N8fiHS7&#10;Dw34R8N6mut2mrwhciMLLHOlwTiEI0bbiRgq3tXgv7H/AMev2EP+Cxf7ONh8RvDXg7SZNV8KXFwJ&#10;/D2peXLeeGr1yweZNv3d4+dJV9iMEV3YHLufCSx1SNSWHjaFWUEnyym5uClfzjF9VZbptIXPH2nK&#10;nqtbdbXs/wCvQ+nvF1rq+o2d9onh3WbVdetbFvs8NwpIljPCs+Tz359a81+DXgv4nfCz45+JGg8c&#10;2F74P1KziuYfDtwwWbRbzYA0UZ258tzlupwea6rxfqWv/wDCKaP4++HGmTa2yIsFzKqBbqS3XKn7&#10;+OrDJz9aNOl8O+MbO6n0i1vLPXvEWmm6htdRhMflPEpi3E9ueo7jmuOjKpRws4WTjNcruk2mmnr1&#10;jazaejSutm0Vyrm5u39f8H1Q7x34N8D/ABn8A+Jvh5Y2Gn6hb6xbyWGsaJqFw3k3EDuFu7dwrBlV&#10;lLKdpxz718tfC/8AbJsP2Zv2vtJ/4JH+KfgZqV9o7XE974f8U/aGGl6NoIhmu7a3dpeT5PkrDGAS&#10;NqgEgqRX0PpfwX0/TfGXhP4vafrl5p2oaHpd7pepWVqCbO9ecxFpZkzkndEu1u2T610F7pHhTWWu&#10;fEuraRZ6kiSNp+sA24aYW8aGSJSx5+TzGb1+c16WCxmBwtGph60XWpyi3FXcXCr8MZ3XxcqV7aKV&#10;0myXfmTjpbfzS2X+T6XZ0+mN4DtvL8J6PBtXyZb6z5Z43VmLMyuc5G4k7c9O2K84uPC0fiKPxD4k&#10;0TVLL+1Li1is/Els3mxrPGgbyTHICrxtypyMjg10B+HPhLwt4H8O6F4b1vVbW3sXW50m6idmbaAX&#10;KMeeGUkEHrXMzeI7vxzb3NjDqtwuryWcl54durdBB9qCA7rWVsY3g9j0zmvNwsbSlOlJtX1b9b3f&#10;ra71umr9CpW2/r+rD7vxbofiF7X9mX9oa0tZrrWvD/2ZvMszPp2oNtw4SU8xygEYVyrn7y+tdb8P&#10;9N8EaNoeofCTSRJC2h6ba2F3pZuvtCQ2/k7YgoYnh0B+8cnk89a5/wAKaYPE/gOT4x6B4d8nXdW0&#10;+NvEmkrqQm/fwIVUr1QSqVxuAGR1rzM+JPDOhXsX/BQfwlrJk0PxMNH0jxtbW9m9z/aFpCzwxXIV&#10;OY54LiYqSOPLDBh8oNdn1X61GVOm3G1kktYutdaJLbmSly73aWqTdhRUnyvW/wCt7fLp89jvvhl8&#10;AX+GH7Qd3rnh6xitdBXw0mi6Po8cUPkWdjDHG0SQjbvjHm+bkbtpG3I+UGpvFfivxFpeu6DZ6NpU&#10;x12TVvm0Jry3tFuLIELNJJvG2VUUhht2sSMc1reI/FvifwT4h8RX+oeI2vEt7izOmxrp7K0FpJhX&#10;XcMiUhvmzgEAc1yP7XXjXwx4a8DaX8ZbrXdNuvDljq1tHq1xcKxRwZRGULoC0Qyck8AEc0sP9Yxu&#10;MpqqlNySinZ6vl0T2bbuuqba36kyvHll0X+d/wDhzsPCOs+FPiF488eeA7jwbrmi6houp2vnX00Z&#10;iTVIQgeOa2bJDxD7px3Bqn8R/Dfxb8TeHtc0D4c/FG10vxFYzWM1jrk+m+Yp2S+Z9muIlP8Aq3XC&#10;My4O05rovCur+D/EXiXVLDwx44s7qaK3hi8lLoStas8YcRYznBUhh7HNeceNvHHjn4T+GfiJ8TLD&#10;wrcXXifT9LgntvCyywx/2qYiYo/KmY4PmgqAGOQ2F71hh41amMSpJJ+5aMrNczcVrzfZe7v7q0T0&#10;sVKXKveey/L+v6R6H4qj8ezXXhm/1XwRa3lzGsX9tSabqQBR+N4iR1/fRhvmwcHHPUVztn4y8ON8&#10;cNX+GuueJ9Wh1jVkkfQ9N1bSc26+SqnzYrhF+78/CM27hscVvN8RvB2p+MdH0fxH4Z1O1vpNNg1m&#10;xvJoWEcE8p8n7KSDxMctlDxt57VNpizalq/9rI8N1eTas1tNJZzhozbox+Q5P3k5zj5hmueP7um1&#10;Uhb3dOmrd09eZWVulm9tNyuX3rd7/wCX4P8ArZngdz+2boX7Nn7UWj/s9fGTVtY0/TfFyxLoviBd&#10;OefTZNR37DZxyqp8pnb5ir4x2r3TxV4s8N+F/jLDc65e29nHqWlx2tlcyRKq3EwlJKCbHDAfwE8i&#10;uZ+Jnwa0f472V6mm3+paDfadcNHaGa0jZrK8R98d5AsqlC2f4sdD1FZPhv4i6Vq/iy8+Fnj3Qbga&#10;hZyp9st77TwqtKqgG4Q4KOsoy2FIIJr1K8MDjacalCDU1C1VJ+lppW0vpfV6rdXRnH3Y2lq9benT&#10;/h/TTcvfsx+ANQ+H0nj7wl488W6nfeHfEvjO/wBQ8I6PrtqsbaTZzhTNaJIpyYjK0rIGwwSQKMgC&#10;pPBXgr4jHVL7wV4y8URx32j65PdeFW0u+EhuNIjVFgS5jkAy5JZWC8KVUg103jSz8BeLtPvIYvEN&#10;rpc9jfw2w1Hzg0LyoARDIDxkAAY4I45rQ1Hwde2H9ofElrOzutUFqos5V+Vkt15ZVkH97r9QK4am&#10;OqVakqk7KVS2jilqkkmtlqn7z3b1erKtFRSWySXyVrfl91+5lTW/h298b2vxa1C7uLW+sdLOnX1j&#10;cAbV3tgsSBk8g9DjmuG/aH8G+D/J1lvFniWx06x0fTbbUNO1eOWP+07CY3CmN1ZyMR7hg54YMRUP&#10;ie9vtF+Hq/EXXLW41CzHipNSmj8wLJ/ZvAaVlP8Ad+8VHXGR1r1fxTrHgjVfh7/wnlx4c0zxFp99&#10;FFGJEjjcXVpI4C8v94cg7T36c1tGVTA16dRNtX5dLaWadlfra+/R9dQUdPn+ev5v715HFfEn4h+M&#10;vB3w6034+/DuRfFmmeXbt4oXS75HRrbiOW6jTlX8pSXZEbLbeMmm/EyHxD8TPh7Z/E74Hx6N4tSO&#10;Nb/QdLtbwQDUdPmVVZI58/uZAP3iScjcu0gA5Frwn8NvBvwJNx4P+DXhn+zPCt1HcCfw3ZW/+jWU&#10;xQyNKiE/KrE4Kr8u5u1N+C2m3Hhy/wDDuoaF4SOj6LcaBK02n2jKtvbXEk26OAR5/dEDJ4+XLEdq&#10;PaYenH2lFJuLbTkrc0Wn7sknpJWaTi9nvsw+1/Wnl5rTT/g2V/SE0rXLvxZ4g0SFbXWdNa3sLjVL&#10;uSQSSiGISKJwMAgM5yUGDk0/wb41g8V2upfD+TX7G18SaOsV9rEFrDujeN2zgFsB0cDGeo71Y1Hw&#10;hr3hTWte1PSr/wA+x1rdcXUN9KGaG5VRhFyMbCoxjsa5LU7nX/CWtXRt7fTRN4q0SWPSLRoWZ5bo&#10;DcVA/u7f4QRzWdOnTxEWou+icddrJXTutkk9Olr7LVc3vJ7f5/8ABevmU/jt4k8efDH9l7xF48sd&#10;H0G+vtIvJ9Rk0XXYYba3vlDbobYyZ2ozfKBLn72M9apeM/h5+yl/wVH/AGSIfB/xy8GrNoWsXMUW&#10;paTJqSx3+gauhV/s/mxsfLmjcgbckHjIINdD8ffDPib4gfs4eIPg/pC6G2qa/wCAZrTSbPWYStv/&#10;AGl5TGPfuyNoYBtpzjbXzL/wRU+Hv7R/wb/ZiX4S/t16zoetX3iDxpd6j4eFvbgz28sDeZP9qlUA&#10;NIJUVkbrtwMkACvdwdGnHIJ5lRrKniaFZOHK2qjjJX5opae44t30ttd7GTSnWlRkrxsnfzTtZedt&#10;fKy2u7/Znhf4LSeGvD+m+GL/AOI2sa1NoW+TS9S1BkN1FuVo/mZFVXCo2ACM8ZOa+bvDvw7174X/&#10;ALQHizxbrnxiXXvFGl+AntJpvGGktbDUdOeffaPcyW4CO0c3yGRVBCHlc819N6x4jvPE2g3U/gLx&#10;HHaXsFnHdO0kB/d5bPzoem4KR64rC8Z+CfDXifxhovxe0a92ahdWn2GSRWElvf27DJhkQ/KOeQ3Y&#10;142W5jiMO6kaz0mmnot01Kz93RS1262b2RtLmlNSu766+qav+n3k3w38YWfiTwpY+Ivip4MtvDvi&#10;C2jWK8Xcs9sk4THmwXGPmjIPD8Eg4NZdn8PbnRNM0nTdM1S6j8vxNFqbNbyRlpX3sXGAAGjZWwcc&#10;nr1roLvQvEF98LtY8N6qsBuLu3mgtWmUSRLCwxllAHAHUe1eF/sO+Kviz4g+GutfE3x/pGlHwn9g&#10;in8I6dYzSeZp93aebBOMyfN5cjIskZJ6OR2oo4eVXC1sRTkoqMkuW90+a/Ko31/mdn0T1va9XvUb&#10;Wn9bfh+h67+0L8Ovhz8S/Blno3xG0ufWtFvtbUz2sczjcpbKoQpBO2QBgBjBQelHhjQB8PPFGoeD&#10;rLxXfSa1fWsBXUtYm3C++ZlT5T8rOi/KSuCRgnnmqfxS+F+kfFLwroOnad4p1fSW8E+JtO1i+s7O&#10;Rt1/5KmX7M7dWVy2WK8nbj1rT+I/hPwd8VdN0nx/qyzSNpdxFd6HewuymC7wQkibSCRk7WQ8Gsad&#10;VfV4UJVHy3ldW0TunHR6PmSV7bqz1aRPLFNvz/Cy/wCDb08zn/DFr8UNctY9K8YPb6T4w8OaxeSa&#10;XJGX+xajCwPlyOvQgr94DLKRwea6jVdXjXw5fat4jvLWE31osF7cR3CxqGJCfuyeMM5wMmud+H3i&#10;f4i+DPB8bftA61ocl9+8tn8UWrGC3uJWkKojRP8A6tiCBweoqazvrq98R6h4T8dfDiG602TQXlsb&#10;5AH/AHayALDLG2RvL/OrAY+XPatK1OUqzbS5YveOz1u+W9tL6pPVdg+JJb3X5L8GzS8GaPYeNvE1&#10;va3d3DqGmeE7hV+1RzLuTVEdm2bkb7saNtaNhgMwyOBXzv8AAj9j2y+Cn/BRv4pftaWPx+8TXmqf&#10;ELT4Gn8P6haw2+jqzt5cMDiMfPJHHEux8hiMlicnPv8Apvw38N/CG31DxB8OY7O3XxFcSPrVlEBE&#10;uo6jIqqtyP4Vmbnew+9gdxXGaVqfhi7/AGovEnwy8T6VeLoemeELXV47uR8wX0gd7eWFgvVosI3Y&#10;5kBruwOMxNOjioYab9nUp8slyq7ipxbVnfedn7rV99LO0RjH2sX9pJ/ive/BPfW1i7D4E+L3hPxZ&#10;4m8Q+Gvi/pN7p7eJre6vNM1vT1t5rS1wN8UdzEAZCTwnmArg4JrN/al8P6j+zX+zm/xF+Duv3Hhn&#10;Q9I8YW3ibxhbiV7l3sPM3XNvACW2+Y7L8q4AGcYryL/gq/8AFGD9meP4X+JfBHjmbw3qHj7x5Y+H&#10;dS1S4t3ubNbCV1aUzJgjcQAqk9C3FfaF7qOgagV8GWVzb3lxHbxC9tJFVwbfHVkPGGFaVvrODw+D&#10;zColKlVbbjyqN1Tai76OLd21GVm09Wu6pycovl0cXb5pRl6tbXv5o87u/FsPxw+Ad5r/AIG1+zub&#10;XXxmx8zaVuQAS8eMEMWxjDAg9DVHwpp/i+x03S/g54DvYLHUNC8Eusdw0IFqszR7YYJoCxYBWKvu&#10;Xg7SMjpWToPwo8JfAXwJH8H/AIVeFEs9L0rxqH02drp5H01rpzKZgXzjBkYD+HDY4xW18JtC+OPg&#10;LxP8RbDxpLNrGkp4wbVfAOo/uzLJplxEjyacoB3AQzeZtZjlg/HArlkqNOjU9hJOCblBTsm02opt&#10;K6bSavG/VvZXKtGV1qrr8ktL9/eb+XyM39kK5/aA179mHTfBv7Umj6Xb/EvQLmSDxFcWNuY7O7mi&#10;kYx3EJB+ZXj2HI7kjAxiuB+Fv7VHxU8N+MtYsfjP4LTwvYw61JpOh22sQyeffX0hLw+VcAbDA6fw&#10;typ719DeJ9RgR7OR9QdY9QmSKS1uLXJlWRfuAjkYPrXnvjDxtF4W1SGy8QeCk1yXQ76NrWzhjMk0&#10;aP8AKZ9rDnaP4h2FXhcRRxlavKeHi/atySXu8jvqoX0Su0rO9laz3JlKSldvy29L+j/C5vXXxA8K&#10;+F/Gmi6j408JQjWNVhaHSLy2tBLIsh5mtEZMlWCgOTwrD3FUf2kIfgWW8Kal8XfD+hzxzfEzTj4R&#10;murKSaY+ISrx2ssXlcrMo8wCQ5AUHNXvFGr6d8NtH1zxD4t8WaPo/g+0t0v7PxBcXHktZXsh2hZS&#10;OAu5l9iGxTvDehfEXUm8B6p8R20HVlt5JL/ULyzb92l+0WEmt8/8s8PJjnPzDtXJT5Kco102kk1p&#10;Jq/ut2i2rKyaUldu780V7rSv0a/O/wB6tv6OxZ8KeL9C1m7b4f8Aj3SLW11by5ZrzS9StI1aYJMV&#10;hkUnKvnhgRkj2NYGp/Djxn4A+KXhnxJ4F8Q69Da3yXMXiayie3ks73ALxeasrBlmz8okjzkcMMVv&#10;fHXwanjC+02PU5Yy1pLK+1LUmYplWWSPHdMcjPNYfxAuj9r0LRvG+nW2tWNrrTXdnPZ3hjuII4k3&#10;R5BILyFuNo6+9GHle0qW01Lmi1dbPVXsn3XVWWraD7S/ryf9dS14J+1/B/RFTS9L1TVbPWdUkk1B&#10;J5C19aPLJ0KMSuxBnIX+EcA1578W/itD4i+OK/BB/gzrC/8ACLzQ6v4a8VafMkumT3b5CWU5iIks&#10;5mIbbldox1wcH1631DSn+IFhZm6MPiDVNJlvLSGaFo1e3WQffHaRc49ea8b+FHhvw54c/bX8ZeJv&#10;BmueKtJ1L4leGW1zUvDutaa0mkyzWki2kd1C5A8i44+eIE71ZX4ruy90ZSrYitFuSg5J+8rtySvp&#10;0UeZXs09mlup5Zc8Vbe/4JtfdZvya1urnu/jfR9D8XaTa2esXOoabOtv9tjazvGjCSMOQSvysF9O&#10;nevMdck+GWi+JdA+AGmeMJdK1jTtHm1XR7fXJHuJbmMPhmjlkP71ct8y5yA3TFa3jDVPib4P+INl&#10;od3osepeENXhPnrLNsn0y7Uqd0R/jiZM/J1UjuDT/jvp3ii+1Sx8QaH4Otbm80rS7ttA1e60+J4k&#10;m8vcgeTG+FH+4dvB71x4OEqUoQc/dkm42krJ2aV736tpp9G2nZhKX2rfdv1/WzXdaLXa1pukar4j&#10;+HEekeBNPGiXkULNNHBgWJcS5kTB3Y3jPYjBrh/ilL8fbj4ufDjxP4I1bStL8E+GdZE+uW9vNNJH&#10;qdtcwPB5UiIP3bRS7XVj8gyc4xXSfs3fGSPUPhto1v4/8LHQdcmuWgvLJLxJ44L5hu8kOn8B5K7g&#10;MitTxd4G03xZ8FNd07QL/WLK71BZ3trvRZQLiG8Qt++iB+XcG/gPytjBHNbU6k8DjpQrRVryjdrm&#10;Vp3jJ3u72V7PW261swqRl8Se1np1trb+v1KUfif41+Jvhnp3ivwD4Ah8HeJrHxD5uqeE9WjV4tQs&#10;Yrorc+WY/l3SxfvIpR/ERu713draaJ8V9K1BTqUotdWtQq/Kokt/4ZI+nXPUHNeey2fxOs/CFtPo&#10;Xj5bXxdolnHpVmdfjSGHWZmjWSONu29ycHZna2Rg4rLg1PWPjB+zHd+CPiromseDPFmraPM2tx+G&#10;9U8m4sL1ZNjiC4UYDZw27GCD9aynho1bTg4xXPa8dZRUne9n70oq107u2zeqCUuSMo2vb8dOnqle&#10;3S/nr5X4Z8E/tlXv7ROtfD/9pL4V6ZdfDXwn4ls3+E3jTQbg2tynyEq15CJds8anKEbeDg4717X8&#10;ZvGHxg8N6rbyeGdEk1D7LHBd3nk3QaO4cS7GixwRhfnOD26GrX7PeufFaHS7fwxrOkXWu6To2irB&#10;H4k1bUIZLjUriIfKwEfyuSOC/HzDpS6TrPheVrn4k2X2i3tZJGsPEGjxTJJNZ3O/iVtpbDAHGMZx&#10;XbjMZPEYxOpShamlFKF+Vtre3M3GU7OTSsuZ7Jhye7yxk3u7/hd/cvwv3M34k+Idb1nW9I8b/Crx&#10;fBZ+PFtZo18M3V3GYL6FRlo3iOHbBCkuh3IOxHFXP2gIdd8TeCtB07UfEll4aadfO1ZJrPzreO4W&#10;LzNzSMQohBVsllIPGcVV8UfD/wCHGteP/DXj3X/A1xrjw6xKtrrkP/LlHLavGbzcmCFdSY3xwTgn&#10;pU3xJ/Ze8DfEX4My/AnxFLd+IfBsmmy2s2l311JJNNZPHgR/aAwkDg4ZWzkgYOa56dXB0quHcpOK&#10;ju+VNpNyTS1s+XRxUkndvVLUlqXs5WX6K+/qvuet+uhmaNd/tKaR8CbaLULKx8bSQ6wZrqTTZxZX&#10;Q0Z/miktGRTFNKikEYKqy+hrqfh/Y67/AMIx4g0/x/4ZvJtEk8ttL1DUZYppb23cBirAfMrLyCHA&#10;wRXA/Cr4F6r8Cv2TpPh98Pvin4kubPSLKSLTbjUr43U1pbRP8sY3LuOxBt2nnA4rQ+G2t3/iPx1a&#10;6te/8JIdFbwT5CnT42/srUTO/Eke75lmAJyD0rbEQp1Y1nSceVTl7yi4t2aasr2i3sktle+yZV/e&#10;2+/06/d63b36c/F8LfEegfEjxt8UvFOoRGbR7RrnwzqnhxpI7i6t/KHkicFikrxplSGG0gZXHNeg&#10;fELxR4S8J+Cbr4peKNRa40fSfCz63qt1aW+LXVLVIiJZG2ZDnZ1hOQR0rL8I/DLS/hPrGn+EYfGm&#10;tPpU15J/Zlxrsy3EUsnkmP7JIxweAGcZ75FaXjzwL8OPD3wj1z9ly4u4I4vEmh31toek3WY7doZo&#10;XT7PGeQFTcTjtn6UVsRTxGKpqUnJe6tFb92rKVt7Wtey0V3tYzqLkoy5V00Xd2ej83p6280eC/8A&#10;BPbxNeWfxc8d+BfBfwx1ab4dWtpBrei67qEkNxp9lrc0CSy29q2TNDC0EkDBHUFSHUcYB92+FH7R&#10;Hwp/a68K3nhLw5410TUPEGkSL/bFjbyozabdBm8ssjDeo3LkEYb6VwP7Hvw3139kH4NaN8MvG/in&#10;QdQ8eWmmiHXrywjMbeJzEoS3u3GNzSrAqIxwThcnNcGP+CZHwE+HOp+Nv2sP2c9L1Dwr451/TdQm&#10;8QPZ65LcW81xKC/mFARho5BvH+FexmCyTMcyr1Ks5Ql7ioziuaM5R91yndqSU/iUktXulqinL2cV&#10;G14xWuut1qrX+611ZJXPUPHeheFvCvxC8O+MvEXhi08K+NJprq3j15dLx/awWFn27oH2thvn/eAl&#10;umM13XjX4c+HPH3w+0nRfirqA1qPfHdxXH9nx3EbyeWVLJuU7QdxOO2a4H4e/tH+LPHfg34O38en&#10;2HizR/HS/YNZuWC7rOaCFt92ueGDOoUr1G447113w48I/tFfB688VaQmg2uuaXNr0c/hmFb8eXFb&#10;Sxs0qgOMxBJAqiPkYbIOOK8jFQxVFx55qFSF7Xkle05Rai3rHld/dfS7WhnilRjRqKacoK90k3tb&#10;aK1d730/4bh/G/gmw8NfDXxH4N+JMt5Z/C/xNZxtPfNeCOXw7fNMAzgv0iZyJA2cLXp3ijw7o+h+&#10;FtJ8L69qEV9a2Gmxrpuqy/vtsoXYk7joV5BJziuPh/te8+I2tfspfG34J+JNa8KeJPC8M1nr5skv&#10;NHYANHLZTPnMUqBUYbl2upBBBBFaHiibxj4Z8O+LNOvNM0xtN0qztrTQ7ea3ltXWxKhJDIx3RuU6&#10;goB0wR3pVpVKkqcHLW6lo1aSkoxUk7u091O9ttdbm3u8v9dl99+xzfxw0e58EN4H8cQWVjrUerXC&#10;eHfFlxZ2gRXjkJIdmXlVLjA64yK7y1vIB8SofhneNYzeHdb0lorzRdUuVY7k+XEYP3jx8y+mCKsf&#10;DX7DY+GL/wCFHxCvrHVvs9ik1vJaw+Wbi0PCOcH7wOBuFZ/w+vrCz8Rf8IlpPgGC50yyhDabqTMZ&#10;3srvJBguVJMkbY5Eg+VgeoxWNStKpScGruCdnsmnrFq9rOPRJXsvIm6umtP8znfCniTxz4Z/agvd&#10;G/tfWJvCd48Oj2+m30Ea2lndRKz+dGcB1ZshOSVYYI5Bq9Jb+IPiT+0d4r+BXjOfS/FHg1dIjv7m&#10;x1BRHfaTdF8w7NvMkLYbDcFWXFcp+1f478X23xa8F6h4K8SNodj4T1q11v4jXkemS3CTWgjkSKzm&#10;25KRS7siQKzK0YOMA10PhvQ/hd4s+L9n/wAFFPhp4k1yWXWvCCeH7/TIVP2W7tY7hnRpImXdvSQt&#10;tcY4JzkGuyVPlw8cVKPK50uWLUdqia5LuytKUU2mne1m9Gyo8nvK/wDWmnyW/wDnc5vWZPD/AMDr&#10;9fhD4f1TxdGHuJNQ1CK3aW+a1LSBlkGcnySBtwM4r0b4m+IJ/HPg9pvAmsXUN+1jPLZ3lvb7msph&#10;FlJHXrtz95CMkHim6n4lufifqcnj74XXYj1fR7ZreTT9U0l1lhkfo3VTKvHKg/kaseEfFFr4g8S2&#10;9xdLY/2hcW0iXUdrC0eWTAZ4icMwDdUIJX6Vx1qkpRhVnF+0jrK+ru9dU1s1tq1bTXdqK5dOhjfD&#10;T46ax8VfAL6XrNsujfEDw5pqzT6JNcGFpJQm0sM4V4pCPkYcDcM4Irc8dWl58Qvh7oPirV/DF0v2&#10;q+jmudPuo0FxZqVzjr8wUjkc5Haq/wAYfgt4W/aL8DeLfgP8To7W7XVbWFGuNBvDZalBalldX3r8&#10;y4kj4I4bBB7iov2el8DeM/2b/D8/g34jN4t0mO4kisNauOJ1kt7iSGQcfxxNG6EEc7Dmsqn1VUfr&#10;NFOLU1dWbUVKLatLTRtStFpNJXTlrZ68qXr/AF+ZVi1DxD4P8WzXCPNqXhrXrFZpvt0ym30qaPj9&#10;22cqGU52nvzXZap4S8Pa5bXNv4W16z0+Oe2Vp7e6t0aCdj8wl56nHcGuT+HvhfUNf8EeJbO8s41v&#10;Ly6uIhuyqyopIjIRuASMdKseDbP4oxeELHQvHvg6K5ktrJkS/tim4DnAZW6EDAOOCKjERTleM0pR&#10;aT2100dno7Wt32e4Ik+FnhPx5qV14dk+JFjaRXWnw3EjNpsvmIrOWQLu7qY8N9T7Vjy6j8Q9QGr/&#10;AA3OsRWviazuJrzQ77TdpktbcyssBaJseYhQbWHOCT7VL/wnP/CM+KLO5Fzpuj31raxte6Xd3TwL&#10;dW+/aWjbHl+4B5zx71peLH8b658QdQ1bwhqWh2utabbwzaVHfW+9b2zcbs7wQyNkMpAODwa0/ee2&#10;c5qKTV1pomn87xfNrumt9Ew3i0v6/r/I2fhv42utb8Xakk+pxzeTDHHNavaeUq3S8SFGPJJ7rXF+&#10;J/hbffCm+vvi78EdOsdItdc1OS58daTGGeK8JXb9oCrn9503YHNdJ4z8YeMbDVvDdzp/w1+022oX&#10;SyatPp92pktcj7+3Hzru645xW94M8Q6fc2WsCO5KtHcN9ot7dd7R5/j2eh79q5vaVsN++glyySTj&#10;dNNJ2s0vPVXV07MrmXwnO/CLxn4F1fQtP+H9trkVxcWMfmTQ2+Q0Qc5CyITuUEdNw5xkVpP4e034&#10;k6dr3wr8V6u8ttcK39n6hYzGOeGOXIG1v4ZEx29q5TVvh98NfHvjKf8AaG+Ani7TbLxvLoYsLq+j&#10;Tct9ZxO21LmDIzsfcA5AK8jpU/w68SaZ4qg1SNIUurq30mK7uLeyuhzcjIbypB2DLx6E4Na1qMfe&#10;rUnJNWbTVpQnfXtpfZ6X6pBza/l+v4h4K0cQ+FrHS9cXVGuPCevGzWS4H+kXixHZHcEDGS64J7Ec&#10;1veJvDmk2vjO9hutcaFrrY8KMxXbzlgD6Hr7V4/8WfiV+0d+zd+0L4f8XaL8OLjxJ8J/EWlxL4g8&#10;y536hol8w2rKEwTJD93zAOVJ3DjNe2eI/iF4Q1ayl1Se0gVYrBJriSRg6qrYCnjPc4zitMVh8VTd&#10;OumpQqJtOLTs7q8Wt4tPo+jVtGJb8pR0q18e2FlrN/4U8QWurWv2hWtLHVvmxGCN6b15wRkr71zP&#10;7Q+peM/C134f8SfDue106TX702+uM9n9oCW6IZN5TqcBdu4dMjjFeieCtP0vTNHQ2r+dZq5iZbZS&#10;2xieM4549a5FNZ1WwvtT0Txj40iWOz1JptAupo4vMMWRlA7ABtuSpzyVNc+Gq/7U58qfLumt01bV&#10;WadnZ6rz1G17u+4vgP4ka7q3w/ku9Rl06a90/UVTX7W1UgJbvhonVedoZCp9OvpXRxSPPdXOqSyt&#10;Jo95aJ5NpcQgquDlsH+hqvcR29pp2t3Om6XZyC5VI4fLCxuWVRujbHBG07hz0NUfHmvwfC/T47KK&#10;yuv7Pa4hSSOMgrGJGC7gW6D1zWbUa1a1ONnJ7fc36We3loHwmhrfh641DwfGdIt4ZplnjbTftCnb&#10;5e8HYx7DFcj4n+ONv4b8Q6rD4l+HWpWH/COa/Es3nWPnpe28gUC7gZfQnGODgGu01CfxNcWV0nhH&#10;XrO4tVy0VvBxcRFCMjDf4VUh8YaJ4tkvrjVrO+hFjMLe6Wa12pNlMh0PcDP0yDRQlFXdSHMvJtNX&#10;a/PVbb6lbo1fDer+CviV8PvtWg2zCx1ZWljs9RsmiYopPVG5HK5B+leQ6xffCzwb8DLi60fxHa2O&#10;n6PrErrqGnWc2oW9riffJHPEmXjdGJypGVyCOK9C8P8AibRfhP4QsodQmc2GmRBPO5mKQM2EkHVm&#10;XB5YZ2gHIwKseEPAng7wlq/jbx34d8BW9ndeI4re81i40tSw1aUQlVl2j5XcJhd4ALADOcCtKNSn&#10;hZTb5uTmTjqtbO1m3pfle9n6Wd04xUo3f9f1cxfHngz9nDxd8IGsLrS9Fm8P6r5Wost9Z7rS7PUS&#10;FZBgE/gR7Gs74bfs1/C/4YeNF+Jnw2iuPDzHSzbrptneGWzkVvmEiq5JU+qgjIxXXeB9W0n4heA7&#10;fwj468NXsMl1B5LfatNaNJOvy4Odrbcbs4Ga8r+DOk+DPBfiXUPg5of7SMkz32vXkun6Hq1mgvLB&#10;hj9zHIR86IeV3c4IHIrqoyxX1atRVWas23F3kpRejeitdJbtW7NbGT6bNf1+p6Nqfjj4Z6VZTfFG&#10;08ONrmoRXtrYa1/wj9qXukZ5Vj8ySHOSqbwxyMhcnkCt+T4VeDdOurOLwp5dmNOl863sYZiI4mbd&#10;ztzwG3Nn614j+0v8PP2zfAfihfjZ+yn4X8E+LrjS4YLjWND1K4ewvtckj+SaBJFBiR2i5QsAA4AP&#10;HNes674x+K4tfD/xY0Dwnb2ujz6GZvFnh/UYf+JnYybFkREKZVmQ70dScd1PHOFbCyjh6VTD1otT&#10;uvjV00laMo7rS/K7JO9tGmX8Xu2/4JFp3hK30r4hWfxAs9R1WMNby2GraRa6hus5GY8SvG3VlI4I&#10;xwam0z4VDTviEvizwzeyQ25t3h1a1Vm8q4O7K7ozwGA6MKuXWoapqWhwa0U0Wzk1KOQrOsxkjOc+&#10;TIDxnqNw/I1R0Hwfqdl4jXWr3xJcWviAafHHqVna3Mv2K6Vf40VsgH9R3zXN7SryvmnbRxtvda7+&#10;S1s9baC0/r5HXf2XPLbrpWm6k1neQyLLHcfZ9+6IN9w7uxHHqK+X/hP+wx8EPBXxH+Lmnt8KL7wj&#10;/wALF8WRatJp9rrWdP1aaANi9tcYMEzltzp1DLkHFfRV78RtR0vxtpPhzUbULaX0flLeuwXddckR&#10;g5+bKgkgc8Vh+LPij4R8PeNU8DeLtIugZ5pDb3cluZktWABWQ4yyo4bAcAgMCCRW2XYrNMJCpSoN&#10;pVIpvlbu+WSkno9bOKdmnbpZsKnLKKv0d/wf+f8ASuTaB8K9J8N+CtF+Fslgt9oWleXDpk18r3E8&#10;SKCfmkJLb8cBic5rzj4JeLdX8feMfGOu+F/i1Hcabb3zaLqfhfVI+LSaMnE8ZHzhnQ8qw5K8V7bp&#10;mt29jeJodtMk2oxQ7rq2I2tMnUOh+62K53xJ4L0O7u9Y1fwd8PrePxE8avfwiT7IdRwPkYyqDkjp&#10;uIyKjD4yVqkaybc7Wbta7ldtqW1/5k1r8xuPu+70t9wun6Omq6Xe+AvGEdpqunTJ9j2y25UhXjJC&#10;k4HHv2rLuvDvj9LBdM0G70mzSLw3Naf2tLMZJ7O7Rv3AKMMSxgDnJBq7pU8Vx40WW8tb3Rb6bRx9&#10;osbjUBLBLGuMuE/iK8guMEdxWT4J1Px9F4j1Tw58Uf8AhG9b26ov9k3Whz/6RdaPcfKslzbfwuj/&#10;ACl1yrL83ByKcVUXNJNaJOz69G0r8r189dHZpMcdf6/r+mVfGvxT8bfDr9nDT/jF458Iafrup6Pp&#10;MN14l0nwjDJcP5/H2hrNCC7jksEIyRwa2Pgp8Svhz8XfhdoXxv8AhtpOr2Oj+JrJruG31Cxa0khY&#10;sVImgI3IwYGrrfD7TfBXjW68Y+D9JFp5s8X9qRRzFYLqEJ5fKsdqSLgcjGR1rlb+2+J3wctri5s9&#10;etodB/t03EbR6f5nlW8zhmgmjGc/McCVCNoPI4rT/Y8Th3CmrTcrp3aVnvDlV9U7OLvqtLX2EpSf&#10;9f1/w56F4dh8N6S95pcctvHBcTNHqNnM4CM7jlh/vA9O9ZHgrSPC3hPx7eeAtB0lrWe3097jT2kA&#10;ZDbvJ9xTncFVhwvQZ4p3jXx58HNC1hNJ8XeKdD0+TVo8Qw3l/FBNcMp5EYkZfMx1+XJA5qzdabpU&#10;U02vXF59qtLexilsr63nZrn75KhHHyurdPfoa4Uqig3PmSmvOze1/O2q9PMLvUyPjH4z1vwRqfhf&#10;w1Ho11eaX4k1ZrfU9QQKV0mMQu/nzb/laBmAiYdQJAR0NdJY2Wia9ol18Lr6wjt7eKxSKaztWG2K&#10;F1IVUx90DHB9qBqmk+JtFbVYZF1bSr4NHcWN1Hjy26N8rDI54Ze3UVx+qrfeEPiFb/EO30q6htZN&#10;DNrqF8cvBp6RneI2UDcVz6jgcg9RWkIxrU1TS5Zxvr3kndXT2aWm3RW1epfl/r8Tym4+Hf7Qnwrv&#10;dD+Ffi34X6R8RPB/jXxpf2nia8gZIxZaS8WbSS5R/wDWyqyhS688g4qn+zjL8YfiV8PvGdh4o1C8&#10;8H+NtB1CZfD+k+Klik/suzjZo4MpGf3ltJGo+fOTnsRXuuifFjwX8ebHS7v4aeKrG8tYdSIvNuGU&#10;PH1XIPGf4T3ryy68f/G6z/am8Y/BHxjYaTa32u+Gp7r4ZeILjSHl0vV4VG1rO7I5jnic/MgYCSNw&#10;yjINfRUcZisVRq0p0oRqxXM27p+7LV8rvF3i7SUUvcinspCdkl2v8tfyW33I6zx9ZXHiD4P2uk/H&#10;K4XQdZ065sbrSfFHh+B5I7Sdp0jicE54LkJIhyDG5zwa6fwF4L8MfD3wLD4E0DQZptDt9Qla3g84&#10;3QtGMzOyxnJKw5J2DPyD5egqhb+LPCmk+HfC/wAPvizreheH9W17UIdOTSU1gCCbUIlEggsjLjzC&#10;dm4R43lR04rSvvAur+D/ABndXmkeM7y38P3WnzP/AGObOPy7O6Lb/PjmH7xRndmM7l+bPGK8WtUq&#10;ex9jJ8qcnJLXldtPdtfW97atb2td3cZfu1H+vn+P4mtfF/A9w2sWml2zR3Oo5up1Kwlw3Azngn+t&#10;c74n8P6fD4l1zwXqnh2C6s9a0trvT4ZNKVoRz+9idj8rnOG2nnHStbTdPPxh+HuqfDz4qaatxZ6t&#10;DNDHeafMfKurVhhXWRSCkg/AgjIrzT4ZeEfi58AvGMPwym+J134q8I6DocFtZx3oE+pozykRvMxO&#10;6QImFLdWUZOSKWFpx5Z3mlUj0195K1mpaq6dlZpXT33C+m2n5bF/WfgZov8Awjll4x8OaZdaff8A&#10;hu+/tyLQdC1Jora9byHjdVjXjbIhOUIwWweuDW34h8N2Xxt+BFqvwr+ImoaPcfZY7nQPElvcCS40&#10;u9XG1HR+JByUeNjyMg9a63S/F2o6b4ja01vwtcWtusPl+fFCZUVt+BjAyFYEH25z0rC8K6RFdWuo&#10;fD7VHSa4uby4n1C2ksxFHNbtIdjfJja+FG18fNt9af1rEytOctYNOL+JW1urO6aT7u2tndMnRPQx&#10;NM8OfEkW/wDwl/hPxlaLeRXVrdXVnHam3jvY0AW8jeI/6tmkDspHIz3Fd7pOu6Rr0cfjGw1YW2ny&#10;Rs2o2NwuGicHAY46EEfjXBeAtf8AFuieMm+F/ijwZ4sa4s7efU9E8U3rwvaX0HnFVsJLhTneFZSA&#10;6gle5KmuyeRYZ9SXTdXsVn1SHyoNCvSihbsJlkDjk5HoD6is8YpSlaVu6atrHRa2Xzu7WaaK7pdN&#10;P6/O5zeoaJ4i8OeKM3PhTTbzTPFl1NBfpp9yU8xAu6KUIxx5hGd2CM4zVDwV+zvN8NfgvcfBuO61&#10;DxBo+t3V5Jcab4i1AyyWscwZ2t4pCc+XuJ2jOVDcHAq7478H6d8TvhxY/DH4geGNY0i3ksz51vpm&#10;rEXEUoUgeXKuHLISGV4zuHp1FSaMPD3w28LeH/B/xE8R6prlppcMNhdeKNX1TzLi2nY/ujeN8pG/&#10;5QJWA5I3fezXR7at9XUIS97mV4pXvy35ZJ81rrays9rN7A0r7Hjv7dn7Hfj349/srXnwK+GHxZ1f&#10;wXfeKr+3uPtE2mx3a2CxhMwMFIYHKjMqHfwTTPg5renfET4S6n+xh+0fY+JYvFXgZrLRh4ugaRV1&#10;W5a282C5s7k/MrMEwVY5DcEnNdz488QfHf8AZjs9c8bfEDwvffFLwjZeKP7U0240mDdrWh2EzN5i&#10;iEcXS2xOQF2u0JIAZlw3r3gjxlonjnw9Z+I2SzAuSlzDNbsGjmiYZhlyygjchBwQCDkdq9GrmmOw&#10;+UxpStUpKbnCcGk41Hy3d7c791KLjLS+q7s5KMal300/r8PNbHkv7AXxvk+Ofwah8R634V1TRdV0&#10;rULzQdY0XWmczW81rKY1Zw4BHmKA+eh3cV6Jrvg/wB8QVuPCni34cwahas8xnS8tkZrIyR7SVDA8&#10;OpIyv41494K0L4p/soeOfE2q/GLxLaeItL8aeKpIvDPit5vJuIFmG62sbpMbWKyAxpIP4SM817rp&#10;Xj7QNW8FyakdbhN3Fi0vvsTBprW4J2FCOoZWPQivPzenGnmEsTg/4c2nFxbaV9bJ6P3W2tUntdd5&#10;jtZ+Z85/s0fC+L9hDwBofgD4eeO9W1TwPceNbbRPDcfiCQ3zRWNwx2xxSjDJGkpZcNkJj0r0z9oT&#10;4VfGDT1sfGv7Nvi+z03WLXxRZ6hfaXq2RZ6lag7biBmUblLxk4YdGArp/h2b218Nw+CPiNNp9xqu&#10;j38kMdxFbmJL2PIZLhEIwJMON23IEgYDsKzviLH8RfA2hNcJqlrrOlW8Mjaza3WEujGTxPBIcIrq&#10;TyjfKexFaVcwxGKzT283F1G3zOSTjUT6vRXb6t2bb6AqcYRskdHJ4N02PxvD4+06Oa0uLixkt9St&#10;4ZP3NwSON6dCyno3pXn3xPPhH4TWkfjXVbS9vtJvnM1vpuwXENtqEUbGMQAAmJ5AGAxwWPqa4v4c&#10;ePv2iP2ePjH4D/Zz8f8Axd8D+NdF8QadfXVrcapI2neJJIVbfF5UQLQXnlq21yrKxGDivbPH48M6&#10;H4N1Xwzpsn9jg6bJd27WcOJIuctLGDwWU8+o71lUoVsvxVNTl7SE17ri3ZwUmr6rmTTWl1cqMua6&#10;/r+mNl+JfgYeA08W+JfKj8NarDarcXWrSpDHClxiNUk8wjHzsFIPILD6VAnh2HQfEOl+FY/Htuyr&#10;I5h0+7lAuZ0U7lQHrIgUkc5wMelX9W0Kz8XaZpvhjxHpel+IPCurWMcd9HfQ7zLKMSRyFcFGBKg8&#10;4w2MVwNj428QRfGf+wfjX8ItPt7ey1Uv4B8daX/pFndwyqV8uRs77K5QLsYHdHICCGHKjmw9H2kZ&#10;+z6KTautto2Ts3JO/Mkr8vvWsmEtPe/rU2viB8NNC1qw8X+EPixEmueDvEnkM2k6phba2jC4kUSA&#10;ggFgrYJ69KdN4L8ByTj4qfD9ri21fwr4fn06Gy0u8DJPbpHuSIoTtY5UbSeRnrXXeILbT9C8N3kH&#10;imM3mktGftDTfNhC38QweBnrjpVDwb4I8M6cBq/h/XUu2Fm8MdxJMkrIJORu6ZUcYB7VEMXUVHWT&#10;sui+F6JO62u0kn1e473lqZml+J/APx38A6DoPiixmj1DXNLtdWh0u8Ux3EGx1kWQleAUkAzg9fY1&#10;L8HvHPhjxB498c/Cu2M0WreEdcV9WtZskMl9CLiKVCRyrAt04DKwqzpll4wi0vT21nTLMSWyzW0z&#10;aWf3YdDmF0XGV3EbSueM4561wepWniTS/wBrHwb8aPB3w7h1K38QeD7jQPHF42tCzvtMjSdJ7Wdr&#10;Nxi5RZGljJBDx+ZxuDEDanRo11VpJ2VpOPvLlUk77uys4xaS3b5bXdkL3Tyf4j618V/+Cevxi+JX&#10;x9+Juqafrn7O+qWCarNG1yRqPhXUIo/mVFIPmwzNzjOVZh2zXun7MX7QHwT/AGuvgzY/Gj4O/EJ9&#10;Y0PxNAbuzL/u57Tnay7T8yFWGD2zWp4y1zw38QdO034fa/4O07xd4Y8Wve2Wp3V0YWs4ygbbDLGx&#10;PmFmUx4APPWvC/DmtWXgceDPBVv+x2fAuoR+NbrTv7BsdQghjhgjVmGo2JjYLcwuoUtCdr8kFSVr&#10;2JeyznL06lPlxMeVc0ZQUZQjFq8oNqXPePvSVtEnJNyu8/Zypy0enbz/AKuey+AfDdx4j8R6f4tu&#10;vGK6xfeG76+tZriCP7NIFcgeVPF/HjaME4z1HWukaGx0LxN9je2t0tbi1mVY1Yh13je42niRc5PH&#10;K15JqOkfEz4j3snjj9nDxFH4I8aR6lDNr+i+J9PEiahbxybXtp4gdyxyKC0dxGdynrkAivardNbv&#10;nubjWdIj+0QwGS1gUANHL5eG8uQ9iflyQK8XHQdOSk5rZrl2cXe+tko2u2007Wvt1tPWzOL1PU9B&#10;8VeNNP8ACkNmulaz4X1iF9L1C4tx5F7Fsw0UbqeGKMwKHBHXBFdgl1p/i7T/ALRa2Eh+z6hND50E&#10;g32zLxuHcfSs74az6frbTW99pyreXFul600kaec38Clyo2tIuNu9SQcVzssHi/wZd+JNf8N63DDq&#10;UrQwxWmqMi2t5cDlXYqT5byL+73EDnBwaiUY1J+zTs4pWu9Lt6+iu79bej0er3On8K+MY/FOs3nw&#10;u8d6LayXMFmlxG0k0UqX0BYgSeUfmUhl5yuMjg15l8B/gh8O/D3xF8VP8J7nVfCs+m/EK6v9c0PT&#10;5jHZ35mhUMxgb5RHLhZMpgb1JHU16LdwajrmjW3xFvPhlJZ69Jpot7q1WSP7ZbAsCYkmU4dA3zcE&#10;AjnrxXlel/ELwV8afil8WPh58NbrVPDPxY8D2tnFqVxPpsqrcI0UklhcKGIW6hJMi4z2YEgYNdeD&#10;jWdKuqN4x5Vz21jF80YuUkm7xu7Xs7NqxN1GSf3fd/w5a8f+FPFfg/wl8Rvhz8WNJ0rxB8Pdbhe6&#10;0OTVNQHnRrL/AK+zmD9VV+Y3BGN4HBArB/4JyeN/G3gL9iLwjY/tI+MtHv8AWrixmn0+6tZpDdX9&#10;vvZlR4ZcSNcRJiJ1AJJjz1rtp/htqv7R3wC0/wCG37U/h/TbrxJHZw/2ldaH9oh0+8ukILiPcfMR&#10;SyANG54PGWArl/iX8HfAv7X/AOz/AKTB+0X8K5PDHibw34gW60+HSNQl+06Rcx3BWK4guLfDbXQA&#10;sw4IZg3evSjiMLWwLweKtZ1Y88oJNrli4xlBOScuf7bSitFe7cbLllKXMvkr/wBfqdd8UfCXjf4u&#10;fAhtW/Z4+L1npN/qKpc6LrGtae1xAqs4MkE0RwTGwBQqcFc1tfC74uX7+IZPhv46EGm6xYxhY9OW&#10;1Mcd1Ekahp7ZskSRFyT13KOCOM1V03wNqvh66m+IXwy8VC607Ugq+INFOoC4tVaIFXnt8AhZSR8/&#10;Zu4zXT67o3hb4keG4IDazSRtEjWOqafhbi2Z+PNjccjB6/qDXj1atD2PsJe9C7adkpxbtpJ21tbb&#10;Z6uNrtFa81zK1X4OfDfxj4G134eXOhWc2n6tqUZvoI/3EjXCSiXc7R4O4MoYMOSMVY8Y6/8AFXwp&#10;4N16+8HeG4/El5YqTpGlXs32VrgqgJhMvIy3RXxweoq9o+jazJPJaa7pNxLNb2zJDe7hG1wOFJZl&#10;+Usfvg4BGO1Z3hl9a0fWLi5v7y+1jS5rWODcxZrlJ4XYM7oQOSCvK9ducVzxqSl8bU0mnZ3abdr2&#10;aatdJX2btboPU4rwvD8Dv2sPhrY/tF6d4Z+w6pJZmy1SSG5ZbzTJreQiS1dkIy0MynjocZ6Gu/8A&#10;Bc1v9mbwtr+sSXkmsWLM00MDKj8bHKt0BOQcZ96Zo3wg0nwvcaxe+EreLS5NSunuFudPgA8wyYLm&#10;SP7rNkZ3EZOeaxfFfgDxKfi3pfxC0Dxnr+kx6DpDW15psO19I1uJzuJeEZaOdGHyyDBAJHI4repW&#10;w+KnKnCbUFdxUm249VG9m97K6+aVrh8Op5z+1D8ZfCH7OXg3wv4nvtY1/U/Bek+NItL8aalo9qLx&#10;tCtxbyqHuowpkEXmeWGkQbkLB/u5r1zwXpeuX/gFdC+JGsWWoRzX92NOvrVv3N1YyO/2QNnq3lOi&#10;n1ZcjrWP4q8GeFfippF18RPhXpei6hqOoWzadrlreTPHDqFuxCywSlRw4AIDMpPboc15/wDAnwX8&#10;dP2eP2hPE3gzxP4tbWvhN4ka3m8D6PfafL9p8KTxQoklok6ho5bZ9u9dxV1bPXJJ7ZRwuKy3lg+S&#10;tTvJqXxTs1orLSUbt3doziraSj703lzWtdf8P/X3fLvdc1b4neGfDN1oVhoNjLqeh6dPNZwW8peG&#10;+s41G1HQncHbBXjjOPWp/wBnGXwH4t+CNh4x+GmnS6LoeuWUl1Hogh2f2fcMzGYBcZQh92V9e1am&#10;sXPw/wDF3xOh8JWOuXUPi7QbZbtp4bZwUtpCQFkbbsaN8EBSedvYis34b6pe/DTXdR8FeL9cEzX2&#10;peZp9vtRYokbOVQ9eSc4bk84rhlL2mCcIxtP3ZW1V1rfTVNapp6WV11K+HRnifxk0T44fDn4v/CH&#10;xn8J/Dkmq+H7HxBLaaha6DHHb+TDcRn7UZ4CQsyHakiMmGRkbghjX0540utZ1LRwnhe8+zzuvnWl&#10;8fnjSReiyL1KHocVi+JfBSeL57jwVc6jY+RbzR3mnrGzLdWVwjbopl55AbqOhGQeCRUfhjWdPTwG&#10;vj/w1a31wkN7PPqWn2ti7SyuGMVxHHE+CDvUsAOuOM5FXjMV9doUW4rmhdXtvzNyXN0ve/T1ve4o&#10;q0iv8OL3RtU1jUNJt7SZVnk26tYSMXt4bor5nmws2cxvzjB4I5wRVrXtL1k+KLfxJbRWTGz02a21&#10;G1kceZIGP7ttx6Lxn61yXhj4u+CtU8XXuuaZrF7Bbw60+lNb31r5D6fdlAdhj4+VwVcMchgxxggi&#10;tXUPHOv+G/G3iCf4gS6VHpPlW9vpsOqWq2Xns/ylUu2cxy7yQBGwVgeOc5qamHrxrt8tvdWjvd3s&#10;ml967WsterSG6R8TvhX8PfiDcfDrXoV8P319Y211a3GpusdvqW4hAsLZwzqxCsoweQcEGus8QmLS&#10;dZt7v7fDBY3lq1lCqx/6qYknII4GcdO5HvXEftF/s4/BH9qH4M3Hgf4g6HeC0sby3u7G6sJ2tr3R&#10;L2Fg0VxbynGySNgCMfKcYORxXGfs1+NPinr+q+JP2Kf2n/CuvajqeiaLI1n8Spoo4bTxVp0rtHHP&#10;CYceXcohXzFGCr/MOvGyweHxWDeKpSfPD+JB2vy6JThd62b96O6umrxu4l5L+vw/4P8AT9a8F+IP&#10;FcXhCz8X+MfC1hZ6ldGRtch0eQzwzqu5UmRgAW3oEbkZAO05xXj+hfG/4f8AxI/au+In7GCGDS9b&#10;8O6RZato8ljuaGeOeN8q+RtimRwGKA/MjA9jXrHwH0rxZ4B8CL4D1PUb7W4vDrJp1rc6koW9aFAF&#10;XzW+7MQmD5g5fvg5rHsv2efBHgv9pPxB+0F4SmvLfXvHGi2tnrNu10ghc2u/ypliYZ37ZGViD0xS&#10;w9bAUa2KVVauL9m4tpKSlFxbTu7KHMtb9r31CSk0kvn6Gv8AAe98WeGfBmk/D/4i3Udxr9nC0V9e&#10;w/NHcOpJ3HurFcHnr61U0HVPCPgOOW4tPCN5oEbeLZLe8/ckxtNLk+bkE/upGIO7gAkdK1PD+qab&#10;qviyfxHZ29xZ6har9l1qxuLfaWIGVccfMuOhUn3rM+MGoa34JOn/ABH+HXwz1fxVJqms2ln4g0nS&#10;dQhhZbOT5DeMsxCsIBhiqkMw6ZIxXN/GxcoNWdTVq6iubV21fKlro3dbdGPoa+naTo//AAmf2TUp&#10;7z7T9qmksVz8qxNFh43K/ejyWK7uhPFc34J8N+IvAviq3+GPh52k0LT/AA832pbqFnTzHmZoXiZi&#10;SQPnVkPQbcVevPiT8K/Dfxrs/CHizW5tF1rXZFtPDf8AaUoWHWZFtzIUtWzgyqgctGcMdmQDjNaX&#10;iTw/410zxn/wmGi+JbeWyj0P7M1jeWYJ8wSh/OMoO77oK7cYyQaL1ado1NFOKa5lo3qk1o1pdq/8&#10;1766CvdFfRbTxZp97qVp4r1hZLGSdJdLvAVwnzcxN9Dwp644NV/GnxV+Hfwf+Imi6b411yPRF8T3&#10;S2ti0sZENzfOflTONodu3qah0KX4a/Ez4M683g2GQ2N5cXkd1DbXAncTE4kK4JwQecdiKo/CSy8d&#10;6FY6P8JvjR4aj8UWthCsuleNjFD5cjIcxCaE/NDMAQAwyCRnIq1SpvnlV+zo4aRk1b4le6una63e&#10;662L9D0LxXpzSxyT6Lqcdvqnlr5NzKu9IyDgMy9x1B+tcnFqHw90j45/2/4pt7fSdX1KI6JoN++p&#10;7Y9UAJla3EeQPNDByB94jpmtmXxbpP8AaTrfWt1YW/277FMt5bGLMjj5TuOVKsfuspwTwcGvL/jt&#10;4M8K/H34Par4G8V6vpkuueD9es7vVpreXDWk8MqXEE5MbbreXy9knUEZ6FTzngKHNUVOs3GL0bW6&#10;Umlfomk7aN21srN3TltdHaeM/hZqL+OU1LwVqFxp001mommWYtGdjlgSjZG7Jxnrgmuy0PUdZ1jQ&#10;fMuzJZ3n3JFkQMEYNyR6j/Gsb4afE6Px7aXumXNpJHqmlSRw34kjxHOGXcs0R/iRlw2R06dq6SyZ&#10;hfPaRxfu/vEu2eT1ArkxUsRFeyrLWPXrb16pq1vIcbPVGVppOjQXupWsmBc3xKRO3yls4OM9M9eP&#10;wqne6R4k0XSYreXVPtENvqLXX2iONUYRGQkQFRwQAwXPUgetWZy3iWHWPCN3beXsJFjdMgZQcfKc&#10;eqtzzWR8HPH5+Nfwyh1+ay8jz1msdZsbiF4pba/glaKaNlPQZQ89xggkHNUo1I03Vtomr/Ne7r6J&#10;/qHkP1vUvF/gzxhFe2uipc6Tdxt50yOQbZyeCVH3hnH4VzGlXHxT8T+KLHxrDDDZx6TNdWupW8Fz&#10;vS6c42ye6gfwn7tb18PHuq3ktp4O8U21nJaXVuZYZ4fOBjQgujjggOgIVh35pNE+I+mWvxX1Pwd5&#10;1/GraOuqLDNpLLa7S2xilyBtLgj5oycgc9K66fNGm3GKclHXe9ttVtqnv5X9ZMz4H/tZ/BD9ozxP&#10;4i8E+F/E6rr3g27EPiLw/qEZiuLfPMc5RusbYysgyD612en6J4S0/wAZXOsWDwterapbzt5gZljJ&#10;MqKfQbizDPqawfDfgDwFq/ibUvHfh/wTp9j4ma3WwvL+4s4zLdWmdyIZU5eI7iV54z0rgtN8R+N9&#10;H+J+n3fiXwxbaGt7qM2kyR6hdlF1GwAUCTzVUp58RBaNXI8yN2AwwqpYXD4itP6o3CKivdlJN3td&#10;2ta6bTa00VruyuHNbc9u0lY761hv9R03ybib55YZFHyv93r64H5VBr+oQ2MVlcRaokcDXQj8xpwo&#10;3HgLk9cnjFQtf3cWq2LQn7Xa3BkjSWGQ5RcD5zxhsY9R1yM182+MvjX8X5/2gJ/g5P4H0Txn4A0n&#10;XobPV7nTVuI9X0O8eLz7ea8jkTy5Ld2+USw/cIBY8HGOX5XWzCrLkatFOTu7aXtpdpX2STabdkrt&#10;ocpcsbn0hqkaC0h1LWI4476ORhZ3BXADkYGffHHpXNWWga14c+PMepaX4x8nT9Y0mae+8PSAMLu6&#10;Uxg3EZ6qygBSOhD5qz4d8Zw+OPBo1BLu8hFwW/4/IwsloysRljjBGR16Y5ra8Ky23iK7t/ELSZEd&#10;rshjwrITnmRG6rnGCM4OBWN6mGjNS7OLXrtuuj/zTW473I7TVfAPiLTdU0LS9dtpvIjNprMK3Q86&#10;1+TJSUg7om2tuG7HByOOa534feBPAfhZItD8E6/dIvhfS4dP1DT5rg3Ehj2hk8/dkySFefM5JBPJ&#10;r47/AOCgHx40P9hH4h/GX9pjXfh14t8O6Pr/APwjujahrlvbm80fxHczWFwsGomNDvgkspIliuDw&#10;JYfLUBmwK9n/AOCWHxm1f4zfsmaf+0V8QtLtrW+1x1hgMOmzWrNYRYSCRkm+fY7GSRGPHlyKBwK+&#10;kxXDuMwXD/8AadOTdCbhFbazlBScdG0+VNrutLpSvFY+1jKtyPfV/K9j3uPVvhx8SvCqwxC3u7OG&#10;6EKskBZYJkPbI4IPGe1XLnQ76L+0rSO6/cT2qizjU4dHA6qfrz7VoX2m6Z9nku0ijREjbO1do55J&#10;/wA9axYdAv49C0uWPWf7Um0+6Lx3FwvLZyMHb0wDjNfKxlFr3W0r6J6+fkuiubDS2lv4dtZb8Tw3&#10;MOBNeGPEsUqKTucDrnnnkHNec+D/ANlT4J6h8bf+F+aJqUk2uRX1xq2lst2WS3+126QTGNf+eT+W&#10;G29BJuPU123jH4q+GtI+Ifh/4a67o99HeeJIJZrG9tbffAphG94pJBwm4DaueGJxVjSdV0C3vNLu&#10;fDWlyW6Xm5VjktNr26nLNFIvDRZOTyMA/UGuyjVx2FoycHKHtIvbZxd016OzX3r1m0eptxW0N9rM&#10;2l6k0lwrWqmW3uIQ0JwfvjIxk9xXh3jv4Bx/CXwvrSfB3wHIsMdxca9pdhpqjbHqEWZvKWPIBEuG&#10;UEY+Zua9sfQtTg8cf8Jfa6yz2b6b5EliW+RTu3CQe9TprRu4W0/WoZbGSS4MEE3mDE4xkOhB4yPo&#10;Ris8Lja+Dlem7xdm49Lruutv60HKKlufMPiz45fFbwp8PtC/aq+F/wAOdXm8K65e6DqOr6CLN3v4&#10;orqcwahHJbnlPIR1uAy8go6kEV6fYeO/HxGn6qfHljqOkTePpZf7Qt7MRMuiOj+XG+7iTbIVQyLy&#10;VCkgHNd0/jXSNO0e8tNSWbOnxtJMphKuYV+9IoAw4A545PPFcX49j0XxN4b1rwf4fbTJmtY4NQ8N&#10;xljHHLNMJGSF+AMF0OdpJwxyBgZ9V4qjirRdBRs372/uuySba1cb3vpe+q0RFnHqera3pkGs2DWN&#10;1bwyxswLR3EYZWAP8/Q9q85gt/HWlfHuW41q2tX8M3mhpaWMyzyLdW8yuSxfny2jIxhuGB45FL8M&#10;fil4pi+AmkeM/Hvwt1TQdcjtca14WmukuZbW4UYkjilDbZkyCUbPzLjoeKu+LtF1Txn4Et9V+DXj&#10;W10vUrrbJp11qFv9otydwZ0eIsM5GQQCCCfavMo0amEqTpVLcrbhfdJ904t9r3V7q9rorm5tUXpp&#10;JbXxedP1yzkmbzFWxvI4xl4nBG4sOcqcj8RXN/F7xT4d+A+m2/xU1PwteXi3GoaZo182k2oa4Mdx&#10;dCBJSF6iJ5t7542Bj1FJ8TfEXxd8M+HvEHizwV4VsvFd5ptjE2m+G7e4FtLczwqGmgSRuN0i7wgb&#10;jdtyQDmtOH4inx74S8I+NfB1lGul6syf2xp+rx+XdWsDrgqVJyk0UhUMp6EEe9b06M48lWSUoN2k&#10;lK17JSt3jdbO1m07bBczvBfwv8QfDX4s61408DeKr7UvD/ivWBe6zot1IJIbKYW5iMloSfkDyKrS&#10;IOC3I6muz0LxLpOs6xqmj2fmRTQ+XI/mdHVwcMPoQQfeufg8SeMvDHie18P6BpcOtaTJqUn2q6t2&#10;CtYQhHMm/HDt5gCgcH7xOaktfFHhe+8fafNoviIxQ6lZyPGhtQY7kKTuVZM5V0bORj1rLEKriHz1&#10;NXyqzXaO3Ml1srapPS/mONloibxJ9v1Ax6Wmo+W0LBpHSNJI4vnB3Hf03Lnj/CrV9p9r4/1WFtO1&#10;KNW012tPEGmzR7hPE6Z2+x5VlYcEE1Fqfg2LVV16y/tmX7LqluiMIJlV7eQj/WRyZyOxweM/WpdO&#10;vtS8NeItG0aSG4vBeWUkV9qCWYVUaFBh5T1XcDheoyDWN1ye4/eSflurvp6/OzQzwXTf2pfDvw5/&#10;4KFaX+x1qfhzVJf+Es0++uNN1aOxlS3tms7WJlimlwUk3xiTbyGUxc5DA13n7cPwW+Kvxl+Bsvhv&#10;4F+JLW31izu0uls79z5V/GnzG2L87C3ADEEDNeoeJPCfhm/uP7Uk023bUnaQ2c0qf8tTC0fJ90JX&#10;6V4t+yJrK/D7wOuh+IPDNxp7Wt7dw6tFDqq3lrYSK/714pC297fdjlstGW2Hivap4qnN0sfg4ctS&#10;ioKSlaSnK8rys7WVko2Se17ptXzcdHGXU8w/YL+OvgL9oP4CeG/CWkal4i0HVtN8STrqVvNqStNB&#10;dW9y6zRI68PB5weMJx8uOMV7t4O+K3hnxL+0n4u/Z9sfFlvqereEtJ0/U9W0+S3zcWa3hlKDeeCj&#10;BSQOq49xXlXgr4QeFvgx8eNcsP2P/A3g6GLX9Qg1nxXp8F0xmjW5Of7QWIttw53AhdvJ3DJyK6Pw&#10;v8MvgZpn7UHjP9rDw/pt9p/jLxJ4Vk0nVk0q6klt9YtLOQpFcvGBxNGSyjB3bc8GvTzSOW4nFYit&#10;TU1CcHKmtG4zlKLtPW6jy8yTTbej2uZ0+eMUn03PRvh/8VfAviXxPqHwJ1TxHbza9b6TFq9tYzL5&#10;UlxpU9xNHA6q3zNseF429CoJ+8K2rjxDp7eJ7OwvrxYbxZLh7WOO3Mn222RPmCtjAYDgjIORXnNx&#10;qn7ONj+134D8B+MPBduvjuLwjep4J8S6lCpml8ra91p8MrYkeVYWW4K8gpubqrV32sfBm+TxVp+s&#10;eCfGVxo+mp9rOr6NHCskV40ycSAtzE6P84K8HJBBzXzuJo4WjUjJ80FOHMuZaN+8m4tXum1bZWd0&#10;2rcxsjKvLf4YftGeGpvAPiLUrqZVkg1S1jt/Mtbi0VJP3R3DBDK6kEZ9iMGrfjfxJ4hm8d6LoWi2&#10;k8tnp8qz6sklmsi3lu6lAY3J4ZHwzd8Gn+DLXx34c8Q3Xg7Wxaz20lkG0/Vo41jllkLNvRlHHyrt&#10;57mtm4NpqVjDqDTXVjf2sLjyyoWUqpG7CchlOOo9eKxlNU6nKvehryq90uZavZdu1013QzkfiV4D&#10;8W+JPiN4f1zQLmzm03SVuLh2kjcXdldyYEM0TKQHj++ssTdVII5Fcr8aP2hfh/8ADj48+F/hv8ep&#10;PDsM+qajBF4Luobh/wC0xNPE0bSRx7eV81XjbYSVRlLcV7J4dkt78w+JfDsltcW+oWql7mOQlXIP&#10;yn8t3414H/wUp/4J/aT+3H4Z8F6povjlvCvjr4feKYdb8EeIjatNDDcKRvimjVlLRuoxwwKthh0w&#10;fQybEZfWzGlh8xk4UuWUedJ3i3dptLW3M7S0+FvR7OZ83LeOp1fi34XeKvDn7Yfh3412Hjm+g0O7&#10;0ObTNT0eO1DwSyY3I8jZyrZxhsY4wa9B8YS+ABrEeieMUZj4mtzpy2swLwzjaTtK8gHGeTXC/s9/&#10;GHQ/iWNV+FuoatY3V74QhXTvE0E8dxFLDe9GK+co82B+WSRWbHQnIrrtZ0PxE3iiz1LTJIfK0uAR&#10;rZzLlH3fxb+cEDoDXLivbxxEKWI92VOPKn8La3i9vNau+ltbDT0ugsPBHhj4feAzD8L9ItbKK2WW&#10;4hjsYdqszA7mCjgktgn15rV0661i4Frfm9jl86zAkVYwFWQJlivf5iRx6LSeJdBl1Cw+x6JqjWuo&#10;RW85tFEgHls6FA+0clVJzVWHTNS0iytdGmikkEcMYa4IJWSYR/eIHQbue3NcEp+1jzSleTbvff7+&#10;pQ7w7qPjt9T1gaveWbWe9F0yOGBlmhYjkSZ4bt0o+JPhO08b+D7zw5rSQzJcW6rNC33ZSDyMehGa&#10;sWPixH1H+zriw2zR4S5kCHymPG7a3rk/dPOBVzUJdG1PVo9LmzHdQxmWFTxvA4P1qeepTrKaXK1Z&#10;6eVtQ0sc34h1yy8FCz0lZJLO1ayWG1n+8qusR2qM9+OM9cVT0bxl4R+IPwb0r4ra9pMNvJHDHNYy&#10;eIrFYzZ3YJRJWHPltubhgQQGPPNUvHfiPxa3i3R/DOgarpslnZyb/EFhfWpd7iF8bBGem4c8delW&#10;/wBpa4+KuhfCZrj4EeBNM13WU1SwMmg6nMsUd3p5uohe7c8eYtuZHQHqyAd69CnRjKVGm7KU2vec&#10;rJK7XvNqyvdO7dkte9pvudNq9z4T1LxRp+kX3iCGPXNJt/7QjsI7nbI0RBjZ9nVo8kjOMA49quwW&#10;emajq82s+eZP3Xkqo+6MckfXmsyHStKfUm8VXnhe1muoYRaabqCx5uFs5QrGMkjKjcBkdOBTvDln&#10;p2l32q6XYi6+0CQSTRzMTuBGFZO2MccdxzXnyjHltFvReXV3fotfv0KNLSrT7JYzaRFL8siMbeNs&#10;KVUjoB6Csm5trvTJ9L/s29WWPTZzFceZlmaPAUr/ALwYrz6VYsdX1W68RXGl33hsQxWlmsmm6o1y&#10;p89iPnjKfeUrxk9DXK65qVj8OfjDpN3eXF00njDbp/2dZf3RmiieTztrHqFGDt5IPfFaUaU5VJLd&#10;2bto76a+ml35PcR0HxVt7mH4e6wnh1mTUI7KQ2MirkxTPkK30DHJ9qxfhF4517WPg5oXjD4peEZP&#10;DmtfYZH8QWKyq8dvNGCssoZeGjbbvVuuGGRnNdNceIvD+uLfaPZazZTTWUULyCO8VpIWlz5fmIpL&#10;IGxlSRhh06VwPws+H/j/AME/HvxpH4g1aTUvCuvWdpNolhNNlNLcRstzCiEYKSPiTg8EtkYxW9CN&#10;OWBqQqWUo2kr3UmtE4rpqpc2q6admteZNHcad4o0j4q/DGDxz8KfElnfW+rWCy6Pqy/PFKpPD+44&#10;Nc78Y/hjp/xd8GX3wj+IVhY3Wl61pixN5kP+sugwbcv90jbkYOQRkVY+FfgDQPgl4fuvhx8P/AcO&#10;labHJc3djptjL+5Mkjl2CBv9WGJJ29ASa6HS7i812KK+MDLs2SizuMeZbvjDL+FR7RYTFOphm+WM&#10;rwbtzL+Vu3VWXle9h25o2Zzfizw7Zq3hthqMcE2j3lva3zTqWEluF3OmfXhSD6g+tcx438X3vh74&#10;tCBdduhpehtaR/2fbxgeY14TGiqc/Nt+XCHrg9xXoGt6dYfEHw3qXhzULGa0uWaSGRo/vxyDlJVP&#10;cZ2kZ47GvOdF8G/Bj9rn4bQ/Fbw94os/EWg680U0OrafMyx3U1mzRLMOhR454unG1kNdeDnDlc8Q&#10;nyr3W7XScnda7XaU7a30062l76HqE+mX9l9lvZdWlkk06PZu+6ZsjB3DoR/WsvwH4w034t+GrfxF&#10;f+FdT0W8ae4RdL1mHy54WRmjLDHGDjcpB6EVztp4m+Ivh7xZ4X8MeKphqEd9bzWmrz2tmdpdVzFc&#10;8/cH8LDJ5ORV340fHHTvhJ4w8C6BrfhzVri28Va3Jp51rT7NZbfT2WAyBrk9UjfaQGHRhg9awWFr&#10;TkqUEpTkm4tO2kea6tpvZvvppvYfN1Zg/DP4GeKfA37U/iD4oR+OtSm0fUPBthpp0O8k3xG4immc&#10;XQb+/tk8tsjJVE5rrfiF4h1vQNLGsSRQqbfVHRswjLQkblx/tHG36kZraudTkTVfNgtY5tPupVEl&#10;2s3yxx+WW3HPYsAAQcc1g/GnQdS8b/C++0m0e4jmuIYG8pdvmxESqd2c7enUg9BR9YqYrGU54hra&#10;Mb6aJJLW3Zb3C3LHQ5/4i+FtYkfwR4s8C/Eq38L6VoOrST6xayRxrbXKSRspjk6Ku13z2+YV1UKa&#10;B478U29xrOh3Fre6Rds8LyQgCQhcBww4ZSDkd6bNp/hfxFBJ4R1rQEuYL67kjmsdQt8R3HlqGMgB&#10;GHU8HPQ1z2ufEix8KxXi+EdSiF1b3m+8tLrT5pljjiTdOq7Oc7PukZGeMVX7zERjTinzK9na2jd9&#10;WtXq3v02Ybam7F4dvdJuLfxLrMceqT6XcXH2G8lj/fQWshG4qR1OABjvtrcguZr17XVbe7WFIbgt&#10;cqygh02EY9uSrAj0xVw3Wnnwz/amlWUk1u9p9pjh2nc4I3bdp5BPpWPeX1gsUK6TO1vcX1m0Nnaz&#10;Qlo4rgqZFE23O38cDjg5ri5pVt1tdfLrp07lbGBrouNT8J2N7r+n7ZLgBLixFx8smJC+YyOQ4xn1&#10;7V1et+INPstIY3moKqS7Y1d/vLuHyj6n9ay9R0C21DS5bO/tJoJre4huLdZlzDDOV3Foj2GdwI7E&#10;+9TeToHiTSo9F1exj23UyfucnD7DwQR0YcH2rWfJJRveyb287PT5fl2DqO1WztdJ0qaXTT/pF1NG&#10;ZWR9rI2MBufQdvSrk3naWLaSyg+VbbZz0VsiqfibTtSj0jUbLTnS4vks55LQNgSGQqfLHoewyema&#10;j8G6jq+v/DXSNX1O7hhvo7df7QC4aMSgYaNx2w3B7gis+Vukp3vrZ/NafLQCO9shJ4guPDum3aWc&#10;01rLcFooxuiuJOkqn1wDn1zmn6lrltpc0eq6hrO1JmjtMzLtVz3bjocj6c1dttRsdX17aI7f7VHF&#10;FKpX74yxU/QY6Z6g5FU9csdms/bTebtNiOWtPs+7Mm7nIxyOh45FVF80lGXb+unXoByXjGH4cnWL&#10;H486baHUdY0mOXTLlrNXkb7M8gWZJIwedvBOQSB7V3aa3oFrqun+HtOM0S3EDvaeRGTDgKPlJ/hO&#10;DkA9efSuV07wLonw613xlrelLI02vTHUobeAPvMvlYkVOwZto6d+tfNvxeT9o/wf8Y/g/wDtf/DP&#10;4wzf8I19vh8KeNvBnijR5g8trfXJK3D7PmiuYm2RhnG3ByWAJB9jCZfTzSfslVtZPlcr6vlcowVk&#10;7a3intd9ERKUoa2vsfXWr6Zd6TL9r8rz7dY5Fa4X/XWqFVwFH8QyCxrJ+Fmpa/4t8Galpnj/AEpV&#10;mt9UurGSKF9yukbHDA+hXb75zWn8SfEt74b0G41+K2aa1ht/9ICoz+Vg9dqfM2R8oC55I7ZqDw74&#10;ysPEkOqaXp+l3MEOnwwNb6lIR5V2ZI92FfPLKRtbPQ4rxo+0lhebl6rXtb/h/wBS9LnN6rqOr6Fe&#10;JqlnHcXTahEYLXS7hSksPzYfDdM7RlQeuK7NNXW0jkjDybbWNT5k0eW2gc/XPT2NYkvieWbwzpvi&#10;7xF4XksBM32XULHUGzNGxfYuCmQSSAwPcGsr/hNfFnh1vE2l+KPBy6dDZ3Udv4Y1q4vVkj1ZZRwG&#10;A5iYPlMN1ODnmuiVGdeNrK603WuqWne2m13Z322SJ/B3w4m8B+MdT1Xwtqkkuj+JtYudQ1qxvn3/&#10;AL6cKfMhYfdUEYKnjniutto7m70uXSdUiSG83SLCx5V+OGX2x1rmvht451PVL+8sb/TmhhWztbiy&#10;tSweSNXTEkb46NvViPUYrcTTNQn1xtaj8UXTW7SW8tvZ+QmbaMJiRCcZKvgE9wenWssU60qr9s1d&#10;Ja99rbdbOz9LDja2hVvPEX9gQ2NhLZ+dDNHJbMsduWAlVMjJ7KcYzWH8KPid4Z+Pfhmx8Y+DhDb3&#10;FndS2007xB1V4pDHNCD65FbPiWePTPEBaPxR5a6lprRabptxtWEzAlt6E4O4jqM9BXnn7PvhS0+H&#10;7L4H1Hw/br5l7ca3fSQ35b7Je3MpO1R0MbgZBBwDxXRSo4eWBnPXnVmvT3ua6dutl6+pN5cxY+L8&#10;/hPSf2qfhWmveMNU0u/uDrK6LYwRn7JqX7iLzIZSBgOAFdM4Jw2O9d54u0Lxr4y+G+teEoNcs7fU&#10;tQhnXTdQex8yGGNm+TzIyfmYDgjvjNUH1Hw3e+NB4K1/UpJLhbmT+yYr+3XzI5BHuZoZerDa4GOo&#10;6VzHw08Z3/wamuvBvxf1fUoJNW8ZfZPDPnWhnjeOdysCCWPd99kdiz7dm4A44J0lGrVo0vZr36aV&#10;k1fm96UrxVtlfVO6unrayDrZmT+138A/g78d/C1j4T+Nfw+/tXRdOh+2Nd2EgS60ySJ0b7RCV/eI&#10;fkx8vVcivYtO1bwn4kt7WOxuobi3ks4ri1+bOY2Hykg89PWqeh6HHfXreLtZ0m3GozWrQLuCtKlv&#10;uyY9w4ddwDA+9cb4iim8JXen/Ga41KPRdP0mCaPxBFJp/N3ZKTsBGcoyn5sjPH1rN1qmMw8MLKbt&#10;C/KrtrmluktdW0ldb6XXULcsm+5r/FjRfFXhqST4pfD/AEa81fUNNgRG8OWk6ot/G0ih8buBIqEs&#10;DntjvS+LjY6fdWvirWdZt7Gz0e4ima1v1GwmZkRdzckEOflP94+lb3gW91++8KRT61qtreTXpM1n&#10;eW6kRywP8yfjsI/GuO/aM+C2q/HnwLdeGtA8f654H1jT9St7qx8R6HIvmHyWEiq6uCs0LfdeNhgj&#10;3ANZ4edOWIhRryUUnZzs37rstVa9lrqk5K73skV02O98Q+HtE1G0e01W3t5Lebe11a3EatFPwOXB&#10;GOMA/UV4/wDtW/C/xJ8WvC/gu28BfHub4e+LLDxPDqHh6byVmi1GWIN/os0R4liZM5AOehHSuw8I&#10;/EZNW8ceOPB2uasuoyeHZrCC6sbeMboI5rdXVyuBzJlmODgAADkGpvjl8FvA3xnsNEh1fVr7TdS8&#10;MaxDqnh7UNJuvJntriLjCnoyspKMpBBBIrTA1J5bmFN1JONtU+VSXvRurxkrNO65rrba+hMveiSf&#10;EfVPiJY/D9ba0t7GbUJLWFJrieNvI8/cu7cq5YI/zdPu5FYWr674+8HXmi+J9O8Lm+tZLltN1qxs&#10;pj5dtG5Z47lC3Jw+EPpuz2r0jTNTWQtb6nMv2h/m+zNjcq/TuPeuQ8Li7i1DxN4bMstxJaXbPbHa&#10;QrW02JAAx4bHzLkdCKyw9aMabTgnbV76p6dLWtpb/hyndlfXPiJ4N06GzvviHr0GhWLTW8UGoald&#10;pDDc305BjRHYhXIK4x1zjFO1z4MaQPjPa/GLQLSLTdVMqw65dWsIV9XtVicRQykfeCOxYE9M1z3i&#10;/wCCWlfHX4P3Xwk+O+jaLrl1Y3B1LT3jsVhNpOJJDZyrHIWVZY0wpcEgsCcAHFaN18TYNZ+Kdt8B&#10;dTtdYsr7+wJL+21CG1ZILgQyRKwWUcB1Zh8ncZIyK6ox5Yv6tJ8yU1NL4eTR3XVp6t3Wlk1tpK+L&#10;X5Dfhf8As1/s9/D278YXngDwJHoOoePpZZvFX2S4eOW7dgVMxy3ynB4YdKb8FdB134b+EbbQdfs5&#10;9UudDvZtPsb+e+M08thvypZm5YquM9c16TK9kIG1jWNN8looWEksmCwjz6+h64ritUtrifxvcahZ&#10;iPUrOPT0uNHt4cJNZXLqybgTwyupzz0xz2rGOMxOM51Wm5Xs25Nt3iuVJO/Z21ey8kh2Udjz39q3&#10;Svib4i8PfDH4qfsq6y11a6f8ZNG1fxiNLmEw1HQWEttfAYOGKpIr4ByPK45Fe4W+sfboJNbsbllh&#10;lt3UxyRkeU6Egtj0rgfgVomp/CzwKvwg0220SxXwzdRIGtozFHc27jzHdowMRSElycFhkZ6Gl+Ff&#10;xE+Kt74/8VfDvx98OLSKxtZf7R8H+KtNvhLZa1pk8jFY8H5ormIAB15Rgysp5IG+LjKtQ9lDlcaN&#10;7SulKUJSTV77tXTsrtJvSydlH8/8l/kdV8NdbTXtFuNQt/8AWecwbchUyMpxuIIB5rlvEXjXwddf&#10;FfRfhtD410mPXNWhl1G28Pz3AW8FvEQss0S9SoOAc8c1qfDD4vfCT4q+JPFHg/wD4ltbnxB4OuFs&#10;de04qUm09pY/MiWReDtZcEEeh9K88tfh98QIP2xtH8Y+OfAfhXWNMXw3LDofim1xFqujXQI862Of&#10;mntZV2sMcowOcjFTh8NGOIre2Tg1ByUXZN3jeNr2ummn0bj8N20mXvy21udna/D34W/ETwd4o/Zu&#10;8WfBa1Tw9btsl0uexAsdQil/eCSMj+LdySMMrjPoateELDwT+yj8IdD8C654q1OTQbGVbCz1TXrt&#10;rmW3WWbbbwSynLMA0iQqzdguT3qjbaz8b1+J2j6Vp/hSFfDbW8//AAkWu3FyFmtpEOIbWK3UEOG3&#10;F2m3DaExgk8dlqen6tq3hmytxdx3ylgt411aKwlQHO8pj7wwOPU1liKlWMY0qk705NTcVK/vWcXL&#10;ryydm9dbNXTVio8vNf5Fi+0uHUhDb77e8tLWYie3lQHYwIKsPRlIrJ0/T9D8YQzXvhDxTC80V2qX&#10;c0NwJJEKsSUfB4b09q0ILRb6xuLm1DaVc30e+SbIyrA45Vuo98dDXIeBvh+Ph9Jr2k+HfB9vb3F3&#10;Gbie70+EQRahuzjoSUlyT83TvXNSUfZy960lay0tvrfp93zA6O3msrq0t9d0TxZBcWq6gY5NmGSZ&#10;hlPLYjod3X3rnZ3utA8Wat4L1DT5Lqx1a2+2Wc32hYxa3YwEthj5suwZw46YIParGiarovgLwVa+&#10;GPFRTR2yGVrq4RVkcuCFaQ4TzGYhck/MT71veLbPS9X8NLr96k1uvlbm3W58yMFgeQOQwI6j3raL&#10;9jUs1eLdk/ndNW3fp6CPH/jT8CtI/bK+EHh+w1jStY0PxV8OfG9pqmiTx3uyS11KzcYmR+RNC8bt&#10;jI+ZW5ANbHivQtO1v4yeIdP8TQa7b2urW6aZ/aEchijSN48synOMA4w/3g2RXf8AiXwdDqPhrUdZ&#10;8K3Bh1C4t2lgmt5iFEhTBK+hZcD8q4XRvizqt74G8A2fxE8LSWP/AAkoNrq5vmNxFaN8wWKSaIYS&#10;VhjaWAUk4JBr0aGKxVaio037kXJKN9Yc1pvlu22rxbS7776rlS/D5vb+vkdpo3hjUtP+G8Xhbxbq&#10;v9oSWCpbrqS2odri3UjaWB4J2gbvXGaxte+I32HxTf8Aw9sNct7W60+z0/U45Wh+W7s5JTE6ZPyj&#10;cwKjnIOOKw/2avhN8aPgt4Y8X6D8UviZeeIdNu9buJPDNqsIkk0qyc4SFG4LKoOcHJHqa0PiF4Kv&#10;fi38MdU+Hnhrxjb2uraS1sY9Ym01JzBJE4doJocjcHj3DGRgShhyBWHs8NHGyhOopwuvfSfKruN5&#10;Wtey2at6XsinKXxJfI6L4h+GdB8UfDTUbabTbWexaxa33SwfaFuLF+JomXqyMhdcc8HIryuy8S/s&#10;4/s/fGPwH4T0vw1Bptv420+Xw74b1fQrbdYmGzQm3sJ2H3CiBxGT3BXivSPhpeXuieNpvhvZ6bCv&#10;hrRdDt10m6hvQxjcr81rLH95dieWyschgW5yMUafpXwH+LHgmGfQLfTNV0H+2pQtxo84a3hvI5j5&#10;jK6HAIlBDEfxbge9FCt9VjKlW55U3/K7L3ovlb3V00pcr3s1puTa/vL+v61/4KJPH/hK01vVPD/h&#10;a38Trbtb3slxJaXGd17EYyNisMdMg/QVuajoFjrHg288A3cxja4097JZoZCGjLRkB1bqCM5B6gjN&#10;Yfg3wfa6v4w1K+8TW7zNpOsNLoc73xkaNWjAZR/dX/ZNWvD19PF4+uPAuvPNJcof7Q0+7+95lv8A&#10;d2SMOjKTjB6jB5rkqc1lGMr8i5um973Xe11fr8kPRo5f9lfwD4WsvhjeaJffDu103U7fWpItdnWy&#10;RDqN5Dhftu5QN7OAGEh+b15o+GHiXT/in48j+I+m+J7fULXQtSvfD4utDvma3lnQkTLMhH30ZFTv&#10;hgSDya9A8EaUuizXllaam08fnkzQvJuaGQ8n88g4rzHVvgxpvgTUde8ffsz6nb6B4g1LWpJtY0+6&#10;Z10/UrsRthXhJwpd2BMkYDMcnk12Qr0sViK7nJqU/hbu4q+jTe6TWieq6NbNQ+ZW00Xb5f8ABOk1&#10;P4l/EmD9oq1+G4+EBuPB9xoxuZvGC3i4huSSBC0R5OcDntXXXyxW15aajb2vlTNIySx+X80i++K4&#10;hvFXxjWLwT4o0bwnoGoWt9asnjVotS4tG2ZzbuARIBKCu1scdSCKrfFa+tPC3hHUPE/ie18RX2lW&#10;epQXtsvh2wnuNQs5HlVWTyYPnkjG7LEZAXJIIFYSwqq1KcIxitOW0XzOTu43au7Sb6Kyas0jT4Y3&#10;bHav8Rbf4R/G/S/CXjeFltfG7fYvC2qIjM9xeIks8trMQMLtiQmMnrhh1rtPD32u4sNSimhjtblb&#10;xlj8hf3TK3KNt9SpG4eua81s9R8aeJ9un/E6w8OeItRg8XNqXw9l0mVoZodJbMUd0/nDa1zEkrh0&#10;BG4A4xnFdV458Z6/8OvFGl6zqmoWNv4OktbuPxJNfQybraZY1eCZJV+VIiFkDM/yr8vINaYrD80o&#10;U4Jc/LrZ3UnHVOK3V42VnvJO1thRta7f9WT1876Gvoek29zbzabbTyIu7MNm77fJX7p299pOSPQ1&#10;Zu9f03QNKW68S2ElvDaztG1zJB5igdN/yjPzeuPrWZpXiDTb2HT/AIg6B4hsr/w7fWPn2Oo294s0&#10;UzSbfKZHUkFGU5GDjOPWuk1DUbuS9s9PFjHNbXSut0WDHY235QRg4B9yK8+pze0tJadejVt16jRn&#10;XMPh7xDr9rpK31nJdabi8tVilXzYUdduSnXaykjdjFcv4x+Hfwr8DX3ib4ga3oen6e/ibT3tvEOv&#10;+Y0TNCIhGA7D7ileCwxg4PXmqPhn4d+Hrb4meIPH2rzQXerafttNLl+zhb7T7ZwC0BkzmSEtkrkc&#10;A12XjX+zNS0QaFqVsNQjvIZYLm12gvNARtkAU/fKqRkdxXVzfV68YU5ycWlzW07SaXfWz10vr5kv&#10;WOv9f0jj77whZ/DfTrnVNOF/JpcnhRoZGa5aS3ihtlzCCoyd5UlS65LY55rzi78Pa3oPxA8E/GfQ&#10;7DUdTtx4Vn+w20d82LOMqsiK6Y+c7Syhj1wBjNdNqHxU+JXwb+F03iXUPhlceJrfS7p4b7TPDsyS&#10;XD6Wsm1L21DH98UhCZtzhyyuAScZ7D4O/Ez4W/H74e6T8cfg74im1DRdcs1NrJJbvbyQqjlZFeJw&#10;rxsrhldSOGBr041MZg6Mq8488G3ByTundNKLs9G1dq+6TtezD49F0/rb5/ffrc6Xwl4uuPEXhYeK&#10;yLdvMgG1olbhu4YdR7jsawbWL4b+PPFN/wCEre7juL6w8m7ubNXDGyZ1wHA/h3KD+IzxU3wo8eHx&#10;DLqVrP4KutL8m/mit2uLiCSPUokOPtUflMwVGPGGw3HIFcV4q/Z50zUH8V33hfxL4qtdQ1LWF8Q6&#10;fqmn6ivm210ihHtoG42xlQV8pyV/ekjHbzqNGjTxFSFSTpvSzVmtWt7bpLtr+KBy20Opk8Vy+Fft&#10;ltrtpcs8kYNrdTuTBNFGGKvyPkccK4PJIBFdLo93pHjfw1D4x8OyRrJdQo8hVujjko2O4PFefS/D&#10;+4+JXhu/sNJ+I15G+sWsMHjCC5vs3emulv8Au2iVGZYJ+Y/MGNrgevNef/DnxfcfsyeIm1b9pjxt&#10;p+izeIbiLSdL8SjUHm03X5PMb7MWTYFt7jYwQg4DdmOK6ll9PFUZOjK9WNvdSd5d7LdrRvS9kk7W&#10;b5RvllZ7f1/X5HsPxA8SeIfAumDV7Dwsv77Y0MNtcf8AL05xtb0U8fN70un65LfeF7rxNH4dk0nx&#10;BPEsV9Y+cu4up6qfukZ7981a8czw3Eem2jWmn3uqR3QZdNbUCnnRNwxTg545CkY461csjpOv+Gpp&#10;9Cntbx7FX8iaRt6nHIRmXJ6jBHUVw80fYxbhrfV+V9E9dn579NmVtscKt3p3gX4u6f4SX4RrDp/i&#10;O+uLi18S6Bpy/wDEv1EQZkF+oxxJGHVJ8MCV2HBINadt4v13TvG+n24sre/0HV4Lr/TrOdIwzLjy&#10;4tjH52OSAVIYbSCK376TU/E3h+31zw1r1vY3lncRrNOqeZDPEWTzI0zyNwG1Seh7V5b+0fb/AA+8&#10;VR+IPh34S0nQda8d+E7OHxzoXhO6vStxuQOkVzCkTrJExlQr5mCpY9CTXdhVHHVowmtbWk9XZ3sp&#10;O7VtZR623bQOXs4+n5frpe39M6r4geHrfwzaaXqmi2F5PY6bcSRXGnzt5iqpBdDzn7rjIPauifWU&#10;8efDKTXLG5/c3misLW+MYcxyOpBJQ9Srdu+K5T9ln45eB/2kP2c/Cfxp8P8Al2V54j0mO21DR7i6&#10;3PbX0fy3FlIp5EqSB1KsA2Oo5p3iWPw/8APC39n2iXEPh+6mnhmm2tKLOWXPlx/Llgm4n5gDgVFS&#10;jWVb6rUi1WhJqz3dm+Zet9FvfYU7JO70Lv7PWj6/Y/DDToPFmqaTePY7/sus6LH5cNwuQTOyZO1n&#10;J+YA4GDVeHwd8QNN+LGq+MdEvrK2urnUGkmsbi4aSHVrHyIY45MD/VPG4PTOc+9c5+yL4Z/aH8Ff&#10;s7W/hr4oy+Htc1DT9Wmn0W68Nq8FvqulySM0SFJFUxSBXCtnK5Xdk5rp9M1z483H7Qd9KmmLP4A1&#10;DwKk2jx3FnEj6bq8U8iSxPKrF2WWMxkKRhdhwc8VriIVKePxKhUhJe9rfSSuvhXd/FZpWs7Wkkh8&#10;t7f1bS/6W9dDpHtdS8TMuo3OjRaX4gjhmgaaFdxjz8obPVk/irm9a8UfE2w8Mjw54bvrG81U6POm&#10;l61PLtT7UoOPNXqM4JyOBisH4Z+Kfir8R/COiRanf3Hg3xLb3sc+pWv2E3EU9qsgM1tDJL99c5Xd&#10;94LgiuiuLXX9a8QroWh+Ikns0ubrT9cWO3Cz2PmoSj5IJDLng9DmsfY/V6rhPlfK3pq0rX62s0+i&#10;u09h8vu69f6v+J1nhl/EGq/DzRbDx3IrazcWkLXV1ZpuiFwoDM49Fz69auXV14gs/BU2p+DdHtZr&#10;9Ud4bKZvLjmkGe4+7nrXj9z8b/FP7PHhqa3+PM6yWMWnrHa308yossytsVPNIWNTKgDDcR8+VB5A&#10;r0T4T+KPDvxd+EgbQ9SurM/vrG6VZNlzYTAnch67XAIYZ6gqehrnxWCrYePtpJOm5brWL6u1umy/&#10;ISkpbHI+D/HP7Q2r/HjWPD/iv4P6XY+B7XwvZXGg+JLO+8ye+1SQhZ0aE8rEgJxuznbnvgdnJc6r&#10;oMlxJqnie3tr5reOKeaS0EdvNNu4kH4cEdqqfDK5v7/xb4m0HW9RkurrR7q2W2kmVV8yBospIuzs&#10;SGB9WU8Vk674q0vxxdWugfEXwXdWNvqWoNYxvJL/AKu4RyYyMdA4GQ34VtV/e4i0aailGN+XW/up&#10;3tJtttJt2sr7JaIPeUbLX/g7f5fcdtHoepXOgSWOq3f2pgoaFrdtrqM5yCO/pXjNz4W+IuhfGrx1&#10;4o8Q+OrHUNMum0u98O6LLnzI7FSi3kM6EbXVZBuWQZZQ2OMCuwsvFXw6tNZ034lxXU0N5Ef7Bije&#10;63RuvnFQg52li/Rj6EZzxWp4t8Oa54d8WeHrnQ7exudMfV7k6ytzIFntrKWFt+zIPmJ53llhkYBG&#10;OmKMLOeEqSi7e8mtUlrFqTSetn7qV1a92g6pr+v6X6nKfDr4N/ELwHqPgRvDPjfU4dC0nUNYfxTo&#10;viCc3s9692zSReXN/CsUhOzsIztqfw74zu7r9orxFLqnhu8gSztU02GddskJ+UTRyAD5kZvnQjoS&#10;v0rp9H87w14i1Dxg13qNrpdvZ/YZNPus/Z08h3Y3CZJJyhwCOCoHcVyzTeBvG/jOx18+JoJobi9W&#10;48P3GmSn/Sbzy2eIl1wsgVQw2EkZODW3tKmInUlVV7xa5ktm5c7vbd3bV23p5IL2sl/XT/hjvtcm&#10;WwZpBZrcLfSJBcLt2sHPIbPcKMVxvxTsfGdtdWuvfCXWLez1ixkN34htriT91fQLA6LG5wdpHDqe&#10;OU561j6V+0X4P0T4ANq/xR+JGj6XqyXjaa0/iDVIrWQ3z3HlRIykgqzErgAc9q+UP+CzP/BYDS/+&#10;CY2rWnwy1n4T3Hiq9+I3h2N45rG8+ypZ2w3QzsZdjeZIedqjoDk9a9Lh/hvOs3ziGBwVHnqSckk7&#10;Wko25viaTSi77rZdbGNarTp0+aTtt972PsDw54u8PftH/s6XfhLw18RoY9YvPCcbX2oafBvwtxEw&#10;M6BgA6OQ+CKreDR8T/B/wFt/DHh3xlH4o8QeH/Dum7L+S1+z3F4qqATMDwGZVz271rfDbWvC/wAb&#10;P2TNL8f/ALLl1b6RB4i8CRnwddNaeULRXgzAroOV2NgFeqkEcGof2f8AU/Efi3wHP/wm+lW48UR2&#10;cGmeKGaIJJJcRR/vAygkFQznawPzKwNedUl7GnVjy2jGprCSTknonfRPl0asnv06nRKLjOT/AA+/&#10;+megNqOmeItLW/0yXbNcW+IpI2GQCOuO4Brz34c/Gv4FfGb44eIvgvofiOK78afC77OusQqq77X7&#10;QgYFWB/iAww7EYNO0Lxow+Ki+A9N0nT7rR9P01o572x1JFey1KIhhatD95Q0Zzu6Zr5J1n9ir4Y/&#10;ss/to+D/ANpH4IfBS81jwn8T9S8r4meIIfFE8l5pOpRzPc2985Mm025bdHIM4xtBHAB6spynA141&#10;6WIqShU9nzUrctm92pNyVrwUlGO8pNLyeblL2kbLRuz8u3499Nump9vax4QsbrwjeeAPG2qW839u&#10;pc2y/a4FkhmM275DG2VYY/hPBwa8g+Bv7PHw/wD2cPid42174e/Azwtod/qEek6XcX2g2YtG1O2J&#10;kbzpV4TKs7fKvPHuK9t8aeEPDfxLsdH8QLrc1rJpN/Hf6XqVnMFKtjBU5yGR0ZlII6NkYODXlvhW&#10;x/aj0X4F/wDCM/EGx8K+OPid4XvI7m3n/tF7K01mMyny5n+Rmt3CFlCkON0YOcHjiwFes8HUpRqp&#10;KbipQb5VdyupbqLiuWKlzNcrknayuVy07qT3/r/g/JnSeCvHmmWPwfvfEdnZLfWel3V1Z31tpM32&#10;kedHKVcqwPIB6jqpz6U7xX4l8ZG68F+I/AUdtqGmtcOdas5o/wDSJreRAFMLj5cqeSD94dOak+Au&#10;n+GfBXhTXNP074Z2fg2xu/EV1LBpayfLPPJhppWwNoLyFjkcN1707wFqnhvXhefDDVtV0+HxPbOl&#10;3qWkWNxsktoC/wC6kjU4PlkDG4DBORUVPZU8RUnCF0pPez92StdpNrS+6e9tbhHm0Xp/wTl/FafG&#10;bwjf/EbRvBNj9stYdITXfCE0kxQC7CN5lhIcHCEqMYBID+wrY+DvxW8PfEfwrCPEfgttA1bX47q8&#10;+wR3i3C3lvbPGhullQYKtvX5ThsZBHBrQ1/4vaF4B+NGneAPHV1/Zc3iab7J4UuZH/0fWJ1iaR7c&#10;nGEuFVXYKcblU4zyKbqtvd3+g32ufC2GDT9a0mS60yzj1LT8IfLkDSYVcZRuSGHXIzV1JOpRjGrS&#10;UeblamrpPTl1tdNc0bt20kpLR3CPL/XT+rq/kWNB8YeDpdVm8H27yx21leLoq291lBPM0YmUxk/f&#10;Xaeo6YPpUPwx1eO+8War4P8AFPgVbO60yZbyHVLdle3m3kqoVhz5gH3gQM5p+t6vawaddeJ9X8OS&#10;Jb20Ud3aC3tTLNa3GwxupjAJyufvL25rjPg3488P69rt9p0etWdnrXidZhp9v9oRJybRNr7AT+92&#10;7lbcMgZ5xipjh/aYepKMXstbt2e7enS127phb3tDgv2vfj7d/sGeHfhr4m0LwzfR6FrHxah0nxku&#10;m6a0sa2l0HQTu4z5aiZojk8HkV7a/gXwx8K/D/iCy+H/AIVhvLHV5Rq3/CMwyCNSzuonaMH5VB/1&#10;mBxuz61w/hT4lfB3xvrCfsD/AB98cW3izxbN4be+vIdUt1jbV7aOXDvsXgPG+zJGOcMK9Wfw6kng&#10;O+8NaJdhp2jkgsX1CQnPPC7wckccEc/lXVj60aNGjRnBxnduUtVGrBy5oT1SenvK+9rK6aaKjpfZ&#10;rv8Acrel1c4P4SfFzw98QvjN8R/grLcyfbPCF/YGG6uo2Uzia3+0CPDAbmjBGducqy571sQnUtZn&#10;8a+APiP4HsdN0GRrcaPqVriRdUjkj/ePJFt+Uh+CMcjmvPf2hvhF4YvC2p2/h+bT9T8Q69Y3PiTU&#10;tN1eSy1LT2eJLBJ7adB8zBQFIJ5FejaLqnjWLxhrng6a1s9W/wCEb0GNdLummdLq4kcYVZc/ISQv&#10;3weT1Aqa9PD+zVbD6XjG6bs4yjyJyi07e9Lo1pGV0no1n9mz9PXS7/r/AIY4CX4TeH/ht440v45z&#10;6P8A2PfWerCHWm08Zt7mN4lgSSRV+8QqoFbGVzjpXU+MdF8PfEzxP4g8A6PqkK+Ko9LjvrddRsxN&#10;Gtu9wsiIyE4Klosex5HSjw74l034ufCzxR8P7bxAsOqWsP8AZ16txIVuLS+ZNwDDAPDYKkdQMiuO&#10;/aU+DXiHV/hjqXxFstE1CPxVa/DfUNE1K/03U/s32mEqu3dOCJE8t/3wkT5lAcDk10Upyr4yEMRN&#10;xqJ8qb1SV1KN07Xjq1a/boTKSp021tq/we2/X89D1/xL8PrPxz4OuLnxhYPY6neaL5V22nzFZIJV&#10;Gd8T9mUnhuuMV5f8V9I8UfCj4Q2PxA8C+K7Q28euWV/qd3rULosShgJ5j5a7jJIBhjjBJzWf8EP2&#10;k/iD4r0H4WvrPwuumk8YeFFfVLjSfEEGp6akkZWLdFeoSk4YDfzhiJB1YMB6/wCIoYtT8NSaNp8K&#10;tpo1KO2+yz6eJFVVfEiMCfusOjdq5OXF5XiY0q9nHm1V01ZNxa05uq06NLqjbWMrx6PT5MztN8Zv&#10;4h8R6J418F+LbW+0vxBhFsDdRtGEQHfPEer88ECtb4h6N4haC+1fw/pcF1ss5nW3jUec1wMeUVJ4&#10;+o9q8L+C/wAKtI8D+M7/AEtPBn2jwzY65qUulPa7xHo05GRCkTgSp5mSTtJQnGMZr1T4Ipqtn8N7&#10;HWb6+1h2v123VhrNwXkgR5GCkcZU88Z5AxnpU47C0sLV56Mk0rJXS1TbsnZ7pJJ+fybnV7r/AIFz&#10;kPFP7N8PiLR/ih4K8E+Jb7wtr3xQs1u21BkS6t7O+S1jhN9BE3yoW2gOv8TDd3qz+zhP8ZtCvvE3&#10;wW+KXxDs/EEejvaW/huZNMFndpbLbqsgfkrcLvBIkGDhtp6V1lh4k0DwlrD+OtV8X+Q/iC5XR9D0&#10;7VJtkRuk37YYyR8rtsc88Ma5nx34o8DfDDw/4Y+I3in4fanqGsSauunwoV2XVkl1cYaViTgIrDcc&#10;noOK3jXxeKovDTXNzW5XyrmUkktJOzslBRett/NEx3uutl921vv+59jd8cfCK5+I3hbxd8O7QX2m&#10;xXWltbaXfLefLHM43blx8ybGxx0IyK5n4Y3Xie7+Ctt8Gfiz8N7g3mjXUOmXUczoRqUcRUrqEIUj&#10;5CwDEfeGK6Pw9PrngDxzpnh7wh4WN/4L1a3utT17xZNrDSzR3hI8qNYuWZXXOW4C7akg8S/ErT/i&#10;hcWfjXwhpsmhXE/leDtVs+WJMW7M7E5jJPyAAYOM1iqlZUnS0cVacdbSTXuvZvV2u4vVLU0UZc13&#10;1Sv6p/fe7a81rbRNV9Q+JLaf8b/Dvh+bwgt9pV5p11p/9txyYey1Bdr/AGeRT/BLGPlb+8mO4rjf&#10;D2v6j8RviJ8aP2Xo7LWdN/svRdNv9H1y6twIbaa+hlPlxMvLNC8aMccYZec5rf8A2vNH+Lmq/D7R&#10;9a+Aq26+KNA8ZaLfa7p8UMc7T6cLlPtcW1iNx8hnYYIY7BjnArT1zQdM8N/HS4+Nl18QRDa654dj&#10;0eDQbi1WNhcLKT9ojcgMxIKoUbgbcjGedqEsPHCqpG3M42irttThOMlJqzXvRbS2i1d77xy3jr5r&#10;z2un97svTybG/DxPjBqf7MenaB+1JZaQ/iiWzksfEF94YmZrdpNxjjuo88gsuxyP4WJHam6X8J7n&#10;xN4W0Cwg8e3V1qHh23uLWz1q8x5xvERkWZwOGxn7vfFYXiP4HReBbLQPDvgP4ieJLFtP8R/2lH9l&#10;1csLqZ333FrIrbg0LAs3lHCjtiur8OeGdC8FfEq8Fo8O3Vr5tTt7dcR4mZQhZTuwQe4xnNZ1akIx&#10;lUoTS5nKSSjZLVqyTbsrPa7VlZ7F35rt7v8APTt6v7vQ5r4C/FXUvifqPiL4R/GbwDPpvibQZPs0&#10;t3gNHqEATbHfwkfdV/m46g8GtXxN8MPDknhNdDguriO90jWFuGhhm8tb4lCHgY/3XVsnHcD0p/xQ&#10;8B+ItZ8daH8Tvgtrdi3iHQ7vZqOmai7rBf2khAmiJXlJAo3I2Cu4YPUmum06SXxUZ7bUfDt9p7Wt&#10;5IsF1NtZkkX/AFcmVJyhBI5GQRzWdavCM1Xw/uxdm4J/DJaPR68r3Vu9r3RGskr7/wCVte2vbvfS&#10;x5l+zBqniX4beP734L+NPF2l+IbPULF7vR9Ya6MmoXVxvdp7WRANoihQoqtnnpVr9qvw74j074Xp&#10;4r+D+k6fdXHhe4bUrvwvqEcka6nbxgyNbxGMgpNlfkbkE8EEVxOpz+J/h1+3JomsJ4g0yOLUPCz2&#10;+peGrm1Rft6vMd1zYSAblnDhBJGTtcEEYNe1eI73xtL458N+KfAGkf214du2ez8QW8l0sLWq/wAE&#10;4WRfn2nggEH616GK5sPmVLFrlfPFTa+GLaTunsk2k7W6v3WnokuaVNJOz1Sfo2k/Nbfrrcx/gL+1&#10;L4Q/aX/ZZ0X9pXw5od/psGqaaZbjR7yE/abGQHZLDImASUIIPHOKj8KL4JTWda8KafrenpZ32iR3&#10;LaLNEFVN0Z2uuMYQj5mGOM9a7q70lk1RrDTNNhXTrfdPcRrD8spPIVccZB5Ir5h/4KHfFTxr+y/4&#10;J1L9tDTfhx/wkHh3wvdW8WsX/h+/iW+0zQyo+1SLDL+7nJm2xshIKxksDlcVz5bhaeaZhLDYSPJ7&#10;V+5FyTs3JckLtK77PRvor6MqVIwjzy0S3fRdPuvr5K7ex7l4itptBj8D6tpvi97aS+kNi9nHiSG/&#10;aW3O1iScjbtyGGcCsLxjBc638HP+JpqMvh6DT7pitxbzE/ZjFnM2+Pjyz97pj1r0G2Twp8RfAnh3&#10;xR4f0G1mjbT7fVPD6ybR5KvECNjDIU7Hxkcc+lef6TaXHi34AeK/C934F1fw7d7dStGs9ehjjjjM&#10;6uv7p1PlyxEkENwMHnBrnwtRe43o4ySb0uruX322u0+11sysprnVtVfT06etzorLTNG+Lf7Omnf8&#10;J3dWOqWN1pqXF1fTKskdzGnPnAjoSBkMOR1q78L9GOn6W/jG61W1urea0VbGKLkJCv3F3Hk8evev&#10;JP2IfAnxE/Zq+Cvhj9m74m+HPMXStJjtJngvDLZzRyBiXheVi2FyFaMkDJ+Xitz4EeJNT+DumN8G&#10;fG9xqd1b2en3VxpOrahYqiLGkrsYpnUkRsFKhd3DAZBrfF4Nw+sUaFRTip3ja3vQbfvK17bK6vt6&#10;MqTg5OX9ef3I6vwfpM1h4DXwn4h+zNeQav8AaJ7W+bz9tq1yZFC46NjGO4rlPiSnhrwN9n+PPhq8&#10;s7zTxqsljq0fmFgsFxIv2gKVBLOGVdqnowxxXs1pYad4mik1a1toU8y3jMNwqgsX25Bz3AyK8x8f&#10;f8I58M/C9l4b1jRJo7eG6Oo6vfabpu5Y7hpBm6ZRkFGJO7qR19658HiPaYrZtt6xXVNPm/RLr6i+&#10;G1na3X8Pua3OU8CfEP4f/tQ/BbSPHsHhvR/F1jrGrQakdC1jT2WS0sVnZIp/KYEpMhTP1Fen6ZqG&#10;lr8V9Qs7nRUtdSuNJR4rqO1cSPArEBfNx5bdOF6ivO7P9n+e4/aNh8Y3WvC3sbdWvPAj6TqcsKhX&#10;jxPDdQ5CTqSdyDBC9etWfE/jj4qeD/Gp0VYJrrw/D++1C70lku5LcSS7dwjJ3rHHjLDBGCxHSu3E&#10;08PiKjhhZe64uSTfw8zTUe0mrJO0YtvS2l2Rdkk13/K2vbbr99mQftEaL8Svit8KpvHX7OnjGTwf&#10;4wXVoY4z4gsy1s/kuY2juogchHUsFcfdLK3atb4o+PNY8c+Fb3wb4Ft59N8b2/hD+3ND026Yxk3E&#10;MhjMLsPl2eZhGPo+a2v2lvG/xA+FXwY1D4w/CX4XL42vLc20+p6Lp84jurzTw6+e9qGBWScR5ZIj&#10;xIRtyCRWL4k+KHg68ivv2kNJ8T/2bpug+G2hV9RsmQKj7JXLxsu4Y+VTnoQ3pU4Z1q1ClNU04xlJ&#10;Q2b5vc9yVlzOL0Svuubl6k80Vza+b8rR0fpf5XVu4vif4665o138MdG8deGJ9J13xRMqTSw27XVn&#10;bSC2EkivKowuXyi564qGTxJ8UvC37Rs+v+IY9P1TwPqUMdlpdzFp5F1azOMlXlBIaPdxyBg16PZ+&#10;LNC1TwDZ+LvFeqeHl02RoZ4bz7YgtVVwCpDt8pPPBB5rz6P4Dy6L4p+Jvi+48XXt3pviPRo49N07&#10;w/vS606KNGYtECxWSZnJZXABJwOayw1XCcsozgoe64vRu7c18L3i4prq7pNfaLk1zX2td/8AA/4P&#10;zOM/4KXfs933xy/ZN8W/s4/DrSL5dS8YWCxQTW+fJZ0lSYQzn+GOQRmPcOQTXL/C74xfDv8AZd/Z&#10;n+FN9r3jG+03wDaNb+DLzT/G1tcJqKanLdrEvmO4yFjIOHbClMHOCK6j4Q337Wz+Jb3xfbeN4vF3&#10;wzh+HM0nh+11LTGstdu9T5IhvkbbsdQu1WVBnd83IyeX/ZS8Q3HxS+A/hv8AYL/4KE+GdN1Dx54s&#10;8L6pd3ui/bpNQGoaGkiol5JOyqQ+JUjLcFZFwMZFfR0Y1KOT/U68lVo0qinJQl+8tOElOXLJXvCM&#10;I325W7Xu3bPklTnJw+J20e3uuWjfe3M9nZe90d/ePjB4p8SfCbxBpfijTbS68RWuoXDQahp6z7ZL&#10;S15d7mEBT5jIAPk4JXOM1k/GLwfovx7ay8M6h8Of7V8PSzRtqGpQ6k1pPagAMkyYAYkH0xXM+KvE&#10;ejfs/fCnS/hD4B+Lba0PD/iXTdG1Aa3r1u2oaVZXGI4IHlmIdmYALGzZd+xbFes+CfFXh+Sxezfx&#10;BDdWcMptbHUpLxJGnZf9YrOnAZW4IbnivnJRqYGnTxFOOq5kpe9FtdJNK1mk01Z6rV3RUoxlG3T/&#10;AIZ/qvv0ex84fDbx38c/BnxXu/hPZ2F9r914d1n7FHY+IL5DdTaVMN0N3FOR+8VNvIHPPNbH7Tf7&#10;T/iO98QXHw2+CngHUoviJovhu81vwpeaxppOmavLEQs2l+cGyJWby2IHJRSVz0qb4A/Gbwx+0D4j&#10;8SfHP4q/BzUvDt18K/Fl5ovhLxdNamWHV9PlKI08JhyJEZsKcZ2levWvQvEPhb4afFLX5/AXjzwv&#10;b/ZYZ/ten3Vtcsv7xnAjeOVSDHMWP3ODj1r2cRVw+FzRTxWGXNTiuZKzXNo3s7TTTTa0aUnFu6TM&#10;mqkqUbPdPXrqtNXs1dNp9dNjrNTsNX+IOk+G7nVdNspVay8zWSjESWdw0Aw8ffAfI+hrzz4ox/EX&#10;4d+C7p774yWfh1bWCzt7LxNf2wuLNf3mDHcRucBXBA3EjtWf8FvhV4g+G/xZbR/Hv7SOp+NG1Cxu&#10;YfDF9rkMNvqUarIS0ZkgCC4SPhQzpuzn5jUPxV8SaB498OeLP2MfjXc2dtrniLQ52t9QktTLbtav&#10;+7juG3KUDK5XhiOeeMV52Hw0aeOjThJVKatJtRb93mvKSjJaqOzTXk11LqSvFyS3u7el9PX8PNou&#10;6J+znq+hfFHxF8SG8ZafeaT44021sNasLOxEJtryOMot5CVONxyCPQAVzfhzRf2ofhd+yddfCvwf&#10;4rsfE/xC8K+W99datG0MN7aNdMzgTx/dufI59mA3cGtz4KnxV8Kv2epPh78atRl1y48Hx21lpuv6&#10;dPH5mrLGi+XMdpKxydvmODivTfBMcOn6p4g1S1tZ7qz1+NL+OaYQiMylBG1udnJfgZznOeDxV4jH&#10;YijKSq8tSMZQs2laXs7Rj2dnCWq0eivrEuKWyfp+a/X8F2PJPjEukePdX8L2U/w51DUNGvteXUrG&#10;8WOSSe11yK2M8M6sp2wBdjLvb5CWwOSK7ZfitZfETwxpPju98I6lb6RNov26a82xqpuFkKGBiCSC&#10;Cp9iKZq3xA074Pahc+MpdDFvo819aaJqGmC6REtLoyAechfjyjEwOBjJU96u+MPg34J8Y+B/F3gG&#10;/wBUZvC/izSRZt4fs1EMdskwKmWJ4yDl9xO4Hr6VjKrRdOlGrFqCeju3o379le3Mk11Sdt9UROMl&#10;TfKld/5aJ+umvZJdD5J/4Jz/ABj/AGivhH41+Ov/AAsX4eQ33w/+0z+Lfh3D4auZbiNo3LCaytZJ&#10;gFLZTcy5wGY7civorwtpXwJvbbT/AIzeAfh3N4duviLZw32ufZG23gmZg6PLDuIdw3DFRnrniuT/&#10;AGfPgFF+xF8Ol+CXwsh8T+LPCemSxNonhvxC0k0tgoJN0sc7DLKwbesbEgnO2vU/E/w6tbcaP8Tv&#10;gpcwQ22l3f2vUdC2gJPCVIcYwSjrncFAGSMV7Oe5hgsZmlSth/cjUslJNxU1GKS543dpNpSbd1z3&#10;1a1CnCNOnFXvZJX6q17+ullf+7frpU1+K88O/GDwh4c0TxLcrNq1xM4j02zH2WOzhUGVJ16AOxx6&#10;hjx0NZ934W+PmmftSyJo2s6Prfw/1iKWLxTBcXBgvtGTyMwR26p/rAW5JbBCnis/wppcOhz2+r/H&#10;vxXp1rcReKH1Pw74ilk+wsqTSYgtZDuAkL5CkcB8gbciuhu/AfiPwN8bPE3xV1HxZN/xWDWFvotn&#10;bArb20lrE2VkJGMyNlSxxkbR2FeVzRoylHmTfs3G7jdSlzLWLVmnGL5k9LOOqd7MVlFNr+mlp/wO&#10;+qep84aH/wAFB/EfhD/gslq3/BPjxB4t0S58PX3hBdQ8N2v9mutzJfGMt9klmbAJKjIYA5BA65r6&#10;U+H3xn0W48L38d58LNb0G60V2a/0OeESxqwbrEUJ3KcZUgfhWbe/s7eEPj14h8E/HP4ofCGGx8fe&#10;FbiWSz163ZY7mwdkZSoZP9fHjgqTjvXC6vb/ABz+GPxlXwta/FmGS4eG41Rbu+0OWKCaNxhbd2BZ&#10;GCH5tpxjPavSxjyXNfZww1NU6kKUFUV9JThdSmnBNWmrPVXTeja1ecZTpxUZ93r5XuvuTs+lkupq&#10;2Xxf+C7/ABtGqeHtW1bxNoHjTUH03VY9NYXVj4f1aOMExTqCTbysOuQCG64zXY+MNevbb4vN8NvE&#10;3hie4sbPR5NR03xP9oj3xZ+RkWM8vhgq4GCSaxvBGjad4O+PGkr4R/Zknj0fxVZyan4l8a+GLq0G&#10;l/2wf45rcP5rysN374AgYAJ71wXw9+O9z+0l8YPiD+zb4n0a4tdR8H2Ozw/48tZLd4dUG9XffACJ&#10;rW6ikAUxONrhdw684fVY4iTrUo3hTppybknJJy5FK0XvHSLju4+842uyrvlSfn+G/wCOqel1Y7zx&#10;/wCCLbxBodnqHi/x7a27aF+7sdYs8RXumXDxBUAfn5znPIIPQivPf2x/jNpf7HfgWz+Ot1dapbR6&#10;1Da+H9QuLuxaaBZ2cRm6u4l+Xy2GdzgDG7NdJ+0RJpPxd/ZV1ibwTpMeta9rXh+V5ND0nS1kfVLr&#10;JRXQSSQnzFdc4EisvNc18Odd8Bftn/s+QfscftK/Bbxt4O1m10QW832m1nt1UwoAkkNy7kmQ43bC&#10;W6ckiuvLqcacaeJxScqMKjjVgrKSho20t2ua72aul1bIqczjOMLNqzXnupL7lb567EHx7/4J66n4&#10;9/Zw8I+Gf2V/iZqfg3+wfFOm+KfDcGgyKIbSRQxmjiJ/5ZTeY52nIBI7V6j8Lfjd+0Fr9nqUM3gW&#10;w1uHRdautKdodYWK8R4SgH2gY2iT72QvqD3rhvgd+0r408Dfs665F8f/AIf6h4TtfAOrQ+G9F17x&#10;PrUMMHiWBnSKG43w5FvIxKoPMAAcjJANdJo83hL9mv4o654p8Q+MtL02x+IyrrElpqlo/nyahEsc&#10;MryGEFSwiMC7hgPyeSM1njP7Qq0Z4XGRjVcJSdN25nJtxlP3oO791qTu3Z3vZt26LR5mqd7S1Vl1&#10;srKzX8qV1urK61Nn4pab8UNGMOs6D8UNWt9asFXT7eZrGOe1vVlbjdb5A81SQNwI4zwQa6nWYtN+&#10;IPgz/hVnxYvjBrS2qJcXdrGsDToQMvFkkLu5UrniuUn0XxwPEVxN4mmhkRdDhv8ASrzT7h3GpXkR&#10;JCNE/BfZsddpyfTipPDnxi8M+L/hZo/ibx/4WuL6x1DT5Z7/AFmKyFvJYTK5ASRSd0bnnGOMivJl&#10;TqypQcLNxa1ikmm1dWel1pL3W99ElsZLTV9fmiDS7ux8D/F+Pwr4a+KWk23lNGtrputxks9iR/x7&#10;Ruz/AH9/OfwxWt8IvHnjXx74m1i3+Nn7O3/CC+JdL16QaRdWuvR31vrVnGuI7lZIdrBWQ7TFIuVb&#10;sRg1ZaX4RHVY/C0ttFd6pHbi50dbyNZphlQ2ULDcDj0NX/Afj74d6v4lgj0fV2ktoLWY6beSSFgs&#10;w+WeEk8kqcHaelTWqOdGTdJt8q95pprzXK0mpdVJS2dmmilbv1/pfj0tt20OA8U/CiTwl+0JJ+0A&#10;dL1jWF1LQx4Q1y4s0SBjpNzcGa3nJRwZBaSO0ZcASBZd3O010P7M+oa9YeBNX+HPiuK6tF8IXsem&#10;LHq2tQ311sXlZHmiO91kQqymUByDznk1a+OvwaTxloekeDPAXxdvvB3iaHWG1XRX0vU2hhv5MbpY&#10;Z4iG8+B+SyDGMggiuR+I/wABdT8G/aviJ8ArTRfC/i3VvF1hdeOLqxg8p9fSMDcJ3BJdgpbazDoc&#10;V0RrUcfg4Ua1RKUrKLaatyv3W9bJNOSvFOzXK0krhN2d0rv+tPuS0200ffor3SvifrN7DDp3iPw1&#10;9s03xJ9vtZtPieOT+z8Y8ueKTq3VSynA4Irp217Xb/xDrX2nwgLxtHWO60+a1tgn2nevzIGJwWHQ&#10;MCpI61j6jGfDnieP4j3uoX1nb6w0b3Nu0kbLYn7gKv0KNxuTn1GKl8R/DbVb/wAOa3qmieNtYlk1&#10;zUEE0elagA1tGHHzW5Y4TA5KjIYZ4rjnKnU5VNpJqydtndcyuu2vlrpvcNtv6/rY5/xJFF4e/ant&#10;/jpDrNvbw6L8P5dJ8YaRc3TfamilmW6tpI0xtby2Eq5zkiQgdKhuPhr8CfhVpeofFn4Ja9b+GYPG&#10;2rNd6ppLagbPT9U1C5cebK6uP9HuXJ5ddpLfeyTWp+0B8MtZ174cSajFruuST2Gj3lg82ltG7zWs&#10;0RBaaJ/9ZsIR1ZCGUjIrmfgP8Tvhj+1h+yZHoHxZ8JSTXWnyrofiTTfFmn+TJNdxHYJzv5/ebBIj&#10;g55BzXdT9pPAwxEZScIuNOaj/LduN0/i1u4t25dFe9mEpOTSl/VlZfhf5Fv4j/Fmb4G+JrGw8QeE&#10;PEn9k29xDp8M2qXiSWmpNKnySC452FT8p345x65r1v7dbNZvr/h3UFe2SzV7izjUXDHAzhcH5iBx&#10;71kwzL4W8IR6yFh1jQbNRDNDcYleGJMDO4jDBQM8/nWd48snHh/RvFPwzmurG0t9VivZ49KijZLy&#10;3brEwI4U5zxjmvNqujiOSKjyvVOV9H6rdP79+yHFNbj/AIpaJp154X/4TM6nZtZafb+dd6TrWmlk&#10;kiPJRuN6DODjBx9M1D4D0j4aW3w003xb4A1a11LQYpZ5J5rW6N15EBdzLBG5JfZG5I2Z+TGABjFT&#10;+NvGNrb+NbfSpftVqsstvJH5VsD5mUbMbccce/GKqeAotZ+G/wAQNQ0iw1R9S8NakhupI7izjjax&#10;uX24x5aqCrjJZiOWHJyTRH2n1LlbafxJdGuq2tzK+jb7oX2iS4hm1vxn4b8U/DX4m2LWNizJrGi3&#10;EwZpbRwdroOGSVW6ZyrLkEdDUPxS0q30XxRp/imWSG31SxuvM0PVEkWFZ424e2m2/eRs8Z6Hmqvx&#10;ZX4PX+oapZeK/B1vDqdq0JtdQ+wmGRyeI2SVCCefQ12TJoGsfDKC813Tbe5t1jCD7UpYEDgk5757&#10;0e0lR9nUadvh2SbT13XxXu07paaelc26KN14N8F6z45h8e6X4Yk0fxdJpv2Y6takLuiUmQQyAHbL&#10;HuJ7Z54Iriv2cPElv8X/AIeeJNQ8RaLH4d1C4vJhdRaezJJbhnZTINy5RjtyRkjpnFdS8tp4N061&#10;0eeeZY5ma4sY5Iz8kYA+VHJ4K5655HFVbxPEvhPxxoeh2XhK61rTdT/e3+rx3EMNxZAqcM8fBmTc&#10;ArEcgHmnGTeHlT3enK27WUW20r6WfRX3Wl2xSu9X/XQ09F/tPSPDlr4N8Z6lHqlvY6fHDPfXFqpM&#10;jhvkuMHIOV2556jNYnhrVvDmqeMNc8DxaZfRJJobSW9y9uy2MzKSJAiFeG6McEgjp0q5p0U8XjLx&#10;RcW+i3lrHBCv+iTbpIJyoGHjXojY4Kj8quSSXHiHwmniPwhqK2OpXC7bBVkPkyOvRGUj5c8g8VFl&#10;G9/tW12Sbs72V/w0sOLLGgX+hp4TlvRq9vZx3Hlf6dHcFI32rs3qzcBh6Y7c1NZeHP8AhIvDVx4P&#10;8Sa5Dq8tjtkj1SGOEySI3zJIUC4DbflPGGH1rmdR8GvPpfh2Ofw5daXdNq323UBpcYkt3J4kjkRs&#10;rtcnkY9xUfw98A/DrT/jDr2reFpbjS/ENrJHZ6klreNta0ILxq0JO3aMna2Ny5xnHFDp0vZzmpO6&#10;1WidrNJXd9F6X6abD1OZ8b6V4U8aSXMHw1+IOoXWo+G5A994Va6aN5ok+d4pIyCZFPRSOVyBnHFe&#10;jeFfiF4N+Mek22jah4LuZrHV7GRJLHVbVT9nlQDfazIRwQMEHkHHBrmvH/hCU/HTT/jJonjexTT7&#10;O1uvD+q6e1viaS4fY8ZEn3dysDwRltwGeK6vR9E1/SLmSXT9dbUIkhDWcF0uyaCUfeDZ65/QVriK&#10;lGphqerva6bbTi+qbSSeqUk+ztdsn3oMx/h+8+h+Pz4as/Adxb2dnHJDa30dws0aHqQcsXVSOByR&#10;kY4rSik08+J/Edtpvi21cWMcVw+leWWktZAuT1J3I3XjGDxWbd+K7H+wdO8Zz6RqUN5ca01u0Mlu&#10;zLDIuQW+X/lmTznpWhFb6gPG1jHpvhuHZdI661fWd4Y3gcjcj+Ww/eKx4PPFYVFKUnKStpbfrF3e&#10;rvv5dXpvq/ejp3/r9CZfD/8AbOh2+oeDNL0O7gjtGk06O+G1YHfJIyMlAeeg4zxXn0Pjb9qHT9I8&#10;N+LvD/wT0uJtL8QT6d8QtFuPE3lzQ6TGWEd5bAK8dwduHCsY2YHgjpXf+PLbxV4dsovD2iaHBcHU&#10;pY7dr2MYFsu7O90AyVzxxnGap+DfFXhHxr8QvFXgRvDOqaTrXhuS3W8triAxx6hbNHmOaGQcTR8s&#10;pPVSCpA4rTD1OWlKpKnGpFXet3aPw62ktG5b2upJPa9zTX+v6/4B0ml+PDrnhSDx94F09Nd07UY0&#10;ntYYbhIZiCcEjfhTjngkHjFcP8ffhl4p1SS98QfCSDTI9UXS5r06bfaad1xeBD5MiTJIu1gwAZCC&#10;rjjIPNdBovwS0PRPAd58ObK1xp9u0kmkzm4y0AZi4TIwRtYkr6VD4E8M/EbRtAj8IePJP7chtbNT&#10;aa5Jcj7RLk/NHIFAyQMYYdfY1jRqUcNVdahJe69mtZRe19bNrqlZp6p6aVNKV0tjz/RvFujeAfgx&#10;/wALi/afuLfw7ceKtLt7D4jzaWl9BYw6hgQrMoJMloTlU35HOzLEgGvRZrX4g+HPGYW0+x6p4T/s&#10;qAiZtSf7fHcRrjL5+V0dSMuSST145rK1nxI2vfDq7+FFt4StdV1q5tZ1i8P+JPmgvlilUOjSOCp+&#10;UhgTk9D2rP8A+Er+Juk+Btc0608F39jfWerRLoNjqSwRobNtg8qOYMyyLw33sNg454z2VIyxF5NJ&#10;Nyas2uXlbSi4rdcuqvdrlSX2Xeby5Vrf+l/lr/Vus8Q+EfBsvhebw5HZxLpV992wkkXyAznJwv8A&#10;yzO45+XoateV400bxVoOmaT4akvdNNm8F/qf9oRK1oVUbGKHmZWxgleQeTXN+PW8JfEn4IJ4g8e+&#10;ELyOOSHy9QsbeP5uuHRsYOMjqCCOoNeVeIvgbovg/wCJHgn4kfDLxt4s0nw74Q0u8imkfxbcXFtb&#10;LIVkENxay7vOHXBZgVH3T2qMLhaeIg41ZtP31qrxuo91JPmbslZO/nazbbPoW70rSPEjzy366bfL&#10;YX0ciwLEGktLtB9/OTtcZ9BwfeuV8d+EPD/iz45+HfGHiH4PX1zrnhfTbxfDviWG+K2skF0Fju7Z&#10;9jfeKojqsikbkBUgitiZ9Y1TT28RaRJpf+kTRz2MtnICmpx7QWLjH3sZxySMDmqM+vZ8XaT8SvCc&#10;UetaHdM2mXUdkx8yxmZ8GUksFaMFdrAjcCQR3riw/taUm4vpJbtWurNXTXxK6ae6unqO76f0jG/a&#10;G8I67ftBqugeL7fSdWt9QhuvCmqaskhtbS5QYMcwjwWhcZDKWxk/hXU6rqFzPrlhYeLW0+zvtShk&#10;h0a8tZGWRLny8lRk/Op5I46da5fxz4l+IF98MPEWi+HfDEfiLVI7eaS18KSXkVpeuvn4EZaUmPbt&#10;zhieeOldVZ6no/i24sWisPJvrGwhuH0u+QbrdWGODyu4HK7lPUda2l7SOGgp2ajzLS11orPuk33X&#10;K3ez1YcsVr6/ocXL4/8ADXgiPwzpf7QOuafo3iyJpoYdSMbrBLu4YI7jYQy7WKk9egrY+KXhjwnp&#10;/gKabxFDHFbXDJbWupWdi0scMLDJLGL544ick4ICnae1aHxN+HHw2+N+nT+AviX4Zi1HT4pUkNre&#10;R+ZC24EFGHGVIJBHfNVvh58M9L8EWcfw98GXFunh/RYUtrPw/dTSs9lEAQqhmdiyYJADHpgdqr2+&#10;G5I1U5RmndrTlte65XvHfZprfXo4tL+v61KvwosPiR8P9J0nwJ8Svjhb+MJF0ZYI7240WKzm1CTz&#10;HZJ9yuVkYQbFZQAWKF/4iKi8SfFXVfCviWw8Jaz4Ssbi62fatbOn3DbrWAvsjnVHUF0JwGC5Kk9M&#10;c0njHwN8EP2k9O1H4P8AxB8PtNHpjKLVre8khltHglBimhmRlkilV1BBByMY5BwWa94z8CfDPx34&#10;E8LfFD4gqL7VoW0bTptUhDPq87LlELBdu8hd3GMkVpGNOtVblByqPmbioqOlrqUeSy73XKkrJ3au&#10;le/WxpfEbSfgV8Vd/hn4ieDPCPifTtPvAl9Za/axTfYZJE2h1SZCoyDtJBHB69qy/gp8KdD+D83i&#10;D4caf4K0e08EyzD/AIRyy0m5lH2eCUYktntn+WJUbJUxHaQ3RSDXTeNvBmi6ppN0NM1Aq0lwweaN&#10;BIseB/q5FYHK5x0GR1qvHqvjLwf4bsfFeo6BHOIVVdbt9OmZ1jhAP7+MEc4wCVAB+uKxhWqPB+xp&#10;zfK/sttWejTSulfdX7Oz3uHNKL2PPf2WvE3xW8FfEvxp+zX8cPG2j6veaf4mudS+G9wLeX7Rd+FJ&#10;FUwQzSMoWW5t5C8LsrMzKqMwGcnpPhF+078Hv2iNN+I3gfwFqtzYat4J8S3nh7xFpviC3a3lt504&#10;WUK3zNbSj5o5B8rDOOlVND1T4FeKf2kIdV0/TobTxFcaJHPY3jXkiR6pbP8AvEeGPdsMisHDHbvx&#10;xkg4ruPFfhLQ7vw7q8F0lndXkmmy2sjSkLM3mZ2o8gG4AZ4OeK6cdPCTrOdWlKNScYPS0UpXSk+V&#10;JpqXa8bSd/7o4u0vd/r+vnp95lfD/wCCvhLwb4XutIvvBmjpFdIsVzcWNmscm0LxvdVUybT91z82&#10;OtcH4k+KSfDjwHc6h8a/CvijQk03VbiP+1NNX7Za3kKANDLuTcUEi8KzBSrAgkdTpfsj2niHwH8I&#10;rn4S6x418R6pdeHiws9d8WXEdxJdRnLlRLHnzUi5j3H5sKM12XhjxvpWvNeaV4mksVtbe1a4tNSt&#10;rjdb3EDEqxOTjg5BRqVRzo4yqqn72KkndNptdHG90rp6pp2ttoRryro/vsch8Ufg38Bf2hPAem+J&#10;PiH4At9Y0+SxbUWj1JQl5GZrcxLOksTBorhI2OyeJhIhAKsCAa2vhrczfDD4QaL4bv7rxF4sttKh&#10;jtoNXuJnutQNnjaJbh5cPOyDaHbl2HzYY5pfg7pvhPxV8AF0TwxrVtb6Xe291baPqFncRXluI33C&#10;OWFuVZB95VPTle1N+EV34z074PXeg/E5ob+40mSWzW+0T5/tEUZ2pMiglhlcZQ/MhBHIwamtOp7G&#10;WHlJuMJ2UG3ondXXS/R2fa97aF9vn/Xp17FH4Qw6ZoPjuTwOurXNrcLC95osy3MhtdStJnJKbJDz&#10;JGwHX5gD1xxWxb6zqWufFifRPFHga2+xz6fJYXk9za7JsAZBjkHEsDgnuGRh0rF0HxZqHxE+Hlv8&#10;XvhFJN/afh2e4sL7Q9QwFnaGXbLG+RuV8DcrDHDDsa66Q6XqfxB0XxNbeO5rP+0tLJj0GXY0Vw3U&#10;yKGGd65wdp+orPEcyrSlNe9Zp3vdSWt9FpfdPa/VK6NNYu1v6/4fU4H4C+BdV8B+DfF3wI8Tal4i&#10;1zTtHu7pvBeqahq0Et9Pp0mXSCGZZWkZoGJiVpdr/Kuc9S7xFpUrfEPwp+0R4PvdMbTf+EduNE8R&#10;alf2TDUrZg48iTzEbY3ly+YkkDrj94zKylcHq7zwNdfDnxtq3xQ0TRtGlsJ7EPdC0iaO5Mu7LzMB&#10;lGOO4wTjmvMP2prz4wfAz4XQ/F79mz4cw+NFbxAuu+OvArXXlz32lyRN9qewQjm5VtsojY7XIcdS&#10;BXdhqksdmCcJLmq6a2jFuUbSTu7Rbet3Zc2rstpldxdl8l/l92nyPUtJ8X6r4i8J3FtfeDLex8RW&#10;sLomi6tdLJHdKJP3UsUyk7opMAqeq5AIBFT32keCviXHLeastq194fu1nms04ksrjYD+8UEbj/db&#10;jIrmtJ13wN+0D8K/DPxa+G19v0uaaG404rMYGmiSQ5tZFf5kYYIKnuuK5nxv4u1D9nv4l6f8Y/D3&#10;g7UvFGheOtUt9J8UTaWsTf2WF3LHdTbsPtXOx8Zx1rlp4OdStKnTvCqnK0drSW8bt6XSdk9b6XYc&#10;0eVt/hr/AFZX8z0vxz8QPDOgeLfCNv4s8Wrp8es30lppsFxZhory68veqiQj924AOMkbuRR8S/gz&#10;4Y+JiLY/Ee0/tDT9RtbnTfEGjwso0/WbOdDGIr2JgTJtVjsIIKsTzg4q/dXPgrxp4ytdE1fw0Zm0&#10;jdcabcXUJ8oSFcZU/dPykcHkdRTfDvijSbHxRceEtRvYbdp4mms7aRiZQE4lbJyCoLKR0xkVwxnU&#10;oxhKinGcU29ureqtrondt31XSyDroeb6Zonjv9l/4b6X8Lvh1a+IPEWh+E9OSGzub+6bUr+K3Qkr&#10;bXJkZXuUMfyxzoTIhQKwbqfUG1iMaND4rKWdrHe26n7LdMRFMhUMrEbcoecHI471x/jH4haf8FtW&#10;sNK+LGo3l3olw1np1vr8+nmUy3VxNtjScoMDL7QGAAGecZzWp8Stb8TaP4Vj1Pwt4bg1CHT9XX7d&#10;vvCsltalsNImfvOuf9WTgjvXXiI1cVOE6kVebb59lNvV3b0vdq/VX76s20XTp/wDkdR8NfErSL7W&#10;/Hek+L/Dfij4e3lnDfw6Drk4uF0i+ifMpiuMbfs20bhn5o2XI44HcN4M8I/EDVdL8d+GfEVhFDcW&#10;/n6hDpsUMkeoqQCreaOSFbvyGGMgcGuV/Z18Ja18M9R8beHdZ+FXh+x03UNabULe68KXEslvqCzA&#10;ZaW2k/1EuOXVBsbrWxqt34L8daZ4y+C/hqOXR9XTQZILW8tbWKGRY7iJlSe34CnY3qMBkGavFSk6&#10;zhTekUveSVuVqKvJJtXWl38V9X72xb2m/wA/wV/67kPiWD4qaFp9p4h0zS7nWl0nUWW/0a7tbf7R&#10;qds7D95buGG2SEcqpPz7PUiug1do7jwrcWviG1m8QWMm62b7NCy3AjkO3bInGQAeWHPGcVn+CG8Z&#10;+DzoPgbxijeINKsNAthB4sJVZzeQx7JHuY14QvjcGQlclgcYrrrnUjb3YntbdZRcSpuaNQWABwSR&#10;noPWuHEVOWSjZOzbUo6XV/w69E1ez0SsR7+h5T8YvgIvizw62n3v9nWq+F4lvPAPiay8Prfahoc8&#10;S9Aj5MoOMFVKlx8uQcGuk+HmqX/jbwDpJ+Kmv6HqGuW8KTX0+k2stpDdKyFT/o9xueMMp+aMk4PG&#10;eK1tO8YaVHeahe/ZL640+SR1fy7csIZIztbp654+lcR+0p4P8b6Xo1n8SfhhHp+rLY3y3F5oOvfL&#10;C6EcvHOBvgYAn1U55A6110qlbF8mErS5dfdbsrNrVXtdXe+qjfV7thJcnvIlh8E3nwH8DaV4ss/F&#10;Oq+ItG8M2xKthUu0tWnLONiAJPGsTBAjAMoiBU7ia7Dxzp/hf4kfCTUG0S+huNN1ixzazWqmWJw4&#10;I+6vPOSGxg/Q1xf7Juk+P/h5+zpbWHxC+MC+NI7K9uLjTfEkzqs7ae0pkiguSMq0kSN5RccMEDdS&#10;a6Lw34L8M+F5vEvhHw0zQjWr9tatrO6kaS1DuE3PD08tGddxQHAYlh1pYr3cVO8+aUJu00rKSur6&#10;NJpq99urTXUPM4vRP2lPh78JtLs/DvjLWLaPQIPJ0yLzLt2ntI0AiV3hZPNKFvlZiTtwCSRzXp82&#10;jeHrW8kXw9ZWdxqbQoZofLEZubfcCATj5to5Brg/jZ8E/hl8cZP+EE8feELK9km0d0ivLXUjbX9l&#10;JkSFYpkIlTJGQwJHy8jFZnizxH8QvhZZWGq+BtRutak0VYrRrPWCAmrI6gLG10PlilGD85UKxGDj&#10;Oa6J0MLjFB4e8akr8yb917cruu7uney2fdk+91PQpvDiQ+Mm+JPgO+uGuZttp4g0eS8YJdKmQrqj&#10;MESZDjLADegwc4Ujl9U8NfBD9oL4k61/wievaLL4o8HSLaeILSSzEl3YzsVkh3kMrxI4iDYHEgVS&#10;D8oNdJp3jjSm1mBnu7j/AImlq17p6+UJIUlCDfCsqEqWB52nrnjNcn4M+EvwTt/2j9b/AGm/h5DH&#10;pHi7xVoen2XjC4h3CHX7eEMbbzEOB9pjG6NXA3BPlORjHPh3KlzznKUZRhaDSur3S5Z/3eXmSau0&#10;0lstKa2N/UvF3gXwn4sh8L3trpLX15YtqY0qxulD3skb/vZYbdhlmQndlTk5555qpqt/4r134g2r&#10;eB08K6hpGm+XeXFzqzeZeaeZB88agZaIlSCCcdweK6PUtA8K/EzTdF8TS+GrS6ksLz7dptxdwBZ7&#10;G4VsfJxlG6g/r1rzLx5D8Y/hx44h8bfBXwx4T8Uf2jNPc+KNJuJf7P1a5gAwssEhzHKVxtKPgHjB&#10;FGFjTrS5Y6VLNPnfu39XZLRW1trpqtiXu3uWvjB4S1/4g65q2naANS8C+IrjQUXQfHmlxW806Mz5&#10;aFPNzFMBgN5cnBzx610Hw+1v9oXQPiFY+F/G1zo3irwrHoJt9R8XW1k9jqVvq6OgCy2il4nt5Y2L&#10;CSJh5bqVKlWDK74TfGnw98afBWj+L7bR77TY767aGbTr0DzLC9QkG3lC5Ucg/Q1zvwg+HnjL4XeO&#10;fitqtl4tVtH17Wv7Q0tb7VHkXRZ1hUSW7RuSIoWb5wycYblQevQ+dYeph68YxcFZRkru91F2n8St&#10;8SV3FtPR3s57Nf1/X6naeHNI8YeEviRHZeFn0mPwdfWN08mkGJvtFtfeb5nnwy52tDJlw8ZAKvgq&#10;cEitbxd4VTxDZRa7dafbQ+ZbvBrNnc/8vVuwIMe8EYIPzK3OD6V57rfxFvfBnir4Xjx3JeaHqHi2&#10;5udLbTVK3VnFdG3lmH79BgZ2EITw/AwDXeeENa8V6TLaeBPHemfb98biPXbWNBBc4yQGjBPlnHGO&#10;hIrhxFLEU+Wtpe2/WSUpJu+0npq023o11ZaZyPwatviB8FtJtPhz48+Ji+LtPm1G4Gh6tqMHlXcV&#10;j96O3kkjBSR4V+Xc5DOoBySDXVeP7CG61DTfH/hm008z6TdrLqd3JC/nXOnqjl0ieIguQSGCNuU7&#10;WGASDVjSLl/DviPU7SXW9PfS5roFbWb921rI4AC88MrH9az/AIgeHviBpGn6evwY8R2OnXdpeedP&#10;o+qWZltdQhbgwhl+aHBOQ4DAHqpHQlV9vjVUbUZS3drRd1d3SWnRaK19dEK3KjHs/DqR/HNfiD8O&#10;/i3qcNvd/vvGHgq4Zri3u43g2W91DHKd1mwZULNFhJMEOpIyL1hrngLW9Ysda07WptLa5ubgWP2y&#10;U2zi5R9kkG1vvIzDJQ5B+8tVdFGs6zdW3xm0HwzJa6xJoptLjwrqVrElzFsmbzFjn+8MkcKSY2AV&#10;hjOakjvWuryTwj460CO6huLNprWS+0wYab72HI+VHAO3jqRkVtUvNq7u4xUdLXsr3TsvetpZv7Ks&#10;nZaJ32Kfh/4H67ovxpt/jdoPjbXNFt7rTZrfxJ4H064iuNC1CTdlLtY2AeG49XjxvBw4JANVdU8G&#10;+PPFFlcaR4g1OCGxW1gu9J1TSI3stTtrhJvMxJDkRui7R8v8Slgw5rR8XS+KPCvhSwHhOKXfa2Ly&#10;2Pl3Cx5mHzfZ5FYhWD/dB7Eg1lNf/EnxX4CsfiN8HovseuWul3ir4H8ZTGIHUHUNHDLKu5otrAjI&#10;3Da3FawnianLVlOOloptLS13G738ryuktG7JDjaKdv62PStIvGuPEstwniK4Zls4ln0+WMeS3cTR&#10;nGckHBAJHqM81yvxDn+J3h2RZfDVtDrCy6x5txZXlwY3NoQFItpQBslRvm2OcMNwBHGJfDPxE1nx&#10;BqGj6d4m8N/2DrkOkQ3Gt+H5JBJsaZSAkbr8sgR1bLL0HXGa37DV08R2cchQ2tvqEbi1mkUpLHIp&#10;IB2sOGyCffivO5amFrXlFPutGvk1a+iumntswXvRMPwTr/iDT7DVPHd14pXWNF1KZG0+zaMLJZOv&#10;7uSNXzh0LDI3YYHOc1pW0PiPw7FPJpVzcag+sXDNFdyKGhs5COA6DkJ2JU9ajtPFN7o9npWi69oE&#10;l+l1JLbXWrWarJDEyDO+cDG3djnjg1yuveBviT4L1XxB4o+Fmvza1b65Jp62/hO8kWK001Q4Fxcw&#10;N94ll+Yx5xkcYrSMI1qjUnGN9r2s7NJK6tZrdt2vbXdXZvQ+KLyPxdp/hTxH4XutH1PVVmZ5rNM2&#10;d2YSuWWdPuSFTuVHwzKGB6VH8OI/Hvge2u/hn4w1nUNaexkkm0nxBqCru1K1lldkgLqR/pEK/uzw&#10;AyhG5ycHjPRvCHx30yTwPrOiSTRW8kkTXEc8lreaXOY5IvtEZBVweSFdTyD3FcX4e8B/GHRv2Wrr&#10;4JfFHVY/FHiXQvDf2XTfEGkzTWsmoXEMREThyzSR3GFQlsnLEnmt4U6NTD8smoybinFrVJt2nF32&#10;S0cW1o09bXitpaI9D0bwp/Yps57PXLq4urPfG02pTNNMyyMW8qRic7Rxj723HFP1jw7ovjnWI4db&#10;0R4r3TVSa3upfmjYk87HBG4qR7YNU/Bmv6P4r+EWg+OdSW6064vNHthMur/6+CYKMxzf7YfIJ9am&#10;1Hw/4w1bw/eeHfBfjz+yb60vYJUu2sRcI0YIZ4tr44cZG4HIzkVyS9pGs+eXLJNq7vprZ7Xutez3&#10;AzTrV9Y/G+10HVvAt1fTXdrNLb67FLEI9MXaB5TdGPmYJB5x3xW14f8AFWj6Bp2pGLSS0lnM0l9b&#10;aaommMjDcCVTGWYYI4y31rE+GnxM8Zapo15d/GbwfDpGpWWrS2sR0+ZpLe5gyTFKjMB8xXqMcNkc&#10;10l1No1y0T6ffqt5fObPz3TmTA3DdjuoGVz9O9PERlGXs5x2SV07p21vfVWt29d7gMufCmga5azW&#10;Uqsy3FuWuGurcF3ib5gjhhltueM8jpxWT4Vt9Mv/AA0fhv4jurC6+zx+fpe6yd4mtlbEZcThgWVu&#10;CAc9CMUaMPip4W8EWCeK9Z0++1bTWlhvLtN0aX8KkiOQ8fI5G0nsGz2rP/4Sqb4nfCq8uf7B1a3v&#10;J0ez1rQ7O7Vb6wmBwWhfpuXIcMOCMH2q406lmua8VJK6ez6PVJ2a9OidmBofCS+8d3Ph68s/H/hK&#10;9t5I9Qmt5o7vUIrkuu75ZIynHlEcqG+dRwRxXhv/AAUD/ZI/aH+LXhHWpv2UP2i9e8L+JNQvtMur&#10;XTVmt0jsp4JQftVpcSLvtiQN0sYLLMqsu0bya9x8I2F74O1RNOOtaheQyxxwve6psLs6RgAykAZd&#10;upOOTXUxaPLq1pHHr9lbmSGbfCyuWTd6+oxXRhszrZTmixlDl0adnFSi9U7OMr6XXe/mTy80HFnM&#10;eEpvHseoahJrd/8A2lZajNC0W2YCXT5RAoeJlChTGzgsGXj5j7VYsE1bVdGt7bwdrS211bTSKIdc&#10;j+1ZXeQy70cEFeQOcjgGuH+CunfEH4ZeI/G2neNfC14uk6fr0k2halDrTXz3en7VMOUIDrIC8iFe&#10;eEU88V13gj4efCvwj428RXXgW1t9H1fVbpdS1SO3uHPmzSqF89ombaC2wA7QASPWs8TCnSqTs76R&#10;acUnF6L4rNpaPXd33Sd2CPNvgH8X/iz8YdG8W+GviLpuk2Hi7wN8RrrS7qxsbh5YpLEkNbvuO0ln&#10;hYE44BzjOK9qsFZmkvtPLCa0gkhazuJF2s45A3Dt79hXjOr+KPH/AIE8dal4k+Mlloml6PBGJLzU&#10;4wbeSXy5AIZ1nGUaMhgrRykMhPBINd54r8U6j8OfCN98TNIsm1LT0ljubyxWHLeTIV3yIyZ3bVO7&#10;pzj3rozKh7avF0YKKnblUXePM0rxT9dk9k1r1BS95mr4h0/Urae21G80C3uFjkiubWK6hjlS1mPy&#10;uEcDcjAEhWHqaZbynStbk8H6XqFwt1IrXk1pqULyRiBmxsSQfLkHJC5JA9qveKbu4t7ZPFGk3D3U&#10;N1ZpFDpv8D/MH3qR/Ftz9cVX8RXWm69qsb6VcpHqFsyCRZYSJY4z/GucZwTn0rzYOUopNaa/Jruv&#10;69StDM0/4feFtBN/ZaT4bj0rVJne7MtnGNl05xukTGMsQACvBrQ0zx74euRJd6bqtjLb6beG01pZ&#10;5PLksWC55yN2cleDjg5rTg1RzqMei61pzLOGAt5GUGNgBg4btnriub8ZeFU8OnXviD4c8JXWq3bw&#10;kzafZwIZrxwNgUK+FkO3oSeQMZqoyVafLWbu9tdHey3eyttro/IVrbHWX+moL6aWZGvNPvljWa3m&#10;kEkYB4yqnpngnHHGfWub8SfDG8un1aXwjJZ2dzr1nsvNQjtkxcTphUe5QAecfKUR7ySQBjpiqvwk&#10;8Ww6pZajoI8Vw32oafaRpeaK9v5MlrJsyQw3EozAjK5OD0OCK1vhdY+MNB8Jy6H438Tf2tNbz3Bs&#10;NYaNUee1Zy0SyKvAkjUiMn+LYD1JpONbCSl7yurKzT1W6dmtbWXrpZNLR7mHbLNoHxIt5LvRbu3h&#10;jhKW9z5+YId2B5bKOhPO0kYGMcV1Xh67v7y9bxJZatJJp918rWN1bKpt2X5SVIG7kjndn2rN+GXi&#10;Wz8QadJfXuomW6WVo7qOSPaVVCVD4IztPryPStb7NbaRqcmp6fM5S8jVWiVh5aNngj0J/I0sRJ8z&#10;hJapW7p/ft6/5hHYww/i/SvHGqa1Nq9xc6XcWaxJ4dNrH5azKWLyJMPn3uhA2N8pI4I5rkfD/wAZ&#10;l0H4v6p4Am1W306OxsZ9S/s3Vso2qWI8sNcwSNjbJbyEwyxkEEPG2RkE95rWjalb6uPFPgwLcSte&#10;RHVrSa4Ko0artYqO0gGCBwDivMf2+/2cvCH7WHwSt/DWrXEcE2i6suq20/nPDPG0CktGsqMpQHK7&#10;lJKuowQcgjuy94GtioUsTpCaUXJJXjotXHS/q2m97prSZc3K2jf/AGsfFnif4f8A7P2r/Fz4S/DP&#10;xF421Wzt4Lux0DwfeJBeX0IcMVRsHeu0klACWGQOSK86+If7Rfi3Tv2fNP8AiJ8NNPj8Najr9xYx&#10;+H18YabMGDyFWktbi2UecuR5ke4KShGSMc16X+y5q2g+H/g/pvhbSLeS107Rbd7OOGe4ZvsypKQi&#10;5cbtpRlK5yAuAOBXS/E7w18M/HPh+zb4j+CrfWrG11GC4tVuLMTNa3SuPLnj43IwPO9cECtqGIwu&#10;CrRw1ajzqFRvm6yjpaLi249L/Np30spRctUw0Hx3puo+DX8TeH9Ka4mj2R3lvpMIaSKQAb12tjcF&#10;546kdBniqvk63f6Tc6jqVza674d1ayaVbG800x3Nuzj7u3OGj2kgqQHB7noKs1l4O+F93qDeI/GK&#10;29vrWrxwW73bbMTTjasQZe524BPOa5n9s39l7Wv2lP2bNe+E/wAPPixqPgnxO1xb3vhPxhpV9LFL&#10;pl9BKskDt5bAyR5yjI2VZWPBIFceHp4SWLhGc+SnOSXO4tqKdrvv7t9eXW3Rj+ydvf6bceGbPSX+&#10;HmmCSO0WBJrNLwoHtV+XYu8kZUHgHkjjIOK2Nb8P+H7zVf8AhKooxb6haQlDfQ4EgXGdj/3l9jXn&#10;MfxX8ReBPit4P8A+Lfh1e3Gl69ot02oeNLdgttZ6nAE3QzR/wLPl2RhlSyhcZNei2Nwl74iuVEC/&#10;Z5o1ZZFXiR1JBz6EdPescRRxFDllJ7ptSTvzK7TT1fVPRpPurWCMrlXREvdX8F3k6st9cN55gt7i&#10;NUVzg7Yjgn5T0zxwegrL8C6slh4Ulu7PwdJZX2kWpim8P2kYVkZcMyRk/LIDn5SDg9utQfFLX4vh&#10;T4b1b4k2Hh7UrqOyZLnU9O0O38ye5iyA8ixDl2UfMQvJCnrWzZX0Hifw3B4q8MXybry3EtldMhU7&#10;WwyqQeQP7y4z170uV+x52vdlLR+aSunbye9r9nuh/aKNprdn458GXmm+J30nU7LUo2IgvrHKvaTA&#10;+XFNA33jtyjDvj3xVPSvD+lx+HdN07RNCW1j0dWh0/TZG2xxQqvlRqhj4MYH3UfoOCAQKtHXvEF7&#10;4a0/Xtd8B/Y9ca1WaXSGljlCTI53RrIPlLH7ynIB46GuN+Ok/wC1Dpl3pfjj9ntNA1ex+2WM+qeG&#10;9S/0W5kt9xNz5NxzGZHQqArgAFfvZNdGHpTq1vZRlGF27XklG+260176LsxSdjspjN4Z17SdR1G8&#10;1RrGbTja3H75RYI27jzIzkq56BgcdjXTRW9tLb3Vqul+TEZMO3mY81ccsCDx/Pisbwfb3d74RuJ7&#10;/T76GO9uDc/YdaZWe3jbloiAOAMHA5+tcN8dPjn4R+CXij4bf8JP4wuNFs/FPi3+yrO6htjJZXTP&#10;A5SG4f8A5YbiAEY9XwvOayp4atjMQqNJXmr7Xd+VOWy62T79ynLl1ZueCviT4H+KNpZ/EL4QeM9P&#10;17S/spiW1tLqOaG48uRtzLIMgMvOOecEfS7438JagU03xX4Y0GK61nSbiW609dSvnhVFdNrQ7wDt&#10;Ug4wwIAyB2rV/wCEN8IaRpq6B4U0qz0eG3y5TSbWOKIqSXdCqAbQ5cnsSTn68/rnxR8P+GLnUBL8&#10;RNNki8MW/m+JIri8Tzba1ePfG8w6xMBzuIGV5oj+8rN4aLsr6O7dnolJxte97dLt2EdNo+s/8JDa&#10;3GoWUMkN5DJ5dxZzMNo29QpXOVOcg9/armi6Tpdis0ttLI0N1IZ5IbiRmCM3XaG+6PYYAr5n+IP7&#10;Ynhf4E/tMeH/AAtfazbX2h+KdYt9NmutB2TDS5pbZpY4r5VOV8zbmKReuSD2r6B8S6zpy2+ka3Jc&#10;3c1v532r7ZbSCMJCVJzID96MZ5HXoa0xuV4rCKm5RajVjzR/y9U169dRRlGXyPLP23/Hvxd+BZ+H&#10;vxb+E/hXUvEWkQ+M7TR/HWiafoP25otGu32SX4KMJYjbsEbKB1ZWIZcfMD4B/H7w18e/FHxB+Hk3&#10;wu1Lw34q8B+LrjSvFXhjVEAW4+81hq1vIQM21zDH5kcgAIO5CCV3H2TxjY+I9e8F36+AvE8FjfXN&#10;qraXeSWyzRRsMHkH7ysBtPoGyK5fSptUl+NsF/LYWPmSaa9telbxVuIo/LjmXK9ZUEjMoPO3dnjc&#10;a6MPjMLUyp0Z0l7SClaak09Gpe8rWlvJJ35r8tmlG0iUZcyaZuXdt4e1NrXTNTZY1kVJZrW5jDrP&#10;2C7v7wbpg5/CvLNf+Iukfs//ABD0P4L694L1e2sPEM1xcad42s9BQaHYsDuFrcvvJinYZ2ttCt6g&#10;8V6x458EeGvEkdmNQt7XzLO8W5tY7jgGRTlccjBHUEdDV+2tb25sZtO8R20F1FJJiGMqG3x46MDw&#10;SP1rhw+Ko04e+nKLveN7WfSSdne172ej2flXKY9y1rNewafbarYtFeRiaORl3PvJ4kXPDAHAx159&#10;K8z/AGU/jLq3xx0jXtR8c6FoEN5pfirU9E16z8K6wmo2dvd2U7BZPMXBBmgMTtGw3o+UPTNesRx6&#10;A+qPZ20Vq1xCpkjtWVcEr/GB1BBwMiuNmtLD4R/ESx1Hw78NFg0vxdeTSeItT023ijWwvdgaOW4V&#10;QDIsnzJ5gBKsRu4bI2w06MsPUouF5tJxd7NWu2t+q26txSW9nMrqzOpj1DTPGHhVfEHw91y2tp9Y&#10;0+R9G1NbffH5jJ8ruuRuw3JXIJwRXzF+z74G/bv+EfgnxGvijTNC8U+MP7Tml0LRtavm+w27FPnu&#10;IrpBvjgu2DN5JDm3LKMsM19ReH9O1jSLa8sDfR3SzajNcWax26xiGI4IhOD1zu+bv3FV/DWo+Of+&#10;Ei1jT/Gmg2LaXa+U2japDMDJOrA+YkifwMpwMg4YGtMHmEsHh61GEIThJxfvaysnok/det7SSs7X&#10;tZXTJR5mm+hzOt2fij4hfC+HxW+h3ngXxZeaL5d0trPDPdaXIwIbay74Lnyz8yqQysByBmrFlqvi&#10;yyOmvd3H/CRGx08fvY7UQ3N1IIjvMZUhBK2MmJwq4I2tniug0DS/7Ps00iDU/wB2s0jw5jCqoY52&#10;Mo4YY78U7UPBtvPrGnpJDC0Gm3H220ypHzhGRV3A5+XJPORjiuf6xT1g0rXbWmyfRN+9bolzd+uo&#10;+U0tH8T6T4o06C90mWN2dv3ccykNE6/eRh1WReQV6g8VxPj34b/DuXXbbxha/DNrjULRrq2XVdEm&#10;W2m02K7Xbcyt86hs8MQQxyAwGRXSaR4XstI8XalrOlWFvZtqCw3E6xMQssmW3yFB8u85IL4y3Gc4&#10;rIv/AAlF4H8V638QtPfVryPWDGupaW135tswVcb0iI+Q44ODhu9Z4ecKNZulJrTRbXvZOLaa0s2r&#10;9dmtWEtVqj5Q+Cnh/SP2BPFjeHv2xv26Zr+O61LUNU+HvjLWLpI3vtHkKZ069nkQiUwOwaNA+MEs&#10;MZIHsvxY0zwXf/EnwPF/wmFx4b1aW5udU8N6xpPltZ6ugQSTRyJuxtCsH5B4ZiO9Zl34M/Ym/wCC&#10;rfwFk8C/EL4Tte6L4Q8WGGbwzrdq9nNp1/bOdoKKQRG4OQB8rqe9SftK/Anwf8TYPDvwa1XwfqGl&#10;2Xg/RbjWfDfinRI1dtLnt1MJtVjPLB4XyF4zt9q+yr4ujisxjLFudPE++qq5YKKXK+WUYq173bnG&#10;zTTbje6thyyUfcs1pb/L/It/tvfs3+APj54b0+88Sa43hnxJZXEN34D+ImkxmS+8LaqksW29g2nh&#10;HGI3zlGRtsnyMa9X8DeN/GHibU9Z8Da94Z1jStQ0AWsf9u3VnGLHWi0Ku09mVY7k3blZWCsjDpgg&#10;nh/Anjm11f4l6H8CZfGlhcXH/CqYdVt9Nm0tvOmjFzHBJciXOFXkRtD1+ZTnHFdxeeNdY07X7Ww0&#10;TwLNq1vHq0FhJdWN1H/oCSBvMkkXIIWMBMjBJDjHQ189ip4r6nDBVfeUU5QvooqTWqulo+WzV3G7&#10;bSTvfWKSba6lX442/wAXtS8NtffAq50O18TaZLDJayeJlmNhOhYebC/lfMpZMgOAdrYJBFaHi21n&#10;8Z2dt4f1S0ntJbq0jmuLixvCht2VgSElXDdR1GAR1HNc5+0B8btW+BS6fr1x4Kj1jw/qVxJb3t1D&#10;qMcM1tcFf3KBZCFfzG+XqMHFaPwr+MelePWuLe705rW4tbKKS6huI9jxrJnahU85HQ9iRwTXIqOL&#10;jgYVlBcqu1JWv0VnZ30eqTWl+zHdc1iew0/VLXxBZax4K1cx2Fra3EV94bm08KL2clCs6THHlOvz&#10;5ABWQPk4IzWrrFt4xvPGOj+JvDPjSCHQYbW5j1jSZrISfa5CB5LpJkNEyODuHIYHGMgEWraXStRa&#10;4t9LuPkW1ZQpYhTuPJz6jp6irGnrcwzf2cIppLeKzQx30jhjI3TBHdsDOe9ckqsua7Suk1qls++m&#10;r10e66PRWo8tvf2gfhx4O8Sx/Cv4t+IvD+l+PLi3a5t9IXzVj1IlyEa280bpEH7sSYB2sfpnoZtF&#10;f4peDre08WrdaHqaFn1KPQdULRb8EPCz4AljZezAdeMEZrZ8b/BX4T/EzxVoXjrxr4F0vU9Y8LyT&#10;NoeqXVuDPZNKmyTY3UBlPI6dD1ArJ8IeFdQ8D69r14bz7Rb6rdLJb2boFaPaoVvmz8wIwa7XWwU6&#10;SnQvGold325r2tC32bO/vLyTstZtJaPYw/H2h614H8Er4s+HWkafeeMLKybTPCTeINQkSGYSEFba&#10;eZQziIkfe2sykZ55rel1H4h+D9VsrzVbqTUtMubgtqEMMYeTTjLyoDYAmgRhszgOoIbkA1z/AMdd&#10;JvviZ8OdJHwi+Jr+H9at/FFrPo941r9oikmikzLbTwkgtC8e9WwQy5DD7td9B4uL6t/Z95pJktpI&#10;oGtb63w8cjMWVwcfd2EDJ9HFOrKX1aLklJ3ldNPmS0tq9Latq2t+a6tuL4jE8DfE9fiRaw2x0G40&#10;PUJNQbz9N1aJobh4EP8ArUH8SnsehFX9S02Q69P4vj1a7jTR5Hnnht4RM1xH5Z3RbcFvcbeSeK5P&#10;SrjwR4+8baX8Y9G8XaxYWvg681bSrrTJLHy4byckRS71dNx2sAyMhCsCTyDXoVvDd6W817FqKSWc&#10;8ZcSYG5W7fUVhiIww9T3Fy3WsXfR3s43a192z+fdFK/U/O39lz9piy+I37UfjLxp4J8Z+NNY/Z2+&#10;Imk6odWvvF0M8V14I8Q2ZMVzZRMf3ltC0ZMkeQUBX5XypFff3gBdBvPDmj6f4Y8XvrGn2ekW8um6&#10;rJffaJL2FlIWVpP+Wu9Ry3c81wOseGvA/wAavAXjL4I6dq2nWeqx3n2fUo9Fs1gliWUrI4Kyrtk3&#10;ozbuCrBz0PNWPhP8KND/AGZ7Tw/8D/hj5/8Awh+k6JcQaTb3WoPNcaa4YMlsrPktEEYiNSSUEagZ&#10;GK+iz/GYHNPepRdKcUkoOzvCMdJylaN5uPKrqKU0ruz+LGnGUNG9P1/yOv8AEr+IbGynutP1CeOO&#10;6YW81xCi/wDEtZVOycB/vqDtDDn8eaZo+s+ZDZ6J4412xGrSabuupLV/LjLBfmmjDdVPXB+6eKq/&#10;BXxV8T/Gb+MtA+LXhDT7S30nxNPZeH72xuvMGp6dtUxySoQDFMCWV15U4DKcNgSaU8Ws2d5ok+nw&#10;/ao5mtpLW4iDJ5OcIdrD7jDg4r56VN05SpTSuraxae6VtV+K76PW5pfqeea/8SNX+En7SWh+GdU8&#10;M6lq2jeMp28vxHazBYLERw4RJOol3Hd0ww9xXsur2/gzxZqlvpV7c2s17pu2+gtsqZoshlWYA/Mv&#10;8QDD3HqK85/Zz+J/wc/aP+HWqxeFNKvbWz8P69c6VfaRqVu9vNp9xbyYIUHBCZG5GHBBqTQfhd4d&#10;1P4zaP8AHPxZodzZ+LLHT73RbG6W/l+bS3lEyxSrny5PmXcCQSpY4OCRXXjKdNVnCtGVOpSi4vTW&#10;UrNxbTatdaO10tHrcmN7aapk3wn8NaBpXjrXtahuLU67qbWlprt19hVLi7FosixLIcDzNiTAZ/h9&#10;s5PoMLXEupqmtacglhlP2O4gc4ZSOSc9DjORyK+aPh7ffHa98MfGTw58RPD8Woa3onijUtR+DmqN&#10;ILdtS037OjW8csqlWEiXMcsMm4AbQhG4YNe3fCr4nz/F34J6J8TLKzW11C7s0W/sZm/49rpW2XEJ&#10;wTyrqwH0BozXA16c3VclJXjFtO9rwTjbra3u2a05XHoFOUXsdYEh1SSbVbXczRo0Ue4457muQ0fx&#10;N48tPDOoeJtD+HseoTNqsey3hvhFJdWxcI8h38LKi5YrwH28HJFdIXOkNcWllaGRi3mPGhxkE/N+&#10;Pv3rL0XwTqPhfxBqHiHw/rkzw6tdLPLp88m6GNQip+6X+DpkgcEkmvNoypxjLms9rJ3s7PbRpq/9&#10;d1o7lbwP8XvBHxcsPF0Hw61LztU8L61daNrFrcRvC9rqESBtjZGdpV42DDIIYEGvK/2NF+Dnwg8R&#10;XH7LHg7SYdH1j+zZPE1/Yrp8NqNWt5pRD9vaGPEazPIr+Z5SqpI3MAXAr0TQ/GGr31rrSWng6G6u&#10;LHUo7a+uLW4SMyeYcSEnqGiQqPm6ipPFvhDwdpPxP8K/Eq3+H9tNr0Nrc6NHrLIFuLewlKvKobur&#10;PGj7fUetelTqUaNOthrSUZpNJST96Mbq+11q7aJq/VojXRnY6tHcNeRPZAusTbpYlwQ69OnqPasr&#10;wzrWjahqd9ZwLGyysXjt5HDLJj5S65zgE5BHY1JLqmqppGpapZT7jJZvJYqqgkHHyn3+lc++/Tbf&#10;SdRmaP57IFplh2KJANz5Ufd3dfqK86nS5qbT9P1LZHe+PvAvw18feG/hHLqa2cniKe6gs9PulIWT&#10;ZF5u1MjacDIwDyB04NX/ABv8Sfh5pPxN8O/BPW/F39l+JNc0i+v9Ai+zMsd1HbKiTBH+5uj86N/L&#10;JyVycEAkWdd8G6d4w077f4l0e0up7W0EkciwA7pMbgVY/MuMLyCDU32H+0LjR77VdJt76Fo23zXC&#10;q7wNtCoQCDyQWViMHHtW3NhXyykndKSlqtZatNNrba8d3bRpvSfeK+j+K/D+n/ECx+F0niCG41qw&#10;0T7Zd28aqGkjdwnnYzkZbPAGOaoax8GIbb4zR/GfTvFurW/2fQ5rNtAhuMWU7yMCbhk7yADGa8o/&#10;bq/YL8C/tWaj4S+Len+M/EXhHxZ4F1ZLix8QeENUNldvb5HmWsjL/rIzgHa2cdupB9O+KHxQ074J&#10;aZ4f1/xv4mkj026kgs7u6uVGFcrgO/GBubH4mu32VL2VGWBquVWpGUZwcdn2TV1JSTutE1t5ub78&#10;/TqZ/jbxB8avDHgPw7rH7OsOjeKkk8XW6+KIPEWrMpj0d5GW5a2kGB58WVZY3OCFZeuK765ggsr8&#10;31qsTW00LS3QeMZKBcdR14GADxXO+D9L8O+HdBk8L2nhq1tbPWWkuNunwlIZXlbJ4PRmByfU1qTT&#10;2fiC0tJ9FnVrW8kW3WeCTgBCcxlfQ4IyOc4rhrSjL3VFJJv3ratPVc2trqztZL59LC4v7eFofCt+&#10;0jfahttmKtwWXKIT7YI9uK4Xw/8AH3wxH8d9J+AWo+CtVhutW0i8vNL12C2eS0W5t3AuLV5AP3Th&#10;WDKWwrjIUk8V1uu2Gna54gTxMI7uPUNAs5JbeOMEJK0qlC4/vkKhXHbNX31OXTm0++/siadblVSO&#10;SNcurNz83oMd/WrpyoRg1ODk3F9bWlZ2fW/RtddVpuLUh8cDW9W8G32peENUjsdUVoxDdtYm4K7Z&#10;F3DywfmBUEcc857VYtJDomsR6H9hhaHVGmnumhjCruKg5K+pOc9+9YvxW8G2vxAs7HRNN8U3/h+4&#10;s5luo7qxkEbRSKwIyCCr9wVbghjUZs7nxT8TbXXdK+KNxazaDprWmveHMxtBMJwGjumGNyTAL8pB&#10;27XYEHgiIQpyw9nL+ZtWd1olHVJ3Te3RPe17s+0VYfGXhrRtE1ae1n1LUn8OeModOun1C1ETxSSP&#10;FsAkKr50Ma3ACuCeAVySprsdK1qxvNXmhdpo1mLD7NcRlWidGIOew3DDD1HNctp3/CR+EdVv9M8Y&#10;RjXNE1TWZp4/9HG/TYyqkRP/AM9lMmWVsAqODnGa1PFGn6XZa1eeN9Kvp47iGGCa9VF3R3caltse&#10;Dxnk8jmqrRpSlZddne6e2mytrfp23WoLmLXj7QbrUvCN9BYavfWNzb/vra5sZhHKky/MBvIIKscK&#10;cjGDzWfoch1aPTdb8RaQ1pfNag65a+aNySugA8wISpXH8QyOlb66s93atHNPG0ka5u1PZSM4K/Q4&#10;zXPWUltq1pNeXE0cUk7z2UN4uGSRcYQAqe5x154xWNOUvYuL6PfrqtvTr9zH9rQw/jhe/F3wJ8Ht&#10;U8RfBLTJtW8WWvmXujaLeXAMF/dOcRWcrtgJbOxCNKDuiHzjOCKv+KPG994K0rwrOvhKxsZta8RW&#10;cXiKzSYsltJcLiQho1IciTjcwCtjORmt201DWbS2t/Cvi23s9SuZNLjaaSGMpHNKOGAVs7ckFhWX&#10;8XRNdaVo48Lxwv5+pQJI8N4I5ntgdxERIw7fKBtPUbq6aNSEnClUgnrJ82qumlo3fZWbV1e/XoKz&#10;6G54vuLmbTZNP0Wzs9SuFeIyWc155OImbBcEA8gcrxyRisvXrDw23j57HV723uLe+0VRNY3G3A8u&#10;TKz88nDY5HQgGuglkimCyzW0aSTcQyquGGDwp9cc+1cXrGlaPrXiLTfFGqXSzN4bvLi3iMbMJJft&#10;ChNh28Y9mBHfisML21Wj1W92tPLdLs/UqRm638Pta8G+OJ/FFr4mW9h1zxNa3Ok293cNF9jUxLHc&#10;26yJ94Oql41fI3ZGRkV3ItL21u7bUNC1OS4hh1Gb+04Lube6JICdqnsFYqQOgXirJ0rRvEPhZvDi&#10;3jyxQYicq+ZI3Qgqc+qkD61keG/hzF4cuNQ13T9XZtS137PLqV8clbi5hj8oS+VnahKKoIXAJGTz&#10;RPEKvD94/eirbbrRK/bS7vq7976K1mXdV1fw7Pr0cPibSljjSdYNMuLuFZI7iSVcfuzyVPVTnHWu&#10;P+M3jG/+E3irwPeaRocTaHqWvJo+r5Kp5IdD5L5fqoYYwOckYrodd1ODwbqserarcqtldTQxgq6x&#10;pbvyozkjcpLfd656Vc+KvgfSviJ4CuPBOsxWsj3UW61jugP9evzKwz0ZWwQRyDVYeVGjXpuorwd0&#10;+2qs2l3je/r5ClzW0GeI/A/h/wAUanbXl/oPlt+8Ed0q7J7aRhgyKw5DEADdzwBWBdaB4n8T6zrm&#10;ia5rs1s0N1CdIjtECv5cewpMpkPzHIO/A2np2rGe7+NPgy/0PxZZeHNa1qxt/CNxb6hobSQeal9C&#10;DIrkjktKqmMYJXdsyBkmumhv/BXjTUPDOt6iZNN1rVrGS+0XTdUk2XUP7lVuFjXOUdEk2uBkAnn1&#10;rb2dbDpPmUlZ2atKzTb23W2r7a6j36GWNQ8bavB48sPhxY3H9q+H9SSHRbTxDp5htp2NtFIYYpM/&#10;PbOSBvH3W3jnFaXgrUfCPjK2h8O6l4Pnsr6O1+23llNGZoI5m+WWJZT8rsCCpUdsHGDXm9z8Tfiz&#10;8Gv2yNN8F/Ebx/4dvPDvxG0m6XQdPubo29xYXGnxNKXjBGJFljceYMgo0YIyG49UHiC30PUryG10&#10;1Lf7Z5En2iFg9vLJJwX4+gye4wa2xeHqUYwSSanGM4yi3r9mV9Fe0lJbXvezadxRal+v9fccl+yn&#10;8S/hz8dfh3cax8P9Qu10vTfEN5aWdndWclnc2bQytG8bxsxOzIO3jaVwRxXWw+KpvBV5P4f8d63Z&#10;3FvNNBbaRJINksss+8JbPn5SWZcK3Geh565q/BnQ/D/xYuPiP4ZgnsbzUtPjjuPJk3WZkQ8P5PG1&#10;ypI3DrnnkVV+LEN1418QzeBvD1rGLuGytrtNRuLcvHaXKzb4ZQMjcRtccHgnms6v1TFY2TpN+zlr&#10;ra8dr3aWtnpdJc3ZNh70Y67mbqeueF/gt4Q8TfEDx/oUOjzR2iahqfiG9aIx3EKMzrC8pYY8nd5Q&#10;3HuCuRwNrTtW1v4q/Dvw78QrTw3c6OskZujpTXSNLLGVJjUMpKurjBxkHkdCKju7C3+Lfwd1r4S/&#10;HPwdpJuL7Tp7bXtBj/0i2a0keSNGwy/MHRd2McE47Zo+HfhfQvAuiW/wY8AW8el6N4X0+yGl6W1i&#10;zQLaKm3yonPUfKO+VNVUlR9i20/aqWr3jyWS0d+r8mrWs0tGRUr+RvaVcWF7ZW/i86D9j1SLR28y&#10;3umMl1BHnPlkfxcj6k1n/Eea7TwJJ4/8HaReXmqaPbyX1nZ6UpaadhFlohCSN7OoKqp/iKkc10EM&#10;9xaawragkcceoDKtu6Nt+5k9z2rOj8P23gaNtPl8VsP7TvFi0yS95kiYZcQ7v4xw2M84OOwrhp1I&#10;xqKX3LVprqu9l+Q+hjfDb4z/AAo+KOs2s2l3kw1DVbGQ20N7a+XINgX7TaH0lhfHmRHlG7dTWT8Z&#10;f2Z/h1+0h4D/AOFLfEHVtfbS7GZX/tTSPEktpfQSqd6J58REhXkcZ52gHIrlfAGlfDvQP2lvFOsw&#10;eMbULc6wh/sO6nTda63cmQCdFChk+0W8Dqpzh/LYHJrsPgNrHgGTw5qXxQ0K81CPTfEniy+nvW8S&#10;AQ3EN0kxtdgBAxFmHCA87SDk5r1q1OeX1vrGDlOPLyOL1upO7ST02V7d3toL442aMf4RaX45+Dfw&#10;LuvAP7VnxXh8badBqUllpvi24j23VzpbELCb/wAtFQzqco0igBsBjgk12F54O1seNdJ1rwN4tSzs&#10;9NtRbanp9whkivrQpmN1P8MqHo3IIJB7Vo3/AIb8JeKvGERt9Vtp20+3ltb7SVuQ0bxSjLCSIHr3&#10;BI71J4U8H3PhfTpfCdprN59ltZi1nIzbjHG3SPLZyF7VxVsYqkpVdpyu5LlSj72mkUrJ9dFbVNWs&#10;PXZ/1YqePNen8KWsPjKx8JXutNLcx295pek24kuJY2kCecqkgEoGLPk8orAZOBVdF0H4e6DqenJP&#10;Fb2/h2weW1uprY7ba1zvKqy54QDAXqMDtis3WfiJrfhGYazfX0l41roN5JdaXHZESXJibIljOcbg&#10;AQydTkEV1nh7WbXxz4O03xj4WhVf7YtILmSO8tzG0kTKCVdD0bBxz06VlKM6NGPMvdb3Teuui1XR&#10;Xs7a38gWp4z4P+FPgz4H+LfEX7Vttqfh15PHF7Yy3XimHSobOeDTXRdsc8gP+koX2upOGXeQK7DR&#10;fiRrPh7UfD2ifE3wxDqF9faxc2sniHwnG11YWTjmNbgviSBnUgdCu4Yzgit7V7C61vR9N0/SdBsY&#10;7Vdc2alY6larseGMnCqp47DbjipNe8Kx6lcSWEcX/EturgXN4bVvLkSROoyuD2rsrYyOK1xPvO1r&#10;31SiuWK0tsumzsvMUYqKtH+v67mjoHhrVPDup6leSam0sN5qElxIqM21VbjbtYnbgDnbgE8461W1&#10;mTxDb+Gfs2na7Jb3K6pHG0zQmT915g7Dn5k/i7ZyRgGohrV5p+qf2tY3FxdRfYfMltY4drNGWwHw&#10;e4HX6c1nePfjj4d8EfGz4b/B7U7mFtR8frqv9kySYVZDZQRzyBefveW5YDnIU1w06OIrVrRjzOzl&#10;t0hFyd1bZRTfoO9kdddS6dql1PbahBG3kQgTIy7jHvHK8dVPes3wLHd6XpuqR+IfFNreq15ILeS3&#10;h8o20AUbYm5IJUfxDGQRxWlDZaCNduvEdpaL5zL5N1cIx+YqeFYeoB4Nct4p0vxLF8QltvDe3T4d&#10;TsdxvwgeM3CNnYy4P3l6n06c1nRjGpeneysnr5Wv3fnpv2GypP4P8V+OPhn4m8LfFXTND16xnup/&#10;7LsfsZkE1kOY4595YPMOoZcchSAK5P8AZ5+Kc/xO/ZS8O+OvAvhfxBb7vDMy2eg+IJil87wlozBK&#10;MErLhcg9c4FZPxB/aA079mCLw944/aF8f2fhixn8TR6PqiaNpJOnazqV62IG82T5oUTadznAySD2&#10;r1S90fxzpXxCk8U+Dtct59F1fS08vT3jBiS6Ri+8OOf3ytt3cgbAec17FWEqOF/eRXLKXNCXvKD5&#10;dJRWlm2nFtp6JWvd2U25tn5Gfo3xPvU0Pw34o0vw7rzWOp6an2+1vtPC3VnKYwym6jyDEwAO4AZD&#10;cYqn4D+JHhr4zfCSw+Mvh7wXqOnQ6ldO15puoWeJ/LSZond4ieh2bg2M7cGuzuvCNpf6tH45s7L7&#10;LqlzYC3umaZ9u0HcoZAdrFX/AIsZxxnHFePaR8NviFpnxHufH/hDxMukyR6Te22q+E5EE0E7CTzE&#10;nj3EEB8Y29AGrnw8cDiKcmvckrNNt7e9eLSvvpaXSyulcJe6/wCv6sezW+ow6zoMmp+FvElq0d4/&#10;+h3kLB09OMkqTnivL/BvwQ/4V1+0h4o+Pvw/uNSZ/HFlaReLtGk1Ey6fPd2w8pLq2jI/dymPCyEM&#10;FYRqSuRk1/2Rfi38Gfit8N77wh8FtG/sN9ButuoafNoclrbxXjsTIYw/yupk3ZKEjPSub/Yx/aD+&#10;L/ie88deG/jH4UsY7Xwz8SLrQNI1CzZvtBCZz58W3CdtjKSrI69DmuiOBzDB08XGGijaM4y0k4ya&#10;cdOuqi9HpugUlzR/ry/X+me3ap4V8N/Ebw/rmiiS+09tUsZbK6vNLumtbqAlGRnikTDxuM8ODwcE&#10;V494Z8b+CdI/ZbbXvh5omsWy+GfFUtjr9rp8EFpeTXcF15NzLJG+EkMmPNbo0ofcPmbNe4XbeIW0&#10;ee78O/ZZbtrzNn9qmKoEJGQSozwN3y+oxXPeI9BTwpc6t448MaI95JqLQtqmk2nljz50wPOG/jzN&#10;mF5xkKO4FceDxMacfZz1XNFpc2mmjT9U9H0t5j63M3WpfEXj/T18a/DXXrDUND1TSo/7Lk09WSYT&#10;+Z88zSE7SmzI2Fc7hiov7D0f/heuleJm8WadNJpvh94bqOW58u/3M67dyggGIc8sDgtgV0Nr470m&#10;xt49P+ySwTJhmtWtfLYKTkswHyj+eauXPhX4e+NNa/4SC68OWd1e29lJaQ6g1uPPihkwWjyRnaSF&#10;buMgVKryo3UotRtJJpK9mktdr6ddOr8hWW6GeE/CkWleJfEPi+2LSXmoeXHNb+ftjlaJWCPtxhWI&#10;YKW5yAvpXDfFTQfAvxo+D+qaj4ps1udNVVvbixfUJIXt7mB97Ks6MhQo8Y2yKw2kE8jOZvhFdeKT&#10;8NtP120t5bPUodfubfWIb6NfM1FVlkiEnykqGYBZFxgHGO9auqLpPjjQtK1RfEU17bXVzcWNteaY&#10;qzW91uDRZnQDawBDKQRgMO1axjUwuM53J3jJLmV7rl6ad7aNPRbbNIa05WrmL+y/4O+JPgvwLq3h&#10;f4qvpWqabqviC6vdA1LS5Azvp9wqyqt2RhDMGZ03R/Kyqp4JNVPC3jj+3v2mPFf7P3ia51K10/T9&#10;LsL/AMN28mmzwmQYzI8V2PlkVWwvl5yOc5BqHwnqfgr4M6BcDw7dyx+H2vhb30ct27Q2c3+rbBkO&#10;bdQxUBRlF4xiqf7LHjT4weDPFnir4TfFzVP7W0Cx1PPgPxRfajFJd3sLDfLa3GDnzYmJAJA3IAea&#10;76tGdT61iWk7pWXwu/NG8orVcy05opp2ba0THGS0Vun5L+t9/Wxu/Fe4+M9t8TPDN18Kb/Rb/QdF&#10;vNRk8ZaJqUaGaVmtQ1kIZMZgYS5HQ7g/JFdHoXiv7N8Ml8Q/F/whZ+En1CZ08SaTf6st7b2k0hCK&#10;vnAbGjf5D0UfPyAc1sX3w/0DUtYu/ElrEn2m8S3juzIuUnSNiQCRyThiAcnHFVfBGkz6l4NvfDnj&#10;+6i1KPUry8SO3urdQDZliEhYfxhUwu48nvXlyxFCph4LlXu2TaTUnu3t7r1b1avZRSdk0Gu39f0z&#10;kfgJofww8D+Dn8GeBfDU2jeHodQutPsdA+xA2NrJBIzO8fygxxkk7Q3AVV24GM9hPYzadqi+MvDA&#10;tbiCa3X939uZFaIAkkcFc+54xUWlWunaDoNnpNozx6asxtlj892dZQ/ygFifkPTB7YHSl+F+g6/p&#10;h16z1jxlba1YyavIdJjh05LdtMt8D/RWwTvwckNgZDYxU4ip7apUrNvV7Su3K779+ru9e7ZUbWH6&#10;svhvWNctryTzrLULsxi3uIQN00YG7G5fvJk454zWF461LxBYaCZ7bT7YasbuRNLhuL5442kDbPNj&#10;mVGCt5bEhHX5mAU8ZNdJDolkvxAh1K501W+wWLRWNxtOYlcgsAc4OcDIxkYrAh1608U6dqsc+pQ6&#10;hb/8JBLFM8UasIre3kUkOmfmAIKlxgjIPalRdpRaV0rXv5309Lb9eisKyvbv/wAA5a3+JviXw7NZ&#10;WPiDwTJcadfJJt8Q6HkG3bzUEXn2TASK8jmUO6AoCuTgMCNzwB4L0D4e/EbWptKt4oYNS837PHp8&#10;KeRHM7eY+dx3LI55K/dY8gA1ZtvCg0rxDq2vaRqeo3C6j9nns7COdJIduMMkSvwgZSC2Dk9RT/tu&#10;oxa4nhTxJp9vI7yL9lu/IZV3pzlv9vbjaw6V1VKsJRcaWia9619dnez6rbSy7JajitnY8d8e+ONW&#10;/YX+ImrftC/Fj4pNqXwp1y/s9N/sOLwuiS+Dp5NxecSwJ5k1q74LBx+6Jzkg8fQGk6j4bk1q91Pw&#10;z4h+2T6hpsepW9nDMrGSEptSSNT/AAtjr3PWvFv2wPEPxW+ESyfFb4M/CW+8ZQ6bdW914u0CbVvL&#10;S8sSnlvJbq6srumdzpgFgMg12/ijXvBPgjU9W+OfiXU9H0jRbbwLBJdam8brNpsKSGQqzDKCH5sk&#10;AAjBJyOnbjKP1zCUK3L78043jy+848ijF04q6lZ35v8Al5dO3NzN5we8ei/DRvfrrt21XYvaf4Y8&#10;F+F/Gfib4ieCvCtpa3utz29p4turPy7Oae4ijyJ3JUCR9sgUncchR1xSfFe/8D+KvDln8NteMllZ&#10;+LGktNL1CFkjZLwJvhkjOCoZsbkPQkDjtVXxBqOueJ01PwPoniWZL/T9I02/vtRjsVa0u1kLt5MT&#10;HIYukTZ4O1XU96oR6ToEH7SHhlLzxbBbtqHhO4ew8FXjo0cskUqSC5jjIIV4Q23chBw3PGK5aNOU&#10;qiqVJPmjFtbt2jFOL22StbS1lZ2Wo9NI9Nv8/wAvvNDUvg34V+M/w1sPh18Z7fUbvWtLt0WPxDDO&#10;LO+juFGPtMM1qR5MmRn5cDnpgkV53+zB4bHwZ0v4kfEu3+L+u+LdB1fxo1/cQGxka60ho1WCaBYV&#10;XcQGQO4AO7LMOteueKPh7qG+x8QeAdfubK60zVJLq40+a5YQ3zupHlSY/hyc5xxXL/DLxHP4V/aB&#10;v/hgmkRs19p02u3nk6gv/EtaSRVMLxDk7mDMjYA2j1zW1DFVqmBrUoy5oP3nDRJJSvK10+W/utcu&#10;nSz2F7qqc3X+n+n4HTW3iv4eX2o+LrafxCt99hsLbUNcsYbOTzYIfKYxsm0fMWEbMNuSCMdSKw9d&#10;+C3gDxv8TPCn7Tnhq1abX7SZTZ68tnEZ4dPkgZZbSRn2yLC4ILR5OJAG2gg1oDxZJcax4iU+CLzT&#10;73Q76SzW6u9otNQhNuLlZQ4J2xuWCMxHyuCMY5qDwlqOv3PhfQkTQ4rRtUmjvNSFvebvs9yT++gR&#10;1G12HQHgOAT3rlj7bD3nTbjdWeqacXHVadGl92ju1d3rzelv6+7+tTbttM8PaFqr6pZ+DLddJvL4&#10;XMn2XTliktrw8G4fGNxYYy4BbjkmtzWNOhutCki0+wh1JDOrtHJc7Ny5+Zt2D8wBJ98YyKw11fxn&#10;od7qMmpaf9qkjmMVvbwTbUe2PKuAwwZByCAfSufg+Lml+CNK0vTvjaLPw9d6jrC2OnyJegQXskpK&#10;xoueshGMp2Nc/scRWkpQ95q2id2+t7aPTq16hpy2/r0Od+BvwJvPgL4kutO+G+sXj+GdWjlaDRG1&#10;WaSHTpot5RoIrgsYzIHUMEbaxjDYAJr0DwUzeH/DEmm3xuYXt/McXlxC6sqO/mcZzkc84yA2R0rG&#10;8Z+B/ErfE7TvEXhLxm1nqFvoc8VrZPIv2O9/eoSTGeRKqDaHXIAbBFdLB4g8ReJ/C815L4budL1G&#10;G0YS2k7B1D45IK8OuehHUVvjK1TFNVaklJytzPZ3V0m776aX+/UI3Uf67nPnxlrmla9pWlePbbQd&#10;Njvg7aDqkeogRi8LkLBtYqZNyEdBnOa0tQ1e+1DxvceFIbCfRb2GOC+utcsY4zHcgHHkHfguWUH1&#10;2juDXn/xY8EWP7YXwHl+HfizQTY3WmeIoXurZcxlxbTK3nQtwyq3Z1IIrsG8T3+l+E5PDnhHVk1z&#10;UNJlUW9vfSBprmFcbl3Ywxwcb+mepq50afs01b2l3GUfsx1VpXu007u6eml7u7D4d/8Ah+v9ehB8&#10;Xvh14D8S+GNS8H+MdDtr7w3rNxG2oWurW63VvDM7q22SOTI8tmC8EFVOOB1pNH+H9r4I+Mup/G/T&#10;/Ft1Dp2vaTYaDfeGVjX7NBeQTOI7uPA+Z2WURN6qiHtgdP8AEbW/C/hvwtF438T6bKtn5aw30dvb&#10;tMUWQBcuqcFV6liCABmuV8F/CzwRB8G9F8F6Lrk+teG9Uvo7y1vruaSeZ/MZ5xMs4IIIbYyMeVwA&#10;aijWqfUvelJRb5XpdNOzlZ7KS5Yvu9NVZ3F8f9en5XsX9V8Y+BfA3xMbxFfq1kNckOk3d41uYwks&#10;Cl0yx4ZSHIDAYB4yazfFv9veC/B97F8RY7fxHp95rFvFpF9DdNHOkbt8rzMqjy2Q/wAakDaBzWN+&#10;078SPAPw9+AH9l/GLUtIuIrvxJZ6LYzeIleSGe4luFWDzCqgq/T5h0IBzT/jF4tuvhF8RNKg1f4f&#10;3OqeC/EWmf2TqWq2ZaRdLB+4ZVJIKnPL9h1NdOHwsqkaclFvmutX8Sp2fuy0adnay3sluxN9n1t+&#10;T/X8Ta8O6Z8Lp/FOqTaf4v02+tdFtFvdS0cOsz6WzLvzsA3CNwvmAHnPzDrVDT/iN4MTx14J8LSa&#10;/Lq2ueI7rUNR8P2evNsmXThxPJC6JtZUWSLEb8srDHKmu18JeAvC/hbVbfWfDtvaqrafFD/aUEKr&#10;LdRovyCVwP3gC/dz0HSvIfi/qWo+Add0nxF428AahZ6N4d+Jln/wi934Xm+0NNaXsTwNPdIfmWKO&#10;aR3dAcAKj4wMUsKqWMryppt+7pdpNvlaS7u8mrpatXu92P4bJP8Aq9v68rnpHxB+Jmm/DH4V/wDC&#10;dafoF7rlnZstzLBBH/pEFq0u2SfYBmTYCTsAy2PWo/EHhL4Z6DqHh7w94NaHQf7WuLy6tdL0+FYY&#10;bx5oWaWR1C9ctvO0qxbnNWPhp4r8AfFPQPEll4K1C8htPD3iC+8Oz7oXtwk8CiORU3Ab0DNlXGVJ&#10;5BNUfhhZ69H4O0XRtctNQ+2aHJLaxf2yscs1zEj7EuRKmRlh8wIwSDyBXNy+xjKLTjKMndN2bvF8&#10;t01b3Xe/+LpuC95X72+7+rHjvxm/Yr/Zd+LPxB8L/DX4maN4f1jx/aeDdRhtrrVtEM0l9psw8pi0&#10;smdzQyEOu5i4IyCOtcN+3B+wJ4b/AG2PDPw3+BXxB8O6Hfav8O59ttF4iFz9l1qzH2dbgI0TK4yk&#10;WzduJRnDc819RjSbTxnrOm+LhqluviCxubiyi8m+A8yDd8/ykcsvBx2rQ8Vat4zTwprw8MabHP4g&#10;03TWudFXUXEUNxNglYzKM7dxXax6DINe1heIs4wOJoTo1pc9O/K3K3JKTabi9LRalqvXXRWzqU6b&#10;puMlpu9N7a/13OP/AGevh58Pv2evD2kfCH4G/CF/DXg37G15BZWF15iaHeSyFpoWikJkWORstuGR&#10;u3njOau+GF1OP4rzeOZrLULCaZZrPUvs0LNYTRxYbzJEBwJX42S4JKqVPXFJ8MtY8S/EX4VaD+0T&#10;rPwz/wCEf+Ic3hdLfXNFvZnRrbJDS2zYO2QJICUYg5HQgMa2vAHifw9H8Prd7vRLjRvstpJ51ndE&#10;qqkucnJ7MxOPrXl4idd1Ks53lOT5Zu/M3J3u27tyu7NS2e+++0nHmt1X5bL7lp6Gf4p0HTvH3hTX&#10;tV8C+KZNL1zxJodzbabcxxqBHcorKkoUj76tjPOSBisf9nr/AITLxJ8DdF+Ev7Qms6beeLv+EeWL&#10;VrvTY/s8l7tbbLceS4PlgsOnIPNdZqVt4l0bwut9oenW2rW0GkyXVrayrmVps7tocdcrkeua8j8Y&#10;fCrxn/w2t8L/ANqD4d+LryGxvPDs+geMPC99IDCLV0M0E8YI3CVZgUbBwQeelbYXkxGHnRlNRS5p&#10;xk0m+aEW1C9rpSSsr6OSXqo96Oy3aT8t/wBXr5eh6f4t8PeKPAfg7Vn+GUtzJdXjQyadDFCJreFv&#10;MCu3lt22FnZRx8uVAPFcF+2tr3xE8LaDF8QPht4uv/DaaHqVvqGpa5HZxX1nexxxsp0+aHzUdVkL&#10;Ku4Z2swYY613Gk+GvGGm+NvFfjfwZ8Tpde03U7gRR+HdQdZYtIvkVUzC6gMiBuXiOe5UjpXn/wAa&#10;z4u8AeCdN+LPhn4Y/wDCR3PiDUI5viF4Ls9QfN6Gt1triW1jk+WQxKDIYsAyCPP3qrLlFY6ndxm/&#10;NJXbirxlz2Ssk0m0482uzuPorO3/AA+ny69rWvpc9U8aeNfAdr4GXxB8R54dHgl0gzXP9ofLHbEx&#10;AuHbO0bc4znqOtYnhf4f+DtVuLH9pT4aalHqN9qXheC0hvljWX7ZaRneojY8jI9Dg9etUbjwb4e1&#10;dYfCFt4CGpfDnVtBu2u5Jrz7REskgUCF7ZwWZSoJHPByCK8//Zut/ix+yd+x3ovgWfTT4rbw74mk&#10;09vsKiI2+lSXbGNkBxgRROo28cKRU0cLH6m/Y1LVHJR5W0k4S5r33s04pNN9UN/E9PT11TX4/dc9&#10;N06TXfFvxK/4WVZeIbXUvDVrpf2e+8H6tagXWn63E37uaBnA8tmRmRh3O0qcE1tavokuri80mCC6&#10;nt41CNMtxturBZRmTa/XcDjODyDjtWt4zg0vUobGCXw0t5Z6pdQrcTRxEyRsBuilJXn5SByTxXnH&#10;wx17UdM+MGu/D6wvry9s/DuqGOa4mv3edPta+YnmB+J1yHAI5jAA5FcsObEU3VhpyRWmmydtWra3&#10;02u7q93o5btaL/r+vy0Ot+NHhKfxN8Llg8NTyWt7Dc280d80xDRPEwOZNrAsCBhgCCc1wHwf+Enw&#10;h8Pahpdpofw1gtptN1S617QtQe8MzWs925W9WIysZIwzEkp90A4HSvWH1PWNPtY9DuNtwPtCr9q2&#10;j/SIzncxHqp61ynhPwPro8PwS/EjSdNuPECx3lqmqeH42VFtZJGaNQG5Dbduc/xDijD4qtSwcqPO&#10;0m+jet01dq6ukrp32Umrasv4ZN/1/Wxg/ELwTd6H8QrP42aVp+iarrPhlpLK1uruDy7swTY32vnD&#10;qufnAJxkdutdOPEuu6X8NdG8Rv4Nj02+vHWe80m0uFu47YsxYt8vLYzksg6ZpPiF4Hs/Ffw01fwg&#10;usXOmySaBJHLqVxGrfZiYziV+hJC5Bb0NcT+zVqui/HXw18NPjZ4TkvILXSdJutNuIJmCyCaMiHc&#10;yZIZSEkwwPRwe9dH8fAqrU1VN8t7PbllKMd7Wk+a2jaflo5Ud0ttP11+9fierfEbStQ8R6fZ6VBY&#10;2N3F/aNrLfxXUW8tAG3lUP8Af3KCDxjFcj+z7qug+Kte8dax4e8Ww3F3/wAJcy6zb7F823ZIlUW8&#10;oySuByDgcGtH4dfEe68aapb3MDDU9G1LWNRNtfSfuJLJ7abyVh2H/WKWV8OOoFeWfCD4KaL+zb8e&#10;vH3xE0zRbiab4oawsl49va4ne4TONzljnagG0YHHQ9qjD4eMcHXoVJcs0k4pJNSfMuZO+1km9r3S&#10;6agpSUvJr/K35f0js/HXxg8O/C74r6y/iXw811pkllZ3k91p8AmNqAxjaaYAZjCddxPIziux8R6v&#10;rn/CbeF4vC+oeH18N60JjqkmoXExuLseWGhW2UfuySxJcN1XpyDXF29u+vftJa9rnw+uvDl00Xha&#10;LT/FGkTW+NQN1u32zux48nYT8p71qeNl1Kz8QfDm08OeF724tYPEUkepwxxrJ9hXynAlcMchN3AY&#10;dMj1oqUaPNTSXvcmt3p/DutHs01eL1T0aswj05u/4Xt/keZ6v4p8OeF/FcP7PEvw4i8H2+k+Jba6&#10;hs9N820tpLe4kkMDadJAnlh2lVfMiIGSz57mvVo20/wt481nxTaWt9Zx6sLVNaj1FXNrdTEKqSQu&#10;TsBVcqwUAEkZ5FcloHiH4tfHa5+K/hHxt8ONP8P3Wi6w6fC/xNDKl9DqNgYF+z3vB/dzrN5o2HBU&#10;BcZ5rn/gH8WPAf7QGk2Ph/xpN4q8NeMvDMMD+JvCur2slgpkt5mQyCN8pNEznJZGIbKnNehiKFSp&#10;RlNr4Uvacsuf41GSldX0b824ysm00iIycrLra/bS3a3S2p6PoumrpP7Qd2o8ET2ljeWbPJfxTL9n&#10;a4GMOUyCrsvBOCDjrXL/ABW1Hxf4XtvEmr6HH/Zt1Z6V/aGreIBastjq1uI3jEcDb28m6iOwg4wS&#10;BnhsjuPC0OsWGrXngyKZr640rT2msbzWJ/NumaSQkjO0bo9vyg59jXH/ABK8b/FbQP7B0qP4VPfR&#10;al4uhgnsdPmRo5dKcHzLiRJCCrRHDMq5z7iuLCynPGR0i7JJ3drpa3959V02T10aTL5Uo8t9+vz/&#10;AK+X3lT4seLfGvw4+BPg/wCIPi/V7i6tdBs7S58Vf2jYo66mjRmNxeY3eQqMyTNMgby2TJG3cR3e&#10;o6t4b+JVp4W1rTp7Z7XUraG+0+R75W81eGKpIjYl+UnoWBHIyKx/Emr+CPjr+zzq3hD4teBNSt9I&#10;8TaDead4g8OyW00V01lcK8ThQMMCY8k45UHiuP8Agh+zz4H+B37Ongf9nrStOuNc0n4dKqeH9RuF&#10;aSaMlpDbSxSK25Sgfy8njAKmqthZYO9S8a0ZyVklyuLTd000rxlpbrGSs7KwNy5pXWl01+N1t5K2&#10;urb23fQeINY0uy8N+JvBHiC8vLu8hhub7Q/NkW1m1Axq03kRbQAVRVC5B5B5qp+zp8bvCX7T37O1&#10;n8SNFjk1TS9S0dbu28PeWYby2uInO+MFyOVdcKeASOpBrofCPjObxR4Kh8R3Wltpt9psE0etaPdR&#10;CZrOfccggjdhx3HBBrL+HEfjz4VeBfFmueMtB8Mf2LaK154Vl8N2D2zJZEbvs80Z+7IrE/d+U5zw&#10;aclTlhpw5bVVONve+Ukla2r5Xo1ZXtdPRS5o3v2/L+vw+/o28aaFrvhjT7i3tdcW38Xf6D/aljag&#10;XOkuYG2TTnB8plIIDMCA+3sag8T/AA80nRfAmnnxZ471XVoND0GLT7q71zZI05Up/p03lxg+eSo3&#10;MmFOT8uK8S+KfxF+Hfw58AeJv2yNHg8Xw6pfeE7eHxF4Tt95bU1hcrE1vFyq3a7jyvLqFDDgGvoX&#10;wf450jxp8MdE+MHg6Sa8h8QaHBd2P2iPyjNDJGsiJJGxG2TBIxwQcg1GKwlbBU4Vqaag5OLbST50&#10;k3G+trJ2TWjSTte6TUua/la/42+/X+kc78M59J8V/EbV9SddqaWnnaeyzROskbgq0yPGxM0b9tw+&#10;UqQMHNVbCK+03Q7zx3q62eo2MUcl3oVzDD5UkLqxHlOzhgAT0bAx3rF+APhn4aR/FDxhrvhmTWra&#10;bV9FgOp+GbgsLbTTvcOtqpUGAscs8YOC2GAGcnoprlfhJreheGZdZm/s2+mki0+O7ugwaPBcod/P&#10;yDPUk08RGMcVKnC+0dGraKN5Lve/Vbq76grKK7/8H/hv60LqTeDviV4N8ReFvFOl6xYx3lutlrFr&#10;HfGGSDz4gd9tPAwdB83EiFcMMjFYn7M3/CyvAulat8OPizLeXVzYao1t4f1y61M3dzd6SGEdnLeS&#10;lVJunTO87SCVGTnJOtbWXh/wnfXvjO31TSpNI1CS3NrdfbgjTMz7fKc/dYZI2flVPT/hZ8V9I1fw&#10;TL4P+INvjw/qEw8WWWtI1w2qadKsxXyZAQY51kaIhjlNqsuOhrLmpfV6lHmSjKzXNfRqN2la9m2l&#10;F3WrcbtWuHL71++j/wA/l+Te5x/7Vnhzx5rfhvRPD9t8K9B8fePtCuE1HQVurn+zbe6/0gLIqNuJ&#10;hlEBLA7sF098VvftF+BfjHJ8KtN1b9lPxrN4d8SeFbqJodP1S1N3BfQBgZba4QuGZWXPzqdw6jPS&#10;uK+H3xR8cfEdvGHhTxF42uL7VvDWsXUljZzWp07ULNfM+SE7RtlCrkiRQQybC2DmvebqfR/HGmar&#10;4ZtNcb7ZHZRyZtgqzxFk+VwTwcn14rrxNbFZbUowmov2cm3o3FqXLo4y93ks9Eor4nq9LSo80dNL&#10;2f8AX67r8b8f8Ovij8TZfGl1Z658PrOPwzHpn2nW/EkmrbWstQwGMSwug82DaeJA2QQQw71xvwSg&#10;8M6FD8ZtFvbeTUvCo8etc3Gj67ZKLeCC4jhmuJI5JSVnt2Z2kAxgfMozgVm/sc+HdR8C6r4o0+38&#10;cnxBHf8Aia4bxJo1+29tOQqcbBn5VPdRlRniveNHsDbRWmm2pt7rRbyFw1ldQDfEDzGgXGNnBBz7&#10;VOPqUcvr1aFNKzUNVdX5WpXs7tS3SacVZprd30j7yu1uvzaf3aWX+ZxXw88d6KvhDV4PCvg/UrPR&#10;/BlzqGj3OhzRkrJ5A3qYGPJRkZdnbBCjpVL4LWfjy58OaknxFvLHUvDeuTB/DuiyYW40lcArbSsr&#10;Hfxhs4BU8HNcv+1N8LPFnj74G6XpXhzxP4g0PxJ/bUlvb65oV8YZNL+1bke78pm2ziJSG8skjjgd&#10;q6DX/gl43svCHg3U/FPxWn1DWvCdm8Wqa5b2v2VdbeaHyZJ5YIvlDEENkZw3T0q5Qwf1bmVRJ1JN&#10;WabkuXVNP+9Ky5rqWtmmrsiMvefkkr93a7/R699G9TrPHfgbxBqoj1vSZ1kMemtHcaS7CQzjBz5R&#10;3DEo4wcYPQ4zXnfiXxGvxesPC+naZoM8yanouqWWspdwzadKZvJ8qK2mkwTAzNlc8lThlJxV7wN4&#10;tXU9C8UeCPivpWp6XeeCbqF9N1CxV2kltSgMU0bqD5mTkMPwIrpfD2r+I7vxtJaajq1xqGm2VtaX&#10;bXDLHGZpJFO3cnYAY69xxWVNVcHfnSbhdp7KzWlmt/ii1qmvPSylGNSLXR/qeCfsJSXX7Jvgnwv+&#10;zBceIPE15qmtfb/FMPg3xV4ihvNd02A3EcdzYxTuEF/a28srMZjtcrwOgFe7eP8A/hFPH2ga/wDA&#10;746aBNBZeK5rnRdL+yatMs1/ayqSQJowpt5MZK4boBgg8V5nr/ikyftj6f4B+O/wXj3aH8P7/W/h&#10;v8W/7PimmtJMlL6FpMbrSURFfk5SVQecjFdb+xL+158Ov2xP2Z7f9rLwhdzTaBNDdW1q1xaeW0ot&#10;ZCjy+V/CxZThfQDHWvSzanjKk/7VVN3k4ylOL2qVHOUOWSvuou6a5rxknqrk80KkeV22en91Pl66&#10;6JW1u3u730yPD37OPxJ+Hfwy0/4e6L+0z4i8QXfh/Uo5vDGqeJLKIalYWqECKzkaMIt3EEBRpJB5&#10;jLgliRk+N6p4T+Knw/8A2+tX/bY0y71eMap4bsPDeueCo9Ne4RZzN5ccrokgdLc/NIJ/LOATknNf&#10;VFklj+0B4O8O+PNB8SahpdxNC1xZ3UMAXzFIK+VcRsOV7leDnvWH8QLLxxf+CLrwsvh+z1u7s1t7&#10;LUPMkazml+YFLlJVBKqrYbbnGB9ajBZxiKdapGryt1E4VFyxjZSkuZfCo2bimtrS2tdt1KPLUTnq&#10;4u66625Xr3a09XfvfrtD+JPiGPQNc8X6j4cvpLW350rS7e2GZgo2gRyZGfMbkbguwH5sVleKPg54&#10;S+LPws8S+B/GegzQnxdo8sF5DgR3McM8DRFfldk3xpIyF06kZ+viXwd+IttF8Afi1oOlyalI3w/v&#10;dZspJNYvDYyS6sls086NKCVMO90Kyr8qhumQa9w+Ht34v17wH8N/iPdeEm/tK88P2UevLHqXmfY1&#10;ltlaTOPll2ydGHua4MZg62WVnOm+Vqdk07PSKlHRv5vza3YcsakddU1H7pX/AAdvus9L6+Z6V+zJ&#10;oWg/s8aP8IPhro8l1H8NoV0/w7o/ivbPb6qIV2QtK7ZEicn5ivXtwK7r4Ryax8JfFN58NtV0+836&#10;lo/9twTS3Rns7KThJLOP5QY4kb7i91rkfhj4w1jxl8QNUv8AxVoeo6HfeF/El5ZWGmXSeWl1ahgU&#10;uwc4ZHU7hx2NeuT3mqeK7jWLyxuIbeO3sJF0+6khO6OTYcSAqcSR55x14q8wrYqPNQxD5lK8m23p&#10;KTT3V+bXW/W7V3ZEqV25vf8A4G//AAPL1PH/ANnv4e/E7wX+0FrviDT/AIheILjwnqTyahfeHdcv&#10;V1Ew3F0Qw+zzHEkMCFGKxHdgSY4wBVe/1r4F6x+1j4Z1z4wa7bS/EDwT4j1LTPAt9No9zZrNZanY&#10;LcPbxyuPKuZEgjG8odo2YwG4rsvCfgi8+N37PGh+FtU8ZXem6zbxw3i6zoF1JBJHcxOTFNgkFoyw&#10;y0T8MpIPBraj1nUPHv8Awknwv+LfhFrf+ybaDy7qfH2fU42jO67iKncmHyMcMp+taVMZzYmpUm/e&#10;UXTly2jJK3JzXs3NSUmpK6bW7tqUo8lovVx29NOve115J9VdLxf4jfs7+CoP2ib7WPidpOkXml+P&#10;tHGkafrmoRn+2bK/W7822jII+z3UKEGSB3XzYMYUlWNd1ongPw98Sfh+vhn4O/EXTbrTLHWJbq68&#10;V+EZYfNGq27jfFPDGCjM5BEg+UknoM1c13wv4qkj8J6b4W8a6bfWugastxfW/iTSzPJf6WUKGJXx&#10;uSeMkFZMZwvJ5Jr51svHHwj/AGEfjX4X/Ym8L+GNW8Mat401y+8UabfeH7dlsb1mmaWSwdnJEs8i&#10;/dHXHHHFepQWKzXDqNKo5VYK6ja8eWClzSadmuWKhok4tO7V7olSpwSjtulbR3bT/wA3o7tx6vV+&#10;2/sn/En4U+FvHmofCjR7pdFvNcjk1e38NR27xW0JWXy55oY3A8kPJksp43E4rr/2qP2dfA/7RHwm&#10;8RfBq6D6W+uy2txda5p8zQ3NlJDKk8Nykkbq4ZXjG1gcA9cjIrO8SfHD9mjxv8RvDPwV8T3dra+M&#10;vGGhTXei6Te2YW4ks1z5uHxlcNwwDA5HTit/Q/BE/hPXbfTLNjqjtpq2C6hcxtJcQw7mZYpum+Bf&#10;m+bO4EjOc142IqVqOOhjY89KrpNc2t3F6SUrK6Tj1Tu1u9gioyiovW2n3N29LaL5eSRW1Pw/8UdX&#10;8J6La6lDYN4s0qaOe111oRNCXDnCSrGUcq0f3mUgbucHpWPpfxYm/wCFkeJtB8a3mkt4XudNYRwQ&#10;yPJeabcIhM6SxOuSrA7l2Zzt6UviTw18YU+P6/Ef4ZNos3h9tATRvEujahfS29xCYmaSGW3ZAV3B&#10;nwwfB24wak1Tw3r/AIZ+NesfEGTUZU0LXNHt47yx/sYeTBcREgzSTod4cqdoOMYpU1h+Vqbi+aN0&#10;lo1JyTcVvZrVx6W2+Jji7/j/AJfjb77eZzOqfB7Q/AHgmH/hDPjPY6Lot1qFtdxzX0qQxySSJi3j&#10;ClfkDyEEg7i3THas/wDZOu/2pfCfjj4v+AP2kfh9LeeXq0eqeDbvRxFJYarZSQ4/0Zm27JRIjboX&#10;AKkggkMKb8TIbrxd8TfiN8JvipollrHgrWvC+ky6Lb+JbB5LB5WfEiiREzhcBg27crYPHWu4+Nfw&#10;g+JHjO7+Huq/Bj4rz+F/+EV1m2v7wW0klxBrWnxxlZbErnDhkzgtyG2sDwa9CpXSw/1fEyi3VSfP&#10;JX5bKFSLUo2lzN3hL3Xbo9BKnCMuezs9PRNpN/8Abtum6vpexz7698Wb79rjwn8OdZ+IXgu+8O2P&#10;wvm1Hxn4FvrNl12e4mn8mHUkVS0bWylTAVY8MWI3HGK/izRta8OfFrVdU8YeGI7zwf4Ljs73wNL4&#10;dmu0vrdp90d1FNGr+VcxgMCiFTtGT1wa+e/iX8af21rf9ur4e+KfCv7On/CVal4G8O32p+PbizCa&#10;RJceGdXuSlpaokrlru4svs7vIm4xhyCoBfj7C8Wazp3xL+Cl34m8AW+o6bdX37+zkurXypoLjA2+&#10;ZG+OMHkdwa6Mfha2VvDOXJy1aai+Rr3W5u7fLqnKGqbjd052admKMozpKaV7N3Vv7z01XTZNaXTS&#10;dtuY+NPxmt/BPxQ8O+CfFPw38XXGi6hqEEmn+LNJ0Wa90+zYKcJdSQHzLct0VtrICOcZrtLvwdYX&#10;niOTxd4M1eaG1ksNzDTZjHNIzEg5DKQ397n5gwryjwX4O0rU5fEXwu0fwZNoscfglJNN8Radrk8n&#10;2m9G55Y0jZiyGOXkYPIbHauZ+Cn7V3xv+Hvi9rP9pz4UXln4a17SbW40HxdoMcl9G9+i7bi2uIkT&#10;fCcAOCyjOTzxzyzyupWoP6p8VOKvFyV5p2acY3d5WveKbas9FqhR+K0no27PXz0v8utr6JXbV+u0&#10;vUvgx+1n4Z+Jn7KH7VXhjQfGVv8ADfxFbW2vQzM0ouYzGl5ZXEkaBWjlVHUtt4DKSD2HS638PfAn&#10;wp8YeJtb1fUNe1Hw78Sp9PhezivLm+tNLvUhMSXKgs32NHVYhmPCFkDH5mJPmXgH4UfC6L9rLwx8&#10;WNO+Et54ii8WabftY/FPR5JYGM8gZZbDV4I2VZ08naIpJVYqF2jaQCfTvipp/hX9k34P6PD4Ojur&#10;PTdN1LTtPkkjjmvJI7Ez+XGkvV2iQy4LE/KvU4FVi/Z08VTw2FnO1RRfJoo8ztzuNm3F89NO3Kpb&#10;RcUopvSnaVNc27snbvs7+uj29LpRb3rDU9a8HfDqbwjr1xtvYrhbPTb6zulaaaTHyuVJUkgYzj5j&#10;1watx+OfCjfELSfgl4r1O4j8ZXWhnVLe4/s9vKniT5HG9hsJ55TOcc1wPxh8Efs9/tFaH/woT43z&#10;rcNHr1rf6e0GoPaSXN4v7yN7aRWDBlZclVPQeldz8NtNgi8RXnh7WvEWo3WpaGBHC2qpG7xxuMgx&#10;TBdzZXg8n3ry61PDxw7qTUud8zaSstbKMk9bxb+KNklpZ9pjzSd3/Vl+DT9dF56c54d+JD/Ab422&#10;fws8ZwyR+G/Gz/8AFJ+IptYthYtqg3GTTI4cLJE7IDIg+ZX2uBgjBwvEHgv4O3nxZn13XPAv2Lxa&#10;99cwaN4x0vSJF1KOMfu/tEjf8t44z8hZsgKVIABNVP2rfhX+zt8fbO8+AfxO0W7W/wDCrHxf4f1H&#10;SbiS3vtOuoP3iXNrIgOyQOACBkkEjHNUPiT478RfEnX7zwJ8C/EOn2vxg0TwHp/iLw/Jr+nytaaj&#10;CrnzbVnV1CF32xyEDcglVsEcV6uGoxqqFWlzQnKNqj1jG10ozbvL3ZKS501ZWejT0zl70Umr2b21&#10;drNt2Wt42ktFeyTT5ro9O8I654bttV08L410W8tNQZ7eya304iO4li/1spK/6mfO4HOQfrVe3sNG&#10;8QfC+az1fxlb30cmvyQvqSh5JLPezCNVY91OBngEcVn/AAS+Jum/HHwhJ4Y1fwXf+DfFg0/7V4i0&#10;WSRGfStRkUZjRgDHKN2Sp7rgkDNcB8AbH4u/C3X/ABPZ/Fvw/pkmi+Jp0tdNk0+yFis0pZkZ5UDt&#10;HG567kC5PJFciwck6vNLlqQcfdbjeWr1i0rPR3um07X2emloxlytXVum266+fT5WPLNUn/ae0rxY&#10;n7AP7Xf7MV58UvhrqGoW0d98W7nTYo9O1a1kYyrHc2kDs8bQlAgl3clVLAAjPunhG8tNJ+NGo+OP&#10;HvjrS9E8HR+G7Ww+H8rXyxafqNmzeYzl5CHFzEUEZjJx5e1gOTj5o/4KO+Kv2gf2U/G/wM+Inwt0&#10;L4lX8PgXxpNZ+KNYsrWTUVvPDtzgFLhYjtmCtgjeA425HNfWfxO8cfstfFvwtb+D/izZ6ZdR2N6k&#10;7Qavo8iQpceT1UMBhts35E+lfRZpTnPBYWvGmvZ14z5vZJu0lNKc+RtxhKaUG+XljyuyirK0U5Xl&#10;KyvJS8k3orbaOybSdrp8y13Lnw1jfwb8JNJ+HvxfWxZdF02GDStehv8AzftCQQoiXAc8hsZBbP8A&#10;Cc9axP8AhCbzXPBniTR08PWvijR/FGltHqEPneSty3Kn7vMbsDu3DgnmtGTRPCnw88GaFovgjwZb&#10;3Hgm81WeHVIfmuhbfanO7y8klEEhI4yoB7Csi2vPiP8ACP4ol8tdeF7lo9Ea1vkES2gChopVcAAg&#10;gldxPGADXztPmqVJ1KUvebcknpfllsrNuMr2dr22s9hr3ErbLb0X/DfIwdYvfgB4L8M+D/iBqmoX&#10;Vn/Yd9Z+HLS6kvWe40m4kPlJHN3KnaF3N7HvXQ/Fv4J+Ifh346034l/CPRrHVYP7Smv/ABBo17fF&#10;GnZ4yEktgDtVzJjcOhBJrpPiN8FdF8f6Xe+H9a0a1hh8TaW1ndX0kaSSCdG3QykHiTacEHqMdazN&#10;S1q3T4fxfD34/aNeJeaXNbafeXenthb1DIqQ3cbI26LLYOD05HNaQxnO4ToycndqUW+a8ZdldN2l&#10;zbNO7i9Ltg4Llt/Xl/X/AAw6Sw8L/HX40eD/ABgdPs5JNJ0e8uYY115PtWian+7UoYkb5srkHsMD&#10;I5FdL4h8Ma/4h8Z3+reGLu30+502SJr62uoQ0d6fLIVifTHGe2K8n1P9nOH4fftE6B43+DHiHRxq&#10;lvfG48SQTLGlxd6fKHSfLg7llLrFtYjBClTXoOm6hfeJdUgHibxrfaHqAhmtpJJLUQG4WR2WJJSf&#10;lLrtJBHByD3rLFQpxVOeHqXgoWSad43k204u90+67p73YRlupLUzv2YL34z+OfBvibwL+0X4C0uH&#10;+zbiSKyVWWeNkO4gY7rjBB64Nb3gTwJaafZ6K6atI1rDdsDHp8wWEHaRtZf6eorF+B/wo+J3wf8A&#10;ixq9r4n+L+ra/pOsWK/ZYNQCeXDIpOHjIAIbbwQSQeoq9ofw98afDHxrqniK11KG9sdekjEkayCM&#10;xzcgHZ0JP94YNZYydGpiKvsqkUpKMkopqLbVmlzap7v10L+Q/wAK+H/ib4NeH/hGL6PUtMjvroNa&#10;3TSeZDE0hK43csuPqB24rK1b4S+FvFGm+Kfhv8WdBt/sviBhqH+jl42gCsNiCVCDlXyVPBxxTv2j&#10;LLx74X8VeD/GvgK41bdZXyL4ks7KNZt+lqrNIQrY3kNg7V+cjOOlb2q+K9V+LWgeHfiv8DvGunza&#10;VeTKJpprPzY7iANiSIq2CrcMueqsKI1MRyQxEZJc+8ldOMk21dpPV2umlr8mLq7HD/Ab4M+Bfg1b&#10;X1r4X+LWsXGi+II5rUaLrV411ZxrGhBKF+Y2OTkE4Ndt8N7LWfD3gC1sfD25Et7oFVVQY5LdSfl5&#10;OOmOlc/4r0DxX4Z+N+h6R4a8ODVPCfia2uU8Tae8oB0/C/JLGp5yTwRVH9mXxNaeHb/Wfh5rF1fX&#10;9vZ6vNDJJOmPsSsdyLPGfmiyvRhlW61tivbYvDzxDnztqMnezbV5R1t1Vra6vRp6ijpZWO0+J2q3&#10;dvZ6B41urOzsbj+1orXULe4vFVWEjbUUNkDdkggdSOK5P4hfGu38CeOrfWfDOqWF1ptt44sPDvjm&#10;zX530/7TGoRnU8r8zxkEcEPn1r0/xt8LvBXjDwn/AMI34rsPt1j5yXPlzRiRXdWyrfVex7YrhvEX&#10;wg8Mf8Iy0Mumq9xeYivrmZh/xNIItxiR5OokQEbHOSNo5riwNfAOKVVN7q1tLNp9b6pXt2dnsmXb&#10;X+v6/q3XRvxzsfH2n+OfDVz4VtdJ1vwfcaqLPxhoeqR4lhtyPlntpP70b4Yqeo6VJBouoeDrvVvh&#10;Bca/a3mh6p5smiwTXpWeNH5eAMeu3kjvg12EXh6y8RW1xBb3VxazSWaqizOJMNsGGIPVuPxrh/GH&#10;w1v/ABN8Or46noNhcaxaTGe1Zd5fK8FlAOVYj0q8PiITpwozaSVltrdu6k9bXW11rbRh5pGlrVtF&#10;ZQWvhS+1OR9NW0FlLp9/CZEdUG8ssuMhinGc8kV0mh654Y8ZDTWtJ5ZEmtWfT5GhG6FVOxhn6/yq&#10;TwRFBfaVo9payCSBbQpIssnmZwuNpB5yDnrzXNR+EtN8EfFWG006/s7G3vLFl0vT5d3yXG8s4hfO&#10;0b1P3DySOK5X7OtzQbakk2vPe/6Prpe7Frug8Na742+HN7PqfiGxk1HT9QuCl5JGp8xJFyolHbBU&#10;KCODW7rnhNtQitR4F1dbBrplkuILjJwo+bC+jc81R1TxlqC+AX1XR9KvtYWDX3tdWt7UpHcWKb8M&#10;SrcPsyGI6lTxRYfGfwfHNpMmoHy2uJmSOS8j8glQdvmfNgdf/rU5RxFSXtIQ1u07bOy0vH8u62H8&#10;OjOf022tfiZDDqWnfEmex1rSNWWO8h0/UD5TbGwVkjYdceta3hex1BPi7rc/i3w6trdajbrbafrF&#10;uAwnhjOVViOd3JIz05FY/wC0B4e1T4eXDfET4aWVjDfavq1ms8klruilYyKCZNvIBXPzjvjNegah&#10;8RvBmma1eaJreppY3Vjp63Mk0kbLGEbA3q5G3GSB1zyK1rTnKip0lzRmmrfajZxb26X7306ILLoe&#10;D6B8f/A2nftVyfss/GO80Hy/HV3ean8PbuK63DVXtCguUfoEuI5cgLnJC16BonxF1MfHnXvg1r3w&#10;21O3s7fSlu9H8aSXINvcysxDW5xyjjggkYIzXIfGT4eePdC8MQ/FXwp8HvCvi7XNI8TJq/h3SNYu&#10;ktRC0nyzNb3GxjC5BMhB4Y5B9R0/gT4h/FTxJ8Y9Z+E3xH+Dl5pN/pumpqOk+KrbE2j67A7YMO77&#10;0U0bEAo33h8wPUV6WIp4Wth/bUYppQal760lFx9+MU0/hcVJWab5mtE+WW3d+umnmSfGbRfjVJ4U&#10;i0T4PXYt9WjuEuXtdTbzba8jQgtHuHKh8YyOhrmV8V/G746atpuq+C9Ft/B/ibwn4ktZtU0vUrgs&#10;up6aYiJohjud3GehUetd98IPHieP9KvtdsHJs7fULjTruHdJutbmJ8MBnqlZ/wAR9A0HTtU0r4mS&#10;aVPNc2NzIPMt5HWZRJtTgr98DA+VhwK5aFb2FT2FSnHnV7O13drVSV0mna2u26ZXK7m/4h8XeIdT&#10;8Rw+G4PDTCa80+SZZWbCxMjEbd394+n41i+Nvh7dfEXVtD+I/hTxfqHh/wAX6DbNbSRxSAR3MTMp&#10;eGaJvvqWUYYcjnHWr/iLVG1bxZofifwk0l5cafctDrVisgKz20ikN9HjfaccHr61B8RPhz8NPjQz&#10;eEfEVkyzOu2O6tNSa3u4YR8wlQqwb5X9OhHpXHQlHD1IP4dHdpczV7ppxbSaat6rzuV8UWkac3gj&#10;wb4o1ibUL+91Kx1XWtHksdQsV1B0Hl/xOqZwGB6MOcVg/A6017w34Hm+Hmo+IJtcvtB1CW1tLy8Q&#10;xyGNSCqSYPXZjDH72Kz9A+GvxW0RNL1DXfiXa65qWii4j0XxBDasZL61A+W3ukU4eQKMFxglhnGS&#10;asaFqOofGjQtU1T7JcafBqFrJaXmoaVM0NxHJG2D8pGdw6eoraULUZQ9opQutezTaVrpOzjfTR6W&#10;a0QXtZWPQru3bVLoaJrrC3uWV5LG6hTBZcYcexAOOvNcPq2lLrvg6Hwd4rtZr6wV57M6l9pPlhQ2&#10;6N5TwyMuBz2Irpvhb4s8O6l4GhOmeKW1aGxka1ee8YtKrJwVYkAlsVkW/iH4f+BfG1n4Y1fxdCtt&#10;4wupotDhvJVZLiYLueBc9W6kDrgVx0Y1aVSUEneOqsnfS92uqstbbbk36mrpnjHSNLu18B+INWVo&#10;Wto3s9VuZIzHdZOwxlujSA4z65p8+kW2q6Hq1mfDdhN9quBDdQzQfu7qFeCrY4zjvWTfeFPBuuaP&#10;qF14VvNKaPS5nRGW1E8dtcqcsJI+qsPbB5zVPxN4D+I2najY+PfhJr+npN5kM2taLcFhb6iu3DbM&#10;n92zdm56c1UadGUvdlyt97pXVmr22v8Acn23Hc1/Cfwx8LfDbQrfw94F0Wax0uxnZrWxt7oyrB5h&#10;3OFDEkYOcAHjtxWXo+u+J4viDH4Rg0axh+xLcTTTLbvHBfwtgh1wAokHG7PfkVL4g+J1z4H8WQ6d&#10;4q8D3kOg6hE15ceJEuoVt9GuBtAt7gFgw3E8OAV9cVd+Knhqz134D6lp2sedqlvcaHdLdrDeMtxN&#10;byxMH8maM5VwjEqy56DHarj7TnTr6+063u7vd76ta3Ta3T7MateyLXi5G0y0Pji/8J3Mk9rZ77r7&#10;Hbq1wFznauOXA5+XoaxfCWm+HbPxJ5Pg3x/qNp9jme5utDuI90U0cih8ASDcqjr8pwDkUeHg3wh+&#10;GXhnQtN8R6jqmiw21lZw32oSNPdRWwhRI5JX+9Kc43OecnJ71o6v4i8NXutW9r4g0i6W+nEiQxQq&#10;GcRjrIuOSv0zSSlGMoRu1qk+6XeLvsr9dL7k62Tf9fMTxD4E8STyWPiLw/40hmmhkkaGa8Q/vkc5&#10;ED7eGTsCeRWV4r0zx/Hr0fxQ8EeEodWZfD4h1TR7fVlja4mEgYIhI+8oztJOOcVp6fd3d7DPpXhK&#10;eP8A4/dy3USFli2Y3QyoeVYj6VV8PfGHwxpPxBh8MX/hO7srzWbCS5W8gs2EM3lMAVPo2GqqbxEf&#10;hip8qelre7u72a83pqrdBvexhWviD4Y/GPXNStLHwZr+h+LodNjuLiLUtMkt2Dbuit9yRgy84PPH&#10;rVHxt4nt7jT4vEttplrrkGi6uttY6ddW6xz297hf9WzH5W5buD83evY7jWri31K4hax86GOESRjb&#10;8x6fdPQ/zFeZ+N/hvoPinWtYHifwPHa/bFxbahY320TxyAfPIpOElUj5WPfGDWmFxNGVb3k1FJWX&#10;MpWvZNK9na21ndK+4mjrvEHjXwp4Q8L2M+uyyWI1QKD9pkVZVdh0YH7xFdDZyvpdravBcteW8ke1&#10;WUj06+4rjPF3w28I+P8A4daf4f1TUrqVdMhWFnkZWnbYAp3Fs/NwDnPWr3wv8Df8IN4dfwPqOqvq&#10;GnxzSTW1xd5WWKNju2E+q561wVKeF+r3UnzJu6a3XdPuuxXvKdrHnfxN+G3wq+N/xSvF1PwhPbeL&#10;vAen2ereHLhYmhMTF5PLnidCPMAKOrRnjnBHzVd+FP7RmqeKv2r/ABh+zX8SfhFLoupaRoFrqfh7&#10;xJy1r4j0+XCyMnHyyRSfK0ZJIBUjg1F4g1r4gfCj4dWfib4E+C7HWpbHxB/xU2i+LtdaO8s9MnkP&#10;meTMN+CGxJGrgoy5Ax1Hfx6pJp3xP1DUdY1OSOzgsYTB9ptwYo1bO5kkA4zgbhkdM9K9arUX1Vwq&#10;R548sow9580JJwu0leylvZ3TUnZtq6Uuy/rpb+tvz8O8G/GKx8LanceHfhlqem63Y+FviZNpPjq0&#10;0eNhJoQuV3xb0YZcEsC4HrkV3nxo0f4JfGL4CeI/hxZH7Rp018mk6t/wjOZJdPuBMr/MsZDLtcAs&#10;OOCc8Vd+DVha23xB8aa3r/wz8NaJN4mv1Nv4i8N34kOuQomI5JhjKzKOO/FWrK3Hw0W78J2/hnWJ&#10;LzWLqb7P4itrGNvtDrHvDzsmMEj5A7DJIwa1xOIpfXIzopxnDlkmpLV6SbbWnuu9rapWTV073G0f&#10;h/rfv/wzOY8A/D/xZ8HdU0vwJ8ELzw03hnS/FEieJ/CdvamI2WnTwbkeFf4XWQiQj7rB2xzXNfCT&#10;xx8a/Bn7V3iD4c+LPCulyeCdb1K9u/B+veH7hnt7e4gSMz2V8jANbzlPnUjKNtYelet/254Y8UaN&#10;Y/Em8tV021e1Fvql1cKY7q2nLKoWQr0weM54OO1UfCXi/QvB/jDXvBHj+9W3iW+0+zsNW1KLym1S&#10;6uoyFUuAFkclQgbqTweamOMqVKdb2tJTlKLTuve5uZe9dbyUmt9XF2fdLlg3yxX3enpt6dF8yh4R&#10;8R+DPCXxP1rwvFPpuma14yuJtT0u3juHI1O1hjRXn29A4J2kDkgA12qr8OPE3hW18V2ktnqUOiyS&#10;SadfWiiZrWRQQ4Xb/EOQR17GvL/hH4C+G19f+IPhFpvxFXWNe8F+IpL23+1W5jvtJS4Pm+QCQN0J&#10;BwrKSCODyK3/AILfDfw/pHwe8RaD8PZrjw2uoa1fT3MyxhXiuWl3PMBk43Y/HPQVzY6lh4y5lKSk&#10;uRappNNaPXVJwtZWd9ejQd79/wDh/wCvPU6/wnq0tzoyzaf4euGmNvzFPlI5Yy3JGc847Vx3iX4j&#10;6kmtaH4ofw/rmmXGkvdRax4cWOOQT2e3Auen7xUIVxsIYBm4NeffD7xH+1p+zz8Wtd0r4om18V/D&#10;C98SWZ8O+KLGQC5sbe6Uo1vPCoPywzBP3g+8svOMV6T8U/ix4b+F2qXuk+JLO+0uzuYRdWfiK6tB&#10;JYozt5TW/mZzHIzFWVTgNnr1FaSwMsPi1GCjVU1eLi27prVW3Ukpaq3MnsL3uW7KNxo3h3xH4T1X&#10;wn8KtH0zTtQvoE1TT4761kjsLqRyJPtCFMMGDZJxggnmrvjs+LI/DU0WiWOmyalPYmeHRRdeV9tv&#10;EX/lnIflKtznIz61xf7XHjr9oD9lz9jjVPjL+z/4V0vxXrHg7SLvUG0PyXkXUo9rMDER8y4zv2DO&#10;QNorH/4J7ft8eAP+CgH7LnhX9pXQ/C82nt572XiPSbqyytpqMajzTE3ZNxyD6HB5Fday3MJZW80p&#10;wU6EanI3e7U2rpSWjSko3T9UnfbOVSKkoN6vbztuekeAPjUl/wCGvCp+I3gHVvD19dSCG4s7q3E3&#10;2a5xt8mV0yF9m6EGug8SeBdKvJ9R1jwnfJp+rb0aYyW6uWXKGSP5v4XjXacex7Vb8VaZot/La+O7&#10;LWZ7ezhjdr6CBQYrlSMBm/20PIIqh8OrrxZbarfaD4x+x6lpMdnG+nakrs1wcqPMjkyPmXkMrZzg&#10;4PSvHlKnK9eiuXq430+LZX3t2bd180XG9rPUluZvHd94o0+80efSr7wnNpMqapptxCTcw3gAeFlb&#10;ldmMqQefukVg6U1npy6KNeudTtb5rO5n8kXAkhuJSTm3lP3WZcgLnGat+H/DfxM8BfFXVL6y+xah&#10;4V1exEttJHCy3FjPHGFVJF3YdGHQqARtAOetbF1JrP223mfwdDqWm3duZ76eFhtilXrsQ85P9Kpy&#10;jTajFpppO6dns9Hfqr2d9XZeTH6h4Q1CzjitdQi1Oa1/tOXy5tLv8LNFMedo9wB930rK8XfDTR/G&#10;XiW+udd1ZGk02aGbS5LfdDcWs+05UOpBeNlOdhyCcmqvgfxR4b+Imh2/ijwXe295Zrqzx20kdySB&#10;PE5BV9y7o5MZUg4PGKz/ANtjW/Hnw++CGtfEP4aT6XY6na2bStfaxb+ZZ27oN0clz3WJWGGYcqrE&#10;9qqjRrf2jGjF8k5Pl10s7rfS/l36AvhZd+LcGn/DGw0D4jTwaxcPpsn9nTXFijzRm2m4DXUS/ejB&#10;ABkALITnpmsPxn8Ex8RfC+gah4J+Jur+Bda0PUmv9H1GxuPtSFN+6e1kVjtnt5BkYPK9sYrg/hB/&#10;wUGuvil8IvB/xl+IPw+/4RfTr+3hmuNcg8QW95oV1JIxt5bYXUJYRkTMhTzAOoBIIIr0vTLzw9F8&#10;TB4I+H3jGxj1lVl1rUvBGoS7pNh+VniGcxfvCo3DKHJr0p4XNMsly1Vy1IOWuko+63eLteNld3vd&#10;WlZ21vHNCUbp7kurfEG4+EcVrrHiO4ivdH1SaQ3Eliu0RSScqAvJbdg8jvXo2g69pXifSbW+0G7h&#10;utNvIsBlYMRxyrA+nQg8iuO8E65P8WfhG+q658Prjw7q2JbS60jVoeLW4ic4YN3Q43K46g1kWnhO&#10;88NeK4/Hvw11aHTbGZhD4ksdrvDNdFuZ0QZG49Cy4z3rzKtGlW5oT92pFtN6OL7bdeiaunp3uXL3&#10;TN8R2XijS/2fPHmg6Zc6P4X8QWN3LK9zqEDfYpLVJQySSqnSOWBdjMowCSeoNeh+G7nQdW1Kw/s6&#10;Bba502xjgurPzD5QgdAy+WfuyL0w3pWtew2utLNq2n3FrdR3Fg9vJHIoZCwzxgjkH5gVNPj0q20v&#10;S7i5uIxPH5IaS2i58nCj5Y+4XjIFc9bFxrU3Fqzbb07tRTXe2mib0vp1u5eRxem+APhv8Rdb8VXe&#10;naxfR6nJeLFNeW8jRz6dIqbf3RIOzI9OGFUPGPibxj8Bfgt4l+J/ijw3deKJ9BhaZtP0C1MkupWy&#10;uPmSLvMEJJUdSvFUz8HbHVvF+h/Eb4TeKbd7NPFj3/ipTqUn7yMQbDFtU43qdpKt+VY3ww/4ak+G&#10;P7QPiDwt8RNXk8efDHXoW1Lw/rsjQxXugTb/APjweMANPGR8yOOQBg5r04U6dRN+0UlFRk4TvGTU&#10;WlKEX0bSuldXW15aCfu2t1/D1/Dbv6ne/BP4ifBn4qeFUn+EuvWdzZx7Z7ywWHZLZSSqsqpJGQDG&#10;4DD5SARmvHPivrvjb4FfHLW7P46w3Hij4aePfEen3fw/vNL02SS48NaokSpNZzGL7sLtGZopjwJJ&#10;WRuMV694KtvBelfEzx1L4Km0+PXGu7KbWLd7cRbVMKiPeVAJJUcMc+lU/jTe6paXmmeEpfhg2teG&#10;7yKWa9ltbsiexukYyxHy8jzEfDjIYFWA4INTg61LD5jJRg3CcVdSaUkrRneMmlaSaVmviXu/as5l&#10;GTjq9V8v6/rqdLaWNo2tx3Flf31uLyzhltTNFtVyByrZ/jI+8DXPeLdYj8MeNrXwz44vdNW31jT5&#10;IdPu51SERzbuI0ZjyXGPlB6jNXJviP4b8U6Jqun6HFcXS6c9ul7byloJEt5owY5YmbqcZ79VIODX&#10;F/tUfDXxd4y8O+F9T8PeEbPxddeF/FdnqUEN8g+02UKxsHkjBIWSTpweoz3rHB0U8VGFd8qemtk1&#10;p7ru7W3W9rrvsVYj/ZotfAvgj4ta74UbSpPD3ijxNFNq9/osl8ZI7llk8t7hFJwpztJ28fMKn8Qa&#10;j4m1H9ou8+BHxF+CeoR+HvE3h64nsfHmgy7rG6Ozy57O+j6xy7W+Q8hh0IIp0eqfBD4x+LPCnxo8&#10;S6XJZ+JPBd1JFZ6gA0Mlp58W2WOVeohfGCHG0MgPbNb9r8WdS0q91TSrLWdO16Tw/qmb+xtbj/Tk&#10;08pknyuNzoxHIyrL0OeK66tSpLESqcjc3C0uZtcsk7RcZJ6pLl0lpq1bZk+j66fmYvhT4WWOkeFb&#10;H4H+OdMvbiw0NY38JatdSG4SNrZsW8gk+8kwQLlWz0PJzXL+KPDX7a3gDT/FGq/AP4peF/G17ea3&#10;Bf6H4d8ZQm1WwtNoWa3jnizu3kEhmHyk817ZfeOfDPh6+0nUPEHjHRbXR9cmS10lrq4CPeX8jfu4&#10;42JwxZQQFxkmtDT/AAzodtqUtmtrHujgYQzKvzIjNkqT9elc0c0rUZe0qQUlLVqUeaLaab31V2lz&#10;crT316DlG/8AWxyNl4juPHmlaXZfEP4eW+m61eaXHeXdjcYuIY50b5og6jko+CG7itbxZqmqWWs6&#10;OUu4VhmgmWHUn4SK4BXEb/7LLuGfVa53xZd+IfhVo+q654kguLzRNCkjubHUrQPNdIjsBIjxKpLK&#10;mc/LngHjisHxz8TPEnhz9pDwX4TvvC9xqXw18W+EdQebWLWMyQ22qLJE6Jcr/BHJCzbJOgdCpxkV&#10;NPCyxFS9NLltN2vppHmajd78trRbu7W1C/Lv/Wx6d448M+Jddax1bwp4gTSb6xkYs0kPmRzKy4Kk&#10;d/aqOheIT4hkuriHVjeafe3Rt7e5szvFtIi4dXBHyEMCMH1rn/gT4W8TfD34fr8INc+IOra9qGky&#10;SXGi69rSp589pLI7xw5X/W+QrLCWIyQq5yTms/x5ovxN0LwP4g8W/BPQdPj8aLGLqHSby4Mdnq0i&#10;EF0cDiKRwpAceoJrGOHp+0eH500naMtlZvRu+qXW7+HVNdmdP400ix1LVbnQfGFjDqGjtbrcwRiA&#10;hoigw3zDo2cMMelS6FF4A1GyjutE1dI45LzbH9oJDpcEY53ch+MipPAvju6+LfwosvFFz4Tm8P6j&#10;fWqvd6HqksbSWrg/PEzISr45G4cGuc+I2jX2iatN4x8B2mm+Zp9xaT69Z6kpWOS3U/POjD/loiHK&#10;np8uDU04ylJ4eb5ZJ23Vrqy9Ne60+8nzR195ZTXPiq3GqtHMtrD5KXfCyJOUyD7Bhn8RUlkumPqs&#10;c93OWS4dl8hl3J5in73+yc/nWd4is0g1ex8W2FxdXEOqrHYX0VvH5kL7gWiujjoVwAGHGGwfUcR8&#10;G/jNr/xt+AE3xT+D134d8ReItP1K902+sLWWW1tZ7y2uGhlgkEimS3kBXkMOCc8gg0oYWtWw/tI/&#10;CnGLeyTle129Fqn2/Ozuuaxq/DL4UH4H6r4yvfCmsXesaR4q12TWLXTbm+M32e6dQs0MRb7qMVDB&#10;c4Bz613fhnUZobK40+8twJrQhkjVsttbkA56YPFcF4i+Ivhm68Ga9f6N4htdGuPBMol8SWF4pYWy&#10;mMSHftG4DBJEi9cZ9a6PQYNO1+w0n4i+G9dW+t72xhPmpdCRLiNlG0hx145FVi44iqnVxF7uyu11&#10;SVr9NY21W97j+HQvazaW7TavqdtZSQXv9jkLfRoTMmdxVV9QrZYDsfrXOeKvGfh/wN4Ak+JvjLXb&#10;praHSlN79nhLSXSqufMRFGfOAzwvJwRipPjL4p+KOifC/wAWWHwW8PW+seNNF0tbnw/Y60zQWl9K&#10;fmSN5h/DgMrEdK1NEl0r4p/DO1utb8PQ2l01pDPdWFvOk7abeFAzKjD5WKM3DDg/pUU4clGNWprH&#10;mSaTXNayez1Sd9Ha10+qDrYlt/FXgbxToSQ2k8Wq6XfRwmby0yY1ljDpI44I3Ag5xxmuPuPG2l/A&#10;XUNviGDVLrS2vorSO7t5GuBFDO2EmkHUKrnaW7ZFdl8P9T8H6jpS/wBk6pHdXOnyLp+oTfZ/Jl81&#10;APlkXAwcY9jninazoNvqmr3WmyTWsi3EZTyWjKuqEcqD0POCPSinOjSqypzi+Tqm7Pprto7dbB2O&#10;ft08X+APiPqhu9JbUPB+pWiXdrerMZXs7kN80BiOSVZfnDDvxVf4x6zMfhlqniz4c6bd3WueHR/a&#10;VjYWkZ8y7RSGaNRxvDJkAdjgdRTte8Y6t8O/Cul6/Pp0+saNauLfxBdRlpJYLfJ/0gBRlvLIG8Yz&#10;tOR0rqLeacaDp81vOt011dA20oyVaJwWKlgOm3OM9TtHWtXKVOcK0op2aW+kuXfmXdrfa6dyfd2C&#10;HxfpGs+ENL1i4h+yyarDHLFDdxmMhnAJRs/dPbmq/ijwrF4oiuF0G5k066kXZLNbLsmEygFHz3Hb&#10;3FZvw2u/C/jTQZPD2leLNP1y30fU57WSaC7WSa0ZT8sMo5+dTlTnB+Ws/wAQj4lab4is9R8Panb3&#10;2n2c039qSSQhbiAKuVTHG5T7c+lZRo8leUYPlau9b+qWq9N+tir8pR8c6M3j+bS4LvVNS0y6n/0H&#10;V7HyyI5pEIdZCwwVb5TtdfXBBFYP7M/w6+KnwG8Sa14P8YfE3VfFWg+MPEt/rWi/20Nt54cjZoyL&#10;Ldz5sW8ttP8ACDjoRXo2veJ/Duu+ANL+I15rkK6fBcRXU19a58qNQCHLHso5znpjms3T/GGrX3wx&#10;1DxprF/o+uQs00/h/VPD90DHe2h5i2uSV8wpjkHaSK7IYnFfU5YflXJJ8rTS0lfSzaumn5p2VndX&#10;FKMeZSOq0i+n1OGRr9/Mjnmee2mWHaWTedqkdQy8detcncPrGn+ItV1nxV4Y0+1vIo1g0vVoXXN3&#10;aph9sjn7nzfwnoeR1p/7Nvxv074xeAU1GdbiO4tZJIpLi8tfJNyEcp5m3+AluCvY/UVu/Ebwp4d8&#10;eeCtV8G+LLSC/wBL1K3NpqVv523ejjBwRyjdDXHyyweMlQrRtrZ91r01V9Oj38uj5lKNy54x0TTf&#10;HPw3v/D3jHQ7e703VtLaDULG5jV1MbphwwbhutfLvib42/GP/gn9pPw50P4u6TYa/wCD/GPimz8I&#10;xnRblt+j3E/nC2dPM+aVGVFyvVADjPFfR+hXeifD74faf4Z8SJNYWNr5Wl27ahdebuTHlx7pD97c&#10;ABk8561y3xa+Fnw++N5i+F3xT+HtlrbeDdSsvEvhWOa9VXe4hEginRQdysjF1DH5ckV35TiMPhqr&#10;o4qHPh225Lromk4u+jTabs9t7q94kubVb2O90P7FrPh+bR7y0k8qIlUTocAfwsO+ehFcl8Y9b8Qe&#10;FPBzfEbwz8Nb7xBq2k3CC00m3vUjlvIMjeFZsAHbk7T1Ix3rTsovFEPirQ5NIjuGsW0t4byOaZR9&#10;lIZJFMi9S5G5Aw6Hr1qtf/E9tM8fyfDbxDp0dy986SWEfmIjFGJ9Tzjb6deK4KNOUcQpxSkl7zjd&#10;rS9mnZp69dU7feW9Fqbn9s2Gtw2upwW80E0jQ7orgbXt2YZ8th6jofeprnxlrejXcser+GWNqt1H&#10;FBcW0m7erHBYjtgn8qzNdtNZ03Xba90m5sbjTLy8X7ZbXqkFWHAaNx91h6EYNT6x4jTS/E+li40a&#10;+khvpngkmtVMkUb4yC46qO2exrH2cZWsrpp6dVbp01+8Clo/gbwRo3xD1b4j6BoEOn6v4mmii1ts&#10;bWv5LdNkcoOcFljGOOqrz0ratEt7G/kdJlit2VprtWk+UMSwOM9Bwc0twml3+paZqdpturbcXhLc&#10;rE6gjevo2GI/OprPw7ZaNbR6Wq7rJZHRY5V3ZVyTgn0yT17VFSrKdnNtuyWuui0S+SSS8vQLHI+E&#10;/D13pnxE1nxEZbf7DfWca2bRgFhjnJOcbWGAAPrXTXukR6poU91p8A23Q/ep9OmMe4rnf+EB8SeF&#10;9Z1K/wBO1OKbRZLSKKy0vyShtZEJ+dW5yNpAAx2pPhdpcfgzxJq2m3vimZodduBcWdhcSkmCYp+8&#10;SNu4/ix2rprctROpGd2krJJ62to+zW76abkx7G78P9VsfEnhj+1o7b7NcXRf7Rkn52HyFj+X1qhe&#10;67oV5azeGfGmi+dZXEzWU2YmZWZdpAbH95SOehxXR6Jp1ppca/Y286GRmEj5HB9SPX1ryvwj8NPH&#10;nwy8f6JZ+CPGE03g9tV1ZvEuka1Kbqa6a6bzbaWCdzuTyHVkMXTY4xjbU0I4erOpLm5baxvfom7X&#10;V2noklbVtXaQO6sjuvH3hyx03wnqMWkJ5M9xabI3Ee5RtBwNo/hHPHpXKz/Fu+8B/EDwX4NufCOp&#10;XWm+MtNm3eJLVS9lY3UMYZY5B1QSDO0njIxUfjz4kaB8C30/S/E1xq0lvfXrWuhtPIZkvrqYvss9&#10;+0mI8EKzYUAAZ6V11lrun65pGn6xpMTfY5rGOWNd2VfI+5nGMg8GtowlRoqVWHPCXNZt2u7WTT8n&#10;Z21V1Z9Qt20L3iTT7PUI49SuLC3vLdoctDNCHXcDlXGR1B5z1HauQ+IHhLxs/gS60n4OeL4vD+va&#10;haJHpepatCbi3iuI5RIpkjzllZdyHGDhvUU+TWda0a+m0HSfOMdjJ9pkhmuVWR4ZCCwUt2jOeDwR&#10;xmtmXUdR8QeHL54Z4WiWxkms72FdxWVVyjhR0Oc5HtjpWdNVsPKEk00mnrZrurp3T726rQPiNFjc&#10;eITdaHrkNrMixwLJarHkLMRuYjPVehB6giszwxcNYXH9maneSPJazyQW8ksnzTR+/qw6epGKm8M6&#10;1GV0WWaFTda5breMrEoyOY1Mu1TyADjI7ZpLmLQZfE108uryLcPCs/2G4Hy/L/y0Q+o74rGzjeDW&#10;lr6d1oyhNf8AFyeFLPUNZngmuLPTo990tvGXlxjJMYHLEd19q4jwV4O1j4O+GtTg0TxffeKtOv8A&#10;VLrWIbHV5v8ASoIJk81obdj/AHPm2qf74HQVuJ4uh8IeL9P0PWtHmutH13fJYeKLUBoYp2PywSBc&#10;lSRnD/d7HFbnjLSILiCD+z9Sms5rG48+OaFFkZQrAsu09VZcggc46dK6oyeHiqbXuzs2907beaad&#10;72s9du8769jndE+OfhrTNC8Mt4g0/VLix8RMqW2r/ZhLHaGRN8cdxs/1QwCm4jG5cHGaz/B3ij4h&#10;a58WPGnwd8Q/C2+8N6D4dayl8G+K7eRWt9ZhlQtLEq8lTHINpBHIIIre8M+DDoo1iNIbWRdYkaWO&#10;S0hCK0AO6L5emRlhxjJNVfEOozeKvAtv450G3kku9PkaaPTrgvCXmhc5jBBGGOCAOhyOtbKWF5pK&#10;nD4rK7b91t3TS0V7Jxd7qzbsnsas2oPGbeFPBV5qvjV7q1j0+Ty5rp4S+5CfllAUHK888cYq/qXh&#10;Twh4m8CQ6brFpZ6xpZ23IXUrVZo5MHer7WHBBwQeoI4rE8O+JrTxn4bg8VeHbW/jmvLWMap4fv5Q&#10;txYeYMkSIc7HH6jpVP4Kab8ZPAmj6h4T+KviGDxVYWrNJoutRwiK8lt2JPkTxqApZB8odfvAcgGu&#10;WVFxjKakozjJO17N9NNN09fi1T0WjHfocvrnxR8Kfs8/Ejw7YfEnQb6a3+Jmpf2TbeJNPt5Z7W3u&#10;IlLWsV0FyIN6ZRZCMF1VSeldfo/wO/Zu0rxr4o+Mun+B9HXV/Fiww+LNWkUsdRCxiONJwxKsFQhQ&#10;COAa0/FtpeOlxBpplWz1DTV+z/Lnyp1JKlQQQrAc88EgCnf8IZaaxOl82p3UcUnnPJbRKPIumkiV&#10;WLpj+EruX0Na1MVGVNShKUG1abUnaSTTSt0tZK12rxTshW11PE/2wf8Agmt8Nvj/AH6/FL4a6hL4&#10;T8aWWjGzs7zS1Vba62D/AEZp4xwzwH5opB8ydBxxUX7NnwC+Of7K1za+C5fjHq3xG8J3l1CPEDeN&#10;rtZLzR5DAfNlhlwPNikl6RkfKDxmvcLnw14ktNasdQtfEUkkNlFs8krtVoSm1gcfxZwQe2KguLzS&#10;b+TVNYisTdLI0VtePasJN/lnnKjpjv3rujnmZ1MvWCq1FUpJaKSTa10Sk/eVt1Z+WquifZ01LmSs&#10;zfur8aPZrf2aj7FDH8trCoIaMLklR6gZ471454r+Cut61+3F4D/aw8GeOUGlyeBdQ8Oa1oN5ZloW&#10;tJZEuVuYXBHlXJlSBG3AgxxlRg13VjZ6L8ItKtdE8PXN9cabFudLe5maaRN8hdmDP2AY4U8YBA6V&#10;g23xE8T6NrnxE0z4teBo9B8F6Ay3Gk+KrnUUMF7bvEszSBVGYkjJZGJ53KT0IrkwP1jDyqTw7veM&#10;o62vKM/cdoveXvJ2V312V1UlzJJ/11L3xn8BeJvH/g7WPDuj6tFa6ppqxz+D9W3EvZX6qdjSjPzr&#10;nGVPBGRXQ+Cj4/Pw50SL4kalpr60ukRxa1daYjLEbzZhpY88hCwJ2np0rNn8S6Oun416a6vLW7ij&#10;FvcW4UyXHyh1kAUgseeMdQKg8ffE/wACfBDwrNrPxD15rPTbjVLS2W6bT5ZgZLhgibggOwFiAW4C&#10;9Tis1HE1qMMNGN3zXjaN3dpJpPfV6td9e4aXuN8E/wDCVWHwvTxJ8Q73S9U1uOxuJr7XvDsGyGXZ&#10;krtVskFlAB9xWlpXjhfGGnae8WnXNnNJpMOozR3dtu8ssfmgcDo+3JwPqKpr4Z/4VV8NtSj0fUZL&#10;+xtpJNStYGuRvWHO+RA54K9cZ4A4ro9Ai0LU9P8A+Ev0O8tJ7fULKF4bqKdWWWHb8hLgkHqcMOxr&#10;OtOnLmqWveTs1ol5W6b7baWQLsZPgnxO3xE1XxRaQWF3ZNo2tGyV5V2+Z+5R1nhPdWD49Mqa5yP9&#10;qf4Y2niaXwV4q1V9L1W38T2vh+4tdShZRNdTxloSrY2kSAHDA4yMda7HTTrPh/VPsl9NJJYvIvly&#10;iDDRNzlWP8SkbVGOhzmk8ceB/B3jRLaLxBptndSDUEuLFp7VWYTR/dOSOWXnHcdqISwXtmqsHytK&#10;3K9U9LvVO997aW79z3uXczPiBp6+Hr9fEL69dW1rbqLmZY2zGUQEOrg/wFT25BGams/HPw/R9M8M&#10;aT8QrK3vNWuFl0mO4uhI1yrAyGJMn5sorkAHoMjoa03uYr7Vm8KXukLJaxwlLp2AYSZH3cH2r5n/&#10;AGkfgr8I7j4i/C/wuvjW/wDAeqeEfiJY654Z/s+3WSHVpFSWLyHRskW+ydwxBGwuc44rry3D0MdU&#10;VGvKUWk2mlzaWbV0td7Xsno2+gSco7H0RoGofEy78W61ba14atbHTrG38uxYyb/th3bllQjkIUJV&#10;kPKuvGQaZ4W+LHgDxN491L4W6Fr6/wBu6Dp9veX2mvA4xbTE7HViMOMqVyCcHg1tQavB/aV9awXP&#10;2l7WbF5C5IkhRwCCueqY6fjXDX41W0s/F3gb4e3On2fjLT7Q3Og3VxaGQCOU/uy68M0auMMAep7G&#10;uSnTp4hyUo8rtG1tEtUuaV021rrtvdPSzPe0Ou8Naz4I1y61e30XS/s1/Z3arqkJt/KmdgPlcnGZ&#10;Fx0bn0rkfhn4qi+KPxE8SeJLHR9W0CTw3rE2kaxaakqPHrcCRjybmLn5Y8MSCBk8g9K7XRdNuX0i&#10;w8QeKltRq7aTHFql1agxwmUKN+M8hd+cZ5Arg9f+D2heI/iRa+OfCHiXUvC3iSO4V9Sksl+TV7WM&#10;sGhljYlWiYkfOoDAgc81WHlhr1YybV1ZS1kk1a/qnbR2bjo+lx9ij8O/gXp/w++LDeL/AAvrElzY&#10;lp0trS6O6SxjbYHgjflmjwpbaTwdvXANenWU+kRW0viHT7KNprndJfNax7ZHCA9V6lgBt9a4TxH4&#10;h8VfDDRrDxfe20dzFp+ufZfEk0lwltFDaO3/AB9fvDg43R9x3xXoAn0i9g/tjSbm3YXxCWN5bSK6&#10;SgjqrLkYJ7+tGOniKzjVqPmv7t+9uj/B6776ijyrRHH+LPhH4S/aH+COreAfE0l1/Y3imxJgLRCK&#10;7siw4kXcDtkRsEHsRXjPwg8FeMvhZ8e7fw5r9h/wlGn2Pg1dH0H4gRyGOW6MT4ex1CMfKZlYeYkm&#10;OjEV9F+A/FKeIptQilMbXmkztaXG2Nk3sMHIDAccjkZBPeiaeOPxJFpWn6b5bXySTtMu3bHIuPmZ&#10;ep3E9R6Vvh8yxWFp1cLJXhJN2elm0tU1Z3slfpJbq9rDjGVpHKfHDWPF3gL4MeIvG3w2svO1bSrd&#10;ZLW0t7YztIPMRpEMeeWK7hx65ro/C3iuy8TeCHu9A8W2txNbwtb3EluwbybgdmBOVI6bT6VX8Ca9&#10;ovjTQLx10+50lYtavLFxI3y3MiyFWkQ5OUfGV+vrTdW8P+G/B3iPGiW9rYzeIZQs0SWuFupVG4uz&#10;KMbwity2M1yy5OR0JxtOMm773Vlo99FZtW7u4/M29I1gTQQ2q/vpljX+1JISMwy7AfmHYtWAmo69&#10;4jtb7TGu7BRcTFdJvlVjtbPzRuhwQQB+Nb+mrYQa5NHBpssFxeW4mmdIx5TleBlh/Fj9K42Dwd4j&#10;8Ua94gs7mCTRbmG883QdUs7jzG2OgBdkb5QwIK46c5rOjGnzSb00Tu/Xt117X06DZoeO/h5pmuXu&#10;gNa3E1jfaXqQurG4tflSSVR84kA+8rKWHPOSOa2rPQ49Im+y+HfJ8ttSeS6gjb/VbvvY9OcE+5rM&#10;0iRfEfjS40c+LIbj+w47UTabbzoJrebax3yKDuCupB2kAHGRSyaN4kXxTqGo6Nr6xXEOmCFoyoaO&#10;aYkMGZTyCBwCDyG9qcnU5VTlLZX1vbXX16/e/MSNHTDp89jJpVnGkj/astayDIHdiM9Mjn6mua8Y&#10;+L9M8G+JovhhqMV9HHrVjNcafem3P2W2aMgCLzRwjnOQp69q2PLtNW1rTdShMllqF1M/nxwyZAaI&#10;EfMPTB/UVzf7Ufxs8O/s7/D/AFD44fFS7a38F+F7VrnxFIkAm/dYwHCdcq2MY9a0wtGVbGQowi5O&#10;eiit3LZW0d3fZddgbSjdm/4a0DwhrNraeL9YWGa9spHSHUlkBwzgRsA6n5h0GG6H0qzY6f4Q8Zab&#10;deJvCmp2t4t5NmS7sZ9ytNF8oOc8MpXb7dDWF8CZ/ht4i+Eej+JvhlpzWug+Kh/asccylSy3S+Zu&#10;xk7Sc5x2NXPAfgTQvhR4m1s2WlQ2VrrjxyxxWpYJJKBtYlfuh2yCSMZPWitHkqVIuUlKLsk10T1T&#10;V9Gt9L7CRy3jH496p8MNW0uO58AavqV9rXiSx0eePT7cs1tDM3z3rgf8s4+hb14rrvGHhcw+NIvi&#10;JHf3UMlhbiOb7M25bqLOfLkQ8HnkMORVwaJp+qXNnrkV/J9ogle3aZ4yu4FuUcHqMquD7e9S+Obj&#10;xh4X8IahqnhXRJNcvrWzaa20zcqNdyAf6sMeBk+vFDq03KEaUeWTund2Tvp10S/z12H9nUyNd8Ze&#10;A7C7bwfPdW+n32txqI444QPtKtyzYABzjIOea33vvC1hDLoMN6JH0/TU821SXM0ULDAcA8446+1Y&#10;lj4T03xZeaP8QNV0WOz16XSMzQTKMwylQdh7fK3GRVzwr4Wk1y0i8eeKfBFppviqWy+yX3k3Hmfu&#10;w33Aw6qcbhxkZqKkaCprV6b6r4vL+7Zb62+Y1c+Rf2hfj1+0J+z5/wAFEJvhzP4VufEnwx8ZfCSL&#10;WPCcdlb7rjT9ZsdRjgu1XHMgaC8SV1/ugccGvafhd8Q9F0NvEHheDwbcaXotv4zkjt2jhfypoVQN&#10;JcqMfIC4YnGQeveua/a4/Z7+J9x8RvCXxR+Enw80nX77wPosr+E7zWNeuIbjTbp72GS+RAnEhns1&#10;ZVZuFaBVIKvxD4O/be8C3fhzVvAPx2sNS8O6p4VsbGe68Szaft03WbeZP3lxaygbJEjP7uUZBB5x&#10;g19lWp0cyymhPC0VKShGNTkdpXjLljNwTevLyptpNycnZr3jn1jUab9D1v4Z/F6/+IEvjO81Xwms&#10;a+H9UbT7O8s7tJEv7dkVlkUg/IwD/MrYII967HwS97FYN4e1HdNdaaqiO6kXHmqwyD+XBrwrw14e&#10;1X4AfF1vhl4W8M6hr2j/ABH15dRudaiswYrC3EG1hKy/e6IFOM465r3/AEu2vNL8NrY3upRveQwM&#10;v2pV6qM4Y/QV8tmtGhRknRtyTUXH0tZ6XbWqldPvfaxtTb6niXxM0/UfgX4u1L45+EY7W3g1TVlm&#10;8dJcyOY9Q063jlUrHH0S7y8eH6MiEHkA17D4o1zw9ouiWd94rdvs811FHFcRoW8ppCAhO3tkgZ6d&#10;64/9ojwr4o+JP7Nfifw34W0+0bxJd6Dc/wBkebNthkuvJbYS45VH+4WHIDmquha9qQm8L+Htaij0&#10;261i3g1H+xpGaT7BDDZxC4h346LIQoJAyc+1aSSxmFp1JO8oOSdn7zjFJrvoldJ2tZW6JBtdHca9&#10;b30HhxodMuI/OtZC0aiPJeMHkYHXvWfLF4c+IXgu8uNBvY7i1khaLdHJzERw6Z6qw6Umu65L4c8i&#10;+u0jZZrl4oWgJ/1DAEMfcHk1W8G6Vo2ja019qGj/AGG71SNvtX2Riba4O75X44DEd+tcMYuNLn1u&#10;ndW69/8Ah/w1DdlrwS8Wg29n4MWS5mhbT8afNcSmTcExuDN65YCt3To9PuY47C3lCyRYcBV4wGxn&#10;8xWStpd6T4hZ9PjmljstMY+WqghpGctge4A/Wsz4e/EHwb8QNd8ReALDWopdU8OpCurWyMUmhFxG&#10;Sr/Rgr4I/iRhwRU1Kc6sZVI3srNtdLu1323XzZSfQzZvilqPg34iR+B/iHo15NH4o16W30O502xa&#10;SK0hSDepuWHEYZlcBjwSQK6z4m+CvCXxC8Lx6D40sPtFnJKpa3dQyN2AcYOR/I4NY3jO08Sat4as&#10;18Ga75Uv2yERzzKNzxxPhoz6kqDj1Ndbb3EF/p9vcandRqwcruJ2BieMYPf29aqtKMXTq0vdktHZ&#10;u91s0raaabvVNhvozL0vQ9OtbE+E9IZfJ0u3jjit3l3MoxkHOdwPTGa4Lx9ZarqVvYj4U+KP7Pvf&#10;D+vadqurabAysbmzEv76JlbtIquu4YIK+oqXwh8PNe+Gf7T2u+NNTeO+0/xppdra2d3Gsnm2rWqn&#10;91Lzs2kMSGAByCD2rP8A7C8Y/DnS/E2uQ2ihr/x3azfaFhEkj6ZJcRiXdj+DBkbHQAk+td1GnCnW&#10;UoVFK6g1fZuVlJNO+zuu+lydex6jqMqfZnuby3dre4mZTLGOVjxkHjtnOPrWVpuqSaXp8kWta00k&#10;NvcB7e8uFCbkY5CN2G0cVtW2paFdxXnh+a7SOaG3D3EO7GyJshWH+yQvUVi+M/CGi6xoVxpF/bNc&#10;6XqluYr6ENkNuTaHHp9RXl0uS/JPTVf0vl95Wu6DXbbxFr0019o1hDcaXc6VOsoL7J/tCr+62diC&#10;e/0rH+HGn+IZ7CFdY8NW8OpzWSR61cKU80tGo8sOy/e4+X2I44NSeBNLu/AHhbw/4A8NTOtnp0Kw&#10;hLyQvJ5CKc8k/Mc4HWsvUZfEEfx4t9UtNRex01rVHulCkR3BkjKLkn5SVZRwOzCu6MeaM6UWrJNp&#10;63dtrpPd/mkSdtpOqQ6heR2tzG0OoeU0rQMvUbtuf8+tVZftkzf2IbKSO4hzcMpUNG4H/LIn+6c4&#10;FSeIvEl5o10uuPpguE0+xle8EP3h8uRgdcH+tTXniSU6fb69pNissl1p4uJLfdy6bd2wHucnFcSj&#10;JWaWj89n/wAMUU2h0wJH428uS1uJoSl5G6bgihD8p/2Rg1578DfDWmeEPC+v6d4SlebTG1ye40m3&#10;uZC5VplVyG3n5fnJKjsK0/iz+1l8JPgnP4d0b4n2F5p8HirU7LSYZJoSY0nuwRGjN0PI2nHQkV21&#10;n8NNA0LWG1DSIDtvlEWoQs2Vm2jhyP7wHGfSu++IwuEftYyUamsb7Plf6Xt5X8ybKUr9jC8dfEzw&#10;b4OGk+OvElxdRRxatb6NfGGBmMM93MkEDSIM4Qyso39AHz0rL8XeHLDxvJHYQi5028+HevLqdjbx&#10;qQlyFQmPp96IhmBHYitW80DTH8U2/inT76SOa41BdL1O1vLclLlFcshK9C6gDa/pUXjbUdB0rwTD&#10;4ntb/Uvsk2oLHLcaevmTRw7yrD1Kg5Y9xye1FLkhKCpX5tr+vS1u3Mut01s1qep0mqa5pi6xoqal&#10;cx251GNvsauMZl2Btn1xXkX7Yn7SHgL9kzxB4C+IPxDXULDR9Y8VQaRqmoWsO61ia4UpFLcN0RFY&#10;AFjjG4V6T4D8K+OdC8Bx6B8QfE8Xiq+sWlkttamsUiaZWdmiyi8BkQqpYY3bc96p+INA0X49eENd&#10;+B3xr+GsOoaTeaWINU+0Kj2t4kgIYIpO5SB3PIPQ8UYF4PD45SrrnpRbU+WVm4u6vG6W100mt97d&#10;CXM46bmHYX3iv4S/Hee41nVG1Twt8QLuP+x7iM/8gqaO33GMgcFZNrMG7V1h+Jel6HINZ8TaNdWF&#10;veawtjp8hG5J0ZN0c3H3QfmHPQj3qn4v8CTaX8PbHwj4EW3jj8NSW72K326XyYoV+UA9clRtyc8M&#10;etQ6h450PVfEkHw1tLUW95qHhr7VodrfL/o94+CxWJx/FEFG7HQOtTL2eL5ZqN7Kza0do7SaWifL&#10;a++zb6seyG/GP4LeA/2lfhzeeBdanuG0XXPLmlutPuDHNbzxENHIh/hZSo+lW9X8AS694at/C8Gq&#10;3kV7paxwafq0lx5kpeJV2yMfVgMNnrk1Boyav4F8ZJplg0Pk6wVuriyuLs7o5QoSTy19MAN6Hmug&#10;1fVtL8JXjajcRTSNfXiqsLPj95jACnp055rN1sTTjGlCbcV70V5uyf5JPo7BZblfw9dW18lzdw6p&#10;MtxfBklsbxvuzR/K5T0HBPHFSL4W0DVLu11o6TbtquiM66XeNb5e3jmAEioT0DBcNjrgVtJpek38&#10;i6hDp8fmR7hG/T7x+bpWXYanAnhjUVtBIv2WSeNY2bc3yA5Vfcc4rl9pKTbhddPv0t92n3jOZ+I3&#10;wt+D37R2orofxV+G8V83hu+hu9F1G6XDLKytkxMpDKMZRl6MDg5FcJ8EPB3w01X4+eI9Z8F+LdQt&#10;9Q0PTYtI1jwtJqJNsLcuXhnEDcxv8pQMOCorT8LeMPAvij4fa14c8UeK9U1n7Lf22oTeTbyWtza2&#10;szrJCQQAXjRgckdMEGpvg142+Efj74n6j448J6tb6h/wl1s8dndPYtb3KrZyvBLE25QWUSKSMnP4&#10;GvdisZh8DWp3nypWS15Vflb0f8y5pW92zV1cz93mXf8Apf8AAO0h+NvwtTxNp/g3UNdjsNQu9Rks&#10;9LstQJie4mRSSqBuWyASPUA46Vvappmn/wBoTazYzBbq1jXzkVzgovzAY7H+deQ/Gj9n61+M3j3V&#10;4NbjhspNN0u3m8I68hDXemaoqyql1GCOdgfOM/MMgius+GejfFaz+EX/AAhvxF8T2/iDXrXRYrK4&#10;8VafD5EuoTbdrXJiz+75+bGfXFcFbC4OGHhVo1PeduaL89bp2s10abvfWzW1KUrtMxvFP7Vnw48L&#10;/GX4W/DzX/DF8q/Fq3vf7A177KRbxXdrGkyWsxxlHlRmaMHqYmFek6uLCzMn2k+XAvDNI20Lls5z&#10;2+nevLIPid4JsdWXwn8XvE1gln4b8QaPo2j69q1vHGs2uvbxsEifJBdmcIfulXJSvT/HlzoR0Vrn&#10;VpW+xiXN9tXcrRL9/eP7oAOfQUYyjTpyoxhTlG61d21J3bTjdKzUXGLXdX0vYIu9zyvTtE8H/A57&#10;DwU3xU1GZfFHi+eazj8RXxu/JunHmeRC5H7tO6KTx0Fd58Z768s/Btn4cXVYYda1a4Nro95Lb7ox&#10;e+U7x5HYEpjtxUWueBPg98VfDWm67bQ2mqWY8m+0W6tZA8bGI5R0YcHGOvXtXGeO7P42WPxe8G+K&#10;vhv4sj1Twza332Pxl4bvrVWcRtHIyXUcjHKSJIUyO4zW1OVPGYiM5ytOPM5c+ibSbSvZ2b2s9G92&#10;r6GysXPA3gi38YaFY6/8UPCWk6X8QNUsbE+KrrQpeJLiwdxG0bsMtGjSzBf4gJDXVeMvBWteIPC+&#10;ueEPL0qRr6xEumtf2+6OO6IxukAwWG7acjB49a5vwH+0T8HPit8YNZ/Z+0trrTvEml6Db67HDd2r&#10;QvcWdxPNCZYiwwwWaFlbBP3k7Gti2+LMmjfE5fhV408PXk5us/2XrFraF4fLRFLfaSP9USc4ONp9&#10;qnERzGOJblBxkkpqL6R0acbv4VFJJX0SsCcZLQ8V+Cc3hTSv269bXxV4Z1DR/HNn4L0+21lYrSRt&#10;N1FWGDd20u7nDLtYONw4r6Q1HVtQ0b7K0Ev2iOe9IvLhf+WKc9R+QqC9OkXutLrqNbzb4wlq21d0&#10;y4JZY36t0+7T9H1fw74q8MDU9LuP3f2hw2z5XEit8ykH+LjpWeY4v6/UhWlBq0YxabulZW00ul1S&#10;1ttd2HG6Vv63OT1f4wanbfEaH4Y/Eb4K6lHpOqaTezr4qtVW4sE2SKgtpSPnSWSNt44xgEZzXTN4&#10;V0GC80fVU1CaCTRVkeKVZisbwkbGVwPlYYxjPTANcL498Y678GNV8ZfEme71zXrVfCTa8vhGx003&#10;DCOwDGdLQjG+edSgWInO5Ritfwn8RbL4teA9B+N3wc13+1PDV1pcs99oDWo8+cSoGEJDYaGeNsq0&#10;bY5JUgdaqthp+xhVpR5YPRyTlyuTi3bW9m0+X+V2unbUSf3r/PT8jo11C5a8Z5rW3ks5Ee4sLuO6&#10;Vo5SeVB9DjJB6VxPi3Vvir4fm0m1+H4hbUtY1RpI31OMtBFbjBeOUrypIztYdTjtXc+DrXSLvw7D&#10;pen6KtvHHFH5llNFt8qJhlUxztIBwV7VlfEbwXpPxE0nVPDs0txZwyaPNpsM0EhiaNpRt3ow5Vl4&#10;IPqKxw9WlTxHLNK3W6v6O1/O9r6jlzWGeKvGGpp4OvvHOgeHFvtUaxkis9Da4VJL/ZktHGx/iIBI&#10;HfFJ4a0/4ffF7RPBfxjm8GxmXSImvNF/trTdt9pMkkJhlCbvmifaWjcDgjjmvMfBPw9+J/hjxZ4X&#10;8NXnj+z8T6D4F8NPperxXcWNS/tB1O3UBION3kZQr3L5yK9S8E39m/i2+ubHxrf3Fnpuh2en3GgX&#10;kQzHcFDMswY8tI8bqrDJBKDvmurE4enhqbVCV3q+Zcy913jyteaad3bRtNu6FvLX+rdTS+Idlead&#10;4S1TxB4N057rUljF5a2cN0Ilu54xlYy3Qb8BSelZPhf4ha9q8uhp4n+H97orahp8dzeJPco62l6Q&#10;N9ocdSDnDDg4ra0C08M6KLPwFpdzLAzxy3n2VsncjPllJbOPmfp27VDe2t7puqWczo82nwtJ9q85&#10;AzZUZRsn055FcEZ0/ZunKN92m7p2tZdbdNN9epXU8v8Aj54T8I/Fb9nrXPCojsdf8N+KpbuK4j8Q&#10;ab9qFvcucRKkBA3BZRnGQQBwc16Lo2geL/CPwgs/Bng2XT49S03SYoNOeaN/s3yRgLlclggI24zk&#10;DBq3pnhrwjB4QutMsbwQ2GqySzWokYL5TSAk7c9wcn61xM0Xx38BXmh+EPCtxHrmk2PhwPceINSu&#10;g1015HKn7meIDlJoS+JQQUZOQQeO720sVRVCMklGTklPRPRavpeySa66WQtjpm+N2m+Fob6T4t2t&#10;v4QtbfWLbTNJ1PWNQjW11SSWFHDROT8o3s0YD4JMfuKzvjNdalo9zpPjLwt4SXxHZ6lJ9g1SGyvF&#10;SZbOZMNNEc4k2jnaDkjpzWj8ZNH+GvxU+B2ojx34c0fXvDN5phubq31JUktzDt3byenyjncDxjg1&#10;wXwF1vwD4s/Zk8Pj4Yay2qeHdCkayib7LJFNDFD9xYw4DNtXbtbkOuCCc5pYajRVFYmMGmpcslZ8&#10;msdPevdSbT0b32fQV/ecX6lvSfBtp8JfAWn6T8O7S8vPDKyWa6dpNwTusYxIWkdX++xBOSrE811O&#10;pSnxfp9/p/gzW7fR9Y1BpX0PUTp5KmRChMsq8CQdsk8g1f8ACfj5vGngaHxBouirCZL9oYbe8+Xz&#10;lVvmbDAEMQDxjOa3gBZJ5ZtFt5vmFtIqALg849qxr4it7W9Ve+m7ttNt3XxK1nrv31uNR00/r0PE&#10;9C8J+MfhT+0DZ+OvCHi3VdS8D61FcQ+KvBvkmb+z9bmnQrqsbOd8cBCyRtGvygtuA5NegwfDnQrP&#10;UPFuo6bqt7MfEV9Dc3NlJMXWN4kCN5S5+XIAJA7810clha3N8utXumm1m8lRJJuwcg5QZHUZJFUr&#10;W70qzk/4SK5klkU3haPb8xidv3bLx1GRz6VVbHVsQ1LZ2UW0l71ndXtu01vu0lfXdRioq39f1/w2&#10;yRyXwu8bf294+8XaX4s8Jahp8mm3VvY299qEWLfVY9mRLCc9s7WBxgiu4fToPD9/b3Vk05WS3Fuq&#10;vMDt5zk9zj+VUtXS08QX0M2j3kd0jRyoyrho2LKQu4jkYPcVc0jTrjxB4as4b2BrS5s9qyqPmwy9&#10;QpP3lI4rnxE4zlzpcqsk1q7aW9el/K9hx00OZhsvHvh/4r6Ton9rQ6p4Xk8O3R1U3CqlzDeLMrw3&#10;HAAZdmU45BwaqeEPiFY6N4S8QSW/gGbT38P6y1nDY2qboLzzHV1uIgnRWaQ5JAKsHz0rqta0PUtU&#10;8QWWo+E9dht7jTWZNQtZo9yzQshxE3dfmwwI9K5P4p/DO0+KmiR6Evi3UPB2oT6pbX1jrXhu+EMz&#10;zW8hfy2yMOhIKspHzBiDXVRqYes4xrWSfLdpNWs222lvdPdJ6W63FrHbp+pc1rwx4Y8ceObrwn4w&#10;+Hkd5Z3Og7ryJrhWhZWkVjHLF3beoIf2rxX4uXfirXPj/wDDH4j/AAZ+D9zfaHeapqWn/EPTNX00&#10;xzx29tEEguIlY8OGLKHH304r3TT/ABJeaRZTeJPGQjnureNbK6ks9OKuTvx5mc8R4OTzgda5f4fe&#10;Evid4Q0Y6L4w8Wap4o0eW8vLuHUJliF7ZxeZvitgyH96u3hT1IAzXZgcU8LzTdnZOKi3Kz5otSa8&#10;17slqtUrXF9qy9f8g+GeofFa0fxtpfiS0s9W8E/Y/wC0PAd5pjyJqEiFWaW0lRhhXjkACMDyCM9K&#10;6Xwt458LfEW78OWOh+JVlkXT4dS8ma4CXE0JQbZV/vqHyjgdG64xWZpHiP4l2fihkt9LabRr2Bbn&#10;R7qSHZLbxNy1vcQ/e3Bhw69mAIyM1P8ACvSNI8c+GtN8bal8J5vDfiTQb7Urezh1KFBJaMZXWTa8&#10;fDQygh17EEHAIrnxPs3zVZpLazi1o3Fq7T1u2veatZtu2ydxXR/1/Wn/AARNO8W/Cq5+JGqfA0eN&#10;LT/hJdSWe+vNJW8X7UkeFCT7M5UAYAIHOPrWp/ZF94U8W6NpM+qeejRyGCZp/LkmlEeD5gHEpPBz&#10;2xXn+jfs7fBzx5+1+/7TWt+EdPj8feE0l0nSfEGn3R8y5spYAzQ3KcZZCzbSc8Nx3r1XXLS41q0s&#10;b7UPDaz3WnaluX95tkQdDIh78HkdxUYv6tRqQjSlJ3gnPmSVptP4XfWNrauz6NaEx5mry/pdP+CZ&#10;Ghjw5rtvrd1pWpva6pcXezVkS4aRrK62bFZFbgcYOOhrE0+bWV+JuleCZLV52/4RiWTUtWs7GNbO&#10;a43p+6YZ3RSMgLgH5WGeciuju7q18P8Ai+6trz7JbLqkcZs7pZNrk9t4IwzbuAAckV5L+09o/jLx&#10;/b+JPhD+z58RV8H/ABh1DwLFdaP4gutLme1itvtDKHBHyO3mgRsCd8azbsYxV4Ol9ZxHs5S5YyS9&#10;6V2op2XNJpN8sb62Ttba4Sfu6a/m7X0O18R2emx6DqFrerqVi9xYtp9vpPmFcGFsLLA6/wARVhg5&#10;5AA7Uvgf4gaLZeBriPxF4gvtT+xag0E0k0O24tdpVAJFPIyf4uhBzWb8MviTrfxZ+F3g3xH418Ba&#10;ha+KIrMxeINJt5CI7a7ikEF5HlhhsOu9AcFkIIrF8FfFjR9U+IHxT0DXPBdxJN4Z1KGzdp9OTz9R&#10;jkjR0KBf9Ymfl3HkEe1dH1WtKnUpTjdwetmtPeUNH1Wq1vr5oJOEZb9/nbr/AF+h6Vd6yngzUpLH&#10;WNdfyZrWRre7mj3JCpHy+bj+EH+LuOtU/Een6/deDdb0J/CVj4gtb7S5Lb7GYl23CfZmzGd3EiSP&#10;hAPRjnpTfBHxn+HfxQ+G2l/EFtPuNHXVI57NdO1m1CyxPGSrwS9VBBHAJwcipotUs47+Hw9psklj&#10;oljZmT+3Pt6GKG5MmDayqeUZcqRzjnFcKp1qNRqULSi9b90+lrO6fZsrl5lbuv6/rqcB4I+I/wAH&#10;/iV8I7PwN9qbwXqCtpmhz2e57e50rUI0Hl2THsylJI1OSGA4JyKszeIrv4qaj4r1zwbp9rD4h8B+&#10;JlstH1W9tV8x7cJGblI2PIV8shI6kVi3/hbxvbftseJrbxRq1jd+GfFvgXR5bLQFs0BstStbm5Em&#10;pqz8SMN0IKj5lVUPbn0LUfEuofDS/n1vxb4fuLqxt9Nnuby60WONoLiPzU/etF94yBSWJXIwD616&#10;lZUqNRew95zUZJN3tzKLlHVJy2cGttNL3JV5LmkrXb/B7/O1/Rrrcs6bF4b1D4x6h4h8NfFdo3bT&#10;Vj1jwtLIHhWbqk/PKOBwQDgjrXlXws/Za17wN+3B4u/ats/ifdSSfELQLXSdd0ePbJapNag+RdQ7&#10;vmQBdyFOmTmvaLG08Ha/pNn468CRaXdaPqkZuri8tYwWu4mT5Sjd/oee3WuS8ZfDLxRqHirwj438&#10;O+IFXUPCN9Oy6Sz+VHqVvPFswQOSQNpGcgEGuXC4ypR9rSjPlU4ckuZJtpe8ovTT34x1eq0u9Ace&#10;aSfb9dP1/qxb+LXh3xBcf2lrH/CQXWmNHpklza6lbxrJbmNCDNDPGeJMoh2k8gMfStj4bPD8UfAH&#10;hf4g6dJpZsdRs477bpkwlt23KDHJE68fdwfc07wxoemfE74GXXgjxFdWkv2vT7zS9ZXRbxmEMjq8&#10;UqBiSyOA54PKnHtXx/8Ase/syeMP2BPCF5+zn8NPinrWueH9QvpF8K2via/WC50ISQyPbQ4Y4lXz&#10;0yCp3FXYbeK6MLhaGNwFWm6yhWpSXLFx0lBpqT5ujVk7Pfo76Ob8tTbRrfz/AK2Psj4v+Gr/AFHw&#10;Q729xfTX+nKZobixYRzFejbf4c4rF1a48HQ2Phnwl8Q7W3vme+txpcutWKyNczbCyuvGEmHJ3DBG&#10;DXEf8E+f2i/j58XPh63gb9qz4T3nhvx94dt449duk2yWN/IzON0Tr90gAZQ4OCMZre/aX8BnX/hO&#10;Y/iJr91/xTuonX4dc0mFkuLA2zeZGyKp+YKMq6nhkLCuf6nVwWY/2fiZK8ZW5oNSvdaOLWjj10fX&#10;a+1c0eXm6aHY3/hWPVNPu/Bt5biHd50VveWshSSEOmQIn+9G2O47iuM/Zl+IHxP1DWPixoXxf1Vp&#10;I/D/AI+uIfDMD2Bimh0dreEwhj0ly3msHHUEZ5q/8D9S8Z+J9C1DxNq3xGh17TfEWoRal4ZxZ+RP&#10;p9uUjMts3J3hWBZc87X2npmnfEr44/D/AOFHxQsNE+LXi/RtLt/F13Y6R4SWZStxdXdyZE8tj0wW&#10;UKvpnnHFZxpVW6uEUVUk0nom2mmnKyavfdS2tZ6tLWuq9LfN2t89LfMm8PeHr3w74YjuNR1aTXnj&#10;1SWBNQuVSOT7LMT8oMfDhFcBc/3eea5vV/g3ofgFr6+tra9hg0nRXtNNngvMzWll80skoOd3L9uS&#10;K6zUfD9/8LrfTr2XXbKHRY2+z6xp8issUnmNtjZCSfL29x3NTfEPxLqnwh8KeJ/ibe6VqXiKw0vT&#10;Q1toenwrLNLEPvbc/eOCTjPQUU61Z1kqUr870S0u7pW7J6+ln8iZW5bv+tDl9Z+MCeAvhNp/2Dwp&#10;rHiJr+1jkjttK23M0/mE/dGRuQAfMR0Dc16D8HrTwnpXww06LwIjNo32UzWMcshPl7mLGLn7oU5U&#10;DtjHauP+Hlx8GP2htN8P/GfweF+06Hb3Meh3EDNGIllRfOj2DAI4UYxxjis79nBfAHwx8VeKv2ed&#10;H8SLJu1AavFo8kkss1h9vV5pYmZs/KZBK6DgKrAelViqNOphakFGUakHzTTT7tO+v2bqzsviknay&#10;u43Umn12/r7/ALvM6b4neD/CXjywg0X4laZpl14fvpopoluFVntLxWDJICeOHAwRzk+9YPx08HeJ&#10;F+Enijwq3jeaO3m8mSzvmtfMktIty7olUf6w8dD2NXNZ+Hl74cvdA8DQ2Q1TQdPk+1Rz3dw/2mJY&#10;m3iPd0k+Yrw38I9qy/2hNH8d6/8ABDXvAfhhktfFF5HJL4X1Jg3lLeg+ZDvIztwQFOeOarBv/aKE&#10;Y1Fy8yeqVkuZe9Z3s7L3tNu4paRbaLfwQb406v8AArUNG+Ims+GbjXRJMmjXehRSRwvbg/umeN8M&#10;km37wHGeldlrfhv+3rC3s9XPl3RtY0uLuAkq7RkM0ZHocfXkiuC8I+PNWvPAHgTx1r/wzukvtWhh&#10;t/GFvHG32iymVBGZQgA3p5gOWHAUg13ulCzv/FF23hvVVntblxFq9vK7CSCdVwCmehIGGH0Irnxi&#10;qxxE5tKOsn7trJp2a0e2l0uultyrdDFiudV0f4ekawkc2oXDTx2drYybWnQqWCorf8tAnOD3U15p&#10;+zr4k1v4dfZ9I174o32t6f4bWPw/rE19Y/O18h3FhtH3issQYj5ePrXofjaz8aamlv4i8GX32W/0&#10;uP8A0bT9TtluLV5Wn2+YdnzAiMMqup4DnIOK4b4X/tTeGJvi78RPhT8U9P03wqug61Znw7qWqRm3&#10;h1dbi2V5JUlcbJGWUmMgHcMDNd2Gp1K2BrKEFP7UkrXWqjpdP+ZfD5t6IObVa/1/wxF8Y/gNJ4g+&#10;PfgH48fCl7uyuPCvi+aPWLO1uDHb3FtPCVuGkj6OxYIQevFeua+ka3L/ANrrJaSapE8ENx9pAj3F&#10;OF2noeM8ehNc1401m38TeIpvgrq2o33hvUdUWC90PxFp6gQ3rRsGZUf/AJ6YHKnqpyKl+N97rkvg&#10;7TVj8HDXEk160iuoreYbnt3fypZU9whYsOuM4rCpUxGK+r0qr+FOKvvyt8yd20muZvrpazsSvdjp&#10;3/yRr+JE1zw3qOm6jp+iSalpepNFaap9lnCmzQDK3Kj+JN2AwHOCCKr/ABC8NRa8kepx6dNqFvHa&#10;yCPTUuGje6nKkqoPTaOeD0PNc74U8Hal8OPgbpnwv8UeO2ubzw9bzvBrFqJBvCzN5UTKxLOFidFf&#10;k8rmuksJ/H2lTX5h8Qafqa6TZrDZ2/ltvllMatiX/bHYjGQ2Kw5fZVL05J8raT1XMr2T8rprs0t9&#10;dRvsc3+z3rfhqL4Uw+H9G0jVtLstFupYro6tfGWSKSMkyYdiSVBB69q2/FL+C/GEnhb4js63Fr/a&#10;Cw2d7Y3TLhnb5WXZw6sw5zxXPfC7xR8Mfj74M8beI/hp4vhuLO81C603UI1097efTLxITFOjo4Db&#10;wWDAkYI55FeK/s9+F/jt+y7pfwh+BEpj8SeGfDetXGi6xr3l7I57aSJ5obplJJR43xH3DFsjHFep&#10;9QjXq16nO4VYt3hK6bThJy1f2k0o2erb7XFGTc0ntZNO/e34dbn0pqfwr1+10TX4vCXjJ9H1XU/E&#10;f9qx31tbrtADJmFx0YOilGbr82eory/9q/xX4m+Dfws8IeONK8M3Wu2umeOLT/hKLF7gSXul6fdS&#10;mGW4jfqPIMqsT/cBzXUfsnfDz4s/CLSfEngn4ofF+bxhDN4rubrR7rULcR3Nuk0jTm23dJI0DAJx&#10;kKMdqwdf8RfDPSv2rF+BfjS2vZL/AMbadea1pMlxZmTT72GECK6shNnaJWXy2MRH3UJHNZ4SPs8y&#10;lG6rQp3l7qa54pWfaSSjd6/DZvvevit52/BJ2+5a+mh3nw91nwnaaXe/DvTPidJd6po1w0JuNQ2L&#10;M3yCRSMYEgwwORV/7JCdO1LwTrHgu51Cx1HSpLi8urdh5N4zja8agnKtjkdh2rwrxf8As7/D7xF/&#10;wknw28ew+JPD8fiDVhq3h3xdp8jLJp4W3jiURTp/x7smNoRshhnOa6TwV8Q/FfwR1628G+Lrhtc0&#10;nRtFtLBJrG1dtT87zfLF1ImcSwMm1jInQ5yKK2Apzjz4eblJ2lZq19tYyTs9W1y6Netgjb7Xl89H&#10;f7jtPgnc+PND8eeLfBT6wL7wrp9naP4ba6hZbmzdojvt3bpIq4XB6jJBrpNUuLu1nj1RI7WOWSwj&#10;u9Qj8r5zInOQ3X7oZee5HSq3w98eT+Mdbu9Z8Ga1p+t+GZdv2TU9PkVybhGZLmKQjo6sAMdeCDyK&#10;p/ED40/D/TvikvwW8UWV9v1LTI5ZLqHT5JIY45WaMLI6D90GYDBPGRyRXm1I4itjJL2eqinJJa2S&#10;Sbastb6vTcL7Lr/X3/qUINUvPjZ4C0T4gfD7xLJawpq0Oo2btblJPL38200R+ZTjIZTzUfhv4teM&#10;dH+JY8L/ABS0WPTrPV7qS30No1Zg0inpIeihl5U/hRL4E0e2Hinwp4V0G40TWLq6j1KS4juCIL+f&#10;AVHQ564jAZQBjOec1qXXhtvjN4a8Ma9490UWOpaXqv22Sxt7hjHuQlME4G4dD9a6JSwvK4yX7t3S&#10;25o3XNG1nqr9fyvYaj733fjb8rf8A2PHDWcEeqa/dbpdJuNHmtNUW3UmZOCGI9cKT+NcT+y78FNI&#10;/Zr+HHhv4a6T46a+8N6foQtdHkvLNY5pA8pKyO64zIwcKRjnANP0DxXqtrpHirTPibpM2n2mm+JJ&#10;LTQ9R+04bUlYbhLgfdAyV54JX3ro7WLQdI0O3id9Qnsbq8huVkdg32aZgCqKOwLD7o6E1E/b0MK8&#10;Lze62m7Wadlo09dUpPbu09UKNvi9P6/Er+CdL13w34mXwVr8MN3Bb3F1PpupW9qI/LhEgaGNscbl&#10;VmVj/ERnrVf45eC9Y8f/AA71zwn4c8a6l4d1K6sZ4dL8Qaaokks3OD5wH95D2POM0njbw/8AFXwt&#10;4s0bxj4E1S3vreH5NT0W7ixJNG7DzXV843j5eD6cVseHb/S9O8X654N8P6lHHfTK2pzW87F9gcBQ&#10;4U/w7hjg9ahTlTqQxVOSbVpaLRNS1umrLdaWcXsHxRs/T+vkeav4dVPF/h25OsXFr4+0nw2lzd6t&#10;p9uEtvEkMK7XSRv4nYgcNyhPpXceBPHXhL4ia/oHjPUPCmpaHr19osxmsr7KNbJuG9Gx8pYEDB7j&#10;mpPF/inTNH8IzapMkMs+k6bNcSW6w4lZgpb90DjIOOgPOcVbNp4W8T2Og+JdXaa1uL3TI08mQtGj&#10;xPtZ1254boOegOK0rVvbUU6kX1Sa9G2rfy6p2e2ydh9X/W9/zMPXfhvc6V4v8O+L9Bu7i3tEuPsf&#10;iCGCPabqOAPJbTPjujZGR1Ehzmj4n+Gvh34/8JXFv4pe5W41q3+zx6ro8n+kWrbwwCN1XawB9CRW&#10;F4X8TfHf4V/FPwL8JrvS4vGHhnxPrniZ9W8VC52v4etoIxNYwFP+WgJLwnOSNq1a+MPg3WovHXhH&#10;4h+G9ThbwxNqk0fiPS7hQqtHPEYhKr8FMHHyjqTW8YVIYqnz1V8LlCUXvyynZPqpNxslJLTl+y0x&#10;SblHTr+tjgPgpqMPx0urLx7+zh+0Rdal/YuoTeG9Y1DylkG6yk/exXEUnzM+7Kl071237Vms+ENS&#10;/wCEd0bxC1+slx4ktrW11fTbRpJNLuhKhcfJygkTKkngKTXlnwC/YO/Zr/Y7+Lp/aH+DHhXU/Bt7&#10;4gurjT7nw3Lr0s1rO8rE+akeTGHkIDZOOTya918WpcjU9Pv9D1aO31bUrVjeaReW/l/awjASSjH3&#10;ZUVuCOtejmFbAwzaNTBylKkk+VyjGEk9bqTjzJqPf4WuiTZNO/slzKz0b6q+7+T38r6366nxD1XX&#10;tLFr4g0zw/qGpJY6ssF0tjMheKzZctNt6kAgDb1xzUKtYeGdI1zUvD+l3EcdjmS108dGZpPM3xsD&#10;nazN0PA5rk73wv8AFL4X+NPFvxJ8OfGu61LQ7i3TUrzwzeaTHM1iiw7R9ndcMY9qlihySeh7VcsN&#10;I1jXp1+JfgW9XUtJ8WyRDU4be4MJhtRCBDIinlZAwyV4+90ryPY04042mnHTVcyTeknF3SSaTdmt&#10;+m9yl/Xl/VmdCmm6H4+8MTWttr32fUNR4vtU00+XceZGN208clemD2p/hvXL+68STeEtfmmnjtoQ&#10;G85VaOeFl6OvUHAzk8GprPU/CniXxhqfhHTb+SHUdP05Xvo41CmMSZUPx0ZsdaqeHvFd7feNmTRd&#10;T0u+023sWs7nzG2XUN4hx5UnGSpHQ9jXNyzcJJp6K+ulr2trbqttvILHn/xG+BHhPxjr03iXwXrO&#10;s2duugl7e303WP3Msybo4rlYjn54w5wwwG6MMgGuo+B2t+Gvi78FNQ+H1t4jsNauPCN82gapdaWp&#10;ii/tC0CEhcHgjKZweG3Cqmq6hdeGb7Rfinp9hfR6bfzjQtf8P2Nutwtg0kjf6UrDBRUcDdjIwQcc&#10;Vn/A/wCBvw+/ZZsbrwZ8I/Aa2Vrrvir+2tZt9Ounmaaa7kKy3Ugc5C7lVsrxweK9StU9rgOWpNuc&#10;XFw20tdSUm3e60ta6d91ZBG8Z2W363VvlZv8Ow7x94xvvhP8KfFXiD4hTXUNjocIvxqDMUlSFFLN&#10;G0qj5sMCA3TBANV/HPxv8F6/8APDPxV8WaE95p+taHFf2N9aW4ubi3mcKFMSgfMxDc46jNdR8YtR&#10;+Ic3wq8X6V4d8Dabqt9byLHpum61qXk22ownbu3S7T5ZOWGCCMgetTataaR408O2fwy8PXEfhnVt&#10;Nt7W50y1jhVlgeMAmJeNrL1U4x61nRlQ9nTqVIa87u1JaR5Y9Em1du97Nbqzsyfeu/l+t/Xp/TIv&#10;i18PvAnjX9n/AFbw7YaXHHb3WhtLazQW4H2e6Ch42CD7rhwpA7GvKfBXjL9sr4OfE7x98UPjtoOj&#10;ap8N9B8E6Uvg9tHZjqXnCMNfCdf49pDHIHPy7e9eo/Bz4yeHPir4dfxHpWlXGmv9tvhqmj6xYNZ3&#10;Ty2zGIt5bZyhYcOOGG0iuosLuXVPh7Y6v4iENkok83U1b/VxRYYlXJ6ADGW6DGamnia2Bp1MLXpK&#10;Sbs1L4leUW+V7qT5OVvW6e2pVnzcyf8Alqmr+e+nocbrT+APGUvhn4reKb4aPqq2X9s6TtjKTW7/&#10;AGUtPE2BmRfJJ3IfT2rHT46eDNF+H0n7QOseO9Jj0V7WzkTVrG3kWSW2kbMSSx4yvBHP1rpfFMJ1&#10;n4yaZNb2MPk2/hm4vNIEt0v2e7mkXy3UgZDjyyPmHQN6Vxv7Uvwu0r4ufAmf4DeDrLT9A8TappqH&#10;SbHaETdA6sVR8YKgZAz2NbYRYWtVo0q7ajJxu7pqEOZt9G7Jat6pO91cJykoO3yX33/T+mdf4q1H&#10;+yvEHhnVNH8K3lxH4iuZI7rXLCxj8uyhNuZBPK3B8o8Lznk1ux+MPBt74qtdK/t21ivZtPaGFGk8&#10;pjCoy8i844ypGegNY2nfEnTvh1ceAfhFqugSEawkmjS72GyKWG3Vycn7ynkCuP0Tw9puva/4h8P6&#10;Fe6UumyeJvssDalCbkPZoAL+0XlXglIYqvJAABGRXPHDxqQvUTiknZ91zNX67W26pN+ZUo8uiWn9&#10;I7fxj4XuI/hXqHw/8MTTXesaJCJ7Fr6cs1wxkLqWY9mOQfaun/4SVRolpLqenHMlnG8kMB3bH4DI&#10;ueo3ZH4V4b8Sfgv8Zfhx+15fftQeDfHbXHhi8+HFh4Vi8J3BkZbe6jvjK99jO12MLeWOM5HpW5o/&#10;7WdhpvjHxz4Y+KPw71LQbfwX4i07TLHVrexkuYb+3ugDHcAKMqobKswyFPXFXUy6piKMZYeSqqym&#10;7aSTlyKUbPV2k0tE929tTOMot22bb09G0vvVnbz8md34r8E6Z8RLqPVvBPxHexezvAZJNJulfLIf&#10;3kMi8hgfuleq/WuD1vxboOs+EdW+I3hzXVs7nwTrjaf4ntZbrEccKSjzxJ9I23rn7v0rH8fW1z8I&#10;P2tvDK/Dr4ex23hprOebVDaLtS61C8mALD/aAG8nkGvSb/4V/CSLUvEXw+tvB8LHxhHLfa3CygQ6&#10;hvXyZkbnJZkwGGOhFXy0sHGm5tyjJKUbKN1HmtKMtf5dV2b6aifNy3Vuunmrb+Vr/I4H9s7wf4D+&#10;Mdn4F0rU7G9NrqFzHPpvirQdVdJ7SRTG0assR/f2sql1kByu1ver/wADPgN8Cvhj4Z8Y/BT4FQLo&#10;+iz+J57jXNBgBjtbK8ubeISLaMMbEBVZNo4DMemayPg/o/w38GeGfDXir4PfE6w1D4c23naP4daX&#10;Eg0hklWFLaOTrsWVHiKtlt20dq9UtfC0y+MoNX0ueHS5ZJpZNc0/yQ0V6HBVWYn7rnAbI69DWmIx&#10;VbC4NYKNSShG7Sd0uZSb96LvaSWllopO+l23fs48zdrXuvO2m/rZfgcD4n0r41eF7zQdO+BOr22o&#10;R+FJktvFWi61Nh9QsX+9MkidJh1GRzitaDxNZa1pfjL4j6bfSaPrH9mppt1a6nd+db2kkedq7R0d&#10;g31yRR+094H+PNjZ3ni39mbw94XOtSaWonutcvpoGmaKRWjgYpkeWV3AnGQcc4rzP9mH9o+3+Jvx&#10;F1fwb8a/g1ceDfGHieyh1H/hDdYaFhL9mk8iSaB1I89cqJA3JCkZrWjh54rLXi4cslH4rOPPbmTf&#10;NG+sb3albRKzewLmk3Hq7vr+fom7dPQ6DxH4M8P/ABK+AOpfD/UtDt7rxRfeG7q4ntYZBAby6mjD&#10;RqxGOZCipuI5PWuv+BOv6h8LPgb4J8MeMLK80241G1c3S6lIHawmcmXyZG9mby/wGO1eWft3eE/H&#10;PhL4u+C/j74Gsrux03S4PsXiTWtMjSbyLXzVdPtMO4NIm9VEbJyrMSeK9k+NVo3xs/Z51y28O6m0&#10;Ka1prLpl8sBElnIVBBkU8qVYcnqKMRargcNGUr0qs3J7+5L4Wuq0TUkt7JX3RndWlJKz2+S2+Tv+&#10;AaP8Uk1K906W70FZLnXriW10/SZoVimaGFir3GH52d8dcdKqePvEX/DO/wALJrnRPCmoSfZ75nW2&#10;g33AcyPyQQCQOeh4FUvHltBoGk6P8WtX1rTPOs9Gt7XSprrLf6QduQjZy3mHjjk1ra7458aaH4u0&#10;Gw0PQlvoPEkcZmkmnZYrbaP3xORwQDx0zXFGnTcoShG8LtuLdk3HpfbSL3te9wfNqk9dr/19/lcw&#10;bzxMdH1CHxToEtzozeI9Gs724j0+NZiZ1mw6hO42cNt6DmrHx31nVrPSbW88ParpP9ueKLWWx0eP&#10;Vg6ETECVYwwHyrmMn5u4xXkv7e8nxsXWdBbTvhKsPgn4fC48W3XxBjuAzWNxaxs0MP2aIiWSNhv8&#10;3b1RuASK7DwT8atb/aK+C2h/FyKfQ9JvtR8BxaskN5a/bLS3knINvcJJgMyLlg6kBgMHgivU/s+U&#10;MNh8crOMm09U7P7Ck1d7JNp2aVk0uZNy6nNGXL0/LXv3tJLfa+zPQPj18L/D3jbwrFNqOsapomvW&#10;ZtW03W9DnaOVLpTuVSo4eMv95CMMvBqD4b3nhH9oH4caL43+LHgWzvNY8L6pJBDcXkKv5V5B8jXU&#10;f9zdgsO4Bq5oPi7x4Phb4Rufjf8ADuxsdSmvI7fXF0++Nxb2rKSqXEb4BMb4Vhn7obk8ZrC+DnwQ&#10;8FeFvAniLwiPDq2uka9rl1qbS2GrNKlw0jjEsbhsruA5AOK8pS9ngnTqTalCXuuLT0d4zSaktHZO&#10;2qfknd7fal/Wqtb00/JfLzHRdP8A2fviZ+3lceFdV8ITTeIvBmg291od62oH9xC+X81OhRXdivBI&#10;boRXe/s0/tFnxf4G1PUPF/h7Uo/FEcd9qf8AYq2+JZLbzmXyoieHZdoBHByQcc0/XGv/AIP6NqMm&#10;j/D3Tdc8TT6kbfw/p2paslrNeWaldkEdwynaQCWCHIJHvV/Vb/w94X+OWlaJ/ZELaxD4PvNd1i3j&#10;3C6MQYRIIwvySMW3K2B2U+leniqlPG0eRwbSjFRbndr2afNZbqM3Ly10TbTMaa5bJed/nr96SV/T&#10;pczPh54W8at8Q9evNO+Ilw1vpjltaivLEf6cZoQYopcHKSQrj5l+8GGelVP2nfin+0B4L0TwvbfD&#10;vwW2t6L4h1T+zvFOp6faG5n0eNgFWYQ5HnJu4YjoGz2rV+BnwbsfDfxb8UfG3w38WtS1i88VaTa2&#10;d/omrTBYYFhaR4iIwB86JIY9/VlA3cqKbrnxP+I2gWfh/wAOax8P9Bs7ia7ltfElj/wkXlSQ2rlg&#10;k9ixGJW+6fLbB5OOlZRlTlmSnCMaqio3Ukoa8jvpo3yyvyvVfCrWtEdvditvL57ejW/a/ka3xC1n&#10;4teCPjF4Sg0nwzDrHw71TRZNP8SBpAJdLm4EUwRvvxtkqw7cVS+Ckeq6F8YfiBoXiDw1rmk2+m/Y&#10;xY6s0jf2XqFuYTtkt0JIjKD5ZNuBkZxTfju2m2Gk2vg2z+IM2h3EelwzaTrl7ebkkEcgJjmB7MOC&#10;3Xmt74a+LEXR9R8I+LfFTXWsx+ZKI7WELL5IwcKvRuP++hXJLm/s66iveSi7KSbSkpc73i3b3X8r&#10;q6uW5K7v5/d/wNfl8jI0nwvD4r/ag1Lx5PFeNp8fw9WwkdpSbW8M9w27b2DYjU5XqG5rP+E3xp8H&#10;NFD8ObiW2WfQ4Us9b0y61BVuNOUTvFA7o+Ny4UKGGd1WPg341+Eln4d0/WfCPiqyYeOLjZZWouyg&#10;u5VkdN8FvLtdBlHLqo4wxxiug8TeB/D+uyXHiaPwR4dvtUmjRNPuz8skkkT+YkMrdWVX+cDqKqtK&#10;nGcqFeMrJRjHpZx913T8+bro12TQou0Ypba3+9v83/wz38/8bftG/DLwJ+0rafBr4k+DvEOi6rJp&#10;7T+B9VWEtY662CZII5lHyTjGPLcjd1FeljW3+Ifg/Wb/AMMavdWd82lb4ba4twk1vN5ZIVlPDE9D&#10;XNfHnTPiRrfgS21mz07wvfana+ItPuNPs9fugltFh1WbZLtLK2CxTuSAM80zxV8Q/HXw0+w6/wCO&#10;vhVJDav4ka0ubrQ42vMJIcW07bcMkeeJGIITPpVSo0cTRoyw8UppWa507yjq7RetpdtfevZ2dkvs&#10;2l6flb562+XTY8g+HXwy8VeKtev9DvfGN9Z+LNP1PS/F9rH4V14LC1zExgkjkt3OfLkibbLHjYSA&#10;QQwr6Utb8a7o/iDwjrFhHfQWt69tvvl8wlpPnXzF/uAsAMdgK8asfgp8Ffin8Y/D/wC118LbV/C/&#10;xGvtNutOvPt1w8Qv9M3bbiMxhij4k2urDnPPevQbDxvpmteNIPh1aa3H4d8UQyrff2bKpEuoWELe&#10;WZOflcM2VODnGD710ZtU+uVIuF7xV2nGzhJWUlo3eK5dGtNXdIVO/s1F+f6K6/7dS9LeV3wngWy+&#10;Hf7U+g3Pwq/aU+F0mkeKvCetNCbeGKSOFLtF/dX9hPw2GjwQQeDuU9Kn8GeNG+HnjPT/AAXp99q3&#10;ivSLjxB/ZUeuWsXmz6DNHFuP9oM2Dtc/ICB6ZrsPg3+0l8M/jf4Q8SfE7Rk8l/DOuX+l6pCUIlE1&#10;tlXGMZ6DKnoe1cjr/wC0PpPwu+Ftl+0DbfDmPXvCfiRfP1HxNZ3kNv8AYIwjeXc3YcgEbgIywOQS&#10;CeK0tjKuIqYZ0ZLXlVNy0jNptqLezdrpXu9nzXHtabXZ6Kyd7W+9L+kjvNS8R+MIfjo2ha/4X0y+&#10;8K61YpYW+oWqqLi0ujG7SJPzlonUBVI5ByK8/uPgl5f7Y3g3xB4a8ZW8eoeAfBeo2txZ/bPKmvra&#10;+KqjSQ/dkCmAbJOSDGwPWuy8D+G/DHxN8PaF8QdP1G40nVPNtr+Ft4l3qV3eWxBKyx4Y4YdOxrz/&#10;AOC37WngXXf22PH/AOyl48v7G68beGtFh8S6G0GmMJpNFlG0wq5GZPLds4BOPNx1BxjhKeLUK8sL&#10;Ft06TU0l0b9m5Napq0rNpre/QfuxqqM9Hrbz913+5OXyTM/4ifCH4geN/iVB8Rvh/wCL4fDeqeGd&#10;cjvYta0GMXcGsO9uYJLfULYsMFR0ZTxw1eg/CvxNqtp4j1DwV8Vruz0HWLe6iY28lwJLPVoyMm4g&#10;Rv8AVnccEZ4IrJj+Enw4stU1zwg2gax4fv8Axp4gNxHrljqW0iTy98EpGVK8DZtwTxtOayfiGl38&#10;VdQh8M3vw71i61zwBf2q6hdQ3X2WeeN22vMnyss0TJ820HORjiuqUo46EaMn7sY2UrRTitLO/M04&#10;ubas3pe6SukR8Dvvdre/knbtayv0tra+3Ux6pNp/7U2t67pPxaiuJbHw4pk8E/b4f9L3co6qW3xv&#10;lSoyMHNfPv8AwUf8MeF/FWvWfwfj+Klx4V1TVpl8UrJrKzXEduoV4JraNojuQM80T7D8o2EivYNL&#10;8XeEte+NN5pPxj/Zrj0rVNNjufJ8UtYl/tVlGyrbyJcKo52HLKx+X8K82/4KIeF/2W/GeieHPE/7&#10;RXwx8WaldXUn/Etm8NWs4kVFQgnzI84Rl8vKkjlFIHU16GQ82Fz7DtqSagknFQk7paNK/LJaNu+t&#10;nYyxFOlWw/s6q5ovSybTacnondNO/n0sfQ+m+I9D8Q+Lbr4c+Dddhku/BqhdW8PxyLHdSqygrNGo&#10;wNoboSCrFsHBxXEJ8Qdb+LXwU8Tah8Mb2/1DXJL67sLjQfG2hTWixSK5Ty5rZlWRYyOFlTIOQwLC&#10;m/DvRfCXh/4oXHizUYLrULuwuL1/DM0tlLb6jp9vkD+zjL0ntiqrsWUnJIIJwDVrxXq1l8d/Buk6&#10;t4W1XXNF1XWkTVdPkmuHhmtXgk5hVnUrGcg7om+Vq8eNGjRrRSTaXI+ZrRPVyurXadm76NWt7ySZ&#10;vfqu/wDX9fhc5zwH+0L+zNbWGk/su/FW61Dwj4i8L6LbalPo119rVtLJk8vCzlcPHvPynJG0jOK9&#10;W+MXw50Dxv4XunXxfe6Pr2j6a0ml+I7ePzGKsh8vzEb5LmMMQTG3BI7dagtvEZ+IfjseH77U9Nj1&#10;bQ9JaTTLxr5N0k0i4JkhX5gvTIzg9qpeBfGnxnum1r4Z/HX4Y6fJaraxwW+qeH7rzIZw+VdSsh3L&#10;tyGGex9qxxEuaqq9G8JRtKUXNO/M9XBNK6fWLcnrZ3s2yL5f+G/Myrf9n6PQxofjXUbH7d4mOhxQ&#10;a1qGmuYl1NooTJvVM4w0hPycfe4ziq3hL4h6pd+BtD1nWPBEOseH/EXF4Lh3t9QtpjuHl+ROqsrR&#10;lSNpwT29+l/4WVafDz4ZeT4g+z28Vr4gh0iOPzCfId5QqKV6hSvOB0B44FX/AIpfbotf0maLw1FP&#10;D/aSlv8ATlYGJQfmMZxnI69ccVP1ivUly11zauzvZWim7LVW3VrOyts7q08sYxujnPiha61/wj/h&#10;H4l/Dz4mXVlb6XqkP2h9QgLR3Vnu2NbSgjKsDxk8gisjxD8Urf4neMtf0nSvH2i6Xrnwx8SWlzqG&#10;i298zSyWkse5I7uNlH7uTdujkXKgqPetzxLd/E/4f+KbDwEnwi0jxN8P766Vo9UuvESw3dhM7bgD&#10;DIhEiDPGG3e1dF4p8O+JrnXNU1EeFdDVbi3t4bbVrC0D3ktupO6Gfj5lXJKjJA9KqnUp0Yx50no3&#10;CXNC9nJXUkk3e3MmnZq91otal7t7f1/Xf/hzpPDXiS58UajeeEvEKWzMdNimguIbgESiRWDgL1Uq&#10;cfXINeD/ALLHxZ/Z58I/BlfDXw/17XPD1nY+LL/Sbjw54102TT9Qt9TEpedY47jG9CX8wYLKVbIP&#10;aug+GHxH+H+i/G+6sfE2oWFv9mvP+Ef0O8vNPa3mS4EYl+zeYW8t1K79hAyeR2xV34n6p8XrCPQ/&#10;A/xH1/wr/aGqeMMaHq7aS8lndWu9mW0niJysrRfIXB2k8gdqKWGjR5sLNNRnyS3cVopXai4y5rJ6&#10;2s1ra6CT92/b59H+v9dt/TLjQNT8ZJ8Qo/FbXiporWsMch2qVY580c8Z6dCPeuD+NP7NuveOfF2s&#10;eNPC/wAaPEHhlvEOg2em38mnyRva+bbziQSNGRkOyfuyysMqfWm+PbxfAttb2njTTf7HjGptDZtp&#10;90kEUMKsCm3zPvxnJO3gj3FdD4t8L/EfwxJpfiTwD8R5NLbUNagRoZtPF1a3kTkErx93KZAbIwa0&#10;oe2wtWFWjUSurJtJppNO2ia312/DUNfhf9f1Yt/EPT/Hfwh8O3mq+CfiLq01zZ6at5b2N9YyahZy&#10;Qxx+WYPKUiQZYq25Du9j0rY8GePvif4ju9c8G+PvgZDZ2dhb2Mml6vpusLc22qLLbh5cROqSWzpK&#10;GUI4O4bW3ckCXxJ8V9Jbxpq3gjxFputWMtjbxSR3VtYyGOeAsAzxuARuVuuMnHOK47Uv2j9U8N67&#10;faGnwv1/WNW1aHV7nRrWOSNbe+OnxReXalnI+zzT78x8YJUkkcVx06OKxVHllRUp2upN2dtHdNOK&#10;dop35m0k3onqqUfeSXp/X+f4nUfEu/m8OeHbXxt4Tsri+jjm80/2e3nbo0Ul12DJY/KV2qSQRx6V&#10;zfgz9qj4KfG7wHZ+M/hr46vLG41DTG1G30++tXt5XgDmOUYkUH5HBDD7ynqBXZeB/Etx4g+FEdzp&#10;Pw71zwrdNZpd/Y9UsozLp9zIu9o3VSQSjEhscHkg1QvvhnpWu/A/VtC8RaRpVgdWt7h/tUNqkkMM&#10;0qkG4VOgyTuIBGe9TT+p04uniIvmjNJNNPR3vdWal0tZrZ97k/FZp/1+hzHxJ8KeHvDfinw/+2Rp&#10;nhbxDr02i+FZ9PvLXw7eu4ezkkWQzi2BxPKDk7gC23IFd5438P8AhT4kaJp+jWGryfbJjFq2lqJj&#10;FP8AIQQwPUYz0PGeD1rg/wBjzwL40/Zw/Zt0P4PfFP4ix+LdS8NNMlv4is7FrdLq3LM0ahQcIyoQ&#10;CpPbivRtQ+x/EHwhHr3g/U5BIm2SxvLSRWwuckA474II/OjHVHSxShGfNGlJxjUV7ON246PVLd9H&#10;ZtNaFcylHz/4YxdGPirwt8UF0RtNmvfD/iS3uJmn+wqv2a6jAG2Zs7hvUYHBBI7Vm/H/AFS10f4b&#10;2Op+IvgiPFugx6otn4hsYY1kmtbOT5Dcxx/8tAhILKCDtyRyK6Dxdp/hLxDLpF7421u80+4Mb28F&#10;1HqTWp3SHaB8pwW3Y2571k+O7Y/BCafx/bW93qVnK1tBrkK3bNI0S/KLgRt8hZQfm24JHPJrPDyj&#10;LEUpct5dtY8zTa+JNWdra90tNSo/1/X4lzwP4WTw7o114W0jXUk0mzh8zQ7a4kFx9kj2cKpY7yo6&#10;gNn0zVK/8QeNdO+EC3F3o2k+NbgP9i1hLaRbWOWBgcyfMG8s/dBU8ZOcgc1r/GjV/CnhPwJc/FDU&#10;rK8ksbW0WSW/0fS2upo4Dj5zFGNzoBydoJAGcV5/8ZvFviX4e/ArTfj3+zrqtp4hsVjt/wC2rC0s&#10;xINYsbiaKN7lCrBlkhR2kwMlgpHYVphadTGVISa+OaSck0nJLZyWqbv3Wur7qeWWiXyKH7Nn7X3w&#10;V/aY0XSPA2seHdY8BeJrfUtR06z8E+No1gv5ZbFzHcmIBitwijkSIWBU5r1Tw7pOnaZ8Zdc1yy8S&#10;asZrzTba1m0m6us2kfl7ik0S4+R2DENjhgB6Vgv4B8Jap4a0PxB4c0qw1g+H7hrjwzqU8AmurMup&#10;SUJIw3DzFJBwcnoc4FdHI+pWcC6vB9omaO3UmJto2ZOSPm64Hv2qcdPCyrSeFi4RldOLd7Pmvo2r&#10;2tb4tU76vqKUuW39Wvf8NP8AgbHmP7Mniv4S6L8dPjB8KfCl9eWfia11CLV9c8LXvCkTR8Xdup6p&#10;JtwSvG4etd94c+IM/iWyg1XRoRdaUYZI7xJYis9pcbsLuTH3evPTirU0WsjxBa65pHhTT7q409ik&#10;t9eIPtMlow3ERSr2B/hPXFO18R6b4i0rxL4Z8SWtj5jNLqNnd2o/f2uCGCtjchDYbnIqcVVo4qvz&#10;2d3GO75tYxs9ldXteN9tm3ZsNr6lDQ/GfhqH4kpoklnJa6rdaa1xJc21jJJaXEMUmxWZwCqOST8r&#10;EPjpkUz4i/DDSNd1g+I7KG+t9RtbaS4tLqxn3GCUoQHiibiQHuuQD3rU1y603xDpul/Efw54uUPY&#10;edPJ9hnDpe2wBWSN1T/WhTg4PKkcYNR+DvGWiWN3Do2vaq9vJNdhdHNxERFOrpuQROfvDGRg4Pas&#10;oyqQaq0bppWa1ezattta2mv3aB7vU5f4e+ML34Q/DHQ9C8carZ6pNawyS3F74b0qVTd4bJcW+52V&#10;wDlkBbGDjjium8PeC9Ct/iHJ8TvCnjLUPJ1q1Ak0nz/9EZmGfOWNuj4645p3iyEWd3HPo+lxRXlq&#10;7TKkNuv77nlkyMFuvHU1zZ+JOn+OdXi8R/CjxFplw3h27Ft4x0Oe22XVpI6go2Dgxtg9OjA5Fav2&#10;mJ5qtNW5r8z+zq7pNJWV3onor6aBtodn4Z8OWkepak0VlHHcXk4mu12hVaUDasmB6qADx9a5pLiy&#10;i8R/2DNoMmnzRzT3drNbxRyGVExEJ1V/mVgW6qO3OMit7xefG8NlY634TW3DXOqwwavD5wGLViQ0&#10;kRP/AC0U4O3+IAgc4qPwvNpvjrQZIvFstpfa54X1aWJ54ZI/Mt5ATsbCMSm6MrlWwSOormhKUYur&#10;LVPTR6rpt22WvlbUq39fecLqmiftUeGLiz0jwVqHhPVryz1Ay6jrOvW81ouq27Z3QyR242CYR4UT&#10;fMuV5Xk12Gn+L9NkjtvEmseCdQ0G8tf3dxZ3U6eXKjHBVHVisgB57fhWhFd6PpNld291o8jQR3yx&#10;6lazxll3NgiZOvB79Bx2qxdxaRPcPZ2d/a/2fqsTi3LyK8fmgdh26VrVxPtopTgl5pWv1ezttqla&#10;yW1ibHL65rvwc1nx3D8Jtc8YaTc3niHTbjyfD2ragBLfxMv7xYRn5tqnlRnAOenNaVx4QbwN8G7H&#10;Rvhvpl5ZyeH7dhpmmySK7NFGCptd0hA2leFyR0HIrz/x98FfDXjHxHa+JpdI0HUz4b8Q2erHSfEV&#10;ijrYSLHsF3p1xFh7eY5HXcjDcpABzXp+jaxomo65Jr1t5ccdyoh1K2k5PmDgE9vTnvWmI9nTo0/Z&#10;ScktZJ7cy2VtN0+3o2npUW47mNJJ8TvFPgfwn4z+HWjRaZcW6r/avhnxZZNBM8Z+V0JiLeU4IJB+&#10;ZCDzxzXSapo95d6pb62saRtFanztPZgwRsYBVgAV9Mj8q+fv2C/jZ4yvLn4jfBn44Xmp2ms6f8Vt&#10;aXwa99ov2FrvRdsU9s8fAWYAPIu5c52nIFfQ8D2HiJB4z0C+uLgtC0TWn2gCJWH3srjIejNMNWy/&#10;GOhJKy1UknZqeq1e61dm9Vqri7+Tt9z3OX0u0vdN8fWvjfRbldPsb9Wj8QWE1qHNzKAFjcSbhsx/&#10;ewd2cHFbniLQrSTVI2jvFhuLiHbbwtH83XOQAecY5xz3rmfFcUc+uzavZWF49oul/ZrxV/ewKd4Y&#10;h4h1JH8Y6d66D4naZovibT9P07WNMjuNPjVLr7QkxhmtJEKtFLE4IKsCPXpnPpWM7+0ptu11Z6K6&#10;S7932u9rIXxLUqanL4lvfhdqWq2PxFtxNDY3At9Th09/3bKDtkZB825ec4HPoa5TXtIOv/Djwno3&#10;xa+IQh19mspIPE+lwukGoShg3l8DgOOoYAHPbpXp0kV3JPCReyedDb7opwobzY+N2T0JIryXxl+0&#10;H48+FHhXw/rw8C6p4q0u98Wf2ZqUWheHXe4t7aWUrHcMittVI/42xgjkYrTA+2rSUaKXNzXWyezs&#10;k+W1tNno+2lx83L73Y67xHZeM9D8X6f4m8KX8d94euBNHrmlzxqfLfIxLFLk7SDwUPB9jU/ivXrT&#10;wfdWvifUNN1FlvL6CyuG0+R3MBkICM0fKlOzN2FdLfRWeoW95DZK0Md1bn7WrqykIQR5i8Y3d+nO&#10;Oa8s+HHij4mfDa5s/hX8e/iRH4kkvXurnwr4tsdLSzbULaNd/wBmmgQlTMiH+DAcLnA5FZ4eLxFP&#10;m0vFW5dVKUdW3orPl63d2rOzSdq5b6nT/HXw1ew6O3iLwJoE13c3McdtqsFj5Wbi1TLqrbmUjB+6&#10;ynILYwQTi34T8W+HvilokfjHwzaTabcXlj8lprtn5b3NsNu4mLOcA/KSM4P1FUNJ1v42WfxWn02f&#10;S/D+v/Da+0FZNN1a1kZNS07UQ53QXMRystu8bApImHRkYOpDKw5HwD8M9T+EfjvVNe8N+MfEuu6a&#10;0zS2/grWIoLs6NFKcS/2Zc7Vl8jO0+SzMFxhcDAHRGjGWF5JzXNFKUWne99HGXZppfEkklvrG605&#10;v6/r+u+h2niD4a6Fq2m6fJp+jpZziYj/AIlFv+6jdukowQy4/vKcj6Vu2sviG3ePSY5kvLWSHylm&#10;kbdJGy/eLH+JT+YNcj4P1e/8VaT4w8Ntq0dwB5jabMi7ZLM7OEmtwQ0bqwycYDj0NP8A2f8AxX4v&#10;1TwTb6346hsl1ZWkt75NFvjdWVy0bbRKhPzQuwwTG3I6HOM1jWo4hUZc0k+VrR7+8rp9/XtpfcFy&#10;7o0/FXhvxi+i+JvDlnqlrqFvqcccvh3T1YW7wvgeZG0vIkBYFhkZwSDwM1xv7QmqG0/ZBuPEfjf4&#10;SW2sf2FDBe6x4ZvleXKWsyvIY2j3MsqBfMiYZwyr05r02a2S51NZ1s8QGdZT5ke0W8i/MHI7g+ox&#10;g561JqUOqWFpfXekufMSMyiKOQN0ydpBHzBucHrzWeHxbo1acmk+WUZfyt2srXW17au17631KT1T&#10;RH4Q8RfD74gWdn408E3um6hLdabHPb3kE6NI8LKOGZcnjI69DXH/ABI8AfEnw/4zsfiP8HvHkNjJ&#10;ezLBrnh7WLVptP1GMKQHJT54Jh0EgO0g/MDXA/Fz4u/DX4BaB/ws7TvBtxpbxW9vqWpWX2aW3/s+&#10;2uZVSWWURjlVYjcyglCckYOa9B+I37T/AIB+E2gap4q+M9pd6L4bs9LW7bXod11bS27AYfMQLK3O&#10;fu9Oc12RweOo1I1MNTcozvFRkk29vdS15muZNWV+q7k25fdkM8WfEnxn8OPgvdfF6z+B3irXtS0+&#10;yUz/AA98P+VNd3cjTBCsIlKK23O8MWAKCuaH7SnwQ+Knxtm/Y+8V6ZJp3iTV/B8fieDRfEumuFuo&#10;Y7jyZkw4CtLBIqllQsNrK/TmvUrfxp4a1Kx0eLwp4vtZor6xjvbHf++a5tWwFkXnd3B3cj1rhPiD&#10;4q+H+oTR/Eb47fB2a2ufhv4gZ9H8WPYrL9gEyiFry2lHzpG0cu2UYxsDbgQvCwfsZSkqlCXN73K4&#10;yakpOyguWXxJSWtve1et0ifeduXy8/67fM9E0a00/wDs6+8LpZWtjJcLJDvtWVoz8u0EKehwQdmM&#10;fWvkv4G+Fvi9/wAE/U8D/DHxt8PIfE2katrOvR634p8G6SsMdpAZWubea5gjVY8srFCeG3DjPSve&#10;vFNzpUvg698TeJfBc98q6tC11daHHtaSElfJ1BGDHhU2sWTkbSMEV2/h2I2Nvdr/AG/HPptxtktr&#10;iSFRtJA3biOGzwc4HWnh8ZLA4epTnFTp1H70Xp70YtJqSbatz3ts7K6eypxTVn8v62Zy/jL4uaJ4&#10;B8D3fj6TwlNrmg3F9bpMuh7JnjtZcK1y8eR8kefnA+YDJwcVkfHf41/s+/s7y+Gbv4v/ABCt9B8P&#10;fELULTwposcr4gutRumxbIhU5jJXdl+EUDJIxmofFvw18GfDr4rSeOdL0zUrbT/Ekaw+IptPv82I&#10;mxtVprVvlAYf8tFwecHOa1Pi38Cfhd8R/COj/DXxj8J/C/ifR7PUoZdHsfFHh9NStbSZEYLIqP8A&#10;6plRmCyAcBiO9KjHK4VaUqnM4Su5OLSdrLTXmSlFq9+qd7LQm71sdLr/AIUn1LwJqfhLTtU1aW/t&#10;bM28OpR3YhvGfbuVllZdoccfMQQe9cZ4F8Uaf8JdD8cQ/Ej4u6rDZWMkdymoeLWijh0xJoQAscqI&#10;qmNXBzknBzyBisv4raL8dfhP47k8ffCjQ/DmtaDH4VstM0Pw3ea5LY3K38Vycxq7sYnR4GZUyN6u&#10;gBJVvl9Jt4LuV49NHhQ6to+v7xq63k0bC0Bj+60bZEqn7pAzz2NZcsaOHV5KcJ66OKkmuVyWt+V2&#10;0WiTd0r9dOXXT+tP02/LqeHePvh54r+MX7Ndj8NG8dt4H8YXXiCC90vxt4VuluLW4vIH86CaYgr5&#10;kU6fKUOdwJ5OBXuD+P8Aw7Le6T8JfG17pc2t6zpswu9Lu5443uUjQCaVIZCGliJbB2ggBhnrXwz+&#10;xl/wTP8A2pf2ZPi38XPAdh+0L/aHw5vvEC674I8Fax4dhk0uVZWMvlBjiazkjf5B5J2AYbaele8f&#10;tm/C74hfEHSfhV8atP8ADXh/TPiF8M/FSarpem6tM81jc+bA1tc2f22NVkhDxSNtfaULonmIwHH0&#10;WZ4HLZ5hDB0sXCpSblOMoxcXGVSClFNS95LmUYySlKMLN3TujOMqnxSVmr7vTy/4F/meofDHQvhN&#10;ZQ658INJ+Hei6XpzXc0moaXp9lCLW4lkbEhkhUEK/CMSQNwdTXlP7Vv7IFxqvxN+HX7Snw2sI734&#10;i+AZri3tNUuftMZu7B1bEEy2hXz0Rth2PkFQ2ASa9U+IHhfw14T8U6T+0La7NDv/AN3ba5JDIsaX&#10;sMg2iO54xLtO3Y5IKkDBxxS+A/F/xLX43+NNM1J7PWfCJgtbjRr63vYFurC8K7ZdOkgX5iNoWZZW&#10;OT5hXGADXj4XGYzC1njMNU+y+ZSduZu0Jxvre6ldq+q6aJB9lwa/rucZ+yt+0H8M/iN8MVtfCur2&#10;Oh+KdSmvY9S0C+gu41t9Yh4uolW6SOQxh8MBt5RgRxXYfDXw0/hjw/bxf2dZ6XfRalLe+INN03Uv&#10;OjaZj87IXxhGzuxxgcVX+NvxL8LeGfiN8P7fxXomjyWusajNDa3upOi3WnXSx5DxblPUZU4INZPx&#10;D+LWk/CrRdc+N9pZaPrnhJtStXu9W0bUoENsm4QzSSkttOxiu45+71HFFSnLFS5sPTcVVd0nJSu+&#10;ZxUea0U/JNX0ugj0i9WdF4k8I6n4u0fxv4N8Ua5caXZ3zSf2bq2h3RtryGNoFMdxFIeI54X3YblT&#10;hSR1BzPg34l+ImleIW+HHjTxf/bl5H4ft/sOsahpsNvdXnlqAbqYRNtcTM2PkVQGjbAwwr03UdQs&#10;db06SzsrhjutVkDW7DzFjdeHj6g4/EHpXi+u6H8cPDHxN0vxRB8I/CXjyzaZIm8QteLpmq6PpYR5&#10;DGItjR3DCYJt2NHkMcgFRnnwc/rVGpRnyrS6T5VqktU5Wte2q5lfZJ6Icn7yaOotPBL+GIdW8afD&#10;PwLb+HdY1fVJJ9c0vVEP2XVJtgj80tEW2blAw4GTj5hxVa+tvijouhr4i8GaR4etLmbVreK+0HXp&#10;5BGsedsy29whwWI+aPcuM8HGchvgHxl4m+PPg3TfFugpcaXp+rxpdLpbXa2+qaPMkjJIjkb1dSy4&#10;Ix0zzzVTwn8YPEPjjxdrPw9+Knw0l0j+y9SO631aZJFcJtaKe3ki+V4nyGVm2uhBBXvW3s8VzT51&#10;GTh8Sbu0k0rWbu0tvKytKzV2/dumZPxO8U+PfhN+1Pa/Eif4IW9/4MuvBUieKvGGl37te6ckLvIg&#10;ms9n79FG7542ZxuwVwAT6DYfYfHlxa+ItJvJDpk2mw6j4T1LT7p4pHhmjUujqSNwPysAR0boCK19&#10;Q1bxPpWq2osI576zldRdRtJEptY9pzJnq65445ye4qrc+EtHk8UNPp2nKqyWP7sRtsXy+Q0afwg7&#10;tpxge2K5KmKhUpwvFRlGNuZNu6V903o+mjUeXS3ULPc53xH44+FXiXxP4m+AmpeJvsniS30O31K8&#10;02yzHeNZscfaIwyYdQ6lTtLYPBAyM5OmeP8A4ufDb4w2vw+1+DT9U8KeJrff4P8AE0uqILpbsLua&#10;yuLfaGKY+ZJI92OQwHBrc1nxno+r+MdH8JXmpWuk+LVs31PTNK1O4WO4ltkOyQDaTnB27tpK4IOK&#10;p/FvxVomna94N8TeJPhXdao1vrSLJq+mzI39kB1wtzjOXhLHaxUZGQTxXRh4xuqTp3UovRtP3raS&#10;i/d0bjpq1vHVhyyen9f1+jOmMnhHW/FEcFxaaVa+JvsMm2xuHQTzQ5Cu4QNmWLOBkjj2NcH478N/&#10;B74g/E6x0vRPFnhe/wBZ8I3kY8UaLHqCG/0u3liOGZInEsatuj+VxsZffBrvPFXgDwU9/p/jfW/C&#10;FrdapoMklxo+sQWqm4gV+ZY1fBYK46rnDYHfFcX/AMKq+GfxJ+JNn+1F8NPDfhu78R3Hh660NvGF&#10;tp6R6tHYyMrrAzsP3iLLGMxyAYPIwQQc8HUowbqc8o2i0npZS1sm7/C1fs09k7Wa8u5l/A/wVb+G&#10;PhPP8O/Huh6hcR+A/FEkuj3WtXy6oslv5nmwTQyOA3loj4UOS8W3bubaDXptlomlw65ffFLw3eXU&#10;kmtWMULWrzboSyElXCc7SQcFgelcl8MvHJGlX1r4jv7OS40jWWstc061wy2/mqCkboCQsoVlZh0I&#10;ORjNdFofwx8GeE/B7eFvhPaQ6PYrNJcQWGmy+XGkzvvY7DnGWJJAIHPFGOqVJYicqjacn01i07OW&#10;7vq7SW9776auL6o3tE1G+uX8q60KS3M2GmUXCS7Gzgow/u/7VZvjLwtq+r6hpPiXwTrlrDFp1w41&#10;HTJLVJIb+1YbZIsnmJgcMGXuu0gg8c/4j8QaLquqWtr8R/DWoaDc22uR2ej66morEtzLs3KwdG4R&#10;jlNjj5jxg12up+F7WGEanpM72d1FI0zPDIdrMxG/cOQQcenXmuCUZYeUZbXv0vHbvd30fqvUDyTX&#10;vEXwi+MHhzxV8L/DPivWNC1Lw7rS2PiBbP7XaapoElxgxXFq+3cqtlWSRN0JG4Z+VgNL9nrWvFl2&#10;fEfw+8cfFGPV/E/huS3s9R+RQyxlWMF042qGeVPvbQFLI2MVq+KviR4Btvix4Z8H+K2vNJ8SaxbX&#10;Unhi4uoWW1u9gIltfOT5HfZ+8EbHO07gCQcLqL/DzR/GbWF/ZabeeILGzhS5MK+XcR2LvuQvk/Mg&#10;kU/MMgHsM16k582FdHklaSUle0rNNJtOyvFtNbrWyd3G8pSle7Okk0vW9K0BdSsdPt7y4SNxcW4Q&#10;QF8k5ZM8Kx9DwfWqniO9dPhqus3Gk32oXDQLHcWtppPnTzwswWSMw5G4bWO7B4HIzXn1x4B/aW8I&#10;/tE6frfw08VeGZPhPd6XM3iDwvfQz3Gp3d+7bvPjnZysaheAgypHYHmtjx58LvCXxN+H+l+C9Vvd&#10;S+x2nii2vrT/AImd1Y3tg0bl08uW3ZXyjHGGJRlyGBFc/wBXw9OpSlKqpRlaTcVdxV3eMk7JNW2T&#10;tZ730VXvdHSed4M+DXw0urN9VmtdF8N6I0ZXUGc+XGgyOSNzYBCgjPp1FO+Gth4HstKHjr4cy6UL&#10;XxJLHqOqTaVbpt1GWSJQs5ZOrlQuW/iAGelc78QLb4weDPCXjFm8a6frkbQrceDxrWht/okygs1v&#10;cvB/roztUK4QOMtnccV03w11KFfB2l3ui6Hp9nDeWIuLixtJB5cUkihwsZCqNmSwGQCPQdKzrQ/2&#10;WVRS5nKWrvo9E9U0ne/XuvRs+1YuQ6d4H17XLjxNpen6dctqFrJYaheQxo7ThP8AllJ/exz8p6Vy&#10;etfDrxjo3wI8U+HPgaukLq1xbTN4dt232MEc+PlR3RWMYyMblXjrg1vWGk3EN1p+teCrHT4dJvGm&#10;bXLWFhIxk7NG0Z27g/U80xLLxPp/xTs9Rl85dFt9LktnIuj5byu4KZTuwGQSenbrU06kqcvdldK0&#10;rS1vyvSLXfpo9mDOC/Zm+JPxj+KHgpPFPizQpNN8ReG5bnRtY8K6jeqZLuaMJmV3CBVfdkq6bkeN&#10;w2fmwNT4MeCvFnw88S31r8a9VsdQaw1y/PgPxHbJ9nZtMvHEq2V2i4Tz4mBjEnIkREbhiwOl8N9N&#10;+HfgKy0/wNfeD7Dw5cyatdLp1m+oB2dmZnzFITubcnOzqBkYwK6rQ/CK6PLqFpKUlgupHmkiuQHU&#10;5xx1+5gYwRx2rqxuLp+2qqnBQhPZJa2u/hld6atNXd07NuyaFtZf16kOha9FceILnRNR8K/ZpLi8&#10;kj851VBLsUMG5Pz5Hdc4xziprDW9C8S6ok2jFZZrG8eK6RgVePHBbDANtzxkAg1xvxD+DvgfxtYt&#10;4I8Z6HJrFnJfrq+h+dNMWsLqFlZWjkV1aMqeQFI4yOnFSauPhnr3xStvGSRQyeKtBUaLeXlqQLmy&#10;hmXcVbLDdExAbkEg8jvXP7HD1I80XK9nstFsl9q9m9Hty205r2A7DVNJv3l1HSbrVmhsNQ2R2rQy&#10;COS2ZlO4occnIGAa818E/HnWPBX7VE37Jnxo8V6Cuoatora38NbmKJ7e41ywj+S7gdW/dvc28m12&#10;ERyYpVcouGNelNf2Yt4vDniyKMXEzbbRbmbK3LINwdSOh4z6iql/pfgpdVVNZ0a0vrjTmN/aeYwm&#10;ubLemx5YifmQEBgShGckHgkVOGqUYwnTrQ5lKLtayalpyyT16q0l1V1dOzRK/R2PK5/h38Kvgp+0&#10;N4v+I1nq2pSL4wu9JuvEPh6xgiEWn3KExRan2fDfck25HQleM16Trng+0PxE8638SXFjcatp80Db&#10;pUJkbb8rxgg/OnUZB9815qNC8U2f7WmoXZv21Twx4k0OPVtE1a1vQ02hXSKqPbS2/wDy1tZ1CyK2&#10;PlkRxxuBr1qXSNE8RX39q6lYLPdQwCGaSRCqAEffQE7SM++R6125hUnCVKcqjk3Tjd6P7KSTWmsb&#10;crvrot9JNRfN/X9bnjn7N/gjw7+yXo2vfDLWb3ytDuNdZIbzVrw/Z7u8nyzMfMysBlY42D5GY/KB&#10;nFet/wDCJeBfA/hGTRtD8JW1np8mwtpFvD+5DZ+VVUfKoLccYGcE1zPxbs/GU1z4f8E33wRj8ZeF&#10;9Z1V7bxJfLqEMbaPbqoMM5glH+kqzjDBTuXggHt219fyKLhLYeTHaqI4THGzlowmSNo6kY7dhWWO&#10;xFbFTjiJyvKo7ytJO9rJNpO6le7s0nazWjFFRirI8/Wwi8D+Lr7xb8NfhgdT0XW5GXxZb2+p+VcW&#10;F/GufMNs42MWG3eUYNwrYcV23gDV9B+I3gO18T2FksdvqiiTY8yybmHH3hw2CMfhXH/FH7B8UvC/&#10;jL4UeFfj1F4b8Taxpclpoup6dJ5F5ptxLADDOoyPMZGG4EduDWx8IIfFWg/DDSfh98R9csLzxJpf&#10;h+P+1tU0Ww8i0v5xw91Eh+6WfLsueCxqcTFVMGqknaomlZ8/Ny20k76NbR0tay0e4o6SstjetNN0&#10;TxL4bm8PXtpA1uszJLEq70lweeG7559QeleS/Gb4Q3up/Fzw1+0D8KtPsL3xNovh2+0rStUbVGjk&#10;gtplyFkjwRdQrMqMUPzLyRXq2nRa+99pmp6fq8M0LMU1PyLUGObjhxzlD7gkVoaz4e8PalF/Z6Qx&#10;xTeYZ7WSPhopO7rjocE5x1zWGGxlTA4jmg9001ra0k4yT23X4b9ircyM+xv9eu4NFm1GLT/7WUqN&#10;RaGTCyALiZogeSMkEA4IBrwL9sr9knxN8Yv2gPhX+0t8K/Etrbv4PvpLfVHhZizQtIkiSYU7ZkSW&#10;Pa8TDJSRypDAZ9t1Obw/8PdaXxPrttZw6XKf9O1mTav2GZI9gaRyflVk+XcO+AetbPh66M0UkU4j&#10;mtYLwfZbi1ACujDcCQOMYI579a3wOOxOVYlYvDdpLVaNSTjJW8k9vnawpLmjyswPBfxItPE2rzfD&#10;7xlZWum65LbtPDbW955q3CLjcy5AIZT/AAkZAwa3p7fVbDS5ftBWYW8u4Sx5yUBDcj17HFc7a/CT&#10;wr4b+JfiX4s6LoV1/amuWtut3JDcERXHkqQjBScJIAxXcAMg4Oa6DR/Eel60g0mK8lstShj2tbST&#10;Lv3Fc4JHDEccjpXLiPYuSlQT5bJtdnbW2rdun46bKl2MzSkj1DVNc0C+1VodNnaP+zwieS0blPn8&#10;qUH5vmPoCp4Ocipfih4t/wCFZ+C9Q8T6p4a1LWLPT7aJriHSwGuZIgwDyBSw3FF+YgHJAOMnAqS0&#10;h1W7l+xLpkMbzw7n+3W5bEyth/unA3ABgR161PY6pqupeLda8KeKfD9suj+TbHR7qTDC6Z1bzomG&#10;eqMqnoMhvajT2ilJXUbNq9rpWTtbq+ttd2IzvBXjrw34l0iS58KeNbbVdP8AtxhtZo2O+CRfvRSZ&#10;5LBiAQcFehpk8lprNrDremeTJcW+plGhuLdl8p+jkd1bH3W6GvONB+Evxu8F/tR6gdHsfDOm/CfU&#10;LGK9jjsvM/tN/ETSMZp2boIWQIGD5LHGMYr1bRPEPhrxPrt74e0u+t11DT7tf7UslYGSAgZVmXOc&#10;MOQfSunFUaOHqKdGXNFpSurOyfSVla62duvqJS6MdosVzpHim6t0lmdtTAuCrSblQDC5AP3enPvz&#10;VPxP8TvB2i+OLH4e+K0vLG61Qf8AEtnXT5HhkkJ27fOQFUfnOGI45zW5qNrDHrAvZPLkkt45Gh+b&#10;DDcPun1XP5VVs9Um1S3hjvtKmh+z3QBNxDu8wDO4LtPY4wfp71wxlCUueab06Ozv0ez8un+ZXkZ3&#10;j3wKPHnhSTwTqOsXa+Y0bQajpM4huYNrAiRTzghl6456VB8Pdf1fxnZX3n6fcWi6bqk2niG4gMP2&#10;jytv77awGN2TyOD1FbR1TQta1hG06WT7RE0iNNGuBtHBDf7O4/TNcrP4/uPD/wAadO8M6l4x0ZbH&#10;VNPl3WN2Clw9xGRh4XBK4wfmjbB7j0rel7WtRdG2qTkvL+ayS6peWwvd3NG5j8M6544+zv4cuv7W&#10;tdHkW11VrPzLcxs2Ht/O6biQMxnnGCKwvDWt6pZ6Hd3Nh4Aure4Fx9h1LRdQkUSSWyEqLqAgncm3&#10;5gp+ZlHYium+KGt6l4I+HGveOPBfgC88SXul2ct1/wAI7o21brU3jUt5UO7CmVsYAJGTxXjf7LX7&#10;XGqftXaPr0et/CTxd4JutJukhuLHxbo72t0jOVbYUcBkADNGSpZT95WzXbhcLicRgZ4mEL04OKk3&#10;LbX+W97Nvtvs9xSdpJM900zUfDetXttbJdRpe2MC+XDMuyWPcOcA+ox61g22l6Zo+r6uZtS1C4tr&#10;m68yzspoWZrKUKSxiPVkbrtzwRx1rLh1j4Xa1peueHL3X1lvPCOpW9trEmoXG6bT3VRNBI0jgEgq&#10;wYMeo6kkV2l9p2n6po1tB4iaNbhGjeG7hPymYDKsCOn8jXFJPDuz5kn5dNGmvW9/R7tMZh2PxJ8K&#10;WXhTTz4v1GK1a4vo7OOWCBgjSyEiMlcExhsY+YYzxmrvxb8FP418JXnhjTPEuoaLeTFHt9X0qVY7&#10;qzkUZSSLcCrHIwVYFWBIPBqnDZa7qmgtrc2oxxyxLNBrCR2/mGSNCSpRQPvj0759cVqWjy3FxbzX&#10;wQ2dxpaJDNGrhi24k5Vugxg88jmlLlo1VUpaNNvur+ll+t10Ww9zkPj58dtM/Z1+FGo/GHxLoNxr&#10;Gm+GtFfUNWWzg23EcUIUyvs/3dzkAYGxq7GKy0Kz8IXGq6NI2qabqDf2hComDqUkAfMTf3TncOcc&#10;8VS1nRdK1K1bwf4k0Oz1CG6meO3t9QXzI7i28tldfmyM7CVKtkEHByDWP8LfhzovwM8NWvwx8N6J&#10;p9n4TDLbaBYWDPGmnwgARwKjMw2dcbSABgAVr/sssGlG6qKV/KUe2+ji07W3u1o1rPvc3kbljaab&#10;P4ia+06w8m8uLdVuJJ8H7RGB8pDKeSM9D2rWvbE3AVIkAjjVdyRy7SPmBz1z2rz3wvpfxYs/FviB&#10;/Gl/pY0fTNXF14RudGszE89gUxJbXaOTvdGyRIm0EEccHPQaX/wj1zri6fHfNN/ammzNHb+ap32+&#10;fugHnA3cdhms61HlnpPmsk9Lvon5bLp0d10Gjd8SHU4dPkuI9Jk1C3WaNHtIcCQRkgMwyfm28sV6&#10;sBgc4z41rPxA/aK+A/h/WfFlhpUnxM8P2Pi7fHoei6e/9t2+kyELPHGrsouJLeRvMVfvPEDGMsFN&#10;d9oMd6vhrSdT07XdLgtS7LqTtbSR+dBBnygis2Y3XaFbORjPXitTx3oXjLxn8O9Qtfh148h0PxBd&#10;2rT+Hdaa1W6is5SuULpkCePd95cjKnAI4NbYWpTwtRU6sYyi5JPmTtZOzvZNrrrHW3d6D+InHxLi&#10;uWsb7SNCuLrStQ0uS6t9UXCrHIoyIZEbDqx5HTggggGqfwt8QeJ/HHgP/hJtW+Hv/CJ63cQykWs0&#10;iXEYY52PujxvB4YjgjpXN/DjTPjVrfwW0nQ/i1f2Nj42inEfii+8H5htfNWQnz4EmDNskXaSp5+Y&#10;jORmuusvihpy+Pk+Gd/FcPqSwGR5oYd0QXAwzEfc3c4zwSDjNZVqEaSnTpRUnFu7Tb0i3r2alfe3&#10;ROyu7rzMDwTqnjBdSisPGsE2rHUrKR7poNJMdvb3EagNCNx3RxuDuQPuzkjdWjrlr4e1vwVeS6fp&#10;UsP9rRpJLp+pwsu9SFiEbxv90cAbcYyOc5qL4sa54s8E+MfC/iHwzJpIs9R1qLTvEa6s8y5tXSTY&#10;0DICqTLJswHAV1JXIbbXw7/wcWfHL9tz9nL4J6N8T/2b/h+ureB10zULPxtqlrIftmiX0rW66feJ&#10;sO7y1bzlbAKneoYqdpr2cgyetxHneGwdCUKcq7sm5KMbxu7NaK7slFdXbqzOpP2VJyd3Y+59X8CW&#10;2peF9Oh1LRYZp9L8mYJLb5/1Q+6m05Vh1XHQ9K2fDtxpviTw/ZzXQ+1LdIz+XeRYkTnlWVh26cjN&#10;eE/s4/Hr4yftdfsY/DH9pdHm+Huvaja2mo61pMlvFfWmpRAYmh4clIpRkq+RJEeDypB9k+H3i+x8&#10;b6FY+MPCV9p+oWNxNNm6hmSRSobadrxHaSGBBzzx615uYYHFYNzpVmuanOUXZ3UZJtNX+F3tdNN7&#10;MuMoys11Rh6b4l8P+JvHHi74W/aNcivtGWGZItQsvKiSKaM7WtZcFZYTgqVIO1shhWPrnwg8QWHw&#10;pXwB8A/FFv4B1JdQtJtJuIdIS6trVYpBIYHtzhfJkjEkTRgrtErNGwKiu+Tw1pQ8TahdafcNHdah&#10;A28veCTysjAkjUk7AT1A4JHSvIfiv8c9R+C37VHwi0DVfh3cXmi+PbPWNG8VeN7VpTFpl9bxwSWU&#10;dyifIqSt5yiVx8rbVBAY1tgvbYrEKGEWqjz8rs03Tg5O6futPllaLTbvy2d9Zlors6T4xeJ77xV8&#10;J7zxT8GvizJoGpQeJra2uNSsbD7XH9oguVjntpIZkOFcho2bAIUhg3ANejJ4g0PWJpp2g+TSgss0&#10;rL+7+Zc7kfOGGOtSWwt/DkF9c6jdW4s5pfOWYHHDAA7ucZ47cVynx8+F+ifEv4L+L/hol1cW9vrn&#10;hm6s5oNNUeZ88ZUOo/vDjpXDGph68oUZe7Hm+KybSlyp3sk3ypaJu2ulru+mu5e8M6CP+Ez/AOEy&#10;sdQmuPtULFvPUbTExyuCvBI7d8VZ+L3wwh+JHhq+sre5WG+bT5YdPumt0ka1kZT+8j3D5XBxhs8E&#10;DINc58CPAU3w0+B/hD4bR3N5O2k6TZWEytdANGYogN4YjkkDJX612WkeNvCl/wCM9Q8G2XiGOTWL&#10;S0iub7SZLgedbQuWWOXy+oRyj4boSpqa7qUcU50Zcyhezt0Tsm10T8/S7EttTxrxXol18avDejeH&#10;PDvxZ1/wR4+8NanFHHqENjGbi6+zxK8sM8Mg8ueGaM5fGUBYAMGwK9I8X6Aniawtbi41KbS9TXMe&#10;na3pY2y2+4EHAYFWH+y2QfStDUNH0SXxQmqeczTWtjcN5y3AaaGKUqWCdWUbkGMccY7VRh8YQ634&#10;Zg8ZeC521zS7izWSxeNhm7cE4UMRtU5UgsQMHHvXRUxVSrGHs1ZRv0Wjluua2qdrqMm0te7Ykrbl&#10;z4WW/wASdP8AAq6P8YvEWk6xrEEro2paXZtDHdQFv3TtGxIWQrjcFO3I4xnFec/tLfFLxl8LPDl3&#10;49074QS+LJPDerW11cadpd2Yr19KABuZrZcEyzRLl/s2R5wQqvzYB7D4S/Hbwb+0D4B/4TT4Wa5H&#10;tstSkstctb1Ns2nXETETW80Z+66kewIwQcHNa17N4c8YWv8AaV9qdhqGh3CpFFLboJDHLn7wkUkA&#10;A9P7p70U/aYTMXPFUdpe9Czj11Vo2tdXtZrTboHxQ91mL4S8WfBX9tb9m+Hxb4RuYfEngnxzo7Nb&#10;tdWbxC4t2yCrxyqGRgQQQygqRyMis3TPhf4G+Bfwp/4VhomuWug+F4mEem2U1wltBpKyAKtvE/GF&#10;aXJU5JDvgdhWz8P/AATH8JYZr2y1fWLi2vpbezk0+4uBcRW7J+6W4TCqQWG0yHufmPOc6vxL8PeC&#10;PGXhS80T4keGbPWNL3RtfWGoWazQ/IwZZAGBwVOHB6ggEcipdaFPEujRlL2DndK6bW3kk5Jac1lf&#10;yTsC7vc5Hw74d1rwr4o8QeNtA1+48RfbLC3t59Jm1Lb5c0I2usZYBVc9Tkgk9cAirHwb+MHwT/aF&#10;1W48ReGrS9tfEnhO6l0/UdN1/S5bLUNMkYgOjJIBuRsAh0LI3VWNcf8ADb4M/Fz4DeANZT/hO9S8&#10;eNZ69cX+h/bQi315YyZdbKSZmIlZd2yN2wQqKDXQfDj48eDNf+NFx8FtX8QWVvrEmgwahpfhm405&#10;o762iUDzlklDFH2uw+T5WXOcEEGu7EYeNSNWVF+05VpON17qST5o2vble75ba3b2DtfQyfhZpkvw&#10;v1i0/Zo8f6B4ovI766u9bsPGks32iwN015JcCyadQrRSqmHVHXaUBG9iMHX0b4w+PNA8R2uhfFTw&#10;FqEtjeWeq3Vxr0GklIbCC0bEYnRWk/eyoSVCEhhgjuB0ll8RPDejfFtvhT4kumXUNYsZ9Q0l5LTE&#10;NxDCUWaMOCQXj3plTg4bIyM429Ks9RHh6aK8iHmRTySWirMrq0QcmMZAHGMdeR6nrXNiMTGUuevS&#10;+NXvdq7d05R7a2utVePyBJ9zG8PfEPw94j+EsPxT+GNzHr2maxYxXuk3dtMB9qtZF3RuofHIBwEb&#10;B4wcGqmj+HrLxnZ6R8S5bSa18Wafo80ELtI0b2qyn5vMg3bWPAYBgfY81p2r+F9bQXENo0M0LLa3&#10;kKW+1oy/zeWwXgqCfwzWJp3gHwZ8KfiX4g+Ld9qt9Zya9psMOpXF1qB+xwpbg7H2N8kR2nG7v3rG&#10;Lpx51C8Za8vVtOy5W01o4t3aWu1rPRnF6f8AsfaBZ/tiXn7YXh7xHf2etah4ZsbLVv7LdoYtZeLe&#10;mbqPdslAjKbV2gqUyG5Ir1rS9VS+1CZRYkKyzR3UcwKujI3ysMj5lbnB+lZHw9uL2DX9Q8FX+mxv&#10;os0IudH1K3YsJwx3SBiCQhBYEDjIORxVvU7m+8R+HbzxR8PtVt7rUreCa1sfOQeW9wp24c9VAYEf&#10;8CNXjMTisVUjGvLm5YxhFvZRS91O3bt0tYSstjnbSGTxDCvxa+DGrW8b6vJHNKl3C5humwYjkEja&#10;67Spxg5QZp/7U3wM+E/7UP7PeufBb4/eGZdS0HUo449QtYb17Pz5AQVKSKwI+boCcdjmr/h+00Kf&#10;wZZ6LoBl/s+0uP8ASotvMUgJkclxgkFiTuHBrV03XdC8eaSYp5W+xPfSRSLfW+3e0bAgru4ZD2bo&#10;e1H1jEYfFQr0XKLpyTjJaSjZ+77ys7q2nboFlKNn1OQ/Zp+HfhP9n7wJZ/s9aZq+qS6fpGnxy6X/&#10;AG5deY8VuSQsQY44XGOOBW98drfSx4cs/EWt+LrrS9Ls5Yh9osYZJZEuJJo0t3xGGJUSFdwIKlSd&#10;3AJqT432Njb+Fo/EDazb6W1jqEO3UJuViR5FQgjo2SQNp457VsNqttbahY6KcW7syr+7zGJFUZXb&#10;2weflqJ1qlbELGybcpNuXdvRyd7NXd77Oz3Qcto8px3wy+DGv+B/F/j3XYfiFqd0vjC+tLyLTb+4&#10;+0WOl3CWwjke0VjuiSVlV2jztDAlfvGmfs6+NfEOu+JfHfhjxXq2tTXWi+IEtlh1S0WO3XNujlrJ&#10;8BpIWLZwxYowIBxW94c8f/D/AFb4pXfw78PeMN2r2OixahNpm0BZLeWSVEmBwM4aN14PG0VB4quL&#10;fUfiBo8tr4ubTptL826vbG3zm6QDBVsAgqcg468DFazq1q0qkK8dZRjZtWa5UrO1uqSV/O997lrW&#10;sSeB/E+nfFvwNNe2rWcNzZarPbbbXUFn8mSGTGSwAIbHJUjIzg1W0jQruf4m6xrVh4hurNria1+0&#10;QO3mR3SJCVSRMcLnofUpyKueK9b0/wAD6pJ4ntbizje+hhWO1aML5zs4DScYLHBHqcCsvwx45Xwf&#10;4bnh+IemSaVetfXT2tjeNEVNvvYgRSR/Kysq5UNh8EbgDWcYzlGc6MbRlolu9bNrXdKy1/UO12eh&#10;TNLcxTW6yxx3CqVjYrkHK8HHevhy28D+LNYs/Dfwt/bG0630vxxb3PiuLw1cSWAuPDuraG1yRHaz&#10;MhykzWro6ofnAiZiSRivrH4UfGfwj8efhjoHxt+EiHUtL1qJZI45E8qaFT8rBw2CjoQQVOOh9q4X&#10;4rfDfRPCPgHVPh9qnxR16Sz1TVL3UI9W8QTPfvpBmRmCJKSJIoI5DlMH5R8gIXGPRyavUyyvUw9W&#10;PLPmtt78WlOLtvZe970Wve2TTRNSKlG/9dD0Twz4E0+zi0LxVb6pcI2m6F9hghW+aSCWEquGP94j&#10;HDdcVq+HzPqmiS2WsRRx3Jdoz5bFg6fwnPUgisL4NeFtZ8F/CHw74c17WNJ1O+h09DqGoaLbPHa3&#10;s23/AF0SM7lAx+bG48k4ropr9NOuUeW1XdKoj85mwd2fun8O9eJiJSdaUFLms2k/JN9+++uppHY8&#10;b+Jv7Ufww+BHg/xV4y8fT39nZeD9B1C+e3+yySSSC0Tzri2SPGJWVdrIUJ3I/wDsmu90XWfhl8Sv&#10;DvhX4q+GvEtnINW8Npe6LeJcD/SrCWOOYsgzyuCjE9u9VP2jvhvp3jvSNNR9Bt7+eG5kZYWt0aR0&#10;eB4pPLZ/uuIpHI/vFQveq/w98U6MfDHhi5jsbPUlihaztbi3s4omlAwjXEYX5QhALSIvCnPHy4r0&#10;pfU6uAhVoxkql3ze8rWs7K1utm7t9WraGa5uazNSDOteFll06/sdYgnhkl0+4tX3QvG5O0h1z8pU&#10;4yM4NaHwrsrLT/ClvomkT3EiafH5TWt/d+bPA+4na5PPQ/KTzjFaWl6bZ2VjJbwaa9vGsTpHHAAq&#10;hSd3ygce/brXO+D1vY9UvPEnhd7e5tbu1Z83CGKZ5kG3ZIe2MdSDxXC5e0ozitFdNdr9L9Nrl/au&#10;bOt2F5Y6/b3el3SxvJ95Qo3KCw3N6EcYwevY5rMm8JwaNrU2oaJZW9vfX11JJdXMMYEj2/BxnBJA&#10;+YjsCT0zWf8ADT41af8AFHQodcu/BGueGtcWSSC+0PXtNdZotkvlsCUyjISQyurEFSD0zW3ceJxa&#10;eIpdVvtI8y1s4Xjtrq3XcQS6BkOOnQNj0FDp4qhUdKas1o1pr+jV+1+4eZz3wc+JPh345+FLrVdG&#10;tNY0X+xdYaP/AEyxMBnVDhZ03ZDxSAHHQjkMARV21h0n4haLqGm+M9I8s/2sqC2YN8yo+6Jx9eDk&#10;Vs+JPEHhTwl4dn1zVr+O10+4uPKmmbCbXZtufxP51VsrnU72KwiivY2+zxzb/MtwSWHCENng9sEE&#10;GqlKMpSqU4uMb6attW1avbXX7tBeR0l5bpeSC3Vis9vFmMup2tkEfiPXvXltz49tfBfxl8L/AA38&#10;W3trptvfabdQaeGZ1juNQG0iFmf5GSSNmaJfvbopF7Yrqryy1fWILm61DxbcRaDe6O1ldW9mwjlt&#10;JiWDTrL95W2kD/ZK5rB+P/wn1zx38J9P8CaNq32z7PqGm3Ed5eNGZ1a1uop451dwQZAYx1xuBblS&#10;c1eBjQhWVOtLSWjf8t1a+q6Xu116PW4S2ujqPiD4b0kaDqGvjydN1O805bP+0mbiFS3Ck9lDfhSa&#10;Dc6JeyweFl1e0/tO302OW609pAsojzt8zy8k7Nw+meM15J8U/wBtHVvhb41+GWk/FT4JahpXhbxx&#10;qF5pXirW79leHw1ebM2a3O3KiO4YFA5+VScEg8HtPiff+BPhd8TND+JWqeG40bVGj0ZvEUKRg2aO&#10;25Ud8FhEzAD0zjpW/wDZ+Mp0qcaqfvqTg01JPlbi1e/Tlel72aaVmrnNG78ty5D4WtvAOn2OneGb&#10;63t7e1lmmuIp7h2WTe5ZwC2SCDkgfh7VtGxg8WaNDp8Oqxxz3CpeWtzbyf3WwGHHII6/Wrq6bofi&#10;DVWvFsvM+w3BEMylWRt4G8d8j6965rxz4WuNM0rS/BGmTTNa3F1MLnUJLry7mBCCyrAQNu/ftC5G&#10;AFrljU9tUSlK0t7v5vXv00e97BtqdD4fvr/xTof2q50ubS9RkhMclnfqu5NrFfm2nByPmGDjDA8V&#10;lQzXWqeM47QRMq+HZVimWaFlSYyx/eRuj9wfQ1qeBPE8OteH9J1jUZljm1az86PzEKFZFTDqFP3c&#10;AEkZPOaq6BFodr4q1Az62s0V8xMULO37t4+ZOfugcqfX61mvclUVrWvZdtbP7lfcfY5b48fAyf4h&#10;z+GPEXg/xZcaXdeD/EMeotYxwpJDqUS532kqycAHduVhyrDIrp/BU93fWt1oPiiSYXzXEzQP5Jh8&#10;xCeGibcwbAYDIPUZwKy/C06n4reItDl8aw3DXkXnDTpYfKlijZflCMDhgOTuxnnmpfDPhHxd42+G&#10;1po/xXu47XXIZJVN1oNw8XkcsInQnDZC7Tz1OeorqqTqfV40qs1yxtZ2tJKV32TaT316qwo21ZP4&#10;K0fxV4W0Kx+HniXxbNrGqadpo3eJLq1UPc4PDyIP49owSOpz0zWd4R8R6H43sf8AhWutx6fa6o+l&#10;3E2reG7W7RmhhaQp5ijO4K25TuHQuAetYngL4h+M/hR8GtHf9qjx3pY8TG9t9Hk1i4RLS11C/uro&#10;xWkIVSQrvuiUYxuLA4GcDW8f/D34f3vxQ0Hx3rHhS1j8QaEZE0PxBDcrFcKsi/PbcYLRydGjJKna&#10;pxkCqlT5a01U1u5WnBaOUesfhXK209EnFO6XRjva5N4d8PeK/CnjVLK28e3UOhR+H4LWDR76EPtu&#10;Q3EizEklto2leh61t6hYtql5pvinTittcSP5ErGJjvjDZ2npwT6jilv9V0W1lbSvFNy3+rF5aStE&#10;R5QAAJDdMg/jzVqE3FlPJpkHiDbJcKGtVmXKgEfgR+dctSpOclN727aNfJa+dyo+6Y3jy38bWOpz&#10;eN/AujrfXFrYzQapojXHk/2gmzdH5bkELIGyoJ4+Y5x25/w5pngv4q/DjSb7Xkj1/UvCKNIs0syR&#10;6npl15e0wTLE37qfy2ZXAO1iMjIINdT4T8V2XhPSY9H8Yi+0+a1uJLK3m1Jiy321dwkR+dwI6Z5z&#10;kc4pvgX4ceCvDnijxD8SvBUWn/8AFbLbXWqvEq/6VLFCIY33Lwy+WFXnP15xW0a3saLjK6atyyX2&#10;tbNN325XLVejurWn7Rynxc+Alt8S/F/gfx94R8f69oPiLwV5lzps1nco32i2li2SW11DJkSo6/Lk&#10;4ZW5ByK8u/ao+Inxh+OOnNa/sd+MLTR/HHwt8daYnjDwz4gjYQalZzBWktXZUcqGQ5SUArkdRX05&#10;o11Y6hdborOCG+t4/JuoSoMiR/wjPXbxkdq+evizPYfAP43XnxmT9nzxJef8Jdrlnb+KvE3hzWV8&#10;yxs7SMrBcy22/dJDlyhEak85cYANerkuLnUxUYzipzpxfs1Lkad5XlGXM1zRcXOyTb5muXVkVI6a&#10;aXep7oNNv7DUdI1Cyvxp9pb27HVNPjYNCMrng44w2fm7ilitNceDUdB1W4t2+1JKbF7f928qE8ue&#10;o3AMBkdeveuP/aK8Ev4r+HDePfC3jfV9C1Dw7btqdvcWqs8Nzb7Q81rPB0miljBUr95CQy4Yc+b/&#10;APBOrx5+0v4w8Na3qHxu8e+CvFOiaprepXPhTXvB947DT4ftAWPSZI3UMr26BgdxZhgKxJBrhp5f&#10;Kvlc8bGpH3Gk4tNSu22rO1npvre3TRMvm97l7np3xq8BaBrvgdNTs7y40u8sbqxuGudPmZGmS2k3&#10;JG2zO+InIK4IIJyKtX3haPUre10/V9HhS4kXzRJHbCNrdyd4ZJIwN3z43DIz371x3w/bUfEOn3P7&#10;Lvx58Z3GqeKtFePVdP8AEdvbvpn9qW5uXlt5E8o4DRhRHIgPO0kjDGui+O3xVX4F6FpnivxDqdvH&#10;Yya9bxzz32pJEoWU7WWPcPmI6hepGcHiq9nio1IYWD5pXbjvZppcri3ZtPs0mtrboLR3Zq3PjLXx&#10;4wXwD4x+Ht1JY3WmCVfFFi6m3a4BwbdhnckhGWHVSOMg1e0lNOuvEFx4V/s7ULLVhoeBqkMJCLEz&#10;Mqr5g+XzFPzBccZBqTwj4itdZ1JtFltltrqS3+3xLFNGypE7EJgqfmyBu6d65PUPh98V/Ek3jbxP&#10;4D8aReEfFF9pZ0rQ7+80wXtvFJCzNb3r27FMglyrRhsMoBDKa5owpyk4zap2S1u7XbSvZXdrauye&#10;2iH+J5/pfhTwt8GE8RfBfxC918RF1fxNLrd1GumpfXljIbJZoJLxAc+bLJaMYpNo8yRTjBr2bwV4&#10;/wDAGveGtLuNE1a1v7O+WSKS6h2hDcD/AFsTgn5Jd24NGRkHIIGK8n8MfCvwX8SP2oPCPx4+IFnL&#10;o/xg8JfDVk1TTtCuJG0q7jvHMLkSAKLkRywyCMSZMayg7QTmug+GPi/4T/tG/ByfxB4X8I2rXEfi&#10;y60/XNOewNm8OqWtyY58oDndld28E71IbJBr1MypxxFOM5cza5eeSS5VKXMtLaNNRTjJNJ7NaXIi&#10;+XT7vRf18jsPiFrN38FfhzceIPh58KbrXja3EbL4f0WRFkMTyKJHiU4B2qS+wdcHHNc/4v1efVtR&#10;0P41fC+8vLmzmhWLxJoLWbo9zp7MQZhGwDrNC5zgDcV3D0qT4jac3hfSf7M8CS6zNqnh6SPULOxk&#10;vAy6grvtMW6TPTJA5BHTNVfjT4t1vxd4Wvvhn4Pu9R0DxjeeG5brwzrnlvDHb6m0UvlRu4UrgMvz&#10;hsjHbJFceFpX5Gldyb5pO/wtL4lror8yktVru0rNy5Vd/d/X5DfFPwQ8OeLviHpN6ZL2xv8Aw9qW&#10;majZatp8phkmjt3n2W0mBh4D5zB4/utweCAa0Pht8UfAv7Sfg/xNa+C9fhTXvC2vXWha9GquJtMv&#10;omDeW4YBsMjI4xkFXGCaq/sgfHnxn8b/AIK2fif4yfC2+8G+NNDVtP8AF3h+8wy29/Go80wSAlZo&#10;JBtljkBIZJF6HIHQ/Djwv4di1a6+JvhfTVivdduturSSW/2eV1QlcTKuPMkXGFdgWC4GSAKMU6tH&#10;2lDE356TSi0043T111TjJK6adtrXTK9NmWdFa4itbg2unrMdPuFVrfAbO2PPyAcqc9M81yX7Jfxg&#10;1P8AaC+CMnjnxv8ADq68N6udTu11Dw/qGjT2c1qUlZVykoBZioDb1yGzxXSQ6T4m8GeObnU44I5t&#10;C1C+ae9eSQh4GZAq7QB8y5HO4nHauhv9Xm0y0mlXTbi8t124kt5N0o3HHC+gHOfSuWpUpKg4KKcp&#10;OLUk9Va942820+6sugRv1OR8H674V8TfDhm+HfjWM/bbRtQ0NrqN45raNnKhzFKA/lhg2Qw7EVj6&#10;h+z74y8N/Gm1+MHwi+I/9gWtzdSP4s8KyW4k03xCHijQTuMbre5j8sbJIyAw+VlOcje8UeHfBHxa&#10;1/Sbl/EtvMtjBqVnfaKZlWTUEkgEUkMh++AgbcQOhYH0rW8P+FtQ+GejadpegT6hq1gqx29xHqF4&#10;JZoYwAqyBj94KoAI6kDPJyTr9ZeHTdKVnNNOMkno7qzbSTeiafKrNppqS0LLmv22/r+rh4UuNaX4&#10;la7LqV/mwuooBp9u0aqYnQNv5HLZBB5qxaX9xY+ILizksZpLe6tjLBdq2V3qeU2njd3HPNGraNYa&#10;tpWp3/g29W1vZJdrXcTZCypweOgIHFWPEWkw6p4VXTrhpmaRUDXFqoLxy44lx3weT2rhlKnKV9r2&#10;TVtrJa6f09bjZh+B9F8NXVtrnjDTrW60ubVZ5X1WKe4PltKqGMyoSSApA6rgcZqh8OfEXhi78aXH&#10;wksvibpmsah4V0OzufEWlzFX1CH7QrfZLh8YwkiQzENj5ipxjBFT6T8OtV0jwZL4AtfEyXWwK7SL&#10;ahCDuzLGcHgSDdj+7u9hTPDulmx+J+seO73W7Waz1nTbPTdF0YaXHBc2ywtL52Z/vXCsW3qp4jCt&#10;t+8a637GUar5r6e78nFLdN/DzdVa17uyTn3rr8fuf6nQeLtE1OQr4n8NXH7+3jkfy1jEhnzGQAuS&#10;MEHGOcE1wn7Olr400WybQ/FPirWNea/YXeoWuvKouNJkkGfKA7RE5wpzt6Diu0Pjjw/qPg631bw3&#10;bPeaaG2XIZjBJbwqxRpCrgN8pU8cEjmpJL3TbC0h1e0nWeTV5YhaTRKC8q9jkfeGOazp1K1PDyoy&#10;ju7K6V1bp3Vr36fNBpzXPPfHmueI7LwHqlj+zxZTX2uaHq1rZPomrQlWEbXSPc7VmKrKPs7OyFT2&#10;4OeK77TPDN5B8SbzxRgRwaho9vbCHZ1ZCxJ69g2Me9c3+0X8YtK+APhm5+MPiYa5Nofh24t31q10&#10;rRzdusMriMzqB8wSMuGcrkhQxwcYrrY7y01rwnK0t1DfWGqWxms5LSYxtLC4zwc8HBGCD+VbVpVv&#10;qcJqFoyclzbtv3G03ony6SS6c273HHt2OQ8nwj8I4l+BVh8O5ofCMuguNOuLueNtO80ybP7NCu27&#10;e4ZmCnKkZA7CtrwXH4Msbmy8OeG7e103S7fT0htdIXT/ACo4vLwiKjD5fl+6F9Ola3if+xtTS30L&#10;VYLe9huod39k3KqZ324PmJuOdycE9x1zmuS+DWtaHpviLxJ8FZ9Rlvm0GZbpbyeNRiKYkiMkE/Mn&#10;TJwSCDU80sRhZVHdyWstW73dnN3vrdq/ro9xbOxd1G28GXNheadMjTafp98DD9jfc9jdA8E4+ZGy&#10;2cnjBrdjvNZ0yGPQr15r1Xt9v26RVLK3YsOrcHqB9aS++y2+qXllqrQm31KNYrX92FEz7fulh1PH&#10;eo/GVjqDJpEWnalcWs63UbssCgtIqfMY84xhsbT7Hiudy57Re2+vpv8Afv8AiUVYj/wiWn6pfQXe&#10;pXStE85tppBIhkY4Cxk8rjGMdPmrS0qez1TT45YYlhumZPNyCiyP1bGOpzkH3FLHcahewxs63FtA&#10;03mq8ajkMpDRuD0wx7dSBWNfy6hodt4eGo6vNPNb3nlXlxHb73m+VvmbYoC7scnHWly+1/xf8D/g&#10;fiAzTLLwb4m8aalB4T8VLbatpsIg1C3tWwApJKExkY4Y53L1PBrivgd8N/EXw0tdf8TeIb3Vl8Qe&#10;KtTkl1zTY9QeS3fywY/tdrE52wMy7XZU4JHAr0f4fXnhzxXo8niPw/OWS5DhppLYxTD5j94eoPtT&#10;7/Tx4j0GZNO8TNY6g1uUW+t4wWUA5zsbjPHfmulYqpT56GqT5VK++nR2W19bWurKxNluc98O/Cnj&#10;DwdpNxceMPiL/wAJFcRzRx2eu/ZUgmlsVbhLkKdjSKdwMgC5BGVHNa+mLp+t6fcanYWHmRmRw2la&#10;hGI5LeTk7gOqFvve4IIxS3TazYaLaXdqr3D26tPcrp0ManUGU/MmG4JkHPY5HWrd/Npd7Ld6BZao&#10;1ne3+nyXFvLbsvnBMBNygjHyEgAcjNZ1Kk6knN2u3ulZK3kkrd9Pl1HtojButD1XxVcafPo/irUN&#10;ItbC6+0NaRqkkGrwMhQwSiRchQ3OBhgR3Fcf8Wb/APaj8M+ArHxn8G/hdpOsatYXxGu+E9W1cxpc&#10;WyBis1nIqlUm4ACsACGwcYzXeeKNUn0rwPpr3evrHcRJHH9suYSzTSLx8wToXx2HBPFaXgrxrpvj&#10;/wAL2/ifw5Iw+0Lt3zQsrRsDgq6sAwPHGRmtqWIqYdRrOnGcE7Wknbro2rN31d73Vla2wt3ZM5v4&#10;TfF2b43eE5tQv/BEui3zRSQxWOrW7qyyGPJQ8DO05DYPOOKx/iN418Z/DD9of4eWCRWseg+LIZtK&#10;1aeSaXYb5UDwoigFQ7KrYZyCVRlGTgV13iPwZ4c8X+HNS0jX9XulsbqQeWI5mt5bW5D5EkMoIZTv&#10;AK9QCPQkVR8MW+ieOfhlb65Pqmsx2xjuT/p16PPSUuR5qyfNgqRvidT8oIxxxTp1MLGpKooe47x5&#10;dXbmi7NPdtPW1t1vqLXT7/8AMw9I0fxunxg1jxn4W8TSW2npqUcWteH3EEyTKsPDxvjdCzF13DOf&#10;lB6Gt6Px3p3iS/1pbYK+reErj99pzzDPmyR5jGV5RW9SCMZPaquoeLPhf8KdQ0QeKfGFtpl94qvL&#10;TStK1O6mVm1u5APlRs+0b5WXPJwT2q54v8BjxH9svtJ1290u4uDGY7ixmyPMhfcEbHVWPDAc4yBi&#10;ipKNSUXVjZWSjK1r2sne3xLdX3+6xcfX/gf12M/TvG2i/Ebwi2n+N/D8mm65atbnUtF1CPcbVzNi&#10;OZGA2yKWGVdeo7CuX+InxG/4Z30GXxt4g1XUNQ8I2DPqN9r0kcVwlvBPOluLYOzKyrFJKJsk4ESP&#10;k/KK9F1my129sYrXX76OK6urU21xJZQssazEHZKuQWAycYJ6V5x4++FfxN8W773wrrmjWetaX4al&#10;0+4tdQjkki8xlR4ZTyYp1MkfzCRD+7kZcqevRgXhJVkqjSpt6pttJbaOza7J2drq93YicpLY6P4S&#10;/Ef4f/GjwxN4o+HeuWata+Kr7TL6+0+MqlxfW7GOWRc43hguQ3IZSCCRg1paxE+meModdm0u0vbf&#10;WGit1kS12sjAkF2dVyQByN3Q96zvhp4Ah8G+EdH1TQPD0PhiFrGMXnhvSlSew06d3Lz+UB/CSSgZ&#10;ThUUYAHFWNZvraz0az+Jup6DqF1J4f8AOCtpLsRKp+UuYYziWPb9cY6VhUVF4qaoX5G2km03reyu&#10;rLdLVP0uV9lX30v+r9DU1Kx8LeHtNuvB+leG7KVpma6utN2rGJ43b55t2MFx971JFcHqngTwL4N8&#10;R654C0jxVa6HqnxO0qZ9Da42eZqGpRRMzuFkyk8ioEdhtJKKS2QM16VqT+H/ABXoNr4p0bVF2X1m&#10;xjkhh3idTGcDGQQQeRjByMVwHjrwx4pij8Nz3XhHS9e0XR9Fkng1q81Bodb0e+27fPheRTlHiLIx&#10;DK/VTuVjisDUlzOLk1e903u1qr82jtJLTdrS97CkujOY1HxdqGjfCfw78b/iZ4GuLfxPovhf7Frm&#10;mWOoRX0Wi3GyRZZsx84LI0e9V24bBGFJHoXwc17wn4d+ENvrdn4g0vVPDK6ebqw1jTb4XNukDgP5&#10;akFvkAbjBIx7Vi+Jfjl4X0q5v7uLwBd6nrEWlL9ltYrVI31q2J37IJSfLlI3EvExBXJOADk9Vb/D&#10;P4f6X4DuB8LvBWm6JHeQpei30WKOyWWVUG0ExrtXgBCcYx7VtipxlQUasHDmlpZ6W3sru65buz1T&#10;u76psrmbv/XcboHh/wALeGtGm8N+BbQWljrCteaZaxwZt45H+clBkDaSdxAx1rW8ZeAIPH3h62st&#10;SjiXUIdivdIzxvEpwJDGyncrFc4OeDXyT+3zr/7V3jT9hfxt8Tf2TbG+8M+NNNvYJNISaQNcadJC&#10;4+0S25jDrKhX5QCuGGcjFesfsa/tK+Kfi58KtK8E/FbV9NuviPofhyybxrcafFLFaveywq6SW7lF&#10;WaJifmMedrBhgYxXTiMlx1LLVmdOpFtTcZJO84tKPvStpyvmUb31l6ozjOLk4W2t9z7elvyNr9mf&#10;9myT4AeLvG3jK08R3UbeONWbVvEmm3Fx5trJqOBF9ugJ5iaSOOISR/dLDcMHOcH9sr9krXf2vfhx&#10;/wAIvovxDh0+zuNQsrnUJ7G3U3Ra2kEiPa3IzskSRAQSrD7ykAE13/xl+JOpeDPCOh69c+DtS1Tb&#10;rVnFq39g3gSWzWRjG84DY8+NCctGPmK8gEjFbvwt1vVvEHh2/svEHw/m8MtY61c21irXUUy30KNm&#10;O9jMfAWUHdtYBlbcGGeTy/2hmtHERzVSXtE0k/dfw2S0ersktbaaeRpyRlDley0+Wn9fltpx2pXP&#10;j/RdR01JvFFraalfK+nwy3XlRPfyhcBthZd8uPnwue+OK6LxTP4ik8BeIPDXj7QP7W09fD5gmuNH&#10;uMXV8XjKzARtgRkAkj5iT/Pzj41eC/AvxW13S/g7+0doeh+KrCXxDFP4S1bT7NxeaPqkf7yNpAhP&#10;kkAZ81WUH7pHNafwA/absPib+0V8SvgYNKuIdQ+Ht/a2uqzT2PlC782EPHcR85MWPl3Hqw44q54W&#10;rLCrEU43cFzyaVko88YxlGSd3q+VppWffRqeaMrqT32+7X9flYy/G+oaL8PP2bLPQPCevWvjC6vt&#10;C8rw5Dq16LM3oLRpmS4jX90o3xhn2nG3ocmpfix8KLr4nr4D+IkDSnXPB+l3xs/DevRwS6fe3zQq&#10;sLXO5SyOssQaOaMgqC3GGr0jVLnRSZvCrWlrqvl3Cu9m9rGz29q7d0GNyMQcNjtznFY7D42aD8Zr&#10;yzvNC8NXHwz1DSPItbiCOT+07S+BXAkUZja2KtIM8MrKOobgo4uUffp2U1zyvJ25lJJOKWivyt6J&#10;JvWz2Sp76PfZ9mk/L+maHg/4hHxZ8JtJ8U/Fzw5DoupTWcMOvaRMrTw2d+VHmRh9o3or5AfGCOa1&#10;tC0vxdpNvdaHqniCyntpNn9kzTRsZOR86P2ZecLjHHWsbxddW2oaBH40steltdJ0OaRtct1tS/2i&#10;CJSrx7Dz6kEc8cZq38Lda8A/Ez4dWfi74e+LV1zwzeaeBps1pcl92CeQeodfu9cgj2rz6kOWjKoo&#10;2i5aqzai90k3s7Lu7oLptjpPB934f8SK3h2e1t7H+z5A2krbgQyOzDLggZTHTA4NQ6zo/hs+LLPx&#10;tdWkFleXEX2H+1FaOOSKeVQqnc3LNgBQhzncuAaq/ELW/i34Q0jR5/hf4XbxY8niO1j1S2v75bWX&#10;TdLORcTBj/r5EGCIzy2TzxWF8cv2bvC/x5+D3/CmdT8R6h5Mnia31q1urxFuNktveLcosinbvi3D&#10;aBkEYU5yorShGLqU5V6nLGXutrVqPVuKaenZ/F0bQLy/rb/P8D0XxHp+pnT9P86WSWa2uEZpIZdj&#10;PgYyR0b1I71zuleMfFOkeKbfwh44sbGS61ZXNnJZq0auUJJHzAnPl4JHr061U/aC8L+KNf8ACkXx&#10;C8CahKmr6PGzw28fmPHcwFh9ohMasuWeMFVb7yNgjuKitdH06y8R6L8XLHxDrz6bNoq2enaZNLKV&#10;tCwz5kkLdX/hO4bh61FGlS+qpyd78ytbVSWqV+zvfzs101L+9qdFrN/bX+iHXfA99BeRWbynzLe8&#10;Uqvlqd8R4PUjaR1BOa8/+Oer+JLX4Oap458Aa7oeka1rVvDFoeqXsy23k6nJOq2ySsTscBtkZU4L&#10;8rkZFRfDv4i/Fvw54w1/wdqvw/tdWh0ORbrVta0HTTCNUinjLp5MGSDcIflkUkk8EdcV0PiHVvAf&#10;xRs9N0bWPCcq6bqWuRIY7qxXZM0S+d5dxHIAYyrovbcGQEV106MsDioOUVKKalfSV4/FZrzWtmlp&#10;ulraeXnja/3b9tP60Zg/sT/tHar+0L8Drfxl8Sfg7ffDvxrpeozaH4u8J6tCY1g1K1kKSm1ZuLi1&#10;dyzRSqSGBxklTWl8aItW1S90W58G+BNC8SaLrN+F1ebUpCYLONQczDYGBPBXkYDYyRiuR17wbp2s&#10;/Ej4ot8PNbk0TVtC8GaZaLq2r3huNOsrzEl3FP5WQwIVlLupG4Dnnk+kXPgvT/iV8INGkPiN7OZd&#10;NhurPXvDcyxeVOUBa4hOCuGJJAYFSG5FbYr6nQx31mkuSM3fk958ilFSSve7Sv7vvOVlqn1Piiur&#10;0v59/vt+PzK/xju0i8ILZaTcWuhtHaxtouvyFZF0+4JCqDHgtgjgMBjtXH/Bz4kfHQeIPEunftBa&#10;LpNxosfj1oPh9rXhVPMiTS0tFlE16cjYxbzVLAEAkZAHNejXmn6NrNvH4J1y5XVtSXS1WSa4WNZp&#10;oTj52VcA/MASVwAeRVPTPDGkahFDrWjaesM2mie0Sz+ynykud2GlIUjgjg56g1y0cRQp4SVKcE79&#10;WtVfVOL3V7a30tfRXd69697/ANXX+VvmQeOfEOhr4h8I+LtPtr7V9L1y7jsobrSYY7izKzruS5lO&#10;RsjyMb1zncMgiotQX4i2PjrS28L6TDfaDq2sXR17UFzHdadsjxEAoysoLrglsEKeK5W6+Mvhf4Z+&#10;LfDPwu1/wHcLqt5BqNppOl6Gu2Ka3gjS4mEUDlVkRIyv3fmVhgDmuy+G3xX8L+KPGOofDSysNVs5&#10;tLtIdX0++ntyttqdnNnDxv8AxlG+V0OGUleuc1VTD4jD0VNU7x5Xq9nFycVLR9G15XWqsmgXvf1/&#10;Xa/39g8A3es/8LA8UWreErXTLW6vll025toVA1JQm2R3wBls8ZOTgd6xfj18L/GnxJ+HGueDPCeo&#10;QWbarZCKO8gkeG6tmJ2yzxun3Z0TmJhxuAyMVekf4j+AvGOkar4K0TWPE2i+JNckGvQXGrQbdDjK&#10;8XMSyASGPcMGJCSC2a6jTri8s/Euq2KIJbTBfy23E7j95Qf5Cs3WqYfERxFLl0UWuusWlqr3Tur2&#10;e61WjRNuaPK/T+v+Aef2d54n0HR7HxRL4m1jVtL0rSpFvrW4t9+oK8EflrdAKAzb8FnGOpOM5xTf&#10;7S8L/EO8ivpJ/wC0tB8TXD3Gk6ta2sht7KKGNflkzgwTtKxHABYAqQCprovirr978PLKz1u38WWd&#10;vObxLLTV1KIrHeT3MqR21pI6gnaWLDOOpB7HOJ8IjqXhG71T4ZeMfCEEOm2QuLo6gqlfPdp2cERr&#10;kFQjBTID8zLkgZrojLmw7rxWuytZO3fZXafLqt72a3ZS+LX+nv8A129Ghiv4n8A/D3R/hl4ju5Nc&#10;vria406P/hJLws2pwhiy7pNoG8odqtjHygHua6Cy0Xw74l0yG60jT5v+JXbi1iuboD91MjAeScfM&#10;QDj5hxxVDRV0CG0udZvlu7zSftUl7C3mBlWLyedvJygx94EHNcV8LP2dfDXhrTZPGHwA+M3jDSdG&#10;8Q6g2vWtvca9JdQRyEYNv5NwXIt2OWKKVOehFV+5lCUpTcJXvflfK22207P3XbZWfXyFe+j1/r/h&#10;/wDI3/g/8HPCH7NQ1LQfhdqdqvhnUNZnuta0jdvnstVuJN7yrJn+Nnz5bDuCD2r0LxFatptxcalc&#10;GBnlsVWO6urc+WGBCiN3H3VYkZHbrXkfxk0f4raCupfELw5pVvrFrfaHO3jDwnp9qsOozyKiiG9s&#10;34LvHsJ2sdx+UA5Ard/Z2+LPxc8S+Ide+Gfxd8L28C6fc2k/hnU1cmTUtDmso3D3UbkmK7SfzYpE&#10;6cKw4NGKw+IxFN411FN2vLVcz1Sd76t3e/VWd371iPLpBdFp27W+7byXkaXxm8J+PfGJ8OXPhDVY&#10;tD1K11yzu7maaMS280URDSQh+wkUFAeO3FN1Lxt8Z9O+OWseB5PAMN74Lk0M3Om63p+oILi0vACW&#10;hmhfBKscbJFJAOd2Kr+FtIvfD/jm30/RJvtXgXVJbqa6s9avjHLpM8D5je2VsZgZsjbnglSOK6P4&#10;h+AtW1rx1HrWn+KdYskv9BuNMX7DLEscEr8rcZKlg46AjIx2rNTp05KjU5XHllZtO6ba7O6krPR3&#10;Vu6YteXTz/L+v6uVNctdA+MPga18J+NNG2213DGZ7uOYF7a7jdZNhKn5WBQHPQ9KzvF/wD8LfFjS&#10;JvCfi/WdcsVs/F1v4j0u90fVHtZI7iHBj2SRn5lXB3xkYO7kEVS+COiX0/wSt/CuuzatJcaFqkiT&#10;XGpzebOJYHOZQ4wZUbtxkBsVD431n4ieNfACa1+zjqWm3XiDT/FSwa3ayX6QiBUmVrpGADBpRGCu&#10;xtpIbsaunGvQxTp0KnIozaTvaMW9pX2SdtSvit8v01Nix0y88Y+Ibaz8WXd1p+s6Brqppt3DfB/7&#10;VtFG9XlVQqguAdyY+UAHvWLH4r8BfCf4rXmjeNdN17T1t7P+0Y/El0rz2a/aJtjWfmgFsb8MEIwM&#10;5yK0vG8nh69+I138W/DHxB1iK68Dafdprng/S0SRdT/cExySwEb2dAcxshXOSDkcC98D/G1l8XfD&#10;ei+KNWtlkkk0eC5sdUhjMcd5HOm9laEkmIqcKVYkhgemMUnzRw7qST9nZJpNxcW7uyune616q0r2&#10;0aRHuv6/4e1zF+IEOgW934svb6yXWLLTNHjtreLT71Deweew8xVDN1BIZdw5xgVueHLbxle/bvB9&#10;5dxLpB0u0k8M68VV592AJYpImGAwKjoeQ56YrnbPUNWfXNZtdU8OTaRda34naw03Vm8q8iv7WKPc&#10;hLRoGhTqAGyQR15rro/GOsTfEnQ/A0vhtbiFtOuJr7UPLYwxlAoRFbGA7li2xsEAZGamt7SNPkST&#10;sr3ve1ktV0vdNPvdpq4R1/ryv+F/U4fxnB8Q4fiTouiaaF0jUtFimvYdWn0kzafqMdxInnW8Th8x&#10;3KxKyKrghw2R92tKx8cfFXQPEPhXQfE3hq38S+B9ft76XVPGV55djcaI3mFrWCW0K/vEIIi8wYIZ&#10;Qx61V+N/xk/4VN4UufjnaaDrF9puh6tDaeNvD8Nm1xNFFJLFH9qiRASWgDByUIHl7ieRWp8Lknst&#10;K8XeEbjTZ7PTbHWmbw9falP9uhvrJ4Y2JRgSxUMzrtY7hjvxXRJSeCjUnTi46rzv1s1aV4ucZpXc&#10;dbtNaIj2fTX8tPx0fk7dTktS+LF9rMviqy8XeD9XS0+HerG50+/0eBLiHxJbquWjiVCWWWIkBlwD&#10;kAjNW/FHxc8by+HNduv2ctQ03xh460u1068t/Afiu+FoxjmYM6iQqDC7wFirEFd6AEYzR8fPBfjG&#10;D4banP8As66Zo2n+OoYxe+H49SWWKy1OaPAdbgRYLM65VT1yVJ6V5/rFh4hu/wBovw3+2TpXhvXN&#10;I17TPhLdWfxE8D2Ok+bdahIqrPax4Zh5s0b+cIwPmO7GecV3YWhgsRTVVKKSvaLd05R5XyySfMo1&#10;HzJSjJWk+W8UkRfl1b23+5u/nsk10362frX7S/iPxDe+AIrLw54LZ9UuGsRqlnLcLB5FtLJ+/j84&#10;4Q4jEg64BA9aTxh4d+L9v4e0O7+FXi/R9Et9P16yufFV5rOltKt/pCESOsQjOI5yhCb+RwTXGfCP&#10;9rzUfip8RvAPjPwn8PZb74V/E3wXPt8YzQvDe6f4jt3K/wBnXts3EJeISqp4/ewsh5Iz2f7OmvQ6&#10;p8AH8N2PxU1LxVJZ3dxZx6lqNisWoRR72xHPG3DvGuV3YwwQcZzXHWw+Ky3DxhUppOLV01zfFeLU&#10;lqouEoNcsrSvrZ20vl96/wA/LR7en5p+aMDxP4l8eeEfjn4b8YeH/hzpa2fiHXmstbmbWgrXtu8J&#10;MF1BKRh1TvCQMk5Brvj4h+HGsfEmbw3qnhpbPWpQGWS4s8G7WP5xhl6kH1/WrWmap4PXTdHh0e6W&#10;OwhvGt7e3khMasET7gGMY7jOM9qq+CNeTVNa1jQbfWLW61qz1NP7TtbOWPfb28nzRPgksAV9cZ7V&#10;x1qntoX5OVwja6bT+J2bvfbRfcr7AvhSXy/D/h/m+hzPhTwz4N+Ifhfxz4N8GSzafrF5df8AE0mM&#10;M6qt5kSRzqsmMj7udvXBGc1w/iTTv2pPhl+2L4PvPAtp4Rm8O+K4oZ/itfXVncrcQxW8AhVLJ8uo&#10;8yXDmNguFT72Sa1/2ZvjD4e+LXi3xr440/V9fhvrbWv7Jk8M+ItH/s+fS40u2XI+Y+YHGZQepUjg&#10;ZxXM/Cv9s/w/Z+MvihqP7Q/hHxJ4Z1X4Y+IryeGOS1lvLe48PXLolteWk0abbqGUKshRcyQuzRkc&#10;DPtU8NmVGviIRp+0UY8soSV5XqKMU0tJNKXLZpWUuXe65pXJKUNel/kuna1nquyfY918S6FrF98U&#10;tO8SeGfHcdxp91bNbat4bulWW3mjBz5q4+ZJFIIHVTzmvnP9oj9oz9sj9mbw78SvFvhn9n+5+Kmn&#10;XUyXXw90nQZPs+pWMSAC7tpkHzNsAMkbRli2cbeK+gLTx98PLvxref8ACP6la6tqGl3VtDf2tmo+&#10;16Z9qAZBIgG5FKnPzDB59Kw/jZZySW2uavpGnagt1o8K39vMsTTC4GdskaKjK4bHTB46iuHKq8cN&#10;jKccTRjUhaN1JNXXMmtYuMlfRcy1cW1qiakaip6Nrf8Az6/120MX4m/Fi01z9kjT/wBonw1pWsaX&#10;qGqWelMdNurGQ3SPJPGDbTRqjOuWba5A4XJPSvVtOsLRfDMnw98SJcTR32ntF9om5W5WRWLRBu20&#10;HbzjjHWvJ/F/jv4geE/i18L7nwVZyX/hnUdMvJPGGk6asb3CyMsXk3ciyESCJMShmUZyQDXb6n8Y&#10;fAjeFrX4iaD48tJPCcyyr/aVlJvgjBYQqSyA7Asp5b+DGTwDWGKw9T2NKNOOkpSkmm21raMHpdSX&#10;I2v5k7q1i5NSTst+n9f1873k/wCEI1bSPDnh/TLZo2XS4xb3kcknlEQDoqAdwAFypGa5z4p+C/hp&#10;8bE8C+PLfUbiaaLW2/snWtOulYW0hyrI+w4IBUrjPBHrWn481LVfgL8BLjxdb6B4l8fW/h3w2N1i&#10;J/tmtagVYEv5hwJ325YcAsQMda8Y/ZIs/E3g3wZ8V4fhR8T/AAX4w1D/AITAanpPh+6tpNNi0eSe&#10;NJEsLmMKTDKykuZQDl2JIrfBYetPDzxkKlnCXLF7J8ztK71Ubc0X71k1prrZycfaNO763+a6b69L&#10;em7R9DabqGg6Vb603i8yXieGZGupJrq1EjwR+WXLpgZOFz057c1zngaz+CXxb1TQ/G3gjxFY67ou&#10;qH+39CuI70tsm8vyi8Y4OCj/ADK3IPUCrvjS68Z6FoF98Q9I8NLJrEOji61Xw/EfNe/aOPc1tFIC&#10;PnBBCMB8xwCOa+ffC3iDwV4j1m++KX7LHjOPTda1zVtMu/FHhvVAdLvLG3eIAwBHHlPLGxLvEyBi&#10;CwLA7TU4HAyxOHqVIScXtdP3U2ldSsvdTvdSvZ6x3bsvt8r8vz/zV/K3mj3TRfD37T+gfGfxJqnj&#10;bxho+rfDtrGL/hF9K0vRRHqGnzRKrb5ZGc/aDId67QFAwpHJNcz4d+Cfhz4eeJ/GlxoPifUbNviJ&#10;FLrFxp99fzyqbzaPmt0mLCFlUDdGmBnnbXtGqX+srZxG4trby2vFS4WZ+sQ5LJ/eJPQHHBriPi94&#10;c1bxze2M3h+5t7fVNFH22OPVLV2s7m2k+SRCUwwk2Zxg5U9ciuXC46vUqcrahGSSfKkk+S3K5JK1&#10;7pXfV+89W2HRJdPv11fm/wBLWWyPNtT8DfFTx38a/Cmua9q93pi2e290nVdF2zWt/DHGA9lqEcnP&#10;mk5ZJIdoOO3SneM/i5Y2n7fvw98C3WheJtMmvvC+oTTaw2imTRr+F2QJCbksPJuVkH3SCSDjvmt+&#10;6sF+FfjIDxeNKfw7qFxDY/D1ooZI20mR42zFLMWYkuxO2Tt0q34K0Gx0Hw9fI+k6jDrXhGSa9W0v&#10;LxrpZMgnIZwRmQA4IHYHivU+sU+XmlHmj7NwjbRe+mr9W+VtJpppO9mtGGkZK2ybb+a/NXT/AM7t&#10;ny1/wWN+JehfAf4T2fwa13wDq3h7wL8QPFmnwSeP9BuzHY+DdYjuY57W6uFjX/VSzIrOBtwVJJJY&#10;A/VXxw+CNz+1D8FdFstO+J+reE/ElveWeo6b4j8MXg3fa7Zty7gcrNA+DlGByr+vNcffeAPDn7S3&#10;wF8RW+hXFlrmiR6/cT6ba3V8bvSdcH31tLsIZHa2juGO9MFkaP5cbQK4P9mD4C+OPA37PereB/2z&#10;9W0fWvFWsfE7UvFltN4NvLq3bR45plSB7aV9jDyAFCgAARBQQeSfXnWw8snw6p1PZ18PUlzK3NKb&#10;ml73JJ2VlBRqJvlfu6czlfCnGSqyjO+tpLpty2Xru07rRJPZM+jpPiBLB8WdG+HeqeMHlluvD8sm&#10;pWZt41XzowMucLlWPJ2g4xzXk/7WP7OfjL4z3d54k0HwfoGna94W0eOP4Y+P72eWd0uJz/pUckEA&#10;V44jGCm4OSSQccVjftofD3Ubv4beBPhxHYL48uofHumx6xqlxrzadqttbxHd9tWa0ZW85ByegYE5&#10;BBr1jx1d+Lvhl8PrzUPBEfibxfbWt1bw3mlW+rRLqMSvOoa5jmkZRhEO4xn7yg49K8bDR/s+WHxW&#10;Fmued42dktJJXvdaTTcXGcUnF9b6a39pfmWzt+Cd/K3Na6dtN90rHhvSvDPxw+FmofD+38W2N7p9&#10;z4fj064ksZN89jcBOVcP8wIYbgsihvqK5uy+BPhPwT8E9JkHiPWJdV8D+G5bCz1m81SdReiZCHe4&#10;UHbIrMc8qSoAxjFYXwZ8G/C7xN+2N8QPit8N7TXNL1K9a3sPHUFxeP8AZL+6gtzFa38MWdgl8pij&#10;OPvADIyM16Pe+CPE/in4SXfgOw1vQ2fTdS8uNrhWkt7+OJtxhn/iiLHqyEleCM9KyrSlgcQqUKrj&#10;BuEmmrNOUbSTte+jtf7Sak0tUh+/G/df57fff001KOu/C3RvH/7POl/Bb4l31qjJ4dEk0skxkWKS&#10;KP5Z0nGNpjfDh/bNcT+xp4y+Imi/AjTbL9of+ypW0PTZGtvEFjqaX1vqtujspuA4JIZk2sSTzk8V&#10;634VtvFvhzQrWy8QXcdzYyTTieO9dZG8tzlUSRQAyqMqAV+ZcZ5rx7x5o3w5+EHj/wAJ+C/hd8Ub&#10;/wCHs3iq8ktG8JaTHYrYTNIS4uPs9yp2N8rAeVwSxyKeEq/WsPVwUtby500m0rKXNZq7jdWv7slo&#10;r20G/i0+1+fT87b/AH7r0e58S6V4L+EOuRfEHXZrHSbfTbnUY9eaYPBDZ53BS5wBtUgbD1X1rnPH&#10;Hwg0fXNHt/EHhPxBcDT9T8ER2smn6PawBXiWRZlmjDAbS2QOuMDGK9I+JWg+HvE3w61jwz4y0WLV&#10;tFuLHyNStVtUm+3W+NskbIeOmTwMjtXE6b4C8Ejw5Y/Dqy8Q6wftdqLKG21W++aKziAdQcqCpKBc&#10;MME4XPeuXCYiMY+1i2pczb0Tjayd+6atd/K1tRSjKV16W/Fa/Jr8TG+EnxMXx5+yQPEnhz+2JpLJ&#10;byy1bTZNNcX1rcJI6OhgOWUj5XC8gq3GQRWv+zZ4l8UeJvgd4Z0X4peDLbRvEbrLHqGnaOw+zwtE&#10;7bSoHCh02MV7MSMVwf7Enxd8Z+Nf2hfjh8FvFevwXC/D/VNPstrQwLcy/aLYyxySvEAS3l7V5z65&#10;7VufD+2/tz4qiwkim8L+ItNvJoLxLi68/wDtWzHKShkk4bO07mGT9016OYYWNGpiMPOKVnGqmndp&#10;ThzRX2W1aSu+V9NlcmMm+WS+0k/+G9b6K70fkdh8YfC1leaLpvjXx5pd/fSaRIbmGz0+2Z9s0aMV&#10;cRqd27HZSc46Zryvxhov7Q3iN/Cviv8AZj/aM0nWdV8NxwnXNG8VaaAdSsLq4SWWOdlUPbSC3DLH&#10;wG3Y3A8mu48D/HP4par49174R/FrQ7PR/EWkR/aNHuNNke407VLTeRHc5K7omwMtGckEEg4pfE/w&#10;7+DXjzXdJ/aRvdH+z+LNH037OuvaRq8tr5ttNLG37yNGCXKO8SqPMUsoJAIBOc8NUrZfNQrpOy0s&#10;o1IPmTsrO3uyTesZXT1s2klcV7ya8n+fTrfZp6pX6oi+HfjLxzq37UurTQeF/C8fhGTQ0uLBFvHX&#10;XIr4KVuI5IGG3HCAbGIPfBrB+LH7R/w40fwJo/xQ+KnwV1qPR9Z8UWul2+la/wCH3F/pF885hSSd&#10;U8zyE3DcrglSGU5Ga63Wdef4XfC7xP8AGzS73WvElrp99qGo3WiQ6OP7QtQcF7aEABmMTBiBglgS&#10;OeKyvh54/wDGvxF+ES/H/wAE6/J4ghuNLT7V4dvI1s14k3SXB8xQ0M6xcGNht44xmnThTlUWIdP3&#10;E407qUottLa7T5ZPRttJaabu0043tG+1m79m7+nlfpo9j0bxH4c8M694jOm65aWN1HNaiOzW5tUl&#10;3FfvKp65Hp1rmPFCv4Q1e7k8R+Jm/sXxdBHpGg2U8flXVldGFl4yMnceeo2gc186eNfDt78cPEFz&#10;8aPAv7YXjKz8A+Lta0+LQW8L6TayWum3FtJnzVk2eYFZ0KShmKsuRxmvevCs/jHxppI179oM+D75&#10;/B/imS70PxJ4flfYtjHCQ1xLub9xKVLCRASm3I5FFXLXl9OLlVUtLSjZqUZWVkuZL3lJWlZ3Vnum&#10;Lm5r8yt37W0v1ts/17mHqf7NOi6No9rrPiXW9QhTw94Lt/7DlazSabRLy3naV7mGcIzvI+fuHPyg&#10;gDDGtTxfqF9rvwy1bXbT4haddzT2NnrPh97G3a2nVFVPNcoSrNGzdeAVDbTziu4/Z48caP8AE7wH&#10;a/EHwB4+0/xF4WvhJLouqafqYukuo97AssgUDYGBUDttrh9d+HqeMf2idvjD4AWttN4aja++HnjR&#10;L/zo7sTx7b61lVQDbsxx+7bckgAYYKkVjTxVapipwxT1pXb+FPRr3eWVnfmS5rNtLmk07O+r5nLX&#10;r/wW/n9z0trpbH/a+Xx8/wCzzrWqaL4TvNVksZLG60WPwzdJHc3U5mVjE/mcRopO5if4QeldV8fr&#10;Hxd4y+AGm6rpOoLFqUD2V1NNayEL5gIztIPTdgMCcMu4elZPguy8dat8aPEeoeAPFMelwx2wOteE&#10;dWulnhF6wwp2Ku6JGQfeBI9qb4W+IQ+M0viP4HXfiLQ9J8S+H9Ua3kh0+/8A3sXklZIv3LqN6EnD&#10;Y6itrVKcaSiov2UueTV7pTUVaS2srXur35vRLO14tRb11+7t/wAPtbY3PCcVv4+EVvpK2GkeJNL/&#10;AHmr6Tcad5tsJCgWQqeGRXU8MpGcd8GptU8da54AS18V/FTwVaS2dhCIptU0mETfZjI+HwR8yKi4&#10;LZ4IOe1cjp3w28XfCT9pYfEGRLUz/EC3aymvNNsVGySGIS/v0LYfcsZUMuCM4x3rb8bTfDPU/wCw&#10;/EepeN10GHx8s+m/Y7q4+zxanfzQ+WsbwsRmQKh4B3/KfSsZ0aMsRGz56cop3Sd1o+aKa10akk3f&#10;a7VtQ95wT69vPp9/l8jkrf40fs6w/tLW/wAAPCHizVdPuIfCP/CU6nrLaPEmi3di0xVTLevtDtyQ&#10;NucDG4g4z23gnw34A8ZfDHxBqvwP8ceGfFHhLxFatHoNqnl3ekhgxEsP7vKvGz7geuCT6Vy/ww+B&#10;mnfDz9n/AF34N+KPtHiBbwyWt5oPiC+huFgiYBD5Lyf8u5RVYRnJX3Na3x9/Z/07W/2So/hZ8ItQ&#10;l8DXWnrav4bvPDrfZ10u6iIKOfIAAQkYbgghuQea6cRLL5YmFKjUkvfjHmdpRaWrqNJKV7tWSvaK&#10;aUpXFf3byV9Onm3fTrZWS7tbK9jg/jj4ztP2Wv8AhEZjqN54d8O3S6dpV14d02zEtp4cnkufLjux&#10;cpl7WFmbysvGYTwCUNS/FOX9nM/tM6D+2b8QtL8SeENc+G+qS+F4/FN1o8tpaapp95EBJG7/AOru&#10;7LzXSRJx8qSAgY5r0uHxX4xvvhJD8UNU+Bs2p+LtHtm066tLe5hlubm348woxUCVJCqt5eBnOeMV&#10;5f8ADn4c/szeOvgN4q+EPwB8Ma5pdleah/aXiT4favby7rcXfzXEEC3WRHE8m528tmj3oyrtzgdm&#10;FrU1T56nPGSbpznBxacZu07tXteLsnJSU76tNXkS5ubmjZ2u187W89ua73V+W1j1T40fD74S+MtG&#10;/sH4hR6pcabdalb6iuoQXTmOymRvMhuoZFOUAcDhcjnoQaxfh98LNKsfE958QfBnx08VeJLPWNae&#10;e7j/ALY3JFIsYR4Ej8v5UyA2wY+bJHXFcmIdZ+B3w8l+Bdh4ksRFc6nZp4fOvX72rnCB7mPLH5Qq&#10;puRVJHUV33xK1Xwbo2ht4V1PxHp+g3Hia4gOj3V1FthuLmTB8tWhZH3tjIYHIznmvP5cRRpKhCpK&#10;UJN20unHS8uWzae17P7LTvYfV2f9Pl0/LzdjhPCfh3xNoX7Sfjr4ReLdRh1fwL46kN5JNf303nWV&#10;6Y1ElmiuSqRunz7VKgHdgZrqv2d9Q+KD/FTxd8LPjL8P9Z0mTQW87wzqUd19s0XUtKlkIhNtMURk&#10;mjEe2S3lDPGWyrujgjT1Lwr8P9O8VW/gbxjrWlw634gt0aHS9WuGdr6WNf8AXwNKwMjp32/MQfmr&#10;5W+Kn7S/hX/glf461X4j/F744eLPEHwz8barcadpHh+QXGuR+G9atdhmhtpHYT28EsTEi3YuiNAd&#10;pGcH0cNh62fKeHw8OatKEeRcsrzlGybhyu3M4xaaatJRbTUrJqm/ZuKb0Savp3sk29rX5VrrdJq7&#10;uvp/x94j0nVF0Xxt4Y17R9PuvC6xL4g1CZSFtY1K+ZbTrxiNgcg/wkAgYzVjxl4r1bwT480OytfD&#10;kcml3U0iXyWPzLMJlOx0+hPJHaqviPw9p+q+CvE/xC0bwi+uQ+JvD0B1jw/MoZrtoo2RoTEw5IRi&#10;p5ySoqbwJrd7qPw68O3nw+8IXWoWMNtDE2k3DLHJYCMYC/OdykfdweRivJ5aaop2uk3GzaVrxvZu&#10;+jT5rX07Wdxy8n+Hkv6/qxyelX3hHQdVup9c8EfYppNUWOPxI1ttjkVH+SORycAgnbnPNaX7VF1r&#10;3h/w9qnxi8GXep2tzouii9uLezjSbzVi/eAeUSNwbG3cDkZ9Kx/Ex8F6F4p+I+k6r4b1K603VobW&#10;+vtE1C8VoFkwFl8tCf3YH3mI+tewReGdGv8AwDZ6Nptrb6j4XvND+zXDebvlWFlG3af4lx1zW9et&#10;HC16OIkm1pdPZpxi2tW9eltna67Cile3T/hjmpPGukftMfAjw7488CwTR/281rcT2dzZhLi3kQhm&#10;EiOMh4mGCvXGcGmfHux+Kj+OvB+o+EPBeh6xpWn3it4mtbmZ0uY4WGPOt8cEqxyVI5FeV/DXwt8a&#10;Pg1+33o9jYNrOofDDxB4QvNMWRdSjltNO1aJ/tKyTRMA8cjx5jV1JUgAHFXPDHx7/wCFzfFLXdMl&#10;1+Hwb4v8H+KLnQre21bP2fXogglikXacOGX5vlO4Yxitv7Olh8QqmGcZ0VBzW7cVUbjaVrSTjaza&#10;20bVhSvye95K/wAr6fiu10e5+PfA7fEGJbnRL9obi3kWVoFmMW7aflyR0P14rzj9mn4gTeOrrxTo&#10;aX99p+seF/Gk1jqFjNCYWOFDYbfw6MDuV14Irf8ABXxe0zVP2g9W+GvinwLr+m3i6FDeW/iJRu0b&#10;VEIxIsUq8LIp6q2DjkUzW/hn4fi8b3nizWtVV1uj5xuNH8xJWjjQ4WTGd+FHbmvMpx9hRlhsQnrG&#10;MoPR769NGmr9U099minaWq3/AOB/wTO/ab/Z/wDhR+198CvEXwi+KPhm9gFxItwy2t59mvbGe3k8&#10;2O7t5UyUkGMhh1B2ng1x3gj9pgeN9J8ZfBT4o/CXXrHVvh1plnLoms6lahoPEVsYl/0+22ncdjcS&#10;Dqp5716p8Dtd8H+O5brxL4I8SSatp1zCV0vWluVmjucZVhvHKtGQUZGGQRzzXP8AgXTfhr+1Bf3X&#10;jXVbKZNZ8Ezar4VvJLW4G1Zy4S5jDIcNwicEAqTXVRxHscPUw2JjJ06bUlq06c5WvZX+1yKEr7bt&#10;XSHyymlK+i+d79Pw/D1vL8cbHwV8c/hHffDm8tV1a4l8NLctp9vHkSAj/lnIRlSeRwc4qD9lX4h6&#10;TL4NX4X2ul3Gh/2FDBHpNlrExcyQKoyFZiS4U8Z6ivHfDWg+P/gX8RNW+Iug+NG1rwfb6gzzX39p&#10;mP8Asy4LCP7Fd25BwirjEgwT1NfQnjmw03UdW8P+OLDT9Kjms7jy/LkQAnzUyyoeMnuMda1xlGnh&#10;cKsIpc9OXvRd37s7K6ce70WuqT9COWXNzNW/VaXOm1zSNf1u5t7631VrK602Z5UjVspICuAc9x/W&#10;vI/COo/tCeDf2p/iBret6s3irwH4i0211fw5Ypp6C48M3FvbiCeFXz++SZkDqB8ylm7GvRfhf8Wb&#10;XxVqd54Z8SaBd6ZffbpIoY7iM+XJhcgo3dWXkfj6UzRPDeg+D/ibN4ltNY8i3vNNaBle5/0csJRk&#10;YPRskc15WHqTwftaNWCfNCyTSel1LR7p3WjXS6ejaenM7WT/AKTOf8TfHvwbdeEvD/jC98TXlrZ6&#10;1rVvbzzWcLYtxKxjHm8HEZY7Sxxgmui0bw9rvwj8KaT4KEk3ijR4fPFxd3Ui/ao4izMDt/5aBQdv&#10;HOAK831f9lXVPFfiDxd4T8d+IrG/8Ha5Z/ZJNGtd8DGF23hwUI8uRG6OuM8Vsfs0fB3UPhB4ZXR9&#10;M+OOqeMNP064mg0VNevDPcWq/wDPvJKRufbjAY8+ua7MRSy2ODfsat2mnytOzTXu+8kmpRu007Jr&#10;Xe6BSlpG39d1/Xy7ddZeO/AemeKrXTI72zhhksy8l3cAwhW+6qtu+XP1rzv4T+MdU+D37Rvi74ee&#10;KvA9/p+h66v9r2N5Hco9inzJBmKIcoHJ3NjKg88Zr07XfD3hvx3pz6L4k063utN1q3aDVtNuoQxH&#10;HPPXGefaj4daVbat9oke+Fwunx/ZLNN6SKYVb5JVP3lJUYIPpzXJTxGHo4eopRbUo2abemqaaa6p&#10;9GmrC3sU/ifbabeSnRle3aZZIZdNGoR7rVnRt+0nBweOv0rfg17Q/HNvEuraS26N2WaH7w+7glWH&#10;VTXOa7q/jm2gnk8OeE4dSltZhK1m06jcM4wuehA5we9XtchuPEUmnXWl6XeWM1vItyr2eI3LAcoy&#10;ngg9x3rnlD91FPpfW600XTz0Gmak8Fpo9pY6B4Z1OWzmt1LWdrPnZLGvVOeoArNi0Dwq0GqeDbLR&#10;YLO3v1ZLy3tJAFt3mT/WrHxtyeflxzU/jHULXW7CPW7Gz86+0mRsWsmU3tt+ZVI747VHaeJPBfiL&#10;Xh4b1Ux2etfYI7pLePK3DReo/vqD+VZw9p7PmV+77pp3u+663ez+4e55V4Y8IftN+EPhZa/DTXvG&#10;ekxeLNIvAn9uaTYv9m1K1WbfHP5bklZjCAkgyQWJNen/AA4+IUPiDSJdI8fXdh/aRkkimhUhfOQn&#10;5DtJ67Tg471W8XeItG13xVcafoF3JJq2ghYbiRGP7iWSLchZe4KkH6VN8QNM8Ga9oPh+Txf4TW8k&#10;uXVPOtl2SQyFfmYMMEc124it9at7aCi5NyvFJNN66LTR7pXVuhEY8i0MXwV4KXwp4e1Tw9a+Ptbu&#10;pJJLi8077S6+bax5/wBQjKBuRewIzjvWtZaja+NfhNbXVrr0l7JBbZF9EmyXch5VgeRnGCD1rpJf&#10;CNnf2Rl0LUGt7mGEwxXBUFk+XGT6+9ed+C/E1ha+KLXTdQ0eFZ5TJFrjadI6pDKpyGZMcE/1rOM5&#10;YpSqLWSafRdH5Lf8907lO0dzc1Dw5BqPgK11XwH4OitdS06WW6tNPspkt45Zdv7yIkDaN/IOeMnJ&#10;rl7P9prwtp2tfDvwR8Vfh7qmh3/jqOddNiuNPLR2tzE3MExUFUfjIOcHqK6z4E/GX4VfEGbxrovg&#10;Hx9Z63feEfElxYeIrG3hMc2nzAZEMkZAP3ejgYcDgnmtG/u7pLmx0oWzwrNfSmN5IFdI12742x2B&#10;PGeCDVc3sq0qOJpPS7V24yV4trdPS7UttV11uHTcz/HGl+IfCz2/iPwMLq+jh1GOW70qz2z+cp+V&#10;sK5ygA+bKnIxWJ8WtI0+X7b4w03wXcQanqr2thPqGmzIs15GTkMVyNxiPY84ziup8SLK3iLw/fW9&#10;ndRbpGM11Zw/KjY6SA84PasTxvqeqeCdO1bV/GWgPrOhq322CaC2wbIoRyV67hycj0pYWpPmptWc&#10;vubV1pvZvS+v+Q+X8To9PnsvFHhmTUtH1KSZY4THMsago7ocE4PcFT3yO9eYaHdWNnoHjP47+Ef2&#10;dtSsvEWq38Vtr1rpKxxalq0lm/lJcY3eXNheVY4Yr8p6Ctr4QfFDR18XeMNN0Pw1ZxaE0EGpQ6lB&#10;eboru6mjJkBT/lmvCEnGCWY111vp+geMPDEOm2Uf2S4huGjvIbe4GbeY4Z48jrkEEeop+9gakoTi&#10;7Nxe/wBnSXLJRavra99U0tnoNPs/63/4Inifxt/wjTaLrF6IfJ1RI4Lx70LCULgYL+hJ+XHrS6fr&#10;3gi5TUI4rGFLHSd6XVv5AV7RwMk+qgjJBPUc1T13QfB+v/GbTrzWPD8cxTRZ7NZp5nBHzq20xH5X&#10;B25DYJBFVdE8GQ2XxP1jxd4dvLF01y1eHUdNu7LbJOIxtGWzh1HI5HQ4rGNPD+xV7p8t/LfbS/S9&#10;np6FcvmQfC+9i0W7Gl2Wp/8ACQeHdWjkn0vUjEhaKM8rCXU/vV5O1vbFXNP0XU9O+Ip1jwp4wN9o&#10;+pzD+0vDt7sH2FY12l7dsbsbtpeNieuVI6VP4L8MaB8PdDtfD2geDrew0axUCxFgP3cauxLoE/hC&#10;t6djUN9rHgbWvHWqfC7SdQuNL8SX1jHqVldRwlY51jYbjG/3SQcCReCQQferlL2lebgm01q7J6XX&#10;vNK9mlZtrVW82SvM4Hxb4C0a48dat8NtS0aTTYdfvHuvC19dXDSR2eseWzrcwODmEMMZjBGSDxya&#10;6T9n3Qvi54f+C2m/Dz9pzxHpureMNMYNq3iDQVe1h1CQOSkoHBDY2hgeuK6xtD8LeNbqPV9a0JTd&#10;I0bqyluJ4c9D/CVJ4PcGs/SbWCSw1LwRrXiK81gap5txa/aGAuI4s/dX2Q8Ct6mOnWwvsX0cW9Lt&#10;NXV4y1aTT95Xs2k91ot/6/r+rvqcX8M9V8DeItJ8aeK/APi/xFDNd+Kp9On0/WIWjW3v04ZYQyjK&#10;NjKnoex5rWuviPNd+D9Jn1bVbVtc0y2F3q+lNalZ57MhlkHk53A8EjqDt4qlqfxY+1eEbX4j/Drx&#10;dus/B940Xjrw/qGl/wClTRj5funDJIpwwfkMua6X4vfDzw94jmsPizo+mWMWraPb+fb6hcMYmeLI&#10;kWJpF/5ZFiSQc/zrSpy/WF7ZNJtpX1aaSXLK6jo007ro097jlHlu0v8Ah7m1pos/Gng+O5+GHjGS&#10;OG40SOTSbtVEkao65jYoeckfTivOPAvinx7YfHqa28Q6zdWOkW/hmaeTSTobiGVw4WQef03q43Ko&#10;zlGPpTfgxrejaxHpPxotvC/iLw9qF1on9i674Tu7lc2qi4fy5yn3XAIOyResbDNelS+CodM8NQeD&#10;rXxTdSGzYXNtd6lcGSQrvLEFuNwwcc9BisanLgalSjNXvdapNp7N3V07aWa3TurBFroYfjvxD4wu&#10;PgdP43+Fuo2N5fQQrNp++UiCZDIAyNjoNhP0IrC8D/tNfBrx5PqWi+Jy8GoeG9ag0vUrOS1MkNte&#10;7QVeJwO27BYdM4PWvRNGn0mCP+ytW022iW98xPKhwquG6gr7ivLfDv7In7N/wp8S6x8SPhxc6j4d&#10;1rWbryNQuDq0hS7nZ1YZSQlS52hQfTijCyy2VGpTrqSle8HFLq1dSfaydmk3dkyctHH5+h3GoPc+&#10;EfiTbWhvbG18O3WmnLC3YPJfGTC72HyhfLJx3LZzVrwbrfhnxD438ReFdL8dw3d7oc0Ed1pKxhZt&#10;OR49yK5z84f74bjHSm+JrC2srrTfFPiG63afp9jdtq1xMuxFjAD+Y69MKVyD1HPar+hHwxrMOk/E&#10;fwpJpssOrQxytq1qVdby3dcoRIv3wQQVySADxXFJx+r8zTva11a10763W7SfZ7dLp1pseUP8KLLw&#10;7+0cvxz03QDts9EvI77WtHuDHJdSgg/Z7i3T5JyFGVZhvB4Fd14Xk8Fanoc2teELSFbTxFMt3eW8&#10;NmYiXZfnMq8FWb1wDmuL+DXw88ceCvGvxa1fQNPghuNa8VR6jY2c2pSzWswWNVZgrY8h2xyq/LkA&#10;12d340+FUupaHL4u1G30HUte1B7PTYri4Eck18qEmFSDgttBIU9QK9HGyqVZxgpOfLGKTXbl57ON&#10;3om3Zp2Vnouha11H+rGFqXwUv/8AhI5/iX4L+NeuJodx4RvNJ1DwfezJNZTMwYx3CSOPMgljJYck&#10;qytyBgGtb4X+OfCXi74N+GNf8HeJo5tN8QaKlpZ6rbzZ8uWOIrgburbkYYPQrVSy+L/w78GfFXV/&#10;AHiDWo7WP7dZadPBffIou7wN5BxjDCcjapBwWUg4NaOgfDzwtongnxFo/wAOdRjWzk8Q3V6tjDCu&#10;LW4JzPAoP3fn3MMYwW4rKvKpKkliL/Z5XZJOLT3aWrXMmm+its0VGPLHs/w/rT03K37RngrU/iF8&#10;H30K4g0vUIby3+zapY6k5SO/t2xuCyJ8yMcbhjvWJ8OL7486X8RbXwb4n0LQdU+G+oaQtvayTXAF&#10;9p8qIFWORGG24ikXPIwQQQQc11GryR6r4f8AC2k2Fq2qaTdKv2u+WQBodo+STHfD8EDpTrjxDqy6&#10;BqOoeItBGnzadeCKzXUWVVuvLYEToydFYE8dRSo1qscJ9XcYyTct9020rpXTUk1vukle60JlH3uZ&#10;v+v6RsXegeGJfEWl3KWljY3VirW9jG1ogKREYZIXABTIA+UcHA4rFvfhRpkviy9urLVrq3a6uA2t&#10;2TASWupI1v5f72NsjlcA4Aztrkv2zviB8TPhT8A5PjT8ObFZrfw/bNqGrRQ6b9su4IspmeKIkeYs&#10;amRnTIYoDt5Aqzr/AIi1X40+GdS1r9m34l2dn40s9P0+aWz1K1YW84KiXy5ozh1WWNioccqcEZwa&#10;MPhcV9XhiFNKEm4N6tRaa+Kydl7yfXXUp727/wBbmB8RPh18RdD+Hlh4m+DXxSj0/UPCNxM2nWyW&#10;6zafrOmJ97TriMYEe1corj5k2DqMiu88L6R4Di+GmpeF9OnurRdc0+S8fT45mZrVpIgW8kj5iAeR&#10;j04p+rJfaVbXU+veKLPSdKkv7MxQ2FlzBMf9csz9GWRivzY4Gc9a2BaDVrm50+9tCtmyMdL1O3kU&#10;SQsOqqMZGCMjqCKqtiqlWjGMnom3dJJ9HZuy5rN3621toxaRs/8AP+tP62PO/gT48mg8j9nf46eL&#10;bXWvEMmmi5sdQGlvbR6xZY4Ks3+skQYDjgg84rR+OvgL4n+MJvCsnwM+K974Z1Tw34utLuZjZC4s&#10;9WsTE6zWVwmQTGyMdrqdyOqnnGK5z4cWfjOx8G3Hw0+P17pt14x0OS41vStchjY5smlcLKCPmjlC&#10;ZDKvy59RXpPw9+J3wh8U+K9W+FfhrxhFL4i8Ix2c+saY0hWWGK4j8yCbBA3RupOGHGQQcEYrfFe0&#10;w+MliaEeblu5WipU9bLmS5bKMrpWa0bt2QpRtp8hvjPx78P/ABX8P/7f1Pwn/bWgi6aO/VrbfJYX&#10;Ecm0s8f3kKMM7h8y8H3rnfif8KvEh+C11b/A15Li58hLzS7Ndekt5GuQwdSLkZwpGQVIwR1rcvvh&#10;X4G0bQPGdl4AuptH1TxI1xqeo+VKS7XhTabjyznOcDOBg4FVvgV4ze5/Z60nxlKlnczz6a0tzJpS&#10;sIJJUO1sK3zIcqcr2ORXLTl9XpKrhrtRmvdlezurq6vbo1dNNpbIf2r/AHGS/wAQvEvjPSksPEkt&#10;x4H8QQ6oyeHbiaaOaHWWihDOnT/VsxIKnDcZFaV3qGifGz4N6hF8dPhzHDBpdwW1axuHM0Je3Ik+&#10;0RtGd20FcqRg+o61t+FL7wJ8QILzwhqdhZ3J0+SO9S2mU+bDv+ZXIPKnr8w4NL8OL/TNSbxBpGjQ&#10;iHyrxlWKS32luOxPEins1TUrRgm40+SUGpJq6cbtbPdX0et7PVNXsLt22Od+CXgLWtK8I698PT4o&#10;m8S+DdQ33/hHXdSvEuZY7a6Jk+xMCMukJPyM2SY2RTyuao6z8JrHxt8StB+I665d6XY2ujzW1vb2&#10;tj5DrqKkRR3ckgI8zam5VRwRyCKva/o3iP4OeKdE8Q+AIrq90HV/EkyeItHhiMn2b7QiKrxgfcSN&#10;4+nQbzWD8FPDWs+G/jd8XfCsnxQ1DVvDeoala3OmaJe2xB8PXElvmdYZT96FyY5AP4WLAcV1qdSX&#10;tcXTqJXjfbV3ahJPRpS1Um9E9bauxXT+v66bdr9C98NNa8eePdU09/Fh0PWNP0KG5stYj1bw29vq&#10;Et4k21LiPflVj2cnGdxORxXJ33wk8N/sb3kfhv8AZ+/Z6bV/BPxC8a3uo/ES3W6WW10cSwF3mS3c&#10;FRC8gwyAYGS1ex/DWx1q0s10TXbma+axt8LrFxIpeU7iCHUfxbcc9DXGfFr44T/BH4l6DoXjXwle&#10;N4Z8TQXXmeINNtXuI7CaFd2JwoPlo0WSG6ZUijD4rE1MZOhQjeLTvBNpSteSdly3lF3lHS6aSs9i&#10;ZJS95LbX0/4YoftFaf8AGHWrbwJ+0N+yNd6Xqtx4RvJjrHhea+WG28Q6LPBsmt45RlUnidIpYi2F&#10;yjKSN+a7e++Jtlf/AAzt/iFr2h3WkNb24upluMSmzfaDhjGSGQ5ILDIq3pHhTwV4QvR8QvB928Gl&#10;6nbxLcWthg2TKSWFyEHCkhuWXgjGag+HVxZ+GPC9roB8QtrljLuWz1i4jGZvMkdtkgAGMbsA4wQK&#10;5KlenUw8Icl/ZuydmpuLbbjJ/C7O9m1fXqlZG+rf+Xqef/FX9qj9nL4JeMfh3rPxK3aTJ40vDp2i&#10;+I7C3J0/z5BuMU0yDYqs3Qvj5veuz0SwufEPizxXofjfwobSaTZHZ+JNPjEa6hZsMxrvGcyIeDnp&#10;24NYWrab4Y1W21D4F/F34c2upeF7q+Zbe8uoY2t0jf58OMfu3Rz8pGOxBrI/bC+INz+zR+zHffEN&#10;tF1TU9M0i/s4dWbSV3TW2mmRY3uMfxiNSCSMHHPauyFCjiJUcNh4y9rN8qbkmneScHHazV7Si203&#10;Z6PY5nZ3/q3+Z2/ifVLDQ5Vvb282LpMH2XVNQncRtBbsB82fu8tt6jHXpWjrjrDp9ibW6RodauI1&#10;jkmmMagFTlAwPDMudvqa5r4h+Hvhl400Xwv411HUryPT5Lm2SO+s5PMh1G0uITGYroZ2tCyttLH7&#10;rYOa4f8AZg8H6D8Lvhb4f/Y4+OXiB7nWvC2rXj+FbjUdRM02tWEVzLNazxueWeOB41ZMllCdxzWE&#10;cNSlg/aqT54uzjbXl95yktfsNRuuilrazbOVWTT3/pHafHz9mH4J/tHeJPCuo+JWuLXxT8OtYh1D&#10;w5rFjdtDdWjYw0Rcf6yKRAVdDkMOvNVYvDHxk8C/E7TL3wtrGl6n4UUT219os7Bbq3eRsq8LNwVU&#10;ZBTgkH2rVh+I/htPj7D8CNR1NpNUj0carZQ3A2vNbq23zFY434Y7SByMjIwat69c/Dq8+IbfDy+8&#10;UaauufZ/7bsdJ+1CO7yny+eFz8yAnB7etEa2Pp04YepeVNQbipLmSjK92tmle70tZ313J92Ur9V/&#10;X6m/4gv7iK7s7ySzupF81hCbTKtDuXGZF6Mo/TFZGk6d4bg8SWrR3sS+ILjRR5syy7ZL2ONiSSvA&#10;fDEZIG4bueDXO6p4q8TWeoafrXhS6h1i1vtQjfxFpdxMYZ9NgwVNxBnqvmKMg8YJxXQfFD4XeFvi&#10;N4k8L6jYeJpNJ17w3rB1fSJrWQB5cwtFIjL/AMtIXR8Mo4ztPUCuVUo0eWM5WTT1WtrdGt7Xtfy1&#10;VyuljP8AD3g/TdAh17x/axags/jNor/UreZ1cW10sIhATgELtQDBzgimaNLos2saNpn2vf8AY5Pt&#10;dreR3RQyTH5XhlHrz908Gp/h0/xFTwrp2neJWs7zWNPaWLWJoUKx3luryBJIx0DkFcr2Oab4maAw&#10;aDfadZxzW9xeq95ayWoWdk+7vPfch6+1bSlKVaUZO/S6fRKy/BWXdbg+5i/HH4d+DviTqNx4K+Ju&#10;j3U1hHDb6vb/AGi3b7Obm2nDxSCZDw6Nj5SORzzXWXN1OLZtd0DU5rW8tNUVJLSSYSR3fA3Rj+7u&#10;U7h3BFZ8eq3vgSTVdF8V31xd6Tf6h5mh3k7F/L3f8six7hvu54xXQXZifT5ntUjeSSe3n2lQCXIA&#10;yPc4x9azqVKipwpt3ittfd15b6PZuyT63W4FBvBGieKvC6+D9Y+2Kv2uWbT7p5gJFO7flDzsKkkD&#10;uMelW9Q0rQtX1e41XxJpcVwtn/o1vcNCpmhwFJw68kE4OD3GawPiZ8TvCfwf0WTxr4olm+wwa1ZW&#10;0jW8e+S0NzKse/aOdpdhz6Zrp/FOjWtytxcaVqsljdRXKXHnLEdr8cqR/ECBWT9vFRnJtRk3Z+fu&#10;uVvk1f12COuiK62mi+Eo4/EdxPJNA0kccctvASUbOMbR2OfTim6lp+uweJln8Pa7HNDaq8rWN3Du&#10;3SOPl+fqij6Hk1o+G7ya4tbyS4iVE8xpIljfcDDjKnHVSRnipdBOj+I75fFuh3qyRtF5Z28ZIPf3&#10;+tYOco3ctbaX3Wuy8uuoGTaeK9as/inceCtY0pP7LvdDXUo7pZCxhmEgjeI8YKnhgR0O7PaoNF0e&#10;Twp4zvLv7Vtg1ji1UJmEsqknPpkZ/EVrzXE154guNKe1Vlt7bdbXBwckt8ynuMDHsfwrP8Ia3Y+I&#10;Ytc0/SNOmtf7D1h9PKz/ADLK3loxdM84/eY+oNacz5G4xsuVJ/o/W9gIfhXF4X8OC88H+F9KtdOH&#10;9pTXc9nZylgfObd569trHOccA5rW1q2FrPKGvWEM12HuZI+dgCnIP931B9q51vCmq+H/ABBpepTa&#10;taxXFvcywRLBD5fnWL8+W3+0rcitPXXs9G15bgXaW32rNxfR3HzLcKo25XuCq8nGeKdSKqV+eMr3&#10;V+r19Xr+fbzA5b4y+C4/ih8O7zw54f1GV9Z09rK+0u+s5InuJPKmST5GcAfOgZScg4Y816Jba5Y3&#10;80N8gmhVV2us0J+ZW6fqKw/CEHhvRLLzdNEMaySLbKYG3CJNx2D6HJwemDXRSC088yufKNrJ/C/D&#10;LszyPSoxFW8FSd7Rba76pJ/krdtQMXUiuoXtvrmkNBNHayN8q58wS7cfL26cEHqKyPGmm+FPFGpT&#10;a1DYNY6pos1vK1+1iCs4IztbI+ZQM89VNbGmy38Fr5Yu498t0buKZmG3yWxxx+VXtYkaK1uJfJTc&#10;tu7v5eWZcrgHb/F9KI1HSmrdNFr6b910DcbdW2l+IPsOuixs9Ts1jMtuyxh2SQjbvQ+hUkGqXh/T&#10;vAuq6dD4r8G6haXUdlNMlndRy+Z5LAlJYN2em4EFSeCKo/DTR/8AhB/hhb+FZb5JprO1Zc26mNXX&#10;JbcobocGrml6H4U8NaN9h8OaHBDp2sSSXE32SILG0jLvaRtvRnOTu7tyeTRKMablCMno7Ls1re67&#10;tbfMDktb+AXwz+IXxb8JftNQT6tpPivwtot7YaatncGOCS2nZfOgnhxiQbkBGSNp5FS2PhHxNFoF&#10;54RtdWvIbfU5Jr3Tb9P3jW245e3ZJOMZ3YBOOa7a80e8mkhbRNXmieO6ja5jYBsxgcqc9fr1rO1h&#10;PFj22oQP89vLbt9jFrNtlBzyc+vcGuiONr1IxhKd1Gyipa8qu2kr9E5N221fcXKtyzYXctq0PhIz&#10;zGWSzWe3Zo9oITAKj0+nanRpfQeJkRbdT59m0scznH75TgKfXKnr7Vyslr4mfX/CfiLTviXcQ2+m&#10;wz2+paZdwo51jKAhWbgpIhGQR94ZzXbxxWNzeQTpGGWRf3Pz/cC9x+ZBrnrRjTs7p3Tvo97tdl2T&#10;0v8AfdJmBql/4P8AEUbXWv8AhIRT2MbPbzXFijPFIxI+QkZVwfpnNZy65o3w81uKPXNfFrpNvpIE&#10;0MliFhfewAmD/wAGM4K9Oc1sfEM61YWUcfheGzmvI1Ms1nfp8t7Gh/1e/wDgbkbW7UaPLYeOfDa2&#10;WtaWLdtR0/E2nXxWRoiy4eH0bbyMjrWkHH2KlLWL0tdXXpdPz12+Yuuhm+D/AARZ+D/iFcav4Unh&#10;j0/UrdWuII53ZJm6rKgyVU4P8IGR61e1XxlbaJ4/tRe2cy2cyeQt1FGSschOcv8A7JIxnsTVN9Et&#10;/CWk3OgG4EFs+miC1uoG2iCONdq4PZh2+lP0/UZrTx3ovhXUrG4uhdaDI8moecvlM6MPlKnqzAk8&#10;elVL99Nzk+bRrs2kt/VbDLnxDvX0XSp7k6LDfafqF15GrW8kYlG102q2w5DKzbQwPZqj8EeM7l9f&#10;1jwPffDO+0iz0BrSPT9S2L9j1COVDxBg5xFtCspA25GOKND8W61BJ/YXiDwzNEsdhNcfbGwYg6SY&#10;EDD+9twQe+DUOueKvBXgnX9N0LxTrDWa+K7xU0sSxsYxdeXuMe8DCbgvG7GSOOtTGnKVN0XDmdm0&#10;029rO9k90k1r080LzNTS59b8O6hrNrqW2WwDrNp7QKQ8anhkYdznkEdqJrvSLzXYtKeymlkkumMd&#10;5DGG+zOEH3j1TcDxnrWlNHZy+Zb/AGppPLwt1Jn50A5Ga528ttH0uPXNebSZlkkvoZ5bix+Z5FQA&#10;K+M/wqOR6VhT5akm3vtp30X/AAfP5j6HM/EPUvEvgH4saf410C11DUpNYsJ9Dv7eO4/0W3kjhmub&#10;W6eM/wATSAwEj/noueldN4J8Ta5478Bw+JNe8G3Wh6pIGg1DTdUUIVkQ481cE5Un5lI6qRVzXnso&#10;7+1vraSJo9SwVDRnEqBCX6d9ucVR8YfEHRPDel6Lc/8ACM311DqjJHG1qvyxRY+8c+i846ke9dLm&#10;8RTpwVP3tFfrZX03t5f9urzDoadldeLdH0wPr0i3u+VvMkih2+WG+4MZ5C9M96xtC8C+EtT+JifF&#10;Kw0u3g16DT20+8utoWaeHOQjMPvAHkZzjPFb1/4h8ONpKxXepyWsf2dZlmkBGYzyD9KzY9JaM/2t&#10;Z3kLXEkZH2uL7rk/d/Ksac5xjK3ut3WmiafR/wBdhM6OVZ72D7W9qouFjaNoyen09zxVDRm1sajB&#10;eTIY7drB1mgZhhZQww31IyParnh5tZ/sSFfEwgW/5EkkC/IW5w35VneDJ/Eep+DI/wDhMraFr6OF&#10;kvGt/uysjMMgdgwAI+tc9uWMttHb777f12KKEmhiy8d2/ju2s12yWEtneF1G+FN29ceo3A571H4l&#10;8H6Rqzr4o0SOGOR1FxcBbdXS9AGAGBBwenzDkVn6D4m1K7sNSNykc1is/nQzQsfNihVSXyO544H4&#10;U74I/FPwD+0R8M9H+MHwv1G6bTfNnSGK6tmt3VkcxvG8bAFSCOPwrvlTxVOPtdbRtFtbaptJ+bs/&#10;ufYjR6HUeAL7/imY42uZJJoH8u585lZlbPcjrj19K4fTbqxuNa1+7vPC1wNRuNUkjt1jnLi9UR/J&#10;cJz8owmwjjkDPrXZeKLT/hGvDN9rWjaas0zKrNErCPexIBcn2BJ98Vy+n6VNZalZ+Kpr+6iEmk3U&#10;bQKm1SzcmUf7QCjHsajD8tp1F9r81rbTp/W6B9EXvHWneHPEvhOPTtV8MLfQ6qY4rzT541WSZCAR&#10;FIrcOACcqc8Zrb0SxtNM8rwvHA3k2+nhLWNVIjaEYUKc9GXoB6Vyg0GK38H6X4V8ea7cX9xa20KS&#10;a5cYSd5whUTkrwGORkjjmums59X02zmguIJGMaxolwrF2B24LH16UVlanyKV1d97dEmr+XknYF3O&#10;Ls7X4n+Dfilqcvhbdc+HXe3NxZahPkrvBEk0DdcLxlDweeRW7r+oeJfAVrbT+FNJk8RWsWqQRTWr&#10;XRN1BDNLtll5+8qZDBf7oI7Vspr/AIW1TV7XSzqUa3V3CzWcglAW5AGGC+pHUr1Fc/8AErwlrqaZ&#10;d+L/AAiwt/Ellp7JAxkby5U6hZFH3lJ/4EMnFaxq+2rQjVilolqmk+l29+92tVcNtjppdaj1fQb7&#10;VPB11a3H2ZriEBvmCXEblWU/iCCKPE1jqN14YFn4dgs47yMJNYrfJuh8zO4Kcc/l0rhPBnjjUh8Q&#10;4fhVq/huS31GPw9HqNx4gsoRHp95qMpkSWEp94N8okBPDKeuQa07bxx4Z8J69ZfCPWPE1i2vXdv9&#10;q/s/7erSROSeURjv2sQxHB+6QOlZywdWlUtFXt7y63j3dunrbfWw+ZFXwF8d9K1z4uax8Lr/AMOX&#10;1k1isMlrqP37W9kdCZUjOMgxkYYH1FdB4hjgtvFVvpun6IJr+6sriSxvms/3cYG3MTSjmPfkdOuC&#10;e1V7FNVge6s9QiW7e4lka11G0tgrRI6/LvHcqRjPU965L9jb9q/wZ+1R8Ibjxbp2pxw6toWrXOke&#10;JNMkQxTWF5BIUKyxN80ZIUMM9Qc1vUw0pUZYuhT9yHLGVm2ryTSb0uk2ndd9OqEpe9Zvcv8Awp+I&#10;F38Q11jwWmmyaBrejtbNPp18DL9km53wg9JEKrkMCcrID1rn/wBmP49eLvGHi7xJ4G+J3wt/4QnV&#10;tH8TahZafoy6glxBqunpiW31K0YY3LIjFXjX/VurAgYruvixpmtafPp/jXwheW7Tvf2UM8FxeiGO&#10;VTMBvV8HLbWYbf4uBxXDfEX4N+O9Q/au8KeONOh0aPwfpOnXU8cMylLq31hy2Jomzjy2iMqOo6lg&#10;xziurDvA4ilVU0oqcW1du8ZRWqWuvM9FzJvs73uvf01PVZ/Ex0bxKy6ylvDYzQ/u7hm5Vwe/HAx+&#10;teK/H74teEPhL+1T8MfEd7HcWq+LrybQ5tUhmLW8zmPfFBKFBweNyMflOTzmt7w349+JvijVfFms&#10;eEL/AMM+LvD66hBa/wBkfailxpzgbbmGQ8q3GHX1Bq0sXhvRNXUa5r9hNp+gyyLDDdWqOulzyKPK&#10;DsQShAJAYcYNGEw9PA4i9Vc14NOMXr70dL6Npptbqza0Ym+Zadz1XVlSSRRK0DWpjY3SygEBRyG+&#10;gIrKk1f/AISi11bw/rWmrawrIkUNxdQrLb3aOgYMoPDDsQe9eefEj4o658MdPfXzo6+Jne7t4LWx&#10;0+Ty7hRJgvGc/KwMYdlPRiu3rXoHg/VtC8Q+CtBu9DuZZLfULOO4sZLjazmLAcFsHHQgcdMivLlh&#10;amHoxqtXTej7Navz27rXpsVzKTsW7DR7S20640K20e0htFyLaOxjEcagjlcLgKckniuF+F/w/h+E&#10;txJ4N0awW18Nx2LGzhWMLLFdySs0p3DG7Oc8jk+tbeh3XimyXxQDJZsraoG0aNQ6t5e0Bg4J5beG&#10;xt7YrX8VSk2ceqxSyB44m/0cW/mbnI+RivseacalWlzUr3jK1/VK6frq1f1K8zH07wjpem69b+OZ&#10;LuSRrPRWtN20YK+Z5hLjGQ3GeuK3J/DegeNtAmN21vfafqULGNoWO14pVw4yD8ysp6dDXO6Rdara&#10;aI2qatNb7VY/2wvksiypIBmUA5MZAJyOlZ/wi+KnhPSp/EHwtTw/NpMPgyNVtV2mSO6sRAknnxHu&#10;oLFcdeB61c6OJnGU4Ntxtt0V7et7tbdHrYm62ZN4IuNG1XQtI174Xa1p+peFdk+myaV5vnqJIZXj&#10;VUdskMkiMjK2entXS3em6Tr+orrTDybqyi8vzEJEiM33kYdGQj1z7VX8L6B4H0vw9Z6t4C0W1ttN&#10;1GdtS8i1tfKDyz/vHnCcYcs25uOpOec1zWh/tDeEtE8Y33gbxrPJp7SX0MGh6tqUaxQatJIGJt4C&#10;Tl5I9pyp5wc9KJU62IqTlQi3y3/xWv17vv1trshr3VqdgkA0jZZaQVlD3W5oDN0bjIBPQAdqjg0H&#10;wppfjm48TS6Zbx61q1utt/aBtgJJLaJiRAz9SoLswB6bzjvXJ+GPHnwz+P13eLoNzJHqHh3WGxHD&#10;eJ+8deUmDRsd8L469DyOorpde8aX+l+L/D/hybw40lnqX2l9S1BV3JYSRorxgn+HcS2CfSs5UcRT&#10;m6TupWfMnpolzfNaX89uw79Tn5dAs7jw7rXinw+skWr2mm3elx3NrtMkkdvMzonfDbiRj/aNa2gf&#10;ESG/8EWeqz6F+8+xxy+IdJVlM+nb4t5VoxyTz0Ayc1r3fiKw0HXLnTtbW1tdPe18xdQkkWNPM/jW&#10;TOACRht3Q/hXPeJPAul2/jrR/HGmamNJvFbfdXtrGDHqUfllRFOe6gfMG7YrSM41tKq84vV9NtP6&#10;Ttpa5O2xqeEvDXgKG31XxD4E0rTY11+JXvGtbURvdOI9oMxHLOF+UluQOKwPhL+zz8PvgxouseH/&#10;AAXos2l2PiRg99Fp944iinaPYzwp92E4AOUABb5jzXR6VbaPoeoapq8UUMcN6yTSmPlJmK43jHYg&#10;8kVoeH/sOmaWZNG1NbvT7eNyqwyCYnHO0EHqOmKzlicRCM4wnLlly3Tvrba/RuPS/wCBSOG/Zk8B&#10;fFj4UeFZPhr8WfitJ44XT7yR/Dnia8thDqElkcbYrwL8skytvXzFADoFJAbNWNa8WN4rvJtD0bX5&#10;I72za4OpaesYzJFkLgE9GyVx65xXoFnHYi2W6iVljmj3xqy4ZARnHt9K+b/i94f0vwz+0dpejat4&#10;/j02b4gabJaafa+WyLqd5AUnaNdv3ZWhjzuyP9Wa7cG/7Tx1SpUsptOWkVa6V5e6lZaXbsklbp0i&#10;XuRSOi/YE8KftA/DT4c6l8OfjlrMOu2tnrV1ceG/Ei3jPNNazTvILWeOT5o3gLeWOSpUDBqS5/Zw&#10;+HmgfHu8+PmqfDu10/XLi+ilXxNo0zxyXh2NGftEWcZWPAL4+bC+grt/E2ryJ4RbXNftdS+zNYwt&#10;eQ6TAXnW43KMoq85BPI9Kur418MeNtO/sLTPEUUtxueJWjYMxljxuRh/exyVNXWx+OqYqriorl9r&#10;dT5E0uje2mu7VrdUtrOMdkuh534K0/8AaT+G2r654k8da9pPi/QR4ouZtHX+z1tr2DTZ2i2q0n3J&#10;GiHmfMMeYjDPzDnrvEd1rHiB9a+F/hPXJtButY8JNc+GdWS0O6ymJdWPPykozRvtPY46VxnhzRfD&#10;v7J/wl1bwD4l+INxdR6jq97f6be6xf8AnGJJ7jfs+c5VEeQIF+6CyqOoFeg+IvH+s6JrOi22l+Cb&#10;rUrW61SG01C4hZR9hjljJS7wT80W4BGA5Gc9qrEuU8R7SnGLWvLJRUFJRs0+V+7e+663a6iW2p43&#10;dN+1N4l+BC/DTTPGHhu1+N2haJbS3l/DJIml6m5uCGcYG5DIsfQjCtIR0Fe2eJn0zx98OpfC/wAS&#10;fCULLqlmlnr2izr50REq4eM/30ySN3pzVCabSrnx1pup6jpD6frEEs0DGM7o5oFBIZiB6fMA3IOa&#10;6HVrPRvGmm3Wmx3slvNPHtkkhbbIADxz/KsMZjPaSg+RR95zvFWabauk19lNXivs3dmOKMDwBDo3&#10;hPwhb+H/AAVpe3w/DZy29nI05ZlCAKiljzwMrzyAorY03Ubrwro73t9pzMszb5FhXdtAABYkdcqA&#10;eec5BrNm0WwgE3gb7TNKqWKstu7Y84KQd4I/j3DnuetM8YXV34O12X4k6fHcXccmhyRXFibnbFti&#10;YODsPHmfM43dwADXNKMa9Rrdy1169Vd9338vUfwo2tEtNLka61HwvqKtDdxsBDGqmMyZxkemMYx0&#10;qO6tbHWvDclnp0trL+9W3ZFUYhYEbhx0P8qwZZtNttOsfiX4D8RWcNjcJH5f2iTFvPHKQcEj7pz0&#10;9G4NdlptvaX1itxb6ctr9p/eyCNVHzHgnI6k+tY1U6dp3e/XdNdGPcxfFGgaT4gsZvC+uyWcyako&#10;Szs71BJFOYiHG5T1OQCe469qr6vZX2p+GrKTxBpVuty80Ed99hmLJaOpJLgnHC/TODXO/Er4h+Ev&#10;g7BqHjH9onW9M0XwvpOoWw0PxZeTbRDNMfLCycYjwTt3ngg84rrrDWWGv3xuZ4ZNGntbc2txG25Z&#10;fMGN2e+SRz0wRW0qdanRjOzcd0+jel1F9Wk43W6e4ij4VTwhea2t1Y2ENvdxx/ZmQqPMGBgx7uvC&#10;4bGe+a5v4veMbv4S+GLrxtH4GuvEC2+rQrf6fZsBJHAzAGcEkYRB87c9FNYHwR/aC8TeOP2lPiJ8&#10;GPE/wUvNP03wfZWN54V8ZCPdb+JVkRhcFCOI5IX2RFGwxOT0xXW/GnUby0sbq80CJ5prXRbi6n0r&#10;7LvN3HtwyY9SMjHc8V2PC1cLmMKVeN01GVua6aklJK8XpdPXZxd07NNC5vdujd8QeDNF+Jt9o3jj&#10;TtWW4tbeBntwu14p0dcpIh/hYcEMK8//AG1vBPxY8d/sm+LNF+EOiW2qeL9L0k3fh6z1BiFvruIb&#10;jASMEGRNyA9MsM8Zp37KHx80D4n/AApsdXt/hR4g8G2qTvBY2Wo2exWgiHySqP4UYZwpwRjFet3v&#10;iWy0qJbm8J8uZiVkVf4cZyfoKx58bk+ZwTjd0pJqLs1o72dnZ32dmHu1KfqfKP8AwSu/aH079pD9&#10;m/T/ANqK2+DzfDm88Y6jct4q8OhR5cl5YgWLSRAAAI3lqBwrHbzmvcPj9F4yvZdBm8G+GbLWJI7g&#10;vrui3yqftmmkbZo13cb+QQDwcY71wmu6v4i+BP7QPhzwF8Ofh9b2fwzbR9R1TxRcS2LNGxKtKn2N&#10;kyBNHIsjyRsP3izgqSVIri/D/wAfbDw9/wAFQJvhNo/xo0/XdH+K3w1i1vwtoclx5rWFxaT7Lkwu&#10;PuRywZbYTy9u3TFfQYjByzDNKuPwlNKHJOrCDcp2gm1ySlunCF3dv4Y7p6LON1BQb12b21PoPwV4&#10;h8C674cvLT4VatDHZ6KzaZNpdooA06dMZjC/wlQw+XpTtf8AiD4M0Hxf4a+FHijx3Yw+JNcWSfQr&#10;Sdwk18IApm2J3wrDP19q8w8c6PP4M1/TZvhxpWoSabH46hl8RyW8bL5EbqxllbHMi52gjnAIrsvH&#10;+i6ff/EvR/ijceBLW+vPD9hL/ZeqNHG8lkZHVZEUn5lLJ8xx2B9K8WWDw6rKbk3GSk1quZStopN9&#10;3ZvrZ97MrmlY7XxxbXupLb6RoGurY6hdSKYZJI/MQxoymUFc/wAUeVz23Z7Vwusad8Mfhz4bjPia&#10;6s/DWneGdVS9sWugiQ2xkbYY1Y4BRt+0nrmTnrXjX7S9/wDtZ6D+3N8D/i94B0j+0PhPoFnfQfED&#10;T4bwJNA9/sto7z0nihJjk29QPMIzxXuP7SngP4VfEXwar/F/VNLXwzuW31G31a6SO0u45JUQRyOx&#10;AAZ9uOR8wWtvqawUcKp1VKFZXfJZyi1KUXBr+blSaT0tPR2bDn5ubTbuejXMyWVu14Lny0W3+71U&#10;ehrzU3fxw8O6t408YaYnhzUvDMujw3Phe1t0k+1rfqpE4nIyrIxAK7eRyDWpqTazpmitYafqUGmf&#10;2TbtFazXkm+F7YbQhbJ544yT71tadJp9pct4ai0trVZLRJGkt2AhLN1wPXv75ry6P+zxbspX0d10&#10;TT+T226Not+9oWvCOrQa1o0GupcRNDJYxiSOFcKj4ywx25PTrXHp4B1jSLjT/wDhCvFdw02h6pcM&#10;LK6uPN+22k+NySeoVmBVuq7Md63tA0nVfDusTeZb+ZptxYmS4kWTGybdjAT3Xv7VqnR7KexjvNIu&#10;Y/tUcLJBM3uec/iPzqVV9jN8r0fzWzWvybXzuO10YWteJ/BOuXV54M8WWkKyHdcLY6hbhhcLFgsy&#10;A8MBgH1BxXHfEHxfa+A38N/H6y+I+n6L4LaRl8UW2q2JxdRyjETh+sTq+ByMHPNdF8Q/DV14qhs1&#10;vNJjWTS5ormZlbazg53qreuQvHQ961dU8DaDrmktoet6dHcaXqFikNxb3EQePAwQCh+Xr7da6qNT&#10;C0ORyu07qS0ejVna6erVmnbRr7p95mn4K1Hwr4h0ia80aS1mhvW86WOMdQ4yCynoSPzpfF+g6hqm&#10;g3EGi332eRbKQWckahmjmx8rc8ED0PWvNfija+LfC8eteJNH1G10Oz8O/Y9Sj1C2xnU7eCBvNtZw&#10;flRSBtDA8YWuz+DXxX8G/tCfCTw38YvAOvR3ml65apdWtxZtuQkjDKfdWBUjsQRWNbCVKNNYqGsL&#10;pX3s2rpPpdq/3O60BSu+Ui8feBPD3jXwtFoPxAiXUdPm0uS01a2lj/0e+3xbcTJ3GckAEEHoa4vw&#10;ro/g3VvB3h/w/YWlvcWuk3n2VY2mlkVLpGKvGGlJL8YwGzx0r0zWbZ9C1G81nznktJoUe4tfJ34d&#10;TjK/UdfpWNLpGmyaJcr4RhZf7PvFmjtYVGN/3sc9RzmtKOKqRoqHM7XutbJN6PTvqlfsHKrng/7O&#10;Xw/8S/svfD7xJH4D+JereLtJ1DxHqV3pnhfxB/x+2l4xaT7DHOCdqs4OwPwoKjpXu3hjxbF8YfAO&#10;k+KdPsfLZijX2k3FwhnsbxPvQyFSQJEbIYA8EVjeENU8HXHxYvND8LTafFM1o+o6ssdmY2dpDtWU&#10;H7khDKwbuO9YPgXwh8G/2XHtfh/4cVtL0nVZr3VppmZmgFxLcr5ku8k4kee4XCn1OOlelj639oVJ&#10;Vaift21Je7umne9rK+iadm5Xbb7zFcqSWxoWPxL1X4f/ABl1z4Za3pznw/pvgWy1bRLW2015Ji4m&#10;kiuyHA2tjMXycPyxwQa9DJspdMur7T9Ob5VH7vyR84wCOD6jFMg1C11CWTwrqUu3VVsfOLRMA4Rm&#10;aMMD64Az9azfG2peIPCHh5prW7jFx50dva3k0ZYbiQF3gdc8gn3ryaso4ipFRjyy0T10drK+3Xd7&#10;ttlr3UM8Q2nhhtTs7PU7TN5b2cl0t6tuRJChwG2uoyp6DHcCqHxNg+IvjP4H61afCHxrYaF4sktw&#10;mka9cWv2mC3lVg26SPjcpUMpHX5vWtLUX8Q+HdXbxPumu49WEUVxZeYFWy2A7pVz+o71peHtb0Vd&#10;RksIhbwmaTEi4A82QjIPvleaUakqfJUiubls1ezWju04tbX0ad0/QO6PPdV+K0d/YeHtA+Mfwtsb&#10;7T9SsXu9WvlRLm0imgAeOZAQdwyu5T95Dsxz06S9tz4g+Imm65bfYdS0e60qKSG02ru83zAy3AJ/&#10;uoBgdar6fFaafqGpfDy8ubVrG2mQ6THJCGNvMX344/hXdGcY4HtWPf6T8VrzxadQ+GniTS45LfXI&#10;Pt+n6nZ5WG0UETCAryBMCjeilTjrXXy0pu0LQ0e7fLrrdb2ey07d916nU+J9bfw98QdOtZvD+pX1&#10;rrvmWm+OMNbWbIm/dJ/dD/dB9ay/FUfiLxz4R1m38P38uj6harFPpVzLZiYJIjhgBg/vI2xtIHIB&#10;Peun8QX0fiGwuLWwu0hvNPxNIu4Ha3YHHIB+nSsv4b+IvCus6THbALp80l5JbHTLmTB85DucR5+8&#10;vcY7Vy05ShTVVR1ja/Xre9npqtNrd99a6mb8StQsNV0XRvh/8S7WWafUvKvFn0uNtqzW7xyZHGVA&#10;fbjPWuq0zSpdP1q5h/sqzXTUtUGnSWy7WQEkyRso4ABwwI9T6VF4ltLrVb+3bTPE8do+napE1yPI&#10;VzJDjLW7Z5VWyGBHQqPeodIsdJs9d1Xwo2tXEkl3HJfrDJMS0cczkNsPZARwO1RKSlh1GOm7a13b&#10;WqWltLdw6gvgjT21S1137ZcSahJGYV1SP5ZDDu3iJ8cFc+oyK5b49aX8Y/EPhWOy+D/iTSLHxJY3&#10;UM/natZ+bb3luH/eWzYwU8xeAw6HqCK6qHVtShOlSeD/ACbyxN6LTVJWn3GKNFIDL6sTtzVjxd4N&#10;sfFWl6ha3M8ttHK0TvdWtwVYiNw+Mjp059qdGtKhiITnZ2fVJ9dnH9AavoY/wM+LOlfFnw3eazp9&#10;5DPBb38ls0sDbolkQ7ZIgfWNwyHPdax9V8Dvpvg7U/D3wG1Ox8L6pftdahHeQ6SskIujKoe4eIbd&#10;7swO7kFiSc5rS+Gmmab4W1jUdHsbm1MOsSSX1ltVI/MZiS42gDcehLdT3qS/8L3WneDJ5fDlxd3m&#10;raVY3C2sq3I85yGMqxnsd5AXmtpSp08VJ0naLaaT1X/byas7Pe676Exb5U3uNNv8IPi5f2utxtaX&#10;2uaPfSwRXttuSS2vLcFJU9iN7Da2Rh65v4U69o+vfDvxJ4HvZZvE114V1SaK4jkQPcMzMZUiww4Z&#10;VYKOMEAYrtPAaWXiPwHDczaZ/Yup6rbrc6lbxoiT2tzIuSH29XHTceu3NeY+E/AN/wDCb4tePvi3&#10;qmo/aIZltY5kZjGWskjHmTFRw8gYcN6ZFdGH9nUp1aTk7xs4Ju+qklZNWsmpPZrvqNtxaO4Fh4Au&#10;vHui69LZfZ9clt2XT1mt9skQSMb4Cw4A5Hynj0rrNYtNX1mzs5rS8WxvIZhLJDv3KzbD+7OO3P6V&#10;m+H18Ma1pQ1PStVS8tppEu7e63ZY9OPUYHH0qTw14h0vW9N1nXrKza3vLW6lt7pbxdu2aIbQf90j&#10;BBHUGvPqc7s0n7umuttdtdlr9/qM5PwTF4u1H4rR+NtD8UW//CO6vpcltq3hswlvsWoQsweSKZTt&#10;DNlVZCBnbuBzWPqvgi9+DHiDw7B8PtK1TWbWbX5rrWrOaRGm8mcndPuIDSmFyMc7gnGSBXonhnRN&#10;Mt5NLu9Eg+yw+VPJNb2/3DK+CwbHVg2evPFN8feCtR8U31jdafemH7N5y+dFMUkhZ4ym9ccHbnO0&#10;8ZFdUcdbEcrsoNWaa7KSV7Wu0nvv6k2aXmc74/8AD/i+0+M2h+MND16Gz0n7DJBqkN5HuSVjINoU&#10;/wALH8jUHxn+Kmi/DX4ifDvw/rGoSxWnivXLnT1k+xtLAW+zM6pJIvyxZYYUt948Dmsb4G+N/iNp&#10;PhKbwT8V9C1J7/wzqS2Ooal4gljZb+1XOzUEdRtIYYypwVI5q5Jruj+CPEa6Q5iks724+0tp9w/n&#10;olw7loXiJztVsE+gPpW6oSp4j2dVKfJGSXK17yadnez1V01daqyutw6aDvgd8bfgv8TPF3i79nzw&#10;9cRw+IvAd4kGu6WoZT5brmC4jb+ON16EE7SpU4xU3xI0j4m61Y6tofgb4hf2LdWTWs+nakbNZXAV&#10;w0vmKcCRWUbOxxVn4Q/Dfwf4J+GNjJ4E0iOOS+M15bSM26dEnle4aMSN8xQPI2ATgZ4q78aPCXiP&#10;x34T1bwt4d1+TQtWvdLaLStcgh3taysPvMp4dd2Mj0qJVMLHM70dIXXx2lZprmk1bZu75dWlpeVr&#10;stKMNTV8Lar4l1zwrNpvjvRovtS4iuHtJP3N1Gw/1sZ6gEc7TyDWd4YsPiL4S1e/utR1uzvtK1HU&#10;1Ok232cxyWFqEx5RbP7wkgkMcdcVzNz4s8WRfs7X+lfE3XbHQ/FGj2aWd5qdi5S2F0ExFPHuHCMw&#10;DbD0BIpvwj+KXin/AIVTDpX7SGtaVb+JtHsUu9c1DTVItLmHPyXUI5yh43Y6HNTLB1o06koqLXNy&#10;2WvmpR8ttU76pbML+98iD4w/BPQ/G1t4f+Jfh/4dN/wk1j4sjv7HUIbo2l5pkdxi2u7hf4ZW+zsQ&#10;0Tgh1GOGCkafw38efFfWNC0PVPEHw/8A7NHk3en6jZruL2F1bzyRLJgn54JUjBU8kblPetrwv4yv&#10;7v4h69FqfiTTm0G10qC40+RZArBtpM8xYnAjAKD0GDmum0eS8uLWzbUr2KWby2kS4tcNFcx87efd&#10;SD6elTWxVWOHVGtFStrFtybSkm+VdLJu7XR37u7ilq1/XQo2OqPc6xdadO72ouJwYIZYwMlR8/Hd&#10;T696vX1xZaNfSX13eJHC0O7aX6Y4PHoKxfE2ka9rPjbR5tC1ezj/ALOV21TTbhCTNDIMBlP8JDdD&#10;+FVfFd0viZJPBGqw2y6lC6O0cMnziEniTHULngkcVx+zjOUWno1rbda2/RP5jPP/AI5/EXx7+zp8&#10;ZfCvjrRvAXiTxd4V8Y31voOpW+gW4mOhSOxZb6YZyYAMgkcr716t4ti0HVLSxSCWNZo5CbO4VVMl&#10;nnKtMu7kBeQT6Gs34xaN8T9Z+GMVl8KPF2l6HrMN9Yyte6pbme3Nsk8ZuIyFI5eIOoPYsDXF+KPC&#10;Xi/x/wCOdK1vXL1NHt7GC+t7mSFldZlknEa2zY9U2yKcfx4PSvSh7HF0KU5OMJQ5otptuVtY3jts&#10;+VNXvb3l3jWN7a6/5HYfFP4caf8AEvQtQ8FeJvtUWl61ZpDJqWi6pJa3ke07gySIQQcgEEfjkV55&#10;8cvhjD8d9F+Htj8OvjtN4f1zwtrseoaPNNGsg1B7dSjwzpxuBX7wGPUV67pN7a6hpqwzCJr7Q2Il&#10;s7ObJXAIUEHnlemfwrjf7G0O08Z6frvhHwNa/YZLaa/mupIyHtrrJAKjnkkkMPxqcDisRh5Llk04&#10;XcdE43cWndSuveVvVab2FKMZfO34O6Og1RfihceM9P0PUoNLvPD95pLpqqxxuskdyMAkZyGicEja&#10;eQPWsvwt4kudZ8SafoQ8MyaLa6a11Bc6beW4Cjy0QRyQkcGPr+ddNZ6pJb3lnYy2kjS6gnnSFZdw&#10;RuMjnoKyfDnjCzur26l1vw9cRyfbmsLi42EplcjdjsCMZI7Y9K5Yyk6b9xaLpp3V7Xt/wyNNne5k&#10;xfEu21DXvD+r+MfhXPa3M019b/bWVJDpipuHml1PEUqqOR0yoNanh7QfAP8AwsPXPFXhzWrMzSWs&#10;NrrMNuqF8kb4mdgMk7TxknINP8OeF9E0bUdQtdHt/PtNSurm9vbO8cs8UsuMhM9Ecj7o49KXw/4c&#10;8ORaZqOm+HdN/s/UxagTBY/mHJMfJ+8F6D0HFVUnR5Wqd4qyXlZyvqm21bbTrZ3vvMbrcp+E/B/g&#10;7SviJdafo+vaktxa2++bR7i8Mlv+8bcJlV84bOehwB2rV+JXj/wT8P8AQdU8feM9WTTtP8NWMl1q&#10;9/cNtjtrVRl5W/2QoJPcDNeZeBvjL41tP2mrn4ZeP/2evE1jGtkBYePFSGTS7zCBnO4NvibPy7SC&#10;DivWPFOg+HvF+k6l4d8QaRa6tpGrWrQ6jY3CCSOWMrhkdT95WHBBq8VRlQxdN4ltxcYu6lFtp72a&#10;ur2vo9U9GHNzQfL573Mf4GeLPDHi/wCHuneLPhl440/xN4YurFptL1OyvvtHnbnLgb8nOFOOuRgV&#10;rW91B4i0yVbNjBNLCfMgMnzxMTyCPT0rzf4O/s+fDz9k34H3vhj9mXwdH4fsm1qXVL3T1YuheWbz&#10;LhlBOF4JAAAACgY4rpfBXxW+DPxE1dLfR/Ftq1zeRwzWP74L9rWVdytAc/vV+U525weuDRisPTlX&#10;q1cLzSpqTs2vestnJJtJu/R9xp6JHT+FtK1HRdVuoHulm0+ZFaFP44JAMMpPcHrVDVZf+Ec1z+1n&#10;0a2k0+8ZUmvEZg6TDhMjoB2z70uu6LBY3GoNYarMl1MyzIu4jbtxnHbkVNrE91rXh+F9IEbWrOY7&#10;6C4G0upGOD2Oec1yR96Sk3o9H06L8fzYyjLbCZDoL6Ii29vdD9y0zfNCWDrIjdVYH36riptD8L+H&#10;9O1GDQfDEUNrp1nYwtpsdq3zRjzWZsE5+Vj155rSgMmlXdlp2p26zLdRtD9ob7xKjKgj3XPPtVOz&#10;0SE+M/ttpJb+TZxOF8uXa0YK4CFe6gliCfWn7STi1eytfyb7+oehU8beCmm0S+s0u7p4biOSRQrb&#10;/JlK8FB1wOuPXkV5p+zjH8Yvgr4Q8P8Ahzxx4207xJ4e+wzG/wDEGpXTR30E5lYxmUuPnj2kJuY7&#10;gRzmvQPE/wARtQ8H6vfWeo+HJLq3WFJ4202YNOFU4kPlnsuR060a/p/wj+Lejap4E1g2OoWepWPk&#10;X1lPw/kzjlGUfMhPbOMGu6jWrU8L7KtHmpyabaSbVla66prm7pN7k68147lr4iQ63rngDxBoXhzU&#10;4dLu5bJ49O1KeISx2krqQsxH8SAnP0rNshD4S8L6X8GdF1DSWvoNF22tncLtM5gSMyOiZ+ZCWGcf&#10;d3ismXwTZQn+3/CHie88PR/2tZx3UdxcCaC8hgH2fyGBJAWSPjIIOQp65rG+AHxC+F3xYt7r4q6X&#10;4xGtzabqd9o2m6xcaTJZyWNsuN52yqpIIRcyD5XCKRVxoP6q5Ru4Rd37r0k1pd6q10/tbXsr3H7v&#10;Nby/Bf8ABf8AWh1vxCuvEZ8XaTDo2gaLrGi2+nyTXGjzR/6QLlWXyZIMjYNrZyeCuOKnvvHPgu68&#10;e2Pw+uNOuY5LgS3br9jdYhJEVJJcYw3Ix2YVxv7QXgHxz8RLexsvgr8Y4/DeteG9Qs9SW4jshKsq&#10;tKXcOh4eOVAykDvyKX9oy78VXmqeGbvwDe2//CVNrEL6fpLap5Bu7BWU3TiM4LsEP3e1XRwtKtGl&#10;HmV2pLqnFrVOV1azve66J36Nv3vTU9S8W6vb6doc2uXyxxW9jDLc3Mkz8RiMbtxHuAea4T4e/Dfx&#10;B4W+OWu/F/RPiTqmpeG/iLZ2s954Z1G4MkOi3kVsqLNaZ/1ccqD95H0LgMMZatTxh4YgtvCNz4U0&#10;c2t9/aFk8Vra6rM0gmj3bp4mfOT8pOB2rR8P6FosGl6X4h0LXJJNP03S1CQxsJVfy8gHcOSyjcuO&#10;/wCFclOf1fCyjB/HeLutGtGu7T5krNdrXtcPMwY/Gi/CDWNK0C80S5vdF8Qa19hjvrCMzJDeS5Id&#10;wufLiO0hjwA596u6l4IvvB/iddd8C6raxWssMdrFZ3VxI0UAaXc4CZxluQD2+lYHhvRYPHf/ABeD&#10;wP4ivNP0m+ZjrWgwzbGt9Rgk2llP3Q25fLkT7rD3rnf2hNBv9Z0LTvCXiS/1LS9MfxNZz395pdw2&#10;biPhy0hX5rcB+OOPwrup0YzxCp81m9J3V9b/AMvdbaPXfRNku6tfv/wP68j0f4x6OZfD+m6VY3a6&#10;M39pRtYah9i82O2m/hDYI2g8gnpzXPfHP4pfETwf45+GPgfQ/CVrqtr4u1a5sPEk0jbXto44PMEq&#10;A/KV3A5BI4xiuy0H4jeCvE3iy++HUOrRXElhHHHNZ3Kjdu2hhgn7+Vw2RXO/EbUrNtB8Ra1qfif+&#10;z0sdWs7eFryZIEtm8yNAI5D3fcAB3Ygd65MHzRrQp1qd7J2TT1c1aL010bUt7NrTcJ35dGc/8HPj&#10;E/xg8K67c/Gj4Nt4Q1Lw343mg0e3uJgo1KJJCllfRNgYaaPAKHkHcvIwT2Wgz2nw1e18HaWt9q5v&#10;r6WX7PIy+ZbLI5Jds4HlKDtH4VwvgSE/tU/DK88K/E3TWsfEngnxwiaksL/u7qSyuBPZzq44kiki&#10;MbZHG7cP4SK4v4MftzaB48/4Ke/Ev9jfXNBure90Dwjp+o6XeXiCNDxme3TPLsPMjcspIwD6V6dT&#10;Lq2KlifYU9KKc5wTbjGKcYpxk224tzv6dWKMvhV9/wAbK9/nY94fxHo/hnxd/wAI7bad5Flc2Zu7&#10;a7hmG2WTdhhgcjB796y9R8TfDD4Z+GdQf+0Ibex03RZtUuI42DCOKNmaV17ZBDE4waktdM8PT+Lf&#10;7T092Mkcc1stnIhXyoy2WK9mBJB9ayvH/gBrz4jeHPEGi67DZ6PpcM9t4q0ObTkki1OGddqq7EfK&#10;VYluOCCc15tKGHlUUajaVrvfVpNpbPV7J7XfRFe8afijUPC+seG71GsR4m03XtDOrw6fcKGhkiSN&#10;MBMD+Pgg5yGIxTvAXji5f4V+Hdc034eX1nBqGxLjQdTuALnTYPukck7toAOMk4PenaXZ6pJ4ivPD&#10;/hjWYbPw54fW3gs9Ht7AfMI4m82EPnlGVo8Dgo0fcGtfw/OuqWDPHe3kix26XSNdLjJZc+UeOq4w&#10;azqSpxo8lrq6erfVbNaK+12u27Vx/abOU8e/CT4dfEv4laL4ieC60/WtF1Rbi11DS5vJF+iqRslw&#10;f3qDoQckGpvg7YeH9a+Ivjb4gW5tW1C61CPTtWW2uFdofITaEkA5VsHOCe9TaJp15pVpp91p2lLI&#10;seozXF1Gzb/sjSdVQ9QCDn8a5Xwt8IfCXgf496/8TvAfh3V9P1G4umGqabY3n+iam1yUeS+eJuGk&#10;TG3cOgrqU1PD1KUqj0jaPVaSvyvXRN2fWz8iV8St/T0LXxO8NfFDw/49vviv8Kbl9QOn+Ho9Ms/B&#10;t8yx2OpyecJFl87aXhmGWjDEmMqwJxjNdxpfjJ9f8KX17L4UurWWwuZLa/s2YPJGyRhmKj+MbiQp&#10;H3gARWHep8SPC3xStr20vbi70XUNL1BC86gRafMjo8G7H3lYb19QKs/BPxtoHiz4e3nxevJ4bO01&#10;OZ59R3XUckVtJD+6kxKhKtGGRiGzwOD0rOupTwsJtKVuVJrd30UWl192TTav5tWCOit/S1LetCDX&#10;/hvdax4Tka6W+8PkR2y5jlfjrn+Fs+vSvPNK+LPwD/ZN+FmhazrvjGw0TQbzXLbSJPLdDEdSuW2x&#10;q+wYDM+Qxx15Nep/Drw/aaFe6rPa6oZre+uhcWK5UwRQuOBER2JyT2ya+cf2ov2aPg58QvC+paT+&#10;0j8JtEuPBFv4rGotbnUHtxI42pbzx7GUCZpZCCM56Ec11ZVDA4jEfVsTKXsuZN8tuZq1rJSaTkun&#10;mEue/upX039ddT6Y1XwfeGS/1/wvrMkF9qFiY1Zm8yFZMHZNt6EqSOmNwFcX4G+I1p+0P8HJvEnw&#10;i8eaTeapp9xdaVc6haqwSC/g3Qyxsn3oiJRnaw4GDzWj8OtB8W+DfFFxJpnjJdS8GzWNnbaTosiB&#10;pNIkij2yYmyTIrYXIblWzWZ4x8RfDb4CPqgh8Pw6QPGmqLM95pdqu64upwI5LuQIPm8sBGeTsuCa&#10;4qVNc3soe/P3XFpdLe9GSau2lbROys9000T+HXZ/n0/X8DyX/gm7+1D8WtU+H19+zn+2taNpXxS8&#10;E27PqV9cR7Yde08yOkeoxso2kuUcsg5UbSQNwr6RN1puv2Jjg1exuNEuoNkd1Z3aho5AcfKwOOv4&#10;g1leJ/D15D4es76x0jTddvofJWO4ugsUnklQsrK4B5IyQOhzivDfGn7Gelat8DfEv7O3h/xtrXhP&#10;RfE1yt/YmxuM3OjSvOsriOQdAZATn/bNd9f+y82x8sTpQ55JtRXNGN377itJJJ6xjZ6XjfRXd5Rj&#10;be3yv/S/H1PZfC3wftPhXbeINZsfEuo3l3r2rHU7iWaTP7xYtqxhR/CQOQMZNat9pUfjv4frZGYQ&#10;3XkxXIaMcsV+YYJ5HpnqKPh/4j0a+8AreDxD5+m6bYfZ7nUryTaVeBdkjyE4wRtLFj9a8z/aC8H6&#10;v8Q5/Cfgv4WfHG48H3l+9veR6tYyI/262gnSc2kTk7SZ9m1sZPl78V59GNbFY7lrT5WnrJp2Siuq&#10;SvolskOUfd0Xlp/XzNT4S6Hq118FtS1f4u+D20vxN4ntVi8UxeYHWdhH5MJb+HPk+WjEADK1L8Gf&#10;gnoP7NWm23gT4da7eQ+E7y9uJotOvLlrpbOaUAmKIuSYYVYNhAdo3EDFd3fMyWEk2tTPA2oXVun2&#10;VyGSJ8gEJ6hm9a5e+8U6DF4luvAPjPUYrHUtQ1TzNJtrwmMXcIAwIm+6Xzn5ep9Kv61icQqkY35J&#10;PmcVdrRWVk7/AAJ2T6LrYb+K/X/htDJ17w18U08b3+oLa2Lrp7Wj6Pq2mxq18y7/AN5byI2AIinc&#10;H3rF0TxL4rl+Pk7/AA0+IPlw65qTvrHhHxLpjxSWiWreVPPaMBlllYAfN8vGVJziu60u+0PVvEiG&#10;01G6jVn3LfKf3MsiDZ5Eo/hZfTjNcZ+07oWn+Bvi14N/aav/ABD9hj8LaXfWmoTTeYttHaOFlkeZ&#10;kzhf3eAWBCnkY5rqwtT21b6vUiryg0vdvdpXStrvJLVNNNvTVom6ik+i/rXv/TO78WeGvAHxD8f6&#10;Zb3MXl6x4YknvrZ40VZEM0JiLqSMsrAlWxwSAG7Vk6p4f8QXXhHStM8IXdrp2oWYhjtdQuoxvdY5&#10;AZLSRR93cg+gNeY/Af4tePvG37bfirRfFltp8nhXQfCdg3g3UbW6SSaWS/zcS+aF5UbVRV6qduR1&#10;r2jwj8W/AXiHwuviW8u7Oxs7q+lQTuwEe5ZPLAcsBsdj2ODWWMw2My6pCm/eSjBr7SXOnNL53ba6&#10;O6equKElKN15/g7fp/SON8KXPjTwj4auNKu4ZIdT1nXrm70tby8WRYVLD9yrjjDAHb2Gea6zw/8A&#10;FfTtc8Wf8IPL5em+Im05bi60W8cC48rcUaRccMFOORkVc8YfDuLXl0uKC6WMWF39otm4VgV5C+hB&#10;PB9qwfiL8MtI+IGo2fi7XtCNj4hsdLaK01zS7gpcWiu4LorD7ykqCQQeKx9pg8U71NHK+q6Ppo3q&#10;tNeq39aj/X3HSaHqGh/ECWPT72Czvm0K+ZZ5IyHEN5FwCMjqAx+hz3FY+jrdaF42m8ITM95pesQ3&#10;V3Z3EzEywzSSjdAvHEYGSOc815d8A/EGsaf8efEHjK5sLyKbxFf2+jajpNxcCGOI23nD7fFCwGRL&#10;uUs65D5HdcV1n9n/ABZ0j9rSLV9U1+H/AIRWy8NNBBayRkG8aebc85foHhKhNvVllz2ratgfq9ep&#10;T51ZQ5lfvbVK19VJ2Xda7bKMrpW6/wCV/wDL+rnPfFb4peDP2ZvhV4k+JPijwfq+reF9F0uWLUjp&#10;Vk8snynDjykywB3Dla77w7pXgzx98NNAvfBMv2WO60e3ntAMq8dtIodEK8cc4PcVyvxk8Ia74iuL&#10;/U/hpfXNxZSWM2leKPCobB8iRi32qDP8YJznow4rmfCGp+OPiX8KPF/wA8F+MX8Pa9pPhhtN0Hxl&#10;dQgSwM8e3zvJbDER9N4yM+4rsWHo4jBwqQlyzUk5ybdlF8qTlGz1Tu21fmTVloyJStfS+mnfS+nz&#10;0t9xr/tV/EzUvhP4f8A+J73w/eHUv+E5tdCuLzSwC9vaTkrJdEE/NbrhGcckDpXp3xB1G68N3l94&#10;wTQY5LWz0hvtF7bg+aMg73K/xhVCkDrwQK8k/Zv+FXxMuP2OtP8A2dv2vNasPF2oWfhWfTr7xtoN&#10;yzfbVy8IlRyd6z7NrFlP3uldZ4N0fxp4D+AOl+H9L+L1vqdxp0kVhea54kjMy3UaIIW8wr0fIGWO&#10;BnOetZ4qlhafLRhKMpU5yg2r8s4t3UovotGrNdVpuaS6r5r56W7+fz8iv8J/hPpOs/Bbw/4P8U+K&#10;7fWrNdFjm1/T7/dLHc/aJPPMu5mMkeTnaucKOOgFej6ZaatJqsM0sUk1pDFIsP7wGPOfkyMZ4Xow&#10;Nch8KTq+raPjX/hedGvL61nh1WTTLhZIT5PyRFG/iRkwUx05Fcn+zL8efilLqCfDD4z+E10zUm1y&#10;9h026Xc9te2KORCY5AMCbZgvGwGD0zWGJo4zF+2qKSfK22rr7V3Jqz11Tu105b6BzJSt/XRfrovX&#10;sbvgi3/4QL4160lhrd3qFrrFrHIlvNcs32CRdxEW0kgBsE7uO1WPhT8MPBPwr8f+Itd0HRE0m+8d&#10;TJf+ILFWzDealsCNPuzxM0QVW4G4IDyan+PXhFtP1Kz8Z6NrEmn319ewWCvH/q5A8ofbIMc527d3&#10;YGrOo33gzxLeaR42ubi6aSPxDHp0DW6kiK6LeUQ6+gYfe7D60p1qlajzxk7VIqMrdXG1k+jV166X&#10;3JgtrLbT5M5T43eL9Z/Z8t9W+Omo6SL6z8Kri6XT7Ey3l1pjRDEZ2jLOJAcdsYrvvht4/wDCXxC8&#10;NaJ4p8MaddWdvrVmZYvMtRE0W75wGA4B569DVebxVYeMvGWreDnsb20k0uOSbUrS4t/k1G1IeHKe&#10;oyMj8PWvGf2R/jJo/wC1X8CL7WvhPq82i694X8SXthpfh25X7PcaZHbSmJILmPAIjkVdwyMYbg8V&#10;t9UlistdScHFwcVKd9Epp8ia9U3zbWdulm4/E0+1/lez/Fr8T0TUNQ+Mek/EdNElGjz20HnT+G7i&#10;GZojd4x5kVwo+VTg8NzyOlWPhvqXxE1W11r4pS3t39jn1G5mbw/rVlGsluIl2ItvLGfnjLKWUtyQ&#10;1SeH/ibD4rt2g8a6NP4fa3W4hvVvmRUL52th8gYb+E5rUf4Z3eh/D+y8D+FL+9FjIrRzyQXW6aLe&#10;wYMCe3XPtXPUqRhH2dSMYydle11ZXvZ7Xej067OzsMq6v4gtNB1TRY7iwurSPx9DMuokW5aKC6EA&#10;ZWdh9wsoKc9cDnNeG+C/2ifEvwj8feAP2TPi7oU3iKbx34r1W107WtJt2hTSobSITokyMQxCghfM&#10;GRgZJr274kfFiTwqq+GvEnhq6a6/tyw0zTZJLcfZ9Ve5U8oRnywgD7icYZcdxXP/ABN0Gy+H3jPR&#10;PHGmeDptUk8NWdxHZztteaRrwkSRAtyAB8xwelduXypRpuniKXMpxfLql7yjJQkpbqzlG6vZ212a&#10;US5lJST0W/po7eT891cd8RfHvi/xD8QL74Gz6a2nsuiLqPhHx4oWS2l1AMcWsiA9cYJGQGXpzUfw&#10;n8a+L7zxtf8AhX4w22k6V4mvLe2WzmsdQATUlVd3nJC53I4bIKDPy45rc+D/APbN74JvofHui2Wi&#10;6zePLNY2tu3mNHbrxE/zd+c4HSuY8TeJvB/h74d3Xxp+OHgWGVvBMYvrW6W33XEcoBEiw7Ru3lQc&#10;KPvZAqIxhO+FhTT2iuXVuTtZx1s1JpXV2t2rF3UY80um/p39Vt/Vyh8Ivhpb/sp6p4q+DljBeXeh&#10;eKPEl54o8NrNID/pt5PJcXdgp/hRXJkRuoBPPArpvBcD/DjWb65tNHkubC+s/tzatcwx+dLdSy4E&#10;L7Of3aluSOQevWo9Y+Kvw21zyfF2q291a+Hb34anWbLxFfloYooZHwyOG/1bhXVjnBAJ9DXO/tBa&#10;h8QPht+z14M+M2g67qNw/hq6s7nxHa+GdJXUm1vTH4kgWMcupDKwdTkbd3NbNYjHV1GtpOq0m3f3&#10;pW30vq3ZPtKV2trT/D0eiVl6LbX0t+Hrfrv+Fg6BqPws8ValpHhySK50W8vIZbeONlLSRRhvMRWA&#10;yDxjGQe1YX7OXxi+D3xM8JeGfjd4L8E2zat4kk/svxFqdnZhbqCeBCPJuWwHfaeAGzjPFen6pe6H&#10;N4al8URzP/Z97pMcscKx4cIQDnA+YEAjP0rzk+BLD4VaY3iPwppN9q1zb3j65AGmEX26abCuu4AA&#10;sE+6pGScVx0amFq4edPlkpSlp72m2sXe32uV76W2ZXK1L7vvX+auegW+n+FfDc2oeLIWjaPULiOV&#10;lm24Xy1xnJ98ksTxXE+OPDr+Bfh7feJbG9k/4RaJrXUoY9Lt2uZEk+0NJOCozvt2UoSq9ApNWp/D&#10;N/4z8Q6L4t0rxVf/AGGKxuLDVfDN5aq0N8t1zsmHVGi6bh1Bwa5v4T+N/Hfwc8B+EfBFvo1vrOky&#10;eKP7ME9ru2WejySyxwSKed3ksqxsp/hIPaijRko88J80k43i9NFzaXenMlHR2d+bvdB72y9F69P0&#10;ZseIbvxS+p+CfihpN1oTLfNt8YalYWmPttkY2aIo/wB4MrbWCtn+Id6zPgt+0h8O/wBoLx14o+G3&#10;hf4grH4s8Oaer3STWTxvEshbyptjfLIoA5x3r0W7n0uC71DQ/Btpp/8AoNwouLE/ICZAXwMjDbuT&#10;x0rJ0258P6B480/R4fh0lvdatpZmhvrO1UoscZ/eRtNjPGchScEZxRGtRqYeUZU3zJe600rK/N7y&#10;afMuV2tdaJdFYPeclbZX/r5HH/GXwPofiDxB4H+Oscsc/iD4frPN9vsZGVZ7WQBLiMqjAEMVBAYM&#10;MjsRXQ/Ej4a+CvEXwYuLXQba20XTdW1CC9aOz/0WN337jFKoGNsnKOAPm3HNeMfBvxL4sk/b08Wf&#10;C648C3Efhe3+H8w0W/uJgIpT9rdjbtFk5YFj83GVxX0dFpmmeK/Ccfhi78qaSPTT9rsInBCM3G9e&#10;vzKQcHtXVmH1jLqlCm5tqKjJNNaRl76Vk3ZqTej2baErTpqXe79NWvxtch8XzeK/DOi6Xe+HNLtZ&#10;tLi09v7eZb5o5beCOEmM24AKud+1SCR8prnfhnd6t8Q/DFx431z4fQ2QvzBcxvCqrPMpHJkAAPmL&#10;jAOTkHiqXxakk1T9nm48A/DfxgsOpa9pclro8uoWrSxhohskRlGGI+UhscjkitfSfEOp/Br9nPQY&#10;vinqUcdzp+g29nqN1pykq1xsCBYxycf3c88c1xRouODioJOpKfKl7yk0tb221fu+Vtuo73lJ+n43&#10;/wAvxKVx45+JMXx3/srw94Eurzw7JDAmrXMlwqbN3KzwZ++F+7IvBHUZrgvjN4TfxD+3Jpvw91O2&#10;0u60PWPBUurLpWpeHwY7q6il8hit4DmKYK4bGDuB9q9V8F6F4xsNbbxJrmrW9/p8yxR2Lx4XfEwH&#10;Mg7SL3Pf2ryr9ljxR4x+IHxx+Ies6t8VdfYDXGjtfAXizQI/M8Ox28rRuLedRlorhfLkXJzgg13Y&#10;SXso1sRT5UqdNRdrttyaSezs1u3aKSVrqVrzGXvRg/N6/wBdG13/ACOu/aQ8QH4OfCPQfE1542ks&#10;NF0eaGLXZtUgMivZbkR2kdQWjkQcq44yORg8dN8b/Fun+Dfh5Z/EbSPEMMlrHdWps2kutkUqykIo&#10;8zBGGB6njmqnxt8AQ/ETwdb6N4n8QXWm3umXBu4dS0eQbrcuWRfMjfKvEyMQ6sCOtRfGLX7Tw98M&#10;NI8DapaaZdNqMXkTabdRxxi4gSP5mjH3VYcMMYA4xXHQ9jVjh4pXlzS5lok46Pt2vrfay0STbc7X&#10;cu9/89SOO98K/Ez4Zf2lp2kL9nt3ubaeC4lEi2lwjEmUNyAVPIbtVjQvHGtxfB+bVdU8PR3F5Dtg&#10;jnbJN1aq2TKdnzZCBmx68jrXjf7OXgvx/wDA74e+Ota8JeN0vNB8VahDeeGft9v5q2Eh2pKrID9z&#10;AO735r0vxx4n+IK/tHeEvhrZfDeSbwrrnhG6uZPGmk3IjOmamCqbDHn5keM7hwcFa7MTg6cMTKjT&#10;kpwi3JNuztGKlJa211s1dtuLsm7Djdxv1dtPO1/81uVPBXgLwT8M/wBn3xRq3g/4hi70Lxlrkup6&#10;bdR6XHHFpyXUy/uEjtgm5FYtmT/WEsxYkjNT+MPCi+KtR0zXtMvE0+/ksb9LzR78vJFPGsXkmRXB&#10;+TCfMOPmB55FGn/E7SIPhnrmn+KLa30XTfDf2ax1S5hnTy45vPIkGFHyMylGB6Zk7YNdr4k8HXGr&#10;3smuK/mabeeGZ7aSzVdkzs2NhDdm2kg/WsKlatRxEp1W03KWrtreMdNFZuzTfyta9wleS07W+VtP&#10;wRwviv4DfCrX77wv4yv/AIeSWeu28keoWPiHw3I0VyJ4ogu2Rx99XiGwhs7hxWB8bPjH8M/h18Mv&#10;Ffjv4kaLrel+TfWs3iKez0GSVrmw3KBM9sSxaFQQsjIPlHJrU0vwX8Z/hj4K1D4bW99dHwy3hmKT&#10;w/dtceZf6ZeIRvtnc8SIw5VjyORVnxJfaH8Z4PDeqajJHpmvaSixTXUciTmEyjabeYDh4pQNrKRx&#10;XZRlGNaDrTdSlF7xk7pXUktb2u9GrNRkr2el1U5+VqD1ff8AX7rNX1XyOf8A2U9C0vwTpHjL46/D&#10;LxjrHiHSdQvHnm8JzWoaSCRecQHOdmwgqCPu+tHwP0rxV8Mvgb8RvEHxW8b2uvadrHjTWPENpqdr&#10;ay27W+lygPFBLE33HQIUbYcEjPUmvSPC/hXW/hVren2NnoOmpNqVtdyalf2P7qH92B5KFCew2qD2&#10;Cmq/xs8SxaL4a0jS9d0C2m0PxIzWPiBbWRt8XnJzsCg5QsSWY4xj3rOpjp4rFSilzKpKLv7vM4wv&#10;ZLRaqzs9ObTmTdrRy8sdN7cqvtrb9V8l6kPwP1vw14w+H2iW/wAOdVXUvDc2kWt7Zs16biYQyLu+&#10;YMd68nAJORisTwx4v8FfF7SPGmhJ4dtdS1TwF4oaz0i61Jg7+eFEibZHTcmN2OPzrx79jPwqP2c/&#10;+CiHxA+CZ1ZdaXVvh/Yas2o2aSAQeVO0SxyR58tHaMqflA3bM46178fCSa38WdS8faZ42uPsM1sk&#10;L6OsXlKkh/idCBvPGQ2citsww+HwGOqRjJyjKMKkJ6q/NaTTS1babjd2vvZXsC9+Kklvf5Wdvws1&#10;66+vRQ21lr3w/wBQ0jUZWt4tV0wwR3GlzfvozKpV2Ruzq25gfbNHhTwv4m8M6FpHhtNRi8RaZp/h&#10;9baPUrji6muIVAVpGyfvgc++SetcTqK+Jda0jUvgL8WPGP8AZmsXlpNqGha34dU29xBaq+1WRsbf&#10;NUkAjuG6Va8GfFSTQ/jNcfAPWPGFitxpOk2VxcJcxiKS782MgunOCp2EkdVb2ry5YWt7Kag07Xk1&#10;ZtcuiUk7X3dumu5XNrZdf+D+Wv8AwTmP2aYvD/iqXxB8WL7wFc6Jqi6pJBqbXVisV9IDtCR3LLgy&#10;GEqVRjkFMEGu++MXhXUjoM3ivwVpMLavcTpBcXnyGSO1b5WaM44PO7nqRVb4fXHxB8G/D+7Ova1b&#10;+KFvteuIdLYRrFILEzMqoW6SFV43dSBVPxPP49+F3jrw/H4C8OTa1od5Itre27Tv51pCCd8oz8sg&#10;B/hODjpW1apKtmUpwa0bsm/daivhu7NeV1rstgkvdS8l+X9XODt/j5efsxfGvwP+zF8UJb/XrXxl&#10;Y3B0PxNcQL5i3ERG6AsowwKuCASG68V6/rP9h6bo9nB4e0CwC2shgk+1SeSqWyo0hJLA5Ckbtp+t&#10;eV634u+K/wAVNS8Y2fif4CXFxp/hfV4JPB+p2LRC4vYZBh5RHJkwzQ4OCMbuK6Tx142fxN8PtS1D&#10;wl4Y1DVE0nSVm1yznjMd5d27IUnhaLqJmi+ZD/EQRXTi8PGtUpNRUZtJTaknFyeqlZWUbqSTXSSe&#10;2qWftOSjd+vy3V/Ta/6nSQeNLDTtGaHxD4G1b7P4m1ZbW4uLAtPb4mXZ9pD5+SIjBz07isq11uT4&#10;bfD3WPC3gJrzWG8FSRW5hu5vtFxqMRGWSTIyxCnAPPArltE8P6D4n8U/Bn4rfBf4m6tqGi2+lXlt&#10;HpxvvLi1DTnttyJcQMMM8bIgUkBlP41vaZa6d4o8M6pqEvgLxJok95q6/wBswxwmK5juN423CMCd&#10;6ABc4OMZ461jKhRpWTu02m07qzU5Rs03e/LFrTulo0ayTWn9aWS/rzttqQeE9E1Tw0dW+H/wO0jQ&#10;7vRItHuLybR470Ws1teXB3i08tU2ohBJDjkN1FcBpHg7xZ4y/ZJ+IXwhk03W/DOsSaHeaHPqHiSF&#10;AxNzCQJGeDIkVFcxmYDdxkjitP4EfGLUfDniWbQfjJ4WsfCPjPxJ4zvrTTLW7u9ianaxN+7liZj8&#10;xkT59g6HNerfGfX/AA78MdDk1y50KS6ste1hNO1i3RDIgadDH5rjsnAz9a7KlbFYLGqioJycoyjL&#10;fmlF6u93GSbvbu9zCcI1qL0upK1n5/8AAdne/wCZ87/8Ew/hV8MP2cfhd4fh8O3viPQ3vtHOgnwx&#10;q3igappditlcTHzbOQKo8uaWZmMmMksqkLtwPYPFXxA1z9nD4m6R4U8R6BrmteGfGl5sfWLSUzx+&#10;Hrj5iXnLEMlu4IwRna3HANcj4a/ZK+FkP7L/APwzN8KfEt7p9x8N7mJNJ1qzu/Ou7OQXAvGhYtyy&#10;sSVKt1H0r1vxndzajqthpniax06HUJrsW+lyXA/c38Lr+8hOejFQ3HqBTzXGYfHZtVxM5Op7Rz5l&#10;K6lZa05p3b2aerbVnzXTbey5na3y7NPX8W3t8hPCT/D7T/FiaLbm3XVpI/LW+jZnmmhyXjDSkfOC&#10;M45OOgr5t/bm8P8Ag/4X/Di+/bi8daZDN4g+Evipdd0WbwheO39rxTslq0EqMcFij4K5wCvA5r1L&#10;wv8AC6++HN/feHtJ1vWLdrO7e+0m81G6DrCokyLTcf8AlkVPy+g47Vg/teeGfEE/wtsdL/Zw8HX0&#10;2r+Adfh8Qah4L09kjj162ZXaWBPPBjmDFs7SeCOxxWuTulh85p8lRuMmlJt8qcHpKLl9mM0+TW6V&#10;23sr5ylGnT59rNdL2Sad7Lta/nb0O38exat8XpNH1Xwfqk2nXWlH7VpQuYSYYbyaxLWssu0gvCkj&#10;YZR1PBrlvHWr6to4+E/gn41/CKx1y4v4bi5m1Gxgjjg0rxLbwtKk6GRt0ImbzQrYIUsASAaxP+Ce&#10;f/BQv4X/ALdH7OF58cNP+G934e1ePxJJ4X1XwlcPlrW9i5SMMBtCshDbuADkdRWj4kT4N/tban4e&#10;8W6zofiDS/EHw58ZX2i3FncTNZzLH5apc5ik4urd1KYdeSo3KRzTjg8ZleOnhMdRcFRcoy6uMuWS&#10;WsZK65num0/O9nXuy96H2rNenRp/9vRf/gN9kjuvh14d8BfFf4dWV7400O+sdQt9JNvqlvrEytdR&#10;kt83mMOGIbo68celeF/sV/Dv9tP4A/tefFmw+PF1/wAJT8PPGWvJP4Z1GKaSRbKBIgiAwkssQYYy&#10;F4JGeK9s8YWdpod//wAJFBr8Oled4UnstSaddyxxs22CcBjtyvBIPavA/wBkHWf2rP2Yv2gvF37K&#10;Pxh+OmtfEDT7jwuus/DjWda0ONPtW6Q+cFmiJzHGWVQp6DkZFbYD21TK8cqUoNTinyTUnJJTTbpy&#10;s0nB2bu9Ya9GTHlWITad0pej629bK68z6Y0ay8a+AviDq1p4Y8TaXcaZqE0ctno2obopIBj940b8&#10;7xyBt7cVkfArVvC/xD8Ia7418CWK6TJH4kvrbTYbmERi3ZJG80K46xO4L7eikmq3x9RPiXceF/hr&#10;e6LdStd3TW2teLNB1KNZfD14FjkSKRfvfvvujHQgEjBqnqHw/wD2kfgt8ANe+H3hv4j+HfGmuOzL&#10;4Sk8VWP2T7VEzqXtrp4cAuyl0WUAEkrnnNeRCnTqYWPNOMatRxVnouVNxcnZOPZvm5ZJXeqlcqXN&#10;Hmdtk7fevntto+66F/XNP0n4/fB21tfiV4N0PxfbzSTwapHa2vmRzNGWGYyfu4x99T1HHFeFfHr4&#10;A/Cf4vfsh+Gfh94TtvFWtXXg3xZFe+HdP1vWAdSEsU+7YJZSC23OEJI+VcZOK+gP2cPAuqfDT4Nx&#10;/CJfCMXhldHmH9l2un3zzLbwSkyCIPJltyEspByOmK8U+OniT4TfF/4g+C/BnxB03UND8Yafd3Vz&#10;Fq0tjLCqRwMRHunj/dq0jEbVfhq9XKK1ajmThh5S5KU3NOOqSSk03FO1nHRuMtFproZ1NJaPez6X&#10;utfm1bY1/i/pEHxe8P6fe+MPhfDrHxU+GDW+t+DZJIdl1hGTz1UElY3ZNy9wxxg103jDxJ4a0fx4&#10;NZ8Zais9hqWkxSSeB9dsUmWG7OG+2gYJRtrGM9m3ZGMHPA/Hvwp48m+Mfhv4x/B39oO18L+Irrw/&#10;/Yfjjw54ohdrXUrVMmG5i5GyWOV13Mh5Q89K5f4+fAv9oH9tD4x3V38Ffj5qnwn8beArGLSNS16P&#10;w/HdaT4w0udI547y3kYEMyzIyYBygyD1Fd+FwuHxCpKrXjTpKMm2+f8AdttLltyyag56xcE7c93a&#10;7sVKyjTvZvVtpJNvSzdm7PRRunqt0tHb6c8G/F7wx498b+IPBUep2On+IfDmowW9xY29yWK+ZALi&#10;O4UMF3I8bjOMjg5PFcZNdxfAmGG6+KXxc03w1e+LvESy6dq3ku1jLM0nFu0n3I/MXAG4jLHgk1T/&#10;AGkPEunaF8dvBvha7Wa1sfidoc2meF9VhUs1tqUVvJKscsBj2qjwbsSGRCrKB3rM+GvhT4gfD/4c&#10;6F8BvGfgcfELwPeaVJLNdassV6dPlWQhLcxyTeaV6EHDhSuAwGK8ijg6MMPGrfljNRfK7XaXMpOM&#10;pK2k4v3Grva+zekuve35+Xr+TNr4pfCDxP8AEWHVomk01dcuIbzT7xZ0b7PqlnKhCHcpzGwz155H&#10;auT+E/xg1D4ODWPgTL4avLXXNK8P2sun6Pd3yt50yRY8tHchXjbbhWzg7hnBFbnwh/aW0XTfF0/w&#10;dl1rSZj4XVrfXbCdBZ3ulxuc27vbyMX2Z+XeDjGDWp+0p8R/jf4Sk8C+KfBfwC0X4g2Osak1nrAs&#10;7yKG/wBNbyZJImjknAQxM6BCxIK7wcEcjopxxkaiwGIhFxkrxvJQWi5k/esrNLRNp2aSeqRm7azX&#10;Tf8AX8vU7rwN8YPDHiyXwTq83w/vbGbxhYySPaahHEs2mXKRjfHLtcjcPukLnjB6V5b8DLT4C+Iv&#10;2gviZ8GpPC97pfi/SNct9XuLW802X7MDsxBeWsxBQh0IDKpyCCDW/a/tAaVY+HPCvjn4kfBjVPD9&#10;rr7XF5q+i6rZtc3Xhi7t4N0m+a1DwqpVdqsGAk5C5J21b8S+OvE2v+HdL/aF+AnivS9U8P3lusl8&#10;sWgy6hMyMf3UkRQo/ljnchBIzntXFChVw/tKag4KouVS5nyqSm2ldKSkrJxS0vZSUrPWlJaLd/p1&#10;NT4a+MNWt9f8X6dP8O7iGPQbwQzWKuGF0pXc08Ueenpjg9Otdla6NpzWi+KPCl232W6ulkkWDdlC&#10;Rggr2x344rhfiv4CPxm0Gb4lfDjxdb+H/F0Xh+ezsdd8qZbYXLL8q3EXDNEG/wCBDsTXnP7A/wC1&#10;j8TvGWg+IPgL+2R8Ll8G+NPCt8bVvEGnXgudI8SIflF3ZzKo5yRuRhkHqTzWFTL6uLwVTGYe16fK&#10;pwv7yT0uk3eSvu1rG+qtZhzcskns72f9bfl8z0P4HfBHwj8H/ix40u/gR4hgtLTW9Uk1bxD4Q+3L&#10;LbpqU+0yXUcWd1uWxllGFYtnGawP2XvF9tbfHT4sfBDVPANrod7o+pWuu6tcaRcLuvpb6N8zsgwz&#10;krGpaTGdxAOTiumg+DHww0fxlFfwpNa641it7P4h0+4EN3cODtRZhH80sZAye3aofixqeoeEvDP/&#10;AA0P4R0vw3eeJIbuMK2qXsempPjET2ktyASVK5ZN4IDbQeOmn1iOKlOnJucqsYRUpe61JOPK272k&#10;mk1eVmk0+iRov+D8+v366+bZyOmfBj4s6Ze/ELS9F+Ic3jPwh480mG40Oa6tYfM0uaIMrwOVAaRX&#10;XGGcFgV5NdZD8WPB2k/DTQ4PinpV1pGmXk8ENnfzWb3UVjcINoSV41/c/MPlc8diRXCfG/4p+DNI&#10;8RXh8EfEKPwT4kn0nzdUjuppLuyddys6B4CUjuI2OdpwWBJwRXrPxQ+KviXwT8MdJ8ZWcNlfYkgj&#10;uoPssksepiVBsaPYMgs3PI4zzWuIjiK3sXVhfnatZcjuopJ3ScG3ZLmSd7XaTbJ5ua9n3/Jf1b5a&#10;aFTRrDxR8Ob2Xw14++JFrqej6lrSN4W1h7YLcWs025o7eQqMED5gjnrkA1a13wB8UPD/AI+h8S+H&#10;fFVnqXhfV7NrTV9L1OEBrGZQTBdQkAgnd8rq3BGGzkVPb+MPFF3rcl/4m+HcT+F7jS4nW4nhIl0+&#10;8iY5jlVgd67sFZAAAOvTNO0X4j2L2ni+08Q6NJpX2VRqMMkOqfaIry0aMfvYhkeUcgqycAMM968y&#10;UsVzOaim2vesotO9lola0k9Xbqr7O5eiX9df6+8m0rR/iNfarPbX3iHS51jtbcQR/ZjHNHMFPnFn&#10;U4cHgrwMVy3w0174j6d401Sz8Z+FIdJj/tA/Z7jS5hJDPDjBmkXbhGJ7A5rrPhVrr6z8HrDxbpfi&#10;e31ppFIjv5rMQyspkOFkVjlXVSFPPOM968++KfxX1z9m7xJffFzXptU1jwjqz2ej2ugWxEhivJZM&#10;b1AUsMg9zg4rTD06uIrVcKoRcn7qVmm2mlZbK7395d76mcvdXNfbX5d/1PRn0e+1lofE9lb3qmGV&#10;7Z/J2hJY+f3wweQR3FcP4R11vhp4n1j4iXvgu9ntLeaPT2urOFpJDbA8s8ajcGV8ZODuXBzWx8I7&#10;vVPDfwy1rxp4V+G2raTqDXM0knh/XNUEwKLkiaPaOQy4bYMHsea3vht8WLjxTb3Ph7xBd2kPiA6f&#10;JdW8MMTJFdQ4wHRiBkBmUEcMueRWb9pQVWPLzwXuvWztu9m9PO7XX0r3bmbqfmSeENY+JHwT8RQt&#10;cay01zI0tyskYuI02FSDxhSvIHIOav8Awp+JPi/W/C9jqvxKi0e3uJLNZjd6bI3llemSDnBz6HFY&#10;EXxNTRLGHwfrnhiLSdcDLbNDG5aFmkK5mB2hWX5huYgMCec1peNvCngrX/Eseh+KbC602aKzQWN1&#10;a3D28c4B3Misvyls87SOamdOLj7OrHRu6lo5cqVtGmrq1vu2EpdUdT8QPDcmreHLjTraLylup45Y&#10;7mzuvIkRs8sH5w3pxg9KxNWstPl8Z6X9i1Q/8JZoOlu8K3cYH263cbSrOByNwHIOQecVd8N+BdQu&#10;PBDaTH8S7zU3juHexv71lkcRk5EUnA3begPWpde0/wASylNTg+yXUunW8kV5CbMLM+U+QwuxxnOO&#10;Ohz2IrjpyVOXs1K9rrqt1bW62a0a0Klc5zVfGmraLq9nb6x4Hnt7zUPJhl1xURkaY8eXIy9wOBkY&#10;PGOtdjrVhb+LPs9hcTQwm3ulkRt21o5F6HGec+1c7oniXwl8SNTg8ESa19l8RaNpttqWtaHeKq3k&#10;EMhZUaSMcjc0Zw4yMoRUOpazoV9qM3hbxj4ZmvYzKHMqwsAy5yrIVx8w9ODWs6cpSSUXGUVd2vs9&#10;mrva21nbtoCZsNdahoMmqafcx3rXVjYy3tqLWF3S52gnbkdXPTbnJrxnXvHnjvx/8K9N+N/wK8c2&#10;mgx63GLtta1zw80v2SQPiS2u7bAk2YVl3ZBQ88171o87/wBpNqWlvJeWMyAbxIFkgKjoQcbxivNd&#10;D8O/En4ca7r/AI28ESWHiDQ9eu5LsaSrLb3Pn4yyJuPl7zgjHygnrjJNdOX1aMHJuK51ytc1rPdO&#10;LTTSb0a5tNGrNPRy1jY2PF+k3VnLpXxV+F0Ohs2p3SvrV5YwpE9/D5B2NuGDIVfpk52sRXR2V0dY&#10;0exg123njvNQs/Ms2uI2ISQxljHLgYUjOOcBsetc1rki/E/RobCy0fxB4bvJFt9R0b7RYpEYLqGQ&#10;b4pMZVWb7jRv8rAkqe9avi3W9Q0nxdpttH4cm+yyRf8AEw/0pNqxv95duc70bBA6MCcGueUZTjGE&#10;viV/Wy2V9n207WHHv/wP6/pdDCh0PxppWl6Zo+t6RNcLNcGS/m0nUGd7GRScfKxyyNx9K67wDc+M&#10;oNLvvD3xF1P+0rqC6cx3n9li3DW7coCoLK+B8pI6ntUWs+HtGvfE1xetHMuoWelbLDy7zy3njx8w&#10;4PP/AAIHBxXIfHHx54q+Cvwtm/aF8K23iDxZZ6Fpq/2j4W0m0F3fXyeYoJiVSN0yAnOOoBqvex0o&#10;UYpc02raW95vRJtu19ui77XCMXfQ0dC0jQ/C8HiTW9C0R7e8s5GMlgpykoIyuB6H06VSi+JUfg3X&#10;/Ap8RfD/AFTSofFUbNqt/Y2a3dja3ipiOO4mX5ogxPySY2nhWIrW+J/xp+DmgeFNJ1Pxh47tfC19&#10;4nt1l0SDVpPs893MsYl8kRthpXVeWjXLAA8Vd+GWo+G/Enw6C+HtTjvNFuIxJY32jakZg6y/OSmQ&#10;HTDE4Ug+3pVfvFR9tXpuzdru66OOj2dpapWe3SzJXLsv68zT19rXVz/Z6+Irfz5FZLK6VlV45gcg&#10;ZHI449DWVYT6rpGpNfajcSS/vi7LFMsilMYIQ+ue3WmTf2hYXdjZW+v/AG+Zp2W2utQ08iYjr5ch&#10;AA3DsxXnvzVeXXfFXhy+0n/hJNMsVjm1CSG6tbWZpEntzylwAYxtdT95emO5rCnTfLyqz8tn8tF2&#10;+/sFyF7jQ/Dlxp/j2x+Ies6Lptvdtbahot/bBreQyvkNIpG5OcBZAcc81tap4c8FXPxJ0jV/type&#10;xpNPpc0UmVYkYkUHODleq+n0q9HF4f1fXbzw6dHTy7W3Ekd03IKv82OfvLkZx29q503Op6Fqdr/w&#10;kPh1NQ0i+vAt1eWrKraNKEZhPgnmMlQp2ElSwOMZwKUqj0bTs+qTaa0XS733d38O9ii34ht9a8N6&#10;1p2ueELy81LSrpmtryxs1RlRs7hMWJBBGCuBnJI4p8yadrXiyx8Uf8I9PHeaWXh3qDHIEkGG3Doy&#10;Zxz2Nc78YPG2gfCODT9c1iO7vPCHi/V4dOvr7SbFXXS5bgbYruZl5EXmbQ0g+6XBOACRpT2en6i2&#10;n6JpviKZr7RZGt1uL6zmWRmZDtKydGB7k7lx6GtI05+yjUadmmuaz26p26puzv0aeoSjaz7/ANfL&#10;/gFrxF4Rl8d2txfaPLc+HdQtWki1OOa1R49Tj2EKJWx+8QZDAgg9qsaXN4n0b4bP4Z8W6ZpU11b2&#10;gjkWNnFrcwnjJDDKKQcEZO36VlS/EjWNH8ReHfDupeHNWVtamlsrqBbFpVspljJDuy/dhbH3+Rkg&#10;HFavjTxL4r8MeE9U1PTPC95r2Y1Wz0mKTZL5uSGiDlTtVsfKzAqCRkgHIiUa/uU2lZtOOq72+L79&#10;3a3UH3Z4r+1/8QvhX8IPgbdfFb4t6Nr3hfwoZJtA1XW9JXzJNIWWdFtdQLJki3Vwv7wZ2h8kYBr1&#10;jxfrifFH4PWev/Bjx54c1k32m29wt5JcCaC+smA3SRvGRjd1DDjPB9K5fwj8WfgL+1b8NvHXwH1v&#10;w/JdW+m2suj+NvDN1CrGFJlZGj3xFopsYZWaJm2sCGAIxVzQ/wBmn4SeDPhz4X8KeAdOsfD1v4Qh&#10;+weH7fSXAtpoDHsa2mQjaQw+8P73zDk16laWHo0YUsRGcK0Jt6pSg4yinHR+9e9tU2nFprbU5vdV&#10;ttdLW106/ha101frp6Lpvhi41DRreG7Yw3dnBGsd5GAfMAA456g1yX7QPi7x18N/glq3jTRPhy/i&#10;q+0O6S6k0G12LcalahsyrBv+UzeWWZVJG5l2ggkVyPgHR7L9mz4oSapdeJvHF5pfj3VI7W40e+V7&#10;3SdBuY48K8DID9jikxgq52FumCa9ra/sIZf7NulWSOW5CMrJuwWGVPGeDjvXl1orB4qE9KkLqSum&#10;k/5o6O61unZ+aYRemqOJ8IeKfhp8QvhPp+teGhqjaTqmiyMdB1KB0uDE6/voJoZRuWRAxDRnkYrn&#10;v2bvAmh/st/DnR/2XfDWjSto/h+3U6Hd3U5aCa1kmdxEpYkpJHuwEPBAG30HS/GH4ZQeOPB83hTx&#10;FJdWsi3cd7o+reH5pLO4truOTMUizJnZIOAQQVYZBBBIqe/0Txhqnh241bRdC0v/AISWG2hiuJL+&#10;MM1y0RyAzKNpByxUgYDHpW3tqbw0qcZvknO/K3omr8sr6XspSTbXXzVpitk9+/8AW3628kZ/xD8Q&#10;a74U+PHhY6X4fmksNUea01S4S7VIo9y5R2VmAY5GOOat694H+CXxcs5vB3jvwRY3kcWrLdxQ3EQZ&#10;obxDgTIynKOOzcHmrNjqXwp+JuqQap4htVg1jS4TLNpepYjmiUHHmPETyAw+V8YHUGqrwaNp+oy+&#10;P9Ptr3zrrUY0ukWLcJoQQvmoq9hwSw61mpSioJc0JwVrq6u7trW/Z7rsvUNdf66EGjeA/C3iIapr&#10;SXrX2k38Oy6guJvOkt3tyFhlt3PzIVKs3qr8jBzWj8H7L+z/AApYWB12G6ukeS01WRpMyzTRkjc3&#10;rJs27s9RzWD438Q+HP2friTUtR023s/Bt/rA/t6/uIWji0z7Wcef5udqxNMQHzgKXycCuh1D4f8A&#10;gjxHrNr4suLv7LqHhXVGkj1CGXy8s0WyQTFSA4aMhW3dMA9qKzlKj77fJL4Xa+qVrPz1V9b25Xro&#10;V7tzzf4jeCPiFpN9deDdH0IWunJrcd34Q1S31UxwMJTuuLa4X+HnJTggluxr0nT/ABDJ4s8OrG2l&#10;C0ktdUFlfWOuR/eKjGYznkN1Vu9cHrHjrVfDvxI174K/EvQda1HwT/wjMeqaXr6aLcTEMZiskS3M&#10;IKM0e5GCECQLyCwBx1X/AAg2k+NvDemQeL7a6vo7NsafqtvIXeXA/dzsV2srhf7wrpxX8Gn7ZJLR&#10;qSu7ppa6vV6e8tLO7XUqS95vr/X+Zd+MnizxVZ+ENX0b4U6Vpd94k0y3ikXRdeZ4ra8gc4aISAY3&#10;MoYL1G7AYYJrlJR4O8F/tL+HfH2pXWm6TqHiLwm2kTNLYyq1/Gsgmgi3r+5jaL959772/aCOBXV+&#10;NfDfxB8ReCs+CfiBY6f4ktY92i6jdWLtazbXUlLiEnLKygqSpDLu3LyMVjat4fsYNZ0vwZ4ne6u9&#10;D1jS5LW4j+1qyWtw53EbuGPzDAIyQeoFZYSVKFHkutedO1+ZpxW91Zq6vFb3urpqLJl8Kt/W39I6&#10;zWLGL+2kmslkuLXUpPIvrbyxJGpTI3H+7noePSsV5LjwRaxrdCSTS7GRlhb7QWkQMSVPI+o56VV8&#10;OaPNqF3rXhBta1XSdUt72SLT76e3dVulEAVJULHbKVBG4jGSvPrRa+Fvinqvw30nTvGXjFr/AMSa&#10;HdRtqV54dkWzXVghIKvE6uNrLglM4LdCKxjCMLRlNW03um007NaWt0ve+q03savU3J/DPgb4j3Gl&#10;/EJRNZ6xDZNHZ3isFmSFzyrLkgqSO+RXN/EnwWmpaBrHibRYdPsfHGkxpFa60tt5bNCj+ZHHK+OY&#10;WHB6quSeMGrfhvXPhp8QvFUfjPwrrEkerR6bJZDTLiR7cywq/wA6vbSBeUf+IDI9cEV10VzcXSEN&#10;PDC1qyw39ncfvIpIz/ED94ZB4PI7EGo9pWwtSO+nSXTX4et4vZ9G9w0e5xfxK+Il/wCA/Ct58VLv&#10;4XXnijSm02BYx4Pdbq8a2mGbhlXcokVThl2MSw6V5b+wdqfwz+J/7NurfBbSPGer+ItL+3ag1va6&#10;9Yy6dqum2007P9gu43IlimiLlQ5A3LtIJxmvdLqZNA8SWPhvTJIYdBWzkt7rS7bTA8VsePJfcpHl&#10;LgMu3aVJPUY55fx03gTwlq+ufGK9+HVrL4u8LacHlvtHs5JLu4sSc4wigyDqfLy2CMiu/DYil9Rl&#10;howfNJxlGSezi2opp7O7+KMl8Wqeli0m1bX+un9f5nLfsn+G/HXhHU/G2i314txcWetfZdKl1BpZ&#10;bgWKRAQpKz43hDwCp+Ye9dFafFK60r4oyJfeH7jTdN0+1ltdWvLy2ENut5vjEboS2RDIGIV8YLAg&#10;4ri08V6R8LvGt98Wvhr4W1HxNYeJvs9/q0ml3P2qfSAyAZa1LiXyMcnapKnPHUV6X8Q/HXhq58Re&#10;GdK1/QVk0nxJY3H2PxNDdqi2V0seVR1bnaykkMQQGUBhyK2xkZVsY6s6fMpx8k04xXMrX3Wtk9Xu&#10;k9moyjY6SHSYdXt9UlOu3UUN4wuF/ehJLZgADtPYZX6c1z2qDwxaXo1/Wre4a18WWC2d1qlvcDbG&#10;QT5asyHHJJCuPpmrHhrT9W0vwZpuk6BIzahZ2hs5ItYuo5pN0akbnaMDeH4kOMA8dM4rmZvDniTw&#10;jrC+Ctfk0WT4e6hp8VqumWujvDcaRqWSxuEKsyNbSMwIBC+UwHzEEgebQpx5pLn22WzaXa3XRNX0&#10;dt77v1Ov8DtofhKyuYLm/vIUinaL/iafK0zHAAVycPnoMHJrF/aA+Clv+0B4Jn8LWviPV9CnjtfO&#10;0vWNFvGgurO6jbcg2/cdc8MjAhgSCCDWPf6Z4+/t6z8G3mj+H/HHgdtLYa000mNTtdQibfFIIfuT&#10;RsvHylXDAMMirumeJPAfxUFu3wb+JUkms+Fbr7bdeHhqRiufmDKYLmOX5ljfkAuuAygg8VtCnWw+&#10;IjiqU3dO/MldR6Lm/lba2ktrPVMOVctmlr06Hl/7NHhLxB8BvizZ/AW51HX9S8E+OvB8866ffK00&#10;Hh3WbVYlubRJS5aGK4hkMqRHKhopNpGdtev6j8Jhp8un3Pgjx7eI1ifN021ubrfDMqLtELv/ABR+&#10;oJJHUdKv39u2ufEizfUra70u406EXuk3kdwojut6FJbWUfxgE8Dr3B4q1oPhDVPD2rXdta3UC6bc&#10;LJcQadDZhUhmkA3ruzzlwWHA+8QfWqx2YVMVWVeTSm4rm2ak9Vfa1+VpN7uzu77tctkktv6/r7zi&#10;fF+peM7LU/HUHxB8H22reFZ7OztbOysL5pLqXzARMWUKNgG4bSCTxmrHhHxJ8GvEl5rH7H+vanfS&#10;TWWlwJHo+tW7o1xZMgK+XM3/AB8gYwSCTxg1seHlvV0O+tbiBpH+0SO0eqQjcq4H7reCeN2cc5AI&#10;rE+Jf7Pt38UfjR8L/jzoHjD7HF4EuLpr7RUt1kF+s0IiA80nKGPrjkH2NVTqYWTdOrLkSTalG9ue&#10;MVyaa6yatdW1lduyD4nvb/hv1Nf4Z/s++Hvh38IdQ+Aem6xNq2hpDJbW0GpTeZNb28uS0JbH3VDH&#10;Z6DaO1fK/wCxX8cP2lfh/Pr37L37VXwH8Uf2x8Lry8vfAfxA1ywtza+I/DME4ihf7YD5cF79nYF0&#10;dgWVSTivpD4H/G3xJqnizxV8PPG+u6DrWteGtauo9WbSLd7O8trVpc2Xm2kvzHdEf9cjNG+3KnOV&#10;HfeJW0S40S8sLFY7oRW7i80SaMOJ4W4ZWibkqeQMcHpz0rpjj62C9vhsbSVX2rjLm1TUv501bSab&#10;umveTT0aTScffVns/k1+G/yPPfiR8IG8afHfw/8AGfVV0i80/SdFZvCtz9l8u80u9f77C5QkNDLG&#10;QChBAKgg1s+IPAvhDxf430bxdrmg20PizS7WWHTfEHkqzG3cDzLd2HVXXqPunqKt+B9B8FeOvhdL&#10;d/DnRNR8MrrVnI8C3GnyWs9lMF8kMbeT7hXaMLgAgD1zWZ8FLn4xaT4f8P8Ag/43nQ73W7WC4hut&#10;W09Ps63MsbYiZYix2748FgMgNnHFccq1b2ek7OkuRRfuy5WpN6K6avdSV9W7tO7BL8Tq9atfD9mW&#10;8QjwkbxtP0tji0hDSyxYLGGM5w5JHCZ6kVw+r/D7x5cfEjwT8bPhz4yksNHt0uf7Z8E63YITcxzw&#10;qB5cn37eWIrkKCVbcwI6Ecn4L+FvxQ+Hnx7+zeFPitFffD/xFpN+niL4WeJNXE13pN/vytxps23z&#10;Ggbc6vEzFU+VkI5Wui/s34sfBLxX8OfB+l6ZqXiDwH9n1lfFGrahcwTXWkzELLYKx4eaMHzIF8tW&#10;c5Td6neNCOGmlRrRk5RbXNs48s+aLUtFPS0bXu2nCV7A1e6/r+vL9Dbn0bVfhTq3irxN4N8N3dxD&#10;ql1HqLWdxfHy5bgxnzNmciIHAzjA3c1reCfGvh74m+DNN8beF9MmS5gmMV1Y3DKbmxl/5aQuASNw&#10;+uCMEdai+D7eP7KfxNpni7x6muRza019oLSaf5X2OxmUMtqHHE6oQ2GOHAba2cA1D4t0N/B+pax4&#10;u8Hx22m3GpTQJN+7/wBHuZOAssioC24fdLDkr16Vwz5Z1HSnrP3bSTdmrJWadnt1tuu2ocqvuWvE&#10;2m6PY3FroF7e7tL1rUFMKTN/qLgZJCk9M9h2PStS68NR2evx6kl26va2fl7W5jlQc8j1B5zXM/Er&#10;wxB8ZPCzaH4r0i6tW0m68zybK4x9qIA/fQSIcrg9M4YHtVvQvFHjuPxla+Hr7wlbvocPh0nUNYut&#10;Yja6gv8AcAlq0IHzgxjf5u4Ak4xmpcJOimpe8r8ybS7Wad9W10S3tuwRW8T/AAy0nxJofiTRvFOg&#10;rqmj32mxxzWqyDzVZXLlVcHJI4ZehU1sWnjLw5beGLWy8Qam9qt00NnYS3VwuZy3yoFbu/Yjrmo7&#10;jxBP4b0OHxCfDd3cR3FpNc6jb2NuXnaSJOUWIsGdmAO0DJyMdxWL400bwz8UvhvPol/pkYib7Nqe&#10;h3kkI5kLCSOQK2NrowAIyDk0481XlVVvk5lqumybtffReqDrc6uC3uvCutLZtErQzRJFHclOqqOj&#10;H/GszwrZ+GrDxr4qls57y1uLqNJNQstu1WwuBPH9QMZHBIqn8MfjbovxL8ceIvhvfeHNa0nXfCMl&#10;v9ue+054re/SZNwlt5CCsseQQcHKng1qaz4bjfVtavdMv7mxvtWsltoLgFXETgfLsVhgEdSCcGsp&#10;Qq0akqVa8W4r5p2afXRrXQPNFwNaf8JBb6tE9x/pdq0dxGY9rRlCCkj9wByuRwS1OvLC+/sK4juo&#10;5PMkuGeYIw3HJ7EY4HbPOKtHRtQktT/bF5atIltHH9qS1KyLgDf3wQzdAOB71xficeMvAFtHeWWj&#10;6pr8lmvl2jW6rJJ5TPmQFNyhwF4A68ADms6UfbSSjJX8+vz02A6Tw54o0rxLealpt5ZXEkem6gtp&#10;GtzZOrrJsBLDP3kwRhxkdc1Nr1ho+tyNpMscbXli6yWq+YPNRCdpkXP8JGQexrDu/iNf3v8Awifi&#10;nwd4dk+x61ITd2erRSWdzDGyEjMbr8sgIwUbH1q1r1/Yppw8RQ6e1rdG9ig826kR8LKwzGrAnKk8&#10;Y9elW6Mo1E0uW+lr7NaO/q0+nUOY5r48z/EHwxoWj+J/g/4Ct9a1PT9YhSbQ21H7L9rsg2JhFJja&#10;J1Q7kR/kcjaSMgj0Gy1/TPEFgms6bYXAjZmS4WaEo0ZA2sHU85U/Kf0yKztG1PTte186bKupaffa&#10;fcyMtrdW52XcKnYHViCHTOCpBDZ9qmtV1bSf7S07U71mjZd1rqPl/PGp3cOoOW2cfNjkGirJSoxp&#10;SilKOt9btNrTs0t1bXV3vokeZz50LUPB/h7ULyx12FbGbVBOtrqUYaGGF8b4Q45CMfmXP3SfSuzu&#10;CYIFv7aw3RyQKuFb5lXHArDl8G6Nc2M0c00LXF6YxrE0XzQXLxqB86EkLkduKdFY6ToGlrapqvli&#10;6IGmxzXmIZJVB2omSQAf7o/CpqSjWtrd37b6L/Lfd9bBqW9SGmPpwstQ+1O7Q/Myr+8RWPUeoH41&#10;zGha1f8Aw/03VL3xR4hh1Hwza2K3EU32Py5rOOMsJmkx94cBuAMAE1vzeMI38J6fq2oaQ26+ljtZ&#10;PssgmWCVjtIJ4wMjG71IzVrSNMN1YyaXcQRt5ccivJHtzKGyMMh+62MdeMg9qUZeypuNRaX126dn&#10;bR9Lrvs0BLos3hTxnpen/ELwr4ijvtPurMXNjfWF0GhuYnXcrhgcMCDms/w1a6vP4Yxe62s00Fy7&#10;WV5MoVmUsSEP06Z71T8D6DqngvQrrw0LttU0+OSQmPy4oGtgw3eXGkYC7c/w8EE8ZHFSRzyReC57&#10;ew0EXC/Z/Ot7WHDNxyFCSFck+x696JQjGUowldXVm7ba97d+yuFybxHonh/UvCMema5eWtvPJJvt&#10;Jp5lTy7nkAqcj5sn8ahsNJvl0O10rVN39qWsO3dbzbRIdpyRngFsdDxU8d34P8faZawXui297C2w&#10;y6ffwhXt265ZH/iBHbkY4zWPc614gtPFl5pl4tudLeSIaPdIX+2LdJky20isu1o/L+ZGDcjcvUDO&#10;lONSUHDqruz+7T82u2wttRfAPxK8M/FnwRpvi7S4r5Y766k0+407VrNobq1ljdo5reRDyHR1YZ6E&#10;DIJBBrmfgF8d/AvxO8ZfEfwBpi3EY+HPiaHSpry6XannSQhwBkBht4BzwQQQSDWh8Z/DXjFHj+Iv&#10;wf8AEGmtqn2mOWDS9UR3sbuUEI4d48PGTHwGGdrKCQeRWl4Q0e80K8l8VaX8OZ7NvFGsNL4q066u&#10;I5J1kA8pJw2drKFRflHO3B6128uC+q1JJfHpFc1nBqSbTulf3bxT2b31Ai8B+NvEeu6NrPhj4reA&#10;20O603Vhax3VvdfaLXULdjuS4jfGVBHDKw+U8cjmtbWtF0X7fp9+EdrqK622MjSbBbqxBO0ng5Aw&#10;B35FJfx6DrmsXT6LeTLeWH7m6s7hJI/lzkkDADg9mGRXO3Ft4o8c+Eda8Ead8QrG11qGZrnw9qVr&#10;ZKz2cYkDRLNDICsnKlGIxlTkYPNYKMalTnXuK6uvesr2V+rt1euzsri6HUhr+10i/gGs3SQ6ldMd&#10;OuJkBa3kd+EHquemc4ra13wz4e8ZWB0nXLSG6hGGmTcDtYdDjsfQ+1cl4B8R3+raVGPElp/Zd1qm&#10;mmebSVmWQ2t5FKUnMRAOVyVbrwMHAya3fD2laX/wkj+Ira6uPtVzGILuWCY/Z7naOGKdAwHGRj0r&#10;lrRlTm9bNbNd9Oq9Hqr6+tyibQ7RoZ9QLyM3lwJHHJzuKL0z/ePvVa1gS/mGoyao2I7eRLi2hX5Z&#10;Y2HG9ezAdPWtiysriK7mvJr4lNrLGrLtAX0Prj161lX+tpouj3GrjTo5riOFgiRt5f2kjtk8DjoT&#10;WcZSlJ8u7t/WoD7axs5Le3g0h2m/s108mMk5j3KQfwx0p2pano0aWena8223vAttbmaE7HmbICnj&#10;5ScHHY5x1qHR/FdhYPax68kOki6vEg0l5bxWW7V1ykecDa5O4BDySvBOcUl14istCnujqtk8ll9s&#10;ZrySTnyGLBYyqn7wJ9ORjpVck+ezTfbX8ntv+Om4EGvad4rtNJ0y20B45obVtt4s1sJWmh5Bj+bo&#10;en5Uhh1q38WtolrockOk6po7MJlA8u3uhxtK9QSDnrjitPV9Hsb6w1LSxeSM8ke1oTI2BnkY6foa&#10;jjt9St4tNUfPNa5WZvNYHGOOMkMPrRGp7vTr0tvqn94EN74xtNF8HtezRzyS2bfZJrWOE+ZJLj7q&#10;Kcbi2Pl5wc1Ne3M2l+Goz4YtP31vMki2tw+zKZUshJ6HaSceorQv9LXU76SO5sFktZIVk37xlZlO&#10;VKjse+ar2F1aKJluLlppLWZt0smNyhwMZ6DA6emBWalTsml1u/0X5/eBzfxHh1BPCuqa18PbVZtU&#10;ayl+wR27rGZZOoG77v3uOaveCfEOh6loNlp9tZNa3klnFLeWsUGzZMyjeOAASGznH1rA+LWteKvh&#10;d8O7jWvhzomnXV3a6kGhs9W3w2zqWHmAugOwspba2Cu4rnjNdFrvhHRvHWnQwxxGFtsbT2sdwVKo&#10;wB6oQQR2IPauxxisLHn+Fydn10S3XbVW876k/aJdF8TWnjLw7eWy3cMsD3MlvE/kttkjBwQwYd+R&#10;kVlaTqWkQi0+Hd/qBgeaGaDTWJ3KWU5Eat3IXnGckCuhs9SSz1Ca1lsWNtCywpccYA6A5J5wevfN&#10;eA3Xhv4n6F+1T4Y0jwHPJqXhu18XX+teIbfVAES1tbmyeER2sq/8tYLgLKYXHzw3JKkmOtcFhoYp&#10;1Y83LaLmrvqot2v3bsrefQJS2PYNf02Sw8X2GqeIoG+wvpL2+oXG790ZlP7tmU9OC/zDHXB4xjyP&#10;43/EnV/2e/GPhPxJ491TVpPCWpeKYobe80cbfsE0o2A3uWCm2IPO7gEAjmvoDxNp1p4i0m+sriWS&#10;OC4s2j+2W0o3LnuvbcDyK8t1Hw7ovxp8OeIP2cfjP4ZEdx9nb7E0iq8OrWfylbiMkYVtww8ZAKnp&#10;wQa1yvEUudTrRvBaTS35XpzR81fp0SvoEjttf8G+EJL+x1OXRo5Psd6t5p8gUbEmYEF4jngsCc9j&#10;msbx54v8Y6P4s/4QrT/C19cWF5p8craxNMiw+WzsksKNywuEGJACNrKcA5FVPgfLrWp/C688J6x4&#10;d1Kx1DSg1vaW+sSBmKrkRPG2WDJjG05+tdNbQ2HxA8Bz2SG4t5mje2kY/I6XCn5j6Z3A8/WsJf7P&#10;WcavvKLtq72vqpKz+fmHxLQPib4m8G+AvA+o/EHXTI8Ph3Tft800KbpmiRCQsf8AeZgpAXuTjvXn&#10;3iTwn8Af2hPB3hv9s7wn4XtrnWk8PpqHhfxNJZ+Xd28Dp5qxSbvmUBuGU8qcg4wa9Kv7+5XQE0Xx&#10;l4YFykloU1JoFE0S4bH3SMsCvzdOxHUV5trGvXXwm+I/g74DeEfhKNZ8E+Nb7ULa/ubGQBdGjNu0&#10;xkYM37yN5AysQcrv4Fa5fzRX7ptVVd35koumotzj01drpXtJaWbauS132O88D+INa8ZfDHTfHmmW&#10;8n2q6tkuXsriRMs38Ue9SVK9cEZHSl+HPgHwh4f8TeIvEeg+AdL0mTXLqO61a4s4VSS9uNvzPOAO&#10;XHTdzkU/wX4E8IfD3wzD8O/h9YR2+g6fARa6TFMcWqgk7Y+dwXOeDxW1Z2VwFW4tLqSBHmWVgyg+&#10;YpGCjL/D+HSuGtWipVI0m1GTdt1pdNJpN7W87Pq9ykZPi/RrttBs/DVlpMVxuvoz8tx5fkKhMgnQ&#10;dXKsFygxkHrUnjnxW/hvwtfaxqfha61RbaxM8dnp8LSTTOcjy0XHXHftnmrvibwfp3iK9sbnUolf&#10;7DN5+nNuYNbXI4Dqy89CQR0we9X11nT3NxOupRH7C2y9jXkxHGcEdQe/TkfWslUjaLtzWd2tVu11&#10;1322XzA+df2cr3xb4G/an8QeHIvh5cL4I8eeH7bWvD+tiKOI2l7CgjnsJ4htIOzayuQScMDjivTt&#10;C+DHhy3+MevfErSdev1k1+zjh1rw/ejzLV2jyEkVWHynBwccHium1fw/oXiXT49a0yWS5dWcQXlj&#10;eBZIlcbX8t/4foKj8L6tc2GvT+Dr43UyWMSmz1C6kLPcqRkhiRhmHqDzXo4rMKmKlKrSXK3BRkl1&#10;UbJN366Rva2qurakqNtHqfOv7V/w21qy+Pfwf+Pum6P4wtbXS/EUth4js/DbwXOlPanmOW9hJDjJ&#10;+5KmfLPDDDVjfCD4cftBfseSaR4b+Hs8njD4c23i/VLLRrTUNQWzk06wvLsTpHKZgS7wzPJDC8ZA&#10;aNkVhxkfUuk+EvAXgHwQ3h/QNC8nQ4/OujDExaOM7jKx5JIG7Jx0Bpltpvg3V9OvVWC4mt79YNQa&#10;FssmQqsrRgcBsqGOOS3PevQhxDU+pxwsqfPTj7uq3V5OL3upRU5JNS20J9n717nFfFbU9N1XV9H8&#10;FXGn6xZtq/iBXt7yHT3uLcyJGZPLkZSDbFguAzYG7Hc1taH40j8Y3VjJ4L8VQTSWMhhv7O6UM0ig&#10;7XQkHKyKR361c8K+K/AvjXTrD4m6Fd3yW/iCNIbdbxGt3LJIwwY3wQ4IYEYyQOMjFM0f4Z+DZvFM&#10;3xK8FWcdjcXWoM+rqlqD9skUbN/PKMPUde4NebKpSjT9nUi4uKa1V1zbNNNXXbrqul9KtrdEnibQ&#10;dF1/xVZ6ra6jfWOpaf53lx/MILtXT5oZ15Vl6EZ6Hp3rkrvxFrHhLVdE1ex8DtdWut3aaXrUlvsc&#10;WMKglLpQOZYmbbGQORuB/hNN+HnxG8X/ABG07XvEdz8L9Q0PxB4S8SXWlx2Go3Bxq1kknE8OB8yS&#10;p8yZHXiuysjoUVo2n/2clpYR2zXcMz5j+zZYnDKQCuGOfbvxVyVTBy9lVXNbRq6fno0/NNb6/NOV&#10;72qNiWe1XWY9DkMgljgea1HklY9wfAw/97n7ueRzWT4i+E3g74u+BIfDPxk8K6bquGaVlNvt8qQ5&#10;HmJ/FG+043A561k+P9HvvF3gG6g1TSnhkvLqO11RYdUaB/LUgGeCQYKSL95cd171R1743/Dr4FaG&#10;t58XPGDfZNLa00+58SXmS3735Y2uCBtyxxuYcZOTjNYUaGIlyvDN+0voo/FdaaNa6t2t10tfZU2o&#10;7njP7Hv/AATU+Ev7BX7SXjf4pfAoaxHofjSztLeHQr/U3nisDGWZxAHJYqxbdgn5eg4r6A+IvxJ8&#10;GfCW/tfGHxM1ddN028ms9MN9Nu+zG5urlYLeNgAcM0jIoJGAW5IrJ+NVj8PYtW8IfGTWfjFfeGY/&#10;D+qiC1urW8/0LUBdFY/s1zGQVdWIXa5wVbGCMkHR+MXjfw/4C0WHWvHt7bx6fc6xZWvnTWLXFshm&#10;mCxNLtB8tN2AZG+VGZWJAGa9DGYzHZ1jKWJxkpVZzSjJ6qT5bRSTs03y8utm7vVX3mMY04tR0Rue&#10;O/DWk+JND1jRtbsIJ7S402RZkuow8bB1Iww7j2/KiXToLrwz/YOoWUQt2s47WPapCOhjAI9h2/Ss&#10;j4j/ABk+FXgbRrzxF4x8RfZLe3ZrSaWG2lkkMqpvMIRFZpG2NvAVWJGSM4Nag8VWF9rtv4X0iY3E&#10;qWcc09q7hTJbPwJ42I+faQM4/vDPJFeTGnio0YtxajdtNppaWvZ7X2/A0urmJZeHJfDGgW8FlqLW&#10;9toMawMm0bJRnj5R0ABwMHmtjTvDXhTQLK6NhaLpcOpS/bLq4twYR5vHzMeik4Hse9ZfxQ1HwFrP&#10;gLxNc3F5q8zaPo9zFq1j4fVpNQjjMZztgXLPIV5TgknkV4x4C/Yo+HXjf9i7Wv2Hvid+0F428XeH&#10;/GFnLd6bqWtav5eu2mnyTLNHH5gXdmFwE+fd93DDBxXo4ejRrUPa4irKHvxUrQbfK9ZSWqTcdJKL&#10;avfRqxDunZI+kdK1fTteZWBKyQSMhR+qyDhgD3I/+vXB/F/SdIltX17WtIvpV0W1ub6H7BYtcX1q&#10;2MGa2KgncVJXYvzEHiuK/Yv+Fvxv+DPwOt/h7418e6d441DwVql1oen6x9sUz6vpdrLtspboplUv&#10;lgxHLnqyZPWu2+NUXhf4m+D7OOfV/Emk3Gj+IrO7hudDma3nhuIXWbaxIKyQsvyuCCrKSOtR9Vp4&#10;PNXSp1OaCk1zRvttezs0mn1V9e90N83LqtTZ8GfEXwv4p+F8nxMsNQksbWO0ee+kuIX822jjXc3m&#10;R7QwbYMlSNwzjrXg3/BP79m8+BbjxJ8XvDPxss/H3gv4keIrjxDo19bqU/s4FtsIiY/MwKfK4bBB&#10;XpzivoC209rrXvP8IR2v2LMj6gJJGVhKVyMYyDngMG5A6VzPwq+HHh74MfDa8+HXg23/AOEVtdU1&#10;C6Nja2rhxYXdyzuxgLAqQGJkVWGM8H0rSjjPq+BxFCi2vauOjSa5Vd6u3MnF2aa0avdaq6kuaSb6&#10;HkX7dH7L+pftUfG/4OeMfDniC6vPC/w88Vaj/wAJt4b03UvsxvJzDFParN8p82JZ4EDx5GRMG/hN&#10;fRb3trq9jpM+l6W1vcXFmXtba4TaYtqAhJB2A6fXpVfwz4Y1vS7TT57fxsl5NDMiaxeXNnGBqLqv&#10;lvKQm0JI2ByvAORjpUPhzxFo/h6WPwp4mddJ1GCK6e1jkYtC1uspw6ORt6YwpIYDtgVnisdXxWEo&#10;4ZPmjQTUUr3tKUpSbWl9Xva/LZPYcY8sm+5znjnx34K8K+FdS+IVyt1GLzUlsLmSztZZnhuf9SSV&#10;RScKTndggDnpUuk+HfG3gu48H6Hq+pap4iks4ZotU19ljjWaPGY5JQuMsOFAA7ZrY0FZfHPgix1L&#10;RPGTXEkc0xuGt7U2y3YYuuHicblOOQRjJGRwak1PUFRZLddGv21Dw+lvPDJNIYorncAmN3OTjOQe&#10;+Kn2nLH2SWt2nfppyx3SatfvZ3V1oHmGu2NqnjXTfFMM+5or5omjWRl/1iBctjg8AYB4zW94ksp5&#10;dJa2GlfbEkkDS24xk85wM+prhdd8NeKvEnxPm0W312Ow0+80CDdd2d0RfWV9FP5oAQgxmJ42wWPJ&#10;wR6Yb8WfjL4u+F/wp8d+IZIo21rwlpd3q+npdWbCHULaGJp9iYPzkojISp+ViM++f1WrWqUoU2nJ&#10;2SXk2rfi/XqHNGKbZL8QvCV7afDnxJ4D1Twza3nh268P3bR+S3lShtjlojt6YQcOOd3515N/wSt+&#10;LHg79o/9ibwRrHh9tbWw0OE6fbf21cyfb4ZraV4wkrkDzhtCkOMgjg5Ir1D4heAPhv8Atq/A7wp4&#10;3sPE+qQ2cwsPFHhjV/DOr+VIGMYljIdcrKjI5VlYFWDEYq98Nvhx8MPAngrSfDHhXw7daXZ6LdNP&#10;pisvlbZHy7kKvDcs2VI6npXofWsNDJKmGqKXt3UTfRQ5VKLur6uV1ta1noyeWXtubpYg/ap/Zp+G&#10;37WHwlu/g18ZrVtQ8Pyajb3dxpnmMkd4YjvEM20jfGT1X1A9Ku+Cfg3p3gf4c2/wz0W61J9H/s8w&#10;W6XV35stnAsSokIc/MQNgwc5rorDX9D8XaJ5ctvNtvmkj8qeJkMm1vmAzg9OnfFOg8NsfHtp4o8w&#10;lYNGe0i2zERjMqsfkzycBfm7c+teWsZjKeFWFnNqEW5KPRSsk2l0btq/LqaW965z6aHb+HNZv5La&#10;W92665hvpvLO2KaGP5JOPu7lyC38Tba3tVur0XkN7bW25VtflbyQwYHH8Xt6VWuLuK91jVNPttdW&#10;6W0ukN9ambMlsGTcF+XBXIAZc55J+lc38Of7X0TXvF91qHjjUtVt77U1ubTTtQhUjTk8tE2W7IAW&#10;hOCx3AsGJ5x0OWVWLnJ6pLR31vZLppp30stNSep0+oaRexeEpL3wraw/bI0Z47R5CkTseo46cZx7&#10;1D4a8QHXdUNlf2EaQWMMUfzSEyxzOh3BxjGMbcMOuakf4o/D/R/FuneB9T8ZafHqWrjy7HS3uF81&#10;22lshPvYIBwSMHB5rB8LReK1+MfijQNX8L2cnhu8hjkh1D7QyzxSBQDE8RGGjI+ZZEPHKsAQKI05&#10;ypT9oracyb0bV0na9r9fxQdVY9CnFtYadt1Da0UYwzFPlVcdT7Yr87f+Cn37Lnin4Xa9a/tE/sq/&#10;DNZLjwrf/wDCZeIL6x1lLS8sprO3dYLeyR1KmGffJ5yAgEKTjc3P6IX1nBrmhy2NtfPHHc27RrPb&#10;yDcqsMblPPI7GvOfjB8NdM1PQNeuvEdzcarp114fj0++0Wa+MYmjViQyEcJI2SGyCGwvSvQ4Xzip&#10;kuZRrLVPSUHe0k7JppNd21d2va+m81qftKdjR+CPxO0P47/Ajwx8YtK017JfGGg2up/Z2XDQPLEr&#10;FTnsDkZ7gVW8SRnTIdVl1nSLVd1gl3dLIzZ8xdybs9MEY7ZBPpXnvwr+COq6P4M8E+N/hT8bruTS&#10;PCq3RXT4bVYYdZsXyI7G6U8q0JJ2uMEMORjivTLjUfE7X7Wt3FYrFdaKz28XDXKOpy6gf8tF5HTo&#10;ee+KjFUcPRxk/q8rw5paapxSk7Rd1vypP/gpoE3KOpR0hdY8J6LZ+A08JhtN0uxRUaaQyLc2pCgD&#10;cerKc7lPQAEdapXnh7wjrv7PDfDn46fDuzk0e+sha6pprTC4tmjlkO3DnBIGVO7GQSCPWu11Kz1v&#10;VPDY/sbWUWaSykkhuZog6xu0eFJTjK5zkehPSsXXtK0e58I2/gHxGiR2d1aJCslrdY8ibGcRuTkB&#10;TgLnnBFc1PEOUlK9nzJtpvmVr6rXfW/f0trXLpYWT4a+CdZ8JSfCDVbaG98MppMOmrp8kjMyW6oA&#10;Eds5bKqOc54rO1O8v9J8KeILawjuIBpLRWlnNDb7mjiCrsZAc7wBx6moNV1DxN4F8cx+J38+60G3&#10;t86usFn587LsCLKFXDgq3LYDfLnit/wJ4w0H4g2WpW9mZY5luA00ckZX93nMTAkYIIHbkd8VUvbU&#10;6ftG+eGjfk7q913dlf1Vw0G/Dj4keF/F+vat4bOoXH261MUTQXkYjSdfKVi8B/5aLknOOVIIIGK2&#10;Jba7tLvUpYwFSONIrRYzg4b5mJ98k4NeceFfAfxQ8P8A7XeqeIrjxnpreAZvDcf9i+GZdEi86x1D&#10;fi4nhugwZVkGC8bIQTghhgivT4dXeDxJdaff6XMsL7fJvOGjf5M7ePukYPXrWOMp06VVOi1JOEZa&#10;X0btdaparZ2ulrZtahF33OZ0zxzF4h+JmtfCfVtGvoTpWjw3UmoNbtHBP5zsFWJzw7IE+bHQsPWt&#10;bwdoXirw/od9Y6n4hGsRtcNJpM0kOJEjP8D/AN7B78cVk+JbnwxdfFGy0FPiTaWmo7FmutFunxJc&#10;28m5UEZLDq47bs4xgVg/D/456Af2i9Q/Zb0PWLbV30Lw+uo3si3DNd6aWl2iO4B4w+coR2BzWjw9&#10;WtRbow0UVKSaeiWjldpWu+2jvZXYcyT1O2vbTSIPDdxb67pwuNPu/wBxqNrcxGRWRztK7cHKnOMe&#10;hrxP4OS/sq/sg/FjQv2N/h0uo6LquoNfatp/h+ziuJLTy72VpXnJwURPNikCjI2HI43c++6DpL6J&#10;e30Rv3nhubwzRrId3l7hyg9BnmvJ7AeJtX/aC8Zap8V/2f7fS4/DsSRfDTxpDqEVw2tWU0CtcxEJ&#10;89uyT7h5ci8g71zzjbL6kZUa9Kcm4cvNyqajeXwwfLL4nFyd0k3y3eiTCS95P+v60PTZfEGqJ4kS&#10;yjs/Mg8ndM/lkK8ZJC7G6FwV5X0INctLoGq+EfiJD4i8GWrS6fq0xGu+ZcHdaqE3I4Q9RnggdM5r&#10;V8W3V94J8GXXiu+8QrZjTYzM7NukgdQ2VD4UsoIO1ioz37UIftT6Ld61ZwW800PmmC21AMI5mGcZ&#10;GBLHycHHocVyUb04c0V7rTi/Oyv5baNdtL9m3ueJ/EHxHqX7J3i3UfjZ4v1Py/Ba3Ekt9a6fZyXD&#10;COV1CCOJVaQuC25lX75OQODXsPjfwkvxHt9LvNEvlNuJrS8jWXT0kjmhSQSvCwb7pfCc9VZQe1Vv&#10;j94Ik8dfD+S30HRvtmoadcx3um2ckjLHcXUILQBmTkKXwC2CB3FVfhdrcs/gbS7mTTdW+2yaLA+o&#10;QXEmcZch13cAzI2703Lzz29GrWjiMHTxMdKsW4vazVly3W997u+ui0sRG8ZcpvWtpod58RprTUg0&#10;GoT6c1zDEq4DQB4xkn++smMexptks2m2um+CL/xNcasssc8w1C+ZDOxSTd8y4GQM7QQOABVu607T&#10;n8YNrkksKztY/ZdNkLLvlGCXjXPX5gCV68VRnuU1bRYvEOq+F5JdQ06T7Ptt1YSRMcBnA6gYOSOR&#10;j1rzVLmt2su2js7W/XX16GhnfGv4i6H8MfCOqeP9bttSms7O8tori1s4zI7K7qpZE/iGG5A5wDXZ&#10;RWWjXc9rqVpaxeX5aSQ/u8NH8vDeo+Xj9K858HeKfEXiP4i638KfHXw+kl0PS/Ln0XxF5/mLcTj5&#10;mjkU/wCqYcFc5DDp6V3Wk3MOsxL4v0y7k2tD5UlqzcK27vjoQf0q8VR9hTjBr3t7pppqSXKtNno7&#10;31WzWhMXzGanhLwjr2t6r8S9FnjeS+s44pZklLIXh3BJBjo2GKk9SFAPQVR+Gv2iC0kuPFG23vZN&#10;jiHzCrQR8xbfm7HYDjPUnFZPhex0LX/DfjKz8H2moaDrV5dm91CzvJjGiXf3Y5oypO2OXyQ2V6q2&#10;SASRXWajrWl/2UuseI0XT5Gii/tBpk3IjcYUHkFSx4Pcc1VTmjeldvVLXdJJW2vdPa63su4/Mz9K&#10;bQtU8VeKI9AtYY9WWKFLmZW2yTrtJVCPQZxn3pL/AE7S7/WdFsLjT7BbqzVbuMXWfMSQKVbYezYz&#10;z3FaVv4daC7uPE50+xFxHP5vneWfMUDqpIPzDHSua+LXx7+D/wADLLTfHHxn8UrYafrviSx0LRbj&#10;+z5pWkv7pytvHiNWI3nI3EbR3IpUo1sRXUMPGUpNJJK7d7Wsrb+nyDRK8jtpDpDTrrUOnrMLm6RJ&#10;Z7Y7ixUFVLewyQfSvN/i/wDGXw78HvBT/EXUtVmW0e7g0zTxcII5FvmlAhtnkwQiys3lgt8oYjJG&#10;c16LaWWm2ekLp2k30ci+ZPFDu+ZWkYH5X9efzrnPiL4IPj7wDeeE/Cniy88N6w8NvJJe6PFAZovL&#10;bAeNZ0eMgEHGVOcY4qcHLDxxEfbXcLpO+ml+uja+SfawPYz9UtNB8a/C238R/DHxjN4Zl1eRbrSr&#10;q6hXFldZ58yGTgkEFWQ8Zrojo8+l2Omw/wBoWVjqUUMjXDbmKMG++4XIByeec4rz3wnqOkeHbZNR&#10;+IzeHdH0fTry+k0qW23yW2o2b7SZ38xF+yz+Yz5iGV7rwePTnhtPEdlskvN8cmFjZufKcdsjqDx3&#10;rbFKVGSjd8t272v5Wvb3rK11fR9ncS1MP4dzeKbnxFLZ+NtCt2XT4N+m6lbREKz8iT5Tyh6YwSCp&#10;FaHirUrbRNNvfiBpsMDm3tiL+SEtu8yNxsUgdQMtkYzXNeOviN4G8DeFdHsfEnxLi0DVb7Wl0rQp&#10;PElwY0ub+bPl2zNjB8wKQnTJAC5PB9Au7LT9S02+0PVrXbG1v5d1IygJMHT5iPX055rGspRlGrON&#10;ot2tqk0mr2vvfy2fQrpucd4o8L68vxTh8Q6Dq0LaXrlo1rqgZ8SWdxHG5hlhK/xEttYN2wRjHOx4&#10;evNO0PRLXQPGOqwXV3bWIS+uJtheUMSu9wOx7nGMmsn4cajpl1rMljYLJaquqTyyWdzp7xfaJSoz&#10;LGXOGQrhgynBGeKteMPC3hfT7d/FF3q9xai31BbmaaZdyqoOPLJx8sZPJFVU96UaNToklZave1/l&#10;pp5dRR7mXB4S8XX1nqXhe81G30eSDWvtOhapouTuhUBkSZTxyMqw6EdK3rT/AISG203Tf7S02xvp&#10;tQDNr0liCkcrbcBlDZzkgAqTnHParWlXs1tqhR7+ERmRGknZdq3AdflwRwT244NWNPmsE1m+g+xT&#10;RSyXS+dbSLx04mTHUEYyR0I5rOpWnK90u+3y9ez7X7DscH+y78Mrv4WJ40gT4i6trGm6v4smv9N0&#10;rV1BfRQ0SCW3iccvG0ivKpPeRscV0HhbXvEnivQtWk0/VLVb+215reGaCTcskUbDhh2bGQcdxWt4&#10;n015dHkkI8vyZt91I0nlb1X5lbcCMAEDk44Brl9f+HWp+PtJ8PeJtA1z+xZ7TUv7Skt7eNHhuZiD&#10;tLNGRuTPzcEhs81tKtHGVpVq0knJrVpaWWl0kr3tq7ebu3cXw6I6LxsPCOueHdW07WYreaxZJLTW&#10;47qXyUEckZR/mbHY4yD361wvgv4X3PhDxvpNjpeo258Faf4Zt7C30i8YT3UF4DtVhcM2WTytoKkf&#10;e5BycV2Xj6ztvE3h+Pwrq9raXX9sW72l1aTKQspwNxDAfLivP7PwL4K/aV+HviPQdDfxR4Tuo7iX&#10;SNSjkWWxvLea3lRo5o2P8O6JXSUA7kbvmtMHJwwzUpOMG0pO3MlfTmtda72aXlfUUviPRrOPQtT1&#10;c+BNE8UtBqXhmW1nvLWNcH7O6P5aPkcowz93ugz6VkaJ4i+IOk/E/VPCnibTUvtLkT7Vo999sTzC&#10;DKA8QjwGwikHPNa48JRapr2l+MLrTZ49W0vT7iGOQTY8xpFQOrdmB2AgnofTmsA22iaP8ULvx/rn&#10;iqC10/T9PxJb6oqxx6fJLgM3nEjaWAwR93v71hS9nPmjv7vVXfNfo13e19LO2rSvWxuw6j4f1TxV&#10;c+EzpsN9b30bT3cMsYYxsDt3OrfwnGAQOtc3408RfDy3+MOh/CbUvATzrdeHL28bXBEq2um2qMsZ&#10;hdsgrvLHaMYO0+la3hPT/wDipdS8UazAsM1uWhs2Rm2vCx4OTxuI7DIPBHNJqmseDdd8aaxpF54a&#10;t5pdN0OI6lf3lnJH+4di4iEpXay8EkA5U9RzVU1GnWejaUejtZuyT+V167MIvuYHgrwvpHxU+GMs&#10;mseG4V+1W9/pcO2U75bEl4iH/wBp0+8vqa5nwHrV98Pfif4b+Ffwr+Hly3w78IeE4dN0/UYvECL9&#10;nYhFjtpoJcvIohCMkmQwZXUiug8F/CX4W2fjDxIvgTxtqFhqGoa3Dr+qaRZ60ZG0+8kTBmjVidsM&#10;6hS8Q/dsQSACTW/8TLOXwRJefEK2s5rqxt7ZrnWbO105JZpFSJgpjAUuSGw20ZORx6V2vEU/bSox&#10;vKM17sZcySclponq7NqLvZ+jM7acz+fyNrX49N8UaTb+N9N8RXel/wBnyOzXUKAEopIdJFI5XIz+&#10;orzXx9451jwtrEP7Rdt8NpvFulaTp8tneXPhmRLq+kt+G8+1hQ/vsnKtFkMMZHpXa/C3x/8ADvXt&#10;Nh8EaL4/8O6pqjaat9dabZ3Ua3H2eXOyZ7cHcqsQQWKgEhvcDQ8CfDLQvBfh9NG8EW6aHCupSXTW&#10;tiN0ZZ3LSAhuzEk9iK5KVSngZyjWi3rZJ3V4O99VaSv00a8ujrWS0/pkPgj4k/DH4qeC7jXvC/iW&#10;O702601bua3VTHNbQOhOHjOGQ8NwQCCCO1ZVh8ObjSfD99d6IJNUh1Dzbi2kW52XSwmMPGiv91m8&#10;wYDHopwTxWxYfDDwN4b1zU/Edv4ctbH7dast5cWZKGfeT5gZemMnI9yT3OcD4f8Aw1n+AHwb/wCE&#10;cm+IOpastgs1zNq2oKcpbqpwqqCVj2x7RhcBirNgFiKSlh1zfV5vVxtGSvfe+q000XRu603Hr1RY&#10;+E3jLTPH2oXHiPRPDvkX0ytZ65eTQmG4ieH7iPG3Ugsy56Zzjg1uWV7rnhrS5rq80Szmhtbib5dM&#10;fkxcHJU/x5JyorP0TQrSWOH4kfC3UtOvpNaMVxc3VvIAuo2uP3Z35O4qDw3cHFXAvhvxRr95omnT&#10;tZ6to9wt1eR2MxUh5F+VnGAH3AdDkcVnWdKVSTivd0une6tpZ7WWtk7bW0voCMTU9dv73422Vn4V&#10;1G6tZbfQxNLpd9ZqtrqMcjjlJfvLNHg5UcfMM1i/En9pT4XfBHxp4f0n4o+LP7Lg8deIoPC/hzT7&#10;iMeZd6vI5ChDn7u0/M3QcZ6gVo/H7XNM8MeGr74marolre2nhXTHu7i6ZhHJZNGRJI5bgqmxSSQe&#10;NvQ1h/FD4Afs7ftaa38L/i74s0rQNctdC1KLxF4fXULcXUM0jRfupoDuCrIGZHEmDnaOOhHoYSOB&#10;l7Opi4yVK0otxSb5lFySv5trdXSb1ttPv7K26+5vX52vY9d1Hw5pUpjuWEiSQhVjePOcBgQOOoBH&#10;4V89ftE/Dn4r+IfGet658G/2kde8Os8Gnrq2k2mj/aGQw3KO8kIwGJkiDRttJABzjNe82ltcWOhf&#10;btDnmVri8+0tHezlsKzfMMntjoO1TX6m4LaxYyx5+6pZeSOQy+zVwZfjamX1/aRs+mqTW6eqkpLp&#10;/XW2uaxQ8RS+I76eOysljkha0eaG5zhlfoFZT1GDn61SuLuTxR8M113wWu2+mVEtpJoSv70Pt+Ze&#10;OM54p0kF3BrFtK01+0aKBDcQf6vG3nzR6f1pdZsdV1zSbrU/At9HDeR237mFowyu45ClTxg568EH&#10;FRHli47brXpvs/6+Qu7KHwS+LFj8TfDmtGLw7qmnzaH4iudHvLfW9MNr9oeIgGaLORLBJuykg4bk&#10;cEEVS1f9ln4S3PxA8K/E/SfAdjb3/hFJE0mOFTELZXYuypt45Yk4IxUPwf8AHB+L/hy81PXvBOra&#10;VqCWa6frFnqEfkvtO47gBwHGTnbkAngmus8CT2mnXLeDY/Fl5fTaPYwwyfb5leZwc7ZZOASxAxu6&#10;Gtq8q2DxFX2LcN04p3VmrPVbrW3o/UUdYq/lqX7uQ3bm4v7Noo5l2IzL86E5GGHcV4j8D9a+KPg+&#10;18S+Hfj3oUkWmaX4wbT9LaENMt3bO4a3vAeWC4bayn7u30r2HVbhLu/k8La1p9zHatbu0l1tHkyp&#10;n++DlHHWuY+NWm6tbfD2XWPBOqX1teWM0ckd1YRx3AuQpAVJ43IEkZHBO5WHUGqwNSMYvDyStUcd&#10;X9mz0aava92no/vCS+0jrL6S0uLixisNdTzFm86xh85c3MajDhc/eAByccin2Wiy3esXOtS26xXT&#10;KIGmjY4kRTuU49Dk/jXlv7S/jP4leFPCWl3vgXwJo7eLLjWIdO8A6xqKGTT4tRntXYG9VGElvbSu&#10;n2YtHvdWkR8EDFQ/s4fETxzofxR8RfCT4k/C7VfDUM2nWuvaTdXkouYJ7m4Vmv7NblTtke3lwAVV&#10;Q6MrAZ3AUstrSy94iElom7XXM0pJNpXu1qujekrpJXb5lzW/ra/5f1qdSmhePNE1LVfEF9r2n2kl&#10;zrR/s+S+txIEtdo/cEkjG5skc8ZrA8da54u8A/tAeG7/AED4ZJq2m+JLgWnibVra4jjOjJHCXWVl&#10;+9Ipf5cdRkGvTNWvLbV7CHXIZ/tFgoDTW4gEizqT1wQSCvWuX03SZ9N+NerazpUTXlvrmmwTMs0w&#10;2QtHmPaqFsjK8k7RjuTSw+IvzyqRT91q2yeySurO8fiV21dWad2hSW1nbb+vmbWseEfBuv6BqHhu&#10;xhjjha4VJPs8wUpJvWXg9mDYYA/1rm/h58N/Emm3eu6Fqt3HNbm6W8sdSj2/v5mHO6PoilcLsHyM&#10;ASOSam+LHie38CTQ3lxNa6JB4gzZx6tM6xx2mpEBbcyMw2fOT5alur7V5yKo/B3wvqthBJ8Qb/SX&#10;tfEyaBHoevWcl4Y4pZLSSQxyqqExgMJCRIqglX5GBgKnGtTwMpuWkrWvr711frotGnv0utUx7yv/&#10;AF/W33ifCDWvGt34e17VPiR4Xsbe4EklppsWnRsk0lvHuCozuxDNncykYwCKn1Twl4W1fS/D3ibV&#10;7O11o6K0c+g3uoRtJe2rMQpYSg5zglW7HHNWND+IHgXSYpPA/jrxJEt5c2L6n5lypSB4WzvEdwo8&#10;t/LAwSDuHBI5rk/hX8eNX8b/ALQ+qfBOx0DRrrQrPwnHqdjeWOrRyTWM3mmL7PKFYs29dsgbAwDg&#10;5NdHs8VUlVrQhyqK5nbRcvw+63vdP5677DVrpdf8rv8ARnqOhDStSu5NJTTVtrvT5jIsLRkAM4Pz&#10;qcchgeo6V594U+PHwfP7TurfskWvjzRIfENv4bh1K68LNeeTfQbmLb4oyAJY3Vg5ZCSp6gZropYf&#10;Fel/FjQ5NIvtPj0lrea01GzubxXlEoG8eVzuznqORt7CqfxW/Zx+BXj74u+Hfit4l8CaSvi7SWM1&#10;j4lXTiuoQpEjgeXdKNybfMPykkMCQR6Y4dYGE5RxDk1ODceWz5Zp6cye60d7O6und6pz72jXfX0D&#10;xJ4p+H/grxnH8IbTXbHR/FHjK31CTwzo958q6pNCommmQDqRv3N3IBNc/q/xR8RW1reQ+KPBlvr1&#10;xp8kH9pW+lwtFPFGsYMjOJCMqJM7SuQV69K6TU/Femv4T1r4tJ9n1bVNCa6FpYpNHutZANvkeYUz&#10;FuwMsQMCT5sgVzvjPwz4t+I/wgXxd4JbUvB/ifxF4bhfUNTgaK+vtGfaHAWEhorkBiUYKQHTkHpX&#10;Th40bxVVWu1Fyk9pXu3oudR5bbKT5lpe6SX2br+u39aHWaHYfCLxn4l0nVdEeCLV7SxN1DD5wFwI&#10;nXarlerAc7T09Ko+MPDNz/YmtaR4tZNS0/VNesmtFm00y7YfNjISQLk5V1JEhHynaT0rkPif4kfQ&#10;vCdhZ+KPHGneCPE1nHajSfG01iv9maltdN8Lg8xb+VMJYFd3yk1r/tefDr9oT4p/Cvw/afs6/FfT&#10;fCWrL4y0W+16+uLd3jv9LguFlntUYENEZcKu7B+UlT97IKVCUcRR56qjGTspSu1Hlad1JRel3pa7&#10;TupJD5uy6/md98O/DWmeD4LzRLXZHbtJ9/OPNkJbcRnv3IHGScV53c/C3wTrnjrxFpMvhnSYfGkE&#10;U17ouvXatJPNFNH5TNvwDjaAjKrcDB4zXSeDvj/oPxJTxtp9h4TvmvvBOtXljLpTRq82pGAKfNth&#10;kFgxbb2wxweoJj+Gvia3+IV/eXUXhjUtHXT18zUrDXtNEV4DPEHTyyrEoFxhlIzuB9OcKccdhalW&#10;pO8XZX19Gr91K9mtnfoHuy16f5mL4t+IXhz4efDtvjdqvh+TUNJ8A+H7qfWLXSZJJL6KaJAHRYSf&#10;3nyrkBjnHNW/2YP2pf2f/wBtn9neP44/AXxauoaDrEMkUguI9s1nMBh4Jk5KOp6jn2zXj/7ANxr/&#10;AI48B/Fz4l+NXsbXSde+IV9p+i39i0j3Bs4D5JNyQArHfnDBQcHDdM12vww8N/E/4PfG3UNJttC0&#10;nRPh7rmnxww6fpeixRCLWlbi6WeMDfHcxbQRINySIQeoJ9bHZbg6Ma+Fk/39JpxlzWi0knKHLZ3k&#10;pSbTTS0aau0KEnK0ntJJ7bNq/wB3Tve3Q6rxZ8Qf+FceEfD2s6B4D/4SC+vfFVjZatY2erRW8kAl&#10;OyS4G8gTOg2t5OQ7jgc4B7mLw5r+mahq2pWeqxzRTxj7FbtFtaNgvTPfP07+1cv4i+Gvwn/aH8KX&#10;+k6z4YV4LTxJ9pvIXtWhmt9VtiPLuEZCMyxuFIfJBx7Vzfw7+IPw7sPiFr37PmmfFm+1DW7rR/8A&#10;hKI9J1KNxJp1jJM1u7wyycuqzxtmNuULdgRXkujGtQfs4vnjdzvFv3bq2t2lb0jp1d7F83T7vSyf&#10;6N/1p1Pw58S3k2hX3jLXfBt7bTT/ACahZqoZkCZU7QCd3ckjn61k6F4K1DxZrtv42sPF7arBoOoz&#10;HSFW6MbNFLFhoZ8dSrE4DDIrzv8Aa4/a2+H37DP7P+mfEXxXqUlxp/iLV7XQXvNPuLdPs91dyeXF&#10;eNHOyhkU8uQ3QE8ivQfDXxh8L/Dfx94d+H3jPxU0h8QeG4ZrTXobMLpup3W4g7JEyglYYON2CCMV&#10;1SwOPp4d4ulTfLNyUdG7qCXOlu9E7PW9nt1RFqcml0/4c6nUHubHSrrw5ba1H/ac1ulxDYz3AMkU&#10;a4BKAcso9eeT71w2keA/Cuo6XdfBTTNb0+Lwl4r8MzCO3srfyZ2nuGZ3uIgMfKysWZduVZsng16b&#10;4isfCUPiHSfGeq6fGbiOZ7K2vGj/AHi+awxHjGSpZQfQYz715z4n+IegeB/idBpHi/4fX0tvDfTX&#10;mn+ILeRGFrHn5iFBLhONuF+9gjHAB5cDOtKLjSTvbm6fEr2avu1pbrq9GTKMften9f10HeCfCfin&#10;wX4Dh+HHh7Vr7TbjQbSbSNPuLqz80XDqvmRXK5+8uTyM/wAJAp/gDwnqHxo+CumeE/jvpGi6teQ3&#10;fnazDa6bIlleXEMu9JUSX5oirqrbTnBHBIrX+Jfxh0DSvBml/Enw5p+qeJvD+vGC3hvfCdgdQkTz&#10;WAiuBCmWeME/Ow+4MluAcWIoLnS9f1PxD4U8RyX1zcXUUUkTFGhVlwGT5SfLOM4B6mrlVxEqbqSX&#10;LJyupW1Uk7NXtdau+u1k/Md/e1OZt/h3qfwR8Zq/gLU47XwtqV1qWseJNLu7rzWkuZFMjpEH5VGO&#10;WwvQk8YNaHiiy0bxjp/hXxN4Hhtdb0Nbq3uryC2uh51nbTRiOOaIn/lmAMsmBvAPcYPWeJrbTvE/&#10;iOTwRe20ub7SZJ45Fj/1Zz5bbZOdjYOOnIPHSvMfhL4Hi8P/ALTmr/Fjwz431ZtF8SeBbTQrjw7f&#10;BVsItS027lRGTgGKdopmVk6OAGxxV0ajxFOVerK1SMbrR2nd2s2teazk1J/y29HeKtF/1a/4bJdj&#10;pP2qvAPjfxn8P2sPAPjS90O4W5tpItQ01ts1u6yLtkjP3cAZ3KQQwq78TUe58I2/j638WT6fc2dj&#10;JbXPnWweNuBuMiDupBIxWnqWmy6F/aQsPiE32idIi1lqzCW3to1fkKijKlg2C2T0HpW5peraB450&#10;Vdf8H6jZ6jaOskLNFNuiaRTtZT7hgQcjNcaxFSnRpq14xb1tb4krptrrbTfZtB3t1/4Y8x8NfDnx&#10;H4Zn8Qakmvx+JvDXxAktS2h/YQY7GOSHy7lhgjfFIOSDyCx61ct/gd8KdYfwn4CPhuW1b4X3EWo+&#10;EVgkkMNvsjeGLBP39qMylSTjNHi/xkvhptF+I+rJqvh/ydfj0maG900mFVclF8wRkgRu23ZKOFJX&#10;PU16HpmpXMWtzWV5BEkLXB+w3CShjL8uWQj+Egk4HcCt8RisbTiqik1dPVaapcr20k+V2bWrTbfm&#10;4t9On6bfcfPXg668Q/GX40eNPgJ4k8XaX4m+HtvqwRtMuIZrTVvDs9tAjOnnA4uFe6xIkgPyqSvU&#10;V6t490XTPinH/wAIvFd2Nxq2itb6npUdwwMmFb5ZP7w5GNw7nmvObBvhX8N/j74e1X4qNeeEfGHj&#10;HVLyCzl+2mPTNeu1LFYQu5kW5khAkCZUuUbAJGK9P8cfDc6V4gs/iD4O0WNtX0+xnitbyQqohiZd&#10;zxMSc7GIHAztIyK7cfUhHFUnC8VypxdkouS92UrqyfM42clq7a3kneIfCu/W3fp+m+tjE1P4faf4&#10;b1hW8Nx6ppq6x/pN1HZ3he2EwcNK7IQcE8jcBzXXXV1Pe6lNp+sm1m0u7U2q6ZcbZFvo2XO/kccb&#10;hsPBFR614at/iNpfh3VrYJJ9nLXH263vtphLRkHAUYkBJIIOOOapaTqet2d9oNh4m0q3t4LozRXS&#10;XN4ubeaIZjkj9d67iRnjH1ry5TlWim3eSTvd66X877L17bq+nWzR5X8S7bxb8Afjt8Pbn4dfDC38&#10;TeC/Emof2d4mu4PLhvvDzrDizmiPHnxEh0eI/MvysvcVwH7UfxotvBf/AAUY+Cf7P/i/RLxPAvjm&#10;01B7pZtGf7HNqsCp9jJnj+Xc5ZsxuMEKDxXSf8FIvhl4z+JHgnwvpXgm38QNHb/EjTZNcg8K+IPs&#10;GpiBT5i39pKwMbzRbM/Z5MCdGkjUiQpn6A+KGiWWv+GY9YvdGGo/ZVim0+GS3YNHPkFZePmTGTkY&#10;4HWvoaOMwuGo4bE1oqcqlOrTaTtJN3UJvdcy5k1ZRuorW7bMIxeuu0vwsnb/AIe/6LJtfjZ4P8Uf&#10;HC+/Z3j8N+ILK+0PTYNRh1ibSXGm3iEkGKG5GUaRMfMhIYZHBq54mn1a+m0vXPB7Q3VtFPJBfQyt&#10;sk2ucZRu2D27iuB+FNsvwt+Pvi62GoeITpOpafb6peyXlq39lLdyNtxbNyBK38aqcHAJANeganH4&#10;U8UprGj6Ze3FreW6C2uGtn2/M5ByE6FgTjdjOa8PEUaOHxEfZJ8vLF3euskuZvZrV3td2NV8K1/r&#10;+tPxOU8ZReBfHviC38BeJNNu7PXLwXWn6bqnllZLdQgkTL8HDbcjHUqR1rsYdW1c+GJNH1bw7GL7&#10;T5I4Gt7mb93PFkASK+CSGA79Dwa838MfFSb42eCfiPpHwwW4t/Gng37Xpdvp2t6c8anUBCHsroq5&#10;y0bErl0O1wGx0rJ8HfHfxZqX7M2g6h+2fqOk+C9a1DSpdD8Y+KvDmrBdNsta88WwMMsqZjEkmGR2&#10;yquxQk4DHqqZfiZ04wa+GSi43bmnJc14x3cWl0vra2rFH4vufr2+f+aO++J2uaB8KtPb4geK7o6Z&#10;pfAGorG7SWOSMRsEBLIxzx2PSq/iDwpour3kPxO+GGkWmp3i6ekM0BkEcV9p9wwMobcMqQCzgcZ6&#10;HrXWeKvDmkXHw6h8JeO7+1vIRYxwNd6rCJQ1wFCpO/QE7sMegJ6YrxX9ke5+Nvw/+GuofA79qIeF&#10;7Gaa6utO8J+MvDc1xEurwtv2CaG5Xdb3Cg8KHdWAyp7VGFh7TAyrwn78Gk038UH1S0b5be8k72aa&#10;Ss2KUVzNfd/Xnf7jpPgT4h8EeHLrSvg34a8F6poNnZxai+krFEJ9PitoZAvkSTj/AFUnziQRuAcZ&#10;wTim/E8eFfhZfXOh+O9JvJvBfxGWTT9Wa2UyadYTSBl81wnzwC48zDSjKhgpO3rXUfs8eAL74bfD&#10;a1+FPiTxs3iC5sVmiutSvLDY9xFuxtc/x/Kcbu4rxv8AZj/a7+Evjz9qTWP+Ce7eJdPu/FPwt8Ni&#10;41qxuo5IrgTSTboYYQ/yzRxWjxCVwSN0qD1x2U6NXEYjE18PGU4UlzTa5r8vM7VLtXjaTjvfVru0&#10;VKUdI31f46Nv8PxPWtD+Elx4Ta60n4YfEvUrUW1lp1lHYtdLPFp6WqnyowrZwJI8K+TkgK3WvOf2&#10;0JP2gptL8B/Er9nqy0WfxJ4b8RC9v/Dural9lh1i2OY5bZJMELMc5VmGOK9v0b4c+EdB8f61438M&#10;xrp+tavb2v8AwkCwtmO78lWWFmHYqCy5GCRxzgVx3jP4UQ+O/HF5bz2tmtimkzec1xa/aGguiflw&#10;pOWTHzcDr0IrlwGPp08wjXqWkorXmjvePLKLSabWtk0721Vmwm5aNPz/AK/4J2+meOf7Z03T18S+&#10;BrqxuJoFlvLO4ZJPskmB8obpIQTgEemapav4Sl1sX2meFdTk0u7juI76xuPJUxtMUPzMh+8M9f8A&#10;arwD9rP9rvTv2C9N0fXvjFoVx/wjFro3mLrGj+Hb68s42jMabLpolka03bjsd1KkjaWFe1z6Naa3&#10;4n8I/Gz4eeLZLfS7xZLnVY7eMzRanbT2+VyT9zadjggZ+XHc1lUy3EYWhTxVuWnU5uSVm4ycdXHr&#10;rqlbW11fqxc0ZyaXT8O35f8ADm/4C8deGviZ4bvtf8P67aXi2N3c6XcX9m2dtxAxjmjz6pIrA44y&#10;K8q+Gvhz4OWni/xZ8UvBmubfGUYWHxheQwtucwcbQvAZQDlgP4jmtf4b+T+zpeeKvDt94SsdF8G2&#10;2oS6npc2mQfu7p7lnmuHZVyRLv3yOAPmL5A5rV8LeN/hx4w8I6h4p+Fmv6LqWn69dMbS80WRFk+1&#10;FFLxyjIImAxlDhugIFNQeGlWVDm9lJpJpqzTs7Ssmm7atX0a8hx95Jve349fRXv+B5f+0p+z34U/&#10;au+BetfAr4h+KL63uPEVpLeaH4o0IPbyQeW3mwzMAcMqNtyM/MOoFdH+xfY/tQ/Dz9nj4c+Bvjtr&#10;1r4k8QRq0HirxFcKsEghRSITtVjvlYhAT0Iya6/w/wCNfiIfFVh4A8WfDiH7JJpd0bzUbbUkkeFQ&#10;QIswH5yZAWzjIUrjJqr4U8QrbeJLTw9ZeIbG6s1uo4YbO8vl2yWw3ETRELlZ1f5DE5+6OO2eqtjc&#10;ZVy14Gai4KXtFs7NxcW4tfDdWbjezcYtqxMYxhK6e9vwb6d/PqvI6bVJoPG9hcC72281lHKNQssB&#10;5rSUH93OF56hSR6g8civKf22dM+J2tfBNtE8CyySa9eavpi6feaXK1vLBmVVklzzyE6jrgmur8W+&#10;PLDwJ8aLmHx/pcmlWurT6ZpXhnxMsa7dSurlpitlIRzujdPlbGMS461ifEf46+DNQ8QeHfBnxA0e&#10;5sdL1nXpbC38UDUI1gtdVilC29nL5eSrytyvIHQHrissvpYrD4ylVp0+ZK00tGtuZpa67NNXv0au&#10;WoqX39P69Pw7o664vtYfVtG8eaKk1xpum6XcWWsWrRneZkAAbZt3MAQeQRkHvWL4t1bw5qvw2Orj&#10;XrfUdK/tSO61q11BXDxFZFZYflG6PBwQHHIHpW/8O/FOn3XizXNHn8SzLqVxeNK2k3hJ+zqgCM0Z&#10;wMRscEe/QmuG0zTvhLqnxs+I2teDNeutM1q4k0/TfFdpDYkq1wgXypWVxyxjIQOvysvqaihT5aku&#10;ZNciTTS6OSVm7afE7SV9UlbW6HJykrdf8/x10Oj1Tw/omv8AxN1j4RfEzXtH1rR/F2leZ4b8LyWa&#10;o8Gm+R5V9E5B/fRszZGQMb8DpxyGmfsz+Pf2fP2brP4C/s2/Ea6nvPCMV2/hO31yZ5ttpI7GG3kZ&#10;m3SJEGKL82QAvoKyP2rvDtt8P/GGm/t5eEr66m8SeB9OuvC7ac1vK1k9jdzQ/aDII1LqUmjjZZvu&#10;RgtuG3JHvbavpM81jrqXUa3EdjsltJJh5rJJgDBBxncOo4PrW9StiMLhaE6UuanKzlFxXL7SndWc&#10;evuyV31cnciNm29nt8tbeumvzfc4y08Y2fi7WND8M3ci6ReaRKsd99luEa2e6MWXtGydy5JyMjJG&#10;K6b4m6T4q1Lwnp9j4duLf7R/a0LP9oB2iNTyVK9GA5B5GetYnij4E+FbzxD/AMJ/BYLb6t5hj1DD&#10;J5d6hGPNk45lRfuvwR7iuQ/aX+Jtx+z7pOmfEjWPEWqN4Jh1K10bxI+mxmWawErhYr/5UYoEfash&#10;4Xa241zUaMMZiqUMJrLpFreW9lve7fu99FuV5vuv0/C+n9XO38JeKLXxAuTo00HiG0vHivtMbEbp&#10;8wUy9ccphwe4Ncle663wqvfEWh3mjldDXxDFHp8yqyxra3YBmG5AfJMc29t7ALzyR1rv9H1bw9df&#10;EmK6ttVh1CPUbEwwX1rcK6mSMBjHIF6PtbcDxwMdqh8OaHpGp6Xr2geIPLktYL6a1j1JbpZDNFI3&#10;mGNiOU2s5XY2fXoaxjWp0pScovlfK7X136ejulpfVhyyW/8AWv6/l5HB6hq+nfs++C30v4l+JoNa&#10;0W41aC18K3V/HtuoWlG1YZZNw80ls7ZBzhsHpXc/DvUPhzc3upfC/wANeNLWTUfCvlm80+HUllud&#10;OSUb1SVckqpGcZ6iuO+Nlx4d8D6nZt8Yvh6mpeBNOsY5RdfY/tkFrPEw2M0eC8ZUchgG3dOCBVH4&#10;ead4Zg0zXNe0e60Xw74w8SagG1yaBRKJ4uTbh/MGfmiI+XIIycciu2pRjicH7WV05a3VuVu61aW1&#10;o35rL4pRvuJS1d9v+Gtfz3+RraL4F1bwx8Vtc+MOkavqGpWs2kNCdFaGNfNIkLK8chG4NyVCngjF&#10;QfDDxv4k1HwafGXhf4fXWmy6rrEssFhq1j9kvLaFSxeO4QkgszBthXruXjrXd6ZaatqnhQva2H9l&#10;6h5xENu8uY5GC4DAj+E4yPTvWFbWHiTxh8NtU1/7LMmqSLmw0fWpkQQahDIypIZYslQzbcdQBjjr&#10;XN9Y9rF+1SesY3fZaJNKyffm8rN6h8K06L9bv8SHxz8Orz453vgnxx4X8ZXGlx+G9YfUvJ09Y2g1&#10;AGFl8iXrxubnaQQy/Wr/AMPvEcHxv+Hd5qHizRrHT7iz1u4tb/T4rpZ44poHwhYj7pI2tg8jNeZ/&#10;D34Z+F/ip4t8K/FT4f8Ai3VrGH4cm9sPJ0LXFkim1CSXGpWd5GmPMeORerL3yMZ5Z4713wJ+yB45&#10;174tWGvaHpOj/EjxZYW2tWWsed5cupyL5KGPyQ3lySjaMsu0lRnHWu2WF9tbCU5N1Y/AuWzT55Nw&#10;dm7tp812nZrl0tcuMlGOvXb1bSTv5rb5aanonhZPF3w98Npod54dbUJri6uJWkjm3Krk5iBBB+Q9&#10;Cw6V85f8FRvhX8TNJ+Huj/tPfs16Hr1v4+0/xlpOqappfh/XFspb+O3jeOVWMgMcyiLCbGXDA5HN&#10;fYGmQatttH1jV7aZnjkjWa1jKj5uiryfugd+teI/tV+KPipEmj/BDTtK1670z4nXl1olr488NwwS&#10;zeBbzyDJa3s0cjAyx70LBv4WUK2Qwq+H8bVpZ5TrQUXZtzUm1GUFdyTWl1ypvlWrtaKcrJ89eLlT&#10;5YuzurW7pq3lq7b6banqvh/WPD3xj8A6P47utBkjXWvDoMvmH5oGkT95byY7q2QewZa5TxhYWvxU&#10;+CWk6x4ftJL7yZFs5IVhDs0aOYZWQ/w42n5gT071ueGrbXtGtrHQ9X8ZwzabZ+FvsGsWMelrDNPf&#10;lwDe+Wo+QSASNtBxlqwf2fbLUvAV0vgTwnY2N74Xs9waSzt/Ia3uJnaTdHH93ySCcjO5WzxzXn00&#10;qKlUpy1hJOK1ty63V3bX4fXodEuSUmtLP7t3+B578Q7XxT+zs3hrwP8AC7wO3iDwr4huIbO8ZZJF&#10;uNMjjOXlzgocg/dbaSM9a7vWvH1vrVl4j0/wdqMlvqHhnWLe0mt7i2xNFvjDlocn+NSNh6V2WqeG&#10;rmTXrzxB4e8QXlpd3jbDa3E26B1QYGFYELu6V4z8dPjN8X/hb+z/APEj4u6d8DbPWNW0HSrfUrTT&#10;ZNQEP9qWcUgM0IuIlctKiq+0FeSVXvXoYeTzSpShGKdRuKu5JOUpSS95S020bTS6u2plzcsXzff2&#10;2+/r5/cb6+L/AAlB4T+IGo+Lvs0WmW/iiI6mbexRvMjkWLKTxgn5lHJc9VIbtVr9pDwZD480XQ/A&#10;Gg/EDUNOn0/VbbxHpt5p9w0AEUDq0cDyYKmJsEMGyCvHFXFtPD3izwnrXjfTPhpa3H9rRx3XibQX&#10;jDXSXxsFUIwA2XH7hkTb1G72wKt/4EsLP4Y+G/GkCaxBqlj4etoF0y3vYpCU6m2w37pzn5G5GR9K&#10;mnUp068KkW4yT20au4pfmnd7NNW0KleO/Tl/rzs0rfieoIt14isdQ024d2W6s45mjW45iYj7iEc4&#10;OODXxj+1h+zL+0b4r/ao8N/EH4G/GXwr4dVdHvIrLTNQhuS19qKpm1nm8pgrtEcptbjDE4NfRfwj&#10;1fV9DsbXxvqx02ZtWhW3O1fsMiXO8gQtHIzbAB8oUNjK5HBrf8PRal/wnV5Y2l/YzWv2gM9ndXAk&#10;nt5FPJ+U/KxHI6cVOWY7EZDjKlSlyv3WveSad1yvR3/Fa+TM6tONZJPTXdOzXo/66M5f9mz47+IP&#10;iV4G8P6d+0P4asdM+ImlySWXiXToY3WK3uVUJM8RbhomyCGBIIYV06eJ/AMvjyP4Q6pbxtrM1rcX&#10;Wl2zSIZVteVLMgO4RkggSY2kjGc1B4QfxnrXxc1xLyytdU8OxWMk+i+Jma2khiuHdkezRkYyjywg&#10;L7xgk4B+XFeL/EL4qeKvhZ+154V+Ifx0/Z+8P3Hh2LwE1lrHxe8PXKr/AMIvercuXhu/PKyJaTI0&#10;fkkBtztJkEDNVTwUMdjKqoxUXyuShGS0k05KMU2r2vbk1l0Sb3vm5nHm66beT9barrpqlfVHRfDb&#10;4KjUf2ipv2gku5tL8RaDoR0abySYjrkW1isd3G3yyCNsNFIh6Eg13nwz+JvhL4ttd+ZrH/E20++m&#10;SPTLtTBNHJGu2RHXqcZz3wCDVf4s+Ans/EVv8SfDfw/03VtGk0oRXE1tqn2a4i3yBxcZciNo0Us2&#10;Ad5JwAc1S0j4deE/FHijwi+oa1HJcrcHWtNjmmlt7qNVXYRE6Y81DnLRyZ6/SitXp46l7WrJ6RSi&#10;1a8VFN8rV729WrLa6SQcvLaP9J31dvvfn33OMsNa8c+OPipoviLwT431bRbP4c3+oWfiLwreWAvE&#10;1+CVAYEaWRQ0J3AOki5BXg1q/tU/G39lb4Vf2P8AEr496FqmnXniXT/7Ms7yz8L3d5cIobMkbvbx&#10;sIQn3t7kADnNYXi74a+J/hT8ZbWy0a7a10XxF8RotQWea8nuIVgS2kZrI4+azYvmSM8xtkr3rp/j&#10;J4e8f/FD4+fDnxn8LfjVbx+BTpuqW3xI8J3Gbiy1rTZIDHHNbTxho47iC4K7sOrMjEDoQfQ5cHLG&#10;0ZylakoSd4vlbSUpcjkoyvKU7pcyfSLkkrxz5ZezSW99b9HZX9E7teWrta6dH9sLxz8Rf2bf2X7D&#10;X/2cPhtrHje8GoWrWOl6TY/bTNA8iksTn5V2ksZB7kcmvTPBfxYtdd8Gy3eobtIuLpY5dPa6AZd8&#10;0YZY17ghty7WAORXOeF7PxHa3c/wl+JKNbaFDoX2LRLuN2mt7pY22iZpvlaObbt3RkAAjKsc1uXP&#10;hUi8mS08QXC6ppWm+dNDa3BNtOrJtJ8v724qMgkkhuRXk1vqrw0cPUinNSlLnV25KXLZPdaNW8m3&#10;e/TTmXvO903p0stv0v5GJ4g8Y+OfB3gjVvH/AIM8Bx+KJPMtZX0mHVBayJIZFjlcuwI8tELSYwSd&#10;pAql+yVH8bfBlhr2hftJ+NNF8XXl9NcX+i+KtE0k25u9Kz+6hnwSsksattypGQBxnmmeD9IvPiLq&#10;vhm48B+OIobXTbG+TU7JXb/TLWVCsXndW3q+T1GecHNa/wAI4/FfgVNK0TTNc/tLQ7OOHRtW0mSL&#10;aNOkRGBuoZJP3roz7VZXLED5getaVvZwwNShaPM2m7pqSSbSXM07PS9lZS5lzNtRsRX+X3/5NLXf&#10;VpuxxniD4Q/DHXfj14c8SeDNN1pLzwOJNYtk0y8ks0sI7iHyzAq4EVwko+/GxO0rnjvtxeNPEviq&#10;+8SfDKLx3Haa3o0kc/h2aSJ4Ibnz1cxwSMeGzjBxyDQfAXxN0L4tW/xP+GXxDjk0u1in0jxt4X1W&#10;N5F1lYoXNjPbOOLe5V2Cu3KyJwcEKa5r9m34iaH8btW1eDW/BV14X8XWKLqclnrytFLbySb02z2z&#10;NuTYU46q3DKcGuufNUw/tnL2kacYq+7g3JtqSfRvmfu3TUk2+a5MVFbeb/4K+SX67oyPFHxQ+Avx&#10;c8R/DvwN+0D4Ps4NRl1SbS5Y9QdnOlavDh4hHcELsZ2B8tuC/QZ6V6tqniHQPCl9beGfiH4zsZJr&#10;++ig0uXUP3C6mxJVbf5vlacdMDDNgGuZi0z4Z+Lm1vwd+0j4O0K6GkPZ6rca9NYxNDeNE++OdZAS&#10;2Y3AwSFZSO4rtRovh/4gx28uq6VoPia80/W4biGG11aN/sUTNvhuvmHDBcOqkbs/dbvWOMqYdRhB&#10;KSjG91zJx973k4N2stUpJ20Su7vSo+8krLe7t20v8916JX6nk2teFdGP/BRvRdJ+FHxhXT9UtfBc&#10;t18Svh+V8ubUbOecGy1BXyN5iljeM4DDa5Bwa9x+IXhjRfHvhGZktb5LrTbl77T9sJ8yOeIH7oPr&#10;yAO+a80i/Z1+Hcv7b3jP4l/8IJLb694s8G6fBqHiy31VlnEdpIViiiXJ2Ahjv2hc4XOc5rnfit4c&#10;+Onhvwi2v+FP2hNJg8T+FdYhutJ17xRbzy2l3CwZLi31K3syvljYQokAOMK+Ota1o0sdiMNGlWs4&#10;06avJattXd3G94qTcU37yglo0rLKMuWnbzfyvJ9/vt93RHdeBPECePvAXg/T9E8QzWF5rNqZbjT/&#10;ABJpLtcPbRllmg5xskDepPHrW94XivPFll9g8QNDHdafPmwm0/fGsiAleA4G1sDlCSK8r+Gfwo+M&#10;/gTWfFHxW+Av7QPhvXl8YeLLW71/Q/GF9Le2OiuECXK6fMjCSFnGCsMowpPuKTV/24/CHgrxFp+l&#10;/E34W+LrC01rxZd+H7/ULHwndbNJvoiMXs45Is5QRsuAuzgliByJrZdVxFWUcD+866aSi7OTTTSb&#10;srx683Lpukay7yVr9PWy+67ST632u9L3gP4JeM/2WfFmj+HtGvNP1vwDrmuX154oM+mxwXVheS5a&#10;F4xGoDx5Plleqg7s4BFbvwzt/C/xE8V+NfhT4t+D+qaVeeD9tnp+qag7G21fTriMtHcW10GJfGXR&#10;s4ZCMdMGvStP1bQvEFva22h65b69YzWUssVzDdRyxz5ULtwp+YbTnIPevmX/AIVf4g/YK8ZfDPWP&#10;hV4z1P8A4VZqGq3Wl+IvBviKO61KfTVu2MsbWlyC0yRQOpAgkDoqOx3LijDVZZp7SNSXLiGvddmu&#10;Zrmk27P42lyJONndXcXH3s0+RqL+Hb0vor+S2T10drWsz0Lx2mm+IvE9r+y98U/AWqWuj+KbaWz0&#10;PVIbxZYZoILf5opZAQ+HXseTjrXj/wCzl+zbrEHxH8M+KhN8RPBs3wJj1DQNJ8Na/crLpviK1n5S&#10;8jmJZpI8bflLnbtwelfQl94b0GHw/F498JXcOoafDdz3unFtS3wxSyL95ZZuEjYHHUAE8cVznw98&#10;cfFy4+HfhnwD41+AOpW95rjzx6lJ/wAJNYXy6FmRiokZZFeVWTaR5YOA2CeK6MNmGIo4GdPDtJPS&#10;ScktWpqclGUutP3Zbu7Vmm0mRj7/ADO9++2vTbteS7a3etivaeBr2b9pDVfE1paW+m3GqaNbX+pG&#10;11bda39/bqQkxhxlTsIUtnOFGc122seHvFmo+FYdb8W+FV8SNo8UdzbvpuofvdRdHMibMkL8p5AY&#10;/NgV4l4x+IvwI+Hn7eWk/D/4gyr4X128s4Jfhxeaxrlzb6X4lvvLMN5bwOAYPMSNwvkO29mIITgG&#10;vZvjDrfhf4U3Wm6pbeJ9Y+x6XItpq3hHw3ppvJLizvZFgSSSCP8AeiOKRt/nRjKjduyAa58bRxSr&#10;YZcr9+EXFuL1SVrRak21tHdJSvF2cdKjK9O6fVpa6Xv+DTsrdLC+L7/xvrEcNlpHj220G+1Oxlks&#10;bi+t0EqTlN0Unkt/rPLb5WjB6c159H4n+K+la5Z2f7T3wd8P3lre7dJvfEmksRBcZAIlZN3yKzDO&#10;D9096zP2hf2O/E3xl+GCfs6eFvH3ibwHovg3VbDU/APijw9fRXF5OkILGBp7gyyYWUDcWGWQ4+YZ&#10;rkvHfx5+J2k/s2eJrtfizoWv+JdD8bWmkXGgfEfT18NfaHcqhtFuEVo5JJs5iuUTy2zgqOcd2BwN&#10;GvShHDyjOUpcrVpRlBSa5Jc8fdV76qUrRas9Sajak106dbp210u7+800vLfRHTf8FULLxT4F+Anh&#10;vxn8GfhZF4wvLDWoLH/hH7Vke+ms5hseWzDn97LHw2zDblzngE1b/YW8Lah4P+Jvjyw8H61pOqfD&#10;XWY7HVLXS4bxjfeGvEHkrDqFhJbcm2jby0mCEjazOAMVofEn9nPwn8ZtX0f4e/F74f2o8O3nhKC8&#10;TQryaeeHQL20bInivI2WMSjzXUOCjYUMCRxXyp4b8RePP2Uf2r9b+MnxB+DHxA8M2/jnwqq6t408&#10;NaC19a3d7DciO3t7iO3Esct5JbxtO9wuwEBVIJOa9LLcPHMOHZ5fRneqoyeqT57zjJJe+7yjyztK&#10;Kb1t7ymmqpxhTxHvtWm2k3ayVrWbula8b778uv2X9rfGvWPEU/7Q/wAMdT8B+LriTT9Dg1S88TeE&#10;LS4XOp2ctsYEdY+srwykMEXnBY+lcevx1/ZNX4t618LviV4c8SadqS2bTaPD4j0G4t4b20VfNd7G&#10;YALIFOcrnepU8Yr1HxB8HdK+LnhLwz4z8T+FbPRvGmh/6fp91Y3XzabqHklGCOpxJG3KsrZDKeRk&#10;ZrN/Z2+IFx8bfh7Z6r8UrK1m1bSNQmsdbs5Iwf7O1CB2VipI5UjBVh1Vua+Zo1sNHAqTTaprkfLJ&#10;RabnKUZXSkprdXdnra9rMqoptJpr+r+n3/5a+WfGX9kX4BftgaBpX7XH7NnxL03RfHljayf8It8R&#10;rJYpotQjA2tp2pJtxd2jEbHR8uvVSCKb8AvHHxK8Y6q3wP8A2lfh4dFuruxaWfTTKk0djdxP8rWt&#10;xCRvtmX54mwrqPlOcGtrwp+zd8OfgnDqvgL4S+NZdG07WvE0+ot4O1XaLdvtAPnrbHIx5jHeMdD0&#10;FddqfwRSLxz4V8UmG/EljJHbW+rWN4AbeKNTtiuI24ljb7u4fMDivSqZlh/q7wsqrnTV3SlNWnBb&#10;pJ3ta/RXSd+S15J48keZu1n1t19fkvXpe22xDrkep6QmgWVgV1PR5PsmpabqzfvHtTLhJz18yIgb&#10;lbkHvg5FcN8O/BXwy8N6l43f4E+DJtF1rR9Wa28X+C47p4bKWW4Zbh7mMAlQXV96lMDJYYBzXA/t&#10;l/Av9qvSfG/gP4+fBT4tabpviDwR40YM2oIwtNc8PXSIs+n3KqeXT53Rj0ZeOTXtngDUNC8c+Mr/&#10;AOIOgw/Y9RvI5EnW3n3RXLRjbG8nY5QcdCOlcsqVLDZeq9GqpxqJuSTfuyUl7s07XjKOsWtYt205&#10;Xeua9Tla7W7dfxRd+G3jXT7uXUvhPresWdvq32qaDR45phK01uqhlPAHIB+6cn3rD+Ffij/hc8Or&#10;fDHxf4XuNF8QeGrya0jvJ7MTW92oPyyRyfxdjtyCO9Yms+Fde1z4xf2SV0u38QWenNf6TJMvWQ8G&#10;VGHPC/Keo6GqWpfDv4k/CnxdN+0P8PPG9vJLNpf2XxR4dmUyQXlwnPnIUbCz44JIGcCs44fBtSUZ&#10;qM5pOO+k/VfZku6evYOaXY9RSzuvF2vw6HeRWM194XaCPVoo1aOQhl3QyQuMMnPJUkqRmm+J/hD8&#10;Kvjd4S8WfBT4laNHr2j6xai21rSdQj2Rz5z84KEFWHHzKQcqCDmua8C/FO21G1b44NeTx2uvabbw&#10;3VjcWZWa0IZl3kegP6VtapBpWk+KJfGFtPLeWs8jSTTabITPCjAANtH3lDZrz5U8Rh61lJwlG1mt&#10;GppptJ6Wae1tdt7IuMtnE87j+Evxh+Fc1z4N0pfCepabcPbp4PfVbcrPH5ShZLG5kyGnBRQYpslw&#10;chs8Gueh/aT+IPhDwyx1ePVNU0608YR2OpWtniG+0ne4WGMKAPMg3/KzHsRXefD79qL4ffFL4hzf&#10;Bb4oWa6D4ktdedfBq6g3/IdjhjD+fDkcMATuXqMZ6Vz37W3wWsfiL8YfAi+G/G0PhfVNU8RJLfya&#10;fexQXN4lr+83KcfvSDhWjbIZWPQgGvew9TmxkcPmdJLmXNzW0aSvdNb3Seq2kne+qJtG3u9Oi8lb&#10;/g/0j6C13xVBoNpFqWp2DfZ5/LS83Rl9iuMZbnAAJ59q4/xP8H/CviXwprWn+CpV0m4dWuNJ1O1b&#10;MaNKpyNpDI0Jb70ZBUjPFdD4sk8K3evL4E8QtFdLq2lyG4t5Ztvmxp8pK475PrkcYrhJ7yD4aeOv&#10;Cun/AA28Sr/ZOuIFvtG1i7+X7NECryxO/KyJlcoeG5718zg4VFG9JuMt1/K0rvX7mtVZrcuTOd+A&#10;PivwzB8LJ9F8OfDq5tZNL8XyaP4isNMtSsH2uAKJLmBVOPKPBO3gcjAxXYeO9R+GvxV0fVPg34m0&#10;rVobPVNPE8dzpO+3dMcho5EIKyK2CO+RXdaX4W8L+HY77U9Ft9Ns4NSvHubmSHCrLcOApkJ6bmAA&#10;J74rzjx34PvZ9PvNS0iO80e81JlsLqza4TyVRT8s6Y+7uz94c11RxFDF4x1Y3g73TvqpaO/ytp8k&#10;xy93WO3/AARfAfxA8XfDP4faHofizw74n177PM9tcanrUaNfvbD5Y7giNQJCeNwwG7kV393eaENL&#10;t1ezittiuYodQhK5U8sVb+HiuKupfF0Wn2vw7t/G1xDqVnpf2iz+3Wyu9z5Y/jJ+8CflJGDXUeCt&#10;R0X4m/DXT9Q1pIY/tULQTL9oDL5hQq4jOeec478Vz4yMG/bWteTvy31vdp2emuuwl5GbrHnJp9xP&#10;eaZdatbzSRwWMbRrLmKTuQRkFe5HbmptT1zRNT0GAeJdK+yRoBC0OsfumXB2g7uRnPQjnmvHfhv4&#10;o/bA+CH/AAiPwr+Mun6f4u0VZdQstU8fxqsUlqqu39ntNF6ldkbEcZ5r2Lxjplx8Wvh5aNb+M4dF&#10;vt8T/boY4540nV/mjZG4ZSQQQa3xWF+q1oKU4yg3pODbVrtXsldXtezSlZp21RUdW1fYoaLYaz4J&#10;0Wx0yC6v9Ssf7XkjuDIytPbxtyuG6SKD3HOPWtb4gyadcW8i3cnlxyLAJWkumhzGJODx0J/+tUGm&#10;+H/G/hvSjcR63ayLGvkzWKw7IWYn/WxnJK9fu9Kz/iJ4lGo2f/CudMluX1S+t4rnTzBGGSeNHHmY&#10;ZuAR3X8a54r22Ji4tPXVrTqm2/Tf09Cdo7DfCHg/wdr3jtviv4h+Hel2/jK0019LOvWa/wCmxaes&#10;hdIDLgGSIsS4U5GWPGa0tP1SC31VpvFGhWssC3Bhhv45CxEZGQXQ9PT1FO1fVFufDV1e+F3hW9in&#10;jlnW4UKGi3BWGR6AH8qm1C/8K3NxMurW8NvHdMkKyl8xXBOAMnsTSlOVWV5J22Su20l0Wu2ui2C3&#10;9f15FTxL4S8T3/gjUrP4Yayug+ILe5e40O41aFpbPzCOEkVSC0L9CAcgHI5Fcl+z5q3xB8afDC6+&#10;Hv7WPw10nRdca9mtda0/SbkyadO+4lJbaThwjrh13YdT7iu6tNCZrzUdB0zxdi2uBGkcEU/mSWoA&#10;+8M9KzvDiarqdrrnhvU9e03+2oLpVtrmGPbLKiKNrTL0JPIyOxrSNdfVZ03Z6xkpWanH0fbW7TvZ&#10;pNNa3pd+x51bX/7XPwQ8W29tdy+H/Hng/wDtRUt/EFxc/Y9SNhKxXyJAAUluYCF2thRPGSPldefT&#10;fHV9fSa21u88Mnn24ltNPuNPxJMF+9skB+Y4/gIBBrO1can4+8Pan4R0HUo9P1LdFLc2sLJMksOe&#10;Rtb7hJUqe461x/x6T9pXwN8SfC/i7w5DpniT4drLbx+JPDtxG8epabKxKfa4ZkO2SNNwLxMM4BIP&#10;aupcuOxEObkhUs7/AGebRNf3U5O9rcqe11oLZO39ff8Al20XRHY2XiPTvEEOpXHh620+61rw9Hib&#10;TY3EVxDuAPmBnG6Mlc5BypI61Y+Hvgq98PeGpLLw/r8MkV5fvfsyRBZfMc7ir4JGfcdayPhn4+8B&#10;638SdQvNS8PLo3iZLIW1xa30ZWSWFGPIfGJEPBU571oeC9a8L+F/FeqaPb6DqMazX3mRJKpKKWGT&#10;sP8Ad9vXpXNXhUpxlTimtE7Ozv8APayeqa3vr0F6jvjn4c+EHxDsNA0j40/Dix1q3s9etrrR21C0&#10;Ej2V/hhDPCRykgOV3Aj72D1xWtoNgmjeNJLTTGmbTL7TfOmsJLMJFbzA5EsfAI38hkzgEZGMnJ4m&#10;+H3hXxR4J1L4fX1zJHazWrS28kMzC6tWJLCVGzuVlPIIPBFTaP8A23oWg2eqNY3WrX1jZwWczfaF&#10;L3CggPIR03gfMfWub2sXhVTUno2lFvTWzTV3ZO+9vLc0f/A/H+v6Z5v458Xap4v0yPxrYW1vqGn6&#10;fcwto97p999nuoLguyN87NtZAVwyMM4z1qX42zeNPCnwfm+OfhrwX9o8SeG7Z7u68OtdNcJKuR5y&#10;RYPLMmSuB17Vu2nhv4S/E19Y17wxcfY7ix8QZ1WaxUwzLdW68blPB4bnj5ga1IdF/t3wnd/DT4iP&#10;c3cevWc8P9qWq+WTE4OBuH3HUHg44Ir0PrNGjOnaOkJK8Xe/K7XjvZpq97WbvfTUmMbys9jG8F/E&#10;/wAa3ni6O60j4bLJ4Z1jwrb6npOpLdGO4FwQS9pJC4yCq8hvwIro9O8R+ApbS8kFxKsGpagIJreR&#10;gw8xgFzGAOMk8++emK8o139mL42eGfA+g3XgD9ojVrzXPBesQz6NcXECBtT04YWWwvlztnJj3bZB&#10;tYMFPrnu/DdxD4w8O2OveE5Vmt59QvL/AMi+jFvJbNuZfKxgceYGXn86MXh8C17SjNON7O3MrW1T&#10;fMvtLZ6aqWmms83l2/r8L/P5GtpWn6DJqfi7wVHrt1CrPAZFF0HW23RALsRwQgbbyMbWIz61k6Br&#10;nxlvtLksItKuDqWgay0bLq0MVsNZs9o2vA6EqMD1AzjBArQ1/wCC3hvxprWreM3ur63m8QeFRo+s&#10;W8OoFUES72jeML92VS7YkBzj6VzfwG8D+LvC/wAM/C+j61421DULjwzo81v/AGlrWoia6ucSMIzL&#10;KMLJlMAkjPHPOawi8NLDynzJtcqtJdeV3ad9rqz9U1qi3fdar/gL/g/d5lyLxj4qv/F1iNY0F7W4&#10;uLr7PcKG3RW7AbgcgnG4DrnBrsPHsGu+MfCt1ofhrxfqfh29VYLiLXtKt4ZmXZKGaJVlVlcMFKMM&#10;Zw5wQcEeY69pFnrPizxRHpnxYvrXxF4o8M2d5beG7ybdaWLQymP7VBtwRuIw2CR3716DpEOseHA+&#10;s2c096vlxreaRCy/upuAzxA8jOSxXP0pYmnTh7OcLKStZNaX0fXRq7a1unbzB/u5aa/8E5bwF8GP&#10;AHhHxdLaeFvCUHh+G6vLrxBY3ei/6Ko1C5fN6jIMA+Y581lYEMxLda3tIjurrWtQ8JnxJdJqGnTJ&#10;MV3R7prcnKuw24PORuUZrlfif8Xfh78L/FenjxXp+safJb6paiOTa0kUscxKnOMgqM/N0I4rvvGX&#10;w20PxNNZ+L/DeuPp+s6dCw0vULeQMArj7jgn54ycHafTjFViJVnyVMQ3aa0k1fVeet1qr273tfRx&#10;6ep5jJ+1D/ZP7Tb/ALPfxX8Df2HH4o04P4D8UNcf6H4gZQfOtN2MR3EYw2wgFhypOK64aBrevvBq&#10;OtXGrWuqeH7p/sDQt5fnYXGC4wtxER1DDI7YIqHXfhToHxo8Iw/Df45aFpmra1okwvtN1KaIqq3Q&#10;zsuYCpDxsCedpyPevF/D37ZPin4FftX+A/2Ov2r9J02z1T4gaXfDwnrGnzSNDNPA2PLaRgFZpEGQ&#10;D8wK4PUE+hTwizCm1gIfvKcG5xTvzKKbc4Xd7OCbmumttHypP3XzN6fLTpr+nm7dr+8eB/izH4j1&#10;fWPAPig29jr2k2UUt9Hb3iyExyqfLuAhA4O0/QjmtD4V61r3ifQo9d1hoLu8VJYF1S1jMUN7EpzG&#10;2zc23PfBODn6VS8WxwaL4QbxPZxWtxdWMDtp99exqz+WrYaKQgbvLA6kdOuOK8x/Z107W/2Vda1v&#10;wz/wjrf8K38QXN14i0+aNzJN4f1C4k824sZACR5ByZI3B43EYAxXBHC0MThak6VlLS0X1sves9+q&#10;aj11W6V7tL+v672O2+F3xm8MfEbSYNb1fw42l65M2oWZt9Qg3yIbaQpIiy4G6NgAy+oPSu1OjW9/&#10;b2K21ylqY7dWs2jPltE2OgHdT3U15L8W9S+OHgL4l6H8Qfg34T0vWPBtz5i+KtBvd0V8WbDLd2h+&#10;65wcGM43dq2NM8QX3ws8Pa9r/wAWNdk1PweJP7V0u+axk+06WjOCbeTZksEJ4I5xwRxV4jBxmo1a&#10;DS59op8zvdrltvddE/iWzeqHo3/X9djttWsbP4heANW8L/EXwzb3mn6pYzW2u6LdqT5kDDY/ynja&#10;Vyf5c15b8MPgX4i+DHiDwu/h74ueIG8P2cF5beLtC1t0v7TW0eMtFdGVwZIZogir8pAdchlJANdB&#10;pWr6H8KdUs7/AEPxrNfw+Jry61FLPxBqG5lzEJGgt5XA8tcYYRucDnBrdaHwz8ILbxV8Zr+z1b+z&#10;9bht7/XbGaTzlsRFAELRRjPy7eXC9SM0U6mIwtOVKm3y1No20k37trO9mk3Z6u6VndJpRtO3fp87&#10;f8AXxJ4h8DHS7HfrdzY6JcyJcaV4gs7wLZ5cbVh3qcAHoFIwc4FTeGdcuIFutK8QyW/2fRbiFLG+&#10;h1JczSMPuPGeYz2Abr2qr4a8P/Bqy8CWvwm0iHTL7R9Wt5NR0vS7pg0U1vI/nZTPYM24ema2pfBf&#10;h/WblfO8K2rw6lCqa0qzDgoB5T/7RHZutcdSVCMXBqVru17bX33WrV01qr7a7V7u6f8AXQdpscgR&#10;rHUSt5CbrMF0zKXtgWDCGUDOMHAB7jrg1x/xQ+It74B+K/hDwm99HJD4x/tQf8I/daeZBPNawfaG&#10;aCdBiJxGrEK4w4PDBhzm6r4D1jxF/wAJF4v/AGaviVZ+Htdk8QWsGqXmoWf2yzult2VZEaMMMSGP&#10;KFhg55I4rqh4N8TaV4yttW037Hqnh+fUpJ7u1umb7XpMrKd8tvIScxs+AYxgBTxnpXRTjhqNTnnJ&#10;O6l7rTTvy6Xumlq7qzu+V6xbQu//AAF/X6oj+C/xssPjBEvibw94VE+g3mkrfWusRzhla4WRo5Ld&#10;o2wY5UwM/keRWj4nstXm0TVvFvw81iK11iOzaezt9XU+RHNjpKF+bYcdj7iuf+Afwh8JfB3T9U+G&#10;ui6/r11pN1qE97Db65ffadq3TM7qszAPtyxIUklemcVX+GXhr4m6H8eNe0O9a+sfCul2drH4fE0w&#10;uLfUrdgxkDFvnWWN+OpG00q1PB/WqssPJKEUmlL7UbrRp3vJ3V0lbd6IIc1rtbdPnb5nHeIvBMup&#10;/GXwf8VdRii1jRNUmzq+k21vLcNo+siLBvrOUAPbRlQVkGSr5UkZ6+hfEbxhrPg3TrPxxp3hFbgv&#10;qEFjfF98k0VmZwv2rEWd8K5DnIyoJJ4BrnfC3xO8PXfga6k+JmlXWpT6P4knjZrWzeOe1X7RsidV&#10;4ZkAIywyMZzXcadc6Xa6peeCtN07Vmk8O6bDdWtzfW/mR3SSbm2xycb2wpRl91zXTi6lV1IKrC6p&#10;3XZON+//AG9FXte1nrYX2nfX/gf19/qR6jrHibTvHfhma28LWarf3FzFrXk6kQ8KhNySKNuJlOBk&#10;cEZBHQ5sR/FP+0vF2seHtBR7g6KB/aNjJGY5m3puieBz8jIxBUnsfSsDxprlkdO8L+KPFdjqFrp6&#10;agJ7PUbOV4pLKZ+I4rhAD+7IYo2flHGfWrOr2nhrWPE1n4m8MeJpLHVFs5lbSGuB5dxG2Nz7Dw20&#10;gEEcVxKjTcU5x6NX3V029dX006W0bv1NrB8Sf2efhD8Y9Oj8f+JfCcuh+IG0/wAr+3tNk+zalaqf&#10;+WbTQkFgrfNtJK5FVfGHgfSNS0Xwfrs/xF1iaz0CV7G+8u1img1NZo/JLXaSKcBWCuJFKlW65BIr&#10;P8IfHPwr4BntPAHxA8WWcLXOpzWU11qAECNKcFArco24NjkjJ7V2Phz4X2eg2Gqrpp8sX9msbRoz&#10;SR7kLbWCOSoyMZ9a1nUxeFSVacuVX5L6qzuna97aPz6ddQXLe4+w0dtOv7Wb7O15bcJHLHIpNnmP&#10;btUjlUOA3U4LelM/4SPR7vSJrhxdSXnh+6MVz/aUbRyKrDIGR8rqVPXkHvzXPXB+IWieJfDOneG/&#10;h3cSafqVneTa1qFvfxi2t7kIojhlhJ3BJAGKsnCMMHg1T1f4pHxN4Xj1BtDuo7a6k+wa3o86brnT&#10;bgMV2yqOShGPmHGGB6VmsNUqNS0adtmrrVrVJvez7X07q5tH+v6/ryNT4pf2X4C0ez+N+lav/Yaa&#10;bbxf2gGt8211bOwHlyqBlSC3ysOh9RWx4p8LeE/EdldfF7wykdjrzeHZ7SHxDbWYluIYipcZQj98&#10;FYbgjdeQMZo0u50TxP8ADW58OapoF1Da2NqLe8sLxgzGMDOc87gAOD7Va8H3F3pXgtbiPW47xZDm&#10;1vpFGPKP3NwXjAHyk1jKpKNNbqUZNdNYvVJ6O/XdtWeismNO2q/rY8L/AGAf2s9R/bj+AkniTx58&#10;N/EvhPXvCPiJYbu31DRXs21BYzvgu4Y5AcxSx4faCSpyueOffYJ9feygvDPb3jBmSaaMbTKD9xuO&#10;mMgHuDmst9Pv57O4160eOzv11KGdZba4DrdwK4LJz1XZuAx07VPrFl4STU20uTW7jT4PEEKW1r9l&#10;mMYM/wA0itGezkZ+uK3zCthMVjZ1MPT9nBu6gnzcuiuk9Hbdr0t0FFNR1Z5vqviPxZ4b+KOqPLdx&#10;x2a2MN1f6Sysbq3Co6O4I4uUYbcE8gjtW1+zh8V/D/jvThqXh3xrC9ndXj20emXWiy2c0ckfD/JL&#10;huTzk5HoTWromifE5ode07xkdH1KeRriLSbrCiSO2MeIhLgZOWzuHauS+G+h/FDSvAlrp/xx0K0b&#10;+zY44Y4bRjJNaSiQgXMU45eMqRxgFehyK65/VcRhZRfLzLlSs1qrPZNXetuqt1bb1n3lI2PjTF8U&#10;J/B/iT4nfs36rosnizSNHubKw07XNHV7e6uoGMiQzSgrMiOR5fDFV3hwODnM+Ani/RP2xvhroPxc&#10;8f8Awj1rwL4+03TZrLWPD+tQSQXOnyyx7bi2Y8C5tWbDo3RgEcbW6X7G1+Lnh39o+48VxePDqPw/&#10;vPCqw6l4durNTJBqCuNt3BKow6NFvEiHJDBSOpFVfDXwo8Bat8bB4x8HfHHWLi40Atf23hKXWA9v&#10;BJfF288Lwxhli3IkbZRdgK4K1UZYeng3BtcySlGpFS5kmrOnKySabtutN02m0z3ua/y/4P8AX5lP&#10;9kXwrd/Cr4V6X8AG+L19qviDwrFeRxQ+Ib5bm6mtXuJDAZZAd7Kq/KpPzbVAPIzXefEj4bx/EXw9&#10;bnUT9i1ixvoruzv9LVWmi8twSB5mMg4II4yDVnXfhp4c8VaxqXiuy0ODTPETWYtoPEMEaiZ4xyEL&#10;jllB7Hp2rE+IuqfELw/4Ps9bl1q1RrC+iGrRXEJIubYjEipjknuO/FcdTESxmOWIpytUk7u6XxPV&#10;2srNNvr6MrmcdV+BT8YRPrnjjTPHGreCb631Hwy0hWb7OjNLA4HmtAfvEYClsZz0xXSaJ418MeLP&#10;Dt1rMGqQ61od9ceXaxtGm1W3qgiHuG7H5gR6isKx+Ofw10u48I6XrPxKtIx4tu5rXwnd3EZjW8cJ&#10;v+zhmHE20H5TgsFOM4rgP2xPg9J8QvhVefCjTdc1Twrb32rJf3uueGdsN1G0MgkWWIAjMgfD57lM&#10;HIJrajho4itSo4i9NN2UrOyipPmaTs3Z32d73RLbjqj17WfC8fgS2vte0g3zR3eoQSXFqs7MERFC&#10;7owOVz1brnqa0te1J2DXi2vmLD5bqYcgvvGD7OMflVG5sNcuvh9Fp/iHxj/xMrG1i3axbKIzNIFG&#10;JWT+At1K8jkiqfxE8ldOtLvU9Wkt3imgd7qzkK7yhBYEDqvtXnRXtKiUnd3avrqtLfh8/Ifma3l6&#10;L4gsrjUdJMh+zSNHJGpKguuCQMdOmK8p+PX7Q5/Z/wBNsviG/wAMtY8VaHqHiG00zxbLotqJptBt&#10;pcf6Zcx5DNDHldzKGKg5IwK6T4s+NfEHwo1jSvGXh3RZNS0PWNet7fxCNPi842lvKhUXOxedu/YG&#10;IHAOa6yFnvW1nwvq+nW832mN/srwjb9ot2XGxs9WAJBrpw8YYXkrVoc9N9Oa2zSkrrVNaNfJ2a0H&#10;7rNBrTwrq2rR2dheQNNaTCZovM3MjPF8rrk9Cp+hrm/iD4f8XeFvB8Fr4OisZGt5I44omsQsRUtl&#10;9yrwvqCo4ParWl+ELrwz9ia5tre8FrHFZ29wi7Zvs4wAHJPJUeh55remjN5dXWnaneM8IulkgKtt&#10;K4GduR1wRmuONRUaicZc0V36/wBXDdHA+FvjFYW3iLWPBPjXS9UhuLHT4NQl/wBFaS3aNjh/JmQY&#10;dlIG5Oo64xWL8afiRr3g7xf4M1zw54d1jVtF1bxhBputaloP+kLpcTqxWWeIdEaURxs2AUD5PGa9&#10;KGg2txfrqVy7R31u0ksckcu1LgMuMsOnTjmuF+I/hz4tWHw98TaT+z/4o0jTfF15HFqOjt4gh32a&#10;TK6mSKTZ8zRyIrLu5Kls84r0MLPByxUXypXsnzNqOujd0m0l8V9drNPZpSlHY9S1QQatpTS6eDI0&#10;dx8rRyYIYNgkeuOeD1qj4igi1GzZP7XurOWz+cyWuN0ny5wAQdwPpXO/DvxN4h+IHg7S/FGo6RN4&#10;X1aGZ4dT0e42tFJMSN7Iw4kRsFkcdQa2Lq8kXXoYJJNswfa0O4bZE5wRXmujKjVcG9Y389vPZrzW&#10;mozM8JeLdKutEh0q316+v7qz0+G4F9rFiY2uI2JyS20KzDoQORjmrviOw0bUNKjsT/o8eqo6QtbX&#10;OwiTGUZewbPIPqBVqPWodb0hrqz0uC68mTyp7ZZQzI27DD06c1l6W3hvUbcW2hXT/Z9NmbFvLGFE&#10;DqeYz6EE8Vpdc7mk1Z/1sl120Aw5/g/rniP4LW/w2t/iVqiXkEbRx+J9P2RX1vIkgdZe6+aGUBgR&#10;tcbgQM12eg+JrbxF5txb3MNwlnfNZ3EjfI8U8fyuu313YPphq5Dw9b/Erwt8ZNR1Jb2xuvCOraLH&#10;9hs8FbqDVVZjLnsUkUp7hl961vCnxH+HviXwNH44uXi0tLjVza3C3wEZi1FZPJKMf7+8bPc4FbYm&#10;NapH+dNppxS0c900le+lrbaabgi4tjcWsEepRzBZnvm/tKHAC3EZyNrdicdxzTddsNBRdB0G5024&#10;gHnF7SOODzbeIrziQEYx6dCD0NaXiDTdOktzbXULMl5L+8jRipUhTyD2rJ0P7UNS03S7O583Txp7&#10;Jcw38h+0Jg/Kf9queEnJc99r+XR/l5+lwNSfSrVJLfTNO1aGzk+0SyLbRqNlxkfMGX2JBz61V1nU&#10;bLw99u8XT6gtmsckcN7NLjbHjj8ASwJNGv6a4tY/FFtof2i+01mW3hVh5gVmCuVPcFOcd8VX16aM&#10;aveQXNpbXGnXix+ZHKAcyD5HVwfvA5WppxjK2t++3dXX3bX6jepqWMBuotSjtb1PtH27PygYGVGM&#10;fUVHp0+rJax3N28O5VeOZG+4xB69OKk0zS7Xw9pceg2cSrHaXCiJ2m3YXORk9eOgz2xWJ4wkl8R+&#10;Bby48JarbLcWep/M8jsyoyON6Nt5GRx+NEYqpUt0bSvbboItx6Qo0vUJNX8O2qQSEuywzHbKByHV&#10;xypz27VbuNDs9Zm0/T9QzNHZ3EV5CJJm3xOnKEEdT1BB4IrkvF+h/FHX/hLq3gD4eeMk0HxVbLFP&#10;pWqfZQ8A/eCQRFW+8rIDG3puyOlaHw2+JejfEi51650aW4F/4X1JtM1q1miKJLcRxKd0ZPDJljhh&#10;weR2reVGr7F1Yyvyt3te6WiUn0Sleyd73VnbQHboYfiDUfiBNqsNj4cgs7rVtPaSTVtM+1eXDeW7&#10;zD96vH3xGpx0w3B4Oa6iyudD+LHhVL/Q5LyxkuJFlhaVWDwTwtgo69iCMEfxD1pw/tbXLTUNejso&#10;POt4C+iyMqk5KEOu7PzIx6ex9q86/Zm+KOpfEK/06Dxz4C1fwT4ms9LkOraHdXqNCkvnMvlnbw5Z&#10;AsiuP4Wx2ro9nKthpVIJJ02r2avrd7X1V1ul7uz3ROz3PSLfV/EFvPNLqmkxX1vBKDavYzH7Qsmc&#10;MhQnp34PI7VWutG8JxahN4g06+uLT+0G+x3VxHuURSBsjK9Ac8A8elY3xb+D+mfEZo9Gt/GeqeHb&#10;+z8QWms2eoaXOqPNJDnMRB4eNlJVl7g1v+IUkkk1O0vbqSaPVLRUihjuPLDFVOdh/hf+oFYL2fLG&#10;UJavdJNaafJ9X01WqK0I/EejeMf7OtbvwpNDHrFldRs7SDbb3WMh1cdQGU9RyDjqK880L9pV9F/b&#10;Rt/2Ur3w9ptjHrXhm+1fTWa+ZbszW8kYk/dbdphIlUhg24sGyuBmu98EXVlJ4mk0yS6uZotY0eLU&#10;WkuW+667Ygi/3WAAJHrzXEfFz4TeEbD446f+0jqWmQ3GsaHpMn9n3U9mrvax7x5oiYYdWMZIIBKs&#10;AMiuzA/VPaToYqN7wlytaPna93rspd+l+5nLm0a7r7j1Xwh4o1zWfD1xd+MvCjaTd291NDJaPMrh&#10;41YhJQR/C64I7jpTr3TIdRiWyaeRbO6VGSONtrRMDncG6803xBZf8JR4f8rS7pjFqVqFaZW2kxOv&#10;X1Bwcg9jWZo+geIvC3hfQ/DFxrp1CexmVPtMyfPPEvTd6MB1PevJUYO8otRd/h10+++zXXU0uW/E&#10;eh6N4nsIdD8W6bDcKl2swaRfuTQuHhkGOjqyqynPBFYPxFt9TfSZrWzuY47i+vI/tUsw/dqoA8t8&#10;4OzB/iA4brXUaffSazqN1ta3mtlkEcckb8gZydw/Dg1HqNu2o61No0u2S3eNWM24fIARlCPfrVUq&#10;sqckn01t06f8D7kA3xR4et9fg0mS9uLqO40+6SRZI7rad+MfPjhgfQjH0rPvdXg8M6lZ2esSKs8y&#10;yQo0cePPZTuAQf3gOcd8Vt36TtqNs0TKqzZWZT975eVxWF4m0W01ySPWLaZZri137ZMAmOVT8p56&#10;EcjPvRRkpWjN6a/L+mB0sep2H2SHU4ZWaO8AHmfd5I64PSqXiDQ9N1LSmi1FWNvf+XBcQtyrx8jY&#10;cdjnnFcV+0N8c9A+D3wyPjzxJol5f2OnXUX9srpi77i1hYhWuAg5dUJBbHIXJ7V6BFf6brHhm21D&#10;RZBcWs1qk1o8fPmIVBU/iCDUuhWo0oV7NRk2k/NW0v3V0F+hzniDwda33w+uvAviO9M1lcI0EdxN&#10;IHCBjgRt/sjOBnsOateAfCV54NsrPRLRT9ms7EQQxy5ZlCDAxIckqR0ByRWd47vdM1Dw1P4T8Qwy&#10;Rre2UiXkyKVjLHjqDlSexrV8Cp5bWltHq8jfYdJhguLO4l3up2/KxbucDk961lKp9Vd3o23bp6/1&#10;+ovduXpY7WXWNsi+WWt9ksbHIcZz06E1keH/AA62m+NdS1WC+mk86EPHGdvlMgGxUGOcqB1P96pf&#10;E6+K7HS31HwzfrNLZ33nPHN8wnt85kjGP4sfd9/rWD8PvHlh420yx+IGh6FetYajAk1n9qtzb3tq&#10;koaSSOaFuVI2rx159qKdKr9XlOL93Z+u6372/B9hbs0vhR4j1jWb/wAVab4h8JXWnx2XiCQafeSK&#10;vk6hblFIkiKsfuncrAhSGHTub/jiz0OWzTxFdxyJdaTKfsd2se5wWGCOOSvqKn0LFpa3Gq6XeTXF&#10;vfXButkzDMO5BuTH8IGAcdck1hT+ANK+J3grT5NT1u63W+qDUbWW2unhbzo3Yx52nOOmVPBFO9OW&#10;J9o3yx0Ttd9Nd+9tfXsP7OhU+DlzYTaTr0Ol6bcWtxpOsyxXH2rL+YCQ7bf9k5yB2rUubHw9pOtW&#10;9xoxNudXM22G0m8ozNMVMkgUnDOCN2cZGDWP8P8Awr4q8HnWvFEeqPqE+oNH5mkXEwEaSKcO0bHo&#10;GXnB7im+N/CwmudL0u+tlurcaqt54f1IwqzaBchNqZ5yysWdM/7eD2ron7OeMlaej+fTXfs/v1td&#10;2uuhveJdU/4RPxxoMD62N+rr/Z5t7jP+mMqs+4Y4DqAWPTIJ9q57UY5vC1xdaVovhy6vtNEzE6XH&#10;MvmWLBsieAMNxySxPJxgYFbHxp0TxHqOjab4o8MeJE0vUtCvIrvfMqtFcRh1Ets4P3VkXK7hyDj6&#10;VW1a4+IkPxSsb+PTLdtBvtLmW9kjuEMlvPE4aPCEZdZELKSD8pA9amhy+yjJNbO6btrF3Xbo9Nb3&#10;uvIe7ZZEvhHxlqP/AAjkettbeILTTYblbiSEJdpDuwGcH7ysQQR05rpf7PafT1aWJbWWNTGHVQys&#10;o6HHp3HpXnunX+tQ/Hixg1Hwpo1xo95oskel+JDfKl8kwbc1m0Z5dMfNuBOCOa7VTdlJbG2vmhuI&#10;beRfLaTfnI+Uj3HvWOIp8nIoy0aT3TtffbbbZrT8yLOQ+Hvxg8V+HvEl18NvjD4L1PT2t5LyXS/F&#10;DRo9hqFrHKBGd6E+XKY2DbGAOFY9jXoulJpEvmanpUsMi3+2bzo2DCZSvBz3GOlee+HfF9xb634c&#10;8DfFcLcapeahdNoep6arLa30cUBO+QA7UOxyvlt1YZHSuvvL/RfBlms6WItbK0YQiGJQFjQkYdQO&#10;igtRjacfaLkjyuS6P3ZatXV9dWtu91paw4s8P/Zd/wCFk+BPiv8AGr4WeN/iha+LdNtvFUOp+F9G&#10;Em260qxu4ctbEMq8CRWK4ZlwcZB4r0jw9b3Wk+J77xdqetW9xpN1p0MNtbi3dbi08tyC7KTgrk8k&#10;Dj1xXYeJvBvhTxQv2jVdLhkmVQFuY/llAHI+YYOAe2cV4d+078Evif8AErxd8Pfiz8FviXJoeveA&#10;dWaa6tJsmw1/TZtsdzZXCg/f2jchPR/rXpU8Vh82xl6klS54pSbWl4wSXwrTnlFXaWl23zamfK4R&#10;01/r9D2/RfEMVzozTLbi4VZtjR2rbz5bHhyPTBzj09alZoovtZtPkjWFNrIRtVgOmO3+Fc94Y8Me&#10;DLfW77VvBN5/Zd9/ZcNtfWMUvywgAtETGeFIBOCOoPtVLwz478UHxn4r8JeNdGhsY45Dd+Gb1U+S&#10;/sPJiVjIegkScuuO6bG715Tw6lKTp9Em76PW2y1vv0vprsac2x0Gq6p4R8L6NNca3Paada6bGLma&#10;aVlSKIMcmTngck8+tSap4w8O+F5tFsp7h/s+sTCGzuLe3aSNpCu5dzrwgYdCeDXO6z44htta8O+D&#10;vFVhpN5b+IluEa4e4QRiJY8quxuJCTwQM11kWnf2fYSaY8tvDZwxKlmU+XywOxHTAOMUp0404xdR&#10;N3u99GttNN07v0C/RGPcTeFPFmiL4t8KaxDcLayTLbXFncDyywJDo/Y4IPB6EVW0D4geC9c8T3nw&#10;hTx7Z3WurpcWsRaezbrj+z5ZGRZdp++m+N0JGccA44rH8R+L9K8G6jpPgPVfBWqfZde1mSCTVNHs&#10;18iwm2eYss5X7iS4YByMbuD1rYsfhD4G07xjH40tvD1s2uRSXTwax5hM0Mdyqeci5PCMY4yUHy5U&#10;MADXR7OjTp/veazTcLWez0u+1732et/VX10K39jav4Fs9M8H6nc6h4g0291KYQaneSA3Gnq+54o2&#10;IGXVSfLDnkDbnPWqmufDz4beIbvV9auNGvby8/ssaRqFg90/lXMIbeN0J/dsw7PjOMjPaukhi1u8&#10;sIrbW0gupLOMS2t5520vMrsOVB/u49uTWo8MUl2t3cxxeSsY2kPkrJ0xis/rVSnLmTs9btO19b7L&#10;v8tr2uFjkbDQ/CuueCl8Ea14eht7PVoXtZNPuGVhdW4TaEyBwwXkdCMcVbv/AARd2+j2Vv4U8bXu&#10;mx2ot7YQ3MK3CmGLIeNw4JO9eCxORgEVQ13TfFM/xT0bXbHSbe+0NYZl1OCS4KzWM0eTDPEnRt2W&#10;U9+ldMfGWhQ2a6zd3EkMM20SrcRldu4cbs9D2+tVUlWjyuDvfW26Tu1Zp31suu6t0YI8R/b8/Zh8&#10;P/tq/AzUfglpXxM1jwjrEV/p2u2OveGyPtEE1m3n27qTyqlk274yG6DOOK6r4Ya1oHi/4WeG/j98&#10;QPCutaPq+g6YzXkeuw/6fZFU8qYMsRwwlC7yBlTkEAHpua/4mNnpM2p+HtNtbvWodUTSNPa0ZWa1&#10;E2xlD9PkUMrkDJCjIq38PNY+IWq/BiHUfij4MsdA8UNBLFqem2V351skyuwV0fgmN8BxwCA2DyK9&#10;CWLxX9kww8n7kZ6e8lJc8bTt1cZKMbtpqNkurvFo+0v5GZ4S+Fvwx0v4t6z8dfCuq339teMdIh+1&#10;O1y3lSQomYm2HjgHjPIyRVHxR4/8C+EvEPh3VtX1O1Xz7yS3h1JIRsRmwQjkEbA8mMOcqSMHBIre&#10;03WZPGfw3udasrLS7zWY9JmS3/s3UFeKS7RGHk+YPu4kwDnpnmvL9J+EHhP41fsy6B8OPi98Nbrw&#10;9fapoMcGoaX/AGkftGn3CzJOYvOBP/LSNTu/iAxSoqNSpz4ucrRcYOzTko8rV0m02opJLp0bWg3f&#10;ZHr3we+DngT4GaRdeF/ht4VtdL0/VNVvNZ1BLaeRll1K7mM1zKBIzFQ8jM+AcAnAAHFeF/G79rke&#10;Ev2/NP8A2cPEMdlpPh/S/hfN4xvvEhaQzGRbr7OtqUxsdGXccZ3ZAwOmfpHw04GiLphupmmsx5Jk&#10;ucbiQOG44YYxz3ryL9pj9m3Sv2gdL1nSPiL4c0e4hvLcWGmataM0d7bWLKrzKzY5zMikDoAAeCKn&#10;KMTg5ZpOpmN5qUZJyveScrLnV/iaXRvX8BVOZQ9wxv2RvE/i/wAT/FHxn44vNRjm0vXFhuTZtaNb&#10;i2RVP2aeIkYlWaFlL5OUZcfT2qCGZhYi4tnj3TSSbWkzsY9Dkdvaua8C+JfDxGofCIa/b/2l4ftI&#10;DNZyTB5GtGQKsvqVJUjPrXZKun3l35FpqyedbxxrJDkHGORke4rmzOt7bGOfJyqysvJJKL0S3Vun&#10;zbu3UPhSPN/2ZdP0BPAWr3UfgW88L38mq3UXiDw5casbmO1uxI7PLGSSqiTcJMpgEODgYrQ8J+G/&#10;+E4vvFFhqHxGj1/Q5JrWybw7fadFINKmgQCeJn+8xlUoxDZ2k7lOGwO5E2m3FxJpJltVupImea13&#10;jc6427sdSO2e1eSfs8fEPxH4t+GWsX2t6dcaDqnhrXLnTtcXUrONbm4mtJypmby8q8ckAj2MOSpH&#10;Q8C/aVsSq2Jjpdx3d2rvRrmvLTltdO+ybd3c92NkZ3xp+BXif423t5YXEXiDw7deCfEVjrngrVtN&#10;16O3i1iaGN2WCRkDERbv3brIp4IIqx+yr8cfDH7ZnwYT4iabrbw6la3l5o3inSYZ1kSzv4ZCksG4&#10;ACQIw+WQY3LXpdnr8PxCtLiPw/qsSvHFHNbt6RyJujk49fQ+led/E3whrfwS8BL8UfBcPhezn0u3&#10;uLzxpDDaixj1VTGfMkRkIVJuMhmBzjGa66WKjisKsHUXLUTj7N30jde8mnfSbs91aW2j0XKua99B&#10;vw+1X4hfG/4QTT+Kbr/hA/FcOuTaZDrHhfU4L8eXa3OUkUupVllRAHicblDsMggEeiT6eni+OTwx&#10;4ss7V9Sh0lzDqECIcLMHikKI+SPlAyGBU5xzivC/gR8OPAd1+zivjL9lvxpcTeHvFkUeo6fqCzJN&#10;9teYl7m4kY4bzZMtGW4wQGxnNeo6br8viiLR/EPgnUriBtN1GCz162vo9swiSNwUJI+ZWLq3HDbQ&#10;QaMwoxjiakaXuqMpWXK4uD00d22lpy8rbSaezYoP3df+HGfs1+F/hh4L+HreC/gVf6ZZeF9BuJ9F&#10;stJ0lFNvY3UErLKFwBtO4ndH91SOMCprJ/iFfeKNZ8Mn4gacsmk6lbXltDZ2avNLasp3QTo543MD&#10;tkXBrG8f/G/xX8EfghH438ffDbdqjXkNvqGneEYvtPkyXN35KXAHG5FVleQ9R81dz4e1zwd4l8NW&#10;fjvS9Usbpru18ibWrOLasgVirZJ5ChwcA9DXNXjiYynipx5lOTipO07yVm23bW669b31KTjokebf&#10;Ez4uXnwl13wZ4btfDPiDULG68TAa3rtroRu001ZiyokuDujDOygyAEKBlsA5r2tLWze7hvLXy2wD&#10;5fT5QRyV+vGfpXA+BdG1TSfiZ4g1/UfE2ssuoG3h/se8ZWsF2rj7Ra8bgXBG8EkZHAFdto0UlvNI&#10;jsoRZWMS/wCyf/1VzZhKi4wjBapatfactdrbq9tNGvncj3MPxlo1uZbTxvoS+RPDNm+jjiG67hPy&#10;lCO5zgjOemO9cN8d/wDhLfC974T8Z/DnQbPU/sXiiOXWbeS4aOaGwKHzzAFP71gOREc5PTmu3+K3&#10;h651zQPItJnxFNHPJHFIVLBJFcAEdDxmqfjLxd4G0nxx4f8AAXiXVZLW61y5afSZVYqJZowG8rcO&#10;OR/CeozV4KrKMoSS57c11r8KXW2uibYS1Plf9qP9nb4gXX7aWh/t6+D/AIz+G9F8H+C/DcI1mTUd&#10;PWabTljdpZROGAby5IncBlZWjYL8rDNfWGheNPBXjrw7D428O6qt1Hq0kcKeUrPjev3HUH5fl6nj&#10;HWuRt/htEZPiTonxEvNN17wx4kkztvIQ20Mm1rSRBw0Q45znBNU/2UNB+Fdlo3/CPfD3V7dv7GvD&#10;c3WmsBHdWDSxkKkgHLKVOVY9Vx1r2cxxf9oZbTVR3dCMYxcYpLkaulJ2TupO13+b1zhHlk7ddfmb&#10;X7OHwn0T9mzQ2/Z+8A+K7y98N+G7WFdF0/XLx7i7sY5pZXEP2hjukiUfLGGyyqoUs2K6658Q+FPE&#10;f2y21WC2uEsbqNWDfNtmzlAR/eB5rS099L1mRtTS1j8xbjZKWUZJjJAP4HpXk3xJ8CfEPRPjtpPj&#10;34c+PLe30fVrqOx8T+D9S00SW1+27ct1FIDuhnCZXPKsMZAIzXjwl/aOMnUrztUacnJ31ktXdpby&#10;11fXd7s00irI6fwbonw5+Hfi6+8OaAtnputeKrp9Sm0xr7DaltVQ9xGrEn5RjOAB61e1LwNbatrk&#10;GtzxQ3VzoN7K+i3DRfvbdpFAZQ2QTx+BwMjgV53N8Ktc1T/goDY/G7XdXaPTdA8EzaNodhJbqySy&#10;TyCSSVZM7kfChduPmFel+GPC3ie103UtC1fxAsjLqkk2m3UbFikRJZUbPdSa0xXLR5Kka3NKUIuV&#10;76N3TV+to2T9WugLscv8A/FvxF1P4keNtN8fxSpbS69PJ4bE1uYwlhHsiRR2OWDtnOfmHFdb4y8N&#10;Q3mi3zaXbrdExyXMNlMA0M0+PlByOBuUdOh5rN8Iavd67af8IZrtz9n1qyvJBfrFMvmeWCdtwg67&#10;GIAyBjORXTBrix1GOCUobcwFdqJjDZyW44wf51z4qp/tXPGKjtotmkrJr13/ABCNuUwPBOveKLzw&#10;j4dn8YeFv7F1a8sV/trSRMJ/ssxX5kEn8QDdG7jFYXwQ8EaZ4LvddudC8bzXltrGttJHYXsmTpzA&#10;fNBHknjPzY7Z44rvZb3TZ7i1+1XUJN1J+4ZuCCB2rjNf8J2/hi8j8R6fbqt1ca5FLNEJAsbufl3D&#10;1bH41VOt7SNSmvd5+m63bS1102TvfvuGxqQ+GW1LxbqWsNrO24ms1gghWb5UaNiWfb2bJGSO3FY3&#10;gDxX458efCDUtY8T+HLTT9Ql1G8h0+GC+E63NvHJsD5T7rOFbKdVPFdDqegrf6na6ppgZbq11AXG&#10;4zbcKQQ6e4Ydj3A9KZ44g8nwPNdeC5IbG6h3ahahlAj8wNllYDoGJIJHQsTUxqQmox0bbjZv7Nr6&#10;adHp06Owdzh/jh+zP4M+Omqab4zuoLhde8JyWupeFLr7U8f2DUolfyZ8AgPgO6lWyDu5BrlvBfwk&#10;+FvxR+POhftdXnh270fx3oemz6R4gurCWS3lnVOPIvEjcJNGGyyblYfMCCK9fsr+LULwXNnqVraq&#10;ttBPrG6YvEY3DZCtnAO7OD7c1W8HeEdQ8JRXWgeLPH0erXmqXkz2GrSWsUFwYW5S3JX75QHhupHJ&#10;rup5jiqOFdL2jTScUru6jJe/Hazi9G1fzs9SeWPNsXdD1jXdR8S6tixW1s7LUlEVx5isLxDEM/Lj&#10;KlWIHPWuD+Mv7UVp8KfjX4L+HPiLTrxbXxJJLbLqkNkZLaO56I7P/CiNhXzggyx++PS7PRzomgQ+&#10;G7nWJLiaSLyIbuTDSHqdx7Ej1rkZYL2y+IEfw68W3a6hHq/mX/hu+awVvsJhVPPiZsYyc5Hchj6V&#10;y4N4WWIcqkOaKi9E2m7K3MnZ6r4mn0TRUr20Z2nim7gGg3Fnq+2GNrZRcThwIxk7SMmvNvjfoWp3&#10;dtpHirS/GOqaZoc9uNLk0my0yIyWtxJIFhvo5HBMTREdMFWDc1r/ABU1PVLywufDnjLRdM/4Q/WN&#10;HubO7muJyksN2xCxQleAyOpYBgQd231zXFnw747H7Ot9pH7OvjaPxNp58FPD4Plv50uPsd/bRbYl&#10;eUsTJll2tu5DDk10ZdR9lyVOZK8ra2cbPR3k7qMlvqtldO4SejOk8S/BfW7/AOJvhP4r6F8WvEFv&#10;ceHVe11LT7O6VLLXgyCM/a4tpAII3qybcNx0Nd8uiaddaRcah9lW2urqRXvJDHy7KNuWGfSvBf2b&#10;/ir8XviT8NfC8/izTZ9K8YQ6NHH4st9SC+X/AGhE4WVMqSpDdiD2Fe2Xeq6mbjULTUIljc2j7IfM&#10;3AjHysD2y2RjtU5lRxdCsqFWabheOltlK/TdNttPt5WCLi7tDLbS9O0jSbTwt4msC0ccu6xugpdo&#10;SoOGL9Q+ON3Uk1gw3Pxv8LfFbS/Ds+r6TrHhO6trmW8u70GK+tUVP3eNoKykuQCfl+X3rX+GPxK0&#10;3xxYXGma3tt9U058yW1wwWR4eAs4TOdmcruPGVPrXQNrOi3GotoU06LPHAHVpMfMnfB+vFcbqVKF&#10;SUKkE9He+u+0l23vv6j9GeT3XxDm+Hfx7/4QjxLouzS/GEfn2eqK22MXKLjyueob8MGuv+GdlZ2v&#10;ijWL7S7nbdyXLDVbXzsrHL/CGHrtwMjt1zxVv4qeH9N8QaHYzaxYq02nXiT2rLyqODjJHcYNWdC0&#10;Oz8PeIrm5jiUNq5W4mbzAwacDbheOm0A81tWxFGrhk4q0nGz6puLWv3W+auTG6ZkeIbH/hIfAuqN&#10;rLzaeReeVcX2nttmWKOYSMwYD/ZIGQep9aPD974m16KLXdOvre803W9OW7sZFnV44mbZti2YKlAg&#10;3ZB+8WHpVfVfiZ4H8G6T4o12WO8j0rwndXEms+TCW3bbb7RI6r1ZVUsSB1NSfA/w/wCFNE+Hfh9v&#10;hlrFrdeEbrRWutDmhjIJt7lvPhZO2wLJx7YqpRlTwrlKLWul1pqrtX6PSLS6r0He8rF/wlBcaTr6&#10;rb6NIjXDSLrFxHdF41kAyg2Hsc4BHQcGtW90ew1C5t9Dube2mjZjPJbTW4ZSqn5SAwIyrcgjkGuV&#10;8BXVxH4H1yybUdQv76znmjYzIsM06gny5EwcbSpwG77a6DwDrml3emQaa099G1lb7JP7XXEo9cv/&#10;ABY9awxEZQnKS6aaX+T119PK3UaY7SLl4tR/s2G58uGw1Axzb7MBpsoSGB9yeW9sd81NbRSWGtxG&#10;3vI9sNw6SxPD8xjl+dAGz0BDHpz0qhrei2esaxY6INVa31CG3kubW4jYhpAHQMGHQqRtHPI7VneK&#10;fH1z4J8a+HdK8SiNdO8SXJsYrxcloNRYHyo+ARtYbgM45FTGlKrJKGrabt6Xd130v5/gHMN8U6jb&#10;zeJrzwBayrHcQW66xaxylWjuYi2yUMnJO0lT0xkirGgy61pGsaTp4sJPsZadblbWItEFIBjclsbQ&#10;fQcZJqP7NaTeKGvNR8LQ32t6Po7W66+kYTzYpG+eJHz1yqsyHpxW9pdqIbaytRfSTJJGyRytJknj&#10;Jb8+K1qVIwpqNumt+9t1+eutw8ziPjHpHhK/8V6TF8W7G11DwvfTW0cX2u0VltNVgn860uA+MxsG&#10;6MSAGC46nPofiS1h1SJtHS4mjeSHYZIeSN3CnHcZ5z7e9YelW8Wr2sng3xYIbyRJnkQyFWE0P8JK&#10;ntnA5/u1o39vDb6VY391qUkUmms000ok+UqB86t/s7cn8BWdWpzRpwu/dvbtrs0u7sk+9l2BLc8G&#10;Pw9+Id9+274P+M/jrxDdz6T4Q8O6tpK21hfGG3kvbgQhb17YrmRWgRkIDbY5BkA5Jr3iHUNKh1a5&#10;8Qx6p9o0++tVDzecrW8ZX8eM5x05rMtvEdsmpwa/rDxS2eoXccPh65tcyrIk8YIkkGPkGcj0xz3q&#10;h4+8B/2h4M8Sab4Znj0HUNSs2t7K9UZjDKpZXKH5dueuADXZicRLGzpRq+6oxUFZaJczb+5ybdl5&#10;WuSvdiTaz8M9C8P2ms69os15cWt0ouZdFlkM0HnBg6yRA5MfODheOOlaumeNNC1zw83iiaKW3nsl&#10;aBpfs7MYWIBJGOqnA/lXJfANPE3g/wCBOkeHdW8fp4j1a103Met3BBjvzySMr1A5AxzgCu107Tre&#10;w0fGlQBo/srSi38zd5j9hk9z0B/wrlxPu1JU5y5uWVlLa6WnVdUuqv32KXkRwz6Nr3hS51Ztdt77&#10;Tdas0kZrpE8oQMgVvlOMoeeG5BYisLwl8PvCPwq8K6P4M8C2M2j6VoQxodnY3TNax254WHBJzHz8&#10;q5+XjBwBT/G3w48D+OdOi03VrH7TDrWnvp15asrMhtnBdkfaRtG5c7uDnvzUHhfw3NYafpOgXdte&#10;2On6LcR21pCt7vjWOBNsR3Hl42XGQxyCvNVFx9g0puzd3HS2iaT31e622fnYXUtfG1fG9x4KvLP4&#10;d6Zu1i4tQmmKzAIsrEBnbGD8uckA5IHFUvgv8ZLP4h6BcWtjpuoXFxo8MtreXDwMi3F5bs0U0Ssw&#10;GfnXg9CCCCa0/H3iS+8KyN4+vru0XQ9N0x5POa42r55YBdx/unIGe1a2mXl/Ba/aZrYNJdRxtbsJ&#10;gQxZdxXj05578VPNFYFQlBPW6lfZ6XT76WfS133Vj7Tdyn8KZrWz8JaXosF9rUm23V1/t/LXYV8u&#10;IpSed6DA552gdetU/jP8I/APxo+F3i34SeN9NivdP8Taa2n61Gh2vLFIpUKSOQQDwa0tR0Bddh1w&#10;6ZqclnPqViqpcI+GikCkJIPQjofpXm/x/u/jK3wNt/F/wS17Tbfx41ji3WSMtZ314IyqiQHB2bun&#10;QitMHGpWx0J0qnJJyVm3bllo020tEn16WuE+Xkakr+X/AAD0bQfh9Z6B8PNL+FpEl1YaXocNjbXk&#10;jDzf3MYjRj/tgKDu9a599K+JPgnQLXVLjxpcanHYXTyaha3FrH5l5bsu1Ydx7qfm3cbulXPh38Qv&#10;EPjX4aaF4ju9BjsfELaLFNrWiXL4e3uDH+9hBHBIkDD6Vc07xRonxJ8MxXPhvVY1mh1JYb5WU5jm&#10;ib95CwPfqKj/AGqlUl7WzXN72iau7631tfWzW+62KluYujeMfh3YXXibxzeeFLy11DwxZrb3kxsS&#10;st1aRxecphUf61cOy4XOWUgcgVu2UHm+FI9Si+IN6sOoXy3+nXU1usbQ27kPHaspGSgU7fm+bB55&#10;Fc98dPDvgbx98IbbSfiPr99o9g3iDT7r7bo940Mge2vY7mNNwGdjtCFdf4lLDvXJ/BzxJ+0hZ/Az&#10;xG/7S/ga31bxR4Z8ValcaTdafcIttrel/a5JrKeHH3Ctq8cbI/O+I5611rDRr4P28JWkpqLi2rtW&#10;snFy0aTvzK65U47p3UqVpW/4bp/nsaHxP/Ze+Dfi74l2/wAfptD0zw/490eaGC18cafZpHeTWo+Y&#10;2szgfvYTuI2McfNxXql5ePcaVdLaESXCgJIqy+XnA9f4ayPB3xL+HfxG17V/B+ia3ZXl7pMNs+ra&#10;b5itJbLPHvjLp2yvT6VU8Y/EjTfAHiHR/D2oWUl5b6tcNDcXFtalhbj+F5SPujPGTXLWlj8VKFCr&#10;zOUF7qfSNuayvra2qV7a6ble7FEurXE3h3SbzRrvSxcRXVuzWbXdxthZn+UW7vyV9N+Mc1L4O0e4&#10;06LVNJe+gk0dXjitobiV5HhkEYjkiYv8rJnbtx33ZGateJ9K8JfETwrcW19LHcabqNo9u22Ta3Xg&#10;ofUFQR7gVV8P+CbW10fUtIu75ryxvWIniE3zq20AsCDw5bLHGMNyKx9pT9i1LSV9dPNbee/b11Ab&#10;4V8MW9lDHpFl4WttGm06Hy7eGxUfZ4l3ZxGBjAI7YwKksvBOgXnxZuviJG15b6ha2P2OaGOYrHcK&#10;eQ7J/ER0BPTmrFpp83+kWNh4jH2i6tSDIzAyRhVKpMo789exNc38JvBXivS/EF14w8f+Lb+TUYtN&#10;XTLgSSotrfJFyLxYx/q3OSDz2q780ak/aW0tbW7vv8t/wF1Nyz0TWLm21zS/EFjbXi3kxbymyFng&#10;Yf6pgR6cHsenQ14l49+APxj+Ht74Xb9lLxTYWfh/SfEdq2reFfEEc9xajTcPvtY1Tm3IlZHSRAfL&#10;EQUqVJFe/wB7Drf2dn0fVLbzmT/QWuH3A+mcdQRnP4VleH7W1TxXrUWo3l5DNdzQz+SbsGMsYQjC&#10;NeoA6kevNb4LMK2FlKcbNdYtXT0tqn1Sbs1qmKUeaxuztHc3X2a9igjlEeIVaYEPlfnUj/PrWSNU&#10;u/D1nZ6H/ZktwJp/KkaGPzGgB6OV/iQdC3YU3XdFsbloZ0bbcLIxhud/Ep+4sZPcMOteK/Af9o3w&#10;r8V/2pfFHwc8eaXqmleKPAN6x0S4ud0drqdnOgG+FgdswDB1KkZBX2qcLgamIw9SrBc0aceaSXTW&#10;ye+12r9r3tYHJcyj3PetdaLSoo5rG4VfM2xtC5AVtx7ehNcRovwz8D+I/ik/7Q9jfX0XibR9DuNC&#10;22muytYSwmQSEyWobyzKrKPnKhxyM4NdV8UPCV14s0mF9M1IQzWtwk0fRkZlOV3ewNUPh/Dplzre&#10;qarvtI54VSzv2tJdo89eT8p4B+br1Oeayw9SVLCynCTTas7dnZWfdMNHI57U/FOpeDPhzN8aPBfg&#10;W68YX0Ng/wBl0/QbxI5NRkaRFK7WITcSOpOFKnpk1oXnifwPc+BdW+Nep+DdQ066isQmuWV3B5d3&#10;GsBLmMgH5iMnBUkEdCRXnn7In7PHiD9krVtY+GGneO7zXPBN9qd5qVrNr2pebcxalc3XmvEufuKA&#10;xwg+U9RjJr1jW7ew8V6FrMWs2UlrskU7lkGJVUcMOzKRwQexwa78ZHB0cU6dKXPDmupptOUG1aLi&#10;3ZW32un30JjzezT2dtuzG6Tpi3GnR+N/BuuXF1Za1psL2+l30m62AYbw6jBKMQcHnHtmjxZ4n8Ge&#10;D9O/4SfVbFls76SOx1GaGAyRBmIjCyoP4cnbuxgDrxU3hYab4V0rTdA0ix+w6Xp9vt22wHkx/wCz&#10;j+EAn6Uk3iKZriaw1jQBHbz3ZhhMihonbBZJc/3WxjnvXnr3q19XFedm1/mkk+vmaHlH7TXwy+JH&#10;gT4HaRN+zfb2t/ceEfFWkatofhmaPdHc2cN0PtFoZGJ2q0MjYlIPllVbGBXoHxQ1DwKZ9L8T+P4J&#10;tPjV44dP1i2kJkhedgjQPsyANxXk5XPpiugt4PDXxA0aTQdWtfJkjhaG4t45CjRqw2soIwcHpXE/&#10;Dm90628cax+z14q0u2jktdNh1Gwf7SD/AGkjOySssbcjyysYOODvB4Nd0cTOvh0pr3qblJtaScZc&#10;qet7Oz12b95t3W0r3Zb7/wBfkib4m/F/wd8LPH3gv4bano+uqviq6ksodW06OMQ27xpkG4OQyqez&#10;qCM9cZqT4t6H4T86P4h/8JTNp6WenSRza3puppE1rHJImZMMCrfMoHtk1Hb+FrzULU6L8XNAs7qb&#10;/hJppvC90sYnFvCFBV3Y8Ix+YbenQVa0f4G6d4d8F6x4Ggjsb/TdQurma30+8hUQrHMQzQkDOF35&#10;I9DzS5sJQ9m1JqS0lZ3Uk27tPpZWVno2mG61/rTb8zL/AGqdc8a2Xwtk1TwR8Hm+Icem29vfan4Y&#10;ktYZTrloJAXjty52/ao9onRSPmKBQQxBFP8AZe/ar+CP7T3wT/4Xj4Ovm0nTtU8RXGj2/wDakhtr&#10;hrqCYxJFJHJho52OMxMN3IBrqPD6eIfDfivSpbiCG106903ybi0kuC72k6MqrsI+VkYdfQjPeuD+&#10;KX7LPhPXPhvq3g7TvA0MbJ42g8Vx2unSRw/bdTS+jvftiueVnLx7STyRx3reh/Zs8HHC11yy5otV&#10;E9ou6kpRb5W01FpprS6ba5bEuaM+bdW267r9L6Hb/GOx8ep8N7e/+F3hvQl1JbqJp9J8SWsjw/Zd&#10;4+0RKsOcSGPdt6ruPPFeOfBf9m39n39mr9ob4l/tTaJ4Hu9P1fxZbwStrbRs0MqEBfIjVX2qwYKC&#10;hXJIBBxXofw0+JPib4k+JtB1O01nR7zQbe2vLDWINWUw6ta60hP7kxr8q4XIIJ5UgjOa2/G2g32l&#10;Xg0qw07y9N1YwtqUNtJkWiqcyS5J4GABkdK0oYjFZfSngnLlVRNTs2m48yfLLvbluk09+9hSim1P&#10;r08uglhrmn6F8RGt7zwfqEJv7BtXm1yPTA+nnYwRt8n/ACxuCrZK/wB1SfWk+JX7QPw98A+FdJ+N&#10;99qOpXnhLVJoLSTWtCR7y3tjLJshuJEiDYh3kBph8qggtheQSa58PfDmrTWN14mnW1v9aJt5Jbh5&#10;Y1k8ob42BG0RMpOByD1FaWheEfhV4L+FcPgjwLbW2i+Fo0W10P8Astv3Nt5hKjywM4UOxGDx+FcU&#10;lhlUhOrCTvZdrx1Ts9bNaWVmtHp0b95FP4qyHQ9AsbbwzdW1realek6f9nvooTqFxu3mBQ4Pm+ZG&#10;JDt9BWb8H/AepfD34r61q+h32rSeHfElnHdjTdWnDLos8ahfs8AODHERltuWG7JyOlLZahpMOqt8&#10;FvEsem3F9pumxanptxp7JJPCryeSLxYjlogH3fMOBkgHHFdN4T0b/hFvCV14JPiX/hIdQ+yyS41C&#10;cKZN4PfqIy3HtmiU5UcK6P8ANvfqm01K+ytZWu07t9GG8ub+ux5Z8Q/g/wCE/it461L4N+NfD+h+&#10;JPCupWMs174S1S4k85VuX2TSBxxsZAGCghgRkYwDXpHw3+Hngjw94Qj+CWg6Fff2F4VWKw0+G+aZ&#10;lESKrRx75WZpQuFw5J6eoryGD4fw/Bf4qfDXUtY8AeTZa1JLaahqiX0lzeaVqXzPDE05P7y1YF0U&#10;NnacAda9R1/xf4f02O6+KWm+Lofs6xNa6l5urLbwQ24k2tMQ/wAqyxk45xnoe1d2YOtOnTo06jlB&#10;q8e3Om43sm0m7PXd92rMI6Xl8n8vPyv+o7Ufhxef8JVe+JbHwvolxfNprRw68kSwagyvKDJbPLGM&#10;smEj5PUoCQcCtIzeL9GbT5NOubG9uWFwzW1xMwmmt1jO2NGAw7h8Z3ds1s+GrXRtXx4w067WSHUL&#10;NVjKudsqqxZJPYnJzXz/AHf7Rr+Av+CiXhD9lT4iO1wPFPgu81TwhJHaJIUuYJMz+ZIG3R7Y2ABx&#10;h93qK48HRxOYynGK5nThKTTTvaMbysvLd2tpdhzKLUX1dvzIf2fPAUfwn+EWtfEnSvg5rHw71bxV&#10;rjaz4v8AAuoeIHubW0k88ia4gHzBPNXDsq4UnqB1rutX8NazdfGiz+IfgH42atJpk6wWniHwlLdQ&#10;TWYhT5lu4gVEkEoYqrEMVZScrkA16X4kHnatm/jt201bGRboPhjNnjbt7gVwfir4b+Gdf8M6t4Xu&#10;bPSLbVL23jtmu490IktN4lEbFWDIdueh4PPSt/7SljMRKtU0c73+3aMrK3vNt8iSs2+Zaa9Q5bWt&#10;0tb5af15FCbxNd/COzTxGL7xXLBrPjaPT5re/hSRolu53RJFTA+RJMZIySmCc9a6P41aDJby2Hjj&#10;wZ4L0XV/GWimO2tb7UtNDTJZzuq3CiVRvRGUEkA7SQMjivn/AON/hv8Ab2+Dv7T+i/FT4IfFHQ9c&#10;+EKPpqeKPAXiYFp7WAAxte2d1g87irFSWPyejZr6G1v4jeN9L+K194b1DwbBBoM2m2y6D4igvFkk&#10;ur5mkaS2kjHMShFVgx4O41tisK6Lo4ijOFTmi5O0rO10nCcWovmSeqV04u6bSYoyvHVW1t91rfJ9&#10;PuPPfj7+yf8AspftMzaboPxp+Cfh3WpNLnP/AAi8OuWKTRwf3wsbN5b9ejA8E4xmpfiN4C8L/Cj4&#10;d6X8BtE+H+l3Hhi8tvI/4R5LVvstnbRD5hGB9zORsAIKk4Fdv4mtIG+KeiXP2DTodQedpNOk+2lH&#10;a3ZB5waPo7cDHBxWZ+0P491vw/fR6VH4eW5ttVe3sLa4t5h56vM7IWVf9g7WJ6YBrPD4zHVZ0MO6&#10;kpQV5KLk7Rd9466a66Wd7iajGLa0v+P9bHV/DSTQB4F0nSoYbi2s5LeNNMtdR3eZDtXCxEuS28AZ&#10;5JPvVbxP4B0e/uTqmo6L9slmWaytzHGZGSKcgyfNzsUlVbB4BXtmvJ/G37Qei/CbTfhv8OP2qbS8&#10;m8S6l4m0bTLfWvDdq7QrrVx56xO4HMcJEbBmb5f3mDXdfF34s6n8MPHfhXSLPQr3VNP8beLIdIkv&#10;LK3V49GfyXlW4m55icxiPcOjOtc8svx1OupQT9/mknfSSjdtxl10v2b2tdmnuydr31t89Pzv+JX+&#10;EN1eXnjWKbwxf3Fn4Zh0+6spNImVBm6jkw7FFGYZAQ3T5WUgis74AfE/4ffFjwNqXxZtPDF94Vmh&#10;8RXuh27a1aNayzSRSmJZXU48xXblGYZI6V3ejaj4b8WeMJvFfgLxRptza2qyW+qJb3Curzjjkqfk&#10;dTkEHn1qj4isrbXvE8ng7WdD8xLwW94ZpJA6OUbjZn+JSAeB0NEq1Ko5xlBpvld72aSvzJq3vN3W&#10;r7ba6Eb6Xf8AX9XFuLrxR4WtnbU2mvNWt9JuFtpLMJmcoN6gJIQGZj8owep5x1rk/wBj/UviP8a/&#10;gLbeNP2lvhkPDuv+INUk1C88KzJ+80aaOX90jHAIlGxZM9RuAJOOYv2oNEl8feI/BWlJ4kutF1DR&#10;/FSXeiyWtyq/bLhIpFVJV6y2zbj5iDnCg9q7bVrW68E65qXiWfx8sLX8MNxqFveSb4bTanl/u14K&#10;ozDrzg1UpU1l0YxS9pUalez5o8ra5VbS0rp3tdONlu7zH4m/l+TuZXx1+F8WtI3jPR/Dg1HVG0+S&#10;xvLeO++yyX9kwJMAYnasgbDq3BBHBpPhT8NtV8L6b4Ws/Buv6oPDtjoMlvPZ67L5t40+AEaW4bEj&#10;uCCCxzu656Vn/GE6/ZeHPF3hHTJrprrUtBu73RrmC4EssVwLYgmFDzjeUwoPU+9cP/wTcl/aN8J/&#10;sm+D/Cv7QPiiPxH4iktd1xfXVtJZ3cTMd5hljk53op69+mK29jiHkbq+1i+WUYqLvdqUZPmW8fdt&#10;bo031WxH4nHyv+Z2njb42RfCz4++EfhD460VY7P4hNPDp9/easWje9gj8wwxRsD85UbtuRwMiu/8&#10;URaXcanBYQyQvDNA015bwsRKI9wxMgXrhwMnrg14J+2h+094E/ZhtdO+Jv7UvgjRbnw7pPjSxsvD&#10;fiVofOfTproMnnSgjdblVDDzFJBHFfQi6Tpt7f6b418Oy2jr9i8uFv71u43YRgeATtPORxXPjMNK&#10;jhcPifZuKlGS5r3jOUXd2fRqMoJro9QjK99dn+l9Tybxz4N8aeM/2qPDN54Q8XWd74R0nSWbxl4X&#10;uo4yy3Q+fTr5CfmwD5isAPmAXBBTB7z4d/Grwn4t8T6x8MbnxBp8firw1axnxB4ejuFLwRvnZMFy&#10;W8twMjP0rK0X4ZeGLf4x3nxOsNFe21KfSfsy6l57/MhYDyZEztZRjK8cZ9zWZ8Qfhf8ADSD4j6t8&#10;X9O8HfZ/El1oqaXqviDQ7cfbZolcPEuR1KHnB7HvVVJ4TFRjQm37sEotJK0r3fNrqrNq/wAWkU9m&#10;OKenq7/j/wAA479k79m/wh8Dvjf8RPjVovxV1W4sfibrQ/4pO9umay06dBwbVckJvGSQMAdq94h0&#10;uZ9QvtMkt4brT1jXbb3CfMrD+HJ+8DxzXlPxZ1vxD4JPh3QvCOqC1kk8TW4ikSRY3mi8su6bWG0s&#10;7Dbg45PFdB8HPi14f/ak+FunfGz4Wz3+nzRXN2jaVqSmE/bIt8LW845+VZB1HpkVeZRx2O/2+s7x&#10;fLHm00srQTsla6g0nvo22KPLGKint/wP8zk/jz+zT4f+OXhLSvAdx8QPFfhu50bxYmsxw6XrLQSa&#10;kQXuU095R/ywMnlvtOceWB0rqdG+IOq6b8JmOvWN/qUliZbC2nsYzJc3bxL5ZbDYBlLBsg4BIOK3&#10;bTUF8WeILG4l02OO5+zubloZuceWEL4PXZJuAPXoRVbRtJ1Gw+Ftr4X1a/3X1vGqvdXCri6k3MTn&#10;0dhwT1yc1jLFVKmHhRrO6jK6XbmvzPTXVpXvr+jty3t1/wCGOU8T+JPhX4K0/RPAuvfFW58K6h46&#10;uYDpd/M3ltdXUaqxiCybkR2UYK8d8c1qftGeCPjZ4n+HF5P+z54x0jTvFVrq9nNY3Oo6fHJG0aOo&#10;mSTP3iyFscg5AAIzXn/7VFt8FJfgrJoXxm8DtrnhS106TVL6Oa3d5NNis/3srJIpDJKCBsYHJxWr&#10;+yfpGh6vp+salZ/GiLxN4b+JHk+JvB6pLIl3BYsqALksflBUDIxznNd/sY0cHDHRbvGTupQUoy1W&#10;l/8AD8UZdFdOzaTi1K6fk/8AL8n5Oz2O78QiS70F9X1fNtqy2NufElrFanzLi3Q8hPKO8MCxdcFu&#10;eCME15P4Z1f4MftZx/Gb9k/W9WtfEl1YRRxatp88e63kilT9zKSFXbKHQiROdrIK9Q+N3ijxx8Om&#10;X4ieCLaHUtN0TT7m68W6f5w+1ywwoGj8pT1JAlHudvWvnf8A4JoaP8XPDfjD45eMvHelWlxB4u8U&#10;R6n8PdcuIVtm1OxuIXuUjuF5aOdDJtkU9CnStsuoJZPXx3OozhyOnaSTUvaRT6X91K9r35WntF2z&#10;coyrcrWjTb8trffd/c+p9UaAst54G0zQL51kWKzhs7zy5OYpo1AYFh0OQKyrjxTq2sWq6TqWhWv9&#10;q263Uv8AZn2xTJLGikRSAEfMGOBuGME1zHwO8U614T0vVfCl7ozTSW+rtqd5NayNcq9tdMWBByfm&#10;UggjsBkVufFLSvh7p2taf8TvEuora2y+Vp8lwJAFRZJRtjBHzDc5X2zXkPDxo4p05K923Frq+mif&#10;VNfgaay+f9fnocj+zX8R/F/jv4Ka88t7dN4s1K1vL7TvCXiez+wXOj4BjjsrkjLGPzUKiYjJQ5Gc&#10;V47/AME6f2Yf22PDXxz+Kn7Qn7d118K7/Vvinb2K2q+B9PZbrTIbVTEtubooGaIwmPC72Ysu7PWv&#10;db74Rw6b8YvHnxd8HaPY/wDCQ654ftLG4vm1lt620MEphTy/uxkStnd/ECT2rP8AiT4l+KXwy+CE&#10;Xiaxsxb+NdbhtrV7Szk+0Q3WqFFVCgb+9sK44z9ea92GYP2dfDYJQSxXIm2lzR+GbjFp+7BSSvK1&#10;5cqcrXaJ5UpKWuitbprdfN2t/Wps/A3Wfinq/wATviJbeO7vw7c6RHcRReD7TT7VoNShtowySLcl&#10;ifOBfaySLxgkEZBzo/EHwf4h1/wreeH/AA18SLrwvrmoW5lt5roCRvNTBQryPlGMMueQTXLWuhwf&#10;FHXfDvifTvHWoWfjzQ9AiXWI9KlWGO5t3dfOzGwIOJVI2kggjHvXVfGfxbZaL4WsfHV1dXDQ2N4l&#10;vqMyW4kW3Ukb3dB8wz93jpmvKrKX16DpJKTsuVR0Tiklo1ZqVk72u23pcellr8/1uYv7RnxJ0r4Z&#10;/ADWPib8Vb77PHoehi51vULHSI7plssqtwxhkDCVAcsV5G3ntVz4aeE18X/Ba+t/hh8R9NHhvWrS&#10;3v8AwNc6MzFbG2kjV9wkDZZXfey9lDYGQAK53x58EYV+FPiXXpPEF140t76x1IaRot1Mik2t5D+8&#10;sMt8rqSAEDj5c4rjf2KNc+An7MP7KufAl/rFp4V0DStQ1fVND8QW7/bPDVrFE009kAfm2I6yMkZ6&#10;K2F4xXbHD0ZZO5YVylVjUSsopxaaulZ6xkmrK6tJSlFWs+aHOTnJTVly/c7u6/L017o9q8IeNPDu&#10;s+DrTw7qmt/29ZvocM8OtxyDfdQ+Z5SyNjGH4yzDAJBxjpVS4/Zq+HRtfEXhHRIotOsfEtwdQuY7&#10;G3WKeLUGwDeJIP42CjJxknnNP8C/8Km8aeF/CXivQNKjkt9X8Pre6S8MZjEWm3MQnVJV/hUg8KR1&#10;HGCK3bzU/Dun+LtN8U2lxcLatpbqbiNybcRgg/P2UgcgmvInUrUK0lQcovV2t1T0076dvlY2lvr6&#10;P7/+Avu8jzPXfBH7U2i/tV+DfHvg3x7ot58PNJ8Ky6T4w8O3llIdTu7rdmG5jkA2ZA6jK5GevFdn&#10;4+8EaN420+SPRrC6sri+vMSato6iC6sS/P2nkYZlZV6gk98ip9d1XS/D0d1468RXk01jd61BJpNx&#10;paNJ5cZXaHIQ/MhzyegzXLanZ/F6xfxjFq/irSNPuJdWs9R8L6tZzsomsI3RityjnC9Gjdl4IYGu&#10;tVq2IdObcYuEVFNK3N72t7fE482r3skmmkSou9rvf7tn+ppfGn7ZbSaDb+IdVuGtLHV7bUm1CbT4&#10;7i2upYlZDbOm0mAnibeMYZSVYdKzP2mPHPhn4WfD/TPiPH8Nb3xYi38Mljp+hLHNLfM7BlKocCTG&#10;S+eoC5qXx/8AGDxD8O/jNa6d8RPB0MPh7XLVbTRtXtb7MNxduhJtZ0PGXIPluPQg9a3NZ0jwr8NP&#10;CtppXh+c/wBm+Hd08aXEhmNqjZwq8couSB/dGOeKVJKj9XdSN1uknpJO91eOqadk1rv0tYWsru63&#10;vt27/cu2n3vStIdE1uLVvGXgXdPq/wDY6m3jk+RjlfMSMsemW4PoeteLQ+F7Hxl+0ZeftG6nb694&#10;duND8Hw2XiDS1H+havcSlJIZkm+7JLbsrR5GcBiDxXsEdjpmqaCmleCdSfTpfEUcd9HfWeWSWMYL&#10;BM8KSO3fNYkPgr4j6kdS8GD4m2ska+JftVrZ3FjGTHp5Qf6I47qW6sORxTwddYf2nvWuuXW9+XRN&#10;aJprSy6p63uh8q5r2tbbyez/ADf3dzS1y98Tvp9x4606Jte0xfsyQaXZx+VdWs2WW5lWQkLIrKyj&#10;aRjg9e3ifxU+EureNP2WbrwtpnjXWtW8WeF/CdxffDjx9byG31aSYM4PmwQhQSjbEI2lXXkAGtj9&#10;jT9oH4car4LvPhRdatqmg69qU+tahovh3xFch5f7Piv5bYzQOwG6LehZVb5grjPGDXtA0qPQoVtr&#10;qOKadWX+z54VCShWXdJGg7rjnrz+FdUquJyPGOlKNpQmmrq11G69GnqpWbjJOV+ZpNTyqdPtddOn&#10;/DP7rHF2H7SUPgz4aeHW+PugyQatrGgtLeXWjxtNavcxQK0yhiAVYgsVDAZxjrxVf4j+JfEHgaez&#10;+LPwr8MTeJvD95p9v/wmHhuG2zdNZsny3qI3+saNcbohyy9ASK6PxgsHiLwVrPg218R2On648Ut1&#10;pvlwjDqOFZopAd+0Y3dq+Yv2Gk/4KSfs9ftJX3wp/aa8V+FfiF4J8ZapdajoPiS11Qw3ujxrGCIB&#10;bsOY8nbjsenFa4HA4evha2Jg4RlC7dKUmvaR3fJpZOK1S5ua6uk3oEqknUUbPXW/T0f4+WnRn0Jd&#10;+Gvg18DrG4/aY8KzS6Zpd5pLT65NNM3kw2zOZmuijcowZvmI/h6j5a6vwtHoHiTwboHiZdcku7LU&#10;po706hpdwrQXjEHZNIRw0cikD0Py9MZrK+Onw3039qP4L3nhHRvET2LSalG8kM1vviuGgl/e2ssb&#10;Y3RSLujYDqDkVyPjT4fXvgz4Z6L8KfD/AMP/AOz/AAheaPbaFP8A8IjId+gMsmUnSM4/cKFUN/EM&#10;dxmuCMaeMoxVSo1W5mnfdQS01drvV2S3tbR2uRfvNWstLf162t0/A9U0az1TT7OPwnfax/ahkaYz&#10;G8k8udYDISgxyG28LnrgDNcb8avg54V+I+n614Ql1LVtDvL7ToXm1CEJ5dwIvuoxYbW/unkHBrpL&#10;jV/BviKWz0fxBr0bXEkFv9lulbyZnlySmDx94rnHQ1LrV14g8S/C/UrG1axuNUt5GSaK6BCMgbkH&#10;0JTPPrXDRqVsPXjUT5XdeS1aafZrTa3YcoqSZ4Z8PLv45W/gD4Z/EPxj4yh8DzeDb3VNP8VeFLqY&#10;XFjq8IjZYC1yzZQoUV1bn77A17xoPhyGzhjv/sn2O88UtJNqQ+0CTyZjGGG3syqRx9a8LT4A+If2&#10;i/2U/Ev7Lf7SOoaTqFrrF3O1jqfhy8ezZ7EyF7QlgdyTqVVW6htpPINdd8EY9J8QeGdH+G3jubWI&#10;PEnw1SIW95dTNHMbd4ikU2/O24DIp3Hnpk4Ne1mcaNanOcZK8JSTUI6cjblCV73kueTT503Fcur0&#10;ilFvXTdJ/f8AEvK3b1NrwJpN/wDDDxBeaZqjLBqWuatJdXF1aj/Rb+SNAPOZcfupZEA3YJDFc1f+&#10;OXwM+HPx+8N6b4e8VeH9PvrFtUhvbnS72EssksZ3RSbkZWjZHwVcH868rX44/tP+Af21NI+BnxN/&#10;Z1g1X4Y69NNJofxJ0q4aT7BdNGzRQ3ERH7rIRgWzjc4xXodlp9zafFvWvjRD4XurdbOxj0mEw6sJ&#10;7bULINvEoiXPlyK+RzyRXPiKGLwuJhiPaJTcFOMoSi73fKlo7xatt8UWtktUQ5akFfZfhby9bW8t&#10;VoaPwn1250Hwb/wgifbGv9N1Folh1Jys6w7+ZFLj94gzweeD1rkPj7qPxsvNesfGH7PPivTdWbwr&#10;4qs28VeENShMTmwAP2mJHUgmcqQ0IYFSxweCCPSbfRfE1p40Hif/AISWzOl6lp+yGwu7cedBdHkF&#10;JP7rd1PpWB8RbPSNe1W1s7W6a18Qagghv7WMqkkkUTBhNtP3xG2GB64rnwtanHG+15VK6bd1da/E&#10;mrLpfVNWfUp80rO+v6/0tfUy/HvxR0j4n/B7UovBHiqx0jXLvVV0ixuprd2fTdQ+SWO2uoyAY5cE&#10;Aq3AJHODXIfEqGx+CVjqX7Xmh6bc6X4imsGg1jSbO6nnttWt1kHzCz3iL7TuyQy4bBIJNeg+KvCO&#10;m6d4hs7yxvZY1vvEdtqPiKNWV4zMq7ASP7rBORkkbVqX436z4FsfCmj6l4h8Wabp+k32oLaWc12o&#10;8mWe5JjijK99xbGO5NdGFxFOlUp0qUW4Sbclu2na8HZap8qtdO1uZJMTUpRTW/T1aSduuuq815mr&#10;8JPEvhj4h2Mnifw3fs1skiyrDJblDEzoCy/NzgdD2zXK6bfXetaTeaP4ju30mO21md4bmzuSIljJ&#10;+RWVhho2HUdO4xV34W6fZeFfAUPwo+yWtvqkcZtLyx0LVA32VA52uqsdy5U7se+K1/BkN/HaXXhv&#10;x1c6ZcIupbNNvo4cLcqF43js46Vxy9nRqVHHVXVr72XVdHf/AIOqHJOTsu3+R5JL8PdEbw7J8RPA&#10;Hxa1jSbj/hYmk3/im50a/huA8cDGNxJlXXypY3UMoAIULgjGat/tua54/wDgr4P8NeIPA0ul3mj3&#10;Hjy1HirSr2JN93b3LhN0AZh80blZCo5YA4ptv4A1P4f+O/HGuav8TPD2h6Lfa0Rp8c1p9k+yWZsj&#10;HtuXJ8uRjduskb/LhRjk1l/tqfDKy1/4HeEfg78VtJs/HWnXLWqTG/jcM9xbp5rXgkiO9H+XcjL0&#10;OOor6DDSp1M2w/tJ88L63jd8rirrXlu4dPeVtGmt3i9Kfazi/wD0m69LJJrvt3PW/jV4Ri1jXdJe&#10;y8YNpOp28ZuLV4oUVZWQAsN7grggYKsDx0IPNZHhy5fWfFknjnxB8NktbxbxEtdQ02dbyO+tGUf6&#10;QGjA2MT1HOMd6R/F3i3V/gHoOp/Dn7FqlzfQ267NcBkSW3UbZAe5YoCucfe61W/4aE+GPw88X2P7&#10;NEurW+i61qGiNf6JprR+WbS13iNSoA5QOduR93jPWvHp0cV9XdKMeZx5k7bqKfvN21t6p9bWZs+X&#10;Zd3bz66fL9fUofCr4YfDjwpf+OtR+Bkc0Ol6oL0R6Xp7O1sbza3noiMcRy+cWdscMW7ciuhHgnTf&#10;iR4F1z4f+NUulupfDsOnayJbOPzDBLFnacgpKQCwGVODnGKm+GPjHxleeNJLOfRrO1s7C1c6olvy&#10;tzIeY5YiMfNgNvBGeRXZNpv2++u/E+k3y/6Rbi3aTzEIG3P71T6jO0g+lZ4vF4iOJcpy973WpXu7&#10;q1ru2rsr+f4EcsZU7Pa1vzX4/wBdTxPw58Hdc0j9m/Xv2d7fxXrGpaHasun6YpkX7bYaacAQl3DC&#10;ZVH8Z52nbxgVm/ED4S/FPwF8T/hf4m8I+LmXw/4PiuLKbTFu9o1mOeAIqKCQEkiK7lzkEZAGa9H8&#10;Kab4U+Mfh3xFpHjCLUIZLuGXSde0+6le2VwDjzEZG+Qsu0hlPSuCT4R33h/x+3w9+J/iOfxh8PdW&#10;uLG30Pw/qkLM+g3tsuUeOdMOY8AHcxJ3d+a9XDYyp7ap7SauuaUouN+bnioycdUnKzb15VbVPmsF&#10;lzRfXTX0792/xb1Z6hP4v0TQ/FEiaxfXVquhabBd6tdapYkx3CMCA3mYwzoeDgcZ964vwD8INP8A&#10;AXhB9R/Zas9E0XS9S1S41fXPCfklrP8A0k77gwpGf3TS8yYA27jwACRXafDfxFYeLW1nwxpN3Ncw&#10;6Yzww2uqfNMjbipyW4dDjg+leF/sdae9l8dviZ4usPC/iLwn4bt/FTJa6LrkTQSWl0U2zKEJKGxk&#10;AWeIrjazsPSubDUakcLiGpOPs1BuL1jPok1pr7zadnZXSa+0r++l3Tf4r8Hpp/meuaprmsaaPDo1&#10;jQJmMmopHYW9jcFmFq67SXLYJKDaWHJI7cVpeKNLvJkt9V021WDUjqka32qWNiHkhhT7qyYIO3t0&#10;6GtS50Twt4/ur7Rb/WoNSuNLuIZJrcMVaKQgvG/GOdp4IPIHNeS/BL4fftP6RpXja+1vxlpNxJce&#10;OILnQLoO8kr6dGcSRTqwG18cDGeB3rnoxp1qMqnMoShbR397melt9Fe701316XFe9Z+t/u/4c6P4&#10;A6D4qm8ReLIdX8cNNcS669xatYsrf2dARiO0LEfOvVuehPtWnrfjC31H4mab4PnsNWWSe6gjvNc0&#10;3a8ay4kX7PMvVB8vL44LL0zWP8JfGPhzRvEnjPw7oXjeGW+huhqn9j3EyLNbQyMR5ytnBhJBxnoR&#10;XQeD9G0KTxDefFLSdbuYV8Q7b4wtCgUSRxlG2kfe3Y3EdcnIrTFK2KqVKi+ylHS2rStsu2q3Tt13&#10;Ig1GK8rfh/X377sd47W++HWs2+jaaxkt/EV3eyzMqszfamT5Mc4CIoLEHGT0r558J+HZPgT+1D45&#10;8bfEbxpbw6r428I24u7mz0/97bJFujivihOWAZxvUDAwD3r6g+IfhnUfH3huPT9QvzDu0+TzJLYg&#10;SxSkgq659hyOvNeE/Dzx14w+OdhrXxW8OeHtJ8Ty+EfttlotxpmpRS2etNCxja0YP80EwYYOflY/&#10;hXZk9af1OptytKM9UrtyThq1bVxWnld+6naZR/eJLon92z81uv8AhxvhPXrb4YaHrY+O3iDSvEXi&#10;zRdLtR4m1rR/DLxC+sZH/wBHuFVc5Ug5ZMMFbJziu51v4I6P4E+I+p/tN/B7xYmk3Him00pPEBa0&#10;Fza3cNouyOMxBl8stG20OvKkDIPSuA+Av7RqfFj4nWOj/E+w1TwF400XQ7j+3vBfiHQQkV1A2NjQ&#10;3J+V1XjABI9q9Q1fxNoHgvQtWgvPBVrp+hzyW8x1C4mB0+6aaRUAJJxESxxjgA49a2x/1zD4z2bT&#10;jOSXMlZxlFuOkVZRavFShy80bctvhuVHVJrrt9/69vVGd8LvGcfxk8c+J9f+I/w/tZrzwf4quIfA&#10;Ov277JptHnjiV5FPGGWQSKyHIIRG6mqvxr8F/td+H9f/ALY/Za8R+A2afTSuqSeL7e4eTVLyNx5c&#10;MrQECEGEsPO2swYLlSDXX3XgPQvB2ueH7nwtLNDFNf3B+xG48xGtp1+dTk8puC7cH5eO1cT8MPFH&#10;hDxP4j+JHw38PfE9o9ft7HzdW0e+mWO60F3D+TM5bqjjG1umBzXJRqp1niKEE4RS92UXKKXNy6q+&#10;iv73Rcz01sTLVLvbp3S/G+7899Cb4L+F11AeKbD4zfCfwmq6xNFqGumxhSS1ku4gu15nIHmOCMLI&#10;yhvlBr1TWLDwH4r8T2KTWHk60ukSDT7xWPyQtw0RwcMDxlT1HSvH/hv4l/4Zu/ZOuPiP+05cx2M2&#10;nwyP4j1Kxha637n2RsFTcXXBVuMjBrtPhl48Gs6/pdvqmu6PrWmalpqS6L4j0xdrCcpu2Ov8JKYb&#10;t7iscwo4ipWqV4P3YuUU4t8rcUk+XdPS11e7jbQuNrKPp8tPwM3WPAyeCPFDfFDRdPOkt4ZsYkkv&#10;NLlC2WrIx8p4ZISwXcnGDwQcYJ6Vpan418U6T41utZ8UaGzaS1qDH9quFWG2mjJCyLuXdFvVgjEE&#10;5PI75yfFF9c+PfgV468KfEn4Tas2lyPqFpNaaYy/abvy5cJPbjPJcYlQ+q1xPxA8SS/AP4KeDtd8&#10;eePvtXhHwvqVqviy68SRh5r3T5ouBLx8jrI8bDI52kVvRw8sU1CdpVLuCW90kmuVpv3nLRLa8lbS&#10;9p5eX3Vpt6Xb6+m/3vc9n8Para3Fq3hy58P2MOmahYb/ALGGFxEshOXDAjBjI5Bxg+griPiTomr/&#10;AA7+JumfGHwfJ5SXFrHpV14cuJovsV++f3Eq7huimjGcMDhl+X0rb8KR6lpVtrBJ0+PRdRt1k8Ge&#10;IIZvOjSGRdyxt/EF6EdsGuGf4eTftUfAHxd8Dv2ltCWyutSuZorG9007VsyvNtdwTKdyuHVXHQg8&#10;EVjhadOjiHUnJKndRn9p8st2o31a663TW6dmKbl03Wv6W9ddE/Xpcd8T/wBj79n7Uvhu2j6j8EYf&#10;FFn/AMJZH4he1RmurnR9ReXzZL6w80s8TicBiiMMjOBjir2h6lr/AMQfjvefGr4QfGbTfEGheBbe&#10;78O614H0uFHuHmwjSx3DkF4buKZQY1UhXjkYMM7WritE+J+v+DPjT8Nfhb4r8deKINb1DwTMvio/&#10;2G02nyRWKK32ySfOIHJJ55LE4Pat/wCFR+K3xE8Q/GnQtHt/Cuiyazb+d8P/ABl4d0tWt9SiaEi2&#10;vbqaPDSXccufMibkKIyCQ1etOjjKeHbxFXmXK2pTbceWpNQm0pJ6uzfNBp2XNvtU37OT5Fe3Nt15&#10;fdVru2qTVnr6cpuat8XfH1r+1P4M8KeFvC9zP4P8T6PqMOqavdAb9G1aGNJY7WQA7gXBw2RgFcA5&#10;NcH+19+zXoX7Sep3mg/EmQWTXmgx2viXRZpN1jqUXmYhurdvvWt3DJhkmXp91sg1i/sfeFv2kvHX&#10;7Ldv4I/a9ktbzx54B1uSXQPiB4YuFnOtTRsVS6ljUKQ5P7uRCBkLXs3g/wAMf8LO0vQPF3xg8Gw2&#10;vxEstNljZbO+8k3CqSCdgbiNmw2MHFFWcchxynh6kVKjeDlB35mm5Rmm3qmrJuycWk7KWpMqdOpT&#10;s1db6rdO/Tur2s+ljxf4keP/ANsf4C/DTwH8Ob3w/Y+OGh15tE8bX1nBLPJB4akjMdteXVsoBkOM&#10;ec8ZwnzEda5v/gnz+1v4H+L3jrxZ8B/il8P9Q8G+O/AdrHb/APCF+ImnSO80lZCsGpwPIF86M7gi&#10;5XfGjKpLAg10nwT179pXSPBXiH4M/tRTahpvirQfGDN4V+Jmk3S3dlqMdyzyRRFeG2RDCSwkDhet&#10;Q+H/AIm+N/hBe2/xY+PfgrQfFfxLbTf+EfvtY8MxqkOo2CSGdZ0S4IKAOcMqsyhnX2r2alPD1MDi&#10;MI6UJVW/dnTny8zb5lJL4HBxbi1eMoe6rK0rpTlOtGcm3GWr011ittL3T3TX2pPtbw2H9pT4r6X4&#10;o0G/tfiRJHb+JtRksvJN9gG5VN2xRnh8B+O+KybL4peLfAP7TureE9O+IOqab/wmdgNXWKW7At7y&#10;+iXymjTJ+VymGIHWvLbb4ZaL8Tz4w0O3murbxF4N8YXF1DYq4SN7wFZba/tnHKq6kKffeDin3tjp&#10;fxlstB8R/EPVbjS9Y0PVre90LxBb2j+daXiNta3lGCrxsQRzjjmv6/hleVx92VCCvv7sf8u/Q/hj&#10;61jIya+tVLcrjLWV05e9Tkld3VrXa1sm1e9jsfjX4+8b/HP4Z2fgPxZ8VP8AhGfF974i3eA7q6m3&#10;SWeoW2XVXwR94Ajg4IPGa3/gb+0d+2Nqf2P4Y/tG+IIYvEVjZreX1/p98Giu0Dbdyx8FTxkntXB/&#10;EXQtD+KPxDbwnqvgWaz1RrrNjqA01yrSRgOt1HPGfkA6fNj0rqW0DxlffELTfEA1/T7yD7Kluiqo&#10;EkMqqRM0UmM7X+UtG3GRxij+z8vdNRdCFk9Pdj8+mnmZ1s4x0cD7F15JyTnrKV4vooyT1i1upNq8&#10;XJaux1dn8cPEnjD4g+IPAGv/ABHuLjULONrvT9Mmum/fWhAG/a3DYfjjOMj1rn/D1nrOn/FHSfjT&#10;8PfF/ijR7y42DxHpWn6kwt7gMuwefbtlfl5+ZcEe9UbWW21vRofEM1ra/wBpaXcNb6pFEF3WrryV&#10;3HDKpOP0rKi8Xx+DPiz4dm1rwtrS6X4skMdvrVuS0FjMELbLleqI7fdbkA9cZop5dl9rRows9/dj&#10;69v69TljmGb80/ZV6nMotWc272i+a2qvde8t32uU/g18SPj9b/tD+KPE2kfG661DTNK8QTafd6D4&#10;lR/tVjA43iSznB+6em1uMV6V4I8V/FfRNH8RWA8fTNca9fXF89t5mBIj/IHKZ6diR3rz34j/AA88&#10;S6J8ZofGnhHxbeW2k+JtPls/EulLarLGML+7uUP3o5B2YZHqKo+JdXuNK+KOm6Rrfh/WLufSdBnf&#10;T9X0qM+ZcWrp86hF4lfIH7vGS2Mdaqpl+Wyl/Ah8oR/y+Z2Vs0zLHyjUpYmWsE7JtNcqs09Ypvm3&#10;au3Fpu50Xh74v/HSLx8/wUsPifJpl9oukR30dhrURaK7tWkwxjk7xggI3ddwNZP7QP7T37SnwP8A&#10;B/h/4uXHiq60nTYZ4YNcsbO/BNnM823zY843wkHlD65p3hjxj+zp8QvB1ydc+N2i6lpes2N3oWnz&#10;X16LDULW3lTyp7Z1n2yxyq/UEfK2K0vHXgrwzJ8Pb74cfFVLzxh4TsvD8emXGnahYmS+nkRB5ciy&#10;rjzC0ePm67hkGp/snK4u86EV3TjH/L1Kp51jqGOp+2lUsmlKL502tpct2tbvaVuV2XM02XvjD45+&#10;NuqeHrH4u+H9Eu77xF4Z1FbzSbW4vFEkUbDDTQMfulkYnHcVwniD9p/4oeJPCr/FP4s61rUOn6Df&#10;w36yabpLXSxoj/8AH1Fj95G2OH2nGB6V0P7J/wAVPgl8SPh5b+FvhdrWtRzaHCunal4Z8Us39qab&#10;tGBHKsnzNGBwsgyCO9dl4U0nwX4Wjm0Dw/fLJZrPII4mkWYRMT+8T6cnKHpVPK8vhJfuYK392O3Z&#10;aaXv07mH9uZll8p4fEe05oyW8pqXL1WrlbvF2ejbu9Blt+1v4z8XL4Z1DRfE2o+M/D+vWNxeQ+I9&#10;JlBFpGCPLibnILZxjggjmuM8I+PdL/ah+Hniq+0HXfEjLouo31jpllqF48F1a3UYDExkn/VliPVc&#10;g1g+Kda+Hv7DfgHxn42vbKzsfBOpm5vLeLS32w2168RURxxryod8MQP4ula/7OHw3v8Awx+xr4Vt&#10;bD4g/wDCZX0ehLfWPibTVUPdRykymNGwDKoJ2fP8xAwTkVX9l5aoc8KEVbRe6k/vtv8A5pmtbHYq&#10;jg3iIV6lpTjGEnOVpfFKXMruKcfcjJJx0d0nqdXp2leOfh/o6+KPBnxo8Ww2UlosmpeHbrVzJYz3&#10;BQK7MGz5Zzz8pxkZrY8en4p+KYdE0DT/AIm69Z3GlxfbbPVRfGUrIOTDKh4kjPv+Fea/BOx165+C&#10;HiI6t4ot9W1JPFF03iSHQ7h2W1lyv7hI5BmEqhXdF0yCQea6zxL4O+IFtYT+O/h342km1G18MyWt&#10;jblUaK5bG5HKngSLjA7HpWX9l5f7Rt0Y30+yvw0Oatmmb0sV7OWMleMnFNuVtla/lq9WndavTboI&#10;Pjz8cvG2i3Xi0avqsfiLSLN7VbNXyhlBwWjP91xj5ah0fxhqOl6DpfhiPXdS8O6hcTNqV3pMF0/k&#10;+ZKf30oyeBu5yvKk+9eX+A7vxEk8OreJfEOpaXrWtaZD9sjtZhLDdybSuyMEEK4bLADnIr0u4j+0&#10;tbWl9dLq15Z6XIi3FxGouGDKFMuB6nrjuMUo5bl1mvYwt/gjbT5f18yMZmGZUanL9Yna7ek56aWt&#10;dtpxvs9/xQmm/FjxN4Vi8S6bP4x8YXiJqUZ1Cx1C8aaMRufleFv4o8fMR2NV4bnxL4d1O91P4b/G&#10;K+tYtQbzxYSXLNDu/iypPOTz2INHhzSfE0Ouaf4g0bxZDeWsmnra6pokzr86qxIuF7q45BBHIqxo&#10;lhqw8V6hpOpaIsts2ZLW9jVMIh6RsOuV9fSiOV5dy29hCz/uR/y/4YxnnWZRk5RxM9Fr78vJNWfV&#10;NX03T3epvyfGn4q6ZoX9tWvxT1CFp7mMNbtcM8bc4IUHkZqh4m+Mvxm074k+GbAeN7ZZpL1vsTX1&#10;8yyXC43SeR/thAcqeuKwfGfhi/eaLT7m3jS1mtvL8+zuikkLDqwX26jHSuU1Y69f+P8AwP4d0jVb&#10;fVdT0eZZrxpPKZf7PBYG4yQWWQZ2Bl7kg4qf7LyuP/MPD/wCP+RthswzKr731mW0nrOWnuu2t+jV&#10;te57LF8Z/iJLfzeF38WX1rdSnbcW7THbJGzEna3Qnv7ZrK174p/GDRfDMFtquv6tIw1Q+atvfg7I&#10;wf3T8/eHQEdRXB/Hj4f/ABM+ImqabP4J8WQaC1mnnaZfTK7mK6DZCzRqQGjOBzmruhX/AMddbsW8&#10;NfFXwzoi6hYy2xGu+H5Xa2v1P+sfyXG6Fh/dJIPaq/srK3f9xDTT4I/5GccwzJUYVY4tv+aLqSUl&#10;0utdVrqk21bVW1NzX/EvjHxnqf8Aadv4x8Rw3lq8dy11pepNFLbTJyNwB+dD3XvmtLwv8e/iDrs8&#10;ni/XfE1xaX77IGuGumDHngHHTNYd0ZrvVbm20vU4tL1iRZBHL5S5k2nhyufmGOayY9Z+Iei2Fwvi&#10;fwS8sq3Enly2M0UkOoQxru88LkNHIf7vOTSllmWaXoQ/8Aj/AJBHMs2qU+RYifS37ySfna7s0/La&#10;2q3Z1Fp448UeBfi7qXiFPiFrVtZ39tm8Vbg+TvPzFi3VOn05rotF+IXxZTwlH4b8Q/HTWtci2tJD&#10;rE1yEuGjZi0ZJXhtoIXP8QHNee2fibQvFlh9qsJPs1xeWzxmG/jKy+TgrI3ltjcY2IDDsCM8GtTR&#10;7y2WwjsLTU9PkGmoLH9wQgOYwRxng55A98U/7LyuWroQ/wDAY/5GVbNM6jTUXiKiatf3n00vfpq9&#10;ddeuyL3wf+Kfxmh/tLwR4i+L11q1xZEtF9rx5yRM3ysG67McY7Gk1f4u+M7bWH0jWviN4lt1tLxf&#10;JupHPlKzDIG7OCv8qwJ/hZ4Lu/i7a/GfTdVvNN8TaXpJs9QWzmIivbIn7s0XRwrdGHIq3rc2kTaf&#10;quna2ZJmvIXezEW4xyxjovzfKsmegOAeKJZXlcYr9xB2/uR/yNJZxmFTEc8cRUfMldKUlaXW2tmu&#10;qfZ62sW/Gfx+8bano8GheI/2gNS0LXLPXrUaXr2nszqhMgeOOXqDFKAY23cc9Qa76T43fF611BUg&#10;8b3kK3k0hYQ3Hyo46n3B7eleR+BTod3atpmqWbwzalAPs73mmC3a+QffhkjP+rliPDDODkMvBreW&#10;1vLbUvL0W8W6XykLabcAL5q42l0bsSB244oWW5W1/u8P/AI/5EYjNM0jL2axFRWu9ZSs722ejSut&#10;m2k7rR8xY+Lnjb9oPw7Yap8R/hF4lv7vWWs0N1ojX7Qx3wjbcx+UH94Uyo454FO8D/tFfFH4i+HN&#10;H+I3hnxj4it1ubaO+Gj6lJJG1keVliOcEEEHgjtmnT6zNrdpd6Zo2pQtcWt0sEqzKyNC4wwVivZh&#10;0YcVVvdX8UW/jiHTLm3tGsrixYybrjbdQzfwqnaUEZ96HlWUy/5h4evLH7tiaedZx9X9nKtLmV3f&#10;nkny2WjTevdPR7q7ujoNM+N3xTBbXDqWqLa3115+qs+qYMBAwHxnBHABArzrxN4i+OXgXxNrHiDw&#10;DNqOvalerYmG1uNceK11bRopWlmiiySkd1EXL7hgSDGelR+GPHPhLwx8RovhP4k8S+TfPapNHPca&#10;a1rHcrKW+Q5BTfx0JGetRfDuz+KllpOpJoGs6Pq0K+ItSm0OSS2e3S1HAFlOrkmNsg/vE+Ug5xRH&#10;K8tiv4EP/AI91potjtp5lnGGlKUq8uVqNlKdRRkm20738tdVptaSudFb6l8b/A0uqax8FPjv4igh&#10;1J2ntrHUtQ+1W6MW84xjOSiklo8D7oY47Vc+H/7RfxPu/DV9448U65rVpY6lHsvtFiBdbeQMVcBc&#10;565Oe4INcD4n+L8Pg7WI/hJ8Sfh82hw6sM+H7vTJxMLySJfNuIQqgbZFGSACS6gkc8V0Pwd+K3wb&#10;+JU2rW/gedUudFvIrS+sdQXyZDuTfFKof76uOh65BFJZTlrbaoQ7/Cv8u5VbMs+jg3OpOo1o+aMn&#10;8LdtZRbV29L6uMk1u2hJfjL438EePNF1nQvHmqar4O1+zkj0rUre+WSXR7tPmeEgksYnAyVB+Vh0&#10;rvf+F4fEm7sZNTb4iXrmeONyyTGNiVfg+/8AOuM8V+Fvh9eaBL4YufCG/R2uBcTDS4yrWlwXDebi&#10;PDAk9SvPXORWffSaRZ3+teFvFKrH4e1CBTZ3Eds4NpdKQX3uudpcsjJ0BPHWnLLcrv8AwKf/AIDH&#10;/Ixlm2PxMIuNaomt/elqk1Z6P4rPVK1+W+719G1Pxh8RvEviCPU73xvqFykKu8cV42+MTdvw47VD&#10;bfGX4z2kcw12/wBUjW3tUa7ktbpjbtkFmMfO7CkYIx9K4LwZov2LTrrV9C1e8T+0jnVJIwU+z3ix&#10;+S8jwS/6v7qEquBlc45NbWi38GjaLpum/EXWY5Ly2tvKbWI5hEszP8u/GcANxjqAaFleVyiv3EP/&#10;AACP+RzVMyzSm2liJy2Vuaal56X76a66p2Op0j4/eK/F9zp/jbwv8StQu0hXy9k0kkbpuHBXcAfr&#10;WP8AFzVr3446XY3PiHVG1u68Ma5He2bM6tfaXcwtu320g+aORWCkgHDAYNcfoemaX8ETreuajq2u&#10;XmhzXCXq3H2h9SFuwO19keN0a9CwXI78V1FjDo6axeXWg6tBBfSIZ7ORYQFmWQB89MOT+dVDLctj&#10;70KME/KMU/lp/wAOVUzPNKNTnpYmq4/ZbnK3S6dnur69UaV38YfilDZTP4Q8VX9zeRpE83hrULzy&#10;1uVnbMjpu+5IybyF6ErjFVLD49/FHxH4AaDwZ8Utmoavb3UWn6XrUj+RfLG2wh9vOFXC5HIz04qP&#10;xReaPq/hE+INV0d7wRmB7m3h2748SDEq5I5Rvm4ORg/SoJdX8N6no95pXhy8ivrjS9RW11CO3UvN&#10;ZSt82ZAuGj3j5t3oc1KynK0/4EO/wx8vIUM6zVwUva1LqWr55O2iVnrqrtdn0u3a03w2/bL+JGqR&#10;aP4J+IOqap4c1SbzrWGzubzzLeQwfKRFL0b2B5xW94m+I3xug8P6vL4P8f68t9Y280tnZx3oaO9k&#10;ZMiMh+PvAAduaw4fCGm380a3cU/l2l00rreokyz7hzg9sHoRg1n6UuueMfAt9/wjvin+z9bhkntr&#10;DUmtw6KUYlA0bcSr0B9qHleVytfDw/8AAI/5DlnWOlW9rSrzirq6c5uKu35t2to93212qeMvEHxC&#10;/aQ/Z/8ADsnxgub+11hkt7yS1lkMf2W8yYvLdEPzRsHZGXOMN9Ki/Zm8dfHv4Q/C65+BHxD+LGoa&#10;jfN4i1NfCtneaq8kkmi7Q0FsHk+aQxxhl78darLqPijXPBEtz4m8PXmmeJNHEd3cw6Qyvbak0Iy/&#10;lZzsSQ9Vb5hjPvTdOm+Dv7Qel3Hi6y0q41m80HW1P2WS4Ik0y8ji4ltmOCEZGyGQkNznkEVp9Ry+&#10;UfZ+xhy725I29UmtH+Pc7HnGcRw9SEq0/ZuV24yb5X9lKXMvdd+6TXmdv/wtnxh4S/s3Rdd8cT2+&#10;m20Jt9Ou7pv9SpXiB2H+rI+6OgNbuj/E7xl4YuIJLXxrqcRhj8iFvtrEMmNwQ88g9jXGaz4Z03xL&#10;Z3WlWAkM90Ip7yGSQpJdLgANns4xjp161JrFhrOveDFl8O6gbfULSRfM+32mfPRODDInHX+8PqKz&#10;WV5b1oQ/8Bj/AJHmyzbManLfE1FfR+/JLXZ6N+f56apVfhR8Qvi94Mh8WeEfGHxfudR02+1/zdMu&#10;vJaG6iE43qtwRgSEE4EgxwMGtD4WfHz4yLLf+CZfi3qXnabqVzHHcyah+8hnjcf6M6PhijRsrK3I&#10;IOAeKx9P1Gfxp4GkS8so9J1rS7xRe2nnfvLR0bKujMPmRl5CtkEHFRzQeCviX4t174ZeNNFsZNc0&#10;+OC5VLuxKPdWcqDEqMMeYgOULq2VPB7VMsry2pLm9hD/AMAjr+G+h2yzjNJOo6laou9pN8tuVcyS&#10;aTTbu7NJ3W6d33Hj34q/HnT9SGrf8JZqN5Y3DRLcWsbsJkIByU555x9K858Zft1eO/hf8RPC+q6z&#10;8XtS/wCEK1iCWC+1GbeW0nUd4EaXGOYY25G48Zxng1o6d4SX4fJY32i+I/ENjp9neo93ofmNqH7l&#10;VMe0FyzmHkMSp3DA96TVLXTPE+j+NEu9ETUFmX7PfaNeaaNrxbchlVhhwy/NnuR6itP7LylSu6EH&#10;5ckb/kLC5xjKcv3lapONrNqck9Xy36pSV0002tk27nXeLPiX8RbmwuWsfGd7eQzMIrOaG+2yRvKM&#10;kxzKfun0PSmw/tNeLdV8P/2ZqnxM1q2udKvrfStW8ueRpbO6bDRbsfeRxtO8ZGDzXAjxnY+Afhdc&#10;ePfDRtrzQbVbec7EOyK1ACySFSPl2AHOORjpXV6X4v8AB3ittNsvD91Y3EPiDTV1DQb6zkSVL6AJ&#10;lnGOSq5A3c4yOlQspyvf2EO1uSPf09TGeY5xTp3daq0nbmU5JppJtNa7LW3fXVJp9D4P/aE+MOra&#10;hqlhrHizWI4VvZLe3uGz5U69MjqCCc5z0NXtR+IviqTxBps2ueNpvOt7jbo7S3AjZZdnzInTdkfw&#10;964nwdoNh4U8U6xDpV7BDDrFz9outL84hornaA0yBuPmABIXjPNWPiF4V0Px1ocPhfW2/wCJha3C&#10;3mjzDAkW5i5SSMtxu9Qex9KtZXlcVf2EP/AI/wCRzzzbMJYpJYmooNLVSlpdau3N0e+u2pgppWt6&#10;tp/xA+Fniq61K48KeKrVp1tp38wR3H8Zikc5WQNh16YIGDUvgtvj18C/gXD4SuP2n/HmtW+i3Ulz&#10;Y6jdXim6jtWi2/Z5uD5sSZLeoK9amupote1e60S+1pWabT1t/EHhi8jUeZkc3EbA5X325WroSb4e&#10;aNa6R9k1LUtD3LF9tWTzrmz3sQNyYy0ScDOTgHngUSy/L5U7OlG2v2Y2vtfb8ey1Oz+388jFQWIn&#10;q4tx5nrZW0b1u1vbSV76vRaFl8TvjRpnw0hP/C29SuV08295pt3Z6j5YvIyQXDOTtZWBbr9K0r/x&#10;P8T9dlvrW5+KuqC6aNp9F1iCYxzRq6YTeRxJsbHXOVrgLibw74E8Gap4citUS30nfLqmjWsYulEN&#10;wT5ZWFuUiJ3MEXgfNjFaPhzXdH0u10u50S+ez02S1/cx3vFuyEgYEhJ2MD0U8YOKj+y8qjvQht/L&#10;G/5GdTNM6cXKGIqbu3vS7Jrq+mtldNSvexh/An9sr4+DxFrvwi/aG8Sato/jbwr5P9pa7p//AB4a&#10;vaS8QXG8cKWHBU98133h/wCJXxO8KaDqyaf8d9WuNMsWm/dgbpbBWGSuAPnC5LAEdKwNJk8LeNPE&#10;fiD+0PCMmm64If7PvhdQ/vLuBATGf7rp3Ug8H0qtoUHiPU4r+XwtMunz6lpKLDfXkaebY3cXyxme&#10;3yd6HGCQ3SrlleVSemHh8ox/y/4Y6MVneY1q0pRqzp35XKPO+W7SbcdW1F+80leysknsdXpXxa+I&#10;em6BoupWfxnnuNNt5POtdRjfy4HUoVxJ/dXJJzxg1x3xI+Ln7RnhHxP4T8I6z8QJta0aS4eS1vr3&#10;UvJvba9Vw9oV28SggyI2P4cHFVobnX9C+Gn2H43+BPstnd/aLbXrXw7A9/at526NleFQXNsynfuU&#10;ZQ9QMV5h8f7D4xfB/wCGeh658C/h1Z/FHwRo9xDLY2d1dzPqejWqptJjZstOoBKrj96nTBAqY5Tl&#10;cnZUIX/wxW6tu0vkzqy/HZrUxap/WZPmcoq87Re9rT5lFSTd7XSat5Rft3xl/al+M3w48UQeJNQ1&#10;bVlsWtXVNWtbx2jSY4+SZFBOw8/N2rrPDn7R3xI8YXu7S/iPLc/2fBDO6xXTNlJY8ja3RlPY/nXn&#10;ep6mPHngPwh8SfAmh3V80klq82nx3yq0No42Teerkb1i6NxnI9aueEPBR8KfEya90i8uE0z7L9nN&#10;gsyNE4J3LIPl3cHIAz0NCynLYz1w8Lf4I/5f1+Jw1M0xywfLKvUjUipJ/vJatNJprmbTtt0d+lnf&#10;vrD4n/Fmz+z6Z/wnWpnTZlctF9oO+KRmypX6VzegzTeJ9Vh+Jg8Y3UniK30+PSP7e0+8MTyW0Fw8&#10;sUbqh27kdnGDyu5hwDXIfDrVvif4S+NfizwD8SNVtJPDt9qUdz8PbiQKsoV4972ynOX2lWPIBGO4&#10;NbNzY6N8KLq41ywhs7DT7/Unn1ePa203V0wHngKD1kA3Z/vE1SyvK4bUYefur/Ixq5jnNOfs1ipt&#10;yUXFxnJqSavbe99Umv5lZ6pMm8L/ALQ3x+8GftFXnw68SfFy+k8P+INPa78OwySO0sVwrDzV3dAv&#10;P3foRV6f9qH4heIpLnwP8TdVvdKkm1hofCLXGoCRNbeNfMXZ08uXIICN17GrguYrrW5LHUtIgkuL&#10;Vke3mVg2cj5tpPKkfqK5341fAjwL8cj4bfxhLeW1z4U8QRatpN5Z4DJKvBRgeGRhwe47GnHKcr/5&#10;8U//AACP+W5ceIMVWrR+sVqkVypNxnJ6pO0kk0nze6pXv1a12m1LxrpX7W3wJfwb4w8Q+ILe1kvO&#10;Yb6F7bUNC1OFjsmTIzHLG/Kupww7kGqMeo/tE+L9B1v4XfGz4hapqEf/AAjcltpfjPTLz7PLNd+W&#10;Y3JQH927AQy56bw/rWfp3iX4z6R4sn0v4i+AvMht9R32ev6FKJbXVrNmIRJUkIeGePgkAlSOhPSu&#10;hv7/AFiPxpoOoaFBGNH1OO6TXILuNxJFcKq+S6gZCt95SDwRyOlXLL8u5VH2MLJ6e6tL9Vp6X9Ff&#10;ZFyzfOaMpU4YiTjK8o/vHLla96ykmtWlaz30TSle0/gL4s/G3wp4a8JfCf4peNte1DUH0mND4ggl&#10;Lx3k0SeY4nA5jKgdeQTwK2NE+M3xE8Q+HbiTTfirc3EcckjWbW12WyhODkHnk8Y9q5+DxVYeIJ7O&#10;78O+IreKaz1IJfLIN0L5zvCtn5QcYz/CRg07+yo08SzafdaGIrS5Vpbe9g2+WxyDsbHQ55B71l/Z&#10;eVy19hD/AMAj/kY1M4zWUm5Vpxlu1zytu27JvS6tonbeytotSy+LvxC05L6xu/H2oRTR6W0OyHUG&#10;R1UjJxnoO49K46x/ab/aItvF/hOyf48XkyaVp8ja8dQsW26nHO+23eOVOFljUfMO45q344uPFNlD&#10;Hcadf2/nS3a2y299p5lidX42u6/MqkZG4dD7VNregWuia3p93YxT2tpI8SahHZKskIkUbUV1xkKQ&#10;SNwwBjn1qP7Ly1bUKfn7kf8AI6qGdZhCPvV5vmTt78t0rPfyelutnukzutW+MPxuTxul2nxH1KbS&#10;7zT44LnTHkJ23W8mOaNuoynDD2BqW9+NfxBttWsmufiTqEP9pXhSEmdmEzhSMZ/hOB7c151Zf2p4&#10;U8N2XhrU4dQklh1W7i0+7lkEvlooLR72JywIyEPPQA1rabqU2oaULH+xIYr+3ZZY1Y5SVW584L2y&#10;fvL1BNVHK8q/6B4f+AR/yOKpmWbK3+0zaV1dTauldJ797ef5nX6t8ZviXaSxpdeN9b8uG3mi3LMT&#10;nI/UYqK2+KvjG4sbG7j8dahcW8EZCXAuiCC3yhT7c1i2Oupqemw3V3MFuo4dzhUOzd3zkcL9ao39&#10;hbiaCPTfswjMglnhjmGSDj5go6r60/7JyvdUIf8AgEf8jCObZt8MsRUTX9+X+f3G54c+L/xC0aCF&#10;IfGmovp8V/J5Oy6ZvIm3bMBeyjnjt1FbkfxV+JUusTXyeNr6bYqlCt1uIyMgj0rgdEvLuHV9M0W+&#10;8MXBj+z3VzcalDInlxzI+EjdM7mDocq65AKkHHFUbHSLqw0jUtd8F2RvrlR9n+y/bNrMElMhQuOV&#10;IDnb6cdqX9l5Xdf7PD/wCP8AkbSzLNZSf+01Ftb33bVtavmstup1ep/Ejx34flX4h6F4w1hbi0do&#10;5oY7x1WTzCA6yJ03DqCelT698bvE2ipJ4z1H4galb2DSCHWriS4IjjjOCJJfYHALdqx7i3tr3xC1&#10;1p9zdKb3TgLyFvuqR9xnU9GJ43d6p2+kxXmnahZX0sd1bXrMl1ZXC/LIoX5lKn19Oho/svLObWhD&#10;/wAAj0+Qo5xmXLHmxFTz9+Sdn03tda2fodTffFD44w6fpd1pPxBvJJYr/wA2aOHUDteMklXB7jGM&#10;jpWRefEe71jw7qGh3ut6lDYXx/tfWNKkkYPHcvKGMpXnkyLu3KeGGaw76z1aTwVNcaXEbHUYdJdI&#10;XsWO622fMjIrdRwF+hPpU17B4hvtV8K+J9HvBHBZzTjxBY7htuYZoMGAAj7yS7JFBxxn1ojleVra&#10;hD/wCP8AkaLNM1a1xM95fbktk3Z6ta7RfR76b9dP8eviD9qi0RPjLI9zb26m8il1RRJEshwpZWIO&#10;D0GetSeI/in43+zrrGo+P9VtprWZF81Lg7o89uOxrlbvw74f8TLcXmraJZ3kl1YrDqUdxYqDcovO&#10;xs/48dRWX4RsPDPhjw7p/hPVL0/Z5dU26YbiZpCrvny4d/JAUDAycdqP7KyvZYeGv9yP+RH9qZlK&#10;KaxNW6auuaXq+vfpba3mejXfxy+KmhXukWafEHVJvt05gWY3Rx8qFufc9q5n4ifG34vXPiPUPDa/&#10;ETUdNkjtrbUNP1K4kMlvKFlXzonxyjcDB6Hr2pum363mo/YbiBZrbyQLaR4toeVWwwyfmDr7jnsa&#10;r6xbatpRmM+qRxQvcKllcXCjo/Hkv6rnkHrQ8pytK6oU/wDwCP8AkFHOM0p1VzV5t26zlq732u1p&#10;s1ba/U7fWPjR8RpLc6zF411aSO4VGMkFwWEkZ6E+oAOc1z2u+NfH7+FbjRNL8caxDDqCtJNNY3ZS&#10;SRiNu4+rEfjkCqeoNNpCxzRXEkayyLBNDHGHRRjGV9AP1FE63Oo6RbxxMWm851UbSq5B6Z/h9s1X&#10;9lZXr+4h/wCAR/yMqeb5vC0vrNTf+eX+f/ANvSPin8W9OuNI0aT4g63cXOm2yLb6g95+8eIAcSj+&#10;JvesafXPib4G186p4B8dahpbXN47+dHI0sbtKWZ1nQnlN5LAjkE8VDqbXkPieS4lWRT9jxCv8L+r&#10;A9iBnjvTWm1TT9ahS1kZrFtLd4pDISySqRtBXHzKe5zkelH9l5XqvYQ/8Aj+Ohcc5zhSUliJ6rbn&#10;lbz6m/b/ABM+KthasfD3jrULW3ZY1SBLhikO0ncoB/hJz+BrmvFms+P/ABhYX1+PHuqwtqUabbmz&#10;1Fo7iEwnKbST1zn6jg1nappk/hb4f6vfeHbm9hSEXWqNH5n2hop3PmSQqrZ3ROckKPu54pmg63Hq&#10;vgnQPEI0ZrX7VGsl9pN9jzLZmX5lznqOCPUEVP8AZeV6/uIf+Ax/yN4ZpnEY+0hiJtKVleUuiurq&#10;/l5rvur91qvxX8fagdNbVviffteKu+2Z7rbLIFUB9vqw6nFUdH+NnxFS8t9F8R+PtSNytxLHZyNd&#10;NtcjOM/7yn8xXN3tvpNzr0KaNrMS3lhGt7DZXEYYvCSQ5Q9OehI5FTXVrda5qlrrIsZoZVjePULd&#10;bhfKYL80R2dGJ5AYEEUf2Vlf/QPD/wAAj/kQs1zRRtLEVNVf45Jp6tddmvXXQ39J+L3xLsLC91ay&#10;8WalJNYrd+XDBdFvtCqFA2ejdRt9RV/xf8S/H/i7wf8AYNQ+I2sKtzY7BLHcFXTenXP8LD+lcb4P&#10;vNJ8Qar/AGppk19a3WmxvLcWckPlLOkpYqSOjMNpz/8AXrU0m6t9W0CyjvpR5txbqZFWJlKt1HB5&#10;HPbtRHK8rt/Ah/4DH/Iitm2b06n+8VFZq/vy0vd7X17/ADNYfFH47XWn2cf/AAtvVo4P7PFlqFrF&#10;LtkEygBZFcfdOB9Dmrlj8f8A44SfEGbw5/wnWoNZwaSrNI15+883OB8vfI6n1rm9RF1bPa61pjLJ&#10;5LKupW7A7mhP8Q9x6+lTltLk8TtcpdW8si2/mxrGw85V7/7wo/snK7r9xDf+SP8AkJ51m0ou9eez&#10;+3LR3Xn9z7DPh548+OnhX4m+KtStfiveXGg+IoYLrTbHzDu0q6hj8qRc9DFLgOO4fdW9oPx48fXu&#10;oTfaviDePNCuZJlmPfhlB/iAYYPpxXH+DdUMXjPxNo2pWJDWqrPY3kceV+wuu5YiByWDB2xjvxTo&#10;GTXtB03xJ4QaPzrO5DzWi4WO7gcncG3rkAqd46NuGKr+zMslq6EP/AI9NOxpWzbNpTfNXmtIpNTk&#10;l8Ol7Pdqyb73b1uehXPxK+KFzPa6k3xH1aO4s5GwY7w7WU9QR3FF78WPiZHDNc3HjfUPmjYHbcEb&#10;hXmepX/iHSNXutS8NaRbyXkheGxtZtR2x3UagNhgRlXBzyMinfFbx1B4S8Lte3yQwtN9nW3W81BI&#10;ImuWIxC0p4TdyAx+UnHTNCyvKnth4f8AgEf8jKOOzydSEI4mb5v77v06c34/5M7IeJPHuuWMdnrX&#10;jDUJomWRpPMnJ3CRCvB/3WIrB/Ze+Lnx38N/A/RfAnir4oapqOqeGZrrSL67a6Ys6wzv5WSeSRC0&#10;Q98Va0mZNIRdJa1uFjOx4/OmEjIzjLJn+6p6YOMdKwvhnY+NrS21zTviDf2dwt/4oubvQ7zT4jEy&#10;2MqIyRy9jLG4ddw+8u09ar+y8rtb2EP/AACPT5eZcc6zeWFqQeJnvFr35X05lpZ7Wldq/Rb206/4&#10;lfEb4qap4e1AaX8RNQhvzErW8k12VjVl5Xcf7pPBrY0r4xfE1tIj1i68W6lY3EltH9rj+052MBgj&#10;I6jPQ+lcRc2Ml74jXVH1eeS1u9LksHtVXdC7bgd7D+F8gjPTBwatWV1DbmXSbh1TaqIRNINgjUYz&#10;jt/Kp/svKv8AoHh/4BH/ACMZZtm3sVFYmd1rfnlfomt+lvP8zds/i78ZPD80yz/EW8MU14Gt2WZl&#10;+Rh0b1Oc81ctfid8S31qXWIPHuqQzTSb5YjcErMQMBvriuX8R6Ibqwa0gaVY1i/0doeSD2/AVX0f&#10;UdX1LVoYI2Vls7NGdWhwZWyytgjoRxx/jR/ZOV81vq8P/AI/5B/a+bTp86xM/P35f521Ne6+I3xa&#10;0+DVrtPipq1u014bnT2+1lVR9hBB7Y3HoaxvC37WPxL1z4Lah410rxL4gj1TwvNcQatpLQvHKb2E&#10;/vFVD95GzuVhwQeKp/EibxTd/DfVr7wzaw3V4EEljbzR7hvB5Qgfe5GPpVvxTrtpowHixdLaSRLW&#10;P7THb5LPuIDLt/i2nv6Cl/ZOVRu/YQ/8Aj/kdNPOM0lSjzVptuWlqkl8KV09dpX37ps7GT48/FKX&#10;wqviXS/Geo3cv9nJcfY4ZsPI7IGCDPQ9q5Xx78Y/ijfr4c8QzeLPEEdl9uj+3yWuqeTJpsbRsXkk&#10;BOJYlwAy9e46VWtfE01n4jtbCPR5JNIvrfdHqFrgi2nQ/NDIhwVBXkH14rBm1bRPFlprXw28Safb&#10;LPdXzD+z7y6823vLdwSFicYx5kasDH95CeetP+zMp/58Q/8AAI/5Bh8zziM7utUaWv8AEk2k9Hpz&#10;bxf3ddD0O98ffEbxhoWnwav8RtQuoFZpIVa4Zo7q3eMgLJ6qykHn0HeuP8b/ALQ/xf8AhCfCuk6b&#10;r2oXNreeJILCzgfVMbRKdpRJHP3hnIBznGK0rO10ix0O3j0MzJHY2MMFqrSbpIItoCKc/ewuFB9q&#10;4H4uWfi+z1bSZ7vwFovirwrJqdq2r6ZqGUutOKnabi0OdryK22TacHAYA5xR/ZeV2S9hC3+GNvyN&#10;MBmuZVMVadebWujnJX8k+ZK+qau12vseqah4+8STeLoNNbx/qBuxdTPpEm4+ZbTIP3pUn7uRjPrU&#10;118ZPiZZa9b+IdR8capDc27fZftn2srCd5GN4JxhjwD6nFcjDYW2s2Nr4tt7WO41KxvN9rcxyEuh&#10;YlXyCcrvQDg9etc74o0m/wBW8M+LvCXjJrrxFoOuCaa60W2jK31lafIvlQY4d0OZRhtylQV9Kn+z&#10;Mqsr0If+ARf3aEUcxzSpUUXiqmlk/flfeztrbaz1aTaeqPSfDnjX9oLw54hvNOb4vX1zo8kMk1np&#10;N4u6WyuXl37o5RyYwCy7Dyucg0zRfjz8T9X1K9ufEvxDVdHm0+zXT5v7QJbzgzLPG5PBUPs2k4PJ&#10;Brkf+Eg0vwRpySvBrmtP4V8HyX2n69qDhDqVusXzwSzPtXz2VAxLgAEZJHNcx8XNA0Lx58MtUj8P&#10;XzabZ65Ii63Y6nZskkbeUku+Mj03R5kUlG6g8VX9l5XuqFP/AMAj/kbUcwzevVSq4iolKy5lKWmq&#10;1sne7VndpXbcXrdnuOv/ABs+NmkiK6tPiBqRjSVVnj8/769z7cVT1z4ieP8AxHpVxfaJ491Lzr62&#10;ZN32wpleoJ7ZDAc1y+ieJ7LxVaaeLeaTbdWu1VuAI5YpEwu10bndkEg9xz3qx4f1RY9Vn0O6EbbJ&#10;vKVlxmJ8f6t17FhyOxFH9l5U/wDlxDX+5H/I895pnVNa16nNH+/LbbXXuSfD/wDaJ8V+PfAD6n4i&#10;8Qa5omoXCjTNatdQZoblJVLRoCw6q3VWBxg1a8OfF348aV4r03wzb/EO6vPCVppN1ZXVxeXxa6S+&#10;3xm3Udd0bRmRDnkFV61Tk0uwfUpLqeORo7pmjYqpUqQNu0/h90+1ebfDP4a+NtK1P4ieGda+J+re&#10;ZrHia313Q9Wj08RtawlVKwo5ykuDGwfgEiQgjPNCynK+tCnp/cjr+G/9eR3U82x1WNaaxU4rRqLn&#10;N25mou1nf3Lt69loz0/4g3nizxn9i8NTeLby3ksbWSTRJlkysM3UEL2wecDqK5n9nj4mftneAtK1&#10;jwZ8dfjNN4ojN80mj6sm6KU7xkwOhONoI+U+9XvFK2XxI0PW9G0nxZ/Zup29s9g09pzJpl1JHvR/&#10;9k42sO2O9S+Hf7Q8T+DLew1jUbO81jTrWGHUmhkB3XSoAZWAOV3/AHsHoTV/2ZlvLb2EPnCP+Wn6&#10;mdPPM4pYOVOVeWrV7uXNHqmpXvZ3s1e22mxv618Xviwum3XjrQdW1W41xtJEUmjzXxjW9jDf8e7E&#10;8BhztbHH0qOw+J3xi0TWrbxL4Y+KuvXFpqlmlkbG7vPMigHzMsinrvR/kIz8w47Cqc8f2wQ27X+1&#10;ozHHLKs4D7s9OO+Risqw0mHSfFtnbW17cae8l9I8NtJN+5vC2WlUDpnAyB+IrKWVZW7fuIdPsx/y&#10;Maec5pytLETvr9uT0ttv03TSuru+lrdfd/tFePbHTrefW/iPc2rqVN4DdHy9wADMh/uhuuenetC7&#10;+O3xK0O0jOt+NtUTzH3SSLcbo+WwDn0OQc1xkHh/w54kuo9Xk0aTe0U6G1uFBKMTtcFQTgnHUdRT&#10;LDQJIs+Hp9V8yzuIJDNo94ocgZADIx5CjH3enNP+yss/6B6f/gEf8iZZtmG31mqrb+/L8LPp56ea&#10;N3wp8Y/iHqviPVXtfinrJbQNWkiZY9UEinfGP3bgcrjrtbHqM0/xl8a/GehaLqF54n+J98uiz28p&#10;1C8nvPktUY4dyewQ4b25NcbpvwxtNC8Y6t8S9OS8tdQ1/T47DXLa3kAhvEj4iuCuMrMikjeOSvBz&#10;ipvHvgpPiZ8I9a8Auby2XU7Sax+02sgW5ERBjM8ZOQW2k9chu9P+ycp0/cQ/8Aj8+hr/AGtjpYiH&#10;+1VOR8qfvy00XN11s7tPqui2W1r2qfEPxDcaOB8V7yO3h1mz1TR7y0m+d7i3tyqszjiUOpyGPbjm&#10;ug8V/H/4m21jdJc/EG8Vl3PJG14VYxgZLL6kelee/CPwl4l+FXhqz+GHiXxFJrWl6Xa29to+pz2Y&#10;jljtordIlR9nBfchYnA+9WpqekyXdo0GsWRvCsbRSeWwXzo3JAAJ6HBolleVtaUIf+AR/wAhVM2z&#10;ONdR+tTlFbNTkrrvutdrp7M3PCXinxD4G8M2Oi+B/Ft1p9rK0160NnJtjneY75WP+0zHOfWqOpfG&#10;r46at4e8QS+D/Fk19qVrHnSxPdtH58wXJim9PZh3rN8R6rb+Eta0Tw/GtsEu42tdPW6k8szShPlh&#10;DdASB3qn4T0rULPWtSTw/wCIpIbWSKGNdOvIlkaxuI/9Z838YkHf8RRLLMslLWhC/wDgj/kVTzbN&#10;o0/aSxE+6vOVn72t7O/6bq97I7/Q/jj8U20621+68XaxbzfY44pbWS4PmISFYoecEhs898VV8Uft&#10;CfFvw1o+qeIpPF2szR2dr51rCLn/AFzbSWjX3/nXCeLbzxEPGXh230i9huNGtpJtN8aWMh3TRtND&#10;vtXU9QyyDr02uSegq1beJ7DUr6X4Z+ML6Br+6sTdJu2xtNA0piBC56r8o3KeT1xmp/svKtlQh/4B&#10;H/IUcxzdctT6xNp6tKc7pX9eyv8A4ZJ9dIPhh8Trf45R6D+1n4O8Sa7Y+IF0e402OaZ3t5JYnOXt&#10;Z0P3lVxuHHB6V2c3xm+Jeky3vizxV4vvtPsbKBp7nUpL4j7PtHLsf+ef16VwupfDY2ugD4SeDfE0&#10;mko+nyP5yyH7RD83y3CH+JgflbPUHrWt4h8Kanq2kaK+qavdNNpVvIl7bW0w8nVVki8p45kbiRCP&#10;mAPQ1TyzLZ256ENF/LF6dtjStnGNlV9zFVFBt8qc580Y6uOt7au6vbTd6HUJ448T+L9Z8O/Fafxp&#10;f3OsaFY3D6HqlnqZZJIbqMK43Idk0bqqnnIBAIwaun4jfEOGCa507xlfWtxqEzXUzCYgPM2Axb1J&#10;PbvXnGh3XhH4Y23hb4X2Myafb6xrE2n6Pp9sBH9nkWJrgxopPEYCtwucAjgDmt6+drBtQiOttJ5l&#10;s8kVu0e82+GwWVRywBIyKp5ZlbjZ0IWWnwx9e3e/zOarmecRqK2Jqcrvy3lPVczXd9b/AI6jkuvi&#10;hb3eralo/wAT9a0+81TVIbqa60+/ZWzFGI8YPGAM/L0rR8U/ELxn8WfAviT4Y/EnxRc3Wm31vLbX&#10;tvNOdstu68Pz39a4v4Na38Trz4V+H9X+LN1p6+IIb24t9Wk0WPzLW8QSOsZHePK7c+jD3rpdV03T&#10;ls7hvsDyPdQGOSNgQzKcjaSOmM0f2XlsZc0aMLrZ8sem1nb7vwNK2b5zTrOlPEzfK7JxnK107aO6&#10;umldevTU5P8AY90Hx/8Asy/DOf8AZ/034latJ4e07xFPdeDo3kb/AEazcCUQ7xw21y+PY4rrfG/x&#10;P+Ktzrljc6F4/wBdsdavNJkaS3S7KwzQQyKF34GAysVx32O2OlYHha18WWvh5ra1EZ1K1t0V/Nla&#10;KFmMnzOoG4AhRgEEgnrjmrmraxrhXWIdRWO2hlso4NLvVUeZBMQRI7g/KeWRlx1OQe1TWy/Lq0pS&#10;qUYNt3b5Y3b83be5vVzvOqmNlVeJk3fX35JN6K9k9ne706O1mZ/7UP7S37QXhO38EeIfDsup6ppN&#10;14ysbfxssKtO1vpbAmRwg+ZlEmzleRjPrXpHiT4tePRbNpyeNNQaz8wpOtvLtUqe4A9eprkV1a5g&#10;0iyl8MwNqjQ2IQ27sYpZNuFLfOPlbIJIPrVHVb238Z6LDF4P1v7PcT3WDJGoE1rOjDchRu46MD1B&#10;z3pyy3KnHl+rw/8AAI/5GTzfNalOnD2048racueet3dcyvdW1s+q0WqZ2Hi3x58WtU0dNH074m6x&#10;ayKqw6VeR3J3QNj5X564P5ioNN+Ofx71HRI9cHjzWrW8azT7Vbyn5POhPzEZ6CQAj6MD2qlrmoS2&#10;GlNLcWbXTdRHCnzBgOdo+uSKz/EfjC18EWMWs3Oiahc2M1wPtslnbGZ4YWIDTGMfMQrFcgZOCTjA&#10;NKWU5T/z4h/4BH/IwpZzncoqEa0229Pflr5b63008tN2bmo/H34teI/C1j4t07xZrlnf2uLxdOmu&#10;CrhgCGibscqTjscCo/BHx8+IXxS8Iw+JdW8RXlvcx3lwlnum3MmxyqyruGUY9duMg+1NuL/T2urW&#10;0EqtJdsFjTbu+VV3cntlfWsL4hWP2SOG50+YROrMSI22sF4y2O+MCj+yssjr7CH/AIBH/IcM5zKo&#10;vZ+2qJt3T556LXTfVX6vt5lm8+Jvxl8I+AL+wm8Z6pqU00shlHnMHnlc4D8dFI69gaT4SfGbVgLn&#10;UfDHi26huryFPtOoQMS06QN5bRu45Yxn5QD0HSmeIJ9M1vT7HV7PVZlm0+48zzLVcsWVcumO+4du&#10;ap+E7OLSby0XSvDklrDewy3d3Lbx4giLPnyyp5SRxzjHY1H9lZbzaUIW/wAEf8jo/tnM5YeXNWqK&#10;V/55L5b+WlvNW2Owh+MHjLUvEUuvaN8VtW+0eGr+aDVLWO8YLGZokkKuvfKFWX68d6seI/it8Rru&#10;90/V5fiDqTQxzidWa4PyHG1W9uv61xWvaqPD96NY2BRZxyDULeKP97OHwEAX/lqyp26gZxWf8ePC&#10;XiLxJ4UbQ/BPiK40e+muobm31C1KnY0bBgu1htkRsYZDjOfWm8ryvX9xDT+5H/Izp5lmk61OLxVS&#10;MZaXc5WXe9n53W7tZal74pP8VPEXjrwt4l1b4yeIIo/DuurqNncQ6h5bpMRsWGTs8WCeD3rpdR+O&#10;/wAcYb+DUT481K3W6WZNRht7r7kwkAV8noCvao7doNVaKHV7SOSZ7FDMwj/ds3G7HpzyPSsPX/CV&#10;y/hvVdM0NFa6WErZxysWDZIYEn69+2acspy2UdKMGunux066aBT4gzapyQqYiemnxStZvffu7/5H&#10;L+LNC/aItv207L9qf4dftGXmk3mo+GYfD+uaPq9s9xaahYpKJZViYHEUxwrKfUE85Neyf8Lw+Kuv&#10;aFdXNh471JZBJJE0NvfLJJFg/dOD94jB2nB5FcVpmm6jeeH2gt3ktZtyyLHneqTKcttJ7F+OP4Tx&#10;VT4d6Ho/g3RdW8dJ4YTTdW8RTR6p4qsraQsjXwjCMyA9BtGOAM4zVyy7LqluehDRWXuR0S6bdOhp&#10;iM9zetRipYmd6doxtJpvX7Vmm9L6vmd1a6TNn4NftIfGbx54HbVfFfiO6gv9K1e7sC0Nw3lyLG+I&#10;5QG5VimNynowPaoPGvxS+KHxB8GXfh20+K2r6Tqui3kd1b3ysZGQo29mVD9/K5HtniobDwuNO0mS&#10;40KSaJtSujeXdvdSKzws4B2cccdh79TWD4x0bwX8RvDX9oz65Nb28OoQu15p8hjnsriKT5TlegDd&#10;QeCCQeKj+y8sVv3FNf8Abkf8hxznMJ4tzhXqKPMrWlJ8uu1m7NPWy2a+49E1f4z/ABHGiQ65Y/EL&#10;UG+2NGbWaG6JRyV4B9ic/iax/FX7TXj74S+GdQ+JHxI+JOp2nhmx0iGC8tWzJNDced95Mcy7w6qE&#10;65SszxwbXRfB9nFq+im/tVuIY7pdPh2qqFxulCDoF+/x74qfxXc63pMn9rLa291a/wBrRxz2dxCH&#10;MseMK8eejBsN0PANP+yspjLXDwt/gj/kY0c3zR8qdeo02/8Al5JNpNaJ3dm+9tPS6Mbwn471/wCD&#10;uq2/hTwT4n8QX3h3xtZT6nZ3FxdSy2sTsRL9ny2Wi3h2dUPG7cBjpVnxl8R/H/ijxj4d8QXPjTXm&#10;m0fdqmkW6XTpIG2bG+XvwcbTWpdTWN1qtjrQ1G4WO409obazj5tp5Dhg7rjIdCMKeOGNN1fSETXt&#10;H1OZna6hjeKaZZDuRWGSQuMHkfWiWV5dL3lRh/4Cr67626mseIMz5oylWqXs7+/LVq/nbaybX5uy&#10;6Dxt8bPiI2l2vit/iF4g/wCJPdRTT/Ybg7o1yN5dP4lH8Q64zimw/H74h6L4n0jwfJ4z1y4t5rGa&#10;+s9YeZjHB8wCpIx6M+8hR321wfwt8aeDvH0lz4bj1GNtWjhN5dWMZYZsnlZI5CD2baQR2IIrqL9N&#10;QntmttKgm86OGbybdQu2baP3cR3cKWP3W6DvU/2TlnxLDw/8Aj/kZVM0zbDz9jUr1E1feclutHv0&#10;37M6HXPi74j1bd4Y8WeM7qZZ7jdFbahJ8ryDkbM8bhgsO4xmvPtCj8T/ALOXw4vIPgv8T9e8OW9n&#10;qD602nyXRns52CsXtyD9yKRjliOdxzUmseJbHxx8INQ8QabpczSXlpJB/ZmoR7JrW4DGJ4mAyVcM&#10;G5HXgjg1NZ+N4NU8P6dF4e0Ga9Z5DbNY3UiKxWI7GfcCysOCQOp6HBrT+z8tUXD2MLPW3LG3lpbc&#10;dHNM8o6+3qaS5ZJzdtNerslvurabnmuqaD47sPCei2mk+Ntd8P6HrGq2uu+KLPRtUkuGs72WXzZI&#10;EUHzEhkfa28cKQR0NelXPxo/aB0P4o6jeeJ/ivJeeGdYSKPTZrfUsNZQoVLyOO5DjnHGGxUVlbeA&#10;vGt9J8QvAGuwtdWe7TbySFflRY5NzxSRnBVgc4JHAPGax/Fvw+8AeIfDzeKtHKy6fcRzXCTaVfbl&#10;3ljvmjZcgnG4MBwdvIyKVbLcBV96VGD6/Ct3u9nv1O+PEGZVJKnVrVFvF6yum7NbyTUlaybburpr&#10;e/e3Hxb8SN4ibU5fFk0PiNdNaGOZZD5klqsh3RZ/iTOG2noTVTwb8c/iZ42+Hkc3irxpdadcyO8s&#10;PnXhBEat8hboQQMbl7Gua8Rp4mu9D1XRIdQt7e4W8t18E65GUeS9Ty1d4JEfHz5R1cDqjbhgiqfj&#10;izvfFvwx1ZLeMWt5BaoI5IBulTcR5w9DwCAepHNR/ZuV8yvQh1+xH/L7jmp5jmUoRi8TNXlHX2kn&#10;ZaeezurrVpxaep19n8ZP2gfFHwz1LTfid4jvdB1W3uJobe4h1Tzo5Iw2YZ0YdNy4yp5FdDd/FT4r&#10;y2mn38fxA1N7i1tQ8Ki6JUzbRgZ75rldQtNJ8c+HlbRNUB/exlnVN+3aMFSOMHH5VV8P3XxBsfHM&#10;1prunWP/AAjsljGbO6jmPnxXYYhlIxgoy7TnOQcjpR/ZOV3/AIELf4I/5f11MJZxm1SMpLETi023&#10;HnkuysrybfV2v6HWeJPiB8TNU0WObSPiHfW7NHJuKzb1ldwVKtnqMkjB69KPDHxq+IWj6ZceFIPF&#10;2oRWfhyKHTfLiJjWMCFDhRjBQBhgjgcjtXL2zwapr1/4O03VbOGSSz+1fZ45Fae0UzFFnMecmN2D&#10;KrdNwNGv38g8Nx3WqXyqjTSWt0vlk+fFlkQH+LdnB470/wCycrSv7CH/AIBG35CWbZxpTeIqeXvy&#10;vrZrrrpdLXz2Nrwr4u+I3gdpbW18fak0N7CtrYwyXjMTB8zkc87gWz9Kk8F/Fn4t+I/h5HoXiDxt&#10;qkN61vcWdx50xz1IVjjopGD64rA03xJ4Zn8YWPwuv7yQ69Fo51CGPyWKSwIBE7pJ0ypIBGcnrUTe&#10;Ebi7+I+l+LH1O6hk0qzubazWOb9zeLJjcsydGZcAqeop/wBk5ZdN4eH/AIBH/Ics3zazVTEVIu3M&#10;nzS1sna2uze/mr9DpfDPxz+N9lpdvceIPHM41Gws0t9YhtbpigkVese7sVAb+dQeDf2qPFvxG0Dx&#10;Br2ieMNXvLfw94qk0i4tQp86C6t/KZwVPRh5gYHrjkVzvga/1Dxto+vL4msLPMOsXNtGbPf+8iC7&#10;DvDch+SCBxjGKw/CPwbsPC3jvVPHnw+u7zR9TutQjbVrWG8JsdajESxxz3EHQusfyiQYYmMZJAoj&#10;leVcv+7w8vcj/l/XzN/7Uxt6sauJqRmrWtOXLe6bT1uk72TV2tE1a7Xpl74++KVtFdWnhb4r6lCs&#10;15PcXcazFt0kqbep6YOGqvN8Vfi3oWmW+mSfE/VZVs7eO1S4aQhvM28sT7nmuNtvEi2XxA1641PV&#10;boWdvZ2rQ2flBjDukZWmUAbip4DdQOCK0Nb8YeEpvF2l+Ar3XrVr7WVmey09mAknjjAJZe5wce9T&#10;/ZWVS2oQ/wDAI/5Gf9qZ5GSi69Rq1/il25nr5J6/5GtJ8aPHjX41W98W61DeJNHpsF9CzNtZ/mbd&#10;jomR97sTXTQ/Gr4j+JNPmsG+ImpYjuDFcMLjCnaw3Kfr0PqDXJ6ZcW+qWsd9Z30Mhh1JkvdkgO3Z&#10;8ro3+0pxkda5rU/hDpK3nxAntNY1KOz8ZW8J1TTobwrHFcLEU8+3I5id12h8HBZAcZzkWU5WtXQg&#10;/wDtyP8AkT/a2YVJOM8TUi1b7cn9pJrddLvXe1tL3PQb34hfExb68tz46vYdNutOby/Kumj8naAg&#10;UY4UAd65vxD+0p8SPh14LTxr438aa1BY2cbw3G+4MgjjX5ROf9hl65rmdJ8ReJp5bzVrPUE1fT5N&#10;EFitrPHunhvoFIwy4G4ynG4HHQEdaNR8b+GvHVpJ8ML6ysryaPQZJ/E/h2aQMzwmPD2+COASeG7Y&#10;zUrK8pk7+wgv+3I+XkdFPMM5jNKdacoq3Nack0lvu9H0u1a9ujPUPCvxI8ZweD7X/hDfHd0+mzxr&#10;PpbWsmEjjfkMo6Y5zSL8Xfi99jv9Abx7qUqrI4Ux3BVstgqq88HOa8m+Cmny/Az4PeGfAes+J47j&#10;y1WHTGvEIkjhkcmKB3XIbYvyBzgHAPGa67xLol1Z6hq3iTRIpPtn9n+YkazhVlmRCyjB4DcDBPHP&#10;NaSyvKm9KEH/ANuR+/Y562ZZpSxM4LFVHG75Zc0lezS7roWo/j7+0t9j8N+MfC3ii6WGTXvsfibT&#10;L2ZvM/s5mZfOQj7siEK5U8EZFS+EPG/xf0oeMNX074o69cL4k15prW01C7LR2gRAh8rHSNvvbeoO&#10;a5W5sdd8ZfDLRZL5b7SNUW4t9Ru7W3mMMjXG3eEOMgjcfmQkqQMdK6WcTWtpvh3q8ltvuPLO1UuN&#10;uc47ZPpUxyzLbW+rwtZfYj/kaVs6zSMeWNeSd2vjlspXWt9ddmtWtLtGP8Uv2l/GXwT8G3Wva3re&#10;sapo8yrZTaXDKZIWJGfmU/dyA2OxIx1xXYW/xq+Jvj/4aWuq/DH4xX9rJfaaP7E1KOTzFt8jKtsb&#10;qR0wa4u0nuZZJrbxr4d86K40uM3ETQiaKe4Vi20JjB2gcHjJrznxX8Z9V/Zlv7TxougX/iLwL4q1&#10;5cw6bpMjXugBk+eUxRg7oUCksoAI5wSaI5Xlblb2EP8AwCPl5HXRxmcYuEadCtU9sndfvJOM/wC7&#10;a9r6N6v3ldb6Hvnwx/aZ+LPju21DUJPGOqW6WupSad5cuUk863AW4J5wymTlSO1Wdf8Ai98Txa3c&#10;+l+NLlrizVnWK4mPlmTA5Ptj8qwNOvPCmkTWp0OBVtdWnadLmH/VtNN84ZgeQz9Tkcd6h1e8ez1e&#10;SzuLeNLOSxneS73cqxGOnoByTVf2VlSj/Ah/4BH/ACPLlnGbSxDlCtUS3Sc5dPn/AME6a4+IfxEv&#10;I9P1N/F1/Hcx/vT5dyQNzJ8wGOue1cvqPx2+Mfg7X9Ps4fiRe2s2sWcxt2uoXNvJIjAkTSJwj7M4&#10;ZsZ9ab4XsNXn8FWlt4tv7LUJreTda3mn5VJI1P7pjn+PH3scZrQ1aWSMS/8AEp85TasFjbG2Qk8o&#10;c9M5o/snK2ruhD/wCP8AkOnnWa0qri8ROWrXxy+Vrv56rZdN1L4r+LPxW1zw9NJY+NtRuI7LWLW6&#10;tbWSZWDIrKSq5OOpOCehqH4jfHD9ozw9pH9taH8QNQuJrJWdrNJtv2hVYFo8HjlQQPQ1zWmxE+In&#10;8AQeHrm102wS1ns9SZkeGYjIktHwdyuBtYMRgg8Hg034h+ONJsdS0Twb4nuWsp/EmpfYNJuGXdG0&#10;rq/lhmU/Ju2sATwWwOpqf7JyySaVCH/gMfV9DppZrnEa8IqtOXW3PJ3Vk9bS7JtrdanVeGviH4l8&#10;LX+rfF241T7DqGqabANR1uzj8ue4t0G5IpsdfLzge1X2+JPjzxfp8fi3w58UdTLXUKNHLHdEx3EG&#10;ctGw6ENzz1FZ17ZzadE00LyPbybUuIpWBVVC43Ae+OR71zfwv0XxT4e8QaxYXH2MeH5Nkmj29vGV&#10;kt2JO/noUPUAdDV/2XlrtzUYPprCPy6bJfcc0c3zSVKVSOJmmrNLnlZrqrX31v2audFrln4tuvhV&#10;a/DDRPiFrVnb6a3n6TcDUHMlnMrFkkznLbWOcHg4xUfwW+Jn7RvhDwDcR/ED4lzXepXepXF41xYy&#10;Msb7m5wp+7uC78dAXI6VRsLa68SaTrnkCa1vpluNOhmmY/IApCSDHUDOQevvUmhNqOh+HofDfiOR&#10;LkQL9mhuoX+Z4wAqsd3O8Hk/hR/ZmWyV3Qh/4BHf7vMv+2s6VCVJ4mbbkm/elzba2d9trrrYXxv8&#10;QvjAfiL4f1nw74z1pYXSbTL26huuLaOX94HYZ+YFgB7E1vav8X/ipq3h2ZW8X310IVe1/d3jKQSu&#10;GP61xXwl8SeItV0m503x14cvtH1q3vnt5Jbm32xXvlnCTRnJBV1wex5I7Vua7JqUOlXEumtDHOzR&#10;u0YOcAtg8e471P8AZOVvX2EP/AY6fgOtm+cU6kaMq87x0vzys7u97p6rWyfZdyXQvi945ufEml+B&#10;7z4k6zBfaNYx3lrbNcPhguVJR/4h2Kk56VvzeP8Ax7d6/Z+JT4qvm1COVza3DTMJIWxyM+hHHPtX&#10;n0mo6vZ/E9rXXdJmjtbyDZpN9DIvllMjMb5ORMG5XHVa6i8vEje9uIUkkms4dzW/C+YSnyhSeMt7&#10;9D1pxynK1/y4h/4BH/IjEZtnClFrEVNUn8cmrv59++z0uJ4T/aZ+L0/xJvPAK67rEWj2+m/abHUG&#10;ciMz+dtkh9nBO70IORVdPFEXjHxidRi1u4j1rQNUEomEhS4gk65z3Ric/wB01i+H/EcHhR7Hwh44&#10;1VY7rVbiRtPmuv3YnycrCpPAlUHbtzyQcZ6VrpZWGi69c3dxcttuIB50z4DQDOBk9cU45blsdVQg&#10;v+3I9fkXWzbNIy92vUWi5Wpzs7Oze/XXtr9x0ejfHL4mx6hdeGx481bbDH5u77VkMGJyR9D2NULj&#10;xD4q1KfV4H8c600OrQIupR214VUyY/1gxyr4wcj0FctpkWieI3vr2w1Efare8ktZpEYbhIB3IPzc&#10;EHBrj/gDrf7Rvh/4g6l8Nvjloen6hpn9mwSaD4y0OEpHcSruEsNyjMSsmNrKRlSM0oZVlfLf2FP/&#10;AMBj39DRY7OJU6k44qacEm4upJN7XcbvW27W9tUmes+NfiP4q1/TrXw5qvxB1yMahdJIt9FdFWt5&#10;4UDJIx/hJ2/ifrS+IPip8aLuzt9M0r4kXzNLJHKkyz8PGGGQOxGMgjvmud8ZeIrSWy1LTbaKL7ZD&#10;eWdrG5QuokmYbA+3JTjPJAA3DnFXta/s2102zsDA1uqJtV4+EtiBwG/urnjNTLKcrd/3EP8AwCPp&#10;2MY5xnMYwbr1N+s5Ponffs1p5Gxe/Ff4sWMd7HP8QtRjtLxsAif5UOcbf/11JD8TvjLqfhKbQrv4&#10;iXj7Swsyly2ZIxyqtnow9q5vwlrHh3xVbagNKkdri1mEGpQzIdvnKM/Ln7wwfvDg1Vi8PNpHiabx&#10;pp3iDUPsYsWhuNFRhLbwydPOQfe3Y4K5xij+ycr39hD/AMBj/kH9rZsm4SxFRNW3lLV2Vlv1+5+R&#10;03h/4p/FaPxq2pXPi3UCz2axpcrfHerBRuRl9+oI64qrL8QfidpHj+DWbz4hT3GoSWskGm3lxIPP&#10;VGA3xBu2SF4HXHtXK+GvD9zaeKNc8RXfiC3mhurazuI4bacl7G7jgeInYeVR49jFfVWNVfGnw78R&#10;fE74c6akXiu11C6WO3vY75YVVbqaNw8csZU/LyOGBxil/ZWWK9qEP/AY+Wm3yN1mmYe3Sli5qLUU&#10;3zT0bV779Ouqv6O69A8QfHP4h3fiS2+GmveNNXRtVsZpbW6jvCFJTB2+oasv/hrHxV4d1r+yfG3x&#10;L1rS5LG1D2upXG77NdW5YJ1GeQ+AeOM56Vi+Jrm08TaPb67rFhcW+paVqeI5Lq2MMiXGB80X96Ik&#10;8dmHFHxG8KXXxD8E2sWk6rJbzLIFlezwud3DgHB2sp+YD14PFDynK1dqhD/wCP8AkKlmuOvCNbEV&#10;Eno37SWj7p66NWVrW6+na23xB+I15BfXNp8RtTSW+lWXyBqRkjSTH/LL+7vXqBwetUrb45fGB9Tm&#10;1fUfFmoFIbJba/iF4znfHLlJEx1/dnLDruHfFcv/AMIrHLoOh+E9b8SXkt1DqS3NvdMiwyStAd3l&#10;NtA4HHTqKj8RaK6eJZDc+HLhrOIbG1CxvjvEUw8x5DEOpWRceuDxxmk8ry1xT+rw/wDAI/5ExzbM&#10;uZxeKqPf7clotNLyV79t195l/EX4pfFT4Z/F0/FDT7C61DQfFckEWv6jZ6oYZbKdCFjuHU/Kw4GZ&#10;BhlUYORXeP8AHT4maDHq+o658cNW1HSZ4Huls0xNNaW5Gx/JK8yxk/N371heKLqbV/CUOjWkUP2m&#10;4nWCTzlZSsQ4eReCCSvQHg55qPSNJt9MtNP0zRLSK3s9NaTzGt7cMhycmPaOUOTu44q5ZZlkpXdC&#10;D2+zH/Lsbf21mUsNFSrTTV07Tl7yWqerdnfS6Sv1632tW+J3j7UfBUfhXxl8SLmNb61kGm6jp10b&#10;ffCib0fkfJIE5OeODUvhzx148l8DWln4T+IdzeaTBYi88OXkOp/u5rhVYozlflKOx5xxyar6rYz6&#10;9pUuh293DFd/ZWNvPJbh4+QVztPBGDgivOtA03xD4x+HbeFfhj4hsvDuteFLn7NqGk/2eJbOXLYl&#10;ikiwo8uaIHBTG1jlelL+y8r0ToQ/8Bj/AJdiKOaZpWpuX1qcbSV25zaSd7SdtUr8q0ut9NUjdj8Q&#10;fHOCztfjz5lxonxEbwZ/YuowreGVIi0hmSKOT/lpGsuCR6N7Vo+IfG3x2l8ZaWP+FvvZ2974Xksb&#10;y385RPHMzI3mISRvUPuBGejDFT6l4i06HTbqLWpY4YdN003N3bRbme3gXOxhn5iAVIz1PSuf1zxr&#10;8HvE/jvRfh54zvrOG91zTRcaGl1IsbTSAhljhY8+aBhwvXHaj+zMtf8Ay5htbWMelttOn+ZvSzrP&#10;JyvzzsuZ6OUrJq+l5O/KrvVuy1bO41D44fFC/wDFEfgu/wDHWsPqGgzQ39mnnA/b4dm0qgJyWB/L&#10;iuA/ac0rxp8Qfg5448KL4o1u4h8TXEmp6zoM0hX7ZAI0ElpAycpvZIyTzgkmsj9pm28ONDL4g1eD&#10;WBNZskS+IPD8hFxpewhts+z50WTGwPggliOOtelaR4k8IeJrzS4bfXIpLiTRG1GO1bcbh7IjZJIq&#10;9XwcqwHOceorSnl2X0aicaMFbVe6uj326N6W62D+184w1KjioVqjXVc0mrxtLu9G900mrPpYj8O/&#10;Fz4+eFvE8ZT4p6pJoE2g2Mdv4dk/1mi3SQiMiKUf6yGTac5/jXIwDWD400rxxrf7Sfgf9qnwpqGh&#10;32paZavpeqapqrSG/it2BCm2lU4QrlsoRhs81wf/AAT4/ah8IftZfCTUry11SCTVvC+vXFhd6PIC&#10;t5Y2CSFbRpt2GcMu7D44I2n5hk+vQXHhbw5qkPgu+nhW81i8muLO0UHdNxl2A/2QOTVxyvB4WUo+&#10;xgnblfuxXSzT06/c9wx2acQZdmVShVqVFUp3TXNLVctr2uteV3Ut/tXb1Llr8V/ilpXiSTw5cfEP&#10;UJF1J3updDuL7e1rDkgzxfxFWbGR2NZvivVfiL8Q/DGo/DrxP4/1lYdat57d9QsdSPmopQpvV+qs&#10;oPH5Vl+L/DOuf8J3puseGpYYryaFYbXVLiHzUhhV9zQEZz83Y+tc74d8T24+Plxaa1olwxj1G5h0&#10;+S3cGKyLqCryAHgSqCNxH3lxwa5/7Ly2m7qhDRr7Mf8AIzp5pnFan7SGJm2ocz96V7rbS9vLq9Hd&#10;N2vqaV43+Nfwo+B+neCviD8cvEWuaT4HhEa+JNxFxGIl2wm4VfvoFfBb0TJ6V2Pjf4k/Fc6RD4sg&#10;+K+pWt1JfW97HdWd0WgudkW1Sw7xuhPT/ZNcF8fvB8d98KvFPi3wwmsSX0Ph/UI7/R7CQ+ZqUcsY&#10;82AKflMhRcJ6ZwME10FglncfD7wvp/gbUNulX2kW0ekxahGVkhT7ODGCDzvXgFT/AHSKP7Ky3rQh&#10;rf7MfLy89fwNKmdZpWpwxLxM+ZzfNq0tk3onZX3VlytXsk4u95fHmrfF/wAJeGPG3hn4t6lqFnb3&#10;AuNF1ZtQbzY5VlPzK3U4YMhU9RxWTe/FzXfjpr9x4F8fa3rMPiLwLq8esadm+aIl8kLKm1slASfl&#10;bg1T+Cdzolj8MY/C9np0kw0vVbiw1S3sbdV+y3anfJ8q8KGLbxj+9VjxDo3gaH4s3njrxDBbwyQ+&#10;F4YLjVmYRssIl+5KwOcZI+8OM9at5Zl0dY0IK2i92PXS22m+v5Ceb5nTxFWk8RVdm3B88r35lbqr&#10;3Wn3NHWfED4ofEDxHaWzeIfF0816sN0kLSXA3M4T5CAw5O7bg/wk5FZsXxV+JGpTeF9dbxXeafqG&#10;m6MLjVvC91qG6509ZkVA7opJ2h1ID4wccGm6/wCGbLU9R0fV57tlvNJuZrq002TYxu12YKLnrgYY&#10;EfjxXP6f4R0/4fXOpa6Ukvdc1C3mWDWtQVGuJbN5jOLMy9fLhYttQ52r04qf7Lyy+uHh/wCAR/y/&#10;4cwo5xmDppLEz5v8Uurat8VrWad909tmRt4y/wCEU1q28O6Bq194d1zxBr0d5NJalgmo3hZmlklE&#10;ZxuKAbmxg5Gea6/4nfFPx9H/AGJr2ufEPUtLl0fWYpNJvluz5IyChSQ5GFI+XJyM4rntK0a38WeL&#10;dB+MXh3XYZ9Lj0mSKOyhEckd1vOPtCPyylSCOOo65rk/jJc3vgXU7mGfwF4g8QeFb/S2udY02ziW&#10;6Q3XmBAkan5oxtJkbAwQOORR/ZuXyu3Qg79eWN9fl9/kdVHMsyrYmnShiJqSWq55b3s46tJNJKyd&#10;1d2utben/EFPEvxI1XSPF3iXxRqeo3Gh3cVzpyrfMrJIrbllQgjlSx5/iHBzT7z45eOZ/HelfD/x&#10;L4t1aeKfQZLj7RqTbkf5yggd/wC+Qc7TwfrVH4b6BoPhPwDovh/wnqUl1Y29iBZLd3HmSPF1IDHk&#10;4z+FQ6l4ev8AVvEH/CR2k89u0cptpLd4Q6yxhlZH9gCOe9N5XlskmqMOlvdj66aaHDHOcy9pOnLE&#10;1OVcyT5pJ32Tau9fv7XstLA1v4xJoGueBW+NGs6tb6YtudBjum2XmnFf3hh88YMqNhdueQBg5rF+&#10;N/xJ/aiup/CPiTwR8VPEemR3WsQz+I7JWMkyKgLFRzhM8qx6EVnaxomp6pq+seOn1nWIdP1rw/Jp&#10;03hu9+SGO5MhbzCDhoX2/KrbsHOK6XSrq51DwDptjG93C0tmtrM11lJYiq7TknkNkdec9aj+zcr5&#10;rewhs/sR8vLzOyOeZxh6ka31iUtdU27XcbO+tnZq+2+t22zl/jjqUn7cnwF8QeE9a+It1caF4ktx&#10;FHJdW/m/2feQv+7k8tuchgRzzgmtTwD8ev2jNMn8YfDzxf8AEm+a30LT9MuNLvbX5Yow1uY5/LUf&#10;N5aTRbueQHIHArl5PjfD8I/hZYfEL4ifDDVbFJPETab4ijtbMNJYIX2i8kEeRJHjazMOxyeldbrX&#10;ha20DUYfHnhDUbic7VeSzilDR38JBBXJ67g2QD3A71pLL8D7BRlRg4q7S5Y6N2u0rbuyTN5ZtnGH&#10;hOjKrPkk2oNzb96Ljf3k+ySu9HGV7a69To3xP+LtlNY+MdL+K+q3UE2jx2t1bx6h5kNzk7kuIj7N&#10;u+oOO1TeHviN8XLfxTftN8RL7bet5+1ZirB1ON3XkdB7YrxXx/rvibW9Xk8AfBVtJs/GHgqa31C8&#10;0HWGlt7a90Gcv5FzE6AAsCNrKMhSWVh0rpPDPjzxk+m+F/EHjH4eLo+tN51r4g0e1vPtH2eY5KeX&#10;KPlkiOM/3hkCs3lOV0460IdPsx/yvtquj0fUwqYrPPYqaxMtb6c7UkrOUXbmvZraS01Sb2R23jL4&#10;seKrCXUtU+IHjm+j0+003eb2aTc0Tb8LIh7MpOR3zV/4e678SvhzpYt/A3xHvmsJIzNJbrJgSSN8&#10;3mDHCk9/U1xOsaTbfFLwpq2k6ReSebHdIZku1J8mcLuVSGHIBxlTWD+zlJ4j0/4ZabN421bUJNUt&#10;dUu1mW8tzGbRnz+6cAkOgx8hyRgiqWV5ZKNvYQt/hj+VulvxM3j82+pymsVNSi0nHmlqnG6e+mqd&#10;3fqvI9Isfir4rvvi1/adh431qPUpPCrNp90t0wha3eb95Fjpv3gMMjIFQeJ/jd4807xN4f8Ah9rP&#10;jS8mj1S1lu/Ka4dZTdQYcBSDjONxwepHFc5Nd6xoHxn8P2Wm6LJfaPrFrcRX15FAT/ZFwke6NZGH&#10;8EvONw4bABFc98YPhDd+OPiN4V1zRPE1/o+p6H4qOqw3VuoZCRCUEUu7P7pwTwOCRzS/svK+VuVC&#10;H/gEey8ur08rmmHzLHSrwVXFVIwcG0+eTs/eSvZ3XvK777rRo9I1/wAeaprHw78SX3ib4jao2heI&#10;LGa31qSS4zthlXy3THIUjOfrXH/BTwbqPwi1bw6/gv4/65fW3gX4fy+GdHsPOAK25l83zTt+8wG1&#10;fwrB+DXwY8D/AAr8S69qHhfV7+G18XX11P4g0C+1Q3dq9wOXaBSSIiDklRzg4p/wv1HxB4I8RDQv&#10;HurNNNr2r3E3hz5QPsi7M/ZBID+9VkG9AeRg5rX6hl8YOEaUOW+zjFX87ary/wCAbf2lm1OnVhh8&#10;ZUasnZtptWaatrrFc92nZrXfQ9P0j4xeOfGngyPxWvxO+1X2yayt71LvzLa/cbkjgmx96MvwV6g5&#10;rl/g141+K+ieCdP+F9r47Ok6xpuh+Xq2j2+qNdx2F5I7yRvE7/OVAYkBuduB0Fcv8UPiH8PvhBov&#10;hPwhq2v6f4Rs7q8m1W9a8P2aNLG1/fTgMoKbyzJ8pwW3nHNdb4s8FeGdc8Ry6lZ6Vp9n4s1KyXUL&#10;e+VcO7RgLEzEH5gqMV+hrH+y8t5EvYQ6fZjr+G6Vl8zOWaZtTpuUq9RQqOTg3KTtytrvZx1le17N&#10;K1lvyPw+8Y/Gn4Y/G+28a6Z8S9SmuNSibR/EmnWkksUJUIZIZTG3yqQ6sA64GHwa9S8PfHDxH8V/&#10;B0c9nrmpwNC0rTaXq2c2t2mcLKv8WGwQRnjkVx3i7XvCz6vD4E8aeI10i88WW6afod+syrI90F3e&#10;Wp7S8MVz94cV4z4g1f4vfBr/AIKD/wDCTa3NeS/Dm6+Hr2luqvthuNShVSY3z8qTsclc43DPNa08&#10;ry2pJzlRhor6xj0su3b5aM64Y7Ns1i0q84VIwco+/JKSjdtK1k222l1XLqe7+JPi78c/Cvh1PF83&#10;ib7P4kFug121jvpWtbi1jRw+DjnqMbumfalk/a/+K037Oej/ABk8YQ65ot/bWh1LUtA1BvNk00W6&#10;u8w4yCTEhaM99y96uHXNE8ayf2DEtut9LYW9zqGnXLKzLayENhgp4zjAboccZrg/jz4b8beL/wC3&#10;PhH4H8Z2Olz+INKkFvPdL5o023xh5GXqU3cMpzgPxxUrKsrUk/YQtpryR/y/TscmFzfMK840a1ac&#10;XzczbnOyj1Vk3da32btHR62fonwJ+JHiS+0LT/i14M+IV9LY+J9NF5p88kh8xbeb94qBuuOckHvT&#10;ZPH/AMYL7xf4g8N+K/EdxPo+vXEElnbpeM3mRxp8zEdn39cdq4/wH4h063uNL+Bmr6RqWh6v4a0S&#10;G9jOm2bJp9zBECmUmA2EHGTEcEbu4rQ8bah4L8QfC8azrU18tjIytZ6lo8jfaLeVpMCSNkJYYbGR&#10;0x14pf2XlnLf2EF1+GP+RnUzLOIYyUfb1OWbtH3pNqLd4tWaTbt031R0XgD9pu68d654q8CeHfiF&#10;eTHQ3j/4SLTnY7beaRMqu7OCSBk46GuU/aVPxg17wZDrvwz+KM+k3zatZHxI95MzRarZRHBtJgO8&#10;inywx6A88V5x4l8JeIP2NNI1fxz4Klk8TXXjTXLSXWrvWG8tLm9kdYyZJI1/cKyfxMNgfAOM17B4&#10;t8Vz6bd2MKOunWv2+ybUmv7VmjaKUPvi3gFNwIGWPAPcZFUsvyuN2qEPnCP+XfX/AIY6KmYZphcV&#10;SxOFxM5021bmnJ3cVHnTi9bc0tLra17u5yXgzx38bB8V/Df7QXhDxL4gs7i80n+xtc0mx1Iy6dPp&#10;SvI0UZiOPKkgkf5WA5AI6Vr+C/2zvjHqf7WWufBnXINU0/Q7PQWbT9c+3/uLuXI82GSP1x93jpmu&#10;g8Oak19pWn+N49Akt/tMKrcQ2akyRrvI2lO4HBJHrkV5vqeheFPi74q8SWvgzVpobq11YWWuX1rI&#10;k39jalHiSIlGIba6gBgOCD6is/7Ny+Su6MJXsruC0XR6L5ehpSzzHYqpUjXqTUYwlFNTm+S893aW&#10;trtK9+a6SWqPXLTxP8RTr9j9h+IGqWS+H5Jn063tb8iCaGYYKsnTaO3pVfVvFPjv4j65q2h6542v&#10;bjSbjQ201V+1HDBj+9QY7EYzjpXnPjT45P4V+GurfELX/BuorqWkRrZ6tZ6HbtNJDIG+aVI/41WM&#10;mUgZ4yKd8MfGMnjX4YaL4q8ATWom0rxNJb3TLCRHfW+4+ZKgb5lLxlHAPIORVf2XlvxqhDf+WN9N&#10;bbHN9a4gjRdWVeaSfJfnk0na97p7PSz7PTQ7/wAZ/Fb4pp4i0608SeM55tLu7i003S7afdM0V2Xw&#10;j7TxtADHzOqn2rlfh3+0r8SL6fWvA3xS8U6pol9f+JLzRtM0rVNSBW9tGDLFdRZOWSVflZezDirP&#10;j3xHrFl8TvB8clxcWukWs7z6qwsFlivfNjZYkD/eiaJxuyPvbsVxX7SHwT8P/Fbx34N8dyWiaxP4&#10;J1YyXUVjeGO6hkLBoyNvUJu3Mh6jtQ8rymN37CGmq92Ojs+llvo/6sb4HNMZU5aWJxE0qkW+ZTk2&#10;mr2WrSvJpXu/tLZ3R2fw+0b4g/BHVPCOneG/i94m03RfDq3MCaPJqTTWv77+DMhLbc8oM/L06Vr3&#10;/wAYvjDpXxcm0RPE2rR3mpxrdW+oeYWRIA4WU7uzdOPTmvOPi/4Q/aW1b4f32n+Dfihptww8TWuo&#10;6fdX1mFmlsIyGfT3OQN7N91zg44Nela1cWeqaba+O7jTZre4WEW0xkbymghZgZMgnjDdR6d6mplW&#10;W1Lt0oNvX4Yt763067/MzrZxm1oVamLdRy5o2U5XT0lFu9t3Jp7v3Wuxk/FzXbP4geNofEvinxhN&#10;b6jceHrjSbPWlutwksndWbao6lXxkrg7XPapj8cda0fxX4b+B2veONeaSw0Vp7fUBeSvDaeUpVom&#10;m6hzGRgMckdOlZfiXw9/wr+90GbTtMkfw/o8lzDd742maK3dC4nXAOcMNnT7pHNNste8PXnxLj0U&#10;2uoWN74g0+9ubG8hUvZXkKxR7ZZCV+SYg4VDg4RutOWXZfKSjKhB2291aX36eViaeZ5i6Hu16so8&#10;snpNp3XM03q3orya136K53mmfErWviR4U/tPTvincajiSaHTNZs7gtLbgYzHvPPUcg9RjNeaSeMf&#10;jvqGq38XxefUPtWl3K2/hnxXo+uLAxs5vlwysR5cysSfQ8Yq/wDCe78S2Vlq2i67bwteeG7WOO8u&#10;LOPab2Vl3CUAABsqOe+eKj+JMtnq3wnm8ReJIpLjSxMtzqHnQmKeBVdWTC45w2KX9nZbKH8CCdnt&#10;GP3bFU80zSji5UXXnKLlFJucm1ezTi046uPR2TvsntoNq/x38P6L4V8MWHx28VXC+Cb1hHfXt5uu&#10;LqHklpSP9ZhTtz+NXtT/AGkvibcX03w31Lxv4tuLvUrW+v8ATWtm2+YI4xKsQYH7xHCjvnHes261&#10;/XINfNhYWo1xdHs7a/e302Qfbxbz5Ch4mwJARuOVOTtIxms34o+JdB8A3t/8U9TtF/se3tdPtrXV&#10;11IJ5VwjsojeN8eScOMvn5hwegqP7Lyy7boQ6acsf8vNl083znEVFGdacpSTtabTcpNWvqnq2ml1&#10;Wi01Ot8P/GrxD8WfA+neMIvFmsXFjdQWgZnk2XWm3MTcxyp/A8bZ3dxWZo37WnxZ8L/GW4+A/wAT&#10;/F+vW8euRG88KassbyQXSKP3kLyjgMPvAHsao/HHwD8TL/4dT6r+z9qNrpfiz7ZDeoWVfJ1CNiDN&#10;HIv3WLrkBj3wak1LVNK8Z6yug+OLCbS00e1guLWdptqpcuNrpxyuDwOcEVpLK8rjFXoQ8vdj+OhF&#10;LNsZUpymq83CXMuVVJc8LcvLLfXVpafElJNJ6m98XPHPiZ/CNx4O1/4japHput3Ecdre6fcmGfT+&#10;MIysOSQ54+vNZOm+OPiz4BtNB+G+s/E3VtasLK8NhHqUl6z3dtG8WIHdvvMudwbOQN3pS/Ebw5f2&#10;Hg3bHc6hfeW0EdutjbieZWMq/vVB+9sU5I6YBNcLqc3xG+JHwHfxzb6ZPpHxC0S+XWfsen3KINQF&#10;hO6KAp3BYriFWDLyCTg4PRSyrAN8qoQ8vdju7+W225WDzPMqmGTeKlyuXK25tWbVoy3ukle7V0na&#10;61Z6n4g+J37Rs3g/xhH8OfinrDeLLXT44NH/ALWuSLZ7iIF4H9CpJ2sa4fxhrP7Uvizwdpt54A+I&#10;2teB/iJHptve6pJa6gJNM1K6jP722dASPLZiTuUAgNWz4Y+MnhrWvC3hnxtdaBqlrpfi/SlntZ5r&#10;cRtau5/1EyE5STOfl7Y4zWdeWH2P4paWt/4UvruK4aaK11izn3LZIy7vMdcglHAwcAkGmsvyuCtH&#10;Dw87wjs7Wvp0Kw+c59QrNTqyUottXk3rFcsou8kmrrWLTfa7texF+0n+1B8QNU8P+H/GF/4k8Ia9&#10;a65FdatDbXi3NldeSrZjiY87JAQcjnNXvjX8V/iL4c+L+m/tG6n4x1j/AIovRb6GKW1uJGaWCdFD&#10;RGIcSt5gXaDyBnFYvx3j8W6bqPhnx5o1pDdtYyFLdVSQ+dPyyjKnjcBtG4bdxAyK1fAnxm+Hnxd8&#10;Mwnw/LcQatfac19/YGuWbWsySI5VraTzBtEiupG3JOMMODmnHK8uje1GHb4Y7Ppt1uypZxm7p08V&#10;TnP2fvKSjOfu8109W217qdm78upU+DPjz4367+z/AHi3mt6xo3ifW/ElxqfiDSptXa5S0u5HyfJZ&#10;jkxBcOI84UlgK2r3xL8Qfi38M5PAXj68unv9I/fWcPmuYmubZt1tMhPQ5Axnoxrl9T8V614f+HLf&#10;EPR9Atfts2sRPZ2d8z2kiK7BWgkY/Lu5IVvump/D1z8UPCPxOaW5trKbRdeR7q6txbst9pL+UAlq&#10;5VjHIm8MwlGCM4xjmlDLsu51L2ML7/Cur9L/AI/qTWzPN6kqlSNeUfecornldONm4r3m7JbX3ate&#10;9r8wPib4n+Nll4T+Ni/25pvjaHWJIb6C6aWDU7W+hO0jKFfOjC87SCCpz2r260+JHxJ0fVbpIfG2&#10;pNDdWi3Cae8rEJck/MVJ/vHt1BryHx5o3jeb4p+GfiN4f063udNjmjnvI9XndJ7SUt5beU6jaSUO&#10;RuPzdK9ITxbNbWeuaprTWKwWNwxVpLsBUUH5Q5/gY8e2aqWXZbUkk6MLJJJOKdlq0ttkTjs3zOVO&#10;DoVp8r5nyqpJuLckuXe+mlnu11ZwPxAK/HHxJrH/AAmHjG48ReG7f/iReJtNutTaW28wFZWtrlAf&#10;vxybSrHBFdF+0x8WviGlh4N8D6f4q1ZLyO+ibRWW+eOHbHEV+y+aMgGRcIpPGcZPNV38B+GvCuta&#10;t4j0zRbXT7bXrZtQ8RXVumRc3WNpM6j5XzGQN2ckH2Fcn4+/sjVPB3hvVvCWlR6p4dVWsZY/MmU2&#10;PkkF0VxkpJ8oUBwRkdR1pfUcvs4qjCyvZOMeqSdlbqrJ27eWm2GzTHVcVSar1ORWXxO1+VvV81m1&#10;K7V912e/pXwq8b/FW6+GX/CL654p1SC8sb59qfaAslsJPmKHacBlyRx16isqw+KXiifxm/wq8Ua3&#10;eXUmj6ebSz1C/wANd29q/wC8V0uW+faxAyoJGRzWZ4sttPsn/wCEs8I+LtStF1rWLV7iO2hWbY2z&#10;GyVCc7e7FeR9Kj8f+K7Twr4Xjm+Jcn2nVrfzca7Z6e7K9uhBJYICVIDD5fqe1THLcu0tRhfvyx1v&#10;306nPHMs0rVHy1pv2m0VKacZWV2l1UdVZPrfYr+Dv2lviX4V1G48X2XxJ1STWtJt/PuPCl3e7bu/&#10;tZZvK+0RqDtlQADY6/e2kHmus8F/FTxD4O0KbR/DnirXore6WR7OH7VLNHOLmXdN975gNxY84K5x&#10;0FYvhHXfgr8d/hlba9YWNlMlnEphElu0U8SxTEoVZlV1jMiZHGDXO/HLRPHmlnQ/iV8N9avlvdD1&#10;K3votBjOFu0mfbOrf3gEZzsORwCMVTyrLdvYQ7/BHdd9Om3zOj+1MdiMT7CVWpSnzOL5pySXZaPZ&#10;u921om7tpK3afGDxz8YPDPhGxufAfizxBconiGznvlsbws0lrv2tuB+8oHXvgVueH/jt8SB4+v7W&#10;y8d3zWOoRyy6XqC6oXWZoxhlKnmPHSq+s+L/AA5A+lxNqsDQ6hdxRQ30EnlfOeQCCOhORiuItfHn&#10;w01HWtP1DSdV028t7PxFe2OsvJ/o9xp1wF4QIcbge56EcjNS8qyvdUIW0+xH/L+reRyUM0zqthuW&#10;VSppzaqUuq0vra6cbK+92rXaMyX47/Gr9n39o+38fah8dtSPg7xRZWlrNZ3CtcJp0m5/nWSPO2Fn&#10;4MjcK3BPNeoXfxi8XHwnr+sr8Tr6ZNd0u4ltryS6LKFSJyPMIJ+ULkg9CBXPWms6Za+Jh4btdNts&#10;WUKi40/7Kzf6LMcqynG0pnO5fXnitW1sdAh8Zt/ZunRx2cmlzwSeSR5cZBxt2DoCOvFaf2blspJ+&#10;xp9L+7HpZLp2/wAx4rPMyqU4J1KiajupNKSWqutNWrXd3zLzu3xf7Af7c+p/tSfBafx9oPi/VI9S&#10;8O3DaNqFuLxv34hXMc69z5ic+3Su+8KfGX4mTXreOPht8WdZRdTtFuNQ0HWrhz5bAlV2Z/1ZOCMd&#10;D1rxz4TeBPhj8EPEOrfDnSL5tHsfEES22kyW10I9l9OJHI80dJGH3NwBXgV3fh/T9DsW1TT7q9ul&#10;iiittPtTeXybppEiyXD9Szc5Y9TkilUy3KeZ8uGhZt292L03XQ7M0zLELHVquFrVY05WcE5yfuu1&#10;1vrZvpZq2/Ur6J4317Xf2hvEWhaRrFvYamfC++C6+1lrh1lb54Xjb78IbPAyAfSnfEbxP8cIf+ED&#10;07wb49l0++8B+Jl1VtM+1SR2+qW4iaOWFMdM79yqc8rXM/DbwF4w0741XfxcfXLO+0OPRbiGG3uL&#10;NGu5mdwwdZlOQsYXGP4xz1rq7pNP134n6JqXhyO3vo/tUlx4tsZruSKaGEw4juIUYbZFDAZUHjOR&#10;3p/2fl8ve9jB/wDbq7We69f0JqZrjsPiYuliJNRhd+9JpSSd07tb/wDpTVmpbd7Z/tB/E+HW7611&#10;TxlqUlqg/tFpPtnNvtG1lA7/AN7ntxXjfhjSov2ZLj4jah8OPG93pOg+MrqLX5tOsZpRbRFlKuyA&#10;Z2NI53HHequh6b401i18W/s/eMdd0u88XR6bJdQapuktf7Q066lLecqZbBjG1W2/Jk4GCazb/wCH&#10;3inw78Mk+BXiTxdcNql1YQz6S1jqAjmt1ilUt5UuMvHnDbSDxkGj6hgafNT9lFRdr2irO23RX3dt&#10;Ouhph8Vj6NRxeLn73KmlKXvU7xlzxu9Fonql1T1uj0y/+Ivir4z/AA78PaTqXxA1yHUNP8vzLi1k&#10;2z2MgXeM+YMsrDAK9DmqekfF/wASeI/hfq3wx+JdxrclnqGniOfSdXbFtebZcxSKQSFywVs9sZri&#10;/gh8U9f074vaj8Hdb8SyapPa5u9Qj1lf9It3K5Xy3AH7o/w7gODwSK9a1LSrHxnrsltMyrbNHEIn&#10;jxuRyMlQe3IGRU08uwPutUYJrb3Iq3XTTR9TnxmZZng6zpVKs+WVppqcr2fbZtPouyVu5y93+014&#10;q+AdtrnhyXxV4ks4dEt/7VsrXV5ZriARyCNZIbaZdxKB+ifw59Kk+IdpqXjv4g6b8VEeaDxDrWm/&#10;2P4k1GzuMvNYSD5YLnp5iY6Z5B6GqVl47bXPHul6J4m/0zT5hPpn2iSNI9lwqkt5kfZSoGHHBJGO&#10;9PstJ8Q6H8VfFmuzx6tZWul2sM1u0jCe11Wy2Z3RbckPGwIKEbh1GQa0hl2Bi3yUoro7Rim9n211&#10;1/4YdTNMyjZzrTU1Fu7qSale0LJN3vq273euuibLUX7RHxA+Dnwhbw2PiVrMdrouqR2VnY6ovnLd&#10;W+7CWcbOMbiMBM59M103ww8dxa/4d1LxV8MPGV9Yyanfm4v7Rpir210oxJG8f8DgfKRXn/h3WvEn&#10;xe07UtO+LHg3ST4b/tCK+0PUlumP2qJAHilkidVMbow5UjoM1R8BvdeEPFlzF4lC6dfapqkt5a6l&#10;peJtPntXb5HaQcB5Dxt654rP+zcthoqMHrr7sf8ALX1+RWIxuZ1ac1KvUVZPmdqjaaaTto7t3TbW&#10;8dn1S2NN/bC+L3wz/ak0b9lHxv46a48P694NW78N3TakWuheKzsweMjcVK5RME/cycV1Nv8AE34q&#10;67oOpeAdR8cxXWqW+lRS3HmWJks9StSXCQypLkFlK89xXjX7bOj+Ok/aa+BHj34aWenya5oOsXgs&#10;4L+SOM3i3AjjliUty+yHzZfL6k4xzmvTvBXxh+F3jn4neJvDvh3Wza6p4cvF0/xJo9wFWW3mYBo3&#10;25PBXqw459q6KmU5XHlcKENk37sdHe3brZP1LxOOzKeXUMVRqTblTbnacnaUakoczXRSTiuzlpuh&#10;vhn41ftD+CvifJpx8c30Xhm+0fzYtPsbgMljJbpnYkR6xuOgXkYqf4M/tYeKPHdhrvxqf4g6gml6&#10;64s5J7a8zDA8OQAyYG2TtkgHtSfHPwtpMnhLUNebxDDpa2duTHqUdrmWzPQNuGMoAfy71haP4e8T&#10;r8MP+EY8P2Xh3VtT8+JprO4SSG31vSzh3dcDH2nHKvyCeD1rneU5bzfwYav+WOvrp32JjnOKxODU&#10;/bTUm4wvzySSTu3q7Xs43d1a12rNs6rVP2lvi1ovxDh0m18UXOu/8JPNa3GhxwM0ctppRjVLmR35&#10;Uyb8EKQA65HUV4d8P/2lvHMH/BUyztP2W/i2z6H4y8CyXXjzQ9Uvnt1sGs7hopEtrfjybgiJJMEZ&#10;cZP3TXqlnqngz4gXC654Rjv7VNN0cW00ca+XcWcBkLYyf4ldR8px3rl9b+G/gjwt8Z/D/wC0Snhl&#10;ZPG1vqE1pqmpWNoIf7Zt5rTZEtycbVZVxsk9cqTW0MDldOnOLoQs420hG19Hrp3WnmdWBznE0ZTj&#10;UnU53TnFJybXM4tR5ley1UXzRaaldu6k+XuPiZ+0L4o0HW9Cnvvil4gg0XV9U/tXRfE3h8/6JpzK&#10;4Vo7qaM4eOZ2wAc85z0qx4l1P4x2/wC1FZ/HTw54y12bUdJ8Pz2NrpaasPsl9DM4MjD+5IvX0NeV&#10;6T8SvFX7NEkvg74waD/aHw8TU55LHXIrOTzdGtJB5yW11CI2SWFGLKk0ROT94Cm/GH4TeMNS1DSf&#10;jh+zZ8WLiz13X4Wg8OyJKklrdRTYfDW0pCuVQfdXDih5blt2lRgrpq6irW69PvQU8VmdOpTj9anG&#10;ElJRm5ScJXWilZ3hLlVp7tL3kteZ914M1v4tfCjXfHfiaGTVLi3sdavNVt9Livi1xf280Kh5gzE/&#10;vQA+OmMVY+H/AI9+Kdvri6d4q1a4+JngoaHBc6LEmnwDUNEupjvZJefmSaPDBh3iOe1ak9n8SDJ4&#10;T0vxZomltq+qaXc2fjH7PPJAzwiLiS3GDhjIeQxGAxwTXkU+k+Nfgh8b9Rv7vwfrf9m3Xh20sPDm&#10;ueH7kyHUbW3Pzx3MfIjkhdwikjLqxIJAOJeAwN3UVGN/8Kv0XVb/AKeTMsNmmZYyM6f1h87iuVKb&#10;95RfL7r5lJPRyTjZuLbacU0vTdP8MND+0VdalpFtNZWfiPwilwtwsZWS0vI5PnilHQ71YMAeQVYA&#10;4qO3/wCE91L4RRjxR4H+1+LNHu3bVLHQ7tInuAJGCSxFiAzeXtbaxwTkVlfFnStXh1LRfiTo2qwa&#10;bqVroMNtZtPfmNZLr7SHe3kUnBR1yFbkg4HQ1bu/FviPwV8Z7vxDrup2djoWuXVnpkNjqGltHJ9u&#10;kTcrxTj5Zkf7vOCpFdmktP6+R5HJUqU4TjaTSWmt70/d5bro4y12u49HvV0rxBoWueKtO+IlvdQN&#10;rVratp13pevRyWd3bRbsPJEwwpY8ZU5B7GjwP4pvfDnxb0/wzf8Ai/TZNKmW9f7LfWxhu1lzlSrA&#10;lW2jKn1Bz1qz4tj0jxPr9/feGkuY9a8L6gsd5azRkJKuQXTH8WQeDyKs/Eqx8Eadq7eN9V0hYYbH&#10;S3upJJYyhjjwC4D+px9RUvnjqVzUZ/u3F+9FpLRtO3upabe9dNWv1uzptKsfDfiS31LxD4Q1qyvb&#10;bxBbyRzW9wyNbznGC2VHORkHJNZc3gq+1r4f6XYeHdSfSbjRLrbCI1+1L5KnBjIcjKsvGeSK5j4A&#10;6NqXw/0vRvhP4n8KWsOsanPfa9Jc6LfIyQ2sk5MTbDhmGx40bAxuFdpb6ro19HczeHr6W3l0HVGs&#10;7ry12q+fmK479arQ468Z4fESjTlzRTuno00rxTdrqzWiur/IxvCOq+Ntf8ba14W8W6BHA+jL9o0O&#10;+t7hWF1buMbcA7kZT2YcjpXDePbm11Lxjp9h8UNFure8lt7iz0nULeWW3F220SsuY2XAUAHcTwRx&#10;XqGo6lrGr6Vrsvw7m06815bMxaWb6QiCSUjIhkZfmQHpnt1qh4h0nx94j03SU1DwPZrHZ3Vg8lvD&#10;qHnSW7uNtzuUgh41ycNnJFS4+6n/AF/X/DHRhsRGnX53FR0tpLlafKtVd3s27tbP3krWVvGf2qPB&#10;/wCylqv7Plxc/FDwppst3p+gz32n6vrelm5kt5Dwr3Ei/vNhlIywYE55NewfDG7j0r9nnw61hpMd&#10;8ukeCbO313QdMaSWVZ1tkI8jzCWyOSFbJIIxmsH4jfC3wP8AEH4eeKPh7e6BDpE95azWf2GdRMnk&#10;uwCmLJx5T7QdmRj2NVdA+K2gfCjxt4B8HeK9Fv8AS9R+JbLYXkbWZNq99DbeXFiUtmMlIwAnPBqo&#10;uXKoW8/w6fjfyO6pJ47LI0YOcpQlOfK3dW5VJ2tsmlN3Teqjte7o/sx+LvFd38T20HxD4Xa2vJ9H&#10;N3YT6pYLb3T23mEOjdDuX5c9vXBrpPgV4u0HxH4q8bS6VJqUM0OsPHJoOr6Clv8AZrhB8zQSgAzq&#10;/BLHPWtfxb4W8F6v490ufxFeXtp4q8Oqy+F/EdnCRJHFN/rIHH3ZYzgAq3pkYNZtrrvi1/2g9P8A&#10;h5pGtxXWmw6Y114g0/VIXDiYP8txaS+gPDRnjkUR5VaKOfEVKOOjVqQhyuUE30SUXe6undSVrfC1&#10;K8dFvd8d+A/h74+8Ef8ACvfHXgKxuvC/iLzW1bS76Mqtq45MuNwYbW+Y46GvHf2ZPgf8Rv2U7TTf&#10;g/o/xqvrvQ7fxBfajpWmra7jZ2DoWS3DSMVlt3X5w2AyvuHevV0+I01l4q8Ta/4o8KTQeH/CUNxP&#10;qMzL5zxxk/vCqjlkZRuxjIHFbXh6D4aeKvC2n+I/DN3cQ28Ku2m2tzmNrZH58tVbnb3A6YPFHPU5&#10;OVPR9PS23+aCnjcZgsHPDzTdKbTaaUo8zi7O7vaXLJXtZtWu9LPzj4S/E34OeIvjkvgTSfjPftqF&#10;99s8RWOlR26WobYTDc2suFBlAwWCtlgBkHivQPFS3Nvo/wDwmfwjhh8QyafMlw2nQyqsl3bhvnii&#10;kU43jnhhjjFcd8VvhX8MvGWm2nxc+FK2M2reFbmZrXT9N8uOaa8IxJAkjf6mVueCdrHGRzWn8GPC&#10;vjrwXq02r+FdTs5PDWsMt6+n6hH5Oo2dwyfvIGRRsyGznBGTUrljbT11v/SLxX1WpBYmnJppWcJ2&#10;V2m7xbio7xaaemvNZ3WnQeMfFNpPpOkzXvw1utWtZdYj+1WcMi77Fj8y3DchkKHgjv2zVHxH8NPh&#10;/wCM9bt/HXgrxnqei67pSTWK6po9wxT5xuNtdI4OVztfOBj1retrXQ/G3iWafUdDlktJrEDzZG2+&#10;TcI5+Vl4YHowboRxWXftqPg+1+06jc2Fva3lx9l1C5lb93efK2GOw5Dsp2YNKV29f6+aPOo1HTtG&#10;k3GSvpe6alumm2npdNWV9LrqqOlSatrtvpniP4o/CtvD3i3w/qHk391a3QaG6wmFureVRiaGQHO1&#10;gGXJB5FS+MPDPiJrS38Z+CodWn1QX0c7afHfeVvjVugY/wAB7qcgg1X8OaZ8XIvg5p954XaPV7lb&#10;6OW68OaxOiL9lUYaCKZh8hHDDfk9s81vW1lr2qaezQeHZLUTTB4I2vz/AKOw6p8ucDPYZHel8Wu1&#10;zWpP2Nbmi42Tasm2kr6q0nzKOra1attJu5d1zxF/bWmaT4ttdKMNxa3DSz6beBklBCndGhX+MHpn&#10;5SK5bwp4lTx94XtfF/gjwFptrrtrdSXEun30kcVytv5/7zaUJ3K4BbsN2M4NdL/akd7ZrrMdl5El&#10;rcMLq1ZfME4AwcYrF0j4W+Fb+31S78Hqtte28cyaRqxQCawZwC8BPUoxOSDnFP3nr/X4mFF4enRa&#10;krWas9Wkru8XZq61Wurte3Z73iLV9QtfiRoAtdzaZfWtz9q5A+zhQpQ++4nHtXmn/CM/H/4OfHS5&#10;8X23xS1jXvCPirXMf2DdadBJZ6ZG8Y3OJBiaFlZRtBJQ7jwK9AHh7UPEPhW20DV9amh1bS4V8vUI&#10;CGkVynzEcAOpPboRV3SJ5PEGneWnimSeWOLeknkKodehGO4BB96r3un6f1/W4UMRHCwceWMk04ST&#10;je6u2pJ2dntZqz0+ZR0zxQ3iL4jvE9tZ3Ftp9q0VxHJYbbiKc8gh8/dK+nWrFnbxyTXeiy2K3Wj3&#10;EZMeJ9strOchgCTlcg8EdKqya74V0oX2v+INUEDoqtNNHu3AAhe3DDPbFQ6j4Q1TSPE9j4o0jxxe&#10;R20Mcv8AaFi7LJbX8Uq/uwykZR43wysOxINKPvf1+ZHLG9vh0srp2bSvo11u0k/NX0ux2veFtatP&#10;B9pYeHI9NvNW0i4R9Pl8SWsspNruUSxyNEQ/mmJSokGQTtLA4IqW/wDhta3FrfaHOt01je34vVaG&#10;UR3Flk7lw64LqMDKnnjioPEcen+PtG1XQvET3NvZzafDNpfiC3uh5dzwSwRuPLkjkTG1uGDe9ak2&#10;sZ0vTtVvLiZ1vLHZMzQndGVXk4+tGmz+/wDz/APaYiEUk9bt7d0pKzXz00s7p7tGL4k8EXl3Lpvx&#10;KeeOx8RabNiTbqAW2v4QSGTLZAWRTnB6GpPFZ1e31yPQP7J05tPuNPknktb+8+W7VQC0YB+ZXUHl&#10;lyuOtZdza6a3wzm07xLFea9oOuah+8EV6kj6cWYbXiPBMQIDbDkryOa1LyfSH02TT/GbQWt9psUi&#10;WeoXqJtMZUKLmNjwAV4ZePes9N+/9fj/AF1OhcylHmfNZyS02XS2t/dbej2vdN3TTPB2qaFr+kWc&#10;sUX2Ofw5qrNe6fcEtJZNsIG4MScbGBVx8rLj8L/hbwvqWl2kmnaZcWsJlupNT09bh2mtreaR8sIi&#10;MOkT53GPJ2liV44rmNU8U3/hTxHqKaxZRpu0WMWLxRA7sKP3qOB88TqR1JCkcV22qNfWej2d7oLr&#10;a3XlwLayTL5lvMSAWjYL0B6AjoaqHvav+um3yMsRGpGyjtOzV3dd9+tnJ9G7XW12+I+H3xK8XX3j&#10;SbRPHHg6PS9Sv7/y5dLt9QW4jRYw3723nRQJN2A21wpAOOorutS1uw8SeFP7dtJbWNrdt8cupWZb&#10;ymVsEleDj3BBFR+I9am06G4Nx4TVYI7P7RaXiqJAlxuAI28EYznPGakudS1YXtrZXzWMFrcxNBcP&#10;5g8uSUgFWB7Z54PWqjzJv+upnXlTrTjVhTUPJO60Wtr36WVm27rVu5yvxC8C3njGS8lstXjjubq0&#10;jsL57WzFzDEu7zIp3ifDZQ52srcK3Oax/BXxB1b4frb+G/ibpeoWMV5dSafZ61ChaGeTOxZyGB2B&#10;htILccgZrpb+z+I8OkXl7b2tppevW8rLZSRzCWG9hVsCJwcbSy9D2NZGkap4gi0ObR9Ou4/E9vba&#10;PeSabNNIq3Ud/l2ktZT91RnEaZH8IqH8Sa/r+vz9TupS9phfZTcZRTtvZrTdSta21rt3SdlozpNK&#10;1SXxXCsVv4g0vxDBDu/sy5ktEjm86PMcoPBVZAwIYqFIz6VSt9P0w+Jo7iT4YWFzdXmkiC+kE0UU&#10;5WMnEciEfPtOdjg8Z7VzPhaw+G3jzQvCXh/xRZTeD/G0FrL4jg0hbhob2zumJEsquuFmXP31OVYE&#10;ZFdDZW+p6VpGoeIPiEP7aWG185dSjs1jdWA6gxnI/DFVq7N/8D9TKpRjRlKEbp6qzVm/eaTi4tRk&#10;nZO6aV9k1qbNx4MK6uvi/wAEXU9heBIRf2P2hvLmjTjlMldwHG4Dn1rE1/wR4F+M7a54S8b6DJov&#10;iu+0BbW6msdVmj+02Pm+bA8UkZG+NZVUsQvmIw2ngjLm1f4Yefe6hfX11JeeE9Jjv90byLcRwPHv&#10;G0qf3qkfwkHnjrXYxazZjR7LxEs8jQmxW4PnQDzhG4Bzg/Mp55HtzVx112/r8zmlUxOGcZR5uZW5&#10;ZaxaatKKvrzK1mk9tLOy18i8M6d8TvihfXdz4ritfC/jS31K10f4j6Xo3ihpbcWm5p4722cpuWWZ&#10;dkibhz86NxU3jL4W/H7xj8G9cl8P+IdL0/xpY3FwNBk1rw1Esd5FESY1lj3FY2kx99Dtzg7R239Y&#10;8J2Xhr48eJPi7Z6rNNDrHg2wste08yKfs4gldba4RMZA2u+Tzk9COlb+rX1poh0fSGuHms71zBdN&#10;5gaOTcnyhgx/iHp3pPk5n+u2/btc7qmOnGrTlh4xtaMknG9mopyh7zbcU/dSbbcVG7vqcP8AB6x8&#10;YfFf9lyHV4fCNp4I+Ilxas15aXXmGO11OM7S0yZyYnx8wUchuM9a7DRBqOteEdL07xlZabpuvWyR&#10;y3lvYlpYBKhw3lFsNtPOP4gDjBqvq3gW5gkt5vAXiO80jUrPUFbZJhorqPPMUgIJKkcZByMV0Vld&#10;6ZqepXWnPpfk3yTKPIuPkDSYDExseoHUMO9OTXRJf106nJisRGo5Ths5OSWt4X05btu8bWte9rdL&#10;u9OEQ65qWuy6HeWGrafJpEezSFVSY7nDMGZlIOyTAXBAwy8HrWLdt4alvrrUL/wvcafqF1pNtrUs&#10;kls1qwmUeSY2mUjfKnTYxJ281w81p8EYPiVJ8cvBcWqWpttZvvDfixdPs50Nnd+Xuka4jQZ8ngSb&#10;8FAx3r1Ndr4C+Jnwo+M93qHwvh8VaNr91a6bb39xaR6gl1ugZyI5CoOc5QEngjviptKWlv6/p3X/&#10;AADephp4ePtIxm4pLm05XHVJp2dnstdG7q+9zpdKax0jTmuRqv2qGaRbvy5lXhHAG1WUDOD3PNcx&#10;4d8K/E7wFq15osXiDRde8PnVln0xtRtWt9Qt4Jfvw7ox5croTlXI+ZeGGea147nw5aa9J4Os4Vhk&#10;izJ9ihbOVY/M4U9RnqOlN8Z+Hk8R+HIfBNp4vmtLj7Qs9ndW/EjeW4fYG6qSBt47GnF2Wn9fecdO&#10;XJPll8M7XvG9l0lpqrK+z1Te9jU0GWy1bV9SMWp2txNDJ5bG1wjxKBtCOAfvAgnnB7Vx3/CvNW8O&#10;6vZ3GozXl1FHrH2l9c0eQWk0R5JaeOP5XQ/dK4IbPOOtS+P9IvJfiHpev+DvHq6B4mtdh1KDULPz&#10;LfWdMkBDW0m3GZUf5o5Acq2Qcg4rd8ZzXNprNnOmnyNNcWMsFwzOVVV27iWAI3DtxyKUuXlT8zSn&#10;zUZR9nLScdU1ZqyfXTRrVNNp3s1fQytWYrpVrqlxDqkssevfZLW6tIWWaKJ2BAYZ+aLP8QJFbmpT&#10;Xmq+Jb7wjqGsXlq13o4+xzR24WN5lb/Wxy5++ON0ZAyK5+PwP4Vm07S5fD1xcQw2sMc9jbwak+w4&#10;z8rjPzIcnnscGtyK11ZL6DWtK1C4j+2rGt9b3U3mxwSL049xkE9c4o3bQqkqfR6q9rq1ndNd+36b&#10;u5y+o65qKeILzxJaapeLrmgeTp+veH5PLNnrdueUYxsf9HkOTsnBwT8pBB46zT7zwXqmvxWqWckG&#10;oaTbsLFbyIrNFG5BZUfOWUHgqCR+GKzPGF6dB8QyahrNjYxwzTQ2dvqqsFkXdlhDN8v3AeVbOAfS&#10;pPFXiD/hHtfghvbFpI5ttxpM00ZZUuIxh13r93dGSc9DSUrN31t/X9f8G45J1owUU1eOln5K680r&#10;vfVRdr2SRsRWuuSXUaT6lbywwrvsLn5t56h0Y9Dxj2NZ96uqRuYoWtLTWodqi6mWQ291bk8I5j5z&#10;g8H+E1LpE9tHrv8AwjekJdQr9nN5E0kZeGWMnBAfoHBPT05rlPifqVzZ+IND8Rafrvk6pYTS26w/&#10;aI4Y9QVxxDLG3DHIBBUgg027e9/XyM6FGVStyXtpdaeTav0s+u+rv006+aym1DSNQ0HTbSJpWDot&#10;tqUe6GZcYaNm/jjb+919a4n4tfCD4VePPDGh6brsN14buPDd4g8N6x4X1B7C+8PXU37tjbvGNpQ8&#10;BonBSQDBx1rtLOysfG2g2euJPcW1zDDtmt7O4w1vKT84BHGfzGK5/wAS2Ovy6Jry+GPD99rGpO8c&#10;/wDYt5qQtmvPnTc9rcEARtsDbVbjeuD1zTvKNnE0wdSpTxC5JuLT11tZv3Xdt2s03dvSzabs2O0f&#10;xF4w0n40zfDn4gl9Y0/VrePU/DOtNp48m2kVQlxbb+ilnHmKucqHI5FdBpWp+DPF2tXV1oHjKG6u&#10;dEvmtLy0Fwr/AGO4x/q5E+8jYPHTg8VQ8ZprWh2UnxA8F/a7+Dyw+oaTcHe6BF4aJCcLL2dc8nkV&#10;g3Wg+FviSlx8RPhvow0+58QWdrM3iTRVWK+aaJuEuomHzbeRlhnGRnpT+FNvUOSliIqo/cVlFtWs&#10;pKyfNHpeN3pdtptJ3drfxe+Fen+PtEmTV9MvoNc0+0ll0TWtFv2trhM/ehEi/eRh/C46+nWui+Hy&#10;TaT4B0XRdQ1K+1BGs/szX19N5k7Nt+XzW4+bsfpVuB9Stb77Tqeqzf6RDGDHKFEIccMFHVSx5xyP&#10;SqHiHwk3iPSfsGnah5MkczNcW83zCdTjPKkMhHUMKE30MHiJVaEaFSXup3T1drrW3bXotLtt73G+&#10;AdQ1+6tb7wl8RH0uXXtPbyLi5021ljtr+AqHUxrPlioDbWG5sEdecCLT/DS+HboeEV8Jm88NrYou&#10;nyR+W3kyliWizu3MMYYblwOxNP8A+Ek8YeEtPH/CTaRHqccE6BZbGTLR2bcGTDc5UcsvU84zV/UT&#10;dwaxaeKPD+rRNpslq63VpsJWbgFJFPbHp3quZP8Ar9BTdRVJNWSl2enMlfS1rPsraXa2EurDwzqO&#10;j3OpjXLq0t41Yz30czRy2rIeTkjgDuDxiuV8L/DTXLf4wa147sfF1pf+Hdd0ezbTWjiT7XBNEGD4&#10;kUDfDJkNtOcNkgiuq8SeJrLTNN+1yala2MkjRjz5GHzBugGeGz0xUkmoQaTYJrMtnCir8zGEHYsb&#10;dWAA+X37ClaJNOriKNKSjtP3dbPS6emm90tV0ura6w6F4h1m9sWns9QW4mj861vIZl2rBcIMgNjl&#10;QwwD16g0a3e6HqdhZ+FfEOiLjU3H+iR3A+RlG8OrLg4DDhh3rJ/4RbTINT8TeOPAF/5Oqal5D3lu&#10;0/7pptoAlZeQSyYwwAyBW439rs0cslnas0VqwheNdrJJjgZ/uk54xU+9bUJxoxqKUNP/ACVp2T6d&#10;E3o+qVzifin8L9H8UXXhv4r6bqOtWmpeB7u4uo5NNk8hry3lQmWGRVBWaNsZKkYJFbUXibT9T0XS&#10;/iBoVyv2K+tRdNcbvLhMZGAGDY2NnjnGCKj0vxfpmi6nJq2s282h3lzfQ29yrR7ortzwkZK5AIJ4&#10;Ixx1re1zT7SbRb60u7Nljml8qaPKnHPUHuM9jSUuaPodNSrU5YU6qbS0T8m7yXn7zune2uyvpHBq&#10;GleJ7NoIW26hbxie3tL6P99btjggckjnqM9evNWdMv8Aw/4/8KtqGkaza6hayPPBLdWEu6MToSki&#10;HuGRxgqeVIqt4TOkWOrLHHKtvqGlWu6S339ImPEgzztOPoCMVzPhv4F+GPg3pXi/V/hj4g1bTY/F&#10;Gs3mv6rGJPPjS9mBLywx4xHz2XrgZzVxvy3Zz+zw7vHmcZXi43V0776rVaWate+qfck+Evj7Q/Fu&#10;qTeANdvtniTTLNf7QtzIu28Q5BkiIOW2gAtwCMjPWukgikh0i/s/t0lxNBC0avdSEBu4yfp3xmuN&#10;0L4VaN4v8A+H/GWu6ba654ss/s9xJrlqn2OSe4RsNOu3aY2ZeGXoeQQRWz4H+Ifh3xz4k8ZeEIo/&#10;7N1bSNRFvqVrNIC4Z03JLjoFYdCOtC7HRiqVOU5zoXtH4l0TUkrrrytvS6TWifkvjbxjf+C/Bj61&#10;4h8LzX9munqsyaJbvdyrJtPIQDJQDuBkE9K0vh/4407x54R0Pxj4ea1vLe609J53gmJkttyZXcjA&#10;OrEZG11BB7Vatpjq2kWum3+j3C7Zgki+ZtZdv/LRSDyp9j0Ncn8PpPAI+OHi7VdA8T6a+pDSLO11&#10;fS3tTHf2xjZzG0j5xLEwJ28EqcgHBxRHfcyUKVTC1PdalHW6u01dRs0tt7817aJWdzQvG0K70q48&#10;R+GNFj1CTy3kjtdNuI45bg7iTFtfCZ5J+bHOc1qM02lxzwzWHnQvbrNHHt8uVZAg3DqVJx1xwSKz&#10;Z9HTVNbi13QJ12yyLctPbqGA+U/N053D5TmtySae/guGmlRYzCphVMK8HY//AFvyqY7WsTUktOve&#10;97rbT+rdfIo6PHqd14fjs9eVr0terLatEqjav3lOOMgdweajtpFbWBaS3bXGn6lLuVt+1rWYD9UY&#10;jGOoJqHwhqF3pr/8I3qF8uoz6fM5keZhFOgb7pKjCsNpxkdcVYv9Ivrq2vLKwMZW6hADeZ80eSds&#10;g46g4/EUl8KCS5akouyT69Neq7dH0v8AMr3upTWFutrrH7n7LqDOv2hhtNuDgMG75B4BwSeOK1L2&#10;AafJDcRzzeTBEC8PlndHGeQQfvcHse1ZnifRm+Ifw9vfDtzeeVeGzW3umkiWUJIuMkjB3IxHOOx4&#10;waswald2Fvb6lDO91a3drbp5MDiSKJlG1vLP3tp56+lO9glHmho/eu0106Ws/PW3pvqi3/amnahe&#10;N58KzRzsnlSIecHjd7r6ivO/H/xam+DniyzlvNF0m10WbXLXSF1SS3f7NA82eJpUybXc2FVnUx7s&#10;ZwDkd7FdWmn6jY2+mWS3Fle3ksTSQlSsZAznr68cd6j8U+B/Dd1rv/CY3FskdxJY/Y7t2UNDcRls&#10;r50ZyjlWwQzAkdOlVH4ua2xeFqYejWtWi3Fp6X+XyenZ+hpag+lrei2CKstsu+4t2cLLbq+VVx7b&#10;s5IyDWXDofiLQJdUvtL1y8v7e8eKeHT5ljP2MpHtYQkAEq/DFWJwwOCM1SitPEGnXdq194f0+7tb&#10;pA11JDdHfCwkwzRZHKEbH2dA27Hat241K2/tCQ/ZL2CaJWijuNmY2XGc/Q4qfi0ZjaVHSLUk1rs9&#10;mn6rXtZ27pu/M69e6Na6zpfxJ1qW6s5tBzDql40bhWtpFw+9Ezvjzg5wdvWt9FTOLW5huLPUmMlt&#10;NA42lWGQyk8H9Kp6hGviPQ2vNJLLfW/75I1k2Fm2nC5P8LdCDxWV4C8dWGqeA7V3077BNp98tnJa&#10;sylrabJLRtgkDjp7UvU3lCVSgpRT918rWmid2tN97+WtrLr0V7b6lPbAwuJmULasysqi6VuDjJ/d&#10;yDt2NO05tO1XRrq+0zzI7hpAt1G+VYTxDaAwIHPAGe49amt4tLvbfUhpF5BH50m9poMMYZSvEjKf&#10;4uh96qxXczpDoXiC8gTULqBPNnjUoJpUGPMAPQE9u2arzZyrWNl0t623d11X9bWtRh1WzvtEtdZv&#10;9Eu9PurcSG6tdSj8qSJgCDJwSpQjuCQQak8GmOLS5NCudMVJAm62ZsNBLGfmDKwJ4GevFXNaYi5W&#10;wnVlkjjysjZZVVhgqc8H6VRfRNPtLq2gvbWW3UsVt5LOYrFtbtgdAew6Cl9o15oyptbX1XW3XT+t&#10;vxpeDfF/hP4i6bqFrb22pQXWh641trmm3kLW9xaTocq6Z+/E3DqykhgfYit2+s49Vsby1keZpo3H&#10;7u8fzYpAV+WRQOQjfmCDxVO4stXn1HUNNS9lhZ5ohZ3UO1ztx/EDwV7EfiKsXyW+qwvczTy28dqq&#10;7prdjG6yIckZHYHseMGh+gqnJ7ROGi0aV72vbyV7u676a7Xcc0kculXOleKIYFtbq4VoFjVw0UTA&#10;bRJno4cHkfKRjoc1f07T7nTbO6iuppbpfMJGPlPT7yms7xTp93qPiDTdZ0bV/s9xC6fbreRQ0M8J&#10;BJR09+zDlTVhdGigh1Sbw9ZLb3F1OtwzK5cSNgDcQTjoMcYFV1IlyumtbX1t0Tul8tNbq9/IpeJ/&#10;DU2rW+lyHUrtJLG7WaC8s5jC7bckCTqGTsyng+1HiXxtJ4YsLfxRPpVxP5MsdobEgK7tI4VmBPDA&#10;A59cA0+x1/R9GvLXR9U1KaGPUrpreG1ugxBuCN2xW7AgHGaz9T0W+/srWdG8Saw2taW2sR3VirqV&#10;nsY8qwiJUfOqSDIbrtOD0qZXs2jenG8oxqq8U/NXTdnbpf5ryZ0NzDp9jp+oeH9A2y3mnx7hbTSl&#10;d+clCX5yp9efSqslpewS/aINNWZLhUW4sjMD5UgXkIMY56Zz6cU+4isZ/EmrzXUH7xdLVPMUYLR4&#10;J2/QHp9azVtNWVtN1OTULiPytguJo5g0N7GUwGYAcMp4z7UP+rGNOOm/S+vVtJ/n8/lcvXtnptj4&#10;eu3ltpLUsIxG0u3fA+MADHfP51j/AAc1f4lCbUPBfxY06xmuIWaXQ9c03Kpqdix+USRsAYJ4ydjK&#10;SQ2Nw4NbGpa/btFb6J4hsVkF5IsblU3r14JHUA+o6Grmn6QuhajHaWV1dTWrbmjjmuN4Qn3647Cn&#10;H4tB+05cPKE43ctU+1uqf3pp6NeaTWB4H8Y2XiuHWr6y0y4t7jQvEk2iP9vhKefGqIUlBxkod5Ab&#10;sQwNM8K/E/4ceLvEeqfD7SPEf2fW/DNxHHeafeRyRyguMho2cBZ4zyodCRlSDgiug0yXSb3UNaax&#10;uY7pVmWLUIY2DGCYDO1l6hiDke1ea/tEfC3VNY0zRvGPga+aO80HVIbpkE7IksYkLSA49zuOfQ+t&#10;P4Y/1/X/AATqw9PB4rFOlO8Oa3K76J2T9661T1XTe97Kz9QkP9l373d9c+XHPCF8t+Y0YHse2feq&#10;cOm6PNqDapcaTAs11alLa8jX5jgfd3Dv9ODU+i303iXwPp+pLf2t21zao/2iHDwzHHUY7Z/KseS5&#10;0+y05vD8uix2d75jXEVrCzKkkw/uMemR1HSiRxU4y5nHqtHbsvu+f42JdJ0qdVk1mW0X7c1p5NzN&#10;a/LLw2UU5GWUHp6c+tbeg3dlqGkW+s28nmR3EK7vlI3HP3sEZz9a5rWvGl3o+lR6lZ6dNL9jvoIN&#10;ShmbbiNyoPODkgEEHoSMZFdXLqdnZnLwrHD9rMHmMwCn0b6EnHPeiFugYiNXlTa3emvbpb5q3kYl&#10;xp9vdeK4YFtopo0JkiSZSxUEffjP8JzwcHvTvG3hmz1XSZrPUbFbnT/srJcW5jWR156gHOfpz0rL&#10;8Uy3nhv4j6Xe2MU0lvDFI0tqjN+8jbhsfwllPzBepGcV098iXEkl1p95n9yVmXzP4SOuPWlvdFSl&#10;UpypzT0tdet/wfn5mRpCywG1W8uI9sNoUt5gxUMCMLnPXjFW9JhutEsI4be53L9ukeONhnarEZiz&#10;noCSRntxVDwxZX1l4Ys/DvijUYb2+hhkENx5IiMkOfl3LypI4GRwcZ4pmn2V3oYkudJRp49S1BpX&#10;tbiY7Y5FZd4TP3cqCwHTPTrQVOPNKSut/k99VfbS72XUv+GL3TtQsb5NKAU2urTRTLEpVklzliyn&#10;1yDnoQc1X8TQ3lzPINJ+yyXEs8QEV1kKEBHmLkdCV6ds9aPh9qt/c+IPEml6lPasLfUUezWKQeas&#10;TJ92ReqkY4PQg1Y1ux1bTobzVbKya6aNd1tDHNtYnvjPA4p/YJf7vFNejV33s99CTwt4gttf+36B&#10;FqVrNfaPffZ7yGDKtb5G6Pep6EqQeMg9jWPd2+iXsK/E22lmsbm3glg1CSNnGxFOCzR55K4B6ZK1&#10;sReRd6rDe2kSpceSrSh1wzHaBgkdfrWD488d6JoGl6c+s2txcaXq2sJp+oX1rN5cmneZJsE7/wCw&#10;rhFY8kBgeRR8S1NKMZSrpUk/etp8nzLs79F6LVnQ6dDfxtA0sKtJDcFbySzYmOQFQfMA/hz6HpVv&#10;U9JtdTuI45bONlVPvSL1U9h7/Wuf1/SvDepfEvwpqsfiKWPULJbo2kFtMfLu49m2Xeqna46ckHBH&#10;bNb9jciDU7jSZVkVnXzoWkkyG7ELTVtjmqJx5ZxerV9rW1a07rrf1XQqaPYWkmoG2RIpNi7poZlI&#10;li54x/snHrXnXjLwvPca5beKfh14gtbiHTPE9zBrcsEKTTWWYSrw4IGHjdlYdSPccV2/gDxLq+v2&#10;uqWur6DPpd9Y6pNBALqZG+1RA5Sddp/1Z6YODmo9L8TbdfvLHVfBz21mLcXF9qCxqInmZtpVsfeI&#10;VQSxz1HNS4xsrnZQqYjDVptK7Ss1dNNPT576W+dzN8NeL9WsPEt94Q8b+FJrFVtYJNF8QxKhstWB&#10;U+ZbFV5injIyVIw6uCpyCKdr+o+J/DGg3y6wtvq9n9rt5NPWKz2uluzDzFY9HwDuDYBHQ5xmtKew&#10;vG8QaRbW1w0lrbxvLLtCS+W77hBJIrfMFGDhhwTxWLqHivxLoWraH4X8YadZ3p+1PFqmqWchhjh3&#10;qTbv5b84eQbCASFJ9Kn7Pbp/XcuPLUqJwitk2vS+qvs3bVJ7yslZpKg8OueEvizdfEvwbd+HZvCd&#10;1ZeX41t7jzYr5JYz+5uEYZjJVMgqwGRg7q63wn4gn1dY5PEqWC3l2076XcaTcmSG4tPvJISR+7kK&#10;kZU55BwSKr21lP4h8E2t1q/h3+ytQk3LeWMkgfbgkFWI4ZSvb3qG0itdB0C1stKZ9Lg02Moq+WJP&#10;s0f8LdPmTHbsD7VXNLS5NaUa8eWS95e7fySaV2t+2i1ikt0m+kuhpes6RceENctY7qPUNLmimsdQ&#10;UNHcxSI0bxP2YHJVh1Kk1yvwP8PyeFvhj4T8D+IPNh1vQfCsEN5b3Fw0ywgEr5QkYktGuAqZJIRV&#10;GSBW94jsYZr2118WTXLRwGNTatyqllcOAeD0+uM0Z02+1a5BtU3LaKqSH5fOjJwVb6N0+tVd7HLG&#10;T+ruCbs3d+TV19zUtf8AJHGzeFfAfjHxJrXgbV9Gvpr7Rbq31yHbIytaXDtiKWCQEHgpnaDjBIPX&#10;Fdpqy3EWirqerwrLIyg301tEBIG7Sg4zlevfvWL4h8G6NbatfXz3F9atrFmltJcW+oNEYmXIUoeR&#10;GwzwcY9RV/wddeItKt30HxNqb6rFZ26g6jJGq3DHHIlRRgn/AGl4PXAqdtGdFep7anGcJXSto/RK&#10;Vnt8XTfbcnsfEumzXM2jya3DPfQwkXFnFcr5rIGA89U68FlyeQMip7DS9a0hLuG71ia+ikZZLcTb&#10;U8hlUAhSo6MRuOeASccHFc/498KWU9tb+JtB0GO/1jS5imlyCRY5E3sPMi3/AN3aMlG+U7R3wa6i&#10;4v8AUJdEW7t9PZZy22a3kHzI2cEjHUg80+upz1IxUIyp/a0adtGrPTql56dVrbXmNH1y2v8AT7gy&#10;2C2OrXUk9q32tRvvFh+bd8hO/wCU5HcCrGo+HLM6xpviayuJNO1COI/vLfH76NlH7lzj51BGRnmi&#10;wuPDfxA8NtfkR7dP1iS3+1Km2SC4iIVyCpyuTxwRweawfil8atN8GfFrwv8AC/XdC1GVfEdtK/8A&#10;bVhZ+bDZOjAL5gwRgk856Clb3dTsp069bEOFGL5rSbXkld2vurdN9NNw+N/xYsPgZ8Lrj4uX3gy+&#10;1iWGeBGt9JsWMk0LToHZggO0KGL5wfu44zXZ2+t+APHOmW2saRqtnqlibhpbO9jziORQRuGQDGw5&#10;HOCOal1GYaQyWmliLbPBJ9nhH3PMxxg9gzYHoM1yPhbVNU8X6LceJ/DOkSaJqN9pn2ma11KzXda6&#10;pGzQyW06j76nHDA8qMgkU2+VJW/r+vz8jKMaVbCqSTjJN+9zaNSskmraWs3dPumtjc8XeENG17wh&#10;eR3drMPM/wBIjuNNumimDKdySRunIPAPoehzmmpp8Hirwna2rT/aLmSzKNfbTHMqtwWB6qc8kA9q&#10;0PDes2N3ocDpEtvbx28Mflxsf3chGGUf7IbgGsG9tPH2jfGKz1/Q9QmuPCdxpdxF4k0yR1cWt2pD&#10;RXEf8SkjKlc4PXFHLF6kU3Ulem5WcbyV32W3XV207uy7Ffw63i/wpZaJ4V8b3lxcFbOa21DVLGR2&#10;guS+VG55CXjYLgjsGPBxVXwlcax8PrabRfEWg6o1n4XW4trC9W4R4L612+bFcsxbckmP3JDgDfzw&#10;Oa7adLTUooXDbfOZWQMv3gemc1kWupWg1vVIb3SJpIrq2jhuLeWESW91yVdQehO37yntjFKWjuaR&#10;xHtIy5oLXVrbW71Xyk11XpZW2Yb0ahFazvHNaLeQxvCs0i+YGZc7CASNwHUgke9TXdvLJOwdIfsz&#10;wsJyWO8H+EjtjrnPNcf4K8MWnw8trHwVoVjIfDvhoyQaW2pXBkmgiI3ReW5JLxoWaP5juChRyAK6&#10;3Sb6PX9LkubMCNjNJBJvXo6Ng5Hp6exqoy5tDjxFONOV4O8ej8ntdXdnZJtXdmZlvqula3fReHbu&#10;/tZNShH2i2tXIy6j7rAHv7j61RufHvhXwv8AZNUv3kW0vNSayvLy3tXlW3vM4Al2jcqsx278bQcZ&#10;IBrN8La18OviN4s1Kx06BYNc8F6s1lItxDslQmMMGhbPzRsucEcdRXVWLvcRWd1LE0jCRt0iYGIz&#10;nn0J7GkubqdFSnCjLlnF7K623Tato1ZqzT/NFTxfd6Ha6vptre61Z2ct950itM4XzfIQMzbj8vyq&#10;edxHBrN8X/Dfwj4u1ext/E2gx3Nlbwi4tS0zL5UqyrIm0jkfMFbg84qTxb4c0PWVuNM8S6eLvT72&#10;3a2eMxh4mSU4aF1OQVZRg5HINVtKfTdI8F6bDpdq0lgtjDBaw3QZfKVW2rGdxLBkAx1JwKTfUqlz&#10;U6cJUpNSWmmm99U7qzS0t662JxpXh/Q/Fs/ivWxeSXF5HczLdOzy/Y12ZmUY5WNgoITBGRxzV3Sv&#10;Fmg+IfD9t4l0HVIdQ028svtmn3VmGZZ4RwSAQD9V4II6U3VtXs9WtbqPTNRWC7sGSGWeECSSDdja&#10;5H9361NZS6hB4yh017WP7G1rm3mt4wqh/wCJWA4w33s8c0baIiXvwvO/Ml1fRa6aea693bUlutP0&#10;nxTLo/ivTTZ3dva3HnwSSRZkXKFN0TdUbnawI+Zcjis671uO78fXvhDSLixfXLfRv7SispbrbK0J&#10;mEe5k6+XvyCwyA2PWpdEGleGrTR/CXhO0jFqLyWAW8zMrLEu4uUzncwbnHpzVXxvp9rq93b6pPo2&#10;eZ7GXXLXaLrS1PUA43GB2Ub1zxkHHFDfujpxXteV35bPlvvu7XV9b63S36Xdk36b4gvNE12z0iXw&#10;+x0fUBcPLqljMHjs5lI2xSxgZXedw3g7QVHQmume6t3mt4grfMzIjL93gd8dsVg2UOp6Lb29yz28&#10;i3VjHHKqKMPLu/1uRgncMZPrz1rHs/GWt6F41h8PXvhtWutQ0y4ubqzt74OWuISAVhU43DYQx9KI&#10;yskEqP1htwSuk+u9rtvV9FvbTRdzqNE8P2+halq16ksnk3mJXglnPlowQjK54TOBnHGea5X4O6lr&#10;83w40nTPinqBbVtYvrpLeG+hWOZ4SzyJCy/xSRxDBIGDtyOKm8X/ABbtY/AEfiGx0SZpnmh+3aNe&#10;xtFcRw/fm4xyyRBnIHYVB8SfAngr4ueIvAHxV0/xdcJN4J8WR6nptxYS/u7pHtnSSGQY5DxSDnjj&#10;I701y9Ga06dT2bWIVlJ/Fa7ThF8q9JNpN9ldXsbNnd6cnir+xrm8VNWWxkkuFRipmhDhQ4X2yuSO&#10;h9jWHZ6r4euvHUmj+ItPmjm1K7aCxbyQVaRUy08c0Rym4YB3jggDvWla614W0XXL3xrr9/HHFu+y&#10;w3dxyYWLgFQcZCklR6etXpfC1rZeJ/7U0S4t47iGzlXy2QNkupO73y238BUWcvvEpRp35k1eO+2u&#10;+j7J2Vu2mhkfHIfGcfDjUIfgXeaKvikRqulSeJI3+xswYb95TLBim4Aj+KsTRP2iPEGm+CvAOr/G&#10;T4P6h4Z1TxR4k/sTVNNs3a9h02by5DFdCRAd1rIUXDNgr5nzfdNWvgn8RNa8e/DCx0T4raVJY+KF&#10;v7jTdYhjhKpHdwsSHBBOFZNrKc47V0Gv3XiXSfF/h/R9GtRcWBuGF/Kw5twqFgTjrvye2Mj3raUu&#10;WLVk/wA/+G6m3JCjfCV6UW4uT5k7NpRa0ktGrpSV4vVaO0mnv2NvpOoXK+ILCeOZbiALG0eCrbWP&#10;zj37H6VjeMfDd3r11LZ2+sSWslwim3aOMN5TA9QP9rofaqNvr1x4R+E63tr4KuLA6TI8X9jLMrSN&#10;GkxA8pwcEODvUn1wcYrR8P8Ai/SPE7Q6hamQsrsq3TRkGFgcGKVDyjenGCORWeko2Zxxp16MnUjq&#10;k2k9Htt3Xb16XRztnfarFe6bo8/g+31DT5tQms9c1DS7wbrKbGUm2D76ZG1uQyHGQRWy6+EbLx7N&#10;q97aSQ6leWdva3l4s7mK4jiZvIBT7oK7myQA2DzkYq4LbTtEkfU7HSG8m4vt179nhAAY9Zjt69gT&#10;19a5PxRrGga7q+u+HND1+4s9TjuVjjuPKx9kuEaLAG7ht6v05DZIFTrFHVD/AGidoppW1av1a1au&#10;9tOltFpffU8a6DqXjTw1qFz8KtatY9W0/WPIjfUozNamaCRGkhkAO4KRlRIvzJuyMgYrpYNTfWJU&#10;kmsVhaMq08PmCRV3A8bsDPft2rzjwvovh/4UL4q1HwffRwXtvcA+Ibe9vZSjy+SJIcBiQCIm+8Pv&#10;ADPShfGnhuS/XxdrHiTUNJtdWt00kaXOyLDe/aJFNvfQz5wG4bbjqCQRmqUo/wBf1/WpVTCSqR5Y&#10;XcV8Lt72qWjtfR/Ze3XS7OlsvBmjeHPHereIINev4PtEkeoz2zXzFI8Dy2ABGPJIAJTs3NLrGvXn&#10;gTV73xDrfim81LT7i8W8tLVLNBJp8JCxiGPYN08RY7juyy5znAroJdLdNVt7xdbYeVH5S7trLcqB&#10;gh/yzn1rm/iP8Orr4g2ljrMeoTWl1puZ7RIHZQLhTwSF+8h6Fe4ND5uXQ56NWnWrR9vL3Wkm7a6b&#10;JaXW26+d9U9+aXT/AA+g0aG4a3tVs/MLyOcR75NqbWI6l2wQTwKreOV8R+JvD2p+H/CNxHp+sKof&#10;Tb/ULTzrV5UYHayqwZlPIIGDg5HSsn4aeLz4whjee9tDqFu3k6rpkcwdVDglMA8qPlJG4c4OKsaH&#10;4ls/EmpzzQT3VnIY7f8A0W+tSiq0u4owPRj8jKdp+U8GnGWzJdCpRqtte9BptvVXurXXVP5pqxc1&#10;P+1bHw3N4o8P6Csmqy2caSael9sTjhtrsp+7k7Sw6AZ71xum/Fe00Lxy3w78T/DfWI9P1TTwLXXp&#10;Eh8i6vWQmSwmCkZkZQSjrlX5HBrvrvUZ7dfKW0jmhaY2txCq8Kp65/A4Ncl4n07TfDHiK38NT6FD&#10;qFnJCJtFtdS+ZY5ojldjnJVlzwx5Haol7uqNsHKnPmhUhe6bWrT087/Z3s91e7Ozg1TS4tFheC1e&#10;SzkXyI7XbtaJdhBBBOcqO3XIHFfPOveMP2sfhh8NvhxoPwT8L3PxUg8P+M/sni67aa2e91zQzCzx&#10;OAxGyeN98RkyrebCgIIcivoDVbnw7HazXGslYvMt0S8aaQjyy+ACT2bJGG9cVw3gbwk/wz8f2vw0&#10;8DSPHYaVpX2rUprsF2uo5JZPlJH3pSwdi46HGQd2a0jJxknZNdun+ZtltajRpzlKCnrzcs1eLtGS&#10;d2mndc2lrXbUnqk1uHxd8M/ixHb3Og6vJN9huvMhXy3tdS0u6XG4SwtzG6K2HQg4z3BBrb8Y2Ntr&#10;OgX2kXLz+VqMIVntZmjkQZHKEco3uK4vxt8LNPf4vJ8bfC0kkOqQ2LWV9HajCziUAb5VHDNgDJI3&#10;YFWdf+J+n+HPEA0/WdLmuJ2kFstjatukUxoZZJE/vjaMgDk9KnRS1M3h41HTeFbdlez3i73a6baO&#10;+ifZM3buy8N6b9u13T9bjtdQVYYJr6X752Afu2JHcD6EknrW1JqFldGSe3iZrm3jWTaqHLKw7f3g&#10;en4VQ07xJ4V8ZeCrPxrpkFxdaffRpNb/AOissu1jj5kI3AjPIIyKfdQ6udcju9B1hJI7Vlt7qzl+&#10;7IMgkgjkOo6diCfaq+E4ZJyfLO6autelrK21/Kz2v6le88TeFtJitdZ1xIdN/tS/hhuDeR4X7S3E&#10;W5hwCSMBjx071VWLWNM8T3lvaaN9ht7KLfG0JQr5jNkgxgDhgSc5zmrxl0jX9E1LRvEtjDcW9jqL&#10;Wlyt1tZHXAdHI6Hhhx7VXkstU8JxQtqerteW9xdrDLcR25aSONhhckZ+RSM7j0BqZJ8ppHlV117P&#10;VNaNW+WmvRodqmq6fp1+01tapa3V1MLdlktSv2o4yQMffznGT9K5+/8AFXhbwb4AvNW0ALZ6Vptq&#10;ZYdMtbMx7GD42xrgbSPmOOhbr1ra0OXXptbkvrrVbe4sbVZP3Pk5kEnZw390jtVfWdW0+3gh1K70&#10;lpIJNRxJCQGBjweg7oecqfxFTKXu3NqaipqLTezdnvbpqt7bPpfTc6G4/sm/sNP1Nzb3nlyQ3dre&#10;NCuQGTmdP7rFCc47Eiuf8Oapp+raTqVzZXOm3M0euPZXqWMm5UzgqrD+9sKnHoa1dKm8NWUb6bHc&#10;LHDaXRhtRkKkSOgAjXttwcD0PHaqNz4B0fTrvUk8K2EOnXt1Zh/tEUACy3CptSWQDG5goC89qqXv&#10;K6MafsoXjJtbWdtLX6+VnfTqYukeHta0v406hrukeJZI9Pj0xYW8P/ZVFu8pOXlEmNxYDGF7V1Gp&#10;6isWkTeIbKTdCW8zYV4wBtP6frWR4CfxhBpjWPji3hm1S6tRNcSW8ZWN3BK+WAehwM9c1rottKq6&#10;fYKoaZvMuYZmIy3fPsf50ou8dDTFSvWSlZ8qSurWaXnZb93r38uU8L6ToMfxn1zxx/wgMkOuWPhm&#10;30vRtYkvF8u901pBPJDgf6pllbJDjJAUjjNdX4r8OeE/iP4Yk0fVomubOacSJJCzIyyxNlXBGCrq&#10;wrN1XQ7uw8XxeMNElhSSbT7iO6tbhf3co2qqKXHQAjgnJHTpUmnaz4o0OO+03UtPhuGhkiXT2WQL&#10;JJvBYqw6ZUcZyd2KcZS1UiqspVpQq05e9FRtq7q2ml/P3tHbV2VtqeofD3wvD4ubxfp+jXDahJYO&#10;rXVnI3LHGTGAflZsDOODgHGazvHPxG/4R74Q69rfgy6bWtc8L6S13/ZcxIneUdBKduQODlgO3NdH&#10;4d1DQb29vbOwuWt7zTJgt9bR7lBYjcDtbtg9RxUlxp+oSam1zaJazLcMUuN52uYChDoT3PpzgULT&#10;XcI1rVIqveXLytJu10tba30a2s13DTG0SXwxHrOnWBtX1GOG9vPsrBW+0SxqzNkcFs4BPes/wvpd&#10;zF4s8Qa02q3F3p+qadYy2ltJtAsgqsjxIg+YBz+8JPG7OKNPm8S6X4h0Hw3oVjHdaItnMmoTXV0f&#10;tEaKMQNgjD5+YN36EVH4dhuZdd1jS5rK6t9HuIUbTdQhkCtF5TfNH/eUE4YZyD83rRtYnlcYzs9G&#10;u6btzLTumuW6W/LfoQeM7zW/CmnHUINPg1Bo4ZY7eaeQI7OVLJGcD5hxjsfu9awfGWm/C7xj4R0T&#10;4va3ptvZX1jppuPDeoajE6rbXFwnlBJWT541Lna2OnWvR9Qt5tYvLqwnij8p7fO1owwk3DGSD+Vc&#10;54pttW0PwlbWHhm3hjQBLaGPbiOJUYHJHPyYyCpqZLlu+hrhcQlKCV4zvunb3WnddVqn22vpqea+&#10;EPj3P4LHgLW/Evw21aDQ/FZu7PxBfWlq840HVIpREskwRSxgmIx5x6AKT3I9f8W6/wCHfCVlPdav&#10;eRrb3Fx/pXOdoOFyMdicZI6dT61meDdAtvhpnw/pmsSx2N9dF7GzvpN7W5fLOqOTuKFskA9Bx0FR&#10;fEj4Zx+OLfVNE/tKaGPXdLmsLhYWXfbsYnVbiEsD5cyMykNjBAwar7Noq39b/wBfma4mpgcRjIys&#10;4R1u027rmutHezina92nyrzb6Cez0jTdNj1CzjDAL5jNakF5lIzlf73HI/SsXQLjwxrem/8ACzLO&#10;zuVW4tZIri3vtL8m8iVSfkKsPMBBGduTnPGa5bwr461fR9M8M/DDWYm1zUtDsbSy8WTLGLW6tW8g&#10;mGdovujzfL42nb1+ldtqF7Z6Y9ppmu3TyNdSNJHqcMe2NAD8ofnhsHGehNKRhUw9TDvkbbbejT3j&#10;r0tfVWavZ2s0mmcd8ZLTVPFXw3XW/AXiS4stYso0u7aW4jb7iHd5ciAZZWxgqQcAnjIrW+HvxY1T&#10;4h/CHRfGOu+FbXSdR1KNhrOkS3yyJbqnyymN1++CCrKpAba3IBBFdFbz2v8AaNxZOj+ZHA0XmRsP&#10;myeMe+DmqEXgxZV027S9+XRbqR/MhwPtMTJh45V754OeuVqfeW2un9f1/Tv2+HlhVRqR2lzRfWzT&#10;93S103bfbpbW86XOq2882nRx+XeWsJXTwkgeOaHHy+YnZh7dgD7VRHjCyv8AQ5PFcEOoXElncLHN&#10;psNqY5XlV9hxu+8gPzfTuaqeJdE1C88aW/jjw/qdxaapDpLxW8SKJIbyEjO10/hZW+63ua6ULb62&#10;LPV9Mu41RZN93HEwOWC4dT7g8H6U/e2X9f8ADfkZS9jCMZPW+/Sz6p76Po09HfbYsXeoWF1LLpSO&#10;ysse+ObaPLzjpn2rO0ZJdOspNM1nR18mHYkZ5H2hSeRx935uh7jrTbaKK61UwzSBobNcXVu0RBlV&#10;jkMD7HFXU1pbvULrQ0dJbiyjWeSPodjH5T69j+NV8Wr9Dn5eSPKtVo35ef4/icr8NdWu9UEc+npa&#10;Spca9d3s091Iw86xLtGssa9EkEiqm3lAF3DrWtrWo+JbzxHAngvR7GS8XZJcDULgxh7YSbJk4B52&#10;nKn+8ADxSaUdJuz4h8H6IW3W06GGyuYiqxtJGHO3PWM85A4DZ71kyaVrF5baP8RPAusN9q8NNdw6&#10;lobTeZHePIAJYHb7wKHDxtjpxjmpjfY7ZKnUxDm0l2ve2qvG+27sr6Jb3SOuP2NIltrK2ksI/OaO&#10;FTENrZPXHvT9Fubm/DQTXdrK1qV89YM5iY9AeTjiq7zaH4p0JbVYX/06EzrDJlJIieDnurA5+lcn&#10;c+B9c0K8sdV+GkVrHqMepRLeNqk0jC6slwkisyn5pNnKswOCMHrVp7NHLTp06icZvll0utL+bvdL&#10;7zp73TPCz+JZt+rx2WrarEbO323AjluFjUyEIp++ygliQCdvXgVgfEDwZH4p03T7LVJfsOoW1xB/&#10;Z9+LSO4hkZJVkZNjghQxUY6MvVSDV34jeG/DHildJ+JNxoDXGqeD76S/8OXgkZJrVmRorggA4IaE&#10;spByCMVo6hqWiag+j29rNHNZ6hJHLYzQSDPHzhsf3SOp7Z96UuTp/WpdKpUp8lSDd1vdLRrtvdct&#10;tGv5layuHiPWri1ttUN1plwPs8HmLBbqW+0rtJZE5+Y/qK534e2epWmneHPFfna4bvUrGSC8tJG2&#10;2scfLx+dCSdrrwodDk966vVdW0KzvI7TXdUht5rjUFhtPOIXzXfpEM9WPp1qpYWv2PxVdeHNQs5P&#10;sdvbpNp838KFiQU6/eH5UcvvE06vLh3G2+vqrW076tPf8iv4U1XWNOvnsb/T7prWS8kDXE0qusXy&#10;grsI5K7srg8g9cjml8QQ3PiTWr7RtL8QXNjbzaS26/sY0aWyulb5XQsCu4qTlWBBAzVzU7yz8NWb&#10;ai9tIqWsiySeQ4XzTnDBh3JHOepxT7J7jSNOjj8R3Ful5qWpC2tb61gwLgvlod4H3WCgrz3HvRZ6&#10;ITl73tVFdl1u972d9tP8tyraa7aa5eyeH9Ru2uvs1jGz8EFwQRmQjgFiM44PeotXk0280q3g1TUp&#10;LODWNttDdJJtlil7IHHQjHB9a1f7ItJb64vbXT4En1CMR3U0agNNGoIVjjqRnivLvhxb+G/B3heD&#10;wp8OPEaalYavrF4lrHfXDMttfRsxmjO77gDEkr69KPhWpvh6dOtFyhdONtLabNt32Vmrq61Sex2H&#10;xX8Aan4isvD2saX4lu7e+8H6xHqdo25Sl9tjaOSG4UjDKyE88FTgjBrpba70/XrOOSa0j3alZlpI&#10;WQlWGOVJPp6HnFU7C11a98PwaTfWlvHc27Kt1G0pkRl77T6n3rFuNOZPjl/bum+LJofsPhxYNU8P&#10;x3amOWKWUsk0kR5WQFdscg7FlOarXf0MVetT9lKXwKTT/G2nRvVdE35lfxF4J+H/AIs+GEmn+KdE&#10;j1LTLG68y0WSVme1mU/LKjZBVlbkHNa3iyYv4OvLmDVbGSSax8pbzUd3lFxgBZCvzYLfiDWlpJ02&#10;88MfbfDcC3VrcRtJbwyLs3DkGNgR8pzxz0rH03SNc0jSIRBe3ska7Va2kCsyqSW2tgdVJ27geQAa&#10;nt1KVSUtJSfuyuk33tf0d0r9+uxH8N9W07xdoVj4ltdF+xS3SM00SMJI5JE/dn5h15HfnHWtzTND&#10;ttOu7qaKCSJZMLHHuzHwMh1/u88YrxP4kJ8c/h38S5v2mfB2vx614O0DQpLHVPAfzRzNMWzJc/Ku&#10;GZTjHfaWr1SH4mfbvhdoPxLvfD81jHq0EMl1Z3BHm2PmL0b12tgH25o91JX9TpxmDqqMatFpwqaW&#10;Tu4y35GnZ3StrazvoznfHPj3w18NtYk+LfxGtPsVno9tbrdalbwFpJDO/k5ypHmRrkbgQdmCRxXe&#10;a1d2+lFtcu5ZltrWzMl1JEgktp4m689SQPmGOx71zWnaL4ieTxV4T8U6rp+rRtqUl1oMMlqqvY2r&#10;ohW3kHHmAMCRJn+LB6Vq+Gb671nw3ZajPex21xJC8M1u3+qeUDbtYHkbSOlEXaVjHEKm6cWtWtHZ&#10;6OLimkk1dP4rvVXem13m+HrvQbXxssOi6jbyM1msrLJcfvHsmG5JEJ++oPUdRW9qNto10vliaOOS&#10;8YiNo5AfMXudvfGeR6VzGpeE7NtOWyvLRYdas0WRb5MNvjJ+ZFYYOwHPynoKt/EC219bPRfFfgjQ&#10;IdSms5lF1YeQhEsMuA0mSQybANxZTn1BpR5tmE4QqVocsrX0u3pdK612s/Pbr3LK6NZ63Z6j5UNo&#10;2o2YS1kvFh2s8idN232+uK53wL4PX4fPoPgvQNMm03RNHsp20+C0uRJZoDMd1qCxLKMtuVM4XHGB&#10;xWja6joFz8PJPGlrbalc6Pqbf2i0ljGUvImEgC8Rt8zhsZ7MoORWY3iPTPiN4JtviL8G/H9jJZte&#10;XVvIxs90T3ySGOUOvDRtvUhgR1Cn6zL4br+v6X6nRT9tyyg78jlZ3T5VLlaSdtnrJJNaK9t2b/iH&#10;TvD/AIvvZPBt7qlx/aFha/bpIRcOhMTH/Wo47Ky4xk478VxOq2/jXVk0H48fC74l3GqR6b9qeTQ9&#10;HKPB4kt9pBsZIwdrS7x8kw+ZTnPFdf418XaT4c+G8njnX9OmtYdPt/teqTwjdNp5IAZ1QcspPVVB&#10;yD0rkPiX8MNVm8E+GfF/wKtrfTbvSNSTXNN0eSExWF/MUIMUu0boAwckOBgE/MDVxXv37r9P+D8r&#10;33NcD7qipOybcbySlG9nzJ9ua6s1stdrM7rToYNT0Czn1G+1ITTXQvYF1EpJcaY8hBa1fA5VD8g7&#10;8dTirHiKTxBZa3a3dh5FwFZI9QEanzASTsfGeQc8+2a5/VPEHxBm8F6br8di2n6lb+JrJvEVqyJN&#10;vsC2biKMj74www3BwCa5b9p2/wDjroHxQ8D+JPhFcXEekxzPBrEEOireLO22QxxybpEIRiUGQcjs&#10;cnFHuyjq7dfx+Zlh8HPEYpU+aKvz7vS6V7XS69LXu7P17/xBZeM7PxPoradbRSabZXkkuoTBD5mG&#10;TCsm0gYDfeBByOR0rmfDepWuu/HvxB4Xm05bH+xYYb3TdSt7iaM3V1MmJQ0f3GTZjB5z2wRXRfDT&#10;xr4j8TaPbW/xCsbdbjUome2lsbOaGNo+jJIspLRyDoRk98Vx83hzTrP4vTeNtCMiLodu+ka1ZsWx&#10;cQjEtvy5yWVshSDgg4pS5emv9f5X1Kw8XGVSjV0ag0mtr3vr3u7xs1bWztYvfEf4zWnwL8caPbfE&#10;HV500PVb+3sba+mgi8mznl3DDyLhwrEDBcbcnbnOK7OHwLpdr4tk8RafAfOW3jsbi4SQCQxbzLgu&#10;DklWIwG/h4HU1y3xO+GvgD4peGLfw94w8P31xpN9pZkWGaNmktZFYPHIHzmOVHwy544x0o8K+Fr3&#10;w/quqeP9Vub4axJo8WlapqD3bCz1KK2QNb3nkjiKYgmNmHOAc54NL3Vpr/X5afl5kyWGnhIyhJxq&#10;WakraS1Vuuj+Lm315bJ3bT/HXjbwf4YvdYX4leHI4X8m3tYtUt4S32q0up1jCEEZGJW5U5x14BqT&#10;4m6B4L8PeKvD+seJNIjks9PuPscd6t4A1pOyhINytwc44kyGU8DOaswRfDf432/9oaxpcd09raot&#10;1pt+pK4ZllidumdrxhlI/wDrVX0m6S++I/iDwZq8Vrd3X2S2ury3urEm3uJMny3RmBGOOR2b0ppK&#10;Svv/AF/noFN+z2Uoygnzq7tZqMdO27be2qW1x/xD0nxDJPqGl+GNU0i91HUrOFTZataZnubRH/fW&#10;+QV81XXcFzgo3OcVzHxNtPGHwg+Ingv4v/DfX2/sPw/cfZfFXgnUNTZTc2Vy6Rx3MLSZRJLZz5jL&#10;uAkUHnjB3PFOieL9I8RWnj7wZpS6zb3Wq58SaHqF5ta1gIC+bZkj5XTqUyAwz3rS+ID2EnjfR9E1&#10;XRJJNPvLOV2vnf8AdI8eCIHU8MXRj8pyCM8cUN8sb2X/AA+n/B+40w9X2cqcdJRalzLTVctpJq+n&#10;u/C97vmi+bby3wr+wz8Ivgb+0fN8cPhvDc6fNcahez6tJJblmnlv5i+6OdTkxo+R5bqVVWBznmvY&#10;P7OtbjxAPEt/ZzQX+kzOZrhZvkYEYxgk4RlwSoxgjNSNBbaZf2Pw5Xw7K2lzWTNHcW8wItFRwUgd&#10;CdxTHRxkAgA44qp4R8QaRfahqPh7UtWj+3SaiwX7RB5Ekyv86RBWx5uEGDjJ45pOUpSvN3b7u76v&#10;+vIzxWOx2Piqlabm4x5U3q+S9tbfO6fluitLpcaeJZv7O8Zm1nvNRjurW1kJZFwnzIM/wt+naiy0&#10;zTx8ZB4phitNt/o8iatCwD4mjkUoUOOQefrgYqTxBJrPhXxtY6t9ma+0i6WWK6WO3XdZkAbPmz93&#10;rzg+lR+DfFNtP47n8PSWavDH4fN5a6lHH8smJGLRH/aAw30PFLl96z7oz/eexc46rk/DZrbdWT11&#10;6rqHw/0bwRo3jHWvAfhbxjDchWk1XVtDmvmkuIlvJDmXGcmHcrKp6KcrkHiuJ0zwv4z0r7T4d1FN&#10;Xsre+8aXN5HNY3AmazhBygDA7VWQIDsHQv8AWuk+GUHgbxH4iuviJD4TSw8Q2dutrqixybmFvKxk&#10;UKeqqxO8joSBxkVsfDvWvBPxD1XxJrvg7UFuIYZ4dPur6xuN0VxJ5W/jBxvQEBu4OM07e0jdd/P0&#10;Z0SrVcNKpJpuyjzNpO0tEtU7Wd7p2bei2ux0Gj2XiBrXxpaz3GmWrajHqt7HZzNbTNOqbPKuFTKy&#10;qR95T6DniuX+Nfw7s/iFFFqGlW1xY69LqVvcWeo6Sxb7bbW7h3t7hQwzE4yhPbIq58HoNU0zVfiB&#10;ebbq8S615ZI7eTUfOjVo4grqqkBrcsMEocqTyDzXi/xf+BHxo0/9prVPj54a+PGvWMGqeCb+DwzY&#10;WFijR6II4hI/3iUYkjIONzHdntWkeWSd3+F7628+9zqy+j/wpNOuockbxbu7uykoO1/nfS0XpfQ+&#10;lNZ8MtqVtp+seIrhZ5tB1VdS0mSEi3kDKjAQO3I2sG8tugYYzgCsWW2174h/B63tPEOnS/btatAV&#10;tdbtxa3Vm75GyTyW2h15G6M8gAjOeU/Zv1z4heLPgPoWqfF3UtJ1HWJrH/TNS0dm8i9j/hmKsAY5&#10;Cv3k7NnHFVTpd62iawvhr4nXFhZ6gZdT03zY42k0aSNyZgm/PmW7EDMbD5AWwQCMRpdW1v8A1/Xq&#10;eaqdSjWnRlJc1OaSkr20bvayuk9ZbK9u+jwv2efE+kaZ4t8cfB/WYNFsx4J1a3jsRY3b4ht3iXYZ&#10;UdV8uR2+YlMoxPY1V1nwN8QrT9q2x+O9prd8vh+y8OzacmktcLHELqWX5pJkJ+aPYMo69DnNeiaZ&#10;ZT+JzO3iXw7p9015FB9quLeNWgmh25wr/eYbhkqTlciuJ+IXjzwv8CvC39keKfCd9c6fqdxJIf7P&#10;ja5WyjB+aTOPlVMhiOwyaXM9oKyf3/1+jsd1GtUrY6XsY3nOKi46SveKU2m2rN2b8r796Xjc/H3W&#10;/CHizw58FdC0ux17wxeNeeAbqR1mt9UhMYZoHYjbDMW3KFOFIKnIzkdD8Ev2mdD+LfgzR/ENvpM0&#10;V1faLFfXNsdqyROXeOWAx9VlikRlZc4OMgkc1X+EnxZ+Gfijwzqt7oHia60e80O8EWsQ6wwhT94M&#10;xSqfuNDIoBjdTjHHtWZr/gvQPBmpv8T9O+HskOvXF5NDp/8AZce1L9lVZoQwU+W4ciREkYKx3bT7&#10;pylGNra/p5/5+vyqpToVoywuIpcsk1yu1nflV023rGWk07uzbaVpK3e+PfEXg7wH4X263pd5LYzX&#10;lrp8MdqBPLJJPJ8nyu2WVSdxPJABx0rH8VwadpmjN8J/iR4qutQ0rX2Olw6hbxJHdQzsSxJKEEJj&#10;ADBSVPXrmsX4j+FPhd8bPgDrnhCwZhDrGmjWHsYZi91pd0wDxSxRv80JWROF4AZWA6muI+LXw+b9&#10;r79mXwr45+FvxLtdQ17wtJb31nq09uYRLf25CyySjG+InawYehNarldpX/rp/XkycDhaPue2nKH7&#10;zlnJr4W0nCV9bPmUr66qz1W3sd74G0nRdC/4RbUfF2q7bqcvBeyXW2S32gDar42nA6K4OeetYfwP&#10;8VTa3rHi74V+LW+03HgfXYLN7q6QqZ7aWIXEMhccSYUn5sA8YI4re1sal8SvhRHc6RPZm6mit591&#10;vcJNA0kbK0gVuQyEBh69Ohrzb45eIfi3pOkeGvHP7OXhKbxAupeNLR/F02nqpmOhuD52xHxucbcB&#10;jzH7g1nGK5k0unXTpdrX8PP8ccJSli4yw9SS55O120lGSaak3slKPNG19Xr0sd/oV7cW9lNqfifw&#10;9cfbLeRrcW8ipLcw2Msx8neR04wTgkYweea0PEIRWvH1TQtQkgjuITHLa24c7umcKcnaeS3oeOlQ&#10;+KPiJp/hW51LxxbRrqGl2sMNpfW1jCGuLGQsX3yp/wA8/LYH1AyelSQz+Evht4c1LVfEPia6GmXG&#10;oJdtLfzFxbfaNu1EPUR7iMDtmiyaav8A1/Whxv2kmqnJq2rJX391tLqmr6b3uvK/F/DfwjqHhv4j&#10;+IvGOj+OdVbz5HtNU0VY0ktHuiwcXWwnIlVMLwRkdRTtS1rTPBuv/wBqapOvh+TWJJrRrFphJb6j&#10;cFgIbuNSRtdgcMv510HgN9TuPGvjfw7420ERwprAm0m+XAjv7OSJfnyp++pyuTg9DXN+BvEnw6+K&#10;8+vfADVvEVpNr3h2a6tIIGuBNeW6xuP3zK4zgFk+buO9Eqcmvn8vK56XPOpWlOa5oxjDmcbP3HFa&#10;6aNRbW6utFo0Lq/hX4j6J4+0HxZP4u1S+0nwLp+oajrVvp8Y+26kHiU/YWizmVAFd0GMkhVByOex&#10;stY8G/EvwlY/FHwb4hurzSPEWjq1rqFrcGPZbMN28RsMrICMFSNwIIqn4M8O6hqKfb57ll17RV/s&#10;5NYhuDKZ/n3yI275iFb5QGz8rDFWvBiafqUc9x4e1a21LSLi6ka+L7Q0M24jGAMcEFcYB45yaNtG&#10;v6X/AAb3/wAtFy4qoqkVd+9CyukkrNyk07KzbbvF3XWLT3XI/DDxvfaX8O9QvfGGn3LXVn4j+yzI&#10;20SRxythbkOVXcGUgnjIORmtTx34h0rw1d3fxEGpTXWkaFCf7R0uK2jkZIFQmS5RSN77UywMZyV3&#10;Y6Va8WeI/Dej623h/wAVac0NtrzLaNffaQIYivER2k5Vmb5cr361a8ZfBzTPGh0G71XUr6yvPDzS&#10;qraTd/Z1uo2Xa0Uq4IkQjPyn1PrUxjaPL29b77X/AOHLlWw/1hVqsXFTu+6tZaLtqmr6NXT165/j&#10;DwNofxr+BOpaE2raN4g0nxJaxyeHrzVNNWa3js5TG8aSKSDKuB1yGOVPVa4zWvCvjz9nvS/h3aeB&#10;tLtdQ0nRfFkem6pHqWpO8lloc/mGQW8svz/um24Ds3y8elVvgTpF54G+C2n+AvFHhu7n0zVvHa6X&#10;Lpus3T5sLCSRjAYJBk7UZE2qxGOgI4FeifELSNR3+JbvU7O58QaT4itbOyk8OMyILaLDLNKpPO47&#10;tzA/3QB1qtLLsr+nVXt8rr5HZzTwOJlhedTpc8mk7Wlflh0aSlyt3bstG0/eLvin4c+G/Feuf8JJ&#10;eyvdeXbo1rDIqiDaDuinCH7synpICCM1leJ/BWp/EH4W3XhDxJ4luL1Li9VotWuPKaUbW3BXZAR8&#10;vIDYyO9Znw98R+IfBsPhPwl4kOpapZN9u0O8u5LUbUMGGt55FA4Vo8IO2RUV94s8D/BTx23wmsfD&#10;c1nHrt4NQsRFIDHKXYCTywTxg8svoc1Mv5np3/r10OWFHF06ip05czj70GknpGTTavZpq17W1Vr9&#10;C18IPsMfxI1iHxLq017q+n2yWml6jf2FuJJNPIBUR3EAXzYQw+7IAyNnpnmv428IePvD3iDxZ4q+&#10;G0V3qWoW8EGo2em/2giSXc4xvtAXQhYnjUgZJ+YnpxVL4pab4Z+Enxaf9oy3S8k0qbQzpniSy0+G&#10;WWFYxMJHuREgI81Qo5AGQOa7zw94n8LfED4daZ8Q/B/iWHV7S/Uz6PrdqpDXMYJI6YIOAVKkcEdK&#10;OTm0a6+fbb+vwKrVJ03DFwV4TUYtOPuqSs3HS3Zu102m2upFceL3tWj8VDwrf3Fvdxw/aPscYM+m&#10;bl+fehwWROh25JI4FUfiBYavo3hWTxV8Ltbs7d/t1rOYbi3DW81uH/fJt42s655GMEdKtaFqE/jF&#10;rH4ieE77+0NB1qy2XSrJ5cluySMCyZHPOVZTyNuRSeNPB1r4++HWufD/AFVrq8sb+RoTHDcG3uI4&#10;sfwOuCGz0bvVQV9/60OSPJRxEFJWs0pJ66JpNNPqrPe1/wATE/aF0/VfFfwc1qy+Hawrr2qaTcf8&#10;I1p91eJFHqFxIuI7fdIQhLEcIeSRxg80vwU+Jfiv4nfs7R+NNAs45tWbw2ixaP4lhe3MOpxRlJoL&#10;oqCdhmRgWUZA7Gsj4MaGLb4EeEvhl8UNHuvEEWn3E5+3Xttva0Fq7PEZg3zeYqjiRecjI61Docqy&#10;eKPCfxl+DPxZim8HeLdeup9S0fWrNovtsbKVEcLlQ0UiTjIDj5hkZPWqvFK/bd97r/gK3XVr09KV&#10;GlHD1MI9eSbcZtNp2v7t1drnUG0na1nq03a98P8AxfoXwi8HeHvBPhay1L7BpK7tS0K61Jry801r&#10;hWn+yiVhmRFYybA+0+VtwTjFV9Q8O+EtIsofj/8ADaQyN4qvl/ty4WxMMl5byMPKE6oP9bC33JWX&#10;cBwSRXbeJ/DetahqF1e6TaQteCRZZl+61wioWEZcDIYfdUE4JNcT4Ee213wxf/HHwZomvaHqXjC+&#10;hTxR4Z8RXTgWFxAfK2LHgiMlR95eGyDWP7zlldv/ADf9a2Jo1YVL143Tk0pap83M72lfXXVqWusU&#10;pe8012lzoXh7WJJvAniJIri6vpjczXlvC0LHaMLLuBwJAPl3AjPpXBxeEPid4I0rWtI1jUbHXtLv&#10;tPu55bhYzBcTyAFYFHlkfvNgG5gQSV4OSK1vH/xA17wx8UvC0eneBIb631i7XTtUkXUhHNZtnKuI&#10;ycTKR1IGR34roPG0kPgS0+zacl9HYxWs97exx6e9yqxK3zFNvKuCcqoznB4xVcut+33/AD9Xe5jR&#10;liMPGEbJqorpOz1V02raxeisrK9k9kjN1zxr4p8IfBjRfHdt4D1jxQ1npsa6/o8Mai++y+WDI2yV&#10;gHlTBOwnc2Dznry8/irwRrn7SXhu28OeKrfT5L7R2v8ASJGt/LGuyNAP9GnDAZlSI7lIbeoGCCK9&#10;ATUfEHif4cWPif4Y6rp+sGTS2n0+6uZdttqEm35d5AOFbkdDg/SvJ/hJrvgL4u+B9c8Ca5p02i3n&#10;g/W43itbHUhcahoeqKxEoj3jcsaNwrYKOjHHpVe9yLT5/LT/AC/LY6MFCPs61SULcrlF2eqU3y+9&#10;F7qL2slo2m01E9l1bSNI8R6dqnhPUblZ7PULN7W+06ZgJt7J96JvXB4xyCAc1xXib4dahoXwJh+H&#10;Xh3xzrUlvp8dtAusXt0ft0cMT73WSXGGYovl5YYIbmuw13TNQeSTWNP1hr6602wH2SGPbuEu3/XE&#10;ep6kdMcVyvjufwtpXwzvvFfinwddXceqSQw+KIdLuX2lG/dPc7Fb5UCuS+P4eccUK8vdt3/r1OHB&#10;1KkZQUJXXNF8tk/eW2jt069dE77rrLXW9TbwfqHi6yiMYuFWfT45soY1KAOO+O+BjBx6Gud8S+Fd&#10;V8efD260+G4utEvm0+SXTNQtYz5+l3jghJRHna20dVOQa6H4cXOjtoB8NWcjTadpVvAdLnkkEiyW&#10;gG2I+ZyH+7jnkjrUXhzw/wCJdE8YXmqr4qM1tfM0txpNxAD5CAfKsbDkDvznJ70Rvyrr9xjGoqFS&#10;bj7ri01e+qVrLr01d9L6Pc4bwT8avE2lfDa3n+LHhr+1Lj7Itjfa34btywupg/ks72+fMjP8Z4IH&#10;ODXQ+CvGw0TUZvgj410i+uJtNtY5bbXpNLcabqkbEt5ccnPzoOGVsVl6Lc6P4701fF//AAiV1a65&#10;oGrX0EMd0ptZDt6H0kjfIIzkHr2rWl1PUdb8U+E1GhXtvFdwzf8ACRX1jdJJBp0iR/Isgzg7iSAQ&#10;OvWs/ei7X/q+p6GIjh5ymvZ8t3JuzSs0m48u+lk1pZNySSuos1Lbwxp8lndXdikyza9byW7XFvcA&#10;N5EmVRUYfc2All5GCM9a8B+J3xK0vwF+yt45sf2go5PFWiW0zW91bX1mYLq4gS5jSGNjx5koVQ/m&#10;5BPJya9o8Nah8U4/iNpOnw2dncaLp639lrjW7L5h+dWs5AoPy4XdkEc1zHxftJPiT8JT45+GFwNH&#10;vrXUL6SbSdetP3c8kkcluI543yNhfDnsVrSLipRk31v29dfl8tzbL5ewxUI1rSi5Qd09YtSlyptJ&#10;yi5cujWyafkek+CptCvfBFnrvhPxFJNa6pp8EttP5gmjVWQbNvbCggYzXP6p4Ys/iJNNa315Hb6p&#10;4b1RY7i+sZnhW4jK8xy44YFTnb2YAg1g/A7x5pmleG9N+CuseFrzw7rdvZsl1arZl7O3dUwTFMvy&#10;FGI3IM9CB2q/8OLLx98O/jBr3hjxjopn8Ma5Haz6Dq0cgbz73btuI5ATuUnhhxj0qY2cFe2m/wCX&#10;56/eck8NVwuIrOMrSjeULtXlHmS0e0vdvom01qtEdJo2q69psk2h30EN19hPnW0azfvJYcYVd3Qv&#10;05P41Bo2n+ErHWtN12K38q8aQ2Ni3nBWeNyWlhdSfnG8nIx15FYvh/Ro7zV9Y8b2XiqXUIm1CSC1&#10;+zgMyiJsGNgv3thJ9Djrmtyz0/wp45S0uSttdf2e/nwSKxVra5GV8wA8g8kH61K5tfLa/l/wTCpG&#10;NO+rs171k1q1qmn62+8o6n4c8Of8I/H8Lbi0hnhuL6a7t9Pu3w8aq5kwnOUKsRtIPy5FQhtR1nR7&#10;XxiLHUtL1i6t5I7azu4wtzpm0bcN1znGc4Oc5q34SstJ+KcEfifxD4Uaz8QWM11auLghjHKj7HAI&#10;P3XCqw9RirfgLVdA8f2Nv4stGWeTT57i0ZiWVlkRyr/KeRz+Bqrcz0KnUlSi+a94v3uqu77a2alZ&#10;XfW3VGSmn6bfanqHwo8VaXrElvdaLHO2oRTHybl5Mg+UcjbNGwDbRjjFee/s923jXxz8DviBF4nu&#10;dCvNetvFtzENUh1GWWC98qJEUzxuDJZybBtYc8/OODXXeNPHeieHPiH4ftDJqTQ3erNpeoSQQlo7&#10;aSVN8TyA/wALY2iRT8p4PWunk0bQPDPiyaw1LV7qW51Dw7Hb3TTKI4b4pKxSRyox5pz5ZbuuBT92&#10;Olvn+H4u/wBx2KtUw+FcXHWooyW+8Jau395JXV7fC7WUXGlb3El/o2n+HdQ0OKGPR44odRi3eZAF&#10;MSPCUL582LkgNkkEc1hfFFbTxBod1JqmiLcW/wDaNp9p26jJZXECqwG6OVVILBuChIBHerPhGKTw&#10;l8Mpvhl4z8eXks3m395Z6teW6q0GnrMG8kuvy4hDeWrdSoBI4rYGt3PiPSrPxB4G1qx1rR7mRFum&#10;ModJ7KRCu9GQ4Zg3f+tJbW+X9bdNTOP7nEc8VdKWjvJJ6p3v0cmnZXurWd7XeB8O7nSbrxLe+FTq&#10;t3a2Nrr5ttPjupJN9zEEztYy5WZQ+cEYxjg1b8GLoHirWdek0bWYbp7HUJbXWdKvFV0Eqc7XG3kF&#10;eQeewNammWnh/X/CFn4f07w/t2yPZeRdTHzrRQTghm+YdMg9a5z4GXestN4og+IXguPS75da+wNI&#10;t2Wa/tovlW53A8My4GepxzUPpf8ArR6FTl7SnWqK6cUlZtXeqXN3d93bZ2d7HY6Otl4JiuH1mG4a&#10;31fVraApHC0nksy4iL7MhY8DaZDhQAN3rXkPwUt9W+Df7R3i79mfWPBGvX3hXxRql14r8P8AivLP&#10;ZwyXHzTWkhLbYwrcI0f3s8gEZr07R/EniHwx4nTwb4w1OO+eaKYWd1bqI0nt2yVWSIkklVBBZSQS&#10;M8Vz/wARdF8f+D/D/ijWPg14otzJr9ki2FjrO510q5I2ebH1XaM7tp6njNbRklFx0369PP8AF/ex&#10;4Sbi6lGbTVaKSbbUb3ShJO14uNm9dGrp2ZJqni640jxzpfhKz8MLfW/9tJE0DfvJBHghrheAflGA&#10;Tk8Vd1nxn4V174yyfAfRftDTS6PHqM5t7wwmOMP95f4gxxjIBBHBxWN42j8ST/stXGtxWv8AaOtW&#10;Wn28d1f6XfLYSpLGwE17G/IjZfv7e4yDXO/AbwLc+M/jbB8b/iJLq1r4w8P+Dl0a8BvEaOe3dzJF&#10;d5Rdk3mptc88GlCKUea++33/AJWvqbww+Glh6lebt7NSjo7tzVnGVt+W7SvpZtb7L0zx5oniqDx/&#10;Z6pDrUlnojad9nSSGGFy94XyFlVsExADnkZPHesDRvixeab+zxY/Fr4t6jZ29zZrNLrlxa6PPbwC&#10;Hz2ij3W8itJCxBXjnB6ErzWpDbeK7v7LEmr2s1pY3DRSTTS4h1iCY/MpHPlSqSNueDyO9XfHw+Ie&#10;mzaPb/D26sbo2N0w1Sz1S6YG5s5EZNu4A7ijFTtb+FeDmqgo6+e//AOGLp8sKE1F2a10joua6bs7&#10;OV1q9E7XV00ue1y+8Had4s8G6Lpx1C1tdNuFuJJtLYeTOXRmCTLJnzI2yenKtjpWr8WtM+E3/CPa&#10;dqPxK0L7VaahfxIuqW/m2xLFsr50tuQY+Ojtx6muXnu/DHiL4Vy+EPiFoK6b4g8HXQGvI107W9td&#10;FTKBHPwZIZIzlfQHaeRXUR31npvwot/E3w6gtIbW+0mNdL0+8kaazkRufLzyRxkcgg5qVdaPsb1I&#10;yp1KbvJOMrXTte7clJTV37yfMmk1bXazMnwrpOn+BtZtdF8W/E/U9c/sdbo2XiLUJVE8VvO37mKZ&#10;l+WYRqdqSMAxwKsfAHxnrupaDqsXxQ1vTbu80e4e11S+s7SSLzUaRmhmK4wd0eMlCRuBrSvrTUNS&#10;8QSaVpuk6HNouqaCVuILtjvguYlBSHGMGI56kgrgEVzeiQ6hH8KPEXwq0y+0/Rte0eNptGt9Wla6&#10;W3+RXVJRHtkdNxIBUnKkEZ6U9XJK6V38tvy/qwSccTh5KfxS5HfS8VzPmdkrrVu8UrbS6K7vFLeF&#10;oNf1bVfEKafHb6hEsWm3U0kam1kA2xGSQ5XdI2PKfqOhFavjZWtP2e7rXdO1CHS7h9HKrNqluH+z&#10;zbSoI2jHmBvbBrD0u68C/Evw1Y+H/iZ4NsdP1vWtPhs9W0GRhc2epTQp5qvbv0cRli27GV6NyK7X&#10;QPB9vp/gyb4dWwjutOh00W629xJuZJAcjIORg9yKiP8AE5v66BiJRoRhGd+aMldaNOK0undp7eae&#10;jve6Mr4PT694Z+FWj6N4uj0+6mh0lUm1bR4xAjSbd7K0Qz5fGTwcH0q/o+hfatZfXdJh0+8k1bT3&#10;kmuJC5FxFyof5Rt4GAVGCcY61534s8X6/wDAfwSn/Ce3NxDZzeIbaS41GaQyRRRl8NbNKFAQE7VR&#10;m4w2Cat+Afjh4L06+hW41nVdJj8Wa00ulw+ItDltIUuTIUNikgyqSrt3EZ2urKwPNVaXLs7f1t/W&#10;z8jWtgcVWjUxFJX52/hTafV7bW3stFbpo1zXiTXPhP4q8eeB/jTrOgXmh6npNhfDUPGGnpLPZaf5&#10;Mi2r6dOWKtDExw6h0Kjdu6gmvUviTpGm+L/AFnqeqeC9Nvr6P/SrKG4uDEoVXBO2bBZGZe33W6dK&#10;2vFPh/wn49bxF4J8RaNY3n23TZlu4fPMbSqy7WRymGAbjJrhfh3cx+Hfhvp/hT4gaDc28Ok6XFpm&#10;pabqVyZ0gR8qsQn4Mvy7cMecYol5+ny/q5LxEcVSp1KSkpU2rR5r+7JyklF3UrJvley2s4t62tTv&#10;b/S2vNRuvh9cf21eaTONC3SosVzahcrC0y/cKk/Luxg9Kk+Bem3Ot/ARn8JiSHVpLGWWy/tq+Mk1&#10;pqwVhGsvOcB8AnPPJqbX/D0OlaZLo3iBri38Ow26vo+qbg0lnHgE2wk5wAVH3uoOKl+B/hXXbzwt&#10;JqsXiCzmt76R7i1uLVgyR7ieFO0ZUcEZzgkjoKmN+Zdf6/L9Ca1Sn/Z8pJpe9HXWzteytdrrqujT&#10;1aaMn4cadpHiaa2uPiV4QFj4i021SLXreGYxrC2CMKFbmNjuKtjBwe/FdPo/hLXvD/i68urPxfLb&#10;2Oo2scUaqokaNUJCyRseB8pxgjrXmfwF+IHxk8ReI7TwN+0v4X06HUNavtQt9F17RbXy42t0VmW1&#10;lfcf3mNzqcbc56Hr6R8IbAH4W6KfDviBtW0ctcJb6o135j3UIdgrZYAkggg/Tiq5eWXfzKzSnXw1&#10;SalJW0Wj5oWbk/db2s4tJPXS3S5x178QPitp/i/WE8aTW/izwPGktnfTR6Sum6rpUiru+0oSdt5b&#10;uPlO3DAjjINdH4L0Pw/4p+GN1qegeGbLVLK4EMOm2EiGBvs6sDhsjORywUDgjg1b1LXdRvtJbU10&#10;KS902NJxJp80Xl3BKHCqB1YHsR1qD4f63pevWMg0SzuYYrdibW3aTyZkIHO5cAkelEpKUv6/r+rk&#10;VJylh+aEFFxcbuNktO6XLaT7rl07u7fBfG/VfCsvxu+Cfw58S+HpLjxhceLZJNEm1OaSO4itIUbd&#10;d28yjymlAJUQycyKpxzjNT49eOv2Z/gz8brr41/EfRbvSZheppV94sttNaS1aVozG32iMKCCU+Uy&#10;AkbRnqK9O8WaR4f1O2vrLxP4dvdWttJf+3tDumuwbiy1BVKf6PIeYZQT8v8ACc49qm8YaZ4T1r4d&#10;N4I+J+rWskM3lI2oeIrVN9ypUGUy8BUkIJUsMAHpV+67Jp2sk9dXZt/qvxub4fHUafsVJTslKMlG&#10;Vm4zlzS5dHZJNJxaav73vbRg8TTaJqHwFu/FHwgnXWrabT5JdOWwuvtKXsZ+8kb5O75c7cZ6YxTP&#10;Bnjzwh4s+E1vN4R8ZW8babpaRWusXUXnTaXKy7V+1REKyAPgHIHTHFYHwo+AGmfs0+A7X4bfC6f7&#10;VodjcT3ttp91eNm5hlJbYmWIBUkAEfWrOneFPh1pHxYj+MsuirYy2NnNZeLL77QVmRDGHC3CD5Lh&#10;UHTeCw6g4pX97T5abnPOGClGpThKU4qTlCVlzO2iUot9dk9dW01K9lZ1rS/HPh74Q3Fj4t1zwovj&#10;jxFa2+jtr2lyNZw3Ushb54g4ZndUy6xYJY7gCK1vDPw5ttPl0v7f44mkaz0f7Dqlw2so0VwqgFPM&#10;jYFXKuWO75XXODmvCP2e/wBrH4Y/GL4JzeJvjLZtYnQ/jDb6foM0mjsbU3Uk7CxaI87TjO5wQFJ9&#10;CK9y1/wV4F1bR9a074eeAtDv4brWL0+MtPVmU3F6Pmnj35/dXBcqSG+Ug9BVVKUoScZLv/wf0sdG&#10;YYXF5fVlh8QnCXNK7UUo/DHRNtJJRkmlsm1eytbzDSB+0jbfsd+P11jRV8N+MIfE2oHw7putXSyW&#10;ltab1+zgsjH9yVy27oSemKPhT8P/AAJ+0P8ACvwZY/tGeD7uLxr8PWiluob6a4t3iu5DuW6glgZU&#10;nglUgq65A6HGMV0N7fah8Tfh9rXgXwl4j0/UvBeq+BZ9FXWJdUR5tI1uMMPs9wU6p5ZA3j7pX3rM&#10;+F+qfGrwzo/gHw/NpWj6mdF06203xMtnqS3Ik01U/wCPiOQYO5GAO09Qe9aSl+7SVk7vbRq/S/bp&#10;6+p3+0qvD1XBxp1PaKacW4yj7ji1dttJ2acXreUZc3L8XIfH/wAQ+E/2Xfip4J0bUPiH8QtSmm1i&#10;81fwxqWoa2L+LToNojuNMLnElzGx+YQPvZeq4xXuHwy+KfgT4+ahe/E34FeObfUNLtf+JZdXEMre&#10;W1wu13UxPgoy5AzjkEmvP/id8a4tW/bN8Jfss3Hwo0jXtJn0y41bUr7UdL8p7WbG6Ge0mYgO+3AY&#10;Lls9eldZ8L/hf+z/AKj4i8Uad8OvB1qttHqiNrmnmEwK18Ex54243MVJVj6jnnmpqR5Ut7tJ797/&#10;AHfL9Tlxns5ZXRniYSVX2fMpLllFxlUavKLs03bS7s5Ny1crra+LejeCvG/wyuPDPxM8EPNaS6lH&#10;GtqyZZ2Vg8cyEHI5HY5BzVPVPAdp8TfhQPD+h+Lmulj1eHVNHuLiETyW0kLBvKwewxgHqKfoel33&#10;xl+BcvhTxbrqx+IrHNtNqcduYmgvov8AV3HlZyBnDFQcEHivMvAOh/Hzw5Y+MPBet6Z5mr2Ou295&#10;p/8Awil6iC6i2L5lxAsnK7nDbo2P8RxU/a30OTC0ZexlBVlGdKd7N+7q4rmV+j0v5LXodVrDfEnS&#10;/i/J4y8Ja1/alpJZLceKvCV9jcG4VZbc9VP+zyK7D4p6Xq3iLQbqbR9Is9QsY9JuI7/StQVg0oKg&#10;lAw9VypH5VzelePfBPxT8W61p+oaVqWl6hp7wWt892ohafcAVZcHKsrcEd/cVT/4Q6f4haJrXwv0&#10;rxpr2h61p+uLqug+JIr/AHulwM8YPEke0kGM5GD6ioT96zehUo/vKcqqUJU1G7t9l2s3yu7tfdLm&#10;UbbtWOe8J+N/CmqWXwv/AGjPhhqUMVpJqU/hxrXUreRriwsHhbFjO3VAtzAG8xhjlR3r0XR/Fngz&#10;wB4/n8IahqFvY2nijUHn0MXWP3t68fmTRFz15+ZB6ZArnvHS6t4b8UeH/AV+mn6fqGtWUkQ1m1sz&#10;Fb6k1uvmtbMPuJMy5cMSCcMBXR/Evwl4b8Z+H7fSvEGmWt2ttJb3lut0m2SGaMZSRGHRhjGR1p/K&#10;yuVipYetKClfkmpJa3fLzycHeyUnFtq7s2k0+VvTmf8AhW+jJ8T/AB1dy6Jq2kw31rp8s19a6h5U&#10;Et2gOGiwcK23r61naV4L13wh+1ZaftH+GvihDceBdQ8FrpWsaTJesxWdDlbkg/KAGByevJrf8F6J&#10;4T8ZeItWt5NRuLga/pkH2qOe+Lr51vIQBs6K204J4JroLOD4a2ni+88DSeD47aE6O9rDJcW5Nvcr&#10;0eL0OM5wcHmiNSXNzR6qwVMXUpynTd5XgoyVr+7ywTau27px0a2te3bl/jL418f+A/BmtfGvw5b6&#10;Dr2j6Tptzqa2czGOSeGJd7qkn3STGH28/eAHeuf/AGw9Ph+NPwJ0P4g+CfB82t28dtYeK/Aesafd&#10;+XLa6gQphRgM/Kyuyt+XUVT+HWh6x8NfA2p/sr/FXXtJv/C+qapNYeCJGune5gtGYyeTPkYZQ52r&#10;k9OCTUvxDmk/ZY8UeH/CNh4flXwv4shOi2kNrfMlppd8zCRAqH7iSkNheitwODVe0cPgu2tb/Lb/&#10;AIHnY9DC0aeHxtJUUpVISlKDWkalNJPurSVpXVv5ou90dZqH7UPgoarHF428EXVjqGm/YYNRihzL&#10;PYXEwG9ZFUf6tTyHGQQaXxP41+Eev/GPTdZ8I/FSx0/xHoWrRw6tpd6pjOowzx4Ea78dRhgy9xXY&#10;29noHiHW/wC3tPkh/tKzhNpqlrCyMZPlx+8HXcOqk15J4w+FVv8AHjwTr3jOy05NW1jS4/7CuNNv&#10;ohB5xhnDrMkyjdHPGDlZAe2DWcX73vfh8v8Agnn4OOXSqJ2lSVlFu90nOys1JW5WuZ35lundWuO+&#10;LHiG6+AfwwuNZ+IfiXVdZvLbVLrbqAt1jbVtJeUeZZSkcM6RsSpxkhK2PGPxR+GNn+zbb+JvAfxN&#10;03XF8PSJd6TqGoSMY7qGFwXtpGUZH7s7ORxgV1H/AAi1rbeDtF8GeOzcawtq0kcUmuRrPNK3lnh3&#10;6ZKk4fviuf8AFfwz0DRrWz+ENss9pD4g0cw6Hr39mxi3jvM48qUoP9awI27hh8HnNEtbu1/w/ryN&#10;qNfB1nTVW/MpuTasoyinrZcuiSu2l0bSWiS2dEttEt/FWp/FXwisE3hnxppVo15Y2KpJDBfAYW5B&#10;HTepCkjugNYHjnxP/wAIV4r1COW51G1tpNLOrxhbYiOXyl2vH5v8MmBkA9ak8X+PfGP7OmkWWhXX&#10;wp1TWbF2hiW88M2cbbnUZmEseQqd9pHX612visH4iadbXnhn7NNHd2y3Eem6tb4jvLfHzxtjlGwf&#10;wIo31OW8qNSNWouanJcqldaqKSV97NJJNuzstbNNnLfCT4lWWuT6taReKp/7QWeHUNMt9UsPJabT&#10;powRtP8Ay1UMSu7qCMV0XxE8HeHvi18ObrSp9XhtdNkUC/ktrjyzBcRyBlff1UqwXJ/OuS+OF6uk&#10;+JPAUfhDRba3uLrUTp9x51q8kMFqq7/IkKcxhsHY3QMOetbXxQi+F+rafeeBG8VafpJutRtLfUI9&#10;QY+VcRXDrut2xj5pR8quejY5pv8ApXJnTjLEUcTS5oc1mrK7iovlb0S6q68zZ8IW3xN8L6Ta6D41&#10;8QaXPcyXiBb22hPMWOkg7k4+93qTwpqkGma74mvFNzHMt6iraXDHyZFC8SRccZqHQ/DXjHTNGvrT&#10;WpYZbmHfBpvlTeYoto8iLd77eG9Kj+Getr43+G2n3mlJ9h1KKRoZ7K6uFP7+Nir7X53L6flSTe6O&#10;Kp70Kk9Gm0m42S11v6aW7Ly6zWOsR2moapb2WrrJBc27XUdq758tlGXCH09R2rJ8EeD59Msbzxf4&#10;Wv5I77xVax3E0ct9vj89CAWEZ6ZTgkegrU8Q+BPFNt4jtPFnhy+Wzkt1eO+sdgaG7jPO4r2btkVD&#10;4q0Ow8S+H9L1PTNXm024g1BZ4GsWKsvJDJ7owyCp70rPqXCpT5UoS0lbm67XspLrdpO+v36F2SLU&#10;9Nljguz/AK+4C2cqNt2MBnOfTg1Lb+CdQ/tWC+sbmS1e3mZmZWBSWMjIH51zuqa1c6PqDeHdZmje&#10;ztrxP7N1OdR0cZdiR0ZW4KkDjkVP8IfiB4gkfUPh/wCMtG1K31PT7iaWz1CZA9pe2xbMbRyDpkfw&#10;nkYprlluE6OIjQdSnZ2Wvmn1t5aJro2YVz4g8E6kfEGjeJPEU2lX9rfQz276hEYrdJQ3ybXIwQx4&#10;YZ5rtvDmteJNK0z7H460nT/Omfi40mbzo/KP8bA8qB17gVl+NntdZ0eFNS8PrPBNqCw6hbTW+9du&#10;chsdwWxg9q2dOuNM0vxLaCWC2sZJIxaW8KzY3MRkx4PsMipjaMh4iUKlBLlfV2unayS0ata+7unp&#10;ZmDeaTHonh3VI/A9lZeLtNngFvJ4X85Yg1q+RIAT8pJyxHSrfw+u/DWiaDpvgnQLe8t7K1jSHR5N&#10;QvBIySY4tmYncX/h5znbW8J/Deja1Db3lrHDvbYk3lBRuH3UOOhPOPU1n+MvAfhDXtN1aPWtJ8y0&#10;vRDcZXKG3uIzlJlYchgcHcOmKpR7GX1iNRclW9m079W9Fdq6TaV9dG9U27q2R4603wb4g+HPiDwx&#10;4i0+80uT7G4vY7YiFojnImiI4BB5zTpLSGz+Dlnp+p6nDrlubaKJrrUVjkjvbdsB9x+7yvWrXxEs&#10;dbm8Jf8ACSxeGl1HUo9LkRpNxlWQquQHVT+8V8ducmue8Map8OtN8B3XjPwz4YWHSr3S0XxFoC28&#10;yfZpXXDMsUnCr1ztGe9TLS+p00YynhYtXdp3srNc2ite91e2nfbsy5oXhOyXwnY+H72z/wCJTZ6l&#10;c2tgIZ94h02ZSAobklVzkA8qPpWtEZfBnh6GCSOSHT4VuJ5ppJfNSFUUKjqf7rAbsdua5/4deGYf&#10;DfiiytPCni6Sbw3Nbu+nRk+asoZQygk8qy8qAfvD6V1mga5ax65d+HZI7a5smhbzrffzDg4dHjPQ&#10;HP0Ioin312JxUpe0dnzR+Lqt276PRS1b66/M0vAXiO18W6BDNDdW+oWc9mjR31tIrR3CtkZ4rlfF&#10;vwtfXtNvrDSv7PW+jnhWWHWIHksrmENlMqrbkkA4DrjnFYPw/wDgzH8BPG9re+BdS1KLwZNcXW3R&#10;bGPzbaAS/Ng85CK5JGOma7CC10I/GG81OG+vBf3Gkxq9uznybiEHKED7pYHvwe1aaaX/AK7ESVPC&#10;4qVTC1Lwa5k7dntJXsnbV2uk7W8oEuvFK+G5tdv/AA/p9xPbsU1iws9QE0CrED90n5lJAHXkHrXn&#10;Xiq58GaV8a4pdA8Q6lp994ourFNb0RpR5UAnBNvdKuOA8sflsQSGLc4NeheJdEuYNA1aTwlL9h1i&#10;RWuI7hbfCNI52/vk/jUgnPeuP8XaHpvxs0OTwj8S/BFnba7pLGxmj07VCpvLTejxXNncKAyOMCVY&#10;zypVhWfu7P8Ar0/yOzL5U4zc5fC7xdt0nZpuMnqk7Wd1Z25mlv1ni7Sr7VJI9esLO3bWfCUj5W5t&#10;9zCOWMqyxnqMjHy9DUlhpa+LbQ2OjeKn0nUjp8M81nDDzbzjpIFbqh5BU8V8/wDxU/aZ+Pv7PP7T&#10;2i/AKTwbfeKrfxC0N3pMsksYutWtEcrJBDKcKZlXBIfn35FfQ2s61J4g8O3fiXSvCNxp+oahpRgs&#10;YtWK280Ux/5Ys65AJ9QcZq3BxipPrr/X5eqKxWBxmCo0XJx5ZpOEk01Zu+qfS/M9VpqruzRxfg66&#10;8T+CPiz4qsfitHA+k63Go0W+8nagjx/qWOOBu7ds16JZyaammWkdzbG1fUAQIVm37kPy7ufTg8cV&#10;Jfad5vgyz0zWdEa7EX2dfJkYF88BvmPUg/nWTb+HbPXtX0G/+H+u27f8Ijq0yXNrMxbzLSZWSS2Y&#10;dVZWCspPTb70opxlY4K2Ip4r95L3WlZtfD7sbRemzk0k/PXoynb65Jonxw0r4e6zrEUmp3fh2eXT&#10;bqTAbUbdXG6JhjGYz8wz6+9dJ4l8FaJ440ubRNYaa1iWQO32WTYySqPldWHQjrXm3hL4paTqn7SP&#10;la7oUn9m65pb2Wi6r5ZaDT9bs5HS9sGLKHt5Hh8uQZ+WTPyk16feLqFpealeS6LvtfJSWG6juh+8&#10;KgjZt7EDHPemo+7Z9RY2nWw1an9mXJF301d9bbbO6a1tKLtpt84/H+x+MX7P/wAYfh74vTxXqmua&#10;DrtpcaF4u1G1s2IjCnfbXEqKSEZR8pkXBI65r6Dk0m41u60nxd4Z8SKJGtNrWsv7yO8XblWQHBEn&#10;06g4pmua59u0qOCe3lkt2tz9stio3BWQ/gSO1QeG9BtB8KbG2sdTkvvskavZ30hPnRlWyGyOQwHH&#10;vTk1PS2y+/W/6m2KxksRhaLnFRnG8W0laSk202rJKysl5JWtYqaL4tuvEr2fxT8D3mm6lomqQSJq&#10;ghkxNvjGxRxx5iNuVlfnHFRx/DD4Vr4ib4t6B4C0u38QWaGO+1XSrVYLtoyM7XEeN2R2I5FWPB1j&#10;4L07UdT0jSLW10q4mm+23/2MBY53b5WnZBx8+cOf7wBPNO06w8Y+DPE95quo6TYzaTqnlobmxmP2&#10;iKRRtjJ6iRGB74Ix3oul6f1+pjKXLUkqLcdLJN2co/yuzs/dfzstNkO1vwjZeJ/GXh/xxb6nJZ3m&#10;jwTfY7iMho7mOQAPG/cgeh6GsH4i+CfFV40em6Q+mtqkfiK21HQI7q+aETIhzOoK87tpOFOVJ61s&#10;K954RuZYDDdTafb2ks93dRqrNaKMkvJD95h/ujnFTappXgv4ueDdHv73U1mK7L3Qdd0iZl8qQ8LI&#10;hPOCOCrcdjR8UfQqlWqYecJN3gtE7Xtq2lunve6vezdlscx+0p4Z+Oet+D21r4P2Wl3uvaSJrtvD&#10;+tWxMWtWixl1tQ68pOJFXYw78d62vgN8bdA/aY+C+g/Fzw5B9nmkj8vXNFuv9bp18q7J7SUEZVlP&#10;I9VYHvVC31P4i/DDxD4muvFGp/2n4LmvIZtD1CxVmvNMkdQs0ciDnYko3hhn5XP92ut0jS7DR2vN&#10;T8KjTS2oslxcqtuIvtE6LhpW243Er39K0vHlcbL9fTz/AM/mGIlBYGNKUU2mnCcdrSV5Ql5q63tK&#10;LTWqatxmsaN4t8P/ABC0H4h+AtPtrjw2trcad4g0k8yWnOQ8Z9Q+OMdDXQahoHhq5v18UWsEcV1O&#10;scd0JZnWO4jDcApnAcHow5qv8LYdV0DVte8KazpsLWepapPqml3EN2z+dHLjKurfdZWGPl4xQumJ&#10;4k1hr3wX4ljl02+t5V1CxbEj2l0pGx1/iQAj5l6GsfL+v6/rYqrUl7WzlblVuZfaTfMlK1/e3Sv2&#10;SeqNzVNF/tvSJPDnibQ/7QsdU3JeRiTa0aYI3bhzkDGCOa5nQBFHb3GieGNXmmbTbdfsY1CXzDLB&#10;GREzf9dAOGHfg10Fn8QdET4l2/w81PUnh1pdI+1w2/llY9QiHDlAeCyEcgHIB9KjsvD+kWtjcW8M&#10;Km4k1i4m0+dvkZo52+ZVbr0JGPahx1uv6/rU5qcp0afLUTV7NLo79bPpolp031RTsrO0j8dLp2jw&#10;XkN+2mF47pmb7NNbCT5oxj5RKpORkAlar/Erw54J17Tpk8f+HbW6sZJY3mSSPcyOp4de6kHByMEU&#10;7xvaR6bq0Omafd6rpc10VSTxBpe0ixkRcxmdTn5ZMbMgEHPNdU8K6oLWe4WGRZMG6tmUMsi9G2n1&#10;70fFoOVWVGVOsm9u7T08+l+i6WvZJo4nwVNN8PdVj8H3s11e6Xq10ZtB1ywtc+WpGTBPjuvZjzjr&#10;XRa4/iePwddX2qTWy31jMspvrSF5Ee3BLbtg5JA6qPQ1yPw18EeNfAVtdabovjGO4lk8RSz3Gl6k&#10;w8lomcnED9Vfbjg8cV2XiPQfFPinwffQ6Brl34d1S4sZV0+8bDLazH7rkKcMBjPHY1Ubctlp/X9e&#10;ZpivY/W0+aLTavLv52tdJreyae6V9Dg/2d/i74h1/wAd6x4B8XaHa6PeWvh2z1fUreOR1WO/nldX&#10;8kSAb4XjEcm4fddypwaxdTX4g/CD9sS98YeKtO+z/DzxXp8UOn6rpsJddP1BEIJuVH3EkJ+9gjI9&#10;63dc+I0Wm6VY2XxX8KNNqy3Gm2Ooyrb7HTzZgGmjkXl4RIFY44GfmArvn0s6Pe6tpDXrahb3kxkG&#10;n3j7gmeGRSf4O+O1VGXuvQ7K1eOHrzqKklGrHlavdact5Ql0adpLmTVtG3e5Q0Jb/wAfeBrzwv8A&#10;E5LGTUo5Ghvm0ycxow3ZilQ53Jldp+tc38WbD4j6IdF03wL4gsLLUL+6/s7R77XGLRtceXviRsEF&#10;i7IVI6kcjpV608CaNp3gzVNK8MyrHN9lkitotZuGZYd2SsLyZDeVu6HOVHAq74s8J2vij4dxab8Q&#10;/CFnqUKray6hpn2iR4w0YB821dfmWRT8yNkHI96nzfl+Zy0qlKjiudO8HJ+7ZaXS1UW7W8r2skm+&#10;pt6fqeq+I9Cjt9bsI7HVVXbfW8eXSKVQA+0nqhbcB6jFZcOja9odvNa+H9QkvrSW4lljt764AkgJ&#10;A2RxZA+XO7g9KyPD/irQ/Bms6Xcax8V2vLfWNSGi2UmtSDfPJy0Vuz4GJ0+7lsFhgHJxXT+KfDFp&#10;q1reaZrekrdxrJ9p0xY7gxTLKB0zngg9O3rQ1Jxuc8o/V63La0Hrs7b2duaz0fnp16oyvGcOgeKb&#10;l/B/iXTtQt7qyuba8tGhUYkA5BBwQQpyCK2tQ1E2UEc/2tF2K0UnyjYQ3AyPr296zLTRrF/Ddm1y&#10;15Zw2cJWeO4lLui53bt3cg07XY5Ro2fEsdjfWd6MSXFpGylsHKMF9QOT9KmWibYvdlywV7JtW8+t&#10;umtr2v2sXvEXhw3Xgy6fwzoNrdXhtVjitRcfZ0n2MCE8xfuEc4PY8dKdDLqOl2M2pXFhcSLJDzCG&#10;3SRN6e5z6elZLeHjpWsSS+G9bvoVvLeGb93MfIcqwyAG+6XHUisPwP8AEbx3pvxf8TfDTxhoF5ea&#10;LcW76t4V1zaoUAHbNp7YHDK2HRjyQx9Kq/vWY44epVoycGpKPvWd1Jr3U0tbO2/eyb2Vl100WleI&#10;rBriyuFVYyskzeX0kHRuf4hUN/PqyeFJrfXnjmuo5h9onhj2rLzkNjscVJevcT6TZ6poPkq106rc&#10;Wt0wVmYjO0sOjgdu9SWME+o2jm+uJIvMVY5Pl4b0IoeuiMV7sU3snt1X9fdt2MvXfCej2uv2/j+1&#10;huGuJNLfTpJlYttt2bftx/EN3ryB0rQtvE2l6PaWNlq1zDZSlltR50wEU0zr8ic/3h0rL02LWEvd&#10;Stb7U/tFo2oQNbBl2rAVG14iQep6/jWjq2maHr8QOqaJb3lrFIg2yrloXRjsc8dVI4Paj0NZ8rtG&#10;q3JLqu1tFr2v+BbsLD+xxaz6dbboFhO6NZtyrliWwe+D09uKXU9Gsmmk8SaTaxeZdqEupoY1WSWP&#10;pywGSR2znFZWq60PAtjNrU0d3Np9lZ7Lu3sl81ypbKyxr/HwSTg5wDUXwo0vxtY+B5PDni3xHZX3&#10;+mySaPrunAr9qtZG8xA6HIV1B2nBwcdjRFLYiVOUabr8y3S66rd/do2t9U1eztu2Fg1xpSLp17JB&#10;cW5wjSDqM8qy9Dkd6x9XOpWmsWmqp4StriF/Mt9UuAwWX7MckMhAyxDYwpPGWNbQlFmLqSWPfIrb&#10;yrfIdp4yD0qpb6fqCa1DqOjamslidOYXWnyENvkLAo49CFDL9adjOnLlk29td/Nd1r6dLmRpsmEs&#10;fiV4LaS+tL7FtqForf8ALEOVyB/fVh9etaT6jo2m3T6gt9ttbqTyWkl/5YSA9DnsTXHwf234U8HX&#10;XiLwvp0djqFpqm/+z7V9kV5HI4LxSwyH5X2+h+9yOtdN8RrvSvDnhvUPEGqWEn9lrCty9xDGZTHx&#10;nLIoJOPUelRH4fQ7alJSrKKd7txVt7K1k+jdmrNb6q2lix4y0SSbZcWWiR31xcxyQSOJ/LdY9hKj&#10;PcZ4HpWTp8ztPZ6Z9ourESWKfZmEwMsDRkN5T5+8SQR7jNbmmalbeINJhuIrtdt1ao1hKMg9Mg+4&#10;x0rH8T6Xonjvw/b3FhqjQ6ro9ytzHcW4KyBoH54ON6nleeDmiUY810ZUZOKVOpok7X1duza2snp8&#10;upaF61vLeeJorVIbsTHiFsJcggfL9SRyD0Ipmj6vq97pmieIvB0tvqGiSbzqlq1rtuI8E8x/7Svw&#10;RirF5BP4h8OWY03TmP2yZjcW9wPJkTHQ+zDHXvWD4J1Dw9408P6jq/h7Ub3TvOvJLK4t7gGOawu4&#10;22t8v3eoByMg5oi/euVGEZUXJrZ2fVJarXqnu0/LzLOp6Va3PiHT7rw9q6Wq6Pqj3FxarASryOME&#10;MvUZz1HeuqN9FrRuJdPljuoxb4ezb+8DyD6GsvxTqFt4F8M3OveJLwzRwtH9quliLMpyFJwozjvx&#10;0q5caXGupw+I9HhWWa9txC0sbbRJGBuU5HXvz1qo+6Y1Je0pxk9ldJ9Lqzeune/dFXwzpptlvrzS&#10;7KM2c5/0G3S4OVkUYZMHheeRj0p9nc3cmh/b5oGhumhX93NKGMbDKtnHXp16Gn3VhpF5ZQ6lprXE&#10;bfaP7Rt2t3ILSKNj5HfjOR3qPUNL0yTXYLm3kkVJ7J7JrPcfLmDHzN4/2utSrhzRnJt/lrp0evXq&#10;+5Hot1b2Gnabb6ziC4yyzSeZtxg5/EGo7Dw7ZW93cW8FlZRrNNJPefZ4gom92x/F70aVeeDNdudQ&#10;8L2uorcSaKkUdxDJnzItw3ANnnoOtNjvbOx8cxXIsbjyZo2jkkUZi2sBh/rnij4dyve5pJXTtf8A&#10;Vfg9PkNsZ1066uNMa5P2S/3BLiOEDyGK/cYjkg9j2xVrxHYTalYW2g6xpDXljcaa0F5eR3A3JIMB&#10;B2bLddy8gis/xX4ntPBUusa/qvhuW40ez0+GbzNM/eTMN+x9iDqUGGI64ziti80Twv460W4sIrk3&#10;cK+WZmt52UhyqvG+R91iNrA1XL0HLmjKFVp27rXWy7NWauuu9vMlZZY7O10qeZmjS38uWOdv3oXb&#10;jJP8RHfuawvhhefEi68JtpnxJ02xg1LT9UdI5tPn82G9tN2YpkPVDtwCp6EGtCfxTpejazpNjrl3&#10;c7dQuPsUDyWpkVbkDgO6j93u7E8E96mu9Mm0XVbzVIb1o1W38v7McBQxfO8e/ai5CvGnySives07&#10;Po2nb1vZ79OqMG+1fxD4Z8XaaJdOm1CG81CUJdWsyo1vHtJk3J/y0AAXoM5rqohp82mXE4GyLUny&#10;0mcqS3G4+meM1g+KWFz5du2IriF/tWn3UP3vlkXcPbPf1BroILCxgDnTIAYpmP2y1UceYed6g8A5&#10;OTSju0FeUXThK1n5dbO/ovyumNs4J9UtZIJinnWs+1ZBgkAfwnHrVDUbTU9KlhGlaxb2cslwgX7U&#10;uYpI93zJ7MR096zX8LwabreuSm2uof7ds4VluIbpgJWjDDeoH+qkXPUfeGPStVrCHV7dbTU900ax&#10;xOt1K/V4zwW9zjOfWnu7dSeWNOSad46dF2V+rWjv93R6KbVn+x3DSahe27WrXA8rz1AMT5wBu7H0&#10;ounudG8RxtdW8f2W+jeFphIMiY/dVh7jPPrSazoWm+ILe5j1GxWSB23Sw5+WRhyG/DGRRZWLalp0&#10;lvc3SyR7kePzvm8pgv8Ajg/hR7xEeTku/R/O1reZS8QWF0yXmrw3skcq2D2Ksq5+VsfMw9Qc1pQe&#10;RPYQ2izQhY4YzIrY5jC46ehrP0NFXUn0+7v5o7iG8lG4MSjXDqGkXn+EjlQemTirk1lD51wXVSI1&#10;2x7h2b+H6UR7ly6RfTVfoZPi/wAO2V0HM95JCbLFzp8kP3ojGpbI/vL7HrVXw18SLbUdF0+9kVVv&#10;pvDcmqvZrkSNCrbQVXud3BXqM5rYQG5tmdhCtvbRyQzusm4xN/CMds9wabfeFrGXw/NcSaVb/avs&#10;brDJEMcSDBCnqPp60vNGsalP2ahVV9dP689G9RPDOt6dc3011p0NqrX2qb/Ot12m7XylY7x/z1UE&#10;DnqAKm8TNqV5eQv4duESYeXujmHyTxsfmVh6kZ5rnPHmrW/w0+FreN5YLdf7FT7XdOzFRtXAkYY5&#10;3+WDgdyMd66DQbxPFtrY+PvB/iC1vrS80eGe3WBwyTLIN6S8crkZHPXHqKI83K0xTpcqVdL3buN3&#10;qrq2j+TX6eWN8KvAdj8EvC3/AArjw3HdSaXHqN1eaet1KWa1jmkLmEN/dVicDsDXWatpkWv2Efmx&#10;qJYwWhkIz5bEYBHqAefeqerWFzd5lkMkLJIsscgk4UdCjeq1PbprWnGS7YRtbtFn7ODuMcnTKn+6&#10;e9XdybvqY1qs61T20pe+3dvu3v8Afcy4LW9uTZ3TXv2W6tykVxJJHmG8hDjzAVz8rNjKt/DTte0W&#10;y1TSNX0XXLZZbG4tijWrMeMt1BHrgHjkEVct7zTruDS7a9tFX+0J5IkUt1ZVJ289c4qnoWpXGpeK&#10;tf0G/ghkso7W2ex+Y+aHKMJ43BHGG2lSCQQfapX5milUu5LTl1/8mS0fe/3am0LVLq3tZbiLfiFO&#10;nzcgetc2dRHh7XZki0a4vEvbvyrl7fgwgr8shB6qMYOOmateAdZtrJ/+Ff3LTfbtLtVluPNjYAxy&#10;OdjKehHGODwRV24Gpf2xqMMpt2he3X7C0cTechIIbd2Iz0xzTkrpMzivY1JQkrq3pdX0a/Bi2c1p&#10;rEFp9lsfMjjVvO+YboGxwD9akWGzsZ5LSVmEbbXSPP3HAxu+nNcx4i8N+I9U1Hw3rXw/8U29r9iu&#10;k/tCaHEiX8an54GwemNw9QceldX4g0+PUInvYYm86OFlURn5sE549+Ka+G4VIxjy+9ve61utet+/&#10;5b6nL6v4M0rw7eXHjLTrRl1Kz0mQLdICZLiIHeIW/vjI4zyM8VtfDjxRB49+G2m+LbHTZbNr+13y&#10;6fcE77aTOGjb3B/nWN8O/iBb/GD4W3WtaMtxbz2d9d6aZLy32sZreQxF9v8AdJH4/SsDwb8UPGvw&#10;+8SWPw/+IPgeO6sNU1NbOx8SeH4zstpzHuK3kB5jDEfLIpKnocURR2VMPiK1OpSmr1Kb2b1sr3ST&#10;372300Wp0niG/tbbx1pOgXst5YzXS+Zp1/Av7p5k6wufRgeneiDxR4Q8R21zbiSKSazvbiHUtNnj&#10;wxZGAkTaw5HRg3cYNb3i+SC3a0a5g3COYMj7c7G+lcL8aPivoHw4+Kfw/wBM1TUrPTF1y6up2vLu&#10;3zDcmJY0Nu7AHa22XerHj92QeDU8stbEYWEsXyU4RblaTVn/ACpyfS+qXyauWtds/Dd5DYeIIZEm&#10;1DwzePqmm3NvndGsqlWGxfvK8O4YGQSOmRXbSSW9+un+ILO38+JI/NjZuHjjdc7seuOorHvfBfhW&#10;1so9C0Dy1k0gyzw2qz5mSPLZwM7ioYkDsC2K2NDuEl8OWN5p8flCa2jISdSrKMfdYeo6e1OPNszD&#10;EVIzpxcW9G0r6WTu7eV9XbbV77vL1CKxaaTVNPdnSRf9IEbYfyzxke4PNc74ItfiYNKsoL/WrDVp&#10;LXzbHxBaX8RVr+zZm8iRNvCSFDhgeGrrtc0uSaG4l021UXGFMbK2N3zDK/iM151oFx8RvBX7Qkk+&#10;sLYz6TrenR2d00e7zrSaOSRraVu2xo2CMezL70vh3OnCr2uHmotXSuk93bdJ+jfbVK2qRs+CoYU8&#10;GWeoaXZwNqCac1vZyLMXkl06O4O2Bj95vLOcH0q74vvNA17/AIR0axZ+X/bGqJaNHcDadwBIH1yu&#10;R702S1jtbvw5Lb29rJt1xrPzifLaCJy/mlfXJIUL3zUHhzwHf2/wv03wn4h8S/27cafqklxpOsXi&#10;q8vliZnhLEcM6LlC3UgetStY2ZcpUvae1crNyfe9nzK//brSfR66aGZefFPxD4B1Sz8J+L/B15eZ&#10;17yjqGm27SK1k/3ZWA6Mp+Ug9RzXa6gUtrjUbi7sd1uwKu1vz5luy4Dgf3hzxUK6d9pu5PFMMn7i&#10;bTf9SvTzFJO4N78iqfhi+af7RMt1cXmn3kESx6fLgy2RJw6k9SO/PQdKq+yMajpVI80I2a+K19W2&#10;tuz38u1tEXtFmTRPsvhq6eaRVsxHDqB5DqijaX9+QPeueur+68NfFPR9Kv8AT5JdF1S3uNMuLjG7&#10;7JPjzYJNw6RyHehz91gvrXS2VveaNpGpRW00Yjs9Qkkt4bjosG0Hyyx6ZOcN0Gfao9Y07R/GGlw+&#10;HvEX+i3k9qk8sCyFWRlZWUqw67X2/X6U9NLmdOpGNRuSummnbfVfEl3V79rq2xe1G1Z1mim/fRyw&#10;7o1ZRlSO34/zrlfBHiPxnpnivUtH8cLbtpk7RzaPqMbbZLfIx5My+hI4bOO1dBrF3BatNLIsjTQQ&#10;sGgGQZAeTsPQ59Kztf1/wtf/AA7h8YfYLq8slCrcR21u3nohO1wyHDHaTkjtjIpfavcMP/D5HC6l&#10;ZXtqnurebt89RNc0OLxF9t0CbxBJY3kOqLdJNp5MMmySN4xk8hsgn2yozVXwHqvxJ0TW/wDhA/G+&#10;pW2qSR6bFdaPrUKCKW6jhVUcTx9BIWwSy/Kd3atvwpeWYvJtLfX1v28lZrSZkX54GJC4ccPjlfXj&#10;mpvEekxYXVbZFW5tbeSKBm6lZFwVDdscH04FO2l0w9ty3ozSaa0utn3WiaTe62s3fucF8Dfh9J8P&#10;vG3iLUfCfie4vPDvi/XLjWNQ0nUl3SaffSIBJ5bf3WdeVI44xXc6z4X0+fVdO1O70uOaSx3/AGe4&#10;3fNDuGCB7EcGuUZvFdt4da68OLDJqFqpiuIZMDZMuArP0JVjzn3Ndhbane3uhWn9qRLHfCBRfQ27&#10;bljmxyAT1XPQ0oy5o6m2NnXnX9s5Jt+6++itd2tutL9et7lXUb270/X9LuZba1jsAskc0zvtaGTj&#10;y1x0IbJHscVDrFvc2OqQazpYh+e+WPVoZ2Ks8bcbP95T8w9RxVrxI0Nxa2dtfWu63upzb3PmDG1y&#10;PkPtlhgH1xVG4gh8W+FidM1czF75DatNGVkEsLZ8mQHByCCM9aHuc9PaMnotn2tfr579tk0T69Y2&#10;fhrRLvXoDeSWNjavLPDaL5kjqnzYVe59utZ+hWdn428MX/i/wL4rk+x+MdJjmt2EZjkimxxIoPKN&#10;t4KnoRWpItjPp8d+ttK0N1GWvIFzhw2Qykeo71BaeENEufB1x4V8PtJbwRpItqysVe3Yj5Cp9j0N&#10;GltF+JUakY09W+a61smrX6rvdJ7leTxIfCMdnqviLVY/7Ns7eGw1Ka5XDQzZ4uHc4wpJAz6nNdBd&#10;WmlQuLW8b7P9uuhHtbHLE9V9SQOMda5/wraab8RvhuuieMLYXsjW76br0N5b7ftLBSjhlPDAjnP4&#10;iue8fa7p/wAHv2ebrWPiFp91qh8B2MN5Iuiq0kwWFx5UsauctsTDNk9FbrVLWNluy/Ye2rKlG/tO&#10;blsut3o1t9r8GvMX4V+KviBrngrUvBf7QPgyLSPFFnNfK1xH+80+/tZJpEtnjZecmIoGU4IxkV0P&#10;wusv+EX0Cx0270OPTbi+YG9t4b5riEXOMHy3bqCAtamn694O8c6HYeM/C/iO11DTdYhhuLDUbSQN&#10;FKHXcjDPrnGOoPHameHLi31W61Lw1e6bcRvpdzGJPtFvtVyy7llifo49xggjBFD5uYWIre0VT93y&#10;Xd5RV0k9nZN6K72d7aLQgsJdP1i8vZrLQfs8y3jQPeBFRy8ZHG4DJU57+tZ3g/XNTtfin4q8PXsV&#10;1DpVnaWl1ZRyqvkx7kPmbCORyOQePStaGz1zTb6e3N2A09w1zbyRxjbIOMow9ah1a3gtru41yK3Y&#10;xXEZi1G2VfmkjdduAexBOfrU+8tSYypy5oWvzKy62d0+vo19+xk+L/GN/oXhf+0vD9pJfyaxqkSe&#10;Hb2OPzLUmYZUyleUgBGwv/CXB6V1N5bWniDRGso7JY5NvmeW4z5NxjofXDd+9craC00nwfD8PND1&#10;Ga6tdHjistWmjbM9jbzIxhuduOWQ7G29wCaofFPw18UbjR9E1jwH4h2+IND1a2+1Xm7auoWqkCdZ&#10;Yx8rGRN2PRjxiqTXLZm3sadSpGCko6u0nfsuVvtfRvte6VmW9a8B+F9Yv7nwQst1ouq6xbwz3Ooa&#10;XciOSRYWBIU91LcFfQ1s+LdI1y20uO78O3whvYJIhHLJHv3RoeYSO+4AjPbrUfih9Cv/AC/EVxbw&#10;teWQaS2baQ4UHPA+9wOvvWhbalpF1pkniC11PzoZGzP5bFljkBwR/skd/So8jOVWs4wk7u26aur6&#10;L7mktH2sON0NSttP1OTR2huoo2uobd/vRNjawz9CQfUVz+kWniPS/HniLxrJrUl9o+o6HZW9noIU&#10;D7LdJK7S3HPd45FDKevljFbNxeX2kwp9oC3Sxws0M0ZzJsbAJI6EAH6moLPVvB11b6pqmjahFqC/&#10;bWtryK1zvEsWB5JBxh17Dv2Jp80iKfNGEvdunptfTmTtfp+D3Xc0orG0vorWz1eJVeBY32rwDzxj&#10;8ccVyd5pmi+LNb0e9+IGkXFvrOm6ldy+G9e04kpDlShV3XsydVbg49qd8VNT8SeGtN8OzeCdKbWL&#10;e811LPU5Gfc2nwsCftIHVvLbAK9gfaukj0ea3P2nTr6OGxa3KNZ7R5ZlLZaUN6MM8e9V7y1LhejT&#10;VTm+K9tbNbprra99U1ZolksJorO1vwqXxt2V5JGQbtoXDOv+0R29DWV4hvdP0ixtfEPh+LzbG4uY&#10;21OG3XhrbaUaTHYpweOcDFbPhqzS2+0XNp9y5mErfN/FjBBHbAAqve6HBHeQzaTeLayrcMrJt3I6&#10;uclSO2T+WKHtoc9OcY1LSd/y9H212a2MKCPydOhm1WOPUtPntIxNb/ZQWgm37mmz3UrjK+orXtZt&#10;DvNvjDwraLqXmWqmO3gk2syFuuD078H0qK3t9SmT7HZQW9pdyWEwWGZSY2ffndx1Uj05Garw+INH&#10;07WtF0zxJos2j6pfKcLb5eBXQZMbSLxjHIJ61Meh0S5ql7b66J9N3oumm6+Yyz+HXhbSr/VX0rTp&#10;vOvPEMWpsZrhj5UzIFYx/wB1do5XkVreHXl1jXtQ1W609oXtbryEl8zInUKMNj+EjJBHfg1yvjXW&#10;rTwvpXiLUNfub1YL68ijuPs+6R7USMsQdAnzADIbcPu9TxW7H4b13wrLd6tY+K7i+021sUeHT5lB&#10;kjmjDea4k6urrtGxuhGQeaI97DqRnKlzTldvRN31so3Se3Vb6W13saGpxaLBFcWOoiM262+LqN1+&#10;QROTjcPTJI/GsTwJ8P7PwhbNL4Vum8mSTd5E8xkDrtwi7zzhOgzk4p/xHhfVfDElzpWlyNe6xYrb&#10;RxiYxs5OH8v/AHsZwfXinaP4o0zRtG0z7PpeqSR6ldRr9jmt/wB/ZeY23LjsiEc46Zz3o91yRNON&#10;ZYW0G/edmvRf53s/LuSeDdTks4NQ0uR2ZodRIWOYgY3DLAe2enrVb4k+C/Dnie1nttf0eT7Jr1qL&#10;W+vLWTypbHYpkS4Eg5RlZVw3Ygdqbd2UOs6xc6j4b8xZo7to763kTHKggNg+/OR1FT67r3ibwl8P&#10;7V/Ffhb+2JJtatdM1G3sWZ82dxL5TXR7/IpDOOgGeaI66fcWuaOIjOk7SbStezu+3zSfrY434x+K&#10;P7Gjt/DninT5Lu1vPCNxe2HiKZV8ttWs4pG8uYrgh2j+dccNyB6UngzwZ4Nv/wBnrQfDniIQ654U&#10;vvDenz6PBeREyRRORMgbvuRnGGGCMc1f+yFrnxF4K1zTHl8OeHvFUttcQXluZzdxSQxXENxA452q&#10;zgcdMMprrPFumxJqEdhb2n7iGzaRY48KsbL91VGMDPp04qZba+R2yxCo0adGF07qV09NNYtfyys1&#10;s7JebspFjsdDuTpxtvJs7Kz3vcc4DEdOev8Aiar/AA08Tp4t8I6Rr11pt5pt1NPLIumzMRJFtZly&#10;47qRz6DIqLxrZt4n8KDRIGuIhqkSlmMnly2+3lenqeuPrXBfFKL4+Xs/hzS/hdZOsmla/wCbq2q2&#10;94iyvZRIri2O4YIuG3IT2AB71Ufisjmw+HhiockpKMm95OySSd7+rfrorXudJqHwOTw/8TJvjJ8N&#10;r8rd3/htNK1jS5mzHf8AkzNLBOH/AIZlDyRk9GVh6VvR6NaXiWOg6fOfsNpMsyxyk77YgfIM+gOc&#10;59c1vXuom3naX7N/o8cLO6x/M8ZCl2G0deBxjqa5XwV4s+H/AIo8WSyeGfGaS6jrGmw6m2mSBkkN&#10;qAI0kCOBjDHa69QeoFOUbvuYqvi8RT5p3fIlZ2v5JNrsr2b2Wm21zwR4g/4THwdJ4g1BZLS4jvru&#10;2uLeZl+SSNynJHByAGB9CKPEXhaPxJ438L6vHrgin0i2lla0kYf6RG6gZI74IqzpEXhizs73TNEi&#10;hn8yWe6urVWGfMcnduH8JbBxnrVSOfRLSbS/C9l4L1RbYab52n6lGodbTD/6hnzu3AnOOmKTt1Jv&#10;++lKmmt7LTRNNPd9vvXW6MvxbJ47sbPT77Q/DMd4t+ky6tb3UwZbaVGVo1OOdhAYZGcHHatbwv4z&#10;8AeL59V8WeEtT8w6LqMmk6ssilfJuECO8ZB7gMpDDgg1rPbMVhgsP3BkufMYryu7q4/Hr+Nc5oWi&#10;Nd6v408N6j4dXTdL1CRbz+0o5QGlu2+Rht7YjjiYMeDnHah6StYpSpVqL5lZx7PdOSTune9lorPp&#10;rfc2ToNtomo6hr+mIw/tK6jubx1kLb8KFzjOBhfTrXmfx98Lt4x1Lwf450DxG2mXuj+KUvbHU4bP&#10;zlRYwVaKRcjKuCeR0NegeFtB1xTo91da61wtlp0lpdRvHt89X+4/HG5QAuKbLDGNRuPDeo6aIdPt&#10;4gLedowUc5yR7Y96Lyi7rT+v+HNcLiJYXEKopczimvlrG1mtdLaW20Zd8U+LLHRpI9euLoQ6esK3&#10;ElzE3HOc7l67T2I7jFZ1toNl4f1geLvB0paHxXrceo65HPIzrOPs+xWhB/1THCcDg4ORXOftI+Bf&#10;iPqumeFfEfwjuo1vtK8UWP8AaVpIu6K601iVkVh6R7vMHritnwr8RYfiLLJoNhpaQ3ltDBqFlHOr&#10;LDc2vmGPzUbA2sJEKlOoBBxiqd4/P9Ahh+XBxrUndO6mr7K6tdetpJ36dLM0tRk0nVzN4X1jSpP+&#10;JpfSQXUS5Xz4lQM8mRyPlwoPem+Gor7TvDM1n4YujcRafIYtLhuJDIJIlOAu/rwMrz+NWPEEesaj&#10;4u0W90HVra1a1m36va3EeTc27Ajy8/wnPzK3criq1tBc6N4yknXUI4bYnfa2flbcxscsPQndzn/a&#10;qfMwXvUkk+nNZ3aunbbzVtV06mhDo0kMC3GhKzo96k7QF/mXuyg+x7dKx/A40Pxtpcuq6F4iiu7e&#10;PxBc3Vm0U27HVPLYdV2vu+X1FZXw08Q/EbQvGOs+E/HenLJp97qUtx4buo49ktpCxz9nmGcHB6OD&#10;zmr3hvR9R8G+Iri7tLWzj0ua4mW+jSHbMZWYFWUjg4JOfUHNHu3tubSoypRnFyTdk4tO6atqvXp6&#10;3XZj9b8MTr4khltL5I7WORpdSsPKV47hZFKqxXr/AKznjuK0/FOh3vi3TrOyXVp7WeOKRpJLObY3&#10;3NuR+PIz3qbWbBrmTTlsbjy5iyxSSAcPGrbjz/nrVPUtSSS802NUZL4QtJNHG2GEYBGMd80e6rox&#10;jUqT5JJ6q/T11ff19EM8MrrWpG10/wAY7ZLizhSS3u1fbJK6fxEDgn1xWrBbTXcbXCzRrcN5ix+Z&#10;0JP/ANb8qz7HWHsvE1lY6lpLRrfF0ExUsquoGBxwmefbirU8FjpRE5kma2tpsxqV3NC2fmcd8c8+&#10;1TF/gTV5uba19Vbbqnb59CLSr2x1HT7zTL2GSG5sVjjvrabkoATs+oYDP0pbLW/DXj57y0JZZNJ1&#10;o2cnVHjnRFcYz1BDZBGQRVp3srKD/hJru7SOFo2e7Zh8rLn5XJ68DgfWqOjabPDo6Xl9NHI982+3&#10;uLcAgZYtFID/ALpGKryF7rTlqndW8n19dvutuO1++utOFxqgihnENu0zxqoMzqo5UL1P9Kp+HvFe&#10;jeM7C50PwdeeTqS6St3arMpZYi5OxT64YYK9RWhqml6NdeJJPEVnZxXGtWWkyxWfzFWAYfMuenzH&#10;HXpVTTPCaeGtDl1ew0vydUuNLVrjYRu85VJK5HGcnqOtGqehcZUPY6/Fpba1/NdVbrp29VtNa1PU&#10;LePxbaaE0zfZfs15a/dYyqdpC56LncfwqRy19qE2taHef6qxa0RZyRDIRLhs9s8EZpumTTw2thHL&#10;LfR/b7IJcN1S1dRu3sezMePekudHl0O/S30a8B8yOQzaezcSyA7w6oepILA49am7sD5OZpab27W7&#10;P8l/wxlaxP43i+KOg6vY39vYaXGJ7TVrGSMyNcw7l8hkfPyNk8g5yBxWp4httU1Dx00dtcXCxxaT&#10;maBGBhmQtkHHZwwx9DVb4jaL4xLx+IPAtrYXU0cJQW99OUROmAwHXHODwRW1ZrqB0tdZvdPW3v4L&#10;dx5KtuDdwue/T8zT+LRlSqL2dOorbONtLp3vr167u/TsjlIvFOmeL/E+taFNNb295Y6bHdWa33Ma&#10;SMvEg7pt6MPx71v6hqUlpd2PiCO5hmht1ktpoFYs3nlMnaR1zjgH1rnPDXjvwxrPxkvfC3iTwg+n&#10;TanpcNz4bvbxAI9YTZi5iTjh4yQrIeSOQMc1e8S+GJbG3bw34fuZtNjuI4Zre8tkLCK4hn81S3+y&#10;ygxsO4NJxly/18jepTjGtGEk43inrqrNWk0121ulqmmtGmia+0eLWvGEeuWlwsN9LpMlhckRhi8a&#10;SLMpPqVBIHoG4qt8QfHuheGIPD/ie5uYIrPUtYjsVjuv3ayLKdgAz33dvUV0EeqrceOWt2sGCPDK&#10;6vGn7uNuOM/wkjj3xXnPxJ8Cad470jXvDXxDa1m8GWMlvd2F3DM0dxa3MUwkZWbkBc7eRg80R5b6&#10;/wBWHg406teCrXUUltvZuzS7taWXk7C/tR+E/EHhiLTfjZ4T1DyYvAzXms65YrvC3wjgIQ4Q8so3&#10;cdDnkV1em/EG0vdL0X4i+ELc32j+KNPtbtZo5AQqyhdpHb+LJ+hq1r13OfC39savc3EcVzpsn2yN&#10;Y1kjVNuTkfxHb9cis/4V3vgPxB8NNM1b4c3tnqGki6aytYtOcfZ/lJDpsxhGU5+XjFP4rf1/XUft&#10;OfL4KrHm5G436Wd3ZvupJuLvtfojdh0/T18cRz2N7Goihk2xjgqGAICnoUJ5x69Kgs7C3tLuXR4L&#10;mK1adJPtEMXyyNI3SQHpnpn1qhc+HrLTms/E/h+8mk0uGxNl5Mbbtg+0HLjPeIlgPQcVi6d8avBu&#10;p/tRyfAO71No9W0/w3Ff27XUIWLVCw+5FIesygeYUHO2nGEpN6ba/LQyhRq1YydO8lGLb01XK9br&#10;yur9r77ndT2Vzcapp4XUDE9uofcmP3vGGUjuD/Oq9jb6evi+88UxwwrI8a2NzKs3UhiQmPUHt15q&#10;1rnh6GfUrPxFZx7b61k2pLuIxG331x0Of0rK1dJLO+sJLfS5F/tXW8XDRqN0Eu0kSsP4l+XBP+0K&#10;LeRx07VI2T3Vvxu15rr69Cr8R7oeC7C88bWsDJL9sQXEjZYDzCkay8c7R3A+tXdO8IeEtHvbrx/4&#10;WtPssniGS3vNclt5W2XrJHtjl2nhW2YBIAJAGelXvFlomv2cnh+5KMJYWM0O3/WKGByp9cjGPeq3&#10;hbULt/D62niWF7O7mZt0M+AIRn93F6HC4HHWj7TRpGpP6qrPW9nrvHSyt1Sav2Tt1Mzwv488LXnx&#10;Fb4eapJ9m8QNBLdafat/y92q8mRD/FgHlexrW0l9NuPG9yVv5lk06FYVjHEbLJ830Ygjr1HSsPU/&#10;CGhWXjfwr4j1Oxhl1S1up4tHvJMmS3WRf3iK/wDdKjoaq6j4oufA/wASrXwnP4DvLrRtemnmuNas&#10;Yw0dlNxtWQZyAxz83Y0X02N5UYVn+5vdwbs2t03e1+llot73SvobF7d+JII9Ljg0qyms7jV5dO1+&#10;Oa42bYJA3lyRf3m37VK8ZBOKo+B9T0vXPD0dh4o8OjQdYSSRX09m3fZTux8jDoCqK3tmug1+6060&#10;1fS9JuBAZ7y5KWkFxJgXGwb3KesqgAjNQ3+iQWniiTUyizLfRRxeVJgHeGyW+mP5USRlGpF0rNWb&#10;1TV+jfnZ7u+nRK+jvhfGT4UeDfjgNN8PeLmaa1028iv7N7G8aKa3vEP7uYMvcdR2NTabqfjnQraz&#10;j8a+JrK6ksbhoNWvZ4ghuo3b9xITwFf+92JrTvNNg0C/vvFNjoe9ls2bZD92aUcj6Z6A9qsXWk6J&#10;478Ejw94q8PiS11zTdt9Y3HVQwyUPfIPQjkEUaylqyo4i1GFOWtNPybTfxW17eibSb1SMH4w+AtW&#10;8VQs+nX00CNpN5aTLbZ8xPOQbZ1U/K7xuAwB/CpfDdtNPrWheI7vx5NfLb+E/sxSFdltqTfIHuXT&#10;+GUMvA7biKk8DeENZ8CJYaRY311fWVtYmzIvr9pZl2f6o5blmwdpJ7KKiuvHWl6P8LZPGms+DtQ+&#10;wwqy3GnWMYe4jbzTGwRRjcc/Ngc80r+92/pf1/TNOarKmqFN8yT5U0ld811az1u/X53szTFzodl4&#10;5CLcS29xNY7YI5CVilZzuwp6bvl6dvxqpc+GfDup2tuslvbwzLeyz2t5awgKs5Uhi2O5PX1rQvNT&#10;0iz8QWPhDW7bzVu1DafPMuQrhchM/wB88478Gud8ZeD9d03WbLWfDGtXlna6bdfa9QsYI963HPII&#10;P3lx1A5B5FLvYzo+9KKcnFtaN7O1/wA3p1LVzeapofwkmbWpbm7vI4Wt5pIF/ey/PtDgDnuOnIHN&#10;GtWFj4d1Gx8Q3XhuG61i+0u307UL1YwbmaMN8kZb+JVc7vbk1Ho3xI8HeK/GF/4Nu9K1CxmsLKG7&#10;hu5rdhZ3kU2cSQyY5ZW+VlOGU9RitfyJtY8Twz3RkWXSYXt7iEjMVz5iHk+hGAQRyMmn2t/WzLlz&#10;0ZP2kbXvJ9LppWSt0vb0bV7WOc8X2njuL4fyRfDfU203VrHWLfUpmuIvMSe3jkBuLZgOoddy5HOa&#10;PHOr+Oda8c+H9S8D6lJpcNjcC81CwngLxanZMpDQHHIYZDKRyCOaseEvB3iXw98U/O0/xU7eHJPC&#10;6Wd14fuVZ5YL1ZcJdRSnqrRny2U91B9as/CzXx4w8N/2nqdpqlle2WrXWmbdWtzFPMkUhCyY6FWH&#10;Rh1FP3uVWf8AX9XNXONKPPFRmlre2vvq1mnvbl87XunrcvDTrW08TN4i0h9tr4gkUXtvI2UlkCYG&#10;VP3SRwcdcVB8QdJ0q+8A31pPpjNFCEZ7WNmcMqNuZdo5PygjHetbSbCV5Gstatk3+Y0kTxt/DuyM&#10;j196zbvWLuy1mTSvEEkNsbuYRaffupVJXLfJC2P4j2NHm+px05S9qnF3cbPfdLb1stO9kYGq6v4K&#10;+y6J44OtTXtj4x22Wh7pSqlXiYfZweqlgGyDg7lHcVQ8QfGLwd8HbOPR/ix4auLHRbW8t7fS9YbM&#10;yGMhQhlwNyyLJ8pJ69c11WmQWd1rupeCL7w1b2tuIVvrRd6sI7nJWR0Qj5Bu2sHHG5j0PWDxLo82&#10;seHdS8L+MdCjutLm09VmV5Nzyq/GFY/xq3PrzxSUbNf1/Vzup1MN7SMasW46fas7N6OLWnMk7PRp&#10;u7dumv4h8Iwa0rQ2lwzP9sWZpo7nlD3A/wBkjnHTNQ+GpvGWn+Im0zxHJb3Fott/o8kSbWYA8s3b&#10;pjiud1Xw9rmjfELQviv4UvY/7NXS107xNpcqsxmj48qWPb92VCMNkfMDXRWmpH/hKb3SNb1m1imk&#10;2nS7hZNjyKefKKHqw9uopnLKEo0Uk1JNX21i72a+Wj03Tv3t558LfDer/s7R+Mmie3PgqbWbjULG&#10;3muv3elyTurFcHLLAxbPcKTW2h+G/gjx9P8ABjQ/AdvZReIJmm1y3trUokksqs32gkHB3hWBcchg&#10;M84rYv8AQ/Ft1qek2TNYRxzXqxeKNOvozcQXth85xGwHyy52su4YwpWsua6fxZ8RdN0bxn4S/svV&#10;tF87ULW6a6V457MOYhskTo4+UmNhgg98VPNJXZ3Os8TUlUm7tpuXK7XaVoya+00022r7pvW99fxv&#10;ZaRILXwxqmkvJYTw/Zp5QxKiEJhVfB5HY5rM8L6Lf+BvGcd3pWo3F54YvNHjMULTMyW0sY2456b1&#10;xj6VreJbK603xda+JtN01ruG8iW21ixjmGWt2Py3ShumwnkDqDWP4d1TXfDXxE8QeFtei+yaVJND&#10;Poz3HMN0silXQP0yGGQvBANDjyyv0MaLnLCuMXdcrbTe+qTstXzK6afb5pZNh4w8a+ENBv8AxNq/&#10;hWXVdGttUdtYhh5uLXTmDbniBx5pjbHy/eIfAzivRLaafWrSzutLlt7jTZ7NVeKQH5GKgpu/iQ4x&#10;15BFcvpfh3w0t74n+GFxBeQytb2t5dwvclopYJJCY3iycj5kIbgAEd6p3HhnxDZfHXQ/Hvhdbo6X&#10;q+h3Gn+MjHcbYtqRM9ne7OhmU5i3d1IzyKL+6k1r/wAFfpd/gVWjQxEpWtFpOSfRrlUkt9G9bNbv&#10;lVtdJtNj+Ims22tRT6rLoepaV4gmghmmg8+G6tW2NFKAeoK5U9waj8Yx+GrDxD/wkkOq2dncavcR&#10;R6h9nyZrmWIY8t1zhuDxwD9as3V14qm+EF3rltrM93JpsklxHcTMPNvLSP5iuVxh9oIHv1rO1yP4&#10;a/Fvwt4U8Z6hp1rE2pXtvfaS2pQtbzNcKMxhhkHf1GOQaTty3e2/9fh8jSl/F5paRu4vlXknZ31a&#10;bXMk3pZnWa34SvI9ah8W6F4knhmitY7Sa2mYtDLb792dvQPgkbq5n4UXfjTR/jT438NeNZrea11z&#10;VmuvC4hBCpZwQohiZSfvAHJxwc1u+IH0yDQrqytJ5pfsTSGbT7Q75ZOMyRJzksMlgM5rMt4dL0r4&#10;t+GrifUI5mu9PvzoazNifzjbo0xHPIMagMuCc4Pan7zat3X+XyOei5PD1ISV7wklpr7tpqz9Vr/d&#10;vqbmhXfhW68VXWjaRrEP2uFmluLGOZWaIodpXHUAZHHQVn/FFNIttGbxDqmqx6au4Cx1hVbdBcBs&#10;x7sdY93UHjk1n6X4V8N+F44vjXLpKvrlxYu+uXFlExkuBM2JG2cZYBQP+AV02o2Ok+JfDaWYuJJr&#10;K7mCi6spAw6ZBP8AdPqDVXUlt5mcvZ0cRCcXJxVk3puviS3v0tfdbowdE1zxHBrWp6V411C0X/Uz&#10;mSFGEeyRRyj9Cu7nHUZp8U+p+ONO1rwjqU0Fvq2lrCYNQjQsuXRikwUj5W25FVtH1a81b45aho2r&#10;6LJa2dnosUWiXqzgw6nuGJkli7PEwG1sYw1EmnatpPxRh8Y6B4pdtOsbeTSbywuJlaK8leTzBuPU&#10;Sw42Ln+FiKXLy7v+rbHRKMebZRlyxku19Glpfe1mns3rblZbv7WO0utA8e+KtSnlHhyxaGPVbWMk&#10;XMksYQyyqvWNjjA6Bqgv/Afhjxv8Q/DfxNvbmH/hIvCttdCwVcGGaWVQryEf3wo4Pbca2L+GK10z&#10;Ph7WYYP7NuzPHactHGsyHEMyjkpuYsD269qydC8XfDu48U6pcpr+k74W8hoIZnwt0sO+WNgyjDBR&#10;uBHVaVnGWn9dP6/pGdOVblc6d7pSWi2jK9010TUneztr0tcl+I3xO0P4d+Abz4yX891d6TpoB1DT&#10;beHdIS7rEeCONpbJ9qboGgeJNF1+48M6TZw3Cyab/aVhqIuAsEkjSER2zJ95B5ZBLD5SawrjxX4T&#10;8ZaZZhNatbWzmvIjpetfbY5rbWfMbDW6qCfMJ5XPbFO+N/hf4n6JJ4g+JHwF1CxHjKTS7TS/D+n6&#10;jJtt/wB3KHaN8gj5l3AHGeeKuPvPl8+vy+7rc3p0IxtQdoyk2ry+HeKim1ty3k5PXTRrREnxw1Q+&#10;HPBDfGfwNrVvbzeZYWGpyTRtJDe6a10Ip4iB8yyLvYpIOVK+lYfwq+Ffwv8A2MfAOraX4D1W6svD&#10;aam2qeIre81H7R5YePC3MTHna/ylj325r0zWLHRvFXguLSdd0aGNLqDydR03y98Ecjx/vY2x96MO&#10;Thh3wa5K90HQPEdhpsc/hyO1vNHs5tF1jR7pFlWW1aIKbZucSxbdrK3UY+tLmtotE9/67jw2K/2V&#10;4eTfLzPmWmqVuRPvytO0rNRck9tHznxosvH/AIc8X6D8Ufh94tt4tLl8R6fqHib94IUutOEZTDOM&#10;huWU84NO/aL+I3xK8MfBT/hJvB3gqZ9dh8Vwvb6Hw5vrMuTJEpXKkyRZ2g8Hoa6Lw78OvC9t4a0P&#10;QdK1GSObTbI6XFaXjNsvLeNifKdGG1+3PXAHNO0zw18UtI8Qaf4f8KC2l0PT5mnlkvpNy3SMpAtk&#10;YcxyRPz8wwVPHSiMtm1/T/4L/LsdNPEYWM6fMoy9k7+8uXmjF6J23va3eztdJNmh8IdX+Fmg/DfQ&#10;dO+FVrcWuh30rw2MN7vV7OZgX8h1kw24OSgX244rxf8A4KefFiH9nz9mZvEHhTV9L07xFrGuQ6d4&#10;buLq0MoENz8l2ExwSI8sc8Y98V61P4m8ZeKdV07w/L4Fs7yz/s+8m1ZZLjY0eqQ7WtUR1GEJfjcc&#10;EcHnpXK+E/hhoU2gWfh34g3UWpeF9S8YSGz8P+OLeOWTTZ5Q3mabDI/3h54LRsDnHA44qsPUjGop&#10;SXNZ7d+r/T8exeX/AFfC5lHG4i8kpKUoOSk5q8tHKz1dtbxSlFvVN2foHw80zVfh7a+HvCV3e2Nx&#10;De6DG99dWkbRrNqAjQvOFY/JG64+XsazddPhH4j6SnjFbuS/t9E16STSBbo0TrNGjJcW8oP+sRgW&#10;UqQQQRWtqWg6sPD83gJNYW7urzf5Ed1IFktrcnlUI5+Rent1q5p1o2neDY9Kv7f7RNCnl3G1ApmO&#10;CrsuOjbefWs4t/Dt/wAN+u55Mq0fae3T99vppdNu72635emia1T08v0f4VeCPG/wO1L4QJfG40nV&#10;LhrTVR9j8uS2t5H3raD/AJ5mHI8tx0wPetzw0n9j6cv7LHjqPVrqSz8KNPouvS3ODqljFKIlVpUI&#10;IuEYxliMcYNN/Zg8UXniqx8TeG9W0u8SfQ9SFlLqzRgQ3xAyrRtk7ii7VY+vauN/at1DU/Ffgr4k&#10;nwdd7fEXw/utIttBu/s7Qz2M93c2skkEbDAmjaNV3ZyAzdeDVQ5pWvpr8tXv/Xl2se1GNfEZpLBV&#10;JaOUZc38spuEYzurdZRv/d/vJHpX/CtrTxRpGqa9bXM2l+J76xjstSvrWVQ6ICHUZAxuHPJ7E8c1&#10;it4I8XfC99NfwhJJjU7yXzo7VRtgdxvdSANmxiDgkcFyK6TXfCeoXutt47+D/im4sZJta8rxFYXO&#10;ZbW4RGxMnln7kgIwGX+tYPxY/aA8PfCUXGu63aX8liqwyTNYRedHbRvKIlkfHKKCctnoBWfIpWST&#10;/r9Tz8PUxleSpUff5vsNap2S5X5fy6vRW0uzB/ZL+GWsfBfQvE17qM+pGPxJ4ouNQmsJ7cLb2AYf&#10;cgROEBPXHGcmug+GvjXUdW+IGoXy295ax2qvZ6hpsMe+ENDNs85X7Eo8ZI/ug11nheU6Rr2uy33i&#10;eG50+4MF1Zv54CwW7oPmyeAM87uhBrmJbbW/C3jG2m0y6ljgvtY83UI2jDQzAnb5uR9yJ0J3EZ+Y&#10;KTwaJSl8Td9f6/Qurifr2IrTqpc80rPZaJabdFp6pHOSaN4r8E/trXnxA1rWbWTwJ4q8J2+ianYz&#10;R5WW+SR3tZD/AA5KF4i3oqg9RXQXvgnxyfh74j8BfELXbTxFa65rE0eh2Mtt5Uiae7A/Zc55eNc7&#10;W7ACrvxt+Hx8baFrWj6RLNDcxaKBHaLJtiuoAxKjn7j5yEkXkVl/FLTtUh+EPhvV/CFzeX+q6JbW&#10;6afHe6j5cskgRVd5ZP8Ansi7uvDH61pKUua/9aJLf+tupdPEfWY0GpJS92Gy05VeEr9G/hbTXurf&#10;Q2/DvhDRtH1jX7OLS7o3VvY28K3ylhJdRJGFQZJwzqBgnHNcenwO+GegftAx/tEP4fm03xZqVqlq&#10;+vWMhRby3G3cJ06BuEDZ6getehWlheD4a2+k+KtVnun1C38mbUGkEFwqNyjblON49R1rh/GXxcPh&#10;v4/+A/gZ4z0Sb7Lrmh3V+urLG7K9xAdscDkAjLKGY5POPpU8vuvl7a+mm5ng6uNqV6ipSbbjJSs9&#10;4RjeVu6fL8LW1tNrdR4L+Hl74Fj8WzHWr5/7b8Uf2zbrNOf9CmKIrRRf9MmKBserGoLPwHdeGvGd&#10;r4k0Bms7e8Nwuv2VtITE9xI4kDMnTJORu9z610fjaUXmmQx6fdf8fFx5W+GTDI2M5HqeOlV5/Eth&#10;4b/sWw8dXcdre6vLHp0c5BH2m+K5RQBxkgEj6YolFOVv6/r/AIJxRxGKqJz3ctGratKNtvJL70n3&#10;PN/j18OtE+IerWNnrkZax03XYJrGVpjmK8LgqSB96IjOQehANdpNd/EW71y+8P3cR02S5uUbTNQh&#10;fzopLdcb8g/dk7Y7ggiqPxbNzpPh2ebVJUE1gst/Hts2KXCQrko5HQnt3zXPfDr9oDwLZW/gaGx8&#10;QyXVl408x7OO/ZmuLWRieCefkyCq57DrUS5tXdr9Ndfz/U9OMcXisvg4R51G6Ss2k7cza6a8jbTV&#10;nZrRm/8ADT9ov4a/F74i678C9UjGm+JtHu2tpPDurqIZ7lV/5bxA/wCsjbgqyk/mKveDPiT4K8c/&#10;DDVvi1ofiiPVvD1nfXTWdzYtvaKC2+SSJu+7crHaecY9azPiF8FfB7fGLTfjJfeD7G/vbRFia4Py&#10;XluFmR4njkyBiOTc5HcEj2q34b8H+AfhXruofDPwh4QXT7PxEbvxBqcluoW3muZ3CSDZ2LBQSAMY&#10;rWUqfNs9Gvud189bW+d+jfLUp5XOkpYfmTai7XTSa/iWe6vo07d1719D+yPCPjvWvB/xK0fxLrEO&#10;oaTZT3+jW/mGOK8jmj2sk46McYxnkVn6F4s8PfEPVNTi1nTAdb8KKrXVle2Y+0WchUuux+jKyd16&#10;nitfxzo/izWvAcN58FPEdjpep2MvlqbqFZraLkB1ZfZemMdaqeLNY1XwmmufE3TPBv8AbPkeG1ae&#10;HQ1WS5muYeDGFz8+QdwB5AGKmzk4316W+a/4P67FUnGcbJ66xim7Sj717O6S5ZKT63vfZaPc+HXi&#10;Pw94ytH1Hwh4nt7qDC3Hl2bKWVsMHWQA9SeCp5BGKyvhDqXw78R/A618TfD+C1i0Ga6u2tobM7UV&#10;xO6yDaMbH8wNleCCawvh0fhTYiz+LvgZV0jw/wCLbN/+EgtV0mS3mN67qFmcYBiIYsrcck5rpvAH&#10;w/0HwPoEnhPwtpcVjZf21eXOqWokBjuJ5JNzT/V2we3OaLpL+trfn/wScVSoUVUinJPmjZNWty8y&#10;lGXeSdrPs9bc2mL8CPB3hDwm+reDvh749ubjTbeZpbjRbi+E/wDZ9zK29kOfnUnrtPbmun1+4s/D&#10;etWPiC41yCG385ba5+1SYQSNwoz2B7Z6muIg8GeJfAX7U8fizw14a0Wbw74qjml1dIpfLvUvooto&#10;u1PSUbB5ZTrg561rj4iaHcfD+48T+JfDWq3un3XiBrKXT5LATXFq/mhFDIv3kBIYN1A5o5d03/X9&#10;f1qaYmlUr4iNaMnNVFG+3NeV00/714uze+j3ZneEdB8UeFPB9n8IL7XLG38Uf2hfXVhNNdNJ5se9&#10;mLA9T8jAEdqh8S6trPi34QyxeFNJi1m68O3TLc2GmqCJ7hcYVA3cZJBHO4A12niPQbTxbDq1hoeo&#10;LHfWKyW9vdSRfNbymLA2nqVPGcda4/wTda38PE8IxvYSLJ4o8RG28SLCu1Le5+zMN5XnCM6AcEbS&#10;RzzWctHd63b+7/h/wNKNb2161l7RPm5Xom7OT87ON7K+j23Raj+IN3J4quPiz4V8Q32paTo/hmSw&#10;8RaD9l+a6lRy8d5bn/nsrho5Iz1B9q6zwx4ouPFnw6sfFNnZgSX0cdxLbsm2REPJV1bkMOhBrH8V&#10;+D/+Em8C6t4e+GevnS7rzmljuLPa5kbpIjA9eRj1rVjnP23S/D9xBJHd6lYQpdyRx/IJFQZBA+6f&#10;er95PV/1ovvOOv8AV6lJOC1T2e6ilfVJJO93rurJbJHk37WOjXHjm20LWdF8Vf2RP4f1iHXLHVJr&#10;MbY2ikCm139UZwT2ww4r1rxH8RtC8O+EtW1nxF4kkjhi0OTUbi4ji2ta2zrt3qO5Qtn1rlfBt54R&#10;+P8ApHjrwydRa70eG4OjahprkR3FndxffBcdm+VlPXFO8e+BrnxR4Auvh3pvia3t5pNDdWbVolk+&#10;xhdgXd6w4XlT13cHNXH2nNq/L0/rU66vsakKODxF4+zlrptGajJ62v8Ahbqr3J/gX8Mbj9nP4TeE&#10;vg7oupPr2iaLaTR/2pLII5jDNI0sUhXPzY8zafbmsvwH8KPC/inx/L+0Xpv2jTfFzWc+mTABBHNC&#10;sp/dygD5ySAwJ5Ga1fA+saj4t8LINR0o6Lqt7oMa3Wm3OcW0kRZFizkrkZ3Ag8qVp/wFl1e/8I6j&#10;ZeLfBS6PrS6hKbwRyFob1kYRi8jYcfPgZHXI5qeZylr139d/6/4YVapiofWK8p/vG7SateXM25XV&#10;7NNt3cVbRbJkF3Y+C7f4z6Bfw+KRp+oaxazQzaTNcMrXLwrnMYzgMuSSOhBrL+EWsRa18QPGfhTx&#10;he6bemPTxLJ5KlS9u27C3ER+VWCgYYcMvXpXUeNPDngjVPEuly+I9Os21HTYpZobplIuLePHzSRk&#10;cgnofUVPd+BtL1CK31Tw5PFHPq/N1qKxjdcRqOI2I+8uOMGp2ldb6fp+hn9Yo/V1GfN70Uru2jUm&#10;0092uVWtvp6W4D4s/s43+p/BnUNR+APjTUPCOuTaPNDarpbbrSSOU5kQ25ym9hkBhjbn5cVh/C/4&#10;xfHz4afEHwt8Pf2hRp0+g/8ACMnTbzxVa27JC99Eu+K4Zz90SpiJlbo6E969i0HSNYs7zNnL9n0+&#10;yuvNtH3ExvCy/PGw7FeSprznxz8SfEN74Em07+w9GuNaOpC4vPC+qXCRx6roSThLi4hLHAPluDnP&#10;DjB61cZSlFL+vv8Akuvbud2DxNbFQlha0Y1YtvV2U486aT5t/d+LVuKe9j0Twxd3ni+y0HWxFb28&#10;kjTPcWpmEi3EO4qrK44PQN7V5R4S+M+jfCb4k+JPDnxV8OR6LY+KvGkVn4buIVZhPdHCeXKM4Qtw&#10;ysMAiu68N6No/wAIfFOleAfCujSr4KKv/Zs/mM39mzt8yxd/3bZODnAPFcd+1f4U8Jvr3hnxF4ss&#10;2WxtfGFtqd5eWcJmYSQA+Qsqj5kjLNzIBgEDNSuXlab2/wAv6T+fqRl8cLUxrw803Tqp8ttJJKXM&#10;kld+9pazu+i0aZ2/xK+HkXha91rx/wCFPtFnqt5paWc8y3B8pkV8qzL0Dpk4bvnB4ra1KK21DSk8&#10;NXFkYbybSFlX7VtyzKQuT7nkn61INXtfEos9Hm1OO6XVLOS4WaPK7FUZLkH+HOKzvB2q+Hfiydav&#10;YZPLvtD1C60PUreYYltZAFbIOfuupjkX2Io3ldf1/SPL568qKdW/ubvXRaRjfyura7bdUYNl4UvP&#10;EOreKdL0TxTeWt/YNbafFp9wv+jwSrEJAYmIyysCMnJxUfxm8Qp4M8AafqHibUpI2t76NrqO4Ut9&#10;klf5I5FYEbgr8jB5HWsb4KxfFXTJvGN78WfD0kurf8JZ9q0drTUg4TTQBHG7Rn7n3WJ67g3HSun/&#10;AGhL/TG8Krq3ibwVJrmg2du2o3kcODIGiG6NQvcsaXLGN7en4/1+p6clyZnTpSanFOPwuN2+SN0n&#10;1v0vrfq3e+34Z/tXwv4f0yx1f7L9omsWlubzT7XEM0+MmQD1PUisKVbzwh4X8Uatf3VsouoZZlud&#10;NtTujIUyDMf/AD02j2DVzdh4D0/xv8NrH4lfCLx/rejTeINasfEMem3F2zC2nVdsluI25RWQkPH0&#10;yAa62HxHplx4m8V31xcR6hp+k/Z7XV4Y7ORJIt0BO1uNsp+bkryvQ0u1vUxnRVOU2tXf3o8tmmpR&#10;06pe9LlWtm1tqkaehxWuv+CdAv8ASdct521Tybqy1C2f5btNu7bnPPGQT1zxXCmDxKni7XvC/hx2&#10;mkhhWMyCRYZ4J2y6ujDhwvoRyRzVrwVq3g3wBZxfBfwLp+nxpoHhx9U8NadcSSRotqZDyJOQvzsQ&#10;ec10GpC6s7ZfGWm6dZfarpI55EnXc2GTmNnXqAeQ3pSfvRXl+X9PzHG+GrTSV4yvy8ys9ZXi2l5b&#10;20TvqQixufGvw90WCTxrdLrunrHJNfR26RyXBDHPnRY27WwSQPqMV1Fxb6Tr2jm08Q2C30dnPCze&#10;WcNHImGyMHIAIDbe9ZE+irDH9stbOffqDxPJHbsD5bEYLxt3Recis64j1W28Yf8AEut2t7XUINs2&#10;sWswLrcIrLmWLGGQLghhgg8VSl3X9ehySj7ZvllazclsrPRtJq2m9rfJGl4S0vS7Iahp0UjTQ3Cy&#10;/bYplLME2kB1B4IbJ3Y4OOleS+OPC9j+yvdeE/GHwmjvofDbeKWg8R+HbUFrV7e5QK90F/5ZhGxJ&#10;hcDOeK7bwtH461v4f2MWu6rHZeJNIknsFvrVSYdWtBh1mHOQ5ABPcNkYOa3bjUR4iu4tEkuVe8XQ&#10;VvJWZB5MkQk2kuh5Vj9KUZcqsvP/AC/X9Tuo1amFxMuZ88G2pxu7SSTSe1tno94+qK3jj+zvAWoW&#10;PieLxDbzNdyrp2npqkwX7RdMSYv3g6kg4Heq1zoGvWXiqTVU8NWLalqmnrbS3UdyRHNNGclHU9Bg&#10;8MOc1p+MtM0bV/AobUNMt761N9Fc2ayQ7hBKDlZBu+6QRwarW8smq+OYZ9c0q4/sgWsc1reRyY23&#10;YbB3jsT27EUpfFtvb/L/ACOenUl7G/Vcyd+qVmkrNdd11t9zNS0vQb+W81vXdBazvPB9uJ4ZGLM3&#10;kMu52THPJypX2rX0PT28Q+D1jvLqOWa8s1mtmOPmTOccdcDAOK5z4g/DzxN420zUrjw54uvtO1i3&#10;nhurPUFjPlzwI4PkOAfnBxjjkVz/AMF/irofiq1k1Xwx4avLE+H/ABRNaapo91G6SW/nzbWmQtw0&#10;bPlhjgr6VThyvmfn/wAD8Lmn1eeIwfPSldxauv5brTV9JSf33TtpfoNU8FeCfFPg7WvhhFo7yWOp&#10;SY1yzjlKiUuRkjPY9Tin6FomrabPbeD/AAfeWOi32nXEdro95JB5kdxpcfDQOgPEmPunsKl8K+JP&#10;AXxGstU8U+A/Et00nh/Ur/Tr23ktzG73SZDoVbrg8qehq1q2lWut6PoPie3uIXvNFjXULXVJpRD9&#10;okCEGKTsoI4JPANNxlF2fRv+vL/NEyqVad6VS61u1JPSTWjaejTSS/wvZ2MvWtH1vxFo2rTaDcL4&#10;d8WRXcraZcW8Ze1ungwyRywNx86rtOMH5sg5rP8AiZ8PPGOtaNpfxC8M6rfQeKNFuLLUJ7C2uNsd&#10;1gMZbdg3BiIcgqRkFQQeKseIofCXxT+FMPxb8IeFrrV4TqP9swWdjqRjma4Rh5gikBwdxUrtPynG&#10;OM1r+GvihH4m1eS8sNKube+j01ZtW0e+h2ToH/1MoycEY+8ucg9ab0eu2v4/qv1NYyxVFKdOOsG1&#10;JNLRqycXq3yvazsk9tzA+Jl/our22m6rq0+o2ul+JryHTNTDIskcU7K20seo5O1T04roNPsdP8P+&#10;C/8AhXGn6tutTara2HzASqem7Hrn0qK71vTNTstL8JR28CyapePKtqVEcp8p8lhGSc7euRVT4g+A&#10;NN8VxXb6T4Sj1rUtK1C2mtobfUjbyRlj8zBh0wMnaRz0ot1JUoSjCjO8Ve/S2jSi9WrWd1du1kbH&#10;irQtFi8RaDq8ounns7drS8htZNqvvUKDMvVs4OPxqLXY4NSe9OlT2cYtbONfDupRx7prdwmNr9zt&#10;I+6T0qp4WtvBHxL0fUvF9guLy6D2K3UF4y3EbJ0R+flYEfXB4rnvEN+fCs1wjeJJtDutctWbSL6W&#10;3WWGxmgjAnklDfK0ZYooyQSTxU/dr/wBUaMpT9ld88VazXnzPRX0XvdH7qejudHo2g6h4k/s2PXt&#10;H02LVtLvGvNC1K3jG0tLHichTgpuBwfrWD4F/aH8L6t8f/FPwz1fTrrSm0GaK1Ml5CyidnXdvRsf&#10;d9+hrW+B3g7x/wCEPAc2keNtYTW5bbUJrzRbyJmL29vM25Lf5vm+TLdSeCB2rlPDfj/UPD/7QOs+&#10;CvHVlJE58qVpLq3eS0mjlwqCOYrwwPVCeM8UfDDTXz6LXz6HRToU69TEU9KijB8vK2re8m2lZ99Y&#10;tWTk3od/8dNV8F6t8P8AVvCviu6t5rS/8N3FxIzxeZHLbx/M3HRh8v1B5Fcn4Gh+F+mfCmLUdX19&#10;rbQ/EmtRyxQ6lfedbieQIsawGTIj3YGI8j5wcYzXX/Ee+1HQNV0PV3TRV8PfaZbLVvtrbBHDINsQ&#10;TtuL4XB4INcF+0/8FtDuvhhZeDLaOOy0OfxdpNzqENig3LDFceazJk4Uq+1wR1CkVo/i121f4f8A&#10;Af4GeW+xlTpYaU3FVJp3TvaztLS3xJKLX5q9zo/C2jeKNO8VW2m/Erw3bnW7G1mt7Xxfodx8k8Mn&#10;7zZLE3zL8oRMNn5g2DiuY/aK+MvhfwJ4s0LwB8WNIvI9H8cWrx6XrFjDuV7+IApE4HMUq/eRuQR1&#10;r0rUra7j1KTXtRlubqazsxFNcWcOftR2rsl2cckfMQD61heM9Q01NOXRvF3hm11hYdV+06e1wQrx&#10;zAjmLf8AcYLk9cEcVPNGN3Jd/wAtPuJwtaFTGQqVIXVrNRfLZu7vFu6jaTUrfD5Lpn2Pxb8C678V&#10;rP8AZmeTUtQS48MyR6lrKnasN1sB+zSdhK0Z8wNjFeUfCq5tv2RPirdfshXPibxba+GNFt38R6X4&#10;luoWmS6aWdT9hDYwY8MVI7tnGK9Y8efC7wvqXxe0H47eD7m1s9Ys7GS1aeGfal/CV+ZLhF+UunZu&#10;oHHSsD4iD4deNLTwymt2mpXVpY6tBaxaksnnNDPK5/dSkkMIy6jDcgcGtZVKcYcqV1ZdeqW/3X+8&#10;9DA1cNyqnFSdOpFc8dLqonK01fS6vZK1mm01da7/AMUfCfwi8H+NdJ8daxcalo7eIJ72GQWt7tsZ&#10;jLbgyllPyxSeWuVYFejY5Nc74T+EGhfA7Tbaz8M6l4o0bwp4N1qVtNgvNVW4tb+xnxIAvUmIMxCZ&#10;wwOR0Ndl+0DBpPibwrdfDXVdHtRbSXdjdCTWrfzbG8gEgMq5BG1hyp5HUHkVT0XTdc/4R/8AseHw&#10;xfQ6ZozNBY2twySQXVtgkQqQTvRBgKx7/SspS9233+v/AAzOXD4it/Z8Oab7NN3TitYtedpyjZqX&#10;LeT02U3wuuYn1aTwi3je4bbqL32kz3UiSG4hdt3lA9VCnjaecVm3Ggvp/wAZpIvHngiS3s7DTriS&#10;38RaPfSbXjkcM4eHruVgCD2GcUyz+F/w9jto/ijpugXdxJLGqX2miVozuQ8yqh58xBxkdQO9d1d6&#10;hotw+m6zpniWSNXjFtaXU2XSbLAmNwf48cc80ov3fx/zMa1aNOvKVK75k4vSzUrWdnF377pp3bS6&#10;LybwV48+JvxW+Fnha3SzsW1PWNeaLXrHUreWFZNJSVvNj45W42orIejVvftU6HdeI/hfqlyukXGo&#10;aTdWc32nS5mH+lWrKu6MOSNjrt3DPcGuO/ay0H9oO68F6x8P/wBn/wAX6c15411qOKG+1BvL/wCE&#10;cT7jeS6DcSW2MuRlPmxXS/Dr4n/FjwL4Q0X4G/tmeBIbzVptFmSbxhoZN3pt9bwKFaS73KPJmZOS&#10;Ojcnrmt5Qj8d1vst11T9OnyPSlTlenjsLyfHKSpp+/y2UpNJ2uo25dPe05ldNNb9q/8Awl3gC60j&#10;wLLbza9pOlwXnh221BWD26NGpRW2n50bBAPrVnUfiV4W8YaJ4h8PpbQzahpNvZ/8JRYtahvJ80BX&#10;VgeTxnr2rg/E3wT+IPw++L2h/Gz9mw2tz4W1LTYrbXtLuLxmMNorh4ltiTgRnP8AwHt1rorvTx49&#10;+MGoal4b8Dw2OqSWrWGsQ6lZso1dFTKBJ4ztyGO394OhyKz5Y01ZPp/S+X+Ry1KODlapGd42clql&#10;KEk4qUZq+zs7W6vmu1czW8LaL4S+HHjr4YH4dQrpuh6MutaSzQrNZa1HGROkgA5DxlNgz8w6810H&#10;wL8F+H7DS9c+Mf7PfxDlv7f4ha4vijVNP1SXzbdbuZB56RjAaIvjGT/cHauN+D/xD8L+JfjVcQ3X&#10;9raPpOqaOPD8fhfWIR5SXyhxPDFLxv2FD8vQ7sgmuo8PfCjXvhP8XV+JvhX4g6lL4d1CFNM8TeH4&#10;442s4ZIE8u3ljXAZMZbcQfXNP4YuLfrZvy/Hf8TbGqpTjOhVnyzlFS967jN2i5Re/vNwTTTtze6n&#10;Zrl47w98MvC/wa1rxnf/AAR1+90Wy8UeJof7Y8LwxrJb6feyrs3pE3KAuQxbowOO1avw6+Ivws1g&#10;trfxB8P3uj/ETwvcHR9eaz0mSzO2RiiyFM+XJCwAYPzjtXN/GXWfid8Dfjt4k/aatfg++seGV0+1&#10;m1vUNF1Zpftmko4RGSAqVaaNt0jqOduCD1r1e613QPjRp+l/Gn4S+LIrrSrzR3kg2wpJH4gTYWSz&#10;l3cxsGGM54NaSjJXlJ3v1v8Aev6t3NMVOUqEK1VuUZxinUUldSUEvZzcVJu8bq0tXo38MjhvFule&#10;K/AOow2WtTaH4k1i78/VtFbU7h4/ttvax5ma2bB+yyrEOVUgORmm/CDRvhv9v1r4n6ZLqFg/jD7H&#10;rNk1jqUq3MsFzEzuk8LjarRSLs3r1BXNcX+zj+3x4Y8T6pJ8Hv2r/hpq/gPxJdanPp2hx6xpcn2N&#10;opWEa21vLtJMjBgPTB617Z45+Gdx4P8AEeijw78UNQ0C0sNBfTrfTXjt5YnVZVbePNG4OOFJBwQV&#10;yKirRlTnaS9b6p9reXnr/lpjI4zAXweKTpzmtJpvkkk+b3eRNNaQVkmk79OVKnonhXUtP8e+IPBV&#10;22pW/naXBe6TqdxqB8uUpmPbGpIYDABcHoTkcVtmLxDaWGn3/iPw1ZzX1uVZb21mDTRsTz6HHQ8E&#10;giuF0m78QSeG9C07S9Wi8VeHdaDXGi+KPD2teZc2sNwu+OQNcE7yjkoVUkqMAjGQPUNb0Se98CWt&#10;xq9x/aT2duBczQwhZZMcb9qcbh1Kjj0xWfLK1+x4+Mfs6kOZp3stL30XLfe6vbWLtZ9LHCfFPxBa&#10;fDv4xaX8TNansh4XXTbi28ZXBQ+bpchj3wXTjHzREgqTyFJGcVB4Q+M3w4134U6N8ePhR4mtPEWh&#10;xeJf+KgmsYyJNOEnyMXjYB4ypwWB6AgjIrW8Fm/1T41eIPD8viRrzQrPS1sdb8N6tppVrhbmLK3F&#10;vOc749pKtGQMGsXQNEh+Ceq6D4X8GfDyx1C1udc/sbVrqaNVu7i02Eo0uwYnwoVQXGQByav3VFaa&#10;/wBPXudSjh5UY0ppupGMXa/KpQalJp3StKz0adrcuktWdtqt1rXjGbWLnwwNK1OC1tZBbNDfLMlx&#10;MoDBAik7JlX5TnruB6Gue1zxrcWXieFbjSbyLQk8Jxm6huLXatjLkEhv4sKDhh1B6Unwc+G1j4Xt&#10;fiJ8PNL+EOj6fobeKpbzw7eWkzWy6hHIi4SfYd8U0TAoJAcMhX+7ipPHHhjxDeX1/rfhHTrQeMNN&#10;0doLqzn3z+dHcD7okGC0ZZRlsHBXOM9ZnHXQ56ccLTxLpXTikrPRbqNm7Sdnd2b+y9H1ivPtO+Df&#10;x7+HXxa1Tx/8NdTmvvDHjHxFZ6lM1i1r5VnarbbDjzjvJLYbKdQeea7H/hd+i2usXzfFbwhdafb6&#10;bC13NrVxGXs5olBXDMowknXrjtVv4ZeMta1z4LtNoXw41bw74m0b9zqXhTVLpZHSRTh3gc4EiEfM&#10;vAJHGKh+F/i7X/EHxF1DQ/EmhaWvhzW9NKzWOqWir9pZfleN0PUnJyjAgjoaJtyklJ6/etNOh24i&#10;pUxHtHiqcW6S5bxajNqNle6clJuOz1i0rruRfAL4n+CP2ibnVrzT9S8K+IPCOrafjwvdaQzfb7a3&#10;DlZrW/RvmilWQblccH6gZ6Px54Zi+IFjD4e8R6JDqdjZ6xGmn2+oO+bgImVYMOd4Zcgkdq808T/s&#10;z6t+zH4/ufjL+zDe6H4R8P65dR23jjwvbaWWilgySt5b8kQyqxCtgAFMnqK9d0TSfG2q6ba3934k&#10;mmm09oLmJbWZRHdsoO45AwyN1Aqp8nNaF/1+fT7v+Ac2O+p060cVg6n7t25U7qUZJJNO2iltdxdm&#10;nzaXsuVvNBbxZ8XrLx18Jfi3N4d1aLRZYdQ0FLaK4stWCN1lDAN5iHgMDnFeefsz2HxEtvjv8ZfH&#10;194+1fw/Z2PiiE6x4PuNJik0+93wL/piA/OjE9SpHHXNet6E2ofFXxpN418NWsVvb6FeSWTSXTLI&#10;l3KoG8AxsTGcnac5ziuVtf2l9Ch+JFx4b8f+B9W8Patp/wDpkGoWNrMbPUl3GNoWk2ZbAGSHAGOh&#10;pxqVIxcfK343ubUKmKlh6uHp01J8kYtWi5RSkpW1jeWitezcL3ukrHQa3d6hrXw18Q/2n8XUha1t&#10;5Lm11+1gizp6h/4gM7Qo+X5hjBzU2jfDyXxx4CsdM1r4gXXi6xklaQ3Rmit5bdwVdBmHgmNsYPBI&#10;INU9G8F/De48Ra18XvC/w4sbXULa4mddW0+8kb+0bZ4wZ45oV+ViTlQu1j0Iq14Je10f4w2UOk+G&#10;o9Kj8QeHWnSwkdUkXyiPvAHDMEYAMAcjg4KislrKzOOpLlpyVFtON56xgrNRV0uV3Vl7101ro4p7&#10;8z8ZviV47+Hfhs3F94V1rxCscsgkd1VDtTGRI6nnIB2tt5JwcZrtPF/iG80SbSr/AMKGZrC3tYbt&#10;LcqB/o8iYwGP3tueVznNamtJ4Z8X30mlS/ao5NPYy3jwqwVADjkn0OCcdqhvYfDNx4dSHXdDW402&#10;Mt5NxHmVVjIz5gI5C9/anZ2t+Jl9Yoyp006Vmm726qVraXtdLa1tGV/Duqp4p1e08TWZsUabdE0n&#10;OLhUPI4+7IP7p7VX8S+DvDXjH4qQxappFl9tjtopmWaFSZFiY7XGfvgZwe6/lWH4d+DGh+Lfh0NJ&#10;8K+KtZ0FY9ah1LT9R0vWDMomhbKYLZDRt0eNhggnoax/iB4t+IPw9/ah8M3Xir4dXOt6NqtpqC22&#10;t6PcgNYSRwbx+4YgN5nzKQpyRt6kURjzRV/6/wCD+e25rToxqYqccNUtKMZ2T0dorm6uzur6J300&#10;WyO28G63r/hmWTw74w0/TrOW81q6i0/ypJF86Ev+6ckjarvnG3PPap7n4TaReaXc6fJa407UoHW4&#10;tRJsMU24tvVkwVYN3FcpLaeKPHkWoeBL2/1LVvC/ibwe+paVLqxEY0W+U/u4VkQLNGTnd8+SpUgH&#10;tXQfDW417wzoOneGb+7kX+zbGP7RHeXXnrOMAfJKeSc5PNFtlIzrU50U6lOaU202l+D7pp6NW0av&#10;dpkPhdtU0HT7nT/FEV9Dpumxl4dUjvHka12joykFmXHOckGrngu+uZ9yp400+6sxDHLpN0yDFwJP&#10;uq7E/NyCB3z71oeIdMVVbW9F1C+tty4ubdUyHQHPT+op2g+DtEm8Nw2yaa01jdZX7HMxKqgbcRg/&#10;dIbn1HbFJRlzGE61KVNzl1a6bd9+u/WzXZmb4t0+bR7O61ufRdOkkjDf2jN5gR4ox83OfvD9cVN/&#10;bUuneA7PxRo13bu0ts8v2KOVCs0W3cTECfvBecDrTv7RXQ9V1TSPiDZpHbtJHJpuqbS0N9FIdhif&#10;P/LVW6r3U5GeaisfCXhyCOXwlomp6bZ3Wk6l5v2eGFCIkZfkTafugjuOcUa82g/d5Eqmtmne101b&#10;57XS7rbRi+C/F3hPxRd2baT4otbo3NiHSzVyGLBdxyjYZGHcVa0+Lwx4r8T3mk6jbxzXGmpBdwsy&#10;jco5wynruHT8aoweFdQvdXsfEsOtTW99p8jtJb28cY844x5bNj5lPbuK0tRs/D1hPb63q9itjNqE&#10;3lLN5wVvNb+DPf2H5UyansfaP2beq07p39FdW6ome08jxB/YuparHMuoRvJbNcW65DJyPrgYx3pt&#10;rf69ZaAt9daPHdSTPJDfWlrJuyRu2lc8ZYYGDxzVq9tTpNjZPcagt1brcLHHJL1YucDkdDngHvU0&#10;q2zOtppMca3EUwaaKVMMSDyTjr7Gq8kcvOnFaXX4afdbp80cr8Nb74c+OtK1J/h7rbLCWa11zR3k&#10;ZJLC+xn7p+44/wBk7T2rL8a2HxV0C+tdW8Iayl4nkw6drdnLardxSKG/17xOUbJXjcjbvQGuj1rS&#10;NGsfEFxDYRLYXGqsJYr23j2t5iEHDNgg59xSfETwlB8R/D2oeFZNT1PTNXktUe31TQWEVxhXDAIx&#10;+VuR91vWp62tY76denHFKf2JW+JKVlom3or21130W5i6bqRs5bqfwpbK/wBguvs8mkw7lkikxuUf&#10;vAOMEY579a1tO8SRXvjPStem8E+TLqmmyxazNJIi3FhNEiuqOmf3iMCy5GcHHY1neC9btPiB9ttb&#10;y7vl8tRZPfFWtLyzuFO1gw6q6nDK3KsDgelUtS+I2oWvjObwlquo6XB4k0u3gE2l64GjF6srFILi&#10;3nVdrb8YdBna3UDIojaOq2NJUZVKkocvvJa6u9mkru1tFJrVpWdk7pnbW2jXGl6ldf8ACPeXGLqJ&#10;ZBE6t5My/wB1lH3XH94dutVtS0KHxBHa6/Npm2azUpGApWaEBuWVh6dcHINRSlNc8OR+FrrxXcaD&#10;rEKs8sOlXw82ORPmeNSR8659hlag+Geo+KpNDvPD3i2683Vj5strdfagY7lT909AU5wCCDj1NHu7&#10;f1/w5w8tWMHU5ldNLztte+zXo9PQu65qOneG7lfFusXBmij8tNQmjB3rCxCrKUHVckbjjjrWD4a/&#10;sfw5fwfDa48TWctxd3MlxoFzfL5gvkId3hD9DIgJwAQwQdODW9bvNfaHpd5rGnrpmoTRmO8sbpRL&#10;js8e7oQeoPQisfxn8N/D80Or6learYx6feC2a0t7+1DxadcRoY/MHdQ4bBKkEc4PJqZJ3ujWjKkr&#10;0qjavpdaq6dlbRp2u3o7OOis7Mg+Ifwr8A/FA6Dd/EC1mtPEPg/UzceHddsbn/SLGbADFGI+ZWAG&#10;UYEEAelcrHqvgq7l8W/Dv4ofFy13XNut55ltut7iK13BRc4JKsVbALxjCnkgV6DL4b1SXwtANP1y&#10;G3vra4hmjnmj86OREChkzwdpAIBJyBjOak1rwH8P/Ep0+5u9Kt1ENxJPatbTCNoWfiQxsvZu4HB7&#10;iq957m9DHRpRUKkpOK2ta8Wnze7dOyb1sna92+zzfib8PvFGr/CmDwr4S8du1wuqabcR6hqs7MWt&#10;opA0gDx8sXXpn5STzTrXwho2geINQ8VaLDMt8q/ZrnZuDOrsCdyhsMCfmVuo5rl/h38OfE3wl8Ce&#10;LPCOheM7rU9NtpZB4Zh1FzcTafI53LuZ/mZN5GV6AdK2PD3iPTLfQrHwp8R/C9vpd94saaO8tFuD&#10;Gt1dAAuscynCsx+Zfu+2DRzRWv8AXYuUasISp0qnPBSeys2moybautorVapO+tnd7fi7WvCmkXk9&#10;1r+pabZxYhurz+0JRCrYYR+azkYVshcMTnoOlZfhnXvEPw+8Y6r4b8e2tja6bqCLc6PrK7lheRnK&#10;+ROfurI2RtKnDVbuNb8HWXiDS/hHqeoGG41a3mTS49buI5TdNFhpIcscu4U9snitiG307xZZax4U&#10;1qBWWPEF1GswkKBk+STb/DjtwORRyzWvf+v6Zy80adHkqRfK1q+trpKUfmmnvfbzJFsJIPEsNvJY&#10;RyQTWfl3SyJz1PIbGGHbHWuRt4Zvhr4q1Tw/ZR3/ANl1OxW/tZE2vCFRsOq/xhkXBYdMGtjw3pHi&#10;/wADeGNPsda8R3niC40uJ4TqiWuHukySvmpk/MF4DL3HvSeOPiBH4ZvPCuvyTWrabrGqrYwnUIyj&#10;QzSRnaAxx5btgrzwx49KJR6J63/MKXtPaunC04tNaXSbjdp6rR2Wl0nbzG+JvD2naig8dR+GoW1T&#10;RIri70/UrG3aRmjlh+ciNSPtCsAoaM5zjjmsy+8E32peAtJuvgr4ps9BunvrXULjytMl+z36N800&#10;Fzbud8KvlsYIaNse4q9rmn+MtI+I95aaTb6bdaJrlj5sMd1rMtvcWusQrmGJFClRDMq7WwRh1yVI&#10;JrJv/G/jTxj8PdB+J/hTwpcaLq326A61pOtqyzafFvMd1FOF5ZVbJV8EFcNjmqVlr2/r9Px13N6K&#10;xHJTcJK11a7TSum1Fxd38XN0sndpXaZ0HjLTtFu719d1HwrcXeoW0Hlx3VnK0NwLZjhijggNt646&#10;8VH4UtrJ9FTSdBuJ0/stvIa31d45muoQdwBKnILA7lfGfUVJ4Q+ImoeK/H+q/Dy+03RfO0Wzguft&#10;ml6ktyqs55jkjIDx8YKt0INZ1xpXjDSPiba694VtLO60FpGtfE+nx2KLcRODuiuIpshmVckNGc9f&#10;lxzQu/f+v6v+Rgo1IxdCo0mkpK7utrpdUrpu22rtoyXweNZ0vxu2m6lrEkmg3mlYjtrmMN5F6Jmb&#10;eZs5w8RCbDxlM96vaUmiXN1qfh1Le+tdS0e3jl8lgWf7K+7ypo8cOpwy8Z4GDijwhrdjr/ibVdNu&#10;tGtJrG8t1vLPUlvM/a7eQlApiKgxkFSO/PSua8WeF/HXhmPS7Pw/rsljdaapaK9W3N3DcW32kM8b&#10;FyDHIY/l2nI7ryKnexfL7Wu4TfJJqPp3u7Xvpo1a93d7NPd0XUoh4kttOGt+XNpcMcrCa2x51vIS&#10;GTLHIKtjJ7cU638KaFeePW8R6dDdWV/b3jPKLVjEty23AV1PyupHQjvVLxv49u4fFP8AYF9pH9n/&#10;AG62Een6xNGrW7TOPkQSY6Z+VlbGMg1u2d9dXXhOC+1zQZtPurNWh1C38zzPKYDkqw+9GTyGHQUl&#10;yt27EVFWhBVNuZW3XX0tdN39Hp2vi+Fb3wb8UNZvLnQ/GN9LqPhvXLmCGG8tRFeaTcBQskS71/eR&#10;88HlSG7iqfhG1aezv/h98UPDEq6TbeIlPh3XorsvHPcGRpVRwpL2ssUnHJ2EMMHHFdBEZofM8b3X&#10;iRn0rUrG3ht4po0ZLWYtt3iUDcVfgc8AjNTT+H20v4habqWn63eWcNwZ21zT4VRrbVppIgiNNuGQ&#10;y7MqyEZI5yDT91u/9a2/yKlWjFygnZWvHe8ZRV2k0o63bWsWrybe/OsvxZe+N7TwM174AtjrWrab&#10;qateWOoSBJbq3R/3qhiBuYIcqO/Y1seEfEml+OGs9Y0qSxaHyW2os372Fs4KMvYjv3BqPxNpviqX&#10;w5dXXgwW95qVjvm0uG6uWgFxIvSCVwDhT03YwOK4n4TajqHiz4mx/Fa50zWNFurzS30/xd4Hv2jY&#10;aXeKci4yPvq4+USISCDzzVWkrXZMaUK+DnPRON3e+uq+Frs9eWVkr3i7tq3Vapqlho8ukzeL9Fvm&#10;t59VktXvLq3/AOPOTrH5xGfkflVk6dM4qt8LfAt38NNOvrKHX5rqwW8kudKZbourWkj5ELBsjKHI&#10;GOoPFX/D+k+LtHsNcs7zxX/bVnJJLLb2+oQjMFuyHNsWHzED1bPFUvg1qdj4v+Gmk6jodqljZyWO&#10;I7VuY7d1fiPPOUOPfA/KhpcyYVJSjhZqLvG8U+zvzNaNJp2uuz9d2fEX4a2fjfwXJp+vas32jT74&#10;X2l6sqrut9pypK55QH5XXPzCtY21/wCJfDNrBrk6LqfkKzXmk3GUdh1eJuuD3B5pttr+y8i1HXtB&#10;k0aVbKcalpd8FkG0P95HQlJEP3h3IPIByKz/ABl4E1FfDH9o/Ci2tbTULfEumxwN5cUiscuhGcDc&#10;Pyqe7RMZzlyUqkrWej0sm9Hqnazdm7XXVecmkWd2usXqeJ7fNk6bEuJrZfLn3DGCwJBI75AzUvgf&#10;wK3w78IWHg/RJbq3t7BmhtZo/wB6o3sW/eIx5TJ4I6D0qjf+JrHUNLd38N3Fqrv5eqW78G2lwN2T&#10;nB68MDS6DZxaf4oh8O6D8S/FMcmkx+b9h1GZZbLU4JRhVLlTvKNyNrB1PXIOKIuOxUo1pU2m7dWr&#10;XXuqyel+9tdNb7E174I8L+Idd1iDWPDFrNZ3ka3V5G9rvxdxDC3A5I3bQOMBgQCCasXV+PGPh7T9&#10;a8F+KJJNyrNHJDCSzAcdHwV3YKlTg1cbRZLO9HiHSreOOaT5tShT5ftDj5Rzkcjt+VZ+iHxPZ/EC&#10;8VbCI2U0x3FmBYEplGB64zlWGM555FPlS07mftJVI83NflSaTatokmrO+6tbukuu17UJl1ItYw3K&#10;XEN0yPJaNNtlth32gclc9R2qSe80+wks9HujAbfcTDKxO0842ezc/Q1HaWsesanNbS6fDBeWmXtr&#10;u3XB56rnsD6dDTrmVxfWGnaratuNxt8+P5dvBPPTK9vrQu/9bmNo6R7K9vluvl/Vx6pYq1wdNuI2&#10;/stQJY3kLHB59cj8RjinajdafcwPeLaTbojjdAVYOp+90PUZ71W0fS2s/GU8tvZfe09oZLhrrLsq&#10;ybkQgjJA3Ehs8dMVYlh0y1ulmltplkVmtvOhznAGQj9j1OD3oWqFLlU9G3s/8+vr/kVZ1dfEzavp&#10;tw8luln5e6N8pIR3njI4I/hccjPNaFmkljezSTShbe52+UvJUHtgjv8AzrH1qOPSrq3UyTMs2IYr&#10;hOXVifQ8EAdQeorQutJjs7mPSoZVhtY5N0kduuwknncPQg+nBz0p7bFy5XFa9O3Rfr/Wg22htlXx&#10;HcT2btHNdmRYfMU+aFRfmT2z696j1nwtpN94w0XxpY6pNa6p9jmgsxDcELcJIoLK6j5JcdRu5ByR&#10;VXwpB4msJNc0fxHfW9/aR3nnaHJDbeVObUrlkkB+VirfLuHUYzzWtpSWF7YWulrJJHsj32rSAh4u&#10;Tj5ehKmjcJuVGo3GV9LXWzTjbr5bq3dGJaeNUikt/NtbG+0G61KbSptWsbzz47S8U8xTqoO0fwno&#10;VPXg1raD4W0PQNIm0/wrbLBbW90VWJJSywMTnGO30rnPhr4Z8H6edRu7TwnY+GdauJJ18QR6Gpto&#10;L+TzPlu3iUlXkfgmQjfkkE1v2nhjSU8UweL5mMeqfY2s764tbhkivFP3DNGDtdgPusRlexoSZpiP&#10;ZRlKEG0l9za2bV7eV09dHyq7L9vLex3Edjdx7nk3eRJ1DAHlT+HIqG8ii0XWYdRF/bw2dxttbmCZ&#10;QuGydpV+xyeh4P1Irn1sXa7lmf4iar5dtqwWws9Ut1aKC5iznEm0OUdWxySOBitLXdfnu/DWqXtn&#10;odjqclpH517pN1Nt3naGVQSCMkjg9MgGkpLluZujKNRJO99H03/xWS9dr9eplfF3xBB4IuFvfFnw&#10;8bXvCN3YGLXLi2ZDNprB1USyRMd00JVvmZPmj25PBrS8K+GND8Habc/Dnw/IzaJ9jk+xQtlxbo5P&#10;yBv4k5yM5+tbOp6np1ld6Zc6gY4/O2i3uJlyVMi8x7u2RwexxXN6Z4hh8Ra83h3QNWsLfVNGuFbW&#10;tLUndJZ7iEmhwRtOeD1HBB7U+WN9jSE6lTCqKTSWrd3Z62i2tUmvhurJ3Sa3cqmop4p8HWWi6n4f&#10;uZPsmmxmHUNDUBVuIThVePKnDoedoIyDV3TLrxjYa1rWleOLLTBol8q/2DPG8nmmJlAnSclQsRy2&#10;EAJz1z2rc1GWLxCZtGu0iLRnfDIvzI3BAyP51j6p4YeDSW8H3fiWaztbmzJtZgvmeTJxuyHyCmcE&#10;KaT5o7DjWjUjy1Ek3u7a2vzXTXVa9G2m10Ro6FZaYfEKy2d3crcafp66c1vdZLLGvzIG7bsYy3OR&#10;XCabdJ8PPEuk+FrnxLaWa654wZ5U1LcyXs0qktDCx/1MhZQyg/KxyBya6TX9O8VaVfyeN30mxW88&#10;kwahm9fyJjgJHJtx91uAeAyZPUVa1Cz069VW1LSbe8thOkk1ncKJgu0dMnrscZVuopdf62Lo1I07&#10;8z5oyVnqt0n67N3V+nVbmtqV9Y6kl1pt3Zt5e4qJtocBx6r1xVLSdDewex1Pw9chY2VnvLKG4Jgl&#10;3Y/eLnoVI9uDimLaH7K3iPSdSkjhkSaWORZN+GkGPN9wp5xUPhlNb8P+F7OPXdTs7iaOz/0jVLJF&#10;WO4nP3pgg4UngkYAJzVadTlUeWm1CXW1vk7/AKdb3ehpW1ql7balYyPILWPbNa3EOF5PJ2lT2IwQ&#10;f61k+Gr/AE7xForeLNG1tnk+0JHPDJG0IhmRsMNh+6TnqBg9iavWcs2n6WNY0kiM3zLLIsePJE+c&#10;P7gNj86q6nZ6boOh2+naXDdR2rRtawW8dx80PmMS+1z82VLFgMnHQVPp/XYqPWPVtW2tovev5t22&#10;03frh+K/i74e+FWqeINb8dW+IbO1juJLi1siJHg3hMMxwpIZuDnvWz8UvHvhr4P+CLr4n67Y3E2k&#10;2cUM120CjMcUrom89gqhwzE8AA1JqWjQ6nu0nUII9VmhtxaT/a4Vb7VGcZLgjDZABOOKltbfw5q+&#10;lN4T1GOJVvLeQXGmXB8yOaJcKw2Nw0fQbelaRetja+FvTnKLdmuez3jZbaXWieuu67E+oxWunatE&#10;kFhbSabqMKA3EcwBVyOHAPDKQR0PNc/YeH9a0jxDB4pubf7LfabfSWc02kXH7nWrExrt+0wEEI6t&#10;nb3TbkNg4rodG+0tfXnh3xB4es4dOtLiOLR7q3uAwmj8vO1o8DymU8BeQRjBFQ6bbarfaRd2/iLS&#10;Wsb2G9mAkt7jzEuYc/JMrYBVinBU8qc9Rg1PmjOFSVOLWmyT1vdPrv20a1s7XSa0reIPKZtU03UY&#10;JJIb+NFm8mYx4DEAfMOUbByGHcVpacw1bRbjRrW/WSexm8hX80SSFUxjf3yR1zzTdGuPtt5dQ/ZZ&#10;mjazje1uJoQY2A48vP8AfXGSPQgisqPS5YvHF1ruj20ybmjkuhGdscj+XgN1+YHpgjg0ax1J+KLi&#10;9OVJrtfT7u34FjVtLmv7jaryWksi/u/LugvzgglvTOQPwyDWZY3TzeI9K+KQ8RappcWmm40nxZ4Z&#10;aMPA007L5U0yAEoUYKUlUhSknOQeNTRb3wd8XfDem+L9J1C0uo4LmVJHt23KJFJjnhIB6g5B7isf&#10;wx8MtI+Heq3z+H/tFnHeQ+ffXi6lLKweFdlvu3sd0flZUocjIBp+9GVzenKnGMqdRtTV1a3qpJtv&#10;TTVOzalax1Met+HNX8RXngmy16GbVtPgW6utOEh8yGGQkK59ASDjntUemoyXF9HbPbyQsqiOWKTc&#10;3mpwyMM/eHHvXP8Ahnx3ps2v6xqGpeAtUjv7W5trNNTXTkC6jZPgpcwyo2JoFdiCp+dCDxg1rPo9&#10;vBPFqmmeG42ik1EzXcd1iOSORSV84Y6txwT1FHVGFSj7F8rutF2etk3207X9HqatvDP5VxOhgaKQ&#10;KY2iztOBz9KoaVZ3UFrJc3Ct9pddkysceYnO04H3uOR3rn9W0TxD4i+FmoWPhKWXwhry3zzW81rc&#10;faI7S5V8q5B2iSF8fNHxkMcc4NbWm3Pjq5hmu9Vks2abS7djp9uvyWt2vE2yQ/MY3+8oblTxzRvY&#10;HR5YN8y3s099LW2umnd636dLxu7SrSO0vWheOWVrxUKtIDgvDHkMSfukgj8atX85+0Np18jQSTW4&#10;ZZMHCsOee1VdUvFZpXlt7zzFt5Ln7KvzLKnCunYjHUD3qZLiOSWCM3LG1khVrOcscqSudjew96Ue&#10;yJlzStJ/1/St9xBpmjx263eo2cVruvrpP7TAjx9owMZOON2Mc/nVbTIZ/B/gu3061g1HUlXU9qpJ&#10;dbp1R5Cc7nIyFB4HoMCp/CkWs2Md5bXWo+ZLcXz3MdvJCuEtxxsjZQNwzzk8jOKfqesWKXFhHNfC&#10;3+3iSLa9x5YcoM8AggsDwOhweKTtGN0U5TdRwfvK6fXWyfpsr6/oL8QIHv8Awpd21tpS3jJMD5LK&#10;GE4C5Ztvtzx1zXGeO/hkkek654p+DVhHo3iXWvBLaZpeqR3ZjhgkGXgjkQcBVdiwYDIyR3ruLiXT&#10;Ljw5aanZSfaIc7CY/vMemPZgf8KrxS3cHiSG2OuRyWF1brCbO4t9sxkK5DI3qB1GKf2ro0w1erh7&#10;cvRttO9nZrRrZ7J2ehxfw31vx9baToep/EfxBNY3Gh+D007xdpV5biaK7vcDN4sydcEHpwQeeld/&#10;pcGmf8Inbtomrw3ljNHlJLe78xJAe8cmeefesieLxFo15Jaahcw3EdrcRyQ30VtgyxN1jmUk9B1d&#10;evHFP8Rad4U1Hw7c/DqGys/7P1bT5o49LgzHHJCww6psxsJ3HDKQQeetF9W2y8RKOIqKSVk3f3Vp&#10;bd6aO6vpd3to2rE/g/RNJfw151gsk1uuo3FwsV5G4lt7reQxAflcEH25yODVhUv5PFsl3azwMRax&#10;xTQsjBj/AH2z0IPGDU/hzTbTQ/C9jpST3Uf2XSY4FlvZjNIEQBFDyf8ALRlGFyeSOtZvh3xLoGte&#10;PdY8L2Gp+bdaew+1mDBWCWIoJIGP8Mg3I20jlHBquXRWOb95UlUmrtK/npdE0Vs+g6/eeI1urz7P&#10;PJGLq1aXeibRtyikfKp6kA9eakTRZ9Uvbe+upLu2bT9S/tCyvNPvPkuABjyZB1x6oeOmKuR3+pPJ&#10;qVherF5kFypt3jQrmJhlQc8MQcg4OPpWL4TSz0LxXr/lXPk/apI7mWAXDMqSYwX2H/V5x1HBqeoR&#10;55Rk+qS+a0X5Pz7eZynwpvfDtn8TfEHwA067Md1asfFGmyQqoiW1urlg6jujCUMCCOQcg9q7yfxb&#10;ZW2hXHiWWS4S1jvHimjuLVlePa+z7vXBIyCMgg5HFczZaJ4Atv2kYfEFxqcMfitvDbQ2sTvtM9m7&#10;bnReMSDcm4jJIIyAM5rrtVe50DT7271KO8vtPZTNi2h8y4t8nkKP+WijqMfMo45qvd5fd+fqdGOl&#10;Tq4iEkn70Ytp6Xb0lZ215rXvprdesGu6ZYWWipNaXBt4IpPtTS2wx0+bPy/eBPUdTUcUjv8A2Ze6&#10;gqm6vCGLRrtWQ9Rj147VZ8O6pp+rWUUB1ETSRwrKrCBoj5MhOxSG/iwOR146CuH8XeFJLX4naP4i&#10;sNcuYLXT5ZZJbFbhvJkkK4EjJggMB0YY96mWmqM6FP2knTm7NJu7W+jsu+uh6RfIJJ1MmGXacqOo&#10;z0PtVPXvDunatZxpf6JDfG0jaW185QcttIZQD3Iz9elF/o9jr9zpPiqK4khuLCTek0cpHmwuMPGw&#10;B2up4IzkAjIxWX8P7rx0tl/wjfxVu9IuNW+23DWd1ocUsMb228+T8smSsoQgNgkEjI61W+5yxjKN&#10;PnhLWO62fXbukt9U9dupUi8N6JqNlpfxA0uCOTUoLZoY7iWIiT7LJjzrcgkMpZVGVPQqDjNW9I8Y&#10;2fiPwzJrXgKyF1/Z94trdWeoM9uI4kPLDcOoj+ZTyGx1puq+Ra2994zsJlvI7KKUXi20m5rlogQQ&#10;6dC4Gf8AayPeoPBuj6B4btobjwr4nZ9F1ZY5INMu23QwZG5/KDDcm8t8yEkA9AKlaHZLlnScpXbT&#10;0Tvbu4u3rdbdXvodPcG2lixb3cg2r5sMw6OuOCcdRXO6xqWieIZ9F1fT9StfM1bNvZ38al4XKZZo&#10;2cZCggMFJ43DHWrGkrf+FNa1DRtXjmksVj36XceaZFETdYj8uYyDxjkYql8NdPXwV4Ym0yfwzp1l&#10;bx30k7R6a37nypZC2/aeAdxyV4GSTRzc2jMYU40ouad3pbVapp/k7XXqtCfw/O/i/Tf7ZTQpI7rS&#10;9SuLWKzvAY/MCMOT2PzAMrDI4BHXFecaN8fvh38M/iZr3grxdqtjpvgz91eaHrR+RdIvC5S6s7sA&#10;fuhvKyq7ADDnnFd18I/htf8AwgsrjwDoviGTUdHt9Vu720g1G482e2F1MZvJWQ/MEUs4RTkBTjPF&#10;Ynxi+Anwf+Il/eeOpYP7J8WrpckaavpwUXM9vxvjngYFLyPAGUdW44zzVRUVq/y1/PT8T0cNPLfr&#10;VSjWcnSl8LjutbptO9vP4rJyVpXPRraax/4R7+07W5tbm0uEZoJrO6SWCdT3R1JU59jXNeCdHGm+&#10;ONV1GOG7hha3hKWdxbp5SOc/PDIPmYEcMp4BHFc/4D+GXgb4S6V/whXgEaJ4fl16MXsWmWcPkWdx&#10;PgfNHbN8seeSVQAgnpxWz8StG+LH/CvxZ/CnVbPTfElneWslu18oktrmFJQ00DZBKh49ygjlT0x1&#10;o92Uk+39dLnL7GnCpKlTqe7N2TkuXS61a1sr6XV++mxJ4VufGOg3Hiay8bahp91pK3HmeH1WxaKY&#10;Wvl5kWV8ssuH3AcBgOCCMVt6lP4bv9WtNCl1SFbp4TdxQ7vnKIASw9gCKnuruPWZLO8trZo4Xn/f&#10;RF8PG2D09Sp7HqtUdR0C91a91a0XVprZLy18qzu4I0Y2sjKV82M4yrLnpnBpW6ehzupGpU55e67d&#10;NNdFslv1ffUtarbRahpk2p2uoLcWtzGXjXbuTkY3DvjPOPasfUNU8aafaWMGlz2l1NaywNftDBkm&#10;EjBwGI3Bh0bO5SOQaueCU1/R/Bdh4a8UXs19qWmRrZXOpXEKxtqOwYFyyoSEMg5OP4sms/wTD4sg&#10;+Gkmn694zh1zUo7u5WDVJrXyWeIS5WKVU/jRfl3L1wDjrTlvo/6/ruXCKp3u00pJK/VO+u21lrez&#10;d1po7ak+hw2moWt34enjtYGufNMHlqY5VI+4uR8mTzx3puh6nc61d+IvDt7eLdR2F4pjaMKJrZJI&#10;xKkMiA5DDnBONy/nVW81WPw/Z6XdS62wtZNeiguVkhWT5pchUP8AcAbB3cfrXJ/Gr4TeIdPt/HHi&#10;34H+I7rw54x8ZWOlrJqdra/aFkuNPlxEXjbg74HaGQj5vLAIyVojyy8vy+fkaUKUK01TqTS5rKMm&#10;nZPnjdye9lFt6Xeytrp3ukDTDOtxHeRxzahJJtgmb5rgY/hB7gDJA7VF4u0fWb6GG70TVDZ3FnNH&#10;NcLD/wAt4UJLRdOQw4o0PxLJ4jtdJfxHoP8AZurTaaLm8s8CT7JcL8sgSQcFd27aQclWGe9XBdv9&#10;jmnnK+XDITHIr8MncE9iPSh2tY5X7SnVvbVejW7Xo1/w+xT8SzXup+FRrmj2Xn7mEvkwzBXdVB+4&#10;Wwu8EdGwOO1WraSz1b7H4l0pjNDqWnCWG4iwEbgMshHq3TPPSsuw8KWPgTxNq3jTSLy8mtfEM8Eu&#10;o2LXHmxRyLH5XnRKfuArjeo4OM4zVXw0PA3w5l0f4Wad5NjDfajdWvhmztVylqI4WuGj4J8tSodk&#10;6AkEDpijqa8kJU7U7u2u3TlvJPX7LS8mrt9EbOs3EaXX9jQvJA0lv5q3Ef3Ux1yR059etQeFxdw+&#10;HYZdRjjt7rzPLm8qb5QpYtGTknGQeleW6Na/F0/t2Taj8TfGmrWvhmTwwyfD/RNLaJNNuJMFLuK+&#10;UgyTXJAWaNwQoXgYwc+yJ4a01b68uG0+JhfKq3J243BBhAR0OOcHqKJQ5ZaNP+tvVGmKowwkIQcl&#10;LmjGd1qru/u3drtLfdcyt0uUbiHSf+Eysky0dwtvJN5cJYDd0YkDgg+h/CmeJtPt5UuYIFV11CIQ&#10;3G4E+WSCV3L3TP5V518fvip4z+CfjWy8SaL8MbjxXpdv4fe91qPS5G+2WtvDKFmZFwQ2I8yYyC20&#10;j3r1DRfEvhLxppGleIvC+rw3tnq1il9pdwr/AOvt3XcDjPPB5HOCDT9nLlu1o2Krh8Rh6NLEbxkt&#10;HdPVO9n1XdX33V9TnbbWLbwvpmk+DoPDK+Y1/wDZltbVFCxhEMvYAZKgkEDluOKq6rps/iHxEvjH&#10;4b614k02TxBHGL3WITm1tPsT5WCa0lGR52WjZkGSAOehrW8QXtlaa3pseqWkYh1DV47bT7xUc7JA&#10;rkrJt4TJXiTIHOD72vC3ijU5NfvPBesWcn2nS9vnXjbdtxE4LJIMdh9zp1FRF8rsVzyjF1YR1td3&#10;d003q7Pe0uXR9Vqmnpo6rqghto9Ru4YVWNt7CHJVT7E9B256VU1O3Fzb/wBs6fPJ5ZZZpY1bPmJn&#10;LAY/iGDx3qbxlfXml6UuoWlvdSKt1ELtLKJZH8lmwzbGBDjpnuBkjpVqS3sYLaWwtiGjb5iobbhS&#10;eoI96q19Dhg+WCku/wDl/mcxdW8fiDT2u7HVrrT5rq3D2upWY8q4SLblC4PEgUnkEcA4NUPGHi+a&#10;H+w/D9/r3iDTrjWNcjsY9e0nSQ8dpNGVcC6BBVIZj8m/G35uo4NXotO13S9ZsHgZprOwndpvOU+b&#10;MsibcjsCjZz/AHl461tSvFFNJeWUZms45vInSFxiFQvJ2+3GV61Me7O7nhTnF25lq1to9lun5OzV&#10;ns1ucpqOt+FtW+K91qN+99p974JuN0k3ltDE3nx9DkFZ4HXgMp4YEHBrpJ47uG1Z9Chs2j1CQzTs&#10;xLxOSw3A47Feh9etVNau5b5ZNLvNI86CS3aBVvI/3dxkjYyOp7/3eCCM1FoMtz4Sn/4QiPw5ezWd&#10;rGksF0zeYs0TnDJuPWRecqeSOcmlze9boEvepx5d4pKzaast+32m3bonvo2bN7LFHeQzPYxxW9uS&#10;Li6WQKtqqgkHnquaqvpjvrWoRWs6w3S3IutixD98jBQhORhgcEZByKpnW/C83iqD4c6qcR+KdOvZ&#10;9H87lbpUGy5tQB/dRhIAcZDHH3ak8DaY2h6bH4O03WZp7fQ7cW1pa3cpk2wqAkSGQ/OwULwzZbsx&#10;OM1TXcy5XTp3200utGrtX69VytbX6pp3s6l4Ys9T0C48JXOlRta/ast9lumicbvm37hyjbvzrA+G&#10;ngTxX8GtEbwLp3iS/wDFWk26h9Ks9aSMXForSs0ieeoHnIM8BvmA4BNdHcaRZ3F5ceIY7mZbpreS&#10;BmEhjaONgMquPRhkMQcdjSaW2o6XY2egtr3265tbcNczXLBZ5Ie0gIGGOep7072VhqtU9i6d002m&#10;011XW+67Nppu9tjH8B3HiKz0zVNJj0m+YprkkllJr+pRs11aswaQxmPJCpllUMARgZ45o8cv4jkv&#10;Do/hvUnimmnja3kkUtmI/wCsGAQ37tMMCrZ+Yjmtq6mt5tVg07UbaNpGkkjhmt1CuquvzHtg8c4z&#10;WD490W+v9Z8G6z9v8u+8P+JprxJrZwMr9ndPLMZyJY5IyVdTz8u5SCtS/eiaU5xniVNpK6b7q9m1&#10;v0bWvVXdk9EXrnwv4rfwlbT6zdW8mtaDevdaZNprvHFKoyFVw5JOUJVgcgnkYpt3r2geIPEk3w48&#10;VeHNQaGbSo9Tivp1Bs2bPzW4cHcjqcHDAAjoetU/hP8AD/xl8LNJ1rSdf+Luq+L9JvL4TeGV1WBD&#10;d6TE+5pIGmUDz4975QsNyKApJrD/AGjtQ1bSdO8P6z4Uby7uTXIbK+iaPbJdWYyZEX8s88EVTXLo&#10;tTSlTjXx3sYzTTb5ZK8Um0pbNJqzumrWTvZtWZ0GiPofivwxLdR2V6tzfPKbXT9WjMFz8vDKA3UA&#10;cg5Ixg1pW7eMdN1ELdC3ms3ikt5IWUtJI5ZRFNuPAXZvDpg5OCDXNwQaP41Sx8J+H9XmsdM0uGz1&#10;Kz1TTZis0cwk3LGrHcrRsNySRnscdMV14vrjVfEH9i3d8Le4tW82QQ/uy5PzR7c8Mu3cGXmpVt0Z&#10;11ySa9XZ7pdP080/VGVp/g6bRHS30e4kkgOuSXqw3k7SLA0gXcqd1T5SyrnCsxxxxWb45+KXhPTf&#10;i54X8B6vcyQXGqag1vbzYwizbC6xu/AQsBxn7xIAz0rc8QW3iLRLy08RQatdfYbGaeXULO3CmO4h&#10;ZOkgI3EofmUqeO+RxXCePfhXovjjxDpP7RHw78YXlveXKR/bxFOHttTtdpWMGNgVV4yd2QATjB5w&#10;QLlima4SNGtW5sRLRxkk1fSbTspO2l9769PNrX8ZeH/EHh3XL3xjbar56qrKsMgKKVZx8rY/ujIB&#10;rqP+ElT+wJbu6hk2w2ck3nQ5kJUIeQOrEYPy98Yrn21LxDqXwyhsfibpy22ragxhvDp6lotvmkI6&#10;rk7dyYJ9CTUPhLwjdeC7Sz8P6vJb3Fx9ovHXVLG3MKxWsj7o4iMkHCqu4nliM9c0vhk0glGNSiva&#10;tc0W0rdUlumtLXX47HWaRqOkR+FtP1l9cjvrWa1hT7fGoVbhiBtbA4ViSAR2PBqLRNRtteute0vS&#10;dQzdaTefYLlpYWYW03krIi4bh8BwTgkdqxNA8D+GPDXwvh+H3h7QhJo9vqBdrMy+cY5Wn852JY5O&#10;H+brkDGM1L4P8J3vgv4i614lstOg/svxWsFzeNHeStKL9F2eaY3JQI0eASuDlRnIxi42OaVPD2qt&#10;Sd7vlukr2krXV9Hy3dlfVJK6NnxHpl9d6RDp32nF95a+ZcQR7RIwGCQO3rjtXH2niubwP8S18NeN&#10;7A6VpPiCSGz0LXJrgMl1qoDMINgHyl0Bb5iASpHcV1nirR9P8d+HL7S55LxJLO4W4t57O6MMiXEf&#10;zJtYe+Mg/KwODXD2/wASPFnhrwXf+I/iXpN3JcR6lZrPp9vaRzXEUMrhROF+6wQ/MSuSFJPaply8&#10;6drm+DhKpRlCybeltneTVnHe+u6at066doviVk8WW/hXXfD99ZXk13JFa6tBCHtplWNZPMYg/IHG&#10;VCt/EpHTBrj/AI2WGjadocPjrxVpHlRaXDfxX11Yny5La0Yl5JY2XDK+1Fb5Tk46GvStL1DQ/Eun&#10;xa9o17BfWd1GRDdQtuSVQSOD0POawfE9qtrpjadqekSXVj5qJJAuGjEWepDdeOMe5BokvduY4XEe&#10;yxMWotNaNXafVO19t9u/bY5nwL498Pp8dl8DqkMknij4e2WvaPrhBV9WhUgFTxtd1VxISMH5jxXW&#10;eH9KtNA17Um043X/ABONSE10ryNJGjhMHaP+WQIHbjP1rnfC2n2fw38U6P8AD7w34Zgs/Cljo7Q6&#10;KbKBpPsZkYkICSfLjySfQAgdK2rO8u9J1648y4Y6g9usUnnH91dBDnzVC/ccKeQODijmjfToa4tR&#10;lNulezit3vZ2Ta2WiV1dpPbTY8NXGsS+JI7xJEmsby1YM0cnyxsjnHHfcP4u2MVJB4g8Pa34v1z4&#10;V6hPMuo3GljUFgljYJNYs3kF43xtLJIMMoO5d6nowrIt/i54Hh0rUtZ1iG80qPSYpVabUrYQxSxb&#10;iPPRwdrRn1OMdTiupvJbe2SzuJpEFv8AY2uproYCkMoBfd0G4c5B7CiNuXuY1oThNucGrqy6aqz8&#10;76W2t95h+BtL1LQLm+02PWrzUIZLjzrZbmZCbdujwJxnYeGAOcHOD2rG+EPx18E/Fjxb4u+Gt3qi&#10;prmg6s0E+k3ds1tcSW20FZQjAb0zld65B9q6q48PafdxR+IPD+ofZ3vAJFuIGVoplKYDMOhyOdw5&#10;zzWFNbWf/CxbfxralXmS3S1voVj37Ym4WZcjK/MOSDg9xRzcu6NoSw9eNVzT5mtGtLSTW6s7320t&#10;rqzUu21S+S6tPBvitY7jQNQX7bFcESfJgMYHHVVKH5T1HFV7rVtK0nxxDZ2IW11DXVjGjwuw2zxx&#10;oZJkHuBk8dah1eNtC+Jlq3h/Q4zPek/2tdY2NNCozv3D/Wc4XB5A56VuNdaRrHi1bFbfzJdPiIEg&#10;iGbZmUnIbqAyn8xxS+J/Mx0pxTteLi30v87dOZdejaVmzOuvENhJ4oGmy6ZeXUN1frbM3khfsf7o&#10;sQ2eXj5zlc4Le1WPFOjQ6hZQ6fFe+VeWt2raWyyBS2AP3eSOVI6jvXMfEfW/GPgn4seFX8M6cL6w&#10;1y5Sz1KGRR+4kJA+0Bs5BESvkY5IFdN4htr3Xtbj1HwprSrJp0zW8ljdRfuZHPIZuNwIHIYGntdM&#10;t0/Z+yqRdk43ve+q01VtLvTs182QeLPBdr4zsbqA3d1FMyi3uGjkKts4Yhf7pBGQRVbUtUstU0mb&#10;4f6Z4mT+29LW2uHjvM+a9ukih3x/EpGV3jIDHmtLwF4sHixdVku7f7PdWepvZXUG8nYyDAIyBweo&#10;/nWHq9lrWmeLLnV9SFru1T/iW6HdfZ/39nIclm8wD/UOApKt0bPOCMDty3Q6XtPaOlUesLNLTfTy&#10;d1bfy+SfX6fuk2281gq+XJmFlkVl2j7rjvyD+Fcl42sL+Dx94b1fRZoVWO4nga3fb5smV34G5hvw&#10;w3bByR2wKu+F7gX2vNLcwSWV/ZGVreF/u3URAWTAyf3bOFK912+/MHhzxHpHiO7uba40zT5Nbsb+&#10;b7PC7bvJvREMLuIzDJtPXg7W4pc0ZRJpQqUKkppXsnf5prvt59CT4ixeKv7X0HV/At1DDNFfBtSm&#10;upD5UlofvRMndm/hbqpFTfEHUdd0A2XiPRNBW+jm1iG1vbUziOVLOQ4eaPtIU+8U6sM45qaGSLXb&#10;mHRPE2ntZ3V9owOoW8cpMQZhhkD+oPRhz3qHRH8ZWPjYWF9Pp8uhfY40s7XyX+1WsiDazlySrKT7&#10;Aj1NP+v6sEdFFSS91PR/aTe11v1ttps76Oxqr6H4l0e8+HmvxbbbV/D8yR6hFGVhlikJg2q38Mo3&#10;qwXrzkdK5fwxf6j8F/AvgX4XePr6bUZrWS30NdYZg7y4V1hkkPGT5aLufHJzxzXSXdtc+JfElvpM&#10;i32nRaJrUepQyR7Db6oSjBoG6/KpbJXAOQpBqnr+o2eutHfJo9wZIdUewkW4jUtCx+7PHnqm7nnn&#10;2FDk7WuXRfu+ykrxfvNX2dmotPzT1W17J6qxh2GhfGa3/aDfxS2tW03hGbw7DBb26zbXt7oSEtK6&#10;AESLImBuBGCK7e+e28VxahoMV9cWskLLHJ5fyPGcg8HuD6jtxWVpdzrOk+M9S1Oe/e4s1t7W2ht/&#10;sqgJjO6RTjccnquSB7VzWpQeJfhHpHiDWtb17Ub/AEeLWjrUd7JKs32Oy3AzQg43Ki8sFOSADjii&#10;/b7vwLlGWKqRV4qSjFRsrX2+9q+u19/XqbOO7svFkk2vW11AbqT7LE0U++1vMxjErR/wMCCuM/zq&#10;Z4LHU7iG48SaVH/aGizXLWTc/MoUfvou+0qcH0PFWr7WYdmn+L7LXoJtLmsiyrGu5bhZSrRzq3sC&#10;OO4bPagpc2oELadL/aENhNPG8Hzxvub5olY/xHg49KLLY5HKTs2rO1u1rXT38t99H02ONaK803xB&#10;rHjTQPF63lv4is7KaOGa4G2C1hLK8oJAOMsVPJH0rpvDS33hvSLyDURPcW7S+bZq0wfEbdFDA88c&#10;jPrUes6EviLS7V7CODddWssBF3AyoqPy0bqMEKcFT780zS7VXjvtAbwzJp9kumxWkFuzBtihcKq8&#10;kfLjjnpipUfevc6KlSNalZ+V9r2VortrZdF3264HxS+Hmh/F7w1pfgy88Xapa+JvD9+uu+G9Ts2N&#10;rcxXMRwCGwRtw2x1I5B6V3EuoPq8EY8jbJPbuWby8bHxg5U+h+YdiBWbfaLaJqek69c6fDLdaXFP&#10;HCzSGNvJeMBlB9WKqKo+H4rubwrpsJ1vUobq+ie0i+2Q5ms5SjLywB2soP3jkZVfXmuaV7P+tiak&#10;vaUIxvpFtpNbOV27W6e6nbo27G5p8d9pU1rp1/CGg8lY/tyN/Eo/iHbcc+w6Vz95otzHb6r4j8Rq&#10;jWTN5XkIo8toQ+4THsePlPtWlo0+q27waLq/i6a8+y2q2c15d28cZvpQozM6qAokPfbgHPAFN0Dw&#10;pL4euZNMsLqFtA/s5rZdDaEt5chYnKysxO0gnKEcdjRy82hEZeybbavpsnqr9HbRvS2lu9no9C50&#10;nZp0sWjXCm1uLfaoGGSLjggemK5HwP8ACLw/8MLyPQvh3bi30e+to57yytyyMt2rki5UZwu4MQy9&#10;zg+1YPhnU/ix8I/jZfeB9TttQ8QeCtTsDcaNqX2JPN0mdB81rIysPMRhko20kY2k9K9TttWjurBt&#10;V+w/6lVljTPzNGRn6jqfxptR2v8AcbVo4jBR5IzUoTSej0d9rrdSi++z121eH4Ev/Dt9e6/ofhue&#10;S3XR9aaK6sTHjbI3zs4XsJN27361z158J/BPjL4n3PxJ1TwZNJfeH72L7L5vyrNcxKfJu4/QgOy7&#10;gRkDBGKvXdlfeF/G0fxXuvFk0cN1Euk+INMbMlpdr5hNnOqgZgnUSBTIOGT5WHCkXL7wtFZ/F271&#10;iw1K4tbi+0iIXkcV1J+/8uQqreXnZgA4JAyeM9KWnLoXGbo1JTpza5o7q+6tzJvTfe+ujj1vbE+L&#10;3xmf4Px6Tea1Btj17xLaaf8A2hI7C3tGkbBlnJOIkP3QehYgV3XivTp5brTbyxtopktNRMlx83Ij&#10;ZGUshB68575FebfECX4deNvE2rfCj4pz2M1j4w0r+x9LtbyB1WaVQfNDSDKo4OGQ8HIHWp/hWnxJ&#10;+GXwi03wX4r0U6rqGna8umR3mm3iSmbT0YiK7cMVw2wASKMkHkA9KenLf+v6/wCB3NamEp/VKc4a&#10;VL6p6KUZLdNtfC04yXf527XUr2+TxZYP5O7TYsy3LTPte1kAKhx/eVsjIznoR3o8Xafa6z4Ve21v&#10;S55FOoRuqxsfMixICHGDkYxnjtXPftHpoFx8FL6fxxqs9jb6feWd5NqOnak9iyyQSCXckg5wFVsx&#10;nIcAqc5rqdF1nwz4q0+41Tw/4rs9ShN4k120N4j+QXUMquAf3eVwQpxRy7/0jhUZRoU68U9G1s+n&#10;K0733fN5bLdthqElm1+jrfSt5z7vssiloyQcbhx8mPUHrWHb3K6Dq91cX8/23RLy6kWbUI8GTSZQ&#10;oxG4TLMjc8kZU9eDXXPpyRRrbRyMVVvu7ueTWE2nHw745uL/AE7T7WC21C0SSaaAnzZ5kJBDpjB+&#10;XG1hz1BpSXWxnQqRacfL9e/R9VvtZ3WhT8aJf6vpF1ceENdtlvrK0jvLaS6t/PiYKchcdVLqCNy9&#10;c+1biXt1rS6PqiaF5lvdx77ibdzaM0e7HPPfBHUVnz31wviSSG4sra40y5kNpeH7RtaENHviwn94&#10;ng/gR3FY8XgLXv8AhLdB+Jvh74n65ZqkLw67oa7G0/WIip+eaFh8k4cArNGVbqpyDQtzRRpyppSa&#10;Vk2m9d1s3HXdaX2bWlm2ZPxP8PfGi+h8Or8F/FFpZSaT44ju9a0y+kZF1PSwCHgDYPIzux3xjil+&#10;MniHxkNT8NfGD4V64t3ouj6pNY+J9I2qyvExw0oJIImiYAYBwQxyK9A0q6E0MuoXsX/LwfIZ0wyr&#10;x09we9cVfeFrDw38SrjwhbeFUbw34s02STUPJkIC3y5y7Rn5WLg53DByOc0SlJR09P8AgnVhcRGV&#10;RKcU3BSey95Ne+m9LtK7i909F0t2Oh+ItB8cWaS6fOyyLIriFvlkRuxx15qrr+j2mi6DqFydRa3V&#10;ro3jymHcvnYGWZfQ4GcemfWvPfH/AMQLD4WW1r4N8d6HcS6XcK1lHryzSRTQW8VvukuPtKKdki5G&#10;N232JPFekXGt+HoPBtve3t15umSRW8LXF1KCXik2ojs38RbK89yc0J8ys+xz1cLUw7hOCfJN+7s7&#10;q62fe/RrR9zC+KQifwVHqGoeJrPTLy3jju1upWDRRiJlLyAHkrg9RyMg10fgp5JNAt3/AOEki1aN&#10;dyLqEcwkE2D/AHl4OBwe+RWNrnhawRv7AvfDVlfWtmdmmi8tzK9luQqQp67CMg/XBzVDwN4H0b4V&#10;6Pa6d4BtltNPhDyalo9r8kJkbkyRofunPp1HWpTkpJ2HJUamD5ObW91orWa77rppqm2/V0dN1LxX&#10;4d8QfEcXVreajp2l6haSadpKxpOzo8amSSFFAZck5KEnG0kelaljdXHh3WNcXxD4+juLC8uraaxj&#10;vrdLZoIZkEYt/P4Eh8wHaxw3zBT0BrY08w3E8fiCxvJo2kd1uknzudcfKfw7GqvxKvfAtr4PZviP&#10;pI1LQ5po7fUFa0E6RbmCqzooJK7yvIB2nDcYyK6divbe1rKHJ8XKnZK+iitE+rcW9Gm3K1znp/BX&#10;irVfCOqfDC+1HXJNUsdLiS08V6uyj7bbzOzi2MkJDGWDaEaQhW5Rhu5NbeteGItWk8O3esQ300nh&#10;9o7rT5orgszzBNhWQqR5oxycjk89ar2miWOm+Kt1j4q1bFjO11fSKhkguBg4tnk5xjcG29wAfWtz&#10;wfqeh+JLJdc8PalBOkbNG32S43BRnO11BOG7jpxQvee39aCr16sY88XpvomrOSs/Tmtey01srbGf&#10;4pk8WnxZpuoeCYrWYJdRf259sY7DZfMJBER92YHaQOhGc0eJNC0v4h+Bb7RbHWJwRPILLUBbkTad&#10;drny5grdTG5DDsQO4qxdXEmiXs1+NItvst4zx+dHGzeVJj70gHVW6H0NcHrPxW8QeEPGd00GsWtv&#10;4dsdPthqFnfafLI0DyyBIrmNk5aFmPlsD90gH2olKOzKw9GtXcfY7xs0++u2id3d2S+XVFsan4jt&#10;PiLovhv4q+H71p4tFitrPx1Z2eLO8meMLdW10VP7vz3AkRcbQQQccE9rdaJFfQQ+FdQhFzY20Kts&#10;kj+ZmDAxuhz1QjOD1xUOkeOvDmteJr3w7BfwrfHS11CK1jc+bPY+Z5az4PDJ5mUPHBxkVn+GvEGh&#10;+KtDuDe3M1xJoetTW8N+LdoGmMZGXUYGcZ2kj5WKnFF194VXWqWlycvKley0u72aXTV7J76pLU5n&#10;U9W+Kvw58Ta1qWoXA1Dw9b6gtwXjjUv9nkUBgy5BBRgTxkYOa7K9sdA8TW2n69qEtukd0VeGQKG2&#10;vnMUkbHkNnjA4NS6vdEXTWV06y2t9sZN0e7cp++rLjjjp29a848AeKviFqNnqXwH+OXwil8L3Dz3&#10;CeEfEunXEE+m3tsr74GiCnKTxJtYo4AbacYqeXfX7/w9fOx0RjPF0lVioxlG12mk3G1m1F2u4vV2&#10;u/JJHXa34f8AHOk6Tq3inSNaeLVLHSbiVYbW3ab7TIh81QsJzv37SuwHvgYzWb4W8eePdU+E/hn4&#10;heLvDGhya5cWHma1aw3UkaWM0qFooiHTeUxhZMj5Dk8gV0Pw+8b614u0K9vdd8PfZrmz1CS0sbmC&#10;6R11eOP5fPjXgpkhswtyPUgg1S1w6Ml03grU9RWGG306a608lSG3oCX8t+zIGHykng9KJW5fd/rs&#10;ZxlLmdKtBOSd7reyTurx6ap26W12aMltP8WWHge0v9F+K02mQ61t+ww6xawXZ0x5mB8hLnPMakMs&#10;ZORgj2pnxh8E+K/F1xC2leJNatbrw6kepq2meUq640X/AC4uGBUFyPmJGADnjFa+j6Z4sPwv0Dwz&#10;f3Ojtr01rFI1nqsYube6iRslFxjPy4Kk9D9KsarKmlavv0zT9St7q5t5ZDpsqmS3unBysYZm2xyE&#10;5wR1HXiiNtP6X9foaRxE6eI5oct05W0Vmr7t2u00mru63baephy65F8SYJta8ReA7qwvIdthO0eo&#10;J50My3MckcAljODGp5ZWx6dGrQ8PaxrL6/4u+Hev+HdVXyZoZdF1aFd1veWd0djRxFsYkhkVvMj7&#10;Kylcg4rPtY9N8Sarq3jz4bzhdehuodO8YWcUwspC8ciuWmVlZfPWNtiuVIkTALdCLmo+L/FuseI/&#10;EVpbXU9xoNjpC2d3ptjpeNQsNQkZs3ETFism1HjBjPTG9SQSARtzXb/r/huj7FTjzRdOMUkls27x&#10;d4PS7ej2Tekovo7Wr/CWzvIfAOseG9A8I6t4XuovENws2n6kBGYU3AC6tsFlaGQDcAuByQVBzWx4&#10;XQ634gvNA8R+DY7ODR5km012kjltb9nG4XEQ+/E6tlWU49RWLY/FW10n4m+F/A+qajDNY6xAtlo+&#10;vTOY2vJ0hLOGIJVnOAGjbDBjkZ6Vzvw8/ah8HeNPjtd/BvxF4Yk0bUjfXVutnql5smgvIDgRquAH&#10;SWPEi7SfTFVyqV2lp/X9dSp4TH1/a1Y07rl57pttK9m1dpu1mtb8uz96zfZeKLHwn4ffTfDvjq/a&#10;1TW9fW303UjdbHm1CRGdIlbqHwpAB+8FxVay0rWdR8YJ/behabqWpeFNcuv+EX1iFlEk0LwqJV4J&#10;EcpUsjxnGdqkYyK2dU8X6fZeNtQ8DXHg++u5rDRo9ZW4mtle1lbzCqpDJJkLcR4LHj5QRyM1zvhf&#10;xBpng34jeKtF/wCFdSWunx2baxN4m0iFJILy5kCmUyxRsXW5kGxgpUFgOCQRUyjGMvP+v8zGj7aV&#10;GTtry3Wq1TsrrVNXTs4q/Mm9FbTrPD90nieSbxF4X1a3uNMktWhjs5I23R3nmHzQ5+8AMbdmOoJH&#10;WuN+GvhnUZoLzxZpGnS+FdaWGazbT4bx7myvMMSLhoZAp356dwvGTW8dT0KLV4/FmkXEkc94sA1R&#10;reNl+3q/yQOfbOV9VIINXvGN9YxTrb6p4cmu7e4u/ssFxbqpKTMnIboVXGfnBI7UXjK3k/69P+AZ&#10;RlUp80ILSVt91bdNaKW+7W2tk9FXtNL1/wATeENN1vxDY2cPirTY2kh1C3t2WB5CNrsqZDBXXI2E&#10;8HB7VDe3Phe2+JdpoFx4ssbGbWoz9o0G6jAbUrlY8pNEeCJFCnOM7sc9Kyfhlo3gPwr4Ct9P+EPj&#10;yb/hHPDtxdDUtKutSOoY8z5vLaTLPEEY7guTtHHSofGvwt8KfHDxt4D+I2p6teadr3w31S41TSI7&#10;by3in86PyyZdwy8e0Ah0xtPUc1do7S/Hr2+/byv1NYxpxxMlOTjT99J8tnG6binF3sm+V+62o810&#10;7nYeFre4tJLiw1/SFjmNuZbyZZA6/M5xFuHLYA3ew4rAv/h14gk0/UNZ+Hvj1Wj1i+S8tppIw626&#10;/dKRuoIZCAQNwzgkZIqzf36eK9Z/4Rew8b6poviHw/eNvvIYYwbv/RwxDqVMboUkUg4HzKMdxTvF&#10;mvTWWhW3ijQ2/tC50i3YDT7e5W2bUmK4KKARGJGYcA/KGPGKi0ZLl/pP+vkZQ9vTqJxsnK2jV13j&#10;8StaVlZ30V01Y8J1b4SfDxvA+h6z8Z/g/deGW8B+MpJdPj0bWPJXSbUzmT+0wATujJOXXnaD6A19&#10;F302sXukXUlpr1jfyiD7TbyeSpEsRw0UgYcNkchh1zVTwp4v8I/FDwpHNdeH5IbzVrGQXWgeILD7&#10;PdDHyyQyRt1wcglSVYc9DWD4n0vxRpPi/wAJ67oGoanp1lpMyQ6tpdu0X2DULeQNH5Doy7leMbHR&#10;lIB+7iqlLXV9+/fb8f8APqztxOKrY6oqdb3ZQcmlJtx11aV22ryTV07NtN7Nnbaf9p1y3tdZllkt&#10;ZoZB9qSE/eGMhWBHIIOccHiubvvDut6vqGv6fca7tXVNQh+wrkQT2zRAb0SUKd6spBXIyPmXOK89&#10;/Zw8Gw2nxD8cftd+EviD4ivtL+I2g2txJ4H1eLfHZ3iSskUkMgPAVIzHsA3KHIYnAFdd8RvFfhLw&#10;v8StBXxLcBl8SNBY6bFb6gM/2llnUbCQTgBsMOc8YxRUjyrlTv57dNfu/S5i8LLD46VCk+ZqK+zZ&#10;qStKUbP+WV1dOzS0dm0dLJ4bF9qtuda1e8nm0y6W5tZpG24jAIAbaMNnJH5ZrE06z8Y+CIdb1Tw9&#10;4Vj1G61HxFvt7S3uzGkkbLt3MWOFbGOwya1PFPhq/wBK+Jei+NdDR980Z03VFe+2pLb8sp2N1dW9&#10;OSDWpcxXG2VNOfy7mFnaBbzdtZjzgEdh7VLj26f5HLGtywjqpRkldPZWeq0eiuvud9DmfB3xZ0bx&#10;T8LL74u6V4Vu0m0m3uhqeibQblp7Xd58GB96QbGA/vfLiuL/AGaPHHwQ/aY+GPiDxtZveXek6rrS&#10;eIVs9euGkGmNki2uYw2RbyK0RJVCVDrnvXbWTR6RerqmuaHEtvruvQi6msmZlhuB8iyErtMblgvz&#10;Yx1z1rCl+EGl2Hjm+Pgu/m0GTUtchi8R29reP9lucW8ikR25/dxmaMqWCjbvUvjcSSvaLl07/fur&#10;W/XbRno0/qcadaK5oSdpQkpXUVFpuL6uz2ktU0tHfTI+PPwQtPFOveBP2h4fjHqWj+IPCOoIthrl&#10;jH9otdShmcBo7qJSN0bd3U8ZPBFdh8T9Y8TeDbzT/HSXTLa2ss0rT2upRx2t1IwzFDN5g2hCQVVy&#10;V2nGTzXC/CDxnpngv436r+wX4l8Kxaho+h+HbfVdF1VN/lJbzM2LOYNwjgg7CG+bPY1heP8Axt8M&#10;vD0/j79kv4j3F1qGix29rcXUNxOu1LG8k+S1XcflKOvAOSQRirlGo7KV7JK/Vpb9+t+/X7u2OGxN&#10;atTw8rzjBc0fdWtGo1qrWaacr8jdk3pbr137PvjLXvEvwH8WXPw9+E914S8cR6vd3dx4R8SRPHGt&#10;/K4kVhKBiWCZDuWRCwG7rxXouk+I7fxXDe2viHw/DHZyQqYftUZVpVClbmNww+9E6th/usuGHSuA&#10;/aFt4/h5+x1rXgv4b/ErUPBlzovh20Gk+ILqGe8k02NpkwpYbnwwypxnYDnGBXZ+PvDvjPXPhTZ2&#10;ei302ral9isYNQ8m9aCS9tmaIXc0cg5EpjDMmeGyVPWql71pR83b7uvz0/Hoebio4fESddLkjUqy&#10;ir814pKDvzPTl1Vk5NxV7t3UjP8AB/ww1T4X2rHwAYZG1jUJLlZp7t3gD+WMuRnLeZGqZxwHG7vW&#10;svhU22m3mqX8PlG+/f6ssLrtQhfnjyw5jP8APmuRTw1YXX7Tlr4q03WNRt/K8FR2dnDJePHaxRrd&#10;EYFuR5aykAhpFOduARV/4e+FPiV4e8eeLtUm8U3txoc1+I9N0PVoz/or4G+aBsYlgfPAPIIIrHTa&#10;zt/mv+C/60FXjKSdSVVc3KpO6ab963LfXbR62Wj678bqPxj8W+A/jPpPwT8YfChtf8P+JFjtT4sh&#10;MZht9OkidkS4QDJKlfLyBtYHsa9M1rRfDXjjwys3hbVIZNJvtPksitvNhfLCYUKefKKqDwRg45q3&#10;qPhu2vfFWleKYZIIb7T4TZ3NxbyFAYHO7ygvQjdg4PTtWF8PNNs9M+KuvQ6JBaWunss0N5os0Igl&#10;E4kybuMgYkhcNtyeVJ9OKcny2VtNP+H6/NdkFWth8RSVSlHknCN5WvaTu1dpuybXK01ZabJ2MD4B&#10;634t8Pf2l4b8a2epXmn3erW1t4d1J5kuIVtHgzEromTASyvnlkJIIIBArY8S6Xq0fivT7jS/D+mW&#10;+jzS3WoeLYby6ZWVkTYgUrlcNjcWOMYHvXJDVY/gF4a+Kvxui16S5K3wDaTdb4YY5I2VUjKksImA&#10;fZuj+QqVbHFdx8O/EJ1DwUmjePoobfXvEVtNPc2s0gNs+9SRBHKBtdVjK59ck0or3VF7arp/XX8f&#10;u6cZGcassXTinF2i7XV3yJyfL/dvdva9npexF8PfFPh/xN4GurfS7m7umWzn1KG1vMXJ8rcRG0bR&#10;Eq8ZI+ULyR0GaD4htNRPhvxsdSnEdoIrWayawV4ruW44DxNLh1aM53Ac4OCK5nTPhLqnws8C+KLf&#10;4Lx2Oj6qfD4tPD8ajfbWrIxkWPYT0LFuQf4s11k+nXXxc+G+g6frTWUOtKttdT208hZDcBQWGQQ6&#10;nOdrjoetPeOm+v4W/UxrRwkazqU5XpuVru10nHVta6O9k73TV+zPNf21rL4w6dceAfiD8Lraza98&#10;G+PhfXug3181vD4kWS2aCO2ikAKpMyiUKGwAWBzXR+LdT1T49/Ybr4b+LJvDviPQ7ux1T/hF/EGl&#10;r9p065ALGC4jJw26Nm+ZTjoQccV2fjPSZ/iD8P20zRNYmt7yF5ltdQYIJ7O8iynmfMCrkHch4IKs&#10;eKzvBuh+LX8eTeK/F0VibZtHsLXTYVk/1NzFkyFxtDpLuYqGBKNHgYBq5VOaMUl0/C9/wv8Advsr&#10;a0cbFYGCaip0eaz6u8k+Vp3Uk7yfRrVXto+k8W6gL7RdQMkd3axCykQ3FuouFcGP5mEa5Y7TnK9a&#10;8o+D9n4av/ida+C7i+mu/wCwvDsU+i3UengWN7CSSzoxG6OUNkFeOOxrB+Lnx28U/D74e+KvA3if&#10;TntfF19NNJ4H/s+Zt+rQSzLGscZiKuk6nKgqd2ADzXpviHTvEmhXvgXUtPOmW+oW8SDXBqlqftF5&#10;A0OJoBKo3eYGw2WGMg565pSj7t359+lvz6fmXTwtXA4Vxk0lU5lFp6e7FPmWjbTvyvVJNtOzWnQe&#10;JQrafNqdjeR3STRoJNPuJAwltQw83CnnIVuo6cZqpqmveH9G8SeHfB+o3TXBvEZrG4my8sUKDO9m&#10;x9wfdYnoMZrO+KXhtJPHvgvxOBqEVnbm80m6jsZ1WGKG9hC/apo24dYyqr6qXU9Aa524+Ifw/wDE&#10;HwEt/irqN9HrEnhW2vNShuI7QxTXKWkrw3IMcgyjOFZXTv2yCKXK72S7ff8A8HW3p9/DQwyqUac1&#10;dqWjsvhlLmUU3t9lPpo3ukb/AMFPC8Hww8Q+Ivh0viGbUrLWtVl1zR1vJkLRW84+eGPB3NEjDjI4&#10;DelSz/D9fDHi+2vvDcl1Gb7UlutZl0+4CgoiFV8yNuCmDzt5yBUXwXl+EXxU+Duh/GH4Z6RDd2N/&#10;Yvc+Grp4wtxYxEkG1R/vIoYFSmccY6Vd0PxJa6ssmraNdf2heaXIbfVNPt9rXFuW+9ujzng9PWnL&#10;X4vN/wCY608QsVVbvzL3Zpq3vL3feV+6V76c3cg8T+KPAGpeG9Rh8Va9bwWt1JDHeWF5MIGgjaUK&#10;s/JG1S235vu5xk1mXd/b63+0uvwRWZJzpvhm38T63qFndNBdQFLjybGGVB8sqykSu3GCoXPUV5p+&#10;3H8O9T+Kfw60XU/g/wCG7WTVNNkjurqbULb93fWCTpM2lTD7yJPJGucKRuQA4ByO20Wz+CHxK+Nd&#10;j+2b4Qv2tPEOmaO2h655FzhZYpYtxsbpMYJhPKtkYKUv3XLd6vy6ar9L/wBXR6NPC0aOXrEKUtVV&#10;VrX5JpRVO9ndKWtn3Sumlr6Zq1jpmqQXQ1SRY1s78Xds2nsRIGT5unck9QPvdK5bTJx4t8Vjwhq0&#10;jXdvrFnPqEd1aMbW4tF+XbwMMpJ7MNwI9K2fDXjfwh8SfCtrrHhjXbe6spJFktbq1IzIitywxxtz&#10;0IJBrL1Lw94Vf4r/APC9rGCzl1fS9Mk0u+lsLwma5tpDny5FzyV+8GIyKLRlrf8Aq+33XPIoRlRc&#10;6dRNSSdvKVtOzV5Wvrp1TKOu3mqeF9O0nxxovxDh1rSV1TN1ceWrzPbRqVKJLHxI6v13DoCOtdPo&#10;u7SPF8Om3P8ApOmX6ym1hkt2WWOYfvC4boUkRsdiGHFZvw2+GHg/wr8N4/hpHp8Emivcyz2/2O3E&#10;W9Hl8zEijgyZJy2Pm6muT8H2viHxL4p8M3+n/HDyV8M6zqNrrGlQ7vs2s2s3mC12rJ80V1CwGeqk&#10;bhjBBqbRUlbT+v1X6HRKNGvGpFS0jzK7ja6s3BtRWkrrl9Wru17Zlh4M8VfBLx9eeJ9T8balq1lr&#10;mmtHBYSNDFFNfS3DZaI8MJhGUQIThgMg5zXbfFCa48K674bu38KzalaysUmvbe8EdxZXAX5Ov3lY&#10;EqfQ1W8YSaDP4M0vQ/2hbSO+Fk1neX1zJYeWttqHn4t5UMeSjBsfMuQMknit/wAaeHNU8RaXHd+E&#10;tdWO7gUxy5kEsbAjlXyDn1BP1ptXvb1t939ety6mKdStTqVkvtRbStBpJKNnGz0vfbqt07Lk7iaz&#10;+DOi+JviNZ+CrjVbjxDqcTX1npqiO+uI1ATzwrf61o0+ZsZJC8ZrX1mW1sfG/hrXLXXdPuLHxBbt&#10;pU02oWu2a5QIZUVJR0bvsYAMM45FY3gfxbrXxD8D2dr428Ix2Ov+H7Sa9S6jK3On7o2ZAgkBLJIy&#10;Acdg3fpW18EPFdt48+GMXjfQrCWGGeESQeH9StVjuLF4/vW0ueMkglWwCARRvZX+fnv3DERqUYzn&#10;UXvRfLJ3ummuWCT1WijdNW2s3flKPiCwsPCvjPULIGb7Dqd1ZuVVWZY5Nnl7z2U5VCGBwQGBFcv4&#10;e8M+Cvht8X9K/Z/0Dx5rmm3F9pd3rOnWMl88lvcuJMTmIvko4dtxjyVAPAxXo3wtn+IU9tNpPjGW&#10;11SztYZQurYVJJZWkLJbsgGP3cRVTIvDEZwDmuL1HQ4tY+P+j67L/aVhNoc0ljb6Xqmhi5tbvzof&#10;M+0211963kGArOCVI+RlzzSUIyT1svnuv68uu2prhq0oyqUZy0UHdp3TajaDta+9t1onq47rQ8Va&#10;L4pk8fW/i+DRJ5LmSxi0V3WTdCoLF2mljJGFAGAy85Ncr4+sfiRonxR8Lat8MdKhvvDei6lcSa1a&#10;pqjwywRCDYcI3yzHex7g8DGTXpXhTXnuPG+oeG7u4mhuI4/OMN4o2y8AFk9QO+Mgd6zfEujaV4i0&#10;HVFmkmWx1kf2bK1iw5jkbbIRx8r46E8A80nHqvT/AD7a2/JCw2LnRrRjOKa5bdWmpK3dapNtWfc1&#10;tLt7p9butT0C9ZIZNCYRrcNIycAtGXjIyG3blOPmA7HivM/EnxT8BeL/AIPWPibxP8Kr7SfFF9a3&#10;UcejXWmeddWioVW5EMjKI3UpiQJkeYoxjcMVe+A/jH9oLwt4F8YW3xQ8FWepavoPigw6LDDILe4u&#10;9FCL5W8BSpkRM4dSwfncc81r/F2y1fx35dl4M1FtL1Bvm0O8vJmNv5ojDxySImdy790bp1A5HanK&#10;XLpe+uv5fLb1saUqMMPjuSrZpONpxn0Ub62u2mpRvpe0Wo294peGtb+KHwm8baLo+saLBqXhHxJI&#10;lteXkcioui3SRk+ain5hDLgbkblH6HBrJ/a3+IPirw1o2v33hpLmCbRbTTbyz1HT7fzDNbyTjzjg&#10;giVQuQ6DJC5Y12Pw/wDiRc/E7wFeaT4l8FDw34k09mstc0W6xcQRXCgETxtx59u/DK3DAHB5FL4k&#10;vdW174WrqWqeDryx1DTbrFxpdpCsvnof3bMiciWJ4yeAQQPpVR+FRbv/AMD8PL8depTreyzKFWtR&#10;jzRaUldWlqmpPdNNe62rpppvV6t8eeKvhjpPirwb8WvEUP2TTxpckem+Lre8VLGP7UqKLaYDqkpK&#10;lGxtDDtmqHxjtdB+DGqa58dIvEtxpMcC2suvLZpGUSAlYXnmjPEwxsweGCg4Nbnhr4R+EPD011Y+&#10;EZfsGl6taQuNBkzNZWzRcboIZMiIYxlB8uRnANcD+1rpfxBtPC+sfEPwmzal/wAI3p9pdap4ct9N&#10;S9XW9NSbfNZyW7dY5gPvj5kK8AjOCMXPR+X9bPX+ttSMD9XrY6lRhN8vwvm0vFyT5WmpJO7km03G&#10;9nZap+r+CrO8l06TxBrlvayahdWvlXU1jMJLeZFJZCueRkHoelcj8UfEnxK8PJD4v8JfD638QeH7&#10;O02SWK3qxT3XmMEZFz8o8v72T1HArW+FXinwrrcWm2vhjXLm3j1LT4NSg0u+t9hEdzEHW3UEDiP7&#10;uFyV24NXfDX/AAkmmW7adruh2LWS300V1HbyblCt/qnRCOh/iXsaUbci/rzRxe9h8XKVSCdvsyut&#10;NU0tU07aKz0vpra3Oapq+tTaja6fpVkq6Nbx25uLyCMCZXnO0GNk4yh4dTXc/wBmaqNKulk0+3jm&#10;nmP2qKPBS67eb2IcjGQeuMV4Z8e/2a9R8SXsd/8ADbxRDpK2urwajatCz/aNM1CEly+zOye3dC26&#10;MjIJyvIxW5+x540+LuvfDb/hBv2il1e68RNDNPcSXVrDAYYZJD5McUsDfv42T5km4dSpVwCBlxjy&#10;pOT12/P8NvRuz3O7FYOjUy1YrD1Ivla5otNSs9b2vZ6p31XS28b7MfhrXJfDlytnYWNxq2hzSWFp&#10;JLdiOHUIWkytuW5MbdBg5wfWrfiHWLS3l0f+2/DuqaWurXEmj3m26VYYWMeVBIzjc2VVhjkVxvwr&#10;8K+OPAvxf8RfCTx1rc2qLrEz3mh+KIz5Vy9nCwkt2vYwfLabe0kPnIqlgi78kium8C+FvF3gnxh4&#10;h8GW/jx76PUdeGtQ2eoxsv2aF0w9rG/IdS43DPQ8YqXHlbV9v+HX6drlV4U4Sbc1L3VOLV1eMrJ2&#10;35bSu7SS26XSOnli1DR7fQfDWkXlzGsdnIiPeKJfni5KSP8A3yOhHWuW+DnxL0b4o6p4n8U2UTQw&#10;6XeNpGtaLNdYksWVA7TqB0EmQcEA4rc8bpdR+Ho9T0TQ1ulbVoZ5I3bcIm3YlmiI/iUfw4rk/DPj&#10;TxlD8btX+F99ceEb/ULy/t7+G40SGRLuz0k5XbqEbf8ALQ7QFkHynv2ol3XS3+S/H8znw9JVsLVd&#10;k5WbvezVpJyb3vo+rTVrq92jQ+HmreLdP1bVPAWt6vazalDrLXGi2epxCGZY5DuwjAbZoVjIQMBu&#10;D5BJ611HkaT4i8T3l7a6Osd5alrHVbpW+eOMjckbj0Jww9RzTfFumeENS8TWw1e0huLrT1ur23WS&#10;HMyqE3fuG7EFSdgPI7VyvhzTvC/hDx7Z+M9A8TapbyeKIWvbq31CSQJfjy92HDj5CgH3T93oMdKm&#10;XNF69/8Ag/qv8kT7mKvUinGTjeyWjfXbo1FvZ2e7epo+LdW1/wAK2ei+GJbcK2pTT2s08GH2hRmN&#10;tmeVbp6g1t+CLs+MPCV1ZXa263MNy0MvksVMbIcLkdmHceteZ/HXxp450nxJ4d1Tw14aF8l5dW00&#10;1tc3wCWu6T5niYjYWMfIXKnPSvQPEw03QvGC65Y7NMtb5FQFrdlElyx4Gem8+45NUvi02NK2HksJ&#10;TbSUp8zTWusX1Sd+tl00uJ4K8Y61aeKda8Oa7B5MnhvTbY6ikm7959o3SJLGejouNjMMjPpXnvhn&#10;xQfgrrHj74spr82qeG9S1CHVL2z8sSPphdVUxYAz5QUB1YD+Ik16bqXi24aXSJpNPhvpAbhyZo/L&#10;dY1XmJs9CRk+hOOO9U9LvvDzeD7yOfSZrC21HMltJeFZmaGQ8xYJ5Vfu7eQBwOKOqSlp+P3k0aka&#10;ak5U9JqMZJNapSV+l024tqyuttUtdyz0bTYLS3HgtbFYLy4W5dvL3xzxyjLFu+SDkE1i+ENGuNe8&#10;PeI/A+r+FLC3jvLi7tBbxzmWFrZ0ZEmMbfMAc/Mn5Va8P3EekL518119lupFjtfsSfJBEq4JcLyo&#10;z3xXM+JPhv8AD7SvHMfxkt9e1K11y+09tGhuvtkuy5hOWH7stguvLAjkjNVGW0trf18u5z04xlKd&#10;OUnrqnZt8y1Seq9G9bdrHO/sraVqP7MPwY8O/BvxpfeckWpSWkd7DL50FtJNKwht2DASKjYOwsuM&#10;cZr0L4g6br+h+Htc17QNFXUdQg024azsbyXEN9DkEwmQ4CHGSpJ6DB4rH8c+D/EGua14MtdP1rSb&#10;xdJSS5mGoqxkvpkTFvIGByAhZiwbI+b1Ga6pHjm0O71G1a4s7iXT3jbSr6QyRWsm0jaUz91iOo4w&#10;eOtOLk9/X5t3Z0Y3Ee3xKxkmnOo3KS1s25PdaNXs726NK6kcr4K0Hwl8RLLwj8T5fCbaPr1rE5ks&#10;bjMU9puGHTAJDdB8wOGHQ1pyfBzRdE+LN98ftDe8h1TVNPS08QQR3jeTdW0Yyj+V08xexXBNeLfC&#10;n4d+PdW8K6NF4W8S6hZXeia5catataatGwguLgFhp0sL53wEZcIxGAw2njFer6D4r1/QPiM3hu98&#10;U2qnVoVl0WyvoygilT/XwCQZBRidwyc54FTzxina/Ty/r/M6sdh61GtOOHrXVpLl1+Dmvy9fdt72&#10;r0s3q7N5WsP/AGP4q1DQPA+nabqv9oXlrrmppvaOaO0I2SlgoB80rjZn7wU56Vr+KIPC3ivxlrvw&#10;+PhuWdLbQUuJvtCfubiCRQzx7h8ykhF6jGRkHIIqD4lufh3qvij4j6Xdtb6ldabapZyXtn/osciy&#10;qohSYKeJCxG1hwxyKkvfI0nx1D8XYvCurR6pLo/2GeGztftEkAZlaWMAYMkQZd2ByM5XqRS6/wBd&#10;9fTf/IyjLnhGpG/w2TvrzqMHrtotrpd32ufAi9vNZ0G812yuIlW9OLmyt5vM+z7SQrh+MjHBwMZH&#10;FP8AiDJ4xn1qO1c2ureG9RmjhuPk/fWmOdwZQVZSem4DnvVn4cS+HGk1LSfB/iK3upvJ+0WoC7Z4&#10;YZDnYynDH5t2M4446iuV1T4mfCv4KeCNX+I3xAvG03Tv7ah0rU7m3iYxxsX/AHcu0jKkE/N2xk0U&#10;4ScVFat9v8hKFSpmE5U6bbbSUeVt62S7O60t1b08zf8AAHxA8MePfGniX4eJqaXr6Fax/wBoabc2&#10;OxrbIJjYq33sgZBH6Vd1D/hFPHfhzQ9P1q08i3tNQk/4l94WxcRxjYCSp4Klldc1eu9O0XSQ122q&#10;281vqlvv07UEkTLs65Cqw5IZee4ry/8AbB8PfGrwv4Dl8efBfUdQvGmeGO80u1ZEmtLecLbt9l4+&#10;YozLKA+4YDDI4NWo82i/pf1/W4YWlQxmOhSpy9nzWUXJ2XNbletkldvqrxta99X03xl8CfHjRLPw&#10;344+BXieMat4Xnlg1rQtaZ3sfEenzgbg/ljcJYyAUYD5csMc1Wubu8+L+i+GfEU3ht9Fv9J1CSTU&#10;dLmvN0lpIYynysPlkX/ZcYIPrXWJ8WJh8J9J+IbaNNNbiW3t78WEZnCKCI5nG3koGByw7DNct8RP&#10;COuL8TT4o+HXie6jju1Se5WO4VkdgOEETcPGy9eMilKXNTTW1v69SsLUqu1KsoxlFzUZ/wDpUZNb&#10;r3m1dNq9lpoW/EOr6N4Q1fwjoOo+H1a3vdUFuuoWFgBG9w6NjzAv3N4BH1Fa3jnS/DumafcafpC2&#10;rOsdvKlmylpIl83lmTHQH7vv3qsPEfhzUIdT03XBatJ4TtW1G/t4o2d44hEWDx7Ru3KMkKMkdq8j&#10;+KVj458UfC25+Kvha9m1nxD4L0sXfw18QRatJbyay0oEieZ5TAS5J8preQEMVH3SaIx57La+l/P+&#10;t38zXDYb6xVgptxs0m+jcneL6Lqr2ekW5JNJo941X+x9Fs9E8F+LZbW4ttRjuFntdRtjNDcIF3mM&#10;sR8vUAbuvSuA+GHg/XPgT4kvvht4Wl/4pjVr83umabNqZkXR84zbW5clvJY5YD+Ekjpiuj8LfF6/&#10;8a+EdP0bxv4GvLPULjQ4bu4kWFTazXihRJZshPmW8wlzhDzt5BIqr+zh8WtJ+NMnjjUW+z3cfhvx&#10;dJp1nFJCBPZlYVJhbKqysHMi4OenBIojeUbR20+Xqc0aeMwuFrqcbxXxq94tudoyVtLpu3eyavq4&#10;m9qviixj8bWPw81fVobW516R4NHX7TskuXVdzNDxhnUDlQc4rOfwfd6Fc32i+F5ZNTiYy3Wr6He3&#10;wVkuMZSa3ZhhCxHQkKDzxXMa78GfgL+038V7fV/G3w88SLrHw9uP+JLftrNzYR21ySH3JHE6rKOn&#10;7we6n0qx4r17x34H+Pmpax4hnsbzRfEHh+BbBCxE1tdRMUkQnG1o3GCVYg7uh5q6ns+W+vn63tp/&#10;S6lU6EPdpUpNVOS8oySSbvePK023eD5teVprRu6OR8XeLPiO0Xh/xP4q+CN9pPiDRZJtR8yPUg0l&#10;pM0Tx28bugaO5ilLCOQHiPduU5WvSdds9R+NPgDwzrV9E2g6hrGizR6lo98rywnzoGV7WRlIXAfo&#10;xAOBxim/EDSoPEnwxj8f+D/EWrabqngnTLrV9JjtWEi3Ki1fzLGeNgfOhkUFQpyVcKQeK8w/ZQ/a&#10;i+H3xW+Fmk+MfiF8O/HXhvX7fTZIVg1LS7hbS5hVsKIJB8kzFdrbSN2SdoIpRjPl509Pyd7/ANO3&#10;rqdsoVMZgfrFClZ0pcr5btx5udpKMm/de903Z/8AgUvSvgtDruk/B60sNNtIY4fCelvop0OSRZFk&#10;aIdfNVieO3PI681i/DP4jp8SEu9CtPHv9ofbFDeHrjTZpLfUgImxcozMAGeKT5dpAJXGc5rF8B6R&#10;8ZvBXgDWfEnw5u7fxd4d1Oa8urjwp4nmhjkeSZxtaC8hVTFEFzmOVWII6ium+HvxR12y1mz8N+M/&#10;AeqabNYw7be8j0lJPMV1+48sY2Hb2kUneBzg0m4+zTvv/X9dCa9H3q9SKjOTd9Gk093eLXM3zWu1&#10;pZtcz+zBpnxL8E/Fz4reOvhddaZcX178O5NP1K+t4WDNd5iZ4ZoV2hre6V1ZSh+8cY4auU+BupeO&#10;/FFt8YvA+h+KfFVvfTahDqfhG88ReCUtbi2S/TzI5zEzD7UFfckmQuwo2Bk13Hi/4maR4U+I9r4p&#10;uPhxqOm64tssOoa1daey2V9YswUB7iLILByNnmDKnPQGr3iTxF4aXWH8XahpN9pWtaLdQxi6fW18&#10;uOOf5MjLFQGU52sAGOO9U6lOErJdnrr0/wCH08yY1HCjyQpNRnGFruMkpxcLvXdTaV7WspcrTSSO&#10;J+CWr+M9P8LeJPgt4T1XQbHUvCNzDYahqek6kZ7casQHYzWkxLwwzhsbRkffxzxXR+C/hdZeBNP1&#10;vwH4Y1TyPD99cNeQ6Hb3scyaTcO2blrUFdwiEhJ8sscA44rbvdA+DfiHVL7x5BbaTea2NSjiupol&#10;S3uFlZcRxXGzDPkDKebnB5U15jf+CPBPg79piH4iR+NNE03R7LR7m117w9rGoNbz6Zd3w27i6ArI&#10;kpAOyXG1vmUmnvdJ6b/1pbq/l9xUayx1Spa8G1zNct+aaSe976y+FtJR5mlv73C/G34DTt4i1Cx/&#10;aB0l/EXh/wAMXCeI/CN9JJPbWNvAnzT2cZjZTa3O2PeCS0b47Zr2rSfiB8O9S+Gnh/xtd301xoXi&#10;SzXVfDP/AAkl2Cq28w3bFkbkFPlXYTkD1xmptb0m9+GlloOh+KfiHpreB2s5IPEen+KLCXUrbU7S&#10;QbUiFxg+W6seC2VZCQfWuYtv2VvH/hzxz/b/AOzV8VfC2j+GW0CG30PwLqmj3F7oltC0ryy3UAEx&#10;KTNIQAANu1nAPAFVFRqbu1tr3t07X337d9bHTWx1DGYWEcRV5eW7jJKSg91JWUXyzk1GTcVJW5rt&#10;N2Vjwf8AsoeMPCf7UHi/xlda1p8fw98T38mp6N4d0zMa6bdGOMMwixiJmkWR22EKS+cCovFFjr37&#10;OXw58Waf4o+I13rvhO8spksZpjHHNp9w7FjB5qNv5VvlYjIIFei+C9V1jxN4a8LeKbi9m066+Y2+&#10;2USW93G68Rzj+FgDjrkMKy/H/hn4fJqi3fiHwxa3kOqarGb+wuvmV7pBtQgHjODxSlUd/uOGOY4q&#10;tilDFtSSUU0oq7dN2Tu9pNLWSer0kZGifEKPwj+z3Ja+Hdb1Lx4+i+EYb7TryEo1/dQZGVLfdaaM&#10;Z69dvNd1oF5oHxU8MaD478MT+ZbrHHcb7iyMdyX29WVgNrDPI+uK861m28K/s76D9k8LXdp/Z2ta&#10;wsS2+rzBYpVmzvs1cfdbGcZx0rO8Z/Ef4x/s7eGofGOj3um+Jfh3c2VzOt9aqv8AaGiqf9SCoO2e&#10;GJvlZgcheT0pR5qm61f9egVMCsZJfVfinJuLl7vNdaxtayldaJWu20rtJLK1L4u+CfgN8bprH4ve&#10;LvFVja6x8Qxo8LX0cn9nzTSxCS3uhIRtjg+YpwcZU7hxXp/xU0WXw38TPCfjiXxTd2qz+fpOoahF&#10;bCa3kib95F9o2/cUMCBIDjnnrUPx51D4f6x+zbIvx/0ex1XQ7vw39r1aC4UOFfydzPFjOCMsyspz&#10;xkVe+Dvg7StP/ZW8JeEItaurrTo/C8Sx3erSb5JLd1LJ5pzzhWAz6YquWPs9L3/AitiKcsPSxXK1&#10;K7pS2cZLlfvRdtHHS8Wn9lp6aSXlxaWtzPc65o14sWtXv2WT7PIBtQ8LcRSLzgjnIPFcB4x8Mah4&#10;J0LV/CWreJ7q9ij1cS+G9Uurf7VLCAoLozDDbx1Bz8wNeo+H/DF74f0nQYdIxJp2nhoTZyAv+7I/&#10;hY9u4rH0zwDp2uX/AIq8Navrf9qabrjK7aHfXAEml/IULRkfMFbqPeseVtGGHxdOhNu/uq3TXSSS&#10;te9mlvd2a0vexwOsfFHwd8K4/hP4X8W+P9XtDrPixns71rKSa01iKeF4mtZ2wwQbnBAONrAHpmu2&#10;n8PaT4O1Sx8L/DnX/s/2TUke40m+uJNgspCSRGepA5xzgHrWN8N7Gz0LxnefCzWPA+pR6P4NOny6&#10;S13IJoGuRE/72LILZ2t368+ldrrVhYazpV893aXMUxkK6fM3B8vG4FT25yCKqXwry/r+tzbGVqcK&#10;0Yq+127xalzNyi7JdIz1V2027NLQ85u/gB4E+GHxD0zV/hv4jbwtcXPiC81G7sZLyRodSnlXG8oz&#10;bTknJx36V1Xxk1TxN4d0mTxbpc8rX1jiG+tbOT926vwWZccj+VQ+J18KNdQj4nWtx/Z+j+H1vm1W&#10;WPP2ZvMCquR1Oeao/Dfxdp/iu+8cxa9Z3EEljbxafZaxJchor2GSPMZ2j7smTyCM4wRS1knr+JTl&#10;iMQoYis3PkSTbs7pyWl938Wq1auuhT0K10/VtP0m8+Elxd2+veFfFCtruhNdOY5RLDiaKZG++mxg&#10;ysOhAI9K0PDnhHStKh8MTeHtAvY10+a7i0ubWb4yXehyszSOpZvmntXJ28ZKrjsKzfip/wAJp4W/&#10;Z3m+J+n6NdSeLPDlo0cNnpNwWa6ty6CRcsMs/lAkZ5BHFbun/F/4V/FDQPDPijSddu4VW+22c15a&#10;+SXyhR1fd0GQQcdSKX2dNtCqjxMqPtIJyhzSi3dtpqLdm1unztxb6OUXzRUk7U/hiB9STxk7ro/i&#10;PTWkn1V7S4c2905GGVs/fjK4xkcYFb+nXOpQ6BL4mt9eVYls2n8s26yRyKBkFcfyrB1bxjKviHVd&#10;I1iwZrF544bG477imXVxj7p4wela1jrGkrLpPhDTw0DXXmPH5ceREv8AFux9z8Rg0otXPNrKtKEe&#10;dX0v0do25mru707dDhvhm3/CuvEeuPb6Cq2HiXTYtTtbe1kkW3+0sSrxqjnERbrgY5ru/EGv3NnY&#10;NfNoCyWItVhNrdNiSCVlx8rHv268+tcv4H+K2ieI7rWvhF8U7yy/4SDQ7whVuIfJ+1W7NlGT+8Qu&#10;ASvettNDW/mvrO38Tx7dauDFZx7jJGuwD5Sp6MCOvY03zdzoxik8VzV42emurUlZWkn5xV72/wAi&#10;zpui3Fx4gt9Q0e9mi8nTmtdS06aQMJE2go6nqHB9exqFLPXdf8NX1mkW2G4VkhaMbHiIyv3cZDA4&#10;PvXG60njbw9rEfxI8NeI/tWsaH4buLPW/DMdvubU5BJuEyc53qoOMdc4rpPD/wAUPCHib4eWfxN8&#10;N+J5HsbmEG4kkyrWk5IDRTKfmjYHghqPhjf+tSamHrRjGpC0ldK9no7t2enXeL6rTdNLNhtfihr/&#10;AIfXwFa+PEsNc025tp7PWDZl0fZ/rIZUPVXFY/iv4keNPhz8TLPxhq/hvWo7W+u10zWNL0e2+1Wc&#10;6SONmqLj543Tbh1x9085xXR/FXxdfeD9ch8S6W95BJeaa3lyLZmaLzFwVBUdd/QfnWxovxKs/GHg&#10;qx8dWbPbzKxj1S3ZGH2aTIEkbA8jB70KXvb7G0alSNONWVFSpzumlo02tVdLq1db2aurX11vEFja&#10;63qdrapfWs+n3N5HNcW9wuTvHKMmenOM1y94PhP8R/ihq3hK21BYPGPh20jutSjRSkvkOxWN2PAk&#10;UH5e+M1P4l1u50+ytfEaR2b2raootbmSYZjjY/dz0I3dD+FdBp8nhHWbqTxNPplomqXVq1vcSR24&#10;E8kIOdpbG5lHXB6ULkldM8+PPh6fNd7NJq2jur8y6q2jWmtu2vLzXvjHT9Et5r/TI7y60lZ3mis5&#10;G3yRZ4AyOTt5+tWtE1vwn8Tfh7Z3dobqaGSbMcdyoNzZzA/KxHYjmrWpaynhK4hc6VfXkMZVvMSP&#10;95EhOPl/v4649Km1PQfC2p+KbHxV4f1ewh1CDcBCriMXkbH5gQCMtnoecGpS879DWU4uKbjbVtSW&#10;3V2a6avR9OzRHB/aXg/Q7qTUtShurN7yOWxZVMZZSuGVt3y534IwR+dWpNQs/wC3LPxI2mXP2y3z&#10;bmNcA7XHzK3rg457U268F2cmkP4Z+yyavp+oX0zTR3twWazEgweD95Aew5HUVzujTX3iUabqtr4X&#10;uLG80W7+z6poupzeY5hJ8vzY5AcOMKHBPOPeqs9v6/pERjCrFzv3Tei0asrq91ezTdrJta6o67UN&#10;V0ttWuLa5sIJmt7cTtbrJm4XjGdnp7jiuJ8fR+JPBN54Z8beA726MN/qkVvqVnfQvPH5UjfOzY+a&#10;MqOhGVHcYrpPHXh+w1pv7XfT/s+r2tpOlveQqVZ1ZDhd45IPp2NZnw/1a+t/hmt5p2pWt1JHaCax&#10;inuvM8xvulWZuRhsg5o97msXhuWlTjVWu0XF7O6a31Xmn/lcu6X4h8O69BNrnhTTmN9bTL/adjdK&#10;Y5UG4gFweSpxkfgaq/ErUfB3ixNKTVdP+1LNeHT5mtrgCexnG2bhv4XTaH9So9K2NXeLRbf/AISm&#10;Lw6ovhb5ktVmCCdyANhPp6E8CuW+KWgS6D8S/CfxO0S6jTQ9UujZeLdPfYI5GMJ+yX68ZM0TAoxB&#10;y0bY7UWfK7/1/W34jwsaVTEqSbWknHXW6jfluv8AyV9XaPdrovEn9rWPiW11mTQ47u1On7DrEbKZ&#10;lnzhSyY5Ug/eXn14rM8VaBY+LP7N1lNZk0jVNPvha3dxYsp86Fj+8Tr8u7g7uoNXPCmp+IfF/wAO&#10;5JrzQJtP1DT9SZEVbpZYLlYn4mgkXh4nXt1Byp6VJ4U0rwn8QEu9RvfDsccgui0chXkSDjzBg9fa&#10;m6clKxEZSw93LRwfK2rPy7tNNN7aaaEvi3SfEP2y3fQtetbi0jjKzLfZeSNlA2sCPvZ6HuKZ/wAJ&#10;H4T8eQXHw21W++wanItzZ3Gl3UYX7SPJ+dkB++m1w6nOeM9qzYrP4m2T61LHpWm29xp9yiabJJcN&#10;9nv4+uWxzGWHynsD7VoaJd2WuFtR1jR7jTNQhmYzW90I5fskpGCiyAZ2sp4PcUo2YnHlhdtPl2cW&#10;rptXTaV7rX/gp75/w3spo/B8ng/xTara6jpc3kTfZbguJY2UKsoJABJwGK9jVjwnb34upvh9r3gl&#10;Y7TS7dZtF12zmHk3wJOU29Y5AeoPBrcvdDupbXU5rCZZheWYFrDJHxHMBjO7rz+lU/DwuLjV73SD&#10;dG3vo7VUkhKHMMm3/Wrn7yZoso2JnX9pGpJW116+69NVrfq1rdWvu7MTw0tjrkl1Gjtb3CyL5jKw&#10;Bdc9PqOlZlwfEF/47vvBHi/QbW7sdPvLHUvDmr7gj+U+5ZY2BBHmxuO3DIw6Gqfwz1PxVe217oPj&#10;/SLW11SzunK6pasWjuJFbuD90EYOKb8WrnxDY6Jd6otrNPdiKG7j02xmHnySQuJCIC2NwZVIKdTm&#10;lePLax0QpSWMdK61sk77ar3k09rXWulm07aFr4nfA8fELULiz8Qrpeq6bcahHf6RHeW4hvNEv4wM&#10;PbTIMlX2/Nn5huI5FZGg6Fpdx8bLzxdZ+IFstUnsVtbyx+1LlthJWLIOZMNlhuG4A8HHFd6muL4s&#10;m0nxd4XlivNJeze6YLJtky6goV7HBLKynofpXL/F34c+GPE7aX4pj0Oa11W31i3uFurFAs29Tj5i&#10;PvADOc9RTn8VxYXGVmlhq0mk4uOiWjurpx035VfZ6X1bbexqsF5F40t2L2ONS0uWK8trgusjAdPL&#10;P3Ryec1We3sPE2mXfwd8Y+Hr6aFNKV7fUL+GOS3vED4WRH6CeNsHaQCMAik1zx2vhnWNJ0PxdA9x&#10;b+Jro2ul6kLQtbrcAEiKU9Y2cA7exIxWlq9teNosi6U7bbObz2Vgd6KDn5ePwK+lOStq9rGH7yEY&#10;cyttyy802k0/J3jby7pHLa5efE/wz8a/CIvL6a48My6XLBqF9a2Ydp71EA8u9U/6veMPDMnG9XVh&#10;yDXT2Frp/wDwl+peLbK6i82SFVuvLtyWeMD5cg9SOQcdcU7xH418CaBfLP4n8XWOltq1qsCyXl0I&#10;VlK4CFWYgAhnAwfUVlx654l8C6F4djPhU69a6hqCWer3VreRhoEdiFvF5xIAcBlU5OcirXvSSsVL&#10;2lajG0OV8vL0ipK7k3rZNrbfV8trbLE8P/8ACt/EOt658e9P8K3Gi+IFt30i51qxL5vLeFgys8PA&#10;JHOMjOO9dH4T8RJa6vfWUxW4kkJu1uIePOTyw3Ts2P4etZN94gnSS88OaX4khttUhvmN1HKpE0Vu&#10;rHEoDDDfTuDXQ61oI1zwBqV5aaVDdahdWG+HYxhaWVR8uGX7hOOD2qLzla3Q0xDg7KpfllaKu27L&#10;S2rt7qV7a2t0SMb4s6zdaf8ADy9+KHw/uI2ukt4ZrWObEccgWQbo23Y2gg55wc10HhDxRqHiWwFv&#10;rfhS7sLhT5Wo2tyn7ssVzuGc7lPXNcn8TNS1rVfgreXXhXwcutXlrGY9W8I6hIFa9R1CyRhj0cZ3&#10;A9DitTwv4qu7L4eQ61pWl3U6i1ijaJZg726quzIz12EYINL4ZXuROhzYFLlV+dpO6utI2T12tqna&#10;zvo9GljWV9r9v4xvPB9z4LFx4S1ZXl0/VI2PnadfRvseKZCTlDwySL0HBFXvCHxG0aPVk+H/AI1u&#10;44b6S4fTisw2R6hKyk7IyfvME6gc1YttS1lfAcmq+IdNa61LTWae1TT4xHLOScYVejOQckdCag0f&#10;wX8NfEvjm38caVpsd1eTW63GoQ3OQ0Fwq7Y7jyj/AKuXqu4YqYvVfI3k8PKE/axaSTScdfeS0bbf&#10;VWu9LtbX1Mn4MfDDTvBfw91v4XaXfag9rNrrXH9n6pdNctp8LtkxRsxzs2rwM8Z4qQ+IfEPh7xas&#10;f9ow6po8dlIt/ZwwyC9tI2kH2R0jP3lG0hjnOBkVa0uXUvD8+ueIrATG1urj5beWQE2qgj5Y264L&#10;5yrdC3pW1450vTfF1harNbFLqNFvFuBH+9gKY+XK4J+8cL060e9LrqOpXlLFSlW95Td297Oyu+91&#10;3vur+91sahfafJE+keHNfkivJtPfUbNZo2OIycMfoG/h6jNN0zT7bx/4c0jxN/acLTx8/wBpaew3&#10;MVOGj3c5TcDkV4n8Bv2rvi/8Vf2gfEngLxZ+yp4n03we0JttC8UTRiJlSBSju6Pg4kPI28j5a6/4&#10;F+FPD/wb8ca5ovhLxldHwx4lvmvLPw3qMZH9l3TH96YieQjnkqeM8iuiVNU7KdtdVs/y2LxWW1sD&#10;GcKjtUiozVmpJqS95c0b2a7S7S8r+un/AEeVdYW0zNChErR4DSADg+hFcHH8NtK8Fi4vfhJbpo89&#10;9Il0+jyFvsk8hm3SsqZ+RyC2duBntWt4Zl8R6ZHrGnJcz3DR6pixiusHbHuydp7rj8a0RcXl7qV5&#10;4Z8Q6akcM6+do95bwn5FI5Vz/DKGyeOCprO97M8ym6uGlJRleOl1fRpWeq62v8lewy28QHXbO8sr&#10;3w+7+RdSW22TDMyY4b3Bz25qlqF9rGlaDJqPhrSJvOt42ka12grIFHKkE5z7dal1G0ugk84hkG+R&#10;ZjNtDIso+XnH4GtXS5Ev/tVvPaeTdLg3O3lGZl5ZCaNXoyeaFP3ktL6rp08zC8H3tld6ZceLLWa4&#10;k0++DKIZSH2A43fUA5GG5FcnrHxG1TwN45vNC8Z/DrWLnQ7y9jg0/wASaRZebHbbtuxZkQllX/pp&#10;jFdNo/giLwJ4cuvCmhD7JbvHd3QureMtiQqWDFMnPPJHftWb8KvGHhP47/C9dQ0HxPa6jcWqSWWp&#10;XunbofNnVSmR3UZyRnoalK+h6FP2Mees489O6V9U1f4XdaJ+61re/VHYXMWoy6xPc2Osv5U9vGIr&#10;eTHlg5OXBx17H8KyH1zSNTSPxRJf3Gmz2+tfYryPd8olRioDj+62c+4NVPAc4utJ0y1vZryF9KUL&#10;MzS7nWcOVaNz/EG4J9a6Ke5tre4vLfVdP2xyuBNNgbSrD7xHt0zTXdM4JRVGo4NXa00stNvR3Vn6&#10;mfZ6Peaf4q1DXIPELfZ7y12raqv7tJP+egariPeWdqzavB9st4FLrIo3Mfce9VbTwqbjw5L4fttU&#10;azkSOSKxuofvRE8iQdmHOcGsey8Ya94OXRNE+IGq2sj3F5HaT6pFH5cE7OpAJ7ISQODxk0+nYrkl&#10;Xb5Wm1pa1m0lurLsrb39S/puiadeeIbHXRc3S6hozzyGNbgqk0cyYw69HUDpnoea07pbe78OXFnN&#10;PdXCzO08MqriQYO4DI7r0B702+u/D2jX1vpGuaja2Mlyyw2rv8vmSsSEQN79gay7D/hI7jQV0y38&#10;Rva6pomteVdeZbhftMYO4rhuGVlP3lo2Vg96paV7JWte+1297PTmfyuWPC+r3V94qvPA2swxTLaW&#10;cN7Z3jD52Dk/Iynoy46981NctrEesXMuotDHFcMYre22/MQejk9D+H403WLG8TUpPFcmmRLcR+XH&#10;58YIYRk/Mfce1UfEXjPTNMv9N1W4njls/tmJDG4YwRklfNYddgPBPaldctn/AEhxi6tROnHdWt5p&#10;a29f+GHDx5pvge0ubPxEZY7fT5reO3uJGBMvmybAg753dvStrx5BqGn6U3iHQIYpLqxkWVbeWTy1&#10;lXOGG7sccg47VTv/AA18OviyJNShu7PVLW3nNrdNbzb4zNEwYK2P40baw7inXGk3X/CUajPaeIt0&#10;kun2ttcWEv3Y1Uu5mX/aYNgn0FP3lo/6/rQhujzqSTUlrJNOz+FW7q/vN+qsLJo0E1rrBtJp1bVt&#10;skeyfDplMEo38J7/AF5qCKy1K18PRWDyf2vFp8aJcLqgKzPj/lp5iAZcD25IqbxFZzanpqalptxN&#10;DcWMyyfdO18d9o6gjtXL/Ejx/wCLvht4PvviFZ+Hf7UN5qFlbtp9rPjylkkCM4BHy9cntRy3lZf1&#10;+hph6dbESjTg022kk9NdEtX5dbr8jqX06/GmSXGga0ywyXkM1uskPmFYx9+Jt394d+op0N8o1KWb&#10;y4lW9hjgtY5GAjnbedyezYGQD2zVXwF8UvA3xKn8S6R4L1TfdeGNYbT9WhmjKNBPsDYIPVSDww4N&#10;V9X07Q9c8YN4Xj8QCx1e0W1vrKCOUBnMbbshf4lI3Ke+GNOUXG10T7OoqkqdaLi0ru61S0ab62tZ&#10;37N9zX1+cR6JqkWjvDeNYQ7PsKsu9HxlV56cdM1W0688PWGoCa9tI7HULy1WbzrmMbgGwGTfj+91&#10;GcZ5qd49J1LV9RbS4YYbyaZBPkYF0qqCOf4gAcZ7Vk+LPB0fi7TF0JruSKeEFo5k+Yrg5ClT94cC&#10;k290TRVPSE20nu+uqXyav8y9qVjDoeoTag+6OPzFkmeIfKq9Du9vWqmvWdhdX9x4O1eLUG0vVo1j&#10;tpmuG8oOYzJhXBDRjAwDnr0p0F/NremvZq1x/al1pjFkaMJ5rRZDJtycE+nTmotOjh8QfDrVXt7e&#10;bUo7q1D2+i3mY3gmEYHkbgcr846/wmjrsaRUoWcntZfPSzXo07XaTSeqZpWNmbPwrY+HPEl5cXUN&#10;xaCy+1TtmR+Mq7H+92z3xXP+GNb1nw/a3Hg34ja9BdW4nkk0fxR5kSpNCTxbzKMbJE5G7owx3rW8&#10;Hx2Xh7w3Z+ANbuL2e4trGGf7RrUocuzknyxJ/E6nIHfAFYfifwJ4J+Jmkaz8GPFNnGu3y5EmsZts&#10;sasd0cykjhtwxjoal+7ZX8jSj7P2k41PhvdtJXSv8cdV3V1s9nqk12FhocHh3QWttOkX7KuDboW3&#10;Kqnrj25qla6nJZavDoOrWAe1vJfs9nJbx5j+7uKyj+A56HoaqeHY9Fggl+GGneIw11p9nG0lrJMP&#10;tC8Y3BT95fXHANXrLVoftH9mapNPb3Eca27SNHmNnHIfI6HHrVLpY55QkpS5tb69U7PaX9X/ABuX&#10;JNOW70jUrGzkUQtmK18sDdGwHJx3O7mse2u9RttIefXTC9nBb7JJFhJb7QjYWbHOPQjtjNTeOLzx&#10;t4c0+bXvA3hiHVpbfVLVb7SlkCPPZsyieVCeBKikuB/FtxUmn6lZeIHt/FHhq+maxvJpI5rW6hKG&#10;aNCylwp6HuPUCq15b/IUIyVLndmm/K6aSdn1Ta2b0bT7O0Yhi1Ky8y9niup2jkIaOQrIMx4IjPGC&#10;V/I1i/s//ErwH8WdB1C28Oag9xeeFb9tKvYrxWW8tmVRgSB/mOR/F0brWxqGiNq+k33hSCJY7r7K&#10;zWs0ZKs2fuuD2/un0rL8OeD9A8U6Ja+INJsxo2tLcRvd3EChLhniO3bMV5kBGR82eDUx9L/1+J0L&#10;6u8LNTbTurNbLfddmrrS1rdb2NbxN4ZElrqi211cNPd3UNxBBLcEIs0acbD/AAAgc9s81Ua90vxH&#10;p9x4qSTV9JutaVdNure6mMYiKkqJkQ/KrHPDD7wxnpW1/amoQXyQ6lY+bt2hZ4V+UOxIPHYY/nVK&#10;xTTvFlveWkccd9pnnSRTQyErNaTr/wAs/XryD+Io9DCE5Rj73S2q7aaduiavbVANE1fw/pOn6Ims&#10;3l95cMUK3UzDe8iDAkYgDLHHJ707SNfmfxVb6fd6VMrT2sgnmUYVJFPf6jpVFvEs39ut4StBcLOq&#10;M1pNMpaJdg43HqBwR9TXQ6FrEOtz/a1hC+WojLK2Vdsc4+hpRtKWjJq+0jBucb3Td9t9np/Whxum&#10;eEtF8D6FdX/gKxj02NvEMt4Ps6YWSWVx5rMoHO4Zz7811ejXcb69Ppn2ozwyW4LRnkRsD6+jKc/8&#10;BrJW4MkDS7I5IGkeaC6tpMgMA3mhhj5QABzXI6N8PPEknx00P42+APibayaYmjS6R4p0Nm8yLU7c&#10;t5kNxHg/JcJIQu7HKAjrTjv/AF/Wp1uEcRGbrTs7Npu7u90m903ayv1dnZXZsfEDWfiT8MPhjd3v&#10;hDwY3iq703WlaLS7NljuJ9PL5YIDgGVVJwvRtvHNdda6xp+saNY61ZWc1m08SstneKYpIvMGTGy9&#10;nHcetUvEsni3S/FCaxa29rcaWln5flsxWVpy3Q9toHT3p6zWrwtaarbLHIrbl81+WK8/mKOZK6Oe&#10;co1KMXyq92209Xe2jV7ab6Jbv5TGOaHVrqWG8Zo7m3Vnt5nyowNpIBHynv7mrVvphmi86K5BaSMJ&#10;5oA3FV6HjjOaxNdXxzZara6h4PtLPULWS+RtYsdQYoy2brgm3cD7yt821uCKt2mspovi2DSl0m8S&#10;zaOYLeHHkwsPnw/sQDhvXg1RlKnOUE4tN2v0vp0a77evQboHiTStd1afw1qiTQ6hp0g8lrqPYt0r&#10;A4eFujrwQR2I5psS6Jo3iOHw/fTNDc6gsq6YnJWUBdzj047VX1/RBB4QXVvDvlXcNvLJqFnGzGVX&#10;RiWPlsORkFsY9all8ORm4tfEGhX0nlRWitbxyNv8sEBtvP8As8etTeXVGnLR1abSd1bs1+V27216&#10;q/UsWOl+G7/T9J1OwvZGjsbtmtZEmb5ScqyH1Gex4ottItGd7DUoYbh5rqSZd0f7vPTGD2xxx3qp&#10;5E1k1vYRXscH2edJX2ry6OdxU++e9WPHNxqFpbmW20xZmky6MAcFEKkqSOQxGSMdxR7trk2m6iip&#10;b3td+d/LvcjksJrnwrdaDo9usF9puTaq8ZWNx/AT6qemevFZekeJW8Rr4X0nxjDa6fr8itdLJafv&#10;rdLiLO9I3cA4K5xkA810Wr69f2OiX2r2mlxyTWMmTCbjCyR5DYz/AAkr69D7GsvxRaWCjTdcstNW&#10;e3guvO8xVDNGGXG5fz5ofw6GlGXNpJbt2d9U+X8m2nZ77X3NTxPPc6fJHfWsyoY5A/lsp5XOCM59&#10;PWuZ8Y6Ld+IvDOj+I/hxdxxfY9ej1GNIZPluYYyxeEdhvP4V2Wq6feXZVop1e3aPbNbSRjn0YH1H&#10;pXHxeJtJ0bxvN4Hi8NPF5mnxTRW9sNqsDKUO0dOBljjnFEl71ycHKXKpQV5R18rbO6du5seGY7/T&#10;Y9UhktY7WwknNxYSfamf5n+d1ZW+7znGOMVzfw58F634H+JvxA8c6n4it7jSfGmqWWpxQyW6p/Z0&#10;0Vutu/7wfeV0RDk87hzmvQL6yR44bezCqqSqWPqBWV4j8G2nirQdS0Vr+SFb61NrM0OMLg7lcL0y&#10;Dg+9V70VZf11JpYpe+m7KokpaX0Uou/e94p+e2zLscOnTWF0t9MtzFNO0MyxuGCk8bfl6Hn6ivN/&#10;Dmi+OfDXx/17T9R02GXw+2gWa+H9VXPmhg58y2lyTvXpg9ea6PwvoNv4D0+bTdC0eKKOTN1eeWCo&#10;u74/fnbk/M/fsKZq8/irxT4dtdS8HPb6LrEgSW1Gq4eOSRJMvbMuckMmSGXkcGlzRvZHTQboynFN&#10;OE1y3eltmnZNtba76XuWfiF4E8K/FLwncaPr+gbprRyYJLWQxzQkqVJhlXDISpIyDxUuhJLp8WtZ&#10;udRuI47uGGAXV1uBRLaNCU7gHGW9Xy3c1V8OfGLQdX+MetfB5PC+t293pltHcSapLpzDTp3dAzRR&#10;zdC4BzjvyOorpr7RrabTW0+3uJLfzZvMSRT8yNnPHt7ehpuPUwqSr0IRo1U0mlJJ9FKzuvWxS1G0&#10;gjabUEbzY3WP52PzZA4bPrjArkPE+leJl+Jug+PLWX7RosNjN/aWnxx/vPtOQFl54I25G3vmuq1i&#10;y1i08P8AkWh+0SRyfvI5m25Xfk4P0yB+FS+GLp7mGR1gjhaC6YpCwJzH75759KmUeg6NaVGLmrPe&#10;Pyat8vJlHSLTT/A/hSw0/S5by601rv5TNIWkgWSQkDP9xD27CoPGqS6xrHh240zV3ijuLghbqHLL&#10;Kq/vMZHAzt7+4qPwZpN58Or3WrGW9mvNGv76e9s5JMN9jdl3SQMf7pbOz06VDoGr+FfB1zYQWWpL&#10;baTqFqt9Yw3GQYS7hXXaeUXcy+wJ7ZpS2s9tDTlftnUheT1adt7p79pLt1s/JvQ0z4h6Df8Aie/+&#10;HVy2nSa/b2b302m2vyfbLUybPPjBHzej9SCOeorU17w3pt8ZA2npJHJCokhB2kMDlWX0P0rFtdH8&#10;MR/Faaxkt4JNW021/tG2n2qZrW0mYo6j+II7rj+6cVZurXxlH8WLHWNJ8QqNBm0+aHU9FniDB5eD&#10;FcxP/CwPysp4Iq/iWplKFNVE6T5fd5terteyt3W3Z6XtZlnSL3VZvGd5ZSapHJaW9nEkMM0ZWUSH&#10;7xzjDDp0rnLrR7TUfiXqni7RY4WkutBTRtfsbiRio2TM0RMfZWRpBuxk/Lniuxmt49TnjedFDRki&#10;Fgekg5zn+lc+Zri28dX2qtb5sVtFlkv7eQeZFcA7PJlTqVKncD25qZXSDD1Pek46PlSt0dmvvu9e&#10;91167lxY2txexSxpAptoo4i3OWiAyV47jAK56Vj6l4PsvFGrr4h8UaJHJdaFJK2h6lDIyyrHJFtk&#10;VvftjkEEHrWnDcRBrfxB5TQpOjJcLK4CrIcBNxPHXgH3AqBYX8NavNE8tw0Nws0v+kS5jXON0fPT&#10;B5Geg4oM6cqkPhdnb/gSV79Vo+jTOI1v7f8A8JVp+leNNLsNS8O31ukum3d3IVuNNu4+R9Q2M5B4&#10;xXeX/iOzt/CC+LtWlWC3VRLNM0gZFQA/Pnpgjv71n6tYeHNV0+60me/hSKxjWKaMMpa2L8rnrt4P&#10;B7il0WIXPga58I+I7SOPypDay291GHjmgJwOP4kYce2aUbq51VpwrU4Nq1mk15Pqltdq17Kz0fXW&#10;/C1vFZ2uu6akm2fbJ5P8UjtgAEdyAeT6VWF1q1hLdeKNL1f7dYSRJAunyw7fs88cjCaTd1IIOMEc&#10;FQR1qRNC0+ym06yhjeO3inM2nSKx/c4/5Z89BjKj2p22OK6Gl6i00dxbsbiO6hXajK74+m71X8aZ&#10;zXj01v3XS/8Aw2q1Wq2NXUY/tSRtEdp8wFGzww9PpisxhbQ6zNotvCqqsqTSR9MxkEFh6nPX1qLw&#10;xp3ibTPEF9Pea5FcaVLEkdtp4XJt5VY7nDejA8r2Iq7MHJurwwKyhP3NwMZP+yfxqjLlVOTindW/&#10;O34r/hjk7nQ45tTm1SGzh+3affNdpbmYqmoKsZT5ucCTb0zkZxmuw0DV7fxV4d03xHCZI1vI0ljW&#10;QfMP9lx2PUH3rjtas4/if4M1Dw/qdheaLdBprRpFGGk3KGS5iYduh+oIrqdB0+K40+zubXVg01qs&#10;PmTW7fJcMsYViy9MPjdgdCeKiHuvQ6sVyukuZ+8nbvZW77NN/d59I3uzp12lsbZY1humCyb/AJWj&#10;J+bOOhzn+dWLePRIkm123dJLa6X94ytuilUnbkds561yum20+l/FDxIPtnnQahBb3MllMpLW0wBj&#10;3pnhkYcEDkEZrW+G/gzw54T8MTeGfDtxJ/ZLXkj29m028W0rsXdFOTgbjnb2pxZNanTp078zvaPT&#10;dNXfo09uj1eml7tzDong7SI7F2aGytlaWNuSsQ6bfXB3VwviX4V+PtC+Ndn8RvhpqOk3Cy6XEmoa&#10;Hr0ZjjeVG2rLbXCgmOQxs4KOCp4II5zd+I0Xxc03xBpnibwNNpt9a2GpxR6ppeqMY1u7NxiUK/RZ&#10;FJDIehwQa7y6az1rT45Ypo7iBrjMMtvIGG5X45HcEEEeoNUaU6tXBxjUjJS501Lrv0a3T63T16O6&#10;Z5P428aeOPEEPgX4n6Zptvo91oXjmWw17QdYI/fQSl7YhZQDsflHRuhJwTzXsF6t7BqKRwxq1v8A&#10;MJmeTa6MOgA9PWuZ8UaXpfiTQrqx1OaOa3kRheJ3VQxO/wCoABz7Vs6Gpi0yygfV/wC0I5LVBBfb&#10;wfPwOGJHUkd6Iy6MjFVKdSjDlilyuStrs3zJX62bla+trbrbO1zwxo+ueM7bxeuiRvqdjp81lHdS&#10;ysP3LnJhKg4dGPPIOKq+IdG8O+F9E0vTrOzi0mzWaOxs2s4Qi2MkvC7MDCgt8vTGT7141+0H+0D4&#10;s+B/7bHw7sfGWjva/DHXrGWym8QeZ+6i1eQYj8/tGF+6M8EPntX0P4iubWHSZPtG2aJl3fuwHDKO&#10;dy+vqD+VXOnKMU311RvXw+KwdPDTm7wqRvGzvpdprqrrVtdL6rVnN3Xhxb/W5tU0u/upobpYZZ1i&#10;uT5Mk8OEZSMkKWXqBjOMnmqXjfW/E9tp11rvhHwetxrD2EiWMN3cCJ5lB/1e/op3AY3cc5qt4M+I&#10;XgrSPjPJ8LWuFh1jxZp91q+nwqSq3X2OQQz4U8eZ8wb5eqgkjit74g+JNB8H6O15qdreTQWrwxXP&#10;2OMyPFHKceYQOSo6kjoKy5dLvqLlrU8TCEoOV0rJ31W3Rq6uuXzt06a3hvXLvUtG0641nSJtPvLq&#10;1jM9rcYJjl2gsmVyDg55HBqQ2k26Z/MDbsONvAb1Htx1/Om2OkWkGnSnR7lvKvNs0Mm4upUqMFc9&#10;AR2FSiUWcYYj9zGwWRtvKds+9XvueZLl5m4L5f19xxngyPx3H4ak07UdZaa8tb55lnjiQfareRmB&#10;V+yvGpDZXG4qPU10FglwFHh0ahJcYjkWS8O1Z12j5WfjBJ6BiOcUT6XdWOrWviPS4mjZZGgurHzP&#10;kkjbo/HfgEH3xVGPwjbt4o1L4h28NxFdXUMdruW4zHPECGUFe2Gzj6moXu2R3TqU60pSdlfXRL4r&#10;2t6btW06Wttm+P8A4c614j0Czs9F8U3Ok3Vr4gtNTeNoxPFIIz80BXqEYD+Hoap+I/Evj/Q/idpO&#10;v+HtMtdU0O/Z9P8AEFlFOy3Fk+7Md3HyVeMfddfvAkGtB7uRNXg8QWGoyTW3/CQSQzRzzZ+ysY8E&#10;gj7vPGxs+verHhXUdLXXdatjBDDeWbYvLNvl3+YBmUH0YfyoUn2/r+tjeM5xp++lJJPS381k7vfR&#10;2ad9HbpvY1L4leErTwK3j20sZLuxtTKscMMGZklRtpRF67s+nb2pPFQj0nS7yfSdbaG4t7qA+cqh&#10;jHJKwwjH+KNtxz6Z4qTU/C3h+bwtD4VtrJ0ghuFhby5irAod27d1zwPm61W8W694R0/wrq03iSXy&#10;YYtJjuNSklibasRfG/IH8Jx05A5o97ZmFONJyj7OLfvbbtq6tp339bo2LKWLW9Re7ieOS3ZWjjdW&#10;4BA2lGHRvmB+hFUJtYu4Bpunr4XnuomuBbXVzbqv+iLzhmHXZkY46VF4Z02bwx4VuvDsbNH/AGVd&#10;u1vcO+5WV/3iuT1Iyead4R8VaVrS6nbyywLeWs0UWqwLuXDuMgjPUEdCKLkez5XJxXNFbemyenqv&#10;nY2tZttGmb+09Ys4XSxga5hmkXJhZQcsD2OM9O1cToPl6Pr66b8THtbiHX/Fkd98P76OMkxlrcMs&#10;EjD7swPn7T0ZGA610WvXkNlqUPhLU7e5uNPutPnkkuthZUxx5buPukg8fSn2nh+10rw3pXhC8kmu&#10;Iba13w3cqhpEaPlHz2cZ4PpT6hRkqNK0r+9tbtrqn0d1quqbXW63YxbefI8b/wAQ3L/dPqPTiuT8&#10;Za6GhjttE8Fya1LZ6rCuoWauEkht5Mhpoi3Dkd1znGa0Lz+3dL239pZyatDfZa4bcFaGNULKu3uW&#10;bj1BNVNA1xPEPh+HU5LG58P6hfsRPa3TKz2s4457N0H1B9ad79CKNP2f71+8lbr+aT5uj/Dur8mf&#10;h0fhR4n1KLweluuh6td2pfT5mMSQ8bf3bjlWz0z3NdvqNh9t8aabOtu00dqrCSTIJtX2cFj/ALX3&#10;cjr3o0O38QyxR6p4lnjmuJbdoNQtox/ozMh+WUKeUYjr6VU0bU5vDevrpF/NJcf2zJJMs4h+W1EY&#10;UeWzDjJDDbnGcGs7KL8mzoq1q2IbcneaTTffSzfqkm79dPQPiP4p1PwXbX2u6fpCyobOORppJCY+&#10;G2sHUdOD1HbrUtmukaz4buNA0yJdKMkrW0McONsR+8jrjjDDkEetUfDOg6pF4h8RaJruoSXWk+JI&#10;XuYLGQ5+wEDynEbddsilW2/wsCRwa85+GnhL4hfCLRdO8K6lBq11o66beT6xeXUizSWUkZK2iRMv&#10;Jz8pPtmq+1pqbUsLRnQcYzSnHla/vK1+vWLTVratpJ66w6p8Z/ij4ei0Pxtp3gW4u4LG8kTxN4dk&#10;mRporPzfIeSNv4pEbbIF7qxFew+JZRBazalawG909rFo7i2K/NtcHn2O0/WvO/BGoa/rehXEmqeC&#10;49N1248QOuraTdzmSKC62hozG+B+7nQBupAJ5rpdZutU03wkkr3U2lyXTeXdNdESLayMcgMe6qRt&#10;z6GjmsrWOjG06cq0IxgotNrR3um7rZu9tbSWrTWr0M3S/DN74K+HF1qXg2B47qFYbq6jZjI19IkY&#10;iQurH7+wLkjG4Rjvmuk0fxlZ3vw1074n2urRS2M+jpK0aAJG3JBkXPKnIPymoPhzqnjM+F4bL4j2&#10;Onzatpsc0WqXmmsVtriQFjEwU8hWi2fRlbtirGueENNufB0enW+nRLbxXX2mTTbj/VSfNuMZx23f&#10;rUpNarsclacalVwravn+JWd47Wvv0Ti9LL5EU/jjT/CvgO48SeI79VjtbWSfU5rdfM8nCeZlgOg2&#10;Y/OqniWPQvjP8GbXxR8ONdtpF1S3iv8Aw/qcMmUEmAwGR91W27XHpkVV8JRad4b8a68NbkWHTdUa&#10;ELY3se4GVxgqrHh1x8u2t3RdH0LwnGnhbwRp1nZ6fHfyCXTbe2EccJP+s2qOBkkHjiqi1KFmvIU4&#10;08PNTp35k1JP7NrXaa7p2W7VtDkf2ePAfiT4T/B/w74Ba8W11iC4kvde02SYTw/aLmdpp1iYAYiJ&#10;LGMD7mQDmvQr6+e3N8sp8yEBpf3y/KvQbPp3qtDqRl8YT2ktj+7iMJjuOPl3RNlD3IBUY/3qfpji&#10;1tb/AFYtM012yzSWcjblTChfkHZSOSPXNVe922Y4qtUxGIlWqJc0vedu8nf+r7bMk0o2t7fyR29k&#10;whtYohb3UbArIp6opH90jBBplrBYnVYZ7y+ikmaZzZedgMCRhlT1OOvtWZ4E8MWfh7WL5/D1y9vZ&#10;zXctzdWO4sjTOBkgH7nPPHBrJPjHR3+Oum/DTxL4aka4j0uTVdF1hoz5KybtjxK3TzNp5Xriha6t&#10;B7H2lSapttKN/OyWujf32e33G142sbVdNgguYrNFWbEyXdqsltcRZAeGRSMBWUkemazvGnwf07xP&#10;4O1rwL4R8YahoUOp2MdoYbKYSjTVEm5HhjbhAV3Ky/dZeMcV0WoQpNrsmnX0HmWt/ENys2VAQcnH&#10;1wPxrK0fwdPovxfvPE9k0zWOreGBbyFpMxwzxXJZcepdXP028daPtBRrTpxTjOzj7y2abTTW+mln&#10;vfa3WxleFfBll8B/BS/Dn4XeH7ZtMtbWabS9GuL5iqyGRd8aO5JRDkkLnCk4HFa8+izeHrzyNNDR&#10;6fdW8MaLIxaSHLZcEn07VV8S6xoCanbR+Imjjsbq7kgufP8AlMMinKEN6Erz+Facdhe2usNpt3qk&#10;11DeR/umlX5kVuQPw7Gpd5PuaTqVJfvKjvKV227vmd979Wnr873dya80bRb7xTY6tMC2oafZyRwS&#10;rIRhXwGJXoxwB1rzrU/DafCD44SfG658S6hNp2paHZ6BqumLJvgs4zdbo7oIOVCu53yHOFfsBiut&#10;0DU4LrUNWl1iTy4LG+exWc8YPABDe4OKT4gfDn/hYumafpdrr93pd/pOsW93DqFmFJmjVh5lpIDw&#10;0UqZRgex45o31WheHqfV63s6svckuWWl9HrpvbV30V03ez2Ny8uEu9TtbltIkkttrSfaGA29Dj5T&#10;yMEdR6g1h+ELy38Nq/gTXNXeS7uHkuNOuLn7zxyOcAHvt6c84rYh1BdXvG1vT7v5LO6ZY7dUwHi+&#10;66e+MYHptqrb3+h6hrNjoXiLTwt9JfTLp8N0y7gyruwn95SvPHSj4ndHND3abg1pa7tumrtb9uvQ&#10;p2Wia5pP9o+INE1AXlxb6bLF9jSMZuLlASpP+10GDVjw7qf9uaBpL38Rl1C1jjOp29q2DDJIPm3o&#10;TkDr16VZ8Ipomsw3XiDw/qrTRXEzRbj91XjfDA/7QIxn0rKuVm8M/EC88ax6XE1vdwi0mkj4meVD&#10;nJ/vrsOR6cij4Uac3tJSi/iW2lndacr27v7ix4cuni8Xr4TTTmurSxtJTa6t5ylg6sCsTD73Kkjd&#10;0JQ57UzUNLsV8QTeMtKs40e8u4Y9SZc7p9oKq2B/GPu7uuB7Uzw14H1/w3458YfEFNTtb7/hIFtv&#10;7FtmUq1jFFEd0LHoytMzOGGCA2DnAqt4MuPGOseCp9Z8fWK2N1daws1nZ2p+ayUcYZ/4+ctn0OKV&#10;re6XLl5nUpyTVop66tyV2reT32V43W6vrP430l7J7DVoJI9Wt7drj+zWXdO0aNgOFHLKfar+nXGh&#10;3otfENlfxSJJHt+0JJnczH5lPpyPwIrP8YaXBD4n0Pxe89jDdQz/AGSG5mj/AH0qOMmFWHqRkA8U&#10;mj6ZFosd4nnpNBJcNLaPDCAIvMJ+VlHZeefeh3vqYONGVFShdN9PnZpfh+PYwLzxV4r0H42X0v8A&#10;YKXXheGFbbWrmG6zPaXxWNrZlhx8ytvdXYHI+QnjJrtJ7jzNYW3k3Rbo1khl2/xH7yt+GBWfo8vn&#10;LC1oYV1CS+zqG5MecFG0uM9QV24/+tTrjxB/Z3jzS7TVLq3jtNVt5oLFpM5uLwHcIh6HYGPvj1px&#10;KrWqtKMEnGNtOvKt7d99tLW00bcfijQNRvdMvtPstQ8ma6mjazm+8BIOox2B9qxn8QeJdC1PVJtW&#10;spGazht1+yw25db3dgOyL/EMHGPY5q/460/W9Z0Ce6+HPiaOHVtN1QS2aynMb3AGPIlH9wg49uta&#10;V9rdvcxw2eqQvBqFvDHJ5a9pCBv2H+IA5/ClvsVTly00mlK+62a+HXbZrT7/AJ874X8YeGPHXxN8&#10;WeCoNNuLJPCsljaQyllS3nkmiLkRqOUYEbCpHIQEV5P+3L8f/i5+zL8PfEHivTA2pab4gsIoNE3W&#10;5NxoWsJMqnIH+utpolZ17o645DjHq/i3wJpnhz4hN8V7YSx299bwQeJLdFykxRmaO79RJHkrnptJ&#10;zU/xi+H198VPAep6No9xZXEl5bx3WitqUe+3jvImSeB3H3tpdFOR0FawlGM9Y3Wl13/r+tD0MDiM&#10;vw+YUK1SPNR9zmUujXLza62fMubTdabNo6Xwv4i8M+PfBOl+L/DGs2+p2OoaXDNb31u2VfdGu76E&#10;NkFeoPBrJuJbm80zVl8O3Vl/aJuEiikkY7Vm4Hzj028cVwH7C11e6N8BLPwh4i0prS7t9c1NREY1&#10;wGe4aVkJT5SdzsQwwGTb3zXb+I/D82n3002mTi3Se3Jnm29JwP3bkeo/Wpqabehx18LDB5lVw6ld&#10;Rk1F7ppPrbe6XTqaPhnxFb+Jp7zTLzw1dWn2OPyxNPHmG4GcM0Z78jpVf4ha54g8L+Htf8W+H9Ck&#10;1WTRNGmubfSLZz52oXJQbIoz24BznvipPhrquu3Nrd6L4gs4Q9jceWLiFspcZXdvHp7jsa0NPTXL&#10;WK/n1ZLVVmvmGmrG/wAzxsAFLH+/nPA9KF0OaXLRxDuk0raX0a0v56r5q/kYPhfxTH4j8R2tvbeG&#10;Li406+0Fb3+1pMbI7osN1rJGfmV8YZTjsRWf8UNd8RfC+2h+IkFxdSeH/D1ndXuvWVnD5s12NuFi&#10;2feyCdwx6UaPocXhj4mazryT3i3FnpCPqVurfurvI4nA7kYKjocDmpNZ+LnhXwp4x+w+LZEtdJ1S&#10;Gzit9QaYMk89w+yJCvbJ+Xd0zwaUL31R2qn/ALQnShzx5VddXfdK99bPRpdnZPba0y9t/GWh6fq+&#10;iau9zbXloty3mR/62CZMhf8AZK5+owQah0zT9Sh1K4axdYWn02OBZGYt5HlOTtKdPuk9OTn2rSud&#10;Jt/Dm+406KWOaxX7OsTfcOehIHX6iuV+H9z4wsfjJ4i8La9qKXWlapo9vqunQuP3thJnypIlPVo2&#10;I34PKn2NLS6uc9Ne0p1JU2rJXs93qvk7Xv02t2RuJcS2vxFa0ns7hY7uxkuLV4ULQ7o0HmpLxgEg&#10;qUzy2GA6VI2t/wBpyY0wTCa3lUXgmXa0K4yJADztbpkcZqS4u0sPEU2kaniE3mn/ALvVWm2x4Eo2&#10;QkE43EsQO55FXorRpPEV3fTWaCSO3SCCVeSY+pVh657UW7GMpQVpNfZVuztp/S7q70djI8c3CwS2&#10;15b6BHdW63Uc1xNHCsnyZw3HXI4OazvhT8Y/g78dZtasvh54ptdTk0K/CalDC2HtpHU43KeRwPzF&#10;XIdRbxZ4Y1XVfCcNxBdQ3EtstvcDy97JwQPQEZxXM+Bf2evh18L/AIt6j8Zfh3pNvp9z4mhSDxDa&#10;wqV+0zkALJkcDGGJ45bmqTjq/wDhvO5106eD+q1IVnKNSK9y219G1Jbq6uk113Vjb+I3hTw5440D&#10;VvhD428OSarpPiKHy7y1uXwuyR9rOrDlHG0yKR0I968m+Kf7K2g6HcXXxG+BrXOgeJPFKw6L4ogu&#10;LpmsfEFoyFGe6QfdmCLvE6YZW5IOTXrHxfstT1nw7qFj4X8bXWk61p4i1LTbq1RZJIo1dY3PlniS&#10;MglWHv2Na2u6jcyeIbDT9PlhjbUP3+ntIAY/NTDMhXryuSMdMUlKpTvyv+v6/JHRgcdi8HCEqU9H&#10;fmjd8rsottrZpq3nePlFnnv7Hvxb074kfCu2t9E8bS+IbXwnfTaLqmoapMiX0EsHCeZt+WZdvAk4&#10;LAAnnNeq6rNDGsmrSnMcMKyQyhQwPPUfT27VyGgfDX4ceFIdXn8M6BY2Ona5cTXF81naCJxNuPmN&#10;IV+8SSevY1reHpdS1vQrnw19nXTbqzmEdg3mAhrfcNlwP9kjPFPmTbsc2YfV8Ri516KcYt7Oyavv&#10;t2d1otrFL4i6d43a302PwZ4bs9TtbvWUk8WQ3Unlyw6b5bs88DD700bBWVT1GQMZrmv2SP2qvhb+&#10;2N8Jv+En8Iami3VncSW2qaLNJsvLTy5CI5JI/vAOoRwenzY612Xwv8R+M9Y0u5j8Y2clvfSX94dO&#10;LQ+Xi3WVkiDep2gNnuGFcz4d+Hvw507xzo/xx8AeB7DS7yaGfTPEzWunrazSAqFHmKAOVZQfcEGj&#10;mpqLb3/q/wCe5tH6v9VqYetH95FpwnF6XtJtST3UrJRas04pao7zQdesdftdizRiVZpFZY84yrYx&#10;yOD6iqutwW+o6npt+YN0trNmJ2yMnnpjuO9QoLnTYL6wedoZVnVo7nYDtDHj6/XvVrU9RsP7Jg1R&#10;7pYWtbkR7m+UeceAP+BdvrU3vGzPN5eSteGz2+a/W9it4y0rS/FskPgzXlhuLLUYWW4t5MgTDOSo&#10;x0P8xWJ4LkTTtL8TeF/EPgiNdJ06+VdG82YTRajBsBEe0j90UkBUKe2CDXVWWmWW6TUXs2jmkvBO&#10;WWTcPMAxkenuKxvGHgy98Q6FCfCWuz6bM2oR3Uk0Cht2DkqVPGD0Oe1DjL4v6sbUa1Pl9jJ2i7au&#10;9k7p30e9lbrp0va2jJcward6ZOZJo/tke5tr8ptGSjH07Vl3mleLZNW1KVdfjurG+tSLCOSEB7KR&#10;TyARywIpngbxK3jrSbyWbQJtF1K11D7O0d18ySAfxRkdUYHrwQetJpdnq9prlo2ieIpo9LtNXuF1&#10;awvYwzMzD5Qr/wAKqeR2NTe6uWqcqM5Rdk10evmrNX30SfXroyj4L+IY1z7b4Q1nRpbHxJ4buxHN&#10;YmTaLxSMxmNjw6OD+BBroo2lupJrLRp1s7qS4MyrN0kUJ+8jPoc8GjVdB0C68Tt4n1XTGuLvR4vt&#10;NssY+aZUUsAP7xHIHua4X4deEPFfgz4STXWk+LrvxAuqa1NqVjqWqqI7mzt7iYPsbPVowduOMiiz&#10;jHX/AINjTlw+Ii5wfK3yqzu1eW9n2Vr2etm0m7HRfDC68T6l4kbxBc6nb2lpe+HYf7R8KXEebq0v&#10;Ucx+fu6GJkGMEdcYNcX4Y/Z7j/Zz+F2taL8HNQt7S7vr97681ZofLe5klmLF3AJBMYYquMDbxXYL&#10;fmD9oK3sNZ8Fwxxah4fZ9D8Tw3QDzTRkNPZSJnJAXbImMj73pWt8UtNMvhiF4PEL6ZJHqULrcLCJ&#10;Fb5xmJl/usPlPpmq/wCXbV/6tuaxxValiIwi0oVORtWTTs3ZO12+XVa633TaTMvwn8S/GR8Rat4G&#10;+IPhTT7O+tFSfTRp1+JPt9iVA+0lcDaS+QV7Va8b+GNO8QaDqV9DYx3lvq2krp91pszlFeMPv2cd&#10;CeeeOcVo+MfDuj+J4HS422d9GiiO8tyFmjQOGCK/UKSOR0xWB8QNE+KGqXcf/CvvGmk27WrSS6nb&#10;6pbFv4N0YG0/dyOT6Gh31MKUqNStGdO1N9d+XRLW+r1f3PyaL0EejaxrV54ZstMvLHUrPSYJoL6S&#10;MiNo2f8A1KSHqQyruXPQg89aueIbnT7nR9QHiNpLe1ks98zpMY/LZPvAMOV6Z9MVWl8VatD4L0fV&#10;vGmiDTbifyXvre1m82K2bcAED/xKzEYPYHmrep2mgap4jbR5tXh+0anYyG60G6kUtcQgbWlRTzgZ&#10;wSOOaFbdeRnLmU05Xsr6p31ja9n8r9l3s7h4gtNS8UeBZNY8GXludSutJ3aT9qIMMk2N0YZuoBPG&#10;R65rPi1HR/Ea2cniiwls9Q+zrYa7pgmKrDK6biOOGG4Ha47VmtpHhv4WeBW8F6jdXFl4dFoyQ3Ym&#10;ZpbNs4VIzyc+npW/pN1BrslqmgatY6ra2am31ubeDNGyxgxqcfxdyDyM0rcxfKqdNuN3G75ZWs7W&#10;2b1Xy3TtZ668tPP4ak1ey+Fvi7VW/tC6vpx4Q1C4i+SS+giM6Tblx83l8lDw3lN3rU1HSvGmoWvh&#10;/SfHdzoMzGzeDWrq1jdY7q/cKElt1YgiNl3hkY7ssMZxVf4v/DLSPijYSWVtreoaHqVrYyNY61pY&#10;23FhIQMSoCNrnAwe+3I71k+EtWtfj18J9Y8H/Hbw35OpaPqb2Wr20O6ETtEBJBfW7Lg7HXbIrKeG&#10;DKeRilaMdP6/4b+up2R5alCFeL2fvqybjzXXNFaKzurq695JuyaKy+CL34PeGl8L2Xh65vtNg8RC&#10;90iOO6nmNrvlyyfMd6L6LkqOe3Fd74l1/RNV0Jbm/wB0PmM7WyyJueOdRkMmOrD26jIrzQ6nrur+&#10;JNH0K917VtJuPCeqJdeHdSjmaWLxFo7Q7Wa5OP8AWKSVYHnIBrtde8U65o32iez0G12W2xtP868V&#10;ba/u5DwhYjMLEdCeCSKPhlZPf5/j/WgYqlUqTg5u83dt3te+291d6N21TbUrNMtTWN1BqVve2cMN&#10;rqWrTWsl/ewWw3XarhWSXI+bcvy5PK4HpWX4l1jXfA14vxFvfCMN9Ha64kF5L4ZvpPMeznCQm6mt&#10;zje8bnBTkqi7ge1V/DvxAk1/xBpckDapJp/iKS8vrOS809ov7LngdI/sUhxxk72XP3h0rpdRurLW&#10;NHXVtK1ZtNlt7pprhJMHaUkxIG9+oH1p/DfyMJRqYepGNWN09HutLtNaarZx2aVr2ehxWo/CTwJr&#10;WoeJrGIQtcTeJftMU8RZltNXCDy7lQpGw7RhgMBwRnJ5p3ir4M6P4+8aR6s/iLSdR1C1tLUyafqU&#10;Mg/fRuCbrcjBhKpBKMORnByK1fA3h74p+GvE/iS+8Y3mj6roV9fm70WbSYWS6hZm+Xzc8Ovl4HHQ&#10;qSOtVvEqeFbrxB/YOsjUNH1fVWazh1WGzdgkp+YbJl4UcD73BHFNXi9Nd9/82dccRiY1rQqt2S1X&#10;vdI30tdWS1tZqxsf8JbqeieKrW88Zaf5cd/YshkikZkhkQtvUn7vzABhwDUngCJZPHvii2/syx86&#10;8+yS22r237v+1bdodqtJg7d0ZzGGGOB7Va1ZdT0rwtNp2seTeXkFi7zXsmFhn8sZO4dgRkGuV8Hy&#10;eBbfV9Z0zwmq2bjT7BpoYnJmsoLmNpkXHPyllwCOOaz96NvX7tDjjGNXD1HFW0SutVZSVnvddFbW&#10;++krFzwv4si8Uz6Xc6UL7S01HUJ3a31SxYMj28jQT2zf88iXQSKejAgjrWh8TtJ8Y6tp8Vn4HurG&#10;HVLG+ivoUvASkm1gGHsdpOD0B61XHjC68N63pVpL4XnuLTXJXu7i9jkCrYxSIxkeQN/dkCrgHPz5&#10;HQ1s+IdS/sa3vL+LT7q8a1s99vbrHuaVCMssbdyR2PetLXj5MUnKniYThFd0nZ9bWfps7+uhhaL/&#10;AMIdoeoQWtl4LXwrq2sa/wD8Tm30/TYk/teURn532fLIrL1cDPGDUl94G8J+HNVfxbPNJ5OmjzPK&#10;+0NttDsZMpjkq0TFShBBwD1ANcn8ZItP+MPwi0rxn8N9ca1uvDuvW09pqCQu81syyKLi1aNTuVyv&#10;ynOQBmu98deJtFh0eOHWbUMusKsdjIlvuW4m2FxGe6thGAz3olHr1/rqbzjVioNNqUnKM463XLbv&#10;rbleiu2rNbFrSn07xHoMfiXwhqEF1b6hGG02+8kFo+ikNxnGBtweRXOeO400m4g07XbF7Gxm1C3+&#10;zarp0aybZAwDLKjggKx/i7DuDWd4c8R/Drx18PW+O/w11++1LwvrWhyWH2azdovK2XDJLKqY3JOj&#10;70Y/7Oe2a6KHUov+Ebu7e6vRrVvDqkVvl/lIt8Ii4b+NhjcfXNTJbp6P+v8Ag39DONKeHrO6ekrN&#10;NWkmmlZ9OaPW6Seumrtn+HvGfwy8d+J/F2g+FfFlnqGreF9Ti/te1inZv7LbHRCR8mR1AJGa6fTN&#10;U0/Vtb1Twn4i0mO4ItReSW7MXSa1YHy5Rno2VPA6MoNYWr+Hbuz0W58RfD3RNHaa6vnOoQxlEF5E&#10;TtctIoG5wORu6UieG9M07VdB+II1CawuPCukXNjeQyXzMpt59rAOekgRgCCfu5NVePNpt/X/AAfQ&#10;zqRw9SN4t7WWt2pKK7W0clZaaX3bWvDfBrTtC/Zb+Bun/D74i/F5tW0i51ZZNB1y6t2hmSG6ux5M&#10;MuMgkSPs3DtyeBmsT9vH4eaBpnhGH4q69oWualPpGofabe00KANd2l3Fue3u4XX5kKkbDjKsknI4&#10;Bruvjb8BNH+Jvw10H4V67bNNottqTXWp/Y22ukGx9pX1AZ+g+o6VasbrWDrGl+BL/Wry6kt47yGx&#10;vLq2zHcLbIp3SkdMq6qD/FtPeh1Jc3M1dv5b72/H5aHsYfGxWKjmEJt1OacprRXj0astG7Ny07Nd&#10;S98I/ih4W/ah+Bek/Erw7rEZbWLFDdm3I3Wl4oHmxEHo6tkH86r+NPF/jOfQbzxJ8KNAXXp7Bf7O&#10;1DSZ7gwyQ3CMMT+6quScckdM1n6L4h8AfCXx34e8H6N4Nj0238YahKFl0232Wy3wi3FpABgFwCA3&#10;c10EPhbS/DXxD1jxbo5uLeW6tU/tCBpv9HukB++FPAdQCM+nWp5lJXX9L+v1POqQoYfEynGDVN3l&#10;CMtVbms4tpp9LJqz0T0uWPGt5caz4Pl0/wAPX7Nqklvbyz/2fJGspVud6F/lPQnnrjHWqGgNDq/i&#10;L/hCLs339paFYw6q1zdQlUnaRdqOCOOu7cvYn3rE+JfhfxPqcumeK/B/iQaPFo+vW891eQwpMt5p&#10;oyVhdegTeVORyMVrap8PotX+Mun/ABDTWNe0/WI7OWWWOzvj9jeFQqm3lhPysHI3Dv3Bqbc0tX2+&#10;etv6/wCHFTjRp4e3MldSe2qkktH5NX2va+qvYq/ETwZb23ixvjZoWnH/AISK5s7TSZ7fd8tzFv3I&#10;DjglWOQWHHbGa8y+LPgD4MfGb4qXWg/HT4LyXWm+LTZWWj+MNOv5Yxc3sIb9xNsI8qSNgSjEEdq7&#10;vxl458ReBrzxhqvivQrnVNDcR3WixafCftVuyxHdFhTmQhxkY5we+K5rUE19fgfZ/GX4B/EctAuk&#10;yXK+HNbtxdW73pTcASQJIpg2Rz64NUruo5J28721Wz/L7vK562XvE4eMJ81nZQjNSkrXSko80btO&#10;LSVmmt/Jr0zQY9bi8FtpV/o81peafqS6csN5fJdNdwR4SOVjjGZEGSpGal1vw/rV1rGneLdB1Jre&#10;SxuHQTxSZhmtRndDJH02k9COVKCuP+PXiX4g337N2rXXhfQpofFGveEfKsZIpkiEGoPCPLZWJwrC&#10;RsDJqH4QfEbxP4I/ZY8G6v8AGPQr7Sda0f7Lp/jeC8VVeCbcY5LlgMh4Xchtw7HPY1TpJ0+bp+Om&#10;q/4fyPP+q4h0PrEOXmc3Dlvdu8Xd2u243XL6tLqi9470Dwr8fNNX4PfF1L/S7qdW1WC40S+eNGij&#10;c+TdxzDADKQpeM8cgHNWPDNt8TdO12+vta1y61HULVbO0vbiaby7O5tcn/SYYwMLKRjfzgnOMVW+&#10;IvxW+DsnxR8F/CfW9XsWj+IWhahHpuoWt1hfLhVZAEkX5dsuCoIPVa6r4XfEbwN8QmlTwd43s76S&#10;G3HnWcMgdkjHyo/rjjr3pSUtIy67f16r8AqSxVHAp+yfs2uazTcVeTi2nuuZwcWn/Kn2tk/FOP4p&#10;2um3OofCvUbDzrjVrLybfUowESJJQbj5upLx5xn7pFTwePIfGHxp8S+D/C8NvcXHhfS7SPWIWmUs&#10;Dcnzbdge2FjkypOcYPpWtNevP5ekT6Y1tfLeM5trggrcoQcsjew59ulcr8PvhF8PvB37RGtfEvws&#10;17aeIPEXh4trVrJdN9n1NElVI5XQ8CSEDCkdpDTXLqn5W+9GNGVH6vNVF70YtxaW7vH4mnquWLs9&#10;bSd31t0mq6T8LvifJ4q8FTwafqf+inT/ABLorAZ/epuAlHXLoQVb06HiqUfhjTfAfhbT9O0yG4n0&#10;zzIYlt5ZvMazCqIwELZJBAGainv/AAr8N/F2reNfGelw6bcXWiN/aOq21uxMlvE5KB2HD+WpJ9QD&#10;6Vc8SfEDwX4RtPDb3upS3dpr2tQ22m3lnbmSNZnXcjSEfdjYY+Y8EketTZS19fyV3b03M4xxEeWn&#10;S5pQdml0bUdbNaaW062smYGo+NdYs/i6vw5k8DrqXhm48P3l1Pq0LH93cx42QnHQOMrnPB61r+Gb&#10;3wr4p8PaLr994Mu4rzSl8vy7ji9sVkAVjG6nDgKevI4z1pureE9c8AfD3xBB4AX+0NStbyfVNNhu&#10;WI3SO254srztPIArQ8H6rY3sdpp0cht78aGL2409gEuIlfP3k643ZUEelDjeVku/6f12NKs6csPz&#10;0ltpdNpvR3bXTmUkvlbvfA+Gus/FLwf4Muovik1jql1N4su0024huAo/s6R8WsLk/wDLYLkE/wAR&#10;rf1LR/GslnqdskbwuupW66PNHJvJtlAJL5567hg9K4L44eCbn4g/BODwXc+II7uy8QX4g1a8hjZJ&#10;DE33JkZDmOSFxu3joetbP7NfxB8da98APD6+M4p7nxhptmttrtjd4jlzG5j3kjhgUCuHHDZo0cbt&#10;/wBO/wDXlZG1ag3hnjIct+flcbNJdU0tkrxaldWSavvZYfx8+Efh/wCNF9ow8cpNcaaurLcQfYr1&#10;4Gt2t/nWb5eVlVhwR1BwRWh44n+JnjPxZ4N8XeCNO03WvD+m6hLH4g/tJdlzb27xhfORv4jkc98d&#10;a67xLothq/he50u005rqG4kkMfkzGORGI5weqt6VyvgHwrB4ZuIW0DxNrHl6bprfbrC5l8+K5d5A&#10;2W9X/hI9Knm076P+l+fyNMPinLDxu/4fMoxaurSTTejum9Ffuk9lY9C8U6WniCytrmykjaO1uvNV&#10;Wi8yOZQpGCB/CQf0rhPC4uPFmu+IPCsmgrHpNna2kdnfmYPb3LygvLbOv3oyOnzDJDDk1R+D9v4p&#10;+FXiHS/hDJ4usrzTv7U1W60+C+mLXtxbSRC5jjyfu+S7TA54KKuOldZ4M0/xFa6x4qTWYI1t21RX&#10;0m+hx/pls0eQ0mOGxyo7qBRLllLmXe36/wBevc55U/qMZwUlJWUoPVOzna9u+jutbJvtpz0ej658&#10;IvH3hjTvCr2+k+FWVtO1Dw/DZn7HgJuSeJlH7lwepPD9+az/AIZ+MNNl/aG8S2WrfD1tOa9jhl0r&#10;XIrJY2uthZCkkqn96D95c9jxWx8TfiTD8NraGfxSqTeF1hg+1Sxq0l3AZXKsWQZ/cgEZbtUniTW/&#10;g94VjsNL+IPjXRZrG+vh/wAI7JeSLC8bJFuVI3yN5Gcg571Wq0X9W1/4fsdEZVKlC9Sm5OcXHmje&#10;7s+ZvTeSurqTvbrsbT6b4J8aeNNO8fWk00mIZbC+SKYiGba4aIzJ2kjkBKPwRkg5FZejabp/hq71&#10;rWT4Tmex1LWnGrCTaXVkTC3a/wB5XHyFeoxnvWh4IudCtvh2nxDk11bqyW3mm1C/ghA+0RoSC7Ku&#10;csoHbriqHhn4jw+IoPF10+kNLpWnzQw6XqWmzLcJq6mJG3xKOfM+cKy9eM0P3rM44xr2nCN3GNou&#10;7a+0tOl2m10vZLSyaUPgv4V6H4I0HzvhpDa2ulSRzSaVpscIWMPLyu0Y/dgc5HfNWbnSINX0K3mu&#10;9Mj0nU7eYJM1rgHzNuDk/wAafWrWoy+M9P8AGvho6XoEkmhRrJ/asomCiL5P3bAdTknGPaqvxtv9&#10;I0fQrXXdc1/7Fpt1cPa3U8i4WPeMK5b+AhuhPGajljGLfzfzLjUxFfEQ5pc0p6p7y3ejtu3vrvdd&#10;Da0+21Oz0RbaVWjkjTy1njkP3ehB9+4rm7rXfBeseKI/C8Mdza61/bf9nWrSWSkpdRW5lW6OfvRk&#10;DAkHGTimW2iXHgzQ9a1nQtavrzXI9Is0RpmZo7uNSNh2/dLMucsvOOa5749aB8V2+JHw7+M3w98M&#10;6XqVroupCDxFazXhjubO1kxmWMjiRQAw2nkEj3p/Z+V9fJf167I1wtCnPEuDmlzKVnflXNyqSun0&#10;b0V2v0fQfEG61/wH8ObXSLS4u9umWt1fXkqKt3KwgHnvBtcEyK4LKvOR8tbHhHQ9I1ayXx/8Pdbk&#10;sI/Fek29xAnk4wDGDGWQ/ddFJUjArivG/wC0Dbaxf6bYeDbCRtavA2oWelfZ973+lwuoueD/ABqp&#10;PQ56HpXoMt54X8U6ZJ4o8BX0c1xpMTyWyxybU3Mv3Hx7DB9Kpcun4enl+PrcjEUsTQwsfaQ5XJu7&#10;011+0uzlZJ3snGWl7nP+H/B/xEt9U1S01zxAvmLqy3kNzp9ssbTWygYgcdJAec5596439knxJrvx&#10;O074yeDNcRtF1LT/AIhXtnDeWcu5oo5IEaKVA33SoIG3pxXZHWvi14Va18eXl5pk+iNosi6tp91J&#10;+9juN2UkjmHBQ52kEcDmpo9B1Hw9408P6x4R8OWdrY6tc3TeKYoSFkYeUrR3G7/lod2QSeTkURnC&#10;PTz/AD/zsb+1k8PVpz5bzS5ZKyUZU2pNNd2o2S1V5J9SHwTB468OTSabY3g1S80yzs477TTcBI7y&#10;HBR7iAsMiQ43EHqwI7ineOPFemeAviNoM+r6/BBpnia5mtUt7uA4S7VQ6Sbs/JhQQe3rWh4M1DSd&#10;f+IXijSoY7yLVvD95a/aleMqj+fEZEEf99QOuOM+9Oh03wx8WtHsb1hp+qWtvcXELSQ4aMnLRToV&#10;P3eQVYdRUqNo8pzVKkY4nnrR05VzWVn78LxfbtKOl7X7aYt18LbfU/HeoXItPsV5aac1roureec7&#10;bg5udnJGTx1HbNaVr4Sm1jRF+GGsy3drcR2kM32ppAPtO18YJUAMfkDHHTNeTah4P8WeCviBp8Ru&#10;dW0/wfc6xBJpN0Z3k+xX0bujQOrZYQyLtIySvHaux8VeOvCms6u3jnVPF7tdeCbGR4WtJTbrdTSA&#10;q2AfldeNpHYihx1/q2vT+tT0a2HxEuTkqcysmmk24tbLdpXk/eV9G21dF/4R+PPE2qfGPxjo/iNb&#10;6zsY7G0i0nS7xY3SC5jjdrlYnB3k7SrsjDGCCp5xVvxXH4cuW8MfEXw1qTeRpGuJd3kVjGZFuI5E&#10;ZJInAPyZyGPH8PIqzqkXh6HStP8A2hdMslv5LG1n1eaax2s2oQ/Y9ryL23iNQPcLiln1jw5Z+ArP&#10;xH/Y8kNrrUKa1fT28P8Aq/OUOrfLwTjGfanKUuW7tb/gJJ+u1/N3RxylGWIjVpRa0jBpbcyTjJd3&#10;dK93rdu+u2dbX3xHu/iRrkNjpOk3VvY39vd2Oo7htubORfmtHH3klUfNzwe1bOm6bdST6h4UuzqU&#10;NrfebqFiyzkTWUbHDRqx4yGGVXoAa5H4kW/iW61fwt8RPh1cbLSzvFvPFTWkJ82+jVMLC8f8Z25A&#10;7iu5074seGtY8BT/ABEtZ47rR7e0lnvZjCVmigAO8beuRyCPQUe7KW/np/X9fInERqKjCdOK1Si7&#10;XTUlor9LtptbXTe17HL/AAG1jUvEeiXWk+LLj+000bXJv7L1llw0iZbaGAOQ4+6wPGfwrc8TfD7U&#10;fGWhahe6H4lOi+ItR0t9Nj8V6Wu6aCLzCyLtb5SUJJGRwc9qzPB/w9fwZpf2nwJetrOk694iXVrW&#10;1RcNFYyKGaMN/GAfnz1IyK898Y/H7xt+zL4r1r4YeJ4IdQGpX1jd/D24usxtqKTT7b62Z/umSEsr&#10;L3KOOuDTj7vy1/HT1/yOqOGrY/HSeBa5rpqL0vqlLR6aN3krctlJ7RZqeGLax/aC+FFx8IfjR4j1&#10;aHxH4H8SDR9Q8QWMLWVzJdAbrXUYGjOELoQxHKk5BHNdb8JLz4yaBZ+I/CPxh8Qabq1xaXUy6FrV&#10;j+7mlt1i+QTJjAm43Fhwck1u6FceDNF8c3djbWU1lquv2q6hOrfcuvK+Xv8A8tAvUDsM1meJvC/j&#10;FJbHVPCHiG4kkbxL9q1SOa3Vt9n0aEA9hxgjkiq5pS22vf8AP/gGNXExxDlRaUYTtJKS0jJ2cnFp&#10;e6nJNWWlrK2mmFf6X8V/iF8BdU8Nyz2+k/EqPTt+lasuBC0u4NFJ9CuVbjgk1gfFj4meLfAHgfxH&#10;F4r+F2oC4077HFpM/huPz55beZo1uZFjGCoDswO3nADCuo+HHiv4qa98fPGWjXK6RqPhKx08Qabc&#10;2bDzrDUlGZLKUjtgqRnpmmJ8ZPBXiCz1e51uaXTdW8M29qNV0y+VormwmkfaOf4kJ5BGQRzUNcsV&#10;fp+O2/5eTudVN1qeI5ZUozheM7RvePO46K2qTty2aaXM7bq96/1vUNZHhr4h/C69tte0uK2eDVNQ&#10;hAaa7WLpEqnkkkfNg8MtXviF44jtPEWi6SNMu4ZdXKG3vYYx5lq5G4RyA9QRkEdsV5fqHgn4hfB+&#10;98JS/Bfxgv8AZPgmaa48XeDroGYXq30ryeckw5DMWJX+Fa9S1TxHqHjHQbH4nfD6DT9YsWmVpre5&#10;mClYwdr7XHAdTn8jUyS5XZ7/ANffbsY18PRp1Kc4WnD3km/dau3yqfS7VpK3utO21y/bxatoFjNo&#10;NjHbpJbt59i82TDeM2S0fXIJ7ema8q8I6FpUf7S6/G/W/Ct1pXiWPTZ9N1NpNSXdPattZI2RRibY&#10;funqF9cV7Fq95JPpix2WnK5jfdbRM33SMde/ft0rjPHuiJqXxL8Km8VFk0jXBPcXgHD+ZGyxoxHc&#10;dyflK0580YaN/wCfkY5fXcZVItW54yTave1tVo9VLZru7o27ltSj+IlxJqmnR3HhqfS7cWN3GW86&#10;G8ZmVkcj+DbzuByDwam17TItW+JVvq1rNJ9t03QbiFreb5op4WI3KcjBkzjnrimeGdGTwu+sakt9&#10;dLDd6+9xdWtxJujRmQJ5cYP3ULAN9TXNWSeN/EXgbxRrPgzW44PElgt7a2EV5CRDPcEAwhwfT7uR&#10;1oXvPlfV/k/+Bf7zKMU5c0ZJJJRvrb3lbXf0bW909DH/AGhvBOtfEzwBb+FNAsluLiZYEa2mupLK&#10;S4jRwzbJU+VZFAJAIwcYrqp9f0jV/Ecfwfn1OCRV8PLeafaajlpLpYSEmff0YAlfmHIbmsb4UfEX&#10;xz4h8F6TF488I6bFqF1aS22oSaZdbhFfR8MFB5HGfxqz4v1LwjoraDMBfaeYmW0ttYt7cXH2Vt4/&#10;0abgsscpPJHcc9Km/wDX3HfKNeLWDqK/K5cvK0/eel9L3V4rRK7V7dETePNG8aeDR4U8a6KIbzRd&#10;Hhlh8RRtcZnkjmQqswZjhki4LA84PHcVN4etNVu/AGi3niW/juo7EyLHcTR7PNl3EQy8dFYNt+mD&#10;Wl4T8VaJ4k1HxB4Cs7WYSaDqEdnqmn+crfZ/NXeuB/FGw5APbiuY+KfiHXfBk01ppPhp7vw3HZQi&#10;Sa3b94boPgW3lkfLwd2fwqtFqv6/4Hc56ft68o4eSSle6eibi7yWt93ztrumt0kaOj6xaXv9laNe&#10;atHpeueY8dxZ+dII2tQcNt9HPYk81peLY/D954l/4VNrP2OaG30VrnTI7pi155xyomj/ALwUHBZT&#10;kZq9fyReF9HPjW90ya8s7PSTM1vBaiS4bHzEqv8AFgZJXrxxXM+LH+HXibQdN/aH0PTZNYh8Mabc&#10;3+i3luz+egnjy6hfvZOMbccHtVxi/v8A6/4czptVaykk1HVJrW03dxV3a2ulm9m2r2sc98T9Mu9F&#10;1f4d+MbnQrjVf7ButuuXGmRt5lnblWi+2IuQ0qgkboxk4yxBxXot54kttSFjojwrDLrETW+j6rDl&#10;xOVUtv3DgKQp4bucVjeFvGHgz4o/BkpY+JF3XmnLeWszOBNGT/y0A4O5TkE4xng0niLxbqPgDxJ4&#10;N0nUzpcnhi+uFsrrU2k8uS3mdQYAqgbTvkyp6FT9ahe6tH0/r+v+DfWoqldqhOH7yDmktV3lotr3&#10;bSj12tex5r4/1X4kfCfwIPiB4Q8PtdabaeJl+0+XbiSWezmXCXDHAaNoZcjBzhO9ej+FfEWmfFrS&#10;ZDpmqabHq0li6rqMNuDJZTqwJV06fr9K0fEHiLw/8LvHLQ+KNbvIV8Xah9m0i4eAzWaSBRm3kwMR&#10;5IOC3BJxVW3+F2mQa7ceJvAEkOm6kbhkvJ9NYeXKC2XYx9Ce2KqWltP+Dr/w5rUxVGth4uceV7xm&#10;lo720lfe0rptXvty2SRF4tvdJ8beA9Q8K/E/TmhtbqRbO4ngmHk3DiZDGy85DCQKR0INT/DVvE+n&#10;+Kde0jxf4eWbT5NahvND16O6bffySQYmYxE/uZEZNpVflZSGAzmub/aIF78Wfhbc+HPhL4i0u31Z&#10;dejhtWmQGM39tIsrRuP4GIUjn1zXe2Nu/jTwlodjrssdrqyzR3TrHJiSIjKs4x6Zxnoab+G3r/Xz&#10;2+Xoc8/3eX66c0mnHW8PgfOlp8XK09WrLVXSthaT8LPh/rXxkvfita2rJqk0SRXs0EzQv+5Y7Y3U&#10;HDYJJBxzk5ri7Hw1rfh/xnrfwB+LXiWx16Hx5q1xq/h26u7OOSIRrgvZTQSDb8o6cncDkVR+Cmv/&#10;ABe0f9q2+8LfF/SEXTdQtNRfQNRt45gqi1kWIJLn5S0sbBx69q2PiD4I8JfGTVNYvtO8Qxrqeg6n&#10;9mvEtr/E0acGLGOYn3fxDkjg5pt8nM+vf+vmv6R6MadTDYpU69Tmg6cWpJKXLraFn05ZpJrS+z3T&#10;Nr40eD9UuPC9p4A8BT2+h3Fk1rf23lxlIHSBxvhGAQg29AOmK7C8ZPib4fmsoNTEP2W5WaOayugc&#10;si7kGB1V/TuBWfqmqXmp6U0Go2eoNcWFvG1xcafIsm6RQNydOScYPrmq8Nx4N0eSy8aeHo1t/wC0&#10;ru2nutPuGWAQqgPLKcbcAknscVPmtjyXKpOhGD+KLbT31dt32aV1fZ37nnP7PmkePfgpp2u2F143&#10;tvE3hW80Nbzw3pt5E6PbXYmYz27EkgptYEEdu1dxpnw88TeDm0zUPCWpNq/h+3glkt7O+k8y7Xzy&#10;WkRZccqhb5fQDFU9G0TVfAviu3+Gp8Gi402+1q8kjvBeBvIsyN8Dqp9dxjKj+6DTfEPgf4i6L8Tr&#10;P4i/DPx7PDodvd+Tqeg3EwktJ12hTsH/ACzbPoetKfNK/N66d/61+Z6OIxH1rFSm5xXtE5XaVpWT&#10;irqPwzeqvZO7be9zT8Ka1FF4rsbHUrWDztStJU1CZrjy7gKvyqV4+YgHnkEV5P4r+B1t4C+AWo/D&#10;PxZ8QrubS7jxhHqvhW4vZF+0RXyXPmx2YcBMiVgAOhy3WvWPHfhrwzdfEzQ/idc3d7ZtGsmm3Fpb&#10;HMFzNIcozL3cYIyMZHWsnxlp/gf4gaD/AMIxqPiH7JNoPibzbNr/AO5Z6hHC/lbg3VQW3AH+lNSl&#10;DS/n87f8OVg8VKjUp1KbaTcZStG7ThKVrPXa626Oz7F/w5qk3ijxdfW1/aWdxDr1vNrelmNnt5Yd&#10;RiIjeznPIG1sYcH5lzwcV5f+xr8bNb8EeOvGX7NX7S2g6Zonj6PWrjVrzxBYQk2mtW7lfJl83aFZ&#10;kUiNc/Nheec16/8ADSKLVvhxZ69d6npNyqWYjvtQ0VlkhnkhZvO2FePvA++c5qk9t4OTw3a+OfGs&#10;2m+TqUwt59eiiPlXEcpKqrddpHyZJ4yOoq4zaptW3s/S2/y307mUa1BRr4WdO6laKtfmUot8rXRp&#10;pWlG3vNJ7rTY+Huo+Jr34oa4dV0pv7G8mJtF1KCbdDcjkOrD+Fga898WeAvif8VtE1PwDrqf2D4i&#10;8L+IoNW03xNDma01K1EvmG1xxlSgCspyNwBBrS+CGi/F34V/DT/hWHjO8sb6S31C/SK5t1YGWzkY&#10;mGTB53BTzjjpW18EblG8FrY+D/GcfijSNOM8Md1JqSvMZFfIiL9wDkc8jGKXwy76+q/4JEpPA1ql&#10;ai4vkcFGSTs+W9pa6LmSs4vSV3taw7R9S+ImkeIbLUn1HS9S0O/heC8vdNjMc2nSlsxKYiSHySVO&#10;MYyDWT8cLrxNdeANesPFHgyfU5tGvItS8G614fz59zOvyxoYwQRcoSy85QjBrK+K95qWi/Gi9ufh&#10;z4yt7TVpvDOLrw35ipKZw6yC4CHiTKbgCO4xXc+IdY8C3fj7QvEreJNhguo7yC3t7k7bg7PnLp3V&#10;c846EDNTz8snfp32/ruCp+ynRrqKd430TTTTUle1t/hTXuuN3y3VzH+FWsz+KPgf4f1jRba3h1DW&#10;sL4k8vNk0d4pPmxmNwdkjMMMDwTnsa5Xx/418MT/AB0X4W+NNem8O3lvHDdaTNb3iwzQhhjfgnZJ&#10;AfutngH0rqPCvhHVfCHh/wCIniC31228SW99r15qVlp8u/FqSA3lnAz8pH8PY1hfFibwj46+E3hn&#10;x747+F2n6jdalaxQTyW8PmSJbs4LRK7AN5ZHUHkU3y2d33t8n+p0Yf2P9oSlFNwk2k1pKMppSWkr&#10;XUUnG1kml8jQn0iGT4z2Pi+wnvl0TRY7i28TMmrFVW4njURiW3fKT27L84ZCNrVJ8S4/AmjeKNQ0&#10;n4v+CRZ23ii1h0rSvFNqzfY9UuHBkjjkC5NvPGyAI7cHIwecVQ8I+F/CXw1+Eb2V5qWqT6Dps8Ml&#10;1Z6ihW8tLRpSoUkZ82NQ+MdSg4q98TdJ1nw/8RfDfxNstck1TwHa3HleKdKmvt8Cxsqx297FtBBW&#10;FgrFf4gxPBWkpRettthR5ZYqMFJ2ipQi9YtuNppJ3dptuyTvHWK3XOVNL+HHgHSfDmg/EPxF441i&#10;61TwLa3N1feIF8t7jWLWLOYdQQLi6MaHapI3KBkYNYvx68J+D/jv+yxrknii8sZ/+FgWKz6Pq2l3&#10;EamaF3UwW6SyAHnA+V/utkVkW8Vp8JdX1H4cfETUdQh0ePXn/sXxJrl0m69a7LB3VoxiSMRN0cdO&#10;vTNdX4R8R+IPCXwsbwtqXwo0vxD4BtdPlGi694QmjuvMtg21JDa4z5mSS2w4GMitYyl7TR+8no+n&#10;lZHTKFejUhiITcmpxlF3UU43c2ot2V+ZxfJvuktC38I9D8RLb3H7Ps+va5dXnhfw/bQzR+JI2VgZ&#10;YwIjFNGAk8S7QrHlhz1rl/CP7RngPwlp5+PPjLwS3hPWry+vPDSXCyXElvLa2c5+VcDYuZN7jCgk&#10;Hrwa6r4PQ+MfB92dD8LfELUtc8M6doa3NjY6wpOpQzGTfIsbOAZoRH0U/Mp4qxaeGfHOr2F18T/2&#10;cfFuk6vpHiq8W+TQvEiqbSybawleAhSVJcDKHnLN71HLTkmld3t13/TfXyMZVMPGvU9urxly63cL&#10;t35ov3WoufxWlGSSi0m/iK/wZ+IE8fiK50u20iTVPCuvaXa67ousWMavF5cqhOVHQh42B6YNU/jZ&#10;4o0O6i8QeE/Eun3/AIX1CSRbzwvrjYMd20ce4uN3y71I5QkEjpWL8GvG2o2PxV0H4l+AtYsvEPwp&#10;8VeELPQrGTS7VLeTTNQSRphLIjlW+ZndJo8Bo2IJBANepftBeF/BPj74Z6r4C+IWkjUNL1rbp95Z&#10;uuWtXl4WVGHKFTg7hVcnLZN/ht37ar8TOt7LCZxTlKOklHVP3k00neL0501acZJJ9LXTJvC114H+&#10;JGgrofiG006bU4bO1n1ixurdRv3oClx5bdAx5BHIPFeV6r4E+Gt3Dq3wz8NeG5NN1PwxfTXF54Xi&#10;bdFd2V1ne0SHhopQTkAZB9K6lPgXqHh39nP/AIUR4k8Waxff2To6W2k+PISP7Qt5IzugZio3MI22&#10;/LyCuR3q38F9c+LGsXPhjw58f/BXhebxBYaTcyy+ItNvCZpZYyqRzRxsqttlQkuOiNx3puMXs/66&#10;MxozWGhUq4epzRUnZc1tldSSdrqS5k42U4Xjvs+B/aD8ew/DtvCPhr4aaNYXWk6hOthfeFdahcwy&#10;2cUJDwRuQRDJsO0K+A3AB5rc8VfED4e/Cv4dj4U+KPBmuaToaaJFDY381uz2cUEsRVIHfdlQnCHJ&#10;4+WnfGfwt4p0TxXovjm9sGuvD+nXC2utK1wBLcLdnmWBifmMT7F2MAeTjPStT4gHWrXxJrHwa8QX&#10;lxd6b4t0v7Jot/Bpvnw6cpITbcRnjduO7eOCOCBjNZJylpb+v62O+nLC1KOHja9ryk1J8zaktdE7&#10;yjF3s02093soP2ZviJ4dt/BWl6LdWDR2ul3n2GzazuJZjBas2I2mST5kIOQc5xx2NP8Ah7e+ONe+&#10;MmraZ49gsdF1K11Jbe2NxYndqdoJD5YjkBCurLzjkg1V+OXws8faR8P9Fi8KeObyxuNCa3k1DV9C&#10;t44pLl4ccyx7WMiEDBT+Iehre+EfxePxI8VSaH4laM3E9na6naW8Ni0ZWE5VpFMi7kO8HKkAjI6i&#10;q+LR7nJX9nUw9bF4eKane+rbjaS7q3vXbfkls9+J+CP7ScuuH4iDxdBqWqXnhD4mahYaD9jhQve2&#10;9tki2X5v9Yis3yvjcMEV6dceN/AOoJpXgqymmm/tbQ5tQ0/TrqbyruWE8kBH+YkE9OootPApTStc&#10;u9S0exj1S41Ce51jVNDtRby3qojeTNgD55ggRTn72MV574/8Mz/ET4m6L4z0y0WPVP8AhHrK48Ke&#10;KPPjjkt5FYGWyuojyFmycsgyMMOMCiUlzdr/ANfmTKOX47FylBezSu9Homkku2l7y09612lsl30V&#10;rqV38JJdPls2kv4YWt/+JlGMXC9QrDuMECvPfiN4IvL/APZm1TT9G0G8S786O4mXS7wx3Uc8Lhk2&#10;SYyQMYGegrsrr4oX3hfxa3gH4k+Ef7O0vVbmGDwz4kj1OO6s7y6kGWtn2rvt5Ac7S/Ddjniud1n4&#10;weL/AINfE7/hHPGs1qmg2okudSvrgPlLLbgSFgu0MrcEHOV54ocrWHgYY6nWTpxTd1Uir6SS1smr&#10;pu+lt1LR9T1DwD4i07xl4Xj1GyuPtSm0iNxGzgzJKIxuRx/eB6+prh9a+0+GPCuuabdeAxq0Md8l&#10;xax6TArSFGdSwVGIwy5LZU446Zre1T4Y6tBbyeKvhXq8VnfXVwuqW7NdH7LdAoNyMMHCSIByOAcE&#10;YrL+C3iv44+JNNivfjT4D8P6bMs8txbS2F46s8LO3kIwI2+aqja4zgnBHWpd3pI4KMadOM69GScE&#10;43i5csk91ZdVo1dd9joNe8rxNLJbWcKXVjb6d++aFtt1bzYBVSn8QI/IiuS8L2slt4/i8W/8JCts&#10;L9oo2vvsqoZmUbfss6Hp2IZcHNb/AMPL7xrqXh261XxLp9susSXk32q3s5OEiBIUAsFJ4x1HXpWG&#10;fEepeA7PTvEfjDQZptIu5Nl9HNaiaS2lzhWKjkcfxDNH2lI0owqQ56EbN/DZNO/V26O9tOj066nV&#10;+I/COgfEPUJoL7SYWuNNu4y0nlozRODn5XHzLxzg9ayJJtW0Lxpb+HdW1Fla5upptLRowfMCgZwc&#10;Y6c4yDmuO0r4c+MvhH+0lqPxT8N+IbLUNB8YiD+0LG6aaORyqECVCCY2kGQM4BK8HpXpXxDvL6zi&#10;sb3TNgZNTjFwJZvLCwMcOcn7pBx1wD0zVNrdbompTVGdOnCanCUU105W1qtb2tLTzXbpkfE3wxDq&#10;uueHPG+j6HdXFxDqyxXn2FlWaKKQFfN+YgFVPzEc5Hasm4svAfgHUBp3iDSFvbXWY00bxBdRqES7&#10;Vt2yaeMcAjO3eK7fQJ49Ut9Q8SQ3d3Gh3WzWM+zbayRnrgZ+bn16GuI1L4bWfxDttN1l/iDeaTqE&#10;0T26y2SpPAzAnrGw2OPY4+oNT6f1/wAOVha1l7KtJqMdHa9+sle137ru01fo7OyJdUu/AfwUs9D+&#10;H+t+JNUXRby++w6dqDQvcx2pb/VwzS8tGp4CueM8ZrpbK80rXvCWuWsFuLq3VprO6kjkDbwE2tkr&#10;/Fj15rF8CLr14mqfDr4n6jHqn2S1aGe5sdJNtbXsL/KMAsSHA64OAeRWN8Ofh9pvwv8Ai8umeGtR&#10;1Kx/tbT5rhWvIWks9QZVCplx8qSoeoOGdfXFPdjqU6Moz5pv2kVzX3jL7V9k02t7p9G7a22dT8PW&#10;ev8AhGz8Bxy6Xe+Gde8NvY2VruG6O6AyrxsDyR3Gcgr65q9c+D5NKg8PaS+uXEVxp+ix2LX2799K&#10;yR7C5PQsepz1rzf4y/B7V9c0G4tvA9tb6Hq1jf8A9s291bs32e11aI7opvJBGUkZjvK4yOuTXo3g&#10;O/8AifeeB9A/4T1dN1LWLNANevNLXZG0m3JZVYnj+dCii8RH2eFhUpVU03K8XZO7XxdU7qyet20n&#10;bVMnlTxjo/g2y02y8rXtQs38tU1C4WI3ig/eJ6BiO449aZ4l8CeHvF2gNpulaJp1vqEOZrWG8zII&#10;m/iYbCG4PQqetS6dFe6frlo1vZ3N1b6lKzTWMwjaOxUA5aNtoILd1JOe1YR+KPgnwZ8VIfhdf3Mu&#10;hanqWkm90mPVLbFvdqJNrCK43Fd2SAYiAR1pOPNo/wCupy044iUm6K95Xn7va+t0nstem19bWNC1&#10;v/FmjtpcetNbXmhy24+06lYht9rcLxtJY5ZXONp6jkHtUdzOb7Q7f4ofDyT7dDMCJNOvI3tnkbeR&#10;x5gBjcHPDDB+hrV0DU7XUdL1q+0fWc3EMYTVNN1KYK1pID8zNF94ArysgyrdeafOdS1F9tndRzRx&#10;+XLNbyxAiWApjKsDznqGGRn0oVrA6nLU1ik09eia6pq27urNNbX63L17q0VxpENprcB3eYEkmRlX&#10;y3xkZGflbPGOlYHxE+HQ8TeEf7N8M339n31momsmWIKHcnlJV5BVu/vzUusz2KaDLa+I4ruO0V1k&#10;hvpF8xocfMAcDPHuDWg1vDdNaz6Fq1vC+oJHLp9xLIoju325YImQ27byVHuccUXjIypOeHlGcHaz&#10;b7x0/wCA3ddF0sHhrxhb6xp0w1rQby1kt3ht54Z7fcqsygEj1jzn5ugrCggtPhNo19pOj+F77WNN&#10;h1CS502xWUSTCRnH7hBIfucttOcADFXvFniPxVo+s2JOh7vtG6Oa6tQ0kKED5UkAG4K/IyehpNC8&#10;aaN4000abPoN9bXFvie3jvIwRtV9p8uRT84U846gEAihy5tL6lwhOFPnUb03ZtJ3WmnR3769E/vh&#10;0Dwbo3wxuL5PhnBeRaPqTT3t9pKMZEsrtxuMiRscornqq/Lu571LLc3kHgeTxVody1ov2aK4aKa1&#10;MckOPvkj1PcVg/HPwz8Urfxn4V8SfCn4q6T4b8y5+y31v4g8NSXlpdAnIjaeJ1aDfyuGDKT0IIrl&#10;v2bfi548f4j+Pv2df2g/Dy6Xqul6sdQ0GzkvXuo306XGGhuHVTNDvyVGCyZ2k8VpyuSbvt/X6/d9&#10;x2xwtXE4N4xTU2kpSWvPbm5XdNe807XcW0lu03r6x4W+IWiX8tx4f1nWLZ7qCOKSZSyj5JRlMjtm&#10;rHiTwxp2p6Xc6np935f2i3Xcwb5ZdrZXnse1ed/GjwX/AG61x4bkvLrRbTU7eK1j8XaXPFI3kOf3&#10;h+bLR+W2MMcgE5xjNelaT4a8R6b4LsPDmo+J11DUdNiVBqc0Cp9tVRhWlROAWXG4qAN3IA6VMfeu&#10;mcFenRoRhWpTs5PWPlZO90rb7q946XXahDrdldaVqEWs3B8vydtxHHIdywsu3cpXuDnp0NReGLD+&#10;xrfT5Ytca8isdP8AIt7+aXzHljz8nmOfvEDrnmkuobPT9bHi6LRI4pvJW2vFS4AjVi3T2ycdeuee&#10;aoaXa+C/Btzf6TOJLHTdWvnAhuMfZ4LiQZMRYn5ATyO2T2qeZ/1+AKMZU2o31s7WT8mvktfNeiNH&#10;xUtrp2l3urX2mQ3VvcSo1/beS+Whxhjx6feyKg8I6p8IfH2i/wDCL+EtVt9UXRYxcWp3GSSFMsqy&#10;o5+8AcrnPB4ODVrRtGi0DxBqFzb+IXuItSmjdbFlX/QTtxgMD86N9OM1jt4J0zwNq8Hj3wd4dXzo&#10;9Sb+0NOt2SPfbyOPNCk4GA2JNv8AFg9zTs4yvoEfYypuHM+bRxa0V7bNP/wG97a31Vru8S+DdW07&#10;4c2i/Dm3t/tun6lFcrC1w0aGMyhpVymSuRk4wQT1roruTxVdaxDeaLHazQ7o11DT5H+YIy/MyH+8&#10;vb1rlb7w74z8IaxeWXhXxHcSWv2trrS5b7TDL9nkkfc1oWTG622cJxujPGTW5oN14G+L9m1/c6Ve&#10;Wd9Y3UttJHcI9vcQSI+3zF5G5CeVboRRy9Fvp+BVbm9mqjalG7fNZtrms9U7dnbW6d/K8PiN54fD&#10;i6F4o061vIZ55Io/Mdo1ScHdAS+P3bE8BuzVyfjfwXq8Pg2817w38RtY8IeJPFVvZ2EU2p3puIbC&#10;8hfMT4+7ubGx+m9WrptIsNf1Gxu9L1G4a8urNZIjHJcrILoK+VLEoMN06jg962Jte8Na3r9l4A1z&#10;ULaLVpdP+32ulXEq+fcRxkLI4jP3gjEZIzjI6VUfJlU69TCzXIr2d5W1Vk1L4XdWuk3dNWir6XMz&#10;xboPg74jxyeFPiJ4KsdRm0y3ik16xmt90I8xOJocjkblJHdcYPOK4r4v+GNP8C+GfDXw4l8DNrXg&#10;O+1CztY1sdVMF3pdxHJ5sM0K8eYGI5AYHPTOcV1XirxHfeALm58eXEX2i3jWC3uBqEjtvtiW3Pbm&#10;NTmQEgeU4AOOo61oa/D4d8XeG5vBlvpS3VrNpBvdNZ4TtWaNxhfnxtkD4IU4/rSj8V9n/S/rzNMN&#10;WrYaVN6ulfu7KVldqzVpRbuvLR3Sd+d1yLT/ABn8QdYfQte+0a5ZaLDcNaxsqyyWMpKjzI2HIBBB&#10;PWpPgl4l+IGieGvEFr8Q/D4fTNKui3h/UdPuRO15Y4+bdGBuV0OQV5yOlTaRplj4m1XR/HXibwfG&#10;niCzsxaP4hhxDcojHLwybCRtLc7G4B6GtWPTbHw74lGh6IscU14zSmGFf3hUnl0BIBCk5IBzUpcu&#10;sR1qtN0Xh2r6R36cu9mns+l1om1bRM27ix0zXrGOW1fezxrLHJt2vIvBXOefz5FcKdL8Q+EvGl4f&#10;DeuhNP1rWHk1DR9SusG0GwO09owHylmHMbfK3J4rsLjUw5jl0+RrjypJIZG2t8kmQNrjG5QeoboP&#10;pWb4w8Q6RpNva3HiyyhjsLrVPsl5eXTLtt9x2o+R/CxIBz0pyt8zkwsq0JOCV1K6s9++3dW02fRb&#10;l6DVdC8SaVp+palpjbYbiOWRZOHiZclJRtPIz+FcB8IvC2t6f8evFPxE8Ja0dS8Ja5II/JaYF9Mu&#10;V/1kSgk5iY/Njqp7V1+s6Pc+HtAk8Jq9vYusDCx1Sxs222jDlMj0H5GuH+Bvwl+IPwv+JeueKtD+&#10;JVrfaP4ub+0Nc8NSW58k3+0L9rtXPzQbsfPEdwPUEGnHzf4en9f8A7MO6UcHiOWaXMrJNNprmT0f&#10;SXVO/Sz0d32fjXStW0Tx1a69pWkTXGi6lbyReJYbVl3ROceXc7T94Lj5gO3NTDxL4X0iSy0bxXrN&#10;rp9xfXJtNLnuJtq3kmOEXP8AEV5xTPBHxF1vxZeeJtL1Xwuun33h+5a2lhuJN8dwpUMsqsvWNlPH&#10;cHIIqS5tNI1y3XwTqmnx3ayhZLK0u1XMKqwbcH5xtwCrDBPSl5xOaUZRtTrr4UruLV7Wun1TsmvJ&#10;xSV1a4zRfBNz4T8Ra1qkPiW8+3X0imzmv5d8MahQFgA/hUHPPU55NMtk1LV9Dt/EHiPw5YSaxaXE&#10;iavDpsbrtQ5UMm/nOOT1B7VTs9dv1sdSsdQsfsfma4zFb7Ma3cLsFXy3OVDk9AeG7VvSWqPrkk8F&#10;jIt9b2bRMyyYSdfRhnGcetF+YdR1IyvPV6a6bJJW06O/ydvNGH4Z8WXVnr9vous+D9UZVnSBr6P5&#10;/IcglJW6bomXgsM7WGCO9dNrFvd3mvLDZajtWGFXb99tdJFfP4qRwa5/w+2u6bPHquias91p+kxz&#10;WmpeHpiHkmV2DRyxSscoycgo3DDuCM1f8G6/can41vPC+sQWnmR27SLuz5j2p+4/uMEKcdDwe1Je&#10;8kn1JxEPfdSCWi11ffs9uj0utVq3cnFzrA1C+8i3/eLMoWNvmjO7k4/vLj8Qalj1PUdL+IH9l3ll&#10;aix1SyD2cib/ADAyD51f+HoRjGD1rGtNef8A4R+wh1O1uLWS/uDZ3EV0wWW2uA52DcvBDgfKwyDk&#10;V02h6ne6xqNw82nvHDYMYY3ZP9a+35vy6cd6qMlp5mNWMqalzRVrNfdZJr5r7vJ3I7rVdPt/EkPg&#10;O9jkkGp2MsqNu4ZBwy8exrldE8LWPwu1LVb/AMJ+FVt7c3TTala6TCqrKrAYn8vuVxzt561reMvC&#10;+n+Kb7TfFVlM8d9pcpktbiKRgY2PyspXPII4I6VqWkuqz3Vxb65pFrFNLOw0+4tZDmSLbkMwOCrZ&#10;4IHHSj4mOFSNOjaLumvfi3bVPfz0+aetjOW+0yTUbPxLpWo282nXamyvHt5lZRcFwQGx92QE4weR&#10;u6Vs6lozrbtC9zIpWYGPcemB90+o9jXmPhr4e/D7xToevaYPhnqOlt401R73xJpwmaIxagsY/eMQ&#10;Rs3lEKSJ1Pp1q5+z18Tta8QfBjSZ/EHhrxTa6nbanNYapYeLrV49QtlWZlUyFgPNGzaVkGQw75Bo&#10;hJSjf+v6/p2OnEYNxpudKTfLJRadk7NNp3Td7OMot7Ncrv71jd1TVNVsNQ03S9G1uw066N0zbL6P&#10;dHdwjlol5GDjkEdMVsazZaLrNtNEumW+pWlxApmtVdW/i+VgPY859qfLZWGtQyaJq2mrcKC+WbG6&#10;IdivcfUVlroAsta0/WLKFlms4ms2SGRk3wOQfmXozKRkH3o5XFHLGUJW6NX+fVa6Pfa+3mg1zwvp&#10;3iXUtD1F4GU6fcPGslwQ2zHRJFP3lY9D1Haq/jHTvFd34ZuPC3hfxPDpusFJJdNuNSgNxFGd3CN0&#10;ynO3rkcVqavZX2n6mzQ3cx/tC5ilMckR2KI8ZHTCk8ZB69RVbWPiJpfhHx5pHhPx5qenaZ/wkbGD&#10;w61wzL9pvVBeS2Dn5TlMFASCSCOeKOW/9f12NKUq0pRdP3uVNpWvt7z0ad0tb6WsmyfS9dnl8KXS&#10;+I/30mnpGl6LOJsr8o3YHU9zx2qjqfhjwpqdveNaeTIt1Z+U0/AMUT9j6DJzn1rW1Nf7Ea91fSp4&#10;WZ4fPaHn51XqQR/hWL4muZYNVs/E+gWy3kYto11PShCSLi2lPzMo6Ej0Pv0qZNdSaN5TvT0v917L&#10;Ty12e3cwfhp8FNR+DHinxZq2la1cW+n65aQyTWEiZibUAoj+2qowAzpt3gYyVBruboW769Z2L3Ns&#10;+qW9ms15bRzASPb58syhepQtkemeK5Xwl4f0Dwbps3wa0y4vU06zZLvSJb++dmRJG8xYkdzu+VuN&#10;pJAHFbPjHV18O6pZ/EXUPCUuoR21mbS4utGUT3Vl50qqWEfDSQZwW25K4ztOKpPm1vf1/rob4qVb&#10;FYq8pc0mrJ2SclypRur7taNXbvpq9yw1Gw8Mxro2q200dpqWpfZ7G/8AMLqGY5VZP7nORnpVX4e+&#10;MtL+IGgaholx4fvNP1HTryaGS11a3Ci42OQs0ZBIkjPtyO4q1BOmleJruy+1XrW0LR291A1spt3k&#10;YFlmUnnPTkfl3q9awSWCWoiaNllaWbziwAR8cqc9j36VKdzGbp8juvedmndro3s+6317NW2MHQ/B&#10;8HhjxfqmreFdCt/O1SO1i1q3GFZivAmV/wCIKpxtPJ7Gtia3SPxzZ+JrHS7V5JrWSzkaWH97uQ7l&#10;Ik6pj5hjvmsm38Vw2Wv+Fdc1C0exXWpptOWOacMgmZS6gMhKtnaSOvHSrHjV7HV7C60i98Q32hqd&#10;ct0ubywu0ja3nVlkTEh4VJNoUhhhtxXvRzdH3NJxqzrR5+qs3vovdez1tbS3pfZjtUtGstfay0m+&#10;l0+W1U3scflq6XUJb95GQeQCSOR0OK2LGfTtQvLbUnO5Li1LQ3GccDko3+0KseJtLXVnQO3lzDd5&#10;coX7o/iXPUA+lY2hvcwwhtLK3SrIxW1kYBnIzwrYADfX8av4Wc3N7Win1St/T8/PzKHhm1b/AIWQ&#10;9/OGurW7t2m0vULdQyQNnDgsD0YAfiK5/wARXkPiTVda+CcPijVPB/iTXNON74X8R29uTBJJHISf&#10;KcgqXQ48yJsEo+Rnt2FhptpHq0Wu2Gn3UXnQmCexf5TbyNzyM456fLnmr+p2ECRql5DIslnbyT2c&#10;23I3KmcZ/vE8Y70lpq/6/r/gHRHExhWTt0VttHF3Tad01e3MrWkrvrcyfAGsa1rvgPSdM+LcNt/w&#10;kXy2WryxwiOKe6Qf62L0DY3AA9+KzvEum+NtF8RWOv8AhqaRfM1Rf7Ss5oUeG5twMEq33kcAZXB6&#10;/Ws/4J/Ef4dfG7wmsEGoXVn4i+x2+p6h4T1aCS2vNHZkKoUhlVW8vPO4bhk8kHiu2mjfSdNsbG7h&#10;VWURrHtmODL6Z96Pf6/oVW58HjJwlCzu7wa0110T6bWa6JNPZnPDTPB/iHxfp/xK0Zo5JIzNJbs2&#10;UnhYDEkWCM8/xL04zWrHqHh698M614quIhLYruuLgRnc8YjTcXKr8wIAzjqR0p0Wmsdcm0+/jhkS&#10;a4+0aVIzYlhfbiUe4z6HOKr+UNCuX8Q+GNAhjvpr2G11yMwspmVePNAGPMwnQ88fSpXu7mcpKdld&#10;6JJa9L3tfp2vb4umty34d1m01DQ7HUrIqwv4Ul+1QyeZHKrxgq7exTA56Guc0v4gXHhz446b8HNV&#10;0AR2OqaPc32g61DuMTtDgSWj8bVlGdyjIyg7mtLxPaWUL2HjnT9Ga3ubSQIkUd8I7eSKaUJNGxBC&#10;MSMONw4KjGDmn+IrKTRbK98P6xPBdL9u+02EmGW4SIEZc45LA90HQc1XNbVlU40dU435k1a+qfRp&#10;p68t09dGrpdy9LorP48W+03WGTy4G+0WbMSNrjgr/dORmuC+Knxf1D4DajH4j1jwrDeWWreKtP0y&#10;O4h37ooZvlklcICco3PTGDzXeajp+sS3H2bSdThj1ZrXda31xCzxONwJ3AYzx05yM1V8aa4mgaxo&#10;p1Syg3alfRWvksw2lifvrkdRj64o+HXzDCzj7aKqR9orWcb2bS13X569Uza1me8s7iTUtLaO6t44&#10;SzCNvmb0HfIPX1BrP8FXdnf3+saO+j3UU+n3qx3F80OyK6LDepU55YKQG9DgVW1VdU0rxFdX+k6e&#10;0k00Ai2x4H2iRXyuT7gkdDjFc78IL/VbrStQ+KngzVdRvNH8aa1eandaT4ogeG88O3aIsDWQjxlU&#10;WSE5VuQGBUkEUJ+9dkQw98HKV10Se2u9n0vZSava9u6SOxjtYZPE19qFrIu+MLE/zBtpxuwR2B96&#10;peHbXUre21rUNEjCyTbmsbedj5LSY4ORyoJ9KqfD/wCJngzxdZSeJ9FEa3F9M6askLMrW1xb/u5I&#10;5AyhlIOMZHzKQRmoLfx5pfw2mt/BHifXb6+vNY1Oc6BJa6eGmuFxvaMKnDmMHngMV5wcULcfscQp&#10;Sp8r5lZWad/d+LbtbXy17ksdrc6Rf6H45mN1YssMllrWlhw9tK0oH7x/Qqy8MP73PWq+p+DbnQNW&#10;k8ReCtPjuP3YP2Qjy/LZT+9QFR1cfMARguqkEc12xvdOjuo9KuigkuI2eNJBjzVHXgjr7dax4I/+&#10;EW1SGBI5/ss3mpG4UtHFnDBXPYZ4VvU4pSjG2r/rQiniql721s9Ojjdu3fR3V97aXKsOuXfiX4dy&#10;X2qacZGa3n86FlMciFAcKw/v+469ayrHxD/bOn6TqDw2621vpXnapDdb/tdszL+7YdiePmHNdTp+&#10;q2+o3uraQsAW6sbhVuI/OGWVkyr/AOzuGcZ64rL1u21S+0+efwwLeR202UWVxldomUYCTDng9Mju&#10;KPs3uOnKKk4uNru610Sa+7Z6PyXoHgbUvElrpT3XiiV7xbicfZ2toQI4YD91uvPvVy+vG0vWbmCe&#10;Pc97bOIrSZTskWNQWIPQEqT9fwrP+HniGy1XSNNintIbW9FptkjtSTG3GGXDAY+YHtitC9tNO0S1&#10;/s3Y8MMg8pTLIZRGHyC2ScgHp7fSmvhWpNVcuKkpRs+y2/rRbb+TKfhnTrX4feGrHwHbPcXOm6bZ&#10;rHpd5P8AMUVckJJjqACADWggtL6K7srW32SaeyiPy2P8Qz8tQww30Bj06ewWNbGMLJDuEgnjVAQy&#10;HjB7EHrVS018TaPHr0S3A/1jSx/ZzGxA6cfy9cUXihSUqsnPdt3b7t63frr9/qUfHmueI/DvjDwr&#10;qWleDm1ax1G4ax8QNDIqSWkbD5JlUnDgN95eoHIrb1W2S5uRZW+ps3lzFZI1Yjsdn4Z4zUOjahF4&#10;oms73RtTt5Lc+Yt9DJGdwlAG3H9xweoNUbi31KfxZZ6zZ6r5LRrcedZxMyJP8u0F1wQ+GAOeo60O&#10;SsXy35Ytcrin311bV09n00tpa5Vj8M6to/xG1zV/DeqSQ3/iHRLN763voTNZvJBvWNymfkYqRGxX&#10;qoGea8t/aE0f4q+K/gxrHjP9n/xNNofiGGxtdTk0OXd5H2i3l5iVWOYSWjZeeGVhn1r26zv5pdSj&#10;1dhNuuP9GDW8eRCxOWyWxheB6gnp1rBttLH/AAsvXtXWKyeznWOxvpLfUSrzYjJKz25GFdWfhgfm&#10;DA9qIy5XddH1/rY78FjZ4fEKtJJuKi9UmmotLlae6skl1VtNNVc+EHxu0b4oeHrGXWUTSNfkt4Fv&#10;tJusRl7p4Q7iDJ/eKDu6Eng1o61pmgyeOtG1O81OGG8XzorFWfDTS4DMg9SF529cZrA0fwXo9ta6&#10;H4Y+IemR3M2jX5utL1V4RGqXG4hDkEbX2tj0arWuWmmeLLmaw1C4u7O80DxBbX9jeTRmMmQAjBJ+&#10;V1KllOOufWm5X3RyVKeHWKlKheMXfbVJPRWe7WqumrpO2u4ujWt58PXvoS8tzZf2jJeX0bSmTyVb&#10;n92DyOT92ugGuxadaOLuLy183Zb3GN0ciMMqzY6ehzVbVNVih1+Ge6WSO3WYedMsIeKVydqxMQcq&#10;eQ2cEY4rTkt1hsoYEG5Vf97JI4+RScgt6genpSjfZM5a0+e0qi1e/wDXf/NdSm+rafcRQrcfKHVv&#10;3sa7oyAOTkdBXH2niM+HPHuj+Gtd0CG6tmtZL2G+WGRvsrE7EeJ8bfmBwykggc9Kv+HNT/tyTU9D&#10;8KXBs9Q0W+2XFjNhomYNlo94/hYHOPvAEdq6O3S18V6ZNb26NGys0SGSIHa2OdvqAaPeevU293C3&#10;jNXT31s1daP7n5pmVrNw32eXWNMeWS1tY3MKw58yK49HHTaP0znpWkNSj1jT9S0JZZJLi3sVlkeD&#10;74MiEqUOMMQRxjuKp+Cnj1KKS/tHt7i3lj8n7Vb4IldMo4YrxkYx0yKjsdEvdD8e6vqOnaxcW9vN&#10;Z2/l29x81rDj72z+70JPuaNd+5ElH3oPeKuvW60f4lD4F/EnSfjp8E9N8V6dqDXjyLNZaibmEwTx&#10;3EMjRuJYzzHJ8oYr7+9bOjTRXEq39hN+5nU2jQXEZjbepwWXPU9x61l/BBNJ/wCEGOq6Ja3Vr9t1&#10;i7kurK6m3eXP5rK3lkknyzjcvJ4bt0rUGkXHh1pLyOdJoWujcNbXcnywserI5+6PY8Cq5uazSLxX&#10;sY4ytCmmlzOydtNdtFbTSzVlZFNV8TaJ4T1Sw1S2h1CODT54oysJ8yW42tslbn5lJK5AGQQa8w0Z&#10;PFnin4V6Hq3xE8CXV98RPBfh97bUbG0uvLTV1uUC3H2eUAKQyLu2sPldF+tey2GvaX4q0ZtQ8NX1&#10;rcr9paK4VJN+HXhkOOj4/wAax9at7l5bqz0i6t4ZHjWHz2zuhyQAB756A8GiTcY2/rr18zbC4p0p&#10;SUoJS5k76q2jTWnSSbTS1elndEOh2fhDVPGulalY6hNJqkeiFLS9usLezWIYAo4z86h1BPXls8Zz&#10;T9ZudcOovq9nerZvpkzPcQlsRXMWfuk/wnHO4fjVe/8ADei67r/hm98Z6BH/AGtpFyz6VqVpC6x2&#10;84U+hzGHTja2VJ/CtO5ge21nUHlF1Jb6lCpWNYd8cTJ1Yf7wPI56VGvKRKUeZNO/u7PX7TVk+qtr&#10;srO9uhqLFPBrX9o28Ef2S8hWSRfMJKyY4KjpjHX1rJ8R+Hl1dZ9c8OT+RqCtHJK8I/4+PLJxG6/x&#10;KQSCKs+FtSuP+EdkiurGO1ks3fCrIWUxg/K4z0BHOO3SpbJr211u3uyyrYzW5VXDDa8jHcPfOBj8&#10;aekonLH2lGo2t1p6pdH36GPZW+jasbvwp4h0qSawmsX86GQkwuiSAg46hgwGPQqKztQ8c+LtN+Ie&#10;qaJ4h+H9xeeFI/DP2lPEEcyyfabsN89s0X3g3l8hscnIrflsZr6322cf2ea73yLJ5wJifjCkehH4&#10;jNFnYXl/pAvNIee3Z0kXybpcbZE+XZIp54I+8Oox1pK+1jpjUpxu5q6emrej/mTT0btbrttsYPxD&#10;8Hyax4PTxl8MNQtrK+EdrdefcQFo723ix+5lUYLDYSPUEe1dHBcPqt3p8N7ZwrIYSYzDlkJ2525P&#10;Yio7DVZSth4e8RaO0NzcwruktW3RJIAcspHQHtmqV9aWZ026j1LULiy8vUIYbW7gkIbd5oIKnB2E&#10;n5SDwQfen5k805wVOXRuz3dnZbrdK23rYydVs/ifod1e+Ivh5e/b4V1Ka5uPC+rRgpeK6xx+XFL1&#10;gMZRnXGQxbnium1TUo/E/hVbu0t7q3ivbfc0VwnlzxKwK7e+1wefwpukTa9pxt4vFV39pvY7l4pr&#10;+xtdsNxblnKF13EqVGAxBPzYIGDxk3XjGW71UaNpXhu4uJX0Ka9tNUuFC2LXCybVs5ZFO6KZv9Yv&#10;y4KZI6Yp+Vypc1aStFPl+0tLrz2vtdN+9bR6JJXoxqHhWxE2nXMmoF7eKJPOkQNJcKApYn1fHzHp&#10;mtZJkttHjkg0xoWkctLaTHJVz1XP1rNRtU1fToRJo1rZyNYxzx2vnB2trjOZIy64Dg9iBzSa/wCL&#10;4NH0NrvV9Olmgmk+WO0jMkkSYPZcncMHBxyeKV7GMoSqSSSu76269ttP6evfN1rWzpPifRhDLZxx&#10;XVxNHPb6gxjaUBchI2zjeHIPoRkDmtnVZz4B01testAvLz7ZqFul9Y2ZDGEOwRpVU4+VPvEdcZ9K&#10;4b9oH4RT/Gz4RW/hmHX47WaQm7tdetYnjurW4UK8FzECfldSo3xnhuldubfXfF3g248PXHiyddUX&#10;TY7a41bTYxDK1yYVP2lB8wRmbL7eVySOlC69/wDgHRUjh/YUp83Vqa12TVndd7vs1Zd9H+LvD9vq&#10;Ut55N55N01p5Mcn8JIbKkH3I5rG+G/hCLwjpseu6frF1Mt/JNLqMMzIyPMW5bI7r90H061Jq3iLX&#10;9d8HWHiDwLpq65cR6tHaagHu1tWdYn8u4lQtlS6sCQowGPGRVzRdH0eTRtT8BT6dDbW63UpaO3kK&#10;PGkvzCX5v4iSeVyM0ac1zNOpTwrpyfWzWl0lo7rdatWv8tUa3iDSjqmjXVhAoLzwnyt7cbscHjt9&#10;KyksLXwzoEmm+GNGjSeFWun0+LKrNMOX8vPRmIyPU9etVNXvLLwXoOmaL4k8T3ULR6hHBDfRW7v9&#10;py3ypKADjIHJ4AxnitbWyG1a4S4tftNlDareSRrw8To2RKrA/MBtGV6/hxRvr1MoxnTio3vG7a3s&#10;7WXz++68irr8OqahoqzeF9Jt7iaTy5Li3uWKq8DkCdAw5D4LYB7io5LW50WPT28JWm/S9J3RR6Xk&#10;CSYY/d+W3QEDOQfSoPCSPB4UXxvp3iGTULbWtKtWt7a6uFWKKTczbxIoyrEPtORj5VrcsrCyd5ol&#10;gmjW4mEsbI3KSBQD/un9DR8VipS9jeO6Tfz0Saa8rtX33s+2Z4wtdG8Sy/8ACP6voNvqFqYI5LiC&#10;8ijkVEc4JKvwe6kdfQ1c0nVIE1a88GXGlkQ2FustiYbcrGLdiVWMZ6soXnHYivMf2kvFnif4Iaav&#10;j3Q/At74jh1TWI4dQjsI98ljaxxmSSdh90phT8pIBY+tdx8KvFum+OPhrpfj7wVGfsPiWwa/02SR&#10;m/ctKCysVJJwTglQeOmO1VyyWrN6mEqQy+FfeDdk77S0bvro9H0V0nY5H4hfBjwb8XJtFXxQL2PW&#10;PD9zd+IPAnjrw9IYZdOUzRjyi/RnYnLRnKuq5r0bxrpCa7otybuNftS2+8N9xZSF6HH8LEnjoM1R&#10;+G194lj+HOm23j/wnbeHdSVXivLPS9S+128bK5CyRybVO2QfPgqChYqemam1iCXw54S1J7vXxHG9&#10;48638251t1ZhkN6KPbgUe9y2b2JrYivOrGk5fBJqOt1rLWzV1ZvWybTbbW5wn7OXg/4vfCi8vPB/&#10;iPxfa654LlgN1oL3rkalpMrNlrR2+7LAMnY3UDAr1C6sTPHLJG6ruBVm6+bGRyD9Oa5zX9a8OFdB&#10;srLU4Gj1yYpHcRIWtrhY13ONwBCZAyCSK6b7QbdobKOxnmt5NyrdRsHWNduQW5zg9BjNVzOW5njq&#10;1XEVvbySUpb6WvbRvtdtO9t3rvcpwTSWQg0tLON/mW2ZWmO5ISDlufvYUD8/aqs/h59O16zv9Mu7&#10;hoYLT7K0QkJXazcFv9odj1qa4uZL621EaZqA/tDTlRPKmtyqLMF3r1GdrrgEjIHbkYqiYlivLTxP&#10;pmkzNcXHlW195N1taKE5fBB4k2OSCRg45qHYzgpXfT9brztunoxniU6fpfiLT9AvvJjj126mgtfM&#10;JXzrgRbgOOrHHfnjiovC9pNpks2ha4I7m6bdIkm3cDCAMQ5PJAI4zVjxdby6lYR3NhePa3M0kckP&#10;2iIS/ZnQ5IA/hYjIBFXpp2u9XjtZtOZLiFt8EjMPmVl6qR29Qehpe7e6NOb9yo+WvquvprZ69LjY&#10;NQt9Ulk02/smiW2vIZre6jPyTbmO0exHRgevaqutRSM88MUVve28lm0d5ZXanbIpK5xjttyelWoJ&#10;0izNO8eLNJGuF6ZZGGCwJ6jrms6x1a4tvidLpVxr/wBpi1a2hktbLMSnTvLidXAH3nSYgPkElWGO&#10;FNPTuTCOrlHor216Wv6d+nlrZFXULXV9GsNQ13wlqPkmeSQtZXyl4gyptDk4yEwua2vDV9H4i8O6&#10;X4hl02GOS8t43uFCjiTHUMPvLnp7VX8Z27eTHeQPKbe6ZYZ495XKk9UI5SQHoeh6GsS+bxDqN1Z+&#10;G/hr41s7HWtNaO4l0vXLHzE1GxU7Xxgho25/1gyA3BHNJaSsaxj9YpK7Sd93fRJWs7JvtrbTq9zp&#10;tZn0+xt7y7vi0Fr/AKq6Zs4fP3SPxP41Jq817Jp6TabcjdbspZV+9lWGePTbuBFVb+/W/wDOVrS4&#10;tVW4Wa4DMrpIqsBxzxn19jkVNqOsaVPcXENrZSXU1nDDczQxKdzRSMVBXOM4wTgHtVdzmUZe7p+q&#10;6L+texYvpheD7MYpVhvoFC3dvL8qN2HqPrWHJ4V1DVNTbSdX09VgktWeN2l8wCYPxn6jB9qZdeMd&#10;Cg8WaRo9/q6266+I4vDs0Tbo5bqMO5QEf3kBxng4x1rZ8Tada3F7p+o3OrXNm1tdgwNBPtWQnjY4&#10;/iU+lK3Mrs0j7TDyS2urp2fpp81Z+aehRa18R6NpF1BHbLJLNKsNvGsm7eDjc578DPvxVzTbqS1Z&#10;tM1JUlhmjBWNYzuVQ3lncRwRkgg9cH2rA+KfxU0j4HeFrHxl8RrK8urNvElvYS3mn25lFgtwxQXM&#10;gAyIk43EAkbhWvPp/wBm8XTtpN0vkjSWINuodlk3lgwOcFME4U5yc9KfK1ZhKE5UueaspXtLo3G1&#10;0n5XT+Zzel6/qHg3xDdaBJq15qlnpsRF5DNGrXETOcxeW3GV25z6hB3FdFrv/CMeKoJvDEusxSWr&#10;2qNf28N1skSN2+Rjg7lBIOD7Yqjd6j5sMb+I4ILa+1DaZLlo/wByYo5AvXqAUIYZyAzkdK5XxjpC&#10;aZ4L8d674e8L3SatDpbQafNKQyXUYJYWuc7l2sD8p4G7cDWfNLpr+B2RpRr1Yv4ZXSurWbulfps2&#10;3da99ih4T8O+K/hp+1Ldae3iDVde8KeL/DSSuLqRZl0m6tyVC4+8FlQ/K44JXHWr/iv4maF4k+G/&#10;jDwpc6fI2reHtLaeazvP3TNGSRDOGborLkBjwCOeldL8Oddh8eeCNK8S6BaRx/a9Jjtrgx3EZuLS&#10;QxgkAgkHa3AUnk1T0ezsvEupajqGs2sKzX1m1ld/a0RZxDEGQg452AtnuBuOaucua1+1jolWjKvz&#10;14+9TUU7aNuLtdpd4qztbZP1v6olvp2mrrGltNb24ht/7VRmB+TygoUkZ4HDbhkEDOcVrXN/dzyW&#10;2nyjzVlvIfKmtWBBjIBLMOyEc56HtXI6LoGt6h8MvEfhnR7iG1vF08aNoz3k5MaTRRNHGzYGRG3y&#10;lWGQfwIrifgl4V1jwLrvh/xp4x8cyWFvovglvCXiHTtWuFEdwqz77a66gpL5zFd2MOMAY4FKPL3t&#10;df195H1OnUozk5rmg7JWu37t1t5rlW+rSdlqezeItC8OeJ7eR5PJuG028R9jZPkzocg8chufyqG5&#10;S5vJXnN19lvJLgLayq4xOByQue56EGttrIeT9nZVWZo8SEfeJA657/jXNeKrLUo7TSrXRktZPIuJ&#10;Zr2GVjuUheGj9TnqMjANEtNTyqMuZqF/S/pf8WiHx94gk8FaBrnxK1DVIY9Ls9Phlnjmhwbcxth3&#10;3e+4D0BHvWx4lu9M0i1STWbiP/SP3CMMqrhxkLkfofeud8EWXj6C+8TXXirV7TXPD+tS28nhzS57&#10;bZPYp5ey4t5SRtmRnHmK3UZIORg10XiCy0LWrGx0XWNI8wGZXjt2IDW8iodrDt8vPSn00NqkadOp&#10;GD1tu49uWOlnZ3i7pvZvZ6XfA/DP4oajqv7VHiv4PW8ttc6PZ+C7XV7W5XmaCdrgxSRO3cHAxnkY&#10;r0a4s9Nu7xrC6hVisgmj3EZEg6be9eY/Db4a+G/ht+0t4t1yzjMlx4m0W2Eks14d8aRYGxUPUZG4&#10;kY5Oa9G02/j1Gaaeynhmm0+5a3ulkUqQR9RnIHTsafNGW3TR/Jam2ZRorERlQ+Hkhrtd8qu321uv&#10;PfqUorm3i8dr4Y3ed5dlLeXG2XJgU8cjrhjkDHB2mtHwZd2d9aXl3Yi4WFdQkhWO46Bo8KWT/Ybg&#10;isvUvBWjwfFG3+Kmn3ksF7caWdN1BY5v3N3CMtH5idnRidrr2Jzniqvijxx4a+EXhWHWvGU8tvZy&#10;azbQX1xa2rSJBNczLCrsFyVjMrKC/QcsehojH3tDCVNYiMYUruUlFWtre7urddbWt5aXbL3iPwvp&#10;nxF8Oa14anMlql7by27XUP8ArLacAgSoTxkcGuf8Ja14rt9f8J397rX9r2c2ltp15qmnBDb3NxGv&#10;+vdQSUbK4+XIzmuu+z6h4e1TVNs32iGZgI7ctg20wGGXPcP1z2P1rFfwbH4cs9J07w5YQ28OjNLM&#10;LawgEarvBy+3vySDjHPNF7K5dGrH2bpyd09r9Lxaeu6d+Vdna/RFiTT9H8M3FzaW6q1rcCbUZrFX&#10;3F/nBaVVPP3uoHHNZvwdsPGHh7w5daZ4g1VdQn/4Si9m+1KeJLaZjN5YHVGizsC9se9dJqMcdvHY&#10;+I5bLzJLO3fzMY3pGQC31A6ke1YHgy31rw1e6pdWmt291pmqafHeaFb3TkCOZUYyyF/veW/yls5K&#10;nBzjgLUIzdTCzi9b2evVptb+ju+jSfVI5jx/8YW+H2u2ekz6FqV9NdZkuhpsKFrewM/lvqIQ/wCs&#10;w7ANEPm2gt2Ndla6/wCEvFkel6zGsFxf6bE89vNIw82zkA2SZA6Njrz0NN0XxdY6rqui2XiTwpHb&#10;3WqaS19bTLKk0dqyld8Qk6tktlWHBGc9RQul+EtQvNV0rSbeCPULKNRcNHGYjicE71bGHyB1BPI5&#10;xSi5S2t+ptUlR5IxdNxkr3kndNN8vTZX0euvz1msYpNZsdH8XfD7UFt7C4ufNvrKSP5byFs5xj7r&#10;7vmz36GqMGu3d3LeaT4m0dra50u8e9triJT5Ulvkqpyej4OGXt2NbXh22t9Gs7Hw19m8mOGyKRtG&#10;NqqwPTHrznPenNpBv7rUdE1mzjmguIdsLMpBljIG5GOeeR2wRRq0jm9pCM2mtOj62v366Pr+QLqR&#10;u7ZrzTTlbPcl1bM3ONhxx2zwR64rlvg94o8b+Nvh9f2/xE8NR6Pqlrr11Hp9rY3izNNYLKPIlPTD&#10;Y4cdKTTfCvjHwPqeua/p182pXTX0M8kmpSlBc6SHLfZAV486HLKkjD5kwrHvVjSodaXxQPijaT29&#10;xo+rNHLZ6feaaYr2xjaPaUR1badxw2Gz3HpS5v68jo9nRjSnGLT+Fxlre6V+Xtrd6voujVjr9TgF&#10;5bfYG8tpUZZLcsoOGXuBXBeJ9euPhRqupeIbjTL680a8unutdEZ8xtJg2EebEB96PKncg+Zd2cEG&#10;r3xfn1nQY9N+Jfh2/UR6FcfatQ06RVU31uw2vFvYgRkZ3ZOB8uDXXR22katYtrEDZjvoxKJVwfvJ&#10;hTx6Z+n4Vb1MKVsPTjOXvQldNbNNNaeTtaSeqv31RzPhzxHZ/FL4PWvjXwBqv2GbWdJkXTr+6tsm&#10;ynwVj82PvsbgitLUNE1rVvCdrDrKW0WtW9rG8k1uf3a3KfeZMjgEjPqASK5X4Xrf+BfEeqfBvW/F&#10;ulYsbeHUdFhaMxs9g0zRTM7nC7mndVCjle2QwrpPhV4s0LxPoF/4Z0y41KW58KanNomqrrEbrc+f&#10;CAdzM3+tV1dWWQEhgeuQaS96NjTFU5UJSlRV4KSknb7Mtruy02T6X2t1gk1DxjqXhq38Qt4asdK1&#10;ZWk/tTTZpjKjlfuNG64znhuRnBx2qj46/t7xQkOhaPqP9i61dWq/Y7rq1rcAht2D94EBgV6HPNdF&#10;daXG9udCsm2x3Enn3aSNvZFLfNkddpxjjp2rnfE3ghPFnjC38Yi61C3OmrLaC1k4RCMbJ4znPpnO&#10;QR6VLutUGHqUfacztG12tL27Jpt3V9LO+m7sdTd3N+lzZ6Zq1mJkuLUxzXUP3TMcBkKHjawyfbpW&#10;f4ZsYtN0y6Wx1G4ltb6SS6sFkZj9nVR/q1zymCPuHoRgVa8SI9zFpum30MjRyyg3hh5I4wCMejHO&#10;R0xzWTe65qfhv4eeILjxDpjXtz4bsbgQXCqSNVi8kuJAFHBOCrAD5WU9c0/t2OenGUqXLHq1p82k&#10;9fO21tH5u2F4Fh8JwsviXTbjzrfAE00DMu6blC7pgbJDypBHpXW6Fq9pc3EMDzu3255PKhuYyGDI&#10;ffp9D+Fcr8MNBsbf4M+HZPBuuv4ostR0G3uZJ9Uula6urOdTKv7xQBIyFtg3ckJyQRXQaJo8Vx4d&#10;36fqJnurGNls5pGO9ZB92Nwe69OtTyunLlR14z2cqs7t6Nx18r2uumvktNupm+GPDtv4a8d67d6D&#10;r0qNqUi3uoaZO+Y47kKVZ0B+6GjAyBwSM+tdENP0rxPZ2y7SsNnfx3PlsSGiuEbep/An6VXFtdJF&#10;b6zKjW7TKpvxIoI27SHRh256HPFaVnB5DFpYYzG0KMzKvMmO59T71cd9Tmr1pSlz31slf00+fl1K&#10;mn/2leeJ2nnhC/Z1eG93qN0i9Y2HqOfwrlNJ+FV4sdxbeMNJ025s5/Ek93cWt6vnxNbZUw7O8TKy&#10;7to4DDNHxE+HFv4t8WaHrv8AwlWuaPq3h+drnSr7RL7y1khdgskM6EMJI2A2kFT6gg810vifV9Wj&#10;0htd0HTGu5YpGSeyjmETHnDFQ2VbA52nqBxSaja9zaMpU4x9lJe8rPS1mm7Wd7a3unpZ6dE3Q2eK&#10;PtLwXl/cSfatcDxRRkMbeIjgE/3eM/jXn/xI8KeIP+Fx+G/jHonj680qTyJtL1Lfp4ntooQ/myI/&#10;QoG8sbX6KS3rXd6rr+peCdKj1DxRctqsbRw2bXFjbBLiWSSTBlKqcAKpGQOeM1Z0b4g+FPF3gNvE&#10;+iQTXFimoS2F9DdWxSZSrmN1KMMsD27MrZ5oXu6pnRh62Iwz9tCF4u8G0lZ8ytbVddLXXQ5v4nT+&#10;Gvit4Xh8NeLtDuLjw3rV1pk+m6xYXACTRF1lRpAcMn7xRnHOCCK7aC6vLjxJqNnCN8LW6v5yyDeJ&#10;hxsP/Aec9axfFSeLfC3gi71Dwlp1jqL2JtgmlFdi/Z1kXeFIzyIiSq46qB3rWv5rDTpJPE+n2wXz&#10;o4xP+75lJ+7keoH+FHvdTmqSjKiow+G7SV76+5q10bVrvZtabaYuo6pq/h3QbrV9B1ddsfiCHzEk&#10;tfNOwkCSPA5yf73br0qx8Sdc1fwR4Ut9V8FeH01S9k1W3jj0tpgjTQtKPMKk8ZRWL89QuKbYQ+GH&#10;uvE19pJka6j1cPrVl9oMm6QRADauT5YK8gAAE9q6IaZbaxpS+XhlkXKZGdvHH4/lRHyJnUp06kJS&#10;jezTaatfROztrbzvqndWZX8R28Uskc+iarbwXU1xGnmSwhvNt1k/fRDv82RnHQ4NRw6dZ69aNdeI&#10;fDZjvNPuGSNVbGGXpJEewYY/UGsHxl8N28d6VpzPq9xp91IyRXF3pbbFi2tuZ+fuk7NhIwcHrwK1&#10;vhTr0viDwHp2p3GqzXckFs1rNPM+6SVomKeZIcDLnbk8DPv1p7y1IlH2eFU4Su07PdNb21W6dn/T&#10;MPxfqN54H8f6brQCXWheMLpdJvIbW2aSS2vCp2TMy5UJwVJIGD3rY1+78P2lu1q8rQ3MNn9mt5Dx&#10;uy2zb9Mn6VFo0Gu6b4gkXR4bOXRG/eSeTIQ6XGfmG3BwD1OO4rc1HTbLWr+CeSJGksJ8xSMvIyOc&#10;EdvrUrVNpf15F1KlOMoKXRatPftddGlZPy1MjWfDmINM1CDXZfO8OpJPYx9RJK0XlYfP30xnC+vP&#10;arkbTrd3sWpWRjjmt0muJI127ZVwDnPqMYPp1rP1ovqHii78Nal4auLixMcdzb3lrOuGcAZtymQQ&#10;/GV/hcZGQeuT4k8ReLPBHhzQLPSPCt94y0PULw2XiJZJgupWVpPuAnVWx5qxMQjoSGEfIJIqutv6&#10;09Rxp1K0YxurvbZaP3t72ve+jtqzWfV74HUNR1Em2VdSCWDLGW863XGQwI7tnp25FWPF3w+8LePt&#10;DvoJ4vMXUVhl3RXBCrNCweJhg8EMB9e9GqWEXhrT9J8NaVdSSR2ytDp8lxIZCqonyAseWwOmeT3p&#10;ms2WoTS6RosMq28kN4l1O8DbUn+U7lIH3fUHpmle3mTGTU4zpS5eqfktn96XV6ieDW8ZiDUIvEUE&#10;fPlIsMMgIhl2/vWVv4lZucHkU8+Zp2qyaNa6wbW71ct/Z6XDDBkjAMiqp6/Lzx7mqPgXxa2reKPE&#10;fw119IDcQzSSxm3zGz28owAec7xnll6ZXpms74s+CvGF78MtFf4f6vNeeJPC+s2d7ot9OkbyXAif&#10;bLHKXGMSQllcjBJwc9aF8N1/X3Gns+bGKnUahzcvT3dVpJ76Xtfra++ps22vDUtZ0/TJtBuIJpL6&#10;a2nukcIsbxqSGx/Erjpjvn0q3df2fHLJpmv24RZFWDzpGBS73Z+X6j8/Ss3xrY6nP9q1DwxcXMNx&#10;PIk89vLCJDbsoAzHz8r46YPIJ60niTXtSj8f6Bo9rdw29zfQtNPp9xAWjvY0A8zHHyyKCCDn1qfI&#10;mNP2lnDTRu13dW1b66dO2l3bcn8VaZq+kaJb2Ph29ksbrckNtfQp5otlVgeQ3VGHykH19az/AA9p&#10;PjtPjN4m1jUtQjm8N+IPDunpY6XsO3T7+3EiXBA6FJ1ZXPcFRXWX0F22t74LpxCbcq8e3ORnt71z&#10;kD3h8cXWlxm7jwu7zgR5Tjy8DAzz1ww7N+dV8D066fl/kFGpKVGUdNYu7a13i999Glt593fntbsN&#10;d1/xrouj+OvDWn2jWEkOreE9YVmkXT7yBNs8brxlWRiFbPU8g4FdncT3GveIbXyNZiMCTGWOOC4R&#10;vOUZBwP4gD1I6Gren39tp0Wn6fq7RwXcxa3tre4wTIQOi565A5+lec+IvgQ0Wt+GPF/gvWrnRdS0&#10;DWrho1glRIbizuW/fQsGUggkAgDB9CKSXRv+uxvGpRxElCpJQsmk7NxvrrvdJtJO11duW97+lJaS&#10;Lr11qguhNE8CRtZhRhHB+9+IrL1DQ9A8QeILiHStSaz1iBo/7QCA7prfnCMDwQRwCOlecp+1J4ms&#10;v7VXWfhpNJrGg3zQan4f0SRZ7mYB9u9Q5QBShDh87cAg8167Nrun2tr/AGwbdmVow7ssf7xFIBAP&#10;0zzzxT92enmYVsLjcDJOas2rKzTTtbte6s013010IL2ybWLQ6PM8Nwse0zW8ikEwg4z79PzFcang&#10;XVovjzY+Pb27WS2stOmg0q3a3DCCF9v3HI3IxGdy5x0IroNQ8IaZDeN4n8LFrW4utSF9qkccjbb1&#10;zGEV367MAA/LgE/eBqZrrfrlsH1KdoPsbyeTsDLKzN95WHTbjHoaHH9BUasqMX7N6Si07rVXWq6/&#10;J9t7a25P4weK/FGiaD4zhWwW8tYvCM15onlwhnivRkKCTnDE4IyMZFXfgn4psNS+CGi+LtLk/tDV&#10;20SG81+1jt44r2a48v5xLEMYlJBAyBkituTU/sHib7JqssJW7XFlMIT5khUZdH4wVxyPU1Gug6Po&#10;9/qHi/w9pMIu72zczQs4ha9KL+6iZsdM8ZP3c56VXN2/4P8AX+ZtKrReDVFws7pprZ2Vmnta+977&#10;rVdVem1HTIzJ4sga4eSG1QmyCkzRFiNrGLrjLYJ6DB9K4X4J6fpVj4s+JngDTfFj3QtvGT3ENjek&#10;sdMnuI1eW3ikIBaEsC6pyE3EKcHFdZptnZa5rtj4w1bwtLZ+INHsI1WRpFaRUkUNNaMynDoGAzng&#10;kAr1rE1DSrHRtNk0rxNfLrmk301zJJrWoTKtxbxvvcRM0YBYQsAiE4YDbySKm+nr/Xy+X5MdHljT&#10;nSu7ySXR2s01bpKyWmsW+ZrZO9nW7K70Dx0zaZ4muIo7lraS+t7iASQCMkoEXum5upHfrWf8WPjH&#10;4K+HMbWHxW0C8tdLurg2322GyM6pLlRHIVTJZCSOQMqQa2vDmq2Go+Fbe506/tr+7+x+Zp8d5IXe&#10;eNcDL/xH5sfNg8nPWszxbdeA/if9h+H3ieS70nWJNRZ9PXmGSaaABpGgJIaWMBvvgcdSOKmO1/ma&#10;UYw+sRVeLcY6ScdJJL7S06W6p7W6a7vhDR7bw3pK6TPrV1q8FxqSyWdx5/2hY8rlfmHSIEEDrgnF&#10;UvCF/wCEvG82teGdJ1izvJ9PZ7bXoYTtmtGlPmwxyL/DlTu5GSCCKwBB/wAK21ybw9YWv2rR5rqz&#10;t30+4Vz9meRTvljaIYUNkyN8qgtn61h/FLV9M/Z08X+IviLFZLBc/EW4t7W88TR2M0sWnXEEQjtv&#10;tpiDNDalcgThWUO/zbepmMuW0Um/683tvt+RdPCyxFWUYSbnNJwst3eN01/hbem8krXudJp97Prv&#10;xZvz4U8ZzRyeBY4bXxT4daFgLpZ4VeJkH8QChsMOjcZ6it3wFqthruo6lY2fjP8AtizVo5bW2uIt&#10;txpuQcxvkbueo3DIFVvhf4i8Q69ZL4j1OHwvfQXEKot5oTO91uV8PHIxG2VFblWU98lRWf8AEfS/&#10;Hl9rLXfwdOk2fiC3vI7srrKuttqcK8NbuyfMhI+6/IB68VUWt4/d8un9fqZ1IqpWeHlaNkld2smr&#10;Xbdr/Fd33inyttamvrMvinQ5vsFhpdrqMbb91veqVS4XIBQuM7DtJIyMNjFct4S/s3UPilb6N4Ev&#10;l03/AIRWcR6ha3EKzf2rpcquI4N/3k8ub7hYZTYyjINdxqviW+fwovii60e802aGJZ7rS5Iw0qOp&#10;5jJBIK5/iB5GDWH43tLm90RfF3gnQrO61a6vraDVminEM626hndY2OFMi54RiA2485NTLun/AF/X&#10;9aCw1SXK4SSTleN7q19rv7NrN2fS909rS6t4m0TXPDsev2l801ndXS6dN9kj85EmWUhopVx8ig/e&#10;JAq9deMbjwno8mq6xZXG3RVaTULXT7Vp2mhP3TEnUkccc1meHdQvy9v8QbLQNQ0+zutMhki0WWx8&#10;uYuybZUukQsrvnkMvK4IO4EGq/ifXtE+Hdva+HNWu576w12+aKHTbi4/0i3jY5dos/NKik52g5Cn&#10;2qldatk+wjKapKN9duvmr7XS67PdWtrqW3gO00rw9eXPw6kmt11W4/tBtPuiyp5kg3HIxuQscZq9&#10;4iXVHsF0q2tbL+0pmjbTLe8djDLIuDKvAyMJuwfXHvXnHxn8QeFvh14z8K/DfVtI1C80DxFdfZr3&#10;ULLWHS40bzm2ROfm3tC7gLkfdJrrvGd9DokbXWr6Rc3y+G1WDVItPkkmu/sUgHl3MUa48xwRlwPm&#10;CbsZxg1rpdf1/X9alyw9aXsqjblz3abSu7NRV/e3vZNOzs1Z2aZmfDL7dpv7QHi74baJYJpOi6Ss&#10;Rt9J+wgR6mLiISi/gYcIwctDJHzuKbuCc07TdO1W2PiLRPBVvb3d1pOsw3P9jz3jRxwyn95sPUor&#10;KS3TGeK0tU0nRfGniPW/Dt/NarqFjDHDZ3FvqBW41HSpYw4V2GCjeZuCsMkBQRjJFWvhTomsaR4e&#10;s9H1LXrjU9T0iy+x6hql/CBcX8YBMbM3/LQqCF3ZzlfU1PKpaab/ANfMqtXiour9rlp3T6tJPmb6&#10;83W7TTkknZNLnvAHifRrHXbjSLW1Nr4c1i+P9lJLHx57EiSBsZ2kvkhsgH2rqoNa8J+O/AMqeFfF&#10;FteWc80umJdW+GCzKSjwtkcMpBBDDqKy/AI0a7g1C+02GxvNDu7kzWawqyywvz5oZWGQxdTj9K47&#10;4HeEvhvpPxI8WeEfh7qElpGZ7fV9WtPLcrPckki5jlDY8w/cliYBvlBxzSi3yvu/6/r/AIYurSo1&#10;nVqe9GVPle109UnzdVJXV31afe67e5+I/h34cTw+GfG15IvMFvZ3vksVkgmbahY4wNrjYeeOOxqf&#10;xRomnaVqdx4x0LXltbwy29rco12PLOAQkZXOATuzjAJ4qX4gX1/JY+XDo1rrFvJNBPJp8i7ZGthI&#10;okaPcQrOud2BydvQ8VZ8R+HtO8V31zpMVjZFV2zXDTWwZZ54z+6ZhwTjghueOOMVVnqu234/8A4Y&#10;ypx5ajur35tU07cvSyt18r2ts7VbuDUYJ7TRtbgj+W6ilhmuIVWMNzlEcfx56DA9qbBdz35uLbXN&#10;NjxayAw30Mwf7QrE7wV7dMe5qjpevaxNrlqW0qPUNFmhZri3jk857G+jb+Bj1TrjIBU964n46fHL&#10;w38H7u08UG5+wzTWFzenTbq28tr+3t2DSwwlyE88glhGSGcA7eaXNzaR1+R1YfB4jEVlRhG8ntbu&#10;t9ttE73ura+Zm638ZoPgZ8QbHw9488NRw/DVdEvJW8bQ3W60ieJt/wBldeTuw/3GwfkyucYr3J4L&#10;LWoY7/StYjRry1hlglEwVjEQGRwCeQQRXmfxd+Evww+O/wCz/N8MPHsNxN4e8awx36KsIjurWR18&#10;wToo5DxBlYjnoQQQSKwfEPwk13xN4q0mG6vrfXrXw7caDDbWudq6xpsVuBJOE3D7PdpIokG07WUM&#10;pBBGDmpxirb9V8rr79fw7nZUo4HHQjJydOpHmUnZtSSatLV/E22pK6jopaLma9V8f6TLfaI0TafB&#10;c30ciz6erNtE06/w/lXNeAdTh1LxN4m+GVr4Fl0RGs7e6tL6ZFe31C4I/e7COC0ZGCDzg5rpvF+q&#10;WMHiX+2/FcUdvpukxLdQ6pPMFWOVjt3kdUK56HIOa8pOufED9nf41+J9S8VeIdBm8A6l4cfV4Zp2&#10;8iTTtRXPzuQNpSYALuyoHHUmqUYyk3209dVt9/5nLgKMsRhZ01bm5eaKberTi7K2jaVnZrrZa2O4&#10;8RaboninwTeeJNRsxa29tasZFvYmEMbRcbpIjwUDqG47YNaHijUNIvLW10/xto9rK19PCLu6hbMM&#10;aLE00MzluAmY8En5QSATzSWXifw/4n+FWj/E68kfS7bVLOCb5lMkafasJtkUDDRtuwSRgAg5FP1D&#10;w7bzPpuk+IvAtr5jJJpcVx9ojlUwFCm3YeXhkjwrKMsoboQM1OqkkY8zjLlndcspJa6prs7q9mk3&#10;a/TTa/MD4QfD3xF4HtPB974Zj0yLT/Ei6joccsCxfYplcsPKYE7I5HLEKDtIbpWVr1jZ/s8Rw6x4&#10;d8M2lrNL5g8mNeZ2720TAbjv+8FPRvauquodH8NfDWLRdY8JyX9nplrKbhbONriMR2xJSED77bcb&#10;VwCflqh8QIfD3xR8G+Gbyy1G1hb+04b8R30Pmf6Pj5sK5DKxGADkMpFR7smpS3Xrvv8Am/xO6jiK&#10;0qvLUlJ0pSd+q233e9ru/rfUzrH4jw/FHwh4B+PPhjXIbaPSFurnxFo+pLtuPssimF42/wCeckcg&#10;XPrVP4S6zrXxB8X23xQ1m8jS+8IwyWN3Y2DNHKFnX95bXUB/iRgpVhgNjIrpIF1W1+IH9jjw5pN5&#10;per2dw19NFCI2tY+CvmwsSZgzffdOnGRUXxK+H+uahrGjfEXwZqx8PaxcfZrLUdS00rJ9ot4pvOS&#10;GTK4mgcgqxbDorZU54q5Sk79Evx/r+vK41cLG9JJRU01Ftp8sZOTcXZXd7yV7Xty6PQ7Xxg0Gp6M&#10;1vHH9q+1QMqRw4JkRuGAB9QcEGvPtQ8aeCvCdz4N8BpourXWgzNPaw+IbO3WS30ue3TIt7kL80JA&#10;BAyMcY9KrfHjxlothceAfiN4nltdHhtfEy2lxcTWjy7ZLmMx/Z12kFQ7HAZhjK46kGnaf48+GvhL&#10;4u6l8OtR0+PTdYu9Uhj1qGa6UR6nbyQjytQjj3/MpZRGzYyrDnqCZk+Z3Xb+vy/QxweDnHCqXLKW&#10;knZaWcXyvXryqSeiers1Z3Xoh1CfWr6TQ9N8kW95p8c2manb3wWSYscY29R/ez39Kq+Gri28Q3tj&#10;4xjikiurWaSxa6lRWaZY3IwzDnGRkdqteLrG9GnyXmhWv+l6b80MTQh0nYD7nHzD8MHnNcD8BPiX&#10;4F+Ic3izxl4Tj1jSrhryC11SC8Rms3a3UqZ7Qnqjcq24Bwy8qOprrr5enp+Bw0cPKpg51aado2Ta&#10;1tfTX/EnfRNXVrK+nTaJ4YXwzqPl2kVv/Yekx30VtCzFnheSVWTjqQd0gb6riuM8X23/AAiFrq3x&#10;18ML/aOpeGLzztc0qzzHcSabEh3QxAnbKwRjtPQ/WvVYbnRbnW49Q0ueIy3Fn5jKDxcRnofTII+o&#10;71xOseF7bxN4H8TfDj4ea3b6brFpZmKymw5bT7ucM4LHjPJDLtyKajHmSezf9eZvhcVL2nNO/RSu&#10;tOVy97m62be6791Z2Pg38VvCfxv+FWi/F7wS0lzY65O/2USJ5EkPzFdkit/GpGDjOe1PsdKht9A8&#10;TT20s1m1/duv2iSExtbzIACwzxjI4YcEGuP8H6v8WfBvw88H6LFotrcXXhvyoPGWl6lAVu7iBXKG&#10;7gdAEaQn95gjLD3rtfiNaanpM19rugajYpa30awR2epXxS01G6l4UTKwxCwIGHHXoRUuUZe8v69f&#10;TqbYihCji5QpNKEpPl1vpGSsm7K91Zp2s15XthfCLxh8Nf2kvD6/FKLw/b3GveD9eudMfcvl3Nhe&#10;KnlS9eQGjdiM8MCa6nwv4bfwBoV9oX29pGkkAsleQf6XhAuV3fxMByvqCRXE2un3fhn4PSfGvwq0&#10;OgXGnQXOoahYJDI8F982JPtCgbyVYMRIucLyMqa7i28ReF/HtxpvhK81zSbjU7nRU1y1tbO+imZb&#10;ZjsS4AU5eJi3yyLgHHUGmu9vT7/+Cv6uRjYvml7K/suZrlerhy6tdrJtvTo9dSrqvhcaLqv9vTWk&#10;d8senyQw2fk/vGiODs3dCMZGCK8o/aa/Z08EfG7wb4T0i2u5rFfCXia31q3aO1V/MJ6QMpztBIUH&#10;tjNe22c9zNFq1tpslzdS6cwt1t5I/LYNtBJR24YEHr07Vzvi8+JvCljceMrHVLOGxgtYRcfbYyr2&#10;x8wb2LDI24OORgHnIFEb0pc8N7P/ACf4Dy/GYrD4qE6c7Ti1y9LtrTSz6Sdrrq9zW+EcmnX/AIM/&#10;tzw/4f06z81ZIGsbFg1oJEZhIq44K792e/UGvJ/Cvwkib9m64+EOv6pqGjiPxPNqnhG4tXNrdaVJ&#10;bz7oVM/Rhv8AlVmwTG4U5xXp2neGvDvwf8DX9z4K0aKHS5JJtQ1Kzs32r5knzySxLkruc9VGASci&#10;snU7iHxz4Jv/AIZ+LNQFjJrMN3JpN/ZtuD6WAr72DAgNGSFeMkHHzLxS0jaz/p6f8Dfd2Kw+IqQq&#10;znSb5HOMr/aXJdp2u78t7vq1fo2c98CfG/xCn/ZNXUfjR4v+1eIt9752pX1m9vcRsJiFSeMDh0PG&#10;5flZcMOK7rxN4Xl8QfC//hBNatra8+06aV1NZlLxysydRxzk8+ornPhN8RvB/wAVfCmk+BPFk+7U&#10;o7VXs7yxaX7NewwkBLiCf+JSAMxk7lOQQa0ND8eeOvCGt6pB4/8ABkU2nyaoV03WdCuvtXlxqhLS&#10;XifKYMYCgoG68+tHNzS531/C+tv8rFYynW+uVXCChNTc1HRLey5Nr210XbRaHH634wufCX7P1hpj&#10;6Drg1XwzNFb6TBJkTX6Iw2sGHVGHyn0HWvSvFXii60rwFd+ONC0pZriHSY7ltL2f6yRyuUz/ABbd&#10;zcdTtqHVdS8Oa3p1rd2+p3Pm6leC5tLW6yWiwvzrHkcKRzt9+KXWJNM1N9W0Gy1Ka3e3ayv71Y2X&#10;FopOYxg8FW2ncO49DUQuut9P+GMa1SnXcXKnb3nKV72abimvS99V1bSex5h8RPgt4Nf4gQfE/wAN&#10;a7eWOueDtWsbexmtfl+w6bcxqk8ToeJI5V/FegNdJpWreFvgn4i8MfDvxBdvHpfixryz0/UI491v&#10;9pLb1gmbrGzAkKW47Z6V1FrLr03xAv3u7jTmsWeD7IiWrRzrIqHzIZSSVljPDLjBXOCCMGs+TVLD&#10;WPidqnw58a+Dli08WcdxoOoMx3XcnWSMDGA8fZgc4NUlp6bfe/w12Oh4ytiKcaVZucYwvur25Vtd&#10;L4ZNytrvJ9XJ3dX03SBeXHwxS1WWPULeZvs9y26NEVMdOoXdjOK4bWP2gND+B9/4A+HXxXSKxvfE&#10;GuR6JDeG8EkcU0ikxlX43xsQEJwCpZc9aNHt/HmofEzxZ8OfEWm3F1qGlaQt94D1pAv2g2kmVYLK&#10;Ty6uNpjbGRg96q6T8PvDH7Vvhfwo/wAT0WbUvBviq31ax1rT7dYJbfU7Vv3lvLG2WCnaA6YOeCDw&#10;KcUoztJd7W9Lry3t8joo4fC0bPFvmpWi5OL1TlF8sl33SknreLWtnf1bx/pHiO31fS/E/hC9trW+&#10;0y4H9sx3EZZrjTTkOoAI+dWAKnnuK4+5g8E/AnX9Q+I+nXklnoOqTmK906xt2mhju7iYHz1VRlWa&#10;Rst25JNXl8R+F7H4iWfxA8Yabq2l3lxNPo9lvlkkt13/AL2RHC5URnaGWQ8BgRwep4A8MeJvD+n+&#10;ICvjyXW4L28kufC1yIUjKEREhOMrIpc9eOV6U78zsn1/p/mmedSi8PRUaj92yTVrcyctUpJST5d0&#10;3trZO2u1rF4+mjSNC06Kx1HT9S1DyrzUIdRjKxTZyQAxIfnjaDuBrN1zwn4R+JOp3Xha98Pq+nSa&#10;bNZanY+SmyFt+dxxyrtwRkdBmuN+Hvw8sPFPwL0BPFFjb+Gdb0XUJLrXLF5U8ifUJHOZXKbU3Odr&#10;BgAQxra8C6ZLo13d/Eee3uIta1yeSTX44byNodkWUD54DnaB/tAUuqXTT8/+B8zWVCnh+f2dT34O&#10;Suusr6O97WcdU1t7v8xV8E+D77wL8cr218P67K3hceEbaC38Ju6+Q00SlHaBP4WZcBl6NU2p2n9s&#10;eCL/AOHF7pd/4bl1DVI47S402QmOCKIh1Kh/uKFUBk6Y4FaMd5ZfE7wHe+JNC0u1gZtPVNHuvtg8&#10;uWc7lEUjx5MYJAG4crzjla39C0jxLqPh/QZPEdjcR3lrbRy3yzXonaKdFw8JkA/eqecORkjrzURv&#10;LVfL5JR/rv8AeFbEzjUVSrbnjyxeqTvFXTdnaT73T10e6JI9Ivf+EbW3n12N7m5k877fZxqizN2c&#10;DsDwD6VyVnYahpXwt1vTH0ZrzVo7K6vNQ0+02q96yK37nBG0CZfk7Ag1SdNTg1HRZdA8XRQwzXTp&#10;D/ajTJGFLkCB024zndg/Ln5etO1fxhEnxEttQl8E64szXx0vVpNG8qRTAAUxcpIQZIMNuDJ8y574&#10;NVCpHmu+n4hDD1NYxad/e2trFuye2j7LrbQ8x/ZU+Ifwy+N37P3gb4JeIPG2rafq2peH5JfDtxHf&#10;PbXKXUcsnnWkMicN9mCBSvXZjI5rsvHdzq3i/UtA+DHxB8EeH/EGrXHiWS70eYXhd7DTbZHeS9lR&#10;lDIQ6eWrIcFmGeK8N+AWlfFn9l+4tfBln+zR4os20Px3qurR3Fh4bbWNE17TrtwixrexEyWE8Cbm&#10;D7QpEeH6ivpzXfhj8Lfjtqlv41trzUNL1eACTSNa0+U291HEQDtjbGTA7cvGeHPDCqrQj7eUb97N&#10;dndenbbRXXay+kzZ4XB5k68G3Rm5zi01Llm22muVqyd4trmd7SWjvGNfS7HX9J8FaTZeNvClxd+I&#10;vAtp/adjfWcjTfbGKOJDGxwZCQ20oecHioP2cfGfjOD4X6TZa+v9o6leX01xb3SrIjeVI5kCyLIN&#10;yMmduD6Vt+LtU1bwbZaf4vgn1W4uNPVbO5sU8tl1GFmC7ip2rvU8jGGA7HNY99p+t61+0h4S1/wr&#10;YR/2bHo8954ige6ljliB+SEooyh5zuRsZ6g5GKj4dE9Vb7tvwb+Z4KlHFYecakVZ80r9E4KUnFXd&#10;0pN3Vna7ta+2H4N+GifCb9pnxd8SvC2pGw0XxYLe61HR53/0eXUmBVpcn7km7HA4YEcZrvvG3g6w&#10;1zX21C/sPLuJbEsZvJVwU4B8wEZPPAHNcT+0h8M9Z8aeEPGEPiDx1fL4Z1C1s762XS9PH2rSr2xk&#10;8/7Qhz+8D7ADGcbuxziuo8FeOF8bfCPT/j1pGttfQeItAsbm2a1iKmMZKlgp+YctlkIyCD1q6jfM&#10;23f8tEvv/wAwxEqtajSxaneXu09E/wCWPIm2ld6STv0hu01aroGg+CviD8VP+Fj+A/HkMc/hjUf7&#10;K13T7G6ULPIkOx7S4ToSoYFf7p6d65v9nfRtV+HXiHxloni+ygi0mXXJF0+S1Vo1kgnJf97D91WQ&#10;8F1wD1rW+GM3wp1rxV448Q/DvRdLsby18Xvp/jCPyVjXUpreNQbnjBVyZA248nrz1re8UTt4ms/E&#10;WieFmtZtY0uAPcWUz/6tWXcqt6q65IYdDRK7bUe/5X/rzCpWqU+bDSvyOME+aycVeLvddLydm+kl&#10;10XM/wBrado/xu8GfDHxlq0y+I4rPULvR777Ky2+o2uNphLqdqycDg9hkV1Q8Ka7N4f1Dw9rE+L7&#10;U9MuBp+pSJv+zXGDhGwPuLlcZ68ivNfih4ulvdI8K3nhXxu7rd3kd/otxCovIYzHEylJgq+ZHEZB&#10;saRQygjnnFdtfftE3Hg7w5pWtfFz4dal4bfUoJd2oRzLeWcEkS73Z5YhmJCoZlMijIUjIPFC5fwu&#10;ViMLjJU6UqUbyd01dJ3UpS91WTtq7xXNZp3tdIy9M1H4l+If2X3l8ZR6fa+LJIf9Ml0+US2k8ttK&#10;qF4s42rIq5wfulj6VqfC3WPiDY+AYbP4ueA49N1j+2J2WTT5vNikt1k3QzE/wsUIBXJ5qL4u3njP&#10;SLbwv42+EFp4Z1DwjDI194yt9YmkRDpMihzNZrGpLy8s+08EDocmuv8AtmnyN5+k6v5en3Vmkdra&#10;s6tCysNyOoOCCVI4od9Nu/8AX/D9jCvW5sM37OKjOcpaXTg07cu+mlmk001azWpyOoNa6j4y/wCE&#10;w0G4+wL4f1Jm8QWKWZ23kJTOVzx5ik5LL1HBrH/aRHxB0rRJPiz8D47HVpNBVNU1Tw2GETalGCNq&#10;En7pxyM9xXQfEy+uPBNrDoGs6razW2rW/wBlia6tSskDkEGTzExkEcHjitPUfDkC2M2kHRYZLG+8&#10;NzWc2uWshLRgwFFFwnDSJz8rKc/Q81KV5Wl5X+b8vx/QdGuqE6Veyklok9VKK+JO9m9b26rTlvZH&#10;m2r+ILp/FMH7SXwM8NwvcfEDR9Lj8UWd7dGOGZbQyKZMKGKzxhghboy47ivXvGljH428MNoFpef2&#10;bfajCsljeIBIq3C44JHDFSPxFfP3we+Evi34F+BfGXwzt9bvB/wjmnrrPgU2tw19PJBHFvvJEinO&#10;4rPJvAhLMNpADbgK9Z/4WiuheNPCFvrsGLPxfCv9l6gIxDHFdyJuihliZt0bMpIzyN3HeiLk229e&#10;n3W/S2x2Zph4+3j9VakoX5Za3cVFSgne6fLFKNtXeMo2skaXhnUDqFpY+FrTxta3Wq6TIySM0Z+a&#10;RD+8Ugfd4z+ferUWpeErqO/0vSGhsby5lTzrfPlLI+cLgjgE4OPU1a07R30zXbrxHAWt57i62ala&#10;NArKHA++Dx1HWsnw8q+J7LUtCv8AUQtxDci+t723iAAiV8qpJGGAIOfT1qpc233f13PHfJK81srN&#10;+Tbu9lqk9UvmjF8YeEfAseu2viTxBYrYyeG9FvIGulJTyYZ2XzAdvBJbYBweelZPibRPGnw/uLXx&#10;Pf295qGm295Ld6vpse25tLhnREjCLgvEIyu/A6MSc810mpxeKtQv9N1K51qaSOJbgajDDbh7bU7c&#10;gFN5HzQSIwHYhs/jRpdpbeKNNvfEumWci3i3EsUdjqWoPGFbyyqBJVGFG4LkspAyc1FlzWR3U686&#10;VOLm+ZJNNbrVvRXtZttyvqk2tpJmL8S/jh4W8La/4O+H+txW00PjLUIGs5p2Uxy7mxsAyHVsgYbB&#10;GetdX4mk034bXsM1vpDxWerakqTSISEgmdsByR6ng15h8Lfi9ZeJfHifA/48/CW40/XPDGgQ3ces&#10;+ItPgkjaZ5CDFDdxjy5No2kOm335zXfan4ziHjeP4aapo9rJY3egTXN9Y3F4GmSRWAQx8kYKnduH&#10;fHQ1cly6PRq3/D+mvqVicK8PUhRUHopSlaScZxvdSi1p8KXk3ba5y3xn8OaB8Nrj/had/wCBLS6s&#10;f7ae61ZVuGjmGpFBDDIm3/WFkLg5B6Zq38NfHniLxN8WfFVrpmo6TqOjafD9s0W6025Egn06aJDa&#10;bHBIDh1lWRDxwCO9dVbx2fhS78MeCrWz1LULFvMLG9iSZldR8sshJyevDgEA15/8VfgzYfD7xP4b&#10;1H4KRL4V1JdWN/fRaWi29tq0IZY5rORQCodlKyAlcHYwypOabcbX7W/z/wCB+OhthatHFU1h6z95&#10;xkoSd2rX6q94tKLSavo1daXO4vfHXiLRtUsvDXiKy1C7uLWZZv7UsbESqdyEndGDuCAEKWGcED1q&#10;PwGfhF4j+K914s8IX0MGsWtgBr1pAvlrdqzfLNIMYd1IxnOR0IFc94+8Vab4P+PHhnxDfeM7qxm1&#10;SxuE0zT4r4rZ39xE375HjdSEOxwVYOM4x2Fd7Po2m+HPEMesWOjiH+0ExfS+UCHB7Pj7wJPLDn1q&#10;XfbpucdaMaNCLScXUg7W0Td2pJq2quns9HtZo4Hwz8I7+Xxx4l1Lwz4ol024u9U8+3Njqsnlzo4+&#10;eVoidoc4xkccdOtc/wDtMfEDxR8L/hxcX/xF8q5sbq3e31S5/s8NJptmkbmSZSP9YxwmVyMjJX0r&#10;Q8SaLqs3x28LeCvBfjjy9W8PCa/j0fVtcjje+02Q4luVWNf9ISM/u/LbaV+8Ca6uXWvDXjP4meL/&#10;AIR+LfCWrW9trWkMZb+RS1v5cUe0yxHBUbt25cHOV5FXpGpeV+npr/X5M9CNSVOvSr1LVIqKk0rK&#10;SjFqN03rqlzadU423NXw/rnhD49/CHw78SfAOs+d/aGjxXui6lasNyPsHytydvzAgqehyD0rz3QN&#10;b16fxX4g+E3hHVZLXUFjW78RWuqWbGGy1B0EiCGQcMCAWdVyBnrUv7I+m3Nh8O774T6/bRWuoaD4&#10;kmj0dkhFk+oWcMgeG68qPorRsu/GQzHJxmvQfDcfjKwt9buPiHoenyXC6/I9hdWN20i/Y2UbG/eD&#10;MT/wtHkrnkcGpauuXs7fd/wF+JzVvZ5disRRh70U/cu1s5Jxeq95WeqsndX01RzfhHxJ49vEt4fD&#10;y2F55mrMmtaW6r5tm/8Az8x5PzoOoHDU1rTxnqU2taPpHhHQre/jvvtV4NT3yW+pSgHBZlG6JnXb&#10;zggDIrDufGNloWtQR634AuodPmv0mvNY0HfuhYziKNHYEhSrHLqTjacjjivUp4tUsPEs0lnqG5re&#10;YG7t9QAZbqNh96Jx7dAcjNTGLvqRiHLDvmUEuZOz801o7N3ttqk1o2+p478N/BGv/APX5vGPh6y+&#10;y6X4m8uXxV4R0+5LafYXOTi8tAy7kZ1IR0+633jg10Hxc17RNO8WaF4M0ee1sdL8RWkjeLLO+XdY&#10;x6egyzleFUliFLr044xzWra3ninQ/iUvgPWNPsbzQ9cs5Jre4+0tFcafNGG+SMn/AFuQVOBhkGc7&#10;hT/GOk+MGN3YeEDaJ/YenpJ/xObRbq01CGQfvrdiPmjO0emMnJBGaqPPv/w/9W/E3niPbYyFWs02&#10;4730a+GN93eErJXTdkndxV3Uh+Kvgnwx4t0nw14v8LS6a2kx7dJ1SDUvMs5LN8LFKsrYV0OQCCfl&#10;PtWR4m0Lw9+zai638KvBEM0V/wCKopfE2m2PzOI7x9rXSqM42naxxxjJqja/EkfEbwv4P8R/D/S5&#10;GsV1yfSbzwrqlilt5tky4d0R90c6xMuQVIDLnHNeiavZW9/o2ratp3hiSz1m10V9MhjtbgBXVs+V&#10;tB+XgkYJ6A4PFUu39Lp07eYqkfqdSKnF2d1ODk7O0tmm7pNu91dJu6d0zP8AiFrfgC58Gal+0JoH&#10;w9l8Q6h4TtZ0VobBob+VrRiXtl8xQWQ/Ng8g8EEg1w17468AzfE34cabB4Y1a7tfFs11rGga1/Zs&#10;imxt7qNGktn2giNsFQUfAIBI5FdD8PdTi+GnwT034YfF7x5NpsdtYx/avF2tzxxRu0txsNpM5YrH&#10;ITIFGTtYMNp61a13QPGvgb4teGNM0Ix6h4b0XVGmvIJtXWG6sbP7GU8oLjFyquVYBiDtGAcgUe7K&#10;Lfr/AMD+upVBUcNUnSbckvaKEnJpSiotJJ2te7Ttpo3GS1RFpfxo8PaR8TfEfwa16S2s7rRroNot&#10;896FFx5q58og4+cHjaeCDwaT9o/UrbwB4Y0f40a54fvLrR/D0az63b6fCZTEDhc+Uhywy3JGcAdK&#10;veO/hl4G+Omt+V4h8MaW2qWUEd5pus6ddPbaglzE+6NWDKQYtpHzHcCSRXOeJvi94a+Fnwy1bwN8&#10;ZNTu7JNRjGn2k3iCA7Lm6uX8tbVWixk85BUgheeMUWhKVunluTQp0alejPDwbqe6pw6yTSi3Fpt+&#10;9q9tH0a0Nbxjq3hjQNL/AOFmeD4FdNcmsrawf7aXt7rfGSkMiMP3QBOMMBnIrai1HRfhpaW+kaRb&#10;x/Y9QRFW3axbyrUK+JIXK5CjczEZHAPpVXQPgH4W8IjT/C2o319qGnLo8NqLbVHN5C08coe3leVv&#10;3hZD8isxJ24BPAryb41+EvjXF8CPid8TfgvdR6ld6tqGm654b0mxuLqC+0z7CVS4tjHIhd0lWFsQ&#10;7c5z8zAilThzystH0v5/kVh6WDxlSNFVXy80VzS0TTlGMU27pOK5pvpZNLex7ZZeN9IgudP8NfFr&#10;wtpFvdSapNDZLNGPsw2LwwabgFkZQCOCSRXjfgPSfH/wL0zx18A/7T8TX2gWl/cN4btT4ReK4Nrc&#10;/vZVsLmM4lMRY4XAzjiu28OfHHwD+1J+zfpXxBPwft/EVvq0W7XvC1xMUk0u7i+8X3qrbFYDLKMr&#10;uXjrWt4X8W/Bi98H6PotxrGpaRda0p1q10LVtUn+3W8sLfOE3NuwpH8J2lcHGDVrmjFwf/DW/pph&#10;TjXwEalOrRlfm5ZxspJSg21JauUbJTW1nFtqeunPjxRovxx0WP4hfAr4laleat8NrO7S1tLVhFLd&#10;3QtcfZLqGZQwckKc9mzmtb4Of8Jj4d1+Pw7a+CrPTdIutDGqahYw6skN6upTyKzH7MflWPHmbmUk&#10;CTAHWofij+zNoXxH8N6t43+CXju48K+LNQ1ZNb0/XLNd8LXyhQ8csalfMSYKFcE8+/NU/wBoT4Rf&#10;Ff41fDXw34h8MeIrLwh4/wBMk+yahqGm2EUkb2rIxnhi+0/MkRmSFwpJIx7ZrSMIVLR5rb2b/Vr/&#10;ACZPt8vqU40lNRg3yvnTcoO17vltzx53KzSvF3drWve+IXgu60+xu/2kPhtFa6lqkOlTXev6Jplq&#10;BF4iZY/3dwifwXYC7TgZkUlSScGqP7Rt1rHxO/Z+Xxv8KJdc0nxlbWdjq9j/AGdZstwzBlL2ksci&#10;kMuC6lSCRis/4aXdxq3wC8bxeENL1bSvFul6VPoclrqshW1vr60iZYbu3YHaBL8uWVvvDnBzSfAb&#10;9pb4vP4N0XwZ8ePhPqjaxa2UEOo6xa/Ol5mNcS/7Mu7IZe5XIrOMlTtJ20t5nRHD4qnJVoJTlQna&#10;zaTcLJ2a2lD7KaezS2SUet+Pev3N/wDDmxxrWoaVNqFhG631rbu7pMEDbmVB86hh86YBIziuS+AX&#10;7S/gv9oPwldWOjeOo9G8TeGrmMXV9b2pnt2eMEyRRtIo3RyhTlQdwz6ivQvEvgeZ59H0nR9QvrjT&#10;oWkuI1actcQSEkrLuOD8p6A/Svnv43x+I/gP410/To/hvaz/APCbWso8N6pYoVLa6h3+VeRH5dsy&#10;ZUMOQeAalbtW1/y3HlOHwOOwv1WK/eXcoO8VazfNdSWq5VdpvRJtdb/UeorpvxC8AtF4n0+E2err&#10;GzW9zEs0YXKsOOgIIBGeVODnIrwPxLJ8RvFfgW/+Jfwp+KGj6rqXwx8WMLOfUGb/AEuziA8+wumV&#10;T5hOSUkwCCBya3Lf4/8AhnwZ8U9H8Gahd6p4dtm0mGG1Wa28zTbud4d8trK5H7qeNkfY38Q4rsvh&#10;Kfhde+JtcXwZpK2sPjK0h1NfIRWsrqMJtR0wNoZl5Zep61S+JSX/AADmoUsRlFNznTbi7Timrx5W&#10;7ST9YXTcW9rPVaZHxR/aLi0aX4f3IspLS81zVEF1awXIZI4ZF/1m7Hzqp+hqr421zSrP9v3wHq9h&#10;44jknvPh7qVlfaXv3NNCsysk20Dg7s8nI9MVU+J3wI1jWvEf9peDdSt8abcQJqWj3DMx8kndvhYc&#10;oSee44rpdZ8HeMtO8deFfHWoJpb32m20ti2s29qElmtHIbypRjjgZ3KetTGrKL1Xf/I0p/2bRpR9&#10;k1eVOrFq+vvJuN7p7XWz7NN620vFXjP4i+CPiXeTQLpOraPq0MK6barut7jT3RcHzZGyknmMcLgD&#10;GADmsPwXrus6RrviTw58StYsrnS9W1SS/wDAesaZpy7rCERBZIJV5CyxuSwPQgn6V1XxB0tdYSbx&#10;7o+srNa2+izM0MMXnLNtG6Nyq/fCuN3HOQcVy3gjxLB4g0Dw9oHxBsdJtr3xHCZ9J1DR7sqt7cIC&#10;ZSowGVtuMqR656VPM+ZnFQ5J4PmUFslKytJcqvdX0ulH3rLWN+a7ba1rLwXdeOPh7r/gPW9U0HXY&#10;vJjCLHZtA7zp86Szc4V2K/w4welZviDwlL8avBvh74qXaXmk6no+j3dnqWg3Ue+G8glTypYLhH++&#10;oA3K3vms3w34M+Kvwi+OF5qHhrWNQ1nwvrUhbUdJuLFC9gxxtMcoOXiXBwuMjNWb74teNPhz8UbT&#10;SdX8IJP4N1K3k87xAs2Dp8pbiKRW6hv0ojKK0v8A18zp9niI1b4WcZac6s0tHG048rSXM0lold2T&#10;i3oZ/wAIfhYfBf7Ox8FeCPF95Lpv29jEsn/LtFn54U+c4TaOMMPbFbfiDxbY+GPHun+HvFF3Kul6&#10;vokUAjuELxM8cwZZBnGGy4U/QVtp4b0W1+DuqaF4Zu/7LbXGmntfJJYW1xIcgqD0QkdOgBNUPhzq&#10;/jHxD4OstB8aeHrW4vodH8u4a5iDhn3lZCrDgqRjGORilJyl73Vmc8Q8ROrXqarnle9oy1S97a2j&#10;WvmvM2PiF8NR4i0y/XTvG82nf2h0vBCZWtkx0TBGRkbsN/KuR8UaV4itvhPDc+cPFhS6htriazt3&#10;t1vIc7RIvlsfLZDy2eK6TS5/FHhvUNE8LazrUFjHJdGCxkjhzHcR4Oy3Yt/Fjoe5qGx8M3OlX3iK&#10;PSPENxBHdajEr2jttWB8jeMdMMtN2l0/rc58PUqUUoykmk01pur8u6Sa07Pp3sQfDNfDXxG8FX1k&#10;LB410+6+w31nqEm6SCdB95JV6ezLVzw9oNwup3un+INTeSzutPZPsWoXGZkT7pBJ6grk7s1gQQ+I&#10;vCOvyaDpkMcmnXmuXY1BPMHnbHj+SeM9wD1A5FdB8Q9G1bW9N0nUtImt4rtrGewkW+X5ZC0eUBYd&#10;ASuD7NU83u3sVWX7+0ZWjPVa3t/ldr1tbVh8P/DWqeEtUuNJ0bxO2s+GdSmP2PzlBuLO4VMNHIw+&#10;/GccMRn1zxTrufXtN06eGLwy1r9h1YR26TRfJLFjIkQrwOSRn9KxvBtlDA1jpWoWuoWs2l6bCtnO&#10;zjLhwRwy4Em3oMjoBXT6pqWu6P4OjN/BNNcQglplj3bs/dZh3z3qlqY1uZYjW0m7eV+z00d1a77v&#10;vqV9E8R66yHxI2nXUKfaPs95pt0vyg5/1iE9A3qDg+1V/h/4zuNW0/WDL4ms9ZsbfUGOmW80BhvL&#10;Pv8AZ51JwXU52sMblxU3gnxbq13qV5a6j4et/wCy5lj2yJLzuxhtyHp81UvEV5oXhHxC1xqPgzav&#10;iTWLa1a4tbfOybaVWVyvIGABu7cUejD2cZSnScNXZq1ntZ273Svs79He+mp4c8f/AA38VeMrnwfb&#10;atbvqS6JBf8AlrkbreZnUDd91jlG46iq/g8Xnh7xVrTf2Iv2OSOLyb6G63LMMkNlP4CvHfBBrK+K&#10;/iXw78Db3Q9aHgxru31jxJa6I7W1n5k0ZkVyJCQM7EwSSeAK0Ph9eeK9P8Ma0vjTSpLWW4vJ2s1j&#10;RZFFtz5UiY6hlwxB5Bp6t6hKgo4V1YJ8k1FJSeraerVrbNbNO1+9ibS9X8d6d481i/13SfM0G5s4&#10;I7IQT5mglDYZvL6FCCDuByOmKg8Q+NIdF8cWvgbxn4Quvs+uMLTR9SulEllcttLPEWGfKfA43Y3H&#10;oTV3Qn1zX/Atu32yS5mj4hvNPj8pyAeCyOOpHUenStHXtNutXjWCOG1n09YvM8p/maO5Q7gfbHPu&#10;DS3Rn7Siq37yK25dG1blSSkvPS7T31Wj1MTxT8PvhxP42j+IaeA7ePxDZ2KaTDrEOY5prR2+a3Lg&#10;gSIMDhskdsU7QNW8ZaL4GvJ/GPhUaSllfXFu1qtyJTLaj/UTxFPuEjqh5BBqr4HubXxH8SPE+m29&#10;9N5WjR2raloV5EdpaaIyQ3VvJ653K3bI7VDo/iu88P6dH4Tt9Vvtcns7nfILtlW4S3Zydr8YOzoD&#10;3HvT21ZtKFZxVGfvOKg/e5rqLV0k27Jap9VqnF7mxouoeHvF+hte6drkc8k0Obe8il3B1/usP76n&#10;15qHxB4L0bxT4FsdE8XaFMZrG+hvrK4tbhoZLa6RsrNG6ncpHp0IJByDV0J4Un0nUPEP/CMRm3uF&#10;YTrZwbWkJ+Ukhcc+9c78PL7wtL4Dk0Kze8WOyuJbW3huN3mLg/c5PPHT1pamcedXqUnJcsl6rR9U&#10;191remx3Calb3tvme0Nw3mCGWSNwH8wEEZx3/irG1Xw1oniC71jwzrehXWnxRrvstaguDGZZLgES&#10;OmwhkKsBknAJ6VQ1vQdV1Xw5eah8M9Y0uS8uvs72r6hJJ5byQuNySbeVJUMuRyCcnOK29VU61uvo&#10;UuLS8s9Nby493nBGKnchx/rADj64yKfxR1OeMfYu8JW+9OLXLrb747PS+l7GHB4evtW+H0nwl+LO&#10;tQazdafpKvqGpNavbx3nlsWjmDA4RgFXOCeRnvUmhX934n0jSfEN5d2F5HJp+5o71BI7xZ48uZTx&#10;6+hqOy8V67ovw402z8QaBb6xLeQ+TcQw7lhkz1HzjhdueD9Kv+CdF8JeGfB9voHgnRms9LtLZ2h0&#10;9W3CONmztTuACThew4qU4ye50VJSjTk5L7Tta3LrdSaSty3drJK1lurI5TW/hzpD+Ho/DulaHa3X&#10;h241F11XTpGLNbo4yXTJ5V/uuuRknNNtPHPg34b/ABH8P2F/HdW8mpte6ZHJYiWW2W2t4PPQTISS&#10;jBQdh7nIGa6bxR4fj1GxjufDHidrO6huoZJ/MwqvFn5s8c8etWZfBunzmaw1DVmW8jhb7PqtqgWZ&#10;FbopOPmx2zSjH3tDZYynKnas201JNap3atzPRp2bT7uy66mq11aXusXOi3enwXWn30IO+Qffkxny&#10;yvcbTuz1BqFbAs0ava2dzZ3ytHJbTQiRcjjnOfSqMkmqaZNa+TqtrfQyX0Yuo5o8PBHt2mRCP4t2&#10;MjpzV6O51G2u1u9D0SO4t47kQ3MXmbGEfeWPsxB6juK0+I85wcfhfT8V62s9vuMW9ttIWGRLXT5N&#10;OnWSO5a3Vt1vJGmQQvGIiR6Y6VJ4w8UXFj4bk8S2NrMbSO4WSSa3xI4g2ZMiqfvYIGV54zWjbapc&#10;aRqcVrdwTXNjdXjo26EMIi+fkfuFPvXnHjbSX8BeCB8IfDHj+LRZdQ15pPAWt31qZrW3nyZTp9xk&#10;/dYCRM56MMcip1tb+v6/rqduGpxxFWMX3W92uX7Tuk37tk2rN2u1e1n6fZ6417HFf2N008NxJHFJ&#10;HDNhYmIBZlx0GCOOnNRanDqKeIJNRt9XhkjW0Z0tpIf3i4OCwkB5XHBUj8a5/SbDUfDFpLa20KyW&#10;v2Zfs9lCPmivJXJkdDn5k54XsBXRWb2raXBrAvLVxBb+Rc3NvIMJIDh1PtnqDyKrVnHOnGlK8dVt&#10;/Xb/AIfVnP3viV7uSbTPDkp/4SKGxW9t7WZjEbiENgsGPDLnqvWuj1S0TWjZ67NotmupWdufseoS&#10;IrNAzL+8RX+8qnocHnjNVNRYwa7baTNoe+3msWe21qPa0Ybr5Ld13dcjg1ai1GSPW7SyFmqrJC4k&#10;jX+I45x2PFTbuyqklaLgujd79Lar002e12mSLfXV1aJb6/pvlw3ahZFT5gHxydw7H17VhXmq3vhW&#10;5uLS8N1NDYWg3STTKxeF2AWUk9SOQTxxya3xbPd2/wDZ0CyNaoQke5sMFzyc+o7Vm+JXt9P1Gxsd&#10;YjhubG+sZrOayvo8yOMckN6beoPXiiXNbzFQcPacrV1q7emunnbT9dDmbW0XTPjZrb29nNpsNisV&#10;9DJbtut9Zjmj8shuNuVYA4znvXS6laal/b1rq0i28cMEKvFJI22RZi20pg/wleuDWVpGhSeEfCS+&#10;ErFr3UtGt4CsAuJDJLFD1Az1IXt3wBVHxT480zw7caL4T1LVPOsPEsn2fSL64s3kWK4Az5byY+Rj&#10;j5Q2Ofejmv0O2UZ4iqvZ62Vtm24xWr7p7tp3tqk7KxveL/C2sB/+Ev8AB2qXH2u0uA1xpK3BSO9i&#10;GQYwT/q5DuyH5HHSsHRU8V658NNH0Px/Z2moX0Zli1yO4ZXjuZUbKHKhQSBtP3cHFdm3iH7LfRRT&#10;zR+XHDsvNykMrgcH6VBc/ZdHlm1a8m82zXaZ9pyIgM4YjsaqVpKyehy08RUjTUJRTaaadtdLq1/n&#10;fve2uitjfEq18SS+J9L1zS5IYLaGxZTqEdy3mtIxH7l48bXiZcncTkEDFatg1xY38aXWnAwrZl3u&#10;4/lKEDIyO4I9Ko6v4cPiDw7eTeG9bW1uI/39q2Q8UgxkI6n+Ej6e1UfDkl9q2kR6tod2+n30EiN9&#10;njm862u4wMOI8/w54I6g1NveNLRnhkrr3fd69dVf8drre6XWHx14ktPAev23i3VNSvo9N1bTREuo&#10;Wtv5wjkU5y6KpY/KevTiulnszqulya7oV5b3V39nQSTrGVFykeSNuPuvkdKWLUIdTeztFQNCLxob&#10;61ZflRgN25c85U4xiq0Wj6np+u6i+ka2yvNatL9jZsxMxBG7b2YEDkdc8iq1+RnKUZU4p6SS+TV7&#10;JNWuvvts9Dm7K11rxLofh+80/W7zw/PZ3/8AaGpaeLZWS8jUsZLV0kz8jghscMDyK3tC14eL9Huv&#10;FWm3Uf2iO4O17dWRZoQe6tghx0IPpXMarqWsXF9o3jLQdat9O1IPFB4s8PatGGju4nYoGHdJNwyr&#10;jqOCK7Lw+16ni2/C6LHb29vceX5nmbvtEJUESLjuDwQeaL3sr7f1c6MUuWnzWXV9NPe1i9LyvdWd&#10;3pZ+lNvEVzoNs2tXFn51u1wI7+S1tQ7rCRxJ7gHr1qDW9Audd8R+EfF2m3MMlxo+oNfLcW6vCs9m&#10;8bRy2+OpGGV9jZG5BwKv3dysC6hO3nSwYZZrcoMFCw+YDFL4K1K6uNb1jQ722MMmnXWyznAOyaNl&#10;3K3PGecH6VP2kv6/rQwUpU4OpBapO/o1yv8A9Ks7dGcv448GzeIPEbXuj6pfW+mw38d7IdP2tNbX&#10;ludwAV8q0Tg4aPGTnIINWNJ1PT9Ii174jaDb38mo3d/bv4gsm1R2VCqAbo43O2IlOSqgZIOcmuj8&#10;K61oerazrVjI5juoYLeTUbOSMxtCWBCtz0zg4NM8IaRewaZcabqVwlzN9oZVuJI8PKgOQW9WAOM9&#10;6FqtOtzWWJlGn7Oovh5Vba6dnr3Wi/BrqPv9B07WFn1Dwx4jmtG1WPdJIr/c4yrqp6Ed+1XC11c3&#10;tvo2trG15bwrLb3lupG89CfQA9x71g2euXNp8Q18Oz2TLM0JdlmQpFLCOCEYcbx3U9QadcaV41W7&#10;uNB0O5h0+S31BJtI1KP99/oeQ7QzRsc4c7oyynK5BFVExdOWkZSS0um+z0vdatLTSzur2V9BviX4&#10;n+E/Buu3Om+PdXjtdJnt1b7RJE+2zcHa6u44CEYYE4I5ra1S30G+vYI7uGS/gkt4XjmjuGcrEB8k&#10;nX5kIPXmqerWmleKJLq9gsjFdSaf5OoQH720PweRtYqc4JByOKnt1u21C1ntltW2wNFZkw7GWNUA&#10;KHHAORnHTFTbo9SZezUIuN4ySs9dNlZqy09bu+/c5aTwZ4r0f4gw+Mfh747GoaGqn7b4eueZI2wf&#10;mikPVDx8p6HpXRabJeajFLbazod5bQ3ULW81rJMGKBh95XByCQfwIqNr1xfXUFz4amtLSGxEllfR&#10;yArKx+/GV6qVPc8Grl/bSa1oX2cyzefaLFMr275aTAyD7+9HoXWrVKnKp20SV9L26X5dG9dW/e79&#10;Tm7O31j4d/DTT9E1vVtb8QR6DCYb66uYw1/dQ7isc/BzJImV3AZJAzjNdFdG01/wnp+rWDrfeXCX&#10;tm1CPDmVRjcwYfK4PqARVWwFwPCEfh3xbrs1/cXqu9rfT24hkYj5wpC9CMY9SBS+GvGVn4hv9NbS&#10;tDuZtP8AEGlS6kuu2zB7UTIQpikz0ZxyD32kdaq7qSs3uOp7Spepa7UpNtaRad3tZb2loknZWt2s&#10;6R4htVtLKz1iwkMy2cm+eQDKsBkrkeo9Kn8O3mlat4Ws9cDzPHKMR+ZOHIVmwBuGMgH8qzPBNzP4&#10;j02x1mWKG4tZJJfssynkLuK7GB79fpTtK8Lx6Fb3Wm6FdzQ28mpNIlsGDRqx5IUHlRnsOhpRcnr/&#10;AF0MqkKcXKL0afy3aa8vuDx5rnhnw4Yn8aXscdtLeQ2MF5MhJimlbEW4gcKW4DcYOKvwTXHhzxQu&#10;gyX6PDIY2hjZArBGG08/xEuD9c0zx5dZsb7+zrNrjUrGw+0LZqo3Tr97au75Sx2kDPfHSptFisdf&#10;mXxVYTSeXJZYW3kXPliQKxX6qVxgdDnFO3vadyfd+rJtPZp9r6NNK2nr1+Tvn/EDwnd3vhC/srC+&#10;ktZpJBKl1bqDJC6PuRlzwQPQ0vh7xWtzHeeGfETXDalb2YnkY2qpJPCwwJ1RTzzwSO/atSPVLG30&#10;aS+1C+hmtYWdrll6xxn1HsetU7m10z7JB4y0rb5kNk8UckYDu9s5yAjencCj0CM+an7Oouuj89NO&#10;+ttvO5x/grUvht8UPhpr3w50vxZcXK6fdC31FbSMw3mkzN88cyIygowPzKwGDg9ea2/Fek6VbeGb&#10;q/8AGUdtrmlalaW0GqXjWqq80YATzJQDg/wtnHGMVetNNXTrxb+WO1mZ41S8uobcR3LoDmPd/eAy&#10;eD07U6S2t4vDV54J+ItxDNa3UZsVvmi2xXazBgoI/hI3BT2z0pfZtbp/X9fidUqy9tzU2+VyTtf3&#10;tbczTSWt0mtumjs2Xry21S0vLG4tBNItrDmSVF+S6iC/cYZ+WTGCOx5rgPjZo3h3wjpdt8RotJ1C&#10;406PXLefVI7HJa3QsA0pAYEAHBbGelTwaP4z+CvhXT7q68Qyal9ktbTR7tb66PlfZQxUT7uquuVG&#10;45yMA132vDUYIIYbTT0uFlVUmVpB0xySP4h70J3TdhU5fU8RCcZKcLtXT5eZLdeT10fT8DktU020&#10;1fx81zFqmpLHa3Ec81jNdO0N5bY3JNBg9mIz+VdHbz6ssNzpNxc2twwvtsW4srSIw3YySf3i+3B9&#10;qw7S51nw94i0iWfw7u0tY7iKSaRh5tnIxGxFx95GAP04rW1ezuJ/EMepaJ5cbW8kbSRzR7lkb3xy&#10;rY4DetFuXUzre9yxb05dHvs7dNv+CuiTON+KV9rdh440nWrLwzcaium20s8lxZ/vLif5wq26sRjB&#10;YsTkjBUZ65rtU8QW/jTQ55rWG6ha3VZW/dqHXjPGCfmUjBGecUkKF9VsPEfh2S4tVubW4tJtP3fu&#10;POYh/MdOzgqw3dwT61j6BoD6RrMmv+H7COOOGN9OvtOZyA2ZN5c+4ySvbBIpL3duppKdOrRirWlB&#10;aP5vR9F5PbXyOfvdR+Kni/wTpnjPwZ4t0GXVNP1v7Xpt5JZubXUdPbKtDOg+eJuCpZCSrAHGOK9E&#10;v9U0zWprXS1EL3EyJOLeO8AkVAw3vGeCwXkZHrWAVvfC+ux6P4Y8K24tVIklSORY1G45Ozsc9T71&#10;palYeHJdfsdYkjjs9Shs5Y7XzowWjjYjeoYdN3H1wKpN2t/X3k4iVOpKNo2XvONrXs9UnbpfXyu7&#10;aWRmfCXT/E+ofClvDXjHxHZ6zqFvfXlvc3zWq+XdwmdzD5kY4B8sopx3XPWk1ZdC1/TG8LeLblbG&#10;5s7+H+yJZvlaGTpHGkvRiccc8g4IqPwdEnhnx3qngBZbyC+v7ca5a300hlt7xQ4ilRB/AygIWX/a&#10;3Adau/EPw5pPi/RL/SdVtxeabrFuIJ1gmPMfQkD+8Dn5gQR9RR9m7KlJLHNt2UmpJpJW5rN2W1t1&#10;bTa2mw3TPDeqaVp1vc+JdTubi80dWSG5VTHvQghhIi8HjHTjIyMUXc+pbLXS9Y0aTVNLuVZrXVIZ&#10;w01nJjo6nBKY6MMkdxVrwXa3ejWknhm7kuGj01YLKOS7dpGmjEeFfceWyMZJ5z1pLLTtatjf6aoV&#10;reGaN9PRZMOgB+fP45/ClyoxlU/eS5mn1XTfqrbau9ttXdGR8UdG8Xa58INc0rwhrkMWq3ACaTfe&#10;S7iMEptdgvzbgRk7euO1bcniPUdL0dvFF1FJqkbxqmrwWShmjnRQrOo6ncckqTkcU3xpolpqVxZ6&#10;vHe3VldafMJ7OS1mKRy/KVKsBxnDnGafqGlWtm1ui3sgS8hxefuwGuJBgiZiMDzOAM9xT1TCNSnK&#10;jCEldXb211tdXXlFNPo7q25m+HNK8AXNs3jbw5Eyza5AbmK/jDq8sQ+XJVuc8YIxnK1X8T+D/A3x&#10;w8C6ba65eLff2frS3ml32l3jQzw3kOQGSSMhlcZIZc8jgitKe70Y6bHqV3qGfv7ZhlWjm7jj7pb0&#10;rDtvBuj/AGbQ/EHge426fZao+pv5OQ0lycrJ5gHXIJB+lSpW2/D5am0JS5/ac8oyT91vW1k7K+nk&#10;unXQ6Lw5qF1BLJ4P1aKO6XS4Ld/NW8aa4+cf6yQN82Cc4bvjmrWrXcGlX0enS3TW41C+8mMs25Tn&#10;5vwJxj8ayb3wB4cvvijF8X7C0mXV5bD+z/tdvcOjSWoO/Yy52uA3TIyM8GtTUnjvn0+21Uz2c4Zp&#10;oZFVW5Xqh7YI/HmrtaOhyz9lKpGUeq1XaVtbK7urq+3yRPHa6XP4oufElhbW8l0lr9gupowDIoDb&#10;wr46qOo9Kgs7a1g1+SezWFbe8tfJkijj2vDLnPUDgHrz3rLuNDu9GvF17QddS1lN1AdYWW1LrfLg&#10;hAxH3WAP3vbmpo/FFlpfiGSPXtShsXvlbyxMuzJjGSN/3W4+YZxxS5r2uHs5SXuPm0876f5bprp2&#10;vYhudN1lYmsNUf7XrOmxvLZ6rDEImubcHIjbGee3vjNV9C8b6h8S/gy3ijSvDqw61HaFl0rWMwhL&#10;lTjY5K/KDg4fGORXUSMsoS6ivl87yS6hSMSR9ePUGsjXtLm16x0zxToF5HNsDR3kJYrHqFnIMNG/&#10;+0jYZT1BBHQ0Ndi6dWnO3PFJ3TT1srXbjbRWk/S3krj5vEtlbafdTXtjJaiF5DbvM4wRx+73fw5z&#10;8vY9qmnQaYNPvF86OEyZkVem0j7rKe+a53Vb/wAPfEfTtS+Et7eNDJqUUn2u3X5biCyLmPzUbswd&#10;cKexFT/DOf4kwR33hfx7c2eq2Ol3DQ6LrEeGbVLRVATzcH5LlCCH7N1GKX9fj/XyLlh1Gk5PRrdP&#10;qmtGr7630+e12szwLFFovx/1rTLLxEi/arNJ7zSX+7cf3Jkz92RB8rAdQQTW295baL4+s/B406ZW&#10;1Bp7y2ukxJHEynLLICdwVs4GOMjGBXM+Mvhbo3iLxjpnxEj1G8hfR5xfRraybJkmU7WU9yhXhl6H&#10;g1veI7u11Czn+IemaXdalqWnWrp/Zdi6758H51jz/wAtVU5xxkVMea3nf8DqrezrThJNu8VF6WtJ&#10;Ky10TW2r2Wj0Vyb4e+NbLUfG/iT4XancW7Xmj/Y7+38veweG6VmX5mAUspQ5UEkAgnGRVXx/4fmv&#10;bprDS4NNkm8QXEcF5BfSbDuCsCQBgvlR93OfQ1Si8Y2tj8TdE8PxWOq26yXV7aX39o2Z8tltYI3i&#10;ukccL5vm4yfvbGHBWum8R6H4e8c6f9m13Ro5rqxuFuLNmJQxTIS0ThhyPr0wapx5o2ZjNfVsVGrZ&#10;pSin31WjfTRyjzWv21MbQPGuoaTYR+G9f0XTru/0qGBdQtbFmUCDO1ZVWYk5XA4JJPUGulvtK0a5&#10;1VUguPLmvY2nuIvMXdPHjbyp7dOexrlfFWi2t7OfFS2E1vq0NjDHeSRx+YJYnblX/wCeiKc+47Vf&#10;kuEtNdn8QPptjNJa6bBBpt1bIWnijc/OuT/yzJ5x7UuZL4ialOE7Tp6N3uvPTzta7uvL0RPp0l5B&#10;NqF08kf2GaaEeSy7XTaPnfPO7IGAPatSOBhqsut3V/NJbahp6232feGhi2sxEgGM7mDcn2FV9Qn/&#10;ALM1m2jhjZowI1wke4kk/wAgOajtXk0rSr6Oym8uO2keRUuVLCNyxYt7pzjHYVS9055fvFddbfdo&#10;vv0X9bx+E9I1D+w9StLK8htb77XIlveRrvKqpARnDfeIH4Y4zWlo+nx2enyx2YhjuFlbcfLZQJD9&#10;6TGehPPpXNfC/wAXjxHrOr+H9b0f+z/EmgqqzMjM1ve28vzrPCx4eMnj1UjBrpvOna6+yQTx7doZ&#10;FZclRnn6g/pRFKyY8TGtTrShPTZ/ek1r1TVmvU4i28K2vwl1PXvGtp4gm0+38SXUE2r6VdTKLGwl&#10;jj8szW7YGxZcqXzxuGepNdxb6hMmjST31vGwjtVDNGwcSE9MMOGUjvWP8XPD1xq+iw3FrZ29y0LG&#10;G6t7q386Ka1k+WRGj6MOh5HGKpeFp9It7e58E+CdZto/7K1BbObQZo9v2Ty40MkUYPWNlYOpGQM4&#10;o5veaN5/7Xh41ZO8uumyVkrv0srvfq776svgPwncw6fo0GnLa29uwuLf7LI0SeYpyDhCO/Pofeq3&#10;w18Y3nxS8I3w8ceBZtHure+utPvNPupFljuI1O0TRsPvRupBGQCDkdq3L6xg0/TZY7QbI4oRFbpn&#10;OzJqCxi0/RJbbQb2FhJcwsi3CqcMepDN2PpVLTocvtfaUWndu909bq12+ttbq/orMraRoPh3wPNp&#10;2jaZELWK4ZkhijVVEsgXjdx8xCjhjzVTx/4M13Xre41Lw5rEcN6kLJZLIoMUmWVj5q4+faV+Uggg&#10;mtq5aF9bg0eR4/Ot4GnhVlycAY3Z9RRNcy2eiRzIqux3OfLb5Rz0H1pNRd0Ea1WNSNRO8n31vq/+&#10;GOY8I3knifxr4n0QNGtvpv2TAjkZZYZ3Uu8bgn5kKgOjDOOV7Vq+H76dFuL6PWUvLO4mkjt5lz+6&#10;ZDghl7fhirGkaLaxSyXWmFVVZJvMZcfNz8pz+YrN07xPocGrTaPfzwxy22myXcy7flMS/wAR/DP5&#10;UtrG037Zy5FpZaeis382r/PW+5aSMxX6wRxSyQzwqrTQ/vAnP3h6gnINHw++xJo0nhhtZuLplkmZ&#10;Hu23SLF5nHJwRjO0ZHapfCmn6Z4Y8M2lv4eP/Ev8nzrNYecq5L8Z7HP60zxN4evNajtbnw9qKafq&#10;JuI5Zria38wyW4YNJbnpwfXt1o21REpQk3Tbsr7vyvZtav1tc4nx/wDBd/FGnxaz4d8V32mzWfja&#10;z8Tu2k7WWe7s/kdGLHhHRVVlPyjb05NegXWq6pZ6FN4kXTXvp5IVkaOxQFpfXYu7BGORz0rDN9cW&#10;nxTW0bTzDZ6haSiSONx5LgKfMJHrkj03ZPpWxe2Xh/QLVdStLyPT47fZFAzz+XCAGAVOeBycD16U&#10;RlKUbdjXEValSNOFTXqtOj05W1r0RHqtxaXtva6lpN8AbM+bvMJPQZwe469DT/E+uW9jbWg1GwaQ&#10;S3CPKsLBWTjII/vfzxUd/o1rb+I5ryMrb6hdL+6Vs7C+O/Yj1qLxbJqDeG9PstXktobyTVIUaSIZ&#10;iYHIYgn7oIOBnvxR0bMYxhKUEtfwevpuk+ppEZslhjle4gut4WTA3xlhkcewNYUVvq2ia3rltLc2&#10;nmX1hai0uhblf30SOm6T1GNuPxqzqWhXmnwXej2ksqrcXEL26rcbAnlr1Q4+Uk9exx6VpPq9s+mx&#10;6nP8zP8Au49y/wAQHIY+5/CjffQI+5H3dVL/AIDX4qz9CibxLnTLC81jSFctEkd9JbxkoJFHVM4I&#10;Ab8cVahvB/wkstsyS7LeBDHcR84JGWDVQmZPDAt7Wxt5pbe8vswvuMgjZxubd6L1pTOW+IX2G2ku&#10;RDDGrtJDIMbwOI37sCDx9KENx5ot9LNr71/wxo2Ujx2d2VnF1FkHO4d+cEdQfr2rmfhtpek2XjTx&#10;w2hW8NncNc6dJcfZ8pKJhagIz84ZSm0ocDADKc4rqYo4Ly5vdQ06wjVplIdxgi5XbhWPuDxz6VkX&#10;Op6fo2hf2pr+mebM8CxalfWsAWaYRA/NgcsB/CuTjnFGw6Mpcs4Rv7ySt84vVbP4fLW3mjPf4cWf&#10;hbQLu38MaNELWbWJNUntoWOyS4d/MklKj7rM2SccE/nTLzwv4db4raN8RtFtr61utWtZYNSurM+Z&#10;a3USjcq3MbHCkN911AORg10vh2+u7eGHS7q6WaRpBLbyfd8y3YblP1API61geO/FMfwr0vWPFkuh&#10;Xl5Z2qiVrOxhMski5+bYo5Jz2o+HVG1GtialZwTvKV1v8XNZa331s1fqvI2oLuPXL6+s9WSWKTS5&#10;lYybiiyxkblcEdfQiud+K3xF8P8AwY8KReNPFy3C2t54is9OkuLBQ7LPdyLbwEqSAVLOuR6fStTw&#10;xr+o3EOj634ct21TRteka4mkuj5dzp8bqCqGMj5gGypHUZpvjTwJ4S8beB9W8IeM7KO90zUNQDNb&#10;XTblLJIjxshHMbKyBlwchlyKa8/mTSjRo4qKrJ8l1dLe17SS7PR2T8umpry+GdO8G395dabpyrca&#10;gyLqnkLshmlhQqrlR8sZYfKSBjpnpU/hLV01bS476S2kt2ZVMltI4fyWP8AZeGHoe9R6LdXr2Yhv&#10;/M85ZGS4WSQF1BJ2t7gjFQ+GvtEOrXNo0iyR+ZujZIyvAGNhHTI9qezRxy5pU5KerVtfTT02tbyS&#10;toZySabq6XXgm+vLdrxZJLiSy8/c3kFjhip/h4+ma52X4beFdC8Ex/BTwVBdaDpltr1nPG2it5LW&#10;imcXDGI8jG9fnXGNrnjBq/daXd3XxZh1ad9OkgktpIdL1CFSbhQxBaMt6AqeOevarFz8QpNP+Pmm&#10;/CfVPD/nLqWjXF/a6rEuEt2i2r9nlz/HICzIR1CMOtSuyPRg60P4Lvp7Rq+icdb9nZX03Wq168/+&#10;078Sfin4A0rSviL4R8NLq2i6X4stp/HGm2qst6NHLbXe2UfedZGViuOVUjnNdZL498Fab8XovhO/&#10;iGH7R4m0WTVNN0+VTGbhBgSMmcZYqQSn3gQeKtNa215ot5o2p3Mlw9lESs0wxJLGHLJkj0YfpXmP&#10;iLwN4m8ffGbwZ8QLubTYRZ2LTano2qsxkt75JA6zQSrjD4+U44IPIPNV7SKSv/XkaYanhcRRVKol&#10;HkU/eXXTmhdeTT100ai2tzsPDPhDVfhfqGm+A9K8V3l94fka4EcGpHzriESElVZ8fOitkAnkA4JN&#10;dhKZNHtJIdrSxW0Bk8teGVRxhfXvWD46+13etr9o0u7e1mtzAl1p/wDx8WrSnY8mPRMhgwzgim/C&#10;+e5n8Gx+GNU1d7jUdJaXTodUmmRpdQhhfb9p49TjcMcHNEVuzkrc9aiq82m9ObbW93d269+uvqTe&#10;OPG1v4D0q68ax6HLqMFvcWS6qLE5mtrOSUI9wyclxEreYVAyUDEdDWtqsN1BrUM2lapCkayZ1CHy&#10;ixmTGFZGz8pzjJ7iquqxpZammuCx/wBKt5I0uJrfP72IggBv7yqGY4NWIl8/WRqmm6pHJYyW4W4t&#10;WXlG6owPb/dP4UeXmc79n7OLS1s7t9dFZW1WmrT0vdbWK+uy6kl/cTLpDXlrGFWS3h/1pyfvrkgH&#10;b6daq3Fh42h8Z6fqGn65byafZWsyXmnywjdeo33G3/8ALNkxx65Oa2zCzXn2pF8mRlHmbuzA+n9a&#10;rXkcVvLPrH2eZsqvnRx8k84xjvRbW4U6nKuVJbW2vurf52a126pGXdatZW2uJqeo2SwWrWhF5POd&#10;uFbkAeuDnPp75q/qHh+31G6eRZVjfaiQ3EGN5UdUz2x0yOneqs9qL6/l0+5nldLdvOtZxCOVVtwt&#10;2zndxnPcg1F4cka6gmspf3d5as06/utuyVuSQTwSc81PWzNH8KlF2a/Lo/8AMvxG/jvbSxF000aq&#10;Fu4XO8oM8N69eM1jX8V1pnxTn8TXumRtZ2+nBf7SUYnteclR1zE38Q7EZrUuY78zT6zYWkMkdzaq&#10;I5fMxuX0z9c1CiX1z4r8/VTZtot9o7WclvLnzPtROGB/hKMhxjrmjyCm+W701i0+/Rv5/wCWpN4V&#10;srq2nmu3vPOs76SSSK3nQMYyTuAB7pycDrzWg13aw64128TMZ7dY0ulyV+8QYyP1z71hfD/QNP8A&#10;CnhaTwRp1vLDFoM3lWW64MhEbfMrAtyBzjBPAFbOow3VncW91Bt+zxyhrlWXlkIIx7HJBzVLYzrc&#10;rrySd+i6XW6el9Wrfr3OL0K6+Gs+tf8ACitM0eS4/wCERjQ337wD+yI5VLW77j8x34IBXOO5Fdm8&#10;ut6TNeancXcd1p9var5dq0J85CvLOWzhwR7ZGO9Z1loml6T4guPFFno0TPql4gmvI1HmIAu35j1K&#10;Hj5egPNalq13Jq4u7S+Q28ZZZoFIYOf6YpRNMRUjUknG9rXd3e8tHL0vK9ttLXvq3zvjPxnqXh7R&#10;G8RaTG01lJeD7VcN0itDH5nnIv8Ay0XAII61c0G+0PxFBH4x8JX8Mtjqmj21xb6jasdslux+Qc8B&#10;gCT64PNVfB0ct74T3R+JG1qyF1JJa3U+DJDl2wpIxuQdMEdKp2Vn4e+GGv8A9gafbx6f/wAJNLHF&#10;Yosh8qa52H5Ap4Q7UOMYBAqetzf2dPllTivfV9tmla907O6Wu3Tbqa+q2v8AamsRaJcMzaSuntE0&#10;1u20s0pHl9Om3aTkcc1Lp2qWP2q8fzGkupI1E9rncZUjGGlQfxcdcdap2WoeG9F8P2aR6tHJBrjL&#10;bWaxycPOFx5UZ/hJ2n5ezA1V8SaKl14T1ifwdPJJfWNhK+izM3lslwYzs8p/TcMEdCeDQk+ZW/r+&#10;kRGEZe5K6WydrLfVv57+nkYngdNJ1DxJqUvgrxBpi6T4mtheabH/AGOihUiYxzEvHtYu3IG8ZQjg&#10;mshLz4jfDy48Nz32jnVrSW9nRbxLgPPHC4PmFtwxIvlouQTnLd8VreD7f4iWUkfiLxDqUcdreaJa&#10;tcW8dqiCC+ZPLmRsD/Vs3z8c7j3FZPiXX9Y8I/B7VNNujPpraDpbWreXibYrsYxeRNjqjNgg9Mc8&#10;UpLfy7f1qexBSlXcFyzTcY/enHdJNtXSejvu9zs73w7Bp9t4hOm6hcGxvJF+zxyTHy4GMCp8hyDs&#10;YgMR/C2cYzXP+IPhx4f+JV1BY6/rONQi0rTHvNNUht6QziVZ95+Z42ddpB5BGetT/CH4m2XxE/ZV&#10;074iazcqvmaa1hrElxAV2ywym1l3oOVYsuSo+6WFVfiHPo3gDTz40sor6BtHsbe1jutPt/tEq2qy&#10;At8v3nRcYYde9Dj72i/Q5qMcVRxUqV2qkZOKaX2o2X522V9n6+nWlxf3Vg16wQyHLQse6nsfTFeM&#10;/tEftNL8A5Jk8X+B7/7HHpb3FrrzW7SWEtyrbUtXdeUeTdgZ4PSuu+C/jXxr4h8Q+MdE8caatvCm&#10;teZ4PZIwq3umtAjCUfVyevIzirmuaLB488O21jrWjQvbyXSf2tpN8wkVXRw6N3B5UVpeMfM58LSo&#10;YPH2xUFOGl0nbRq+j7rba19Gatn4v0Dxh8ONP8feFLuzuLfUtJjv9NkMgMbx4DMARn5gNy8dxiqE&#10;/wAQvt/gq38ZXHhK6hlmuli+zMQrRKXAUlvXa2fzFcr4I8N6d4P8b698APCVnHY+H9Js7XXtFtwN&#10;yWYnndrq2X+6hfcwXoFbHanXXi7UPCX7Ri+F9SNwPBvjDwa72d1Dbs0OnatbyNvDvzs8yI8dsoKH&#10;70nZ6F/U6PtJRpq9vfjfRuFlK2nXld2u8Wlur2vjT8OPF/iTxM3j/wAIeIX0e40XRZP7L1axiEzS&#10;zZ+eKe3cFZYivQjDA12HhrWrrxN4H0/X4LtZpri3h+0XECL+8IXDEY6AnJx26U3wfZ3OkeDrDSrb&#10;UJbhVgNu140m9kO4/vCf4uvNZPgTXtQufAt5Jo2gQtNpupywSWSN5XmJHJzJ6BmGWA6Z4qet+5hU&#10;nUrYdU3Z+zkknZLR33b1tfWzdk29rm8l1c3cbazJYxyTWs3l7olz5idMgdsZ9+lU5dJ02B49Wsm+&#10;WVoNOkh8wMjxJKX2EHIzuJBzzxVyZ4o9Pm1jSvnhuLUPCrZU73bgEdhk8ntWP8IPE+j+N/Alj4/8&#10;LM0djqs1zNcWd3D5ckd0JXjk3A9DvQj3GCOtO3MYRjONF1UtE0vnZtJ9tnb0ZNrXn2d/a2R1KeGR&#10;dUQ+b95ZULkhW9OBt/Kqet+DbHWPiBZfGXRPEd4raZp9xbNZWsx8i43nBkdejMvb0re1LSdQt9Wf&#10;xBZz7la18u4t5BkcHcpHuDWfp2qJoS6fYpZtHFqM7f6tdqwDJOCPc5zSXu3Lp1JqPNTetmntqmnz&#10;J/Lb8BLTxfZJp9rq9xFOVaOQ3TpDgMo++zD36e/Sk8Q2+j2WgWPh7w9PDbvfLMmjxSSfdZbdn8tV&#10;PzbNmS0Y5259KkjS2tLy1v1toxHFeSQ+WG5RZOPpggZwayfFlv4L1rxOker2E1nf+GfL1vR9bjz5&#10;cN1L5lm2D0ZthZGU/wALj2peo6cYyqLlTtq++uqjdeTavbo3ZF7wnoRg8L6X4bkmML2ekxQ26RyB&#10;vs4SEAlH75yRz1AHFcX41svi3qJ0rR/AviK1s7zS9QjvbRr+NvJvYwu37PLt5UE8/WvSER7XVP7Y&#10;gljazKsLjb/BwNrg+n3vaqvh/XdI1yGa9u7OS087zTCtxHhlSN9m8f7JPIpW1t/X9f10NKOJqU6j&#10;q8ql6pPV36ff8td2Xr6OHxnojaPqLSWst1bFZprGbZJby7fm8tuowckHqOKxPD9p4j8CSQ+GD4i1&#10;nXo7DTRGJNVkWWadS2RK8oALyhN3H8QHr15T4YaJ8RfDPxy8X/8ACc2cc2j6nJbzeGdVs2O2RxHi&#10;TchJ2HscDBr0h3tJ/GSxxXLR3sVkN8e04aEtn6fe79RzWmrJrQWFk6UZKUHFS01V2k991a/K9mmt&#10;dTNvbtPFnhPVGtbedZIvmt5rd8i5jxlGTsc8qVPQjmsfw5448SW/xE0bwTd6Ra/2bf6bL58scbYt&#10;72JFYInUBduV2nBDDjNWvGniK8+F1mviiDTYZNPm1bZqlu0whG2QiNGj3cbixT5eM5zUPgPxY2qv&#10;rdx4i0P7Lbw6h9nsrxflF0QxyHX/AJZzq+VI7jBB5qL+8rl06X+zSmoKUHe2uqbsvW6dnbt5Xtse&#10;K9J0LxPpN14e1G08601SGWG6s2XPm7lIcEepHFZfw48MWHhnRYNJ0DxVeSWtnZtbWkbXHVg33ZAR&#10;99MBA2fu9c1tab/wivjCxGuaDdR3Mlrdyb5IX/eQXAGHjcdm6ZU0tvJHJbrdaeI2uJFLXO2MKDno&#10;SOxPrT15rnN7SpGi6Wq11T767/L+u1bW9W8Haq0OjeMIrPF9cQ2kf2u2DB7o5lWNTjqpj37enyg0&#10;3SdJ1Gzt7iPUdSummm1pbuzktrjzBHDhVUDPRDgll5ALE1n+PtKv77wlfa18O/D8dzq667b3Jt5b&#10;gwgyIyR3D56bvI3bR0Y4z1rq7iz09bWPUbW3VWt4WNq7DaUQj29gKLcwSlGnRXK93ZrTRqz26J3S&#10;v1s+1io6vea4L6zK+XDM0Nw3RumdoI6rnselZ9jqt0tzFaW7pczXF5I0dvMxWRYwPn6jkDt7VakX&#10;7L4SuNesG2i4tzc4hbhuPvD3Pen6IiaokN7LNi4htVMat1wwB359D0o1lt1JXLGDbWi0+7/gst3e&#10;oWw0/wC2gMojmxbPHz3A/X09qZ4hnutNtG1rS5mYWcckrLCu5jtUk4Hc8dO5ptsHu9GNsl5HN5zs&#10;1uykEtHycejEc/Ws0eIdM1Kx0/XfDGuBobK/ktbyzDbWmkwEaNgeQyH5vwquZW1M4U/e0Wzfp5Lb&#10;rZr7zC1G8uvDfgrRfEOjxXAXTdQ+0Lp9raqgltZcsI2RAAFG4nGAQRzzTfB3xK0T/hbU/wALZbGe&#10;1W80eLXtEurrpfrI22WNT/C8TcFDzzUnirUNW0H4paX4o0LVUl8NyQyReILdm/1bEHZKvpgg5X8a&#10;zPF/jHwlo+l+GPH1hardaLqWtDT/ADlUFbWSRziXd2UuAvB6mpUt3v8A1uetCiq0FFwvzp2a0s3d&#10;pP8AvJp27qWlna3beItLjk0e48PaPqn2CW7YxQtKd6Nk5dMHplc4P8PXtUXhJG8O6BovhPWdau7v&#10;ULfTkX7deKPMmw23L7flLdASOo571e1CF9Ths5LyEiZWxPDxn51I/TrVfU5LSeOaa4vlhuNDbe8z&#10;NsWLdF94k/wleueBiquebGUpU/Zva933vstd7a/j3IUsNOt9dk1C8hZZLeUw2F8XG8B23SRj/Y3A&#10;fLyOMitSTT74TW7TxxyeU2WwCCeMVwX7Qmk+IPEnwcmtrPWb7T9Qtb20ntdR0+PLmRZRjj+JG6Nj&#10;qpyKyfAv7V9nb6PrDfG3T10PU9H1Ax6hDGCY0V5CEZO7RlNrBvcjtSjbb+v66f0jsjl+KxWF9vR9&#10;5p8ritX0s13Tb1ts90ro9A8UeGfDXju0TRriDZNDeJe280eVZLiJuCdvX0I7g1z37RWt/EXTPh7b&#10;+Lvhpplrql3pOs2VxqGmXg3C/sluEWaJW/hkCEujnoU5rrriHSrXxDDqkNwolvLci1UH5SxGd4Hu&#10;MVn3Wo2fhfULm31NVbS7y5ht12jK20rpht4P8JbH0zzSbW/9fM58NUdOtTlbmUXdRls9UpL5/ppq&#10;XNYv7bV/OfwzqPlSi4VJJFw+FR9zRuO2V+XJ5GcVl+MbLxDHrlovgh7XD6gtxqFjqKsY7lNvKxMP&#10;uOBgjgg4x3p2hyal4e8Vi0n0CBrO8hkD6pbsBlwwKkjvvySR1BHpWzcWralDdWdpfNbzzYkgmIyU&#10;I43KD6UfEtSb/V6itZq3XXfTW2ultt1urbnPQax4R1vxDqMOm6ebbVfJ+1TN9n2GTy/lG91+8R/d&#10;JyKo+K/BGr3V/pHirQtZ1Cz1DRPDmoize1u18uaS5j24lBBDGNgsiOQQCCCOad8R5W0jS9QnivFs&#10;9Qt7Ezm6SPatxsG5s49Qp+hrP8Z+KNRf4a6B47+F1y00942nrY2c8yqt1FcTLvi+b7r+XvK+vT0p&#10;R5ubRfl+p3UadRyhKm7KT5fe1Wsbavs02vJXZa+AHiP4l2Pgi38MfHOKzh8QfaGt9L1RLpfK8TKI&#10;RNJdxx4BhPLhomGR5ZI4NdBpEFh4bi1KTTUtxE+wx+XJjjogPt8x5q9qGqwNqDQGxilksbRp5bVo&#10;w0i87cx++CRx9O9c78QvDGia78P7qPSr2fTYVMX+kWbbWjVWBBGfp0py/I55SjicQ5SjyKo1dJe7&#10;q+i6d0lpe9rKyW54aa40O1cXtqyxw2rXNwxZWkV8kuCBjIx0PtXNfD/4w6bqHwpvfiJr/k6Ra2Wp&#10;XEZupn3RtCsmBNkc4Yc+xrdn8R2snhr/AITey0u4vriK3khltbdD5sxXgooPXPUevaqPw+j+GPxN&#10;8Awal4aWO40PVFaCa1aPEYZX+dSpA2sHBH1FHvKyQRjT9lKdaD+KKbXS17r1a2vpp6nVXkdlcm1v&#10;I4438354ZsdYyuc5HUEYrAaS6h8VLoF74Ymm09dNS4s7pZgzQ3HmtvRhnPAwQ3IIOO1VPg94v8d+&#10;JhqeneOvAf8AY/8AZl5LBY3CTBo7m3DkRkDqGCYz2z0qTwZr8eueLNctd80eoaTcRW95bXce3Kqv&#10;EsRP3kkBB3DjIINErSS8zL2NTDyqRdnyro77tWd07dfxtuybxT4jitfEWhvbrNJamRwzQRsV3H5d&#10;r46Y+8PpW08UMertqCsZFVfL8xfmwc9D7e9Ylk+oaHavr95ZTDdPczzJBIWBBGFGD/TvU3g7WZNT&#10;0W1uPDtvDNGTm/t5Zts9sGGQrD+9nsccdKIvUVSn+7XLstG773bf9dzOu/htZ3Gtz/EHTbiOHWra&#10;xeHTNQ8vOATnMmOZBkL16AVa8Kaxr954J0u/1ya2t9WmXHmIxe3S4Kt97GC8eQfQke9bHiRtXg0K&#10;7uvDMS/bRYSfY4pvumUD5QfxrD8Ual4xvPAzL4E07T9Q8Q2dkk7aXcS+VBcTAjfbmTnymIzjI7j6&#10;0fat/XQqNSpiKcYytukm38K7Poo3et9N/MNS8KrrfjePVH8QX2nzNo5tpo7OQrFdneriXPqmCB3w&#10;xzU3jzwTpviLxRoPj+5mm87wvLPeWMdvI6lpWTZyFPzrjOVORVy01iCfTLHRJdOayuZrZfPsZJMt&#10;bsRygYdSDxkdai1i1TXEl0S11a4trqGNJIbiFipVUbkFsYOe4o6aBGpWjUi72smvk9Ht0ab76baG&#10;nZRXT3K3UrbkniDyD+42Olc7dW2p6f8AFrTLg6fdTWt/pNyJ7q3jUQQyLIpDyd/NK4C44Khs1Yv4&#10;vF+n/EJfEUWvQHRZtOVLjTWt/mEw/wCWiyZ4X1GKXTPEsev6HrHizw9FJLPDMY0s84f92cFcds8l&#10;T3FKTvp/XcmnCVP31ZqSt6OWlntqt+zsZ1t4y8VXvxJ1fwh4++G8NtpcM4m8GeJLe9WUXcBUKxkT&#10;Aa3lD54zyp+tbT69f2txoOnR+Grm8tdQneC8uIdmzT1CkrNJk5KsRtAXJBNXLxNO167XS57Z8m1W&#10;WGZhhJAwwyg/3gDz9a4vwRrttpdzG2rXM1u11PJDaQ3kxGyKElQjDpvx8wYY3DGacpcsr/1/X9bG&#10;kYwr07xhblS01s3ZrmWraenM+l09EtDqr3R9HbULrWdT0/zJFh8trgqFaRPTI9O1YPw58deD/Fni&#10;fxf8K/DuuGXUvCVxDBfRyOZDCJ4t8bHP1II9q3dLCanDeXGmapJKskxKpJhvmxggfQ9K4DwJ8J/h&#10;n8L/ABZ4o+J2nx3Gl6tqlpb2PijUfOPlXzCQmG4IOdsgZtpYcY4o91Pb+r6/gaUI0ZUasakpcyUe&#10;VJfaut0+lrrS+rXRHpFnc2FxqdtZNctHqlnZ/wABISROA4x0YZwcHlc1mjW20vxm/gz7APsLQtNb&#10;3h2+XbMx4h29Wyc9OlGhajbfbbz7fA9tqFnH8yPIGjmYpljG3Q9voTisn4neLb/4f/C6++Imo+DZ&#10;tWOm2v2pbOxjBuN2Mke5X26ij3rabmNOi5VlSSvzWSTa3ezXS2ve2rudH4kv0RV0m7g8s+UHimVN&#10;yIw6jHUCsnx3rHhrSPCK6x4q0jU5o7OW3VlsbV5pYPOcRiZdvzbBkbmGdo5p/gHx6PiP8IdJ+Jaa&#10;fD52qaN9riWJtwjZgcKe+eOVPIrS8Katf3XhjR7i+1JPtU8e4TW8TxhzzuXa3KjHY0aN69hcksPK&#10;042cJWkk9bq97Ozts1+NtyKwtlHi7WtQ8O+IVmud0VpqduW3i1lSIMjsp6FlIyRwwweormrfUdH+&#10;I3weN/ZWHl/29bzQ/Y7qPyJFnJddrD7yb5ADkcjO6t/x3pWrRiTxP4OvUh1CxjWSSzbCxajHuHyS&#10;N1B25Ct2zVC88P2XirWoy9iFuNP8Qtco3m+WxV0DNKmPvYOAD3GamUnF6L+v6RtRlT5VUb7a9Vyr&#10;ZrS6bas76JW11Mvw7bNd/DXwl4wXV9d0u88LwrBrVtYiK4mcx/JNbXGE/epkZ3IFJ4YV03iTSNO8&#10;SWtv4lXQrfV5tLke60drW48q4jkKnIjY8K5U7ecA9DTdDuZYnuTabYrpb+RYmZisbyEg4Oe5H1qp&#10;4a8ILZXnizQLu9uBY6tfi8tbfJU2RZQHEbg8qWG4elVF80QqVOapKd7NNtekpaq6s9OZ7vVXW+/M&#10;a54l8R6R8bdHsNRu00ux1K1tJ45NasRJHc+UHE9osiH91cqJFbefkK9OpruNS8MX2u2OsWt15e66&#10;1LbD5j5At12fL8vTJBO055wa5v4a3Wva34AutN+J2m2t3eabLeQWt15Yk863UHEnsSvykdTisT4E&#10;/DzX/BHxE174meGvH7at4B8caJYT6bo8t00q6ZfQJ5Za3J6RPGApUnIZeelK0ZR12/pfrds6a0Y8&#10;snzKMqSSVleM2mrJNbNx11vfla02ND4f2P8Awi3jHVvD+kaHb26TeITqOr6f5xj+yK8QjW4gUfLs&#10;YqBgYU88ZzUvxAsvEUvxO8Jap4evdP22GtPb3sV9dtHLNA0e7bHjAZgf4SDxW00ulX3ixPEUUdut&#10;5dqttN58QS4t41J/dserRk5PPAPTrVHxbF4f8Q+MJtJ07xWul65a30MMUd4uQ8jITGYlYFWYjPzD&#10;qMg1HLeLS1/q5MK0pYpVJLXkaejfTld+tle1/TfRvS8G+M5PF+nalp93N5d99suo1sJY87oUYqNv&#10;ThhyO9R6UfEB+Hmg3VlDPa6nGsUc9nqk26QxCTEgaQL80mwDaSMHocdawfFVx4d8N+HJvixqdn9m&#10;XTdUikv3m8xFjct5JnYKeils/wB3Fatvc+LE+H1rr2oSWsGsWtn5tzbtMz2VwpXMiCQjdsIwytwV&#10;YAHjNVq1r/X/AATOVGKjzwVk5Ja7XSd15rVXfS61Vy2mk6FqvhXUvBs2oNaibzJJPsd3JA8Db96s&#10;pHMR4zxx17VX8F+M/CPxZ0K8s7q7juZtJ1ptMuLhVWR7a6VFYMrgHGVIIPGehrJ+F/xfsvF3jbxR&#10;8M9Su7a18QaFcwSmxu7bDJbS2yzKuT/rE2k/NzjJFVfD3hnVPhjY2XijwJNoNnpGr6sbjXNKt7gt&#10;avcOSrPbyc7dxC/KThTnpVfDHVf1/WppLCyjz06t4z92UNdG5K972+0krdG933uaiqX/AMRo3+J3&#10;wijkjsGjsNF8S28yTyNFJ8zeeowUQuoIwDhueK3rnVng8VabeafP9oh8+aOdUjLsFVcFV4zuBwSD&#10;1HIqxp3imLUDqwuLXyZrOdbQxzyjbJLsyvP8OTxn8axvFMR1KbTfBmqJq+nzQ6lDNbaxps3+rKpu&#10;LSMP4CSYxnIJqZaf12M1J1ZqMo2tG1k21Zq7aTb6u7UX10QvjfQNPl8aaP4rsvDU1zDeNNFqmp2c&#10;a/u4VUGNJf4nXf8AdxyrZ7VH4P8Aih/a9hqF/YaTa27f2stvpf2i6KNdW4+V3O4Da4ZWGznOAe9S&#10;aXrFkNX/AOE50fUbm4XXND2jTdu2O7eJnw8YPyxy4zn+8B61IfEWmfEL4eWnijwtp0F1B9oXdb6j&#10;a4aBopP3m8Lyj8Eg+uD3ol8Tf9bf8Erl/dxhUi2laN22rat2a+Vr3Sstk9rN3f8AhW90OPxR4RvY&#10;V05rt/tn2KMFXflQSo7h+uMHNYVj4b+Hup+If+Er8C6hpNh4k8SW5EerW9vvi1OS04bzApG5os9/&#10;mAOMkVY8PeK/BkGuWfgv7LYQ33iKa4v7CxcbDesn32T+Hdt5NcL8CfDHwx8KXukfD/QBd6bdyeJN&#10;X1jwvHMrhZCjD7TnJO0HzMMo4YAHjFHu7d/x6/5HRRoSjRqO800rrRO8bSbv3SlHXRqyeicdPVPA&#10;k3jfS9AsdE+INtp02pTW4luILG4MimQHErRFh867iGAOCAcc1m/AfxP4a8QeH9St9IspbTUPD+oT&#10;adqGm3bP51rtdjGfm58t0w6nkYOO1TWOneIPsN54L8QCSWeym+2aPfWshUy25lysLP08wEcjoVK1&#10;HNreoeEfDt14ki0C4upodWEeofuf9JlhYjBwoyyjcSAegzSvt5HLKKqRqQVuabTVnZb6aa6NO3Rp&#10;9XqjjfjHr3jPw3oUPxJ+GOkalero+h6rdia11KOOzkuQOEuV25cfewwI2kc5qx8RPB3hD9s/9miP&#10;w3rdvdSafr9nbMdS02/hYQXMaiQXMbDcrhZAUOMMRnGK6TTtG0zQ/Cf9g6a9zqGkalJNJJH03LLu&#10;3ICOxPy/Q1m/DLwRpPgj4W6Dp3hD4f8A/CP29veS3d14XgvhcLbsWwURwccfewOnNXGUoxUo7q3V&#10;fLv2O6OIp06cJ0/dqU5pwn1teUtfeTTTStZW720vg+J/F/xB+HvxF8Fx+KNStLjwdp/hP+zvFEzT&#10;YmE8zAR3ykDafK8tQRwdkpOSRitzxJ8PfG3iHUfFHhDxVa2eteFdU0m1Om2lvI1ndWsyTkSmO7iP&#10;mZaHyiOOGXGcE1i/tK/DWy+L/wAPItfstPvri98O3F1Jp8mlzPBJOm3BTKdRjdgEEbgOK0p/Dp8U&#10;+CPCvxA+HPxEvJbrwnYbNN1dWWea9tiEW6guY8ASOURQGGCrEnrWcZe9ZPZdu1vx8/8ANm/NTlh6&#10;NZNQleUZe67J8znF3Tum3o5Kz5bpJqLT3l8faNbfEnTPg74h0K8kbUrFp9OutQg82E+SButnlA2+&#10;aBhwG4YA964/4vfD7w7+0J4Z8afA7xTqeuaL/bDLY3MTXixvdWIYOs9qzBlZC2AV68YOK9A8XeKt&#10;O8ISSa1qepTWen3hhZlYBo2kmIVIcHnPPXORXM/FXwFZQ+JvDOqWy3kbQapmO6Q5jsI1U9z9wHoS&#10;e3Why9muaO6t/wAA48FUjTrwqRvCVrp3v78feuunZNa976pGLbeF/jJ4T+F2ofDTUPEMeqeGJfDj&#10;aVpuuNYpJf6VJHCyyT3MKbVuEIX/AFa4I7GsX4ifEmLw9c/BXRfE2tpd2unsuv6lq3hu4/s8pbxW&#10;7QQ3ElpOGk+yMzHeA25CoByDmr2t+Avjn8N/hlqsPw18aQvN4g8eJqWpajfQm4Wz01yBcRrGCQxf&#10;ggpgdeBXpHjPw14e8ZXOnveRwyWMNqYpmNikkM8MibREzH5ogHxIMH2PFUrK6T6P7np+Svb5vz7X&#10;iqFKsqlTlnGUp35Vyu/JyttW0bctLNJuLk463HeN/iHp2o/CXUviB4D1PT75bWGOWOQ3P7oruQlS&#10;6H5CUPB9cZ4qj4Z8Q3//AAtnxD8PtSh0tbWGytb7w6trvS5SOTJeGbOVJD5IZTg5qGz+FugeE9D1&#10;ebwnpMDW95ZiOS3sGUx3SAAFiB8pZQOK5zVtE+LmmftO6X8R/BHiqz1Lw3e+FYbTXPDeobl+zRoS&#10;RdwMOBITgEEYwKrfV6P/AIK0ODD0cHOFSlSelpNOWjulBpaXSekknondq62Nfxf4Mu7H4k+E/jHJ&#10;4nm0/U9CW9tb6xEayJq2nzKGdGUYIZGVXyoPHarvh7xidc/aQ/4V34c8c2slrY+FotT1LQdoZp4b&#10;iXbC2eqr15GSMgHHFZvgL44ad8Sfipqnwe8X+DJrPXvCtjHqvnbleKVJSVR4H/iG3qR3yDS+BPB3&#10;hO++I2pfFbwubG41jS4bjSNSmjtQk8lv/rY4iw5DKwXH8LA1MnLmSflbp56/L9OhcoTp05QxSs40&#10;2o6Jq023F3101dne6clayRl/Bz49fDH4x+O/FnwivNUku7zwLeNDeWetaWLea4mFw376Ag4kjhKq&#10;pIHDFSeozP8AHHxf8OdI+LPhfwX8S/AOkX8GrXaRaLd6pbIzRXm7KtE5QlGU8/eHbGa0ZdE8O6r4&#10;p0n4t2GhQxTzWl1HNZTWO2cXT7WkBfqNwj+ZejMFPUVXM1/461bS7LX9EWSfTbgXN5frGvlOuHO2&#10;LdzuHy7h1B5FTKpGUny/1p6fgbL6qsWq0IyjBRd481nGVmm00lvJX268q2udZ4I8ZjXF8QW1jHKL&#10;jRb9raY3wIaSULn5uMkHs3frXk/x4+NqfsrX2m/HOf4fvDoviVYoPHmmRzFbiyk3bUvo05SRI13e&#10;aAA2Cp5ruP7PtPFFhrOkeF71k1HVEW7sxcXAJnKL8pK9doPXuK6DxXotj4g8Cr4M8b2iyLqWnNp9&#10;5BKwcSmaPZIFbGfuluRzg1VN+8nJaL/P87a+fU5qE8JhcUnUhzQk0pQu03HlV/8AybVaaOKNB9Z8&#10;OWA/4SzTNTsJNDvNL+1WuoW3zRlcb/PGOPLZCDkd+tZek23gzSPHtzeG7uYbrUNPtWuGnVvst1jP&#10;kyo5+UMoYpxgkEZ6CvO/B3gPWNG8OSaF4Q0i6hk8C6te2PhvTprjd9rsUtwkM0ecAhd0gaNsq4VQ&#10;cHBruNa0fwX8ZvhXY6UdTjv9P1TR/Ms7zT2KCUw4JeIA/L8yn5c8EY7URk5dP+HVjOthqOHnZVG4&#10;P3W1a6W6bS0b5Ve11dp2s4steP8ATl03wnrPiS70yS7mjsZEjt4boJNd8fLGrHGG9DkVix+GtI+L&#10;vgW6+E/jPTLy3h8SeGNl9dJMGFu7ALnn5oriPg7sYJGaz/D/AIxnsfhtHPbM+uQaRb7NQ0WS3Zbl&#10;oQ+3zVD8llBBK/kabrXws8OT/tA6b8WfCXi/WtL1Cbw7PFDb22HsLuQx5UyoejL/AHc8/WpjJcyl&#10;HR/8FG9OlKipQnJxcXJxkk9HFJpWvddHez+dtHfBLRfEGtfs4N8KvjJaap9o0/T7nSPMupBHe3Nv&#10;EzxRTb4+POaNQ24eoJHWuP0r9mvwv8NvjX4J+MWl+PNUj1/RfBs/hvRruezjjtLi3wTbWN5FGApK&#10;K7BSAu8jJG4V6B4T8W6/4y+M+n6bf2sq2ek6DPNNdR3G2Oa9d1Romj/iAQ5BPKkY71teJtP1XxJe&#10;aWtjFa3WlyapM9+0y5Nv5aERsPVlkAPUGq5nyuz8vvtpp06GzxuMw2JqK6hGqpSlFW5feUk0rp7r&#10;ppfRdEzg/gB/wkvh/wAJ614U1/Vrq31DWvF15e2eqbnmitN+0iAMxPCkHKHGA3FdR40+KvhXwx8U&#10;dJ+EHj2AWreMtGmjtdTaI/ZJ7pfl+zbzlfMcZZEPJx3qjaweK/h54eutD8WH+1LW+1Q+Td2cOZBv&#10;IyHA6gHuRkA8mui8ceHtA8SW+h+FvFWhLeWsl6ssb5Bjgki+aNx/tjsRyKIS5b8/+XX/ADMcTUo1&#10;cd7WorxlzaxfaK1V/wCWyfK92ulzn/iBrd58LPG/hrStI0/7dY+KryOw1C3kA22qoh33TdiuAqlc&#10;dWWul0rxJ4J8RXWqeG/D4hhXR4LcfbI7fbEPMyrRqQMbl27GUdOAawpry0v01rwp4gnt3v8AR2uI&#10;Fk1JQI2W4x5Ib2bI+bvj1qrdeAtOkkto/DupXGkTaBr0c2oWcjE2+piSIKwf1y2CG6goM1Mm47L+&#10;v8/63J9nRqUoxqXUkviWz1Ti2vOLUV63Zhfs6fDnwx4H8afEDwhaeC9S8Pmx8Rf2hZm4s0jsZFul&#10;yz2hQ7WjPlqWACkNnIrtf7ct4fF7eFdXmV9RurNruS1ERFteQghXdc9CQR35qTxvp9j4u8J+IvD+&#10;uwXEdheWLQme3nOTvT5ypQ5XGO2ODWM+laXceBE0jWLQ6poWpaTDZ2strcNHNDCFAxFJ98NkBhzn&#10;IqpSjzfO/wCV3+foVUrfXqjrVm7vlTW+0Vqm3u3duLa9b6nS6n4ZiuNbk0xobZtLfTQtpGkjJNay&#10;nK7lI/h2nAIOQadonhmNLKa4tZDcalB/olzOz7jchcYSQ/xqoPGeRmuTjGtRLr2leHdVh1HX7Oyt&#10;bmx03VLkqy2oYI6NIOhdQcNjG7rVnTfEGt+DfiprUcngudPDmq6Paz6ffwXG4/2kS3nRzR9UbG3E&#10;gypAHQ1MeX4np/Vv8n6XMZYet7NxjNNpJ22vbl6N9VLpu4ve1xmt6veaRqVt428HLcalbavrUWm3&#10;Wmp8slrLu2PMm/GUjVSw74yBkYrqvEpvfE3hu8sbTdaalZzBLWaU4Bk4IYdiDXlHxbbx/pPg/wAW&#10;az4B+JCxtLr1u2g3FxaiRNJv441iktyo5ljd8sy9VYnFelanrnivwtp1v4w1WyTVIV8NqdS060Ta&#10;73qIC7Q54Ic5AU9OKpcvNb8P69fwZpiMPy06VSDTd7LdO6UWk7pLS/L5tduVvnvAPjGTVPFuueMv&#10;G/gBdH1HR2i0mzvob5ZWvLHIZ5VK/wAG4k7SCVIqH4OeLPDvxC8D6l4m1nRbbQ9X0vxdeQ6lGkYt&#10;ZIbhZCkMkoztLSRtGxOcOGre8A+HPA2qNpt1o2jyWywv9vNjNlWjaVfnjPPLdiOlZXgPwOknhHxD&#10;our6sviGHWtYuXkmaNd8EZkzHFjHIiACjPPyipUny9Nf8n/wPuLrVMK41FZxacEt9ErppXbVmrys&#10;3u1bRMn8E/FS51nwfb6F4+fSZ/Eq+fY+IrGwuCgkCM0bXUCyAM6DcoIGSGJAJxUfwr+GNt8E/Ceh&#10;fCHwzNqmqeF42kNvPfXzXE9hnLhd7AN5e7gA/d6Zqr4z0DwJ+0h4cu08H31ne33hXVLjTdSjtJPJ&#10;miuAqs8LOBuicNtkB6FhnnmpPjX8UNX+HN14dufPmvre6dFvBbQhr7aE+aUxgjemR82Ackj1p+9s&#10;76f18+3/AA4ckq0vYUFyyqNuUHok0m4NfKT5drJ2vJXN6Dw1daVpCiWSTUpp3bzGuGLGUFs5cYI+&#10;QY2kg4Irn/hnPbahfeIPhT4ieFr7w/qDxWK3sIBvtPu1DLMRwGONyHHGVrYtNc8J/FTxhaweD/EC&#10;ySeGNQ2axCsskMkDPDu8lk4zkMDg5A+tcTFf/F3Tv219PsNV+HtjqHgfVPDckWmeJkX/AEnT7qHl&#10;4pj1IZj8ufw701TWr7efp/w4UKdSpCrTnpLkc7O0WmtUlfduF7LS6el7Ik1n4NaR4g1rVvAvhG68&#10;SeAPEdro7z6P4u0K4X7PIrt5fkyRsClwgCA+XKNy7yVYGum1fxbq2n+L/CyT3dxbXWox3FtJarnb&#10;OsSJvIXO0vn5x3IzjpW9DqPiG68UxWWqSwweXfLbiWPDLf24QliVP+rdWIH0FcL8aPANv8TdCT+3&#10;vE9/4f1jwFqb3/h/WLNSy71VQsu3pIm1ijIemTjkUWVktu34aP7vu286o1niq8IYiXu23+JrmTV9&#10;nJrms3FX5dbJNs6b4y63ZaAltd6i0tnDbziRtSW2WSCLBBCzD+4ScdOKy/GXxOv9E8N3njo/Dy71&#10;NdPs559Q0qzUSzsikbpIV/5aIyksMHtXTeJfHV9pF5Z2l7Z28tneQrbTFdxZbsoGAwRhoyM8nvXD&#10;/GT4zeBPh/4L0b4geIpdV0yNrxLGO8021eU2/mSD522gjyhjnPQVPNH2mmvl1MsDRqVvZU/Zczbs&#10;rN636WWqvbz6NLvcbSdZ0rwX4esfhbrWqnw/rGoLfC5t4VW50pCvmiIo2RLC5JRo2AIyeQa1fhhq&#10;XinTvDw8EeLru1udX0NZo5mhh/dXcTyl0lVSS8eImVdpJwQeTVrUl0G18QWqafeySWttbyz27Wbb&#10;lG+3ZiW/2WHzKf73FVPhb4j0/wAY/DbQfjB4buGuUvPDjOv9o2ZhupIVLArIMZR8rjB+tKMZKSt+&#10;H9d9fkFapKphW5R0bTu1rzPn5bvu4pp7J72um3J4rkOqX9nrGm+IrCbwvcW5tJVuHdnS8LbYSMdA&#10;GBDZ5zWL4DTRNfhs9e1LRZND8VaPqTWl4zXCyRXojclY1lQ4eJuoBAIOQRVr4LX+iHR20Kx0qS2m&#10;jVrqTQ76P94rO255o2JO9CxyPQg1D4n8M2OmeFhqsOmR30ul6s97cNEyI9xAG3MWXAy6Z4HX3ofv&#10;apf1/Vv6ZorUZPDNtNNJPZ213V7O97Nu99LPRlzTNDuPh9ewaT4Ztr++tdY1yVb6z1PWPOWFJWLu&#10;sRk9D0i6beBTPB2jWem/DqHQfhl4jjs5NL1+6ltbO1j2bXhkdpLKSMnIRmblRyMgjjFZni3wZb+I&#10;tP8AD+uJrVrHDql0G+w31yFWW6l5hkBJxv4Cjacg5+la+i3Or63c6N44m0NbSSLUJYtd02aKOQyS&#10;7DH9oEo5BG0ZbqRgGlrzbef37/192oVNaPNzXd9b9ZR5rXTve+qvsur97SlZ6zZtqusahb6C0Gqa&#10;pJ5eoabfWaxvcyxrgSI2NsjBMLk/eUYPIqa+n8BXXia4tvCk62HjiLw3Fc6hFCrJPcaejZERPcbs&#10;4HJAPHFZ/wAXNc0u28Q6LFpRaTWLXVrd7iFWXdNDOdjXCZwH2qvzY5AFddrVhDoVhr/jqXQ1ur7D&#10;Nbxw7d08aj5FjbtuHO31oUd79f8Ah/k9Pv1FKXLCE9VzKyV+q5Uk77wtZq/a19NOa+KOg6H8V/CH&#10;hW6ttNuJdGuL6Oe+fSJfs9/o4/glhkjwyoJBh0IKsOoqPW9S+L2k6zHp+kyaT4t0h/C9zYX2ianb&#10;rFNd3IB8i4jkOVkjb/VzRsOAQw7itPw54Z1LQfGF/wDELR7n7XZ65pVsJtJmfbLbMqEsoHTcSQKy&#10;fDHjrwvr+jw65Ya/5d3/AGxcWOl2eqwmKWK8wDPbsD3UD8QaOZx1+Xl3/r0NY35eSCU4Rvo03ZzT&#10;dn1Ti9OZWukpdDf8Gy6LYfDG38HanoVvpWk2/h/P2W+xs0xdu1raUZICJ8yq2SpUccVjaJ4etz4Y&#10;8P6hYxrNo8TxWltbCQzpNbgHY6uhK88YY44xzW14cuNI1DxJ4o0TWFie6htoJFWKIss2lyg7VYH5&#10;ZAH8wEdcHnrXD6p4X0D4V+H/AA78KPDWqy6VpWqXctvoF5azySQWkhYtHHycp1YAHgYxVOMXT/rb&#10;+vw12Jo+/WlG7UpNStq004uUnve6TXdvXZ7+ieP9F0LxNFpug61a7re5hmtNsilnjBA59iOOa5T+&#10;0vEvgzwlL4TuLF2k06VPs80OZEnjaUIrKw9FPzoR710/jjQda1Qadb6LPDJqGkXEPlrcXnlLLKFw&#10;QWHPzDJrh9Y8a654x1fRvCemWmq6TeaL4gQ6tDPb7mvVQE+WrkcjGWz3FZ1LRbe2n9IjAwlUoxjo&#10;4p3d3tZt372adr269LHXeOvC+7wXIjaraeY0yW9vdalCF+VnDGDzEwyKQOCpHPNYfxh+HF946+HN&#10;xLqKxafcWs9ndwzXQWT7IsbDMiP/AAsuMhxjnnvWj8btD0X4w6FqHwf1mzmbQPEEaxyapp995clt&#10;PgOqDHTOMcHIOar/AA20/wAX/Djwjd/C74hzz69DaTfZNI1C8lBnudNkX5IpD/G8RyhbqRg9a05Y&#10;OW77f1/X3hhqlSjh4VozSqRkpKNl8L5dU72vdWcWrpa7XN9/E/xNNpq1ppHhxbq+m0Zp/Dl9PKv2&#10;W6nXhIpXBO1m+9k8HNc78ItVTWPEd14SuPAd7oeraO0E+rbrrCGeVMyxqP44uTgj5TXRfDaG08P2&#10;drZadIy6bPamLTbfJ/0eJCcbs85znmuM8R6F8S9G+Oek+JvA3ihYY5L2OPXNJvY/NtLu2MZ4Rx80&#10;Dj7wPKseuKremrv+rL+l66kUY0ZSq0Eox926lqtV0aTa11VrWUne6Rt+Gdf8Z2HiC4W70iRtM+13&#10;jTfbisctlEJMIpUZ8xCMFZF57ECrGparoHj+yvPBOpTTaXqiXClrjR7opL5Y5WZGHUN90nGM5BrU&#10;8MeOPh14o1S48UaRr1ks11H9lt1muAq3HluwOFPQ78qeO2az9J+HM994nsfHE+kLpurXGjtZ6ta8&#10;MkK+Y0nlq46gsfvD696HfVrXUzc6cajlUj7OUUrdHzK726pWs3btfXenr3xG8B6dqmj+HPiNetG+&#10;q6k9rYT31mz2c0gXLq7Y2x4A5LYGelYfj3xZ4v8Ah5rEsuteCrO80TUNat4fDep6PE88lujbVImO&#10;MJG3OGDbRwKxdO+I/jnxV8RvHXw31D4etf2q6HDNDpBmQXcjNKY5CocbGjZBnOc5471LJ470H4a/&#10;Fjw7+z14e05U0y80tk0HSb2Y7YViIeaN95JyCcp1HGB0o5VKLt2/4P5f8OerSwLo1FFw5ny8zjzJ&#10;rlsptpqzi0rbpppS1S0O3+LMlkqW/wARtIS6uU8OK0OoafY3iQyxxyEDzULYClCckE4I7Go9bsdM&#10;+Imj+HbLxU00l5HrAvfD+pf6uVfLBKvujPO5Mq2OGyCRXZ3dpo2vfbtI8mGVbxFjvF2jJT3BGGHF&#10;eR/B3xB4j8J/tF+KvhPrNxDd6bJLNc6DZxqcWEMSRmMIG+7uDsDjjK8US799P0PNwfNWw8nDSdJO&#10;S78ul0n5Nt+a0fQx/wBpHwjceI7LRPiboEGp+KLHwnb3ul6x4f0e7VdRZpGUgxtyDMhHQjJB/Cuj&#10;0x5/i18Il1/4OfEfXEu5vKSxj8RQhZrNoXXzoHQBHDEAqc555FWtXsLnw5498SeGwLyHTfFWjtq7&#10;XEdiHgs7mOQKU7fvGHOOp610Wh61q2laLZ6/rIt76KNFcXDRBCP7hJ4IYHGc0/he2u3y6fgdtTFT&#10;jg6UYpNxacX3T95xcWrN891e6dtHdNWoa74X8FfEzxNZ+MH0PS7nxF4VnRbPWreAfarFmHzwiVcE&#10;qwzlWyPbNTrqtlceJLrwdDfWTahaWct1dWsj/vEsXyHlCn5hGSCDjIzXh37LPi74i/s+ftI+I/2e&#10;PjDr8mp/8LB1SfxH4Z1OPRJEj3HmeNnztwBgADoee9ew/F3wlfW/jfSv2gvAvhE6xq2g6VdaXf2t&#10;uw86+024kVmiwfvbGDOAfcDrV1KajKzd7bPuun6/MWKwbwuKhhpTvTlC9OV/dbavbW1k580XtZ3b&#10;638LuvB3xY8Cf8FE/D/j/wCGnxA0G+TWPhi62eja2zx2b6LG0SCGGUbil00n7w5X7oGcg4r6R8Z+&#10;OPB954pt/hhqXi+HTdUvWjeGznYN9tj6tGOevv1HFcDrmpfAV9dj1iXSrOx1LSbuzM8msW723lWk&#10;p2RvGx4wGAXAxzwayP2wLXSvC/xC0L4zHQrTVrXSQ3/CRW8lqWlsoVUOZoZF5EjKNu09aOeVbSy0&#10;SS87fJeXnt5HbV5c2xWFpVYuMo03FS5Um3G8o36PSSWtrt3vdq2l4f8ADGufD7Xzbz+PbjWbPxFq&#10;13d2t3Z6KkbWsKn/AI85skq+CMh8Amuj0v4v/Az4g+HfEl5rHi9Vt/CN6LnX4lZ4JdPEYzvIHzbR&#10;1OMipPEi+GvFPgLSfi34Ae4kt1C3Nv5dy677UoTsYdCRkde4rC+Btz4Z+I2leJPO8P2Ftqja20Nx&#10;d/Zfs9zNmNf3jbvlfcPlOMqw681m7c2vX5Lz2OOpy4jDzr1VJShZNrli01JLVW/lsrqzvrrqjqPD&#10;F78PtN8P2/jGP4uWWoaf4u1qLUNB1a4nDwyTzDZCtuT9xio24HXnNU9HvZfh/J4y8TatrtrJoa3U&#10;kEN1aW++OzwoDJMUJOQ7bjgcKfasvxrrngP4d/AK68Q6r4Js10fwzqccjW+h6czfYI0nBjlEI5BS&#10;TliOMZPSup8G3HhZrXVPDvhqJlu7yGPUP30flJfLL83mrkcn5sZHbGaIy2Zz1I8tOpUtJxcnF3Ud&#10;k4NapaSUWr6W12tc5LwRZ7PBegw6t4ws7X7Leo9rcW979rtsZJGx5AGjDjr161T+EGvfFhvE3j28&#10;8Y+G7PWNFvNe+1eEwNaSeWwSQhTazRkK3lhhvU84DcdKd8RrPxl8KPBDXem6lo8tt/bhju1162iS&#10;3+zyuNqsccNklVI70fGnw/FoGueDbvQZLTRdRju4Y4vtl0y2l/Cw/fWXmjjzNvzIW7r15oipxg1/&#10;WjO+Hs8RJr3Wqrkk97Wak9rNN6JvW0W3s2nofB3X9K8Wal44+AfxN8GLNbWlwDa2fijTkkg1WzmD&#10;NsTdlJo42yqnO4DBwDWh8R/hf8N11/wzrmp6xceC/FrKul6TrWiFpYnt0G42U6SgxyQMqgfvBuUY&#10;2sDXLeMv2V7aTxNffFqT4ieLINNt9HvX/sSx1WIR3HmQt0dl3RsuflP+yOaf8F20HU/2XvBfhLxh&#10;8RtWn1Kz1aHTINT1aMLqCTeYxht5w+dzFMAtk71wc81p7vT8vvInGk5LF4Ws7XipRinpKUZKT1um&#10;nyrmi001Llv0Jx4bv/Dv7QWofEKS5utHhk8KR6RpXiqz1BbzRXnjlMkkclqTut3PC7s4I9wKXWdL&#10;+GP7QFpefDHxlY+G77xVast1rvg06oLqCe1kPy3CA4IHR1OMqeM1r694LuNB8Mapo3wsltbHxRdT&#10;RXOtWskZktplYlT5kGcJuGfmUAkivMviX8Ev+Es+OGveIPFVmumw6L8JbW20vVtDknguIroSgkxS&#10;xjc8YIAKnJApx1lZu2i/RL/P5fI2wro4mopyqODhFcsl8Xu2s7Xu1Jy6S848uqfuHhv4eP4M1ax0&#10;DTtMjutBtYjBJuuHS6topQPmXkrKUcZBIBGBXJ/A7x18ftOjuPgr8bfBMd94t0Pw7cT2HiyPUIFT&#10;XUNzMlsrqn+qkaJYy7EBS24jBzXJ+IPit4TsvBvg34538fiPxJaWPjBdC1y98O6yZHsiYfLV2jUD&#10;zo2lwGRgGB5HXFb3gDx38O9N+K2m+Km+O9k8GqaVHoOk+HPElr9n1J7zzpGLguN5Dt8oQ8Aqcc0k&#10;pRp6R3tbTs9fwvf0v0Oepg8T9Wqe2hzt315ZXU482icW7NqV5KSSkmm9kzH8N+OdH0zxbD4yn8B+&#10;JdD8VXl4i6z4J1rUJJDpdwsex5rTH7qWBgecHD5z1Fddr3iS8174j+H/AAtq/wAMNQt5tc0yZNH8&#10;baV5M0WnMpyUlif54t3rjDdM1p/F9z4q1S+8Ea/oF49tY2sNyt4tvmObJ+aJHU7o2VgG544rj7yT&#10;wN8cb/RfB/hn41XmkeKPCmtYur63jaG5vwqiQWyMRsljPG/Geh71PL+8fb8uxUJUsVy1pQcfdd3e&#10;UlCLj7r015U2laV9NJOV3a/438J/EjxB8Qn+H8Hjea08K6f4dj1G61rSdg1DStUhbdloXBSe2mQE&#10;EYynNWv2dPiroHxf+Gd3460H4gatrllca3J9mbUtHit5Ih84O1QuGjYqSrcnAHrVbwH4+8YfBrxT&#10;d+HPjH4Eaazk1M3GjeOfDdnI9pdNduxaG4jJJiZSMMx+Q9RjOKzNd+CGiNpieGP2XPF8fhW6mmOo&#10;X+i290rRi3dpCkwgkO5Nzu3zA7flxjpWnP8AZ03/AAt/nb8epNSFGph/q9Wy+FxqJLk6ubk0nJN+&#10;6tLWtaUbtt2vBWrn4dX2tfBX4ta/pcE3i64k1PTxpquIzDO3llkVuIySPmUcBiT3rE/ZS+MGot4+&#10;vfg/4702G8t5dcurXwj4itlDxTtbLmSGQgnY6jGM4zzW62ma5p3xOs9Q1j7PMy+Hw0MMN8JYTHGM&#10;ubfdk7l3fd/iGD1FWvBmheFL74x6f8Qfhz4n021t2t2W+tI9O/c625G0kvxsnQ8blBbgg1FOUea0&#10;u3U3qzw0sLWVSN+eClzLZTSdrWTteyTTunZ3t8UdP4j+NfFPgT4yeHZm063fTdd1j+zZLiY7NkbR&#10;FtoOcM24exFb2vyfDH4v6/Y+CtbVbxrNjfJbeeEmtZYyUEoU8naT95ehxVfx5eQeIvBWu6Z4m8DJ&#10;rGoafG1zHocN0iSySLwjwO+NknIw3GPWuR1S0+HHw/0PRfGXxC0e+0/VPCVi9/Drl/dhZo1uExNG&#10;zsyrPgqAVyeQMDNF0eZRpwrU6binGrFOKcbNt2bjK179VG6t3XNqi38EvE3irX/iT4g/Zv8AjF4U&#10;0/WLrwFb2s//AAkkluPL1yCcu1szRsP9dGoKyH+9yMZrhrL4D+Ov2fr6+8b/AAT8cXF14Zt7i8js&#10;/Df2rzo4TO+4oitwvlOWCqDwvFXfhdc6tofjCx/aHnm/4mHia5RtRks7pjp2tWc4CW1ygkXMU20A&#10;FQRyp4Oa6b4o/Djxp4ft5vDvwq0jWjba7qFxq32ixaORdOuuJHjkR2G5ZMHbtPDcelKo7rR+v3f1&#10;+h6zqfV8dKnCUYwqKPNFpcjlFP2js37ru248u0ZcqSaSLfxL8MfF/Wvh/pd74Y8VafpvivTfLu9U&#10;2IUh1S1CnfH1yhPYjOGrX0C9v9attJg8T6bI7axbt9nt5LpSzxqoO9RwdwPBH4157o/7UWh+MfGu&#10;geD/AIl+DdY8N/8ACRW7Q6DeXNlhL/ynKyxtzugkGN21uQORmu4+Jmh+LvDllb+J7O3m8QHw8xn0&#10;WOx2/bJIyCGCscKz7eMZ+YD1o5bWbWhw1sPiaPJhsRFQk7uL0W91ZSTs0p6O793VdLLO+Heo+DvE&#10;elX3grSo5PDdy2sXNlockU2PPWOXfsCNjaWO8FPTJFWtW+DejHUvAviLwdDDG/hi+n/dSMZBBvUi&#10;U5PIfqM45BrO8UWHgv8AaTu/h54m8B6n9qk0fV4PFmn3NncLDKJLdjE0MiNg8mRkdGA6dQa3LO90&#10;r4w6ZrcHgHVLe31DSZJdN1zT7xj9otLgneomQHKbh8yt3X1FTKPS13/w39MmpOpTl7SMpQvfnTu+&#10;Vvmh719dU+u0m1pc2l1Gyh1eGz1HWbiOSSEyWLMwxJzggH2PY1k6p8NNb1XwhrehWfju2uDqWpQ3&#10;bNqGnCVIYldS0BXOOQDz1B5rk38ReMX1nTPEfxB+Fuo2Nxp+oRWn2qzkV7eZT8pc8nhuGPArp7pR&#10;ofxouPHGmTRt4a8UaKbLXmuFeN7a8gOInweArKSC2O2cmiNpbmPsK2HkuSSvbmXwyTlFp2TV+mq7&#10;tWtrpPoPimWLx9qHhLV7vTfsQtI4NFtzbukv2llZhGT0KlUJBHpWPY+GNZtrbTbD4d+PmsZWmnF9&#10;psnzAzfMzRN3Ujfnj0FdF4aikuomvtKvFvf7NYGOxABLlT1Vu5IJ5rP8L3MkGo6veeTdWU2qeIHu&#10;7OOa2DGJtgVuewYL9Ril2T/rYFLl5uRWsldOzTaTV2muz5r276lHxtp0fxo+C3iTwNqmutZ6hoiw&#10;PFqlvcBJraaMh458/wAB3L364Nb3g9/H974bn1rX76xvtSeGFL238sMkrKAPPyOcspyR69Kw/Efg&#10;Hw/oev8Aivx9cJcyW/iTR401K2h5W4WIHI2+oVjjvVz4ZaSvhnw+3h3wnJP9qu7D7TpF9cQlonhx&#10;lInzz8vTB5pvmulf/hwqunLB2pvS6kk47NqPOr9Emtbdk1bVFvRo/CnxFs5oRY3WlSaHrEkCecAp&#10;fIwWRjyUbPB61WvLe/8ABGiW/hnxfrDXUNvr6HTrz7rSQbT5ccvuCcFh2xWd4M8Z6J4y0+48zw9N&#10;Y61CskeqWsYZGiZGw0ibx88YOCGHSumuPE3hfUbbRPDniK4gS7uYVubOW6cOrsDtHzdDuPy4PPNT&#10;7stSKka1Gq4OL5U9t2rJu6ertu/NHnWraNr+u+CYfhlpfxBvfCWsXF0kmlak8f2poSkuUAP8cbAE&#10;N3XdXZeN/G3iOw8J6tfajJFDqH2VYYY2G2E3KDOQD0DnPH0qjrXxStPA8uj6jqPhqZ7a6vI7Wzlt&#10;YxItpM8m1hJjlE25O7pniu48X+HtK8bLc+HvEvg6O+0a4sSTeCcbix/hC9QcchgapXcbJ/1b+vIu&#10;tW5alOVan7jbf2b3uua2zey0bet7btvl9PsvC/xc+FC6INfudDvNc04NHdRNtltpjyHUnhsOOB3F&#10;N0Lw34k1HwZpsPxB8Vx3mueG7pme+0uE26SzBSvzRknIK8kZ6msv4d/CttD8T3Hhax1tbnw2NPiW&#10;wsJi32u2mRy4lV2GGGOMCtLWUtdJ8M614u8SeKJF0a1mW5u763UCa0PmKrGUHpheuR90k0dAlyxq&#10;OlRndOScdLv3tLJ2vqtHHZ20uO8Q+Mtbt5Lfw/qdpBa6pfXq/Y7a4lLpdqiZfHHBA9O1bWpX0V/4&#10;bW80CwW6/dhYY4bj5UkHO3I6DHGa53496v4R+GNh4V+IfjrxzZ2Wm+HtUUXF5fW+7zElGwYZfu/e&#10;B3dMDmtLxD8IPC9vGz+EvELaYbhfPa3gkX7LdueY5iR0IPKsDtOec0csryX9bf1+Bly4d0aVRpxU&#10;r62fK2nZro9FyvS9r6tLaG803TNK8XQ+Pbe/16xmZUa6hsbkPbykJt8qSPp77uDkVLDDL4d8eIy+&#10;GNQ/s3V9MaebVorjbFFdK3RojyGZD1HHFYmjah8SvDvh94/iYmnXkOrahDbCfR7UxyxNvx58jZKk&#10;EYyABj8a7S+m1Gz1lo9OnvFtrODKrHHvjmHdGBBGccgiiPd/1cK3NT91tS0cb3dmla1no9G9L3Wn&#10;YPCcsKzf25YXC3EMlr8zcbtqnp64B7dq4n4t+K7/AOHYn+L/AIS0VdYkGmlH8OQqnnXTqxdjC5/5&#10;abM4Q8HHFdR4Rt4p7iQwXMk1vdXAkt9sIie3jY/NGf7wzyD19ab4YstPvo9VOreALrR7i01R33Xz&#10;fJcjbj7RGRxsbA+h5o7EUpU6GIc5rmSsmu6fR7PybSuum9xfhz8bfhx8SvhNb/FXwvcy2umyJt1C&#10;G7s2imsJh9+KaMjKkHr2I5qXRtL8Ca7/AGtDbapZyw3UIF5HaNtzuGRKreuOhHTFZ/hmy1qLWJfE&#10;enmD7DqkbRSql1Fcx3IVcK2QMHBBB6nHWr3h1ofE/hW7uLfw02l6rDG8U2nIqr8wB2kAZ+VhyCKr&#10;mjKW1ia1OjRlOVFtJtfaTau9E9FezTV15N2ehg+FfDUfwrstSvL/AMdy31nDriTW15dJuFtHIAoh&#10;kKc8Z+8R3ya6u1jtf7R1CwkE1veWkguIxb3GfOhx8rL+dZGhw2niHwZc6gNI+xXm7yNYjk+c3UcZ&#10;xuOAOSOhxx3o06+0rxDrmn61aX6x3P8AZskMGo2q4iaLzBtSRSe2B9Dz3rOOlu39f8AqtzVpSlO/&#10;Mrpuy3STWi0s7PvumluWdPOvS6BppmvpGvopJBdG6kTzCC52lgMDOPasXxz43l8C/E3wrpN/rj6R&#10;Dr129tDJeWoa1u2CE/ZjJ0ikPVc9cYrodUstP/4SOLxJqWhwx3Udm9vJdwSB42TORuHXGfUZBqDX&#10;Y/AXxF04eEPFumW+qaXd3CXNv9oj3xpcRHKOufukN0rRcvMrk0p01U55xvFqV7JaXvtunZ6paOy0&#10;tuJeQ3y2xn1S4im+zyK3m/Zz+8jzjBxxkCnXejNFqcmp6Nq0bXAjjlks5JCqzRryrr6ED8DUd1dT&#10;WGqReHbeRVkCeZ++BVZdp6KemfY1qalYzX8Nvq2h2Vu6IpWaCbcrxEEE7fr+XQ1NjOUpRtd6P0t/&#10;WhS0/X9J1LxNJarc2UOpWse+8sWkCu6ycq6g8lT39xVSfxFb6R4oW0sRd288oWW48lQ0E65x5Y3H&#10;5XNLrVh4M13xhpdzqmnRLPNYytaas7CGaIRsMIc4YjJ6/dH40zUtL0fXNct/BHiOZZrhLd/MUzBJ&#10;JlPRgw649fWkvh0NYxo6Np25dV2te/qrrZ2a09Tp/ENvcrbnUdO6TbXkU8HAHT61znjvRNK8awXH&#10;gLVbK1jOpWIlimmh3NBdDlZdvRvTIweTUNhrVr4c1qH4Ya/4jvLeWJ1TSbrUIT5d/lciMSYwXAH3&#10;c5NYvj628b3mt3mgrqFu9/Y3Vrd+F9TVfIcLuBmtpJDlXyuQMgEgnvTcuYeFw86dZe8lpdPVaXVp&#10;dmlo32Se9miv4T8V2vgPxTqXwz+JM8S2VvDBdaTqG5/3kbNs+YEfKysOoJGMGum+HvhfwRpNrd3P&#10;w61iPUNP1y8lu7zbL5qXMnRj+mCPWtzwp4m8FfEyzvp9PudO1BbS6az1C1WSOWSznx88Mi/ejbH8&#10;LY46Zr59+DPw1+P3hH9rn4iLoXiax/4VtBf29tZ+GRNtnt2kthJ58DZ+VlfhlI+YNkdKqMHrfor+&#10;b1Wn4/cjspwjjKOI5peynCKlKMn7s2mo6K2krtNdN9Ue5Rade6PeR6hpltdSabPlLi1XDG1PYheu&#10;PUU3Ro31a7kuND8VC4gt5WVo2TElrNj7o9sdRWf408d3Xgvw7N4k1DRtSm+wW5uLpbFfMn8pCN5A&#10;H32UZbaOSBW3Bq/gzxD4fh8XeHL+3utN1SFbhbiDKs2VB3YGCGx2PINFtLnnSjWjSVRx0eidrq66&#10;Pzs9NVfz1H3H2mRrfWIL7a0KNBeKo4b8OgIOD9Km8SSwr4YmfxRpZureOzYXTQr83llcOVxyOPSo&#10;9Ysmg/fWUUlx50Gxo2kAabPU+7BeCfSpNE8X+EZPEkfw8TXYBqjaV9qh0qSUeY1shCO6r3UEgH0+&#10;lCUrtHP7zSnFX5ddN0l5ra3d/ocx4Fvm8C+F/t1ncLq2iwq32K+SVnmjtxjZG+eS49T6Vt6jY299&#10;avZaaLW6tdQZbi3t5futJ169m/rVXw5Yx6N4v1DTbXSPsi6hJvuNPZg0U6kY82MA/Ln+IEdasJLo&#10;ttqS+HJ4PIhZfOtT5gA3K2No9xUxvbU6a0uas5rff1W+tuqfVb+Ry+oeM/h3qSxya5r08Nu2oNY3&#10;7MrZsLsceVKwGUcZG3sciuok0u90fUmuJblrhDp6W1w23dHdY4Dtjo3rjiqfiiz1jVdM1K8tdGb+&#10;0Vj23FsbVAuoMnKOnPLdBk85FSeHPENpqfh91u3mt7y38sSW/wAyushA3rjuAf4hSRVT3qSdO9tm&#10;rp72tbRff10ejRPpknhy205b7TkXy4d0U00algrIcNE2OpGan03R7GFPsuk2yLaqxkjjiXasbd8e&#10;m7P41R0DR7HR/EXiLVvD0UjR63cR3N/bzXhMMzrGEZ0U/wCqbAGccEjJql4TkuYPFeteCNXaSO4b&#10;F7oeqT7dl1aHH7oEHJMTcHjvmnEmUOZTcJPRJ679L6f3W/u1stUtDV9LubjUrrWtFuzCq2oEfy8C&#10;53D5vTGBg/Wp7/WNQuYrmKa1jtLv7O7Wt1Cu5Tg5Y59vTtVrRdatp7W4iurZkWzm23Dlf3cuVzlf&#10;UDpWXB4k0LRrXVNZlu45NOjukXzdPXzntZXGCGjGWUnjIIxjmqM4+0l7rje1rfO1vX01Mj47fD7/&#10;AIW18ItZ0vw5qMen+IrvR2Oj6xb4BSZOVG4dRuH68Va+Emuar4h+G3h/xwbq1uL5dOWPWfLjZfPk&#10;iXZIcHkNvU9a2fsXhq88L3Gj6g2+yunkaFoV8potwGU65Vs9q5/StNuvB/hvUdN8I6pq1vNorxi3&#10;TVC1wlxHjeQo+84xlSOoNJy5f+BY6oVPaYH6t2ndXWyklFq+9r8ultGm1ub0jRQXCava3ckkEgKi&#10;EjcRu5K8dvT0o8I3mpPJPa+IrW1k+0ajJHp99akgTRpyokB5WQfd98Uzw74l0DxJp0eqWbKskdxm&#10;WK1kG1GI5UqeR9Dg5q7pGkJo0K2s8c01v9slubeRlLGBW/g45HPT0pryOOfuxlCas/PfT+vn9xTg&#10;0u71i+1G/wBLmt11OHT5bXdcKd0i5YxiQdwG6H0rP+HviTxR4z+FOm+IvG/gW40XXoWddY0d5ctD&#10;KjFd8bDqjABl9jzWhP4a+ztePp/iJrWe6nH2W9GC27Odno3TGD2NSeGtUvr8NH9qhF9Y3SwXytCy&#10;q8fUEZ9R35FCstLbmkpRlRdknZpp6ppWat2s2/VNLZb0bbxfpmq3Fjq1obXULW6ufI+1pKP9GkXh&#10;kfurE8Vp+G9R1RtVvvDupfZ1uLN99ndR/MXhYkqGHbHTI4zXMabo3jzwV8RNbi1awsb7wtfXkV3o&#10;91bptu7KVj+9SUYCyR9w33h05pPCfhXw5b65rHi7S9P1S31CeacXNvdNJG8CluTEDkeW7APgHbzk&#10;YzUq6kbVKOHdOVnpZWa11eqT1Vmk2npv02v2K6rf23i+10W7azSO4tZCyyNtkkcY4i/vjqSOoFU7&#10;zR5NN8Vx6pHceXb/AGZhJjO0sW6FenTuKyNR8P3HieO3m+zyTan4c1q31KxaSNo3ZsfvNhPHzqSC&#10;Pumreo+PNO8O+JtO0jxTqS6fDrl55WjzXzfu5JnX5YN3RXLcKh+92qr8z+ehzqjLRU9XZ3Vvndbt&#10;6O+3R9rly50y3stC/s5JZTGVkkX94SVz/Dn0Ncb8YoPH2m/Dj7T8O9Rm0/WJktVt7pbfzfL2SqcF&#10;TwVZMqw44NejarbwXVpLbzqsksa+XcwjKg57YqneaXKulyaBYXTRyNHm3S4+cBcdDnkjPWiUdboM&#10;LivZ1Yzkk7Su01dP18vlqOn1uw1bR5DrlsFmhiDXK2+V2tgfNH3GTnHcYrJ8F+HZvh5obeFdH1H7&#10;Vb+fJeQq0ITy43csU2j3JBx3OadcQeIpPD0mqXcCx3FnpLC+02zzJa3crDI2FhvG1gCp7ZIOadHc&#10;6tql/p9wmlxz282n/ZdYWWYpcx5wwkjcYVwp4YdfT0o+1ruCjy03BNcrd2r6XS0/N2s7apXuYmiW&#10;dl4L1uTQ/CUW9dWjl1axs7iVlPmgjzQM9COOO9dBd3DeIH08xWcSw7PtF40UxWSKXtj1G7g56ijw&#10;3puoWWrXUk2vLf2v2rFjb3UI860wP3iq/UqRz61AhbWbN76zRPOkupIpBHJlducbcn25qeWy0NKk&#10;1OpzXu9Ly13a67bL8U3dpl7WIpPEenMLy0uLe6WZEWWDhlx82fcdj7GuI+B2ieM/g5eXnwn8S+Ir&#10;jV7dtRvL7w7fXtwmXtZH81oTgAgxuxQZ6KQeldvImuw6/oojtv8AR7NnF58+S0boVA+obBzWH4k1&#10;XVNA+I/hvQ/GMWn/ANi6tql1BFqUkMiyRz+UGtoUZQVR3IYHeQrBcDniq+1f5FYec5UZYdWcZJyt&#10;u04qTTXmlfTqpW31Nrw5L4T106roWmy2c15asi31uCGaEON6pJ685qP+y9O0vQJdGMXk2u5kt47V&#10;CPL3Hoo9N35Vi+CfD2mT332nxDptqL99SaWx1LTco8kSORGk2PvlSCNx6g47Vc1e28RS+GtRsfDO&#10;pSWupobi4spJoRJtcHdsZSec4wOn3qmL5lsRKnGNbkU3a6vfa+zd1fS/ldLT10rI6HrEN1o+pki+&#10;0vy47h2YpyV3KQT14/rT9S0a5udOt9B1BILvT71ZEvZmfbLFxmOVOx9COvQiuQ+LWleJvi7+z1rk&#10;vgS/isNW1zRRBHPNFuFu3AYkA5yp3d8jsa6TWLBvGPg0eDbLWVs9Rj02BY5k+YGSMISQCclcrz3w&#10;ap7f1qL2aioyc7e801q+Wyj72nS7dkv5epR8U+H7Q6Fb+FPE9hHfQ/2W9nmSby2n+YAJu9WAB5/i&#10;FaWqLazjSpGvF+WNYoN0mGDgY259cDmifU7vU2/sW6S3vL3TdPE2oW9rDnfMBnaqscgNj5eeD3qv&#10;d6pNFpWmtP4Z1Ce1vPLywiV5rKSQ8bkz0Q8N6e9Llj0F+8kop73fXur3SfdfeTJ/oN/9liuJJGWN&#10;5pbFGz5kZbG4Z7g9KtJfaa93qmpaRfR3V1Z28cWpWayASxsBkF17EryPXtWDo3iOfxBrmueFte8O&#10;3em/2PNby6TrEi7Vv4nHzbRnI2NlWHTvW3p+gJP4g1Dx3pcKQ3eraWthdN8py8LMY5CR95ckgjrg&#10;012FVh7O6qaOy7NO/K9Wu6v5pqzFtpNMe5t9f03U2jtXyk0LLiOQluG/2WB7+lNi025m1HVra/Ro&#10;xNcxvbyQsQzYHU496r6Rf3Wu+DoDJaQ2+qqVOpaein9y4Y7sKxzjuParVg95rdpJN4e1C3aW01Dy&#10;pN6kMAANyn0J6jPBFLQiUZQctbW09NU1qvz6obpEd9dz3VpLcQ3LQxttWdfmDe467c9xWO2qWGu3&#10;8ujk29lqSwxxpIkhkXzlJOAhHzDGQcHIBp0vi3Qo/EFn40tvDGtNNcXn9kzm3syDFlvvurYJiyM7&#10;xUPxJ+F1h8Q9R024sPEGraHdaLqEV9Z61oV2iyBlJ3K6MDvRgSrAg5BpJc1tev4HRTjCnVXtbxTW&#10;9tmu6W6vbpfrZli917x1ofx6tdHvPC9vN4PvPD8cdlq8cqiSw1XexkjZevlyRBdp/vDBp3jLU/DW&#10;o6zpvwyTUbjS7zVWa40a4t7ctDcSQnzJbcuOFYrng43DOORUl7a+JJvF1/Pa63HdWN1dKwt22uLN&#10;0TcgXacjLclWGcVJ4mfxDp/hyPUdR0O2luoWWWaSxm8tTL/fQHJUev1qube6Jj7P2lNq1+VLR21t&#10;o2pXV0/iXXy5rjRqKa7DrnhWOdHu7TTfM8kOfMh3KSn1U44PUVm+HfF1/qui6VqOn6cp1uO1WQWF&#10;5I0bXERBV0JI+R8jIzxmugWxtNZ0y18T6NGqveLFNLI3yyMo7EjqOvB4Ncn8N/HWk6p4z1v4NeKD&#10;cQazbxLqVrLLAUje3dsARSEfMysOV6896SjK5dOKqUakoxvy2bXVfZldLpffay631LWofF6LSPjb&#10;pXgTXdMvtP0vWtFZobq6s2a2a+8xdsLSgERyY3KASA3BFdL8Rrl9I8J6trJhkU2ensytGNxK5+Yb&#10;fUDp69KreJvBb+JmurDVNTmFjqdi1tcWsb7WSftPGc8EKM49VBFR6Lf6/d6T/YuqD7ZcTKFCSMpY&#10;xKdjsWHUcbueQWwad3qv6/rYyl9Xl7KpTVuWykr763vt2une60TvrZU01jwx4QE2t6v4ohjs9XmW&#10;8iOoYVYswqDGCfUDODyGJFaHhjRdNikt9Z8Hzf8AEr1Qm/2KSqtvA5APTPcVz3xw+Hfh74keG5vA&#10;GtC3+xX4+yRXDOVktrjaSjArznIBxwa3fhbH4i0fQtJ8NeNLuN9YsdKSK6a33GG62DHmrnnnA9+t&#10;EexdX2f1JVYyfO3Zxe3Klo/Xo+2j1vpyfgbxz4h8K+LfF3hP4n6xapZQ+JgvgzUWkKtJDJHuEMvG&#10;FZWyoPRhXogFjqdtZ6hb3dvcW/mBre4t5VdTkcgMDg/N6elY+u+B9K1bXCut6Yt3Z3i/LMYwzJMX&#10;yCR6LgYPWvNf2XNI8VeF/Ci/DDxlpGn2WmaXq+qJFLDcEyX7G63RXa7OIizMyvGQNpCkZyaq9rt2&#10;6f1+X3m1Slh8Zh5Ymm+WUeW8VazTi03HW97x1XeV9Eeqak1/oOt39zdzrLp99bqwjCHdDKowWX1B&#10;44qp4t8O6B4u8JGyvIGaHUIFjYtGdyMO+OoOMg+xq7FdXl4s2g6vqVnecrFGdu2VXHXzB3J4wQB0&#10;pzND9nW3kaZmhk3cZMijdjJxyQM9cfWpfK00cMZTpyjJP3lbVeS0f5fcUV1DRtEtdH8O6hD5aTLH&#10;Y2rct0HADdhgd61pNMuYdPk0+K6+7C37tRjzPmyCPQ0zV9KR7mG2m0iO6i+eQyrJtaNgPl4PXPc9&#10;qzNdbUtLsjP4eWzju7i4jmaHV5HjhdWIV0DrnaSvQjjdgmjbcF+9a5Xq++17/h8/UjtfC8v2688W&#10;6VHY/wBoTwqLO4mhO5M8uj+qmQbsDoSSK5v9nj+1Le08WaZr/hKXR77UdefUrrSP7Q+0LCZUCs9u&#10;/eNmTcF6qTiuyOqaba+KZ/DN5G1quoWvmWlwGJXzUGJY2P3UdflIORuzWWusJ4aIs9Ys7jUds6xi&#10;Wzh3TIjHAkIHzFR1Y9qV1FaHVGpVlh50nG/Motd7J9NbPVWfW+1tU4NS1K8sdCbxTZ6XcXktnGxa&#10;zaMLPJg4KYzyT09KwvAnh+fxrrsiPZXXhu48JeLItV0m6gchdZint/3ySJ3T5ihHUMgNbvxS8Ia7&#10;q0+fC+r28DMpmtzNCW8q8VT5EowRuTdjch4Iqz8GdU+I+r+D7HUPiZoVvYaoto66lHZzJNC86tjf&#10;G69Aw+baRkZAPSlBWlf5f8FGiqqngJVabV3pvqr/AN3aSspRelve72ZL43tkk8RafrELyW915bJH&#10;JnKjDHYrDpySevGetLrLa+lzp/8AwjuvWsW0xw3kb24k89tpLQvj/VkjofSiPxV4W1rx8ngS81Jf&#10;7WSzbUra1EbqwiQhXG7GwkMwJTO7BBxjmr2veE7LWbe4s57Btt1i5a9t5Nskc0Y/dtgfeI6VXLu0&#10;cvN7PkjUVtOq6Prrut7ee2pNdWcV9BJaWssdvPtWOa3dTt2HsD6fSuW0zxVpkHjqTwNqFhcW91e2&#10;bPDuj+RYonCqu7ux5Ye1beknxBBZWd9eRWt7OHXZcBjEskLHBJGDggfrUepaj4eufELXGvQ2+my2&#10;qgJdX0ioEJbamJOmGOBjjnilzLQdL3XKLXMrPZ63/Nq9unkU/E3xH0jwb4jsrvxHvTTLnUWs21GG&#10;3aSOzkWEsHl2glEYgru6ZwO9bGi/2Rqurf2/bSyfKZrSOPd+6njcB1kx/ED1VvQmpNM0q1m1iYan&#10;YeTfR2qwXKs2VuIz824DoefbPSs9YLjRtSutRh+0RxW9yAsaDckyrHsQAfwkZ7dxT7MiXsZR5YXU&#10;kt76P5ej79ttSx4dn0S31ttDt7pSzrI8MO4/dQ4cLnoAT0rm/iF/wliXWlNpGmqtzB4mh23VvL96&#10;xKtncDweeCPxrd+Gmoa9r2m3EPjnQY49Rs7qRUvoY1VLiFjlGAHKOBw3YkZFSx2GtaeGivbqGdft&#10;LBZDHtK2w+6G55Kn+IfjSt7qNIz+r4p3s2u7unvqmvLo/wDhti5vFlvYJY1VlmQrt3e2ceh5Fcd4&#10;n8N3Hijxla61phksLq1gdEu1jH7xZNjMH75XywB/vGtnQNVsvEXhA+JNHZZI7q6ZWX+H5GKNj0Jx&#10;261Jb3FxrfhRrhoHsrm8hMU0ccytJAEypdGHBI46/jTfvL8TGlz4Wo2tGvd9L73Xpf8Apo4zSvH3&#10;xVsfjpdadrXgst4N1y0murXU48MbW4ihUJG/dUYh+cdcV3fh+/ubqOazOsW90qx74cr+8TIyA/Y/&#10;WpbRbsWMc0p3R+QqRssYyBgDd75P86xNElv9I8e3Hh7UvDty2mXkf2u21xZlMcU4O02+z7y8fMD9&#10;3PvVa6GlaVPEx92Ci4xS068vXX7Vt7b22DwJ4x8T+M9Bn1XVfAzaJr1rcT262F5IGW4jjb5HVx/C&#10;4wfUd6ln8d3Wmav4ddfDEi2OqXUttqUgk+awuFj3w8dGRyrKW7Hb61U+GPxKtfGPibxZ4futMksd&#10;S8M601obeT/l4hZA8U6N0beOoH3SMGug1KxjudHjuooFG1DI6sMA8dCPWjXoKtGFHEyjUp2T2V3p&#10;zRurO+qV047/ADVzJtrg+G2nh0KFbi50+OSe40uGT57m1llZhKgJ+8STjPGQRWT4v8J+HNT1XT/i&#10;domnzfbFt10yRmkMQuLOR/3sUqHqV5IPX0rSsNHgg8TL4h1DTVF9caHHZf2jAv8ArIXbcEI7BW/n&#10;S6Ep8S6hq1vdanZXljZX0P2H7O/7yC5RfnR8H6HB5qFfY1jL2cnUi9lq+6ejXnq7q9na99UhRp2p&#10;eErSbwtp9gt1p0cIXRIxMRJx1XeemB0+lXNV1r+zZrXxHFfxraxWskdxbzKdxlONh3fw88HPqKnF&#10;rINfk06RmjimhWS33AjYynkj1B/lVK31Ga21C4l1DTg1lNc7BLEvmKilcMZV9M9GHrTvynPf2ju9&#10;er87q33+nW77GL471rV7jwrb3XhnRLmC/wBShuIra/8ALX/iV3hiYxiZD2aTCHH97NaGpInxF+Gl&#10;rp/jvwJArahYxvrXh+6k3rBcJglQ4xuw44YdsGtTWYba00uS3hBZZcSSWsmdsi5/MHjr9KW4u0m0&#10;+2umM6rNja0jDfGp4Kt/ex61Wxp7ZKMOSNmpNp6379/y2tdWbd+c+H/xK1rxZ4Mk1rxB4Su9Lure&#10;+mha01OPDRxo23eSPvRlTkOPxroLtNG8QaTb3ay7rSP/AFccR8yORQ3ByO2R1qt4T1DWry31TTvE&#10;lqsL2kzQaPfo4b7Rauvys3YNuyCvoKzLHxjJ4E8Yw+BvEfhtrezurdfsOp2237P5ufmjK9VyTkdR&#10;1zip9SqlNVK03SjZrVJO+nlfeyfrv1NrV9RvBqGm21hsvBcXCG7jM22WK32n96oP38MBkdxU+tXt&#10;rpdoqz6dJNH5hDC2Qbjxy+2snxfpum6j478NaRpHjY6VrWnTT6na2seCL23VWiljdSMOgMgbbkEE&#10;AjpWz/aWpfu7XXtC+ZrpoZJLZgy+SQdkpzyM9wM4NMwlGKjTku12tnu/k9t16bob/ounwSy2MhZY&#10;41MSY7ew6GqtlpGmy+LLi8S3ZZWWG4lbosygEIPUMvP51z/ja48YeFPB2tXfhm1bXLm1TztP0WTh&#10;Z0VhiNSOQw5wfzrotC8d6L4k/s2O0ia31C+sWnm0y+hZLqFVA3rtIGdrHB7HtS06lunVjRdSOqd0&#10;2vJJ6rf57X63RN4Ym1a3uJYtRsotrMfLngXbnn+IdAe/FR3OmWkgm0S+uI/JuXItY5jtMb4ztB7h&#10;jyPQ07U9NlmkMdvPvhmBkeNZNo3jH3eeAcYPoajv5Be+HdP1K502R2+1IZE1EZkRc/MCy5+YdiOO&#10;lHkZrWXNHrbbo+n9f5mPrNj4ybUbjU/C2pJHeTCGJba8w0SLG3zOno5XI966HVL8XEctwsTBRuXy&#10;wuSSBnH1PSoRptzOyo+XSWQySSxsMx/4E0tvILi8/svEzTW9r9o85oiIZk3Y27hwWHcDpQkypyU0&#10;ttO3yWv3GNq2paXb+GLHxtbyTQKW2yRsCpQucHcvYgjJ9hXQ39rDdWkmm+Ql1BNarL5YbBLDGGB+&#10;uDu9a5bx14z1Xwf4g0OG88B3ur+H9We4W/1bTGWRtOn48tJIurxsCcOpyCMEV0PiDSrl55JdGCwz&#10;Q28EMU6tgiHfudPTGB096LWLqRlywb0Tu07p6XtZ21TT72dne1rE2oX9xpxkvo9NM73EKjy14Ysv&#10;bPY4qvovivw2rrb2utQtHJdeXBJJJgvJ0MTZ6Pnp644rQ1HUJJbSe9soF82OTYsasG2HPfHtzjri&#10;syfwbp1zf+cbK3MdxEJUtriAFVulOUlU9Qc9vSn7yloYU/Yyi1U09PL+tPn5WWTTtHsddm0lLBlR&#10;cSrHtIVXbJLofXPWnQLfx6vb/a7NL63muhumYjzLNlHyup6lM5BHbOay/hp4/wBW8Z/2pa+KvDf2&#10;WbSpti3sL7orh8Heq/xAr3B9a1Y77XdO0+TULfTo7tDfRv5cUgRhakYduRhiOoHf2pJx5bo0qQrU&#10;6jpztdWW+9+qf47+T6lq7spop59SSRxv+8y4yqoO3qDXO+K9PhVv7c1OeFbeGOK4hnmiG0MDyS38&#10;JPftit28kto4rprhZkt9jztLH82I1QliB1BKjleprN0+bQvF3gxXe/bWPD/ie2WbT2aMhhDKnKdv&#10;l7gEAg5BpyjzBRcoWn00W34J7XsnppomZvgaXRvBGqw+FruHUvIuZ7q50W+3PcW6Q7tzLJNz5bEk&#10;7UPBA4rQPhjSWuLfxHYSStfWqzJZ3ZjA2LMRvOBgNnAzn09a1PDWiWWm6QLGwKyW9nCYbV423LNG&#10;q4UMB1xjFee/Cfxx4c8VaXo8MnjK61Kz1jXLyfw+z6e8cli1spN1byyAAMm4nZu6jgZIp8uh0qNT&#10;Ee0rQvp8W7vdSb6ae6m2m9lJ+R6BJLq9xLcWlhJbyMtxbTMvmdE3YkTHYkAsD68VDd+DbS58VXXi&#10;PSdWmgkurKKO4hVv3U2xy0cns45XI7cGsv8AszxTovxV1zxSNdsW0zUrXT10u1kTabUxIwnVyTjE&#10;jbCrDlTweDW5YX1pPod1JHazWG1JTJbXNuVaPax3MF7qT0I4NTpszmkpUknTluo7eaTafo1b1XoZ&#10;2neK9WfxNaRanpZWO6aS0uNrf6uVej4/usK6F0/0Vm84SfMvzIvJwayZkt9Q16z1GL7q2fnpuBAY&#10;FccccMPrn2pPCmpWUOmroN9rlxeXNiqCW4uIdrOsuTG24Da3pkdMc4NVEmrGMoqUFa1rpX7v/gL7&#10;jT+z29vbztdx7UmUtJMp4Py43fl/KsW2tItQ0lfC+t3DRSSL5JuImyzrj5QffGDkdQKvWEB8ORza&#10;e0qtEzF03MzdeM4J6A9e3NN8SwOum2t6YlVrW6Uv8uSFPykjHcZ49s1PS5NN8srJ7vR/LQ5v4KfE&#10;PxN4y0TxB4e8ZeA20PVPDeuS6ZbWrcxahZqube6iJ4YOn3sfdYYPWtrULrTtR8LTXeEvIRdJHLHb&#10;j5rd0bkf7wNJp2qHX7Y6npXl3C2d3JbMsivGyshxwCMkE9+h60lnqlvBe30CWk1sJv8ASP3kOIdw&#10;OGIfoTxkjrTlJS8joqcsq8pwhy6p2Tem199fNdttTVN1pt9cwxJfYbVLdvJGOZQoBJ+oFR69BNee&#10;E76LS7hPMkiYWrSLuVHHABHcAioLaHRJ9F+22UkI+yzSfZpGk/1MjDDDP8OfT6UHU/Eln45t9Hm8&#10;NwnQbnRHmm1NbseZZagrACB4j99JUJZXU8MhBHINPdHMoe97v2ddbLbX8rafJbpGT4o8Xap4E8D/&#10;APCS6b4Tn1q40+GEXWjaa215mLqJpIg3XaCXA9Bit+8tYNGvpbeztBJZ3kbb5rfhkZl+/j3B/A1U&#10;0e+0nXbKPxDpuoWvm2d1JFcNDIGRJvushIP6Hoalha+g12fVEuGm026gQeW0YxCVBBA7/XNH2S5W&#10;+G1mr3312su11q0+t2nsjnNO0rTfht4JmsrJpLiS1hkmkjdvmvIY1aTZxwWIBAI6nFaug6zoPjHw&#10;bovjbT7dpIbi3int7fUIds0ayJ91geY5U3EeoIqhrl3qFt4uuLDQrK0uIYbO3kNrdSbS0WSZAgP8&#10;QQbh1Harem+I/CVx4QuPHk/2bTdLmUXOrTXVyFjt4doCXBf7qAAjJ6dzWcNPdsdVVSnTVRpuUmnd&#10;P+ZbNb69PNW9GaJoPhzRNAtfDVxpjSaZp8kf2K8zvIkUE+ax7Md33upOc1x9/wDGHw/8M/hFNrfx&#10;XZYtPjWSO8lLfNGskhEMeD95sMue/Oa7S10yy8P2Oqi4t4VihjhdZPNysixxbTJIegbYfxHNcT8U&#10;fgz4Y+NXw/8AEXwk8Z291ceGvEqpdQyQttuLC4UrtCsMkfdDA46HmnHl5lzbde9jowssNUrf7S24&#10;OUW2t7faa13s7+bXyO3uJL7RtGfw5ldQ8zSUm0+N1+aUBRhN3Qt3B9qwNeLa7Nrnga7tkWFrP+z9&#10;8ikNHFPbnfOQeHVHbt/dq38PorzS/EFx8MPEuoXt7D4bgtzoOqXbIsktqIgNrlTmQoRgsQOvOai8&#10;X+HorS81L4htrxWP7LJDJGVJjS3m2jcwXkhQCwPXk0paaxZnSUadfkb1aTTXVuzi15tfc27k/hLw&#10;r450H4DaD4ahl0+HxBa2MSajNawhre+nUbXuMHqZQBIc87jyav8AjkPKdOSOHY0l5FHNJGAq+XIu&#10;CG9BnOPcVR+HfibXU8V23gm106O88Lf2E8mk+II7jcwuY5vLa1dTy3yAurjsMHqDXS6jbR3V7Gzt&#10;5lndYSSGYDbJg8Jg8jn5gR3FV8cbmNaVSnim5paty0/vdPJqz917PQztA07WtQa6+020Sy2sirpt&#10;9HgrLH6Y6q3GGH41n+G/E2l+Io7jVbJfs7XMjwGXb8j3SOcqM+pXAPQ5q/bLqfhfxyLcPbvpN9at&#10;5kYbbcWkw6ykE/vIyMLwMqR71QeK00zxBeeG77yWEwju7ZRMAJTnggDlWyOeCtTblBcsr9bpNW7d&#10;dPXW33aMj07S9N8TeGNL+KNta6jpOrStHc3C3UOy5CLIzNayqM/KTxjnjFXrOOK5spNe0aW2urWe&#10;82zW8fz+TtQrIAR1+fn3rQ0fVn021sEvr2F4VtZJLi4eMo4XICEr65OD+FVbzVtA8DeKtD8HXFut&#10;ouv3VxFp86qAhuEQzeUf9phvK+u01XKnqiXOpUlKMU3u1191XbXfRK6629Sr8I9Q0O/0nUIPCmu2&#10;upWFjdtZzQxMTJbzgZkRiejfMuB2rJ+F0Gt+FLWZtSaO4k1Kdo1mDFPPkV2wzRno23AJHXGa6bwT&#10;oPhtE1HVdEsrO1uLyaQah9hXCTzYIWRwOd2MZ7j8q83trjx9ceD9HHxF8NjQda0fVJ5764troTQ+&#10;XuO24ids71aMYZeq/hU7Ja2Oqmo4idWMXo3G97X2b8rq61a7q6vY9auJZLW/jujGslvcW5SZP4VI&#10;B/nnFcvpmm6p4Kjl023SC40aSOJIWbLS2zHgqSPvDdtbnkAn2q5pvxC06bxJB4Zu7Hdb3vlPpt/G&#10;N0Fw7J5pCt7Lz+NGqX9zoN9f2GpafLcaW+my6lcXVvCWyquQyLt53KoVsAZOeKp2lqjjpwq037OS&#10;3Sdu6vo15rb713J9F1LxWlrrt/fXNreWf2z/AIksSxlHhhWMK6Sf3syZKsOxrN8AeM/D/wATrLVr&#10;LQ2Xd4evRBMFY+ZBcAZaF1PI46HowOarfBr4kQeObmGxtL2DUtNufD/27T9at12iZfN2mJ06owUq&#10;3PXNS+C/DXh3SPFXinxLpUMem3uqXmLy4ThL2ZY9qM46FgBgdKI9DapRjR9rCrG01y8ttt0tVp0v&#10;fS973W9tDxDbaZd2d1q1rtguXmhG2ZiquwGAv17ZpH1O3n07T9L0zXLNZNZaVrH7QA6yFBvKD++V&#10;x9eKydP8bx3c+n+C/E+iSPNf6UwvoY4yZbdmypZs4GwKwbcOQat6j4F0Ww8L22imHdJ4dG7w/eTM&#10;EBulTEJ39Ms7AHPBJ54qd9g9n7O0Kt99NnpayfyaXy2Jf7W1PQfhpqWot4Nxq1jZzRHQ4pgUnYM5&#10;hjVum2TIwe27npU2mTv4m+Fmk6hrGmvpNzcWVtJfWMg8x7B+GkgJHocrn2q9o41i58AWZ1SETaot&#10;ii6pDcKqMbkKPMRgpIVg2ehI9KzfB3i7VtU1fXrDUPCSWP8AZ9vaz2N0txva9jdTu3oR8pjYFcjI&#10;I9K002Zk7yjOUUrxldtPzSsk3qru60btvpcx/EuufEjRvFmn+IPB8Wl6r4Vt2d9WiZiLoCTAVoSO&#10;Gweq10XjrXLfQE0/xHLceS019BZW+5gm5pZAETJ4JJOAO54HNWNU8NJP4fl07wuEs5t32iFI+I3c&#10;/Nhh2BPpUPiDVLO58NTL4l0Jbz7Ikc0mn+WJPOmRlaPYp6yCQAqM54yKn1H7SnUlTtFaOzto2vPp&#10;fV6/JieMrPwl8Uvh9HpV1aR6xo2vNGFaN/kcB9yuGHK/PHww6EVmaHpmpXfw3WDWdJuLe6uFup7+&#10;CfazeYJWClscFioUgjtiqvgfWdMl+EekeKvgxoT3Vja6hdLHpLq9s0x8+QTovmgeXtmLkbht4OOC&#10;DXT3l00t/b61oiXjtGJv9HMZWB2VD8sxP3Oeh5yaptSHL2mHvRV0lOVr6NON1Zq+jatd23W+jOO+&#10;Dmh6bY+AG8ZeHfDs2k6p4ivJJtZtWc5nnjJjEjA8B2QA8da6jwh4k0XV9a1ezt9Q8u+s5jFdWM7A&#10;N8qA7kHdMHrWP4M1S28MWcml+JGuozf6zK7mZgyWLMobbu7ID0rUddFvfGFjY32hM19a2rXlvqFv&#10;g8jI8skdQynIHQ/hU32ZeK/e1qjknrdp3votlrukklvdKzXY4H4V/FnwnZfF6z8E65qt3HqnjLQZ&#10;dR0V5gUs72GG5eIxRqTjzkxlsclHXt09ev4ZBA0EaJtaMx+W3AIIxivNPB3gXwBqPxKs9N1HTNPn&#10;m8B6lNc+B4WtXjutHElqouUctxIG83IK/LggdVzXT+JofF9qZE0S68zy5JSsxcO6RkbkDoevO4A9&#10;uKI2jHTX/PqVmEcPWxcXSvFuKb5tt3y2/wC3eVP+9dK6s266g1jwxJpfg/SbUtp2x4vtYb/j2QKd&#10;ufXk4rW3JBd2sRgDSJbsrtF/CoU5PupPb1pdPu7nUJWFwsbW8lojQ3Ebf8tMfMuD29KSyLwWzTPI&#10;37uFlk3L86DqWH4c0RXLscE5c3xLXr5t31fn0MjwvfXNr4bgu9E0gR28d1iK1b5f3J+99COSMdcV&#10;p65pdraT2usabpUBaGZmdfLC7gwwW4/i9T1qj4VvtWOrnQL+S01G3t4GuI9VsVVFw5ykcsQJIfac&#10;7hweta2l2cK6RBpDSyGSGM/NI2XByeufrQorbf8ApF1pctRy/wA9U77/APBV9TA1W6e2/t6Z9LN1&#10;YTaPHJHbwxjzGJJ3n34IOPrXPeIPB2g6j8KJPAXh2GGE3tvb/ZbK7bZbwTIQ6Nj3IGcd+a7Owtbt&#10;rttOvmiZvla3lhJUlQ3KfVRj6155qeha/wDEWeb4QeMfEus6NrWn6p/aWh+IIdPjMd3DG/yxycbW&#10;GCAcgZ6g8UuXr8jvwcvfupWUXGTer0VrSst7Wu7a7+Z1Vsusy/EiOHWIGszp9uJPMhud0Wpeau1k&#10;ZT91kYZUjqKb8UYdXv4dSsPCeq2cWpLpiebb6nb+Zb3tuX/eW8g7iRN0WeqB93atmQSXfiW2ludT&#10;gS4dcrbSJ8twsajzCp7FThvbNM8nTbjTNc1TXL5prWS4+0rIseHt4dqlFVh97B+YEHo2DQvdTsc0&#10;a3LUhO2yWlrrfz3u76bdFtZZvxK8Q2Nh8G7jXbKW4jgsLGG7+z6Wv2iZo4CplgiA++VAK8c4Wm6j&#10;4T8GeO/FOi/FDw3Z6fqllfW6iWWSEMk1q65VkyPvK3VSOxHBp9j4S1PwhLp994eMM9rHdTXOpQqp&#10;Eu51bZJHzjO5skd1J61o6XdC21+LRont7WRTIVt41Gy4HUkf3WyenenulzLUr2kaMH7CT+0736NW&#10;aa36Jp3639K+u3GgHUrOS7upobpwUt4yp2t5Z6+xGc+4qzot0NX8MXn/AAlekwnZPIJjkOtxGPuz&#10;+2R26imXuo6B4n05/FuhFr6bR7qSB4RGVPmA7ZI2DAcj16elSa94btNW0q303SbyTT2vJFMnlthm&#10;iB3Mo9DnH8qNeZsx93ljCV07636W19drf0jG0W50PxT4G+weGPEsYl0rUpY7NvMPmQ7OQkoPKny9&#10;xUnggAjNdDYWUN7rUOszANcQWe23uUc7ZEbqSOhzwfasjXdF8G6XqJ8feJLW30+8hhOn/wBrlSmY&#10;XxEWlC8MGJChiDjI6Vp2uikWVra2OoSRtaXhj8y1I/dqOGjf2NEY2KrSjJXi2k7793urrdbdFu9O&#10;7k/szxI4TVrCP95bvEDIQyMxJBTnqcVi3+g3dnZ2NtHFZKYEEgkkhHkRNG/7tT6YX7voaL9LiLUv&#10;+Eb17QZpre41aOTT5iSMFOfMyo+Vu4zwa6LVRCTcQ6hd+XA0m/co6rxke/NAuaVGSts9e6t5ffqv&#10;Iybm8lv/ALP4ng0G4jul81lW2YF54lztUnoVc4PscVn+FtP8M6R4d1jxRZXd1dWfiHUm1DU4tTkO&#10;yB3VVkRQeEVSuNo4Bz61g/s/ePfjXqvxR8ffDb4meCNHsdH0LUBd+EdX0/UC73mmzt+53R44AKur&#10;NkFXBUr0J6nVNW0fw1L9ivtYhhh1bURBZQS2+9XeRsbcY7vn889qHFx63/4b7joq0quHrOhvpFrl&#10;fMnF2klpfVJp9007j5ZIdJmj0mwupLdmZXsfMkDLIu3GFHU44+XritPTmXR9M+x31la2ckTB5Gs0&#10;2xvuP38ds9/evNP2uPh5rPiTwHoPiHwn4XvNd1Hwn4itNU0/T9KujFPPscB1VgQMbCeD1Ar0n7d4&#10;e1yNfFCyKGkt/s1xHcfKyZ5MTjsQc1XKo7GVWnGWDp1U78zaa6pxta+t/eT6q172vZluGCI3clxa&#10;SBflDSfN8sqkZBB7DNcd4z8U6FbTeHbLxlo32XV9Q1eKCFVuBG3B34EnAbgD5SeegzWxBp+t6HdB&#10;rfxAogWZIY7e7iDxyo2SFBHKH36cDNcr8d/A8vxw+HGt/BHWLiPT9cutOF/pt5aqWa1KXA8i5QnG&#10;7Y6puAIP0zS0lZPQrBworFR55e7dXkr3itm7aXSvdr5XR3N7bXc1t5GnvNayaipZorhNy27d8gdD&#10;ntWD4Y+Hmi6H8R7zx5a6G9jql9p0cOrXcNw3l3ew4UNF0yB0cc4OK0P7evb3xnpfg/XZGbUJPDfn&#10;X01urLG8oCpJIp9C2TtPzDIq7qNxqeg6bcRLFJcx29t/o7SHDOR2LUl/X5mMZVqMfZp/GvvTf4rR&#10;b9rmVZXPjCy8VwLfa0s2lwwXLybY9pd2dRGjewGSD61w/wASrv4l+AfjBpOr/CL4ef2s2veJlbxk&#10;q3/lK2miNEkdVb5ftAPlsvTKq/c123hvxHr934X00+KtDbTb69uJJJoW/eKkCMSAxwMblx6EVD4W&#10;+KPgfxT8UNY+Emo/aLHxNpsH9qWOnahatDJeaVIQFvICeJUWTMb4OUYDI5pxV/Pr6HZRlWoVJz9k&#10;pqMWpJbNXtd8trpS1un0T6HTarZ6brVl/atk5mC7mtbqHqxBxn36dO1czpeowadr7eILzWlt4dQh&#10;SCW2mY7PtG/GQvVd35Zqn8Efg3onwH0CXwf4K1jWL6zt7mVhb6pqZnMKvI0h69Ms7Guptj4f1a+u&#10;rmGCN2tf9a3lhth/iCnuRjkUSV5fP+v+G+Ryy9jQnOFOTnDo7Wdul1rboYHi/WfE2h/GPwzaWtpF&#10;JoeoQ3EOoM0wUpIF3JsB+9jB3D0Oa1LgafYazbajo1hCy6xN9nlurecKACCVkI6OMrtOORmr91pV&#10;p4pFus9nG09rdedp/mAfexgH2yDg/WuI+CnxB8PfE/Tta8OaTa+XcaJr1xG1vdRMrQypMUcbTyoE&#10;gbaRwRyKUubmv3/y/U0iva4bnjH+GlGVvNuzevp9xreFPF3iSHxNN4e1nTrWHTfsay6WxRllgYMR&#10;JFKx4JwNwIx8p5rpbyy0fxLZKdQtFZZuVbAJVvr61xmoeNNatviH4TCfD661Lw74mjurHU9csXWd&#10;dHvY+I1nVTxFIAymT+FgoI5rpr9Ljw5PqWpwsv2C10zf9kWHlWQMzOuPvfKPu04qVtdbkYinacZp&#10;craurPqm4va9nda3167NFPR4PCWi+K7jRLW+aO8gtPtNza+ZwYyeJAPrWpcaJBeaFNpsDw3Au23t&#10;50YKyAndgj8BUHg3U/D3jfwrpfxA01Vkt9V00SW9wYdrGNuxB5BHoelcF8bfHfiD9nH4Map4w0vw&#10;3ca1F4d0m4vI0W62vIkYLbdxycgZOcHIBFCi20kr3/UdOjWxOKVCDftLqNnb4ldbu1rPo/0O/wD7&#10;HttZe3truyia1VWeaPbhXLZBI9xzn1zWPoWrSeHZG8G+KZpY5ri9uTo/nRNJ5sYO5RvAI4HQNg9u&#10;am+BHxa8H/H/AOCnhv41+Ab2aTS9f03zrd7hMSRSAlJYnH95JFZT2OMjrSeFfHT+N9Z8QeAdZ8L6&#10;lp11oF9FEt9NH/o98rp5kc8DjPy9VOcYZSKco28n/WgpU8RSlVpVYNezdpLZxafLfXtJ2enlpuV/&#10;Cuj6XpemSLpNpNaxapePJepAhSJbk8MwX/lnnHQcZroJA017/ZNnrKqVtfmRiNxxxuHv61m+DdUg&#10;n1Rpjp2pWdxeB1urW8UFRJGcBzg4UsvII4Ye9V9T8GW11qVrKJVW6tb5rqZreQj5XOAh3HGD357V&#10;nra+4VLTrNVHb8f6ta1/Rmh4n1GHw/bx6xqep2tr5Nq0dzcX2Vh8pVDSM56ABcnJ6GsPXvC2pWOu&#10;2XiPw3rkELPJF9nm2+ZbzWoDbFXnBLK3JHByCKk1TVdKn8LatJqcf9paPeavHp17Z3zGRI4S3kuF&#10;GMjOSSpzz9auatpeieB/CWk6SNW+z2ejw7rSe4jzCI402oj9kG0gDp0pv3rl0eajZLdtq1rpq12v&#10;VN2tZ73TKt3JLc+LZtAk0ZbqO2ktdQg2zMskUpJDN6MAe2ehrXudc0yLUru7Bm/1yw3G+MqEzxlT&#10;6ZrM0Hx1b/2eNc8YaDNptxHeGzmuVg3QeZj93LkHIRgQAeRk4p2o21zr+mW/ifQ9UkuIVnLahZwx&#10;4Wds7SNrDKleuKUX5hOnLmUZqyWl76N6ddVrby3Vxnjbwtq1t4SvL7wPdpDfTRg+YrZiZyw/ekf7&#10;IAPHXvVLw54ouZL9fBdxZQ6bPYiSO+m0m2D2MlxGqGRNvWB98m9UP3lYkZwan1CTxj4Mt9HttKiW&#10;9t7XUmTUoRP5fm284ITYWG2Qo5/1eQc9DmtPwvqSi3u9amsLZnvp/tkl9Zx4SaPJSPd3LqF2569q&#10;a5evbYrmccO+ZKSu7Pre9lf5apO++ndUdZ0fSdb+I8mvMyzpHp32RhBOvMm8MT/vAcY9ulVW0jUT&#10;e2/iK41Nb6102G7eTU1kXfEV5SNkwcMOx4IzWRN4fvPEOteJNGn8VzabqF54ms7/AEbdYgwWqRxL&#10;8ykAeZHJ8wcMSQ3pWlBpHhW31PXPGT+HbTSdRmjKeJLeOWX5lVwIpCF4+bg7tpOOCTioduZvc25e&#10;SCXNf3UkrX3S81vdq6uuZJNWaYzxPrdl4qtbvwNqkU0dxr2lx7be6g3R3drs3yvgcHHCsOD0Na3i&#10;PRcfDzxD4Ssr9ra21DRLxbW6di32PzbZlU47KjYbHbmuV+INnB4w8Z6HpvhrxpfaHquh60S2q6a6&#10;ytYK1uH8maBvllhnQFdpGehXmk8LfEL443fiePxf4i0TwnqngbUJJINPvvDrOLxbfDBZyGYrIN4w&#10;QvYnIBWqjJRd309f6/rU0+rVHRhKm0rLmtJ216ct1ZuSjdK99HpZq93w1oml2vg7wbr3inwtbyXb&#10;aFY2+oatGd0sUywLEMyAbjGQWHPABGa43xH4l8A/sg3t94Xt/E1n/YnirxEkun+ENQm2rZyyyKJp&#10;LaQg4Uk7zGeAeRjNeweJLGPWbRdN0DULdrqx8tryxSYBxC691HIyPukjGRXz/wDGr4L+Fv2kNa+H&#10;PhHxp44s7PxFoupvqFhHdNH5+qRwuT5DKxDZKr25IGcGqjyKSUnpbp5f18jrympRxWI/2uTVJtua&#10;V3ZK84u2trW3VnZ6dT6F8TW1hoN1Pq1vpsM0uoKkDbgAJnX/AFYY+/QGs7VdT0PQ9N1DVtT1eOOx&#10;uriGyuGkukC2LOApUsx+Xa3JUkY61NqXjDRNa16+8Kb47g6asEt9a6fMJLiyDjKO6fe28enQZrl/&#10;jPpPiC68Fw698JdD0vxCt1cR/wBpadcfNaaxbucOsoQEh/ukSAZAUjvQ/d17Hj4WjKVSFOrpe2rd&#10;lbRrV6LRaP8AS5rC8/4Vf4DttG154fO0e3luX+x27TebChyZIk5Yhi33eTk+9afg3UvDFxqXn+GL&#10;y1WPUtOiuY7eGHySxZN6nYcclG5XGQRz0qlceINSjs1tdQ0h7SSGGG5jDfvVs2RRmPfgF4t3AbAO&#10;OTUur6boesXj6rrUcKwrJAtvJHEVnguyMiSNgfmUhulRtt0HKKkn7S95Xu1Zp3ae3r5+m6Oa8ZR6&#10;VoXifQ28V6VaactrebtD1yWVVhSVgd0RJ/1LH64at7xV4K0nxD4n0TW/sytd6FNcX+k31vJk7p4d&#10;ksakfKyOPwyAa5X9pC78OfDv4Z3Hi7VdPvtQ0v8AthI9RazsmvJLbzz5by+TnJTPUL0JyBXT+DND&#10;8G6P4R8IaF8Prm5TR9LiH2FoZH2iNVP7uXf82Dk5DAEEVduX+v67/idUnL6nTxEW1rKN7O3w3lrf&#10;R66x6pt6LR5PhLxfe6p44+Imm3T3F9pek3mmG3gt3XzbJjbl7iPaPmBUqrfNwwbKkjNaXxDtPGtv&#10;rnh/4n+Ab24ubK3kkn1nR1lEY1G1lg2pjPR0OJBn/aFcZpvxe8LeF/jzofhv4ieFZNC8QePb7UND&#10;sx9jfy9Rksd0sV2JlG0pLE+1Ec7hg9q9U1PRI7CxuFia4W1azcZSQna2NvA7YHPHSqatLb+tvzuT&#10;ioywuIpzcLKUVZNXjJcvs5WtveUW7rW+u9jn/AXiXw3qRtdDj8QQfbNSt3vLfT7pjFcMVblkQ9Qo&#10;64+prL8YzeMvCPxQtfEllqUKeEINBkt9QtoGSKT7bLMPLnQngsBkFTjNYPhjwtBJ8f8AR7vW728l&#10;1Tw14VNx4e1DcuyWykIS4E8J580nb+8Xt1rqvit8NtO8feB7zwnpMqyW8kf2i50m6YlLws6uq7z8&#10;yEFcgg8HrWcXaCXlr/wP+H6m0o4XD46F37s1711dJSbV1tqo2te1pXTta5f8Lwy+GvGXimzg8T3F&#10;1JNNFrEek3GNsEMsQjCxr1WMujE+jE1S0fT7zQL661Tw7DDY2q3kq2UMkGFEk4DSs47KJh26hsis&#10;XwL4v+IF58SdN0P4ifD65tbn7HPa3HiO0jjmtbyHOYYTIuGheJuGVgAxYEZya9C1SFrt4n+3bYtN&#10;ulWbeu7zHUZyT3UqcH3xS313t/w/9fj1OXEe0w9XlnZ80VqrNWXu300bduuqTs9bnmfx813U9f8A&#10;gCuta74a0p5bjTZrrUPDrSecJpIwdnkSDByjASAjnA9qx/g74m+IupfsxN4E/at8PyHXlsfs+qTW&#10;Uxlh1HT5ziOeOZOrBSNwHzDGa7/wDqegfEfQdSvNR8HS2o0XVp7Xy7h45AzJk7lCE7cqwOCASG6V&#10;Q8Ta14euPCy2E8vlQzRpDadgszPsWMDIw68MBnkDvVOclDS1+/XTT/g/d2176daMaP1N0tqildPW&#10;PZRab6b3u3aOvuowP2ck8D/D7wxa/DXwj401Szt9D1prG10/xDMZGk3gtGiyNy68Er+RrqtP0+b4&#10;ZeIvFN7Lqs19Y61q0OoXljfyDyrBXjCSGJj92LKhtvYk+tVPEXg+18F6JJHq9vJqlxdSIYTDCnny&#10;XUYXHlBiB5pUFguRkqcVT+EdjZ+OviB4/wBU8TeG9S0vXF1CzsdYtJ7p5tN1a1jjzb31qjfKqyqd&#10;rheQ8ZDc1Eedpp7/AOd/01/Bk4iUcR7bFczcWk5bNt88Nekt29bNp2WzbVzwVo3w2+Det6b8LND1&#10;uSGTxdJqWoaTp7XJdJDjzZjHn7qjIIA4GeKy/F3xV+DXwo1G30/4g+MLCw1ONYbeNdQaSGUx3DbV&#10;COBtkBJ/A9cVJ4t8Onxt4avrS2liste8HXyXHh3VLeeMyQIJASFfn906jYykA4yp7Go/2kf2f/h3&#10;+0v4Gk+H/jfVI9Pj1AxS6bKLpUCXy5KRRkn5lJ6oOe45FaRjCUk5fO2+6vv/AF3HS+pyxUJYypK0&#10;nabVnLe6ktNU4SStvdPW1kdhqXhvSfCN/pcul6bbktItmk0kg84wn51QN1ILZ49Kp+Eo9I8P63rG&#10;iaXaSwi91BnuLuaHbFPO3G0P+G1ffpUXw+urK9gbwH4j1bT9R1bw3ptmLjTZFaG8tiFCrIxflkbb&#10;lJcexrB8PQ/GPw34X1zSfFf2fxJHa+IV1bS7xoWtzNYmV3+ynqqzIFVR2ydx4NZuNrNaf8MznjSl&#10;KM6cp6qy1bXMm7qSvvbR62undXtddimrazafEm3t7zRlOk6hp+Vn8zPlXA5CFcfezn5/pWfp0Niv&#10;izTfDHhfXGF1p073t/bTKJHuY3ZiyvnkfMfvDkDArUGuvquseFfGWj21x5OsWv2e6026XaYFmHme&#10;ZIBnbJGylP7pycHpXnvjjwT4J+OhuvEuha7rGg+I/h34nuLFNX0e4MN5FLtU7SG+WaJgy/KwKsKp&#10;RjL0/wCBfoTh6cZStP3Vy2bSuk7yinJerS073V3oeL/ta2fjyx+LOj+I/hf9qfU/A/iOPXNS0+O8&#10;NvdPos0gWfy84WWMHOVzwBmvq/x9da9qOn6HrPga1hvo5tQimaMqGLQuhwy+mCVyR2rKm8PH4l+E&#10;Xh1vV4V1o2flXGqQ6egWQYKkGNhjaecqDj0ri9N0y9+E37RFtdS+O9S/sxPA9rZw+F4IzJZ27hyr&#10;XQH3oclVw3KgthiMiqlU/d+SX5v/AIL8raHoVsRDMMPSpWSqUFLSzfOmldXst3dx00u79DQ8DftH&#10;+HPCGj+D/wDhaDR2PiDxD4pTwzbkRiOKfUzvaZ0z/AGUISOrECj4beHpPgd48h+CnhqzvG8J6Lp9&#10;1qFq1w3mvbtc3DO8YbrtDOTt/hHtUnx4+Dnwv+Ier+E9I8VWVjb3+g6suo+G2vVTZezSTK81ui5B&#10;WVnRW3jnPTvXYa/Frlvc3nimztzfXC2Z+0QwopeXLZ8nHXcOx7ilKVoqKb0s397/AEsc1Stg/Yp0&#10;k17Xm5ov4U02oOL8oykvJtrYowT+H734gax4Xtx9lurS1inaRpB81s2d1xG3faeCtcn+zv8AGnw1&#10;8fvEuuaNol/aTW/h22+z6pDHdrJNDdGR1SQunylXRQwI6E4PNaWl+OPCnjvxNPP4fSTTNW0m6bR9&#10;Utb6z8qQPNDuDIzDDxjrnocYrg/hd8J/jd4D8FaHH4C1jwnb+JNN8Vyf8JpNaWcccXiPS/MY7XVV&#10;Uq6qflPZu5FP3LO+/wA/Xtr/AMN3ZvTwtB4WpGs+So1BR5nazad5PR+60la2zknsmegfsxeIfFmv&#10;+CtQuPiV8O5dB8Radrd1bX8NwE33So4VLgMvDB0wQw4OKm+Feq+K38O+NNV8QaBdWv8AxPL0afpO&#10;0NK0cbYEyEdVlUqwHYg1m/s+/FBfjr4H8RTz6raw3GpapqR09bXUA/k24OyNBIOjRkAuCAVzyK6T&#10;4S3t54q8IWPjDXNI1XT9cazbSLqPVIvKnj8hyrOQPkZWYeYkg+8rA+1LyStq/wBV+T69jlx0ZUa2&#10;I9pTUXzRTSbfL1srva6avra1r6nL/GXxhD8OW0n4y6l4mk03R/C22fV5JId0d9DKoiMD/wB05O7d&#10;2K4Nd7PqFlrUMCXNlsjkliuLC6Rt0MsZG8SIw6fL1ri9b8P6p498BX+k6h4Mt3t/OuIfEnhvxFCy&#10;f2hGh+SeN1JVdwAYMMg9xmqHin4nX/w0tfDv26OC10XXLNbCwurzd5cd7gC3tmkAKxlvuhjgMelR&#10;zW0tf+l/Tv08kV9WWJp06dNXqRclo1t8SWmrd+ZrdNNJdbbOl+N/hr8UPHuqeGL21kttY0e3aS6S&#10;6s2EV9YKdyzxyfdeMHnnlSDxxW3BpWneINZl1/w7rCzRG2tW8iGQMsgDFvNBB5DBuDyCK4XX/iJf&#10;+A/i5L8J7j4dzTatrXgLUL7QdQuJFjtNRu41Zn0jzMfLIQSV65BziqvgvxjJ4Y134YeM28L2vhfS&#10;/FHhqPw3ZeEdTm8u8sdQy0giDD5JQAhUKMNgg46iqkuWN5dfvtpr+P8ATNJYGo6alSuk4pxTkpJ6&#10;Sbt1s3B200s03ok+s1aPxToPwo8TajoGjxtq7SzLaWdznycn5FORzsYfiKp/EHw2uvfBGPwtput3&#10;Hha4j02Gb7ZbncNPmwM7C3DANkAHqDW5p1rceErfxf4gHjiTZqV5JqMdnqcI26S3lhXjx/zzyuT6&#10;ZNR6zp13q3wXu4fFi2N5HNockmsR2cgMJITefLbPC45GTwKPJLv+aOeFbkqQkmtJxd7O+y0s9Go6&#10;rXdvs9S20d7TUbXxXdNG2pTeHYrS81C2T5rpAwwzL6E8/iahn+JHhtv2itL/AGf/ABBd+Rf61ora&#10;ro13geVN5THzbc9wwQeYB/Eqt6VY8EpqemeG9L8RpeRappV1p0DaWtuq77aHyxhdwJEqkc5/KvM/&#10;in8DNF8S/tAaL8atM0C6ubrSraG40+903UHF3pF3BNvaeJD8ssMkLNHJCcHHIzzRHlUXzdvx/r+r&#10;2RrhaWGr4mcMRJpKM1Fq2kkvd0drKL3XVJpdDorbR9A/aH+F3jLwNNpeqeCtbuPEk9trVtJCVktN&#10;SSTdHewP92RZAscquvBzg85rpvH/AIquvCqeHrDWIv7SWSa20rVJ+VdXkTYbhgvABxk9stWP4N1/&#10;4mz3OrHW/E3h1r6W/tp9JuEt3X7RppJEbzQsxKSsNy7l+XOPpVz4h+FNb8TahNd6BZQLq1nIJLqC&#10;5lws0G4YQMOxA4POCMGlKXNFuK7/AIscoxji1TqNezve127Nxin7zSdtkr3ask9Vd0dV1Gx/Zy8R&#10;jVNY1W8j8O6hcQ6fbRyqZo7WY5CNvHzKGPGW4Bqxp/hzVPh58W7f4mWPio3nhfXNKWxvrCRVX7He&#10;KxK3SkcEPyr/AEBrrNRdvEXhi4vYdsc0MPlXFrNAsyKQfmyrdT71TSz0zw54dtrfTtI+0WklxEZF&#10;hj3IiMNvmFW6Dn5sUr9tt/6+7U5lieaHvK85XhLa0lbTppJbqSbu/wAfH/hTp+g6JF8Svjb4S8P3&#10;+jeLvFl1ff25o32xmtdReydkhu4h0jeX17hupFaHxW+K/gzVfgxH8VdE8Kyap4o0HRYdnhzUoPs+&#10;pRtcjckCA8eZujLBRnIX3rrdF8NeHbnw7fXvhaaK30Ly5LG6iDELbMGZW8tv+ePzZGDgH8qs+JIh&#10;qFz/AGFqdnZrq0jJJo0dzb7vO8mPAk8wchRwA3UE+9Tzy5nKav8AN69l+Fj1ZYqhUxiqOLbi11aa&#10;jFKPI924qGm94pXvYo+E7w/Gf4W+G/jP8OryOz8UXGli4kmktTD5t2ExLb3URALDcNvPI6iuX+A3&#10;xD/aTv8A44+JJ/i98LbOx8O6tb28ukvZ6g0jabeLCBNFtI/1bspbOTg16Pp3meIvhvLaadfR29xK&#10;wh0+9WZY3a4DfOAy98gjpk1WtbvWZWt/FWm6mIY9PuJo/EelyOJVd1TYo3dYyx+bnrT5uVaLf9Lf&#10;j+aOWOIp8tem6cWpc0Y8124K/MkmrdUkrqyatZKTT8n/AGivjrH8Bf2oPh18RvE9nqFr4M8SWsth&#10;r2oqnmWcDHiJpExuhdJjHmUcFJMHmvZrrVLvQfibd+GdX01W0W60Zb+yvvMyyXG/EluFxypAD5z3&#10;pPEngH4cfHf4d3ngL4i+HPtWl6vpskF5Y3GVZIWfPXqrK6hg3BBUGuG+FVv430Pw34m8PeJNSmvr&#10;3QfskGiX1xNunvNLiTCSXCY5Ody7h99cd60lZxTW/wCfW/zV0/RWKlUwuMwMFy8tSkuSV9pRc/ck&#10;n/NFtqW942tonbsNa+LngvQtNk8VeJnktNDtle4vdRmtyotGRwi5XGSGLcEdqd4hW51zUbzwX4f1&#10;Gxjs9Y0mO60O6VVmjlYtlvk6OmcHjsax/C2u+EPi/wCAdHtNKm32mqQf2hpun3UOJI4oJSjJtcZY&#10;BwcqeQMZrXtdY0mw+Ktn4JvPCN1a/ZdF+06LqC26/ZVUvh4sg5jbP8J4I6VF9Nf61Wn9d1ocsqMa&#10;EpRjBqcea6dtFG1nZ9U0091ZPTq6k2qz+KfDmh+ILfR7Bvs2o+VqzWjFPs5gYp1HKnH8LDGDUN3C&#10;dD+IjasNQ1Caz1PTHstQjiwq20LOWjkCfdLITguOSG56VevPGGjG58Qaf4F8UaXa32n3kF14gt9Q&#10;hGILXlpZ2TKloigYb+zDvUy3UPiWHWJPBWqW7Wmo+YtvcNBvW1n8pTg5/hPGOMc0NJO1+34f1qEZ&#10;ShduNotPR30UrNX07O8Wt7el/N/HWsfE34ReN/DHxL03w/deItPs7iPTNb+zwfNb2k7BXu9q8kIA&#10;DjsWJr034pa9FpOnjV9F023uZluEheCeYQq6TMF8wsRjO3kZ6niuU1Pxx4h8OaHN4sv/ABJbaXca&#10;bplta6hp9xZ7od8sgRd4BzlxjBBwM1X/AGhfHfjD4IR6f498SyR6losd+be7sdP0vzGuoDDlYpl5&#10;JZXBZXQA9iKqPvRul+ev9bHZ7GeLxFCHLHmXMlZtc9rS5drX97Rp6qS6K51UfhHwtqieH9Q0OGzk&#10;0fS5neCzmiEipKjcPG38Lq3SjR/Bcmh+LdY8RWGo3Xmapo+LjRM77V8zZFxHnlJApKkDg59q5Pw3&#10;rXw88F/Aub44/DDSb7UrXUrWI/2MpnGJTJziCQBomG5mfIBIXvXoGjRJpviuy1K01aGS2vEAt4xJ&#10;z9jKBjtBPzfvCDkdMio0TWnY48R7ejzq7snKPvKzbi1KSau9bvd6u107qy8i8d+BtSuviMPE40GW&#10;4t9G0GT7Pqlnchrea8dxFJDs+9EwjO/I4Jz0NekeBfEHh7x1pc+g6RDcWzaDqhs7y1u1OJykakEZ&#10;6rgjDD0rhvhf8X9AsPEWrfDHxxNpdnqWoeJZx4bexuJA+oWsshAkZZAP3ishVwucYB6GtP4o6/P8&#10;Ibixt11eK4a61SW70hobXdcXCxrulgbAxIQoOOQx6DJp8sea6/pf8G3Q9DFU8TWlDCzi1JL3HrZr&#10;du2q0u77Wd9rWOvuvEvhrRSo1RVj+x3C211tbDxljlF/2gfUZrJ8QeBrrQtIkup9NtdWH/CTyarM&#10;8dviWO3lHDgcneo4JHUVX+Mtj8Fvi98NdLsvHXiBdLt9Yms7nTbqS4ayl+0McwhXJUiQN/AeexFR&#10;/Ea5+JXhLxP4V8PWOqmY3zmJtWWMeZEYmV/JI/iDRhshuWGcZIxRL4O68v67HHhqcrxUW4zblzKS&#10;aVoq7al/4FdbrTdifDebX7X9oTxpOdbhvfDus6ZazaZp/wBnKy6XLEu2Qbj99JCwOB0xT/iffeFP&#10;D+mWXi3xDoMs2mX18mmXS2+Atrvk+W6YHoqtjJHIBrF+PPiS8+HGkyfEi0/tCDzZna8n0+MN5Nuk&#10;HmTBVwd6sqNgEZBHauv8aW+k+O/2frqbRprS8t7zRY7zTZbeTdHJHIgkQ89ihHrVfFe6/DTp/T/4&#10;Jo1apQxMl7kuWDto/dSjq1bW1td203ru6kw0i4+Kf/CBW/iqNNYazW/TSrjlv3Z2m4Q9Snb8a3r+&#10;00//AITCLxDcy3Ed5axSu1xbzfu3wnRwf4gPu1yHh+28Can490Xxjq0UC+J9O0iC2tbpbg+attKo&#10;zHngMjEf/qrxr4v/AB38W+H/ANunT/gHaad4o/4Qfx5Ziy1LxRpFj56WWoKSIZIWCkR+U6hZA3XJ&#10;JGBmlRh7ZPk6a/Jav+vwNsNltbMMR7Gk2nGnJu67fFa2942aW7at5npnwd0O58WeHofGHgTTLjQ5&#10;Naln1DV/DmvWpDHUvNB8zIJEeYuQBgE4OOorvF8Q+JfEep6fs8MWK7b6OOGa4u8+ZFn53XH3ZOOF&#10;PvUPj3RIfEOrXnjbwFrs3/CTeF9Fni+zW+5UuXlClRMnAfd5eVbBxk4q74ek07V9LsfEtn4ckjEi&#10;+bM0ahlt7ocMjYPqTgim472e/wDXnqceJxEcR++cd+jveN72V7pyTjazettOx5N8Zf2oJfhHoOs+&#10;N9R+HdxrFtZ65JpUMOi2MjTQREfO8yD7yZP3k9a9B1LxH4Oaw8LXl5ockI8SaaltHcMZEMbSoCsR&#10;fqrY6FuhFc9q2h+M/DPxLjVvhz5um3UyzDXrGFpUjVuJlmXPAIxyAcVd8b3MniPwbq+kW9hNDqHh&#10;fUhLod1Y3AdoWkjPkTSRk8qc/dbAOOKJW5mrf106dLandUhg506ShG3VyUujSik10tJ3fXV3Xfef&#10;TPD0+tW+o6TYWUFpoNwlhNJcWqSRTsxxu3AcYOQWz9481f0bRW8K3Caeur6paxRtOthZXE/nRMNz&#10;HIfrjnIU9Bgdq4XwdbNaeBPDekLr+jXF1qWneVqlkt0Ire+uFz9peDJLb9rHKkkDHbrXd+MfENl4&#10;H+xySaTcTaCI47Sa6tZlZdOAXKysCchQAFPOcEHmpjtc8/EU6kansYvmu2vW11fXq23b1srHPvZz&#10;+Jbe48Kar4kjtvEVjavC2sWsflfNMrGIcdgcHrjNcvdeDviJp3wr0Pxf43tLPxZ4n8K6XNDfXyWK&#10;LdTzFsF0YdtvGM5PWu/eztNcuLS4juLq3lncXUcnkqcqVK7Gz+BxXD/E74gj4J6J4TTUIntW8TeI&#10;IdIuNQVcWofcdom3sBEWH8QPXtVKMnp03OzCVK1SpGlSScm17tvKXMk1ZqLTd0vLTQ6PTPFsHhfw&#10;NqnigadeXLRaGupWunqSZmQKA6DvuBz8vXFct8ZNO8UeFr3w9+0J8OfCmoeL9aj06aKTS7OZILm4&#10;s5lRioJ4Z0YKVB5wCO9dZC81p4n1h5b1pLWK+S3FszhZIiqDG3AySx7chuMdateFvGfhnxj4s1qx&#10;srpSugx29w8iwlY5YZIzgqfVSDuAzj+Sjyxsvw7/ANWf3mMKksPUdeELq15b2cZJR5XazW+6abb9&#10;LVfEXxH0O08OatfDRL6OUxrLd2eoW5Vpowq7toPQjJ6dSDWlPpNn8RfBGn3fwx12GWE+W8e6PzI5&#10;o85KSJ3BGVPcVc8ZanoUFlJe+ILOJoZIlhtbiaM7XLIWCFhym71PQ18c/EPw3+1r4l8TaX+z58JP&#10;FWmweH1h/tnxnq2na2ljqCWPm5SAK+SBGOjhcSEckVpTh7SVnJJW3/r7rdTpynL6eZWUZqk4tPmm&#10;7x5Utb6a2sklu20vNe9ap4S1zVvjjp/ic6deWGoeF1u7XT44YzLZNZvtZ1YH7rf3WHOBipvFGp6l&#10;8PJrf4meDfG115ej6fL9r0u8mGy8tj+9IIYcNGSQrenWvQJdbtND0LSvE1rqy3iyW6WT6lMw3XEf&#10;l8Syc4Y5GOO54rw/9tizv774T/8ACNeHfGdx4U8XQ6Tbap4P1a4uCbea4S+QSWBfHyu6yBVVgcq3&#10;QgEVEF7SaTfb5L5GuXzlj8ZRw81aN1Da6td8zaacrK7b3cU27XPfG8O+HvEEFvLdw2cslzBDPJb3&#10;USv+7cBwpDZ4B5HvyK4v4xaXqPj3wFqEOgTXPh3VrrUFt2hurUP9ojRgC4X+6y9z2rd13T9P+J2n&#10;6bo1rrVtebLRRq39m3yJcGaEL8wMfABcFSpAHpjpUuq+HofF72+tLrEklxpLypbzI+0yw7fnhY52&#10;seMbuuaqL7I8ehU+r1IzlLVO+10rPTfRqTWt1olc5b4w3x8PeHPD+o+AfFdnpeoaTcQPeafGo+zX&#10;du+EkSWMfdD/AMLYxuFdbrvhrw/qvgWSHwppcEkk0kIhh37NnzjdgjlWUbiPfrXG/DLTfDvj3SrX&#10;4mTaZaXlvrwaxZb6FPNgt4mYRxEjhk3A9eQeRW18KLjTPDvgi48TP4RuNJNrqU01xp8q5ZGSTbI6&#10;gnlWjw1TLSVreVjqrxdGmoxb56ctdtW38L1Tsmnrra/S6MG4h8K63r+pa78OvEUF9ZrbzaHrfh3z&#10;vmAZtsjsM/Ng4cdxzisH4yfE/wCLXwS+Kvw/8Hab+z/deMPDslnFazeKbOQtLpKFwsu9V5YBAGHG&#10;OPapvBXw9sfDvxt8T+CLu8uLW8vmi1/StYtbtZmFq80hjDQuo4DErwSAMAmuqP8Awk/wv8K+L/iJ&#10;4v8AFUOs2unapPqWmiPzlkstP2IJYmjXJZwQzKE4O7GKqP8AEatfot/v/JndzYejiIJ2qR5VaMrp&#10;y50krSi1qnJ7u7Saknonn/tHfG3wZ8PNb03w/wDEfwNcax4P1iO6Ot6/bW5lXTYIk3o8seP4j0z9&#10;aNR8F+Dfjz+zz4d1L4cfEGDWNNZW1HQr66VRHfFlKCKTOfLwrFT3BFHgj4meDr/4h2vgDWbJr2Hx&#10;x4dOo6BrX2dmhvbXoYLhXGElCnG0jkA02++E3hP4JL/wjfw88N+Totw6pNothfNE0ULtmSWCNvkJ&#10;RjnaMHFVKS5b8tn38u/cyhGODjSormhVi1JN2cZr3k207csk/d0avytSSepd8IXPi/T5pPh5rem2&#10;mp/DyPRZbNb6GZmvrK5THyPn/WQPGWUMOVK4Oc1xHxw8c+BPg/a6P8Rr7wHeav4Purw2erR28Lu2&#10;j3Fqga3vXXG7ywF278ZXAOcV3mm3+qeGfHuk6Naad5sdxcyyeILeDVFnNiJWMcMu0cqjqBJgj5SS&#10;Kzf2qfCd54t/Zo8ZeEtb+KWn+H75tsWk+JVukts7WXbFKZPlUycxHGQQaKcYyqRjLbb0XceFqU45&#10;lS9ovdm0nZtXvJxcmo395NqSa3Si0nd3teNNQ0my1jQPG/hxNSm13xB4dnNjqenQ7odVhSPzY7dm&#10;zgTFTujz1OauaX8WPA3jJtD8Nw+P73RPFTaJ9qm8O30PkXvlYxI21xgOp9CRXnOoePv7G1r4ffAD&#10;48/EFtC8TWd7Y65ol1cW5tINUWGIj7J5ihoWdTwVBXdnI616V8Q/Cvgv4u31v4l+IHgK01DUfD6N&#10;caBcw3H2e9hlYEOiyAjKuOADwc0rRjFXvqv+GfpoGIw9LDqmqybXvWkrO6vJRa5klKDuk1dctnZr&#10;YseMfgf8Pviz8K9W8FwQWccOqRrK13p9skcj3KkEXEiIQplDruDccivNv2jv2RPE/wAYRplzqes2&#10;d9eaH4fWbRtWtdPMer6frcM3mwXsLg4lQDCvC3JyzDmu6+GfwN03wlqej+I/BPiLWNNW30ea3vNB&#10;1S8EpkMpDBZc87o2GVYHu3XNclF8Pvin4k/as1a98X+NoW8N2Lafeafp8erSR3skdrbti6iUbdhj&#10;nkbfjcsinawGAauM5QjzJ6rbzbtff9dB4HEVsPipSoYmypqU1zR1vdQaWu7jZ6Ss7K+ibWT8Av27&#10;9C8X6BF8QPjld6bot1pviY+EdZuRaTwq2oEkJcfOoAhl2kkHlCTnqK6Lx9B8JvgBdWtnbaxp2kDW&#10;NduJtLh1iOee0TUJEzlZ0BNqj5/3eeKdq/gbV/E2p+LvBmuX8F1D4/WW+k0u+02O70nciBPMUkK8&#10;DSDaSMkggkGqf7QHgDXtb/Z30220XVbrTW+H2tW97qkMytFJfwW0fEELkNvGQu3OQ4G0kZzQvZ1K&#10;ihHRN/dpp0+W3z6nQ/7NljoOnenCo0pRTvFJpWtePSo5RWjVmtY6t958PfiJ4S+IXh3WvBOgeNre&#10;C+8Oyx2moN5yyqhdQ4zu+/GwJAbuPQ1k+F9C0izlX/hbr+H9aFus0Gk+JLd47W6jh83IsXBYF404&#10;2sCQceteVfsX+M/Anxw+C/8AxVfw2ms9a8SWN9NrGk3dmsCagGZj5sMin7sgwvl5GxgQAKsz+K9P&#10;0ZtD+DuqfAPwroeqWOkXF1b+H/GGsRw2409bgRQXFrcscOTyJIs7kbaT1qZR5HKK6Oz/AK/4HYdT&#10;K6mHx1bCwvFp6/CnonzSjLmUrXT292z959+w8S/Cefw74q8K/F34DeEdLu9Lub6afXtPtJH3TeZn&#10;fJbqZDGSz/wgAjBAwOK5/wAKeK/B3x4/Zmfwr4qe88FatH4yu0hsZrx4JhPbXROQ5CshfqB1B9RX&#10;pXiHwL4O8X/BE/Cnwn/xT/2E22o262WbQ2MvnfaBJFt4H7zdleVOWBHNJ498CeBvjzptk3jHwPJN&#10;qel3EN2uq6f+5bzNvzSQyrw/TkEH0pe7HVb/AJf1+hz0swpyjD2zleE9J/bUY3cXJN8subns9mlH&#10;rcpa5r3gzWtaGnaz8RLqfVdDaK11TTp4wskscqhonk2qd24cb1OG74Ndh410fRfiZ8MLzw3Zadaa&#10;patGEawvbdJkdk6LtcEZyMZPTrXl8HjTwrZ+O7bwpr9vqGpaRa2bTNeXCedJsV8FJXTBXaTwRxU3&#10;hH4VfFT4SfGebUvA3xavNa8H639o1S60vVollewdmXZFG4wdmMg5yeAaUWndp/1/Xcwq4SMVGXPy&#10;SguaHN8MratJxSs+qT2uldtD7G8+HPi7wrqXwu1ey8UeDbXQY7WW5hazEcOmgOJE8mVAyPEkoGCA&#10;PTgGux1XUPGNwsNxbeLrfTda03UGhhuJog9rrFv5efnDEKhYkEMD8rDHIrjPjBb/ABw+HXxfm+Pv&#10;wXWPVtD8U+GbbTPEWlXMCyx6bdQSDyL7YDvZCjyRyBe5UkcV23jjwPoXxd8KTeF9Z0KS3uL+1RNQ&#10;jsrwoYI2ALbccrleM4z+NOUbWs/66/1+gqzo/uqrkvZz1eqk4yaipqUXZ73WrfMuVqzs3xXiPxR4&#10;kli8EWPx60Lw+3iWK8We9vI7JJLWVGYr5kbN/q3xtVthPrnmuu8XeM4PBYvrfV4I10LT72FGkhmL&#10;SWnnHCvtzwqnHrUfj/R/B194fskhd7zRbS3WwheGRHMDoQFVi4yrAgAt370P8Lh4b8Z2uvaf401A&#10;W95oMlrrGhatHFcWt+pfcpL4DJIp4BBwVwMcZpbttvz/AOARKrhasYOa5fi91JpfFe0bX5XZtJNN&#10;K6vocTq3w4m8M/GLw7+038GPFM95Zx3TaJ408OR4S3uILg7BfRqRlGSbaXXIDDkcjnrbPXb/AMO/&#10;GnUk1bS7W3jns44b/VmhWEXM5BCiQgZIVejE/Sub8Qpr5+Ivhiy8CxjT2OqTXGuzSQCS31SzWNv9&#10;FkYfcfzFU7+ox3rsdC+IXgv4wfCzT/iOtk1jca3CENtdQ4kSRXI8t1YeoOCR0NTd8uj2OjFyrSo0&#10;5VFzpx5L/ainKTipW3a5ZNP+WyeqsuY8KfGjRvhN8U7f9n74teI9QitPEWltN4avtYmW6hvHMhV7&#10;dLmJQQQpB2Sc46NXe6dr/hrWtETwneWk9jueW3tYLq3Jysf3WRhn5cdCTzWNJceF/EXj3S/BY0K3&#10;uLC3024iumKrm1kwNoIPKn0I6VheB7/Rf7b1LT/7L1ZodB1R7W6W7DFJFOPu56jocinKUtPuOatR&#10;o4iPtIwcZWUpWate7Skl0b0und31TSZI93ovw31/+z9M1ibTxb3cEt1Y3W42ksTOA8lu5X92ASMo&#10;TgE9hXYePNM0nxhqek+JLaabfo107qy7lwZo9uWxw428j0PIrP16HRvC2o20Gm3NnNp+vNPBc2es&#10;XACMzLuwpYdyB8p9eKj0S+0mK0Hj7w3qy2ccMjQ+JNHumJEsEZ8tdoydpV+jjhhwaXvR0M5S9py1&#10;o3UrNX730s9Lpu0kr31aTdhfBvinUYdWuPBfiCS3uY4YA9nIFKtLG4JOQ/D49jmruh+ILDUtXjuN&#10;Ecrq01jINNgkd47e4jVsFSOiuD7ZFHjS9bwxqd94nh8Otc24s4pGOVCuozkJk8MB+dcn4p+G/hT4&#10;m/Enw78Wv7RkDaTb+dptit/LbvbyFMmdPLO2RiPlKuCKF7ujCnToVr1J3jFx3Wq5lG9mrrRu19tL&#10;9dD0Dw5Z+KrK+kur+1W8a5mYFVZFNmu3nbkZYE4yAeteQfGjw5B8VPg5oWqfDbx1feD9WGtKunH+&#10;zTP9mmjlZprS5iZh+7Z1HGRg7dp5r0/wdrUOo6NJ4hj1uZo1ui9nuk3EITgoex5zVzxdpSxa5Hr8&#10;txay6fMvk3mmyR7fNZ+jA9zniq7O33/1sZ4XEywWMU0rSTTWmjsn7ri04u91uraNPds89i8RfEfx&#10;Jpekavax6db3k2lXtrq+i/Yyq6ndZAEkLSkPA6HLhfmBBIORg12Xh/xnc2+qR+Dr8XTKmnpL/aDW&#10;6YjkxgxuA2ck5wwGKx/hn4Y/s7wXZweIbCGdtP1a8m0+SOFjJAGkbyyrEkq6r8rdj2rZ07VPC93f&#10;z22owXEktrDiVtvVHOSyn+ID9DWcb21ZripUZylTjBNRcrWX952fn89ejukksSHxtF4Ye+bxHq1u&#10;otb5jpGoSSr5U8bjlWYgCPB4xntWldfC3wBe+JLj4g+G0kt9W8R6fFp/iKG2vt0Wp2wU7RNESVco&#10;CdsigMBxkjiq2n6HpPh7RL3SLTQ4dU027vPNt/LYSFlY/Orowwcda1ToOg6tHY3Mvh9Y30q6WbT5&#10;7NniAVQQjcHgjOCDx1quaViKlVU5c1KTjfRtWs1o1dXX2km10lqttMb4keCPDN14GuBbzx3lr5Kw&#10;2C6hcJNbSyR8+U7nIQkrty3Q9e9a96us3Njaa54ZsLXy20hF1DQ5HQvFkDCrt4IU9NvyntWZ4X8F&#10;J4Wh1HS9JMhs7tpr3U7e42ul5dTt87ttAG49mAHTkZ5o0HR/s/hi1SK+kjutFmlihmhm3uYySArZ&#10;HzADH0NTL0Kk48qjz8yT0uukl1V9NlqrvW/kbt7qmqaT4amli0Ke/ijhWS4s7W1DXEZ6tiN8CQY7&#10;A59OazdLv76b4t6f4u8NeGZJtHvfDpgvLz+0pIJLOQNujjlsnGGB5/eDDL0ORVPxVo+lfGf4eCy0&#10;b4i32k30jGOx8QaFfqs9tcRsAcLnDdMMh9adrmo+NpNfs9Xh8lr3SZ2ikmnicC/tPLCuX29GDfP0&#10;IqvP+v68jOnSjyyjopNTTTuuit2vd7a6Ne9FrV9Bo9lofiG7u9Gm064sbmGPy7iB8+XPbsSxMTdS&#10;MtyRjB4qnpGheLtI0jWdCg12Bo5tSUaPeNM0klurIN8ciSDAUMMAAkFWzwaeIrDVrm31USp9qjga&#10;JPKk+aNDySGzyrcde9W9MWZtSW3s7tsXFoxaFl3YOOWPtkAfWnHoc8pSjf5Oz1s1/nbrpa610Of0&#10;Syh/tG88G/DW/wBF0mbRdQjn1LQ5NPkSOVGXLtHt2iEs3IZdynvWp4wsfiCtpFrPgfRtJN7Jcg3b&#10;aoHbdAP4f3RHOcc54FDo17cLZ3t7JbXjWzRWtx5LI6secK/pn+E8Vh3ni39o7w3f+Xp/w+sdetfs&#10;6n/j6MLRSdCCecqeuccZqNIqzv8AL+tDojGpWqKUXG66TaV++rsnd666ra70Ojm1T4njTIbuz0Dw&#10;/b6hINs9rNqT7EJ6tFIFO71CsB6Gnp4e1aeL7Fb2+iyP5eL2CSDarRsc8BDlW3chu/eorTWtK8Xw&#10;wWPiPwxcaZf3VqkjWcrZeOZW+ZQV+9tIByOCCKx/E82ofDn4u+G9Th8KSXmg+IoZNI1HUrRWMuk3&#10;GDLHJLg8W7AMu4j5XI6A1S1empjCE5SdNJRlaTStvZXsnza6Xt1b2u7G9aW9814s8V3/AGXK8bCR&#10;Y9s0BxwA6tzj3FYl5B8btJ0mym8OHwTqUdvck63C2n3EAlXPIhVS2x8YIbkZzkdKt6Db+Ix4Js5b&#10;S+kurq7uH/4/JFbYnmN/EBz8vH5Vttny5XWRo/KViYmwvy46Gha2f9ak+0dGbVoy1tZq+11vv101&#10;6GD4g8PL4x8MG11iSawa+tWhu4LdyJLbceHSQgMvs2ODUWseGfE2l6TpNha+NdcCWeoWzR6sPJa5&#10;mVOPLmJASVGHyt8oJHPBq/qI1eTQoZ9PuNtxeCQ2bOwwX2fImenXnB4OKdFqsPiPwxb+C/iDbyaT&#10;rF1p7LOttIFeCYDb50TDIHJyp6AnBp+RpGpVjFWs4pvSybXd2e6VrPfomTapc6pqsF3rZ0zS7yfT&#10;5WgVbq2ZXiGAWw2M7WHYe1TaX9n1jxM+qxR6fPZ/YFi8sD9+h7jPcfhmuV8T67J8BfBFvrurahca&#10;ppc2r2NjqF5qFysckHmkQidjwMbiuQPWug1HTXgsrfxL4YsoZpjdCRl38vGMqwBHen5/1p/w5MqP&#10;LTTXwyvGMunS66W/4PUq3NnbXOpxaFrt/wCYkN+1xpcsijapX7qk8/MuTzwa53xhc6p4P8Qre659&#10;hk0fVPMaa+kkKG3Krna65IOf7wwfauuW2sdV1Vrr7MkaqC2+SP7uRyD7k1k6hp9lY67p9g67tLkt&#10;ZpbxZIxJGSo+VOemTzz9Kzlexth6sYzs+zuvk3o+j2fZs5H4d+AIvCnxsv8A48fDvXfNsvFmmw23&#10;ibSNsTW99gZs7uKUAOska71YMSGVuxFeiXd/4am8bQR5WO4nhEtwy8FWQcBiOp9PasHwPqGg6XD9&#10;ntbuOR21oxXkCN/x63O3PlbCPkxGR8vTB4rqPE2iWniOO/tdPuPLvfsjq3lr823bjAI7+npVe9KK&#10;v0DHVpVcUnVv8KjfZ2VlG/eysk+yS2SHN4fkl1IXBm862mZ3icqAULDj65rP8SabpX9malpry3EC&#10;yWpilhsJPKmCP8pkibHyyA8g9jiuZ+DIvYPh/L4S1c6xdaba2pNpNqkZW6TD8xuOvB6H0rU8c+Ar&#10;zVfiZ4P+Kfh6+YR2sM2n+JbGW8dIrqyaMtG/l8q8iSDvg4brxT+JEex9ji3TnUty3s7aPlXMl5OV&#10;reUrepYn0kzx6XpLardanDpvkhby+bZcRXn/ACzlZlABfg54AJPTmtbTGMvi25hv9E0tZrdf+Jbd&#10;eXi42sv75VYjgZxkKceorjdB+EejfC74y+Jvi74P1PUPJ8XaVEvirRb6+aS2aaDiK6twfuPsyrjo&#10;QARXV2NzZ69o8Z1GW3urgQk2d5Gu1wDxj6jjPrT67/11JxEYWXs3zRaWtrNN6yVr20d1vrHVbtJd&#10;Tuo38R2N3caVG3lytCXuJik0LZ+Xy8D5ge/IFVfilb+G7XSha6g0kMnmboZTE5QhmG5Sy9Affoas&#10;XE2raZFZ2+pW32iOSQpuaPqT7n7p71qXktvqf/Ek1Cwaa11CNoWWRv4SNrD8R6UbxZhGXs6kJLZd&#10;n2fn+X6mSiaRq+pWPh7T/E16bqzRbqB1UsFCDays/wDeIbO1uuM80llcJexx6NrcY/tLTw4WaBts&#10;joCQkmBzyPvDpnNYGm/CePwZ8SNa+I/h3VNYWz1mxsrO80G4kBhs5bUlY7iE/eG9SA3Jz3zWlH8Q&#10;fCmp/EK48KaurRaxpNqt/b3awMsTx7gvlmTGN+T9zPTnFFl/X9eR0ypqX8FuaUU721Tsr/JN2e6f&#10;xLRmhZaYPFHhaaxvIv7P1RXY/aLaQkJLjh1JA7dVNYfh6MaRp1tF4tghka1vpoL24uVyI2YAh0cD&#10;KK3fHGetcj8Yf2htS/Z08eeHTrng3ULzwdrWrf8AE+8RW0LTrpSsMBmVQWA34BPQCvXryfw34r0h&#10;bzTLy3uIWw0E6PgHPT8/ejl91MqtTxGFownOP7uprFrpa6avrZr+V6rR9dcm71ebwppc3im7jhex&#10;kY/apFvPNVoMcTKVGOB94envTrfSdDuPFlv4t0C+azZkU3zW6hYtQiaP92X454wQe1V7XSINC8O6&#10;r4e0nTI7WS/aYfZt26CWZ1+ZwP4MjOQMDNT6Vb6lpGjR6LPp1rHCo8uzkW4OYoEj6H1wRwPSloYS&#10;5Yxbi9XddNY2XTXb1e2mqLRs7Gb+0rWSGOWJXaZlVRzJwwA/Ck0y7h1rwwut6PGrNJtLQl/mXnBD&#10;A8g1V8NXNt4n0aNraO2W4Ds01rDL8wA/uk889atwaXZ6hf8AkzyNbX0e9TJCfLLrjoy/xDpTMpWj&#10;eMr3T/Ly8+/5mVNZTX+n6klz4bt5BLYyrMsM+yR5gM4OB1OBg9qk8AeLdf8A7LstY1+zkt4tYtbV&#10;rSxnTbJaTbSJo5G9dw49fxp2ieImnV/DHjK5tf7TtN8NykecSKRkFTxn5cVagbXdB0iG3jhOqGGf&#10;99a7gZNp7Lv6+w61K7pm1T4HTlFatW1drd03prZa6aadTQtE0W8tbjbGPIkuGMsbZ/1uc5B7fhXI&#10;eNtAv7KzIGmXt9Isbz291a3AWUwhwwhBGMleq+vSt/QbjSNQ06+GlXUyq00zSRiLbJFJnDAoe4qS&#10;C41JbaCxtrkSS2jD7THJARvjbjP4e1N8riRSlUw9a677O/8AXl9xNd6jN4h8Hx6v4VaG6mSEN9nv&#10;WK7zjmOUdVb19DVPUdUtZtKsNZklNi1zILeUicqIZSPlj54IboOx4pqzzWkuoQi1WykkRkWRcMG7&#10;Bz64461Tu71jpGqaCkLfaIdNWaNmt/3cgTnGDnPzD6gHNKUtLhTpx5kltf8AB736O17/APAJptR1&#10;bUr+x1rS/ETWz6LqhXVNPl045u7WSDH2ctnGVbDrKOhBUirnjDw/onjDSrSz1iw+02szJKqvBu8m&#10;RWDo3TKkMBgjkVQ0vxV4d8c6bpPiPT4pLa4vIQ9xpcny3Ckt88bJ1YqeeO3Nbml69oc/iq88CLrl&#10;vLqljareTWAf99Hbu21ZiP7pbjPqKqMehNT2tGScYtOF+mqs+6X8z0b7pXIJJ9R1Ff3l9bzfvALi&#10;SZiM45yfQ/zp15JZajeR6xNaL/oUbPZ3EchwFxypI45/KpLjRrhNO1E6VdRtdXEbGOSSPKbx0BA/&#10;/XXN/DbxFo9rptn8L9U8W28evNFLNJpd3MjSzJk7ti8blGeoHHejW9hRp89Nzh06K97NavTp0/Ox&#10;LaXN5q/gGPxPo1tqemXlrfYksrq6EazAPg7iSyshU5Bzg+oqzc3GvaHajWo/DyjLSTarp/nCcyoB&#10;tSSFlGC5GPlH0OetS6h4MfQPDuq6V8Pfs1ibi2zHayQho1lyMvtPBBXII6Z5qzZ3l7qRk0uynFv9&#10;hgQQBYwCHA+Y46FcdO1TqtOv9f5amkqlOSco2cbve90nbR+V3o9Xpe+msPhvxp4d1m0sdQt94+0T&#10;eTkWrRtbzkfdlRgChxxk8Vbj0ix1Oa4t44vO+y3wkIM/yu3XBx0x2qtb2muppCQaneW+pSKu2PVI&#10;oRFJIV+6WT7oOeMZqPw3rxg1DUtNu9DvIL61jSZ1niCpcxt3jccEA+vIqlvZmcofFKl08/PfZPrb&#10;ZeiOV03xTqGm+Pda+E3jrRNSZfPF3oOsNtfzdNlcKQ23DYjlOwk5wCpzXoCXbnwwtyI2nWHHyxy5&#10;EgB6nPp6H0rBey1S0tm1e51OTUYY9yafqkcK/a7GCRl3xOeRKoYA5wOB7VevLpPCWq3j2mnm7u7z&#10;TJLi3tbJtv21ovvABvkVyGGDkZzz61MTXEcleUeRa6bbNq13rblutX0TvpbUo30Hhq/+ywadpVvJ&#10;eMTILG3uvKlYofvpz0BOf51csY9fttQeGLXHvIJ967dSsY1liBX5VZ1ILKDxkjJzXNfEHTfBcfif&#10;wxqXiIXGmCy1a31DTb1Ldt1veMCPIkKj5EZSVOflJ/Cuo8RWS6iPsd1KtwH3SNdRkRzQAn5VHByK&#10;v3YhOP7uGraknur216PZ2VtmnfTXQ5X4EW3jPw54U1vwp4na1hjj1qX+wY2ZvMhhk+byZMnBwd21&#10;gcFSO4qTwj8Upbn9oPW/gvqvgi5jj0nQ49Vs/EjNH5bK7+X5JTPmA5ziQAqSCDg4zvjUJrfxTNYX&#10;Nn5sf2NTBMrZMoX+Ejpu6+9VrLWtEuNZ868VLa7sJF8qaSPdtDcbA/3gMckdM9c1MWo2XbQ2nUjW&#10;qValSnfnjdW0s3b3tN9mmn1bbLOt6VJaePLfxlFqk0UcKtbTW6r+7uElUKQxH8aMFZT259aiNj4t&#10;aHWNEuPEcc1v9lUWGpRoUkjmycltp44xyO/UUmuW3ipp7i08HeJ2s5bjbe2dxdWiz2zGNhvgboRv&#10;Q9eo6jpUFrY65pXxLXxBpAmbTdctEi1Wx875LOUA4mQHrnOCB1705a2MY39mryV1HS6191ppbaP4&#10;rau7Vn0JvFes63o/geLxBqBs45rWyIury+tZJlXtlxEdxTPLEdueMU61v28I6Np8I1CCa3uoTdWt&#10;1DN5luWxveNZcDcmCShPJHXkVg6/4hm+G/wlTxN4b0WONfD0ksV1pLb8zIzn5YySeWJGN2R82K6C&#10;/stG1b4TNqOg6NcW9ldaat0um2qBHtOAzCNOisvOUHBwQOtT3a/r+vwNJU4xpx5l7rm1fT5K3Sya&#10;e7TTaTVrvZW207VpV1O0tIfOwZI5JF+ZWA67h1XnBqrp2i2/hnW9lptih1K4MrbZMB5tuMdPQcV4&#10;D+1HdfGz4dfC64139nnwle+JtQ1O/iXSbDSYXk22V0Cbu5XBGCY1ACsCEdsj0Hulp4z0LxT4S8Oa&#10;tZXE+g/23DAbXT9Yh8u5iAX57eRCeHGCCfx71py+7zu2/wA/u3HXwFTD4WFWE+aE3KNuq5UnqtWt&#10;9NN4y7XLF6b2C0vln+SRGzbszbRI38HJ6ZPGelFtd3cVtp2rS6AsU8jIl9bySLmDecMQw4bnt3rF&#10;174iWvg7xhpvw38U6Y1xba1qX2az1K5nTy0LKWSN887yRhV6ntXUPbQ7rnTLhSm47IG/UHPrkUcv&#10;Y5JRlTjFyjpLVPutu/fo9UeVfG/wRq3ib4WeMdF07VJvB+tXGrpqFvrWg7ZHZYJY5Y5m3BQ4ZU2y&#10;xN0UMA2DmvR7fUta1a1k0zxHNavMIElfUNKj2QXaMM+dGhLbFbn5MnGcZIqbUNShj1fT4r6z3W7Z&#10;lkuvMGyOY/KiOp+8sgJHpnrWX4S0jS/DeizafoqNc2mkTTW5tVJaaElxKIhjsN/yjsMY4qfei7X/&#10;AK/q39M6KmIdbCxhJbO60vvZPXf7K0btrfTrZjutPtLK31OwRBCJoUUrJ5cckDZCgZ4znPy8EVny&#10;6K+neIPNj0+O6+xx7br963mNG7ZBXdkZU4xzWzoE2ha5p2pWdrqC3YW8YyW8igPbyYztI7c9KwdN&#10;8U/2X4vPhrW2ZWuoFbzZFKyQknAG4/K+KTto2Z0/ac01FO6Wqd9vw6N/1Y3tG1XWpNUfw/4gktZL&#10;m3mEttcQxhPtluRwdhJIdf4tpPTPANVb2ylbUpHjvFhvBExjhjkVJIm34MkZI6MMZHIPem+NfD02&#10;sXOkT6fHZSahpepxyxC+UgtH92Xy2XlHKHgjgkYIwa0vFtlaahpN9dMkjNFasFMPyyjGWIVuxPH4&#10;03f7jFSgpRktObdJbO/5Pfp2WiOX8TNFbeL5E0TUIodW1eB5IdFvJBGb6a3TcTD0JcrwSM4HOOK2&#10;NK17/hL4dL13Tkaza5tPMure6jaOa3wcMnPcNkc9RzXN6V4sns/Bd9rHxe0mRZvCdwbnTdeuLVN9&#10;1Z7FYXKYzsZQxjfGCdmcc10mk6Ja61qtj8U/CvjC4ktdQsFdreGQPZ38brlZNpzhsdwfrRHyOqvH&#10;kp2n0ulLdN20SaWzjy2vqmrPy0vEcH9o6b5Es81viVG3QuY3IBBypH+cZrldN1zU/CXxjbwzqvh+&#10;6k0fxXay32na9DIJLW3uoQge2dVX9x5inzEfJWRgw4OKk0jTdO8J6fqXhDT9Mvls9PP2yzWSV5I0&#10;ldy2xGZicKTnbnABwPSn+FrPSI9A0XSdGuZNGvNDsJ/Ks48+UVbIIw2Q8Z+8Bk7T6Uc3vEwhTpU5&#10;x+KLulpa11eMtG7NNRutVurnS/Z9N1+ea8ik+eGTZuVRlSO4PXmvLfi18GNf+IfxN8Oa5p3xCvNJ&#10;/wCEbvo7rT7qxjJuIplfMkMh3BZIJYyVKsDtPIr0rToD9km1e1byzNATJGr7oxKTliB6VQsp57sw&#10;TJAsjrMxuIZmIcJ0BU9/ajmejW5ODxFbB1XOk9k1qk91Z7q3ddns9zR8RXFwbi4mtXjjnS33Wy7g&#10;u4nnGTnAPQg9qxbLw3o2leFF+Hk2jySafq0ksNrbyXTSKksiNK0YYncig524PsMVteJ4oLm3Dqqt&#10;Ike4KWw23puP0qr4QFhquiLpaWDRrpN6IYluITtk8vG2VCScqQeGBp8vvGdOpKnh7rRJp+j6P5Pb&#10;1ZHbPHqWlafcag9nb6lqMCwXioxaGWZThl55LfKcZ+Y96q674Wku9Vh1/Ro42nsWlW3meHLW7FcF&#10;CRyQaz7+6svCPjKx0u/S4vNLvb6a4+1SpuGmuF3KGPXaWztb+HpnmuejufDPgL9qKPxLcfE1Gh+I&#10;2krZ6fo8zOIt9ruLuDnZuOeuA3uajljs/wCtjso0JycpQb+GUoqzaaT1jptaKb16R7NHU2jW3jvw&#10;5PofiHTZ2sljVbPVrC8wszA/MFKEPFKjjow9Ooq5pkXiTw1c6f59jHNHJ5g1SaMeW0vykq5X7rPk&#10;DJzzkmm6SPB2paXrVz4dkRljvHi1S3t0IKzrjcWHXOMHI6iqE+tX/j74I3kniGC48PzzrJbPLBcb&#10;5bdRJtS5RsZ6bXGRkdDR5vexm1KT5UrQ5kmn0clule/m7aXS20Rzmo/Ejwzon7T/AId+DXiC11Kx&#10;uvE2j317a3bWZ+x3d1GqBLdpivyzbFaRNrDO3a3Va9Gl1TWR4um0C80iG402SzUi6jm2zI5PzK6f&#10;xKR0ZTxzkd6oa5pmuLb6Bbw6lDrK28lqt5JeIP8ATIkGJJVI4EpOJBjjK4pdatry8+IFpqdjfSRx&#10;2cJVEUf65j13A9VA/Wq0W3/Dk1pUa0YcqtaDT1b95Nu60TV1ZWd9t7aLals7KxLXUEQVZNqsEcFT&#10;jjoT6elcp4yspvBWiXmsy3DXWn2tx582n3FmbuKbfgDcvLBA2DxkDrXSy6NFrenSW+oLiGaMpLDt&#10;GxvmzvGO9UddlMV9Db3EKtDMxt3YsV/d7ep9R2onFSic+HqctRde67pdm+u/pujmfhvp0EH9j+P/&#10;AA7q2pWOhNpN41xa3+rC4hJactskVwWG1txSRWBRR5bAjGOy89LpJNJmWFn8kXKyW7fJJE54dc/0&#10;zWNoem6Z4evJPD9np8X9n+Ir151hSPb5blSZWbJIfdt5xjOelblta6bblYtPeLyVtybeMN80SHsP&#10;9nPbtRG9jTGVFUrOWvk+trt6vq07pt72MfRtGMmtLrmZFkhvWFq0M3yyR7cEPjqPY9D0rW1E3H2S&#10;58gNvZcqq9f+A+v9a5S88TXfhBV1aHQ9SuhZtHHfx6bEZv3bPgvt68Z3E+grc8Wag9vDHrOmtHcQ&#10;2d4rtEzkb0I52kegOeaFL3QqU6kqkW9novl0/FfeSvommeJfC0WmammPLjU3UONhZlIcA4xg7gGz&#10;61yXi74k6V8O7jSl8ca3DYR61qkOni7uLaT7Obm437BIVB8pXYbN5O3cRyMivQ7a6s7x18mPdFJG&#10;HST/AJ6KR+tYGhyyv4ok0SdreaO103fcW8irIssbOQrYP3XBGPQj3FGmgsPUjeXtE3Fa2va1+zs+&#10;tunbto3wjqP/AAi8i+AdT1ea8W1k22t1JHu+RidsDPj5ihyNx6jGa1r/AFjS9Pluf7Tl8mG1s/tM&#10;k0ikIqZxyfX2rndVshfardeERe30EGqW4C3emTeXcWLA5VweykgjOCKm1HTtR0me80e6hbVNG1KP&#10;N1Hc/vJIZHwGHPHk8Z2+pOKLvlKlSp1KnM3q9Wtr7Xa6Xeunl5o1YtH0GXUYtTgWOSS5UOu7Cs6s&#10;vDKepIFVvDU/iC3um8N+KNQsZpNQvpodBaGPyT5O3IglySGkXB+cYBU5wMGrcmnadfXVoRbQsunb&#10;Wh3KQYMLgYPpj/CsHxfr+keFPEei2vi6WNtP1zVIdN0u4aElrbUWDtGSw+4HUMu7gZ4J5p2fQinG&#10;Va9Nau3a70u9Plq1pdadifwJ4s034rfCzQviD8PL8rb3KNJarcR/eMUrRSwOO3zI657YBFTeHY/C&#10;1z4gurbTNJWx1Bm+0XTwqAwc/wDPQfxZ7E9fWr2qRp4L8PSto2m/u4d8qw2NmNzSMSWPlr1J9upq&#10;HwX4k8IeOtFj8ceGnbdeWio6XFu0M8eCcI6OAysGB+U9KbScv6/Mcn7lSdNNQbaXld3Sk+un3u5m&#10;+AvCcvgMappsniLUbq1udWe8S11Kc3C2fmH5lt2I3LHu+bYSdvQcVb8P2Zv9G1W01ne02+WEyRyY&#10;kSLd8qAj/vod+aX+2Ut0WWSzK/6ZGhdZMbmY8n2q+VskmmmW2jVbm52XE0KYZZFOFYj0AAzU35h1&#10;qlSUnKW7tr6W/ruzK1c6jBqOg3NoupXCjVra1mm0y38xVt/mG6cHpDn5XcfMrbegNbWu3FpLfWFn&#10;HqFtHcXFywtYZnX9/tUl1APJIGTx6V578LPgy3h34keKvipofxp8UXF1qGrZvPCtxqCvpMCiMbIv&#10;KZN0Z5Lgowzu5zXWXx0281nTdJ1dLdNShvJrixtbhlaVwiH95C3VeuCeuODVOSjG61v+ZdenRVZR&#10;hLmSjq7NO7V3dPon1WjWuhcltra6sJLWNWjZlceW/DEA9R+PeorvQYtSSWa9le8je1WMQbs+W+cb&#10;1/2vX6VRj1Tx0bu5WG1sTB/YbnTf7Q3ecl8CcpKQMNERj5l5HoaVLnxvq3hPQ9e0i9s9Lv4fJl1O&#10;yb/SLe4UjEsIfgjn7snUdxU+61cj2dSNrSS13v319elr99yXWPBcdw1hqkF439raKy/ZtSbBkaBl&#10;2tHKP40ZeGHfGeCK0YruCytI3nVI7GNdiJLuDwOvTnnKeh9KpzTXr20en6rKyzXxkhimfCgkEyRj&#10;cvRlx17496rf2rPqev33gu+tprNXije2v4uVDtG2456Y3Dbj1PvRopaBapUjaTuld/K/T5tuy210&#10;1ZoeHxa3f2iG7tpfOhl2MknO0feByD0Ocg1lajB4f034i2fxB1+9ELabA2nw3UjHETXBH7tu4DYH&#10;JGM1c1KXXNJtnuotMjumeO3hvLZZBFwrYaRG65C8he56VcGmaaZpdYs4Uke8kRZp8ZE0fON6npj6&#10;ZFHoEZezk5X0aa0fdK68rpvpr56lh7I6haG3vWtI7jY6XK24DqC33W9QM81n2V1dSeHrrQ9TVUuL&#10;KGWFbjBEM+xchz12jJ59K0rWxjttVFwYdsbW4Uzo2FLBuAffuDXN+JtM1pbPxFo2gXE0N1cabI+k&#10;3G0yMJTncNv8Q3Y46kHjpRK+5nR5Zy5b9n6a/Pa/3ehHoV14nl+H+keKrnwzcWupaha+TqdrZ3yX&#10;AtlmBUzKWIVwhwy98fjUfw2n+KPhj4U23h/x1cWeteINEee2OoaerxjUVTcYZXRgNkjjAYLlc9DT&#10;rTxvq/hj4ef27r/h2aa0tNLty2n29qftUUgO2bI/jUHkADOAa6O+vobnULNdG16338NJbt83mqy5&#10;XjqvHIP504/Dp5HTVlO0oyguVybvq9ul9XZKVn0emrsmc7Lr3iDx58N30OxgXwz4qurYG3j1SyJS&#10;2ugPMV1TP71QQMqDkjODWz4T8Wa5ruq6kmt6RZrZW620NnqOnzmQT3O0i6jdSAY9kmCuc5VvUGjU&#10;7jXF8Q2Ol2WmQzab5Fw1zdvdESW8h2iIIO+TnPTbx61n/BXx/pPxA8L6nq2m6gJVs/EV9p7rJamG&#10;aOSBwrpID99g2SHHDKVxTjzXIqR5sLKcYLlvfvyuT776qOileybtq7lvVrS01HSL5LfUGs5pNVxH&#10;MkwgZrhcbAGPDhsAe/TmqOm6P4l8HaDa+ELPxHDJcTefPDeahC5fezbyCR8qYLFQCMYxik+JXglP&#10;FngDV7LStYm0+41BY5Y7i1USGCeJw6yorAjOQM8dPSt8ao+r20OleIrSGS6kt1fUmtHOxDjmQA8h&#10;SfyzU8v3i5+WirO65ndNaqyVnr01at5eaKFvrtsl1Jpuo6THZalHbLdSwj7sjbtu5ZFXDE9xjIzz&#10;V62hTT454bS1jnhuZGnuIoXJVw5wzDJOCMYKjg9sVHcQ/Zh5lsv2qErhbdiNyHHDox9fTio0stJ3&#10;W2s2sODLD9huZI4zuUM24bsdAG744zRqZe7Jaafj/wAFeW/qQtPFoniCTS5b68a31K182EzE+TAq&#10;8bc43IxB7nB29iKr3unaqmna/wCHdetlk0O6tY49Nn0tXW6jiZCsuTkgyAncrqB7jNb2rRxyTx2V&#10;5alopotnnbQy7v7pH+0K53QdD/sEX91a6hdXdrq88YuLSW7MkVsoTywYFPMS44YAnkZotYunNSjz&#10;bPT5tNap9HZfPbqU/gp4bn+Dnw3s/hfrnjm+1q30a0aTS/EGrQpFK9nuJWOUqfmeMHBkOC3UitKx&#10;0VZ/Fb3ljr9xbTXFkFktY7oNbzxbtwuI05BfsxB6Gqdppcvg/RtP8B6cZLqyFpJZ2OpanIJpIt2S&#10;ElyP3iHO316ZzXP6JbyfEH40xnw54kh02++FepG18Q+H4oQ8F2LqzUKqtjMeFOQV4yMEcVWs5O+t&#10;vL/L7jr5ZVqlWu5bqUm7aPXRtLbmk0uybvotTr/Fd5cporLrWnw3DtMy7lcQp8rAhWY5Chl6k8cf&#10;lU+Jln498Naf4bX4SaLaajDb+ILdNa0nULple40s58wQSk4SRciQbiQwQr3Fb2oxLrtnfaHq9lDJ&#10;5nmKLaTDJPat8nzA9QQSpHesGPxhofh3wx4eudVgutBj1OSPTYbW+tyyWc4BSOKXqIwQmFYnacrz&#10;zQtNdzlouXu8sU7N3jundPonfZPZfNM0rbVNIbTbrXtKeeOy+1ywXNrPayLMku/aH2EZUdxgbSDn&#10;pTtTR4rWxjt7hb0RS+UZtw5jfhi4Xgjtx0ParWi3UQtJFNwvnWn7qb5WCgHlep5HPrUPiuOCw0Qz&#10;Rad5jG6iaaOFtp3FuGH48471NrRuZJ/vlGz3/rt0e/Uk1BLj7faz/ZIyiqVkRnG5FU/eHPzLjgjr&#10;yKtWVxDcySWMRWaKRmVWh6RAKPlfngnNU9ZjsreSa+nnl8m4kjVtzAxq/QkA9MnG4dzzWLoXw98L&#10;aR8RNX+JWjWTW+vX1hb2OvSW906w3KoNyO0JJXzF6BxhgDg5FO9hRjTlTbk2rLTTrdb66WvvrrZW&#10;1utTSZDpyz+Hr61mWSD545ZJdzOp4Bz2I6c+1ZWsSaroun3mqz6zPBbwWeyWO8G+1ZQwc3HHzK+3&#10;cpIOD3Fa84jvIrOO/uFVipWG4hcqxlHOz34/Wm61Hp97o08d5NJ5d0rQSSZOwMy7drAHIB9u9L7O&#10;hpTmo1LtbvXr16XLVppfh0xXV3YW0Lwa1GLm48ts+eSoAcD3UDpTb/Tvti3VkuovGs0cKoI3HmRu&#10;BxjP3SemDkH2pdJn06aCHTLFoRNpccdu8LZLIu3GOecMBwT1p6aYkM1jbJbszqGgMjS5YKAdrHP3&#10;sH8Rmq0aMbyjLVv5+Wq/BIy9IgsNJ0W+sJtPt4/M3zXkNvb7FZmckuE9yeTk85rWb7fDA0KQedGp&#10;j37sglcckEdSO4qjpmuaLqukvG2qRTObp7KRmgKmKY5+Vx1CkgkHoaueHje2VhHpl/F5MiN5a7m3&#10;Bvp7elKOqRVXm1clrfr+fTsZlzEL+K+8mf5IowtpujXKDHzhScMG789O3FY+saRq2n3f/CS+FPD2&#10;l3f2q+isvG2jXjvIt5p4XZmFT8iSqGWTaV2OoZTyQw19Stzql+1vY6hGjXEsNw8K/LJGYyRu91bA&#10;U/Ws3xhqul6jqPiLw3ovi2bwzr0NnZSNqDaf5sUUk25oZQHGyYfu2RlBHAwcHBqfiZ10HLmsttL6&#10;O1rxXvW1td3ulfmSa1sUPiJrr+GZ9e8T+HhGsdjoLSeJNPnsZSbmMhorWZEVT5mNjgovzAHntT/E&#10;Os3eleCofHHhbV4dQ+xQxwaja3eYY5VjIDSDgsjAHg8gjFdVb6jq8ss0GtQw+ZZ+XLBcWLZiuFYY&#10;YBT8y7T1B9QRWYryeHdO1C+1GwPk23751dRtjDZyFPdVUcjtmlbX7yqdWPLGLjdxa6r3lZK21/R3&#10;ulZbxJ7mDT72aPxglqPt1vCbdZ/KGZo3AOCR1GOh74qvpuunw1pt9q2p6DC1n/aCQ74ZQT9nKcFo&#10;2GRtb5NvfII4rL+BCaxBYeI2mNvcaTe6kuo+F7y3mLefZypkock4KOCOOMV09+sUuu/ZYtsbXFur&#10;3EePvDPX6iq3V0Z1YxpVpUZe8lbr00dvJq7XWzurEHhu28O2yWo8Ot5Vjqlm11pa7CPLcnLgf3ev&#10;3eo5FN13UdXh8VaALLSjcabLeOuqXCsMW/yHYxB6HfgfjUfwu8Yy+ONA1ia+8J3OlzaP4mvdKeyv&#10;IwDMkLDZdRH+KKVWDqw9weQasWnIu4JZi0izkzK2CpxyvHrjv3otZWMpKUMRJTV2rp3d99L3Xk07&#10;99epparb20+r2csu5ZIZCFmRRkgjlG4+4fTjmuJ+L8+vaReNrlhosF5HZ6b9pjmXassLxuN21j0+&#10;QtweGyR7129jLDrZttWs512LHhuOSD2Poaw7i9XVr/UvD+teHZZobO2dGkkxiaE8lfcFc/lRNc0f&#10;UMHN0qyk1flWqfa/9feS6X4k8B/ECwjuNE1lW8yaO3Xy8q8UhQTLGwI4OByp44INaGtaZNqd7DdX&#10;NtDL9ldZICy5IkHVsHpwSARyM1z9s+jaD4mjv/s2zQ5NIt0tbhXGxppZihLDruChVyc5HvW1aQ6g&#10;/ieO8ttY2xRwyQ31iV3R3C5zGwzzHIvTdyGU4NC974gqR9nO9NtKzavr6q6W/TbS+vcdb6JZ6Tb6&#10;hqOm27R+dIzSInzZx/EP880aZJFeaF/ZWqww3TWkayMrR7gVPTIPRsdar2PiK6lnutOksLjT7iO6&#10;jQNPBiOVWH3kOeQOh9DW3bxk3xuwF+Zx8y49MHp1/GqjboY1HOPx76O9/JW19PMxtU0S0vbWTSWS&#10;ONbuILbsqjFvIFO1wARtGOOKg1K51vStO0+z0C9k0zZo4lS7m0/7VCkiSopjkAI+ZlJIwemWB+XF&#10;XdPt7jTYrq81UI8ayS3UKeXhoVVTn/ezz+dUdL8LHUvGej/FHTvF+qW+nyeH/sl54dhmH2O435eK&#10;52EZWVA7DggMNufu0RRrGUded6LXa6btt1321TV/LUj8V+FLXQNYn8beDI/7Ovppo21JLdd8dxaq&#10;csDGON5HAkAyPesb44fEK6+Gnw51D4h2/hC+vNPt5Irm+fSdjTQoZEDSbG+/GEOW7jBrE+GWq/FC&#10;X4iS2/xM1FrS68Owtp0V0pAt9WjadikjL0VjHsG4fxcECu+1+90/xBod54e1PbZjUJpdPeO8GC7s&#10;pAO0/eVh27ilBx5r+Z2Sg8Liacatqija7TesdNE93orre17NdCrY3+han4zuPFHh8R3UOoaXCkVx&#10;HKxH+r3oMZIjyre2e+a5fwLB4+0T49+KNL1DUvt/hTVPDtheW2n30J3WmowsYma3cfL5ci/M6MN3&#10;mKGU4yKj8CrZaH4Y1DTNT0608O643l2WbaYNDdrEAkM0ajqQMDGAR0Ir0C2sra01O7s7yO4P2m2S&#10;4aTrDlAFKp3V+NxX8aUbvYK0o4X2kEuZOKjrronFpp7aW0aey6XsQtY2a+ItVs0mZluYVe7jGQ6l&#10;/usvscHJHcVl3HgyxMt1qU+o3sytZC3eSAbZI1DbgyEfeHYr0NV/hz8UrzxX471LwnrWirA1rYwy&#10;RXizApJcZYSQBTyGCBJB2Kuccg111qyYmS7h8to5Cibm3BkPQ0RjGSOar9YwlTllo7R6p3Vlr/W3&#10;U5f4bX2h6xqWra/4W8Zx6pZ3DR20KJlfsrImNu1hkcjOCBWX8VbLWdc8I3h8JS28esMTb2q6hG7W&#10;Ml5EfMUzGP5kBAK+Yv3Tj0puueFV8J+MtNt9OjaPS2XdbXikyTQ3hLbSxz86YJ4PP4Vr+Gdc8Ynx&#10;xN4V1HR9Pn8PzaIt1a6lbzESi+8/ZLbuhHClcOrfUVMdbxZ1O1OssRSd0kmk7bLSz6N6K6sv1NPS&#10;vFqat4Lm1O5vrHT7+z0/drMS3Cuum3Bi3ndnHyg5IZgAwBPrVfxL/wAJqfhxfS6Bqenvql3pMR0u&#10;cRnyXuWQfvCAfuMSCMHgHrWZL8HfBd14k8YXx8MqV8VaS2n6952dt/EyMPKJB5TDtjupJwRnFQ/C&#10;zw1J8EPg34b+GUt9tttFhXTNPm1CffI0RcmJGc9doIQeyitL+7r/AF5mPJho+/Rd5c0XytLZq71u&#10;3ZNWt1TT7mjp3jG31JNL8M3NlazapLaAanp8kwDwsoC79rDLIXyA2PSr14vg7x1pcdtZ3gb/AEvb&#10;Y3FvMYytxE33Qw54YEY5Bput6Rcapr9xrGnafbR6ppluI9P1FmQtKzDJhbjcq/jg5zWN4Y8ReG/i&#10;D4MvZPDFjHFfeH9TeO/0yx25gvYz+9h5xzkkg8ZyDUNS1T1JUIyiqtO6s1dp7N3tfy2S+aepf8Or&#10;YNpq+PotRm1S90+C6tpjDt3O+/DREcfMmAvOOnvWho15pXisSst7HLeW8f2XUI0LROsit8wZT0wc&#10;EdRnocUyHX/Dd1rlx8O45/tF9FpP2+6sLuP5pIWYRjc3c7iOevFeZfC74W/Ej4N/GG6v9G8cSX/h&#10;TxFpcc0+j6hamZYr5OJJYbgtujZhtHlEFW2kjFOy3f8AT+XU0hRhXp1JTnyTSvBO+q3smlppdrRJ&#10;90dx8WvFl38P/Ct9d2d8tvIti0lvqWo2LS2UbqeVmK/dJGfTNdJ4M8R6V4y8Jab4v0SaGa11KySe&#10;GeE5SRSuCVyM7c5xntXI3Hi21+KemeKvhVdaPNZalNprRSabqS/u57eZGXzY2X76A8HHINa3hzw5&#10;efD/AMCaD4X8L6d9sg0vT7exaJJdzRwohBKs2C4yBjPNVGS3M61KnHCqnNWq81+lnFxve/3W1a3K&#10;vjzwhdQeIdM8SeEru5sryTUoorr7Ht2yx7Tt8xD96JcYIHI3ZFb92bLUbMyJMY1VWSO4tpNxVerZ&#10;/wB0jvnpVe1v7rUr/T7Z7ea3cW7vI0g+4/H7tu4bv9K5/XIj4d8W29lJrUcEOsa99rsIU+R0/dhJ&#10;Ij2ID/MD331nL3feSuTHnrKMJPWKdu7V/wBFt0tc6Kz0n7brUfjfStWBim0x4/s4YNFIxGUkGDjI&#10;POeuOK88d9d8EWfhnUvHHjmRtb0u+a0h1C4V2h1KGZi0iMqjKEcYJyFA9Dmu30/QtK0zwcPCnw+l&#10;s9JuPmnt7Vl4VfNJkfy852kk8jgFqb458Op4ksrFLSOPfa3iTwrxk8jJVj3HOexHFU+bl0NcPWjT&#10;rcsn7rdtUlJJJpd9GpNPfz2TLPhjQvCURt/EHhKWJrH+0J7yaOGXz0lZxiUKxJxkj+E47Yri/gXo&#10;fxN+G/hTxXN8ZZpb64l8VXU+nSWt8bpJdLMpaGQIQPJ2pJteMAgCIEVqeG/Bfhj4b+H7XS/BGlPp&#10;lqNdaW3js+U3TyEyjbnhGY5K447V1Gma2174Xs9Sl1K3maSYRzXlq26NWDEOf90YKkGi99F6hUqy&#10;hCcI+/CTSvJe9ZNtapu1+u/4IqWy6hputSLpklrcaZcK13a+SjFpiy/6tXyVwCMrjjDY4xXmXiO+&#10;+OfjDxl4b+IHwObT9Ot4dt14q8KeLrUx3V5CG2FI25+zuBn5uQTj1r0Lw+0fhaxk03SofI0mC9D2&#10;dvCGUWdqVw0ZznkONw7bWFZPiW61jU75rjwVqbTaoyxrJHC3lzLaGT5pArcN6DHOKnmcdUv1+65v&#10;hJeyrN8qelryWlmre8tr6p3vdNXT2OuvdT03WtNjU2lzCNSUGOGT5JVAP/oQ6+4rOu4G1HV5JtE1&#10;nd/ZMywyW46O+zJTI6Eqc/X61s3jKmkR3c6SSNbx7vN2/Oh24Lf/AFu9cO114csfGLfDzRtbGl6t&#10;4o09L+z5IaTy+JZI1f5WYICWUchTkiqkrnDhYc/Ny30v5pLS7fWyjv1OysNQsvEVj5d3CvnfNHNb&#10;zRkYON23DD6GsvwPaS6DqN1aa5dRi61JzLCFlOydQTghSThgDg4PNZt5pNxqF3rOv6tr2rWSX2jj&#10;TbqzhIxbmOU+VfRDtI6sBnnKovHBqx4w0I3trZ6ZqWqBJrQQpDq1uojnWQkcjt8+PmA4OTRKXVat&#10;GkacFenzaS30bts9O6T+9Wa6EkvhrUbfW7ybw94ka8t1nRm0rUp2P2aTGWWKX7yh+PkOQv6Ums6f&#10;pnjLQ77whcqJ5o7mO71LQ5nHmxwsdyx8EZUkfKwIzisL446rffDXwbq3xC0nQNQ1O4+0Rahd2elq&#10;TM/l7VKov8QKk8D0rV8SfETwj4e0i0+KM8bafZ6hpETtrU9mdqx5BWGf+JcbiBkYBNS0oxblt/X/&#10;AAPI1jTxFSNOrTV7u0Wt+ZKLs7a9XZ25na+uounaLpOk32qfErwppUl5eTK3mQquJsrEokgGSMly&#10;gJB6suRgnJmufEuleJrrwncadpVze6b4k8yaO+jXA04rAzAygjgE5jx1DVofEGbxBpXh+91vwrNH&#10;bTR2bXElw1qZtmxMhmjGDINuRgEN6VRfWG1eDSfFfgWWBrPUrBblbhmKxIjoGT5cZw5zweQevNV8&#10;JlF+1iqktd0m29LR0T6aPWPezTTuOU+ObbU/D7+HhYjQo7iaPXILj/XouCIzEc4xuwcdcGtC7N1q&#10;cWpRtpqrLDcE2vksu+4KrkLzgbj0wfzqNb651bwhdRQabAL5bfKwxSHy2l64BHI5rJ0nxxq9n8Rr&#10;rwXruiXULXWiw3mm3DWqrb3Nyo2zQxy5y0o4JUgYHOTQSoVKibjFXin6tJ3vvrvv2XkQ/Cz4sW/x&#10;ZtPFenS+GLjS9W8H+IJNJ1SxvojGTIsUcqzKD/AyMdrAkHaTnFdBDb2+qeI7PxX9otZrW1hkh068&#10;jkJYxyhdyN2I3KCG6U3T9atbXxdBf2Z+yy3Vmz30cy5DTxABUk6jhePpXL/BTRtA8F/Cux8J/D77&#10;V/Znh+S/s7rRpmM00VyJ2kkh3+itJle21lAobWn9f1/XYupGnKM6lOLh8KS3STi1LX1Vo9LSs2ra&#10;7WheLtBvfiLqXw/1DVpYtehsY7+SxZT5Rti5VWjfG3dn7yA7hwcYrjfif8RNC+Cz2Pg/4j6dr+rW&#10;/wARvGC6baS6Ysk0ViHAID94Y+OdvXk44NdBP4vtPE3hvxFrPgCy3apoOsJbalb3itFukCIxwcdN&#10;jcMOCRWlaeKhq/jq88J+JvCSrY21ra3fh/WJCGW8kYfvFGOY3Q8c9c8UaR3/AD76G1OKo1OecG4p&#10;LmjdKV0otNaXSu00tXZPona98RrDxVD4a1C78A6lZ2+s2OnuukrqVr9otPNAwvmx7lLpjOQGBPrX&#10;nejaFYWvx08LyeI/hrp0kmjeGZrbwT4hXWiNQs3be17bTI77pbaUOpiID7DuV8Hax9JuPEmh6H4g&#10;j8M39wsM15DJc28e0nzVXG9h64LAH3NV/G3hDw14jmsbvVPDVvfXFjBcRwzK3l3NtbyptkELjDIW&#10;wo4I6Z7VUvL+tjDCYmWHh7Oa0kpWa0eqa0s1dXumm7Wclrdp1Nbk0W3kh+JN5qUFvp9tILm4mnla&#10;PZgFEfK9QCcEMCMGr2n2mpeHJ9R1BNV+1Q6hexzQ27Rjbb5ADBSo5B65P51U0mJtHvbfwlc6fcTa&#10;Pb6fldSu51kaOXIxbyAj58ryH5BIwawvibpHxIvtG1Hwn4B1iC0v7qzMVjqWoW5eC3ZmByyryQFz&#10;ipiOFNVZxpOSSfV7ct9Nk2mt31t0tv1mkanrtvqOp2/iLwzHp8EepCHRryC885b+EoD5zLjMLBsq&#10;VOc4yDzXP3OgXmh+KNS8d+H0t5ru8kWCONWMbxxttEiScEMoceajY+U5B610CtqU/hW1sJPmvI7e&#10;NZo1by2d0ABZQexPOPSq+orf3up6hf6ZMqyWlusMcbw43vuBb5upVvu46US95GVKo4VJWsr6PezS&#10;sut3q9Xr3tZaHE6f8M9P8A+I/EnhP4dRmxbXr9tZitfMYLf3McEZeQckISQMjjLFuorQsPid4l+H&#10;s2o+IPj9fafoug3l1apoN68ZC2zMgWRLhxnG6X7rcL2rC+Mml+Ibf45fD74p6K13c2nhvWGs9W0d&#10;r0W8MUdzH894uSPOkj4QRHKkM2OQK2vjd8Jr7xf8IPFnhTwjrElhqGoz/b9PkmnJFreoyspG/hVJ&#10;XlD8pyeKI29pv6nrSlRrex+tSTVRRUpfajaSi9dbPlUXdp3TaWh3es6QdQtmt9Pufs7XULQrcwrk&#10;Rhhw4HTqdwPSvPfi34T8GfF/9nXX/hb8afE2o2WlyRrp2ua1FC1rO6xzIvnKdrbVkbapZQVKu3bN&#10;Wvhz4h+L9n40j0zx5cWV3YahoVrKsdrDiSyu0TE+SvymNzyuOhzXSatBcWHjKG/0eaFmuLJzeWU0&#10;xXzYwQAwHT5SfzqoycbSj0PPhGpgcRFcybi1OMovqtd2tH01VrpOzRyHwI/Z20T9l6xt/h78K9T1&#10;RfDKQmHT/Duoaq9xDZMd0kkkbPyZHlO5sYBDcAYrpbPWr6eOe/0uKGDUltpA32u1ZWaNXG4EA84P&#10;+Ipnhq58NWGvR/Dd9X36lplgbswzXG+dYpXOJznqdwZc9vpXmfxt+NniL9krxb4o+PvxZniu/hnd&#10;Wen2lpb6ZGDcWt00hXzTu6hlbBwcfLUxpyk7K7bfm3d/ezsjTxmbY6Sm+etJJq+jqNtJLrzSknfX&#10;V23bdz2HxPJY28S6veailrbzW/lSyhRwWHyNnIPU4HrUkfh/VI/tCx6s0v2izMIikhDxnC4VjnBV&#10;snoSQfaqOt2nw4+KXw9s9T1e1tNd8N6tawXMbMMxXELYeJ+ORtODxyCKf4b1TxDp+rTaN4rKND5Y&#10;XT9Q8wbnAGSsi9sDGG/ipu0ZK/U8tRkqLS0lG900ultr63TvdbpWt1twHiP4UD45+G9N0LxRqrWl&#10;14f1qK+s9V8PalNEstzDxPFPE2PkfAjZGLAhtwwwBre8TfFSystP1G38N6FLfL4T1K30/wASaXLu&#10;j8tJVVw8MjgrcIin5sEkEFSc1J4q8UfEvwN4h8TXmm/DmHVrA6La6npbWUyxS3VwJPLu4CW+UukQ&#10;WVCcb/ukjGa0dF8b+E/HXga28UXWhXdha6tO0Etjqlj5cj7mZCZE9G25DcgjB5GDUS01v5fLf/gn&#10;pSqVpUoSqR5qSfupSVlKVnJNLXVJrSyUk2tmnot4T0lNFvtD0sNDZ6la713ZYROy/K6I/A9SvqOg&#10;rg/BfhDXbHxNN4z1L+1NJ1B7eGx1E/bg9hqsMX3ZxChIt5l9eCwbBzXcWFtbHT9QtdN1Odl+SJbO&#10;Wcr5bKODE55XIwO44rD8a+Gbd/Gei+PdF16TS767k+wahC+oNDHe/uyESSPBWVlbkY2tnkE9Kq0d&#10;zDC1pxc6bl8S3a10Sdnr1t1TV0mtdVH4vu9J8KeJLj4gQeLbi3t1gistQsb6+ZtJmLvlS/B+yy7m&#10;AEvAJKhuOa1ja3Q0ez1TwqraY2pastxqEUkfzeZgqwxkhcsq5A4PJ6mqGu63YQ+K7HwwfDdveprl&#10;w9nr1vcbFjcGIbo3Vv8AWsVAYDqR0PFXfDsF14K1T+xxpNwloI2jiaS6MqywxMQs+T/y1KEblPJC&#10;g5ODU/a1/r+thTv7CL+1a6vbWK0tbyabTaelrWSG+JtXjn/s/wAGeJ/BlxfW/iBpILsRqRbwgAsQ&#10;Tkbc44wQTWPqd+PBctv4ltNF1K70e0tVh1i0t75ptV0lt2InEQybhCDgjOQvTPNdRqfh2PWrO4gt&#10;tWn0+S4t2W2EMn7y3lAP71Qcg4DZ2kY9a5fwFoGr6dPq3hzUtf1DUtWjjgtZL7WLRI/tqRp8sqOi&#10;jepySRnKkcYol3fyKw8qPsXrtvH3tbuzfZWTSv3S3V0amteH7E/E7SdaXQIrq31Gy8u/vNwVw0I3&#10;W7Fcj5ly2DjI9q4vxt8J/CPg7wdeWfhfwtr95Z6fr0GqafZeGdYBubaOW7Etzdwwk8wRM7ySRqD8&#10;pYAHOK9Cv47m1sW0280+SNordkW+wrhIgPvNk52np7d64X4gfD74f+Ifilofie11jUPD3jfwxpn2&#10;/QriGaSOyvrIOFkDon3gJJFDICCcoGDDFKUd215/O2x0YCvONWKlNpJdLu/K243s00teVtXcY3dr&#10;G7dW2qaR8XY9cuNF0FbHWNKbR7jxV9v+zzyBP3lmCr4WVXcsuFwylhgc4rJ+I3w6vviB4H0S18d+&#10;GLZda0vUkkmm0eZv3LwMWiZJyC8T8DazZUklW4NatjcL4v1ibwH478L6Xqsmnra3moRW8TkJcn5m&#10;kQSriSMNtK4+ZehwQKztK1l9H+NGuaL4f8RXGqpqOljUJtPuJOLGcvtZHH3lVgNy8cEHtTjJct9v&#10;6/4YqnKtTqKUNJwimnrqltrfS6l2StGNtd7/AIA8HK/xEtfipfWV1NrWqeFWsNauNStYrW8vFWUm&#10;OOYRnZ5qKSAQMMp6isv4e+PLKKJPhyluuj6w0095punaPDIsFxawXQi8otN/q7jZjfDnaR8ymuqs&#10;P+JzqWpWXhe+tmuNJaOKxb7aZGjuDGWMcw6qGzgHvn2rjf2ev2hdK+Pmv+IPB+t6NNpXjTwa0cms&#10;6fdaeYXgjmLbB83EmNhRnX5WPIqkqkouX9dF+n5egrVq1GrVcOaMFFuztyrXkutVy3kl5bK10112&#10;teKvAvhaTVdb1q/m/su8NxfXUjWs0yjyiqSBVVSwUFVGF688c5rMj/4Rf4faYPC/g+fUtbbUb7+2&#10;tNs5ZGnIieRd8cUzLhVTduWMncq/KOBUvhTxP440/wDaBu/Dtw0cngO+8I/2no9w8J8631ZbvZPD&#10;v6GMwsrKPUNWX8P/AIh+OvCPxVPwI+Kvh4TW139qvPD3i63j2290xm3R2bLj5JFiJ5zyRSa7tf8A&#10;D/8AD/f6EQoVIwfL71oqbXNvFJ9OX4oWtJJ3ttpdnoemaxol1qFxaWTSK1rceXNJJGVDtjO7/bHu&#10;Ohri9F1nW9B0nVhrfh/UBdaLcTxtHcQBft/mSKwlgdMiSPaeOM5UgjirvjzwTfS3NjH4f1HV4YZ7&#10;lUurzTRHNJbkNkFg2PlJ+UkZOOCK4v4m+N/jJr/ie3u/hVJp2teD9PvfsfiI2ayLqemajaygmcKp&#10;xNbgf6yMAnGfahx5r3JwWFp1mlCStLV8zta3S+y5tUlo9ra2v0WuaDYeLfE+l+HvGVjqUeoabrTz&#10;aTrGlSGMwI6HyLxN4KGT+CTAIAOGGG4ufs8a5a+N/C9149m12S+1O4uW03WrsW7WvmzWrNEGe23M&#10;sEuOu3G7r0Iq/wCN1b4oeG/K8Ga5ZNNZXlpeW91GpYwsrCTjkEBxkc9sgg1Qt9U1HQ/GniPxba+F&#10;o7axvpLBJhZQ4nklVT5800ZwMhdqgrklQOeKhP3rt3/p/kEpOvgXS2lppfbVNrXVKTlzWTsnC7T0&#10;apWGj3/i/wAVWuti30uTWPCMl5YzT+eE1G38xgYmUqSvkyxk5SQYJXI5rR8Q6Tqvi37GlzfaloOr&#10;iZpNLls5FeOJ4vl+YlcbZFOTGwIOOMVT1vw/o+lfE3VPix4X0izl1HWtDOlXOoW5bdPJGC8Ecg+6&#10;w3cZ4YZ6074YfEOPxjHpfw4+KXhybSfG3/CMx6hq+mtGwjVXJjZY5R95hgZAO5citN3ZPT/hvX0K&#10;n7SVNVqauopaW1je7lpd3ipXvotGr2vrna14q8ZaX411Twj4pe302F/AkV2viKORoUOq+cy8Pho4&#10;lIRc7h/EcZ5ro9L8UXetfCm98S3/AIctfCurXkUr39hquoRywW8oALSmaLKNGyfOGUfdI3AHNYPx&#10;T1m90L4jeC/hpqfw4vPEHh/xtqTaHqmtGYMumQJEZY0n/iYSSLx2IDc5679n/wAIb52t+EIL63mk&#10;8LvardR3EpLWxmiJQSeoMZHUEEUcsoNaaf0v0f8AwzFVVOWHpz5N0pXjrony6q+l5WTUlpaLjo9c&#10;uL4rfB34c6nHoWrR2ui3FxLZxs1rIsiXElw3lQM7IctvOArnt3wK2PG3wv8ADHiHWJLHxD4bW6t5&#10;o/8ASmkvAqkjgK6jkgHBDDkHkGuC139nL4d/EHTrzRfGHhAbprZNN1Ty7omWC2R/Ot5o3A+9G+Cj&#10;D7o4Nb3gTx/ptl4wsvgN4u8btrmrHS3eG6ubcR3NxBFgb5QDyxH8SjBPpUx5bJNf1/X3flrUpU4x&#10;9tg5yc4puW/wpJ80Wm9rNu725Wr625f9oiPxBH+z/JoGseF7m8h1HxZYx3pikaSTT0juEZJUJIZw&#10;Ag5X5jk+4MPwn1fVv2fPGWteBvif4lvBa+IryG48D6lfWRlNrNctK8mnzvGNsjCRdyS8DDqjYbr6&#10;P4eutUs9E0rwx4yDahLqmrXNtHJcQhVMe1mj3hjlSFwoI5zXAW3xd0RvDv8AaXjK4mk+H+ra9a6J&#10;o8k1m8d7oupwXJjkiuo3+YKZVUiVcgAZPXNK8pR0/p7/AC07evTTsw9SpWws8I6fNFybfLu22kuW&#10;6fvLkelveimt99/SbdvA2pReKtA0q5vrfXpvtWtWk1yAlu1zJtMlvvXIJYAmFuOuDV2z034ffHTw&#10;gvjPwtMxOn64w0uTVNMYrZajauULiJsEjd/EDyCdtVviN4oltPiFDoFxZ3lxZ3lreJqF9Z26vFC3&#10;lbrdJH+9HlvmRwCAwxxmq3wc1T4c/C/Q9F/Z7bxc9xDHpS30V5rV8ftNxJcTFv8AWHG8lyQAORii&#10;Ol0/66N/PT8TlnGrLDLERv7TRq2vue9e/mrK2109blLxl4i8Q+G/hT4o+JWsfCJbDxzpdk8MlnZa&#10;nmPVoo33brKfBYowJZI2G4NlSO9dF4e8ZWd/qDzeD7C7kEmiWN9fTTuVin+0AK4Bzj7REMM6EDgg&#10;96u6/regeLtb1L4LtqMdr4isSt9YR3GDKYh9y7QHhlDHB5qx4Y1UWzwya3pUMWoXlm8OoXsdvsjk&#10;aD5UMmfu7skDP50pb228/PT+vO5jOpF4b3qfvPVK7tytRasnf3bRlbVtN27Wg1K7i1i81jT4tDbT&#10;9U0nTSljqSXQEVzGc7XjZeiuVIIPKnj0rjPhVoOv69p+raX4m0aFdB1vT7XUtF8TJemaW8mQsGim&#10;XCsPLUKN55I9xXN/tDal4+1nR9S+GnwasJLfxLpsUNtJNqshit9Q0q6AllWOYDb5yjMaFiNjNkc1&#10;6z8MPit4d8b2FnLpfh3V9Js1svLt7XVrExPaJGAnlzf7fHXo3XvRyxl8Vtf+B+l16fh01KVfB5d7&#10;SCT5rdXeKSUoy3fxbx3Wkla5wf7MPxp8Q3NxdfCj44eEDpXiaPWLyO3hj8ySzvLROY54JmGChQjG&#10;CSD+VaOjeDPFei/GnQdX8U+Mtfvp/DPh/UdNs9Zm0yFrXXbW4YT+VNsbMc8O1VDkYlA6A11Gs6dG&#10;2gXGj6BZKtxBNJNp9rMMtGpPzNEeuDnOB2qXS/Gl+msW+jSWyySW8Pk3lxFDtjlORlQc4DL1xz17&#10;VXO4+Sv07X2M62I9pVqVsPBR501JaOzaabjdNpNSa5bta7tpOOV4s8G+Gfi/4n8M3niKKO6j8P41&#10;O2SQGNgzqyxSNz8rK4VlcE4KkHrVj4faP4v8Ga/4obxPqU95HeXNtNa6hdWqiSWMxFPLcpw7RuD8&#10;+BlWHpVHxHb+I9G1651XR/Ek0ega00OkNHHFH/xIZAHZLpc/fjkY4kjY46EYzW94O8badqOsv8Kf&#10;EEDDVdO0O1u5rhbNorW/ikJANuWJyVI+ZcnbmlGPvPvvf8Pz0MKs66wvJF80OXbrFcyk3to+bR99&#10;HqrMq2X9m+JvD9xf+JNGFrqDK1vcTTRrDLgE7iG5VlIGQwPI9KjEv2TWtD1vRbWNrS904wxP5agT&#10;ZbBU4O4EL82QCKztW8K64ni+60HRNOtZLWa3uPO33D/fkAypUkrsZdwYEcdsVestL+HHjvSbTwfo&#10;VvJa/wDCI3kcY0+AmObTXUArjv5br6ZDKanXVdf10tqVJU4x57txerS1UU01qr6a2t/na/HW97d/&#10;Cr4069ZWnwshXwnon2adtct2jSa7nu4T5yuAmXMWBmQ/6zeATla7z4K+LbTxLoesa/beM4NW0mbx&#10;A8ejxrb+VJpMYVUawmXJPmpKHyTjO4ceuT4T1bx/4e+K+tfD34havDq2m39qupaLcSWPl7YN2xoC&#10;wBWRg2Mg4ODkZFcb4s0W+tPj94E8XfDC+j0VtV8Ted40tVYfZdfhW3aLEij/AJboVAR8DJ6k8VUX&#10;yybTt5ei+e+nlfstuqpTp46LpzspckWpptxlyx5ne6upNqV2tn7rTi7r1DQvAuo+GbLXNCN02o6f&#10;4i1G6u7iS61Bme0MybSkYbrHxwgI25JFZvhnwz4Z8ReB7z4QaxpCTWnh5YIHs5JDIpKYkjPz5IKk&#10;Ajk49ap/ErWPijpfw9m8SaJpkF/q1rp9x5ekyW5Vbi6Vi0XcFQyjHHepNN8cLq/7PNj8avFFi2ga&#10;ifDsd7q37tt1lJj94kgHJ24PUEgVespafj5/1+hxcmKlR9q5J3mknF6qa+F232TSaXnvv5je/G74&#10;x6V+xp4o8aeK/gs2seNvD+paoukeD7nT3le48qYiG5QjkiOEmRthyyqQD1rpvAMfhf47fs+fCHXP&#10;iZqOoa9qH2Cz1v8A4SK1VoUsdZW3EomnRMeWB5jIrYwNoDZya674QeL7rWkiF74k0vVF1nTx4g8N&#10;yQsokW3ZtmCo5YAniQYB3YNVvCumeCfCVvpenfDpFtJNHtZtL0fSlui0KRSP5kkRVuTtfJBPIGV6&#10;UpTTp7JXv9ztp6JX9b9z0a+Ipx9pCFLkqKpzqUb2V4yTir6xSlb1d+a6jFEXxcgvb/TG8b+FHsZP&#10;EGmW32dk1a4ke2lt3wSz+SDkSYwG255weDinDTvDV5c6PNbTx2IurE2txZLMVhlWZNrwNG2FkIPC&#10;kgEjjPauh/smbSLi403SNNjmsrxEF4vmBvs+5jvKhs8D723OPTFcH4t1vwZqupeEfDvjlIL7Qdc1&#10;ZbPQ76zujDMuqWsm5AB97sc/wnoayjGXNf797+v3I5cK/bQVON7K+qs3yuLbVttLNpNq+tmdD8Kf&#10;At58EvAuk/CG1uLrUNFs5/Js5NoSbToWZm2Nu+/EPugDlc46Cm6neeItJ1SzutRtrS6t9P17bJqN&#10;q/lSLaMrKoIz87ElEOe+fSrHjDxPqHw+8R3Wo6hrN9ff2oEh03TZtpgkkBdvLiIHErBTwTg4FU/H&#10;OqvqOkRT6fpFle6b4vt7ddJa8Uxql2riTy5x/CGAP0cCib913buKPtq1dVqiT9pq5bXb1k+mtnLy&#10;dnu7knjj4X+BPi7calpGpqitZ6elpdXVhcPb3luTIsoi8xQHjGVVscqwzxzVbU/EM/g3xtrWpeN/&#10;D01rbzafaCz12ynea3uZC5j+ztGxxE44ORww68iqGo6x8T/AumXUXhK21PxBcTap/aC/2kkMM0Nj&#10;vVXsnkxhpIl3bS3LKvBzVj9pG88PeM/ghf2mvafJdaPcaPDq3261m8uKYwyq/liT+FsDIB68jNaR&#10;5Z6X/N9umnl/W2tGnV9rSozlzUpPl0equ4uTS03ts9HZrpdXfF/hTSNMmvPC1l8QNU0HUPEVvnT9&#10;Q8/L28hxuNvuBULnGY2yCScYrqUbxFb+Fb7SdbvoW1C10YRTapAdu5wnM23nH97H4VzPj7w3f/EX&#10;SNB8c+G9bjmtPJt5ZNJu/mjkcbWjKMMbHXv2aqfxc+Jcfw18VeF7TxJ4PudQ0fxlqj6VquoW8mf7&#10;HkZAVklAHEBwwJPQjI4zU0/i023+Vrv12Of2dbFRp0k+aet00rpx6a2eqW12m9tXYu+Bk0/R/BCe&#10;CP8AhHJP7PuJNyrDdLNi1uSW3yAcg7mcn0XBHQ1FrGneI9Q07TdR0PwvNrFxY3y6fZ/2ncC1ure1&#10;Z/3k0mT+8UKOEHLAA1Y8YeErS68cXlzZ+K4bHR9U8KR2WuQRMqyCI7kt7iKT+E/MRk8EdK2vD2lX&#10;82n2ej+MIJZL6xs3Ed0gUrNHBgRy5XjeQAdvXrQoe7y/L8rf15IU68Yv26d3J8zTv1Wt9U/Wz2af&#10;XTjfHngvSPGnh+Xwp4l+Hx02TSfEyanbrpmpSxiRY3Gy5Dr912PJj6etVZvEXgyDXZvGltcTWMmp&#10;eJLfTPEU11pUpTUlcGMRSqOA27aBMAVHGetXLG81bx78L5/iD8EPFP8Aal9NdSy/ZtSumWK4YPsl&#10;gyRuiHBwpyNwrmfij4HGhfDW9u/hx4E1iSTUJo5dQ03RrjdNG0zRiWURsdjumzPyFeM96lxk9F/w&#10;2/zum/U9PDRjKaoVpOPvctr2s2483MpvROys9Vda6pHqvhi40bXtLvdR8Ea6Um068m0adZlybea3&#10;bD25J5JDHIJ65HY1Tt7G6j+Ilnq8UMb6beeHXtLxsorJdiUFVPAPK7vl6cetW5fCngPXtP1bTdMS&#10;GFfEMm/Uvs8xt57i88oKZTg5E+xR8w54BPTNeaW2ufFrwt4li8TS6DFqXhvUtDs4LfQNRdl1Cy1I&#10;SODOWK7ZFZAu4g5DfN3NVJ2X9dGvxtb8TzcPR+sOfs5WdrWlZN3W1+rvdq9lpq7uxqar8IfBd54y&#10;/tXUdJvpr7R9WjubH7VeSDyndPLLx4Pyow6joSORXTXmkNqVx4ihuLtruz1TSPsUWk3gMcSsgO47&#10;uoLA8kEcAHrTLjx1faj458PjT/GlpFa3VvNbT6bcRo/2i7AyY9+co6HPAyDW1o8fiu08bw3x1EXm&#10;i30IRtNaFUNrIuQ7E9XDdPaiKj0f9f0xVq+K5U6stVHS7fR7K60d4309L30OC1f4Zafqnwfg0v4S&#10;GGO81TTTo0N7qStOY7OY4nhaTJZkK5C5zj3rbsfDmq+JtAs4/BeuwWEmlxtpl1aREtb30cH7nzFd&#10;fmgnXbwCG4AVgQc1i+AdJl+Fug2nw71PxxJq9jb+JJIbe+uo8TwMZXlELcceWhCgn7yir3jO58W6&#10;Z4q8bal8OL6LUdQm+H73uh6BausbTXZlby50mIKHfjaM9COeDmpjTi58qfZde9r+Wy+466sq0qjh&#10;Gd1dyjKSeqbS1utNHfW3Lq73dzymX4u/EPSP2m7HRPEXhTw3qFt4i3aTbjVpDYy3MEEi/wCkLIwa&#10;KV1GSYGCnJBU17T8XRH4m0K60bRtYfw/q39rW9rb3GpWC3EUuGBGYGO2RWHGQQR68VH4Gbwd448I&#10;aTP8QdIk+1XVna3OoabrVqqy6dqDRgOoIHyMWB4B9xxXm3xu+AWs/EjwHrnhbwHqd/beJvC/iWPV&#10;fCuoQ6qzNYXAHDneP3iYzujOfaqXRLZ/PWz3X3fdszpdTCYrHUozXsnTtFu14v3klKzdrLRNWaa1&#10;u9Eem/FXwj491rw8uk6Npfh7UoLuaCDxPpdwZbcS2uds0kEsZ3RTKuGTII4IJHBrVa1aKG0sNM8O&#10;tNp1jHJFZP5gaWLZhEAz94EfMckHArJ+GPj2+8aeB9D1rxPHDD4gkU2t48P+pu5k+V5V6YjZgSM9&#10;OlRGw1mxXxpp51m4/su30TyrOCxvPJvLW6ZJC6iQ5CyElTG/GO4NEeWVrHlShWhfD1LJwb2vrdqL&#10;tZ2duj0drpvRIwp/D8GsfFTw54K8d+B7a/uNHmj1RfEEmyQtOFIR0GQ6Fd212wQSy9ap/tL6hF8P&#10;Na8N+Kb2TZ4d1DVv7I1Jvs7OumXc3EF+GGTFtbCsMbTkdKr2d348tNB8N+LvGem6h/wmE/hq30zX&#10;tFkuoXkMrMu2SJwAry4G9mGAccgcVs/tE6LrniT4e3Xhnwtpr6hDNpst3dwTEJHezIAPKdjjYHPP&#10;1HUUU4x5nF/1/T1/M9Wn+7zCgpyTirxdn7u7UpRbule94tK2zWi0v+MYPD/jaHS9M8ZeHYdQj8M3&#10;hW9j1zQxci/mRA0ckDA8HeA4YDntg11WmeLfDvi/X7/w9Kr+fpJtU1PfHmJmmXfHz3GOc8FSOaz/&#10;AAbqviKbwFoEN9pfk6ha6HHNeQoxfypFX7oP8YABBGSenWuft7rwL8TdWtfjD4De5jureSbTde8h&#10;nt3ZcD93NEcbiv3kYjI5xwanm92/p/XyR5kqftOanJNKF0mndKTd9eylZpO76bpJF+z+Hei+LPhl&#10;a6NdxLJqHhm/vU0e/wBaWWQ29yWdSWGVaRGRtvUjaeM4qp8DvBPi3wd4RtfCOteIbeJtN1OW503S&#10;o5BMkNkRhLMSMoMiId21iNwyAelO0eDWtF+KPi7SJ7nVv7Hk8P2N3ayCHzI/OjLq8kPJ3MRtZ14P&#10;IrJ+CfjP4x3VprVl8S9Is5PO8QyS+C7qwhZGm08qGUybuj9Rg45yPSqjbl10tp/X3/f8joksVPDV&#10;VGacXyzs9/e1fLfTRyfNbZXa3d+m8X/DbRPGOiqviASK1rd+fZ3OmyCG4tSOyNjvxxWD4Hg8VeCv&#10;i0dHPiXXr7TY7CC2a1v1jkifzMu07OoDb+NuSMetaXjXXp9X0u61rSPEF7o15YwJdRtJZ77d1R9p&#10;Vh/ECThlyCOtA8U/EDV7PX9S8PR6L/bmk+G2Sxj1CCSOCW+2eYBIc/6lhgZzxnOcVPu1JJRfbX5/&#10;18iKbxEcLKM2nFpqz+y3bVaNdd13vvvk/C6VPBnjjxfrllrfnab4i16RYYrres9iyIFDLuOJIN3T&#10;aAU+bqMVua34Q13FrZ/C7xpDoOuW+oRz3lhJM0ltMjNmZGiz8ySDdgj7pIPtWfb+MfF9z8H9FvPG&#10;/gQ+HfGUkYlXSldbpbR94R2EgGJVAbd6lfpXoGp6Four3tnrlxocf2+0R2tbooRJE2MOoIPRh26d&#10;K0jHe2v/AAf60+/qZ4qvUpYj2k7X1i/hknyJRT/llFrS6vfz68L460WwTxnpl5bSaho+tutxa2dx&#10;YzP5B8xc/PGxKvuIxk4IrB8e/Dq016XQ/i5pvhXWrfxGrR2HiBrHWJLK5ubFMgLNCpKXCIfnTIJH&#10;Y9q7Dwh4z0f4ga1qWlaiwkk0i4jubJmjKMqdAvPVgeDUepaT/ZdyuuaQ88i6P50s0MMjNv8AMIJU&#10;ocknHcdKldeXZ3RpRxFfD1IQldSira3s003y3unZ3WnR6rrfnZ/BvwkurHw7pXiETae0Mjap4d1h&#10;oYoJbG6f93LHhhtBmB2MMfNu7HBrT8d6TBo+t6SYPDkmpWupTwaVrCw3i27w4PF1IrcTLs2owALc&#10;AjvTf2grCOf4YLrlnpgOppJBPpNqWAEl5tPloxI+4Cdzdjt56Vctb/xR4k8PaZqLeF1vJNP0hJ1v&#10;FvFYzX4XZKjJg5A7N0PWiUuX3fLT+vx+8uNSpUpwruV1eSacreejuna71s7X1tuT3eleJ/Cs9jpm&#10;h6vNcaXp2pCS9fVrvzXijIObcSbAdmcbc8rwM4rmfjb4dT4o/D/XPhb8TtGuodDk1K3lt7xWUb4w&#10;wdC3BxtfGRgZA+8Kwf2wfGt5png610a50XUryz1bUrO08RWem+cLq3iLBjJmDLbR03AYzwa3vhV4&#10;x8TW3iiT4eaiuta5pOnWm/RvFeqLCzzK/wByCYKdz7PuhyoJHXmtNY2adu3T+vPt6G1HD4ilhYY5&#10;W5k210fuuL5k7/Fd7Nap3V9bbXxk0nxLB8MLiHwlot9f6lNoywWs2l3kUDmYKFWXfICFkj4kUkHI&#10;THXiue+KV7rek/A7RdZ+G/gS68eX0E+mweLNM01UlvpreJgZ5k8to2M4f5xt+U/NlcHFbvx18Z3P&#10;wz+Hdx8VRoF1eJpNmxvtLs7MyblLAOAgPJI428cciuH8EfHr4Y3Hx1074Q+INcmsbrxtpdpf+EZo&#10;7N7eW3lg/ePazMVAUyYUqCTvCsvWiMddrqz+6yu/l+A8vo4qeFjWhT51CTk7Ju/LZyTs72jH3rq2&#10;z1bSR65c3en+JtX1jwdaXtnceZY280+mzxgzQpKPlMsZPTOR0HIIBry2y8D+D9E+PMSxeEIrJbjw&#10;4mnWmrWeqPDcF45m821kibiSDDbgAxIzWx+0NPq2gePLD4mfDzwNp+reJI44dMnabU0tpGsHnDyR&#10;gsRlsjKZzlgRxmu78f8Aw98MfEK4tJL2x8u8sV8+zuIpdssMmQSMDg5HFKcZWaX9bN/j/wAA5MPW&#10;jg6UJ8zUKsWnZ6ppJXaTTa1Vm7XV1Z214zxnFdeD/hPH4J8W6pprfaNeit9BjkiXZcW4lBSB2lGN&#10;56bhyMDFQ/tUL4T0/wCFOo+OfEWr6hZ6fpSq+qPY6CuqPp0jFRb3htyQzrbviTAP3QSelM8P+APG&#10;Hijw14n8BfEiys9YsJvEX2/w/G0XmQG3QblhPO6Fw38WeD0rofhh4SuNA8MT6T/wk11r1xZQz20n&#10;9pspuZZArN9muGxhmVWCqxGdvrTjbmUf63NpVKWFnGrz3lCfM7bSUlF3Ts0npZ3TtLXXVGPpPwZ0&#10;fT/Gvhv4w+AvFunt4k/sFwuqaTCRp/iK3eMOY549xJRmxMjr88bEjJBIrn/FfhHUfAHwh8Q2umrr&#10;E0fjS8laO0s2lmaxmm+aQK+CYkyCFzxk9Rmug8JeCWZovFXhye8hk0vw9K+maTsCLa3DggqpUgPG&#10;cZwVyD0PaqXwl8R/E+HSl0LxzqS3UNr5i6vNc25gnjun+eNVHQrg8EcjgGpjLlt/XTf8f6Rv7Wvr&#10;P2imoON09HZSlJJaWsnbyvK0dGaPw3k8P+F/hpp6+ImtbRIrZbXTJbgsHgTPEb5G7G7Oc5we9WvF&#10;/i/TPBfijw/8OPEix3h8RT/8U+whL/Nx5odx90c8eq9jiqEfiLxLqnxO0H4c+MtEs9Q0nUbC4aG8&#10;uNvnOyEMHBzyFOPSo9X8R+E/E3xyXSbvVZtK1nwnLZPq1veW7C3vrV8iIRN2ctxkZz0NFmo+n9fc&#10;YeylUxDnUTaalN2d7auMXtde9pLTrbS7ab4h8FaD4u+LXhXW9KuLufxF4BvrubS/tlwbR3tLtVWS&#10;CORVMc8UaqAY3HYHIPNa9r4/hh+Msvwb1y603zrizmv7GOOGSK5gtlwqEn7sm6TeDyMYB5qnMsHh&#10;n4pD4bp4j1crfQzatHqEy7hE3mKGhWUnCkKwAUj5lz3FM0zxmfi54u8ZeDtT8Oap4Z1jRrUWuj6/&#10;Pp8Nwo82PKzQuM5x1MTEZxkVesrqXT8r/wDB/wCAKUZVKactYRptp3s4qUviStdpTk20lfV3bTMT&#10;xZ8LfCXjD9p6x0q3+KOpQ6wvhuPU7fR3k326xLPteVeAys+cHB6DpUniTxtrt9a6Ho/iL4Y6xb67&#10;L4ivF02SwH2qKKO3IH2pZFPyBkPCuATyMZqjBNNpfxF8NfFDUtcTVLzQdJl0nVtV0uzRUvI0ZcLK&#10;n3ozuO4FTgHg1Q1a+/aG0r9or4kfEPTPEvhvXPBt54ZWz8M6XcakbVtPuUw7RyyBf3RYbtzsSM7c&#10;Gh+zndp20X+Vl0039FvuelGnOcoRnNNQptrmbj7yk48qdlupRlaW6TV02b/xV+G19cfG+H46fDDz&#10;JPEi6Db2GteG1mWCa+06KQzPPGjN+8k6RqcZGcZOcViftEfFHxL4h8eaF8OV/Zj/AOE28I694ZXU&#10;NU0fVbdUu1nEyho/LfrLFExkKrhhtrpPDuv2HxE8aeEPjVp2mrpWrXGkfZbWdykrXlmqhpoHfGQg&#10;clgVwW2g9OK6X4m+KZtB8jxT4g8JzXdvoOpLc3WsWci/6Cu3mV/mB27Tj6daSly3knrbz/rQ5ada&#10;WHxVCnWp88oRcUm3Fp6pK8WrqLS5WmmndbmV4vvvC/xj8b3XwK0aW8tLvwfNp91NMtxHGwt5Y8oI&#10;hKpLphArbeQeM1z3hfxrqPxe13WPBnxK+G934H8VaHPLEtrZ69FeRzxxAGKZDGMSRuhG6NgME12n&#10;xetdF1fw7H8T9bl86Pw7eQ6poOpaJayG5EG3OH2585Dk/KARjtXCjTvEnjfWtZ+KPwY8b27XCaWu&#10;p+EfL0dXWSQD57WaQkeYrHIZSVI46Yqnyy072S/X+un5xg/Zywt7cqStzPm92p7t9Vo1LeSlH3Un&#10;bb3rXxEvrDw3400XXvDnjjV9N8QT+H2Om+TpbXNrqsccg8yI5yPMjLfd4YKxxkDjqfjZKH+H9148&#10;0Sys9S1DTWhnsx9qFrOluzBZoI5wpKE/OBwQWABFcV8JP2n/ABJ8XvhBaXt54PutM8X6f4lVdc8K&#10;ywx2c9omWCXEIkOJUJ6FTuIOOxrr/E3iK4v7yDQdE+IMfhu7i1ZINTjurJJFhuAgnMb5IKLKDwc4&#10;545qJR5JWf3emnf+tyq2HxWHxNOFaKUqbaet7xTT3jHm5Wmknqnd8rs0ljfGbRNA+JXwYm8OWvj7&#10;VdJmvb63sfC/i2z0uSa6028BHlTXAiP7y3LfLI2ACCcitX4A+Mvj/P8ACy6sfiXoui3njDw/Z3UE&#10;d3o94G03VriJjszGq74WbAzx/FwK1fhXf/ELVPFt9B4xttFvdLkiYC40m98yO3uVbBhMbAMFZCCf&#10;9oVh+FbXTNB+JPiLQ9D8W6pb2Zk8uJrqPNtbTH71tzgqSDuVskEDg01KUYJJLR/P/htv0OeUlLC1&#10;MJJJ8rU0/iteyaTik1f7Sejsmknq+E+C/wAafg7481LTPBnjXQ9R+HfiyO6uptW+HnibTRBJI9ww&#10;zdWk7BCYNwyCnB3YYA1kf8FAvhz408GP4d+Ivw4t9c1a2mlu7LUNM0vQZ9UlikcRSRy7Im/dx4jc&#10;Zxgsxzziu6+KvwH+HH7VOpeG/EvieS4tvEfw71hbvT7i8sAzajHASwi3SH/UyHkkE+tdt4A8Z6Xq&#10;Ph+48W65r2oWMyXn2GZry2NsVZQxCLggOmMkMOoArVSpqaklv07PXr1/r1PQjmNPA4ynj8MneN+e&#10;lJc0VzXSs2m3GSbacryTSTb0PPNf+J2jfs7/AB5+HPwd1/VBP4f+JUlzCG1QKrWN2BvjYSk8p/Bs&#10;9XBrtPA3gKy+GXjjWdH+HfxTkaEqlxeeGtVUzLbu8hJkjOflVslRjgEVz3xr8PfB79rD9n/RPjJ4&#10;U0VPEI0vdqPhSb7PtmjlTKywshwyspQqyHkMtYnwV/aU/Zp+K1sniWPV5tL1qKZdG1XR9RR4biy3&#10;nHluCPnRn+YN2zU8vLFRjF6b/e7f5GcqNbFZc6tOE+aN4VlyprnU24uSeqbi+W9k7xte+j7HxN8N&#10;Phn4i+NcniAaBdaTrNp4TdbPWLaTbbXMUsnzxuo4ZlYAnPOK4v4e6v8AFj4dfEfVvhn8TH8mPVNP&#10;uP7H1yaRZLGS5UBljSQfNHuQ/ccc4OCcV1X7Reot8NNH0OXwxast7cXz6VDM82QoZc7jzySBwfXr&#10;XQ+NrPwtqulaGknim3sbrXJIbSAXUast/PGhdFwRw/B564zUXlJ2tsY0cROOFgqi56dSLir3bjyd&#10;VvZbtrVPVaLVQX8ljq/g6x8L6X4jt9K1LVvsslrHJeAxagV+eSKFiQCWGRjrxXP+NvD9zffFNvFX&#10;g3U7+x1rw61m+qLHJ+7vIAPmikTPOYyQG9aq/Eb4a6Dpn7OWk/DzWvCGj3d1oetRXF1balcSCK2Y&#10;zM7SRSKd6EbsoQcAAg8V23iWx8JSeIF8OPqMWj614m0d/ImlnUi48tB91ieQCQfxqZR9663/AKsZ&#10;wnTw8uam203UWyaaTjdvVtxcNba23TfSjd+HPBfx70LWtR8I6ndWaXubabylMaswYMWKno/GM1m+&#10;A/Hl74m8CX3gLxj4W1HS9a0nUG0u3F3GzeYoB8q7R/4lZec+vBq34QuPFehajpvhm+mGj6hDg6lb&#10;KqtHfxqNplQ/3c9T15qz8QD430TTr6fQbK/m1Ky0+R9FvPKWSKZt2fJcE5DAZ2noacXdXsRpzfV2&#10;01dODcvhtpvazTsr76a6WaM7TNQ0SH4d2Pi6QQ6fFqWoLpuoXDyfu4SZDHJIWzhN7KOT03VqwXSf&#10;Ev4M22p6TaR2mrW0zR/YNSTaTcRSFDC47BtoOR2IIql4a0KG1+C2oeFfGunw3Gn+IJiP7OvrcrGk&#10;dww3QsV/2jkHqCaPFPhbwr4d+F9x4T8baINPs49SWK1ngupZPKiOAsyyD5gy9MHpilHl38hSdGVa&#10;0b8yqaNa+72tdNvVJry0epoWPhbQLvVG8ZJodxpviCaER6gq3B28AZ4PUHHBx0rnvGvg3xjY+AY1&#10;0UR6s2sapH/a1tHmKd7YygyNG+eJEGCPXFXvFGmXvivQ7zR9D8SXOk+IdG8qW11CPPzrHzGzbuJI&#10;3Xr+NSeFL/XfGckOl6pf29rqEOy6ms4G3Q3DYOfKJwVye3ahdx05VKVqrknytXTu7JK8fPl10s9L&#10;dNGbfxU+Gngjx94eh03xrbSXFnpd9DfRzXEmHheIfJIcY+hHSsDwP8L9L8Aau/gDw9fzfYoWuLyO&#10;O5fzdkVyu9Yo3PJQOGYKT1Jq5dX/AIpn0u61nR79mzH9nm0vUEwHj3DcBkffALYPsKq6hrd94b0i&#10;6/4T+0S3/suzjj/taKbal5D5g8g71+43O0g9x6Ghy5tSKP1yOH9gql03pG+zdldJ9Ve2nfyZua5J&#10;BqXg3+yddhSTyVaNljU/MQBjjtnt71i6JGdP0ddCbwxdXG/yzEquBNDFu6/N6VY+KmueGPA2v28f&#10;iozx6frCqTqSq0jW77hh2UdEGQCccVratHPb/Z9Z0zU4Z4JQ0X2mCUSIygcEfj1FDT3ZnByjRjo+&#10;WbbW6V12t17rfbTU5vQtE8KaN4+m8K6Nf/YYdSWaVbWaQqq3AI2vGOi5bkr3roPEF5r9tc6Homva&#10;C1/CbwQ6heQY/wBGlK7o3Yd03DGRyMis++8P6nf+LiL25t5LW4hWeeIwjdG+QUKN1BBFbmqa5qkf&#10;gp73VLR5bqOZhMbSPeSFBZSB3yABTWxNafPUhK/M2rPXW7TV76P/AIZb3sYd/B4u07WNOtfDpjgd&#10;NUjh1Cw1EnbdRknc0bjo5HIz6c1yvw81f4x+E/iX4t8J+L9Kh1Gx0u1ku9JaMhZPnkYxqvHzKy4B&#10;5+Vh6VtJ4i1PxNeaNqd5p15eNNoMt+unbgubu3ZXQJ6OQemePcVqfDX4teGvir8Pbf4sQT6josMl&#10;1JbXun65bKs0Egbbtb2zypBxSjLdnU/bUcLLnpKSdot21Uru2q115ZLb5vYryeJL7ULDRvHnhrw5&#10;qFjfQTK+t6FNCASGXBB7Ag9GFdP4X1zStZ15Z9Gmt9uoRn/R3mGY5edyHnr6jt1rndOT4naDfAax&#10;Nay7bt57W+hJYXFmOfKcHowB4qzbeFtPbx6nj3Q7WzltgrXU1utuokinKlRKCp67SR70R+I5a0aM&#10;otXWzs079bqL+ezevRlX4aeIPCPie98QPol3eWzWeutDqOl6pA0TW7x8Bk3fejY8qw4NU9R8QR+C&#10;fFNvqMWufZ2+3SS/2fJHj7bC33yh/j29eOa7Hw1qWleJtN1W9sNRttWjhna2uFhVTJHIvJicjkMA&#10;eh56VU1XQvB3iDw9Zww2okbS5hPai5jzJbtnnGeQe30oa91EqtTjiZKcXyuyaetvd63S/K9ut0Yv&#10;h/4afB+31DUPGfw++yLYanJJql/9jl3Rxz4y1wq5+Qtj5gO46Ve0WG91TwHB4l/4SFdYEMct/pt9&#10;Y4kFwpz+7G373HG2ptH8P+BZLO6lsdOWzka2aK4+zsY9xfqCPQ9axf2YdC0b4eaDq3w88PXsk1rY&#10;6tNNaKZFKJ5nzmNe4wc8YqtL2fUupUlUw86jnKUouOklq46p3l32XmvQwfFPxv8AgNoGgaX8VNT1&#10;GW1txKNOuL2GGUNab5Ah8yIDlFfAY4ytdhrOhaPqnxH8N+NvDXjW2jubKwvLSyhE52Xayqu9GHQs&#10;GCsAeR2rH1nxf4L0n4lr8KfEui3FnfXkbXGlQ6hpImtdVRsySyQygFQ8eCHjfBPBGan8Sane6T4b&#10;/t7w/wDC7/hJFvNbjkk/4R3ZHMsSHa04WUgLKoHIB+YCo15rf8D+v67HRKCXJ7NSi5KVnKScXGaa&#10;SV0ltzX1s9rJpss/DzxZ8WRqes+HfibZ6abe4upD4avrb92do4aCdG6ODyGBwwNWJVuLt9P8ZWNx&#10;dQ6hawPaX9q0jpHtY4OU6Eg8huwNX9S1a5eZfFFnLp9xoV5cRtdR37BJLduhK9s5xx60viTUda02&#10;2F55yR3MkoKLNHujkG8ZXI7lelOV+W76fp/XzONyU63NGCi5WulotrNNdPPpfVbmP4r8Kaj8WfBF&#10;p/ZWsvp+radeebZ6tatulsriNxyCOodV2sp4ZSRXV32o6xqWkHUPIXzDxdWiLhXGRnHsTmuW8WaD&#10;4yfxPL4r8F6lHoes6ZYhoYLo79N1uI5JimQcoy9pB8y5zyK2tXvr/UI9M1bTLOS1uprd3a3Mu5EY&#10;pwpx99d3Q+nPemtiKnvQppNct20usW0m031TsrNN2d9FK6MTSPBWjaj4Tn8JSadPZ29veM8cMM7x&#10;7CWEjbWByMsexxWh4jn1VdfGmXGk3ElpeWUjzalFcL+4dF4jeP7xLD+Iccc07So/Ei6UuoanZR/a&#10;ls9t1a28x8qVs53jdyDVzSNb07Uriwmu9MZjMsgkkaPPkt0w3pnp70KwTqVOZyfvLXrfVrffyv1v&#10;5mJ4QXRfDlja+GrFZms/sn2leGfYxOGIznH0rc8Xx2ms2FjPBCtwscyFplcqwjz82COeuDipptPs&#10;bSX+0LfTlDW8e2HYTyhOAv5mq+nXVnDcL4fsolt7u4EkliJclWdOfxHXI6ii2nKzOVT2lT2qvfd/&#10;q/u1KPjjQbP4keFdR8A+LvDdvqGl3k8LRrMQUYxurox9SHVab4F1y68QaLqmk2EsdvdaTfSwMm0k&#10;B2+bv7mtzWNIu47O3u9PuZIl85WuLSNdyNxzjuOe4qPRLO2uTeWks6xzXqeazRYDem7PqKfvc2rB&#10;Vo/VXDondLonom7bapa27I5PxJ4etfiX8OfE/gt/F17oGs6tphiXUYGKmzuF/wBXLH7BgMjuCawf&#10;AHg74k6G9jpPirx9NfXVnp6wX9usAa1vZ2w3mxORuGGBOD2NdZ4Tj8RfbbjTfFSWbajY3DSW/Zrm&#10;1+6jtnv644rJ8P8AhzSdI8e3dl9s1SOO8ilM2nzXTPDtfHzR5+7hhxjpmo5pcqR6VOtKFOpRurL3&#10;lonrZJ2e9rJW/NPU1b/SdD8TX2pQx3drHqEirJAofy5zMoAeQjq+OBnsOKZ8UPGusfDPw7H8Qo/C&#10;91qlnbTxxa1Hpq/v7eN2A8/b/Gqkgkdcc1NPpQh8USXF9pH2qFVMtveKcyDcMPH7cAE/WtbULWaK&#10;03acsrR3OFkj4P7vb0IPanHq2cftKcalPn96Omj7WSaTW2i7aPoyLVb7VrWK11bRSsklwvyu3KP3&#10;w3oCO/antr+l3XiSLw34gtTavdWZa1O44f8AvYbpwagF3aQ6dHFcebD5a+XbrI4VJd3VRz1FX2uN&#10;MTTJludRhlitbVZo5iN2xTx1GfTtVehz2XLqu6ut/L7uxFJLdLpUulT28i3EgYQ3TRhgoVuDj6Vh&#10;wT6re+Kb7SNLih0q60SFBMJbffDfqw3B0544z9DW/b3t3p9navPq0MxmbKssygKN33Oeuc4z61R8&#10;Xx6dHbah4hstHkfVLVXRY2k8vzVxkDPTb79qmS2fYujK0nG2+z6Xulqn0tprte5N4X1LXoNBu7bx&#10;TPDqcdqpeO8hA3MGORGyDoVHfvVa8vPDuqLZ+F7v7asGsRuLe8hnw1rIBnG7qhPY+oxWqyJYaLb6&#10;5pdhHsntImvEhYNkbR3H38dM9xWbYWmki8dGhVoriTzLeRrchYe+0nt7VXvbCi4SlKdra9NNfTZW&#10;evZrQ1vD2radrMP2KDUZEuoZCsttdMPNynGT2IIwc985rJ1jTLrRPGv9v6e0KWtyoe+RoeuBtB98&#10;HH4VXvPBVxpOutrWja9cx2d1jy0iRWfT5QMM6kj5kburdO1a27xKmBcSWd5DdDdGrRlOe+PTgZxR&#10;zPqTaFOfNTldSWqf4ra2n6drNw+IPsWs2C6fe2kM9jqULLMr427sZAwe5rA0/WXgur7wnqPgi8tT&#10;bJFNZ6pHhoLtTxs65V1xyPxFWfiB4k0Pwn4QMmr2z2scjMqqCNyOBn5M9T3HrWzpOp+HviH4K03x&#10;Jps01xb3FrHPA23ZL6ZI/hbPUUcurNo81HDqTg+Ru19bJ730drtK1n0Xlpi6tqGtyWUXjzwNdx3s&#10;U1/GL7R7qMR4ijBSZUbqJO/PBxWr4z1TR9HVJdTPk2t0oWKVn2/ex37Hpx3qODTNSWzutO1y+hll&#10;huJJYLi1gMX7snKqw6M38JPeuf8Aj7o1j4t/Z41bwf4x0ua90/UtK8ua8tZPKlt5t48qRe6lW2nP&#10;bbQvP+u5VGNOtiqVNvTmUbrfldrPom0tr2b29NjUPBei3mmWmorLNtmSNJL7TyUdkGcOMfdPPNQ6&#10;PF4r0/4hW7NrX23Qxp8iSTXhBmEuBsIIHPv61oeHItU8PaBo9hHezSt+7hmaRdyyYjAbcOxOM5Hc&#10;0J9nbSbiezu1n+x3zfalGN0XfaQPQVLjG5PtKmsW+ZO6V/PS/k+35Gf4/wDtGoeGWl150gmjn8iV&#10;rP5tgYja4PUHFdJDaXEl5DLLL58LQRxs4+VgUwVk+uc5rJ+1aTr2sat4QnJlhjso5dQhYHciSKSj&#10;r+A/Ain+C7iPXPDuk+M/CfjaPUdNuI1FpNDIGhuYVLKOf72eD3ytVFamdTm9gk9LeWnvJNa9Ho2v&#10;LU5D4dfFjStK1DxJoXxKiaHV7PxBfzK1ppMqhtOEqiJwekhCuu5h1yTjiu4TVZzrs6WBilVio379&#10;wORkY9AV5FSK0KazJpeoWe2aa3kmtp9h2EdGUN2J67a5zW/FOteANXvZH8GDUbOSGF7WGwb/AEh+&#10;cMcH+6Owo1Vrm1T2eLrN0oWk1s2rO7S93ay8r/kdDq91pN74j03TJryNZbveLeGT/l5RPvAe4pum&#10;wrLf6vbrdRqlrmPzFO7ygF6EdsA1lL4X0i413S5rVPtP9l3T3WlXErktD5g+bBHYg4INSL4b0iz1&#10;HVvGcGmz2lxfNm+8uU7LnCFc4z+FJ662MeWnGPKpPbst+b16r11021OS+LXwNs/izpNnay+JbjTd&#10;a0aUal4b1vQrryLmK6RMCVD0YY+8jZDAmus8HGPVJbX4k6rof2fxFdaKljrMrqqySpGePu8BS+Xw&#10;OBmpLOGz0iKxmu5ZGhhtY7N4vKLGJmxiTI54Bxn86vaDYJG02mtdD7VpbGGQIpyYWzs3Dv8AUU10&#10;jc2rYmrLD+zk7pXt6PdejfK7bJ6rcx9I8X6Z4g0XxHe+FxNHfafqPlNHeQNGi3AQEDPdP9occ0/W&#10;9L0i08TWfi2806xa6uIkWO4ljXzLSXH7wJIRuVX9AcGrwS31mxuInvpra503fG0pXbHPGRy3o64/&#10;EEVXubTSPiFoepeDIdUW11aHTcQ3lsQ5iBH7mdezYYdPwNLXoSpRjO6uls93ZNJb2V11262Oo06Z&#10;LuH5n2tG+Vb0UnI/SuR8FxnStbuNM8QaVNDdWF/I0NwF/dyxTMcOjD7y84K/wmm2On+K/DOqTeJk&#10;1iG6uJrOzg8QaUy7Ld5EBU3cPeNmHVfunFdJqSSWV00ywrNZzRfIxfBiccj8DT0lv0/r9Dn5VR5o&#10;p3UkttLPqvxfk1quxlaTLq9pJ4j03VtBnitba/QWMyzB1uIWX/WL/d2nIINWLK5EWu6e0V+0sUsZ&#10;gRWTcGXGcn0P6GrlhdWkyvbktBLJCsksMzZABGMZ6EVnXq6RpGr6WupSR28LSYtZN5CrIewI9ewP&#10;Bphze0k01rbp/htfW/VX3/Qr+FfD9lp/iea7069l2TLJHNaM5xH82cYzjoemM81e8caX4Y8WeCb/&#10;AMO6rfeTa3EMtlPJDcGFk4wyrJ/A2Oh7VnWF1/wg2vXUXibU4Ldte1GT7LeXBxG03lgRoW6AkDv1&#10;6VN4w8N65r3wwutF1HTtNutSa3Vry3VStreSH/WoQeVR14z1GalJKLNHzfWoTcraxtL9fk9L3G67&#10;4a1NPCtx4bXxRNtubGO1srt1DzABQFbP8Z459etWJAkekQXZke6khhS1mk25VsY+dgOnIp0MOm2G&#10;jWsMdh5el20Km0VpCy25XAEfPPHQfSsXwz42+H2r/FzVPAWk+NlOuQ6Ut1c6LLGVkETt8soz98ZH&#10;OM4HXFPlbloEVVqU5NJtRvJ2Xone17dN9EzX00R6zeX+lPpE9pcWcsT291OvyXOU3bkYffAzg+lV&#10;LJLi4F54fS3a3vpbLfaoyqcsvLKi9WABzx2NSeEraTQ9Jt9K1AM8NrdTFr5brcISW4HqAc9O1R+P&#10;9KsL6LTfEV9pjT6jpOpLcaVNDv8AkmKkAh05VSuQSeOxqbR+IpW9s4dHs99Vtu9m0m03omHgDxN4&#10;Z+J3wzHiXwLrVhqcVw0g3WtzvWOZTsaP1j5QjDAGr9ze6TeW2k+H9Uke3urpcRgthopVXODj0/Wu&#10;Q8GfCL4TfDPTPFHxN+G0UdrD4xLXV9qGnyYUkseQF+X5X3fMBnqDWz4n1nSZZ7fRU1rTV8RNo5ls&#10;bS6ulR7pigXKg/e9fl5FU/JF1KVGWKkqDlyXdrq0o6ap9LRbs3pteyvZL4k8N6X4y8B3Pw48cXsN&#10;tHqjGJbi3kP735sowz0fIzir+haSPCljdQ2+pTTNdRJGjPICA0Me3eq9NxABbHU1F4Q+2PY2nhbU&#10;9J/tDTotLLnU5DuaO6U4aFh9D8rCpLW7kbVf7Ltra3ZY7bz7OLdtlHZ1IPoO/vUx7kSlU5ZUr+7d&#10;u2lt1r5bK6fYs6VYNEkOmwW7Wv8AorbZLWf5QueGX0GScjpzXIaB4qstc8Qap4a8ceC/7R0/StQ8&#10;qz1dY1kSC4JG6PH3oyAVbPQg8Gu28NGGJ5G+0RTLuYWPAWQR43bPes97LQ9Jkk8RwwyL9skU3klq&#10;+8iQcYYDjgfjVNaIVKrGMpqSbbtZq6ad90972uuvoZer+EvBHxStNU8OeLLK3vba4nW60688395b&#10;3EXyrIhPKyIxBU+tJDo/inwf4G0vT9Z1651y60e1Jv7y8YJc3QjyySnGBvxw3Y0yCLwho2ka9b6z&#10;rO6y0/UfteoySZzbRnDK/AzsPtXT6g8N4GEN0sonsjJG+3I8tgCCPVSOxovKULGtSrUp2hq4Xvqv&#10;JbPpdNNpW6PsQWs0muWul+IbCayurC8tP9M5B8yM8q8bDIOMnI75rH8B+FdW8ELeaXFr32vT5YI4&#10;9Lmk+aQYLHDv1YjIVSeQFAqx4Wj8N3Pgu6tPDHkwR6TcTWlxZ2CeWbaSM52hDjBwwIA4YHiquoa5&#10;ceH9T0mXUIreXSby6RLq6g3BreXbjJTsu7BJ6DJzU6XT/rsRFVPfox2vs1rpqvnbbutDQ0C61PS/&#10;Fd1Hqulo1rdMhtdShhVW3Ffmilx1wfun3qnq+pTJd6c/iaxW3ivJpbeYztujBOdoJH3ScDBqH4n6&#10;prHg/RJIovB97qtpJqUctxLps6+ZArONzkMRlcenPpVzSE8a3Fprw1BNN1nT5Jd3h2EhlkMYGRHP&#10;kY3Bv4xRJbocY+4q7tZ6b22stNXZ63adtroz9Q1XxLYfFCTwz4p0+2bwtJpdlJo+sxSf6RBqSSkP&#10;HIO6nKbSPfNdhq18unxSTMfvTOzKse7nHzAjuKxb/wA3VZtLvb7QGtp47YSzQS/OqEHLRNjjIIyr&#10;e1WdT1O+srxtTu5HNiIQyxtGF8vJ5fd64IyParva6MalqnJolZWaWza0v11dtejKniqWCbw7NpM9&#10;iNQ0+8WW1vPlz5Kyp8hKfxqcgEDnFUPg9p+s/DPwNoXw31KG3vW0xHgvLrTojFFbw8mL5GJIH8PH&#10;ernhfxV4e1nxBqvw+uNUi/tbR2hubuFsZ2Sk+W/0ONvHTFaWtztbeIbWJBHsvmWOZG6yHdkKp/Wl&#10;eS19DSUqkabw0o6P3teumj+6Ta6PS5mS+M1XxAngvWdPmguruOSWO6WMtCUZsKN39/uV7Crw/tKK&#10;C6sLjS7dZLRlNnPHysuF+diOqgnikuXXWdNk2xx29xZ3UkmnXN0p2qqN82e44yKnOrG70iHWEs5R&#10;cNG/kxxkEMVbmPPvj8aPVmcuXTljbo9eu915NaW1tqV/h5d+Z4Wt9TstXtr/AE6+ke4s5oJldUhZ&#10;j8gI+8FbIz17HpVC/tNcs9R+06RpxuDa3G+RPOIbyn4O3sR321c8LR6DaNqn9grDaaeJhFb20dvs&#10;W2lxukUr0GS2eOOtLqenpcy/aY7iRIr8C3la0bawHcjnv7cik17uhXMo4iTto+679Ha2tnZ+Zcut&#10;a0OLVLOe8KxyXEPlwyvxvA+8ppukXlt4fgls/wC0bea3jvljjVWCvAJOQpHvwQO4NZiaLqOuaHNo&#10;skfmX2mwiK3e8jDCePtICDnJHGfWq66LDdSa7pNyn9l313DFLb6tHFuTzFGyByrcebHhcjoafM7k&#10;qlScXFvtfr1Vn3tZ9Pu3Op12CBT9quIVkjdQkiuuQOa5fWfDdvfahZw3y2Tys0n9myXFujKGcY2j&#10;PIbHp1xWo134hs9NtbnVp1mms7eFL6aGMKty+zDvs/g+f5vpXL+OfBFj4h1bw/e+Jrm6X+x9Sjvr&#10;dbeZkVZY8kOCvXr06GiXLLcrBx5Z2crb6rXo9lp5fJ9zWk/tPw5qSW62EdvJJLHCjRr8t02O/wCH&#10;ryKl1v8Asq08W3Orw303mTWJ+0aWzYjmdMIWTPAIU5I74FX5L228Q3DW98uy62gKI5Dscfe3Djhq&#10;x/EQfxx4Ih0jWA2kardEeXJC3+rZZMggnuQo4NS9I6F0/eqJy06S9H17tK3TbvsdJqfhuC402Oxt&#10;otqrJmEq5Xy+OGUj7vGa891bxP8AFXw18R/DNrp8drrWk3V/dRX1vcQ7LqO0WEMGjl6GRDubafvg&#10;4HIrp9A8czaFqF3o/wAS9V0+0vY5LdTcPqCqssUoKwSlTjYZHV0wOrLxW3rnh/T9Uu4bOVWjlibz&#10;FeJsSQt2Yen9a0WmqIpVJYWo41oqUWn5rVbp/NPRp7dzP0pLDwP4aVbPWbq506WaWdrrU7jzGUSH&#10;7m7A2qCeAelWLrZaWljY6pP/AKPuLC7WQMAuMjn61keKNWk8JeN7HSZle40/xEzi+tXty0Kuq8sC&#10;B8rN6Hg4rR+zQTHUPBMqw/ZXtVSzPnnftdc4ZSPlx2Iqb3JlB6VH9r3r+V7P5p39Sr4B8H6xpEGs&#10;HXtfn1JLzxBJf6b520ixjKKuyLHIXgtg9Cx7Vf05ItS09pxMqusLOsm3lIzkL+g5pdLe10bWW0pd&#10;YAmmMcKQzN/rJBHkY9CVU59cUeG4Xnsbi5f7RHtvLgKsgAaNAfucfeXqQfQ1W5FaVSblOXW1tLdO&#10;39X3K/g7XtOm8CR+IbvEas0sNyyvuUFSRkHupHPtnFWLTSbK/wDCyWUN+s1tcx+bbyDvGw5APpjo&#10;e1VNE0/w94r+GS2ELxzWd0JCPs7hQ3znn5enPWuQ+CmmeJPhB4Z1L4eeNNbv7zS7G+M2i6pcsJZb&#10;eKR8m3yvLojH5SeQDg9KlcvLr2N/YxnGrKErTjP4X1V7aeadtOx3Fla3eh6NDp0kn2q1sxGLeaST&#10;95tyThj3AGBms34SeJNX8TJrya9pcVvdWWrSR2V1FIG+02TqGiY46ODuVl7EA962vE+q6PYabi7v&#10;1gjmkjiWT+FXdsLn2JxXI+EdR1LwdrPjLVPEmgLb6dDqUNzp01vIS8y+SqTHH93ILADnsecUPSSJ&#10;pwdbC1G4+87W6O/Mlprre+q+Z0fiC00FdQ0+/wBTukguLG4X7PcMdpDHjBPcHPQ8VZ1e0urG0+1S&#10;tPcfuXRmi75OR9BTfEVno3i2yn0mPUY7e48tZVeRR8nPySYPGD6Gq9hpOseFrzUNYudSa4jvI0M6&#10;Mvy2+xMDaB0Unk/WgxTvTV3quj67bPpu3/w5Vv4NbHibR9V0a+aK3/1Wo28ah/MYqcpJ6L0II6H6&#10;07U9Nh1vxlpdncsscOm3E0scRwyyEx7NhB9N2R6EVX8OeJNH8Q+GZvGkdjNb3EF8y6jbhSXikT5W&#10;IA+8McjHUVf8QL/ZOlXGuzXse6S4T7NMsWQrsAqN643bS3tmg2l7SFRQas0nHbW7/Pffsa8V1cOw&#10;tzdr9ohbqDgTL/Q1A1vbQanMtyrfvIRKj+XzuB6Fu/8AOuOs/GPiq08V6e974bju99mkOsWtiwVY&#10;rzPz3sBchpIFHysmNy7gfWu31Jft1iZLXU1RfKzuYdj3Iqr3MatGeHkk7Wkun/A/rtoZmg7NQv5r&#10;z+z1+zSKvEhG5JVPPHp0qSxgOlXl1ps8rYmSSe08xs4aTOU/766egNcrpuveJdO+Jy+ENX8PNJY3&#10;1o08erafIClo2OTICc4c9MDiuk8SNbXuo2mj6rEPJlXzNPvIy37uZBlcke/XNSn7tzarRlGoot6S&#10;Semun37qzutH+F8/wL4N1jwDf6pfx3Ml/H4i1T7fqRmkzJbzGNUEa/7CKqgDsKTxne6vp2sQ69o2&#10;i2uoXlneQrNEwAlW1biTaT0OMkeuMGtbSoPELHU01ObzIbjasaQrtZP3Y3OG/iy2cdwOKzr2bVov&#10;DmtPbxPeX00ijT7GSMI52IB5asfvbsZHvSknayKjUlUxHPOzdkn0TTstfRadNFub9lqGm3tlJJaZ&#10;kiVykeVO75v6jpWN4ZdLGaXwvqMuySZne3gf+IDklD6DI4Pert9p1vrnhx7eSxuI5vLW6jtUk8tx&#10;KE3YB7Nng9s1maRqVt4o0iN7rRru1luI0LeawMsLnG4EqeCCOSODTd0Y04x9nLe1/K67Pz63Jp9f&#10;n0XxNb+HNa095Le/b/R76KPdGsePvSj+DB+Xd3JrP1q6vTBdXFr9otVsb3zrO6EW7aqMFeF1/wCW&#10;kZXLAjsfar2p6hqMl5NqkMTeZbzTWbJJhGkh2bmljPRlB+YZ6nPSrVmwvfDrCC2WeS3+SaJZCJI5&#10;AnzAe5PQdCDU6u6NE40+Wdu1/wDhvNadvyJ9dhm1qxX+zjDIzPG+1T8rRgg5H4VmXd1dC9vmtR5I&#10;jicQzKw3RsAWYkHg5Aq14Qu2ntY47SCSJobdZWim4xvzuXHqp7dqbI+rQalJqE0kbRSBbfyHt8/M&#10;TgyZ9DnGDVPa5nD93Jw00/4A/RvEmiaz4JTxfJqdveaPqVpHLDeWrZWRThc8ejencVFff2nBdFLO&#10;48zUhHtsrxYyYn3EsjEjjGAQffFUfDPhTSfBekweGfCVgbPTmkuH/suNP3cMjSbm2f3RuBIXp8xx&#10;VjxNqGteFmh1vwrpC3trp9u5vtNibbK+UyqIvTJJ9qNy+SHtmqeqbdr2Wmyv0Tez6Mh+KyayPCjX&#10;/hPWV0fUbZhJZ6hs8yOOU/eV17q3INWDZadq+t6Z4m+x2cl5DbKWmteCJNoG4f3kznjsKsReKvBv&#10;jYa54S0/UYJ7nTIYn1CyjkBuIUlTejsn3hkZ7dsVj6vpej3enaShFzNbjUIZtNvNPmKsqqMZfpxn&#10;grRLR3Lp83s1TmnFq/TW0kn5Nq2qV+7W7vsajp99B47stRGqeXa3GlPbXemyRbo3cSbkmB/hYcjH&#10;cVXGu+HoPE2n+HmuYLe5vbuRbVQoVriVFLMOPvfLye/Stia8uG1K4jkjwqqklm7ONsq4wR7EGsHX&#10;PDVvaeLNN8SQxw+XDfBz5sO4IWYCVlbqh2dx1ol38zGlKM/dqfyu1rb2bV/vS16Kx0i26LevaaZO&#10;Y3hj3eWeQMn0rNt30rW5b3XTBJa3Vi32eZ1+VgVO7Ge6GuV8I6h4l1DRIfHGvaXex+JtMsbmxm01&#10;bpQs0TXTeW+fus3lqjA9ecV2mm6s994S/t59O+zzzW5a4t7qHayuOCJFHf1p3voFajLDyavfXlun&#10;1vr6prVPYhsHi12KabTZF3S2uZFjmBKN/Dx2BrM8J+EvFPhbw9qfh/WPF82rXGpa1cXtndSxBGto&#10;pHVvspxwQgyFPcdaoad8O/CB8XWGqg3lrrFnbM9ncQXbiGRG+8jY4dR2DDIqY/EiS18O2PjpdJvL&#10;q0vNdFjNFbqHaG2aUx/aSFzkIwycfwt7Uoy0szV05fDR1TtuktdbJO73t5X2aOivdYtTrH/CPXT+&#10;TcMofT36b5MEhPdsKTj0rN0+WLXpNS0UWHlxx28dxZX0MexSJM7h/vqwJ+hra1Ozs7jU/wDSIFkF&#10;qgljlXkpIMkH2OOhHqaqafcrvk1Lzv3MnlhWkwPO3dh6ntVepyxlH2d4rWy++/6r9flzXjvVfENv&#10;a28GmX8cSx3sSyTSWpbbEoy7/j6j1rDX4NeH9Q/aIs/2kvBcv9n61JYyW/iK1hunWDWoWjAieWPo&#10;ZU7E4ODXfWMNnfXt94fklk8lbcRwq7D5gc5K98jOKx9O0TU9J1u+tb9j9hSxS20u8jn/AH1zsG9j&#10;IuOHQ5XcM7lOamPOm7PRnfRxUqVOUab5XytP+9GVrprr0dulrq1m1a8S3viK30i81CWw0+Q/aEEP&#10;2iYxL9mLLmNn/hfOSG6ZAB61a8e6XLrmjXWko0bRahCsV1DPxiM8k5H8x061W0k3lx4Uh0bxVLDe&#10;PeWbNNdeWCkrkkqpHTgYPvg1atFvdU0S302W48m4WMAXSpgLMg5BU/wN29jRvp3OXWnJNW9179Ol&#10;n96v3/IVLVr+1sY7C/VZrMp9rjEgYyRgbQsnfHoe9R+MNQvLDSmns9Oa6eO+jV41Of3e4ZDDttB3&#10;fhUmniKLxDLq5sYVmdVhdo4z+8jUZAJ7gHJGaq+Dfht4e8IXPiDVvCt5qHneItWa+1GbULxp1ecq&#10;FyobhUwAAq4Aqo7MnmpxlzS6WaVt7vVNp6W6PXtoat80Nzew2wb900LhW3ApIcd/pisrX7K6XSf7&#10;a0y0f7ebRRJHD8skiq2SnoTkd+ccVb09mm2x3O6GSK4aOSJlG2WLGPMx2z6/nXNeLoPiVY6rpvjL&#10;SNXWC30W8u2v9PG2S31m2kSNBuz80bqNzAjo47g0fEXh6f7xRul67N62Xzdl5buyvbpPEKXSQyXw&#10;GbeO6jufvYaI4+b8B1/OiTV1fTpjJANxYhiflEi4yHX1BHT3q0bq0tNSt/DUd9GslxZmS38zrMB7&#10;HrwcmsGCDV55r2ynVlhuroW9pFGoIttoy0mT/C5wMfw1Mn2IpxjKPvdLP1X9Jv8A4O8/gHX/AA/8&#10;QNIXxb4N1qC42g2d9NF94XEL8wSe68g+ma09X1i2gghv5rmPdZ36RXTMMtGW6ocdOORXkP7EHwu+&#10;J3wL8HeL/hr41u7PUre28ZXN/our2s26S7juG3yxzDqJEckZ7jFetaklva3zahDH5e6SNb7gfMPv&#10;CQ+u3pz2rSajHSLuu504/D0cPmVSlTnzwT91rqnZr8HbyeltCvrsOi+bZwJc2+zWrnyIWVwv2pyC&#10;dm4dTtDbe4xVq21WFNuhRb2mifyYUmb5mCLnr649etY0ljo+qeI5tP1eHTZbTw60GraXMtwFm0y4&#10;+YB5EzwrKxKydCCRVuCWa81zUre38v7PdbBuH7ua3l2/I6t0kRx0YdOlZ+hlKnFxSbeiv99rfg1f&#10;bst0WptU0O9lt7m7h8iZoXeF5o9kqoPvf/XHeo/EeradNot5rtlFHdSJYuLW3ZgonudrCKLLcKWb&#10;CgngFgelN8aa3pVvG2la1BPFMunyT2981sWty4G3y3YAkEsRkY6HPauM+NfxKtPhh8GIfH+u+Cbq&#10;T+z9YsU1Sy02QSSRkygO8f8Az2VM78Y3bMntRaUnbRl4bDTxFSnGEXeTSSvvd7Lb08n6o2W0jUPG&#10;PgjQdQt11HQ9Y/s0R3tndKFkikmixNDMo4LK46g4yMjg1pQarqGoabZW+oRx3MZs5otYtm6+cseD&#10;Ht7hufwNdHqHlW2pXBlRcYDw3SvlJI+CCT261zmqaKo1nUp7a+Ec00ykxjA2tt/mR39KNVsRCsq2&#10;jVlq15X3V97K9/kY/wAFvDfhLwp8NdNTwFpDafbxzSIulzSyYs97EmMBzlR0+XoO1dL4ge5tLttU&#10;tbRd6r5OZPusMct9QfzxVDQW8TJb6KdOu7a5s5ryVdSW+X988O35TGy8Ehh1PUVZ+KmneNbvwRfR&#10;/DWe2XW1aF9P+3DMJKSqXVx6Mm9fYkGiK92yKrSlVx15yXvt6t3teVvee+m9+2u4Wks9qnh3T4pW&#10;Xzt8ZlhUsqBI9wD56KSCAfU4q3rK/YQ2psi+XcPhm28qTjg/kay/GzTmTR/ElstzarZzXAlsoD8s&#10;4eMh42PcHPydCX29DWha6hpH9k29l5tx9njsI3jkvG2kIqZVmY9WGMN6HrQrbfcZyjpGa63v976/&#10;cc98Px4R0/xnqUehXt8l6tut5fwXAcRXIlBERTJ2llCkEL+NdXBfNfaRLq11pslvcRo0Zjb73Xhh&#10;7Ec1kNqdpc6HaaxaGRfLuCku6EEwP12t7HsRwc5rYTWbFtft9KCfvtQhaUbhw0aYB9sgmnHsGIcq&#10;k+azv5u793ftp+SstjKuNMuLHwSIHMRms7Rmm8mP93MiksAEPQscY9CK4n4HfEH4n6z8Y/FHhH4p&#10;+BpNJtrjw/pOqeG7uP54J2dGW9iEnqs20qpwQua9IXTW/sWXS5zNJHLDJG+45IXcensO1M0uC4js&#10;lNrJHJGzIIVmXmNeAR9OKFo/l/X+XzNIYinHD1YSipOeifWOqd101tZ36XSsUPHuptDZKn2UNJ5j&#10;R2/z4DMF3Yz/AAnjrSQR654p8P6frHgbxINJklvLe7voJbcSh4R/rIMZ+Xf/AHh0NP8AEUNxe6m0&#10;BtV+zwwv5wVScyNwrY7jH41k/DjwXYeC/E0kVxcMZLWwYWY+2E4tnbJVkP8AdbO1uw4pXfOEPZxw&#10;t0/eWqVrp+TT07HY3d9bNBK9wAIy3lrJGd23PBz7Anmq2h7pYrjSbuLyXguFZUjbjy8Arj27U3Q7&#10;NkW+sRbsqyqZYmLAqW2/1IFY/hCe3+IGn+GPixbS3ljfQaTIl3p8oKExy8Ok0f8AfVowVPbnsarV&#10;nLGmvZy10VtfNptffZryKnxM0bUtPuJtf0/RZLy3byZLuOG4CMWEi7jg9eAG99tafjw6ddaZHrF0&#10;I1UMkv2jZu/eMdq4I9CfqBWjb+I7We3mu79VijijDSMy8BSxHzD+dcl8a9Z0H4eeA4NT1bWLXTtB&#10;/tCNtSvLp2VLeEnIdGH3Duxgnjmpdt11OrD+0rVqdFp8ydla+t0tPXt3uYN38LdWj+KdjqniuH+0&#10;PDrW8N4yvIQNO1W2kLJOMc+XIpwwzjKjIrc8OfE7R7O2sNN8VancWbXjNPa3l9taK5LXBgW18zj9&#10;424YHXBWuv0GEan4WUXGofaF1GAyx3CMCHRx8pBHBGMV5342+C+neOdLvPh/rlstu019ZXqSTKJY&#10;blrbZtlRSflJAKNjDKdrdQKHfR9Drp4ijjJezxTso2V10S0bt3tvprZdW2dNq63vg3xvY21xBbyW&#10;ItZo1zDuuV2/6sg9SUyQf9nNdKs9ldRM014pbCiSZBhX96wfFutPFLp419Xhmm+WG+s49xgud2FT&#10;J5G4cHPBByas+EPFXhjxh4Sj8ceGWaXTdUtvtFs5hIyQxRht9Q6kEe1EfwOCpGcqMajj5NrZu7t8&#10;3r9xJ4ptTHc6ei3n2eKPe0kjfcTavH0yxFY3hlNQs9Tb4i3UaxT6jpyWNxZuD5YuImfypPZG6E9g&#10;Qa2PFGs20U8Gm6lp800NxlX8nGd6gOFwfXn64qS2htbuC+s9NujJbOvmLD/zzbrhfb27HNEl7wQn&#10;KOHs1v18r/52fyRyehR+PPBfw/1TUPFWp3F5JrHiM6jZwod0mli5ZC1pvH3oopQ21sf6thnpWtpW&#10;q6H43l1TwncXVvfXujTRy3VnMQzwSSglAw9CASpHT8K1/DtwYvDen20ryS7gN0x+YPudsg+w6fTF&#10;c14Yj8O+HfiN4os9S0uKyu3uI7pb5cBrq2EWQ57naSyfX60vi36/qdHP7b2sre8tU46dYrb07a3d&#10;31L62Gv+HYo77RjHeKN32u3uPlaZc9MnqwHAzXPa98P9D0jxzoPxs8EpPpuqXl/JbavYwzbItTik&#10;T5mnjJw7xhBtI+b8K6LTbvRfFXg6PxNo+vx3Wm6+zS2eo2bb4lQ/KG6+owfQ1reJob+DwzJcQJbz&#10;XlhamS385SIzIFxu7kAjrjmmk4p+go4ipRrW2bvGXS6ejUltu/VW9LUY7fSNQ8TWvjaRUj1GHTzb&#10;Xcat9+1D+YGHqNxX88VNNZXl40Gh2vk3FvFqkd2ZGm2tHbhs5H95g3UccGsnQPEuj+ItdRdO8iPV&#10;rLRVOo6fuDeWsgyB6hScnnqBntV7QZvtkM3izSLVhNDp0lta28kvy3MTHfG/P8RYYz6VMZJ/MzqQ&#10;qU99LJWv0ve3y7Ps+xUbwx9g8f3HxFGqXTW91BJaNYmbdDtOCs0YxlHBHbjFT6lqPiLRNd0vRNB0&#10;aS8tr7T7gHV1b93a3UYBSOYdlkB4YdCKq+GPFsfjTwFp3iDw/MJb63nkWazlzHuuI/llh5+7tOce&#10;wroP7Y0GLXNPsW1eOG61C3ZrS2bK/alUfOB2JX86qPvO46jqxny1I3cU427cqdr2103vtproivq8&#10;sV5q2hxXkstneC8WTZC/EswjyY2P8SY3D8BUPjGK21JJvIuWV2/deYsQZoGVgcp6FuAa2t2NQ/eq&#10;rKsLSxso+YFe35VkyRNeXPn6JepJG2oSC4hkXd5bOqk9OyHr6bhRKN4tPqYU5e9GW1l8t7mRLZan&#10;Z+J/DvjCwmhnsf7Lm0+6gkgBkXewZWEn3lwRgr0/Grer6j5kUR0i4jt7h7r7MqTyHY3zAHGP4tuc&#10;e4p3hDVru+n8R+GZ7g3LaPcRwxlodjKTHu/H/e7msbxLqnhaDxFFZNqLQ+IND0mXUtPspcpHew5C&#10;PlsbT8xA9VJz0qdZLT+raHXGMqlZRa1iui6P3lfbT3km+i16HR6nqk//AAsbT/C8FoJLdbN7i5mW&#10;QLJG64CZX+JWyeexoOlaZo3iS1s9GsJIYZIWFzHAR5AVmy5dP7xIHzehNVXvppfETeKrq1htfstj&#10;bqrXSqTmVcyKkmeQOmPUZFafhwf2nq134ogucw3EK26xtGQySRu2/wCq54H0qtG7f1/Whzy5qdNP&#10;oo2fm3/wH+BVX+zIF1S1EHS6kN4vkkfu1C4x6jacDHWvK/2evHeseOPix4l8Naqsc2h+G9YmsNIv&#10;NxWaC4VVxEAP4djFhn1r125vJLPWL7VZrYmO1jRJGRshgwByR/s9fpXDaHZReAfjxq15oem2Eege&#10;K7MXl15St5z6ogA8zHQI0I68cij3Vo/61O7B1IfVa8HG8nBNO+zVm7efLe3lodL4g1fxRpNxpsMF&#10;rcNGmpmO8fzBukg2nY/+1z1FWNci8MeKRD4h12wh/wCJFcLqOl6jKgEtg2wh5VPVDs3Kw6FTg1qG&#10;+a+gt9RfyZLK4hBXcDu3E8Ee2K5r4gfDiXxlonifwRHq1xpsfiLw/dWYuo+kLPCYllU9ioY5U8Hg&#10;0e9HqcdKVOUoqXuNdVfq9fwv8tDo9Mtv7Q8PRzTzrL9ol+0QzLghoydyYP8Ad24P0NcjP8adAPi6&#10;8+G/j3wrfaXeQyRyaJcSQ+Zb6yBHvYwMv3XTkFWwfSrfwx8Na94M+CHhPwHp2uNfTeHtJsdOmvNQ&#10;i23E0cAEXmSLnhmVQffqKeNY0HxRrU0mraQsN5oUrSaLfSP+5uN6EM6kdhyjZ6Gjm93Tt1NIU6Ma&#10;1VSXPFN2admtdHZ9HpdWejb0aubmunSNZ8OregTSW9za7Va3yJBE+MlfQgVxLv4sb4VXHhXUrdWv&#10;rPxNFp1nPgTCa1NwvlzMrdcx/eB967Lw81rLb21nFetHIkTSLGrblweoz0IHasvx94VvvGPw/wBW&#10;sdPs1TVpFdtMuIrox+VcoCYJMjph8Z9RkUcvN6vQnD1IU6ipy25k7vpr8tLXuaXjabVXtNOn8P8A&#10;iNNKks9ahmupJod8c9spKzWzA9N4YBW7EA1BbT6He6pqGi2j29teLdrDdWjYVWUruVVHQnb1xVbw&#10;74guPEPgfwzqPxH0a2sdS1Gxjg1y1kulCW17gAqpJG7dIp2dzkVe1Twro95q9v4ilRGk0+63Dau5&#10;orgDaHz13BSQQexp+8zPljRvSno1dXVnqn3W6un96a8y0t7fQorq7Ony2p80N+7k3LMoGN5HYetQ&#10;+JdPk1q08jVtJW6t7eWO60S7tJiJklA6j0bGR6MOKteINYl02GG/hSO4sZUkF5LtOYECE5AA6Ejm&#10;jSZ9J17whaanDI228hjeFIptuXH3Qp7E0rdCYupG1V97X10/VPR/IzfEHiS2s9b0fStS8PXStqmv&#10;C2s7qHGOYS3nOPTjaw6557Vy/wAPdXsn+Lniz4heEviJ/anh3VLxNMm0eCMFdL1DT42iudw+8GZt&#10;nzDIcAeldJ8XPAHirxpodrd+DfHN5oeraVdR3VpcQ42yYYGWOQEH76BlzjKk5Fcr4/Pi+KO81j4U&#10;+EtLh1e6mZ9IsZUEapKZQ0juy43/ALnLYPJI9qJS5fnb+v8Ahj0sGqFXD8kWk5pxab0XvJ3fMtL2&#10;Tunpyyvvr2/hJPCaebr/AIctPL/t25Ml40anEsiqU3sPouM1U+IfhnTdc0q3Ed9eQiKRbgHTZzHK&#10;djBwRjqMjkdxkVea/ku/C1xdaV4Zmt5IJtkNvJGF80cHzVx25P4g1LqFxputeHl1vQ777QsHEM1p&#10;gklThgPX0xRvG3kcEZVKeIVRN6O29+ml36afLTY5LX/A3iWb4veE/Evh7xCsWk6dHM+2SMvJvmwX&#10;tzn/AJZOo3ZzlWUdRXWapqem6pqN5p8IYz2xa2uNuQ8PyiQEH8QfSsFIdet/Hi/ErSPGDP4ckXy9&#10;U09l8yJsqFEqd42RhyOhya3vFmp6R4Wuk8UXkiwoimXUZGb70CKefcjj8M0l/Xoa1pTqSpx+JqNl&#10;Za3u21LTV3fnuu7I9ctIdc0e88M3zzR2ptVcahDJtYOeRgjoARnNSS2cc+iXF7fXbtcXVtzskyuQ&#10;oHyEdjjNYvwj0vxdN4S8Ry+NdHvrKTVtfuzY6TdXSTJb2ZVVjaCResMvMozyu7FXPBt5FFqEvgvT&#10;7SNrLw/Zrb3D+YxlWfsoXuu3+L1p9VcipTdPmhGV+R30tbZX19bLTR9H3r3njCHQtB025uNLm1LV&#10;7aa3Nzp9o6tdQW8z+WbnbnmNepPp9K0/EGqWXhnVI7K7sbia01HbF9pjYbYW/hHPJJOMD1NYXxA0&#10;/SvAviKx+N7yaZbx6Vpslhr95dAo39nu4Iw+cIqSEM2e1aXxD0vw/wCJ/hXPoeu+IZLez1K2C2+s&#10;afMPMtt4zHdRPzkpkOGGeBnpRb3bLTzK5aMpU5JPlk2nvo77Jf3fiXfmsy1rOj6X4gF5puvaSL1b&#10;dQVib5XnkX5wm3+IjA5HeqmkeJNIuPDlv4u1Ge8jsdXt/wB9DcQ7pbZ2JXY4HQq3XNPsNfebV9D8&#10;O6jZT6tC2jtJF4wspEe2e4jCJsZlPEkqksOME7hxVqe4isHvNTh02SWPygstpbwhnkYt97HsOSKP&#10;O5FpRioST7rXS2zt2baT1SatZqxwdh40tPhvp+ir8W47K215WuI9L1aGVvIlszNtUF+gZgVyh79K&#10;6z4ik28vh3xlBbzMtnqSmcW67iqOh5P+x69ulLqumfDH4t6BqXw2vrix1KxkTF7ZxzDzImVgSdp+&#10;ZcEDkDiuI/bB8R+O/hD+z9rfjn4YXsck2haLJfpDeLvjaK3AdlY9TuTKinGm5+6utl/kd1FRxmNp&#10;U4rlqSk009I2ltbdx3emvdb2XZeJdJ0a+S4+KU1/aK2kWMstjq0NwArxgEskpHBjK44J4PNYfibw&#10;/wCAfj78MrXwP+0T4CFvZ6rHEG0W6bdHJKyZT5kOCASGRh7Vp+AJvBEn7OGjeJ5fD1pY6Pr3hW01&#10;G/sZFPkpFPArsGBz8oDc+wqz4k1TQk8FW/iLUdBuNuj3EbraQYZpNi/IsZBwylcYxURvH346Pczj&#10;KpSqckea8J8sZLRxt0VnZa6vs7NNXMn4e/BFPgl+z/p/wJ8H313dW+lW8sVjdPJ+8bLlhGcng4OB&#10;9K1F1XxTo0W1dBk1a103RfOtbq4kCyXMmdsls/bcPXvWto/i2DxHaaD4s04yQWPiCzSWO3vIwkkT&#10;EZCtzw/Yr7Vh/HHW/FPgjwTr3iLT9D1DWNNbT1SXTdIhD3VvlwJJ40/5aYUlivXjiqteV1d/1cmN&#10;TE4rGOFeznOTbb0vJu0tdLO9+qW/kWorTUfGXgnVtM8T311caXqGkyGC4sQLe6iWQNvhHXbIi/Ju&#10;6MPxqne2+jj4Saa+nWMms2NmtrBGbe48uaC3QhFk5/5axrwV74wK2pPF1k+k6bqXhiVZDqFnGmnf&#10;aonSO53ELHvIGUbrx1Hesnxp4y0zwz4h0nw9pvhCTWLXULxYr/8As+RA1vkErO65AdN67SVJIbGR&#10;Uyl7t2+j/H/hiaXtpVOVRa969tvh37Wfmmtel9s7xp4P1yfwjqFx4L1P7ZqFn5K24uboeXc+SR8r&#10;Fc+W7DKt6HnFWbb4rWN7d6L4A+KnhlfDfirW5GfSNNuZluoZnhw26Odflzj7oOGPNX4fAeleC/Em&#10;qa74NtfJs9Wumv8AXo1djuuAMNMmcgAoMMuMEjPWp5bDw94z1O3mBsdQjs40vtNO4NJH12SL/IEf&#10;Q1fVpF+2ozglNNxV2pLSSbS03atdLRq7S0cbmH4m0i28Va62k+P/AAzayNpOtWl5oOpLMyS20gVi&#10;s6kdJEc4APDKxBq146t/+Ez0eP4T6/40u9I1LU5Irix1KylEczeSySM0TfdznIKfxAkU3wP40v8A&#10;xPqusaL4i0iO31TSpV/tCTycw3DFchEB9BtJZSR6c07xTo/gz4i2EenWupWA1Cx3S2cdxuCRXaFX&#10;27uGCbgvT3xyDUXe6fpcv36deEaia5LNNe8k7JqST0s3ZtbPyDxDZeONQ8KGW/1WGw8UW6s6apo9&#10;uDtKt99Y37NGMFT6nHSuR+JcXhHxFfeH7n/hYmoWN5401+zutCurK8aBZri3ib91tJwodcqykcnt&#10;XReHPibpPijx1beHfiH4c1Dw/wCKLW7Vms8tJaTSLCzExzqMSRMu44bBGBmj40/BxPibolloemWc&#10;az6feRanomrG3DpaSI4OzggjcOjDtVcvL177P+rm2HqfVcVCFf3L63SVkntZ6qUU0mknaykkrs1P&#10;COqatq/hbZf3MuVupEtmvITHPbspO6GZT1AwRnoRg1NrkNh4g03UJL/TZVm0G6+1WkwUbmhZQzLG&#10;38cZx0HBKjuBWX4O1+Lx1BFouqX9xb32k+JA97A1wvmPJHnKkdTCWOMHsQKLiHXfANt/wj3h/wAQ&#10;PqU0OsTX39mzW+JjpzOZZreIHG8RYO3BJGQDxWfxQt028znlT5cQ0vdle6WtrdXdK1mvlq2V/h94&#10;x1ab4Q2PjH4kW8NnrGntcEzQ32+F4vNbbMJPdGUlW6Hitg2moDxTqM8vhWFNZTR4RpviRdudUAGW&#10;R/7u09j1zxXmvgbxdD8ef2M9Y1z4NtDDeTahqOmQ22rQrCguYbpkMTg/Kdy7ePU+tdp4d8efEvwp&#10;P4b8BfEPwV9suZreOLUNQsT5igLGu6Qg8gg9R6VX8P3X/VnbfU6sVhakKtaySmpzTg3ZpK0tFf4d&#10;1a7v9zVzwP4r8M+P/B954s+HGq2EepQ3zWuqbYwrRXkR2tHcKOcAngntg9Kg07w94Z8Ox6t8dI9D&#10;x4nn0P7BrszSt5j2iSltmOQQrEsp9K57Qfh9pXwf/aI8YfFSx0eSPRdc0WW88QNp8O5GaIBlbyV5&#10;M7IGG4D5sAda674M+IbLxj8KdI+JFrMs1nqiPPbrt3GSzkciKOTgHcFxnIyDkGtJR5Xdbf0/wMcT&#10;GNGLqUG3TlyevvJt0212cXbySdkcD8HviB8Y9K/aG8ZfCjxh4Ca3+H/h3RYU8G+JGm8zz7jbG8kL&#10;EddwkJXOCBH712mran8TtS+LfhnxB4a1PQ7vwFJYSrr1ncrunhvOsNzC2MrjDIc4xWb8PfC2p+A/&#10;FPjmFvGeo32g61rcl2mg3lqpm0y42LvFtLn95CV2kIwyoHFTabqs3w++F81/8QtfhvI21po7TWNH&#10;setq0xNuJkQEqyq2x8jsSetTzaO1trW+Xn6a+b00NsT7GriFOlCLbjGNkpe85QtKVn9u+rs7c2sb&#10;q50vh3Q7Hw/4k1WXSYHhXXi1/KWuDJHNLjblOSFIwCQOD1rnPGNt4k8B+GNa8WfCrwTJf+JLe4iu&#10;L/SLGZYnvN5UNNz8pcIC3q2MVqeJtLkh8T6L4g0fxDbWuh6bYyNe2LMPKm8wjYUfI2EHp2OcVsLD&#10;Lpx1rXr/AMQ5tdQiQwedhVsVWM5PuAfm5o7X/r+mcMavs5RqN810rp31tJLll3vHXfa1ndWKviLw&#10;d4e8ZxRnRXudHvTOk8Oo2LeS6TxN5qxSjo0ZY/MvQjIrD+GnjfUdS0y8tPGNw1rqcmsSNPDeKxVf&#10;mEbRjI+RSQCq+jjFbWjHVbY2/ipNZbUrKbR1H2e3QNDcSlgWuVI5BKdB7msvU9ENxquqa14V8RzX&#10;E02nqsdj8kmWEm9WXPJ4+XB7fSovs4/1/XcqnyunKjUd1pZ66O+qvbbby073PKvjf+0Rp3wN+O/g&#10;v4H6Z4euIZfiNrCrfah8zQaawfCngECRumO4Oa+gZb2C/wDGNzpHlWtxHpcI+0PuH2i0mccKR12u&#10;vINcraeEvBPxJn0zUvFfhtlvre7W5aO4VW2zL0kUgnbgjgg8dK534FyWmu6t4n8VXN/qln4kTUJN&#10;M1O41S18v7VaIzG1dQPklVdxAkHOODV3jo0rbfN3bv5b/wBXOrFRwuIwcXCLjOnFqb35pSlZPySi&#10;uXr9nuzpvEjXXiHRfEng7UNSk0q6s44bzSdc4P2Yg70lyemwqQc8YJrnfjDr3xX8DeNV8Y/Dz4N6&#10;d4m0rxRpMZ8WXMeprC8csKBLcRDHzb1Z/m5GAtdrreg3Op+S9xo8F8upxiw16QSAn7KUZd2P4wS2&#10;Cvoa5Pwz4g1fwt4H1bweIrCG48M+IINF06F5N0cdoIkaJyM7hlclUPPAAzxUuXLuu/8An/n/AEzP&#10;Byj8UYqS0Ti7pPm5Yt3TUtJKMlrZOz8nv/DT4j6R4/0/Q9aS2m0m4vLFyulX23zjGvyhev3l7gev&#10;NeQfETxR/wAK9/aw0HxX4kitVuJNe/s37ZZ2Zn8jTpofl8w43QkyDkglfXFbyfsmaPLY+G9c0vxf&#10;rUKeE/E8niTw75N2WdvtHzz2shPzNEWJIU9Acdq9T0xLTxlC3iCbT7NmnkJk3QjBx1xkZBp8ya5f&#10;Xpbuv8mdEa2X4CvKrRvOElKLWzjzPRXd7+7ve9mmulyS+u/DvjK18zSbu2vmhU3dntmX52B2q4z2&#10;PIDdjWX4u1nw/DrNpZa9oSTQNHNdXEjwhkgKp88r5HBBIG7rzmuR+IthoHwp+HPiLxlYeFb2VLHT&#10;zb6aNLQvLLGZRL5Qxk435A4OCfSsf4z/ABb8O6f4w0a38P6TJ/wk3jX4ca1YeCbi+Zkt5dShCyvY&#10;3Ufb76v5mD91l6Uvek7PR/5PX5Ja37GOFy91qkfZXcffSeiatFSd3fSy1faz0dhnhXxr8QdE+Pvh&#10;XRPD2kzX3hHXLO4g1SG6nX7Rp11FncRnmWEx7TjqnB6Gu08eeANH+IPh6/8ABTx7YtN1i2ukuobW&#10;MSxxqRKPJcj+Ejt7iq1pa2z6F8PPGulwQNqmnW0dxNcRw747mSW1W3uBuXpuYHkf3RXU6VBf3vhO&#10;bQvGl5aPPcSS2y6hZxGNWWTcFJU9HAOD6nmlFx0Xl0LxmI5asK1JKMo6O27lGcvefeysr6N31u02&#10;Y2s+Ghr/AI9j+LGk2UN1fW2kjTU8z93IbR23u3+1zzjr6VrWN/Za7ZaebDUrU2Otc2s33pA0fzYA&#10;P3hkcg9K4z9mLQfiVZfBi6+EXxTvfO1LQbi80y3161ufMdodzeQ5yAVYKRwc9KTw74E1az0rR5dH&#10;8QWsOseH7eKLUtMv18tbaVQw+1xbOFdwfmU5RgegNVKLjJ9d/nbt8v6uRWo01UnRlVT9m+WLWqcb&#10;Nxfkr2fk3Z7o2PCfxF0TWPi7rvwr1S5huNQhiWQwooxEnBx/ujhuema6LxvrPhDwz/Za6/rEdjPr&#10;GpR2ljdMh8u4ucErG+OAGGQM8ZrwDwP8CU+HH7dP/C2/DHia9ux8QNDv9N1SzS6SS20WRYFmhYqf&#10;mXeq5j+jdRXu90bNvDraJ4mm3fYYUhi1AW+/MmMebtwcFTg57U5cuvW/yt6+jv8AcVmOFwmHxFF0&#10;JuUZQi2lo76xlZa7Sj53Wq01Kr6xo3h7xjbaNrcX2O5vhNFYziAtGs+374f+DjAweDSjwjbXvg3W&#10;dIvUjsNUuZvtFxdW+WUXpA2XIHqcDIHBrzT4r2XxQ1X4A6PceGr+6n8TaP4gEC3+oRp5l3HvOH+X&#10;giRRgEc813fi3x74W1Ky0HSdX1IWU2sapBpfl5ZTNetGWWOJxxvVkPBwDgio0i/xtv5f15XFUwlS&#10;MISpyu+Zp21a5Gmnb+WSeifVX0OS+GPi5rX4neOvhj8ZLK2XTtY0PT7iHVGUx22oXAQwXcRydscq&#10;5hJUYPzA1c8NzXVh+0bo/wAPfFNjPdR6P4duJ9E1AylTH5IVSXHR1KMNpBPfIrprv4fxapo8fg/x&#10;Nqs19C2sfbry/voRm9kdVZSpAwMMmGQ9VPXgVyeoXvgPwh49hh1/Sprd38P6jqWsatb3LM2neRsR&#10;zsJLKDHtwVBUgYIzSjeVlb/Pp+b1/I641aOInPkTvKDVo7XUOVTWzV0neOt9FbWy9A8Q6t4WjNn4&#10;4tNU8qKa8jimu1B2YOQA/sTwa5fxjpPh3wt8X9D8c6P4mOj6lrFmNMljupf9EureFi+0g8JIN2A+&#10;ehAroLHw/pNx4Ut7/wAJeII7rS7yO3uoCzBo5o2XcrfRgc+9HguTRvif4SZfGHhi3kVtQuII4ZCJ&#10;kYA4yrY+6QP6Ue9LTa6/r8kebSnHDpy1cVeMtr2a0TTWtmtV5dHqTfFLxPrHhnwz/bOnWavcG4t4&#10;7K2xu8ycyDK+mNm7nvWH4iuPB2leNbrTPFCXUGnX9+smj3Vx81oWjAmaYSD/AFJZjsAJGSMVH8SN&#10;TXQ4NE1PSNSc6bDq/la1uXdHbQ2waZtynkMQpjBHqOtdBr/hbwb4/wDBMuheIvD/ANq0HxFbxtfW&#10;cshVlRiHhVgDxj1HIpytJ2f9bphS9nh6MJSTtJtNrRrVd9LqzaXW7V1dNVvGY1eHQbjUtHka6n+1&#10;PIluznjHzLGc98muQ0D40fDvUdXtZNXkuNK/tiUW1zbXyFbe5uc7GWRWHyMeg7NXfadod5pXiG51&#10;Nri6W1/s1IZLd23xMVGAV/2gAMnvXl954h8L+DfiNdeJPFNva6p4S8VC1jW6s7cSTaNeJkM91ETl&#10;YpMD5lHGMn1o97f+v6/Q6cDTo1oSpuLk7XTTs3feOzTdtV1drLW1u88eWPgbQfHHhE2ekrba0sn2&#10;XS7uxtwDFZbt8kRxx5RIBK+uDXF/G621keLvh78XfgdoEOqQL8QIbPxcbeTKrpZ8wTMw6qySYfcO&#10;c8Hg16R4x0Swk0+31W0vlhXSMXNrdwsMIm3BUHncrL2ri/ih4Y1yx8B3sfw71ebR73W9atbyC+s0&#10;DjSTuX5pI8/PbvtMbsM4355xT97nd0rW69NLX+X+VtictrQ9pSbld6xfM3ytSbunbW1pXVru6dk2&#10;1fpPFup3MNtrPizwnobajqEmkSra6Tu8t75EJZVAPAkJ79xWHZL4H+OPgjwf4w1/wjdabrei3TTa&#10;da6jbmOfTb4R7ZVxnBHbvkVi/tB/HT4m/CPSdB8W6L4Fs9Yszq2n2uv29o299O37hPIuOdvTB7Dk&#10;13XxS1O8i8BW3izwjpc17CWhklhs4RJIbdyN7qM/MVHPHJA4o3j6p/d2HCjXoUaMkrc8mozUtVZc&#10;ri/JqS3Sur6tM4v9p7TvG13o3hD/AIVt4uj0nxJYa1DcafDLbiS31IdJkeM9dse5uOQa7yV/7Z0/&#10;/hE9e/s+aOWxn85Gj+WR1IwwH8PH0PNZvjDT9B+KGnaLqGg3XnNp8n2/R72MbWVSPLLYIyCOhGKZ&#10;4X1UfEjwfHrtvdrZ69ceGbqC60mSMrJbzljH5xRwD8rgfUUbyVvIzlJywNOLVuRyu7apybau97aN&#10;6/DK/dFP4e2/hjU9Y8UeMLCW/wBI1S81GFdQi1CVliuPIAjSZUZipR+BuXG7HNX9Kgnb4caro/jG&#10;3sWsdVuJYbG3tIQ6RQvxsdenDZ/Ose18F2+s2Wh+E9bDyX1lYxpHfrME+3TKAZoHjzk7WAlA9DkV&#10;pXjab4cjuotV861BiWOO4EnzR/Pgj05I3ZNZxlLfb+v0Lrcsqloybd426tKNlGz32XbRaGF+zn8U&#10;NE+IPgaw8PweHZ9P1Cx1aew1DR5bYwmAW7lRPsborgAgjI5rvfFGlaN4osNd0bWZUSHUNNNlJubH&#10;mQNkEH0JOQD15rzvxvot54S8eeEfidN4itvLt2ltf7RjYwpNDMp+WUcq4BG4HqDnms39pz9oDwV8&#10;N/Enwt8P614yk01vHHiCNdD1q3t1ntLkhlRopx3jYumCOQxB7GtIpyuox21S8l/l3NpYKWPzCEsG&#10;n+85nZXdmm5NLS7so32vbo7HTeGfhbYabDdXWqR3N3b+J4LfTdQ0i8AZtPt4ofLtolx/ApXI92zT&#10;/gl4gjuNHuvGngTXIde8KzTSW/yTOtxZ3FszRyph+vIx2rsdY0/Vz4vvLW/Nqui3WnwxWs0bEXMW&#10;oLIw2kjgpjBB6g8V4J8AfiD8U/AfwZ1z4X/Ejw95nijwv4w8rWjHaDNzo1zOTHf4XG/5D8x+8NvN&#10;TKEY+891/l08tEh0Y1sywdSSkpO9NWb+y9L+sWoxbumtL3ueo6X4btPAhu9c8Ji4tIbhGvSywr5J&#10;id9zhgONwJPPWnWF4U8K2+qa5of2O6j1eVZJNNlZo/J3FjMQOm5Rkr6mtzX00fRNNbw1pluy2s2n&#10;Spp8Yy6FAN5H4r0qv4EtrOLwmt5o/iT7VputXPn2rzNnyomGHiB/l3FJ77+v9ev6HE63PR9pK7d1&#10;q73a10uvK9077Oxz3gfV9NTWri0+IgtViuPGT3vg/UoZtizKBiGP18wLvVlPWt/VoPDll4w0Hwn4&#10;21OG4nF7davoVxdTGJ4niXLKhHysFjc5U9RzivMvjd8GrHxJ4TsPDXinx9cWmj6JqTavb63bjbda&#10;fcRyB1uAyDBUkhWUjB5967/W9Hl1nVbW61yez1LSZre3e1Yqp/0rawZkJ5XcnBHRhTvyqzX9f5an&#10;XWp4eXLVhUevMmkmrWVouLfV3vKOmz2TTOZk+E0HhnxtsNuupWq6hd6roZup8MjXCAlQV42oQdue&#10;cNwa6bwTYS23g3Srr+zLi3jmiuBIk1wSbaRycKSTkjPQ9qyZT4z8U6V4g0KXSJrTWNBs4m0W6t2V&#10;Vu4SCwhMWeHAXbkHByMVifFr4heMdd/Z/wBA+IPw8vYdIjk8U6bHrGn+ILIxsITKElg55Vy+MGjW&#10;Um35/f2/ruaezxWMdOlKSu5Ri3d2XMm4vS/xXvtumnbY6fSreD4i/D2+sdetbi0vNNv5rG+mkuAk&#10;6zoNq3AkA4YAj5sEEcGuY+EHhXx58Mtb0nWIUvf7Pt9DXw5qfhe5kRkh8meS4iv7d+4dZmUp3/Cv&#10;QvEf2LQ4te1nxDqklnpdxZql5dSqXismZs+YQoJK5IDEZwK4vxF8U4PDem6Xq3xE8Ea1o41Hxr/w&#10;jt7dKVkiso3JW01RnUkC2Y7cMcH94AcUJN7ef+f6X+XmZ4epiK1OdKlFOE2vd315dld6vV7ap8uq&#10;ur6GseK/+Ed8V6xd3Udx9nS4s7e4iulXypZp2VlZHPdFwM9M1b8TTWen2OpRaddSfaE1Af2hfWtw&#10;FuLFmwI5mXP3OxJ4qx4Q1LV9a03UPDviHRLO61TR7eb7VGsINrqCu7eVLExJx935l/hbpWJ4ESCP&#10;TJPC+q+E9NsfE12hZob65MovNPL527+pxk/Ic7e3FLbf+n/T/q5MYxje61jyp2a1Vlr0drJu+qV1&#10;fYYfFreEPjpoMlz4z0v+w/EVu2mzabdw+VNDeRoCssJHykSE8j1wRUvxR8HaFaeLdcXTvD76lb+O&#10;bqx0/wAcrZymR7KFVIjuZYwdyqAFUOvIzntVzxBNZaJ44vLDUvCVteaXYxWMulKbMN5Mhk8t9jn+&#10;6CG9RitvQrjRL/x5eeLz4VWx1K3hNvHeSTbXvIRJtiDY4MbEllJ6Hin9lx9Pv7/l8wlWdNwrQT0h&#10;Z2subVSje1ndaXeusU9bO/n/AMRfjL4Z0Tw5qHjww6pe2fh+dtI1YWtqJLnSZceXHdberKylQCO5&#10;rrjb+Bl8N6DoGp+LL6WNtFaJL6SMbL5ZVwyzADhsn2wa53xhrPgqy8P+FfEepaHqVrB4u8ZCx10t&#10;blmtZwziNbjaPlTzkUAnjJHY11VvpMesXl1d+GrmymkjvCjWsf3GA5bbnoc9fep5ZX/rX/hrWfn+&#10;Olb2UcPC0XHWWt1bT3bXs7NScvLlcbq+pi/C/wANw/A5p7S+8S6lfaWtrDb7rx/MW2jB+Uq55xzg&#10;9a1tM8Ma7oXxTjfR9M0ubw3qGnzXeqTLIy3IvPuxlcfK8fljHPIqaaztdTnvPD9jayRtp+pQSalb&#10;XoLJLCy8iIjr1/xp3hS91XS9F1nSPGen2+nfZZpls7qNi8Jtz9xiexzgkdqdraf1f+kc9atUqc9V&#10;u8pK0l3TSs7Lqrpq1+jG2l9pt94mu7GK7vbK8S2jF3p5m/diKY5EqfihXPbpVdpdd0PxpcBtDnut&#10;OksStrqWn5PlvksVkTPBAXAI6k1i6D4q+IPh3x/D4f8AiT4ZsW0u1s4/L8WW0i+VcQyyARq2fmRt&#10;xYEHgcHPNWvibafFaPwDr2g/DnxLp7axaxzTW7XkTANyXUrtPJA+Xjrmny8z5fQr2PLWjBuNpJK7&#10;d1Z9brVW0bT1Sdmi9Za7rOoaY2ueEb2GawvrN2tdNms9swkY4bcp5BAzkd6z9M0bRLu/8ceMPDfj&#10;G3mjmtbS01mwuGHk21xDEEaP/Y3KQCp74o8KeNfEfi74UaT4vv8AQGtfED6SyvYouGM2NoYM2O/z&#10;cjNcr8N/GviWP4J+NIbv4S7fHDXzJJa6nAlvD4qvAoZHVgdrMyLgH1UUQ1aV9/u/4H/AOiOHrRjV&#10;tZWkoNXjtzrVt2ulZe8urV9L27fxp4PsfiXZ/Z7FrnT9U0uzjjgiWdkaLKHYUI4OAfcHHNX/AIYa&#10;74gn0bTNF1XUBqk2l2bR3epxphb9lO3eMcBvUetO8DfFPwzr0ln4e1PSrzQ9VuNPjuJrPUISDFJK&#10;SPKWQ/eZWU9O2KwNAsr34haJNqmh315Zal4X8aM+ntHL5MV3ChBMLheHRgW69SQaIuOkk/6tf9Dk&#10;lTrOlKjXXLGLVm9bXurp9U2+je99bIt6xb+OvA+nW93Botjq0N5rZN3Iy+VNBZufl5/iZD69RWlr&#10;PhrXtY16TU/C10gurONYGlW6+WVJMF1kT+8F+63fNR/EHW/GVv4Z8VTGzjk01NO83TPJVvtUUuCZ&#10;ImU8N/s4rxv9mbVde8MfHybxpF8UdS1Pwx8S9Bh1dtL1LTyv9nzRnyBGrkDaQBymAfrWnKuVtvb/&#10;AD/4N/kdOGw1bEYSpXTipQTto3zNpPldtE+Xm7J2a7M918Q22pXOhW/huxt5LiFoxFHeYD+VJz83&#10;4EYPs1chqMvxe8N+K9V0rS9NsIdM1GGYeG9Thk8xtP8AKgQpJLDwSDMWUqOoGa6Dw7EfEvim1t9T&#10;XUtPn0e+u7qH7O221ugzFFVz/EwXDD/61Z/j3S7/AMQaze2iac099a6hafZpNNu/IuLaPPzyZPBy&#10;MHb0PfmplqrrocuHapVfZySaad7rZtqz3S6J32tdWdyXxhqb20+iv43v4IbnVNDa0aazX5TcgBma&#10;Mn5gDg4XrzXKeKPgFpWurH8UvAB8zXLi+tlaZLp4C1ujjdbttOOcbskZPSt/xb4lnvfiDofg+78C&#10;W+qaFeag0drqy3kaT215Hz5yoxBYDlWC8jqRiqPxu+LM/wAKNC1DxvploscfhW8EviLS5ohlrNyB&#10;9pUjsByMZz0oUbu29/W/b9PvOvCfXac6UcPpOXS65WnLSLS1V3aLTt0vozU8D+O9di+J2oeBvF1t&#10;ZrHflZtLhaXbPFblfuuDxLhgQcdM81zvxD0Cy+HXjQajqTtqGieJr62tLA3UazR6fdtMWSWIgboQ&#10;mDnBxhq7H4ifY7iDTPiz4T0211K+t9Ha60+0aP8AeXNuU3kxt1BAO7A5OMVl+N7bTviBonhbVvDd&#10;t9q0v+1La7ltY5vKka2lgbM8YOMmNuq+5z0qZfC1933EYapFV41VHli1yzXZx9dm7Kz7310ZV8fa&#10;bZ6pbXniTWNJWOO3tQ1vdKySoZ+zMjDojDeD2zXQ2Xijw5YWvhnTvGuttHq2uQ+RZ3YjYQ38iJvb&#10;kDEZKnIziqfjjwxoniL4ceJfD9+t5dafDCylbObbcmEpuKx7fmVxjgdTXKfs7apG+mv4U11Ly8s7&#10;eQXtprF0zMWRUAjyGHysB8rLwQwql7tvO/8AVwUYYjAOTv8Au3stNHHSzd+uslbW1l3VTwL8Hta+&#10;DcviA2HxP8Q69Y3WovfaSt5IZJIvO+WS0Iz+9j7g8Fe1dX4Ghl8O+OdJFpokz6XrFnJJqGoQXolj&#10;gvINqeW5PzZZSBuPOU5rc+J914c0Xwdb+KtVvltre0laWO85AibBIY7ewIz6Vl6T4Nhv/CPhvW9O&#10;1SXT2vJftNzNpc/7p5Jl5IRx8ySEkkHkHkUSj77k/UU8ZUxVF1K7+K8W7WvaLtta7TSltv0d9cPw&#10;Z4h+KHw01DUfC3xT0aPUrPVPFN4ulXVjHh4dOdh5e4d2+Ykgeld1rnhnX9R0+a0tZhJCsUaxuygs&#10;7J91h7EcHvXhf7b3xi8YfBXXvhr4O1bQLzVvD/iTUbrSrvUtNkK3NndExi2f/vlmbjoVr1+90dtT&#10;+JHhHxB4J8au0Ph1DZ6xa/bj5N7avGRuZACHkV1BDcY5rX2cuul02vv1X3l4rDVPq9HGtRj7RTaa&#10;Xuvkdlp9ltpK1uqZyV+9/pXgW68S/EHwwtndaY8g1g21wdtkrZ2z2xzuBYEZUcE8VsaLF4rTTPA2&#10;m2sFp4j0m61IP4i1W/nCz29mELQSLkZdhJtBU9Otcp8WfBjz634k0J/FskJ8SalaxWeni6UmW4Rt&#10;4aMMfvd2ToQM16T4Y0rWxrTeBPFFjNJbW+jlbjUY8JHKx+VgCOVbb8w9CM1lZKpqu/46IrEypxws&#10;aia1blbVWXKtru/uyk7WfRb2OF+PutfGvwB8UtJ8f+CPCGn6zo86ND4w0PULpQ01nArP5tpkfLPg&#10;tkdGwBVz4JfFHwx4gt/Fnx48P61HqWg3mmafeXHhuw03dqujusRzFIF5mYoQVxnjIzxW5c+I9HHi&#10;Gx1DVtWEukBBbeHb6TMqyXCr/wAtCAeSmRuztbvzTfC0Nx4X+LfiSXw74Zhgt/7GsriztraFI2aL&#10;5g0a4xxn5lz3yM1bqLTT+r/1r+ZPtKcsvdGdNKSiveWnNFTV4u99VpaSs42ad1o/M9R/aN8WfBLx&#10;6LHxr8FNa1/wl4o1o3Fr4k0XTV2adHcBPJjePAfI6uccHrXovjP4NfDzx74D8UfCXVF1NtE19Ui1&#10;fUdMlEdwzSMpJz6jjJx0FL8dLDxP8SvCyp8PJLK41LR7hZNW0K/Qlp7c/fhypHlyMv3T61k+G/in&#10;oXgvxz4O+EMWjXFqvibw/dXU2k6pvN1p8MAGWMn8QyccnPHWneXMnD1v6dfK3Y2lL6xh4VsNDkqq&#10;7kot/YXOpNdGoptNLlfk1r8x6J4Q/a2WDXNR/Zh/aWk1S4+C/wAQJtD8L+G/E2iKr6vatCkJLyYA&#10;ZQpK44wFLZ5FfV2leK/DnxE8HaX4d+LHw0+w6j460OJPG+jmNtkEvk7JY5CD/q8hlVvTGa4v4u/A&#10;e/8ACGsaD+0H8NdYvIF0m9aHxRoq3B2arZz5R7jI6zwgiRG7gEE1u/E/xl4T8B2Gi/tE+OLhRocv&#10;heKDU9cjnZRveZFiZo/usPmGejYJrSrVlUklFK+6std/Le2606npZhi6ebRoumk220nGKjUU0r8j&#10;5bKXNP8Aexdr80rLZpWtQ8T+Kf2ffB02g6Jp0mqaHpmoQ6bo0cdu8smm24TcBJs+YxheFb6VpfD3&#10;xvoB8B/8LL0Wzjs7fymmvbJrfy1fzGGJcEDLEdR1rT1u68OeCPh9q3j7xl4hg0mxktAkmoLdGa3j&#10;jkG2JyRztJYH6GsnSvB0t/4B/wCFSeLtZ0sapqVmgkVZGeG+QfMHizhs42sO49653Gej9fTyPD58&#10;PWouU46ua5pK/vJL39LWbV7tp3u03vczfFWmpcftBaNobrbyWFxc/wBp2My3UTTWEqRjfbiNst5M&#10;inzAOgYHbg1H8Svg/wCINV+POi/EHwVcaTqel30LL438M6talJTayjykvIJByxQgK0TZ+6CMV4X/&#10;AMFGdOuvhl8X/gb8VfEPg7Vhpum+LLO017xZ4bbEkpVgI7WVexP3l5ww3CvpT4EePtX+JN5r/jK7&#10;0rT2tbicPoevaXrIuLXUbdS0alI8brdgFHmIc/Pk10SpyjTi/wCZeWmrT+f9bHpYijiMHleHzGhN&#10;Si4Sg9rX5uW297tWlpaSspW3a8d8LfBzX/CX7TfiLxz4f+Ei6Gi+IMW99D4huHtb+ycgeeEDFBM2&#10;CGQgY4rq5/hH8V9F8Wnw1pmuaxqXhubWZLy1uolVzZxbt4tbkk7jhydrD+HINad74UvtU/aGtvjF&#10;4L+JVzHLo8Uema74SAX7M4kBJklU/fkXKsGHOMVH8H9R+P8A8I/FGqeCfiro+n61DrHi+e+sfFGn&#10;XXlNLayLu2mE/wAUbAJtzyORWclB80r727v7t9iquNxVanGcZwco04rlle+mmnO94r3k09VJ2TV7&#10;cr8OPjJrmhReLtR+Ivwh8ZWei+Db6V49SjK3HlrJzIUXr5K9ccgCvdvDtrpniYRappV/51o2nwn+&#10;z76zG0ZGUlKsMByuRx2ryvxt458Da98S/En7LuseIv8AhGL3XNJjvrO/USlb1Xfe8Z3KUAwpVwSA&#10;A1b3w88a397ZWPhbx/4g0uSbUYr3UtPvtHmBgmtop0gSNdmR+7V0UnPOenWqa5tdv8tLWOPMKEsV&#10;SVanT5JSSdtWnFxT5kne92pt2d090cj8Nf2kPh18PfBOsR634e/4RRtH+ItzY+INPuJDJG7SEZ1K&#10;PA4gkyJM9juzgg11HjfRvC665Y+NbL4eWuqWNwwEPiDw95Mzq/8AyzYnPzLnHXI5rmviTplh8D4P&#10;D+s+CPHEy2Os+KpI7rw74p01NUiuFmk3v5LECeBUYMRguqqxyMCvU9SsLaw1SO38BaPpsIkVha2M&#10;cIWOTOC/l4G3OOcDqOazqRvs/wCvn/mVip4enUjiaEWvac27lsrJp3s007v4pqzs3dO/B6Npcvxn&#10;+EUfww+NmnSR+LI76a702a4xHPJGjkR3SNGCoO07WUH8K0vFXwx+Hni34b+HP+EkkuGuPBesRTp/&#10;ZweRorqNSjH5fmOFYjjpnpVrQNf1jUfiDpN/4m8B/YY7NbqO+uoZAFt5OiDyx8xDevT1rN8S65pG&#10;g/G/T/heuq6muoeIrZtWtb22GxE8rCsNyjg8jIYfMKLvoTz4mVflptxtzVLRd1HdTUbXsuXW3RdG&#10;mSQaJoOueCLYeD/GFxr1qi/vorjm7aAv8xw4+Yg54YdiBWpP4X8Pa1eSadBqukX03h6FLe189FkM&#10;UbAFztJJjPTpxVXS/wC0NM+LH9paj4v0FvD+l6fLZ3k8Nr5NxPd3LjHm4xGQr8qyHJZiCBUP7Nfw&#10;7+J2gXetar498Sx3tveS3FnHZ8SLEFmJinhlKh8Mhw0b52noTURipGdaXs6M6vtUrWaT3bk9V8Ku&#10;1FXeiVpJPWyLOp6R4L+KmpQ6N4A+IM+n+JvA+Sn2HDRXMbrl4JFOQ8TfUEHBBq/bxfEfXPCsWqaX&#10;4smN5HOGtYWgX5oNxDRSx9yp6MOSBXCfBTxJrXhP9qfxh8PvHvwmj0VZLVb3RvFGku0lnfIBh45S&#10;OI5jwdpxmvUYptOl1iSPTdVhg1Dy0eMR5UMC2Qp/XjqKtxlyq/boZ4yM8LUjSXvRUYyi2oy0krvV&#10;X0bb0vo7pq5w/wAF9Y+I/jr9nZNM+IWl2dn4l0++livrdV/cCeOZiFOScLjaQw4z6V0Xi3Ttb1GP&#10;T9W0bU82k0ok1jT5mWSC6+XayKzf6s7vmq9480jxLo19pvinwhp8Qk+3sdYs4X+W7gdCGHpvDYYd&#10;jzWPqfhnWtZ0y8tdA1a/8M6tPZSXcO6FZre7DJgpLCx2hgMcqRkgH1qftar+vITq061d148sIylK&#10;Vt1Hmdmrauy0aaTsvRtbnhnWfDfibTNa0q4027tjpdwLS4t7u22MY9g+aM/xx84DA44rlfFnw50J&#10;vC63Gi+IG0/UNCvoWsL83BbynZxjnOSrL8u0nHpWl8ILrU4fBOj6P4m8UQ6hqUgaP7YY1haZh98G&#10;HJCn1UHHpTvFOl6f4ZsLfUNQsftH2/UkgvLnT9N3oQA2zz4842D+9jIofexFPmw+McISe+m7Tto9&#10;0tGk9Gr62a3LHi+88ZaAsGuafpFrqUInZ7iyjYNKQU4nhOfm2nO6MjJU8ciufvIdY+J37PNx4M+M&#10;nhS2XVJ2m2S2czm0aSKbdaSs6jchPykoRwV5yKrtq3xaj+EPhXxTqPh/T5tb0PWl/tpbeFjDLbec&#10;VLRY5G6MqQex68V3E+rw6tq9zapqKzafqTG1baw3QT7dxDDI2sFxyOuM0dXZ7mkubC8tlFuE370W&#10;7pwb2a6NPmT66dinboviDQtJ17VL+1nuNLt47DWreN/MWOYqN+G7HPPPBBpraVp2lWtv4V0/UUSG&#10;/uDJaxvIv3s5JTHeuZXS9R+DnxV1i9tPE736+N44YDoOp3IEP2yKLbE8IYYBdchwDzgHFXvi7YXG&#10;kW/hbxhYeFvLurO+ELiO4Ajt0YDzepHTnB68UPltcFRTrQhGXuzV49NbN2s7bSur63WpveFPDeqX&#10;F3b6i+tR3k1jHJbXkkEmB1yu5D0P+RUI8VWct1P8PfEWo/2Zqn9qbIVZSYyxQOqAsNrBlPY89uat&#10;Xd/4d8KyS+LGnaG0kt4dtysw8u43vzuA757+9WPF+j61c+Io9U0CWwnEsKmS3vDuV8DIwPx60bLQ&#10;4+ZSqXqbNaPazWtuq66r0WhW8ZaNpehSxahYwCF7H/SbdrdipjkIwQB/EGXjFUNV06wsvD/2PwlD&#10;Jp39rKsp8y18yJmzvKur9C3Ixx14rd8XSMUt3u544LZfL+128wyobHTPtXNXPirwr4su7TwNB4rO&#10;j+INc0+4Ni9rKLm1mRGwJAfulxwQMg9qOX3i8NKtOnF6u2r3astbta3S1fW3zOqkn1i90GzutKso&#10;Vl4K28khjC4GMc9PTFcp8FtC+IC+H/FEGsXkljJfXUs2l2tzGkkmjzMvzQhkP72IPhlzg4OK2R4t&#10;kk8I6hoMkyatrmgeXbXxhXyjNLgYfDfdyOT+lZtl8SfBmkfFzR/A76vDpOqeII3cWV5Phb3yUzII&#10;ycfvBlOP4h0p/FJef9fp+AqccR7CrThBPrtd2j719dbNa3tte+jZyfgf4Q/GjS/D95Y2Pimy0bxR&#10;N5FxqGraXbsLa5vEbPmhXBBV0/dujZODweBXTPr/AInufAazeP7M6beS3DwTahYyHyVnJ68jdGue&#10;ATkfhXSeEdPuLXWtfuJJ9St7m41WRbiyuLnzIW3D5ZYh/wAs1ZMHHGDmvN7/AMd3Phz4/wBx+zX4&#10;00HUm0DVNHN1ofia+jU2skjk4st4wQwKt1B5xg0uX3fd/r+vI7Y1K2YV53jFuNpuys7JLms+qWlo&#10;6qybVtTsNF1mW/uI/Deu6O1rq1xYsIY5bqJnvkjGS8YBy+BycDis3xB4c+Euo2Vnoum3lzaa9pt5&#10;b6jbx2LiC93o+N4D481Rkhl5GDiue+Oi6H8PfD/hnxx4rsdPvrPwpr1vcf2lrOnzyzWQkPlr5clv&#10;hoxlgN5ygHDgivR/iBriabe6NqWp2KiO41NYkvW0k3SW+5N2JJE5hRxwJPu5wDVcul1/XzMnGVP2&#10;dSle0ubbRXj06trlautLX66GbY+J/B/xHm8VfD6PxhcfbvCusQWWoNJZmKSzmniEkexiMOCGxuXg&#10;HINTaHpE3hbUJrLStVhW0khYz6VfW+1Sx+8UkX7pBySD1zXOQfFXU9M8cH4ba14Dh1VbjU1ZbnRt&#10;QRJJrcqZYpkjkIMkibWDxggsF3IDyK6vWtUvte0G+ttG1G7kuI7rFtNaMkM8SONyqVcEMVHqOehq&#10;bwl7y/r+v+AZVqNWi1C1oSSeri1qkubRaXd3ZpNJ6Xd2VfDXwz0OXwJfeCV0TytPuLxpvsOpTrcp&#10;8x3FkbJOM8gHpXN3fw08e+KfA+qfDL4h+JrjTYbDXIpPD+veF5dlylujB4WdXBGc/KyjII9K6q41&#10;nVLHT9Kt7tHW9naKLUobgKkrPjHmgINpJ7gHFXriPWkN5Naa3LNamSOSONuRCy8MAf7p64NVdR2J&#10;jicVSk5OS1lzJvW0k1qm77+ejW99Cm3hfxgfDsmlav8AE2S+aN/LbULiziaSHjhmwAD78DINU7a4&#10;8e6Vp9xpnjrS4LpbOzWa2vNIZlZ2VsAAcbSRzt6Z4zitzUYbe8TM1/HDBqi+UWaP5JXPRSR3qtdW&#10;tzq+qqqX8csuiXi/ao7a42yKCmSrr/FGQeVYe4PFTbsZQqtxtNLvta22zVrXej6eVyDwZ4n0HWla&#10;ysLvUFvrqze5js9WtmjkjRXwwOR69vQ1etdMSZBqei2W1ZLhlmhYZGe4PtnkVR8Ga3NbtPHrvnND&#10;d3chs5Gt9wjxwQWXO0MOg46Vg3uh+N9F+LnhvxD4S8RXUek/aprfXNFt2M0N7buuUlZCR5bxtg+Y&#10;O3BHNONmlcr2MZVpxUuXRtXd07Ju10lrpZab7u2p0r3WnWsEPhDUvEL2d5qEjRW6kO+X+/gPj5OB&#10;wTgdqwPi34OvvEPgqTxF4f1DUv8AhIPBWqf2xo66DcpHcXl5HG2LbLgriZXKFWGDkV02uSalLfrq&#10;Vve26rblYrqKSFwzqXHzDH+zn6GpRZW0NxeeIIpYo5b2HP8AaEOGE0S52q/ZivOD196f9f18yaNa&#10;WHqRqx33t0b6p6J2cdHu/wBK9jqz+KdC0XVLQ30C6haI95peqRm3niYgM6OOqSo2VOOOO4pNc0TU&#10;n0a8jsnSCaY79NmOWFsw/vYwSh7896db+Etcj0qztNS8VNfKqESXd5bqJHhYEjJTA3AH73cdaxfA&#10;d14507WNW8MePbmGH7OnlaLfWufs97CRlZFDMSHH3WU8ZHHBqba6rcmMY2lKlJe67211V+l0r9L6&#10;Xtvpc1NLh1608OKuu3lvfX1uuy31JYdrMpP3Gx1A7Hv35qezii1DxImlLfWrTJb+bJbv/rFGeHHf&#10;G7isvSbu51PTL5UVVv8ATbjbJ5aPHHcN14Deo7jIq1od54RvdctdcXR0ln1YNaSXaQs8kDqu7y2b&#10;+BSQe2M4o7FVIy992112S7X26K12rBdX6WWuR2NzrHl3uqW84jgXAMrRjLMinrtHUdcVp6uupJEi&#10;6JrmntNb24jZbnBBkIyoYA8ZH+NYdlbfDr4r3sLqmn60uh3QutFvoWVmtplyrsrq2UdWyrD3IIqX&#10;WJbXRNWtZLzRIrszSiK5mit0VvLAO3dn72OnrijzE4R51DXmS1TS36fhpZ2s9NS5eQT6xodit/oL&#10;Wt5DMWbT22zRrIO6t6dwevrVfw/rdrqWmX0F94PvrDbefZpEmCZBB4bap4XPP41paPrEcvh6G8uI&#10;/JkmkkjjRo9rKAcdMkdKg07RLnRrG6tdJuPOVple3W4k3FSR93JySP5U+qaM+aPK4SVmnpq++vX8&#10;7+pnra6Zf6Y1rc28c0a3Dea0tqDJEM7i4/ulSFIxkcVNc6reQ2iv4qMF5I7AafqFpCcyQMMHzB0L&#10;Y6+vpVufS9VfXY9QGkJsNupmj5EkcgI+dHU9DyGUjkYqlr8cN5ot5pPiG0uvsNxcbIby2m+eBj3I&#10;6gA+lLlsaRlGckunyur72/y6r5Gpo2o29tIfDkkPyN+5tzG3yhcZXIONvp3qI29zp+oQ2U+k7Umk&#10;HmQNMD8oByVz1x1wOxrJ0Wzur3whPF4yjs9RWDfA1xawmFjH0VvmPDD+8D1q7Et7pvhvSYb6C6kl&#10;sVzue8E0pUcA+Y/3iQepwe2aalfciVOMZOzvrZ+btutU/wANNCTQ9fur6YgaNfAyWwdra4j2yIPM&#10;KMuRxnHzD1GKNdsL+/kuvBS3KvZtps0c1tcQuDPHIhA2TIcoR3xzXM+IfD3xF13xPbx6Nr97pNvp&#10;t1purWuqRwxvHeXMUzCeykhzuMckTYbnHII5Wu1OpTw65JqepARxxr5SR2sZkD55I5GcjsR1Gcil&#10;H4dWXVjGjJTptNtXstWnpb8+mqd72sjkvinN4N/4VtpsXivwlNq2hwyQia8hVpm0xoVwJyD8zBCu&#10;D1Y9eat6hqw8MaRNr3hTw1dXEklvBcKmn2/mw6nExAZ4QCMOFOccHFLr2j+PfDjaxqfgD7Fr1tq9&#10;0l42h61dNb+Qdmxkt5VBEZbAba4IyPeug0DzrhVtUt/s/wBl2BrVJv3lqxXoccY+nBoteXmXKpCG&#10;Hj9qN22ubvZtOO6d9G7WlutVcq+F/H3hXxTp39p6PqUc1vcStGi/xbQ218jqMNxz0PWmeM9Cl1/4&#10;da/4NGvTWrNayJZ6hHErSWxK7o2AOQ+0469RxWVqXhLTpMWtxZWsV1FqDS2d8sYEsTucswxjr3HR&#10;u9aXhka5YWKaH4i1ZZrtZGjjuGgEcV2pbco68MOQcdc0KUpe6zOUadKSq0Xs00nq9HdPaz89Ou1i&#10;R5dSt/A+mainiWO8Zre1bzLiEKt38gVsbeVLcsMdDx0pk/h8PY3MujiBZpGWTzvMOJwBwH/xqfRd&#10;N0DStHbwWfDslhaRiRo7NHLKgLFj5ZySuSSQBwM8Uum3lhpviGXwuusqY5LNZ4LeRBuVD8p2nuB3&#10;9KrreX9Mz5rc3s+jb2Wsbq22n6eexy+qeKdW8I6T4X8YeKZbXQ76bUo7DU2aYSQ3KSOVSPd3Jbbt&#10;z0zTU+Edh8N/D994Z+EultYfaNRk1a0tVeT7GLsvvbgE+WCc5VQAc9M11Op2Ml3YQ6dNHbzW0OoR&#10;lY7q38wGMHPvznkN2rJ1PwVNN8U7P4jnxrrlrc6HazQW+i2GoBLCS3nx5jXFvg+eRgbXyCpUY75O&#10;WMtHp/w3+Z1U8VpZPl3bWri7O8E1vo21dt2T089LSL+ZrmHT4bS3aZpRcsrXeQI2+/IEPK/NkY5H&#10;FXfFtjGIYb8QLJHbybo1YfdJ9D1FedWPxBsPDf7Ren/CfxLYTNeahYTroOs2ekkwGFR5rQzTbiFd&#10;RjsNxIIFepNqOj6uLrST83kssU0brgFiM8eoxRG/LZnPiqNXC1YTadpRUr66ptq6/Fet0cn4dvbe&#10;a+jvbmym0ZtDmmW8gF2phnRlz5nTlMc84INa6aG+qeFhZWWrsUnVvKcybjsc5HPfjofSsfUNU17w&#10;t/aZ1nw/HqEN9eLb2tvHH5ebZhtKOXJVs88jGRwRWz/YWl+FvDsNloEN1p9jYxgfZonL/Z0UZVVB&#10;J4/HFKPLqVW3Uou12rdV3e+u77PtfQ57xt4Xu/GXg66srm61jR9R0W4jn0vUNLvPJkbyyCjI4BEi&#10;EAoyspBBII6GteCSFPE174jmDRz3mnorSRsypJsGTkDgEE4yBmtWTT3bSGSy1A/NbyOmeoLjd0PT&#10;nn05rJgS+vdB0+589YbwBiDGw8uVTw2R0z3x2NFnpf8Ar+kTGt7SnyX0u16Xs/Wzcb21t+JW+Cfi&#10;228aafrLLZQxy6Pr0tmxinLrNlFfcQfukg8r7Vwnwj8JeKPhn+0V4u8QW87XHhDxNMsWn2awljpd&#10;0rkyEkjPlyFsjsCDXe6XZv4albxRpvhPbdXl0E1WKwkVftDA7RMQSA52/wDAscVoT6zbaTqflzSx&#10;+Tfaisa7sjcf4uvcDBp8239f1/SOr6x7OVeNKN4VY2abvazTdt9U1dPtdbNowPiLZa14n87Vfh54&#10;r1DSdY8P6siXtvb2iTJcrKmPLkRuHQqdwIIIPNdGda1C8iXStU0FW8ydVj2sNskYUFmIzw2c8Dt0&#10;qPUvDlnD4/k8Sad9li1C800QTzKNslysefLSXHDqu5trY3LnGSOKi1vTNTuLK1l0+eSGaC4S4aMs&#10;Q7IB8y5HOQR26jr1o97ucvtKdSEIaWS0bVmm1qrrVpSTtfo+hPqNxrMOq2kWhaSLqOTYt1bbhuig&#10;z8zDPUj9c1g/BP40+A/jj4S1q/0bR77S5tB1qfTdW0fXLfy57OaMna3PG1h8ykdjVjxTpE+r6hof&#10;im519dJ1jS79ns7hFYR3MLDBt5FPDKw6g8gjI5ra03UX1Nb6XWPDdxptx5vk3CSorRXS44kjYfeX&#10;HrgjoacZdLFSjQWE1jeWmqdrWburfaTTVmrNNa+bbSfTPFfgZf7S08eXcRtthvEVyNp4Yg5GRjOa&#10;p+EdYudIh1jQfEWurcR2t35um3K2+0xWsi5WBsE+YyEN8/GQQMcVqSWEEXhdnswP3dm4h8mMDj0A&#10;FYl/4003wDoDeJfGWqWtrp8dxbxNPcRjaySusak4HBLuoB6DPNHvXRlTj7aMqcFe8tF1vdWto9ba&#10;eZsS32nS2FnJYSxyabeQ+aZVj3A5GQ2D0B+nWsG08PeDdY+Jj6tDpu3WLGxjex1P7PtzG42tGH7n&#10;HVe1aus6BfaB9rk0F2fyEbZaTfOFJOSoz2B6DtWX4W1jTPEDfYoNRhj1KONjNYtmOePBG736Y5HT&#10;NLrYuiuWlKdNuzVtPP8Am+Wj6M2BaNDqsmnNFBm6hUspUrvUHnkfxd6w59fm+HWvs/ibX57Wx1W6&#10;87/iYMWgspkUf6twPlidRkq3Abp1xWlGbuPxxdCTWV+zPYMX0+4QNtc/dlRzyB1BA49cVl+LvAPh&#10;j4g+H18IeM9MbUND1azljvLK8kYx+WybWjyp+6wz39CMECgqj7JVFGs/daV7LX5X0urX89r2djYt&#10;fht4Z8MeDLz4eaVoXlaDI08y2SyMQjSyGWQLzkKXJYAcDPFZ+tQ+FbrWNFi1jS7WZ5r5JNDuHtQ2&#10;07P4CeUOB7U1JfE+i2t1pnhO333dihtrGLVbqRoZVhjVY97cttK4G7knGTk1o3ltZeI7/T7C70m1&#10;W6gVbryj8/kMFwxjbjGCThuDjqKG+bYFKrGTnUm3e7bvrdrVvXrpd9dS7o8VvoMclvavNJHcXJeS&#10;LZ80TMeuPT1rAvvCuq6L8Vbjxjpnia6VNQ0029vpMwVoFkUcuueQzHb06AEYwa29esrTV530ieTK&#10;tCvqrMysCORzkfWm+Iry5kh065W18xrbU4nkV1ClUHBIz6D86TWluxlTqSjK6+0mndLbS2/mvL11&#10;ZBY2elaz48nvPLhkutLjgk8naRJYyPEw3Hno+WUEDHFclF4e8X+BvjPqXiDRvEDL4bvVV5tDkUeV&#10;LcyDDycj5Su0Y2kdTnNdLZaRpNx8S7jxzb2o/tKwtZNJvLyNtrG2dlmiR0z8655DHlTnHU1Z8Sza&#10;rb63HaLB9stbqRWaM7f3RzjK5/UDnjIp/ZN6daVOpyJ3UoJNStps3a/3p6PXvq11HR7O7sb7V9PF&#10;tcLfRiNtw3LJGOPLYj05+lVTdW8D6fPbExLDujhK7sNEq/MpOMcHHB5xT47qbQW1CwXQpmtbeRVZ&#10;YeAyufvgeo6mtC8tL6fR2isQVmjkUjzlG2Xn731x3pWvsY83Lo9V016WW+/S39bNMh+y/bNPMDTS&#10;TAyfu1Pmx4BI+XklV5B64qO/0PTdSkuIL6zDQrIzR3VnIVkt1KbSWHfPtUOh3TXOs/2brOkW8Nxc&#10;Mz6e0QZNzINrA+j4PbqKg8P6nZ+MtJXxH4auoUvXim2M25yHVnhVyMjcAysG9cUaMOSpC8ldWtr6&#10;7ar0a+9WIPEMq2xN7KlxI0lkbZljk3eekYykqr0LA9fUZrN8P/Ffwz4Y0Gw8P/HDXNO0PVNQuJLd&#10;px5sFjNIvKMJJOIi6kY3EAtwDWlp8XiPWfC1i+s6hayXsFr5WrDT4ilu06vjeqPkoh785HrS3WmF&#10;PFfnXq2DaXqgkhvNL1KHz47pwoIZMgr253dfrT2lc6o+w5XSqa2vrF2fu7Wunp121stVutXxJpt6&#10;bS6h0XV1hvJLdHsXZfM8xUO5o9v8YIyDjn5sio11SDVbmbw1eWSybreCSOyY4wpXL8nnA9D0q1pE&#10;cMFtHY2sUNubez/c+TzGmTgYHYD+VZt9p9uviGz8X+INDhTV9Nt54dN1KGZv9XKMOu3j7wVcgg+1&#10;DOOnbWMul7PS99LfLRX1drtrs8/UtJ8IeHri1uX1ry7v7UrNdXTIrTRs4VUZ8AMqkgAZzwKuaxA3&#10;iJNW8LWGo2cetaZ++0q5vI93lSN9wumd2zIxkfhWT4mu4Lbx5o+gv4Yk1Cz1C1kHiCL7Vtjs42Ax&#10;MkTjEpL4+UEED5h0ridc+Jcngv8Abl8C/CrWopvseueEdSQ6pNCscVy6urQwN3Z0wcNk8HpRGPM+&#10;WNuv4a/eenRwtbELmi7yUJTW20bt6eias9000rHqXivUNe0r4QTanrnhCbWNSh09RqGj6FIPMumJ&#10;AlSAyEZJBJUMQT061btfDnh7U9EbS9FSeGDy45YhuKtCzAMCR1VmHX1wal8ZT6avh4R3NpNNbPeQ&#10;hvs8m08OCCDkHggZ9q4jRPhtYfD74jt40PiLWpJL7RrbQ7+aLUnMc9rG7+RO0Kgr5qM5XzhggE5q&#10;pcuzOChGFTDyd+WV20ld3+HS19La26621W3baxaJZQCVGdv9KEt4qKDkMNuW9v8ACsSx1oC9uPB9&#10;5oN9b3FnJ5trcL5ckV6AN22MZ3AqOoIFaHirwzpet3Gj3dzdahHqGnyNHp93a3hR3cjaTIo+SdSO&#10;drgjPIwRXMeHfHeh32q6j4q17U47qz07UEsrWSbS3ju9OuWbYzHC/NCxHDg4HOcCp0uVh6TqUG4p&#10;yt5PR3tG1tHfzt1SV0r7upeBvDHiLWYPifZXepQ3jaO1j5cF68aPAZBIf3YP3ww+8OQMjvS+HfHF&#10;/Nq3/CH+L7Pfeth2kt/3iiJ2Ij8zIHBwQW7HGcZzU2k+PfDb/EWX4Q3unzWurR6V/aVuZFH2e8ty&#10;5QtE2eWBHzL2BBqsljqmmfEvWNSfV/O0qexhls45ow/2W+OUZUbtGVCExnoxJ6Gm7xSaF70ounXW&#10;0bxu9bNq1mr9/wAPKxsXl3b6ZdSJdWc0kU02N0P7xTE3cgdADwRWfYx2mgabDp2k6i2qafJczGMT&#10;zb5oVZvmCE8lEyfl6gVd0qW+0fVpLbW7eSW3+zqlvqnlkEt1aOUDgYJ+VgORweaxPG3hvxNa6Q17&#10;o063U1pM08UrDbNEvUqjL/ERxk9ehpPRXRnSjGU1TctHbXo9Pwav3W+xf1WxfS77T7ZE1Ca3W4Lz&#10;3VttYRf3N4IyUPqOR3qV7211DxY3h3V4mWSCNbyzuTCPKdd20gnse4z1B4osfFC61qMUK6fcNbW2&#10;m+feXEimNreYqCE54cEZyegIwataRpg1Kf8AtSSW3urS4t2it/LXcrQk52tzzz6cUKz2FJuEf3is&#10;7fi9fvt00uvvfI/EX4T+B/jJ4a1rw/8AFPwdHcJJtglZZSPtltBK0sBV1IZHjYl15BBJxway/jx4&#10;O1SXSbX4qaLrGuNNYafA0uoaHf8Al3kUcOJEdY2Pl3KtgrJG2Cyng1e+M/g7X/iB8Eda0LwRepa6&#10;hNIv2m3mVpEuYlkBe3yCrDfEpQMCCCw5rob/AMf28q6DBpHgrULrRdYX7LNbta7ZdPxHlRKrYwoA&#10;Kn3FF7aP5ep6OHxGIpRpzhLmSlJOD2SUY33dvfS06Pks7qyVvwL410P4v+BLTxzowb7Hfx77aZod&#10;qyDH3gvOATnjOQeKpa3Y6wktjqmhXJ/0e+ijvo7oHd5G7kRsBktnseMZpnhrwJ4E+HLTWngHw02k&#10;Lqk3nXNrZzOIJ5Cc7kjJKIx77QM96uaPrVqvjeTwo90yXzaYL6C3lk/1se/aW2k5O08HHTIol72h&#10;wy9nCtOWHT5NWlJK9vOze3deumyj+Ia6i6pJ4e0prye8vktriOOZEltYzw10m77xRc/J3zwc0mm/&#10;EPwfpni7Q/BMlxeR3niazmk0nFo727eQPmQy4xGxXLAPjdg454q8+safca5Fo2sWsbXzM8umyQAs&#10;xg6GTPseGH0q2QJX0+UW7KnmFVh2kfLjhiOxFUt7oy5oxpKnUi9nZp26O3e6TS6LZq6vdZM+jX/h&#10;Q2cHh3TYfs63rvPGIfuwsSz45G3nnuM1TvpvBfizxHH4bt/ELWmpXEP9o2qwygSfdZFnUH5ZAOuB&#10;kZAyK3mtwt59pm1B5EW4ZYYbjA8rcuCFJ6g+/qa898A+E9a+EvjdfBkVst5od1LNeW01wzNLYSvy&#10;Ut88R247oDnJ6YqXZadDpw/LUpzm5e+lddL7t3vvbTTrd66a9l40nstP+HN8/iK+W+is7P8A066k&#10;tx+9MY3lyEB2tldxwOtOvLvRviX8LV1XwvfWeoWOsaak2mX0MvmW94kihldXTqpPcc8HvxWf4y8S&#10;av4K8P6nr0MTakLhkax0+308kpLwrEeX80iliGIxkLuxmrvhjw54b8JaO3hnwX4bsdL0xit0sGnr&#10;iFLl23PsjGNinBPAAyckZJp76GajGnQjPW6ldPpsubTRpp2Wmj17JlTQGs/G3hRtYvdDvNIv2jaz&#10;1TTdWhywZW2nIyd6NjcjDqCDxWpol1qEM11o+q6PdNHpln+7uEh3JcoFPyxnOS4HG09expuvSTT7&#10;bzQ7lI7oahG0nmRkhlB5B9RjNY/ww0DxR4Kl1nQrrx3ca5YTeIpprIXsvmy6XG+GNpvzuZQSSu77&#10;qnHSlHf+tRS5alGcrpdou91rrZ+Wyvuut0rx2D+GvFfw71HXPBfiSS0tdRt2itdWtf3dzpzc7pJI&#10;5eElibkq46cHitLUdYv9D8KPPruqxhY9FWSbUEt98PmqAGnwvRSoLleg5xwKyfixY+NX8Aalb+Cr&#10;rSdL8QSSuLSa+UG1ulDBiZgF/iUbWyM4J5rWvtMu7GGzm0uKGPT9S8iG8sUU+XajZjEGOPLZy2c9&#10;AQR3FG0TaShKKk2rOTsnZvRR626rbSzaeiejh8Sv4Yu9G0vUL/xVa+ZIsR07UlnSNpo7ghV2noyu&#10;CAMfe471ralZyabodlaWUhlkgKxCaRS2QOMtjmudt9FuDY3Hh57W1kbSdR8+CGW3V43t1O5IcMCA&#10;FxxtwVIBFdHaXGn6xYWOtaBdGSxvF+0Rssh4JHX6ZyD70KVzGt7sVZ3Sb9NdV6X1dttzD8W65ceH&#10;prfxHrekaZBodnp8n/CQao00gubMswWNo41UhosnLszDaOcda6DZNZ+GFubyWKcWlnJcyXEaAoI1&#10;jL7sLnIKjOV5PasY+Grmx0XUdS8jfcXkbrqFnJIzQzRgH5fKJKjI4Yr94dRVHwfcHR/hzYavp+pz&#10;PZ3cyTb/ALQH+wszACNSoAMIGV2kDHFHN3XQqVOnUprk6SS9b6+duvk1bRNazfDXxT4b8dfDDQ/i&#10;j4H8YLJYa1Yte6fcxzCVJY5Gz5Zz1KkFSDhlwQQCCKualfJFrdp4N8Q38guNRZpNFvFjIErr83ln&#10;H8QHTpkUl5p+m6d4YvNDtfD+k2UP2yM2VvbsLW1uWeQEFNg2oXJPTq2c5zWfYeH/AAdr2oat8JZd&#10;evJLjQ7uHUre2kZ1m05ZPmgkikI+ZVYMOCcHg+lNr+Uq1GU5z15U29k2ldWd12ckneyd2tHodKtz&#10;quj6Gs93bG6ktf8Aj4k3FmZP4ip6kgdj1rL/ALc0mfxHDpWj6okFxcWrXdurRsqzwg5fjHDDIyM5&#10;xTtNufEeoWutaPrMtxa3xVUt9QjZVkl+Xi4TqgbPIGMZHIois7/UdFhv53luLuzhJjvFjAe4ZVOc&#10;oMDc+OVHBJ7UuxjGnGLfNb5baq6e1mr+j8u1Tx2uk+JbyH4bL4sXR9d1aymvtI+55yxwsnnyQg5D&#10;7EYBh02yc461u3yRPLPJFdRqt1sRXtmGYmH3Tn6dQeleU+Afj/8ADfUPhz4d+PnxB0rUPD039pSa&#10;HLp+p6TItzo1/cT+RtyVJ8uTaEaT7hGD2r1jThpq3eraCsEavHeb5GWNVEvmIDv4+9xxu9qrr+Bv&#10;jMPXwlqc4tct07rTmUkpWdtUlyaXerutHrkaXJqtpf6rd6xa28MEzwxaTcNcLmZiuH3c45PTuatX&#10;ml6zqGmSLEZIrqG8UfM23KqRx3yD69a574mQ2GnaHpc3iPw/dX2kx6xGt42nMyyafID+6umBYZjV&#10;sbsA4znFbWnWl5oMmrXMV9a3FzrFwbq3mjBBcBQADyQzYHUAfSo62IlH3FVi9XtpppZd301fya0Z&#10;Nq8l1/bVtepp8jbrjYzQgNsyOQ/P3cgHd1Gama2vlSVmuf3dzJJJFujw0GF+RCR95c55PtVHUb2+&#10;h1TTdXttLhuLSaaGCQCZQ8e4kM2GxuKnHAOSM8cVq3C3GmxMkNr/AKLtK7Iycpz8zDPT6U/MxleM&#10;YrT+unqcxoHgbw1H46uvia3hO1t9a1LS41j1xH2TyKh4gYf3cE9fypugaxqNt4ttbHWdas47FXki&#10;Vtqo09xIcpGV9QAeRg5Fa+q/2vE/2HTtTCv5Je1kaNXGw9MoeuDzn3rGvru6vvFum+D/ABX4LWbT&#10;761aa31WObb5d9HyoC/eVjyQ2cdqmXRHZGUq13N393vdpJdObstkn8jrpEzdFFtynlzbf3keFk7n&#10;B9KbPLafa1h/fKvmNubhlAIHBB6D+VUPDl81rus5tO1FEkuSJ2nm89Ul7854B/IUupah4hTV7W/0&#10;DRINStXuRDqai8WNo4OQ8yhhiQrwNmQTnrxg6J6HD7OXtOXy7pfjsZqI2j2a6VNLLu1C+DWayqPv&#10;bvup+Azt9am8YeMvFHhP4jeHdNtPDTX3h7W3lt9cvoW3SaZcEf6PK0fUxOcqzc7TiuU+JOqeDT8W&#10;vAXgfxh4b1tZJL2a68K+ItOuH+y6ffQpxDcYPKzROygMCPlI64r0PxZAlzAk7w25jxmYyR7seg7H&#10;H05FC92J2VIxpypSqRupqT121bimrPpa+tveWqa3zPHsviPUPDGsQ/DTWrew8SWcezT5r608yGKf&#10;szp/GhHXb9axk8W+Eo9J0GG+tf7Nt3unttS1HR13Wel6gArOk7KMRJI+drOAM9cZrptKvZ/EGlWu&#10;sDR/KulbbPazsCyrnbkN9OR6jrXB/BjRPH3gfxx498KeN/ELa74R8QagdQ8JteWyLJYQmMi6sbhd&#10;oLKDgoWLZQHkHijSSeq/q39MeHjT+r1FK14a2vaTvaLSdmny35knpbmtfW/bN4gXW9a0vS9C1HTb&#10;rzFmm1izuLzbeR2ysY/NjVfvATAIc4XBODniptU0TT9RW58M30tvNYzWqtDYyNtnidD/AKxOcso4&#10;5HQ96wdV+H3h7xB4n0n4h6bZ29nrfhm0mtrPVLWPa628qfvbc7f9ZEx2NsbIBQMMHmptMvrHS73w&#10;tZfEW40y68TS2s1lp3iCGAqPtDJmSJM/cEiAHaThiuOuKNGY+zh7rpN3Sd1bVNc0r9mkkrvRpdHb&#10;WLT9En8PeMZLubWRcedb7tMhlOGVBjzF3nknPPNbPxDh1E+FlvtIhk+2WtxbyRuv+siXzB5jD/gG&#10;4EdxXF/FfxNonh/xv4b0D4laE0XhXVrW50661xN6LaXxKmFGdD+6SXB2sejDGat+K/F/xB8K/F/Q&#10;9GbwXea18P8AWNKaDVNYt8SPpt68oEDSLkMYNi4dwDtLKT1NSo+61tfzOn6vWqypVetnLWyTUeid&#10;9ZOz93dtrfmR1Hi+Fbnw/cav4cWPdcWObeF/kjldTujBz9zJ+XJ6Bq0NIll1O2DT23kyLbiO4XKk&#10;xTfxxkjup49CMEVzni/xDqviPSvG/gfwbYY1rR7P7NaW+sWrx21zNLB5kTRuP9bA+dnmIflYEHGK&#10;veAtU1DVfhrpupy+GLrR702cR1DTb5xJLbXCqFljc5+cqVI3ZORggmq+0cc6U44VN23XXW0kmm+t&#10;mtna34FprdrNFhuLgLJJIE85MrvXtx6+1Q6Fovk+KbnWLDWLhRJGEvNLa43RPxhXMZz5Tj1Xhh2o&#10;1a81FE0/U9KtGubW6voxeW7AfuFPDSAk9BTrbw94btPGup+ILPR4473WI4Yb6+hYhrlIRiPPPBUc&#10;cAH1pEqTjTd3uvJ9VdNdOr66pW7qHVbvxEi3smgaCNQ1Szuoljsm/dPcxlgJVRj8rN5ZyP4SQM4z&#10;V3SdT8OeLrCW90otdaZe2eI5BGyo6hnjYAdmBUgjqCKrzX7aZqA1K51FJLO3t9ipJGfOW8d8A57L&#10;sO3HrzTtLWy0TQJ/7OD2q/bJJvLj+ZI5Hbe5XHRS2Wxjgk0r6hKKlTVlrdWa/FfKyastLu99LZuj&#10;WNlF4X0B4dabVpNFhkFnqlxJvmmUEpguB94ZCtnn5a05LO4JwlyzR7QJvLky0bg54PseCPSodJfR&#10;dQ0NdV0JLNku3+1yvpt15aTs/wArSjtk45B7j1qbVTf6LrEV2JLWO1uBHEplVi7Pg7i+PlHGMN69&#10;afmVOTlUa63e/re1l6t7GPo2nTWvxYuf7N8r7BPHNqN0sckqyveMFQ/KRsZSo9c5HTrW9qsltJOl&#10;8XXyZl8ppJs+WvzAFW6FWJIUZ78UvhWa21vTbTXZ9Pa3uJIWW4gViGjJJHI/UVxcvg7xN4t+F2o/&#10;B3xf8RL6HVtpS38Y6TZrBcBFnSSKQqdyGb5VDKeHXd6nB69TRctasueXLy8sXu3a7Tlpvy6eeqsn&#10;rbf1n4eeFW8aL8S18Nw2utHT20q6umYqbyzJ4glA4dVIyoYfLk4xVPT9LTVZr2/8OpcN9jEFhd+H&#10;7pQqW/luGDxt67emDgjjqKrfHHxrf2Xw61y8sNQu7W+tbGU2uoaNpwupLadAoMyxHqyAlzHnld2M&#10;4re8J+LNN1DxVeeEXure41DT9FsJLq+tgyreeZFnzAp6An5hjON2D0pu0upS+tRwiqu7srdXZRcf&#10;w96ys00/I19e8vUdInjil2b/ALrSKcA+4HOP5VwnjGKz8R+H4vgJ4l1b+yNW8VWF5aaZfWcYnezu&#10;4ovO8xCw27/JyyhgN2GAziuvuk1CHxDOdN097lZNP5X7VsRZA2VUg8Ddz83tg1g6raaDr2nQ+Jrr&#10;SriG8bWbe4jjvJifsVyoeISRdPLJQuCAcMGPrSk9bmeDapST+aatdSt7t0+ierTWqVtLmxb6Lc3k&#10;ctnq8kiRw7oI7e3mOy4j8sZZ1I4JPIAOB+lU7C2W5uJ7y6jMk0Niqz3EsW1pCARskx1IWrnhe1XS&#10;9HtfDST3Dra3ElrbzTyF5Io0HyqzH72B8u48kAdaaFv7HVL792s1neRnbKH2mKQLtwT/ALR79qXL&#10;sTzS5pRT9Ol9f13t/wAA5HxR8IH1LXPAXjDw14p1LTf+EP1Sa6jhsZg0d3byIQ9vKjf6xSOhHIPN&#10;aHjD4neJ/DMPiK/TwJNd29vNp6eGp1vo1j1p5nVZYFBIMU8eWO08OEG3JOKdqnxB8L/DbTI18bzy&#10;aNaxXCRrqmoLutiSBnzJUyIskhQz4BNaPxI8I+HviP4I/sd3YKmrWmoQi3cA+fBKsqjGCCCF/EHI&#10;PeqUny+XT+v63OpVG6lL61HmheydunOpPVNX3aeuib2dmtrxDNo6Pb2FzfwQm9vo7ay+0MEEs+dy&#10;xgHq7YOF6nHFZtvoGl2sV34Rlvt9vdM8dlpt8ykqz5LLHk7mUgk7eeM1X8U6N4c8b2djoXjWxtbx&#10;X8RQzWMdwzA/bbc+fbSI4IZJ48bgQecEcgkVynx6+CugfGvw7ouieMba6vv7B1mPVrG4s9UNldec&#10;hcIqzJyGUkY7HvmlePNd/wBfiY4WnRcoQqTcU3q7J27Naq+uj1Vl11aXTeLdF8Raf8N9V0nwdpVt&#10;Nqz2qiyt5Ljy4XkBVdoYg7cKOM8AirFpqcV5pFnJqOh3dldLCLZrO8ZFk+YbdylSQSTnoelZVj4z&#10;+It34UmvNPvNPvtYs9cji1KHXLR7MQ2mAZQTHkO4XJWUfIx64re8U6T4e8d+C5NtrDqFjewh7cly&#10;AwJ+V1ZeVI7MDS0cfdCUZU7Qq2+LVq99Uls7aW1V7X11MLxRea1pvibwf468PPNcaNZXtzo+u2El&#10;vIs6K6bEuF7bYmjYvkEMhBHOK3vELSPZJ4n8MztM3kpPD5du0ivEATwi4Y7geg5NSx6bLoekTW2l&#10;Q3MkcdmXhFxdFiZcH92zHLDnHPpVG78Xw+H9c0vSNStcrqELR29wsiqiyqis0RzgZ67TxnHvR6k8&#10;3tXH2avyprprG7lqu6u9e2nQyLz4t+F/+Fu6X8K9f1iXS7/VNJbUdJWSPbHeGFwJI1l7kBgTGwBx&#10;zntW541tYhrWk6rbWayzLIysuB+9jxjbu/H6Va8ReDfCOsGz1bV9BtLiTShLJY3U0IaS2V0KyFW6&#10;gFevqKjWG0fTNJvdOtW1DTVaNrK4tZSTGpGPM/2l/kKqWxPtMO+SVJNWTTTtZvXZ6bq2j1ve3Qpe&#10;DfiJ4Z1q6bR9OjvlSG8jhuFmtSPssLg4lB6PGCpGQeDwetUPhR8RtG+JPw9uPFdvFFpEkmtXujzK&#10;LpZCk0Fw0SfN/eK7H2EZUuVPTm9r+m3enSzHwjpMU91b2JjW23+WjIz5cZAO3K5xwRuAqg+o6NoX&#10;iuz0TTvhxeNo3ia2k1G61qzs0EVhfRY4vI+CJJUAAlAJJTDY4NKMujNvZ4epTlyRd3Zr3le0U3JN&#10;aJ3Wq6+7ZXd79PLpmn3Nhc2Or2weOSIQahlNqzZXDNgdAf51yXjzwcnxA8P3Xgu21OH+w4YYLW8s&#10;ru2SeGeHP7yCQN0ymB7da3tF1GO2VrW+u0uF1ItJarDIWb7Pwoyf9k5GfpV3TNPtrEzJaOJ7e6kZ&#10;pHDBieNpye/p7UuqsYU6lTC1OZPVWa7X01166WOQ+CVh4t8LWt54J8RW8C6ba2+7QFtrcxLBagsq&#10;2qnJDBABhuCQa3YYDq9nCL5rgrNIbe3MRG63xz5uT6jqvIPBp97YyeG9LX+z03R2cyldse6RIyfm&#10;XnsR+VQeH9f0/VNF03XfDumC4t7qGW6S38zZIkgB/dhW75G0g9Nw7VPk2a1pyrTlXS3e60V7P7m9&#10;/PUrzXniq1kSe/FnJ/pbG+iaN5GurXYyxmIDAjnJIBDArge/FXwvoVl8Dvh9F4K8N6C0mlaTJt06&#10;ximJcRySb3T5u4d2O3PA4q54wsrT4j/DBtP1CLVvD83iHSQjRifyL7T2lQZQOufLmTJGRkZHpWrc&#10;6LbwWNro9vfSXFxZwwp5lzMPNuDGgXe56FmxliBySTWm0dw9qvZKE/5tY9Pd2d0+l5JPonpoXLg2&#10;c+s2qx3SMY1Z1VsfvOP6VyGii58H+P7nw9a+G5JrS6tIb2a6ivgzQTsWXyPLbkLsG5WXj7ynBxWt&#10;rGoWHhfQm8Y6rC1mlnau0qyNvVWJ5+buB2rRvF0HV4rKO6kCyXMavbt91gQA4II7/j0qfi16mdNu&#10;lFppuLVvmtej1tvuYeh+P/B8fxZvv2fV1D/idaV4bh1eK1mJEs9i0mz7Qn9+Pe20sOVZSCBwa19T&#10;tdM1PXbddR0gzJND5aXkIDbGByUf0A/nXL+K/DXg68+LNn4k1yyjbWLG0aXT9QhuTHcW9q2A4U54&#10;VmwGX7r8ZGQDTZfEXjX4b/Eq8n8UC41TwnrTQmxmtLPc+l3DtsO8g/6oggk44wTmm5Lax0PDwq8s&#10;qLfM4Xab3ls+VrvvZ26rXS+hY+DNJtPAzeAn0EaTAt5NNDbWUgVCm/dvG3AG48lfWuk8P319BaRW&#10;XiGeOS5EZbzFXAeMHjPo2MZ7Vn+L0W+8K39/ompKP9HdbaZWBVJezDORwecd6k0WbUJPDMN7rkyS&#10;Xf2GOO6/d+XHNION4XPy7vQGktJaHNUlKtR5pPeW2t7vd6/jrvYwdb8E2el+PG8SaRbLb6l4gsjY&#10;X995Y8uW3iJ2Buwl/eBVzjcoIzxW1Lqfh/R57HSLuCG1t7qNbCKKZtsiOq/JGAfvZAJHOeOM1N4h&#10;v/7L8PtfX+k3FwLBVuFhhyWb5tu0D+IgHdz1x61D4k0bw78RPD91NJYx6tbNtNpC7Dy3ljbKSo45&#10;HzdGHIxRyx5rov2kqij7W9tr+m33K1k2lpa+5k6x4d8M6fBceGdNdLaSFY5ZY1laGQc4R9465PGS&#10;fY1pPbTP4o0az1FZbhrOOQvqUcaqpuCv3WQfdBX+IcE1jeAfGV7400u98G+MvD11YeIbG1ZLpr3l&#10;ZxuO1RLgbzjBJx0wal1/R9VtfAsJ0pdZuoppoFuIbX57qBfMG6X7wJVcDoc7exrP3ZRul/SN5QqR&#10;qeyqvW9r3vfmVuZNdGtV0enY6Oy0/UNJu9T1a+uGkF0q7Y0k+VQgIAUHoxB59TiuS1CLTfhdp7/F&#10;1JZFs5rh7nV7Fcv80gRGdB1YqsYGwDJx611mr+IdOtmhubm8ka1nkW3aOKFmyxO0HjlRuxk9qq+I&#10;dMj1XwpJost1bvdRTLcRySQ7ovMV94IB/TvmtHyy2OehUlCS517smk/OOzXy/DQbaWWhrqP/AAlu&#10;lMjJqEaSPfW9x80nGQjj0GRx2qTUtU0t9Tj0rVLqxjmuP3drHfKP36uPmiB/DpVqWDyzbuixxxy5&#10;VoGj4aR26n6etZ8etaHrGpXfh6/0fzjZy+W02Fka3GM72B5TnoRmjbYiPvPm1dl80tlv/Xoct+0J&#10;8O7n4s/DbVvgj4J8c2/h/ULjTUe1vVy7adIsiPFKUB3FMr2NQfssa/8AG6PSte8B/tA+HtGtdW8O&#10;3qiDUNCjmSHUoZSz+fskGMk9TGWXOc4NdhrfhyGHxHY+ItLn8t5rM2d2rWweO4jHKBm6ocng9Dnm&#10;jVbhotDj1vQpmmiXU1F7MZyVtNmfMz3ADYDL23cjFPmkt+n/AADtjiubLvqdk4yakm170Z6J69pJ&#10;Ws7rZ7ouXJktLuW+0mWNpLq42XkUw2llXA3KP4sDv6V5N8QZP2iYfjRd698MU0zWPCX2C2jvNB1L&#10;UhaT2l5uIJhfaQ6smHHzAZGO9ey3Gk6ZcT2tzcxRxtGpVDnj5hgj3rkfDehSaxcX2lavpkMLR3Bt&#10;ri1a4P8ApVshyGH8StjHc8jrS5nF7Xv/AMP8iMvxFOhzVHFSsrNSV9G+mqeiWjTTXexPC/ibxr4W&#10;vvAfxOTTtIur23WFZtFvJYyshIZdhcZDccgE85HIq/f/APCU3eg31roYt/7TtI1itf7RDNb3R4Db&#10;9vzbWTKkjkE57U17XxO3iaG5a4tJLWzkka3t5IT5j2xUKqMSf9YrDduxyPSrV3M92bbS4po7Nbwb&#10;dPvIcb4p152bG74B+mDUrmV76mUpe8uVK3xW6J9dHrqkrrX70ef31l4g8AftcHxFZ+ItaXw54k8H&#10;wtrljJo4uNPtv7OimWKIXG4NbzP5m5SFIcRbDywNdRrev+AdG+HEnxCn3TaZa2rTvLp9sZJVR+X/&#10;AHK/MWG75kxnvirPjHXZrfR7vV9Y0y5ij0PUlW+kgKbZ7cgfvMOcPGN3Izng4rE8aeHdVktPF2h6&#10;9brdeE9W0NjFDp2I763uWXZIYmAGQUw6knIYY6GqlK8tdv6R1qUcU6TqaWUYuzS5lGy6LWXLJWbe&#10;y11Nrw7odl4dtIvE+ka5JNp+pzW80dvM2I4Qy4Xy84Kggjg9+1R2d5o/hf4i3nheXTtTtm168+2N&#10;qG1nsprgr/qgx/1LlVyQMKT7muc/Zl8C6j8Kfg/pvwxuviZqnjTT7Nkh0248SW6x3lrA3zLETj59&#10;nuSQeh7V2d/fzRa/NDeXCvpqQebMzYPlMn3T7gnOT1BFD5Y/C7r+v68jHERjDFVaalzrVJ6xuk1y&#10;uzV7rs1q9nszlPjB4W8OfEfT7TwBq+lf25Z33iawjvbHcfMtLdHZ/tLYIaPy5EBEg68DvXcF7ay8&#10;Ty6bHo115epSNd3OpRkGJZgFAWTnKswHHGDg1gvc+HtG8Z/2p4pvYILq8maC1eZmXYh8teJOmxm2&#10;BVP8R9625rSA+JIZHm8m6858L54DTxgYztzzgn04ojzfiZ1qknShT15Um12u7Xa6O3Kru3TW6RBd&#10;aI5vNT1rRZSmpXGntawzeZuiHXbuQnBIPP6VU0uOXUvB2m6DqnkNcfZymqRrEYS0ifxIM5T5uR1x&#10;61qaXPqdnfTaVrkEa7N01pdQt/r4+4YfwsPxyK5zWfFOkeJfGMnwv0Hxleafrk2gjV9PuobUbkjW&#10;fY213UqSSNrIedrZ96qyv/XkTS9rUfL0Vnzb2SVr3Sbsr38rbXJ/GOt+LINQ0eXwnqGneTa6pG2s&#10;pqTsrXFntKPGhXpMGwwYgqcYPXIueIvB+l6hrdn4ktJmt7lJJJLVo5MeZK8Jj6ZwW2cAfjU3jXQJ&#10;9ajhuLXTLSeSDULaZoZ4zjYGBYgjowOGBPGRzXO/EHwPpHjjw0dC1zV7jT4dP1eC40fULG4+z3Gl&#10;XqNmKdWPGQW4VgVYEggg1L+K0tisPKnLktLl3TaV3Z9113+7ToddpukatYpHerq8zRtb/wDHnJH8&#10;ox3XPIPqOmao+EAh8P3TaNZ232dpi8Edr8u85+fjs2fzqj8IvB/ivwVa6pL431WC+1jVLqO51i4t&#10;pJVtZrlU2GaGJyRbrIoUsiYQMCQOlN+Gun+OfCWnalp3iu/tNQibVppdHvrWEq32RmykUqj+NORu&#10;H3hzVJWsRUjFKoozUrONunN3t3s+9nbW29oB4Vh/4RHWPA/h24msv7S0+ZoSzeVJBNIdxAPY4/iG&#10;cGovit4evPiH4d/4Vta30FtqN5ar9lup4VmjkVNocFc85+ZGGc4YnvXUSxS3eqx3yW0M0cZYXETK&#10;SxyuAy56HrkdxXH+O7zQPCsEHiLWtNW3RtXSyj1eKTYbWWdhFvJ6LnABJwPlGetRt/XQ3w1SpPER&#10;cfivdbN83TffZaa3Xcl+HE/j7w/4a0mXXEWHT9M8P/Y59HtrN3YXazYEsTMSzRJGAmw8jrmun1jw&#10;5OdM1SfTdZlt7q+j3/bEjXfAQOCvHTjoc9TWH4Puta0T4na34X8R6jZix1CO3vfCjR6kWlvHSIi7&#10;byz0AOxvlJHOcCuo0u8iv4Li3uo0RvNaORfM4LH+uPSnGNopS/rQxxk5rEc6S1tLRKzUve+dndO9&#10;9VZ7GPp+nv408NLo3jPRo7uPV7FotYs5Iw9rdKy7GTY38LDkj1rF+CmkaVoHg+b4beFLPRbrSfCN&#10;1JpWnrpd80zWSof+Pe4jk+aGZdxGMlcEY4qWyvLrwXotl4Z1jw7rl1D/AG0LLTNZgkWeSFJGYpNL&#10;uIOxSMNkHAIq3deCZ7HXW1vw88keoR6k+s3FzNIfJupmj8swvsIZoyFGFbcFzx0o5un4GztGnOm5&#10;WjJ3j2ur2dk+zt3V9mVbODUfCXhwW2ieH/sMMetxpDBp+1o5oy5/e7MfK2Thh7Z9DWp4x8Q+JLHS&#10;tP1XwxpmLq41WOG4jkty2yLdh2PpwOCajt9F1i30ho/DlyxuPtSXX2O+1JjJBuYtJB5mCTGCzbMj&#10;AAxnHRnivVtbtdJmgtJ5WmCx3MDJInzIHw0ZU5I46t0PYip1UXZ9P6/r7yPdqV07J69et7b7+u/e&#10;2hzfiTwH4fsviPpvxQ0/w7FcazcTm303VIxtlslc/vE28b49oJOc881p6+lz4it4fC3i6w0+Nb+9&#10;vLaxhVmeDUbLyzuicH7rtHnIPAPTNbsF9fajp9nq7yWL3arJLHHCpxLGegBbo+OvbNZ2h+Ore48Q&#10;W1pqVjHHDqVqrwxsTugZc5DIRhQT0OeaUtOpr7avUim1dwTSd9Va9kvJb2trrs3czdLX/hWmj/8A&#10;CNaXoLS+G4GtLbTtO2j/AIltuRsaIhvvRjjA75I6CtDxN4V0GDwdfeA7qwvJNI1yaeFrzTT5j2Dy&#10;LxJ7AN0YZ2nHFXPEPivw94Ftdc1zxvrK2Oj6WVvZL7UIwtvawhBvO8fwKcdehPcVrfYNMsNBWa0h&#10;Vrbd9pj+yqCsvmHdvG372c5yOvWrjGUVddDGpXqXjUaerWuursne/wDMr3e929fPwRPhNr3/AAp3&#10;Qf2cfiH8QLrVNU8F6ol7outRs1ndzC3YyW43rgOxTKseQec17X4J8bX+reEtJ1fxlCthqF6q/aIY&#10;ydqyMThc+uOue9Z/jmHwP4pbTrbxzFMEgvh9nbLqom6qfMXlCOo7Hoag17wx4q1i5g0a0azvNLjW&#10;SVbq6d/tCsADCySIRyG5JIIIwOhpSnPmbvfy9fI7MTiY4+mlW91uUpN2SSb+LltZe87O1lay13NP&#10;wX4L1nQNOXStSWB4LPXJrrTmhkbc9tvLxjd2YEkEcgjpisU2tsmn6Cl7o9lrdndeIpiusWMa272b&#10;SSsUcoeCwb5ZAME9QM5pdD8eeBfA3jnS/hjrVzdWOt63b+ZHHIZTZzSjgIu4lI5Xwx2KcfLnuK0/&#10;FP8AwiXgbRdQ13xj4kS00O4UCe5uCFSCSX5GlZgMLnKnf0UrnjmiKUlbl+Rzv20a95p+/rHRrmvd&#10;XVtd27WdnbVPZZMPiP4oeFPGt8fFmj2OoeD5IdlrqNnGy3lnOW5E8f3Wi2nBdec8kVp32k6R4VvL&#10;PxJot7p9qqrHaqbp8Qm2cn5QR90ljweh6GsbwBr2i3d1rHwz0z4oNrGt+F9MSy163Y/vI5GG+GUs&#10;VCPIYiuSAQfxrY8Nx+HfGWgyeHdf0pZm0+NY7iSa2KxuCdylT0JBAyOxpa3s16FVl7OV3GyVk7Jr&#10;mi1pLlfdPRrRpppd72vWkVlo8nhnSrKRbiPS5ZbOK3UIXCjIjjc8Ak8Ak4BIzxVfQo9H8V+G21DW&#10;bEyx3EqskM8KwT23T/R3wRllcnnJBJOCar69ceJdL+Jel6np1hDdaDNpc0epMOqyZ+WRHyRkAbTE&#10;ACchs8YrauLXTLM2GmJPp8dtNeeZNa3Nuq/aCxLAJyMSbhnvnHrzVbu1jnbcKUddX711utXdeT0X&#10;+e9uX8A6ZpUd7ptvpGt3N5Ha310UXVLd1uNqswePLDnZnaA3VMYJqlow8DaHe2em6D41W3uNEvJX&#10;is9QvbiEi3uXJaL95xKAQSuc7e2BTdZXSfhl4vt9HaDWpE1rXJ72zvo7GWeK0mlQK8TTDIiUkDG7&#10;AwSKwfj3Y/Hvx/4V8K6v8K9KsbXxBY+IIZtc028RLq3mtY5B5qB8ZBZPmXgHt1HM20tex6lOnLEY&#10;iN58sJ/abSX2tXpqtWm1aze9mjsdf8H+HvFt1qt54cu431JWkjuIjvhHmyIuSkgxuQrhiVLDcBgg&#10;isgeOPil4W/aD8L/AA213w5HJ4LHgi7uLzxTPIJrhdYWRFhty/3oy0JJycCTJwcqRXSeKdA1Hxj4&#10;n0PVfDPja60e30S4l+3eH2RFt74Oh2c43I6vyrAgEZBU5p/gvx/pXxA+26RrXhi403WLO4dbzQ9Y&#10;twlwsccm0TAHIeMnlZFJU5GOa0XLHVdfXf8ApHHGpKNH3o88VFpp3vDmTin0WnxKycVdJts5T4if&#10;AHwZ8YPhnqXwr8Ma4NL0q88QjUNQl8NskNxb6lBKswlyv8W5UDqQCQQT61r6reeKL3xvomk6lrjW&#10;+tf2TPcaWyx4trqZcDa+c5k29RnnkjNct4f059Q8e3HiHwt4MuLTXPDmtzy+L9G066MH2ucwMsE8&#10;THC3EUkexSvZjzgoa6W8fwf8StB0nX/FXhPUNN+w6lHd2tvqEhhmsL3HEfB++HO3AOD7g1nJycdd&#10;Pn6HZU9rT5ac5OUFd7RbUpxt395SUYtPaUbWsUPi94P8ca09j8U/CEhj1PRdLMk1hpOReXbg7igL&#10;NtKKQSEKneMg9q2/g9rWpeJfAegap4j8JyaHeSWrXN5DagfZ2kfqY9pxzndtI4O4EAirH2y2v7Of&#10;UrZvMeKT7Jq6pcESW0oydrY5RgeoOOoIrn/hhpviD4cfDjUvC1j4ja91LT7+XVYbrW8KslvcSmRV&#10;Zs4wilkJ4GVHqaOaOhhKTq5f7J2vGSS3TUXdNX2sm1ur6q2hkp8aofD3xdg0vx/rXhqTQvEWnalr&#10;ml6w2pC3XT7fTvLglKb1BmL7vMlUkmIq2NyYx2Q0a50S9bVdFu9AuPB11DNdaoChMjvKg2yK8ZKM&#10;mMMdwyQQQa8f+NPwP8TWGoaDoXwk0TSfsui6PcXngfQr+7aSOeUb5L2KMS72DSxTNEpGTFlGAZMr&#10;XZfCKzh8N+CdL1ZdCuPC+reIDCniTTbjY0LXv2cRBWWPEaSxxogyqqjbfmGarmhyJvT+vys/P1O/&#10;FYbCfVYV8PLdcrjprrLlbSb5XyqzcbrnTvq2zs/Gul3Nx4dtrDQdEsNT09o0aS3uJfkmgBz5SMM5&#10;OMFd2RxUHjLTvCOrWukeCNVaNYdYV420prrEzkAEMuDn5O+Og9q1tMttQh0yy0rxJpMMcrAxTRx7&#10;Y4d6j5ZI0B43Drg/Ka5LWfAl0/xSj1uys3Emm6TM9rrMISaO2m2jEdxE2fnKZ2vxkZGc1Eubl27f&#10;8E8nDSjzWlO3LzSTXV2snv3tqlftfQpeE/ind+Av2h7v4A+LdIvodDv9DsJPA/iKSEyW+p3QVknt&#10;VeNdscihdxRiGO0sODXY3vgLSJ/Ecl3HZ2pmhs/tFjIszLcJMGJGQPvR56HqDxXl1l8bvhJ8UdG0&#10;fWp/Hfh3UpNJs28U6F51mYWSSB/Kur1FPMUkCsVxydpZule2axp2n3eow6rZiD+0ltZF0+4aTDGN&#10;xnPHLJ91jj6ir92WlrLTT897/Pzv0sbZhCphasG4SpycWpbpOUdOZXs9ftdpc3ovNfDkfiu1Gj+N&#10;otAn0661K0u4tW03zPMSzukDeWVYcKHYDORj5ucVa+Dt/qvjrVtV1nXfCdtYwyQQyTrDch3s9aRS&#10;lxC+0kLxsPHBU8itDxpd/HeHw9BpXw60zw2/iKNo5LxtTnkNlcQhx5kYwNwmdc7SRgHGa8e+AE/x&#10;D+HHxW+I3xJ13SdO0TS/FnizMHh281iUR20UEY+0XjkgqJz8o7AjHal7sY3b+VvT/h/vO6jRljcF&#10;XqJwUklypSu37603vazum76Q1t19m8EeKNdk0qaD4n+GBpPibR2zdQ6bumiuLcvsjuYmUAOjZ5Tk&#10;oeo715T/AMFCfjHqPwk/Z/1bxV4O8OtqmqanqK2MdqdEJlFxAPM89c48xFjR2DjcML8vQ17D8PLz&#10;4gamNc17XvF+h6voWoXX2zwTfaPbvDNbWzLzDPklJSvG2VfvAnI4FcXffAa71q/23moTy6M3iWHx&#10;Za2l1PvbStY2urS2+fmigJxIYVJRvMkUqA1VFxpyTa5l27/1ovQxy+pgcPmqr4hK0HGTim7PZuKu&#10;rqz6Pqmr7N+heC/FPhvVPht4d16G8mgs9W0e1azOoL5crmSJSAwGcOSfU81Dp3g7SPCvg7/hD9Q8&#10;S311byXDfZ7zVL0mdWdshPN4PBOB7cc1g3fgttUkPiTwh4jSO1sz5GqaLZzn7D9pjO7ekOSIJg2O&#10;hGQeRXRiTV9f/seG/s44/Ms2muoZvmaOYY2njjg8/jUKTtZ/10PNrRjGTdOVk2211VrtdN0r69dN&#10;r2POvg03xm07xp4+8K+PLuxufBtpBH/whkP2gG6SaIMbnzFI3D5thB5Hcda6Txr4I0n4heHdPubp&#10;bSPX9NhS90K+2AtazyD5poXI+RyhKnsQeR0rifhvqXxP1z9qHVvGeqeG9QXwzoXh2906bR/MXdHq&#10;+9ZBMisA8sVzDhYnBKggqcV0vwD8c+JfE/w3vbXxDfxyeK9Nk/02CS3CIxKmRRHGT8u1TsZQT88T&#10;dqqXLonbXT8F+O9/P1PWxlOvSqfWYOKcVTbUejknHW11qknN9XNOzTuUPD/iWG48Q3+q+H9ea3tL&#10;W18q8sfspjgUxu3muuRtVie68EHNdcmmy+LLODxbomqXklj4l02B4y22SGJEOY7hR08wjKkg4YV5&#10;nrWhxeKfBHhvxRZQ3eqOtxdGbw35awrrllL+6vIJgMYaNWZ1dSGwveuk+BPwkvPgz4l1T4dfDDxH&#10;NL8NrXD6LouqalNeSac0iZ8iCWRyyxK2W2N03cVlT5VGzer/AK7/AJadfIeLpUI0ZVIztON9GlZq&#10;Ls1ffmvyuN42dpLmvFo1NZgGkfETR/iLY+JrewW9nkttQjeT/RdQ+ULtkz9yRduQe3I5q94H8Yab&#10;r3j3xBptnrtpdW9o0KX1r5sTXOkzuGIil2k5jkXDIx42kYrW1FdPv7+x0HU7C2mcTGdQyqfug/OV&#10;I+bHqM+9cePAGheDG8j4a6ba2OqTajC+oXU0G/7XYlmO0vwXiGThc5ToMU9rv5/M4oSo16PJU0ly&#10;pRdla3Nu3votF/lo+hh+Gvh+CWGSKzE15b3IdL6OFY5C1vv8hX24yEDlR2I4NZi6j448NXdxqk13&#10;BNojWX2mRZrTbcW8yDDrIc7WjbnJ4I7GrXw38feJdS8cah4H8WaHDYfYdMjuLVWkzIxaV1bB/jiw&#10;qlXH97Bwaj1HwpLdfG+z8Z6XrbW6R6HdWTWP2rabmRyCpMTjDKp5ypBzwciq91q606CTqxrSp4hp&#10;+7fXVPS6Sa2vok1ovNXMf9n/APaM8E/GT4e614p1ixGlN4b1qSx1yzuJI3jsmBBjAeNirKVKsGB7&#10;1N8Zfgp4f+N/gfUvAd/qeoWd5pd1Hd6LrlqDDPBdgedDNGUIEu04+vNcz4j/AGU/B3/CIeJNM0mO&#10;PQ9T8TaxDquu3elqfLlvEGyOTyxgFOhZMY969CuJvtniPTRfXl1a3+hsLS0jgkC2+ql4FErFOSwU&#10;DIBwVI4NVzJS009fy/y/E660sLQxf1nLpuOt0v5WlFqz1unJyX+Gza3JtM1uPVNVg16WY/alsY7K&#10;PZIRFfNG4MvyHgSA8564JFN1Xwh4b1L4g2Xj3VfCpuLy2WS0s75MsUhmXZJ3HyMAAQcjjOO9Y3x3&#10;/wCE18M+DJ7X4Yf2d/wlGtSSWPhKG+uFWOTVXikaIYfAkBVXLocEgcVq+BdWutQ8MaB4V1iw/s/U&#10;rC2S21CbTwz29vdQqBLGDJ82xjnaWz9c1Kjy6N6/1+e3yfz4eWUaCxFN2TvGyeqjbV6a8vTqm7rs&#10;jlfEHhzwlqnxA/4RvwX8Q9S8MeIPCds942mW+RHeWcgYAPE42TRBuRtO5CO2aj+FVp8cfhvPpJ8f&#10;a54U1bw6ulxww3FrZy22oCZ3JJBUmKYMcEKcMOaT4t6hqln4uk1vWtOvLFtJiml8M6jpcKyC9Kxm&#10;RrC4V87PNYAIV6mtH4BfFHQvj78EdD8WapYh57qPdqulS2v2efT75Mkx+UTlGGOCOvUdaNbNLpp0&#10;337X6P5ejPSqfWI5bGbip03yqTaTabUnpKyeurs3o/dfnp+KfE3w88K6vf33jPX3s7G+vrTRb5nx&#10;9nF7cOPs4b/nnKzMvJ4PFaH/AAhuqaMkNsviNrVtPmnS9tyqutxDuJAdX5GCTypBHb0rhviZb+GP&#10;st74d+IPhyx1PTvGWpWrahBqiF4ZnidUtzICuYztVf3uQUkVeQTXpHjXRpfEPhLWPCunX00N5Jpb&#10;2NvfXkZlA3pgOSCGYgc5BB79aEoyf/D/AC/D+tTgrRVGnSs3727dnGyUVddbpuSd+nKzjvgppPxa&#10;8AaTeeFfGPi2TxVoc2ps/hfVDGPtlhaliWtbgn/XKufkk644PStzxl8PtCg8Qp8RNF0uNryxtWi1&#10;GFUXF7asu1llB+8VUkjPIHFcV8C3+K/gjwvf/Dv4i/EfSfEdt4d0+GKx1qxjeO93BiPMuN5w3ylA&#10;RnqvPWu48G6Prsekyan4p1W1XXLqfybjVtNieOK6gUHy8xsSqkA4OKObmf8AX9bmuN56OMqVVOO9&#10;rxTSmmlq1ZWvH4tL3d7O7Zn+HPCdh4d8BXnhC68Uwy6Nq+rY0OS3kaEWUEu0w2wbru3BsdiDirHj&#10;PTda1+0vrbwnrFtDqGm3cIltry33AxA525GGCOVPQkZB4rP8JLf6bqFtp3jDW7N7i3t2+0W8u5oL&#10;mNGJ8zyyo2uqkYYD6GvPfGnxa079njx74u1vVNG8WMsWnaXPc6f/AMfGniEvJ52pwykFhGsefMjP&#10;RkUgAsTWeri18vPXovv0+7XQ2o4XEYrFSVN80/iWitJuUY+W63fzdtT1fx7YT69p0ph8Iw3lnNYy&#10;PqdmyptuJCm1oGJIMcmPut07Gs/4WP4ePgTS/D/hmS8g0iDT20z+zdQnxeWEgyEiYZPzAdD0IwRX&#10;T+EvE/g74k6c3inwP4gttU0W5j+S4tydsrFQ2c+uCv06GuZ8ceGNRi07TvHmkeG5bvVrHVo5ZYdM&#10;vhEzR52b2D/LJhOx59KuV17y/rb/AC/M4aU+aP1WpeLut9LOztzJtWavvo1putDHm8I6Xpk3h/Qd&#10;a+JWsrrXhGMzaLr32xIrqdZ5MNDeRIMSxsVCHK44zkGu00zRNZ07XrfUL3TLWZpHk/tO4jmJxDIu&#10;W2ZHIEgGFbnb71xuvXOk654/1bQNW8PNfaqkCpbeTsjuo7SVTIxhckeYwKh9hxzwDzXJ/sg/F74u&#10;fFr9nDxJZeMXuLDxhoWuXGnWY1S2a1na1R08i4lD5OZF3ZblSc4qrN+89l9/Xp8n+HdHfVwuKxGD&#10;dfmVo8qlfSyqN+9G32btt9E3otz0q/8Ahfpepa7Bc3dmrNa6kuqbWkI/0pI/KRoyCCuY+OPTmorz&#10;wBZeJ9Ga4167vrC8uY/KuPtF5zs3ZX5unI6E884NdLLr0XieP+ybZmsb6a1ctaXChntSeAzL3Xdk&#10;BhwayvihDq1n8NL+SLQ31S+t9IMd5p1kys1wu3H7sS8bu43UcsZar+v6vc86niMVKpCDlZ3SWu33&#10;6W/yWtjzD41eB/id/wAKtvPhrofh2S8vpJki0mOOT7TDcWckg+0Da2PmEWcAHIPTGa0PGfwf+H/x&#10;P+FHhvwP/YmmtJ4K2jwnIyv5ml6rEB5ChWzgNs2NuJG7B5xW/wCEbnxJ/wAIDot94aCyW9jZ28ra&#10;Rq0fk3dkoOGX5W+VivQ8qT7VrQat4R8U+PL7wVNphb7Rpy3TwySbQrJIM7cc7huDhlPFYRe1v6v5&#10;/h6HqSxmKo2jHR05SnzR0d9E2032u0r2u5atMxPh54g1G98MWuteIfDhtZ7izsZ9c0tY3+0affHc&#10;CJI87SFYDlDyoyaseM9M0nxZ4vW01sT6bJ9r3Nq0N0QkmzhAjgbWiYnDxt0/GtTxf/wiwkb7dp9x&#10;byWWqwj7V8/+kIqcuChyQVypYggngjvWN4NsbTwR4vt/gmXjvdJu9Pur63a6u2Z/L83KIAxy3LE5&#10;BOMY44otb3fT/L1MYzjUlKvBOMrNpdlZN2d2nypKye6sntrH4t+JPwftviv4T+HXjrV77SdcuLaa&#10;301lDraT5XBgZ1+X5xnaG9Dgit/+xfBfgLwe2jeGIbePS/Dcckn2Hz932eMjIbLE5Ifuelcl8UfE&#10;+seBvj14N8ESW8n9meLIi1xqFxpf2m0iltxzETkNA7Lgh+RxXU2eo+O7LxteXf8AwjWi6l4a1K4V&#10;LG+0+dkmij2fvBco4KyLn7rL1HBGa0ty7q23n+Hy/AmrT/2ejKDfK481nLSTUpJ2ulZ6ySV292t7&#10;HH/tE/E3SPhJ4Ls9di8PWV+viXxNp+ha9by6gQtpb3nHnAAEbdvLY42nd2Ndt8TfDN74m+F154V+&#10;EPiRdK1OCGB9JkWBZDF5Uq/IVYHKkAoTg8ciqPjTXtAi0jSbLXPCV1b28+pNKGW3V1t/I4EZPZZF&#10;YhSD03Yx0qP4oeF9LOrNrT+LNY0tLzRJNOuNQ0vUXVrYEboZogMgOOQGxkcZzVdflr83q/u37hCU&#10;eWhaLjJSlK795Sty2TjqtLNdbp2s93qQQ6rqXi+48Q6dq7rJDZw2dxYi1ATzR96VW7rnIHpWLpU2&#10;j+O9I1zwhryR3tvHqkktnbXC5YSRNuVwG7q4yvY9qyfDD/Fn4ezX3iDxDpFh4sMWppEbzRbg299c&#10;2oiULJNC58tpc5Z9pAPUCtv4xeCbf4g+FLiTRFmjZzCW+z248+LOGFwkg+dXj/ug4JGKz/T+v+HB&#10;U4U8RGLkuV8qU1b3WrPZWfXS/K/02vCl/wCFPiz8PYdb8HeKYdU0PVdOmtpJbUlfMlDbJGB4ZHVg&#10;ysCOCKoeOdN/tPwranUdVl054ngTULxvlVlj4ijnTBDws3DdMHB4xWT4c8QeKNF8Nal4luPCEN5e&#10;aTIgt4/DtztXVIiQXklhZV8i4PzM3Xd6muq0Txl8Nvi/4Pi8R+BdfivbPWI28mSP93KShwyMjjKS&#10;IeCjAH165rRcslZf1/X/AATnqU6uFrOpFNwUt9Hbqk2la7Wt2ldxenutLzn4WeHZ/h3e3mveDvFi&#10;3HheaW5trfSGkW6WKaWfewSRfnXDF/kORhh2r0KS20LUfEg8P6haD7dHai7tZPs+TCg4wG9fbOax&#10;9X+G/hfxrYP4PudPjhtZLiO93WcIt9t1GwKONv3W4HscVl/FDwt8Ux8StF+Jnw+1DVIb7T4Ta30E&#10;ax3VleWZ5nt5oSQVlbA2TA5Uj3qYx3b/AK/r8zqqVKeOxF5VOWbUtXpsly3a1bbum7X663sdAfte&#10;q2h8KzXU0/2u3e5gulBCEo2CgPBDd8Vm+Db/AOJsPizxV4h1CwsdW8LRpZWfhP7CENzKMEXLO2cE&#10;JLj5eG4bvinfCP4j3nxGg1jVLLRLaPT7a8aDTrqPUlmEoH31ljGHt5Vbja3J65NYnw31vVvhdrK/&#10;CTX2j1C81S5utU0rzJoYnuJ5ZyzD5SNqjgbiuMnk1N7f1t5/f+YlQqQjVpOMeZJXi9Xa6lJpp6NK&#10;KT1uk5aX26vRtYj8R+IbpjeGaGF5rS4kspI57a7ZDyGUfNFLG2MgjNef/CC68N+G/jhJ8DtC+KEl&#10;9q2lyT6j4i0HWmdbmFbgBo5rRiu14vVQSAc9K1PgvpPw20fxv42+I3gf/hJNOuPF15cXPiTwhqVu&#10;Fjj1m3/109sD0klXH3SVkADdax/F2ufDq5n8K/tfaR4F17Xbi/MelSyafpP/ABMtKiL8tNA2GwjZ&#10;DAc85HFbOMXfr2+Vr3+Vzro0lGpUoJS5ZRUVol+8cXZO+lr86TUleyadlynb+PNS8B+GLibxJqvi&#10;iOD+0NbtolV2fat191RwCV3d8/Kal+JXiXwd4Xvbex8VFpNL1hm/ty5inbGnxhNi3bj+GLcApI6M&#10;QTxV7xFpOtXfjTT5ZNMs7jRZbqOfzZI8vCgjztIP8RbkemK8l8d6B8cdD+JmjfE/RLi1ija1n0vV&#10;NOvliks77T5JiUfc/wDqp0O3MbDZIDwQ2AcXpzO39f1t0uc+Bw9DFShGdSzUXvK19Pdjorppx31S&#10;dm1a7PYLTSLC38IR+E/HGo2eq2t1YyWd9dSL8l0hQsQ23hCY8emcVz9rb+HmuNK+IfhXVm1TQtSh&#10;WPQtS0q486COApsdWI4ZPl4Yk4IIqj8OfidqHjzxjaib4f3mhQTILPUrG8t1KNqEOWkAkQlJUCZT&#10;kZzgH0qH4X/DnT/2fb4/BTTvEsEnh/xBruo6noujyae2zTIWbebaEqcIquSwDdckCq932du1l+Hf&#10;ydv6RPsZ0HUjUk1Nrm5VqnH3ue3LdJqya6OKa2sdR4a8TeGx4ruPgxqWqxtrmnQC5tZuP39s/II9&#10;SM8jHFU9bvfCnifTfEXh64vtS0f/AIRW/gmurqGwOQ0S+ZuiEgIkjZepTr0BzXGfE1ZtD8Taf411&#10;GG8mktWezn1DSdLQywKrBlmJb5gMccEgjiu9+Ielv8U/hPeWPhHxKtvfajarLpt5u8to5QhKFT/v&#10;c4x9aIyUpcv9W6kzoU6MqVW7Sna76RkpK722au+V7X7aGp4aSz12x0vxal7HqNnJEssd0sfCDkk4&#10;PIByOOorzPwPr3/CBXq/C21m1zTtRk8TXVrpR1S0WR5FfMomQhttxa7TtVl5UcFQRmu0+GcHjzwL&#10;8MLJfGXiqPUpLewj868a0TdMyxfPnaQC5YEk+1YfjH4faR8QfF+h/tEaDqFpqEll4Wn0+C1jzH5k&#10;M7q4ulfrlCDgjkBmwecVXuyp67/1/mPDujTxFWlUlem7pNbcyTcE7pLW9ndLe/c9E8UtaQ6XNBez&#10;mGS8ttsjRjg4xlgexHX6V5Z8TvhdovjLS7r4BR+LfEGk6hqtn/aOh+IordUtlYHiCCfBBkRgH2dQ&#10;pPJFdjpdj4hmlma78Ux3GlKhi0+2uoN0iTgDL+dkEjrhcEEc5Fcp8SPhfB42+Huh6HceK/FVmLXx&#10;JDqNnJZatm5srmNzyDncYOcEK2Qp7ii99X0/T/P/AIJnl9sNXiva21Tulez3Ts1ry21Wz1V9ih+z&#10;D43+Ini34GtrXxI+Jei6tfeGtcaPVtW8P2J8x/IcpLHNHnAkz1aPGRzjrW74p+IyaZ+1JYeBrjw+&#10;fJ1XSYfK1yGT92keDvSUZ4bJjKcYKnrkYrK/Zt8DfFH4e6TqUnxQg0mHxxf6jfNqN9a7IbHXI3k3&#10;wX88UXIYfKjuvzDnINbGpRalYazN8R/ix8I7ppLOSJtPk0y1W8ms5ggTYskPzXFszN8rlQVHLKMZ&#10;qpP4vXTy10/r0O3E/VZZpXcVGUWpKKi0k3K1uRK10mrrpbRxUtDg/wBpD4ZfEeb4geFfEfwn8K6b&#10;rzaF4k+1X3hO6uhA1/cSACS8tXc4WRUBG0EDJya1br4+/Aj46z+LNFtNYTSNa8Nx29jrmneLbf7G&#10;Y2kcbbabzgAW3fLwSrEgjOa2bPxX8OP2g/htcePfAnhkS6po2v8A2ayt9ajktLi01S3cB1O7BRsE&#10;jcMhu+a+Y/8Agp/+z58bfiB4Zh+Mnh/4baZqjWXia0udQ1jRd/8AaUunRqCI7lQQtwsTK2GPI9a2&#10;oxjUqKE9Ol/m3Z/l0d97nrZRRoZhiKGBxsvZTg3FSbSablF2km7STu7fC13kkkvujWtGbUfDsFsq&#10;TWU0cCrE1kod7b5f4R0IwMcdq8/tPEvhfx141uNJtPE+m/2V8PdS+2alqVuU8mzMlttFlN/cYBmk&#10;Yggr8oYc1o/Dn9ozwN4oext9Ov5laDw5HqMPm25K3CLCH3LjuDgbc5PTmvnH9ib4C/tMeANf1RvF&#10;/wAS7e48P/FI6pq/xI8K32khri3up1k8u+024wQxKPEWjk2gFGRlJAIzj7GpC8pWemnfv939a2PI&#10;wGWSp4fEzxM1TlTS5VJP3ua/NbR6qEZJX05nFNq7PpXx1qh8O6daeILTWNEtYNQvrZFj1K+KwTqO&#10;SI2XncUAIz0I54zWX8Xdf8GfCm1T4hS6+un2viW4t9OEVzKot3uJCfLG/pGzZ4JO1j35rm/E3wz8&#10;Fx3vhDX/ABJ8LrbxF/wglkYLfVIUG4IIf9bFGxKnfjDxnox44rotd0r4XfFj4W32iT6Ppup+FNT0&#10;vZHp+qWhxbN0RGQg7SjEbWA+XtWcfZuSUvK/k+tvQyjTw9H2UrylG9pWSV1eyW715UpLmSd7rzMW&#10;70S/tF8E/CrV9Zvrzwxqtxdxa7a6lYreRanC6HNpLPn9ztP3WBznjmk0f4l3fhb4kaz8JPjD4NFv&#10;8P8ATY9LtfA/jSxy8N1dSy7VtZ9jHyGRtqhiAMISxwwrmv2a9ej+E9/afBq5gFnosN1/Z2k2d9cK&#10;ZI7jeW/dyk7biPg4x84NepPpuneIPEcmkaBaW91p9v4mnm8QszESWN2seISI3BWZCx5XoMZ71MJP&#10;lat5K/T/AIe1nvp6I68Zy4evKlVXNCzakvd3lzc6a2nb3VdyTvZX921X45eH213RxeXWuXWgXuh6&#10;tb3ei60zRT225HXeXVwV8p1JRicYznI602LT4PAHjC4u1spLHTdWnZNNg0+1BezupD874UkSRZw2&#10;BggZNefw/Ea88L+ILf8AZG8Z+EtQtdQmvp4LXWLS0ZrW9sZfmN3CXLYiMh8toycq3A+XFemab4n0&#10;rxbBrNr4Q0ldUv8ASVQXGl+d9md5PLxuVmGFkwPlYYwetac15crVn/X3nNVoYjCYeMJawabT0s4y&#10;cUpX1tdrq2k7rS7v4z8Z4tH8Z/ETwn8Jf2h5mtr641uSfwb4k8Oztby3GpQsGVwvVNqDDE7lI4r0&#10;O88Y/ED4XWN1q2v+J7TW73xR4g+z2Fp4gX7Kro48tLMSRgorN91Hbgk/NjNZnxA/4V58TfCvhez8&#10;YeAPEAmbB8O33iK1EeoaPqKS/KrXK58qQkEEj5XU89a3vGGneDPjk918E/GHgLULXUvDOqWV+trf&#10;ySRQ3gXEi3MMkTDzE3DbzwGBBFF1zJXen5/8H87nZOtTlRo06tN8kebnSSaS5knKGt0m+VSSaV1o&#10;0npqeENG8P8AifwLdeC/+Edbw/D4c1JV061Hy+S0I+bGOGQEsrA8H6Vk+G/BWuXXiOfWLP4qw3z6&#10;J8l3GIYJGjsjmRLOZkIYcHKscMB1yKh+IXiW48IadcxNd6np1zqWpNdafdNIjyRTIUMkJ7tDIARu&#10;52gnNanw88B/DjRtc8Y/EvQ9PWObxhtl8UWtnM8kc0ix+UWEROASnB24z1HNT7snb+rf1scHNUpU&#10;J1W3afw6KXvXipava6ctU2+Zdncr/bvg7J8WNcvrbxZ/ZevWWm2s+uWct39mDxzDFvKxb5JAegYE&#10;jtXjv7Vs3gzUfFj/ABKufGPjTTda+DuvQQ+Krexuwkv9h6hGqyTxgAkwHcGaQZwFJHTj1xl+H1t4&#10;bt/hHr3h1dNjuWXT/Dsl4v2mO8tVYNGgd9xwP7rHcCPUVk6Pq+h2nx6urDWfCl5pfiXWrX/hHkh1&#10;K3xFrVpboT5kLljHKkaOflIDEEggitKUowbkvnbz0f4XtbyO/L6iwuIdaKnLki7JtaxXKpd/dcOe&#10;LXvcl1dtRd7y+GF8Ka3oPgzwN8RL7VfDLeEf+JW17eG5luJHJ2TLcDHmHyiCAchh6Yrn/jLcfF7x&#10;N+zd4dmuPgNa+Ihq+t22nePPCs0okaTTfN2C5gWMlH6KzDgqMnqDXU6J4e1PS/iXZHR/AkP9haT9&#10;l0q3uNNk2Lbsu8tm3UgW5jbHzAFWR8Y4rgP2hfjr8LdP+Ij/ALHnj+a80DUtQvLLVPDd473dlBf7&#10;33mOC6tzlJ0kGEIO0scMCMiilzc3Mle3a/bf5MMGquIx9JUo+0cbTbteXKm+ZtRkndcyk+qaTurO&#10;0/x18R+KPgcviLRPCnw7s9W8G3el2HmeH7y4Vo9OgztmuCjAkxL8qlRwMAivQ4PEPw0+Ln/CIeEt&#10;H8W2Ok+KrW1t9ZsNGabF0LNBsOB/HEeM+2KqfF7XbnwzqOi6hq3hRdc0/VL2DRf7WWT/AEu181SS&#10;brOFeLcByM5JOaxdW8U+AH+Ot1qcn7POq32t+BdF+zP4htdHJnhjIDD7M8ZzNE6545wQeBU/Z0Wl&#10;vzsv89jOP+1YWEuRqaUpc8WtWoxguZSdnrZSeknfr1634k383xY8DeIPCnhafw/e61p1/HPb+H/E&#10;kZjguJoW3RQyHhomaQfJMudrFc8Zrzj9n34lXXw18B+F/CvxKFjI1zcjS9St2hjtdT0W5uLh4jHf&#10;wj5WiSTEH2lflkOw9Wr0LW/iJ8CfGmn2XxYuNAjvrvRrOQ6ZeX9jJC8Sy4EkO4gcNjB3ZUMOx5rj&#10;PGnwz/Z6/aM8N6j8PrzwJPqmo6VeLBp95ZXgXUAqypdKFnVg4kjMgk8pmwcK2Dwarmi7Xei6rf8A&#10;r7tflacD7GGFeGxNKapuScvdV4tJxbTurqzi9ba6O6V3Y8R/DL4m+FfiVo3gfSPFsbWWqaPqUVut&#10;1ZFjZ30TbrWZyq/NGYswkMwIIB5q78UfjRZfCbwxoOo/HHw9qNlayXMFp4i8Q2cKyWuk3BPyNcgN&#10;ujjkI+WVcgdDXHab8VPAOvz+G/GEfxM8XaeqajqGg6Jr8lvdYuJvNxcWd9BIrL5u9QY2bBxnGM4r&#10;qvi5pHhj4o2GoeHpdBk+IHhrxNoyWd74Xa+iW3S4tslmHImSfnqG444zRHl51z3Wmq+dn8193Q6J&#10;UZxrUY4yGivzPl5G2pSvaTtG/K7pSdlKKUrfawf23vBLaRoA/bm+EfiSRNc8F+F5JnNjeJNYa3YF&#10;0Jhnj58xCrMfMQg8D0r1n4YJY+IfDek6gvg+y0fUhoNtOsdrD5cK29ygm2R5UcZwTxnPWuU034X/&#10;AAKtPhv/AMKYb4a29rD/AMIXbx3ui6pG08lxp6NxA2GHnbG6lcNnBzmvK9c8S+GP2d/DWlfB34qW&#10;0OveG0uL2Xw3rl/NLL5FvFKq22nybisu+CKZ1UsT8gwScCqlUjKCutV2V7rS33a/fuTToyzLBxwF&#10;BylOEmoNxSk6dm7aSadveajf7Ts90+7+MWraldeDvDWqXtg2rS6LeTajY3V1aIL23ZImZAMfxPEx&#10;U4HbkGuw8K2X2EmfV/Eoe1vohqOiySbVFs8sajPTKOD1x8p9KqeNdU0XWre30y906GL7FdWlwswk&#10;JS5hdtu0fxRuB3PFXPiDq+l6HLYR6jcM8NvIzw3a2+0xQnHyHHDgiufml3OOVSVTD06KjZ+926vm&#10;06LfpbRvRu5keH7P4gabpd5pWp+J1j16xuxd/bm/eJcxscBScDcn8q1dQ8Ta5b/F7TNUurvT1Wz0&#10;eRdR0+8g2yK7AFJbeXujHgr2xWr4bvtB+JVhfX/hXV7aaNbhRaywMrqF6mPjkfSsSQz+NPFsPhPx&#10;P4WW3utNvFksriRgyzqu7mPuQAckdjVS5tLGXtFUqTdSKVk+ZWSaulfR628lt6bzeJ9B/wCFgeAN&#10;Y8JWvhaxv4rq3kF5GJcKlySJPJkC4ZeQMMOc4qt8D/DGh+Hta8VWvhW21axjvrhNSuLG71CSaJLl&#10;0APl7s7R8uGUHr2qpovhjxD4S+KY+IFlB9muru4Nj40ht5G+z3af8ut4qnjeNoRsdj7VJ8Z5P+FZ&#10;6ppnibw94kutL8+SWe4bbut7puP3cjfwE54Pei9lf7zT3qkfqdKd1UV1vbm0bTV2vsqzt8LT01Sx&#10;/hPrfj/UvGHiS58R6dHJa61qJS1mVeAq/L82QN2CDgjkdDTvif8ADPUfFPxe8P67p/iDVNP1Lw1r&#10;kdzp8Qm2QXsTR4mhfA+dcdM5wa9A0Ia1e30mmz2Ef+jzR3lm7fdm3DLAH1HX3rzb45fGD4p/D34r&#10;eB9OttHhutLv9emF5cXEI3CHyuYgR0bJyp74xTjzdzXC1cRicxf1dRjLklpfSyh56O8VZrTdlX41&#10;eMfjD4R+FN/oPg77cupWfiGOWHVNUjNxHDCZVmCsY8N5O0NHuxld4zmvR/EfxS1C78CaT8X9DsI4&#10;LG+05byS1uPvQ5GWj6eoI46irHhzx/YfE+G+FnoytbeXNZrMvMiS5+4y9wwwea5vxXYL4m8CS/D/&#10;AEbVTp+saNcCWKzjj2K33TjYesfOOOOaXNLozFypVuSlWpKMozbk/KaSd7dmlbtd6au9Dx54d1Xx&#10;BceCfjt4J+z28umXUg1LTZGPlTRTR4LAjlXU4we/Q129zrl9rvhpfEFleqqyRAS2sluARMh+YH1B&#10;qvrWjXq6NJZeFXm024kRJLize33RyybeVXPHOKb4OvJrTUpvCmqz/aomuYptOYQ7ZIW2/vY37cHp&#10;7VUr3sc9Sp7bDxej5L278t72fezldO+1/Q4n4d638X/hX4F8QaT41jg8QW51qWfQLqyXMxsXYOY5&#10;UOFJjXcPl6gCu8m0bwpJe3Xi7w3b2eLyzt7yTB8vzG24UnJwHZcLzg9K4uG08XeEPitqXgHUPBFx&#10;qfhs3Q1TQNUWQf6KzHDWwAOSASWwexrY+HY0r4iaVrnhaXT5Ib7w/qEdneRiQ7pYceZGTnhgVP4Y&#10;xSd5M6sZFS5sQrJO0pONrNS5d4p6WaV1paT9CbxrNovjT/QPFGg31rLprWuo6TLtXzreVhgL/vIe&#10;uPWqfxgv28H+HrHTfEWgzaxp9xfRpJ8oKymT73Xo3PTvV7xHp8viDwzp/jbSoIXe0mEV9a6luUyR&#10;oxXbkfdYEde9W73xx4L0hlt/FFzatoepX0cSySv5kcFw/Hlvn7nzdDS+K6MKUpRcOWLkot3ir3TV&#10;k7Pe+7879zP8VeG5dL0DS9O8HwLb6fYh/wDQZIlkWHK/u8BjyoP8NLq3gNfGul2Ok3DSWeqW8TSW&#10;t3p90VeNWjKHjPzIScFT07Y4rpLmG20e0bQZpRDNqV5IumtPlkOxchdw6DHTNeY6+/ifU/Enwu+N&#10;XhRft1rpviaRNZhtZCs0dlJFLBOu0keZHv2NtI4KgijlpuWr/r+rFYWVatqpctuZqT6vlk0m9nzN&#10;OOt/ns/RPAcNvpWjR6D4h1T7Z9ht44pJ7iTezlU2tuz1J6/jWTovwj0Pwcr67pjzzG382eGzdV2L&#10;G5LbYuPlPXArS8Z6Lq3i3Q7rWPAVxYSG8DoqXC7VeRTwCw5VhjH1rQ/tLX7P4f6fHq1tnUJYfs95&#10;tXIjk6Z+lFk91scntqsYuUJ/G7Sje3Tt95i6tpCa0dF1Hwzq5Sa7j8+7uJIAzXUKcbJAOpXOPXiq&#10;vxK+H2ja3fQ634w0K2vrKxhja3kNsGaKYMPLlRuqOhx8wIODzUvifwhrdpoTXfgjWzZzQMGt3Rtx&#10;tZG+8wz95T/dpmh+O7YXGmeBfiJqFtHq99JJJKg+WO8RBgug9DxkevSl8TszopyrRSqUZX5b6L4k&#10;t29F0Wl+na1jZ1FtY0DUdN1sG4uIxMv9tSxQ+YzwiM/Oceh781i+GtW8MfHPRbq+0rx5pvijSYb6&#10;SCSS1jVZLaRefLYHDIw7HgjrXWiy/wCEc8QLqcM8zWdxD5SqrEhNxyCfp29q4uX4XeD/AA18Qbzx&#10;x8O/C0FjqGvb4PEF1aZUSTKn7qZ484zjjcByKqSSvoY4edGcXradlyySVtLtp9U7bNPsrO6ao6r4&#10;j8N6BqGk/Cr4mXP9r6D4o8zS7H+1YQ6TfKSYJyOM46MSM49a3vDfww1L4aT6XF8OtV1S70GDRJrS&#10;PS77UTMpZWLRrufORj5FJPAABp0FxYa1pDeGvHPhePzlVfty2a70D5xvU9V4wcjkGqvw50Lwt8HN&#10;G1q78MaxrF1oF1cNew6fNcveNbYGJVgVvnGT8xQZ56UoqNrXOipUl7FwjdPrHeE221zK20rNW01s&#10;3dbGX4ojm8ZeCrHxRafCK8udY0Sz+2Q6U9r5GoWt9Hu2BdxGRhmA57nHWqfiT4iXXhTS9H1jxD4I&#10;1K4W8Sy+0W8lkPNtJtuXbfkZwfl9QfWu+MGqT3i69p+rtfs0CR3ibioe3cbkbafuuOh9QagvvtHi&#10;Twh9gsbYSXW5/LhnYZwjDPJzwThd3apcb3FTxVP3YzgnFPu00nrbXZLdOy8y74nvtKuGtb6VGZY1&#10;VpJFjO5UIB/AjvXPxas/wmnutR1XWb7UNH1jV/PRktjPHZx7Pn+7kqnAPOQDW5PrGj3Gr6WJIJ7W&#10;e9R4hGf+WTBMlW7Edge9U/DkXhe9mm8T+E9VF7YapJ5V9DDcMY4pIwUbYn8GejD1FXrzXRyU+WnR&#10;5ZxfLbbvrsnZ2ejafW1rdRnhi20fwb4f+x6drFxfabrOtS3EEk8xkMPnneqpn+Dd0XtmtiGyt7rX&#10;GkmWCHU5LdzJJFJtaeNWwp6Z4zzniufnsdW0u3Oj2mmrqFrb30bKsMgR44y/AAPUqOferL20Q1Ka&#10;90q7je7s1Z9HuGU7ltZHXzIT2Ybh9anm1KqR9pJy5tXfXve1r/hf71qim/iS48G/FHSfC+reH5f7&#10;L1yFxJq1vkxWt2gLKs2OgccBj34q4+k6B4p1OxuL2zkt9R0/Up47CRbho5YhkZZSOGDD+E5BFT6t&#10;d2WtWmqSaffJujXyLy1lGfLfIIUj9c1Oxu54tK1CR4Vmi3AxsAd7gfKQexp/l/wQlLSMl7srWer1&#10;dnrbzTs+lku7I7vUJdDM1xqWpQSRy3At7SRphG2ehUseC3XFR/DnW/E19Fq/hzxp4Xt7HbezrpLR&#10;3AkjvbIAASsvVHycMv4g4NQ+Gbnwhq2jyRSxRQWupXhKm/cAPebyHTY/RiemOvar0ekvok5tp7yM&#10;R2v/AB77usOT93PpT97RkzVOMZUpLXv1Vu1nbyad/kw0ayGkeHrLSkv3W1s5DBEscpk8pQx+VieS&#10;ADgZ6Dirz6XJqWmXlvcXMCtHJ/osyxg7AOh+tPXTY0trb7UywzNuWUKuFlLc5+prJGgT+GrhbKO7&#10;kazmbMkckhbyznr9DT1SMeZVJN82t77b66/11Mn4faVqfhr+0I9b1v7dHqF8w01mjACnHoOnvWZ4&#10;O+NGmWXxJ1T4PR2Ulv4i0FLa9kgLHF3p8/8Ay2BxgFW42nkcV2+pJJZahDd29rC8VujSCJl53Y4K&#10;msaG9g1bxbea8dBW31ZdHit45JNqw32XLBPMIzlMd+m6pirOx1RqU63tJVY3uls0rSukrrta6frf&#10;oYOo/C2+8F/Hux+K/wAM5YNPgaG5i8ReHYY0ittWjmIZphwPLnV8OGH3jkHrmu4GpeH/ABpqFxZ2&#10;XlyXOkTAXVrcRlCSy5Uj1BHccZqv4Q8eeFPiFaebY2N5a31pK8NzZapZtDJCysUb7wwwyOGBIIwR&#10;SS2LPrbRwSLHcRfKqtn51U57daryWxnXqV6slGvdThHlu97J9e+7s99tWkkcp8Rb3xVoXw1mPg29&#10;DapA0g09L6PzVS6Y5VXIGfLz8pPYGtrwb48sfiL8G9N8feJPB8lpdx26yatpO7dJbTxHbLtKn5lD&#10;AkEdRVh5o9X0mPUbrSnt3OqMtzGp5jVTjeD3B61nyWy6dfzLoWni3mTzpLeK1lAiuZivAKd9w5Pv&#10;U81lbubXp1KKg42mpN81+nWN10bs76236nRW13oEPiVtNbWWjurtI/s8ckxxMCC4VPfaCSOvFR6z&#10;d6H9ikOo2qwlpgzSLMNjp/z057djWLY3f/CRQ6P4y0XxNZmwsdU+0zeXGrGX900bwSBuY2Ry2GXn&#10;A9KpfFbw/pfj7S7jw1LqL2q3mmyJNLZ87I8Hp24Pajm5vQyp4eH1iMZSa/m3vFp2emnSztr2O0sd&#10;Cj03w3Jp8bxmGZmdVkbKgPyefQ5rLvZf7Jim0PULoMsNjlby4KhAM8I/9Gqp4Ru7rRvhjoOg+Jdb&#10;j1QTWsdmdQjj8tnjC4VyvrgDPoanl/sXxF4clttSgh1Cx2vZXoWTD4yMJ78c021ayMo05RqPn1XN&#10;uvXdXt2ejseefEH4q/FT4bftD+DPDsHgmd/CWpXUMWoavZqZ47S3dW8wzKPmjJfZsfBA2kHANeq2&#10;HifS9fmv59CuZle38tWZosJIWG4MM9cDr6VleKYtT0DXrC8s54zaT2wguo51OfLUfKuf881Vv9M1&#10;fxN4P1jQNH1240O6vN39m30MSs1qcBVlXPDBjng+lPmex1VpYfFUaTUVBqKi5K9n72spKzd9723W&#10;q10e14iurREXWdUMlvb7R5lwvyrG4PDNntmsnXvDvl+PbDx5o2r3lnqklqtveQrMWs7uHIIEkfc4&#10;6OORUXh/RPiPd/CxfAnxfvdM1vVEs/KudUsYTHDfIDjc0Z+65HXHGelXbHzb3wva3Xhy8jMtpAY7&#10;WO4l/hThlOefbNEviav8zGK9g2oyTs3G61i01o9ejt1S2T0aKPxatNSlW28T+EtVtbe+t5vNubLU&#10;JSsF5bRn94u4fcYDkN278VtahrMZ17w7oGt+Gbiay1qOSaO+C+ZDZ3CRq6xyMPu7wW2MOCV9xWJ8&#10;VvhxafG34S/2TDfSWGoWkiXem3kchDW1xGc7Gx96NxlHXoytWz8OrTU7TwTBZzwM1q1iAkPmFvs7&#10;qMGIE8kZ+7noMUbS9f8Agf1/w4SlRWBi27yi5Rts1de60762eqv2ava126xpsOs3N1vlM32GVLiz&#10;b5lkt5F7BlOSOvByDVy8hXVLex1i3mRbxlaOFpI8ZVh8yn0NZNnP4r0DxXY2MuhR3mj6pjzNVa6C&#10;TWLBDtidMZcZ6HtmtTXJb0aEpsl8ieGUPtRsjbmj7JjKMoygrq3R3T30aaW2q1W/33MO/tfHUa6a&#10;/hu4s47uzupFulvt2GhIyE+Xrk8Z7VsatHq39pr4jVfskn9lxwjdhoyzSBnXPXI6c8EU3UNSs9b1&#10;FdGkKi5VVuJIdxWTaoyCvrz2pxnnuLG5WGZ2+0RhvK3dXB/hB7eoqeValSlJqLaS+XRu/wDnbTYw&#10;bXRbq707UNU8W6FaSX9jq32vTZEhIKBcrG4Prjrj16V0HmtaeKNOtLrUYYW1KFxHbSNk3LKu5se4&#10;qLxHbr4m8ETafFeXEckqFJHgk8uaBsYOD2I7dqhj8O6/afYL5daj1BbGxZIft0Q82NinEhYfxHoc&#10;dRTWm2pUpqqm5tLdW7aaW3S19PLUoeM9P1+9bW9HutQgawvI1GlmKQJNBMuCAN3DY65q9d6/fabq&#10;Gk6VqupzKdS/0Rma23RtIqZyx/hLdB2JphbUfEHh2Ey6JD/aFrcRTKjNxvB5II7EZp+saRonjWCd&#10;LWW7YWuoQ3N1ZqxVt0bbgyH6jtwcYpLcacbKNRaK6dktNEk/no+l2t+pf0y6u7fxDLYT3Ky2F5bb&#10;bdPJKyWkidYnPcEcg/zqmy6Q2iWjS3v2aNtQJgjyBuy3EfPQk81A0+sSQz+JNKu47yVbqa4hjVsG&#10;WFtnmRH0dRwM9M1oX0ek+I0tWe1MkHmRahbs0e5GIH3T6EU73VjJx5JJv527rTb0/J9bmV4jstK8&#10;B6ZJdXmox29u2qLPcT3Mm1BJIQvOTgHoPSrvju10fRJdFvdZt2a1h1KJOYTKEkkyqt6qM/xdqqeK&#10;PB/hr4qeD7nwL4/hgvrTVFYTW8jFPOj3Z25HQjAwRzxS+HNHu/Cfg9dD07xDdajb6NtijbUJBLMI&#10;l6IzdWwvGTzxT5Y8ptFx5IylJ86bTWyaaSTT73utV2t1RL42a80gah450K6+0W8GizPJAq+ZmeMH&#10;YUx36gjvVTxCNb8YfCXzYdQax1HVvDrRMbGUo0NzJECskUmPkYMRjIxng1p2F3cWuvT2cdiv2FfL&#10;dm3Y3K8ZO8D+IZ4PoazviP4lXSfD2jtYRv5l9qkFtAqMFJ3OOOeOgPHfGKPn/VxUeb2lOEUm0009&#10;NrXSfp1C7s7/AFH4b6f4O8W6lJeakNFhjvL66gH764Cj53CkAMWGflxk/WneJX1DW/AEUJf/AEg2&#10;43XFszJ8ydweoJx3rpfEcVnfW9y5OzyWCtKvVee9Y+o3ureEfCHiDxDNpS6ktlYyT2ljZ4V7qNU4&#10;jBPG8889KJJybv1M6VWUuXlWvNdLRau22yS28tCz4VuJb3wq08Nvtk2hmty4OGA+ZAR6+vvXO2r6&#10;tB4ZksPEOtae0Vu8DWt5q1j80SvINsEyn5SRnaGH+yeorR8MrYLZadY6c9xbtdRebdW1022ZC6ZG&#10;P4WKk4P0pnhSzu/EHgCW28UtbfaLjUpEmWSQSQy+W+BjPTIUHHY1O+iLXLSlKT25l67va9+iflqr&#10;ml8Q9c8VeFdEvtd0Lw1/a01tteTS43w8sOf3hTPVwucL3rP0648FeLPCsXjLw1prwDVNskV1LbmG&#10;eNx035+YEdMGrmh69qc+iyNdW8iXlqyqN8gJYliOD36dak0iX+0nvtKuYtyw3IZcKcNkZKv9TVX5&#10;n6mcf3VOzVnF6tPdaaNbPWzT9b36Ngle+0z+ztctEluIUkhkuEb7u5cc+qkH6Vz/AIX8V6N4Q8Ny&#10;eEL0tb2/h+SHS7VrrIYyNgREMeqMDtBPcYNdNZ6a32qS1nEscxl4fbw8RPY+3Ssfx94am8QQ6nYT&#10;6YzfaIS25YgTNGmWCqezq4VhnvSlzcuhpRlRlL2dT4W0/TXdfJv+rmxdS3kHiwQi0byFtmaOQOMM&#10;+3lT6Edu1c9c+Fb6z+Kui/Eu18T3lvBJZyWV7pPmD7PNn5t7Ked4xwR2q/oXidNR0GabXbxre6SG&#10;BpLp4SsbMxC7vQHPysOxrSvbTT73zNL+0Rq1neKJEkXcY2bp+frTXdExlUw8nG3Rxel7q1uvqv8A&#10;gaFHx7rw8LS22uXMyJF9pXzZJBhGiPBBPQHJHXFWtW8RSaRrmjo+k+bp86yPqV0zHdY4TMTED7ys&#10;flPvinamkGs+F20rXVhYy7oZo2UMjrnHIPY1N4egK6Z/Z5aNobK38pYzyy7eg+gqupn+7jSXMrtX&#10;T801ZNeaeq+V9NCn4S0xNL1XVLie1NrctdtaQ3DzbhcW+7dCfrlmGDyBxVW9TUZvF0hubhfstveR&#10;tb+WMeUAvzB+zAnkelN1vxRa+DfCVvca5FcTNdakFhWO3aUhpH+QEr90DP3jwO9WoydX8OjUEikt&#10;riSb9/bzYcqycMOOoPr3FTpy2NP3ik6klpL3b+ltv6stivfprccc9jeay8cc+oRy6feWzqWYE58p&#10;geoI4x3FXdX1G9s9YW0hZpFjdS0cZ285HQf3QTkj0qO20cNLDHf2kPlyyecrAfKJF/1eAemKfr+n&#10;znU49QjuWjm8okbSCrlRuBx9aPecdSeam5pO2z6en+Rq2V5DrFhJcwbfMjLHaxGUkHTnt061kabF&#10;KNFXVY9LS3mlYlo7cL+7ckl+OOp568nmqot9O0DWbr4jW9teLKNHjtdQt4GzHNuk3+bsP8SZOT/d&#10;OK3hBbR6butvLktZFBVomBDqR95SOv8A9aj4tzOVqfw7Nr7+q/FevlqjAvbKDXY4da0eR01COOUR&#10;qJCscpP3kdQcHI79jV2yXVdPsmsJpG8m4Xfa+ZCAbZscxuf4h1w3FOTTNHM1uGhhkt5Ish1k24YH&#10;huO5qu66roGvx2puo2tFsyLdZs7nJOdue+2p2NObnXKumqT/ACv5f5lzTbmHUluPD16Csm4HLYw6&#10;gjp+WMVF4juD/al/Ywy7pY9K+2rBjdn5thYeh4xx61LodrcNef2/9odYbzmazmUHyZV4DoeoDDqK&#10;jmaZvHdzDdaQ0lu2mxmK7ib77BiWiI69Pm/Gq+yjNcqqu3RX+elyj4/8PaZ4pFnZalEJLGS3WRoT&#10;lZYvlBR1cEFdrYqzqOlRapbw6ndWdleXNtCgt5LuEF1bPLq2Mqcdxjmk8I+MvC/xE8I2/jXwbdR3&#10;mmLNc2bbhlswuY5FHuHBBHpWh4g0K01fRPsUZMcflfKUyNqgdKHHcp1KlGUaU7x5W012d9Vbv0ZT&#10;urm10vUrTw/4lt4W0++LGzmupM4uFG7Zz/sgt+FUbW3/AOEJ8P3mpabCp0uO4S40ySAiZZYXy0gU&#10;DJA8wnHJ/KrWgW154h8KW58Rx28yy6bLG21fMjB3Fd43f7PGeo5rG+H/AICs/hBDY/CvRhfSeFXt&#10;hDo8ctyZBpUoDFogzfMUcsWXOdpGOlFvdNo+zUJRb95PWPR2bu076StbSzuubrZPrdTtdOma2xCF&#10;jjUSLiQrjPzDp781XGm6dqmi3E9m0O2aMtM0SgrJ/ezjqDyMVJdR2N20tnczfvIYNvmMcOMdCT78&#10;Vzfwy8P+OfBiapY634l+3WtzMJtFs7iAD7FGMl4t4+/uJyCelV1MKcf3Lkp2atZO+uutvTfW2nnZ&#10;O14Mia48RzW+o+F7b7Hp6quj34wTGdvIXPzIMcdecVFr3w30rV9H160v2uFs9e01rbVbGO4IWdMt&#10;+8R1wyS7Tt3LzjHcVUsvGE1p4Zm8U/2fd2bLDcmSyu8KdyxsyAn3wFz6GtD4KeJtI+IPwb8N+JrX&#10;RrrSY9Qs43k027ctJaTZ+aLJ6/NnB7ipj72h1VliaF68dEnGOndXffe6vp11TWl4fhD4z0r4h+Fd&#10;RawaaaDS7hNOaWaTO+S3jCEZ65GBnOCScnrUnijXtD8OwR/EmKO6u9PvraK3uI7NWY7fM4kCeinO&#10;cc4qTSvB1v4Uh1vXfD9hHHcapqdxqF3BF8ouZHAXJHTJVVGfatC98L6Vr/hyTQ5XZrdI1MTQy7Wi&#10;kHzYBHTaaOaT9SKk8KsU5xvyNrTrayv+NrPy27QapokemXtxb2d1NNZapG0UlushYHzB8xT0yDnF&#10;ZCeENS8M2Eui+A/EH2WfTdFlt9NhkjLRCTYWjkKnrsOMjuK1LjTDNYWuo6xKZnOoRzGe3zy44BK9&#10;uOuOK0tbs7tLLUL2G1+1TeWTDHbthnH936k1Nr62IjWlC0b3vve1m1prfR7vexzvwV8Q+Ktb+E2k&#10;33jiztLLxJcabt1ZIozHHLdgbXlRcnCO+GA7A81raNrPh/xl4NbxX4d1m1urSZWWK8tZhJE0kZ2s&#10;AR/tggjqKPDFtdSeIdRu2CTaWdNtjpsMkeJYZ2V/tAJ9D8mB2KmuS+Efhzwp4J+Dd83gTSza6fDq&#10;tzNLarbmPM0UxV22+pAHI+8ADVX933jWpGjUlUqR0blGyWyUrtx11VtEt9mvMi+PXjY+D/hnpLeO&#10;ID5NxrVrFealYxyslkfMBWRvK+dFwMFhwD14o8D+P/gt+1tbReMfBPiW1utU8J+InfSdRsrrbcQB&#10;G2upIwXhlGVZTlT3GRXoRW01/TzHaTRMzwrKy4BJRxkbl96888IfCvT/AABo2p694C8L6cl0mpSX&#10;FjDbQLCyxyPmaHcv3g3LDPRqfMo9/wCvxOjD1sLLBuOsKyl7rTtH3tGmmtE1ZPW1r3Xfs/Eti1x4&#10;08P+Kopo1k0+ae3a3ZcGTzkwwU+wGcHjisv45+I/Hnhz4ax6x8PfDbazq1vrVh51pE+2QWpuFFxK&#10;vqUjJbHQ4NZvif4pppHhnxF4osfDd1qC+HCZL7TmjMVxHGoDSvGeknybyCO4IrrvD3jXwp4w8MaX&#10;4+8Laqt1puoaSl/aSKCHktpEyhK9QexHUEGiLWrX/A/rQ5fZ18P7KtUp80Yu2uz+1yu2qvzfPWza&#10;Rp6jJZ6irLaNHJGxIDH+HuM+lYputdtdJkk1DS1mvLNm8qOABjKucjbnuRwRU+kXtumtzwMyMZ2C&#10;RyLwWbZuww9cdx2p1pdXyatdWt9YZhWZfscsTfM0ePnY596e5xxj7PS17Wev9feVbi70HUIzpUi+&#10;XJZ263McUg2bGY/KVPYg8fWrl3DPZQ2you5jb4dmba2/j8+tZekWeqyQazYeJYLeSzmvAbGWKMqw&#10;hbnDE9we4qfxh4lk8M+HR4kTw5f6o0can7DZqDO21wp2g8bguWPqBSRtyt1Iwhrr30u0uulut77E&#10;+uG+S/gl0wRzTRqqTW8rZWVe4+voaz/EOp6TNZtr+k6p9njhuguoS26hvIlQjJkHp0BPoa6CUaXP&#10;fw3ZT94yhoZFXBwRn+R5rH1DRIbW7eMWrIs14kkkka/LIvTD+oPeiSZNGcbq/T+n/X5of4s1i5vv&#10;BMmo6LpsNxd3DKIbOWYKrtuGV3+65Pv0p+gWs+ieIJ7aC9nk0q8RYtLtrpgyQyqC2UbujA7fYpXK&#10;/CH4j6F8Qp/Hmi2ml3Fv/wAIr4mewazuo9vKxh1mTjhX52/Sun03VPDJ0/Q9OtAzJc2r3+nxlWDh&#10;VOHI/wB0vyp7U3pLU2rUamHUqEov/h4qS69Erryb1sYHw78QfEmfxVfSeJfDGnQ6SJLiCObz2W8j&#10;uFcbUcfdZGXPzAgjA4wa6ywW2WxD26zKtnPJEfNh8tlAOSMd1yeCOtYeqaFr/h7XF1rRPEUrQ6hq&#10;H/E6tb5d8bhYisTR90IOM461e8MavrK6NaxeJoLdluGaO6khmO2J8nAG7kg8fSp20YYjlq/vKaST&#10;torrv0fX03Vnu7FufW47K+hs5tPmazlhy14rDbDJn5UI6/N2PSodbj0vTbf+xNJt4YZdRuAZrXhA&#10;2RuZlU8ZI7cZNJF4b83Rb/S7ucbpJGe1uI2+6Qcr+RHSud1OXxXDpOl6LrcK6rqUdwks1w0YhEsI&#10;lyyrjo6Lgj1xRLbUmlTpzkuV7PVd+qfbTrqunmzoLLRvC+s+Fo20vTo3sbtUkWGSPMeUfI+U/dbd&#10;k9sGrHha6sb2G71WBJBN5xgvo5sh4nX+HB9iDxwc1HoWqz3FzJpa3SMrSb4N0eN6O2R075BH1zVP&#10;wz4w0bxv4N1TxB4NvUuD/al1p8ygY2XkD+XIje4bH1GDTXdGco1HGV72utb7X2v6pfgSz6lc/wBq&#10;jRptP3QXFnJPBqH8MTq3CMOvPbFW7b7VpVkZWCkIwfy1Yt90Z4z3PXFcvYap4h8YeDNPuta8LR6f&#10;dWetNFqWn3hIZ4I+fNiKngseRnggc10niGCbWYIr3Sb2ZdyslxGg+8GHX/eHag0qU+SShKy1afVa&#10;eavv5aficD4//tLSNf0zwp8N5bSO/upXubfS9asGewvIWlW6ng39YrjYJDEeV3Egiuz+IcfiyDW/&#10;D3i7wTHZyWOmalIfEFjdcSz6fJEVPkP0WRG2ttPDBWHWq90lnq93ozanErO/mtp8dwNk6yrkEJ2O&#10;UDn1xyKtaLdJoGgWtpfXXnQCRYFaZwC/JUHn+Itgbfb3pReptVqXjTdrtXTur83NdPXTtp1Tu09r&#10;ampM0l1a2yvDJazQuJElX764yCP6g1514u+KsHwzPhLXfHUFvZyaprDaeEWE4cndhkYZ2kKA2O+c&#10;V6FLc2Au00S4KpMqn7Oknf8AvAH1xVe70i3uGhs54o7hYZ1861vIVkCt1V1yOPqOaJK5jhalGlJK&#10;rG8evRtWa0dn3XTpa5W8U6Xqt/Z29tbPY3TLq0N/HM0ZXCxNuj4B+/1+YflWs+qM2lLqN3prRlmA&#10;kgjIbAJ+8MdRzms6+imht7qVlWO7jjlFuG4SRRjj2OP8asRLcHU4bK3LRxwqXkjY5+8g+XP+8cg+&#10;xp9bmUveppPpd/5/otit4q0+3ube6jJYs1sBbtFJseMDqVPY1Usrt77whFdyXyzyQJGwuONysvG7&#10;jgn1x1qTUtRs0t7fV72dY084QTSbht68HnpzxWPqksfw+1+z1a6114bHVbs2M2nfYy0bzSNlJSQD&#10;sAAxnpnrS3Z0UqcpQUOvTTe26/rTudN4IvtWvdMjbVYbWG6WRjqUMLZ4J+RxjpuHODVNINW0JbrX&#10;llLzTRHNg0g8twHz8no+3PThuM1HoXhLQ7H4rXPxB01pFutQ0uPT38u8LQXEMRJXdH03gk4Yc4OK&#10;teHbuxFrZ6VLbTTQR6hcQQtL85BQnjd6HJAz6e1V0WplPlUnKGqaTat6trfo1b07NFHTdUTxZdQQ&#10;6XaxNZwtKmpw3EbRzRzhFaKeHPVMnDehrUimudW8Px6fq/7i584QzSRnjr94ex9O1VtI8Manpmm3&#10;Hhu51aS4eFy1jqEoXzdjEnBwO3A9wM1lxeLNMi8fWujeINYW31C5t/J+wzPhLhQcrNH/ALWRg1Pw&#10;7mjhGrJqlqo6q2r73/paWSfcta5aSaf4p0nUJ7+SH7LcG3tUaQ7bhWXJB9SMcZqe41Cy8QeErrxZ&#10;peqs9rcITbzRx/PCQxUgevNaHiu0OoaCsN67xuWX/SrVQXt2J4lXPp/I1madpFp4W8Lt4a+H9vDb&#10;3FuXl02xkb93cvu3suCej/N9N1FrXIjKNSnFv4k0vK123d9NbfjfSxz3wg8VeLIvGupeFfFVvZyN&#10;q19qN/a3FrJtWK1ieGK3UoRw7qWZ1GQpHoa6260iwvZ7gHT2XzZwzbSG8uZRjco7cY6dKxJLKP4Q&#10;eGJpLbTLy/t7M3F9ZrMfMnTe282qvjOF3EL7Lg1meNfjh4N0CHwn4v0iRryz1TXLeK++yzbTbw3D&#10;tB9oYHgqko2uOCuMmiK5vdOupSqYvEe0w8NHomurV2tL6XSWnl11N7xsLLWvD2o+G9bthJHDa7rq&#10;CaEsvyfOsn+0OMkDnip/hD8QfB3xW+Gen+N/BWp2+paZcBohNa52+ZG2yRcHlcEHKnpVj4i3PiS3&#10;0DUP+EREDalBHv06eRfMhLqR+7dRzhhkcdM5rn/BngbRfADa5pfgvSm0xfEl82tXEViy+Vp15JGq&#10;y+XH/cLrkr3yTVLljd9TnjGjVwDu7Svda6bLmut1e6af91pq9mSSXfjHSbq5votFe+t7fVFTSY0v&#10;1Vp4WwVyT9z5y2VbsoI61duvGmj+BfDuqeIvF89xbaYLr7RJJNa4NijqNyyDPRWzlh0znpVLxOl/&#10;deGLzXpzJHqOnWfkXltp5KiWRZo2WaNT1x831UkVq+ILSw13xFfeDtT0q31bT9W08reWkiqQqqu1&#10;kcZyQwYfTNRH4rlv2crc60620do8t7N3V7O6fX8C5bXGn6TcWfhnSdTtxcXS/abO1Z8rNbjBcp+B&#10;B/Grs402KZro7YVjUnzC3HPFYP2Sx0zV9Lu7WyWKy0iHyI90O+RMjYpRuqqoGD7cGrerPdR6js0y&#10;5tnhu5gVhmjyj5Gfwzzg/nV81jllT5pKz3Wr87/5WfXcu6hCqvbrLErbmJbd/wA9VH7vJ7jPX1FR&#10;xG+0qws3mSNXhX/TFTJVsjDKPoTwT2rJsPiP4P8AFcesabaXzQ33hu8t4desZomElhJKA0RPqCGD&#10;BhwRWl4mfTNRttW0+XVx+5SOC/W1mHmWZcZDMB93Ktkeo5FDD2dSElCpFrvo+trfepK3dNW3RCfC&#10;VldybrWzht22gsYEKKwL5K7RwD36dao6VpV3ovhPXrfV/Nv7Wa+meKzuJN4jgfgqh67TydpJI7Vt&#10;22nG11iHxDa6zN5LxmG7t3+aOQqAqt/skEde+azLfzfBsEeg6hqSzvq2qyrAl1N8zBwTsQnrgZwO&#10;oFTyrdFxqVJLlTvs7ddNXr0tb7n6oz/EXi7wh8K7GbXddun0+z+x29tb6jJlo1MjrHFkD/bdBmt3&#10;xEbvR7G30+TTluLu6m+zzNEQpaZUJU56AlgQCeOa5b4v+ENX8U+H7z4eabbwq2rW8Vvp810C8KGO&#10;WOSTd6MFUlQfvdK2fF1rr/jjwzKdC12PQdSWP/R9Yh/eraS+YplJQ8FdiHryA2R0oNvZ0ZQpzctW&#10;2nd9LR5XprvzXtfbRX3Zqen61ZeNIvGmnao8WmNpP2fWtHa2XF7cOR5VxkfNHLGAVP8ACytjtWB8&#10;XvhLqHiLxj4a+JPgXx43hrxN4W8y2t7prMT2t/az4321xHkblJAwwOVPStf4RfFPwP8AtE/DWH4t&#10;eAbpl03Urq4tY7iM48xracxsR/sllyD3Vh61tXFo2sXtrfXEBiVfMWaFmJXzA25X+mRmtHz029Nd&#10;v8wjVxOCxPLJcs4c0ZJpdmnGSej6p3vpZbJJXtOu5b6wW+kMLTxxFbgQHIEgHzAfj0Fc/r2paVp3&#10;h7SLa+0qb7LqEwtZHitzItsWUlHlXsgYYLdj6Zqv4Ss7rwrrmseHbWNrT7RD9os4ZZN0Ek8jEu6u&#10;eQxP8H5VrG31HUorfSPENhHGv2FpLpY5jvSUNxtI6qQMn0NZyd0Y8kaNbe8dHvZ2tfz2+eqsZnj/&#10;AMR658N/D+peK4NNuNUh0fR1mfTLWPc99sHz+X/EJOd2OcgYrbhbw74p0uO80e5aS11K1S5Ro8jz&#10;EdQQdp+6cH86qvrc+p+GLfV5IhN9uuY1t2gYcxlgu78DknFTW9jq1h4qVbeVVtel1GwzuRRhCh7H&#10;PJFO4pfw9Vaab1vva2lu6fXzs+lqun6Vaa5aan4J8TRx6lE1r9nvo763BjuoWzhHXow28Gs+Br3S&#10;PGVj4VsfDm21t4mGniKYYG2LCpg9PYHIwK1Y9Wmm0y5v72y+y3dvcEXkfmAL5eeJA3Q8YNO1OXRJ&#10;Nd0iTUb9Ybq9LW9i7fKbhtu9o/8Ae2jcPUZxSavGyLjOUZSUldNPTpe2+n9WOe8IeLdF1Xw9/wAJ&#10;rba3JqmgeJPE+dBZtPKPpLIvlOkhPI/fxyEOcY346YNdD4xh0m1to31IhYZtQiXzOcKxPy/jux+N&#10;ZVv4bXwZq/iu7ggVtP1S1t7tLPkJEUQpIFHRQzYbjkkkmsn4CeJofHfw41LwDrOrXF5rXhnUJbHV&#10;o9UhCTJEW328hx9+MoQFmHDbfUGi3utG1SnGV8RSvyRcb90pJWbsrXi7Rb05pNPdnVWGjrL4cvNG&#10;XxK+pW++e3mmmkXzIw3DRFl7rnjPPNcP8OPhfc/DD4EW/wAJ/Duv6lN/YOrfaNPmv5d0jW/nlzFu&#10;x8yFWIA7cV12h/D3S/B17rF34fluIDrSq96POLgzhdglAPAbGM+uBmg6xq2kpp7azErTabF/xMlg&#10;GWkXkbwPTA3fgarmlGNr2/r9BRrTUZQpyvFyjKzSTbSfTbq4/PUk8C+LvD3jyLXL3TNbE0cdyUnt&#10;40HmwCNcMdo5bJBwe54FeU/Anx7pP7ef7GE14PEf9ka9fSXlpqLWKlbjQtQinc2+9WGQ/lrExyPm&#10;DNXoA8K+GtM+Jem+NPB2o2ljrF42beLbtXUbFgGmiA4+YbVcHqp57mtHwT4U07wroupWOi2Gm219&#10;carLLd3NjZiE3LPIzoZMfeYBiu7+lOnOy21vv/Xf+tzX2mFw9FyopqfNTlBvePLzKSatZptxd+6S&#10;aepyf7JPxB/aG8Y/C+6tP2j/AALZaT4u0XU5bCSS0YeRqsKfKLlU/g3enQ5BHpVrwL4K1/wf4tuv&#10;Evg3xJLN4clkEU3h24mdvs5GeUDf6oqxOeoYYrppbua88Yxrpmora3CWe6S2kXmVd+CD6j36iuc8&#10;OfFaWH9oK+8AeJNAvtL/ALW0MXGmzTqHtbiaFisiLIo+V9uCVbqORSk/aSdtPQqU6tepXqUacYqU&#10;eZwWyXWyd3pq018KvsjprjfPqEGuW85jW5SSGZcH58NlSGHQ9ePxrmPhb8UvFN98SfiN4T8fabcW&#10;a+H9Rtj4ehFoduoafJCpN1E44kJlLRlBymwZ6117WVnZaC1glnMLeMeZ5bT/ADR5JyA348fWs/UN&#10;X0XRtJvLie9bbocK3tys7fvLeFjkvn+6SD/3zU/DqctKVOVOdNw5r2SfVe8mmt9/h9Ho+hha94gt&#10;7L45abpFp4Lv2k061z/aFvGBbSWtwcSr6Eo6qxXqMgitjw94x0DWdZ1yx0/R7izuNNu2toluIfLj&#10;vABuZ4j0I9e4PWpbfTLnVdF03W21RZr63vZbrT57Wb93cxP91SP4lKEfiM1i/E3RtFtPDln4j1q1&#10;EI06/Ny00czRMjMcHp/eyBg8GplKS1N4/V63LSad7ct029U272fR9tLXfY6PxTrCaVoT+M7d5prO&#10;K0a4dbfbJmNV3OoH8XAPTuKlsrPRbmbTPEWjSwvBdW7Saa0fyq3nIOcd8p+NUbfw/oOky6d4R07U&#10;obOOa3keDR964eEr86IpPIw2TjpmqGk6PN4StLHwXY200zeHbknSWkXC/Z/JYodx+8EUsh9OKcpN&#10;atf1oc6jTdNqDd9fK8Xda+jst3u+xv8AjWG8uNCnuNM01Li+ikD29tNN5ayzAZQb/wCHPTPT1o1e&#10;0tLyC11S9tvIkjRWufNIzE2BkEj0OeRxXF/Bnx1rWreNvEy67p81lpetPbXPhNbw/NP8jiYkfw8q&#10;p2+nPevQmgtdRhYP5bLH8l1D94fMOQR9ORmq92WqJxFGpg6ipS6Wd1/eSut7aPR9mmuhjeMIpU0W&#10;30GCJbmG4uBtZvmUpgkKfY9K0J5NFjuLWBvJjXy1R03fcDfImPUbvl9qzvC9xcaja/8ACI+MLW3t&#10;dThkke3W1k4ktVf93KueRnoR615r44/aU0r4NfGKHQ/ibrWmyaL4i1qy8NeH7NFCXVvq0sgaVpN2&#10;Abfy3ifeDgHjqacYuUrJX/4Bth8HiMVJ0aSvKKbsvtbaro9Nem3yO0XxWmo634stvFvw3mit/D2t&#10;2ljpuoTIGF/YzRo7yoRyqpICrIf7oPet7SdY0KOxvtGsNWW4+yRvJJp1x/rYYD/CV67R269cVc13&#10;w9Pb+JvtbXEoW4j+yX1vv+Q7TlZMeoxj6Vwj6b8Q/B/x4uPHdnpGm6p4T1ZHXVLqPIv9O2xAhYx/&#10;y1jZ13Fc8dqPtNsVNUcVF8r5bRulfRtKKaV9m7Sa11bsuiN/wlqGjvrtv4Y0ZLdbF7EX1uscvzef&#10;nJXYedoXB59aw/8AhXN7onhDWvh5L4q1S+sde1iaezmvJd8unFmEpgjcchQwOzOdua2p9f8ADek2&#10;MPxEkC/Zd0ki30tt5bwRsB989VHY5q94b8d+EfGfiPVPCFlcGHWNBuF+3WbcEh0V1nj/AL8bKw+Y&#10;dzipirxaX9IrnxFNucIvlVm762cXv30bV/Wz3DVPEt3b+HLW80fTjrLfbrS1voVlAdIHbbLO+f8A&#10;nmMufUDiqto2m+EvDd5qGjQfY4pJ5dkKt8ilm3RuOyqc544ANW9Q8MaZonia68cWlzcJcSWZ863W&#10;QmGQLGVHydO5/E1l/wDCQaZ4Qi0bw74mEUlrqGntFb3UcZ8t7lRlo9v8IwcAH6dqH8V2Z01CUVGm&#10;m9U2ur0u1bZ2to7X18iv461bwrqFnZatrNw8TW5imW/sXO4NIRGOV+8oY854xzXVafthsWtrG8ut&#10;umy+XI068ybR1BP3gR371yfjvwhcaNf6f4u0i9C+G7PTbiDxFoDW4eO5hZPldCOUdCOMVs+CNRGq&#10;eG7PUfD+qtqGn6g2YVuME2MIQBYT3PvnkE0o6Su9yq0YSwkZQd1rvsvLbR2Te9mmra6Glp8J1C5u&#10;L+C9gudPuslTG3zxueCvHT+ea4X47P458EeGte8c+BYpL3UL3T4dPsbOaMywxsjvIrOg6fxLvHOW&#10;UHNSeIPCttoXw8mHwx8SN4Rm0vUI9ss0ZnhkEcwYxTKTl45M7S4+YA57V13ia6+IKaVYt4e02xbU&#10;JL6MXlvLIWgWHAMoDev3gp9duauL+/8Arcqjy4fEQqRalG9rS0uo2eu6102b891fUhmt9SsbO9sr&#10;d1V4YpY45BhlDICVPoRnB9xXA+C/ix4B8X/GTX/gze6Q1r4ks9PW+vEmtTGZ4C+xSr/8tDgAnB4F&#10;ddbazb63p9w2iXIim+0MtrHcKdyuvJU/UVk6C3hTxxq4+IWhW8D30Ma2lxIY8Swnum7rweoovt1M&#10;KEadOnU9pF7WTTtyyumr909e2q3Nx9WtRZXctuk0jWO6Py1X5pCozhR3IrxH9oHxFrP7O+lap4q+&#10;FszXUfjnxJpVzeabqMhW102RpUS4dCBlJLosoJb5VdQTxmvdLSFr/UIbp3aOTT7p0ljOP3gIAyf5&#10;iuR8ue907TbnVEguLeO+uLHWY9S2sTEWbZ7b9wTGedretTKUkdGWVqeHxClOPNG65ot/Fb3kvvim&#10;mu9tm0dprVhouuLNpNxEsn2eaORoTJ80Egwyng9QfwOKx9JgkE9zNPGs15FeOm6NsMsEnc+9V4PD&#10;Njot+dfsSrxwyhrplm3SSuoKmNucHCkAA9KNNSey8P3iah4jgimeOeSO+ZQphj52Bs9NnHJ44o3k&#10;ro5IxUabUZXWnfd79/6sW9WumEqQKMSRSxp5bdXjbjOazfH1uksmk+JNJlkk/sHVBqL2sa5eceW0&#10;flryPmbf3460z4J+N9J+KHga18Wab4qtdXntlk03U7u1A2m6ibEgIHTsR2544q9qesRaLBc3V8WQ&#10;WurQxXG6P7yPtCt7rluT279KclZa6GkY1MPinTt70W013vo1qr63/Ez9T06PxXouueBvGlq2paT4&#10;gtJFtWjG3zoymHiBU53jBYN68dqo/E7x1e/DDwXPfXvhO+1eyS3t7SzNqd8sx2BSHHZuMZ9a338N&#10;6PptxZWu/wAmFLySXTZLdztilKMc+mMFiOxqtrOo6bdyXHgK91VZpl0+O4a2K/vJLfO0zj1+Y4OO&#10;hNR7yjqaUalN1I3jzQTu1quybVtnZK/z8iDwl4qs774ax+IrbR5bRooTLDbfecx4yDjrnHBXqCKS&#10;18R+HfiP4Cj8W+DfEVvc2c8jFrhcoyKhImU8ZV1wRyOvUYra0+0sv7ZNjbDau6KMfJhW+XhT6HHe&#10;sD4R+IvBvxD8P61qPhWxYQWfiK+sry3kthEzvG2xztHUN1DfxCqtLl/AX7vlnVjFq0k77pKV9Hf8&#10;HfvprpW+L/w+ufjp8ALzwhpPiSbTJtYsrdrHVIUWRomjmjmjb/dZol3AY4Jxisf4l/CzxN4l+Pnh&#10;H4+WPii90zV9H0u4sLmxhjV9PuGl+eUSIeQpIyrA/wAIHHWuqmsfEehXS6j4Lj+3QMttDd6M1wFE&#10;dr826SNf4ZBx14YKRWldXNnoVpea6Zria0sbPzWtfLLNhFO4bepYjt61SlLlsn0/Pf8AI1o4qvhr&#10;Kk0179lZN/vIqMk/VJLXR206klnfZWPT/PmkZY90c3394zg898+leX/tMP8AGG0sfC+o/s56Xa30&#10;2l+NrVvFOnTXAt5pLQZLRRu3GHBOQeOldx4e0mG58O6bqumSXC2slvm02sfNhikO9DzzkZwVPSmj&#10;4ieH9O8Y6f4J8V6olvfaxGf7LkkgIS7YHhN+MeYMHg8ntUqV3tf8QwspYXFe0pw5+W94taO173S1&#10;2u9GrPXYk+JNx8RdUtrWX4RXun2eoi+tZriPWt3k3Fmsoa4hVkztl2bkGeM81X+IEHgv41ad4m+C&#10;tvrP2e+bQ7a61dIv9bbWlxI6x7jjqwjcA9RjPHFbXiuS60J9OvdMtxJGdS8u7g/iAdSA6e6thiO4&#10;Brl/E1honh74u6H4jivv7NYzDT9QaO3z/bTyW7LBCzd1Q7nX0bI4zVKXLo/6/rUjCaqLjpKKcotL&#10;XmTTtLdtaWXZu97XNrWptZ0qGG3h1pbaze3jsx5u0/ZWC4jlDMeRtGCp6nvVXwPqvxL0fxE3hfxd&#10;p1neaOttvsvEVvKElmlJ+5JD0C46MpINbWq6ZoHjHQW8M61BDeQXUPlXCsv3uOhHXpVPQ7PSfDnh&#10;Gx8M2US21hYyfZYVmcsFQEjy9xyR7ZqNnoyI1ISw7hKKcm7bfdJNNO/SzVn11GeN9bh0GK38WXMy&#10;W9jHcYvLwsVaGPjBx0ZSRz6CtLWvDdj4s0+90jULaG60nU9Ox+7n5ZvvAgjgg8EMDkGuX13wFJJ8&#10;Pb34cwa3cQ6TeWM1lZ6ht82502WRW2TKzZEoViBtPbik+Buk6j8N/hbpfwz1LyZLjwxZpbSNYq3l&#10;3MJJxcIGJZVLFiVzlOR0xTXL1KlSpxwvtKU/ejKy3V4vVS8mmkreafm7fw+sPsOh6TZanpVxeC3j&#10;nkjuNSjV7jTn24K5xuCkfLx24NaOlWUWt6B57JcadNp94ZYTFJndtGQ3+0jDselcz8Q/jN4C8Aax&#10;4X8SeKfFEkNnqGvTeHlvI03Rx3jrndLj+AbduexINd3cwWdtdRq108bQxny5Ccoy56Ejg9aFHTy/&#10;pfmTiPbRtVlFrnu09bXTd0uj3V/XbXXlfFvxXT4e3M3iDxxp19Hop8lodRsYWmwGwpLRqNygMwB9&#10;hntXS3MN5Fqoe1kjmsfsu/Y0h3GVm4X3QqelUbO61/8AtG8Oo2VvcaXNGn9m+Qu9kI/1gY9GBPT8&#10;qo+MtAvvFGm2fiDTNRms2029TUYobeP/AI+FjjYeQ47oSc49VFHvW7i5aMpRjZR6N3utlbTdPe+t&#10;r9FbWl4k8K6jafEfwf4ug0WaaLQ7eeG7uYNSZWgSXC7XjP8Ar4yeOeVIBFdH418OXetJ9o8OX8Vr&#10;q0K7be4mj3IybgWU45wcdqxYfEniu31/w/c3+lLqVpqGlrFql9p8nyQzysPLlCHkxkAknPyn61u+&#10;JrWa1td0Wsm3RWJMjMOD14PaiKik2h1J1lOkm1dJpdVbmbaa16t6WV0726uosGr2vir7Tc6FH9lj&#10;tx80EmFcEYbj16+nFcvo/wBp+HOjP4d8XavJNpl3qlymi388hmI07HmBWfG4FeR83Ix16V1h1nV7&#10;fxZaEaZJcWMtrmS4SQbcYGCB/Fk1l2nhbxDoOqarb2WoG6hurj7TpdlcIPKtlOC8Qz0B5x6H2qXt&#10;oVRn7vLO1mk7d7NrfWzV23fpfyM6+sdK1f4Sagvje5/4SPw7r8M1tqiSrFtj08o4O5lOJAqjaW6n&#10;qRkGsq/8X/8ACD/Djwf8TfhrcQal4FGmCLWLW3YuBZ7AsN1Ay9DGVAK9CCehFdNqvgXwvfeH7nQf&#10;BelWiafdW9w+oaLb5iSSKdWV2Cg/u2Zyx3DHJJqt8OxfeFYdM+HOieDWfwnZ6abSOY7N0ARVChl/&#10;jB5VuM5G7vRHlVv+H36/1sdMatJ03K17Su4u0Vy8rT02U7W5Wu11dom8UfEL4V+F7qTxJ4u122t7&#10;W+sYbS6uLtmWExy48rOfly24Ybr2zVLwHpnxG+F/iabw/wCJL6PUvCt5KkPhu4jkLXNuxQsUmXGA&#10;gxhXBwQRnmpPjF8H/A3xy+GmtfCrxTo1rPYXUBWGNchotvIdMcjaeRjoRVHR/GUHwM/Zuh8T3eq3&#10;3ivSPDOlw2rXdqfOupYVdYWkJX72wNubjICGtrc0V3/4YinGjPB8lK8pykouLXdLkcZdJXurPS3f&#10;U3vHll4d8Tw+H/FN9pyzNo+qre6fK0JaSFj+6fAHPzKxU+nBp3xL1WW48DeKdN8O22m3ep2Ok3Eu&#10;m2eoW4mhZlQkGWLBMkfZgAcg1eRbDwsNG0uHWJLuOOwkaO+mYM00PB8xm6EkMM+1YHi1vFWm67/a&#10;+gaXYzahCzJb6s0YlMVuWyIpFUhsMuRkdOM1nzKLu/I56MfaThG+kbuN3p8V9ui3v112vvh/A+9g&#10;8V/ACw8c+FLDR9H8T+INHtrq7ms1H2eW4RNittOWWIAFQP4RS/s3+JLTxhrvxCTU7CbT/Eln4k+y&#10;+INMfUGkVwsK+RdRxtwiyLz8vBxmtL4g+DNT1vWPB/iL4Smz03+zJmnnWa3/AHN3ZyAiWyO37jnd&#10;lT2IrL+COo3Vrq3iDwl460XT9D8VNfPDptvLMn2y50sR/JKsv/LxsznuVxg8VS0jZ/r/AJanpVHT&#10;xGFxFWG8tbX96C51o+8Ukv8ADptbXR+AnhB/hhcaz4Cs7qe60G61i41PQzPIZfspmk/eW+5vmA37&#10;mCnOMnBxxWn8R/DmreNdO1LQ7TwZpeo6no1xbar4ft9W3G2vpYSZICHQhoZBKNu7opwSCCRVyz0L&#10;xJD4a0v/AISm9iudatLhWXVNPQIt6yAlC46ASDg9gelUfiXcaoyaZ8QPDUV5Jb2eoLp/iK2sZtk0&#10;Vm0yl5UzwxhlAYr/ABRs4oXNfXucftJ1swVVSXM3bm6OS2d9Pita7tq76PUxLb4yzeLfCGi+ONY8&#10;JappuqSWUt1rmhIfMR2ify5rYtja/wA+dpGCccVu2Oqyad8QdNs4vEI0+1utPmNpouoIPM1LhWV4&#10;36gxglSvWsf4q+OT8P7rStD8b+GLjUNH8Q69DaXWq6Ta7ls1ZyVkljHRD8vzr3PNdB4ksYtXsZvD&#10;Ut5Z3N9oVz59xE0OXaDBOUPVCRxuU1PvJ3NJxp+zjJQ5Yy5ra3SW2l/5W0tdbNO6umk1jTNU0+SH&#10;W9NitbqzutUa41pWVhJCqRko0bf3lZcbTwQSKgj8QacfEcl00Ec2rw6KbiGf7OWln03zI2ZQ3b5m&#10;+5ngjOMVj+AoPEVz8J9U0/4aeLIpNWuLn7ZpkeuSZNvGZAWilH3sModQ/qQa6/wlrcXi/T2BtVs9&#10;QZhItr5qsyoeF5HDAqD+FTHZW6/1/XmY1o+x5ubXlfL2fSza7fZ9FbsQWFxpd1Z3upX2hSWsy6s3&#10;2yKfKs2w/LNGR95SCGGODXEfFe90UfBjxFd6hFcaxbalBNdwWNnlbqSdfumE8HeMcY7iu5TSPGtr&#10;dWupabc/abW1v7g3Wm3FuBKIHj2oisOu1/m56rx2rmPHPhS61S/vl0nU4YZbGW3upLO6BMEBBzmM&#10;jlC3Xjg9DQ/d1/r+tzTBypRxEXzaXT0b0s1ptddLPtpcwvAKaR4L0AfF3SfGMn2LxZountqn/CQZ&#10;88XYAhRpQcAk8K38RI71H+074m8SfCrwg3xK0b4T3XivUJrF9Nbw3Y2JnXy5Ym80sAQTbFVOVOSG&#10;K4qbwN5fxuuNS+G/jCKxhvfD+qJLr3h1UB+zr9+BiP44nyH3Dowx2qy+s+O7u9XwvY6qJNZ07xFa&#10;3X9n3m62uJbJFIuQh5EylfnCjqAO9JSd05r+v+D+p6nw49VJ2bjrJN2Tg0lFcyS0tvLRctmnZmx8&#10;Jfil8Hfi58JfCPxH8IJJBpltYk6WNUUrdaVLCBBLbSFvmSReFOfvJt6ivMv+Chfiz4paX8DtYm+D&#10;vgjWNf1i11qynuo9LiDPYWu4F7lMHMiEApkZwTzxXqSa94G8efBaH4n+BbC1vLO+SS+t5NNhBWfY&#10;xil3AY5KoysCMgrzyK4/40eNPBXw5+G158TdL1fUreP4eJYahM2nufMW1mGTbyAZ3o0fBByMYPGK&#10;uElGsouKa7d+y8/60Iy/lp5xGrClJuNRrknd2fOrRk1Z/E1Fuybbbtun6F4S1XQvGXwo0W50G3vo&#10;7e40S2udOm1SMtNFuUZVy3O8Hcpz2pth4a0i/wDiinxE0zTTaX1xoraXq0zMY2nRXHlCRCcNtIO1&#10;sfdbGasT+MdFbwRYfEGxdrjw7rNlb3Mfk4IghmXcJMjsAcH3qHwR4Dm8P6RY2ejeIptVt7q4urn7&#10;Rqk3mSGOQF4o0frhXxgdADS2X3HkSl7ONSV3G7krPXf4k3pqrLR7vU8D+ImiL8FfGs3jnw14O8Qe&#10;MNH1zVrwah4dN0s1vptt5JS6uLVmTdbS4ZsQltkiIwBzgV718QvDXh7XvD9jc6XpsxvLfT45/DMs&#10;DNDNbGJA0e30wpwUPUcGuS/Zr+L1n8fvhncaP4l0mbwz4wjmvLTWvDN8pW5gCuUEoBAEkbJtO5cg&#10;exrvHu77SfHOk+GRdutjNosgtofsu+Pzo8DPm/wnb0U/eH0qpcy0fo/v2+S/z1PSzLEYhV40qica&#10;tLmTd370UtHpo1ZaSXxK7bta3mPhL4+eLfBHgCHX/i/4Na41qGZ38Vf2XGxaCJSRHdRRMNzgLjeq&#10;9Oo613OqReAPGFzNCl5JDda7aqq2s7FYNUjeLkBT1DRsQ23B9elA1/wD4o8V2uh67dWbalI1xax2&#10;88JWR4woEqg+/Bwe3SuJ+M37LmsfEPw5YN4d8dahouveFvEX9s+D7iyvSY0kVVXypFPVWRSpXp8x&#10;pRvKXvPvr200289P0JX1GriIud6Dlu1dxs3pZfyprpsvOOvP+OZ/iF+zd+xp8SdE+GN7q2p694Rz&#10;D4T06ONb2axjnKLb24AGZIYkdmDHJAUZJxiu8/Z41LVPCXwH8PXXjnxkuoeItcWKfUrrUJvKjfUJ&#10;Y0DRRbwDGrFcrHjhi2K2vHmiarqNyvjXRLa4s9am0/8As9ZrNQfKeQgtvTOJFyu3PJAPFcn4R8W/&#10;D/4/fB3wqvxE8IzTQ684ult9QtiotLmKRxFOcfdBkiIGDkHAPWjneifS7v62t91n+JrOt9cy9ucE&#10;+aopVJJJyu4beavGUlqrttPo31XhyH4d6Jqlxo2gXcmnXl9fP/advICrXFyVG53LD5yOAG/CugaC&#10;61C8/s26LQSLcbra4tpQd0IH3j6AngrXJ6u1h4I+FuoaX4o1G81aLw/p9xK2oTfPc3KqWkRFYcl1&#10;+764ArA8LeOdVHxL8NvolpbzaPbeCXuvFlukj/atLaRRNDIFb/WRMMgkDKt1pJS6f13OF4WpiIyq&#10;Rbdr6vZ2V076NXVkk11SveyO90f/AISO88YW91LcLHBZCW2v4ZIQxnYfNFIkgPy4yQQRzXL+JrPw&#10;nq3jXT/B3mjSfEGk69H4i0l2tCI7zaJAyCQY3ZDvvXJI3DIwa6bwdqnhj4naZceNPAutQ3FjeXC/&#10;ZtQs5dyz+Ufm9uoKnv1o8ea1fW+kWviPStLt5ryPUYrePT79RtfzHCsVP8LgZwR16HinLSLb/pbP&#10;8DGnUnTxXJa0rcttrPzundXbTv00ujA+FHxX8C/FiSPRHiXTPFHh+xhm1jR1Azp8lxv2x5I5Yqme&#10;Omaf4w8EW/grxDf/ABS8D+E7i4124jgikjspiEu1LBWdkztaRUJ5xnFat74I8PeFvHU3irS7G3tY&#10;9RYTa1cPGB8sSbUIf+FgT9OteXfErw/8afEvxR1mH4OeLZtH1jS5LfVdFtbm+WWy15UXbJFLGeYx&#10;g/eXHPWjyen9f16HdhY0cRjHKhPkpuN2pN23XNFta8vNfu1HV9WvT7i4uLFtattUs5YdsbTabqC5&#10;kVk2bs46qVPVR1HrVbSrq+8XaXo/xA8GeLbe4tbiVGM1lH5kLqoxNER2VsN7q2Kj8E/FjXvE/wAR&#10;77wD4z+F+q6HPpunxSJrDbXsr2VkzJGpH3SueN3Bqv4X8O2/g/wbeaL8ItFtLC5026mkt9LRDFDI&#10;8hLFCnQb25DDjnipfL9//D/1/wAA53TlSi4zSU/da2cWmmrt67+6/vTS2L3xDstOura38W/2SGvN&#10;GS4KtDGS09gw3yRJjqx2oQv94Vn+NtKur3wNH4llvryO8s7yHUdLmjwrRuQD5MmM5Qk/MvHNUfgh&#10;8Xdb+L/hLwxD4i8HwaD4oabUV8V+HLif95ZR28jRNLCVOHBcxkZ4ILdxV5vGMPi/XdZ+Bt48mneI&#10;NFs7Sdr5uI7mCdmCSLnhjlcMOtOS1flv67f18jVUsVhansprWm7vVO0eblbVr3i31V01LqmWNW+I&#10;T6f4l8LWN89jb6r4gtXRdOuJyjTSKMuYuz4PbriqPxR8K22tfHr4d65/wk0mn65Y6bqb6bpo3eTe&#10;Kqx/aFdlOMqrKVyDyeorzz4oeDfiN8RfAXhy78X6bHB428CeLDe6Dd6Irxl2jkw8eWGAksPy5Py5&#10;r0PxDrWj/GO78P694avrjRtb8K+JI11CG7h8u4sJpU2taSBuHhmQ4JU4OFYHilHl5fi9fXb8f8zo&#10;+rRwsqdWDS0qxk1qldSUX1vCSkle190nexpeKrTWPGPiLwwX8MafdN4dvo9ZDXjL5tteBjCgTukn&#10;lvId4yCfl71oQ2jaiNR8VeHNRtrrT590VqNrfM6y4kZj9QV49K4TWPGWnWPiaDVLXUitr4/8dTaA&#10;yXO62urIpbvGbdN/3mM6b4yPTIzXa/CHRZfBPw+0/wCGGoeJpdUuPDumrZXGqTQ7XunBY73Ufx46&#10;kdTk0crbs3/Sv/wWcmIoyw+Fi9rWsrPZtud99YzSj03urrUNeur6/wDFNj9s8NW91osyrLcXUkgx&#10;byL9xtp53bu/YVk6stzp14us2ulJZ31n++SNlVo7pt/OWXBLBOV/Kui+HmpL4x0W71C2ezezW/aH&#10;T7y2YSR3Ma9SR2IbIx7Vk+M/C1v4t8N3mk6hp8tvN8ypNYSZOB90gdunFTKN9TKjONOsqU1ZKyfz&#10;7q+9nZ+nRoz9b8PXdr8W/wDhOLiHNrD4ZmOizC++S9vLmQCSxaFvlYnyo2RsghiR3qz4Q8Q6fFrz&#10;aVNfXVvdRXED2tnqDGM3FzJExkSNm4kA5Up1UrTDFBoWoaZ4Y12zjutJ12+j3faZSphuY4zIjRA9&#10;JMoCcEY5NYXxI8Q+H9JPiDxt47n+z6Fouo6brGk63b2xnDJKNpBRcsreZwzAdDk1MpTumt+39f1r&#10;6HZTpvE2pNN+6lFrr7ySSWrbcm7xWu7Xln/Fzx54y8F/DLUJPCNpp03jZb5Y1tLy3EQ1qMSh3VB0&#10;OYyV3Dow5r0H4Z/FfTPi34A/4S/RPDl5Z2sd59laC/h2nK43lMdVU5G7vio9e0jRfHmg299/ZNrq&#10;09v5N9pSQsvmIrsDuV+nTPHevOfD+iePvg98XIX8OXl5NpPiGG8gk8Pm2/0SyWM70uFx/qmOWU9j&#10;xVxlb07/ANf196KVPCY7BOnyqNWLck27X0TcfSy926sndJndfEvSovFnw5lvrV7K4XcIVkaYqwhe&#10;URyMkw5DbD8o6bgM0vx48I2viD4Ya1oN1aNM+oaC3h+S/iiVp44ro+STzxlS6yYPGQTWZ4M8S+Hv&#10;GUdx8PvAl4NLudGnQatoeoW5D+VOjsceis5DBh0xW/FpVzplzrGuRXN1b30ljbJqFu03nW9ysK+U&#10;syr1DYOGI67Qe1OLalf0+/f+r9jn/eYWpGLdnF8yTunaTjZPsmtbq61+a8X/AGcfhvP+xZ+zYnwX&#10;0L4gXV1JpviSa8R9T08QyLHgGSEqCcoQpbcD06V6r4T+I+j+NvgbpPjzw7rFmP7SvQsc11IfLLmb&#10;ayZODz0U/SrPi7T/AAl4nvbyxu9Sha+0S4g+2r9pCHy5UztOe7Icj1NcNa/AXwnH8NtQ+F93q8l9&#10;pdjqBvdMmvLwmSC+Zt8MThcYUNtOO1S5ScnJu7d/xu2+2/4fh6FbEYfMm8Rim1VlOM5PlWqa10Vr&#10;3vFra933PQvE2l+H/EfjKbwzqOmeTrCadI2kX0luFYRkbXSOUckgHv0zWb8PvD/irQdO1/wfq0Wl&#10;30dmEg0ZrOXbMsTKSInUjgLkHGecseKr/BXVvijrvw50nWPjZ4c0r/hJNJFwmpTWdxu38lUkiYdN&#10;y43Ka5/4HeMvjVoPibxNF8dvD2mw2+qX1mfA+saedy3DNFJugn7xuixj5jwc0+WPM5f10+//AC9D&#10;l+r140K1JSi/Z205k7tSteHVq3vNdm36N+IEeofDr4nWfxzU6xqGl6bpLaL4o0zSlaV5XuZo4vtI&#10;i+8phALZXjHNdpP48tPCvizR/AHinU0ja8mNrp97NcYa4jCbo2ckYLN09c9ap+P/ABd4h8O/FzwX&#10;pf2eym0PxVeSafqCnKzI7QGSKVDnBAdSCOp3CnfF268MWXwz2+OPst3iRLa1vnH/AC8FsZBA+U44&#10;z6iiV4xevn8gb+sRw8asL8ysmnra7S0tvGXM/OLS2Wg3i/w1bfFW8g1BQ1resLFriFZMK2MbWxwM&#10;njcOBVrQPDvw08Ya3Drfh+UXl54Z114Y777QyzwMI9kihgf3ispCkEEHAPUZqroekad4J+K3h/wX&#10;oY86O50aWa63SFzFFwRKwbO5S3GeoxXC/GPSYvHn7L/xDg8KaZqWg615dwmlxWcnlXBubaYOtxbs&#10;pHmBgC4XqQCOaKceaolKyu/uuiqdGFSpCNOUoqShHmvpaUnC7WjtZO6va2/n23xAtfHlh4WukWV9&#10;anj1gS2skdgsctraySBWV+dreWu9t3BIA4zWT4n0HxAt7fSXOq32vaDK0F34ajtUjhu7DY+6VVkG&#10;C4HHynqPeut13xdpPhLwVefFvVEuLzS/+ERt7nVr6PdIJrdYgfMWIck43MwAz81UvhVFo+ofDDQ1&#10;k8SxXdtqmnzNpd6qmPzbWRi8Tc9GCMB74rNx9pG+1/8Agf5/kZ0q1Whh/acqspWvy9bXdrfC48vS&#10;zak77u2hb3134y8LxQ6/5lldXiFfLkwfLbPDhh6r+War69oOq6faQQeFPFMlu0Q8hoSyyRyKcAty&#10;OWHPpgGuV8KeKvEfw6+P8HwN8Yp9s0HWvDTXWhamIvu30L4liJ7ExkEL144rqdQjl/sTXHsrqNrc&#10;yb9PuoAN0EhX5s4PJYjHbrVvmjHXczqUZYetG1uSSUo9YtN269rNNPXRieCNf1q70m8ttYfyVsXa&#10;Bobq1GRGp2rcAZOUk5H6iuN/aIuPBNrbeA9Q8Va6dF02PxdDczXdqrLAkyfOkLyg4iWU4UBvlJ+X&#10;vXSR61Y+KfBMLW5ktZ/EmmuNNuJ08tkniXcLZyfuYdcgHg8+tcf8IviIvxzbxd8CP2jfgt9jtYLK&#10;JI7q6/eafryKMTtGwxtZHwwBwRn2opJPfa3fXXT9UdeGpVKVaWKUbKm7ySaUrP3W4p/E07+ltbK7&#10;PVPGXhy4v7F9atbtYbj7G6R3EOAwLr8so7FhnoeDXiGv+N/H3w+8daP4ii8RTWjXFolt4msdRspP&#10;LmhjU7byCRTsVhkb0YdCfSvWbDw/Z2Xh+x0vwxqc0el/2CLHTZPNaaJEBwpYnklMDDHmuZ+EF541&#10;8afCCx1j4o6RG+vaVPqOna9ZxqG+3WysyKV9N6bW9qHG6T/rbt5W/q5GBnHDUpynacE+VppJ2kpW&#10;0ael1r/LKxuW2p674U0ay13Ttf8A7dtZ7ya8mvoyoWRQMm33LwQBnZnqRjNbHiTSrLWIIdU8JXEd&#10;nePcNcSLJb7fOaRMFZNoyD0+bqCBXO/B74caJ4G+Gw+H9lql2+l2yTCxjvJi00NvOTIFfPUox49g&#10;Kh+H2kar4L8G/wDCuPHPiuTWLjRdPw/iKQlZLqGZWzcHHIPzbSRwCoo+L5/1cxrRo+0nKnK7hK21&#10;nKLvq1tp7qa397S9na54p0/Wru7uPiT8PfEt1dNpfmWzWFvdI8M9wgCvCw7kHp3DGtnQvF9hq/hK&#10;x8WwrJaTTXiQ3sNzId8ExOGjJHcH8K5C08PaN8AfhBfXXhLwxeX1nca/Fey2KXhcmWZlV7mNj/D/&#10;ABlecnNdNoEngbSrfVNL0q0W3Fs32uS1c/LNuG8SJnqWOc+lPmu7L5fp+QV6cJUbxTlGMrKVkm0r&#10;XUkm+slZ/juVdJstL8H/ABM8RTWWhSSzeIJITJJYRoyGNEI850ByAOVZsckirraX4I8R+J7fxMmm&#10;b9Q0rT5otNvNp8y2YgO8P4gBsVm+C38FeIbux+Pc+j3OnaxrEP8AZiyb/wB5DAGLbCoO1hkFvWud&#10;m8feJvDngXxRHqvha1s/FR8TMtriV4re/jWVI4rpnIPleYjYyPlBxnHNJcreu39P+vl1K9hWq1LQ&#10;b50owettfgfV3ikrNrp0Sdy/q+m6pc32j/GX4cXtrq/h+6tIruS3iR/PaUPkXCHOGDDcpUgHpzxU&#10;nxF17w+vhaC4Ph+azlmZtT1DS9rRyquCSUMeT5uQCOxrrbqSz0tWsPBbW1ncWsK+dpbNgxIRkBUH&#10;br04NZfii403xd4Lk8WaN5F1cASWixbjGszg4ZQxAK89D6ilKN7v+v63Jp1+apBuLsnZO9nZ/CpW&#10;09JabX0MzxVqvhH4qeDdH8P2/jW8tL3VrWHVbC6WRoZoY42GBKBg4yMc9TW1441S21K0vtNu7uFb&#10;rT7RYbpJocxy+Z3IPDKTg+xFZer+H9Om13w5F9ntIb5bb7LFdXoy9zAMOYFb+I55/CrGh6v4i8Ra&#10;pN4a+JPhP7PHeWTRfabVt8I+Y7AGPKsB1B4zQn+n9ff1CUYKEZU78sbys2rq7tpor+7G1u+p5Bp+&#10;mj4W/tD+FNQ8HJIuofETQbzUPF3gu5uWVJJ7eSON9Rsg3Ec/zEugx5qnIzivafihb2Wi+MtC+Jbe&#10;F726m0eFrf7VanciW87KJQ6dyMBs9sGuR8a/AyDx5H4dv/Ftw1/rnhO1uLG21myBt7yCO4GXK4OF&#10;b5I8dsr6E13Wiyaj4o0LT7661LULe+trP7PfrdxBDNjALyL038Z49TVuUpaa3aV/U6sfiqVb2NZS&#10;u4qUZ76puXLZ7teztFXV1s7q1snxpZ31/rFra2GrBYXeS6+0QRo6NbAZEcit/Cx4HvUvhjRNNhWO&#10;0nkht/7YmdrGx2eX5eF3bR9T+QqXxH4W1DV4Lq5vNOtWm82K2sZIpipltgwcrkdOao3Os6/e+FNU&#10;1Tw2tuuqaLqzQ2y3y/I7R43JnsGU4DCp5feen9f1c4otzw6hBrs9tL7Nv1av2s+7Mvwhokek/Aq+&#10;8NG81DQb6OS6YXk1wbryLk7mLqWypUE42ngjitL4Y6Xq3jT4YWreNdPtXmuIXFq9jYm12RhNrBoi&#10;cDfzwDjB4wRVzxVe+K9Tg0Wzt9PWy+1SXEWt+bH5kCDy0YliOq4LDPrz2q78OJTrmmxaroHi1X01&#10;tLWOKzaIFo5AxCXGc5wVGNvQ4zVK10h161SWHnUdk5S5r723VrpN6201s16nmzQ/EzwD8N7PT/D+&#10;mTWt5/bcZ1OHUpxdQw2+8L5Ycn5Tsx7ipf2tvi146+Dnh3wz4p8NfD/+07W48QPZ3EMROY42iZ42&#10;UoDhnddgyMfMKo/G1PE+gaV4mttO8RSQa/eaZcXH2yKGRrG4ihT54pkGfLmYEFGXqRXe/CvVry+/&#10;Z68I3Piq1W8uJNJg+2x3I3lyEyrNuAIY9jwQaqlGMYpy21Vv1f3/AIHpVJRpxpY2pCM05u61TlzR&#10;772Vmk9+9jP0Hxr8Mv2ofh1oPibRZ0huNb0ci6sbyF1uEs3yt3aHGCj7lI3eqcday/2cf2jfAfiS&#10;Pwb8NlTUNH1TV9Kvh4d0jUPMWb7JZytEVZpPmaUKqsVJLYarmsXLXdjrWm+DtEuP7c0Xy7vT4bGZ&#10;I7iJiokWMZ/vjf8AKeGb61pfDjXfhL+0H4E8I/tHW2jtf6hod5dTaZeXtp9nvNMvTmC5SSP+F/lw&#10;wPXANEfevK3z+T0d/TfstDnqxw8cHNSpy9k5e6uZNwcozcE9LNSbWrs7RlbcwfiD8UPEXgX4saTo&#10;1j4AbVNJ1PXltvEVxa24drRZI/3dzMoHPI27x0713jXGgaV4kh8H2unyW+k30Mm5nbdG0jHBiKty&#10;AevpXNeOvHnhbwl4R8VfE3XV3L4YsZbi4vo+G+z7N24j+Ibvlx2PNanwy17XfHvw88J/Eu70KF7H&#10;UtDjvZLW6UNdQtJyBkcYA5zRJP4rf1fX8H+pz16d8JCpycqj7jd7c0nFyjo9LpbeTSfn5R8VoPiX&#10;4B+DXi7SPCfw0m1HWrHT7ybQtI0z/R2mtRLtUR8EbkVi+0Z3AdO1dz4A+Jup6n4J+FmoW3hmW41z&#10;XPC8wkn1qP7PcWF0lvG7xygDChmyCMc8ECrd18TvDl98bdP+FH9pMur3lnLLHp7Nhkt1PNwp7oTx&#10;x3rbvtC8S6n4m1ldXXTLnT08PwzrbwswubbV13bZFbtGyAfiDmplH3eVK39K33Wv9/Y6q2JUsPGG&#10;IppN3ne7TaknC1u1/e3V2rNtNWg8Ca79ikv9CuPBKaXNfapeMdk3mxNIpA3HJ/jOTgYHFY3gzXPC&#10;HhvxPJ4KmsdP0m4/4+76C3uzgjON4jb+Bic8cA1L4U0nxv4r0rwn/aWupb6zpQ8/xH9n2ulxJg4T&#10;2yCD9RWXoXhIeN/ixf3XxB8KrJYx6asFhe7gSWEuWCyJztJAOD0IqX8N/u+ZkqdBSqqctLO9m27p&#10;tJq795NarXbUm8RaVD4L8a2MeraJpV9pt5eytaN5gdrSRmyrKhGVOP4h0J61d8BaL4u0D9oXWdds&#10;reKTwzruh2g85bxmdb4M42mI/dGwDDdTnBzVT4s/C+w8XanFqF9FfNqHhy+a70Ga2mMZXMe3yyw+&#10;+h9COOtaXwq8ceE/G02qDTNQjuTp14tjqcEjFLm3uFwAvvgnhh2p3lzNen9fgOc+bAc8fevFxno7&#10;K8k0999tdFfSz3KEXjHxNF8Z9V8WagtteeF4bOSFrOaDF5pc0WwSFeolic4bjDK2OxrN8EfaNK+N&#10;0nxG8P6HBfeH/FqSQSa7pKlWtriLol1HnD5bIEi8jowrT8R3HivwN8UL22FvZ6podzoLf2lHbxhd&#10;QhupZgkbr2YGMZJ65UGuJ/ZA8EQfBG61j9n7QfjEuu6Dc309/o9j4gt/L1S2unw843A4mi6HgZB5&#10;rX7MrvW60t07/LQ6YRo/UZ1I2/hxVknaUdeZuy92UXyyV9JLV3d79d8NfHeteJ/iD49+GXjHTbRo&#10;YbpTaxht3nQPF/x8AHqN/wAuQeCO1O17xXPZ23h681PU77wrqljq62v9qXmgtPatavlfJlcElYmO&#10;DvB4b60WOn6/4W+PllpF/PYyaVfaHJHayMAJkvC5LoD94xsuDjsam1TT7Lxr8JPFOm/FCS8h0myt&#10;2m1K3tbhmeKGH5mkheP5uwYADPBBBqbXlZf1df18zKf1eNeFRJKDUL8ur1XI2k0027XaatfS9rXo&#10;634y1e/0S01T43eHIfBesXGn3VrHp986XGnxXQmZFuY5xypePYy9NytjqKufs/eDfiz8MPgZY/DT&#10;496/pvibUoJZo/7f0kt/pVm7bos/KGWRQSM89F5obQ/AX7S/w40a70/ULPVLGS3k+zw3C+ZDf22x&#10;VaORDgghlRg3VW+tXPiFY6l4g+GEOiaDqE+m3lqySLdafJt2CFl45+mMd6OeT6ef/A9Nfy3JqTjK&#10;msJZQvP3k18FnJR5W3zJK7urvpfVacv4taS++Gl5rMei6hO+jQTz+WyEXKLE2VuYT0LkYO085Bz1&#10;pfgz46+IHjrQdJ0D45+HI7jxBDajWvCvjC300eROrZVF29Y7lUOHA4IpLT4sftK+DvE/izRfG/gP&#10;SvE0NtqkN1pMML/ZbibSJEHmMpwUlkQ7sr1IqxN4Y1z4yfDHXjY3viXw9e2Wvyaj4Dks0W3ltkjC&#10;mOPGSsqNhgVOAfajRaXW9jrlFQw7hWUVFuLU1LmceZLa1nb3veTVmlJauKtctvFGqfDH46X/AIp1&#10;/wAJPa6B4p0k3+uazHfA29vqULLbx7kbBjaaID2LAU79pL4O6v8AFfwNqVvorq2qabPaXnhm4vIY&#10;ZGsssHkZC4yjKM9Tg8dDVH4G/Enw3+1/4N8XWHiK0sddj8KePm0XU/scgEeoWsQSWOYjscMcjoSh&#10;xWT+z/46+LXhCw+I2i/Gs2+p6H4MknGn6hZ2sn2yeyYPJHEVxiR0iwvy5ycVpy1I1LPy0632/wCH&#10;I9licPWdaNo16CheL+1G8eRq7u3ZqLWnuNW15rdJ441CXwR4Eh034t2FjrHhextLaXUNat7j7JLa&#10;uq5FwyZwFDejdah+CLaT4QudJ0/4a61ea1HPHJeNYXWtG4uUtSSRcxlhufcTjZk44xUd94gh+PX7&#10;Gc3ib4LTR6rNqWlxLaWurQBPNWN1LwSxuMBwvXtxWX8BGuPCU+qP4w8EWfg2bVvESReDrw3BEOo/&#10;INyoP+WLs2fkB2tjipcLRSX3en4h7OX9n14VNJxm1KG12rK7hdNPVv3VtF6aM7LQPiRp+oeIbbUv&#10;h3e6TfaTJfXS6tbXK7HQg/OnoHWU7WRh3z2rN1G21b4Z399N4U0/TmuNcvr3W/DMjQbbh7tID9qg&#10;kbAwyr8sYP3kQL2qD4reCvD8vhzx9pmsaXpekx6p9nk1b7PH+88uZgjXWVYEF2xlhhlIzziux8BW&#10;OtWXge38CeLvEb3+saHD9i/taaMPJPKqZjmBI+f5NuTwWxz1qd9NtTjqSw9Gj7Snqn7ri92rKSba&#10;0dpSSeza9brjf2cPEPhWx8O6X4W124gmk8QNNfSR/wBnyxW11qIl3ySqJCfKnLH5oyeCNy8VgfBn&#10;4Y6t4V+Kuv8Ah/SfGP8Ab+hjUptas49QMf2q3kmc+eglQ7iVboGHTjNbv7N0Os6NeeJ/B2v+MLPU&#10;o4dcm1nT1g014hao/wB9V35ypYEqQcryOlZPw6l8J6l+0p42t7jwnZaT9s8Px3tr4os7oxXEEjEj&#10;ybiEnglgCCBhhT5bwlG+l0/x/wCCehVlKOIxfI3ZwUnomndpppNRaaTt7uujsmmkuyt/DnjCfxhq&#10;2q3EEkOn3SzNJp91MlxDdLsBhlhZsNbsWG148lT14rwNL34WfEC48ceLfivrWv6Hcnx6YrPT7HW5&#10;tPkTFticIXOyWMSIoO3I3YOecV7R8H/i4njDw3b+Gvi7Euma1fRyxWam5UR3DByo8ll7NtDgdRzU&#10;ei+BfDHxOaQ/a/DHirSYZHa40/VNPSeTTr7dhiFPKiROc8Z255pxlGL769P+AGGr1ctqVI1k4tKM&#10;VKGmiad1LVPm5bXbW1k9kdt4c8RfC/4o6JaXdq9hdf2rocFzmA7hJbupZSjcEgHdjoRiqsWkxWWl&#10;WNjYPHqdrbxsojbEjSQIOApP8QHrzXkXwb8NeGPgPqXg678P+MLn+x9Ut5bLT9L1a6ScJHEHYrFN&#10;u+cnBYdcgmvU/C2t2Gh/E7W/hzF4eMdubcanpt1DMrR+XIMudpO6MluAB8p9qj4n2/yPPxmDjhak&#10;1Qk5QSclfTRNxe/VabX62ehxtpd/Dfwfp2pLpthfWv8Awknim3C29my27BmICyxtkHjGWA963Pjx&#10;ok0OnaTdWni+70+60rV0uGveDIFLhdmccq5IHv0rJ+Jvhj4d/E/4cX1r45tpII9J16O40XW9P3Jc&#10;W828BJPb5jtJHBrZudcuvih4A8T+Db/QbqbV7HfpxN3a+UxIVZIp0kHysrEBgw6NwcUactrnVzfv&#10;KdfXSTU72dk1GKab0ejs7pWdk90Vm1r4r+LtX8Q/C5Ybjw54p0O7t73TdYuPLms9bt3zgBOMx9Qw&#10;4ZG/CuTtf2lUv/Gnij4G/HHw5ayWvh5rS0vbmIFZN08ZaOZVI+ZSRt+XPNeo2fiPXta8UeEG06x0&#10;n/T9Nkl1aHVGbz5WihAK28ke5FmR8F0Y4ZCcHIrlvH/hXwn8R/iPr3he48NtY63HolndfbpOPO/e&#10;EoyOPvBWXByOD9arSz/r+v8Agk4WrhfaOFeklHlTTi9YSUoxlK+9m02lqo82miaNDVfGXgn4feIv&#10;DXgJNbuGl1BFlt13vuZVO3IPTpxt9K6jxsug6oxGq+H21C1LkCby0ZLXZyWOTuBPYj0rlfEem6HB&#10;4w8M6jqGo6XpetW7tYPaak4EOp+YnyBT2fdkqR16VpePfBfjPxB4EvvB9lpn2e6ubNkhut2PIkBz&#10;gEHJB7Gpd+U4pRoe0oycmm923beT1W2iVnpe/roZmp6bJp1rcXZ0LVNS8M+KrSCG41DwlHsvtOuf&#10;NHlXm3IYptxudTuXHQg1h/GjUV0q/m0PxIZ4dSs9KjtfC/iuG6ImvpZZNjWsm0ffKgNuPBNbbeJN&#10;e+HnhTw7p+uw3lvZ2rwWU09vA8hgkc4WR+p8tW6k5wDzxzV7xTqmm/EqXUvhDrd5YWPijTY7e/Rf&#10;MiDXVuZDteNC24LlcFumenpS+zp/X9dDro1JU68ZyV4Ju8k3snGPN22tGSWjTV1fUpeKPE3xJ+HU&#10;mmRpb3WvaRp1jFJezIyi7ijPys0itw+3vg9q1/Hni3wv4btNP8Uxa7HC15JG1nfRKGV3cgCM+pYZ&#10;wKy/Bl14gvfHt/Z+LrK5jvI7eU2im4Vo7m3+XdgDqVYE9O9dDC2keINdntLKCONbCOMzQzQr5Tt1&#10;TB7EdelF3I5aip06keeK0V5OO0k++636pW6NaXL51iw8SaVc+IPD2pWvmRs0VndyIxh+0IOCwHOM&#10;8HHNeWw6X4u8F/tiaPfeELezs9H8U6DeXPiCBpJGh1G5RE5iOf3c6FSRkbWRsfeFb/w9sNC+GWja&#10;hpuk6jfR2l14qmeS0/1nlPKcyMvGfKyc5Gduc9K0E0DxBbRaPoU3isa41pNcLHeXKCOZrWQnDNsG&#10;G2rhdwwcgH1o5uqKo8uDqVYRd4SjKK5k1dOO/a8Wk9Xu7x11W/FfN4n8Gmex0dknuJjvs7yMrkB+&#10;+OxA4Ncrf+E/hx8YPCmrW2paC1rNHcP5UVwrRsWhO7cV/jwRkH0qne/GNvDHxD8F2PiK8mh0zxHd&#10;TabFeeS0sMVysTGPdIg2oHKkEtwT3FR/Gm+0yy8UeH/Euh+Kri3jbVFmmhtZT5M21TucN0GB94E4&#10;IFD+FSkPD4XEUa8VG8XK8otXdrNq3nrG3kdhoM09r8OIda0eeHULfyVNvHH+9AGcZXPf2rkfin4S&#10;1PxFp9x8OvA81rZ6zcaeZ9Ht7rdHE8pG6TBHIyM8Dkde1dRpuu3NtbxaPYWgkhvnW/truGEqpXcC&#10;Qdg28/hnNHxHFlb+OfD/AIwtfFbWF1brcRPYzRq0N0oiZtzAjcrRjc25CDjIIIo92SMMPUqUcXzL&#10;f3pLrqldXS8009Fu9tzmTPa3XhK0017G6sVhuop2WOYownUAH5jjd8wPJ68E10XhHUPHf/CVeINI&#10;17xDb6rp8syvpcH2PybqyXYOGOSsqk87hgg8VneNNR8UeGfAWi6/p/hyT4gWOoajbPcQae0MMi20&#10;pBF1G3CyBQQ23+Ie9a+q6FbxePbC58O20kEy2UwXzFba6smdkgzw3oRnnilyyjqaVJRlSaaVnzWe&#10;js4tPr70Xp2V0+qujn/EHxaX4dx6jceOvDl1bxtexos6QtJFLuGFK4B2+hzxmtK38S+CvFfgmHxf&#10;pemvdLb6pHaxRXFn5dxaNuG5fmGR68cEdKZpuk+LPHnwkvtCl15pr64kA8uaNY5LYbuVwcgEY4z1&#10;FN8M3fj3wfpsOm+IfBVrb3kt5Dbxzx3haC5tlbAlOB+6mK5+Q8ZHXFCv129Byjh+V8qSqRlZpSsm&#10;klqk0n31Tf3HS2/iSyurddO01BM0yyNErTY3qpwQA3IIzXE3niW3b4sw+HINVNjrk2ls1nZ3lwEi&#10;vrVRukO0crJGcc4wQa6W61Hwv49OuaV4Z8YQx6r4T1iNtRaFl86w3IJVik9A8fPPam+N/hL4J+Ld&#10;vpnivxZ4Vtf7Y0tGax1WMK0kCsMny3XqjcdDzTkpf1/X9Iww8sPh6j9smrpp6aptXi7O14tNX8tV&#10;9lmhLDbXVxbXlu8QF1Z7nnhkyCM469+azrjT9Nuo7N9PeNTJebrRUfDI44cjHfHNcv4QufC8l3a+&#10;NdOsxYXMd81hfae103kXO5tomj3cAnAzt4NdJ4u8MWy3dxf2dklvLZxmRJtwWW2k6Fgo6hl4z7UX&#10;UtWipUvY1lBtr1XXa277rVbrbV2JtIt9Q8P3XiC4vZWMmo3MRt3hVi8dqsewkerhuePWqXh/QzY+&#10;IdS1Gw8ZzSWtuVvIYGhBFrCy7ZoFPdHYbip5V/rWrqjeJrCfS0gntbmzZAJrq4ViQ/lgxvx2J+U4&#10;7HNc/q2i69rcWueHtE1h9HnuIdltqGn7TNaNKpyyb12uA3JVuvrUy8v66hRl7S95JKSSb3VlaO1m&#10;07LprZvvZ79jPZM1vf3thtaa3Wa0uU5jKk/dXPIOMZGKr6NNY2Gtt/wjF9DNHLdPHJoyRBZN/WQq&#10;Dg5GdxrM8H+Kymu2PwK8U/F/Tb3xNpfhtP7Wtbu3jiudQ3fLFdKMja/HKrnPXirniWOe98OtFrnh&#10;e4u763h+yXN5ocgSeJXODPExw3Awxwdwx3q37opU5Rqcktn62ad+WSUkrp7pprfu7K02oadpuqai&#10;9hpdw3lkfaoJm2SOAQcxk/eK54/Kp9Bl8O67p66zp080lpfR5h3RFVZAchvVCc/mKg0vUL0eI9N8&#10;JS6ja61bfYogJNRvguqRKFO6ZsgCcE45UBhzmrmhWmmwxxuNXj/5CE1vGFTYHYk/umX+8B3/ABo+&#10;1p5mNTljDW99Nb3urPfS61XW3zWpU0e6sYprm0lEcjTzB1aVh5gXJDKx4J/2Sa0rGSwm1Oa2XIjW&#10;PdCzrhQQMEGorOzQ6l/Y+o6e8skVuxW8iCsoVT8oY9Qx7Z4qnDqNkNR1Dw9PqDrOLRZv33yOsJOM&#10;56H69qS0sTL943bt/krlbU/DNnrniDRdCu7XSbhLK5W+a3uoWYBAeHjYdHBwQSetS61qPhzxJr+q&#10;fDLU7+Ea1Npo1H7BIpVrmz80oHDdG2sMMByMg9Dmr+qeErGWb/hKLfUpI5jYJaur3DCFoN27JA+X&#10;cD/H1rK8VaBaRNp+r65FC1nasJ5NQ2s/2IICxkLpyItoyTnHqDRblvf+uhrTqQqyiuZ6LS26le+3&#10;W/bRvTW+ha8R6PqEvw+j0jw3rctjdWsBFnOU81o1UYAIP3ufzrU0y9uZtMsbTxO8cs0lpEJp44Cs&#10;buANx/2cnsax9ein13T4dQsWU20kkEsLR3jKJ1Vg4ZJE6qy4I9c4NL4WiYeKtYguvGrSrr10txaa&#10;DfSpus2jT5/J6MVbhiOcGqu7mbjzYd8z2u9tel9Vfzeumj1uzX13TYfEGmTJpt6n76MrbzRtzGw9&#10;fp6Vzkl9cafol1BOjTz6RcQC+huFyJo25Zk9z29xV7W9QtPDGqR32pFof7Wljskmhmykk5b5Rs7N&#10;/tD8a0fEVu2oWa2dpIkcsksEslw1uHDLHJ8yspII9Nw6Hmk9deoU5ez5U9YuzT9LX166XWnrZbFq&#10;0NvPpS6o6NcwyS+fbiRclVI+Uc8gD9DWbb6bPCjXmixLdSW/mPFtuPnBbkqQff14qj8LU+KGiaDP&#10;4W+IXiCz1i6hEj2N/Da+VNJCZW2xyqPlZ1QqN64DAZIBq14Sv7a6uWtHmjGoTF/sc8UJG6EHox9M&#10;8c+lPsTKm6MqijJSSe6vZrvsna3knvoOluNV/tWFNEijheZPMe3vkPlu2PmBK/dP6GswaJd+Itej&#10;hGnrol/GpnZkmDgTq3BAP30I4zxjNbFt4wtk12TTL5fJmjuY7ZmmUbZXIzhD9OxqCbxJ4f1rT18U&#10;6Prljd27XjW9reLuHktu2GNsjIwwwan3X5lRdan9i2i11e+3k79nfZ+aKo+Huh+I9FvtE8WaPHDa&#10;XGpLe2rRIYpILhHBUllPJUjjsQealj8AXOji4t57qS9T551mYch34K4HQd/rT/B/iyPWPE+t+Eb8&#10;NDd6X5CX1m03mJMsysY5o2wM/dIIHI4zVzU/+Ei0nzm0/Xn+aAJbW726sflH3gx+9x/Cfzp8sd7F&#10;TqYqNT2UpW2dntqk7re11Z32a1KU3/CPTWkOi/2Y/nWVuZNOjycTYHQe+eOaSx/szWtBgu00q602&#10;DaVuoLq2MU0VwDgPwcEc9ehpvjqbXNf+HM2reB9LhvNchs3l0i0mYw+ddKM+Ux/g3HjnpmrPgvxj&#10;D8QPC1tDfaBdaXrUdjFJquiagu2a1mK/MoIJVwGzggkEUuVS/rcXvrD+0XSVnrqvO3Z33a3ur9C7&#10;YTw6lp94+rBbiFHK27HvGq+vY5zWR4StdP0nwrJp+p3l1D5n2q+U3VwHeOAvuJUjqqfoDTNetvEt&#10;j4evrTw9qkUPmwqFkugNkMgb5sHt8vrwOtWL7+0pr7Q4X1uHT737Qwt0mjSQT8fPB0wVdejDrR9r&#10;b+mxRj7jSlo3frpyxvtbz1epHqGp6/p/g2bx/wCDdWh8SaaNNe6s7ezZc3cOMqY5OjHg49aqLZQe&#10;IItL8eeGL5NNGt6SD9juyvG8biQRwJB7HBrP8LW2kfCDwTfWVv4jez8Px61czyabrEJ2abFK/wA0&#10;MDIoKReY2QrAgbjjiuo8OW+k6XDp/gm/0exs7preaS30+3T9zJH/AHoieAMHOPem0pS0NqnLRjJw&#10;V9XZ2teKW0ltdaNtbX3tY4ay+KM/wg8M6T4p8Y382vaD4o8WQ6dDqmjx/aEsknXYss/lghY1lG1m&#10;HA3DNdtqnhXUdL13T9R8OeK7yG3tNd87UrNbhTFPE8ZjMbKRyvCkAYIIyKyPDvwm0T4f+HbP4c+E&#10;vB99pmh2WrPqlv8AZ74bFmdy7IRnJjZ2JK9K3bHzpXWT7Gz+XeYu2jf5o0XozL3xn8qdoxstf6sG&#10;KrYeU3Oh15k27WlF6RvHVRla97N62t5tsrrVW1DUNK1jUEeRv9KtlaDaIE3EKuep6fzqZ9ai08QH&#10;V/KhWVljkcyfIGfoOelYvjfQfEmoaLrGqfDa4t4/E1vpMx0v7Q2+LzOWhSQE/dZue3Xip9N8R3fi&#10;T4baHruu+GJIdSu9OhGr6ZNH5b2lwF/eKV5O0ODg8/KQRR8MdzH2MZU1U0s3ytKyadr3t2dtH3X3&#10;2/HGnaXNbxz6jp7GfTpI7mzu42KsSjfdLDsc9OhqEreDTZruLRxOy63GYjHP8/kybfMk9iOeO+Kt&#10;6leWWoeGY7uzuJvspYpN5cgk8gjocd1DY/Csi91ibw94dm123vJNSs002R5LSyj3ywzIpclSPmP3&#10;SACOrAUpWuFFVJQUOqdrO/3eXXr+hvapBFd6lDPYzloL7d80ZODtHH51n654ysvC17p9vqZWK3uL&#10;77LcTSQsV2bflJIB288ZPFXtA8SaF4v8A6H498OXMz2GoafDeWMnklZESVQcOh5VlJIZTyCDUPib&#10;QLLXJo0DXNvdRyY8zcQrD1x0I9qpprYxp8sanJWTSV0+6autfNaX/Im0n7fYeN7rTTHCLBbGN7OZ&#10;ZAS7H7yMO2OoPcU37Pc6P4pintmTypmZGj34PKkj6gHNZls0174gtdW8P6jDDJbs0OqRSRg7yB8g&#10;bPK5HcVs6/EupDTdUa0kikguDv8Am2vECNu7H8S8/lSvccly1FfrGz9bPf1307/I87+O3xQ8O/s3&#10;qvxf8Uu0OgNMsWvfY7UyPb207pGbnA6hJSrOw52Z9K9Esprn7Tba/wCHLrTdU8M3mjxSWtxp8wZp&#10;M/Mk0bDKvGyHoOQfyqj4h8L6d4vtlh1ixt7i3hiliaGZVeOVf7rKwx8xHQ5Ujg1T+DXgHRvhx4Eb&#10;wz4Qtkt9Ia6mubPTIVVY7DzHLPBEq/cQHJC9iTimuXZLrv8AJdDepUw1TAxb/iJ2fZxe3mpRtvrd&#10;O2ltdmK00ye38vSWVv3250f70WTk8HtWR4d1WDUNNe9s7L7JcSXkkd5byKfn2kru9wRyDVjwx4l8&#10;OalPfWbXTR6hpMYSb7RG0TIshO373Dg+oJ/CmahpFiqrqUM/ltp7f6RJFIAwjc8qfzzml5maXLJw&#10;mn0389vVO6dzUsb6wlC2Tbo547Fl2vGRjd0PuM+nSuM+MPiW/wDCfiT4e2mvaZp9xotzrMcfiO7u&#10;HEa2jBcQzR56Hztv511chXS9Z02S/uo2tbOxcfbLhwSC7BQN35Zz6ipfFXh2DxLLb2OqWlvN5Dl5&#10;IZhuiZT3Kkc8gcHvyKAw9SlRxEZzV4tSv801dPurprs7Xv1PFZu9Mm1SXVrZG0ybS2WeYOfMMnIP&#10;yj0B7cmsX4c3fi3SfA/h3TvE1hYqzWb215CtwXMoGTE0bHqCuMqwyK0Nd1vTobGw0fxPeWWl6hq1&#10;x5Sw3E26GeUf8s1ZsAlgOOhzxVzxIzaXbxodGkvLe12P9ltYd0sJB5KdP/1Uf1+pMZONFUnHd797&#10;Jxutbbt636LYzta1zTn10aCirDe2li7w+Z8pQ7CQobp278Gk8MXsk/g+GyvdV0y7aSJJbOWNFVpY&#10;yPmd4+zb9wOOK0pY7O/uLu4sZY7iOONUmt5Mh0b72Dx1HUflXH+FPFWi3vjaXwBrPl3NqLfyLaaW&#10;3EZjmBLEJIB8+4NggEbCoyMtS+GWvU0p0/a0XyxfupN9/O337X26t2OzurC00yErZ2O6aNhJJDDH&#10;xKCegzXnnizwxrMPxMj+M/w+vrn7Vb2rWN9pL3jJHcxNg/NF93evJDYyMV6Nr1jcRTRTi7mt4EtW&#10;SS6WQBoTxtJz19DXJSNrsusWOqtZW819DHcpcXCqYyqgfu2dc4ZWP8QzgGnK8disDUlBuaad0077&#10;NPdPydu91pbodNH4ostSvngstVMUum2oe+hmQALvHBbPb3HFZ/xLi8UT6RDB4X8QtY6lqTQ2thMq&#10;hkjlEglJI9HRWjyP7wrI+EOtQfGz4e2fxP8AGvwyn0DXFhvNMuLO4l8xVhMmHMTqds0Mm0MrHke1&#10;dLcz295cwWclr5At418kzJlWYjbEyN22nrTlfa5lKn9VxXLbWDaadmrrzV1JX/DTbV0vEtneav4W&#10;vbKx0yGKS8tXlVZAZIPMHIGBzyw5FWLW9W+sLPVLy3WGTUo4wzK3CSBOUOf9ocZqO80jWH1Kb+yb&#10;qa1ltbNPs3lxqVmfed7FSeVOeR+tVdCuPE1nexeHtXsLPUtLZg0Oo29wFmguCx3RSwkcLz8rg81C&#10;b6r+rj0lSsmtNd7PVLvo+ml76PQsaNq9prEc1pqlnNbybJ7cySKNox1OQe45FXYYbfRPDy3kI86P&#10;YqRtG3SPGOvcd6y9Pi0q0tLsy3LvaXGqNbQ+dglGwQcfXke9bejJD5o0m3nVktYlKqrbcc9Cvaqj&#10;2M63LG7V7dv6+4xvGmq6T4T8KxvdvMtpayKt1NawtJtjDBicDkjpnHbNQN4mtbz4tL8MtM1Hybiy&#10;8Ox62H2q0NzbtJ5bAdwQSDnsCKNC0zxZDotxYaheSaxbzXtzNG143lzfZ3fC2wZcbWUHhiOQADVj&#10;w3oun3Pji4u9Usbe41PT7P7JDqW1TPHbsAfLLDBAJHK8glQetHu9v0N7UacJqT5mlLVd21Z2aT7p&#10;376aovaxax3uqWNvNczeXDL58Dxg7XXHqODj3qOO48uz1DUGuWSGH/Vsy7vKPcfQ0eABFdQztZ6v&#10;ZXkNvqEqf6FN5ixsDzGwx8rDutVdJ8GWHhy1vNGs9VmuNNvLqa88iaTzFhTq0IYnOwt0/u9Ketrm&#10;HuRbhJ6q3TfW79H/AMH0c95ZalIrQWt7EsklqrRxyL8qlSMgnuGO01zXh7wp4h+Enh+30P4eW6ro&#10;8Pid7u40vVpy4s7OZt00Vu45++zOitwNxHSl1Hxb410/wDo/jDwp4Wt9S1CbWIU1XS9Uumtv9BEp&#10;WUpJtIEiDlNw2vjBPINdnqk9s2mXzQwq3mN50KzsAXQdyOgPH06Uo+8rp/1udEpVqEeSSTi3ZrTe&#10;OmqvdWTdn5uz+IhvdI0XxBHfMIVaJibaReU+Xrn6+4rNuboJqOn+Hdf0+6aHy5YjcbQ0ZG3AJPUA&#10;g4BHenaFcWcXh2TVreTqztMBDv8AOXs4x94jnkVft7kvqpa1nBs10/zI42j6HPI56UaMx96m3F6p&#10;Xt5O1gS1R7iP+ypZo1sbgIsfWMhYwNjexGPoaoa3pWmzajNq8F1cW95cWr21rLGxJtmbGBjpwec+&#10;lHgTVtUvvCNydaeG71JmmmC2fym5jDHZgf3sAKcd60ItTtdb8NaNrjWsivqEaNHvX5oZGQ8Oe2Dl&#10;SemaNHHX1B+0o1X5PluuvX5p2e/+Z5q3iLx78KP2brjXbqy0O+8TeFdPvLjXodMj+z2t7IGZ/MwB&#10;mF3TDE4ILZ5rvLHx74U8U/CPS/iRNr9rY6LrmlW9zJc3N0FihSVFypkzhSGO3OetUYdGt/E+ga1q&#10;ltJrWg6n9l8i8XyVS4ikQE4UsDHNGw6cEEH61VsvC+n+KdI0mK60WzutHv7Eprmg32mr5F5Cy4KG&#10;JRsQhhngYzVcyttv+X9fcd1Z4et701aSm22uzV3FLbdPkd7dHpZmrolzoOiePZvAf9v21vqV7avd&#10;aTpK3oZpbRFXfIIzyVDNksOOa0bR/EV7HeWes6bFH9h1KBrO4ibIuItoJb/ZYHcMfSuDnn+E/gr4&#10;m+C7XxYlnZ3k32vTPC2pXjOs1m23cttHLjaitGCNrkbtoAyRXo9taadqELx2V8tyscxs7/y7j+71&#10;Q4PyuM+x5pLWOn9f1/mcmLgqXLKz96Kd2t2pNXTvs0ra9b+TKH9o2Wo67b6c2oWsd/cNNKtpIR5k&#10;9svDHb/EF4ye2auPbRx3F3IDI1rNHhfKO7ypMcn24xXK+G9C13T0u7nxFPJqmqaLLc22ja7JbJHd&#10;eQ7hhGdvDLtwu7gnYCea1NPntru7sdS0VZrf7U0z6lalWiLTKuGbBzn6d+opKXf+uhFSjGLtCV0u&#10;vS+rVuqTSVrq97porxatqj+C2CWFnPqH9mXLrbTSb47jaCF+bgY6ZzisX9nfxb4a+J/wa+yaXYaj&#10;4fuFvLi1vtKulMV3pt0j/Oq5z/F8ysMjaRipV8Q65pun2Opw+AXjb/hJvsWpRy3I/e2D5VrxO2AS&#10;pKHkjPpWVeeDdbvPi/oPxO8HfEF9PsY5pluNNhtxcWesQySAEOjYaKRQm5JFOUOfvAkVK87f8A9C&#10;NGlKjOEnytvmjK91ePN7rSvvpZ9O9r29B1jVNK8MTp4p8Sal9nt7a1kiuryZsIiKQd7gce5btWZ4&#10;i1qTwncWPiLRPDF94g0m4uGkuZNFnR5LcsMeYEJAljxycHPoDWVdeL5NM+K9v4DisV1CzvtWmm1B&#10;7iFm+yrNGWUq33XjJTZjsxINdL4jstZ0W1itfBfhWG9hknVZNOt7tLRoFZvnmRjwcDkpxntzVayO&#10;FU1QlBTV+ZX1dk4u6XVOLW6u7Wt03dNqthrK6bc6Ph7WabDrIjRugIOMqeQfrTlW8tL6G6sJXkVV&#10;kjaCZdu45HBPr1I9a8p/aBi+LOj/ABP8J+IPhd4q0230XRdQN/4k0nVLhrddRsk+WbEpBCFNwYAj&#10;DHjIr1DxN490bwroM3xL1a98vQbW2WXUmaFna2j3ACb5QcqNw3HoBz0FNO5dTByhSpSpe97ROy3a&#10;d2lFq270tbfa972lvmj02Zrm2kdN0rRlmU9dvXj2HfvXHWFh4h+Hfxsm1aO987wr4nhWPULXySfs&#10;d6iKsUq+ivkq4AxnBrtryazs/EUfhu/uf3mrLI+nsrbklijRXZAfXB3+mKpaLrPhjV/E+rfDeLxZ&#10;bXWqaPbxzahpyTf6VaxT5MbMMcKQPlPPIpcsm9DOhUlTpy0vFx10+y2kne2jjK1n308hmueINM8I&#10;apaw6laLHezzbLeaFW2Srn7px0wPWtSLQra3kjuPD0ywx7t0kX8LKxyTj3NY+rWn2e+t/Dc2oX7S&#10;WWmk2l5Mgbz2PGS3d19D1rz/AOIfg74nReMrfx78KtXgGv2+iKF029Zo1u3aUKzgFvLYKgwUI75B&#10;BxRKXL0/4Brh8NTxDUHUUG09X8L7X7Lu9ba6HqR0yxs9SdLuy3f2hLukJ5Unpj8u3pWf4c0C3sZ7&#10;z7DP+4ltU+yxKy+XEqu3CY6Lnt7VuQ3kuoQ2X2m0ls7ppAGhkUEo+3kg8jHBwayfAXiPT/E8GpXs&#10;Mf2c2erXGneTcRhCTE2N2O2e3qOaPd5kcsZVvYyfpftvp+RWv4JrHWIZIIzNLBHvkHTB6bs/TgVo&#10;xedcQw3+nSTARwyNsnxuxjhT9fWuf8b+PNF8JeJLWLXrhoGvitoYlxkqxCiRM9gxH51vvZTaXq7X&#10;y6g2Le1CwrJGBHLngnI75/KjQ0qQqezhKS3Wnn5fe/kY/gzWL/XNf1mJ5Y3h0SWO1nt47hGWXzI1&#10;kKyIOYpY898ZB71a+J3i1vB2l/8ACQ3WoWdrpdrEJr6+vJNqQpvG5ieg7DPqaoX3w0stO8M67q/h&#10;3SbLR/E3imxjj1rVrXcWuJFG1JHP8TKhIDYB5HXFSaH4h0jXdIu9D8R6jZapYO0dnd6XeWJVoIJA&#10;VRpVcfMrFSDkYyMihtLQ25aNSqq0VeMWk1bXZXfVau/K29ey0RvHxVoY8ZQ+EpobmOe50wX1rM9u&#10;fszrnBjEo+US8g7DgleRUfhnxp4Y8Qz6tp2nawJJdH1D7LfR3CshglZdwQ7gNwwRgjIrhfjb4l+M&#10;HgrwTa237OHwem8Ya1d6xEJlmvre3t7KzjYeZLI8rDcWjBjjCgkHk9K67U9O8O+MwNLk0S4sftFj&#10;vkgkfbJFuH3dynDFTxuB7ZqtUk9NTOWFoxoxqPaWmkotrlau3HdJp2V7XabvbQq+Jfh/pdt4qTxb&#10;pljdWt9dWb2l5c2MwVZNxXmRScM2B8rHJHSpdb8KW0uq6XpEc7RrHcyyWbK5Vo2C7pF/3TxkVLd6&#10;vHF4bjsfFWny3EHmR2ck0LkseQqs/GeuOe1XLLX/AA/P42m8JNqEcuoWujrqDW0hzIls7mIPjsNy&#10;lSfWp5YyJ9pilFNtvlTV99Nlr5X27eol7dm9nfTb2ZlaJYnaRVDJIDwSPoRn6Gk023ItGgxFIsNx&#10;maHcCW46ezY5qrZ6mmn6PYXOoaWbd45mikVgWAUk4GTzjpjrWrfafYm3E72XlSTOn2qSA4ZWHRiR&#10;1x0+lC11Mpe77tv6Wn9eqKVibe8t1u/DuoJcWd3F5lmyt/Fnrz6elV9RfVpJLET2dutvGjOHkyJf&#10;MH8IHTGOc9a0PE2iW+uWMdmp2zRMJYZLdtrIw/iGK5XxX8UdL0HS11nxp4b1GPSo5rSC+1aNk8q3&#10;82XyvMc7gybH2luPmDjGeRRLexrh4SryXs1dt2t17K2qu36b9C3cahdeCk/tm08HahqhuLpWFvYy&#10;J5qRzOvmON+PlU/Psz0Bxya2tY0C3+03GgaPPb2SXD+e1zaxBWF1uH7zHQlgDknk1NrOhz2M9rbv&#10;eXMa2dwsgaDP7tlz971jI4IrJ0WbRtX1bWtVg1Rrq4sLlYpreGRm8ksNxUKQAM8Y5I4o0tawc/tI&#10;+0j03ervqkr303/PXob6zade6t9nd41vYY+Y+68Y3EV57ZaV428HzSWy6/NNDa3F1P8AZbyQtLqF&#10;qoztDdAS7DDcEBQOldlaR6nZywX5a3uBc74/7QCnzGb/AJZhwOw+6amtYrjULO10/wATRRecJt0c&#10;1q37t8Hgc8j3oa5rCo1fq91o4u10/K+39XRz1/Jq/ibSdN1dbBvsf2AlWkx9rs9QjkyhwOCCAQQC&#10;M596j1q2m8a+DWGoaRbXjeTb3E9jJlUadDuyOhR8jI9Gx6VdutSufDGtTRX+mNHbXWo5mkWH91PO&#10;4URlmXOzAXlsYzjNaujvC+uX0DxW7oJV+ZPvmMplNw+pPXoKneRrKpKlFSittU16rTf028utyh4d&#10;m0/x1Yw+JLq3mtLqO4kjmjm/5bIDt+b/ABHORXnnxz1nxj4B8a+B/ircXt5D4d8MaxdWnia0s7xE&#10;a7tp0VLdiH+WQB8DGQeeDXpOl2+p6fquoPKsdxZiYtZbWIki+TJU56/N0I6DrWZqVl4D+KvhDVfh&#10;d4+tVurO7jW31OzvsY3MQwTcpwGHBBBB6EVpGXLr/X9fM1wtaFDFe0lHmp7NbtRkmnbzSbtfrY39&#10;dvvsdvDrEpmMLtGJLf7Nu+VjgEjquM8kZ4pziGKWOayZmhdY9jx/eiVO/wDtA+lcvY+IU0LWNI+G&#10;lxd3yyXUMs2m6lJaO9u9vB1tpJeVWZl6BuSFJq94c8W+D/ir4Fh8f+E/E8y6PrFiAqyHyXt3Vyob&#10;nmNg42nPDYFJNM5ZYapTgpNPlvvZ21bt03fLK3o0SW0huWuPt09r5FxeMsdvJbERyKWyjEHuR3HA&#10;NQ6/fa5o3im0isha3djHcIt1BLIRLBbMCHcD+LDY9sGrkc3iW3aXT/Et1DI0koks7iGIKsYQDcjf&#10;XqD70690vTfG8NrrVpcrMskZj8ncU3Dd2bgqwI/Gkl/TKjKMKl5W5X81qvlro/u7Gd4tgtvCfiPQ&#10;9VtFvSuqXy2TR2UG+KNsM6yMP+Wa4BBb6DvXKfEPwi3xU+Kvwv8AFPgDxxDa/wDCJ67NrutaQ0sk&#10;cOv6dIhg3IVxmSKT5grDGTzWh8Ifin4/1LXNe8KfELwe0wsdUeLT76wXaTbDABmik2ndycFNylVP&#10;OeK6zVNA0yWOxv8AQVtWks7gSWZmU8Ix/eKpGCCyk/iBkGiL15o/10OvmrZfiFGfxqLSkmpJqUWt&#10;flK3RrdapDrrxDKnj21slDNazWbR/wCrBVpAwYPuB4wMqR0HFZuoz+GdW+IkmjXt1Yf2lpksMtjZ&#10;zTJ50qSKfuK2DngkbSe9ZvxEXUNJ8OSeMPDlndPcaPJHqGn28d4LVLyHOZreZyCoG0HkjsOnWt7x&#10;f4O8DePPD1nqs2lW96lnPFfaXeIymWKRQHR0kXkFc464o+JanPGNGlyTd0mnG6tdPR3avrdO2662&#10;ehYk1G01jS9a0ew1xbG6tZGsVu+G+zyOuUcq3fngHg1F4j8E3ev6da6RrNw00X2Hyri6hHlyLKpG&#10;ZlxyN2PmA7cVBDoXh7W9Sa6e2t2u7uNJ5ZRLhpnVvusP4ivvTvsGtaZ8S7rxz/wmn/Elv7W306TR&#10;JIhtjulLf6Qr9Q5JCFfuke9HxLVGcf3cv3crNK+q62SsmtddWr6aGH8OtS0OWzXwF4w1W6tdX8Qa&#10;5fSabot/d+Y5ZV82VLaT/lpEY/3ijqikr/Can1v4d+GtEN9baX4Vt1jvbxL61/ij+0ZBlBU/cD7Q&#10;SBwW5PNT/FP4eeGvEMdrDrXhWPULVdUhe4jjuDBNZbm2meCVSGjY8AgEBxkZ5rqdUvYLqPE9wqNc&#10;S7IY5isbM2Purk4J+lHLeLTNqmK96NWk2ua/Mr6Jp3VrO+1r3XRvmd9Myxh0u/v0uNCMkMXnSK7R&#10;vg28+BlHX3HSs3xPDr2vWd1aeFJf7P1iHU4Y1luU/dlQ6swYD7yMMgMvQkeladlAsPiKQ21wttJ5&#10;ai5hOP8AS+OJB7gcbhyO9UPFGmXXiCXT/DV1cNbi8kK3E6SeXJlCHUL6k4OeegpdDGm+Wsnfaz11&#10;83ddVb79PMvaT4msvFCrfR2ktvLHqzW62t5asksSq2xgw9CRlW6EEGo/EfhzSNS1qHU5LCW01i1i&#10;mNvqNtw2xsKef4sjBwfSufhim+KvjLS/Ef8AbGoeH9a8B+Kr1109VVote0/y/s58zrvgcPuRh80b&#10;r0rpvD/iOy8WalrTadeXavouoPp95Y3ll5flzBFfch/5aRlWGHX5Tz3Bq7Jx3uOpTlh5c0Lqy1Wv&#10;u3dkr7NNWd9ne2++bB4/8NaZqmk+E/Fuox2epavcT2mjzSqfLvpAu5tpxgE8/K2MkcZq3fjRPEdx&#10;feG3kgjutH8sX0Uc2DErjKNxymRyDU+p6Lpusql3sgml0+Rbi1j43Qvz8+BzyM9eDWJoeka3e+K0&#10;8UCeGFrm3nstahezEVxLB1t5kkGRIYznGeobtjFT5DiqMrzi3Fpf+TXuraaJrTX7VtbOxwPxTu/D&#10;H7L2qePv2u21nVr638SX2l23iXw7Gq3EKzxo0UXlBQWTfuRWznaMECvT4Z9H1CeO/wDBkUMOqanp&#10;drqd9HIArS2/lFYY5j1+UkqD22mq2q+D/D+t6Pc+F/E2mWtydTWN7y4urUeXeTpjyZW24Uyjapxx&#10;nFJY6N4g1XxtA9/a2h0mTwc1nfGNv9IgvluF2sMHmKSMHIJyrDjqablKcrP+tkjqqVqNahFyb54q&#10;zbas4KMVCNuvLyu13d+71G/FrVPEumeCNPvdKuJrC8e8t42u4LVpxbuxAZnQctH2J7ZzUfxs8Daf&#10;8U/DdvZ2d/HFrXhvV4tR0m6WVlW2vYcff287WUkH2bvTtI17V/DXxft/h3d218uh3OgtJp03l7rV&#10;ZkcARF2O5ZMZwoyCB2xVrxQmu+GdbuPHOgma7tF0+Q6lpMNurNJsGdyfxM5GQF6GjmcdUY03OhUp&#10;8jSkryi+9+j08mrN21t1d+O+OPiD42azongn4lfCLwjPJJoXjiOXxd4ehuovtF7phDQzCBmIVyc7&#10;gpIJGO4xXez2mm3+q3XiDw1dTLcatoH7hpIisLlCwjyP4ZMsVZerD1xVmG+07U/DtnreiSwrb3Ua&#10;zQ+ZGFKkr8ofH3WU8Hrg0kek3NjpyaRoKtD5F0Gs43XcpGC5U5/hye3I7cVTlzRS0M54hSpRpqKj&#10;yuS67N3tK978r202bu9EcD8IPCPh7w18PfEXhD4cWkfhm61qJtU2ww7tPs7+ZDEZ4F+6qvLHvaIY&#10;wQOBmuq8L+KL7w/omnaP8Vtcso9RaG3sLy6EfkxXV8VwXTsPMI+VfWtLUPDUMsC+Qgt/MjZbxeWR&#10;0wSVI7AnuOQao+EI9R1jS00HxppNm80NvDITGvnRkKeAS/3mHBBwCPrUXkpJSf8AwSq2IjiuepPW&#10;7Te3MtLaN6taa/LqTeLPDsGtXjaNK6xXMyJLp9195rW4iOUYr3XP58ircd/canoElwFLX9vBtmj8&#10;vYWkHJwD0BPSsPxZqvivTNesdSb7H5N1etZD9y0rIr48qYsvKrnIYYOCR0GTXNfD79o2L4gftWeL&#10;v2ftH8K3Ef8AwiPhyO78RalcEbbbUGmEaWsZXKyI0R83ecEZC44NVGMpN2+f9eoQwmKrYdzguZQj&#10;zPXZJqL+Tulp1t1Z1Vz4Z0K4ez8FNaNa2MOnpfWvl5QQTpLvDofVW+8vQg+lWI7ae48VDVbi8uol&#10;t9QjeaNWxC8hjwCCfvJjqOxrau5Xkto7S8sY5ftAZHeFhhRjhhnkj/CuY8L+Jrm5l1TwHr2jXlnr&#10;NriSCa6h/dajDjC3UBBIIUkKyZDAg8YqbaoyhKpUpyktbb633esvyv8AJ7E2v+JvCfhPRLy68c6p&#10;5FjNqUVpJNJypad9kcZz2LHFcT8CPFniuf47/Ej9n/4javZagvge406fwzJLZCK5e1mh3ed/tKrH&#10;YHH09q6u70iy+LngbUPhz8VPDdvJL5ELX3k5a3lnR9yvGTyGRlVsE5FR6T4MtLT4x/8AC1Lq4ul1&#10;K60G20ifa37i7RSWChTnLIQTwRgN3qoyhy69f81/wTtpyw9PC1qVRe+07bNJpwcXF76rni/Jrzt1&#10;N1PqDeJYrS3ihuLORJVuxI/zI2ANmO64yfY+xrz/AFf4U6BZeMNP+Ltre6loes6CskUmpWMny6lp&#10;2WYWs6ciWNT0zyp6Vr+B/Emq+IfjR4oi03xBb3Ph+2treD7DGuJ7XUAG8ydiesbgLGu37pRgwyc1&#10;1WvxS29t9strdZ0jyksDRls5PzHj0HPSpeqbTOeM62BrKmna8VfzUlezT02dmmrdezM9r/WdT1+1&#10;Ohavbj90s15EPmWSEjhgOoJ6e1O1OWT/AISttRl0eW38u3NtHcOVZbtWwQB3G05yD+FYtje6bPca&#10;n4ftHvLVltoVXUbGNgFR+Q8bnPKdGyOO4rpprq3utTs9HWVppWs2lt52+aORlGMsR0Oee2ecULWN&#10;7mVSPspKy6fO1k7+e/XY5nVtSvtK1nX9T8U/Dr7Vp3hmKHUPCOoabiS7ufMj23UMcfG2RSNo5w6s&#10;B2rppoLfUnlg024Cv8rxtt2sOM5x3HOMdjmodXIfw3NIFZZUhkimjtFLtuVTuCJn5jnkL1x71V0a&#10;+WPS/wC3rO4i1AwWaPGY2y0ke3gg9eVyfqMGi6crWFKXtKaklZrTrbZd7rVpt62u3pbQyfG9jZeL&#10;vEtrZeFPE1v/AGxoqrd6ppKkedLauCm0jhkyeVYdSMVB4e+Mnw31j4r3/wAE7vxGI9cW1ivdNjvI&#10;DGb2Mg7lhLDDtGRh16ir/hO68GeM/FU/jzTfDN5a6teeHltTdahZ+S32fzSRCTncG3DdtI+6QRVz&#10;xWg8N+F5tefTbWa8sF82GSZQzqxGCoYKWG77uR7Zqvd3Oi9NWw9SLulZapNSbT7O6T06Oz32K/ib&#10;xHpfwt0Sa/15LiDS7eOae8uIYWmihj3jlv7vUkjoACe1M8YeJPA/hm50fxfr+rWK6b4skt9HaS+m&#10;VIpY58tb8tjOWITB67xWpODf2k2o6jL9q0fV9Oj36bdWastrlCH3Z++rA4ZGHBHHWuW074ffD3Uv&#10;hdovge+fT/E3hu10mQaeuubbuQW7viCYiTmRUJ2Buo2r82RU9bE0Vh7KVS972lbqmm+u0lJbN67r&#10;a70fiR8O/GElrpd/8L7u3gvNF1KG4t9PumZLeWMEq8ZZeg2McdsgVds9Q/4SzwTHJ448N3litxcT&#10;R32najGrMqq5AztyGU4DKe4NcNrdj8b5Ph14K/sJZvC+seH/ABbbvr2i3N9ut9V06KQxvAswB+R0&#10;KyICAcjacV6pcm6uNeureF45LKSEbflIkikB6N2OR2p+61p9xVfmo0oxlKMmnKzT95Wdt1dNO/NF&#10;6+T6HNXPh3Q/GyTX3h54Z9a8PFoNOlmj+a1fAPHfG04OOCK6Kyubq/0mGfU9P8i88gkxz42xFhgq&#10;T9P51y+s+AdH8dWapcvt1bSZpH0/VbGR42s74IUWQhSN2AcFWypFaGmapaWDpH4n8RrImqTW+mSJ&#10;Mv7ue8KkKF4+UyAHI6ZA6Uo6MyrRjUppRk3bo1qvRrdPV7LXTrdzap4dsrzTVu9KtFdbS8226xsM&#10;QsCA5UjpjpjtzXK2dpfaJ+03KIYfLt9Q8LiHUJPthEc8UZzDJ5ZGDIrEqWBB2kdao/FLTPiH4Q1a&#10;EfA3UbXT5x801nqEO6wRDcebPcOg+bzHG6MsuT+8DYOK9G1r+zWWTxMLiOGKG3UzNIwZIosbjluw&#10;H96n6Gyk8PTTvzRqRkktbq9rXXrqtXrr2OD8UeKF0H9pzwn4ej8C315cXGiyWx1a1XCQws2fnJO3&#10;aCM46+lUfjx+y78Fv2jtatPFHxS8JDXLexjmhsYp2KmxnI2l48YIZiqtnsVGOtd3FbRa940bVk09&#10;WksbCP8As++Mm6C4ilGW2FW54GOR3yM1514X8V22neNviF8EPEGtapeah9lbxFa6fdTF5G012EZi&#10;tdoDNHE64yuWUtz6lxc4u6uvS/8ASOvC1MQpRq4WThUpQV2m72ctWrPSyktrdU+p3nwf8E658Mfh&#10;1ovw41bxfeeIBpNn5UOranKrXTQgfIHPV9uSuTkgAA1JZaNb6L4j1AaHr0ytqUavHpsku6GORfvM&#10;inlcjqBxUPhbRNU0fxXqk7SW9zbtJ5+ktJu81JJl3XYLH+Bz5ZA7FCe9aGu+FdJ8WXmk+J7eziWb&#10;TtR89bpmKunylHXIPORxzxS+JHnVKl8TKU5X59W0lZt+9tot97WtrbzXxLpNpqmlT+GngeS31BTH&#10;MqRB0CnG7IPBU+h7V558GdH+Mvgr4o+L4PiJomj3GhtFanwne6epa6giZtj27yEDdGgCnB5HAGQK&#10;7rW9dk8LQf2zfafc3cX26KNf7PhLyRhzjeyjqg7nsK3Jo7NruS5jVT51rs81Wyr88cdDTXWw6eIq&#10;YfDSpOKcZq130acW7dnayfkc34u8T6Sviqz8F3aT7/7JuNUkuI5Nphjt2GN3s7/L70eKNP8A7ck0&#10;WERv/Z+qQSNcW/khjBI6Bo5M/wAJVuOM9ap2GvaXr/jjWvCd5o3naposi2v2z7q3UIjSZ4C3QMgl&#10;Uke4NY/je/8Ajf4b13TNN8OR22taT590+qNPCkeo20csiCCa3GVjlSH5zIhId1xt5qPeu3/XQ3pU&#10;H7SEItRla/vOyd02mui3Vr21t1udDPD4o0bT9LtbSJdSjbEGoR3TbALfOJXPqwGOKguvCXjnw1qW&#10;pX/w+8R2s0d5NDPDpt8o8tYR8rBSvI4wc85xU3wu1X4iWo1Twv8AFLxb4f8AEGo2NxJLDeaLYvaN&#10;9hkyYRLC5OXxlS6HacetR+E7nWNK8c6p4Vl0SGPT7Oxgn8O30V4Wa4R2PmW8kf8AAUbow4YHtir5&#10;YrZ7f8MRepTlOK5XZXemkk2mtHZ9Vsk7XeyLXiqGHxVpOp6BNarDNZq0kizZVWcbWhbIHKlh1/nT&#10;9L1DVlmiv2sLy1vL6S2l1fTZ5AywMQFLR444ZSDjgjBq3rd5q9imsanplrDfH+zNlnbtNsY3K5zE&#10;X6KBnPPQ1N4ato5NL0Wwv9Qe6u4Lc+XcXHE1yicFmx1JyCe2e1Ty6nP7Tlw+2nbfom/lot+ys9GU&#10;b2eCz1GPS9RghiDXm+wurdiNkqgnDj6d+mK4sR6p8JvjRbppNhfRaF4uvvMv2tbU3NnDdMud0nO6&#10;Bmxw4BTscGtTwvq91rfjdbmHwjJcWF3HJqEepx3XlL5qzeS0LwNzvVQTkcNit7xLrd3ZTSaNe+Hr&#10;meGG2lu4by2XasgRSwhAH8eBjB65pLVXOyDlh6jpNXUotSV199ruzi1ez1v0Wpqate6hBGNb8OyW&#10;ckO4/bI5uPNOQF+YfdI9az/EfhrSHF0YPDUM0GpyRz63C0xQyAMMy+m9So574rL+Afxf+HH7QXgZ&#10;PiX8NNaS5s7n/RdT0+RlE2m3CcNBOg5jkH909Rgjg1uaRrs15481Lw6JI54Y9PjneP5d1m24p5bD&#10;qQ+N4JGOCAT2uUWvdkccqWIwtadOUXGVP4k7p6NaPzT2fpboZfwy1jw58R/hb/wk/hWzureHVri5&#10;laK+t/JlW7WVkdnX1Lp1HDDBFVdR1J7DQdN8PfETTke+1RfsN5NYWpkizJkbGHZSO54610cfh6ys&#10;NNtfDulSSWsQupJR5Mm08MWwc8kZPNYk2sJPp2neL/HMM+k3WmzyDUZY428lCGKqXUZJQjBDds1D&#10;0tbc1hKM6snBPlcm0r+8t+XXrtZ6b201RhfC34Q+DPgfIdD+Ctnb2en6tqQXXrN5WZVlSMorJz8p&#10;Pyg+orodP8ZaL4tuyun3tvIIZp7W6hmUqW8obJAobkqHKgsRgZo8QzWuk6s10kiXNtrzQQfZ9yqk&#10;LbSRNGw+Y54yOueRWX8RvALax4h0/UPCE00d7Y6hBca3FDHtOo2BVleFZMcMX2OTwT5eCeaTlLV3&#10;/wCD/wAObuaxdb2mIk+aS+J90vtdb7RT6WXTVbHw6XW9E8F+HPCnxG0uNdXw8XmaZGz2gZdzL8x5&#10;UeXhcnqR71R8X6tBot1qWpL4a1C8utF0u4ltrixtw3m25277QNnmToyr3xXRX0mtaT4ZuLSyvra4&#10;vreFY7Oa4UhXk4C71GP0wcdKg0qK+0m2uLrykt5byVVWORjJG0gGDL64PvzgVT0smcsailVlWaWr&#10;eibSd3d26pWdra9TIsdWlttatfE+geKXa0vNHh8zRLxfniZCC0uD8wcKdrD2qPw34F8MeDvHGuN4&#10;OW8gbWbePU5rO3uH8suXwzRhvlUk8lR6mpvCfjDwb8RfFGveF1a1h1rQZliureOZGk8phxcLj5gj&#10;8jnpjmrGlWM0WoTXPiCGRZItQEWkzQ7tyRuMbfccc+gpS5tLm0pVKXNB3i2ldd1o47Wv0d97anKa&#10;YmneGf2idP8AE09xq39oeJtLvNNup7T5rGa2tpjNbx3EROYpk8x9sijLAMp7V2PxG8RaX4S0iLxL&#10;fWd1cQSzLFcLYxlpNjdyo5wPXtXKfEybWotR0Gy1fw8dYsb7xraWeoXGnxFZrKPzi0F4VUhiscir&#10;HI6n5BIGYMuRXQ/E7xj4f8EaZq/i7V7C8uY/D2mvd3ltpluZJ3iyWOxf4iCCQByelNc1v69DWrH2&#10;1ShKzk2rWT3SdlrunqopNaJJrRpLasJ7NLS1W2VZLO7jja1flW5G75h24/HNcvdz2miz3Nn8RNQF&#10;1Yzak1xZXF1aqv8AZ8TNtWLcOmGIw/Xnmty40uLxT4YshpWobrO908XdvdMrKxDqJI2wMMpGRkdR&#10;0qDQNQ1nxN4Tt7/xFpFpHdSRyWt55M63CBskLIDj1AJUjI70PsclNqF5PvZ7JrezV+ujvZdr72LO&#10;uX0T6pfaPBeNJdPpK3Gm26spZipK+bGe+DhT7kVX1eHS/GOjtoC3M0N9Z2dvfKsS/vI9jhlkGR6q&#10;Qe/OK4O/0743eEv2h/B3jXwfr9lrHgHVNBfSfG2gXMwt5LC7V/k1aAMNpJJVWiUqWAPB4Iq/H/V/&#10;jxpPxN8E+Kfh94WudS8KWvieOPx1Ho94sN9HbxuREybuJIQzlp4zyVVQMAlhXLe2q1Wv4u3r/mdl&#10;HA81alCnUjrHmTbtaUbrladrN8uiejutdbL1DxI0lxG2uWbNDLanziFi+SVCRkH25+oqr4z17wb4&#10;f0DVNZ8T6s1rYSaa17dtFGZPs6RjLTrtB6Dn3xWxrt9Db6RPcGKO8tfMImVE+WSEnBYDuMc/SsvU&#10;NW8H6VfReHriONlubEwx2c0O6Ke325KqTwRtONp60mefR97l91u3beys30e2+qMvSbbRtIFj4y0D&#10;xR9o8Pa3axNJIz7rfaVBhmUH7u7PJGAePStzw3JdR6tPZeIrK3t9Q8yZrXyZw32qz3DbLjrxkA9g&#10;SKy9V0LwbYaVYfDXRHXSYNQ0+aPSbWOM7YvLCt8oOV+QYO09ulOsPCnhHW/Fel/E9bNv+Ei0nw7c&#10;aPYzLcneLR5VeVPLJAYF1VtxGV45waS0kkbVHTqQcpN2d7O2tlflvqlq1yyetktrrWDWPhv4Yu7K&#10;OO50C3uLrTb+W8tok+USu6kFiD8pbafzGau6Alpo/h+G2jkkkt4dPyyXDZcDnj65q2yWtwZo7K6Y&#10;TW0v2jluVfaPlwfukDtWd4i1LRNOtrPVtStriSxuNgkSztDOYw/y72CAt5e48kZ2/Sp5UtkJVKla&#10;Kpybeu2v4Lz6FoXX/CIW2npeXfl21xPHbwFo8R7mBOWx93PTPrTQniXwn4i1DWLzWftWkNbiPS9J&#10;aD5hN1I39yfujtt61k+JLbwZq95/wpuHWWk1PRraHWPscd8JJmty5A3Ix3FCc4J4GBil0jx54vtf&#10;H/ijwz8RfCcNr4Tjks5PA3iiOQSQahDNCFeCXBLJMk24EsApVhg8VTXna1v6/ItUZSg5JJtq7Tsm&#10;4uUbON9XJ3vZa25nsmcb4c8VyfDX46+E/wBn64+JM9rbyabe6taWGqaf/wAhG3kkYLYpMBhTC7bl&#10;Gc7VHrXrHiTUrSxubexv9Ja6t7wvFLtXO047/hXHXOueA/CniXw/8K/HmjRQyJYtBoOqahIHX7Qc&#10;7bWKU9ZCuSvOWC469emkurFNXksrvVVIjswY7V8f6wHmVX6n0IPeiOkbLy+X/ANMZy1pwqOLXuu7&#10;0XP70veXKut9b3s1a9rJc/8AB/wx4s8I+ErrRvG3jv8Ati0vL6W50c/2f5B0+33Z8hmB+YD1OK0/&#10;A0vijTrrVLTxVqv26L+0pW012X5orcgMsRPfaM4buKh0vxP468LxnR/H+if20z3EjR61pEKpCts5&#10;HlxSxk7hIM43DKtjPFYniT4p3ulfEPxH4I+H/hmbVdc0bwqus2+gtblU1UmQKY4Zt2PNGCpTAxlT&#10;0o+KWnT5eX3BKliMVVqaRfMr3VktGlfRLl3V20u8ranReINB0nxDpd5d6RqV5o+rW9r5i3lnjzos&#10;BtuR911BJ+U8E1F4XsPE08Ol6/oHjaG6tlt5INVsWstqTXGAplUnDROrDJU5ByR6Vf0Pxd4e17wt&#10;HqC6K5XUHkt7vTZGG9GztkiY8dOQOnTscVzvhvwr4v8AhBoGm6N4T8T3XiPQ9O1DyLyz1SPfew2R&#10;3EeXKSC8kZZRlslkQDrQuXczjzezlTk7STslJJp6NNXs7NO1rtLW6d0QXA8d+BvijqniyXwsbzQY&#10;9Jja1v7ObfKl2zbZEeA4/dg7X3A/d3Vy/wAJ/HngDwB8GB468LeDL7T7O+8ZTweILWMNJbm5kkMc&#10;typO7bbFsMrDjnBr1GPUZYtWurG+sbm6tGtSs0nklo7u3kBGQem8ZKsvBxXkvwg/t/8AZv8AjtoP&#10;7I0djLdeB9c8NX+raDrF7dPKba6W4BNjHvz+7VHB8vkr16VpFKSdtOv3Lff+tT0MLKOJws4SjeSU&#10;ZWTaU4QjJy7rmS1Wnmkmmn7VphXU0k014LW5FrcGO4jXBKwleSQOmR+Bri4bzVvALzDUNFM00+uL&#10;b6atjCEaWE4jRjk4LKnzepCeopviTw54e8awXUk2hXvhzWZtdtI49b0ubybgXFnKZYG3rlJUALHY&#10;3Dq7qQeldJ4tsNb8Y/btC0zVbXTbyzWC4s54THc7lKn53gODHiQEKQeccHqKzl723Q8+nyUXaT91&#10;/En0tbVNN3Tba01sr27Z7aH4p0rxJHaaXrkX2e1tZUmt7iMrHfSMwKShh9xhyOnOa5P9oPwb4l8Z&#10;WfhPxBotpbRX9r4gjU3M8Ya407dwTG3G5CMqy/xK3tWt4O8a2/iGDwvrHjLUNWt9Y1azvNKuLddK&#10;f7DNcQuctMF3C1lO3cu4jcDitLRri+ZP7G10Wsyw/wCujlBxMuSBtZuNytggnHBqZLSy6o6qcq+D&#10;xMajS5oXW2j1lF9k1fr6J2WhheA/h14g8F+E/Enw5l8ZXlzpk2oCfw5ukLXOgoQG2JuyWhWRSyA5&#10;wCRyKy9Fm/aP8B/EO+sNZ8HaX4y8E+ONa+1z31hObW88Nu8SLMskTcXELbdylcMCxB4ro/AXjrRP&#10;GusapPo2l6ha3eh3n9l3T6hZsq3ESr5i+U3/AC1i3HaZFzh1Iq14M+Ingzx/qnibw74K8UTW/iCy&#10;tfsc+n3jNbzJcmJnikSOQYkA4HmJuXCsG5WqjLmlq9dv+D6/11NJ1cVCVV1aSldJzvHa/LaV4tOL&#10;uovmvq978zvseLotV1TTNLl8N20EluL6ITw3EfJhU4IHPB4BH0qpqM9pdeJLzxWsWy4srUwW7Ip3&#10;tCQdyyoeoz0xXCfAL41+OtJt/CvwK/aE8GzWvjSS3vINU1bTozNpslxbgSKfMUYjaVHyoOASpx6D&#10;0TX5NMu9QAi0m8kkvITaTXdqxVfJbOSWHQjs3UGiUVu32/A5a2GxGBrexmrrW0k01KLdrp3s07Oz&#10;7dDifgz4Y8JeJLPTfjHpukXHh/xMbKWxYXF0WSW2844hYMAGBYbhxuGcZqx4n8PaF8Z/Cvjr4O+G&#10;9e+x65pd5BpviX+z5mhuNPMyJcAwyDlXMeGXquQVPWqfxs8C+JNd+HWi/Dzwb8TLzw7rEV8troni&#10;TUtJN1H52Dhbgr1R4yyHcME4IIYA1zes6h8S/hd4m8dfFG18F2VjfXHw9tbO31Sbz2t5NUsd4ge9&#10;hVCwieIlPtSFlUKPMwMGnCK5kuvT70v+G9D06cJYqTr06vv39yLvpaceW7l8UbOVkm5KS279V8Yo&#10;bfTIYvEWua742hl8GaRa3E+paDuP9qIHAYmKLJkkXYWYbcYkI710UPi/wN4+8E6f8a9E1BG0PUrM&#10;XEN1IjQM65KpvUjgbhjDDir2jeKtN8dfDfw/8R7Fvsn9u6HbXljI8gbyjNErYZkJVhz6lTjrXO/C&#10;nwbfaV4TuvAl54mj1ywjvLhFkW6VzY+Zl/LQ4B2Et/q2B2Z4JqOZWs/LvscTlGWHtVvGdOVt9Laq&#10;SWm6kk1rbVpLY8j/AGgf2d77WtV0P9s/4OeItR0fxrpWo2S+IV0rUjHFq+liTZJEUb5d6qcqDwwy&#10;PSvVviD4t8F3Ws2etahrSWOsaHpst1DfTubdhbOvlzSknACxhgxP8HXpWtpltDH4JuvCPjvSm+yX&#10;elyRTy+YGZ1wVMZCgDIGCpGM/Wsr4aWT+IPBF94E8T366tfaX5ll9ru7dC97YyKqpLtIxgqQrLz0&#10;w3Wk6k6kYxk9tPPv/wAN2OypjJ1qMVWd1SbjFrfklZWvZ3jF3Vnaylpps19Cs/A99o/hbw5cy+Gt&#10;Nj+0alY+IrOOM6bdGVo2mgn5K752LSAgbWDZBDVmRfEX4deLLvxZqen+H5Zm8B3Mdl4o0exiEkqi&#10;RMpxzHcQvEScH5kAI4IrY0vw942t/Cekf2Te2K2NjpU+ka/o15bMLaWeBtlvcRty8CqV5+VlKMO4&#10;Brj/AIOaR4T0X4weLtAhvltfEnjCTytS1DQLgurTWUKnZP1VJCj7QzAF1waIyp/aTu7ff1vt/wAP&#10;8wpxp1KdWcnzSgm9L3dp+85dbcnM9G7NpreSNh/g54R0/wDZnuvhb4f8ZTP4T1S4knsbhp2jFpZy&#10;N5hiRzgxrnO3dgAHFavwz8I/Ejwjaw+CJPibZ3GlyW6t4ctZLNY7i0t0ZSiKwY+cgT5WfkktnOK6&#10;FLDQPEFjcfDbV9Zk86XQ5rPUdFulj3TQyoV6YKsVGSGXp3rB+H3w9sfAPhbSfhhoyy6jc+B7X7Po&#10;lzrNtI0hjkTCiOfupU7Tg4BAyOBTl70U5N36nPLGVKmHqQqTu3Lms4p3umlO7Ss7qKbW6k3fdPG+&#10;KWjN+0B4M8ffDbw1a6j4b+IHh7Rr6w07VI7fyfOmu4BLE1vNx5kcgRVbB+RtwODg12Pwo8f6t4m+&#10;BvhnxZ480CfRdck0uOLVdLutqtBexDy5VGDggsp2nPII71y3gf4j23xS+H3g+98MeFNU1Sx/4Tqf&#10;QrzV4bj59Kht/MEl7I2Q5Qyx+V03BiCwx16G+8ceBtG8CR6n4219dO0rUtaezjutaKiOOd5cRqWA&#10;wodh8hOOSOa097mUbd359E7/AHev6rE06nsVhHT+Gei3knZqSVru0muZRaurWTd7uv4u+HMz/Frw&#10;38VPDOp3ENrNHJb61p/lhobhJI8LLtPzRyjONwP1FT+H7TxFZ+BpPDUviZZLmO6ktLHVIYczWq5O&#10;wurfeYdyetdvqWlJdgQXRZX2hXXg7wP4cVwvwx0vXdJ1jWLLxLqMmoaZ5ayWt1HGvlxTqW3xowJf&#10;hcZDcZHB7VnLmUkclPFSxGFtJr3ErJrVpN21tra733WmysaXiLUbew8Nx2/i3UmZfs8ZbVEXbH5y&#10;DPmqV+42e3HJ4rH+1WPw28Sa7feKPDFvb6FqmuaXFZ30OpM4NxOnlszxEYhxJsG1OGLbjg1NaX9j&#10;B4o0C/8AEMkd5LcW9xZ/6HCy28zSDe3mRMccImec9SQecVl+IvBml+B9K03R/Cf9saRZ22sfYdLK&#10;zLcW9w06Flkk81slAw8tdzDBK47VPN8/6v6ff+djoo06afspN+9v0XxdLO6fupfDJavRcuvU694e&#10;tb549P07xFNp+1pmTft3CRWy7kP99RzmuL8d/D/wpen/AIal03xErX/h/wAMXkdvqGnyjyL602sX&#10;jlVTtdCQRjnB6Vq+PL2w1vw9HeGxaS0try4svEEyytHcWStHskkQMP7xXI6EZwWrynUfg/4H8c/8&#10;E4Nb+C/hLxjDYLcNJbXl7JeecthqBuQDv8gnYjHHygAHfkgZNbU4xlJXejevp9/4HVgaMoxpzlUc&#10;bzjB+6n7s7qV9bvS2ltb+aO28B/DKy8K/s02OnfCGwuNPk1q3s7+K1up3ZLZpZFmZQAQVU5KnHTO&#10;eeldibu2+KllLDFI1rrnhmYx32ms37qK+8sE9R820MCrDjkVjfDjxVqvhOGH4DeP/CP9kt4d8I6e&#10;1n4m80/2fqUxUo0cDNyrRlVyrHJ3cdq6jSfDYuWufE1vNHHc3y7bjbKs8YdU8oqrKedwC55zkdAa&#10;yknt+Hrrv31X4/Lnxlaoq1SdV6uTlGV735rWu9bpxW26e9ne+rbLbak7XksTM01qkdys3zRyKvUc&#10;8Z561wHjzwJZzeN21qOGO11K10lzpV0sxB8gyLuU4IyMgDPUCt/T/BVjYQ3HiHT9R1ORdTtYra/t&#10;BePJBtjY4kSNvuHDFWIAYjr0Fcd/wmXjo2Wv2tx8PpHVbdV0+JJl86L96Y5YRnk5QLIp4znHBFKU&#10;rRV/6/r/AIJGDp1FWlKjPay1st7K2r16p9HHtex0/gbxzrWra/rGleL9JWzs4obV9H1Z96tdb1+e&#10;NlIyNj8ZPJBqfVvE7aJ4h8N6FaeF7zUF8Rag9nqN5D80enrDE8iyyuDwCFCr6nAqP4G+Pv8AhNPC&#10;kk81lvtbV2TS7iFWLS2ynaVbdyJkYEOuB04yKx9I+IljpHxNkh8SyapYn7WYv7RtdPkl0i/geQxw&#10;JJKgZY7gDDHIXAPJxnBHWKf9fO45YeX1qrH2esVrFN6u1k9Nb3s2l9rSyV7YmqfArQfDn7WrftKe&#10;E/EF3p8l7oSR63bRyMI5Qkm1iYyNuyVWXfjDbowwzk12uqWfhfxDcXvxFsrq3+2QbbSS6VvMAjif&#10;dskQdGDH64NXrHXy+q6kYpWuLx76TZpVxCVaS2iQKVhY/K4ZiGyTjk49sDxzpGp6d4g0yT4bXVtp&#10;txf65azeJ7WbT1b7baBfmxz8rrgAsM+hHeicnJNt3/4CsrfcV7evialONWTTjFRTf8q1s9L2Wydm&#10;rr1a07xrr4g6HHPqdpqHh7UNI1iPypFIdbpU5BwPvwuDyOo/CqMvg3x5LA+qWWu6Z4g03UPEc1zd&#10;Q6lalbhNNKAR20TqQGaJwSGbJK8DBFaXjPxBq9t4ktdK3NYLa3YuYriFFkW4i3ACME4CsxOCM5HU&#10;Vg/s5/ErQPihL47m8IRTWVvpvja501IrizkjhaaMKZJIw4GNzE7gMgMpPGatLmTi9ej+d7f11IhH&#10;EQwsq8IrljZ2tdJNpb7rXVWempa1fw34S+JGq6UvxM8GBRYulzatLNu/s7VLaVTFLC/ByAQ6ydwz&#10;Ke9VYvCnxA0XQ/EniPwP4oe4n1q/upbOz1bLRpcNJtDhh8yREDgDhTzWl4itNa8Z22oeHo/FFvp1&#10;1qFu9vp6rGxmimwRMNgI3AR8hkyQWU44xXmeofGLxl4G/aL8A/s53OhXGr6DNG0mteMNrRDT/wBx&#10;5kFvMw+XzWZdxLbdwIGM5ojzS+WvbZfj1Z14WjiMTFwpNPlTk4PVcsVzNrm01aS0d211e+9+y5o3&#10;xs+CXga60X4rNHq2hxr9tsZrfa+oWc8rNJcRzbAFliU8q4+Y13HiTxH4LWyXxhqFvqEVnpYi1CHU&#10;reFhHcRyDCkYOWClvmQjPtVv4tvcah4KkOmajdQR3rRwbrWI+ZGzOPmGOVPb05qrHpXh3X/Csvw0&#10;1DVEkS4t3Vbd2JeSNMElOeWVgG+uKU5SlK39f0/zOSpiI4ys8ZVjyuUveUE1ppzO217X8t2+5Npn&#10;iS21PxBL4R8S+FrjFvp8OqWOsSL/AKPdSO7I0SE8xyoMZBxlXGO9V7STTdU0V9d8PafFcWjajJZT&#10;2skf7uQByjAgj+EjHPGag+HEXjmHwUvhn4g+KrHWtWsHVDqxs/JNzbE/xx9BIFIBHcgnFYvwP8Ap&#10;8Jfh1qngtfFN1qmgap4qvL3w/DcM7XGlWkzAtZbnJZ9kokYZJ+V+KI2lG7/Ly3+/X5ilTowVS0tY&#10;uKSV3GS1u1ezTejSaX2tmkjc1ODwz4V1rT/B3h/RLrT47mP7XaSRRYhDK3MOf4DjJx0rQ1G51uHT&#10;NVhhulmvoLhntZo4hlUIzsbtz93Pvmud8UWeo2WjX/hfQpJLjUdP08SWKXeWkSOZ8B03EeZg/wAO&#10;Qe1a3hhvFS2t1JeadbPIsccbSQLJDK3yYbzYnHOG5BHUH2qb+8l/X9dRVKa9iptp+u71TT16NNaX&#10;11Of+Dnj6bxpptroPivwdfeHvHLaW91PDrWlqsjCOQruEyHbIuMDbkHnOKisviZD4b/aP8N+FdVt&#10;Lizh+Inhu9li0+8hYNa31rIrOit90+ZGxbYOcKWHet/X9E1rWdPsEivljaa1EM0jKsn2SQSA7l3D&#10;IHGME4BINYl/P4v8beDDoukeXJ4g8P3Fq9xa30CRtaSK4klUHJME7wEqhztPmDBxRze81b09dP8A&#10;hjrj9WrVJT5Uoyumr6QvdKSbTtGMuV2eulua0ja+L/h201PS7HwfeeF5b6313Uo7e61K1mVJrWNG&#10;Do7n7zKMYBGdpx2ri9Y1C98CfEvx3odv4m8u+8TaUdR0m3uLMstq8CiFWQ/ccklSy8HHNdT8QfG9&#10;lpXjDQbPWrG5XQdXcSWuoM6rJotzjbD5i/eKyORFgZAfBPBzW/ew239qz6n4oTT720tbP7C10WUT&#10;LcscOrocKB05BqpX3XkY4etUw9CMakbxknp3fNG290mnGKa0dkuju8rSfGtzo2j+H/8AhI9Dkmut&#10;Q0ll1JtNhVliuIVBlQjd95jyqjnINZvxJ0OD4o+CLHwn4b8SQ2Wu6zBDfaZqkkW7Mdvco7o8OQSW&#10;i3oT0G457Vn+B9M0bTNa1T4XeJ9DjtbiTWjc2cLag08dxAhV45N3WGcZ+6euOMitrXvBVzd/tDaX&#10;8SRZXF5a6NotxFp9iqxYhuZ0CSTwScNGTGNrxtlHOCMGpjfls9bWXfW/9f1vo1Rw+MU4PlaTmnpZ&#10;2TcFa7VnJqLV7WTvfVJPFn/CI3fxp0zSdSe3WV2tY9LiaTzMTxF5I4xGTlXC5O8AHA5OKd4UufFO&#10;j+INc+GfxZ0nS7zT3mFx4YureMbruGSQ/upIzk+bGeSwGCMGvCPiT4E8PftG/HPwT418MjXNF8S+&#10;HfG1xFZHUvMtxq9tZRAvPbMh2SSE4Uxuc7d2B1r3r4gWWl/FnSfD3xL0Lwv/AGhLpOqfarCO6kks&#10;b6ymBaORlUjII5BRuGH4Vf7tXtvbt2bVvT+tbHRisLTwtGhCcm+ePvXVnCSb5Wne3vcrV21opaXW&#10;m54w8IWF/wCIfDepWk1xDeaTdeYs9vIVbyQuDGxHVD/dPBxXJfH34U/D/wAbfDSf4feJv7Ui0261&#10;WO+gn0W6aO6WcEkNEQc7gTkqPvDOM1f8KX0PiD4mm+1BdQstY01ZLC6Elwfs+oQMA6koPlbrweGU&#10;giqfxr+HC/E34byfC7VvF1/pnmapb3FtqmmzFbnT5YZxJFJG5HHAxk9ckUlKO+36aHFhfaYbGUIy&#10;quPK4u63V23zK29t13vbRk2geEvEsnwf1Hwv44ury4uLS1ltJNRsU8o3qmPYlwi8j/VMOMcspyKp&#10;fB74Uj4D/C3Rvho3jq+1HSdBUG2vdTYSMiH5hyR93cfu9u3FZfi6X43+Gbjw34O8C+JI9d1QahJN&#10;9sn1KLT5r+xaTzRiNkaKfaFeN41ZZNvzrk8V2/gf4gaN8WNJi8deDju0S+M8ElhcKsqQ3MbkZJwG&#10;HIII+nepv7qj/X9W+bWptiPrlPCuXNF0py5na2jV1F2tePMufl0S3VlY5d9N1TxV46t/A3jTV9Pn&#10;1nS9Uj8R6LdaazQTNa5Kq69VkAPysvcGtPWdQ07w5ca9FJaPohW0W9mv/s5ksbtncZK9eh4x1Gaz&#10;vG8nhiL4m6L/AMJDoN1a6lJZyT2t9Y5LQwRsodNoI/dkkMV6jr61vaHq2galFqnhJtVZX8w7NJuo&#10;9rh8582DcAZEOc4GcEGlJrmt6bjqc3s6c2ny2TaS0+JJtWurabNWTv5HI6h8efD/AIY1PUPA/wAZ&#10;fhpqGk6baWMMVtrDSRy2ep+YfmkibIwUVgHBw3pmvQvFWgDRtPs7PRtOaeCNTbeXHJzEso/1hz2A&#10;x1rB+N/gnwtdfDBrTxRo/wDa1jpUkN/f6a1r573MMeFcxp1ZwG3YHpyDWV8KvFuqad8XPFnwz8XP&#10;C/8AYUOmDQ9WG6MapaXERLbckpKUkXblTuzkEDin70Xt037bL+vMiUKOKwvt6CacLuUbtp/BG6u7&#10;p3ldq70emiaUvwV8S2OiaBJ8O9UvLua+8P8AlrcW8zILhIZWO2YpnJjzx3wRV3xBoegaPLqngnQ9&#10;Yha+mtZ9QjsJJ2jkkcsCGQgg4UjJx0FeaftDw2tt+0z4LvYfBOl3cMN1bSahqTXTQX00ErFB5eCA&#10;RE4UsrZBB4GRXuep6fB8QrD7dpizadqkMbpb3X2eM3FqxbnaSDwwGOOCDUxg4+43d6P+v6/zNMZG&#10;NH2WKu0qq5pbWUr9bXdr67Jq9t0cV4g+K9j4e1Hw78Or7Sbz7V4quILbTb63UMvmDLzB92MKqq3u&#10;Q1aF1rfhXx5428UfDq2kWzuNNsYP7L1CNyPMt2UMSPVBJuRgMjjsa0PB+sWviLxF/bMj29xYx3C/&#10;ZGe15R2XbkNyrAlW5XkdCKxfh58MLTR/iVqmvCa5Ww02xvNOttPuJtyHz5hNIpz8yhCvyZyMScGi&#10;PvJX9P6/roZf7LCMrpxnGN973k2mu3RKNtVrKWhr6uJLb4bW9/JomVkh3XGliTd5ap8pZD36bsCu&#10;c1z/AISXS/jR4c0208N2uo+Gr7TWlvL77TiS0mAAT5euCOp6e1bHg7UvJ1G88GX9rcRz21vDLYSS&#10;ttiugSQXhYk528Kw/Hmm3vhnxCPiLF4n0PXFaDTbOS31bQri3DSSq/O6EjH4ZyKLe7p00/r+vkKl&#10;JUasoytqpNXvb3l7trPdaWb6/ER+BfGln4o0HXtLtfhxc6Xq+i30q2un6hblIb7byssEg+VldcgM&#10;OQeuK3LDWfDfjXRY/Eg0q6ksxpnn3Vjcw4mgAz5kTofmV8A8dDgEdqybbV9ch0XULSxjibV9NkK6&#10;bayK1urZ5UB8EdPY88GrWm+Lb+x8aaPdjQfLstQtmTXJXukDafIqfL5gbBdGf5coSQxAIwacZJ/1&#10;/X3GVanzSlKEbdV739273113j5+6r3Rwvx1+G/iX4y6Jo/hfwZ4xhtPFGj6xb63pPiKxYh7awDHY&#10;k6ZDOjxnYwGcNhscGvQPHmoeOrC5sbbStNsbi0uLHbfKIcsJeBvBHA7nkda5/wALeBNa8IfG1/i1&#10;Y+IGv7Pxba3Fk1jHZ7Viji+ezRjn5XT96u7A3BwDyAa6zU9T1HUry1fwzHtvLiMNc6fcSCGaGPoz&#10;lDnkH8M1f2Wr+n56fP8AA2xFa3sqceWUIpy1VrSlpJPayTjp06qzbOM1X4gaVDqOraJq2lTXv/CG&#10;+HG1e++z2+4qkasyvG3QSYB+U44qDwL4/wDDHxO+HnhX9orRfiHcab4fttL/ALV1SzkVYzOHBVBK&#10;GPyr83POMhSDxW5qFtYweJNSuNGmhXVrmyWLxJpOt2/l/b9LVSrtGVIBOCRuGRzg44rn/gB4B8H2&#10;fhfxB4C+HmoWeoabYasI49CmaGVtMsnK/wCiypg4jUBggfOR3NT7vLpe/wClvzuvxOj/AGX6o5pN&#10;NcnmrNNT3VldtOMttN7qx1OveHYbnU08Q/8ACVPt1a8t74LFefKk0S7Y4ovVDzle5zS+GbfxJpfj&#10;bWF1h47i11++T7CluzCW3by8OJEJ+6P7y/jTvHX2SCfQYrTwBNf2v9u263C26pGljDuObrkgfIQv&#10;yr8xB4zzWb43tptR+JOl6beaNHd3QkmuPC+rMpjuNKn2gPE6hsyJIhPzAcDgjpUv3df6vr/XzOOl&#10;zVaahJ6OMu10o2a6rayvtotOZ6PR8AeJbXV9OurXU9P1Gxk0XXnghN4SrSqDjzFJ+8hqp4v0DxJa&#10;6NJqPh+y86O38RQ3EP8AZ7DfLAxw7up6gE4I7j6Vj/tKfGXwz8FPDK+M/if4c1gaPp95brdajpMB&#10;uEG9trOyjkIn3mPtxk13TWWuXs+h+MPh74st7jR5IxPe27ICmo27p+7aJ/8Alm2SG5GD0OK05Jct&#10;vX+vlcGqlKMcVy2hNu17uN4pNq66u/Xbm16tc3reo6d4C+MtimveIZIR8SLP+y10vUdSRbVLi3iL&#10;KIY26ySIxQhTk9cGuHuvhp4w+AHjqf4k/B/X21rw/pttbaRq3haadWmsLLzt8kvXLtHuJTPO35ea&#10;6z4hfDbwh8atA0PU1tWn1jwz45g8SaPb6s5SSG8ico0IJzsBTI28qcA+hGF4Z1ceGf2ifFngH4j/&#10;AAtjhh1dUj0Hxxb3QYX1nIRtsLqNTuSVJC+0kcpjBqpW5b+mr06/8Bf8Ndnfg5/uXyO7UGqkGlaS&#10;jJJWTabtCVk4+9ZNq+p2fxz8Opr+gNb2EmswNq9k1o2qaTjdAsg+SUoe4OD7V5r+0b4x8V/CL4N2&#10;DaDoX/CbWehrb6f4it7fURBfXO3G5RjgyjIYLwfTNeseF/FVh4pt9U8LeXdWdxo189q0NwoxJGF+&#10;V425DDHQ9uhxWF400R0hhfTbHSL1VVZdWtZo9z3UKH5Zgq/M0iHGcZIHfip5rO9r23X57HNl9f6v&#10;Wp0q0bqMk7PS6e2qs1o9LO17PzMK08cfCxfiR4LurJ7zRdY8ZaO2mafa64hilvJIlDiB3LfM8ak4&#10;IyScY9K9CltLLQtVvbGFPsc10zSxSTRgRXDsBuAYDr8vfnvXA/Ej4F6F8T/s/wAQ9J8GJda1pMyS&#10;+Gbe+utv2U71kmlt2OQruqAA4yCAOK7KTxbeeIrOW/h8GXTfbtPivW0u8Pk3ELH5JF+cbRIgySuf&#10;mHTrU2UfwflfbRelvPUnFexqwpypN7OMk2tHzXjrfaztd6Xi9bWt5/8AG74eaf8AGXw/4q+A+tM+&#10;lN420f7PpF7YOzSiNUHmmZMjcgfoR2PNdB8A4Lv4Q+BfDHwo17/SLex03+ytO1a1ZnhzEOkwJJTJ&#10;z16dKPEWleLtO8faFr0Pgaz8RQ6ffR2sepfbhb3dvYyqTLLGRwzIduUbG4dDkVa1Xwnokd7pFnft&#10;qheHVLj7FqWmvJ5cjuS5ju9nCLjgM/GeKv2knZX01f5fnb7jadb2mCjhpSvB+9ZWdpKLjda3Xu8t&#10;0+vNZaM4Xx58A2k/af8ACvx/sdZubG+itI9Eum0+MvHNAzuzxzBh8q7lXDDBHGetdpJ8TbbwP8Ub&#10;rQ/ERnvbq/jabUI7eECSG2RQkcojzmSEudm5clW69ay00H4jfDrxXrXiu80OK/tri0tRptxp+tNI&#10;7zqSoSW2YDY21jlkZlcDkA1zfjHxroPhz9rJtY8S+AdQik8P+H7XT9D8SRqz29w07ebe6ZKVB2uu&#10;VnjDDDBWw2VwVKUpbvVJW/rr+fy264xlj7U5tVIwpNLlcb9GlvfSUle+qs3bRp9ZrV58Pfgl4ruf&#10;F9vBd2cfi7LapdxtuigljTcm8ZyhZc4OP4cGsT4Qabr/AIY1vw54v8CeN4NX8H+KPNFvo91cDbbx&#10;yEyG4hfBLkn+EkYyfSuu8San8P8A49fBiPxX4YsP+Es8P6xm3dtJkSRjCZDHK27g/IM5HDDHHNcN&#10;p/h1Pg3cwS+A9MVdHZZNK0DRNUAG28BGyWOTdlVaP7o6H2NEpez0/r1+X4EYeSqYWdOpdVdYyUrN&#10;PlTSTvrGUbpJ6WSeu513x4+M/hb9n74aaj8W/E0GqXGm29xHatDY25eZVZ9u7B/hXk59KwfEcY0L&#10;4s2ejeFpbRm8RaDH4g0+8uF8n7eFkVQu5erxg7mzncrD0rqPGUlldfCTUbrWtPtbpNHhElxZZWZJ&#10;WA+Zdp5yCSNrDOa4z9oDwZ8ZfHHwb0u7/Z5XS7zxTot1Yahp1pqTrarPa4Yz2IB/1TyRfJsIwSOD&#10;nFFvaWhbfq35r/g39TPL1h4qEZNRblKMpSdo2ajyX00UXq3fVPurnoVvqXg/x948h1pdLvIr6FRZ&#10;JM2crLHl1kdOjREMwWToeRXzd+1d48+OfwU/bK8D+J/Cfwbk1TwPHrVjHrHiSbyYw1xOGiMEUjMC&#10;gwRnI5OBXoX7EX7U+mftF313p+q+A4/DuuaN4dtbqz02SdZLmOzMssMkcnCujiWMjYQeCpHWuu8W&#10;eJE+KWkaxoN34ctms476KSB2HmZ8hwxLBlAD7gAF+93FbKXsW/aR12t8vLqdWGp18jzp0cTR5oxj&#10;ySjKV0oz0umn0TurNpNPsa/7UHgrxt4k+H13dfDy6gg8QaWzXWhXDnb+9VcrExPTceM9K5nw38Uv&#10;FKeBvCfiPxn8NG0u6vtShsfHVja3izHSJpB8lx8v34XbrgHAbnPNej6h4il1C8eWOze3eTTMCxvI&#10;T/pErJlNn94r/EBzXA/GDU/iH4X+A9zr/wANtLsbjxVp0SQyW+qTNDHayP8AKJ532uxt4id/KkFQ&#10;RkDkQuWo0tLvq/6+Z5eBnKVCnhKkIv3lZt2a5k003e1r2d3dKVntdPd+HF5Hpvj2/wDCSeG4YdPk&#10;t5L3wjq1iw8q4t2f97HgABSGwR6g+1VvEGuaH8OPE4tPFWpqtnc2zsy3UxXeud2U7HBPPpgVyf7I&#10;HxFsviJ4Jhkm8I6v4V1yxuGWbSpLhri0Y4BeezlYbZbKR2Z4yOVBx0AJ0Pj7qfhHVviP4S8GeKb2&#10;Ww1DVNYmtPC2sNAvkJfrF5n2ec90lj3KMfeGehAqOWVmktV28t+/a9/0OiphZU83lhqqatF81tX7&#10;qb5lq91q7N63aWyNf9pjwNf634N0PUtB+ImpaBrum6xEdF1jT5FzIJODDIrArKrL/Cevamf8IrH4&#10;q8ByeEP7cuoLLXLa4s4b613W8sd0UZZVGf8AVs3Vcd+lad1pA+KngTxR8Er3xTa295DDHbySaLeI&#10;1xpquAdwzkowOdjEA4rzL4l6R+0v8MvEvhvUvC/iXUPFPhvQtUtLPXrXzka8vbMLzPJHIgUzocYZ&#10;Hyw7VrfZ32v/AJ7/AJBgacq1KOF9rGM4ttc2l00mrO3VvRN2u30bap/sSfso/DH9my+1TQvh4NQt&#10;dakez/4Se3l1JmkcoXZZmUn+IHJX+lddbfFu0/Za8O+MPFH7SN1qNnpGoeOLh9DlWI3dvb2T4SAZ&#10;VcxK5BYhshSwGea5Dxv4G/axu/2iPEH7QXwP+KOnLp2oJpMMPhnUvCYaZ7GA/wCkNLtbc8iqWRGH&#10;L5wdpUE93+0L4h+IGveF/COr+B/DOmappmpeJIbfxFa3kzoiWTE5YA4bcp6oynP4Zp80ZVG5S5r6&#10;t/La7Xy0ud2MlPMMdCpiqsaqrqHP7zU4NKMnG8laL05YuzWjXRmhpnhHwf4s8BbfhR4umsb7xJpc&#10;t54f1JMtFDMy5D7B8oKg4K45FebeGvFnjaz+EXgj4WfEbxRp994n0/UDHqNlrHh9xa38kMxICygj&#10;7PNjBRjgE12Ph3xNf+D/AIsW+m+J/g74z8OiGD+y9E1mG2gl0PWpWzIXHlOWhc4CguqbsEZBwKb8&#10;cfFfj2x+Gfi7xX4D+HtvrXiyxsY7ixtbe1fF35ci7oJImBZX2FiMZztyDULm0jpd/qrb+v8AwTHD&#10;upHERpNKUZyjKMm43TvKK9+zXKlJOWqaa2i9qvxw0zxSnxj0m60DRNatLDxBbSPqV/a2cV1BdYgw&#10;LS5jl+6FkVWXGMsc5o8feK/i74e8NaP+034A8WwyeHdB8EX0nivw/qOku0lxdoP3MhiXDRmIbg+3&#10;JIGOetanhr47eDvGGs+G42vIdNmvrYpqlhfXBntwMKImLD/UM0hZFLbS2Mda62XxnqngH4lN4Q1H&#10;RGm02+h+3R3EDDfBAPklby8lmCOUDEKRhgT6UKS5uZ7Ws/n19fMwqVMRRVKlOinKEXo7e9Fc0ZK7&#10;vd2ejTduVNK+i4T9kjVR4/ute+KFhoq2um+JmiuLJtP1r7dp2pgoN09qSA8Hz7laFsFWHSs/wN4I&#10;TUf2wvFHxq+Hnja1+wx2cekeKPDWqWPmEtGMgoS2+BgecFSrDpXHfAP4kfCL4o/E/wCI3ws+Cviy&#10;30W0vLO6kvrzwzeG3Gmakku2RjYn/V/LtIuITseQMCBxXqltdXfg34yDU/Efi/wzbtqOj29hPeG2&#10;WOTVLhYx5Uksw+ZJGwSFdSD/AAntWtRezlJd/wAtH52/zR24ynWwuMrpJwc6SShJNvltHRpqV20t&#10;Ho00pJJNW5b9o3T9J0jWbPwnrtlt8J65HILO702zaXUdK1bPm22oWpQZEceGV16D0IJrlfiR+1t4&#10;B/Y6+Imm6V+0PfSw+Itb8Kxyw+MNBtYobfXLSKTYjzQZ+ScEnt0z9K9Y+K3xc+Hfw21DSfEv7QEt&#10;x4VttNuPKtPEF9ock2nLM44zeQqwiRuh3hee9eI/8FBv2UdY/bB+IPw98U+BdZ+H8j23gm7b7V4m&#10;s7m4s723kuo2jkimt1KsRn5VODtkc8g8VRjSqSSraQ1121/q34HTkcsHiq+Hw+ZxlGhJT5pq9m1F&#10;yTUknd6RUt0/dvG8UzrPGWqeLPBnizwDpmq+EJtGsPD3iqSGwn2wXNvflImd1UA8RSxNIqjhwyDg&#10;5r07wz4t8H6z8Q5viP4SvfOW6tWtbmKOBmWSGL5gq8Z3jnjisXxlox8DzyfDa2urXT73xBdO/hO4&#10;1XN1bajIg82VGDf6qVc/L04HFWtE8X3nw48JaLr/AMWtMtLHULe+Vr650Fi0L5fyw5GM4OQTnkZr&#10;lWkUnpb/ADPPxMo4vDQcI3bTirPWSk3K9ndv3tHaT5ZJrR6Kr8VtW1uT4fw6j8LEj1CS+1KL7P5G&#10;zeIi582CZHG1hj6MDWxafEG/0yy8S+NNNsdRkhs9HjuZtLut3yrHGd5iXHTCkjHU/hSafoOlN8Z9&#10;Q1vwXrca2yyLPew20gZGnb7wKYwMjnI5zXRaK97Z+PLXW49b+1aff/aIvs81uFKc8L/tDI4z1pR9&#10;44atWjGiqfLfTm1um72lyvRq9o6PTq+tjlfD3/Cp/j/8NfBvi7wJqbPJBP8A2t4eutPmEL+ftKzR&#10;9MHIYhkIHPoRXk1n8c/HHw9/bObUPFOm3V54O164m8NyX8jJt02+iYMEJOMZDDCn72TjkV6Z8JvD&#10;M3h7wTLok/hObR7eTXH1PwvfWuGjiZ2yy7RgxkktlOnJNXPCvh/RdQ+JvjzSfEemR3ll4gvIp5BP&#10;bhlhniiTbJtPGSRw3XirhUjGV0t9P8j0aVbCYWpiac4upT5ZJJu7SlJbNaXV+a38ykmtSn8RYvAH&#10;x1+F0nh7VJFuL7S9SjnH2RjFMJIJN6yRbfmUrgHAqPwH4y8b6Z8WbWxu9dn1Tw3r+hyNp+pTHzVt&#10;byFsukuBlC6t3H8Nb3wz8Na5pWuf2frNpYz2bLLNb3UVsC9vISejdRx/hXnGn+CfinoviTUrbWdc&#10;QeGdW1xrrw14itbgLPo83SSOXAxJExHAPuDU/wB5mdH2FSnVw3MuVJuKbv8AFvy6bpxUrLVpNWeh&#10;6/c6vp/9rS3OrS/Z7Oe3eW6aGQmNl4QZHUcE/wA64X4k6F4R+HPxf8L3ra/BHeazYpoujLqEYJZE&#10;LT+WJtpI3Anrwdo6Gt74cT/EDUvssXxS8NDSdUgsp01BtPbdDKqTHy5V9PMQZx23YqzdaZoPxCtd&#10;St/EFi2rL4fmM9tHJABNDIyfIE9CFPtRp1OGi/qeIab91JqXK0076RaezV7ddV2KHiOPxPp2qeHf&#10;iZ8OTDq2nfbDa6xZ3Nx/qrflWlhOPvg8Mvf04q9qejPbWep+K9Ig02d4ZBub5VaZCMKCw+XcueN1&#10;Y+had8QfhHpNno9t9m1zTZ7tbiS3nYpcW27kg7uGH0Oc1W8deKrHwP478G+BbPw/5Oh+ONUmSSaR&#10;iPs10IzIFPs2Mc96mMfabL/hzaNOdSooUmpWUrNbyhG8mpK6d0k7aa/JEPwP+JfhD4leOvEHww8Q&#10;3cUfiPwN5c9qLyzWGR7OaPHnfeO4EggkdgDjmvSfDN9oV3fbba4ikm0793IsMwJi3Ddgr6Hr6Vxf&#10;xQ8AfCPw/r8PxK17whB/aV7HFYNqMMJ8xR/BGXXHyFsdeK5fxf4V8beC/iH4d8X/AAssJNSsTpT2&#10;moR3MyxuMyBtrf8APTADAd1xxxVc0YvReoToYXMJc1KTgpR0UrKPMo+8lK9rSd2lZWv16+naHY/2&#10;r4F1C78GXNjcSXFxJ5SXH7yGOZGIAIHTBHIxmububvQ/F3jOX4DeMPAjJ/aGgm4kurW1/wBHilI2&#10;sobHyFuSOme9S2mr+IPCfhmXxx8OtM06603U9VjmmtYw25WJ2TKcZ+bcPwIq+trY/EXUh8QfDtw2&#10;meItJSazVbpjhcjLQSKDhx3BPIzUqztoc8YujOc38OtpX1jPS3Nbs9NjF0g3kHxEsPDdhHarH4dt&#10;okubhb7y7iO22bUYxdHQsNpyPeuo+ITaJrFx9p17RpZLezsTK13DuBT5uNrL3JyCp6qa5fwP4Ztd&#10;P0a81rxPpEzXcMjLHLcHfKsLndJEsn3mj3chT07Vq/DHxFqfjv4USeLbTw7JZ3U+uXEbWl0xQXFn&#10;HKUWTafuh4wDj1oitGl11/pGmKj+8VaL0g1C97ayu73u97PbRbeb5fUvFLfDlfAPgvQpri3s/wDh&#10;LsXWm267Vg04q+UPYIrFcAYHpiui+NcF/wCDPGmi/HDSvEAt9JsI5YPE0NxNI0Utuw+VigyAQf4s&#10;Aj1xVvxV4ZF34pa9urmGSGS3httNEyBWWdhhdrfxHjBHXiuX8RfHvQfDnjbQfgp8VPBssbanHPaa&#10;ldbS8CyrjY59Y5Acf7J61fvcvKbUVLFVIToQ5mozc0rXlGV5SevVJ6Oz1tu7FjxV4N+Imn/Bu+8Y&#10;/AHxoZr+6mTUtOhaFZkuId4Zoc5yVK5Gc5HaumvPigZLaxa78Pu1xqtpE8Nrv+aKU/LsIPHUnnsK&#10;d8Lfhb4f+GWmS+APhp4tuItN07UGuo9HmkEgsxKd3lKTyI852jtmqPxG8F63qmp/ZNFmbSrtITca&#10;fqdrGHMMwPZW4YE9RwcGk1yrTb+vU53Ww1et7KbTScmpNcsuV2tzW3tZPS9ruzdzB+F9zYaD42+J&#10;ut6Pp9uVvtchtdUh1DRRY3iTRQBPmufu3kOGGx2AZeRkjFdL4a8L3fw0+G91a+B73WrmK2jluIvD&#10;uqXizNAzsWMULn7sZJJAyQM8YHFRarr/AImvtLj/ALf0S0m+2QfZdUnkjPktIjKM7RztYbvdTWhq&#10;N4txc2Ot2WsQ2M0VvJp5t58i2ukYgKN/8LKOnvR7SW1/66CrzqVpJtaPlur3T5IqKvZLzSdk0ndv&#10;Vs5vwBpvgL4m6FfQQ3d1daRDP9m8QeGNYhcta3nEgMMnG1lbkOMg9jXSOdRtw9oL+bVPMVYV+0RA&#10;Tqo4KsP4iB+YrF8HLa6Lc6p4Yla4TW4rh4LWW/hEP9ooq7ogWHyyem8c461tNqV9eW+jeIZ9BFre&#10;W1wn9oW8colzkbW2MPvAHvU9F/X9egsU5e2dm+Xom11V77Ju9rc29rKWyLWlavB4dt20y8spvsqs&#10;m5Y1JWGMJgNtOTtJHQZxWX4p8Fafr8Ooajpl9MWbyfms5ikkao25env+YroNYbTGu7jVILfzjbwL&#10;FfQxt86huQGXtnqDXE+ONc0j4I3Wk+Kdb1dI9HvLyHS7y8uo2Y4mk/cuxTpgnbkjpVWekdzHC+0q&#10;Vk6V1N9N7tWdu99rd7o2bBvBvxBtJb/T9V0q81LS32Xl1Naxtd2c2PlJONyEDt6dK1YtSayv4nu3&#10;d18hUimWQGK6IHQ+jGuc36X8P4fFHiO28BT3GoWt432y10+0UT6ioAKujf8ALQ7ScZ9MVvXDeFtT&#10;sbPTPLMceoQLeWf2iPb2BKj+669xRvqtwrR10u4dNtNE3t01uulvNO2N4o0TWBqll4/8PxWrXmjs&#10;ZZIbvTUkkurNgd1ukgIMTkkBXHGeuRW1DHYavptnqcM0s0ZaSSK1uGKyRs2MhW74+6O3HFYXim5u&#10;9N1XRvEmh2j6hc6fdYjSykIW4hl+R0c/dOwfNg98EVZ13SfE0fgeyPgjULprvTbW48uG5t03yMCW&#10;ETqeD1wCPrUp7/12/r5GkoynCneSXRPa3xaPrbs/7zXQveD7PWHkm1G604W95dW8h/tK2nZ4XXeS&#10;qOjHKOB1xkZ6VD4nl8Q3UVrcQ2VrcTSQt5fm2okWVQfmgJ4IDDoR3rL+H3xFsvEhXTtQ0mTR9Zvt&#10;MbzbSW3eNk28YUn5XOT9a3re51Kx0uPRb62vLtbWQRTXUm0MBjIYheo7cc1UZKUdzOpGrRxLcoq6&#10;6Ptrs7vTpo/Qo+B9b8S23xA1TRb3Slk8LyabFJpM3Se0m+7NZyKfvZ4ZW9Dg9Kb8KH+ISeAZpNYv&#10;tJ1aOfULxIjp80oRLcOVSILIMxuo4dDlc8g4OKmun0680bVNTsvE8sax3qvKzAMbZ0Ayo4zjjJzm&#10;nX2n6XpdsvxM0K8upLe+uIbu6XTbjMLttCNKqj5TuB+YDrjPWjme4VJRqRceVJy5Vs94rv0cr3bT&#10;1avbVMfosmsw6FLp97BDpptZlaO3hcSxwquFSMEAcMOenHSpfE0VnYa3pPjWW3VS0xjUqgIEjjHJ&#10;/h9iOvem3OpWdv4guHlaORYL1be+jkXY80bpmNkJ4fBNV9Yk1pNAvfCmgah5N9I3m2Ml9HujSPuA&#10;f7wPY+9CfciKcqie19+mklZ93po+ujuW5Z/B2s+Ep/DfjHVoYYpr5bdmubgQstwWygVuMPnG0g5N&#10;S30Gr+GJLOTUNRmvI7FZBdTvGGMlu3Zu5YcfXmsnVtIj8beE7XSvHWnaeuoeXFJqVu0Ikt2uIyCk&#10;i59CAR3BrW1XUpxqdnZaiscMzXUP2d2m/d3a7cvHz0Pp9Kr3egnHl91O+sm1pbZK8X567dEn6XLm&#10;Ca51rT9TsY0mVXeS1dX6grhR9MH8KzY9K0658TxXkkMcOoQpIbH94VeI/wAS46MpJqzr/hfRvF9o&#10;um3DMjR28jNFHO0UiZ53DaRweBkVhGSKS4bxZ4q85ZF090mtZNrbY0GTIrDkNxn3pSfKTRjzRsm7&#10;2at11vbrrfW+34k2v+JvEPhHxLZXY8J/2vpr/udWa3lAu7Ns8T7TxJEO4zuHvWuuoeFJPFdx4GGp&#10;f6Rq2krf2tjNb/I0QbYzxvjaxBxuXORwcYNVtV0xtXsf+Ej0nVYLyyutMRtPnTDiX+LO8HDAgY9q&#10;p2OmtZ+BdPj0uGaNRMJra3aYs1tIWJdQx6A9PSlH3ZNSWhpajUprpLbTvum731T00Suuqa1kfR9V&#10;0u4vtD0/V1t2RUaxmmtfM2EjAYEn94B1Iz2xxXR6RqOrXlk1rfrGk0KpsuoY8xy9jweVOex7GsXX&#10;orySxkt7q9eaC7jjjS1mwk9s28ner9+wxVrw1rx/tY6Vc3sv2i8jm+z294uyUeXgHj+LGfvDtRH4&#10;jCspVKPNo2vLsld7eTunp2vch1fS75obG9s5WgaC4c4hY7XXnBI+tZN1qOv6ZPD4lkhVrrSbWaTU&#10;LXT7RXN5HnopPzBsdAOprodE1awaS40yWdpo1uDb7SATbyY5B7gHsTVPW49e8PaXcXmjWMNzJbQv&#10;IsLNt89lGVXcOhNDjpdF05yVTkkl89Lp9Lv1+T1RmfEPxI9tJY+I9C0KTUI7zRbqS70eQpG1yAgZ&#10;Y2D8b2x5fJGCeau+JF1WOXwxrXh7wzcPpccO7UdK8yNDFC8Q4IbPzxHGApHQgVmL8RLLxt4Q1DxF&#10;Bof9n3ukzCK+tbyEnbvUESKR1XP54q74Uk8Q6D4It9MuNXj1Bo4Jpt/2Yhtkjl1Uc87ASvqeKNHc&#10;2lGVGlFOKUotxad9U0+q00TVnvqn6aWoaLonjvw2+kXAuv7Pv4WDShirouQQpzyP5Vzcng/XI9SX&#10;wzc+KmurFbdzY2sm9XA7YkByrD24I7V0XhWC9EU2nW2rMRCyz2zHLYiYcoc9RnP0rO+LWrweGvD2&#10;oeMJ3/cw6TM6yRr80UiKSrKe3I6GhWcbtf1/w5nh6laNb2MHe7066vZ7b27W2NDwK2rXWmzXEmoy&#10;XFtdOzQTecXaBl+Uoc9eR24PpUHifRryfS/7Wa5mtry1uTJa31tn91LtIVyAfmUZwynIINU/A83i&#10;Txd8DND8QabfpoOrahYw3kksMAljWQ/Mcoeqnv8AXiukmmXUnbQ7meM3s2n+fNDDJtJdSF8xQeQp&#10;J+nSqcbKxFTmo4mTVtJNNLy0fk0199tVqc/8O9PtNQtT4z1LS47DxJqtqqeJrOxu3MLyL8qsoPba&#10;AV6EBvWtPTraCbUv+ElaK4iktFaDypJ9wfPAJ9cCn39lMNK+1rY+TdfK90wwGDJ0PvXOw/E/xF4R&#10;8Z6L4K8X+A7q80/XrOSc+JtLgL28E6twky9Y8qc7umaIx1t8/wBS+WpipTlT130vtFLVK71SWiWr&#10;sla5taZHo2mePY/Dto7eXeae935DWrsjAEbj5gG1WyfunlvwqHwxplvp3jua3u93mXWktLNDNHuS&#10;RfO4Kt6jIyOvNXI7yHTPEF9qkKSNbx26RSbJCySHlkyvTIHGfep9WF/CserWdotyvlfu1MgR41bG&#10;4A+3X8KnTTyMnKW2vvRSu++/+W+vW/QzLfTrfwut1o91GPsN9qbPEEkYbSWztJHC8nHoabpXiC8k&#10;1218O6usy3UdxK32uO43IDu4iYEdCvQH0rauLyzvNKtJG1OOOSe5CWq3DBTKxH+r92I6fSuGuNVO&#10;h/E7+z725vLSbULi3VHurHzbe4kQnO1x9xtvHNEvdtY1ox+sKakves313Wl/u332OwtdBstX1YeI&#10;NLuF8uSWSPUIWiVvOx93ceoCnp9aXRrbWLa41XRdTKsrbjaEShvklXG0cZXaenX9Kqap4O0bUtVj&#10;8WRacq3Vid0d1ZXrRnk/MGVTtbA/vA1W8U6/eaHLq0mrXdxDZyrDHY6hZwiSW0ZhtMhX+JQSD7DN&#10;GkdWZxi63uQd9Fo1qndbWvfR+TtpbRFX4cLD4d8KfY5Ib6GS6t5h9h1K4+1KGhypUSfxgqN2epBz&#10;1rT8G2UFjHeav4cmZLV4TOturboWdsfdz93AXGO1Xy2o2+krbR3tpeKqool4jBzge4B6n8cVzlh4&#10;OsvhLqWseI/Clhqj2erXCNqGlrdGaOORePNiRj8m4H5gCAcZxTXus0lUjiPaa2lJ6LdPXZ3s1ZbN&#10;39bsva9fXHinwVdDSbdY76K78uGSPEmyTg7se3pUumatd/ZpbXX7Sze+itSG8qEql/H0A+bqwPUH&#10;pmpvN0m78NLD9tW3Mkgk3NbkHbuwM47+9Qajpeow6x/ZZe3lVZRcabM2Q8UhHKnPUNQQuXlcGrat&#10;r8L69vL5rWw2xt2i1G4hjXdazRxRPpk1srIp3E7wxyeemDwCorYiudRm0dGEdreSbminmtW+YRjP&#10;OD3HcVkeIBFD4rj8O3ttdW/2y1E2nalb58tJYyG8p2HQ7uQDwRmpPDWrRagDNqdmtrdCQyMsYHys&#10;OccdQRz+NKPuysTUi5U1O3Z/p09HfzWt9DN8W69qd49la2vgex8QWtm0ct3b+YvmRtvG1lEgxuUf&#10;NjIPHFdRNqNtd3txqVoufLiMbNIxGeOhH171kprumaPoc2v6k8nkzXLRSyW8JfDMflJHUY9ataNZ&#10;W9lLHpyXvmseUuG+YsDzhj6fWn9oVTl9mly2tddddr+Wnl312GQXmnlrTxPbod0lv5V99nYn5W+6&#10;+P4sEYJ6gGsLxpq2o6b418J2ek+FZ9Qs7zWTH4u+xBc6dDJbu0c8qdWV2VVyOc89qz/Bnj/xXe/t&#10;G+NPC2r+Grm08L6bpun2+i3Elv8ALPeYc3LKw/gOY8Z9DXXSxwpr1p4vtVmhmurFra+VcAvGhZkL&#10;+pQnj0BPrTfl/X9f12OiVOWDrJTV7wTWt178bpXXWKb9JJJ6XveuUSbTpPD+j3Mn2iKPEIkO48c5&#10;y33vx7Vxeq6r42034iadotpoNrNptn5cmtCbeu63fgvbSKCBIrdYnGCp4NdT4i0jTtR0yLWZ83E1&#10;uqyWl1DO0e5+qtle3bvSaok0ssGoif7PeMoXyz1Zu6+jA9qb1OfDTjT3V73WvR9779/RnI/s8+F/&#10;FXwj8JXnwx1i8t721t/EV1c+HYvMPmxaZPK0iQtu+8UJOMZ4rutbWzlsptLjvDHMpyu5csu7ocdx&#10;+eK5PxV8P9FjWx1u3u77T49P3LGtvMd8DOT8wLZOASSB0BrWCa7ZaRFp9/4kGoFlSC11JrdVuFc4&#10;w7EfKT3PSlzzd+Y2xTjiq31jm96Tu9La31fVeb169S9DeSXdvputWNr5/lu8TmJ+fKzg4z1GR09q&#10;reKNMQTyapY6fI7LIbnMPyl3jUlMkfey2ODUUl/pGl29ppV1NNbNcaw0FrJHCVWKT7xwRwEYg4zx&#10;k4rjdd8deLPgv8dPDvgXWNJ1jVvC/jG+uUk1mTEsWnXTANFG2BlEJBHpQk5K3+QYfD1KtRqlulJp&#10;PTmSu3Z9WraJbvRHXfCrW9M8c/C7TJrxW+0SM3263nh8uSO6RyXVl7EH8CKr+ELq+u7i8gl8WXOp&#10;w6pqVxLaXDXocQrj/UQ/IvlopHCHdxnBrpbmOz07U0ltrXaiyeZJLGRhT07da57UPDmiafKmp6Tb&#10;zW91DeEM9uh/1bDe4KDgnHQ4yCaJXRnGpTqTnZNKTutna9/+B8uhoXa3EmnstvqN5HdLIkszwsqS&#10;BFYbjg8HH8uKFsoNX01taCx/abiRGkdVPzKD8u7HTj8jUPizU20LxNpOr3CtJpN9bvZ30ipnyvMx&#10;sdvQDoT2zWd4M8TSaB8StQ+E+q+FdVt44bFLjSfEEuJLW+iJ+aLePuyIx6MORyKN5W/r+v8AghGn&#10;UlR54dFzaW2Ts18nZ2XTXa5aufA2kprOo6xoKSWd/qMSK0ltOypLIp3K5X7u4dCSMkd6t26WsF5N&#10;MCtrItuIdQtVGY1ZxuPHbccnIqTVrd9R1q0vrLUZofsV6qvGv3ZQQflPtTfGcF41jfa9oG2DULdo&#10;4/NaMyRzoGBIdR6DIz1FLlinoiVUnU5YzluktemySfla3oc/Bqa6Xo2peG7p5bxvDtpbyW7wSGWV&#10;/OYsqFSCTtUHHXIFdlLbWSW0f2efzBCqgrtBOxuqkenPTtXNywXF1rmoa/ppiY3kdoI4Y327irAN&#10;Kp6h1ycDoRVzxNpQk137VaajJFNa3BurTypCh2HCyK46OrdfbtTTSKqxjUkle19X62jf8b/e+1iT&#10;+xRpcbWPhWS3ja2uAFtpm2xsGOcDHrz+NS2ses6LrV7cTp/xK209Ps9tt3NHPk7gG7g8cHpXKam3&#10;irUfEOoWOlRws0ctvd6X9sjZYbpVzviLLyHHUN0rf1Pxjpeo2Nxeyy+ZY2YBvGV/3kMoIyrr14zk&#10;+1SpLcqdGpZbSvv31s/vvovmu5Qh8GJfeA7XwzfWTWd1HfrdW01jcFJohHN5iEMP4sdR0IyOc1qe&#10;NLrUJLKKwtpbaeTUWk2w3GYRJ03gFeVbBOOOpqxpsUt7NCkd6s0LAhbhLjOI8cHI75xx6VXdh8Qv&#10;CNwk+lSWl5Zai8Rjm+Vg0T8SI391xggjsaLJRsu35Ee0lKopT1Sld+Tl+PT/AIOqHatrOleF/CN5&#10;fapLeR26qWl83fM0aheAABn2wKqrpWqPqvh3XtE126gWGzeS9sUjUwXiOvAYHlGU8jGD1zVy+W6S&#10;e8Gquz2l0sLzRzS48hguCAR0HQ/Wo9NHiHR9VuH1KzVIIv3dlceeGWaMrnLehB/MVXWwo2jTbW+u&#10;9mndWsk+qv8Ak13M/wAYeIH8M6PNc+LfBX9vWM19FFJDZ6etzLbxyOB5hQj5kjPzFhyBz2rUt9I+&#10;H1rrFxotnZR2d9eSQ3c0sKmL7ZLyscm7pJLhenJwBmsvxDdeLPEPhvSfEXguWGzvIdeiN9JcKzRy&#10;WatiVfl/vDG1ux610N1M1yJLnyY40hkE1jNNGH8iTBAOPX0x60LlsVUbjSS2d2nZ9U1a62+7f5as&#10;0WXVYL26i1S7W4hafdZzMu1l7FSRw3rmqNrap/bzT8xM1wWdW+6/GAynH93tUNg7aF/aMVjqUrLa&#10;xm6ura6UtGPNbLFT2GQcKOFpdc/stYLXQdfmjeDUJoo41DN1cZG1h0BoepKg1Uduumi6W7eln+po&#10;6rpl1rEM2nW87WswhEkF2kg8yKQH5BtPBB757Vyml6pqfhHxB9p8TX7T6beX1pYWtk0Ee2xvXZ1Z&#10;45AN22TIyjfKpHB5rqPESQaUV1eLzJHluLe0+XqFzt3E+g61FrZkTw9fL9m8ySG8dYW4G9hjB/wP&#10;tRKxVGpaHK0nGWnn0vZvbp8r93fiZ/Bmj63+0Jaz6X4zuLPUtGsYdT/s+JCPtlqkskW2RT8rwgyE&#10;HjcjqGHWvRtJGprq9/quoT21xbTNCummCMh4V2/OGJ+8C3Ix0Fee/Dn4haP4qgb4m6x4C1zS9Wh1&#10;C58NXy3tuPNtrdZ8rNxw8LHawYdm9jXUWtv4+sPi5b3cGuW9x4TutAaCWwZQJIb9GBSaNv4kdMgr&#10;2IzVRSWh0Y6FaUnTqOzhG2tteXVpNd91fdO19VfO8WaPpOjy6trJ003i20LA2DRmUlJDl1Vf4gxH&#10;St3RpvDU2iWLWo86w1BDGY5IjtfcuDC8bD7uMr07YrN8V+LfC3hj4j6Ho3ijVFs7vxNetaaIjf8A&#10;L1MkZfZ9dueDxT/E2qw+DtQ0nStSh1CZNS1KKwtZbWDzRD5jE+ZJ/dUFcFuwNTy+Ri/aVadOLvdq&#10;6fdJWdu9mnr69TjPBHww1fwvqHgzwx448QahqSeF/EmoXHhzXGu3M1rdMrLHasOj2RtJHiVXJIaM&#10;cniuff4HfEfT/wBq2+/aH8N+LLTT9Sv76Gw1iGNZLm31LQgqbFliJBguI2U7Xj+XB+YHmvZ9bGt2&#10;GjardEw3iwXUM1nGq/OI1ZTIp9W4JB+gpbvRLO78QyeIbKPl4VSaRW+Yr95RjsR1qrz6NnXHN8Qp&#10;SqO3vxlF6Jppvnas9Em5bWtzK611OP8Ai54s1+616G08A3VlcXmj3UX9paLewyhp0kYYMcqjggc5&#10;5U9DitL4u/2hdaVpviDQILhZrHUTm40+GOSeOA4DkB2UHB5Zc8gd61zbjWZG8SQI0Nwkhi/ePheO&#10;M/j2qfVRBFoNrYyyx2k09yscayuOZGPQH1NS1zRZyRrwpukox1jdPre61vbdb20ejs27Iw7NdR8f&#10;/DtNBuvG8N14i0ia3nutU0qP7OfOR96OEydgdflZckHLCuglOna7qklm/l297byKuoW8JHySMm5T&#10;nvx0Pvis7T7K20vVLPV5tCSz1C8RrO88n+Ab2aMt/eTIJ9s0umavpnirU9a0zVvDU1jqmlziKeO4&#10;k4vLc/cuI2XrG3OO6kYNG+5nUvJycV7qu9LaNtJ6LTlvtbRXW3Wrr2jXev8AxJ0m0zam306OR9Yj&#10;uLVZPNhZSI4o2YZjct8xI7LV7Tr1JdQutFFrNNZxt5LInHl5HLc9vpWB8N/FfirT5LPwR8U9C8rX&#10;rbzturWoDWupxiRvLKP2cRlAVbncD1rpdC1mO78QaxY3WgS27Q3iJDcdryPbkSqOwB+U+4oXK5aP&#10;qViI1ad4SSaitGmrP3viT63vp1Ssns7TWzTxRx6NdeY0bMyxzL8wVQvQ/wCetUfE/hi8GlNeaVZw&#10;T30iok0jnb5qhxgE+gBb8eajGneJtMl1J4deS4gn1aKaDdD80EH/AC1i46+x9aydX8W+KPC+l3Gt&#10;jRJLidori5kso5iyyQxyAKqekrp0HQkH1oly2swo0qkqidNp6rTa731vb/h0dE+PD9iuoaZpdw0U&#10;cixSQwqC6JnGevIGeR17irFvPpl1rEk/2fJVZBHIo3Dp82Meo7Gs3wZ8RPCfijWv7K0nU1a6vrH+&#10;0VtZG+Z4s7GKA/3W4YdjUsWkw6L4uuPFOkSSSR6kFi1K3W4PloV6SbP4WxwcdRR2tsYypyjKUKia&#10;lbr18n+OvXYl0fULbXfD39p6LqEF1ZXEe+zkWE9mxgg89sY7VR8W+HLTVdYi8f6NezWmrWenyaez&#10;K2I5LeR1d1dDwx3IMMeV5x1qHWvEth4TmsI4dzw6pqKi2njXCqN+G3emMj61reJTa3mqnSWLp5dm&#10;0sjx4/DIovcqKqUqqnG6Tv8Ads0+/Z/kYEmmWviNrzwZfTzTXC3UWo29legbdOkj2+WsRHPlkqWG&#10;c/NnntXT6rNdQxL5asjNGskzKuee4/GvLPjVrGqeGfiJY3Oj22pTtqmix3UP2GTyxI8N3CHjV8Ha&#10;5RtxQ8OoIGDXresXFrqN7cabby7J7aYNnaQuCeg+o7dqcdmzbFU5Qp0aj1jJN+jVk/x8unV3OTuf&#10;HF9e6fpXijQDHbyWmomDVtLvoPLkngbKny++8HDLjIYZrU8a22ir4SutSW1WaG6jSC6ja385Z45G&#10;2lXTuPmOT1GM9qqXPh/w/wCILG50LxBpm6SC6FzZtdAZjw2VkRuoKn8RV3xDHr0Mljb6MifZ47pJ&#10;7rzFyXjUHdF7FjjDHjJ5pX93Um9P2kOTSzb+W6167uztp59IzFL4a0fT9S0K7uWTTLEad/ZdxcGS&#10;OVFcDcWYFjIoHDZyV4OetOt/C2k6Xe31no8vlQ6hdfa7iGJtrLLgfMMdRxyO3TpV4XFn4j046lp9&#10;w0bpIC0cnBhkH8LDsR096xI9XXxPo2vWjWs1nNpt/Jp9xJMpBctECs0DD+H5h9CCKcu5nH2kr9Nf&#10;e+bVr97PZ76lf4iaze+BpLrxXFperXW60Q3Vtpdq06MithpPLX5gwBJO3nA71p6/q2jap4ZafTba&#10;4vrd7VoZGtWxNbbo8rnOCjcjBPIOM07TF1Cx0nSLLUdXYahp8UYluWk/4+Nq4cMfU8GrELx6fJca&#10;wqwrDqTMboq25WYceZn3HUe1LuU5R5Y6XcXunv0X4K6d/Joz/CXibSvEHiXVPATWdxLc+H9H01rn&#10;UbqQEXS3EbsBwclh5Z3HHJarVgoj1jUr5NGMN1bAA+WQ4nhUcLn1znHfFFvYzXtius+GttrdG3dI&#10;jLENsxUMIg56+WTg5zwDkVj/AAw8bN8RPAWl+JtfaHR/EEiS2urWtnM0kMV1buY5QpYDdGSu5SQO&#10;DVabjnDmUqkF7vuxavdp21bXZuLemi0XY1rrUtZt9JW60vTkmmZhOm3KpKvU89mA4NSXVrotuRq9&#10;vax27anJHJLtjGZ5NvG44+ZgM89eKwfE3iPR4YdLk1S7nsruTURp1nNGW8ieZ+RG5UfKWAyCeOet&#10;afjG/wDEFvpmn32gaSt3HC2dSWO42yRr0LoMfMQe3Bx0qObS4/YzvFWtzN+V/ntul89C9GLhNIVr&#10;ySZsTqnmmEb2UNjzGHQ8cnHasLw6uheLvAamxsmtI4by80m8sbi325CSunC91Aw6dipFdDLfxXek&#10;KVEyrFGXkXGXiCjOTXJ6p4r1rwn4f0PxloXg9tc0/UryL+2EscI9vBKpJuNjckqQvy9eeKbtcMPG&#10;pUi4x0lzK2tls9NdLvp+G5p3l1rMvgfR9XFjcLeafKsNxDdRqrXEa/IXIUkYYAMME4zVzww+uaYt&#10;wPEF7Zva7j9imghMbxqx+VXHqvTI4PWlv9ZtL55NJtNTjSZFinUTLjMcpGxSD3IyOO9Jq9k9zNda&#10;bpQD77VY5LSRiqGE91b+8p5/Sp+1dMm/NHllFK7b22Tafy30/Eh07xVaab44sfB2sRCK6uNOmuN0&#10;zEhVRufLYrg5HJAIwO1ac88Elss+ox28MUF4pm3McLuP7p1I6EnBIPrVCPUEutAtvDXilFkureBT&#10;cM3yccqJEz69Ouag8GasbtPEPhLVrW8WbRtU+zf6dCAL23MaPHNEf+WibSV9QyHParjtYU6aa5kr&#10;WtfXfW3Muy1S8tHci0jQdY0rxvfg+IG+w6tBcvJpDxBkEwIDOjHlOvK/dIPY1fsfOsvBE7eHtOWZ&#10;rZmX7DckQrJtPzYbHAxznGK57xJF4e8Ka54b+IF5pt1dw3GuSwLqcMzH+z1vEEbOV/55sURWGCFO&#10;G45q3qfiHxP4U0u6vr3wlc3V5b6w1gtl9oG29tXYbJlP3c7SeDjke9JaHROnUq8jWt7b2V2m1bft&#10;a7dmr9rMzLL4j/DTR/in4f8AhDq13JZ694jjutV0CxuGz5kcWA5jkzj5hnCZ52kjpXfz6LCNEfS9&#10;Vv2mjZifOkjAYKWyFOOuOmep69a888Qfs6fCnxhDpXg7xVov9r2+k3c194emmmMN5pJcEsIZYyHC&#10;jJXGcCusttPlsrJtA0jUZI5vlbzpJDJ5IROrBjnBC44781TdPlSS9fXyFivqtTkdGUr9brT4naSe&#10;603TW6esroh8YX+t6BrWnXFnp/2u34iuDLIf3bDHl8Y+ZWBbJPQqOOa0tS0zRrzSoX0iG3WF51uY&#10;/Mh6HOSQD91jz6c1T8R+JLe2DXOswKtja6aL66Kn5o1HLMP90AtjuDU2hXuleIbBtV8K69ZatC1n&#10;HPpvl3XmK0MylkLEZyH6gnkUvibOeSmqMZWtbr0fa/S+vlp3M+WaC40vWbzW7zybfcX0zUY1DTWc&#10;bLhpV3D5cdx09a1rKfRzHZ+IdR1BW22WyG+E37maMj/WED5c45z2zWPf+ILDSoW0nxz4aj0+xuNN&#10;EUgaZXgeaQlWgU9yc/jmr+g6H4U0yxXwpKkNv9os4/8AiWMx8pI1+Vdqt93PAI70lvYqpH93d336&#10;WatZJ6r8emvmP03R9Eng0/xHourR/vLp7vT5I5FKTrIpyoI+8CvTHXFVtD03xLpPiS61a41aS406&#10;SHzIYWjDB1YdA3bY2QB6HmsDWfHnwo+A2ueA/gfrkQsLfxJqTWHgaGO3Z1W5jHmeT/sAb9qnoA2O&#10;ldNo3hibwzfeINIufEF5dQ61qzXtrFMcDT96Kpt4T/zzBTcB2LH1quW1tCqkalOm5SvyyT5W18Ue&#10;Zq6fda310aavexyfwp8P69p3xo8aeNLz7DNpepabZrbCOMLeWDRlibV8D99EQfMVidykleldVp9v&#10;FJ4evJ/Ds0ckNxC5sZjJuhj5+7n7y8g5FR6Hp2jLFrHibTbi3FzdTCDUry1f5jJENoVscZXjPsao&#10;2SXDWllrGjJFo2oNfBdUh2ebBcQhizouDtDOMEN1B4qeyZdap9YquW1lCPl7sUtVv03t6q7Ne8ls&#10;dR2W1vC0k9hAk32aMlVkHcA9GIwCO4x71mapZ6Jb6xH4l029ewFxPFLqExY/vvk2IntyRnoARz1N&#10;aGoxNa6Ha+KNHt1uZbKOSSBYMRl1wSUI6ZOApB6H0qbRbW7n1HUr62nhks554mt4XQEws0Y8+Fv9&#10;rPY9M4pcvNuYxl7OLknpqt/NXX6q679irZahqM817q15rFneWK2sZt0igHmW9yrEO4OSCjDHHUEH&#10;HBrLv9a1PSfi7ZRR3s8q654fdLHSfKPkGWJgzTCUD5GKnGGOCQMVUOo+C/hJ4y0fwtd6OtjZ+Ir7&#10;+zrQW9q32eS4wzR7sZCZGVycDIrnPhb4q8ReB/jh4u+D/i7xGuqaXqS3Gv8Ag+7mYmW2hQ4urFj2&#10;2t8yeoOK0jFyi3ex2U8NzRqVIK65G0mrXWzatdXi1d9Wk9U7nrVrBpSadHPYRCOG3Zpgvl7drYJb&#10;cvryc+9eNeJ/gV4/uvhT8SPh98PfinffbNev/wC2/hzqVzqzmTw/fvGsnlGXduFu88e5FOVQOwAK&#10;5Fdb4e/aN+GOp+LPC3hax8YWv/FTw3skcOoMUuIvJVDjBGMHdgE9egzW34MtNS1bQ720vNBt9D1C&#10;w1h7ORrciRZ4reQiNz6B4zkDsGojJxs4/wDD2Io/XssbnNcusWuZdpuzs9dHFp2WqbT0lrW8JfED&#10;X9S+GPh/WPiLo91oWvtFa23iSz1CJUaK9Cqs7/u2ZfLd8srAkEMOnStq1v8AS5/EslhewxrdFpPs&#10;7BdjbU6p7kda5HxtL4wuLiz8S6bqMkc3hu9hl1nTdPjR47xc4eGTdyFKZbI7AelaGu+NPCGlfFvR&#10;PBuq61HDceIIXl8PtOB/pLomXEbHgHYRnnmovzPQiWHjO8qatdSdo3922ttr2S13fu+jLXiG7uby&#10;2uIokWOS31CN7w3ox+7hYOWQZ7pnDDuK5HxH8DfCel/tDr+1D4N8LX1r4nmgC6w+j6o1tb69ZhAG&#10;jvIcGOeQBtyk4JKKd3Fdt428Oajqut6Re6VqiwzWN6spV4w3njaUMZz1QqTnuMU7wP468OeP/D02&#10;o6Q8lvLZ3EtvdWdxGY5LKZDtKkEZAxgqehB4qo80b62/y7BRxFbD0faUb2acZJX2lpyyta6fKvL5&#10;2Zi/EbxV4m0HUfDfj/wv4XvtY0mzupovEGm2MgS9jhkQKsixN8swiYlnQENgZTOMHf1qLSn8OXFn&#10;ca5Kyxwtd219tKzRKWyGAI7dhjp1rE8UzeNLSx0jVPCMtqNRkkZ/7HupP3VzKV/1TOPull5B9a6q&#10;6eS7vJkhto5oPIVJIJDiQMTyPpUp8y/rsZ1OWFOnZLS+qeukut9Ors1o1prYovNI2jzalZywzR3V&#10;j532pWAWZ9uAWA6ZHU9vwqHwZfa1b6Pp+navJb3Dx2pmmbZtkKdEOz+9nIyOuOOtV/C6W2p+GDca&#10;S0LQyX8kc32aRZI8qxV4yF4HHB/WtHT7a+0otEyxzLCwa1doQCsIOfKz7dqFzaNmU1GKlT03+emn&#10;6nEeMviV8DvhPe/8JB4vuP7GOvXVpaT6sissb/arohC0nSPFwPm/u554NdZ4m8c+KfButauup/D+&#10;61DTra1tpdFuNHnje51K4dys1ssTMMOg2upzh1zjkYrL8efD3wP458A3Hw/8X+G7fVNI1Rlmayvo&#10;/NUYlWdVJ9BINwNeU/HTw78Qvj18F7Hwp4FuNQ8OfELwr4r+3eHv7Qm+zpLHaSBWUSgbXSSFzsPu&#10;M8irhKCaT08+nl/wT1MLh8HjpU1NtLm5ZOTulF25ZKzTVrNT3Si010PoZdKszcyahHGV+1RqZkZc&#10;fNxyR2bsaw9S1K1i16S4e3ZYLK+hhmuo4ceSSM4J7ocgEj7p4rmPhB8a/iF4p8dal8N/iX8J5tBk&#10;t7WO70jVI9QS5t722IC/fH/LTeDkemDXR6/4Kt9d1PVvC2qD7R4e8SaXNDq9h5pSQSOMGWNgcjI9&#10;OhAIqZapHnyw88JiHTxD6J6NNNO2zTabtsr76M0vF1rsEc0t2tvG91HHC6ttdbpztjwe5b7vrz3p&#10;nibSNXOnR6j4e1CPT7m32ySpJZpIk6BTmFuhUZOdynIxgcE14B+2DZ/Ex/ht8O/AfhDwzq+tW/hf&#10;x3ot5q19pt8zX0MdrPGsMxIx9oBjMokXr91vWvpK61DTb7XJYLO53JcRs8R/5ZSpk42+49Ku0OVO&#10;+/4GuIws8LhaNZSUuZz00dlFpaq7+K99Vtqu5wdl4lvrX42Q+Hhp8P2X/hH1nvGwcC5dwsbBj1BU&#10;NjGcdDjius12eK5kubTTZDJewKokt4ZQJGjPUhT6defSsjxjoem3LWWm6hpstxbyXCoskLESWcgO&#10;Vk9dmRzXL/HvwH4u1DU9N+K3w0W1XxhosKW7RzSssV9ayTr5sZIIGdgYjI4NSuq2HCGHxVakm+S6&#10;td7XWzeuib0f8qs9Vqd9r32SxWOa9v5YbeO3a2upGZVjCsOJDz8pzxn1OKqt4Z0rQtItbKLTbdrO&#10;3spreGOOERmG3c5MSED5Vxghem4Z61T+N3gm2+Lfwr1r4dG6urSLxLpMun+fbvtkhMgGHU+qnDe4&#10;BqiNb1/wj8ENPXxBqC3GsaNpdrbahNqkYi+1MkiQNI+3ITfwQRwMilLl/r5GNGm54eHLL3nLlcfV&#10;aSv6tp9tO+mV4I8N+PfBHwn07wD8RPivLquqaTrHlW/ikWa+ZcWe/dHFco3DSeXmNn/i4PWuo8FW&#10;lxP4g17x5b+KvO07UplW30lVBSyaPhsv1Yngj0FNur+/Pji28JeINLsc6ha+dLaSXQMgaPHzov8A&#10;EobjPY/WrXhDwh4a0RNXXw7py2v9oah5+pRxs2JLjABfBOBkAdOKfNzSuaYis6lOcp2Tnroo2abT&#10;e3w6rS22ysmzPXUfEWm/HRoLqK0/sXUPDXmrcGRvOjnjfpgfKUKnJzhgRxkVc0y9tdI11tO1ua3Y&#10;6/qpGm2vl5USJHvJBx97jOe3FECJe+K5dclFzCi2f2C4h3AxR4fKt06t+WK1JdJVtfgv4XVVjYyo&#10;NgKliu0/7pweCPSh+9qjGpOGiat7qWndbd/K9t0vMxdR0jxDPqWsXP27/RbhoUs4cghNoJkkU4yC&#10;+QrDOOOMVa8O6/ql1A+meKdDhhZspHNFtaCdCcIGXtleoPHWqN/r1j4Jvrq88W6lDb6VGEMd5LIF&#10;jiJLKQ5PTJK/jWrqWieTBJKxkbzHTy9v8MeP/r54qY33Q6jTilNKztZpdkk/ntfzE0XTrLSNdksL&#10;KOO3jhjaOG3VdqqoGQAOm0e3QVg+ObPwr4iibxbq0dha6/4QdZbLWLhSsmmiXHmLvOMwSxkq65Kk&#10;HnkVN8PfGvh3xtqeq3nh7Wft1npmuSaXdTbgRb3kSjKZ6gYOPetrxh4K8O/EDw/rHhLX7Tz9P1rT&#10;JLDU7fcQtxA4KuMjkHBIB7VSj02HzSw2KXtbp6XfWztdNdbptNPe+ulzPa20fw74ksft2rT6feeI&#10;L6RNPsmuDJCzJCP3S9ipij3DPzA5wTWb4X8J2mlfEfxz430jxh9p/tJbKwl0aRswafJBGx3EA8M4&#10;k5OBwB1pvwoVPC/w+0P4U+N9RuLi+sLBLW1lv/3k0qw7hGDJj53WNFG/gnBzUd5H4F8F3WreOdK8&#10;Kta33jPVLaPUr61jaRrwBQkc0qZ42qSpOAR3qeaMY6f1/kdHLKM6lJNu65U0k1JKaaeuqVo30u7r&#10;s3bqJZZ28tIYy3mRLLN5fIAA6+uODx3qv4M+IXh/xjZafeaU6zQ6n5/2CaONtrLEcHdx8hJ6A9cV&#10;HqOiONW0XXdN8UzafJa74fscbZtr+MjG11PJZcZXBBB9aueJvs+jWEetXWo/YYbWZWuHt48Kdx2g&#10;EAcKSefzqlc4+WjKKja7e2+j1VrW1u7Ws/LfavqF54ah16O/E8dpdahDLDHdtCArsrqrgkjmU/KM&#10;HllHHSs1fG0Hhrwv4Vs/ixdWsera1fQaSJLVG8m41J97ARk8qrBMgHoeKofF2fTLvTI/C/iO+Pl6&#10;jqUOqafDZR/vpRYkXEsagH59wXdleSPWrth4o8B/E3wd4e8T+Gtet9b0e81GKWyvobcTCCRFLJ5o&#10;xmOQHgnAINTzbnVGgvq8JyTab37WTtaVurumurg7eUnjfxNa/DO11T4naho/2y306xjS6jt4D9ri&#10;j3jf0++ozu2jkYNQeI9b+FVz4juNSbxk2m6to3h3+2byS1m2uumHDGd0IwyYXBbHHNbcGpyy6mtt&#10;HZxzQvO0OoRzAlgAuUYeoOa52w0P4d+Mta13wwJY7vUNB059JvrjG26gtrtCxty2M+WVbpyKqNux&#10;NH2ajzTUk0tWv5XZJNNWtfTz5k9ba6Hj+z8R+JfA0Or/AAd1O3NxqXkz2863G2G5glZC75APLRbw&#10;rdiQa3NQ8TaaEu9a06HdFp8LSTQsP3scAJBwBk5AU/72K5f4I+BdZ+C3grQ/g5Drj6vpnh7Sxa2d&#10;9Nb+XKIwTsRgCQSowM9xzVXxGljrdj4kstZtb3RIbpbq0l1bTb8LNFGNiRTRnqpLk4B4UjnrRzJP&#10;cHRpyqOlF80It2klq02lqtHsrpbpt9zrr5NFhs7O6iVW/ctJYuqlQ2ULgkj7uRyc9/es34deMfDf&#10;jnwXo/i7S9Va4t9et28tvN8xWZSQ2GGOhBGTiqUGna/408N6HrPhT4l4ktbhWbUrSNHF6IV8toJ0&#10;6Ek53gYIbkVdlS50q+s7DQRa6ZZ2dxK95YrbqsMyMuWUYxs+YlsjqaLrczdOn7Nwb9677q1ua6at&#10;1drejva46Tw3Z6Ncrf8AhDTraxvL68U3k1vZKv2wg4/e7QDIxXgMcsMCobDw3oU3jGb4m2Vzbrrd&#10;9pv9hW+oR3H/AB9WiTtNHCecMyuZMdwSwq5ba5s197LxBpDW9nK1tJouqK+Y5XxnZ6oyt0zwc1m3&#10;HgXwqbJbZbSKJfs9xJa2nUQXBlL+fGeqSq7NhhyN7djU/D8JUZSWk5NXS1Wt09bPXW1krdLO9maG&#10;uQ+Lb3xb4d1TRdeWHTYDcDWNLNkr/wBoEx7UQOTmIo2WyOuMGszxF428VXMF9qPwv02PVLzS9Th0&#10;++02+kMCeWSDK+4jkqh4AyCeM1u/2nYT+I/+EYvbtlli01ZZC3DKem9T3Pc1y/hnVPHOiaZp/hzx&#10;hoX2i8vPEU2n/wBo6bJ5qQ2WN1vdyHqNwGG9Gp3CjHminKKbilZPS6bcm3s5aXW99Uk9ktbxhY6T&#10;4h0u4022eOzW6i36Pqtx8v2W9GRECOxViCF/iGRXDeOj4s+HnjPwV8UvFeo6pB/YuiX2l+LtThZf&#10;7NuEkCiCe5gXnH2gbldMGPd83Brr9R1DQtT16x+G/jWWHzr2YzWPnTKjTz253rJGP42A5IHIAroP&#10;GWn6J4n0G48LeI0E9rqMLJcQnOJlX5ivHfAz+FKPVr+v67+ZpRxH1WUIzV4u9+r5WnFuL72vo1bm&#10;inYw9I8YaF8W7HWvDfh6+FvqelrarqfmQf6iSeHzYvvd9pB9jgVe+H+ra++jR+HvE8Ecl7pVqtpq&#10;GoIcJcXKnBwp5G5drfUmquv+BtK1zwrrGkxCOyutWsRGmrWOVmYqv7iUlcEsnGAfTHQ4rP8AB2l/&#10;Ea98N6FF4y1OytfEGlyL/bktj+8g1Aou3fg/dZxhmXqpOKPeVm9yZRw9ShLkaSutHuny6tNbxbur&#10;dPdvc1NG8LaJaaxeq/2EX2rWskdrJHAFulhA+ZN/3mXd82M4FcP8CPGfxMTxX8QNC+K0f27RdL11&#10;ZvCOqWcqTIlmIFzCwU70kDhiAw53EZ4r0O6nsbHxTDfXmgN5MdmXt9VhAZYWz80Y7jPX3rmvGumw&#10;fD/V5vif4a+GJ1I3lusWtf2Bahby5HmApOyAjzfKUsTj5sZHNO/Lov62/r0NMPUjVjOlUV3UilFu&#10;2jTT0d1ZtK3zs1rdE0elP8WvDfxUt/Gtxa6Te+H7izh0svi3v57uSMCSRCOJFMahWBBUswIIbjpN&#10;YS5ttY/eacTLNGyW+0DFyyxlvJPPPQ49TXnt/wCNn+MHhPxT4B+FHidLTXNLuGgs7/VNMIjtryaE&#10;ywYGPmRcLuI5I9CK7rRPE3h7xZfWvg7xPNZyeI9LhjnuLWN8f6XFGonlhGc4Vn/BXGaS94rE0atJ&#10;Rc07xTTVtVH4oyei0fNu392ha0LWJb6wh1e40qW0WONZJPmH7nK/NGy9V2/zqbVLv+xvDd3r2l6X&#10;JeGG3knWzswBJdNjOxAcAu3QZ71y2vfD/wDsrxFJrcOq3u57Y28N1uZlgSRuVYAjcB2YgkUz4w/E&#10;Txh8MfD1hceC/ADeJpLhdiaet4IfPYMqmMOeAxUlhnjiiMraM544aNetCNFp8z2bsu9rt/i2vlud&#10;BZ30mp6NY+I9E85LOaxae+0u8tP3uzZxCVPKyK3bqTxyKz9F1B7rXvEWmT+Gbyzjs4be40/Vg58i&#10;/WdcvH1yLiFxhgQDhlIJGQNbwP4rh8W6LDrH/CK6ho11I/lXWi6uqrcWxQkEHBIb2YEhhg1mW3hz&#10;/hFL/wARa6usXFwus30OpXdi+X8sxp5R8odgyhdwH8S570NdRR5YyqU5qzWiXW/Muq0el1d3TW3R&#10;q7o15Ja6S+lpe/aLiCRftMEgCyGOTOGI9T+RIrH+JuneNb/4e6fcfCiKzbV7TUrVVXVoSyfZRKPP&#10;Vl6525x74rT8baS17o32vTb9IrqzRGuZzEWaaAfP5fHzE46ehq3o3iKCbWY9OvWWNb22F1pcjNte&#10;4Uj5lx/eUdaOtgpz9nJV4JNp3aa007rqnd/INL1+08V6at3NZG1aSSaC2bay4IymCTyDnJ+mK5vx&#10;3ol5py2/xC0HwnDrHiDwYr/2Tb/a/Kml8xUjmjByFbfBuAV+Nyr04NWfhtd+NGs9W8KfEDRLO3vL&#10;fUmexvrV/wDR7yMtuifA+42MA+pzW/FfWjveXF3pTR7LhYZpFYMs0gwC/HdTgcijfcd5YTEPk1S6&#10;J3TT6XTTakm00tdXe2tqryaV4lkvtT0S5huI/Lh3QldsyMRuUFlPPHHfkHmptPfX2tnvUjtJLxAc&#10;QwyFd0ZPX2I59jVH4eWdtp8N94SjjihutFvmN09qv7ucTbpF68g/McjsenFXbLTdLjvvJ1C3aG7U&#10;ogupG+a4jJ3eUD35qV3M6nLGUoLVK1rq7tZemjVn31KVnZ2b+L5vGdt4K87UItPe31C5Fmi3Vyqq&#10;SlukmQev8LfKSR0rmf2ZvH+jeO/BNz4ZSwmhbwvdRozXNr5J+cFvKliJOyWMlo3TJU4DDrxe0i58&#10;b6VqXi/w18YUsP7Lurr7R4b1TR5n842ZwqpMvVJY3xyOGql8T9d0P4Ky2fjODw7PqsOr/utbFiC0&#10;96Y1UBtg+/J3z7EUcvLLT5/P+kehTp+2i8NbmlLl5Gnpor2u99JONtLOya7dT4jg8I+Ize+FNb0v&#10;c2gx296zXFiHiVid8MsbOMF42G4YOUI7UWdhdGKZNX1D7Qyyf6DqVvAFk+cZwR91uTmrHxC8YeE/&#10;h14XuvE/izVhZaWu1tQupFLLFGw25wM46j6ZovrK6s97afeQst0saWdrIcxyx4ByD2bHpVy7nnwl&#10;U9it1F7N7XSXNZ2+bXZq+mpzWiT/ABGu/hzqHg7UPGmip4+tLWVbfVn01/szJ5mYZZYCRzt4ZVOM&#10;8itFfD9oPFNp8RtImUahe2LQ3UCq3lXM0S/fA6q27jcv3lGDnAravNNttZtLyy1i2SRZFMW7btYx&#10;7cFNw547Vh+Bbu10jwTDMDJeLpk0sVubuTEkOw7UyT2PTdUy7M29tzxlKCs29UkrPmWq6aXStHZd&#10;NTS0vVPDF3reqRXAsIU0uKOW/uI4wrJcOpd2PTOBzzyT15Fch8L/ABdrnhDwbpt/8RfHcc9pdaxK&#10;iXN+yXHmQTyEWapNCoxldp/eqGG7ax4BPbWWg2Elje6Tf6LbwzapcNmOQArJI8YLDd/d/hya4/4C&#10;eHtOufCuoeKI/CEmh3viK5MuuaTIDmC5t2MHRiV+ZETGAAQAacel+rNKcqH1Wo5LS8F0b2ez1tf3&#10;ndJ2aS63Ot0yHT7nxFqaw3MMOrxW4ikjXdtWMHIbZnaR7gZ965bxvo1t8TfEmlNoMml3PivwFqn9&#10;padYSTFGKTR+VIVkzlQUJ4+ZWIAI4zWvNN4m/wCEg0abw+lvIPtm7xAgnCOlrtIyAQSwzj5eKw5P&#10;g3Zf8Jlrmq+KrSG4s9cvLNdKm0+Q2t5pPlEsHWZCGZPM+bac/eIORxS6aP1t5jw/s6NT2kp2ajp1&#10;f8sla60cW9LrTZ33jttB+HGu/tQ295bfEHVLPxd4P8M/ate0DT7uS2ttQt7omOO5uIzmO48sZUKO&#10;YyytkcZ1/C194o8P6/Npfii2srtY7X/kNwEpJcMu55EkQDjbFtdecM27HWvOPgR+1J4V+L37T3iP&#10;4E+JfBs0Hijwlaz3Bvrqx8maONJhC9s7jieJuHDg7DuAIBr1QWd7oGn3FnZ61HdfZZtwvpIT5sCl&#10;yY432/e2p8gb0HNXUUotJq1raeqv2+fozox1HE4acaGITvyQtfXR3acZJL3bt2T6NJXsmTeHvF2j&#10;6n9s1DQ9RWa1vo1dY1HyvxnzdwHzZGM56Ec1Rk+IEbzRXNvoq3+hM3ka5qiXSf8AEtl/h3xHllPQ&#10;kdM5rR8AWVzb3OtT3VxDLDqF+LuzhVvliUrtIA7DI5A4zWKPD/hLwH/bNrbRSR299Is95ZsxkJMj&#10;bcIp6jngVneVkzijHC+2lGzb0t87J7W1V9Htdapo2ZtAsYdbkTSpv7OWZoHtZLcDy36llx0G7Oe3&#10;Nc+2kaZ401i3i1670vU7x2lsHkTZjz7d2kM0ZX5oJgCFfBAOMEetnT49Un8aah/ZPiXdpVzov2ex&#10;a1IK294kvof48D6dRVfX/BtlefEOPVdK0q0hsdW0m6t9bktT5M880gB+0IRxu+UFj94nr0qeWDVr&#10;f1c2p/u5WlPXlun1TS2b0fyvuvO6b4D+Kmg+IPGOrfDTxBpuraLrmi3TS266hCfJ1G1C83NvIuVZ&#10;M5DKSGRj0wRXSyS3N+dQsU026sVk2w6VqdlfArdhl3bxgHyXB4+YHNcf4y8Ww+ENF0f4j6LLca5o&#10;uoa5Dp7fY8vNbRyEQmVD32uvzZ7ZrpPHmt3XhYQ6NYgXVxd2swt1LeSZpVHyjPQMTgfjWnwq9rE1&#10;qMZVIypxtzaWbeko25u1vNSva7s+qseEdQPirw/NHPq8t0jPJbXDyxKs2+M7JAwAAY57gDJrl/h5&#10;421nUL+10TU9Cmt77SLyaO9jg1iORo7WGQqJoscyEAxllIB2uysMgZvfAvx1cfFL4QLq1xoGoaDq&#10;tnNPZahY30ivPbXUbYYFh98Z5BPWuR8Z6X4g8PfF21lj8NWUDfZ3v9N163tWVm1B8JJIQvU7f9ah&#10;yHjJ4yoNTP3Yp/8AB/rU6KOFj9Zr4aokpK9lfZq60s0mmn0vpqjrPBIfSvhzceFJZtN0y68L6wxa&#10;Lw5byRwJC0xmR/InBMaurncgLIDnY2MAUvAejf8ACHeO/FPh4eOL260+S8hnj09plm+x+eDIZASN&#10;6DOQFyVxjGK603UWraw1hrmlQxrHDCY7qGQjzm4OBjnYDng8V5l+1B461j4OeEtY+JmlaA2o3Gi6&#10;PPc2tnZ2LtdX82QESR0HMYBOQQcDkVVnUkku/p/W4sL7TF4iVCK96r6P3m073t3v2tzet+l8DfFf&#10;4dfF3UfFfws/taO91zQwsuraJJC4aO1Y/upcMM/Njt0NfI3i3xN8Yf2ff+CvHgcLa6mvgnVtLt9G&#10;/tW4uJDYz2t0cOzDBRHE2xMHncinPNex/wDCF+LvFunfD39tz4UQ2ei+NptIj/4TXSLqN4/7ehZd&#10;y2shB+XbjCsR/dzXffFnxL4U8FfDb/hfD6ddQafqWpWMniSwkZp0i3yIqyCLJUbJSu5lGO5rWNWn&#10;Rk2o814281ftpbR7b6eZ9DgZUcrxcqVOHtI1oyoypt6xqP3HZpdbNwdndNRdnqtbxDf+GtE/aL8K&#10;6zfa9p/2jVtI1WHw699cNgb1jaX7M6nawYxgSRNngBlwQam8ReA9E8M/EmX4s6VZtaajqK2tvqF3&#10;ZqHjnKnC+bH6gEgSfeAODkVyOjeCNN/Z58Q+HfAmrfEnz/CuoeN57zwxHqkaSR2jSrO76dvIO1Pn&#10;Jjf/AGNpIxz3nirQtbvra81PSra3v7BoZLize1vNyylRlRuUngsOozg1hU5nF2vr/no/TQ8Gty0Z&#10;0/Z1LwcHG7ulKPO3azsk19qN5LmTdx7az4U8cXd/qHh6f7Rf6brS2EjNAI5bZwAWVWPLDBzkdan8&#10;aeG/Gtx4H1G18K+KJo9Wt7o3Gk38eARg52Echh1BBHPpWfo3jjQdf1C1s3g+y3lzhLqJ7Zo5ba6a&#10;IOozgBx2B74rlNG+LuneBP2k/DvwxXE1j8QY9QkWSORm8jU7UAuH7KZFzhRjkZxzRpKWn4du5jTw&#10;uJcmqcXeC5kmk7qKu9dFa0ZPbVaa3TOb8O+JZ/2XPhNJrGp/DTXkkvviMsup2NjKsot2v5f399aP&#10;ybi3LYZomw6bj/dr1v4fah4H+L/wtW507TfM0+4eWKa3uI1ZiY5WHzKcjORkA8jocGpLzS/Ect7Z&#10;2Ws31qIdM1+SYt9nLreWMiMFjP8AclVmXDDIynvXD+M7rTPg94h0x7ea50n/AISbxSBdXMIZ7UTz&#10;IY90pHEYdkQEtwTznJos9rX3udNSpTzPZWrt83Mm2nbZWeum6abetnrdnaeNf+Eyj8KsnhnVJrfX&#10;Z40GkSOqbVlT+B1b7ysOvfHSqvwm8Uaiutav8PPGOvaTdavZf6VGtntjuFt2xu89BjkPkBsfMuCe&#10;a2vGuj2utWGl/wBtWVxuW9hKm3PzWsw+7J9A3X1FcpdeFdA0n4jWvj3WvBek3WrX0LWOteINPhMN&#10;2yZ27pAP9ZGTtBHbrTfuy+44qHsa2FlTktXdqyV7q1tbrSyat3eidzf8SadBd6tZxadNeM1kxn8u&#10;zwSu0Z59yDgKeCDVP4g3s3h7Rrm8XTZtQ0W11O31DVoLzLMlvIQPLtcDkROAzRtngnGelcj4v8G/&#10;EX/hb+m3vgjxJHZtJeQXej6jDuaGS1iG240+9TP7xHjJ2SDlWA6YruNd8ZeO/DmrL5vhKz1DRpL6&#10;SPzbG4K3ECtjyg6OMHLZBYHHQ45qE463NPZezdFwkp3V7N8r3u9e+6Wt7302ve1m30fWNG1K5kur&#10;fVNNuVY/wklsY2g+2PlB6HivNf2ZLH4S/Fr4Q3HibQ9OjmWfVprTUtUhs10+8eS3myi3CxYBlVhg&#10;tj5gOc5rq/iRBqng3wbqF98OfDFvetNPGdU0W+uvJSWFz+9EbYwsmGJHQH1FRXc/hf4Z+Cxr3gXR&#10;1s7OPIkjjlG2RmXAZ/75DYBJ5PrVuUdL7jw7lHBOFJu85R5WmlblWqklrrdWezavrbS9qnjLwXr/&#10;AMZG+B2u6fHNf3vh3+05rO9UNHe2wk8s7QRgkDrj7vfHWvPfgF8Kbj9lD4N+L9Iu/iNc65pV74yu&#10;tcE91p/ktpMMrgTqOSXQBN244wckcV2uneN9F8Zatd+GbuDyfEOj6VDqOn6itn99XjJfyWIzgEbX&#10;TPp7VneDfH+nfGK28Sap4L8SyT6dpthGoktwDDf3oQSb4Gb7sayI0MiHKtvOcYp80dl1t27fhvf/&#10;ADN6axFHCypcrVP925p6ptP3WnZtc17K2ujTur263wlqM/iLwPZ+LEi+0edI11btp5Ma3KB2VTtc&#10;jDMgBPY9R1rj/Ez+LPBll4m8Q6DoC3moXmqefpUcjFYzuUDbIc/LnBB98YrrfB7XniDwRpXiDTYG&#10;0NbvS45LjSo0DJayH5pI12nHBBUbeMcjisf4efEPwR8fdP1zwrfWiC5jkmt7y0hkyHgVwizBx0JP&#10;bqCKnlUrP+v61OWjz0alWpyXhGVpLey5tnZpPa2jt6XQ3wL41srOx8UP4g8MTabPpO2e6iFxK3n2&#10;8kYbz0BA6ZYHGSMYribm5v8A4QaX4q8WeHPFHiCXR/EGntrN7qE0Ymj0y6jSNM8ZZRJEu4BkKscg&#10;967zxPrFlYeKrHwbLrc80OpWY05dLurTzEuI8FZHL4yCFz3561IvhKw0TQ9U8H+HbBofsumwQQM1&#10;wzNPbJ/qyHJz8o3YzyMY6UfC7a6b/n/V1950U61Oi3Nx0ny3T1Timr/FtaSurXXR6Jk3wr+Lngz4&#10;xfCnSfid8P8AVIL7Q9QvJIkn8vau6B2jlOO3zoeemDxUekGO48b3V7d2a3lpp+ltcadqBud08LSH&#10;LoMdFwOCc+lV/h/4esNF+HrWXhVoWtLWe7S3kgtEiJSQ/MTGmEaQN14G7HrWPql/448I/D9df8I6&#10;3p+p6bY6Xdu06xqlytwqfu7cD7pXcGyGPcVOk2k11/Jq3r/T0MnRo/WKsaGicmo8z1Sd7XaS1srb&#10;K93odhZ3C6skd+s9vf6ZdQrMrzRgEcfKxHTIPHasP4ZeG7bw7rF+ieHf7Dur/VvPa1Vvkuk24Eh5&#10;I8zPBbqwxnNZH7LfxS1n4neAbPxbqeh21vDq2nLPb6ar4ktZBnMUkZ+6SQSCCRXSv8U/DujeH28a&#10;T232zS49Nub1bixb7Q4MLfvVQDJJHPA9CKF7zT8/xCvRxeFrVcJy63UWk+qvZaaN6Pp0ug1nwja+&#10;ITL/AGtHJcyW9/8AaLOQoYpYm7KjL91l6FlPzrwQay/EfhzRodQ1q8uL/TZNT1hYI/s2qIu29ZYz&#10;sVsjkEcA4yuPeqv7N3xEtPiN44+KF1oWuQX2i6T4uW20/wCzys2M2sErOQ33STIRxxx612XivRtJ&#10;8S6ex1LSF+0+Zi2uniG6Lns3VfWqlTjq/wCtBTliMFivYVW1ZR+XMoztb7rry8jlbHxX4Z+H/wAI&#10;dHu7bSpmsbmEfZ7ezuTKYwysXCs/3sNkDPt0qr8ONYPjP4E6H8Q9V0i8tdX012lYahaeXeW6+YRJ&#10;Gyj+8mMgcNgGtTVh4d03w/eW/iKC3aDR9PubqxuZIvmtYQhVpl29SOpAGaj+CepyeIPhvodxb+Md&#10;P1SG6jjlg1bT5N8N9bAnCsDgpIR2PIIqYqUo6rTb+un9dDapKH1WVVJ3503Jt6pqWnzXxX1fZq5Y&#10;0TxVr0mhPruteEdNt7uyupF1Cxt5mkju4w/DQOQCf3e18MMA7hxir11a6RfeFtJt73T5pdO1ATLI&#10;vmbZI45FbbgjBzg4GCCMgisW28QHxl4h8ZfDTS7a3fUNFvre31K0ab93Nb3EW6SNc4KSm3J+YcZI&#10;5q14E1OG3+G2mafrq6jajSbSPTp7HV4B5iIshSK4Y5y2ECqWBOcbqrrr/X9L/PW5jVouMedKzvF2&#10;Td7Si3FrVu2qs/OzZX0JYk8QTfD3xk019pusWrQaFJdWTcW8MYOx5VJBYHGGYqzEdzmsr4eaNpvh&#10;X4ga14bttT8Sae2jr/aVg1/eSXdjIkybWETS/MFBXJhLEKeRgGunbRPGGh6bZnRL6G4eyWZ7nT3k&#10;xHdfPnCnnD46dietZ/hrx5pvj291DwythcWmqWauLjT9SjLRtI6Z8sdjt4z2NR7qjZ9fkaKpUlTq&#10;OGsWrSs9E07czjbqtHo1re62VH4MeM/HnxN+CVt481bQrGx1C61S+lt49Nut8awxuyxFsgEh8fMn&#10;bIIzXUH7HYN/wmep2cNu+rWsdtrsjScNEoIiPplGfbnqV47CuZ+Gnhnwz8HdGm8B+HdF/s6HU5nu&#10;7Kxhum+z/aZFxNFbhydm3Bby845OK4n9q34EftF+Mv2ApPgr8KviK1146tWjM+qRSi2bVrbzpDJB&#10;k52Hy3TuCDF1renGNSole13u9lr/AF1NnRwmIzLkjNU6dSoopu6tCTd29WrQaV7vezWzt6B48+HN&#10;58QNEudL1bwzaz31tHGlm12PMhEiuGWTIwysoUYx0bGc1LomuWfxH8Ntqf8AwjKyKb14J9L1WEN5&#10;hiIyjA/x5GVYZqp8MI9Rm/Z+0Twjqthqmm+JrfwjaWesLfTM1wt0sYR2aQE72Lru3ehqOy13wrrn&#10;hO3jbxZ9iv8AS9cjtJpIhtae8jHzRkEchhnngnFcvLrf+vQzlGolKle/JOyavp0urN6SsmrPTodF&#10;qSN/ai+JtFe3jt4bd3vvMlUN5yrhYJOMlQO/arHwx8Qv4u0i4vVuoTdWtw0MsaOreQ23/VPjuAc8&#10;4yCDWf490zWLrwvqGmWl60l5dQyxxtDCNzySKdmR0IAzkHr0615L+zvovxB+A3jvxBr+oXi+J/Dn&#10;ja9tLvWvssPlXGj30cPkSvGhOXtiFUbfvRgDrWylG929un9ff8n5E0cHTxeX1Jc6U4pcq/m11V3p&#10;s21feyitWereEPCvhTSNJsfAV5pFpbwxySXa2L7g0bNK37+N+ofJKtznp2rBlsfFXgTwxF4Fl+IT&#10;S32krvj1bUmia4kthKWjDtIQJDyIyWIPTBzXZaZrNvqVjHY6pcR3gN86pcTYUopO6MZ68jgdya8w&#10;/aO8IRfFj4f33hTR9W1SNvEGqrp15qWiwxyXemrEwkVZY3I3JuXpwcMKlcmzdl+nUrByqVsZyVna&#10;MpJttcyTu/e112buvtaLXQ6NpviRp+kroHiTw9Y3Ws6nNNd6fJb3BjRlDqVBx8ykLksBkj3FddPd&#10;32u63NFoc9rNNpK+VcQSSLu3ugYK/GR6qenNY/g3xV4R+L3h2C78PeI49YvfC15HZX1wsLQTW9yi&#10;BZAyfwuV6jpUeja9P/wl17dwpG9rHeKw1K3jDLcxgFGjZhzuRv4TyD7UuXl38v8Ag/iY1Y1JSkpQ&#10;5ZRvdWa1bVtH0cdlZPd7EHgzx/4b+M3gPxFqXw8vIZrzw3q1zpP2e7bb9i1a3X5o5CBuiPzgbgOA&#10;cjNM8L+G7vw7pcnh2wjhl0/7HGNX0/ULrzJobjjd+8QDzMvn5zycA1c8Iafomk3etfE3SNEg0i4v&#10;r1l15reTFvqK26/LcyLwFmIO0v1YABs4FZeieKdE0v4eah48vILq1aSZpI1WNpJDDJIGU7D94Z52&#10;9ucU3ytq1+tv6/Dz+Zq4+9OFFPlbjo9WpNbXXZ3aa11u7O6Ni71C28Q6feQ+KGh0+TT7wR6bqkcw&#10;kS4AX0zng/KyNya4PWdA+H/7TniW38JnxjeeH/Gnwg8YW17a6hb2yANO0efKQSffhkX5Sudy4r0T&#10;xJ4L0vVtPk0crY3FnqG658kREbjgMu0jvuGa5nw7ptv/AGLJqXiHT9IuLq3vFudPuklYTyTJuVjI&#10;eDvAON3OO+aIylTle3dfLz+XoXhKlOnTdWm2pq3La3ut2Tdne6a5lKL01utLo3vEOq+ItW8Jah4d&#10;1bxxptvdeIriSw8F+JNPst3k3rKxjLRltrOjI3GQHxjiquqeFrfxFZ6Lq9tLYyTw3Nq108dqI0cw&#10;533EOeVY5cgds/jVXwl4GhsvhRF4MFxbs0+ozX2lXG0MthcvIXiReuACWG/qCTVD4D6v4v0KG70X&#10;xz4Mm06G8sZL/TbGWYzNbCJ/LaFgejFdr/KcEN65qX71r/1f+vx9RezVOlUlQkrwltZLmW10t9ld&#10;paJpvS6Oh8W6Nonje38SDxRo8V5Fb2P+jSJblZDbMp8xVbOGbjPHINc18Ij4NvPijp+k/D/4lXlr&#10;qPhjw9CdW8NuGMNzZzKTCSrfcdSMlhz1Bro/CcdperHF4M1uJrrSd6axpLsWkijmyVBXPyN3Geoq&#10;N/7E8L/EyDxNbrCt1eaYIprk2+GmSM/dcjuCcDPaqi4/E1v/AJr+vuJp1HCjUoJv4XZdL2trFpqz&#10;jdprq7p6HLfDTwvZaT8Z9UtLTTG0ez1Swn+2eGWuA1pLqCTGQX8MeSqP5Z5Kbck/Muea0f8AhY/i&#10;j4e+DhB4t8PQ6lf6Nfmzvri0uSTO8jgI2GXJVkfLZzsxwSKSC00zWPiNp93pF3FbyaH4i+2eZtZn&#10;IuINrQuP+ebE43Dj5RXV+KvJu/EOh6ZrGiwahY6ld3FnqRiXa4Qr8jn2U8HuM5FTeWuu3/Df18+u&#10;pviK0KleHtY8ycU2tU/dT636w01d9r3SRi+MNS+F07Q6DaeJI9NvtUuI00ptgU+dKuYmjzwT8pOP&#10;bmr3jbT7/wAKeLtH8VT/AGW8hj09rbXri4/d3FwQB5ZTHyn5skjjGeK4nw98Ebh9e1Hw34nv9N8S&#10;W9vrhvtFjuYislrCu0ImG5Votvysh5yT3rpPhrPa6jbXngLxLdTaq8OoXFzbrqK/v4U3Yjbnrg5G&#10;R2o0Wj37+f8AX3E1IUaUb05uaiveTW6krXT0at2fWzWx1F7b3N69rd6NfSBY75ZJLfjLsEOAh/iB&#10;rivH51vWfDul+KPDOkWmp28erNF4o0u4kCx6haNIPM8stwkkbgSbRyzJgGtDwONuj6bF4R1f7VbR&#10;6tM8cd3G6y2cgY7lw3JUHPHbPHFPkmbwPLr0kZit/D76hPeXt2sxkWxuCFI3Kc7Nz8sOg/Gj4o+8&#10;Y0Y/V69o6uL0TVr6tNPZ3d9La3WjvZmlo/i2x1bWNY8KXujy6bJpggna8YeZb3Hmk7fL5zvQKNw7&#10;bhXH+OPAviqy+Ofh/wCOUmvWq/8ACNzXcUkPnssVzps0IDIzHOyRXwwB+Uj3Fd/cf2e91dWeoRQt&#10;azOk0NxZtu2ggEhx1Vs5PoQaoeMrnT9Ksbu71KHdpuqW7W11KYPtEJDAqGZB/DzzWkXKKdmZ4fEO&#10;lXvSj8UXFre6lFKVr63avp02RDYhPiXaaR8RxpMNveRQzWtsmsW6TNErN82JIiVeNwAcdD35rxX9&#10;oH9l3QNH8RL8Uv2dPFK/DP4veItRFrpuoW+oNHp+ssgLSW80J+SXzEJK5UkFRj1Hb/D34eeNPh14&#10;E8P+B9IitdNksZpzF/Z2oStZyZybZlL5IR8gMn8Parvib40PpHivw38OP2ifhXp9lYeIVC2evySr&#10;PZW+tRsGW3Y4/dHGDHNxluMinTlaTf3+fqtdOr6fmerhZYrBY5vBS5oLm91Ne9BNuzg21OLtdwd7&#10;rTd3NPxb8S9Q8G+ArHT/ABhptxdTafaC61nUbS3LRmOADzQdpzFNnopG1sHBHFcx+1dous6n8MPC&#10;Pxw8F2FrqmpeG/EFjrem/vpbd5raQ4lijfqpeJsbW4yOa7nx54CvfGnj60Oq6Fb3WnpHc295fW11&#10;tnSGa3KTI2D1yFG056g9q4Ww8ceNfhzpmh+GP+EG1XXvD8ZbTU83bM0FusJ8l52IxuWRQpbHIYGl&#10;F+zaW/TX06/jfqZYD2fPSr0Le0i+aUbpJp814rXRtK1tNHaysen+LnTxTpv9laeqRwatCpWG7jEk&#10;V3CyjzIJVPR8Ej6iuB+DsPiT9nmz1jSfih4h0dvC9x4lS08NyQXEm+OObAgtzG/3GHIKgkHGRUV1&#10;bX/xC/Z/1LU/huureGb+zu45Liy1NluDbSpIDKYmz6ZGc4xVT9rD4V3Hxp/ZobwT4m3Sah/aVlqV&#10;vq2ko25DbyBxKVBzxHuzjp1FELSkuZ/Pf+vkThaNGElg600qc5qE1a8o2cXzrps3s316NW9G0Hwd&#10;rGiaXdW/irUlKrrU12yxuzowlYeWUfhkC917VR+J19p/hXRdW8deL9Lt7yHT0tzqr7SrLGHAWTgj&#10;oTnPavPfiJ4h/a807w98Pr/4I+LfB+v+HFvLYeKPEd9lzrELyBTGqrkRLt4L5yX9K9g8VawH8S3f&#10;h270tZLF441urW4hy0tuwYPsboxBxx6Cn7nKr9Vr87nJUo1qFWFWcoyTcrqLs0oyjdNWvFy3V9Vp&#10;dK1jkfFHguw8LeK4PE+iQSOkzLdWK290WZ7ggccnaw2nIBPNR3Xh/wAcy/EvT/F3hrULGPT9L0u4&#10;kmtZox/pN1IMeWSeYh0J7da5n4meI/GnhL4SR+L/AIbalH4kXT9etxo7Kp3x2hlCukqAZyq5HQED&#10;Fdra/GHwD4v8Hap8Q/hbJDrkljOtvq2k6exS5jfcAyMjdGXk8j5gOKlRfM3/AF5/8A6ZU8ZChGol&#10;zp81O7W17K0k/hupWTdtb9rnHeHNd8SfHP4LePvhtc2Or+F/EkcbWtvaQ33lXWn3CAOtxBJHn92W&#10;AZHGQ4+Ujk11vgP4k3/ibwnaa1LqN9qizaLGWuLuNImuPLj2S3JHG1nkByuBtY4xjFRQ6/4TvbvX&#10;Pi74O0K5m1vSY20uG6VTG11tQS+Uw6cMMBiOTxWVFrXhpPGF5r2m6c1jNrOjR3l1a3Mbfu0+V5XZ&#10;OQj8kNxhjg0c1lZd391yqkYYhTiqXKrqVv5ZOMVJbuVmkmne+jTTeq0/iD4esfib4Xt9a8GXN9b6&#10;rpbwz6f5N89tIsiHBUspGfRkOQavWviy/wBM8YyXPiKyt47K30uM30K3AaRbp2wxaMD7vo2K5i5/&#10;aA8HeB/GC+GPi1plnpLa1qVvbeE9Y09jJBqyTcJxxtkBGGX+HrmvQfiNY+AEv7Hw144uNPtL/XLr&#10;7Pp/2iQxyXMiLnYrAglgOavlly/1b1/rQ5asa1HkpVqbcJJuL3dmk5crTs7Ldbxd72Ob8eaf4Y+K&#10;Gl3fwqngs7ddfsftmk33mnbMyuA6hQyssiEKeDXK/HDxz418E+Dta+OPgjWdbvptPh0eG88Ki1Hl&#10;mKC9jimuoVK7t7pI24kkbF4x1rrPiL8NdO1HQ4rzTtCzJpepLJIjkpNEM4M0D9gepHRh1rldHvvj&#10;D8LfEcOojxbb654OkmkW6tdatyl5aC4lKwJFJ91lRiBhuoIye9EZcrfN/XV/l6nXgXRcYSg1Lld3&#10;CW0tU3G9pWc1GK6a7PWxv6noVr8JrHxt47+Gehyapp1rozvb+EdEsY4/tc02JZZYZR9525G05Ge+&#10;axvjH8MvAnjT9nLSdbsodS0nStFms/EMFhcXz29xZtEAfLL5JQgnlckZHvWl4S8A3HgDwdpPg/4W&#10;anqEUcM0mrXSfbPPjk/fEyWo37iquWJAB4wcGt7w5JoV54JbRfEWlC6sLu8a21azEPmIlyzZZXHQ&#10;x469qIvlkn66+tv0/rQy+sVKNSNanNycZp32k1HTVbX0bT1d203scv4E1PxJbW3iHxB4o0aa4s7z&#10;Q7W4jlumhkS5lJIdiyHJJTaxDKPbmuZ8OeJdV1/45al4Z8BaFFeJqGn6ZqPiTSdUutgmsWllgE1l&#10;OpwJoggYo3DcrkEiu+8D+GdI8IaVqXijwRq66to91cFbOwt9uI41yPKTsRHzgHnAxXjPhzQPi/rv&#10;wN1jSItOs/D3xYs9UuV8N+KvsoW2u7WO6Fyk0i/wRvGGRl7ZzWcYcySbSd7a/n91/vR6WF9hWnWn&#10;ol7kdbqydtXG97QcVzNe8r3jtp65qfhcWvjXRvFWgGO01a3muNPhuGjDS3WnpL5q2srPndGeoYnc&#10;rdDg4ryH40fEb4c/DT9oi1+Hmo/BXxZfeG/HVuq/FCaztrmS009mOLO5V42LRSo2cmPA2169491a&#10;HxT4j+Gkuv6jD4b8QXF3HezQxhJ7a7kjgzcWSscEpIHLqw52qM9KvXun6p4ZMWueOJ7Gw1RMw3V9&#10;phZoZI2ciMHPJwpxg960jLl97e681/Vvu6HPg8V9VlCVZOV4yXKpNNvmdmpL4lGS5otXtNJ+vI/D&#10;qO50ux0228NfFpfEen+GdYvV0v8AtnV/tE95pxGFEjFQfMjf5N7AkL1JNejeHfF2va3p1u3in4ea&#10;fpniWeF7fUNIOoRzt9nIO3ZKBiWNl52npnHWvP8A9oTwhocFz4P8RaPfWVncabfFrO+EZXJf5XjY&#10;rwySDqrAjIBrb+J/w+s9Y+K3g34pyWGoQ3XhOzkma+0u62xzI6/NBNF0kTHzAjkY4pOWrv6/nZL8&#10;DHEfVsZGFSenOp6tapxu7OzimptrmdrpvRWVnW+Dfw91n4A6hqHgOLSp5PA7aw954TuI7ku2iwyJ&#10;5j25DEssSSBlAzgBsdKxfHPjPwXe/GTwzc6nrWmXHh3xh8vhW/8A7Q3wf2qg3qHiZcIzKCEkVwQR&#10;jHNdZqfijUPhTpr6pJe3niPQ9akkuLCAKHuiJxk2yjHzbRuZSeoBXriqfhfwx8H/ABt4a03RNM8N&#10;WDCOy+2afZ6ppp2x8kJMvA2PxnGARTk73v1v/wAD8RwrN1pYzEJy5lyuUer5XeTvqpppNvZvm73O&#10;b+K3wkPwtv8AXf2ivhjYLp/jm001bH7fqV84s9ZWRhiC8VfvbScJL1GRk1vap8ZNX0n9mW8+Mc/w&#10;x1C+u7azSW+8K6b/AKVO10GCskLA/MFb5s84UVS8BeKNN8b61rv7PniLRdQQ2Un+lSzZlgWRiGQK&#10;zcspxkenSk8DeFfHfhLxnLptvcNJoOoapdwyWcd0B9jDDcsy9wRIMeuDT9p7yur23/y9EjWp71NQ&#10;xdnOm4yTba5qdk1FO+l9Wl0vo0nrseKNa12903wL8UvhF4fj1Wx1DVIH17T5Lpre4gs3Ql5Yen71&#10;G4MTYVsEcHFaEfhTT/HWlXmj6drE15oGr2yi1mupkkjMwnLn5Tg785XcDxjHUUulxX9/c6hpV3de&#10;ZfaXYqs8UeALreylVz/E64znqSa5r4c+HdK+Gn9p6XpqSNo/g3UpLldLFrL50U1wWmlZeSJI97My&#10;kdMkVD96KVv68/6/4PH7vsWoO0ou60bbTd43emqbiouyTTd9UkTfDn4ky3Hiq/8Ahv4huNPuI9P1&#10;10hW3V45II1UbVkRzlXB+oIwQaxtY+KPibVPjosnw58bW32rQr423iTwb4gtDF9vs3+VLm3uFHDo&#10;OfLP3hXZ/Ebxh4d0f4er8fbfwat/5NnHdXEMGlmW5u7dv4kIG7KD5uegBriPHfws0LxbrS/tU/DD&#10;TItaXUvDscbWZ1TybfUl3Dyjl+ImALDdxjGK0jGUYtrbp/XzOrC/VJ1nUq03FNOGtnH2ml1K9kuZ&#10;Xs1Zp2aaabUHhd28aeJ9W162tdIh8Q+FdY+x65o0jMt9aQtJlklVxie3cASRtyM8jBBr2651aM3S&#10;oZ7WO4u7WUaHrXkhlj3LkIJByMkcqGG4D1Feb/DHxz4F8balrFte6Pe6D4y8FyWsGuJqkKSX6WZU&#10;vGrSD/j5twCSr8isVLHS/hx8JdU+H3ibT7jU9Nmjn8TR65YqfsM8TXOUj+Vv3TgkH5CACQcYJFT8&#10;Mr+n9f5eqM8ZReLrKnJOLjypLfSSTvF3s19qKu7qVtdZEvw18Bvb+P7W9+IS+HV8Xa9pzRX2kTaV&#10;aQ3TpBkvcW1xEFlmiJKkg56jPIJrB/4KEfAbxZ8QvhV4f1L4feMNK0bxV4X12LUtL1DUvkF0sXzN&#10;CX7gDnY3Hpiuh1v4aeD/AIn65o/iu01PU9P8beCIJrnw/JMu66s7WcbZIZB1kjz36g4q1f8AirRP&#10;Gdnonwa1f4nw6nqkmlyyapaizVjdwj5XL5X9zIpIKkYzitKc1TkpxWttb6+VvS1jro4jEUcyo4yl&#10;L3qbvKPI7RS5npa6cOSy1trdN2XMal+niz4q+BrHwP8AEfXbfTdW8ReC7qC80WGGG40zV2dVBulD&#10;5bdCxDKBwM81m/Dzx98J9Il034SeN/ihpUdnoHh8Q2N5PMtlI00UginjkH+rVxiIlBgjdnGDWD+0&#10;SvgDw38c/hZYX+mapDdXV1JHo2sQwlreO4EQVoiQRsdkXLJwHHOCRXYWHhX4XfGDxb4k+GXxM+Gu&#10;gzLp99DqLXm4Ml9MyMgkZeCHVTt3c5DdeBWfLaUVPtv66fPY55Rp08DGo1JU5JztFRi4tTcLxbu3&#10;va179Holyza1q2n/ABTt9L+EHxk+GF75uoR/PqMZCLaXkceWlXB3IuD99TjJwa5P4AfHO1k8f+Kv&#10;2cviRY27T+D1jRdQvovmv7SXiNiCOmB171vfGW2+IWnX9v8AFL4eXv22xMQh1DRbiEi4sncAefEx&#10;+7ggK0Z4IJ5q3dSeBdQ8Rw+MbPQV/wCEivIbbTNTMbKsu9Rny34PTJxnrUqW/Nq7af112Ip/V5YF&#10;wcLxmtFFv93UUk27PZOOjWz0epz1jY+G/hf+0DcxWuo61G+sWyyec0O+1fPyAALwCoI/Dk13Q/4S&#10;SysZNFGq6fNrmniS40+aSPy4LuIn/VMx4Vs9+xxXOfGT4PXvxCu9I+JXgO5On+KPClwVtUvbySGC&#10;4B4KybThhjsRWQnxymsP2i/DPww+JujR6G2t+GLufVr5IWfT31BXVYYPOb5UDruYZxk4HWqjHovX&#10;+vkEqcswpRqUnzSjB86drrkTe27i49u9tLJnUfDTV7jXjcaVqvhHUdNtdQuptQhhvlO60uUfy5rc&#10;kEgjjerA4KnpVXwhpGt+H/2itV1218dtfaFrmlpA2h3aqTY3anh0OMkMo6Guj8Na1pvhxdR1PUtX&#10;axht126hb3w2QwyZOJNx4Gc9c8iqni/w87eJdHvrOGFLy2tZLizvIVAWXjAjfsw+bINVKXU4/a/v&#10;qsLWjOLXddH16q0dU79dnY5n4e/Ef4jWP7QWu6Lf+H2vvBv2ExWN9aKfMsrhOXRk/iDZ4Oa8t+CP&#10;7UvhfwX4j8Wfs9+NzJNpo8SPHo91qasrQ/aP3i20xOcckhWOOwr2/wAF29zoGrzaj4kKaXJas32y&#10;b7ttLuAw+c9Pr0NeNfG34S/Czwr4s8RftE65Clvb69qFlpms24DGGdvPRI3BHCzBtrKw4IpQl0a3&#10;VrL1X/BPcy+WW4nEVMPWpu0owUXDdzi7J/4mm9VZPra9z6Dk17QfGEes+D9K1WWx1Swt7eO/Q8SW&#10;vR4856qwHbqM1zfg7W9XvvjJqFx4ht7F9Pk0UxW+q2shhlMok+ZJojww2Y2v7GtXxhdWXg/X44tX&#10;SH7PqhitV1K4OGwybfLd8Y6nILHHPFbkfh5tHspoLu2jnjt7V4YpZIB523HGSOv86XvXXkfNqdOj&#10;RdlpNaX6PS7T06paPZaO71POfilp2u+MbSw8afDbxIJm0PUSt5ZtKBDfQL/rEb/aAwR0IrX0rxZo&#10;PinSro69pFvJdaEsb3NjwZLeSRfkmjz2K9GHeuO+GHgzRPDHxX8QeANA1e8huLrS2v47GaXfb3at&#10;8pkTdyHVmwV9PpQvjrU/DvjDXPAWraLBNqGi6Pa6hZxTI6G9tC+xvLlHDBD1U9D2rOXN1XQ9qeHU&#10;o+xp+9yJSi/hlyya37rVq99L72TR3nirV9KuPgve6na22oPHaaHPceZbxh7iF4V34KHq/wAvA79K&#10;z/g58T5Nc8EW+veKbCOSG8mgaxv7dN0Uyuisr/8ATN8kqyn7rDFXPGXxI8M2nw8HxNto47e3kgWO&#10;4tb9GiOZGEYSRccZ9cVTuPD+ueCtP0Lwh4YsIryPT43utQt7hhtuYHclQrZ/1iMepHIFVs0efCnT&#10;lhXTnCzc3Zt2tZXkr978q7O+y3Oo1TwTY6Z4S1Dw/wCHHj01N8t1by2pKmCZjvL49z17Vz974c8W&#10;afoEfifw9ZWeoXV9eQ3OsR27GIXCkYaVSM/MFAOO9aEGoX/xL+HGqadperrpeqXFrNbjJDTWU2SF&#10;LAZ4IH4is34J/wDC19I+EOn23iiWx1TVLO5aBW01WhWWKM4GQ4GD64GKr3ehlT9tSoylOSclNJxe&#10;7ur3v2uu++vmO+FPiXx/4v8AADWvizw5ptpqUf2mCaSG68+3ukDERsD1UlSMg8qa51vE3jn4VfB/&#10;S774laDfPNpbSLNNpK+Yoj2udr+qBR1POcVlfEz4gR/Aj4kaJ4wj8G3TeHPFWrXX/CUw7ZPO0+6e&#10;MeXNHj5PL3KVZOCSQRXodh8Q/Dd78PV8QafN/bGm6tC93b+Xnd5XIOUYA8Y5U8ilLVXud1WlOjy1&#10;lRTpVZcyS0s/eTind2a10e6s1ocbqHjz4c6h8PfDaeNrSW80Xxl4gs/7Jv45HT7Je8SW7ORzETtH&#10;tk4PWrfx/wDhFD8SLib4g+D9al0vxDaW8b6Pr3l+Yts6sd26JuGU9GXvW94v8FeHvGvw203wzDYW&#10;8bXU9tc223MalgcocD07ioPFHibxj4B8a6Pps62tzoOoAWE0El0qNDc7c4DP97cegPNLpZio4hxq&#10;xnhW4zTm3GT0a0ez01Ss09HbXexRg8bfEDw7qulR+LdC019Xm0mOO9v7VvJh1F8YVlLfcfdjCN68&#10;V0+reP5PDOi6ff8AjuzaJ5NQijulhAZrN2baGYD+DJ5PTmqk9nP8RvD0eiawLO8sbiTzLZpIvLmj&#10;aJ8oD1GVYfiOaisrCXVtTmvNQkjhvPKLXUa5f92hOMjngkHtR73NdHJP6vUs5wSa3tf5W7ddLaWS&#10;20XR63/Z6L/wj1qvz3c7uzrzhz/H+dZek6fpT3tz4S1W0L2+oMjtbuDJC7AYLJnocjJHGDzRbKut&#10;arb/AGe7ZWW2E+m6la7XhmjGA+GB2k5/hOCPwrjYB8S4/jlo9zp3jO3mmsdJuh4k0toRBbalCzjZ&#10;OF5Mc8eVGRw3OcZob97UjD4dyhKPOk1FvW+61WtrLVJeTfRXa6LxlZ6LD4/8I+D9S1SOSG+M8elq&#10;flnW5hG5QrdDhcjaeSKs/ELw/NovgW6itNZNrat8x1CPG+ybdkSD1UEciszx3oXwv+MMsPhP4qaV&#10;dWd1p+oR6jpsj7ontpkPE0U0fAB6deelbWrRzW+nwwaNe3TfYdQkl1GCG1EjXEYX5o2U8HqGHqKH&#10;yuNl/W39MvmcfY6u63TXuvVtNPXdNLa11fVMdr9hfx3lt4rsI45rjVLS2tr/AFG0k274QCRKU6MA&#10;T0HOGrG06/8AEfiPTNc8I/EzwcLeO3mSCxvreLck0JiBV+erLJnHpxWj40gmn8JxW+matdWIs5Fk&#10;tbm1tSfLXGNvygkKQR24rhdK+LPxa+HvjOTWviVqNhrnw91zw7DcWd9blY7jSLxZCkmRjEkRUqTn&#10;5gR0p37uxphaFavRbp8rktr3Urpqyj0b5fs9lor2v6LDbz69ov8AZepzy2t59mjjurrrlo/4j6Fg&#10;Oo9areGr631D97qNiVWzm32AlQgpIDgkf7w7VvHUrO+tZtPmeMXn2NWmV2GHhbo4f7pFZ+m2swvZ&#10;tN+yuv7vZHbXC7duBw6t3Vh3HSm/iTOCNT93JNW6/wDDeTXyt6lWOQR2VzHZWENrdXjNLbwsx8qW&#10;RTkZxwv1qX4eat4r1LwHY2PxCit4da2ypNd2Mu6KfbIQk6HsGXBKnocimWV6s/izVvCUUtst3Bo8&#10;d0dPMubi0VtyhgP4kYA4I7jBrK0PX5vDkGh+G7ebT2updRgt7VLqRoReWbjc4QHpOo3fLzkr71Kf&#10;LobOm6lNxSV7qV+tuV9e2qve97XvZFuQ2Gp+IpPDuvabctdWO2fTb5V+WXuSGHQ54xV7QPEb3bzC&#10;/wBGms57oESCVh8pzgH0yalupLqXxrcaDCW22tj9qVY12l1L4VQfX1qlPdafqD3t3eGZcIJNtxHt&#10;eGT+HHOOfr1o0iS7VIpNdF30v5ee9vu7GkltAWit2hVZlUM0m0Aytu+6w7n3rB0rT7rwPq+tpcag&#10;JPD+o31rZafpVvbE/wBnSkEOcDs7PuJHCgCo/EnivR9B13TrjxbqMNnptu9u1xqF27RtBIx/dhiM&#10;gAngknAzzSfE7TZfiJ4T8RaB4d8WTWOpaPrUNzeXXh69C31jNGBLE2DwDtwxBBV0JHIppm1GnJWj&#10;N2hO13bRe8tb9GtNtVdLaWuvqVlqWgpo3hm5t7S+s7dvKknuJts4ZcsrJx85xx9BV7Ukjjna7gzN&#10;DcR+bImMYU8fnWbpviO98Sabpeo3hjvIL63in0/U/JCq844J44Bbn2ByK0tOv759YvbCZbfyFsy+&#10;3HzRP2B55U0tL2RyzVSPxWur389dfR39NjN1bVtOh0Ga/v7VryG3w+6zj3yOm7GAo6nFWPEWmWOu&#10;2Cahp0nnW8Vv+8DR5kjb5ShCnuPXqKZ8tvaWeo6bFGvyZm+y4YBs+gPrU93cC8slvNI1Z4ZmZW8l&#10;kMbEg/d59ecj0o33K+GUXHu/T0fbbf8AAq+G7TW4dT1CyvfELSNbyxTWMvlKGSFkxJH0yULDoelP&#10;0LdcXeo3kMEdw0N5iGznjGRGBggE+uT7Gpfskx1+x2mSGS+jeS6jkXk4HqPQ/gaWayZhNIZ83FpG&#10;TJs4fawODR0FKSlfbVLp20/Frp38zG8GaH4N0Kz1vwZ4K0K60eHTLlpEsZImWHMw3loeSNu7OQOh&#10;q18NNW8R/wDCMNp/jaZZGtZSsl4sZEcsfVXB/Q+9aGj2923hu3D6pJPNFEVuLiaMK8g6jPbNc34a&#10;TxL4b8D32l6xJI1vqF/dQ21xZgzNbxycq2G/unPbFH2kzeUvrEZ3d25R3d3fW7Teuu9t9e6Oy1Sy&#10;sfFVjcWF9bI2G+VJOBKvUEHt9RWHPpvmappur6ksS32jBjZ3TSfMPMypjfP8OO/epYfEN41tZXF3&#10;At5p8hjtdRbbhrVggVZAF7MeW7DPFOur/wAP6x4qvPDNvqFvcXlnaxHUtPimVp4LeQlY5WTOQhYH&#10;De1D97VbnPTjUpe70126fZfpe9td7rujbGlQ3l7/AGm9otvetGscjxqP3gHP4j9apbbzTNLkt7+V&#10;nHmsUk9QW61dm0qO3+ZNTkNu0Y8nMn3HA4K+majt7q7OuPpGoCSaOWz81PNg/djHBUOOh9jV6HPF&#10;tre6Wv3dvQyRcR6P4njCS24GpW6xlcjZcMpIVSD0OMgHueKmvJJtG8S29tYNa+SikpHNIFJd14QE&#10;8c4xVLTLW0h8QTaO9hKyzR+Z5EzDdbclllTcOcMOgNQajo1zqHgy1g1DTYdSt4ZGe8kul2GRFbcj&#10;+qMp5x0FRrY7OWPOuZ9EvW6dnvukrWv6OxraFCsPiC5vrCHbHONphIIaEgZKY785ptzc+HPEvhkt&#10;dSW99perSNaPDjcrZO1oz79QQa5iG++MNl8VPD/jKHw/pdz4XvLSa21b7NeubiB8Zju0/hcDG0r1&#10;IOQa1J7bRvC/iD7F4VhtoYNbvluv7Pfakclw335eTkHjJxzmi/u/1+RUqHLJPmvKyas07WbTTe6k&#10;rJp9vW5m+FL7wz8L9fb4Y2PiGa3totNdtK0i+b5mUDcwhY/eCDqvOBUPxA+DXibxJ498J/H34f8A&#10;jWfQ/Eeg6f8AZb6GRRLa6tpUrrJNaSp0BJUMsg5U+1bvjLw74H+MnhnSfFNt5F6NM1b7RpWoW/zP&#10;azjMMpB/3dysPSukV7jToIbaCWOMzJthReYyf4Qp7cdquLlF6f1cqWMnRmqsNKj5ozUknfdST01U&#10;k9bq6d+yZRk8R2+qaT/wkNtdxpA/zyQSKQyKpIZf9r61Vj02S1s7PVfD2orNp7RmWzkgk8xSrHLR&#10;+jL+oNUvBz63pEup2WtzreabqWqM+mxx2oR9PVlAaJiPvrvDHPHWotG8FWHhfStW0Pwle3liJL4X&#10;tvBby5VGz83lqflUMeo96lsy9nTptxUuqt1TT0d9mnG/Z9fJuxqWjvBYXl54bXzJtQRZrbbcLsnZ&#10;CD5YPY8FfxrotJvbbW44Uu4Ft7iNlkktSwyAR90+vvXnvinwfq1vrNjJ4NMdilvrDanc2twMxtPJ&#10;EUAAz8o3kMQK7i6gvllt7iK5t1njaH7dGLcFWkP32B/hz+lKLs9hYiMfZxtNO935rZWe/SxUmt9K&#10;i0q8uNQtPtVrp+oMm2OPc0RU5BXHRkzj1qpqPhtonh1uw8QG4sJF8yGC44G44IO7rV620OOxa/1v&#10;TLqazm1Iz3LW7NmKSZl278e+0H9ayfgL4/svjd8DNN8aXWnSRSTyXNpfWcqfNBcQytFInvyuQemD&#10;VRjzdNg/ewoutHWKkov1km1p/wBuy1TLng7WNK1PRtQ1CfTJNKuIJ3juI5nzu9HIH8JpuvNHozG5&#10;OlPLI1k0s1vbsDv2AfvEzx0P3e9akvh1bGH7ObJvJWBlkuI+CeOM+tULjxLoej6vpWh+JD9na9VY&#10;NPlkO5ZJNp3Rk/w5A79alx01JjKNSo5U03u7Xvol9/S/oQQ2Wk3WpyNpdlJIt/GhdlmwA8ceUJX+&#10;EkHHoTTdQ8b3Np8Pf+Ep0rwrfXk1u0Zu9It18yYqz7WZf7wAy34VNpkGmf8AC1NUjs4ZllsrS1ef&#10;y8MkqSK4RwR3Uggg/Wq/iTTtXTw2tjo3mJfWcyz2bW8mwuofJXP9DST5bv1/r8zRezlUhGevwPVt&#10;aNbPytbVbb+Q74vRaXp3hFbG68V/2PC7RrHrC/I1sWcbW6YOTgEH1rG8T/EnxB4H+K1n4e8YfDW/&#10;n0W8jhjt/FkNzH9jS4x91lzuUsenarXxs+HWk/HfR1+HV74iaF4PKutQj068Ed1Cm4FWKf3cjGeh&#10;xiujvrmysbPT/B+u6hHN9rXyNPmkt94aVF+XcMEA4HWrs7/1b/hy6NShTw0FNc8nz3WqaTUWpJrW&#10;+jdndW6asveKb24s7GPVbO2W6gjlR5hGwztzyR2IxmoIJl/0iS3jVmhu2RQ0QXcp7qfQg9faqPhe&#10;41qwv/EWha/AFSKaJtLiZQIpIjEN4jPUndk4PI7VLqsGoaVpx17SZGurSxtmLW4+ZmDDgHvwDkUX&#10;+0cXs1H93p0s+juk0v09fQhhxqfhRlt41juPPO5NuAWDcbse3erVpZ2n22/1Tb5dxNYi2lZs7GKg&#10;4OOnfqKzdOFleWNtrOnztazPMJLiH+83THoR71qxwTfaLozyN9mm+SQK33GPcUFz926Ttv8AmtPP&#10;bQpeGlgudChtUlZ5LS4W1nVu5A+8c8ke9SaTbanZ6nJC8u6KG28s255MfzHDjPUHoaz73QrzV9Ok&#10;s9M1OKz1ab5dLvvLLRl0+aN3XuMgbh6ZxVfR9V8Q6x4Uk1uCKTS9RdZrfWtNuFM0aXSuVlkiY/N5&#10;e7le23AIzUxtobSp80ZSTWrs79G+vo9dVs1Z2ur6lja6Zc+GE8I6pbvZ2rGRV8qbIEZb5SG7AknF&#10;O1rTLq+1eKKe/h+x6a0TxTMwYmZePLf0yOc1Jpn9o/Z/scctrc3Vnp8cfl7SqXHQ7sY4Pfipmtbe&#10;Vr+K106GKS8ZZJhJ0kYDqcdPTNNGXNy1G79397V3rrqjF8QeK5ootR1GPwxcy3Wk2T3ENrJKq2+p&#10;JnaEDnpz3PQ4q9pOpwrd2Gh3Gjz2/wDaenSSQrNHuSGaMeYyykfcbBwD0btWH4u8P+J5td8L+NbP&#10;UpI4dHju4tW0MYZL5bgBQrH1UgMvvVzxp4jPh3wRqXjA+fcRwtHuhkj5ji3BHcAfNhckt9Mip21O&#10;h06c4QhTV3LTRvR3aS10/vX7O19NLwuV1q10rUb21WHzLiS01azL7lhfaevtkBgfQ1H4dnuPC9hH&#10;pdzNLcw21nut5Jm8wK24jZnknjnPWqfh28W48Z6l4YmaORZrG11HQde+UpdQsNpgkwctLGRncQAy&#10;OO4NaWnXMDajHepM1q8weK80/wCwkfMrY83B+6OPxFP7SdzOpHkTg1po/vu13eza11VrOzMnxVrv&#10;iXSl0C68E3mn3tnq3iCC1vIrz/ljE24yqCP4+BjPQ0vxJfxW+ja5q3wuRrzWLdba60uxuJNsMk8M&#10;uHi3dV3JuBzx0NT2vhvVrTXDdW/jOCHT2vvtM0Kaeh5CYKsT93n5iw5NVdB1Sw1jRf8AhYml3Nwv&#10;l3skW8I65jV9sjMvORtBIYfWp5uj9TePJFxnFJ2tfR2bbuoy0Xazt0v1LmteK9B1vxzqXwf/ALJv&#10;baQ+GofEVrqDQk2rq0ux7YP/AM9QwyU7qcirz6xEl/H4ls7GZ7fUtPjdlZtoiGeAVPQ/4VFMsd34&#10;luNM0zxQskd5s1KOLzAXEeFVWh9Y+OewLe9afjLTI9S0STTZJmja4XyjJCdrJzncPcVo7tXXQ5HK&#10;lGUIW0aV7tvorvpu1f5eZiW2s+KdL1jxCbezs5rPdBPogjf95KmP3qsO2D0NbkOsXJ1yOyjSA2d5&#10;p4dY1U+aspznI/u7f1rGW1u38W6jBqVqqxRwwx2cka7ZF4+YsfQ447etcr8XYPFlp8U7HVPDWj3H&#10;mXuhzHT9XUboLWWDaywzKDlll3MARyDSvJK9/wCv6/Q6KeHp4qsqeibje/TSK8/K763vZO6R6Ncw&#10;2ltcWcclj+8RdzNDHwPQe1Q6vc2J1OO+tyjXBkS1njmO3cjfNgep71bi1SDUtCk1KXNswj2TNGC3&#10;kyDg44ycE8VHLDa6xZ2+padqEFwscm/zk6FlHI9j6jrV200PPjeMvevpdFYNoMeurpkzMs2nx+bb&#10;uFP3D1qvrGm6fp95c7rGHbfYuJpPLHzN0Jf1z0NZo1jXJ/Gmk6/p0tjfeEtU0u6l1TUo8MIJYxlM&#10;MD90kMD6ba1tP8T2PimDUZtLAnWGzU2vlENHdxOuVkib+IHp9an3XudEqdSnaW6sr67O9rPs7puz&#10;9epi/D7SbrwB431bwst61xpmvSSa1psEkfzWkrbRNCH6FC3KjjaOK2DqGrXNvHF4ftYb5o7sR31v&#10;LN5csUQf5zjuVH3ezetSarbrNNoeoWKwwXxuYbbbcr96A/NJCPRiBx7iuF8AeH9U8O/tTeKPEGrr&#10;qQ0+88F2MGj37XgaznhjunzC6H5luopGY7+jRyjPIqov3rN/1p/Xc3UY4pTrTa5oxTs/tNNR6W6O&#10;+mrs2+rXbHV/DvjHRn1u2ikkikMltcW5baw52MMdyD+tSaitvZaBbaZcPJPtVIkef7zKRt5x/EBU&#10;Ou6OVls9R0uTyxHdN5kOwBZuST+Gefcip/GjvL4bm1G1huHkspQwWzYeYRxkjPGeehrN9bnMuXmg&#10;ovRva+2tl/w/+Ry3wE1q9tbfVPhd4g3rcabqE40mR4ComsQ3yAnu47+owa3vCXiy+1/Urvw80NlJ&#10;daPfRR6xFC3AtZo3e3lAPchOR6g1PZXEEGrf2nczwyRzRiVbzywrRrgKA/68muS1jw3p/wAJfjD4&#10;g/aBTUbptOvPBdppWvaPDC0hZor0tbXcaj7xUTyRt3CkHtVR+HV7djqlGjjK1R2tKSTit7zuk10t&#10;dN2/vWOv8S69Dpuo2ejzW0LLqDskyyShT5Y7gHqOead4n8PJLpcL6dEkd5YndprLyAwGAMdxjt+V&#10;Z3xY034eavpaWPjnUba3ia+tkhmuLnygszOPLUPkFSzDAHc8d61LCyi8Kww+Hrq5c28ORbifqMHO&#10;M+oNByx5Y0YThdS1uraP0d9dHZq23Ur+DdT1rVfCfm+IYbYzSTtHHLa/MvsxB6HPanXU091bWsNh&#10;bR3Vq+pbNTaJvmi2rwwHr5mMj0zR4V0qy0/StSi0O0a28+7mnWNicGR+rYPTJqrNpernTofEOg6t&#10;dWdxDiaW1SMKly6AhonBHRuT2IPejVRVyn7N1pNWSvpfbX0vYmsvtlnJq1neWEMLCRnhkUFo2by8&#10;q/sMg5HvWNo+t/bdA0d/EltZW9xDCs99aw3BC2828hZEP93PY+tdkBHqMRnjO5ZIGHzD+96/QHFc&#10;02naXFqtrpl3pknk7miaZY8hCMFQT/dP6GiXNEKNSMrqS13030TT/r/hnm/tE/CfSvihomlale6v&#10;JpeoeH9Wh1HSdUhUF7e4Q8MD6EZB7EHBq5qHiPW4fD/iDxebpR9kh+3Wc8eJIriOKLMqBR0Jw3Hr&#10;jFbcOozjQ794bMXUcMxjhhZseZ2OD7c1558VZPiX4L1zwNp/ww0a3vPD1/qgs/Fen3EW4xWzg4mR&#10;x0YNwQcgjrRJ36nVg/aYiMMNJr3W7XslaylJX6XtZJ6Nt7M634WfE1/i38GtF+Kfhm2szHrVvHdw&#10;QGTcrWpbJX2kCcEH7rZFbrTwXWgSX+nwzRi8USMrLh41P9QOKzfEz6Toxt7Dw9HFYxrdLE0NvbiO&#10;FvMBHQYAzjqOhIqh8C/HuqePPB1xbeKtDXTNc0u6kg1bTftKzIqFiYZkdfvJJGM9iGDDtVbyaRy1&#10;aKlTniKUbQ5tr6pNuyfdKyV7btX3SKWgWWtaRcXHh7TNUt/tGtwT3sKXG7buUAR8H6c49c1dvI7n&#10;xrZx6f4o8MLHfaSIbqS08zdDNdR/MjRuMHhhwffBq3dafNd3MeoaJqaNt/eWaoo3xY4OAedp6EVN&#10;cNqkNxa6zeSxrNJN80lupVWG3G1lPbPPFZrTqbSrc0lJW5u+zT/4bTumtCrdyaxr2o6Trz2cKzaZ&#10;LOuoecpzEzIOR68Ej054q4NajuoptU1mw+xzRpmGTqypu4Qn+IHGfbNalhNHd6cjXSjy5IyWmWQE&#10;MvrnuM5/CuF+Mt1q2hnw21qbma31nxRp+nXUkUZf7PCz4d228hWQHLdASD0quV7mdCKxNaNFK3Re&#10;l22vz/rfa8VeH7PV/Cq6a98xjuphcQ3MecRsGDDGOV9K3JorS6u7fW47vDW2FzGeCSMYb2rB+L/i&#10;v/hXXgzUPGumaL/aUWhq011ZxsQzwBh5mMA5IX5hxzitq3fTL3wZHqvhyHda3lsl3bq2QxR1Dg/X&#10;B6fhVdzOSq/V4Td+VyaT03drp/K3k/kzO0fxRHceNdc8E3MCB9NtLa6WQtgSCYNkfgV/WtOe2jOn&#10;28cbPHJGQYWXk8clfcVnaHJdHXDZara2slxNa+asyAK02T90jrjbzjsai1K61/StXkigtZJ7GSeF&#10;LeeEjfbbm/e7w3DKoAPHzHOKnm927CVNSqWhpouu7sk2vV629USf8INZf8JJb3iBP9Hhk2tHbhHT&#10;cQflYdO+fXPNLLFe6Rq15ehHX7Q+xpY1+/kcOR6r+tZXwo+J2v8Ajn4VQ+JPGXh2PT9aXVrnTr6z&#10;09zJGkiXDRpKv8So0eyTB5Aauke4h+bS54t6xMpmkbd93P3we/NHs4R0j6lVvrFGrKnV1cbxfVaP&#10;Wz2avt3M+O1uUsF8PQeWJB+8QeSGViOXBB/vH8qh8aXtw/hfUte0bQJr/VdL0szR6bbybJLorz5a&#10;Mf4uCAD3q/p40/XNfku7G+kV9PmaORfLIWXco6k9SPUVKu608QSXLJJuupBAq/wt8mR+PH50W0J9&#10;py1E2tVrba/dPbRoyZb238fafo+teGZXhW31ENc299ajJCgebAwP3Sdw5HQrR4s0RPiIuteD9bju&#10;tPRoIljvNNuyk0ilsnBHQggdPWpk0xLXxZHcW9s3kzTmPcqsrRuVy0jdiGKgbvatG7gF29veN+5l&#10;kvMhWTax29v89aIuS1W5TqezlFw0tqn1Tvf57W1X6FSxvDrOqajol5On2y0jSCCSZfknTAIfjrnH&#10;PvWfpVzdadLK+uTlbhbpYrmMTb4gZXJG1z0QNwM8DODRd3UGg6tHBqul6kw1DWE8i6sLVpVt5CDt&#10;aXHMcZ6E8j1osNC0vXvGL+KLW+Z/LtZ7J7fgw3O9hIQ474ZflPYml6GkYxjFt6Rsn80unr+Bf8Da&#10;JHYWviDRxqMtxH/bkzI00wke1Lojm3yOQFbkK3IDemKns5orbUlstUvk3Xhk8lZI9pmycbfQsOMd&#10;65d/BPjG70P4hQeHtQtfD7eJPs9zoHiDSgZLtboRBJJJkbKOVKKEYH5kODgjNT/Dbx5B8T/BkPjq&#10;6tBdX2j381jqVvpd4kkb3MJCNLsH3HZQJAhwy7iOavpd/wBf8MFSjKSlVUuZXSdrXTcU15au6et0&#10;072ujpdKtmfzNM1GdZJGQiRWj4bP3T7HH8qx5vDvis+FpPAeo6sIWVg9prOmx443ZCMjZw3v0NUr&#10;vxdfeG9W0XTtavLi9OvXk0dndxRpAxYNuWAqf4wnYcsAe9dLqUwkuI4YrqXNxcFLeTyzgMvJRh2G&#10;Ohqd1czcatGSelnqnbrFtX29dGtumgusS6lb+H7y2smRbiGzAtLiSHKEhQAzKvbd1A7ZxWRq02ua&#10;h4a1e1sVsNN1ePT4Ra6hJGJLSV2QFnVeG28MCDz0q9cyTai0kqXN1brt8i4+zyfcKsGWQegOCOnP&#10;Sqvj2zuvFHhy7l8Paba321Ukjs52KLKitllDD1AIHoetEhUeWMoqVt1r21W/Rp66PSwafcXfhPRb&#10;PT/FV7H5VxeLDavMoba7nMY3EcnsM8ir2pR6iddjtolVWWRRcPHwCM5NYL+K9F1m88O+F9d8LXU2&#10;j65p4urS/lKyQWVzEw8uJ2+95m7OGxg7a19X1/S5NZstAnlvpP7WklT+0baHKWksS5/euP8AVFs4&#10;XI5oXw6PsXOnUU03HV8zfayvrp1VndeSIYNVv9UvpNetrFop9JupreaFpR/pEYAIbjqGGCueRXNe&#10;Ndb0zwLpmm+GWvEsZfGPiWG30S4uiTHHeSu1wY2z9zCo2M4GSAK6vTtLsXlKSbItSv1aTa0m03Yi&#10;TZuIH3sKRmpW0a08TWpbUdNt5GZIzNHMoZEnQ9dp+6wIyGH4GhrmRVOtSpVE2vdVv+Bve6Ur+qut&#10;Ok3iKw0m6ha6a0wzTKFaSPBRk+7z2x1rFkn1oPpMMUFxNDeXEn2mRsLNalV+UDHByf0q1o8V6t9q&#10;1nqJ8stH5NlETudIAvG4E4ZtxJB4yvFReEtP1yxibSfE+oW95ttluFljjMRSZeAyqecN6ZOD7VPx&#10;aomFqcWm07W+d109PXp1NXxVpdn4k0dtLvI4v3jBF88cFuq5I5A3Dt3rE8Spd3er6Vp8lzNZy6tm&#10;2uJ1jL+XJEu7IkH3CRwMj5skVpaVfXWpeF59QgC37R3UnmrDICyjJwPZh2zxkVl6J4g8Xaf4H1dv&#10;Hh0ma/0aQNb3unrI322HYNlzNERmKQksCqblAXIPaqlZ6/MKMalO6VvddrX1u9L2662v126XtrWj&#10;XB8Lrpuv2NvNNBGsdxHbL8jSZP3R+VVPFunT6bY/ZT4iu445rpJkkcBzEeAYx6p7dQasaRNKNY08&#10;6ffQS6fNEw1KFh+8W4ZQyFc9QpBB7gYrNsPEev6zoEmk+O9Bt7fXvtt0bWx0+Uyq0cZLQEtj5WkQ&#10;DrwGOKNOSzFCNRVOZWte7Wl9b62fa2vRJq+5J4r8H+H/ABR4j0q61UuupeHpvtekz287RMpxgjIP&#10;zqw6qcip9bvbaw8aw3LSKup3lnJbabHLny3LYba2OBkrwT6Yqaxv7Lxno1reXUP9n301iTcWM2DL&#10;bF1KFSPVSecdxWd4NW7vdAhaa8tby70eSPTtY2yMFfySQ7qp5STbhueD+Rov2Kjzclpt+77tu177&#10;Pa1/vvvrc2pLCxbxE2tyQCaGTT106RVhBWMoxLE+x3YIPYV5j4B+FX/CqPj5d2vgzSLHStEutNV9&#10;Phh3cN5hM0RXONhTGz/nmQccGvTns3s1uBHOGsXZpZpVYqUZsZyO3HP41Fr39rxGz8R6Obe7tIoc&#10;ywXDAAqejo46N2OeCKPOw8PiqtGMqaek48rT27ryv017vucH+0r4Y1L4jfCnxHpf9o27WcE1nqli&#10;suV+xyWkolc+YvIDop2t0De1dk9v4W8feG4fiBFardR33h0eTdRTAvNbunmbMg4zno3rVTTPCuqW&#10;Hg7/AIR691H+0sanJu/tCEJ5lnKTm3O3ghQxUE9a0fB3hTw/ofgtfh94fVLbT9Pt/Js7aJdpgtsH&#10;amPbkehFO8pe6y6mIjHCxpxl8EnZrRWaSb6PXlj+PU8g+FPij4cfGHw58MrP4s6FqFxrVj4i1G+8&#10;Fajc27pNYnTk3SSXJPMRx+75yJCB6ivW9ak8Sp4R+z6T4kim1GS3eS0v7iHcrM2TG7AemQD9KpXX&#10;h+DSJJNaSzab7NpSlYY4cyLG42SqoxyMKrHHIK1Yg1Wxt9Z0zw9fXbebqfmLpN3HC2wvEN/lSHoj&#10;lfXhscUua+n6/wBf16muMrRxFVTpJ8qu+V6payk7K2is1dbNpu3bn/2d9R1G3srnStY8DWul3GoT&#10;G78RR29wzIuqn5J2CN0jl2K6kcHNdBD4j8M+HfF8fgPU76OzudQuNmlpcYCXspBcxxju6qCfpVe/&#10;0XTNG17xD4x1SLdGmnxi4kWRwyLEPMxt6Hucjmqfi+78E/EHwT4Y+KcXgY+LreLUre90dbNk85WL&#10;YW5iJI5TqQCCQD16U170ry/r+vyJqezxOIdRp8s7LTpJq61k7eWrWiuSfCX4X6X8K4fEnhXSZr6S&#10;zv8AxNNqv2e8uGlVEkRS0cJYkhcgEjoCTiqei/D7xXpPxJ/4TnwP4ikt7bULtZvEOj3Slre+tmyz&#10;Sp3juA5XDDgqNp6CukPiBtM1i6XU7pZtJmukiWdoX+0RXE8mEjwBzFwRv6g9azfEHgZPEmkWl7pG&#10;t6tpUuk+Ibe7tf7M1D7yQMw8ruDDKGJeMjn2IpaSa8iY4ivKpKdWXxpJtq6d0t132fdb72Oqls4r&#10;y9i1UNu2Ku6CRAwU9jjs1eBftZfEFP2coZvinrXgv+2vDtrrOnQMLeRlvLVrmQrLhh95OAdnfpXs&#10;t1rGl6fqMmsX+pLDFqnlxbHyojkCllGOxPIycVzeq6v4O+JPwrs/iJoepRtpetTRlReWZeOQxylR&#10;5kZyQVZScjkcGqjKO7V11/roVlcvquKhUqwcqbai1qr31tdap2Ukn+h1E3hDwJf6LHqGn+F9Pm82&#10;1hEEs2no0iQkhwvIyvB5HauU0q18czfE7xDolzZw/wDCO6tbw3Xh/VoJ2W4i1CzkUzQ3Az8yOGGx&#10;hwRGwNdnoeuS3Wm3BuLNReW8/wDpUMbHbwM7kPcFeR+VN0+40tYY9Rh+azntzM00kZU2+05Yt/dz&#10;1x7Ue7LU5adetRU4yXN0V9bapprzuk+zV11KmqahENevLC90VYV1rS/Ja7YYV5T8phYjvtb5T3xX&#10;mn/CrfE3h74MeHvDepaRpnjK+8FXzJo82vTG1uvsxZkEqTDOJRG20f3toroPHN3pL654W0PRPGFx&#10;p+ua5c3S6LH5vmRXMif6W8chP8Evl7VbsGYDFWvEPxRh0rx/4d8J+L/h/LDD4oWJbhY3MiabeHPE&#10;hxtZM4AYHPQ4qXzcur0Z6GHjiaMY+yV7+9bZtQ5o3WqdnHmXuvdW3savhvT7iztPDa+KLx21TSYX&#10;Vt0uC25do3f3sDAJ9ea0fE9rqM8VvrGiaVb3n2iRYtWZZRHI9vtZSQwHzFDyAfSsm4nvfHvhr+1P&#10;BdlNY6npusbJLPXrUo7CCcCaIjrtkQEKw4OVNUvA1xrvhqx16DxL41k1KzudWEGjQvCsbWSyliiF&#10;h65CbjxlfeltpI5XTnK9S6Uk7OOvV62tsru616abHR6qLjU3ltoohIzx2ckZ4V1YqQSG7sAN36VJ&#10;d2fiHU/Bs1npmsC31yOxaFNQuLcMqy4IWR0HUHg8dKwPjB8Rz8OvBr/ECw8K3us2tnarqk0VlCXm&#10;eGMqHEaDlmCncFHJwcVt3f8AZHjKPRvE3hzxBcQbjHfQtasVEyMgOyaM9RtbBUgEH0qluY+zqRow&#10;qNWjd2dr6xSumu3lbXzscJ+xl8MPGXwC+C1n8HfiTq+mXWvf2pqGpTT2ExZLpJ5i5cbucgnBrsLe&#10;38TeFvE8xuNQW68PTWkcaW8ykvbT7mMsm7+4VI+m2n6T4e0/w3p62FrDNcLb3Ez2b3LeZJHHI2WR&#10;HPO1Sc7ew4qvb6hd6Loc9rIzTG1vpAj3DAi7t2XBYSHjd83GfTBpTqSlJuW7N8RWnjMXVrys3Ubb&#10;0S1bvdfy9PS71tc0r17W6Emn6RqFu/lLDJbwxvhlgZSAV/vA8Y9qbrBawj0uw/s0yx3VwBu3bvss&#10;mOMZ52+uKo+L/D/h6/sdHsZzPBcW+pWklvHbt5chkQhEYjI3RqeWAPT1rQvjHrfia60PV9Lu7drd&#10;luNN1LzAYZ8MD8pHRgeqntzQc8VGKT1trf8ABX313vp+OpRu73S7PxdY6FdadNateNJFp915Y2RP&#10;GAxXPYN2rX8QFrCa11hbFpvJcptXqm4cv9Ox+tct8Ubn4iQ+C/7X8JWlnJqVjtu1huoy0d1IGwIS&#10;FBwGB5I5XqM10aeLPD2oahY+EdT1S2s9YurEXq6W0mGljXHmeVnG8K3BxyOpFEeo6lOXs4VFqtU0&#10;nd6bvulZry3ZB5MVnIyWSF5pNS/eKrcxq3If/dXOcio/G15p3hzSp/EV7qC2tpoM6Xt8zRHCW4BL&#10;9O3G7I6VheLr7TPB/iW1+Iuv2t82l2ej6i1xqVuDIsSs8bkOiHJUbCysAeAa29Q8QeGF1bTfBniL&#10;VYbix8ZWMlnp8VxJuju5xGWe2U/xM0JZtp5wpojy82pfs5R5Klm1Zt28viS31UVfW1k/vtR+KIdZ&#10;8KWPj3wkIdat9Qs0n09YbhQtxC+MsH5GQM8e2KrfEPWvC+i6I2neJdch01dXk+y6beXknlqLmUbY&#10;l3f3i3QHrU3hX4a+FfAnhnTfBHw/tY9L0fRYTDp+m2rHy4AW3bcemSfzpnjbwp4T+JXh+bSfEul6&#10;dqVvbXKPJazOkywzIwdS4B+RlOCAcEVoZQlhY4hWvyKT1+1a+ml7Xt+LavaxzepeCNP8Jfs9t4H8&#10;X+LNQtV0kxtf60t8wmt5POEnmiQ8hM/L7K2K1vE48QeJfGU3hTxp4Wsbzwb4m8JBma3n/fWeoJL+&#10;9Qr/AMtIXjeNlcH5WjOeorU0u2g1N77wvr4Fykkfmy290wkEkbMRs91Hoc44qGztjDr/ANgWSSG1&#10;tPLNm7HCpJ8yeT7KVIz26VPM92bfWJSlJy1leUr+cuV3jbVPmSfXTTvfzT9p/wAM+JNK8Y+Bf2jv&#10;DenX95d+C7uWDV7CybfJPp8iYkYJ/wAtSpVJNnVscc11rfGCC6tfBPivwTFNe6R4u1wwXs01i8bW&#10;sJiYlnUgGMh1x8w74rYtNX0b4leCZNZ06HUkXdJa3djJbtDPDKkhRwynBGGXhhwVwQSDUVwunafq&#10;Fnol79ogaPyrTzJgfLuwyk/K394Hucc8UOdtLfj/AF5nR7aNTDwoVoXlS5o/9uu7s1vdSldP77rV&#10;S6lrFv4d8bWtvFZzXFv4qvXgNxD88VvNDECA+D8u7/8AXW+L6zGo2sI2752lt9sbZVXjG9l+oHNc&#10;BqHwg8OWPj2y8f6Ne3VmsOvtqLw2tw4iuLt4RbkyRk7fmTORgZIDda6LU76P/hYv/CHQ6XdWbT6P&#10;LqEGrRLm3+0ecqNGeP8AW4xznlSaL9v6/E5a1GjUUPZtv3XfS2qv0u9lbbe2yH+MtC8OePbDXPBf&#10;izRbe+0u4sza6haTr9/cAQcd1xg57EVbsxceHlt9Ls0ke3t7dFjVsvlVUIBk+gAqhD420aTxe2h+&#10;JLe3tbq4+0RWM8TM0UsUezcrsRhXBbOP7vTvTH8T674a8Bx6rd6R5moEyD7L5nmATNu8vaR96M/K&#10;TjJAJ64qbxJ9nX9nGm1o7WTejbVrrp0s36J62OT8GfBbwt4Hj+J0nwvmuLebxdcC+vLGS7LQx3TR&#10;7TLGOsZPU+4qj+zf8S/Fer/HD4ofCDxZrDSR+F10mTw7bzxlXa2ktis0wJ++puFYE84PFdrYa54p&#10;fwZDqzeHtGtfEc1pGt+kNw72S3G4b492AxTbkg4yCea018P2sfj5vEn9jWq3P9ifZ4bvb+8QF9zR&#10;7u6FsHB6EZFac7lJuTvfT8d/wt6HZUxXNRrQxC5nJJJtptODhrfqnGPKn2b32cV/qdxeeKm0G+0e&#10;4WGJlntdQ2gxxy7drR+oBHzfSsb4jaTrPjfTW8NXBe1tpdLmS8ls4902+RSqSQsPuuj4bPQ9DW1Z&#10;yalcabF4cnaZbhla2kvo2BZWUffB9cGrmkjULa6a11WeRp1tdv7uPajqDjcPRvX1rNXOONT2MlOK&#10;V47flddv0ep474Q8X/EzQLz4Z/DjxTHqetCzuJo9U8UHTQIb6NFIV5ef3Uuf1HvXs66tDrTMtvCs&#10;9rNG0U8brkcnGCPxwR6VTTRV8P3032Z2NvKN0VrJ93zj1YH3qr4C1bT7zUbiHRmjeSzkMGtWckoE&#10;ttcYDIxXOWDqRyPrRHmvZm2NrU8Z+9hBKybdtE25N3a6b2VtNkuiMLxBd6FpHxC8C+Hbvw99lt5L&#10;67k0e+ZhttWhtmZrdSfvb13cAggID0zU2g6Bp/hb4iSJ4N0C1sNPksZNT1i3tVEa3Rb5I5Ex8rMA&#10;CW74Irl/2pvDnxIu/hVp3hr4TX9te+MNJ1ltW0b+2B+7uZFhnzamUf6mSSORljYjazIEb72a6r9n&#10;T4i3nxc+BHgD4i6n4aaxk1rwqkl9CrZS3mjAhdGU/MrM8bHb/Acg0ez93mT629P+AdVWnOOVxxMX&#10;eLvCSv1blKMrPWzSdv70W999i28U+GItPsPGdre+dY65Lvhvx9y3VhtXd6KSMematT6BpWialfeK&#10;4oI45rop51xFH8zKBjDEfeX09Kq63olnpWnNaWWnWsNlCC0asn7rbnLRkDoOfzqS98UXWjO1p/ZD&#10;Sf6C0lrHCwJLKoKxc8fN0BPFF7aP+meby82tK+t1q1qrppeqW/TyKmlTNN4z1izsdULalDYRi602&#10;Zv3fleYWWdR1G4kpu6cYq/4y0rSLXQdWv/ssytfbPOktYfMkU/KoYL7cMR0OM1zM/wALNF1D4h6X&#10;8TdPubrSdS01nkt7q2vGV5ra7Tdc2d3GflaLzFV1H8LDIx0PWabPcJpFnp+o3Ra5Zli3SJyx5xnH&#10;Q4FONtiq3s4ThOnK+iutndel01on5N2tpd+br8RvD3wt+P3hn4SQaSsNj4ksL25k1CxXNv8Aa1cL&#10;ucLwnmMTlv72AcZr1DWIrG8S6huFDtHblWj2fMFIrk7iD4faMbbw540t7WOSZLjyJ2XksxBkUHqM&#10;4DED0z2rqNHaBLB7+eaGWFowIb63nDrNDjCtuzzilG1rWNMbKE+SpFNNKzb+0+Z6r5aNeQ2O3stS&#10;8M2psW+1RQqrwYXlio4GPUHtVS6SzvYdNmsrq3kjnuSFeFhjdn5yMdCCCCOxFL4G1HWHjtdP1rSm&#10;s76RpFaJWyr7XOwrnqWX5uKh8HX/AMO/FOnafqPgu/tTa3U11c2sNrIF81kmKTyKvU4kyGOOp560&#10;RtKNzncZU5SbvZPdarVPdr0uu6TJLe6i1OG4OraesN1JfT2aM38agfK4PYMtctYajeaH8TPDNnpn&#10;jl49Nms5LK80aey8wSvgsjeb1iZQD14YcV1Fld6/pfmN4q0eyhhjmuP9LtZGeOOIEfZ2KkZyUyHx&#10;wCOODUXhvwbY+GxJe2QkYarevPd7pi+3fg/IT/BwML2zRrc3p1KdKM+bW6aS0a1TW7va2667arRj&#10;td8G6F4m8vU7rSre81LR743ujzTJ89nOVKlkbqMqSPQ5p3h3xVaX+t6h4RbT/wDTNJa1S9jB+606&#10;7lPPYLzuHGMjqKz/AAHfeIrqfVLC5eznl+1StHeWj7WhIbCxyIfunb34z1qbx1otiuoWvxEu7C4G&#10;oaBbtdRS2rbfNwCrRHnDHaWwGyPpR0uhcvvOhVd9Pd12ej27PVdGm7+tXwtq3hLxr4u1bxf4XutS&#10;hv8Awbr15oer6XNG0SySgLk7Dw8TKVeNxx1x3FZ/xE1jXfg/ofiTxV4R0/8AtS6uLVr5bC4YBLi7&#10;RR8gJPyl1G364NdJp2s61Jp+i6lb6X5zaheqmrSeWqmO1KsyT4B5P3FOCcc1a8baVo+q6Xc2WtrC&#10;LWS1fzDcY2A4+8SemKq8XrHydv6sEa0aeKipxvDRWvfRPbSzte7Wzs1qc38JvHvw5+Ofwis5tGgu&#10;bO11bTpBdaTcu0V1aucrOnPzAo+Ru9siuq0WHUtK0yDQAjPJZ2yx2t1cSbjKqgDLN13EdT615npe&#10;v2Xw2+HFlp3xY1CNl1LWF0yz16xVeLWeTELyMMbFzhdx4yRk16kYdR0rTPs7z/aGtLdv3nAL46H2&#10;+vSiMpSje1kPMKcadWXs78kpPlu7rTs9L7pO6T2ucxqOlJo/xAt9YtPCWEmv/OlmjuABIzREPIF/&#10;idSq/L6ZI71iaz8PLa08b3XxV0eJhdJem8ihSMCWG8A2yOr/APPOeIBHQ8HCnqK6eDx54YbVLD/h&#10;Jmk00SRxzWN1qUYjtpJ5f3YhWU/L52TgJkFgcjINaU1nqNhrm63kX7PtzNFIvLt149MdPepilq4s&#10;ccRiKMlfT3ba3s1fbr87emxlT+JkvdEh8RppU0lvfGL+09PmcLNZROOM+oB71j+M9V8N6N4dvJPG&#10;l7JYw6Lq1veWN7NG8qozOoUp5eW2kNtPGBnniui1SZL46xN4WSyu9RsrVY7nTblSF2kbvLbHPIzj&#10;FYfgH4n/AAk+Ks2lyeFNe3Xt9pM0ljYtG6SC3hl8qVirgY2yfLyASOlCi+ZN6rqVRi1H2ihLli9b&#10;brS6vo7XinZtaq71syf4t2tzCbe9ugwim1jTxps1pcmJ0k80ZVm7q3p3FW7/AMTaXD4lWG+kVbu2&#10;uPJZj8omhlc8exyvI/LrV7U7+1XVrXw9rlmXt2m3w3EkY8vzEOUHsVGTnjnjuK5v46eN/AHw18NX&#10;XjD4oWUjaNaoW1e5SHdLaW+5VNzheSiMVJI5Xr2ocZSfuk4dSrunQ5W272tu72Ssu+j06t9zc0Dx&#10;LoN94t1vwaFnW/0VUubiG4jODFIDsZD3HBHtSTpowmsdX1OaKOOxt5JIbqbC7BJxt56ccUt9pN+N&#10;EbX/AIfeI7W6n1axtF0/VGZbiGW1ABWQHOJQyk85zz61i+O/Bfhb4m6pP4S8UadcCwjvredWjkIi&#10;lnRcrtKkFdp7Hhs4NFyacaMqt+ZqNterVklLTTdt2V+6fc6rRfD+nWV/cTpNJJNMsTSCRsjyxnZj&#10;txWRfyaTpHjq0trf7Pb3WrTXUl5ZT7v9NjEal3iOceaAqE9iAe9QaRomuWvig+JodRufLs7dNPbT&#10;du6OSNScSD+64zz9BmtXU5rZr23OprbzTWcey6Qx5YecQEZO6jPXHrSesdiP4dX4ua8ene2i++34&#10;Wae2Z4o8P/ZLXUPEfhWaS3uNagSS6YuUKeWm1JMdiq5/Sqn/AAmHhHxP490X4dXvieOHXrfS4db0&#10;+0kkG/ULcfKZAP4sHkgcjOa3I9NvG0J/D9+8lx9jt8rqE0g3SNuJKMo56d+hFYV78I/A2q+JNP8A&#10;G1rp9va65p0BGn6ko/fWURXGIyeiknleho31ZvRqUeVqrJ3Sai1Z9LRvfpaytul52OgvtSvxqq3M&#10;vh7c0L4upGYbWh6gqfUehon0iHUPFWm6vZ3EZtVRisDRgq4I/h9CfveuRXO+J4/FfhSe11K5luNU&#10;s/3dr4g+ygeY0brtFyI/VXILBexJp19468J6P8VPCPwo1HUoIrzXNNuptMj8wqbp7QK7CMf3lVt5&#10;HdCcdDSWsmv6/ruRHDzcU6Wvuyemuii3LR7WWvTTX01vivo1xrPhO9slCSK01vJDHIm5WkWQHa3+&#10;wRwa0roX9sbN7LT45ootrzW643H5cfJ6bf5VH4olil1fR2Wza4+zXf2iTy5tgWMqU3n+FlGckH04&#10;5rJ8f+EfEPiHw1daL4d8az6VN9shudG1Cx+/byK2RuH/AC1iboyHqKvlXtL/ANdzKnaVOnCcklfr&#10;sr2T210Sv+WpbtNc1yw8YR+HNSt4dkyzSxzKpHmJ1H4qetUtQhGt6tovivSdSi09YVvItS0+42+V&#10;e7kwqs3RMOAyv6HBo8QXvjGTx14bgtEs45oZmbVmmtWMd1amP5/s7fwPvxwe3FbE0/hrWruXwfJa&#10;Q7JISJbeSMYIP8J9iv59qXzK/h8s0t4621096LbT7rVdujTMfRL7Rfij4V0GfxRompWV550V2tnP&#10;+6vLOVHdN0gQ8Dcp9VYYrmxrfjj4XeBfDdx4l1JdW1D/AISFtM1jVhGQtxBJI/kyuF+6QCqk9j1r&#10;Q8VXi6GmsQ6oPD9jdadNZpourXF0w2Ryuqw/aFJDKfMZlUKSrEjoTXdWc1heRXVva/ZZpoJDHeQl&#10;PlEq/eyp6c0kubR/1/wx0SqqhFPlvTbvbtpeyetlaa+aV1dI4XV0m1LQtWXwr49vNH1DWps6HqVx&#10;pqSrpcqcNCucb0YqThj3yK6O1n8QalJpVrMLR/8ARfNuL6OQgSMEGRH7M3UHsaydD0DXvC2m6r4d&#10;1901TSG1B7uwkUbZraF+TBkZ3lWzhuDg4rRjtdQ0rXbGyRJDZSRvEi+X8nluPlA/usvf14NPXZkV&#10;pRatFp2u09P5V1STulbR6Xu+rZyuj+FPD/xB1XRf2hrTRP7L8W6TZ3ENxblNkyQyuRJDKByyEJkB&#10;s4wCOldFp3gufRPG2reItI1S4uLfxgyNfwy3G6Kzkig2qYl/hDdWx1PNUoILnw1rK+I73U7aax1S&#10;T+zNQu7ycxzntbf7JO8lGyMkMDmt3WdCQSx6abqW1lkRRJyfvEbQwI9Oh7GlHmcdS69efNyqXutN&#10;Jb2jfm5e9oy1XXa+5RXSdPvU0Z55ZNM1GFpPsXlzAK7gFShH8QI+bFNgGpaOklnr8n9oQ27oYHWE&#10;efEc5Z2LfeXPQCpPE3hq7az0KyvtIOoHT7zd9vt7jyp7QhTidQRhz2Ze4NVZvELt4f8A+EW8XP8A&#10;bNYlhaRorXHmvAG/1u3PIXjIHPtSs7WM43nFNO6b20uld6rrbve2/VMhi07U/Dtgs1hbr5KmWeJs&#10;bZIwZd6E+o5b8aLjxDq3heTxNrWpWMM1pG6Xnh+3tLclm/0f98mOjEt0AxnOOtX/AIdxaxJ4OJur&#10;dtPvmupi6zN5yOokwJFDAFFcAHZ/CWNWJNTnu/EsPhifRri6tJI5Y7jULVUMVlORuVZRndHkZCtg&#10;jIwcZBpRio6rqVKp+8nGSUrXvr0TTbvtra2j1Ta6mR8KNQ+Fvjf4c2zeG7MLpup755tNuQQ1pMGx&#10;ICrcoVcc9CDVzxJc+GtAEN744jS1hfUlgs7yRmkXJGI24B2kn1496x/HPgqx8P6rb+MNGvk0+6lu&#10;Zo2TzlhS6kmVVIIOB5hZVKnuevWtiz8Vx6n4fvLqXVYlm0eMx6iuobV8m6QAsswxheO/TBzTuvha&#10;KqRjKXtqbk4yeqb1V3369FdrXtckm8IIlvfQWlzbzR6kc3Oz5DdTKBiQsvRuBk98VY1Szi17SIdG&#10;1u823jl2tZFYI6cbdwzwWXIOO9ZPhbX9chv7jxXqumailjql9a6fb6TYWMdzHDIRg3nmRnKxH+It&#10;wox61pQ6X/wkts1m915u6/ae3maPKoYydpQH/lmWHGOARR9kxmqkJLnltbVdHZXXbTZ23tZdLY3g&#10;bSvFFnBqXh3XNc03V7rRNUT7PcR/LJbxSRBtkq/wk/eA9GPpTPjDd+JdA8G33xE8DeFv+Eg1bRdN&#10;kFvoUl0V+1liN0ZPfIzio/g/4q0fxVefEZbW/juNS0XxIthrV1HYeVKXS2SRVbH+tVVf5WHqRWj4&#10;B+Jdh411TxBoNslh/a3h9LY3lrHIxZY5gWjlYkdHXkDGVOQaqKio2todNT29PFSqShfk5XJbJqSj&#10;e9rNKV91be/UpeFPEdv4kvdR0TSrCfSJ/wCw7W5tWaNGhgkkUM0S8dUb5WGMY5FYviHQdMbSbzwj&#10;8OdQsbLUtIv47ibw/ristpcyzqWkt0ZuCsvUAZwV4ArqkjmfxLJptk2mw33lvdaGXf8AeyKOJSV7&#10;pg44HFc78YLbxF42+Edzrvg4brqO6j1PQ447H7TIJoWBMLRg/O2Q+0ocrvyBkYOfu8tvX/h/67mu&#10;HmvrUbPljJx3d0ntd6aq1+zT5rPvN8WPhbJ8QvC66W1haW8OlWFtc+H7yY740u0yZA2OQuNyE9cM&#10;a8j/AOCbvi3xh8M7rVP2KfiTa3BvdDsZNc8P3GPMt/sE8rboEmz+8QH5k7gFgeRXdXHx813SNF8f&#10;eLfhr8K/7a1LwxrlpNqXhmDUpHbUdLljRZrqCMLlLmN90bQkZLQtkcjON4X+Gvhz4PftzQ/Frwzq&#10;F8PDPxK8NyweXJpbtbabfJtcBJPvWpkUs21gFLbgcE1tTtCjK/qvVWXysmz1sP7b+ycRgcStJR54&#10;dWqkIqdtG2rxk3rpL3krO6PZp9Et9JSysorU3ENhe+ZbiaQsyAkkfMecjPGe3FebfE3xB8KvB37Q&#10;el+APH3gu4h/4T797Y+IF3R29vcQjgeYo/dXDEDGCNy9c1B+z38QPHPi34n/ABe8N+PfH2k6to2k&#10;at5Fnp8MLx3Omr5eDHLxgAjDhgSGzkYrR+L/AIS+IPi/w94T0rwv8TbPQfFD3wl0u8htjJZX32YN&#10;Its4bccMpAbuwzg8UWjGo4y/r8PM8+hh3g8f7LET3jq05K3PDnUrpN+67OXuu9u2q9L1l/EMMbWO&#10;mWy3F79oE1vHI23eisuY892K5x7ivKLf4gPf/FX47Pe6bda1Z+E9E0ryfDmoWoWNh9neaWFVIzkk&#10;qfNx6gfdrrL3WvCXjvwj4b8A/Em0X7Z4la8sryzguJGW2v7W3+0XEKSjDIQoLxk4LKvFcH4ms774&#10;VaJ8P/F+jap4w8aabceOraK71XUJhdT21jNHIhuJpoxuuLIK3AfcAWByOaI/C/621evyaJy/Dxhz&#10;U6kffkrR0snaad1Lz9nKGlrXbTlsexeFdfsNf0Dw/qGnyLbx6lo8VzHptxIJJFiZAR8w+9tzjdWD&#10;8OdcutX8ZeJvA/iy0jTU/C+o7rWSRf8Aj+sJ0DRyrnqBypx3FeH+I9F+M3wQ/bf03WvBnii31rwz&#10;4i0c2Xh3SdUklNjp1t5itMI5o9w3sASgIwPWvorXJJLbxF/bjaXIirp7Mt2sKSmNU5KAj5m3D0yP&#10;bND5Vpe70M8ZgqeDjGUJKUa0OaLWji+bVNPV2V4vu7tN2RzepJ4E1jxfH8Lr/WFsdY0+zj17QjDd&#10;eXJAEuGXcp/iTflSpyGDYNbtjo2uWGk2fgXxBr1xq7m1Y3GuXEapLKxk3KGCjbuGQMjHA964i/8A&#10;HXgHXvjn4L8HNa2GrTeK9Murmxkaz8u4sre3xMzB2wTCJFCmPG7ecngV12p+MdPXxZpPga+8Pasy&#10;+Jrm4s47yCM+XbTxKWCuy/d3oNytx2qF+HQzr0cRGMI2esXOztdW5k2r2atyyutrrq7GhcahYPfW&#10;XgLWvPkk1ISmGWSLlVQZwT0zjpnrXnvjn4k6bpNynwQ8SLDY6hrV69rod/8AYna1lk6xchSu7I+d&#10;SQQORXqGktts5tT+1TXaqSLaO8iCyRFBsIBPXcR39fevP7PwloPi/wAX3Wqw32raTeXtqJZtKe4Z&#10;RbXkO4LcorZCNhsEjgjHWk11/r9eupOBlQjOTqJ2ir6fzbp7aJLdWadt1e5taDqWqav4K0fxD4z0&#10;9PC2tafJJbajaQ3CyRlgGXCuAd8UhAde/PPNUPhp4etdD0WDQfDenaRDDfWF1Nqdjpkg2WzSybsx&#10;r/cbcSQR1NX9KvNf0O0sdI8SWs2oXlr5cU15J5e65iIJ89wAFJ3Z4GD3qfxB4S0W21yHx7p6NZ6l&#10;a6ZNZJeW6glYpcclcgMAQrYP93ipfvO60t/X4IJVIx5qb0Um2rax62W97XejbbXnrfyD4PeH7/8A&#10;Z0/aO1TwxZ6pe2fhfxteRR+G9DZmnjstQMP7yFGZjtQbTKFHZ2HavTf+EL0Wxm8SW3w6Z9M1Yasm&#10;o332JUjNzNwXTJGNsmOaWCyvB4hdfGuj2rf6QNmreZtRriOMLFOi4OxZAXGcgoRg9adpl/onjCwv&#10;PF1tY3Hz6s9rL5Odzsvyb+vKU5Sbeu//AAGvy/U7MViqmIqKs9+WCk1ZqTTXLfvotb6tq73GeJra&#10;3ur7wvY3+tXkeuaqlxFpTzIUM7KBJJE7pwjKudp74rbivY7bx9caUwuJIrjR1ubWZCNuVl8qRB6P&#10;khsdMZrxPQ9C+NXhr9qPwDql1J9t8G6D4f1LTzHNMWZbh5CxuGz8wYJhQx4xkZr2iDxBoHiLQn8e&#10;aDq6SWlndErd2c6SQvDuzJuIyNoAYk8EAGm+Wytvo369fwM8dh/q8aaUlOMovVbJynJJabO0U7eb&#10;+XOfCvw34l+HfhG98HX/AIvh12bSzcy3Fx5awzTzGbdFKyZ+UkHYxHykir8/g201nWv+KL8Q26Qx&#10;3DTeJtBnj3JdefDn5D0Vt2GzyOK0p/C2g2mtr450KwW4lk0MxW99ERJ59o7CTywc/Op4YZ6ZzVOx&#10;eDzrjw94U1WyjmSzVbVZ48bCrZdWU4JTnbuB4NL1X9Pt95jKvKrUlVi/eer0SV3vdK603Vkmulra&#10;8TonifWfhRpd5qGr/D6a/wDD62skE0ujw7riOFDsL+XjfuG47sc7RkVteFrD4AWFtcfs2fDy1uNL&#10;t5NOunij0sOosEKrLI4lbJjZ/M3DP3vm9K1vCHgbUPCni3/hHbrxRqFxp4s5ZrE31z5lxZ3EzfPG&#10;kvVosfdDA47GsnU/B1teXfib4k6Bb6k2vT+HobKz1DS51SSVoJTttQkmFL7h/F1VyM4qovlso7p/&#10;Lp92l/61OuVbD1qkveavZ3i2k5XtByT0vHVtrzS01efqvwT1HS/C2oa98CNSh0XU9U16016a/wBN&#10;YZ1O4ggEUiSryjJKqgOBgEcjBFangP4/6b4z+Otx8Gtb0240fV7fw/8A2tHp91KrR3kZYxTLGe5i&#10;dc47q4NZfw78Q/2FJ4M8U+GdC1LSdE1rTW0++8K3lm0Y0jUZ3knd2UksArqU2gkAHjjFbXhqx8Qa&#10;v4r1HVPiL8LNHstStPNbwvq1nfef5gVdk0TvgNHu64GQV68iojK61/rrf9B4jWNSOJXNZPlldKaf&#10;wpNN+9ZRV0r8sbuLW51Oqafp+m6mb2CKBRfqEeRMEDHA4PHK8Hsa8o1j43+Afg3pl1Prfg6PR9Y1&#10;bxRHo+lwxlYbXUrkTKkTAj5YSUYsM4yFI716JpdlrcNlHoq6VDG1po/nRwzzCd4bpnzjPV49vf8A&#10;SsTw/ongL4gv4i0h9Fhvrzw7dg6lpl9Bwl0yCVHXflcEYKuOnSh83Mnb+rGGDeHpc3t05wVr2dtE&#10;0ld7Wei+6zTszX/4Vwlj8err4xeGfFclws+gPo+uaHb+W8El0jCRbhv4kl2jywM9DXK+FtY8Rap4&#10;cv8AwD4d1j7ddW+j3N34b1nXbfZLYTGVljs72H7xVDwsn/LRR6inte+A/htd654+l1eHQ18T69Z2&#10;2oTPch44dQCqscUqj7jMNoJPByDmmfHS88e/DfS7j4i+HvAq6x4u1BYbWaSwjIikhjLOqztziIc/&#10;PyVY+hqr80r2/rT9F/VjejTqVJQpSfNdRjBySWsUtG9mo8zV+b4bXVmrW9Q8a+JPhv8AC2zTx74D&#10;ubrV9LhtI7qTSbjzI72SSUK00bHBADEsVP8ACK6vXvD8lx8QLDX7DU5PtNnC7KkZC+cpXnevce/U&#10;Gmpcad8SPB1u1mEdb7RwZLG4cO3zLllO08nIwCDkGuE+AXjzx3r6zS+L7rTDdzW8i6fcW8xeKCNH&#10;MYtWVvmWWLb+83ddwovpd7aGHs5VKNStFKMouXMr78/RJ30VpN26PskbNl4x8G+JvhZH4s+LUtnY&#10;rZ6zMYbp5Ci2lwXMMThuzHeAD0ya6Hwx4FuPAei3Voniy+1B57Upbw3EgdlZFY5Q93IIDepANVbX&#10;+yfGGgax4M1fTUWaaSWNbadUKbQPlI4IK5xzzg471SvJNbso2s/DOkMuueFYrW6u4bhhLHqMlzBt&#10;ZxjDjYAN7gdO1RHu9bGc71OanB8qbvyuzSTty26pczs2u66XY3w3qfjyLV/COt2+nWeueGdY0+Vd&#10;c1HzvKvLC4P+rby+joMMjqOVYZqObwHaeIvFb2+sI1udJ1CPUtPu7VNv73DDbKP41wah+L/iLx74&#10;D+H0njLwd8OmvLvT7WO7/sDSn3zS/MDMsOBiQjJYDHzY9TXTfDzxpoPxU8FL400vTdVsVukbdaav&#10;pb2V2jDBKmN+RznHYirinp/V9NfPZ/1qVOWIp0frMIpRbcbrdO91eza2drpJNLyZzPgb4g/EQeOt&#10;T0zx34Sg/wCEfTTRfaD4ihfBeaNyJLecdFx95G6FevNWvFd3Y6n8Pv8AhONPuLe40x86pb6hBMCy&#10;EMGaPK/ejIDA9ela9vpk+i217dJu1DSbqGaRdPuo8NCrRYaIZzlWOT6DNYHw78I+E/hz8PofCPhH&#10;TprPQ4/Ne10W7/eLDFIhLiPdyoBJ+U5GSe1TvpL5/ctb/wBb+Q+bDuXtYRs046LZqzvfW6lt05Xq&#10;9t9jxNB4Q8QaxeaVqOiyqLqGyubO+jXKTFvuEY/iVgDzjqKj0i98PnW1j0i0G4StPNffKoaSP5Cr&#10;993YGo9B1PxhoSXWmaxqcPzaZBdaF5kILxFYwk0ZXGCqvtYc9Gqn4Zt9X8YRap4d1bSrOxvtP1J4&#10;pFt7R/IvoSodZk3Hg7icgHGalpSV7auwlDlg05e6ktbtq1kr29bJra/khvhrR7HwJ8TfEnijR9Fj&#10;t7rWrM3esaZZttW6kXhZwp+7KV+U9jWpoem6H4SsY7Wwjks11K7e4dZo/wB3NJOc4YdiOhxVe3uN&#10;d1LX49YuPIZJrN4LfUYoyjWwVgGgkB5KkjIPbvxWR8Z9WHiT4JXdzJ4fvLxvLa4/suzkMN2WgfMk&#10;cLEff2gkY6+9NcvNd/1sXy1MRWhCT+Lli3ftdK9/5Vfe1rb2sy74b8BeI9J8NeIvhLq2vSX1jqkz&#10;y2r3UeZILeeQme33/wDLQKOEPUL15FSafqcvibwPqNjrXh4W8eh61JptrA37z7Tb2+xY7gd8EHt6&#10;VYvPiHpx0WTxZpupB2Etv9lOoXCxxK0sYMKTMP8AVq4IUMR944NaNtqP9k6peS654daz+zqVt5vN&#10;DCRmUZDqOUIOV6c4zTuv68/6/CxEp4jWVSOrafZ8ytey03Vuj3uS6nc2mmmzhvTDDNCokuCtzgQJ&#10;0BOf4WrNt20bxVJJ4e/tnS59U0jWFivmgYLNZRyDcu9e5II56MKvTpDqzw6jq+gw3keo6e0RTy/M&#10;VosZ2EnB59G/CuF8T6z4J0j4q+GfB2oW39m3ni6ynsbbUIoQrPJABJEHmH8QAKoGznBweMVV30Jw&#10;tH2rcVfmSb01ta7fnZJSuvTzvm/ETSvH3jGLwJqeleKrrwqum6xNfeJra1t1/wBJFrOslvE4/hEx&#10;Xbx2Y16Rp/i218beM9f8JeJdEks77RYUk81JU+eGcZARQdy7cFTng9q8v/bD+JPx++EXhvw74m+H&#10;Hwtm8ZtNrUltqVnZlVldf3eyIhuDkK7KRyW4Ar1DQ/FHgr4o+HbD4meEtNuLO51C0hn3XVqqXUB6&#10;tayj/npGQysnYg4olGXKmremnT8b+u52YqFSWW0q8orkbmouLV4y5k/e+1Zq6XN9laap34PVvhjb&#10;/Dvxv4z+KXgPxpKniXx7Y2sNrbyTKsbyWwG0Rk8BmQHIbrjrXoHhPxbp/j5FsopWhum0/wAx47q0&#10;MU9vLjb8yngjOTweRWX8Q/E/hbwro8/ivxg9sfC8AWK6+0WTN9llmbasgdRmNcttJxwTnpWP8MfB&#10;1p4E+Kd1b6f4rubqG+0W3TSdMmy3k2sO4ht2SHyWxuHJGM0ub3uZ+X6IyqXxWCc6t+aK91235VFc&#10;t7fZjyuz23vrYyrfTUk1fw3ZLqFzovi7TTcahNpsRy97YicqygN/rYPMwcdV3cV6PPH5F3eW8TTX&#10;VyiS3dmLgABDIOYlPXA/MCuC0bTfCkfxv1LWdeS3t7fwhoMEejz3ay/bNOju5d87eaGPm27ybPlI&#10;+Rh1rE+LfxX8Tf8ACLah4dX/AIov4gTXU1poOpajcx3mjz3gDJ9nadP9WGhKvlwpUso69Uox5ld9&#10;v8/w1/qx0VMNWx1aEIdru/TmfNpvJxUWnK1+W73TTfWeFbvXYdWs/C2qwGHxEmlmeB3XfFIkbEF0&#10;f1wSrKfYiuqOj2viCe38VeCdRSK8jtHWSFowyupPRu64OcGsXxPrHiTwT8J/CsXihbJ/FErWthJO&#10;spKvMygOVccjdzzyORmsnxh8Oda1nw5L8SvhdeXGk+NcxxRQ3l4YLe7SJz+4lUcYIJPGDmlGKjaP&#10;kn/XmckoxrVFNyUE24p7xbvZ37Qad762176WFu5bT4yaffXOuTaXJPapHJo2qsPseoSOx+SGT+G4&#10;ymdvdc1D8OLTxb4Y+LnjL4OePL/Sdattes5PEdjqS2pWWWGWcxS2l2mcExLsVHH3168it/xrHo+v&#10;6LoNl4yGn2N7danbyWf9osrbb6MEqq5IJYHOGXJA7Vd8LHxHqjXWs/E7wLHpeuWNuLWS6sLlZoL2&#10;F+SYm+/sB7MAQfar5ub8P6+66/4KFKv/ALM7pfDy20vdSTjKL0bXNva9la+lrY+gyTTav4i1bwV4&#10;bb7bDeRQahoc821t0agRuv8AsvGSR61J8Z5fCsvw0vtc1y+urLR48edNYxt51nJnargJyQrHJHcC&#10;uZfwDoeqa5deDfiKbq1n1vULe68O6tbag0Us8tuxcQNhg25AAVPRlJB6VueFbbWZNB8ReGvGz3Or&#10;M95cy7VhPnXNq5zEBnAZ1Py8dsUqb5X8zSpTpwqRqqTfLyvzcbRWktU7NNK6Tjazv00fgVF4sufh&#10;dptt451yPVL6xaRZL63ZWjv4wf3cox907ccdQapfFUeEfH3hy++HHiPUreO+1BvsbySR7zbKCJFl&#10;Zf4D8vyse4rB+CHju/8ABvhrUdM8eeJtJkh0+xutUmuG0+SzuLKBHwEkixh1ReGcHORkitD4gJok&#10;U+lftK+GNOj1iWXSWtT/AGdMpTULOcK6llP+tAxlR94Z460KXuegSw9Snm8pvS8m4OKsubVxWqSS&#10;bW3TTSxn+L9cX4Bavd/E+48Opq/h7xF4i0tfEWqafrJ3214oFr9rEJ+XPMZkRSN2ScZFTftKX/xO&#10;8HfDDxxYeENHe61LUYo/+EVjjmA3XOfnBbHypgAjPqa0viF8KdOuI5Lbw/oTpoeo6eLvULG1cBZr&#10;wOsinZICoZgME4zx7U7wH8SLvxD4puv+EmsJre1mjX+xbpmRop4vLwwI7MjAg01Lkklba3o/+Bqa&#10;U6kJQp4mMVNws5J9VFw5Fa7s1ytO28Oiszmfh/8AH7wV4d+Alj4n+OPhK48I/wBrWYt9attQCqWl&#10;JERJK8HeTkEdq2vjvYeBvhp8Jdf1TxTr2pab4f1bw7JpV9rFqzSjSoJk2JcKB0K7wdw7UfHPwP4E&#10;+K3gO60vxz8O/wC3dJSx2ixYApcru58vBBEi4yuOT2rQ8F2Hw18e/DX/AIVPZXDS2cXhxba40HVn&#10;ZpobSVdsfmK53YIBwW5yKqm4x5bf1tt/wfIJzwraxSjOKdRucU7pR0sk3dqS295Nbdmn4/8AsjeF&#10;vih+x58D2+APxetofEugR6uyaB4m8L3KyKmntEZWMkR+bzA+CVBJ/eAjoa9+i1/w54psLfxromv2&#10;7NHBLHb6hMpUQ8g7ZFOMY75rk4PCngn4Vapc+HbO4VNLvZknv7VpMm0mki8pX2norquAy4xjmsz4&#10;meIrD4I6Je6J8R9PfUPCt1pN3JJrXllfLiwN4ndflVVU7VJ+ZvwolUlOd5Lfe3r0/rc0xs/7Yxzr&#10;RX72o+Z2XLz3XvPld0pbNpNJ3vbU2tA1Xxh400LxHaS+BofDviLTtVMNjcYzZ6nCwVlulI6gjII6&#10;g0/R/GWm23iXWTefDq40y6g+zrdXdnYJjUATjzldOWC9w3IHNZXhj4iaF8MvhJcfEDwzrdz4q8Ka&#10;LZwC306xP2nUIFYj7p6yKFOQvJ2jg0vjb9oP4VfB74l+G/Efi3xE1novj6yWHTdQkVvs0MigFTKR&#10;kRbt4XccDPBqdZbLf5/1Yx+rVqtadOlRbTuopc17xUZSjZ3d+Vc3K7pXfLexd0jxzovhn4nWvwg8&#10;XeKLW+j8SPPcaZdXMAt5H2DcLZiPlkO0nB4OB61oeH/DQsPGtxp12YZLXT1bToZmiIuF3BXhiJP3&#10;gq9T0YY7ij4w+GvDd1e6Prmp+ErjUrdNas3t7zS5lZoJC+C5HOYghJOOT0Fch4c0Hxl8YdA1+x1b&#10;xdrmmxah4mh1rw1qVjeQ/araG3m2tbAL9+3kVBySW/eMDgrU+7Gdr+f9eV7f1YKcadfDqspciaUZ&#10;t2+K9uZJa6RburL4W1d6HmP7W/7Dvgn9pbx3pugaz8VdS0vxFZ/uvBdmmtLDbwbP3kskcIwzkn5S&#10;VO4cEdK9NHwd8D/ETw14f+EHxN0bW4dQ+HckNxpOu3EkkrTuOXlWU/NJ6HPNa/xL+B2hfGv4meBv&#10;ixb+JprPxD4MvLt7e1mh8qaaGZdpRiDmN04ZWwQcc9a4T9m34y+OPC3gT4jfDf4qS+IvE3ir4b+J&#10;p5FktbXzLzVtPkbcjwhsLOyqSGVTn5TiupyqVKatJtLRLte+i+5fN+p6kcZmGKyqnGjWblQs+X4X&#10;CUpuHNF2s4tOPNfS82+52vwyk8QzyXXhWfWL2CfUvEM95Ha3Vws4SzDbRsbvG4GSvVc1t634gv8A&#10;w74GsD4p0W6kvbjX10Uxx2qyLiSQ7bh4xw0QRBlhyu4GvLPG+ia54zj+Hv7QXwQe11fTrHxAJtet&#10;YZnt7oWrn+BMjayEtvicAnB9K9E/aT0vxp4xs7fwx8OPG8Ph/wATeVIdB1K4t0lt55XTLQPGSPn2&#10;ZMbA4BrGKjze89/+CjixFCnLFUuZpKTfMmrODg7NStd2tZvRu2utmR3fwhuNJ8T2Xi34aeLdU0rz&#10;Vd7PT4ZAYNuMkFW655496yfiXP49+GFsPFfw20mbUm1rxLbyaxpd/dhI0ViFnKZ+78uSB0JFXPEf&#10;izx18PvA3g/QfHHiKwTxJbaXt1G8S3K2k8iqFMjHJMROenIZuhxWv8aPHXgz4a+A/L+IuoSWOlyi&#10;OKbVo4i4hLkAytjlQpI+bkDrSUve0IpyxX1ikpJVVJuKVr86UvJJyWzXX0dzK0+90Xwp4Q1S38JW&#10;9hoavfOdBmFxutbmRzmDfz8u9/3bY5Gc1k/Dz4reCNW8T6D4L+I1jfeDfiR8QNFmhj8K6kzSLG0J&#10;aOby/RXVThu4Ax0rnv2m/Dvgyxn8F6N8R9L/ALR+HeoXCHXNY0sP5mn30W17W9kKf8sCuS8g4Gea&#10;i/ae+Deh/EiHwT+0c39vSeNPAPiWwtdE1Twyubi50l7oRyM0bZ82ILJv3DkAnBwcVdNRjG8+zaa7&#10;7rr1e/Y9DD4bCV1T9tKSVZyXOujScYptt3TnZ1E1dR5XHSTOi/aV+E/jz4rWvwz+IPwj1exj/wCF&#10;X+O11HUtN1RjE1/HBi3aNJB9wBd+c8MGHpVj4iftEeIPD3xdm0u6+DceveBZLpbWXV7G63XkF43I&#10;Qwnh0Xg8cjORmuk0nwlrvw6ufG3gfXPF9xqmh6pcS61pWs6zG7paWszYnsmlGM7GBdQeVR+pxXM+&#10;Nvh/4p8EeEvDtx8L/BM/iS4S4a4sZrXUgIkRl+VXlzuK4J8uTDAHAOBT55P3dGkrdu7v+JyYatha&#10;qp0K1pxjzKF7x0mlN3leNnF3Svs290kj0P4iaZoPjn4Y3ctpaSTWkliXkW1kCSxLjlkPZ16/Ws7w&#10;Zo2p3HgXTdam8ZzXDWrRRwzyyD/TI1GAsoxjcwOG+lcMul/EnwJ8cLXxpp0Oup4fuvCcemalany7&#10;jfeb9wkkh7v1UyJkHPOK6f4M/Fnwl8QtH8aaxo19G2n6Nqi2N7ol1bNa3WjXSR4eGZH+6CeVI4IN&#10;R8St5a/M5KmFrUMHek+aCalda2u+Xle6TenWzVr62KfwR8cQfE/4mePPBUlsLKf4e+IG0ZrGQblm&#10;QqlxDMvYArIVwP7uRXohmSLUJLeeHb/ovmLHJgCJTnjNeBeOPhP/AMKj8Nat8VfhZYaja6t4i1w6&#10;1rhj3XC3UaJHiPO47DtBCMOGPynFd18JfHtlq2iW/wAFfF/ja+v/ABFdafdajpOtX+lrGkkPmbhA&#10;+z5d8QcZQ4LJyM0e65XS06en9fmvM1zDB061P6zh3eFkmrO6cYr2ktL6c13ve3oyv4Y8A+EviP4b&#10;uPFvhXXdUtNWvnliha8YxXdpskIC/wC0oYEqT1B9KzPFfhP4xeA5vCviVfFo1W8t/EQj1zUba3WN&#10;ri0YZdJ4/us4wMEYYk1uWHhj4h6P41i8banZWsV7eWsFpqjeH5GNnmFiEljjflMr95c0fGjwxe/E&#10;X4c6tL4OFm95ea5ZTahbzag9tvS3lVg8Uq58mddoIJBVsEN1o5YczS0NqeKlHGQi5p05NLVKXLf3&#10;Wr6aJN9VeybS3VHxf8MLttX/AOFpfD1tty+oR3+paTJcvH9oMaMBJGCcbxkEx8BsetVvit8SbaS5&#10;Etj4P1aHUPFPhVoNNvYSYrTUDIpJid+tvOvzbCwAzjnmuy8beDNR+J+n3+gaT401bR4b+xt2/tCx&#10;kQT6c6PmTBwVLMAA3GGGcYrnNc8S3Gt/EbVvgVr8sN/dN4Ge50mxltnX+1Y03I5JACtuLKfkO4da&#10;Fvf0/SzMsPW9tZ1PfcE7q7uoJLd7NJ99knrazVWTwb4fuvgD4a/Zw8FfE/XdD1e7037V4XvtSvf9&#10;PDRHeyOx+8ASQc5BHFQfB26vNO/Zobwz8VPDt9pd14amuNP1uymh/c6lHJJtLKB/A27cCMYPSuc+&#10;A3xS074n+MvD/wCzx+0F+y/rGk+M7Dw3cMusiNJdNgtEbbi3ulcvhgFBHDBhyBmvR9T1O78VaDrS&#10;fC7ULHUtW0GYRW+mS3RVr2Jf9ZbuD97cvAbBw3WtJSqaRk9fX/L77nVi/b4eUsNVW81Ucrxau5Sj&#10;zKcW1yyTs+ZaNOSOS+K+k6R8Ofif4P8AjL4a8Ca0l5Zm38O3GpaeyzQnSryIxiWYZJlSCRUPOSNx&#10;rY+Cfxa+EXxA+DXiTUfA3iaPWfC3h3VpNJvNOmsypsgjqJYivJK7iXB6bWHpUM/irxN4w/ZtufFX&#10;7OulanpPibTrd7zTPDOtW5gubWaAky2zpKNsiEggAHByCD0qn8HfHMLfC/4e/Grwv8K44dB8RTXj&#10;fFKxsbfZd6LeOrF5pYdoMiJKpDj7wDKRkUJXSk1tpvtbdevb07hUpyrYBxqp89OagveSenNNKSd9&#10;ZWmoSjL4m0rq19LwlYXXhz413nxi8WW66bqV4sml3S2dyZLO/wBODj7NMc8RTqqjOMBgeay/HOla&#10;Fa/FXUviT8P/ABRIuoXKp4f8WWtlt32qv89vcAMMRyIefRwaq/BHxSul3OvQa/rvmf8ACTeLLhtG&#10;W3kW4jjsgAYZlRh8oIOJIznnkYrU8feLtb+FXiK38VT/AAgtdc1K/mhtNXbTJEt3ubfdgS+Wx+fY&#10;vKnnjjjip5pxlJX/AMv6/wAivZ1qeP5FrLkUUrpJrR8r5tLLVfFpJR2SSV7x1r2myeNdH8FeOdDa&#10;+uLVrO+gvJcL5zKn+tUdPNB646gmtjSvDGtfDbwJ5eq2ul6lIuuXAt5tTuSp+zys0kYEoG4gDjae&#10;mPavMf2novDvjDxb8I/H9loN9NY2Piporq4h1YWs+n28qYVWjZlEgaQqCDkrxjrXrnjvRfC81xp+&#10;i+LJbjT1sbPZYalPcSKJYyRuicgEeYCM884zjvUuMNG3e6v+n/BOOsvZ4TDpXSlzOSts4trRJ3V1&#10;ZtJLR6XSRXtdY1jwZrerXOr+JJL7w/DatdTSXcYYne3yLnp8qn8QoIwa4P8AaO+F2qeKfDOreNfA&#10;C3Fv4gutFTUtO1XTb2SOIz24328nUqMdG4wRwa7TWvE+l6v4Dg8TeHJ7640zXNJZGtY7fa0CmM7i&#10;2QcZGSuRwRx1qb4Y3WkeDNCvLy58UxX3hKTyIbVrxdxstsWyVGPTyzwfY59alS5ZLXbX+vInDVa2&#10;DksTBe+mla2krNXTSW91ez0aWmyvhfs5/tHD9ov4U6PoPxD8P3nh3xprHh+Sa7tZLcGG5ZCY2ura&#10;RDtZSw3BcgiqHgDXPBvxG8Pa94m8QeK7PUk02FtF/t20siypImU81kY5TZJgsjg4Zc5waw9S8HSf&#10;A02vxK/Z5s7fxdoehxyC48LR6i4uFs5pt4NlJnYdkhJCMBwcA10Gi+KdF1H493Hwm8O+AfsMeveE&#10;JdXvLW+tlhMF1IxVkYL13c56881VRRlUul3/AKsd1XD4aPtauDi1Td5LVXgou8otP3l7rja7a85d&#10;Om8P6WPFOjy+A/GeoR6pNJYRz318dM22155Y2OrqScb/ALxB684PFJryeH7vw/vNutnb2Ng1houo&#10;RXzbRHkfu8g9PlGM8jHWuc+GB8R+H/iV4ys7q+v7a30mzstFihuV8y2u4hCZFnifn5ldmQsRyMA5&#10;xXR+KfD+j+O/hxJpdtLF595brCsV5hoZJIQN/wAi4wxAyCO9T6HnVKfscVFOXuvld1suZJt2Vlt6&#10;qya06P8AGrfEPwR4GXV/Dugv4mWMxW19paQiVprd/wDWOcnkKOa8p8Ma5f8Agjx1a/sofEf4T6hr&#10;3gDx1591pviT7SskenYHmeQ6uc7FI4IJKcYz21vEPxD17wgmn+K572PSBazR6cZFuHFkpbAjMisM&#10;5Y4U9R713+qWfhL4l6Fpeja1pisr6ttnk01gv2aQLlmjYkFVJ43L60Rlror+p20+bA0bVoXjO/vR&#10;umpJXjJWduaD1Wuqdn0Lmo+FpfFnhbQ/Ctnf2Ooafb6pHuhvpg5vbCLlkBP3pFAUgnuOal8G/Eca&#10;p8ate+G+r7bfULe1S+gDahE32223GPzFjHPykYYdVOM8EGud+GXwY1z4NS6N4Yu/Heo+ILXTLu+u&#10;LOa/jQTKk2dqbgCWCAqO2cc9a2PCnhDwV4ukvr+2eG5MUkhsdWs7gNPExbMgzjch3ZUr0IFNfF/X&#10;Y82tHCxjUjzc8LPlkk1ZuW9nbdJXTV9X/KZFhZ6bqfxh8SXN94UvLDUvD4juNJ1Bog0N7CVPyow+&#10;4Q2cr3zmrurDx5rPgmfXrvRre++2xSk2VxbpGYrcxkNGZRnhj7d6h8Uz+Nfh94vsxbavealpsltv&#10;vLOO3EjOucdWORjOePSrHhPV9VsfDFvdaJrP2qzuryVfOXGYyc4Rlbp83HHSp0TNKjk4wqxs1aKV&#10;7vRJpq+6u1e1+tk7aHP/AA28L+GP2ivgHqXgjxTousaRa6tZ/ZZNPvJsTabMibVMUy/eUMFYMaPB&#10;Or65/wAKi8J+P/iJpV1p+r6bC2j+ItO1KTzLiOSNyhBdBhwxUSBsYKuOldJean45bwVFLeaRHa3s&#10;iSfbJLNtqp3Y4x8xAXPrzV/4f+P/AAv8afAVjezxW08OoWInuFilEgRkbBUkfxDrnvT+JWfr1/r8&#10;yq2Iq+znLl/d+0vZO/LdNNJ9eZJO719xa73wviTo+n3ugw6R4O1K6s9T1FGhXVIYQz26yA7JD080&#10;A8AZyAa2vhZ4qXUvC2l+G5vEFnqGqaNOun6pcwvuH2iMYfdjlGIx97HWovFXgPxJDHDq/gvUrOMp&#10;qLSRp5rCOaJsDBHO1hjjAxmuS1n4f2mk/FCb4p+E9QtdJutZE0F1HGvlie98nCFsYUkkDLHOcUJy&#10;XQmCw+KwvsnPa7Ttd83Z9Umr23Wm17s6yz+IWteKdb8RaD4q+GM8Wn6NqaLbzTXCE38AUMZ0RuQ0&#10;b9hnIGQauataW/iq4uprWS1k026jjKyWrq2VH+tGB0DcA/jWB8GE8ffEz4BS+A/j/pf9l+JZIbiz&#10;1K4t/lVmyQlxEyn/AHT8p61xVj4c+PPw60a00TxNoWkvHb6lZ2Oj6hFdO32mxRsXBmCDMUjr8yNk&#10;qclTRLz19PuKjg6XtqlOE4xnBqKSldSWnvRbet2ru2yfbb03wVol7NY6fqv2m2WHQ5ZDpbQr5nnw&#10;AEGJlz8pA4BGTxnvV7VdN0DX5beTVtKi1OxlmEkyTRbmtmIOJVJGcg8eorgPCXhX9oT4U3OieHND&#10;8X6RrWjHUrpVt9Yt2SaK0JYxxxzqPmIJAw4yAOprptV8SiLx7Zy3Nlq1vdaaUtry3tl3QzCYfeIG&#10;d6g9+CDS93lSZjWw8vrDlTqKSs2nFtaXe6aTTb17JvTQybfw38Sfhh46SW01b+3vC+vXixWtuCiT&#10;aVMAcH0kjkHHGCrDPOaj8N+OzY+JNT8deIdPkjttD1qbRJ757Q289pG7A/vkOQyq+AHXhtwbgVsf&#10;Erw/pmvX+n+EtH1GXT7iWGa40u63bYjfAZRGHrnn6ZqT4Y+I59d0CSTx54bm03XLjTVi8S6Wzhof&#10;tWCpZOf4hzz14pcvbS2xs6kamF9rUim2kna0Xa7V7eaTTa0ulzJt3djw3qVt4Z8SXnhKLSo4rW4k&#10;SfQ7hY/3d3JKrSToQuFVxjJYcNnPWm6tb6V4q1K38eaFaW0l3bxoir5g84RBsSRc4xkdR7c03wN4&#10;2+36Fb6R4p0+SzvbOaRLXLCX92udk6OBk7lx8p5BBFWPh/faZ4n8CR+LLvw4lnqTXFwt1FHIrbmW&#10;QjzAy8MHUBvUZwelVbmjurf1Y5akalGcqjVmmotp3Tunrvqpct21dJt9Gh+hWOm32u3dj4c1ZcR2&#10;+640+bzE/eH7rL8xQqehA781FfxwW/iG1kufE8FrqroY7Frptsc/ABgLZAZhnIB5NQaHonhZvFU3&#10;jPQ8XUd1L5d5BgnymC/eHPy546VFqmmDxbLq3hLXtAmjtLpoLuzuVjSRoJY5AzFHIOOAMZGetTzP&#10;l1Dlj7bWTtZXuldX0enW27XVdep0OmXVpaeK7vQ7cqs1kIHuYbe5xIiy52O0Z52FlIz04NVtU8Pf&#10;2ha6qLOxt47rcD5M9uHt5P7rGNvlb0OMVzPx90rxnrFzo/xL+HurRWmveDdQnurGzkj3rrweDaLV&#10;9pBIZS4A5wxBAyK6jRfHMHiHXofCVza30ElzpMeobpVG1A4PmQt6OjDBz16ir93b+tTN0akaEMRT&#10;d7r3l1i4tXuuqatJW7tbxbdGfQB4l0HVPD+r6fshvNLmtp9PxsSPchBj4OQvpg8DpXL6NrutfBz4&#10;OweKtRmuNQ0zw7orKukrG1zcTW6Y4Vz87Mq565LAVv8AhvUNb8Q3GrR6zAtlq2n3Ugga3LeTfWw4&#10;WTDd8dR6jimeA4PHHgqG10HWfFMGvaXcNKds2niC7s8nIAK5WRBnpgEdajfZ6HVGXs4Spzs0pRbj&#10;rqrO/K7NJtddH80X7LWfCGp6/pfjfRoI7yWa3ihW5+wlZkt5sOIjn5gFJBIwdp64qpG/w/8AjZ4X&#10;tda0fSpNUtY7qSf7RFb+XNYXdpMQFeNyHVy6ttIHzAZ6EVV8QeGbi81HTYW1iFvKuvPd5oSkzSL/&#10;AKuSKRCAjDjdkFWHBFHhzULyJNVuPif4a+y61J4maSTUrGJrdbq1hINrJuVvmwp2kdCdwxRH+9p/&#10;X9f5k+zhGmqlKT5la2uqV300b73TVtE07u17wf4hk1Iyanb659okMjiOy1C3ZJFTdtdAzAOCGwSr&#10;A4PQ4NaWy98SWl9o+rWsNjcSXGxZoXLh13AqSGGM4GD+lR6hcaPrmj2fiXR9S+0LeNiM7vmfLcj1&#10;yP6VhR6h4s8P/EG6tdSspb3Q9RsI4pHmmybS6jPyyBcfdcHB56rRFcqs/wDhzP2ftpSlBcrWqT30&#10;aulsn1eq1a7m7e2NwmowRTh7yO6fyr61kjSSOaEH7pUjjB/DAq3Y6T4d03xvceKNCt7eO4vlEF99&#10;2P7Ts4Xcf4iAcDP0FMjvLPxDE3iTS4rdbrT/ADBZ3lxCdsbEYZWI5KNjBpt3Fa61FJZ654ZhkhMP&#10;nPCsxKb1IIZG+vODVWic3NLl5XdaWa+a6XV+nbVdLI4bw78Kfg78M/jY/iHwJC3hm81aRo73Q5dS&#10;m+xTyKOsVuWMcEhyW3KArknjJrvVFuur32pwmFZFkWKbcuWaL19xmqN74hW0uDB4ytbNbfzIpNLv&#10;bptzNKxx5T4BGQc4Oe9SaharZ2E9jpviO3i+3XGzTpL5C6wXDHIQkclD6VTk5bv+tjevUrYiUZVW&#10;27JXbcrpee7suju1bfRIs2y3sRkSARxytGVs5IbUR7x12sCcE+mMZo1i08T6hpDeHL/Qre8Z9KaV&#10;ruFsbbkP8nydcY5znrxVI3ujXHhqeHxBYqk1lMkF1DbIXCSlsbk5ztyc9eAao+LfAGjav4ut7y91&#10;HV4NQ0W1dNJ1Sx1KSJ4lnQLIGVTtkUhV4YEDGRilpaxnTjH2l56Wu72vqrW2a0u1fsndJ7FzWdc8&#10;WeB/GGh6lfaJp954VvIfserXys8d5oc2z5JTklZoJHOxlwroSCCRkVf1HXbHw54ii0TWvNha/Zo7&#10;O9mhLQqeuxpB90HoM9+Kwrj4g+Gbv4iaf8HfF16bPVvEGhyS6VfeWfJv2hIWSIk/KZsfNtPJGcdK&#10;T4zfEz4efDu703T/AIj+IodPtvEV19itJpph9nW5T5gpJ+4SBkZ4zxVe90+XmaRw9SpVp03TfM4t&#10;6J+8le0luna0k7b8uqUrt9eJFnvr3w1Hb7ZY4w8TMpKurcZzjBIPbNcr8Udc8VaP8P7i28HWC3eu&#10;aav2ixs2m8hdQZOTbK5BVXcZVc8biM+tdTcNfsbbW/DOpx3TCxYtbfLtuflyjZ/h5rI8K6/N4i0R&#10;V8UeE5tHu7uYy/Y7qRJvKcH7yOvDAnp6UpX2ObD/ALuSquKkotXTfXrdaOzs72+9OxR8BfG34UfG&#10;/wADw+K/hp4hjlvZtLuLtvDsiiLUo2t+J7aW2bDCSN/3ZHTcVwSGBqnP4I+D3xisdP8Aj/4W8OQy&#10;6pqfhxobXWI4Xt70W7j/AFEhOGR0cEbXGVYGok+F/wAHtP8AEX/C7ND8Had/ahvzHNrOnK0c3mOF&#10;jkaTaeTlUBJ7KD2rqfD0Wu6NrGp6Tfail1M8nm2iSzBXkjx82RjnnoR2605csnsddSWHw7c8HKcf&#10;8TSdvtQdviS93V8vW8dVar4YtvFegWmlaFBeRXmnparHcLqcoklZccMrjHzZ65BFSTeK00dWmn0u&#10;+uIGkMF4scLMbfnhyB/Bg/e7Un9nWVxrM2n28C2hkj2w/vOjdSAPY88UniDUPGOk6JcNbWVhcX0c&#10;iC1S8k8uO9h48xScfK+M47VF5HP7tWqrpXdv7u73vquu/S13oSa1cSHx3YJpeteXiyZmtZrUSRXs&#10;PQhZCPldDhuDnB5GKPB+vDxf4b1K28N69DNcaXfz6TfRXCq/kXS87JFB6FGUgHG5TViLTtPutW0v&#10;WrPTo/IvpUlmjWbcIp0Qqrrg4yq5U44auL1PR/C/iTSfFGk3Gji31C31pLTWm0tpIZrxYyslvIWQ&#10;KWcJ3GSAMZI4qm1G9/62Ko06daKjrpy62Tt7zTutL9t97K9tus0i21rQreGOHQZrcacvlzada7Rb&#10;XeVyXiyfl56A9OlcP+0LqX2f4ax/ESy0+6it9PkNxc3EMQ32So3zu8eDuUDOcdua9Al1PVbWTVZI&#10;tS+2W8vlyQxtxJBlOVB7+vIHeuP+HsvjTR5PEXg34n+I7HUNMvJjNodwtn5ckNlMNrQTcbGw2cHr&#10;g81MkmrXNsHLlq/WXZ8ri2ru8k90tHqr9fxWh0HhLwl4c8HeDHtvAyXEWna2v2+OexvPMitpJIw3&#10;mQrIflVj8wTO3P1q3qF9qlr4Kt9Rs0e+8hV+1R3FkVnIA+dljXo/8QXoc4FVLTS9Q8A6dpPgy209&#10;r/QWtJLVZZZQTb4UlA/qhHyjHIqPWItP1/QtS8E67pdxH5lrGWaNpEXyCQMLKh4YEdulU5c0mYv9&#10;5W55PmTle+7ava71vfurrv1uamvSn7NHqVlGzfaJojGfLK+Wx6Bl6gHofQ02eeW78ONHqwj06bJS&#10;eO46I4OQQ2fxovI3vp7rS4HWW3tI4jJGzjcEIxvDA9cAdR1Gan1a1iv/AA7/AGB4hMcc1/D5HnN8&#10;6PJj5SD6kY9KWt2c/uxUV5/NLfb0/TzMnwtDf6j4lTXbnW7K4u4dOMF7a25DK6F8xzsM5yBwDgcV&#10;rMmsX2nW8xWS3vGkU3jW7LtDA9CGzujYfj71xXgvR/A0v7Qba7Dp/k+JNH8KpZ6lNFC6pPbs3yqr&#10;A7WwRnaQSO2K3hLquk6Rqd1qFzJfWl9qNvFpslu235WO3OfqefTFP4YnViKX71KL1tHRq2/Ra2as&#10;7pu11bsaEug67DpFxb217FZ7bhWhWSAuiqGyy4zkZGRnPfNcfKbj4ex2d1qV3aW+ltqQiLx33kxq&#10;kj/eeNwQzbyBkHvmuo0iwm+HfhzTfBeh6hJJbwRrHH/bl29wzRhjuBmPzEknGWzjgdKo+MtO8Dap&#10;bafpvjjQ1ltrzVljEM0BkSGcn5VzzhSQCD04qZRXT+vzHh6nLU5Ze9Bt7LVpdbX3+bV77l/xm1j4&#10;Murjxbd6jewxrC32jy3LRSccB16cY4IxWjLpmlyW1jqTXMISZkeKabaQzMMryeh9BUHibRofE+n6&#10;l4YvZVnt2tmiuPm+ZAw4/EdQfUVkeAfDt34S+FGnfDrxdqTa4+nwrBHfTIFkuow2Udwf4wMZx1xV&#10;bNmEeWWHjLm99NJrvFrf5dn0atotDxN4M8QxanHfeH/ES6XqFy8MNzdWtuHaSBZN2CGOMYyM+hOO&#10;az/HHi3xB4P+O/h/U9Ts9RbQbzTJ9Pult7dpIBcbkaO4wgJBzkHPRc1varZaNo32PUrjVYbKzsdJ&#10;uFuLm8ysflkj5i5PybW557HtWjqdrqEdlpp3K0kFxG3mSHehTH94c4I6NSV0m/8Ag/1uaU68YuPt&#10;EpJqUdrPVW311WjW9rmV4i8BaV/wnzePNBhhh8QSWKWr3sjcPAH3CNsclc5Ppmp9c0LxHrF7aXlg&#10;1vJYRkN5SyNHNHID8xVwdrIR2OKfrFxd6b45g3WlwNPuLJla8WQGOKRmACMnXJ7MOBUMEureE475&#10;7Gz86aa48w2Mz7Y1bgZUj7qn+dN7mSlWcYPmTdklftta99Lfh6Mm1jV45pLGW9t2YecWnkWH5otu&#10;cxsvfHXPoKjTSPDWo+OrHxFHbSR6tHoM0Fnf28zpE1tLJuMbIDtblQwLAlecYzWtqp+0PDdwXH2Z&#10;lkxMssX38r098VXaS+07UIZ9ZtE2pH5PnW67Y2UjrjsAexqruLM41LR93R2a0fe+nn5rqjG8HMLq&#10;DUrB7SKOCPUCIYJJA20KAS6kdASSe1SxahqukSaxoWqXq3SrIs8TH/WRRPgDjuB+tTW+m+GrsSWd&#10;3aMBNOI2kSJo2Vjzgkewxn0rJ8W6B4/E+san4VvLWS8uNBe20i4kXMQkB/dCRc5O3uR1HvWex0x9&#10;nVrNSaV7b6dVrfXzv+p02hXYa/miuL2No1l2WrbQvOMHb6Vg6xq+t+GfEGnaLqWmyXFleahMiatD&#10;N/x7zBQ6xuCOUkztz/CV54NWPBs+u3Pg/wAN2HxGsLG31ySERap9hYyW5nVMuEfAIBPzDIyKLTUp&#10;TfLpVxa3UlvfMx/eRNJHEysd6Fv9rgr9SKqW/wDXkZxj7OrK6TSuvLS6umu2r7PruaWvXf2PUrOw&#10;kkt41mYBi25XVs8YYfLj2JBou5refWoUebbJLI8VrdRkMrD0OO9WrpRqZjihb9zPaMpbbxuHAHsR&#10;XN+EtVkuIk0zxL4c1KwurFmLC6hVorhQ2PMR07kc9jTfxWM6ceanzLdb99b62+Wu/maXiLUtR0vx&#10;VpdjYaam29vlS6muoXMJhCHIDLnbJnG3cNp74p2tXlzffatOCi2kt9SWO1uDGCLlCu5k9jxtOetX&#10;Io7yykj0Oe7a5jb99bzTNumTDdD/AHh2z1rL+I02qabpFnNYXbW95LqSpDcR2pliWZgWQygcrH8u&#10;0t2yKT2YUuWVSEFa/fX1v92jWv5GX8RJb3RPGOk+LLfQY7/THZIdUtdoV7LfkeeuByBwpUYAzmtH&#10;WbWHTbpvE+lxqvl3sKNJIHxGuB82P4gwOPardz4qS8+H9h4t1DTpLaC9sY57y2xva3ZsZU4+8M8f&#10;TFVdP8J2ugndo2qSPa3yhHt1k3IpDbiy5zg8/hU/a09f69TaM7U0pqzjePk7PVPpdfirX87PiPWY&#10;/C2la7r1zbQrHYxt5Rlk8tWVl5yxGAOcZpPC1tZ2XhDRbHR7mGOzurNEsZre7EirJIpyodchgOoP&#10;TIp9qJ0sJtK8SQSXh+0MimaMN5kZPB44IxWZ41udQ+Hui/2h4PR3h0HT5tRm0W1sw8moWkcbl7eJ&#10;cgCTjcmMcjHeq82TCPtEqK+Jve+jsrL8Xv5u9kcj4k8AeG/jBqel2Nz4q1DQfGHh+G4vfDt7ppa1&#10;vDpIlEZRx92VS6/vI+QcqQOa7zxJFeeNfC/7i6ns5Jof9ZH7jDEY9uccY6VS8L+JvCPxC8K+HfiR&#10;4eubhtP1zRbfVrGP7s0SOFdI+eUOThkJ6irf9oaf4eubi/WK9+xxtJPPNHho4WxkjHbPOAKLOMeW&#10;X9f5G9atXlKMGneDdk/su+sdl16a2d7bkLvf6LpC6TFqqXVumlpb2sbxn5lVcOxflt7Dt61Q8G+I&#10;ktdaHg2DQdVt9P0/S4Z9NvL1evcwktyx7bvwrR8d+f4j+Gt1qngl/O1JrX7Ro6swXe3XYc8YI9a5&#10;34n/ABf0/wCH/hXwzqGt/D3U9Yj1jULPTGtdHgEtxazSfeJjJyyDac7cnA6UWk5WQYenPFR5IxvK&#10;TatdJppJ3tonpda7vmLfhHwz8QfhtrXil5PEkviHS/E2pHU9Pt787ZtHd4wr24ZRhocqCvGR3z1q&#10;t4BHjiXxNqPxGudGuNLXXrK1tda8N3V8kqaXdW/mIbiLaMMHQozHPzcccV3niZVRIrxY45LWH/j+&#10;G3k25Hb6HB+gNV7vTpI1mN1cf8fDBTcQ4yf7v1wOuexoe9r/ANf1oZLGupGTnFXmkm7W0VtLKyvp&#10;Ft2vdJ31lfnfAWvXtv4ij8L/APCJ2+n6XcW8rfZo41XyZy53MNpKtHLksOhGSDVHRfFvw/8ACnxD&#10;i+Fl/p8/h97O48vQZprFodO1GSUFxBbTZKtKuGzGdp9Aa1NAvorb4i3+iC5l8yHThceWbcmOVMhQ&#10;Y3JwpyD8lUfHvhvw78SEtYtettQm0uz1mz1a3uLF9ipdwyHbl1OQynqCMYODRBRVub/hjoXspV2q&#10;iajKK1T1u9nZ7uzat1V9b3Z2mq2f2y/h02WHcpYT+YqjMUkfQrn1PGByKzTpBvdPbTrsZu7Nv3y7&#10;CiybjvJXHbPoTg1mWmo2t142vPDdzrd9ez3C/wBoNpupMdu0MADbuAANrYymT1BrW1F0tfEemWFr&#10;b3G+2bdHNu3YVzh1Pvj17dKNLtnD7OpTtG/S+3l/S7ddSoD/AGV/aGoRSeXYJIWijuM+Uz8b3Rge&#10;AOR/vVqJC17YtexXKyWd1asTtyuWP3Wz1z71RufDOn2tnfW2iWrvYX2otJqdrHNx8wxKV3fdzwcD&#10;HPNUfhd4QuPhr4GtfCthr0+r2ZvpmhutQ+WaGNyWVDydwX7v0oj2f9f8Ac/Zzoual711ZW3VtXfo&#10;01876E3hDTtT0m383UtbkvI5rgRiG6WPMC9NgdQN65GRuGeadr1tdrZSW+vQWkkcl5tjZSRugOTs&#10;fOclT83HoPStK3gtrx7kXgVY5WXy13fxLzke+ap3cN8uutbXM3mW9uTPh4sgllwYm9QeoNFvdsJT&#10;cqzk9Ovb7rfd+O5X8T/D7SvHvh6HStc0+LULPyow/wBoUM0m0h4pDwMsrAHsQRmoTeaj/Y0dtYav&#10;HeT6VeRJd/bHDymPHzeYSeWIz7mr+jfZ9N1mz1GO7RodTiNmFhk3RrJGSQAegP3l/Ss6fTtbsfiJ&#10;datbCxSxuNOMUkwizK8ucqXHQqpz19e1K1loaQlJrklLRXkk9r3s169NOyE+F1j4s0j4bf8ACO/E&#10;HUI9S1FZbhluLfJaa2eQtGcNzlVIB9CK1LPS/wCw7Zb3StSZlR1+3W5YnzTjjap+4SeW9RVfxP4b&#10;sPF+nNHqNkk1xHbtbLJBmNmicDcoweFLAHGe1UppYNC8JRajqVvdSx6XdG8tPmLOwijKqjY64G7g&#10;9cU5PW7+8JP28nJPWUneKStr21/RW+RV8B6h8Q9I8bajYam9rqXhu58qHR3hkIutPuY9xuFmyNrw&#10;srI0bKScqwI6VpeOtdn8F2l94vhtWvLaxjM91awqTLtGC7KO5C84HJqGxl/svwNpfijw3Z3EjSW8&#10;IhhkyGMUrAkyj2BHPbFO8H+M9L+IOhTajdeF7nS7yO+lsdS0vUlAdWQ4PIO1lIwQwPOaLvltc0qL&#10;mqutyLlTUZW0vbTVdG0t0t9Xq9dfTNT8Oa1fQ6Jp135n9p6Wmo2DR8edEcHcB2YZGVxkd6lvVn0+&#10;/Sa4ul+zx2jGYtH3yNpx7c15z8XPCPw58M+Dl1a/0GS6hvfEVvBZW32qWCaK7lcIvlyRncgJHOPl&#10;IHNenaosLxHSBIsjqFgl3NuZOnX1+tVry3ehjWpU4RhODbUrrVJbWvZ3fddEr7N9M/T9PFxqE0Us&#10;okW3maRFJDeQJFHy57ggbsH146VneH/DNh4f8a36pb26zT+WYpo4Qkn2YLwCR95QxPXpn3qr8CfF&#10;WkfEPwnJ8UNMgeFdRvLmyET5VnjtJngG9G+7IrK4OMjGPWuvjt0df7Qh8uQCP9ztHVcdPz/Cly8z&#10;T7E1pVcLWqUZXVvda7NPVfJp/rqcvd6U2oXd1q9tYedLZR+RZzwyjMsbHLBWU8YPUGse2+LmjJ46&#10;k+EfiuDUI9U02OOe1vJrUPDqqPEzsEK/deNcgqcEnGM5re0TzNN0u612G1PkxyO/2dIymCpzux6k&#10;8e9SSRtqsUk7Issc95GytLCASu0MAp7EHjPWoWx0RlTvKNRXSVk07NPT187rrfRppNXtKbSrrSId&#10;It42l02/01hbK0LR7YimDEQcFThuhANcb4V8ceET8b1+D7as0V/pukNLpdoC22aFVVGibIwJEBBC&#10;gn5Tkd67ew1mHUdSvtDjnzeWcaSNFMfmw4O1/cHBGfUVjeMfCVrPrmk+Jra9TT7rTZ8SahtUmOJ1&#10;IMbEjO0nGDkEHHbiq6aGeHlTjKcKt1zRdtdm1dN6a3Wjstb6a2L91aPcNfafe7pLW/i8iGOTvkEM&#10;OeM4/DFT6Rbr4f0Oz8N2MMnlWMMUMTMowVHAU46Vl2Ov6Xq3ipfBep62H1rRdKiu9QXyyqzxuxUS&#10;Kfu5JXoCcZre1H7WbBdQt5PLkVhJIrfxL0xVW6nPU5o2hLrZ+W2j+a6+ZQutUhe8sSz+S8nnPJJJ&#10;DtIhRgAA3b5iPqKv6jcWVgn+ntHH50wYeZIAvmlgFXJxyT0Hc8VgeMbu31S3fQtT095RJZiW4jhO&#10;H8sSKSB3xkDOKla80fxj4ZGpapNDqOmatY26x29xb52S7ywkYdudhBwCu0GlzW0K9j7sZO6V7O3r&#10;pbz30dttyf8A4kvh7VY5oYpkW6mae4jW1YlZMYy2B1+vap7ex+2alqGoJr8csN1araxw7AvlsMnd&#10;uzyT6YqbXLR57WHVzbH7datmOTduYNjDYPfIz9aybvwv4d+Ivg3UPCOu28zWt+q/bPJlaFm5yGR1&#10;5U8DkGnbWzCLjKKk21sm9HpfotNvVX203Ni30u4jt7e3nm3XEarFNcNgM6ju3Y1S0vWbq/0C41a7&#10;int5FaRGtpodpLK21WAySAeGBB5Bqh4A0zW9GbXre78dX+vxf2lnTrbUfLEmnR7AvkI6gF04yC+T&#10;k4zWrqMun6joEyhrqGK4iZVmhAEkRzgMo9QefTijToxSio1OXfVapd9dml37dNCO71GGO5+0T6z5&#10;X2O6+zt50ioszMgwrlsBjg/LjqfU1BFrF7Z+J9P0PUIpIfmkQjA8uXuvB5DAd815v+098MvGnxq0&#10;bwCvgrxz/Y9xoHjWz1TULW50f7RDfvCCYhOmRhAQTxkEkegr07xfrYk8SWMcdpPNFMXZmj58psZB&#10;Zuw60ny2vf8Ar+ux0yw9KNCm005SU7rZx5dFrZJ8121by6jptQs9X1DV9M8O+JbddT0/ZFcRSMWW&#10;1kYZUMBjqPQ021a5l0ibULrSI7e8tbiRFFqVYSdt6+5GeDyM03xPDo2m2bXqWarJqE0ZuLqG13M2&#10;3nc+OSAO/akn1bUL63uLPwddaa900K3Fk14xMEy5G/dt+YAjOGGcHGaWnU54xvFcq001fyT1XRu+&#10;+y+ZT+Guir4Ohm8KpqNxLZ2qmPTreZlKrGWZ+OAVOXK7ST04qxYeCPDfhTVb6TR7RrcaoySNDAQq&#10;+YgOHUf3sE5zkkfSsT4taH8R7GTS/H/wl1WGC+0/WIDeeHbxVa1120mZUmidzzFMikvHIvG5cEYN&#10;dRqeti6E0tpo0zGzuiqxyYWTg43L279e9NKMY2ZtUlUlarGd/afEk7O6a+JabuzT1Tu9bppYOu22&#10;i+INRh+HPifSvtUc3k6np011bsqpJFJ1Vx9yVTyPUe1dJq9t9vuJJmmaOSPAjuNxyrYO1yP4hk1V&#10;u4tZ/tJrG6vo5oLoP9lkWMpJarswVJGQxzyG4qOKDU5obWx0bxI0d1a28ZkkuFEhuFU9G+vOT1FL&#10;yMpS5oxs7W9ba7vbS9knpv5EOjta65Bfanaaqhmjl+y3UdvMGWJo+GUjqDu555FLa3V7pMC6bagf&#10;aNUmY2oZtuwjkrtbvjOfU1zXi0+JLOw1rx74Bt9Hj1j+2LG11K1uGdYbiFbhA0coUZjnMTkLLggf&#10;LuyM10Gl+IPDPxE1rVtO0e/uYb7Qr6WyvbO8iCPby+UpDZ/ulHUrIvynnnjFC8v68zedFqDnvHr1&#10;s0o726Xas9n5M12exk1SHQrvw+3lxR+fbXKwjyo2HVcj7rZ/OvPPi54p8ZeFfhr4i1f4U+CZvEPi&#10;izvLK7k0+zhaN7+3acK7xkACR0jyNuc8c10FtP4jafT7XUNJ1CbTrqzktNQF1hZ1aM4VmA6g4yGH&#10;UEVa1ptT0vXrG+0q+X7LJbiGSO4yzcn5SvPXsQe1L3ebma2Hh+XD1ouSUtnZt2fK7tO2vvWaa06M&#10;NX8W6Fqt5c+GzrH9l6xp+kx6grzRZa0WQ7FcjGCm/wCVhnPGPQ1ea31BNLm1c6vH9ouBAJHj+e3W&#10;ZV2uyr1Ckg5GePwri/2gNG1rWrXT7Lwd4o0/RfF2pyQnwrdToduoXFrKt1NYsR1jmhjZSD0ycV0d&#10;54kg36toUGjeQJlW8tLeNgrSvJEZJ4U/6aIwIJ6ZIqpef9f1+noN4eP1eE6fXdPok4ptXWsXK9t/&#10;hknazbta7q1ot1HaXsP2S81KEx6bJHKP3+F3Eqe4U8kDJxzWnZGfWdBVdWsVimMOyZoZBJskxgsh&#10;x2PIrm9QsryXwtaaQdamvLe3tfOW+uUC3kBGCASo6jO0soB4wc5NHgaTxZoGnQwX+j2sEbzXFxqU&#10;f2ppAWdso8WRxuz8yt07UuZXszGdGPsLxaun/ntfXotLb22uU9Z8JWnh7XbX4naHLqU19pNo0d1Z&#10;WOP+JnA7bCZEAG9kJ3jjIOa3db1u28MXVrdyXztHZ20iXUMmC/kkgiTJwSBn8M81TmfW9Ws7u10b&#10;XbrTZtQhuI7Ga7QSLa3+f3fuUXGdvQrkVo6mdfvtCa3hTT7rWl0d45NwKwteiPggHkRO4IPOQDUr&#10;4fdLnKUnH2rva687eelrJuVnf8LE2kXOm6rD9pglEk8d5Ikzi18tlZRyrDvgYG4ZB6isXxfpV1/b&#10;sHi7wfdw2+rRWYRbhbUXBuLVX3NGybgWA5wQeCa0tBkmhvbO1mto4Ga3QyWm47rebb8wU/xITuxn&#10;2qv4ghkt9UXxRBpM27SbGZxFCoLKxYZVfdl5xVP4SKf7vEaPo97NO/R9LN6dvwF1DWdDm1RZ7ndb&#10;MLf5Wlt22P5nO0OOpBHPoawvDvjyfR/Gkml6fYS+INN1rWFFxqmnyRsuiZtzt+0D75VpY/K5GVZl&#10;7Gt7xD4hW2sdW1HTYmmmt9HfU0g8sfvliiMhiH912xt5HeuH+AV7rOqajeePYLHTZ/D/AI0bT/Ee&#10;hWdvMBe6FHPEEureaPjzIfMXcJATli3AxTS6/wBdv+D2OqjRi8HUnKOiSVm+ratbZ3WrWtnytO+z&#10;9WGnxEXRt9o+0KvmCQbgMDoR9K5rxDpOpWWhXXh/wzfw2t15m61W4j3RlXbO0rz8hb05FcN8MP2i&#10;Lyy8W+JvDPxd8JXGjR6Pq+qWdnrylzbz2tgA6yXKsP3MssD+ajLuSRFODkEV6Nq0Wp3+v6P4v0PW&#10;Fk02OHzriFcFbi3dMq68dRkMMYzTlExqYTFYDEctXa1094uy011T7fPW2pjfDL4r6t4p8YeJPh34&#10;3+H8+g3/AIZa3ewl8wy2+q2cigfaYXwMhZNysvUcZrpT4X0j/hLP+EwtreNbj7CbO4kXO4x796jr&#10;jhs9u9UL7VdBn0C0+IOmahGIY2z9qK43RMxBRu4G7se9XdPnvbS6Vbie3aa6jDx7flW4bHRecZA5&#10;xRzdDCtZzc6UeS6s1d7pJS311fvavS/ZGD4y1bVPDun3V5e3m2SNmS1khB3CLy8tKfUx53ZA6DkH&#10;ms3wZ8StN8T/AA3sfF/iPwvcafqdvrT2OtaTcW/z2+qIfLaSKQ4DxSfK8Uw+V0cdOQO01aS21LS4&#10;Z7YqyzPhd6ZZeueo4PBHuOKwfHGr6J4X0qS28cXdvb+HNRjitbe48tgbaYuNgY9lLFSvTaQc8VPL&#10;uu/9f1/w5vQnTqU40+T3rrbey0aStre9+91o+jSOPxFaeIIbqXxTb3Hh3WbRrS+0HV4dk0F06kAw&#10;SA8AgkNEwPPKntXFeDYfiL+zv4j8J/CbS/Dy6/8AC63tptNl1LhtU0K83tLHNcKAA9ptzHuUZU4J&#10;r0TxRof9r30ejeJLK3uLPdHc2OoM2WjvY/usR+oYHvVebUr+DwjDqPiPRF+3QwSi8s7W48351zgB&#10;upLDp9cVSnKN0aU8R+65XFSjLRrRa2koyTVnzRu1fvbmunYdrOqWGl2tje6lDe6lHJcLDZ6hZqJG&#10;uPMk+VD5eMquN27sB65zr2k0QafUdMv4LiOaY7SZAEdh3yBwTnGecVW0KOBfDOnXmmFpLeSzDtDI&#10;uC+eVbHZg1UdP1G3bRo2tdEdbdZoY5mj+b5JAXJC9RtclWB5HXpU3OSUeZNJbO3lv26P0JFstO1z&#10;Tk1G50xZFhme2vP327zISfnUY6gE459O1R+H7Kbwb4OttKnWG4tre8ZLNorMJ5UJc7FKjIbC8bx1&#10;9K1H0M6ZbfZNMi328lwWYRYVoeOWB/iyaj+xXMlqugJePGyKslrNJEGyQclH+pprmSF7VSjy3929&#10;7ff91rv/AIOhUuLvR9I16DSbfxFaW9xMkl5Z2FxOIxNDHtWYc/woGBz0GQDis3w3/wAJX4d8UeNd&#10;H13WW1rSdQ1j7T4ejnRo5tORrVTcWDEja8QYCSGQZ/1zo3Kg1Zs9R8LXXjuw8P65a6e2tXmjXF1b&#10;6TfBGuEhBEc4hyOUbcu8DqMVsaFo1vp+jW+nWV7K0NpEn2STnOxWbbE2c5A+6R6ULm6f1/X9djSU&#10;40abUle6W6/vXun5Wt53lrY5m1tvD+i22gzXXhRr6K3vI5fD0nleddad5yFXXdnIIJI442k+lTfE&#10;fV10XVNBj13QpNY0u+uls3hS3zJFdElo7g/MPkAXBxls4wKoeJ/h9qHiHQ7GxsfEur6XeW95FfJe&#10;WbIJIZo2ZliKkbTGwzGePukE881s/EObSNZ8P6faeMYobeS7vIfsyx8NBek/u/LyDyCcf1qLvkdz&#10;ovTdaEr82sk1rddmvvb0d76taq/MX/jfxh8OfG3i7WE0e613wza+H4bvSbCzZZbw3wLNcWyqSDjY&#10;AwDYJ5A6YrW8R6NpvxB+Cy2mgTSR2/i7TRFt1WNt/wBnu4irxNgh0IVyRyCrLwR1rb8NtoHjbS5r&#10;3TdSsNSVlaxudQtWDGWaMlJEkHZlPHrWbbw7tX0+3s7GSaxt2W8sryCQiKST5oZIhz8rBVzzlefW&#10;q1WjB1o8ycY8s4Wu+/KrK6fW6u3o9XddtjwzZ2/hPTdD8J6UhkstL0uHTklkui7oYo1WMZf5pMhT&#10;8xOeOck07Wr3RfDumXHiu5uJGgt45LlvLXLEBfmx3JwPrUVraeGPF3l674b1yO8Ol3D2rTQXO4JI&#10;pJeJsH7wJGQeRxWb4l1bwxr/AIbh0Dxchgj8RRz2cMNzIYiZ9pXyw4IKHgkEYz2qr9/62OWNP2lZ&#10;OV9/e79W9+tvT9TZ8IaxpHivwpYeLvDOqLe2N/Z/aLG524LK44Iz+XNYOtPPBDe+FNOulsJrmHzL&#10;W8mttywXBIARoz9+NgecdPritjwL4VtfAPgnR/CNtdyfZ9K09LdvtM/mPtH3ctj5sZxnqaj1622e&#10;Iv7VIc/Y42lSKTBilygHT6jpUyjdBCVOOJnyaxu2r26P3b6W7dLfLQS90u+udc0VHji8zT7OSO+b&#10;zMMmVAZkz/EpwwzwVJ9qoaZ4wi0zxHp/w48Q3omvLq5VNNuN67pF8tnLMODg7Tggc5xVsDw54dWL&#10;WnaaGNrGe42zTszKjjdKgzk/KBuA5I6Csf4f+EfC3iBdB+KzyaZ4k1DTtPuH8L+Krdl3fZ7n7yDY&#10;dpUrgZIyCCeCaPtaGsVT9jJ1L8qTS015nzNa3ta++t7N2TsdTqehxzWN9plvqV0v2xGDBJsPBldo&#10;MRx8pH3h1weawfCsGpwaRZ+Erz7RrGoaDYj7Hq+uRxtcXUgyGLuANkhGAWAAYEE1s6RrNxqd2y3f&#10;h9re5FsrxyMw2TMCQUU/h37Gs7RtQ1m58TaxJHe28ht9PjdtFWM+dHcYJwz5+6wwoA475obWiRlT&#10;9pGEoytpZ/PbddLO3Rd9bFfwf4303xXcIsFm1laPpiy3dtPbq8aFbho5IMglS3qPQqehqHVvD/hP&#10;VdPmg13QLeK6028+0KdOlb/Q5TPmO4jU8pJjksMcbh901Q1+18VeBvg9rV/8PtBivdYk02W90u3u&#10;AFFzqbLnypvLGMNgIWHJKjNbPhXxfF4sitjfeHFimvNDtZ9Wkhbm0upE+eCReHVQVyrEYPTrmpWy&#10;udUocl61H4U7aPXS3zs07a31XqXtOvNa8NaLfXeq3EV89mwdY7WHb5keODz3xg/pWP4J0HS7Xwxq&#10;ur+FfD0en6tr2pNdapcX1osMl/J0WaXyz+8+XChuGIAzVrxL4t074c6Vf6t4t1Py9HimjSS6mjPl&#10;WqMcZYjJC88k8DrWk93p+kXkmsT6l5ljNDF9mlCb4yOoOV7MCMH0qrMw5qkabaXxNaraVrPlstN2&#10;m16eQyz8GaHYeL5vHltrt5Z3ElisOoW7Xh+yyLHgmVom4Dhfl8wYIUDOcZrE8fa3deGvCNr4m8Qa&#10;PcXUbY+0C3bdJCc/u3O35WxlWDA4IU1uaXoF3Ho9xpOs6o2pOZbto5LmIcwygjysD7yhW247jFZX&#10;gu/0vS9bXRZbiGS3W1ttIt4WTa1vJAhbyXHToUI7jdjpRJ3smOnL3nNvn5bfNLTR7rTXVdPvqfGL&#10;w7rx8KzeJPhxdpc+KLVbO50y8kvHS21OWI4RbhkyGjYMx9MkZpnx3+KNz8N/Bem+N38JLqFu19a2&#10;2p2aysJrYSuqu6MAQdrHuACO4qzo/g7VvCnjeO80ZV+zwaEbeaC3ysQ/fGQKkZOOSx917ccVr+IL&#10;UT3dvrdrqklvb6eGnubdQPnVl2459Cc88ZFNS7r5GsKlGNSkp2nGN31TaaS5XbbbTtfsacDaPqwh&#10;1DTpPOtgoKSK+ME9mXqGAP4VmeDYdXsNIh8OeI9YuL64sppnF5MmHeFXJjLY4Zgvy5HUDmn6XJPo&#10;9sqXTrI00rSzyqg/eqAMFvfGKr6L468K3viiO3j1GazutTv59OttPvYipvriCNpWMOepWNWZiOqg&#10;GiOpx8lTlkoq6Wt99r+Xa7fTS7t0ydE8R6ZrnjPxR8NNZsLm1la3iv7XVPs+La+jlTaWgk5G6I7V&#10;ZGw2Tnkc12VrYebp1tZ6nFFJJHtO4LwGUYDD0P8AjWWuqW2i+LbjRNQVFsbrT1v4bllCx+Z5/llC&#10;3TccggelVdE8VeCYfG7/AAwsb6ddQsZJpvs8qMy78B3QOe4Dhseh46U46f1/XqXWjKt71OLSST01&#10;2STflra62XdKyDX/AA7ANZ/tKHVGja4hZLrS2wyzIDnzEXqSO+O1dBbW1wt6l4s6vbtaqm3+Ldn7&#10;30xXC/GjRJNU8f8Aw9vl8PahPDpvic3E2qadMEbTl8hl3OP+WsLk7HT6HtXc6bBeJf36XGp7lkuP&#10;Mt1kj2pbx7cBBjquRnnnk0WipE17/Vqcua90/l71raeietnbys3wviTQ9f1nxPqHhmSZI5LZodU8&#10;N6hb3kkNxa3snmRSZIyrRCMqQCDhiQQRg1taJd+INMmj0XXru+mj06KK3W+umXzNRaNcyTYUAbmH&#10;XGASDwK5bxve/Ff4ofArVfEXwo8P/wDCP/EM6fdWml6TrzIqwXQkMaSF+QUKjzUYHDZUHHNR/s0f&#10;Fv4ma14a0n4f/tEaHaab43tbdLa8NrNvW8nij/eP0wJONxCZXDZHFHL7t+brselUw9aeBlP3XyPl&#10;lG651ZayS6wdtWrq7b8zqPE3iXxNZ3GjnSdNtr9dQ1ZhdN5jL9ntwuVZOD+8PQq3yn1BrJ1X4e2N&#10;58bE+Iul+GraDUodN8rT/EFrcPHPGzgGS1u4l+WWFlVdrkF1OQMCq6+Ktb0/9pG68Han4P1ltDXT&#10;I7+28SWunsLK3vWyptXkX7wZcNz0biuV+KXijx94D+NHg345eCdIutZ0PVtH1PSfFGj2rlXleJGn&#10;tjEh4ad3Vo1zjI4zRyS5rNl4XDVudQp2i5U5NO9lK6cuVu6V2k42ejejTTuepeKYf7eGvaBcxzaa&#10;s+ij7NrFuqylW5XlG4YoxB2nhlJ6V4b+wpP8a/hx8UfiN+zr8Ub3Tb3R7LXv7Z8L6nbRyxeY1+DP&#10;LawRsCPKRg743HbuOM9B7OnjZIPG1v4Y13TltofFGgw3WhSySEST3AT9/Zsn8MiKQ4I6gN/dpnxO&#10;8D6b4y8I3nhi/wBV1TSlubdrG31LSpxHcWRf5VlikxlGHJDdtxz1pxqNJpPe1/vv+V18yMPiFQwt&#10;TB1oLlqqNnu4tNe/Hq2rSi1e2rWj0OscKyzW0yYj2EsJFyCSayfFVnFHpR1a00e4upLaHPk2SgzS&#10;xqMlQCeeBwM07wZc+JlgutH8TPDMtjsh028hkzJd26RhfMl4x5pYHdjjJrI8O6zr0Wt6XpOoanDc&#10;TWtrO+s+YohkRZDuhIX1GNpx9aiTi4nm06Mozk00+XXfdWv+lvVpFnQfGfhnxX4Zh1OK4S4h1Kx3&#10;ozwuv2iM5/dlcZWQAHK9VIq5bWdvP4l/tTT9Y3RRLFiCGfkKygYkUjJAABU5zkkEVB4Om0DUbqZL&#10;ZlhuZNtzNZrhWAkJKuwHSTOcsPvCsbxU+r6b8U9Fg0vSrW8t9YNwb6MzGGa0W3j3GaJsYlLyFFaM&#10;kYHzDPNCvypmvs4yrThC60bs7bWvbotk9evTojWggSS+0+61LYLq5E+ILho9rMGO3YDyCR0IOfWl&#10;+z2dlqMei6ZaLa29xE0K2fkhUjP3yQOmfatm5a01BkkvtPVyiqW3KDhmHb0IrhbLRPGOlabpekTe&#10;IHvrjT/E7PJc3kAeR7Q7jgE9gGAyMEAUpe6go/vk7u3l06tP5aL5+p1GvWC2Gn2d3pUQlvo9QW4t&#10;FubhgIScLKy9SAEz8o6GsPRfg94J0ye1v/D2jfY10nVLu80N7OTb9kaeXdcxrg8rKRudTlW9M4ro&#10;oLzRNcvtR8LLc2rXumxs626TZlhSRSEm29QCfwOMV5v4F8HeNvgz8O9WsfCniqXXtUutek1NbDxM&#10;zxxrM6L5y27JuZYpGBdYjna7EDAPFe6tWzXD+0dGUFU5ZXWjvaSlfrskk3vo1KWuuvp2r2RudN+y&#10;6jqE376M2808LeW22TjcPRhniuQ0nwX8S/h98Ib7wx4V+Ic2uanp988+g6l4m2ytLHv3GzmeMA7A&#10;MoshG5cjOcUn7L3x88B/tUfCeH4x+BNFvtNE2qTW+qaTqg/0nT76LCvE+OPu7SCOCD65rpNKtdBs&#10;Z9d8U+HtaluFurnGpwLdGSKGeNdrbU/5ZtjG4Dr1rWUZRvF9DOUcTgas8NWjaUZK8XFP3k9n2Wr2&#10;dmvkzgfh7o1j4Y+MPxA+Ll1dJa/aNH09te0tZ2d7SaKIs5I+7IoU/fAzgc16PqFvrt/4OkfwdrVv&#10;JfzadI+lTXvzW8kzoTC0hHPl7iCcfw561iaza6Dd28Pi/QltbxriUBrqKQNkhdrrx1+UEbSTV2LU&#10;9JtotM1fStdjt9OtdsLR8JDIs/yxgg9MHp0wRjvWMZdG/wCtC8VOWInGpbVKK1V17sUku/Syvr32&#10;u/M/2dPjjHc/G/xN+yprPw817QLrwtZNNoc19b5sby3jZRcJazAYeNWcSoGO8Ry7TyhFev64n2vR&#10;5rS5ijuIZeJEkh3CRO67e/FU/EVhdaW896FuHW+voRdbZj/om0bQ8Y7A/wAQ759qyW+LOi6L8atN&#10;+C2saXd29xqmkzX2h6q/zQXUsTYlt8/wyBSGAPUdOave6St/X9egsVy46v7fD07e6nJJ31irzkr6&#10;67tavd3tth+Kvhp8PPH3jH/hE7nQtNvtHj0FRMtrekTWpEitHGUB/wBU20YyBgrXealBDJLFdpuS&#10;502P/R5GOEkV027D/snj6EVyniDwtP4U+JNh498GeBob/wC1H7F4iktnEVylq+drjPEqo5LFTyAS&#10;RWkNc1qx+Jy6Nq+iwroLaep0vxBFdbtrLhpbe4jbo3dGGQR71Kiop2Vv6X6jrSqVoQ5Z3iot2b1v&#10;tLS71a6buOtnYdbadY/Yb7wTr/hmZrGzFs9ut5EskE+CGBjJ4yr8L3GARVL4f6N8atPtNYsfiQ2g&#10;apdQ+Kprrw/qmmtJGJNPkGUinRvuXEQymQSrjB4rL8Paf4l8WfC7xFoDW+reFNSj1m7exW/uEvVM&#10;fmh4biAngwuOVQkFCzDjAqh8E/E3xX1Hx54q174l6Nb2+n6haxS+EYY5wtxbW8ZKz2s8f8TiUbxJ&#10;ydrAVPuxbTf5d+hu6NT6vWacXytXT3b93WLvb3lduzasnfaJL438at4e1CbXPh5Zww+MNa1aKwg0&#10;jW5jax6i8IBeMSAFc+VuKMSMkY9q7SOzs08c3n2XR7W3vJoBPbXwXLncoLoeOPmHIHXrUkV1J4rs&#10;5xc6ba3FvHcRtbzqwbKgZ3jI+Vw3aoPEhtLhtN1G6tZVvrW8VoXjwrBn+T/gXGePSj7N9/1OWVSM&#10;oqny2dmm73eysunuq1rO9ru7eiXHfC39om08a/GHxH8FPGvgq70e9sZvO8MX1xbyPa67YFF3yJNt&#10;8tXEm5fLJDFQDjORXQT+FNL17+3NCv8AWk8S6PeWf9m6lot/Itx5ZlYuUlGPuFCAM87R3wDWprl/&#10;a6Ja3Oj3xgj3MZ7aKFhuZAw+Yqe5Y4yO5qjYX/gjSvGem6TFqcMGs+NbF7y3jVRHJeR2irlwp5Ow&#10;Pt9fmqvikazqU5S9ph4OHurRPmV4pNyTteOicnq7O+ttFH8Mfhn4N+FfgiP4ceBNJbSdL0e4eWzs&#10;4GLRws5LMqbicJk8AcD0qXW5tWsNGOqWGkR3l4svmtaxyeW02OSydidufl6ntXT3EMywzsrrJmNi&#10;qyDgNjp9Kw9d0fVzpNre6ZHDFfJJGW+U7VAPzY+o6UpLQ5o4iVau6lWV3J3bbbu3q7vfV6sp+C9H&#10;l0rXPEXi7T/FWpXi66ltdppOqSbotNZYdu2IYym/G5s9+ap6R4ji+NvwiudbstG1nwvqGsWd1Zz2&#10;upWqxajpU6l4xJjJVgpTzUYErIpUg81RbxN8RtN+NmhabpGlJeeF9Q0+4GvTOFS40663r9myM5MT&#10;Lv5GcNjtXbeIlXUdJlNsVWS6X7KrliM8naM9iCOPSq5vdubVuanUhOVuaXK001oo3jyyVvJPVXsk&#10;9eZt0fAfiaPxJpxZdVWfVLGyt4tVtmg8mUvtwJnjJyiy43LyRyQDVf4mXLeHPBd54zltLia40W3a&#10;6js7WYR/bjj/AI923fKQ3ocDdjkVwfxB+DWoXv7TXgr43aBrM1hd6csun+Io4Lx42vbORP3KMoys&#10;wjfLAMONx5Fa37Stn8W/FPwm1/wd8OYNLj1DWNPvbGNdSyYwrR4WUMPu4GT0NOPJpFvtfy1sbRw2&#10;Hli6Eqc1adnJPTl1acbrdWV01bRrY7DT7mHxd4P0vxeNMvbGSa1juPseoKYprcsvKyL2ZenpWLdR&#10;aPqnxLt/DfivwdLcSabH/bOg+Jp7dGtrO6LCL7Osmd8c5UlgAAGTcCSeKyf2dtN1rwP+yp4X8K3i&#10;sLvS9AjtPPu2e6LOg5dtx3SAkcc8gitTVPGHiHTfEHhMap4O+0afeXHkarfafKGWymaMskrxsMtC&#10;CACw+ZGYZGOal8rehLoypYqrTpu6i5qLvZ2V7Na9UrWu73trfWfQLnxb4dfVB4ogF1BJdMllYq0a&#10;m1tFJQMhHDh+G2nBXoRUGl/E9dKsP+Lo+FrLR4otcOmaPfWeq/bILljjyd5CBoJGB+6wKj+9zXZX&#10;D2l5YPK0cFx5kbGMwsD5i99p/D86o2t3bw6Pb3Nrp6tBMyfaEWNQUz1J/vEcZ70kuXRbHNGtTqXc&#10;6era2bVvTpe3dO/rqc7e/wBip8Rm8DPqeraddXSJqel3E25bKaZfkNukpJG8feaIYJXnmm6fZfES&#10;0vLu98UX1lren3c1xBbta6YbS8slY4SN2ziZVO5Q4Ckggnpz1N/pmkeKLH7NdWtrdpDKs9uk0Yby&#10;J1BCSr/dcc4Yc1Vh8QPpjf2V4i3QyLaiRLiThZiDg8/3ge3em49BxxEpQtFXdknezfqnuumnl1T0&#10;5zxVpWkeJ7bQ4tYeRZtNuGguPOsS32sdMc8hFKBg2Cvrg4NWNU1q60TWrfxVZatLeafNayR6vFaq&#10;ZWypwJIynRkz8wOcgE9RWzrFjFAtjq2k3EvmRXTXLRht3nqU2S5z0G3BOO4rKL+H/DLWPjvSEaHT&#10;LwpD/osOUUM3+sZcfLk9W6+uc1n70X933f1ubQqKpGK1a1SXm221to3unrt5FnxHaotqottTjmj+&#10;V5bpmO6WMfxErjkcEkY9awvGXidn8Hw+N5/FGsabpa282nazc28KxzWW5gsWoorA5aN+4yGVskEC&#10;prXxrb+JdYvNCtfEtjDd+H9Ua21mfTlEn2WN1Dwh0IwrMvUHjHQ10MF/odrrU/hPUtSs5Y9WjP8A&#10;Z+k3UKKki7MSRoP+WgI+bHUZpq/MEVLD8vPG7WtvLr0a1TUk9lZNra8+taTYalZWujeIntdQtXSK&#10;JnuVXF7MRgPjpk43ceprhNa+EGjTXWj6jd/2pNY+E5JJtJh0/UJkurNyRxgMFubdgMGFwSNoKmtC&#10;+TQ/C3iPwjpGi+IrGHRLnVHhurHUZCxlmlhYWhtmf7kyPG2AD8y5GM4rb8Nr4wd28L+NzaNd299N&#10;La3Vju8u5sd/7rfu6TY++F4U4I4oV99v6/IqnOthIqdOdk7vs7e9F6d7b26SW6ukar42aHSdK1yW&#10;1+3W+qSRw7bdtsm5jgkI5XkdSMhgAeDUeo2HhvV93iCwtbK6+z3TW11PyjqFGG+bjDL78Eda5dfF&#10;b+JPi1qHgGTxFcWsfhXX7SaRJrUML1JLdmC7iOV3dW6g45rpNMur6CPWrqfwxb6Rq15rQ+zr5nnr&#10;qOE/dzMo/wBWWUFSDjkck07bp9Anh/YRTWjaT36Ss1fb7Lu3G9uq7O8E+F4Ph34Hh0DTdY1LVrbS&#10;YZPsdxdSfaLiSAsW8otxv67Qc5AA5NUvA3hSHwv4z8X6va6o95e+IHtr+7/ebftMCReQjCPPySxg&#10;eWzYAk2p3BrR0K3sdA8VfYPD+lQ28Oq28uoT2sbMrtccBvkbgZHYcA1Rh1fTNSdfHseo6TG0MMia&#10;brTKd0UJlAMD+oWTOQf4mz2zS5n/AFfXZ/5fMnmrSdTVvnSu7au7vZpf3o30fmldK2TZahptp8Db&#10;GLxb4sbxlpMNv5i+LI7ONxqEfmkLlUJ2yrwp2jnYehyKX4teL7jSdJ1C1ntrW30eTwxNcr4j028D&#10;31kUjyDJZlczjPRkJPGGFaOt3OheAvDuteItV0TzPDsOnz6hfW0NuGggeE7yiQAZDk5bK/ePPWjV&#10;vDWneNvDtj4o8DXNjby6hpSyWv26F42CzKJIif4l+bG5SORkVVuv9dzohOkqyqzT5XJu+yu7PZWS&#10;krduXb3baHMx/HzxJ4R1T4UWOleCJ/E+i+PNsOpeLtEtnRNOXyQY7iWADKb3xuJACjPpXcQ6drmj&#10;fFWCfRdL0r/hG7HTpLNvss0v220vJZRIcx/6trc9d4+YMcYxWLP4J/4SCfwj4v8AiVo1vp/ifwV5&#10;uoyy6HdSx2aSGMpIF243xsoyUcEYq9reoDQ4oPHemQy/aHs5LfybWMT+e0itNHkjHHyjGSB83UHF&#10;Dlokvn/X3dv1FW+rzklRik2pKWt025S5XdO2kWkmkl/dte/Hax8S/h38EPiLB4a8MeB9f1aTxxry&#10;peWvh/T9zaHEkexr2QcM1rk8tzsJODgYrp7TXv2fh8crqHSPGFha+NP7DSS+jXdG15YqSVlZ2UJK&#10;q4PO4le+KTQLvwf8TfDfhH4t2tjbajJCqzaHqixmOe1WRds6D+KMhg6SRng7OQcU7xm/hvXvFK/A&#10;jxBbjyfFWg3U1h+6+WREAE8W7Hykq2RyCeaLxlpy+b+/cuo6c58klNTUZRm+bV8r1umtVGKV17rd&#10;nd3V2zxNrg+Fuh6x8TfiBf2+rW9hey3/AIauIbdVntbZo90kCSD742qzDpkDHPFb1hZ6bfeHLDUv&#10;CcFslvqUkeoWrOpWJ45Bv34XG1mVvz9eayPFHhXwRqGm6D+zVcvCrX2hTQaKt1ubMdugXPvgEZ5z&#10;iuC/YN+OHi347aH4sfVNJ0Wz0vwlrQ8NaXa6TcNK081up864bd9xXygRPRWquSUot207+u36kyw8&#10;q2WzxUP+XbTd9E4N8sGo93JSvbrzNnp2ieDLLQ/F+r+N47GeC41pktdS+xxgC8ZeEupMf8tVTahk&#10;HVQuRxXPfEn4p6t8K9c8L+Htd8OXOr22vaw2n3upW0iwPAm3K3XlPkTleA6odx+8BjNZkVj8Q5P2&#10;iY/if4I1DUpNBbSv7J1uyhZLqw1BYZGOzyt4eyvYW3fvVDLKrBSMiuk1bU/DnxFi03VtDddS8N+I&#10;LVxFrVrcIwtbuJiEbypP4gQw3DBVlwalpWbTv/wf6/rVCVP2daE61qkXFX6cr5WlFvo0k3FXd0kr&#10;XTSp+JfCfivQ/F+q+NPAWj2Om6ve6SkWoXVrapJ9u8l/kdlCjzCV4wTkAnHauge+vzrVvd3UunyW&#10;0dn5zaWtmRIk5XmSN2+7znC9Tk88Vb02bxB9hmivbyO7W3ZBBdWy4kOBz5idN3sOtYnju78QeBbF&#10;/GOlw/aLb5FuV8xFeOEcnPmEKwzkdQQWGKhK2qT1MIyliJRpPlvsn30SSu9VZbdVsiwfDekXeq3f&#10;ifSCVvptMQXFteRgxvEGZgXX7wPzOnmL8wVmAJHFcD+zh4L1b9mj4Bx+DtSl1TVtJgaSPw5Z3FwW&#10;eC1mleWO1YgNh0Z2iD/dZAhwp4r1KPQrLxDeLrWr6cmn30EZi0nUPL2zQ2sgV/KcdOGUhlORxkYr&#10;k/hz8QPiPrt3o11r/huTTI7qyuk1rSdSt2jubCVLg+XMrLlZIXjxgg9wfWq5pRjvpp/wNPK7/A1p&#10;V608JOjpKN4uSbs/dUnGzXldX6N8vVXg8Ap4e+I3g7TfFHwt8R2WqWOj60ZLaG4tB5ltjIeybbho&#10;pA2eXUH1BHNdDpvhmy8G+DrjR8Xdpa3U8kzfaLwTCzeR9xTLkYj3fLtB4zxXhX7d3wt0T/hXOpfG&#10;Hwt4R1WbXI/EFlLcSeDTJDc3ADbDJcxIwW4VV78MOxBrW+NfjTxOy6X+z34x8HX2seBfiBbxx3Hi&#10;o3U32jTIVhSXybkBdyO0igBs9Dyc1UaceVNPe/bZfPXTZHp/2e8ZTp1KFR8spSvFpc0eRRlKzulN&#10;pSbV1Fys7LWx3/iX4a6P4o1Dwz4l1h4tG8TFJLe3tVm2tI4jyRCzAPHIqDll5KHDAiq/wmvfFmp2&#10;HxQ+Efxqlu9SvNL8VXNxFqLWMtrDfaXdqs9mkEgO1zAB5ZKEEFRnGav/AA6+Lfw3+LWp2vhnULey&#10;i8UeGisj6VeruubFNpjE8L9DuVcblPI4PPFdND4z8L32t+IPBd34jt2uvD9nDdalbyOfMtoJlYpM&#10;yf3CFPzDg4I4IpRvb3fL+vx/LyPOrVcXShLD1YO8Umu8PfTTi9W4tOy11bTTdkZXiz4oaToHwxn8&#10;a+XJr1qtlCzf2ftm+1RuwVnQA/Ng9s5yK1L6y0Ro7PVNNvHjkm2iH7RIQZCRlYmz938axdD1a48M&#10;67oPhOw8K3GoaDqmn3E//CSaXEhsbLbhkikXqquCdrAYyOam0/QdHvtfS/0WEtp/kzFljl3QNITk&#10;kjJwc8j0qLy5Ve39WMJU6VNaXW7vdO62Sa6O8X567JWKPirxRc+C/h94q8Y/EHxHpM+h2q+da3V1&#10;C9u1lGCFaO4K7shGJxKoHBGQOTVi20/x9N8ZDdnUNF1D4aXXgVI5tPOXvY78P5kcqkArLbywEjrk&#10;MoI61R8Rr4o1ixvvDVhYQ3Cx6XNa6hY31uGW5Mu0AxGQbJ4zEZFIJ56Hmuq0zR9LufDENhpVlHaW&#10;UdkttELNigigSIKsYXquAAAv8IAxVxlf+v6t5l1JQo0b2V5XXSyTUUnbS0tLpre/k75sdvearp3h&#10;/XdG8QJIJGkdbVY/LhvbFs4ikRtzB1XHzAg7l6DpWP4P8QQLrLeC5Le8sLiaz8+5hK/aLLaZGVXS&#10;XCsNwGDlQVati0tdW09LO30K8t7qbTbWWSa11KU75HkGECyDp82ckjoa4P4yWT6R448L+Or+3bR7&#10;OxVG1ye1uCrx+ZII9jsAQUyRgEYbPas/e5b/ANdP6/4Y1wtOFeo6L63tte920rdb6W03ej6Hd+KP&#10;BGj3viG38R3lzNFeaX5VzpN8kjK0JTOVZh95WUlWUghgfWuM+Hvwl0f4Jarp/wANPCGs6lbaXrl9&#10;c6ppN1Zxp5B/emaawm42tvEjlflBMa4zlee88SWPiC3u5reDxR5MM11btay/Z1ZYkXrE2T0f+8OR&#10;XJ/HrW/FPhDw1N8RPD+n2h1TQ9Ys4tKtby4MdpqUkjhdrsAfJxufDgcEDPBNVKPNp+vr+jf3jwVb&#10;E1eXDKd1Oys9r7R3XSUvTWV7JtnTeFLDSYtYudb8Mwm3tLvT9/lQyHy0kDbPMSPOACBjjAAXGKwf&#10;D1poevanq3irV9PmtrrS9QfT20+Q8TIQAZOOdjNhlbg+tbth4disdNhbwfcQpY6gIXtLUMGVI2cy&#10;PsKnHQkDHB+tUvHHi3S/BvhXUfF/jjVLe10qwut39oXkfC24PKuRz97AzzU8vMrJefqZU5SlVag2&#10;3K0VvzbpW63b2/Imuo7zX5NU0a91RVl06WNxqG1cxYBbay5+RlHIPcc4q5ptr4lg1OPX4Nes7/SL&#10;yONGjW18ySaZiu243qcYwDnjrg1nztDps1rqD69H/aDaY8t5o7TJ9n1VJ1+VSWGWKxn5DnODisX4&#10;L/D/AEv4I2dr8PfAuoao3hy5kmuguqXTXlvAuCDZwOTutWRvm8tsgjODxVe717g4RdCTT10suXR/&#10;za9HonGyad3qrM1vBXj/AEXxj4fn8UzwTWDS+IrrT7WDULNkUzxN5ayANztLjIboeeam+IvhPw14&#10;98NnwHreuv8A65bu8jt77yZolVtzMHVgyoW7544zUP2SW71fxJo/itHbTY1t00d4lKSoZ1zMu7oQ&#10;HVNrckEnJ5rF8Of2X4Yhv/HHitLXUtYhtZ7K8uvs4t5ZADvMOw8H5QD1OcZ71PM4/wBef9WNI04x&#10;qe1otxaacUtd0nHXTbq977X1Omay8TWdnanTNUXXp5rqJ5p9RuVhuobUn5hHIi4kK8YVgNw71H4s&#10;8UW/hq8sPE2pRxm1S8+y3d0rLEsckrCKPzUYgk5IHUirHhO48LXeg2vxU8OypJZ3+nq8UsUm+Pyx&#10;91s5xgcimvo+n+NtFvtI12G31DTda8rfbeWrCMZzuB9AwBB6g1TWiX9eupzqUY1f3i0TtLSz10kr&#10;LS6V7ba73KXijwA2va7rHhvUfA+kzaHcWNvM3nXQ/wBNmyySLJGBlSqqhSUHrgcFa5rwp8QviH4J&#10;/aN8P/BXx+2myaPrHw3ml0HUEEjTXOo2tyfPt2kwEP7ho2CFQ2FJ5Jq1HoVv8M/FV5oV3cPNpes3&#10;kM3h1FuXE0VxEjNPbKzE/KzfvAhO3LHoK6HxHaxRCHUdSvIrm903RZbjS7l4lO915Djn5ZccEA4Y&#10;DtRpF6L+rr/L9DsjOMY+zn78JR93Rp35LKSu3ZqWkl1s0tFdT2Ws6Et1Z6nf6nZ29xvEGmzJMFW4&#10;kdj8o52t/dI65rB8S+CbTw2n/CQ6FB9nuLrxN9sFzDEo8iUrtlEgH3kYdSec4q5aeFdM8RWx0CbR&#10;/stnbRrJbNBEvyXL7ZXIzkxvuOSp9ao69ptx4W+Jl1qH9mav/YviKOOTVWhhElul0F25Kbt0ROOS&#10;ow1Z+9KL/ry/UijyxrNRk72ba7pNNLfdq7trrpszans4IfIstO0eJme6k+byAbeVyuZUkAbKBjzl&#10;eQR0rD0RNKmT/hW+oa5q2m65Y3lzdeGL3WLctLaxsUZ7dZ1OLiIB9oDYcxnodma0bTxDrGnavHpk&#10;P2XVodau/P8AMjhbdFHt+XHZmIBHqfwpPGCQeMdM0648O67JpeoadrC3/h26aEYZhGyiKdWGWgyx&#10;R14IByCCBQuW1l/S/r80FPni1Gez1Uuz1s2rPTdNWu436OxN9um8Z+KZvhv4s0u4tbqDT1vbPVrK&#10;QNbBslcRSgh0kxztIxisnwVD4g8JWtx4TvfGV4jahc3R09tU01pNo4BOSxHqduQCDxipIPib4a8T&#10;eHfDGmSeLbLTPFGsa3JpEYjh3xrqlsC13FtODhQDjkZBB5q946m+JF18NftHhF9LuNcttUjuY0tG&#10;3x3loJQHxu6OyZ9sjrVOMv1/4f5jVOpBqjKKipNKz2TTa5k2muVvf0exH4a8Tppep6l4R1iOayXT&#10;76OztriONja3KzqCrx7uwPBGcA8ZrY+JNl4el8NG38WanPZ2emzC+vdTtrjyjawwKZHZ2H/LPAO5&#10;TwQDmsGG41eXx7r/AIP+IvhGCbwndNA+k3izB2jkIBZHTgphhkH1FdPotpPrnhrUIvFel2treXkN&#10;xpt28cnmQzL8yRvlsZDKQSp7kirhvy/1b/hjnxHLSqRrL+69Gne6Tuut735lZ2dlszMtb3UtQgj0&#10;q01e11DTpvDkV1a6pFyZFc/u5FHQoyEE4PpisXwL4jfXvE2saFqV3PamzsbG5sLmBW2zRhmVioPX&#10;JHOM4GKo/BM+JfCuuaX8K9VWKXUrXwfHJrNnahvItJLcmNTDuGAs4YfuzjCjAzit7wPrxs/Een+F&#10;rXQpodFTTJTaTSQ7ZbG6Mp3W7Z5wckjsAKystP67f5/1Y6q1NUfawilLRNPRXV2+bbry6K1mtV0v&#10;V+Gvi1LVb74Z+PfEdjNq1nfTSwyLNsa4tnYmMYOMyAcMq9QM1c1uLWfDulT6zp268g09pLi3sreN&#10;pHnjddoYr1DIwbgA5XpzVjW9H0XxempWXibwrazIpWKGaeMYYg/K2RyD6OCMVX8CfZrnT7WBob+1&#10;1Cxea18y7tzvlijbYQG43pkhlJ5I5p3lsvv/AK+frYxlKnK9ZK23NHS2qu2rbX16e7fQ5+7tfDGu&#10;y33hHxdpkepaP4hsbeLUI7iMLb3gJ3gNj5o2iZOM4zngg8V0VpqMHi7w7e6x4b1iS7gjnmspPtCl&#10;Zo44wY2ILZ3EcFWIIIGeazxPbax4rtdaFzdR6lo2j6ilxb6aTHa6im4RvHNG4+Yhl3R5wQckEirF&#10;v5/h3wHYXV9q1wlxDbrPZ3VxbCNpVxzHMq/LvAJXjg8Gkvd0W3/DG1X3oRWt9NOl3dPS3VRjqrO2&#10;lrKyo/Bn4rreWlv8PfHGh6poHiSz0mSWzh1Fop4dVtEbYtzFNBlJO2V+VhnpWlpOq+HbDXY/DutC&#10;OKTVvLjto5Yw8cd3tP8Aqiwz05AOOhANOtrLTpE0/TLO7urGfSfMmsVikAV0b78Z9VBPTgjtVfxd&#10;DqWoeH5NYjvrj7SutW8q+WFLhEYL+67cZ3EHORke9Nv93otunyJksPVxDcVyqe+uibejWj02dm3Z&#10;3V7DfGmg2Gq3emeBvFjlbOWGeCC7iZo9tzgbWSTP7uRufLByQwOKpeANIm+FPhbStO8Ta/qm2z1R&#10;rOTUZoIv9OlmICvP5QCMcnbvwDuBJ65rR+Icniay1nT9HkvreePWLmeO3vI4wskMyxkphCCrYzuz&#10;wQV96zvFF98SfD/wS0zS9EvrHXtek8qxa+uIvJhmmB2NNKFB8s45PGA3PSla87bf1+XzLpupUw9O&#10;lzK02tNv5k2m1aPVO++js7ab3jEXmkPN4buYYZLfVJJBZx7leGb5fmikicfMO42nIrknv9S0XxN4&#10;Z8S+HbPUI7FRHY3l5HCZLYwgsJYHT78UgcLhyMY7113jV5tW8GafDFoq3FutuZL1hcKWhKLy47MN&#10;w6jHHNZa+KtU1OLTdFv/AA9Zq1uI7jWFivPm8gj5Zouzg8AqaJ2b07X/AFIwspRpfCnuparazV7X&#10;3/D70O+I3hey1a7h+IPhWzsf7Y0G7t7iGe+kkgP2Vn/fxNIilijJuPlsGRmA6HmuB/aW+HXg2HVt&#10;N+JKrfaTjx1B5PiTSVElvYJeQKnm6pbHcs9tuRFLkArvQ5AGa9EutK13wlq1vp0ccF9oV1YyQ2sk&#10;q7riObJdFfpujOSuOcVa8N6NoPiXw3e/EXSbS1mj8VaXDHdyW+Xju1jzGrlDwQBldvtVLmd9O9/m&#10;n+GvzNcLjKmBlCqpNxWit1Umvdd9FopOzTV20002cT8WvinY6h4q0b4LfEn4SeJP7H1iFGfxRotl&#10;9rtdIuMZj3OmSFyP9YB8nfjmup0S6Op+PPEPhDXp9S1HSbWG1v8AT5NQ2eTDIF27IZUO48jcVcZG&#10;eCRWZ4WvNV1v4l678PLOKxk0m30GOSS8hmZbiyvhkJ+7P3oWHoQQQQetXvB9l8R9JivvD3xBvNG1&#10;SObS43OqafYtCyucrsZWJ3pjHOcqcjpT7fcOt7Onh/ZxSi1FO13rzNPmSd+WVlZrmV1Zq93fkfjD&#10;8H4Pjl8PpvDPjrXNT0G40XVF1nwr4q0eZY2tbtQyx7wwZW27vmVgAy9xnI6eHxnqVr400ey8bR6v&#10;Bfx6S9hdT2tiz2t7uijY3AaM/uyWXcNwx8zAHisb4p+NdM+HX/COxa5o0k2mapero8epW37xLW9Z&#10;SBFcRZz5bjIEnIHQ9a2PEOt6/ol34YsfActnqMWpalZqPtV+tsba0++7RyYOc4IVDw+CuQan95yx&#10;v02++9vv/rVm376rQhCS9x8/Lskm0lKz1te12np1VtG+l1/R21PxPpOrNJp93YWVxI15JMU8yHdH&#10;tV4SemXxu5GMfWqRi1nRLPUo9fh/49rlJ4mhIkZ4TwSUznAODkVU+IWh/Dv4kX/iD4LX2piwa+8N&#10;mTU7WHMM0NvcSPCs0TdA5cH8q0/BukX8NvZ+GNetriW60HTotMt9Qum/5CcCRqolz3Y7Ruz3q5Rj&#10;fz/4Ct/X+Z5aahh4uT2S0as+XdNO9nduz02aepi/D7xMninxDrHwl8RjTV8SaPbmfUJtHk/5dJyf&#10;Inw43DeOv3hkc10Gt6R9p8H3Hhu2aGSaxZBbxyIIcdxu2D5QRn5gBj0rzj4N+GdPl8deKPHGn3Fx&#10;NqVvdS29vaTgLcW1n5mWgDk/NEXG9QeBnjGa6W+8QeO/Efx2tX+FfjLQp7Pw3bFPHnh3UIT9raGY&#10;BolRlPySooLLuBVg2DjrRHlaf3fp+e1/+CdeKw6WMapSSUYqTvdJSST87KTaiuibSvbV93prrqdl&#10;BNY3a3Futv5UyztuYFRx8y8Fvfv1rjPFPhvSPDki61pdvqy6bqsaWstnY2xureNjkNJJG3+qUqSC&#10;6/iO9aGkDT7EXlzY68I9M1KZxZxwMgSIFTvQlehznnqp4q9N4e1t/DVv4d8Pa66umjlLPVJWMxLd&#10;Fctn5mHB96LKUbf10OCn/s9T4tHa99NN3fTdPyZyLnVvh3aaL4CsLNpPDUepW9tY6lzd/ZGOT5Mw&#10;yCsXTa+SQeDWS9vYQ/tiaX4t1zQNS8P6zNolxo1xcafJ5mla3Fv3RJK5H31++oO1kyQSRXP+IfjL&#10;8Z/g1p/j7WviP4SsVu9L0e3uPD+sWkDzabrCRL++MsS/NDKxyOAcEg16B8HPi58PPi7qd1FDo8dn&#10;e2cNvN5cqq0dwlxbrMCh6hlB2t0IIp+9GOnXT02f6r56Hs1KOKw9GeIcOaLjJSnF3vzqN2++sknd&#10;XutVFpssWvi3wr8WfCVv8V/Aevteael1Pa3FnPEqpK0E5hkWQMNy7HBxnA6EcHNWGu/BN9Zaj8M9&#10;Y0uCeO+t3u9W8O6j8wFtnDSKrA7kPcDufesa0+HF5Pr+qeM/BPi26tbjUbSTT5IZmWe0mjSQOty0&#10;RUBpAP3Z7mPuSAao/CjUfi9cW2n2XxI0Xw3rfiDSZJrbT/EGn2ktjJJCZCJozG+4JlADwxU4B4pS&#10;5eZv/h/6/qxyOjR9nJ0p6ReibtJbtXdkmotau6fVLRoo+H7D4I/DHR77QNL1a+0XS7fVFk0zToWV&#10;kWN8FbeJTk+WDyBztyenSu3XwrpWl29no2q3um3flifUY2k02Py2t8bmUxknaT0O3hiM4Fed/tHe&#10;AdJ8Z3v/AAjHi7wBZ6zp/wBqjWO9GpfY76wgc4eWKQYLEencVp+Jvh34L0U+EvDfiGx1S+0nR3XT&#10;bLVmuHlmFrOvEMrL9+M4ALHGMDms7Rinp+nX/h/Q7JxhiKdOo6sued29Iy2jo07qTbb1Tte+l7HY&#10;+DvE+l+LNPtbiw0u4t7G4W5/suO/0uS1lOGABMTfMY+flcD5hyMV5l+0/wCH/D+n/wBj/E7QNB1r&#10;T9c8I65HbaLqHhdvLeSe6AWaSLJ8m5jXb+9glCk7ThgTz2/xG+EniTUPEnh/VPDniULDo4ntnkaR&#10;hOLOQbh5WDh3ikVCoOMrnntU3jy9XWNT0bwV4hVFbX45nF1a25MDXECK/mYz8rOCQB1yO9a80or5&#10;fpa39dDnwdajQxlOvRldPmbjfVRV7p6a3he+nV6E3wh8W33i/wAOS2vxCijk8RaDAPP1KxtXjW/h&#10;KkpdxLyylh1iOSjKR0xXP/Cv4rfCz466Fd2ug6p9u1bR2a7WznQpeTxoWT7SoOGwTkEgdRiuk12H&#10;xP4c13T4vA7WjXEuxby0vFZY7i3H3imPuyAfnXI/B/wjrvhHx54mj8MadpsnhvVdWnutE1WzVZJ7&#10;F3A3IzA5CBsjacc9fWlePKube/8AX3DhDC1KNasvdbSlCzSSs7SVrdb3SVtE0trElzo0Hhfxvp/x&#10;JsNEt77Sf+Edkm8SMqsbuxliLPFMkAXdMz7mUjqCPek174v+GdI8FeAdf+N+n6bot/4k1ZdP0e/3&#10;GTTheTRM9uyu/wA8XAxtcAqdwz0pfFHjz4l2v7Qfw98O6hZ2Y8H3WpXkGua3FdNFKdS8o/ZoGC8F&#10;GZcrk8sSDjAzm/tH/B3xJ8TfBzeFvB+rsb7w7f3ereH21fOIr4qRGdwU8De6jIOFcgg1Xsoxtfr/&#10;AMMr7+r/AKv1UY0atbDrFtJSV+ZSd1FOcbPone17r4eV2vq/SPiv4RvPGXga/wDBa21oupXGnGOz&#10;uprXzo0mCg/MpI3xkjscjrXO/EvxBf2vw302DXPDBt7y3sYf7Qs5I1mhPARkjL5yT2Hp1rlfEHxy&#10;tbDwR4a8FfHv4farBJLcWaLq2m7p4YLtNnlSO6FWRi+TzjgHOelejfEuCx+KPwmkfw74tUR3VlMt&#10;nrMaeYqS7SqzYHUq3OKnSpH1/r8DijQr4H2Ua8fc53aS1j2bTTd72+G11ZNbs5nxV4Lkg+BZ8L6R&#10;YQzWl1ps8cem6hGGhaNozutiM/LkZGAQMdMV5B+0R8Kfjp8Z/wBkLwz8IPg3YXPg3xJHcLLbtb6m&#10;Psa29nGJoLN7jO6NZnVPLl4AkhCvgHNe8eErae/0jT/hP46ubW81GHwvFBdapG37q7mZSuSAcgsM&#10;kN2zXmX7Pl9afBLUtX0qfWb/AFDwTZstlpM14zyT6AqdbK4J5IEu4qWGQCvJFVRqextNPVfd/X9X&#10;PTwGKr4eU6lO0qlKaqRum1J3aTWtm9VJKSu7NXT0l6td/EfXtR8EaZp/xd8Ez6bfaxara699hmFz&#10;a21wY9sqs687c5+bGCDnpXE/FP4EfDm01D4e+KPCEN1odz4TuJbfR9P0vUGt4Zo5ceYgQnY2cbl5&#10;A/A4q58QG8J+HNXtYfDr281nf2s/i23aO6K/aHjwJGj5ydwJJUZHPQVt2svhb4y+EfC3xB0SKHVf&#10;DpdNTjurW4V1Clc4BU9VPBUgGiPtIxer2t/T80cFFzwfJXpXhBt3Suo3alG1m3rbmik3snbqZvxB&#10;0GXxTbaY2neK7u2vvCd495fLNkTozphBJsxxtyQQGB7jvVn4XeLPAHxQvNa+H2t6LDp3inVtPafW&#10;rNoY47y+t4m8tbpyg/eAcbJD0B6da19S8YeF18RXc81r9mulWFLqaRiscsTNtQ/74BA/SvGv2wfg&#10;LoXiT4saHcW+k+KdFk1ex+x3nxG8JszXfh+3V8xoFV1ZoHbPmcNtXk8VVOKlKze39f57ammCjSxb&#10;jha7dO6bjJJaNe+1bTmV9baydkormtf2DWPh9oT+E77QPEVvHeyXditu0aM0a3FqMgBVDcMQTnac&#10;kjOK8/8Ahh4vso/jxrz6FPa3eheH9NsdP1LQZrho9T0/UJZAkF4iuuJreSHC53ZDIc4JrsNE1rT/&#10;ABp8CvDPiBPGln4n8PW1irap4is4whnMEmEnCITtKlNzYPb3qnqvhbwJ8TtF8SfF/wAPtdLfeI/C&#10;sOnPdW8yhZ7a2lZ4LkKRywYkh88jFTaOzWtlb1uvyX+ROHn7JVaeIbabcG7OyfNFap2abipNLRqy&#10;vdXRo674e+Ka/E2TUPB/iZIZNPb/AEjR7q1X7DqUDf32zuicY4kXjPBFQ+NDayXFr4+mtrnQ5pLi&#10;O01KLcZI0Vz5ZIKYU4bDBiD+FYnjrW9Q+EXgP/hf1v4ha+tbPTYYr6e8UsY43YBmZlGUXPJJBAPp&#10;XVajrdv4q+F8kEGt2t1DrEYjgvLXBhkjkXfHIrKcHBAO7jNKPM9Xp+X/AA5k41Kap1LJxT5G0rPS&#10;3MnpZ6NNX16LRHGyxeNvDH7ZWhywR6lcaWvwxvbO8ht1/wBDuJ4rgMksUp4+0EMsbRSgDGGViMiu&#10;i8A+LrL406LCsMWq6VcXlnczWNnr2mhdQ8K3UbNGY540Py/Nkr8wEi9Caua0PHdj4K0MJotvqzW8&#10;JlvN95iXzkTMbxHGWL/dZepFcjrHgrS/GHxN8D/tC6f4Y1K3vdS0W6sr7XtFvvJnSGYjZFcowzKq&#10;HOxXGUYGnzWj93T+vm9Ta9PFU4+0snGLipprePtJK6bVua/rZaJptFj4Mat8ZfCPge78AftEeINF&#10;bxRpt2yQ+LNP3YuAxJgu3DoAqSjCsAflKkN2NXta1DW9R8Ovb+IdJ03QfEkMck9h4ht9JMkcHIyw&#10;2kF2bnoeQfWo/CPxQ8aN4e1a01nwlca1DpupSaesGpQlJLuzV9jSnggt3weD7VyH7VPxRtfh62iw&#10;+EG1bQ7jwzqCzabeLDM9jPG8f7y2ulGcwkEFZMMI2XnANEY+2qb9+n4f5djenh6+KzLlVNKUnf3b&#10;ct7LZdIttXjZqzaS0afq/gzxN8TfEWqwa9bXej65pMLPayNb5EsYMQYTo7HEyMflKcEZ6nFeb6p4&#10;8vfgj8dl1D4c+CZH+Hl1YzP4yl02S4uG0m9jQusjWYyyREnazKMk44IFdv8ADnT/AAj8K/DulQ6X&#10;YweHrzxbeSatfWtr/wAe8940QaQLn5VR/vADAB6ViaDdfDHxB+1drUPibUY9L8bP4Thtbiy80C18&#10;SaOzs0U8ecHzIm82J1HzLxnsacdYt6/1t6dPK+hz4f2VOvW9zmpqElZK17O12k7e7JvlkrpNJyjb&#10;maq+FrD4ceLYtY/4SDwrb6ZqFvPJqsF9oc7MjQ3OXiVuFYtInz7cLxxwRVj43Wnw5v8A4V3Gva/c&#10;3OuR2Ojw2sQ062jluLaRmBWWJJDuEgOPlJ4+tXNH8CJ8OPEPi7xiniNlh1K+jtpYbqEyrBCkYS1Z&#10;SPmAjBxu5yOvTNUPhf4hk1qHRNM8WjTtS1S6NxDealZyRhZvKf5JJYW+/uGOgOCOtRpGXr8jZy5q&#10;qxFKUnGDi7Xd9Y80km9rWa0fVaO7Sb4r+D/wk+NPgKz+HV3dyqur2UBu7NY901m29JS21jujJaMZ&#10;GflPIIxXDfsov8ZPAv7VHxa8GfEL4sR+JdJmvIruz0/VIT9ntZlxGHVHYsshh2Asp2v8xxkV1Np4&#10;z0K5+IV9e6/8Ode0nXvC2oNbW6yWjSQapbMwIuYXXnaATjnjkEVgfHy08Taz8Z7jxf8AAX4wWvhf&#10;W7DS49O8SWt9YmS21COQ+fBPxz5iDenoVaq55Rpyptpf0n5tN26fkd+E9tOFTA1X+7qwbvNKShJy&#10;hLmTipOzSirx6tX2dvQdU8FeOfh9rK+JfhdGdSsZLFtL1LQZLnaEgjcsjRqeN6gke4OKW38VXGnr&#10;Z+Kvh5b2N54e1ezLax4fvLbayyL8r/7jADBBGDXaaLd2VnrLf2rfTedFfNau8+P9Iygw/wCIx+Ir&#10;mW+GHibR/Fl1c+E9Z+wvD5dxbtJCHhuIgfnibPc9M1NuyPCp4mnVvGva9t3e0ltZ26rRqS1S/B1v&#10;aeEdFgjvfA8TWOm6pcwyTSWajZb7hkIMdFJ4wOhpt/dzr8dodU1SGNpLWGKC1uPL+YQcnerAdS3D&#10;Ke1cL8JdL+Jfwh/aDufCk+uSSeA/EVxPdabplzAjx2d077mhSU87erKueO1dz4V8VXt/8RPF3hHU&#10;rG3uv+Ef1qAWtxYtumRHjDMkg6grnp6GqcVH4XodGIw7oVJuMlUi4X5r68smo63+0nZSV35N7vE8&#10;B/FazsvjZq3hLxLbQrDq1tHf+DdZgbamr2wcpeQlW/5aQSbSR3Rga6zxZ448B29rJBr95DHZ3QaO&#10;wuoY/Llgmb5QFPZs9K87/b0+Htp8QP2ZJrrwdHZWvizw7rFnc+E76a4+ySW1y06qcScbRJHuDA8M&#10;OvSuw8aro3xA+H9ve+O/AdxpWpabHDPeWKsHVWwMlXTiULndnGRjNVJL2alden3a/P8AMJUcJWhR&#10;xUU1zNwlFNXTgo2kk9Wppq+yUuZWSaRoeI9Q8M3Fo3we8dxR3kkml7odSuIlC3bAZViOnmAgZ965&#10;yw8CxWvw/GoaRZmG+/s252x205WOSZxhwVP3H43DHeqnxk8U+GfAnh0+NPE7XV7peh+TcyTWMInZ&#10;oXIXeMfeCfeIHIFd5BqGhv4ZtfEfhe/ivrPUZI5vtccZ2usmOSDyKz95q7M/32Gw0JQTtKXnyuSW&#10;q7K6abXTp5Yfh34iXkOtaCk8E1xZw6GQ17NksLguA8T8cMq4bP1zUui6L4SX4nWuoaBqBsZvEWlt&#10;I1vZyfuLkryZBjgNg8+v1rV8LXfhPVLnVtN0aZZLrSL2MapatCy+U0i7htLDDgr1Kk4xg1g2PgNP&#10;CGpTeItK1eRra1sc28MnDWMjHBRf9hlA49ealqUWrq5nzUeacVeDatbvfVX+bT81t0NLWNdmHiC6&#10;uNZikbR4YFgurpSFa3I6OPUAjmsXSbaeDTLjw3rGuQakQzXtteW8CxNLCx4Yqv8AEmR83fvWpoms&#10;6jAw8Oa8Eu7eaVo5rpoVHXkbx+lc38Zvgld6pYQ+NfB3jS80jUNPjFvbCzw2VaQfwnhx6r3FVzPc&#10;0w6oqoqNSSinaztdabPa6v1t0tdXR3Hw68UWOpaTb3uiareXQsL+TTtYWaHa6TLzvYHgjGORwQa4&#10;vwN4fuvg54guLjw/4Shm8IeJ9WvX1A2sqrLo90ZMIETjMbksSB901e+G2n/E/wANa9pHh/xheWtx&#10;cafaSy+IrvTY9kN/K/8Aq2MZ+4PX/aFYvgvxRNqXjf4ofAbxXp4RPBmvaPr+n6kshYS22o7pVU4+&#10;6ySRuPoRT11ttH/gL9S40eSVZU2pQai5JO/uufIpK3LqpTi49bNXVro9KudC0631C8ntfEbxyWtu&#10;txJb+cdiR92K+hHeuY8GeCvFCx3C6D4ms9W0Vp7iexW6xJlZRwFcf3G6dxXa2Ntqmm67rF9rmkWl&#10;1azRqLG4t1/eNBt+aGQHrzk8etfMPhvwt8Qv2ZPjPceN/gPqV9eeB9c1KUeIPBPiKR/L09mO5pbZ&#10;gC0JychTkEcU+WnL4nb79f6+4jLaMsZSqwhUXPaLipJcsnbVc32Zfy30d2m07X9k03S/Hnhrwlo3&#10;g/xfosv2iOwvTdapbTebAsq5MW8nDfNxUnwE+KGufED4faxqHjzTHs7vTdRlt5NPmYZNuMGOUH+J&#10;WOdp9K3rvxn4m1G+hNro8ixzRsxtZow4ZMdR74Ocdxmuf8Ta38OtZ8C6lpFtcx6Tq0k0enzWs0fl&#10;SsEkBUhOrIRkhh0BrPmUb2M7vEU3GrSXNKSfNG75bybenRO9vkrdTrfB7C+8NQ2863JHmtta4bMk&#10;TZ3Bc+2ePaucuJ/iEfGU01/5cSW/FneQsCZ89Q6966DwnfS6HcW/hY30dwGtXltQ0nzyqp557nBq&#10;DxNoE1/cTRaHO0T28Zl8+Rsr8/VOOQR1FW9kclOUYYifMlaWzfS73/R/8A5z4rfDjxL8QfDdjr2m&#10;XX2HVdP1y3v4bi3OQNhwVKns2TXQS6Lp3iTVNQh8W+E1j1GaxRZrq3kZGmVTkcjvnGD1rnfAni3/&#10;AITbTpNN1XXbqweC5kguobmExyJLHwrf7SEfMDXmem/ta638Kf2tLb4M/GHw7qzaFfaOjf8ACT28&#10;P2m3gupptltISmSIXA2lsfKx5pU4+0laP6f1c9WlgcyxUJ0aWsqSlJJXUrXV7fzarbXpbc9cvItJ&#10;0vW7OOOzk8u4hO3K8Ruo7+mc1a1Pw7p3hK2Y+GLQq00b3b2iyFfMkx8zKOn5Vj/tIN8T9FhOq/DL&#10;whb6nNbwxrIksmFTL8nA6nHT610lzqsHjC+023bTbiyE1gZY5nXb9nYcNG2ehz29Kn3dUcP7z6vT&#10;rXvF3ur3211W+z/B2I7qC5k0q31vTYpIWls42mhePDLzyrY/nS6Y99p+sDULq/kW3u5CgW4x8jN0&#10;w390+9YviKXVbO71Wxn8Q6tbW/2ULdItuJUhZG3CdT1A2ghl7jmtPWvEnh6e10uz8U6dHNp+oWZb&#10;+2bf57MxY6sw+5nsT0NV5kOnLkStdO+y1tZPra79HfTzJb/wVpWp3sNhr9gvmabcJexNbyMmXjYm&#10;KUdzgnBxWZ4g1nxlpOla14k0Dwlp+qeILW1WbTU85oxeRfeMEp/hYjOG6ZPNaN1Fp+l6rDbPqt3H&#10;bW+nAWd1G28CMtwQ3U9s9cg1qaO+ual4bvNQ1bSjY3rSFYwcEjZwG44ZWHI9jR1I9rKEVOfvLTR3&#10;S1d2rXvZ21s9Nt7GDoHxH8HeONJ0PVbXQr6xXVoVcNtLGzuMYMMjDphgVz0OPervimW8utH32mlx&#10;Q6hayebZzFiwWQcYwOzDimWelaf/AGVeXXhm+hk8uRnmtLOdcpMBll2/wt3K1atPG/hHWtF0u8v7&#10;xIX1S3O1pv3bK6nBBz0INL4tGElGNTnowdk9m22t3Z/LR97epw3x0tfiv4n8ItrHwU1CCx8UaJ5N&#10;3p8M7DyLlgwMttMCDmN13LnqDgiu8s/F6+LtGhvb3w99gubizhe6sJJfM8mRkBeIkdQpJw3frWTe&#10;6bqem+KrO7027IVWENwrcpcxspKknoQezDoRU1zIW8WRyW1mqzI2y6jB+dISP9YB/EBxn2NClpZ9&#10;/wCv+GNqkoVKEKfKvdvJNaPW2j7q6uu13bchudM8KvdW/wAOzIbVr5ftFharLtaN4fmIjb9fzrb1&#10;O6tmvFW+uZBJEqsWVvvMBwfoT2rnNa0jULzVk8TyadBf2+ns91pV3C2JreTbtZV7MOvB5xWzqN/p&#10;jaC/ibUbj7PClmss0lwgSPb/ABHJ6Y96aaM6kb8lm3ffr7zf36q1763TJNG8Ix6bpk154chj23jN&#10;JdW5yVYsfmGM8c1UvNCS7nlsWmaC1urB45vImPm27sNocD2I4PqKNC0vU9DhurOLxLJdWN40ctg8&#10;gXMe8AgxyqcFfY1N8NvH/wAN/i9qGqaj4U8R291qHh3U5tI1qzXCXFpcRt8wkjPIUnlW+63Y1UY8&#10;0dEZylWjz1U3KK3kk9L7X/LXquoWcPiAeCdPuru4jvLhbFYbqSFFZZWU4S4A9eMn3zUegazod/rH&#10;lXUsCtPIyXUZQqrzRrlmXPtg0611GTR5brTraWWS1t2WFVjhx5aFjyD7E81V07WLKLxDa+FPEWmv&#10;9s+1SNZ362u6OSLacu5H3Mj5cnqalS2K5XJT07tW0drX28tNuhZ0OysZ5NQ8Iajax3UdwwurS83f&#10;u70FuI8j+JSKi8X+IJj4a1PxtpGizTX+nWTRNp+cOZFOCh+oPBrW0VvDWo2ZsNNi+zTW8jNEiofl&#10;9WX2+lYfj7QtSv8AWdPudN1GaxhkkW5e8tU3ebJE2VikX+JG6HvRtT0JpSjLFLn0663tpvt/Ml0+&#10;Wg3VdP0bWhpGs+LvD0lq8M0M2k3Ux5hk2/Lu/usCSPfNWbiD4ZfEOD+xfGPhqKSSO88pbfVtOWSM&#10;v2YbgQVYdDVXw9DqEsdj4TuLlpo5Ipnj85i8cil9568jBLKPTAp8dlrccGvWOpX66xp8MRn0uzWA&#10;R3NpEBjylYY81SRkE8gnFTH+vwNpb2U2nH4bNrRu2nbu02uut9HV8JalqFtpfiDw9Zjyrzw7q7RC&#10;KQFQbKQAjZgdAPu+4rqLC2gv9D0yyuLjzLhYm8t5kyz/AIjocfnWVoespdeGdJ8R6cip9qmW3mhu&#10;htkaMqQI23chga1lttQ0PV4YtLdWtlSQzQswY+dwVA/unGfrVQ+HyMcTLmqPSzu380rPp3u162uc&#10;74is9Bbwxq1t4jtdSl0y6wNTj0ssGWMfKJE2fMD3OOeCaZrXjTwV4a+J/hbwdraSXGqavZumj6h5&#10;ZLiONRuDk92XHucVv2kNiNLklsRIq3moM65kxsxyw46YPGPesrxFpYvvEln4u0qTzJrG7jK27RrI&#10;I8qQHQnkA55xRdxj38jSlOnOTjO9rS621cUl0fVa90rM3/FWmWd/5dxFy0NwkiyL95HB7VW1HTdI&#10;1i3XTb6489ZJHju7fzMgZ+9x1B5/CpVudRQyXltqkPls7PIhi3KNvUjuKwfGvi6PwlLN4lv4o5ob&#10;LTZr29sLOINc3EPH72EcbmUZyvU1V195z0Kdaco04vVbevYpfAjw/rHw8+HsPw61WyENvZrcNbal&#10;b3nnxxsszkKd3zKShUkHjJxW34Z8VaV4hit5vEVhJbyapfQvpqyqVcOIyQfYgqT9DV3RtT8J65Y6&#10;TqXh+6W4tdetvNt5JIzGZ4Su45U4IbHXIzWPZaVeQTwtflWhs9Q26XLHJuEPl7vkf0LB+VPtUvmT&#10;X9f1ubVan1ipVqVVaUm29073d99d1r6Pqbl1pCxt9t89po5JWN60a7s4+635VD/wjlndalfTieOe&#10;3n09bcxluDgdR6EVX0PwzFo/iu61yzvvMS6tYYGtfMb5GjJJPXBJDc55rP8AEeq3Pg3WJNQ02whu&#10;LGbCTQFm85E6O6gfexkU3ZLX+v8AgGcIylU5Kcruyt07O3qtl3safh0+I9O8ORaZq0PmeQGgZbgf&#10;MVH3XB6HIxVqySKe9h1m1RvtC2C280UcnGwPlcqfcnn8Kt6pewWwtoPMZra4jwixxksny1z/AIE8&#10;e+FNf8Zz2VlPeLdSW+2OG6s3j8tETcwY/d5BBB78gdDTuotK5mo1asZ1Yx7t2Wlut+3/AADL0P4O&#10;6V4D8Za58TPBOi3Mmo6hYvBdWv8AaTtHcpu3hVRztQ7hwe2fStXwj48Xx14Ks9a0bT2h1BZBHqGi&#10;6tGY5oCjbXGD/EvZhwa2byyvH1e41/RtZ2yLZfZ59Pf/AFbOG3JL7NjIz0INU/FOkf8ACaHS76wn&#10;WzvNN1SOa4kBw2FGfKZh/Cx9aPetZf0vI2liPrNnXd3p7zvokrcrXVbWaemnoo9On06TxhL4otdN&#10;kh+y2OyR5l2lyT8o3d8dwfWszQPBN54Yl8QJpmv315ourSC60/Rb9ty6PcJ99In+8Ukf5sH7p6cV&#10;L4P8T6z4j8H303jfQI7W+mvJoZre1U4EO87Mk9TtHUcVs6Dr+l3ky+FInl+3W9v9tW1uFw8kAO0/&#10;Xn8RxQnpa+4VJV6DnHtZPqrRs00/J9VbR2vZtOtc6pql/pVrqTwQ/aI5Y/tVnJDvZflxLDn1J5B7&#10;Vo3+n6dqWiNDbSt5bW58uPBG0g569QQaoR2tpe3FleIbiHzLlrtjIDHJGwBARx0Yf/WrN0rxbqvh&#10;D4gQ+AfEemXlxa69eTPY6nHb/uLUBN2x3zxuIwPehPuZ+zlP+HvG7t5Lf7rX7mh4XaO71PUL+ZHh&#10;aaCGFrhpNySFRggjsR69xUOrajq2naNNql5Yrff2c7BVs8b5LcEHcFPUj09K0vDavf2Goaff2tvB&#10;LJNIvmW0mQ4x8rEHowHUVjWs+s6L4ej0DxpardLFF5VzexkoJ13DDEDkNjHIODU/Z3KXLKs9E7NK&#10;3W1uj9NN+q07XVtNA17xJqHhm9/0u11Dw7HcTWNwwZJImZkI2H+Eg4PGD9RTk0a18GaNo/hnRbgx&#10;6fZobWFriYu0UIHypk9lGMZ6AYqjpnw/m8O+MbHxpo3iWRorPRpNIvbW6jEjXETOJYiz/eTYxOMc&#10;EN7VrKmna/oAvYnR7eZz8rD7rdCR71XpuTUlFOPLJuGl99HZrba9tV5MPCmtnXvtkv8AaMd9b210&#10;bZvLUboWQYZW+p5rH+K/xK8LfDZNFvfEMsxj1rVYtKsXit2Y+dIf49o4UAck0TaH/ZGqw+GPC/jp&#10;dJ1S/ka9t4poVc3G3HmJjHzDbwe/NaWr+HdF8b3U1l4isIpJNLuxd6W6Nk28vlld4HY8ng0432ZU&#10;Y4WGIVSd3DstHbZPa2/VX2d1cX4m6LNfHToF1DybdWkjmw5DZ2/I4YdgRz6g1ctpnijm0bUvM+zw&#10;wQxwzS/N5ilfmfd3weKik1CGC+0/TtXuPluGWEGZDgyAfd9tw6Hp2qGWbUtI0XVI7DSP7QWzjdLK&#10;zhb967DJaI7uMHjaffBpdW/62MVzulGm+m3TeW9/w9CDULufS7a81a0uYZbFY2kl3EgxBV+duOvA&#10;zT4r3Qdd0rw94p8F+IY5rXcHtpI5i0dzC4wwPrj9CKm8JXlnd2cIhgmt31CzN0LS8UFoWIw0LgcY&#10;B7VHpMHkXUeiS6Xa2sklruMdnCFh4JDFB/D1HFJbWLlaN11XpqrNO68u/r6loTy6XcbUk3yPPLcm&#10;NiNuAuBj0XFc/HqN5b+N8eGPFFqsWlwW9x4g8OSw5kaK7DGKZG/gIIOMZBCkVpaleHS7SK9vGX/R&#10;5IrS6Z487Y3fbn2ByBVfVXhtYbyzuPDq6i1nDIqyW7CG4ljhzJHblj6Hhc8c0uvYujFa3V7q3S3S&#10;++miemqabTT0NTQ77V7a1ht2jLK0jM0cjfK8ZY/Mje3oasaJNa6jqcmpaZewzwxyNCwRwWhYcEHH&#10;T8ax/DPiDSbPw3p+o3D3VxYa7qC/ZpJtpNsZhnDFTjaD8uQeteW/8KW8X/CD9qGD45/D/W2/sTWr&#10;c6Z4u8O38zfZ2XOY7uF+QsgPByOfWqjy/ae359DSjhKdeVWMp8krNxutJNbxvfR9m+uj0dz2PxfY&#10;6le6Lcz2F3Fp+seRJBpd8+WjRj8yFwP4c9RVS1vtT8VeDbrR/GKrY6gLNYL6+sGPlpc4/wBZHnnG&#10;7BGeoOK0df1S8bTbi60a4h8yFlPlXK7gG7oR7joagmttP17UjpdzbSWs1zpLJMq/cdWHb/aQ/oRV&#10;eRyU5ONNcy2d0+qtb8PLVXHSzSaboluNT/ftaWuy8SOLBYYwWAHbuK5H4geLtH+GPwu1bxveQXE0&#10;Hh2NbtVjQs0i7sYx2JzW9eT6pa6ddeEtUuQpjskisdQhJLrhQu5vx79Kuw+HrPU7aGOWUXCG3+zX&#10;3mYdZQOzCp+0b0pU6MlKprG6bS0ut300um15X2E8ST6vq3h6y13wbdwiWSzS7s5JF8yM7kDBGHUq&#10;QcHHIpfEuu2UHh241PVdMkb7HYG5Jt1JYfLhtnc4BJA9BWZpOtap4Ujlh8Vwww6fauy2V1bxnCKW&#10;2qjAdhkc1Z8daNdCzY2mpNarNZzNI8WWZpRH8hVe+ME47jik5PlbREacY1Ywltd2a6rdq68vLRvY&#10;reGdG0nwzJfNaaj50dhJbnezLiSIwKACAAF4O/IABNXPDXh6GxvNetoo/P0zUG8+SRpt5M2MEAdh&#10;tx071V1qWG1s7fULIQiSaxHnXESgxS7ogq7wfyHcE1l/Ay98faX4dj8K+KPCMNrcafciKa4W5LLc&#10;W+CfPXrzu4weo5pJKMrWNpxqVMPOrza6JptJ6demzX/k2x0GoWf2LRY7W2dWhaREDjgxe9Zev6XY&#10;eKdHt4dW0+4jvNJ1qK4t5LFgkkLK3yzKT1GM5Hoa6LUZbOe0uA+nySRrJ5jrERux61Vsr7T7fVbO&#10;whS4ud140bTLH9xShIL/AOyemfWqcTCnUnH3kndXf4a/hp/TKcdxrdx4j8SWYvbp7dZ7P+y5po0k&#10;hm3Dc+3b8wAI2srexFYXw9n1jQfBNrpMfiCTUzdeJtSuIrq4iIkjtHnd/LIPXYSUU91C+ldfokZ0&#10;aR/DvnK8jLK1srEK7RqRg574Dbc9u9czayaZd/EzUvCi6nDu0m0W7sYY1Ky+UeJP97a5wf8AeGaN&#10;V/XzOinPnhOCWi5Zbb8q5b7X1bu9bb/LovEk9npJt9Zlu4YIfNjibzs7XDngDHQk1Xm0W00v7XY6&#10;bZ+TFfSTyyxQ8JIxXsR90nr9ateILSO/sI9Mg2hZFWePzMfNjtg9DWL488I2vjHwFqPh+fUb6wW6&#10;s5IXutOmMUy55DIezcUSOehyvkjKTSbs+unR2621/wCAaFvpGo2dzpc6WeY5IGM0jSfvEkCAKvuG&#10;/QgVn38UF98d/Ds51q/s7y10a4uVsY5h9n1GIDbIkq9zGzowYcg0n7Pvi3QPF/wv0gaPc3B+x2/l&#10;pBqDH7QVjJQM+eSTjOfetDVIbC88Xaay3NrHqrW1xHZqzDzfLbb5oTucbQT9Oaa0V4mkvaUcVUpV&#10;FZxU47eurWvz7LVO+pZ0TT5dHvL7T7W7mmhuppbqT7RJu2k4G1fReOnar2hvZ6lovmWE8U0ayt5M&#10;iNlQwPTPseK4D9nT44XHxpvPHfgvxP4Z/sbWPB3iBtKmtcssk9m8eYrsZ/vjdyMjIrV+BfgG3+Ff&#10;g4/CSw8c3OrNoeqTXLvfYadIZ2MiROe4GeG7ir236/rqLFYWeHdSFZ2qRcdLXTTV+a606xt35jpL&#10;mzD2C2SwDfC28eYDtXnOfp1rnfEnjDxJ4V+ItnAnhu41TR9alkS8ltmBbT3SNfKYp1ZHOc46Hmuq&#10;k/tCGwurksrSBWaPamSo64x3rH1CVtT1jQfGnhy2juIfOe31RvMKSWtu8ZPmKO7B1RSp7H2qH5f1&#10;0MsNKPM+dJq0lr3tda6Wd1p5q1ns5NB8NaP4Y12XTvDtjHHpt/O175MQ+SK8yd7rnoXJycd/rUHh&#10;jxfpeseOdQ8GyWTfaLOMuZmxtdPT3xmrmm7rHVIbefVkdb8iaNG4KyDJYD/eHb2rL03wz4I/4WXd&#10;XdlbPBqsiSTyKysCNw2M6t0ww4I70l0SKvGfO6l2+XRruur/ACb+Zr2cw+33EjzLutCY51U4ZM/d&#10;YeoxVXWr17WzmsbO0e4ZbFprW3/hnk5UoG7Mc96d4d1fTpfO0+5vIG1K3gLSeSQGlhVyueeuOh9D&#10;VrVLUw6rYC2m2RzzbmVVHzLjlfb1Bo+KJn8FW0l/wba/d+n3lJjY+FdM0/RLK78mzs2tbeOGbORk&#10;cJu9c5+tZ3wz1jwL44sfFGpeFtT+3W6+IJrXUlU/culRQ4HoenTuDWtAbDxhayajYXcNx9jvpYLy&#10;H7ytLEcAN6EDB9q5v4QaDqXgbS9Q0Ge7SV73VJr1l8kKYZHbPlDAG4YGQTzRf3ldadDpiofVqnM2&#10;ql189btvTyvfTc257O1M2n6JdyNdRvdl4VuuSsqDKt9R2rE8VePdV8LeM7Hxa9jIuk/2g2na5bLa&#10;mSR1YL5F5GV52q+VbPY57Vvvfu/iDTLC/tZGkXT3uluGQBFkVvuE5zuxzgDpS6PdWuratrGny2lx&#10;HJp91H5LSRALJHIgcGJv4lBznuDRbsKnKMfenHmVnf0btdee1nbRq5g6k9/o/gTxZpfw60uP7dpN&#10;2bvRrdsRwXscoEjBH6ASAyLu7PW9d6lrGjfDex1DwParLNHpsP2az1iQqz5QYSVlHDA8E46g1maT&#10;qGg2Pia9+F1jq1vHq82gyajY2Myna1mJim/0KrKSDzkBvStGbxTpWteFzdrcrHdWaxzNbwtzJsba&#10;QAeShfKg/SnH3d9CqvM3FOF1zJ3d7tNJa+TabVurerNCw1aO8KeHdRsGtZp7LNwkbZVZMfOit3xn&#10;g968r03x/f8AwN+Kmi/B/wCIHi261rSvG+uS2ug3V7ahTps4jMixvIOGViAq5wd1eo+F/E2j+JUu&#10;5rO3uIp7WUJdLdW5j2v6oTwy/wC0ODXPeNtJufE+n3FjH4btW1i2uPtWmpeN+6kliYNGwbqD16cg&#10;0+a1m9QwcqdOrOlWh7slZ3tdO3uyTeqs2nputG7Mw9L8D+PvBn7YHiL4mahqr33hnxJ4S0/S7W18&#10;znS57Z3ckjoQ5Y89ctzXeXVnbXGsXls+4rqCeS6yDcqbY8hsemar3ep3V7eefPYOFUt9ojLc/NFj&#10;+fQ1d0iTdrdxDDOuBax7IWHzIOgOfQ/zFLmct/60MsRWq1uWckrxhGOn91JK/nZK/e192eWaLqU2&#10;vfD/AF/w18R9ajkhufFX9j6fqFmwt57OREU7XfjBZgGGOu4DFeneGoNW0/R4fDmrXU1zNaEp9onY&#10;NJPGOVZ8D72OKwPin8LvC3jXwPfeE7+1a1guL6K8uGi+UyTRuJFkz2IKjnrisLx38fdI+GHhTVPi&#10;N8WNGvtDs9P1uzsYbz/WLfrMAqSxhecbsgg4PFOMXdJf1/wTtqRlmUVHDxu3L4Ulu1GMeW299mku&#10;ib306T4rwWmjeHr74ir4am1CbTdOmeWC15lktxGzSRgfxE4wB6mse68a6X4s+FPg34y/DPxnb6b4&#10;fbULK81Zb+0JFxYlfLktZQcNBIjlQSfumPB4Ndd4k8eeFNA8EQ+PrvVY5dJnNusN2rDZItw6xoQf&#10;QlxU2r+EtD8mTw3JpcBtdUEkVxatEvlSEDLZXp83f1xRy2u0jjo1o06cPaxekmr9OVL3o2atdXTT&#10;6N7Xs1X1TxhHofj3S/D2patCsevSNbafaMmXMyRmQsrDsUHf8KbZadFHrFy2i6qbW7eQxx28zFoi&#10;qkFsJ2PNSXHhzS5bq11G4sFE2lMEsbhlz5alNhx7gcZqxYaRcyad5d+4Fx5jBrqJQGcdA31xx70a&#10;3sYOVGNNcumlntq7vW3a1r9b3MW6vtPsNU1CDWIG09tQ8mG3kkk8uOdmYgbG7SZH3a3LvTb/AM/y&#10;lvlmgulWOaByFYKFKl098kEiuT/aH8O+JfEnwe1Twv4c1e3tdZmsZf7FvLpQY0vlAaBznodwxntn&#10;NP8Ag9r2s+Nfh5oPirx14aez8Q6TG9tqkMMqyr9pQBJijKcMpYbh3pctuv8AmdMqXNg1iE1u4tbv&#10;ZcrV9bNq1+jXmkdD4cvby5ivm1HSxG+n3r2Vu0Um77TbR42yY7NknI9qp6GdLutT1i/0htrzFgbg&#10;ZZTIoxgjsQOo4q+bhtPhbUUt23TSNvjZuCT0K1LZw6fb2bmFRbzSfvLhNo++3G5sd/6U+xyuSXM7&#10;b2Xl0v8AiQaX4m0TUktTHfK0izCFfLXh2A+bjsK56/0WHwx8QluNDvI/+JkrS3Gjyx/eghwJJLcj&#10;7rAuoZehHPWr0mlatOLHW/DUMVjLY37f2jZXaZW5hHBwR91j95W/OtyeKz1C8h1Wa2WOS1Vxbzbh&#10;u2sMsue3QZHfFT8W5rzRoSbi9GmmtPl072d1+BV1l9UuhG2lWsc0dvexNIvm7SqcHOPUDkDvWV4n&#10;v20uwnS81SSNdSuAml3sNvl7fcVHlkdG5yeenNaaW66Xrv8Aa8AVZdThK3Hz/eWNSVPvjOM+hqO9&#10;1JYvD0eu6kB5dm2+48tcqwPG7HquckUS7/1/VhU3yyjZXWnrft16q3mtySaGbSfEWo6+LySSOa3i&#10;gFu0n7sSr3Uds55q1aWyyWs02lLDHNJG/kRzDgS445/u5xn2rG1CNrGwsNAbV4rqG+uQbG86B2J3&#10;/eHAyOmeD0pPiF4vXwho7eNzYyNZ6fcLBqE8LA/ZoSR5k7D0UcnuBk0w9jUqyjGOrei87aL73p3J&#10;9B1C6v7RLfxFo0dte6haxx3otzlROAwJ3fxJuHynr0zXln7Qfxm8NfCC+8HtZeMfDuj+LfGM9npe&#10;nDWJAvnQmdRM0ndERdxDNxuIFereNDc634Amn8Faxbw3OqQqNE1dbdpoIJnU+TcsE5MYOGz0PHrX&#10;z78av+Cc3wh/aE+Jll8bP2jtM1nxFq0Oi6dps1noWrNBaxSQDbJMgPOxyfMIznJb1q6caHP++bsu&#10;yu7/AJHsZL/Zn1v2mOk4Q192K5m2lorSaXLfe7+zbdpn09rOmWhuZJ1k2lkIWTzDyADtYY6+tcD4&#10;wOsXf9ir4b1Kzkum1KC4nh1FiEuYUyJGjYdGxk88Z61peAPh34M+F/hRvAfgo37aTHdS3EC3l+80&#10;tuxUKUjeQltgA4XtzUWhWlpaapcaZdwWt1Y28jSQyXcmWBbgpj+EE/gazqb2R5uHUKM5ODcktrq1&#10;1tqruz20v6PqbHibw3o15qOhar9hjYaDdefpzk/6hnBXevr8hZfx4qt4kPh19Z0W4vo5F+1XSi2u&#10;o4i3kySZAz3UOAVJPHrXE/BvxRrPhb4p+Mvhdr3hzU18PadrFhbeF9YmzMsklxA0ksDd0SORSFf7&#10;uHAr0qe1kuILiJLnyWVdiunP7rduA+pwfzp20uGIp1MHWjCUm1ZNO/Sa5vOz97VdHdMydV8y4064&#10;0drzyLi6jleGRW/dmLpuVuxPpTr++kvNEay05J1vLbR12W8uNshXAA3nufWmoNX1DwvmcQw3cdxK&#10;WjZcrFGHyqY/iBXv71Lqtprl/BdPoVxHY3zWOy1klj8yOORsFAyn7yj+VJak+7zWbWj+XT8H8/Lc&#10;5z4t+LNX8B/Dq6+IHh26jjvtPs1l+wahIscE0wwG3seFwCSTxnHHWuynubGfxPptrfIEuzYyPayK&#10;2I7jei+Yo9TjDAehyKr31ppPinTv+EQ8b6Hb3EOoWptdVh8vzLeZimHQqex5xmuT1DV38E/Dyx0j&#10;xVfaTZz6ZMIIby4n/dRKjoqMhY7gQhjDL/CDnoKPhNKcI4inGml792tOqkrLbdJp3Vr2lv23W0u8&#10;vL/S9b1I7tR0yR7T7VGSu6N2yykdOAF6/wBanRfHukeP9S1XUrywfwa2jtKytkXVrdKcls9HiKfi&#10;DSeNdJ1XR9XuvEcbL/Z9xpksHiC0abayYGIpouyyKWbLfxACuY+HVhonwM+C154A8UfEO41qDwPp&#10;s1xqOq60+6WWzfdIvm/3iEO3iqWnqTGPtaHNFqTdly2u0m9Wn0alZLvzJrS6NbxD4L0fxa2nfFO0&#10;8RTWCxaTPDeLbyKYb21mXAZyehXhgw+hrj/DOn3H7Ok3hm2+Kur6Tqq2+dGtPHFvYm0e20+ZzJFB&#10;OqnZtEgTL9MnPGTXX/BjwjoFj8LdPjsLibUrLVNLElot4xbzLGQl44m7fKrYB9MVS+Ovwq034r+A&#10;NU+FWp3txDYamllFNCrFWS3WZS5hkH3XwoHPSiS5X229fM66GIpxxLwlWb9lzWbtZqN2rp73XNLR&#10;uz0T2VtD4yWMEUI1B7BpvtULW1wqqCrp5TEFgR8y4G0/7L1zv7Of7Qnhb46aj4n8AeHdHvLG58H2&#10;dnZ31xJaskLTSRZKQk8EQnCn8O1dx4l046v4Xj0n7Y7+XbrbyNJFu3BAoLHH8RUdfrXj/wCyL8Mf&#10;iD+zl8V/iR8N/FviL+1fC/ibXI9e8I6lLGVZJ5y4lszn+JVVcY6gDvmnFQ95t22t53ev9f5Bh44S&#10;tk1ZTf72CTgrtX95KTWlnaL200u+h669lI+kN4Y8TtDdeYqRTX20Qrcy+hA4Vj/Os3QNH1jSdX1L&#10;Q9RnuLq3s7qO60TdGBNZ5jKNt/vYb9DWl4s0TQbjVVs9d0h57PWLmJbzZniSM7kfjpgjrVb4WW/i&#10;zU/BSjxzqkN5fWus3QsdUs5si4t1kPksfQ7flZOxFTy3focUZ8uFc7qztdWtv1X3NNK2jXRtKLX9&#10;A1bxHq+n2uneIpdPk8kyzLD99XV1MjDnlWA2kdt2RVTxFY6b8Rhe+BPHUsd9pWqb72x+ztsa0EeA&#10;8BI++Dyc+jEV0ektZ38k1+8C2eoKZolWQ/dUv94exIBxXLReMPDNr8Zbf4aajq1jZ+IJv+Qbp4+S&#10;S7iaDzZGQHhsbWPHPUUve0cTShKrJtRTvBN3S1Vne6a1snbW+176Nm94Ptr6TwpZPFrMN9bxuyxn&#10;ywf3WNqKD/sAYHf1rN8dR3CPJ4o06KSRrOxb7Ra2yhmlLcKHU9cHlT2Iq14V1/w5ZfEXVvhlFEsG&#10;prZrrE1quRHJE7eX5kY6DBA3AdCak+IukiDwn4guLN41upNKllt/MuPKEzRoWjiZ/wCFS4Az2DUc&#10;rlGzIjJwxi5lbms1pupW/R7lfTvGAu9a1rRrq7hs4I7WG1s2vJVjAuiMOWXggB2QZHB7c1wfj7wH&#10;rWp+OprC8uda8OvrfguNdS13S7z/AEWyv9Pv47iIDJ63LyurZGWjTHtVj4geF3+JnwP8M638V/h/&#10;psmqXE2nt4w0+K6ZlSzDrJdRwSJy7rtRl552HBr0Hwz4g0TxhrviXwhJc295N4euLOy1Ly5t+N8I&#10;uYfMGOH2Mp78c1UeZbPX8u34/wBanbGp9Rj7Wkr2upJWaXK4xUk7tP3mnqrN23TZFqHiTxnoGoXN&#10;x9lg1qzaaW5uIbXCXVhCQAirH/y0G/I7HB9qz5J/iNbfF7T7sranw3qmi7fMUEzQ3iHfs9kZCRzy&#10;GFEltLovxGXxHLCHY2s1rfyAsskduSGQgdHXeB7ip5vFdt4SOoeK/GeoHS9F0uFUkvZ8mCVZSP3r&#10;jkjDELkcc81Kld2OSMVG3JBSco221beisu6drWWq3W7M74i/CTS/iN4v8O/E2KWSHUvDc8tzot9b&#10;BTJDO0TIofu0XOGXODxnpWb8LviJ8Vp/gfDdfH7wBeWvi7T7CeTVY9BhDJeyRuxja2APLSxqG2f3&#10;iRXbaZNq0S2tprel2trHqEcsNxHa3W5Af+Wbxnrh1/I1F4p1jw3oHiXwx4c8Sau9vda5qM9noEjN&#10;hbi5jtml8on+95asVzyxU45qves0v69PLUccRKpSWHnFTUdYtbqMeZtJro7ty32TXU5q71HxD4/+&#10;HGlnRvHxb+1tDlvotUW3NteJJIQYGWNhgCMnaynn5cHrWf8AtBprek+FvDPxK1XVWkXwbqFvqOvw&#10;WK7DdsgVGlVeflDHcV9DXZ6jqOmySr4dvwi3Qt3ns5pI/wB0PLYbvnHAc9QnU+lP1vTrHxVoL6dD&#10;HHd22p6ORbefGSsgfruHoePep17l0cSqOIhPktFSb2W0rp6pLpdaJWtdLQ4/wR8OLP4LePNVm8B6&#10;5cNpvj68fWbyyvhuht7yTBMkWOU3KQCvTjPXNY37PMPxG+GWpfFD4ZeILe2k0vRvFDan4VkaQlVs&#10;bqITyWwydwEbh1Xtlq6rUdUt9I0jw6brVDb6c2r21rJcToWMcoVoxD/sqWAw3QHrW9qliL7WV1SW&#10;xUTafcQpqk0bZZogj7l4HzYLD5T2NHPPXW97G1TFVHTnGslLnSTbWt4SVn015bwflLzOc8C+B7/w&#10;rovjDUfAuvTSQeJJBqul2MkUebO8kgUTKSoHmElVbLc8kHNbmt+Gk8RWdnp/inQLHU1mWGSS1ljO&#10;FmiXcWX+62/kHtXNp4D13/hY0eveEPHN5o4uLy3v9VtIVElvqEcUbQmAo3+qONpLLjOK7a118J4g&#10;tfDmpyyGW5jkns5/J2rMoOduezKMDHelG3Kc+KqVPaKpCSk7X2akrJLVpa2tund6t2d7YXwb8Xad&#10;4qsPEXhwLcG+8P6xLZ6hHd/eXcN6AH+7g8VmeOPG2pzXWtfDnwNfWs3jLRdBh1C30nUv3cdzHLMF&#10;R/M9AqydM4OM1rWXw9tvCvxV1D4p6Pc/ZY9YsBDrenxD5b64Vv3d03+2q/LkdR1rQ8R+GI7vxVpv&#10;i20FsJLeOaK4aS3DM8JH3N/UAHnHSr0S06C9phI4v2i1TSaT2Ukk2n3Taa0to07pot6VrOlePfD2&#10;l+MdBi8y3eZbqFbqHEi7cqy4/hbIP/6jXPfDs3nhLwLZ6P4x8Mafol/dalexrHouPs+DM7QsqgDa&#10;zIRlezZ9ar/D3SLPwRYTWWjapO1j4iuLu9tIfNWSO3YuNwiYE/KBkgdAB2rc1zxDpmmXlno+uTwe&#10;c8kK6TJIwX7Zc85WPPV8DOBye1TdyXn/AF+hEoezlKjT1g3db3srr00b10e19izqCJcSaZrWmlpF&#10;iXLLyrAHjJHb6VUTRV/4SlvF1lc+XJqFm8MkbMNzKrbsqOpIrS1dZtP1CPV5LuSOFYZPtkarw/Gd&#10;31Hb3rk/hRpHjXTtH0X/AIWde2mpalaXd7/ZmvRxsryWc7bk3x/8s5QmFI5Hy+9O0SKa/cOaku1u&#10;rTu7dnZpX62d0nZm/YzW3hjRbhLq2kgtond2Zm+6CQN4H45+tUtPs9P0X4iNo25ra/uNCeZpVjP+&#10;kW8dxny8/wARQtnHXa5qPw7rOjfFnRrnSr/UIZ7qGWfTPEVpZt8tuVfcqOOqGRACD3ByK6O6ms4r&#10;21s5buOG6ePyrNbgjL7R8yAnuVGfcCjlUrCk5UpShNPmd7r8n5rd+lmcV458a+E/Amv3V14y1O1t&#10;9L1S9tdNSO6bdFLNcHb5To3HzjgHp2rvDo9tZWP9kKFgijj8mERgKIgBhQPQAdBXjv7Xn7P3gj9o&#10;b4XwDxJc3ix2etRXllqGiyfvInjbCy46SbGydp4r1eDULfUZo9ITU2uprfT4ZLjcB8w2AB2HYtgn&#10;65qvd5d9ev6W9TXExoSwVKdOT5ryU1bRcvKk79b3d7mBpHirUvEMN9pXhTU7WbxN4ax/aWjXD7Q/&#10;mxl4A/8Ad8wDCsOATz0rL8MfF3SfiJ8OfD3xbtPCE9pY61DNdalbzIPP0y9tJDFLBKV++QySKG7+&#10;X7ityTTvD3h74n2/j2z8Pt9t1GwjsLu6jT5pU3/uhIv8QUgjJ+6DXL/CK18PfDP4weIfgd4ctNSt&#10;vD+j+Hl1e3kvv3ltNe3t7K9wqSH+NRgmM9myOKWji110Noxw06M5Ri7pRl201U1o+k3Fx0uldPrf&#10;vtD8X6F4h1VZtIvEutPutMivLPUoW3Q3EbsRlW79K4z4PeJ/E/iW/wDE/gvxnZrp+o2Mk4s1C7ln&#10;093P2a6BPBbqGX2q/wCJfDcvgqws38HaXLJo++O2ksLL5fsds2QzRAdgTu9jXn/7QH7VOhfsv+Nf&#10;hvoHjG1t7nS/GGpf2NHqLzeTcWh+XZM3GGTJ+bOOtVTjKpLkSu/6/wCCVg8HLF3o4SHPKa93+Zci&#10;cn5XaWq69D0ya81qC7WHU1tY/Jhks9/mYjld02xyt3VS2OPauDuPgx468b/BOw+GXxc197zxf4ft&#10;zd6T4m0+6NvcQXhSSIyxyJyMo5XJGCMAjg16d8QbXyY4vs2li8mklCyRwyKryxLyCufvAHB/Gs3x&#10;BrlrYfETw1Ot19n/ALbt7rToS0TYmdYTNEu/7sbBlf73DcAc1MeaMtGZYXFVoxi6SSesr21XIm/V&#10;JpyutmrX0WnE6dq17pPwT0uz+O+tw30lrazQzXkdmwXUfLAIkdF5ScMu8BTg4464q3461TXvAVjN&#10;8UvB32PxFNdRwTLYzP5Lu0qxrIY5Ou7y/mCtzniu1XTG1fwxdaHe2cdwqzMtv9qh2koV4OOxUnG4&#10;da47xPDaa/4PuPBOswW9nMxaP/SHCqLmMKUdW9Pfrispd2dNGtTq1ruOnM+ZK3LyyabslZrzs10W&#10;i0XoPh/xT4c8a6KviHwjrEd5awzNGtxG27EijDxt/tA8Edq1LNUEagTblPdjnHtXyH/wTa8N/Ef4&#10;Q2/xC+FXjmPWrDUIdce9h/tCN5bHUWeUsbqzlbqGTCsozyM1718Xfj/8OfgDLo2t/EfUBp9j4k1y&#10;00iG6ZTsinmJ+dz0VExlmOAAa6pR5avJHX06mOZZNLDZpPB4V+1/laV3JNKStbfR9Oz2NDwvqfiJ&#10;YI7Dxlon2fVNI1CQE6fKXhktZJXEMmT94mPGR2bNee/G7wjq0n7U/wAOfFtt4quNPtbdr66smtV5&#10;luEtyJbZgflbzIjkA4PynFel/Gnxlqvw38GXXijw94Tl17U45raC00mykXzrtXnVZGjBIDmOMtJg&#10;HJA4rR1C2i8U+D/NudHkt52jZ7WC+UebBNyFbI6N7g5wayV1pfv/AJfr8ycLip4ep9aUUoz54bp/&#10;FHWyd3Zc110teN9yTTdQuVnt9Vig8yG/t1aS4j4w235cr/nFcL44+G/gX4geABpOva3f6U2m6jb3&#10;9tf2N4Vlsry3mLqygdeGIZe6NW1pvifVvCVnoOneL9Qjt38/7Jfbo8rcysvyBG/hO7161N44+GHh&#10;H4kLNpj6pdWcsqvLJcabPtkSQ4TzPZxtx9M0o91/VzOhJ4XERk5OKumpR1+Fv5PT8Om6G6jo3h/x&#10;h8SYj4n0ndf6LA17pN8s3yiSXYsvljqrAKjZ9GI7mtbXtd07w5ZSeKNc1SGHS7fd/arzxk7TkKpG&#10;OgDHk1xfx68CfE/xPBb618L/ABRZ6brOixobSfUI28i6Jkj3xS7eQrxKy7h90la3vCPiu4Twnp+g&#10;fF6WxtfEcmntNqNjIysk8SNtaUHG1xggt069KS8wlRU8NSqqfMlo4Jvmit20mno97rRSeqJL0y+E&#10;vGtrbKLxrO9gEFuLeHfHCzMSXc9QOn51Nrl5brAmo3fkWssMih5pANsyj/lmzdgcd+Aa1p917dad&#10;qelSpPAdyLInKGMjrn8sVz9rrfhH4oaV4t8KeF9Ut7i70m7m0rVrOaPeltd+WCFdeMrgg8dR0qlD&#10;RpGMJc9pyW1uZ9tba9vn18ykuk6jYa5oWu3+um2utPkLaxJDboqX1jIGCCTP3fLZhgg/oa6cSeId&#10;OhtYL61hvbj7RskeJQoK7v8AWj0ITqB1NYGiaXO3hOHSPFFn532eNbe6ljkLLLG6bZQAfmEYbHB6&#10;da88/Zc8UfGaf9luTQvHtstn458P3moWmm/2pKWjuIvtDraSM45ZCmFLdcAHFSopJu/9f0t/8zsn&#10;hZYig6qlF8koxtorqXM01bWye/ZOK6HtGsjyrRZ7VFA3fvFkbHyk8n6jtVLXdG+1albzqJI5GO9Z&#10;4WIMbAYB9Dx2NTx3gvILfR7mxbzooYzeKrfKrAYcZ785+orH8LeKfEE2s3mg+K9CktfJ1N20e6jY&#10;tHPagDbuPZuvFN8r3PPpQqqLcenmrtPt3/yOd1zw7f8Ah/43eDfEF34Sa8V7W4s9Q8VW9wIzaR5Z&#10;kjmGf3iMzfKpzg11Gy+1K9/sTXD5M9xpk8hlhYZ+9sGD3+Qgn61Nc2mgeIbiPw5fJ9pt5JPtIjaQ&#10;7omUnawHsenvVXV9MSHwhbq0jC8Sf7JDdR5byWf90C2OSACM+hOe1J/gdUqzrKClpJLlvr1cmnu7&#10;b2aSS0XW541+yt4U8e/Cb9pr4keF9Vjt7fwz4p1L+1/DsNvNt/1FvHC0pjxg+bncWXo6c9a9m8QP&#10;a+E9G1aWz2Wq3kjSreW1vvaJ9pzJIv8AHg/mOKzmh1bw/wCIbTT5fB0d5d2nmQaRdfaBuW1CrkF2&#10;GdzAHI9RzWx4i13QtKjW7vr1YbOaRY52mGFJdsAexLdqfM5X/rol/X3nVjsVUx2MhWcdXGKdvtcq&#10;ST66tJbrV33KPhfX/BXhvwVo921vDa2GsSR+Sy2ZhV7qbjJj/wCWbO2eO1cn+1Z8PJPFP7LvxM8N&#10;aXZfbJJtDuLjTbdWKN9oiAli2spBVllRcHtXfeKjpOmaPdxa1a+YtratcRqse9gY+VZV7sOwHNZf&#10;gvxd4V8ZfCOHxr4cnmuNJ1iOZpF1CMxttO5JQ4blNpBznp3px91ppbGOHrVKNaGNpp6Ti7vVXvzR&#10;V+j0fra+g74K/FXQfj98GtJ+JOhhzHe2qrcQXClZYLyNQs8MinlXSUOpB9M96h8Ya63gvRr34jah&#10;YT3FtDZRytb2tuZpo2DAEouMkheoHJAqxqvgjUdJ8Hw6Z8OVhtTJf288sasE8yMOpeTI6yFRyT97&#10;vTfH/jDUPDeiTa7Z+H5tQ1S1j3f2PbTBHuVD7d6546HNTLUiMaMsXegvclJ2i3qldaN7K+3Na2hZ&#10;03xxKnja8stRtlg0NtMgu7HWppFWF9+PkOeV6jk+uKseL/Dmn6v4c1bRNSiMceqW7GS6t1DMjY4k&#10;A9QMYx61nfFnQF8Y/Cu88P6Z4fF5JqlilvJYtII2eByBKm7sQpJHuBWh4Hn8O3vhq30LwvqjT22i&#10;sdNbfN5kkbwgAwyE871wAc81e8TJqMaca9PRp2aX91K0n5t+Vm07bWMNJNQsfCmk2F8DHLZwW/8A&#10;wkSw3AZrWFDuUq3cYC59Qa6C0TS/FKwamtxbi+t5JJrOZPvCJuPmHoQcEfQ1yniG9mtviBrR0nQ5&#10;WvLM6eSY49yzW0wZ52Iz86Ise1vQlQK1/Avjb4VfEHwPZfF34U+ILW60fVvMTT7rPl+a24oYWVuU&#10;cMMbDyDWUYyu29l/S/I2r05+yVRJ621S0TkuZJ77q9r7pNW0bPKNM+IXjD9l7xZqWtfFvx9p0/gX&#10;xL4qNtpitYMtxos0g4aWVflMHHUjIz1r2rXL3w3daRa+LhqS3VnHNHLFNAwdJVJ2qwI6rls5rM8X&#10;6FoUngy88K+IBYzefZtFNPqVurRs7A4Dg8c9Kj8L+E9U8PeAtN8H3Oi27WtvbtBNb2zFVSLAKpHn&#10;tkYA7CnfTlt+X5Jff3NsVWw+KjCvblneztZKUUt0rLW2jfW6b13zPHnh/R/2hNH8ReGfC/jG40fx&#10;B4R1hbS31hbTL2N7GEuFDqeJoHypIHDDOORWV8XPg1pvxZfwne/Fi1jj1bRfEEcvh/VdDu5bW50/&#10;zIx5sSyLztd1J2nhlIzyK2NK8IaZ4P8AHF58ULTxBc6JYXX2ybxXYXTD7JdEqG+0ys3MTRqnykEA&#10;DcCK6zXtLuNTtW1LSdUSMXMKSWt4uHVSUzFIOxUg9e4ar5tbx0FHF1MHUpqhNqK1TtZxk0lJXS2e&#10;9ldcr7uQ6I3Ws6Vf2cl/5lwC6xhflaL5cKpx37575rB0IeLND8KabpFxqMmrzW0Mkd0LhR50xwcK&#10;SO69M9xU/ifxFceEdf8A+Emks7qazkgVNQhtYQzQ4I/fe4XuPSua8feKZ4viSl54L1/TbibS7CHV&#10;tW0u4vGhc6e3yGZcA5Ukg/UVEttDLD0KlT3Ulyv3lddUrWv038ujNLxPrHiLR/E2lazp2lvfabJp&#10;s39rWTW+64k2LkRRsP8AlqrcgHgjPetD4neK9F8HWOkvf6pJaw61qUFpbp5JdnuHO8cDowAJOfQ1&#10;uvqOiatfWultqkdvfPB9qWzSUbpIyMFv9oe45qvcaXaat4ak0jxbF5zRSSASSYDKOdrq38J2n73U&#10;c0WWvmYxrU+am6kLW0dt2ruz2s7d/l2ILHUbjW9buNJ1m3t21HRZAJ5oUPly+YoZWQ9sjNWbbVrp&#10;tSuPDz28zFIzJFNKuQM/wVjaVqVn4I8PRprd5cssMmGvvL8x51J+Rvl5IUMF74xWxqzavFc6drem&#10;QJdH7QkN2ZXKg256yLjqw44pxZNSmuayWmyeyuu3TV626XsUYV1e68Nzab4H1SzW+0uRo7ixuIyy&#10;b/vBD/d9Qaz9EjuNT8FalqWoeE77TbqaeS5aznbc8JDfMU5xglcgdwa3Pt7aTO91JBCqzMReYT94&#10;VzhXJ7gDqetLeO3hq4sITfzyWsk8qyrM24MGUkJn06AelFu/QqNSS0SWrun101aut9drr5mLpOva&#10;Bqej6Ldpp89jcSafJcwaZdRmOSHP+sVgPusM89q1LZbGy1Oz0a3mZft1tujVl4faM5+uODUGvWWj&#10;HxPY+JGkijuJNLktYo5Adxjb5iFHQ8gUeDoINd8J6bql9q1hq7WE0gj1Sx6LIjFTtx91h91l7EGj&#10;l1/ryKqcrp86uk+m+r5mtetmuur1K8Pw503SfinP8RtE1O6t9UvNOSzvLWS6Y2t1Ah+QCI8LIpJ+&#10;YcnPNU/jr4k8MaH8M774geJNCOpW/hudfOtYboRuRJLHE/zEgDG8Ng9dtdNeXFnc6/by3WntMtvi&#10;SC4VciJzxn29Ky/EHhax8V22r+EPEmj2t9o2tQotxbyx5WVc5lV/XJAI7jFVdN+9qv0CjWviKdSs&#10;21Hlv0fKnZpNa/Dts100LGh+FNO8N+G7f4Vz+JL6+/s7TXgstQ1CbN28ZLAM0n8TAHbnqQozVBNa&#10;fSfDN3p95EJBoMcR1CQwlklAXLlV6ggckc9a1NbtNflv7W70TaZLGFZJLWQjbPEpwEDHoXHRuxHP&#10;Wp9Jv4tZ0eLxLplnJH5kbCa3uosSBQTujYeuan4pGftJW55+9d3f+K7fbS+vl16GXpkfhjXruTxl&#10;4Nhs7i11Sz/0q+s0USO4HyCQYy5AOOeg4qrEtxdadY6f4r0OO8ms4WDalbW+2S2lzwyA8r8vcHnp&#10;VjQvDsd8sNvbyNpcrXxljOntsR1X7pZccgg4Iqn8N9Z1V7fWp/EssqK2tXHltdL8qojfKqsOq+hq&#10;dOvU6H8MnF35bf4uqWvXTtZaK6OX/aQ1DWEfw2uifCK58XaPd6xZnUJNLuI47mxkhk8yOdQ+PmRw&#10;rAjnPy/xGu48T6lY22rjXZrf9/p/nR2txvMSvuwBnnGHHr0xThZLaa1dXcWpNcQ6hdwzxrw0drIE&#10;IwuOqsQCfcVR+I2m6Jqumf8ACJ+KbeaazmiYX4jVt0wxuUIw98im72KjUhUjSpW0je7V7tStfRu1&#10;0ly6WvpfSzOJ+KWr/tF2Vxp8vw+XTYbi41KxVptZsvPjNrk/aEZkz8rDG1h0avQtUkuYviUviCDw&#10;3GuNFFst5JfBMyF8m3Yd+PmVvwrh/jDq/hrw38H77WLbxVcWNn4VNrqFxumcS2dqrqOdvzFD0PXo&#10;c16Vruh+G/GWixzaikd1Zal9muUkhc7G4DxuGHbpzTjzOmu39depriKkI0abcEleUW1FpvSO+qvo&#10;7pX797jZYPEtulxNZi0kuGvfMs/NbH7g4yrHsRyOOtYN9C8ep6fpei2unw2F1ezPeLNDtYWqNl4y&#10;vQ7nx83XvV/SLOyghuI/tOxpNUEdr57Hnkfuh7NtP41iXkOrNqeraHc6isjXGnzQaO6wbXlZsysi&#10;yjOx404IYDd2zU+9L+v6/qxzUY+89Vp5eVr9tL38teg7X/DSapDrCXupXEmj6pNHDfWtrc7hYNGc&#10;goBzjO3cPT2q/p1h4qvfGOv6T41FvP4bksbVNFdV2ywShSJdxHY5BDA8VyXw+8c+OE+I/iTwT408&#10;EzXXhq9sba60fxBZqFfzhD5c0c8PDo7YDKQCOK9DsEN1pUlro/mSQwpHEsdxkMyAchs85qvdXXz/&#10;AK/X7jbFe2w/7uVndKzVrK6i7p9JK3K72emvnzvw68SXs3izW/Amv+EL6y/sVYrTTdUnmEkGo2xT&#10;JZSTu+TOHznk10C291Y2NlqumzxrZ2LTNqlu0W77RBtIZF9CMZHUFRiuE+OHgzxB4k+FOuTfC/S3&#10;bxRp+l6hB4ehkvXjxcXEDRg7u2Ax+U8ZA6daz/2PNV8W/D79jnwPbePILzVr/TfDB/tKaS6Wa6mu&#10;kkk821AGQ5RVIXnLBQvWtOWLp8zfW1uvqaVsLCrg3i6UlfmjBw63cZXlq3o7X8m3b4T5Z/aA/a+1&#10;b4JftU/Dz4CeGfhVdWvw9uPEhv5JbS4+xx67JJKXKW8jnAgSSRCW4y4YdK+wPhv+1p8Jvip8c/En&#10;wEttT0+PxJ4btbW8SH7bFKbhZog8ixMpI3xE7WCnkc9K5HVvg/4J1u90GXXPhfa+Ov7D1OO48N3V&#10;xZqk1rblzPJtLnH3pN4TvgqRkVe0z9kf4CeEfjLJ8SfC3w3t9E1jcytqGn6ftE8XLGQOOEZs7SKU&#10;q1H2a5YapW33d73fyv8A1Y+hzLEcPY7Bwp1ISjUjCdpJ35puSanJN31Wkrrro7RR6Z4203w34i0e&#10;PxRPfLC2kySPb6vaSYltF6SsjY44GD2xXJaD8GvAnwq+J+qfHTwPctpMPi2C3j1y1023Asbhkjby&#10;7xo1HEp3El1xnPNbfh+DxBpseo6brVzb3mnw27SaPvh8tgGUhoZscHnGD3Fafw7vrZfh9p0WrW8k&#10;KtH5UkMsm8xknG3d6c4HpxURlzeTa/J/5nyyqV8LRlCE24v3Wls4y961mujSe2kvPfw79ir4pfEr&#10;WPi/8Yo/i/4Ck0N9S8RtqXhp7WRZLSWzto1hkhVl6z4MUpJALhiRnBr1bRNe066sdW0i20e0t1sr&#10;mS50+1bEYeNtrxzdMKGZmB75Bq3baZfeA9E07Ttc8SWzzWd3I99rUlokLXEKlnCOBhQ3l4Xd325q&#10;74k8LWfiCw1a6zDqVrrGh7I9NmxGGTG4lZV+YKyn14PIqpSlUldpLXZLT8/vOnHYrC4rGOrGCjFq&#10;KVm7e4lFNXtvFX1a63texy0UfiWaxOraZbTeHNf1GSOS7+Yy2c0iNhoWVvukp0cYzxWd488O698U&#10;fh54u+EvgrxbZzX0N8IZLbxBaia2MbgO1u4UgtGQduQdy8HtXP8Agnx94x+G3g2OXwnLeeN9Hk1W&#10;O2h03ULwC7soGfG9Z5MLKqjIUk4bGMg1j+LP2idH+A/7RfifW5vgP4wh03UtB0+XVZRaq8E0qXBj&#10;lvkVSx2RQMDIy54UZHQ0qcOaV4vVbba6pbfj8j0aWBxksRJUYqUo+9DbeMoaNSfMkk7JO67O1z1H&#10;x94/8VfDKz8Ezx6b52m2eoQ2HjNI0LiCyaDy/tSk87YZArE85QtmrPwe8R+InutY0fxd4e/s+xt9&#10;U8rwhdMwYX9ls3GQEfdUsfkB7VkN8TfFHgXxR4stvif4T+0fD9f7OHgvxRoo+1C+t7xmSUzIMlfK&#10;YqCQCNjg8846WDxh4E1XXm8Bpq4/tDS7cKrfZ2SB1R1UFHxtPJAG04POOhpS9zRW6f1935dzy6tO&#10;X1XkdK91dzjr2nfTaUeblknqk+VpNXT9PkudSsNTsltmivTqTrbwT5UAcEDPdSO/SqN7438MeENY&#10;1DQdWSSHULfQLjUIdOkTm+t4vvyRHkHDYXGffFUfHvjfxr4XvNQufCfheHUbizf7TJb38nkRGFSo&#10;dBIfuSMDlScqcY4rsdY05NVFjc3mhr88MmJJMeZb70H7s+oOcEA44qYpfj+phKKpqM6i92V9mrpp&#10;J/d8tdbO54X/AME/vjJ8NPifonijwzpnhC40LxF4ZuFfX9J1KMGSCK5d5kMLnLNCTk9cFjkcGvY7&#10;+38Nah4zgewaGPULvymmu4VUTTQxnf5DNjJHcxtxg5HWuM8M/DXwl4JttW+JCWdm8JuIrm61Dw5G&#10;WuZbCzjY+Qq9WZCHxHznoK+JP+Cdfx9/aG8df8FEvF3jHxX8MvEUmheLNQkmnTU1kgj8P2lxu8i4&#10;8px1MUKxggYOCM1vToqpRqVF7sY2er3vvb+r6pas+n/seOeVsdmGEk4RpQUmpO95NK8U211Teuui&#10;WraP0Z8QrqWlX1rDo8arHdq8LKq/cOd3TpjtWXqGl2/hu9mu/D2npYjUY915Jb527gPmcx9MgemK&#10;6K81uyt9atdCuCFnuo3ks1ZT+82DLYPqPSuW8Z+IdZ0DUrXW7PxDZ29nEk8mr6fdWpkSZduFKyjP&#10;lOD14IIPNZNLWzPksP7SbjC268/e3a79VZX0vvYo+NZIbXUtL8Ovqk0Nnf31ubOby2KWrL8+CeyP&#10;932Nbdiuq2c1xf2VlNa3UOuyQ3trdEqt/Gq8PFnglhtw38W3FYvxv+G2lftEfDRfhdqmv32hxaks&#10;V5DqWnyYZGj+ZNrr2D7WI4DBcVB8M7f4hD4d6V8Kfjf48j1bxtbWd5ePrlrD5S3ginOyVV/2FeLI&#10;9qn3VG6er/r+v6t28tOpgYvmXMm1KNne1r86srNe61JXuvdavd2l0fxTaaj8WdN0efwNqdv/AGpp&#10;rzXk0ifLaSLlo0k/2WAYZ7HA71o3thDPot14S8YNBeTNbu0txJY+YjwGXKRsmctt4H4ZqC9vl03x&#10;Xp+v+LXtZbjUpodMsby1LRyNM0ZWVsDIIyM7ew+laF8llbeJ9QuNRkhjmt7Nf9JlbG5V75B+7xgj&#10;rnpU8sdl1InL3ouKtaKemuqfRvWyul8ldaEMgfTbKOTWp7eW1hhYXMb7srtOVKcfMAB06+lVdVtL&#10;nU5vDrRXkdxo+pTMLnTr233GSTbuhl5+4AM/jWf4fk0vxr4U0+yvfEVxfLd3U4WSaJ7a4WB2JjO0&#10;jnaVwD3Aqx46srjUdBsdRsNTkkOh6mjalIZgstsI8OjMO4J4x3V81KceXTX+u5pGDhXUZOzu1qtF&#10;uk7PrfbZp26lH4o+HtZ8WeA9U8IeDLNtH1jT9U+z6dLZzeVthUqzSRdlLITgH5d3HepPE/hDQPiZ&#10;8MdP+Fnxf1GO8W6svsWrBMwm7Z1O07eQr4weDww4rY8S3HiJfG2m6paeStjuWcqVIZpArGZSc4KG&#10;PGOpDCn6Al1q+htfXOnx6gJ9UludPaaQYERPGxv7oGcd6q7i9Pl+Y1WqQoQaaVnzJp+8pNW3fTS9&#10;r73fRGRa6boGmXdnpHjKUXlvoNumnWt5dw/MsahRC0vfIIA3jjit630a38M+H77UrfR47cX2rPc3&#10;CwfMsjSMAJsZxz3I9c151afCG68U2fjLwn/wkOuW1rDcrFpk39oEzKhO9owSOUyTg5Iwfarf7L+u&#10;Sap8E2i33yR2l7JZQaTqchabT1tmIw+f72C2ehHIoiopN/1fY6MTh4vDurCpfllFSWytJcye9k27&#10;36ab3tf0i0b7XDcWzFZPLVBtZclU6KfxIz9RXD2F7pfxX0PUtD0tbv7ZperJFeaPfIqzW0kUnzTj&#10;1jkUHa33WGRWv4Ll1GLxh438K+I3k/sm4vI73QtWhx/qniDSQgg/8s2XIPffXAfD79sD4Or8RB8O&#10;PEcGzx1qGsTWOpR6PpskscFnFkrcXEoXbHGVO7GSRnkA1fK5LTpe/wAv6/Qzw2DxMvaOhBzlFRku&#10;XWyaUrtdkrqW1mknuz0TRdW8GzaPa+GfBUNvZ6dqEc1npuliMRLGUJEm1e3OelYPi7RYvAHi/wAB&#10;rBfatHbjXltomso90IRomUpc46R55DHgNim+KPCWivpcOtT6nawWXh6b7ZputadMWEcIbc29Rz0O&#10;CRXpTrZa/psv2W8h8q+iSS3kVwV2sAR+B61ME5R13/q5jKtHCyU4tuMuZST7vRa2etnd6Xve+5y+&#10;t694b1XxfcaLJonm6hpMc2oWMV1CUzMjLGTG5+XLK+PcGqNpqHhC/wDFDfCu8guFjExvdOju4dnl&#10;NyxtgO6glwPXoe1UfhB4v8QeIPFPjX4ZeNr6z1C48L+INio1r5Uv2SSMPHF/01ATlZB15B5Fbk+m&#10;C1+LFjNqEU0gt44/7P1Ga4BLM6sZImTrwAOmeme1KUXf5/gVKnHDydGV9IJqz7pSjJXS01va17Nv&#10;U4nwNdeNpf23NY0zRZLiTwXa+A47i4ZWzDNqEkuwD3dUTHqO9d1ovieDUfGs2mXctwbdlY2E0i5t&#10;Z13cxB+nmqw6HnFcH4U+G3iP4NftQa58QtC8ZarqWh/ECE/avDclqGisr2EALJG+fkDAemCSa2/D&#10;XiTwh4l0xtV+Ht6DHL4jFr4i0poA7WV3k5dwp/dMCOWHBzzWs3HaOyt5dF/wbnRjKdOtyzhrH2cI&#10;qSTVnrfm0+LmTSez0s1dW6L+w/CnjXUY0ntZYLm0vpBDJYzNEyeU3XjgMC3TuM9ayvD2l3clzqVg&#10;niSW7trK9vLbTftUPzpNL88wDj/WRruCjuB71tWmo6k3jC71HS4rWOPT7gW8kE2VknkK5kGehP3S&#10;rDtkGuUvNY1nQbeTxL4Ltv7Vjtbi5GveHLMhr60mLBgUU44VlIPGGDjHNZ72Xmc1GNSS5E90rXei&#10;bu93tdadFra5qt4Q0i6urXXHsdNlulVJ7p5Y8SfafL8pp42I+WTaApPVh1rSi0IaRer40dWjGn6f&#10;5drCsP7tUPLAheoJrn/iG2n/ABR8F3a2k95p8l3p7T2d/HC0YeOVcdDjEsbDlTgqRnoa2vBUvifw&#10;/wDCvRY9X1KPUGto4rb+0IWyLuDHyytno/Y+9RFU7/10t/X/AA46ntvq6lKWt+Vxe9rdHt5W3X3n&#10;OfE3yrW0tX0DULXzEuH1HUNI1uGRxdWqgNIYZh9wqPmAPBAIqC8srBdLvPA2qNeXXg3x2kMuk61p&#10;+qH7RYxsqy7tx5O2RQwK5O08jrWlq/xJ8D2vxl0/4d6x4uWG416ymj07T7qzLqGA+Yo+MYbO0oTi&#10;rfxI+Hdpqvgi18JWNrNDY2Ot2U2nrprCObTpYZQwaMHqnGCg4ZWIxV635v6/rf8ApHRTq+xVGFVO&#10;PNZpu+1/iTsruMkrPX7SbaaRmN8NdM0v9oi8+Mdhq+pWfi258PeTqFqLrNjqtqjbEEkfTerEMCME&#10;fnSfHST4i2sFnqvgnTWutQkhup7G6t1yqXkUWYUk/wBljlTnitfxdda9r/h3U9Q8PpYpr9jdD7D9&#10;oVkhlyy/MccqG5OOxpw8f2Mltot3LpF5FLeXD2N9HHC261kBKmR1/wCebMPve4NHMub3v6tp/XkZ&#10;06mIlKnVaU3Fctn0SjdL/DZ6b7W7IkutYv8Axd8HI7xtMNjqdxoKTzwt8qwXpTLJkdAJAc+1J4c8&#10;QapDoWk6lqmlW8V5BoCvdeTIzoJP+WqoR1BHTNYXiLxjZfC/UJNQPiyJYtbmkMOj6t8tu4jTDpHJ&#10;j5GI5AJ5J4rq9O1/wxLb+GtFvmurabxNZzf2aoh+XcE3MjkfdYL07HFJay10f/BRnVpyp0bqF4Sb&#10;a300fMvRWd3qtN9zgPjP8W9B8KfFX4faZdeENevbTxhdxQx3lnC3lWbgHa8hXlQFYhgeOhr0HU2+&#10;1SwyafGnl6PeG0e2aXfHdwlcYYdmzggn0rF1m11TxV4st/Dmh3SxtZ6deRtf8i40uYAJHLsPyyLI&#10;R3wcDI71z/izxj4k8FeK9F1zUDY2sMUltL4okt4yI7i1C+S00inpiQhgV5UHnIocrfr/AF92nl5m&#10;8aMMRTpU6StNRe7bvdu2nT3fd83Z2SaZ2GhSi3tNWGs2bQwrqebRnkAbhMnB7DIxg1UfQJr34SyW&#10;D30ltqJtGkiu1UF7WYkssm3o2DjI6HFamtaZb+IrGXTtA8QRxmO+8+RlkDds7cHqrAj+lY/iS4um&#10;s9NvF08zTWMiyyx2MzRzqudqsqfxIfmyDxxQ/d1tfc5KcnUkuV2d07drLTfuXPDmmReOfD+i6jfa&#10;hv13Qx5cjLIF+Z9qyz7M/wASjg9BkiqX9qaOvjDVPh1qGoRW91JfKtiyybUkaSPe0bL/AAkqpIPQ&#10;9qzLHQfBVt8YND+IGnG4kvrfRZdJhv0uCsdxGshlkR0HBZEYkHr2rQ1G1i0G08QfE1tTttS0+6aX&#10;VbW4K7s2wiAZBxkBArYx3Y9KXKpJW30/L+l9x0SjFVGruzXuq1rSctlvpu7abtWVmzY03w5d6db3&#10;NhoU8ctrbqlvboenljg89/Sub+Jeg2fiG+k0Se9/s0MUbQNYtW/e2twq7dkif8tICeqng+1UP2V5&#10;vh9rPwpsdY+C/wAS5tS0nEs62l9qAkms5Lhy7W8m75lZWzhW5A6V1PirwP4d8b6rbx6lbqupaXEZ&#10;Bai4KyAE53YHUEjPoauUXG9l/X6Cb+p5jKFST91tN8tpJrq4t73SvutWndFwWUF7pFnZ+KpLe6js&#10;7Vf9IUERSyFPLZPVMnJB7Zrmv2cj4N+Dem6T+yhp3jGa41LQNH+32On6tKPtEljcXEsgETf8tRAx&#10;aP1C4Jq/piaVqOp2/gXTNcMM9zB/aFrDc27GG5QSYkAfs4bqmc456VzfhR7f9oHUvGXxM8OeINBv&#10;ptF1E6f4DurWxH2/QriGIx3McznDMJJeg4BUU4c3L/W/T8P89RxpuWGq06rap6S2slK7jB7W+1O9&#10;mtFKzuknW+FXgLxB8Mf2q/ih428W6XAdN8ZT20nhPV0uGeSFFiVZbV16Kpf5l9/rW/BqfjbS/GGp&#10;/Z9LkvP+JQzWckdwQu9XyY3iYfKSOjA4NXvCXjfWPFS6t4a8V2tr/amgrbu10rBY7obBksD/AKuR&#10;ZAwI6YwRWLpXxTs18cWHgbXNIntdS1iZri2EkipJBbIe5JwwJ5wCTgg4rOpU9o7/ANK3/DHRL61i&#10;KsnUgpSjCMXrpyxgrSWt/hV5fO6Tdi58YLbwp8T/AAPa3xa60/UtH1S3ukhDG3kjlHPPZhjPXINV&#10;/Dnh21mZ9UVbbWtJ1KC2try0+Qf2dYkNIs0OP4g+CV7Ebhiuo1htK1a9tfEuuTFrK1WSDUo5bf5W&#10;UdJDxzjPX0NVfBGh+HdJ8T61o+ly2P2dLvzLdbe4Acy7QXQr/dVSo445pcvNUTevT/g21OWniPZ4&#10;N01eyu0u12k1fR6aNW6P1Mz4s+HfhjqvgU2HjfxDZu2n2sNncXkk3lzXCF1MaMwIYHdtYD+9zUvw&#10;Y8HfFLw14GtbH4q6tYXd9a69M+n31sX3GyJ/cLJn/lqBwx6Gsb4+eDtW1zx14Z8RnwFpuseGJreS&#10;HxTYs226+0bl+zXMbD/nlgk/hWf+0h4x+N3w81u38UfD7TrzVtO8O2UdxBpdvCkn9tFm2y2shYjD&#10;BPnRxyGHvWijFPlXl/kt/wCu51UKdXFYWlhqdRXqOUveatFrTlTWzk97qzi4vo7dJ8PvDPjnwZ4g&#10;17VfFeh2N1d6veTOYre6/eS2CKdhiyOJSeqE4zzWL8APCGheI9Lm+K3jPwS2m+NNNvriG61iy3xX&#10;c1ort5aTDPzkIQCjA4I4OMV2Hgz4n+Afj5p8kegzX1pqWjSQzatpd1btHdWMjJuEbj8e3XFYXwaf&#10;RPGmh+L9GtvHDalfOtzaarqOn3CrNHOylSpQH5JUG3Dd+KPtK2zZlOtiY0ayqxcJrkUrKSaWyW9u&#10;WUWvJ6Wutq/gf4WeEvEHwt1DQdD8YQ6ppHik3Wp+GdWs7c25Uyh9yuAeGEm7LDGe4yK1v2Y7jxJB&#10;8DNF034geGJtO1Hw3pbWdylxNvkjaJSmd38QZQGDe/tXL3GoatojeFvh74b8a2rat4b1eytpI7i3&#10;CS3yPAzOXQYBPl4kYoD3bHWj4nftEat8G/j1N8L/ABv8PtU1LwL4k0MS/wBuaFpsl09hfMDHLbyC&#10;PJRCvzAkA88VVOLl083+vrrqb18PjMap4en77m/aRvpK0brTSKblCSeyu07Wd09T4BaZa+Hfh1Np&#10;PxE/tC0sda1adtN0rxheLdqm8ny0SfnMbnBAbpnFYf7OviH4S2Hw7fxD4y0+28La1YeIZfD+pQ3T&#10;CMpeGZhGn/Ag3yk8YIrovCMVn4WvrP8AZp1m3l1zwumnJHo+vanGGdpwfNW2cg8sqEEMQG4rn/iB&#10;faZ4Q+Oet+Jde8KQ6toM3h3GvaF9jV5I5rcb4b6LP+saQfLj7wKjBoqcs9Zau97+v3+T+Vty/dxN&#10;atTd/wB5aacXa8YuyVns5JtNSu1JR1dze8MeGb/4b+KdY+HXh7xK1xFqAe/t9Ov74lo7dCEk8huq&#10;sXPI5A/Gq/wu1i58b+MIbmw8fXlvN4d12a31LSZoRufdH/x7zeoK/Okgrf8ADWhWmneGNL1DRohr&#10;lvZwSagkl2/+nLbzr5qwgnkENgYPHHtXBfs7eKrM+OPicbu8bFnrFvcLpmq6ebe+sZRAGdVfpNGE&#10;bIxkqQRyDWfL12X+f9f0zOPNXw+IqbyjFXdldtyUG2rO14tN3tr1Z654isvDfjp5NFmWNprWTdcw&#10;NDlio/u59fUVy/ibStT0nxgkFzrtxHoGsWK2tpHHbnGlXCc7mI6K4456VleNZfEOkeJdL+MHhnXG&#10;u7bTI1Se1jbEF5aOCWOehkB6flUQ+KXxP0jXNP8A7C8Fpq2m69p81/cR312I7iytwPkRoz947uCR&#10;2pycZb9f6/4Hmc2HwuIjFOnJNWejaVpbtXktGkk0+vw9zU+OzeM9I+G+tWXgm0E+tR6ZDLocizFf&#10;NmWVPMKntlN3447VsanZaH8TtRuPB9tfyWsmlw2t3cLA48y2kkj8xPwPcjuDUPiO+svGOtWOk3Fp&#10;caPrWn6XFeafcMrGEPP96IMOGxtII6iuB/Z78cfE20/aY+Jvwm+LHh62026n+y3vgjWYYy8F/amI&#10;ebbiTHzGJvmCHDAMewzVKKlqtl+v/D/dcqjQqSwM3GynSi5+bvKEbrfmSj72m15PZa9PY6l8W/BX&#10;i7RfDniuW117TbPRZ/tesTfurqW6BPlkqBtKkEKSPSs/4Har4g0L4kvoviVrG2n1CxaaTS1kxJFd&#10;hyXZCQPMiKY7cHNdh8Rbq/bW7LSZlmuobtlN3a2+0NFbx8yzDPJUHGQDmvNPE8vhXTNSg+Putafq&#10;er2emXyQaNJa2zm4toXm2NKBwSAT8y/3eRUSvzWXc2wvLisO4yik6kbe6t5Nvl00Sbk2na2i02ae&#10;p4x1LwR8AfEXiL4j+PNKi/4RfUfE+npJPCzP5d7N8sc0qH5UxJgeYuMZGea2brTfH9l8ZLzx78Jf&#10;HNnqVrqvheMah4J1i6KRveb/ANxdQyAHy2Cbw453YWtT4neH9M1PwkukJarcQ6hdG8vraSzE8GpF&#10;F3LCyvwpPBB7FRWDF4O0qw1K/wDjg1rdafq+kaPDFGJGMcT28ZBw8X3Q4AdS46qearmXM7Lf+vlo&#10;TTrU6mHU5t8zTjqrxkrQjFOL1TuneUXde61ZozPiXCmr/HzQbmER3lvK0uleNtBu4QyvaSIJoZgD&#10;8p8qZc7xzhqh0DwDrHwo8D6y/wAN9MS90q91iTVLXR7W4J8tXk/eLDuOMN97b0z0rrvBPijS/GGt&#10;/wDCZaezLHeyvcR2F5Ckg+zgH97HIP4G7Hoc4rYvLnQvC9rPdR6UbfT4beEW8Kf6sKzZI2jkde1H&#10;Nz9dP6/z/IJ4ytRhDDcvwqKcXs2pN67apuyau+XS9kc/P410/X9Uk/4RzSJJNUj0Nbx9PljEchwc&#10;DHoc5Hpmqfwj1HxHr1l44g8X+BLH7YmuTRRX1jBtbUrUohSSTszYOwn1SsHwJ4i1T4W+NNU0nx3r&#10;FneXGo6ow0GeOzcXUGkZ3Es3PmKGbAPGOa9CPw9vPCGo61448L685s77SI3a0WQsiSR7maVR02um&#10;MjrkZqktf69AxCo4aMqXSSi4y11acW0npp01W6e9kzn/AAnqkfiy0bwb458KWNzDb6dI+lTS2qqy&#10;g743j2n7jBNoIHBBzXm//BP/AExPgJYSfsnzlm26xd3Wltd2LQtJab8OC4ykjAlSMEEqfavQPG4t&#10;/Fnhq117QL1tN1qaOJ/M0+MybRKQqXMZ6Fdp+YenBq21rbT/ABC8qSSbTdW0+4icXXkkR3Som1mw&#10;3AVs4yuCDUxlyQcfR/197OiNaP1OtQatGpq4/wAsoXtLrpeTvbfXRXPJPiZqHw+/aS8A+JrjR9D1&#10;RdR8DeNmi+IXhpdUaC8bTY3/ANdGy4wAMSx46Y5r1b4d6Z4otvhb4g8OeNvGNx4k0FdOaTwzr1yf&#10;9O+xNHkb5FxmRRhd45JFUvhdfePo/iX8RF+IXgrQ77TdUvmGlXliyrdm08kK1tOhUeYM57kgGq37&#10;P/w71L4V+Lb34feC/GFxceEtQVtUh03UJPO/s2RvlaCEtz5BPVD909K2qVI7R2T0W+/n8/wXY2xV&#10;aLwcqCaShyTjd826i5JS3jKLTSutVeLb5YlTwP4P1P4HfAbWYPAnhmbxNp/inUpb6HQrcpbXMMFz&#10;gXEWeFZwNxUjG7IB55rp/Aen/D6x8KN4Y+H/AIeuY7ex0SLT7XT5LjZdWFmPkVZI3OVGRwcc4PNS&#10;eO1u/h14Fm1600u4ubDSbxP7Q0+xTzJbaF5QBJEAeVjyJNv90EVxvwmsNe8YfHnWvjRqNtaR+LvC&#10;Onv4W1qHTbrfY+JNPk23FrdLzmKRQ3KsOCfTFRo43l6/Ns55SnjMPVrylpdu97XaUVFSSdusVzLZ&#10;zu7ptx6zTPiT4e0Pxd4g+E3iqJEmXTMQ29ygkivYGT5129D8vUVg+HNChvvgX428A/AGCxtdU0Sy&#10;kg8NWplH2aKbZujBGfkAz9098dq6m70/Qfip4lutRtbSS3ezVBMl5ahWhnHDYf1A49DXjv7FPxwt&#10;5/jZ8Q/2dvilpOhaH4kutUma3+yM1vcagqrsxtI2yN5YDqyE9+OKqnGXxLVRaf6bdu5VHDyq4KtV&#10;oxfPTjCco3urppOVtLqzd97X7PTp9Q+Lvxzs/gFoVvN4Q0fQPibY2Npfahp2ouZtP1CQP5ZhRk+6&#10;04GVI+43ynqK6jwX+0d4H8TDx/40gsZobTwTfNaamlvC6mS4ht1lnjCtw5DlkUrySMVHefEHTrT9&#10;oPRv2VvFvw9utQ0u+8JzT2vjBV3pb3CS4+zSsP8AVEoFYOf4yoHrXOv8I/DXjDTfiR+z3/wk9xBD&#10;qjI6XnktBdWl+uDhpSNkjkbG3fxA805c0WlK3+Sf3/Ip08DWpt1qXJze+nG7XJKpFNrd2ioytGTT&#10;V93dX9R8HeJvC/xF0zR/jH4RvbmBTZieazud0MiwSrkrNEf4h1FYnj3SPDfjPw7rvhbxRqy263tn&#10;NBpeoTcJH564BR8fLzj6U3wNoPirw/8ADtfBPjbUF0/UtHaGPS/EyKo+3wx4CCVM4D8bWHQ9R1xV&#10;7Vdb1aDX5PC3i7w219pmpXMMlvNZQgR2u5SCGBOcg/MR0waz5n1PL9nGjipexldRfutNX5U01ZtW&#10;ejejs900mcingrT/ABH+zZH+z98Xta1CbVtL02CzurqS48u7LxyK0d1DKvDYAHI64wetO8aj4E+L&#10;2up/jX4BurV9J14aXpPiiViBLHJCjC8t54+Yo5c7XU4+YEGur+IOlWVhoGl6ZqPxfh0O6tZog2rX&#10;yxjfHuwqEPwQWABwciub0fwt8dZvDHxK+GHxDtvD9lNq2ZfBGvWjfaLG5Dx8RvBIPkZWXJXJB35B&#10;pxjK1n/V9P8AgHdRxHtIyrOpy+85WUnBpylBTlDSz01cVdqO6skzZt9B8YeH/HWl+H/Cet6fdaLD&#10;bzW+r+ZJ502DB/ozyDOVwcZYZDCuF0DXtV1PxJb6Zd/CaG21PQ2X7VFpLBTeRuT5hTfhonVhvUdG&#10;BrQ+DL/Gm21XR9f+LXwm0uz8S2NnP4durnSZmjg1G0TaY7sqSdo2ggDkgg9qseNfEF54L/aF8G67&#10;ZvqVxoevyT2GpXFq8Uq29xGv7pJR97awJ+bOQQKUusU9v07M3pxlDESovlnLkdpJ7uPM3rF680bp&#10;Xt0SSaOR/aS+N0fwv0z/AIRT4ux6ldR+KvEy6RouseE28vUtIs5FVoZJI85M24FSV4NesXPw80/x&#10;h4+u9Hl8UxXX9n6VapcJaQpDqkEgXAMueJYpFO7djKupGea5f9pj9nPwR+0JIza3Y6a2seG40u/D&#10;OvNMVe01CJ/Ojim7GFioDHsCeleA/s5eOPH/AMVbufxB+0t+zDr0nia4W7m0vx78O9SC22qWJuQJ&#10;IWdJNnyygEL1wM4GTnonGLw/Ontv6vsu1t7I68Lg6GY5VGpQlyThdTS5b+8lyOClKN9Iy5kpRa35&#10;Wr3+m7l5vH2srp/jHTptP/s+aS+N1pt4s0YZfupvA+ZRgHkA9Qaj8MfE3X7fwHba9rFsl4uq3VxF&#10;b4mJKJ5jDO7aPl2jOOxyK0lTwt4Z07SL+4jWxku5jbahJBM+yJtxcyDqnXKseBjiuc074g+CvhF4&#10;gmWbQpJfCuuaobiObSbc3Frb3c0ipuKjIjVmwzEcAnPrXKlrozx4wjiKbhCm5Wfurva6aTu3duzS&#10;1ul560td0/VPDOg6Pry+Kf7Y8PWFy014dTnSQ2qB9wkEqcfJ0+bGB3p3xv8AhrrWneOdP/bG+F3j&#10;mSzXTdHMuuadbsWg1eEhQHcLlTtXkMATx1xmulsPCEXw21m5+HOn+ApL7wt4wvrr7RqWmskkVn5q&#10;fvFuYyPuvyoZQR61jeC/hTrnwz+C3jL4F6f4ph17wylreWXhGzvrkNdWNhJbtvtGcBd4QltmeQMA&#10;mrp+7HV6/f6nRTxUYyVSE1vZqytOlN2ndapST6Ozt7y1Svr+ONd8A/Eprj4Xapf2665eR6beWeg6&#10;sxtf7TidXkMULkYkyBIp2klTjOODVbw/Z+B/CVnqk7W2oWumaPo7DU7fWJ982niOIiNgckFVQbQ2&#10;TkDnNN+GHg/wp8Qv2bfhj4a8YM+uNoehWd74X1q+tzHdfaLVAkVwOcxTbcZG7Dd81hXfj/W/CNz4&#10;gm+I1hZzW/iDFrb2clr5W1lUqEkdjtO8twCcZPBpSUVK5nTp/HhaTl7rs43tdpqLcdtGouVmk4tW&#10;bZs/BW50XXPgXpGq2sMcH9s2cpWwW9SZvNycFG6MWTDFcdTSfDrxdfeDtN1bStYlvtStbHVdl4q2&#10;fmNZxkLtAVBwFyCRyRya2vA+meBdFi8OeC7Hw/Lp5scz2MCrvjVivQHkYA465FZPgDXdEu/2lfH1&#10;t4GmsWvIbO0k1u1TCO1wUIVpAOc7RjdjGOtEY9iJyjWliHyPl1nr0XOktdbaOyeuujub0WoWmvaF&#10;JF4S1WGbUl1LMKz4Vb3a43FGHqhOK2tQurOGGVdU0wtaahMIpmbGFkH3VPt2z9K5y9jtfF2qnxF4&#10;LSzmufCd9I509cri4KgOjOoymVLEcEdDWP4V+JWmf8Kt1r4gLLJd2C6y76lAcySWswkCkYP8I744&#10;yKlSUTm+qzqRTinulbqnJ6K+nRJp23ulc6OW1i1LVotX8JOt1byPLbapZ3UqhbOQDmUcZY5wCOmP&#10;Sue8RatqY+Hui6X4y0+4+0R6oq3UmmRsyxbWJVx3KZxn2rpPGOneJ9K1Szv/AIZaVa3MV5by30it&#10;IEjeRY9wU8f8tBxnsa574BftAaz8U4ry18YfBzUfC8P9nx3GnyXjR5nLErJCVUkqyMMg9GBBpx5n&#10;culGs8N9YhFSjCzfvJSWsktL3b32Wyu9mybwT8WvDHinxNbWeqaRfaTreNl4NStWj8wFisZDY2vG&#10;eoPbIzXyf4d/a5vP2Yv+CunxO+FHxg8P3sfhP4m3Gm2OmXU1kzbJIYUWzmi4/eQFnkjJXP3s9VIr&#10;6lHjax+G3xWg+Gfjy6kurO+0mae31RrEtHbrjcUkZc7AexwBkdasX+lfBP8AaD8V+HdH1qyTUNa+&#10;Ht/b+I9I+UCWBDI0Ubgnl4iwII+7lc9cVtQqxp83NHmumvTVa/Jo9fBYjB4GVb2+HlKhWpON0/h9&#10;5ShKLa6TjFWe11q9n1PiHxb4sGuWN94Jt9F1jwv9lZNY2ahtmLE4jaBgChxghlbGenBFcL8atT1b&#10;XNHHhv4d+M7PTpPE0jWUN1qtuZEhmUZCqVOQ2BxnjNXPgv8ADOL4Yah49+GltLItleeJ5tb0Szmu&#10;1YxwTkPL5I+8sfmEnYRgN061h+ENC1jQfEmvaX8QWtbvwveSLeaOY5DvtpVzujZcZGRyDnrnGKwn&#10;KSl/Xf8Arc4cPRwuHxEpUmpezScdFeadmm0205Ju7X91q7sbniDxn8QZPA+k6roEtnPqWg6pbprC&#10;qypuCrtaLk5wxwc9q6Lx34a8GfFPSLOT4geFIPJeaCW3vbeTbcWsoOcLKORg8ehHFeK6nr2m/D7x&#10;hY6NI+sapatrtmNQttRC75NPuZCYZ0uCBvMTjAQkNt45r2D4x6NHrfhW0g0TxDNpMI8RW8lxPH8s&#10;nDgqBz0JxkdwSMVK1i2/0+8rE4b6tWocj5OZtqaTTSdnbTXzWmzS1Mnwzb2njL4f3HxS+DmsQeJi&#10;FuJtJt5Lr7PMl5G7LNYzA8wuXTaQwBBOSCDmpPhx4pn1Xx1PqV9pOqW//CZaHDPe6LeYaHSruFCs&#10;kQdeCxPBA64yOtdF4Z0iz0rxnr+oW9vbJfagqPq1xaxLGbmZRhJHUAbmC8buSRj0qne6Ze6Fquoa&#10;pJYQ3EbWYu41ikZXaVOQyEfdJ6e9X8Pwo45V6dT2lNLSS91vezs7PZOzSd0ot2bdlJpO06XTtQ8P&#10;nxBNoH9mTQxvbtskDHapIEgbHOPQ9q49PAVz4R+JWl/FqH7Pc2a+GZLTUoZGBNwQ+YnU/wDLM/Mc&#10;9VPHQjNdL4Y8ReDvHvhPSfiLosV5b2OqlotR02+UJLayE4fzFJ4YHjjIIqbwZcS6T4vn8J4hm0OG&#10;yd7VVO54V3Y5Hp7GolG7/r8i41K2G9okrbqUX22cb909vvWxzHh/xf8AFHwb8bPH3hfxlorax4Fv&#10;tAi1zwpqU0yKRM4C3Gm5/uRkfLnkAk5bPHUaP9n0nwzovizwxbXF1Y6k0b+Wl6GNtGVO4buRJtIx&#10;6kVj+FL3xVqX9n61cWUmn3tnql/Zanos04+yXtqd0cVwM9wNjDpglh0xU0Pia58PXY+H3h2C1s9S&#10;0e3iv77w/qyzJBNZSPhmhlxtGDnBUkg/eGDR8Wvp0NcRH2k7RiuZKKlZ+6+Vcl2k7JtqL5l7rctW&#10;r2XR69Nc2ev2/iPTl8+1vojbalbqQfLOPlk/oaxlsPBcHgebQryJ4tD1KGa2hfS8EQIwIZhj7pDc&#10;8A89q6mfUbG/8KXOs2+ox+WqEiRRv2L1UsO+PUViavba5pXhX7V4X1iyjhSNLj5rfzESXdlyR/dI&#10;7ds5qpK7PPoVHZR2aaXVbbdHqr6abHM6VpOk+L9GvvBekeM5pLq3sfs9ozS7mWZIhEXQ8FSA4bHY&#10;jNdVcz654KsNP0nVbWaa0+W0uL6O8Be2VRlZtrD94C3XHIBry34v+Avikvx+8CfGn4d+F7XXfDei&#10;6hNe67omjXAs9Qty0DRmaKXcEuoyHy0DgFvLGD6ewJ4ptvFmkWqXthcQ/aJCZIbpFV40PABHf+eK&#10;fKlHfX+v0OzGRtTpTjJThJXa0vCV2mnazvZKV2rO+l1uzwx4c0Ky16+12DQo7eTVbgXF1d2/3Z3C&#10;YErL2OMcjrVLVIL8WP2aeOzvlubhv7LS8jCjfycbs/yq78OvDOheHtH1Twp4f8RXM0S30kjWlzft&#10;O1jI3JjjDklIj94RkkDJxgVFq8zWOnzQ6vpkciFA32fbnI6MwXrn6c80pKKicPPzYp2d9rX3tbTd&#10;6adE7W2djK8FRpDp9n4YPh6S0aBWCwLdLPbu+8sYlYtuAYk4UjjGBU8VnY+Jr2HXvDGpxzXnhbVp&#10;LWT/AEj54SQDNbTAclCh4z6AjpVe2fwbpGkS6vqHhuTSyuqwtbzNETF5gxslTJ+X0bpzU3hDQtIt&#10;/HuueJ7eQLcalujzB8olt2fKhh/EykHDdecdKlPZbnTUl8dTVPX0bb1T1ejTfX13OV8Nx/Hj4d6j&#10;4gtr/wAX6f4i8H6hLJc6OqWITUtEllJOC4+WaJT0yMmuz0HWv+Eu8BXOmatZLNPaLCt8bq3VY7+M&#10;qC0gTJG1hwR2NV/EegTabY+bpSRyXVxMkDwtceX51vv/AIecAr1/St+60C21KCRtLUsuwR+ZtCuF&#10;AwRmqvLm+QsTiaNZKo0k207pJaq2rS0u++l3rvc5fwG1lovxA1D4ez+F7q00vVrfzfDt5HIZLaVY&#10;1/ewEEkQyLuyABhl5HSr+k+A/C3w+1/XviJpug2fmahDH/aVxa2ax3chj4Tcy8yYH97nmn6ZYLHp&#10;0kOpXM32O1unmDxTEPDj7rAj06kelaGmyz2OpDT72+hmh1iQyyTScMxVM7vQ5Ue3ShdDOtVlKUnF&#10;vVJSV371rNu/eyTfmrrR2WDpF1Ya3YTeKdF166tZo7pjdeZCSTGDj5oyMsM+ncVtJfanbXVvqGn6&#10;JFqCpJ9mvpEby2jhHzb0BB8zn+His3RdM8RW2oaZ4p/4RGyij+w3UN/D5x+0bvMzFJG6naUYfMVI&#10;yMjuKs6dquvaZrUdo9t9s0uQEvPvzNbHqCw/iHbPapWyCtFSk+WztfdrzVrre1rrWz0t50/iGlud&#10;MbxJHdf2fZ28LOmt2bFZbN+gPlkfOBnlD19K2LDWbqfVNL0XUS9403h83UWqQ2uy1uJFIB385idg&#10;QQuMcnHIxWV4hg8Sz+DtSt0ijeMFZNLuApZxLnI3hvlK59O1c409z8QPh/4a8WeIvB2u6Tr2h37m&#10;90XSNUVZXh37JXyoCyxsuHEfBA6ciq5uWWhpCjGrQipNWTcb6XV43ju07XVnrZdUm1fqfDcup6Xr&#10;ek6NrGrW9vdxtdRwxyRhXuudxQZ5bapzkdR1qxoN/ZXN5qGm30bwXUcrQxy+XtLxn5t4/wBjPft3&#10;rM8RX97qeox3nhWK6urrSbqKW4hvSrR3ti2QzRueRIg64wwIwc5rcstWtjqtrLqGn7hOgjjmdMMi&#10;uDkZHUVMX0XT/hjGtF8vO1q1qlZNO7e3Zp+f6LLuNR0DSZbHRvGhRludU/0K5aNmRnb7hyM7RxjP&#10;TNbeqeHLebUrnXtIn2zeTtZc8eaB8pYd+O/pXN65J4Q8OarJo1z4gSx2tGlvDMCoiSV9q7SD90tx&#10;6ZNb0mlz+GLi+1fStcXzrxVSSO6Zmt4/L5JIHKHbkZB/OtNdrE1Fblkm02uq0eqfbTTfczb7xx4S&#10;8Lpbw+O5Y9M861ge4nmXELzySrEioe7sxACjk1vXvh680fWIb2zmk8xGaCSzU/IyDJIx/ernfiD4&#10;D8K/G+30/S9WNtdWWn6pZaqqQXmQlxbSiSKQgcjB6Hp1yDmug8R6c2r3v9oi4jk8xgfmkZcSA5WQ&#10;FT1zQjOp7HlhZtSd+ZPVLa1vxvfyM+10eTV7K/sba6SGa4hMtrIvysqk89O+RiqviS/il0Syu9Z8&#10;MTM01wLW4ubdVf7IpIG5x12EgZx0zU/gqNIBcXNodqvcSPcQNjaXY8srAd/yNNvrzULU276pFJd6&#10;ZNNIlxeRMM256qzL/EueDjkdam3u6lr3a1t7P0e3T7lp1e172LNwW1O60vWF057MQefaXGn3kIEg&#10;IIAlU5xgAEgj7wbtWBZ+Jvh7efG7xH4EfUv7L1RtM028kju5NlvqXntIsXlq5A85WXa23kkqDniu&#10;nhuLOLxXa+GzHcXNvrVtJNDcNMvk25QDKqfvDOeg6VyugW3w8+LmiSeMHk1C4W1uLrSrrS9cgMbR&#10;7JdrpLG4BbDIrxyj2ZTT69y6PLGEnNSUWkk10vK6v3+GSs2u99EdRbLe6fqF9Y6nYP8AuWVo50wv&#10;n5HLcdGHTkVyvjzVPiTbeOdB1TwToWn6rpMepG28S6feSmO6igkX5ZrdwMblPJRuGHpXTWV3cyW0&#10;PiPTpfMjjxHdLIrMzRpkde5wPzqE63pOrXGna5p0af6VI0srW58wTRg7cArwWXuDyOafNb/gkUZO&#10;nUcnBS0aa1te1n5p7tNPR+RNqni3wgfFFn4f1fWUtjql4LTS/NUr5t0FLeWGHRigJ544qn4Y1LRv&#10;Er6lHYvdWuoadrkmi6pBqVvtmDR/Ooz/ABxOj7o5OhDeoxS6lqfw+1v4k2fgG78tNWgtDrWjSC2d&#10;MfP5TOj42bx91lzuwc4q5r+kz67ZX02r+GY7wSXkURszIULeWQRKp4yN2COhGKHfcSjTpxjFqUW0&#10;nrbvuk0rprzXvLfo33WieLbbxPYjTr61+wpY7Z8KVuGmjPyE/wALR7SQR1B5qFNK+ztqyXp2S61I&#10;BNPbSEMpUYVvYgVHLoui+JdY0/xX9muFuPDd80mmLI0sbQsVKS55xIrK3G7I/GtLRrlLvxBcKzeZ&#10;byIs1rKFGCp4K59aPdexnKcoxXktdLap3XV36PpqmraXePBJdJBpujeIbxZr6O68m+mWzwLmNTlZ&#10;AB0IHpWD4al1PUfEmpXXiTwQLHUrfXmTSNUtLwu1xbhPlcZAKErwUPyuR16V02uCax1Zrz7PHJal&#10;SFXjekoPysPwyOetZsfhy/j8f2+raJ4nuBaXGgsLjw/ceW0VvcRygi6i3DepIZo3XO05BwCM1Nve&#10;/r+v+HOqnUj7OTdldPva+7Wm19rNWtppob3/AAk0KGW+1G787T49Laa6mWEK0TpksWQ/MhwDx3PS&#10;meHPEOjeO/h7pPjnwNdLrGlatbx3llPGvFxESfmUHlTkHjqMVxX7RE8fhj4Yaz8SrbTY7O/+wx/2&#10;pIyGSOWzibcUlUHkAbvmHzDPccVN4ZvtN+Kf7LfhXxh8EPtWgWd9plpfaHa6fcRq1pGJNxh5yhHD&#10;KQeoPatPstu/TX7xLBU5YSFdaJ1FC7tyrRt3tr6NdE7pNo7LWbSFdaiFoixyeUX3YGSx459TWL8Y&#10;fDGv+N9Ej8F6H4mk0e/kniuba+hX5swOsmQvRlP3WU8EGtrxDqOo6l4YbW9JiitLpF8xo9RUL5Az&#10;h92T93GT1pQuoXsljrt9Etrc2aTKsMcgkSWIrw4IHQgA8dOnNS+y8jmo1KlGUKqavFvez1Wqunur&#10;+qKeueL/ABE1hY6to/h9rgzagEvLWEfMYsbWI/4EeMjAFWfC95AmoN4VHh3UbOCztElt7i+2lJHc&#10;nfCSD99ODzwQRg1zfiR/FWsah4S8VeBXtZkkvpri+juEaEyW6wv8qnHyN5mzIIwwyO1dX4H17XvE&#10;/hDSfEPiDRray1K4tcatZW9z5sdtNnDKj4+ZQR1PODRG7ZVenGlhU0lro9dU7u11fpytXtbW29iD&#10;UL5bbU7HV7mG3kiFw0PnBlPkk8dTyOcA4qaWz0+QzC3ubeHUJoyWVZh5joDyQM5ZVz17VRntIpdG&#10;1C3iSNoWm3RwSKflk3AHBPbNU/FPgcX3jHw54y0mGzW40sXNvdI1p5kkkU6KrorbhsTIy3Bzx0xR&#10;3bJhGm5JSly6Pz2V0n6vR9FubkCXr69Ev+stY7LazNggnIII/wBrPX2rL1zzdO19PFh1S6W3t7ww&#10;Xlrb4ZcEcS46huQCD2ptjPrmk/EWz8OWGiRLpfkM811vIG3HymPHBKt8pU4O05HSnStcaVPrmqwW&#10;TXluFjf7DCo3b8nc2D94ng5zyBjtSk9BxjyTW1nFdtU3bzs+pqTaVqFnrUF5p0ccixkRziRiuY26&#10;ke/tRruiadc6pHezRzpJHE0azRKeFYc8jp0rznxh4M8d6H4z8L+N/hD431XT9Jm1xrvxRoM1uLu1&#10;u4Xj+fh2DwODj7hwP7teiawlvqs9n4jSS6tZtNmZ4VjmwJFZeVdc4dSOnoeRVrlsOrR9n7OcaifM&#10;nsmmndq0ltr5XVn8jN1rwy+taet1oviO4S6kj8oRrMv+kIORuB7jrS6Pca1pt2ukeJt1xcXBWNrp&#10;rUKLmPBwxx9xwevbiqFho2t2fiu1n1HxFLc2Nk1xqNijaeqsGnjKCLzRggJkttYfNnk8CrXiiW9k&#10;02O/g8qe8t7OP7PcSyPb5DMA2cAgEgHsQKzXfYuUdqd1JPra1m3ortLsr9r+WkkegWVxpcnhLTJr&#10;fyRfLMbF5h+6UNu3R4ww5GcY9a3rjS/tV7dfaA72s0at5YkBWRuuR6V5z8T/AIVeCPiB45tdQOkR&#10;2+qWVnHqGieJLOTbdWkqZjCn/nohVz8p4PNXvgJ4U8TfCj4Z+Hfh7ruqSao2mx3KNfLv3MDIzqDv&#10;JJADY68VSceXXv8AK39dCq1Gm8Iqsavv6Xi1Z6pttNN3typa2d3tom+n1zULTTNGvLzUbW4SG3t2&#10;ubi8jg3bVjG4kgZJIA7A0ujax4U8UTaXe/bIvt11ZNfaWm755LcgBnTpkAFd3cZGRUWhX/h/Xjca&#10;naOy/ZGba7SEGJzww/xFQQacdXhTTbbU7dLi1VHtpFUh1QnLD2DDuPxo8zn5YqLjK6a3fa67Wflf&#10;XbRdy1qFjqFrr08iJJJ5ljnzFXII3gbfqBz9Kk09Y5guraVMsfmS7XCsdr44zj3/AEp66nqdhqir&#10;qF5NJDd32Ycqu23TacpkdR3557VRXR7TTklh0TTxCsM7FrdWCli//LRexPejaRK96Nn5arZ+vzsP&#10;8TaLp3i/w/rGh62/mWszJBNGrFWX5gcZHvg1at/tMmmG5CxXjafNGYG8zO8KME8d8fyrN1i8vZtP&#10;tbjzvs80iyRyXi4Kg7eGdM/N82P5U7wPdJZ+AGa71fz5rWxH22XT7XyRnbkvHDyU9QuTz60c3vFy&#10;jJYffrtr10f32XnsUNLuW1XS9e8PeLtAtLNLPVpIbORdQEgubYKJY5jnG1wfvJ2GCODVDwNB418N&#10;+LLzU7fxaNS8J6hpc0ljatD5z2N6sgzhl5MON3y8kH2rS8WaTbS6ZBbRKmpRXlrIZTLGFe4+XLs3&#10;AOQm0evY1NbafYa94ZsNf8G6rFBdaaGTTGhnZYhMAUdJU48xexU9xkVMfi9Dq9pD2b00no9LpO26&#10;vdptrfor77Gtrer6ZbaU3iO7UyWwgjxc2sZbcGIycDtn8qzLvwr9u+KGn+JtO8TXFp9jt8y2UJAj&#10;vFZNu2QfxKPvDGMHvUt9rg8MeH7Ww8WrHaSXSsbi6hZvISQDJPP3QeuDVy1s4brUNH1SPVLebNiy&#10;xyQ4YSKRnejDtj8KrST+44481GLa0TUlfdNW9LdHr530I/ERaa+hvLqw/eW7FLWZfvoNw3sP9nHO&#10;OhxXHyaf48b9oLXdV0zTNNuLeXwlBBpc7fJPZzBi7zBsESQTkgFchlaPuDXX6sthJ4i0rUb/AFy6&#10;s47W4drS4Ev+jXLHjy5DyCDuwAcZI4rgvh54R8daF+0B4o8YeLLpZ9JsIZrXw/58bpcQQSiNmi3A&#10;7Jot4LK2NykleMcnMlK39f8AA/y7nZg1GNGpJtaQdk09byWi26pX12bvfZ+haxb2viaztbW5Pktc&#10;BSs1uw8yCVeWAI4xniuP1f4kNo37ROhfBy7W1mXxBYXEqxzbkmRYEyZlx8rod23BwQa6XTbuSK5Q&#10;PMk1nJJs85ZU3QTOdxUgc4/Wqll4T0HUfEx8SaxpskGp6XcSjT7m4k3F4ThnCHqqZwduetHNrf8A&#10;r+uplQdGjzKqrx5ZWt0bXuvvo7Nry7GsmmWWn6raw6farH9kVltpFHDRsMFAR3z2PSsvVfD+jeJ2&#10;03XLywLXUPnCG4gkKyW7uuGMbcHIGRxW1ZJHqFncanHJAyXimSC4jbdG64wTgdOOOK5q0t9L1L4e&#10;jTWbUIbFWuNOkt7hmFwIc7BPHICW+6dyvnOMZwRQ9tTKjzc3NdpppX9U7/8ADffYg+C2ia74U1nW&#10;NF8Ta5c6gIXRLG+v4ds00OMjc4HzgbsDuMVwfi7W/Gngn47zan4R8Lvd6rrN2LO4uo9SVUvoIIjJ&#10;DbvEcBZOTtcHnvXruma7Boav4X1i/kun0/T4/J1CeLH2lQNo3N0MmME+p5qCW2gnttN1ItGymZna&#10;TyfmVmOB7j0Oan7KSZ3UsZKnip1asFJTjy21Sel09LaXSdu/mjR0DxNrOp2c02seErrT2jYCLcwb&#10;zRtBLcdMHK49vSsoJMukarfaJGtrq17Gtw1vdZVHl9wOBkLtyOvNalxqMWmXEmnrqTfu32+TMud7&#10;MM4zjuOlWtR0qz13TJIbOYw/aLcRi4i+8E9B6EZP0NabnmKUacr8tk7d7W0fXddfyMtbPT9Ul0mW&#10;7sZI5FhWZYtpYROnO4P9TtHqKdourJF4wuNH1C+lZr6J5LceUTGm08rvxgHHO081h+BdP8X6N4H0&#10;vwv4/wDEEmtaxpEkjy6kU8lpY/NbyEYDqVj2qx/iIz3rotNmQXdql5udpVdUmkPzEEfdb3FQn2Nq&#10;0VBzhfmSuk1tu7NXV7PR6pOxk+ELDQNY8QalMFhuPLkeCSaNRvt0fBKjjO1vvdetUvhl481Xxzqf&#10;ib4d+PdCt9I1LR9Umi0m3hug73ekggQXfqjtg5Q/MMA4wc1Zi0d/Bniu61e2uLiPTpFSKS13GSN1&#10;IxwvVXDHlueKvIljebde1OwWO802+aWzusBvMynlfKw7bSVwfpTj7ulvU1nKnKMrq6aXK+sWvLbX&#10;Z9k097lP4eeBNC+HOu+KNa0t7mKbxVq6X2rW9xITCtwsYiEsI6IrqoZgPvNk1al0kS69cxOwVljT&#10;cyykPjPDexGePata50mx8RvfaNqEQnicqjW7yFRlSGyCORg4INcRomv6z4q8G2/inw7qf2m4ZrqC&#10;807WFCStIszR5YqAfl2naRjPBNOXQmDq4iTqylr7qbfp7uvpFrXy17drqGgW+r3cL38Xzw3Cy20z&#10;N8wZRgN7H+ea4+T4kR+ENE8UeNNc07UpVsrVrsafb2RlaSOFipEAXl2bBO3r0xWtpF63hDwDY2Hi&#10;LxleedYWpkutW1KINIyg5Pmj6HGR2FZXxB0OLUfCGtQ6xozappmoXENxYizmZFjyAwdXQ7413ANu&#10;B+UnPQGlJ2loVhoQ9p7OrrC6WnVKSva9lqtd7+h2OlWmga3o8XiCxs0xqFmrpNJHiQRuM7D3A55X&#10;1rEMlpps+q2tjpYlh0G0t4rqJbc8Q7C58s/xEAZxXP8A7KPj2Pxl+y34Z8YaZpmrxyNYSJ/ZuvzF&#10;rxJEmdPKkdlUucjCyYAYYPOa3NJXUtWm8Uax4d1GBYr2wS1aONvMntNSRWWQse6hWXA65B7Gqlo0&#10;nv8A1+pNTDzw2KrUan2JOOr6qSWvyv8AoaXgTU9K1XQrfXNAuzd6HqNstxYzOu1lU8lSDyOe3Y1F&#10;oerzT+IbzwlrXhy9V443udP1LyC1rPCf4RJ/DIvQrx7Zrzrxb8TviZ8AdKuNX8e+H5te8FQw6fYL&#10;Jotri+0/flLi+k2j94m4r8oGVBzXof8Awknhjw/4r0uzm19vJuNIZLZ5oTsl2fP8z9Fbaeh60fCk&#10;/wCvQqtg6lO80uaM78rTv8KTd7W95JpSTS3vtqXNOv1ur2SceQ1pawyQapL5oJhlUBguB6AnI6ji&#10;uT8B6149Hxx+IF54q0hLfwpY6bpVr4Z1CFQzX0wDteE4OV8tmjQDABALAnmtr4c6TZaD4HutQCbp&#10;fEGoXGq3fnMPnknIOA2PmG0LtJ56DPFUfDut6lpPgnUdYbTv7Rt/7UjlhuLab53SZ1E25edrRHIP&#10;YgcCpjU0V1v+H9f59xRjGPtoRSd7QTen2k7rXfTl6+63ppdaXj2y03WLKbwZrEszWGtWM8FzJCrn&#10;ETL8x3D7hHZvXFcT8Z/AXgPx38OtJ+BvjBLq98L65p0Gn2GpXLOSk0TK0YklUhldlXhuuRXo1h4g&#10;0XxPo+ovpy+YtpcNbzRsuOQOCPUEHIIrC+H9pcRaFD4A8X6mNVbzLiWOW6t/KdY9+Y0yvG5QcBhg&#10;nHSq5pRd0/QeFrVcLad2nTkna9nezfOtNGrLffT5W28Kabp0Vn8M49Njm0P+zVji0+4j8yNPJxsT&#10;JzzkBgT3FY/xETx2usQaj4AtLq4uFka/a1a6QQyTIu0xfN80ZkXOGHAYDIwSa0NK8W+LdC1O30Tx&#10;boou4bzVGht76zQg2tvg7DN2JGApYEZ3dK3HXQo7671G+mFuLVVElw02AM9GJPAxyOfWospLQlVK&#10;2HrKU0paPzUruzbV07vS/XQp+INVvNb8M3Gl2EXk3t5D9nhguJliYzFNxUEE8gHtnoT0qz4Ygl0r&#10;wRZ2+tX1zJLa24imluP9ZlTj5iB82Om7uOa86fUvCXir4lWvws+J9glp4t03UP7X8J3F4Xhg1KWI&#10;5SSAhhvkVHxgE7huOMCvXk81f9YqruYZBbO0nqPpmrS6meLp/VacKdt/e23WycXrdNeSs7p6ooyQ&#10;RalqC2VxbxzQxx+aPMXO5mGAyntj0rk9F8IDwgLnVtFu7jbY6fKGhS4HkyjzN7u8fTzPl+91xmp/&#10;hN4w0vxNY+Iok1NWj0XXrmxkb51aAryc7wMYJ4IypHSrI0bxgvjF411G11LwnqWi/Y7iJV2XlnfB&#10;23Tbx8skUkZ2lSMoy5GQxxNr69SoxqYec6Una1rp9evpezvZtdlrYwby78dQfD+Ge28Rwyn+1m1H&#10;SbpNPMy3umEeels+SMSMpKrIDg4UdeK6TVPEl3LNZa5p3hi6vNPu9NMuoRIu24tmKho1MZ+Yk5IP&#10;dSKpaDpY8MwaR4Oh1S4k0eCGaDTo5LfzPkOQscrN2Qg7TxxgHjFZLW3inwV4NtbvT3a6u9Hvlaex&#10;kviv2hDIcIJTyFAbgMCABilzWXkdEo060rK27t9m6lda7Wd0utk320O1aIyWiXOm3L+bNDsj87Hz&#10;nadobPvjPtmsrSr/AFK78P6Hpnj+1sbbXHeN7qG1l2xfaFJz5RP3vYdT0qCfXtO8RfFHVPhhr+gX&#10;UcGn6bZanpuoNGypPI5O7y5AcEow5U88+hrauLDS/EGpA6jFb3G2EFSUG+OQNkOP+Bcg9QRxVnE/&#10;3UUpre0r9bNXVnfW99V3VixexQTJcCe0Uxwxq0Min5j3YY7EfrWDbQPofgzV7qz1m4228kl3tuIf&#10;OaBR80iqONysASPStPSLbXY3vYLu7W4WSWQRMp5GBjofXuOmckcGqjJqOo6NGdF1BVaONxMk0YeK&#10;VOQUb2zwccik+5NP3fdvpden5P8Ary0M3wlZ6BL8J9N1j4ZeIjdaNft/adhNdfvllilJfaC3Kjd/&#10;3zitTVNN07XLJdK1nSo2hv4dmrWiTfLKsi7WyB94EZBzwQaqeANJ0fwv4Tj8J6HaW+l29vJth09Y&#10;ysKAnc0cYP3VyeMHHNa9hqCz6o1pfRPCY/8AV+cgUhf7ykfeU/nxT06GlaclWnKLbs2038Vujdt3&#10;+ux4npseq+Dvjx4H+H3hXwf4i0Pw7ofirVLW4uILGT7A6NZLJZOJS5R7RwZrdo2GVlKsuNoNepN4&#10;28UeF73xNda/4Ya60i1uoZvDkmlsHnubd41MiOhxiRHJxz8ykY54qzpo1fT9U1TW9en22V9II1sJ&#10;QpW2kiyonQ9/MQhj6EDpzU11Y6zB4dkgtIVeSdhChWX5HQj/AFy45U+x6YpOTcVbou35nXisVTxU&#10;4KpFO0VFu+7cueTvve7ceqtqt7ljT9Z0bVo5J7S+hmtY1jljk3bZIyw3Dcp5U/WuV+Jd1a6rpek+&#10;KJPD2uSae037z+xozHqEMwfCny2IDx9cqckg5ANXVs31Wz1TTtF0SLdZ2IRJLiYLHcMRnZIANy+u&#10;7vmtC70LTdf0uxtvE3hxbmO3kgv4xMxxbywr8jAgj515xxgilfmVmYU/Z4esp677XV7W9Vq73/Qs&#10;aleLbGXW9OsLq6Z4w8MUMYzckLhkGcYfHQHHIx1pui6/p2o+GZvEPhu4bUomjbawj2vJjPyspwVZ&#10;cFSCBVPwJb3EFo2jNcTXi3E813PcvdBxFJI3yxbW+ZAckjsCCAaPhdq+jeM9Ns/iRoNncWS6hY+R&#10;dadfQmO4gkikdcSD14J75BBzzRG7d0Z1KcadOTtfla16dbJ9VdJtf8FWmuvEdpMdHt8fZ3v9tzb+&#10;dCxjnUAZiLD7rjJ4PXBpiaNpFxa6l4MttXuvJH720jlmYPBIG3Eo5HTPbJAFVtU8RaJ4E1/S9O1j&#10;X/strrmqCy09cmRGvHyQhPbODgnHPFbl/a39uWgS32zCBhbzsMxtJ6EDkUWluwl+7UXG6T1T6Oz3&#10;26bOzfXW2hm6daTP4uk8bJr8z2rWC2Wo6XG2Y47gNn7RjqGI4PtzXnn7Snww8K+PLKW2+KHgNfEX&#10;hhdLvpdabTZmGo2808QtYJ4I1+8RE0hZ1ORsyQcCvR7zS767j06W0vY7XUBEd0scjMjNj+JeC65/&#10;ECsLxb8U9F+G9tosnxat10+11bX49Kur+3bzIbK7kBEAkJHEc5+QNjaCTuwKr3um/Q68DVxFPFwq&#10;UNZLRJO0rK+zVne17Na3to3ZPam0+6h8INol9qUd8lrp9tDJfKwla4gSNVSRj/EWQBs9zk81l+ON&#10;GtdS8NXiyx/arDVNPeK5haETbcrtOO7qV6oa0/Afw9tfBvhe38JLcWtxcabYHTpZ7SHyYTCHZ4o/&#10;JBIXargDHQdODiotP1NdM8RwfD3UtMlFi1m0lhqfmr5auCF+znvuxyMjmpkjCFTlrSdJ83K29rXX&#10;dL5Jpb2MbVvDWrFPCuj+HNd1DT7LRby2uVj0wKo2RpsFs0bfegdWztyGUr3pfF/j7wxrnxAj+Efi&#10;SHVrdmvLMmayilhSSQv51tIk6f8ALMmJ1dSQAVKtwwz1u+K2lhs9QslXadrbZOc54YZ6j9RWLrtr&#10;rd94psbbwr4k0eN9JuFu9UGqKZWFgzHcmFZTEXKsFmOQuw5B5o97uXRrRqTXtFsnZ3tZ3vzNpNvX&#10;Zd2nfvNcR69feN7dtM8TQx26yahDqGn3FqA97IPL2yRuPuiInBXHO/tirniDQ7TxTY2a6rAzbLrz&#10;IlkXDxyrkK4I+6R1965jxbovjfw18ZtC8aeA4pp/Dl00j+MdLhnSRLpWi8qCeJHGY5omIcvGwEse&#10;4MCwFdpBFqtteX15BfSXltJIrWtsVCmHC7WQZxlSfmGeRT0ejMq37uNKpCS+G6to07tNOy36pt/D&#10;bVfCsjxZdeKLeystN0jW7S3urq+SGz1C+g85dq8urAEDLKCNxwQTVrwy8UPifU7RNE/s/wCzyK8i&#10;qH8ueNhlXQ/d3Z3bgOfWs290y7S6tZ7BtqwySJqGmyWpf7THJ1OM8Mp53DNRaVr/AIYk+L2oeBLj&#10;XWkvbvw7G4svtW1JLdHaIkRE5SUE4JX7w2nqKI3cth8nNQajrZNuy81v5W23SvdW1OgudNmuzp8d&#10;/APMW4kKyI3WPJ/M4xkVwXxg+Bfw/wDjJ4g0vxD458OzWur+HJ1v9F1K3mKtFJDJ8g86MhgGGCUP&#10;b6Gus8LeGtS8P+Kdent/F+pXFrqV3biLSb5xNDpjRW4QvaseY1ddjtG2RvDEH5jRrE2j6pqV54K1&#10;28/eahGDD9ncxyyQ7SrOpHdTnOOgpv3dUGHrVsLiFOhN6K943TSfxK3ldp7p20dmcb4g8EzLrV1+&#10;0VNLdWfivRdDlgs9SizcQ3MDDc0UkC8k7uuByMEV3HhvxXonxB0BlSazm1GyhjTWLIxkrbztGGaM&#10;qeSuDnjsaxbrxZoXwa8I/wBt6z4utX0eCGOzh1bVLrEMtyGEUaO43YZjhDgHkdK6S18O6Po01jcQ&#10;6DHG0YwkiTMzRs/Ljd3GTxnt6UoxkkaYqr7SmudN20hJdla8bPWyve19Oa+mz5+XR/DPh61X4beC&#10;9Tt9Hurq4TVrO1ktXkjmjEgMwQnhiQDlAcgHOMCn6L4C8PeCviJ4h+JfhGOeG58ZNYjxJDJN+632&#10;0PkW91Gh6EJiNwCNwweoq5Y6Pe21jo8OlNBfQ6bfvDqH9oM3nRx/NtaM/wAMilsZP3lOM4qfwtq0&#10;PiI3Mt3pV5YXVvKFutNvIdrrhfxDocAqy554pRstF/Wz/r/gESq1OSfLJtNWlrq7yT162vGMle9n&#10;bW7PJ/2ofj3afDc32j+MtG8XWGlzSWT2fizwrov9ofY5Fk3TxzgH9yuFXDEYIY4ORXqCeIvCPibx&#10;hdeGo7b7ZDqnh+O8jAxJbXsGMmMKflDYIOOOvtXGv8UPGuk/tPWPgfRPA15rGh6p4dvj4k1OxUMb&#10;W6jQSWtu43AIZBuXL4DZXB611Xw71fRLjw3ptkuhalodxdLIbXTNctwl/aclnil6jIPoSMYwTVS0&#10;jHb7/wCtTtxVOFLB0l7Oz5b3Uk782ibVuZNOF2m2mndKLep4F8Y/D/x1e614I0SxvLS+8K38VpfW&#10;d9CUkgd4xLG0ZP3kwfvDjII7VoeNbvQNO043nj6NF020vlu4NWaEMumOpCxyNwShBZh5g4AY5xXO&#10;6n4Ksh8U9V8XT+BJl1C10qPULTxBYX5hW+khVlW0mUnazFSwUkYw2CeK1NI8bP4li8MavfeAtVht&#10;fF1rPFqNpqFtl9EdYSwgugPlCyHcgzkbsc4IpJrY46lGHtI1KV3GybV1dPl5pWd3vaTV1fo03vJq&#10;ej+HvC5vNP11IVg17Uld1kfAnuGUKWBzgNtUHgjOMioLrwprMHh6S78MeJr1rzTZpms4fM3LMxUq&#10;I2Vv4cEEDPXBrB+NPjfxN8MtI1XxjfPY33hGw0+GJtKvNNlkuLS7EoCXIeM5kiIIRo8bl2hlJ5FW&#10;/Ffxcv8Awj4fki1n4cXk2sNo73kf2GF3sb/UAm9LSORRuy4+6xHXjGeKXKub+t/6sbU8PjJ04Th7&#10;3M/KzsldWdtk0peq1s0zoLC6lv8AZpWp2dw1r9liS4eaxHNx/E+8dw3Xjgjis62EfhG/1zxRbm4R&#10;dS8xpLWa53Qy3nyqHCn7rOAF4OMDOO9a/wAMPFEXjvwVpPxCj0O80241SzSa80i/DJLaykfPAwYA&#10;qVOVzgZ61y1jZfEePxTqnhWfxbDqOn61pLtpE15pQU6fexMyMrFSAQQyOM/e2NjrQ/dSMacX7SpT&#10;naPLpJO+tnqtE1dWv5paF/UoNd8eeBdOTQ5bzwfrGtaXIlrPNGks2nTKDwwUlTgfMGBIxj1NR+N/&#10;ifovgnxJ4T0Hx5qgsLvVr99NsprhUEOoXAhGWHddxyQoIIPtVpfCcFi/gpdO8QxxpoMkkUcaTlY5&#10;5HiKFCg+9gbtoP3TzUPxP+HGgfFWO38G+P8AS0ktrbWoNT06e1uNksfksHSQZBwyuMEDqp96I/Dr&#10;/Tt/XY0pywvtoqp/D95uy95XbSs3q7Lldm312d2bWpeIPBmm65a+BdW1S3s9Qun8jT7K6uNkl3xu&#10;zDzlyMEnHIHWotCj+I2ifELXRrl/b6h4YvCl1oLrGFuNLKoqvauP+WqswZ1bqM7TXm3xN8LeEP2h&#10;fi7Ha33nf298IfF1vqVqsdsEupA9uWwjMVBjkyAGXIBABFejNruoSaZpt2LuY3F80dvDJqcYjmMr&#10;k5imVeA/BAx1NW3yrz9P66E1cPGjRgk7ynH3lJfDe0ouL31ik79m1qrlyXwb4YtfDC6Rp8C2Vlax&#10;ubNrX92LUOxdinplmOfUMQaxvF3gnTvHXhf+ydfhS8jsLyK7s5FG2SCVDhXXH3XXqGHBFb+g61Y+&#10;LPDdvrPhm9tXtrncCzMWUMrFcEdV+YHIIFcf8DvEng7x94QuvHHgy4uobnT9Q1DR9W0ia53/AGO4&#10;juCJEdOxyN6Hrsfpg0nHsjOj9apxlVbacJLXqm77vdNtPX79d18BeMdJ8WL4z+H9hayR6loGsfYZ&#10;LO/1AH7ZM0CyF4t3IjIOR2Bz0rd8Sax4isLSJdD8MjULi3s5XS3W6VJUlSBjwG4kywVcDnnNR6vo&#10;+gaZbw/EGXTLNrrREZobj7Nukj/hZ8r8xJXjFVVtcarpHjTSvFC/2VC1x58cMe5JXkUfMxOWQqfQ&#10;4ySDUt9tNvuKl7GpU54x07O7XMo6q611tdettlc4/wCEfh/wdDoq/tWeAdfvtKi8aadbXfjTTntg&#10;0Ms0cflmQx4zFJGwKttOCF/Gu48d2utahpdvqnh/ULNrmGS3lFveRlopYtxEgzgtHvQ4Djpj61X8&#10;U+C9BuPCf/CPyQw2+h6ra3NrqFvas0bB5VxGIih+TJ3Zx1JrSa6k0DVo7mXXGmWT7KrLJGuYbdY9&#10;h+buu7lt3Qn0pd/l+RrXxHt6yrJtu7smr+6rKMW7atLTX7KSXYboHgnQfC8Uz+FI7yOx1eRZZLVb&#10;kywwcHLRoeF3Z528HrXPR+EvFWjeJZPHOg2f2PXLmSG01SFLpprXUtPiLNGFDD9xMxIy2OPcU/wZ&#10;4Y8X/CfwbY6PHr9vJptj4hupY4rWN5xe6dcyF4xI8hLRujOSGQ7cAADFdRqk6aX4mtYYbhl8y33s&#10;uSdyqcHHqcHp1q/dj8JEqlSnWlyyU1K+rvql/N8rPrbTW6DW5zPZxahLZrb3Fi0VzdQzygiJScum&#10;4ccevQ4qtbajonijxVeWOltbzNbF7TXFhmVpLO4CRywiVQcqXikyAR0IPSsv456L401zwlqeg+CN&#10;bjsZ9S0WeBbieHcqTHHlNntg53ccqaePh7oVn8SpviVo3haxj8SN4b+wXmsQQeTPe/KPISYrxIE2&#10;hQ5ywUYHHFHf+v60M6dOj9X53KzalZLo/dte9tG27at3tdNXOkha807VJ4d26x+zxrbwseUk5zjP&#10;YjFcX40+GvgH4u67FpHxL+Fel6/p8Fitxay6lY7zb3CykMo38BgMMCvNavgzxdq2t/DrSX+J/hC4&#10;0/UbphaataOwkWOTnMu5TxEcZDHBAxkCszXbf4p+GPEem+J/Cuvf25pom8vW9Ge4WNZLN2Cx3KEg&#10;/vIR97BG8ds0ua2peHp1qOIkoyUZq6TUrJtdpLS7tvdJ3Wtm2uo1eyvtJ0G6vdBtobqS0sh9ht7h&#10;toLAgbCeq5XjPaqvhie38X/DyKbX/CNxpf2qSSa40nVHWU28iSt/EuRjKh1I6AjoaXQNZ8S+IPAl&#10;/cal4Xm0jUZbi7to7eSYZbDMiTo4+6rjDqeSMjPSqWleODaHQfBWraJqEeo6lJdaZJcLH5kNs1vA&#10;X82dxwFfAAPdmxT93msZKnV9nKKV5Rle6eqUU29nZrS90nrs9ddTwHc339hW1hqlyzzNC0oSXBYR&#10;biF5yd3G3msHxTa3mteENW8O31qrTzW7GWaWEN5KyKwEsZ9UABweM9a7CyiNlplvd31lHBLBaqs6&#10;RtuCYHIB7jI/GvFfi5qXiD4X/tFWvx3sYNY1Lw3/AGBb6VqljYeWYrGWS4+WaQE7hCQcucEDaORR&#10;yXVrm2X0/reMkoWUtXHs5J6RT2V9kdt8NPs/j74DaHpmkfEMXi/2e9jH4o0hk8yOaM7GmRSWG/I+&#10;ZeQDmj4zfDrxN8RPgzqvhWR7d9Ym0e5hs5FVGBuiuIZRvBXfkAkH5STg8Vzfiv4DaJ4psr7wd8HL&#10;6HwvqHh/xrD4o0OTS7fbb3lw8e6RAM7XWZSyPtwMsDj11v2Zfjjb/tAeFNZv7fxAk91ouqDTNYsZ&#10;NP8AIm028VQ0kEgBwxAIwy8ZHeny3jdf169Oh1VI1KaeNwzuoTUmnG0o8zvG9tLSv3Sunonvl/s9&#10;fEa3+Nf7LXgbxf4z1e3utYTS1h8QLcad5EialbK0FxF5ef3UqOh3AHsSMZArvm1Cx8I+Dft1zfXV&#10;5bxt59y20zNiR9xYY+bapPHoKd4X0rUb/Sv7N8R6Ppen6nJHPJqK6YwfEzysEnU7QGLx7WckZ38H&#10;I5rlPgfo/wARfCml3kHiXxNpmraU0gi8O3kI8y4gxJIs8EzDKuhOCO6/MpHApO7le39dv6sY4h0M&#10;RUrVIWjFTuoX6Sk9ItK2i201Wq2SN1PiN8LfE3w7uPisfENhqHhnT45prjWlbdHFJA+2QkY4KHjP&#10;aqfif4h3lv4QXXPhxpGnT+KtU0Oa+8N6NqV4ka6qyYZYhICAQwYEEHndVey+Cvgfwx8PG+DWieFR&#10;J4T1xrsappLyEQj7Q++UBlIZQSTtx0q1qfw48GQeBLPwzD4eE2naFYpZabHI7SS28cTKIwr43blw&#10;MN1wOc0N21S+/t/mTH+zo1Pd5mud2Tt8PRSSa1b+JK11s0dZo891rGh2k2uaYtne3GnwyanpZlEg&#10;tpXQF4tw+8FbK7hwcZrl/GunRXVgvh/WvDE19ayfaYZLuOMSLFBgDac8rkHAxkHbVLU77xr/AMJ5&#10;4U1rQJbe40WPVL1PGV19uKm3gjtSsaom396TKUJ5AA3HritlJviDp3jfX9Yj0jT7rR7nT7EaG0N2&#10;VkkdS/n+bkYH3l2EdRnNS5c0TGNOVCopxa1XMle1nzctt7prdX15bPVanD6XZeN/hJ4v8Ky+Hdc1&#10;fXvCOtafJp+rXF4VxpkqkyQXTAgBATmFj0AK8V6QsFrHdXl/ptrbWf2pR9rkVAsgusYDSEfe4xgn&#10;ORWFd/EuO0+NK/BzXfAl1Ho+r6D9t07xI2WsridWPmWcgxhJMYYc8+nFXZbfRb7T7jWNEeGWHUma&#10;O9DzEpKEG3H4DjjkU2nFI0xEqtWUJ1Y2clure8m203bS+jX/AG6rpO43QddstS8ORya7Z3lpHes8&#10;C3BQlkLMF5xyoLdCRgd8VNc3Vp/wmLeEr0W8d9c2DXNtI6/60RlUJwOPcjOR9KXTY7jS7/QvDMV/&#10;HcMsckg+0XAeZ7cAgMDwZNrEKTgnGCfWtHUbe2u7WS7kvJLUW7bmuoY1LYDcgHn0wfY80t4nNKUI&#10;1NNne3lro9vLVdfIje01m01S41zT7mKSCa22yWckP7wSj7rhx1B7gin6LqK6pLdaXMVk+zyr5m5M&#10;Ablzwe/P5VWtfGukf8LAuPh1e3LLftpf9ow4iKq0IbaSG6Mc9hziq/g9deFxr2razc2dxatqwbSl&#10;tbVllht1QArJk4dt3IZccVS8iJU5+zbmraJrzTat69e225JpCtb+KLrTbyxLTR2xls7oDasi5Pyd&#10;/mHAJ96x/HVl468SfDHW/D/hS5bR9a1fQbj+y765h3/2dfSAqHZByxjJ3jaeduR6VpeL9AS+v7Hx&#10;Lo4lku9NvJDG8NwV8nzU2tvXPzpjGV/Ecio/Dmtx+NfAljrVk0m6+uEmijZSskBV9rcPg4G1jg4y&#10;vTrST5Zen9fM3i+Xkrxto43utnr02s0r/ett2/C3xN4rvPhX4bvvinpVrY+Iv7Jjj1aG1mMkIuI1&#10;2s6uwDYfAc5GQXIPSsvxLceFPEmq2fwz8XeAdRvYr64jvbiVbc/Zrbad8c3mA4OGXkDkZBIwa1PE&#10;3ifw/fW7+DPFWnyKNWa8sJiqHy5oliJdsj7u5Tx0OfzqSGzi8H+BdD8OeGHuJLSzhis4ZAWmaO3V&#10;MZbcSzYAAJ5NOUr63Li1Gr7XlcXJtxSbSW9mnq/dey8t+7vFCaR8U/B3iLQdF1mNplhkszeRqJGt&#10;rgLu2leMkHGV7jpXM31xpPxO+BO7wv4406OTxJ4dudOs9WsV3Wn2qaJ4TMV7DflWBwQeDzW14g+J&#10;PhHwJ4V1Dxj4psWsbO1kU/aLOMytKTwjlUG4EnjkZFUdS034S6rpHh27ilj0+18QX3lafFb25WOW&#10;4mPm4ZAMKGdOSwALHqCwzPNfVK7NMPGVKK92SipXTspK6jeS21eztsle6L/wLv8AxTH8LfCfhL4h&#10;26weLNJ8L6dF4mtojuRJhB5e9W6MrmMnIJ561q+JbcR6jDq7WNvcfZVYXu4kSRWxBJZRj5jkfd71&#10;zsFn4q0H4wat4qtr24utJh0G3tv7HjgBWZfMLLNCwP8ArIzujZDjKMOuAa6rXLWPxCptbWW4t2hk&#10;B/tC1cK0bjGEbPUEHp0pt8yaOfEcqxXtVa09Xa9k5atd7K+i10srtplXw/eyeKPD0esoyDzITJZt&#10;bucqh+7nI6nuD0ridM8O3gj17xF4Fsz4V1SHxFHr+salIouLDXCISs6ugO5V8sYYgKysoYZGa77R&#10;LbXtPu5dPv8AUYZUjQ7G2AST/wDTQgdPQgcViaLonizQL/xBdJrLano95Etza6XHFGLqxcq3nxq/&#10;/LSNx8yo/IOQCQaWppRq+ydTla1tZO9mrrTaz72kraN6SsP+Hepx/E3wdZ/FDTtWjjXXLcz6LJZ3&#10;aXEawZbb5coAEisRuPAODg8rWd4G8GeIpPBN9pni6HTY7q/1aTU7OO3sQkdhcOvHyAAEq43c8kNX&#10;P+AfClh8O/D/AIE034aafA3gmTVLy5+zxzfZms2mBki8uL7uPNDK0YOFLtjitz4ofFTwJ8HoV8Se&#10;PvFV1ZaStyk0l5HbPMke5wixyBQT95xx2HPQVEfes7f8G51VKdRYiVHC6qT91W95KMmlGyu09Fdb&#10;vzvqvxAttVPgXS7r4iw6a1xBbqmqNJCWsZbjIVWI6hGbaQO1bA03UrPw1D4e+It0dS+2JLHcNb7g&#10;rKy5EQIwQFwdrcHgd6xrOLQvBmrR/DfVfGV1rNvqmprd2sOpXHnm2Eo3LCMjPktyyBsgdAa6fWvF&#10;Nv4ZkhOqyyS2O/Hnww7tuSFGQM5VTjJHTOTVp7nPVdTlhTgr6uSsraPbl6p3vp6drnl/w18ZW2l2&#10;Pir4efFPWNN1nQr5J7iyvrq4kYXWn3EeyKKVHBHluQ0RIP3s5AJrvvhZdWUXw702AaR/ZFnD4etE&#10;h0e4JL6aACPKZj95F4CnsKs+LfCdtqWo6Tr/AIctrXzrfVI4r9o8YmtG3rJEwHDfM+Qp43enWmeH&#10;Ne03xPpd4mn6zaO9pbkXyt83ku2QA6H+AhSRnrg1Pvcyv5/oaYqvTxVFzhFq7i5a6JrS9krJvv8A&#10;JJa3m0zUdS1rRpEvdHazumkEV1C0qzeU5OCpK9AUwwz2asfwVq3w7+LNnrA8NJb3Go+F9Ql0HWJG&#10;hXzEKgM0BK9YypBHbPbNO0nWdX8F6Zr3irxNGs7LYw3V1BpNixDsg27osnL5QLlexHGRWV8JbX4G&#10;eL4PFHir4D3+m2N5dakF17UNMh2D7aFV8yrgb25wScnkjNVG7V7f1/XoT7KMKVWaTSTjaUU3FN2u&#10;pdbWbS3u7bnR+A/Cmm6f4X01tfX7XdaY0gsr68GZ7dCSApfGeFO3PcVf8S6QywBLKJri3urgpqEL&#10;SE7YjGVYr744wPWuQ8V/Hm/+Gt9ouleNfhT4jubfWLieLUNX0q1W4tNLhTH+kzspz5LZ4IBYc5HG&#10;a7y6mi1HR4dZ8M6nb7JI1e1uxGJI5Im6EeoIxg0KMeWy/r+vM568MZTqRrVFpNuzveO+trbWd/zs&#10;ZunW+mTeErMaEVktYoTFFDt+eNOmPm5BAHercttqE2notl+7kQZAmbj/AIFimRW+maqkGuXNq1pq&#10;B/cr5nDDnGCBxggUWYgkfULyxv33RyLFIqyFhGF6/KeM+4600jGUtX69devfr6lVYZbi4m0/VIsr&#10;BGzzPI2RLGw+bA7KKpSxap8Rfhjb/wBmveeHbu31GOWHzsM7R282SuVz+6lRcZ67WrV1JLxLJbtL&#10;4tJHN50beWv72PoYmB4I56day9AgttFnZNF0trW30eOYWVirFY5vNXe0YB+4Q/Ttz2o9TanL3eeO&#10;8Wmu2l+j01bXR9ei1tQ3tj4p0Kx1fV9Ngm8m9hk0y4tXDrLICcMnoM8Y71X+F/gHwX4E8Nap4e+H&#10;13vsJvEF1fXtuLrzjDfTuJJlOSSmT82w9M0ng7xrpHiS/a0gstQ0m4j+SDTNQ00RwynG8XMTDIK5&#10;LKSCOVOQO8Hgzw94a0rUdY8e6Lo81tqepulrrkcdwfJlkjY4lVc43EH72NxHB4ojIqSqQp1Kbbit&#10;Glur30vr2vqr66ddD4g+INa8DeBNe8TeG9Hm1S8jsXl03TIFJa5mzhIBgcFm4H1qb4N/EvRfi/8A&#10;CzT/ABvaaNfafNNbtFqmk6pbNDc2N2o2z27q2DlWyM9xzWlb3F2nitra4iSWzmhxHtYFlYckOP1B&#10;5qif+JT48gtbLQJI7KS3murq6hYbGnYjIYD7zEc5p83KtBfuamHdNx9/4lK/RLWLX673I7zT9E8G&#10;+H7az0qa8ihtZCLWNZnkeU8kAk5JySetL8OtT0jxVbS/ETw14k1WS3u7YWd7pOqWrw/ZbiNiWYRu&#10;oZJMnBPKsuCPWp59ZuR4tuNOu7bNlHpsd1b+ZDkiR5DGB1wcenX3qWO/12H7F9ksJLjbP9m1SNXV&#10;Wt15xL83+sQcfKPmwfas17srdBy5pUmn8T1u2ra6tO6321urPvczNWbx/ovioaj4bvYbhY9L8uTS&#10;tSULbtOz5V/MBypxlemMkdasaLc6ZpugXi2moqscl9taC+uBKYLxj+9ty31zgVX00x3t1c+J/GPg&#10;wWmrWtv/AGfeeS3nR3dv5mUaMnqBw3IyDmtTVtCsLTRmniu4Ft5rhZb5vLG2Rs/6xsZ+YcZPXijz&#10;KnKK5aclrorpLW2u6bT30e+tvTn9A8dQ237S9z8GLfTSba18Bp4gZthVWMl0YjGD3+4x9Rnt3jv/&#10;AIxeBNKt1tpPFl5rmoabYw3+oWdrpR+2HTbiVlW6WIBQ6rjDbMsoTJGTzsWmmaP4412bVYQs39mi&#10;fSbq6gmeOaO6RlLoHAHyg7TuHGa534r6F4f8TaLqj3mt6hpd4ug3JmuLK4xNFbSAxSTBVBEixk56&#10;Ag7SDV6ei/4b/g6G9OODrV4RnFrSKdrb63ezdpX2VraPUr/tBeA9T1L4dSaR4Uu7e4h1KEQ6iuqW&#10;P2iLUbRxkwSAFSN69HBBViDXR/Da+8Gx/BfRY/h1ZXlnoVvpix2Wn6nby+dbRxnDQOJfnBUggEnp&#10;ggkVnfDyC/8ACvw18M+A73xpJ420t9JFrY+LIVXdPAsYEfnPEdrMw4WUYJIAPPNW/h7rXibw94e1&#10;CXxVrxvtLtL4rp95qBKzW+nqOXmkc/vNp/j4469M0r2lb+rlV3U+qOhzX5J3T1XNduOqavdW0UrO&#10;KuktS1N4t8O6Y5lvdRkRdQ1aCyRWjLLbXDr+7fGPkXOMsTtz35rUtbG/he61zC/bhGgvxCnlreTR&#10;7lJKH7hxjDAnr6CuK+KVr4wg19Nd0W+tVh1Dw7qVtDcSQ5s2umtG+xyysM+Uu/jzVwBxuyCDU37M&#10;9z8XL79k/wAFz/EDWrfUvG3/AAjsUmpXDXatHcTCV8bpI8q4Me1d65BIzRGO93t9/wDWtv8AhzOt&#10;hoxwMa8JLVxi03rrzeS0XJrr1i9zckmsviL4L1LR76zm03WJtMktrm3ebM1jNIrbMvH3HDAr26Vx&#10;HwU8D/EzTNC8Iaz8W/Geo3fjTwVZXWkaxtut1rrts7DbcOg+8wXaQxAcEEHNdV4+8FNefETSfiDo&#10;vijUNNu9J86DULSGYqL2zuIthUDo7xvtdW52svualmvviPpB0OztI11zbdGDWPEAjT/R4kHWaMEN&#10;ukH8SfdbkjBpuUoxsn5sunV5cPyUnG09bPeLtJOKb+y4va93eNryiVviz8WvBnwo8C658ctVNwbP&#10;wyvnahBGpLXK8IPLHdySMA9/zroPDC+Fh4Otdf8ADdkYdM1CZNUjt7qIxmF5TvZsNyj7jyPXOOtF&#10;wuh6x4hsZbKGNll33EtrLaB4rnyyADKCMewz1968s/Za8M/tFfDLxF8Qvh18XptL17wzca5Pqvge&#10;aHU3kvbW3nk+awkim+byEGNhyQpBUHBGHHl5W9N/vv29Pxv0trEKNCrl82pcs4WdnK3NG6jZKyV4&#10;u8r32bXQ1vib8EX8UeL7fWfBHjPUtD1P+0Fvrd7Gc7Ld9m0+bEflkhZlUuBhgRkHk1L4R8bX2meL&#10;/Hnw08UXOvXmpW9rba6sdwxe3mSZAjxWT4AVPMQ/uySV3ZrpLHUNI1L4j6f4Q1PR9QTUtJ0177T9&#10;UX5FVZMxunX5mA4KsDgEGm6+/inTNWms5ZGWx1OY2sN1aDy3sXA3pKxOflP3SQDjris5StF/1br/&#10;AJ/ebrEVKlNUK2to+7eya95O6dm2rR2dnq7a6u9pumy2mrr4hivb7ydb0+JJtFvirLbsq9VP8LY4&#10;IyQSM1jeM18V6T4ca60uygENjqkq6pp7KSNRsiv7so+R5UmSpBGQG9q1tY1uRNFuLzUPFS6fZyaZ&#10;cMdUXbsttifNLvP3Sv3skYxzjtUj3Wj6r4I03w94q1qK6i8RaS1kkk2DHqJMJLMrx4G549zKVxnq&#10;ORTSvsccZTpyjOST1StZ7K/lZ2Wl900nfqcD8Qvhp8RLn4MSeEbHxhrniXRNS1RX1Cy1xkj1nTtL&#10;kHz20Fwm3fLCSWBkyWUMpJ79J8F/iP4S8X6fbfD+LWVu9V8O2jW7blEck1vHmESMnGFZRjIG09Rj&#10;Nanw60LXPB/ga18Mvrmoa/a6Xtt7G+1a4SS9lsE+VUnkCqJpEX5fMIDOEBb5sk+e+H/Adh4S/aDh&#10;8U+F/g1GLHVtJMEnirTr5IPIQS70idcZB4Y7funoMGk5SVuv/Dr+vLQ9CM6WMw9ahUa91ylFrlim&#10;7a3Ta3XbV9btHXeG/hx4O+HDWfwx8PaIjeGfsM0DJeXRd7QvIZBGNwy0bMzY54rjfjl+z6/jfQvC&#10;+i6DaX1pceCtaeKx1Cz1J4p4NIuIylxsO4+Yv3co+VYKw4zXoXiXUb5F8QX1nplxDOHit7C4SMN5&#10;kpHysFYgMobGQDyAQOawPhxeax4f0SP4w/HbQ7HSfGWpL/ZOpXGh6hNcWM0CSEQzCJv9UDncQRlM&#10;kMSBmq+G7Tt/Wv6/0ycLicbSl9ajO87rS93KUk9Wr3d4uUZNX3V1q2Zn7Pq6tpvwMh+EmqfFPT77&#10;xLomrXWmrqmN0ayxzF4oDHklCINuIyc7cEE10Np4a1HQdBWCPSl02W+vWkvvsM6zw2j/AHlZQw+a&#10;NmHQAcNyMiqnjnw34j8ISXnjDwP8NNP1+/n0lROlrqAtbi4uInPlygFTHIdhwHyGIXbn7taXjXxJ&#10;8QhbaD4k8CeGbTUtNktDL4q09i4vI1MWUECd3WTh42O7B45FZyXtG+ZW/q/67IK1SWIrOrTcbVJO&#10;Tu4r3rXasmrJv4FJJNpW3aOXW60z4n3WvfD34n+EdcnRbOS9sBcabKFmt88wK6cS+qrk8EdxWlr3&#10;iy08O+AFsPCviePT7y10JotLXxfHPH5UjRHyY5WOOjBeSSRjFbei6jdrpq6HFrOq6bcQxeZDBdhj&#10;HE7HcGRiOBk7drdq5vxt42ubrXNX+G2n+HrjVdSuvDNzdQ+H3zLDrDbljdoZN37oqScocYIyKKcp&#10;aSWvqr9tyo/v6ypqL5Vra+nZys1ZJrV62Wrcramj8KfiD4ps/Alv/wALr8GLoOsWP2dmvNNuFubX&#10;U1MQL30LAAhVYtvUjcuM8jmqvjT4Oa/qf7Svgf8AaD0TxTILfRrLULHUbWwVRHqEFzDuhkmI/wBb&#10;FE4yq8435XHNbnjeKGXwzdeAtQ0pf7NfTLbTY2ukdgRcRGKRGZfmAwdu8YKnPPeq/h/x74d8BLp/&#10;gnxHeWOi6TpVtZaRp8jzl0uLiRVjt4VY5I4G3nqQCTyauMlF2v8A1/V/uMY1KvtJ18NC0pqScUrr&#10;lnGzsm27+9trZvS1kR+HvFun2njbSvC2sDN54kea+05XvNwjniUhwgb7qtjovQ54rkfjn8c5vBPw&#10;b8feOY/DUccPhyzn8631qNrN475SBsLP8rI6NvjkUkORjrXoPxEs4x4bXX73R57+Tw9e/aVNjtkm&#10;yuQ20L94jJ3J3rn77xT4E1i21qy8Z6Dfahb2Ph+KbU9Fv9Ba4sdTtSCwSNWUiZgOSvLKeMU42jJX&#10;12+fdf13NMK6M6ka/s3JJq6T7SW3a8Wl0s9b6tGn+zl8TtH+KH7NnhL4qWszXFnqnh+KffJgs2Bh&#10;t2OjZByOop2kyzRXui+GvFc8KXN99rj8OancRhD9r+Zlt0O7l2iDMIwTuWNiOnFf4aeHPhtofwbt&#10;/Dnwmk0+18MXLyXGhw6Xai3htlnbeqKB0KuSOxJ4IrQ8eWGn6D4NTXruG0t7XSbq3uri3vIPMWGZ&#10;MqsyE8o6FtyumDjK9zSer06HPV9h9eqxpJpTnLlTXvJO/KvVXs1s9m1e5Hop1Kz1TUNP8Urpka3m&#10;uNcaLNCCryFIB5hcNwJMqSNuMr15p3inTLLxTdTX15pcJtP7Ohmtb61m23UjGT5kIPylDgeua5/x&#10;J8YLH4b/AA20jX/F9vBrkh1W20LUobe5HmXFxccQSR7s5LhlIViCFY/NxXYaR4H8M/Dzw9YeCdG0&#10;7+z/AA/Y6fJb29vJM7PZszl9vmMSfvMQMk4PtT05dt/6/MVSM6LVVpp3srbPlXvNa3Tty2VrNNvT&#10;YhQ+Gtc8ereQ6lGuq6HYZWOK62jyplyBNF6HHDdsHFQT7oL2+1fRLa1uhqluqXFqdqNvVNpUvyGB&#10;X7uQdv0rH+BHxGsfiDfeJrXVvB+raLrnhnUBo19Nq9isM13CBvimUrkOhByG/Sta20/wf8U7CPX7&#10;G5ivBpevCeC+sy8MsGoQboZkkQYIJQsjKchgeR0pcthVKc8NWcKqaUVFPqtfeW1tG/eWqdtupifE&#10;Tw1c+M/hrD8NrG4sNUvtJtrd9Uia8e3urOQAtDdRiPJB3AAD7rEMM44qbwAfEWgfs9WOm6pZWY16&#10;xtGe8t/OaOHzy5YlSxJVCTjuAeOOlbs/h2x1vxJeajPDM0sWltHa3VuoQyoxy0G8DLAbQ209DyOp&#10;rl/hhBquifDixzdy6ta3GrTpp99qV4TcPbyyk+WjPncq8rsfDcY7Co5nt8vw37nQqntMH7O60nGV&#10;npq1K+t7W8rJ278uu94yiun8Aappng7Xo9F1O5sVNreSxeetjdSYILAffQnIx0wah0jSrrTviNJr&#10;d5BDbQ2vhGOwvPKj2wXNx5nMm7pt55yNyg9xWd8QPGvhzwX4rutD8WLqNho9zpDGXWtOtWIsJIyG&#10;UuVztULyCVx1BrpNJ1WwFxN4wtvE63mn3VrHHsjVHtbpSmVuFYDKMV+8Adp9qp30T/rv+n49zG1W&#10;lhk7aTTs7b35Va9t9Ho3po+rZzngfU4tF8JyP4jguLe2kaa9vEuNi/2XBHmJos9Gi+TcH6ENnOKm&#10;jl8MJ8MrjxTdWE3hlbiKWe+a6tUjmt0J+aQsmQVYYfdkqRV2yhNn4sbSIdMa48P6hoYRreSFAtsw&#10;LCRlJH71XibBj6Ap05pkqXF3o99okvgzyoRaSf2S63SyWVxAiqoDYw0XmJwYyCBj6VC5dn0/4Hka&#10;TlGdRy2u09GlprpZvdddHtfVXb534QeH/H914UtL3xHe6dbapqjtJp+taFie1vNLTmJnUgrulX74&#10;HBJyp7V1OoWviHXHurOPT7eTTryFXgaEmGa1uI2ARFPofvBscYxWT4R8Hw/DHwsPDfhjTryDT4TI&#10;9rYi4aTyoceb5URzlcHKhOh7VX1W3m+LHgnwx4/8EazcNp0d15t9Z/bTBNMhOCjMp+WRGH3T3GDQ&#10;o3i3tv0/D+uhpWkq2KlUTSg5WTtZK93HZ6P3UkuayafRsp+P/Dvj6eI6/o/huZNRvNa06a1VdQj0&#10;++82OQCaN5MMkytGp2r/AMtA2Dtrt9T0rTr/AMRGXUpZpfJ1YXlqLpQvlSmMqvl4PGFblfc1n6rd&#10;WnjC+Xwr48gls7yz1iHUdBkUiSO5a1xJFMpA/duTuDRsc5BwSDU2nw6pJp+rW/iuzZbm+1i4njuI&#10;IimIsKyMjZOML8objkYIpq19P63/AM/xOepUqSpRUrJq+3Z8qVnezSSe1rO999Ib3wpHe/2Po2s3&#10;d3ZXVnq32ixvrLkJIpLBWJBBQk/dNcq1nB4Z8ZabY69orxTajcXk91qVjbBPK2DaZG243FiwPQ4x&#10;6VBF4gsvg7Peajf+Jv7L8N61qn9pabeXFxIy/biyrLbPG+7b5pyxCYAIyMc16B4oTWrq70mayjsb&#10;uOG5aW5Z2+eKNl/hx1GDg96mSi1p0/r+vuOjmq4eSUneElKz21s7+jTaurvVeeuXqvh7WLjwDdeE&#10;b25utWvLFYT/AGlCqR3F2RjZOAMKZEHOOjbcd6bo0GleJbux1XVre1sfGR+1W32iOIxteRhdwyw6&#10;q6bX5yM5A5XFHgo2+iwS+Lb3VtdtDfXb2Z0XWLxZIVmZsqYmxz0+U5+6ea0NJ0ey142Fw0wa40hZ&#10;GW/hws0Vwcjy3xkYIySMDnBHBpu+jWvr6/8AD/cc8punzRb6t3Stq42a7crdrpabW2scx4A1DQPi&#10;NBNb6nNJY3llrF3b6rpdrqBe3u5Y4BG0bBl5BRgTsxyMnnNP+D2kaN4L8HS/DfR/EV2+l/aJ57CP&#10;UlZpdOQtkQBm4eNT93knBrotGt7Axx/b7Ro5Z7ySPUL7TlKqLoDmdvTI2jd1B9q5bV/D/ibwza+K&#10;vF3hNJNQe81FJbXSWAH2lQFUxoWwpA5cc88jPNLl7f1/Wx0+0jXlOkm4xfLZN3V07LV9rtpvZaPR&#10;mN4qnHi/4h+FtX1LwrqUVv4d1hby61a14gZWTy1AKEl0Zj8ykfKR7V6d8QtTjstBuNWe2Z1hja42&#10;yQNIreWM7Sq/NkkDleQORXPeFrXwpp3jHVNF0O41KzvtYtY726hlRjYtJ5eMwE/c5GHjBxkVf0bx&#10;RZXvirStH0bxMbe6021F5rGlqokjltWLRAA9mWUDDdQMggg1cZW1f9f1cyxT9pKHLF2gr9dnr529&#10;66T22vYo/D+TSde8A2Pi/WtYivLjWNFtTql5GzIsjHJjJQ8xsmduepxzzWtc2GqxanHLY3nmNBYe&#10;Rdrc/MjDGQWI5B6fMK57VlT4XXM1qbaJfDsuom4tryzZibJcbpA6njlzwo4IJPGK3dahstT8KjxC&#10;zTIL4RzXFzpc+xwpbIB9eOD7ZqU+nVE1l+89pH4JvTbS/S3RpaW6WVlaxzus2On/ABJeb4Z+PrGS&#10;zh1PSx9o0W8ZcyujhluIH6nG0NleR3ra0fT9UvPHVnfz+K3urPSZC9vCqqCsMkGxN5HEikgsJFPX&#10;g4rHvLK81W+8M63qPhiPVr/T/ENwtldabflXsLGSIgzhSw34AAdOR3AqH4O6P4M8I/By+TSLHxA3&#10;hy1vNQMmm6x5klxDZO7mQJuAkCEksqjJUH5TR8VvX+uvl8/ub6Ki5cK+V+Vkk1eV02ndtNpRSuk3&#10;qr2iubm/iI/xk+E37Ti/E34ffByPxNaeJNDmg1j+ztWMNzfrbRo0NuY5D5ccqHe0bYw/zLkZr1jV&#10;9H0rxXdWusGB5I2VSrqm1nhkHKSJ/sngj1FcPeaPeeLPD+m/C34hLeXUcYgvPDvirR75o7q3WPa1&#10;pOZCfluF3Lw3DhWyCCRVO71r4reAPjAvjnxj4vttQ0WPSYNL1K1TSTbtcXMsvF6dpKxkAfMB8vzc&#10;Yq5VFKN389/6228vkaVabxVOnGLiqlOLimua80naPVq+vLa0bWSaa+GvrXjSX4Z+Lbma+s7240u4&#10;CxahdWMZb7AkT7jMUwWCbeGAHbIr0rxNovhn4keFv7U8OX8Mjatp4TTdUs5ijGJuVZHHK9cg9jVW&#10;3vNF8YeM2TTdXmf7AWiuBbzeXLA5XJPIO9CCCOxHrWLaeNR8HINWn8fW7tpeiyLLBqen6flZbWRw&#10;PPEcWcbCf3mANoBbGKmOj7p6f1/XY5anNiOR0otVo206yvotLb7bPVdHqzj/AIafFiHxfo9rc+GZ&#10;mW50G4KeOLW7TyJYjC7xytnGz7TGVRyvG9Hz0Nep3d5pd/4YsbcR28djq1ruWWOENCEYbmO3ptYZ&#10;zjjmuf8ACfwo+GdvL4o8WeDZrfy/GVk7a1fafeGSzvfMzh9hJUNhjyORkjpxT/AukxW3g3RvhxZX&#10;IsX0/wAPiOxt1HzwbWKIFB6qAM8HIFCSjtt0/D/P+tTTGyweIqOdFONmtGtVdNu/+GWi0+G17bHE&#10;ar8GPA/hDRlPgzwot3our+OIdR1280O+/fQNvG2Zgpy6qwXOOg6jrXpd7BBres6lq+lzR3GtWkq2&#10;Vu6zIHKhgWwfxzg1xrajffD/AMTSJ4njFwdD0uSa+1DRY2jkjgkO5Wkt84kUHPzrk56irXi/UZfB&#10;fhnRNZaa416ebVoJre++yD98txINq/LgqygjGfoTUX3frf8AP9TorfWMTKClJyb2er5r23v5RSfw&#10;txa00uXPjb46h+Fnw4vPF8GiRztHr0NjaQSahHbia6uGESlZX+SLcTjDYBPGeaj+F/hm18DX9x8O&#10;r6bUZ/EWj6A7Sa5eW6wDVI5nLqs5j482KTK5IyFGRkGjwl46+F/7RI8ffD7xRYaZrHhWDxLJoqxX&#10;zRyxas0USNcRiMfNhH4BIzlcqeAa5/4T/ELxD4Cl1i3+MHhaD7Pp/iz+wPDviGO8SR10mRU+wR3A&#10;x5hP/LMu2RkA561rKMevR6r+v6X3mcKNZYKeH5bVFaTV9ZKSjyJXerV5KUVreXVxSXVeH7S71Hwh&#10;D8SPEHgu107xJPYLbaxpVrcC5hY+YSCkygeYvO7djvgjiub8S/D7wV8VvEV99gsobie1Nvba40kh&#10;2NCEOBEf+Wci56rg4611fw90uLRvE3jTwrp/iu2vdNXWY7qy0+GYbtFV4wZIvl+ZUZgXGePmOO4r&#10;hrvwz4C0vx54y8daX4h1nTbGSKObxANPuCY0ubfDLcovoY8htuQwHODWc4rlt1b+8vC1LYio4ScW&#10;knGydkpOLUWm76JtLV6pavRl79nXXLOH4s+MvAjxeI7fybhYZNP1y5M1rE0agRmHzBuTenzbQWRg&#10;Mg9RXRaB4JsfC/xHZLTTrWSx1AXLWrbisyXxObhef4XUA8cAr05rFh8daxdaF4X+IXhXRk8aaP4k&#10;1zytb1nSZF3W9ntJhuhjkqv3SvUV03xm8UXvg34a+I/Fvhmy1XUL3w/4Zu7ixtdPjDTXgKclAfvy&#10;J94dDx3q4w5rJd9Py/RkYt1pYq0Vb2iUGr/aj7l3s171viSfLvpc0vCWlaVDYXkkFzcRWMt0bqOa&#10;dtyocYfHJAAx0GOQeK5nQfF1jqLXHw/8c6TcafrC3jC1guYyYtRtWYtDc27jKyDGNyg7lPar3wx8&#10;UeHPGfwA0LxP4Q1i8vbW80GG7mubbC3N5+7xLKFxjzS24lMDLdRXm/7Q+h/FrXvg4uqp4ubVNN0W&#10;O11/wfq2m6L9k1KCSGVc29zAzbZCUySylGzkbcU4x5klt/wQwuFVXHSoVpcvvqN3dOLTtfa3rF2b&#10;SbWqsbXwa8canoPhHxZ8S/G3gjXtH1S68SE3FiwjuJkt0/dieErzJAAN5H3lBPHFdfpnwo+G+ieK&#10;JPir8PtP060bxI3majcWCeWt9NOFxcZHBZsDP+NcV4jt/CX7QXha48V2Og63ofjTSI5r/QSIJLGe&#10;WR4trAfwTo+TwQR0zjrTfAPiLwHq3wo8O/Dzwhomq3FrperWel6n4d1zMd1ZshEithyGYFwWUgnc&#10;BgelLnio3e2r+e/4f159NejUqc1WHNCTajOKXuqNkkrt6rRcrbSburqyb9H8ReAPDHj7V9Og8X6J&#10;b3OpaHq0WpW00IUS20iAiGTcCGCkFl5GDyKg8PeLbHT/AI96h4OOi3Md5f6Il/8A2yIQI5FV9n2d&#10;yDw4PIyOR3qTxjB4d8Q+J7jxZ4ZtYrrxPp+kv5f2dlWa8szIQY93HAlHGfutn1rH0rXfBPjbxZZ6&#10;bqV//ZfibU9F2w+H9eZYtSt/JfMjrg5kAOMhSVIwact7JX/r/gv77nlUoyqYd893Hlat/K3rdK/w&#10;6XbslpZ6o5X4x/sd6/rPjLxF8X/gt8SbjSde1EW+o2Og6id2mNrVucQ3bcFowUyrAAqc8ivkPV/2&#10;mf8AgpD8HvjVqur/ABl+AMeuya94igj1rwuukMtufs+D/wASq5WRtwePEjlRtXgkYJr9A7L4thJL&#10;jT/EmmNo17Frn9kaf/bf+jxapceXvRonyRsf+E+uRivN/wBpDwz4xu/hh4l8a/DmzmuvFXh/TW1D&#10;Q/C6RretBqbKYm8jPzjKuxIXh1GCK7I146wlFS5tNdPLfor/AKvufR5DnFbDzWHzCjCrBpRi5rVL&#10;3bJTWqjdRu91Ze8rWfc6H4t8OfE7wTZ/Ez4dWV1byNp6XN3pskfk3cIA3mzkT+CUHt0Pbg1zvxS8&#10;aad4a+FPi34wW3hGbXpJNKW80+xW0C3E2QI/LjYDdkA4weR06VTtdQ+KXw5+GXw78I+GJbe98ZXF&#10;lYWWvRahahDqUXl5lw7hd08SBmC8MQCK7STXNHg0f/hFb83OnCTzH0zbxNhX+Z1BGSM/wkZ9fWuG&#10;Mlo32v5f1ueNKnHC4jmiuaHO7Lmd3CMtU3ZOzsrSS2v1TRzWr+I/CuifBbTfF9nBqWh/2otpHHY3&#10;UeEjvMgJFIDkJlvlPY1d8P8AixPiZ8PtU8Uw6FZ3OradplxFcWmmXMc/m3CZ/dRshI5Ixg45rYn0&#10;/UbjW7jwr4ltNP1rQbiaGbbMq+bG5HMhQ8fKcYxznkVyHw8+EPg74aatrHwx8B6LH4bmEy3v9sWs&#10;an+0Q7likwwNxz/F196WkYr5J9n/AF/mVGWFqUZt3501JPdcraum7qWmiejb02sznv2pfjn4y+FH&#10;hnwb8QPDPws1/wAQWtnbQ3uuaTp+ms90ymRI/J2hSQylyzY5G3BGDmvUvHOiQeKtHtvH/wAK9Xt4&#10;ryR4b6zvypaG5WMf6qQfw5XMZPVTkHkV578dPE3xS+Hf9p/EKC5uLmxvLe2WQafcbG0qZW8ozjjl&#10;HQjcDypwwOBXQfs4fEC+8U/Bvw9e+JdOhsdct72807XLWOXzY4r2OUiQM4AzuXa+4jkt75q+bWzX&#10;z/Ky+/5v0N69DlyqjiaMF7smm0783MubllF9ItWv1ur6cp1XjOW71bQIPsl9baXqV+ogtQ1wmUlk&#10;H8BP3wfu471z+lQ+IYvE39inw2s2ni3J1KKOba0Vyq7Qqg8c8nIGKr/GWHVtSW6t9Fm0ZW0TUba4&#10;hj1O25hVWDlkbOOV3YzwOvaqP7NvxC8ffEt9a8X/ABE+Fl5osMGp3EnhC6i1aOaO8sDwHwrFi3B+&#10;9x6UWu9X2/r8Dko4eUMtlWVrLdN2acrctrtN730vazfrpeOYJV8MWPh7X/Euoaethq1vc6brSsAL&#10;qEH5oJCnHO4J83XrWp/a9/pPiG+8E61JDcJcaK2oWK+cHkkgVtkqmM/OyqWXLYIXIz1Fc1r3iHwZ&#10;8Wfh1qfgzVdDuJrKTVFtLuC3uPLlVlcSrKrDG1g6rx68Vv8AiK31W98U6b4z0d45rzS9LMVtHewI&#10;GmtpF/fgORuik+XaRna3y56A1KaVrO//AA/9fcEoWpqnVVneW9rXtFxaa1Tb3T0S1WjduYu9D0D4&#10;W/CbwjZ2EMkdrY3f2W3uYISHt7aWQny/k/5ZnPTBGBXf6pZaT4w0C68P3F+0TQwKrSWtwDJD/dlU&#10;9uORkfWuK1fxX5nwU0vxZ4k0fVJdmqrJdabbRBZ7D95tETIv31UYPfrkVvWHhqHR7W4v9EuHvpNR&#10;UKbplVLiNVzt3EjDBQcAEZoXRrsViFKS56jampz13TfMm9fK7fne68/LPgrqN/8AEf4p+Jfg98fP&#10;Dl94f8YeHbzzvBuqSKZIdW0PIGYZlASQlv8AWAHI3DAGK2v2V7SX4OaxrnwB8Q/EzUta0i3vbmOz&#10;t/FH/HzavJ+8EKSfx27xuduTncCK6Lxl438N/Dj4Z/8ACceM/E9qum2t75KalcXAhhilb5VQnkRF&#10;zkbwduRzTPiEfhz4U1fRviH4puZLyy8TRWljDcQtvY5X9zKjpzvGSdwyCOcGtJX+KKstO9tN/wAz&#10;uqYiWKhOlyNQqJJRSuvaQS1jdXjdNy5b7yetnY5rx98PPiR8FvEek/Fv4Ta9DNb2c8Wkax4S1WZ/&#10;sWp6K83ylCAxguYiw2uBghcNXafESw8YWnxe0XV9CvNSj0Fb77L4mxapPBJBsJjL5OYkDn5pEBYH&#10;bniqemN8T/Aerp4VXW5vEWj6XeQta6teQxm4ltnJ3rKyhfnRjneB8y9ea39X1vxHLo97/ZtwsUkd&#10;40iTBQontgPm7/wjnI/Kjmvp/X9djjqYis5wcuSeklzd4yta6a3jdtNptN9opLktVTxxaeJPEGsS&#10;XElqpjgutDmgjMs6SQna0ciLnzkkTkleQKn0HSPBum/GT/hOdB1lLRbywYeJLczSLHDI6gwuiuAE&#10;3gHPYkDvXW2LR61pdl4nsbyRlit1uWj/AIZ4iv3098c1y/gbwxqr+P8AxJqH9jNa2LXFtJ4Zumv3&#10;A1KNgGmS4hkBVV352FTg+xqHeUb+gRr81Oope61HldrK/wAMbO+9tJLfVOXSV+gvfEtromtXvh7V&#10;3WSHVJFnt7y3k3R/OCjJKuPkX36E+lcWPGHgn4E614ssNXv43sYbeLVvEF5psaSXWmRHCRzSxL+8&#10;eMgBVZQwGMEij4vaP478B/GG3+JfgTw7Fqml6lpiW15oq615MkcqPlwIZVMUikfOCrI2VxzkV1Xi&#10;DTvhhd6zovjaLRI47jUYDBJetD5cy2zpjDsRkR8DKH5cjp3p7Sd/X/MKcaFOnCUryhUjqotX5o2d&#10;mtXF6aPZvVJpNOqNRm8cfCu98Xfs/wDjfTZtX1yRLrQ7nVUdIGKkblkRfmwVB44Ncr4h8TaX8NLn&#10;RdZ+L/gWx+z6h4utIdDurSNZXtb+ZtqPHMwEka535VuMHGaiXxvZfCjxhN4ftv7Dvr6z8R2lprFr&#10;5hspEsLxyttOFAKOwxgsMBu5Brofjz8ONN+J2vaDcaBeWN9P4F8SNql14XuMia9aOIhIk+YbWDMG&#10;Ut8v51pGK2npvt6HRRhSw+IjGqn7Gd2pfaskrK6tZW5Um0l7zel3bR8ZeHE0L4lyPr2jSXOl67Gl&#10;jLqNmWMls8kpIMqL9yMEZEw+62M8V5J8WdB+FNj8afFehfEj4n3mg303gNm15rqf7Pb6vFPIEgv4&#10;nciNrmPaEcAg/d6V73d+L7jSfBf/AAnfjfRGsmtNJuLjULfzBNGsYB6lee43Yzt59M1xVr4d+G/7&#10;UPw18Rafd7tY8M+KkOmat4VuGU/YJlQCS6tnfLKTlGUr8p2hhzRT5ebm72/T+rGWX4yth/3tS6jF&#10;cjlFre62vdXsm+kW1F3i0mR/C/WfC/ijwlcfCv4xalbXh0q3sotP1S602S3j1i0kiCwXKMxZJGcj&#10;ny2Iz1xmrd58JdVi8T2WmN4u1uSZot1xdW98sJWJAdrNHyGZR8oIxkdc1yfw58DeDPEvwSn+AOu6&#10;1J4m8L+DdfXSrS31HfY32kz2gV42Zo9vU4dXAAPoQav6z4m1bw/Y2vx01nw34iuNP0TWPLkvNLxc&#10;XEVqw2PNNCozJCeC23cBjcB1qZL3kreX9f0jprQl9amqE2rt6NJJtpcrSdmnN3co2stLOSsWvj98&#10;MfBn7SPwr8UfDHxh4jht21jRUhtbpSPOsrmOUGOXy2IIfcFORjKlh3rXs7P4vfD/AOEOh+D/ABbr&#10;Efi6+s9Fhtpr+105V+1XEMPLNHuDYfAUYOc8961fFt18P73VY/E/jG101tN/tKzis9Uns3IuFmAC&#10;KzoOAWIHzcDg5Fea2Hwf8X2/ibVvAHg748Lrsmh6sdd8I6fqdyrahbRs4J09ycLc2xYTIGPzoNnP&#10;y1Tk3G3RPT56fdovzMMPL22FVGpPlhF89pRuk7KLtJK6tePMtE13aSfXfsmfFDw78bfgBoPjHQNV&#10;+0Xn26e11W3SQtNo14rurW8yOd4xgDnqDmuN8WeJvD/jL4BXXji7+GmvafNo/iySbX9N08SQ6hZf&#10;Z5MGaIxrmTcAGGFIZeDnrXaeEvhn4T0jUtYsPhd4Sj0a+1K2+3eINNXy4pI3diPIYp95zlirnI96&#10;w/GXx38L/DjwxdT/ABb0bUvDbabpslvrWkavdB/tNoq/up4ZI875AcZAbNTfml7qtrp6Pp6/I2p+&#10;ylmM6mEg3eako3tJK7bjZPVNuyktrRbervcuviR8TT4Ems/hrqegeIPEd1HBqFrJqmmlVvNOlfEk&#10;lxBH8xKR5V9g3Z529RXJ/sdeO/hh8XPj54o8CfADR9L8JQ+D9FaLxh4Jt7hLqwn1Se6DC+s5oG2G&#10;NUjaNhtU5lXIBBrpNX8ef8Id8CfBP7S3hy50rXmsGsk1PxGi8LplxMElmJgBP7vKE4Bwck45rH+G&#10;Xw98I/so/twfEj4xfaLfTfCfxR0Gx1DTNQ03S0Nqt5HI4ngYJyJGL+dnhXDk4BWtI8sMLNz3tdfe&#10;k/uT06o3pxo/U8VCMLTamoW+1UhKClBxsk7U5OcU4pxbbjy2Okg1Lx3ovjOx8R6NrlvqHhXX7OSL&#10;UtJvIVjOnzkg/aomzht/3WjIyCM9zWD8NfH1/wCGfiX490LxNo8cSeGnE1isaZt9Q051BimRl+Xc&#10;GDBlPT1riYvHes/D/wCG2oa/pdpd6rqHgfUGi8eaDcQ/Oyea0skkPXLeQ6sv+6K7r4M+P/BPxK0y&#10;917wNqMd14d8RWNwNCmd8SM4Q74sH7vXgeua/rz/AIgfwLKpyKVS+9udbarTTuvP8Tsr5f8AV8PU&#10;lOHNH4eZK20lJN+bg9Hb3o+8ndO+P8Bf2tvD0H7UOrfs+eLfFNrDZ6ppS6t4VlnYbZZpHPmW0b9w&#10;ByAe+QK9O17xPpR1jVNB8MWMd3qWnahEZrO3lXdNC+Nw56PtJIB64rz34OfC7RZ9F8N+L9W+G0H2&#10;rTbWW3huZlRprVlZhjOMkHqOcg1z/jv4MeKda+KE/wC0L8J9Y1SG6jmsrnUtGt5v3epPakp8q9Mm&#10;MlWXuQKmPgXwjGL5/aNX0tOzUbdbp3d+1tPTWa+AynEZnLkl7O0Une3K6kXbXl2Ukm231u721Po6&#10;5fw5YWOm6bpVii6XawtEqwy7Gs48Yzt9AOD6Vwvj+C31TVBYXVjb6tZx2nmRwsMpdW+9TuOf+Wi+&#10;3Wm6J4g+HnxLtote0jU7i1ma8bTdX0+aUxTW01xFuNvJG3RyOQOuOlZen+CvFPw68E6SU8Qyak3h&#10;uxktLy4vkzNLbeZmNmA+8yx/LnrgZrf/AIgbwTPb2tu/Ov8A5H+rHj4fBxw8/ek1NO1pXTu7u9/W&#10;yv15k13L/wAPvEnh2z+NEfhTTWkWzm0CS5WC5Y/eDDlT0BXp64qj4esriH4rah4o1nw/FYaxFqyi&#10;01SGFVk1PT9mfKkb+Mg9O9c78RfiJp/gH46+FdStrmFtG161jj8xI8qWZsbhjkHkexFdh43ul8CS&#10;T3+py3k2nNMJFmjh837KwVvmOOdvTntR/wAQL4H11q6P+df/ACJ3VMLKHLKKf72CS7tp2a9e6d/v&#10;tbV8Lx+HrrxXL8R/h34hin/tqZoNYWCYHy9ilQ5T++pG1s81Q0e08c+HdTuPDuqG1vtP1GMiS6TT&#10;wjRuT/Eg4kUg5z1z1rC0vRl05NA1LQtJt7jVbhp72RoW+ztKD/rAezMQ3BPWs7WvinJpHxFuNMkh&#10;1jT7bT7VtRaaeEtEYeVb64K9ByM5pvwL4Hsrur/4H/8AamccDUq1JRpvmXL1Sv7rajtrpolor9tD&#10;1CXWtc0uE6bp2pw7dJmVF/clfNXHp2GOmOOKykjttS+IOn+NLS+uIvs8LJ5MMm1HQtyXXoxH5is2&#10;L4weEtc8Lrqtjq8azyLHJLBIcko4yuMjoR0rNl8c6D8Nfh/eeIdeuL6axuJ/M2w2xeW13N2A6qB+&#10;lP8A4gXwNa6dX/wNf/InPTy+tG65Gpt8trau+/T5r1N74tX3gyDxhYp9kjm1fUX8q33TFTJGFLMo&#10;P9zHb1rL8S/BKAePvCfxr+HfiFtF1vwrZtY3VnPDmHV9Glk3zWMgXo4bEkbD7rDnrVBk8DfHq113&#10;wZpnixZ/Mt1FnPbsBNCo2sJYZeq84z6GtnV9f1Wy+Gr2esX1zeSLqH9mXs8GPtLISE85QONy53HH&#10;YUo+BvBMJOS9rqt+dfNfCbRo1cPGnThJqXwyi1vGS7PSzTatunqntZnjHxBNJaXnxe8F315JrD6b&#10;O2i291pwV052G1bIB5YA4J+ldBoF1F4+8AzReII7SDVrrT1TVrWOEp+/2cjB5AzXHeF7W/sPDK+D&#10;fH/jtdZ0+KIxNqmoOI7jar4RpTxgkY54zWprFv4stp9QskSG3vLkY0O8Vwy3aqoyH7g449aleBfB&#10;K+L2uvTn6/cZ1cLT0pxavF+7L+6mrLZNpbvS639OEg1D4qR6Jp+keIvDOms811JYXFvIDuWOJt9t&#10;PE2DngE7TXSeIvjBbP4k0DwPF4Om1DRtcs5LybXXukFsl2ikRQgZ3ljKqhuMJnNP+H2m6H47163k&#10;1601LTdZ0mMCW3juWWOVsdfQkDv6GsPxh8KNQ8HeI9R13wwJr65gW8u9F0uTCwyNKm4RKB92QSLw&#10;R1BrP/iBXBfR1bf41/8AI+p6bhga2I9nVSjJJtLVK7vZpp9Pds72tvex6D8Nvikvjjw5pHjDxb8M&#10;brQdQuJHsdctLqdXktHXhJFeMlZI2IOCOQDyKXxx4p074fanps19YX81tdailnHPCokWNZmwd+Tn&#10;aDWCUj034c6PaXkW231C2hW+y7Ru00mPNU46MDnGO9X/AIj+HLTxL4LXw9p5a6k0jZPafaJDvkaP&#10;7oYjBP174rdeBfBFrXqv/t9f/Inl/VcKsYpWag21ZN2Sv0bbel7a9LX1ux+i3fh34da/qngfU/Dv&#10;2PSY2e9tdSiZnjd2bkbeSM5zWZLp2ieIPG/2zw/4wuNF8Vaeq3McNrdK0ep2aq2xWjYfMpzzjkV0&#10;1pql3q8diL63jL3FqonV0/dhtvIz2JOa57xpoulz3di19aS2OraTqCS6PqFrGqybejRb/wCKNgSC&#10;vtUT8CeCYpNOr/4Gl/7aVRjGVZ8zak1Zu903tdp7pv4vvW2trS511zwzbyeMbeOGS43w6kUXKxsf&#10;mV0wTtOSRx1q02heKj4Ti8KeJ/Gsl/Iuohre+CKQkZHyoRj7oGAe9UTeaLpuo6XpviO0t7E61LNC&#10;se7atxMoL7lI4DbcnsD2qa/S3vtPujot35kqzKIfMYr5rBcjB/vYGKf/ABAngXvV8/fX/wAj/VxS&#10;pPmVtE3daJpatXT6K90+jsr7E/w5tfD0sUmm2N2dH1azkWG6t45SYp4VJ+XbkgoeoOARVTUNR1jw&#10;nYa9f/259utrrVprq1t5JAQiiMfuVIHK8ZAPOeKp+E/HFrrMt1f6jZ6faaxYyJFtZtrSqw+6x6Eg&#10;8ZFXfE6Wmn2sWk6x4baa1uJt8kqrlEibklvpS/4gVwNyrWr2+P8A+1KlRlHEtTV72unZ7auz37W1&#10;vbQgm+IX9ieGY/E3hrztS/tzTybWwuCttNaXKR58h2PKFzxk8A49a67wXeeCPHuj2uvTQW4uLjT4&#10;Hnt3b57eTHzJ7ENwfcVwmuWHh2x0G/1CK2aXy7ZriEw5ZmRVySB/FlR+lTeC9X0CPx14Yg8La9Y3&#10;GmeKPDs1/BDu/fs8YVi6jqVw3OehFH/EDOB4yV3Vt/jX+QVsDTq4dyp3Uld38kr2dtNIrsm7NnX2&#10;9taWNtI32FZrxUZWkEg8wgE7HJ/ix+grC8HfGVtY0+LwP8Zfh9q/hbVH86K31R9s9pII+VljuE4G&#10;4EYDAc5FRapo2q2Xji206LW7hRNFPcWs6SBUWUciMjuCKNN1KXxXLqPgrxHPuhmCjTbiOM5GR84D&#10;dOD0zR/xAvglPer/AOBr/IzjhaMqbc/evaV02pR3Wm6a6tNbLp17KztdJPhC38C65PJqlneQyxTX&#10;N3IGYPyQGPcnsa4fxVfTaZ4l8MzaRp1/La2TS27anp7lm0+ZkCRmePP7yHk5znBGaupbPbeLNP0j&#10;+2CyXH/HvbTyBWuPLUBmUHqwHzcdqwtV1Lw94K8Wa14b8UXl5FNqczalb3bZ8uaJSF2BhwrLgcfx&#10;VT8CeCNr1V/2+v8A5EMLhVGo2m5XTdrb3um7eSfppqmrnp3ip9MudI8rU4Rv+z+U0tv2Ofvr6A9f&#10;asH4d3SeHrbUzb+IdQ1QR3GIVvpAf3YUbQMDkdeepxUsl+LPTonR5J7W5shJGzjc3IB7+uelVtO1&#10;fQNTh/sjSdQijvriHz4VTjeittJH48EVf/ECeB+a96v/AIGv/kTjp4flw8oO7TfyX6o1Un0AQzWk&#10;UzLaa07W8trdKdisRyARyARmsnwj9os/DF94b8SxCFbW+aazu1mB2QlsCHcPmHy8AnnDYq7PZ3Wq&#10;XN5piamhaFVP7vG6J8ZGR/Wuf1qDWtR0i+XTZrWbUJFeK5gmk2iaZFYR/TEmwn2FJ+BXA/8A09/8&#10;DX/yJpRowlHk5t2nr07Pp00130vudN4Z0jTdLC6CniS7aPT0MmktNeF3WNs7kbP31GQATkiq2vtq&#10;un+INPTwr4osxcNeeZcWV7LsE8OMPGp9T1HuK4LwleeL/G3hTwL8XrmL+yfEGhrNaeKtCm4inkkT&#10;ybhPbDgSofTHrXY3t3YXUzJr9paqSv8AovnLloiT8p3ds/pWcPA7gerG6VZbWvPpo/5dO1n2Na2C&#10;dHEPmlzP3lJaO0k2mvNPSV07Pm0dyt4N+I3ii28WR6U9xp+oeFbqW4UbYWS+02VWwY2GSsybs/MM&#10;EDtV691/ST8StQ0jUtJ2pc6WG0rUrWb/AFy5w6leqsvHPpXJ+NtI0fSItMuLHXbXRtW0hmks57mQ&#10;LGyuf3iuM8hh3rpNejtLrWbW9W1jNxbwxT2727jJt5Pkkwe4yRVPwL4J2vV0t9tf/Il1MLh+ZTir&#10;cya001T0fZ30TfVXur6uDSGuvC0bPpGsz3i3mpNcNHqDF1RMBXiUgZUHGQDxnNafhvW9Cgu70adq&#10;DxolsJVg/hByflwemKy4Lae28WyafHqMhs7iOSd4pPvRFcBSnse4rn9Jtri41q+sbnTdl5NI7Ws3&#10;2g+XcRqRuRh/A+OR2Io/4gTwNG38X/wP/wC1H9VhWjJt9E+nfqtNv+Canxr+E2mfF7wzaSWOr3Gl&#10;X9rPb3ulatGoNxZyRvvKMDw8ZPWMkg/Wut8PeL/EOoeELfWfGFrpy6v5bx3zadkwTkHCuoblc/ew&#10;ehJFZXhUXaWM2g6gGKshlgn3btgJ+4Pp2rB1SbUJ7mz8KWPik6Tq11db9PZod8dwIWDGNh2DpkEf&#10;l0ol4G8Dxjf97/4Gt9P7pHsXiKaw85XUHdN62TWuqu7aXa1s1ddb9M/hnQba60z4iS3TWOsack8I&#10;n00hI7uG4UB4506OF2qy91YcdSK2Bq1tp2g3M9zq8LTNCrPuj2hWA+8PT3HTNc74tu795tNe1sZF&#10;WRZBdWm35JMkAp7EHlTUXjXSZr/F3oesta3lgBu3x+YqeZgYkTupqv8AiBfA0U7e1/8AA1/8iYfV&#10;/bciqS7262Sei6u13f56djdvtQNh4Y09E1K1W83by/8ABIOv8qvaLqJMq6bdLF5bfvIpI23L05Br&#10;nXsdR1Nzp11ZwqbdVI8mT5cgckA9BnpXPa5qPjDQfiFpt9oFuf7PhRv7at/IMn2iNuAI8H5XRufc&#10;Uf8AEC+B46/vf/A1/wDIihgY1k4KSvq/1X37L/LU9F03VUl+0Wd/pabbUyCGSNhuA45H1H8qp23i&#10;LSbq9l8P6jP5i6mjJbz7huDAYK885A5rHuZ7NfGkniDTdRureRbOOC6tJ1IgmUsSrr6OD8p9jXN3&#10;7+JZfifpUmk6TY3Fitw631vdExzI3eSIjgkD86X/ABA3ge3/AC9/8DX/AMiFLL4VG7u3u37Wdr9f&#10;P5M9CFgkfhtbaw8U3C3dvalIrpm4kZT1YdzxWToOg/DazvZ7CxtzYx60ftskMKMtvLcf8tJUwcRy&#10;MeoGM9azbLTr7SreTQprm6uLVZJPLuzNlo1J3Lu+hOD7VR8DaLeeErZ9Nj1C8nsJtQmvIY5mEjWb&#10;PyyAjrHnJAPIzS/4gbwTzKyq+fv/APANI4VRpTtVe91bS/X707NJ+drM6678N6Xrcd9pGo6u95bT&#10;Qyfu1kMTBXXacMOnTOfWo9FstNuNKu/C0et3BuNHjWK1uGuGacJ5fyiU92OOD3rkdQvb251PSNVt&#10;7qZdQXVJ/wCz/sLHyb61x8ySA8biOnow4rWupI9A8dxeM4tHkhn8QLb2F9Jyx/d7jCzr0G0FlJ68&#10;+1H/ABAvge917X/wP/7UmWDnGPLzva6Wm6ev3pPVLV6Ndtz4d+Mrfxf8N7Xxrp2vrcC/QTQsp6FW&#10;2PEwP3TuVgfejwiv/CN6zc2B1cT2d5cyS2sBjUPaK3OwEfeQNnB681zvg2C40rVtY8HW+kSaba29&#10;w11p91uDw3ImcvKm3+Fg5P1BzVf4f3/jLV/EeryX0NtbrouvS2yqvzC7smjDIc/wOrZ+oqY+BvBH&#10;u8yq320lpfr9n/hx1MDT/fcjShuk7Xs/h2W6uk7bNu9tTpvEmox+JNAm1zS4prXVLGYxtbtjEu05&#10;GexBHQ+9cf8AFfx/410jXPAvi/4c2EeqQ2viOBPElkI1899MnVorjYSRh432NjndjFdPpt20l9NY&#10;eQDDe+Z9nbdyHUfdP1rmvFDy2+nDx3aaB9rsbdPtV5bxsI54GiyJXXPDEKCSp6445q5eBfA8dU6v&#10;T7a6f9ummDo04VkpRutUk9nzJrlvo+9tdPuOz+KFj4d8X6JqXgfUS01nrGmzW11H1T7pBQ91LDio&#10;PhlovhLwl8PvDvgvwPZW+k2Nrp6GPSoVCLCoHIwO5PX1PNZem+IotXv9Nuo/D/2jStU0L+1LHXrS&#10;YG3mkYZ2cHOWQhh1HWsjU9B8Q6d8ZPC3ibRNLhvdJi026ttS23eyay34KSbM4lTPynuMg0peCHA0&#10;fevVabS0nfVu38u3nskZ08I/YfVpTaSvKzas2ovztfS2ut9N3Z9X8UP7EtrRfF0mm3F7Ho9jceZZ&#10;WjEvcIy4MW3+MnsDVpNct9P8KRx6RLdMq+H1mtIJmHnKNvCf768D8K4/wH8YLPxN8VPEPwf1/TpL&#10;HUtNt47qzjuoyq31q/BaJj/rNpHzAdO9b3jZ9P0axXxETMv2CRFkS3j3FoyQNu305z+FKHgdwHVT&#10;nCVV2un760adn9np+ZEsHOnKGHqp30a63Uldffd6rvYZ8M9bP/CvvDmk+LvE039taXpP2nVLj7rt&#10;cHO9XGORhhkcVLeXWt6XpNxr3g+ytxqh2mezlYxwyxMSWeM9AxGDz3rL8cNcaT440PW7ewjlsViu&#10;V1yMR5aaOWMLHt/2g4BPqv0qz/wkd3oOvaT4Q1nSbq6W+EwGpW9uGhjRRuVJP7vHAPqKX/EC+CNm&#10;6uml+df/ACJpLDqpL2sFfnvJx6bybVtNOtuzVup0umeMtE8QXMng3WYWt71bKOdreT/loh6suPQ8&#10;VX12LxHaeIIdc8P6xpqwQ7BJDeQuTLH/ABrkH5W6Yb8653wvdW+peJNY0jVNGuoJtLVY7PUmX93d&#10;28gJzG3XKn5SO3Fa11pcum6G1paXjeXDCTDJI25gOwJP3hWlPwN4HqRver/4H29YnNLC06Fa0eqW&#10;j1WqTuvVW81t0K/iHXNQ0bxZZ/ECyuP+JTY6ddJr1qbj5kXcCkoT+IDLcjtWpe+JdHXwdJrT6tDL&#10;a/aEb7VavyYgcn5u4Bz7Vki6udO8QW9heaBJdW+rMLZrm3iDR2yiEv8AvPRGIKj3IFRaNpmi6PY/&#10;8IZbPHJZusstvYNblSkOfnj915PvzU/8QL4Ku7Or/wCB9f8AwEuWHo8kL7q23WN2/vTutenprq2u&#10;rt4l0FtS8L+Jofsd1G0lu1xY73iLdPlyMj+Ypup+Kbyz0yGTUZItyxrFcwwr8iHPyuoPJz6dq4P4&#10;c+EpvhJa3Xh7S4p20eO8P9iyNftIViZtxU7/AO6SRgHpXVeJbnVbe5S5j0mO8sc4vVVh5kXHDgH7&#10;wHpQvAvgh0/+Xq/7f/8AtTSpgqMMRywfNG909E2vPz/X8egt/EtvrWl6h9k1WxaaGHyppom3R79p&#10;GCOqkZBwe9XvDOoxP4ctYdSv7e6AtViEyp/rCq4Zj7E15vqVr4dlPiHQ9MZbW+v9HS7uvsY8uaWN&#10;gV3lTxkkYz6itrQ5jpfhjQLO0n+1QLphjaaQjezKgwTjuTwfeqj4GcEdXV/8D/8AtTGtl9NU/dbV&#10;2tLW+zff8ixqlnLFqItodQjuLC6uLaNtsxSWzjAbcQR94McYU9hXM+NvjZ4h8AyWvi9bW2utH0/U&#10;WtvEOnyI/wBoEDsEWeEqDyv3ip+8PSum1G0TUDCLJQjzeU49GA+8v4VjeOLO7stEvr/SbORr6ViI&#10;bcL/AK/tg0peBPBKi3F1V/2/f/23U6sJTw8qsVWjzX0s9N9Hr0duvRq/c7t9Q8OXN0ILNI2tb63U&#10;meJsckfISPcHrXJeBfFni3SPi14i8L+JdOe78Lx2UV54Z8TLCuDMz+XNp7FepixuDHBIJ9KoQTav&#10;pfjvRobfWbO3huNMzNpsi/vH2p8zKfRW/nVyXSNC0MaxbsGtbWSKS7k2zHyyHOXOOxzk5HrR/wAQ&#10;L4Jk006qt/fX+XzuYxwdGnCUH73PFW7rXdba6W0umm+u3XXup6RFo9xMly3lzSblbbx83II/2TUO&#10;pa/pj6dDFPfQQ3CzqquEyH28/wAvyrhfhpe6ZF8OIZLLXmkh1DUJntzNn9zGpx5IB5ARV/LmtaR4&#10;bvw80NtqUckV3M6Q3KYZW7g59D0prwN4HlG69r/4Gv8AIzll9OlUcW3pK19ttO3lt5Gx4wj8PeKP&#10;A/2HXrO3mgmBLQMpZQ+75W45681pTT6eV0l9N1JImCkmaGP5ZFRPun1B9/SuX8UaXfWnhOO1stVS&#10;1uvs/lW8gXIE2MggHqfbvWN4EbxHH4IW01LxSb7zGSaymit/LeFQ65ib1JIOc9mol4F8D83/AC9/&#10;8DXT5FRwUZ4e6nopPTXrpfZrp87HdeK9ctNMWx1CV9trbszahIqf6uNhyfUfWqy6hsu1t5LaxuLG&#10;SNX0u4tyMsxGW3Dp8wxgiqmqSzHU57Oe0b7O2nvLPNtyqNn7mO4IJ/Kuc8Iaxdabp+uXHib7NBo9&#10;l5N5odxDCyrHAYyXVv8AdK9ugNKXgXwPzr+L/wCBr/5Hb9RUcFGVBtbq3zu9Led3t/Lc6jQfE/8A&#10;wkXji90uTX7O50RtPWJ9FvLNlura5U/M+48SRsDjkcY71Y8L6zo1xd65oUaW6pp1ukcMcI2KsbKf&#10;k44X0+XoK4D4fWWpxapq3xSh1+317T9ZRLvw/fRhd9rCy4aPcvDxggYBGRzW78P49M8P+HJtZtpJ&#10;I4b6SS5mtZ1JEEpY+YFJ52lzkA9M8VnDwP4JqW/i63+2tvu67o2xGX0aanGLbsorTT3tG76J3Sun&#10;dXbvrffo/Cdr4VPhSbw3pkka2tvGsP2Sb94ttIMNsPqBxg/jVC1vF/saS/1aWNJrS8lSZZpD8kch&#10;G0Bh2zzzVOC7u9F1uz019NmWPU3nWaaPGyKRYw6Ejtu5Ue4qez064i0u8OoO0i3lx52JsfIxx+6/&#10;3QeQD0zWsfArgf7PtdNPjXr/ACmMsPGMnJyvzNPfXez/ACf4fOW/i0TUddPgRddRbj+zJJprfgSZ&#10;cbRID3x2Pan+FrnStP8AC1joOpeKpr6bQ2WyuL64UedIxUgeYB/FjHPeuU1DwX4T8VeNNK+K9p/a&#10;UOtaHNJbwx/aGhDR7cSKydHU9f1rpNN0TSo724tbW4S3uNQxcSRvje4BxuPqB0zUx8C+C23f2lr/&#10;APPzf/yXv/ma1KFGNJR5ntdqy0lqnrrpZ/57XJPA1rYeC/CDaTpV1bLa2lt5FnFApVIWDFiduTtJ&#10;Lcirz+IfDVvrXhzw1dawtrqN5JPLZ2/BMiopMn/AcZ+ma5HwveWniNvEUFhaXGm6k10st1DNbnas&#10;inaHU9JAyoDx2IzWf8QvAt74k+Ovgvx3Y6kbeXwxHPIqQth54rhdksTL3TAUjvkUv+IG8Fct17V7&#10;fb89fs9NyvqVOpipqtNp2k2/PkvHumnJ2v1Wp6B8T9Oi8QeBtR0KwuITfXse23mYmPLZyASvPHaq&#10;vh2bUZtD03R/EN95l/aWiw3N3CuPPAHJKn8OfWqfj3+1U+y3ehQ+bPvK/Z2k2+YuOg984qNra5vN&#10;Ts7t4JrW8htVmliD5UO33kPrg1pLwL4Hvb97/wCBr/5E56eH/wBlUXLq30una33fgJ4X+IHh9viZ&#10;rnh7VfFtxdQtb25EN1GghtJowBsQgbg5UqzbuMng1095aaVJrVnqT3cscmj3Eklm0cxVJmlQq6yD&#10;oy4PQ9CAa4LxDomk6l8RtF1K10+wt9WlWf7ZDP8AK99AqAYA6Pg4PqABXS6pbPeF7nzl+zqhS8t+&#10;f3gx6/wkH86cfAvgl3/i6f31/wDIlYjDUeaEoNxvHXb/AAvbuk9et9epvanqNi3+kvKPMaZU2quW&#10;GDxx6Gqvh13h0y90zVJYlu1vJJPMjztZWOVI78D9a5OXT7TxxocfijRtQuPKvCLq1dpCFRYzhVAH&#10;IGVP5mtS0vLjV1m1WFFOyNR+7biUYzke46Uf8QL4HbunV/8AA1/8iYvBxhT5b9dfJrp+a+RY1Lxp&#10;JbXN7o+nGO81iO3M+m2k3yR3ZUgY3c7SQTW59q0iDSvsNuY7dlIbyP4VkPJHuM15leWPh7W/jTpe&#10;tHW5odUs7B/LsI5gMQSH77r3BYYBPSut8TA28g1Fldo1ZC21d2MMMgj3BpR8C+CdX+9/8DX/AMia&#10;VsDSj7OMW7tXfr27NdV5t+RtvcWa2MksLwpeRxGSNpDxuz03DsScVlHUNO1XQt1t9lWVt0Upjk/1&#10;U46gH1FQhVlur7w5Y3KLdJbuY/MUnAdsg+4B4rH0e9ggVrC50kWd2sn2mS1yMv1XcD65GfxpPwL4&#10;H5l/F/8AA1/8iTTwkeVtN3Vn8v8AI1dY8TJIt94d1pLC4tf7HMlmZGPmtIikvuHcEDtzWJ+yr8bv&#10;hh8Zfh3feL/BfiO6miF80Go6bqgKyaayjHklSAQpX5hngg1na89x4pm17wmmpizmvvDckujaxDZk&#10;tZOUZWJJ4znkD0rK/ZT8f+Evid8HNPlgitYNcudIU6uY7MW73hhYwfaCv8Slo8Z5rml4IcFrGRgn&#10;Us095rXVbO3S+1ne610PRlltH+yqkrO/NDVbK6bbat1tummpR7M9UlvNAjubX+z5IVtVmaWeTzBt&#10;hRPlC47AtwPTFZvxB8I6fPqOieKdE8WXWi3Wi68uo3H9nqBHqi7SrW9wP4kYHr1GBXC3XgN9UsJZ&#10;pkk0u7v7iVLy3aTzra7gE6z+WVz8pcglWGCB9K73XXa/m04T3Fxbi6uVXyljDLuwTtY+h6flXTHw&#10;M4Iu7e1Xb31/8icksLHD1IunUb+JPS+n4p3Ta07J6Mg/4Ra+1v4cHwb4l8R3F1fG4e6k1B2XdzL5&#10;qwjb/COIxxyBzTtf1uzvfDlrd+I9CaP7ajRXlg2JNsjjyghxwUOeT2HNYOiaXP4L+Jl/4hu9Y1DU&#10;IfFV1a6fHZom6HS2gRvnz/CGHX3xVzRbvX/E1k1r44sYtPurXXJ/sq2dxnz7eJv3UmfVgeVrKPgf&#10;wTUupKqnqvjT22d1GyutSpYfllzc143UtNHeS95Jdk1Z2Wlk1o9dLSl8I+GPhRD4I1G5/s2C1s/s&#10;EaXVwP8AR4VOM7z0VRwG9MVraRpNr4b0y30621DzLe3t/LlWQ5L45Dk9yfWuO+MXhDw1478JTaN4&#10;ssrqax1uxm0y8+yxk5hnXDBscrwMh/4SKzfgP4i8a6PoP/CqvjPeWs2uaLbqtrqUJO3UNPyVt5Gz&#10;0lWNVWTnlue9P/iB3BMa6ptVbW0fP1XR+7p5d9e2pLBe2wcq8ZtvmblF+enMu9no+qunrrboPil4&#10;x0X4LeB9R+KFvpU19Y/2tb3GuR6e2JYrfKxtOAeGEY+YgYyua6+DUtIuLhb6yv1kElusttcoB5cy&#10;MAy8d+DmuZ1zSYdS0O8sLjy5rS8jAms5l3I0J4Ye4IrB03xFHoGo6f4YvfD9x5cOuNZQ/ZkLR2kf&#10;lbo3Y/wx4+Ueh4ofgZwVTqXbqcullz63vrrbbbpoZxwdPEUPdu5q93feNlbTurNeaa7I6rS5bmx0&#10;WTStZ1ptSmhvGlLXShZEhdy2z5euzHyk9RWlNN4W1XSm0HVZoGh1ISIyTdLgMuCpz1JHaub8U30F&#10;l4g0uzhZo5Lqbypp1xujUZKkg/eUn5fbOa0BoSNdQ3DhXWOTd5ci5XcMlXH91hk9K2XgVwRr/F/8&#10;D/8AtTKeHjpNtpvVW0/LTf8ArZnmfxu+Alt8QvHHhnU7LxnfabfeAjHP4ZmWYTQsNrRskqNznaQu&#10;7OQORXsR8TXVt4Yt5pYVkubexDX0NvJuO5Fw4XPXocd6y0it5ZpDcWoKzSbWWReQRyfrUap/ZevQ&#10;yPeOIr0MkaydmxnFN+BfBXer/wCBr/5E2rzliqNOlUd1TTt89Wr76u78ne2474fat8PfEWiR+LfB&#10;euq1teK12yt/ePyneh5ByCMGuV+Hd3/wgEvxE8D6ZNM+l6HrNpdeHf7RvT+8W+QTTRrK3RFmLKue&#10;ACBVy58MW/hX4gN4tsNOhWO9sTHqC27bcxq2dxj6MQSeRz61h+O/hxY/GPwv4i8J6lPPpf264t4F&#10;urCbcLj7O6zRAjjacqMr6HFZS8DOC1HT2t/8e+n+E6qNDDOUlKb9lPl1dm42mneys21HmWlrqT2v&#10;p6tBe217qC3cs0kMicNYz9FB43j19q5DSvHGseLvEel654Lt7efSrfVr3SvFmn6tH5d1beX92WPs&#10;4BwcH7ysCOlUNB+J2meKvHsunx6hZ3kluswkktZhuiZHWOSIoOco5w2em4etdFYWGhW88l/obRwy&#10;alJulPRpmAxnB6kCqj4F8Eys06n/AIGv/kTi+qRwt1Ui7tadldNO/XrdPdNGlrGuaXcatdWd3Ybv&#10;stmJre4L4Rzz8vqGHb1rG/sHULf4lab8RvDfieSOxm017fWtLf5obmMKWi/65ypIchh95SQR0NGr&#10;Wc1tcyXc8XmRFQGlH8Ht9M/lXIafaeLdM+LP/CeWl9cNYXnhNbbVdFf5oRdR3H7uaM/wsY3YN64H&#10;pU1PA3gmElZVXd/zrTz2/wCCXh8LF05ckre61rqnpqtdn1T6O22jXoNz42TwhFqV34vu4Y7ONWur&#10;PUN21RHn/VyejKSBnoQR70+HTdK0q2utStka3N1GZbq1hmLJuPJeP+7nuO5rD8b2S+JreXw8ljDc&#10;RyWpikjn5jbeR8rL3GF/OjwnrujfE3wxDr2k3bKLWd7cyW0x2rOg2uh/vAHgg96r/iBfBHNy3q+X&#10;vr/5Ey+qw9iqiutfett/d087P9Cvres+G9U0TUPAVrrzabfX8Lz2d4VLfZrjgxyEHpnpjgGul0/x&#10;fZT6fHZavcRyT2dpGLsqOfO2ctjuM88VzGpSC11qC/vtLjuIWjWGa6WPJ+9jHHvg09NPnu55I9Hm&#10;tLgWl2Y7iGVfngRhyoP5EUf8QL4I5t6v/gf/ANqbVMLRqU0m3be+m+ietr9lZ/8AD9TqmtQwNaWc&#10;9vvhuS7XVwPmWLKjaMdwzfL7Vl/FzxR4i8E/DXVPFHw40Zb/AFHTbN5LbR1J2z7SGKr6MVBA7Z4r&#10;P03UNSvGQ61axxQ2cUkN+ndvmHkyD0HGTR4C1yNrmbwbq3iWzvtasYSdUjgYKzMG5k8vqqkOvtk0&#10;S8C+B9k6qv8A31/kZQwcaUlNrmUWm1umr9fLo9dmrbsk0j4//DW78UeFdFtEuoV8daO+paffXFmy&#10;RPIiqTbOT9ybk/If7prsF1HQnluYra7WaaNds1v5nKhh0x29q5HVbXVbDSluNP0a1vriO4L/AGV1&#10;ABOeHUn7rBfSo5NB0eDVJvFenRtFf6tbrbtcq5+dUyyoR0BHODUU/Avg+N+d1HrpaVrK3o7u9/63&#10;VTB4SdnC63W6d2n12aXLp5tXXVKaw0zRfB+oap4j0/W2WTUNNtoNt4MKjRu3lgnru+c59a1Z2vbD&#10;xba6xpeqrDHI0j61p7Q7vtLeUB8rfwsG5B6EZFcJ8Tru+uJvBsVjq8MdrrXiO3stSVZAszMqtKph&#10;7MwMZDKf4MntXbQTXZaRNXEYnV2VJIfusrH5focVUPAvgaUnFe10/v8Az/lNK+HcYRqSldyTT22X&#10;urp0t6rRoq+IbDwtrF5JpKeZBa3FrO0kkPytazMOJkznDDJ57Gsn9n3wz4w8C/BmP4ceMvijNrmo&#10;WMkw0vWdQttt0kBYtGs4z+8df73cGq/xP07x6vha6b4c21veXxt8Wsd1IUUsrqSCfTbu/HFbxt7X&#10;VpoNZsyyyeSI3t2bG9ccjHqD3prwN4I53Fe16P41b7+Xp5dypQ/2L2fNeLlfo2nHZ6q6vzNdnbW9&#10;iO6+IdjpvjHw3pHi68hsZtWluLaFWb5Z7mNQw8tv9pcnaeeK5/4ufEmy0VvEuieIvBLawsljFc6D&#10;p7Qq4vWSQRvCQ3G7J3qO6bsciqvxU1s6L4HHiYaI19/wj+vW81xC1uJJBAZQryx+jKrE59jXTeLv&#10;DOiePNPm0fVLaOaGcQyRyROVlRA6urZHIORkEVH/ABArguUpRvV8vfXa38vc2pYfC0J0604vlu07&#10;PZqSlps1o0t9VezXSf4V+JfhZBc33wq8I+Kbu6vPDcMU9xZ6mx+0WsM7P5SqxwXjTDRr12qqgmsz&#10;4yeGb7xxpOr+HdPnm0eaHTYZtJ8TW84yZlk3MpUjqMd+oJrk/G3wV0CXxz/wtPR7C4/tW2iugy2t&#10;00b3A3CUKGHQ+YmdpyvzHjmt34U/Ee38U+CPD91rv23Tta163aabT9Qtys0E2DuVx0GMfQ/jUR8D&#10;eC+bkqupe7atPpfS9476q/d+RUsJCjJY3Dycnpe61Ut29N0+VvVWs7O71Oj8R+Iv7b0efw/Pb2F1&#10;qUWmRT6dHJIf9KmUAkYHOMjORUXhjwP4Sk8bap8R7rS7eHVvEnhe20jxRaxzM0NzFEZNox04Ejrk&#10;YJB59ay1km1250u8idI9QtLmSOdXh2sQvV1H8OR+BBqzor3Oo6iuseGdeW5sby6e5mVkGCn3BEp/&#10;h2sCeeuTWsfAvgnmv+9/8DX/AMic8sP7Oi4Qly3Wu/dadrPlUl5ry0V/CEOneNrTxr4Z8UahazR+&#10;Fzotvpr3HmWqQxyeYp2YyZFOAGznZgV0PhvxBrkGg+br3lzXixhrqFWwEfAyqnup6g++O1cJrR+J&#10;ekfF7SpbHxLps+g3DSL/AGRe2xW6idom3FJRwwyqttIyAGFdDoGu+KP7cXQfEmhwp/ovmNeW8nyl&#10;+4we3TBpR8DOB+b/AJfLp8f/ANqGIwsp0YuUlL3U/NK701SenW1/JsPBnxes/Emh2WttoV1b6t/a&#10;81pcaZdKVlj2uVJz/dK4YH0rhv2lPCXgXUrWb4jeM729huPBespq1hrGiQgXiWOxllDAcyJHuZiv&#10;tmul8V3slj8Q9Puz4eluoVkAlu7eTLW+QfvJ7+tbGr6doHiPTFvZ7QyrdNhdykFlYFCrKexUkEHg&#10;0f8AEC+CnFpSq3/x/wDAN6Hs8DioYimnFPXRptJv4b9rXWq2eqZu6R4k0rxJpEfiXTb23uYbpYrr&#10;S9QsW+XUIHjBR/qVONpzVbSPFvw/8XCTxLZanp99HpWp3Gm3V9C4JtpYztkjJH3GDEAjrzXknjfx&#10;f4S+DHwT1LQvFlxdWWlpqEWn6PJpq7WtfNuUihjjI+6ysQwHTHFdT8OvgT4Z+BEnie48By3Hl+I9&#10;Ul1bWNOvJjJAdQYHzJowfubzyy+uKw/4gfwh7SEEpvS8v3mq7NLl2bTWv46mVTK8PRoyqOcldtQ0&#10;0kly82vR2kvK+nVHP6v+zjo2mfD7VvhrrWsLrnh/XfGMmvaozRlJopGIeFoUBKhopFU4GA45I5Ne&#10;vaDql5Loy2Wtapaz3aorLNDGyrKoHDMp+4x7gcV4v4esPizrnw58TeA7rxKbe41pp7jwH4lK/vLe&#10;NuRBKB/HEwIHqpHevRvDkWrrp2lza9NHJqK6WsF5NDnZNIFG58Hnkg8e9aUfBPgutLasl5zXe1tn&#10;2T7WtqbZlRq1I8taqpNSb080ve2sr25Wls42a0RNrmveKn17/im7Szube602WPVJLK+Ed/p8zxFY&#10;biON/kmUNztJB+UdeaqeGvFOueFPDPhHwX8VvFdvP4sZG0p9Yt7dmh1maKMubjoPJMiLvKnAD5A7&#10;Vz2naTruleNIfGekeIVaxs4Zf7W0mG1EjX0HlHYiv95HjkGV9QzKe1amq+KX03QNO8bf2bPqWjtD&#10;JNfGG3JuYI3AMbeURu3DO1gOQBTfghwT7yftVbvNeWqsr29ba+RnLB07RpRSastVpLmtKybd112W&#10;klyr4ldZ3iGG28Oa/wCIPjp8GbPT9a8Vahodutxp7zlPOgjfBSTByQ2DtLLlWXg4OK7vVRL4hmt7&#10;rTvEM2nSXmnxSwv9nWQwtgM0T7uvp2IrxHwT4Q04/try/Ezw5qWqLb6h4Iksrm3WMi1HkTDZv7fN&#10;uLJxyQa9U8O65BrPijWrSS1Mcum3KxLIsgIbK5zjse1TQ8EeCqvMpe1Vm0v3l7+fw6XXToaZhhI0&#10;+Sz5moRd2tUnaKg09GotWTS1u7jfFV3feL/BWpeEYvFLaHrmsQXVrourBRJFb3IUmMSLgjb0YoRy&#10;M4rS+GnxQsvE89x4Q1u+t7TxBpdhbnWLFT8zdYjdBO8MkkbFG7g44IrJWzk8/UFsUjXzXS7juGj3&#10;DzU4KsOx/oa4v4eeN7eD9ojxH8PPGPgSPS72OwZ/CPiRIwUvtNVYpJrYy9jFNNlUPBB45BoqeB/B&#10;dGUbupZu1+f7teX7r2Wtt2Zxy+nicLVjFX5Vz6WutYp+bVrXWrVnLRXT6ay+Mdh4g1mT4a/GTwpJ&#10;4cuNf1afSdAZZFnW9ngUuZo3AwoKbWTcMhsjtWtqWveIfC/gHWJtaWG4l0W532P2V/MN7agrhnVu&#10;kv3s9geRXEfHVvH9rrfw58V+GtE/tTTdP8WRv4laMKJ7e2aN4xMgPUZPzDriu58QTXmqJJbeGprV&#10;dQhdWWO6U7ZY8859iMge9TT8EOC5zqQl7X3dveto1ftZ+q9NyqmFw8Y0pxSUZatXuk4ys99Y3ja9&#10;7739OF+NP7TPiz4b3/wxs/AFpod7N8SPFK6dM2s3TxC3hCh2ZW5BcrlRn+PHWvbLyfSIbqa7iijY&#10;sy7i3DNjp+Irxf4sxfDjxD8JJ9YvvCceqW2ks97pumyLsuI76BtyrBxlZQVO3HU8dDXTL4zn1nwZ&#10;pXjzw5ff6FqdnHcyzahHj7MmwyFpF7EY2n0PPanS8D+DVWlGbqNWTjaWtut9LPXt/wAEnE4CjUw1&#10;J0oODTlGTfV3vG/pHS1ltpd7aDPH4x8M33hmXULjSp7yGKex1NYwrpPuJ2gHoRgbvUN71teHr+50&#10;zw9HF4k1C3vr3S7VVuL2OHb50gX52C/wg+led/GXXfiH4Z8M2fxG+G1rYXRsVF1faNfPtS5tWUF8&#10;SfwOq7irdD3re8H+PfDXxL8JaH4+8DWcl3onie389brhWjjION69+QVOKuPgfwKqns71b2v8e6/8&#10;B6P7tO6M62Bm8Kqn2G32upJapvdXirpXs9bap2uWXjiPUfiXHND4YLWN54dS7g1tYfmKhyrW7nsw&#10;+8BzkVe8QX2luZljvgv25Yns5IWAeaVerhSOGUc8ViyTL4ZjX7JcRW6C8jg0+C5bbGxI4jUnuT0r&#10;Pn13xFD8XIdH1PwlFceHprNHsdRiIL2GpLkTROPRlIKsPQiqfgZwPHRurq/511+QfU6dSfNDRKPf&#10;fl9eu2i00dtbFrUfFEHwh/tbUk0BdTutW1Jb66h0uDE13CGWNnCZwzhNvA64PFZfwn1vwh4c/aT8&#10;XaV4Yht47H4haHZ+LYXiZkkWeNRbzCWJvuu5KtkdSCCMiumjt9P1K6gtllgmhtWadWWQGSEhiAR3&#10;K5yM9OK53w/8N5tA8d6h4zk1i6vb6/tVhDTY/wBHjByUTjgFhu98mj/iBfBsbKDqW6++tt30Nqcc&#10;LLD1Y1G1KUbPV66xcdNlyuKfpp1VvQNYulhuZlhukMF1A6+X5Z2g7Sece9eTeBP2lvh9qc+k+CvG&#10;lxNod5rM62OnR3CZjup9rGSNWX7pTAOTjqAa7ibVtC8arqPgGe8uLa6ay/0oW77JIlbjcjeoPQ1w&#10;nxG+C+nRPZ/ELT/DcOoaxovmSQtb4Sa5OFDPj7pmdE2noCazreBfBv8Ay79p85+eqta//BHl+FwN&#10;nRxV03azVlZ2dnrpZu1/JaeXrFhrfhPxRFdW3h7xDbTvpF5JZX8cWD5N2mCyuOzjgj/eyKzAY9W8&#10;Qap4M8WxxtZa8r3GmS26lXhiVF86GRu538g9wcHpXBeCPAY0b4p3XxM8C+K0t4fF/haT7VodzakL&#10;c3sBUwXb/wB2WNT5UndlxnkV0Hwd1Txtqfwy03VPi1plvp/iGSOaS8htZPMjtw0jbVVzyRtA689u&#10;1TQ8EeC6kuWcaqetnz3TStZ7aXT2dnvbRXMK2X08PFzpzutFrpJSd29LfZlF3a6WWjdjJ8K6n8XP&#10;BXw+kh8IaZa69cQ67Gn9h30+xbXS1coyQO38QX5wrdxj0rtvH2lQ+N0s28OeK5rOS3uo2maMjcsR&#10;ZWIKn1C7fbJrkvB2jfE7QfiHi/1JNR8PXcFwXuOPMhlYqYkx3A5+b0OKf8JPHkvinxL4s0S40vy1&#10;0TVPs9vdFwftI25bHsp4rWPgbwR8Mva72+Nev8p0YjDuVSWIp8rcfebX95qNmnpdPyvrd3PQn8W6&#10;DdeKG0efVoI5YV3x27yAM4xyQD1FYuoQ6h4GittZsfGUk+maZFeTahZ6hgyXEZDSCNX42lCPkJ7c&#10;HtXN+KPBXgfxz4gks9Ysbe6uGhCNG0xjmSNxhirKQQMDj3FWPF3ws0fVfg/dfCzUbzUL7TW0OWwm&#10;ea7P2qeIr3l67/8Aaq5eBfBetva+X7z8PhOOnhMLT5E5vWyknFPSzTad/PTbXVPtuax8SbTTPCll&#10;43h8OXGpWeqG3kuY4HG63s5QC07KeSEByVHOM4rlNR0DV/Cvxen8VfD3x3ZyeFtZ8Iypc+GZJD5Y&#10;mQ7oLq3Yn5N2SG7dKt/CDTfE+h6JcaB4n1CG9tLM28Hh+42bZDYpCoAmHaVWyp7Hg1B4zPh7TfFu&#10;mNeWVr/xM3NhfGViVEbqQI1A+4T+RrOPgdwVKnz/AL1es1fz+ydVHD06GInSp66PzUlZNaPZxto1&#10;Zp6HceF/HEGpy2+lXUGN+kQ3cFyWG1wTtZCM5DKe/QjpXmfjfxL8SfDv7Y3g/wAL2nh6bUPA/iu1&#10;ujqWsWt8yvpl7Bbsyb06eWwGz/bLditJrPgnWfBvxYsfHGia81rp+naC2m2+i4Xyb2L70UOWPySi&#10;XhSPvBsdq7hbiTV9Ns9XnsmsbuSP95Z3bANECPmVvcUR8DeC5Xi/app/zp3Wnl6rX1Jjh8Ng6jqw&#10;tONSEo2d/dck0n6xdpaXV9H2N7V/GmlG0h+zX4U3l15MMkfXzATwB36EVzvhPxZ8NPij4au/i14N&#10;1+G+sta017C+3R7V2xuyukqN911OQQR0rh9V8CeP/H/gPwT4zilj8O+LvCusLq7adG3n2s7Ykilg&#10;fpuR42JVuxwa7Gz0nQ4dC1DVtF0KGzF9HJ9qtbeNVRmGdzMqjBbPU9T3rOPgfwjUr2tVUEus9Xdd&#10;NNLappozlgcLh6dozblzWdmrKz2fdNWcZJ2unp1JfEkKJ4Dtb7QtSihudNYSWDx/LtjAAKZHovSv&#10;J/gL+zvr/wAHPj/8WPGHhv4i3kemfEK2hvdPs2kWRRdtC/m3KnHyukjjbkchcHINd14T8feG5fFC&#10;/B3VZvL1RdHi1S3/AHJWOe3JwSCRjcP4l7A1qXfhqw0LX9U8YLqN4tve2trG9qGzBAUJHnRf3SwI&#10;DY4O0VtT8D+CXG1OVWzspWqLpr/L3t/wx1Up18HSq4ZuyqLqk+Zc0ZK3zV0/VbvS5Bqk/hu4tb69&#10;1KfUdWt9FtodQ1CGHbLe7F2F3jHyhg7F8Dt7V5p4u8SfFLwFLpfjv4Oa3Dqeg28LXt/p66btj1Tf&#10;cgXnyj/VyhcsmOchs5zXf/8ACT6TZ+JJtL1E/vm8toZGZU88uxXy0yRmRVXcV7hhWT8IW8a6dp+s&#10;eDvibpMMVwvia8TSpI1/dXenMwaBiOz4LA9+KmXgZwRzqMXVvr9u9vX3Qw0I4eLqzipbXi7WlF3v&#10;ZW6X0ta19LWVt7xr8a9H8LSLFqr28K6heRx6Huugskq4DFiPpnIHOBXWaPrlhcRyajazrJDOwaBY&#10;myGB/iH16/SvH734YeCvi5b+JvCuo6tcXDafraPp/mENJoN6sXyNERyq9DtPByavfCjRfEfw/wBc&#10;bwZq+q3d5HJY/ariSZlaKK437SIz1Ct97HQdKUfA/g32lmqtu/tE/wD20wrZZgPqv7uTVSOrT6pp&#10;NNfr3e2jR3Hj/SrPxN4O1vTfC1/Db30lhexxtvMarcSQsq7sc7S23PfHIrFFz4o0j4y+Ar6yv7xd&#10;EuPCNxp/iSwh2yWsd1HBE0EjsfmVtwkVWH3hwRVyfTRZ6/ceJbRMLN5aXfJAkVRge2QfzFQadrLt&#10;JdWOq6VLa3UJUwvIf3NzvZgiRnuRjkdsitf+IF8Exe9Vf9vr/wCRMaVLlptL3lZrW11zR5X/AOAt&#10;pp9Gk+5q674j8MrPLoEvia3tmikjltVmO7yJWOEbHoTkenaovGN1caHrfh/W9N8SWVnbWU0n9tWM&#10;0AEV1Gy4LKf4HDcjsRwa4r47Nb+EfD9r49g0ya6m0eQyGCNcsUP3ge7BeuPatGy1XwV+0P8ADu60&#10;mO68y3ucxNLaSZZHUBtynswyOD361L8DeB1Jq9S+69//AIBrDL4Ro06+rp3ak7J2urP8Hdeezurl&#10;bxn8Jfh/rvxC0PU9dSBV03WF1LRbz7VLFLa3ZYn926uMBw23Ycq2MEHiu9t7Xw94fv5bHSzDaN4g&#10;1Ce9v7dZTiW6dR5rqCeCQuSFwOpxnNfOngb4+fBD43fFG38N+KtV1zwz4k8E6l5KabqVrJHDrCxN&#10;thfJUqxBIcrwQxHpXrnjzwzo3xUtv7H07XZra8t7Sf7Dq1mxEthcY2ls/wB7DcqecVjh/BbgTExk&#10;6cqjUXbSonr1Xw6anVjsvxNGVOhipTikne6dl1TXSSektPz0OxudQtbTxLYpJp32y3mVo1uI4wTY&#10;kLwzHqEb7vHfrS6XFpOgXo0jStS2pcXLTsJAWG49U9vauQ+HniXxFq3h+Oy1mO2n1jSbeODVpIY2&#10;jjuX2cSx56o2PwORSfDD4gJ8SfDL+MJ/Ct1pLQancQy2t/GVlKxNtEgHcMOR7VtDwP4Fdv4qb6c+&#10;3dfCebUy6pCEr7Rsm01q3dxdn3V7WX4sw/2ifix/wpfwq3x8gsrhdJh1eGz8aWMm4+Xa+cqC9RR0&#10;KdSe6mvVln0yaxk1Tw1rEM63kTXNlO3zK5kAdCD/AHSD+RrzH4van4RtvhLrU/xRi+3eG2fdrEQQ&#10;ljZs4HQctg447itbwfox+HtpD4Q0q5kk0W3a3i0SOO3yLK1aEhYic5KqQDk8gMB0rNeBvBixLV6n&#10;LZac/vJ3eu2z/Nfd1VsLRqZfBpNTjKSv0lFKNl/ijf5xa10R1emXcWoQXE8lysnnyfaFt5LcDyZB&#10;HtMOf975gfT2rB+COu6zqXgCw0Xxxqtsuvae0keqfY42jVvnJQrnvtwGI4yDiuUtdYn+KPhH+3vh&#10;H8SbWF9B8dPFrU4TzVZrabbc2jAcjcpwPY5rj/hD8b9f0f8AaL8b/CH4n+EW02xt5J9Y8NeIlJa1&#10;lsjj9yzY+R1+Y4PXtWUvBngKnWhGXtbSdlLnTi276XS0262V7Lc2hk9Srha0Y6yhaTW0ko6bNapq&#10;V2lrpd7HtnxH8aeBPBlrb6r431GO2s9Q1q1sbeWSMMrXEh2xIR3DNx7GqvjPUvBtp8U/B/guXSo5&#10;Lq+TUWjeGbyzY26RgySAZ+ZS2xSBnGQcDrXO+JNJ0zxnbzP4gvbbXvDWvXlnc6DayW4YWciLuMqk&#10;44yNwPVTVu90yTxP40mstYhxJp+mwz6PeIu1kYuRIQ/bO0KQDyp5rVeBvBspN/vLaW9/XfW+lrNb&#10;HLSwdCnFNyd0pX6JXioqy0d4tvmWzt1V72bzxP4u8FfGbQ9D07w5LqHhHW4ngv8AUVctJo9wEZkl&#10;IxzC+0KxzkMwOMVU1z46+LfD3xPuvDdt8OU1jQ4Xge91DS71PtFnA6/69oW5lUHOQpyAM1y3hnx1&#10;8SJ/2mfHmnyeJrW/8G+H9NtLa6sY4R9o0vUjGspiOPvq8UgbcOnQ1Y/Z5+IWq/ETwvqfi34lfDyH&#10;w9rcUs1pcPDMrw39ikriOdD1AAO0qeQfrWX/ABBPgeUlCLrK7aXvXWm+qjb0u126NHZLLadKn7Wr&#10;TjNKEE7N3bn7ybV0+ZLR2utm00236pqetaQ+paX4q0doryGXfDLfQSBlS3IzuHqCRVHwP4y+Gviv&#10;xVq2veEtegbUbSVdM1aGG45WVBuVHXs4U8d8Vz+kQ+FvD3hTTfD3ga9s4bG83HRYGkJjcbi0gU+n&#10;XA7Gud8N/s/J4J+JniL4keAPEixx+LdUTUr7T3t12RXK2/kiRG/X3yRW9TwP4PUockakrvX94tFZ&#10;6r3ddbL53OGGBwfs6kZ1JRdmotr4rS2ktbaX8ro9D8P6Jpdjd3Wr+E9ZtbjR79bcWOmxgPa2rRSP&#10;5ksIHAdtzbsHllHTmsXxv4U8G/HzwTfeHpdam01W1gNa6hplwjsZICPLlxyMZzmNhngg1wX7G/w6&#10;v/AXwHTTdRa9tro6hei601rxntIpEupD5tpuy0cUgw23JA5o8ZWF74H+MvgufwC9npcPjDWP+KgW&#10;5tG+z3XlxM+1SvEc7jgEjB2+tc8PBPgr6rGtUjVjfdc+q7W91dbdjuWXqnmVSFKs3Om3yysteRX1&#10;3W0d9btedz1YataS3VmPENlax6jEwtI5o0zvCgbZFbHGQMlegPArN13xLH4Z8QrLFoy3elpGzSvb&#10;ndIjEfMuz1PqOtR+TZQ+J9Smtr6dpLqSPdHLIWWKQDA2D+EY6gd6y/F2ka38O/hx4j1LwzPNqkxt&#10;bm9gtdRk3bpiMiLcOQmeBj7ua7P+IE8EKP8Ay9/8DXT/ALdOOlhqLqRjf4rJJ3S17Ppa+h2Qn0iy&#10;0lbrQkim0+8Z3u4T8j7pCD5nPRx396ydGsfB1r4m1rUNLZYJ9Wazt9SVmPl3UUW5YyB0D4Yg4696&#10;ZomqI3gHT9Um0qSMTabHcXNru3tHlMuM/wARHP1xXIfDr4hRX+vf8IzqfhiSfQNQSO58H+KLU+db&#10;3KEHfHP0aCdWU8EYPGDUS8D+BY8t3V97+/8A/a6fPS/mwpYKo6dVxvpo9Vqk7+jatey6K/2T0668&#10;QeH7BLqznnC7ZtjLGu4qpXg4/hBHSuF8HfBbw18FdDutE+FOnM1nrniF7+aFJ/LaxEnzNt3dU38l&#10;T/e4rV8QeHtCvpb25uLCRWvLdILuVWKrMFOVzjuOxq3ptyNTaeeKUlrWPynQSZ3ADhx/nrWj8CeC&#10;Xperb/H/APak04yo0WqcnyytzJ7Nrb7m3b/gtEek6hpfi/wj/aP228sD9nuovsky9D80TZQ8HjPH&#10;cYxXP/Drwh8O/gt4ZtP2eX8UalJ4Z1uQW3he3urqSZrJxEZJrRZj80cPy7o1Y/LkqD0FTfDP4heG&#10;/jD4TvdU8O21zb3Gm6lNp+r6bfQGKWC5Q8gg9yMMrDgg1tW15plzK+l37bY4bOGXzLhQFCMSByej&#10;AjB+opQ8DuB5U04Squ/9/R207G1SnUoSqUJcyV7uOl018LTtum9H1TaTV2a2mavejwtaX1rrNveX&#10;m7yJpGkBjcKxXBI7gfjnrVq014xX02dMja1kbbLNFIDjj72O+entXG+GfCmleHNH1DSPB0UVqt1r&#10;01zJZu3CzMQZCqt/eI3EDuSRXn/7QOvro/ga7+HGkeJJPDXiDxbiDQ764kKRG5V1Z4BJjajMuQhP&#10;Umsq3gjwPh6DnL2un99a9ldxWr21Jo5XTxeJ9lB/E97Wsnq20ntFXfXRHvgi0T7B/ZR2tbj5olb+&#10;HnNQz3Gn218t+LwNbzTIl9DJyoBBAYemDjPtWHHeT6f4SgmvWMEtvZxi6Nw4YxsFAbcw/U9Kwfg1&#10;8Zfhj8dtCvtW+HXiWHU4bG6+y6hGq4ML4yMj0Ycg9xWv/EDeBfdu6ib2XOv/AJE445fV9nOqruMX&#10;ZtapX2u9le2nmdNaaprum6ppuk2cFvc6XbNcJeSTufORMZheMnqM/Kc9q1NLuLFGuo5lhjtJl8xo&#10;s8q38WfUHtXI6npTz2dxYaTqN5YvYyBYbiPGecMFBPDL2P4ir2n2TjVrzV8xM1xGFulVum1fl47c&#10;GqXgXwRzf8vf/A1/8iVUwtOUL3t+b1vd9Lu/TtbzOgvf7FmnXWrO4WRo4lEflueVHpjqaqrNpN9f&#10;6kdM1JhNNErSW7P9xscYB6bh+HFc14bu9d03VtUtdasYbbTVki/siaNuXyvzZHYZ6Vde3TVLiO9t&#10;plguluPnbgM6jt7jFH/EC+B3t7X/AMD/APtRfU405NOXRa79nZ/r2Y7T9b1tdH8PsIrW4nt3e01y&#10;HDRpPHtODCW5V1ZVO1jjG72q54e+KPgXVbXVPEC6h5MNjK8Wp/aozG0LIcHIbtgZB7jBFcvN4dOj&#10;fFXUvEFl44vHGvaXF9v8NXcitbweT8gvIO8ZwcP2JIJrzX9nz4+/Bf4reN/GngDVNJ1DTdS1LxEI&#10;LXTNfsZETWI4YRGLiFmG1lbyz8oPRc964ZeC/AtGpGFV1IuUnFJ1FrZbqy6roejHKY4rD1K0Yyai&#10;lJuK2Tl7yat01s1pZau23vWi6poM9la3EPiv7RDIPtlldbhsngc5VenTnjvV3SLfQtJkvDbW/lW9&#10;xN58kZfcju33sDsK4D4r+H5dW0rSdI8OTTWMdvfKTeWEKstqiD7rp3jPHHtWd8C7D4peCPAsmgfF&#10;bxbpmrNbzSGx1i1V1aSNnJHm7u/PbjtXR/xA7geNZQaq+vOrL8LnLLL6c8I60amrduV7tX3VlbTt&#10;vrdIufDX4LWnwC0XxKnwj1rUJpLua4v4dN1jUpLm3vL11L+YdxJjYthH2nDDBwCKtzeO9D0/4fQ/&#10;Efx1oSaRfWWkC+1q3tJi7Wd4FEjQxuOXR3GNpxu4z3qWPXnTTtY8QQzx282m3Bh1Lzs7Fji5MjD+&#10;7sO7I6j6VkaloMPi34daj4Y8Wu0yatYXCzXXkgrNCEJjbj5W+Rhg/wAQ96qp4GcEye9VvXed/wA1&#10;c6vZyrVXUxLbblG8vtWtr5NW177W0ujeg8eeH7LRtDbw1r+j2upeKLZbvw9pzKIYbpJFDsmwD5Qu&#10;SeB8rVsabB4Ct/CWoeD/ALM8dnJ5kF9Y3kZdJfM/1gAOdyNkg9iK8s8AeHfCz+G7K+u9Y09brwfo&#10;mzw3eW+P3Fj5O7eVfpu2npyMc12fhTXtO+J/w/0/xRoeotH/AGnbrPbrcqEkQ/7ucjPUeoOaxw/g&#10;fwTzKM3Uva6tPfa7+HTUnGYGlSdoOVlLV7a3bj0193XXVPm6WKdjf2vhTxlHoFzqv9kW+oQw2MAF&#10;yZLCeJflW1ijkGw748oyHDEHjOKz/AOk+Cv2evBOtXqwX1jFpN9Jouj6Tbs8qRaTJeFrRI4yTlVa&#10;4YB+GC/KeFFXNctdD8X6DbaR4/8AC9xeaebx/MuJIMfYp4T8rnHKhj91x0rF8C+M9c0jVfEHgH48&#10;eNNLkuLrxBG3g+4hwrppd1lLWGTr86zRum8/KzEd6KvgjwTCSV6tm9+fRWTeum3n3sjqjRlUoyWr&#10;+Fzin8SjK11o7tJtNNaLVbu/qPim8u9JtrGPT7u1uobGQLdR3GTJuxhSp+vXNc94V8A6F8Ptc8We&#10;MPDPiDUo5PF9zDdXlvdXPmC2ugAP3QP3UI7citTWdLTUrKa3hKTXVuvlt5jYzIACA+Oh7/jXL6ra&#10;+JdPnl8MafOyvdBLiGLUH3wSpwJIY5BhkI5I71vU8DOCI/8AP3/wP/7U83C0eam6cZ2vpLzV1LX0&#10;avt6nZW94+ta3dWt/pjW8f8AZyG31ZHx82CGiI9QfmBHBFYvgjxHeajpraX43jV9a0pZobW8mwHv&#10;rZQpa4BXpkEjYeeKwPhn8UNZ8XeL/GPhGfQbixHh3W47XTby4UNDqEJQHCsD98HI9eleXeOv20fA&#10;fwv/AGxJfgfJrmm6hqXiDWdE0fTtMs97S6aXST7TLOR8oIdo8KOSOD0rgreDvhzh6Kq1alWMXJxu&#10;5pa66apdVZWu72tud2GyXF4irUw9OF5KCmratK0db9LqV5LbR7NHvOvaL8PNd1jQvjW91MZvD0Mk&#10;+n3FvI2Y0kTZKpUfe3IcFT/dB6ioo7nxx4ea9vk1X/hILHUL5HjsfLWKa1UkfPE5OHQD+E8nt6Vo&#10;W2lW1hYzaZqN1HK140iyL/qxJuBGAB049K4bwxpEPgf4dx/D6LWrjVtOS4kt7SO+nP2i3hDc23md&#10;SUz8hPzYxXZU8C+C+ZfxbWevtNn005dnqctGjGpDlcuazSSav7t29Ho1Z3ejV7vVbPr/ABjrnhTT&#10;7LXdb8Q2t0mkppZS+hRQVuCV2nYvVXwdpHRgea0fDX9g6R4D0vTPD1i66XY6Vbtp9qYxG8Uaj5VC&#10;kfKwHbt2rlvh5afEi1i1TRvinBpl1ate7tFvLGNtz2pGESdG/wCWi926NVix0bWdN1DUJbbxBdra&#10;z6fGlvCsSvHbzKWzKh65xgFTxkClT8DeCqkVK1Wzvo5pPf020/UzqYWmoulz7WejvF6JLpuru/zX&#10;QwPA/iq68GeL9e8D6za3dida8aalq/he68xnhuYZVj3R7WPyYbLbPutu3LjkVlad8W/jn8Pv2mf+&#10;EU8W2Oh654D8ZakzaTe2MLxXmhxRwDl8jZLDvB6/MpNdbCfCnxQ0vQtR1V45mWX7RpOpWsmPnXhi&#10;rDs2Dle/I7VzXibwnD8SRqOnePdA1DT7OfWDp9wy3W0tbGMqt3CycxklsEHr3pvwP4L1leprt76e&#10;+v8ALoepSjhJVZqvT3i4yT1ad7KUdU73SbV900/dZo654L+Jtz8RbW30vxRD/wAI3B4oGvC3uP3y&#10;yQeVt+yDoU/efvVbkCu18V6nH4u0K4Tw+bf7XJZzNp7XBV4Td7WXyZQeNrdM9DzXD/CfQPiH8ONC&#10;uPAvjLx0NTtdDATRtWuLVRcPYgYRZccMV4G4cnHNdBpWnOqwzXccEc1zc5m8iT9zcHqpXP3WwM4o&#10;p+BvBdSCc1VTe651p1tpHXXqcmKpR9ovfTUNItKykt7tO121a99b6PueZah+014j+A7+E/Cms/Cq&#10;3bTdc8fad4btL6zkbytJhueZoZRk/vInyEI+RwQOMV6z4q/4R2L4kWvh/wAL/EKHSdaW3ur270gg&#10;Fb62JVXmYdflbbtYdMnrXl/jXwfp3j/whpOq23jG6XRIPGFpqlnqGhf6RJb31te5jZ1Od0JPDr/A&#10;RnoK7TxH4B0LVPHd38VY7+G21L+x5tNtdSjXLQq0gYKD0Kgrz65rmj4G8IyqSivaOK5XF86T3fNs&#10;u22i7HbiqOBcozV4TfOpWu05e6o8yldLVu6Wq30bTJPEnxZ8N+A9QuNV8bfEu0tI1tQ0cn2UyR3C&#10;qMjcR0JHAHc9DWN8EvC3ja++Lmu/H27+Iei634Z1rTEi8I6WtqRPp0Zwz7JcZVXP3kPcZo1/w5ea&#10;34dW+uvDtnqsVvprG+0y1kGbiROVMeeAwIJHbtXgPwK8efEvwx+3DJpOl6Prk3gnxBpYS5aziD6b&#10;Z3B5j4/5YurAh9vUnpWeJ8GOCMHKPMqrTaXx3er0fwvRdbWffz6sHlccTgMR7CSU1B81+WzirO0d&#10;Lxk7aO+q0W7t9afE7xTq/h/QLzxDpmhy6hM1xZWFvBYjfInnSrG9yw/55w7yzAZyoNLo9votx4am&#10;0LxHFY6hJpeqeVI19Hy5ViFYZGdxU5Vhwc9qoa8De6+uj3KzCz8yOW6eGYoysjhlAx2IHPqODXN/&#10;AXxb8Q/Ed34w8G/GHw6Y73RfF17Ho+qxwgQ6rpYfdbSr/tIrBD6kZ9a6angfwLCvGMva+9ove0vZ&#10;vV8ul1tf03Z4cMH/ALC5R+y1J2dnZ2St3s73tr7yey0u+CLTwn8FfC91DZTaxDNqXiG4v9aS4uzO&#10;1tJNJ/rSpJxEFwCV4xyea6bwh40sVF5qN1rkT6RJeKum291bmF7GQH5sk8MjH5kf3rzf9nv4qWfx&#10;0vvEesP4Ymjm8L311pEd9Gwe1voyc4ViMmRcYYH7pODW14Y8H6TrHw1s/B9prE99o88N1DfW+oxf&#10;vpVd2DJngrsJIBHoMUR8EOC6jupVHe/292t+nf8AI6sZgoxqTjim1UvHmej0aclbfVJK2q0dnazI&#10;f2rPBniDxN8AvF2l/Cs+TrlzDZTWv2e48mO7SK8jmcZHQsqlTjGQetdl8Q/iRpFp8PdX8UarDeRJ&#10;b6FO8ml28KvdG4SPzVWFTxI7AfIvO4jFc34fmtNK0xPhvqUtxu0WzaHzrptrm3C4SXJ+WQEYB5zX&#10;hfxg0z4r/Fb4geB9U+E3jttDluvGES3+m6rYvJa3J05zLbzZGTDISksW4cFSuazxXgrwXh8K5pVW&#10;19lTT10va6V/66s6cDlccZKOHqzSjCUp87T2cY72vo407rTR+TPXPiP+z18JPj58M/A2seLtV16H&#10;+x5LXXbHUdJuDbXAmZVlXzY8cqM42HmMggHAroPCvj/4tf8ACL65H4ls9O8QzW96xsbqznANxAX5&#10;hkUfdkVCCD37iuk8UanIlpNPpVi00r+YYI4WGCw52Z6A9vrXzb8FP2oPhza/H/xVpcFtr2mx6j5L&#10;alpuq6G8IjvI22STIwyHBBAIHpnvVYjwV4DwsaUK1Sqr6L94l0u9187bk4PC4rNMHUXK5xp+9GL1&#10;teSbSas1fW/R22T1Pd/EPxftPCvwh1P4g+KvBF9bzaLE/wBq0+D/AEiWSAHaGRoslxtO71GOnFav&#10;hS58Nx+GdF03Q/Gs19dWulx3f2uSQebcxSjKeeABu3BsBiM5UZrj/h5rPiq3+KXijSbyO3vNLfVF&#10;WymsR/qYWTI8wepOQexrQ1nR7CPxJcRLH9ik1K3aH7dCoJhRFZUkI/ijUt0HIOK0j4G8FStK9Xl2&#10;1lrvvt+FvM4quCo070lo3aas7qzivds9Va8ut3fVOyZ1PhXxb4e8RaVqj2GobodK1ifT5Lh24Zoh&#10;tkYemCxX1yteS2+hTfArUfCfwa+EOnahdeG7fWlvdQjmuzdCOxLM0zKzDIfeynZnO3kdK1f2dbz4&#10;kWXw5m0L4zeF7OHxDDq11aveWGFj1q3Q7Yb/AB/flUAsOpPPetqykutMv7ZkhPnQ5m1KFpMOISdq&#10;v/tAdKKfgfwRWoKX71Xvo5Wt02cd/wDh0dEKEcDiqtJPmh2unFtJpSuu13Z9L20Os07xbBrfjkwD&#10;UrOTS309oGsZIz5/m78O4J4ZNvBWuP8Ah/47srjxH4q+Gmp6V/Y934bjjl0+6tk8ux1C3nLeWkRx&#10;yVxtdezdOKq/ErUr/wAF3tp4yt/D0mpSG5Mdulm4SQq/zHjuQAT71JrWmQy+MLTxfY69ax6HHp7z&#10;PZyLtaO8kZcyux42leNp6NyOtVU8DeCeZW9rur+/027ej+RjSwNFUbv4ZRsn2lF36btp8uq690dP&#10;4XuZrPXtU0yy163umku7WXUNNkvBK2n/ALnDIFxlAeCOzDnrS+I72xXwdcaWmuxss6zxrCpMb5b+&#10;FSDkHGea4+08K6foXxyufHmqaKn2vV9PhsbXWoAUaFIYmPlzc4ZSXIUkZGMZrQ8RaTpXiHR7jTtV&#10;0zadJ1GKezlDEFXVshwRyP5EE04+BfBMVq6t9ft//akSwlH20Jczaag20lvaz662enR9+71fBXiK&#10;z8R6Ug1K8kt5ZLGKCGyuV/fRyQ/8tM9H4A5HWl8AeEfDXggapN4T1OZbHxJqz6hqmn3jb40uX/1s&#10;kZ6xqxAyvTPNYfh3w+7vqlroepxyXUF5I9r5knmfZZJU6ccop64rN1bxPq+gT6heatpUkMOnaKrz&#10;3EL7vLuA20q6dTG5wQ/al/xA3genH3va/wDgfbRX901eD9pOdOjKyla608mtOvS3W/e51XibTbvx&#10;bq/h21hib/QNZvPtRkZ4zHC8DRhdyHkMG4zx0IwRVP4SfEbw5r/w0huLHVL1rO1vLjTpIdZGbmFk&#10;meJopGH3mRlIJ7ghu9FjrCzuvxNh1uE6bDoJt5GW4HkmTcGZ2PT5T8oP1BrnPG/hf+wPDeuNJpt5&#10;OftttrFjcaCyrdM6OjEhThWYc5/56KSDzUy8DuCY2mnVsr/b8v8AD3HTwtKtBYeo7aq3k+Z8ys+v&#10;vJ+S76mvJY/CWNrDwp46hhns/wDhL4rrQZJ7lmWPUlU4Mb+gxgKeM5FdT400vR7qWe2tL3y5tQjk&#10;W5kViGVCpX5cdCOuRXJX+neF7to41gIj1Kb7Vpsc1qNkchORIqkZjcHn2Nbmq6O9zaXkmoauY2aD&#10;fBdLgNA4XD5x2PWqj4F8ESevtbaW99eb/l89DKrSjzQlzyW+j2vpql8ve80XVa21bwfb+Gta1mK+&#10;jXTkhurjy+HZeRIV7MMA7vWuS07xD4Q8BfGvQ7XU/El3pmq+O/tMV0yxA6dqd/bQKkcZbHyyvGN6&#10;jIJ2NUPgSXSfDdto/gvxE11NHeaTceTfTxHEuZtpDOONx3AgZ5HIqPwhGPEXiWw0LV44JU8MzzC8&#10;0vUrYGS3vFkJtrqKTszQscHurEdazfgbwTKK5HUvp9v08u1+vc6I4SNH2qk24NSvayummk9mviUd&#10;LJXUVdOxN+0v4/svhl8JvEFz4c8QPa6lj7XJbRbjLLCWCO0RwcMuc5wQMc8V3V1dxT+CNJ0yfxZu&#10;vI7CCf8AtaK1BWQhQfmToNw4471wviA6dD8TJ59elYabbWSx+XdRB4/OcksFPVWwB7EVs2Rgv7G1&#10;tdK1GELcosM2nzYYFAc7lYdeMGtP+IF8E+1bbqW2+PXze36b9TOphaawtKOt0+ZystbpWW3RK+t1&#10;rZ7Is+KfFVhpHhbU72yeGO8tbB7qwiuSVSSQkHb0OQQD05Bqj4I+LHgm9+KUOga3HYwX/iCzWbwz&#10;f2swYala+T5sm/H3JFYsNp+91GeafqU1/IJLKbTfM2RhtPVowSjocYPsev0rnPhra31v4j8QeJPE&#10;XhTT2UtDLpl/bW+2SGIFv3DJ/A6gtgrwwNTLwK4JUk06u/8AN/8Aa9vxKp4PDywlTnve2lpWd3ZL&#10;1s9WtbrmS1tJeiPceFru5vrqz8QGaGe4jhutNuFDRxlARhQem7HXkZFVdA17SdPe38IKFWOeKSW2&#10;t3YsHjzyvOcgZ/KuT8Oa/wCEtYmZtDvoriCyNo88kjbXiimEmwscck9SGHBNcz4r1vxV4ae/8YeH&#10;rrbBZr9gW1uoSw090OTJgfNtKnOR1o/4gdwNa96nymn/AO2hTyn2k3Sba2tfTW1lfTfVdNuuqNzx&#10;N8QPhH4S8LXXxf8AE2r3VjaeB9ca00+ezZv9HebETxFBkTL3wRwB2r0ybxX4S0fw/Y6hZeJoYbfU&#10;IY/s91CgMJDjKvt/hVs49OcV5j/wiOmah4RktW0qO4t/EE0Op6nGrB4TdYGGQH7gbG6rmuiw1PV2&#10;0P8As5Y10DSRdC3ihBSSJBuCqB1GRjbjqMipp+BvBfNzP2lrae/5u2trbW6aFYjA4Wtyx5pe63fV&#10;Nctlpa2/O5Ps73te51E3hOOP44Wfj3SfFM0S/wDCP/YNe8P8G1u9p3QXca9Y3jy8ZHRg47rWX4H+&#10;KZvHmtPG6rp8lveTJqGoeXut0gEpCibdwmU257ZNcb8OvEfjXQPilqXizxz4h02bw38QPssvhuO4&#10;Vo7zTrmSAKLJSeHjJRnx94Ek03X7LV/DXwnlfV7zTtQ1fQ+PGlq6sYdQtWY/M475iC/PggEGoj4J&#10;cEzg5ctZaveaV0tnouq1XXvrdGn9mxuqNWSk7QSa3V73W2vLJ8jvfXlXw2NL4RaX4d8afEPxd8ev&#10;h38SbiG6l1xdHm026wYLO3tlwYVjzjDk7w/Uiu+0nxlo9zqESa9o8lvNqHm/Z4oyPLLRHHBB+V3U&#10;9O9eU/Bnwpd/DLxh4q8V+HPC8P8AwjfjqbTdQ020hmXbbsItkpz0PyhSD0IroPi/4jv/AIfaLfeI&#10;PD3hm51CW3mjudNtbMB3baQZXC+yk/L37UqHgjwbOk6tVVU7v7d00m1Fr3esUvyKxmCjiccqUZOS&#10;cYqLuk1aMVytr+V6O/8AK3fVsi+Dvgn4feF/hR4r0Dwl4sk1KbXNVvbnWZLy6JA1AbsRlcDyPkCr&#10;tAwGUN61q/BjxvJ4k+Dem33xM067h1pbVLbfeRBbqKSRiqIZE4LbQMuOGzu71Z3+D/FfhO88ZfDK&#10;WwWS9mYyXUUIXfdLlCX9SGJU5rM1b/hKrC28Lw3Oh/avJmhtdY8hQskMyr+7m2jqgbr7Vt/xAvgr&#10;SV6vV/Hfrp9n5/eZ1I/W5VFUb5pSTfM0pJxi010VmrR6bRVuhe1LWNPvvGujy2t0s1yIp/tVxKwF&#10;xBHGADGxH34ifXgmtfxhaaJ8TdK1T4Y6rNdWkMkNvJDfaPcLHdWjBg6SxPj5DkcHGOorg/FeiaVH&#10;4+vPibod0s0Whyx295DBE3mQTN99DjnYwIJ6jPNP0jx3cWfiiTxVZXX9peF7q1mjvNQt9jLYSRj5&#10;03jkEcnaemDR/wAQO4HjK96u6+2v/kSngFKEKlJu8Y3V9LSvzJLpe221/wA73gex+H8Pxuv/AAPd&#10;aFHHHayLqujavDAlu0l0BiVj5YAkc5JZiOc10+r6dYa3Z6h8ONVvbiGPWrV0XU7Hi4tbknf56FgQ&#10;Cg2kKcjK+hrI1LVPDujeDdL8fabaSa5YwSQpp93pCieZorhwjTLj7y4YFsdACe1VdA8Q6lZ+OriG&#10;51aO8htdYuLO4urFQYQinEEcik7kmTJDEcMuDRDwL4FhpF1dXdWmtn/27rrcipRqV5e1i37qtr/N&#10;Dquz1Ta7v5nC/GCTxb+zxqfib466J4dbxNrkPgX+z4dasXEM2qMjqfnhQFfMzubHOMEDg4rQ8VfG&#10;CD4j/BLw340/ZtdX1a4mjm1LSb+zdA/mx4mR1IBUh85xwPTFR/tyfHbwh+zt8HbXX/GEhhOsa5bW&#10;kMNlMVkaUyAtIp7Kqgsc9RxWtrnwnuJ/hlqc3w08WzR+JLqNdT0XW4XxC7MN8KEDK+Xzgj0PNccv&#10;BXgeWMlQhOo3GN3HnXMua/K9tvdaSs/8/UoxozwNDFYiFnzuMZfZkopJqS25VzX921tbLt1OowaL&#10;8P8A4Z/8Jd4L09reG70iOLVtJ0OHfFvA2loYeBkEsTjBOM1q+ItPgn8SeFb/AE7xk+nRr9nCzM2E&#10;vHjRiLd0PVZUZ885BVcdK4TXNY+Kln8HrOx17QYZtcsb7TxqS6Gyp8zOPOKqeMDngdaZ8QPiV4hm&#10;S/s734e6oLKGaNmubdkb7MkfzJeoOq8jG084LV1R8D+B3T/5erRbz/8AtdNrM86OX1qlS6km+aSb&#10;undWilvvZPTvsdd4C1r4t2vxRvNH1DTtCv8AwQZppbe8t9kM9kki7kt/LXhwpypyAxBB5qS08M6T&#10;ofgLXvhr4i8UX+vaL4k1GaKOG5XEtja3PDwK4/gTkqx5GcVi+FfGd34x+DF34xtdCGi+JPsaN4ls&#10;nwJLa4RM/NtyCCmCrDqprjbb48/EDVovDXir4dTaDfNqzMmpeFb6TZcmOD/XNG3QuFw23uKv/iCf&#10;AsYqSlV11Xvr8PdX3B/ZmIxFSaiox5Wou1kuaKclJvVJuzakrJpXdrnUfsuaYukaXqXw40/4ja1q&#10;+k+CNWbR9Ni8S24a4hiCZDJLgMQAcA88DFTftNfGcfBPwwvxQuvAlzrS2up2MerPpUYNxbWQc77w&#10;qASxiAzjuK5f4bfG7TPBcOta346VtL0/UtT36PeXE3mG4jkk2qzLjK7W+U5re/aGivNGuvC/xnsN&#10;eeGy0CSabXI44vNt9QtBCz+XKndfvFSOQeMHNZ1PA7gmdCTg6vNrb31puk2mtlvur20NqmD/AOFx&#10;TxEbxl8lJqKcleKWspb7tN67HoWlap4I0prrx7oGu+dpOrR293azQSF0WOc7vNUHlFYkFlzj2FQx&#10;6f8ACnxB8YP7UvY9NuPGnhq0Z4ZnG6e0trjgOueVV9pGfbFeW/CHX/DPxt/Zi0zV7rxBosc/iKG6&#10;CyaBqAWPyxcNIoQcFSqbCyYyvPavGbTxT4x8K/8ABSDSvEMGtX9rHqHhGLTr/TdRjzBqVqkj4eKY&#10;fKcZ8wAnPauat4M8Eww9KtBVJxm43aqJaSe6utd9t2u7HhuHZ16+JpKrKNSnGoteqikrNrdNKSel&#10;ursrn158XvAPgj4ofDbVvDHjm2wlwEuhdWx+e2uYDvgmQn7rKwHIxxmvKfB97r9r42s7/Vrwatot&#10;9oNxqeoarayeVdwXlqu44UHE0cqrjaDkMPQ5r2TU1NzGLWKXaX5Qj+PjoR6GvKPHHw7l0f4aR/Cz&#10;w34qh07xFqT3raLctbb4vPkRx5bAdIwXGfavQreBXBP/AE90T+2vJ9jgyuUY0ZUJSfvPRO7SvFpy&#10;VtVbli3beyurIxvCfxa/Z+/4KJ+CNW1rwX8R7uGTwv4vgubcW9w1reWc6Q7raeLOD8xLAqQQWVlr&#10;0Kfxd8P/ANozwFpPxN8J+PHtZtH1z5Z2j2sl7auUlglQ8gE8MO4INfOv7KHwN0T4Y/Dvx58OtS8B&#10;+F9I8RWOoWMq+IrGZntrjUII9+6VCQ0TRSliQDtKSAivePAOhXut/CS1ZdD0zR7i4vGu/wDiT3K3&#10;FveEtuM6OB84fGeecdeleblvglwxWw8HiudTfNzJSaWktLcyuvndO+jtZnr5tgcBg8Q4YWpL2dOc&#10;eS7i7RlBOT2fMpPy0t7yuyxo/wAXLHxb4l1Twz4htrfTtQs5I/MZWG0L97hvwzg9BXWaz4kvrPUL&#10;i4jt4riO4hjlgwoPmcc/l696+b/i5pviK3/aQ/4WT4caGxjj8NtFrFnfQgWd1cHhSWA67NwP4V71&#10;oXivSdc8B6b4qsdPW2iht1aSFiM2qhefbaB+ldlPwL4JlOUG6v8A4Gv/AJHzODMMro4ejRrU1eM0&#10;rr+WXb52uvLzI7rXrK/+JkLWuoWc0OvxrZS6fdnAEkUbMGXsx7FfT1rB8KT6Z4T0u8sYo7fTZp2n&#10;1PUY7P7lzdCTy3eNuBt+UDae4q9Y6JpOi6lceK7rT1m06+uPtluscYk+ztsws0LD7pIznH96q17Z&#10;eB9UsrfwndePo3guLqIWKXUyrNM8mcwsDjdnqOnIqpeBPBPNq6v/AIGvn9kzhToqPIr8top6X2v2&#10;0utFZ9r3LHxl1Tw9P4X/ALO8R3lvBc6xp586S6YxxkbcYY/w5BxyapfC22tPhvp7aPpFnJpMOk6H&#10;BDpuny3Bkt0hVSxCYzu5756U3xrZWF18L9e8L/F7TxdAxzRRx2eTJLbouY1XjO4gdK5z9m3xboPi&#10;Lwb4YtvDPiefVILq3uJFh1KMrNAFbAt29CvTB6ih+BvA6qJN1dentFurf3fPc6aeF/4SZ2u4qWvW&#10;L0bTT22TVmttnujZT42+Hr/4vaf4E1PwpqEdpOrXc2uaSga3hdovljnH3kyeA2MZ4Nd1H458KeKd&#10;On+JXgfWYdSutJ0+S0uLGYlRLxvMbL/DL8uAfwrndItLPTviPcxXOmbFuLcrbv5QwSoz5RPr3Gao&#10;+FbTwo3jKbQfCl1JZX1oqahf6XNb7C8cgZMN2cEr16j8aI+BPBMZO/tHr/Or9P7vfU562FwdSKcI&#10;yjyxT3vF3b5r9VfbR2VjXv8ATdGvNct9V8P+FLq70PxNZG91CddS3Q2t2kamKN4ScxM33dyHG5fm&#10;HNUv2dvjPoHxs+GmsazPo+qeHdQ0vUrjTtS0zVSA8EiNwyMp+YEdDXHfBFL3w9pvjzxd4X8RfbtB&#10;1XXLi/t7OabzP7Lutu26hIPKpvTKrwAOldP8O7/wP448C2/xS+F+saa2m6tFta5tsCK7lB2ksD0c&#10;NketRT8DeC3UjzOonr7vOndLS609HtpezNcVgqdOjOnK7s4JS10e/LJO6vb3dP5E1pe+rB4W8FeN&#10;9A0/RdQkht7O6Z0+wyQpJa3w37ijxyAgtkZx71j/ALQH9vxfBa+8K2/g6S7/ALLWGexi8O2ytNbp&#10;BKGPlRPwFMYxgdOfaqnxo8HafqXh/Q/B2s6k1qsWsRPZ3VjcmC4trzB8qRCOo3cFehGa0PEWt+IT&#10;4RXWLzVodL8UCxFtY3jDdDLOzgPHt6MGx06jNbR8CuCYt/xdv5191uUVGjy1KVaMrrnuk+jvo7rV&#10;p/a0dl0adjS+Hfjqw8aeB9H+Mvhe5ks7DXNBX+1NI1CFsWE6jaw9VwQQwOR6YrN+Lel6l45+Dl0/&#10;he8mkklj3Qf2TMqzBAwYorHIbKg8HqDis34e6bdeC/M8D6BY2cdtrupX1xcaf9oZVtfMAY+WrdFL&#10;7sgcc8VU+A3iT4j6dqeseHfFeg2i6W0zyaHb/dmt2jbayN/z0QnlW6r0NRHwM4JjFKTqt7O01v3+&#10;HZlywcaVaeIoNWg1KKbV3G7svNra/VLfv3N7J4Y8WeFLGeSO5t7HVNHfTJo7W78pUjaLZjav+rbn&#10;qPumuF8F/DTxt4O/Z20v4Bat461T+0W1SFLW9mug95baXHNueATD5XYAKA3UqfWotc+Het3vh6++&#10;H+gyvpepf8JI+sWpkuSzbWO7KY/h3cbDwa1/DXirxfqluPFFxNatrVnpfkaxo8bHynaJ8idFPIYj&#10;cp/CtI+BvBMfd/e2/wAa9P5e2xUaLo0f3U01zKVna6cbuD6qzu0+9kna5fuPif4Q1rx5e+APE0l/&#10;bSW9m6WF9qUnkrcXedqxIeAxI6N0zVmPxbe+Hr3w7aSeH55J/wCx5TfR3DFti7x+6bPytgZYe9N+&#10;HkVv4w8P3GgeL1tdZ8mSWR01G2Xz7PzW3xxNnptXGGHXHrXmv7NPxg+JPhqbWPgn+0Z4Akt9W0WC&#10;5v8AS9e09vPtb+x807Ys/wAEyDqp5Iwa56ngjwLTqQhL23vOyaldJ72b5bLyvu/PQmOX06lOp7ON&#10;3TSvHm3TTXNFaO2qbVtNGna52Wt/E/4CT3Gl/EPXvGUOnWcjvAtvrGlPHHtib5YpHK5QZOVzxnpW&#10;XB8O9aP7d3/DQ/hHxVb3Wi33gN4Y7S1uUkjuJ2IPz+oKgFWB7YrutRt/AXxZ8FwQXU0NxaX0ST+W&#10;NqtJGp4OD0weDXmXib9njSPDnxC0Hxf8O/GMmlal9uaW70n+0GW1uoQpCxKvRQMk46Ht0rZ+BnB9&#10;Ntw9o01/PruvJ9PQ2wTwsXOHPKEnCpC0kpR5WttFFp6WvZ+dunT/ALOP7S0/iL4yeJ/2WPGvgDUt&#10;PufCGji+i1q+hP2fUkeTEix7h90BxjJO4BqqfCHx9qFz4p+KPgfQ/Bul6Pr3hHxVGuj5ysGqWFwi&#10;ypIV42sAfm28HtXR6tda34V8fz+LdRnn/wCEf0/RYYLuM4kWMZwWz94EbgSOhXmvK/j3L8RPHH7O&#10;Xij4l/Df4aXEni7TfE8bWlkkwX+1dPgmULIkiN0MfzDnIIwRWX/ED+DMPRk6kqsrNvR68tm0kkm2&#10;133fZXCjhMHisQ+WKhGqqcW+a8VUcotyabWjV+aO0ea90ezfF+x1zxP4Ul0pPDdolzrFl/xOr7S7&#10;kR3EcyriOWIkYmKn+FiCRxXPeA7Tx58NfhXovg7w/wCPWm1a2tyl1cTWarLuZsqwjJCsv8JXIPPF&#10;M+H3xL1bx38KdH1c+CrrTdR1aD/iYaHqEjeZbOq4co3rnketYPxTv7/S/DjWqwX99qDeSiw29wI7&#10;1m3AebGG4fBxkDnGSK0XgfwLUpqonVtZP47b/wDbt/VGNDB1o/7FNLSezs7tXj1bVle2jSaS3sdb&#10;8CviP8SfGvgzXPCHxw8GSaFrWl30i6bqKKUtdSiJPlyxg5KYPDRtn8awv2qvhB4L8UfDu58YazPq&#10;Gg+JfA+jnVPDHjrwvGUvbO6H+tG1D++iY/fiP8LEjvnQ8CfEfSviP4Fdtc0fVPLRtkt3Du3NcRse&#10;McFWyvII6n3rRn1W48YwzaP4X8bWrQw6Q0euaXNGr3dpI2GSXb24+VkYYI6VrT8D+CY2lF1X299f&#10;d8OxHs6mFzN1oL2XLK7SvZaJOz10lqnFq2trWdjkP2YB8Z/AXxN8UXHxCvbHXNB8cafYeIYvEOlz&#10;jyLHVHtkE8ZhP7yKKXAdRjAJNaH7QHwq0r9or4X+K/A3xI0W5sI4bhdS8Pa5pepeZJFcKvLJkcDH&#10;BjPDA1ymv6j4W8DeGvF3xzsdTja11Cwt1uru2uP9De3hxCyrjhWXJPY8Y7V1PgiTS/Cfhyx+Aur/&#10;ABTuptS8QRy6r4X1KbDO9kWVwgfG0kA4GeSKiPgpwXGqpSlVvv8AGlbovs9fzO/EYeccUsdS92ac&#10;EuWLTTpqLk7K6TgklLSzSbsnc5H9i3Udd+CfwMj8N6B460fxBpMeoTbbO80xrKSJ3kXzLcxnhflY&#10;tg5B59a9Q+IXxe+HuieJLP4LajaxQXrWD6vBaMwaP7Osvk7l5H8T9PQ1yviO/wBO0Hwd4vim0+2+&#10;3aYrXRN0oaCXcRmQ9duACfavJ/2xf2ffin8Zvgj4Hvvhrd2Otalpt3Ov9reYsc0lnMgcK0ncBlHy&#10;9DwayqeBvCKi5RdSUv8AH567R/4B0QwWBzbOFXxc/ZxqTd5aLVx5lJ2Si7O3RN3fme0aDrOjfGL4&#10;YeK/FXw88MXHh3xJqSyJqUN3DE0/2qNPKLMoYiRSowCeGXGK4P4BzfB/4xfBeTwVbCz0PWlsTLNY&#10;WS/ZmEis0X2iDkYG9TnHQ8Gu41q98I6D4r0D4gL4ht9F1CPw7Ode3BYYJrOMBibiM4I2ZJDY46dK&#10;4X4w/DLwL4FtfA/xe+Ectvb6Q2pR20jWt2k0K29zN5zmN2yuGY55IAzjiv2V88ZJ6Wtr+Gv59CsL&#10;7GcXQi5Qc5KUHq+VxUlyNv4lpHl7Ls9H0n7Mvji20PTrz4W67qNwt94fX7LcNqU2ZLoHOJxxyTnn&#10;NeefDf8AaS8Z/A74iat8Ltf8H6n4gsbO1uLxv+EfxLtuPNZm3byPIDpypJ2MRgYNev8AglvA3xb8&#10;Qx+PNCtL601TQpJIrzSriSNhLk8MHXcCMDK4YjnFXXvUi8fxQotq8V7p7x3k91ZJHI0e/BiLEc7c&#10;g7GGMHINFSnWlGKpz5beV7r5/mZvE4X29eNahfnScot2tJXd00tmm2rdHo9Dy74t+KdE8TxWPxf+&#10;G1hreqaX8QLPTdcsYdGgj85tQtc+VIHB+WfbhGUnBAYV6F4O+MXw98SG9+I2kXeq2l/eWdvYeJND&#10;1iwnh+xXgJ+QxuAocFipKkhgRzWDqN/Y/BfxN4N0mDwOq6Pr12sHl6PG4j06CJ2PngRr5f35BuXg&#10;7WyM4NaPxJ8fatpmjeOtdTwHq2or4fmtbnzrNN41BFiD+bEp/iAJBAHO31rKPtKaTk1p8Wj3te61&#10;9dNSq0I4inToxg2n8MuZK8eeMFGWlm1aKumneKez0h1yDwpL4y8N+DPFvg2eGPUjdf2dqqxl7S3k&#10;jGURm/5ZMeoB44rodH1vVfiN4UgvdAv4bbUIVliaNZVeKQj5N3+0pI5FTat4w0TxB4bsfEWgr9o0&#10;6+0oTx3SL/x7TMgdNwI+Vj7jg1xXwt1zxF4U8a3M114NmfSbfThMl5CwO4yHLFVHBAP3gOR1rrjr&#10;J3en/DHKozr4ZztaUNk3e7u76Pq7pNeV+p2t/rUvhrxTajX9Db7HfRx20d1ZsCqTBeAg/wBog/lz&#10;Wdo1j4o1D4c60ftq6tv0y6az/wBHHnQzyMzCH12jgYPSp5fjF4SvtVV5LeP+y7drS4+0tHkJJNlQ&#10;6HofQ4wRmtTxBJrvhx2u9Es5rqHRdSSe8jsQhkeEqR5bAHLAZzyM4FOSv10OX97TUYuCUnZ67O2y&#10;12buk9epzfwP8QWHjnwi2j+LvCkdlrFnZiC6s7iIEyr5fBBAHQ9R1BFS+FPF0ejeAdP0/wAf6dH9&#10;lNx9hmvPKJiJLEJweR6fWs/Rfj14Q0/xw3wy8c3+m6N4i167m/4RjUhGWh1GPqRuPCyoDgqSMnpX&#10;deKdJ8IT+A4P+EiudOuLFZEeO4kkAilmU/J82dud3v1qYcu6a00f4PXztr8zbFXpYjlq02ozaas2&#10;+j1i+qvfrurPVaebeDPhFqPwh+Jl14h8OWdjdW9jZuFazUpNGZWDNEU6Omza/qCvFd3onjXwx8Ud&#10;WuvBzK1rqVjI09u32RlSaMYBkRyMZG4Ag1f+HOnxajoV1fy2dvaa1dOZNSS3uN4Mg4RueQpUDj04&#10;rg9P0PWPDHxt034q6VqTNaw+Ez4a1Tw5JGcny7mSf7RE2cF23DGR91cdKluUFHlV0/wQVKn1+pUd&#10;aX7yEbKXdrW2l1Z62eid9WrknxG8B6D4u8T/ANm+KNFN5ZzWps9QaNWZJUxld2O2e/5U3VZ/HHg/&#10;wjDa6D8PptchtLuJNPsbW5AnigPyuUZ252jB65rS+EPxg0Txp4k1PwjetdW+p6dYM8i3mlyW7xI7&#10;fcLH5WAyuOTzUXj/AEe21H4d2/gy28fNJq2k6zZzTyxXypdRxebklsnIGPXqKJL3XKL+7+uhspV6&#10;daGGxC0i46PmtZ/a0tZbK6a0asc547s/Ffxd+GmjfE/4Falqmhaxpt+9nfaLrpe3aXbJiSOTYDh8&#10;rhXBxg1o+LfH3xB8Mz+G9T+IKNbst/HYXEun2zSm4ldl2Hbjhk+Zie4B9a7nx34e0jVNF1nwNda7&#10;qFrb6ho7NJc2Euya1kzlLiNxyrAgHPQ45qp4Yv8Awd8UtAbSdL8c2+tap4emji1qNZ0M0dyIuJXT&#10;+B2HzAgAdcVnGnKLs5XbS16Nry/pGccbTlRi5U704uXS8oxlsnK1nq2ldaO3dWv3NtYapc2ej6dq&#10;UMkiyNeLGeY5SDncAfuncc1i+JfEdxa2Nxqmota2N0t0u1pptiS7f4ckjrWfqfiTw58NrX/hLfFG&#10;qJJaST/2U1xaxMyxSdIw4HKMScEnAyRzR4p+H3w7+JXw1m8Ca7E0+nXDRtPbzSN5sLA7uGPIOf8A&#10;Ctua9+Xf1+4xp0YU5xlVvyNpXtfr71tr200dvVG3o2reJvtM2k6nptxYNGsN7Z6hGqzQXAbhk+la&#10;fibVZb22v73WYoltdJt/N+1Q5Zo3Ayzbf7u3Nc7qfg7X9Gsob74d6v5Oq6Xpr29nb6ozSWksR24W&#10;RRgnGOCMEVt23iLVX0Zo9Q0m1hn8uNbwwoSgZsKxweShyfzqvetZnPUjCUo1IWfktGtu9915tavT&#10;oGmf2BrfhfSfFei6paappd5p6tbMJAUuoXwVlibswPH6VzHhTWb7wt490X4eweCtQuNHnW+urzVr&#10;q4Vms5EYGMN/ExbJHsK0PF1zrvgy98P6J8OvAFhdaLbXedQ02SXyQlsTtIteNu9Cd+w4DDIBzW5r&#10;bzWfieNLLSJLi1u4SBcW6ZePHPzAnPPbjrWfLzPezVtbemmt9HaxpGXLBp+9Gak1d6q10m0n8Svd&#10;dH5q6XK/Eu0NhbahrWgiP7PHOHlje3+aBuvmLn37VifB/wCIvxFa21fQPiL4tiumuNYZtBdtMaOW&#10;zgKhvKYchxjPJ+ldnfeLvDC+Lv8AhBdYvI2/tCFZII7htgmUnBjJOMt7VNZ6Rouk+JY9JtWuJJLd&#10;mDyXMbyMIz90lwOCOgJ7UOCc1JPbz/PU3jXjHBulVp3bSadtbLqm130ffZ9SvaajoHii+t0mhtlv&#10;NNlaGb7O22M5HG3PQN0IPQmufn+GWj3HjPw3460qL7Lq3hS+uIdNguEMbRxSjE8PHVSCPUHGa1Le&#10;00q58X+JTqHh+0kt5LZ4rrUtPYPIAUxslQEZbksOhAHBrS0vRNb0DwPpNzrbLcHw7HvkurO43LLA&#10;ikC4Qn7+6PkxtnnueDRKMZW5l5+lmtfwT9SPaPD/AMOTV1a191KLuvR3aa3s/Muajr+pQW7XT/Zm&#10;ZLr5VuIypx02huzE9D0NF3r3gzSdStPD/iXxFaWM2tRmC0Sa4ETSTEcKucfP9Kp2vxA8LeIPBvh/&#10;xfpP2rVdI18I9nd2NiWZEYnazx4yOeuehpvi2V9Y1exs7Lwvo/ijRY7ho9ZaS4X7Tp5VflljjKkl&#10;t3UcEdRV8ykrrXscsaLUuScXH4k9lqumtkmmtnZt6bsry/Bbw7feH/D9h4uub7UpPDGufbtJ1SW6&#10;f7TA4OARIpB4B2kHgr1qt408HaB8WLTxX8PPF9/JPE0K6dPqFnc7Z7Xfl1BHVHCkMGxggjFaPw/m&#10;0a/8MXWreB7691GxW+SJYdQ8xZIIlOWiIbB3Bs4yM9ulO8R6rptndf8ACUTRw/2bqkksd/qFvJtl&#10;t5EGyJm4+YA5Ug/d+lRyU1G6S1389LflbXsbRqYqOJfvPmi/d6NSupbdG/e06va5H4R8N+NPCvgK&#10;HwbruuXPilYYfKs9QuAkdzHEowofGA5GOvXFR3XgOTVrjw74n0zWL3SZtBlYwizVTHebvvRyqRkj&#10;0I70n/CP6n4x+CENqPiddXF1at59h4n0eFHuFnhlPy7FyshBG1k/iHB5rbur46taQre3lu0d1Gsc&#10;ciK0Bedlzux/Aevy9jxRHWXJbRJNO+/l30trfR3W+pMqtSM5SUlfmkpWjZbWbs0o6pvSyas7rZmD&#10;o1x4qufj1faza2uhXOj29n9k1ieOZ11CyuCA8YZB8rIV7nBHY1Nrdx4n0bx3I1zoNreaHqGpb3vv&#10;Mw8ERi+bAHIkVwCOoZSehq/a+GdP0DxFeeI7fQoU1O8tYrTUbiSQ+bciMYjJYHDbQTyRn3p+uaHq&#10;QkWXR7VWkt5Va5XzMhgRwCBzjI7dqqMZct2+t/6/r5k+2pOsrJW5FHXTZLXR7p7PZq11e4ahZy6F&#10;PeajqMcMdtqDQxveRn5XKcK7dskcZqXXtP8AD/iDS4dScLPbyp5U/lyblK9wfoazrvWdC0bW7nQt&#10;Qvhaqtm900N2zGMKGG7tjBJGO/pWtqECQaetro9rG0d4vmhYpBkA4Py/3hVx6pGcueHJLVPo9k1Z&#10;fpbr0Oe1XStB8RrceCPGEFrMTGp00yRlvtKEEbQfXFc543uL3wvep4J+H99GviDR/D4v9Lt9SuD9&#10;nuLYv5ZhYnsMdc5Bwa9GWO5vorW70qK3juLVdz203Kuncr/ErCuY8d282qavb+K9Ft5f7RtrJre4&#10;sWtWktr60lkUFSQCd64JXbyMnIIrOovdv/w/9Lc68HX/AHyjLbs3pzbartJaP13XTWuvFXhyTS7G&#10;+8Q2Rt1jkgt5Z45Q4tZXAB3sOiq2ASccEGsrxdZ6v4W0631HTr6V4/7QXMqASOg3cgeuRwM9jU8+&#10;l+HNYu9T0/S9MjVroIuo21xDtE9sV2nBIw7AqAR1HHTitXRVvZfs/wBmt92lw2/2dYdhWe2kjONj&#10;DJEi4HXr0NN80tDFOFG0kttWnta10uuu/k/XQb4skuhoceo6FNMrXMqtBJZx5BB7FD0wM065n0/x&#10;Fpj6drUH2fUIbdpIpIw0bFF4Dq2OCOvXirWpbdN0+GK815YbNpv3q3ahVR2PyDfwRzwKVrDXftfl&#10;6hcrGY9wsZ4eWzsOQ4bhue3cVpY5oyjyLyu0+vptr5r5owZLTXNY8PaPYatPBqdq3+jag0szJN5v&#10;DRziWP3UZ7HOafd38GqfFW+8Maz4V8mS+sAmna1HKfKuVCAtbzDP39/K4zkA1c8KX91a+DIdV1mz&#10;jtdSSzJuI7E5ikxIVygIHUYJU/dzipLLQre/t5LO5leaSPyvJ1KONRIzR8hwOgdckfSo6LlZ0e05&#10;JTUtLXSt3bTuraO1l6rppdYPg7/hG7zxTeeIdSsdV0XXNNX+zZpnkf7LdRnB3IG+V1z0OMg10N55&#10;lpO1zfaq1uzSRwSSQx52y7vkb8QcHtVme3u9Vk2Q39rdG1uEe6iZlbfGe20fcY9fSsrW/C9v8SPA&#10;us+CPFFlcR2t1I0e6C4beFzlWV1IZGUgYIPGBT96KfKtXr2189/yIlUjVqKU3aOifVpeV7N90vxO&#10;jgtL2O6/sPxG32xXhZlumjC7jnkce2K5uxuIbzVprtbe6tbi3vvL8u4i+8qAYmhf+JWXr6nij4e6&#10;xpnh/wANab4e1j4hf2hNpciWFxeahdB5zcEbFSVj1c8dfxrn/GesfFT4feMI/GHhPwEmveHZNagh&#10;vrWzugLiOzkUrNcxo3G9JNp25GU3HrU1KkY0+Z9N7Jt9O12Ojh5+2nTTV7aX91Sd9ley10sjs/Ju&#10;JfHy3tr4jjWNtKk/tTR/Lz5mT+7lBP3cc/Wsq88T3Hg7ULHUbq0kmtLl5POa3jC7ItwQOQeoGR05&#10;xWt4lsmudYfXtB1mQPZ6bIs1pbxo3nKRuHDc5OMDkDmuP0TSpPEfhmwu7/ULyHQ7/TZ7HVvCuvIV&#10;kWSRt0bK/LIwbgYJGD7USco35Vr/AF/X6Dw8Kc4qVR+7ZJq2u0nbRb9m9Nk2jsvFOiQx6NDaRb00&#10;+OTz47i1O14HB3IR6qW603xJaW2vWVvpmu3y4W4heG6jyrGb/lmQR0O78DXLy6t45+HvhZdM8L6N&#10;Jq15cTfZLXTLy+AWGbYzALK+RsJAXngk103hDVbX4geEdJbxFptxo2tSW6tdaTdqbe4tLiPHmrtz&#10;lkVv4hlWUgg4NHNHmcP6/rYyqUqtGmqt7xTdmmr9723Wz12ZLPcSWniW30KeZpJo7dpSsmVkuFzk&#10;iPsxB6jqBXm3gfxX47+GXxG8VXvi3Sra90LxJ4wh+x3VvvhuLJXhC4eNhtkCsMEqc810nhzWLPxh&#10;4bsda1HSL62vPD/iy6sZre4xJNazJIU81GBO6IqwYHrtbBHFamgfE74X/FzVNc8AaTriXGq+HLhE&#10;1axuLdla2lxlWG4ANwM5XOKxny15Qkp2ad156bWe+l3+J1RjLDxqQnSc42tP+7aStK62u7W1trbV&#10;WNWRtHvtQmsrlha3lndFrVvMC/aBt3bkHf5e3WsKAXup3erfD++ma1Oo28U+i6j5eY7ncGMiDPBZ&#10;QuGBA4bvWxreiaf4h07TjPbI8lvcloLhvlkjkCFQ6H3BK/Q1xvinxhdeE9Js/B2maPq0OpR2j2ml&#10;SahavLb+e6Ew75Vztw3GRk4OOa2qSlHV7L8fIxwtP2nuw37P7LTvzel1qmtm/Jmx4P8AhdoPgfwv&#10;/wAK+8LzXWn+H7S4Z9JtYLpmOmykl3hQn/ljuJwvQA4HFSaxo0fiAQHTfE7WWpWtrIVaNh/pEDja&#10;659M4I/usBW14c8QaheaNZ6T4u0b+z9XbSVm1W1S48yOGcYVlSUACQbuQ2ASO1Y9rcLoeop5E+my&#10;WI+SKOaJknSZzztc/Kw55U96mFOjGkowVlordrbK3S34ExqYmdaUpu8tXfR3b0bvqnfq+u9770fD&#10;Wj6rongXTYfHGrya9q+hzGO31ua1RbxIGb+PHXAwGYdQM4rsPENpdSx2t7p9z8olV5vl3LIuP5Vx&#10;Pi7U9B+JXhm88I6VetNqmnzK11FH5trMdjZaPcBw5A+UZIb8a2fDHinxG9rJ4dubTdNBZpeWN9IS&#10;0F1AWIaDdjKyoBhgRzkEZFFH2VKKpx2+b+97t+evmVXpVpR9q9JJu8WkrJ2d0u123aytvbR2u+Nr&#10;V9c0KfRlmhWe4WN9L3TeWxlRwQAT37Y75pfCms+IP7Uaw8S6A1i7JM7Is3mKoDgKQfcZOO1Znxc8&#10;IeH/AIs/DS48LeN7JYfLuLa7Xy9zhJY3EqGJhgn7uO3ORWp4HvdA+IGiaX8UfD+ttfWs1pMlhdRs&#10;2yWFmwyEHnKsmOeRitOaXtNPL/g6W6af8AxtCOB97u09HZNpONmnZ81n00tfVNmR4l8zTbi8+IGn&#10;i8mk0K3mE2nwyH97Gw3EhehPGRT/AIEfGPwV+0d8KY/iP4Lnkm02+uJrZ47jAkieNijo4B+U5B49&#10;KvW+oTPJdNLo03ns4QJHnMqdOPUjrWX4D+HPw2+H2p69rPwy8JQ6VcXkwHiKxs7cwrcS4yJvLX5f&#10;MIP3gBu781nOWI+sQcLcmvNe9+lmune687p6a6y+rywkozT9onHlas1bqnr3d0++j3utbVNO8Rad&#10;4h0fWtI12WKxtd0N/puwMlzbtgAn0eM4YMO2QaNZ8aeHNM8QabpOq+ILW0vtR1EadZw3HDXExJYJ&#10;H6sVB/CprS8sUgt9MN1Jb3Lx77cXnysy4DFDu68cHPIrH+JfgrwV4v0mLxnrXh59QGj3X2xba3h8&#10;yVJovuSIF+ZZVPQrz+FaVOaMW4W+ZlSVOdWMa17aq6Su73t66935XSRo+KNa0Hwrp9nH4l0q8W2u&#10;tTSxVo4TMsTO2Ed8fdU927d603mbTtRjsvsS3NrNIF89ZP8AVrjHI781n/2jqy6nZlnmvLHUrcCR&#10;ZY/3kMm3cGcHH09cmrVr4t0e48YyeA5pGXUI9OivljaHH7pmKgHtnIPHWiMnfV+n9dTOUJcmkb2T&#10;b1e10r23VnvffQyvFWnXLeIJL3SUj+3x2UcSzSQ5WaHzdz256dVOVOeDUVs8F9brdaZZTaTNZ67M&#10;lpDdMoXCERkDnBSQHK10mpDTjMulNdwrJfI6WkLTAeYyDdhB3IHJA6DmqOnJZz30mjeZI66exVlu&#10;7fMZ24JIf1BYe9HL72hUKz9ik1t+W33X/UxvEmv+JNA1u01eBrebS7cTnUtLEB+0ElvlMTD0PUdx&#10;SeKPGOtT+M7fTfBup2ck2nGO81LSrkgSXNm4wxTPKlSQcjvwa1Ne0kNayfZtKt5lto9yxtcHmQHo&#10;T1A75rL1e8sND0y4+I+r+GWnhtbFo7n7HD51wsP8SrgbsjrgcEUSUo7M3oulLlfJd2cVtq3tddXq&#10;9d9tboveLdF0zU9ftfGX2SSefSYWFmYYx5q+YPmA9iOo71e03XdO1ewur+fTV/0f5FjmX78fBII9&#10;KoxvY+NvA0kXwq8WLa3QjRrG6mt97W78MN8b/e4OCD61l+J9c1y2TTpNLttJj1KHULSG6+83lCSU&#10;JMDGp3AEHqcgbgTVe7G7XUiNOVaMaUnqnZJ3TS31XZtvbVa6bXNPs7HwBp1ppl1NcXcEYvJo2mjD&#10;SDh5WUnHzAKdg7kAVQ8U+E/EHjD4L2//AAqfV4ory3uLfUNH+3ZjWYK4dreTjKgjK5xxUup/ErQd&#10;F+IusfCDxJf6haytbzahot9qWn7LQQsoUxRy42yBGIyM7hu9K1fhl4qv7/w3b+EPEEdtY+IdLZYr&#10;i1+2pKt6oUMJ4iOSjKQcEAr0965v3dW8Vpo1putuvc6p/WqMY4jl1vGWuzTu72stNbO219d0XdK1&#10;a78SaHYp8QNBWzv1vD+5B3IJk+7hvU549a5+98Natr+qaTrltqFxDfaH4mmvI4Y1aBL23dGieF/4&#10;XIByOxKg10Xja3vtU8GalaWNosl5HHI9qqsRIk4UtG6k+4o+HeuWHxS+F+k+MtPVS2rabHOCsvym&#10;YDBOV4+8D0rV8rkqcnra/ra35aHLCpKjRdaCsubla3S5k++tmrrfpv2q+GPF+peK/Dd03izwnfaX&#10;cLrDWqwsw3+WHwk+RxjHJA6Cm6rPqUPhFrHVxbrcXF3LbpNDHtUqSduQcgkjg9iaoy+MNauPC8Pj&#10;nwtaxXEmpNsbSbyGSMJco5RjnBMZbG05GAeaPF0TeL/Dy+C7WTUI4PEVncvBc3UWJNNm8v5UI4Y7&#10;WyQR3HWjm93vp+ZqqKVa7iox5tVq+W2++umvrbTY0PBuj6lomvXfhnTdKjh8O/2PE1rHHGIzbXWf&#10;njCf3SPmB7Hii61fRNZ0F9CvrvyWW6Fu0U0wWTO4bSvTdnjpzWT8KdQ8c+Ffhbp/hj4meJrTUNYt&#10;Va0/te1jlX7QkQ4kfeTiTbyecelQ/Fnw9c6t4F/tqykspp7eFprCW7tS6vP1DOF4KkDrxg80o+7S&#10;0Xy/Qfs+bHcs5L4klJXs2tObXe/XZ9d7nT/FHw1deItBayj1Ga2jg2TTTW7ESMqt8yjbznHQjkGp&#10;9PsTb6peJDcTyRzNFNdrI2SJPLAB56cKDxwTVP4V+PdL+LHwxsfHHh27hk+1WLQyxJIGSK4XKyRE&#10;jrhgRkHkYIp2m3Eegi10OYx2txGsNsqzM5WY7cDazcsB71r7uku5yuNenGWHmrODaa7O6vfrpb+r&#10;GJ8UvCDfEbwnF4H/AOErudLvtQviLPUdPuhHcGPq+w+u0c8VpfDjxJBrOv6j4Zu9A1OO+8NW8Fmm&#10;q6jCFTUkKZ3xMPvf7XvVi98PWcfi6O6vbPdIsbNYFoci2YKQXQ/wswPI71D4FTX7HVNas9e02S3h&#10;jkUaHfSSDF5EybmO3+BlbIINYuL9qnf9bq34a9TaVRSwbhfRK62VnJpO3VqySa9WtFcdapHoeua1&#10;qEd1cfZ7a4a8kj2lto8n94oH90YyAO9VNb0fwx8b/ANh4m8MeI/tVteLHPZ6lpdwY3dEkDfKw5Vg&#10;VwVPuCKzdM8eX+m/tCS/DTxJp3lSatosN7peoWkLt+7h4kinYZVNzH5Om4A+ldR4R8J2XhXWfEE+&#10;jai3k6tqj31xp6KgjgnZQrNGo+7u2jcOhbnqTV/ForNa37hV5sLy1G2p2jKL6NWs+m9+t+jTWzPP&#10;f2nfiL4u8MeBree1s/sjTa7HaDxOIWkg0kFdyXNxGBnyi4CMy/dDEmuz+GfxD1/x54dW28TeGV0f&#10;xVa2sb6lp63CzQMrDi5t5kyJIX+8p6jOCKj0PUtO1KW80CaKO8sWhlumXazFgXIwAepJVuOnGK5b&#10;xp8Ofh5H428P/tGW2oazC2mWywWsmn6hJHaWlsoJcNbD5CCM7gQenHSuOUMVTxXtY1Lxtbldkl3a&#10;dr3/AM9eluqMcLVw6w04csldqSV7tq6i1dWvZprXZOKvzKXdSyaBrPj230a4jtJtTstO+0R4kAub&#10;RGON+3qA2OvfFXr2dre2vEu544jbzI3n/wB6PqN/8jXF+Jvh58KvGPxN8K/tIktdTQ2f2bSde0i8&#10;cLLFMQY0kEZ2yxZ6FuFJrrtVb/ie3dnfO32e6tY0jV0Xyy+7GwNnO4gk4IwQK7acpPmvbfSz3VtG&#10;9P8AP17efWhT/d8rfw6pq1pKWqWrv32XmuropeDwJo93f3+vQx6SU+0x3G0bLZTy5/65459qseHd&#10;D03SvEsms2ckka3VmrlYZP3Mm75g4XsSO465rG8Y6VHqdpDDDpC3Vibh7PVNNZlw1s6hTgjldo5C&#10;jr0NdTb6Nbf2ZFa2BcrbqkVu0v3hGg2ge/AFVG/N5IKjjGle+sr328rX8+vZ301ueT+NvF9r4P8A&#10;2gvCVxf+H4Wj1pZLe88QQqVe2bfiC3lX+45JwTxuHvXr3iC4isLVp8YzMis2cc7sfnXD6JL4O+ME&#10;11ZqstvqWlzbLzT7sCO4tTHLlJCmcmNiNyt0NddrY1OXST9nu0E0NxC8hYZ3qrAupHutTRXxNO6e&#10;vT+vvNsbKnKVKDi4ygrSvfXW6f3O2mlkmtznfi/YeILfR21/wkiNqkN9G0atfGBWjDhhuYDoSoUj&#10;oVYitS9lS/07S/GGuabHb6tDBHHd2sMnmJG8qjzIM/xAHoevFV/Fc9xLpphsdHuJLprc3FnZqF3T&#10;BD5nkHcercDPQZqbWbfTfEvh6C41bTZLePVFgdtNmk8qSK44baXU/fU/LxwcVMre0bIjL9zTUuje&#10;q3s7XW+2/wCOpHqSSeGbK+tJTtWTd5NxIwKwxHufYfyrjb7xx8PfA3xp8H/DzUo4rDXvFED2OkPZ&#10;2o+z3FvAhnZQR8qGTnC9zXpG+317SZo7hWkLRslxBNH86j0IP+TXI6j4N8PS6uvjHUPDNtNqWnTx&#10;jTbj7LultIVXC7AfuMfu5HY0q0Kkor2bV1bdX0ur9tbXs+j11tY1wdWn70a19U1p3atFu/RPVrqt&#10;tzB/ai0Lx/feGdIuPhtr0NikXjzR5dQkKO+61jm+aLMeSqu2FZuijOeCa7jWtbk17V5Ib7SoZLGH&#10;VYRHuk2NE2cmVWU4IU4wKr6fdaQb+3hl017FLrRHuL62vMBoF38xNgkB/MOe4ODg1zmo6x4l17S/&#10;EHwdvhDBqFz4elm0vXrWMqsDyMVhUjHJUbWLA59qz/hylVjdtrZPtfRX0Tfy8zaHNWowpNL3L67O&#10;zaTem/Lbvs9DofDTeK/D3j/VNK1KGOTR7zF1DeyKyyNdbsMpHQAKBj1qO11TUtU8U+JPDPi/w3DZ&#10;2NhOk/h7WrecbLqNlBZXOflkVxgjoRiovgf4y8Z6v4bt/BnxV8M/Y/EGj2cFtqF9a3X2my1GZU+a&#10;SGTAY9AxDAEE45rTsNN0+LV9S1TSRuj1C6aW4j3B453SPaVweAeOfeqp3qU4zjdLez31Wz9Dmq/u&#10;q041IrmSSTT0dmrSTTtrFPutXoumZonxn0gfGmL9nzWtPvI9WvvDsmuaRfeXm1v7VHCyoj5/1iE8&#10;p2HPpVz4n6FeePPA2qWHhPxLHYz3FvJawapBtkNuwIDMMcBlP8J79aS1sNB8a2tjFLpK2uq6M5n0&#10;yWBgGgJAyY3U5CE/K69Dggis7VdM8AaFMvw9WVNFv/GGrzXMa2mUS61AxF5zkcK7KhfkAMV9aS9v&#10;aSqtOLbta6aT0S9b3109LlxjRjiISpJxnGzaspK6bblvty2bWqVmtrG14ksfGlz4ej0zw9rq2OpW&#10;tnGFvvIVg0qgDlW+Uq2Dkds+1TeF/EsfiPw0viLVbCKPdKYpPs8nmDeDhgcejD8KS2f+zNN022k8&#10;Ti5jZo7RppplP2hugOehYgdB1Jqv8NvCGpeB7TWvDVxBaf2eurTXGjrBNJJJ5MnzESbx8r7s8KSM&#10;YrXaordvU55ez+ryva6aa0s2r2evrays7K+2pi+K7V/F3ji2i8J+NLez1G1sbu2uLG6i+eQbkKuu&#10;4dFb+IdmrqtJ1PVtQ0Bbw20yT+UfMtbrAZZEO1k3LxnIyCODXP37eE/GeqXmkRXnkeI7HSVubZlj&#10;2ywo5KeYoP3lDABuoBxWOPBuox/DzW/C/h74kX2l6hq2pT3On6pew+bHa3l1GsbqiucGEyhnVeME&#10;kDFJylTk2lf0f+en4nVKnTq0YU5vl5bbx6PW90rtaprS9k7ee98TfFus+GPh/q3i3SdMN5cWuk3O&#10;oWNur8tJGmfKx3JwRj1rO+BfxN8P/tOfBvR/H+jX6LOtwpkSSIq9ndJ1jlQ4KsM8j05qD4T+J/Fv&#10;izQ7X4efE3+ydR8RaHcNa+JL7Rd8EdttB+zzGKX5laULyMkHkgkV0Wg/8IjonxH1LQdMnhs76S1W&#10;9vrCMhVmDkL55GPvEjGQaxUq06ynze41Zxa1v3T/AAa18mtbzVp06FGdBw/exfMpJ3XLtt2ldNPT&#10;zVmR/DD4lWHxe8K3Go3eg3OlXtnq9zpmoafcqfMt54mIPPdWGGB6YIrblt10m7Vo7ZpFkfdIyqCP&#10;lBwfqO3rXkmj/Cv4i/Az4jeJPE3hHxvcX+n+Mtet7r7DrUImht5AuH2OCHUsgx6ZA969k03UbbXd&#10;Ph1C2Q/vFJ8t1KsnYgggEflWmElWlRSrL3lddNbPR6aarW3S5lj6NGjU9ph5J0paq19LpOzvro7r&#10;re1zzmH4SeH7P46W3xq8K+VZz/YbqK4Wz+VNQhuSvmGQdC4lRHDfeyMHit61u2tvFVj4b8SR+dJD&#10;5t1a3rKVKEtgKD0bg9OtaGlS3mj2n9nSgXK2bM03nKobaxLAfgeAehFR+JNP07X109JysNw1xHcQ&#10;xefhlkX+6e/v61UaNOndxVru79f6RU8RUqzSqu6S5U+qSvbz6v5eWhNpt9puo+JLiePW5I5Y2Fp9&#10;mmbbFccbiFB++QPT0p0egw6VqF3qnmTfvACJBKdoRATs9B1qvqPh/T/F8baS12yy6beJcrNFjzbe&#10;ZW3DB9xx9DWldXommWxvpkjXUHaNY3j2luOdufbqDWyv1OaT6Rb21XkrNP57/L5mPo99Prmg6X41&#10;8PXcd1HdRrcfaBD/AMfNrk8Y7NnBDex9ar/DuLRtEvrqXRdK+zHVpnutStY2IU3C4VpVTpluMkde&#10;prX08rpPh+z/AOEUs4HsoPkhtYV8tY4Q20hB2C88Vzo8X+HrL4ox+ARrum2+raruvNH0+/lKzXHl&#10;qPOEHGJP3ZVjtPc5HFZTnCnaUmv+H7ep0R5qsakIp21fnZP7SXbe+ysbniFrjwvML6105rq0ZtrQ&#10;rIFZS55bJOMD0/Ksq70bXU8VQ+JPCGuoNoulfTbmMqsheECMPjkhXAIJ5AJFdTqlq19HDYm4bcWM&#10;ijcPnI/gI/iXt0zWAmi6p4x8N2bt5mk+YrpfwwzF54JFbMckUvHKsAcMCCp2kU5x5tNe5nh6nLG7&#10;aW6beujT6fJ6rru1oZ2maH8QbjxlZeNr+1tbPUJvC6WmtaTHOZLdrhZd29W/ukZUHGQazNU0L4V6&#10;b+1TpXjFdTt7PxrceHTpsduszLJd2jSFmMifddQV4b+Fj7it/wAL+J7HVPGl94J8X3LReJtEMVtb&#10;6g1uIF1OCePzleEZKyEiNtyDO0qelch+1V+z74S+LmnaX4513xJq2iXnhq4mmh17Qbgw3VpC6qCA&#10;QDuRXVJCpBHycjFcuIjKWH5oRU3Fp2b6p6620a1t0vpddPQw1SP15Uq8nBSg43im9JK8dN5Rei72&#10;80eoeJdNl1CBra2vJbWSaJ0huI+DFJj5T+frVPwne6vfaNBp+q3tvNd26tBeSRqBm4U9cDpx1rU0&#10;+1uJdDtLe+1Zr2RbaLzL8subohR+9O35Tv8Avccc8V4RbeLNR8JftnaX4C8daU0mheJLO6vfCOpM&#10;oUWeoxnDwMygFg0fQPnFaYjEQw6hOf2ml827K/z0v3ZxYLDSxdOpBNXgnLbV8qd7bdNbdle11Z+t&#10;ap4I0i4vbae803zLbT71dQs12/8AHreIrqZk9MoxH5+tZ2pfEHwt4JjuvE/irV2ht49Ss9NvJxbu&#10;wSaV8IzJj5F+cfvBlRnk8V0HiWwvpVk1nS9RmimggZVRVDRyLkEjb3PBwevauI/aC+HXiH4pfBPV&#10;9D8HeL7nTtQvIUfR72ydFk+Vt6QEuMEMwCMrds8itKvNThJ043ert3f3r01aHg/ZYirThiJ2i2k3&#10;/Krq/R+v420NnwLoXj/wv4s8cHxvffaNN1jX4p/DLWUpdra1MCxtGyn7hDgscZBzmtbSLWGXWGMw&#10;8660tZFs5sYBQ9Rx1I6Gszw34n8X+I/hh4e1/VtPNjrzR2q65psu3dDOMJMgKnaRkFlIOCOlVPh/&#10;rOpafqfibW/iR4Ph0m4j1mWCx1izjYx6jY7QUmKgnYRyrcDJAIrGk40owirvmbet+t3rpp5Xt2HU&#10;p1p+0lK3MrRtG2rVo6Lqmt2r3ve1ttXxP4d0jxDZ6zOsCyXWoaGba4t5JCI3RSSOPqfvf4VgeDvE&#10;mq+FPF/hn4axeC9SuNLk0eSGTWy3mf2ZMqB4beZv4o3UOqv2ZQD1rpdPvlj8YwOPENvcW+o6YRp9&#10;q0G2R2U5dg/oARlTg1wH7PuvaePiZ8Sr+/vxCW8cLoGnxzXrDesEKlfkc4DyM7MoUDcM7c81pVku&#10;aKjKzb/Bav71p+RrQhKWDq83vKMU0td3aC7fDq9mnaz0O/8AEukWupXu6C4vrG4s7hbqOa3lwsjY&#10;5OOjDsVPWuE+NGp6/pt/oHxe8NSQLquk6oLOTSJLgINWhl4MALEAP1ZAepGB1r1SXVbP+110Gb5b&#10;iazeeFWU/OqkK3txkcZyc1w3jnw9q/iLw/8A2JZafbrDHNDdi7uIw/mNHIC0XlkZRgBlXHQ9KrER&#10;cqb5Hr+pnl9blrQ9otNtdnGV0/VPXbVdLNXNuPXbDVvE1jf2GkySWc1m7SahG22S0mXB8qSM/N07&#10;9iK82fwZ8QPDvxz1T4z/AAw+MNjF4X1qGxm13QNUj3W3kxZDywEH90zDcrcfeOe2K7P4e38t9fat&#10;4ug8U2er6TqWrM2mxwNtaxMQ2ug7E7gdw9ak1jwn4e06+tNM/wCEaabRdcmuodRaBF8uzMsRyzDq&#10;YpCSp6hTgnHWsZ0/bRjKfR3TWmu3TdO7vf8A4boo1Fg60qa6x5Wmk018TTUrWkmrK1tVpq9dIawy&#10;NqPifXja3mhwJHdafdW37yazQLuZX253YPzBhzg4rURYLmD/AISCDUw1rd2aG1UxjCbvm3g9fmBH&#10;B4FeE/tBaJ8fPhd+zXNJ+z1od1c+No9WsLi+h0MJGt9bwzBZPKiZivzQKoZVPzDkZ6V6xYfHH4fa&#10;t4P8N+J9cN9oKeKrqOztdP1jT3hmgvCDut5kwfKIKsMn5cYOcGop4ymsTKhO8WoqV3s7trR9WrK6&#10;6XXcyxGBkqEa1H34uTjpq/dSd3HW3Nq0+tndJ3M3wbqnip/iH4otvGGlXFtZQ6bE1lqNqwaKePac&#10;sv8AEkq4wV6dMVqfB5PEmjeCLPw3421mbUL6COSePVLg5e5tzIxQtwCHVSARirVvpUaajqSy69HJ&#10;pN9bmJIPlVt7j7yTKeVx09D3qz4T0tUjt9OuZPPFrbtFZ6i0hkPlk4wX7nHUc9M10Qp2knfv+L7L&#10;T0MsRWp1KTVkl7uy7RtpfXrqtu2ytwHxI8Haf8QtO8ZeGfilp0K+FJobfUbHVNJuGF1EyqqkTwkH&#10;DhsurrwVXPUV3mk/YT4kdbXxg1wt5ocBt7X7UHGyLCmdR6ncoLd6wPg7488PfEy28VwLo0lnrXhn&#10;XpdA8R2MzK77olDxOCOHikikDofRiDggisHwz8L5tP8A2gbX4k+BNdaTRdB0G/8AD2seHbhs/Z2k&#10;8ueEwMf9oAEEjC4rmjUp2Vakue7tdbpc1n20jd3W623OqopSjOhWk4cibS3i3yxt3s5csbPaV1a3&#10;Xsru10Dwv46ttTm8Wtp1xqapaWen3Vwv2e8k5OI0P/LU89OeKxtW+LlvoXx00/4Sa74cuJG1Pc1p&#10;qVtlkhXZvQyqOU3EMob7uVwetdNdWfh/VRZPq+iQyW9k6z2Zu7cM1jMB1GeUYdm/Wsjxx8LfDnxH&#10;8T+E/izpOqKmpeHLiSS11Kym4vrWRSr27Ohw0Zb5sHI3DtW1VYnl/dW3X3XV/wANv0OWhPCynbEJ&#10;25ZK/aVnybeas07/ADRU+NV/438P/CPWfGfwW0OLWfEtmhudO0qSTYLs55jYjBIUbmA7kYrV0jxN&#10;dSfDDw7r/iC6aG71CztJLyaFflVpFG9n9F55z93v0rM1nVvGnhvxZ4btNJ8NxzWd1rTWupXVxIcJ&#10;alHYqD2dW2shIIYBlyDjPSeIbETXNoYNSntI7G88+a3hjBS5iKFHikUjDRfMGwOQRmq972kmm9kr&#10;dPVfr6IJckaNOnKKd25KS3ttyvfS6utOut+nkPiHwd498H/tG2fxk+G2nX0lnrHhK6tb7TZL0LbT&#10;XMMoMRlQnbhk3FWUg5wa9TXW9Hfx9aaDJbR21xqFqbyOaNlVp/LADxt/fKk8YzxXNeIbU/CXwTN4&#10;a8P+FNU1zSbeF57PTdPkLSRIZdzrFIx5Zd7Oq91GOwpfEXiCL4V6bYeP5tAutY8JaVps19cXFvB9&#10;o1CAfL88MQHzKFJZ9pDAKeDiuVWwrnJyfSTvsu9tF2d+x21pSxkYaXaThF7OSWsb6vVaJLrsm7ad&#10;e+mSLJNdxBFvlWURyR58twD8quP59/Ss3VNK0XxVc2/hzVPD0bfatNW58wAtBuSZfNh3j7rAhWA4&#10;LD6GovAMmleG/Ddzr2h3UOo6XqyTatY32myMwm8wAoAJGOGIK8AheO1XvBaX6WMMN/eWsepPahNW&#10;Gn25SA3JXzPNRSTtzu75zg88V28ymlbZ/NHnS5qMpSTfu7PVP7uln0+Wl9G6ZHJc2UljYTj7QrSR&#10;SQXynDxK54z3HzcH3rnvh34f8UeHtQ1QW2vs2nwXflW+i6hIsv2eBTuEkT/fAOduDkcA11FtHrya&#10;rHF9mils208Isjsuzzt/zrx8wOOR1HPtXO6xbabaXutfEm60mRZtNtVsrG60ty1xJahgZIyoOJAH&#10;wcY3daipHZ9vOxtRk5KdPS0rdnrdW7f5rXfU3NM1PQPGV2s62IaGSUFXXGYLmFuY3HZx1B7isbx3&#10;quk6dZXnw78aeGbyaz8TWOoRQto8Z3SosWGgGPuTsjM6Y4bYR1qXw9p9r4X1zVdN/tu7uG8V3DX0&#10;JaEfZ7KXyl+UYwVDdcHJJzWoWtPGNjqGg6ta/wCneH75BIysRsmEW5JozwR8rnHcU/jp2ejf9W+4&#10;n3KNZSV3BWel010TXpKyfe3mhLLwxNoHw7TwvqWoya1HZ6Elil5dbVlvY1jCjzMDG4jGTjGc0/T9&#10;M03SPBkej6DpX9nww2LCC2tVVPs7Ff4QOODzxxUfhn7Fonh6w8Cy6m6yQwrY2cGoTFpbkJHkEO3L&#10;tsGc8k4PvV7xHcxeHYLG/kZFtY5Et5w56I3yj9cVcYwjFWWyt5oxnKpKpy3veV10T7O22vl6HH+D&#10;/FPivVtGTwV8W/CNqNWjvUXSby1kEtvqKgblnweYXHIIPGeh5rrPFFmslnNfadL5dxbnzZgzY3FR&#10;kH65HWuW+Ifh660j4j+F/iDbaJ5y6XczQXl5HdMgt7CSMlmKAgSYcDgg4ByK6fXryzi1mx1UvH9m&#10;khKtO1wqIFb5stuIBBA49KmipRvFu9ur3/Jen/BNq3LKdOpTVlJNtLZO+qSu7XSTt56K1jgb3x5o&#10;3w91XwQus6XPptv4mvo9OTUlZXh06+nJmENw2fljk2lUb7pdsHBIr0iSTVkuZpJbd4ib1Y4GjO9G&#10;jGcOfQc4I9q5ubQZPBng6bS7yD+1tJjs/wDQ5rgiaaJfmcJIMfvUU42sPmA45ODWD8Mfivr8HxNu&#10;Phv458L/AGe41lFvPB93ZXSyW9xpiIocN/FHKjEuVI5Vh3BFZqpKnU/ePRtWVtvV6rV7bdtTerR+&#10;tUpVKMb8qbeu6ve6T1ul8S1slfuy5ZWX/CRfEXTfiW7SaDq2izXWl6jp9y4aDULV8bXyO+cMvdTk&#10;EVteBNf8bXDW+neN7K3hltbe4GqPEwdDJ5uIiCOgKYP407S/FHgTx74g8SeH7ORvtnhTUFg1aF1A&#10;IZoxIsi/3lI6N6gjtVP4ReM9L8X+IfE+l2mpx3Emj6hHGnlx7cW8kYdPmxiRTk/MCRnI7VMVTjJO&#10;M/ib67v/AD06eZFXnqUZc1P4FHdaxT2s+z57q9+muhYXTW8H6w+s6rP5mn299c3Om3ScfZBMqq0U&#10;g7rknn6VvXM3l6dJD5bSDy9jRLgt8x6+9WFtBMk9hf3bTRFwZo/LAIjI6D1z1+tee+DPFniG5+J8&#10;XwS+I/gqeG/tdOutc0/xFplw76fd28d35UEeSMpN5ZVmibkEHGRg1pKpToSSenM7L17X1OeMZYqL&#10;l1grv01d0nbbW9u97bnawaVdaY0mo6XcTsn2dGjt+AGK9vY461y3irVvDvg7w1qXjfSdCuo/t0ym&#10;ZLOMGbz3ODlfr1PSuy09kttdvLAiTzJ186Pdnbt9vxNYPj/Stfv4ILLw3q6WE1xuRbxYlkFrIBw+&#10;0/eGeorWXw3X9MMLJfWEp7O1+ia3s7X7b2foc3448IeKrn4z+CviDpVjbXHh+30S6i8QS+YUnhuC&#10;EMDED7yYLjH8JOa3PD/jTVfid8PLsrpb6XqzWV7HNGZNyW13buyhMj7ykqOR1BIrY0rxA89xBBea&#10;LIshs2/tQtGFaFk4VyueUk52kZqObwHpVv4ng8b+HLuayuo9NmsPs9vJ/o8vnSrKZXj6GRWGQ3XD&#10;MDnNZRp1NXGTd/w0S09LXt5vU0liIypwhVilKC9177OTs15t722S6b8H+z7+1V4B+NQ0A/YrjS9a&#10;1vQ5ZJ7C6tWjRLi3YLcRhm7hskAgEryK7rXvBHhnXtQm1uOON768ihyrTDD+SxKMBnqpOciuPj+F&#10;tno3iTVNe0fw/pml+Ir+7+1NeLvkt79SFEpkjzmNsjI2kDJz61T/AGnvC4/sXS/if4Z0TVJtY8Ha&#10;xb3mmw6NNmQpIwjlfy+kyiMtlOpHTmsOetRwrlWSk422ur2td9dd3b5eZ3VKOCrZhFYSTpxnpq07&#10;N6pXurxvZXvfRtq+h2XibwZL4xubjw/4zt7fUPDd+sErRsxE1tcRsGVkZTlcOFYHqDW5qukC+u/N&#10;uV85ZY/JZmb5mQrjJ9Tyeetcr4X8OWngnxP4j8YaJ4h1DUtJ8aapBdNZTD93pdwYwkjR5+ZUO0Eg&#10;8Kap/G74kfEj4b+IPC03hbwDeazpeqa5aabrF7Y2clwdMhnlAe9dEBJijRWz0wXU9AauNSnTpuvV&#10;jyvr1dk9NunXyOFUa2Irwo0pJ6afZV7K6s/taWfey3NzRIbjw7fyeF7yaZkhhEljGzZ+QADYp/iG&#10;exqTTdYj0GT+ybuwdbJriYtqHnAxwu2NqODzls8e9bHir7OFae0KyS27AouM7kLdvevPvj34p+Fn&#10;h7wvLF8U7G+XSPEkkOn6o1rCzKhJ3JM4Uho8EfeHNb1HKFO8bad9F+osNGWNqRhyt81lZK7v3Sur&#10;uzbS6vQ7GVNMg1qDTrmGH7RDbsywtGGd4W+VvLbrj154o03wRDoT69Jp+s3l1a6wwuI9JuJfMitG&#10;CBSsGeVVtuducbuRirWoeHtMuRY6ul38ljbKkc0h3bocLg565PHPfvV27aSxtGubCFMRupKk/ej3&#10;Ddj3wSRTUIys5Lba3ocjrS5UovfR38nf/g9/M8g8K6Jo3xzGvXfjPw3aeIvDNrfyPoGo2k8kVxDc&#10;QyBZbOeFsPFcwSR8ODtcH8+g1mfwjrl1oPhHXfiNM0niDUAfDMzS7Zp7uAF5E8wcFgBgoeu0jrW5&#10;4BivdHh8RSXdtbx3qeILmbVEsfmE5KApMFABV3TYWHOSD1zVbUfB/hXxLo2n61qnhK1l/s+4W/0x&#10;RGN1ldFuZoiACr8n5hyckGuWNGpCm5Racnu32vtpbRJtL9T1qmJi8RZtqCso2adm46NX0u2k21ZS&#10;V9FolzngL4R+GfC3x58VfGPw14w1J77XrUWmqaSzf6NNNAP9YR/z1xgZ9K3vFvjKa7Wx0/RLe4td&#10;a1rTbqCx1IWvnQaZMsZZHuR1EZYbQ3TPHBIrV1fRtUi02a70a6ElxcN95pRG0pPBbP8AeA9KxvDF&#10;9qPia91i18WeF5NOe30v7DHrMdwhZ1cNvyn8DI2GGchuCO4qo0Y0YuNJct23ourd2/JvXyuzOVSW&#10;Il7eo+blSW6vZLlWlldLTSzdl2vbfFn4h8ReB4dE1q5jstUuNKjNxcWT7o1uAFJZPVNw6ehxUHgu&#10;/wDFkVmmg/EyGym1KCWWVbqyhKwFAR5bHP3Xbk+nFcD+zp8Nfir4A8C6D4B+J3ja9uLjwJ4kvYNB&#10;1qPYY/EGjyRfuhcoCSGQORydwaNSCQa9Oubtpp3je4Z47or5LW8YYon98nupNGFqVK9GNScHB21T&#10;a+59HZ9VvuroxxUIUKk6EJRnG7aaT7tKz3s42dr6bPVDrqYOtsk6xlblsjdz2/rXG694Kt3svsUf&#10;iSTwrcWviG11RrrSWWNbxg2PKkUjlHB2sO/UV2mzSLy6t7YtIs1nIRGq9MEdSBxtPavPf2jfh149&#10;8aeHIb/4fePLfRdQ0vVLa5kur2bbby6eJVaeOQYI3bV+ViOOeRmrxf8Au8pcrlZbLd+mq1+aDL5R&#10;+sRpufIm1q9lrpdaprvo+519ppVjc+MbqK8soEmltmmkVrdSxmLf6xTjnC4GfzrC0/4ca38P/jBr&#10;vxR8O+IbiTT/ABNcRza5pM8rGCMw2qxI8SdFkZlyW4yODXTa5nxJazjSru3hvrVVMvlTDzI4HBw4&#10;I5XcuWXIwSKy9S/4S+TwjrFnpfjDGq/2XClu72qMIJApxcKOjCQYJByMg4xTlTpTs2tndetrfk2T&#10;RqVldKSSklGSeqs2tdnpdJp7qyt2M/4IfEjwt4xbXtO0TSLyz/4Ru4ELLdQFfMicFyyf31DEjI71&#10;0+iPpGpBra2uH3MxuI3U8qGOP09DXKeEZrXXNR17TfC+r2NjfaLp8VjqEMNrteynkh8wNtPWPcS4&#10;Xkc1X8DX3xN+GviSbSvi/wDEnT9c03VJIk0G4TSktJbaXZ86MU+WUOeexHpSjUlHl5lfXdWsvXX5&#10;aXOjEYaNSpUlSfK7Rai23J6Jtr3bPfm1a0elzpNa0bxDq3hK4sk06zGoW7Hy4r5fMt7mNJNwV/8A&#10;fHfsaz9T8UDw/wDFLR72a01BbPxDZ/YRDDGXtoLlXBDyY+6dvGe6g45GKy/hB8YPD1pqtj8DvG/j&#10;VrjxlcfbriwhuY/nv7OKU/vVYDaSFIBXr8p44NdV421LR/CemtqF7qkVjbQ2skuZshAyMGVt3QYJ&#10;59QSexpxlConKMtVZPVaPfW3XX7mZyp1qGI9hUhe97WTXMnpdXV2rpNadGro4/4C+D/A/hrwR4i1&#10;Pwt4Zl0e91bW7p/EloVCNJcpM437R8pyOFkH31xnkV0s/kSeH49fi0JtSt7tlh1K0+y4m2Z2/dPX&#10;aeq1VbRrvSdY1LS1a0jh1iBXW1kJBiZz+8dHz8yN97b/AAnkcGsb/hONN/Z58D6ppPi3xjdT2+hQ&#10;W66VcatGsbXAlbbHEs5+WaQsccnPFRCNPD01FJRjr2sut/nqbVPaYyvKpBuU5OLS1badla/k7Ja7&#10;LRuxs2er2et6lfeFtFDrF4V1G2dpZ7TbbvGy5ZEY9SgOD6Gt8Xcw8WQ6Pp15b/Zo7Rmmt3P7w5IK&#10;yIe6jOCPcVa0bSLaLRlb7Lt+2R+ZcRtyCzjLfzqlbeFtDh8Uw69HYtHfabpn2OGcMSvkMwYp6HlR&#10;1GRW8YzjG+/+V/8AI8+VWjKTVnovJ62Sbe2718r9TK07wza2PxL1jxj4cvLaOHWoR/wkVn9nG64u&#10;kjWOKbeOVcRqFYHgjFc/4H8E6r4A8VXngLSdRuLrSL+zkvLD7ZB5kcO7/WRGTqAzneAevIFXtRtv&#10;iRonxpa+8OxWMvhjULJlvkktwZlvfLfByuGTJ8vBYFGXIODgnA+CHxZ8I/FSbwPf+K/EVrpfjoaH&#10;dSX3hTLwMZUmeCby1fBcIy52jdw27pg1xzrYenWjSejbbV9Fo0nrtrfRdXe3U9SMMT9WlUTUockb&#10;2V2moycb6aOPK1fomlex1vgTRbTSPB+n6CfC0NnLp90WtbOOTMaF2O4xMecE5O3tmr3hCDTV02+t&#10;/CXiFbhVmkd7Zpg5tZDnCj+6M9BUPixUPibT01izuobe3nLwX8LHymJHAfH3Sp7mqHhD4X/Djwp4&#10;38RfFbw7Z29veeIrVIPEc1rqLNDJNGxwxTOxHIPLAAnvXR70ZRVNK19dbaW6aa9NNNOuhxylGpTl&#10;OcneWqsrpvm2d32u76u+j3uWvhh/YFl8P7fS/C2vwX1reLLPYTNJhZd8jeYqA4ZcNu+U9O3FRa54&#10;msLybUfDNlPaxa54Zs4r6O1vWymx1IhlbjO3eCpI6Ee9L8Qfh54l1bT9JHgLVINPuNJ1q31FfMt/&#10;ku44g3+jNt6By3PqBWN4K+Ntn4w+KPjD4XeMfAEml6toNpBdWd3HCZo9VsGwCVYDKvHNlWjPUYYc&#10;GplP2MYU5aXaWzs3Zu3ltpfTZbuxpCn7fnxFP37Xk1f3o+8ld6LmTT1t5vRI1NW0eLxt4UtbHxZP&#10;NpN1JJa3TXWnXBQrejDbQw6puGMHqDg1txabq+k3dy1/qs19Y3jFrq0kUMsRYfNs7hP9ntmqvhvx&#10;CPGXhyPX9CsprOOa4ZZLHUrMwzQtHIUcFGH3TjIPcYNa+m6ffWsM1xAquslyxWNgQGXPXnof0NbQ&#10;jBtTWvmc9apUjenLSzfu9npe3bbv0My2tFhuYbBdWmh+zqqW8kEmQU3ZEbKRggqMZ68msoQy+FfF&#10;Fn4V1GFn0nUbi5nt9Q+WOKDncLdz2Y5JXpnBHWrviDTNZ8QW0nhzRtW/s/VLa8gma4MOA9qWOUwe&#10;H+XcOOQQDV3x/p0OtWc2gavpdvc6VdW+1bW42kXEwOUT5ujAgEHjv6US/u7r+rFQlFSSk9JXuuq0&#10;0ktu90r9723K/iHU/wCydOk0y+W68wNm2uoccKRyx/3Bgn1HSuf1u31HVraz1z4S+Lo7PXFCiS2v&#10;It0GoQxyZlBA/iIzg9s1rap4+8OaBPd3ur3bW95DpAvNQ02b5z5S4BMfVX29Dg5qjf8AhLStWuPD&#10;vjDwNb2l1HHdfbNOkWRomWN1y+0j727OCp4/Ks5PmTSf+Zth17G0pprzaTi3a9mnpZ6ddrtdjR1f&#10;xDeWOjyeKLHwZIzSS+ffx2SgTNCuA0gH8bqvO08kAjrTvHUXhPxR4Wktdbt5ZNJ1nSDbyTwo2Hhm&#10;2gdPmUgkNntj2NcB8ZvjXd/BnUfDXxB8J+E/E3iTTdd8RyaXr3hzTcSSW4eMyNNHE3WVCnyxggON&#10;wHJFdT40+J/gz4eeG9L8Yaet9eaJa3NjZ6lapA8cthb30qxpdTRSAFVjLguD8yKT6Vh9coqU4Sdu&#10;VXd07W732fW9ndGv1HER9jUhB+83ytPW6duV3vZp2UXs76eWnqEVro50e08RWskz2N3Db22qRyZZ&#10;pvL2JK3ruGQ3596NSsbXxVYPomoWVpqn2Zmm+y3kOXDA4RsEfKc9xXQW2jajplteaRqN19ueO9kk&#10;h6Axxkgon0Xt7Vy+paDqq/Eax8aaZ4wlsY1he3vNMnjDRXO4g7z6MpHHbBNdaj7u2hyUqkakvis0&#10;m09bX3Vuqvr5F3SBcX2n6boF6VF/CrTyWk14PMeEfISB/GnO05HpVD4efBT4ZfBjxJqmr/DnwPba&#10;LJ4iuVm1qazysc+zOGK9FPOOBjrXE+LvBPhrUf2uPCPxZ8QeIdb03VNJ0u8t9PWzhL6dcW7ffW4c&#10;HETbm+UN97j0zXtGpPeNY3SWlo083knyYVmEZf23Hhc+p4rGn+9rS54L3H7r3duVa7abtW6pX6m2&#10;KdTD04RhN8tWN5LVK/M9N7SSsnfo/NHN+G9csfFT654V1PTby3uNN1DbL9pwqXsL4ZLiFlJDIfu9&#10;iGXkVe0a6jtJbl5maRfPKIGjAcL2z6j0NXLXTrSyvLeO18iOKG3YSW+0bwWIx9BnOexNYmqa5oWj&#10;2c3iPxDe2unxWMn2dri+mEabmfaFOTjOSAPXPFdF+XWRy+7Wk1BOztpvrt+LV/K9tS/qc+nWVm2n&#10;T5YDbMiTdxnorHg49KdczWhsxNaW227hbCK3B3OMAg9DmpNcvLexs4JNasTcWq7nuJrePeIYgMh2&#10;U8lfXGa5/VdF8VeIrSPU/B3i+G3jjTfp19bxrLDcwsVZSyng7SCOOzeop8wUoRlbmdtd3e34Lr9+&#10;t9jbudCt9Y1e21PW9AVbuKGS1gvFmGTA6qWDDuGYYK+2awPDXwb8KWSWcdpYNMvh3UmuPDiXUhZr&#10;BuRtRupQZcKD0Bx0xXQ2GtS6raSx6h9nmmtZEV/sbc+aVyBtP3GIPQ/yNcB+zP8AGSf4+/DaTxPr&#10;VpJ4X1jT/Fl5p2oafBMqtLJbSH91tcknKY3r1BBI4xWFSVCMlGWrd7Lvbf8ATc3pRx0cLOcXaMXF&#10;PXbm5rO29mr3stL26nXaPe2ul3N7qVzPHHb6pfGMjayNGyrt8ts8Ek9D3FP0qO2Fvd6dcTSyW+1l&#10;uoWzm3x910Hp6471q6hPoxX7fNDG1vJtfdJjy5GzwQTxuqtqun65cXUC6ejJDdzs9xdKwV7KMJwo&#10;HO/ceOmMZ9q2afUw9pzvtfv5fql+nXQpalFav4WvL6RZZIZNsTXNuv7yRMbWLD+IHofasVPH+taH&#10;4zuPh7F4HmuNPt9Ljn0bUlukSK6ZBhrcAj5doxz07Yq54V8SXcGn6xpUWli2vrR2NvaSXAeK7t1I&#10;XzYxk4Q52n+63UAEGsrxBDf6FPo3hbwb4a1C901hmU2l9E1xo9uWwtwomb96iyE7lBLALgA9KxlO&#10;0eZdOyu/S39dzso0488qdRJ32u7LZO901qrWSvZ3a0diL4y/Dnwh4ummh1X7OsMmjuY7YRmKSB9j&#10;fvEdcblKblZOeOasfswfET4efGL4RaN4/wDB9jZw2Nu/2CzZesckP7kqfQ8cd8Vo3F9o+qJovhrx&#10;lqQ1KabzLe212OALHPdxg7wwTiF8fwnAPIrmfCHwQtfhN4S1nRPAWjQx6Y1w2oab5d8VWWaRt02T&#10;ymN3zJ1APHArnl7b6zCcUnGzvfWSelktWkt7/Kx0c1Opl/1erNqSa5X9m13GW9t9N1dWd9bmr418&#10;Up4X8MHxf4bOp3F9DqF3Evh+a4KvfOkUkj268Eb2WMtHu4z9RXBfsT/FrwP+0TrHj3xEvhiOZk1i&#10;yvLO7usSta2t3bRTjTmBH7t7edJvk6bvmHWvQ10+28SaZdf2vbubXxFbiPWr7lfs8gg2b32H9xIF&#10;ONwIxwQa5z4OeF/C/hvxVq3xE+H1pptva6x4e26sNUuJDq1zdWcrxwTl0doprfYWAcDfhgckHjCt&#10;TxcsXSlGS5E3zRtq7qy77NptbNLe6s96bw0ctr02n7RqKjJPRe8pNPbtJLr33VtP4Bf8JH4U8c/E&#10;DRvGd7Mtxqni5dQ0uG4LNFPE9uFaSCRh0LLzHn5CCOhFbnhjw3DE2oadZeIDfSXOvvfrBfSecljI&#10;MZhjGcoD14OAa0tQmu4NLt10NmF8Ylnt45FLR+YeoBbvk8dMiuL8beI7uy8S6bofw51nSdN8aXGm&#10;3Fzp9nrWxbO9lGA0MiblcFj/ABR5IPPSumNOnQp3etm3/wCBPb110OK9TGV5Sj7rkkvJckUrvTRa&#10;Xb11v0OX/Yq8T/ETX9J+JF78TrG3WOP4kXCaNZwxvFIsKlckbwN6Z+YMCeM14L8cP+CTHju9/aU/&#10;4ag+BHxxmhmuvFS6jdQXcYN3Z3LTFpXikzsdV6hWGSOM19u+HnmuvDmiy+NNAs9E1adRJNpq3qyf&#10;Z7zGXSJxxIOD06j8a43wZo9h8HPiXrXhzTLm5fTfFmvpqEej28LTw6VM8eJ7rIy0Mc0gGQ3yK5yC&#10;N2K8XGZBg80wVKjjU6ijJzUruEot3aelnpe1ummh62Bz7HYLMa+JwVoScbOFlKMoq0Wr6rpzXW+u&#10;u19nV/G/2Ox0PVfGt7ps2ly2/mal4i3BbXzOgkVkyEJIznO0cjIxVfxv4Q8NfEnR9W+GmvSnTk12&#10;ZLnTdSsLsI11IFDLIkinlvlGR3HSugvNB8OaTayeH4NNtYLG+k2z2uwCFlYbCEUcIxznpgnr1qsf&#10;Bsdh4P8A+Ef1vT4LyO2KJZrbObcrGjfI3U+XIg/iU4OO2a9+VOdraPS39PzPBhWo03GdO8Wnpay6&#10;3TS2uno1ezVtil4LtdWQN4en8Vrqd5obBmml1HfP5pj5hmHVVPG3d2OabF411PUfh1Z+LbmFPC2q&#10;3TRRXtlczRzLYTNLn5yDtYbVbPIO1s9qq+J/+Er0S9g8aeAvDeg6le2+orH4sQ3O24n0/byoYcid&#10;Vw6rIMMMgYyK4j4e/C3wj4rtvHHw0+JOlSTWPijxRdeI7WaOYtAlvmOOFUborBVw8TcjLcbSDXKp&#10;VKdSNOKdtU+itrbW1200lZPS930OynRo1ouvUeicW7JN7+8uW6VtebVa2sranruv2vhi28Ow6nae&#10;TDYQ3Ed1HLZY8sLu3B128EfNnI6gmvIfj7+0fpn7LupWsmvajDJa65q8T3U19G8kNtbkbfMyvKrn&#10;aBgEAtyMc16Vplonw88M6P4c8O2FrceFbHTWjjhgDSslqo/drDtzuUDtzxwK83+OPgD4K/tf/Bi6&#10;+H9740h1axmjttW0lbCAQ6haQCUoj+XIAxQsGRlYDpg4OKvGTxEcM1Q5VVt7qb0uunprbYeVxwsc&#10;XH6ypSoOVpNLVJuyb3tJW5rX16M9S8NeK/CnxO+Hdn418OXkclnOu+GYSHaGBwy57jPHoaw/ipb6&#10;p4W0abXfBtpLcah/ZpntfD/mDZeGHJkRGIwsjIxA5G7jFV/hdZeHPDvhjSfhZZzto48MWpjurSxV&#10;ltJIkTqwkB+RhlsZ4IPPFdB4YvdF8R+CdN8SeBtT/tbS5rsXGnzXF1uBh3EZR8nKjkgEngVtGUp0&#10;0pWUra279bdXY5pRjhMS5QTcFLRPZp35bvbVK/pezW5H8PNa8G6x4Y03SfCVnFbrfaGuppaLD5bQ&#10;RyHBYpwQQ+VYdQRz1rN+GHjjwl478JL4g8F3LtY6brdxo1zbhQ8ckiOFLcZ45Dq3oeelNvbbWPhV&#10;f6t4r0k3GtW91qAlsbdljL6dby4aVIH4MkW5ciNj1fg9Kk8GeBvh58IdVa++HGkLpOleJLpTcaLY&#10;2P7k3r7m85gM7HOTnsMYpR9rHli0rLfppsrLbfXfboVOOHlTnOLb5mnHrd7yUuqdmrO1rp621G6z&#10;HJ8LdYuvFkrXQ0u+tRDdR29q08VrIjEichMuoKkg4BFcL4B0Pwf8XW8YaN4U13UvC+vR6impaPNY&#10;3IMTfu9sOoQKOJYJOjxkfeBBwa9U1XwrqD2kkXg7VEsLoapHcfaJoPPjb+8kiMfukZUFSCK8b8bf&#10;CH4t+Dv2ldE+Jvw6WGHTLO3u7SSya4VYb6Ccbwu0DcHjl5PGMDPrXNjo1VZqLaTV0t7PR2e6snfT&#10;e1up3ZbUo1oTj7VRqct03ZJ8tmk01Z3tyrV6atJJ36z9nv4yeKvizcz3Trpd8mj+IrnRtem0y6z5&#10;EltEBvkRxkCRvmGOm4dRWn8OvD2s/CjxN4q8G+LPF8mo6P4i1a41Lwa00LeZZW8il7myaYZGEc7o&#10;84+XOM4rwjwN+yVo/wAF/inD+0P4L8SeJPC/iLWtUmS+8K/21DNY+IboiST7OBKAGS4AAwWDJ1XH&#10;b6O1G1fx58KdQ8JeLReWE1/4eEOvadbt5N5pkk8OWjVwSFKqxVWBOCvU1z4GeOqRaxUOWcJPltK8&#10;ZR2Xns9pLfVXsaZtRwdGs/q0k6U0lJJWcWnut07PTmi0nF8ujd35n+zR9o+FTx+E9E8QeH5tP8X3&#10;4vtLjuNTCyziJmiu5UH/AC1kICksCVYrnvXt2raVZxIhhlkjTcQpibayknO4e/t3r5/039j74bxf&#10;Djw38M9WvtQ8ReH/AArBcW+jNrHlpd2lvd5YPFcRBSxVuhXnB5HFet6zo2vSaHp3w3uvtMulXVgL&#10;K61W3vPLuLfbGNssbAcsNozux7dcVtl8sQqH72ly3SdlLms3q1orbt63d97Ixzj6ricZ7alUu23z&#10;Nq10tIvV6vkSbVlq9G7jPiA9vfaL/wAJFeXLw2ljbzHVr5YyTEqD+NACXQrk8A4YA18P/sRfttfH&#10;22/aNs/g74w0+fUvD+ueKrhbbTdR8P3Caho1o5IS7D7AFikZvmzxuDHjNfVHxP1bxB4Z1TR/ihZa&#10;5rGo6P4X1BFbSLOaJJZ5PLaIJOGIBSTJIY/KTtzjrXC/F3Vfjhpf7Y3wp+MXwg8I6pN4E1CFLbx5&#10;4i08RtDd2d7cB4oHTcWCptViVG0OT3ryc/WM5qOIoVJL2cotxjFyclKUYvRNaRTbd7q121oj3Mjj&#10;h4YSrhq1ONRVYSs5S5VCUVJqOqvzO6ta26STV2fSl9qlpbeK9N0WzC7J/PdtsZwCBnOexOc89RWT&#10;rvhbw7bldftdNjW+hvmuGcKNxnZduWz2IwCelGqeONGk8WfZbC0D/wBn30cVxN9qRMK6/wCsCk5+&#10;UlQVOMhgRxXBfGLxx8Q77wB4g07wf4VvBI19HYW/iDR2juBa/wCkrHcOF+/uRTuMbLnGcE4r6KvW&#10;o06cnPVdrNvTsurPlcHhMRUrU4x929k22l8T6/J7b26GR4u8GeO/hZ8etN+NXg29s4dL1SztbPXL&#10;e7Y7BG0211Xa2GYlgVOCRjjjNereO9P13UrHULfw1Nax3FtbkL50ayxqWYFgRncrGPII44YEZxXO&#10;eFfjP4S8ZfGe+/Z20iG11I+D9PhbxBJcQqx8xlBhlTnAGQd3GQ2MYrpdM8Q+D9R8QX1zp1t58l1q&#10;EGn6hcaYpmaG4RSVFzsz5YVcYdgOGAPUVnTjT5pShLRvXXZrfbr3OjGVcU/Z+2p+9CKadt4tpw5l&#10;/hvv0a7nO+OrfVvGHwkUQxXGg6pa+TqMFqkgabTDFINuxujhQOQchgSO9aWqtPD4tvvEHiPT/Oht&#10;9NKLcWq5We1k5MbL1VgRuFXPEl1ouk+H9S1KS3+xqi3EuqPIxZEbblmZQc4IAb5cfnVXw14i8HeL&#10;vDGi+PRqsMdvq2gtPYyNc/Lc239/DYJwOeeVzzWvuqok3q1+T3t8zGMpexuo+7eS0Wzkk7J+kXa7&#10;el35lnU5dPufDGi3Wn6mGgmv4TYPN8rP1ATB747e1V/EmkW2taVrmgOkcfmlbWTzIS0bEkEF1x0H&#10;qOMVL8QdBbWPD2nT6DLb3EllcR3mmq3zQzSKMITtOduGzlTn61y3hT4gt4t8cat4Z0+31WxvPC8n&#10;/Ewl1CPdavcFUIjWQfM8RQ7kc++ehpy5dFK2v47jw9OVSk6lN/Ddvy95Wv8AOyvbdm9pd6fBvga8&#10;vfH/AIrt5LOQBI5riZWjiU4jRt390vxnpnHStXTYtQ021jj12GNLi1dXupIWyky45JU9AOD3qpqF&#10;p4N1a1HgV9Lhmt7/AEuS60+xjVWSWFJAxjOeMtIeM8H2qHwzqfhrxYdT8Uade3UFzcQw2WsWF4sk&#10;T2e3JVXiOQrgEruX5WA6nFEXytJfn/XQiS9pTlNp6u700tolttf3k91dJb6lDTfBGk/8JDq3ijwn&#10;qd9pd54i09TdSw5UNsJCSAHgMBnHsao+Nf7V8d/BzxBbW0KXWtal4ZuVs2tbkRXLSxqwhjPTOWHX&#10;oScGr2o6/r/hrx+ul3mlM2kWtpHJZakhPlTMz7ZIWPQMFIYA4z2ra8ZfD2DXLjTb/SL2a1k064ad&#10;PJcDfG3Dxt6qRz6gjii3NdR/Dvpqbe2dOrTlUl2alvZR2Ta16RVulvI8D/YNsfiX4P8A2Irz4efH&#10;3wjqGjau15fBWvmSRryC6f5XXBOHV2I2HnKg969kvrzXtG8MeCdL1m9j1azvJIbHxBqzIIysZhKo&#10;+BjaWkC+mDVzR0tvF9hrGk63ArLeoxtXtFLpJasdkM6t038HdjoQDxVG38NeOdBuZNM1vX/7c0yL&#10;T0sls7m3VftMJO5p2cDiZWyi9tqqTzzXDgcD/Z+Dp4aMpTUFyqTtffd7J/df7zrxuMjjsdVrTUYy&#10;lNzcdbaq3uvWzTd9Wlez2WnP65cfGXwV8ZIdVlWz1fwZHZsrW9y2LzTLjG1XikAwyyfxK/TFdNda&#10;/fax4mb4W2MiQXWoaLcXLagyqWs5sAKCnIcZIz7Umj/2z4TuW8Na1DLd28drn+0njzt5xD5uOnyf&#10;KTjqAe9YOgeEk8M/GVvEmuRTPJdRbrXVv7S+R2YD92VB24AHDEfjXRGHs78reru03e210vL8FfoR&#10;elWi3JRvGD5Wl8TWzava6vd9WrXT1v1Hh7UtRTTbbwBqWrabceINHhie+023hCieMHmZIzyODnjI&#10;FL4Mt9B8ZeKL/wAU+HtSs7zT441tLyaznLGS+jc71LDhkVNigdQcjtWD4y+HM+qfErRfiPmEXOkT&#10;qzX1vdSJeabIH3yNmPhoZIgI3U9V5wRXF/sr/CL42/syeIPHmg6zrOm+JPCfijxFP4g8ITaXlrqG&#10;SeQtPHKhADKFKEFSfusQOcDGpXr08ZTp+zbg3bmT+Gyum1vq9Lrra+5PsMNUwdSrTqpVGk+V6Jty&#10;95J7aK0knZ2vukm/TvGV7aWU4mn1GJLi38QRiWG4g3K6up2KScbRjo3IzxXK32teIfDHxdbwdpek&#10;wzXHnW+sLHHD5ZubXbskRCTtLKTuOCK7a08SaH40e1eC/tNQiaR4761mj2MrwHErIGALBHOCPoQe&#10;9c7448F+Ib/TI9f0TwbHqF9p+ogQ6ZDrXkmS0Jx5sUjgGKXBJ8tiVbp3FdFTa8fw+f8AXr9xGEnG&#10;nL2dZWumtbJXdrb8tldO99k91a5u/EDxAvhjU4vFt+s8dtYfvp/KhZy0G35/lUEnaDnAyazvCS6J&#10;aeJfETeFfEf2z7cy6ssYuPMxHIm0Dyzz5YwOg+Ukiphqeu+GLyG60ayvrrS4LAtb6VdLGk8ZXh4t&#10;znlgMtyegx6VHq/gzw/4i8Q6N8UPCSW0d0ZFuLq+htQszadtZhHkEMVL/XBPQ1prKV/n/XydtjKC&#10;p06XJJ2TVrrVaO6UlundPW71el7EupWem2uoSRR2dvZrrCrJqd4oHlvGsfy5YdGB4GRzz3rM8D+N&#10;f+FtaVea9q3ga+0WTT9YfSC03zR6ivl7ftC46oegPJFVfjRpml+KfhV4mtdcmWTT77SLu53Rgt+7&#10;jG4Sx+WwbKldwCkHIrF03QdTsf2aG8KeFvH9tqWsaj4btr6z17YYln8xVMFwQeFkPG7p3JrCp7uI&#10;UYtdW1pd/K212ndPfR2vr10aNOphVKTtNyjG+ui6u+22jT7K3W3ZXOm+Gvg/aWayavJHb3T2mk2/&#10;2iYv5zliI1Gf4uT74qDxz4WsrPxneeLtN8TzaPqj6A1ja3iwhlZt+/bg/ePse3Sp/G+ka7quk6Ne&#10;eJ/BFt4gt9D0dNVnsrGb/SJ9WhQMjQrwGz823kfMap69qngX4s/C2yv9IttfmtdY1S2kjjXTpEuN&#10;OkJyzSowDIi8qzcgHqMVSmtY2tomls9N/LS6W+9zGk6kpRquTd24zkrNavS/qk3ZrVbGb4R1O48Z&#10;R+F7u4t7LUtD0G+1XTNavLizZXh1KAp9mmRWAKqG3qT2J44NafxO1r+y9IbxBe+G2866b+xnezy2&#10;2GUf6xwOQobr129areC10/wn4r8RfBWy8T3l3da802ueH/7atXaOVFWOO4jDqoB2uEJXO7ByM80t&#10;x4yPjXxTpCT6Jp2peEdasJLOTVdJ1D97BqaSYXaDtZ4jtcblyykfMMVPP7OLb3ulprba17X6NO72&#10;Wr0N5x/2pTUfcSut1dO8nvZXb5o268tkro579mrwV8cPht4W8XfD74k6xp+paa12JvBmpx3huWtI&#10;nT5beaMgEBeox1Ga7jTdW1rULmK9a28nVNNsc3EcEgkt5wRtDgdT0zt6jvXL/tHfES5+AvgSx+M8&#10;MUiR6brFtb61azRl1eN38re7KMoADnzCMDvXdeIPE/hHR7JEs3juruSGO++y2qDfPbuRmRD0IXIJ&#10;2ngcmowsKGFi8Mp/D71m7tKTdvNJNNL7lexnipV8U1inBP2ja91faioqV+mqabezbvpqcvpmtzaV&#10;4mXTfB+j232NdR87U9KtdoBgwfMnhGM7mkYHaepU1H8VrjxJqnwuur3wvPdHWLXUEi0nVrSTypYb&#10;hJB5buGGHQ7trL0Ira+I3h/xHeadJq/wq1yO18S2ccdzYLcwrtuGjO428w7xSKdu4dDgg1a02bxP&#10;PqOoeFHv7e4j1GyW+sbVoRHPpysgWWNjk7/3uSrEcdK6JResW3qun9en9XJjWp3hXileLTabd3a1&#10;76app99UmneyvmnTvHKeJZPHnh/xRbwtqGlQW2oaHND/AKK18hxI6tjcDnI9MVy+gfCuLQvEl74s&#10;0K6u9DutU3T+I9Hiut1nfXC5GREw2nehOSME96bczfFv4can/Z9jomrXXhvUpGg1CDZDNdaNcumE&#10;1GHBzJCWHzpzgnIFdAPHPhCW7/4Q7xhrc1rf2uk295NfX2nmLz2ztE6MvBIYfMmOAc9K517KXuyT&#10;vF3177XTffy21Or/AGmlF+ytKMkl7qu+VdJJLW2m93s02tTmfhJ4i1L4OXusaRJqemt4R0uIutgL&#10;T7JNojsjTMc8pJC6fMCMYPHFdN4nsvEeo3mmf2D4C0+8k1zWFuvEv2G+Ct9jRd1td7shgzLtB4I7&#10;dDmpPFvwxtfiHo+r6VZ6rHa6yrLNb3AXKgsgIOOksLgYI5BBYV57reqeJrT4meDceGL6wja1a41m&#10;3tEMb6cIECIkcgO0qGDL5L4DpIu3kCnb2NKy212162SWjt/wfU0p+yxuIdaFlUs+a91e0eZPRxvd&#10;3af8yV7vWXY/tLR2XiXU/C/hLxF4EsvEGh65qUv2i31OxSRbZooWcKSf9WWYD5unbvU37NPizQ/E&#10;Xw5jj0fUI9Pvre4lL6SytG1qu7YsbRt0XgYxkEcg1u/Eu/1G/kvI/D+gteanpcSXkNrHIEaSJx86&#10;r6MVyOeMiuGHgHxP4R+LVr4p+Hvi+QabNDHc3mk69YDy7kSD54Y5x80cg4wh+XI7Vc4OnX9qknp0&#10;Svb1307eZhh/Y4jKlhpvkaV1q7Nq71STtzKSV7K/Lq9Gd3fRXlx4js/EMWsNbr928twoaG5Ytgqw&#10;PQgjg9Rn0pumeOJ7b4s6n4G1uaHyNQ8Pwav4fEtvsysUphurdpP4yrNGwUjIVz1FO1FZIdZ0q9vN&#10;DuobW6WSaSTywyW0wxtSUDqGB6jOMVleLviN8OfDvhCHxZ8Q9bsbG1tdVELaldSeSdPEsqwjzGOc&#10;I0rJGWHHzKTgVpOSjFzcrW1d9FZb36JW69Nzip0/a2goOXMuVWV2nfS1t3dW7tOy3RpeE/D3hzwn&#10;4uuNHsNZgjm1TUWv1hkukErRkEeQVJ/eR5yFwOAMdqxPBnhfVdM8deJtN1Xw7awtHrZufDP+jDaI&#10;PLBLqeqkklWA610fxF+FnhPx1ZWp1jw5px1LTpUnha6j3hUzyFdCCMqTgqeM5rmPiP4n/wCEY+IX&#10;hjWtYvFsdD0aG4k1hpZCJLWDAjglJB+aPcQMkEHv61NSMd7Ky1++9+nnc2ws5Ym8YSbnKLTuusdY&#10;2aevNbltbrbqUfiX4Q8QjWdF+JfhPwtaTWFi0mn+J9DmwUTT5AS9xGP+esb4bBGSvSuy03RHj+FF&#10;v4EN5H4t+xxW8WpSXTKrXdq5yXYAY3bDnHGcdq5+DSrT4PfGrUPHeqeNri+0j4lvt+x3DKttp0sE&#10;G4OrE4Cumeveuojv/D2lX+g6pp9ncNZ6kGj823jZxHvH7tpNudqHBG85UH0qKMf3kqjunta/TRJq&#10;2mqSfW33k4ipUlRpRj7ySUouzV2rtxd9bxlzRumubR62jbkX+FHwy8OaJfRWHgG2s9N02RZtJgt4&#10;ArBljKM67cYfBwT/ABDrTfiv4Il0b4fLd+HvD95qF5a2UKWH2GBGmiYsDhd2OF9OhFaet6XZSR+H&#10;PCOl6299fadqEmoWtva6iIrx7dHZGkVT8s6ruAaNuGHuBXYQi11qwkgZ2mNrdESxKpB46HB/MVtT&#10;p04x5IJJW0skrX1KnjK9GpCrKTlrd3vqk7Ld396zu9LttdCDQdUk1W40vUJdPvIme2aJvPtzGY3X&#10;G5nXtk14z8TfFOiXXxH1X4wfFzTfEWi6T8N54rrwvfxwt9lvfMIiadGjJ3oGbDqeMc17Hp3ifxPr&#10;t/rmiDTYRZvZsfD+uW90u2aQqVeGVT80UqP7FSOa5L4I+I/Dc8epfs76nb3EGuaJp0cuvaRqjoxt&#10;2m5RkXlZI3xvDJlB04PFY1uWpFU20rvqtG0ttXd99OiZOBk8NKpW5L2Suk1dQk/eaettPcd07OVn&#10;Z2Rh+M9U8GaHquoWz65az3fjDwvPeWmoramSzZgDlmUc/dIyOpUcdKz/AIZa/wDDz4WxfDP4D6p4&#10;evNEhbTZL7RL/T5Hn0zzkG9k87JZN29mCtxt4pnxV+Ndt4X+MHhfwJ48+FtrdaDcawttqHia1vFT&#10;+yJZAEtJJFwAFkcOh54IAI5GfQdW07Qmu1uIzafYdBydKucFJLeeMHKngK6lT06EHFK3tKjUGuaO&#10;j0fXlbXS6dt02r73aaPQm5UsLTjWjLlmnK6kmrpSjFq2iaUl7rW2qSUh3he+svGVnfeFtSudH1TV&#10;LR3luY4G+UwvIfLI9ivf1ql8RodH8JeEdStNY0V2014WgmtbYlWlsmXEmMfxAE/gK80+Gfw6+HPh&#10;z4jj9tf4W/Ee3TQ9Wt5tP8RaLHIxt3JbYXiH/LKVJByv3SPSvUviz4n/ALJhXUF8V6ZHNZ2sk1lb&#10;6jIEhu/lGQxz2XOcfWtKFSdaMm1bs7p3TtZr79u66o561CNHHQhSblF/EmnFxmvij1Ss7arZSv3J&#10;NI8I2nhzRNL0/wABaju0Ox8LvaaVaSys4fcn7pg3sOOf6Vxusf8ACvpvhxY+MvjF4d0/T9W0TU7W&#10;KO/uwV8uT7iygjkZyRznnmu18I2et6n4Y03xNYQW/wBhurPzls7WbfGqkgqEb2GSpHBziue/aW+H&#10;+qfFz4Tap4Qt/CEmrXl8sZt7KHUFsp5XixJHJHI/y7lZVyDxjNXKL9heCvZOy6PTT0Wn/AIwtVfX&#10;owqztea5pJpSS5nzXd0tU3e7sdRp2p+JLH+0ofHsVrdaf5ivo+rWgDOkRQfLL/tgnhu4rz2H4f8A&#10;iu31zVPG3gnUYbS803VoR52nr8t0MgyedFjHKkg4+orprPW7nx38OrXT/F/h2+0PXZIY7bVrf7RH&#10;Iyuu3M8bJlZV3dSPU1XvPGvw++G+t6PpOq+Lby2m1bWHs4b0WMs1q0xGPImeMERkn7pfA7A1E3Tl&#10;RvN2j3elr/c1YvD+2oTnGEbyenKlzRajZ30umpJO9tHe9ir4K+KGk/Ev48w2Gj6o0EMFjeCazZVe&#10;O5mjcIzK4OUkj6hWAyr57VqfEtvGXg/xFb/EPwb4ObWr6S3bT7yxiuFVng8zcXOewAznsTXAfHrw&#10;l4N8C6zZ+PPC2h6hNdab4zt7vXLvwrIWvbKGWMq9xLEPmlgUKNyjOVGe1en+Jta0C50WHxfBfw3e&#10;nafIt1HqEMxj82CR1x5b5A3ZOcEgHpiqjJ804Pffr+vXToaVqdGMqFahF8ko8vK113s2mt+ZWu0+&#10;q0SS4DxTeeFfhN8JPHnjLzrfRdC1aQPJdysZnsJnTbJ56LncquSCP7ua7P4JfC/w98OvgroPhLTt&#10;A0n+xZrNL7bpcZa1lkkw/wBoT/ZY4Yen4VH8ePgn8NPi78PrnwT8SPDF3f6XeXSNNZ2tw0DXUm4E&#10;ZeIhixwOD1qx+zF8PPA3wy8BXXgn4eeIL640O1vZIoLTUdSlum089DApkJKIp6L0rn9niVmEXyxd&#10;Plet/e5m7vS1rNJdb33RjiMZSq5TKUZS5+dNq2jSiox969+Za7qz6WdzD1HxXd+IvjFpuoR6beQ2&#10;+jq6XlndwLJDcnIKzK3UMByvrn14rpPF3wvtvEujah4d0m7Nwk2sR6pDb3EpD2M4ZZAYz1VSV4HY&#10;t+Fea/E74eancfCnxVd2iW51630+S0vILpHnhvIVl8xIWWMhgSPusmGXORnFdl8HPHEHiu9t9M33&#10;2n6tplhbpcafcozJIWhEi7JZAGkTacZOSMc812X/AHlmtHtr8rfcbV6MoYaOIwz/AIej02taSk+t&#10;m3o+ism7aFi58QSeE/GOueK/Gvh1l0Oz0uMLfQxiSaCRmPnMFHzbVyrEDPr2rnfGPhXWbvQre/8A&#10;DHiqc6z4ekR9Pv7W4wZrhsvEr5BVo5UOGzxXoFt4+0jWfGbfDvU1hh1qLTZb64sZJUDLbk7A5U9Y&#10;2J27gMAjBrm/BZ8d+AtCh0HxssS6pH9onMgixBOWkOAwHy7FjxyCMEdKUoxldbpnPQqVKaU0kpLl&#10;sr6SVmrpNO60fN0fMtLLWPwV8Wo/iHaWlt418KXegaze2MwubG6kWO4t7iPIYQsPvKPvKw4NN8Ya&#10;PFZeJdJ8f6Jql5fXWk+HdQubm3WQeZqlusQ/dOAMPLu+YZwc1BF8PtM8T31j4o02FXfT/tB0+3Vg&#10;7KTzmGYHEbk/wv8AKRWzHrtnF4E8zxPazafqSeZM91Ja7fKCfM8bsvCkpxz973pRg2lGbu9Ne9ra&#10;9EaS9lTq81Bb3Tj25uZWW7tbez07t6lTwx4r0iPX5vGEVjcLpfiDQbW8W++zsqqpDKVkP8DqccEd&#10;zzxWF8FNW8HfFvUPG/inS9S1RZ9F8RSaZrlju+YvGgCMUPBDp8wI54OavW3xR8FyeOvA2hbNU0//&#10;AISSC6T7LNpcv2fykQMPNZQURSxyrN8pJ7ZrF8Q+CvDPwe+Ltr4y+Gvi2/8ADWpeKL5rfxNbtafa&#10;dN1NufLlniz+6fJG2ZMZHynFZVZ1pSjyWaTXMvJrprvez16X62No0dZwalCc4+47Nq0JWs7J9INX&#10;Sfvcrslco/Dnw78MG1HWvh14rPnXkGp3DRNczyRstjIMk27L/CvII6hq3rXwZrvg34haSfDviCPW&#10;fB1vosmnS2F8fMuIYwC0E0MvVpAx2sGPzLzXZahoukXMNjYapfaXNfSM/wBhmhuRBJ5mP3gUn76N&#10;3U54PevEfhxbfFn9n39sDWPBl3rdxP8ADvWNHl1bT9PmIuFsZFI86MyfehweUDZUqeCMVOI5abjz&#10;Ju8krrot9fLSz9V0ubUa08eqrjP3lBvllqpWVm46XUrXa03vrsev/CXVLHxP4C1TxRo+urdXGvWL&#10;K1hqFn5P+kQq0O9kfDbGZQOeOODzXmnwrn+Ifwl1e48E6FpNvbWsN59oudB1iaR4rm3mP+kvbycm&#10;MpIQdrfLhsCvTPjR8Q/BPhnw3Y2WvG2mk8SXlnpdquoMLZmju5NuwTEbd/8AEELAsRwc4zyvxAvb&#10;v4NfFXQdZ17w5q03h9YJfD8movfCeGS2CKYlmQ/MSTkKxO8MDnIIracvd31Xbz/T/IxwblVVSLhp&#10;VvyxdteRaJbXaT5fhvq7NM6HWmguvh4t7r/hbU9Bms7oC3ttJu/O2fMQpRhjcpGDjtms74l6H8Lf&#10;jHpum+A/iXJrFpfXlml5ous2rSWsnnwktGUkXIEqHkqevvXWfEvQLqXwNeQaBPIrQxJcQwq2N0IG&#10;duBk5wNueayLm0m8R+ANJurixkSP7P8AaobOa+O6N9h+Tcv3l7eoz7U6lGNSLhJXTVnfqjjw9aKj&#10;GtGTi1J2aesW1dWvd7q9m9ervZlbwjB4h0d/DUei+NV1rS9NjdPE93cMPtLybcmSYKAu/wC6wOB/&#10;F61H8WLK1+Et9rnx58J/D681DWUiDaglgBuvrWZliOP74QhWK9QCSDWZ8MPBvhjwt47uPH6yXmk6&#10;14ys7e21LTLy+aa1cxjYnlluAxX5SCAx7iui8AR/Ffwx4Q8V+DtYv7XxhfaLqEiaTbLcCO9+yyoX&#10;jhnXoh2nCMMhlGfUVMYcseW362ts9ddfz7m1blp4hzjJNJJST9znUpLnV17tlJ8t7pWs1scZ8ALf&#10;4MfEX4RNPpHgm40KTWJJ9P8AE/hHXPMEUF8CWeN43HO4nO4DkN1Na974JvtA8QeENP8A+EavNKh0&#10;/c6SJbLfWsKKCPse770SkYKuPpXn3xZ+Dfxc174Rabr/AMH/AIvNo2uaXrZv7WS8kP8ApFoNoe1u&#10;ogjBpIvmQMuFOM969H+Dfxe+IvjXV9Y0XxxpenW8enrDHZ32jautxDdMIx5iSRMoe3kOc7TkHqDi&#10;uanJxkqc4u9kuZJWle99m2rW1vZaq12z0MZCpaeKoVFKN5c0ZSfNHaK+L4tJabySVns2X/h34q8K&#10;fFy58RHwfqWiXl9b2c1jeJHL+8jmwwEd1AwB4bjJGGWvP/Fvx/8AHvwc+HmlaDpHwk8vxE0yreW9&#10;iiNY3EaKyyTQljhcP5fydQJFPSum134RwP8AHjU/iB4d0W/0PXl8P2zaH4otZlNvqblSjWcykYLL&#10;hWy3POQa4f8AZ40nxlqlt4h+B/7UvhzU71vDfiS7vNO8Zw2LwRXj3LK720cWcqqZHKkpwMVTrVqc&#10;kpKzbaulp3V09dV1s1o7tXSaw1HASjKq/fppQk4N+8tGnazSkk2rrSXZLlueq+MvBnw8+PHgCTxF&#10;baXa6xew6Xc6X5cciM8ynia33evGNp79aqfCXRfCHhjwZrH7OV78NW0rTtGVDp2nXKbra6tJEDeb&#10;Hu6ESbgy5+UjiuI+J3jHRPAtxo3i2y05vD1vdeJrpdY1bT4SFhvSY42kljHy4bG0scDnPvXc/EK4&#10;+I9z8dfC+qeHBba1oek6fdR+IrS1lVZg0kYMUmCcEDqV981vLl5/aNa7Oyu7N/fbq/TyOaVGvDDq&#10;lzNU3zSjdtcsoPa9+VveK2fvdNL6ngT4YaV8Mbltb0K4mW1a38u3a1kLRvu5y69DjsRR4ztPDet6&#10;I1p43DhXVhHr0Kqk2nzAgozEf3iABkYPQ9aufC3xVLq1zNotpZvJp3mSPD50Yj8uPso7MM55Faet&#10;weG/FWqXng6VGDXOmtLdRxko0kWeCGHoyit3GPLZHlzrYiGN5qzbas3Jbpf5+T0foctfao2iw+Fd&#10;AnsI57i3ie4xNIVKeZ8jLgcg4JPoKFk1T4SWFze+A9T1PV7BteQy6Tql8bo2tq2A4tmHzgLy2xiw&#10;61i/EDQr7xN4X8FftA6OskOu+HzLeySWvyxXkbQtHJFKD/Aygc9mFbnw31z4e/FrU7mfwzLcWN3p&#10;8cc1xpNzlZbaRjzkHhlJ6MM8H3qN5fl+H9fI7Jx5cP7RrmirqatdKSm9H2TvdSVt2t99++tdN1Dw&#10;vq2p+Erv7Qsx+0CNMN8yn7uBz0zxWB8PfEPgjW9U1j4W2d59l1Ke18+OxklZZQWGSUU9ADjp0rC0&#10;/wAN6h8LfFmt+MNIe6vBqzeVfW8NwEFrJGpZdqHjc4+X3OK0vGF7d3Pgzw78atF8NTSanZz+dbo1&#10;v5N4sTDBiY+pxyrHGaOZ/cT9XjG9NSclO3LK6VpWTSku11a7tpquxBomh+Hvir4Rjlle2h1G311Y&#10;I7yyuI5N3ltgxyhflZDhlweQeeootfiBL8M/H2padq1latp+oapcTXF+1wfMis4YlycclwjsAf7o&#10;NHgTSfAGh+ILDW/BngZ7bUdZuJr3VoG/cyEo2WZo/ullZ88c10mveH/A3iDxeviC+mjNrpcl1Y3D&#10;Rrt2yTKBIr+xGOe9V73L2ZdSpRjWlTqKTptSsuqfZWb+0lbp1tujkfjx+z38Ivi14Yk8Q6/qK2om&#10;WOWBmutsFvMhysqMp/dSEcFgRmuVvfgH4b0LwVJ8D/Der6hZ6X4y3ONOa++0Pp7DDi9h8wkhSRyB&#10;xzmuy8VfCPxBZeCb7RdJ15b7Sb/Wo59Qt2jVjHZcAxjPYAA5HNV/it8NrHxlrOi6vb+NFsdY8HxR&#10;3Gkahaxb5pLMECSJhxuBAwR681zyo03Ny5Fd79Hbqr+h24PHVqcKdP6y3BNtaNqLSXI7eUrd2lqr&#10;3aLHh7VfF0nwlv4vhTc2cnj7ws0dnqmjyTJKbl4yMRucgrvjO4MTkZrf+JWj32r6GNf8KatZabqV&#10;irT30EmWxkBXBxyCMlc44Nch4Z+Fdi/jnxp8WvhxdG11nVo7V5le63Wt/swTKB95HxlSOm4Cuz8U&#10;eDE1fXodQtdbmt1mvt2spERlsxrtjOf4cckdzz1rSPPyu6/q+jX6nFiJYeGKUoSX8zutbuMW4PV3&#10;im2oPfdPyytS1UabrDa3q6LPeNp6QTtZrmUR7QTuUfeB4OTznFZXxcv9JuPhlJ48uvC2j65b6pe2&#10;sT3UbfZppLQMAyyOOS6nt7Yq38RfhRq2vfE/SYbJrlQfDd/B/bVvcbfJuGK+Szr/AB4GR+FTQ/CD&#10;Q/H/AMHNU+DmoWVvZLIrW+sLaxsqtdbf+PyIZ+UlsNwcZqZOrKTio+l+r/H56F06mDo+xrufWLla&#10;+kbtdGmtk1qn3S0Ze+Ivifw/4Q8U+BPF95qV3a2+rXX9jNJEpkt2jdC0YmXBIG4YD9ATycGo/iX4&#10;Z0P4Ua63x+8C+ArO4u4HceKo7OPFxcWojK74gv33XjKnOV6civO/2Y5fiJ4a+Fdj8N/jfourXeo+&#10;EvFkmn6dr15ybqEk+RISfvKRwa9L1j4gap4S+IsPhD+zpmuJNJfUI41izFIwfZtVv72e3pU0pe0p&#10;qctL2aTWsXbVP8Vp5hWw9TB4r2NN8/KpKVpWjUhdtba7Nb3to7K2unonj/wj8U/C+oQ+B7jT5b63&#10;t4Z9QsbiPcIfMXcglUc5ZR35FYvwq+JkXxD8X+L/AAb4n8GJplxoVxa+WdpMd2rp80iOwHR/lx2r&#10;JW1tPAup6hr/AMJfDEE+s6tNHca3pyyCCS8b+EnPG5clR7V1mv2ttdGTXdM8N/Z7/UbFUkivpjGA&#10;/wDzycD7pB7itP3kmne1t+zWv/AOWdHDUoyhGLtK3K21zRfut3V9nZpN9PNMPDOra0nirWPC/iay&#10;h2szPpMzMVaaP+4efvDvT49EhN7f2ENncwq1jujukn3HcvJQqeuOxBrOS38W3moW89zoVvse2KXH&#10;+k7prG4HG4Ho4xg1m6J4g+M3g/4yX2heNNa0288M6ppsC+HbuG0KS21winzmkPRg5wdvBFVKXLy3&#10;T1dvTffyJ9jKTk6copqKdr72aTta6v1afRNq+hf1fV/Giaba6bpK2+q3Msn2mFZv3bC2464+9zlS&#10;RyMgkda1Jdd8J+Jtf0jWba5khuFmltoZ4LpWhE4X5reXB4cdgQDVDTvFkOv6tYzyR2b3FveS6fqU&#10;NmzLJaXOOGGedhXBPGORRe+FfA9mbi+Ph0wu2uBtTktLcQs02AEnkA4fI/j70c0tHF6eYSjCPuzi&#10;4ys9vO611SttbTX53Mmy1/wF4k8T+Lp4Vjh1Tw7NDDIupMrxnjKkDqvPANXBrPjixv7X4pWE8K2Y&#10;0W4j1bQ5YDvuZUGYjGw53jBXb3BGKd4v+G3hnxn4b1Tw9f6QjyXkQVr5H8trmM/dJdeSB+lUfD/j&#10;bT/DOs6T8PvEnhO9Wzv4RbnUbVjcQW9xH8o3t1UEYG7oSOam3Lv9673OhezrU26ScmtHF2fuqKvb&#10;W+tm1pdWVtTovh34otPiH4Dj8e+H7a0aTWIXaYRRDPmBcNG/AJdCSCG5HIriPgVo/wAZvhPbWfh/&#10;x1r9jqWgtYzR/wBn3V1uuY5Hn/0fbKwXzFEZKMCASNvcHNvwYmq+BPivqHh3Q0aPRdciuLw2YHmN&#10;DfByjXSEcBHH3l4IbnFdBBpc2qeGtN8I+Iol1CGRdlveM7SOsytlcnGcd+eQRUr95ZvRrz81/kFT&#10;lw/tKcbOnPlauryStLZ946rR62utCp4w0Pxn4OsvE2pfDr4gafo+nQ6LGNP02axVhpt4JN5mGMfI&#10;65UpjGTmtXwv4w8HeOLS+1JZUsdTtNPRtSljhEfzPHlnB6sP5U1PEMcguPB+v2CrqkgYxxyKMyRr&#10;91t3RgffpWX8RvD1rqPhvVk0KaPTNV1TQpILO82blEoQhfu9geoHWq5FTblHVdtX913p2/Axj+9t&#10;Tq6SbVpJLb3Vd2V5Kybvrrru23reFPDQ/wCEb0vWdI1/7RdM4e8uW5/tCPJK+Z0y2043dazPihon&#10;iHVvA0+ofDQ+TqP2iNo7W5yqbjIMhx7gHnvn3qXwT4i1LQPAem6R8R7KzsLqOK3jk1bTVYWssrAJ&#10;v+bmPLevAJrR8NwRa0rarYeJ5Jrf7VLZttkG6GVH2tDIP7wYZBPTOOhq1yyjba6+ZPNWo4h1pa8s&#10;tLq6et7aaP00siD4c6Zp3hPSr7wOngq20G6uNSm1FrOzvFkgupGIMk8WMbSTyy4GDzzU3iLQfCni&#10;DwNeab4pkVbXc0izeYdyMDkSKwPDDrxzWdf/ABG0bRvijbeG/GGlzLNJeOmn6hHZsViPl5GXAwFb&#10;lT6Hg1qz6paL4YaDQriGeNtSaMLJb7vkLgOMcHjPXtRCUXeK9CakcRGtGq7pyale789U3d9Ouu/S&#10;xjeKx4v8M6V/wnvhea61q80uw40dpVaHUF2grJkjcrFARxkZ6g1p+Dbj4ceNzJ8XvCIvEvtY0a1t&#10;tWhhum3QwqWdY5Ic/JIjMw3YBI45FXNbjtp76Kxt9UmgfTRHOv2ZwDKm7AU8YK+tcWfh7rXhH4va&#10;t+0D4Z1Hz5r7SDpl/pv3I7y2BMkc2Bx50cvAfujEVEvacyaV1+XmvPy/4Z6U/Z1sO4ylySto9UpK&#10;6ahLpZ7xfR76ax7PxV5stqdQ0u+YZtv9EvW+by2DDCyIRypPB9Kl09dN8QafHP4euLdZNPuWivIY&#10;bj5YpCMuo9OTkD0NQ6Z4t0nxL4cs/G9lFIyx/LfWjRnzYiF+dCP4sEHkde1YXgLTNKs72++KvgHU&#10;Y7/w34rUy3djHZeXILkHYZiTzuwNpUjtVc0edW6/l3X4HPGnL2MlK8XF2Wmje3K33sm100dup0/i&#10;0G08MT65fXEluun27TC8tP3j+WOWK45Y4HTvUevQXGt6dp+peFtTZbqEW95br5eEuo+6H0yDn1GK&#10;q2GhT+DoJfDemzTSaRdGTyY71mkaOSTkYYnhR/d7VV8Ban4m8UadqPhbXtBk0m809Y20nUI7pZN6&#10;kYVsdVIIIKtwe1W5WaT6kxp8tPni01F3vps7L4Xrvuk3a/zL2Zbj7dr2ha7bhY5ZEjs5I9265JG7&#10;GexwenWotUmh0/WLWew0WN2M/wBo1BUd45FyuNyc4LA8EHtVLxD4T1S48GT6NLIvmTTsbO6i+9bS&#10;A/f/AO+skZ6ZxUniK38T6zolxdWV3Hp+owxlbXVmj3xwyYH31yNytS96/Y0jGF17ys218tEm7avr&#10;5prqdBq2k2ninSYUO2Np41JW+hDDcpyN46E1m6jJrn2S2LSeTcWmsLNNHZ4fdEPlxhuinPPcCn6l&#10;J4pvfCiXunQWsmo28sMsy21x+7ulAHmbc/dJGSAanv8AUtKuLyHVpJlWJZI45jHjcnmdn9AfX2ok&#10;/wBDnpqUUlo1d6b2/wCH6enyI9L1i2u7xPCU2tfYdUhvJriG1nRCbu2B+ZQD1XkEkfMMCs3w5qXg&#10;WXxzdeHl8RRrqt0xea1XUNjv5a5DomedoOSV7HmpLWDUJfF2majo+lWvlAXzXkN6f30VztRYhGcH&#10;CsoYtg8jFVPFnw/0HX/Fi+Io7G0/tC1tHm0eWS32vDcfdJV+OCpKkdxUS9oo+7bfr20OiMaPM4yb&#10;XNFvS2krvfyuk9XtqnsdHcQaDb6feeJNM0ST7XJD+/nsUXzp41zhjj7464qPTL62uNItdf0iO6jj&#10;kUNcWs3BdSO69mrJ8Iaj4i8O3On+Gtb0OGGxbRSqzW8zOYZ1J3KDj7hB4rb060uHa104yqwjXeJD&#10;hS3pn8K1jLmOerD2V03fs73utVbrtbvp0ILSHw9dalNAqb4dYl85lZQMHywuR78c+9VvENj4l8J+&#10;HruLw/fNfLBIXt7eTblN+MR5x0ByRnpmuW+IPjy2+Ddwdc+JOmx3WhtrcKLeYCyWImkWKNm5+Zd5&#10;HI7da9N1PThbajcbVaSS4h+aMScbl6H8fWpUouTgnr/mVUjUw/s6j96Etr6puNrq/RpNX2eq7nHe&#10;KNU8YXcev+EdF0a3bULzwu8+i3zN5am427PKdgPl+Y5DfpUfh3w5rr/CnQvCfi46g18NJjg1CaRl&#10;85Jgvzv5icZ3fxD2Na+rWH9vWF8ml6hdQ3VtDFGqxvskibO773uKS+S9m8Fwmy1m4tbmCZXW6aLz&#10;CVDfMhHuOKzVL985tva1um/5+Zp7b91GEUl7yezvflsn6dbJb6nLaFqF7beM9J8N+JLi78y3s2ub&#10;e9kw0c8yfIYJcfewuHB4Peuq14Ge/huILCFtY0/5bO4mUsHjkwzqpHzYKjH1xnpU9npct9fXY+0q&#10;5RWbhOFZhwR+HFZ/iC0vbvxHYpA1xDbq8cC6haTDdBOuHjDKfvI+GU+xrSScY66/1/mEqka1ZNaW&#10;Wvbu/k07W1v07EhtrS202W+07SltZryeS53W67C7EdXzxvyME98VL4ft5pdetr+eOLy7rTWhuGks&#10;o1keb+8WUZ6cY6VZkk1GbxBJPprrLZxQMmoabIuGUtyCh9c9vSq+raEbXw9JaovlqcG1aaZsRu3Y&#10;kc4zT5bmPPze63q/m9fXto/yKvw60fR9E0GPwSGufLtbiaG3s9UmM0nLFvkkJ3bfTPIHFVdPsZPH&#10;vgXVNC1XRrxvOmn0/Uo7W8eF1jGQksLk8MBgq6kEMMiptT1jxbotjo162iRzSLq0NvqkccZmZInV&#10;h5iNweGxye1V/B2uWur3vjHWPChk/tbTp2stV026R445LqOPMZUNwu8FRuHBzk1EpQceSXW+nf8A&#10;zOi1aXPXW9073vZ81tWtrt3v3trqa+kN/bfgz7RZTLfahFpsdrNJc53T7OCzcg5JB+bjLZNVtP0+&#10;zilh+Hl6l9PZz+bNa3VxJue3ZcN5TOTuJ7qTngYzSeDNdtPFXhvw94vsdLbS77VoRHPZ3kfl3EDK&#10;d0ls69ypDfzFRfEDQvHOpT2OoeBL5I7q1upPOW5UNGV2EqD3wTxkcimnH2fNHb9DNRaxEqUny6vf&#10;o1dLVdmtLehXi1vxho+o3es6jpMI0mGeMNcSMB5kOMMSMfKynGOxFaviPw1pOtQ3fhO3vZ7aG/0s&#10;lvskxiby2yNyOpBRgSCCKreC73UZfATQazIsjSrIGZZA3lyd1P0PHNc5r/xM8U+HNZ0bRdZ8Fyaj&#10;o97YzfbNW85YZLB48ErIv9wplt3T5aUmoq72f6/1+rNY0a1Wu40klKPZ2vyq99dLqze67LobOuaf&#10;4nsYPCL6zrdxDY6fBLb+JvtTCRtRha3MSF5OqurESbxyWzmqvw5+CfgH4CeH5B8LtX1Cy0qNQlza&#10;zatJcQLtYnzMSFsP83JGMg11PiDUr2PTrP7OIpre8dY/O2CRTGcGNtp4II4Psc1j2mg+Bfhrb+IL&#10;2K1k0+31q88zWYZJJJIfPkxGHUEnYrcA7cCp5eWXMl829tOnlt277kU8RWnh/ZXaUn8MVpK0m9V3&#10;XM+VtN7LRWNu9S13208l3+7dw9rPGu5QxFUfD91oT6vfm11KKaZdS+x33kyfMkmwFVfnIIHSrEGg&#10;3LaBceHdPvYxJaK0VmzLwPlwn12n+VeY6jos3xJ8U69+zb8RL+PT9Tbw7DqOi6xp8EkMkjEbJZlb&#10;IWRkbbxnIB5qqtWNOzdld6X6u2y8wwuHp14zTnold2V2o3XvW6pXu0n5npepeFyRJp2qap9tgkv1&#10;uLRb4Dda4GCqN1I7g9eSOlVdb0i6gtLi78LRQ217LOGaCRmhEkqkEybl5yR6cGr+qaNri+GLO1nu&#10;ze3tiIR53lhTOyDDOw9GHJHrVW8v5odKjtY5IbpmufLt/PkCMxyMrn1A/OtOVbbGFOpN2aknr8um&#10;ttNH8jD8LfFPQ/iT471z4PLqdxpXijQdJt7vVIY9rqiysQkke772MDPHfmu0j0u3TUYZ9SWO4vo7&#10;MIdS8sRyPz3x0GecV5ne/DH4e2n7Rlp+0BOsllqsnh0WEOrPOVt2PmH91PggEkH5d1eqCdbaeT7a&#10;GZhGvmKq5Xk/zrHCyrvm9ra6bta/w9L36236F46NGLh7C6Tim1baVkpJPdq/d6bdLnA6I3ifw/Lc&#10;aZ410201TUdJa51LRboMiyK2NuEydyhg5UHHA4NdFpf9jHVP7UsHPmawyNdKbkMLlo4gMhc4yAec&#10;cnHNN1jQ/D8XjTTdfvtIWa9t4ZLO2viSW8mX5jG3bbuUdehFNOh2w0GO3jsI4by38yW1nS32qJhn&#10;PT7p5Kn1BqoxlG/9f0x1KtOsk9rrW2i1b6X2ulLpq3ppcvlLVr1tPvpdvn3WFMbBd21eh9c96wNT&#10;8C6zoXg/XtN8MalJdNd2ssdnZak37tSQfk3ddpzxW5JJY6zaW73tn5N0bdZpI5Ixw+Ox9fT2pun6&#10;ZPYeEXtdQaadpGaaRlkyVycjb7e1aSjzGVOpOjbXqrpq6dnv/wAN95y/hjT9JsbrwTZavH/Y+tWN&#10;jJ9nsljYQyyFAskYYdcAZCnOO1bNppMj/arvWPLmuWujcec2FaMF8RrkDJXaMHP41Y1S18PeMYbb&#10;w/dzNJe6esd5H8xWSEg5ByPu5x+PSrt1ozXNgtpBMGNxbyBppGz5bEEo3qRu4x6VPLu9zSpiOZpy&#10;um73v0V3LR72d9n16sy/sOjSa5/ZuoQ3U9nqYkeO3vJDLCsgO5sbshS2fu9wOK5/4kfC2wn+Inhv&#10;xdoQgtdS0uZntZpJjGWiKbHQMBhiFPCtxTYfEfiax0PQbX4n6S2n6hHceTqNxp/72CSYPiFgwGQr&#10;DHOOM4Nb/wARL3S9J0W61W+1VrOMXCxSXEkgaO2kPCSYPAAYjI71D5akWmvPXf8AE6Kf1jDYiPK7&#10;35o6ap/Zdrbpr716hpev3Gq/E/WvhzrugSGzbRUubO4kkXZcqQUkVdp3KR68deDVL4F+B7L4cfBv&#10;w74E8Mz6pDZ2MbmKHVpA1xBGZWPlEgYOM7RntjnNXNE8K2GnaNp+veJZbb+2re0EK6zaQlfMjyWx&#10;jsrE5I6VtaMt3LBBq0tyzN80cYjbdHKjMCrfUdvrShSvUVSWrV0vJOza/Bfcc+IqxVJ06fw3jfs5&#10;RUldb73v5drGGb7xLF4p0mwsNPnuLGTUJ21K/TCqiIhCxyqTu3HIwyjHy4OKq2uuePvDHj46Xr3h&#10;/TZvCpSNNL1CBn+1WcxY5Eu4nchzgFcbT1zmtDSYLq8ludT0zXrj7LqF40yrDt3W6iT5gM9iykEe&#10;hp1g+q6n4i8QQa/LDJZtNbyaPCYSjRxgfP8AN/Edw49KfLLRpvf9NvTqXzQXMpRi0o2e978y1X95&#10;Xa7WT075/iDxNY+H/H2k+Gnjma01eadzJHhkiKjneD0U9MirXiTwFqWrfDzxB8NfDckWmpq2kXMO&#10;l6wredHbzTKy5aM9QM54OMGsLRtYtfFPiHXrHxFZQtPZ6ht0+S1k3OLCVcbmHoTkHbyBTP2bbrX9&#10;J0nWPAOr2rR6bpOrvZ+GWlkLSS2wG4ksxO4ZJC9wBg0pfvJOD2d1po9l/wAHW6N6lGdGh7WDtKny&#10;tp6p3d1Jd2k0mmmrXfrn/Agw/DvwRofgnV/h7b+Gri/mgS8k0mNls5buNPKeXaciEt5SnacAhh3q&#10;z8btF17xD4Jkvda8cR2cNr4qt9R0vUF08pJp0cE6bbdwDmVHZSpbGcP0PFaPif4g+E9B8R2vwq+I&#10;8Plr4k1OS2s763iYxGYoJIxKR/qi+CoPTcMd61Piz4Cj8d+CLjwYmpNDJ9uimgk++VaNlfb+OMc+&#10;tZ+zp1aMqbd7aW2fo7W12/rfT28o5hTxFRcvO+a7XMrXteLd35NeWujsVdf8YePrj4keFNOtxpVq&#10;l1qlzFrWk31wFlvLVYtwubTrv2seVODj0re8X6lNoV9psMF2sa314YoVlb5ZZCM+WevDAHHuK53x&#10;D4Sl8VfEHQfFmpWzL/wi920+l31vLh4mZNkkLqRho3UnPPBFaWteJNC1jx3N4SumQyWNml8u6Et5&#10;ew5Jz0yMjHeqp+0jKfO9G1a78lsrK2vr38jjlCnJ0+SK0i3JJf3nbveya316bJMi1PQtG8U+MWjm&#10;it21zQ7qG90/zJGQxw9FKsuDtILKVOVJ6itCy1i/uPiLrFjqPhOa2WzsLVdP1IzAxXyTFjInH3Wj&#10;ZR16hgRWJZafo3iT4yN8StOuxcNotj/Z88du0iNHM6BjkfdmiaNlPTKsOO9WtI+Iekp8ZD8OZo7s&#10;3l5bXUiyEZhRYthUs38JfcVT12NWntFu31CdOpKPLFOVqd3e65dnK2u1l1X2nZbMp6SmteFPipd+&#10;G7S/jXRLrRJPsdhKD/o0wYt5itz8rkkEHoRxWloOqaRYaBo/hjXI4rGbUJmitbaYq8dw2CzKhHBG&#10;MnnFN8G+I211PEmu3Ot6Vf2trrkllaNYxtvt1iADQTZ/5aB89OMEVT+IGkeL3sNK1fwPb2E13pd+&#10;HudP1LiCaFiN4D4PlSAcq3qMHrU83uOpHVfeVJe1rKnUtF6Jvb3lF2b07tJ3Xq1e5oQ+DfDvwv8A&#10;CR0vweselaXBeLLBaW6nybbe+XwvOEJJ+UcDNX743NzcQw3At7mO1Zby3dW5kUcBh2BBz9ak8Qav&#10;o+m2n9q37vbwqRJ5ijcJMjlR656Y71xPhHWtbs/jhPbXuu2t14d8U6KG0C1W0YNp+oRHc8BfpiRN&#10;z7T0ZCBVScKdktFordv+AZ0qdbE051ZO8knK73e19e6V5O72v1tfqWs9/wDorW2ftNwXvI/5DqCC&#10;T3rQt5NUsNTFyL55LaO1EbWsqjIbrv3dzjjFZ/i3W7Dwfop8Tas/+jGWMSbFLeXzksAOTjk/Stpj&#10;YvLDMCWLqrRzK3EgIzn8q293msc9Ry5FJrR3XzVr/ddHmOk+D/Cng/8Aaam8b2GqQ2t5rHhsQXtj&#10;IhDRwJKSj7+4LkrhunavQ/FtvrAW1vNGmiW6hkZxC7bUuTtxsb2xznsRWSnguK48Wtr+oztcSvBL&#10;ZRlkVla1LbwjD2bOGq/4TvrLWre7txfSXdtBfPbuJAd0DpwUP59axp04wukrXbfz3f8AmdOKrOtK&#10;FW/NyxUXftsl92muvncy/H2bhdJ8fWFrdSXWjXISP7AokYeYQkwx/EoXO4dce9b3iCyjN1GsMKyR&#10;RzK6oW4U55YehHWuH+FXgLXPhR4Y17wnqfiqbXbe48TX2qaXd6gD5kAlcSPDIy9cOSVPocdq7CC5&#10;16xv9UlvzDNasIZLHyV/eRptw6P6nPIPpVU5SnHmmrN7re33aE4iMacuSnJSUb2equm1bR6qzbf3&#10;nO/D/wCJo1rXPEGheJNDvrKXT9RkiuNQm2+Qu1QVIcdmU5BPHUV1l7YSPbSXto6SlowYf4g8ePUd&#10;cg1j6r4atNb0O4NhEiLPIUvd5+V4v4hjvkcVrSnalrBp6LHHCioqxttCpj5dvtxinD2m0ncjEOjK&#10;anSXL3XTRL830MLVbrw3P4qTwNrGm3W7VoWgS4jhYJ5aoG5f+FgTw3rxUWsaDrrW8n9j3Nrc3GlW&#10;8otrp12zCTZmJW9VHf1FaF3/AG9/wsCzntp7efS58jUre6z5kDFMRyQkDjLrtdTwc5HIqNra5Op3&#10;/h660y5S1uLTz474SARseQYDj5gQMt9Kl9fX9P61NYy5eWz+ym9b9bPTS2nTqrMpeHrrXde0LRfF&#10;B0u48O6xewrPfWUiqyySr8rRN7sBkMOcEUvw0uvFOm+IPE/hXVbONtN02aK50m/ZgZrlpl3yCQDj&#10;5W+UHg4HNJpV5FpHwztdSt/EUmrWayK1pebhI7R79owcduefQVqWdrplvrU2kxXP+mXqi4vhH8pm&#10;Q8K3pnjtU8vNKMr7f5f59uxVWS5akOVWbaWj0tJPrrorx1vv9yQaXoMvi7/hIl0+O31a2tCPv/Nt&#10;lwXGM8j5QRx1qfVtDt7vxHZ6lJb27XKxM8aSxglXUEB1J5BAJ/Oq/inSYdSubm0vVLMbbdE6qVY2&#10;4GGww/iBxxVTTvE9vef8Izrc1rI32wzRLMwP7vaGAJzyM7a15o3szBRqSipxb2a/Buy8tGRjw3DF&#10;pu6yRYzpJkkgiliEkPnk7lbZ1ypxjGCOcVl/s+61rWpWXiIeIvF8F1Na6gY7rT42DpYTMMtiQndh&#10;s5CH7oOK63UluoUX+ygI52uhPcKrffj7g+9ZreBvBeiy69d6NpX2STxB/pmr+S3+uuFAxIR2OAM4&#10;64rOUZRmnH5/obRxEKmHnTnvK1nZO1mm9+9201r00TZp6Q9tLqUmpQpaST2MLQ3MkcA80L94KD1x&#10;nnGcE81DpP8AY19oseqwS29xp90st0lxDIs0HB4CnpwQfoc96jt7nRNIjt9TvdUW3kvI4IYbzzCN&#10;8kpKopHcluBWd4B0fUPA/h66+H994Iij0yxaRrH7CyiOZZJGZ1Cfwncxb0OaqMpRlbTr/wAAy5I8&#10;jkm7preyutb27tNqy7PW1it4Q0tfAup+IPE8mpXGoS6tqkMt3DNtMkTCMKqI2ATHjBAJOCWwecVo&#10;eObrwZZaxo9zrTxq2rXq2UaSzlHeVvmVQO5GOmeKk8R6LYa1p1taRab59jNasjL5m3ORgRtjkY7Y&#10;5BFeev4M8Q+JPjRp+s+IRc/2LonkS+H2a4H/AB8KrJMkgOdxAxgnBI5zWcv3cOWK66et7s7KEaeK&#10;qOtOdrRd9k3ZJRS89O2yvrY9e1mzvJ7eG0j+XN6vLNn5Qc/r0+lcv4M8Y3OoazrHiK+0fUbK1Otf&#10;2d5N5HGyko2xLtHRmPlyZACnGMZIBzW9c/2yt7p9pBqUjMrNM7FQRLH/AHWHqO2Kxfh14a0zw1eX&#10;ltd+Go9MvPEGtNeamIbwzRXLlsearY4+UDK4GOaqfPzxt53+44qXs44efNrta29r67u+yvezs7J2&#10;udSl1p+tLM9nKJPJkaC4UDkMOGQ9x6/rXCeL7nxR4asdYgstJt9Sew0Hf4aknbZPJd5O2FnI2kMM&#10;YbqMV5R/wT9+L/xi1nxf8Ufhl8f/AARfaRfW/iq+1zRdSvYXVLu0luTC0aluNse2MIB/Cx+te5eI&#10;b7Qp4rjwR4o8SWcMlwytp0dxMI3yvzYBPXGM/SuXB42nmeBVeF43utVZpp21TXfy+9HZXwVTKcyl&#10;h5pTS5XpqmnZ3TXSzs9tLpnO+AdVuo9Mu/FOnaTeR/2obRNU02O+WUQ3+0CdlPVQB8vJ7dM12Piy&#10;RLYW8V2vmQOhi87/AJaRORlZMd8ECse/8LaLHbzaMusR6dJrjLJDcW0gVbmfIYEEcFzjt1FT+P8A&#10;xR4d0/w1p2keOrpbRvEWpxaRayuSqfanzsUsPuFipAPdsDvXTHlp03zPTuzGry4jERlBN3fRO9kl&#10;r52s/u1LF5eWGl21pok2rx2uoalfCz0u4WPImuChY/L23Krluw25rznwr8KdJ1C1uPAvi3WW8S6Z&#10;4N1OS80XW9QdGvtDvi/mCESriWIqrZQ9GjfBzivRYLy303xavgrxBYM07xtPoeoNDu3qiASbm6LM&#10;MnHcrn3rMu/h9oehfEi4+Ilnf3UP/CRaXHpuu2tvzb3TQkmKdscrKikpu7g4PascRT9tKL5VJJ2d&#10;+i366OzS/M0w2Ilh4yim05JSTte7T6Pde65L1umrN2i+L3wxg+OHhC0sU8T3+m6hpmrwX2n6xpd1&#10;5cttcRncCSPvIehXuDXOfs2/Fv4y6hbaj8P/ANoXRWufFWl+IprS41LSYV8prWTL2tw6AApEyfL5&#10;mCCw5wTVe28V6n8HPGN9f6nr/wDaXhWbUrayvNznztMmnOFkcY/1ROBn+E+1df4v+FV1q/xo8L/E&#10;3wr41/s+88O281tqmljDR6lYzD7jgHIIYBkbkDnFZVoP2yq0L8ydpJdU2ldp9lqn2utTol7OjhXh&#10;a9nTacoSs7xkldxutVe6TT0u4y21fI/tLTeM9Iv/AAX8U/A+j/8ACSf2b41063vNOt9NSSa0t/Ok&#10;+03aMzLtkERMYB4G/PU12Hjn4j/DN9ZsPBWtapNZ3XidWh8OyTRuI7uaQNF5OQPv4zlTjIGa0PF9&#10;jrd9oWrX3gy1hOpRuRFb3DFY55EIPX1YcZ7nFZd3rnhHx34c0rUxb28morALmz0uRQsv2pMkpGD0&#10;lV1YDHP51tKnUjUlKM97aNXSs9bbPVebtpp0MadSnWo0lOLtDmV4tJq6urq1rJ310ur7PVb/AIT0&#10;LSvh54S03wJ4ft1a30XTktLe2jkPAUdPmJ98AnjpUF49rDq9nbSW7SafqW63t91uztFc4yMn+BcA&#10;8nHPel1tL7VtAs9asNKEGoXccbXENz8hVWxvR8dGAyM9jXEfATTPiF8NvHviz4W+KPiXa+JLLzf7&#10;X0uO53rqFhBOx/dSk/LJGMfKR6c1pUqunUhBJ2el9LLS+uqevl8zmp0faUqtZzvJatPd3dm76rRt&#10;PW19TtvC2u+H9R0HUrHQbpJP7PkdLiNLgM8MnO4c8jBzjPpVPwJY6r4R0+08NC9jvNHjbbY3kzGS&#10;T+JpFdsn5ixGD2wQe1WNR0GfSLvUPGPh63t2uLzyzNbi3UGaMfwEjG5iehPQE1y8S+EvhT8PdQ1H&#10;Tor6y0zUtVW61Jbi5aU2lxPKqTTLuztTcQSvAHXir5pRautr/wBf1sXCEa0ZRptvmcbK13e3fe6b&#10;dtNbtHYXun6DJr9lqcc8ayX9vJbx27SlRPhSSoXoSBn3FZ/hTwtoXhey/wCFceC9cuDb6STO1jeX&#10;xuJokkJIQNJk+XuJxzxjGcVBqcHiHwhrMmp6fpZ1iynjeaGGN18y1mVdoMYbs4B6HnPvS6Hr/ge7&#10;vJ/idpl79jN1YIdXW5UrgKdoBB+6VY4PvSbjza6P7tCVGr7H3W3Gyt1XNd2TXRpNpdb7aMqfFPxN&#10;4Q+Fvgu5+K/jdvLt/DkLTSX0UOJLeNyqSDavDFiRgevTrWn/AMIRp2oXulXWqeD9MvLe4VLvUrrd&#10;iW1uYistpKoxl8Enknchx1BNc7+0H8NvEHxF+EPizRbW7tRdXWiy/Y1mXfDKyMs8PmIeoLJgkcgG&#10;ur8Fa1revfCrSfE14Y7PUNS0eG4mXO5beZogSue4DcfSs+acsU6bXu8qa03d3fXba2lr+ZpJqngY&#10;VYT97mcXq9E0nG1td3J6dUrrva8STagLKPW9GkjmxIWkhZtvmxg87T2I68daqzXt5ZLHcS6juhvH&#10;aSKSbG6A7eV91+tVtct9csrjStRtBbW9u18DqtvNllBMZXMRH3QWweeDzRo1xJqusSWl+sdvdQDy&#10;7+0ZhJDLCWwhHoT2rok7nPGnGNK+jWvr6fLv5pPR6cR8T9DsPhz8LbiTQ7OLTdP1rUzPqUkDMI4P&#10;OG2SQOvMJkLD95jCthjxmrf7P/xGOqSar8FfHi6gNX8JzQ22n3msQBH1ezkjzHPG6/JKcAq+3+7k&#10;jmtrwZ4wsPEVjrEuoO0emQahcaJPp9xB8sJQld5VhyDkeoIxVfwPFevFJ/wm+gLb6jYawiaTcJ80&#10;crJBt3xj+EYyCO9ccfeqRnSat6aNfktbWfk11PUqVObB1KNeN5J3Ur63drb6uyupWezT6HZXFn5O&#10;oNI1yq2sduU8lhldzcbh/dwQOOmDXM6xai+i0/wfdLdR3F9bzxzXS2YlhDJwSzYKqxHAzwwyK3PE&#10;+rvpmn6cl3pt1MuoajDbSzaf8xtXdsec2f8AlmOM+lcT4jXU4P2gvD2jw+PrjR9Qh0u4kWyVfMs9&#10;Zg3r5ocH7jqdpB64JxXRUly7d0vvPPwdOU9W7WUmuvwp66JvffTzdlqaFxrOtfDv4Bas0/h1tR1D&#10;wzpcq2NrYQKn9oFR+7KIowgJIBA44NR/s+fFDwD4g+Ftvrmmzvo66XbRWviLRtTbyZdGvcZeCZH5&#10;jOTkHowII4re12+8PT+OYfh/4mmSNtf0iaO3t/urdbT86K398DnHpzTvD3w58NaRrOrzQaLZ3C6z&#10;AqapNJCGa6aIBEWXOQxVQBkjNY8mI+tKVOa5UrNPv0d977b9DSVTDywso1YtSk1NNbNbNWen8zT6&#10;PTa9rMGiad4d1++8U6bbWSw6vuuNTure3CySMEVI3ZkH7zCjAJyQOnSsrx54Mfw+uo/Ef4faTcya&#10;vfLCdZsdPkA/taOPADFSdpmRej9So2nPFWP7O1/w34ctdMedTdR6kssIjX5Tbbji3B9VT860/B3x&#10;B8JeO/Att8RPDtybjSri0adflKyR7c742U8o4wcqeRWz9n8Oz1a/V/jr+JhzV6MlWj70bqL3s19l&#10;P1tp/h0s0RW18Ndt4tZ064l/dMS0MilWLBfuMP4hg8qaw/hf8K9G+H41DTvDD3kWk6tMsx0U35kt&#10;9LfOWFuG+aJXPzbckZ6Yqr8F9U8U3Hwt1DxBNqdrrVjq2pT3vg++EwRriwmOY45GP3ZFbeuT7U3x&#10;va+JtN8R+HfiJ4UuPs8el7ovEunzyDdcQFQPm/vMnYj0rGNSnWjGtyvy722+7r+JuqdSFWphYzST&#10;dvJuOqT7O+idrp3Xcp/FmfxX498P+JPhN4I8Waj4f8XzWK3vhjWl2pHa3SE/Zy3X5XK7W4KkHB5r&#10;0LRLbWE0DTYNd1L7RqsOmwW+qTbQqXN0IlErlRxhn3NxxzxXk/7Qvwj0r4m+JfC/xY8H3Gp2niLw&#10;HqlpqunzWM7LFq1m0m57J+drBiBjPTJ9a9BstR8VT+ItetNU+yrY3U1sdFktN3nwKYl8xZQeCVk3&#10;bWHUcHpU0eb65NyTtolrdNb3tsmndX66FYiFOWBpqm0t3JNJSUvdi1frFq0kumvVMy9T8P8AiLwZ&#10;r97r2n67NeaBdaQtp/witxF5iQXSOW+0wnO75lJVl54A9KwvhH4NHwU0dvCV34mtbixudclvtMs9&#10;VmZktUnyRBayP05J+Q9ASBXbS6xfXN/H4ZuYbe6uo43Zm8wK7KOBKFPY9CR0JqHxz4F8MfE3wu/h&#10;+/iiuIrW4WT7NMx2pKgOCcEEEZNbOjF6x3T6t9d+/wB2yJp4qSiqVbSMrczSWy0i+mur10b6smks&#10;dN0e3h0Kw0GLTYVb91BbQqsNurHlSo+XaevGOcYrQm0mSwuYbqzky0flnbL1LICoOR1OD3rxH41e&#10;HvHOveELf4a+GfGd215a3+nvcxzqczw2k8dw8DSDDIzpwrZIbGD1r23VvEE95br4r0CNbq2jjklm&#10;s2XErKx+XH91hg5B61NOtzVZQ5LJJa9Ot0vT9VoTisNKlThNTT5nK+/lZu/8zbt6b7lJ2l0Syuv+&#10;EY0dZp7WZpW04yeX5rM2ZHRmznrke/HFXLQ2c2ox/wBkXkcaNE7TW7xgMS3O7j+Id6q61aWsV7p/&#10;iSPWJIUguWlVd3yzblIMTex/QisOz8d/D+P4tWHwuu7xo9c1Kyn1PTYUztlihID5PZhu6dxW0qkK&#10;es3ZXSV+70Xzb0/IwjTlWg3FNuzb0b23v5Le/S7u9DUuvskepfYtTnW1nuy1tZTMvHmbCQcHjI6g&#10;e1SeEIPGll4M0/RvGc1pqeoRxrBqeoW2VW7GSC+DyG2gEj1PFJ4g8RWFp4xsvDp09rybVIpJVtio&#10;+VYcB5AT3G4cdTziq2qvqnhrxXb3uhWhuLe4s7iL7H5+AzKm+NhnpyCp+ue1GnNft+vkUlKpTUbJ&#10;XXMr+V9nuuvk2vuo+MvCMXif4oeGnh1O3S60JZdUht77TmljbjykmhlBHlyxkkbeQVc5HStLxX4m&#10;vm0Sw1KDw81+k2qLb6hBb/N5CbsNKBwSF68citeIJf2dlqtrE8f+j/voXPzBWA+U+4PemWTIn2y2&#10;uLpV+zSLJISuNgYcZ/xp8lru+5DrcygpK/Jpb5u+3m7/AK2K82pouu31tfMz6S1mghWSMGPI64zy&#10;cj8MisHUvC+leN/CGp+D9U0+ya8vdHubZLbdut54cMiErnKhi+DyCCTg8V0izySac1pqWmKsi/JG&#10;rHckm49j6GuXT4aaV4rttQ8NeKkvGW6sZLH+0raTyboQiYSACRPulW2lWHXHNRUjLlsle/8AXmaY&#10;eUI6uXLZrVa7dbXV+711/E434MfE2X4efsbyW2t+D9Xn1r4W2reH/EWgWima8M1mEzJFvwZI2hdZ&#10;UY9Y+ecV6pNaaFfavo/jPTba3lkmswkMzxjd9lmUNkEjPIxxkdayZPhvaX1zeX9/dSX0gupJJvtM&#10;p8yRTF5ZG5SDhosKPTqKhuNMtNX0ufRL3WtQOk6pHIkZ87ZLYIECFUfqApAIPvXPh6OIo01TqNNJ&#10;JLS217dX0svlfqdGIqYbEVpVIXTlKTlvb3krpd7atXtdOzva5j/B74Lp8FPH3ildNuXm03xHeLdW&#10;MlxIZXt0/wCfYsxLGNWLbQTwGxXC/CL4KfEb4F/tEXGq2Ou/bPhzeTXbQ6Rd3GJtHvpBv8yP5R5l&#10;ux3DZk7C3TvXpm7WPCep+G9ItJJNYtRBFpuoSTXH+kGPHyXDdiQRyeprqNb0ZtYF1owvvJn+yyvY&#10;3DR7ljZ42T5h/EAcEjrgVMsJTnTja8XF3Vnr3afdPZp3+9JraWZYmnKftJKSqx5ZNrovdUrbqS77&#10;69btHmfwD8a/G/TPiv408NfHyxuJdD1DUP7T8D6vbx+ZaR2Lrl7PzgARIhIwrDp0JxVz4EeLfiHq&#10;l9aeAte8WWeqTeB7zUtK8aXMm5Lq7nAWSzlKEcN5TrvIyp6qSKk/Zu+IWu33gDTfhV8arOLTfGdk&#10;15p81iflTVks8Bry2H8cZRkbjpmtSXwDpfg/4geJPioHkuv7X8O2unazaQwjeTbl2S4yPmLlHKH2&#10;VfSscPGpKnTqQm2rtvmdmlLWzXeOi1V+X7y8VKisRWpVKcYyaSjyr3W4+5zR8pRcnvZzSe+3ReKN&#10;ds7a2srmdLn7NqkiWsc9qp8yFnPyse+3jn0qzMNQtfGNtbzm3axuLNiokb9754OCQO4I981yPh3w&#10;xZeN/CGnWP8AbklxHoOrw6j4fvIJSGMa8oj55IAJQ7utadv4UeXVdQ1rRfEuoTQ6xq0NxNa3FwGG&#10;nFBtcQgj5QcZK9+1dylU5r20/q550qNGneDlqrrVPq1b0dtfk1vvqaho2lXOpNYSRTI15ayRyTeW&#10;cCEdV3jlTzlfxrk9P8cRfDv4G2PiTxFeXmoR2d9Fb3kywlprVWnCfvAuSRGGXJ5O3BPetDwB4q1j&#10;xL4i1m/8R+HtQ0u60+RrFYbiRTb3kC5ZLiEr1JBG4dQeK39Q0A3Vpew2e2NmdZ2VVGGbGX49SOOe&#10;vFXdz9+HmF44eSo19VeLeq+aT16PdfcWzc6bqOsXVhBPHNNbxhLi343IDyH9dp6elY/jCXWtK8NX&#10;C+GrCW4urxXjhaGMzfZp2XCS7f7ivjd6Csv4baNpOoatcfFy+s5IdU/s9tNmZZiF+yiTzAjJ0Dq3&#10;8X1rz79q7xj47+FngvT/AItfCWHUr+80/WFtNUWyUzMmnSyBpZfK6OVHTvWVfEeww8qs9lrdXbt3&#10;stb+hthMD7bMIYeD1ul72i5rbN9r2s/PY7v4S+JtX8ffBe3vL94rHXkhudOv7iC1Jjt9QUNG8wjI&#10;BZQ/zY4yK5T9nz43+ONIl0X4UfGzUV1DXLi5utJ/tnTVZkN5bKZSLk7V8sSwtH5bYwzBlJz19R+H&#10;HxB8FfFTwbZ+O/h9rCahpl4pMN1HHt3sOGyOzA5BHY1l+MPD9rrF/Y+MbOP7HqWi6gDHIoCrcK6t&#10;G0D+obcCM8blWpUak6UJwqX0V30a01338yo1qDqV6Fejy8zbS+1CXvJK9r2u9V5bGzZ6jpuvXl1o&#10;Avbdry1ZnWGGYNIIW4VyOoGcj6iub8ZeC9a8X/DS6tL5YbrVGTMbbRH++jZvKcE9MHbweDXnw8M2&#10;fiz9qXxd4UtvEWo6HfXnwktLP+19P/dyI0t9I8c0Z6eYhVsjv0rp4vBnxWHguzTxN4wjudd8OrJa&#10;yXdvcmODV7U42tMg4SZgMnsrZxwamGIqVZSg4PRuzTVtPxT8rW03NPqsMLUhKFVJ+5KzTurq6t5X&#10;0et1o2rbJ8OLzVfiR8JPCJ+LB1rw74js7lotWsWY25luoco3mYwHibhlx8pJGK9EtbwDUpvDGpRs&#10;+yMGORuky4yV+oyM/WuT1NJvjd8GZLPbHaX2raXcxWymYSqjqGRW3KeRuAOR0rmP2TrP4xaD8K7T&#10;4b/GfU7HUPF3huZG/tIzNJ9ps5CdpbPIcLlPT5QaKNSVH2dJ3nePxW0urLXzd21p0ZniKEa2Hq1b&#10;qLjJrkvtzN+9F9Yp+6/VM9J1W5svCaXOu69eww2Pmh7q+mbYYlxhOf4scKQe1UdTstW0GaW30rW4&#10;obe8YPbNccxwPxtQg/wMfTpmn67oNx4gjvvAmuwrd6TqFuQk3mfvops78Y7hTgg+2D1ql40a3074&#10;Xala+P8AXpIVGmiyvNUEOF3H5VuQB93JIJ7CuuT36HLSjFyir3baVrXunazS7p3uvRdWbN9rljCd&#10;NsdTkjhvLm4226ryPNC8kf7NYVv4v8B2Xxe1D4V3GsxWmt6harfrY3mFa9TbtLQZ4lUchl6g+1cn&#10;4F1D4k23wosda+KHhLd4w8LJKkfkSB01CzB2x3SkHndGAxHXOavfGn4O+HPjr4Q8J3urtdRvousQ&#10;a3Zarpknl3trMMMDGzDO09GjOARXHUxNaph/aYeKctGlK6bXXzT3tfrudkcJQo1/Z1Z+63KLlFpp&#10;NO6aXWNraaXu7aqx6Te6ddRxWZ0u9W2WzuEeaNYQy3EIUhoufu54IYcjbjoTXn3gbxd4g0bxlrLe&#10;LNGaz0GCzlurO+kU4hi8zCpH/eVsFivBX3Fb3g7W/iLDYajD8RY7e6uv7WcWsmmR7f8AQmIEUhB7&#10;9S3pTZjpfibUdW8F6FqixXWnxq8sMsO5Vbdg4z2B4K9iR610yfNaW3l+hz0o+x56dRKS0vJdFdap&#10;/Pdr8NC1p2lSRatqPj3QtUF9BrENv9ltI227AB8zDJxkjBxgdKm8b6dFL4QvI7W5t43ul2w/b1Pk&#10;7mI+RgOdpPUU7XNEa9tWk0q4axmWBxG1t/yzkKYLY6E+lR2ck1xpuneHtXvPOumt90Ny+B9q2jli&#10;v8/etF7ujMeZylGons162S08nZL13G2/hSxPizTfGA0ONtSh0uTTL28t7hl2QEBvKZeki+YPlyCU&#10;zxjJrFvfEc+u+H5Nd8KyrBcSKtj/AGLrDCOFbhZM7WKjcrMpwCCQQRxmtjQfF9jbePL7wC9iY5ob&#10;VbqS4353Nhckg9sEYI44NJ448I+Hbvw9dPqtj5lvcXkE05XORtkDK/HPysAanlX2fmaQlyVoqqn9&#10;m3XRu+1/PTVbebYtlp9tqES+ItP0E2OrTQiKZWwWljU4AkxjcByBnkDirHjvQNI1uys7bVYreRYJ&#10;45vIuI87ivQqezA9K43xp4Z+J0/xr0X4m6f4pFppug3DWmqWeCY9Qtp1/e716blfbsYfd5z1rqvi&#10;nZaxrPgmWXwrKkeqJMv9n+cuUdtwyregIzz2rOFSUudONrbbe9otV87rXtfYp0+WtRlGove9fdu7&#10;WbfZWfkn5HmPiD4K/AjXPj9Dc+LNCuNP8VeEWtNd8P8AiCwuHhlP2qQx7DgkSRbwUZSOpPTJr17x&#10;pa2+p6HeaTrFgsscgSOPcoZXkbjBU9ueQeoJFU9U8PJdS/2jcjzLiSBIfM2r50MZOXRXHJTd8wU9&#10;DzUOinxjD4PX/hKbix16aK8Xy7yzjMYuLbzPlkZc/LIo5bBwSpxUYfDwoynNRSc3d2Vr6WV+7tZX&#10;8isRiamJjSk5t8lkk29Or5b7Ju7ava70W7C/tI9T1WTQLZrWSfTYUlu4pPmWJzHtjC55VWAb8qq/&#10;Ej4d6N8WvCU3w/8AF+j29zps0kMy29zGskbKnzYwfQjrkEdQa5r4X+KvB3xE+NPibxxot5qVhdWM&#10;cei3mmX2IftUgG/zjE2GOxTtVx8pDnFdP448Rp4M0mPVLmxmFqL9bGWSzYu1rFK2BNjn7p69sVfN&#10;SqU5Xs46p9VpoOVLEYfFU6cLqaUWujUmk9Ne9rW79zznwX4L+Mfh39qjXfE2i/GbR5vDt1oNrHcf&#10;D28ile4tIYl2xzwfMApJyC2CCODziu3+KHxo0X4VfCfxL8TfGaTCz0uSOCRdOhYzhpdqIgAyS+5h&#10;zjp9K19Y8M6VqfiX/hJdCmtm17SrWOGS6SNfOeH7yoT12t1A6c1kal4k8K6fHb6B8RdU0i2+2eII&#10;5tO+1XAiW5kzvQfMeJEwRjvt4rCjR+qwqckrczcrttpX9Xor9E0uisbyrQx1anOpDm5VBNJKMmo2&#10;vstbx2k9e97G34a8Z+DPGGm+Gde0jUhcJrmltfaVfW8m5JY1jXflxwevfrg1T8U/D/wVr2vafP4j&#10;8FWeoXGnXBvdHv2jCT2c+Mbo3GGVsdweR1q1P4Gg8OXmqap4YsTBNqkccckCOBbweUjCJ44vupu3&#10;YYLgN1pvgXVPGc3w8tG+IWnWkOvRhlnjgkzE3zEIQfUrjI7GuiMZTgoVVe++mmlu9/Vf5nHzRp/v&#10;cPJpbWbtLW76W0XwvvvZc1lpeH7uNbS4sNWgmjhtZtq3jS7hLnuD1yM9D3rkfgPex654I1fSdQ0a&#10;BdRs/EV1bawLW3MMV4wk+WdNwHLJtJI43A4roE8U6bbTLcXNi0MUFwPtNwH2mA4+84/iBP8AjWNc&#10;fCXw34T8U33xY+Hssmm3WrRStrVvBK0ltqDOBtuNpJCOp+YFQAcnNKUZupBx2V7r1X6f5jp+z9nO&#10;nUvFys4vdXXR2d1e/wB9tEtSe5sPGvhfxVPrGmeK9U1S3W3hJ8PM0ZilhV2GI96jZMdwy275gg4H&#10;NWNf8G6XrXjHSPifo95faXrVrbmNpI5XRbiA8mC4i5VwCTgkZB6GrHiPVZJPFOn+ANX07zrXWtOk&#10;ltryJsFJoNrOr9wDkMrDuMGpPG3iCXwyIdSurC9vIE2/aI7OHzJApIUvtHULnccds1olFX7dRRqV&#10;pShyq0pJrSy5o/DZ20eqad1fzels3VNGW816x8SXmuXmn3UUk6izjkAgvIWXDCVc4fjlW4INeQfA&#10;z9mX4qfs9/GfxZ8T9G+J2paloevfvF8J6o0k7QwhmZUhcyMqrluDgMOhGK9f1aW18a6kw8D+LY1m&#10;0mSFLiFod0bpJzg5HII/KpNH8bWl54EvPHHinRjobWUtxDqnmT5WBYmKmQN/cOAR7GuWth8Pia0J&#10;SbvF8ys3a6VtbOz0ez667o7qOMxmGw0qcLNTSjKLSvZvmirPXXdNXa7q6Of+M7eMfFV1a6V8NbXb&#10;r1ndW9xLp2qF4bXU7PerTwiYfckVTuR16OuDkEiu51TUdU1DXdOh06O2/su6ike7W7jYSzZX5RHg&#10;4V1PJDA5HTFcLqXjTX/HPwr8SWOj+E9VPijTtLeK1tVb7M94HAaOa2mPy8qcq3ZhzW34VluNV8Pe&#10;H7vxZp1xqV1paLJDc6nH5V9BehSMOqHYXEbFWYcMwPHNUp+0qvlbd18lZ+m76+m3fGtRlHDxUkly&#10;OStu9Yp33Xu7We6u7N2SizxHZx6VqFnbz6HJcLc3iRLOADtA53E+mOvSpbaKzudTabT9Uu47VbaV&#10;Le2hAEYUt97Z/fBzgjtWx9vh1WK3tLuAQtceYsKq+7DDPHqDjmuR8deLU+Etta+Odc02a9020uI9&#10;N1mbT/ma2jlYBLpl/hRT989QOa2qzp0oucn7q38jOj7StalFe9slfd7K19L9F5m1qlq+p6fqHg3X&#10;b0XS3UcLRbpBHIyKQdxPXII+8P0rP+J2h+GfiEuo/BzxGknneK9Fm+1WcisFubZdqzBJgMCRAQ6j&#10;Oc4Yd63PE2g3GsRxz6PfLtaSKTT7612v+7yN2DyCjDrjqKdqb61os0N7daUt7Ft8to7dsSebk/Mh&#10;P8JU4x60pQjJNJaO3noRRrcjjODs1qkna0rKz7bpX2d1utGcrr/iLWfhr8ObfW/HV/LNJ4TszPea&#10;5JMIVubWIYBlwepTG7ORuBNdde6xoeqeH7HxVBeW82n6lbwyWV4ZPl2zKDGwPfORg1W8RaLpXivT&#10;5PDGpFrrT7+2eG8s7tN26KRSrK3qPauQ8EaLqnwY0Twl8G2h/tLwzp9lJaSXl5zLFsctCe+QAdv4&#10;Co/fU6yikvZ236p3VtO1r69LGqjRxFPmWlRNuy0Ti027dE01olo72Rw/7Rfxl8efs2QN8VdXtrDU&#10;vCljusPEmnXFqEu7eSSVBb3gcAq0YIO5TjI6civftIvrbxFo+keJYJFlFxHHPHLp1x5kJDp3I+/H&#10;z+eDWP4l8P8AhXxbdXng7xdoVnqWn6lb7bmyvoRLDcDOQGB9CB9DWbpPwy8N+Br3RT8PLRdBh0u3&#10;uLe10m1dhZyrLtLIUyQMFdy+hOBWdOniqeLk006bS01upX18rNW07pvW+lYitg8VhacHHkqK+qWk&#10;otaJ66NO6vZ6NX216a6RNWS4lsZYGaF9jv1IxzsbHI9R9c1wuoePfh7c/EqX4O/EfTl2z6K2oR/2&#10;5HHJZzrGwLNlxj5eOWxg+9dfPodhD4sm1bQVWC5vtp1Rk6XBQYUMO7BeM+lY3jHwR4V8cLfaT4w8&#10;HWupWk1mbae2uotxktmzvTPXBOOhrpqqpKm+W1/PZ/1/VzDCyw8ZWne1tGtJRemq6Oz9LrsdV9lt&#10;JdFEthzG1viFlbKlCOMEdv6V534QYfDHxPr9zrPimddH1BbeGxsDa/6PZzjKbkIHyB/4h93IB4JO&#10;dzwHoQ8E6b/whvhTTVg8OxaYG0e1FwxezkH3ofnJbb3GTx0rSu7Ff+EVi0/xLAbiG4t2W8mWMAqv&#10;XDfpz6il71SKvo12btf8Lr1XyHTlGhKdNvmjJrte17+dmra676XaKviK91DQPDv9r+G/CU15rDzJ&#10;d3GmwTLFNdH7p+b7rsF4weuAKnj0rwRrzf27pGiW0dxHcef5kduit9qI2szAc+YB8pY8kd6k0iKW&#10;DRrOdrl7z7HZKbV7gfvtwGN5P8RwRn1IplreWmhWbanr93Dut7cNqF8YREky/wDPUgcLjuPaq5b2&#10;ZnzWi1G972um7tdrdl0669VtjeP7vQrPwTeaLr2tSabZuPKXUo13rbSMcKMYPIYjit3wFJ4ytPAO&#10;k2fi2eGbWI4/LuZreRWSdVOBIuPVcH1BNR32jeHNR+0o8K+XrkaytJ96NnVcpJ6crghu9Zeka1fR&#10;6rNpk3g+aP8AsuzL6fdecBb3VycgRqf4c8Zzxk1N7SUn6aGr/fYbkS1T5ne3a2nz33vZOyNaGynl&#10;v7i5tvskyi+2aXJ9n2vbOVxNDIw5Ab16dM5wKqxRQ6V4LWTWVdbfTXMTXcsSxypEr/KTs6AcAjoR&#10;g1H4X8SXtxrmnOySWq31vIuoabcSBpLO6279jEdWHIz3AyM1R0nRfGGlfE3UdRm8RTSaHe2dz9p0&#10;9ohJbmYlTFt/ijZQWz1Dg+opKXMk1r/wQVOSk4yaVkpLztdWTS3etujbu97lP4deHPGdr411nxRa&#10;a3pa6frepEX+nwRnyLsBMCYoT+7u48BG2nZImCQG5pvw+vNS8O6tD8L/ABL4Sh028vppp5JNFlMl&#10;nIQSchHO6EMpDYAxnNSfELwVrl74R/s7S/FQs457NoLiTARZpHH7qZHXmOVWAGRwV4NQ6t8NdI8R&#10;+OPD/wAVvEGnwza/oGleTZ3izEOXaII/IIB5z1BxnNcihUjJ+zj970s2r9HbTbu/vO32lGtGTqSV&#10;mmlZapxVoX1Sd3vvZWttZa3gPwr4n8J+IfEEyeIVvdL13UVazVY1U6fLsCMrrjGGIHPTB6VX8E+M&#10;9B+KnhK38eeBdOitYI9XudH1/TtT0vZNCLaR4ZoAE/1Rzh1PKsjj1ri7b4o+J9D0/wAI6/4H+HWs&#10;a1HrnjBtN+IE2oNtudH8sCNZHX7rAZ6jhkXPUivT4rfQdNsD4Ms7kW51C6mNlNJdBXmm3ZChurPt&#10;6dTtUDnFVRrQrVbQei3un11Vm7Lo72v20sZ4unUp+9UV5NpJqy0gnGXNFfJp6XS5urF0vU9QTxJJ&#10;4Nu/DdwmkjS45NL1qG48yF2UndC/dGUbSpP3hnuK4Lxt8I/Af7SHiS30H4jaTZ3V34J1Zbxds80N&#10;1BI3zQzRyRsGUHHqVOK6TxJdar4B1nTddj1iNtH0+xktNWjvTtwmAy3DSAfwBWByMHNIo8HeF11H&#10;49afds2l6hZ28n26ym85WjztGEAPy854PqautTp1oOlVScXumla35b9ycPKph5KtRbUmrRcb35r2&#10;tvdOUbvTumuxR+IOofEiw0tvir8MvENlrVnC0f2jQ762WSGYBhE00Uww8Ui5LMTkHByO9cvpniH4&#10;UeIPjd4Z/aNn8d6l4b8QQ/bPBt9ot7Dsh1W1eVxEssLcxBpk8yOZepVQTivRdmheFrXXLrV/Eluu&#10;l3X7+6a4wsFsroPlOeFDA59M1w3x3+Bp+JXgDSPE3hLxn9hv9H1qwuo9Qe3WRZbNJgssIJH3CrMw&#10;6jJPQGscVRlKk5RXNbXl7uOsWndW1S8n5K514GrhpSjSqvkUrwU0re7ONuWXutPfe1+vRW6Dx9Ye&#10;DviT8WfDfgq78aXNnfaHZv4jtdNs5k8rVIdxhHmqw+YI3zhlPBGTXc6jJaX1jHplxNHNNJGpaGTa&#10;zyr3IHesjw/4Wk0HQNH0oaZb3cemaU9hFeIymV4UUpGFk5OGXqM4B9a8cuvgr8VPDnx2+H+teHvF&#10;bXHw/wDAsdxcLp2oM0moeZPuyhk/5aom7hW5AHGaVWtiMOnUVPn5mk7N6JuK630SbbatttdnJSo4&#10;fGWpe15VTUnG/VrmeltnJqKSfdu+iR6pZeAdN0z4kX3xEtJVsNUv7H7BqVgrjyNQjXmGY+kqjgZz&#10;xxSeBPGPhK+1G/8AhhqF7at4k0eyS5v7fasUjxS5VJCPVsY7irmta94Xi1VfEGrXn2dfsnlJIcmO&#10;TJ4yOzDn3rwH9vnwJ8UbG/8AA/xo+F3hu1vLPT75LT4gsl8ITc6SLiN0DOBuCA7mLKcrj0qsViIZ&#10;fh5V1FtRd2krt7JtJf1ZNm2X4aOZYqGGrz5edWjJ2STinZXdrq3upXWrirpKx9Cz+GdN8PeBP+EX&#10;8L6Tb2ekx6TLHZ2vmGOO1duVQbPmRSWPK/d7Y4ptxot7ZaBZK80d5d2sKwPe3n7y4YKBhHlxub5u&#10;pP3sAkZq5rfi+1gt9Xi1XQLwx2NuJdtvF532uFx8rR7fvHnkDkda5641e88H+G9c8Val4rk1LSP9&#10;ZYrHACbPZhdm9RlhkclhkHPNdUnTk07XX5f1Y8+jHEVFru3fq+Zu3XXWzu9r+pzPiCDw1daJqi6h&#10;d32izW+oR2erSAyeXG0o6wS9oyG4YjaGrpPhn4F0P4Q+FYfhLpsy3ums0iiSQxwsplydjKmFV2B4&#10;wBu5Nc/4c0HxND8e9Y+I2pPcXvhPxF4Js4bK3lvRLALhW3SZj/h4xhhkGtbWtHSTxHceOPDNna3U&#10;zaOitLNMVjeSBy1rI3BxtJdSwGccVyU/eqOryaxuk3dNrRtrfR6fcelXlzU1Q5/daUn1XNZaN6NO&#10;L5lu90vMd8N9J1b4ez6d8JbPTVu/DNjDeSw6leMNojQoYIY8HAZXLqVPQKCOOKt3fhqx8T2t54Ou&#10;/tVr9jNvqcd9CxEmWZ9o3dd646/zFHw48T3Hiv4azReLIrKO8Qt/aUWn3QnSNWJw+4AZz3OAeTS+&#10;N9YtPhN4Y1z4m6xqE0el20Md3eXSfvPKjX720YyUXrt7jpXRTqR9ip393fXSy/Br5nNOVaWMcdql&#10;7afalzX5uzbv002sjH1Sw8S+OvEvh34lfDPx9Fu0ea6gvbCGb/RtSymHjmUjKOGAbOMKfSptH+J9&#10;/wCPPDcl3qnhPWtE8QeHr6KS+0qfSS7pEzbTIucCWMrn50PHX2rV1e28Lzf2L4p8P29j9i1IfbIr&#10;+3baXkljGyRccEMpw2aXwlqGtP4yaC+0u4m0y6sTHDdbs/Y2jP8Aq5VPOWySCMggetR9q6lpK213&#10;fRWa7fLTvuXKcJUbuHwLS9k1aTvF9JXu9Gk+3Z8R8WvBvhT9qXwvceHW1qz1Lwfumt7qbdJZ6ho+&#10;vQPutriOQAGNkJIJ6EY6g13/AI78QeK/Cugrq0+hzaslvDCmoNa7WuJIhtVpQDgM4OXK557V5H8c&#10;/hH48+Jn7MfifQfDr2fh3VNU1ZftbWV1I0JgFwvmyDHKl4kR8DlSrY613XiXxxqXgh9B8CfEDaui&#10;X/heSH/hNLi43251EBESCZgBt3oxIcgBiPWsIuNPFSnONm4x9+2+rSjZ66b66e8/M6qlFVKNKFOS&#10;koymuTrpGMpSurJuW3u6vlWjsUvAH7Rvhe419fAnjrULO1lW8lj8P6+u2Kz1hFYKyqrH91MhYKy9&#10;Cwypr1HULqKzTy47sRrbqHlXbklT3968L+G3wC/4Vb8J7H4Q+IvCja1qGjjUJ/D95q3l3SPFK+5l&#10;LdCWJBCtzx1FeheFfFevQ+A2h8VeGfsU2m6TDNcS2I82NwB86omS2VA+7+Vb4OtWlSSqqzfTdryb&#10;tb0OfMsJg5VefCO6vbdWlrZSit7PqtlJu2isWfFXh641nwvcTWVzKl7CjNAdP2BL/HJtpY5AUaN1&#10;yCDjHYishtNn+Huh6G/ww+Gep3Wkx3kFrdaLY3cQhtrFhuNzErsOIn+XYpzznBHNWNQ+LmgW3w30&#10;v4k+DprXxF4d1PUYrX7Rb3GySPzn8rjPdSSGU4IPFdNpmjWPh69j0XRb2IwtasbPTXmG6FFC7gF7&#10;r8wz6bvpVWp1Zc1N9N1rva1uhz+0r4enapHTmejuk3H4k7NNON1a+13Y8X/bX8a6d8D/AATr37QY&#10;0y1ul0exEMdnNI6i5aXCliF4Zs7Bhsfd4Irov2Ttc0df2R/BfizRnV28TRNqF9+9kkMl5cSsZW3M&#10;S3DcZOQAAK2viD4b+H/xLvbr4P8AjTw/9ohNmt2La5hPk31rnbKvX5tuQrL1HDAinaT8P/h14dsd&#10;L+Fui+FbWOx0mwkGl6WWYBLckbwjZ3BgOa5alDFSzJV1KPs1Fq1tedta3t/Kkrf0vQliMPLJ4YWa&#10;lzqSlfo6ai7Lf+Z3+++xzvxx+Bt02vt8Y/glrVr4Z+IimO2k1K4XFpqFuR+9guQAfMDrgL3VgCCD&#10;zWPc/FXwP/wpa3+KFvd2PhvxdqWsWfhi5YzSWzHWpD5CxyyLhn2pnEjBlACnkCu78U6N9p8R2N5Y&#10;ajdzaWsLQ3EEj741lYZjMqHnAAwHByCe9cd8UP2ePhd4h+F15oXiD4VQ6xFZ2cep2+gzXDKJHiOQ&#10;C2ch1DSKrdw208GivQlGU6lBLma635W7aPS7W9m1q10dkdGDxFGdKjTxUm7ONmrXUb2cHdq8eqTd&#10;o3vdJs9M+MPhTw74r+FOpeF/GerNHbahZx211qMTbGaRiqo4K9CZMdOOcdKd4U8C2+ieHLHR9R8P&#10;pbTRrGLmG1QGGKZV2F0XpGGAyQvGeteW/tHeA9I8ZfCHwjpHgbxpr/hnSdL16zZ9S0ViZNMgt03x&#10;PNGxPmRAgeuCQ3IBFd54t0bxHd3/AIXPiXxJeLPpOpSXa6tYfu4LlY4iQblOm11PIHAbkVp7eUsQ&#10;17P4YrW+jbeq110snfZ37o872Mo4KEFWspSm2mmmuVKzstNequ2vdsrbyanZ+J9M0y8sIZZLqD7Y&#10;r2rWVuq/ZodwOxVPBwAc479MVMnhmSC41bVtOm8ltYihEwX92ySKMblwMqdmflOcN7ZFCanfrpOd&#10;evIriwl1yOOzvBcAt5TjcpBH+1wB6VqXVxfaPa+RfXS3kflyAyeXtduc5+oHHvXZFRloc0p1Iqyt&#10;d9uuz++6V1pqcj8GfGN18RPDek+JtVhjuLgWxht9YaIKxnjZkkiljUL5RwEzgBS2SOlb3imfU0lh&#10;u9C1KOxvo74PewvEWjukHATPUY5x79a5PwqX+Hvja38NJrV5dW3iC9vp4RJGWitwyxSBSR/q9g3K&#10;R05Heuk8d6nqOi6VqusWFst47PALXTHkEZl/eDJR243EHOO9Z09KTXb+r9/zZ1YinH68pU0lGWsV&#10;0s5Wtrpp8kmrqxm/EHV2k8R3Q8O6tbW40LbPrmj3UK+VqCTJ+7G8keWwIyG6ZHNbmrNa21vpWuDZ&#10;aXFxp7wXEjTskYtyu4gnO0MpIZWPHXmq/iDT7XU/EMmhQ6rYprl1bm5tbe8XP2m1XGVdP4lH6Gq7&#10;aloevyWltG1vNa6jYyW4WLLROhbY0RHTpuA4zirvLmd3/WljP4qdNJPRa+aa+V03ezd3ZW6GX/Zf&#10;iPxBcWGo+EdaurLUPB/iCOPVLe9QrDdQyRqryRHGHUwscY+Xf15ANbWkarqnj3Tbq7tL+SzW6jur&#10;VUjk3GG6SQ8gnqo2gdDncaw/GV54w+H3g9IvAun2dxNYSNFDDfXjKi6ekm6Y7+clIkYrnncMd66r&#10;Tb+wt7GPWbLQQllIq3lqtoBufcu8vgcc53cc5JqINqfK7338ra/j3+TaVyq7boqaSerUXpddXddm&#10;3dX21V3YyLDxjp2vJdWfinT7rRdVtG+xiZrc/wCk7AD5kXUSxE5x3BBHFPj1XXZNZmW88OrNFNdL&#10;9luMIYRbbRk7euCe3UGobTV9I8R67Z/Ejwp4pVtItIZXuLWKASRvlTknupB6464pdH8UaV4g8caV&#10;4Al1Cykvp9ImvNUgtJsFFyNjqp+YA55olK3xP08+3+QOny3tC1k207+7bVrpbba7Wtupz3w28WR2&#10;vjrx94ht/Ou7f/hJLO0j02OzkW70tVi2kSByFeHB3hx/C2OcCu8+16eviG9/4R69xNoMard6cmNo&#10;idN4fbj+7kqV5PIrFh1K3h8ZXV9L4ZkcTeZYariQ72WPascgTo6fNgt1GKND8Ual4d8Zah4J13Sp&#10;LeW2uIbXwnqVxgLq8Ji3sdw6FWyu09hxRD3N31ffrr1/4bS3UeIj7eTnCOvJHRtPRKMX6217Oz5n&#10;s2cfqfiJvjB+zw3jr4Z+KLFYdUX7ToeurbuGtJEmCzQTKAJFB2lSOuCMjpXpGo63PoFrp+m+Ip7d&#10;prxY4TMFPzMU+63c89G6+teaftOXPiv4dfC1tb+FGgSW2uWWqWusXul2yp5N/aJMv2sEY2k7CScY&#10;Y4zzXqt1Z+A/i/o8K6ppy3ljG8F5ZrKpVoXIDxurDkEZ4I61z4epP28qU/jUU27NRd77au22q3V1&#10;qy8V7P6vCrb905z7OSVo210T8nom09E7nN+PPFF38N/hhJeavrcdnqFpc29uZrwJIjyTShEUO2A+&#10;c45wSO+a6jRdNurDTbHw8ojVrUCPzozu2L94AH07YPauV+Jeg6d4wtb7wtrVvp2qaTdSJY3tjq2X&#10;jZjgq3swPIIwQa5rwWPGnwY8axXd/JJfeFfFmoP/AGlNfXuW0RootkBhb+OFgmGB5UndyM10Oc41&#10;NVpovNb3fpt57vZExw8cRg3ytKpdyt/NorJeaXM0ne90k7s2/HOvTeDLK607wvpsU2o6FazahY6U&#10;qhY7u1MgSSFgRtJAYnGQcgHvXKftKpdeFvC0eo+DvAepanaPqUX9v2elKgaHTpFCMDH94oiMT+75&#10;QjI4r07xXNYT6J9svNctvs9xbtdLcOqNHcW4G8gH+7jGWB6c1znxw0jxpH8PLrxr8KNNbUtUuobV&#10;47KC5GZELod8bZwcJnHPIrPFRlKnPlly3Ts0rteaWt7duuxpl+IpwxFHmS+Kzu2k7taN6WV7vye5&#10;r+EdTh8JTWvhDTrO+1Dw/Z6XbxaJrrOJZBBsyPObhjgYXOM+tZPhyP4i+EPiZJ4hh8f6frXgvxNf&#10;Kui6d9if7RpzlPnAlT5ShYHlh3wcV0b69pGr2r3Omyi1+z3UIvRI2AJdoLIwH3Dng9jVPTvE3hnT&#10;/EreFi6w/wBmWtvcQ28ed9vHcswV+BhkLDGR0PWnGnHkglK1rW6dLWt1Xk/LqjnjKX7x8l3JWkmr&#10;3218pc1ndW3fexe8Cahfa74j8SXkmn+VDpurfYtIulYPuTy1MkoHbMhKkd9nauKtfhElzcal4F1K&#10;FX0u38SLrHh+Swj8l9NuM72xtP3fM3Nz13kcimeHvC/gT9nf4neKPFMvirUFs/GVjJqXiia4ugbL&#10;Snt93+kbP+WBbcVJHDY9RXonhWxUWmn3uqalaXGrXFl5wvbOT93dxsPldfVSpU/WqjzVLwqJJ3el&#10;73jeyvtumtLaPS73dVKksHJ1KD9yUY2dmtUtWuzUlK7vqne1pWPJ/Hf7RXgTwz420r4ffGLw1FIv&#10;jLVG0uSHUEDW9zg4WUrgrtJxwcc111zofhjw78R28Nyzxtm+ibS7WOZg2mmSLbtVccI4Vuhx6iqH&#10;xX8A2mvarpviK4tVlvtF1JS0Zs1uC8LEFo9pHKEgHPVSMjFaPjbRZrfUdPe6sv7UtoNSS5+1b9tx&#10;pqtyDu6sqnt3FRy4j2k725dLaa9b376+R1OWElSpKleLlGSkr6XurNJ6L3bLfXbbR7Fq+n3l9J4+&#10;0qTzrWW1axUo47FkbocNtIz2PUVg+F1HivwPbeLRprW/irQ9PlsdS8nImgdcMbYMTlkcBWVuR83W&#10;pPBvifwhoPibUvhlDfSW7QqLqOFstHK04JLRk8E5y5XPFSahqWradr2j6Z4Y0+0vIb68+zeIl81Y&#10;5pICu3zo8n5tnB9TjFa6W5n0ve39b7HL7OpCTgk1s4t6e6k9H0s0/vt0uY+qfHPVrXStP8WN4K1O&#10;a2uJYrWa3aEfaIizBGDJwflPVhn15rb1Sw8cR/E6OW/mg1rwXLpu3+z7nSQ13pt4DxKJB8zRleo5&#10;x+NYGhajPeajq3wl+MhjhutHmZ7PUVj/ANE1azJLRSnvHIoGH7HGao+IPHHi3wRrukaToupXWtSX&#10;V089s8V0hkewYfvJo2+7IkZK4U84zWDnzx5pN6fJpp66dU9NNn8zs+rRdT2dGCTs99U4tXi1J7NL&#10;W+jV9dmjb+FM/h620+Hw/wCCdEjis0vr8tFcXkjNb30Mo+QeZlhEQWYc4XjiqXxJvdU0j4p6d8QY&#10;vDw1TT9P0sadq8FvNFJNfSNKJ4gI2wd8fzSKykZG5cHjHoGiR29zoNvrl5aW8l7L88s1vGEWaTON&#10;4PYsOvrXB/Ejw+IvFS+NdJ1+40/S7+zaG/b7GJLUGIMUdm/5ZOr8Z79K35H7Lff5f15/M58PWp1c&#10;wk5dpLVt3b31Wt2r8rtuk91dYt/4x8WfDX9qbT08SeH7XUofHVidP0DXLC/eEqkH75rW5gc7fOGc&#10;xyLgsMqea9Q8c6e9/p0y2l8FLTRu0MyAnjqnPf6cg1xV/penfG6e+8N+IPB+oRajoKwXmi6hIpjj&#10;8xlx5kEw4LgdR1Ga3fGVjJLoZjgn05L5tUgEc97I6q04wpXgjDsmRxxmssPzRlPW6bb9O687fkPE&#10;eznUo3XLUilGXVPVOL3slytJ2S1T76WLG3TVPE9rq1teXnlrYtYva+cwiI4Y7k6F1I+V8bhkjpWd&#10;478DeEPFuq2vhrx5oelahDqsM+nT2N9CzC+h3JKmVHDAFAWyOqqeMVy3xbtPivbafdeJPhdftY3m&#10;iahbJNBcQ7mKrMGdefldJEYqWGGUCu21TxDearcR67rPhq2FrayC50nVrSTfJb5ATlSMqXJZTjgr&#10;zWnuycoOO9vR9GvlbXS22ovZ1aPJWpz7pWdpJpJr7+ZNW1dnbZGTpNzYfDzxJceCNY1O0t7fWG3a&#10;Hb/a8sZQMOkYfH7tYwDsB+XoOK27Sxi1HxGfCfi60sdQhk0d2ka4hO4ru2hCpG0jpkZ64NcT8fvh&#10;tN4q8FX0014032O4i1LRZFtdt3pQjjPmSRvzuYt07Fcqc5rs/hb8QPDfxI8F7oNet9SvtNs4kvru&#10;G3MSyybMhhkdyOQOAeKqNubkei6f5WDEQ5sKsVBtvaVk9HZWlf52avrJaNpiT2mn+KrfU/g94q0S&#10;b7HHaxrZXXlqEuI248vLA7T/AAkY+7XF/CTxPfeH/Gt/8OdXsbptF03TFh0nXHYSG3k3yBrR0xlP&#10;KAUqcEMpxwa7XwXe67rfhS/HiDUrWa8jV/LuFjGbduSjN7j+lc/8Xng8I6bo/i/W7Wzu9Fuph/bc&#10;0MbmYXTBUhmj8vkqj/O2DkAd6mcfdU07W8lsuj8vx0Kw7vUnhJK/Nokm/ite8fOVrJbNu3XTH+Mn&#10;hr4g6n4s+EvxI+Gd9KRpevSJr13o8MckD2csP77zI2HMchQL8pBRmzya7H4SfEXxt42+Hdj4w1jw&#10;7PZ6lHqVwmsaTeMolt4fMbZhhw2E2kHv0Nc14Evtd+DXx38aeC/GerSf8IvrUNjqXge9m4toZvJI&#10;vLIP0Db8SjP3vM9RXZXHhWaw8a6dqOjeI5LNVmP2jTpFHlXMciksBnueo9MVz4f95KVWPMtbOL8t&#10;FJeTSuu6av5PFyp+whQmotJKUJ2eqfNNxduzlyvopLTrfM+IB8P+CvBsPjVI7o2trePdSOZGLW6N&#10;y5cjqg689Kin8c/AjUPiv4X1W1u7GfXvF3h2aPSdUijDNNaR4YAydl3HjJ57Vc0DxdrOo+N5PB/9&#10;maetvJC8l9pNxMPOW1JKBgnKyI3f2OCKq+OPh34B1HWNNsIPB/2Bbe1Z4b6wQRpp6WzCVFCj+Bzu&#10;BA7Cuid94W0tvfe6/QypezjJU67km1J3i18LT3XWzV9H7yut2mXfiT4C0vxnbSeFJLqawuZL2K+t&#10;dT06zVmRrcB/LlDgq4f5lwex4wQK898OeLrGbw146+A/jHx9Dp+uafYyTvcTKY1hglctBcBXHHBC&#10;HaSpxng8V6/p2mnXpbDUL+QzrawG6s7+1uCqSmQMAMdxsbg+teS6Vbx/GT4B3Wn6v8K9U0rXNXhf&#10;SfP1ZVN+Ibec+TM7Yz/q/n+tTU/iR5d367L00W+j/Bm2X1L0XTqv3Yyhr7t4yb+LXVx5Y6x2vbbr&#10;a0j4sfC3w34L8M6H4x0Zm0LxKJFm1KOONrPS5lG1jLKABsdhwxBPzc1k/tL/AAo8MfEz4M6T4D0b&#10;UbixtdSvlt9MvtFnR1CZyFV8naSPmB6Hp0NdJZ+FPht+0D8Grz4Z6zobxpPZS6dcWt9JtnTZ8omD&#10;DucBunevP/iJ+yxr+vfBzwP4I8LawuhzeGr2K41ZtM3RzOkT4R4ip2q/3SRja2DxXLKFaFKUIwUo&#10;8trba7cvkn36dj0sJPC08dGbqSpTjU1T1VvecZb7rSL0d9He7Z6B8EvBnjz4S6DH8JLLx1d+ItN8&#10;J+VHZ3N40IupIXXJgnAxgrklD3wK7rxS6u8csNjJdNayLPDCw2OjkEZjbsw9Pzrzex8KTa74m1a6&#10;n1WO18cX2nxprF0jMpvLe1O2Fwv3WQn7wxkZIz0q5b/GzxDp3jrTfhp408HR2Wox65DBcMt8Ftr2&#10;xeDet7bl8biGG1ovvA+tdFGUcPTVNxstlu7W2T87f8OzzsTh62MxTqxalO3NK1o30XNLpdOV9VZ6&#10;3sulH9mfxl4wn8Xat4B+JN5pn9sWU072FmoCXMkJfcJwM4YFSNwUcEGtr4h6l/whOkas+raEWt/O&#10;a7vGXccKOS6YxkDrxXE/tg/Bu81fxX4b+Ovhq/utI1TwlqS3F3eWNuHkvLYHmEEfMMg9M4PftXpH&#10;w/8AFviH4gfD/wDtPx9oNq17JvNnNYMXS4tXztbGMq2PvKR1FKnUqRrSoyja2sXvdNa37Wen3G+I&#10;VGcaeYU0uWTSnBe64yT6d09+6vqU7/WtN0nW9F0mW+tZ7PxFpV19lu2O2Zsxh0RSeXBDHvkVx+qm&#10;20/9nfXtEGmTaxY+H7hYb7R44Q12lvwwiMePnKjDDIyy5z0zTZ7bwb+0Jo2peBND8QxtqXwr8UWM&#10;c91Gg++kizFEYfMu5cxnHB5FV/jD4D8daB8V7L4v/ADxNZaZq0nh6WHUtHvt0kOrxgr5cjAHImiQ&#10;SAPgnGAaTrOVNzprmW2jXfll1+za7XqtzfC06UakKUpcs783vXSvH34NtarnhKyaXuvVq12elfFv&#10;RLfxZ+zrdWGna7caZJcaGkml6hD8slvN5f7thnoQcDGc1y/7JOp/EvSPAVv4F+LF9Y6l4ttLIXGo&#10;XdtarBNeQn5Y5JQOJW6AyjqevNd7qF6mu+ALG7unt5rdlV7h413RsAvDY9N1eTfsw+E/i34Attcf&#10;4pazb6lb3mq3V94Y161VluLKB5MG0eN+RGDghclcciit7uKozSbdmrp6JWTvJX62snZtN9mcGHtU&#10;ynEUZtaSTSe99rJ7+cl1STWqsd58T9Ejk8FSaFqWpzaXNr10ln/aljhZrS4Y7kf5gQSCABnqMjvW&#10;Loq3ulfH+xvfFcNrJZL4Zgtpr7zmDJfq+yE7c7fnDSYK9eh6Cum0zxjo/jcakLPU7O+k0m+8ia1b&#10;hhcR4zgHr1zx0qDxl4a0rXBo9+LJlbT9UjntHjfcUZQSyZ9O5DcV2Pq0zKjVlTi6NVWumn5cyVrb&#10;PovLRPpZ8X4+0C+8MftFaX8S9curPUtN1RZ9Khs9RtS8unBkGfJmTDeTIQGeJ8hWG4YzXfeNYXvt&#10;N8u1m8uSW3PlXDMZlgV0KjjrsDYOAaqfELTbrWNKvnn0FZpQZW0u4YFlt7wJhJVI5VXBIP68Vzvg&#10;nxVF47+H1vpOi3E2l6+t1JHHb3kDKFkj5aLjqpOSCOuanljCTS66/M1vUxGHpVf+faUXbZLVp2Xb&#10;W7tru99b3hfStV8KeFNLutW0uLTdejtUh1O30tibO/bfjz4s9HPX165re8VeKoNF8WafpepRWr2G&#10;tW8p1qG4j3byu1VYD8cMPxrH+GnxE0P46+BZ4PEul3Gn32m600P2WVjHIJIXxvQ/xLn9DUf7QcD6&#10;ToVrePaLPcQzO0MguQj/ADjb5Y/vBgfqKKfKqfu6oiVOVTMPY4iNptyTXTVaWfZPVdrK19CWx0S0&#10;8Hj+ydJbZBb3MkmmiZjK0KyYLRAk528fd6Y7ClllW4uVvtW0u3urW+s2/sm6SZflkXkKjHoGPAz0&#10;I5rlYfid4fj+LvgT4UvesskNhFPryzsVLzvG6ww/MOX2jzMA5IHSug+NMOr3vgmzl+FMP2y10vUv&#10;tV3p9go+0v5bZAhU/KSG+8p6jNTGSlfl6dP0N50asa9OFXRz+09NG2k2+l2rrunruZMHiBv2gv2d&#10;G+IXgaSDR9Rk+0adDHqbIywSRS+XISRwjgrnt9a1tRn8c+FviHp+t6vc/bNOuNItNLls104TRyzk&#10;HfcFxlgrLxgkirvgE/DLTvhndaHaeEjo8N9NNeatot1EyCO4uT87FTyqu/XHAJrE8NX2p2/wm0KP&#10;xTeXuha9p+tT6faRyRmSN25CIx6lDH9xj3xWdFS9nB1bc1tbaK/p/mPm96pCMLQU2kmrtKS6PVtJ&#10;xWqva976lO0ltNXOrfAz4j+A7m4sJPEimzhvrEy282kqgkF0hfO8Ry4HBDoRkdM11nw00e38ceEZ&#10;LaTWIdZ0Nkb7PcSbZo7yUOdsqsSfugBTyeV61a8NaJqfgy9s7fUPGMmqTSyfYrP7dtSaKRwW2LyB&#10;IMZGOuKyvhb8L/C3wt8LS+B/h2dSsdJ07Vri8sbGW4aRYWlG6RIs8iMtuOzsSatKp7VOy1vd7Ndl&#10;a2q36q33mFevTqUpKErO8WmrtN7SlrZpu0e99X0RD4suL5TpqSTrZzTQ3KWt1dK0b2flqWORkoyf&#10;Lu5IGOlQfBjxHrnjL4Y3nxCfQ2l0G7kn+0aGsCf6VGi4kurV1PzLIRuVcjrWl45sYfFHhu6t7fTJ&#10;ry3vrGZLa0RmjkhDrsbacg4PORXnn7J+geFv2b/HGqfsv6f4t1tdPdY7jR9N1pd0cLSJl1tpWPzI&#10;D/D2NRUlUjWglbld7u9nfS2lrO+ut012fTopwp1srq8q/eRs7Wv7qb5tVqmrx6dG07sbqnibw/Mt&#10;nd+MfC9zqHhnXNejg0u++1MuoaXKYswho3AMqAAksCdmOfWuh1TwAPh1+0vJ8YtL8U65Y3njLwOk&#10;GsTSTCXS7uWyACKYWG+NxF+8UoePmIzuYVpeNvgP4L1XX9Kt9Y0G2utBhs9ShktYLqSOW3luMEzR&#10;DO3dweOoPTvWT8LfCun2beMvhzF8QL7VrX+0o9T0HT7+fdJpdhPb/Z0jidiW2ZViO6sMVNSi51Iq&#10;avZ3T7O2629Pn2Oj6zh6mHc6UnblakmrpxlJRXVpNNRk9EnZddX0ugn4iW/jO48Vap8RdH1bwXda&#10;PHFp+nrYoJvNkGDL9pB3AMf4T3PWua1G38LWfxVZLmwkt9Y8O6HJd3UNpebbya3wVInjfi7hUY2s&#10;csMcMKk8I+EtQ8OXbaT46021v9BEcY0OTyGjvotn+shlZTsnBb94DwQc10GuaTcDxTNf+ILzTdTt&#10;dW0iTS9F1Ka123EKv9+2kfoyuOnI/Ohc0o3trfrr93ZdvxRz80aVZqLVnGy5Vy3XnbRuzfNezfRu&#10;2vG/HDRPEXi74Xab8O9J+LuseD77xAIr3TfFH2aN7OCQt/qcMwZcr23E4zwelWtCT9qX4geCbPwn&#10;4/1eLwb4w8NzNbXOs6LDDd6f4gs8AJcxo5zExKglTyNx/Db8YfATSviV8Fbv4IrfRi1VbWPQ7XWL&#10;J5G0qaFgy5IYNIvbIPANcP8AYdfh8Pab4S8B21vf6lam4/tbT9Uum8qJ43ETPA74fZvUjaSccVjK&#10;jU+tKs3L4bWUnyvX+Xa/Zqzez0SOrDVaNbD+zpuN4zbTlBO11fmu9LNJxcZc0bpNNOzOr+D9xF8W&#10;v2bE0rX/AIc3kGoazqk1n4h0vVcuqTmUmWeNm/1kB2go3oQO1eP/AAe1P4kfDb9t/wARaFf2M1xo&#10;XiGQxR5mYrbsiKgKK3BDRkDg9VNfSVlewyX+oeC7XxJBb6hBZNBpf2OTmOJ1JVtuOGAIbjgivNvh&#10;Xq3jSb47xfC34iJaa9Bpvh9ZY9et7URSPdBmAkdScqWUEHbkEjPetnRk/ZqUneNtdFeytqvO72Vl&#10;0sGDxX7rGe4nCcZPlbd0pNNSi3o7Wit0352Nfw38QbT4W+O/Ffhe9tkjtdBgjf7GtwsjCOT5vMUH&#10;lR1yprvbTWfCHxCsrVvAvi1PtG7rZyr5kUJwzBl67eRz05ryn4/65rvw3+INn8QPCPw5t9U1jUNO&#10;kXWNN1Bgi6hYow+VJSMCVRnCscEGsi/8F6HoXjrR/wBr34XaQ2j+GdM8O3K3WmXCrbS6fcOyhkk+&#10;fY0DZ6ZKqRkEVTxDhLkSva1+iSvvfyXReV7XuZzy+li6cK9+WU46O6alNK3K1e6cpJ8rejTa3Vj3&#10;Kz1fSr/xDrXwm1azYW/2PywrLtWeOSM52/gecd6wfhz8Oz8P9dbW/wC1mks7u1igkeWMFkmjAiQh&#10;h/CyKuV9Rmsf4n2tz4vOg/E201ybSdQ0sTafcR2s0bGGZ4TIXB+6xRtvqCpPrVD4S658dPAdto/w&#10;1+I+hWniaOTRf7W1DxFZ/uPOLS/OojP/AC0XIOOMgVq6kebVfPp5L8e3R7deGOFqfU5OlNe8lzQb&#10;s7q/M03o9ovR31W6Rt+MvFfww1FfE3hDx7qdxoM52h9SvFMcLHI8uVJDx8rYHtVqAa18MtVhi8S6&#10;r/a/h/UdDZ9VRssFdAFMkWBwHVskZ9xVHxs+n+Kba88Aa/p0+pWmqWUssEclmN5hPBUZ6sBgj6VV&#10;8S2/xS074Yz6h4Lm+1Y8O+Xp9jeRhWMsa7Quf4GYL34JPalK7bb7f1p/TNKdOMqcKbdlJ2ak9NUk&#10;nGVrxd1fytvuNtPAniXwXqHhHWPD/i24u4bDXLqTUH1Bf3y6bdRFUUn+NYyIySeflzVzwZ4603xm&#10;2qWPiLRZNPmk1GSP95bExzLGxAZ2XjDgbgeu0it3wT8RdK8W+E7e71qzuLdhE8MkkkYGxwg3xOAf&#10;lI5HXHBqPwHBpyeGLzU7DUH8vUZpFt7iSMYwq4jfuAduPqBVRW3KzKtWqSjL28PfTsmtPtSl0Vt2&#10;3t0sUPDOv6Svg3WL3Q2nkudNvBp8ttGzMGVxlFyeqkNw3b8K5XwT4i8G+BfE03wq1KO7t9Qt4muN&#10;LTVLpXkcn55ERz/D3wTjiuo+Fa+JrxZNI8TalDNDf6IN37tEnDISEm+Tgg9qzdJ1jw94o1PxZ4P8&#10;cfD46pr3hzR1El9JZAx3yTxkbIm6h9v3lBqeaSs+v9aHRHljKtBpyjo3yvVapJ62TSk2n1tLfqXv&#10;hH46+EWv36WXg/WWhur3ULmyjsLpPKnSWEeZNEyHvhgwxnKkEVY+OB+IHglbnx/4Q0S516zlkgiv&#10;NHsNvnCMjY8o/vFMhvXiuNvP2ffhN4n8OQ/EXwL4PGm65oOnpLpjQzSJKJI0AyNx+WXaNgY5JHBy&#10;K7z4GfHbQvix4Q0me/0W90O/1jT5JLKwvpFJu40YozxMD8zZBLLgMp6jvU0pVeXlq2Ut1b/gkYin&#10;TpVPreHjKcYvlnGdrp6u1072sviWzTbsN8Daj4n1P+xtZ0S6murBNMW2vobuErcCYNgud2Dj9ele&#10;e+H/AIwax8IvEs8GsyXUuiyeJo9MvE1Bt9xC88pCT+pjJ4HYCvTvEet6/wCE9OufE+i6TNr1vpsf&#10;m6hZwEC4lj2nHl+rjHIPUVxPiq1f4k+DbH4z/DDw2q6xNpxu20HWo9rTwZ5V/R4z8y+vTilV5+X3&#10;X733/h19CsH7KpKXtYL2c2o3ulZ6tJvSzs9JNJbN6XO/87wveeN9Z+HU8kjXSWseoQxM52OmSAyH&#10;1DCsLTtV0b4ivofjXbdaTr9lDdJ9gv8A5JFZDsKkHhs43A+hzWF8PPiJp3iTUPBuuaz4a1DS7+bT&#10;5f3lzAVjfDbXjLZIByN20npiut8W6a1/rr6a1puXUCDpUiwkrvUgs28cKSOMdxWt+bX+u5zSovC1&#10;fZyunbe/a8ZWWzTtd9rWuZHjfwwmu+M7HxTp+uvpuo7o0WE4VWwd34jP55rr31g6omdZswskbrh1&#10;PRgf5VzXjO8ufD+gN4pfSPMtbeRUvo5huS3jX5WKnqAvFb9pBJ4m8Mw6rbQCC54bOOHUjhuetXFL&#10;mdjCtJyo03LZe6n28v6uc/pXi3WPD3xyXQNS0m+bTNY0d57e+jIe2S4RuQe4LDH4ium1DV9OkvbG&#10;6fRY5dLmmkN9dSSAG0kAGw7e6scgntXP2T3tx4qk8LprNsl5Jai402xkYbiqNh5EHXHY9q19R0O0&#10;1G31DS/7PWa4NuzvahiquCPu/iaUebVXDEKj7SDat7qTtfXpzdLbrra61uYHxG8D6Hqc+ia+9xLZ&#10;3UOvTSWt3ppbbLG0eMSlenA4J4BrX16O7kS8vr6zNxZixj865tZMSSp9OxHaqlrrc+h6JewyNcS2&#10;9veWixw/Zw7BZAA+BwSAxwT7Ves9H0bS7e8+IGk3bRJqluBe+dJiMKmQFKnO3n0oilrYqUqkYxU3&#10;fl0Xzalbo1o/PUg03xHp+i69o/hfVmjsb7VrWRNIW6mVkvFjAYAejhT06mkudGsPA+o2tpb6Gs9n&#10;eagz3S/asPbytyrIDyQzcYrN+IHw+074heCNLXW/D1vq8mm6pDdWTQsGZcfxRsCMHHcGorHXfC/7&#10;U/wavn8AeIb7TbozS2Md9NaiO6tLiGTaWCnrhlyD0NZtyUnF2vvHu7Wvv/WqKjTg4xqXajflqPW0&#10;W2+V6O+12l3TtdOxd03w60urTalpYnjSO4nbG7D27M2WBz0z27Vn3lpouq6zY+GfEOsX2n30cM2s&#10;aPfWMjQhpoZdh56EkNyh4YZNSa7r3jTwZcaLN4gnZ5Li+V/EGqWdvtVra3gKtO8fPDtjIXnJyOla&#10;nh/XdU1rRtLt/FD6bNfTX2LCaxh+SaPGSoD9Gx1xzxzTtGatt3/A0ftqcVUumns09eq7apNO6e61&#10;a1JN8+v+KLO9vLKJrr+zSSqKFkVTzuA7j1ApdW0fR9V0zRrxreaxgeWT7RFGSNj9s+nzVzer+GvE&#10;P/CwLbWvDeuGObTbe4jawkgMOVlYfx8ghcfw/pW7pHiiy8X+GodZs40t5F1aS2uoZG8xXmjOMFl+&#10;6Wxxmq5o9TOdOUIwnTelltdWvzWVn3WqexnXf/CQad4GvPCXi62/tazunmt1lmwH2Mykbu3yjJB9&#10;hVvxRpl/4Y09df8AAmjWkt5NaNNcW8fypfSqvySMegbjluuPWrXiW0s/GOja74ekn+y3E03kWzeY&#10;RJDM8YOB6kfeHqKtaTDeJaW9vrDT2+oaZp5jkijyEmhZQrEg8MQRn2zQr7C9tyxUnbdtx1s7pNaL&#10;o3ZXW1r9iHQfGmu+L/DNjd3HhCKx1bUIX2Wkl0rjcuPnGPvRn1HOKNU1S50rxNHbzaTGiyR/NAq8&#10;eZjDEEds9PWm3vg6z1LUtF8baY5W40e3mgsdrFY1jkG1844zt6elYfxEvL6+8NQTtdzWctjqUM1r&#10;eW67pYY1PzbgTh1PelLmWrFSp0alZRgrJ3utdG27LdtpJLz3369VD9vs7p4/sKiYW4RlMechuwPs&#10;eaq6hqGn6ffaV4bW/t42vzcj7LM+PN2JlyhPoPmxVrTda1l7NYfENxate+Xut7m3jaNJVJyOucNj&#10;nFUdJ1UfEPQ7iXUPBsmnappuqz29pDqcaOt2g6TRMvGyVOnQjGCK05uxhGMk3Ka0WjafdNJ66tX6&#10;9O6HRaemi6yv2ZZI0jsmCorZjkPTP1xjFc/8OrnUPhfoOlfCbxb4hmurrWNQvJdPv5LMlWRnL+U7&#10;DhSoOAT1rU0jWL291tJtOhtvOjh2/YWkJW4jHPy5HyurAjmpvD2sT+ItIXUklgkNnqjL5FzaurR8&#10;8jBH6jis3yuSa/ra/wDXQ6ffjTcKiunZvve0lF3s+r16PbdaWL3UPGfh7XNF8NXOmf2zpd5NJBql&#10;9BhXsl27optp+8MjacdODVPUfEmg6P4pj1dbW+a/l0eaaSwWLaLi1jcAkHp5ik5C5zitLTdVm1Lx&#10;Bdadp88cN5Ywu62jSKVuIycKwGdwwe+MVY065/4SKzZtTsfs95apsuLe4wQAT1B96pRu3r/wLHPz&#10;RhbnitrOzte7bu1r3S0tol11MGz1nxR4eu9b8P6XrNvqFnb6fb3uhrqtu0eI3b542kH+sOAT6g4r&#10;Q13TIrW8/tbw+yzXWqW8cdvpc91tjuYQQz4Q9WUEnI5xWNqOoWOkfEC3+GXiqzmk0zxFYyQ2U7Hi&#10;OZfnEZ7qCu7BGav+KNZ8Madqej2mt6DeMqXy2Njfw2/mf2dOV2pM5ByqEYUt0yealu0XrsdDjJ1I&#10;tR+JX0S95WW9rfai7pa3vu2i9BY6po+pxxeGzayWc0UkU2mzHblgOGjbrwOoNR31zbaXctoWnadH&#10;PJLaxy3Wl+XgzqTtba5GGwDnbnPFMvNF0e41RdU1OwjkutLi/wBZBclWjkPBYLn+LFcv8QvFvxL8&#10;MeOvDHi7wX4JuvE3h1tw16GzvEWaCNmCiZUf75jPzFQQcVNScaUHJ3t5a/gTRoyxFVRTV7PdqKbV&#10;2le+rey2bfU77VLbSv7Qt57S2CSW5Wd+u5o1AHHoQdoPsKpWWq39va3GpTw/atHutrafI5Jmt5GL&#10;eYGB6L0xipvFVzcXFpr1zoVxPbzW2nJcQ3SqGy3UlQfZcEd6ZpuuvqmizfZbDzt8KzoseFRnIBwP&#10;T3z0rT7RyxjL2N2r7LV7bP8AXv3Vhs1zZtpFv4Wv7qb/AExWS2ut2Svfk0kujIunR6oGkjvNJi8h&#10;rhflMnGAw7EVm+K3UxyPYsyfbrmIQqy/6iQL1U88Hoafc+M9H0nw3cR+Lr5bFLGM3N/OikGOPIBb&#10;AzkAkZx2p8yW5tGnV5YuGt3st9d9Pna3c0vGfgrwz8SfBbaH420mDVrOaNBeWc/3bj2/qPeud8f6&#10;R4x8GvB4x+GkL315ZrDYX2m30zPE1ij78jusgUsobvwDXVzaTLbX+lpp+tRNbsq+TG0wHmfxArn7&#10;3HOOc1Q8SWOvWPjmw1y0ab7PDKRefZZCNyEcq6fxKTg+1KesbrfTVf15/mTha0qclHmTjq+V3s/K&#10;3S9t1rt2RXvfEOmafr0XiXRr+a1TXZLeG7stQjO2FsHYwx91ucHscVf8a6+3h2+sbWe+htI5ryGK&#10;ORh8ruTymPU9qr3VvqGppqy6c8dq5UmwvHh3iI8HDoeCPQiqPjp7LVPE+jeFPG+lWs9vqjRLazxF&#10;kkFwq7sqemM9OhHvU3lCLS+XqVCFOpVjfWyd1u7JJrsnZab30Na/0DWdF8cX3iLQdZaRbq3jNxpN&#10;y3yhUzzGexqJtcubLx9aeH5NHZLfUrYzQX3WEzoc+Ux/hfYSQe/4VdeLX4tX1LR7yyuLiG0sUl0z&#10;UlI8yVgCGgbPVsjvwQa5fwV8SrXX9U1HwR44+HmvaV5N5uj1LULVUtXj2ptcOrZQlmKgHoQecU1K&#10;K021Jp06lWm5NKXLFXta9rKztdXtppa/R9yj4+0v4k+FvixD428AWtvHDfXVnD4ia8vCYLiyBIb5&#10;D/qpl/hcfeBwa67xR4ium0fVPD128Md98y2JVC0ckbZ8sn/aHfFamqafqEmtG8/0e4024tPImhZQ&#10;WDg8Nn29Kwdeum03Sl+x6CuoXFvMBJp8k/lvKqkHzIyc5Kjn3pcsoc0k2VGtHE+yTim4pK60elrc&#10;zb6Wtrpa2qSRh6B4ltPFttovwz8bSyzXENvDdy6xpMjxwy3cEmUTd1I/vKeuMGuuXUPCPi3T9Zfw&#10;zdQvdQ/utR8tSjLNjcAx7npzzUdvYw+dcHStI2+UyXlmqsEaR2Hzp7HPPoazfB+g6dL4NuH8MW82&#10;mXK6lNLeW03zZl3FmV8E9Qc8dM1Mafs5N9Xu+tkFWVGoudXjZrS+ibd22ui0SstE15WNK+0qVI7X&#10;W/8AWeRarLbqij/XkfNIp/vHke4qPwtP4c8b2fmWeqzrdabNsvYdzI8UudwyD1/ka4z4qeO/H/wv&#10;+GGpa74QsG1i60O6jvP7LZSzXNmGQzLER1KoWIHXIrvYrzw7Pb3Xjrw/DM0OoafDOzrb8ToRuRvd&#10;gDg+lUqlN1nT6pJv0d7a9dn6fcKpRq08Opvq2otd1a6a81LR9X6Mhn8HPZXmpQafLHDDqKiTbHHg&#10;xzf3/Q5qnfaNovinTF1rUrdWnjiktY/JYOPmXy5VI6NkdQelakd3BqunW2oW+oM0jMPJmjbo39xv&#10;/r1zvxQvvB/h2+0/wx4skutNg8UagttY6tZxN5EF9gMplYcRF2G0E8MeM05unCN3ZL+rfiRh3WqV&#10;lG75vJa2S97Td6L8GO8beAvEHiP4XjwF4a1qOz1C2t1t7aZZDGF8tgV6cqQACD7c8V1Nvdal4gsY&#10;5Lm0+y3UVwqXkTqsgZVODnt8w59s1lWFhca/4l0rxlZa6klqtq6TWcUf3rqORkeYP6EZjZOmcHtW&#10;T4P8OeKvCvxL17xCvjS+vtM8RPHMui3kS7bO7T5T5bjkBowMqeMjNT9pPleunTpfXfrtpd6rTe1S&#10;vUouEpK8byWjvzNpSj9yvrppo9TQv9N1HRPE9np/h7VWhtVunnmjuvmjn8w8xq38LDqK4Tx/418S&#10;eCf2m/A7+LtG0e90HxDc3Gl6XrETtHeaTdNGSsT5O145dmP94Cux8aeGNS1XxVa6xoeubYULJdWj&#10;SnY0i/MjYH3JAejenBGK434ieAb34gfBHWNN+IerR6ylreNe28zaWYbizZGDqp8s5JBGRImDXNi4&#10;1p0+Wjo001e1nytOz3sntdK63337sB7Bzi6sk1JOD0fMue6urWu09dWrrTZtL2RXu4tbmgcbUWL/&#10;AFbZ3M2eo7Y7Y65rmfHnhPQvHHhKfRbiBraX7U7afcRyeUROpDKQw+6cisHw1471TxN4J1S18K69&#10;G3iCz05V0yLxBuMbXDpmAswwzIxByBlgeOorT8PePfCHjTxNqXwUuzFBrGj6Ra3usWaXit5U1wrM&#10;Fi53sF2s27GMEd8iur2kZWj329ddE+6s35HnxwuIwtR1FvCzdt0lb3muzckuzvY09T8L6V4o8PX/&#10;AIY8S6SsltfwRwX9vIvBbZ147hucjvUfhHQNS0nVtPhvvEN08lnp5tZImH7u8VfuyH/aA4zV2ztf&#10;FWmJDZx6rHqTRwhXW5ULK+3+PI65Ht1rIuvit4X8Ma34b0bxKt3YzeILyWz09pLZmiWfG7y5JAMR&#10;5A4LYB7GnKVKn783bZXenXT8XZepMfrFSMqdP3lq7LX7Lu7NXWi18kuyHeLtR1G98J+JNZ8Ewx32&#10;qaTazNa2UbgmS4jQyRxH+7uOF/4FUnwu+K2j+NtN0XStQ0y60rW9S8L2+tT6RfRkNCJR+8jB6MY3&#10;yCOo49asWujaZbeLdU1HwwYI55FWW+ih4aWUfKGb14HH0rFuPG0FheLrE/hG5+yaRprSDVI4zJ+7&#10;EuJkUKN2cfNjHzYPpR73tFPm06r9bmkadOtRdKMG3o072abS0ae6vtbXdk3xB03xNo1lr2t6BcXG&#10;o/6LG66KFG47Eb/VN/CSce2a5P8AZT/aR1/4peFbHQviV4HvNH1hIjE11cLsS4kX70ZRsMsgGM4y&#10;G6iul+B37Q/g7473V9/Yvh3XtJ1DTZpYLqx1jS3iUxggpKshG1hIhV1HXB9qoeNvEPg/4dNDqPxD&#10;v4fsV14ut7Sw+3KP9DuJeIwr9gT6nvXN7WEuXEU6nua37erb2ttb8jrhTkqc8DiaH73Rp7SVlbRL&#10;SSenk11bsdBBo/hbTvGWu+MNE1aS3vo2toNYSbOzCJiNRn+Ehu3er2j33iuHxXf6Hq1tbDTo4YJd&#10;MuoWJlEhyZY5F/ugYKsPXFV/Gtlo2h2GoXErLJb28IuNTgB3SeSCf3mP4lXGfwrL8ZePPDXw7/sP&#10;W/Ft9MLfxNfWun6bqVnbySeRJKPkeUAHZE3ALnhSwzgV0c0aavJ2tq+349P1OSMKmJilFOTasrq7&#10;91ReluyT019121N/xA63OnWNvqdlIyXWoLtkt2wY8PuXP5DNYHj6Twf4r8O65oWu2cl94f1jOmao&#10;1khMltK527iOoGT94dK6bW11XS0jvNIEd1b2Ucj3Vu0gG9h1w3OD1rm9Qi8Jaq2jaNI7zQ+IBM+y&#10;GVv3sLLySV7D1PQ9KKsPaQcX10fz0JwrjFxmr6NvR7W96/k0kmun4nQaRpa6Xo2n+HYrua5sdPsl&#10;sG+0LukO1Qqs3qcd+9U7K/1bwno2pPqLM0Wn2BNvHax5wI+pUdyQQcVInw/0iw8Hx+DrDxDqEdrG&#10;qR2M7XxM8TKcriRvmY/XORxWDJP49XxvrHhfxxo8eo+DdYs4jp+tWt0IprWYKFkt3Tg5Zl3Bge5F&#10;DvTila3RW/rYVONOs5Wkmr3adk2k1tfTmd3pvZNK51UFrJ/b9prlhqEbWs9iy/YvLA80kg+YD6j+&#10;77mp2Wyt5v8ASkaGOTMzNIcqv+B5rkPi3a+MNT8Ot4q+ETwyeJNE33MOl3GCJZHVA0e3IAYxq2O2&#10;5q2LbxlofxK0/UtOsbS9sxDZwvKt9alQjSDOwH+IqcqwHQ1UanvOLXn/AMN/kS8PUlRjVTutpd46&#10;q111T5lZ9dV0MLUvA+o+HPF+meNNHFs2lQzbrpY/ldARgSIRwynPKn8Kpa38KIrjwWtr4d1a5h1L&#10;/hJJNa0O7+2FfJuS+4rx1jK7gU6YNWfiAfFnwt8AaXP4X1Sxh03T5GTVrW9k3I0D8Dy3f7u1jkDn&#10;PSun0HQdXj8IaXZ6zqtrqFxZyLIL6ztxEqgg7WKAnHBx6HrWXLGcnGSf9W2O14qvRpQrKa3su7Ub&#10;25lt1111Ura6mX4O8UWHxH0PR/HdlplvLb6teOLhpPv27IWQoARyVkQjHpyKprruo2/7QLeHj4ia&#10;1itdEN3daO1r+5vI5DtE6yYwHR16Z6NzU15/a/hXxdp+maTqOnR6KuqLcXdvf2xVkhdG3iGRfl3+&#10;YVb5ug3eorE+K+seJbHxrceJfCG26k03VtN0/XtHurEzedp0jYleLaQyjEgJcZA21FSfs4Xaej1t&#10;19NV13+aCjSjUrOMEuWUXy31teSSTut7O19NbNNbnonh2K/k1C6kuirW9zhoW2jCjp+Oa8/+AXj4&#10;+JPF3xC8FeILXyde0PXCJrTkh7Vk/cyRk9QwHI6A1o/CzxB418O+JvFHgLx1osi21t4i/wCKOuoF&#10;XyJdLdF2KG/vIwbcDzzVzxJ4YuLP4n/8LC8LWdq+qWOivDcW/wBoWP7crtlEl4JABGVfsaI1JYiE&#10;KsU1Zu6a16r5eXl6oxjCnTlWoVLe9FOMk9NLNX6WktH2evRkWs+H7Tw9PP490XxHeWMNvZ/6RGvM&#10;SxjrIV7lT1/2c1Z1W9g0mb+0tS0W3e4urH7UNQj/ANQ4BG4E9VwPmB6c1oS2IMl1pcVv5S3VnEGs&#10;5n3IHfduQ+oOcE1XtrrXp5Vs4dIt1hO231C1abzvs7YKeXgdBtCtk8V0bbdSPaOVnLW3mk7aWV93&#10;+K9B2gJb3Ol39vZaL9nt94uVkhjTNwx5ydv3mPByeaj8G6muo6cw1SfbfXEjRTLu2nHOwMh/ixUm&#10;gXV3BBcWCNAs1jbqNQh8oxhpMYDYH3QRg4FR3ul6ZrmnW/iqOxW3vba8WYzBfuuoxu5xxjj6URSi&#10;lb+v0IlbmlGXVrVa9PPWz3+4seNrO4tPCEljDpbXjQ4MMERw7kHJKj+8ByK878OQyaf8SfDH/FE3&#10;l14Z0y0nv7DXrecYg1OWQxLFLHndt8t3OeeT0r0DVn1LxRoF9YWrPb3SRiazuI5VbcxBI2E9Dkd/&#10;Wqfw7vtW1OWPT9T0WEG40/OrXiyKGXUY9uIpI1JCMUJY89QPUVFSPNJLb5dum3+Xkzow9WVDCzTs&#10;97620atda9m/ndNO+l2G68i0n0a70O6VLKaSWGSZg0bqW+7k+uTj8qfc63pWh6na2dy0n+lWo8hW&#10;Q/JuPc9vSuR8dT+DfAnwpXw78RPFF+dIvbiaxvL68kZpbVpnaRRJIvKIvRXPAUDmtTWPFnhy++Hm&#10;neL9NudS13TZdIzZah4fiE8koXC7l/vE4z74NL2sYJptKy1J+quVpJNxlJpOzSfZpvq9W1v6nX3q&#10;nTFju4h+7jh2bs8xk/xH8etYUTalpbQ6hDatJfK2+4jtjhLuEsA7+m4fe9TirT3HiaWaSbTLmxuL&#10;G50mFbNpkO9bnv5uOqkYHGCpzms/xTY3uranpOv2jzWlxocwult7a42iSQoyNDIP44mBP0IBHIrX&#10;m5o3SOejC0rSa1/y0T6q70fbfsaG/WIPGzW2jXNvJYhUbVIpAd/zZKMnbGOv1FM8SSzr4u0tdPu/&#10;J3TsbyBlH+kRbcY+mSOnpVb4a+LrPxjL4k8Pah4cvrO88N621jM16Dm6R41lWeFsDdEwYgdcFSKy&#10;/izf2GmeGbj4h29neNNZwyRqsXJck/LtXI53AdOcVKl+7ckzSFGf1xUpKzsl0d+ZaP5p3XbTsdL4&#10;Ua9givtJlmErQ3Unkv5ePl7K3+PeqmtyaxpWilrZFf7HdxFX2/N5JcbhjueoFN+EvivxDr/guz8Q&#10;+MdL061vtQ2ll0ud5I3fHPDgMpHdTyOa0dc09fMvLEKyx3Nm4E20nyZNrbH/AAbH1q4vmpqS7fP8&#10;TKXNRxThNLR67Nab7fMqX8V7fi98UaNcyKrWslq1i0fyiRNxV89QQ+Bnpis8+OruP4VaX4p8V2R0&#10;nVbyzgF1BJjdBcMMeXgnDEtkAZ5zWP8AspyfFSP4K2Oi/GfU7XUdbjkuXk1m0XYt7E8zMjFP4XCn&#10;aw9R3roPEPhvRfjL4Ak07UdGZrO+naK8tbpdrIYXK7h6MGUMpHsRWVOUqlFVEmrq/K99e9rq662b&#10;Xqb1KdPD4p0atnGE0uZa6K602vdK+uuiTsai6dZ2mh21lZWkMds2x44vLCAZ5K7exz2qa1jt7oyR&#10;6jYNHI4VU4wyJ0AB9jXC+GvEniRtLj+G2v6dJcavY6cJo7i/yA6ibYpcjqSuD1z613Wr2smtafca&#10;RaSyWd4sapFdFchWwDuX1xWsXGUTDEUZ0anLJ9d/K619H6EVsdR+wMr3/n24jljM0ijzEbd8oPr6&#10;UzUbKLV9CaG8CQyW7j5mjwEYc5H/ANapbOS+trFU1KFZri3h/wBMCNgSlRx9CaxvAK+MNG+Hz6X4&#10;18QR6xqUcdxcm+S3WMGN2Z0hZQfvICFJHXFHlYiMXyuaaTUl6u99Vpayt5bqy3MT4teOtK+D4i+I&#10;fiW/mWO/Nvp1vHHzF9omYKox23evtXWwX9vB8RG0u8nG9tISWzj8vrg4kOeh7ViSweH/AIkaG02r&#10;6Wtwun2xiurO5hI3S7VKumewPIYdD3ra0y4stT8O2ur2KtM3liCNmPzAA4yfcVnFVHUdmraW7+f6&#10;WOit7ONCKcXzK8W+mtuX8nfumZHxH8PaH4lso7oLMzW0i3P2SFfmkEZyu0dmDYYe9b+g6nFrqRLY&#10;38dx9ns4JLrfjzELjcvmL1QkA9euKqafZTHWbjyWj8yFf9H2t98ccYPv3965vRvh54A034pr8WrG&#10;Se216/1KezaeK4YR3GIMfZp1HysFG5k3fdYnB5q5SlGzXfvb5kx5KlF05SfupuOl9XrZ6qyst9fT&#10;Q2NO1e3u/FWo+HptPmhtTta1vI2ypnyd8bDsV4PvmrEOo2Vz42XT5Le1+yNYGT7U0oU/ad+3ZtPc&#10;jkHqao6BbarYePfECane2s+m63JbzaV5a/vLaZIykyv6BsIyn13VzfxX8M3HijxBe6N4u8AjU/Ds&#10;XhmS7kutPvGjvEvoWDxCNeMk44OeG68VlOpKNNy13/ra+nn2NoUadTEcjdk4rW/dK9k2rtPS19Wn&#10;Y9CaxuYNZEyalJGqKqeXJ/qyM/eB/vdsVDpV1BqscctnaMqw6lILqGWT5osE/Mv1OOPQ1DoXimx8&#10;QeCLPxNZxX3+kaTHcvY3luVul4HyunaTjBHc1m/EbWfEngfwlefEDwD4XXXLxZrQLpbT+Qskbzok&#10;zluxSJmbnula+0j7Pn6Wvpr93V/mcsKVSpU9k9JN8qvor7at2S33b0+8d4tv9d0WzvtZg0WPVrux&#10;t9s1ssmxrld2VUHtxz9RXI/tB6THb+K9E8deI9A03UvClno90dUa8jPnWjNGMMP7ysuUPQg9K9O1&#10;gQXWoWs2mM0lvIx8yRfvBMZXI9aq6pNoeu2194X1mKGazvozAobEkcvGHQj1HfNKpT9pG1/68zbC&#10;Yp0KsJqO172vezVnbs1q1+N0cn8PtH+HWpfBTw3q/gWFptJ0dVvtHgnZi0GMnYQ3zBlBOAeldVqv&#10;h/SfGuj3NnrGmx3EEm2ezaYbtr8OrDPRlYDB6ise2trP4f6XJYWqx2UEN9bp8/8AqpI8bc8/dyOC&#10;fatTw/4m0WbxJrvhDTHk+3aJHDcX1jIOomQvG0ZP3kYAgEcbsipioxSjK2una/ov0CvKpKcqtNtp&#10;NyTe6Ta3fq1d9W+lznLjwJqOta14Z1kaxfw33h/UpL2GRbg7ZVkTy5reYHh42X8QcEV0N7c61q/h&#10;jULXRWSDVbO4f7Ot6uI3OcgnHVSOM1DHcQz/AGXWGvryG4uLNYFbjGZCWG4D5SwI2k1NdCNdEhu7&#10;y1lhfasV4yrzH749On4VUYxjdrqKpUnOUebo9NPNtrzTbfzfmYfjzwXo3j/R5fDPiHwy1xa61p4X&#10;UIoZNplQEEgNx84blW7YqrbaJp+i+HrPVvh1Jfm40ySDS7jzsmYw27Y8t9/LDBPPXByK6600e402&#10;2ktrSRZIEtSLSFv4X68N1waqw6rCrWUurWv2G5Rl+2Kp3IJmGPm9R6N+dTKlHn5uv9dS6eKqez9n&#10;FtxTva+j06r0SXyW+hm+Atb8VaT4SvNN+JHiHT7q+jurm403UraEoLmz37ot6dpUB2sB12g96qeL&#10;fDQu/H2neIZ9FhdtDeGe3mhU73lZm3dOo2kkd8+xrb1ePTLfxHpml6pHZr9uvFXSSX2jz9jZVR6s&#10;inj2p01tPfJNaRal811eMixyLtdEGQMfQgnPoamFPlpqm5N26t3fzYRq8lT2sVbmve2is9Ha3Sya&#10;fTdKxl3fxw8JeHdUh8PfE3ztJlvtSFnp91eQH7PcOw3IfMHCbug3Y54rpG0HRT4iuLolVvbiz8hp&#10;No8wwj+Dd1wCc+1c/f6Paaq8Muu2H9oHTflZbqEFiVHD7TwwPrVzwD4l0Px1pC+IdE1eG4WO+kgm&#10;8u4VmsplOHjJHUexq483NaVmun6mdanTjS9pSTXSWt1d7W0ur26/LsSTzPpXhnTfDc2twJqE8xg0&#10;9ryTaLiVQSEHq20HjrVH4m6ZJqHw01KTTrWB5J7J1mtLgny5A2BIpPbgHB+lWPGejx6z4L1K8utH&#10;k8+xumu7VJlBZZYidssR/hJHKn3rL0XxH4J+N/w6/srULy6sptYhME1uZDBMJTHljC44b5Tu+U8H&#10;g4IIpya5Wu6LoxlHlrq9oz96yvbr06W/Fb6mp8JPiL4V+K3hia60BXik0a8k0u+sZsebaTQ/Ltb2&#10;K4ZT3HIqv41+FWn+L7P7FeXlxDAyyRTxwkbZon4ZH9u4bqDXL/BP4Paj8E/EGuXVn4nvdQbWHt1v&#10;re6w/wBoMESwx3QzyrtGAG5wSua7y4vonukt7LVjG1m29lYEE/7HuDWWHdaph0q8Upa3S2tfT71b&#10;TpsPEKOFx0pYOd46NPXS61WvZuyfz3MnwrN8QtO8dX/hzX7e2ufDsWjQwaPdeZ+/My5Dxyj0K42t&#10;35resYv9AXQLsLbSGAoi4+U8ZyPoOoqvcnVjq1nqMUKFY8fbYduSwP3MHtg+oqOOe0tb+40S7lkW&#10;RWuZbOS4BKrkZPzdlA4raMeX+vwMKkva+8klor27rS/r1fe5Xk8TS6TK2m6xpq27JJHDbRtKDHdj&#10;aSyr7gAkdyBWf4L8Y/Du9+LOufC2x1WP+3bfT4b9tNkXEhtG+46n+IA54HK1rSaZDd3sd/fCO6Gn&#10;r51uZOWimCkHP4Egexry+/8AgD8CvEPxU8K/tKtrLaf4imkWHTdTj1ZovNzkJbFQdsqfeG2ubFTx&#10;UOV0lF+8r8zt7vW2j1XTo9m1c7MNTwdSM1Uco3jo4q6590mr3s0nfqm9NEegfGvQJdU8JyaZoniG&#10;40jULqeEQ31nGrOjiVTvKkYccYPtTZPFfiBfixpGkXGlxzaDcaZIJtWiwFh1BWx5bqegZQcMO/He&#10;tzVd1/A0niDQmWazmP2WSNs7lPG8Y6e4rzmx+Ken+Dvj1D8K/Fllbx22tvCdD1CbzVWV3GBGW2mN&#10;5TN8qrkNt55rSq6cKnO3a9l+Om+mv3iwdOpiMPKmo8zjGT6dUk2mt7KzS9dDsL3XZPDurQ6L4yU/&#10;Y9R1KeWPU7dcQ2qjBjjlP8IYZG7puHvUnjPwNofizxRBf3dwpu4dOkih2n99FDIfnZT9QpyPStTx&#10;FpM+paRe6fbRQjzIXihW6QMvmj7hIPUHpj2rmfFFv4pt/D1nd6ZpcFv4gs44oY/MZlhk4zsDdQme&#10;DnitJLo9UY4eXNKMqcuWWqevfr5Lo7drjo9J16Xwxa2ni2BNW1rQ5Gex1Jogjs207JI2/hcjCH1P&#10;WvJ/2PfjXe/GXXPiJI2o6hpOrahqMd/Y2d7byxpbNCBDIpVhtyXXDhTyGDYGa90ljuLJZLhY5le/&#10;WO6ntZJN8cciAbwh7DjPvWX4N0bQtFtrq50ez+YyTakZE+dpGlOWA7nJH49K5KuHqVK1OUWkldtN&#10;avSy1umrK/fp2Oyji6McHWhOF5S5eVq1o68zVtVZyS0Wm5f8M/ESy8V+NvE3w+e3WPVPCjWjXlur&#10;hlliuYPMjkU9uQ64PIx71i+G/Buj2tj4o1vRZL5bPx1qC3d7pvmBPsF15YhnRCOELBFJHTcD6026&#10;0jU9F8dw/FXwJDHN9s0m6tvEXh9oAk2pXMcYe0XziP3TRtvT5sgiQelb2oJFNf6f4gtbNrZpLWRl&#10;k38W87qMo6Dhm6qe4INa29pL31dxvZ26Ps/TRp+u1jlly0f4OilGN1faUdWmt9Zx5k1f3Wkm3dGf&#10;8NPBml+AvBtj8O9KjkuNB0uCQWazYLQfvS4TI/u5OK0ItS0bUfEk3hzVYG864jWS18xfluAozlT6&#10;juDSW+lXvhzxDqGu3l5J9jurZIriyX/UrID/AK5R1ViDhh361n+HLLzviFqHiJbnfAtjFHY2cyZM&#10;chY5ljfoyEYBxyO9aQjGnTUErJaL0/yIk/bSqVZSvdXv/ebX43er2frYmtfDd9oHjy+uNCvrxbO9&#10;s4n/ALLlXdbRzLxvj/u7hwy9MjIrF8U+MG8IfEnTorXVZJoJ7iOLUNPbBJjd/JWZQORskYK3boa6&#10;G+bW9d17wrrmmavdaO8F1cNq2kzW+5b+ExlDC/8Ad2vtdXB/Q1yHxS8A2N38a/DvxOtfEUEF1oHm&#10;pq1hLahvtWn3ZRNjcjAWaOOQSDlSvTms6kpQheEW9V1Wzau1r0TvZ72suhvhXCpXSrveDT0b1V0k&#10;9N3ZWkr2uru50T6Nb6R8Y5J3gkZrjR/9BlMwbDK5MiBT8w3DuODV60sQPFUXizR4ZES/tSmpWrDb&#10;llOFYj1xxmuR+J3hHX/H+t6frvhacwalpOu2d7bNNMyslsGIl247tyu08MDXcT6mLrULi6tIWWSO&#10;QJ5bfLtJHA/3T0571cXeTv6pmdbm9nCXNduNpLta1r+t00+6Zn319fvo8UsPhxVu476NLqGZ1LfZ&#10;yxG4t646eh4pVuNHudV02XSryXTb7Ui081rMpVpFjAJRuw5PT3OKnn1EtfTXBt18u6hjlaNm+bar&#10;bZEIHXBxVw6VBrNv9uCsVyD8x/eRcncPqOKta7GMpKK95W3691tre9n+QXBS7v76ymtwfLhjdouC&#10;pbP3gO3H51y+qXPgq6+MHh/wvq2hCfUZNJu5dI1sQlZLULjfGJB3YdjW7Al5LbtqWqOF1i3szE9x&#10;F8izRkkqcdskD6Gsy+8Y2+jfEfw/8O9W8I3Zj1zSZ7mTWEXMNpcIQBA7DoXB+U8Zxis60o8qctNV&#10;0v1X3Pz6FUIyjKSjd+7LZ22jq/NW1t1WhN4N8R6X44tV8aiO3jurTUprOF2b5kVW2uh9CdoJq1rs&#10;1t4r0m6m8J30M01rfTWTEdIZCMFc9iDg/j71l+KlfwzJb3GnW1r9htHlfWrHyyzyQkELNHjoysfm&#10;PpVS98N65a69ofxD+Gvih7XR5j9o1/S7eENHqCsFXzWVhkNsUDsQee2Krmlbltd9f80bRpU5SVSL&#10;5Vry31Std8r82tvX1tyn7Q/x51z4NfF74T+DYbWRdO8ZeMP7O1GX+FT5P7tdx4AMjcj0TivYPFUk&#10;mkPJdLorXibGjuEhYZfBxt5696wfHXhDwt8StOt5de8O2OpLb3UTx2eoLvRlDAiRO6uOSGHINaHh&#10;nwzp/gbwzZ+D9AvJltoZGFit1K00hUktgs3Lck9eazo0sRHEVHKV4uzjp8OiTXndq/zIrVMLPC0e&#10;WNqkbqXaWrd7p3TSsttVrfSw3X9Q0XVvAY1CyuLmO1WSFoZLfiSJlkA/IHg+1cVqOhfEbwj8dvB9&#10;3b/Eqa48O3l5qg1jTpo8vdSTx7rdeBgJEVPPbPvXdxaNHY6VdafBGhjkVp4VkbA3ZzjHpmsVo/E4&#10;8XXlrB9naOTwv9os7aZgW/tDLLlGPRSoVT0wTmniKcakUpN7p6NrZp9OjtququhYWoqfPGNuW0t7&#10;PdW6p2ave/ddGdBeadqUc11e2TRq0kITfGvJxjGfoM/hWb4p8XaFpFpaXGtKbWNpHVd8JZXUIxPQ&#10;HGQCR+VQeFPDWuWPimPxs2o31rLq2kwx6x4YuLlZLe3ulwTMmOkg+ZCVO1l5xWH4OvfGVh8J/EV/&#10;raX02p6d4i1CWOGS28yRofM3xxIvOVCnAxxjpVupLl0VvX7wp0It35k7OK00fvXXnomt9U1tuVLT&#10;VZvEviz/AIRTwv4x0+21wRRy3unXUePP01jkXNt3JwQPY5zXd6J4jlW8k8PeI5oYr6xh8y5khcGM&#10;xk4Rzk5QsPXg1iaF4S8KeKNQh8WaloyC/kXda3i4ElrvjAeFD1VSP4akHwo0S+8S32vavaRyXWpa&#10;b/Z1xdLMyyyWq8rGecEq3IbqKmMa8by3d/lYrETwtT3JXVl2V+brZ6XVu+q28zR8QfDvw9r2saf4&#10;q1PTIpNS8PyTXPh2+DFZbKWSNo5FDf3HRsFTwePQVxD/ALQXw/8ACvxM0H4X+PNUk0nxBqiwoi3M&#10;Z8m/uJFcLAG/hkATdg8EEY6103wsh+IVl4ObRPGmr/2jdWd0yQ3MsYjkltxygb/axxuPXvXjvxY/&#10;Z7+Gf7YWt6drbePdU8OeIrXWl1PRotiC50+6sHMV1blW4ZgxBJ5wCpHFc+MqVqNF1MPBOb15XZc1&#10;rJ697aJvra+h2ZfQwsq86WNm3SimlON3a92na1+XeTVu73PaL3S7Xwn8S9H1GKwNvps1nNZLJC21&#10;FuHfKoyfxbucHsfrV6TT7Cw1XUNfsbOYzbk+0CNu6/xAdOn51F4c8Z6J450+8v8ATrxby50e++z6&#10;lZtGEls7pF+ZXXsSDvHbDDFMtpfGOleJbzVLiyR9JexDQqshZjNnO4rjK8cHBNddNxceZap/h0PM&#10;l7X4Z6SSs7u19b9fX57jvFelXOr+EnuPCcCm6h23cNucqZmUFvLH91m4HpzzWF41+LHgvwL4H0Hx&#10;R4/8Sv4ZfVr+zgM13kCK5lXiGRsYA4K7jgcV0Z8SW8M+n+Hm1WO11DVreSWztrjkuygMVHqAP0rN&#10;+JunW3iG30XRtc+HkPiLTb3VI7fV7WTYy2iNki4Ktw6qyg4HPORSrSmqcpU2r263tfztqXh+X2kK&#10;dZPlu3o0nbW9nLR6rTzVupuaHf8AhjxN4bXXPCGqWl9p+pL5kV3ZyhoZucFlI981BqGk6dd2Fxpt&#10;zbeWrxqsisoxIAeDxVbw5bafZ6ZHceCNNtV015SVs7VBGqoXIYqo4DZzkVzfwZ+J/hnxR4n8YfBh&#10;9G1HTr7wddKlxbaqDie1l+ZJ4nP3oySR6gij28afJGq0pS0XZu17L5Jv0IWHqfvKlK7UGm9rpXSu&#10;/RtLa130N/4c6VpHg3w8/h7SrJbO3t9Sk2rDAFRmYlmJA6ZJyT61qyXonv47BoFRLyTEU2QVkZQH&#10;BH5H34qC2tbTU7WS98Oa22ZC0TBXyNw9QeQw9agtBomvWH9mRaqzf2ZqbW90uzEkNwACuT/ARkNn&#10;oQcVpHljFRWxE/3lSVSV7313un3+/wDpHIeMtR+GOpfGmz0Iar/Y/juSze30Lr/xMLf/AFpUr0dU&#10;KFuemTjrXb+IvClp4t8JX+kpK1vJqlqVeaNirJIUxuyOhBrivjL8ENB8cfEHw38dbK2mh8SeERM2&#10;n31vIyyCPawaMqOJEbPKkdD2rY+Geq63qPhCPXdZ8qO9mVBfTwoyxmYHldp4X+fNc9PnjWnGcUk3&#10;pbqrK7fZ3utOlvl3VuWWEo1qM3eKSafSV3ov7tkmr7NtWsc1J8PPEXwo8UeHfFPhaK7ms7HSU0jU&#10;LO3kAhClyxm2Y+8WPLCuyuNQtZdWGq6VpzC4uVFvfwMNswUEbWX1GTWpoGvWHi/SrjUNDlmVhdNb&#10;TpNHtMUqHDDae3uOCKy9Yhvda8Q2L6fZ7laSQSSGQqQiDhkOPv8AmbcKeCOauMKdKPubdjKeIqYi&#10;dqy96Kab2v11/G3yLI1Dwr4y0SPx74c1Rb63WNpYLizuOH25U49CCrAg91IrJ0L+yfF9l4k8P6vd&#10;/b7W/SNJobtv3O6RMCNR2JGCV9aoWmqSz/DRLz4VaBa/2jDeK2qaPbWwiWeYzMs67X2jmQOWYdDk&#10;jPdnizwdpvxn02zTwT4kj0mbRdXg1K6t/JDPFexnMayqCDgEHKt1GDRKfMtFd/mXCjGlKUZScYqV&#10;rvVws01dLXXo1a/4HV+FYrPVPCi/Zbti1uptmMbA+W8Y2lR6AY6Gq11r8arpulXd60Mt2CUuGwq4&#10;Hy4J6Ak8fWl026ttB1bUrW4ns9Pa6kW6k2yKibm+V3GT3OM8dTWD8cPhPP8AG74Z6x8I01yPS7y7&#10;gVIb6OIkKpdW3AAg/wAPYjBOaqUpRptxV2lt38vIxpRoyxSVWXLBta78qe703tfbyO0FrbTTrrV1&#10;byxk2rQ3Cs33UBz09cjrXK+AvDmoaTp2qQ3U801/au6WOrXDLvv7dhlGcjqf4STydtWPC/xC8N3v&#10;iC8+E2q6zbx6lZ2sMUKNdAPfZixI0asdxKnAPf5ge9VfH+l6rqnhzX/A2gXjWuoW9jHdWdzEDkIp&#10;+UjtvDKTt7/jSk4tKXa/322Kp061Oboz0UuV3a05b6P0s9V9+q0r/AvxV4z1/RNQ1Hxn4Lm026bV&#10;GWztWn3edCFGW56Hdu47jBrZKy6Trtqr2bXENrJLK00w+eBZDwqnt/u1xHhbxH4z8e+DrHxJo/xF&#10;sykGoRXdjfSae0bSRJ8s8Ugzghzu9x+Fdx4m13SoJofE9/cfZ7G2j3XU/mL5CKQSZJWJGEQDk9si&#10;ooyvT1u+t3br6HRi6Lji5aJXunFc2jStbXXW/re9yPxr4dj8SXen+L9AsP8ATFtbqxmvA214YJIz&#10;jI/jxKEOPTOK53wjd/FK4+H8mm+KdMWx1rXLFJovKvvNjt78Li5iTI+SIbVkjU9VYjqKs+I/iVZf&#10;Af4bp4k8f6xDfaLJrttb2erWoyEs7uUJFNMRwFQt80g+Xbg966zxxbwR2yKl/JbSQ3EdzC8ce4HY&#10;RkH/AGWU4Psc0r05VG4y1Su46bPZtfJ2fr8slOpSpxpuKcG7Rlq/hd7f+TK6ttppdmD4d1HxPZfD&#10;GFtUv5daYXz295cXlsYpvs5fY2VH8S84b0ANa1lpdv4Q8E2+jRazeXcelwERXN226V0Vjyx7nBx+&#10;FPEfieFfs0OsBZFt3HmXEYkDTPyuemVXt6jrWN4w8TWlp4j03wr4s1BrW08R2S2Gn3FuvyTX33mQ&#10;HqhIBwDwRVx5aMU5dFbX/hzP3sRUcYpatyaXl5WS0V3p06aFbxj4/sbHwJH408NQXmsR6TrVut5H&#10;o67poY3bZJJt/j8sNvKjk4NYnwR8DL+zB8JrjwP4q+NMeteG7fXWXwzrOpL5U1lDNJvNrcSE4Y+a&#10;7BGOMBgp7V6D9m0aG/j0YCO0kWQKRFhVm4OFIH8WBn6VRHhnRfFthrPh3xPodhqnh3V3c31jdQgq&#10;sylcqy9GBwGDdQQPXNc1TCupiViL3lFNRV2lrve26dlve1ro1jiaccO6NmoNqT2baT0s2tGryta1&#10;02mTa/4G8PahrMNzqWnf6dZyK9nqDKPM6/cLDkj69sVJqVjrdnd2sOlXUW6S6VZ2uYywnjGSyf7L&#10;Z6GsHQ9c8VaNq+vancyx3Xh2zt7Y6TcPKNoCl0uo93PzRlFPPbArZ+GHi25+InhBvElzYrDDcXki&#10;2rRTCX5FYgHcvGRjt64rsj7N7aP/ACMatPEUqfNJqUY2W/WSva2911XR3NGxgjur+a/a0WN49itI&#10;q4Z2UfxEdQOgrzv4s/CP4cftJ2niDwNq+jRTzaT4gsRqlvqVswQvHtm3QuMEbkb76ng5rck1bxr4&#10;y+HWpeGYQnhTxYwl/s2f/XwMY5BsnHTKOBhkOGG4+1aer+MY9N0q4tPEUtvY31rbWj3V0s3lxu8h&#10;AO1jzjIOM9enWsakaeIp8ko3i07prdPdWf43Rph/rWExCqUpWmmkrPVWcbS6pp7Kz0flvD8Jjqun&#10;/Da3stY07ULR4by9ht7bVroTyrbi4cQnzR95CmNmeQuAeRWjGtnH/wAS3XWa4jnvFa38xhujJ6AH&#10;uMjim+LtIubZ1k0SHCyKTfFpsiKNMtlYz1JPHGOuaxrufR/F2oSeDNVs5IZ28m6047iA3ljeHUjk&#10;bT1+tbR5acVFdNjLTETlV2TbbtutfW+nreyuzfv9PmGszXl1axvbqyrGoHL5GGDDoRXLJBrWl+K7&#10;m28KXljNDpnhdvK0aa5YMs8lxkFx/wA89ikKexBFdTcak+p332bS/EtvHcabeJ9ut2wxclc+U2em&#10;7qCK57w98QPD8fxhuPhjrtgLPxDPo51KOTYClzbK+GQP1yhYHaf7xIqanK7a21Wv6feVh/bezlaN&#10;7Ru15d7drO91te50PiLwxomveIPD/iS7Mi3mmtcLpk0RPyedDtf8No7+lR6brEmsaJfE38S3emXU&#10;llJcW7biJExyR2YgjI960JIXe6uLQt/o7W6iFVP3GbIJB7cVnX3g+xvfDmpeGJXuITew5lvLOTy5&#10;d+0KrBhzuAAwfQVo1LdfM5ozjKKjN7Wt1sm7v83ddxnhWyu7Zb5wgXz5POtZljAXkcj8+cHpVey0&#10;7Tr3wZdQDTxi5kcXlt5e9XIOGUqeGBHbvWX4Z8NeIPAmoLptvr11qGn3jrJetfSbmjdVC/Ie27qw&#10;7nmt7V7zUUltLrRbdbqzkumivFhcI8bdnGeoGMEdTmph8PvKx0VNKvuSTTs09tujvt/Xc53wEdFv&#10;Pibqf2S7mtpl0O1it7X7RiGSL5jvjjPRlxgkcYrcn8GQ+JILGe4vbiKbTdQ+1t9mn2n7QB/GB1BH&#10;O08Hg1y+veCfCPxg1Hwr8adDudW0XV/CmuM2nXCwtBL5L/up7eaJh88Tqehz6gjNaN14Dsx4k1Tx&#10;54T1G40++164t01yS3um23MluPLRgpO1XCjbkD5hwaxh7Tma5U433vumt7W3T0tfbW/Q6K3K5qSm&#10;4ysk01tJaWv2cdb2vfS1tTkfF2v+LfCHiuy+IWs6JcXmm+G4rldS0TT28y5aSZgsV1D3ZducqenP&#10;pXps0+i6xpd5dWmmx6lp95bldQt0iBaRSnzIw7nBI2muf0iC/wDEEQvPFmlNa6ppOoSyyM21t0as&#10;REwYeqc7T71l/ATwR4b/ALe8QfGnwL8ULjXLHxRIsLW8d1vtYWgJQ7V/hkU5B4B9am841Fy68z2f&#10;Sy1aT36aadzTEexqYdyl7sqeitdxd3dK60T+KSlfVaa2uSXPwy8B3+oeF/iD4I8V65oLaW0UNla2&#10;t08dvJbD/l1mgfjZ2P8AEOxrs/Era1a21nbQad9qilvh9sVpMNHGW/hPqCQR7A1zXje88U6RoF9d&#10;J4bn8RTRahC1jY6eqJM6GZNwO8hWKLufOQTjA5rrdQ1IXKRrb2lwzbfNhkmXbhwfuP6NyOOlaU6d&#10;OnUkkrN2b39F3XToctadWShKT5km0ru7to99H169b26kGryW9rfLcTTlY4h+8fbkjH+eaE0K1edr&#10;03HmwxRlVVpMrknJ/Gs7U9TubfV4ft2mySG7kWBvIj3C2YqT5snPyocYzzyarXMUWhRW6aNpmovY&#10;3+sRrc/Z49/2cPyzupPMZbqw5FayqRje/QzjTlypJ2b+7+vz/PV/sq1+1Q3awyrNGWjXaTgr1wfY&#10;1geIfEvjXwX4l07S9O8Bz65oeoalHHJex6giS6cGxlwrD5415JGc+ldIdVuk1aRLF4JI4G3SQs/z&#10;gZ5AHuOlV/DVrLYwzaJqc9xdCS+ku7WWZgWiWRt3lDHZOg9qJx5tFpfqgpz5LyqJSVtnfr1Vmmrb&#10;/wCaOZ034teI9P8AiH4m0jxx8I9Tg0ux1SJNB8RaeqzR3VuyrhpEzuRwzNnqMfSum8Q+JvDul6rd&#10;XGvzx6fHpdkJ31K4lCQFGODljwAOOtSappks+kXD6VK0jBl3SRzA78Hr7Ec5Hes/xLYeGfEvhB9H&#10;8Uw2etaTdN9h1GOfEizr/ErAdWB6rURjUpppyvu1e3fbRLRbbdNbsr/ZqkoyUbbJ2b6JapPq9dL2&#10;bfSxX8ZyeJZLfS5/C7Wi3Elz5sskkh2zR7Mho8feB4yPStWDxlofiDw2t8yyQtcxbfLmiKbju2le&#10;ffNTa9ocA8NDTtItFC2tuseniPA8lQu1dp7bV6fSqAi1a30zQ9L1KyF40Mnl3820cIFJExB65YAE&#10;DnJzWnvR+4mMqNWlHTVN+Ttq/wDKxrPc6GLOa3gvUaOy/wBFnUNzE4XO1vQ4waryaZb3emRRXNlb&#10;31jcKy3Cu2VeNu2O4rHju72DxVqOk6r4dt5NHvZPPtdUt5SS2I/njnQjhv7rjII4ODVjQdV01tJ0&#10;JbfT5LJLqOVUheTBijUkbSOc9B9KOa+jJdGVOKafZ9OzfR3TVn5rqWdFvvDVjr8fgfT4p7f7Da77&#10;WIxHyTFjGwN0+X+72qzpOj2egyNZW8Sm1M2/DOSMsck8+9FgY7CWWHUJ1ZZJGdS64MfYLn0punTD&#10;dbufN+dmhmjeH7ncbv8AGqWmhM23ezfS/m9Xf+u+5z1nFqWn+K9ajgt/vLHcW140Y8xH3EiNgPvK&#10;AThuvJB7UvjWbU4tX0fxrofiJrZNGuPP13S7aHzFv7WRNjFlPzAL95XHQrzVrwdczX/iTU9XvEvr&#10;O6uoVs2tbiUNBJ5LEpcRjszK20+uB6Vh/EK10qxGn+I9F1mXT76xvm07T7iKy894GumAZSpP+rPX&#10;B4AyRXNUXNTbWnzt8zvprmxSjLe1trp3jZrro9rq9viSurPovEN5pzeGV1LSJTeaTeMnl3FjiaMo&#10;zZ80Afwg9ccj8KvyfYrfUrV0jt2h8n76NnDNxuB9DTp9BXSNNk0rS0t4E+0K/kxyeXGHP31UfwAn&#10;Jx0yap+IrPSdEWe615lt9Ea2LXkk7bFtWQ53lv4V45q0pWu+yOKMqdS0U3u/V3t+P5kEOkwWF22o&#10;afNIq7pP7StZWH79lX5PxGOtV20DwN8VNLbRb25E1xp9xbXy2+4xz2Nyj+ZFMO6kHjI4PI9adba5&#10;GketPot1b6xc2VvDcfYLWVXnQSf6tiAfuSLlgfRTjNcT8M9Eu/BPxv8AGHxAtBq19aa5pEFrZ6TJ&#10;YtH9kktmJ8gs3VmZ3KOpKMpGcEVnKVP4bXT3O6lSnKnUqc7jOCTj5u8dH20d03ba1z0XV9Lsdc1i&#10;88MeJEe4XXNL23KtCTA6L8sinsu7d07186aNofxr/Zn8R6Ppnwr1fT9S+GvhO6uofEXhXVdQ23UE&#10;FxJujEeQRJt5KDr1U17d8GPF/wASfEHg3UtK+NWjS2uuWet3kMNxY25WK8sgwe3njx0+RthH95D9&#10;aueN/DtrJ4WvL7Ubq3fET3Mk81squFA+ViD1Kdee9ctbD0cwoxqRvBrZ/DJaq616NxV+jRtg8TLL&#10;60sPWSnGVk1vF6NKSt15W0mrNPXujxH/AIKReJ/F2j/B6PVfCWnXmoaDrek3lrrEFvZ70WB4cp5w&#10;HIw20owHysMHg16x+z34C1bwL+yf4T+GvinxBcatdWPh+C2vLwf63DKGEZ6/MisF56hfevKde/aU&#10;vPh9+294G/Z++I4uLjS/Eng+OLRbiKHdHqF5K3DzKeAAqkEDODX0Rdabbad4qafQoYFutQX/AE63&#10;83HneWMB9ncheMgdMZ6Vz4P6vicyq16c7uC5JLrFtJv9Lad2tzrzGpWwuUYbBSgkneqpL7WrSTdl&#10;ZxV7v0TWmnP/AAb8F3fwx8OXHgKG9N9YyaxeXWmyGZt0cMzb/JAY5XYxYYBx6VV+Hfim51fxt4k0&#10;zX/B+rafb+H5kisNYuJw1vqiSj5ygB4MbYXnkVdu7Pw544stF8Sw3/23TbPUPt+i65pGoggNGzDD&#10;YOHUMGRhzyORxWVf69dxWEOqvpRh86+nNvcSoscM8pOPInCkqN3BEp4PGcGu6S5YwUHZJ373308t&#10;bO67WPO97ESqSnrOej6NO+r31bSaaa0u9Njg/in+1d8MPhJ8fdO+E/xl8M6jY6FqypPD4smsGfT/&#10;ALb92KMOoxubPPoeor3aXR9Pv7a+sre0j8uW3VF3coTtypAPGOR9a82+LPga78c+GtW8Kav4Wsbz&#10;R9UtbaW40WdQTb3ZGJRvHtyrLghgCDWZ+zjpuo/Cb4I3T2HxK1vxZpdveTPaW+qRiW806PHzWueG&#10;kAYHaSc8gdq56M8dHGSVW0qctVok426O795PdNWae6sdWIw+Fr5fTq0G41I2i1duMm7NNWXuy6NN&#10;2aXuu+/WeCPHmpr43X4U67Pp8Gsvp9xf2skc+HnhhlSJW8o9ByQ2OBtGODVjwxrPiO8v/FXgi48J&#10;f2fDpt5G2j3sSbo9SilXdKdrcfK+VI7g5ry34R23iL4n/tr614/i1zw7qeh/DvQ/7EhubGWQ3Vte&#10;XCmTyn425MbDzACVVo8DnOPUfiz8YPB3w48SeDfDfjXUJ7SPxdqUmnw3lurCGGXZuXe4HyBmwo9z&#10;6VaxFP2c6k5csIytd6X0Ss/+3n07Wet0Z4vC+zxUaFOHNOcIyaV/dlrPRdfcS0fSTstmarNNoN5N&#10;a6iYRpcmwWUKx7Psy4wQMdVJ7cYrC0HTR4c8azaveWd7Jp9xpqLb6s0xZWRZGf7OY+oaNjuDgHcp&#10;x2rXXw5FpXiGTQYbq6ksdThM6PNdBltJk64Vufn6nHGRXDeMfiRF8O/iLo/geHWDcQ+ONWgsNF8x&#10;90OnyRx7piGb5VLoCFTIYscjPStazjTpqc9En5ddvvdvO+xjhacq8pQp6uUb9rpbvyaSbd90m9W0&#10;3qfCL4s+FvGnxm8ffCpfEWjzat4furdxa2sey4eB41aTPaWNGZV3DkGTBrfufA2sWT+K10rU31G3&#10;1iOI2+ias261tWWLaVj4+45A3L0zXO6H+zt4U8FftIa78ctA8PWltfato8dnavEp5ZgPtE8n/TRv&#10;LjTg4KgZGRmu80rUdOuw/iq0uWWO+jTzBJJ8gCZwRn7p656Zp4enWlFqtbSTta/wva/nrZ9CMZUw&#10;8aiqYRvlcIXTS+NKLa0843vve6OI8UtbavZaF4Pt/CtvZi6s0kTS2hxF5kXzSW0ZGNrDB29O1VPE&#10;XxdOneEfEni3wPpV9Hq+k6evnabqcfk+VIjL+6ZjleVbO8EivQPEN1p2jQW3iKeWR0+1IqmOPzPv&#10;nGcdQB69q5vxL8GfC+uaxf8Aiex+0zNrenvZ6lb2d7+5voCvy7kJ27wejgA+tXUhV5eSEtrLporb&#10;9fysXh8RhZcvtovlvfum7ptO/Rq3W90tbMb8ONIGi/FPxZZW4+z6brdpZ6lHZTMWD3Rj2TzQtkrt&#10;JAVoxghkzjDVqazplneWcfhHxPZpcab9nd9Tt5rXzIbyPOQuP7wIzjvjivNfB3wp03w18AdO+Dl7&#10;rF/q7wat9p0rV7m6dZGvPtZlCech3Rsh+UdjjB4NaWo+LPjzr3xH+JPwo1Xw6q6PN4eNz8PfFjRm&#10;FPtDod1tMV/5aRyA/MMHbj1rlpz9hTjGcX7z6Xdm7tp9EtN9ru3rvWw3tMVKdOony6Xfu3UOWCmr&#10;6t2d2t1yt3bWnYXnhDxY3xKtfHfhfxBCun3FrFBfWNxu2yQIMqqqeFPP3uvaqvha6ude1TxBoumf&#10;YY7nR9cjSZUZwJbdxu2uP4JMZwV4qPwn8SJfC3wl0c/FDUdNs9Yjhj0+WaG+329xdqoXaJH5Dued&#10;rc8963vCVpoHiEReN9MWW3uNStVa+hLhWlxwPMA6lSCAwrrjapFNO19Wtn2/r0OSr7ajGaqrSPux&#10;klo3F6Xa3Vk1f0PMPhJaeJvhp8Q9Y+E3iXwfpcfgRbe61GO5aTczxRnzDcBcYZjghl+8GUMOteLf&#10;8E2/2pPC37U/7U/xE1rViy6joNg6+BYpZGWRNHL+VPvX7rOT9nZiec4x0r66166Fo4kiVY7q3O5U&#10;cbhJDn5wO2a8p+Anw5/ZX8ceNvFvxd+HPwm0/RfEmk6xLp2ua1pJMe64aPdNFtXGMcFlKgEkEZ61&#10;42YYPMHjsN7GrFU1O84yXxK10lb+V3kk1uk+h7WHzDDVcvxc69KXNOEYqcXtLm1ck39vSMmm9Lq2&#10;p6x4ysYtQubXV9OAkvLJ5IfOhILwrIArD27ZHcV5/wDEj4u+GNCubi3bRr2+8UeF9PjuJbeysWMs&#10;9nI4jkeE9JMDlkzuHatX4b+NTc/Hbxp8KHtJDJaaPp+rSajH/qpfPLxhfZ9qAk964f44/Df4zax8&#10;XvCniXwjrNxarCLq01S+0wBQUZQYvOVuMZGNw9eK9LEVpVMPKVB63tor9Uno2tt/kcOX4WnHGRo4&#10;iSSUeZNu10481no9Hdq2+q0uexS6Pol1pdndWkcnk3rRszTIQxHlnaWHUEDj61yngG4a/wBPtfAm&#10;r6hIniS10aI3FxJMrv5MszmNCc/MzBN23+7yO9L4x8b/ABB8N/2VbX3w7vtTsriCDzr7RnSaexn8&#10;wI6SoxG5MEMJF54PFP8Ai98HtM+JWsWclgW0XW7fULSez8SWWVlj+zkyRrKAQdnMiAkEfOa0dTm1&#10;jvFbNNb+voY0YRglCvK0ZO6krSty6apO7Vnqt3ZWTW7PG9jpVto7WfiNv7M0/T9NvrbUNQaLEUEB&#10;Csr+hU8gelcp+0r4l+LXgj4J6h8SPhjp8muaxa+Hf9BtYD5kMluxXLun8R2c5HOM10GpfElPiL8N&#10;PGun61oV1oGveHoJode0TWLUtFEEBZXSQDZc28ifMHU5wSGAIrhf2ifE+v8AiL9i6z8e/CC7/se/&#10;urWztpmRi4sbaZhFI2B95FB3A9NuOa562Ipyws505OzjKzS1VtNE+q7Pruehl9Gs8TQjViv4ii1L&#10;WL5rSV2tbSvurpq1vP1j4aXulz/CLSGu9Ghtpr6wtTcWMeTCk8sYb92T/DzwexrU1t9TtJtLFhGb&#10;qzt7h01JmAaVF2jYPfLcH0rndJ19EvPDvwss9Vt7nUNI8PW93dXFnIEWdYlCnEbc7WHzcE4PHFbW&#10;m+IdC+KvgjTviH4I1S4t4Jplube48vaw2uVdJIz16MCDXRQf7iMXvyrte6Wu2n3aHk4inKNd1Wvd&#10;cnvdpc11Hz1SbXXTZ2MdPFljL401bwVcrZxapayT3dn9lUuzWhCAybSOXDNtdAc4w3Q1qXUV/rPj&#10;K88H+KPDixaVax21zo+oZDR3ZAJlhYdVZSFI9Qa+ZNX/AGofhd41/bc8M+DPiHrOu+BtW0PXnt9E&#10;sp4QtrqN9PkPctcfdkgMccduqn/nvnqOPc/i3+078LPhx8efCvwE8b3F1Z3niRZ5oZv7PaWDI+VI&#10;2YfNGSf4gCBjDY61y08zwk3VTqRtTkouzWjbStLs7ux6eKynHYepRhTpSc503O1m7W1cotaS0V9L&#10;pczWj1N7TT/aPjpn1vQoV1TTdMLaXqwTcnlzMVaMMPYDIrmfiH4c8Zab4HsvGHwt0LT7jV7ORoza&#10;x337pJXlAaRW5HyruO0+tdBc2/hXx/aeJvCXhfxMv9o6DdW8NxdWV2VktJOJFVipz257EGuav9K1&#10;/wCDNrYv4H8JahrGi3XiKX/hILfT5zK0a3XMl2ATnajc7Rnqa6qj91vprqt09trO7Vv+AYYV8tRc&#10;rtJW9yWiate121ZS5tF3e6Oj8WwaxqvjLwrpmkp5Md1o+oW7XSuGVLl4k2kp0lVgrr14LVq6dq8f&#10;jLw/pfivwDr1n9mtb3yJhBteCdY3MU9sD/CwYEDuCKrfDn+1rS0bwz4htFguNO1yVtDkRvmuLIcr&#10;LjnYxBIYHHrXn/jrVPBfwJ16bRIPDcFtp/iLWm1KS1sYnjjnnIBlkwDtLFwrFlwynlgQSaJOUff+&#10;zrfdP5f11M6dD6zUWHgryivdsk1JNyb3fZ6a6Wa3uy9430rxP4S8AeMLn4atpa6tdWNwbP7VEYkZ&#10;kJCwuq8McEnIwTV74FQr8QvBXh/x34t+Ha6X4ijs7aC4vrO+SRpo0HMiuOSm7goefWuk8S/8K6+I&#10;zW/wtn1WK4uNS08axa3FncBsqGAW4SRPlYh8cg9ua4X4GeC/Gvwz8R6lLqPxBvrfQ7XWJFvtDvLN&#10;JbeWRuktvIfmh8wkMyjjdngZrGpGXtoSWsdmk1p1T16q3RnRGoq2XVFJ8tW6km1JOUbctk473taz&#10;VtN1c2PjRpnjSTU7fxj4IsZk1y2vLWyvNLkm/wBHvdMkucSSf7yqd5A+YYq141062+NGjWPiLwN4&#10;wOmT6DfLcw292ny+ZbSsNk38So/3SeuKvatqviqzDeHPHdsGe51K3Gm6vpMZ+T95lWcH7mBhT1HX&#10;PBq7daTDpOt+JPEelxW/2y8sI47hZ4yFeVCfLXA42tk5A5zXRyuUpa6Oya/X+uiRzxrSpU6a05oX&#10;5WtU0+VNO/TV2vqndPdWw/FF14m+IegzWk1nFa3FrKseqWUc3m295GyYmiBxlWAPHfBB70vw98LW&#10;Xw18FR6J4elklurG0WGaFr8yfuwxMK/NyNiHH4VR8J2Ot+FPiBqyWmtR/YrjWre+1a2mhysTNbqN&#10;it1A+Xhj/dwa6LTNL09NS13xTqWiQ2cg1MzQ3nnborqDYAJM5wvdSO1CjGVRS66r+vuVyq0o0qXs&#10;otcloysurdtHd30u+/R7bO1DUIzeahpUmlrNa3mmyXUmoW5Vv3sa8xuvXdjkH14qDQJ7LTvCFrZD&#10;S/tWgHw+JrFrlgxDMp3xyBvUMB9SRTfBmoK+g2OsvZItxffaJVCfd35PBPoRjB9ado/iG81jQby5&#10;h8N3en6hY6pLbTWdzGrJdeQN++MfxRyfdVh1Paq+0tf60/OxhKMoxcLaJq+vVXV/0utPLU881rTL&#10;H4aR+E/DFxoLzfD/AErwzqESQhpHniEw8ryYmGQwUM2FPIUYFdroniJPBfgfQdQ8LX9p4g8Gwafb&#10;29jJZvuuY4lwsbDH39o4ZeGGKgn8X+Dl8MPJcWAtdH1KwW+hmSOTyIn3fNAccxPlt3QDIb0p/h/W&#10;/Dl9e2PhO18M27aXND5t1qWmyqgsr+M5PmLgZBGDvXIOeRXLGnGnK0WrW0022sl5O13/AMA760ql&#10;amnVg3Zvmvs9ZSb30mnJ6p3fZ3F8W2WueD/Fraz4Z8PR63pOsGJZrOCYJcJIHLSSDPEmF/h+9WTo&#10;vjr4d+NdL1zWLu2a103Qf9EXUfOKSwMp3tayjG6PawXGcqdwwetaPjvx5rnw08S+GZoPDqr4Ym1e&#10;Q+JL+SeP/QjIQkUqlj91pGHA5ArZ8afCbwlr1+mnLZNDJfakt7dSWM3lGZEBPz4G2VRjJU5zWtpc&#10;75Om6a0+T9bbX7bmUalOnTg66fvLScXr7rs+ZXspcq+53d7opz6NpPii2Xxt4g01YR4m8NwRXsd9&#10;tbDMW/0WePGGTDHJ9a8vtfDt5+zf4wt9cvPGdxH4L0PW459W0yceemixzxlI1hf7ywZYfJyFx6V1&#10;fhnxlqfxP8MfC34meGbqexivr27udeg1C38prmwhWWN4ZI2xtbcEdTjg+xqx8ZtF8D+Jvgvq158S&#10;PPh0nVrnbq95axktDa5xH5yj+FcjPHHWsKkI4in7Sn8SV076beW67rY68PKrhsR9Xq/DNuEopXat&#10;Jwsk/tJKXK1re3mn0vxa8DQ6trPhvxWvjmbSb7T9UD6fJHdBFu2kHELdpFK9Frb1zw7brcN4gvEZ&#10;r2W3EVxFG/8ArY0JONvqCT0rzn4g/CLV/Enw38H+GPELSa9N4V1qzvrWW1vvIuLq2ix5c3+2yKQW&#10;H8QHatfxv8Q5ofivpGitEt0unQzya0kxKXEVs67ku4QBiRQRtdRzg+1bU6suZyqRtdR6t663VrW0&#10;8m7nAqFSpTpwpVObl9pskvdWq87SfR2s3pre1+28NaFaeGIdG8WS+ZFdakLqPUD8jwLn90hYcqR9&#10;z3zzXLeMfhj460S3PxN8Babb6jf+HdKibT9NuJm/0xoJXdkDZ+VyjcHueD1ruvEHgpPiJ4E17wN4&#10;n1fMOr2wNre6W/l3EEbgFSO+VYZB79DXnf7PulfEz4e+JPiNpOpeJ4dftb7xFbzW9vdK0clndSQr&#10;5seckeU0Ko4wBhyQRU1rpRhGLtJ2uraaN3s99Vpo97tWNcLWqezqVI1FzRabi07STcVo9LbtPbbT&#10;VnZX/jLRPiF4P0T4heH44Zo9Zs/s0NvNKsZkaQbZImDD7yHcMeorlPBWm6r8KNT1D4Uaz4Xh1Twx&#10;Y6XJeeG7hVEdzZKzbZ7Jgc/LhtykdsioviLoPjaVbXwz8Hl0231LwrqA1WHSpo2e11PT3OfsrH/l&#10;nMxzhv7wFd7rmuad8QPB3/CV+G9LZdYn02T7Dp95+7kE4Gfs7Mw+U7htyeKXvVaijK6lGzvZWfRp&#10;b+V1ZdGiny4ekowV6c29G9Y63g29Le63qujkn2KPhh/B1j4CtvB+j+J1hXUL6az8MteXx8yWd42Y&#10;RqW6kc4X0FY/g+5h8T/Dax+D/ii71CSDV9Ekh1a8MWyS1ZWeJ93bJdC278aZ4rsnvPA+mTaPpRtL&#10;jUNx01bm3V/sGqMucEHoAQwyvI5xWH4J+IHxi+EfxV1DwV8ZPBja7oGs2MVx4d1rw/b72YG42XCT&#10;xnlZI0lViq5DIhYdxRKt7NR5/hdkrJvfv27JteW5pDDyqUpypu878yTaUrxum4u1m1fmevRvVG54&#10;W+HXiTS/i5rXiLw/q99Fbx6Hbw6PM2o77TUJ4o2izJD2ZQQxYfeODWh4E8W+NJNEi8EfHjwbbw6z&#10;axyXE2qaXD5tnM0ZyJOfuMRjAPfNHwb0yw8Pxax4P0fxJdanZ2erT3lvb3kzPNaJK+9ETcAdmN2F&#10;5xgVJu1vXvE2p6RpHj+03Q6fIot3tVkk8snqynG7DHFXTpxh7y0126dP8vxMa1T21SUKlnyqNpNN&#10;SSS0el7Xvdpprtokaz303iK11C4H+kaZqFvGnyxFJgrDDEg965/WGt7TwVc+FdZ8QqnlQrA01i2J&#10;NkTrgjb0JQ/MvUYJ6CtD4feF7sa/Nv8AGtverPp8ca29uQgVFG122g5yTnp06V5l8D/Deg+Jvjf4&#10;48WQ+LtS06Tw148knvNP1FUnsrv/AEQQrPDPgYV4yN0Z+46+9VUrSjyKzvJ29NG7/h3Kw9Cj+9fN&#10;7tNKWierukltpq7N2tfdHrt1Bd/DbwZoelW93ca5DbW5tmv5JELtbkHa7k/fX7oJH1rm/M8HfBTw&#10;VrD6JYXTTCNbq90hZvMYTPziMdRn06HFHiqXxP4a+PPh1tC12P8AsubQ7+XXPDM1uCk9vAqnMGMl&#10;JAW3YxtYccHFXrX4ifDb4j+F4fiTZfZdR8PX1iGttVtW2zwzK+BBLH95GHvyDwRURqU/a+z2a2vb&#10;VWV2utldJ3+eljOMKkacZyTlGdpStpduUrRa2vpK1t+mzRN8E4vCV5peqah4L1U30LXWLyGaQl43&#10;KgvCwPIKnp2qbUNO0uLWn8O24ZrW8t47v+y5FzFAkbY82Pup3fexVfwl4dj8IX83iDwraRz2utNm&#10;aFpAjRSY6buh3Dnnoah+0WvinxIfG/hu5a8jit5NMsTbr/pFnI0mJ9ynhgMdODx9K3TtFJ7/ANfo&#10;Zz97FTqRb5Wlq907aJ9mmt9NE7XM3x/8MLnUPDsljo9w+oaTqGpWLXWj3t0WW38qXeZISeQWyM9s&#10;Cu08W3Q1DRrfULmSZAZ97SR/ft2+6B9K5/X9dn+GFp4h+IGsar5nh230ea5ms54Sz2c8KcvGoGfK&#10;K84+tRfs5+LNU8Z/s5+FfiTNZiSTV9LlvWs7i6MjHLOyKjn+HAGA3IBx2qY1KUa/J9ppu3kmtfT3&#10;h1fbywsa0neMZJX21lHVPzShZu2ul2XfAKeKl8X2N5f2Nvf2s0NxFcXF3Csd7YENwgIHzxsOuO5q&#10;38O9U1nxPrniLwj4u8PNHa6XfBNJ1SKXK3tu43YHptPykGm/Dnx1o+t+K30fSNBm+zta/apL7zgy&#10;Wtwx+e3Ydc56Y4rX0DxNosPxK1LwB5ZttTFimoLCv3Li2LFBKvuGyrD6VUeXRqWl/wA1t/XU58T7&#10;TmqRdPXlTXdWle+j00dn5atX1POdM8T/ABm/Z68KaxF8QvsOq+HdH8VW8Ol6jZ25We30aUgb5Y+4&#10;RmC7h0AJrd0yHWLnxxN4mKTf2TaMzadcpNuXy5Bkk+x/hPYcGus8U6zoUVrqFl4itQ1tqGk3Xlvs&#10;3CSCKIvMjDqGUAkDv9awPDItrnwLoR+Guqf2not7oa3keFBN5bFAQEcHAkbOAOgPBxUx/dy5eZvd&#10;2vrv99tdOysb/WPbUnVlTUZydm0rRaa37KV4yv0d3orM+d/GX7ZGu/ALV9J1/wAX/CibUNF8WeKL&#10;iLTNesAcxRrJsKOoGS3HHqAa+jPi74x07wT8MNZ+Jmh2dxdzWmmQ3kdnbxndOGddqge4Y59K8d/a&#10;6+EGr+MP2e7O2+F1rfadfaG76/pWhx7FlmuoyXaNkbPzgkkgcH3rR/Zm/aZtfjRp0nwquvDWraZq&#10;1h4Usb66vNasjFFPcSZEkSKRyqnnIPQ9K8+OJqYfHSo1Z6TScNOut1dbvrZ6762se7isLhsZgaeN&#10;w9L+HNqqk3rBNcrad0tE0+W+t3Y9raws9em0/wAUaMsYvFtxcRFlGVR4xmM+oJ/I81wvxv8AB1p8&#10;X9Csfh/rfh23El5aytB5i7pbG/RSU2OMFccHOecVyv7GP7VXiz4wfFT4k/Bb4ieHrfTdQ8D6ikdm&#10;sMJSSS35Ukjo/wA4yCOzDjFb37LH7Tvwn/a18Nap4q0q1ez8TeEby4svEWjsD5tsyuwWdR/EsgTj&#10;jIYFT2ztSzLL8RywU1eblFJ6czg7SVn2s/lqeRPAZplOInUlB/ulB8yd+VVE3B37Xe/fTrrrTeKf&#10;EGgfDXQfBnxD2jXlsls7y4t23rc3UMeTtz1DKueec1yngb4teKdI0W68feL2t7i1s7yI6JNpbYln&#10;jfh4pIv9g13en61pXi7S9J1bVLG6gh1qOX7NcalYlJLWYOVVnz9wsBxnrmrmt+G/B+iJayz+E5JI&#10;LJVgkis4RvXe3+sA78jJ9q6lH3VZ6L8f63CNahT5qdWl70pO6XTV3Ue137u7sumx5/4j8FfAnw1b&#10;6t8UPB2pL4f1yNZNZ16/0iXyxfKVLYuEPyuOu3jIatPxwBefAVfGmowNNqV/ofmWC3K/ZZo1dckB&#10;v+Wcmw5HuOK534y/slQftCeAdW8IaP4xfT0vNTjW+uLWMK7QgHMYKHHflfrxXZ+LPB9/4p/Z/wBU&#10;+D3iK9t74Wnh2HTprxmZZTNGwjEnPooVs5+8OamEZwrOMYWi1e995X7emt/PyOqVbC8tGXtnKSml&#10;JO94wsutldXe11orLc4e98VfGzwF4S+H+veDbKLWNLtGW112yvcJLqdu+A7A42iePjHZxk9a9O8X&#10;/aDqK3/hT7RHLsEklmWAVo8fcIOduf6V4N8Pvi5c/CL4b6b8F/F0GqXt14XtLu7u7PXNPkSS6thM&#10;XijDjdvlRf4lyOFr6Ds9Q0rxteaL4s8KXg2zacLma1MnzqssY2q465wfzqcP5t3stL7W3t9+o82o&#10;zw9VTdNct6lppWU03eN157p+dr2SS5f4i6Do+taJpmo+HNI/s++GpQXt3Nbx7ZAigiR+PvsDj5e4&#10;rasNQ1bUbuO1s1h1BGglgudQ03DLbzbd37xc5U49eQTjvWd4Tfxn4U8W634b8Saxb6p4cmtW/wCE&#10;ak8gi6tmA/eRyuPvDJyDjtXglr8E/iN8K/2l/C37QXwh8e+I7zS/EXjCW28fWNnie0jQqqo8sBwU&#10;3ZZCeoIDjNTisVWoRjUhTcveSaVk0v5rdVe19Vpd9LOcLhaeKjKlOqlaLcG7tNtXUW94vRrr72ln&#10;ufSPw08XXt78Ml8Q6vod3by2jSQfZ5EKtKithWAPY449qzPiV4Tt9S8E2fibwo96k7X0F5aASbZI&#10;Tvyy5HbqD7Vo2d1JexpJ4aNxqGl6XfXFtIvnKXkkjc+YyODh8E4CnHINZi+N9Zs/DXinVZYN2m6H&#10;YySaetxbssiSxqWljkC9eMEEDPPeupyjy2kcEIzjiHWpK3vXtfo3ZJrv+ly14WvNG8fay+oeIvD0&#10;2n6tplwZbFpGRRcRHgSqy8PGTwc8561wfxt1rX5dRs/B3jG0vItD8TQyRWutQwKtxpt9EdxyjcHA&#10;AZcffGRXZ/CPxrpnxq+DY1rw7Pp95fXGjboY7W6UNFv+ZY3x9w574GfSreleK/DJt1+HHjrT5LHV&#10;Pv2tjqmJTKqYXzoJMFXwxGAefUVHxR0lv1/I3pynhMZK9O7g7ct7uNvtR62T97a2jT0MPVNNtfFu&#10;kaL4l8GvpPiQ2otNQur6zjQtdNBkQBsHKOhLMM84ytHxc+H4v9d8HzeDtXuNDvodW+3rqFrdAJKW&#10;P72GSMn5w4zz2rgfB3gH4PfCv9r7w/qnhT4hjQtc8WafPb3HhmSF4bPWY43IYqv3BOC3ykHJK45q&#10;94A1L4r2f7TU3gv4keCl1TRUmlTSL5ZvJuNGkZWchkY7bmFlC4ZDlT1ArndaMU4VF1Ufd132bsrr&#10;fXtve2p6Dw8qdRVKM7xjBzSkuVtPmi1ZtRkotWutGtLXtE7nx/4c+I/iW60lPEOkaPcWNxrzwapJ&#10;Z3Lqx0po/lLHqJN/TsCKTR/DmteJdVbwtfX00kWlxQ7muG3+dEjkwsWzkSKADu74wetbUWnfEHSv&#10;HEEkWjWuoeG5rOVJpkcrc2zjom3OHBPOeorw3XtX+LPw9+JV58YvhaNU1JoI5l1bwNfrsF/aq6L5&#10;ltJgqHQtwGxuB9q3qSjRi5u7t5X062XX0V29km9DlwVKpjI+yhKKajeL6Xbdk9Xyvpd2S0baWp7r&#10;49+HFj8TtPW01gXayWQaa3aHMciXKgqJ42HRtrHGO9c14l8R+LrNrPX/AArc6pcQrq1ra6s0MKSq&#10;u1iJtwHQkABj/C1bel+Ldc8IeC47zwx4e1a/j8n7ZbaTrDBb1N77mtAcnLKGO08j5cVV0Kw8Aah8&#10;XdetdAjl07UZJGOu29jd7FeT5Sl2Yzja5Bw5Aw3eqlLniuXqcmHdSjGSqLmhC7WzW6vdXuk7rXVX&#10;013S6v8AFPRdL8b6bb39lrEOm36zqb5bLdBA0ZyN5HK7s8H2rjP2htI0HxD8L9P+MkPiGG21bwv4&#10;itp9J1jUYcvaRvMIyHC9UdW4yK6vx94H+JcviHw3o/gG7sZ7PR7559Ut7yXy5ZEOdqYIwwIJHUYO&#10;DWb42tdN+LfhmSws/CV1pOpXdm1nqel6lGo4V/lWQKSMjG5W6HjBqaidS8H1Xn5bej1OrBuhRrUK&#10;9N2s/eaafu8z+JNXXNHR7q261NDUr/VtF8b6P8PJLy3jkv8A7Rf2djfMrw6wFi3lbdj8yPG2CV64&#10;fPauN+OHjiXR7fTbvQfCEmk+Nry+00XktpZ+csVhJL+8jc8bo8Bj6qee9djruvWemJ4L1D4gWZE9&#10;vev/AGDqkNlJMdyR7W3DblN8ec9OR3qj8Y9Vi8F+HpPGXi200/VtC1idreK46yQSOjC2RFxukdnb&#10;YEHJx+NTryu7/wCB/T+RWEly4ik3C7d9FoptSei6SurXi9W1ZaWR1/h5rbx34fsbn4f615ektDNc&#10;Wsky79s28rsYHkDOT6ivM/FXgj47X10fCei67osd5qUczyQux8qGaHBgdA3qeDjnmuX+C+qfF79j&#10;zQfh/wDDHxL4KvvFEXiyH/TrPRd80mgXEs25neV/laLaxwpIIIIzgV6J+11onh/wlpEPxjnfV1l8&#10;NwPJJ/ZOoLCZgSAHYN8rFe3IP1rGjX+tUXo1KKV1qrXXdrX+rpG0aEsDmqo05RnTqOSpyspXabSu&#10;rr7VtXo3Zq6JvE3iXxn4/wDg1Zx+PtHvvCl9qFxBaXDWN55d3pl9HIB58b8q8e5d20/eUkVR1RP+&#10;FzeBrq5+IPwyvIvEHh3xVNpTTWuY2uoQrH7Sjxn5o5cRsQejV1mk6j4re0hW9WPXdJ1fS4r7R47q&#10;ZPtnmlQ7IVIGQP4TyQetZHgiPxrp3xk1zXfCWrafq2j65pNvcap4f1KV4XstRjYx+fGy5wHjysiE&#10;DDopHeqjFwlGort6J7XaV9Xt17HHGXJCagoxcW5RabSTuk43veOiafNu0le+pQ/Z48WXHxG8M3n2&#10;a3jt/FHhDXLvSLyDUrRo1uVhkZVxIy5ZCm1ldc8YBqp8TtI8V33jiHUJ3stHvrDFxeXVrqDZezky&#10;nls2BghvXg+1M1HRbX4d6PqFn4Y8T3FtqmoeLJr1ri4VVZFllXdEOT8u7AX1DV1f7Q9jLB8DPGmp&#10;+LbCdYm0SR5ptGVWuoF2/MVDcEjrjpXR7/s05dN+hu5U45pGdK3LUlypO91dpOy0uvedlv57Gt4Q&#10;jeDTdL8PeL7SRprW0kNlNqUizNdR85G/GCdp6dceteex6N8KJPC/ir4KaNq+/R9a02ZJbdczRw+a&#10;CGAU9ApPAxwcEdK639mie21H4V6fqsvjmXVtNn0O38y3vFA+yMsWGIPO0FeSMnBzXnGhfADxN4N+&#10;JGvfEjSPHLal4e1bzJ/CbWsu1bRjHuSNuowJRtzyGV+xFKUpe6uW6e/pbr3uRhY0qeIrxnVcHFpr&#10;dJyUr6XWjWrS9Wro7zxf8MPDms/Ay1+GokhuY4zZ2CX0dwsM0ciBEF4rgH98oTpjD9O9bfg/XvE2&#10;n6xY+GPEWjX1zNNayQrffZwIt0LEHzMH5C6gEEDBORx0rP8ACtrpHiz4S6Bb+NND2yazo6pcXNr8&#10;klvdOMsTjGCJMkHAwwFSab4ul8I+EV/ty/W4m01obWG9w26UbtgaTcc7m43Hua1iuWV1octSVWdK&#10;VB+81OWnm9Lpp90rrTZFH4jabqXiuO41mxmmsZPDt00nh+4sbhJPtbhMvENpzzgrt65q94X+KGif&#10;8IjP4uvp7j+z9qHULe9tWWbTpWYKY5F6gA9T+NV9W+Gmhr4xk8L6QLuDTb64hv7nTVP7ppjyWiOP&#10;kPdlHXNO0HwVYv4o8Q6toZivIdatzZ3du1v5Myyp94s3/LRT0BxkULm5rocnhJ4ZQk20rNaW0bV1&#10;d3s3rJO9k773srVhrHgq31/XPA15b28ltfWkd6I7y4CxTQzkxEKxx1bjAO4bx6inav8AD3Q9X8MX&#10;Hw+8P6vfafeQaekU1rb3A3FYxtGdwO7IO056j35qTQPAlqfBtjDrGjqVEIwkyCfYwlygIcckcDPt&#10;7V5Da+FPirJ4hnu/7XbT/E2hfEJtSAa8Zft2hPIZGtzuBDjfwp7DI6VM5csVpe5rhaNPETlKFblc&#10;Wt9U2tE7drrXe10dd4N8L+LPgppWj+CfE/iqHVI9Os1t9OvZIQtz9nMmSjhcsyqCFzg425Nb3xI+&#10;Il94etb7xNqFnbx6XZN9k1a6s76JvJkmYLbzNkjjJXdnkA8Zrz/4tfFmbxf4g8O/F74cvqVvqfw9&#10;8arput6VJbxst5ZXQCzAyA42KrBgfUdM1237SPhTRRp+qW15pck2ieLtMew1Zbe3EhXC7o5VH9/O&#10;McHnFc/tKkoyhTVuXRX2emmur30d9dHvodEqLliqM8XFc1S/NZWs1JOSSVldwanFrRtpdGcT4b8U&#10;fFz4J/FKXwn8b/Bmmx+Fde0ua7vtX07VfPhj1DMaxBGk2sqyAgbMYDdOua9B+Mng/wCGfin4K3Hi&#10;TW/Dd0p0lf7TtJ9LZ7a60+6jG7zUMZDI453AcNk5yDWN4/8Ag54c+P8A+z42hXXjeXZY6NEbfVom&#10;xPbz28ZI81c4yMDcvf64qf4R+MdXk+Amm+ITrH9px29jFZ65bXljKsrSgKrso6ncCDnkYOc8VUYy&#10;cXCet11t92iWnXr112SK1SFWNPFUvdqwmozUeaKfZpu9nJXi79ldam7ovjxdU+D/APwsf4dwWeqf&#10;abQ+XBeXRt/OYDLBiVzG45ypFU/hT8RrfxHo2lBrePyr7T2W1mimDEJk7sg4ZlBOMj8qteEPEWj6&#10;drTeDZ7KPTb6XUZLuTT/ADA4uVI28cfMMY964XXJPgZoPw+1fxZaotrJ4b8TtFHYx3gjnsLqWVRs&#10;jP8AyzViwbaeCK1clH3pP+upz08NRqc9L2crykuV7u0rqKeqT1tZrR636I7Xw1JcaT8Rf7G1Hwm1&#10;vaBZFtZE/wBXcv1LbemMfjmovhJ8RPAvxH8a6pZaH46nW68Ja+1veaHIdmHeEhMjo8LAl1I/iX2x&#10;XTWV/wCFr26m0yLxA8ur2Oni5mhuFAkCMDiTGMYPIyvFcP4Q8LCw0TxJ8R/A9va65D4mmhv9LbTo&#10;VScCJNrQEjBZtytjJHJxTlzK1tru/wDV+5jH2dejU504ytFJ9G29b8ye8W2tVs2nbQ7T7Drx8S32&#10;kQalbzW4t5nurGZR+/VwAjHsCOee/eqfhDWrXSf7F+HOs+KrL+3EicrbSSLE19FuONi5+ZlXAIGe&#10;map/CHVdF+IWnv8AFLRLHVrG6uLVrJrLWLZreeGNDht0bHIIcHk9e1UPE3wv0P4jy2Fr8QtDtbm+&#10;0m+F1peoWqmO4jKnO6Nx8yH1wcHvRGXNBThrfVdncy9nTjUlRru3La9krqSTW2l0m9dU9uyNLXfA&#10;GoT/ABJ8L+PLS7ks7rQ2u0EcSiSKe2kADQt0KnowPNbetXF1HdTa22p2dtBcKYIJmmCkvg/L/nmu&#10;b1TUr23vI7ltYuEWS8jebdJsMMWcZyfpz6100VpYXGlX2maha2MlpMPNs5mwY5WPcnHytn8aqPLq&#10;0Z1vaKNPnd7Ky06czbWu+rb6/cZUN3qOqeGrTxVHNrMM1jYyQ6hosaQGRlZsKzZzyMbkKsMjk+lT&#10;6b4f1Oz00iHXDNpf9ms8dzcRgtMGHAk7ZQ5575OazNa1DV/hjI3inVb64j0yOC2iaG3shcM0Kp+8&#10;GRkyEHJHoM1Fo/8AbPgXVtW8Y6R4jttQ8Ga9EbuzjaJ91hM6ffVsnMbN1TaCvaou+ZaX7/5/1/ma&#10;ezlKm3Bqz1jpo3u4p2+JXdt7rS90ibwT4is3sdWtLjTLzS2026RPPilX7LeKy53wEHCjHVTjBqlp&#10;ngrUvA+uR2fhHWvOtZGa80n7ZIwSMkfNGzL96P06nNdH4Huo9W8Izf2lbW6zrCsdxJGm6K4ZlyHA&#10;x3zis3RtEt7iC3s9P1ja1vdfPDuO09cKvt2I6VXK3Fdx+15alRbLZrdPTe++9/k7GtaeJ7PVZpLX&#10;xDp/2C9k0wySQrIJFGG2sUY4z82McciuetLPwt8QZL/RLuzvrG/8E6xFLZ3b2ckKiZ0DrcQsMLKh&#10;DMjEEgHcCKt6HrfhjxleQrAsV7bWmttpjPb8yWUy/eRx95RuX6DiuJv/AIr33wyj+JV3q2nX2kza&#10;fqCR6Kt6puLR9oVmmRU+YJIJAzLjPyk1FSpGNm3+HS34d7/8Oa4bCVpSlCimp+7ZX2bko+bejaa6&#10;J63W/eX/AIg8V2l5q7HV9Numt4UjjtdUszCbaVv4zIgxJEw9OQaseHVudB06W213RbOzs7qQtD9l&#10;jYeS23czOTwV64Y8jvVzxDLpHivwhDfaPLb6pFrOmgwxx3A+z3ilPmVSeMHnFcn4Q0Pxpp+g6Bp+&#10;gzx6t4VtdJuobxdbmYalbSYOyJsfJLF/Bz82PWiUmpJrW/bzOenGFTDu9ou+qemye2yTunZNa3au&#10;3e54w8Yaf4d8SeCfAHjGS0nsfHmu3FnaXisSrOITPAqyKRsZtmFbOS2AK7nV7jw1/bNjpesat5eo&#10;FXisVumYG44G4E4wzdDjqcfWvLvF3w40zx78B77wjqGjzW2n2dxbXGjWun332e60O4t3DI9vM2dj&#10;I2GUnjHynI4rvtXtNX1nTNJsLqVdam0u6gmury/wsl1gf67KDCyk/NkAKTnpU05Yn20+dLl0aa38&#10;0++qun57aa3iqdHlhyys05p9Nd1LqldNRkr/AGdG07qvL4VXQdc1/wAbadrWpul3YrbXWkrJm3Qp&#10;k+akePlfHVgeRVXQvEWm6l4XsNYuke/0O+hKvdmHa8ABx8ykdMjB9vWpW8X+GzN/wjl54mjtbrWD&#10;PFp9vPMPNm2HBKDuRnoOas6V4l0XwXJF4F8U6tDlylvY3l0AqXchH+rz03+3Ga293p/TMn7Vx96L&#10;ctLdHypWutN0+t+mqfSbOi3do19pWpxSQyRtPAEQ7T5fAA/ut247VGJ9Rj8Hr4hfSrxL+3tDPJpS&#10;yLKTtyUEZGAzc4GMHnBqNPB9ppniPWdC065kt7bUNO3JbxEjyy3DyR84Dc9qhtZtftfh6sS+LLh2&#10;sbNUXUJLdWd1jfh2X+8QBn1oV+q7k8sWlyu6bjve9mttPufW60I/DU2n+Iddme78KPau2mxXwvlm&#10;8uZJJMh43iPKsuOvIP1qPxDq9j4Sk0WLW/EOpWclxfNHZ3Vrblo5cqT5dxhSFUgfeOBnuKtanqeo&#10;2OqaZ4piuHvLWRGcpAAreWygMmP4wD8wB5FT+PfC1x478K634Ev9y2t9prJZ3NvOY5Arrg9MEEe1&#10;L7LtuWpQ9tFz0g9Hre32Xvfa92tnqlbcfoum2l1DP4huvD8aXnk+ZaagYPmZG6gEc474706+sHgl&#10;vtS01ro3CwLPeWqnesqqv3VU+v8AOuc+C+neMfA11b+Add8RTXOmW+hx2lks03mNHLHkeYSRuO4Y&#10;6nqK6fQ9VbU9Vhi/taP7dp8Yh1i3UfvArZMb8dMgZHY04+9HbUmvGVGtK0lKKWjV7W6emqt5SasZ&#10;fiFtM1mPT7y701pF01orpoTH++i3DAKH1XuD26Vqappuo3dpb6jZxSPcG5jZwzKvnQ55HPB459a5&#10;/wCKuleItX8KW/ijSNNvLO6SSRtW+yyEtLaIGwu1c7mbqMYP8qtXHiDXfD+g6AdBt/7X0v7FAqXk&#10;0g3ooUcydDuI4zjr1FHMuZ3/AK7F+zlKlBwavdqze1t1e9tXqurRavtS8NzeJbqCPV9Pgk8ksYy2&#10;2ZdoG7cO4AOaseKtL0mdtNmnvZrOazVmjkt5P3U8Ugwyt2IxyM96q+KLHRYPiPp+uQx29vcXVr5D&#10;SSRp5dzC3LRsT/EB0NN+J19q/gjR7XxFpGlwahp9vdRxahYBSZPs7MAfLHcqMtjvih/C2zOEeepS&#10;VNu8l1tvtbt5a9+hpaNo+p+HluvD99fQ3LX9w39nybir/ZguVjbPVxzyOvHFZ+hSalp3iO2fT4bG&#10;a1l8xJI5t0dxAzc7GxlWHB+YgGtrxBptnCF1O3EbxQ/OjFfmjLLxKp7YH6Vk2F3q0Hia1h1C0jaC&#10;axIju0kG5pycf987eQfWq2M6cnUjKWjutemtv8rbfkR6lrT32mS6j4RutPuEh1T7PeRtGW8pgfmV&#10;gOhHYiq/jzR4tdvrPyLaGb7Qjxz21uw3vEoBdQCOeOxFO8TWHiLUNe03VLRm0r7HeTQ6lbtbpJFq&#10;dvsyjt02ndzkc8YqTxJZPcfEDSZ9UvrqyZ4410+80+cKks2MtuBzxj5SDwwPrWblKUWrf1/Xc6Kf&#10;LTlGUWr2k+7Xk7WvtfTp53tJcQeGNe1PTbSLQFN1pOow/YYL1vIIVRj7RAT94oG4UYJIIrQ1OKO5&#10;1e3n13TmVoopCl5HcGIIJP3RWRT7d+cHpWf4h0/VjMRqt/Z6no81utvJb/Z8T2t1vI8+Nh0G0+xU&#10;jI61gx6VrOhapNY+HPF2o3ireNNpdj4kvDNDNmDy2tt5GfL3hX5zg5IqXzc23qKFONSPx7J2367q&#10;+lt9U1bdttWNTRdIuvDe/wANaxptjJ/aU32S1le8dZpihOwPnqdmeRycd6x/jhoPge1+Gd/4g+IW&#10;im/8N+G0F9JYtJPHdW3lOD5qMjBgVPzDHYVNqWn3fxd/Z4+w/EzwylnrKxMlxFp940qw3cbFfMgm&#10;TDEdwcgjoat/DR/BvxQ+GEPh6/1Bta0oxtpd2NQJEkhjADRTA4J5Hfkis5U/bUXFJO60UlpqvtLT&#10;Tut/mdEZSoSWIk3eE7T5fLrGSdrtJpWttdNra3pOj+IIda8O+O/DHxL1C+0G8WSXUob4RzC6t5lD&#10;QHJAcFDgArn5TyD1rQ0G78Sazod5eeLvDlrbXttq95axx290LhLzT1lzFIDjIYpglDyrA9qr+Fr0&#10;XWnXWhWWkS2LaKslrNptwu0IV/1TIejRsMEEdKhuvEl1bazo/htPCl7Obq+WbxBNa3AVtOVkPl3O&#10;M/PGZFEbY6bgTWkXywUuZ+nm7Ls3/Wpy1I1KknFpXXXROyu9bNJtp2vrf3VHoSWGl2vhF7688OQx&#10;zQ69rgvbq3S4JxIyqryBGPyZ2gnbgZ7Vfvf7H137P4s0mTzIbWRo5lVSZoG6Ebf5g9uaoeJR4K8Y&#10;+LrjwXf30K6nDpcs9pDtaNhESFJ3Dhhux3z7VNp13qmlaJDqEOpwyTx6cgvrG4wqSFflMivjrgd6&#10;0jyp2WxElKUYzd+d23vqmrLXrorJ6Lvc0JoXGp6feQ6iqxWsZ2/KVEmeMEe3pXM6B4d8beBfHGu+&#10;OrPxHa3+h69dnUdY0GTJewkWIJJNayDkqVQMYiPvbsHtXT3+lGbT2jDybZkRo5uSFJHB45rI0qO8&#10;Dr4tguBZ3Rtfs15bzNviVIpSwlAHRznGfQ+1KpTi5qXVa/p/X3ioTlGnJXVmuVppO6vzeqd1e61T&#10;VtnY0fDOr+EfFXglfG+hazb6loeuWf2uxmt9skflspUmMgDIPOQeQcj2qj8PfCWm+CPAdr4a8MXc&#10;17o6wyG1VpC5RXYk7Sx4UEn5eg6CneFNa8Kaf4xk+FOlaZb2cMNi15Y2NrZ7LdI2f94nA2q28lsc&#10;ZDZFYWraPr3wl8e/8JL4a8TsPDepWZtrnw3dxF4bK7L5S6iYcqpJO8HjHNRzShGMpK72duj6vXp+&#10;JoqcpSnRjJpO0oqX2kr8q0XxWe+zd1e7NG48P6tp3gi60e010W8lreedDfxwguIhyCQepHQ+1X5n&#10;8RXR/wCJ7JZ3mn3VhBMtvtw8E6/xrjhkJwSD909OK19Sd9SsEErRrNApNxbqNwk46AjsTg/SsTxR&#10;pmneJdCuvCeuabdRWutWE0LGH5WiYffQOv3SRyDWnLaNkZ06vtJLntvq7K62u1t2vo7dNLsj8S/a&#10;dD0XSfFejeGb68m0+8Ltp+m3Cxs8kuFffkhWU53HOfUc1N9h1s/EBLvw9r/2G1mMc19YvbB1ul2/&#10;dO77rBj95cH61HaarrH/AAgcet6VeR3oWSF4beVfKcBSqmP5v9kZHfIq0dAm0bUo/ErS3H+jxsfJ&#10;juCVPmOC2Qc8j9BT90fNyxcXa/vR732dmntZvR23bfQueKdBa7Y3mnXht5HyJFjQFS/Zz/tD9RxW&#10;T4g8Ual4R8TaP4e17w7JLp+rful1+0j/AHEVwP8AlhcrklN4yUflSflODWXqHi7WNd8T+MvAvgTx&#10;Lpk/iPT7OG603Sb+9ATcVP3lUb0UnAJ5GTW54A8X3nxC8BQah4u8Ox6dq1rJ9l8Q6C1ws4trpcbo&#10;9w4bsy+xFZe2jOoqcXZ77aaOzV9r+V79R+xqUaalVSlHTS9pLminF97dnrG6s+hm6v4I0nVbebw3&#10;rGjmBbbxBZ3NudPuiSqxTiaEk8MjB13MoypBxk5NVPin8Po7vxTb/E3R9Djh17T2E8eqWduv2gqh&#10;YtC2MGRGUnCE454rX8VTX2g+IIfEa6jYjSbVt2qJfKVZAyhY2VxwAGxnd65Famv3d7BfW9iLtLa6&#10;umh+fdlGxyVweoPT9av2dNpq2vy+RVPEYinKE4y0afV21tzJ+qSbWujRxegax8WrXx9fWniTWtKm&#10;8N6naxy6M/2ZorrS5Qql43OPnjOe5yDXeXNneaybhJZY4VFuBHdJtdN+OGweGFV9c1bSbSC8fVWt&#10;Y00+EtfK8gVRA4wWJPGB6niofBHgTSfB3g9fDel6vdXumtG7W7Xs2/5JDuC7v7ozx6Cqimny7mNe&#10;tCpFVOVReislo9NX2va1+9773vyHiL+2/hpd2/iTxH4pi0+61fT00yfULPT2ktortGLpcFOSqFeC&#10;p4+nBq/feLvF8PgfXvFei+HrGPWNJimtZLHUIylrfXEeNtxG0ZLfZpgwK5G5ecjg50vHNp4jj0AW&#10;6yTeZa3HmWk+mxhpUj2lVJVuH2sclehAqiup+KbTxLoLXl/ZzabdWdxY+KGnhUC6njjH2eRGUgRs&#10;zHBU8duMVk1KMtG/+H6nZGUK1KM2ot636XUdbaLrFWWu9krXbefqFp8S9U1zwn8QvCmtvot5FpsR&#10;8UeDmK3VheWxI81EkwuJoz9yUYJUYIpdSk+FfxM+KmvfCXxp8MtQvoJrOCa9m1Sx83SrplOU2SZw&#10;sq+nBzW14CvNXvYtH1DxLplxp2qSaLNBqOk3EO3ynWTqPbgY9Qat6UJvD3hiWXVYnkmXz7tZVQlZ&#10;NoLBT6ccVHsadSOusXvfW6tbbpftt5EyrOlJxStKK5YuLs17107rWSi1o227Na6K2P8AGf4dzeOf&#10;AWo+C0mitbXUNMmsjfRzOssSFdqqCh3GPGQwyGA5FanhQWkkMHgOMxfbvC1jBGbGaQytJCY8RMGf&#10;l1IXG485HPNQWI07xz4QsbW+068tJpIE1IxqzIFeTI8vcOpAPK/SjUvAdtrGl3Vrcs1xLb2qWtrd&#10;crcQru3hfMUhm2sARz9e9aRpxlU9pFLa3y3t95n7TloqhVlblb6bNtJvfW6815Pe/S6HpsFnpP2a&#10;1tjC7K8kkTHo7ncw/OvJ9O+Fvh/xJ8RxqOgX9xpPiDwxp7Jbra352taTOWaNoc8fN0YggE8HtXbe&#10;EvGmo2PjCP4e+LbqxF9/ZInVxPtmupIyFkdUPVcFSTk4J5ql4y8A6FrHi63+KehFLfxRo8sdvLf2&#10;NyyvLYlstbyqDh0PXDA4PTFKp+8inFJ6630aXlput+nqPCyq4StOMpNcy0a1Wuiv3i7tPe19ma+i&#10;XHiC08QSeH9ZMd1p/wDZsU1vKEHnQzbsMrdj6hh71X0Lxddv8Qda+HniDQZGtLeOC70PUnkRo7wO&#10;SJIRzlZY2GcEcqcgnFWtW1Gwh8YaSbDUreG4vfM/0OSTBulTlgnqy5zt9KzfGXgjRZI7vWb92jkG&#10;oW9xplwsoG2blFCn+Endj8ar3tovZ6+nYyh7GbtUVuaKtZbO6V1quzT6Wb67dJcafaabq0l6iw/6&#10;dIEbccYl2n5s984GawfAdlLaeKboRTwKklmDe6cvDxzFv9awJz8wBwQMEVtaJa6nbWD6Xq1xcXFw&#10;EyHvism3AxjIAz3z3PWuF8W+BvD19410X4t6VcX1hr2j2E1utxZylPPt9wZop0ORLGccZ+7njFVP&#10;mUU0r+X9X/4JOGjGfPSlLdWva6uldX7J7X3W9mbXxIsUuNDXTtY0281HT21CN7m1tWKzhA/ylMEZ&#10;w3zHnoO9WNI0nwrrfxAu/FXh7X1k1TQ7dbC9W3usZhkHmCK4iHcH5kYjIycHBrVtdStL1beG9vYX&#10;+3Qb7XsW43Yx7Vzg8FaR4f8Ai/J8V/D2hWsd3rFhHaa7dxzFZLqCMHyiU6MyucbiM7SBnipqRvJN&#10;JPVXv031Wnf00b16O6NR+ylTbcXaVrbNtq6d7bpNXWt7XWl11GqedLojSTeT9oijZf7qnd8oxnjP&#10;IxnvWJqehG1sdLgurwLqEqx2MTXUgiuJo+C6huu8bd2BxmrHxI8O6T8SvBPif4e3qySW95pEtnqE&#10;MTNG4Z49yOjjowYAgjoQKr+H5dY1PwNoN54gtWm1PSLOEag91tkkEyx7WfPd8DcSMHmm5SdS1tLb&#10;/PXp/wAOZ0Vy0VO9nfVeTV4/Ju9+ytrroy01bWpNXbwdrQt01hbhrnS3DYju4VP3umAwH3lznuK6&#10;LVtKsTdHVzYD7VNGsMjRna8iqchc98c4FYfiWHQ/Enhy4XU1g8lpv9IePOQrLwAfvLuHXGCK5v8A&#10;aQ+Gmp+P/gO+i6BeawZtJWPUNPXSNQ8m+aWH5o0SVgRn/eB3YwetOcpRg3a9lfp9xpTp061enFy9&#10;nzOz00V7a7rTbTpvfou61jRdOu9Emt7yFmWSNnh87dvRth6Y5BHb3rC8QXLLb2PjzwV4VXxBffY4&#10;ZIoY7oWsl3ESEcs74xtQlsMM8Y4NUPhX8VX8beBfCF9B4qhvr3VrVZJJr+Nbe4vCi7pAYR92TaGy&#10;B0K56V1SXGi+ItOh8a6JerNa3tq0sNzCx2yxn5S36Y+oqYyjiKalF2ur9Ha/VbpkSp1sFV5aqvZt&#10;Wd7PVpp/C0ny909H11XN65q0em6J4kvb3Q7+3+xwtKjQuHe6tccmJgeW64UkHpVj4W/vfhDos1v4&#10;4u9Yt7799Z6lrloEnMLklIZVwMMn3csM8c561xP7VjfFDwp+zt4ym+Huq/2lqklmsOn6fPZIyxxs&#10;mGjPILHHIbrnGBXYfs+awvir9nTwZqlxcxTXD+GbU3H7s485Y9pBB5BDDHrkVzRrReYKhrflcvle&#10;3e34delzsr0eXKVXTTTqJaa7QT6q63dtbPXeyag8eWXiKz8Oag/h/wANyXN9pEsN/p1tb3GzzXBA&#10;mjj+iZKgjBziuc8W+E7Twp8etB+NPgH4rjw/B4yvodH8UaCyq1n4ju0Rmic7siG6WNGTeuC4XaTn&#10;r6BDf3d3LY+JpWnhaBnjkSNP+Wn3cN6p39cgVjx2+iXWhS+HfHvg9Y1sdajuLW68sNHLPnzBdw90&#10;Kscbjg5Jq62Hp1ZKUujTXk11utrpta6NaNNaBhsROnGzXRqSVndSsrWldPlklJW1Td000mtzxHZ6&#10;D4hvlW/QRixuhNcZUbJlQE7HPdeeQeD0qn4FsLPQ4DfaTeWosLxiun2dtMFt3BOQyJgbHJyCo4PY&#10;Vcjs5I7m1+0xx3djdCY3FxH90gj5T9D0ribD4ZaLq3hiTwXqSeYtjrX9oeH/ALYWJt51JK8owJAP&#10;Q56dRXRLSV0tfuOejGnKi4Sm1HTpfTVN2utU/wADrPGnhqVfBesWnhzXJNDuvsrldRs1Aa3kbkSA&#10;MCCQeoIIIp5bXGihlvfLudV0/RvJvF3BYNS3Bd0m0DOcgkDtuPrUrpd3ngx9I1t1m+02+LidZjtP&#10;9/5jz1rD+MVt40tvAiX/AIC8WWegazb3VvJa6hqVuJLZoRKnmQSk9FkQEbhyMjFTU92LnZuy2X6K&#10;9rk0eapKNKTWsmrvzstWk3butbbrU7C/sYJ9Ba30y9+y7odlvdKdxhPTgn05xmue8WR/al/4R29i&#10;umaVYvNgW2SRJlX+Pn+9jnuO1dPqN1A0Cie2WGG9UII9wPlu3Rfce9c/dRazca7arY635c2m3CCa&#10;3Uf8fMez7pB7H27gVpKxz4aUlK76Xev+dn1/zIfFHhvT/FPg2bwrpMzmPyQZI7eRo5gpPZhhlcEZ&#10;BzmrV54pbTvBuoTXbec2n2bRPMZlXc20LtZm4VuRyeKz2fV9F+Jut+IbC53R3mk2yx2E0ZVDMCQG&#10;35644PFV/iX5/jHwnqnw18O+Jo9A8QaxbNHa3gt0mEcm0EyeW/EiA4DdwPwrO/KnJrXbTd9kjqjD&#10;nnTpyd43Um9fdvyuTdlfTq0nextWUbDwFby6ZpslrM0EcS2/G5SDyeDg8ZPB5FcPpWi+LvD37RGs&#10;W3h7xE/9lalp+nXl5DPGzRxPDuixFzhQ4JMmRyxX0rrfAEPxA0T4VaboPxd1nSdS8UWlr5d9e6TG&#10;Y7e5dGO2VFYAqdm0txgHOOKguJbC103XvHcNwjS3cUdsJo3JMbKCAhHYAnqPWp92pGE7W62ejWj3&#10;8yqNSVGdWCtJSvG+6bco2ab1tpdPc57xBrvjCXx7ql3oN1Z2dxcXlrZeHVvVXZeRr+8uF3A5yfuj&#10;j5T610d/8WPC0PxE1jwbJJfLrWh6CuqNpscO4Xlm6sd0BBxLIpVht4OcDuKy/AlrrGs6Jb678YfB&#10;FhY6p4cupJrG80+5EkMsLL/rVPXdjhge9dTZ6LpF5dWXiGJ4t3ls+54x5m1hkANjIXvQlUkrwl16&#10;rp+Fnf10XcrESw8Zck435Va8WrXVraq904rXZpyb0E+HXiseMvBkPiYeWzXkPnxMsbKHjYZQlWAZ&#10;GxwyEZVgRRdz7Y5YLaBVkmaPeyngRnqR9OhFUbHS9TudKudbgvJre7kMayIjja21yQfTPIG7uKva&#10;JPpfi7RbbWrJ5PnmlSTchVlkRirqw7HcD9a2hKXKlLc5Kkacakpx+G/rbql5+Xpt0K95etqehzWX&#10;hSaGLUZI2ltY7iIlCUOCDjHWtXS9QhlNlBcacYZJYC3yr8qyY+YH3rjPht47s9V8Xr4J8X6KNN8S&#10;zNfXNtahiyzWEL7UnRunIIyPX6Vtab/bkk+n39gvm2rXkonYTZYLnHf+VTCpCps7l18PKnJ05K1t&#10;U773vs9mtNPmWLyw1Kz0i5urK3aG+jyIbpWDF4+uce3p6U65nkk8H2/iGPS/JuL2GOS4ht03HzCO&#10;GxxnHJPfFXPEcV9eGOG1hZoWDBjG+1gx6Y9R1BHeqOhXsWt6QfBGo+XDqFrZxtMsLMVGSwBQnn+E&#10;+4FW1ZmUXzU1NrZpv0/y/I5/xB4gk0TxFDq/h/w+1zceSiNpsdwkbTqG/wCWe7gtt3MPoR1rqdf1&#10;QGO18Q6a8MlnG3+mrICrqjDg4+vUGmT+HNFv9QtbXWhbyXFlMs9rkfMpXOHU9sZoW1e31G6W+CCO&#10;aLC7v+Whz+WD6Gkoy1Zc6lGfLZapa+a/4C2/G/TlPiK/jofELw7rXg21mnsLG58y/trW4EbSRshB&#10;U/wuoBDbDgg4KnGRXUal4y0DSLq20ghVm1i4YWtvcEoJPly+SQQPocc1neOdZ0vwt4Ok8a3S3lvD&#10;b3EfnT6fbtI0Uedu50XkovcjoK1oL2K7FiZ57W8sprFZI5WUiRi2MN7ggjgjOalXUnZ6mk2p0abl&#10;DSN43Wl2tdXqm035O33mf4UstNfU9b0PTNUvoLi11OO7W1ulwIwUAzGf44mOQeoDAgYq1pFzc3l/&#10;No2oxRw3lrJvW5hiIjnV89P9odx171i+IH1y68T6Dr2ga/NYX2lm8bUPDtxEsi6valQGUN1BQhWV&#10;lJwScjmp4vDemajrC/Enw/falp95cLE+qWi3JMbMq4ETxt8oOCRkAGpjKSla3X71/WmtglCPLzSl&#10;uvW0lpZ7aSSumrrW292XPG39qLobW2rWUL2dxHJHqlwrEi1BQhJEVgQ4zjIPQ81lfAfxbaeKPhtB&#10;dajfrDf2dxNotxcTvGWE0LlNodThhnBAz1OMCu0iuDqFu1vqenxiOVSJI3wysp7EHsa4e4+H2leH&#10;49XsTZQx2N1qkV1DbRxgJOzMrbiP7wZfvdcAVUlLmTT0FRqUamGlQmrO6aa+5/n9yXmyz4z8P63q&#10;3wWutKjvJrPVltcpcWeGZJI5Q5K9Mhgp444Yipfh78UPBXxZn8QXGg3KtJpN0trq1jNC0UkUuzcp&#10;MbgNsZTlWxhhnHSnLH45tNH0UxeIIdVtxb3S67eNAFkm3hjbzoqnAKvgN6qKy/Gmi6l4gutNvtOt&#10;9sWpaa9vr0lthLiWHYSu2Tqdrnjn5dxxU807pxXrftbprbf5WubU406kHTm1q5NNPRa6ppq+qj7q&#10;urXT6s7Wysmht/Ptbpmt5MPDGxGIgPQ46VUu7q21WH7XDaK00jCJ4Zo/vrnkH2x0NZfw3ttR8F6D&#10;p/w+kup9Tt9PsfLgu7yYvctGvRXbozDOMnBIFab2cK6Y1rZQyeWbdhay8h0YHjr3BOR9K0jK8f0O&#10;KcFTrNXvro9rrv8AP7xniXT9B8QaJBb300cCreQyadc3UKstvMjqUAz3JGAevPHNN8Y6PYeKkbwl&#10;r0d5a/ao2MWpaTcNBcWrqQ3ySYyCfXuMgjmrH9l30Hh2x0jxFN/bTRpEt9dyxLG1zICMOUHCt/Fx&#10;0Irjb7472vgvW9Q8O+OBeQy6d4ms9P8AtM1g5guIbzP2edHUH5FP7t2P3WHOAazq1KUI/vHZPubY&#10;eliKztQ95xbat5tJNaX3to11WmrNy+1jUtI8Q6TfWvhm61Jrq6W3a7inRfs8GPmZs9QMZKnnOcU7&#10;w14Z8Jwf2l4a8PpZxx3l9JdXkVu4jk+fjzAF55PfpVjV73xdpPxF00aTZ29x4dvLO5TWkZgslrMq&#10;5imX+8rHKEe4Nef+DPhF4r8E/GfSfit4N8m88OavYNZa7p93GY7rTVGTHJAc4dC3DRkZHUGs5Vo0&#10;5P3W9UtF3tr3a7tbfI6KcadTDybmovlutfiabai9bRkrOy66d1f1KODWrXTLzTnUFYfk0+ZpN7GM&#10;INpcdyD19RWFaaB4ZsNLh+yWkNrBcXLGW2tpNsTTEEmWEH7hLEnjB9at+CviSnifxXr3gzUNCn03&#10;UvD90qOsuDHeQOMx3ELfxKehHVWBBpvirRYrnTr7SXsmut0qTWMEK4kiO4HcOecPzkYIHBzWylCp&#10;Hmjqtvu/4Y5YRq0a3s6nut8r06ppWe9no01qZ2pabd6Zf6P41sfFGpLDpNs9stmyCS3v1kwoaXbk&#10;7kI4YEdec1dsPFnhXX/iNfeBLTxJGuvaLawX+o6f5OWMEuVQ5I+ZNwIyOQa4XT/jH4U+B/ie38I+&#10;MZbix0vxFqkdnodzcbmga+AxPDu58s7sHDYBzxXYa/4B8L3/AMYLHx/b6ZJDqlra/Y5NVs5gA6qd&#10;32eZQckdxkYrD2nNpSaumuZX1S/R9r6b9zrrUPZytWTScW4SSVnqnZ97NyTs2035WOiutOm1UW93&#10;AZLTUI8mNVk+U9sOON6/5FZWg6/pl7cW2l6tPcL/AG59qS2tLuzdS7wtiXDkcDrtDYJXkZqpFqF7&#10;bfFaaWXxDcfZruEQW+mzW/y283XzVYf8s2Axz0b610V5PN/ZIt7lJpbhSxjOBuMidx2zjp7Vuve/&#10;r0OKUfZxUZa3Sa6Wun3XR2+52etzjPAtzrd74r1fV5tXuzceH2fS7jS2tfKhu4S4kWfaSd0gUhQw&#10;IBGeOaxb7RPBrReIIILqS3tNHuV1SSxms1VYJCAyPEjAqydeVxtbPeur+Jdr4gtLa11nwJIp1i1u&#10;0la38wRx3SyLtcSjowC9M9COtaUMmjXMlnbixW3e4jbzrNcMB8vzAeq88+tZyp811+f9aeh2xxLj&#10;atHrbRWTXLZu6ts9eV9L26WfJxeOtUk8C6lB4U8KamLvQ9Wt47SK4YONUtpCjvcRNnmMKzHrkbSM&#10;dqtW/jHw1rHxZk+Hd4mnXVreR/2hp0d5GyXMTRbT50W4bJIlkO3cp3Rv2wax9D8ZePbWbxF8O7rw&#10;i1jHahm8E6/p8f2iG6WPBMUi8eW5OVC+h61a8YTwfEHSvDXxJ+HWh6br0Gn6njUrFG274HzDfwAg&#10;ZRwhYheNzoAexrGM/wB3a7duluz2S3/zWq3On2MI1GpxspXtJSvZyinFt7atPS6afMnorHdXtylt&#10;ojX+tRNHEiH7RGy5438N/WuOsvi/o/iVfHnhRtC1CTXPAO4XWktjztStXiEkU8GeHV+VHPDLg9af&#10;+z54P8bfD/4C6T4D+IOu3HiC50+e6ij1K6kPnSaeZ3e1WQtzvSExxnPOU5J61qeF75b/AMV3F5Nb&#10;+RItnIlxb3MY83bkbQGxkpxnGe9ac2IrU6cvgbWqaTeq23tdPtdb+pw+zoUalaPx8rdpJ2TtJa23&#10;tJJrpa6101bp3jrw74w+FWl/E/wu9zParYx3XkxqyzxRlcSI8eNwZPmBXHVeKq6P4t8N/E74fab4&#10;r8Easv2vULVrrS7i3VleVInwQVOCfQqea2Ig1vrMqiyWG+uIyY5o1GGUL91/XI9a52TxNb/DzVtT&#10;1u58J30Oj2GkW7Rmzt96iWSYrLsQHquVY98dKr95G3M09NdLa999PTX1Kp06c01Si+a6cdVs9OV6&#10;a6ta6Xs9O3TTeJ9Nl02415BCv2RAurtJmMQNjOXHbbnv0B602CDU76TVtHu9JexCJFNb6hHIskV0&#10;XT5pVHVXBGD6jBFUvDWs+EvjN4Lt/Hnw71+2uIb2fNxJDnZcGMmOWCZCAyk4KncMggVFptgnhPS/&#10;tmreIr65uLOGazuJdQm+YQyS70RsYU7CQqSYztABJpxqe05ZR1i9U1sY+zjDmg7qaduVp3TVvlur&#10;a91pdXLGn32p6B8Jozf6PcX91p9uYbm38wSST4bHmA/xZBDYPIqvrmgRaRYWms6DdXMclvOkllD5&#10;x8qGVl+ZT1JRwSCp4DYPFblpu0rdpUV5JJcQ2KNHJdNxLxj5j0J7Zourq303S0tNUWONZoX3EAbD&#10;+PtV+zUo2fYmNWUajlFbtv1T8u2/32ZWn+x6jqNmup20qrHcLc6LeR7820/lkMGx2OWXaflPQ44r&#10;ktW+MuneG/F2p2fizQ2utK0uRdM1W4jiEjreFY5ISsYHMUscu7J5BQ8d661LTWdA8NvNpumTXVxJ&#10;+/8AsElx8zS5yQrHjDAcVl+PtO0yy0y48d6XbW8DGP7TqklxAoWdVXCNNnndEo4bqFBGcVM4yauv&#10;U2w0qDq8s1zJ+6tbWd1919bdObXa5jfF3xhB+zp4F1Tx+9pNqum6FCrNbQzfvkgaTDKWOdyqW3An&#10;7oGK76ysIbkw6tpl1lZ7NJIXb/lpG6hlzjr1ryzx94Z0n4zfCnX/AAJ46njs/DniTw5DaWuuaWzG&#10;e3uJG2urx87U3bHVs8g4PrU/wR1j4v8Awzn0v4O/Fi/0rxBbQ6G0Hh/xNo4dZLw2qgOlxE3Eb7SM&#10;YODiuFYqrTx/K1+7aSTttO7XrZq1nt+vRWwftME5KS9rFvmX80eWLuujcXzcy+LW9na50niyy1+y&#10;8Oapr/h4QteWiyzWkdwAFtZmUqybgM+Xkhz9DVr4aavr3jT4UaLr3izQZfDPiG70qK31ixkxm2nU&#10;7ZEU5IdCwJRucqwIqTw74o0mHU08EeIYYo7y/kklW2EheOVfvblJH3SOoPQ8VpXEaafpl1FY2El4&#10;LWNgLboHYYIUZ9mGCPT2rujG8lJN2s7ru9Ndr6W/HbY46spezVKUdbpqXdbW7NN669eu5j6Bqus3&#10;+pXek+NPCTWP2OER2d5HNuhu1ViAV53Ljoyt7EZBq74o0S413UNB1SDXbjT20+/WeaGOTbHdJgr5&#10;Mg7rnke4qd5NK8QaS2myW84huMpIocq8JGPmH+63HvVfV9S07RrGxsfFGonzmmjhS5aPCz5PHHbt&#10;+NaactnsTzSlWTgrPay16WbSd9+q6dPKHxFb29ra6tFrdtbvFMrSxi4kCgDGC27PA6Z9Opq1oCSW&#10;lpBKk0gjWTNxC6/NCjR4Ulfr9QRWN+0Hq2meAPg34i8c65p/2yw0exmutQhWESSPERhgo7jnkZ6C&#10;tH4K+NvCnxG+Fuj/ABB8Ja3BqOl6tYxyWd3EOCgG3Yc85UgjB6Vn7Wl9Y9jzLmte19bX3t2KlGo8&#10;v9uk3Hm5b9L2Wnk7a/8ADHnP7SsXxK0j4AR6f4I8R2tj42s5bZdL1WzsytvdXSTCUR7efLSUJtOc&#10;qC2DxW58S9X8R/Hf9mbWbL4beM7Xwz4qvLdbH7ZOGVdP1IFfMhyBuClvlDrnhsjNdr4k057fTrtT&#10;E0yyKz2qyKD5chGBj0xzj0rjviJ8N/Dfizw3B4Fv7O7hkEEc1vfafc7JYZoWEkTnBydr8nrkA54N&#10;c+Iw0pc7TfvR5Wrtd9U1s9d12XZHdhcVRqRpKSSlGbnzWT3s2mtLx0Vo3723Z2Gh3fijTPCekWnj&#10;TTEl1i10+BNYayYPH5oQLI6Meq5yexrN+ML+IbTwRear8O9Btda8SafYyXnhnS5rjy/7QmjGfs+/&#10;tuGcdASAOKu6HrdlquuQ6Zf6wJdYhtFhvjDJhWkCgsSvv1/GrF1fW9rHarqtjJtku2jhuI15hx3P&#10;90HFdHLfD8ilbS19G0++qtf5WPNjzUsQp8ut721s+tt729GnbzIrHV7LxLpOm65caLeWeoXRtjJY&#10;3TeVPbyYyQeoymWBx1xRpt3rOn6Wr3w+2yx28iXyxH/SJZkJKlegPyEZHBqeJbbV4bXxBZP5jTeZ&#10;PDC/3mG0ghfTI5+tZujXGr6Fp6Q20zaha2tpGLKSbc10jFvmLsfv4zj1AHOarazC0XFpLrs/mrX8&#10;v62OO+BXju88W/F34laXf/uF0Wazh0t2QiO5jaLf54zwTv8AkOORtwea7bwa3i6W8iu/GmrSR3d9&#10;p+2TS7co9nbyqzDzopNocM4xkMSBjpVbWdB0qLSbzwzf2MVnY6lbs8skchSPzHOGRX4ZGY4YEHrU&#10;+pWPibQvAcw8OX01xfWukJHZxX0m4sVwMs2OWIzz1NZUo1ox/eO+rd9uuit5LTz3sdWIqUcRUvTS&#10;jzcsVfW1opXv0u9Xpp0e47QfEVjeJd3zrqazzMtm1jqEBikeaIH5k52kFOdy4Bx61F4o8PxpqWl+&#10;O9AgWV9PluLvaY/mYyx7GkGBncFzx36HtVHWF1nxL8SvD6eFviL/AGVdeHbH7Z4g0Ga1Ey6jZSkK&#10;QwJBRlZSFkH3SSCOa6W6GnXGux6zDezCTT7BnihjkO145Ou5f4ugwe2a0j791bb0MZfuZxnF7p3W&#10;uid4pPRKzVrNX0euplyaHpVrJN4u0N/s8OrWudWhSEJ9pdlASZ84IdRxz24qtpXj+60j4kWfwp1j&#10;wxq6xXemNc2euNblrJmXH7gygna5HIVsZ7Vq3Md1qGpaXDE6zWt5bu91uzwuMjHvn1rPii1PUNZ0&#10;7S9DuGlsbW6k/tqCa4KyQspzGR1yM/wnqOlKSkv4emq/4P3hFxqRaq66Pd2ta6Tv3VrWe6stNDS1&#10;LS9ObxNHrdyjR3KwtBbyMvylD1X2JP0NQ3Nrd3fiC11LSbprOW1creWMn+quowCoHsckEEcjHoam&#10;ttX8NePJdU8JTXUbXWk3kf260huP3tv82+F2x93dtyAeorM+KXj2w+GHh+b4l60jtY2N3DbapGmC&#10;UWaZIxMPXaXHA5IPFaSlTUXJvRbv8zOlGtOpGik+d6JPz2S73vp52aeo+SJNO8Yf2HZobSO8tJHt&#10;ZVVlQTFwWXI43N1x9SKi0fW7i7+JfiHwN4oBKy6fby2czWoRGjIIeJJeshzyQeVrqbjTLae+jS+i&#10;8ySzbzLef+En1HY8Viz6VcnWLqKzdZoZkaVvMb/VOBxgeuf0pOOzX9IKdanUi1Lfl387p3T9Fr31&#10;OH1rwzqnhj9o7wn4ltdIvrzRP7Dvba4uomJj05jgqz/N83mEbRwcFR0r0fS7+2ElxqF2kaysIvPj&#10;WH51DfdVsfexkc9q5qXUda1a6tW0HWvsb6QolvtJnhBS5/dt+6yeQD8rbh0xXF/Fv4r+NfCAsP2g&#10;/BdtpuseE/DVtdw/ErS7e4b7dbTIiMiwqoO9wx2mNh1ZT05rlnVp4XmqSvZtdL22XTWy3d9ld7I7&#10;nQrZhKnS05lHl3td3lKKd9E5Xsns3brc9EtvB1h4F8Zap40sdTuI4db2/wBoWdxfH7Kki8CRVY7Y&#10;2PAJGARjPSvEfCXxc8PfAv8AbA8W/D34xQN4f0vxRocOp+D9TvLt1sHiiB8+CTc3lrMGyQ2ASCoy&#10;civctRj8E/G/4S+fbLHrOgeJNJDqisQtzBIoOzI5Vu3YhhXE/Gz4GWnxd+CE3wP/ALSkj/tbQmst&#10;PvtSUSy2bKB5bMWyTgKAT1NY42niqlJVMI1p7y0TUt/d6Wvf4k7p62aunpl2Ioc06ONb99ckujio&#10;2al1u48tnFrVK177en+Hta0HxFpUeueG9QhurOcfu5reQMp9Rkd/Wqtlp8ujXW/SrlpLKaRi1rM+&#10;4RSeqk8gE8begrzX9ibTfGHgj4PR/CD4iiwXxB4VuZLW+WwhWNbiPP7u4AQBSHHfg8c816qs1nNf&#10;NplvcL5kIDTQq43LnoSO4rtwtX6zh41HFxbWz3T6p9LrruebjMOsFjKtGD5op6PdOPSXzVmn5nnX&#10;xE8I3ureMNB8YeBtdbT9W8J+IptWWx8kzQalaSqLa7hkUMOGUlgRkpIobByazLOG48N/tj29zomm&#10;3GneH9a8I3FzrFy1n5cN7fvKogLydGmCgjaeQK7j4hHSdB0b7dqGtR6ZNdapaw2uoO+xTPLLsjiJ&#10;7bidvoSeaj1iHS9A1HUdb1WGYqsKx3VvJKWjESNuMipnAYE9RzisZ4am5tp2d4ydn2+el0rPTVHd&#10;RxUvY8rV04ygtNdbPfrZttXu0+2hpajpGi+IdWdPEXgtXa3VhHeTKjK69fwU+/pXL/DTx8nxI8MX&#10;l5b2k+m674a1CTT9UtNRtGhUsGyuMk5RkKlWBxzW5FpOoeFbSXVtJ1e+vbGeMyr9tn8xolY52Ln+&#10;EZ49OlZ+gDUPDGjab4Z1SWaSa+uDDHfMgMuMlkL5++FBAxyQPatve5k9u/6HPTVP2MktdVy6vS1+&#10;bR30a3XezXnwvxK+KfwH+Gv7V2kf8LR8PR6TeR+B9S1PS/G11EwgWTcpuLEOODK0UfmAEZ4Cry9e&#10;rR+JvD3ij4eHxx4avodS0+60s3dvdW7cTR7N+AR0OOCOqng4IrH+N3wm8G/GnwHN8PviBocd5ZyS&#10;LP5w4ksrhM+XcRkY5DfNjODtAIIrzP4EfC7XvhN8BJbn4G+Ibe6/tjVJtTjhuJC1tdKzbNy7v9Uz&#10;lS8igAZJHoa44/WsPippqLhK8rrSSaSVmkve9b3tZdNe72eAx2X05qco1YOMLSd4NNyd1LeN9dNt&#10;G+unWW3xF+G+ifs+P8bPAvh261TR1s1vHg0tE89lU4cbXIBZfmJzyQOM034U/H/9nP8AaN+EfiDx&#10;n8NLj7d4ZtWmsNbt77S5IVkGzMiGJhlgyt2GT6V0Wp2ul6H8L5Lq30aPRYYbH7XJDY24eO0mK/vC&#10;EHDKGJIHcVxvhrxJocDWPw88QeGtNgsPE9oJNWv7aNraC4vGOCGAxh5lw6MOSVPOamcsVGtBtx5O&#10;W0k4u7b2s76K+90/kOFLD4ijUlGM+ZTunzLSK1aataTSWjTWvR6HfeGfBnhuPwfpOg6Dp0LaHDY+&#10;Xp+m3VuStvAUULHtbkKF42nODj0qP4p6R4h1LRbr/hHPEv8AZdxHDGtrfLCrNbMWAJ2nhlxj5TxT&#10;Y9Fj8F6XDoMnizVZbbT7oXEN7qM/nSJHjAjMmMlV77skjqTU2o6r4lNt4euNS0RmhvJZl1qSyl5t&#10;sIWicKfvqSuCOo3d67o8tOna1tOnT7vwPOjKp9YVWMuZXbV+u8uujbS17t2e5Z1G21jVNe0HxJaa&#10;6traWsVwmoaY1uCL7em1GDdUKsNwHOQcVU8S+H9HksLPxZqkUif8IzNLqK23k7xvCEZxgnIGSNvN&#10;Zfhn4i+JLjxVrHgf4heE/s50+H7fo2pWEZeC9tdu7Ax92WMgqyHrkEeldG01ve2Fnq2gzq0OpP8A&#10;aD5m751ZOf8AdPt2qacqNSL5er1vfdabPpp00e/UmUa2HnFS000atZp3e63um1d6rbpZZfgnUtM8&#10;V22n+PtGubW9029tWvI7hoSzNnIQI/Yj5gQRnBqz4dm1LSNWl05YpGhuLdryOdWDKJGf5o/VSBgj&#10;PykZxgio/Buqw3MOoeFLCyjhfTNhW3dQFeF+h49wfetO8+y/8JDHOBPbyWmnSTSMOIZYTxhj3II3&#10;DuK0jH3Vff8Aq4VpfvJxtp0vrpvHt33OW0TQPCvgXQ9c0jQNO/s/S21mfUby3ac/Z/MlxJNIpY/u&#10;wzZLLwAc4wDUOueBfEXgXw6Nc/ZrstHiurjVBq17oN1KYbbXFZR5kavkrBIy8hwMFhkjkmuD/av8&#10;FfEPx18Go/FfwS8XwyWuo6rpc2uWv2c3MOpaeJNsu1VPKsrZdR95UIr0+K80rx5pLeAvE9n/AGXe&#10;eSUsZdL3xpHEBhXt5MfI4Vfu9VHFccvZ1KksPGDiorSSSSvK/wAL7rrpbVbnozjUhQhiOfm5pNTi&#10;7v4VG/MnZvVvrdWvdPbU8Rafp/ivwxJNqGnXtjPcWscjQpJ++tmBDbdynBKngkcEVFHDomt+JLjT&#10;9Ytor+3u7VDD9pVXVVjxkYPX5sMO4YZqTW9ftfDdxYadqWrraQRrHFHd3cwAllYhERierN+pqa/i&#10;urbV7IS6YuEmkLTwsAIgEJLEdSD90j1wa7tOur0PKi5RjbZO7Wu2233LrczY4PEfhz4j3Gq3GtLN&#10;4cutKhtv7Na3zJa3SMczRv1ZHUhWQ9CAw7iqmmP4m0KPWLXWI9NvLXT5PO0fUoVMJWMsTLHKMkKU&#10;/vA8jqK07o303jKw8Q6dqLLpUdtMbyFIBJFdlhhct1jeMjPuCQe1OttDv7O+uPGGn6jfSLeQ5n0a&#10;Tb5ZPA3hSPlcDPfBzzU668vc29pHlXPa7S6W1Tsk7LR2Wr1TT1125Dxfp+o3PxStfHlhe3i6NFpk&#10;U01lsjnsdVbOVljMZEsNwn975kdDgiuv1XWNG07SL7x9q17psdj/AGf5iahNCFe1XHJd8Z2AkE+n&#10;NYnhzx14W8TeJ7r4M+KZWtdft4ZJ7GzmhMM1zYggCeMrgYBOPl6Y5FJ8Tn1XT9W0fw9rOnWF54M1&#10;zT59H1q4vJwskNzINsIZTw6SglCQchsetc8Z04wlKLvrru7S/Gy6+W50SjKpVp0ZqzS9Lx30b3bt&#10;p3furSyW9beMNN0O80vwx4tuobe8vYIEtrsyqIL2eTISKIn70jbWYKOoGRUXivxJoXhDXNKg13Ur&#10;eCHVL5LOxWS4IklvG5SMA8HgHjrXL+BNJ+F/j39n3wnNPbwX+l6BJbHSZGuGuvsd5YzGCJ0lPzMY&#10;3UgMTnHB71vy2Fp4lnutK8U6bax6nb3zT6V9shSUh4SNl3Hx8pOeOhFaU6ladNOVtUtm3r16L5Pq&#10;Yyo0KdaSd/dclJbbO11vtu1rbo3cyvj78TfDXwS+F+o/EPxRpmoXllazqmrQ6QpmmjR2AMoXrhB8&#10;x7gdK27Txh4K1T4dab488L6vb6toEmni60/UoLtdsw2/KecDJ+6d2NpODirN9DaaqLcatpkLNcRM&#10;ZehHmY/I9xg8EVy3gfwA3wxuZvC/hzw9o1j4WuQ8sei21qV8q6d8yEKSVKSA8qOh5o5cQsRzXXI1&#10;a1tU7732s1urad3fSqawssIou6qKV99JR2a7pro9mnZ7K+p8OLTXfDer32iahYX50XUIobnQ7i6v&#10;1mFjJtxLpzJ9+NkOHVtzo4YgFSMG/wCL9Hk1PQ7hvDerCxnurd5VlkjLKk23CylMjgY+YDGfrT9G&#10;tbHVnluFXdC2qLIyqxUxvGQEIHYDH4iqfhzXU8VJqzWVtdWt/pGpT6a8N5FtSbGCXTP342U5DDjr&#10;6VVNckbN3u3b+l2M5yqSrOstGrX006K7Tvu7Xe19eoeBNe8QeLPAWi+MbfUfD99eX8arqVxpFw81&#10;jcYJSQwP97bkEgNkqcg9K5fQr4/BHXm0Hwn8LdUutE1TVgDa6HZxxx6dvY77uXcyhsscvgliOQDW&#10;toPg3SvAmoY8LaYtnpXDafptmvlRWrlyZSFHGWJz06jPetzT5tdXQJpPEEKSSfbZHZoRjEQ5XI9Q&#10;ODWfspSppNtSXXf5/P8ApHQ50qcpqKUqcvsvTrdbPeO33rVFrxEdT07VobnTEFwsgIW04HmSddwY&#10;9OP1rPs5vFy/FFZLC0tpvC99o5+2edMVubK+V8q6qRiSJ1ypwQUZQeQa0PC+qJ4itGnvdLaFre4/&#10;0Pf1dCPlcemelHha1iuEW9tNTWaOOSeGSSKQMGbedy8dCrZGOxrotzap9v6+Zw83s4yjJK6VtfPZ&#10;6PdW0897q6Ob+KHxO0DwJqNra+IvDPiG4gvpFWO80LS2uvJlU5CuFPAPSug06bwrLeTWHh2/hW8v&#10;IY9QubRpj5whbhZDExyq9ug5HrUa/abS4ksZvnk+1bYo/M2iXuGXPcL29qo+KdJuLvWJvE/hzT9N&#10;XxRY2vk6beagjKssbEFkdk+YofTkA81MudS5lr5GyVGdONNXTs7u+j1Vrq2i7u7tvbcS3v4/EWma&#10;laa94Y8vUNP1FvLttxDXQiO9HRu27HFSw+I7Hw7on/CbXd2+n2stj9pvdP1TBNrIWycuOFOTtPYn&#10;FSa41xBfQ63a6I11dyRwpcWsd0UB/vEZ7qMkZ6gYri/2n/hHrP7RHw0X4O+EfiNN4dfUtSt5ptUj&#10;sROWjikEogddykIxCknoduDwTWNedajRnUhHmkk2lonJ9Fd2Svt5XNsPGhWrQhVfJCTXM9Wor7Wi&#10;u/NaX0snudV8K7PSLTwlrE3hDQms5LrxLdz6pZ3MbxZumZfNfBJ4YbSCMKe2KsJ4bGl6Lr1n4O0y&#10;1M01099a2Eh2Ry3LJkMWx8u5gMtUPgn4neHvHHibUvBM5ddatbJJdUj8hoRIoYxCRAexZW6dOKuW&#10;jeK9M8YXw1KaGTRblY/7MkhX95BKoO9JPUMMY9xWkeX2a/To/wCtzGt7eNefPo9JWbeu1vXutnbz&#10;Mn4V+I/HWv8AwosZPi74Eh8P+JIpXh1jTbe68y3Rw3+uikUnMbDBB6im/Dj4jy+KdP8AFUWo6LJp&#10;N94R1mayma+uVaG4VYg8U4cH/VMjAknBGDW9dXGnalNb3x/eLeKyLHICCxH8Jz2+tczpXw0+GaN4&#10;q0vwzYWulX2v2cdl4jhRc7m2MkTupOD8hKj1HBqY06lOMEp81t27Xas+ySve2yS/J6J4aoqjnDlu&#10;01ZNqPvK61d7Wule+tlc6/TZbjU/CdjqlzYQQ3TW0dxJbxXAljSQrkqrj7685BxyMVjW19pUOsw+&#10;Eb6GOJbxHn0S4Zv9bMMmSID+9jnHcZqbRvCR8F2MGn6ZYbbdbWCG4W1UgZhjWONgM8DaoGOwGOcC&#10;nX2kaD4hj0nXzaJus7p54Wj4KzDKkj0P86297lXcxj7KM5Wb5Xe1ujs7dX101e1zWu4oVjWBE3M8&#10;PC7uuB61n6bqWoPpa3lpD5kkbSLNGx2yNhTtyO5zgY9DUevT2rf2bNPqUyyTSPFHJGpGSVOVYduO&#10;/rWD8KvHzeKbrxJ4C1/TNQtNQ8L6kkEU+o43Xtu67oblCOqHleeQVOampWp06kYyduZ2Xra/5Jih&#10;h5yw8ppXtZv0vy381dok+BPxV0T4xfCSw+Jtnpj2c11M8ep6TNlpdIvo2Mc1u4YArtYdwCQwPQiu&#10;f+Pc+reDtPfxXpfhW/8AEMM+pWq3Fjp98kckbGZEMgLcEx/f25ycEd666P8As2XxJrHibRNRjiuo&#10;7eOz8S2caKY5LhQrxTuMZ80Rtt3c7kwD0FMgtbDWLFbzTrC5upNH1q4h8kuIW85JBukO7hlw2RnI&#10;YVyxjiPqnsqk7zs1zJLV23tqvVWaO2nUpUcb7eEbQbvyu+ieqi5aeVpdVZ76Gj8UofB8vha+sPGV&#10;/Gmk3SCK8nuLgRAgnC/PxtOcYPY1UTwdI/gBfhn4r1yTXDNZNFNNqgDNd25OQjhcbiFwue4Gc5rM&#10;8f2Wo694l0bwFfKt1pd/cSNdqlvFMs0AX5oriKXrEwP30O5TisHxtq+hfBzx7pHjvU/Et7b+GdP8&#10;PzabfWLRyXCWsfmr5Uw2guCpO0k/w4yeKqtWVOXPy6Rsm20rJ2u/RLV/gRh8PUlRhThP3neSSV9U&#10;mla2qk2rW66X2RqaD4F8K+CPEGqfEHw5oMNleXmjW9pFqlvO8sF3BCCsVvPF1VkJwCCcqTzniq/g&#10;jXNd0661zwb4Z1qzXVbm8i1/S9L168uJ/s+mt5cd1CgYlkVZVkCBCVQyLkDkV3FnfWF3pceq6Ffr&#10;eWN5CJopIVDLJz298fqK80+I/h/xl8PvHNl8WfhP4bh1K4+w/wBmahY3W1YktJrlZjcrIfmjCkSB&#10;kXIZmXIGKKkI0aXtILa70Xfey66Xdt35vQ2w1T65UlTqv3mklzPS8bWUm9tra6K7Ssjd+MWp3/h3&#10;xL4a+Jtl4tt9J8N6LJNea5c3RkMTWPknckiqOTnBVuNp556V12jappPjvwrHqUV3a3lnqdn9otJl&#10;XdG9vIMpuz1yDz61VvtT0fx94d26UjR/bldY7O8ZY5JYg/Py9x7c5FZ9xpX/AAgGhatqmmaZGunx&#10;Qs0ljbRBZI1AHEe3gj0XHFaxTjNyvdNf11OR8tTDwpNctSLsttVe+vW93ve2ltDhPjZ4D0nW/G/g&#10;ePxH8G4vEEXhnXYruz1DTbgpc6bsjLxNGpxlDIoRl3EcqTjFdT4y1/XdY0DRfjX8Nfhpf3+sXF7Y&#10;2cthfYtb3T9Pkugt8WRjtDogJ25+bbwTxTtc1/4m2finw0/hPw9Z6toN1Hv15J7gpdQRFfkKqeD8&#10;xHJ9xXX63F5OpWeuLdG2CMRcqzfLLGRyjj24YMOQV965/qtN1KkqfuuSV2kr6LRptWfL0vdHTVxU&#10;4U6Cmk+VOy5m01d80ZRTvHmdr2tp3vcytS0TSNEOnx+E4oLXQLaSd7/Tbe1CxPHIWYuoGPLbzDuP&#10;HOTn1qpby3miaZpzaPGuqaa0jRX1rcFTOY2bKyL/AAtt9DjgVpeG7/XJ9Z1KHVdEhSzWNPJvoJw3&#10;nHHKlMfKcYPcEGszR9a0O68cywRz2sbXFuZVjbK7o1+UnGNuVb07Guq0Ul06HNH2jupe9ZXfW97v&#10;VrW+r1308tNDVrmK2vtPW31Ca333uLhyq7WjCnAYNxtzjBGKXVba106yvL3TDb2xmgaSaONtoKsM&#10;eYMcqQec+oqppXheTw/Zaho+r6ne39pq15LJZ2N4of7IuMtHE4H+r/iUMc9qbdWlh9rGnajdSXFt&#10;qNn5VpGsIDRqE2GMEcjcTu54yKFLrL/hiVGnzJRd0vLdb/hr5aaM+Z/2RP2UPix+xnD8UtR8DvPe&#10;a7r2ki60GPVJlvtN1hopTLDMk8ZjdHZHaN45EBBkDKzAGvoDVfiV4oun+Hf9s/Ce/tX8TbW8S27T&#10;xPHoZ8vLRzZBLYboy8n1Bq14O0JfDXg/T/Dek6gt5pOh2sUWlyXtw/nQ+W7ZDNnJVVymDnpzxV67&#10;h8fHxVpOsaDPp8uilZrjWLO4j3TSRFf3X2eRT1DYODwQa8vA5bRy3Bqjh7xiui11k7t6+bfyd99T&#10;2MwzF5ljpV8Qoylr7zvFu0OVLRuz0TSd7SVr2Y2+8caBo9rqWp+JYrvTLWOdlhvbhDNA8agfvo2j&#10;yVUjggjOR0q1efDHwdrO3VYdOjlS+kW5dFQbZGwDHLjHDLwVbhhk14J+0b8U/FukfErwfq1h8EPF&#10;GueCrfUpb/xBDosYW7SWIfIDEfvxK3zkcbjwDXtXh3xN4l8afEDS/iJ4M8aW9z4N1HQ/IvfDd5Zm&#10;G6tbvPmJcocZ3FTseJsYwCK3WOo1MRKgk5NWvp/N1Tdk0k9Wr9uhz4jA18LhqdeEuXmUm9dFy6KL&#10;tdqTs2rtLazuYnh34zeGfFnxQvPg5p3xA0uy8R6PrgXZMVkOqWqIJJrZEZhiYKQGxkpkHBrd+Knw&#10;1t/G3w08WfDGU/6HrWnsI4/thieMk/wyDlBkAg9jXOa3+z58Nx8bp/jXpHhqP+3tSWKS9F1aJNaz&#10;T24zGxBGYJj0E6ENhdpyDitL4b/FBdT1Ffht8Rrn7L4k1aS9utLsb6VWMturZMCSrgSbAR/tbeo4&#10;raPtJKcMSlZtpW2ae1721d9vkr2uTVjTXJiMFf3VGUk0rqS1bVtXFOLfZLtexv8Ag/wz4l8P+C9F&#10;8L3Wv3WqR2tmkTX+pOslyxA4LuBh2HTdj5h1pLjwhHd+Jo/HkVw1tq1nYtaW3ktwkZfLboejZx16&#10;+lZev/DR/FWr6Hr8WualoWq+Eb7z4LPTdU3215Gy/MssXSRWGcA4IPIq54I8Z6B8QtQXUYmnWS4t&#10;S0PnWvlmPZKylQThs5HKHgZyKunyx9xxstEtd7fjozln7TllWhK+/NZbXb00umpLX7168r4r8b+E&#10;Phv4iuNN8XWklroc1rd6lda9a73t9LkI2zJc7QTCrKWkR2wODjla6r4aPpGo/Cay1fwL4km1jT9X&#10;iiuNE1C+Y3DTWzKBCzE4Zx5ePmPzkcnJrhPHfhfTG/aOk8fWEMbrr3hdPDd9b3N0I7HWUeco9hcJ&#10;zuk8sv5UmOC209a19J8Ov8OfF/h/4Z/C7UG03SfBumzXf/CJxqGh1PSpWaEBWfLrLbOMjBxyB0Nc&#10;3tq0cRJyiuVbW31tZ9Fb4r9b2tc9CvRo1MHBRk1JpSd/h91O6e7Tu4pP4Xdt8tmzzfxn478X/HDx&#10;L8Uv2UfDmieGVvdB0eHWtD1GS4QtcXkcylre5jJOwtjCyABlGCfWvZPhn42u/FXhHwr488T/AAyu&#10;PC+oX1g0eoaO1wv/ABKucEMMfOjMMhh0yDzmuW+G9x8I/jNoJ8Z6b4Jj0XX9buL21uLi602NdQEc&#10;JKFmfaG2suGAJPBHpW78C/ifp3xH1PXPCNpJa6hb+EbhdKXVrSXK3W1RuDofuMp4OCRkdayw9FrF&#10;e3dVyU7pKysle687rXXrfW9kaZg4ywsqUaPL7Kzle903FQk072alJRaXS2mjkWPGaeJPEvh7WNH8&#10;KXdjfa5o90JP7MvL42/222HzeU7IrNDuHCyBeoGcis34Q+Avhdoula58VPA95q2gn4lx295qltJd&#10;K7x3UUZhaWNVyPOOPnZeGK54zitXxR8N9B8Uazq097ptrDrEsaW9rrGmTtHefYg6uFfBBKrIOn5Y&#10;ziuGvbbwGNT8M/BjX/Fl5Z3nh3Ulu9DvRLmZxNI4QbuCcvviKsDnjByAa6a1PmrKbV+Vtq/R2tdd&#10;U7Nq99vUxw3LWwrpU5NXs5WV/dspPRNprnUWtE1rujc8FeL7j4dfFLTfgp8UIbrVPE3i83l3Z+KL&#10;HS9lnc2kTs0UEjrzC0MZVdrcMWyDzXT/ABG/szw9rmm+L1hk+2Rj7IyLdMrSwSEKVCZ2SPnGAeR2&#10;IrgPAnxx1X/htvxd8DvFfiEXCR6DBcaHa/2JJG1kvWYPcfddSy8E4zkAZxVz9sX4bR/FLwhpnhrU&#10;fHGseHYbPVINUg1bSVZk8yCQOFmUEHZj+IdPesY4if1atKl77g2lHRO6to221q9U2lZNXWl25Ya+&#10;aUI1/c9pCLk1dpqSeqiknZK0eVXV07aaL0qxsNLkt75HvPt1oqmOaJsM0T4+dGIOQw7qeRXJ6Noc&#10;/wAM7Rdd0a91zWrOC7kt1S5uvtM0FlO6u3kkjdLHHJjCMSUTdg8Yrn9d8WN8J/FGpeLbW3SX+2rG&#10;O+8Uas8yx20Swx4W7dAcESL8pkQFsgbh3r1S12al4ettS8L6Zb7ZIhLbwyfKrRtySCOzDn3yK6Kb&#10;jW+LSSv1b/yv006M4qsauEim3zQnbyWi19Hq0no2tWrM53V9CsdV+LCeJPDGtwpdw2Mdj4msriVz&#10;BeWRLPGQgOBKGyFkIxt3Ke1YPgvw7D4C8N61plzdx6poM1+VjspgzS6aoP7yHbjDx5IZdgAHpXWW&#10;1k6eJZJIrO4hguLcxXEbqu5H7fOOSOenYjNc38NfEnjK68Mz+GviVp+7V7e4u0fU7O3IQIkuIhIj&#10;fMHZNpyuVbrTtD2mqtdv0/r/AC8jSnKs8O0neKULq6va7d9ujvqtUmlqmSaDoGs6TqzT6LfWrQ/N&#10;/Y12375lDLkMcjdgHjb6cVk+HPCFx8MPAuuxWGoWei2d7eT32sPYX5NtYSuPmuIDOCIwZMFoj8o3&#10;dua6/Wne1aO1s/LZvJ/dqzMjISPmdSOuCc4HvXnH7O2qfF6JvHfh39onwfobTTat9pSxswZlvNOe&#10;PAkfcNkrHbyuATjkZqZezp1IJrVt2dr2du9tOy1+86KMq1bC1Kl1ZcrcdLyXNa6Tetr3btZPybOh&#10;8Z+Dtb1Dw74f13XNK0281nTbaA6rDcaNDNFOzOJJcj5jGJFX+EkBwrAgiofFehaTrMsGv2Em/Xrj&#10;ULm48F3GoSJIYbjyhvijkZWCqFU+gOSDzW14m8TvPo+sap4D0M6hqulS/Z5tPQMHuLVJEVwnIIKo&#10;5ZexK4Facvh7RZ79V06QfYdDmjnscZXy5ghyxx0bBOQRg5pypQqNqyb0+dv17GccTVpxjKatZy0t&#10;teztbs21buuZJ6M4mPS9RufF2lyeGLC30PxBcQ2sniiZVj86/hjY5jJGRIF6ewbis8x+KPgT8QPi&#10;B8StQ+K19ceFtU8nUP8AhGZtMNx/Y5LBHeJoyZAmeoUFVByQMZrXt9Du73xxp/xUjjghmM0wm3bh&#10;5luuVjdT0BPdT19680/a8/Zu+IHx/eGP4a/FL/hE9U0HOoafqZkcLc3BP/HtKF5VcAfNhgQcEYrk&#10;xi9hhZVaUHOUdYpO3M7PzSd7u99OvZnqYX6vWxUaNeoo05RtNuN7e8na75no0lFq7Se1ro97+IPh&#10;jT9fbw9qxuJl1O01aO60e+sb4W8wbaWaNSeJY5I8q8TAhl9CARWkbR9Z8Ur4a8R6UpmutL+0vo15&#10;HvSCUMd0sT4IJAODg5C/jVLwhq3xG134VRL8avDOl22vafCrXF1os3nW0jRhQLqLIBj3Nn5eoGe1&#10;W7bW/Ej6zqGteIPCjx3Hh+5ksdPuZCpW/hkhSRZkYfdBYlDnoRzXXTlGrCNRppySumrPTWzXR/12&#10;PD9nUpxdNtPk5kmpJ7tW5Xs021tZq7el2eO/A34d/DTwF8a734e3XhO40nXm0i9Glm01B/KubGSX&#10;zmeCIHZHtOPugc9RzXr3h2TxCsl54e8SWUd1HdGGaz1Avj7UAMFGjI+SUAZPYnnivP8AxeNCk8ae&#10;HvjpdeKLjQdUt9Gu4tHbcZIJt4zJDJGOHUFdw2kHjivUtB1STXotFv5tTtdQhv7Vbv7VCCpB2ja6&#10;r6Zz1rPD0adKUoRSir3VktrJar8NtrHp5tWqVlGtO7bjaV76Ti23yva2i0vvdW0Vo9Nvb/Wtbksr&#10;ptscKtDY3nl5R2J+6w7ODj2NNtbo+IpL64vrCJoYZE/tKJj+6Zo2OHVuuVKZwemKx/BniRk1vx94&#10;aEU1rqHhvWRN5c0eI5oZYhKsyHPKsoP0IIpEm0zwXdaj4/vpJo7XxDDb3WpxwqZYV+UI0iAZODvX&#10;cMcZJ6V0Kopa30u/wPOdCUZOKWto8tt3fllp6p3TXVaE9/aaXrwli8R6bJY6lcXEFvqIsZC8btJk&#10;pMki4Ygpwc8dj61V+Fl/YR+Gdat9T1SOZLjxJc2SwtciaGIIgAjKgDyyV5KkHn1rQl0/VbS21fRI&#10;rmC8tbVreLSY5gwlh8vGQW43Ag5DA1zHgr4s+F7/AOK1/wDBW0njt9eaF9StbKZQjy5T5t2BiRQO&#10;/JHeplKMeWUn1tr1bOiFOpWw9SME2klLTolZ311S73vZLdnVRp4dXS9J1TRZ447CS1YWtxZsPLRo&#10;svlj02YBHStOy8T+G9SstFvbh9keogXFjN5Z2K/8PI4XdnIBODjiquoaDZeGvDsNjo+k2v8AZFpZ&#10;3CatpQb5GEi/Nj/x786r2+t+Dr3w/o02jxiGBdQtdKs4LbDrBKx2pE4H8AUde3FaXcNdFp/kccox&#10;rR5lzPV2fVXva++uz7W9SHX9Xg8GaPr2p6P4WvtWWNsrodmiC43E/NGitw28neMnGPSuRiHgu68N&#10;6Td/DnxPHZwX+pefpsdy8kMkTMpEtrNG+Cj7srtYEZ6djXQfErxvo/w7+HWu/FXX4ru+j0VmtNRj&#10;jj2tiO4CrKRwdyK2Q4PK11OqeG/DWupbR6np1vfw3lvHN50yjfMvDI2R/EBgg1jL3pcsWttvXr+h&#10;1U631empyTs5NXT0fLFXTT0drpp6XTad76ct8W/CNv8AGf4L6r4Qu/DKxXOtaFJALW8cLsnRgyJk&#10;ghSWUYYggZziuTv/ANpLwP4DbwT+z38StVvPD3ivxhpluuirZ6TJcx28m7yxbO6/Ksh5AZTjudow&#10;D3WlR+JtNsbqS1WG6xrgkiaS6Zo5bUjoN2djKBjHTIqbUtJsLmD7fo+i2smoaHY3V54ZXUm3QpLK&#10;nK7iDtBYDnqO1ZVqNaUvaUGozsleSbVr9k072vbXS97PYqjWoU4+xrJypqTkrNJqTjZb8ytflvdP&#10;RPtY5zXPEeq+H/iuvw98TeF7fxB4V8Qb9N0/VLOFN2kSrCryWt4pYM6TAErOgIXhW9a3vi/4N0LV&#10;fA99pt/oUUml3Fg0eqQ3DFI5bYIRtdxkphejYOMDPFcBd2OjXlt4CnuIL7Q9SuNetbvT/sLS3ENh&#10;eNEXuVlJyRC6+ZGA/wAoDdsV1Hjzxxo/w+0a9udV+JitpM+p+VH9uuEWSzM7bBDvxhowSdu4HOcH&#10;NXTmrSlPVPXW2it169L63+7Ra1cPUjWo+xvzLRpJrmadrq11d6ap6tN76yq/DGLw5r3gzQdWm1ad&#10;b3wUvl6TqWrqJJHsXi4BkT5ZEaPC+aODt9a8+/aMvfF5+Hw+PPw20/VJ9e8H6/DPp9xZaxAUvtHc&#10;g3TRiT5LhdmVEbkEEZzxXt+jeHLvwjpv/CN299Z3O3Q/L02MxrC+0ZOCFG3bkjGBgV538UYgur+F&#10;/hnr1hZy+FfE/h670aW3T93O2oMQdoVQF+RNzjGM4NY1sPFYV003G+l1a62SeqautLN32N8DilLM&#10;vaQV1dtJ7OPvSmraXUveVnpq15nUfD349eHPih8O7H4kp4M1LQ5rq5htLG1120MMz+a4G0qudpwC&#10;SOg6gkc10HxA8N6ZqNxbXdtHDb6jZ6olzp9zIzRh5gNvzFCNwKZXnPavI/G/x08J/s6+EdMHxb10&#10;26eH/LttWjazYR6oEkW0ikt2PCzAESbR1AYjGDXsd7c6Jb3yat9rWbT2tYpbPVUuVeC4LcBMDoQu&#10;CG6HPqK3o1lL91OSc0k2uut9bdE9fmnrocOLwrw1aNehBxhJy5dW00re6m7X0ab3upbbpcprnhZZ&#10;IZviF4Zn8vULpfIuL+3vFDG2WXOxsfKxU9e+Dkc1ra5c6vNqjTIGtJvLjfT5mh86MyjGcleqkcHP&#10;1rnPGg1zwO3ifWbvwOt3opigu9OuNDmWO5E6nEsTqflLAcjj5hkHmuG8O/Fjxt4F/aW8SWfxF029&#10;uPAPiOC1Hg3UPNjENnciIPJE/QxOwOQDwdpqa2Ko4eUVJP3nbRaK99X2Wlr92jqo4PEYqm5Qalyx&#10;bWqu17nurV6pPZ9E7HeeL/h14j1vwr4NttJu7ewvtD8RR+ILrSpbmSWO7Kly8KPkMeWDL6YweK0v&#10;GsviDUfH9vqvhy3DfZ7eKTVtNuJAscybWYLGT/q7gH7rjG5dwJPSr2ueIPDl944XR9fiFrJp+irq&#10;Ok6t5xUmNsq64+6WBAIHp6U+LxDYXRXTfEtxDO9zMJbiZIwpitgP3ch6Ex7+N38JPpW/LFN266fd&#10;r+v4nGq2ItFzjeyk7W/nd36/NqSel9EYXjTxXa+GPH8Pie+8O3Gmq2i5XWLhAbM3Ejqq200iHhz1&#10;XIx15FbfjzwH4g8UeD9Y0PwvqkGk+KJtPL6RriIdsUpwV3beWUEYI64PesTwT4Y8N658UPFl/qAm&#10;m1a30+3sNST7Q7WU8PzSRHyzlCw4yRziuc0nTdd+CPxN1jXY7q6aHxxNaO1ldXbNaWc6fI5hc52b&#10;l2kIcAkYrKo5RvdXTettLK2/rf563OhUoylGFKVqkIxavtLaSWreiTb1umrJpFb9nHUf2gvCvxG8&#10;RXHxF8HeH10W+FtPpNxodwZlXVCQl4kZkCvGjsPM8t1ADEgEirvwesPBsmq+LPhpouvabq/h3Xpr&#10;u70/SbzKzw3PnFb+0V2P71FkJbbnfCWxgoQR6jq1xceH9MutW/sxZfKhWWFV+V5JQ3U+hPHNef2n&#10;wH+HN9471XX7HR7jRvO1T7XG9i+IXuJbVR546hJ423YkXG7JDZGMZUsL9VjGMG5a3vJ663vr1Xk/&#10;0NI46ji/bVKi9neMbcqurwtZtN3Urtap9ZLRN2reEfHHhKw+Ktr8JfifFJ/wk/hvSruXwz4qvLRo&#10;ftdgzhPI3/dMgTYGwTu8vdgE4rqfGuifY/AmreEdIsxJriWM2oW9vHGFN2+chcgAMxPHrXD/ALQH&#10;w/W6+FcaeLZLjUrGRQmreU0mydEJdioQkxu4UcjgOB61kfGfw18T/jP8IPAurfAH4qWNldeHnsdZ&#10;k/tyGQzXcIj/AHUD7SGyTgMp6nmprVqmHjO0OZ2uoxspNaK2rSuu97dOmu0cPRxEqNaNTlTlyybv&#10;yJq7urLRSbd4WW90+i9X0jTb2H4PWNza2eoWd5Jax3E9reLvmibGWjbpjByB3FeU+CPiD4j8Lftq&#10;zeA2sL5vDviLS47uOaa1b7PBqEassohkUfKWXYzJJg53EE8V6L4h+Lnjjwx8G7Xxp468JrJq8lvE&#10;dW03Q0eUIzuFcxhsMVXO456AVt+KdMiuHin0q5W3vprEJaag0O6N2KHZHKFw2D2OcjtzWrXtqcFC&#10;TTXLLVa27Neeq12Zx4etLD+29vBNVOeOjuk9HdPVvldmn1XqzF8Z6p4b8eaNHZT6lDHZahqCw2d5&#10;FlobxWcq0D8EKXG4dgR6dKbceD7T4ZeC7bQvAmkrZ2Nn9ollsdKlwsDsGxHHG2dqM2OBhVPTAqj4&#10;N0q2s9UPg25vLi2u9U0nzbiK2ba5ljG37VETxIwJ2t64UkZJNR+CNT+I0XhGPRPibqNjqWvabqU1&#10;vaa5p8LILmDGEeePgpIV4YDjPI61cql6ivHW29tvL5/09inTlThyU5e4mnyt73TSa6OzTvr1ula6&#10;D4QS+Mfhd8ONG07xraw6lfXPza1d29ksM8RZixMsa/KWXOCy9cZFdfqlvocUC+PJYvO1TSbOSexv&#10;YQWP2dj86DH3lYAEqQcEZqr4iW08Q6BaxWGof2deXnlwLLIxLRup6bu/49QareM7vxr4R1SZrCyW&#10;6t9WhSzt7W3uVUiTbjKI/wAu4/MeDzjkVcUqcOXdJLXf/gnPUk8ViHU0jOTldfCmuq7JWbWmllZm&#10;jqsY1zSo7Pw74wt7OS4l8zSbyYJL9o8xcsqbjyy85UdRkHHWua06Pw18Ibi40Cw8c6bBeaNYwhtF&#10;uWFvbxrdStslUDADO24bRxn3qn/wpLQ7f4S6A+iTQGfwVdS6hYv5hjSG6jZmebq21lXepjOVOccc&#10;Va+E/wAQvAXxG8G2PxIj8Sadrun+LpJjof8AaVosVxsThrZ1ccvGwJAHQYPXmolU5qkYvSTV1r2t&#10;e3o7X33SZsqcKdGbpyc6ak01ypO93y3dn8UFJ6tW96zsmjtPEelx+LNEs9V0DVY2dN3lSW7xzQSn&#10;GHRm568rkEEHrXnaR2fhW4sfHd14E1Wz0+ZG0rUtFnaNmsAAWWaIqcMpI6A/4VyOlfCr4i/sU/Dv&#10;xHJ8K9UfX/D19fPd2/h++kzcQ3Usu5zbseCCCcocZxwc1618Jviv4J+K9tqngmw1W3n1LTYo/wC2&#10;NNbKvHHMmRwfqRkZAIqKVWc4pV1yT2te6b6WbSve3ZPyKnRlg6MqlCXtaN7cyumlpfmXSzkrN312&#10;dm0eD+GfFeofA/VdW+McF7eah4e15YWjvNU04O9iFLszM6FZQCcAIytjkA4GKj1Lx3a+Dde8afE/&#10;4d2jeF7r4mJZ6hY60umj7HFrsaLBBp90oUTIJmO58qV5LhhnNeoeLfDwn0WC5g8ITa7pdn4gitpr&#10;Wacpc2mnspRmcHiZBKEJ77Tu7HOTq/wv8N/Fn4s6ebaxfTZPDF0Lq80O+DGK7EUXlRyp/Dyr7dwP&#10;QdOlZVKPtGtFeLutNpPS6urbNrvZ7nuU8ZgqrdSrF6pqT0a5Y8rjFx73UdWrXtpZtnpngvxH8Qda&#10;+FmnXHxg8HafpHiaVRFqGlx6klxbTXA4DRSAYw/UKeR0561g6Z481Hx1r/iH4I6rY3fh/wASadYi&#10;+sNStWE8YjfKxTqDjLK/VDkccnmsvwreW/jzxBJ4Ku9RjvNL025aLVLC4hfFtPEQYkSQ4YEZBB5B&#10;7Gsv4dRfErwx+0r4v8UeP/C1lNol9bxx+DfEUMy+ci7v3trJjnJPzc1r7SVOnTjrLVRbsnfR3crJ&#10;JLS17JX0sjw44OjF1m0lKznFK6s21ZRUm76Xbi7+6rpvY8C0f4KftufsU3194l+Cf7Qtn8RLrxrr&#10;Ly+INB1rw+yyGRGDzXdqXmMby7CQQCGK5wrbRj6/8c+Lb6f4c30+l2mn2+rahoM/9nSapMY7Jbox&#10;/uhO2DsQsRz7Yri/C2oS6j8ZPFHiG4mvY9Pt7iFlt1XfbGZVIDoMfu3yPm24PQ85rrPHFl4a8eeF&#10;JPhTq2s2tvNrmnGdGki3p5AYDLDuA7LkZBIzXLleWYfLYzjQlLlb2cnKzvq05Xerfffbz6s3xksd&#10;WovEwjzqzlOMUm00nZqKSahFK3W19ddPLfgPr2vfEj4UeCdP+NB0e913SbeS08TTabtmEhkZ0tr2&#10;NwoKOGXa4AG0jng16No3gfW/C/w+v7GXUQ+panJshvUuBDMVxtDg4IVwOeBivAPg94D+P/hzwjHo&#10;3iWwj0TxZ4W8USXfhnXrWb7RpHiG3ZTHJaAglowQMlH6EBhg5r6L8Q+I4/EWiadqt5YLZ/Zdslwf&#10;MGISw2nHqN3H0rXL5ReHUXzPlVry+J201ulr5213WhrnMPZ4y1CUXCUm7R1S15lbybfR6W5WrxV+&#10;T+JWm+JrjwrNd6PpOoTa9puksmn30OoIs1zcRjESTEDBD53bsYOMGpPhDPqXhL4bxDXfE2qT3S2i&#10;WOq6rqEaRzJqCMQzSAAAlCRhhlSuMVJpnjE6L4bGpeNfCV1ol9casunxxRxsyvbM5ETrg/dPUjqo&#10;Oaj+Iejah4Q8BXXiATahe2cVxIniDTLr979rtywxcRtjKuinaPUe/NdllzKS6Lb+vQ5/elTWFmku&#10;aSs+77J6q2ulna7V9NV03hTR7HwF8P8AT4JL+1haw3vqd1HNthnmLFpJ3HQeYx3E+pqr4th8XeG9&#10;Nm8VeAfB2j3v9tXkU9/Z3F+YRcxsmGkzgguFx8vRhVT4rfDXw7qfgq6tbvTY2tta0kWl4kckkfmx&#10;vyF+U8dsdwaxvjd8Q/E/gv8AZbbxJ8LdPudX8QaHZww2ei/ZzPNcSgBDbyIuDnb/ABDB70VakaNN&#10;uTskm+7skc1Gn9YqwnF8zqT5WpJqOrT1ad7c3pbRlfSvgXoHhPxRdfEr4I6RJoeqrqK3HiTS7a8X&#10;bPGyj5FG3AjxyF+uK7U6vo2ta7o03jJIIbtrvyrG7aPbFM0gPljjPlSBuOeD6814x/wT6+KPh/4i&#10;3+sfETxDqnirSfHGrBdN8R+DfEUhe3tZYMtGbYsgcDacYYk17B8VLTw3qqQ6tcWyxtHMomjRSrOo&#10;HXjqVOSCOR71yZZicPjMF7eirRldrzV92tGm+qeqe51ZlTxFHMvquJbcopLm1vqtk3fmitVF3aat&#10;8vJfh9rngD43/GzUfh947nspFa3tdV8DWd5au1zpF7bvLDetbmQDCedGrFQThsEHDADW8D/GfSdf&#10;/ad1j4D/ABh0p9N8WeHYDN4c8TDT54odXSVfnmilHyoNnyFXzkqdp4xWz4/8LaCbrw78SYNSj8zw&#10;+qyaRrDJu2K52kSdDhlLK68biqt1FdL4ej8KfE3x7qmpX8Ngy3GiPpcNq88i3ZhaQ+a6EHa0Tjay&#10;4AdWBzTqU63MnTlb3k3pfmXVPXSz1TW1krWujoxGIw0qbqcsuTkcUk9YTVldO2qlG3OmlzNyb1sy&#10;G58Y+GPBsl18Qb3xtqdppt5qC2N9byW8k0MFz92NzGqkxnplh8rA81i63p3imTVX8QaZ4m/sbxBo&#10;jCy1I2c0kthdW8xDJcRxNklhkFl6gEg5HNOt/D+pabZ+ILTxcDJ4fsbi0n0ia4umjaLyFw8kkg5H&#10;AHDDBx71D4w1vwda/GLR7LSfse3xBZJd30ysZd0hBWC6ynTgbfMHAHBrql2k7f8ADnPRpxjVtTvJ&#10;2etk1ZRi+Vq29nKLvfXlS2uaPx+v1sNF/tiSZ5dZ8O6Fdapa6Dp96kbap9miMsrW6tjOOCST8o96&#10;5zwxpOh/GnwBo/7V3hPx+Fk8SeHVg8R2tvzbS3BXaSmTuhkUlo3XJVg3YgGtrxx4N0Lxb48074P/&#10;ABI8Q30GoaloupQ6Lrmjz+XcxCWHy7tlJUhD5L7Q3+1yDwazf2VNI+Knwi8Ra5+zR8U0bWPD+jxq&#10;/gzXDosEMU1mrbUikaFQrzKgXduUMW5yc1y1JVnjIxcW4Nb9npa+t9de67266U+ShlblSl+8ilKz&#10;2lTcpRmo3TTV+V62aak9bIvW2uXPhGz8KftD+G/E15efD2z8JSWeoaDDG11dF2bCTKWO9jGVKlcl&#10;iBjmqviT4faD8efA8PxE+EvjOwvtW8RWLLZ3wml099UhUnbExUiSNo24OVJxkGuw8I21loA+w/D6&#10;e1/sOKW5nvtBayw0ZLksVBPyKTuOAME8iofB3hnVPDWu6baeHYdP1bw+sdzfWasiLPbu5ymzH3er&#10;At371t7OUXvdPdavXRJrXRLtbz01vzfWvZ1HUpvlnFvlb0vG8pcs9FeV+t1zLzSt5/8Asu+LPiro&#10;D6P8N/G2oHXtIja41Gw8STXy3UsMkUux7C4XCupQklX2kFRg4IrE/aV/ZM+I/wAVdGuPA9z4rm1j&#10;wTd+ME1ezh08mHWfDF3I5K3lpOS0dzbgOweCRVdFOYydoB7P4u/De6fUm8VodQsYY9Wjl1qaxQfa&#10;yxdFiuYiPlPJCv2ZRzWprmgfFb/hemsXkVu1zpln4dsZ/Dt7p7rby/aEkZbm3kUnbLG6lZBkccgE&#10;GuXEYOjWwrw9a8ovT5dn3T89dd9mvRjjuXGLG4eUINpyaa05oyTun0l717pr3U3bVxfnPw70qfW/&#10;2kNab4h/GOPXZPhJodu+jtqlsLO+HmLtZrrywIrqFhz5mAVYjIBzn07wj4kh+LOn+Ivhf4w8S6bd&#10;alp7/a/slum2SLT5h+7WRSNsi9QWXIxg9aq/EPwSvxSuPD3xF+Gmu/2bq0GoNPb3Sxqy3KYZJbO7&#10;jb/W2785TPyn5gK5D4KzfCDxZ4yfx9pGkz+H/Fem3Emh+JvDZ3o1vOGLBoCx/wBS6jIH3SPQ0qUZ&#10;Yaq6bSSk9G2/eVttW3dJW1ey0VtFnWlTxuHdZ3UoRSsor3JJ7tJK0Zy5tUtJOz6OXpmm23hfxJ4J&#10;trbx14alsbrw7NINPmDOGsmRCqzRSJ1XYeo49RXmknxBvfhh8QLj4teFLDU9YTWdLh0+G40qOK90&#10;3UVjO97olG3R3IY7GzjcD0+XNd58OPGFxb6L4p8S6dr1prVvpviSaR1t2PnWtvwHhkjxlXXn2IGa&#10;2tW8GaLNPHpvhzQNKuLW9jN8tnCwtiFzhZAFwCMOQx9cZrulGNTb+uhw060cLWnTqxcoy0s3praU&#10;lrtunr59bNeE/wDBQCz1jSNKl8Z2En2NUvNNtdH1D7KzNBfR3P2mFZe3kyMvlk9iVr3TxL4m8PfE&#10;nwtH4f1TU7W01DXdDJnsbiT5Wyo8yM9iA2Rx6VzPiDxbo3jT4QXl5pt9Z302l2YGrabqEsc0bPGB&#10;tlkz0KFQSDg859KyrzXfCP7Qfwb0ka3ZDRdStbqC5uP7NuArWjgnZIr94n6+hBrKMHGtOone6St5&#10;JvztfXfy1vZW6nGdbCUIVIuPsptOS1auo2bi9WvdWzttqm9dr4deHrTwPczfCFLlLG41DQ3aCFPm&#10;hEezYcZ7ZIxUHwx1bw18QPC198E/D3iua113T7Ro4fJhKxx+X8quP4du+rmmaPqnh7xrpfiHV9Vh&#10;1S4gtTbxxySHzSrn1AIKcZri/APwN8KfAb9o3xh428L/AG61t9QWzuNPhvdUYwKrh2mSPcccyE/I&#10;fbFauVZTiox0d7u+2mmnXtuR+5rU6spTftOWM42StKalyu99bWaf366a9P8Asv8AxJtPGvgy88Ae&#10;JdYt38R+Ebk6d4isGba5aGQr5gDYOH4bPIz9a6Hxz8OBr/i630iTzPs+oKuL63bi38pvMWKVejKx&#10;6N1Bryn9pr9mnwxqHjnTfiH4Ss9atdZ1z7ZNbaxol8y7NsKytDNGOJFkYAr9GXvXpHwH1PxVqfwg&#10;0qPxhdwrr1no32e4mdHXzZIWKrIQeSGwD68mlRlUneFSNrPRrrt92/n69BYynRp01mGEnZVHrBqz&#10;i3fVWeqUou2ieyaa1cWua38RtJ8RatrT6TNeW+k3W9YYfldYRHw6j+LPPSvPvGXxK+KGreJfC/xN&#10;+EbSW63PiqKz1rSZv3q3Vi8fzOB/A6sO3rXpXw31r4rrpWq3vjGxsZJF1IfZ7qwYsk9sy8sAeQVb&#10;IIrP8DzazJ45uPEUOl2dtJPIzR23lnyruIKcSp/zzkJGCCOaKkZVI25mvTR6Nf8ADMKNSnh5T5qc&#10;JOMbb3i01s18733T7NXXcaZ4xt/GlnqqQRtAsN80Nu0knEoUAlx6DOfyrB+Jeu6noNrp+sP4c/tK&#10;aPz5be8sRukjhiXeYyv8YYAgD1qxr2mif7Va2+jyw2uuWdube/tW3LbXG/59yjlSBjkcEda5LVtS&#10;8VnxHr3gCTSbyFtBWJtGvYflW5aRCQ6MeDkHYw7EVq5aWe/Q4MLh6cqvNDZatN9GlHe/dpNeTura&#10;FnTfFPgzxB8NYviNoem6bpM/jLT47j7Lf4hV5s4QN0yegPGa3vjfpHifxP8ACn+yrS1htdWhuLPy&#10;SzZiJDoZAD2BAIB61znxQ+Fth8TvA/hH4ftaDULax1OGTU4pJFjurXaMhxjHIb8DW/8ACi5+IGr/&#10;AAxutP8AGOoJdajDrM1vbvLAI3S3V8R71yckL379aiKfwvtutP8Aht/M3qeypxhiqUleM78stWle&#10;0deqtGzulpa176Yvweiksv8AhOtBPhRtPn1G/muDEshaNpFQBl9gcD67q1Lnxzp82m6RPo/ha4a4&#10;0owM9qkhihELkJKpPTKjJCkduOtVrO78Q+FvjnNcahcIml3FjBamQt8ssvJaTHbAwCa6HTbvStQ8&#10;c6pFqWitA0cK+XqCH9zeRscAnHG5cYPsRWnLpa5GIlF1nVlHmTjGWjfZRa3vto9br77c38UfEMGi&#10;eNtNuptIknayk8y3mj2l0tW4ZmB5wDgcVw/xB+Cfwg/aK8ZeLtM0LXpoNQWG1fxJpLW+AysPlm/2&#10;8gDB6jHGK9Q+JENhrUMAwj3Gp6ksNhcoozEsY3MhPYHaay9F8OWmmeO5/iz4WKwnVYY7fV7VmG+F&#10;IicD6d+ayrU41fdkk11v26nTg8VLC4eNSnJwqKNk+jfNF2afe0rbe8vvm0Oybwfb6DoFvp6fY7Db&#10;ZzTZ37oSML85JbAPOCam1HS9Y8J6fNDbagtlbf2tHFbC1hAXMj/KSvAHJ5x1rIsZdNTQ9QOo6nHe&#10;abrWqXAtZGcxPbsqkADOO/TFXfhOniXxN4Fh+Dvxr1GyvtbjWRrXULLKtcwwsvlzbTz5q5Ut2zin&#10;1sl/kYVIyjF1ZO6TXMratatySf8AK7qV+66bXtT8G6zpWpXHjCx1ox6hGrRNKrk+YhIyCh4OSP1r&#10;U0iZtY8SLFLHhTapLbsi48qTHzD8al05o0+H9nqN5fyXEe1xJdbhJ8quVL7h16H6c1y83jTQ9E8b&#10;+GfDWrNM1r4ikmj0/VrfLR+coyqEr0zzyeM1blGNm32OWKq4hSja7ipK6XSKu/uSbt2uQeKbW9u7&#10;1pGuriOWbUFt7qzWAM0kIfO5QeD/AIVvaJ4h8IG6ksLPW7Sa01G+dbeBJPmWZTzGE9cg8Vp6y2m3&#10;niKP7XaybbTmK6jbAaTpnNeea/4c07wtaLKLe53ah4lhuI5LGFWeJvMAeXn04JxyRmlJuGpvR9ni&#10;6apyun0t5/jpZP0ujrPB2lj4XpafBfX/ABvPrEmqXV/faLdakAs3k7/Me1zn5/L8z5T128dq0odE&#10;03TLV/DrwxvptyEjIhk+VDgjAHbg1g/Ei4eT9oLwzb6/4It73SbDTZpbTWfMPm29+zYwoHRfLXJP&#10;cnFbVlpNqn2XR3nkZZmkuhOr9cnOTSpxjGPJHpor/wDB3OetzSjGrKWs1zStazd5aq2zsldWWrZH&#10;p3h618EQ2nhiwe7j0+3mHl+ZIWAXkqoPoD2NQwa5YeFmabXA0lurNL+5jBYDdnIA7io/B8Pi3TF1&#10;Xwt4w8SLrEH2v7Ro9y9v5c6RE/6uTHDFTwCO1R+JxBa6H/ay3iwPeTiFFkx+7JyBtzxn2NXzPlut&#10;CuXmrOE3zXa1V9b631V0973XQh8N/DC20b4leLPHnhXXjGviNYbj7N5w+zLdRggybeqSMSN3PzDt&#10;R4b0/wAcS+Frm3+Kdzo+sahBqQbzYYlj8mNxtwwJ5C84Y9jWla+H7vVIPK0vVLGG7kitrm6kRlbz&#10;5InHVM/dKjaSPWquraZY23i28kmCXCalehnWRDj7Oycxk9CAw/Amkoxjpt+WrK9tKrJqUk3aOtve&#10;tFJLXTdab6217EXg7whqXw68GWnw3gvWvFtryUwtcYDJDI5YFSOy7sDHartromnafrM2lWJkguZv&#10;LF0kzsFkjQ8Y7dfxrmfiV4R8c7LbTfAPji40aS02XfmT2/mx7RIPlBPr0K56V20l2+tXlvb+IbaW&#10;G6+yLK00ICxuw+8o/nSil8NtgrSlb2vOnz3crXTvdO7VrO++jdiHUJdStpriCHQoZomU/aLeb7s6&#10;n+H8u/rVHRLK+s/E194k0XVWtxHpK2cmiyKGikbeWjmz1DLynoRVi+td1/8AarLUJIphG0Fz52ds&#10;Z25U/TOCao2mq/E2D4ayaj4r8B23/CR6e/763064HlahCsh2yRtjjcnzbT0ORVS319fu/wCHM4c3&#10;JaNvesmm0r38npbTdbXTvsR623he08V6RH4o0K2jukvlm0+ea18xUnK9UfHyZ/DNYv7RdzeW+jK2&#10;gaKuryafqUd3PpLQjc0nVWRmGB35rq00iK81rVNOlSdrS80uK4t4ZJAywkHPHdT+lPv4bXxZo9vL&#10;Y6vb/a5rdW8mRwfMiBwceuMc+hqWpWaWhtRrwo16dR3aja93prr6rqnrvrctadr76zPo99aiaxku&#10;dJLy2F3DhwMdPQEH3rP8FaprUd7q2leKpbHyZtQaPR723+XfGUBMcqnjcG4BHWtGC3b+15NAit2W&#10;ZLeKayZslTDuw4z25rN0ePTvEc+pWdrpZk0m/E0wuBJtktbiOTb8qHn765BFU+bQ5YqnySVrKy10&#10;utbpp9Xa+j3s1vYS7vp7dGsrwBVsrVt3lpgqw+8APcc1a0XXbHVvDVnrNpcSzLcfNbJt+cR45A/w&#10;9asW97qltrC6xqrKbKWzRbqGSMfLL93eO4JNUdcbSPCvhhpXnjt47ebMfk5+RS2cgd8Z5xRruV7t&#10;S0LatrbbW91tve3yLmkr9st49R022kmKS4XfCVcDng57GsDWzpXxL07UNIstSutD1DUrefTZpLfE&#10;d3DIBkBG/wCegHK9fauh0W6062Efhq81xpWvh9osbjcwDAjIAP8ASsXxvo+l3/h6703xXJ9hmkud&#10;kepW+PNibeFhukYYKyDP4d+KmUeenbfTb/g9CqElHELdO6s99O9vtK/S26sa3hafxdoPhWzstX1S&#10;bWGtLBEXUpI/LmlCooLyqON+Qc4pdLjtNYihsjbtDNCZZZrfj5omP3iO4NW9Kn1fRdbHh7XA1xu0&#10;/wA1b4xgR3MmQpjzn75Hz475NZ/ifS7+z8Q2+qwjyYY4xHb3sDETROTkxOvRoyO3XNV8KVtbaGMW&#10;p1GtE3qmtuvTRdei06LoMvPDWmazpMl9qFsVZroRwtvztA4U47U2VPDunfZ/B+vSzR2+qFhFNub9&#10;3Og67v4fbsTWf4w+Iln4c8NyeNNDnha30/W4rTxNZzW0m3a7BDIoAyMbgQRxWnrXh3Wm8Nz6O3iy&#10;O6ddUN1Zt5SqRbgh1tj68fxdTxUc8eZxitdzZRqKMXUbUW2lvdNW8n8N0/NNW620dObXLKwNtdRR&#10;6hbx2bRfKwDXJ/hbHuvX3qBnsYYISls0K22ltLHCyHKsgyV+o/WpI4dRk062S9uVkieRJIZ7cgFs&#10;txg+w4NR60uq6Xqs+oGZjDHpsofy497FQ24Hb3PUe9av3Y3OeNpTtpd326/16eRkvrWleLPghe+O&#10;vAl3dai0ukzi1bT5BJN5mDlUB4MgP8J7jFSfDnU/B/xY+FWk22n6/Le3FvaxrL/aUIivIbiIjJli&#10;OCrBhzjj0qTwJ4H0XwXZXt74WtGtrfWsXUkMalITMRuaTZ/Ax74xzVOfwx8Lta+KmieNrex+y+K/&#10;LkNvPyjzxKMSBlBAcYxzg1hy1udSdtrNfPdP9LfM6pSw/vwg5WTcoysm1ZfDJdvNPTV8rvZalrrd&#10;xNd6lCulf6Zpt5m8jhziUSAc/wC/s+aqw1WKX4hSfDq9tiLmx0n+07W8kxtmhZzGv0bd2rQ8cW93&#10;bRy6x4avltbyUbYd0fyyynsR3J4H0pZ4tVv9P029u4oV1C4sY4bt1QLls52oeo+bJxWtp839f12M&#10;Yyp8nNZaq27unZa+m/326XOD+GVh4s8E6drnw18aeN5JLfU5p59DkltfLm02Qnc0fmfddCTuTPPU&#10;Guy8KWGsWGhWdlrqWT325ZLq8sYNq3Lg4LkdmPc1pz6Xe3+rLqk3lK0SMl5YyKGFxx8rKexHWsZ7&#10;Dxb4Vjh1TRoP7Ss1YBraViskEZOWwRnP09qzo0/Y3WtvVvz6/wBI1rYj6229FKVm9knK1tHZJX08&#10;nve5o6fqWrW2pamuq6fcSstuZLVgoKyLj7gPc+1RLZvqN9pfiPTomh1CNJ1aGQ4FzCVAKk+xwR6G&#10;rGrxvrYk03T9VaDBD28ytiSF2xgjPpzkHqKr2GqXl34Dg8Rap9njuY2mjeVZNkbsHKq3P3Q5A496&#10;20ejOZX5VNJJvS3qnbTs+vmV2TU5b+bxBp9zbwi3s2t9SsLxPuzZGHV/4Rtz9eKofFjU9T0LwJZ6&#10;rp9pb3C6b/pOqWMmAbuyT/Wxr6nbyPXFX9QsdWK61pklhPb3F5YmWN45A/msY8cf7Stxj0qj4Ov9&#10;G+IvwZstQmsLnzbWFre+tLy2zMsqcSIV9zzxwc1nL3k0nZtf1+h1U7QcKzV4xkk/Rp2vb5pPdd7o&#10;3vhx410Dxj4X07xd4N1G3u/DOqWaz6VfLOP3a9BGQehByMdQRitLV7Fr15NOnsMR3T+T9ogH3Y3H&#10;zbv7p968w0z4I+DPBfw11XRfh7YmGx1W6TU4tGmZ444ZAweRUHVMkbsDoa7T4a+KvB3xL8L6T8S/&#10;APiRr61ureSzjnaQ/MVcq6MrYy6spHrgVFGdX2cY1rc9tUn20duttvvVzHFYejTcq1Btw5rXatbS&#10;8bu9uZ2afR8ravrbK8O6d4Z8Y6lqWsaTNeaX4s0/T0sr6Qs25I1LCNgD8sitt4PWm+JfiJpGh6R4&#10;d8a/EOyks42na11BvLLRwOykb3xxs9zxzW5o1p4otPGETtNatpI0mWG+XaPNW5DDy3Dd1K7gVPTi&#10;s3wfHqetWureBfGfglWspPOFrcNiS3uYWP8AqznvjPtirtpZb+m5rz05T55axVtFL3lFpxaTfbdK&#10;zsrebfUXNk13okXk6jGHZQ1vfWpypX+FuOoxiuU8V+Kvijomg6h4h8MeFIdYvLVrf7Ppc1x5KXUa&#10;yATsjEfJJsJK54JFZlr4qk+DEFx4Pl8NeTpemJGdHt4ZGfzLNjhwq8kvGT93PI+ldNL4o8K+EXW6&#10;v9UEWl6hKhN1clvLglfAjwx6Kx454BqZS9pTacnF21t089V09PVGcaFSjNPk9pFu8dPiWja913Ta&#10;tdJ90ncseM/DGmeKdLmWzVG+0Rq32aRcrIy8qCvqCeorH+EviK+tNAfQPHVstrqdrePHvZWWO6XP&#10;EibjzjofpWr4giu7u406GCVraSz1SM3ywzKCsTL8so9ie3fJp3jDw14V+JijQtSfbMsJmtnikKs0&#10;ZO1vfHY1r9rT/hzOEo/V1Sq/C9brVxtp87r8LPscl44+Cem6h8cfC/xu8JT22i65YzvHqM5txjVr&#10;V12vBIRznGGU9iK3tH8N2On6n4gvrDS5rO8v9U+06lGsmVupAAqygdvlA6Y6VB4E8DeKfAGk3Xhv&#10;XvEcuq2LXRk0t7r5prRc58st1ZR2J5Aq7f3/AIhGqw3NloEN4q3UcV9J5hV1tGVt0idmZW28ehNY&#10;QoUaUpVLWcnd9dbJXXbRa233epvUr1qlqSqKUYrlT2vFPmSd7aXezvZ7O1jI1210KD4lw+D9X15b&#10;NvFmkXFvYWc0nz3LxJljFnKsUVtxXGeQe1M+J3/CSyeEU8Q+DW/tDVfC8xMdqki7rqSBRuhbPAZ+&#10;B9TWhf8AhLwd43Gk3aS+fP4evnk024ZQLjTmZdjspPKnYfx4pukaL4e1G61InUYm1C31CS0vJIj8&#10;8jsilZZE6b8bSTV2lzO/Xa3bfr1vcqFaMeSercV7ya03a9bOPKn1v5WOf+Kei3H7R37NGtW+iW11&#10;4Z17W/DhguIri13y2UzgFoJF/jAPp9RXRfCyz8VaZ8GvDfhD4kvDJrlvocUN9NpufLYxrtDLnpwB&#10;we9bmo6JdzeHJrax1fzZJFQxzf3HGMsMevpUQXUNY1PTbiG6MMli7i8RVx5ileAfTPWohhlGv7Zt&#10;uXKovs7O97bX1/rQxnivaYb2EbKCm5Luvdta9r2ei16pfN96bi6v9Fv7aG5eO3llEjb9rLhDwydH&#10;B/Q81598RvCNr42+y/DmK6m0trWSXWftE1uZIJJ0cmKF+f75ViO4GK9PvLCLWtO8xjJCy5C4+Vl5&#10;6/57Vi6XrdnrPjnUvBmoyR/brPR43nj2kF1dyFlXPVcD8G4rapBS0fUnB4ipRl7SC1gr+muj6p25&#10;vy9TkfEl/wCJfFd54TmlgudP8VSWVw2na5aFn0vzhF80dyvURuendTW1oPiLxlqXwT0zUdR8NNJq&#10;kjCDVrFboArtkKySIx+8vG4dyDVr4e6lp7+CLMpef2gqahcWM0i27RbW8wh1dT90g9+h6itDT9BX&#10;ww7eH7O3mNi2ZbVi24RtnLJnrg1lCm/ac6luvl6m9etTjH2Tgk4Sut9k5XXRpap26NNq12jDtNdi&#10;svGmr+Fh4lk/0q4hS3sb1fkjkdcgRuOQSoJCnpjiuS/Z08Y/Fzwb4quvgF8a7z+2LrTNPlu7fX7W&#10;0I83dct5cUjfxMItvIHNdjd+BLK++Kh+JVnLOv8AaOjizubVvurJExZJQOzfw7h1HFSeJ3to/FFv&#10;4k+zzx6xY6VJOqpCf39mUBljJHDMhGVB5yfelKD51Ntq1+rs07bq9m9NO2qVrs1VXDypSo8qlzxT&#10;baV4ziraNdN0++jexH8SPAHhfxTrfh/xZ9q+y6ro97JJo98yktFu/wBev0ZFx6Ve8LXkjXs1xcvZ&#10;SLqNv5u+3AwU3EBie4Pb0p15rNlqltZxXMZ8toY3guoR88HmITl1PK54Hp60eGLO+ttEgmuY45pV&#10;hVlmtVVVmjJ+VcdOB6cVsoxU7r5/dY45TqPCqFR7aK/RNt6eV9bd3e2pkvqniy0+Ieh6Lq3gSw1X&#10;SWjmlOsRyf6Tp05Bw6qR8yMvykqc561J8RNO/wCEn0Ow0qynmX7JqUN5HCuUZ1U5iU57bsdehFS6&#10;TL4t8HS6xdeIbO1uNKt7nz9GaFik0MbDmOTPAIbuOMVNF420nVtGsvFuoaReWcyqo1CyvY8XEELt&#10;gAhcgjPzA88c1mvN79H5WNryjUjOnFPlsrp7t3e19HrZ2sk/PV1vD/jmTVfixrltp18br+zdNs4f&#10;EGlyNiSzkeJpYpox0ffyrY9jTvD/AI28LfFjwjpfxL8KQfatN1KzuVaORNs0DIWRkI7MGUqVNWLA&#10;+CdA15byXW7GPUvEmpeRp88i7WvCkZ8q3DH7zhNxUdxnFZ+mWmleA9W1G1sr9WTWboTW+mKu0Qui&#10;fP5YH948sO55oXtOb4lbW669La37bq3VWsDjRlrCLUko231STU+nfVPSyjZ3d2WNX0+61D4e6OfD&#10;EklhdNJCLaaaLc1tGGy8bfUArntVvxhPJqNnHc2EKx31rme1RZAGePjfj1AHPtWj4W1TS9U8NvPA&#10;LgKsjrc2t4m2SB8crj07g+lco/w/0HXfEnhbxx4d8Z/6Z4ft7o6Xax3IZbu0mAWWNx/y0UFRg9qP&#10;e5U4K97dbdtflv5mdOUfaNVNOVy3TerTdm+zaS9G33NvUpfFqeKrHxL4H0q21CGRoLfX4ri6MciW&#10;j5bzoh91nUlWx/ECRUcEHjLR/izrkljfrdaHq2ix3FnZ3C4+z6ijbCEYfwOmCwPRhx1rHbw1L8Nd&#10;Dm0jSvFd5Z+Zqsc8Ml9cCVBLNch/KRm/gxmIL23ADtWl4x8QXOkeJtL8YzzPZWtndXFvqFv5ny3C&#10;bCFBB6ndgg9c1PLe0ndap2TXo1593cvkUnywtJOLim07u1pLvZt6K2q2egzxh4q0LSl02y1q3uIb&#10;fUtSS1uGij8xLaYjrIR91M8Zrq9PsY7LULqJ/mZo0XzFY7WQDAGOmfp2rhfA/iXwf8cvg8PifaaR&#10;JNDq0c0N1YzcMskEzIyMo+66lee/Su5tES2ht7iy2snkxrPGzHKrt4I9TWtGpGtFVItOLSaa6o58&#10;VH2UfZWalFtST2umvy287JnnOtTaRo/7RvhHwgfCPmR6vb6hqNjqEbKgsbm0iAKrj73mLKV2/U1f&#10;8BeA9Cs/GfjK80681O1sZY0s/wCzftTC3tfMQPJJAv3VySOR91gwrZi0G+k+K1h4ggt99nEbiK8W&#10;RQfJcKPLkj9Mgupx171F8OdW1G90zxVol9oeoW+oaTr15bLcahaiNL6InfC8TD78e1gueoIOaw9n&#10;FVry1u21ptpr6/12OupiJvDe4/sRUtevO3ez2totO9/tMwbS6i8Oarrdtq3jK8mhVbMQfbmVkdB+&#10;7Qq+B85I57k8963NVfxLoGix2NiVjv47tZh/o4CXManLJgfdyD19a5/xrpn/AAm+iWelw6FY3Edh&#10;q1rNrVjdTEpsQ7nCFeT7Z7itbxBr2pw/FPwrp2mS3clncPKbiGHY4MRT5TKG5Crj7y5561cWo30f&#10;/Ds0qR9o4vS9m2na3uRVtu9n06rXqaWvN4nNtqRsZ4rWHULaN9Nuovne2lICtuU8Nhv0rH8S+KbK&#10;88Sad8KfEOrwWusahbxLYwljHJco2TJ5fZ+E5UcqBnvXSanZWut2mpeDJ76W1W/t2NpNGNpiz8u5&#10;G9Qea4rxX8NdQ8Q+IPAN/rl011qfw/u5bix1ZuJJJGjMBJx1Z4ycjoaVf2vLaCvqk7vS19fmk213&#10;e7W5jg3QlL947WTtZa35fdfmrpRkr9brrfpfDVuuh6Lc+GNJkZJtBuMyQSKfLbzAXTae68/mDWH8&#10;B/jL4a+JceuaQLSSz1XwzcLHrfnRbYo7iVd+1CevGPzpt7oWpw+LtZv9I1maGXWvJErG43Ks0SOk&#10;aKuOFIbJHqDXDeL/AIFTX/w21zS9W8S6jpOoePryxn1S4s8MthfQgKZoXXkZCD5W4yazrTxFPldO&#10;Kdr36aWdrPo72Oyjh8FWhONadpT5GnrdNtc911Vub7l3PbzoOdAtbPTEikjFwHmhflXRjlgPeo9e&#10;8M2HiLwrqHg+6s0uLO4tvL8iePzIzk/dweuK5LTtQ8dfDvwbokGiaxD4phjmVdTvL6YrPJblgskn&#10;HG9Ou3Fdfq2vr4ZjsbnVb22hSa+W1jkkkAS5EpwmD2cnGOxOa6ozi1Zo8mpTrUqicJX95tNb3T7b&#10;p+q6/dHbRNHc2uiy22+zt9PWS2dM4BjO1lOe/QjPUVVn0qFPFTeKJL+Ro5IY1ji4/c4zlx3yR1Fa&#10;2sLOLf7bo88bSRTLDJhshlzkD265qPVoFmaO6MATaMSP2yeoP41pYzjUd799H+f4lLQ7y51HUZI9&#10;esY1vIcn5eVm5JUr77cZFYni3RLK98UeH/i1ZxTI2iy3fmQLF5nnRyR7JI+OhyoYH1GKveMPEfhf&#10;wZ400G58Qa59lN7N5OnxvkRvJtOT0649av8AhTwZpfgjwvH4Q8MSMtm80lxCzTGTaXcyN15Kkk/T&#10;NZSjz+61p/lZr+rnRGfsEqyuuZWSto4tSjNJ/wDAfXVW1g8WpeapHpXiPwsYJJ7HUAvl3A4ngc7Z&#10;YvYsmCP92q2vxfZns/Fvhu5tV0e3knl1SNRtE8YjKrvXuVPXvgVfi0+WbStQt4bNcNctKyxyEK+S&#10;CQp/hcADB98VR8O32m+K9JvIZrFoJoLxlurWQf62Mj5SPUkcketOXxCpy5Yd1F2fo+/36Po/wPDO&#10;l6B4i8OHV/B+u295o10rbY7aUSIGLZlXIPH06io/FcOu+GvBNvf+B4bW8kt7q3RYrqXYDZ+biQBv&#10;7yqTj1NcL+zL8Pbb9nzUfEnhyyvWudC8W+IJNU0/avGluy4khc524L9MY616F47sr02Uh8PXsMc1&#10;uVVbe6XfAWJGGcDkLzya58POpUw/PUjyS2aTvbXo+3VaHTiIqjmHJGXPC6abVrrtJLW99H9/Y1pR&#10;LpunfZLbT5Jo7eVP3cf3jGefxx+uKz9IvlsLzVE02ZfLkvN8KtHtzK4Hfo3zZyfWqPw8+I+u674S&#10;z498DHQdet43/tDR1vVlXyVlMYuInH34yuHz1GcHFaGn6noVzq9r4NeGSC5EIu4WC5jl2v8Adz/e&#10;P38enNdFOpCrTjOL0euqt96eqfkzjlRq0nOE47PWzTWmrejaa7NaWe428g0q+8ZWs1zYrbalpsHm&#10;2t2u0M6k4eP1255I6GjQtBTw5a31lpck8bXd1JdNBLIWUSPyxU9l74HSrmrafpeoa5HBqdo37z5Y&#10;pdvTvjd6GuJ+InxMl+D76XrGowSX6XniWPTpvLbi2RwTuYngDAA54ycUScKfvM0o062KtSpatpad&#10;7Xenzv8Afodd4G8c6X4p1XUvD1vcMbrRzCLiNoz/ABrkMrdHU+o6EHNcnrJ1/S/2gvN0bxFbrNde&#10;H4ZbjR5icG3hncSyDjuZVIbrwQa6Pwj4Si+H+iW2j6NezXFrNqkt2s1y2WCzMX8sn0BbjtTZE+2/&#10;FKLxTa6ejW/9j3Ok659o+Wa1w4khkTI+ZWbepx7HtUylUcYt73Lpyo08RUdNXg4ta21tbe60u1dL&#10;e9o3b1d3xzpNxrujW+rWF8La6sW81ZV5V4v41P8AskflTfF1/f6j4Ak1nw9HHNdNb+fpv912Ayqn&#10;2PSk8Ny6tH4JttM1u6jm1C1hMfnfdW6wTsB9Cy4B9xTvA+zUfC9nbizaz8lWElqpOIHDHMfPpWm+&#10;ndHNrTir6qEvlZ3+dnb8ehzXg2++JF94Tv8AT9UjsILr7NOHs23bRLJHmMhv7qvw3qK6eyF7rWg6&#10;Xp+uiG11J7NEvJrZgVjlCDfg/wB3PI9qra1Dqj2eoafJJGtwbpTpsijrnH7s/UZ/OrCWFrca/H4i&#10;00yCO2aO3u7bb8p56keq/qCamMeV7s2rVI1Lyso6t6LyX4O/3qxgfBbx83xK1DWrHxP4Tv8ATdc8&#10;I6tNp80l9ZeWl1GSdlzbv0ZXQDdg8Gukt9RiTxPJ4XaJmN3atOzspxtHy5zjBOfxrlvgZ4V8W/Br&#10;TL74S+I/E8mrWNjq1xeeF9VvNzyNp80jSm1mcn/WROxUE9U2+laPwp0k+FdDuvBp8WXGqXM19dX0&#10;a6hIpmsllkL+QccmNSTtJ7HFcuFqYiVGCqp3d77aeVk3fTS63tfqXjKeH+sVZUvg05Ur2aevMtNE&#10;nryva/LdtapcWcujK/gtNYWOIwq9j5kjeaI1bMgdj1BzwaPiF4z8GfD7wheeKvGl5O2l+HdNW4vG&#10;RDJIFdgm7jk4DAkjoMmtDxJ4U0bUfFlj4mkjK6n/AGa1m7B+Ht87im3PPzdxyKx/GF/8PvFXhbUP&#10;D2u3i24uvP0qOWb90zzFBlY2PBID/L6mt6nPGm1CyfS+qv07fcKk6dapTlJSa0crLXeztvuk9e+t&#10;jR+EOt6R4g0/VLLRtbj1eLQdT/s+TVIWDLLMIld046FA6qfU1b0pY9Ue6u9A1K3uW0e6ltvIXB8t&#10;yAzQSY6MMg/jXOeGPgfpHww0+9f4YapewtqmsNrE8Ml2TBdXT28cEhYDoCkSkDoH5q34Q0HSfC9x&#10;DqXhDTvs9trWuT3WuNu2tJcN1kYdCxIC59BUUZYj2cVVir63s2/S2mvnf8RV44eU5zozbTta6S6a&#10;37X1tbrorE0tpdXurw+P/D2oyWc0dnJbXWi3mBDN8+Sx7huuG6VFaeEPEGh+N28bW/iq+vtPvtLt&#10;7D+x5CphgKuX+0L/ALRDbT9BVvxLpd1pXjIeIo7g3NnqkUdlcaWU3YkJOHT04zmtrRLUWejQ2b3K&#10;yL5jLGem1QThcewrT2UZS1vdO+/9fdsROtKFJOLTTVtum9r76PZ7+fQr62mpy6lYrperFZmjkkjt&#10;+B9paP5trHt1ANYvjdxPBd6hciaJpraS1fHIhZRuB6HHJyD7V0GlGHU7yK/KbTDCyKsq/PE+8g/g&#10;RWXFN4p03xa32m0t5NJmS6kuHHLSsAPLAHqPmBrSWxFGXLLpeK9L9bf118jnfgHqvjXxN8IP+EU+&#10;NukK2uWaT2F9eQTAx6pbkt5dxGy/d3IRkdQwrS+Efh/U/DHw3sdH0PxjeatDZvLHHJqrB5kXccRS&#10;MOuwcA9cdaTwx4k8Mw+M9Q8PXEjWKSLHBb28ke1JJWBcFT/CSueD6Uzw/wCKF+H3jD/hEPGmtWUd&#10;rr147aDcMoi+fH/Hu56Fz2P8Vc1GMaVOKlJtx05m9fnt+R24j2lSVVQjbmany202d+VO+ybej0S8&#10;tM/4meILTwh478N+J/EMEkNveTNa2uqW3/LncMARHJ/ehmwVz2fHrXcX7TX41C2SFRcQw/6Dcbh9&#10;5l3bQR6HrWB418N2P9oWmn63aPeaJqTPG3mt/wAg+4BDRMD/AHSw4/uke9J8ONShvoNe8NxahcTX&#10;Hh67XTbmSRR88wQSCZPUMsg56Eg1rG6qNN77fcY1IwqYWE47xWva3No/Kz0a2d01vd5ureE7fxH4&#10;QsvAc9/9s1LSfJmS61G3WRpZvmYO4xycggkcjArfurldP1rRTb6ePtV9ME1Hy5lVztT77Kfv49uc&#10;VQ1611iD4y6Pe3VraS6RFaSHcZikyXzYVWA6NGU3ZHritjV/DdnPqw1WexEstrG721weGRiMFQe3&#10;FEYLmemu33BUq3jBSejTl85aNaW6pO3Tscbf+OtG1D4m6b4d1YXVjqF3r19penzRKTFcrFAtxuJx&#10;+XPXNd7rcF1KV1GS9dG05nl2xn5WUpgq30GSPeuT8C2+s3WkRy+JrC3knj1F7mxuGXLICflJH8L4&#10;JXjqK2fiFeeLNAtLzXfCegpqjT2KRfYzNsHmmRV3E/3QhZj3+WinzKMpTd1e602X6hiFGWIhSp2V&#10;ly6tWbv0b2TT67amL4e8b+C/Gelx/GTT71Tb6a13pOq3omKxxJHIPM3Dpw4BDen1qr+0dqGteB/D&#10;Gl/ETwl4euNT/srUrc6lFp6lpjp7sBLJGB1KqQ+B1ArX8OeH/B3hnwf/AMIPG1utrczPZ3yTxKDc&#10;vKSFkcDhiRgZ78d6t+D7LWtF0S28IW1/DcS6HMLZWuCd00AHf/aAOPwrOpGpUpygnZtbrdPvYv2l&#10;GjiPawTcYyaUZdYO/X8Pmn0NE3WjaxoMa+GdTSQ3Vl59jIV2mRD0Yjs2evfNc14Iu9F8R6Xql78O&#10;tQsZrnTdYW31K1z5Zt7uIgyxSbejEHOSOcjrXVSQaZFbzXNuhWEsUxGuGt36dB0Gea810/xho/wi&#10;1WQeKPCTRR6/fRrr2vaftwsuUht7idPvEHcFaQZ24GetVUlKHK21bq9fw+ffoRhabrU5wpJuV00t&#10;NdbtPa+m1tW9EtT0nQb/AM+1uhdxsscl0/krI3IB/wCWZPseKwtc0i4h8NrZaCrQX1tbsNPknckq&#10;qHJjZj1GO5rS8XvP4chhuFs2kt2uxHqUkXWPg4lx6Z60y01vUNRe2hsdN+3WFxpDTRatHMux5g2P&#10;LK9eR3/2cVpLl2e5z0+aP72O1/lp/W27Qt9DLrSaX4w0q6/fWYDTW8S5W6RlwY+enPQ9Ris+KPwV&#10;4qHiPwVfPJIunR/8TVQxBt1mTf5eR/EFAbjkcVk+D/F1h8RvCvibQtS+26fceH9cW2P2oGCTzE2u&#10;jq3AZGPAI4I4NN0Twpd+HfibF8QvCFrI2l+K3uZfF1mZhlLtlQJcFTwQuwoQOzVi6zlaUFdXs3f5&#10;Oy9dzrjR9nzwnJxlH4emqtJK/mubl87dCr4a+Dt/4Q+O8fxp8L+N/O0fWdHOn32i+SBHKjbJIp1Z&#10;cBnEgLbiN2HYEnIrptbgu9S8Q3Gh+INBSbSLo7GmaQMZPl5Qr6DrWVp3xC0Dwr8YLT4D+IUWO38Q&#10;27XvgGVIsRSRwRBri13dPMQ5ZR1Kk+lO8Z+M7LwV4hjuPE+oyWOj2ZnuJNaMo8qJwvKyqf4FQ5z1&#10;zRTdGMZcjtZ6+Tsvu0s/TUuosZWxEOdXbguV2s3FXs1a15Jpxe7umtbGr4gm1htB1ebwnYx3Wq6d&#10;AzWunzKQk7BPkQE9mxjPSq76rqOuaXpNtfeEM22raK0s+nzfesrkAb4Xb/aBZR7irWmadDefEqy8&#10;baV46LWl74Z2xaIGHl3ALBlulH3uAfpg1NdeI7LRpbi28QTR2PlTb2kuHAieMkYYE9ACRkGqSlOf&#10;NzNLa2ln1v8Ap+hyrS0Yxu9+qavpb5PXT0vuYvgnxpqhn1rTdWsJtMt9P11E0pr7lbq0aNcIh/vA&#10;549RW/qMdrf+J7jQxdR3Edxpwe80u6hzHLASVbaehJ4yD2qHVItN0rw3qup6uizWMLmd4ZW3bWDA&#10;7kPoP4fSo9B1vWrzWPEljF4bKf2P9jh02+klBTUt0PmOR/dMbnyj6kZqubltGT1b/wA+3p1CfLUc&#10;qtONrLurX91X11vdpu2ut1onblvBnijwPoXjDxF4FktLnSY7OG3e2jvYAtu8BByYn6FVIwwPQj0r&#10;rrK20m+dtL0+eKZrhWdrq3ZVeNmX5X46gjow6066jtta1W7iuNJt5IYYcMtxGG+fHzKR3VgcGuRf&#10;wPoXjDxPofjfw/qNxpN1otwyrDZybVZNu3yHH3WjA6Keho9+Oj1/Dr+n4m7dLESc5Nx0V38Svy6X&#10;2erXn8+vVxi2ae30/UI0jurS3JSaWEc5BU7W/hOcHHSs/UfH9nolk/8ApMk1voLTN4xu4cM+lLFb&#10;eevnIMnEidAMk8GtHUbgR+Lohq9gY4ryEW0F1u4Mw+YIR7jOD+FZ+n+ANK8P/FDWviZpFy/2jxRp&#10;dvpuuWKqGhvJLXcIpyO0oiZoiejLtz0FTU+saKnbfW/RW3t11t8rmFP2O9T+W6XRu+qv00cmt/eS&#10;urXNpNW0nxl4KbX/AAfeR3EWoaXvs5oGAJEkYdCD2OGBrjfh1L4j174a2Xwz+Mska+InheI3kahj&#10;KoYmOQekmBzjuM1V+Cvxc+GWu/FjxV+zZ4PsZtNuvAum2bQWcvyLPbSqG3RKRkiMsqMea6e4sdes&#10;/GU2p30cN5p7yKd20rNYfJgbMfeBPJ9KilVp4qKnCV7Nxdtrp2aa7pqxtKnLCynQlG204t6Ss1eN&#10;umqabXXbdIteKdR8Mx6cvw58YahHnWtPNgkd2uEvd6lCg7FiM5WuasoPhV8GbjQPhLo0tr4ch124&#10;u7HR9Lj/AHcNxdJEpfy88AlTuHq3vWx4w8Jy+Jzo91Bq7TSaBqS3UW6MOJiVIw49sggjBBFYPxE8&#10;KeFvi1L4bj8RafuuvD/jKPUdLuZIyDbzQkNyeoV+V9DgVdSMubmjFXVkm+2l1f8ArUrC+x5YwlOX&#10;I7uSXSVnyu23Z97XSOu0tPFfhvWE0i+vI9Q06RC8lxN8s1sqg9ezKAF98kmuQ+Bfx4+EX7VkOv65&#10;4Ddbj/hEfEUunRXSZDStswZlH9xjuXnrjNdHrs41DxXZ+PbTVXjm04XWn3ekTOfJuhJgndxgMNoK&#10;t0wSO9cd+yx8Go/2cdK1zwW+qW0ttrXiK61jTIorNYXgWZyzQHH3tpIA9hxXPUeMeMpxhb2evNfV&#10;7Llt5XvffZBTp4V4GrUm7VrR5Urrq+e6tZ+7bsrN7tGB8Yvg58Wdbt/E3iX4PeNo7bVYdYstQ0+z&#10;uVw0ElqP3kMUg52TJkFW716xZeKbnxlbafeWOnbZPs8Vxeadcfu5F3YDD04yeKjk1R9L+If/AAjd&#10;1plwrajYtLa6jwLeRx1hbnIkxyD3FclJ8Pfij4N+NEHxU0nxpb3eh6oSniLQ7yE7rWIR7IzasPu4&#10;bBYNkEkmiNOOHqSnT5nd2au3bVu9m9N+nT0NZVvrlGNOs4pxjzQbWstEuW6/w6XtZ3u7s7X4fpee&#10;VcW2saQtvc6ffXCae0cmUntc/JIB/CcHBXsRTdMsml1PUrC6meNbphJax5wyFerD2Of0rLtL3R/F&#10;/iQaNrEOoW8uk3Vpr+l3yq0cVzlHXbuH3th3K8R9VPcVb0zVdei+IV8t9pDPpNzCFs9QMg+W4Bzs&#10;C/3CpyG7EYrqjKPyvv8A5nFUpz5pvZtXt9z0u9e9t90Razu1TwDLpmpaVJqEAWT7VDP8sgZGyu33&#10;GMjvVzwd4p0Lxh4et08G6lBdG0aNb21uZD5kI/iDDqG9M9a8l8RftKyfCeC+8WaxpmoXmjS+NY9E&#10;1SOSxYSaUrDi7AGRLCxIG4Yxiu/k8FaJp3xds/iT8P7q3t77XoY4dYtZflW+tY0Ox0A/jGck4OR1&#10;rGGLpVKjjTd3G111V9n5rRr7+x2VsDKjRtVTSd5Qf2W0k5J9tHo/TdNMyv2jPh54jtrl/wBoH4Q6&#10;Ws/jbw14euIYbPzGUaxZFlkayYDgklCUJ6Ma6DTPEngfxDqnhzxtoy3trN4u8O+Vp0zRsFjjAE4g&#10;kHRJA24c4ztIra8WXmq2kumeJvDsMVxbR3WzWg0hH+g4Yu0YHWQOFxnjG6qulz3MNtHomtaasn+u&#10;Md5bINgKsSv0JQjGO+ar2KjWlKOl7XVtL9+92tH6I5415TwcIT1cbpNOz5Xf3Wuqi0pJdm11VuXb&#10;x1qOm/HC3TUjcyeF9Y8PKdK1KzizBFfwTESxyf3Cw6djiug0/wAAaX4U+IWs/E3R7u4+0eIooV1a&#10;3ebML+WNqOq/wsAcHHWrEugafoGgWthpkOyy3qkMe3cE3ksW74yxOa0reC4juJLC6iVrO4gzvJwR&#10;L/gaqnQe9T3ne68tLWX4/eRWxEeX91orcr/vJNNXXfRX81c4SP4YWvgf48XHxo8LaL5Nx4k037P4&#10;zdbp9k6wqzRTBenmAgJ2+U1y3iT4jfCbxD8Q9P8AB/xQv9Ssx44D+Dj4fvoylre3BVbxLqNjxuGV&#10;i3/3iBXoko1Pw3rcWgyazKVu4ZZI5JsOlsqpyX/2Sc89M1Xk8I+APihBpeqxjR9attB1zzJFdVnF&#10;neRKp/dsOY3UlT69KwrYblouFBJNu9mtG27y2tq9X66tM7aOJjGSqV23aKSlF2atfl3T2aSW2ys1&#10;ZGtr3iXR/g74TWbVmZtJ0qxRIypzJHHGMc55birGmWtwuozeIdK15ZrW8WO7+yug/wBW0YIAPbjm&#10;l8deE9H8a6XNp/iG3SazkRluopGwGzznPasLVNUm8B2KvqsKy2rXEFnGyknKSDYpOOi84rrleLu9&#10;kjz6UY1qaUdajbvtZrS1vO97/I1dD1HVrrxnrGiav4RWGxEcM+k6yrBo7tXXDRkdVdDkehGKoeFf&#10;DP8AYHim416yvYbX+0LOSPUtHW3XF7OrZius/wAUu0FCD95celb2m+F7Pw/ocPhjTJpPssSiOzdp&#10;C7xrnONx61kzaauta0181lI8mk3EG3Y2DIjMGLgZ6r/U0uV8qctXf+tuwRqRbmoO0WknpvayTs27&#10;NuzfZ6qyRNo/hGfwlrN3f6Yix6a1nlbW3baiSFy8jBOgOe49TWGNO0XXte8OXmutdHVNHluLzT76&#10;FmRMEgEOB8rAhgNp9M1tfDbR7vwv8PLbw9Frd1rkdvdTQ299dsDK1uZWK7z/AB7Qdu7qQBnmm+Mt&#10;Lkm8I3l3oF6dNljic28pHEbkYzj2xxSUeamna3l93yNI1JLEyi5deVS26ON311T1XXqch4A8Ix+C&#10;f2lvEWtXPjORpvFWnpINCkmLRr5R/wBbEG5X5SNyjjvXc634M0zXvFeh+P8ATtWaGbSpZ1ma2mGy&#10;7jkj2GKT12nBHcEVx/wu8Sv4yvrXQfip4dtYfG3h+OQx31uvyvBIpWKdD/CJF4KnuDSeCoL7wn+0&#10;X4j8GaUE+wavotlrmpae8xKWdwzPDI8S9hL5asccZDd656ThTiko6SlfrdN6638+x1YqFeVaTcrT&#10;hTSe1pRXu6PqnBppteW9jrfiTpU2t+E7nTp5YohDdQyeddW4kjfaysDtPocYPYjNXPFcOnST2s2q&#10;WySJdTi3kjaPcJNw6N7VO19pWta1caL5iySWCp9qhPpIuR9ePyrmviVrvxH8KaSuseAvBC+Jvsf7&#10;+40n7SI5pFzyqE8bguSFPU11zlGnFzf+e3oebQjUqShSWj1erUV7yXV6K9lvoY+r/D7xhpH/AAnK&#10;fD34k3trdeILNRo1jqtqJrXTLrZsDxHrsOOU6A81z8HjrxXpnhrw34L+NXguS98T+FbrSp9RvNNu&#10;MpNNIxhN1D/eQMwDg8cn0r0rwV4y0j4naPJrlpb4hTy3Wzlyt1ZzbcmKZP4XU8ccGuf8ceCNQ1vx&#10;94c+IvhzX/7P1Szs5ba7eS3Dx3to+SIHQ/3ZdsgPUFfQ158sPHStRbe/u30s2m3Z9V0200R6WHxP&#10;7x0cVFJrrazTUbJNx1s0rO6ervrqdbqt1dweONLR7UyWM2n3YuGL/KZMptQr3yN3PbHvXmfwZ1L4&#10;keG9b8YfC34l266hpdhqklx4Z1aJVjmFpOGdI3Reu1i6K4/uYPNd/q2qRT+GZtQ17Cz2KKWZVK7J&#10;AuXK/UA8fhWfoljDruvWvjTw9drcLqGkrYapNu+YIjGWJh/tgvnHo1dNSnzVIzTd159GrNNfic+H&#10;nGnhZwnFWaSv2knzJp9HZtdntYpfBr4o+APjF8Om8QeE9TuJrfS5ptJv7W8jKyRSRtsZZUPcjn6G&#10;sL476xrXw5j8NSeF/Ar69HearbWQW3jDx29qZR+8br/q85UjnH0rW8J6J4k0f4g3DRanpFx4V1DR&#10;Ta3rR2gjubjU1chpXZQBko2DnnijUvBPiK7Phy68K6hJbjwreSx3GkzzkxXtuRkEkfxL1X8Qazj7&#10;aeHs9JLS6X4pXenXdnVT+q0cw50/3e9m31T0bSTT5tNut3Y6rx1pU2pwWcunSR7o76NriKTG24gI&#10;KyRtnqCDn8KzZPGui+EvGHhH4N6ybj+09esrubTG2F08u0UF9zdjh1A7mrll4q03U9YbwzrUEMN5&#10;PJI1pa+bula3VQPPx/dDErnpnFXptIN8dN1Oykgmk09Xa1nmiBYhkKkBuqZ4zjrjmuqXNLWD103+&#10;V/nb/M82L9nFU6q0s7dNWnyu+uiluuuqv2x7i10yHVofiZdxSR3FrDJYrOzMu2Fn+bco4bJAIJ5F&#10;WtU0u7tkkvNPZGtTYuklvuIUTbs71I6cVj/CfxLrPjDQtWuNR1cXVxDdNZGxuNPNu0DxMQztG3Xc&#10;3O4fKQARW1rGpW2m3irJKyy29uxa0j6Xg28qg7nP86IuMo83c0qRqU6/s3q46ddt0tfN7/MjuNLu&#10;Eu7e60i7hguL6DZIWwyyEL8oB/A/nUOjeJtVhl1Tw1qZ/tBodMkvdPuIo+Jow7I1uf8AbQgDnruF&#10;Q+HobnTvDumT3Ekn2hLV/syXWFYkvnyWA4yM4BHNE/j3wn4S8VW2j+LtIk0y7v5Y7LQ5/L3LqEky&#10;tI0K46ODGc59M5ovZXbsP2cpXgo89r7b6PddWrb9lftdYPgDW9DsPgzP4q+DEQ1a1s7nURbaVbfu&#10;symTc1uFP3CjbwF4HpxXYTapDAdIsR4euvsN5a+a1wuNtrJtDBG7hiTjj0p1roVl4f1TzdMtILe3&#10;vLWSSaKO3Kh5AchuPlBwSD3Nc/8AEL4mw/C698K6XfwLNH4k1hdOs0nibP2gjcBkfd4zyazv7Gnz&#10;Tklbftv5ly/2zENUottuTV3q9G9WrJuNm72169jZ8Z6XY6tJCus+HodU0151aaOXDeXLGN8ZIPcM&#10;Bg9jV6w1yy15GV4dvn6aly0bN86KxKkfhjH1pul+FNB0qbUbrT1lkXV7oXN2WlJUyD5cgH7v4YrK&#10;8P674E8VGXx7pQnabS7i40e4kaFkaNfOHmIVOMpvUMGweOQea0+GXTX8jmtGpTsk2o21s9G/K+jb&#10;Vr9kjjfjxp3xb0jwtpevfAudINUtvFMGp6lpMsn7nXLaJcPbAn/VGVcc9Cy89c11/irSdX8a6z4V&#10;8YaD4nvtAk08teXOkyIP9Kjkj2m3l90J6jutQfEzVPH2h+NvBuq6Bpqz+GIby7bxj8gaWOMwEW5j&#10;HU/vOuOelaGu+OfDVposeu/vrmBpoLe6htF3zWXmnAaReqgZ+b0Fc0adP29STlJbJpvTTW69b2dt&#10;H2Ov2laVGjyxTfvWas37zceWV9L6XjfVJqz1VoG0DUdQ8e6X8Qr54/NtNKmtRH9nVlEjP99X+8vA&#10;5GcEUviy6t9WvNN8D+I/CzajpOt3MkNxdLBvht5IwJUMn90HbhWHRsdKm0KdfDlrutrS+aBvMRbN&#10;iG+cNncP94cjtWsl3A3+iRJ5eyTbIrrgNlc4+orojFSi7aX369jnnUlCom1dRTStpbez07N36mB8&#10;KNW8Izpq3w+8MppNrJpV/JJLpOnxiMwJK7OGePszHJJ7k5qy2rSQ/Fez8PzRXCxyaTcSRMsWYZGB&#10;Xhm/hYDO31Ga5zx74Z8K3eiK2qabLpd7rHiC2GqahpN15E7SwyBolM3Ug4XCng/d716GljqH7mPU&#10;7zzriHduuFiCb2z/AHe30pQ5vg2Sta3rtb0sViPYwk6ur57qz3vZJyvrdc1/O1u91zer66mkywJe&#10;6Z5nmaoLexVZgrSg9Tz1I9PSty7hstShuLG2fc9m4yc5KtjOPY1m634H8O+OIII9fsPNFjqSXlm2&#10;8q0FwnRwQe38q5vR/DOsaD8c9W8eLqV0trquixQXFi0w+z3Nwr/61V6rIE644IpynUhL4brTr9/3&#10;aChChWptqVpRTfk3dWW/VX+flqtbw0s1nPrWoCK+hurz5f7PnIKhoU2rNDjoHBDH1IqEeKoLHWdI&#10;0dYpJpNWBNrNsJVNke4hyPuEknGfeta8sLm41OTVIotyqN9q0LHzBIi4wR6HOPyNY8WhakuqaX4q&#10;urny5La3eKPyTiOZn4YMvToAB/tZPek+aK0LjKjUk5T6r8eWyXyaXmb2vxyGG1JhljbzI5JGjYFV&#10;Yfwn2zWbpFjf/wBq61ol5FG9hesk4uIZD5iSNw6kHjHAxiuc/Zt/aCt/j14Q1bWNf8Fal4d1LTda&#10;ubK90vVLKSLaschEbKzDDhlHOOhrR04z3XjqbVtA8WzQR2t5s1rRZIdyHcnyOpPIHfjvUUq1HFUY&#10;Vqb5k9unls7f5lSw2Iw06lCquWUVru9bprVX36PbVdx1vqV1a6R9l1aRdN1bSDKyxsxKzWMb58zH&#10;cbQD6qayf2bdFsTqfiz4heD/ABhb3egeLNa/taLS7RvMt4pZUB+1wv1UToAXiPCyISOprtNVeBZ5&#10;rnxDpieWqSxi6VMgwsuGU+m5cg18l/B/SP2m/wBkH9qTRPhrJ4OuPEXwlvLG/stEfR7oNJZW7zrN&#10;DLKrkbpYVLKRn54923kYrgzDFLA1KU6kJSjzWvFNtN2irpfZs3d7aLQ9LA4b+0cHiIU5qNTl5km1&#10;aSV5SUW+qaVle+r6Xv8AXV+YG1xUvFRZl3fZsjIYkcHPY1zOox/ERviH4dv/AA3qFr/YWmC4j8UW&#10;Nyv792cfumjPop6122pRF40udPMM0kbgoyt8si98H6VxPiXUPFPgzTbex0HR5PEVxNq6m5t5JhFO&#10;LWRvnKN0cxg5APUDFeliF+7u20lZ6XvprbTXXay3Wh4+DfO7RSbaas9tU03rZK19G3o9eho6h8Uf&#10;D+h+ONP8O+KGWx/tidrfR7qdgFnnX/ljn+8w5UdwDWH428P+IvD/AIt8J6j4XsFu5NI8QefqE1xI&#10;yt/Z84eKcJg4dlDKwVhjCnHIrofEujeE/GWp25udLgv10mZmhmkUFrWdBlXAPRxzz1FZPxG+KVj8&#10;OLTR9X8T6bcX+i6lfQ2d5qFquZtPadxHFI6dTHvIDEcrkHpmlUfLGUpytHv1Xc6MN/EhGhBuTTTi&#10;+t00rdbuLtbq9tzYuH8Mx69e6zZ6Nt1uzXynkhjHny2xYN8p/iTJDY9atXlpKLjTrSHVWtd12Xbo&#10;fO2jJHPY/nTPF9hqml3kniKws/tc2now+yLIFaTAHy5PQ/pVnWLS01vR3WaNljuE/dt0aMsvTI6E&#10;ZrXV3Rx8y5YSvo9O9tNrPprdfccr42+KH/CIXWht4t8M3xh1TxF9hW80+HzEtVIyk0w6qjH5Sexr&#10;jv29fAnxc+IHwHvPB/wNvbHT/EWqatbhNWeYxMtvG3mgCQdHLogGeME+teg2uiaiYtN0mLXZJJrN&#10;cXDTMG+0IoOxH+vr14q5oF5pvjLRFbyZIJIb1opLe4QrmSNuSAeq+h7iuWvh5YqlUo1JtKaa00kr&#10;pp2a666O2h3UMRHA4iliaUU3Td3u09bxun6d7PyI/h1498Q6/wCBrXU/H3hC40PWobKFdYsZHWRB&#10;cbQHKMv3lLZYexrUuLVYr6DTrVY1aTfLGuz5c9TWHYva6VI3hd9XZtU3Tm3hvZAGu0ZjJhCfv+WP&#10;TlRjNb2EEs7WGpK00NuqzW5kDeUxGVJHbPP1roopxpqN7taXe/z8zhxEYqs5QVk7tJXtZ7Wvd27X&#10;9L3PP4Pi4NC8f2egeMfDd8ul69qbQ6Tq3klktbuMYNvOuMx7vvJJ9016Bc6dFdTR6ppjxPIjlHkT&#10;Db4+flP0P61k3LWOnSxx391tk1QokdvIQRI/cqD3Ht2rN0K6TwV4WeTXteQLbXjQ6fqNwQpUO+FS&#10;TA5OTtBPtUx54ylzSvrfbbQ6KsadaMZUlyvRW1fN0ul9ydt90uhNplvPoena7b6Ba2s2oSRtcWf2&#10;rKrdMFIVZSOSM/IW6gEelZ3w7kutL0+bxRrcmpWKa5Cj32h6ttZtGlXKmIOv3sZ27v4lCk81t+Jh&#10;qsVobnSbW1t7mQxyRyX4PlR8jcrbeRkZHsSDUivGupS6RrAbyrq6/wBCjuHBLyMCzRrnqAASPpUy&#10;hzVE7vTp016/13K9pzU5XV+a1+9lbbpvZ91Z9N6IbRNZvrHVLqC9t5tNYyR3UikCHyzsZCfRwQfQ&#10;isL4tePvC3grUIPF3i+wvre9s7Nk8q1h8+O6tZpFTaVHDHOGx1wDXTeHIr218PLeavp09i0qyrND&#10;NIJPs4VjznurAA+2cVzWjy+GP2gvh/Z6/d3slnDHqzi0mtWGXa3lK7l68HkFTkEGs6nN7N8tuZ7X&#10;8jah7ONbnqJunF8rae176LfR2ffuu76i9ttK8LrZ2tgq2mjrFvRof+WDsd2SOy89exNaljqWk6zp&#10;sNmZ1uF1KFmjXpvTo/HqO9VvEcVxBG9jfIj+dH+7eRPkEeMNnHYivPh8PfBXhDxpa/Hy3+JmpWmm&#10;6fJPa3lpdapnT7NpzHHLuBHyMWEY5wATnjOa0nUlRimkmuvSy6vtotbHNSp08RC85NS1s7X5na6X&#10;e7el/XS51niTwNYyavosyYik0W8W40q4RPniYDG0/wB5WUlSPfNW/Emt6do95Jrmral9ls1h8q9t&#10;5l/dtuPykZ78/jWhr9lrnlM2mxR3FxbyqWtLgld3PY/SvGv23vhl4j+MXgN/Cngzxa9rrWl61p+s&#10;2+lw5331vBMvmR/UZJ9OOajGVpYXDVK1ODk0rpLq1su2rNcBCOOxNKlWnaLdm97JtXdvne+y3utT&#10;uviF8M4tcTRdTkvb6ObTpNr3Wk3Zt5GhYqyrn0DKpwcg8jvW74j1qwk2aRq2pQ25mkUQTXXyLI6s&#10;AYznj5sgAd80uvXsOtW2r6PELq3uotJ8m3ul+XfI8JIC9t6tz7Gs3TS+u/DiGw8T6VJcatDptv8A&#10;brG8lRmmkjwdwb7rHILbh0PpT0bulq1+XT8SIyqVKcPavSL07pS1v6fh0drmtZrLY2sug3LJ9phj&#10;y0yR7M5bCZHqq4H0FeHftM/Dbxj4uvvCbfCv4iXWg65ca1umeO232t7LHC3l+emcJFkYbbjOcmvZ&#10;Lz+2/MmNixjvpLqKO3mZdwuIQMq5z1BXcGx061W8QXb6j4b1DUdFubmG9s991GtvEG6KRsU45Geq&#10;9eKnE0Y4rDulK6v2bTXo007/ADOnL8RUwWKVaFn9zV2raqzVru6Xl0Zh+DfjL/wkPwqs3+LO7Qdc&#10;FxJY6sssRjVJ4RueVMceWQNwIONtY/7KX7Vnwn/ap1rVLnwfdhNT8OQiFtPnysywO+DIV6OpZAVc&#10;Z4YetdFqn2y78BaX/wAJLYT6xqEenw/2rHBbhWuPM+VnXPy5Csdy+mRXL/D79mDwR8LPjRa/EvwD&#10;ZrZrp3hdtM02G3ZlZUdsvFKvSWP7rJn5lI64rjqf2hGVH2VpRVufm0k1dWaa0uveb7tK2911cmUy&#10;wuI504VHfks/dTW6tZO0lZK+y9LP0bWYPC633/COTedaT3+pbbVt2MzFS3yeoYBuPrmsnwvo3iH4&#10;fS+HVvPFMN/bfvNOmurwiN5o3dmhiCj5VkRvlz3AxVXxL4G1Xxj4y0n4jeHfEMS3Hh+8n1Dw0yS7&#10;kvFkhZJ7WaMn5lD9GHKZ7V53rvizxf8AFTWPh/4Wn+G9pouqXmpXGveMPD2p6m8ThrUqq/ZWx8+4&#10;gOPYc10V68aerT7K13fbttrb5a9zPC4WVemoxmnG153teL5Zvq07cq3vZS0dnZnrarqWi/EO80vV&#10;mvja6tatPpl5t8yO3ZceZCT/AA5HIB4NYfh3XZ/+FkTa9rFpJpGj2/yafeO6+Tq7yER4deqOjgBW&#10;HDBq73WNQtL20+23F9Jaw8l5XT5cPxhvz7V5n8TvA+m+KvBlj4F8Ia+/h3U9K1iKfQ4L7esc91by&#10;rL5e/wDiidcg/wC8D2rTEc8abcdXq0u76L5v07HLg5U60uWouW6UW7NpLZy9bWvo0tXo7HZ63q2q&#10;Q32sWXh2CG81SCS3+y6fM5jV2Yb1Vm7Kem8ZAOAa5WTwp4M8Z6Lpnit9LuNJvtH1oz6Y2pLiazuC&#10;f7w6AjcpwcMpFdbr95Hq2qxWk1s+n6x/Z8lxbsQNrqMBlV/VSQQDVDVtS0/SPDt7qXiaHztHmaW5&#10;1OeRhssgsfp1MbFeMcgmtZRUnaWq7dLk4epOnGPIrS02er0s12aetvmrti3Oqf2D4s1S71/S5mtV&#10;00TR3kEXzOo+8jbTnK5445q1p1lY2HhiPxJ4cijudsbSW8smWLKxyVyeQf603SNf8JeNPBOmeLvC&#10;d6LzTtQs4ntbqLPzwZHGGw3HcHmiHUba88P3F/penoY/7Qa2a3bIRkDYJI7celOPLJKd7p6rr9zM&#10;5c3wuLTTSaei00s10f8AwRttBo/iHRbaz8T6PBcASfaAssIjaCdGEsLHurcKd3qKsW+lafqXiCyu&#10;riw26pYwyeZcMw86NJsFmUjqjMvI6ZGetQeFbvRdVm1TTdD1eOebSbxbbUrVj+8t42XKq4/3SCrd&#10;xXjfi34zax8I/wBrfw/oHitLy08O+IobO20jUi2+ziupHZZrSXHMYYbXRm4LA44zjGvWoYWj7SpZ&#10;K6Tfzsr9te+zOrC4PEY2rUpUm1JRcktddLtJecX03Xpr6lYeCI9KuZpbB4be3vPtkmmyFmMlpJJn&#10;cVzyF77c8dq8R/Y2/Z9+M37L3xf8cW2q+MrbXtM8TXQvJFERjSG4J3Bhu5O4HBK8Z619H+Mr4WX2&#10;hLGJ7uZY1DafCykvHuwZB6Yzk47CuD/aJ8VeN/h34bvtb8D6Pea1dRR2+3SrdMPPG6lCYHPAZc7s&#10;E81jjMPhqlSFao3ek3JWv1TT0W+l9LPyVzoy/HYyrSnhVZqulF81ukk07vVWb3ulfVvc6y8Z9ehk&#10;1yWKbRLiG8zb3cmD5kajBBP90t274rhf2hfgJ8O/il4q8M/GDxTpt9H4m8B3C6jp8mkylWvVjPmC&#10;BgP9Ym9Nyj1yO5ruPhrFZRfCe38NaXbX0z6fYokkOtLtnZiu/wCfr69RnpWfpGuXsHiLQbG8sNSj&#10;tde1qZLNbm3/AOQbHbwk7HccbJCCyseDkdDWlanQxOFtVimpdHqr3uvudvmc2HqYjC4qUqLcXT5k&#10;raNxs793rG7aenZ3snl6jpjr4z8P/EfR9TtLuy1fS4tKZtSlC3TR3EvnKC+Mkr/Cp75Brf8AEupt&#10;p2o2fgXxI8d1HrF4bTS9kfzgBNzRvnjgDIPfpWFZxWWqyeJL7wEi6lq2j6qBfaPcSNF5VwVLxhNw&#10;wqshDKwyD+FdJ9q1vU7TR9etNDkhHmG4vkvlV5LcgYaI4/ixnDqev1qo+7FuD+7utH8/Lox1vihz&#10;dE1rZNac0fPro7Wkjyf9r74KfEz4y+CovAHwy8Q6FYzLrVtI8WsKRDf2SfetyR90E/eXvjiug8RX&#10;ni2y+DVjZ+KYrrS5vDGtwXsr+HcxyQwWoMscQjP+uQqPLePPIYEdK6jw8+s67qGqeGvH/h2Exw3M&#10;g06+s5gI9QtXwUm2H5o5FztbHcZrDuNZ8G+JNK8VeH9e8Y6lNpdtMNH13Tb628uaxumVDE6ScF0d&#10;QACuclq5/Y4eVZ1Zykudctm7bc2ydraXbs9bJ9LnZTxVZ0aeHkk405KV0rv3uVXut76WUktdHvYP&#10;2Q/2k0/aP+D0vxE8Q6RdaTfp4hurO60q6tWjlsxu3wqVIzjymU7u9dN4R8deHvEPivVvCiXcMmoW&#10;M5dhHneMdVwecYwfSr2jaAlnEml2hjWTT4WthcKw82eVU5D8feThec8e1UL/AMMaJYarB8R7iCzh&#10;uzHHBq18q+XMWHCJxwRuPSujDrFQw8FWkpSW7Ssn8ruxwYiWX1cVVdKDhGXwpO/K73S21X47Le5a&#10;8V6QviTSPsiahjfGRayqzJJFPvyCCOceo71kfFbw38UvEfw5uoPBOujT/FFvIRp95ZyIrSYHOd4K&#10;sSOx70eOdK1S8tLG/wBauYbHUbLUW+z3FrdFIJZMHyw4JHJHVfXpWrruvanoegw+KI9Jm1CH7I09&#10;zb2fzSeYMbggPUkZ4PpWrtO6IpOdL2coWbu7JpNX7dmn17nnmoa/9pOm/tDwXdpZqNFtdL8ZWtwx&#10;hl08hmJmc9CqzL5bLjkOSOlbXjyz8S2Hg3VL7wDbw2uu+II0u202bUlCmaVQrReZypO0fKw4IrW1&#10;gaNqXhRdZ8M6Vb6gt1cG6vIbxSqv5ZyI3Vh93ggjnDc8g1HNovgjUfEGnaTYxtFJo9i0v2BVxHd2&#10;5+62O4Vj8pHQ8cCsI05R632+/a/qd31iN4y5WuVvRq/uxs1GSunZPS76W1Vnd1pq+mR+HpPAuv2E&#10;h+yx28dzDJ8xG8LlM9xnnNWPHFt4e8N6G32m+8m1WSPy7qTMmxdwOD3xgYz2rhrvwf8AErwveWk1&#10;r4mgvfDen6tby2mr3XNzLaysySWk3GGaFiNjHkrwema7Pxtpfj6eyWAaZYy6j5LrJFbxk21xCrZY&#10;AH7sjJ0B4zU4ev7SLi4NWXVfL/hrE1KNONaDjUVpO71tro+uz73va9nsc34d+PHhHSPiv4q+GPjm&#10;8trLR30HS9X0DWFkYQzWV5J9nMUn9yRZyBnptcZxXodtd61oiX/h7xHPBcOvmXGn+TJ8xs14UPn+&#10;LPHpXJ+f4Z+Mvwu1FPCN/YafdSR/Y7a6uNPVnsXVvlEsbgfLvXlDx+hrW8Vfbr/VNJ0/VbzTYPtV&#10;0q30d1J5bBPL4hibP3mf5gp+8M45FGHWIp3c5cyvdNK27fu+dtLafeYYinRlU5VFxktJJ73io2kt&#10;FZvW+u/bS/NSeFPDWl6PZ+CdULLaatqL33h2C8Zdv2iWMs1sp7YOSvPU8VteCvCen2Xw50eY6deW&#10;99pdn9mWCWT96EDkgZHXHY968z0r4e+Jfhh8KfFPg34w3lx4gsV8cHVNBuIsyXOlW8x3I6Y5XyZT&#10;x22j8K9EvNZ8R2X/AAid5JrWn3cC3p07Xm+1CIXsUsfyXEQPDPu+baD64qKNRyk5Sg1a+nXe2yvo&#10;7Jq3TtoduKhUcbU6nMnJu/R2jfTzalytP7VnezdtS6vbaXw/c63qVr5c19bwQw6sseGZGfaiSY5G&#10;ORnoM1yfxo1B/h5og+MHhTxJqMNroEMkWuaXY4uIZopCixzGLqSjDkpztJyCK7hoIPCBmPiPWfJ0&#10;/UJ7ewsIbhuFm5CEf7T9SOnFYXwv1zRLnxP44+HmqiRv+EdvILe6jvLbyxN50W9nX+8mWwGHArpn&#10;Hmiovfp6rXvtp/mceHqcl6sY80Y2bXRxfLFrVNJq6Xk2mh/w0+Ilh4y+Bmi+PjewyTXG5b6S2Rtq&#10;TCQ7xtYblzwdvbNcto/wh+EfxD+Nmk/tVeCNXVdV0S6ubO8n0283LcKy7WjmjP3SCOnHStHw/bXX&#10;hbUvGfhrRLNpLW1k+22trcThZJ/MiBkZTjlSBtVhkArzzVb4c+MPh54j8M3PiXwHbabFJcBNSmXT&#10;mUzXkcfyNvjBB3o/yt789656lOnWpxp17PW7v3i7prtrY7OSVCVarhXKKlppqlGor8sl/hdl6PTS&#10;67XVvEr6B4z06cMraTqzvZzXH3hBcbcoWH91v5jFc74G+G3hS4tPEHw+1mxvrMyeIRd2p+1Mpkli&#10;cSxXNu45ADDIXnAGDxVz/hOLe98T2vgvx14TTSbPX4bceGdUmHy3l8Q0jQFeqOm0MM9exp1xrM2o&#10;eK9KtpdBaHWmkmTT76Nj5LLFIomV1/hLjlcjqcVtKVGpu7+T89Px/E44Rr0afIrxbSd019ltqWj6&#10;aqVtVba6ZJ40+GuoeL9G16DX9WXUdL8QaQbPUtFuIgbZ2+68mRhlYgDvXN+FfFep/AL4SajZ+NHu&#10;tYtPDtibvTfs6ma6GmqAojweWaMDHuBmvQvDupWOraXdax4ZTzLKS5kby/MyoZSQ+PYsDkdjXM2t&#10;/wCDPHknh3xpNoWqabceZMUV1P8AouAUaOZehR16Z4wRRUpwvz07Kdmk/wCunW3cKNao6cqNaN4J&#10;q6SSaaTstNU2k03q7d9EbXw+n0vxT8OtN1jwl4gtb2LWLdbu2uOFE0LnIG3PbOD3zXL2HiDw5B4+&#10;1iHWZb230db6z0/7HJbvthuwDiVGHHkvjBOccDOM1uaD8MPCmhT6LJosTQ2vhfUpbqxitJCqosgO&#10;Vx0Kc529BWXpnw+8UeHvh5ceHYPmubzxE+o6lDHKZ4zA85kaOLfzsYYGB93nHSpSxHLBTSvbW17X&#10;t0v0v3ZVOWE9pUtN2k0leyaTle99dVFLZLV29aulWOs/B6/17Udd8Vy65omqXo/slZIQ1xpxd3eW&#10;NmXloscrkfKOOQRWL+0b8CLX44/DzxF4N0a30/zlSxk8yNPLnmt1dZygP9/C/Lnua6L4k+G/DOu2&#10;2m+Kk8Z/8I74h0/Umt9FuPtXlxy3D4VYnR/llUqMBW+9jirGneH/AIifD/Wru+s9euNX02HRZnGh&#10;yRqbhbhpS7OHP3gB8qoenSlWpKtGVCcbwkmmr9JaP5dLfcb08TKnOGKhNKqn1Vk3Fq2ys7pLW6u2&#10;27NXfNfAn4naX8abjWPBCeIpoPEHhDbbxW91b+XcrZuqmJ2Vvv4xtJHBIrqfFPw+0LxlqFr4a1e5&#10;mj1PS9TTW9DljygidPkdlYdQwJDKfWvE/gf8ONTk/at8XftNax4JvNKjt4VstL1LTdQ/0fUIiozF&#10;cWxOUZck8HAYGvfvDt/r0HjW/wBE16ZbhtRzeaHceTt2WpAzH7kHOfqK58HKpXpSjWjoptLfWKej&#10;aaVn06puzTs0bZpTjhMZzYadvcjK2nuyaTkk1e6V7tOzs2rbmB488JeF/Et1FL498P6drVjDMl3p&#10;/wDaEAc2l1u2LOARgg85zwp+tcl+0BDqen/Dbwv/AMK58K3F5a3HjGzS6t7WNmig01rnMjbUx8qs&#10;Mj0B9K77xDaRxXd9aaNIrbrF4bFVO9PLY/vFxznncCOq5BrM8I6frWrXvhvWPBHju3vtL0C4vtF8&#10;RWtuw3BwP3YYD7ksT4HI5U571viKbqRlFO0pJq6tf8d7Xb/4cywmIdH2dVvSDuk20tIt200TbtG/&#10;d+rOl8UalpHiW1vv7NlYxLeCC6aOP5oJuxYD+E56muc0nU/B/wAQPF/iH4WeKfDNzDfaDbRq1vNF&#10;/o+p2zgFZoyRtYg8Y+8uKttpN94S0m4ufGV00jXGoLA2oW1sfMmR2Cx+Yq9cE9ewrI+Dmua5d/2h&#10;/bXipNSt9J1a4tUupIVLRMh6+YOqMOADyCMVtUcvaRt3/DXT9b/5mFGlGGGnKDvy2s02tdNU7a9r&#10;Oz1T3Wur48WLW/h3feEdLtI9R1SydI7PTSwjnudmCYVzjDeXkjHpWX4VtdM0qPSdZOn6lcWdrptx&#10;ol9HfRn7RD5TDLbejoxGfYDPSt74r+ENM8b6Zb+JtNu0tdS0uL+0dF1mPG2K6jPyq5HBBBKnPZjX&#10;N32t+KbfSrbxRpOg3C6g19DdeLtNjk2i18+3y0iZBV1YxqrbTxuJ60VopSv2X5a/5GuFl7TCqEXu&#10;22m7WbVt+z6Oyalo73RNYfCnw6+s+PBos+qaautC3RrrT7lkdzHH8kkL5IwRhemeMVmfDf4g/DP9&#10;onS7j4XeJvFtveXjR3FtqWj3TeXeRmE7VmA42sDhtwwc81u6JqGpaxrXh/4i2kzaVpraQ0moaBfL&#10;h45pGAQZBxwRgEcGsPxH4M8K6P4qh+Mo8K2S31vJK2qzeUIrqNZPl4bA3DvzWbvG0od9d9U9TohL&#10;2nNCtJ89lytNXjOK5Um335Y6p6aWbNC98WT/AAH+COl2nxu8am+bT9Yh09tauf8Al43ybYN7D0GM&#10;t6jmug8HaZYeCfiVr3g2y8RiRtfjm1bT9GurjeQF2rJLED0Tcwyo45BFYvgSbw98UvhXJp7X+j+I&#10;o42lt9U09wGCzRyZRij8qcgH+VcT4l+Gvifw/r/hTxV4O+Kuy58IXWrajcW/iQ7Q1ndRxpLbLPjK&#10;wxOodQc4B9qmUqlFR9nG8dOuq11d29VZ7LXR77Exo061SrRqy5Jtz5tLRbtzRskvd99enLJWases&#10;WXhy+8OeJrXwzptpcf2VHDJc/wCt3plj88RB7Z5Hp0rJ8Y6PomsXDa7bxCGG3kjF1cWp8qRERtwV&#10;gOwbFc78Cv2nPEXjX40y/CX4n+BV0nUpfDP9p6Hq9tch7e/iSTy7hSP4MPtK9QQcg4IrpvFfhW30&#10;b4g3Wq6Nq8xm8RCG11DS57xVhMcZJLxBukmDkgfeAq44ijiIy9nrZ8rTurNJd/lbummjnlRxODxi&#10;p19Jct007qWurum/PXo1Zoap1PxzJDbaPrun/wBraTIt3dWVw+5dshK4ypyoZe3rXQeKrebw/os1&#10;yNOnmtxfRs0EMhYrF0O0dcAnpXkvxW+BfjLRv2g/A/xW+HFwrWEhNj4wsVmMcl3COY5sDhymMY9D&#10;Xo3xc1vWG8K3XinwTbfbLzSSfs1mboQ/acYLR5bg9gM9zV05SlKcZRa5ba97q9197T81981qNOUq&#10;DozTjPdbcr5rWbvom1dN7J37mX8RfhFo/wAVPD1x4L1bWriz8R6TMtzo/iDS5miutPaQ5V1OcFSU&#10;G9T8rYwar+FPFkt/c2UvjsrZ6yjyabq14q7YLiaPjcR/DvGGA9+tb2neJ7TxL4rht2sbnTb9vDUe&#10;pLNKAMAvsa1cd3RvvDoMj1qVtNmvG1TwzqcNncahFarJC3lbS+QfLkOe4PGfakqdP2nPDfRfqtPn&#10;uT7apCl7Gttuv7t9JWe3K3ZtbX89TK8Y+Jl8JaTp914jHmWFvfJHNewRMzgM+FBAzkDuewroNS8P&#10;ad421Bzb68ZI4Z42eON/lVkGVKn+EkGsnwEfEfh7w1Z+APF6R32pbZPMvGUL9oc5OMdCccccVJdj&#10;xHoWrzXPhvSIY4zewpNazRlQ28AMQw9B+WKqL927Wnbr1InHllywaUle0k1yyTas7W06/hora89r&#10;17e/Cj4d69qnwv0Y3jweOo73xhpt5eAOIp5EF0Yt2QCy7SF6HLetT+LfD3wj/aA8J+GPGngGa1XT&#10;9N1xtQ0rUdMtQPs1wh2upRcYzgqwx2rt7RLNb28lW1YJeMHvreaNTnywAME/eBAHXvXIaZ4s8N+B&#10;Pi/a/B3SPBdxpmn+ItPm1LStYtbTZaxXY+9bNjhWYZYZ+8eOtZTjClrJ+69LW2bej76t6/K1tTWj&#10;XqTvOkn7WN5cye8eVKSd9+Wzcf7t00yp8Y/H9v4Ot7S31qxSaw1jWBbR+ZuaKXeh+RWH+rkJ+6Tx&#10;mvJvCXh7wp+z7a6B4y8P6J4iuvEOoagbSFHiDX9vpu7zJoJFBxPt3ZB646V618T7a71Dw7o6+NPA&#10;51a4W9aea10UEwXMkeSuMn5HxjGe9c34v8AXXi7xcnxC+GPxQ1LTtW03SxcTeFb61V5kx/GgkHD5&#10;ypx1xioxEPaSu9WtvJvrq7XWjPVy2tRo4dU5O0ZX5nduMrXUU7XaTvq7Wa0e7S7j4lW3jTSdD8Qe&#10;M/hFBL4gvtSa2lbw3JMIXVQgVhCx+45Tna38Vc54L+K2ialaXeuah4a8SaPLrEdrbMuoWW1obgbo&#10;2XH8Lhl57HgjOa6Hwz8RmubHwvf/ABBto7PVNYv5LCG/t3EcN1IYzgnn5WbHCnJ3cCsn9pS00C5h&#10;h8GeJdWvtPl8QyOul61GrLHZ3KrlCXHCNxkbuM1tuudS2W3m+vl+R5+GjaosJXhq38S3tGya00kl&#10;y3vZPe9+mC2m21x44k+Ftj4/Gl+ItQt49c0e8dTsvbZJRviyeSTjJUE7c5FeoXd3o0N5JpGoQxwy&#10;ahJuht5MtHNICNzL6N+tefQeBY/FHwk8N33ibUJbjWLFni0a8ZQk08RwA24fdcqD8w4Nbuka7rNh&#10;rtx4av7dL7SfD+nxz2+pTNvmklA+5x1YdCaijzq/NbW1vTs9Xre+va2hWKj7bRSu4cya2u00rp9U&#10;7R916p81utqN54h0r4dfENvBmqaNPZ3Ou2V5faXqVvl7e4W1UPJHJ/dfaRtz1xVjSPGHg/xT4603&#10;yNUt5rW58Mx6lPDcR+XJFG+Y1Kg4wrHO4euPamePvFWqTaZpc+h6PLdahBvubq3h2uyqOWg59Vbp&#10;wSKX4rQaP498CaTH4Q1Gz0jWdQkkg8PTXEIUPJ5e8259RtDNtPccc1S5oylqmr3Sta22m+run0W6&#10;XS7UYRkoOomnJOLle6Vrrmas2lZJ6P7La00Vj4keEYtH+Cjw+FUa3js42m05lkJa2kAIDZ75BPXr&#10;3rO8LxrN4F8KaN4tdmvb+zNvdXGzEdyuNxDjoMjp3zR4G8Y61qerzeFrbUrS8hh061tptHZ8TRNj&#10;5pBu68c49K6HxrpkWh/ZdPvIGaGaZTbrChzuXk47A/zrWPLLVK2liXKpR/2eo7tyck+uq8/W/Z/i&#10;ZfjyLRZvDq+DNbluF01LeWYXH2j95DHGPkIbr0z74rnRP438cfBWzstU1BnkvNQUXr2Mu2ZdLDE7&#10;UB+/uXaDjnv7V3fibQdE8ZaW1nYPHBqDW8b2940Q2yYP+rZT68giorCxn1MW9j/Zlv5lrHvj+zrh&#10;d4YZHHQZzj0xTlzN2W1iaOJhTox095S5tenn83a/pqhnizWdO0fS4pPEmrXlvpGhafHqNvqVuC2I&#10;4hgrJgfNgdR3xmuGS6vfGP7QWiPpHjLbHe6e93cWlnGrQ3SoRtnOMMjEEc8jmrvjz4jeEvFuma18&#10;GtN12S3vGklsr+8ki/d2t1PGfs6H+8ruduVyMgg14n8Kbr4rfAX40+H/ABp8U/BSw+HrPT10vxJd&#10;zXStJpM3EULwngtCSMnOcgj0rkxVeNCKbTauk7Jtr3kunRa3fRJ32PWy3L5SwtST92pyy5Yu3vc0&#10;W00n1bs/VxtbmV/q3VND0+TxOP3luNQRWMdw0aiQMy9d3U8DHOazbcz6/dXtrrNtGsOiu1tdJIhV&#10;zKwVhIv+xz19eaw/imY/FV3p+p+FtP1DXLO8vg11/Zl6iG1Ea71dWzna3QrU3xt8Q+IJvht4i1nw&#10;dY3Ed5L4Tvhprxp+9F59mfy4yP4mDDgeuMV180Um0tvLf0PDhRqctO71atrpyu/rdX13S7q5U8Z+&#10;GfFvxE+DviD4eaPrX9n67eX0s+k3klupwISJo1Ixhldl2Hrw2ahvvhLcaz4p8B/E3w9F/YN5psf2&#10;zXNNtlzHcSTQBZYc5+UK4yuOMiuE/Y1+OGqfFL/gn7ofij4l6zdWuuaOzW+paiIsTJHBckJM3fmN&#10;cMe3JIr6I16Hw9qmhWuoXsu63meOWCaGTAO7BBBHY1y4OtQzPCU8TC/LOKkk9HZ2krrdPo/uOzGy&#10;xmT4qphnpy1JxdldPRRfqpKzSe1rq1zmvELT634V8VeHb6FbyYWYN4sK7Q4Y5CFexx19a8p+Jn7O&#10;cHjDStN8QeH/AB3caONLsfLWWxfDPGP3nlDH3Srjt1XIIrtVh8S+Cvjhc+JdR8OvceH5rB5m1i1u&#10;G3rcAgLDLHnEikdCORVjXHj8NaFdX1zDDLpOr6p51x5zFPs5YYLhh9wYPU9O9byippxkisJWr4Gp&#10;F4eW9mrWau1Zq2quknZO3pszzz4j6f4zv/iz8M/H/jnxDYwp4WmdrXWY5vJhurqcCMQSezxHaB0L&#10;rzXUy61+0X8MPiP4u8Z6j8P4vEejaxr1u+jmx1HayaaiEPG0TcLcLwc8Bzn2rP8AFHgTV7S5s7bX&#10;7FNZ8Ky3MM1rb30LSbVTDROWXqyNkqepHrXZa/4ubwNqFrpfibU7aHQPEV3HaafqnmMPs+oN8scW&#10;48ENjqehHvWEqcYyc1Jx2bemunLrda6W18l0OmtWjKnThGEZrlcbWaVudTsrNNSve62totXo2/u/&#10;DuteIdL+J2izXmj3l1C9pfrMvyeSOSrr03A8ZzxmuJvPgR410P8AaQj/AGh/Cfxs1OLT7PQvsS6E&#10;1qk1uYy24r2JUnJLYyDXbaPbQaVo+oWUt7ZalY6gVja8srrzMs7FZGkjXOwg8bhwcVqR6hf6fDN4&#10;O0jRvs+q2dui6LNcKWjmQ8DLnhwfzHeqq0aOIilVWzT0bWq2elvu27nFTxNbCyao6qzjqk1yPfdN&#10;q17d0r7bHB+D/iN4A/ah0L4kfC7T77XtOm0GcWlxqMHEkBkHmboD0bawOUPpVV/2htd+EX9jfDv4&#10;kGPWr7XvEUNhol1ppL+ZpOwn7Y6/eRsowZexyRxTf2atf8BeG/Enij4Z2HhHWPDesvqT3Gsw3Vmx&#10;tJbtid8sUmT8jAAgHHXinePbTwfqXj/wZ8QfEcTrpt5a32n6PrUNnzbM3zwzkj7jxsrpzwyuainK&#10;rKjzuS5rtabJX0TXkrdrv7j0vY4WOOlh505OjZSSer5vZ3vFr+Zx2Td1fTqenaN8Pbrw5pt5pFh4&#10;tnurK81oX1hMyp5llHkEwZ/5aKTnnrg15t8Rvgt8Ro/iVqHj7S/HF1DHdW7f6RbWat5UYO9InXq/&#10;zjAYcgHFVv2kvF66H8IdY8Yt4k+wzReFJJrGS1uG+zXE0EiskiMvG445Gc4Jr0y3+Itrf/Drwzru&#10;pXrWM/i+0tfKvrNDc29vcSIGAJHRCc4Y8Z4NaupR5vZyeyvuedT/ALQwcI4mLUuduDvFdEvJ30XR&#10;brVNvXx34ca98Q/Fvwas/itc2lpB4kvbid7y90Sz8h59hZPLnToxQAcsO9dd4B+IfhH9oPxjZaR4&#10;Z8Yx6X4o0Xwqst/Y6jamIrbTyryASM/OgyVJHI6U/V4vihpGk/EjUfDdrDY6hpkM0/h1ZEBsr7dH&#10;lnGB8rZByPzrxb4ieIrj4b/DTwp8TNU/ZwuvEcN5Yx2Xl6CjG40+4dPOnXcvzeQ7qSF6Bk7ZxXLW&#10;qSwtFNS2+JtPVeq638n6dV7FOjSzGpKUEoycvc5XH3eaLfK1K0WknZK61vs0k/pnwtqPh6/1HXvD&#10;viXwxa2t9qM0kV1Z2VuHgurZm8tLlZQuG81CrMpOQR7ZrzLwL8KR4b8K+JPg82g3DHR9chj0m4mk&#10;Cpd2YO4RRSrk4QHG1uhGK1Phz+1T8L9c1O18I+NtTm8K6xp+h2d3eQalai2t2l2hfMQklCjHgAEE&#10;A811Vj8VfB5/aEtvhAsn2y81HS31m1vrO6VlQhtpikVfUHKnODzXdywlFa+R5XJmWBlVh7OS0U7a&#10;29yz5ovqrebdnu9zgfgh8ZvDfi74u+NPhT4o1qxstS8OyRmwZLoIs1lgYk+blWUZDA8DGa7bxPa2&#10;PxW+EX2bVhbT2moXhs9QvrW6WRYEikJguQ6k9woyP71WIPhj8FNf+L3iCaL4a+H28QfY9j35tFMz&#10;q6FWDL3BBweMMK87+G/w48BeCPhT4k+FGkWbaboupeJLw6fceG5JIZ4LfeN0iKysA0cg4UZUipj7&#10;anpOzWuvXfTS3bRu+/TXTWUsHiKirUOaEo+ydmk7aPmcWn3Skk1e66JFX9rQ/Hr4dtb+PPAXjyax&#10;0vwHZWd5/ZtxGjRauizo0kBbg7xGGXbnLZXHNeyfFLSdR8U+GdM1rwte/Y5r5rd9tvJsZ4ZBuwh/&#10;vDd0P415v+03FqkvwH/4R74kaevizRdIuLTWNQ1C1s9p1Syjkz5LQKSyTKcMSp2kL2ya7CO2vdN+&#10;CGgXvwQvo9SS3a2v7GHXL6TbLaStuaNZGG5dqsQit0wFNSrurJ3drLS+2r1S6X/G33xUfNgcLO0V&#10;OM5R5kkotNRa5no731tJXSlq1ayxdL8WHxVpeofA2LUJ9J8WaHa4hvtR+UT3BXdG42cOCOGUHPtV&#10;fwP43g07Wdet/ivZQ6a/h3SLW/j1CzjkNtPCiESukhGV2yZDKeQOeldx4k0uwv8AxJfX9xov2O4L&#10;wGzv1VGLMo3NyOQe3PWo5vBvhLVprrSrrULiSHXLeSC4WCUCNkYfPE68hs9+M4Na8tT4lv8Ah5HO&#10;sVhfZtODSkk3bVp+65NPs7NJO9tR3w31+0ttJhaVJmW6aa6kkmmV8EsMEFTgqVYHjoOar/FfQG1G&#10;w1e/0XVHWcWay2P2eQrI8yAv8jdOcAV5/wCF/g9B8F/jtbeEfBmoXAt9Utzd6bpt5I5tvs+BDdRo&#10;c/I6oEZR0NemSXtnLAfAGsaeWuGvJLWzYYIMYXhv9n5T+dOEpVI2krGeIp08Pi41qEuZSSltbS99&#10;m3tazs+6vozzbxFruueNfg1pPx68PzSeH/FE+hmC6l1D920Nwp580IPnUkEcDociu88FePDdaHpO&#10;v+K/Ck2nXckYiuMgtbuduTIkg7MORnHpwayktvD3wj+E954M1K8b+ytPjc28urMXKRHJwzn7xU85&#10;9K6LwB/YZ8EaT4Znez1KHULfz4ZLS4MkTq3zAg0U1KLV30X3mmMqUZYdpQvFTlyvZ8jV7X8lbR7d&#10;Gtb+P/tP6Wvwz+Huo+K/Cer6p4qtPFXim2jj0lXEhsbWUbZ44XyCiMOQScKe+K9U8EeKfBD3V38M&#10;bfULqzvNLhs2gbVrZomuVeIbZAT8rjjYxBxuFc3H8Q9D0b4yab8Op7K302Ge3uDYR3dqzR6g24KF&#10;UkYVlG7PYg5roLqPRdX8Mm7k0eW1k8yOK1tZk2tGQ+4hD6EjGM4qY3jJtPTt/wAH5m2KlOWEp0a8&#10;X3UtFe7STatZ2UGnbe7u7qxJ4m8TjQfhdceKPiD4fXQ7rSp5Jp1MqSRoEfiZWHBRl59Rkg1YuG8K&#10;6Fc2PjCS+gt4/ElvDBDOk+IXaQblOfu8joe9V9e0Pwr8TbO+8DavpazQxwlpdPuJMrKhX5o8Z5Ht&#10;0rjPC03hzQvgrqfw08SeH7v+y9NuDa2FneW4P2W3JPllCTk7OxzkcVXNJaO1rfijlpUYVKWl1Lm1&#10;ituWVrWu29Gtnv3udn4m8EprOmWkGn6XYzWi6k0F5DPIA2zGN0RGVDhsEGuV8afD2U+MfCur65q+&#10;taL4k8Mxzvo13Y3nl/aYTgvG/GJRtVdykcitL4PeDE8MfBTTfhrc+IW1W3shts75pMNICxI385yM&#10;46nNO1WTwb8Jp/DvwfnvptOtbq4Fj4Zury4kuXjlk3OUEshZuOQNxIxgelZyjKcVzRVnvr10stvx&#10;9O5tSqVKNeVKlNycXNKyesbNN6t7p6x5XeN7v3ddLQ/s3hLw5NpuhWCtp95JPqDW6hsLJOTJNgch&#10;VZizYHAJqP4b+G/D2h+HLXwlZ3c32PUbia+02SSXzJIWk+YgE9Mdvyrorqyn07xPYrNqifZ7qFbK&#10;6jwAodjw2OxP5HNc34EhtpdA1S2vrLULc6RrV5aW0eoQCKSOFDkMh6MhzlW7itEoxkor5L7jl9pK&#10;pQnK71abe9371nr1T69b+ZJ4J8Q2Q8JyWni+9+3ut9LDJd6baPwqscO6HlTjr2PasX4veP8Aw98F&#10;NBHjLVNFutY8O61qltb6h9nfK6ZFI4Rb84BZY1OFYD1z610fh/S30mbUfOulhkkskniuWU7XjAyx&#10;IAxnHXmq0z6xEkGjPL9oj8wRRs0J2TK67kG8A4T1OOKU1UlTtF2fRtX+9X1XzNKcqP1tzavG92r2&#10;unZ6NLRp2s+j6WOi8Sak8c1p4j0Ly7mGGPZN5illMOM71YdfrWD8Ifix4L+MGm3t7o9le6PqGmXc&#10;1lcaPqibZAQSVmi/56ROBuVh2yDgirHw78T2mpaPd6TeaFcWEcLeXDDJG3ytjD7XxtK56EAD8alh&#10;spFsm1bSi32i0aYIrIJFV19P7pIqvelKMk9Oq/raxy+zp06c6M4tSTXLK/TV2a1Tvffp0dr3lhvL&#10;S6m/tCa8WNrNdrTMvySE/wAPPcmrEttNqNhcafq9kslleW5bC/KyEDkrkda4/VrXxh4j+DWtJ4V0&#10;21tdW1CyMsNrdQ+WqXZzhiTkMhIHuK2tA8WePNd+Ckdx4x8NW+geJo9HC3lvJILi2SZUw0isPvxn&#10;rjg9qXtLzUddr3tp9+1/Lcuph5RipRa+LltdXWzTtva99VdaeaMu78FaF4Ktm8feA5HguJrFYpop&#10;lbMZkYBJCACQoP3sdhmt2x1W5vPEDaLqMf2W6vrVZrfzIS0MiqMsY27gnnHXFP0zxLZa7pd19q06&#10;S3uNMs1S3uBCBb6hEYVZpoVBOUJz8p+ZcY96w9BsIPCHhjTfCuh6jtbzHmt7e5mkZVR5CxWNmyyh&#10;Q2QucDOOlVH3dti5OdaLVW7mtE3ro1dO/lZdNna6trpa5quuaz4WnB8gXjKzxzWcLFXVDydjnORj&#10;oeDV7UfEa3vg2xmk1aOP+0IfKt9bhjWRIZjgKxAyBluCDxng1T1hLXxH4ujn8LeKGs7vTJo8RRsv&#10;mfKfnRkb76MOGx9RWe9j4g+HNlc6ZY6ppsen3uuySxW6aWVWPzjloeGx15DD8qXNJMmNOlOMUrKV&#10;7pWd9fOz8muj10tvqfEi48U6L4Zs9RXw42uOslrb69HZssLTRtKqSSICcZUHeVzyoI9KsGHQIfK8&#10;FafeXlnBbTS2luYmYiJcbghPUZHK5zwak0G8uHDXd9clfPjW1mjlzJG4XOJPY4OPwrHhvJ7RpPC9&#10;7eyta303/Et1GS3Z5LGZcGMSNj7jAEAnkdO9KzUubvb+vn+BFOLlD2fWLbur9fLVe7ra26duyNTQ&#10;fC7a3cR69qzR/wBpW9jNp73VpKcPCWyF69cBSc8g1xK/DbRbXxtH4l0rXrixY6VLYapZCQ+WgJJE&#10;yKfuSZ5yOPWum0iO7sPiwkVlpVza2LWRvtSaNcwS3OPLUA9C2PmOMds1sW1n9s1ltUiSG6jkk3Tu&#10;MbgmMAbeuP0o5Yy6df6ZrHEVsPJ2lpKO3RXvp1XmvkZupWOv3eq+Hde0nUF1Sz023kbzEuvLd5lX&#10;APy/K24ZBVuM81l6D4pUaHNrGpXNxpu2+miuI7y3MLRx8uS4PBXPRl4NbVmLfwrrEfh/T4ljt9Vu&#10;3GlwtAdgmCl2U7egIBwfWn3pe4sri0ltf+PNkmt4TlpPmyZIhn0OMdeOKq2rZCqR5VFrTSz2drvp&#10;qt3bTsyvrNronxI8Mnw/pvi9rO61rTUubO/0+ZXdVQg7kbBXOfXsam1TT/EPi3w7qml2c32XU7NN&#10;trqCRK2yUp8kwB4K7h8w+tRaFe+CPEtlZeJPDSwtBNNNbgWfybJVOXQqMcqe3rVK10DwrHrGm+KP&#10;7c1KwuNNvZ45I7mV41liK/OHBOGiwcgnjjjFEtY6dfO39bij7vu6rlbaTje0uz8nypNO6626Gzp0&#10;fim+8F20PjjT7BtWj0tVlvrB9sctwByyAjK884rI36f8S9Mk+H+oajE+oNpas1wYz5dy+35WPrsb&#10;qAc564ql8L18eeCrrUvC2r6Lpdx4duLyS88I65Y6m1w5tXOfLkiK/KVOSCGIINa+jHQF15tb8swz&#10;WN0xk8qL5SxGJBt7A5B45zU05+0pp69U776adfz6rVDlH2NSfLZ21i42td7aXduzjfR+aQms/D7Q&#10;/F3gmb4a649zZLFaLcRXFpdMrWzK6tujfOV+dePQcVa8ONfXOhXra3NumVo3WZ7jc0rKMCTpwDxV&#10;PXfA2nXekxWOn+J5Imh+1mQMCPtVvMDuhcjkgE5GOeKoeF9N1LwZ4atPDXhq9ivl0/TBaW1hqAaS&#10;VVHIBlYgsMdA2TgdaOW072Hf2mH5VO/vXSaatd6u/naN+nnda39S0ye/0q+0NZtPt7vXpENj50gR&#10;mkXBxjPz5xkAVc8deLLHwbZxan4z0e4W1W6traTULNQ6ws/yeZKpxtRWxk9gwrD8c+C/BXxY+Fdj&#10;4d+Mmkf2fLNNC0N9p940LWd8j/u5IJVO6JwehzjnBzU3iXwf4hTw3b+AvEF1deJ7e5/d6pLKEjmk&#10;tlwdx7M4wCSMbqm9Tmk0klZWd+vW6tp02bv5W1IRoSlBVJbSd1torJuMr2eitZ217302bnwjY+Af&#10;Ar6XFNM1lp83meW6tME3NligGW27mJwOlZXiO31a7+J9i+ieLZrFrHTZLe4htrhHt5pGXcnnRt83&#10;CqSpHXkVL4a0vVPhx4n0e00DVNa1Xw7rDTpc/ar1bhdPfbuikJYbwrYKcEgcZHelSzSTSdcXW7WK&#10;G4fUHbSbi4xIv2bAEbh1wRlt2VJyv0quaystBR5o1HJyUua+vfmfK7xfVNNvfdPs3q+GtW87Qre7&#10;XVtMkjuLxkmks5SYWb+7yTsY+lY1/wCFPB3jVrHxda3R/tCwvpj4V1Mxsfsdw6lHQ4wdhxhlPGPw&#10;q/4f8PaTbaJJ4cjjsfNksRc6hYxR/LcBjjfxz16EVV8FajoaXkemeHLz7VZWN5JbX8Sz72srjG/D&#10;5O7880SjGceWVrffqrfk/uIi+SU50m7r7rNPf127NXXWxneF/EviT4naVq3w3+IFnYaN408MyQ3U&#10;keg3kk0UsDZ8m6iaRF4cBlKfNtYYJ6VL47+H2i/GXwPN4P1e71G1S1e3lttQ028a2uLe4jKujK3Z&#10;g2Dg5B711eraE2mR3XiHQ4mk1CDTZ/sPzf6yTBdYz7MwH55rHtPEem6jpvhGz8Q3f9latrdshhsZ&#10;pispvBCZJICP4wp3ZHoKzVL926VV811rfqttel++1/LYqNeTmq2GXKk7pLXldryaW/Lo2k72V1ru&#10;6+oSa4+q23/CTT3ljPYXEc8erK6+Xe4XDxyY4Vj37HPGKseE9W8Vw+IPEWh+L9IWzt7q4E3h3VIb&#10;7zI7mBl+6U6xOjdezDkVa1HUZLrSZEu9JlmaGdILmO13FeTjzMddg9ecVD4ythfeFLyfSNcjt7ho&#10;8Wd5cHCxxqwyDk4P1461o4PmTUnp0010tZ/8Cz9esKSnFU5RSvZX7ap3VvxTurN2S0tX1vxJouke&#10;OF8LeIJjDeTeHZNU+1RruVoIWVXJ7naWHQHirfirw94X8a+DLPSZp2utGvwJphDkrPGRkNxztyRU&#10;2qabZarqmk2OuadZ/wBoGCQaRqtuyiaBfLHm7cncUbuBkYxmsy+1yz8L+PtD+Gup2siteaHfX1je&#10;WalVD22xpoic4GVdWxjnB6Yoc3TT57Wvp8+4qfvcjpXU0nLR/wAqbcl6JX7qz001r6JpniLw14z/&#10;AOEWvtTmuNJk00HRbiaMsbORG27fNJ5BUjAOTxVe71/4neH9X/t/TPh5b6xpIvBbyyaPdf6YrZwZ&#10;TE2FZPXB3Drg1ueF9R8KfFL4Xw+OvCGs295putWMjWOoQSl4ZAGZCR9HBBx3FcN+znoPifw74J8R&#10;eBPFsX9n6jqWoXNzZ29pf+bsyMGWDed+wkBgpyQciocryjybPW61R1w5ZU6lSqlzQajKLVm9bSej&#10;TTVtd9dXq9fTPENy9zYrPpoWO83qIY5yBhieVweuRnpWPffCjwfpVhatoeiRxtpWqnWLGFJGCW90&#10;EYGRQPZm49zVTww/jC+8M6Xo3xl8OWNxrOnMbix1jTpiIbiSNT5c3zgGOUg4ZORnOCa3PC/iCy8d&#10;6U1zpF9cW9xDGyXUbR5eGQjow6HByR2IrVezratel9/x87fgcTjXwiahLRPVp3T3S1T1TV90mrtW&#10;1JPDd/Nf6Yuq2EMNxb3W2aRo5AylHGTtI+9zXPT+Jl+H1/J4QuITp9heTKNHvIpgwRiSzEhu+T09&#10;6i8P+I9H+D91rg8cXLWNpfaxZi1uhA4tHlmRYgsXXZ8y5ZegJz3rqr9tGu/EUvhq/t45FNn9pSO4&#10;27HO7HynqDnFHNzR032KlH2FZ80XKDV0+9knddG43s/Ju9hPFuk6BrOn2q6/IqpGwaK8Zwhikxwc&#10;9jWL4YTx1f6bNo/ibw1pF9af2zJYTTLcFDLpew4mwQwaZW428A9cirsNlppi1Cw1TTI5LOZ1l1KH&#10;UL5m8tyMYGRgrwMYNc/oWj2XgnXNA1PRNcurXTb7zbT7DaqJLS6kdiyiQNzHIOcSA8jgg1E/f307&#10;/wBNBRjai6d7taq6dtm9GndP8HoyPxLF45tfh82k22oLY69o9zZWcWv2sSzrqCJKDtaMglSY+GDd&#10;CxINdp4m8PW+pa5b61BbpDNY+Yi3VvNtkijcfOuP4lPoaw/iboeq30esXHhPX5bHWm8PzJZp537h&#10;5B88UkiY5Kso+Yc7WI9K5vwD8dfDvx++B974q8G6vpv/AAk2m2q2mvWkNwxhtdSAG9CcAtEzZ2vj&#10;kH2qJVKdOfs5drrztv8AP8TZU6+Ioxr00kua0ml8Lmklf+67O2tlqklex3WiaBqU2h/2dqGsT3Cj&#10;clvdLId6LjhgfUZ71V0DU/FHhln0/wAfT28okvNmm3lrAVEkHARZe3m5znHBrMXRrnwx41X4nQ6j&#10;4j261o0Vre+H1uFl0y1nVciYIcMjk5UsDgjGQKteFPiPonxM8I3GseGtV06aTR73Zq1tdH/j0ZPv&#10;pKucxsF5BPHetIyvvo108v61/M55Uqjg5WUoO13a3LJ9L9NdOz3F8SeALLV572yiv5oXvbxbiSSO&#10;TAcIADGT6Y7VY1Hwmmo+LLXWrZTbtZTh45kYZZyPnRxjkMCOfaq/w78W+Jr7xJrnhLxl4Ys7Vba4&#10;a58P6ppc3mW2oaawGzdk7o51zh1I2sCGU44F200y/wD+E9hv4NalWxjspGkt4lXy5pHI2hzyVZQC&#10;VxgEE8VUfZ1I8yXXro/6/AJSxFGTpyltG6e6d0uqvurKz22drO1mDRpNM0u30y+v/wB35kqyXH3c&#10;7mJXI/HH4V4N8MdL/ae+HX7Ues+I/GWp2+seF9evI9Ou4Zo2jmt40U+RPb8lXUDhwcNznmvbdOsf&#10;FGnXmrW3ifxY11pd1JEdE3RAS23GXDSj74J6ZAwKvW+gRXqXBlmkKSFSB5h+Rh3U9VPoRWNWj7bl&#10;1ceV3Vn+e909vn322w+MWDhVhJRmqis3bvZ+67Jpp720uu266jefblvLPQb7yb61hYx+Yu5Uk6KG&#10;A6qT1A5xWFJDcX2paXqT6Pax+KobNl8yORlSe2Vl82IOeq5JYA8jim+AvEdzceOta8MaxpGoINPf&#10;y49Qnh/c3MYQEMrjqcEg57ir3hifXWh13SvEF1GstvqcyaReRWZBjtiB5RJYkOecbhgHGCK20k13&#10;/r8TDklh7rTRJ+qkvLda6rf5kYtL3VdbvNU8Pahe2cclq0UYVgE85f76Y6kdG71H4N8X6h4k0a6t&#10;bK/U6hY2oknjmZZHRsn5XXggnBweOKj1bSPGg1zw/wCMPC2vedHb7odd0tQqRX9oww8mD0lRvmXH&#10;uKy/hB40+HvjX4xeN7Hw3KF1jRHtrTU4JrEQzCMpvRiT8zrg45GBUc0adRLmSvpq99L6ef6XNvZq&#10;eFnO3NypO6Xw2ko2lp1utdtut0trwlrPijXtQ1SHVNH+z2vkeXp3lsAH+TJPqp3EjaeRirFlrEGo&#10;6tp8F5HNHcrBJAy4w6MFBYEfxA+op2qQ+HfFXgzWJtPupIN8siSXdvG4khnQ4D7eCSpwfQis2TWt&#10;V0KztdV1WNUuLWxL6gyuvlTTcIuxmwAWPJzjAbFa83mY8qqydo8r2tqrO369fO17JkOu+MtDt9Q0&#10;zw/d61Ywatr142l6XdRx7opLqOJpRbyDOUZkBIB6447VteIbXUo4dC0LQdFjlt/tSR6mIbvyWs4g&#10;ud6D+P5uNvoa5vXtN/4Sz4b6xrOm+DpYb+7jSUWs9qkV9plym4Rz4GR5iH94p6lMDnNbHg/xyt/P&#10;peg+IZlXU49Li+3TSIQJrjZh2DED7x+bt1xXPTlOVRxk9NLNduzvfX7tLdVc1qUuWmp01flbUk+9&#10;t9OivZdLq60dix4517VYPDRkh0W1uLmS6jt59PvJvLS4jeQIzK+DyAdwXueKbe3Gm6F45tdMnv7a&#10;NdQtvsqRXDAEIi7ht/ve69QOelSeM4IbQ2djLbNLb/bYpYVYk/vA2cZ6gfp0rR1nwvpfiC7sdQ1H&#10;TYZpbDUFvdPeZfmgkKFGIx0baSPcHFbcsnJ212/4PTsc0Z0oU48y0fNt5pW69Gv+C7WOT0PUNM1j&#10;wHJrnivwxAuo6PeyXS2c1o5azliZhDIuRy4XOGTIw3B5qa1ufDvxAg0SO1f7ZFqGk3DtqVu37uPP&#10;C7++4t0HB+U1bjl1S21e20UwJJvmmVojJ1UOWXJ7Er+dcn4P8I3fhHWfEGoeHPEDNp2vanGy2d4r&#10;zyaVqGfuMq/dh43YOOuc81kly2Xff+vwO+Mac1OSlyveOras7q3y1kujtZ3Z3Xgq28X2nhhbXxpp&#10;lguqW6mGS40+RjDdKOFkGRlSV6qc4Peq2j+DvDGuWNnqsFpHC9q0kNjJar5bQKTyo445HI71wfwu&#10;i1D9nNteb4h+NY73w34k8S/arG+upGVtMvbhtrW/zZzE78oc/KeK9B0vSNHlGreHlNz5el3jRvGz&#10;Oq/vUBYZ/iGD1HQnilRqOpSiqkbS6ptN/et+60+RjiqcqNScoS91u6lFNJrZqzelnJJq+l+zRm6l&#10;faqvjuDwH4w0ea+t9R8+80++EKSWifZ/LMcc2eY5S3zLgEEgnIximfFn4fab4+i0j7Y13DHZ6glz&#10;Na5/dzbTwso7jcQ3visjxt4m0bTvE2kfBzxR4nvNI1i/uo4vB+sTW5MWpz+W7oiuMgvEFIKsQWI7&#10;5NdtcQ3Q1NPE8lsy3Vlb/Z75YYywvI8ZzGM9A2SO/aqjKnU5op3118vJ/wBbBJ1cLKlVh7rs2t0n&#10;0UlfT3ttL2ktbdOP8A+EdW0O31zw5NZxWcJu7kW/9kR7IpVlUZlde027JJHXvU/hzVtcuINP1nwx&#10;r+lSaTpd0bDUpLhn8xvLGCCeAGB67uMVp6/cyeEpNS8ZeEvC/wDaF5dSW6XunW9zteVSwXz1DfLk&#10;A8j261c0hdJuLXVvD1t5cKzbvMVYMFlkUruIbjIP8qIx5fdX9eS0KqV5VIupKN727b2Sldavro/6&#10;WEngK50j4o/8LQ07xFebbi3uLaDSPt5MMqyOJG+TpuDLuVhyoYjkV0fgPRJNE8Kadop1vUL6K3jl&#10;aW41S6EtyPNZpArsPvbd20eigdax/EXgLXbjwxoukWHilYdY0mEtDPFBtt5mC7MvDyduD0ByDg5r&#10;Q0y0u59Xt9XtImWG8gEl1FGpDCRU27Zg3bByMYPFVCnGnLRf1/S/rUzr1PbUVeadtNv5bqP3ptp7&#10;336HKRa9deArvWNc8YzXJtLW4lIvFt8xrE21Y42Cgtnn72COO1O8T2YX4gS+L9P0qRtV03wyw8N3&#10;P2zdb3Luu6SPyR/FgdffitKeyuPEtnHZ6Xqkli6mGWxnik8xjEshBEinkq2CMHsa574g654i8MeM&#10;LPxV4e0LV9Qn099sljpexoWs2I813D4yUHIGc+lRJyjG/Q7qK9pWtGym001ey2Vk+ivqnq1ZtWVr&#10;vuvDHjLQda0/wyNRk/s7UNas2ksdNvV8qcsqbpI9jc5TqfQVbPm2tnZ6hdozNv8ALm3KMmQttDnH&#10;asbQtU8EfEy6vLY2k6Xfh/UWj07UryECaLzog4nt3I+4yNjjg7SDUnhy11eawudO8QeKftDNrjS6&#10;fcQ7beSFUx5ayAHEm8g5IADb+gq6dXmjda+n4/ieZUoxjJ7xa3T7Ntqzttytb63XXQpa14Utdd8Y&#10;adCPFn2XXdFWa9s4Le4KrdwltjmaPGGAyBnOQaspc2Swx6Rr8Nmv2m9PyrIF5PTG4jJJ6AZJqfV4&#10;dbfR5rF4Gsbz7Z5tvdQpuKBm3Mp9e49xUHjnwD4b+KOgNY+KtFs7u3hvEmsZJPvWsyfcnRgMqwPQ&#10;84NHLKMW4q789F+vTyNY1Iy5FUl7q00s2uum11d3SvpqNfwlD4Y8XtfQTBY76ZZVjJ+UsFxJx2JU&#10;DPbislfHelWfxz0X9nay8PR3Qu9Hu9bmZvuWdmhAjlTP390p2leqnnpW1faV4zi+IHhfWLTWln0u&#10;xsbi01e3kkybqRwvlykgYLLg+mc1jeNPhz4O8d+OtF8c3Hhu1v8AWPDs2dKvI7x4biCPzd8qgqw3&#10;oSFyhyPbms6ntmv3aS1V79Vo3bf8vu3NqMqMpL28rpweq6S96MW1eO2j32d9dU+r16zlsnu9Y0e1&#10;/wCJidNltY/m2xXBwXTK9N2/HzdccVzfwGHj/wAL/Abw74f+Ndun/CQWNi0etXEN0biOVhIx83eQ&#10;CdwI4xx0rsJ7qS61WbT7u03h/wB9CoOMMOgz6nJNU9L0jUdLbVrN9XupIZr4Xdu10okESMo3RL/s&#10;5HTtk1o6P+0Kom9E1bprZ3a7q2nqzijVvhXSklvGV9b6XVk+3vPS3RWMX4l+HND8YXej+D9cmZY5&#10;pGutNuY5PLcSIuUCsf4ucgDmuij0bU9Pis5Y7pZprWPYrS/xA4yTjue9ee/F/wCFmu/EfRrfRRrx&#10;S2t75L7Qby22+ZbXcbbo5CCfmVSfu5GRwa6vQrn4g2/w/s4fHGr2t/rlrMkd3qWn25t4r1g2N5jO&#10;fLJ6lRkZ6cUKUlVacdO/3af1c6KtP/ZKXLVT1acddL9fns1pZrrutDTLi50zWl067JjjkuDF88ga&#10;OTjcCvdXOTx3ArC+GuvWWt654602XS57fUPDfizypIbmLaHR7dJIpYz0dGUnGOhBBqj8RPFtvonx&#10;n+HunyFrf+3fEV3pd0szBYZj9ieVAwJ/1hMY8s4JySB1rf8AiE1x4WM3jmxS6lVrYRaha2y7zMin&#10;5Sqd3GTjHJ6VN26lovSL1W+6066d+v6i9naMYta1Ypx9VNr535WvmvQyvA/h2Gy1i81O0dr6zuGC&#10;w27SbWijL7s7Tw3zZJPWty3Rr7XtUi/s1laGaJbWSaQbbpGHzkf7I5GD3FTaikOlQS6vHc3Hl/Zl&#10;keG3iw6Aj7wGMgjOT6VTfQtb1Tw0w0HxbGupS6dJBoviKe3EzQSMpxM0fCyAcfLxnFW7RWmvWy6m&#10;cqntpOcna9ld3023svLWyvZ3SZl+TbyXD60/h6KSfSby6iupI5ts9pYyrmQoP4lby0+XGOOKn8P+&#10;IdFvtC0fxppmpx6hpupwLfaXeBGRzDIMIG4569wCOc9KxvBMtrq3xH8P6t4k12z/AOEth8Ky2epR&#10;28Lw2upR+aFmYKc4kDorKpJKqzdQc1m+Hb/4l+Afi14zm151bwTb29snhXTioIYPue4Yt1Uq42qp&#10;4Kk+xrKnUd00tG9e6dr62emn42O6WH9opQv70Yp2baunJxcY3vd3akmrK3NfVM9O0Np44WSd4prR&#10;UL29ykm7PPIz7ciqGv8Ah+01vSGg1K2jube+yGV4VYBsHa3Na9lb2On22yOBYoJnUxRqvC7hn8M1&#10;h6xqsHw70vWPEE1tdXGn2NrJe3drGxdkCDJ8oHrn0yK6ZWUPe2PJpOUq16e91bz/AMn+o7R7e7t9&#10;JsbSzSWe3hhEE0czEMhX+I59hxWhezQXEMOoQ6e0kMyjzpkPRVPf1x3FZvwb13wp4z8Faf8AEzwV&#10;dzSafr9qt3HHO27qTxjJAIOQQKwbCx1H4UaX4l1SLULq8bUbye70+a4bzFY+ViKFsYwVcbM4BK4z&#10;nGanm91NbM6JUeevOm9JxdrO6bd7NPs0/wAtu0nj7xrqXguwuHttHjvJJdSiaFd21RZMRmXOD9zk&#10;nOPrXW6NP4d1bzNX8M6nbzvdxQ3DTW825ZUK/I/+6eee9cJofxeguPgl4V+MGt+GNQkt77RYbjVr&#10;ax0t5prSSUbZE8lQXCiTOeCAoz0rrF0TSm1iHxl4ftI1km00RSXEKBVaEHKLj2PGO1RTrRqNckk9&#10;n52ez76+ZpiKPs6fJOLi05K+6bVrxfpa/wA9tjz79qjxL8d/CMek+Jfg5p1pdSafdR3OqafdW5ki&#10;1CDcFdAV+ZJVB3Jjhuc11PivSdf8W+I/B/xU+HPjiawt9N1CSLV9NjtWktdbtZgI2jl28qY3Xckn&#10;IU5zwaY/xSt9R8YeKPAskk1rd6V4Pk1Pzmti6ImHBUqPvSArnaOcEVyX7Ftrrsn7KHhWz0zVrqG2&#10;m0tNQ0fUp5obho45Lh5DYyKvPyLhSW+ba/ZlNccqlGri/Y817q9rtWcWuy89bu2lrO7OzllTy6FS&#10;UYxlBqN2r80asZN30d+VLS12rtq3Kreq6n4eGppeSRy3CGa3kjaFn+Uh15OPUY4PrWBfeFZv7W0/&#10;X9MljXWrOxNo11J/y1UKMM4GM8jn9K6BLe6s2k1K3uGkhbGy33bhBgHKqepGfXNZetaNfa5YXl/p&#10;Vyba8mtv9Em25NsXT75U8MVPOO4r0OWO9jy6FScXbmstvv0afl3/AF0NC50aTWbGxu9YMEd9Z3Al&#10;t7qEEoJCNpI9j3HpXm3iDwLp/wAavgb4q+GHxM0q68P38l8yNqFvGT/Z915gaC8t2U5ZFZUYHjPQ&#10;963/AIOeMtYnt4PAfi7UrG61GFZobya3kEbPKnVljJyAQd2BnGfStxn1Hw7qV1Y6pbJdaZNa4h1C&#10;MnzY3B+aKRTwRtOVYe+axrRp16bUvhkmmu9/x8jspyxGBrOCfvRalFp22d/dvpZ72a9OqeH8Ab34&#10;l6N4Ni+G/wAVpotS17QbOK3vNVt2O2/YFkeYEgDc2Fk29VEmD0ydBLK70zw5cy2uqtNDDeeU3nr/&#10;AAqw+ZsfxjJBbuMU3xLqeoeHPAU/iPRrq3k1C3tw9rNfMyRyszBIvNK5IVjhGODjOa1fDF/f634Y&#10;t7TxjpNtY6oYQNasbSczRRz4+ZVkwCwH97AqqceWKpuV2lu9/m+/czrTlKcsQopKUtUu61dlvbXT&#10;tdJ9DjfiR8LNO+NHiXTF/wCEl8QaPJ4a8jVdB1/QdQVY2kH3onHO4EcFWHQ8Gt34SeNdU+KXgSa8&#10;1+K1XVrW8mguGsVIiJDHy2XuCVwWHGDmrGm+GV8G+N77xPp1ootLzT4/O2jcZpUON59fl46Vi+Af&#10;BejfBPRrvUPAeoX2oWHiXxc+pagsy+cYvtBwxQAAoiMB1zgday5ZQxCklv8AFr220/y+d9DapUp1&#10;sJ7JO7jy8mmzd3NX13ettm9VbU0PEPj/AE7wB4QuvEvjbUrPT/7NuFhvdQuJP9HXeyIskh6rGXcL&#10;uPTvXUajp1vb2qyQwZa3YyeSjbgGbgn6c1g+Jo9J1XXtU8NXWkaXqBfTQdS0nUFDLdaezbXJBBG1&#10;icYOQSO1cn4n1HxwvwD8z4Z3N5b+JIbGZdNTxK6+fbSbiIoJXXCNHkCME5+VlOeM1rKrKndvVJdN&#10;9N/0sYww8cRGFvdbkk77WktPNJWd3tZq2qafW+INU1zw/wCONKtLzQbGTQ9SuDDPqW7ElsfLO0sD&#10;6txnpisD9oDw1onjPwIdO1qS6tZ7XXrF7G8tYhvjkWYbJRkEFeeR0IPUV0V/d6z4m+E9rqGs+B5o&#10;tUutNhku/D13MglhnKgSRb+VyGzg854ry/xt4s+Kumal4T+HGpeDL3xh4TurqZPE2taD/o+oaUY3&#10;V7csiN1QjD7Mhx2Fc9etTjQcpXala2jb1slolffd9N3ZanRl9KpOvCcGlKm9bNK/Ldtq7s3bRK6U&#10;tLX1PXr3Tdcj8OTaMZbee68gmNWTCyqOq47Ej8ia4uw1jxP4IRtTbwot54evsT/boborfQTlgjh4&#10;yu1gBjuPutXRXPxe8Lv8VvD/AMKII2mvda0u+vo2+6YYbbYpYg9QxbHHII5qXxz4x8OeC7zT9Bvd&#10;VtIbjWvNi03T7yby/tTIu5vKY8blHJU9RzXQ5U5ap7afP+mctH6xTapzpX51zW1V0m02rbW5Xvor&#10;O6sUPEXiTTbrw83xD+y3VxPpFu1w9nDAUllVWOVCnnkDjjB4Irfn1+ObTdO1eFZ1j1C1WaOK4jxk&#10;OA2x17Ng4+tVH0d5fEF1KWt1t7jTlgX9z+8EoOQwc8MhU/dx1qrYalrFtqh0jWtNVrdY0UNyEEin&#10;nA7ZXkYOMiqvJPUmUadSK5Vtrv0fT5O/9WH3Uy2XjTT7GJ7q3sdrTR3C8Qi4GB5Mrf3WDcD1FXrH&#10;Uo7TXLOy8Rs1nJfX01jaRfaAftRCtKdo9dgcgdcLWReaRa6u2oeHtftPP0fULe5t7y33H5wy9fZg&#10;PmDZHIrB0jwBrPiL4MeGvDHx+C6z4g8NX0Vxa+IbEsshuLct9l1GMqcrL5ZAccgkyAgqecZ1K0Zu&#10;MI3ur3bstLK3Vp21WnTU09lRnTTnK2ydt9VJqS1V7PSS81bVu1X4CD4m6l4c8TfDb9oTT411W18W&#10;XsWlTblC3WjOVa0lidcFtoyp6MGHPNdj4bupYvEeqJFKzSWzRfa4b4/NGAu0NGw7MOpPUitXxBoZ&#10;12GHVLFkN0qKY2dRggkZb2OPSs1tHP8AbVpf6uJJru0SaGK68wxs0bjGx8cMD2yDj2oo0JYenGDb&#10;lbq939y3JqYinipTm0o828Vsnpey7O3fTztZ6WtT32mbLzTrAz+cVSZQ3ykH+L8PXt1rm57Hw34w&#10;tLWXVvCkkeoRRyE2+pKpMGWUiF2XKlWKqwPPQGt6OOK+0TZayzQyWtwFZVk+ZNrdD7f0rnYfEiWn&#10;j218B3Etva6lqMkwihafDSWKL5gkjXB8xs8Y425PNbTcdHLYnDxlyvk+KN3dNp2S167W/rv1Vjrm&#10;naxFFBcxTQvqFu4a1uk2t8nDg++Dn3GK5Xw3B/wgOmL4c0uzm2aHLKv2ONf+PmN/mMkfPIAznvkG&#10;uq1TS7WXXbDW30xZbuxSb7M4chhGwAdfTkAHnuK5rx34Lh8W21xomriSVb26WfTbq0Y281iuArIJ&#10;EO7n5sn/AGsYIoqRlut0ThpUW+Ru0Zatb2abWne0X1s97bGtcWOl+KPDo1DTrqZbO+s1aN5ISrqo&#10;JO9gwzn2IrnvAF/8RfEfwfF1baVb6d4kt2nitheYktrlkLCKXenWGTClsfMMkdRV7R9S8UeG/ErN&#10;cTWq+E9L0fyrqO4YmeORCNkit3TZw2ecjNYvgTUZ/g3pHjbVviBH5mmzeJJtX0650+4eZZbGcJtV&#10;YyMxFc4KrkH7wrJyvUitet/u3/y1XU6Y05exlGNpO8XFbt3duXpd2auvR7XNjwZ4k8GeNNSsfBV7&#10;pemw+IPDdja6nLY8SNZCQtGZYG6qhkV1V/4hWnqENtrF3c+EfEPhi11KOY4uo45EY+S5O2R4m6r/&#10;AAkjOT61y3gL4W6noXjqH4h+KLyHVdYhW5stP8SaevktqGhTOZ7a0uosbWkgkJAZcccj7zCsy+/4&#10;S/TP2vdP8d6XbX76DfeFrjRvESyJmBWizc2sif8APOTzGeM5+VgwrD21anRUnT3klpvyvS7Xl1XY&#10;uVClUxE1RnpGDkrt/EtWk7p66tX1u0mr3NHw/wCB7m9+L9j8Uzp2n+XoGhXGkW32e8bMSbxuUoeA&#10;QoHPb6V0HxQ1/wAGWHhe38X+KptMbQGmijvr68lU23kynZ87cjbkjnpUOh6hp/xd8IWfxK8P6bqW&#10;g3y3E0U1pqFp5c5VXMcsE0fQq4GQw7YINcz8K9Ks9P1i4+FugajYah4N0fRZ7W/8MatmS/hllkL8&#10;qwxJCVJAPatFJez/AHaTUuvd6W0/rYpxlWn7Sq2nSsnHVNRTd0paq937r2bb7K/eWdroekwSeE7C&#10;5ja3SOKW3huGLq0LdlJ+8MDtnAxVzSLizsdcuPD6IsLzx/abWPzB+8jwAzKO2DWLfy6FZaXZaHFp&#10;jPHZKj2cQbbJawAbCUY9dqcYJzj6VoG40bV9FsfFHlFmk08T2135JEiwgbtpx9046r3INdCl00PO&#10;qRly3d3f8+j+dtfnvuL4attQTWNUtb7Toofm3WtxHIT5ob7xYducVxd9eeJvBevR33g/wLBfadqO&#10;sbfFMct15TQZ+TzY1PB7N2rpfAPjjRPHfhuTxVpfmQrdvIbd/Jf50DbVlUEAlSRmtCRp9QtF/s3U&#10;oZL6J/30iw/urjZwyMDwpOfw96TtUh7svmrG0ZVMPXlGrDyad0tF1t2eu+j6WItXv4dJ8PLLqOn3&#10;nk2t0m/y4S7Rjf8ALJgZ3Ad8dBRdNNHqcmpaNbTzb7NpZI0j/d7hkZTv5jDt0wKreHtYsJvHV/og&#10;0bUra5uLJJZpzIzWuAcBVJ6N7Acg0ur32jeCVl1HWtTWzsRdMouJ59qwtIcnkn5QpGfYNVb6ojl5&#10;Zclnd6+t7fr56nPeLr/wMnjbwP46g0ySa8mvJrFdcs4FElpE8bF0uCefKLptIP3XxXZWviG5bRot&#10;U1DTWEkkeLi3jALAZ4YD+LjBx1qSLQrb7BNY3UYmiupWfdsByr/Nzx0JrH0O/wBVm8czeG4reG60&#10;iG0+a48797DPnhWQjIGOhHFTGn7Nt9+y69/+CE508RTSS+BPd9Lt2W3fburrdlqz1izTX79HMccd&#10;vaxM0yMdwLHqy46e/wCdPspNB8ZRXElgkcy21wBdQ8gllO5fdTuG4DuD71meE7/S9OE4k1P7RDea&#10;oUjl25WNgcbTj7pyOfeq3gbQrP4aeJr7wTb+JZfN8QXdxqelx3k3meYww0qJnnao525IAPHpT5u5&#10;UqMUpWbUklbfVL4n3Vt/x6EfxN8f2HgoWOs3ltPdWupa3Z6ffWcNmWaIyyqguCw+6kf8R6AHmrnx&#10;8t7u38FXGp6XYXFxc2NwssM2nuBNEM48xM/eI9O4q5oV34usF8Q2vjbSdNeOO8MulXFjISl5ZlR8&#10;sqN/q5lO5Tj5XAVhjJFaOr2MT6fb6jZsQtv+8RlyQq49O4xUpOpzPo+lgVSnQrUnb4Xve6kmk0tN&#10;uz69HqrHIeMPGN/q3gXTdN0uxjl8VXFit5ptnJOVBnjIBDSAYGc9D6+ld7bvfTaTBJqFiv2poU+1&#10;W+4EBiBuGe+D+deReIrLVLf436H46fUPstiIWtNS0fycw6hIEMkMsEnGGGDkHrmvV9M1ldVgjuFg&#10;kTzoVlEcy4deM7T7iijKUpO/p6+f9fcVjqUadGnyLR3k99G3bl9Fa+ne976LK03VvDt3ZXU8N7tt&#10;bW4ntGMi4VZGcKefTJx9TVTTtM1bw/rupacuqyTafdWsMunwybWWzlT5Si99r/ewehBx1qzfxx6h&#10;aXlnp8cfneb5slq0YbzEJHzbP9/Bz6g1W8deJ/D/AIZ8O3XxQlka8s9Ls5JL/wDsxPOklWL73lqP&#10;vMhydvXqKt6K76EQUpS5Ipvm0ta+ujXTdvr8trmb43uH0GOGebw015Z3j/6fHYwhtrSfKZNp7DqR&#10;WlH4G8MzXvh/XraFmk8M2syaReKSHhR0CyIR/EpGOvTFangLxLofjjwfp/i/w5qtre2mpWonhmte&#10;FZG5HynlT2I7HNYvhzxn4Vf4hP8ACddWmj1q2sXvG06aNh/oxbbvDEYYZ4qHGjKzdmna35ovnxHL&#10;KEU04X5rX21Tuulr2fk7M3dFFvdeH4oLTEaxocxbflPOf1rO0tpb26vvDiBrcoyvhuQ428bCOyjb&#10;n3FVvir4x0j4R/DvUPivqgvF0vw7Yz3+r29um6R7eOMlvkP3sDkAY5Fcd8d/FfxC0HwH4U+NHwB0&#10;C31eW6WCW806+m+zyXmlzxCTZDv4S4OU2h+M5Bqa2Io0bxk9Yq7S1du6Su/uXQeFwtTESSjoptpN&#10;6JSWtm3p237o6r4WL470D4S2uj+M5LXVtetZbpby6tlKxzkyu0bYPK/IVBHqOKs+CPiTqGsPdad4&#10;q8C3uimyulgW8nmSS3utw4eMryBngggYIrc0XxTBrcdvNb2Elu13pq3K29zhZY5CuTBIvZ16HnFZ&#10;nhW2udS0Wx1G60VtJvpGb7Vp8sgfChzkEjhs9R9adNcsIqMm7Lrq36t9fmZVJRqOpKrTSbd9Hazd&#10;3ok7W0a2aWm2hR8Y/wDCGePNP1nTHmj+3WMVxo93IUYNC00WfLPQtGwZSdp6dDmvNP8Agnl4d8Rf&#10;DH9ma68P+NPh3daX4jsde1GTW7dTubWrmNV/0qIk/N5kaRoCcZK/jXRfH/xvqXgfw9Jb6p4Qv9UV&#10;tUW5im0VlFwsEZLu4VsbiFGNoO49q7PTfi38MNTm8I2Ft4hVLjxdpoufDNrcK0U1zC0RkxsYAhgq&#10;tleqlTnFYSp05YuM5SSlFO23W2uut1to+r7noXxNLJ3SjByhUkne97cibe3R3baa0tdapsbpHi/w&#10;hrvhSPX7iS5j0nX9LF5JDqEDRvbow+aOQHmNl5BB6EGprPStIvVtEsb+K4srqzWPS5PO8yOWEAFf&#10;rjsR2qXV9Jt7bQ9Q0zV2W60+axNuYpoyzOrA5Vj/ABAjg1i6j4a8MfDrwH4b/sC2bT9F0KSCK3tb&#10;SFpFghc4UDncoUnrzx1ro/eRtzJPTV9b6dNrb9Thj7OTtTbV3ZdVtp297Zba67G/4Z1uTXdBOqT+&#10;H7zTrgNIkun3WBImxiocAE8MBuB7g1gwvp9jAniwbrGaXW/soMl9sSXHyBkycAuegPUgA1a8Z+N9&#10;L8G/ErRNK8Q+JbOxtfEEbWNjDOwV7q6JyuxvXGRjvnitHxP4H0fxJ4bvPAesArZ3luyxtDhZI5Du&#10;zInpIudynswBqviVr3sEeWk1KSajPXS7927TXnb+mM0rV9OsfH9x4DSz1BVXTU1S0vzCfsUys5Ro&#10;kkHy71OGZM5wwIq3JpEkSatb6lKJbW8bfDGx4XIwQPTmsj4MDxJo3gTTPBfj37OdW0ezjsbqa1jK&#10;w3RiXaJUB6AptJ/2t1Q3I8aWHw98QWmq3ml2GqSahMuj395dM9s+8jyXlxgx8/KVH1HpUxk4wTkt&#10;9dtvJkzp/wC0OEZLRpXve+vxLrbZ6Xev3eV/ED4f6tb/ALRPgnUJvFGp6Rps0cFlp+rWs37+e8jZ&#10;pY7eXIIkhZd6srdOoOa9O+LPh7VJ7i28Z+DNXsNF8TfbLW0h1K8GYprUSbpoGB++ChfaOzHNYPwB&#10;+JHir4teGde+HP7Qfga10Pxd4X1L7Lq1pal2tbmIjdDeW0jclWHccg5rvtL0i11XSG07WooL5VuG&#10;JEi71ZSMA89Pl7jvmuXCfV8VTlVpPSXqmmtGrPVNPyuehjcViKNenCqlekuV2s4yi3dO+0k1bR3T&#10;W27HQzJp3i++W9gt4BqTQi0XaFkmZVO4bs/vCFGcDkAHtXKaz4a0eD4zN8VNA8TXEup6TpP2bVdC&#10;t9T2xtbyHKzyRdHxg4Y9McVt6xNoeiyeH7LV3t5obzXlh0db75XtrgxuUWNv720MB3IJFQ+JvDkV&#10;7ql5pmgLZf2vd6a0bi52hpbcnqSBu254Pbn1rqlGM42a2af6nDRl7OV7tc0beTXwu/lZa9U9bml4&#10;csPD19Hean4VubM214zBrqwYbjMRyX7bhnoea5/xTN4n034cQ2niDUI7TXLbMjalpduZli2NnzRE&#10;/wDrFxjcmc9cdBXM/s32vwqtfiz4/g+HXjG8W8W6tzr3hOZSsGn3AjCebDnkxsFxn2613XiWybxb&#10;4nt/CmpadtsZLWWSSRbwx3EbKw2ugHVWPB+mCCDWdOXtaLfm1ZO63t06/k9DarTWFx3I7tJRleSt&#10;K3Le1no9/NSsmtGWtStIPEV1Jpmo6Wsmm3mmr5l6jDy52YZBUZzxjr7ivM/gp8CPHHwS8Wa5q/hD&#10;4nf254W8V6tFc3Gk6tI0j6cEjZJJLWQE5Z2wTkAADHpXWaab7wH4Mj/sW4n8uDXJENveEyKkTyHE&#10;a5/1aZK46hBnHFWvDlrfaSnh+80eTT/7Dh09xqenWsbL5N4xyJIOTtTJfcrdQQRUypxqyhKafNF3&#10;VntfT5qzej9d0mrp1K2Hw9SlCS5JaNNXT5dVvflldK1n5Xtvcvr23s9Pf7TcRxTLMohkVl/0kjqw&#10;H8RA6mm6nbQ+EpLzxdZ679nsbtTdXcsw8yGLABZwOwKj6Cna/wCCPCHivxrousazpscmpeH1nm0C&#10;8jnZGiWRdkg2A4cEeoOOoxUfhW/lsvEt/wDDvVdAuhHDa/a7O8umElrdxkkPEp6qynqpHQ5Ga396&#10;MveVtdOv36K3Xv662OWPL7O8bvS8lptfpve1k9tG3pZXefpep+E/EXj7R/FWoaHFJq0Phu7k0/xN&#10;psgeyTT3lVvKkfOU8zargMpHytzkYNPWf2kPht4L+H3h3xx8Q7+68O2OueJl0Oaa9hCrpt8zuMXD&#10;j5YogyY80naQyno1UY77wf8ACr4l+H/CeoarNH/wlum3Wl2Ng1urRrtY3Icyj7oClo1U8HtzXaeK&#10;vAemX2jzaZFY28lnKpbUtImsYpIdTwoX97vB+baoGRycDPSuflxHJP2TSl5q+tluk039+1jpqxwc&#10;alNVVJwesXe3upyTSumlr6q66XdrWp6Jot/r9j4ttLZLi+ht5v7PvLebMJDpj5mU7XU8YPPqKoaB&#10;qjXyQ2ni3Qo4NQSRhIqtuWM9yrHqD61LZWVp4e8Iw6H4LstPsUtVK6bZ8wwKDyFwPu8k9O9WNUju&#10;ruN4ZFiEqxxu0bYyh6ED1GeldcVb9exw305W7rZN7pJvpd2Wuq79Tk/iL8PPGfiPw3oumWvjOSHU&#10;vD+vW+qW94tqgh1ARy82kyf3GQ43AghlU1n/ALQ/w1HxRl8MeMLXVtS0+48H+I4NW0VbSQQyPPkx&#10;tGzOCNrKzAgg5OOma6DWNP8AF/hj4WXmkaHr8kmrWNpO+n6lqNr9p3uAXUPGCDIAONoIJA4Oa2tE&#10;1STxToen+fPbGabS4LqdYQSpcgEkbhkDPYjI71jKjTrSlGa+JK+vZ6W10afb7ztp4rEYZwrQaahK&#10;SVl0lvpbaSvp01Whl2el31rqesDxFc61fWmtWcEMsd1cBktfKi2Eog6NISWZlPJAOBXAat4S8IfE&#10;PwlF4L8eS+JoLXQ9QjHhXxbaXTPNDceYVSYMvKtE3y5cEFeuRXf29/4x8Ox3FlP4mtNWkuL5v7Ja&#10;e1KGA7NxgbYfn6EgnB5xzgVal8R+ArIXtrqt/DYJp8MV7eNcfuo4Y5eA7MflxnIPPHes6mHoypun&#10;LZ3363/q/l0HSxFajLmim37rTjdWtZXSto7NR2s9dHoyj8K5fihbeCLrwv8AETVbLUvEGk3U1qup&#10;+WUTUogMwzsoHyMcjdjIyDirnk6va2Wn22pCC2O+M6p9nkyobHzhdw5BPGDyQ3rTtV8FX19r+j+K&#10;tD8Y3Nv9hmZ5IbdleDULd1x5cg6EDhlYEEHp1rP8Qahfa78VY/Bmt/D7Uf7FtbOO7t/EEVyhtp7k&#10;sT5DpncCm1WDEEE8cGtor2dNRu30T3v9yf3sxvGvVc421TlJJWs9mknZeaS2v5GjoEHjS2XXtO8U&#10;TW8n2jUJpfD0NuTuiswihUcnq+/djHGCPSrcWn6ZZ2y3d9p/2drmNUuSFC+aWUZL46kdM1i+Lo/i&#10;nefErTrjQNT01vDaWc0fiDTbq3IuCkit5dxbTKflkD4yjDaR6EVvXWoCwtN2qRTG1s7DzJLhoshi&#10;Bgg4P3sc4xirj8TVnp1f6fkY1IytFpr3km1Hp0s130T673uZltoUGj7dCudSkmS6XEcu47woPGPc&#10;e3arGjQi51e4tbmaaK6tmje6k8o7bmMKQjDPGfXHPFJPpnhzxHY6UAfNW1b7RZtHIy7SU4Ix7H8K&#10;p+C/EOkXninVPAMDXiy2enW9yvnbv9XIWGUc9cMpyATj8aLxi1f5FPmqU5vW6V3ptqlf8tLfkc3d&#10;W8nxM+Gk3hPxPpc1nNe66bfxgum3jbtLk/1kd1byMASuViyByvmH+6av/AHwl4k8EfDiPw7rXjbX&#10;tYmS4lS3/wCEkkRp44VdvLCuv31ZSCGJJIxnByKseNdD8Ta98PNRsvBniL+xNYv322955CTeTck/&#10;I7IflkGVwy91ZgMHFaum6x4kuvDljd674etbWRdJT+2tOt2Ja0u9oz5LdGjzu4POCPesI0+WspO7&#10;dt+n/D+q9Op1Vq0p4N0oWUXO7j1TS3V+jvZWe0UpatN1PB2gX/hzx54g1O8voVt/En2WazgkuPnF&#10;xHGVkVQThgRg/KM+tVviP4f/AOEysoPDGm+OZNG1V7iSTR9Us8MyuAVljKnhvlJ46g4Par0Gl+Hd&#10;RuvD+paloYu2gmkutM1RTlbS4wQcDOVLDI9OK5v4v6L4+h8KXGqfB6ysNQ1Ke7R7G2aYRxyMXCz4&#10;kB+SXYWZGyMMOc9KJWpUZPluld6Xb7uyXXta5NH95jIPm5ZaK7SUbr3Ve91ayXNe3W+mp1GkaH4s&#10;bwppNjrvicXmqWTK02owWwj80AbQSg9cfN681l+Dl1Cbwz4gvEkmW9uNRElxZ3U3m2sU+wBmtu6x&#10;OVDbT0bd0q5ruu/8IJrmqeO9Z1WQaFo/huNdUhk+eSFUJc3IwMsQu7fgcgZHPFNN3bvq3h/xR4Xb&#10;+1fDus2by/2lpt6piCyIrwz7cfvkfswPy55BzVc1Pmiuq6dbbX76X1ZMfaOLdlaWqdklde849Ffs&#10;vS3Z1bD4m+AZ/iPZfBfVvEH/ABUF3prapa2TQttmjQ7XAfGNwP8ACecCm/FfxhF8Ofsniy18MXmr&#10;Jc39vZTrYxFmgWSQL5jgDJVc5J7Yqj4v1XxKmga58S/hbpceta5ptx9mt9B1Bfs63EkLZdI3K7o2&#10;dWxuyVbANdJp/iFvFPgSHXxos2lz4Wa+06a4VpLZ+rRsyZBweD9KUKknKUG13Ts7Jbau7Td7vpo1&#10;p1dunTpThV5bx0jKLkr8270STSaas7NXT16Fq3tZLPw9caPP4kl1IwzSCS6vNvmbSeEyMZxkAEjk&#10;VQ8UJ4is9Gm1bTdCW+1K1tnk0uxuJPLDyxxkqpcA7Q5JB4OM96wPinB8YYvHfhnWfhjY2F7p8cjP&#10;4ssbqTy/ttrtBQI/OyRGywyMMOMiuz0nxFd66IdRXR7qxaNlW80++UeZGp/iBUlWA/vKcVaqRnJ0&#10;3dW8tH6PqYOEqNOFZNSUrtq6utbWaVmr23WlmldO6Mzwp4y0xtE0SZNDbT7fUtJS8jh8wMtrKT+9&#10;hPc7ST82O3atiSzlstVWeS0V7UM0i3DNlomP8P0PrXmv7QPwP8R/FPwlB4Y8K+PptDaOGZZbhrMy&#10;BhKGXB2MCvLZ3D0zWj+zh/wu/wAKfDuz+H/7QF5p+ravpNp5D69YMSt/EPljfnG47cBuAQeuetTG&#10;pUjWVJxbVvi6XVtH6309HtpfarhcPLCPE0qivdpw15km3ZpvR+dm3qrrVnY3ejWGmT3fiTRNOVpr&#10;6VP7Q8uQ/MPul8f3lH5is/xJ4e8JeL7P/hDfEml2+o2F7ayRX1ncR5VoduC3seePpxzWb8PvBD/C&#10;YzeBLDx9fanpt9cT3Vraa5MJLizDncY4pcBniGeFfJAPXjFbsEFudb89nVf3Kwrz69R+HY+9a07z&#10;p+9G190c8v3VS8Jt2V4y1Ttst9Vby2to2jN+Hn9h6ZBP4K0DX3u49HVYrqzu5TLNbqU/dIS3zFdm&#10;CCc5B61ajgj02VtVh1O4t0ntFgWGeQeQrl/lfaeNx6ZHbiq9pf8AhzVvE2oXOlXSjWPDepx2erxr&#10;H5blmh3xI5x86FHyp6fiDT/Bvifwn8WPBDX0VhcWu6R/tmm6pbtHNayLIV+dG6cjcCOCDkVEJR0g&#10;mvK3l/kaVY1Luq07Pl5rrrJX+d907bW+dyfTNSurxZ5Y0jvY4gjMIsrIoOcjHr6VQ8JeJbnWLG1v&#10;/FOn21ndae0hvWs5GMB52qy7vmGc9G75rgf2av2vdM+MnxL8ffBnxHoMmg634N1BlsbS6Dia/wBP&#10;C/8AHyARzg9lzwQa7v4feOfBHxR8Ial4n8Nu0nk3EtnfNt2yFom/yQff8Kww2MwuOhz0JppOUX6x&#10;dmu+jX6muIweMwfNTxFJq3I7ropq612tJPTezVix45sNDmsJvEk2mi+uNIY3KRR4M6FRyYT2Yjjr&#10;hs4p3hafwd4n0e4+IfhF41m8QWcMlxNOpjlZE4EcqHBRlO5SD0OavaPKt8rWFzbZaSEzR3nHzODh&#10;oyvYjg+hz61i65pdrrTTeDZ9QWS21m2mt1lhKiRfl+dCvBOPvBh0711W97m/q/cwhK9P2bbVut7r&#10;l3at11V91s9L7b1pYaZr6AX2kP5thIwgjuVGYiwxuQ/TvXMeLNMk0rSbzStZ1d2s7y+gOnrKiqbZ&#10;gy/u9xGGDEfxfhW38NvC3ijwV4Ph8MeJ/EkmsTWMIhh1CSPbJLGvCb/VguAT3xmr2oQQa9b/AGDU&#10;LWK6s5bdkmjmQNk/j3HWny80b21ZEakaOJai+aCe68ne6vqr79Hun1Mvx34oh8ISafrGppp40/Ub&#10;uHT764vL1YY7e4dsQfe+Vt8mIsZBy6/SvNddtNa17wDrV/J4B1DUPEHw18XS6r4L0+61Bra4uiq+&#10;YimTox2vJGQcjgDPNemal4a07xR4Tn8P+J9FtdQs7lQfsd/GHEki8o49HVgrq2MhgD1ql9k1jStD&#10;0nS777XdNayxw3F3tVpT6TvjG7PVsdc9K561GVa8ZfC1+Pz+TR14StTowXKvfTXVrRej6q8Hto1b&#10;W5L4b8YTfFr4L2Xiey0mTRbzxBpOf7K1SM77SR8gxSDg5H4cGue+FnhmT4ceFoPACeGrH+zLNXGm&#10;R28hBSc585Gz0BJ4I7Gup1ibVdJt7jU9L09pFXltPZVGTn76knqOuKk07xB4V8Qztrvh7xRayLps&#10;htdQihkBRZ2wQJB1Vh26dar2fuw55Xklvor7X9L2vYzVSUaU404/u5O9tXyv7Kb362Te933Z4X+z&#10;z8fNE0Hxf8RNCv8AxNpMfw+8GataaPoyrqBlln1C7lO8EyE/KHYRhQcLz2r1T47/AA28R+Jv2dfF&#10;HgrwZ4u/sPWb7R5DbalqqoVSXAJW542spUeWzEcA57V89/tc/sA/8Li8Mw+EPhdf+E/C6z+NP7dv&#10;przTbhZLqVkCCOTyiQ/8RJ4JyACK+kPhz4t8R+JfDll4f8UzeFbnxBaaW63y6Hes0ErRnyWaOGTM&#10;iwlgqndnG7GSRXjYX69KtWwmJg1Cz5Zp78zleKsk48qsl1eurtc9vNPqf7rMMFO8uZOUWldcsY2k&#10;73UnOSm5eq0PKP8AgnN8cvif4x8Gat8Af2gdGaz+IHw+S3t9QwwdbqxZB5ErSBmDOR3HBUqa9g+I&#10;fhi48Y2LTeG9YGn6xbqrWs0khQBkcMQWX5thxhscEHmqXgz4X+D9J+LniD4x+F/DMdvfeJtJtYNQ&#10;vo5AVlmt8rsK9UIG0cfKQo4BFN8c+NdT8NadJqvh7wRqmvXWkX6xanpOn2266MEgG5ogxUSBQd2V&#10;JyAe9deAw9bB5b7DFTcuXmV3rJxV7XdleXLa9luedjK1PGZw8RhIqHNytx05VNpcy1bSi56K762L&#10;nh/4j6Ve6PNqfitl01hr39nXQuJFeK3vCQEjLrwFbqpOOCAcGty78PWOoRrfTxxyeXdfabNolwY8&#10;rhgCOoP6g14n+0b4s+D3hRYfA+sxXFvpPxQ1qz8P+LNSW+bydPjaPKNMmf3EsmFjD4Hdiflr2bX9&#10;S8PeBdDhui80djZ3lvpsjWtu84tlLBE3eXkogO3MmCFB5ODmuilioyrTpya9xK+uqvtdW7a3vuc+&#10;Iwvs4U6lJSTqN2Vui5Vpu78zatvaze+vHxS23wyktLDWviJcSadY315qN5fa7cRmSP7XL5cNsjZG&#10;2NJH2x57DbnNdZp+k3mla/eQyFfs81uBtjjADyj759jjkivN/wBo/QY9T8J6jrEUMFveR6pZwaDq&#10;UMAvFnXzUcJdQMP3luJTlguQqjd2r0bxXpEXiLRbNNWdo763uoDMui3jRAXCYLKjdWjzn5SOV4NX&#10;Tly1JQS0Suvx797fmVXjGVGnUctZtp6LS3LJPTzk763W1lpfJ1nQNSttEu9EufF32driUvZXU06x&#10;MoYjEYPtjA781e1jQL3U7NrB9RYajbfZ3E3mbC3+zn35Brzf9rH9nvVP2gfDulado/inWNI1bwvq&#10;n2/TbjSJ2AnUkZSQZU8gHGDwfrXpmheJ9E8RW+k2N1HNDeXtqwksr6M+fEYlG7eCODzyc96tTl7e&#10;ScbKys7799OlvxuFSKjg6daE+aV5c0VH4bWad+qkk35WdzzbwX8OfAxGhv4P17ULi8+H4vf7Nurz&#10;UJIr6ylnm23FvIrKBLG+GXewZSAMHvXW6zYx+J7rQ/EWoXFn50erSX2iapp8hby7dkxtLEFcMNys&#10;AQrdRVX4Za1rlz8WPGPwp8Q/DO50+x0WO2uNB8Rfa2kj1OGZWZ4wGJKtG+RxxjrjgVraf4r02H4l&#10;WHgWGyY27WFxDJMkJSGOVNpEe3bjkE4xxwaxpwpcrlZb2ejV2ny9VrtZPqkmtLHRiamIliG9W1Fy&#10;Tum+WSc3qtNW22u7aau2UfhlbWejafrng7xP4gkurY6s5tmuhthUTHeI1J6FW46j2rYmOtWVjqEP&#10;i+KzeS2uy9g23dm3K8DkfeGCDjqOaj1LRk13Q9Q0jxZo1gsN1ctbqqR7vtdrkBRJn+M89OmOCDXA&#10;eMfj5D8Jfjb4N+B58MXGqaf4iu/slvdLMVXRY0i+VmLAmRXPyjJ6ggHtWkqlPD0+abstr9dXZLva&#10;7/pGdKjWx9aXsleVnJrTaKTbT0V2k7rr62R1nw8t1v8ARte8BS6nqEf2eSG00me+QMqiS2EnmWkp&#10;5miy38XKspXpXNadqfxM8NSar4b8fW+m614Tj0JLW3n1CExXhcFhNHdY+Vgy42sAOoNdx4wv/Dc3&#10;hq+0vTbK9+zwWqzxrpduSWyw4iXIywHJAIIA+laHi/TraawjsLoealyipNIoyJRsx8xI5H19aHT5&#10;rK+2un5ERxNpNzhpN7NappK8k1qm9/zuYvwkk1TV/gr4duW8I2mksthsGkWt15kdsqsVSMP3+XGe&#10;Otc18SPivd/Dn4m/D74bJAZrPxZrFxaX1+8D7bBlXfHl1G1WkYbF3dcVw/hTwV44+CHiLWvj98Ot&#10;Y1HV9B/sKW1PhCTVln0+68hSYvszKGaFlYMCOeeDxxXsPgH4j6P8dvgzpvxS8D6e+7VNPFzb6ZqX&#10;7uRZlPMEmQdpDggNg46iuONac4/V4y5Klrq6vzRi0m0lZa3tbS1722OvFUKeFxUsRZVKUm72duWU&#10;1Kylfmd4vW92nbV722b2KDSNXvNXW3hghlVF+1R25EnncjEpHLJ0wT0BrIuPCeoX2q2tzregWMl1&#10;PZhP7QiXzorZlO/ynRsZQk5Ruqkkd6yNY1Tx7Jol98V/Cy3dvc3Fh9muPB+uSRLamWOYBpWmUEoS&#10;m5fM+5gqSAQa6rxBqyR6PJ/Z9pNDcDatjDNIrNLtG4rwcEhffnGRXfeMnbpueby1qNuVpt+69dU0&#10;l+CvvrF29Tl/CWpL4t1C416DVbEW/h+/ay1K2gjcTWkkYywc5yqFSflIIIwRWTY+ONP+HHhL+3NJ&#10;jvte8KWmrRTWeoWt99qMcNxIQ+/q3lxk5I5wvpiuv0GTTNS0aTxJos0Ob6Z40mSLa88keRu3D72c&#10;HAOR2rzD4H+CfDvxH8C658M/iTcLDfN4kk1ixhsdS+x38UMjfu5HiiI8sgqV28ow5xzXNOPK00/e&#10;d7fc/kelSVGcak6qfJBwTj1tdqTW2q11vom9Gel+JNSl+Gvh/VvGN1rn2jS9Ntbq/upvL3SRW7KD&#10;GdvVo4+Sf9ms+x+IfhjRfBZ+Ifi3x7p9v4VurO3s4bu4VoY7ed3CsSz8GKRnQK/RQepBzWZ8T/Af&#10;iTx38N9U0XXp7G4vreS4tbHU4bUrGbVlCm0uE3jejjCyMMZXdjBNXPC/huDwn4M8O/DWTwdp0Gm2&#10;fhV9Pv8ARbmc3EFqIwoTYJC3mQtztDEkLtHaqlLEe0SSVrPvvdJXXZt99l56YRp4X6qnKV581nay&#10;91K90317Oy7Nbc0Wq+O/BXw9+L+mfCR7O6/tfXdNurmzWRMRNb2qo2wOPvYUkoecYxxkV13iSCLS&#10;Le31vSbzY65ZFuJmWKRGGWDdskdCe9fMv7XfwJ/am+IPx8+GPxo/ZW8Y6S2r+BrOeG50fU7tLdtj&#10;PmWYLJxLFIv7sgZ4A7dPb/jFBrPxQ+CF54M1TR7rTpta0/7JqSW0i77ZmUb04BVSG4B6Y5BrjwuM&#10;xFbFYihUpOKg1yNr3ZJxT0aVlaV01utHY6MRgsP7PCVYVU3NNVFf3ovmau4uzs42a7667M6vTLTQ&#10;/FGkW/irw5q2Le4TfazNFtz24zggEiuT+PnwuPxN+E+o/DbVbyOO31a02XV5a2pb7PNC3nRsrAhk&#10;cOq7DzhhjviuN/Y18IfGD4JeCpvhJ42kXxB4P025mXw9qU0jrqGkKvP2S4jkH76PJzHLGSAOoxiv&#10;WoLab+x5rm6uUWGaaOTzp1+Wdu6yL0A4GGXHPWuvC1pY3C3rU+V6qUXqvOztqn0el10T0OavCWW5&#10;k/Y1OZQknCSs3a94vupLdprddVqeVfDzxD8ZfCvwv8L/ABR+NHim1t9Q0e4vtS8dWybmsr6znQxp&#10;LFIRuiaFEWQpjALOOnTRufiVafHC38YfAbS9Vs18Sabp9rqmkhbr5ry2dhJDPnGM8AEDIwQckGvQ&#10;n0yLUdPn0u5t45I9QaULYzzjequv7yP5vv8AUnvx7Vj6BoehaFq0NmfDlrbPJbfZvMlgG9LeCPCb&#10;ZFXkqMYUkcHHbFTHCzpU1BTbWz5rtvpvpZvf16GzxmHrVJ1nTSmnePLZKPvcy06pe8vRpXskWPFv&#10;iXw4t1Z2njGxksWvdL+3ahDeQh4SsfEhJzjfGfmyOQvNb2j6LdWHhxbXSZbeaFot1qsjkoy9VII9&#10;QetcB8afAWq/FD4PXngfUNWW+t9Wt/IW/s1FrKsTEKxVm3eXIRxxwehGDWl8KrvxJ4O+Fmj+E9Sm&#10;vL640qNdOaTVIY45p1jwA2+IsmdvfjJHQHit4c0atmtLb9brp+t/w78tShGWBUqc1zKVnHpbo1ez&#10;Vttfv7UPE1r400PQPF1x4KeG5muJLYaToWoMYlhuFIaVGk/55yDo4Hy45BrY03xD4P8AG+h2+qaN&#10;qELRxSPp7NIwS6sbsAM9q+4dunBwRgiqPx8jvtW+HWv6XpOu3VqzWLz2uoae2Z4ZIJEZQq4IYZ+V&#10;l6lXNUvCni/xd4h8Y6n8Mvix4ehj1CzmfVfCniKwtylhe2bgFLaRfvCeINtbOVkGCpBBFZ1KkqNd&#10;JXaflddX6ror7bI6I05VsH7ayum27OzsowTdre952aktW+a7PIfij4s/af8AgV+114M8T6D4ck8U&#10;fDPxFbf2bcWqq7LpMk0g3yyFflyDyrMMAZHFfTfizxJp+hyh7+zvJrWWbNvfafCZ1DRxs/zBfug7&#10;doPRjgd64vVdC13TNGm0HwL4mea+klSSPTddumaNrd2/fojquUZV+5kHaeuRVPTfE6fDzwU1xeeO&#10;1+w2+pQWEI1pP+Wzz7UUlEH3s7QMY3Vz4XDyweJrTdSTjNqVpWajpZqL3s7Xtsvmb4r2eYUqPLBc&#10;0Pc0unNN3i2rNJq9r682vVFX4LeN/hr+0v8ABTUPi34VtLrRW8Q6jcQamL6Eo8F5ATDudCcKSAjc&#10;cHPPNdlFozePbO+0fxdaW9xeaLqFsJpls9q3ckcausoB/hL5xjp2NXPElrDoVpcSNCLO3vGhgmg8&#10;sPbl2kADEY6t0Y5968K/aA+Ll3+zj+1J4K+KHinW76HwTfaFeaXrFtp++4Vr4SIIjIucKieaz7+u&#10;0EHPFaTq/UcIp4hqVrczSsrNpOTV3ZK93q7JNkYajPNMVKGEur80qab5muVJqCdrt2XKvk9D2PQN&#10;YGsa5rmmeK9Oks7qSRUs7tmXy54cDgN/eznKMMj1Irwn9tXwd450HTdF8RfCrxFb3Fj4Hv5b+fSb&#10;po3V7mQCO3tdhI3EytuAOMBiQeK+mdc1Xw+rXlik1tcTx26Ssu0FSj/dcHHIPtXmPifwb8HfEPh5&#10;9B8fx2t54f8AG+pLbXHnXHMepDlCjjBT7mVIPykYrTGUvbYZxT13Tu1rutUnpe19HpunsGUYz6vj&#10;Y1+RpK3u2vfSzsnbXlu15nUaeviP4nfBfQf+FqeFhoHiW5trW8v9FkxKtrdxkMwBUnKhh1ByARVd&#10;vEN4PCnjLUviD4Yjhks5J44b61mEy6pYsi4cbBuVlLMpQjI2bu9X/F+n/wDCMCz1xIrq+bQ9JmNq&#10;qKWkZPLEZCPniQjB+bO7FW9BvbO4urqxtNZMztFHdXUM0aiSASRD5iOv3eSRnnNXShOEYwcrySSb&#10;druy3eiW76W1OPnh7NzUfcbckldcvvK6i9XayS96/wA2rmVp3guHSfAOn+HvDWpJdvoNlFDotw8m&#10;ZZFCZaN2z8+QcYNeZ/EL4d+KfiL4R1LWvhj4dtNN1+zsx/ZuqWcghhnVJ1eW3L4DIzBSjKwx3yRX&#10;qmgabcC3vtFEVqIYwXhvJCVkLqflYqeGQjaQwOeorltNl1CG/wBF/seDU1voZtRN9Has7wyOOdsm&#10;eAGPKbhx0zUVaEalH2b0VrO2j7aPo+zXY7sJia1KtKpF3knzXfo5O6TWja19X3Ol0PUfCPx38HKX&#10;lj+zxzLHPDbXA+0adfRkbjG45RgRgEDkHuDWLe3XxJ8H/EKTVPFV1pmpWs19/wASy+jh+zvDpuFU&#10;rKRkF1kKZfgMPQ1tW2p2sWs2lzY6JDHDfJFMFt1CO8g4aPaAMMhOc+lLqmpeHdT8Tw+ELvXbyHU9&#10;as76G3ht4TseGIq0qgEFVlUOpz3GeCK0UUoLXVW179t/6ucsJezqSioXptN23cVu7Naq1tX2WvlQ&#10;0bWfCXhLVf8AhL9WuE8P/wBrXzaNqln9sU2SXW6QxSZbHls7bsNxv3DNb3hCDUJNmk6zbR6jZ3Vg&#10;z2utW7riaI/dVsdTjgOMg4ri9bsfD3xH+Gmp/B34q+G0uri7s5rW8uZrdbdrpYztWQBuVfoUYZBx&#10;kEZxXF/sqftVeFofFN1+zp430a88Oro11BpPgOS70eaKDUbeOHa22bBj3FgSF3cg8ZrnqYqnhalP&#10;2slGMnZX09562fTVLfTWyW50zwGIxGEq1KUXKUN1v7mylF35na+z+yrvY9e+G6x6xocwhvzL/Zt3&#10;LZJcLdFnGxuUf/aAODmuHtFtbf8AaZn8EaJ491jT9WtbdtU0e0mk32Oo2ron2i1xk5Knaw6EEkjI&#10;Br0638OjwxrWo+KfCqR3EOqtEbrTY2VFMg4adX/vEdRjnFcZqB1rQPjRNqcfgWwvImt4Tpt07JHd&#10;TRsT5oV85zGM4Uj5g2K6KsZezt5rvtfy8vxOfB1oyrVnF3UoOydlq7XT5tNG2n3V2mtWmfGrwyfi&#10;P4ZsPD2u+DbfxFH/AG9BdL/Z8zW5CW0qsEZ+fLnQszAfdfYRwTTvAGmeHfFXxIuvG/gP4iSa9Z2f&#10;2zSNc3TGUpJ5olWF+coyHIGRkZrslurXxr4D1FvDWstbzahDMlteQx+XLDKy/K21/uydODXiXwS+&#10;FPxX+D37T3ijxavxG87RPGzJeax4Z1PRljMtxFCkSz286N8rAg7lZeVPc81z4lTpVqc4wc1JpOzX&#10;ux1alra+tlbezbS0NcHL2uBrUnU5JQjJxi7+83ZSVrNJ8uz01XvaW5e11/wXpujS33g7R9Ou47XU&#10;7KaS4vrdN4jmdsB5MkfMDjGeCBitP4fQReEfBFnonjT7ZdTeHZGWHVktXyARgyIBk7OcY5AA9qxr&#10;R/iL4J/aOvdbub9brw34j0uSNtJuWklkhuoBuWWAgbURx8pQ9SOKk+Jvj7V/DXhHQ/jh8N7Rb7Q9&#10;J1F77xhoturfbJLQxlHNuCVDPG3zGM/eGcc1ftYR5pSi1y3VrLVaapJ6rr38ipwr1lTo8ykpqLUr&#10;/aaa5W+jdnHs9OhJ4r8D6R4s8X2dv4U8RmGe6u7XxBZ3Wj6gYXby3CTXERwY5EdSEkiz8wPIHWuD&#10;a9vvAv7ZFvpGltB4f1jxnqFzc6uhiH9n69a2qK0KsAcR3nluWEi4LBcMDitjVvhw0/xd+Ffij4U6&#10;9eN4Y0/WLnX9Q0dNSEFwlvcW7BHihYbpYFlf97CDlQ/T09N8aaF4a8Q31vrniLw4twtmkn2e68rM&#10;kKlfmZT+mRyM1jKisTNuKs4uLT19Xb1Taun11TtZ7rFRwajCT54zpzTTXvRd2kpJ6OzjGXL31Tvq&#10;S3fivTtVs2Ol6JdXC3GrGyvYVnVWtyv3peeDt44HJ7V53rmg6N8K/BV5beHdIuNQtbm/a51eFon8&#10;65Z5P9au3qc4/TNdNop1jw/4ph8HaRNeSWdwpv4dSvFNxb3iPjdCzZ3JIAPlPIra1BH1nTrvw9/Z&#10;aray26y6dCZiu0q2QTsIZcHuD9a7Je96r8LnBTksJNKOsG03ruk9L+a1tbtrqjD1bVZ/Cvwz1DXP&#10;DPhiTUIby12abp+nzLHLeOUJ8vbL8iTZyoGcM2Bwao+BNb0TxtZW+qeC/FWrW+oa94ftZL7w/rVs&#10;YZoVgVoJt8DcxyqzBZQpPO1uQQTDpHh/RvhPoWsaZaeHr5bGKb+29TtLGY3qXF3M253gWU7tgf5i&#10;gwVI4re1bwVb3Pi3w/8AEPw7p8IuraGZ/t1uziGeGYK0kTp2dsKwY4IKkZ7Vn++k03ZW6erWt9On&#10;Ta/47N4eEZLX3m7S01tG6Uk21vZ6O/XyXK/GCXRf7C0H4a3viCTSdQ1iG3tdL1FflEskDK7KjdN2&#10;FPyHGRVzxnpniDSvDWoeF2tdTuWgUPDfyTCcktIGEgJwWQcgp1UdM0vibxDFrHj/AFDSGgt3vdJA&#10;vtF03Uo0UXEpUh1RpBt37fmBBGKm+JHje68G/C+58VLo2ofbIrd3tbIbFeSRQGbZnK7tucKeGx70&#10;ckeZ9LK39ef4m9P2yVGmo3bd7PvKzTWztZJPdXv5lLTvF3g3w/e2up6k8elzX2sR6U2pR2OxbtpF&#10;OwTADsRwxx1FbHiC78OXvjDR4LMyGa6+12urW+1ZLeNWib/j4TPRyBjpnIxzXJ+AfiXoej2fhvT/&#10;ABNrOlt4Y8f7v7IF6z28qXUzFkjQsSFdhkFMgBvu8HFa/wAcfhNqFzpEOueEba1/t7TY2Rk1CMhd&#10;Z00ECWwkmXBSRl4SXnYwBx1NKNSXI7a2tp133+fTzQ6lGnTxkYVW435km9tnHXRW5ZbrVLTpcy/g&#10;j8Lbf4TXA8G3viDT7uxt7hbjwydYi/0rRbefPn6dHOfvxbj8gPIUgEHANavirwtE/jXUbvxboMN5&#10;aWUwuNN1COR/tNpcHAVGXBBTb0YfjisfSPis118MfFWo/FD4aXkMPheRbjRWs4/tFxe2SwiaMlDy&#10;Z48NGwyRuX5TyK6iD4v/AA/1rwJo/wAbvB2vyaxoepNBb3zW6uZIvMwF3oBuQoxw2Rx3rCj9To01&#10;Shpu7Peydm7PVpO1nta1tLFV/wC0PrTqyi3JvlbW12lJWlHZyV7p7yve75i9d+LNBu/Edr4S8RaN&#10;dSSWrQy2uoRr8sdwR7fd4P3uh6GrnjDQvCdxa6r4V8RytJb6tZSm4s5AcTRheWTHIPTpznBFHifw&#10;hLfal9qsvENxHI2my2+YB+8UMciVT90lccAjmqGop4o1bUrRb+ewv9JuPD81sl5KrQXunajjCTgg&#10;HETpndwdrAHBBxXfflbur3/4B5cPZycJU5WstdXutbq6str2v6anCQ+IZLax0P4jDQdU8SeGdW8O&#10;Xi3+saSzNdWUqbTbLJA2H3ttZSwAIZRuGDXpWr3mmtquh2V3rNraa5faX9ntZrziV3aPKrkcMQRn&#10;Hcg4rnPgXor2XhW8trnxBdSM23TdU03WJFkaO5gyFk8yPH+uRlYt0PDDHIrN8fWp8R/DvV/EI8Fx&#10;65rXh263+HwqCSewuYFLIWUsDvB6ckNkHua5Y+0hTct29k9NUl5N20v1abfS1vRxCo1sZ7PZRbXM&#10;uqk9L3stL2bVlKKTS78/+0f8Z/jR8Gvh5Hrj+ErfVr7TZIzr81vG8arGoy1xA2CpDL1QkMDnrXoO&#10;h+MLr9oH4OeEfiX8G/E1mqXtxa31x5n7zzrUZE1vjgqx6ZxlSK4vQ/2mPhL8avG2hfs8+OfDSm68&#10;T+H5bnWtM8QWMlrItxtGYwD8js3OVVty4r0S9+FHw1uBZ6VoHl6XdaDmfRhZv5Zs5QpXfhSC6nI3&#10;Kchu/NTRqVa1VypzUoWs11UnZrVbaPVO/S1upjFSwtGnTxFB06yblzWvFxd42cb7cy07R73RreJt&#10;XtJtOuYrqVbPdpc0y3DSBViCccscKpBx1IFeb/FTxvpnif4K+GdRu7m9bUTGdZ02bTodzyz2IMoQ&#10;EEjL4Axkhg3FbXxP8d+C/hR8Htdg+M3hldYtV8O3V54r023t8w6hZoAtxMgbCkNvUeXkEluOmai+&#10;Ft7+zj4d8J/D/wAIeBbuzNvNplqfCdrfXAe7igmiLxK3+1tJXkZO3HOM1pKp7TEexuvhbavrult2&#10;31vpp6nNhaX1eiq6pyfLP3WkmmlGV3ffe2jVmk+ui880L4p2PxF/aP8ACfij4U/FS3tbi/8ACU2o&#10;eJvh7fIY5UtihYx7D92YSA4JGQPavTPB934T/aF8G2/xU8F3LWeo/ZfItZ7hf3tsyvkxuUPzKWGD&#10;Xif7XeneAPgn+178J/jNrnwzsUtdYurrRPE3iaCF1jS3mG2MuUIKSqScP0wTXuXg3w54Gsdc1Twb&#10;4d8J/YZYlIxbShEvLfPyyo6HDZzzn5vWuDL8VUqYuvh6rXNCSTtfVOMeWVnor66K6ut73PSzCOH+&#10;oUMTQUleHuv3XZRnNSjJprmteNm1e2+5lfHi08G2fwktfDv7QXh6G80O58QafDJdWO8JbXklwFil&#10;JBDRjzGA3jpnnrUXjC51XV7TxJ8KfGNvb3VjYao0S3E0x8xE+U27sp/gLbkPOGHQ9a29R+IzXnw4&#10;8SajpvhmbUovCs8qaxpOrWpkadIY/N8tFwRM3C7e+fQ15J428IzfHz4dX83w0a+ifXLKG60W8vrx&#10;1KEuJ30+5UESKqtkI4OUc8g4we+pyxk5xV9EtFq7X0b6q70XS77mOX0ZSilX9xRndy+zFy5GpJX0&#10;fKm3raSt/Lr6/wCB/Cb+G7NvDHnw2ml2kcUWj2ZBBsGK/cXd1TP3efanavpTeGvDVv4xa+tbfU7G&#10;GYyZUx2t05P/AC0A6fXsa5zw38WPDdv8OtFl8Y6rDpOpR30ekTWuuajtlml3bUhEnV2B4BI5xzXf&#10;eOPCtzd+G/7MgurpUZx9o+ysrOnzZyu7hueCO4ran7OUbLok7dv6t+B5+I9tRxVq2l5NN9HbR663&#10;ve73vddTib/xV4R+GcMfiv4lXDaHHr2u21quqRxiS2WWZNqea/REJ+Xc2ACV55qtBrk/hT4l694P&#10;1vw9INUjg/tTQdOutr2eqKkewy2kuP3cmcKYzzubjIOa3NZ8PXXinUPFXw78WaFBd+Gb7QrdbO8Z&#10;VkjefBE0UkbZCkYVvQj6VZfRfCHjqXR77QdUaO50uwhMdjHMGV7FhgSbOpTK4VxypHtUctTm0at5&#10;rW99evVPTtbrfTaNahGLc03datapK0XDzWqcZJ3025XqfL/xQ8afDvxP+0l8PPHVp8SNZ8DX2lyL&#10;FqUNzpbN9vaZ9gtt6EqxRxsYMMoPrX1tr8esX+iWemzays1yx2SahGoXc+OWGOAfTFfPvx80XSPg&#10;v4rl/aGg0O0v/D9xrSnxNa3MgXfKy+V5nz5VGyFO4BQzAcjOa9i+HcPim60CXXPDms6fqFndXv2i&#10;3hW4BVYWUFQf7jgdvWs8PF08RU7uz0v2tfVtbJbJbPe56mcexrYHDVqTtGKaXNbSV7uN7cys5X95&#10;tNNWtravbX994o0rVPCevxPJNpckUcN7aRqrSzffDDn5SMcqwGe1avwl8QwTaVrWrNot8t9pl5Is&#10;kMsIX7XIF35tz/ErngdORXn/AMQX8S+FfGZ/aS8JwRWcNjLHY+OrC9uNlvq+lDI8/oQk8DNlWH31&#10;ypxxXpev+MvD/hazs7bVNZtY7PWJo7LSZ937wSSjCjjhjk8dODWtKcpVJRmrWfrddH8tv+A7nk4q&#10;i5UIxgr8/RfZkrcysu6s15Po00vEfAevXPxD8BeKPFUWoxXsNnq8txaxrYuLrTZEJmNpKmN4eNyx&#10;TqOhBNd/4o8UeFrnwUsfjOSzvrq6tYTDNcRGJr2HCsN+QRvXPzZHBrK+O8OgfAHwnputTeMU0V0k&#10;8tbxtOMkMk3PlrIE+bAboeTUnja119PGnhm78S+Fo9T0XXbNI28QaK522N48Xy3Bj7RNnBzwehFR&#10;f2d+Z3fb1Z6s3RxUoVoK0G5OPR+6ldJtJNu13Z3fa55j+0f8T/H/AOz18MdP1z4K+A7WfXta17Yu&#10;lSSptubY4ImTadoJPy5yMZHFe+r8UPDuvfBNvGnjzwDqGgs+kpNqmjawv2eSBpCI3AkBwG3Hhsjs&#10;a4b4nfCPWfGHhfRvAXjfxA159lKrqt54cs1s1nxJ8kgjy3kuuA2VODzxg11Nr8O5fEvwmm+F3iPx&#10;A3iKxkmktoZtRx51zCMHa2cBmU4Ixwcc1NOFd1udyai425Wo2T1e6V2+j1a7d3ljKmW18FR5rc6q&#10;Nykua7hdbN+S0Ts1vfdLivHn7I/gnxR8Pbj4Z6D4jvNMurpryfz5Zm866FzAYwN3AL9CDyCeo5NN&#10;/Zv8beIviB+yNpem6P4bl1rWPCerR6L4n0fVGFjcQtbsFbbyQsioAwGQrHPStTxvB411b4haP8K9&#10;D+IVtpd5o2k2+vXFvJ8s09hHNs80Iw2unmKI5IycgEMCDjMPipdV8PfHHVPj74F8Pyap/anh5bxt&#10;C0u8WH+0xbAq7LkbDKd5Db+SFXBrOpb2yqQ0snF213s9tU2vNN6+ZtGtWr4RUa01Jt+0hfo4tqzf&#10;u6TTk7qS5eTU1tOGh6B491HTrbx1Olr4tvHNppuqXCtFFMF+5H3jbIyVJPqKu+P7PTF+H8ek61qc&#10;mm3F1IYLiOaHzVeNz5beq+WTyc8c5OKxPi94W+GnxRtPCvjtNPuIdS066+1aTOGMTxTtHuMU4UEf&#10;7JY8Ajirml/Eia08RaT8OfGl1Hb+LtP0ttTube1hSSO5tpRhkKZ+bHA3KDnuK6ea2+3T59/mcns5&#10;TjTqwvzR+JNJP3bpNWvdWSUm1dM1vh1rFp4U8ML4LvreZ10/WG0ux3SCSO4hVQY5kGSdnqOSPpXC&#10;6p8C/Bfwvgt/BHhrxt/Z4XxFN4o0XS9b1OWa2Zkj3SQbWJ3Rr8zBRnbnOOK7PWtN0XUPGPhvTBHa&#10;fZ9F1nz7y0mj8uZbh4Gltxb8DzBt3fd5AXae9cx+0H8Prb4+yx+B7LxReWTHUE1zTdQs48yIsBy1&#10;uhOPmLABlUhgD0xkVFanTlSuo8zinbv6X6X0X3N7FYOpy4xSdRwjP3pu10tXaTXXrK3Z6PU6Twp8&#10;L/Dmh6/afEXQtO0+xk1TTpFn0S3k3W6tM295lYc4b2+XnOAa1E8P+J/D3hnUv+EeuJ/7QZfM02HV&#10;Wa4gt2X0Gc7Mdga53wL4y1L4s6po+o3Wgra29rHNBq1xBfD/AEO6j+RUX7pUnhmjdeh46Vc8d+M/&#10;F+iabeeIvD2m6pb39jeR2k1jcRObeWF5AJJV464+6y5BJANaU/YxgnHb/gGFWnjJYlUptOWiabul&#10;7zSTd3pfq9bNXdmc34Z8dp8dNT1D4q/CnVLHT9Y0KO4spreSBZodfWMfMyjIdZI3WQL1BDc8Guw8&#10;K/E3wJ8TvC3hTS9Y0WOHT/GOitd6LfWuBavcIcPF/wBMJwSWC+oYAnFed2fibQPEHxO0342fA7xP&#10;Y6QtvqjQ654W1jTRZpfTsnlmBwVV4LvcA4kwQ2/B3DBruho+ieDdIuoLzw/B4Zi1q+tRDcQ2ay28&#10;Vw2VcbQwVW3HIkUAgnJzzWFGpOScr6d+jVlqtXbs72fro31Y2jQSjFRcXpyraUXqnF6Jys3GaaTV&#10;rxVrrl87+LWl2Xhf4IeOvhpqeiXKaPqV3JZq2oEtFZSy8W91AI8/JvGXUbSDzjmuu8A+PrbW9K8E&#10;fA2217QJzrfgOVruXR9YAmsprdQn2iHjkM2cggFW7V0Omy/EPw5JqT6/bw3lnYrbWVnGqK32ySM4&#10;mlYcfMyEEZ7jIPaqHxP8C/CvT7e/8cSeE9DjvpI4bWx1WTTVhljWR/l23EY3Kxb6c8k1MqD9t7Wm&#10;7PZ72te/p87fgTLE0a0FQqK7bunF815OCinbSzTab11ty9He3pXi3VNJso/AGpeH9SkudI0/7THq&#10;U9uGt9W25V4ROjeWJmyP3b43Z4rhPjr4Y+P934W0bwl+y/8AE228P69NjUtd0vxLbh5I7ZlZYtnH&#10;y4JKt64X3z0F38NfD7fD2X4f6uNWkj8Y6PdLJpOpa0sOpS3QG5oYyBh22KWRsnBA9a579krVdcn8&#10;QXGq6l8YG1SK18OWtpb6V40tBG0al2Kypc8MHCoqS25J2OC3RhRWlKXuybs/5XytfimvVO/lbU0o&#10;QhRhUxdKz5HdxlG8ZPVJ295W5r6Oyurp20XSfE/4R+Bn1W9+KOp+A/7ct9dKJrmnx2qzPGY12K4A&#10;PHl9Gx1wOOK4P9lDQfht4h8cR67q+n/ZfHngPxFfWF3qltMc3+myDdCJhwCqo47cEV674R03xfpX&#10;iCxl8JT2c1gs07apbR3BkVi77mZe6nPY1wvx7t7nQo/H+t+DtB1LTbvUrFbWx1TTrVJo2u2j2lpE&#10;6gjjnuDW1aMdJWulrbTV2v5K99isHiq1alLAuo/eSUZKWyvycso9uVu6V7pRf2dNz4Z3Gs6L8d/F&#10;Wo+PbG+j+32vleHtaudipcQISTGpU4BUngnBIqt4r0TVfBHhaHXfBWjXFz9u1P7XDJHfM0lu75Ej&#10;dxgnkr0/GqWpfGbQPB/7GemeNfid4dl1KDTtNtodSjhyshO7y2kXBz19K6pD4F8V/Aaa4+Fuu+Xc&#10;abpD3Glw3F5iSzmeMmMSjqASQRmtF733X89TGp7enWVWpBqPOqb/AJHyK3R3W6bVrau2jsT+GfEU&#10;vxBsrXR9Z0/+z9U02SSPVI9Pl3rbSFC6Fxgbo3T5vYnFct4Bg8Z6Hd6b4D1nxJDrXhuz0yOePU8m&#10;OedppnaNWX0jGBnvxxWve2PiLwt8ZtD+Jmi3TLbrosem+KLGdd0epLJHGyXKMPuTJKMc8MpIrpYf&#10;Dum39zrVnJIm6/K/Z4pDloWbknHbDdulEeaU722/HRf1/wAA5ZVaVGDUUuWaUu/LK7Ts900nda25&#10;Wr+8tMPxx4K1GzurbWPCHjyWFk12O51HTb2MSRzELt8tWJzECpz3HFSfB3Wr7xZ4f1zVLVFjk03x&#10;BLHB522RZFjPLKy9ieD3GKaq+I4dPl0j7DN9uhnd/LuDuBKjs3dW6YPIrJ+Bfh/VfBd7a6x4bHla&#10;NqEE8eu6DJceYbC78wuZkfvnJBHsKv7S3KkubL5xlJOUbcr01Su2nbulZN+l9r3dV1fVde/aG0HW&#10;5NPg8nS9IuEum8wrJEZtjRoo/iDFD8xxgDHeqljokWuft6awttqKtDpPwziuri1a62sLm7uCifIO&#10;oCR53HkbuvNb0GmeGvG/jrWJdJmZL3T5ILq4a3kwyyiP91n/AGXiGMdDz3rN8U2Gi6d4o1P4+aD8&#10;PdvjrTdCe2WRpCp1G1BB8gHO1zjlQeRisa8azcXBr4tfTysnr/Vwp1Ir93FcrdLkW2jk1JN3a0d2&#10;ubpdNrvHo+qR65HcabrEcl9Z2N9Jb3S3EIdUfccrkjDqBxn0q54eh1jw1c+G7fSrJbe2a4lS6IhQ&#10;pFDuOwALjHpn0qnrNl4h134IR+MPDLmG8t0bVJFsx8t1GBueNh/e6j1yKseH/Feg6vp3hPV9JEi2&#10;viixZo4pWI8naobp9cj8K1+GXLfsOpFypycVpeSa3s1F/mrteluhc07xponjz4xXXgnUvCscy6NK&#10;ds1xaqxi3rw8TdVBIIJHXGDTtA8Uai+sp4b123WJtNuZGiaJg6zx5YqxHZgAAR2JqSbwh4dsvEdj&#10;41tdbhtr64YWEfnTYEzZLKq+55yD6U7QPCOhXPja41e81W4aSW1ltdyzYUsJt5bHZ88e6iqjzdTm&#10;lLC8jsnyqK0s7qSum166/wBK5Z1zwV4V+J9rbeKPCniqWxu1YTrcafJtMvBGwn+6e9Urr+3dP0XV&#10;I/Gvl3y2qxh/9HBkKActx1Irn/DPww0yx0/X/hhDqN9byafrkV7aCG8f5I5DvBRj/wAs85yvQHNd&#10;p4t0DXNRmu720uo5EmtlaxaNuXdF+YOO4OP1qdZK9gnyUaipe0vFPS6s0vdas/NP5W6nN/CI3FjL&#10;4psbq5jvtMOqRHR3hB3xhlBKMD0APTHBFbPjfTJfiT4JY/2THNqWg+ILeezSaMAt5ci8gn+FlLAk&#10;VjeDNNVbvQ9b0VpLOSa5uDqmi3LcSBhjK57IRkfWm6Pb+LtN1TR/EsHjFfM0+4vo7ixWM+TqVrJK&#10;NsT5+68f3lcd+OhqbyjFG1aPNi3VjJKSta990mrO383Lq1p7172TttyaLfWHxNuvEMOoyR2rRxRT&#10;27MGUqRhcg9CDzkc9Kf4r8P6v4gbXdB1RLyS1urNVjmtJvLkCgcgOOQ2ehpfCHiHQdX8aeKmlvbq&#10;G4ttS8ma1urchHRIxtZGIwwIPUVna1qGqeCW1TxAJbnV7eaMSwRW6/vEiHJjx37nNaXjy/ec8VW9&#10;vGP2lGKV1b+Vqz8u99Uang69ClPDM17cXE1jax28j6g25jHt434xk44zVDQrjxL4Jvr3RLnN5p09&#10;yfsLXUy/6MzMcJn+7yADSRa1oV543jvPDBZ5dQ0uG9WR0Jhnhxj5W6Fl6EdRWtqJ8G33jWx07XYj&#10;HdahbNbWMbofLnO3eRn+9gZGfTii6kk0yZe7JqUXaSu1bVNatrtbX5blzVBrFva3F1a3UfmFYY5L&#10;UBXjDj75B6jPcfQ1D4c8jUba81WGCazlliBmjVshm2kYK9+O9YulafcaN8RE03w5pUJs2mkm1i3u&#10;NzPLJ5aok0RBwCAMEHg/WukttMS/137PbQvHb2tyrNJHJ975clfaqOepGNONr7pO+2nZq/krb9+5&#10;yvh7TvGPw9gutMkspNS0dow0Ek06+ZDvkwU90AOQeorX1GPVdG0h/Degarc7bhmihuJIxM1iG5Vy&#10;G++o6Y9DXm0Hwn+Pel6h4u8OX/jJbux1I3Q8P6g02VWFzvRHT+F4jkD1HNdp4S1nXh8MtLXxJ4u0&#10;+51GJ44ri5kAgEka8SA59ACc+1c9Gp7SmrxcfJ7ry0/4J6OKoxjapGcJ3avZPW6upNO673Wmu63L&#10;2v6nO0emq3hkQ3r6tHb3Fxax7om29SQOgdM49M1aa78O3Gr3V21tbwxwupt5Vboqn5/pliBWpe6V&#10;pM19o97pWrR7mO+zKzbo7tFXPBHB4PWuN0zw1d6R8YNRuN0MnhvWNHELafvbzrO9Eu5pFzwUdeuO&#10;hUVpL3bddTio+yq03urJvrr72qXyWnTRrc0n0mLw/wCK0S4c2skiyztP5Ikjd2HqR8p6elaWuTS6&#10;9ptppF2izs9wjNJAwRlAH3gD1I447027cT3k4ZFnhks/LhvBNvjeRfvRPj7rYqr4C17TfFtpcJf2&#10;jWwsbzZp9wrcvEQOR6YPFUt7IJc0oKq18NtfXbz36dLeRqWi3/8AZc1ve2X2qFZCs8seFJ46gDoR&#10;xxWXp+oGPxfHaWniKPP2VRJY3keFuh6rnow9vSqOlaL4jg+IEHifTvGM1tCdTnS605of3N/GUCjz&#10;P7rqwyrD6Vg/EcS/EbUfF3ww8UaR/ZN9oU9rPoWtW8xY3VlOD+9jxyro4ZCOxwamdTl/Tz0vv0+Z&#10;rRw8Z1HHmVmrtpfDeSj8L3s2r8vR30tp1XiTQ/FNh4j0fxjp1/dQva30ltdabBjyLq2lwG8xT3Xh&#10;gw5FU/iPrVt4H8G6t4o0/SL+4uNPs2KwabbGSaba2RGoHJyak8KeI/E/g3TF0r4k61Hqmm2tqRH4&#10;imTy5Y2UABZUHByOd/r1rSMK6hog8Q6Vr0NzZ31usjT2s/VP4ZFI9O9L4oycdG+/Tz/rQn3qdSHt&#10;LOMXZNbSV72va999Hrr2sU7DxB4I+K/wv0X4ifarnTY7yOI2Mt5G1vNa3GfuFWwVcEFcd6m09fHE&#10;lrqnh7XRBdb1VbS+hAEiM/3+PULg/WrE9q0Oj6bo+rw2+pWK3UbSNdLvYvnKSA+oPeuf8falf+Cf&#10;FGheKNQ1CSza4uv7Ni+UtBNcXT7U83HQALgN2Y04xlGKcnd9baX+X/BFTj7WTp09m5OKetrapJqz&#10;6Weltb2JP7XgTSdM1SW4htY7W/8AtNx9nhCHyYyVYMvr0YnqTXTy3ltLrN9pd/HDPHeWIWHzF+We&#10;JlOVB+n86oeMfPtIGWLw8Q8hkDxTRgrIy4Jx/vAcVau9PstWSO5sL028s1sJ4cH5Sm3Gw+mD6Vdj&#10;Oo4zipbXv8tU1sZmieH7jwxaWPh7wl5cWn2tqsVnaSMQIVBJ2A/XgVp2rDU4b/WbHSNrz3DRXEOc&#10;EunVv0rKt/C2ow/De60XVLaTUmnZjNb/AGj5wGbrGwPGByMHipPBun6R/ZqjQby+WODVNswuZvnF&#10;wMZB9c/rSj0ViqnLKMpuV3e1+/W7d76vy6Xuy3d6nYyW1rrazwtY3MrSmZH2mGDpk+uG4NaUmkan&#10;Y6sb9ZoZLd8jyynzYxwwPeuYk8Iw+JdT1D4deMLGR7PVNMuhutyUV45SQ6gjp8u3HoeRV7Q9bW/+&#10;GMcy3ckbWNqVjkupCP3cJ8vLHtwvP501J81n2/EmpTtFcjvrZ6aWls799HfRbFT7PpfiOzl8L+Lr&#10;G5sTHdeZDdQQ7VkKnhxjjPqpqp8Nb7x6fGdxq/iLUNH1vRbi4kg0fV9PuCs1tGvHlTRnhjx95fXB&#10;FdHp9xLLZW+nahdKxvYTLDcRsDyy/KQe+a53S7q81XwjqVxN4TS3utHvpLS6j0uQf6UoxmaMcbZB&#10;kHB9DUS+JP8Ar57m8Zc1OcbKzstel9Lx2au0utu6sdFZRpqWsXmkWV+2l3UiCZY1jWQLh/mKg8HI&#10;GPo1Xr61jH2n7ZFvhvUaWS3dfkA6FR6EivKV1jxzpQ8MXfxmsJtO1KPxZdrp2v6K263msfI3Q/aR&#10;/wAs1bOxgeA6g969L1LVpdNtriSOZZIYWjWWG7bA55Yhj6547UU6iqR5rNeuj+4yxOFqUZRs079t&#10;tHbSXXZPXVdbdcrwn4JtvDAhTw3qszQw6e0Xk3TB2SNm3Im484DdPQVzPhZ/EmneP9Kk8ZeCrzTL&#10;OPTpZo9V+2hh9u8wh45k/iVkKlWOcVs/EfxP4Hsbiy+G3jaS+0qTxRJHp9hdW/BZny23ePukY610&#10;8Vp4b8SaTeeGo9cXULjQf9DuWWQGa2k8vjeP7xXB561LjGUkou1vP8H/AEjX286dNzqpvnT1s9tu&#10;ZNOz95tO/p1KNreeNPt15qsOiW1/pN9JZy2NvHc+XJasGK3Oc/exw6468jiptXvb3/hMrPS7rw9N&#10;MU82bT9VjhQrCMHIkB+Zc9Nw+hrA+FOl6t4c+FV58LNV8ZXWsap4cuDb3GoLbmC4eB28yJueGba2&#10;0sOCQaXXvDmsN4i8Da3o07XM2lyXVpdC9uGSZ4JU2ucjhyvBweuOKKcpSpp6620dtNdtL7f0yHSp&#10;LESjdWXMk0mrpQvGWrVuZJb78zbTOj13S44ZIr2x/c3kyKLjy33MydSNvcAms7xNf+Hofhvqen+P&#10;Le3a0hxb3f7o+W+44B/HI/Gna2/2jX7HW/ss6PpXmSW8gB2yLtKshx7Vkp8QtP8Aif8ADiS58Lvp&#10;0lxeSMlhHqgPliRGw6zKOQOoB9cVpJ7smjRqSUJO9k43e1tXbXXom/L5GN8X/gzq9tD4S+Jfwtik&#10;utc+H9vI/hvTXuyi30MqBJbWRj/eTkE9Corp9au3+J/hHTfiT4DjW21bSJJrmzt9UsyzGdYmje2k&#10;HBXO4g468dRV6x+JXw6JtfDer65HpN5Dqi6Xb2t/J5Xm3axeZsjZuHBTkNnke9L/AMIT9ih1i+0L&#10;Ull0/Vm86CG3kz87Lh2VxnO7tjpWKhTlKcoPfdLuktfW1lr2XmaSxVblhGvdShflbW8ZN3i+jTbc&#10;r+ctdVbn/hJ4D8OfDPT4/BPgjw5N4f0/V1OqW9jFKWgtLp8GeFI3J8tS2W2j5Rk9K574r+BvEvir&#10;VLXxd8OrhbTxR4XvhqGli4kZLa6UAiWFyo3IHHUcg+legC88F6leRWGp+IlS60+zS4tWvJAklqA3&#10;lby3fLEKc9TVX4a67bapaa6NSsrxdQ8P6zJZ3yXEe1pVABWVcdUZTkH2NZezw8KccNpFfZS0sl2W&#10;yt08rGkMViKdaWKs3LS97u/NprfVpqyd+r87mRqPxokuvBvhd/Enw/kmuNe1RbDXtN02Tzm0lmU7&#10;5sDkxKSPmHQMDXO+O/g3rnwm03xR46+H/wASNcji/wCEdtIrS1W4V2tJLQkxuNw/eIQfnBOWXIzy&#10;Mas/gKyHxJt9LuryYz7JNS8P6spKMil8SWzEcEEHjPJArprnxLa6p4h1LwJ4m0tWsW077PdRvIFk&#10;ZnJBcDvGwwAR0NXGM5XUpN6WXSztZ7ff5P5W2jUjhJReHXuv3pxeqcedNJKV9tuj0s/PY8O3ms6/&#10;4Ts5PFdvYXcl1pUMs9xZx/6PPMyBmZEflVPUKeRXJz3eoanf6h4QtNPuPtEcJ1KG6ntfMSFN6jyB&#10;0zuAOPQ1rfCzXdM1PwRdTeENcj1iS1upFSKS4XdAynasL4+6VAxz1xVX4l+FdJ1TxrpRHjC+0fUt&#10;W0m60u3+yyYjZXAdiV6bwR8p6jtWkub2a5dX/XU4aPLSxk6c1bV20ejWusd7W8v8jS8GfFPwL45v&#10;JPD0Gr28eoedIP7GvVaK5Kx43Hy35YDjkZFZPxQ8NeCfFN9pHwb8SX+taauoT/2npOp6TcNDsuoJ&#10;A3llxxk9dh4YAisu9+Ees6pqPhiw8dm11TW/DS+ZovjCGPybghRtMUuOu5evUE84qP8AaD+Inj/4&#10;c/AfxN4/sNKuLjVtEt2vNLtIYPM86SLHyEDkq3Occ4zWEqs44epPEJKMbvS/wpXd1332vfS3Y6KO&#10;HpfXqawk9ZOy12k21GSdtVs3eKe6a6noGvtJGVvbuXy5JAY5/k+8O7qe3HOK8vTwRb/DT442vi/w&#10;ybDTY9Qskt7qMsYotbldiIYgwGxnXlucHnjit39mz9pb4f8A7T3ws0vxjYWV1YzX0KLcafq1q0LP&#10;OEzIYd3+sQMHAYf3TXS23hRtO07TfD2qzreRafdtMs11Gsm8liVJHVGXIww9K1jKji6calJpxdmm&#10;v67GVOWIyypUw1eLjLWMovqtfvs1p63TVrrUtNR0nXYpbu3YFrXzEuoY5Q3lyAcowB+97V5v4H+D&#10;Hw78A33iLxxoGlTsfG26LXI5FKmRdpUqyZ2twSM4BwetdVFoOg+B9c1C0hsntx4huPtFxewRnYZg&#10;ON+O59e9QeG/FejapowisLuaSNts9usuY3UByjrz3Bzx3FaVI06klzpNr52drfk2vR+ZFKVajTn7&#10;By5Jct+l1vZ77SV1r0uQ+GPhL4d0PXLcaFqKpCvh3+zLMrI5ZLQElXXJwXRjjJ/hAFYHgjU7uPSr&#10;zxHeeCdQW8tbptI165jby3mW3O2K82H70bRtkEcg5FdtbJqOlafJruh3PnWsd3Ld3ULL5nm2+Muk&#10;XdWwAQBwT9aq6Zdal4nt/wC2fDPixlh1jS9tnNJbB44nVg28g8htpKsrd6Silaxp9YqTUnUfMnZX&#10;bfS907LqtfVLs0Tan4y0Wyv4fDeppJJbf2KLvfJHjfHu2jn+9znHXHNZ3gfwJqnhfxvceMbTxg9x&#10;od7YLbW2lO7use1spICc/MQcHPPAqDxro/gz4wXNz8O/Gug3VldQSebptzFKV85Itp8xXToN38J9&#10;OlanhHTtf0TUYbJdWV7WGUxTW8kJ8zkZB3dMe9OPvT16bP8ARmb5aWFcYu0pL3k0mmt009dW+ult&#10;rkka6ZoOqap4lijV4L68jivriGQ7onVQqlx0wOBkDOOtQ634xsvC1zpVvq8LW41zWBZyQzAsqkjg&#10;gj7vOMHp9Km8W2U2larcXNjfR28d7YSbopoiYWmX5t7EdBgc1i+D/ih4W+LXw7s9Z0/7Lc3Pkyw3&#10;traXSTSWlwq/NGCD1KkMPVWFVLm1Sev/AAf6+8mnTdSmqzi5R0Td9vddvut+CWj37zTlg34ib5Y3&#10;ZY+Mb1POR6j3rzjVvgP4W0/4zT/tG+F9Pmj8RXMcdtqFxb3XE9rGhwMZ2kZ4IIJ9xXU/DPSLDQPB&#10;GmeCrfWpbr+xbVYluJOZHXqN2ec4OD9Kr6XPcprWof6C8mlzxlYriFgGjlHytHt9CDnPrU1KdOtG&#10;DqRV07rrZ2tdPp2uu5FGdXC1qvspu1nF9OaLez166OxT+DnhgaD4d1jxPpOu6pu8RarJqU1jrP70&#10;adM+A8SDr5eRwOnPFS6nai/+H+qaR4ms4fs8dxN9uhbLKYQ+49eSpH5fhXEftg+NPih8DP2cr74h&#10;fBPS5NQ1PRZrdriLO4m3Vxvcj+IhcqR/tZ7V2ngf4l2Pxg+Dej/E6PSbjS2vVjkutJnQeZExGHtZ&#10;M9QQ2DWMa1CNZ4aN+aMU9tLNvrtunp0OupQxUqMcfo4Sqcqd9U4pNJpa6p6Pyu/O5r/guV9L03xN&#10;4Q1G6W/sUhlhMN58t7Hs27JDyJBs6E+grF8G69rOt37R6vpcV5pGqXDrp2sQuMALkbWX+B1cEEdC&#10;eRXSeGNP0/wXNd6NouhyWtlHN5lrH5xZdrAFyuTwAeAvQAcVTs/Aa6BC9v4d1PydPnv2u7izaMnb&#10;LI24sh/hyeo6VtyydmvmjnhWpxhKE3fblbWtnr0bs07WWq3Xa0Hi7XBCW8MeJ7mOFpYAmn30mY90&#10;3oe3TuKyPh/8Y4PG3gPUNZ1K9PhnVPCuuNpOqR6hu8gyeaiI7bwN6SqylGHQvXQeJr3zvDt1p/iv&#10;REuGik2wtOqlGYkbRntnp9au3lnoGteD30/WNDjVLiy33FnfW4ZQV5AcdypAI9MZFEozdRWlot1b&#10;ftr0t8xxlh40IxnB35lqmredlazUk9mtGk+6c8mmJf8AiZfE0Upt5LHz4/JXDpOCAuXPUFccD3Nc&#10;P4d8baR4Y0/xt8Qdahkhhsdrana2URlaHaGHmgAbn3LhiOduK0PhrqGs+EdMu7LVEk1C3M0H2HUI&#10;xuknhZNxkb++Bk/MORjmtrxPpulNp1xqun2ck0cis+60k2tnGOh4I56Hipqc8leDs1fu9badV+Y4&#10;8tGo6NT3ovlSadtE1JrW9r+eqfloO0S08KeO/h5ps5urPWdM1S1jnjuDGskVwpG5W7jI9eoIrBi8&#10;R3nwo8A2174+1S4u9Nt757e91KaPzGt42Y+W7sv8CnALEcDGam+Fkmk+GvCaaJ4XudPn0i1ilTTf&#10;suI/3u8+ZGQPlGHOOO9aVlYeKtP8Q3Cy31u2j6hYbjpd1CC0E/QsG6FPVSOtEeeVOL+1a2m1/wBU&#10;KXLTrTpyd4c17PRvdaaPllZ66WurPZFfxx4c8JeKLvwsNThtrhTfeZo00qmRIbkRu6Sp6NjOGyD2&#10;71l/CG28f+FPEWuaBrV1NqOj7ll0czXBeWDHyMnIGFYgv1OM8V0XgfX4vFHhOW4uvDt5ZvZ6o9rJ&#10;Z3duEljKOFEgH90j5lYdQad4T1Az3OqyCyK3EWpT28EbH/XQrjawPocn8qqKjKSknvrp106idWrT&#10;w9ShJXS011s+a9127Nrz6Mq+OrHXZtW0nWPD+pNaPpN1500cJUrewkYeB1PY9QQcgiuW8VfFPTfh&#10;/G3xCutba20fT1WfxNpklh50kcVw+yKYbfmRAw+bg8c13Opi9uZLe4054UhtdwvIp4iW5Bxg+xri&#10;YJ45fiSLa08LWc+qSeH1GoR/av8AX2qynChCPmGCT9eKmtGS1g7X73evTRNfNaXNcD7OcbVI3UVs&#10;rJ2vqm2tN21LXlbR3Ws+IdB/sW18ZRahDJZtDvhvlmURlJFBVtx42nj86zZtB8TzeKdG8aaP4uW1&#10;Vo2j1LSbi3zHfWZwwHqkyHlXHGGIIIrF+JPgvwP8QvgtqXw3mhaHQ7oNpc1vbRlTChI/d47YPp0H&#10;IrVbw1N4f0Xwn4e0BPOs/D6xRf6Zcs0mxI9kZ8w8uccZPXvVNynLVaaO6fX07fMwpxp06a5ZWk3J&#10;Wkl8NtN9Ltu1raOzTvY1bi40qOS41l2SO3e3ZZJCAvlAHB59Kz4NH8rSY7SW5WaSZWayvGXefLY8&#10;KW7jH6Vl6prXiKbRfFmi6pp1is1jO0ulrv3ebYsBh5AeA27cMfSti/1S8sNH0PS9O0iO5uLyFEaF&#10;ZBGFjVAzso/p71SnGWovZVKdknq33Wyimnf0epb0aaJYooLizjRoZHVfL4BCDCkD09qr+M/DVpd+&#10;HLyK1MNnNcWjpHcSxb0hlI+WTHorYPaqmhauPE3iLxF4dbw5JarZop0+4fIFzuT5iMfdw4xVm3fW&#10;9X0Kz8P63c2+n+IFsVuL61t286PyxIBIF3feUj5ST0zTjJS0I5alKspXs1Zvro1dO2ui66aPRmJZ&#10;eKtTu/hRqGr/ABL0z/hHdS0kSxXxtbgzREDCrcxk87HHzBTyOayPg18NvHvwb0/xtDq2p2upR6pq&#10;Emp6LcRzvIoVohiNkb7nzDccccmuzhj0nU9R1DwncWkE5khzfW7LlWi7L9MYp1ikeg38Oho7eSA6&#10;BjJu3bvuqQecCs/ZNyi23p/w2v8AW50/WrUalKEUlNqTXSys1ZttrW/V3T+Zl/DfxlqGqeHIf+Em&#10;0sW+oG333ywzbkjl5OE4zggZFTx3vhL+wH8UxahbrZyQTTrczXBxDISEbB7D196s+G7iyur24htr&#10;uNbmONnn06RQGwPlDDvtyOtUx4a8J6z4cXwpq+ixSWbSGN7O4TCNnO9TjquDWlpctvXczk6PtpOz&#10;irptLs733/DW1jcbTJReNpeBJ9nso1iaRjvz0xu7gjnPWud0bxVqegXUPw71TxFHdaldSTR6LcX/&#10;AMj3bI25kOOGKxnjuQta1hYJokX9nS31y8Pmjy5txZkQcKhP+wMDPpjNYOr+DLbxNbHVNdvlkvNJ&#10;vjf6BqSx7ZLWcDG7jquOCO4NRL2nLdb/AKCoqi7xqO8e9tb20fpf4l1V93Y1PFPjHwvo3h5NU8QW&#10;VxFBDeQwbrO3MhWSVtm7amSqhup6DvTvEWtG217T9Jt72Fre91CKBJFk+/IVJ/XH6VT0HVdYg8IQ&#10;6/qrW8esRxhL2SzXCXEZbmUL79ar67oFt4yt4/G/hKZbXVLFsWayR/uuTtZyvcbc4I5GaOao7tba&#10;W018/X00KhSpxnaeiTave6vpbpdK+t7vTorGfqXi/Tdf/aAT4WfFP4WNNawNbaz4L8Si1MlulxCW&#10;/dyv/wAsp0bLoeAytium8N65/aZ1vw7r11HdXVjqjvJHyrxwyYaM++OfmFWru7uGsLi3a13SJeRx&#10;267v9ZDgEnP0Jx9Ko38gtrZrv+zmDQxNBbzdGnTltpPY8DGeKUac4ybbvd32tp287dwlKFaEYqNr&#10;JLe6urXavtzLdJ73eysXL21uLuSLS2eSFtu63ugx+SQdFPqPXNWtOj1G1Itp4dki2+WdeUkbH8I6&#10;DntWH8OtWvPFVpqWn3Wuw3E32iFwqsA8Mbp91h2bNTeAvGfhzxdNrFpoevRXX/CPXUllqEfmETWk&#10;6Z3JIp56Yw3QirVSnzLXe9vOxjWo1IqUWvhtffrt9/ZmX4kkhiiuLxdP/wCPe8S61JY1xJCgXd5s&#10;IA+Y8YCjqCa5f45+BPFXjLXdC8UeD/G0sEltPMf7MlH+iavbXCpmGQcFJkX50PPKkGvU9DMepaV/&#10;adldw3GbcJHJEwfDKSShI75/KvOtfk8VWF34ZtNOvmutBVfOvrOeMm7d13SR+WTySrAhgOcKO2ay&#10;rU1KNn5babNW2/Hp3utD0Mvr1I4hOFk43WuqacXdarfSy29U1c9G8NXNxIktndnzjZukDNjkgL8r&#10;EdjjrVfVrf7XNcaHazRtNdW7OFk6Fc4II7j1psNpJf6xca3pgaK8vIFWSTzPlKDlGZf73NV4Nbvh&#10;bxtrdvDHdwzmCS4VeTzwR6Z7it1LSzPMUf3nNHy08/8AK4eAb7wnpelX3g7w7pMGnxeFZvIlsrNN&#10;scXyeZ8qgdDnOB3rQN1YazYXn9j6hHI1vcGN1bny5ioba3vhxx6GobTXoV02bxA0HnCOGYSeTDta&#10;RlbaR7nsM0W2lXml6PJNoEy3BaJJBaSAZbuee7EcZP8Adoj7sfIKlpVHJ3TbW7vrpzXdu+uvczfC&#10;niDSdM1xfh9prJZ6lDpJvILHpEIFk8shD6bu3YGrV/ZJaup0iee3hjuFubyxhXKvzyF9PXA4qNp/&#10;DmsjSdT0XTI75XunspJosNJbcnzQW6jaw+YVe8TaZA+raPexwvv0y5MkcizFeGXbtYD749jUuPu6&#10;alylH2ydmr3vfXVX/N99Ve+pyPjHw1qPh6TXPiF4JtPtq6tu1G/X7WUeOW3i/dtDwchgu1l/Hmm+&#10;GdGs9B8Cy+M/hP4Ui0uTWZpdZ1bwyUMa3M0uwyuF/wCWUoC/dXCknkVoaj4mh8Oaenh7RdRh02/t&#10;7zzmsLr955kLPyif74yF9GIFdBd6Gmuw6V4j06e60+6t9s0cOMHD4DpIv06+hFR7NOV7a2020vvZ&#10;nVLEVKdKKqbX3d9Ul7qktmtrNbWutdTj/ih8a9G8Can4RuvsWtRWGqaxs1S4tdLMsNlCyYJuscxq&#10;XZfmAOD14zXouogiILCmfl2hkPQH+mK5LxHs8WaR4i0GbQ5Le8sVxFLKxWO48wH7pHO3jBrS+Hni&#10;FdZ8KW9wsqzfY0+y3iqpysqDDLz6H9MVVP2ntXeV07W0ta2/qc+Ip0/qsJRjZxbUtU7396L08nbV&#10;66banGap4DOt/FC31iO6tzeaNdRXGk4j2zRKRtkw3Rgy5UjGcYrtbi41G48X3OnIbdEaFRLbu2fN&#10;gI+aQD1U/L71zkWnG68Xya7YajC8OoTZ0+Pc0c+Ix88Yz23fzq+susXvjy31DVdLX/QLKYfaVfbJ&#10;AsoA8ph/GuQGz2IpRUY35Vuzor81TlUnflh13Xl9+nq21dk2p2ijwjC0umpa2tjMsflzSfKsaSAq&#10;Se6HAOD0qxDo+lXXie9sbuPy7i5h83CzEPLH08wc9icVJJaWd94N1DRL6+W8tprWSO5Wb5SVK4ZT&#10;7e9c/wCHvAYsvCWi3R8ZTXWqaBA9vbayxGZoWbIifswChVz/ALOaqXNdNK5jHllTledndrZ9dU/v&#10;STvrqmr2Z02m6XeeHdEXT4Ue4ig+S3y2WC56EnrVOHT57KzuLSxtnmthcNN9l3EMsTfeWM/XnFR+&#10;EfGemaz4kl0S18QWYvfs/mXOkSz4nVeglQH76H1FT2t94i8Nt/xMUS8sYrjypZY/9bCWb7/HVcEZ&#10;HUVXNF7dDNxrRm1L4nZ2el7/ANaW3voLeRquvW+tQ3Ue7yVtN00fzHeMhWP90nt2NY+l+GotZ8Ba&#10;54P8Y2V4seozTW8kTy73Nu3CP8uNpUZGByAo5rY8V+CIfEOn32iWN/NDJI0dxG0MhDRTK4eMj1Uk&#10;YI7jIrO0nU5NfvtHvU8Y2tjdprE5m09ZARqEqK0ctvz6ffwOQV9Kznr0uv8AM0pVP3PNCVmra63V&#10;lzLbu79NLXLMsLaFYW/h9L+a4TS7GOOI3GXa5VFADEnktwDmluNB1PX2t/EPhXxDHaXHmL9plgw6&#10;TLuBdCvTOOM9RUun/wBvNqGrWHi3Y1vdaoq6GET/AFUXljIJ9d2TWXD4O1Xwn8Qf+Er8Mautvp9x&#10;ZfZdU0OW3OyabdlbmNgflPUN603008vTzCHX3kpWuna6ldJtbb+qtfTzG+J/C2neJvGGj+IfFXg1&#10;I9T0e8uF0XWLSX5rfcvIyMELIvbkEjkd6277TbfxX4TtU1DTob1JId0TyRfOj8jcuen4VNeX3mab&#10;JpWtHc15bzFG2YwMfdGO4Xv1rk9B8FX/AMLfgrqPhHwbr2rTyaezTWYudQFzcWgZlf7Orv8AwgZw&#10;G6ButTy8srKN07t7XurW9dPyQRlKpCC5rSi0o72s27tO90k3ttu999jSLe503TYtElsWlt9Pa3ji&#10;hZmaWJApG4sT82W71NqC61B/adpKzT29w0RsjtJaI5G4fTvxWnfvPPf2uu2lwyW8ceLhVA5UjOT9&#10;KyfE2i+K9A0m58QeEddaZ4Xe7fT7iPzFnBxlR3XjJAHera5Y+SM4zVSortJvvfe669Hdb+epk2fj&#10;G/1HxXqXgLXvCWoWcep6Zdf2PqtvIGivWjB3RgjPlykYK56g+xqxYXPiy/HhfXtEvv7Otbbw/Lb6&#10;xoOpRhv9JeNfJ3yDmOSKRcN2Kue4FSQ3mgaTo+n69c6tJDZSXESWcjZYxTynABwOhJx7VT+Kcsvh&#10;TwV4k8UaC1na6s1rJczQ6hKRZ3cyRnZuJ+6W2Ln1ArK09W5f5/gdceSdRQjC19NbtX+F77aNO+vL&#10;JXVk1aDxrYfFrx/4dtdW+EnjG10XXdF1a3kudP1BS9vI8akT2smOSjBwQw7gGuv8TGC7sIV1TRn8&#10;qZQ04DnMLKM546gH9Kx/hz438EfEnwNp/wAU9F1aG1jigIvz9oAS2lC7ZUkPcA8qx6rtI4NXdR8S&#10;a1pdza217FBLGtxi43KQJISMh1PTcBj5T1q4qN3O7d7ea+7p52MKntvaKjyKLpt6WtJPqr9bNXV9&#10;r9mUdPuPFVtoupac08c17qK3E+l3DLlV4xEjEdQDj8K5zxYvhrx/4Osz45tVs7uS+s9Oj1bS5iJU&#10;l3JvZejKokG3GeVJ7ZrrtYvZNA8daZbw6Y39lXVmwmmj/wCXWTPyZH905/A1jeO9F8Ma/wCPdL8I&#10;a/O1ufJ+2aXIrbFNwJV2j/ac4IH+ySKUleNvzNsLUUa0Z2tf3rx3SV76L0V0/Wzua/xCvfiHceBN&#10;Sv8AwLaRQ+IvJntrGy1H5YnuFPytu7BscHodwz0qprk+u+LdGkXw5Cum+IrbTdsNlfSfu/3iruYl&#10;eu1gence9dGunz2WnQ2L3bSGGQNC03zHYOdhPqOmfYVhaZpmqLr815qEcMwkYyaRcw/LJAvG6FvX&#10;d1pyjLTV9P8AhzloVIKOiXuttPve2j7qy2eq1s+h538Yv2gfiZ8HvFPw50bUvCMU9nquvQWPi7WL&#10;f95DBHICinGMjdJjB7cg16j8TH0y0jt21ELtWdo0k8vcq5Ukxv6KwU89se9c34zvfElhbarZ6D4a&#10;t9S1C3t1vrS1vo9kF2m8Fog3I8xQDt98VveCvGei/EXRo9bsdBuIY9QaS31DTtShKSxlQVIZT1GM&#10;jI4INY01KOImpTve1k1a1lZ2fW+76q/ax2Yj2fsaVWFJLlupNPe/vJtPbRtLo7W3TGXCa1L8P7y6&#10;8MX4dmjS80FmiEflxbVbyWzweNyg+jD0q/JYy6hNY+LbOaWFmstrW0mChUjO1h/e7Z9RXK6zpFl8&#10;OPCMXhTRvFg0/Sbjy9J0ibU7outtcNLmOAyNyS/zIpPQYHpXXXzN4b0Wzhjs3mhj8u3dVyzAHHzH&#10;2B6mt6euktHpdXvY5Ki5Yrkd+Zu2lm1ZLXp8u9+43wb4httb8Ow6lHDIsbs4VZFKtGyuVKMDyORx&#10;6is/xB8PPDt94vtfiDBaNa6xYwSW8d9bzGNnhfBaNscOMjjPTtWpcxXKw3k1pDH0/czbv9YuB8xx&#10;6VG11/b1vJoVvqQjuvIaORlXLRuB94DuOauylFKepjGUoVHUpOyd769Hvfvpo+5z/jHxdP4K1zwm&#10;194fuL+x8S68NLupLeLd9hLxO6XEg7RfJtY9iwrU0D/hF59Uk0KwjlhW4t5JoodzGN0VjG6+g2nG&#10;B71Pp2rRatoK3lrd2txbxqIFmjO4ecjbXDDt0+ormtQk8a6H8SNHtPBdos2m7rqbxJpEzDf5Uqjy&#10;54G9Fk3Ar/te1ZS5oy5m73asrbbHTGPtYumvdklK7vZO12r32e0V301Tdy34K8Nr4TnXwc32+Sys&#10;bRhazXDFhncSoVuoIB6HgitPUBq8Ol3d/YapGrSRiOUzDEOe0gxyG6ZrS0e6uBqLQNOHhWIeVE/3&#10;8Drk+xrnfDdhceGrbWNL1jVHvLGS6kKx3S8J5jZwD6c49jV8vKkkv+AS6kq1SU5PXR23vd6/O/4m&#10;rplxqMml6b4b8dW6z3c9uwuL21JWMuuCBkcgkcj6Vk/Er4f+Efi74G1T4TeObprvSPFFjcQyTw4O&#10;6PAO5W6JKhAYHocVS0jTdbsJdUbR/FErXVrpBhj0+YiQEK5MU4zyHXlT/eArodEube98KSanoawr&#10;HxIVsxuBkPMgKdi3XHvxWcoRrU3TmtHo79V2+epUubD1FVpys0001pZ7prt0ta+i77S6HDb2vg23&#10;0OaZlW1s47VWExyNiBFIPXkAH6motIaO18YpDe6fKtxJYAf2kuNs+0/dk/2x2pYWE0kMMWkLPb+S&#10;Xhk37ckrkIfx49q8n/YJ+Ivxd+JPgrxxJ8brSa31Gx+IF5Bp9ncxlXgthykY9VAxg981jUxdGjiq&#10;OGs7zvZ20XKk3d9L30+ZUcLUqYStiLq0bXV9febSsvK2tz1CDTda8P8AjS6jg0a3l8PalatNN5f+&#10;sS7LYYFe4Yc5HesbVdI8DeKvG1rb6roAbUvB9xDfeHr9b7ZJatKrIdvOcbflKtlWz3xXXafpmpQ2&#10;10F1BtxuvNt9zZ2ccr9M1wz6LY/EY6t4c8W+HGs7m80eax1DULCTbJu84EKp68DDK3ua6Zxjy2av&#10;5P8ArvqGHnzScnK1kk2r310baur+7eLtvex12nXWuapZ+IrLWNKuLZrTUXis3Yg+fFsUpNHjoDk8&#10;HkEEVe+02s0sNvDMy/KJJMcbuMdK5n4hD4oT6Utj8JNTtY9YW1WG3utSUtCJEKndIO6soZcjoTXT&#10;a3pbapJG0cXl/uwGZWGY3I5/DNOMnzONnolr0/4f/gHLUjFKMm0r30W6skrtPo+nz8ijY2Fn4n0i&#10;/wDCuv6UsLec25QnBXPyyIex+nSpPDzPo8a6DefL9jCx28sjdY/qeuP1rk18U/EPSP2g5PA8/h2R&#10;vDV54Ta4t9dX7sN8j8wv6Ag5HrXTeOdD07xPoseh+IDMYXVftrQtt3L/AHfXG7B45rOjWjV5uVO8&#10;W1qmtfnuvNaGtSnKEowm/dmlLTW1+tu+jVmR6zplzpeuw6zDI0l1NHcQx256SxtgmMH+HJVSD2JP&#10;aqfwpXQNc+H9hLomjSaanmSySWF3GFmtroSHzi2Dglmzk9DnPete2vZrG/j8Paok0iwsz2t8E3Ky&#10;oqn5z/C2cgetZN94YvPDvi+z8ReFLdY7O4juFvrWNyo8yT5/MC9NxYVppzcy+a+4UZc1L2cnZ7p9&#10;Hbm0+d9Ot7rqMaC00m9kvpLJtMMKsGe1UJF5bNjgAbdwJz0rifBXxn3/ABfl+FvxDt47TWNQW4/4&#10;QPxI8YEepW8TYNs0mPlm4LFO45Feg6Xr10i2vhTxafJudVWT+zty7izICzKx6bsciue+LHgi/wDF&#10;vhu1/wCEVt7Py1hae3mnhDC2vY/9TIvdecgle3WuevGtKKdGSTTV01fS+q8nbZ97HbhZ0ed0sQvi&#10;VlK+29mn1V001s9Vo7Ndn4pkibS4rXXNFt7uyvFa21S1uIw8bRsu0qynhlbO0g8EGsnVNR8MeAW0&#10;TwDe6ULfStQurfStBjgjLLbv5bbIyOdiBU2hjwOB6VmeO734kf8ACo5NJ8AWtteeKodKV9Ph1CT9&#10;3d3EQVnjZvRgCN3YlTXVeJZ576xU6JDCuoLbrc21pdKCxXALJ9R0yO9aylzSaWjstWtLdr/pc4o0&#10;/ZxipO6bkrJ21VrS62Wu/VJohi0a8tre6i08xySLOq28nHyqABg/hWX8RNEnWGPU9J1Oa3uYBtt4&#10;VkO2WQfMoHvnI9+hrLWy1nVPGGleMPt9xpVrpN0LhrHzgy3v2iMpJFIv+xwVPrVr4xeDvGnxL+G1&#10;xpfgjxS2haxa6gk9neCMSLJ5b58tgf4WHBp+0lKMrRem22vptbtr+RrTh7PFU+eaSdrt7K+mtr30&#10;s3ba/c39VsrDxNoUdvr8KqZrIS/vkH7tsfNnPTrg+1ebQ/s3SC70sa1qlz4gGm+NJPFPh29urjy5&#10;NCMoVZLS2kjOTEB8yq2QwyDXUalffErW9M1uwurS3gWTw/brpkkaAzR32G+0o6ngxnClfqRVX4C6&#10;nqHhLwpcfD/WGluItB1KS10u6wSWtzJ8sbZ/ijLFf93bWNWnRxMoqrC689rrbTr5G9GWKweFnKjN&#10;XTXurXRrdPdb8rS3u76b5ukfHO21j4vzfDXWLa7s77WJJ4dLV8taTQwAPvR14V3Unqc8YxxXb+Av&#10;iL4S8dRa1YeGNSW6/wCEd1BtO1Dbz5coTdsPvg81yieGPDnhv4jT6/HHNDbWMMt5b3SzBoZJHXEi&#10;FeqhVQMPcmsn9nL4WeCvhR4s8S+MvBnjK81HTfiZqDayI5iGgglHdG7bsng1EqmMp14RjFODk+Z3&#10;s0raadfe37Lp1LxVHL6mGlOmnFqMbLdOV9denua2b3T16HT+Ofhv4G+N3gmTwV4vt4bl7K8iubCS&#10;Rtstpco4khkSQfNGcqBkdqg+HnxxuPEt1pehfEfwRqPhvXdc1S+t9Msby2LCRLZN28yL8ql0yy5P&#10;zAcelblmtzb3NxYG1UXEeoh7jcM77cj5XB9v0qXU/EeieDVlufFmrw2uk6Rpr3s2qXjhUijDY+Yn&#10;oRnr71vKFp+0i0nom7bpPr1721sr3OT2ilRdCUXJauOusW1rZapqT5W1a7SsmrtnN/Hj4nw/DTUv&#10;DayWFxI2ra9aafJdR2jSx21vNJtkkk2/dAAwG6AkV0PxRfwRa6FdQ+Op7VNDkuIY7o3T/uvMMgEe&#10;T7tjB9a0dHtb37IJ9Ye3mR7h5IJF+ZWtm5jPPfaRmuG+LNj4vHhLxNpmjeA7TXLWX7G+maZfyZiu&#10;VV8zKf7pXGRU1XWhGc901orPS3e1738l94YdUatSlTj7ri9ZcyV7ySur2s1vv56WBfipqfgj40S/&#10;Cj4g6PqFxYf2MdR0nxQbXdbnrvtnZR8jAY25+9Wl+z98WvC3xr8Cz+NfCdpcW72+oTWF5a3lu0Tx&#10;TRN0KsBxg5B6HNaSeKbfxpZ65ovhKKP7bp1lCmLyMmISSRhgh/vADg+hpnhDWBcXsdnorWX+hoI9&#10;Y0+NlWSDrtkx1O71Pain7WNRe8nG76a9LJO/R33V/uNKyozwsr03GolG7vpor3cbac6a62utN7Fm&#10;0K+NPB9vY+LdLjt7+RWnNrdQqzQvHIcSAdjjByDxurP8TWI8JXmsfFhpWuo7fTvPjhjUsy7I+dnp&#10;uxyBwRjuKsw+IbzxemvaH4csp9L1qztTHZ32qWu6NZHUleAfnRTjcO4NaOsx6xb+H42jMbXi28Ym&#10;jj4SSQAb9o/uk549DW2ktFrbr0utDmjKdGpyvRSesb9JWenZNWV737nnvgb4mfCjS/gjpf7U3jd9&#10;Psf7Xs1Fxr1vaYcRSSnZFIUGSFPUnp7V1XxRkt4PD9r8RdBsZL66swstlPYguxidf4Qv3lIOcc5r&#10;N8P/AAC8D2WkLD4L+0aNZ3F+17caZHJ5tsJXyZE8p8r5bN1XGM8jFZ+k+IfjHp+maRpGv+Go7e41&#10;SGWG1j02MNFZ3EJchW9EkjAK9lbjvXHTliKa5aySulsn8XV389LaJ+p6Eo4eviHVoSekn7snb3Hd&#10;qKWuyTu02rW0WifZ6493aaxYrb2yT2eqzLFdRzN8qPsLIwHYkgZqtaXmp2F7LYw+GvOhk1T7PezQ&#10;yDdDGU+WYjvyeR2Fcnr/AMY/hN42+COh/FTxf4hm0HR5tcs4r0XUjW8thercbEgn7xssygHPBHB4&#10;au4CeKNL+JFwbq3t30O80lTJcLxLHfLLgKR0MbRk89ivvW0cRTqWdOV07PTV2fW3RPv6nFKjOjTt&#10;UjZrmTTuruLV7PrJJ7eS3uZOpeA31S+0PxCt8W1fwy8ps9QkUl9kgKyRlQRuV1456YBFR6BYeIYd&#10;Zt4LrWI7tYfOuLIzR75YgesIc9Ux68/Wuhh1S+i1W7eSyV7GGL9zcI3ziT+JCPTHeuG8davZ+Gtf&#10;/wCFwSa81vpvh+ya1vPs7Fl8yaRc+bF3AGMP1GTWkqdOneUVu9el/P7jTDyr4iXsnbbTS+ru1Fdr&#10;uVrLu9NTU8c+HrLVdHhsr+8sbWaGeGTSbu5j3xK5kGEZe/dR3B5GK6SC4urW7u9Lv7hpPMnMtr5h&#10;5VDgeXnvjqCeueaq65FovjXw5bwafqlkL28tjPosjYIWVV3CUJ1YKSCR6VJ9k1CS1WDUTGLi327b&#10;ofdkbHz59Bu5A9MVaX7y6OeU3UoqM3s3o+m2q+a187mT8WvDXiHVfB8mjaFcTRtP+6+126AvbHI2&#10;yBe+081Hq0+r+Lvhrc7dc+z6paeXBPqtntVnkjYBiFbKqWI+6fXFN0b41aefihH8HvE+j3Vjq1x5&#10;39lyTR/ub+KKJZGlRuh4OMdc1B4z8HXnhfStV1L4ZzWNjqWqalHd3kOqMzWt46kBlI/5ZsyjG4d8&#10;E1nKVOTc4u9tHZ7ddu/4nVTjUp+zpVUou6lF2TTTaTbfbTzWlmups6n4y0i40HT7SW/ha81R/J0+&#10;O5/cma4QZKf7LcE/hWlp9ho9uZtY0Ip/pEjNL8x2CUfKfpkjkeozWFqSaf4qstH/ALU8FLHcHVFd&#10;4WHzWbhT+8Rh6HjI65qH/hMPDeqadJdQ68um3B8QC1a31SUQpNc7VBSLP3wRgjHVs1cZe8jCVHmp&#10;2gmtXfqtXpt00/Ds1afXPC2k6vq0N7dxyQXWn6hHqOnsZT5aXaIwUnHUYJBHQ5rnfE0ni7VZ9Pl8&#10;IabZ63Dd6lbf8Jlo93gxrYsGEjxo/Gc/w9x2r0TXXXSdLa41ZNqptFwVjJKnOCcdcVy2j29noXiq&#10;6+JdtfLBYzQvbalbzQkNmNvkkz/dH6g1nWp8ytF2v1W/r/XQ0wtd8vM1eysk9U320113XmkJ8PfD&#10;vhDQbqSP4TSbdJj1CWG4sobxngtGAyyBGJ2HP8I4FHxC8c+LvBXhDTfFuleEX1R4dbgi13T4m/fR&#10;6Y7lZZ4x/FJGCr7e4Bqj8P8A4V6D8Ota1jx54a1GQLr2rTX19AZMxM8uN7+gOAMYrqtUsUEdwupS&#10;G40+4tyjJtyQHO3HHsf60RhUlRcfgetrWduz1X6DrVKP1xSbdRaX5rpvum7767/MNQlmm+0XT2fk&#10;3EbPDDdR/dmhA3qSO3B79DmpfBWp6trvgqx1XxDDC15cW/8ApS26ERsckZUNyARjg1y3jLxRb+Hv&#10;g5feIPE4ulaHS2TUo9PzK6wK+1pI8D5iq9e/B9K6LTvHfgqTXF8D6J4ktbjVLXRYL5dPMmJGs3AC&#10;Tc9VIH1Hemq1ONRRcknba+rvtp8jCpRqfV9I3tJ6pbKKV9e15Ly2KcmqaXHbXXiLQbtphojtFdWd&#10;nH5zBsglNo53YOcelXtOUr45ma31q3khl0eNl0sxhZrf5jmQHqVfOCD0K1g/DfwF4c+HPi/XrvQ1&#10;vo21uYXd1PcXe6KSZj02/wADY4z3Fbmp+HdOTXW8W/YFj1JrFrRLlfvbC27YfUZ5HvVqMpO/9f1Y&#10;dX2MajhFtprRtK+qTtbyd9U726dDIvYNX1LwPrUPhVo/7e06S8k0lb5jGktyisIDIf7m4rlh6fWs&#10;j9nr4wa58U/Dt14P8feHBpPjbw3pdgPF1jvDx/aZ4S25SOAG2k47ZrsNNvBf6ZJfNJHNJb7oZQq/&#10;N8o/eJ7881z+j+BbfQ/jpd/E3SNNj8vXvDMVlqV1DKRvaKXdEGTocBiA3UdOlY1adf20KlOWi0a6&#10;WfXbdO3W1r9bM2jOhLD1qdSPvbxfVSTV49FZq+lt7W2Lngf4k6V4k8UX/g06Xc2c2j28MrPLHiGR&#10;3JDKjdGZSOR1GRRZeHdU0jxldI+n20mhyxiWxhhYrJZXOTvfb0KtwfY1z9rc+C/G3ifxl8O9Ngms&#10;9e0qaHUb+ySQrJcbkwlwn+ySNuR3HNXfHfxOk+H3wYm+Jl74evJjpkMIvbS6kCzRxGRVldmPB2qx&#10;Y/SnGpHklKUrqLd2ulumnY0lRkqyhRi058q5X3kk0079Xez6LRvWx0+t6XJrFqvnFJoVaNnw2DwT&#10;z7jnkHiuZ0izvtG8faL4U06O8k8O3Gh6ha+XZ2qLZ2cqOpCyFcFHwSqADGM9DVz4e/EHwxL8Rr74&#10;MWHiD+0JNE0mG8vJbqUeeFlbeob+8pjYMGHHY1V+BHjHxD4zttXt/GHg2fS7nQNaubfTdQVs2usW&#10;Ejs0F3Ew4bcmN6nlWHvUyrUak4W3k7X321avt0e/Yz9niMPRqcy91JOz00mmoySfqnp37FqUal4f&#10;0CXSLaeS8k0s4hLRs0kqgDavP3uO+abpmoXlt8QLLUf7N26fqls9vObdSEguQAwMoP8AeHyj3HNU&#10;vH2sfEg+APEw8HGzg8TRxzf8I+943+jrtxsRz2J5qtfePvG8Pw10fxzL4Oj1HUItBFxeeH7Ugve3&#10;wAP7mTpgfN168UqlanTdnfRX2urJ9+/lubQo1J076Pmbi9bO7je/RWvs9k076HVeIpdZ8PNY3+kI&#10;t4rahDb3lvIwUxW7NhnB/wBn0PUVhw+BbnTvGPiDWbDV9Qj+1272CwxtlYFKB1mj5ILA8EEcD1ro&#10;Naniv4dO19oLtWezM0kMKfMwKA+Ww/vA/qKjunNr4uj8Twyu1rcaegmtWUg+aGwko9CFZlI7jHpW&#10;ztOzT00Zy0alSnTst2mn52aaXbo7M5nwxr/xm8P/ABJXTvHUun3Xhm+02K3smhh2XMF6CS7vj5XR&#10;lxwMEV03kJq+oWtrPZXEclqXcSWsu0ZX7oyOzelcn8SPGPirQPGjeGtN+GF9ren3lkt1He290sQt&#10;7hJFXy9zfxFWLDHZSK7fVJNNsL6PV44/3cjLHcSBiuVxw34VFPl5pQu3Z63v17O35PQ0xHNanUUF&#10;FyWnLbW3VpPR621Sva/coad408J+LPCzeNd+37HJMkizQlZYHQ7XBUjPH6ik8Rw21nb2fiOx3XBt&#10;7dpfs6ybVulYBcfXDZHuKtRW9rc3k+vPJGZY2HlycfNGT3+vTmqs8l9qV7ceHb5v7LuIo3k0m/WH&#10;fFIGiOSQf7rHJXvit7y5fe/AxjyqpeF0lum72T6bXdr6ta9baFT4beJvBPj61n8b+GtTjuLXUJpI&#10;0u2ULI0kblGjPclSh4PI7da2tVlje3kutOaGSa4gCwzL96Qf3T6gfpXK/DXwVN4c0SG61jw3pdve&#10;XEjvqX9iZFrdXIyFuo1P3GdeWHqTnPWmfECw8Za54ZuLX4XCzt9dtnlbTJb8kRwTbcgsB95G6cdz&#10;UqdqfM157a/d3N6lGjLGNU5e7e121ZJaatdNN+q1tfQ19M0X7TfL4+0nTYkvhZi1kjktU83CN034&#10;3H6ZxirSiGCwuLjTjDGt7NifbCIzHNjOSABnkD3NVfCHim/n0PSdY8Rq1tfXNuttq2mwJuSO5HDy&#10;Keu3OefStSews9QtjpEsKyxiXzVZZMH5e/64qafLKKlFb69nr+RlVlUjU5amy076J7eduhx3gPxH&#10;8TfD3xTufCfi3QvtXhfxEWudB1aBv3mm3CxjzbSdOpikOZI5BwDlDziqHxs+Ed54x1zSb7w/qM2n&#10;32nfazp+rRXO1rSeSExqSmP3sZzhhnIGK7uLw3fk2cpuWBtZldZNxDKFGAD6gjg+uM1dlkgYol9B&#10;5e6Nn5GQpzRGg+WUZSbTd1fp1svJPVdV3NPrzpYpVqKSdrO2z0avbu1v0e7WrvzXwR1Hx5p3wu0X&#10;w38V3jPiO3ga2vr6CbzIrqRDxIrf7S84I4rdeSceIpbKdVa1ktxLbyLnIcfe56YNVrfRLXSr6GJB&#10;uhmkk87zJD+7kI6r7GjSNM1GKWGzmuVQ2iyLa+XzvXPGfw/OqpwlTpxhdu1ld7v1Ma0qdStOqrLm&#10;u7JWSu29FrZLt28iy9vJrulJFFqJtZiyyRTQ9+/GeMHGPpWH470HxDqmiX3he71S8jtdYtTaPd6f&#10;NturJmP7t0Pscgn0p1zZeJf+Ej0bWfDOvxWumW1z/wATjS5rXctxA6MNiN/yzZZNrA+mQa2PEM95&#10;FdR30sCJbnaJpm/hU8Y/M9feqb5rppjjzUakXFp9V3Tvt66Jq11t5oxdP8Q6o9rrMF280kmm6KIY&#10;YbyzZZHuIkwZgf41fAOB74qp4LjuLfwhF4l1Lwza2epalDFJ4gjsG/czyn+IAjO7GDk89q0/CHiH&#10;SPiHpV3baDqTR32jahNZ31lccS27ofuEHkIcgq3Qg1leC/HgudB0PTPFkMugapfahLANJ1NR++ZW&#10;YGNW6HIG9e5Fc0ZU+aOve3VaWW/kdPLU5ZxULNNXWztZvZdHa97NLR37t+Jdj4017QL5PBIsU1ZV&#10;hn0m4ulYxlkYO0Uq9tyqVDDoWz2ryrR/CyeLf22vCf7SXwh8T3+hS3mgpo/xB8D6hpxbyrUh5kHT&#10;90C4zuzzIFbkMRX0BbgWXjGTTGv4x50Sm3tpGAZo1HIXnnBOT6Vy/iPwNp3iDxjq3iTw3qsmm+IL&#10;jTf7Furq3m8tltv9YjhT1dNxKvzwcHpWGMwNPGcvtG9Gno2tYu6as1r+a0eh04DHRw9OdO1lKDSd&#10;rq00otSTTuuqa1Uldbsy9X+E1x4H8ZeIPHfgfxP4gtf+Emkhk/s+PUGktYLoH5pFgYYQHgsFPzDP&#10;euj0m3h8exaT4k1qW3u9S0yGSCbUtHvHjjjuAcOFQ4+Xoec4rR+H9/4v1PwhbWXxAsLeHWYYzFJJ&#10;A++K62HAmHuy4JHYk1Rj1PRvAcqzanBb2cN1rEdvbsrBVkkm4CY7tkfjXTGNOK53onq7993f5nJU&#10;r4ipenLWcdE1rdW5bXWrVv8AgoxoPAXgrx5qk2seMPCdrJeNdPYmHUrWOZbqNG3RyMpHzE8lSfu5&#10;rmvippF94T8V2sV5oep2vg97q4vNU8SeFdalt7zTFe3Aw8PIlSSREjYAYGVOAea9KvNLs7bxBLpl&#10;/bTLC8ck8NwrH/R5P4gD2BHI/Kk1pLfXYbNpJXjkW4dJF+9HcxGM8MO6kfN6ginUpxqQ5W7een3b&#10;dnbvrpZ6mlDHVKdaMtXGz0u7K63Wu6t1ur7prQ5hZNE+Lfh7T/Fek30OpXHhzxVJHbSTRtEzeSfL&#10;khYcZPJBbGDW54r1e2sbe81bTgWvNJU3LafCpkklj43FF7nGcY5yKh8DahpfiEXGlWOnLYX2m6gy&#10;X1qv+rbAxuH+9nd61YvBLb/ESO+vfDNv9ijsTAuoRzN54mZ/ulBxsxzu6g0rcsL9dPT+kRUf772b&#10;TtG7SbWzs7dE0/LvoQwazq2iatb+JbWKbVdL1qWLFvHDia1VxkSYJ6D+Jeo61n6vJcW2r6pKdXu7&#10;K6t5o49F1xlDR+VNKpMTYOJEDIFJI3KG4PFdFe2TXtosVlftFPa3EZW4VfmC7s9D1GOKWy0OzVrn&#10;Rnt18lppGSAncpLc7l9M5NX7OUt3f/P+vuM41qcffa12+Sa+W2m2qbv50rye18beGbW4vtJu7Oaa&#10;WIFfOMd1Y8sfmZTwQVyM8MCAeDWZpvizx0f7N1zUr/R47G1uH/taS9YpLeWoRgZIx91G3hW9CCw4&#10;NYHjDxy/wf8AEfnajZ6hqVp4ovFt7a0S3LPFEGhR2jdeCiqzS7W+bhwOmK6j4jaBavpGoeGdFtrE&#10;rHGvy3kLSRtGzbXQ45ww79jzWXtIyk1fWO9t/L7/AFOn2KpqKcfcnfle6S2la+ujdr91damt4O8T&#10;6F418IW/jrwrPHqWm6piWP7PIGwpYjIx3GPrUWrafK3iZrudra40uPTTbyQtb/6VFMG3rIknTb/s&#10;kZB5rz74N/CCy+B/hvwnpWnLJpqQ6lcy3llpW4WlxLMCqIyknbhQvI43c966j4t6l42u/DmpQ/Dm&#10;D7LrlmsFypuIsx3eGDeUpJxkhShJ6FhSpVKlSinVjaWjstdd9Ov32JqYWnDHOFCd4NtKT0subl13&#10;2Vndd0Nu107Vp9Du7jUrxbu3vhJb3yt5avvR43SZOjcfKy+pBFXNFv7m/tJJ7O/ufsoPkrJcQEfZ&#10;7iBiHbB55UD2I5pniHxTBoPijRbiHw/L9n8Yatb2U0P2cyfZLpYZJ3lnxwiBEEe8Y+cjrUXgfwzp&#10;/hbwPqVhoGv301pcateX1lcXlwJJIGkbLKGPVA2Que3HainONSpZfPy00+8UrewTlpta+q3d+mln&#10;02eunQxLbwjH4V1bVtU+Gd7DpseuZ1a60yCNntbmXaQZ4R0jlc/eC4DdSM1s79U8Q+DdBsE8QLpO&#10;qXFrHJN+5EbOynO3noc4DL6E1taRYx2gWzkkIs5oVf7DJGM27jnchH8JPUVh+JPIvdVh0vWFY6bf&#10;K0U11FGSYppDiLaR93ABy3Y4qo0o0Y3St+Wruy/bSr1Enq1reyb0TSTutfR9lZmh4N1+41fWtXXx&#10;X4eWwvtRYrawNceZb3ttF8olA/5ZsckMpHXHWs/x3rWleHRdx+KPLj8OyXFuHv8AzirWE7OF/e45&#10;jQnYFccZbBqwbKfRrG61jVWfUl03TTZfaIfmnMO8EsVHUkck+q5rnfEXg7whrTf8LF1+/GqeHfEu&#10;kp4f1+zuXZop7TzM28gA4V1kYgt3GO4FKbnCjaOr8/102+X4hRp0ZYjnd1HRaXeqtZR10dlpfrpt&#10;t2V9daJ4N1Gw8G3djJb/ANoXEx08Qxl08zl2IKjA4ycHHXjNcHZ258P/ALTNx4luF0+Hw7a+C/Ij&#10;V7VluInM24sHI+ZN3QZ+U113h/WLe88X6x4Ck1eSWTQrS3MEM24MY8FSwfo4xgeoIq3r9xfmWG8s&#10;9PhurJnXzizZYxkgEY9feiUfbRV+jT07rp6E0aksPNwab542d3a/NqmrrR2fnrfXU5Hwr4bsNB1n&#10;WPEXhjxHcar4f8YXcv8Ab+nzTEnSZVTZhFJO3JPzKcdjitrwf4d1TSvCk/hFfFtxcS6TeCXTbzU4&#10;ke5FqWLmzmHG9FBKq/XaV7irmq+H/D0Or6hfaVZ/2dcSSG4+0W0fy3MrAKd69HJGMg88VFa3EE0W&#10;mi9nVbmO43faI1/5ZBeUOeQP4eemaUafLK783v33/wAyqmIlXhe/bdK/urS/R2j7rel1urmZ4Z0X&#10;w7dXkVroOlW8NrZ6feeZcR3x+1afI8m9I13fMYn3O+0nC46Yqr8MZ/iL4V8Iaynxs1+zv92qSTab&#10;4j0+AxNcW4A2mePpu7bl4Yc1f1XRrW20jUrzSrCNrgWpNnJgr5jBWAjkx6bsZ9DUnhBIdA+D+laJ&#10;qVk1r9jtSt/YljMkWclljY8kckr+VHs/3id3pd+W1rPv3117Gs6ilRfW8orXWXWTad299HpZ6c2q&#10;u4BBr3hm91KWXxhrGp+H/Fc8dxbXUKq76BuQKVj7mEn5uh259K2H0/xDe3l/4Q0vxGslxb29rHdP&#10;fQsI54WVsuAowrkdWUkZHIGao+JfE2n/AA7m02+1C8RtG1aOGzg3MI2SRwdvXg7sYx2NVvgH8SLf&#10;xFfXXw91LWUuNX0GxFxIr/LK1k8jLC5U8nG3aSMjIHrRH2cJKPNa779Xrpd9ena1jKpCvLDPEKKt&#10;G2tl0sk2rbqyjLa7alvdvNtp9e+I/wARLfR9dsP+Ed8QeA9Qhv7GO7t99vrdnsaN9kint2YcqThh&#10;g1n/AAH+JniXxD+0D8SrPxh4U1DTNPSOyGm3F1e+ZaTmNP3iKuSqSfOCCMbl6jIr0/xDpumalfrq&#10;rWivNpt0BG6ybWSQrz9OvI6HisGz8FRJDrBt7qORdaKStBeRD93Ii8BWX764zz1FZ1cLVdWElJ6S&#10;u/NWatrtvuio4zDVcPOE4WvFRX9180ZNp9nZytK9rtJmho6j+y724TX49SWCaT/R/IA3L95I2X++&#10;p4yMZqDwzd2EM0f2O2uIiypPH+9O25kcHcjA+hz+NZfj/wAQaD8KfCH/AAk93Gsen3N1GL6WSbb5&#10;OAcSZPfjv1Fa0ljP4itvDfjDwtcLNZXEkE8kahdqx4LeaPXOR0+tdP8AXc55Q/dub+GTaT2V0r2d&#10;tL/p8jH+Ic+nxeG786peappKr4kt1sLuz+Z0MjxFXXA/1bfMkikEBd1dJ4zsLHUp49TSWO3Noxlh&#10;vImG1RyNuT1XPb6Vn6l4jsNc8PTwXLC1WC6eO6hu4iWSHBdnHqducMOlYH7MHxAsf2iPgfdeNb+9&#10;hu9O1jVLyzjtbeYNFbQwyGIKjDnDKFfnn5qj2lONZQvrJO3y3+668/0uVKqsH7dppQlZ/wDb6Vra&#10;dVGT3t9+ul43m1Q+Cz4lhsZJNQs9sbw2kP8ApG7POzu2Rzj0rxT9vjx74f0nS30PXmjmhvvDVrPp&#10;9u9wYZZNTW7jaPb0/eZAX/Z5JFewfD7xb4n8P6/ffC34o2Ie8jv/AD/CeqRqdmoWfbcR0kixtb1G&#10;DXk/7aH7Lfhf9p/SPD82qW2qaffaT4ijuL6KxuF3iBpAjyLng7cBsDnk1w5hKvPLqzox5p8rSi9E&#10;3tq2mrfL3l6ns5G6GFzij9Z0gndSWujs4tdbJr5PR6o+jNQmEPgyFdaSRW/stZL60mfe+zYN+SOp&#10;U9x6V4f4S+LHjnwj+0p4w8BfH7wTdL4B1RbG2+HWtXGki4s71zhHeSQBgjSbwOcDC9jXrHjKXW9D&#10;1rRhZMLjTlVre4kupBhJPLEcQb1STlW9Dg1xfwifVvC+jaf8DIPiANWvfC9v9gvkvrX99EySmZHc&#10;H7wWN1j9CFBBrTEU8TU9moSceXV7NSsrKLT1ad76W1jv0fm4CNKOFqSklJSW2qcVe7knZ8ri4xWq&#10;1U7HbXV5p1xDPpWj3G02N8ILiOSPa1tHjlfdc9D6dKxb74bWeseG5PDVzp1utjNrKTysy+ZEWUZ8&#10;1RwVZj3B7Zq1b6/fNa+JtetNF3XNqkv7syjy7hNuVIY8YPP0xUfwU+It54t0ySwu/AN5ZQw2guI4&#10;bmRJN6t0RSDhuM9Diuv3HaMn3MVHFUKMqlP7Li3qr3te+/3aP/O8sPid4dT0rxAPJt7d/Jsbyz5I&#10;hKE7+euD25rg/hT8Qom+PupfDrxd4QvNPvtZ0uW40nVSwe1vre2CRxvHIv8Aq5XV3LRMARsPUV1n&#10;wYt/D8nwu+y+BfEV9q2h3d9PLpM1+S01svmszQEnkhGDKueccVV1zxxovgP40aB4X8TeHrpU16OW&#10;3sdeWMG2MiYkjSYf8s3LPtRh15BrGrKp7KM1JR1T76XWmndaJ9HbpobU/wCJXw6hzPlkrK8WuVXv&#10;Z9bq7jrs0u5qXTa94f8Ahnp9kmqjUr+2s2RZSgVrz94RsZenTA4IOVyKz21PSND8U2+r3HjH7Lfe&#10;Kp10u1025Yosl0igu8RP8W3g44OK67ULK3srYwGzU29vCZH2tuKuTubPoc1zJ0/wt4mu9M8FeIra&#10;K82PJLbQXkeJ4m++k0Z6gjONwracJcq5d13/AKuc9GpGXNKS0bbdktnrtto0nbTyaKPiDW9P034h&#10;2us+JPEEum2ulSSW18t7aj7P9oZN0Nz5uPlGAVzkDsayfj98Vbb4VQaPqNz4kWwvvEVxix1W1tku&#10;Et7SN0knkwTh1ZN3zjkDBPArp/EOkNpvieS41547nRtatF0i8s7za8MjEZVip6sSSpHt61gan8Df&#10;hRfWfh34K+KPB22x0RZ7rw3G0zyRRLtZZYkcncimN2XaTjBx2rCosRzNQtr3bWuiW19N+2q87rsw&#10;tTAxqUqlZNxitUkndJNvftK1007x30Vn3njfSYtT0281uwhtZz9ljm0uaTaY5nA3od2D8jfLz05z&#10;XD/Bqb4fxavr2p6VY3ejrcXUc2saTdN5lmbph+8khzkLhuNyEfQU74N6Vbaf8FtE8MaNqs2of2Dp&#10;8ugC3a48wzG1dlYAn7+E2rnrgVoS+BPDsel3umeDbaezkubNV1BrZhuh/uttbI3ZznPUVslKpGMq&#10;kbO2qvez7ffp0/yxjGnh4VcM5u17J7aJrVrzSutHZ7M6Axx6X4gGl2zTQW9rtmWaNSySRsDlW9T3&#10;BrJ+IOkXmu+J/Deo6RqZiksvPkMiw7oZYXTGJF/unlc9jg1cB1HVfC7WaXc0d/bwbJPMXYfNWPEY&#10;IHABOCa5XwT8bPDUvxk/4Zw8YSs3ir+z2uZri34RW2JIYPUAp84b7pAI6iipUpwilN2u19/Rev8A&#10;w/Qzw9GvzSq0lzOEXdLV8tmnL0119V3H6f8AEmXSvjD4m+HeteFYbjR4/CtjrulfYZC11brHIbaS&#10;KSM8ltwDIwJ3KPaur8M+LvBXxR0XSfH3hjXbe7sYLye3jmmh3F5kJRlz1RlYEH8q85/amsrnwj43&#10;s/E3grVbOz1vW/Dl41xb6qCtpqNvpqGZbdpBzC4Mm9WB/hOQRUf7B/xAHi/4KT6/4p+HVv4R1bVP&#10;Fk7anpMk48u8upERzcxZOP3vXC8EgmuVYn2OMWHbve71T0sk7XSsrX2bTttex218DTqZSsfSTWkV&#10;o/WDbT11cX7y7a2b07TwZ8UfBfxG1zxF4OsrY3l/4TaG8SJSdsivnYyN9QQR2IrT+KPiTSLHwjda&#10;N4q0p2tdcs2t2mYhQDIMbGI+62TgH1rzT4bfC28+Fn7RXi7xN4O+IF1ar42mEi+G9V08GFJ4xljH&#10;JnIGM/KOMkmu28S+NLXU9b0/4X+ONDlDaxcPFC/lfIGVSQ2fQHBDD2rbD1q1SM3VSi1KSWzVk/db&#10;tfda9N9jDEYXDwxkHQvKHLGVrtSXupytdJaST1V159uR/aB+E/xK1Sx+Hvif4H6/a2eseFJ/s0Or&#10;akzFBazhUmjcqOQ3lop44yTW18E/jhB8UNIvPCuuzLo/iP8A4Sq/06bQ7htzwvBh3WNuksRU7lcf&#10;wn2rpPBuneJvAnw7s9Mv/Ec2r/2XeNFdXeoKvmtbFjzLgcsoxyOSOa+fdY0jQvBfxy0P4nX2i+Ip&#10;rbUvGC6ii6exaTw/MYGSWSZO8cgPAHDJnvXPiJVsPy1ael7cye21tGr67evXuvQwsKeZYaeFq2bp&#10;8zpzS1bu5Wd7aO7lb1tZtqXdfFX4n6x8H/j94PkvLK1h8Oi+/si4nvLjykxOPlaNvu7w3ARsEjpX&#10;qXxb02X7Kuq6Osa6np0cklrLI+2NvlOI5COQjHHzDp1rnfEkvwe+OfgzS/GP2a117Rb26kkt55Fx&#10;DNLbuygsP9llOO4xWz4msVvPh/eQmwe9t2tvs80KynzHt3HG1uu4djXVDmdSUuZOEkrW6W3+W3zP&#10;Oq1Kclh7wcakLxlfrr1u97uV07dDjPEnxO0TXr/QfgP458NXGk3/AIys5G0XUBMz2ranEnmNbean&#10;zRuGUEdMjkZrt/ht8Qb/AFvwnoWreKfDsujalqGmu+q6beSAy200ZK4O3hw23cGHUEVw134Qg0nR&#10;fCGu2GszSSWepC4sbzVIyGS5CNGRIQMBmjym48E4reT4m+C7rxxpvwa8e2M2m6pqlkt9o919mcW8&#10;smWKxpMBtWUYLeWxFZxnWp1HOpNcuiXTey1fe+1rb2szXFUaNXDqFGDaXM3a91bmUmk+luVvezh0&#10;Tael4n0fwp8UdD1DT/EujeZZ6ha7d2/y2UgYysg+ZHB6MPpWLeW0GsfD/wD4RB9V1Ty9OEdmrSMT&#10;dwyKoKPuI/eDjqRyK5n9or47aF+y/wDBzUvHPxVWTUNLluhBawxyLHLeXLN8ojI6cAMewwTXp/gO&#10;ez8S+FdH+ItpfR3lnqel293DMsgYjcoIG5eCVztJ9RVqvh6mKdC650rtdbN2Tfk2n9zMpQr4XBxr&#10;Wfs+a0XfTmSV7X6230XTfZeD6r4A0H47fsoXOs+LdUW8hElzFcXGh4gDSR3H7u4VSMW80bqDuAHG&#10;Qetel6p4q8S+Ffhaguby41y48J6eXubiN1Nxq0i22Y0YDiOZ2KY6qxPoaz/DY0zwV49urnwh4cju&#10;9H8Va88XiOxt5ggsJipDT+S+BguBv29cg1vat4a1LWPD2m674EijjvIdXAvLG6jHl6lbqWV0b14w&#10;QeoA4qKdHlk5te/aztfVJtrfff5a9zvxWIjUkoT/AIbk5RvZcrkleLtqrWavomuV2SStm6D8TL+1&#10;+FXgnVPiBZXxvtas7WO61L+zyj2V455S4QZ8sA4B7A1c8LWeqeK9DvY9Bg/svUrW4uk0u7W6Sa1v&#10;WcEb5Ag+ZQ38J5WnW9pqWvXmvf8ACLak8KWyyx7ZvnFvM6hvKcd8YyCecNWD8N7e50PVde1K3H2W&#10;C+t4xY2Mc202k5BDlV6EF/mB7g4qo80VFT16X9Frf1MZRpTp1JU0oyvzW6Lmd0raLZ+aaT0Ttfqt&#10;L1rxIqtZeKNGS1u7GGOKO+s5TJHd7QFkO04Kc9Ac8VNa3Dz/ABPuPC0XifZcXGih47XzEO7a2GmC&#10;Hnr8pwSPXFcX4Z8U+PbTwpb+FPHfiXT9T1nRPEkEU2qQwsu8StuiWZF+4cHG77p4rS8Y/B3whq2o&#10;x/FYJd6V4m0i7ubjS7y1umLQTumJYdv/AC0hdRuMfY8jmqjUm6S5Yu+mjdmtdb2urpff36mcsPTp&#10;1WqjSvdJxV1fRxdnrZ6N9k3psjU1+CTw1FqnjHUtEXS7wahJdXEtvMRHexQpsSZh/A2zt04rYvLL&#10;R/EEWh+PrfUjpt8tut3DNbyA2975ibcSEDDg5GD1FcvoVh4st9H1LwJ471y21iG3tITAt0waQxPH&#10;l2Y/xI2cHI6itj4e+IfC0Oo6r8OrFZrWLQ7K3uI7GSIiFISODETwVBGODxWi2Xn379DGtTlGDcXd&#10;x6q9uRpK2t31Ss1bomtCvfeDdC8TXEOi69oOipqkN6t418tuN0Vwp++jEblfbxkHmrHhzWre/wBW&#10;uo/HlnHYa1c3U0Gj27W+y6WBRhWLAkS5++Dx6VTuvFPhjxh4Tv8AxXrWnXljbWcwZpHHlv1wJUZe&#10;2eOeDVtLH+3/AIp+Hdbdk87TbLMfmt88kbJ94e47/Wpl8V1/w/TX0KfN7OUat1ZP5NJOyfZ6Jror&#10;d2RfCDT20Xw+3wt8a/E608fWepXV95eoahbpuuo92JLOWPlS0WdpA6qc4FfPf7SH7D2qfEH9oTRP&#10;2nfhB8RbzTW0O6sbdNB0u3V/LWy+SOWLDBXGDjBwQM9a9u8f/BHT/D2rFfhnLLp1/wCKvFX9oFsm&#10;SO1vCo+0ToP+WfmRKQQOrVj+Nfg3468PR3XxG8CXeoW2saPYzLYWNmFaO7VmLHKZwxDckdSDxzXn&#10;4zL8PjcN7DFU20mn8Tvu7e8mn52+XmenlmO+qYxYuhXUZVE01KKSd9HeK91Jv3bpaWbsloehfGDT&#10;tf1Kzt9f8P31msllcQz31lfWqSRXEIOZI8OMKSM89qy/DVv4Y1Xw1rjaPp1xpN5NI09qnmbWSST7&#10;pjYHBUkD7pxWfpnxGuvG+hroOtXEel+Jl0iAaxHChkgE0g5UKw6EdQexx2qr8XbDxv4U8HaLpXwn&#10;0XSb7VI/EFmJtNvrhkhexJ+Z1YcoFPNd0qkIx9qk3pta70XbuedRo1IxjhZtRlzaPZW0d29nHs30&#10;d9EanhnQLe4CanpsV1p+oeIJo9W164t9QYwy6hAqxmI9QCyp8wAAOOeaw9Dtbnwnq/iDxt4llj02&#10;PV9Shj066lIiWFTnzWkx8ofOPmHDAKTg5rpZrjTfhLBHa3em/Z9HvdUknvmaYyfY5JBlmB/ij35+&#10;gOat/EXwsurx6P8AD23y2nXFyXn6MvHzKrA9Y2GVPsauNNKnZade2v8Aw7v6hHEfvLP4J9f7sXdq&#10;93slFW10tbdHgP7Svww+J3irxlo/jC5v76yt/Dt8ur+G9S06zgdPMjGM3Qb5ZQ5OVIxgMSea9M+F&#10;X7R8Go2Fno3jO3utP16bbPqWlXUJwBIxGYiBtZBjdweM1a8VfEj/AIVTO3hXW9Njl0mKSHT1sbtt&#10;m5JOF8ljw6qufl68U7SfDVrqnw5ub28t4LfUrZZxorXEm5UXaRC3QcdM4rmjh4xxUqsHaUrXvd3t&#10;t16K6Vu+t9D0q2IjWy6nTxNJcsX7ko2T1+/ycvPVO977nhC90/V/HWsXdreLdaPdLcR3UsMhaIkA&#10;cHB+VuvHB9Kr6xo2m+B7lvE+hvHDssU0/QGji3fZInYDg91LYJU8d/evJP2JdG+JXw0utSX4raT/&#10;AGZa63NNa6jD9qMkcl95nFyvHyo6Hbj6V6L8XvCPjDxNc6L4N0LVhZ/Y9WtruO6s5AzPY27b5Y3U&#10;9pPlX2wfWtKdRVqDqcrvuk1r5aO3421McThYYXNfq6qp07JOXRpLV6X1Wztd8vTWxe+P3hGx+Ifw&#10;7bSL3Q1vLHVLVLTWLFW8vepb76HsytyKq/s2eBfBvhfwDrF34c06+02HUrrytRt7qdsho08vdg/c&#10;bA6jgnmuX/aa+J/jXwb4Rk8U+DmuWvtIj+3NosNuS17GAcRAY6sxGMdMV6R4E8a6d4j+Btl4qt4n&#10;tptS0uOS8tblNrQTsgMgdT0IJOav2lH64oX961/ltv8AMxqRxtHJYwT9yc7aN6PR6rZ7Kz8kcB8O&#10;9IvPhz4l1vwlaao2veHdRv1OreG9SkMtxYwznalxGx6wEj5lIOCetXUuvg2nxx8Oabr3ih9Jvo9P&#10;ubfQY7i5EdlqSxyASW7Rv8hmj+UqQQ208ZrzHxp8YvCXwZ+O6+IPGo1O4ttQ+yeGY7zTZPNU2shL&#10;tvC5HyOV54IBr0b9pD4V+APHfg2L4S6vcW99DrF2bfT9SvVEk+nXcseIZEbgghlyTkHFc3NKXtIU&#10;7c0XdJtvr1tqr2e10t7PY9OvRlGvSnWckqsfiXX3bN9m0mr3s2na90mdx8WfhwPGFnBY3nh7+3bG&#10;PVob42TSbh8jAYQ57DsTg4ryHwr8WfF/w3/ag8SfAfx78O11fwWtwt14P1q3UCS0/dZFt5efnCkn&#10;kcjritr9mX4X+J/2ZvBeofD7U/jJr2tWL86L/bSo72jc7tjZLMC3UN04pvj7wN4b1rWNO8f6/pWo&#10;W+tx61bSfarJwPMlhQ+W8i5x90ngdelZyjiMTTp1nF05qzcbxfe8W0pXTvdbPZ6PQwwsaFCpUwlS&#10;ftaVmoySktXytSSbVmrWdr9U7ppnqHwk1zTvHPw3t9R0bXUnuJGkIklh2TR7XPyOnXIxtJ71xXxp&#10;0CxXwHpNy/iFtLaHxF9vsrzSZG3mfePkTHXJyrLjDKTTdFg0b4ZTa54pvNBuIY7Oz86zu7TeI7qG&#10;b52fb/AwYnPUCqniLXNG8aaHoPwh8L6Lf6PDrCR3mn640YmjsLhZlLI69VZ0yUccZNd6l+79/wDr&#10;/L7zloYeVPH+1pN8nMney0Vm3te9lZ2t3Vr6HdDU7+91m5XxdpMMki2iKmp28ILJFcqVeHJG4J/F&#10;wcbgMiua1f4aWfhzx/b65pWpTRWOl6XDZW6wj7m7PzIc8hjjepGKf4z+InjLwB8Z9H0qfQprrR5N&#10;FWK+1AqFjmeNmy4PTdgcg9O3Wtrxd4s8GafpK68+o2djHqSQPpstxOFScSOAvPTqfzqvclo/62fz&#10;MKccTQlBwXu1I2VtU+m3R7/JvzMnxa66T4g0kWd7Na3jRqqxvGVtNQUH/Vg/8s5e4Heq/wAT9K+H&#10;nxj8Waf4H8ZaRdWt/wD2Pc3NvfKvlPaNCwHyzrhomDYIwcHuDVz4g6BNq1lq/gC/u5IZIYVvdLvS&#10;3yvMh3YB/hYH8wak1TxFf6l8MZPF7eGYbjXrHT3DRzH93dRuuZIlb1cLjnuaJXd4vr/T/DYunLlj&#10;Tqwb5ldJp2a5l7rv2u9V0tutlhaf8YrS++JVj8F/GvhnWI5LXw6t7b69cw77eSaNflQSKOJGU7if&#10;XI4zS+NLrxp4A+JWg+NvB/hT+3vCHiKRLXxBp/nrG2kNsJkvRkZMhzt2DBJX3qt+zj8QPCfx0+Fp&#10;uFabT9e0KRipuoTHJGmSY9ytjlUOxu3GapftXeBPid4p8B3njD4S627D7Ra3mraHtKvdfZfmZYT/&#10;AAO+0ex/GuaUpVMO5wk7Wumt7Lpre9+umt9NTtjTo0s0WFqRVP7E1K/K238StZq6acbPRq2lzP8A&#10;2cPixqfhn48a98AfiP4FewtdchuNR8N6lNIW+22sZwEfP8bId2M5BBFeialoHxC03VL74d+IdNm8&#10;ReCfEC+bYahY6l9mvtHKgMINudzjcAVdTkdCK5228Sab8YYfhv4n1zwJLfXWpTyNdaxpd19nbSLh&#10;F4jlQ87jjBXuRXYeOrvwjqGq6Qut3Mgm8M3Ut3BqH2gp5DhP48fwshbrxxSpRnKLfPdXTWltHbR9&#10;+uvn5GGOnzYyMvZ8snFqa+K0oNpTi+ZNO8V1XezTscPqOjXfjG+XRPiR4WurHVY7yGGzvpr0NFqV&#10;rnakhPA80KxVlbnIBHQGuB+LXwc8e3tv4M+Efw4+LVxd+FXXWIQ2pXsi6po2oBlaCVjnM8KSLtUn&#10;oHYE8ivcvEHhm0m0DVGuNZ/tTR9SMM+kQsyyfY3B3+ZHIvPz9vTFcJ8WPBunP+0B8P8AxHJBIdF0&#10;7S9Sl1qf5hJZqIB5MjAdmYujdQwI7gU8RR9pTs79NnZ2bXVdLb9bdtzqy/MH7dKLtZTkla8bqnK1&#10;lLVSu2kk9JaK6dg+GPjXxd8L9N034SfF/wAd6XZ+ZYSXljqt9M8inyZcTWsjyDkbCCHJ3flWnc6b&#10;rXwn8J2ui+LdZtda8O3WtRXOi3Vqro8ccspZYmbLLIoyNrAgVyvx4l0Wz/Z5s4vjfoc2uaL4g2aX&#10;NeWFuZPLics0VwXX5kHAVuMnj3rQ8PaL4P8ACM3hT4a2+uapaaJJFa3Phq6uJHntGnaPH2UswIUE&#10;AEI2OelTz8tVRv7qXV6q+iTWzT73NJU41Iuvb4pS5lGK5ZOGrcWveUlfVWel31sd58QPhd4Z8T63&#10;o9/rusXf2ezmJt90O+fS7pxlLmNxyhHb+HscjivKf2evhF8QPCs/ieb4s6tp/iCw8XanHrNj4z8O&#10;xxzJdTRh7d4pYWG1JCu1yyjk7geRXY6V8RvFGjWeuQfFnT7rTb7w3qkgj1zTJMwT25OI96nORkjK&#10;9hzWn+z14SXwj8PW+G2rBf7Qs9Qm1GS3juNpK3btLvAP8O7IGOBVyo062IhJ6Wb/ACtr/n9z1Zye&#10;0xWCy2pTlJNPlWyel3NuMltryN97rmWzOQ+F13q2l/Gzxf4q1K61LTtEj8Qp4eu9NeDCxX0cw+y3&#10;MTqTvVlfDAgfI464roZ/Haah4w+I/wAKPiJ8OtQ0e4im/tHT9WjctZ6zGka4aM5wjggAr361N4hh&#10;8JfA7xr4k13XvFSx6f4s1C1uLzS5rYOryF1RblHzuyOFI7AAitIeDPhtrOua54itPEUwkttQuNO1&#10;SebVJI1E0yj93Mj8Bvu7GHbGKvknzR12eq7rXvt30tt2uOtiMPVl7eUXyuMVGSTVnFQfldprld+a&#10;65Xvqc14z0CL4m/stalYDR5XRrWC+szp6r8syyhmUEZHX7y1Lqur+H7bwrr15P4WXSFtfC9umrX1&#10;vbDzTNvCBXA++qhg2RwATVz4Rt8a/h3+z9rFj410C2vvEVjeXTwae9wixyWwfCKGjBwTHyCRnPWp&#10;P2j/AIqaf8Mf2eZPjdbeFZtT0+OCB75dMmXzotzKuCCNsiqThvXGO9XKUFB1G7K13ddPMISqyxf1&#10;WmlOLqtRcZaNtw010962jeje17WK2r+LfF/gprXVNYu9P1DR9QgsU+0wsGhTYhy4weVfHG3OMZrs&#10;fDl0fEWv3FnZRpHeWmnw30L+YHjljmyRscfeAxjkelcL4Q1D4c/Ej9kuHX/hzHJNpWs6cpgs4bNp&#10;m02aJzvaJH5wrZynHfbXSa3baf4Xn8OfGrwzpczyfZY7bWha2zj/AENk3Lui6ja3TjIzVxldcyd1&#10;v8mYYinCXNT5eWonKG1tY2smr2TdnHrrbvcuaLf+LNQ1i81u3vlmt1Z0uLVIgxWcEAYP93HWuHi1&#10;fxR8LdJk8bta3UlvqWoSW+qwrAT9lIJ2SbRyBngt0wa9A0S5vPCmn6pq9iVvrS8mW+hjjx5sKSY/&#10;dsMDjPOat+DvHOieNopLd7JV8vzIrxZlG0KxxnJ//VVON9nqYRrSpcz9mpU9E7aaJbPs7vfuluec&#10;WHiHTvBPgrxB8ebawv55LqztYNY0+OPEu6J/LjiQdyC5Ibpiuk1/4n+DvJvoLfxFHMuj30NzEl5i&#10;Ni5iUlMnjqePfIpfC+naRq/wo8aeC7jRF0s6XdTw3EEbMwaBSGV+/wAjqOcdAxqf/hWHg/xR4HvJ&#10;JfCe611zT4xPYqo823GOMMM5IHRuvAqEpJ6f09TepVwcqjdZSupWTVvhtDl8tI3tZ7WTexsXUHh7&#10;SfBq+NdAuvslr5kk03myYhMcw/eIe20k/gaz08DXfh678Mxaf9kXT7GxkW1tpskqzncuxumNp715&#10;t8S/h/4j0j4R2fwvttVv9S0mPQ7qzvLi4zsvFzu8mV1GIXzjbIO4wcZrr7Bte0fw34ShbxxeNb/2&#10;PHbLa60kZmjuAvyNvHDuANpGfmABpc37y3KOWG9nRUoVVLmlPdPZJ2b89Xv3te90dh4l8PeFvEvg&#10;bUNM17To1VFaeRGUrsZBu3Rt2bjqK5Ax6h4P8Q+GtG1LWYZtP1Dy4JJppAJrRnjLRuT0dS3ynv8A&#10;MK6mwvdQuPBGt2i29jffZpT9lezBCsWKghlOdrDJ3dq5jxn4Fn+K2t618KNW0W+s9Kh0GAWnifT7&#10;hVa01ANuFuV6hgu2RH+6elVLWzZy4N8spQqS9y7vs7JpLmSdndXTtu7W1sdDp1pqfhrxhHY+I7iO&#10;SOWNYbO+UHdKOQUcHofxqK0v7nw5IbO21hbi40+OeWS0klAd7ZDuZgO+B3FZ2m6/4nn8Sy+A/iNP&#10;IsGlWdr/AGN4zlVEjv7grsaOf+FJsr24YtxXK383i7Sfi5faR4s8EwfatSd57HUFWTy/K8oxtGDy&#10;FL8ArnBznFTz8ppRwsqsmptX5U9LWl5q9uj95bx2aWx2Xi/x9Z+Cdd8K+JZvC1xqWi61J5UOp2UG&#10;97FpSNnmAf8ALPnJbtW54u0iSFriLw7pyzosJlhihkC5lBzkfU/nXKJd67p3wpsbHwto01vfaNZu&#10;8mmXmWWM52iL5sbl68A+lb/hLW9L8c29jfXdk2nXbRmK6hhugwwF+9kcAg5+U81oveMKtP2cVOK+&#10;FyT1vezvFtX006p2f55dj8VNR0rV/Buk+L/DsdjP4ovptP1K3lBZIZljLrIr46NtwAepOK0/G0Xi&#10;XwxPqHibwdaQ3E0Wxl0yTlZoxw+30OM/lUXiOF9a0az+GniuaCbWvtAbT7qbAMrRnerL6sEHNaiH&#10;V/ssMdzIkk8cZV5I4wokA7Y7H/Chc3UiUqUZRnGKW6au2pLmbTXW1vd76etsPw5410GC6s9mh3Vn&#10;ZvgbVtwq2xY/dx/Dzya1tRj0bxHLod5b3L/aIr2ea1bvlARj2Hp61VnhutFg1LxNdXypp7W4F5b3&#10;EIIgIGS5I6YHNXtA0ay1bRNN8U6FqFveWs0fn293Z3G9JI3x8ykEgj3qt9BVJU4v2sbrpe99Wno2&#10;1vr8yncSvY69ZeLrS0ju/wB40Ul9byMrRR9Srj3PGCKt+BfiX4Q8eaxr2jaLN5Gs6I6rqFjMNkkL&#10;SpujJH8SkdGHGeOtZGo6LqHhu58VTXWvS3n9tSR3jae0YjezRF8sBCvOwnnJ6Mx5rh/H3ifQvCk+&#10;i33h3V4fD/irxbpk2n+HW8QRld1wDujhmlAPRvmXceQeOtYyqOmrvTv/AMDz2t9xvTwlPGR5I3bs&#10;uVq9lZKT5lvZLmTaSWnNto++XxVr9p4Istc1zR30/Vl3x6lp3mBlwHKhw30wc+9N8SfDDw34t8RR&#10;6P4n8JW95ptxpqy+Y7n93N7AdiCc/Wo/Gkt9e/DrQ7X4uWAtNUuLFbPxEumzFlWRl2ytFIBnGfnB&#10;xxmrFvb+JdE8OaZqNjr9xqUugx/Z1m2hmvbfjb5ijAL7e4xyKIvmir32T13+aITlTiqlNqEm5LRu&#10;2+nLJPZPRa7Nbq5ga54E8U+FxYaP8OL+Sxs9HuGu9Ht41zGsYAU2rA9FIJ+mK6e91r+0/E+n+JJ9&#10;LnjitWAaSNCwAkXaW46gHv8AWtaGXW75mlDxs5ZiqiMr8rDIRvQ9K5Dw49hcR+IPhTp3iKHRfEkM&#10;D6lb2fnfvbeOU4E6q/3k3g5xkA8d6uXu/P8ATYUaksRBupa8d2t7SdpNta7vez1b66NfEt+ngjwb&#10;4q1Xwb4dSa4+2idrNWO28mkKjzB2BxnJHFbmq6toHhOaLXbnQbr7Hc/ZrLdp9uZDC0uNxdV6IGPL&#10;dqZr/hvxLrnhixm0zXootQsIVMy+UGhvZ9uGDqMFcn5uKxvDWreKLTw43hvxzFJHeR3UgvJrFt0c&#10;ikfeAPzJg9uxpW5X2+WgJQrU73u0/e1d2rJfO1rrf4rPY1/C2u2WqjUJ9Pu5BceG9dubLVraaM7i&#10;oAZXAP3hswwYccmk1hbaeybxzbSWOtafdabmzvrYDe6ElgAwPzDPT0IqvN4x0DQLe813xE/kw2/E&#10;t1PD+8VEwvmHbksh45xnmuii8PadZabJo+gxRfYZlW5ghhx5fqQg9+tVGMrWbuY1Gqc+ezSb+VtH&#10;JJ6O6buvJ2d9GYPw/wDHtnrnwkvNd8c+F7rS0sRLHfRahGrefGn/AC1QjO9SPx7VF4O8P+CvDOg6&#10;XoXg2/hutH1pnutJkjl/1akbyF9U5+72p6tD4T+Gk2rWUVxPpq3ck9xZpb4cRs3z8HJyOT7itwaJ&#10;pWp6ZBqeg3qw2LWLDT5rW3U7BIOJFHT8McmiK2v2KqShHncbxjKb0u7XS001d033ejaKNxpw1jw/&#10;b614e11rVofMt2jWPKeYTjJB/unmuZ+IF3qF98E28OfELXY7We6tV07VL7SW/wBRMJlP2uInOwjA&#10;Ptk1c+Hd34gh+HV9Dqerf2lcadqEkNxfWtkU+0MHH73yyODt644yDV34m+GPEOreBmv/AIc+K7S0&#10;vLe7j1DR7+a1We1lITDR3EeQHiYbgcEEcEcipl70L2b02/rqa0uWjjIwk1aM1aXa2q15b21vqm9N&#10;tLHR6dHq9zokYudTh1KRVV4rjjbIAODx0J746msa7mttHuANSljhsUjklaRmO1V7jP1rOi8RahpV&#10;vpOuW/gOMt9ljl1SGw1RVFoxwH8rI/eRnkgHGQK6C7l/tDTr6xntI7qykK2/mRsrYLn+IDO04Oee&#10;a05onJ7OVGWuzfS2mttLNrTptfpoU/D1xqVjojaiYYvLsY3dZLdSyvG3Ktj2HJFZvhrU9YvYrPT1&#10;mtLwXEa3ct1ZxssdxgkFk3fdY56Hpg1nz+LL/wCB3ikeDfEupQQ+G7zS3i0OZrWWS4S7RWYhmXId&#10;So6HDZ6Zq58MviPovxa+AS+NvCFrdTXTWsyw2txbvaTm4DFQm2UDbuYcHofWs1Up+05G9ddOultf&#10;xWvmu51ToVYU3W5bwk42l0969rt7NNO6vo15JlzSPGmlTeA9Q8c6H4wnXT9JurhZm1DTm3QwRth1&#10;243MvBKsM5FbcOm6Vf6VHrmhXcNzp2oWYlt2Rg0cqyDIYeqnNc18MF8UtZapqmq6X9l0nUtHsxp9&#10;jeXW+S1ughS6hdQBhd+CDnnJ6VT8Ma6dD+JF58KtTu7a202HTVvNMtJY3iYJuInj3EbWQEqRzkZ6&#10;URlazfp/XkyauHvOoqT1jrun7tldaJe9FvV7b9teqv8AStOWGztHiW1uLGNRZ/L8gY8YGOmB+Vcu&#10;3iD4mWuq+J9R0K90+2tJYYn0iG808mSK4i4mD4OHV8YB6jOa6jU7T4gw3Olt4YnsLi1gvy19FcxZ&#10;+0WpXhUbqrrwQ3IPQ1V8aaro2l6FJrsWnX0zSyRyR2ul2wkuWYPhiqE/NgdQOoBqpe9fdf8ADfoZ&#10;0JWaVlPmsu9vevZprS9r9dLrq0P8aLo/j7whY+H/ABDYzR/27p5e7hs28wRRlB5i7uhHzcdCRyOl&#10;UPFHhrQNY8L3ng25vElt/si6bJDcTEO26Ly0OTzkjgH1Fbmr6VpsttFe6XqDRhdjxzQyFVHIG1l6&#10;YPQgjjpXD/Ev4q+HPhn8UvDeifEHwhcf2T4nmk0658RQ2Ek0NjcJhoBK6A7Ud22ruHynnIFY4idG&#10;lTcqtknZXfZ6K/zfpqVg/a1ZRhQvdc0klvdauyet+VbbtrzRyfxe+F+t678JLDwxo/i/VIdS+HN1&#10;aXFvdarYi6kuooSHBXkGRtuUJHJxXo0er+A4tesfiBHss9U8UaOyyNDayRjUWSIyBdv/AD1ABwG+&#10;btW54jhtLjRNUh0jTWur5VdIbOeTy/NkQcAPzgZ7+orI+GPihfEPws07VJNTi1KSxuBHcyNsklR0&#10;bDAgceYp4OMZxWccNTpz9zey7tK21tez/K50TxdXEYNOSdlJrSy+NJu+mzlG9n6La6T4RfEzQfiZ&#10;4f0f4iLo+raTeX9rJbTaZq1qYZF2NghweuCMqe4NO8NeNx8QFsfEngS7sfEGjrfXNtJqlqwWSyuI&#10;pdphkT3GV7EHB5Bp6pomjfEPV/D0dpNHDqkK6isUku6OZiNsssIJ+VlG3eBjqKgHwk8FjXzq/hjw&#10;lYrd6dqcN3LHZ3DW4fUEHyzSLGRvkKN/EDnPIPFar6wqcbWb69L7a7P7jnksD7SUrNJpON7NJO+j&#10;1T0uknfo7p3sq/jf4xwaN4cnvJPDj2viGzvCln4fvLhUa/AkCnyn+625TuUEgmrF38O/DNz4ouLj&#10;wZqsNjNa6cYdY8Pi3UBvOG9ZCeqvn+IcZp2oS6X4tvvFHhvx14F85vD97b3OnvdW4k+0K6ZSZByT&#10;scFTgcVsPoQe9s9e0e7tbbVFsxFLwWjlU9VPIJ9s9Kceaet7r+rhKpTw9NKCcG7t63T5lFxXXRJv&#10;+8m73drHM23gfw98S/Aln4I8evY61qdv5iw6lPYjMcsY2hiO0iqwGe9U/hH4at/gvpNr4N03ULq4&#10;0mwsY7DS4yxDI6O7SNKrHAYs2Q3QrgVreAfEeiWXxR1j4VS65HHr1tocOoNYuxyYJHYCZCeWUH5T&#10;1I4z2ropNAi8SCxuta0tPOjeSOQLJuSaErjf6kHtnkURVOTUo2urrTvond/0/uKrYqpTUqFRv2cr&#10;St0u02nFaWWttNLX76cm3g+Bdb1zRvEGkrqlpc2qzabLcbGDW+8F7cgc8SfODzzTrTQbHxTcf8Jj&#10;8OvFjWetaS0kWoWKyMYbgFCqx3Cd8DkEHI7VStrTVPBfjVZ9Xd49E1LTm02KWOcsLKdXZlkRuccA&#10;Bl4OcelcT418Ya3+z94Ah8Z2/wARpYbHf/put3EiXkcNwZ8lJkKB2jdCRu4Mdc85QjF8yem/ddtd&#10;D0KNDEYiahSn70uVR35ZXVpJq0tXbVJXb1V9D03xJeapb+BdH11tPVtStxErLEryKf3gDqP4jkEk&#10;Z5Fanjb4baP4p1xdcmtlkkW18mRc4J/unI5BFcz8aLrxVrPg/wAP/Er4F+PdNiebUraRHmIm0/Vb&#10;eXAaE46Fhkow5VhXceIYhqE1rcWThpbWfzZrVZCpzsKhjjqqk89RiumnL3mraJLXo7/1qeXJ1KVO&#10;nUhLlbc773jqvdae3k77t7NHkPhD4c+I/h9J4p1X4f3Fn5+v+Jn1CbT7yMxhoiY/nJToW2uR/tHm&#10;vRvF+iaZ8TJodQ0zU3K6be+U8aoG2yLhiCeqsOBketTaxB4q0y1mnlnguPtl9BHYbrJswRkDMUrJ&#10;yybt37zA2gjPSq+n6NN4a+Jlzq1gzW+m6pZqmoWLQEqbgdJlYcZ7E45AFEY8q5UmbVsVUxEvbOS5&#10;0m0++kU09Oi0TtunrqmP0XxZJ4j0uZIrW8t7vTdS8i8tb6Pc0TA5GGA+ZWU8MKi+I3xE8F/DO/SP&#10;4l6h9h0fXLmC3tr5o2MdvO52gTMARGrPgBjxkgHrXmvxp8RfGP4RfGrQ/jF4A8F+JPGfgnVtPew8&#10;baL4fsxdS2rIf3N2kWQxYcghOSB64r1DXtY8L+OvAEevWVsdS0PXLdYrqG5hKPHGwIy8bjMbqeGU&#10;jcp+lc9PFe2lUox0nB21Ts7q6a7p7XT3TvsFTCU6UqVVq9Kp/K9YvrF3TtJNNpNaq3dsNC8C2vga&#10;0utD/sWxgsIZ5P7IeziK+RG5Z2Vh0UhmY7l4O7tWhLpNjfSWHiOO4C3T2oghuhIdskLc49CTjrVW&#10;ysNW0zwtYW1hbSLHp8kcV5b3svnvJbIm1kVgfmYjGGPpzWXoF3pvh+6/4RP7fd/2fNMINOj8n5NO&#10;kjXPlHIyqt2PIzxXVGMYxUbf10/yOV+1rSlPmvLW9uq6331e9tnr1Gr8W9V8MfGK3+E3xC8PLDY6&#10;5b7vCfiCOUNHczoMyWsy/wAEgxlT0YV0V/s02O7sbm3XM0zNbTLBuEbEZwQO1cj8e/hRcfFO00W+&#10;8Om1l1Tw9rlrqn2Wb7wCHJMZyMORwM8HvXVeNr25udMW/WS40+88vfarI4UNL2R1zhhk8isqMa8Z&#10;zjN3V9H1s+my22W77lVI4WVOjOnpKStNdpJ6S6tKStfpe7Wjsue+J/i7xD8H/g7/AMJP4U8Mw6md&#10;OMLtp8l0YQ8bSfvED/wZGdpbgNgHjmt34eaxqPjHwTofxCh8LTaHca1YpdalotxkNaSOMsjDA+dS&#10;ME4Gaq+I/Atv8Qvh7N4B1W6k0/8AtjSzFdIIFZT8w8xdj5ypxgj0PGOtWo9L1M63Gz6bLb/YYRHp&#10;5hvT5c8OAGRlzlWXHGcgjFXy1PbJ30tt/SJlLDywvLZe05pNvXWNlZWvZ3d3daq13ocf4sk+JmoS&#10;3mk6JqEdn4g0OV9Z0PzLfba30PK/Y52z/E3cYI4rY0XxR4s8RaD4Z8Yav4fvNE16SH/icaNuDwxf&#10;89Ax6OoxlSDnBrZ1crperW9vKt06XkhlVmi8wQKoG6Nj6Ht75pLt7vSfGX2X+zYG0y40+SVbozkP&#10;FIMYQKeCD+lT7HlqOak9dLbq/fvfpvbyNHiI1KcVyLRNp7aWs15pvW2rTvZ6k/hL4peCvHc9tH4Y&#10;1WO8S8s5bi3mhw0cixy+TKuf7yvwVx0Ned6Z+z/pHwg+Ifibx38NtMhsbPWNQg1OHRIY1W3e8VGE&#10;2z+4ZDgntxxXX6R4S0WytLzxL4aj062mh85tL1C1jUrFPJjzVdF/21AYd/rVnU7PxbLc6fr+ieI4&#10;7VWhmj1rRQqvBPIyZ8+NiNySIwyB0YEgjvS5OaSnON5LZpbJ77/e/kVTrRwtScMPNqE1aUZdbPmS&#10;dlvoleys7p8qZW8C3/iG88QXXiuPSrWTR7q1jX9zgyrcICZCGBw6nO3BwwK+9VYvFLfDqLTbTxBr&#10;P2611jXnitbm+jETwNJysTHAA29AT16Vh+A9L1bwv8U9Pv38RWWhnWtKvFvvB7K3k3k4lEi6hCf4&#10;JCOHT34rvfEUdprcF3o+r6C0m2FZI90YeOfvkZ43BvxqqMnNXaaab3/4H4X18kGIjTp4jlaUoSS2&#10;0el4rV3u0+sXZ/lmQaWLLxLrlzLNdNa3l6q3FjMgkhmXZtynp7juatah4ZtppDLpCrHb3gVpI04i&#10;l7EEfwt3BHpVf7do1xotjp+q3GoWkevTfZoS0O1rS4CkgMf4SccHpmm+HX1fQdEuPD/j29kvY1ui&#10;lvd+WqkJxgEp1ZePm68+1aLlvZfeYy9p8V9VZW7paXXdprXW/byhvNa1fQtb0vRtYs5ru1kuJzLf&#10;FcNbr0TOByvOPXAzWX4P8S/EXR/GutaNrnhxZtBvrvfoV5DcKxtcJ0kHUxu3II+7XRWtjLe+NLvx&#10;JpviaW+01tJ+w3eizYaOOcNuEqnqGZSVPYjFZPgDVJtW0+SxufDN4lq8czWy3EflzQskhUxbTzsw&#10;AVPcGp97m3f9fobRlT9hL3E9EnurNtu62tJW6aNervc8axR+K/Clzouo6M0zXnkTTWLTbWYJIGKq&#10;w5zlQR9Kt+E/FR1vwXc+IEnjvJreab7bDb/OVdPvQ4678cYPelVNXHivzRoEdxprWKi3vEYeZFID&#10;/q3B9u9Y/gSLRtN0vU7e1jh0e5vtcmeJTeI63UxGfNGO7AcqeeKr7d/kY8sZYZx7NNWd99GrXutE&#10;r6X016GraaRpdppUaCMqt1cebaRHKtbB0GEA7bc9PeqHhrXNX0z4jXnw31rSZZNPh0IXa655f7mW&#10;XzNpt8dmC/N7itrXbL7frVrpGo6TdXVrdRtDcTQZAt5Cu4O3cKcYyOhxVLw8bm8uH8N6j5jmGFkt&#10;7zeGM8YOMnvnt696JRk5JRdrfj5f8EmMlKjJy1ur+mujXmrO6fe5ieMNL0rwL4Iv9S0X7PZ6bo7S&#10;311FJD8ueXLD3Y/qav6PdWHj34c209zb3n2bxJoqzNAx2yQpJjoQeDjng+9M8F+LZPFj+Kvhx4y8&#10;MXlnJo8qwodSVGg1C2kX5Hjfo4z8pU8g9a1PCdzosGmNY2qtBDYxpafYcKqwEHB24PT+QpU+Wo7x&#10;22+7Q2rSqU6fLNPnjJO973TSa1XVuzv8jL0SfxNovxH1ZzfW9x4ft/DsP2R5ZT9oF3ENrCQ/xIUK&#10;+4Ye9b2h3FsjzaTdyRx3txH9pjiZhuOepX1A4/OoLnwbLfammoWMtxY3NjcOVVl/d3KSJtdXH8Q9&#10;PcA1ymh+JfD3jr45XHhHxF4L1Sx1XSdJkudH1ZPmtLmBnEUyRyrwkikKSjYJB46Gk5Ro213el/P+&#10;tCeSOKjKS+zFN2tdWsk7X1vo21tq2tGd9YR6nZ6XHHqN3DNeRrm4kjXarjPBx9K5G/8AA+m+JPit&#10;ovjfTtRjs9Q8PtMJFC/PLbyrgxOM/dJG4N6ithNR8UQXWrW3iSCzWzj/AHVlqVuxPnIRgGRf4HQ9&#10;ezdRXO/C/wAUvr3xc8X+Hbi3XzfDen2VnsutNaOe4DKX84S52zQtn5cAEEHNTVnTahGXV9e61/Qn&#10;D061ONWrB7Rd7bWlaLXa3vWt0vrrodP4q0S7W1mvbSMtmeOR4YW/1hHAPsec++KrYnTxg3hGTUPM&#10;W+04TW8czA4WFlD/AC9m+ZTnpSeBNNvPA6W/gd/7YuNPhtZp7fUL6RZPLBl/493fqSu75OvyDBPF&#10;Y+nadHf/ABcvPGmpaXL52m20q+G9TEjfJDOI0uYWT7rKwiRk68bjwaqUpcqcVrfbt3/D731CnDWc&#10;W7xim07b7KOl+6V92lfeyLPxCudS8OX2/SNNXUJtWWRFsZI22XDKm7yd4/1RYA4J+XdV34Y+N/CH&#10;xf8ADel/EXwZfMtvHJNbtazIN8UyHy5IW7qyMuOOtaDnV21G117S901v53kzW8citG8LH/XL3DL6&#10;fXNZmheHPDfgXXrqPQfDcul291fyXt5LZWo+zzMR80kpH3M+uOtLlqKtdfD1Vtelmn99/wCrnNRq&#10;YXkt762afqmmvS1mrvf5Zfj/AMBav4p1LTvFHgPxnfaXeWmsW7XElvIdktvFLmSKRDwwcZX15BHS&#10;ugvZb668V3mpJa2htfsEVtpd9DJ+/WYykzxOP4VACEe+c9qltI/LlmSa/t2XU5PNsrgSDZIowQOu&#10;Ovcdaq+ItFMSxagPIjk+3rJfSbT5k0LDa5jKkbZA2z5iDwDkc1fKoycl8yVWlU5ac3olZO2utna+&#10;l9VbXu9NdJ7LTLeLxzdaykC+fcRxwXM0eeF2naCP14psGjw37OmqP5dxZzlmnDFQ2B8rZ7e/vU+q&#10;aTNZpcXUqrLcy7t0hON4HC8jocUmkyWV3pNwdZtljBt1SZbiQneMc5Jxxnv3qrGXNLl50+iX3aae&#10;X/AOb8OP4zGtQ+KdR8PWWGsrm1vLst/pUZVt0WzHDxkdc85rc1Ca68QaNo/iHRo1heO8invIXQ5a&#10;3wQ6FeoJyMHtiks/CQsL+3Oh3rwRM7SXVj5gZDu/jGf0HSoNIGpWvijVb/UdKaaF5be1028WEqzp&#10;hiQ3OGAfjIAxnnNTGLjo2zepOnUlzxtovwva1m7dej2XXUva7qlojXbQIxaywZI1b/WMy7sD3xVX&#10;wnquuSeLr3StQ0i2/seSzjn0y8Vj5wmb/WwSIeigbcEd8g1F4n8Qadp3hG68Warqdrp0FvdiWW7u&#10;P9TtU7NspwSBnjdjjirMOn+ItK8WWf2LTYZNLtdNk+2S7j5rzthkKdiDzn8Kp/Etf6/yIjGKotNb&#10;pq77pJuz0V76W13sTXVra6jcFVZozEzfKq7cLjGK5W30Wa08M3mv+ENbn+2f6lYLxSyusTMWZUH8&#10;bD5cjrXbQS2eq26zNG0bO37xZAAQfTjvXnvxs8C69Jpvh0+H4pJjp/i+z1DUEbcqS2qMxaLcmCJN&#10;20qfYg5BNRW5o0+ZK/8ASNcDJSrKlKXLdrezWl3Z97s1NI+INrqfhv8As3xRompaLcf2lNaTXC27&#10;MlrMixyoC2MhXR/lbGCVcZ4rqNKvLrUPDcs97Lb6hHI03723XaGAYgIB7dM96x/C/jnw348urrwb&#10;qSNZ332Rnu9JusrPGjEkSDPWMqflkHGeOoxVHwJpF38OPAn/AAhuseKNX1QTarMmn3l4ySS26u+V&#10;gyoG4L6t82DyTSjKV1d3Xft+IV6UXFrl5JKSfK9bp31i7XtoutmtVcxPhU3gz/hN9e8J6V4b1DSt&#10;Q1CNdUvPtki5Mynb5aYOSNoD+gB9a04vAfhnQ9evvGl5D/ZN5r9xAl5eecFFxIEZESU9GzuP14rN&#10;0vQ/D1j+1Xd+IZolt9U1DQ/sscjQzAXRj6sCRsUhcg7TzWv8cPhbpvxn+FWp/DXW3vLeGSeOe1vr&#10;Oby5IbiJg8fzHjaT8pz2P41jGMvYvRNxbsl/WjszurVI/XILnlGNSMOZu7sna9rv3kmlbvboyh8K&#10;/glN8APCup6Z4V8Za1eWV/qAnhsNSuhMbWRmPmNG55weuDnGK1Nd8Nar4n8TaL4g03W2hh0S7+0a&#10;eyYaOeYqUdX/ANkqxI9DirGn+I7a28H2t3oN15kOl3lvp89m0ZaWOdMRywMDzu6YPI5yCRWT4rvx&#10;8MPCeu6p4Y8OX+pQprRuLmws8s252QSui4PyopztHH0rSKpwp2jsvPYx9pjMRinKTvUk7XaSvdKL&#10;veyvZrXW93d9SzfeMIfhNp15qXxE1+aGxtzIz6tcw/IO4GV7DnGa1L/xt4Gl+GX/AAuPSvFdnJok&#10;um/b/wC1o2Dwyw7c7/qPTqDWjLpml6vqF1o013HcWcmnRA6bdKrDy8/fKkZzjA54rG174UeALj4b&#10;33w61Pw1DDoOpbo7jT4FCRbW6/KoAXPfAqrVteS1rO1779Ne3yucsamEqSg6l1K6va1nF72Tt73z&#10;a9DdjR9a8L2+saXcAC9hhnHlfdaMjcevZgaq6rLPoGgXmtyXHzbgYZLNCT5YfKpj15rK+G+iap8O&#10;fCZ0YXM9xoelhIdJWZvMljtxwGEg/wBYmCBg8jb3q34vv9T07R7WW3mkXzLxZEu4/u7GdV2SLg7t&#10;2ce3XjFVF+4nLfqR7P8A2jkg1KPNo9rre33WutfK5w7eMvBXgPxHaeC9U0HWLW6j+z3WoX2hwMYV&#10;e6uWDzOF5C+YPnYA8NzxXqw1aK6v7zR7+FV8ttsUuOH4/n/OuY8TXWpa94e1W+8LadbW3ijSo57e&#10;zW++WKRv4A7L/wAs2457dcVe8E634n1/4Y6VfeMfDP8AZ/iCSxVdU0u4kRiky8PtdeGU/eUjsRWV&#10;OTjXcb7q60dtNN9r+WjNsXy1qMalrO9neV3d68yXZ2euq1S068N8Z/gf4m8bfFTwz458NeMjYHS4&#10;1gurPyQwlQyB3L+v3Rt/unPNdzba94h1rVZA+nLZ3Gm3vkXULtuW8hYZWWM9ueSD7ircsFvPe2e2&#10;WSGW3jbyZGYEOMfcPrUNjKuozm8tomlksJyIlZgrEHgoc9eM/wBK1VKMZOUeru/wFPFVK2HhTqJN&#10;QTS0ta76vrfz23WxV+JOpR+H4oddbXbe1JvoYla6wI3VmC+WT23E4BPAJrY07Q10e11CXQYR/pk3&#10;nLHI2Bv6MPasTxLH4d8U6XqVnLEuoWF9YyRSaXMuPMk242KeqSdCv4EVD4Uh1LQvB2nac19qmy3s&#10;1t5ft203ULfw7yOGcdCw60X/AHhn7P8A2WKvZ3s01ut156NW+ejNLTNFENsuk3VkxhW5M9oTgtEC&#10;fmQHrSW81zpmrs7s0y+actJ1Ef8Ad/DNSaj4r0LTfFlppGtatHDdbIyqsdpbzPlTI/2mBAPTIq9q&#10;9lb2tneXlwkz7oWjby2wdh6ken17VUeXo9jGUql1zr4l+f8AVzNsrK7e8m1PSZ91rcGS1urKSPcF&#10;ZH+R1PbqQw7/AIVFq+seA/CPh/V9L8S6jb2OnWqpJf8AmEqtusp27s/3d3cdKzNB0TxVo3jyzvdD&#10;8TRyafJHIuqaPdSMGuAyApKgOdk0bL82Dh1YnggV1OqaXpusyxvcR28isGjmt5kVvMHpz1x6VPvS&#10;i7b+ZtV5KdSKlK8Wk9NGrPrpvZaPzXmjg5fBXgTwD4yt/EupaYJZtF0qa50fVof3syQkgNCuOWGD&#10;n0Oa6nw7JDoes2uiX3iNXn1qOe7htJ1O6bOGITP91SOK4348eCV8Z/BrWtO0DWNQ0nU57Vo7e+0m&#10;3/0i0kVhtwjYyhwAQMZXpXRgTavoulie7sb7xd4X0qGaVIw0aieSELux1VX5yDzXOnONZwjHs76W&#10;etmt73SXVfPc66v77DxnObb1i/KyTi9bpRcpa6+fVGrptjcWnxHuLyPxfM0V5pIVdGmUeWkiOczR&#10;Hru7MucYwayfEnhXQbeRtYGiWdzCupfbbwyJiTf5ZiYwnI2Tc8N35HetHVbrT7Dx94avtd1K0tbi&#10;eO4s7G2n+/cXE0QYxRueCwEZIXqwBqhhPE2t+NvAfjzR7ObRLL7LJbXBkUCRJId7rIoO5CjDO49c&#10;gg8VrLk1i+r037X87HNSdSMlUu7cqvbRtc3JptzPbr310ZZ8HabLo9xaeBJrua8XT7QTefcTfv4U&#10;LHy1cHktjKlu+Kl8Xa1P4NFlrN9qSLYtcSLd308f7u2jxuDSH+Fe2TWJ4U+Femf8JLN8T7XUNQh1&#10;K+sYbSWNtWaaPyozmJAR8roQc5OTz1rXsbrVL3xtN4XvNPtbjR20lfMikcOyybiHVlPVSMdRg048&#10;/Lqrdv0HUVN13JPmSV5LRa/atut3pbR22LF7p+m+Ltb0fWbPV5FWNftFjNZ3OYrlT99cjhhgj8Kq&#10;wanaaDZaxeavdJcW01xcTXU0mPkZRzG2OgCqcZ5wMVmxeGfCHw1m0JPDZh0q10e8ktbLRYZzHDIt&#10;wQCqoThmDcr6EnHpW38QPD+nJpd1O8EPl3knlX1vMg8ucN8rb/Uevtmr96zbVn6k/u+aMLtweiur&#10;PST069LPdq7seZfFP4DJ8S/gQsPw38YalpthrmrQ6/qUljfOZr22xuCwuT+7JXadv3TjBFer+Gp9&#10;Rk8KW66nqyzzw2saR3oj2PIuwAPIvQMR17ZrM8OaDpfhLwCPDPhwXFrYWYUWdirHdYxseFQnkx+g&#10;PQcVc1UW9pp6QtcS5jZC00b4ZQDn5vY+lYUcPCnUdW2rST17f12NcTiqmIh7Fu6U24tpc1nbd+iS&#10;36aXVjPv/A0txp3/AAjMEyoYblL2yy3ylkO4AHt8x5HSsrVPCdv41sdbvLhJpkuopLDXdIkKzW8k&#10;kMZCr5bcKxD84xniqH7QenfETw2/h/4o/C3TF1abw7dTXB0GS78r7cskJQwhjkcnaR6Eela3hbxb&#10;f6n4m8O6xZ3Om2OieNNLmlvPD+q/u9Qi1SMBpFjYfLMVUFXTqAgdSRRKVP2nJJfhv/w1zanHELCx&#10;xEJp3u/NNatNb6xipJuyutHdGL8KPhnpfwB+FdjoeheD2uLC68oa/prEyOFKBQwVyeE6eWc/KMDo&#10;K7LWtLsNZ87RDfW91Zy3ET3kQuCskKkfu2XuAcDAqRb/AMZWfju6t9Q8OefozWO611SGYM3n7j+4&#10;aPqqhed3IJ44rl7zSfDGtWsui64k8jiNZ7iWOR47hfKkLRhWGM7W6LnpVRpxpR5IrRaW22M5VKmK&#10;rutVleT1bXvb99dHG1t09k9jsNbe5tJ7fV5GVY4SsV1DMudyk7Rz9ea8t8WeNdRX44eIvhH8T4I7&#10;PR4dCg17wr4iMoUQRCbypV34+R45NrAk8BvSvRD4htrvwtb3+ui4u7K/tsLM0G1ixOFGD0Y+/epH&#10;0rwx4wtl067ii1K1uLOXTtUs7yFX3Jgb4pB1BwQCvTmqqRnO3I7arzuu3l6kYWpHCybqwvurrdNN&#10;O6fdWas907M2tWa5/sRZLOVZpGjjMbFgfN6ENkevXI9awp/EUVj8QrXw5LpFz5GrWvmw3lvHvhWd&#10;OGVmH3CB0zwal8JeHrTwd4dt/C9tbSWtrb3bNp1vNNu+zpnIiB/uLjCjoBgVlfYNSk8O+LF8XLHp&#10;dlM0osdSsb8xbLdhy5Y/6qRWydw4xj3q5c3Ku5hRp0VKSvdbJ7N3aSaV3dreyv1V+pF4qvviVo/h&#10;+68V6CltqFxp+n3X/EnmjPl3xVsoQw+ZZAB24atL4U+NYfiP4K03xubNYbi5h+0fZmjdJLckYeNl&#10;YblIII5qbwvBqg8C2FncazdXF1DbrbJfzFGa6TaNsx2fK+5edw4J5rF/4Q/WrX4gyeJhqckbDT7e&#10;Kx2S4R1jdmlR1Xghic9AcjHSoXPFqS+7/gm3+z1aMqcrKUW7SXVbWt1Tve+6V1rpbF+LB8IaR4hu&#10;vA3xU8H3174T8UKL+TUljM1qlxBgiCVR80TnCsjjhiOxFdF8JfFknjXwjdaBPraXWpaHcfZNU3YS&#10;aPOWiR1BPWAxlZB8r9euRV7ULy61/WZm8PanZX9paawtn4isZPnMAWLc0IA+5MC0bAnoGOeorzP4&#10;O6d4D1b9r/xpeaL4pv7XxF4d0O1tLrRYdq2l3pM+JLdpF53yRSl8SKQQHUEYArlqzlQrRas+aSju&#10;k3u9O7Vm7b2udcVDEZfNSupU4qfVq91HVWvHmTSb2dovRKx6dpXiW08La/ofwj1i2umk1DTrhtP1&#10;KZQY5vKPMTsOkhU5Hril8N3mqWviHVrHV9LhRrGZW066jJ3zW5HOc9CD6dRWJ+0j48svhD8P/wDh&#10;Y+raYt1pWk3UR1SPzQjwwu4UzIT/ABLnOO4rR8d6D4x8R+D2m+G3jhba7mWG403VbiNZk+zsQXiw&#10;OoZOjc4zW/tOWpKnzXas7deV6LrrqnrocUaMalONSVoxqXi5Nuykmm3pqtGrqz0d1fZL4/8ACT6Z&#10;4P1KXwLcRaReXEpuWmWMGPzc5MjL3zg59ea19QSK+8vWIpIYr+BVWH5+m8ZMef7rdRWRp/iyxv8A&#10;XtJ+E/iLSbz+0Ljw/NfTXUcebZFhdImRn7M5f5Rj5grelYvjbRvDPh3xDqWuaxPFBa3FnYRTfbLh&#10;o47eSGY/ZrgNnau1jjPfoavmj9nXo12e/wB4Qp1JuNOo3fVp2u5JtR3vqtHb7utztrzTYMprtpce&#10;VIyEDj5W3eo+tYukeJDquq6loviXwrNaxwwRxjUPvR3LsT8o91wD+NdLZ20z6FDbX9zHPJ9nXdcR&#10;qAkpxneMcc9eKwPtuieFNPtdO1PVoLNftywltSugolkc/Kqsx5YnoOpPFayta5zUZKUZRtd7K3TX&#10;df8ABXUq+Dtb8Oahr2qQx3EaXVjGkN7Jt4eNgQrfmD+PWs/4aeDdC8PePfEXiDS0n07VNasbWDUt&#10;N+3b7eVYC4guI06K+w4LDqMA9Khg0rxL4f8AE/iKxt0t7ORmt76ORI94ktwxMr7DjIJG1sHIPNbG&#10;u6jqel63pvi/TdIjksbi4Fvq0jSbHsbYoWSYKR858whcD+F81g+Sck5K/K7r11V++zf3ndUVuaNO&#10;Wk4rrvZKVn01ey3uklra7ta1zVfBvgvWNdj0FbiazNzKkMbHFwwXI+hYjBx3rE+HviOw+M/gPQ/F&#10;ngLWJtGvFFtf6lZyW5OWYZaBywBPcZ6jFdPf6bDrWh6xY2Pn2huoy00kMgZre5A7D16H0Ncl4Auo&#10;NR+2eAfiD4burO6ns3+06hbxNHa6gu/duVlPySY+YqCMHOKJ8/Mu39bMKPs5YackvfTTvv7ttbxe&#10;jW/W606PT0EXd61zLaXkccMku42cin5SPf3rk9Z1u/8ADmjXHjHW9I8vba+Tdxr8siFJMCYNnbsw&#10;wbnoM10jIJ7VY7mRLiwMH+j3kb8qAMDPvj+Lv3rlvDvxC0PW9ZvvhP4w8ttRm8xdJgu4fLTUrdsj&#10;yomOVeQKpJQckDOMVpKS5Vd27epzYenLWSjdKzklvbr6ed9t9rmNquq/FzRP2ivBP2fTJrjwtfaP&#10;qdr4ult1BW01DajW0mOoRghAI4yTnqK6zUNb1DQvElrDfnzrfVriSKR1Xb5Shfkz7g5+uak8OazJ&#10;b6swntEGm6nsTTLhpCsqyL8rRSo3QnbkFePXmrXjg2mnaBcTXfkLGq75PtGNoI7ms6NJx55c7d3f&#10;XpolZeWl/Vs0q1Yzq06bgvh5dOt23d+abt/26kF0cre2nm+ZvURqzdQSMDPqKz/BWq/EJ7rxJa/E&#10;W10y1srO8hXQbq3kJ323lLuaYN91vMDe2MV5r8ePjR8RPhF8MNY8SeHfD+m6l4k0fR11qbSZJm8u&#10;70+OQBpo9oOGAPKHsMivQ9T+IHhLxr+zvffExbO21XS7zwVcarNZ290NlxF9laRohJ2BwV3dqzli&#10;sP7Zw57OC5mvLVa6P8NdF89qmCxFHDxnKKcJy5U1q01yu61W62b0evY6OGyurSwuEnvPO+1XTSw7&#10;ukYbkJ9Bjg+9cv8AE/w34l8afCnUD4V8az+H9U+zxz2t8sJk8lopPM2snUhgu045wTiqPwR+LGh/&#10;Er4JeAdbto5dOm8WaBbXWj2Go3SmaSML8yB+kjKik8AZGCcZrsNbt4dQ0V9S0e5ZmNvOlvNbzAru&#10;KlR3wfmA/Gr5qOMwnNB3jKN7pu9mrppqz9Opy8tfA4u01aUZdUmrxdttU02rdVo9zH+H+oaz8SfB&#10;mh+K/iB4Wj03WDcPNJZK+77FMMoHib0ZfmwezY7Vp6RZtZaAdKnum2rNLtdWyVXPf2rhP2QfjZZ/&#10;Fb4YQ+HPFV7PD4z8I/6B4y03ULcwz2tyrNtcggBldNrKwyCK9HuIrK4tl12HbIu1vmjYFXQ8Eg0s&#10;DWpYjCwrU3e63dr+d7dVs10ehWOp1cNjKlCceW0nZa2Wratfo07p9U763OO+Hq+KNK1TRfCXxI1K&#10;1vNUs7W5mt9atSIVvZ2kIeAQk5+WEqxI44NdJ4s0GW71bTda0+aSG8s58+ZGuRJD/FE3sa5nW/CX&#10;g3x/4/03Rrnxer+JPA19D4k0eO2ulW4jWSOS2LSqPvQPuaM54JArorPV7vSdVvB4u17Zb30kQsYZ&#10;kVVtX5VowwGTuPIz+FVR+1F7J2Tvd7K9+zT03be/kqxD5qiqQfvWu42t8Tb91dmnfolql0vnySeC&#10;E0m3m1fUre3i1DUCI57iQqrSBvkUk9Du4HvWT8PtF1LwL4M1fUYpruTU7nWGm1Cz1G+LLbqZMARl&#10;uFXbyBWsbfUn8W69pnjHwfaHw/HZwTaJqDsHF1MWJljZOiFSEIJ6k8VJrv8Aatt4dki0vTo7q61K&#10;1XbHduQpk3D5WIyfu5/EVXxS5l0v0Zoqj5fZ3upOLd2mrb2v5J+9tZrpqjT8Q3GqTWtw/h9LdruM&#10;GQRTNtLRqMn3HPGenNUtHngh0u28TyaX9jvtTjc3Frj78wTP0ycde/Fcf8WfBVrP4u8L/GexOsx6&#10;p4ak/su4t7K6Kre6bcqVuIpo8ETAdRjDAgHPFU/G+ixfDb4VroXgXx/dWlvo9lZxWc15I8ktjp4I&#10;3hnYEu4RSctkgDnArP21b2kuaNktne7ei6WVuq36eel0cJTqU6cYy1k0tnprZptX0+FrTq1utfQ7&#10;XT9M8QeHvP08eS15aqJbS8jAkiL9Q6nkE8jFec/Fa6l/Z18C23jbw5oFxdWFnq1rb6tDbwtKLbTj&#10;L+8cR+i5ByBkAVr/ABqj+K7eG1+JnwL0HT9evIb63vpdKmvtsWs6eIsmOF1ztkPDLnqcdjWp8PPj&#10;Anjz4L2/xS1PwTqPh/dDK2seH9ehZLmwCkh0cMBkAfNuxgis6laNSToJ8s+W6dnb17Oz3V7/AJl0&#10;Y1qNONe3PTckpRurp9Ivrqr2la1/O6OzMthqKxajZzqyS26yRXCfdMLfMOvYiuQ8SaH4O+L174g+&#10;Fer6jYalY3Og/Z/EmiM2XSG5BETsOyuqsVPqoI6V0FpDpmr6bD4h8I6lb3lrfWKrA0cwkgntyONu&#10;Dg9ev4V5X490O7+Ho8afEnwL4V+yeI4/B2zw74it4XuPMWNiy2V1AOdiS4CsATtkJ4xWmIk/YpSi&#10;pRfxdmra/f2emu5y5fQ56zjCTjPRR8pcyWvXTfS7Vr20aOq+D+sfD/yNQ/Z28PapfNefD2G1s3td&#10;S3tP9lC/6NNvb/XIQMbgScjBq94Z+ILxeNbz4Xa1oV1Dc6e8Zs9Rmx5WoRuCzNGfVDwV645rJ+FH&#10;xg8PfFnwhrvxN8H6PG+vaFJJpGvaGuBPDqFsuZISSA21iW8snhlwRW14M8XeB/jT4R034s+CWmur&#10;dmfy47i1aGWKZG2yRSI4DJIpBGP8azw9SnKEI05rrZLrFaW3e2ibXXtexpiaUqdSq61N9E23dxqN&#10;J3uraStJq+jT0baublta6fp2qTSWW2NrnMjJ5ePMPf64rkrnwF4T8Ka7J8dZ2Sy1yHRJLbVtUaYr&#10;D9jV/NYyrnGFC8NjIGa6LQdP1AJLcprE08KXMpENwoDLG3Ow+m3saoeHbXWtX0jVtC8VJa61ZzXU&#10;0EatCNs1jISPLbqrYUlT611SjGoldea8mc9OUqXM1PTRS7tbNdu2j8uxR17XR4c+KPh/xNe3ONN1&#10;jT10yzuRcAQy3NxIrw8dywGA3pgd67DVNNtdbs2gvraRZLd2KbWKlXAIyDXGWPge/wDEXgbxF8K/&#10;EX9n3GmWs62/hj/R286ztVRTCJtxwzxyLlHUjKqo4Iql8NPFGs2vwxfwb8VvEial4o0TTXvdakt4&#10;WX7RbeawWWPHUfLtxkkHg9qzjUcZe/pf81v/AMA2q0I1KSlTl70Gou17uL1jL8bSXRtW30b8DfGX&#10;j8N4q8DfEOxjceGbg/2dr0OFa/iZS+2RP4ZE+7kcMOetWvh14z8aa38LNM8W+IbG1j1ma3kaH7QD&#10;HEyySFYlYqTtYjaTiuu8P32iazocPiOwRZBcWqyNuXazK6ggMPUgivP/AA14C+J/wfHim1h1j/hI&#10;vDWra5DeeH7OS1MlzokbkedCVz+8iVuVxyMk9qxtVouCvKSbeuml9VfbRbLd7X7mnNh8RKpeMYTv&#10;F2el7e7JLtdvma0WllskaHiDwjpni/w7qXh/4xeEbJtF8TaTEuraXcRrIq6kjkZMigBw6qjBiMhk&#10;FbWtDxpZeEtJ03wzepJqCTWsV4ske4PbK22Rhn1Xv2NVtC8Q2nj2Txh4E1HSryObTbrMMd1E6rKr&#10;qXheFzwybkHKnCtkHFY3hH4oSfEGx8KWl/D/AMIz4rbXLiO68O+IbVonu/so/wBLS2YErINrB1ZS&#10;QQCccHFXoUtW9Xpfro9r7aPZd27DdPEy3jpFptbxV4XTtq7OK959lFtnSR6n4wh+Ibx2WnW0nhqS&#10;1KagsmVuLW5BO2ReMOjL17g1Uj8HeHfGHhLXvC6K1v8A28sjahNatnl1wsq54zgfTIpniP4j6p4J&#10;+JFpp+s6a1x4d1i5Fl/acagrptztyon7hHHAPIzWl8MpfDc+k3U/h2FoorfVbgSKs6ygndztKkja&#10;eoHb0FbRlGU3G/8AwNDCSq0aKqpW0jZrZ2b380127PzeLN8KNLtNT0LxTDJNNqnh2xax0nUfM2mS&#10;Igb0kA+X5sZzjrWpNdXGr6u/h138vzwrX0cqkCWKRSMRsOkikZPoMetR6tea54JEeoafazahbw6l&#10;GNUWIgsLVyxebZ/E0fyk45YZrldG8Y+EfGHxSs9D8aWUmhytr0l38Nblrwp/wkQit/8ASvlHUpkl&#10;Ub7ycjkEVnOpSo76XaX36LX8PWy6o3hHEYiDnJ8yjFtNWbWt9r+fM0tleWyZa+MMvxKsLCG/8C+B&#10;tK1jWtDUT6S+qXAQD5ghjVhyrOm7noDjNdpe6za61oVpZ6vpMljealbq/wDZt0odkfaGeLI+ViOR&#10;703UnvLbxLEWiWeC8Qo0yr/q9pzj8TUlne6N4obOha5DOlneSQ3Vusm5kkUcp6qw4NaKm41XJS30&#10;tpa/fa9/nbyOWdRTowvH4bvmV+vR7paq+y666mOsmqT/ABbsbaCCP+ydN0iR0uBIdxmYqrRMOxUD&#10;POeDWT8V/gf8OvjfoF94A8Z6O1xp39px3vlQzNBNGzYYzQyKcowcBsj3rrLEaeLrUtO1LMc00ZZr&#10;l12h0YbM56bu35Vh3Hh3xF4UupLvRr61vtNuNGh061024hbzYrmLISUS7uVYHDKRkbcg9qmpTjUg&#10;4VFzRldNb6PSzXpua0a1SnWjKlLknFLlequ73vfvq+3y2OW+FGmfFr4G+LtZ8H/ELx9deJvBck0S&#10;+H9b1y5M+oWbmMsyysq/NGWIUZyRgHPJr027tdPubJ4NSs98e5tyxsGVwD0/+tWL4WvbzUdC0nSf&#10;FlmJtSgj3ahMp4EiNtYqeMkHH1HNTaktpHpUkF3qsen3F9cGO2mS6WKRpQcoEDcM56bRyanDUYYe&#10;hyQu4+bvbyu+i6dhYucsRiOaSSlom4qydtOay6u13bfey1OQ+Bt7bR+JPGfgL/hOrTXNPGtMbPS/&#10;tAN5oabButp42w2C2WVgCMHrXa6pomt6k2uaJqd+P7LvFgGmvaAx3FrgDeNw6/MMg9cEiuT8ReAP&#10;Ah+KNh8dtQ8KWa+JtC0eT7Zrdm5ikkjIC+VOq/eBXJG7OCOK7Cw1jxDP4uvbOfQ45NDmt4ZdP1S2&#10;n3SLJt+eKSP06FXUkHkHBFRhY1IRcKvd2s27p66327Wu1po+heMlz1FWpdYpu9laSaT5ddW0k72T&#10;abut28t9P0zRYta1gPc/ZNcvDNcW7ZKo2wIRGD93fjJUcEkmsH4g/En4d/Cz4c/8Le1fw/PJb2rW&#10;9o89nY77iKN5QnzqBuVFPUdAOa7bWYV1LQ5ERyf9I3RMF+62RgEHv7VzuieAdIt/F3iTxPpHiJkb&#10;WI4rbVrf7UslvDconynyzkRuc8jjPHFa1oVPZ2pWTto2rpPva6vr0uvUnD1aMverX0auk7XSsrXt&#10;pddbPZaa3Oo1GHRb/RZtWsdtxDeWasslu3EqFflZT24PB7VHbaY2n+FYNH0y8klWK18u3mupDI+7&#10;HBZu59zTrO01W1s40vLiMusPkvtXaA3rgdMis7wzeafo+uXHw8uPF6TXT2oubPT7hFSRYt2GZCPv&#10;qCceoraPRs44xlyNRd7O/V6LS+3T5Etu8a6jdXt1pMqw2MKvayQ4zcZjKyhQP4wRjHfIqTwgI4/D&#10;1jc/2mJI5XkdCqlQ6sx2oQ3IdehHqDXM69rui+E/ipp/hbUvEDaLZXHlXe3UYgLfXbyWUwx2sMr/&#10;ACrMrYkKKQ5AXqCa7i60gMbr7VLuQOssEYQBreUA5Ye5PPPepjJSk7dDSvH2cI820kmt9lp9+t3Z&#10;2176Lk/FtlZ6Hr+p/EZoPMksdCeOaS1jBuCg5yCPmKr1xyMitC18OaT4h+F+n6BrN8viHT76zQXU&#10;2oKG+2wuN3zjABJBxjHasf4d+FNYsVkvteuLWS+0ua5hgu7OEotzZzHeBIhJG/Oc449AK1UuDZ6H&#10;Z6Z4mtIbc6hfrBZrY7pImHJU8D5Mjr2z0NTGN5NyVr30/wA+nlsb1vdtCEruLWq7JO1lvotdH11W&#10;iZS1/wCFHgy58+3h0qO3uNR0mTS2uI4yrfZXTb5W8chQOnPGOKpeAvhp44+Dvw78L/DTw34sk1yy&#10;01Pst/c67JuneEksCpGASCQOf4R61F8SvAPjHV9dk8dfC/x61hfanop0ObS9SzLp9yNxZJmjHzLK&#10;g3qSuCVYg9ARa1Hx3p3wf+FulX/xr1K0tzp81jYTXlmzmH7dLIIY0Tf83lhmADMc45boTWMvYwk6&#10;lRcnKnreyto229unXaz6M358RUw8IQmqnM17jV5c1mlv2vZWet1fXRb+jz3981/p+vaNDb41RxEs&#10;bB/MtwBtc/XkEVi6F4W8FahqN94Vh1lpLq3vG1C3t2uCstqki7f3Y/uduOAa6+80rTINRjglkX7d&#10;AjNHumHmbehbHVh6nGK888Y634K+BGjar4r8U61cSzM9xe2d9cWjSfYSY9zQB1UtFC23qcgE1tUU&#10;OW8rNd3skc2FlKtJxo35pWsknq/x6enX0fT+J01HSvC15PoCRXjxxxra291M0aoQRkmQAkZGT0PP&#10;sa1PEGmpqVs0U8jRx3NoELL99H/hYfT+lYqfELS9Y0TwrdSafJJa+J4lmN9prefa2hEQlUPKvAV+&#10;inGG56VqeKi1zBaM731vNa3sE6HT137juwRzwyYJ3D05HIqoyhK8ou6sjJxqwlBSVnd6/NLp2af5&#10;66HP3+i6o3hZY9XvZvtGnv8ANLtG2b5iPMx06HNbHh+fT9Zt5NI07xBa3y6fMILhoZFdopNufLlU&#10;H5Tg5Ge1OuZtQ1RLqzltYnjXUTAs0LZVosZz7HPBFc/8FtFjsvCOoeJn8PLb6hr2tzzX220EMsio&#10;3lx78feIVeGPJFHwzSXU2lephpSk7NNWStvL8rJP8jqBZxXOm3VpasqXSjyWVumRyB9Kpyazu8RW&#10;PhnUbCR7e8sZpI5lX92ksRXcrN/DlW/GrVvd/ZLOaS5jdmgxucJy3oxHt/KsfxPrem+GbBfEfiF/&#10;L0uCC4mvryGN5o4rfym3ylVBbbt5OAemR0qqkuWN72MaMJSm42ve9u97dPwsvkSaZqlp4YudQ09m&#10;nWOM/b/34+QR8A4P8I9vY1V1Dxz8O9F8UW8Grm4tpNUt5Psd/wDY5GgCKQSjuAQmd2Vz1FafiG8X&#10;w/4Um8S6JZHWYP7MjaG3slEzXEapnMfPz7l5AzzxzVXXvFVnoulaXqNl4W1PULC68oMunWu6SBHA&#10;/ePG2G2qDyOo59KzlzKOjXfbobU4qpK/K3e60aWqXmn16ddUM1q6WPxRpOj6J4isYLy6DtZx3C7l&#10;uIUAMijH8WDxz0rzz9rzRf2mPE/gvTrH9m3W9N0PxDY6vHcyS3QPk3qKMiAPg7Qx+9kYI44r0/VN&#10;LtQ8N1Far51nc+ZbXE9vhl46oR/CRxWdq/ivxf4a8Q2OoQ+HG1jw/MpW8azULPZEoW87DHEqZATY&#10;vzAt3FZ4qiq+HnTcpRUla8W01fqmtn5m2DrOlXp1KcYycbu0rWbV3bXR3WyfW9t0Xfhn488TeK/B&#10;qXPxF8IR6H4itVWPXNHtLgzRQyHo8UhA3o3UenQ1o63fXOmaNd3Esq7beHzvMk+XCdSSew/lSw6t&#10;od9e22ktLLa32rWjXVtbXEZRyiBSwwf4l3DcorF+JOj6t4n8Iax4dsb3yri80q4s1uNp2qJEIGQP&#10;fn1raKlToqN+Zpbvd6dfN+ljj5adTFX5eRN3trZK/S+tr3S1b7tsvaxJd654IXxL4Ysre+vJLHz9&#10;Pi+0fuZnK5Ub1/hPTcPWoU8SG0t7W7m8M3f25Y4G1TTbeZWe1Dqd7Ln/AFgQjtyao/BjQ2+HHwk8&#10;M/Cu8t902i+HLe3kntdzRSMBgsu75hzz81blzYX7TwXCL5ksa7ZN4xgfVeQe9TSdSrSjOXutpXW9&#10;n621t/SKn7OnUnT3ipOz1V1fTrs1803uYfgDWfiNf+EfM8R+HNKi1ZtQk8yO1mdra6s/MPlsjEZS&#10;QxlSQRw4IximzeKbzS/hxqM+peFtSnWGeW0XTQytdTxl9plTnHJO5ehwPWuV+D2u+P7P4x/EKb4j&#10;eE9a0d9QvLO28J2M2pRXGnX1jbqVa9gK8RTu75eN8E5QDJBrqJYdK+KOlR+HNUf7BrWiyWt/rmiw&#10;3avcWeWaSJZMcgPsPPTII5wa56Nb2tG6bTV17ys3Z2vsrX3XdWex2VqMaOIfPFcl4Sbi72TSdlZ6&#10;pN8raej0veyOYXSbPxtpOl/HX9nDxzbTX2nyjTbi+1SBhHqlrDIEngnzg+YCCBIeh9q6/wCKXhWX&#10;xTbaf4m0vw3aXWpWdzDLbLfSHbGUbOcjg8FgGFcf8CPDlr8Mfgfb+GdKu18T+DZv7UvZtaf93cmC&#10;WV3YNDj5trF0bGDgZ9q9G8A6f4ej8LabZ+EvJfRVsU+wrDdeZ5aHlQDkkDHTJrPCxlWop1Y2clqr&#10;3Sflun5u/RFYyrLD1uaDbVOTUW1q46+7JqzTVvhaTV3stDxn4oxeIbf4h+BfiPovh6S6u/CvjAx3&#10;O6ORidKvIClzwv3pE4ZcZztPFeo+MBqGoeZdabp1rqiSXK2+hanarv2RSqY5VmwQcLyCwORnGMiu&#10;Lu213wNYeKNQ03Ubq+1yz0251XTbGPSWxcLHIzRRFN22WUONvy7WKkYPIrtfhPrVtrXwp0nxgfD8&#10;Fjea9aw3+v6fb27xxwX0qKZx5bfNGd/BB5yMnnmtKVOMa0ujlq/krX+6y+SOjHSkqFOokmoe6nrr&#10;ze9azs0r82qundp9LUvFupNo2gXPh7wfeQw32i6b52mwXE2fMSMAbWzztDYBJ7Gs288ZSeJvBtn4&#10;s8aeENP1OO3uLZNU0W1jaSbTdSV+ZVbHKKDuDY+hq/4rRNL+IF14psNGstUW302G31XT1Pl38Qd+&#10;JUdsI8RXOV65QVoeHxc22sa1pl9qETadM0Euk31nAd8kJHPzqCGAIxjqO9XL35cnTa1tDljKnTox&#10;ny3ekr3tLW11pr1Tvp3Ttcr2XxGL+Ndc09fENne6PY2P2i63K63lnIQCNq4xLCVYHI5VsitaeB7G&#10;TS7qO6jkt443aTzGClsrlW3dChJwQem4Hsa8/wDFXhv41+Hf2pfDHxC8IaZpV74JutPm03xIuWju&#10;LZnPmLc4A2soKhMZ6tkiuk03X9TuPFt74QvNMsrjw1JqE1rJId8Nzo12Y0eODaw2zwybmYSqfkzg&#10;5qI1bVJRlfSVtV3SenePRvyfQK2Hp8sJ0mmnC7s1dWvFprS0uqWl7pK8n73GHwf4+1v4xQ6tbS3u&#10;hXnhdrC8tLoxKbfVkmVkvLV+f3gVB8pblSRg12/xgvbW2s5rzVFvIbG2kFyb7SpD9qtgo/ufxj27&#10;j1rH07xv4ks/jnY/BnxLqF35dh4dudW1TWJtLEdrqMEkghtbbzh8q3Ck7jt+8qj1rtE06fUrDUrJ&#10;wyySY8uO8g3JGMYGCeGB69cVVCNOTmot3vZ+Ttp+DRpiq9SNalOolZRVrX2bte9r6tOSvdLm87GD&#10;44vLE6t4R8eW2q3H2ePUYo7h4WMa3CXEW1DIOwzg7SOp7Vx7/Gc6n+1f4Z/Z+tPENsup+XfeILwI&#10;ojki0+KPyks5FP3pJHbzAV5CpnBBrudZ8O63rmhSC1uY1u2khj+0La5VTGeWaPOCM9v1rmvHXwN0&#10;zxvrk3j6bw/oa+Ko7OKLTfE0dmVubWaLlH3ZyU3gApn7pYVliaeMlFKi0neN/NJ+8lru19xWDngV&#10;7td6csop6OzfwtrS6Tk27NN2ta2hufHu70/wz8LNd8YS6dezNoFnNf28OmR75yANx8pedzjqB7VH&#10;8IPi94C+NmkX0ml6vHcTDSLQ6pGYXhmjWeEP86EDaTnqOOvpWX8MfjR4e+KN3pPgzxZCNH8T32lt&#10;KmliKSO11VkLpeCyeQBi0UisrRt86DB5UhjtfCfXvDOueIfF2i6DYCNfDerrZyXiyoyuGiDGIEfM&#10;NnQq33T0rWFR1K0ZwkuV6NW1vvvfTTujOrh54bB1KNenLnh7yleySclHs7pyW6e977Ms+JNDfVLG&#10;Pw7ZalcWYtJYJdPuIX+ZWixtDf3lI4OeorM+JWtTeH9G8S698Qr6GHQ5PDLOY45PLkWSNHM3lyfd&#10;BZOgJHzCnfERl0GDR/jVpfiC8kt9IZoZpLOzN5byWMrYkeWNPmKrj765KdeRmq9p4M0yaztbz4ae&#10;ItO1PwHq1lN/a3h26jF1bXv2hy/2uOQknnLKy/dxjGMUpVJe0cYrts9bd7dr3/4JNFRjCM5vS76P&#10;SSd2ua2kmlFrvdpuO7PCtx/wsr4F+DfiB4D1i4t/tmm2tza7m2yXFm6qrxOp+9KIs/8AAx71e8BF&#10;vGXw3jv9M8W2+uWd7b3qW2pfYRBLDEWYRxSxDG2ROVYEAnGfeuP+MXivQPht8IbHXtb0S1s9H8F6&#10;hb3uZbiWZLe1jn8uMgou75g2wqQQisCcgZrp/hv4Ev8AwD451XXdT1SRr280xYtTngG61v4zI81t&#10;dKM8OisYm45AB6YrKnzRqRhJpyUVdLTyva+i0dr320d1r0V6cfqs6qdvfk4XSeifw3XZST0e72ad&#10;47Vo6XWh6Q+nXC3U2n6dEy3dnJ+7mjGEIU855Byp6VR8Ty+KdH0vWLm1trWN7X/SIpmhaZWiJBAa&#10;MHJI5zj8KdpD2ljb/b7DxDpNvptxNHJolxa7Vt97Z81DjAO5jkZwQat+INQ1CxtrrWJfDF3JdJts&#10;obezu0b7Uuc5Bb7jZ4w3X8q6tJR10t+RxfBW0V9eunVO2tl3T7O/RXKEGr2VpJr2ozxQ29u1mtzY&#10;6lBdERzfutzocj5ChwMkdG56GqnhXRdMsPBUeh3QnsLH/hH1OoaBdIjG1mnmLrLxnphsYJUjBFbF&#10;7bxXGmR6ppVncJa3Fj++tprcKWLjBznowPB9eazdC12Xx14D0iOK/wDJurW4Fn4gkms/LktJoQGe&#10;3ljPKtgqvphgwyCKOyeujt57f1+Zqm5U7rRc0b+Vk0n18/m1bsTaVY6TbzXN7qN75d1cWarHqEa5&#10;E0CgqrN2Iyc+9SfD+aea9aKDxYtzNEpC2Zt9qMgON31zTdau/Ec3iXS0svCcv2V7WY30Wm+XMCq8&#10;rCA+CSw5BGMHiuN1LTfG2h+KtP8Ajf8ADHxFqV5o8Fq1vqXhW400KbmJmIO4EBoZopMfNyCueowa&#10;znU9la0W3dbdna71a23fktE2VTpPEQalJJyWl7NXV0ot2dm7aapdbpHo+rSSw2lxJGyfKdxBXLRs&#10;vfHpnuO1Ylg+reLNDKy+G1g+1aXIyyQyDfHd7iGix6YAYNnndWxr/wDaHiPSFu/D+tf2Xq0Vswjk&#10;khDxxSypgF16OoPPoa4P9nrxNYeKvE3iSy0+5m0nxZ4ebT7fxfphuNkctwISFc2r58vdGu9ZYyVk&#10;Rl7oQKrVoxqQi38TsttdL2162T07JvoZ4ejL6nUq9YWb30u7K+2jbWqvrZWV7nRaL4og1/w7N4q0&#10;K+t76zjjew1NY2wq3CL8xyM4OcDI6c+lcHrvjv4h+Iv2W7EW/gu4j8Uahf29sdNsb9DPBH53LK7H&#10;DSCIbtpxuBruPhp4H0z4f3mqeGPAumyJp2p6vd6/qVhczAPDcXEnKop5EblSwPTk1z9xDc6d+0J4&#10;Y+Hmi+Dbqx06bULrW9R1zT4dsEsqRY+zXQIxvYkFWU84rlxEq3sLtuN7x01s5NJNXWv4LXVHdh5Y&#10;aOIlyRT5Wqib7QTbTSfXyu2krHUeOLPwL8X/AIZ3PhTVrVmgh8nzoNTsT5kToQAzR8EZORuU8ZyD&#10;WP4u+Dv2NPDni/4fiz07WNF1G1ng1C1Xd59mu5Z7Z8nLxPG3Iz95Qw5FdVq+nWestqOgaqvlwasH&#10;jjkMxYNIQdwHePH5Vj+H/DUvhfS9F8EC9jghtbcjTblSdlxOSdykdgRznoecV01aMaitNXVrdn/w&#10;PU48PiJ0adqc2km3yvVNNa+u1mrbejL3jTUYPD2k6p4iurOT7DJG13qHlvlvJWIguB1DADPuK87/&#10;AGKvjhN8XP2Vf+Fya7ptxcxXGu3iw29mhklWJXCDap5HHOK7jx7c3l/ol7oNpatNqumQ29zcWNle&#10;CO5SFp1BK5z+7OGxkYO1lpnw58JfDf4feKtY8B/DoR6bHaXr6rJplruWB5LpPmcA/KoYrnaMYPOK&#10;yqLESxlOUJJQSlzK27duVp+VndeflrtTlh45XOE4Nzbi010jHRp9Vzc0bPbQm1jwpourXieAdcSP&#10;WtA1PSZFVL6MOOP+WTnuMHgkZHrVb4feDB8O4NL8D+H9Qmh06G3mbSbO9uPOks+f+PZT/FFszt5y&#10;OnatuKQLctbWlusv2K8j/tCFwVktcjPmJwdyn8jVa1v7uTxXb6fd6cZPNjmltriH7ohBz36ODjAH&#10;rW3s4p83VaX+66/A51WrSpunf3bXa7uzs7bXs+2q8mefNqmneOvjnrH7PnjHxFFc2ms6S2qeH7jT&#10;90N3YWo/cSwu2fnUsDtYfMpJDD7ppfgf8EfCn7HFnNpvgPQtSh0/xJrkUWs2JuDNBCBuVLqIMRty&#10;CN4H1rj/AIiQ+H/DP7RPgy801Pmt9YudXj1LUplVlF3ugZEmJDRhQjSGNwYmUEZVwte/+L9OaXTJ&#10;PEVpYyatbXUUT3ekysHjeFRkzQKf49p3fKfmGK5Y0adatKc4pyg24vdq613Xm1pfSyv0PWx1Sphs&#10;PRoxk/ZVormjsnKLav2Tas7/AMy3u2ZnjyPS18SQeLrXXGWbwXBJLqGm2qiWQ28i8MUHzbSMkEel&#10;Nt9e8DeOtO0vx14e8QQyRSadPcaVI25EmOMbjkcEHjB5HpR8PvFfwu8fz6x4j8E6gJ7hGi0+6uCC&#10;kgUjKRHcA2ATgjkZqP4cvp2o6PfaV4cj+0W2kXElndWNzFtKS5yTG3cD+Yrr5uaWrVm/y/4Z9DyZ&#10;RlTpuM1JSp2WullJO6at/M9G3s7eZq3qWfirwRLqenzxag15pPm/ZFm+WbamPlbsc9DjqBXH+AbW&#10;4h+JeoePbxJL6PxFYRW9lc4+e2CQJ5scwHQlgCp9yOK6nxBqkGlatbppSQpeWf726s32qJbVlxyR&#10;jZ83Kk43HIrmvCll47+G3xDj8OO8+padf6XMdQn1AKJluA7G3bcmFO8MUyQDiMdac1qvJr+vx/U0&#10;w9/q9RRt70XZN2dt2k9tLRd/tfDrfS7pE58F+CNSspJbq+tbe8KsWhG+a3kzuKEcSAZIx149a5/9&#10;ijW/D2t+E9abwxewvoml+IrrTvC/Xf8AZYyCw5+bhyQcgEVdk1bVL7VvEHw18SeDLZ/BcdlHFPfL&#10;d7TDdSruaDAIYDPO7jG7jFQX9vpnwXutKHhHwZdzSR6opuNJsYsXV1aOoV7hcf8AHx5IwzdWI65x&#10;muWo5QrRqq3LG99NfRabX37tI7ORVMNUoP46vLJNNNaK+uuknezvspO+jucv4g+CHxl+G3iix1D9&#10;nzxlJp+if8LGj1TVNEvpDNGlg6fvoY+f9W7b2C9mYeld94+17w14ouf7K8TaPF50djLq+mQbW3us&#10;X+slhJGGZFxlDz3Aq/afEHwta/G+9+DWp6/c2upXCR6loNve7UW/gaEmT7KTzIiEEsvVWPoa5b41&#10;ab4nn8W+CdWVdUs28J/EK2eW60W5jdbqzkt3jQzxuQdrO4DIuemcEZwuWlRjOdG8r6ON7pWbbsr2&#10;jdNv7ghWr4vEUo10lJR5lLZtNaNveWqUer1fW7Oq+Evivwr8WLHxJd6aFWaG+Ww1BoSyl1NvHLG7&#10;f7WyQciqPjTw1rln4q0fWdKkWSbQmH2Oa6+bzFIwUdh/CfXtXK/s9fDTxZ+zhL4ssdV8c22v6X4p&#10;8W3WpQyGxa3u7B3H+oB3FXUDaF6YAOBXplvbvfTappUnitbi42rLIgjAnt4COOF+8Ce5rehKpUo/&#10;vIcrvJW02u7bNrVWf+Wxy4n2eFx0pUJc1Oyte/WKUt1pa7WttNuhy3xMufDfj3SbP4b+Jr+40u41&#10;rVA1ioyTJcQ4mGyQD5fukg9wCK6/xrLrVtZK9gTJKZEClcZ2qpZlHPyu+Aq9iTzXnfxy+F8Pj7wd&#10;bjUbDWpbux1C0ls7jw7dGK4gVXDCaM/wsASxz1G4e1bjfE74fP8AFPTvhN4g8Uw3Vz4606RtAZvl&#10;W/8AskYMm1h0lYEkL1OxiOlHtHCpJzslZWd7btqz6btW73tvu5UY1MPTdG8uXnbja9rcrbXlyq7v&#10;/K+m2D498Et4P8WeBfiz4Q8QXWhWtjrEz6lYi1328322NVnSaP8AgYlR84+65PrW5428J6rP46sf&#10;GHg68hj1eOTdIY5G8vVrA5JgfHHynlW65471tx6jq+i6xP4U8QWkl9ppm36bfXO3/VDA8h2J+Zwc&#10;4zzgDrTNIFpqWv3j6bqzbNIvJEt4Lf78c+zPkMvdQDu29aPY04tvu1ffddd7bLp6sX1qtyxlLXli&#10;1fe8ZO9npfdtO/fSzRn+DNBuZvGeseNNP1bUrVNSj3apoN86yRedjAlQ9VGB04FcL8RPg74F0X9p&#10;7wT+014iOq2/iA3C6RFcWMz/AGeeIxskcUqjuSTy3Bx1Fdt4B8Q/FKHw9qUXjrwlp/8AbX237PZX&#10;FrcP9lv1bkMCRuiAXgg5wwIrX8N/FXwdr/xL8SfC25hlt7zwfa6dJfy6hEog3XQYxbJDwzZGOxJx&#10;is69HA4inGFZJ+8nHm/mWqtfro3p2uVGvjcLiZzhqlBxlytawaUd9bq8oq7TfR6rTA+Ium2Pxc+H&#10;8Xjv4YajpPiRLO+WSxjurktbXcQcx3dsxH3JCpdBnocA8U3Xfgb4S0/wVJ4E0XS1tdIkura80C3k&#10;QM2lXKNv3LznrxgHjtxXGr4c+Ln7L3xZ0Xwz4F8KtqHws1vXri81a6k1tFl0aV42MiyLKpJhaU+a&#10;uGzuypI4r0TxHqOgfFnVNc+H2qT28cOm29pf6PMsjLPJIfmW4j5AmjVgB8p65VhyMylTxEpqpF83&#10;wtNNRfXRtappq7V1pZ6pm0vbYX2fsKnNR+NNWckuZJc0U7KUXrbT4nZtMj+MnhrUvGPhtb/Q3htP&#10;EtrPDdaX5/Ae4U9M543DPfnOKyfj3f68/hhdQk0fUdlu0DXGo6aq/atKmdlUzoG4dEJyy+gNUPij&#10;4y+JDeNPAWi6H4r8Kxa1qOoBdUt7uVoRcQpy/krJwZWX/lkcEHlScV6X47h12LSdU1TQtY+z7bLD&#10;w3Fr50ShTuZtnUsVyMc9q392pKUVdOyT+f6owjKeD+rufK022lrouZRa2vZ2dtH19DN0HxHo3xR+&#10;Fsmt+H7qO6W6hkt/tMTbBNNbuY2ORkD5lNZGv6dCutQ6PqWm+bcajCD9uSQbnVFx5TY5yMnBHrVD&#10;wh4Zt/AOhTeDvAWnNp+m6pCdR0iXQl/0eLzp1acxCTKo+5hIYmG3BbaQMgbXjrTtWvNNvdV0yytb&#10;6a1vM2lqZvJIlQAB0ccxtuzkdOx4NVGXNBcy1+//AIf1I5adHEtU37km+W+jWyV+its1e10+xx+j&#10;aV4e8D65pfhPwrFHa6LbzTR/2R0T94CzMB6kgsc8810HwR1saLe3Xwb8T2swvIUkurGabBWezZzs&#10;Xfn5iuceuK4Px78Tj8PfidoNxruiyXlj471a301tNmh2XEG0YLL2Mit1wRlD0r1RPDnw5u/Ed5cW&#10;2vfapNG1SOO8ikuhnSrgr8qhjgqrAj5SSprKnJKpywsrPbbR/wDAXQ7sdHlw69sm1ON1Ja+8nZt+&#10;kpNO+/e9kK/hvVI/FMmn2OJNNaGKKa1um3owQ52YPTIOdw9PUVgeKfFmv6Tri6zdeGLe40lNLkig&#10;aFi3kXpbASVDztOPkkXkFsEd60PEWsQ/CfxBNd+JL+6tdFKnUpNcuo3ltbbDrHJFMQCYy24Mp6dT&#10;2NV/jpZQnwnLq2n6jH5dnqlrcK9vG02V3BWEoTkx8jcwyQPm7VtJpqVun9I4sOuatT51zRnZJ66v&#10;RPb7Wq8121OF+Of7Pvw++O+jaP8AA74saKuoaZcN9p0rT1vjBd29zjc5hf8Ai2Izcc5Wug+Bvwnt&#10;v2PfgbJ8LpPHt1e6Pp9zJJp11rTKBbRSNxFv6KAeOeMmmftD/DzSvF1tbeN5ZNaj1LwHINY0m40G&#10;4fz1uPLwwQKD5sbLkFSCD7GtXTviJofxd+AjeMDaPrmnX0cm5bRR50kYGCVjbq6tn5D3WvPjg8L/&#10;AGo8TKnFVFG0Z9XHqmtNE/Vel7HfLEYutldKnzN0XNc8baKbbaaburyj6N63ujg/jR4+8NeB/FXh&#10;fQPF73UcMrS319qFpD5rw2rrsZ3AB82Ndyudp3KF3DIBr2jwVZaHqngaxtbDVYtQsPsZWwvrO6Dr&#10;KACFdGB6lTn615t8Qfg/4a8f2Gn6vba1d3F/o/h5LO4svtflM8DHKM6JgxuSQNwxxxSaTZf8Kc+D&#10;J1fxlaTXdno7WrXX2a3xJDM82Ptf7rPyozbXbGONxA5rpp+0hU53azX3bXu/62DE08PisDRp0ZP2&#10;ilZq27cnZxWndddblPwx4Q+I/wAHtL8XSaf4xutY1HxZrB1+wW6jAC7AqyWgJ+6xjQDJ4zXfix8O&#10;eJ/Duk+Kr3SLzT7iGzFzBBcw7Z7YyDmNvUqTjHNcx4M+INz8U9A1rTPDnifQ9c1bT78QzQ3lnsiO&#10;8+YLSYIT5cvk5G9eGIBwCCK9OEsN3a2dnp0QVoWVWtZpdzQjH3Se4HQGrw8ad/cemvnrfXXve/5H&#10;HmFbEQqL2qSqX1a93RRSWllo42tp372PnzUfD/iKTxFp/wAW/AXiyx0bxJqGpPpzWWpSI9nq8cXW&#10;3OCN5Kjen8aMCB6V7D4t0sa1q+h282myQtJeLcw3FvcEeVdRrhgw6EMjHrXM/FH4N2iWNrDpFva2&#10;8M+tx3t1YXMZkR5cnJj/AOechzuDAdRXaeF7u0sNStvAuq67A199nMtrHcY8yRAAGfGcnGRnFFOj&#10;7OpK/wBq19evp0bXbc2xmKjWpU6tN35VJWtqo9NVuo+d9L662XP3eu+Ab/4nXmk+JI4oDqUKaTY3&#10;kjmJpmmUsbVH6b8puCHnuK0PDHgm98EaF/wj13qX9rQ28k1ut9Nnzlt3GQkn94qDjPesnw78O9H8&#10;RaiPGvi7wW2nag1+13cWs2JrWWeFjHFd8EgSGMDawxgH1FV/DXga90TxF4m/4Q/4h3kC33ihNQm0&#10;m6uPMSMlBlYw43RrIeduWU4yMdKq9TnTtdN+nR9Pkl0MansXTdKFRrlUbp6q6aWjV7bt6aPr2Wf4&#10;C0y2l8LXXhfWfCkemrNHLpkMYut0MkW47T1x8xOQRyDUHwtXxT4Q1W3l8X6o+pxw6Sum3xZgZY5I&#10;5H23AY43ERkIQOTtFTeXqnhTxR4q1ie3uZrbWrq3n/s6KHP9lzouwzLuG0wtxnuG6mn6jpv9m6hq&#10;el+MBZS+GfFNuYLmG4tGjkt7qRflkDofuMwwcEEHBzWXwpaWaf4X8vRHfKTqc6bTU0n3d7JySvrd&#10;XfVKTSs9Udh4y8JyeO9D0/R9Ta8W1uLVmbVtLu2hmt2HMTxnqr/0yK2ry/1ldPnawkZpYbUtbyt/&#10;DIifx+oYjOfWvI/2VP2ovC3xC+M3xE/ZivLu0i1jwNeQppEK3DM2pWAjUSSLuJ3NG+MgdFYH1Nei&#10;fFxfF3h34a33iHwNpZ1TWtH/AHtrp9tuH2yMsN0bKMknaTwBnjiqw2Jw2JhKrSd+VuLt0cG1JfJp&#10;9PwPJxOFxWHxkMHVVr8rjfRNVLNPXRJ3SetlbXZnH6Vquo+I5fBvja7s20281OGS1njW3Jxc5YlZ&#10;hz+74ypPTNXvFFpo3j/wLrlh4m16HRtSW3DyXZYxfYYw2wsJGwArdj71D4T+Ifh691qPw7Hrei28&#10;ixmV9t8AsVwI87VdwM4OQQ2CMcitue1u/EXgOfwN8YtI0u5fxBBPpvm6UC0d3C/QhSTzt+Y4OAVy&#10;KcXeNr3/AC+b6HbWc6NaL5eWzTVrXS5nLRPdJaPXoujZx3wM0T4rQeC/Engj4rX819/Zd1NbaRNH&#10;Is0l1p5AaC6RupbaxDf7vepPgv4m+K3iD4gah4I8W3dvdHQdlvFeRx4eExD78gwM+arLjHHB71J+&#10;zVqmi/En4Gy+AtP8RalZ614H1SXS5JrmHZqFqLeQ/ZpCGUb1eMKVYghlyDzmuc0jV/G3h39pSbxn&#10;r+jfarfxHo8djcapDIFuvDc+8kQXES486zmwGjm5aMkg8CuenUj9XpzTbV+mvXVOy2W17aW1tq12&#10;1IutiMXTlGKkk2tLaq1pRX99Xla+uiV24p2/2uPG3guxsNPvPitKkPhu3ml+1anHljbSIOFIUZyT&#10;wPSvQpfC2l3vgzSbxdZV9GlsUaa6kmyotymYnPpyRk14v+3LoHhLx74S0/QPHHjKz0/Q9Y16GzuB&#10;IgLCVjsY5BG6NsjkcrjPSvWv2WvCerfD34PWfwl8c62dQvtL8y3jmu1BW6tAcRMpGVddmBn86056&#10;kswdOy5eXfre+zXZrbzT8jPFU6dHh+hWhNqSk/d1s11ktLXTsn0+F27weDrq+ufiHceEJIbe4s7b&#10;w/J9hc3CMupTbuQuDyqjHzdia4D40fGF/gd4w+FfxI1Xw/eTeHdb1KbRfEN00TySaAHKN84QZxuU&#10;89MKfWrukfBiH4e/EzWviF4I8Oaxa3GmwzJommw3AeKK2lI+0NHGcq8Zb5wMhwQQOOK9B+H+rH4l&#10;/DuPV/DGsx4vNPaKNpbf54Z4yVcvG2fmzyUPY4oqQr1acqdOXJLo7KWzXTS/bvbW6YSlhsLWjiEu&#10;enZKX2dZRkns5Wdne/dNJNLVPjPoVnfWs3j7SNbhmWxhhnWNZgYpSMtFhuyOSAT0Iwe1UPAPiDQP&#10;iR4Z1ewv9E1DSdTLx2+p2N1DsEczRZZoWHDKP74yM1X8Ia74+l8C614Xl16yk13QZop3s00bYz22&#10;3d5Yjc7ZYnCkqVIK8rjIFedf8E8P2wPD37UGkeKPD/jJvD2k67ouuTCy02G4EFzNbbiDL5TnIx/F&#10;jgd8VFbGYWliqVOpJRnUvZPrZa27Wv8Aj92UcDilldacVzKi46pu6jK1nZpXT779dlrv/C/4FeHt&#10;E8RxyXMEd1caXcXF8LuTmTzpSFKsDw4CqMZziuo8M239s/ErVvD3i22VbO5kMnhy4aL5J58F3TPZ&#10;kwGU5GQfaus1fw3caPrVzPpD7vthieYFgpjA4J/EfyrLgtfEOmeLbdJLW3utBvvOllmxtuLO5jCm&#10;LYV6gruzxnJ9K61RjTXuq2vQxqZhUxjlOU7tx0u7NP4nbs73suuqWrTMa1urf4n6hbm8sZtP122m&#10;LNG3yvbjeMZXOCrlMH+hqtrGqaV4wtLxZ9at0hm1KbSLo2c2TDeDgIQw+R1zwT1q5feFtegvNc+I&#10;Xg+OTVL6S/ku4tJvIzE+XCl4Y5F/hIUFcjAOQa53XrLRfipouj+IodVuND1HQfEUeqTSx2pQS3IG&#10;37JexcF/lJG4E44IzU1HKK0V3+f6HRRjSlKLTtFWWmvI3ra29r6J99ru519/qEWsaUPhudWjurnT&#10;Y4rfULPcsdysbLt3MrcMpGSSO9cj4v8Ah/rHwz+Gl9/wjHiV47+2vI5tLmupSymASgeVIG6DazfM&#10;OmAat/ETwZrfjP46aZ4z0PWZtBudB0+O/bUIoxJa3sDtia0mQjqRjEgOR6V13iGyg+JFrqWiSvcW&#10;DyNHNbSeVujUIwJw2O4GO2VJqo+82rbbed1/W/yM6db6t7KSkuV2lNWvZ3W+lmmrvTW101s2ePk0&#10;7WPB7aZJJG90un+TaNcq3k3ClQ7k7eRxn5x0rg9U0Hwr4y0X4e+CfDM1ldW9rfR250vUJElaSGBw&#10;5wTywHZu4GDyK6LWdY8eX/gq61D4d6Vb6vqGm3gOj6XNKbf7RbDPmRCXBCFxnaSCpxiuJ1jwB8Hf&#10;Enxki+MOpeA73QPGHh+0td1reawIY4Y42JV18tvLD/MwyQAw6g1FZyfwK+nW609bO/obZfH2KfNJ&#10;rlbatZtStZXi3FpXl8WyfMkepfGD7JoWnNHLo8zWa7Xt5mutkbzE8QM5B2K3TJ46VhfBXU2n0S+1&#10;a50qax8OQ2rC4tdRmjlS3VPvqzoSBsOT/ujNXPHPibwvonw/bxhqfia1XQde1BFuryRzNbXVtMMI&#10;Qw3BSrDGRhawLjwn/wAMv/DPUfE+k6U+teEb7UPtPiiwtoWnU2lx8sksUf8ACqAqWCkhgT8ooqP3&#10;lJbfoc2Hp82B9g/jlJKN76u6utXZSu9N91trbD8a/DjxbayaP8UfgnrFvcaHNB9k8mzmS6R4Xm3C&#10;4bnMsbLmOReTsPGCKd4M+KkngP8AaBX9nPx3Hef2X4js/wC0fCOpvIJBbTsu6XTpGzuURN/qyRyH&#10;CnOOOi8aeFrXw5H4a8bfBW+tbPQbaxuGvtJ0212h7WZBsu4gSDG8LhWKYIYMwIyKj+Lvw/8ACHxS&#10;m8LfFDxNdx2+oeHtTs9T0m4tljilNwqj92sjjKrIxAMbkhuMEcGsKlOpfmpaSVnv7rWl+/TyTuui&#10;374YijXhGnX1g1NXtacZXfLzb3aavfa0mt7kw8O+DtP8YXl34Mu2k1fQ5I7fVbBOJA7/ADRyEZG4&#10;nJHqR06Vt/ELRvhx448Jzx+ILby9UsIFumjkuDbzKu7BQtkAqcsoDcc81wnhLSdX8R+Or349eGfI&#10;uo5pFXWLW6s2R5poHI+z3KH/AFTpnKyKSCR0rd0vxTb+LvFN5BqEGkz29xrE2n3mnardJuuYiAfL&#10;U5OJYzztP3hg4rdSvJ3XX7/66mFajUjVjKM23BJt3s09Lx6aXvbbRq73szwnoEXwTjaJrjUbrwPq&#10;Srfaa0kfmHRZs/NESuSIjknuF5rW+Jd03iybVvEfhrWFuo9B0ySKyuNIVZpoJ7hMNFNH/GgUKwU/&#10;3s10lvaaJ4B0C+0j99pOnXV8ILdvMBMM0ufmG/5dpOMA8EnGK81/Z2s/iJ8PvFfxS8F/EuDSLG81&#10;jxKNV8MaxYqu27s7iNY4meHd5gaORAp3cbsgHGDScvZSjCz1fTVLRvV9Fppe2uhhTqLEe0xTd5xS&#10;tf7acop6a+8ov3rNt7tbt9d4D8VWXj/wjDY6rpkjrZzIupLf2Pl211LEoxNCRlVUv27EHI4rhNS1&#10;j4taZpWheJ7fR7fT9YtfFDWniPQJFQxXdu0hWCVCflyowcjBzWzN4W8e/DnxZ4u8WaYkN3p2uW6W&#10;+tabZ3hiiW52Ya+gV8rFOGwrRkhXBU5BBzF4K15/GOn+FjdeLdRs/EthpN3pl1oPiDSRbTX86n5Z&#10;pFIO11GCrISGBzzU80vgldPX7tNfxOqnGnTcqtNRlB2dtXa8G5JpLRX0ba09x3Vmls+O9Uudb8R+&#10;HtU8L+ElurDXtSk07xNb3DiExspHzPG4xJ0YHvgDBqh8XfhHqXxC8QadceEBqOl3Oi6fJY/bNL1B&#10;ftKRmXe1vKkg2tHkI0bZyAWGMGuY+OHgjxD4qjs/hRZ/GK6tPHWh7PEXhXT7lRbvqhUhXCSjJaVB&#10;uxtB/wBpSDTfCvxl1/wjp+oftJweL9NSHxJqI0bxFofiSG6nW21G1UrG6fZELRSmFWEi7ApO08EY&#10;MyrRdRxautO3z/R7mlHDVoYenWw01zRukrS1cn7t+jTjzJNK148r1uaX7Q/7O/hvx/4p1T4l2+vz&#10;Sf8ACWeF4bL+zbpWENrNbJ5sNxE6ENGSF2MuMEsfXFYf7Pml/DP4n2Gval8OtMuNN1HUriGfXNLu&#10;b6dre5MTgcxSHEUpK4O3HQV7edE8O6zq0fhgajubR7QLEQ3aQ/L364HB7V458BvDXiPwB8bfFej/&#10;ABOtbbbqGvvL4e1/S7llMskp3G2lU8b1UA5HB571UqNOnXT5d29d7P8ATqu3TTQMLj61bKqlJ1Hz&#10;U1FxV7e6mkvd05tFB91a+u69E8dpqmmfE7w/rOmXclpK1q0UsbagVil28BSnIcjPO7oKr6Dqfg7x&#10;x8OfFHwb06OVb1bG6F9oerRNG0JlkZVwWHzRM+drDIx0rSv9KuNU+ImvaFr14lxZwNb3WmptCy2z&#10;suGZT/ENw5rK07wV4gvdc0uw8aiFNQXTZrG9vLWc+VcJ5vmRZzyB0P8Asmuh327nmwlT9jFSlZxU&#10;ZJp9ryTs9XZO26abVnZs5/4d+GfAnh/43an8OvDctjpNtpfhmzMmj2G6G50/qTPsI2zQkk/ODwcg&#10;1oprnxB8faHdeG49PurLWvDutRS6XqGmlfL1KwWQHOC3Iddysp5GQRUnw21Xwp8TfHG2eyk07xbo&#10;H2zSNSttXsgtxdaZna3lScGWHftYHnBar154K8SWWp6H4qtLbzFaG603VLHT7gqsas2UmjbqcbAC&#10;D0yalc0o26eR2VqiWKtV+NRj8WvvJO76cyml10aau29XuaNq3hf4gwX3jDQdQvrNkvPJlt5YdksJ&#10;jYqY3jccDIPPcdK4fxvbeEvg/YXnjjRbaa+i8lFu9LkwC6tKMlRgZOSeMngUnwi8deG/Efiu4tH0&#10;m+s9Sa3kn1BrqFo1l8uUqoc9N+eh/iFdPp9/8OPjv4c1yyTTVna1vnttQ0+5BjeOZV4x6cHKsO9X&#10;bmgrbnP7OWX4pqcZeyTjzLTbom9L9bPT5NjfCN7oi+Drfx74DvvtkKSSLdIjbpXy2PLbpkg5HPI7&#10;1Y8BeO4rz4nX/wAOJ7KazvrXSxetCzDDxv8AKJIyD0DZX6g1RtPDVv8AD/wpHo1/4kuEgu5RFNfN&#10;GFkDPwrnAx5i54PRiOax/h23xB1PxRZ6prM2n/8ACR6al1perizZdk9urjybgA8hyFBZO240czjY&#10;mVGjWp1p3utbNuz7pvTVaNPRWbjsdZpt54qn1/XNG1LRfOs7VYodPuzIS8u4kSbgeDxg9OtZfxM8&#10;DW8/hmz0nwyzWN9b30M8kcmAJIUc8jOVBz6VU8cjxhJf3Fz4V1/+wfFMnOmxXUg+z6k4x+6ZD13A&#10;EAjkZzWj8UdV+IV/8M9T8YeAvDCt4p0m3gMWlX0hEE7HHnR7u+0Z574qJVIrmbT012v91uvkKlGp&#10;GtSlCUVzNK17K+iTld25W3utL3vaxLY2E2taPf8AinwbrmWaP7LLDEh3RSgjzA6gck44bGQDXMfD&#10;bV9K8JeOvHnjXUZvENilrDaf2xFfXDTWGoRquwXESkFkZA2CQeQPatr4WeM31Dy73xDew6bc6tpc&#10;MOpR2sISOO++YCUH1Zdo564FWNB8VXmiXV5o3jwIb7R7ZFv7y1tyIbiJi20H/a2jcV96rqmXJVKS&#10;rUXG6aitHra8brazV0le2jaluXn8CJDb68RcWeqeHfEWnhprS5JZRIo4cMDwCCORgggEVBpfiAaB&#10;o0GoX2kGfT7GO3tJjBdtMyJjAky/LBe55JFXvA1lpWi/D0+F41T7K7u1ssLkhY5GL4HoOenbNYng&#10;vwzF4R8TNpttqW7Skke5ZbiZiUlPRRn+H2puPLJNdTnjKM1UjNt8r06cyStfR2UrJLr87HRay9uu&#10;lT6cmsJcQ3UYaK6XksGPB+tZt3pk1jptwRP5N5DDthvVtwpbngOq8N+PNRwrYaPqFv4a1wNHb6he&#10;bFkYnbCT86HPYE4H1rU1rRPFX2HUrLSNWtTeR7XhjukLqUGC6sOvK5wexxVb3RnG1JqN9G73ezV0&#10;r/5rYq+G/HXgL4geOLrRIvEtm2reH52sryz3gS2t1sB24POSG49RVfxv4h0PTfFehfD7xBNdWd7r&#10;O+O1uIFbyy6AlcuPuk+9c23wP8DeLNX1T4jeI/DlvFqOtWcEV/NZyGMySREeVKWQjLLtUhuo+nFW&#10;Pjt4an+JHhXT7s6rdaZqWj3UN3BqljNiSKVDnBPdWAwQeDmsuasovmS8rddfPbS3Xe51U6GBeLpx&#10;hOSVrO9vdlbRpq91zN9Nkur07DxJJf6PpNjcT6dJNcG4VNRhSQEPxg57MCKwPgp4x+E97puseFvD&#10;EUmm/YNcl01bO4sHt/L3kuFUEbWQ5OGHH0revNZuPFPhmHXLErJcbEY/ZXBzx+hpVtLS9FtdRWSz&#10;NIr/AGwjG8ME9u+a0d3JNHHFxWGlTqJp36OyTWuqa10bS2Lmt2Vlf6p/amY47qytZLRWC8ywuBkb&#10;vTgHHrXK+K9H0jxMtnda1YWt9FY3aW9vDcKFdXZcb1YHhhxW74EP9s/CnR7mHVpNS22bBblsebKd&#10;5GG/2h90/SsLVdD0vU9Jv/DusSzXGmm8ZrqS3YpcWxI4II54PcU5fCVhv3VZx5n7j5fNK9nbZ69r&#10;p62N7WLXXrnRYJLTV20+7t+WMy+bHKR/CfqO9ZHg/wAaR6kLXw34jZtP1K6Y3UKxw4iuEV+drcqe&#10;mCM55rR8IahMl7/Zl5rEN3DDarFMZNxkZQP3cm7oeOG96x7u60fSvHE/w3uPt1otzpX2i3kt48wB&#10;TJklHxhJR+oNJy2dx04XjKk1e3vJrouvS7SunbXTqjSjXxP4i8PXFtZeNo7bUbfVTeadfw2I5hD5&#10;+zyJn512/KWBBx6GmWOvfDL4meKNUt5brT5Na0hY7K7mghIkgaRfMj2sRnYfTOMjnmp73S9JMMd5&#10;HcMqx3XlzXULGOREcYxxxkkZPbrWLb6ZrGhfE3R7yKCzu7W8WUXmoNBiV4sExDevoSNuc55qXzXX&#10;/DjpxpzjNp8rs2rWjro2npqmlotLN3Wlzd0LUks9ITSdZuYluBdFPOZwscsxPylcf3h2z1FWdcto&#10;pLaO+Kosk8oXeACCc4ZT9ao+NLONdIW9tIFY21xsu7V2yPm+6wB6EHnNZfi3xZ4p8J6bZXtnor69&#10;pv2zyNWs7GENcwRt0uEUn5tn8QHOORTnPki+YinRdacZU923pe3y7a6W76I3de8CRa3q8HiPRNRu&#10;LTUNPtZJLWJWUQTu8ZVUmQg7k6dMc81zfw8034m3nwJbRTft4c8Sb5ms7yUfbYrG4ByeCfmhZs4Q&#10;nhSBniujs/Gl3p/jG+0O8aGa0t4Y7jTWjhPmfZTHuO715yB+VSLZ6xZaho9zB4tcwNdNJJbtAv76&#10;OUY8l/YE5DdciiUY1F16rTT/AIKBVa9Omqc7fZlFtX2UnbZpp31TXltcS31zVp/Dlprniu0ttPuL&#10;iFYNS+zTYhF10BQn+Bj2PIDYNXvDSrD4NNtq2ktZyylxd2P2gOiZyMKw42kc4GMVheGfDjaXaeLN&#10;K1bVZpre41IPtuMukLbR8yBugOASBxkcVH44spLfw/cQ3U8klnLZiC88m48oyRyDG9XHRgPTkU43&#10;5bsiVKlUqeyi7XknpfayaSu+l7avotdzm/h94b0v9nGx0+HWmmsbXWNUaGRrrUp723Yc+UAZCTDk&#10;Hp90mu88LeEdN8F2moeHvC99cPpy6pLeLYtIZGgmlYvJGu7+AsSwToM8cVWl0uay8IWPgO3kkulW&#10;wRIf7Qk86R+PlDOfvHvuqfwP4l0rxLY3Vz5wS40+6/s/WLfndbXaqMgn+IEEEH3pU4RhaP3GmLrV&#10;sTCVVttt+91T1912eq3avd9k9bFeyKxzXVskK6fffbWaSEYdbi3B+WRARwPVexzXE+IfD3wvtta1&#10;zxnqmpQWzapajT9bu7K8e3kK5zHv2nhlb7smMj1xXpE2k655qXGg3FrLJDOI3gvF+VFx84BHIz1r&#10;J1Gw0bX7TWNM1fwxLaXSxMFUwgrIrfKBnHzD2PQUqkIysmk7bX/rsPDYj2dTmTaTsnyvVK6762vZ&#10;rez+RR8R+ENC1/4Pw+BvH4uNe0+1t1aS8urxmvAEwyTeYmCzDj5hycd6sCzMPiey/szVZjb3tqjz&#10;GS6MltPsACD1jc5BDLwcHIp9rHJ4VsbcaZbNLDpdqoe1XGSAMMoBPoeBSQ6bpj2+uafDdR22n/Z4&#10;JdJkkXDWjj52TkYADgY+posrrTt+H9f1cFOXK1zaXb8veaTduj2em9u6Muz+JOkw6ZrHwj+J3iaL&#10;RdW0uxF3Nqkystr5LPlH858K3zDByQcdq3r/AF+8ttQi1zUtOh1XRdW01Jbe806LzWicLklSPvRk&#10;cjB9K5X4j2eu33hnUtGl+GzeLbDxLdRprmkx3cQa3glUo7wh+oUbTt/vHitLwHp+leDfhZpfhHTN&#10;daHTfDi/YbX7PE0c0Jjb5UZTnlVOGHQnpWUZT9tydEt9v+H06p/I1qUaHsVUitW7NXTWqV2mvei+&#10;ZKyfTZvU3E1bVJ7Xw34h0PUbeGz8uZ7y1u4G8yaMj5dp/gIPUEU0eOPDWo+P7fwRBrCx6xNZyXth&#10;YsoU7Fxl/wDaGeuOlWTmDS4dJ1BJNSCqu28t1CmUM2c49R3x6VwPjX4XeEPif4k8O+L49O1HTde0&#10;PVmvtI1G3nMciorBJF4+9DIq4KGrrSrU6d6a5paaN20ur232WqWzeml7rHD0sPWk/a3irSSas7Xu&#10;432bXfql9x6dqev+FPBzWv8Awkt9b6b/AGrqEdpbG7mCxzXUmdsQPTexBwP4vrWV4s8MX2k6asVl&#10;fySwQym6ureSbacRHzN46854x34rD+M2jWnjjwJqngLxlbPdQzWCahZzRqu4TW8yyRsnQCVXC46V&#10;3D6xBqemx6hc2ckjTWaieNlGV3qNwYdj61pGU5VGrKytZ/mn9xy8v1enCrF3bbuumiXK09+rXk1e&#10;+tlx+rfEjw9/whGiePNY1uTQ/wC1pES1kuoMbLidtkcbr0z6Vc1LUoPh7r+l+HpfCl1JYzXii9v9&#10;P00NGk7fddwvIDNnLc4PWmap4X8Paxa3vwz1DQIbzT7dLadLO5jICKW42n1UjI9KoeHbr4meHfFF&#10;5Ff+IobjSLi38iws5oC01nMM/Pv/AIkZcDB6Gp5pf0uvU6vZ0JQfL5vlbtdOzjZpN3SbeunbXQ6D&#10;wpqeieNb3WLSx1221CXQ9SuLSS4jQb7eZ1DFOP7qkD3rA0nwZZP8RfHPw78YXkl5pvinTbPUCBH9&#10;nk4H2eRfOjIckFU2tkMo71zHww+H/wAW/hT8VNY8S6TqH9seEPE4m1G70uOBFls9RdVBKyEglCE+&#10;7g4J64r0DQviX4Z8Y/C24+K914a1K0t7KC6+02V9ZlbyLyCfMTZ1Y5XIxkNwRWftKco2q6Wu3fql&#10;19Niq9OphZyeHlzwkopONrxk2pJbJqXNF7WXZnlms/ED4r+G9J8SeKfC/hKLXrTwlevZ6PqEl6Te&#10;CG2ZGnt7pn5bdG2UcZyV55Negr42+Jvinxh4Y8WfDXT/AA3feCdYsUl1Zb64kj1BGkXKywMoMbhe&#10;jI2CT3rP8AzabNbyeOtKu9S1zQfG1nHJHDJCIWs4GXG10OGLZyCx57dqzfg/qF98CNJ8SfDPxZ4q&#10;0260vwpJ9vtJ3XypdO0yZtyCQHO9VJI3Dp3rjjzc0b1HyPVNNWVnfr0kt99Funq+3EKjWpy9nSi6&#10;kdLNS1UkoyuukoTtb4buTaT2N/4jeCbXV/Huh/GHwVp1jD4w8PyraT3FyvzXOlyPma0bH94Zdc8b&#10;hXGaT4y8VfBP48aP4fsIL6/+EPiS0Om6Xcbnmn8M6w07SgXG75jbzF/LVskR7QOAOfYpG0iSePxX&#10;bQRzQ3trEReQYy0Y+ZWyOoweK4/wZ8SvBvxm8VeNfg7qvha8tZNHa3Zvt1uY11C3mUsLiFv4grqV&#10;3A5zg1piMNTVSMoT5JOSatb3mldp6WfNFO/pdao5MLiqksNKFSDnSjG0u8U3ZNecJSfL25pJ+7Jn&#10;RaPZ+Fb3U9Wt/D01jeR32pLPq9tFdCTbLsClimfkyFHscZrzjxb4C8b+GPjpo/8AwgQtdQ8O6hPc&#10;XHi7QL6NJFkV1CxuVbPyhh94dD1Bp8Hwx0Hwv+0Hb+P7TV5bHUpdImi1GaOTEd5CECp5y9ymAQcZ&#10;Bz613WvTeF9B13Qdd8XXlvDfahtsLXU+V82QruERPTDdRnitpR542muWz3T6X2+ezXqrjjP6nWTp&#10;SdRThs09+Vrvry2upJprR20scxD8cfht4aP/AAjvjjw63hXS21aOx0Ka/tVisriYsdvlkDagJHBO&#10;Bz713fiq1SxsDrlvpqyNYxySzNFFvlMGwmRUA6kgcDnOMVzPif4caBqPgvUPhV4osF1zTdQumnXT&#10;9bXzY5IWfc0St1GOSvcHHNY/wBv/AIjeA7e48JfEq+udUs7i+u5dLupYQBp1rv2wWjsDlxtwATyO&#10;5pqVZVORpOLWjXR9n+Fred7aXyq0cNVouvQdnF6xb+JNbxvrfR8yd9dm9jY8BX3iXw3r1j4fsNLm&#10;1LwPqmkSX2ja1artTSE2KVs5AzbnR8sytj5T8h6CtawfxPeeEEksdajuZmVpLfULSz+V13ZQGMt1&#10;2/Kee2a4/wDZ60nQvC/gPxH8Fvh/r89vdeFfFU9i9vql0bj7CZgtwkSZ+YQ7JMKDnHNbvwn8df25&#10;rk3hPWrdNN8RQWn2nUtLj3eXgSNGsseR91gAT7mlhZSlTXM9Wtr3S7pPS9nfzDGUZKpUnBJ8jWtt&#10;ZLVxnJa25k1drRu1020x/hnxppt5Fda54S8QWs1ppeqCw1C3jkZjC5xvTA+64Y55zx1qWW58Pya5&#10;rfwusLi2tdSW2XVpI7eTEh8xyBLsPUMVOcd+vWovA3hvSNM1jXP+Ef0qO2S61wXV8sIUb5cYYnH8&#10;R44PJFeC/wDBRX4xeIPgD4l8F+Or3Qlh02TxZY58SW8L5tbZJM3MUxUcKykbQeCA3GazxeLp4HCu&#10;vXaik9eyTaW7tbodWX4GOZZmsLQbvJXjdq90lJXX2vtednfpZ/Ul4tnpWj7L4L9nVd0zxwn8Tgd8&#10;ntXmvxV8PfFK48c+D/Hfwo03R9R/sW+mj1rTNVvnjFxYyoEeWJl48xD0Vgeten2et6X4i0ex8R6B&#10;ew3en6hbJdWtxHys8LqGR0PoQQa57wxa6no516a+1EXNqtw91puYQGijIy6jHJwwPWuqtT9tT5eZ&#10;paO630af6f1c8nB1pYeUp2Taumnez5lytWVtde68tUV9T8Rtq/xP0jRfCurmCSzDS6xZyWYbfale&#10;MsCNnzYweRxiq/xx8M3PjrwpqGhWGtXVjMtus8c1uqMJArcp8wOAw4bHOPeofDvinRNY8Jab8YLW&#10;zX7TJugmuFgKyGDzCCrDrgdeeldHq2n6d4ytI9R8Oa21u1rJ88sChlmj6vEw9CO/UGqjeSfn+Rt7&#10;2FxFOVuXk0bav7yd3fTXXRX1t6HBaL4b+L2hRfD/AMN6F8QVWbQ0mbVG1q2e6TWLHYF8p5CQ8Uwy&#10;NkgJwVOQRXRvq/xatvjVDFbWml3vgnUNFaa9hbi/029RtgMZ6Swt0ZSAQeQe1X7C8GoS2OoR211N&#10;De3myGVeUt40HR/Tc2QPSub8R/Fi0+Gl5pUXjHTpLVb7xFJpjaptxDaI+TDNIT/yzc7UJ7MRmueU&#10;KdJXcmkmurtpbTW9k+u3fe7N+atjKjSpxlJqStZX1cpNq1ndPbdrZJp2O1sdXsNXv2kstbWTdHNH&#10;HFHgpJt4J9mU8EVnWOq6LfamngXU/Mkup9NkkjmktyYgpypUseN3fb6VJ4Ck1vTdHa28b6Fp+m6g&#10;s00kq2bfuZoyciT1UkfeHtUvgq0iTw00pvGuoby7lntblpBIBG/Taw/hHb0rovKVv60OCUYU+fya&#10;Saa87NNLX06/guc+Bt74S8K6P/wprSVa3utHnuoZbWWxMKylW3NNH1DIS45zmt7xdpk1z4Ss7KW0&#10;it7mS8iST7LIRsYkjcjdeODz9DWHrFzrui/EpbDTY1a31SwWa1uCpZRNHw8ZPbenP4V2mq3BjsGu&#10;LiDc0MYdhHzu+X5sDvxRTScHHsbYqUvrMa61c/ed3d3e/bq2vluYdvpGsXPhT/hGvG93BrGpW9qy&#10;TatHZi3a4XJw4RSdh24ztOCRnioLGC70nQbe2g8QztpP9mvbi1ul3OkxPDtJ97gdB6VJ4S8RWWhw&#10;yWGpSy/Z7KfyrW6mywnjkHmA7uoIJK4PoKqeE01/TtY8UeGPFGuWt7bSXn23Rf3O2SO2ZQWjfs20&#10;5weuKPd0X9fMbVT372smpWtZO7s3FWsrXTsrWWi2JNdPiO11HwqLPxHbyWcN8v8Aaa30C4vYWjIU&#10;I38MqybWGOozW9KbK5uY7Z5FWRnkEeR/y0HOCPfr71X0Kz8KeMPC1reaTfx32ntN51ncQzCRQyt1&#10;U+xzx2qvo/iK9f4hal4S1LSV8mGCF7XUhIMzSMjMYyvUFccHvVL3dW9/mYSvUTSVnBO+ye/4u71W&#10;9tNlpjQHx3c+HLW6sNR0zTfEFxG0mo3S2JltnUT5P7osGJKDGc8E5q7pd1q0njG8ktz5NjCqTW6T&#10;qdkm/ghG7Y9PU1d0wabf6taJDbq0MaTeXJHKc7jkPgjtkY+tcd8BvE+tz3XjT4d+OPFX9oSaR4n8&#10;nSby9jEcjQzx+YkGP4imMAjqKz5uSUV308u/9aHZyyq0Ks0l7urVtbSlbTe6jorN6Ju3U7C70zzN&#10;Wm1nTWa3upIybuFJPln29Dg8ZA9K4/R9X16HwDcal8VDYq1x4haezube3WFo7fzALTKkkGQthevO&#10;a7e4tIV1mG/vrxYY7FtkMytwxK4ZW+tcz478MweJ/BGreCvEK26/aWj/ALNuLyHdC0ivvVDjsCuf&#10;Y80Tj+uncnC1INxhPZuN3bVJO2j8k036W6HQaBBM/ifVvEOvqbXWI0ks3aCVxDPZh98LNGSV3qSw&#10;3cHkjpXIfD218Unxra3+oWcp06z1bVJLqTUpCksLShTE0HZ4NuVK9mPtWh8Z9T8a6J4Q8Uax4Fjt&#10;ZNUj0e3axg1Jj5EjdG3kckY49ec10mkf2pfeHtEh1S0t7W5k0uNr61x5qGTyxvjVu4z0buBUcsZV&#10;FHVNa7ab/d09QUpU8O6mjU/d31Voa2W9rSsuia7Kxm+K49XutA8T6do15HNqH2N7nT7fUIxOsE23&#10;MICZG5WcDAz1Nc78IfFbfHb4Eaf421nQ4dC8QXVo8GvWMunMY4btCUmjeNgDgnJBByM5BOK6iz0u&#10;y1Dxp9v84LJJpDW1xEx+YlXyPfjtWdotprGl+LI9Zsdbt/sUMckGoacG6qzDym9n3Z5PUHFTKlU+&#10;sKpzO1mmuj10fdW1Xz8ioSgsO4LSSakn8mnHZp8zStfql3Zy3gj4vr4R1Xwl8PvGuk3lvJI08Frq&#10;HztbsqW0si/Pzy3l7dr4IODk13WnaLp2l6zJrvhu5urddduFu7qLzCYtzIBu8s/6tumdvU9aPiB8&#10;PtE1q3t5JtLMzpfQvE6ylWg2ZwR6jkhgeoJrL+E+nM/gvVLfwz4xl1Jv7QkudPTVPmk08uP+PY9D&#10;5QZSUzztPetYxlGVpa9u/T+vuKrVMPiKPt6V4t2UlvFtybv1t00fZtF/wt4svr/Qb++8ZWFnDHDe&#10;XKTG2VzG9vGerhwGV/YZGOhNcZIfEtr4p0Pxj8N/E+m3l54ktXt4tTn01jBcwxnfHFcNH91lQlUc&#10;9OQRmvQND8/Xnl03WtLWGTy1+0COTdGZB3B6gZrgdauPih4Y+M+g+IvD1usvhu71afT/ABFYviMR&#10;wbP3E6DoSHzk9SDWVa/Ipb2a2V3vbby6+WuxeD5fbVFFJOzdm1yv3W0tU93qtbNpLR2a9MXxXZEX&#10;9rq8f2ebTlR7hVfdjI4Yd8ZzgdTxWHf3Vl4a1e61S7S7a21CS0ljNvJmOGBBjdt/5ZkNktjqcVa0&#10;nxV4M8aa94i0u2lZbrQNQSz1aKWHaW+UPG4P8UZByGHpTtc0K1Hie31PzpNsOlPatAshEZR2zjH9&#10;4kcGt4y9pG8Xc4IRjRqOM4uN0rr5RkreujW+jR47/wAE+vE00K/Ef4Yalc68zaX42u9S0aHXLeRf&#10;+JfdOWDRl1GR5m7IBPY969m16716aKRvDMELXFvHJ5hkUNG3BIjdc5APc1T8AeHLXQbqYyyut7dx&#10;+bItxMWkVuflAJ+6oxwK5HxnrvxF+GPgrXPiXDpGn3GptNEtxbw3BNvdKZgu/GNyuI+SPUVyYWi8&#10;Hg1Sk7pX1tsr6LrqlZX67noYqUMyzadWkknNxSTas5OyfbRtN37vXubWgBzoFv4d1r4Uquhqsfl2&#10;wuUm+z3HndFXqI+kgOcjpis39pDw7408V+A9W+HXgPW7rS9UvtNmOiapuIMF0gWaJtwBynmIEbPI&#10;Dmuo8dw6OPAqeIJ42+y28sGpXHkzFdoj+bII5wOuPasP4qalNZeCPD3j+z8cTafZaXq0GqahPGqy&#10;GfT5PkaJwRyn7xGJ6jGe1dEqMZ05U23Zq11o7PzVreXUjC1KksXTrQWvM7J3a5tGt3K7bsn363NT&#10;RfiBrus+Ebebxl4WFvqSfZYdRjjm/dTXBQGZkOBhQwYj1pknxV8Fv4w0v4axRXlxDr1vI9jqlnb7&#10;7aPb0jkfnaxwcZGOOa3NYESXEmn6hKskjoz/AGdlwsg6KFP05rntT8DadfwabcaHb/Z9U0m5SYG1&#10;kC7QT3x95COxqrVIxsn2/wCCc1L6nOTc4uN72s9E2tHrrZO35G1JcXdtNeawI7dbmxVoGYSfJJGM&#10;FS/owGePWp4NfsjdNM1uYTM3+iyYb964X+IdgRgA981XmtHbR76x1fRsw6h5i3rJwWBU5J5446EV&#10;F4etx/ZdrHE22OONIrSFs748Ljdk9eMU4810kYuNNwbfp/Xz79C2ZrbxH4es7m/jk0+SYKbq3+Vv&#10;JkIzskB4Zcjkd6yPA0mraJqI0a80q4jae+uHuLhjuiuR/BKpyQpIwNnYCr9rfwWc0kF7pkjf2lqB&#10;+0I/Pl7ht3Y7DCj86r+D4vEWmR61b6+sbWqaqZdFEMZWSKDYOJCT8zbsnjjHFD+JM0+GjOPR7L10&#10;072b69r7mg0i2XiqLSruRVS4haS0kwcmQH5gfwpmu6cdZsJk1aK4hjW8jmtprGbDbl6HFOa8uNcj&#10;sdShu1XdG0tuUYbZuo2/XFUfBUev2dnqVnf64195WoEwrcjmBSoZYzwOM9+cVd9TNRcY897ONr/f&#10;bT8L3JLSzRvEEkepwQve+UyWN60YWYw7t7RnuYwxX5RwDz3p0kNtrfh8W0lzvaxuVDSTcszZ4Y+/&#10;fNZPi3xZYWeveH7XxNBLZyatNFp9vJCpfyLqYt8hI+6uE+906Vt6ro11BYrbWt0rsof5uAWX+E8d&#10;SD3qYuN2kaSjKPJKWjdrdtLp26fd1OY8SPbaj8VdL8Dad8Q9Q0jXbG2bWLdUhWSC/tx8kkMgYcr3&#10;+UhhWnrvjmys/EGl6ZDcWiza4/l3kLW7vE8YBHmFh9zkbcnjJxS23iVbbxTDpXiLRyl5c2i/YbyS&#10;3Owtn5ot4+6x6471oavo+k6jrFv4iCyR3VmrRSLGw2EHHysP4hnH0NZ8tSSdn1/DT8bGspRUoKpF&#10;2UfLV663te17aO9mnYfq0+jz62tklzJDPCgN1blDjao+R/r6N36dq5jxn4WsfGek3nhGCfdcahdB&#10;4Va5aNZXUhiqvGQ6j5edp4PtWxpetaVqdrdeZFdx3nhzUfJuvtAIZsjepDfxxkNkdu1c3rPwi0XX&#10;4dHji1G/tbjQdc/tnR57Wdo5ILnJLrnujbiChyDmnKUnH3V/X4l4blo1E5ScWrWdr67p+m3yflr1&#10;ViPCniHQpPGmlZui9u1jJOp3TIEba8W7gkhgevfmrwfT18NNqFrM0sHyoqzk/KPu4bPeuD0a18R/&#10;Dt/EWn6ndyXNjqHiZdRtZIFKvAswXzEYdCocZ47E12sd7ZF10+7eNo7pgzIw4kGfvD9KqnJyjdqz&#10;6mOIo+zl7snKN7r0snb1V/IxPhbr2gW811o+m6TqGlw2esPpNxpd8pWGNgpdZoOTuRw3UHB9sV0c&#10;t/ptvYz2msQNLaw3ixRmNdxTJ2jPpg96zvG2nLoWmm5tl8w3V5BHMGOBt3jLZ7MB0pJPEzWvxLj8&#10;O3ukym2vNNe6XUF5jE0TAeS47OVO4eoBoj+7jaT/AKYqkY4iTqwT1u99fds27/f3du5LoemajpGo&#10;axb+IL37clw3mR3ax7A0A+6rAHAdRwW/iwDXGfETx1r/AIH1zRdastAku9L0/wATRWfilrPdJMll&#10;OmIZ1Tn5VcjfjoOa9AF/YSa2YNGuoJJ7q1S6kt2bDSW4O1iFPoT+dLqNvbyQzX2jyrC0i+XMVXqv&#10;aorUZ1KThTlyvvv5/wDDjo14063NVjdNWa26W+Wl7aWTs7aWK+lajrQsI4dRFnfTxyS/atkXlCWA&#10;E7WRecttx35qrfIs/hO1n8Pa+0U88/8AxLbxgGVstuMcgx02grz0NWZkuNV8OzQ6eq/a7dly8LYw&#10;ykHH1x1HvVZ9d8P6bbaXfaRKv9nT6h9huolX5YpHbBLjthgRu7ZFay9TOKvK8VrfbptfXpr0VtVd&#10;EHjHTjq8N/DASkhnjkt5V/dyRyIchCcdQOjYOQSKoaZrPiW5u10iw0GBo31YTXUMtwWM1g6/NIo6&#10;oVfgA8fnWp8QbyXwjb2uoahKzabBNtmmK7nt9xABOOSoBxntUOtaNpmnfFnTfEIt/wDSbnT3tYLp&#10;HPCkhgpx1BPNRKOzudFGS9ilJXTUmvVJea6fdvYtarb6NrF3/Zd9aTQyQbZtOuvKyJRF83ls3OMH&#10;+E49qNT1HWP7FtbC0j3rfXCx5kb7gKkjnuMjaR6Gpm8RQJpN5qOo6dNZtDeSQEt91uyyfQ+tWrUW&#10;/ijRFsXb7PJGBuZVyFcdx9DV+jObmcUnJaJ9ddf6t/TOf8S6fpfiLV9H8Sw3t3ptxouriOGe1cAe&#10;dwht5VPDIyMQT1FbFpqVjqPiS78N3mmzR/ZWW4SYZ2bjn7jeoI/Wqsej6ZY+LLmS5kkjfXGjaW1b&#10;DQPcp/y3UH7rsODjg7R3qj4UvLrS4dZudc8y3ka6MVxbysTEsabttxGf9pSN3bIqb23W5rKKqUrR&#10;d+VK3fVq9u6Tuu3pc3m1k39vqU9qUuGhj2xxhcF3x9056nFZOiQLBe6lqksOyeTT4Q11GvzTAA4J&#10;HUMOmD0rQ8FXM8/hOGe5MN080rvC0Py71zwPZsUui6n4c16+1GXw9qKzT6bcGz1a3Vvnt5MBirDq&#10;CAQR61S1s7mX8LnilorJv0a39WuvXzOK+JeiaR4l1y18S6xoVxeXPgzUrPVLW3kwyXDIrbLmMK27&#10;fC8jc46k8EV3moyanf3+nyQC3e3l5vGnt9wuLdx93I6EZHXINc/4r8a+CPCGqx6x46aOGzmYWi6l&#10;tGwLMRGFlPVV3HGTwDWL8EPDvxB+Dur2vwU8RXdxr3hmOwnufDXiST5pIf3hc2c7ZO7AceU/cDB6&#10;Vi7U617aS3fn0v1127fedsoSq4NTbs4L3U9mre9yva8XZtb2lp8KNPwV461HRW1LwZ8SPCA8O3Fj&#10;qP2fS7q1YzWl5Zu2IJ1IHyH+FkP3SPSp9J8T3S/EmRG8P2ksEFrJFqWqQXA820lBBjVk7pIvOexH&#10;NbGp3PiFPE+n3FpCv9mzbzqUNwuWA6Db6YPJFU7/AErRde1/VNP8P3VvYa99jWSO6hjy20gqjuOj&#10;D2NEac1FR5r262Wv4W8tLGPtKMpSk4W5o62baT0Tb6rXXeXTS2hg/tH/AA7l+KPw01C08MabanxH&#10;pLw3vh6bUnZYVukdZEBZedp5HcAnPaur8U6rZq+i2+raPG1vql8kLW7RmURyGMucMOgXDAk8EVQ+&#10;Gt14mvfBsf8Ab/iaO51CxV7aa6hhCi5kjyNxTtk9h0rz+60rxppXwF0O5+I3iybw/wCKrV28Qa5q&#10;llIXtLe9YSxugU52wFWVjF0znGKmT5a3NFN8y17Kz6+bv36G9KnKoo4ac1aE2lu3ea3XXlTinorp&#10;vuz1PxB4f0xxBI4khkT93bTW0hBCZztb1Xj9KZa6bcXNpcXt2tuZVGxZTFsZlVslXycYPao7mwur&#10;vwlZ+H9d1Zby4bTh9omiUr558sfOMdMnkVzHw4t/HPgXw1oul6+JtUj1S8nXWDqE26a1U8RbT0ZM&#10;AA55FbSklJXW/wDwDkp05SoO01dPRd1q3Zv02fVpbs6fxhPfWvhi/wBb0aGM3NrasYYLqTZG8gAw&#10;N3QAjIz2rnfEojtfDnha88S6Si3sfii1k0mWa03tY3MqMq/NFkZ2s8fmjCtuXOM10PizSrObw9Fo&#10;k+k+db3U+yS3mYlWVQSBkfd7c1DeaU2pxaXoeg60+nSWbQTwW7EFgImDGMg/eTHFFRc11/VysPUh&#10;TjG/d6+Vrb6+d9Nupqy6zZ694b/trwpq0F1DJIDDd2TiRX2vtccdwQQR2Iqre3N7e6pdaNqGirJE&#10;JE+z+XIA0qn7zdsEdfwrK8GWnhPQ5L/wTpvh+HR3VTqN/Y2cJjjZ5JCDMmOMswycd+o5rVuLFdX1&#10;CG8t5kmltTuhcj54pCMZYehFEXOUFzb9bbef9WMXThSqNK9t03vbS2z/AF63Ry/w71Sy0PV7r4bx&#10;+E9SGk21zMnmah/y7ktuAwxJdHJJVxwOnFa/iXSfDdh4ts7GW3kUeJI5NOuIoZDG4HkuxkVhghto&#10;wWB3DCntVDTfEekfEbQ/Ed34dh8vxBpLNZX1rNkql1ECyIfVckHI6ZrV1DSj4n8G6bqHiCx8vUNP&#10;kt7uOOOTcba6Uj54278kj3BIPWpV+Wy1OqtJxxHNK8W9JK+t2rqW+qbs79Ul1etu6htNO0A+Gxes&#10;0FnCsNreXzM5AjwMSOfvNgD5jy3U81DpSwaP4UbQ/HhaaCSZ4ibo+YJo5CfkbjkYOPpVfWDrY0TW&#10;PDuvRxt9otZEt52xtcsh2Ej2bGffpR4LsPGOp/CzR/DfxY02O51Q6TDHrdxZyZRrhcZZe/QA/Wnz&#10;e9yW6fLtZnPy8tHmlJW5ls9dr8y/Xza7nlei6X4g+Cn7SXhf4A+DtZvIfCcPhrUdR8P6S0Y+zz3G&#10;/izeU5aNUz8p54b2r0j4ffFnSfjB8JLj4iaTpn2G8sXu4LzT55FZ7G+gYpJG5HUBhnPG5eau+JPA&#10;PhP4jajpPib7VLNcaNqkc9leWk22S1kQbWH0YcMp4IqWz8CeHbjSPEGgRaJZ2thrbXK30NrFsMzy&#10;ZDyHHUsDyetc1GjiKVW0ZLk1svkrJW2Ss/W/c7cXjMLi6UJ1E/arl5nbd80nJva7kpJtvW6etmjJ&#10;8I+H7XQIdY8TeEtFC6j4xnjvNXjWYiO7v44FiaePP3MogB7EqDVL4aeAPhJ4m8fTftI+GvBF9pHi&#10;q8sW0XXGuvMgnZIWC+XPBnY2CilZQOV24JFFp8NbLQNAsdF/tHVPJ0m/hkszHesk9orHor/xJxtK&#10;tkEcUzxn4P8AFev6n/a9vrl9a65pepxHdZ3Bjt7uAOJI3ZecqVyjL0yDRUo05SjzQT5XzLRaS7p9&#10;Hv63L5oylJQqtc3uuWq91WSjJX1jbl9GlujftNO1HUNG1bwp48vbfUo5tQcWqNaK2y3IGI3Ugh8H&#10;nJHNX9OW60yOTQoLhI9saLYHywuVC8nA4wO3auYutXu/H3xB0Dx58P8AU9PuLLR7270/xZppmZZ4&#10;pGXGzA43KcNz2PFdV4kvr5NQ36VHG13Ba744ZW4kBPIrop1PaXstuvdHFWjUi4xla8ldrbladtV0&#10;vZPs0xLq6jLWP9po1vNcfujdwqFjLBshCD0yen41x37S/wAPvHnj/wCG994H8Ha1Y2V5reLe4utQ&#10;tTLALYkGeNlweHTK+2cjBrG/bU0z4heKfhHFpnwf1g2WsQ6tBcNMh+WDyiJCzjqYsAhscgHIr0H4&#10;T/ESy+N/wztfiDa2cUdnq3m/Y5Le4Esc8QYqs6MP4XwWAOGXoeamUo1KkqDT1V7+t00vNfqrG9On&#10;WweHo5hBp2k009bNWcbp9HrZbe6+5Y8FRroXhax8ORaattp+m6bb21jG0294ERdqxse4AA2t3HXm&#10;vPP2iPhPp3xG8I6fPr99IbPw7rH/AAkE8djId16lt+8WNlPUgrkY6Ee9d5F4dv8Aws9nFZ6lJLb7&#10;lhuGuPnJjJJ+b15PXsKwLtbJ7jVbLX7j7PaXVy1pZJdMBHHuXaVDd1fOBnvRWo050fZSV1a1unp6&#10;E4OrKli/rFKWt7369nv11v8AjvYwI/jJ4j8feFvBfx0+FOjza14b8TQTQ62Gi2TafGMtFJ5ZG5gX&#10;Bjde3Br1CHUrLW/DtvqLwKYpNgaOM7lHOCPpWP4K8PaT4Q8KWfgXStPSxtdNX7Pb2q/KsPHQEdu+&#10;fWtC0nt9N26RdyRxtNJsj3YCO3oD6n+dPD060I3qyu3a9lZJ2V7dbddW3ruZYqeHqS5aMLKLdn1c&#10;btq/S6VldW0Xzefp6an4buIYIbX7XDfTMJriCTDRHdxvHcY4z16CptIuLa/e60nVrWTy5L4q0YkO&#10;6M5+SQd0z0PbNY/xFn13wzqOm+LfCwneaHzIbjSSoMd4pwTGSfuOB8yv0OMVjfFrTL3U/jz8PNQ0&#10;fVZLeymu5H1MBXH2jZGWiUsvTB7NwaVSo6cW0trfjY2pUViLNyS5oyd+qcE3a3otGtPxOm+GfiFk&#10;u/EPhbxJpS6bNpGutFbq2QlzbuoaKZWPB3DOQOhFUvH3w58HeOtY0qfXdAW5uPCuoHWovsdx5bW1&#10;8iEwSgZ+8wzjkdecjIrsBJYarqLJcWhZcYVm5Rvw7Gs24sLWHUNT1VYRDczJFbzSDrIo4QH6An6V&#10;Xsr0uSfvLz+/bbQ5oYiUcQ6sLxlZbPq0k+t7O7flojL8Ja5o3jaCDeWe+jtze2dvdLsn+V9rkgd1&#10;ZgCRxzWl4u07w3468MGLWGDWkV1m4aNs+S8Z5D+w7g9q8r+I/grQfD3xw8H61beL9U8P3e+5utNu&#10;NOzJbT3DhFubSZcEGKVY427YKEjqa9Z17wxo0mj6h9n0w41hQdSa0kKNMQvDD34x7jrU0pVJSlGU&#10;Vo7b7qy+7/LU6MTTpUZUq1OTSlqtNtWmk9n3uut01bU8/wBZHh/xD4N/4XX8JbS38UJp+nXkMaWM&#10;w3XKRoQbZc53KSCCp9qv/s7v8LPFf7Mmj6X4EnZvD+raDcW8VrcbWlgEiOJrdwABujLMpUjtW18J&#10;NE8KeDPBcWjeDvCzaGJrmSb+zJlKfvnb5nx7nniiw8NaR4Ym02Tw7pcFp5WqXM15Z2MYjSQyqfMc&#10;qOCS2Dx3NZxpVJTjOVrNNNW6u2qfa26aNsRiIVKc8OnL3ZXi29bJSspLa6b0a7vuQ+Afh94e+G/w&#10;38O/D7S4kmg8JafBb6W8sI3RwquzeP7rMDyR1zVPwxougfA+1svBngvwTcx6XrXiaaa/jtd0i2Mk&#10;53vIRk4iLnoOF3Vwnjz43ahqf7ZPg74A/D6/S21izn/4SHXrO6kMcOsaKYGhNsrYOZEfMoXjPl9a&#10;7z4s/FbRPA3xV8D+EtS0HWJrnXdWmh0+80sFlhURElpwOsZGQfTrWccRhUpKKS9m1FPS13ZWVvVJ&#10;p21+TNJ4fHc8I1Ly9tF1HG+rtzNNrTzkn5vzRti00Pw14juZp/C9vHcXhHnX0agyXkKjBDnq2wdM&#10;5wK1PBdnoGj6L/Znhy0jis45neC3jbKbWOfl9Ac9O1WNWtbbULZb6GVZFhVmVovmyO+Pwrz7x5oP&#10;xY0Lw74w8YfC3xdZsV0dJ/DGk3FrmOC4jG+USHPzB8FR6ZrrlajFyte19lr3f9dzzaUVjI+zlPlb&#10;stW7N3SXe1k7+Sv6GX8GfAmtaJ8VPFV8t5CNUtfFAe8vLzSV8640K4jaWOzinBy0aSnIz9xkYY5B&#10;rs7e/wDDPxT8Q6npmm6xFcW2h6pHZ61ahvmFwiiURZH3SCUYjuCKo/Cv4o2nxHaPxbB4fms7X+y/&#10;9PmkjIIucIzAf34+WwfVTXH/APCq/EPw+/a11H49eGvEVrH4c8TaF5Op+G7aB913exAH7YRna0uw&#10;bNwwSMA5rl5pU4wdKPMpS97uk76+dnZP5+h6VSNTEYqp7d8lSMFy7fFG146LRtJuPbTXqeu+LQ99&#10;ot5plterb3D25aKRo9wBHPTv0rlPiLPqvhnwrd+I9S128/sm4eCeaW32h9FjRBudOCZEZsZzyAx7&#10;VP8AFC1v/Gvh+xsvDmtTWNvq2E/tW3k2TWoYblZQR1JAUj0JrWvhf+IvCM/h+f7PDftprQ3kMjgq&#10;MpsbP1XJ/GuqUuabSvtv0PNoWoQhKVnrquqSa1201Xy6qzs4r3xNYr4dh8YalJGbaGOOa82jeoVw&#10;NsisO3IORWb4vimPiRtOS0kbT9e02aG+u48FreYpiBgpyCW3FfTgZqTRvD0Hhr4Kt4W1W122Om6e&#10;YNpbdutUx8xx/sj9KW0tvEE/iTSfiD4c1yHUPCsnhFlaxjUE3M5lR4J0Pp5eVFKV+VJ+W2//AAxp&#10;TVOnOTi9E5JX2el42/vX1V+tr6JmP8DvDdl4V8beLrJdEisbjUF092jg1BmjmhhtvKVxAf8Aj3bh&#10;gwX5TxXR6RfWN9ruoaRFI/2y03KtncDAaMjAyDnKnt61x8i+PNOWz+ITXun3Uml6hdHUvOhCXAsp&#10;QQluGHHDFTk8cdq6vw1oml+JLe18VShprieEQ/2krGOUIj7gj+uGz+FRSiqa5IKyu39+v5m2MUZS&#10;dacr3SWl3ZxSVnfo0k/npsa9rFpHhmzt7JNMgtBHCxRbOAJDDjkrgcLn8q5v4rf8JNp/gG81D4f6&#10;LHe6kkbRLbzSMuT5UjIevzfOUBBwCGPtVh9VuvFnjC28Pz+JRpclsLo3vhy6t1L6rb5Cpco2dyqr&#10;dxkHPNTanrGs+EdetUvZ45NJupYoJmkQh4pmJC5PTDYA9Mj3q+ZVItLTpfQ5qMalKtGTs5btO9nr&#10;t5330b6a3ujkfFvjHxlofw5Hxf8Ah78No5dch8LJf+IPDK26me/mSNf9FZ1+ZpUAYK5DHAxXYeB/&#10;iF4f8W+HtB1rRNKure2123WXyZIijWc5QO0Mg/hYEke5rSiawk8RPa206JNNZtK0O7EsfO3djrgn&#10;9aq+GvD0Xh9zbJJuS6m8xnUcOVGFY+j44OOuKmFGpCp7svdtqrLfdv59tuo61bD1KFnC0lqnd7Nb&#10;Pvy9HvbTa1q/hXQLHwTqmt32mm6lt9a1Ka/vvtEhbyZ9oBC56IQOFHAqh8O7hZZJPFNpa/2auowl&#10;P7JkxgXAkP71WB2srLjA6jB9a6e5s/syzyRM21g8jRseMnrg9qxdHguRYSaQTHIsbNLY3H90cNg+&#10;/XBrVwUbJaExq+0pybd27JvyX9LzsvUjvIPF2j+MJ9ZGos2lmFxcad5YxOSgPmq2NylDn5RwQTXG&#10;2Pj74ueGP2n4vBPiPwHDJ4B1nRnk0XxLaxndZTLHuNvcehdhkHODxxnNdtqmm3OreDrTQ9bluGju&#10;lMMtxbsUkRZAynp0O0nn1pPCV9LFoFj4a8SmNplaazSOSYb5IoRhG922AE+/NZ1YTqW5ZOOqfR7b&#10;p3WzXz6pnRTqU40pOUIy0cOzWmk1bqrdemj02ofGO3+KEHgeLV/gP9hn1TS7qK6j0m8IWPUoVP7y&#10;23/wMVztY8AitbxLrniPU/A15q/hhP7N1qHTfPtba8XzFguSmVSQL99Nx2nHbkV59+zV4t1nSPir&#10;8R/gN4q1JZZNF1dNU8P/AGhj5smn3KAng/eVHBG4Z61s/tKeG/GOv/C3xBonwv8AEEmjeKJ7ESaH&#10;qMRPyOrqcHHUHkEdgc1z06/tqU68OZ2vHl03i2tPN+bs9C5Yf2eMp4Spy7xkptbxmotc3eKTu9Lr&#10;Va7HU6DceNb7wJp+t6x4QtrHXpLPbqGlw6kJoYWbl/KlAw67sEcA4ODyKSy1nwv4h0HTtS8UWkFt&#10;fR6a2oSWNxIrT2vlL+8dD1+QkjevUNz1xWX8BviNqvjj4eQ6h4pigj1DTbqbTtX8lWVY7mAiNwVb&#10;kZPzA9GBBHWrHxD0rwrouow/FDUNJ8y48P6bdx+dApMotplxLHt/jDYBwe6it4czw6cXfRb28tXZ&#10;b/r2OadNwxkqE48sk3blvvraKu9m2tdWlrqcD4I+LGqeH/C1/wCJ/FOpf8JNomva1b3uh6lCkaNb&#10;6bcOFTzUcghYW4ORnDAiu+8K+EvDfgzxf4oi8O6T9hOqXS3txHDkQzysm0yovQEkDOOpqh4Ys/A3&#10;hTQbHU7eNdS0fULdru3uJoRIVXywzLsI+VcD7o4GOldHb32mvoo1Kyu1nivITcWtyneM8g+orKjT&#10;kqilOSdttNU9bu+r1ulv82dGNrRlKXsouKlo+idmrXW11yu+i1d0lYo+GdVk13yYZpLfVNHuJZY5&#10;tUhuFbyZg+0wMF5yDkZ7d6xfhHrumeLND/4RnxvoC2OsaJrV1FY2WoojSLHHKVguIjz96MgBxhiB&#10;z1NcP4O8NeFv2ZfEPi9INcj03wzqNpa6hNbXMjGGO9ml2yXKux+VmLDcvT7prmfFngj4yap+21qX&#10;j+xa1ul0TT7R/C0AvAtrc2ci7ZUkIPF0soB54MbKwqJVqkVD2sdW7WWq73vbbTS9tbLdo9Gnl2Hr&#10;TqwjUUYcvPGbvG7SXu2va750pWdklfufRmq6Cs9vNcQXIhkX5mzkL1yfpn1rnfC3ibRfEF7rWk6J&#10;b3VtrGkwxC8ma1ISYSA7JEfG2ZgOpGewNbEHjSeFYbbxfoLabNfXK21rG8gdZWKZI3Dgc8DPWrD3&#10;enwW02jW0En7lAzRq2Cik/piux++04O3e6e2u21n566dNdPCj7SnFwmr7Waatur90109euljG8BT&#10;eLb34YR2HxE12w1rUEZ0n1K0szbrcRh/ldoznZIFxuA4yMitPU5bXUbJdOa4uFktlWaBlHzMyHGM&#10;9zk5x3Bq9d6RYz2LXFg2HaFhGxb5X3Dq3rmuD8Q6v4xsPDfh3xfo8kOlLp959p8VaLrUfMtiodJl&#10;Dr9yVAFlRhwdvPBqf93ppK7svVv5v9Xf1NKcfrVZyjZXk9Nkm03ay2va2yS8kbHwc+JXhn4qeF49&#10;Y0XU4bvzPM3IJE86AK5VTKo5VmC7uQOOtdBrfhPQvFelQ6Z4k0i2uVt7hZ4luIg/lTKcrIvow7Gv&#10;kT45fB/4pfAf9tTSv2zv2cvh3N4g0nWITb+NtB0e6C+ckiBUuQnTLoQxwMbkz3NfSNvd2Mn7QTa9&#10;a6zcJ9q8HJC+nSqfLmIl3KydhIpJVh1IrzsLmVWtVqUKtOzjJLylFq6mm0k79Yptppr19DH5bTo8&#10;mKwlS8Jxc1/NCSesGk7pq6tKyTVnbcseCvEWj6r8Q/E3hFGmXVtBNvBdSXNntW8iZNysrn/Wjkg+&#10;hFXNal07Q9Am0xdRuNNa8uoYYbqOPIgd5Aq4Hpng+xrcM9lJY2xvr+NlWYJDcSAAiQn7o9D2xWd4&#10;18HReNbCfSLySaHbtO6NsbxtI4PY4J9wcGvSpxqRpvmab12VtOnV7fj5Hl+1pyrpyvGOl+uqsm9l&#10;u9bW021OU8DfEz4l3v7QPiL4O+KfhNNa6Xpumw38PiuGbdaSySD5YVyAein1IbPbmr3xkv8Awz8K&#10;vhl4s+KN94X+1LbWzahqMOnw/vb8RgY3Y5d1HQ9QK+bfhhr37U3wC+Pvi/4c+Nvi6+seHbfSoGg1&#10;LWNNa5ksTs3WYDrjfG0asjHrvDd+v0d4t8RPfHTfCfjHR2fQ/Gln/ZzHT8v9juXQlldxyI2XgN/C&#10;etcFHFTrYefNdSTaTklZbpbN3X4tb63S9zMMt+pY6lOnyunKMH7jl76SUm/e1Ta1strJ7tX3vh/4&#10;q8I/E3wPpPxA8D6zHqVhqtpHPDc29yGyrqCVbH8SnjaeQRUGoeEvDPjO8W8S4f7doszJHcI22RHz&#10;ny2b+6TjIHWsH4YeAtK+Ha6p8MPDuj2en6WlqhtL+wuFEysRsUSr/wA9MDIcD5u/NQQX/j7wL8Sf&#10;D3hy71nT9V0HXGmtdUmuovJvI7xE3RSqw+V92CrDg9CK6Y1KkcOvbK70UrLrotFvbW/kjzZUIRxN&#10;T6rPa7jfRuNr62ur2urXV301sXvGXgX4N/tHaBZ/Dr4i6fa6tG0K6za6ddS7miKyeV9oTBBGH+Qk&#10;Yxmuk0S8v9fsbqS3UWp+z+RGJF/fQSISuHBOGUgBlPcGs3Vvh34evfilpfxl0uFF1TRdIvNJDQna&#10;Gt7h0eSNwPRkDDI4PPU1fs9AgtPEMvivTtPUX1zYmCSTzTskQfMoYDg4bjOMgE1pGE1UlNxV9Fdb&#10;teenRt6Xa69bGNSpGVCMFN2SbUXtGTeqWttUotu2u1jC1m4iTwJNreja7NpxuGaW6vBb7vIuB+73&#10;GFv4CRkrwPetLVrfxfY6FZxaZ9jvLvTrW3kdvL8pLk5HmFRzsBUkgdjXK/tB6JqWv/BTxHosE11D&#10;qlx4cl82HR5CZ03L85iBwXAP40/4MaU974T0HXNQnuhrkfgmGxXXo2kSOSNVwrPA5x5gbnkZHIzg&#10;1k6lSOIVOK0tvfzSem9+v6nV7KP1P27e0mrNJ9E1d6O1rrT1SOo1Twlqtj46TxrpfiKVdPXTfLbQ&#10;po90P2rdkXYbrv2fuyOhHNZnxU8LWXjP4fLpPjo2ZsbVhd65HcQia3dQf9WysDlDz1GRgHqKb8Uf&#10;GvxD8FeA7690Pwn/AMJJrFrosphs7X9215dLHuRVHbcRjHbPFbnw/wDGXhzxpoWm3UEjLealosV9&#10;caZfRjzokYAOjjvskyh+lafupSdJ7tXad7dvT5fgc8frVGnDE6NRdk1a+n4rS9m1+Rn+Ivh5out6&#10;npPxEEMj694d0m4g0S80+5ZG+zyx4eLYDtkyAuA2fmAPFZ9j8ZND0H4JSfEL4x6PqWiJpOmo/iC1&#10;1az/AH0Cs2zLKud2cgnHHJzWh4r8Ma9BJZ/8ILqq2dzYymW1t7n/AFMqFsvEe+CpOPQ1k+Ob+KG4&#10;0zxdeaXbXVrqEi6ZJHcSHe1s55RkOVkw3XI6VlKnKlKUqKUW1rpo3ZK7tZ6JWt1RrRjHERhCo+ZX&#10;0s7SSTbcVfRKV21vZ303v0Fr4Z8PeH9AsH8Mw2zac0kckFvGoWNlcZVk28Dg8YqxLc+MLb4kQWdo&#10;1hJ4dXw/LJcwtIftqXxmURlR0MJj3g9w2OxqC+0XVYtcsk8I6nY2+k2d5nXdOmtyxkITCiIg4jx8&#10;p6Y44rMi8YeJ4Pjhc+GdX0uzh0+bTUfRbtpwJLuTP7yBs9HGN6gZDKT3FbJtRSemq22/XQwjCVZy&#10;ldS92T137eWq3ur6a9ynoVx4S8F+P77xNp92bOx8WalH9vm+0k276hGPJWPyz/qpGGBuUANtGavf&#10;Cn4lWWv+NPF3w01LULePV/D+rfLp4jdJfsrqCsvzgb1JyNy5GeKvJZQajHrUc2jtbta6ksVnIyAf&#10;aF2hg4zwfmJXPXIp0MvhW/8AEOlXeuJb2fiBGe2s/MkVLiUAbmjU9XGOSvPrUWqRs4NJXu9N9727&#10;O+vX9TSpKlUpyU4tvlSTum1ZJxb7rl919tNrWc2o3mvSJqF14Whs7xpG2xxzT4RirAOhIBwduce4&#10;Gac3h22hsNDn0qxMEWmNsjg27tsLgqyEf3cHnHP4Vi+L7C+tPG+gpo962nrdapI7Nbr+4lwuWWX0&#10;3AnHvXRarKNZ8NTJbSXWns6FV2riSFlbqPy/EGt1aUmmjGS5IwcXpL/gx16PS+3mZOi6hFpuox/D&#10;Gys1t7ixjWU221ggtCx/1bY2t6Y7dDUlzB4lttZ02Oyj+1WDXs0eoq0yxvFAy8OBg7wpxwCOM1mu&#10;3ijWfifpPjHRPGUbafoenT2vijw99n5uGmUGGdWP3GTaSR3DEV1GrabYX93Z6t5eJrdXNvPuK7Vc&#10;YPTsfepg5S5ktLaLbXRbb+mttV8yqko05xbt7ybe7tJ33vbfSSs3o1q3dHN/Dzxkb7XNW8GXOtX/&#10;ANq0+4Z10zWrMRSJbk/K8Mq/LNHxweo780X+uadZPqWl3I+yyzXUUNjDNIoS8ldSwRMnGTggZxki&#10;tSe2vLW/gv5IxJHcW7xyRlgTC47p3w3cVT8UWV1cW1o1l4ajvrn7XElxb3JChYh95lYj7wU5Hvnm&#10;mubld336FKVGVa6Vk7dVo1v2Vrrr33e5sWl1aPbSalqdvFD9kkLQzTOPlXA3Pz/qzyVI9vQ02Ww+&#10;x6l5i+Yf3e/1WXPUD3A/SuX+FPhDWJ/gzL8Ofipqja7LbXt5bS3VxC0cl1ZmdngEg7kRsqEgkEKD&#10;XWNcDT4lu55F+zwqi/MdzQgDH5dKKMvaU1Jq11s7XXra6/ExrRjRrShF3s2tNmujV9ddXa3/AAMX&#10;xLc6Vc3dnq99qX2KOHWIRazNfmGOd+ghJHcn+BuCaxtR8YeN/h94603SNU0vWNcg8Qa06Q3kYi8v&#10;S7bGWMm3GUU8KDluetdJq9toDaNcz6loouIbidW8lIxKshU5Eqj+8OvrxVTX7VLm2t/Bx1e6t7i4&#10;s5H0vVrf5V3YwVb0Yg8A/XqKmaldtO2x0UKlPSM43Wqs/S901ro9XbdeV0WzB4mvry4v7yxh32t5&#10;G+lWlvcNH50e0rKJGb5XByHXI4OPrWBLpF/4T8e+IfiBosU1xfalPb28li14oSeGMlkKl1HlyfO4&#10;2bijcYwSar/DdviD8OdN8O/Czxhqs3iJZILiI+J7s4mRgS0SSAcHjK7upIWui8ZeKNB8P6K3inxH&#10;bLFp8cbNq1874EEaKcSEH39OaUeWpG7un1T1s7fpf0Hy1KFd04pSjLRW2kk1031cb2dpXfmihpUW&#10;qaz4Y022sPDslhmeaeZPOVbiybzDhTFjDqwJ3c4APc1Q+HOl6JpvxT8UaJBo9nHctawvHdWVmIN9&#10;qSR5Z2nDFGzjgEZrQ1zWJYPD9j468K2zaxp+oWkMkN1prgSrAwz56f3xggle9XrTw/o80jeJI5bW&#10;HULm3CSaxbpskC9cHPHXnaaVua1tevy8inUcaU76KV11unzJ66302t+DepVfXbeDxjrKT3SyQ2+n&#10;26/YprM7uWPKSHiQOOq9VI96NPJ8TXmoad4c1a80e9sy0FreLskhu8KMygc/MjNtZGwcqDjFZvjn&#10;WvHPhz4gaelxPpbeH9SMdhdm6VlcXMhzDKpHy4L4RlOOGyOlWvB0vhKS6uIPB8c2j319I95NZzQv&#10;5P2iYsZXGeNxeM5xj6c1PN+85fP+rd+w3T5cOqiW8VZrVK1lqreT3T0ervZlHWfibq+k+Gbq48Se&#10;BdQvtV8Pxy/b4NJRWubyFFULd2y9JA5PMeQy88Gr0GtS3Ot+F7zwxNqljpeqx/bP3mkbkcuvNs/R&#10;rZj1OR1GKwfhN8UPGXxG17xr4F+Lvwvu/DF9pMyR2OqRs/2XU7bBUXEMnVG3DO3qAR6Ve8F6J4g0&#10;HWr2KPx3qep2utT5k03Vrr95p9wq4LW74yY3GG2nIB6VzwryrNOm24ttPSzTT13s7aW873TsbVKM&#10;aPNGcVGSV97xalG+m60vddttzUPizxb4R8Z+IB4zRbrwja6emq6bqlvCftVoefOtZIlyZFQDergZ&#10;IJB6VbMmn+IdQsYry3h1TRvEksk9nMJiUWL7PuRgDg4YFgcdN31rnvFPxB8ZeCvimLTVdFkuvCdv&#10;4SNzrF1BbNJcC8Em1BGBw+UyWXrxVj4U30nhiws/D6TW8ulza5cW9puuHmNlvHmQxxFhuEJXPDEl&#10;CduSMVpCUo1HG7au736Xs9O61a8u5jPDyjh1WSSbirWej0eum000pW632u9cfUW0z4UeEIfg/qV0&#10;2n6PqDrong/Vt0lw1o8sbmI3AOdscbfKrkkDAzjrXUfDKbVvDFvo/wALvEitd3mneGYjJrUKssN0&#10;UO0kH7pJPzAZzg+lY/jy18G+MNJvPCvi3Rr23hureWG+jXIl06C4JiMqkHoTzkcAHtVH4HeEPiL8&#10;M/h3p/wy1rXG1uz8H3j2VjrEjfvbq2B+QSrziSNSFBBwQBUx9rTxSjFXjZ6/y6qytfqr2dtLWe6O&#10;ioo1sDKU377d2npdtNcyfe7XNG+vMpLRGr4ot/GGn/F7wldxaHaX2kRapOJLqHUJIrixMkGN3lcL&#10;KhIwQc4zkYrrbe5tru+1DwrP52xWVIZdwA3MCdinOQwxnB+ozWF4g8XaQ3jbwv4cuy8uoa5NcJYS&#10;W33YvLj3F5B2U/d9c1z3j/x7Y/Cb9nbWviH4z8Z2NxdeGX3anr0dnuxdpOEiDIOflLiM55CkmtZV&#10;KVGU5uXm72srLvp011v62Ob2NXExow5bSdoxsndtzlZ9et1pZtvRN3ZzH7TPh6zvLDwb8XPD+g3e&#10;qat4f8UJDaiz1B7dbGWb9z9qfygcEMFO8D7pPUHFdnr3gHSvh1ot1beCdLvhJfXE1/NNFcmSU30u&#10;1ZGl3/LKj9wRgYyBWxf+JRpPxU8FeFNPg01f+EksL641lIZh1itUkQxADDrub7x/h571f8WWGg6t&#10;eHRry4ijkuoyrQSMVZ1X5lKn/ZPOazp0aNWtKpFe8rLa2tr3v6NHRLHVo0qNGV+VKT3bvFyejW1o&#10;yUmu99ThPAthqHw/06NfhjdQw6ZcXH2ebwzf3TrHpN0TmWIDnaj5Zh2BPHBxXY+Ddb0vxLpMniHw&#10;Jpy2sOn3c1q1rHZiNLtUOGVRwAAc7WHB/GoEtvDnijRZPCXieC5hnvomtpLiaHY0jEbfvr95sdG6&#10;1R8PeGbT4R/D7QvAGnW+q31ppeoR2FrcLJ5txErvje54LIM8nnitIU3RaStypP5eS/rSxnXqQxCb&#10;lf2ja/7eVndt/a6JPfW92zB0/WvFsvgX/hAfih4CsfEVzquqXNteafHMvkzafJMc7Ubl1iidC/Uj&#10;k9q6D4SHW7Kz13wbrF7B/wASS9SHR3jcmaHT3QbIJC3LGNlKrIOGGCeaxdG0bxevxpHxCn1e1utC&#10;0DRLyys7RrXcJnklGbqNxzHKihoZAfvKK7TTdQ07xSbjxDoQhF9HCBJG6jc8JY7UkHVTkdfypU+a&#10;VR3v7rsr21VtX97t01ReMqRVNxjFWlaTavaMm9FZ6L3VZ272exkeGtR1u88R6t4R1fRLfVLDIZol&#10;hWOa1YcqXRhiRX6h17g5p+s+IbXSNTs9L8Ta/DY6fJemGP7VblU1HzVxHEXz8jo/Rh1OOlVfD/g1&#10;dP8AiBffEKEz/als/sUKrqDlfJZtzK6H5SA3Kt1Fcz8TX13wr8VvDvj6Oz1DWdB1HUI9K1TQeHt7&#10;KPGRerHg5YPgk8EA1MpTp03OS2frp6L/AIJVOlSxGK5Itaxv2vK2y3SbWzsvvSZ03gfWpbrxV4u+&#10;GmjeOW+3aXdJLNousWYabTldvvBg3723lGSjdQd3XGK2E1LTdV1rS9QvrD+ytQdZpyVkDQyKqBZh&#10;I4+VgVChWPOAMVm+O9CtYfDXiLVfDuqxWPiT+zfs1jr1wm+eGPzMxq7D5niBJ+U525JFVvFGraF4&#10;T0GK88Uf6PY3ljL/AGjZuPMFisgRXaKQfwKzcg/wtntVxlUjfn835W/z3MeSFeSnTveWlra35FfZ&#10;JNN7J3eju7u8s79nT4s6V8VLnxRHcabPp+teHdbuLd9F1CGSK4t7XcRBMNwAdJFBIYZA9a6bVtQv&#10;r/w2PGXhy3hm1BYdscsdwGU/vMMvPGCM5z0Irnf2YPEeta38B18R+P7Fft0OqX1m1xb4kEkEM5hj&#10;aNh8xj2qDgnI5ps9h4+0X43eER4RTT38D2dneJr8/wBoHnJctyq47rk5P1FY0Ksng1UbcrvpFp6v&#10;S6/urd+TZtiKNL+0qsYWjyX0bvF8sW3FPS/M9Et9bNt6mtYQaFL8SNQ1zQf3etalo9tb3Ua3haCW&#10;2UnyZliyVC7t6My8+teV/tV6j8NdC+FGs/tDaDDDpniXw5dabqUeqQWiyXDzR3ot4LZiOTuEsqqD&#10;/A7YBBr0n4kadqehXt/4j8FW/wBk1PS9L26futwYBvkVx0/hJyrDoMhq84+KfwY8B/tIeHvGFv4j&#10;v9Q+H+pwaxpMmp3VnONk/wBjLSWd0M/K8bCToRlWjHpWWOWIeFqQoJObUuW+3Nyu2+2unTTW53ZV&#10;KlTxNLE1JtQTgpW1fKpRTi1u4uLVrKVmrW1ueteFPgna/Dvxp4r8e+GPFurNB4oX7SuhTTBrfTp2&#10;UGRrfeCyB2AfaTtVicDBrK8G+JfHXhOTw74d+IviSPxJLqepXNnaeIG0oxyNDjci3Bi+SOTquSAr&#10;YGMGn+Cbj4veEPhtqll8Ydd/4SPVI9Wnl07ULWJY5J7IsCqsi8b1+b6g1v6XcWOv2n/CU6Bq9vda&#10;cytGskLAxtIr4bJ7MD/KumlD93HlTi1fR+b10Ts7201dum55dSVRSmqzVRaR5lbW0bRtK1+vVJys&#10;76q6zvFsAju9WstN163sZryzjTT4rrcsYnRjj5s4CucKeARnqatESeJol8K+LfB91areaPtlntZe&#10;LaXZtkiRhyhzyrjIPsaoeJNO8Q3dnYa2dKa4/s26nGq6OzKy6pbsnyqM/wAW4BgR3q/bXV5oWiW+&#10;q+IIpftVtuZVgnIWSGV8oMNxvGQDzxg4rRfxGrO39f1/SJl/CjytOW2j1T2W1uyfXffc4n4Xj4g+&#10;GPi1428YeOTfat4dutF0iw0GZrcyXVv5CAXKvgZdWeQPuGclGPY1seItb8IfCfVfFXxR1zWGhso1&#10;gl1aYyBmtY0XarAY+4VOQPWuq8OWWr6Zu0LW9bW++0xu0l3Hb+U+0kgOVBwCTj8c+tcFrOleIPGG&#10;j6v4U+Lmh6PJoOrQ/Yf7St48ySqJflSQfxLtH3s5DVlyujTtG7bbav0b29F27I6oVI4rEuUrKNox&#10;fLpzRXKtE0tbRbfVvWx6RoMc99Jca6xtbyO7tY5dPuI12tLbOoZVb8Dn8a5LWta17wd8XNB8J2+h&#10;rc+F9TtbqfUNUeYrLpdzGA0YOeHjYEgEcgj0rkPh/qOqfBT4leM9Q8Y+LrabRXsoLnTdPaZ1+x26&#10;EQkKjDBUDByvrzXR3uk/FjR9euvC32iz8R+CNSsJbldTuJlS+0uZwW+zY/5aRbeQ/UA4PSk6spQi&#10;ndNySdlfr6PR7X6J303J+pxw+Id5KUHHS94p3j0e3NC90rpSeiunZ5vxm+DWkax8U9P+IviCyhvt&#10;B1DwjceH9esLpI2tl3TedbXHIyreY7R7lwcPzkVofCa1stK+FL/A34dSnw/4g8J6alraaffXBvf7&#10;OdwXhCl23TR7Qc4bgcA9KtWXxG8GyfDzw/qniOG4s7XXh9ghkMRkjEfGNzLlQD1V+hIrLh/Z8+H/&#10;AIx+M2k/tCWmqXTahpenT2AuNP1BlSaPfiPcEOGMfOM9dxB7VM6cY1PbUYpye+tnZ2Ts7f3U7dbG&#10;3tZ/VfYYtuMYX5Xa6coOVk1ezveUW+i5eiafX+KNAFr4R1Cf+xbW31S40vGoSQrtt5Ljb95G/hHm&#10;c88+tcJ+xrp/xa8B+DtY079obRLHT/E2peIp51ns7jMd/CFURSrk7clePlxkjJGay/iM/wAXvDsd&#10;54C8fX934m03xrdtaNbaUyQzafCrZM0RbGVaPh16qeRXrWp+GvDd74Os/Ck09x/Z1nFbm1meU+ck&#10;aDj5zzuGOTRyyq4iLTa5L6O1nfRX0fys01rfczq/7Pl7ozlGUarTvG7aUbbXadr6OLWvKmnojO8b&#10;6RoV1rX9va9ZQ6hpt/pz281rdKEYrJ8joH4/d7eSjcZOQRVDR73wv4l0mPXtEtJmmg0eI6Wl9GYZ&#10;XsizBLVg3IaNkIAPPfPNeOfH/wDaK+J3wj+L/wAL9Cg8FXWq6DrXjKOzvrq2+YSRMfJHJ+VciRch&#10;sBsHvX0b4sOjXFrdaQhhKgxLbsy7dxDHAU+uRx6GrhiKdbF1KUX70Er6P7Wq126dL/gGIw2IwOGo&#10;SqaqafK09EouzTS66rtp+HmvxH+Onwr0HwRrGkfFW5vPD9veap/Zl5qF7YlY490Y/wBJLchoei7y&#10;cA9cV3F1YeFtX+H2heI0m+3W+l2MdxpupQsPMCmMKJUYeq9uhHFcz8QPh1aeP/C//Cv/ABR4ag1r&#10;Sbm3aG/WcklizZP/AHzwSMjIFXU8IeHIfhfZ/CbSLMW+j2NitrdR2bsoih3covJI/PimvrP1l8yT&#10;hbzunf7mrejuiaiwnsafs5SjLmu9U1y2tdbNN7WejT9SWDTPCWoXGk6RMmlX02nzG70mz1SErdWa&#10;4PmPCz5aJ/bOMH0qSHxD4Z8deI9Y+EOpy31trdhDZ3vlzQ+VJ5LOzwMknIfDxOM9iCD1rJTU/iho&#10;V/qn9veCrHWbOPxZaW+h3CyrFMmkGJVMpJHzSK+crnkZrL0q2+Hnj/8Aas1tknvrXxDaQ6eywzXL&#10;ostlbqZPOiX+HbJLtOMhskHvSVTl+FJa63TV91p3emnlbTYuOH5uecm2ow5lKLUrO8Xdrove10Tv&#10;fXR27jXbGy8YNfeF77VTDdyMZpYYJFEyAAbZ0HPyhvzINeZ/FX4M61rF5qvxH8F/ETUPCevN4duN&#10;I1LVtyy2M2SHWVlzlMMMggjbuPFd5oFr4X8XeLh8Rtd8MXmjeJNH+3WP2i8kEc8NqZNu1tp2yQvg&#10;SJkHGexo1bSpoHPh690xZj4rma0kvISZbfy1T5ZZV6cj5TjrmiUIV4tyXu30s3fTZ7KzT2t631Iw&#10;uIqYOqo03ZpappNf3kt1Jcqv11tZbMy/2fviz8Vdd8L2vhr4x/D+Ox8SWE0NreyabdrJbXcJT93e&#10;wsT86OBkrkspNXPDXh/wt4h8S2Ov6f4V02axSTUlsbhJttxpd07bLoIrfwvgHAwVOfWpPGGkaxN8&#10;NNW0DwnEumXmi2Kx6TJa/wDLCRcHKg8bfb3rH+GHjfTtY+MWseAL7Rpop7fQ4dVbUlbdaXVx8scg&#10;T+4+GVmGeevNTTi6NKFOpJytZXdr3vZX036Xtr5FSjGrGtiMPFQ0bcYt6Kyu7X2fNok3ZXTunc1P&#10;F/hzUIvhzdeF9c1ltq3pkmvPNWL5CPkJ8wFfvAA8jjkGuX/Z0+It/wDFP9nY/GO203yvEF9HeWup&#10;Q2uJoTfWTMgkjA5PmBVH3s88HpXomu7l0C81iWzW80+OzeLUNLuIdwZVyfMU98DtXjv7JXhnwn8B&#10;/hJLD4N1O4h8P61fTaiNN1KYFbGeRyDCrHoD8oGevBqayxCxtLk/h2lzd+nK1p0d+q3+7TD8tbK6&#10;ra99TjbTR3vzRfa9k7Ws7LU6r4ZeMPGXiG88I+PPB15Y3Wg61pMz6xod5HIl5aXG75xGW/usDlHG&#10;ecZ4rH+OXh/4M+LfH2t6T8R4NQ0OG+0+wtL7XdPWWFr3c4ktVaRBx5U0a7W52nKnAPO34ugm8Jwa&#10;L8SZtLkhvo9NuP7QWC3ZZBbu251CKSC4wCOCSfrXWfCn4g6b4w+G2l+KrvVl1CHUmZj51mYXgYn5&#10;Y3jflHA4IPfmlGnGpH2NRqTffZ2STaW6V3qrv11LlVeHqLGUYtLWN4uzT5m1rZptJaNpX0drpGnb&#10;eMDdW8NnNdx3l1ZNEmrTdI7mNhtadezqTz6ZznFcH8aNB0zR9P08eDPCb3Vx4buEkm0uwTNxDakl&#10;me3DH5jnnaDggEeldF4MsfD2oaPag29rJd3Am/1cRRfLjlJVCv8ACwzyO5qHxXosXifU9W0OfUbu&#10;1Nukd9pGtWsnlNE6sGaAyehIGVPBBNdLjKVHptZf19xw4Zww2MurpJ69nrZ6LprLazS9LHBfCzXf&#10;C3xc+BDfFn4tQ6Xd6j4X1a6nj8R6VmMJJbS8SYX5lIXG6NgSOa6nxz441b4f+MLD4m218194N1zQ&#10;ZJNZkW5EkKTBFa2eKM/xSbmDYOCAPSpfhCulWeieJdF1P4WPoMk1xJdX9rNbBbXVXnHMsZBKOGHD&#10;Y79RUmt/B/SvEPg240qC28nRbyOF5NHVQY7J4TlWiH93+Fk+6RXNRjVdHdN9Wt24vS7a26Prvbud&#10;tathfr0lVuqfM0o6OKjNK6jZ2TT96LWjaWi2MjxdoHi74UwaL8TtD1/X/EsfhCx1S9uPD8cYe41G&#10;xvFVvswjGBI8BXdHn5toK81zHg74v33xw/Yy8TeOdDh1zwz4uCXV3NptxpbSXtjMHJtyIiB5oaNV&#10;+794bhyRVn4m+GvHkX7QXw78UeH/AIuNp9jqeviz1TS4ZArTOInktsc/cXaQFxhhkZya774hWGuj&#10;xtpPiCTULiHUrO2uppfssmIbqDyyuyRT94KTlSOVJpOFZ1mk7Rt7ytu2laSle6S1Vu/ombc1GNGj&#10;z2lN++pLRrllJuEo8tpKUm3fdabrQ4vRZvAX7WXgiwvPiLoSx+IvCmp2Mt7Gm+zktbwxBknhzhoy&#10;R/CcjjFWfEHw5+Hvivxp4i8L65YSSX3jywFrrVi8hEd41thlldARhyMfMMfyrT8GXGoweFNN8L+O&#10;jbwa9es09+8ce7cu8mFWP97ZjnP0rz345/CX4i+NvEWn+INK11rHxJ4Q+03nhvWLO5MbxZKtHaz9&#10;mEgBT5gQd3tWdSny4dzVNTnpo93a9k3rrZvfe/S7ZvR5ZY2VKNX2VP3uXVtLZ3ja1488U9NUrWu0&#10;j3yz03U9K0C30sCbfDpghMbSeZGwQZVPm6kYxk8kdc1m6G+k/ErwJY+INNaTS7jVLcSMgTa6hCQ8&#10;ZTPB2gj2PPtWD8J/jH4o8bWy634s8I3Wmm608DU9BvYtlxZ3kHyXGwf8tIySpBHbJFcT4g8Xar4J&#10;+JXhvx5pXiCKfSLjXm0NvC/9mu8q2l03/H0sifcaN1b5mBVlYjOa6JYujHDKrFNxsulnZ211tay1&#10;ez8rnlUsvxUq06UtKid01qm7P3dL7u2r0sr3seiaPf6x4d+J1jJ4ifZpF9pslvp1zIwwGGMA85Us&#10;Bj0OKkvdB0zwrrdrYQXTW0eo3EiLazKDGRjPI7jPORzVjx14S0D4s2998OB4ja1vdN8qS11SwkQ3&#10;Fhcf6yNwp+nKnhlrn/iDP8bdJ+InhWK207T9d0g2bWmuLuWJvObpcqGHGAMlVOea2lNxu2rpW2V/&#10;K1lroTRtiJRSkoy5XeL0TSTcWm9Lu9tba+TM34YeGtUf40+LZVvLa502Roba1uBM32i0bGZ7OQN8&#10;20NtkQ8rhsDFddp914Zvn1rR/wC0beOxt746fqVrNM8c32nzAUCnpsbOMdz3Irm/GHiDUtPvrfxL&#10;Y6DcRGFjBKNMz9oEzRkOXHRl2qNrc4NaHhnWLPxNqdjo+oQ/21p1zZqH1hrcJdwXMMayxwXKr/Gw&#10;DOrdMris48tP3Vq22/v6enT0OjERrVkq0tlGOz1XKld9m7K61Tbel3vi+NPgJ4RsdC+IGoQ30X2z&#10;xJercajfQx+VcQqIwETMeDIEI3IT8wyRms3XNMufDOq+Efid8Q9U1Jp9O0s6TJrOm3g231syBma6&#10;t2/1pIXOVO9SMg133jnTdR8WeD7e50TUhHG14qX6lVIuoCcFCTgoTnqOVYCvPP2kNF8b6X8P7q+8&#10;HeGZPFf9lta2eo6X5oE1tasw3zFf+eiR/MGHJpYinRp03K2i12vrfmvZXbd9dNb7HRl+Iq4icKVW&#10;a1fLrpZcqha+iWllrptc7HX7Cz1LwXfeJ9f1q08QeFbyS31Dw9dQs+6xUYVWDJ8zYPIbqDnNec/t&#10;p2/j6bVPDep/B7Sbg+LvDu7VNJ1uKJJwY44cS2c65BZJkY7D08yMdM5HrPwn1XwjN4Us9K8KWzRa&#10;G2mqlv5jABgAVYY7HvkcGsDxx4S8YeH/ABZoGq2Gn/2xpykQ6tcsR5lpbqCTMB1fI+Ugc8Zp1qLr&#10;YVxk3qtWt110e/p2MsDiPquZe99jmspaJrltZpaXaVpL7V7NN77Xwr+M3hP416Hqnh7wdrixa54c&#10;jjh1iCOMhrO4dSUDowBwcElSPUdq2vDfiey1C70zw54mt1t9YS0YT29xHgiRDyV/2T95fY14b8Fk&#10;07wj+0rql9ceAb7w/qXi3w9ZpPeQqZbWd4ZpXSQuOG3IydcHtXs9pr1r4y02fVbzQI7XVNPupLeP&#10;z+jMvCyI45CH9KqhUqSXvtXTa0va26v2lbfzvbQwzPA0cLiGqcXySUZJ3V02rPVaOPNf5JX7vhvi&#10;X4K1KyvNUv8ATv7IjuLm8VtBt5ruSGYSl184pJkg71BzHjBxXfeHvD+r6LZTRapNNeR3dws9xZSz&#10;CT7Lkc+WcD5M847V5L+0JpEXxk8PaT4G0zxfb6DrVrrVrdWNxPIxMc8L/vkP95Sp46Zr16y8QeIN&#10;T8LyXdgbGaW2xDIyzZjlA4JU44z1HXmiLvWcbO1k79G3e676IrGRrRwFLmau2001ayXKotPazd9V&#10;rdO7szxLTf2d/hDcfHzxJ8TvEdnDY67pepW99o+uW941pJHdTptWQSKRtLxoIyhyjYOQSa99+1eJ&#10;NK1eNptPWSNmZ7y8jk2mNdufujqc+nauVsLvTPGGsax8KPEhs47/AFHRlv8ASWVQzzWavsL7SOHi&#10;lIH/AAIEVsfDe7u9S8NPLea1BdXBvGhuLy2ctDIYztK7f+WbYGCp706NOlTnKVNJOTu7JJt+fd2t&#10;8jHMsRiMVCLrNvkUYpO7XK4pJxfRXUrro1a2jtm6BqPgf4/eC9S1vQrbRdYsbq4kthIsazRTqrYY&#10;SL2fgg9+K0LTwRos1zY2EWiLAdDV209o2/dozRlMYz/d4rxvwt+zEPg5+054k+IPgS5vNO0HXViu&#10;47HQ76RYYbktmXzIWyhMnUkAY7V0V94/0ib9r638A22q6tY6oumyStCfm0/UMopwf7kir2/GsqNa&#10;pGnevBRle2mqeujTst97fLc6KuDjKbjgqrlT5HU2d4+6rp2dtPhbX3JFj9k6K+tPAdrp+mWWsaTc&#10;QR3Av9E1yRpntLgXL/IkkhLmFlO5fmIAxjHNavje616z+LHhnxUPGMem6XNef2eYLq3Ro7m8lDCO&#10;3lb7yj7xQHjc3HWrHh/wxr1v+0jN4y8PeI1j0W68KrY6x4SulYNDdJKWiu4G+7ghijj6GqPxAjvU&#10;+Et541+Hd3pvmaXrQfXLDXIj5c0VtIUmgJPMcy8MknYhe1Km5ww7pqLvF2W2tktUk/w066WCVSFb&#10;Mva6fvbXur2dS6abaeq6PXSzvfUyvif8Ovht8U31JvENgqXmgr/pFrZhgEu8ZV/L6OPTIIOSKwv2&#10;cPE/h+40jXLozSx6haTf2TcWsU0oiQpyNsbABCVPJFQW3xM8aeC/javgrXNOvtSktdKOoTS3Easu&#10;saS7BleNhhXnhyQ2OSF6c1qWfxM+E3hrUvD+v63rV1Z2/iTU7iTQWuNO2rKZOzFO46bj+NKNWjVn&#10;zQa0ev5Wv0a6nqOlio4P6vJSnGSThytvu2krXs7N+S84tHWfEG212z02x1j4fWH2i8spPs9ybiTl&#10;rVwM/OD8wH3uev1qx4U1tvEHw3fxb4e8GXWm3S3ksaaTewrG1wqvjeGXgh8ZDAnrz3rD8fXHibwp&#10;8RPCtv4U1OGSw3zXeszNcBfJtV/iGeDuPybTxzkdKydP/aK1zwX8Iv8AhP8AVPhdM2kw+NZrBP7C&#10;58rSC7Ml4YuoZTlZFHQ89DW1StCnUanouunle/8AXkefHC4ivg6fsoqTbVtbPVyXK031a0W9r2Oh&#10;8N67qdh4lj1vXPEkzaReWcsU/wBt8sx2c+MqgkxuTBynORmvGvhH8B/hB4K/ao1Pwl4r+FNpL4g1&#10;LTZ9WsvFUlriO5jdzutsoQqPtP3sfMa948ZSaD4i0ZrDRbq1uNO1qJLkSbR+7PBRyB1Hqetc9F4b&#10;1jU/HEfiK2VVubXT/IfbnZLDvySjD5WAIyAeRms8Th1iIxjNJpSUldJ7dr7O2zWq6HRg8ZKlSq2b&#10;hzxcXb3Xp8LdrbNtNPRpK53Oj392lhLJaNceWsTRW5uLfzZIcHaEbu2OvPauK8BeN9b8NeLR4I8Q&#10;tbG4knvL6O3SZ8XFqXVQ6CTlSpJyqn5Tg8A1t+O3vdO1s/EXTL+8skg0MwtIsxFvvMi8yxgE7vRg&#10;OAa1fiN4C0PxK1lr80kNvqVrIs1jfIxVk3JsYAj1U5PBBwMiuppuyT1X5HlU5UIRtUV41E/VSS0X&#10;nurvfyucxpOp+JdD+N9+bG4uLzw7deF5tQ8K3FjceYgmjIW5tZgM+aDhXjfgo25ec1aj8b+GfEmp&#10;aDoWqXUmk391cpJeWUtngSyFSwhckYbg5ypzxXDeDPBy+C4PCPiUiCC38P6feWsF9a3TQyxySTBg&#10;Mcq8UpGHjYcNgitP4p+MfHHh/wAIW+o+H/A2pahq00kN8kNqEZSzTYkUBvusi88EZFZxlOPNJ+vV&#10;9Fpp87b/AKHo1MLTqV4whZv4VK6jqnJJu91taUut9et32PjH7R4OsLjWdLk+0WdlG739vE2ZGt84&#10;27ehX+lWZdFk8RGz8ceBL91n/ssGCHzSsiK/9+M5VlHbOCPep7rU9D1XxBHeafDIt9faVsks5lwG&#10;Qj5kdT6HODVfwKvhj/hNNQvdOtGs7zT7GG0vPMUruhUbkUdiFJPbNbac2nU8tSkqLk0+ZK703T0s&#10;12v1+VjMN5cRXmn6hAY4Y4b11urd7UxMDgD5CvHysc+jA9jXL+N7vwZ458bhPE2pW9lfwaa1pBfC&#10;UB2AkDFJ4pAUkUrnAIPXIxXokOl6rdtc6ReXTNbNeebp99bxBvIj3DIIPXn17fSuemtNN1u51ZfF&#10;vh+3ga1muJZN0QZbhFT91MD1Xj8qlxex1YatTjU5+qT1T11+Wu9mvk9NTj/jf8MfEHiv4MS/CjwL&#10;q2m+HGsdSifwz9hxbRuQ4LWskBGwoyFmBU/e6Cu/bw4+tRtb6Rrt9Y+IdJ0mHTr60hmb7HLD8rFj&#10;Byu4gEBuozjmuL8Nz6T8Y/2dNT/tf7bY6gt//wAS2aa6RvLulYGCWKVP+WZwOozjIIrpvhRH40u/&#10;Acl543nhHii1QWutSWa7ZThso4z7YOOmK56cYKpzRvZpK13ZWfRdH+dvJHTiZV6eFcJS1hN3VtW5&#10;KN31vF21XSTT6kniez8W+K/Bl34f0XXdPsNYW8in0uS8j2gBJFkEEirhmibaQxHY5reurbQPEejf&#10;2frujWcF41w6SWEkxWOVQAWMDDlkH3lPb2rm/h3pHizxNpWqWHx20GBtSa6kS3aKT5o7Z90bGJxh&#10;l3IdwU8qW46CuV+FOpeI/DHgzQ/BvxFC3V1oGuT6RZ68rl/tccW9oppeCY5fJ2q2eC31rTnlzr3X&#10;Zp69NH1Xnd/d6GH1fmjKEJK8JJ+715lq4tPVLlV+qbutLs5v4U/Cz44fs6ftD6xoulfEu68WfDfx&#10;fDLeXGl69GDJYXTDgJIM7sDjtkDkE81J+0N4F134ofC2x8dfDe3XzvDWpyXOueHre5xLNJDzb3Kc&#10;4MqFcYByytjtivXotNtviTeaL8R/CniCN4Jo1+1WsMnyMqEnzFI5WQHggjGDg1xvxE+GPiDS7FdM&#10;8NalNqGi+INQkt9SvLFVkms4XXltq43qr8EfeAPFc/1WlRpSjFycW3LVuW+rs227X6bLZJI9DD5l&#10;KpjqdabUa0Uk3y2u43T5krJy5dnvomndDvgT4t1L41/C6e3+Lca6lpPiDQ83Wm3mmGKRLgZLLtfk&#10;ngYGMhlyOtZ/xx0e6bwL4U1vTLPUtSeVrfSbo6erW99p8UkwAuVYfNG0XDFTkNjkGsD44W0Hwa+I&#10;fgvTPH3i640PwzqWp2h0fxBaTP5MV9Eh821uUbOyORMYcEHseRW/4J+LVhqXjab4a/tL2Nro/iDX&#10;NWEHhPXrESG01qJSZLWRX+7vClVGcHqpqY4inyuE5e8tG+za001tfS197mnsZRqrHYZXptuajFdF&#10;7rsla7S+K3vLlTas01t+PPEPjGw+CXiLXbrwPeXmr+H5JotSsbq3OddgAG25Ty8bmYfMMYO4YOK5&#10;b4SfEr4WfGf4haBbWfiD7VdXGnC/xJOY59NuYP3e0Rt80ZxkMOVPcd67nxH48+LvgX4C+IvFOuaV&#10;Ytq2mtcTaT9nb7RDc2kZByxB6uA5A6jp2rmP2dfh38E/GOoXn7U3wyF1Yr4p0xjcWqx/u23oQZow&#10;wyrg/mRWlRv2kYxabts97J7r02fy+fPRlRp5fXqVI2s2oyg7rmcVaL7J6uLXZxeiVuo+OfgnSfjd&#10;B4b8N6hqEKvpusJqej3VlOPLuZE3I8ccykNFIAwYlT2HWqdj8QtC+EnijWrf4m/ETUvCunyXgFrd&#10;6hskiv5Si5eOVQd2QD94biVY+teE+PNT+Lnwx+F914GtGuNU8SfDe8h1jw/f+HbcMdXtpJdojuYB&#10;8yt5bEFgMZUGvWv2jPi14v8AC3hDwz40+BWmeE9Q1LVoj/bGg+MtRjs3jXYrLKokx8yuzowxn5xW&#10;P1ymlJtOMrJtWu1q1a0b3aa6Nm39m1KcaWGUlOnNyUdkk9JqV2pJKUbPVOzuna2nTXeteGtJ+NWp&#10;6zJcR2Meg+HIrbUpGm2RySzAOCwPdVwQfciqPxE1bw/4D8cNrXxL01m8Js1jPb30MbSfZ76Q/wCv&#10;Yj7ij5RnpzWLrVh4s1z4a+M28U+EtM8WfZ9LhsmslfyW1aVEDPIG9ckrt4OV461c0f4i2+gfCnRX&#10;u/Cc0+h6xosUVrDqEZZ4AFA2SBxu+XpyO1d32rLT+rf1Y54Yfl5ZK8toO0kn8MZXi91L4rXja2mt&#10;mdp4rutJj+NOj3Jk8y11LRZluJkYbQeDG2e/9KuaT4ftdc16+8JzzTRzR2KyabeCYsNrKUEg9CG4&#10;Prisv4p+E7P4jfCS60fwzqdrYa9/Ye3T51G4xqU6Y67TjqOa8p0D4nW/wCudJ+LfxrtbvTZ9J8I2&#10;Om63qFpM0lldWrXIi84AD78crK2CA2xiecUVKio3lLRb3eySWv3eZyYbBzxmF/cyftIrlUerd7xa&#10;XVO/Lpfz01Oz+B10vxR8FzeMvFNxLJ4g8P3VzoC3k6qLi1mgISZgyfeVyFJHtXQ+OfGNz8HNFh8Q&#10;bLq40OELNJ9lj3sgZ1Vnx1K8kn2qvpPwgsfBnxgl8d/CvVbWG11y4mudc0rezQ3cswRjcKAcI2Bk&#10;diTXO/tNPq978M9D/s+8ksl/tkQ/aInO0W7ko+/j5cdR2zVe8ouy1NYrDY7NIKL/AHU2vdatyp39&#10;23S1tGrrW+9zsD4Yso/j+3ijRvElnNaeINBMer6LcL880acxzwntjOD9a8tisoPgV4a8UfGHQ7ht&#10;RsZrqT7UsLFpgI3AVsD75XPzEc7RntXqk97c6F8TvCNze+HVvPtGlSWEWrRwnegABKt6BgM/WsHT&#10;fF/h/wAI/F28+D1v4RW2+0WLajpEzfNDO8rsrqQeA+c5HcGhxettH09QwtatGNrOceSLktFzRhJp&#10;676WSTtdJappGtqOo+Fvin8GI74+I7FbPUrVGu9UiuN1vbhWVjNvzxtYA5PSvO/hH4onufHXirWf&#10;ElrJpWsaP4ymttTZF85JraBAGBx0DhhIrDqGrvPF3hzTtJtdITwpoMcelx30y6/p9vDthuYPJYuj&#10;J0zvCngYIyOc1tR+H/Cmo6JqGvafaSQWviC3M90tucE71C7s4yrAAcdsVMo1ZTT7bkU8RQw+GnCz&#10;cajdtrxvJKz82lf5Rs1qc38XtE8FfFMaBqGoeKm0+8hu4pbJCw2vLtbyjnqnPIPGehrpvBOu6XL4&#10;IkHiPVZFvNKiK6hNuLF/9vn7wIrjE+H1kdQtvCPiPWJ7pL3RIo4dSlhwxnhb5TuHRtuPqea2fFH/&#10;AAkWleEdUvtLsG+3LYm08kxq0MrAbUlx25PI9M1UX7zdiK0adSjTw6m2k/d6Wu+ml7PVO+zS9Fz+&#10;seD9Q8L6cutaPL/bel3+t2t7LCrBGtbVDztP8Sj731rv/wCztbuvEc8umvDqGkuI5S8jgtJCyZU+&#10;+PftXml8/im3/Zw/4QtNHkt/E9rplxp1vNYzb1imaI4cdAUD7evbiug+Anjn4iXHhnRbDx54Kt9N&#10;uLjwvHLq4a4Akjug4gZMDtwXB9GUcGojOPtLO+1/L0ubYyjXlh5VLxbjKUd1drS0rX7LRrrv0b6D&#10;xFajR/FttptlC1vZ6tp5K3CdI5l6DHbIrF0y68O+OtC1H4faxrixatZ7oLmdYWQNJ94YP0xXTyz3&#10;8ELaLrWSyoG0+4kYdhzzXIfG258U/D/wFbfEHwb4MXUtWjvI5LzT7VhvvYM/OF/2tvIPrWs/di30&#10;OTC3qyhST99tKLulqtm2+ltH5q5oWFvqHivwXZ+E/ijb2t5I7LFJcW7FAXRg0fv/AAg59RW5stb3&#10;W9Usbq/uIdV06wG7k+XLDKCAwPRiNuOOR+Nc7reneCfiJb6T8SPDesapb29zNDMtruKrbTBdpWSM&#10;/dfB+ZT6ZroNXjvrK+t9OW9WRr2zYtcbflaQEbQR2yKmO1yKtttYt8142tyu65tNeis1psuxBYRy&#10;WNpDod5GsYaQRCSPkREn5Sf8felRJvteqW1vaxt5Miqu75t7Jjgj0NRxG2bx3/Ysc3lz6hbeekcj&#10;fK4jAUgZ75pbGO+js7nUTLHY3lvqWy7huVwJY84DA+4qiH37pP73/mrC2aaDbeIZRpFytnfWlks9&#10;5YwthWDnG/bRrsmteHvO1nw5p6X4kRWWGOQAuD94j6dTUPjDxF4U0i6OvX0Zi1Rm+z+Xbw+Y06Ly&#10;yqOrAD5io5ArSutP8O6j4bvNd8N3KX1lPatgWc5+U4+YAdUb8iKNNkwu48k5RdnZarR7XV9PlqY/&#10;hX4gtp/hHS9Y07wRcQWo8WTaRqEVu6SeXEruv2kbeNhkxkdRmuo1ex0nUr+6isLi3WZo8t/ez3BH&#10;cGuR+Gfg6y+Efw7i8N/2lcXGnzXUt7HNLJ5p3SybyufvEhmOc81qeMPA66pey2twIZo7iHzVkRmR&#10;mx/DuXt3ohzcuvloPERwzxknTdo3laWuqvdXTe6Xn2LGleA20jXrzXoWmjt7qxWDyVTKxsOS49zV&#10;HRvGF9pGt2uhfEaL7R9ohWOx1i1tdtvcEk7Ecf8ALN+MehNcn8D9K+PfwxfWJvid8RW17Rm3jS7e&#10;4jDSWUe7cGVxjzQAdp3DPFei3Nnp9/pMcPi6yt5rPduhkj3FWhPzK3swrOMpTppxXK+z/wCAViIq&#10;jXlCpJVI6JSjvoul0ndbNdfuZz2o634f8B2/iSbxF40hXTLx7MxLe4A0+aaTyI1YdQrSMvJ7nitS&#10;OxbQbvRvD2rWyWs01kIJFtm3wxTRgjaM/dXHzA+tZ+v+CdF8S6bqGjeMrPS9YsZlUSTCHLsnmB4Q&#10;3PzbCFI91z1rP+CPiTxFr/wuk0z4veH49N1XS9Wu9OVlm3rcWscmIpsk5AZMZB/rRf8AepPTt+t3&#10;+Xz3sXKMZYV1Iu7TSlts42i0tL2afNp1jtdnTSzXd2I9KvoJFaS3ErXQABEkZxsdfcc5rP0fWTbS&#10;NDeWs9wBdSJFIkeGjV1yA59CeAaZ4auZtC064sPE/iRbyC71zytPv5GUiMuPlhJB/AZ5rpU0mO21&#10;6Wyki/dzRrG0LxZQhRnOexrTV9TmqShRvFq66WvZ97ddnt5GRa6vo2p6hp8V9CtrfRbbYrcL+9DM&#10;DtiBH3snPHtmuS+JfxM8OeBYNPuNc1Ca3W18UWfh+S8SFgq+fOv79v8AYXpu7c1uafcwax4Z8XeA&#10;/EFnL4b1LTZp7XTdYupQVffGfst9E/8AsswBBOQVx3rF+DWnT6H4Q8K/BL4s+If7S8TaZ4ZjOpNf&#10;QiQapJzulSQjDEEEgE7sEZrGVSUpckE1dfE1ondK1rp3/DzOynTo071J3fK17qevK03zJ2atrbra&#10;6ud94pe80y5mazZWaa8/5Z4ZTHkbs+v+Fcz8Qda1yzsZ5vCHhOPW7eO186zMdwNrXSsAISPdd3Xo&#10;cVrQtpsk81zplzsk09WBhzhnbuAp6kVDb3l/4bax/tBIXjurlTcTW8YRTG3d1zww7mtpL3bXt5nH&#10;QtTlF8vM10d1fr0s9l36k2ieIvC/xFl0+70SVre4s7oC4sZm8uW1uUTmJl9s84yMc1kfC7xxqXi3&#10;xL4u8CeK/hvqfh+/t9QZ7Jr0I1vfW3A82ORDz82ThgDjFZTWGvaH8btE8QaJawR6bPJqUOpWt4q5&#10;37Abe5idecOcqc9utdtatJf6hBqOqaItvfTRp8yTcsekir/eX0rOPPOSs7W3030+81rQpUabSV1K&#10;KcXfWLUnp2e2um1mnqcP4aPxK8e+H9S8ZeCFu/Deuab41ljuNN1aHfb6ta258tV/2VkQ7g69Diu/&#10;k1fXb3WRZS2scMiKsnktgkL6e/pXBaT8LtR8Kaj/AGXYfEPVI2h16XUtEj+3EqkrRkGFweXhwfun&#10;jNdZdatJDp8PifXEWS6sc/avJjO8IPvY/vCijGcbuTfS+v6bL5FY32NSp+6s1ry6NNX2V3ulayu7&#10;rVXtYk8T6TZW/iS38Qw6cZLW4bGqSRTYZHUfKdvf0p2j6PnTb7Ttadby1u1Mk6zL1XPB+oHb2rN0&#10;/V7XxzoWoR/CvxnY3l9Z6kkmpWN0u7IxuNu44aNiMEN2NaGhahHq/ma5Z6dcQJq9ogvbG6k2ywtg&#10;hRj7oIwQSOvFWnGUrL/gHNKNaFO0rpxstbprZq99tNmtHZGLB4Vu3tdPXWoo767h01YLq4tWeP7T&#10;Csu5JFA6H7pJ9RWprmoz2t9qGkXNpvMarcQttAa4wOvv0we9UfGFnf6rYXHw5hjvrK/k0GdtC1q2&#10;yqo8eCiFxyH3YbHQgH6VN8O/GNp8SrKHwj45tI7XxppugwS+I9M3dPMyhkVgMFGYE8dM84pJxjLl&#10;/r09eptJVJUvbS1S3S6JtWlbtdOL2Sdk+hattZm1TwbpniDQrWSG4vIw8lvdJho0DHdkeo7Vg/GD&#10;4nal8OvD7eOrPwDeaxNaiJ5bXTQWka0MyrIyL1LqhL7R124roDFdaZDJYX+jfa/7Ltdqi3uMSPbn&#10;tt7kdj3rP8T6XqI8J2Ufg7xYv2iRRJDHqEO8thu6+oHBGecVM3U5Gk7O29r2fTTrr0DD+wWIi5pO&#10;PN1bs09bNq7StboamveIfh7r/gp/EzajaSeHbyxKLqrS7UjWX5CHz9xgSAc4INQ+G08Nt4/u/As8&#10;/k69pugW7+XHMd01nnZ5pHRgHAGeuT71n+A/CzeJvDXiP4eeOU0TUdL1BSWjsbcRFjKpDrNECQrZ&#10;AYEdetcr+z1ofjvwhNH4f+NPjT+1/FCafM2m311YLHdR2kc21oWlTh02mMjOMn6UuepzQjy3vu+m&#10;n4+lr9dVpelh6McPWUajvHZattSs01prazU72Wqa10O/ifVG8eanJJdy28jWsKW8jMGieNW547Mf&#10;1qfxJq11p+vrfR2kckI2oytHzgdefXJqHQrHQdaj1CPTZ2uri2k8q4t5WKsGHzqMnr65HFW72zt9&#10;e+222p6e0cN5b+Rcs0w4bpwe3H61tGLRxylCNRcy2ST0s9l89tvw3MS+8M3zaNfQ+APGEkF3quj3&#10;k+i2t1JgLdKp2Omf4Q5G4cjBzXK/sZfFX4p+MPhPbeFPj94LvNJ8Y6Tbhby6uNrW+sozti4gZeOM&#10;bWTquAehro/A/wAH1+C+g2+i+G7U6ppul6lcT2Ntqlwzz6fbzr++igkbJxnop7HFS614f8QRWn9i&#10;+Fdfjkm0WwjutN+1LtnhnJYhJG+6yOCFI7YrjjTxEq0KrbjZNOKd4u/qr3VtGul7rXTulUwtXDzw&#10;6aknJOM2rSVm1rbo048yfXVN2V2/E6DWRGmoeGLq6SONFsLqXTsGawDtjzdh4fHBKnnHNa3iD4fe&#10;GtZtZ7fxPZQXx1bR10i9vmjAe5ixyGx2J5x0rgfDsXxG0rTvHnxQ0PUtQ+yapdG7bw7d2omVb2OA&#10;Ryi3Zfm2Fl2lec4yKufBf4g+KdN8H+AtD8R+Hr/ULXWNGme91L7DIjWF0jFhFKj/ADDIOATzlaUa&#10;0ZSXtY2v53W9lt0d9+l7MuphcRToXpTTcHbTSXw87TfeLjaydn01O08Jxaenh3UvhzpmlyQt4biF&#10;jBHJwsi+SDG0Z7oR8vPcGuf06409ND0HXdWjm09ry4WSxtppAk2myRjEsGf+WkbEbtp9a1ptN0iH&#10;x7P8QdOvWkujFDp9z5N4VEVtISwd4zxlW5Bxnkimi40S98MxQ+OLyHUn0XxB5NxeKqsIpTkoGC/d&#10;+RgCTjPWui2yfTb9Dli4x95XfNZvvdp3t5OVuzs7aps84/a0+HXi74li88CeF/Fd3Z6n9jh1XSby&#10;BlilEUc6rc20cvfcmDhs12vhi58Q67ouh6Tqmq6frWn2N9JZ+Iv7WjVrhiF/dn5flSVTjPTI6Vau&#10;YWs/EWh+H9Km3W9xp9w+4sJDDlQIpFDfeUdxngYrJGh+HfFOkeJvCs9nPGt9dQ2N9faLG0F55uAP&#10;tJ/unI+8OMVzyoctaVRXu0utk7NtW6dbN2O5Yj2mDp0JJWjqnZNrmfI30a0XMkn8WvW6663kvbzx&#10;tHpum63ZeXpFm0d9pLLucF+YZgeqjAI9DWWPHlpa2tzD4k0eRVmuYzutz5gCGYJkewxvI7CrSzn4&#10;eeJbzXvFlxp8ej2+kW8La5O2yclPlPnsflIPUHsamj0fUNGt9Dt/tUN4o1STzvOjG+S2cMQQR/Eu&#10;V+orrTdtf8/6/I8xKlpdXVlZ7XsnJ6rrfTXVXRh+Pbjw54d8U+HfGfhPSI5Lrxd4gs7fVbvT4xuu&#10;4ArYlf8AvhAME9QDW7Doekn4izeLpLArqS2bWtteRSZE8Stkqw9QelZSaNdm9uNBuLX/AJF/VILr&#10;SbhdoESOpyV7gcsrKevUcVeuZrLU/El9ZjUobeSxj868to5P3iJIMLMP7pyDz7UoR3aWnb8/xNJv&#10;3VGLekWm73unblv8nFW+XYp+Hfhvqvhbxhr3inw/NtXX5PO1WzmLbZptu3zUOflbbwB61zfx38OR&#10;+K/2WvFHhy90i68Qw/YVUaZdRrJdbFkXJwesijJ98V2Hiq8+IsFz4as/BerabceZqaJrD3xw89kF&#10;y7R448zpU+vXdxYeNrG+g8MSX2mXUNxHqV1azBXtTGhfcy/xqwG0Y53YrGpSpSpyg1ZNWemmv4Pz&#10;NKOIrwxFOu2pNNSVnZ/u9k9rXSstb9Fd2RF4H0vS9H0LQ/AegSo0Oj2saXMdvNt+zxeX8gKdVVhx&#10;jsc46VD4a1TWfC/i2x+HPiayur6O5srmaz8SNGPLbEuVtX/2gh4PfbXEx+JvDXhPwnH+19Y3V7rU&#10;114PaG6W1t2jk1DTftO+HzIP+e8G8jONxXcK1vjl4Tt1+DMlnoes61HN4TubfWNNv7KYGefy383K&#10;l/vDaWBVu3FZ+2lyPkWsVe173j08ldJ27NPW2po8LzV1Tm9JycW2mrTWkn392UlpbVPVXTS0PGGm&#10;+KvBAt9P8Aahpy+deNeXWn6ohMdzADmSNT/A3cVV+FTeJ/BXjLxsdW0aS38M3lxa6h4YXcHDPJH/&#10;AKQgbPTfyAfwrqdYm07x34WTXIrgSabfWsN3Y3sMfzKrAEqR1GehH1FOGiro+lx+H9JYSWU0LyRw&#10;PJnyzwQqn0J/Kt5U1OUZptWd/wALWa7dfVJnPHFf7NKlUiry0lda6NSvf+ZWtqr2clfVGVfaDJca&#10;5pc3hnxnPpdvpmrNq91ZLGpW7UxsrQyKeRHlg5x0YCs/4or4T+JWn33ws+JHhSa88M6tp8f2jUbd&#10;gAjGVdmG6ryA3tiqr+I7vSviHo1/e6BFcafqVk8X2ySTZJax4/eb+27IVfQjmurttCsvF3wzNjMA&#10;8WoWrI3mRbMx7jt47EAdqJ06dWM4NXUt09U9ErWfR+RcnLC1KdWb2tZqyad273WrlFp7/kT+L4FH&#10;k6JqOgzXlm6xwfaoZMSRLjaS2eox19c1h/DvT9S+H8ereGp7prrTWvmfQtPjQKbG0xgxr/fGctz0&#10;zVr4b+L73xZ4u8W6Bea5p95baPNax2NrbNumt4mi5aXudzA4PTiq3xp0MWHh9PF8er31kulsZLib&#10;TY98oQkZIXv9PTNVKMbe07f07+XqZU4zjU+p1Ptcvd6tJx809bO3drZ67PiDwtFqD2NxpN9Jb3Sy&#10;KLGQLwvGXBH+0o2+2ayz4r0n4h/DFvFHgye6ZGuJYvMQGOaMwyMjDDjONylenIOa0tR8Ravbalov&#10;2Tw1NqWn3cah9UtZgrWu5fvvGeq9OnIJqj4x0nRNci1TS4p7iCzlhW21KTTpjFJHuycjHQk9xzmt&#10;G9+Uzo/YVTo009HZXaaa3ve1k2tb6PmuWNd1K10bw+fGSeHLm8iltbcXWn28IaVV4Odp6lc81z3x&#10;L+J/g34beMNL1zxLrKafpt5DHF9quIjtZ5WCRxexJPOeneu10BpZfD/9j3V41zcWy+R5l5w0oUDa&#10;zf3uMZI6mud8V6TpvjfwzZ2fjzw/axy2OpK0trKwkhkVTw3TkEc89DUVOfl9x6+a0uXhZUVWtVi3&#10;G7Ts9bNWVk10tvbqrjvh58G/CHwrl1qx8C/aLOz1XVTqMlnHeFoop2HzLGp/1aHrtHGea3p4imtx&#10;zKhMxRd7txuxkk59h+tUNG0fTrcazdW9xLItxdArJ5m/DAcKOcbR0x2qW41XT7ERmZzFJfqtuyu/&#10;yxSFSVPoAR19/eqpQp0YKMVZLoZVZVq9ZylJybtdvd6Lf+uhy/gRbu4F1rU/h6TT10PxBcQ6fIrH&#10;Fxbypl5GHQ4ZvpkZrV1TwpHHptvqUltDNdf2hHerMygbpF4Vs+u3pVnwF4cvPDvh268AarqQvrJb&#10;qWLT5ZJw0vkSfN5bnOScl8d9uKt6t4dgPgSbQtGk3LY2siWqyMW2lVO0Z68du4oUfd2Nq2Ii8V7r&#10;0ul1s499XdXbu13b7DLPwYkMWrGDzmi1OZZ2t7htyq3fH1rm/Huk3xsNPW60/VvM1G6XTZpNNmG2&#10;3jYMRdMjcHZjnHODU37P3iDVbf4U6RpXjfU7ia+hke1kvLxhvkYMdpJHr0BPJrohpWrzJqg0jXWZ&#10;/tjSQw3UYZYZAuCi9wpP5ZNNKLgrKwSlVwmMlGck+V2vrZ20vf7nr2MCTxDpjeOYvhF4n1L99qdv&#10;HeaNOsWFuILdAJFLdNxb5seldPBBcrBJpUMayNBzaszkYIPT6Vh6EI/F8UUXi7RYY9QsF/dNsG+1&#10;meMB4lPXAzwc8jrUWleJdSurCGW38O31zqFnqMFpqCwNtZYHbHnEMckKuCf0pfDdv+kFWnz2jFWa&#10;SvqrX2TW2jSSfn6jzJ/ZXjea8urVrdZE8xp+WUsEwR04Oe3esX4meFbHxX4F8Ua/4Z0hrzXIdL+z&#10;2qw3JgkuCuHQBugcE5ViODjNdBc+JZR4lTwvceH9SubCGRnuNWUBlt2zlVfuVP6d6r+I9AuPGfhL&#10;WfDelajLol5eHbZaxZ7XMcm4EThc449DWc1zQaXntvf56X7dDSjUlRrU6jfL8Ot7q11ul71rbre2&#10;q6F74Sanq2r/AAr0eXW5rma7bTgjS6hCFndlG3bMBwJeMNjgnJHWsvw1pOpfD3U7i5MTSQ6hcLd3&#10;KI3zD91t2D2TsO4qHUPGV1oHha6uvGV4rX3h+KGfVJrWMqsieaIvO29V3Btx7ZzzxW+vi/S08fL4&#10;KnDq9uGBnaP91IxQMqBugJDdO+KqHJZK+xEo1oyqOMfdldtLays9Hporp7dVohIltrm4Xxl4bvpP&#10;9Ib57WQlVZgMEY7HvV1GOrTQalYypPaPJvby5Bwu3BOO/NNjk0aDWE8JzWskfl/v4WxhWBbsfrxX&#10;CXh8XeBPB3ibVr7W/Lh0XXf7Q0+7s7cO81op3NZshwNxBKg+4PWic1TjfdeX/BM6dH6w7J2eiV+q&#10;bstt7aefqdpoulwaPeXmroIWs7jD9MM0hOCrf7J4A9DWfo1n4l0XxbFY3viNb6xvZJna3u4x5sYI&#10;DQorDgqnK+pGK2bW+sNZ0uz1CMGCHUoVlmt5F+ZVkUYXH8JUn9Kxk8R6BrnxWHgWw1q1l1TQtLi1&#10;G70+RcSCGV2jjkU9x8jZ9DjPWqly6O/p59SKbqS57q+jvpe1tE79Nba6K7Qapo+kX2v2WuOyy32n&#10;TzSWsnmMskKEbHO3uO3PFO8YWGn3pj0K8t5ZLRmiczW67mgkBysjA/w/41ad76w8fwzbIn06WzlV&#10;90X72B85AB/ut3FWZbe9klvtRs7f7RDcQoFj3bcjviqcdx+0lGUG3stNdrvbya1fbr1E1GaW2mOn&#10;X1pDNpMsKxN8vLFuvy+hH9ai/wCEdtde8MDSZre1ntPJaBVhAaOSEAqUHbGOPbFZ094o0W6thPM7&#10;WSO9mq/6zKLleOuRjA9aqfDnw74f+G3wq0x/h5FcfZ7iVr9dNluGfzJ7pvMdQWJ2jczEAcDmk2+Z&#10;K2ln+nS22/XTTR30fs+SneLtLmSWmmz1vfR7dO+1jodSmu/sVjbzwQvdeYRaxsDzsHTPY7fzrB0S&#10;/tNO1zW7uaRfPjkj8tf9XJjbkxsTwfb2FXtdS+8ZX+l3/hjxLNpZ0nVFn1a32KTdQhTiJs9Fbqcc&#10;8Vbs7jwx42utS0+G4sLi8tNq6hawyh3tmIygk9CR0z2p7hG1Ok+ZbrVK+nvLfyfk+u+tjRGpafew&#10;tDfEQtMxij3H73Gf5VgQalJZ+NR4Eax3WsOlm70++ZsCKdWCmB/YqdwP1qTwzaeK7Oy17TPEmkW0&#10;3k3TTaXJDcljPGVBAfd/q2B444xSazNajxToq3mxWvrGVZ4doOX+Vll3dQFIK+mW5ocuZKxNOEY1&#10;JQ3Vns79L3VvLS3yflW1qH4iTfFvw1faBJaf8I/Cb4eI7Wdv3rr5QEEsbdykuQVPUNntTPjl47j+&#10;Hfg9PGEk9wsK3CCR7e1MpKs2DlR2AyT6VJdabqul6Z4k0HarNNP51jdNMcyyTD5k9UIx2471qujp&#10;4bt9KuNMkvIYbFVbzWG5iq4wSeCTWcYv32m9ddemiVl5aX9W2ac1ONSlKSTjGysrLmXxXb11962q&#10;6W6EGs3Wk6V4dsV0uyluESLfpd1axhlTcu7fjsMGtS0vLTVdIjEMqOGjjkmkUY/E4qk08X9hLc6W&#10;snyRrBc2aoHaEt/Cyjp/hWVp3hO48Da9reuafby3lrqltGjWsMh3qyLtVFU8Y29PWr96LM+SFSm0&#10;3aSennqrry3v2b9TRt7zw/e+PJPDV8Qt7Bb/AGmzhm/5eEPG9M/e2DrjpuFNvNHlljj0GCQbbe3M&#10;fmKxVh825cHv6Grmr2GhXN3peuyRL9ssYH/s+4cEbRIoR1z1GQBntxT7i1v7i1iljMctwsbCRoW4&#10;Oe/NVy3I9olyuLtot+jV9V5fk3boV9PudYnMVvrlsouXkLwtHyvH3SR6461DaC3Sa4scGC4WQja3&#10;HmHOS30NQ+JBfajcqtmJIprdEZZt2EEw58tu4DDuMimfEvVvEWjWNvrGgeHGv7yZfns45FDEqu7A&#10;LYHYj6kUuZL5GkKbqSjFWXN52S+/pY0dRntLuxWK7t5GW8kZpWjUchfX2qnpjXHh6XT9EuRJJ+6u&#10;NtyzFtwyWQ59eQKs6VN4fvbPT7G3WS1bULVJls7psNGCclMf3s5yB6VFDFdzWbi1s28zTdUkijhY&#10;7WeEEfMpJ5H86L3syF7qcHt5/NJ/p2G3b6rdaNdGZAtxFklR83Xp9eKxNag1LxFa6bb6drI0+4tr&#10;q3lhkmgDCVAfmiwezc89jXSapdh5Ggb92fJWRpV4IJ+vFU/EtkqW/wDwlzNJ5enxfaFRIfvxryUx&#10;6ntRKN4mlGpyyTtbt1+VvM0/HVnfap4YvrC3vo7aaSLNvM8O9UbPBYdxmuT8WeJPF/hmaz8SW3gx&#10;tYtWvLeLUoYJAJIY+EkkQfxkbg4HdQ3etz4ceNtL+K/w90/xzpSzmx1mN2hjmj2SQoSV2SKehBHW&#10;qNpqd3ZeC7j+2LeS3nstZezt5xHuBUNtikI9CO9TLlqRvF79f60Kw8ZUJulUgm4ys4vR66NaWejX&#10;y/O94r0jwiniDRfGUdrG2oxebb6XfRMVzFIP3iHHVSBnB7j1qPxXqFt4I0ubVzubSZIWe8KKXeLJ&#10;xvX/AGR3rYvkAtbeNoYyrR429NrY52+hqtBqFjd/aNB1Bdv2XbGzSYwQw4/+vV8q6bsxp1Jcsea7&#10;UdGr9L9O1m/vd+pQ8IWFhL4dur3wbriyyakvnW027cv1/Hv6VUMen2/iOzOsaI1r9q3jUE8stGJB&#10;90ccfMMnNcpF4E8T/DL45eGdc8K+IHm8OzC9tNa8PsxItmnw8U8e3+EMuMHpvrutEsRBqWoXNrPL&#10;eWt1qnnS7bjzPIkxjIGflTA+72NYxlKcnHlatZeT0TuvLWx2VowpS54z5lJXT2e7jZ+asn91t9b1&#10;xJpmpStqQuI7qJS0Kxq2QQDhs9iM1V8P/wBma2s15NDJG1jcbIfMGGXy+N2PT+dZ2keFBZ6qtxp1&#10;xItnZXEw/wBHnDRzrNySR6qR07HNa9rZXKyX0+kzR3DSYFxayN7dQR0JFbL3tWcc404RcYy7We1t&#10;dn02/wAiLWbVdU0LUtM1XTC9vcL5atGwxKrDkj0xVXwJpsfhKCXwwNZe8t7e3a5aWZsyruOce6gc&#10;D6Va8H3nhzXjfWnhvU1f7DcfZtYs924Qz7QTGc9CB6VzfjvSvH1v4/01PCHiSOCFrpZIrea1VleF&#10;YWElm564f7wPUEUpPl97c2pR55Sw8pcq+LW61S+dtPlbXsjtre0sdbs900KyLE3+iv36Bg49DUGm&#10;R2ep266ZqEfnNJBJHM23BAJ5U/nVHwMdTvPC9rFqc8ytHNi1mdQrbVZgob1OBg1a0G9mvZpLoWDQ&#10;XjSMlxDJwrEfxAjjBwKPis7bnNUjKm5Rvs/6/r7zl/g1qPi/TLO68JeO7u2F9pGtTxQyR25RLqxP&#10;MDAnq6j5WPcirttrHh3QPie050qa2k1yMu2oW8ANveyIABvYdJNvTPXpW1IdQ1HS4Z59Ijs9QglZ&#10;5rVpBICFz0PcMOh7Vz+rzi98P2Gox+E76KC6kWW/0+PHmWiqeoweSuM4HUVko+zgkne3V6s7eaNe&#10;tKTVubRpNWu9fRq6ut10utGcz8Z/Bfh3VvFWsX3iJWuvDl14dGn65pXkltzTlonkXHKssbbvQdeC&#10;Kl+E/wAW9I8P+Pr39mm4sZV0nwZ4V099J8RTSNIt7CXW3jTd/GQuzc/94nNdF4ntNa8VaPe6X8O9&#10;ftFv9S0edbDULqDcLd2hKQzOp++ofAZeDjNY/wAELjUfFNhoXxA1nRoYLXUPDa6RfaabDZ/Z2oWk&#10;rJcFWI3GGSRNwByOFYVzVFy4qHJo31tvG+qv80/L5nZ7SNTLXGvqopJK9mpaNO1t2ozWu631Ub95&#10;reqtYvNZxMwuFjabyRy7qOrJ6jPUVj+GbzxBpep2sf8AYa3iXWTd3igB7YZyAT/Ep7DtWrPcafcz&#10;X1xDvS802Ty5dyngEZBHqpHpxVbQNR8M3Xiq70rR/EG2/s7dDqeltwyq/KSY7g9iOO1d273PJh7t&#10;GS5L6a6P5PTZaq3S9k9BY7KG/kn8NPfTR3cN013a3CxiM7txdV44KjIB9e9cn8MPG+kfFXVtSm1K&#10;0b+2PDtqNH1+yZy1ndQyYl8xEIwxDKVJ6jBHSu51GGYanHHdBni2iTzxxtII+TPbP9K5PTvhPo2h&#10;694o1DwreXdlqHiaaK+1S3W53RxzRKEWWIf8s8qAGxwSOmazlGXMrK+uvpZ/rY6MPUw7ozU3aTS5&#10;X0TulK/k1fTo0iz8VvDv/CX6C3h3QPFs2izXHlzWOqWcmNnlsDhT07Y2ngjirN5rVr43ivPDN0Lm&#10;zuLO3jlh1RMeTNj7xDDgMMHcpxjNXLi1sGsrHRLmWNWmPnANGArkHJXHYnr9a5rTtQ8I6Prtnd6X&#10;pl7AvjjUZYbxZI2MdvPChXY68hd65GehqanLGd299N/66vcKPv0eVJtxu4u3Xdu/bli9NVo9rnX+&#10;DPFPh74geGofE/hzUFvrVlaNJYTkSFTtbHryODWKmr+EtU0yH4haT/pyvbNHut5CJFgWTZIUB5yj&#10;Z3DrxTfh74K8O/BvTI/Bfg+yks9Da6lezzIStpIzZMYz/ASSR6Vpa1YJp5W+tNPhRZ23AKoHlyHl&#10;sdvm4z6mtIupKC5kk+vXXy2v+BnahDESVNvlb92+jcddH57ddLPe6I/Edtqi6Q1hbap5800KtY6k&#10;Yvm2bwdrY6jGM/nVHxJrml+G4rvXdctJbfVrW2eRP7PBkkureMbvu9yBk49q0tKl0/xVFHdWl3FL&#10;f6Gu1njl+VZJY/mSRAflJXnaenUVk+I/h3Y6zYWi6Hqkkmp6PeG8QTXBLTqcq8Tt3QgkY7US5uX3&#10;UVRlTjUUKrtbfTv+j06dXorGr4PudG1zw3b+IfBV1C8mrW8d28l1b+XLKjjIeROu7tzXBfE34l+L&#10;fCnxp8DXyzxxeE7WPVYPH0ltbtMbaZLbzrcsF5jTALZx1GO4qr8F/E/iLw9481DwX4x+GWoxzWkv&#10;k+HNYMgk87S3YtsJBwTHJkY67cV6ddDREv7ix/s2EXeobfOiMiLJcqBtzz9/C5/AYrnlzYijaEnF&#10;pq9vJ3at2drPyZ1VKcMvxslUjzxcXbVbSVk7q691O600kttCW5uvD/jLSrG+07Vba6s9QhSWwuoZ&#10;Q0d1G67k2n+IOPTmqF9HfeH9SmvrF7iafyS8Olif/j4KqfuZ79ufasnx58INF134fx/DfTbu40W3&#10;0u4sr3RrnRQsbWU1vL5iNGOm3I5ToQSKva/JqfiJ7e7gurWPW42mbSbhYz5cq4G5Xx90Mc9PQVtz&#10;VbtSXRarv108vxOOnClZckrxbkrNbLRpu3fZ21VmzJsLnxhpXxKsfFHhm0hn8M61CsHiSzkYJPpN&#10;0Fyk5A+8WPyt+BrstYu7K0dNJkdo5NQZkhdRkRyFCQT6DI69M1yPifwx4nstWbXPA+nw2t5d+TNq&#10;DeYQLtkGCjdQeMjpW9a+ItN8S6PD4gurI2bKrw3Ec8gDQ5469Ov86KalFyTe/wDWn5+RWIjGooVF&#10;Zq1nbe/S+rv2T6pK+u8lxa3d54MmTUA1xcx6avmNHy1wUG44/wB7Bx71BLrVprXg+y+IfhVmuRLZ&#10;BrYyEplWHIb0IPY96fbWHiTw1BA9hO15YOqq1rIoWS3Xb8pU98EdPeodCt4b7w/rGi3WiiLRmWTy&#10;bePPmEuCZOB2ycjHOc1pqZWjy817rmT07PRq299reVxujeFvCWqqvxA0e0NlcX0bPfeSu0tMQFZp&#10;AOrjGM+lc/4t+IXi/wAK+Fda8Ut4Akv77RVjlEcPJuYFkCzGPuXEWXA6HGK3PhxqGj6p4ems/C+v&#10;294umkWd1CkuWjYKMB88hsetSWetalpPjGTwv4i04rb6hbltNu2UFZWHDxt6HBH1rOUf3dou1+qt&#10;udEbwryVSPPy20bafKne3fbfy1Wx5p+1rqXxT1n4JXXxl/ZR1ax1DUpNG2x6fcIGW9hkZPmXdgCR&#10;U3DB65xXVfseQ2Om/s/+H/D8fg+Pw5fWdjF/bXh6OQf6FdPGrSHb1QO2XA9zWnN4UuIvBWrW+jae&#10;s3l7vJ09ZAI3aM8Iv90kZBHriub+Gng/xV4f/aZ8UfEe81NbrTvEXhmxsLWzZissQtpWdZcfdJKy&#10;bWHUFcg4OK5ZQqU8ZGsryulG2lo7ty2vromr9tFZs7ZVqdbJ6mETS5JOUX9qVrJRdrJ2UpNNq6s0&#10;t2j1G8nkubGaawuQ+7cq7RuCkcHjvg1weh6R49u/jFdaXr7Wd54RHhuMTWk0IPm6hvyskfpgdR24&#10;xXQeJ7LWrOSa28KxxpNeQyyxNIzKI5QnB44xnrmovDUOs+KfBFhdeLNNj0/VkT/SWtZxIryIMeYj&#10;DseuO2a7KkfaWTv308uh5tH9zQcla0tNbXV+qW+lnqtvuLyQ3VrcXFtqX7xvLEdvMrfM8THPzDuV&#10;9aj8XeFh4q8JzaddQrM8cizRf7MiEMkiEdCCAR78VU0/xfp3iDxu3gS2vx/bGmadFezQvGSv2dn2&#10;Bi3TLEHA68Vqtpcvh2TUNQsLuSNbq5En7wlo0JPI29h64pxcZRaWq2Zm/aUakW/dlo1v5Wfz30MG&#10;x8a3Fz4G0+fxvbRzXzX0dlqzQ/KpcnHmgHoDnOO3NWPHF34k8JrpE+jaH/a1qNaWLUmRgrWVsQf3&#10;v+0FP44NO8XadLd6VHqFjpMP2lZvNmsXb5bkDnIYfzrS0nUNOTVDocdtcK11afalZhuQjGCCemR6&#10;d6lqTXLzW21/4c1cqatUjHS8m49PwelultNuxyvhD4mjS/irqHwv1mXdDNp8eoaTeScA7nKtAT0Y&#10;9GGP4TzXV+LLe7tLy21qyjJWOTddov8AEo7gdyBn8KoWPhq11TT5NSv4LWfybrdaTJH84jHVSexz&#10;6Ve0pk8S6GphvvLkW6kUYYHa6NyMd+OCPSnTUoqzd+3p2FiJUfaqpBWtZS7Xtv8APd+Zx/xh8B+H&#10;/HlzDp15repaWLHTm1DR9X0xiphmVtySRuP40POxgQ6MRXReBvEOseIPhxYX2va3aXGqW/lx6vdW&#10;GPLklGDu2/wllKsV7E4ou08d6T8Q5J7i60uTwfc6VFFBa+Qy3NtfBzvk3fdMRj2/L1BFU/EvhrWt&#10;M0C3bwdNZwp9vWfWo9uxbuJhsdxj+MDawPcqKxUIxqSrKLvs/O3le3z0NedVqFOhKS6NPe173V7X&#10;V+q2vZ7G9JBqLTR+fbLut/mt5/vK2TwD6VDb3VnfeK2025UW+oxxb4IWPLRjguPUFjXMWeo67oPw&#10;t03T/FGtXWpTQ3saRa7Y2u4zwCXCvKg6NjAbH1ro9W1XwxBr114g1l4ba40G0leC+kyuLfZvkye6&#10;4XNbRnzW0s+qZhOjKDa3+JJpPpbXXo29Vur7HkHxh/ZO8KftEfEbSfj5oXjjVvDfirwmnk6dqOlq&#10;FJlSTJVs/eQgOCv+3nvXcaLo99c6l4V8a+PdS8/xDawT6fa6tayA2uoRykMXK9AxAwPQg+tbltYe&#10;GPGXgKTxD8NfE/k2+uKb211fTJtyiaUK3nDPfAAwR9RT/Dtnd2fgv+w/EyRNJpuXW6ht9qMCchgo&#10;+6RnnHeuWng6NOvKqo2lKzk+jask7d7JK/b0PQq5hiKmHjRnLSm3GKatKMWmmr2u1d2cW/ktzjfg&#10;P4js/APjPUvgJqeo30kkmoXV/oM18rMJ1djJJGj4wQueAeg4r0qG9g095LK/tmiWaQhWZcoxPUew&#10;rlfA3jbTNS8fXfwt8TaTJDruk2H9oafcSxfLdWcjbTJG/qDwy9QCK1PiRc+J7CHSbPw34a/ta31D&#10;WFh1rdMEaytdpzMnrhtowOcGtqMlGm7O6T6dPJ77HLjI+3xy5o8rkk221Zu1+ZPRarWz63RT8IaR&#10;4g8GaJ/ZFmft0J8QSTK0ihPs9rNIWdB2ZUz8vqKu6w0+uPeJZWazRLpyzaXHu2SLcBmDIPQ4wQav&#10;6New39rfWyqzLZq0Minljj5lP4jketUbyGGJbTWdN3zX9tDJdQ2kMm37QoGCMH6/nW3Lyx02MfaS&#10;nWcpL3r7/jr2v37MsadCZvClnaXEnnSW9qDuuF+cEDncf7wPeuM8YfB6TxTaa/Y6frl1Z3Hi7QXs&#10;bi5juCskRVT5cqehHGSOorsYYX8QaPnS2YW+qQO0p3YaFmGCP94Ht6iuT1G0+KHgn4WWujeF7q11&#10;bWtBnVY7jVWbdc2+77pZerlf0FZ1VGVOzV1b+vwN8JKpGp+7moyckrP1vd9ElJL8Gc18Kb74l+EP&#10;AHhPwP8AtB3K3EsNpeadrWsaex8uVZA0UMjj+6Yhhj/CxBrs/gd4L8R/CH4Q6L8MdX8Rf8JBb6Ta&#10;yW2m6lsCubMMfIibHBKIQu7qQK3L3WZG0pLzxP4TVLOWFY7yHIYKX6/Vah8IabpngrUE8GwJN9nv&#10;2lvNN8zLKqhVDJu/hxxgfl3rGjhoUZRfM3yqybbvZ237t23eu9t2XisVLEUprlUbvmaSXK2uZ3XV&#10;W5notLW7HJ6N46+G/wAUb/x98KpTLp15omm28euSSgeW9tcqfKlU98EFT6Grnwd+H3jD4X+Irzwt&#10;J4rm1DwzDptu2lx3XztDtBDBX6nPBye1aWp/DTQLCWTVYdEja4uopIdSnSIeZcWrEkwn+8ATkA9D&#10;0q94H1Wys5YfAS38f2qHTxNHp8h/eRW4O1WI67SMDPrVU6dTmvVtdN2a00von3037vWwVsRH6tOO&#10;Hu4NK6dnZpK8k91qnbsna/fP8T+BdI8Q+PLfxd8tvrWn2Ullp+qIv72KCbBZFJ46gNj2rL8deI/F&#10;k/je28JaHo0epxWNxZ3XiZUvBHNBbiRfJmCfxBiHJHotdJqfijQ/+Eoj8D62Lqwurh/M024WE+XP&#10;t+ZlD9AcDBBxkdKWDRZx8WLjxhZw201nqGkwwTzKP3qsrHZhv4kILZU9CMjqa05KacuTS71t303+&#10;X4GdKtKnZ1Vfli+VPbdbPTza10kvk6Pj3Q/Dvh/x1J8XftJhv20n+yGuPtG1DEZd6jB43FyuD15x&#10;VvwBeW+q2N94PvvtUd7pbRfbbe5J8yKSRd/yt/EvuPpVP4kfDvT/AIg6HrXhDxjZteaPqvktGI5G&#10;R4Z0fKtkcghghBHpWf8ACub4qXvw1i0P4r30TeKdNuWg1bXdNwBcxq+5JP8AZZkIyMY4PrUc0o4h&#10;R5dGr38+z7Pa299dravljUy9NzvKLS32XRrul7yktGm42vdnYX2q6haeJbaxu9Jb7DJAQ2oCQbUk&#10;zwhX39a5vT/G8fh/4v2vw31Sxb7Rr9rdTW7RrlE8hQ5Y+isDt/3hjvXU6ykGswSaNPM6b4g6SL3x&#10;yGBrlPHvhTxZewXHirw1a6b/AMJNpuiyxeDdavNx8q6cDckwA/1LAAN19eoFXWdSNO8N9PPqrr7r&#10;2MML7CXuVLK6a3tr9mXom1zJdE9Dqri1aLW45oh+5cK0y7uFwMA/QAVxvxi+HVn4+8MXmi6brl1o&#10;93JG09hqlrzJbz9Rt9Q2MEdwa0tW8deIbD4fQ6lr2nafp+uPpqi+txeBrWO62DeiSnG5N4O3IyQQ&#10;CM10Unk3EWm3rL8kyxlto+XlAc/T0qrxrU+qTXmnr+Kf4oVOWIwdSNVPVNpWs9V96a/BnkPiH4Xe&#10;OPinpvw6+LOrata6b4z8M3hj1yTSsrFqlix2yWzHqAcK+DwGzXq2qQW2vyQ3FjKysscixqGwy9Pz&#10;IrgfjB8Z/DH7N3/FwvGmiXx0Ge/istU1DT4TImnq54mlQZKx56sK7hba21nVNK8ceDvFCyWTWLyR&#10;29uA0F/FKAVlz1GOxHrzXJhaeFw9adOm7zdnJXu+yk1fS9t7a2OvFSxFSlTqTVqfvcjtor+84aX2&#10;b0T2T7HnvwR8M+NPD3xg1W3udTtW8O3WjzQ3WmzOWujqMVwrJcc/6yPyH8v1U4BzxXW/FTxNfeBN&#10;JuPE+neF59XjtdrXljbnMs0G759g7soO7B64p8NxY6Pr1n4k8d+F4rG9l1KfS9F1S1kMgEV0VO2Q&#10;/wABkaMA54BC8jNN8eedohbUpLxUtYZBLMsqlleNm2TRkDsUOc9jzW0IezpyjHv934aBUq/WsdCp&#10;OKd0k10lbTdPXSyvuvld6Hh+zt59Tk8Q6Lum0bULGKa1jZcCJivO1f4cqfmHrUmlyxy2H9m6rJar&#10;ctIyQxwrsxFn5R9QPzrynwToHxK/Z88RR6P4I8SW+tfC2NfMOl6xcM17o7yvuIglx+9i5+VG6ZNe&#10;ieH9d8G+J/F8wsNTkW/uNJWe3tmUhPI3kZHGN4YYPfFTh60pU1zx5ZdV/k+q7foTisK6cnKMueFr&#10;qS3VtlJfZlb4unVNrUPit8OPD/xA8O/Z9Rs7e8t2gmgurO4UGO7R49gRs+jYI9xXl/wD+CF54A+F&#10;kmhRazdQ6473cWpX/mszbosohAfONg2KB3AzXdfEbxN4f8Pv4Z8EeKLlYf8AhJNeFvpe+YqLho1M&#10;xAbs6lQQpPzAcZPFdE+teD7bxTZ+G010HU9Z0+4vbO3wW+0xQlFmbPTcNycHBI9cGqlDDyrc7tda&#10;fN9P67+eu1HGY7DYH2EW3GT5lppaN9fTdv8Awq+2mN4T8Z3GseDtDk8Z2D3ereTBaaxZW6BvKnLl&#10;RPj+EfLuz2BrN+N/wu1jxpe/b/DniGfS0nsbmz1C9tZCJlLRFI2UdDtPOKz72dPh7+1Douk6Tqj2&#10;sfixZzeWM0BkivfLjzujkz+5kRudp+Vg3rXf3s+qJp+q+HvDr2t1rC25uNPs9Ql2q244w+PmCZyN&#10;wHFL3akZwlfTTzem91r+T/AVRyweIp16OimuZX2Sk2mrPS0WnrqtFfVNFTwhqU8vht/DM+pLeXGl&#10;2kNuWt1xN8sQG9we7EEg9D0pl3q2pHUPElze2P8Aa2l2+mxS2dmsIM4lWJvNhx/EWwCB7kVDD4m8&#10;IaZph8cpeWNisKJpj3F3cCONZy+GgZyfvBzhQeT2610UOn3S6ZJfWMEcd5NaL8yNuUyAdff6/nWl&#10;P4Ek9vyOKpy06jk476a6Wd03tttutr2OLtdN8N6r4l0rVvDl5cWt1eW7Wsn2WY+VI0IWXyZF6K6B&#10;iMds46VteNtK8S6x4Pt7nwd5mk6rDqK3EMflox+V/mQg8YdePxrmNG+GreHfiJq0ejeKLiGHxja/&#10;a73w7dS5W0u4lVTeWxzujJUhXUcHg9a6u48ReJ/Cmky63r1lHf2NvDBGy6dhpY3zskkJJ+ZBwx7j&#10;nrWcXKUZKpG2607dHptda+R1Vn+8g6Uua1mubrfpro9dOqsrp62K6Lq0Piy4v7mJY9H1G0hEOmyK&#10;N1veAku4PqeMfSuqjmmgWM3Az5kgUH+IDHU/j1qnq+l6fqwawuVEilPtEBXP3sfeH51lR6tZ393f&#10;eGrHxEkepaGLeS4h5ZoTIpMZYd0YfoDXRFcux58v9oimlstdOmiT/JN9yOP/AIRjxlq2oJfaK1vq&#10;VvIYZ/Nj5vLaFz5bq38SbmOAeQc1gavqPhHwHpGm6lrGqXElrH4mDW8zKzNBJdMU2HHRASRk8Cus&#10;S5kjhj1gpE7RtJ9rCNt2SDrgnqOv4Vn6RYad4pRZoYHji+0HULGRButryAnAySMHJySvbg1nUj7t&#10;la/odVOpGOsr8itdX8mrK6fTbTbyLXiTwpp6R3Gq+GrO3/ta4t0gW4YZ3Kh+Rj6hTVexj1LVNH0W&#10;fxN9hTUbeQ/2h5cRMLSr/wAtI93IOeRVPVvHuk6P8UPDPwmaAx33iCzu5EQEqI44VBco3QtyPl9K&#10;6S7tzHo8djPd+Yu0hbzaDgjkE+vvTi6cqjUXqtGl0bs9fO35mcpVqdOCn11Te9tY6b6abeWhh+Gb&#10;jTrzxNqmu+HMSXAvEstZjjlO2VUyPM29AyMSMjr0PStp9OmmH2nRpv8Aj3n/AHXzfLIuclfpmuH0&#10;L4LeFDfeL28D+Nb/AEy48Qfu9XsbHUd0dtcAszXMacmJ3MnzYwrcZGaX4a/D74v/AAs0TQND1f4q&#10;jXtO0PRRZyw3mnokt3JGCFkMg53FcA56kA9SamM6kZWlB631uraNW89Vr5Wd+hvWpYed5Qqq6tZS&#10;TTa5b72a0ei12a1tt6DdaLpWqXUOrXlgn2yO3aJJv4o0f76A/wB01R8PWn2W9uIpnkmS0kMEPmKd&#10;wXqf94VzOlwfELRPHenwQ/EOxXTNUs3mh8Matbg3bTA7pPKlBGQo/hwcdavapq/jTSfixba59rt4&#10;/B8OiXH/AAkDXThTazrho5Vz/Bt37j2xzTVSOr5WrO3rsr+hh9XmvcU07xbW/S+mq3bula6b0TLe&#10;vXsema/LcXMc8cMluskd8se6ESIcBGA5B56+1ZOlalpXhxT4y8R+H7rTlGsNb2L2WblbiC4ZcSkK&#10;Mohb5iP4Rya1f+JnaabDfyX1ndafeakpt5IfmR7OXBQk8hjn+IcYNaXhPVo9bspnSxUR2948KsvR&#10;gh27/pnIB74qmnLZ+g+ZU6WqutE2nbTa3q9tU/JE2um1uoZYrhkVUhdo7jzAFDY4Ge31rn7fTr7x&#10;N4M0qTUtKNjdFWla3ukDG3mAOMEdj1z6GrHxF8E6Z418Jax4AubiW3h16xmtZJrd9rRb0xuX3B5r&#10;A8F+LfEfw3+H/h7wP8T7JrvUobOPT/tOmjeZ44/k+0spO5VCAFzztNZzqVFiFFr3bb+d1pb0HRpt&#10;4dOk7z5lp1tZ6rWz137WXRst+DPHHjQeOY/ht480OCSKfQjeWvia3YKlzIrbZIWj/hKgqc9xXK/C&#10;T4s/Dv8AaW8feNrSawjs9U+GXi6K0j+1SDzHtY4/MS9C/wBwv5o3DjA5616Zrdvpl34WuNS0gR3a&#10;tZs1q8DD96uM7VP+10z+dfPv7RP7Nk3iP4T65rfwA1Kx8H+MLy3g07TfESq8Mhtbh/39lI0edyvv&#10;YbyDtI9K48dLGYej7SiudRvJx0vJWfuxeivezV99r2dz0cvjgcVOUZ3pTlyxUl8MZOSu2r3s1o0t&#10;tWlpY9S/Zb+OOpftB+D/ABB4p1Hw3FYwaT4yvtI0+aGTfHqEMDDFyh6ENntwK6Txh4T8NeIPEWm6&#10;nqujxzahps7TaTcMvzW8jLtZwR0JUkV5X/wT68D+IfgF8I5P2YPGN/Df3/hC8kkTV7G3KW13DcES&#10;KVYsSxDFhkgE46cV7JdxxwXX9qm8WP5WG6Z8KUz1B7Yq8rqYjFZZTlio2m1eUXbR320002v1tc5s&#10;0p0cHnFWOFdofYavrFrR9/eWrXm0cX4g8Y3ujeC/E1zqXgy9VvCcMkkPy+YuqW6J5m6Eg5JxuXB5&#10;DCuq8Oa7aa/bx6zpstxJY6tp9tc2qlOEVkBOO4OCNwPQiqn2yPSL/ULW8na4ttkZktSoIZZOAQfp&#10;z6Vx/jP4kfDj9n7XdF0fxJ4nW1h1LWlg09Z5CWjvpVwkRH3jHKGCggEKwGcda6OaVK85S91b3sra&#10;737Jd/USo/W/3dKDc3qrXd9E3pve6v8AOy6I7xIbf5Ut4VDPIy6g0eNxLDgn+8O1UtO8W2EevN4A&#10;1+YRyXFrJNpsxhZY3gXhkZ+gcZ6dSOa3L1LPTtYh09rmKKaSJxHFNjdkdx6+mKz/AAxaatrPhCCH&#10;4gaLbx6kok+0RpgqCHYKR7FcH8a362RxRlH2blLbS2ut3ezXdK2vlZdmT/2HE9lb2zXDOImVo9sm&#10;cJ0B/KvIP2Xfit8RdY+LPxG8G/Fvw/fW2mw6n9q8E6rNGWt7vSwTHsD9N6sAcHBIb2r0TTNV01/G&#10;7+BbLXYotYt9PjuJbPd84tS2FdVPDLn5eOhrQ8VeGri+tV07T5hHDcSstx5S9uCMf3Tkda561Kda&#10;pCVObjyPVK1paNWf3306pHZSqU6NOpQrRv7RKzejjrzXXra3mr+qb8MU8Sx+DofDfji/hudb09nj&#10;vrm3XbHKplZoio7Dy9vHbFN8L+OPBPjfxL4n8H6Dq5k1Lw/dRwa9CY2XyGkXco5GGBHORkVxyeNv&#10;Bfg6wk+OXibX5tJh1rWI7a+tb69Hk22ogG1hi+XIRJdv3jhckMcZr0i20bTLO5m1u1s/JuLxVa+K&#10;qNzMFxhiOuOR6VpTk5WhFrTe+9tbPyv5ruY4qnGnKc5prm2tolNNOStrdLVKz6p7b854P8c+Hta1&#10;G+8PW6NFLHqhht7W6XZ5yhf9bERwynn8RWkmuWl5reqeH4NJmt5tIWOVZJ4/3V0jDJ2e6nr6GuXk&#10;07wnqPjG/wDDum3K/a9FWDVbeC2uAkscbPywwc7WIIKng102kR6rJp15byeK/wC0BO066bqHkq0t&#10;oHB/dSAcMYyeM9QMGjmlzcvnv+hdenRj7yurpaO/WzvpvddH3dr2KF20fje3a6i066sJIdT2QeZG&#10;GW/SMht6dx3xnnKn1ql8VvCsPxd+GGueBJNVaxOqLJZ299GyrlyCY2TPD4bGV74Iqx4BtPE8/wAN&#10;7Pwv4/1KPUtc0mMJcaxbqIUuZAxCTqF+7uGMgd81auPDWlvF/YHi0wy2tpeR32n+YwUwy79ynPHS&#10;Tof9rmptKpRba+Ja30fpptbumyuaOHrrll8EtLa7Naq9r30aTt+SMPwvr/i3wb4Z8G6HHpWnnTrM&#10;Lo3iFIYTELWWOPb5sI/uFv4ewar/AMT/AA6vi7RdX+G15A0dvrmlSC3uo1YbZU+bYdpB7AgjnjFQ&#10;aLrXgjxX4c1w+ItNk0aS11idNcjuLgkQyqR+/wBw6KQAcjgGrHjfQbm98O2upWkyanKl1a3WmzR3&#10;hibKkASxsOM+WTx0b8ayjTth3Baq1rdLLRrbqjVu2LUmuWV3rbq3zJ3vbRvv8Nu5xfw38efEr4r+&#10;A9Y+F/xZ+Fy6ZqH9ivFoniBG8zT9UkQlYZAp+eJ1KoxB554NdH/wtnwY3jxvhR4s1STSddHhu31i&#10;8E2VtbpjKIJFik7uJQMqOTvU966WS4gv/wDSltLi3mgWQx4UISyvkHbnByK5jxXe/CK/8XJJ8RTY&#10;2cd55FjZXurMI45b0SiWBYyRt5xu3lgCygHtURo1KFJLnu72u107aW2Wz6bu5pGpQxFaX7pxjq7Q&#10;d7S01V73TtdrvtZHT65e+I/+Ep03TotGt7rS7i1uP7XP2jEsEqqDDsHcMSd2elU7O48PavqcGqbJ&#10;mtVkCWImjKtaTLlW9wCePQ9avapog1QaVrlvq9w11a3Tta31tyCzZX94o4kTGeD9azfirp2vX3wq&#10;1ptCk+y6paxtLZ3lmwYiUdHUd+TkqfSumXNFty9fw/4HW5w0vZy5IJ2v7reqtdvV38rbW0Vmur3i&#10;mmnU8yu0N1IfKkVgdsrY6+nTvWLCul/aY/DUcV1a3cd9LbW07W+Y7dhG0gn3dDHj5cnnJ2ms+6+I&#10;6/Cj4TeH7349eINPGuXdxa6ZBJbybRqd/KwVBECPlLZyQeF55rrk02eKK60bVJgWkmlMc0Z2uFOD&#10;+Y6Uo1Y1rcujsm07XSfdX029LolxnQTctVdpNbNx0bWmqV1p52PNz8QLD4jfDWH4ofCK6tf7WXxU&#10;+lw22pSrGLhra58i7t8E/dZVdgPoa6LQ/B0fwm1PxfdRXUkfhjVJP7U+1XmoNK9tdPkTfKfuRYCk&#10;c1558aPgH8GtR+G98/jKVtB0i31W4vbXW7W5MLaLfSPh7tSvGxn+8Dxhmzwa7218Iaprnww0m28V&#10;+IIxqs2lwW+oyWFx/o2qKqYVdrcFZU2sR15wDXFCNaWKXtI6pXTT0b1TVndq6fd3t0PUr/VVh17O&#10;b5JSaaa1SvFpJp2fLbto3s1JMrr8O9MsfH1j8W7u8+1wPo6W6+WzFEfzPMjmXHTIYjPvWD8L7ONP&#10;iV478BeLfBV9daNruoR3Bvry3juNPvpGGGVv7jkbQ6MOGGQea2rLStaSwtfDOk+I7rSmk0xdM8m3&#10;tM/ZSDlLmNjkHbjaVyRiuZ/Z1/aTtPH3xq8bfB7xv4cuNB8SaDdRw2sc8LpHrtsg2tfJhdmd45we&#10;jL6Uq1TDqpThP3XKVtdVJ8ruvLRN9NvMuMcXUwtaUPfUYra6cYqacZW8nva+mrtud14m8FeGtN1n&#10;S/H2m2ElnqOlqbPS7iNc/Z4pAA0O3+4wjCH0G3FT+KNQ0K7vYWn1CRZJLoW9nItqX+zs65DP6Jng&#10;np61e8V67AWhgi1CSJJJo5IblYw8cUiMW2yDqFcKyg9M+nFVDfXB+ItrfPpdq+h3Vi0aahGxaZLl&#10;iu1CB1RhxkjII54rv5VGT5dL2/K35fgeZTlUqRjKpd8qdtem9tV3b073011j8S+GtL8W6TY6Fqmo&#10;iOYXkdzbzWd5s23Scqy4OSM5+U8EcGjVtTubiSHSvEN3Zq02tLDC00vlmb93uEadP3hIOB+VYXia&#10;28X6p4t0u/0iLQtQ0ay1VW1D7QjpcWskbEELjAzgjk9TVC8+Hmm+KvG2reAfF11NfaL4lvG1eOwv&#10;LsLNYzqMLJbHhk5G4Bc7GBPQ1E5Su+SGu2une3TVf5nTTow5V7SeiTlpq1qr21WttbO17b6nZ+G9&#10;A8O+Ho/EeiWuvPcTTXF1rFzp95MN1oLlCdmOqxsY2xn1asD4JyaFPoNx4tk0t9F8Q65ZWst7HeMG&#10;KK6AxIGzhlz+v1rfvPDX2rxjHq0VlHcXF5anSb2/VsSNbhTlZv7x5O3/AHmPeuB8Rp4n1XxN4Oh0&#10;nwVqFv4f0yNbwPHcIjyXltKIoLJwesbrlzkdl5BFTLmp2dtF031bWv4seHh9YjKHP8STbbS2TbVr&#10;63a0TV9F8/TJLGW0uI4r5dsk4y0kcfys3dDUGg6RdT6bfPNfR3kTTs1m2B8g6NESPTpnrUfjG5u7&#10;bV7G0jm2x3F8DGsmfnkxkjPQAdecZxxXJ/CTT9U+Fk2qeD1luL/Rr7xFLcWN0+oLI+nNMN8kMgPI&#10;Xf8AMo9DitJ1JRqRVrrq+2mmnmctOlKeFc1Jc2jS7q+tn38uqv6Gp4FsW1DwpcfDbWYrmbVrHT2u&#10;I5r5syXEZkkELM49Sm0jqBWPp+oD4ifCG9GhlY9SvreWxXQdRiJUTJGPtFmc4yGwQG98irh0/RPA&#10;fxJ1jxSfFSvN4wt4F+wzXDbo4IyIjPAOdu2SQblHHOeOtTfGXW/C3hvwf4m/4TfWrrQYdO0o3X/C&#10;R27rGY5AvEkb9pVZR8p+8DjnNR/y7fN0uumvbX+ulzsjLmrLkTfO4yWmz05ko9VzO2mumm7tm/Bv&#10;4a23w1+CEPgHwfq17HZabPPe6f8Aapg1xZvK5ka3kxkOFclc9xT7K+8QaDofh/xL42nuLq8jhnTW&#10;V06zUQsJT8skqL1ChQNw5yea6nwIbTV/hzYeK4b1b6PWtHt7trqFBELvzY1bzto4Qtw2BwCSKwbH&#10;V9L0jxXefDWyvtSsbrjVNLuJo9y3WeZYY3OQ4GPmQ4PPFRTp0adCCp6RtpZ6eW2jD21StiK3Mrvm&#10;bk7a9VLW11vd6ebV0bGoPcXGhQpouu3EMzXAaC6uYwXhdvmETDo6Y4x6e9UfFum+INb0W5t7bTNP&#10;muQ1o0kdxFmJ4kOXUkdQTnAP3a0r3WJ5dY0WwtIbG5s5kkl1K3mJSaNVI2zRjodrnDA8YPBrL8D6&#10;r4M+JXiHxBb6ZqF7Z6pp8k2j63os1yB5MaS5SfYODv8A4ZODtO0itpS1t30/X8jnp89OPtbaR1va&#10;9vetrazWq9NV3NXxW2t3XhqHVdJ8u1mnaON7WZfMRdx5U+x7MPWuQ/Z/8MWPwb8Ma/8ACzUGurfS&#10;7bxFNd6W2oHcrw3TB8K3dVk3DnmtjU577wz4f1jQdcuVmstLsYZPskNu5mSBQd7RsmWfIAIwCQQQ&#10;a0vG/hO+8X+H7ebw9riQSXGn4PnQ58+MpmPg9CMgn3rOVONSpGf2o3t89H/XkjSElTouhJ+5NrX0&#10;s0/VJtdd3r1PPbiPxR4z+Leh/wDCBavJpcnw98RO/ijwxqZcJqFlcIVjuYn6MAcsq9PXFem+I7HQ&#10;vFsWq+CtUs5JLGS2z8rHJkY8hT2YcNXKajpvivRfiVpuvW2m6peW1x4dttN1m7t7kKiSBx++MTcN&#10;twQSDkBu9WviT4j8a+F/FNv4z8F6nJf2dusA1vwhJZI7T25uUie7hbh0lRZM9SpCnI6VlT/c+0qO&#10;7u1ddErJaJu2i3tu7u13rtWUsRUpRptL3fdd9VK93drq5X5XLZNJu2o/wL8QNc0u4m8K+KPDt1LF&#10;pOj5t/EW9WF00cjL9ndR8yy7Nr7ujZPQir/j/WfCWkfD3UPGmoXSW9rb6T5twJBjHG5Mdt2Tj6nm&#10;rmo239j+KZPDqJdNbTLJdR3jKHhBLYMW4fMuDhlB4Izg8Vlai+leIbddC8SeG9+l3Uv2f5F8yNpA&#10;T8rKOg788EGuuPu7vr16baf8Ocy9lUrRqxjZOzdnuutk+u+i2ZiWNp4X8ffs/wCm/EbxRptxb3Fp&#10;pL6jCrW/7+DAyY9vJZGIGV5B7VtWZv8AxV8I4fEexrHVtQ0V7ySHSW35mKZKor43cY+U47isnxjr&#10;ul/DKTwn4PtNdntv7S1D7Ho+ntavMl7DjM0JYA+WEXDBiRjGOldVrFlBpOutpxtdun6hGx+0K3Nv&#10;MF44H8DL196xg1z76rR7bu1vT/Jm9aUuVOKdpSlKF+kU9YpPfz31Vt7mD4BtdZvPgpplvqmg2+h6&#10;v/Zkr3Gn6cpW3idlYKyI33RgK23+EkjtXhv/AATK+Pml/ErWPio2swzaVdT+JobrTNNux5aNH5Ai&#10;l8tT0Z5I/MKgD72RX0gxl0zw1qNmspaOxtAlpG3MiYQ7l3H7wIwVPua5t/hn4ObQ7fx3aS6fa7LW&#10;G5TUvJhCyYP7t2ccMV+7knvXLWwdeVTDypTsqbbat8XuuKV+lrt7b27HVQxmFeFxVGtD+M48rT+H&#10;3ue1ndtPRb3WurNjWz4Q+IN+yWlw8WqaPeLG0d1EV3B16jP3kYHhh3q9qSSW8n/CPJpMk1ra2+GB&#10;k5fIwFFZusy3PhzxYl7fWDXGnyxxzCSOIMbYZ5JI/gyc47daz9T8d3Xi3xRLp3wz8VWsF9ouuWr6&#10;5p2s27Rrc2ZPzeTJ0cFDlWXIyMHFdsqnJdvfy3fWy7nnxo1JqKh8CV7ttqN7LVpaavrtffqUL7R/&#10;CHxE8VXHwRvLtlksYbW+Nj5mTLp8bgqT3Q+bwGH92tT4qatqWnT2dn4fFpNd6leSXUlneSfKUhXe&#10;8ikf3QN34mrPjPwPotl8UNJ+Lp0dRqFhcLY/2pHJ5cqWkmd0eRw6Fiu6N+M/MMGsXU9ObR/jVpd5&#10;f38cLajpVxp9rHdW6sLppGcrGhz8rp82cA70bnpU/vI8zcVurPy8+zV33/Q6KU4VpQkm2lFy5Xr7&#10;9tdu9otvf0SuV/2bfH2ur8KtNv8Axz4PutH1jXNcvZ5NNnuvPUtI+Q0b9TERyvoM112s28ml3+p+&#10;GJtHZ7HVreSaS7tid6SY+7jv+Fcj4Y0LVPBWty+EfFHjK11TSdN1SD/hFZpHxfaPLIPmtJCPvxkZ&#10;2E8gcGuw8TaTNd3+nWmmaxdCIagsitbyYaEJksHzyY26UsP7SNFKV7rva7d3rpprv032WxOM9i8a&#10;6kLKM7vS9rbxtfX3VbR9U91a9D4X+LZvEfhl7bVW8yRtSmtrG1mXy7iNIhtIIP32GM5HUHNcr4d+&#10;Hms6b+1BqHxP8MeILLUIrHwmulNpFxxdQpJdC4aRG/ijyWGCOOgNM1Hw3rGsfGKOyk8VtNJp+orr&#10;unW4RY5NORR5S7WGC6nLqdwIIbB7Vh/ER7h/2rPtPhTxX/YfinQfDNreafpepWP+h69ZtduZYope&#10;CJfm2MuTjKkCs8RL93762cbapNu+lr/K3fY7sPQXtpqlNL2lNtqzaV7b6Xt0cklbV6o9Q1/T9Ug0&#10;64ji0HM91BeQ21w0hkK72O3LenOQOi4xWD8Mh4x8D+CdL8C634sW9k8Pw241C9lVS77txaOQdgQQ&#10;A3XitD4CfGu5+Jeo+KvAHi7RYdL8SeFtVK3NjDIWiubCfL2t3ETyVZcq391wRWn4htfh8I7qTWYr&#10;Ozh1S4SwuJppDGZ5s/u4yw7/AN2tKcqGIj7WnK9uZdtnZp/OJ5spVqMpYWvDrF6LmvfZrycZNq29&#10;1cxLjWfFfhbx+tvpOgzahp+uWJubiG4ugGhmVwpjU9/3fzD16VJa6LH4J1S91Hw5Jcf2f4p1iAx2&#10;t2uYrJ9uxlXAzErYDc5UEe9WviDLqej6atzo2ltqU1nDK0NsrBZjMi4VEPQk+h4OPesHRdS8c3/7&#10;Mzaab2aTxJb2eLa8tbcPJu3ArIYyeWQN88ef4WHpVS92Wvm162NqcXVoxmrJScYS13V3Zta25bLW&#10;ydu+p1Wl63rGifDO4NzHcfa7Oa6t7X+1ECtPsLBS2ONrHGG7jFc/4UttC8f/AA7bS7zSdNkvodKj&#10;GueHyMiK4cB/nXrt3dGFdNr3jHT9Vtfs1poT6ndQ3hs1s2kFqLqYbQQjScFTyw6g44rOvPBf9g3V&#10;1DFpX2iyu7FtO+2WmI7i3iLZBLjkqM49R1qpK9lvZap+f+VjGlJRjJtcknLmWvbpa6fXTbXZ6NFf&#10;xlrD+F9Ki8QeILK4i0vSvDz/ANpRRsG8rjdvRjySu38cimeAzpHxX+FVj4uZZI7xri21iM2/7s+c&#10;oDxB8cMCpG4d+lcr4d+IOrePfHF98ObnwdcXnhjT9PisNej1IhpDuDL5jEHJjKDcG7nNdQl1pvwy&#10;1Xw14M8GRRyaWQ8Nrbxsfm+UmGPcvTIBwWGMVnTlCptstH+C/wA7nVVw9SjTVK1qukk09OWzlZ7u&#10;70evS2uhreIdP0+w1S7ubaV7eS4tcXUsbZ8p2Rsy4Hp/MVz/AIWXR9Z+FGqeCvHAv55tM05IdYup&#10;Btk1K2MP/H2hX7wcZ9wRiumtPEOleJ1sLjQNatvt2pbpPsV2nlySWyP+8BU9CpwuemamvNWs/Cus&#10;qniiSzhs5kK2crREOkePmVuPug1u+jX9XOGNSpGHs2nzaPs7xfTS/dfK+6OF+HlpoPgn4A2+ijxx&#10;qmseH7ebdoeoapmSaK0kwI1JAyVUnGTyMc1veG/CFz8KPD154dtvGd1dLfMZNDbVLjeqyOMtGr90&#10;7gHpXI/HiDUvCmkw+OfC+tyT6PpdxDeala6Xa+cz2pbDx+WCNyFTk45HJGeldwo8OaT4J0vSNJ15&#10;p45Wzo91dR+YqRt83lFj0wpwpbB4xXNTjToyVGKtyr8Nu9zuxDlKiqqldVJttW6qz100a3dt03ou&#10;vKeNP2aPhz8YbjRde1PU75rzw1rf9p+Hte0/UsPBdearm3JXh4dwI2nO3kCur8W2nim08G+Z4k1M&#10;XVxG0xu7wRjzIoWdiuMdR91T64ryPUtO1b4YfGf4WfBvwPLHp3h3VPiFe38xW43fbSLNpzE0e7eB&#10;v3YdcoDwwHFe5+LdXu9G1qS91SyaTSXtwF8lg0jy54j8s/ez1GDU4eNH2tWShyy0Un30016pJ7+q&#10;6BjPrFN0I+054NOUE7XS5mmutnJptxT331OU8RQXfiS20PVGtoZJrVlk1aKOTbIFI6g9wAelYelp&#10;rEPiPxF4rfwhqGprJ5en/wBn20iu15ZphkuAjEbXUkrj2rb8RgaJ4R1zxfoXmXUkMb3H2Ncr5jAZ&#10;CDP3MgHI7MK0/hStj8Q/Cmm/F7Q7iSOTVdJVY087IjBOTnH8QIwfpWko80lFPX/LS4e29jhnO3uX&#10;5eqs371tH5Oz7LutM74naVajWdF8ceGB5PiGytZ7TQRd7kSSaSIstvNj+Fyv3jnBFctrXh34ueD/&#10;AB14V+MPhe7hsbSDwrLF438N36rIkKNIJXaFhyCsxbHYrnBFan7SGh+E/E2k6D4Z8e+Jv7Jt7jxZ&#10;p8NrqNvfGG4kvA/mJAhH3mbH8+la3jHwtqni3RfEXhb/AITsab4iW1khs9TRldo4zKrB/KP3otw2&#10;shyD8wzzU1aftJta9Ho7Xae33RXWzTaZeFq+yw9JyaafNF8ybXK9N+q99vbmi7NblX4neHPCB0qw&#10;+Kfi+KTSLy11K2vv7a0aYq0ZjO1BIR9+FlbkNkAGt/xxd6n4T0LXPiHaaj9qgWxjuILeGPzGTHJ2&#10;r/EW9B2qTTNJvvEfhG3+Hvj6ez1C4g0tbbUry2hEcF5IF2ybFz8gx/D2rCuLqTwhrOg/DPUdKfUt&#10;F1QNp7XkLMXtkVco8hX7pH3cnAPHNVCMYfvLWulfvfzt6s5Y/vGqbfM4N6bpwVn7req0jovwWpsa&#10;2r+O/AqeJPBd5bx6zHBHfWyzKdq7gCUkTrtIyPUZqvrvwth1mwsfEPh68m0HVrJVmtZtNfH7woQY&#10;pE6Sx9sHkdsVxvxt8H2uja3ovj7wl421Ky1bwzqEMF19jvlja6t5JVUxSo3yzZU52nkjJHNe1rZC&#10;O4kWKVUMp8yPcvyhh3/rV04uVRqa6LXv/k0/0M61R4ShTqUZ6SctGtVtdPo4tNNer07+UePtETxt&#10;8L7qwnku1ik03N5Jo7MC1xuAeVQOcKR9RVfTdEltfiFaXUPxDuLXUdU0FbC42TgG9VACspVhiR1H&#10;G4clSQasaBb3Hhy88SfEjSDrUDf2qF1zw1Nb+bGsmwRG4tQOQsi7ZCOh5yAao6x/wiuseI9DsLvS&#10;L64+y6095ot7Epja1lVP9WQeSrcjHIrCUVN3mrtefZ6P/M9OnzRTpJ+7q9k7NxTas9HbR6OzVmtk&#10;dPqVxNoX2H7Lo81xHHdfZb23tlVPssTD/j429489h61mfAz4lp4/1/4gRrHe2f8AZGurYpb3T5R7&#10;dU+W4jU8oH5yOh25FFr4i0zT/Ga+FdVvrzTZ9RtftelzXMymO7w37y3Xd0ZTg7QeQeK39D8OaDDc&#10;3nijR9Ut0mnTz4b61YN5oXOYm7OqOT8p5XOK6PelJW6Pb5f8FHHU9nTw8o1Iu8kuWWv8yfo9mvLW&#10;+qHWcunaprdn4oju7Mpb5gtpIW4eKUcBgfRgdv1qfxL4futPi09Fi2f6TJ57h9vzH7o981zviDwd&#10;Yvfw2Vq8cMbbLy4hmyIJgZAXi4PyvnDJ6Hmo/G2u/Eu0+Gc1xNYLqOseHtWjuZUtl8x57ESZUleM&#10;yeVnOOpHHWhy5b3Xn/XyRMaPtJ0/ZzWrtZ6WT0T+96+qMrxg/ibwwkniyW0tdQaF44dU3W4LC1Mn&#10;MwI5LIpyR1NbutWD+DbW08Z/DDVYbrwvJCwvrGFt0Rjk5+0IexU5J+taiar4LuvDlx8QvC1y0set&#10;QxmGOZWTYzDaAVYbozg4II4PWsf4cWb6n4B8TeAJ4TH9i1H7DElu6gtbkBlddvBByfrzU6cys9Ht&#10;+d/mjb2kpUeaUbcrSkmrXTsnddHFvRra5yNp4+8ZWvxU+HXiTXfBMIhum1i0v9ct7cs1nZeUJLRD&#10;6LK/U/3hjvXq9hbReFNHWPQbCBI9Q1pp5pLVQFaSV8tIw9T3Ncx4r0TxDa6bb+F9Auw00elldNmk&#10;XpcxglYZOMKHUHBPHB9qy/gl8UvHw1rUvh/8XPA0lrbttvvC+uWK7oZLVgPNtZ/7s0Mu4Z/jXBrF&#10;SdGoo1G25PdLSL5e62Wm76u19kViqf1zDqrRikoLWN9WueTTSe9uZ6K+kW7aNv0K2uNHn+IBWDUF&#10;j1I2pFxbhsb0B4O3uRXkfj74T+NdR/amsfiP4R8T6fHaRpH5ZksyzWs8YKzrLz8wkjbAbtivTvFE&#10;cOpJH4r8HJa3V00e2wuG+Vt+cHrj8u9VLbxFrWoXU+ha54ZSHVbcot3dW0gYSxn+PHXHr6CuitTj&#10;UXLK+99LnLga1bCydWlbWLg1K2l99H0Wn5bGF4I1rxh4t+MkXjW58EbdDtri+0+x1yx1HfDPbhV8&#10;uVo+5L7lI/hKg10Xi3w/oOt23iD4X+K445tL8XRTxQxTNs82Z4v3kW4dyPmU9ciuJ+Cfw5vvhF44&#10;upPhf4tvrnwHqOoTjUPC91OZV0u7dtwuLfcN0aM2Qy5285FdZ8VPDV/8UvCP2XwvfvDqmj63Dcwq&#10;JPLJ8uQZJz0BXOPWsaKqypT9pG0rvTR37Wslo13V++ppivYrHQjCSVNKKUtU463Tkm3aSers7W1W&#10;5wPjf4U+L/C3h/w/4b0bxHaxrougw6V4d1DXLj97JdrkJDID94OPlyDnpmvPrfxP4g8M+BdJ8LeK&#10;/D1lZyJJENNtJLd2ktZBKVuRGrDOFb5hg5IPSvof47fDTQ/jD4Ss9J8R3stj/ZerW+pWuqRqGNtN&#10;CwbcV9CMg+xrxWy1L4nR/tN2tx4u1LStX8M+Ira+lsZtOuGnOkybsxTFHGCrBdpP8JPbrXPWp/Vp&#10;RUYtRSSVlfd223SWl39+x7WU4761hW6lnKPNJrZ3jeSs9U3K8rq11ZpL3tfV9X0fwr4+8CCDW4LS&#10;6tdS0uaymms5Mo+05IDfw5x3xgijw98GPCkPga68E6TaXCWMlw1xcW/mMuy8b77AE/6p1OGUcdap&#10;fs9aHcXvw8vPD76rp97Zrq8/krbZ2+WWO+M5J+YH0NZ/h3w/8QZvjp4d8deDfiEx8L7b231fQ52M&#10;n2qLGM8nMciTKMHGMBgeorqlblU3G720tfe1+miWr8u70PKl7SnOrRhW5VBuSvezaTaXlJ2svNb2&#10;ucT4z+IPh74N6nf3Vxf28Nld+Lrfw1/Zl4pil02QoqxsuchoSCW3jqCuea6f43arrXgHwTc+DvCW&#10;rSWU94Fh0fxFZbZIo7rdu8txn5S2MehzXT6l4Rl8U+MW8R/ErwZpNzJY30v/AAj+oWsRlWa2IAX7&#10;RGR9/dxlc42g8VznxE8GeOvD3gObR/A2naSuqQa1HerZ61N/ot6JJAXUSN90gZ29wan99TUpdEtL&#10;J363/S1v1O2nicLWq0Oa3Mmua7Ti9ktf7ttbr7VpLS76Xw78R9O8ffDaO1+JWmyab4gs7e2bWtJj&#10;XM0DOwWOXA6o7DPHA6Gum8S+H5F8ra8lw3LiHs8m3G0ehPp61xvjL4Y+Lr7xXb+I3s7drWO2Ecmn&#10;zTsszwsyu0SyJjeqONyhhkEcdatH4z+ET4p1+08fXmoaGvh+ztXuLq+j/wBCuoZnxDdRyJkAhsow&#10;OGUjnjmtacpRsp+ST79dTy6lFVGp4TXeTitVG7SSS33fnuld2bMKbWLq28VR+Cr0W81j9rs1SGeD&#10;bJ58jnCkHoVQA56EitHxrrniTwt8RfCd7/YF5Lod1qFzb6t5QBa1kK4id1zzH79siq+px6G/xM02&#10;/wDHU6y2nnY0nVFuCVacKSBIwHyEqRsJJVvrU/xo18eF/Cn/AAn+leHtb1aSwuPMk0eK3Eks8LcO&#10;iDPXAyMZ5py92L12/TU7FyyrUo8l+aLXk3JOOj731u9nvsaUmr6T4h8T2PiOx1tl+2X0lvpc3k4X&#10;MfDQnPTJH40t9o2vW3xI1SSRLdtL1LSTDdW6ZWV5CMFlYcAjOKj0fRvhX4++D9qvg+1uZtHmmW6W&#10;CSN47izm3hm4+9HIjdR/Sr13ZweINe1Dw3c6i0TXmnN9ku0co5YLz8w6N0P61UW5xT72ZyOUacpR&#10;Sa5VKLTWqSat53XVdGrrfTz7S/GH7SHg3xHazr4Pjn0/R9dbT9WsVPzazpEqKYL2J2+5PbnKyKfv&#10;9q9VM2i+KdVuNds4pGhmt/skkilWV4xk5HoQCfftWH8L9Wm8RfDWxvPF1lqdu02nr9qt9W/4+LGZ&#10;DtCMw4foGDDqDXG/DzSLvQLu+0qewvvDOvf8JNNdXDWbeda3lsGAjuNjHBSUHadvzKeo71jT/d2k&#10;m5KWtn09NNPn673OivTp4iU7xUJw0bjtLXVvXWzu7pO10l7vLbW1zwVdp8LLbw94YtLOa8gv0MZb&#10;C+ZCJOrYxzt/GpE8V+JtP8a6joWleGLO7kuNFW5gsXucStLGCmz/AGkPHPatrVviF4F8OeJbfStc&#10;1hdK1TWJisen3Vm5juWUcqjAH5goz16Vh+MfBXw88a6o3xD8La6YdXsrSSx0/Ure6aFY1lA3AnGP&#10;vYIJ6GtnZv3XroFKpKWmIi+WV2nZ2u7W6pW5luvP0NT4vXms3Pwsg8S6LZxxa1JbpLZ28t0YwJgv&#10;NuJOmdwwue/HesXWPH7QX/hn4hQvdaO1xH5ni7w1dWKusrtFg726RyqR16NjHWujn0jWdT0GPwVr&#10;mhQ6tY6fbIt5HcN89xgDLgjjfuG4Do3UGuKvz8Rr7xfqGu+D7eO8t9Q+yi/0fVoUUm2UZlkWT/nt&#10;kfcYc7eOeaiTtr/XqPBxoyg4O2jk7t6csrJR1v095NrRpNSve3U/DjX/AIT6xrXiLQ/h5cSR6l4b&#10;uFubq1tYWh2TTru3Ln5WVuNwHANWfAS+GfGWgat4a1bUZrNxNPBcfZM27xLIMk8cBwTkOOpqbwhr&#10;fw+17Vbe/tUs7V/ETTJpMTgRtfxxKPnHA9+D0xWN8P7L4eeINU8VW18l/pv9qXkmmatZ3lvJC3nB&#10;du9Cw5XbyCOMjINLRWTavd7aaf8AAX+Zz1I8yqaTVlF66tNOz100vzej0bvqeSftbfC342fED9le&#10;X4X6x4q0+68QaCktvM11bmaDxHYg7oZgDyl0m1fmU8HcO9ejfC7xXpeq6NoFpc6HYrdaXoMTvo8j&#10;CSO0uogAyAuNyEqN6twRvrjdR0n4o3PwotdQ8Ian/aWreAfGTGwg1KOTzLyzglaGdflJ8wvGRlee&#10;m4c16r4JvNB1O7g8R3s1pG0emSWeoN9k2bppDvSNjjoIuj9GwehGK5KGGo066kr3cVHV3uk3bV9V&#10;d/eezjK0oZb7KVmlOb91WtJpX0/lldWfR+6nZFnRPEWl6/8ACuNdGs5Eh1CxdrOG6VGjuFkLHyjj&#10;5TySM+p5riP2XfHlpZ/CrVfDOkWVrcL4d1iWC88Or/o9zoihSzRuhz8oPIYfKQcitDwj9h1z4ox/&#10;CSbSNMvNP8P6S2oNcWVwY5ESXJgeNAcOmQVJ7EVb+F+ueC7bWZLnxFpGk2uo+KIpm1DUlIj+2oCY&#10;xFIWAzJt4IzXU41JTi420307r/O3dHBUp06eHrU+Ry5uWaXbWTV9b6xu+jXo2eb/ABI+JnxB+Hv7&#10;SnhH4veDPAialoUnh0J401SztfMmTSZJf3UqbDiby3PJTJA6jFc7+1H8LPjb8Vfi5qnxO+GPw98L&#10;+NbQtBZx+HPFVuMWMPkqyXcMinOJTv3KevyntXu/ww8B2nhfUbf4WaVDcWFj4SmlbRYb6JXW7s5/&#10;n3W8mSSqZKMh49R0rlNdHxN/Z98d+KPHmnfDPUdctfEOqQW+jr4bu/NMFjDCdiyRuR5ZDF+mRyK8&#10;ytl7xVGpGtNpTado/ZaWttNU7J2knrd9relg8xhRxcXhYx9pCFo8zspxc00nqrPlbfuvRe70d9dN&#10;W0Px98Eprr4eG703StctWjsTqNq0F1ZXZkMbJMrDMbhlwQeR15BzUjx+K9K+Jmk+C/EEmnrpsmkN&#10;CtrJEXM5EQG9TngK2c4HIrT+IfiLTdF+HifEnQriHUNFmWO+1a8+XyyqoMzgf7WBn3JNYPxi8J/E&#10;/wAc6p4Y+J/wlj0ldf0eGO4jjvbjNvd2cq/PFuHTg8H6V63NKMFfVpK9uvotfuuebh+WpKztGEnU&#10;ScnrGVlZN2Wqdk3brzWVyz4j8O/FTQfiVpPjT4Za1o+raPZWSabrHhm6Vkke2ySZoJzwJVbja3BW&#10;ovDPxY+Hvxi+I3jT9m/4h/DjWLOO2SJ7iLV9PY2N5CyDAjcDAYdSueeoJpnhL4qalpfiO8+HnxD0&#10;RtF/tCMTafdABojIx+aHIP3h9RkdK6G+8EXlj8QLXX9O8VXa+WpS9t5nEkdypjAjk3D5hsO7H1qe&#10;SXMnF6N6p69LWW1uj6+moVLU7xxCtJQ9ycW07pqSd43Te6va6e70TWHoen654Se18O+ELi1+0Wev&#10;wWkMOoIZGuNOjQmI71OUkA/iPJB+YGuivr3xBqMFrpg0CxOi3LTG4a8k+aPrhARkZ3evbvXM6wuo&#10;6R8S/wDhO31GO1jsvkVixNrexdFLMeI5eTjsRgHrXRa9qev6f47uPC9sRb291pcd1aQyQhkmLP8A&#10;OD/dKnrg85rSLsZ1oupKMtG3G7bvv123aumnrbbS2mhba14uk8RQ2Hi3Ro7eO1tVFreRSK0csxXo&#10;ADlSuB14PasqDUF8R+JI7XX1tZtQtbhkvGj+UrDjIcKR78gE4rUm1B9RurrRrLU4zdwPFKltcRn5&#10;Iv4iOOeelYvi9ptN13TNW07T7WX+0tWWKXypgWkj24ZlzyCCOQKvY5qMYylayi7aW06X697vS9rr&#10;sjI8deHPiZ8MtUm8Z+EPGF1eeHnu1+0aRqBWVI49oDbG+9g+hzz0rsNXuv7K8Ot4h0S4ikt7pQbZ&#10;bf5hIv3gM/p0q5ei503SpIdN02PVdNmbzIo5JC7REYyrZ7ZyR6Vzfh3T00/wvbeB9Ju5o7ay3Jat&#10;dZd1IbeA2fvdx6kUno9C/afWKUXNK8Wk2klzR/vW1umt3q7vXQtXmmQL4PS9u9R1CcSXH2yEB8SQ&#10;4GfLHHIzkc9aq+HPFet33w1XXBpk0erX10xlsdU+RDg8ITyE3D+Id60P7UuItBvNQv51jijVpN0b&#10;fLGqrluvbNUfDfiC/wBY8NtqOgahBfWd3EixxvHl4pM8g+ox0PWjQLSlTbkr2ktenp28+l7Gb4X+&#10;K8k+t3Fn8SfhlNov9mp5dvqkeox3VteCQ7XV1j+aNkO35mGCOc1ueKfDGnaVPpfiLS5IxaTwiCWa&#10;Nt3zckHdnlS3OO5rJ/4SXwf4i+MI8CNpUscmqeEZIbpt5VOJdhBA9Qx+brW9b+HbWXwLN8PpbWSz&#10;tbPRvsclvM5YwMoCo6SeoGGBPP5VMdmr3/r5GlblpVITUXC6V1q1yu6urtve73td9FZFTWdMu7zU&#10;YPAHi+wuby11S1uxLe2vyCOMrjI5zzkjjkU/wl4aGh+HLT4XeFtShnuPDunIthBqdyzt9nzx5jZL&#10;HjgHmotN1Txx4ag0vXfGerq1nZWn2TUpHwdxwFEjcd+5FVNA8LeFrX48X3iW60O6h1b+xlis9Zt5&#10;n8m8s2O7YOdpKnnkZFHL7yaWu2vb8SHzexlFy0iuZcuqck7bO1tHrbo07bmlFpGnafc6kIdK+wtc&#10;30Uu2KfKXBIA3YPGc/LU3ijxBJ4Q/sHUryxaSG61tLSby1+aIvkKSOgXOc54qvd+GdU1HUri8stQ&#10;jvrGabzRGSdw289u+fSqK+JbXxMH8N6voF9a6lpd4NVhWBd5eNG5YZ4kUjII55NVpHYmMPaSTfvJ&#10;fF3Stbq76Pft+Btaro2g674qsbjUNDa4tY9wttSixus7hX3BODnDDB46d6m063g1D4g3S3F8ksdx&#10;YlHsZvusyn5ZMHI3DkcYqhLdWdh4Lj8SaPZtPZrcPqTSRMUOHPDexA4IPpU+i+MvCNx4P/4WQt0q&#10;2cfnfbndNphKfeBzz7+npRo3ZmUo1vZ+6m18K9b3Xo38vvKdjrGi6h41vND1zwrcP/YS75JmjX5N&#10;yk+anrgDqDmrCeG7Cz8Oyav4Pb/RL5lurea1DjzIyuC4xyW6cH0qje+I9Mtr+y1fQ/EX26HxN5c9&#10;nOmJES1X7zZ9B0I685rp/GNzZ6N4XtvD6TNEs0i/Z5LWTYypuySmT1HXFTH3vMqpzQnCMU1zWVtb&#10;afE7P+9f8Ty7SPjH8ZvDHxL03wnrfw3tvEvg2+jjtb660aNLe80W83lfO2s226gkG1ioxJHhuvQ+&#10;l+H/ABZczeL9W+Hfimy1JJNPYy6Rrlxaqltewvn90joT88fAO4KSCCM1zPiPw7F4l+MumzyCa4tx&#10;oj+WrXDQutxHKCJABwX7jPXkV0eqatHps0+m60kdlcFVNrLct+7difXsD+lZ06cqcm+dtXvrbTyW&#10;m3XVvXrayV4r6vWjHkppSlFXtve/xWv6qVkk1q05LmOb1bxdqmr6Q3hLTbe1nvfmRFNwYJCgfEhA&#10;ZeSODgdRXQW/i6HRdMaHVrhWWEwxyQXEhABYbQUJ9T2Nc/8AHzW4/hz4Z0TxeulNeIniiyt7wQqz&#10;NFDO+15F2gnAOD9K6zxXb6dc6xDawtHIrbXkbYDlRyDz1wOc9quNS9SUE9Vb8dv1InGnKjCXJ7sn&#10;L71a/wCFui3Kt9Y6VptlJagSSW9w/FxbtueLkYOB1XPH0qHwfrei/EPwdLcSeGr7SNUE01tf2OpQ&#10;DekyHDHIJWRSMFWB5BFXNLsb7Qbu30nW7OOa385m0/UI0HCuzYjOO2CvNYvh/wARWniTSr6bQIri&#10;HUNH1iSy1G1uFZV3jkOrEfNGw6MMjPHar5o3V/uMlFzpu13Zp819FutV2el77NJddefsPAdrF8R7&#10;U6VqepaJJcQONd8Pz6Ss2n60i4CT7mJEUydiMMR2NaF5f+JfCvxPsdd1DW410e6kWzt/O3TMsf8A&#10;dcJyuW5EhzjoeK7rUoLTVriQo0aLcW4Kq5wQfr2I9qyLUyPeJpervp+JIWALErJtHCt/tDPXFT7G&#10;Ku11d/6/4GnU1WNlW1mr+7Zp2vbunbVrZN3aSSvayWV43n1/xj4d8SeEm0+3t765tbiHTZL6Ey27&#10;SBgYZWjU5ZDwcAgnFJD42sLrTdEv/iHodrarM0Nva6lp7sy/bGPltGUxujIcEdTUvi3W7/wBo194&#10;rvLNpodLCG5htPnLAsF3DP8AdU5+lXtc0eXw5pFrqHhfTxqUEd0t7Hp8UalpnZtzSx7vutglsexo&#10;fxN36fh/Vwi6fs4xasm3Zp21subXppy73VrmHri30HxhsvCWn+N9PjuIVm1eSFrI+ZPagBDEzfd+&#10;9jDdSO3FdFb+KdC8QxSeIYVhuLdtyzW5kVtrJkFRXP8Axz8AWGoeC7zX/BNxJDe3SIFkjJL7VbcV&#10;BJyAeQVzgZrZ8I6F4bn06xttK0yG2aCBZb2DygCu9f4h67s896I8yk0wqOhUwcKt3de69Emratu3&#10;dtJb2tvqYE3xv+HvgzWPDFp4r16Ox0bxBdPa6ZdapbeWttdEZWCST+BmOQN2FPY113iPw1J4et7W&#10;5tbiSa3trpnjjZiWiBJY7Tzkelcn8SPgf8Ovjr4SufDfjbw7Ct0snmQGTBRZRwrFeh449s1qeB9D&#10;n+GXh3TPD91r8lx4disV0+O11O4aZoJt+F/eH5tpBK8k4G2lH2ynJStbp/wSqywboxnRk1UTalFp&#10;Wa1acWutnZ6a2vdXs5PE2jWXjG80/wAR2FisOtWqhoy2GljiJBDIehBxg5FXJNX0rxF4VsfEGmRP&#10;FNNeuqpv2MkgJVxj+IZH3a5HwL4E8e/BzXLiytvGD614ct5jZ+G7G8y1xY2bOZGjeU8yCNidrtzt&#10;+U9BWv4r1zUtM1jwmmjaDZ32m6prBint2m8uVWcEieE9GK9WXuKFJqPNJW7rcKlGMqkadKanFXcX&#10;e2lm3Fp2s/K9k7q73F8O+F4Ph/e6vfWCWcdyuktLezLbrG00jMSGL9cD0OcVJ4L0/wAX6R8HvDOk&#10;fE3xQLzV/OjOpahHCp3b3YoMx4AGCo3D0960viNb6tqm7wxYPax30ikx3LQ7g6ejKeGB9Kjg1RPE&#10;Php5dNtJWm0maO3vIba1+ZJUwxwhPK46fWnypSuul9On3d/y+bM5Valaipys22m3bVWTS16JtvTu&#10;l2Rn+NtdutL1/R9H1nxneadcTXXmadNYKog1FPmLQOWBwwX5yOM7eD2p3xH0670ee+v9L8PR32oa&#10;hpUqw6pPcmBUkQBkid1B2I5H3uxq54y0+28e6QphSGzkutKZ9JbUrdla1uDwCw7YOMjIJFHwf+Im&#10;q+KvAEY8aeGW0y809ptP1DEwlieeBtjsh+9sbAZSRnB9qH70nC++z/PfS44uVOhGtGPwu0lot22t&#10;rNrR3WtmuiaRnfBD4z6b8bbvXtMuvAsmj6pokMEVy0l1HcLIrp0Dpz8rg5UgcYPeuleC6k1ddG1C&#10;1WJbGBXt7mFeGz1Iz79Qa85kmTQNTHxZ+BvhSPxHqVxqX2fxFpuirHFc6hZocM6lyBI8Z6DOT0rt&#10;vH3hXX/HC6Zqng7xVrnhTU5fLnNxDbxuCsZ3fZrqGQEFWBKnBB9DxWNOpKEZQd5Sjrta6d7JPRX/&#10;AC69x4qjh44pSp/u4SVrNtuEkle61klu1o7p6LSyjtPAcun+LNQvPDI02C+uriCXVpmhZfPjCEK2&#10;AeJBxz0xwetab6RquvSzXF5bC2vLeZrdLiJcb1GGzz2J7dK5yPVPGc/x+j8Qax4QvNOsNN0m5tVu&#10;IbyOS21S3YxuC6/ejkRw/wCHfmsf9nTxD8UdF8UeK/hR8ZNeh1OaTUbjVvCus5KST2czki0dTxvh&#10;G3G3jaar23LUjHldm3r0uu/VX11ta6euquVMPiJUXW54txjF2um7N2dmrp8qSut0mlbR2b438bar&#10;8JW8N+I/EdrDdacvij7F4g1aOxKtaw3GRHI3ln5dr7VLEEEdcV0fiD4TaL4v0bxB/Ynji7Ww8VSL&#10;/bUK3hkhYhdhMO05t2xg7kI+YA4rGsdQ8bad4J1q1l0mG61YX3myafdyfLPCr/Miv90kx8rnvxXF&#10;fGLRvHWl/CJ/iT+xpDczNrmpWd9faDeziJRBBJ++C+YfkZgNhA471zVqns1Kc4uaSvZK8lpZ2/mv&#10;239Tup0JVakIwmqcubl5tOR6qSv/AC21cXs+Wyta56L8I/D3xx+HXiKT4UeNNUHi7whFpgbQfGF9&#10;qSjVYAAFNpdxhB5+P4J1wcABgTzW14Zv9F8SeGr7UP7Vkmaxhm026nWQrOEBIBlUjKyA8gkdsjIN&#10;Ta54q8O32gWvji+vDpMliIWuJnlH+h+dhSkhHysmTjnjODUPirSI9G8YT6rF4ZaSz17Tlg1q+sML&#10;MJYz+6dh/GNpIyORXTRoqhBQTbXm7tLou+m2uvdnkyqPETcpxUZP+VKKbj8Wm13F392yv9nW55/+&#10;zJoMPw3+CUfhzwn8T7jxt4Wj1a6/sO41BAl7p2JGLW00gxvKzbvmYA4au81XxXH/AMIvP4ylu57U&#10;aPp8k+tafAd0kDINzkcfPgDqOMU6xu/h69rNbQXFndabdXTW99H5YXZIi4YSYwc4xknmo7LwLpkm&#10;mar4Y1zUItS8O6/ayQr8pWRbeVdpi81T8y4zg9amhQeGw8aVJaRVlq7abLW7t82b4itTxGJnWrJp&#10;uV3ortN+9skube+kbtX6tHPfsw/G/wCDf7W/wvu/iX8PrFo4pryfTdWt7zYLkFDx5oU5CsCHTPOD&#10;Wvp3wm8EWvxJvvEWhaWYXutLS08SRwTbUvtnMMkqDh5V6LJ97bkZIqr8N/gX4B+BWqya94b0OGzj&#10;k8PWulaldWoWOGW3tciB3jHG8K20v1Ixmo/hL4a8Yab8UfiB4y1AW89jq0kMel3VvMd8XkKR5MkZ&#10;JXoyssi/eUkHkVGFWKeHprGxi6ievLe3WzV9Vdbq7tdq73d15YdVsRUwVSUaVlypvV3cVy768u6b&#10;192LsntX+K/hk2mi6T4itYLq703SLpEkMGpLDcW8EjbW2k4DAHAKk5IPHNct8HfA3jXwj+1b4zbw&#10;p8dILrS5xbza54B1bTy93bR+UEt5ILgt/quueOvB5rf+I3irwNrfw48Ytqdrd30Hh2WBfEem6TA3&#10;2hCNkrMqIQSeQxI9Kn8Q+GB8RTp/xM+HV4sPiKS3h+x659jI+0aaxD7JOQWHqOoJqK1OnUrJrVxa&#10;lZNp7NbLdPXR3T12audlGpUp4N0quikpRu4pxV+Save/du8UmrppvVHc+NdJh8V+FNU8OeItAgvr&#10;O6tZre606b7t5Gy42gnjPpnviuf8G6S/gz4a+Fvh/rt7cTNZpDHaXi2bhzGrHyxIuSVZV2q/OOPS&#10;r0t5N4hivvDfi0WkKXdqtnHbs0kbT7h8xSTIPOeCPmUineI9Fj8KeBbbQrq4urrR7HTWgubi6ui1&#10;3AqL8jiU8u+RgseT3rs5U6ntLdLX+Z5FOUqdNYdveSdl/htdN9dbW66K7srU9e8IPHrniH4g+Dby&#10;T+1tZ0u2tLuxvbpvscrQMwhbaBlCdzKZFOcYyOKb4P8AG+neKdc8WeE7rwNdaTr2jW9ubtbzDQ6h&#10;G0WVlglx88YbKHOCCORzWX8B4fiz4e03XPCfxYjttRjuNQuNR0PUrabMkkM7mQW0qfwsgxhlO1s8&#10;YrQ+FXxP8L+JvGniH4U/NHqvhTZcGKXcS1rOMh8t1+bcpHtWEfdcHH3Lt3TW9020uzvrfVO3nc6K&#10;1OcY1Y/xORRtKL+zeKTfdaKNmrq+942IdRHjiSTw/wDEDwlqsenWmnbz4i0O+gWaOaz8sl2Ro8lZ&#10;lI+VgcEHBFdtok+l+LNKt/E2hXTNZ6pp+6NRjDq/Ib2bmuZ8ReCLvV7nR9Z8N+IPscMNxcR30Vq2&#10;6K5hlXoQOjKRkHtzUXgabxl4W8VeLobi8tbzQbX7I/hu1hwr2zCL9/GygcAuNwPPWtY81Ops2m/W&#10;2m/ktPv9TGtGnXw94NKUVtaztz25Xp70tU029Ipq+iJYNJN9FfW+lasv2aeMx2jeUNsbx/K8bHpu&#10;zx+dcD+2CnijxL8DtQ+Guj+LF0LVPElu1pa3k1uxQIFzKpA9E3EbcE7ePSvSfC+k6BpGlXGkaTKz&#10;afrOoTajZXAmL5uLgmSQqf7u/OPxrK0vVPH974RvLT4m6Jod2xuFj0y40+4I+1RnK8q3MUoOOhII&#10;NTXpe2w8qUr+8mna/XfXp5HRha3scZGsrP2ck0nZN9nZ6OzS5l5Pzax/2P8AwpZfCv4E+Hvh+/xA&#10;sdatvs7vp99DqDzRTwluDA0oVyh67G+ZTkZNdBq/ja18N+LNP8OaxMbG6tpE895rKQ291bSsVUxy&#10;qpUOGwCpIxnmqfj74e+E/EHgaDR4fBtjcahozedo9k0hh23keGVUdcbCfXoe9bHiHUfG2pW2j3Xh&#10;g29vObiKbXtH1iPzN1rtxLGhHRw2MNyMilThKjSjSj9lL5rbyX/A6EVp08VipYibu6jle9o2e6el&#10;73Ta+FK/UxbIWfxJtriHTLGx1bSYbi70yfdeg7U2ss0JC8rIW2jkggZroPCoh8LeC9N8O6boLaJD&#10;a6esVvp91IZVtY0+QRCQk7u2MnOK5Q6Lpng/xlY6z4M02OG3m1rzdW+zny/teU2CKTojS7yoBPPy&#10;966fwu/jH/hFr7TPie8F5cJrd1HDc2duQklnv3wMynoyrhGPQlcitYt82q1/4bruTioxdNcj9y6d&#10;m3fqnpdptdXo9VbqcXf/AAJtm+Mej/Hiz1y90fVLW5SG6s7HCxalZ7WH2eUAjcm8hxkHBHHU16hr&#10;sButOlIsFuum+2kb5X9VxXlsni3xjp/ifwTaeHvB15Jo83iK4t/EEc0PnfZ43RnjuFkycIGAyO2c&#10;cV6lqC6fr0E1vZvungbzItrsp8xen4dvxrPDqjGVT2as27vezbS1XTbe3XfW5OYfWuai60r2Vl5R&#10;Umknb71dvRqzsc9o+sQeHfH3/CMStdLb60u7ToDalo7Ro490kbOBhQeCuepJAqv4qsdN07XZvix/&#10;wkd7a2djpkj6xo8ce6O4EZ3LNtALb1UNwM5q1Za82t2txoOqmaK/imh+1JGwWWAlvuj+9jHXuKd4&#10;x1fVfBlo2v3OjXmq263hF1/ZkIa4jjZAqEIT8xDdcdjW32b9P6/r0JjzLEJJe81Zq6970uraq1nq&#10;76rfRdL8X6LeeGbHxGNTt5LTWLmNtH1TT7dpYpo5RvQt128cE9AfStAa3p3iLwevi7wmbXVImhaS&#10;H7K4aO52k5RWPQ5BHPQ9az/h9ong0+FZLfwW4Gl3GWW1RTGsExOZAIz/AKsliSy9NxNV/Bej22h3&#10;Gq+GvDmqwx2scbTSWQjG+CZ+TKPUN6dKUfaWTfb+vUzqQw/NPlunF9V06p21T2623tbQ0vCEXl+F&#10;kvX0v7KLy6a7+zmERyRbuSsgUkFweCQcHrWd4j0ix1fw/deH/E3h9tQheJHEPl5kO5g20EHDYxkE&#10;cgitfwlqI1Xw5ax3M0TGQMFaNCu4DOeOxrP0DxNvhk1a93Tabb6fM8lwy4ktpIXOVcdsryP901Vo&#10;xgo9BRlWjWnNLVO/W976WffQ4xNG0e38Xj4gaBN9qk1GJYLFmspVe2uIySsky5GMHKHI6EAda7vX&#10;fF0WgWtnqt1fQ273DRwzWsrKqXEzD7iFiPnz0Gcn3qJdKufEuj6Lq/hzxi2nzXTRX/2y2tVmjvY2&#10;+cod38Dqeo5HaqnjLwHpnxK8JN4L8a6O2pWC6gsjKw2yRMjb0kVgRypxgjkVNnFPl3f3XOipWo16&#10;sPbN2jo+slFadUk9u617Mn+Il7P4S06HXdN0RriP+0LUX0EeN0SFtu7BHYnnp9atrrTaX45k0SJB&#10;MNRjW8SXyyqRwj5WXcByxbkA9Rmuf+ItpbwX2h+IF8T3VndaXazxW4kuzHb34lTyxFc5HzfNggnk&#10;HvWs58Y6T4WtbmbQ4bq4j0uIT2cVwGKXSnBVWP3gR09xS5p+0d9jL2cPq8L2bd1rp1037WvdW3s9&#10;tXeLdG1a71ubUfDF7Ha3i2LR+ZLGXRJip8ibbkBgDncvBK1j6vqvifwwLzx4Bay3lrom3U7e0sSR&#10;O8SbyY2J6Oc7VPI4Ga3odXitfhzD4qvxdRwWNs13dR3cYaaNUyWBx1K89KwfEHjSxHwkuvG9lY/2&#10;tZ3mnfbprWOFt89uQWCquM7iOB3yadTljFyvbS/p52Kw6quSi48yT5Nt9dr/AC0100szS8I6j4K8&#10;baFF8QPC99cRL4p02K5uIGLoZCy7QGQ8xuvI4x079amudK0/UfD0zaPdrHPFGVXc5CsV4PXscYzV&#10;T4V+LfBHxB8Caf438BOrW/2eNpLdX/eWMwUBreRTyGXoQecik+JGh+JLXT7c+BtQazkjuIHhlWEO&#10;M+eGdWU4yCpOcGlSlzUYyjZpq911v1RLi44x0m3FqVve6W0tLS+istvkYvjbwnr1n40t/iJ4Q1aS&#10;O4jsbez1LR7hFaC6s3m8x4nDjAJIADdQBx1rpPDgn1nSbjUFiheQ65NIyyQbZIo+iBsfeK9A3QgC&#10;obDx3oHi1PEttfw+TqXhORv7Ws4/mlhjK+ZDJt/jSSPJHXuOtcl488HeM/GPgTwt43+CXxIGmXmi&#10;6kL6xm8kva31qSRJaTJ/FGVPHdSoxiok+W86acvJWv8Ai1/S0136Y+0rRjSrNQaaXM1pqrxTaWz0&#10;s+zvqkbHxo07x/Z+Df8AhLfh5EsnizRbFpLW0EoRb1QQzxHOQVIHPcdq6TStW0v4g/Dqy1jWLG2j&#10;/tS0U3VkxDRpOy/NGcjkq3qM8CmeBfFV58QPBMPibWtD/su6N1cRS2v3ynluV4P+0Bn8aba6haze&#10;D2hjSG3uL66kXT7e4Kj7Q2cjaO5IBPrVx5fjT0aOapKfs1RnFKcJv3lur7q60aTV01trrZkNxqej&#10;eEdPhl8Sy29orNDbC9muNsayyOFiQs38TMVAz1JxTo/CGmeHfF114xj09Y9WvYUs5J3C5EKAnbnq&#10;BuZj9aNel8GaxYappnjG1jks4VtZbiO6g3xmRZF8twD1KyBce4FaXiG21KKW3ZrnzfMvBHNHIvLZ&#10;6kenNaLWWtrLbuZ80orS6crp9mrRaS/VegXUESaTMZbcK2SkYZsZzwDmpLR5bFPJa7UMuItjtgPJ&#10;joPwry39qb4s/EH4O+EbG+8AeC59fu49ctVk0+3YeZJYk/vCgbgsOgB7133iTx74VHgWPxP4mtbj&#10;SbW8t4JJUvotklt52FCv6MpODzxWar05VnTW6Sbumlr2ez87bdbXRcsFiPYU6lrxqNpW1d1bpv10&#10;7k15ZTxx2viW0to2lSNo7qO3Y75Ez/CD1Iq5C8aalY2unSRrbTQyMtv5OQyqByuPuEZrF8Wp4b+G&#10;fgUz3XiG607RtD02S5fUmuGkltYkIcyb23FhjjnPBxWl4W1PRPEGm2PxC0DWLPUtPvLOSeG8s5A6&#10;P5m0gow4xxg+9aKSva+u9r6/8MZSj+651dxu0nb1suqv87r7mVbHw3JpfivUta0l4pm1izjF5uVs&#10;I0QIX6g5PvXFp8P9c0bWvE/xX8C6ZNp+ra1B9n1KGG5aaHUYYkxDL5eAYrhSSAQeeM5rsUs7638Q&#10;XHjnw9rV0fO0tLe40e++W3iYMXEq8ff/AITzjFJruu2/h3S/tuo2UkFnJal7mWMsyxtn7pA557Vn&#10;Up06lnJbO68ntdPpo3+Wx1Ua1anO0Pe5lFNPqlb3WutrK3omtbMd4a8WlPA8PibWrDUI5bPT0fVP&#10;tlmftDqq8kqMlm68CsP46+FvEPxL+Hkd38HfGP8AZetQPBNYahHGNwhWaOV4mRhkBwuCMA4OKu+B&#10;7PXvBkOrL4k8V3OtaVqmrGfR2vV3NaWroG8knGSqnIHf1q94VuP7Q1S/uZbS3jugrC0Yr+82nBBH&#10;95c4/LFK3taPK7q6t2a+ae/o/mCf1XFOvSs+V3XWLWmjTS2ej8tLFn4k+d4i0ea10wS28s2SJrU7&#10;ZIT3ZD/Cwz8vWptMTVJLVNGbWluL6xsYkvGkwQ5xw7KOQWxyeATnFc/4d1bxDL478S6BfeTNfWdv&#10;aSXNjHcbQ0JkYRXKA/dLAOGB4JTis/wN8PrfwX8aPF3xK1TS7ptX8S2Mcb3P9qvJGbeEfJEsRwsZ&#10;HUH1J9TSlUmpR5I31s9WrKz8nd7K2nr0c+wjToypykvdSlHZ3b5dNWtLNu+t7LTtN4u0zW7/AOJO&#10;ip4O8VLplxp99Hfa/pMzYN3GQUVd3Qhu30rWfXtN8d+HbbxLomo6npz2OvFpo5rQxSl4pCrxOjjl&#10;D6jgjBBp2kaLpmueHLFLTVLhpAGmt7q6k8ydgxJHznn5TkAdqn8WnVrTQ7o3heabyY4I5kXLLIxw&#10;Xx3UcZHXGau0o3b/AK/y8xyqRlKFP7UXbptd3vpre+l3dJW1LOkTnUdTvobhZvM+1RmOTaPLaEqc&#10;KOexyGPqRWef7QtXvoLXUbuSRik+nRT2/wDqMHawDj74b72D0FO+Gd/40ufh1Yy/EDRLS01oXM9v&#10;eQ6dKJY41ErBW3DrmPaTjoTVe08UxS2H/CYW+upZw6VcSWWrWN4pWISZAR9zcrxggjg5qtJRT1M/&#10;ZyjWnFWdny6aptbWaT0k1ZNd7XszoLQWev2E02zdHjy2C8Msi9Tntz0qjcr5FnJMmrvNJJb7LVJp&#10;Bzt+8T7+9N0jwxd6P4u1HxHpepPH/aMkf9qWMg3RSMqYV1/utjrjrTpra08S3mpaMBHDNZ7EXBG+&#10;FXGW6c4P607ytsZJQjP3XeOj9NtPv6rdfcYHjHxZ4Q+H1jH4n+IUsdlpNneQBtSul2pYSSkCJyw4&#10;VAxClunzc8V18NrqzaRcQa3NbzXG9vJvLFdodG+6wUk4OPqDWfdaTputxX/gXxDpMc1rdW+VhuLc&#10;SQTR8DawbjPH3T61i/Em213wd8NbmbwpfXBvrGMzaetvah3RyQuSmcOiA5Kf3V4qZOVO76fj/Vtj&#10;ZRp4j2dNO02+u1nazXbW/NurW0utdrQbXU9R0a80XxZf2908h8hZ/JELSRkYwwBxu91xWb4Y8Nap&#10;8O9OvtFh1a7vbGP57e3u5DM0UXdEJ5K+g5xR4C1zSfHngjTb2DU47q6jtInvGUbcyZIZsdhuBx6d&#10;K3de+xpPCby+EMkZ+XzJAokVugqormSaJqSqU6sqUlu9VbquqXT5W3Knhi78M6/FcP4S1eFo7WH7&#10;Pe2NqmPImxuxj+FuaSz1DSL7WJPCuoyyQ3V0n2uPkASAAKGx/ePOR6imaVo1p4Y1nVtU0vS1jW4u&#10;hcu0f/LVyAJM/gAfrTglneWsj6rF89xfyGGSSMBoodwwobtjAIz3NGtkTJU+duLbTtba97X+diSG&#10;byGudA1SUTRqpMkkX3oDnh8H29OMiiz0/SblVvpLlpm3MGe6T9447E44P1qaCG8itfsurTrI0ke2&#10;O4bAaTn5ScdTjrXL6Lq2twpq/ge18PGO+0Oz+2aSGlJ+3Kc7k9ucAH3pOSja6HCEqik4u1rX1VrP&#10;Rv77ei1ex09xYTXOpf2hbowdNu0lOYmxj8eK8z8CW/ivwj4/8SeIh4Fax8Va5a28K2seqKNN1uK3&#10;mZvtEKfeiuAjEuO64A6V6D8J/Gtx458B2et6jbeTdNH/AMTC1WRfNt5AfmjYDowrj9T8L3HiR4dX&#10;+IQhW60HxbHe6NdWt0yJ5aP+5mQ8NG5Vtksf3WyQcg1nWjGpyu17O67euzto9PuOvCOVGVWhVS6R&#10;e7ejulZNXjdK/lqrPU6bwXotp4WtdaXRrO6abVtYm1i802+lGYnl2gpGeix/LwvY7vWvEf2EfiP8&#10;Wb34zfF7wt8XfAmoWkl14s+0aRqiyK9sLeNSiW45yuE2kMBtLE85r3y1OrXGo6xeyaSqX1sw+z7X&#10;Hl3URGQR6c5BB6GsfTWudG+JUes3dzJ5OpaallPY7R+6m37xJ78cZrmrYVVK1GpGbSpt6LZ3TWt+&#10;19LfkaUcTH6riaVSClKpGNnd3Ti1LS26suvaz1LGheHPBFr4j1Txt4Wn+yXOrXGdTmt7geXczJ8u&#10;XXoJF6djTfHV/wCHtJWHxh4k1P7JDYvHH9s3ALvdgmWBPBO4AN2q3caboOm606QQRxw3Mx+2LHGF&#10;BkPIc47n170mteAvD3iqH+w9daG/tIzIt1a3Cht6yDowPB4+oruS92yX+RxxqU/bRnUlK1lr15bW&#10;t92ivpt6FzwvZeJ/C/w+g03xoI9T1SztwL6bTlKpdtn/AFiA8rkYOPUGuK8QWHiPWfH2i+Kfgt8W&#10;Q72cgTWfDM0kbR3tq5yXcMPMjYEfeHYEV1+iCaw8vRF1JWuNKs4xOi8MsZyqkr3QqOPQg15jefBD&#10;4Z+MviTofiS/0q6tNU0zUjcaPrml3DW8iRh9/kFlPzxNnBRsgdsVz1vawpRUFd6bu3VdbP7uu2h0&#10;4H2arValR20b+FSi7p7xbVl2ad1e62R65rV3d6ZqP266SGSOZRFaoEO4Nj5lJ/lWDbaj4o0hNY1P&#10;SrSx1CxkgR/DqrclHabGJYZM8KM9D+dbROtXP2i11Dy5vJ5ibbh927I4+lcj4x8S2Xg3xJpttqGh&#10;TfYL2WaWR1g3qhRQWXbnIbnIIBHBreV9NbHLhabqS9mkpO23dLXTVO+n59zP8H3XiRfjLa6hLPNY&#10;p/wit2L/AMKtIjC9kMyMbmJuPmh6Nj7wk5HeofBvhnQfh2moXHg/4y332PxHrcmoaXoOvzARQXUn&#10;Bt4iRkQludoJw3Oa1oNAZfjXonjPw/og1DSb/R7uO51SOb5tKkjVWg2A84n3Okg7hF9KueJm8LeA&#10;b211rUvD14ml6hqC2Rt4LMSpbTSn5LgAZMaEk7j0HeuXk5puTv7r7vstulrfK/nc9GVbnlGEF8UV&#10;7qS1actGnd3T2btK2l+VxNTUH1efw9a6bcy/Z9ai0+JriSy/expN/GgJ+8p5xnqK8j/Ys/aS8RfG&#10;3xf8SPDXxU8EafpHibwrrAtttrYSwve2ABEUjeZ1Ix2I65xXq0kUWmX91oM1/IDdQj7BcY+Qqpzs&#10;yOcg9PasjX/HPgv4Q3kev+LLWSG11rW4LOTU7OMyKlzIAi+cR91S2BuPTIzSxEayrU6qqcsY35k0&#10;mpJrvpaz1v12MsO6U8LVw6pc05pODWjVmm7Lqmrq3Rq61ND4meL/AIkeE9S8N3fgPwtaeINLudQC&#10;eKNPuLgR3sNo4wLm2ZiEYxnl425ZeF5qzpOraV8QdDj8VeFNKvNN1ISTwWkGv2L2txD5cm2RZEBy&#10;0bFQwYEgqwIrb1uyiubpbYQLNuI3LkDHqPoRzXJanrj6L8evDfhKLXGjt7jRdQvbixniyZY18qMS&#10;bz90IzAY77q6OSUZuTk2nbTTTZafnrc46LhVpKMI2nFSd9dUk201qn2TstNHdba2vjS9W1KS7t9X&#10;FreQW7W8giYP5chGdpB6nOCOhNZ/i3w5qeofD260q41uC11M6UXOopdfY2guMYWbcPuAnqexrQ+L&#10;WgWeteGLxH0qWV4VSdfs8mxpWVh8ueOQOhqGzt9D8WaRP4fvJP7TjtbH7LqdrcYZpreVcgSA98d+&#10;+KqS1cfIdGfLShUi3o+ydrW69m3azsr28zV0ZtatvCWmJ4nfdeQ2sX264JVlmcABmJHBDdQe9VtM&#10;8Rb9T1fRdX03ybW3kVrGbd+7nj25bb6Mp4P4VY0O0eTw9/Y1/DDc2UMKw+U0PBjXjaV9hjH0rG8Z&#10;eLPCvhPWPD/hvxHqj2Y8WaqdP0vzYy0bXZQuibuib1VgM4y3HWq5vZwTb003MYQVSpKCjdu706W9&#10;66Xkk9OiK3hXwH4E8DeN9Q+I3h6W4s7jxVFFaa/H5n+j3ckRbyZnX+GcAlPMHLLgGuo8O2VpBELe&#10;2t1tbm1kdZoQ+dwz1PqDwc9a5nxR4R0u6urjwvqWkx3VnN+/tIGkZvMdAMBs8hw3KkGuZ+MOr+Iv&#10;hh4x8LfGW00LWNYtbMJpevadpsjFoopyA1w0fSTYcZB5AyQa53Knhabko2V7u1927t2S+em52KjL&#10;HzUeduUlpfrZe6t/+3ddrJLsdPrehi0l1Gxj1iZbq8m8/RVutzRWF4FOxsjkRu2MjnqaPGPh6LxT&#10;onh3W/E+j2P/AAkul3EU0OoQ27SpYXSjErpyGKYLgA/3uQatv4ifxjquk+Mfh54nhvNNs76S11S1&#10;XG2ZHGAxzyrxuOnHU1sTnT/GtlJa2mo+Xd6XqEbXCWtxho5k+cRuR/CwxkHqDWnJGTf9LvcxdWtR&#10;lBy0a37x+y01ZaNWundO+urZlwePPDWr/GnUPhnFeZ1CHw7a6xErIQslrPLJEgR+jndE5IHIqzf6&#10;fr+kJNPpMcdy+2V7a2yFZW28Ijdgffoa8/139nzR/G3x/wBM+NWm+KL6xuNLt0W1/s66K+TPBI7+&#10;U68pJHull3KwziTAru/HI8bYc+EIo/tyQi4s/Pk/cyyBgGgI6qCucN2qaUsRyy9qtm7W7dNO9vx7&#10;FVaeGjUpRoTTvFcylpaWz17ddPPpvxn7Pfxn8TeLp9S8P+JtKhbS9GP2f+2prkreQ3gb95aXdu3R&#10;wCNssZMbr6Guj+I3gKTX7HUtE8P6lDarrunzRmO6t/OtvtJA2O6AhsE4yAQcdOavatcaXcXGnR3m&#10;kxw/aPkYXGAwm/ubxySOcH0rF+OuieKVtvDepeG9Fa7s7HxDbp4kt4bhkuF088GaEg/ejfYxHUrm&#10;o96jh5Obcvlrr0SS2Sfnpu+pqpwqZjGdJKnzdNGrr10u5LyV2rWN7RLjxTqPhn+zPFNta2OrR6VD&#10;b3i2N4xiW6Iw3l7wDtJGUY884PIrW0NpzZK8tzM0qp+9imiCy7hwd2OpPr3qj4o0rw94h0PUB4hs&#10;yYWhTzLgZzJHGwkilG3nKsA3qDkdKw4vFM8Gt2XiHV9Ws7nS7+xjXRdWt5ji4Z8mVJF6cDDIev3s&#10;81vF8lkzi9n9Yi3FW1va2my0T189N0lfXW0bfDq18VfDjWdK0y6k0PUNW82OTWNFVUnQh8q/QZce&#10;49RWxeS3CeB4Y9cvN9xYpCkuqCMN8wwpnx2z1b0zUk1no/hie28Q6prbQeWrW1vNPdExfvDkbs8E&#10;nsTyO1WTpjeHbPUrsbrq1mUzPasM44+bb6j2o5evy/pFTrSla7ur3WnXRNJ+lt9PLvxvhS0vvBHx&#10;x8Vafa+J7G40fXtHh1uXRxMWu7G5/wBTJdRgnDW0hUbgPuuM963/ABN4St9dtdMvk1efT9S06SKd&#10;JNPnw0bZ7hvvRsMgqRyCe4zWfbeH/h7rnjfwv8RLEf6dJoN9aaXeSKyyC0fY8sLIeGTKqdrcgjI7&#10;1X+APxe8JfGKz1zS7O2aPVvBuv3Gj6pbzZLFV+aCcFgCySxEOPTkVhCUYy9nUaXM3y6vXS/376Lo&#10;r+nVW9tKP1mCfuKKk7WtvBX7p2s21u7O71eD8SPE8XgT43aT418R/EvUtHstW0eTSI7OaAyaKLpj&#10;uW4mcf6hscBjgE4Ge1d3Z6xHay6f4FPiK1k1h9Pa5s0lYCS8t0OHl2jgjJ5IrR17wt4U8QWH/CMa&#10;7ptndWl1G0Umn3UIkjmiI+ZCp6jv7Vy3hjwLo3gzW9N8JRwx3FraxumhXUif6RZQ5ybdZDzs9s4I&#10;6iq9nUpVHy7N9W/n1fytZLt1J9thcRh4p3UorsrNK9neyenVNu62eljKfwH4SvfGGqXkTatY61qP&#10;h+XSdS1TTZys1tahi6PGSCNyO25cgn8K7DRteYWWiaPqfiNbm4vYWghnuYRHJfMiZLlRwW2qWYDp&#10;1qHxN4Z1S81jULWwmjt11XR5reC8WPc1vOyFRIy8BgAR7nFc7oS2uo6x4N0nxrLNo/ijwzcSW2nJ&#10;b3n+j6o/2QCfCn/WRsnIyAysMjvkjH2NR8kd/kt9fn18ypSWLpXlK9lfu17rt58t0k7bJXa2Om8G&#10;eKtK8T+Kdc8PQeU1x4dkitr1Y5NwRpE3KOnB29RzgY9aq33h/wASWOm6j4Z0nW186TS54tNvpo8m&#10;DeGChtvPylgQRyAO9cE2oeGfgN468cfHW2muLy11y/tIPF+nxjd/Z7QLsWeJR1yjhmz1C8V6l4z/&#10;ALVufDzat4HvLX+0pYlfT5rzPkTA4ID45AI79QTRTqOtGSqKzTeid9LtJ/Na+WxNej9XrQdP4JqN&#10;m1pzKMXJO/Zt+sWnqjy79i/Ufjd4Z+HM/wAHv2h/Cpj8QeF7t7X+27eYPb6zAxJjmRv422n5m457&#10;ZrpdM8HXXh340P4wk1u9ez/sVrOOwWHFrFLJKZGuSF6OQFjOegUHuaTxD+0Z4C8K2J1nX5PKGk3t&#10;tZeLLeFvNfRZJztjeVRz5RbH7wDGCCa742kTX26Nhtnj3hg38WPlI9sc+9ZYOFGFGNCNRzcEt3eV&#10;unN32672KxmIxEcRUrypezVVO6Xw30crXvbe6Se0lbRorX+iT+JPC9xoOtyjddRtG89uxXA7N9R3&#10;rkvDPi7TrbxTa/A3WJrqHXY9DkurWSOE+RcW0cgTeTyA+T930qX4FeHdf8HWPiGw8RfEC68QPfeL&#10;Lq4j+1R7f7MLBSbRPSIfeUHpuxzUXiTwHeat8crf4npPd2f9jaHJY2M1nfLsuXmbMkU8BXooVWRw&#10;RzkVpUlU5YzhHVtLXXS+r0emmq+4xpxo06tShOScUm4taLmtpo1e19Grea0VzorbT7u9tJtJ1W0V&#10;lkVo5mt32LuP8XHTPtyKpXGnTeGtAuNOF5PdSWkZaOa8QTEq/Cqf7wXpz2ql4X0XxBpN1fa3dhpp&#10;rtjNJdQMVWaUnq0RJC8ADK8d6seGr0X3xHvtQvkVbfV7G2ga3mZgyTIGDKUPAGMcjr3rbm20JcJR&#10;lKzvFWenV6XXlpf7tUWfh/oGh/D3wbbeFtF061sbHT1ldrO33eWNzFiV3cgEk4B6dOgrjPBNz8Tv&#10;GfwbbRNAuJ/BvibT/EUsdlJrim5We2iuclyFOWjmiJC91yPSnfAj4wXfj/4i/Ej4Ta9ofkDwbqkd&#10;uJmjKrPHJv6BuXXaFO7oSSBwK6Dwj4r1+2+LGseA9c0qZdPjsIbjR777KfLk6h08zpuAwdvBHvWL&#10;lRrU1yyai7x001vbfo010OqpTxOHqVVUinNctS71umr7O6ldTu076FzxNc6DqmsR22qJ9k1C25sZ&#10;7X/XJGT8wU909e3rWh4k8TWuh61o+k3dpcSi7dit1DHuCbAPv+gOazPFmjytIviWz0mG+u9PbdZy&#10;QsFmWMn58E+g6joRVmz13TfFEdhLo2tC3vnhNxCssYYSxK2GU54GemRyK6Nr2OPljKEHq4pNPydv&#10;m0uv3+Zk+D/hrcfDnx/428YWnjie603xfcW15Dpd3ymlXKRmNjE+TmKQEErxtYccGui1Wxe11rTP&#10;EMGY7i1hkhWHPyOHAyD69OKq+OLvQdK8My6v4qENnYeSxvvMk2iPYN4YEehXt1rY0bUdI8VaBY+I&#10;9MvILy1vLNLizvITuSSNlyHU+hpQp04JxXVt6tvVu73/AAWy2WhFatWmlWnr9luytpFRSutG7LXq&#10;97ttnl/wig8TfDfxvrGka295JouvalJqek3RKyQ20sp/f2b4+ZMMA6E8Hcwra/aF+D2q/GXwW+i+&#10;EviVq3hLUYZhPb6xokg8xJk5UMvR1z1U9RW34eGj69pNvqV1ps1kZpJA1ndcMroxAYexxuHsawvh&#10;v4rtfCepX3g3x9t0e6vtalGjrf36n+0oyN2+Pnjj+HtWPs6fsnSk3aV+rTV/NWa8ndPt0O+dbESx&#10;TxVJWqQtdWTvbS9ne+3vaNddi8dQ8Q2vgu10D4kXf226isY4NT1q1tDHFczlcGby8/u/UjsenWuT&#10;+HfgP4v6J8FvC/w+8S+Ky2raD4fkgvrhp/Ne/uPOzFcR3H3gyxjG1gQ28A/dr0zxJpt7LoNxp/lL&#10;dLOxEi/dbyj29yBWf4gt7RtS06JpY44LpUhzJJhlcfMuPU/0zTdCKa1fuqy1fW2/fZavXfuY0cY/&#10;Z8sYrWXNsnZpPZdLqT08la1jlrD4keP7LxXpvw68WQLp+oahMx0fUntTcWeoWUQV5POxj7PcEZQc&#10;kZGQDVZfC+j3n7Qkms/FbQ9FXVJLoH4beIdPvJobya2jjzJaXAB2ybGJOOQwPTiuul0nXbbW9Shv&#10;DCbe4hhOj+Y+7E2PmAz04H45qlNo+hxX994b1me6W30+P+1IbqYnbaO4O/ZJ2x1x2FY1aCrW59bO&#10;9ntp37909Onz2jiKau6a5bxs+XfW2q6pbKUXdNcyVrpLofEyXiRR3YsVuPJ3EQ+Xncdp5z2rKv8A&#10;wxez+H7i98P3VxZfaNLj8lbdds0DRN5gCdiSMqARjnB4Nc14d8T/ABg8E6xa6Lr1vB4s03U7xriP&#10;WrdvLkt7EhQpOflkIJzgYJUE8kVY8Q/FKbwj+1d4Z+Fs+q3c1t4y8N3hs9Mis90NrNZjzTdtJ/yz&#10;Do3l7TwWANaVMRRjHmnpqlrpq2orXzbSXqjOOFxNOXLTalaLmmtU1H3ndbq1m/eS2fQ67w9f61qk&#10;8OqSyq1ndWyzNC0HlvGxXG1h2PPKnoQa5L4QeGdd8H6b4i8N6iszXF1rN3dW91IzOzwk5jUM33lU&#10;EqB2rpvCPirw9q/inxR4VsHRNQ0G5t0vofM5WOaLfE+D0B+YfUVMkFxYlLSO4W4vLUGZlLfOY2P3&#10;sex4raPLKzTva5z+0nT56Vrc3K7W8rxfbqvW6ZxvxJtPEnxG+F+vaFomoXXh3VJo/sJvm+ZYeRi6&#10;jKH0GccEHg10ngJ/HXhX4e6Fo/xO1i01fWreyWLVtW02FkiuZFHyyqh5G4AZHHOcVm+F5GvIJPHn&#10;w01uPUrXUr3Go2KKPLkkQ+W5XPKN6j1FdNbTwazq0epaVcK0cCmKaLdgqckHI9sce4qYx5q3tLva&#10;1r6b722v+JpiKnLR9i0uVNva0k7WcW3qlfo207LsebftSfDK7+LPwC8UfDrwLd2lnqt9Zq9nc3kL&#10;ywx3CsJg2E+ZGyvysOQ3Y9K7TwjqepR/CrRrPxT4k0651b+yIYLy9t4ykM1ysQ3sqHkY6lTyOadY&#10;m6sPGGo215oLRx3DLNHfx8LcbTgIwHRlXBB4yK5vxXLe+GPEy+D4mX+zdYS+e3kaNN0Ny0e8OrD5&#10;t2cjGDkdan2UY1/bK97WtfTe97d9dzaMqmIw8cK3om5p6X1iubXX+VaeXfRdBqGi6xpklxqszLqW&#10;n/2MIbvTfs6yx3JzkuActnr8pyCK574uaX8WtW+F9lc/BXxJZaRrGl6hbXsdw1qZI7mzjJMlr5Sj&#10;PzxkjA7qBx1HR/BfWLzxZ8KNOvLzWrW4uprVo5r6xbfHv5Xdg8gjupxzmuV+HfjrxFpd9b+BviF4&#10;cbR7zT7rybS9t7jNnqabysbRP1VmPWNuQe9TUjTnHlba5lurpr59PL8ApRxFOtN2jKVKWqaVmldf&#10;C9130vZ66I76z13SfHfh611nwzPb3mn3khDswO0bSc4yOHVxjn0NLqM1nrcj6JcRbhtxclSP3AI6&#10;nPTmszT/AIjeFLe0h1M3Bhhur5LJYGt9rQzNKyfOvYbxtz6ketVvGmqTN4c8X/2dZ3Gj3+n27JY6&#10;xJa+cs5MIkEqKvMiK3yleuQa35uWmru5xxw8/bcqi0r6X6apeV2rq9l52sQal4PbWhD4S1mCG6hZ&#10;t1wtq3lyXVuv+rPBHzIcHIPSrXjaxTRY9O8X/wBpQ29jockkupNI20SW6x4OT0GPvZPpTNS8LT+L&#10;vDmh+OreKNPEWk6fHPo91buyKkrxATKUzho35+Vhx9RVmLUPBvj1NW+F2oeTNdR6ej61pUiHDwzq&#10;Qcqf4G+YVl30tfbX+uvqbe0l7sr3Ub8yS2u7N9rNNJPTXTZJvlfj9pfh9fC+h+MF0ya9s7DxBpc9&#10;rNaQLOLOGa4UNdFGODGgOS4+ZAxZehFb3xN8EaePFOieJdIjkh1LTtSeS0jj5jm3DbJG2egde/qB&#10;V62l0rw9pa+GEihntdNht7K8tnXmCCT5Yhz1XbgY9BVpri803UF0K123CLGWsVY5ddpAKH1AyMGh&#10;U3dylbVK/k0EcRVhGEYt+7zWu94yS0f5vunp3fj/AO0H4kXT7zTX8J+Gh4k12611Y4tEW78l1MDi&#10;S4lidiAJEiGRGSDIOBnpXq2q6X8Pn+Lml+PMyL4i1DRJLTT7jdIBLabhIUZPubgSDz8w7VzPjnQ7&#10;XxJpf/C5fhl4fstX120drS1ge6229/CLhfNRv4RICh2ueQRjNdJ4v8qy1y3vtMv2tJpI0gt45X2q&#10;2WyUAJxu6jjn0rn9k5YqbnqvdaXLorX1T799XbTRX16q1WFSjSpxumlOL11u7aNfyrTpr719tPOf&#10;ip+zx8H/ANojwxqHhzQ9f+z6X4o1qOfUrrw/OUL6lby7muSDwJRsKFgPrnrXoFh4d1T/AIRK00vQ&#10;PE85fSblTJNGi7ruSBiTG46DecbgMdc8VsWVhNaar5UIgwsjTNGsIXy1I4Q475yd3euSt5NQ0D9q&#10;OTw/oVnt0/XPBcmp6szM203MFwsMRUfd3HzCG6NtUHkdNY0aOHl7SMUnKydl5u23nJv5tmf1rEYq&#10;l7FTvGCc4qVnsknd2WvKkl3sklrotn4g8GePNbj1fUIoR4m8J273c0MkZF1Y2V0GQSIV/hfY4xzn&#10;ZyBxUf7Ovh238JfDG38OwfE9PGGi3M1xNoupS2ojnMbzOzpIf+WpViRuIB4wRWhrV1e+F7rUvFOh&#10;+DZL67vLNRNptvIitJMvG0OeAG3cknHANalkmkjVrW7tLY2cdjagy2rR7VQuucqRwdpyCRxmnGio&#10;1lUe+u11e9t9bN2XXtpYitUvhnCN+V2aWjs0m7LS696Ts00mm73G+GvEbxavJ4O8RXVxNdMXl028&#10;+wGOKW34+TeMrvTockE9QKh12HWtM1ZfEdhoUGqRxxtBeCBvLuZASuz/AGSE+YkHnpjvUvhG8u31&#10;zWtOv9OuI4xqW21kZsxyxFA3mL6DORx3pPEum6xqGk3em+EtQ+y3kkMttG0jEMkwHyzL64/I8VtH&#10;3obmHuxxPRXSvfbVavS1vTv+Gdq2jaH49l8UfD7WlmWzureDbJZ3UkM0kLJlXB42yBgRlTgjANUv&#10;hb4Cs/hDB/whGh+JNebw/IhudOh1O9+0JaPI2GtY2YFggbLqMkLuI6cVtaJ4th1bxldfD7xDpLx3&#10;lvarPptwxB+1wKoSSQEfdYSA5X3rUaW102U2wt2jXzP3OF+V27kHsfUH61HsacqkajWq69dehpKt&#10;Xp03Qd+VpO101eyXMvP5aao5Lxn4Y0rxHqtl4Y8c6UbyOK4aTS9XhjdJ7GULneZUP7tuwPQ4wRWt&#10;rNpqWgaZpI0yW3uNNt5tt4swPmKT/q51K9wx5UjBBNZw1/xtD8R9b8Ny+Af9EvND+1aHr6zkwzXC&#10;jm1nTOY2BxhhwwJ9K1vB2veJ9R8A6Xe+KfC39h+IJF8q60uS4EiwTZIOH/iUjkE9jSpypzqOy1u+&#10;j6W7rX+rF1HWjTg204q2l19pPVK+nVO2zWtm0jyH9nf4beKdB/a9+KXx2t4bf/hEfEmi6Ta6RLZ6&#10;j5kVxP8Aeu5dmSFYSx84wPm6cnHtV5b3D2Wp2Gt5urea/wA26qQSIyAfL9Qc5/OvHPgp8NPE37On&#10;7QfjbSdFEa/DPxaZNaS1vJsjSdU3eXIkZzlI5927aQVXZgYPX0m6v/E/g7VvCPh/P9sWN3fT2uua&#10;lqV0i3MUflM8U/ygLJg7U7Hbg1x4BRw+HlzQknzzbXxayk3dWWsdVbTSNk9UzszZyxGNjOElJckO&#10;V7O0YLe7dprls9dW1bRo2NV0HSPFOnWd0trI01vIWs5LhSs1u2NpKk/Mp4xkdfeqY01p7a6k1/T7&#10;hf7SZY9X0+4dZ4xEEKHpwyMOo9+ajtNY/wCEm8eXmnzwa3ot14alSJZpo/8AQ9UhlXduTs+MYPQq&#10;au+N4tYj0vUr7TL+G1uGt9llLcLujR/Vsdj0P1r0Iyp1YuS13XrbR/ceXH2kJRpt2vZ630u01rtZ&#10;3UtFf8nl/DfQtJ8H+GF8EyeHrTSbOGS6i0SwguC0D2YGFdBnKDa3K/wnpisv4ffCSH4cabpHgHwt&#10;4o1xbfwzbg6PHd6kZGngO/8A0WZ8fvokLfLu+bhck4qXx/4g8cSfBbUn8I6NaWHjL/hHprrSdLuJ&#10;gY/tWw+XGGxg7mHT3Gal+Avxq8EfH34Waf8AGnwuMRzWzk2+f38HlnDQyr/DIrAgr2OO2K5/9l9t&#10;Gm7cyi2tLe7dXt6Plvbb3b7o7J/Xvq9TEbxcrS1v71nZu99JJySd3f3tTdkt9Y1fVNJu9Rmjt2s5&#10;HleOOXidiNoX0YDr657VwH7SGheKNR8W+Dta8L2VwmoaLJcXUOo24KqVC5e1L9E80Db84KHPY810&#10;1tJ4f8L3kGn2WqwS/wDCWan9v0fStWmbetzt3zCInO04G7b0Ug4rpfEc1hNDJp19rdvbtdKqNHcS&#10;oMbu3J+bPIx3rSUY16bjLy8/T/gGVGtLB4qFSKurNK6to7p6a6Jtp9HZq4aDq1n408G2+qWenNZ/&#10;arVJDZSxhXtXKgmNgOAR7fhWXr1np2l2qWd1bRtY7v3yyScKR1A9zn/Jqh8JfhDoXwVttVsvDWo3&#10;0ttrOrNfeTcXzXENouz/AFcO4kxx99uTyfStHxdo83iDw42q6NFFeTr/AKRYxu+I5zj7rH0YYGfo&#10;a0pupKkuZa/f+nUyfsKeMapSbpt6N6b99dLbb9LjL7wnY6Vqd9rehwCC5uI4RffZ0G9lU/LGex6n&#10;3HapbW6TUPBkTXehXTL9pdJLO8h2SLHvIPBJ3DuDnkVyfw7+IXjmz+PniD4d+PNHnGl6xY22o+FN&#10;SW2/dwypGFurCSQcM6n94rHG4EgdK6438Wl6zJpJ1S4kbV5Ge1WZd8cTqOVU/wAOf7pPPas6NanW&#10;u46WbTTVtfTz3XdMuvTr0ZKE9XaMk073Vtr/AN3VPs4tHK+LPi/4B8DeMtC8MfEGyaHS/EF01hp+&#10;veXut7W7UfJbTuB8nmD7jdNwwcHFU/jz+zX8NfjdcWLfFnRotY0OCNHjaO+ltrqwuonzDc288RBT&#10;5Syvng4UjBFdT4h03UtM0rUtK0Mx266hZzPbyTWfm/Zrsodsm08OA3zbe+MVP4MuNcTwxonhrxhc&#10;Wepah/Z6x6teaVAYYXfy/mkETcojNxjsTisalGOI56OISlCS2a06XT11vutDop4iWFUMRhZOMldN&#10;qTv1fMtFytbO0tXZ21Zj+PvC+ifFHwbFBq4uNVimsS2k3kd15chkHyg+YpBWRhn5xwe9aHhLxDez&#10;HT9CvdAuoby308JcreS7pkjUBcBx8spHc9T1qTVNE1zToLi+0e6gksmtUWytVjVfJkV853DoCvy4&#10;xgYzWTb6gnxNaPSNC8fXGk6l4X1qGfWLaGMCZsDJgfPWNlP3h1Fb8so6pa/LX01/MiP7zD8t7wTb&#10;vr7t+6Xd2T03KvxD8NeHLDxd4c+KOuWzRavoLSQ6XrkMojea3kOGtJlGPMVzggcgMM8V1ujajfyS&#10;2OnabJZySSTNcaxa3NwVuLS3cEjCZLBi2AMjaRnB4FVPiDo3hvXta0m71+zYXFrcZsblMlYWcdT7&#10;Y9c02fwxoDeK2+IC6JHHrlpbCwbVFUCaWzByU3fxpu5AOcHOMVHsfZ1JOmkrtN9G9tdt7K3n3IdS&#10;FbDwU27pO2mm7slrtdt36N7d8/x94Z0K8sbiwvfDKXVjqkga9hNqjI/lleoYbThcsMjnBwQa39Li&#10;uNLgW90iZpbW4n3xxSbsKnTj0GOg6VnPqcWqeCNYBsLxIbO6ktWWZQ3nRjbiVOeUIbvg8EVpQXGp&#10;aJ4TtbSby5LuGEBZIQWjc/zA9u1bR5ebmXb+vxM6kqjoqm+jta++i1+6xyOrN4XtPjHHcaz8Mr63&#10;kuLX7La+KLVomgnDnJt5AD5i4HzZIK/jU3wU+JEHi7W/GvhweELzS28N661r/pMe37VgAidQDyHH&#10;IPcV00bx31yunyQj/SYcvsfPlHqRz15rJRHsr2XWU32ty2bZrgfN5jD7hkH6e1ZuMoz5ovS93p5d&#10;/wCuxv7SnWounKLvypJ8zdmne9td1dW2W6RwvxN1+/1r47eGfBem+E9ftbe11ixvJdQ0/Uo7e2vb&#10;ctJ5qspBLeVIEPlna0m/5CSCp9U1/U9GfVbq21aeSMwWhdl8sY8vILSYI+YA4B7j0rgvij4c8DfE&#10;Oaz8BfFKOOG08XxxWGlzQM0VwuoKxnQQzLzE2Y96/wC0ldJ8Sdf8QeGNCt/FFvoV1rrQyW9nqkdo&#10;EkmMLkJJcBTgOyg7mXjPzcVPNOnOcpO8bJ+m91ZL8bu/bS71rRhWjh6cVZ2a30bbWqk9NWmmrKzW&#10;js7J/jSfSLfTVttS1GKCPVmjgg1B7cNHKX4SKVe6noc4z9areA/H1l4i+I3iD4N/2Xa2s/gu1s1b&#10;yZzJlpEyMA9IwBxnkHjtV3xp4Rs9UivPDlxKqK8Ktb5VT5UcfO5Q3BIIB55B6V5PqUHh/wADfGTw&#10;34i1jxXfNe/EdoNLt9Ys41C3P2QmdEnxwHI3KGHLDis8RWlRlGasldXu7aPt5ttW7372DB4ehisP&#10;KDb5rNx0e6s76f3VNNfcj2bxHfXEUE1r4YtrWTUorqHfa3zMkckbOPMwyj72zcV9TgGud+MXgDQf&#10;iB4b/sK5tlWzW8+ythgFaN0ZNrDowxJyp7jIIIFb8F54d+INoPHHhrW28mKSeBbyzmVoZkB2sSBk&#10;OARx0KkVT12K/tNKvLDWLaO6sZf3klwDl04UI+P4hvGS3UZrofLUje90/uOPDylRqx5XaUXrfe+i&#10;t2dui31sfOX7XfxR8Wfsffso6V4b0vW9Umi03WrHTNV1aJj9qSzDDMyScfMUATOCc9RzX0h4Z1PQ&#10;fiB8FrfXvBOq/wCha9o3m2OoWIDMRKuBKAeCw6kHuCDXmP7YnwT0X9pT4Iat8KNY8UX2lytHFdTt&#10;Y26zySeUwyVBI3rnGVBBxWh+xx4DHwW/Z40z4NSXepXlt4fleKPUtRCLv3ncGi2E4jDH7rcjPNeT&#10;T/tCjnfIor6v7NJO6vGab0tvZxa18tz3sZLCYjIYVk7YiNVuSt8UZJa7W0asl2ZN8bfg/ofxA+Fv&#10;hzT/AIkahqVzfeCNYs9SsdX0xBHI1zAc+aUIYYKjlMH2rtpfE815aweJLPUrOe3ur5ntrqMkFx5e&#10;TE8eOGB5JHQdcVY0a41bXdA/sTxdYeXeTMVvJoVKxyIGwrcHKkjBrJ8MeJfCPiTX7PwfJeS2ur+H&#10;2uL2TSZ1xNNEsrW/2lSB88ZIPI9RmvQVOjTqc8UlKSSb6u2yb8rnkyqValDkmrqDk9NUlLV2stE2&#10;vRX2DxhHp+o+FtW0G30vTddutStIr3UvD8koEd1A2IpT0K4YqQRyNw561R0fwobXQdS8FeBRHa+G&#10;xo4m8LXiyNI2nXC/KI0LZCBOynJU+3FSePJbP4R6Jq2ueF/DPm3sfnX+m2Fm3li/l2F3j5+VXYgk&#10;ngE89a1vAuj+FLjwuPG/hHTmsH8VQQajqFr5xIM0qKWypJAYHKnGM4p8idZd7fhfvbq+l/Mr2jp4&#10;TmjflbVr7c2m6vZWS0dn9qL8szwtqvi/UdV8IzarqGq2V9cadNFqlq0MU1hctGAHEkif6q4zh0Yc&#10;EEgil+Heqt4s1u48ah9Q0ddFu7zSLjSLpY3h1Bdw2XB43IQeRg4O459rul6dpXhBdVjF1Dp0P2wX&#10;F1cNJ+7SVhhXweFycZHTNRrrOknxcfhtfa9BY6pqEbTWdpkH7YFUPLJEDzwCCRzxTjT5d3179tv+&#10;D9wpSjU51Tj03S2V25aa7KVtbtJXutLVrLw78SNG8X6Pb2uqw3fhG402/t9Ys5IAblZCQbSRJOu5&#10;CZFbPBXb3qhpt/rPh3w6sHxA1ue+t/Dt19muNWsdP23W5SDFe4T76BG2SAAj5d3rXXxatqun6zYi&#10;S1b7PI728yTMA8WCcSqR94N6dQKYt5pkusXnh2Rbi2yrSW9wqH5WJ52N79SPSqlTjq02vW9unT5f&#10;n3IWIqS0nFPS90lfRu7bs9bSa80ldOyMzSz4svPGV5pPiXW7bUtA1DT0n0m4hs0TfJn5lV1Pzgqc&#10;4IBHYmuB+Lfhz4S6brnw/wDEvxv8Ttp8On+JGl0TxJ9qezjt7hBiCzlcHBDk8KeGKnPHFdd4rlvd&#10;L1fRdXjufO0qO8FrdwwOFa1bGPtC9igONy9s5ry/4reC/j34ZvNY8CeAPBWleMtDF1B4oksL6AM0&#10;8Rud1zbReeWhdjGG2r8rAsCprjxsv9nmpR5tL6pvpdK271VrLrsepltPmxEZe0ULrpaGmsW77KST&#10;Td1aXU9q8aeFLjUBE99bXDSQ6pDdx39jqBgkxCd6b8cEkjYVPylW54zjgYv2iivjTwbqM/gvxLap&#10;4pnOm65peqWaQf8ACPXAkkCPNESSDKylVlRmjbaMdRW1J+1T8N9VT4a29ja6p/xdGSRdKhjtwzWX&#10;l43x3QPMeD8hPZlNdL4yit7DRNU1LUdRtXW3ikna9+xCTZHG4PlkfxFT/D68jmtPaRxMebD1Fole&#10;1nvaS/D87nDSjPDqNPGUX710tWurhKys9pLpbWPVNk1rrslx4ekRNXOqMJG+z3jWQR3IbmJo+MlV&#10;4yOo96xvFN5Y+EpZLltCtbWx1Z3n1jV/OSGO32Jtjdw/32ztAHBAq94xj1TXvB0l1ZLNpupjT/tO&#10;k6pBCrRieVMK4B/iGQSD+Ncf8WLTwd8Xvgfd/BH4x32pWq6n4Xhl1LWFj2NDMsgUzZHAZXGSOm0+&#10;lbyqS5dFd2uvPyu9r7GeFoxlUi38LlaSWrS7pKydt0tNVa1jBuPit4i8afsa2H7Q2ifDua+8QaPq&#10;kVxpljo9uTLKEvxbyOiqCWjki3M6DII+mR6h8V/C3hv4jSt8Nta0OLVND1ZZhq8FwqNE8JUbYmRu&#10;ZFLcZQ7kZRng1xvwV+HGqfBjxD4Z+F3g/wAbqug6H4GaC40eEFY55HnJg1CNiP8AWthw67scjjFX&#10;rDx14n0jQNf8a+K/ArqtlHcajpsWnyktPDBuWUMv3UkPlg7RjPWuShGo6a9u94pNWVrpXbvbVO9t&#10;bLTTc7sXGn9YlLC2spSlB3aaU3aEbO1uXlc1Zv4rvqbHwq8L+DvDHw8Pw98C2cOl6XoEjWsNvZzG&#10;SO2f7xiZXZmQgkNtPGG4pLufTpfG02g3Ut5Jd6fp63O23swUaNvvDdnG5uoHB64zXF/sX/F3wt8a&#10;P2d7r9ofRrW1s5Nd1y8vNeimkDGBojgRysoHKxBSCRkA9TXo8Fz4T8T6NbfE7T4IT/aFhHJHqNo2&#10;TNADlfmHLLnpWmCrYXEYSnLDtcjV420XKrWslbS1tOlzlxlOvhcwrQrKTkpOLejfP1u9b3alrfXc&#10;wxe2198QLDUPDesTPMfDM0c+m3EflTyp5gMLKHHZtyk9c7c14v8AsPfHvwF8bP2lfid4mjv7jTfG&#10;LeXZ6x4XvoWjeW3tjtjeJWAxJES6SqC2chsAYr2zxTb3EKabryxSXc1rdq7eVGpmhgf774Yg7ejF&#10;R6cZrF8T/BjwZ4s8Q23xF0PRVtNZ03V11PTPEWnwi3uI71ITGJn2gfaFlidkYHOV4OcCs8VTxMqk&#10;JUXGyd2mnqrW0afuta62aa00vc7sLiMHHCVaVVP95DlUk17rUua0lZXT07NWXLdpFr9or4Rar8Yr&#10;bRv+EY+LmseFdSs9QaXQdY0eYK1pdlcbzziWMpuUo2V+Yngitbw/feIbrw7pWheLY7mbXNLs40vb&#10;u7UW7XFwg2yS5B2kPjcAOOe1ecfDH4reM/AmheD/AIJftHaJDa+IF1BbePxNaqk2n6jM7ySRhhEB&#10;9llkQ5wyqpIbBzxXR/tW618XdM0/RdI+G3h6PWLS+16NfEflj/SrSwyMmFc/Ocjk9gazhVwsnPFJ&#10;ST5UpR1ur6q8E2ubzSbt1aM3hcVGrSwE3FxvLknpZq71U1vGS15W9+zZ6DMly7vcovzrNusV8zaX&#10;TaMhh6ZrGsks/EPiudLG/vLHUYbWOSG++z5jDbjlBng9MPG3BDAj20J9W8R6pYalb6fbW9pc2ckc&#10;mj+YhZniCqzLIvZvvLwSM4NU21LSdcub6Tw9ctp2pK9tJ5k2VhuvMH7sA9xnKHHIYYr0nKM0kzy6&#10;cZxT9Omtr2tfdWd/vvdFPXtV8T6f413NBaW9i+Y2/eFzNGFLL8y/NBIjj5dwKOGIJBFZun6pJ8Tb&#10;nSdc8BXqNL4a1yWz8WWK3PlmCfyxvhkQDbKcMrAjoTweorG/am8X63p3wiute0LUbjSdQsYRN/bF&#10;vpy3IhWNg0yOpIG1kDqckYzkc1yn/BOP4/ad8eNP+JniHR77Trizh8YLJZ3kNj9mmnWWEcyqewK7&#10;VYkkgdTxXDiMXSp46nh5Ss6l7LS70bdtb6W1bVtVq2z1qeBrf2PPMIxX7u0Xv1ajr0d1J21veO1l&#10;Y6Dxp8T9Tvvju3wG1uybQ1Uf2t4b8QybiLt4vnmt4wfvARAh14PPy5xXpltrvhvxlbWHirwxrdvI&#10;usadGNOdWIDruJDbTyB1AyM9jWL4ql0vU/HOk6fqfhJb5Y9QxfTMvzWTbMrMpI9RtypB55q14v8A&#10;7KspoNdN3DbJZxyxJdbvLCFhuUegIxkZ4z9TXTTjU9pPW6vp/W2mvS/c5a3salOjGMHF8vTVN63f&#10;f3mou17LVpe9pxem/EfxRH4q8SaedX0vxJpPhvXF0maxt3jgv55WthK8ChmCyXEOS4UY8xCRwV5N&#10;D1XwF8PPjFa/swatoLW/h/xdot9qdva6rF5ljcTrIgFvbvuxGCmWMRA56YPXauPDFp41sG8e+E/C&#10;ul6xJJLa6nGbOaOF7q6EZUzLJjb5oT5cnsxXNXda8R6RF4T0vW73QJLa81COGKTS9WKrJC7nLRk/&#10;MvmDBAIPOBzWbp1JbSV732b91S1W/WOm+j1s9jqdSnL3Ix3XK0mk1PlVpNLtK8r8q7XVtNGS7tLr&#10;SNa0rwh4m0u6GkBbPULe8Y4gTZhbZ2XmMhSCH5OMZrxrx/4t+KHwf8I+D7LVdHt9Zm0HWQfHVvZl&#10;ZbqPTpyfs7RqygTLnG5lO4AZxwa6v9l/x78NfiN4s8e+H9O0x7HVob6I3tleRmK5vLQD93cMpPzY&#10;bcm4fSvQr3w3pty39nT38j3VjcJLbzvtEoUMSqEkHcmCV2ntS5frVJuErataO9rPaz9LP527kxqR&#10;yvGOjXhzJcsmpKzd423XT3n535XrZpyfFDxf9j+FGseI/DWkHVGWzUWsCRs6zSOVCZCZbYGI3EDK&#10;gE44qj4pt9M8daNoevQ2Wj6tam6hurFvtJZYruMYWW3lXByrhl3DG5c/Sud8Q+EIptP1LXvBg1zT&#10;9Us9QjuNRfwtqwjml8mM+UnkyExvuTPyEDfgZOcGuK+Dv7Qmh+EvhP4T0S/sbvULHTPH48K6leSa&#10;YYJbZJd8lrdvEBgKxdF3Dg/N3BqqmIUf41krP8P+B9xGHy+UsMp4W8pRlt1tKPk7bpKLunK+yPY/&#10;7DtbzxDPrFrYoxvJd158qlnYDbg/Tsa4TVvjZa/Cma3k8dnzksvFEOiXF9CfLa2guctFLIrD5lGA&#10;pYHBz7V2/i6VPDmrzeK4r+WNLWaONVt2BhlZsoQ4HXHXPaoLyWz13SDruuaRbTN9lctavEsnnKCc&#10;OjeoycfWtqkZNNQdn/X/AA5zYeVO0XWjzQdlvZp9k9emnba+xzmoeDvFnhr9o5fiVpepwajoOs6W&#10;dO1LR55xutn3borq0Y/K8TAfvIcg7sMueRWx8XdEbxL4SnmvvDt1f3FjC9xDp9vtWW7ClWKwswxu&#10;KjIUkZIxkHBrj/i14e8T33wu8K6H4KtUaa38a6fctBcXnk+bp0bEtH5n8BZOx6kY96766m8aaT8Q&#10;DpF/qdjc+HdXt2g0DcDHdQTBQfKZukoKgsG4YHjkc1lC3NOLT1s9dVrpZX6aarpfszepKcfZVlJc&#10;0E0ujahbs92m+11F6tozI5/A+lQQfGfS9IvvM1HTbeaCS3tiJvIfGUdGxyCcshxyCeta1hN4S1Px&#10;DN4J0u9hvLqKRb3ULWbbJ5bPyrbT931HoaqeF/Hr6t8V9e+H/iCOe1m0/TbaSz3ODFcpKDuJGOJF&#10;YfirA1xPjLRtC8NeLfFHxcuvD19HDpqxvdazpMx861MERYM6D78frgH/AGhirlOMY30etn016kQo&#10;utUcKjalypx1Tuny8i6Xsm9tb9L6Hp1pp+na2mpaffRS2/2e6LrIkxDbeD5g445BPccVyXwe1XxH&#10;aW0fhz4vW9jD4jGsXS29zb3Ua/2tabmeO5hAx5j+VtZsDOVbNb3wm13XPFHhBtU1a9tbmz1iNbnQ&#10;9QhPyXdtKgO7b/Cckgr+VZXxZ1ceCfhxd/ES6+HK+IF8L/6VpdvZwg3lqVPlu0YPPCkk7TllBHNV&#10;zRqQVRPTV+Vv62MacZe2nhGk3JpLXVStZWba0bdpJ226NHJ+E9A1v4hfCzQtH+KhZrrSdYu7/R/E&#10;vg3Uv3aNFcN9lmRjkMCp5ViRncCPTsNN+JnhvxJLqmgjxAJNW0e1hvNXt7y3Nq/lv83mcfKMYI44&#10;/Cuf+A9pd/Cu/v8AwjPd3dz4Z1W7gl0V764DmKZ7cy3CKQo2oHONp5HB5ya1NW07wr4f8dWWr+Ov&#10;DzwwXlrJa6X4kgmdVeWbKmyuFXgxlDlGcEA9MGsVKMIc672bfa+n9WO/F+zqYmcGm1rKHLbeXvNW&#10;eq7Sino1dJtWbfAfwn8B+DviBq3xh+HNxLp9x450+BbrT72YGCeaMErsGSPmXOQpI7isfx74Gk8U&#10;eJBqunaRdWt7p2jkaXfabclJdOd2z90gCRVZQwzyvPGDXn3wD8AfFLwzd+GfCFn4o0/UtF+HfirU&#10;J1tZrpluZrC5VhFCAflLROeDnBB6g8V7zDr14nxXkjt7Di601pJlmkKuVQcMq9DgnaTXPgbVMO1K&#10;l7PXVaW5m7tprfXrprqaYv22BxjlGp7RqLs768q0inr1hZ630dtdTzXwi+s+NNCn+FX7RBjvNZbU&#10;NUkh1OzsHsbttPWeN7eW3ljJUkMwBAYF1GSpwa9I1DxLLLc2yavok1xHNY7irIMMqnawB7Pj5sEc&#10;5rG8VapZapqd5pVprtjDPNYwajo8Hlt9omhhJ86IZ+U9cLIp4JGaj1fxv4i1/UIVn0G4m8H694fl&#10;NlrMKmG70nUo+sUuOgcD5ZAMBlIOQa6Fy4fdvXS9m3v+Svu9kzCspYpxly8q1dr2SbV3yqySbtst&#10;+Rpa2Et7jTtP+Iot7WW4hsbyzQrdeQDDMrkqLaZG4B9GX6Gty6i8Pabp9/oAsriwe001pGVFDxKg&#10;JcuF5yyAbsEdOK858EeJtb1XxEPA0HiW1mhupUnhtdV582ZsGQBhgEgDIxgknkVofGzxZ8ZfAPxD&#10;s/F3gjwxpuoafDLFYanpd3N899bSsATA38MyDJ2MCrgEdaJVPZ05Savbsrvz9TSpgqksVGipJNq6&#10;u7Xa+G91u7tdUu6Vzl/i98AfF3jH4wfC39q7wL43hum+Ht4ZmsbG3V49WsJw3mOgJBErB1UryNuS&#10;pyAK9K8QeKtW1rxtofhbV10m2a4jkWbS9U3r5l1yyyWsn8TxgZKNjK8io/iR4K1TV/ClnpPwi8Rx&#10;+FZrOSG5EccOIHh358sY/wBWD2wCAeCMVVn1vx/4kV/EaR2FtI2tx2d7oup23mKY0G2WS3kX5o3J&#10;bg8rx6GsYYWlh6tSrBNSqcrk7tptJLv/ACpLz63H7aWMoU+dxapqUY30lFN3V7Kz1lKV1t3joV7m&#10;ys/iV4H1Cz1CS10nXr6O40a6uLffJavdoCRIF67WzuAbB7ZriP2W/AXxi8EeObi50i40mTSrPTrf&#10;Sda0d/tMLK0A+W5iXJjDuG5BABAGCa9T8Q+GL628Rx3GhazJY6hJbxxMtsv7mdFbc+UbIOffkdjX&#10;I+A/h/pd7+1FqXxf0nW76y1i30VLHXdNiu/9Dvh/yzZojzvCgFWHHUU69KUpwkldprrbR7vs35aX&#10;VzWhio/Ua9NNcko3s03ZrZdGk72Tu7O2iRsfGfTPhX8UGtfhh8RLKO1nvdYM1jb3CPBM9xFhlvbO&#10;4X7lxEAGBBBIyCME1l+J5r/xHo2l/EzwXrX9tQW9tJ9qkKxee0aM6OvmoRiRnUOFJA3DB4Jrqvib&#10;4UtviHoVn4ssr2WPUNDnkvNNexYEySKMFNr8fMMjn6GvOJfBOreH/wBoG+1/TNUt4R43tbXSLrQJ&#10;fKhtNX02OPfJc+Vj/j8jLSDI5K5ByDmtK0XTqOaim3ZN7O1/TWzb0ffTV655e6cqEYqdnBSfLLVX&#10;2klppeNne91yu+lnH0v4QanqU/w5srLxjf8A23WY7VfttzNpptZ5pWG8M0eSA4UhW2/xKetZ+veH&#10;NLi8cw/E3S7TUGujpp026kt71vs1xCzbmE0Q+66kZEgGa6C18NahpCWttomY9O0QiG3t7pfMY2+3&#10;jZJnPyDgZ7cV5V+118X774K/Cy48Y+G4rhLrxBeR6dp8sKl1gv5WCRu391SOT2yKdaVGjhXKvZKC&#10;5m30trfXt3ObCU5YzMuXD71Xa2y97o0rJK2tldLboY37Qv7PMPx4+J1raQSahotrposdch1hUdrT&#10;VZrc7Y7eVlbOY13EMAG5HUCvUvgh471XxLY2fhi78YtqOpaFcTW2vLqdkYrySMrmGXI+WReQBKny&#10;uCOjAiuk1ZL+HwbbaBePHJqH9kojTRjavn7BuPbbk5IrlPDmuao+i3+ieGLzTbzXNN0+BLW5ubfy&#10;5IdzZENwBhk8wq+1hwDg1NPD0qdb28VZytf06K191d/ea1MZVx2XrDzs409I7aX91ybabs1bS62V&#10;tkjQ/tvxD4Z+MeqX8WlXVzoOraHazW7Qywsst4kjRyJGCwbIi2seqnHqKg8Xr408PfEXR/ENrose&#10;r6H9tkivPIIW4tVeL5DtONx3enY02/tvDdtFqnw/123jXRdNUTW6xswks451G5XP94OzfMvUNVPV&#10;/Fuo/D+PSJ5dVIsFmFksN3D5nlKi/LOX68d88EelbfZd35+hjThzTjyRTbjy2afvLl0d03aVvkn1&#10;aMn4gaFoPxU+D2v6W2oXcfk34hMrRlbjS5o3BPl7gdkgHcZVhXVeFdMPhbwDazq41C1jt1Cz29um&#10;95R8puCsYALvn51AGSM9a5/9n/xzZ/HH4OeINc0mS0s9Sj1y/t5pIbb90bhCQshH8asApz1xV3SP&#10;Eyz6JZ6FpOoW9j4mstPj1i60WxlTbdoNyyBUPDRlueOQcdKinKnWiq0dbp6r1/M3xEcRHnwj05J3&#10;afS6Wt7bab7bXXff8c6VoWrwXnhXUZY9rWqiQK+3LFc7M5+UnGVGQeOKo+G/B2n+HbHVPGWieKJG&#10;utXt4be/NxcebGJYl2D5W+43qOM9/Wm+KtC0vx/bKlpZedd31us10Zo/J+0hT8ttKRg4XcdrdV7G&#10;sXSdK1H7N4g+HMWoTHyr4PEt5DuubVXUfvM8C5jB43gk9jWsviTt6fdoc9GL+rcim1tzJrpeN399&#10;nt0XXQ6Xw1rml3k9/wCEtX/4+NNZbeYNCUErMvLr/sHtzkVy/iHw34F8NXkfhbU/Os7jxFfQNpfn&#10;3e37TPbZYIGBBEgUZAz8wFauoPLrK2N5ZX9zpt1bRI0l1b2Z/eFGCMNrZB9dvYHipvjJDofjvwvp&#10;2m/2y32q116OWz1TS1XdZXEJ/eEqwKn5SVZD1DHBzSk+aOttNv8AIujenio2bSl8Vr6Nap7WtfW2&#10;9rpa6mT4ctvH3iWC51WD4gC4mYXtteTW+niOQ2+8G3aWFsgzRYZdykKynPriqt34r0n4o3Pg268Y&#10;fY49d8PtDou6HfEmoqSxeP03Jzhjzj1qbwN8JfEvgHxl4k+JPgXxw15BqcMkdx4dk3eTFMzh0mCu&#10;SYmALfKp2tuzgVoXPg7XtY8cWnia8udqQ6ebaaKNtqz5IZSVII3IckOMHkjoaSjLpffzN5VsOqsk&#10;pRceV/ZSadrpNW6OyVtGtFbW13wDN4y0z4QWelfEm7jvtd0/zEe+jhKfa9rEo5XHBIwDjoRWV4G+&#10;KepXetanYeLfBk+m6t5Pm6DetIrLfK3BTjlWVsZDDOMEZrqL6SRFa21ITzNDMkf7nly3ZsDrx1rm&#10;/jTppttDttes7G3h1a0uvmt9Vm2xtAx2tIsq8qQDuUHg8jg1bjyRST276t+pzUZUcRWlGcV+8bs1&#10;ok3rotFZ7O6sk+mlr2geIIfEb6DeW4mh1SK4eK8ktyFwwB3wzDGGVv4cgcjII7v1+Lxn4C8fTeON&#10;Mt7O6t9ZSzg1fT7uYwxqsbFXuYpcHbIseP3bfKxHBFeZfAR/Dfxe3eE/FI8WWN9b/arjTdbg1Rgy&#10;xiby1AuUHzNlCyB+QpxyK9Y1XxjrVv4Dm8QW3/E5ijZbWaAYYXcX3TN0+/13D1BqIyhUi7P5+a8u&#10;5rjMPLB4v2Sjfo4vRWlK6Slfa68rNb9Te0fXbTVEkvtNgkmhjuHhnjyCyHPIZPTH1BFea+P/AIfM&#10;/wDaGm+A9Nj/ALZt2FzokkNwYAjbwWRCuNoxnrlc8EYrS+Gzabodyug6Xb3mnSSTMbFp9pSfcnTI&#10;Ocr0w3PFbF5rFjpGq29j4siWOVCzR6jDEcZUfOcjoT6Vpf2kdTnpqeCxT9lr1S727pPVdGk9m0Yf&#10;wn8Q+E1/tX+wPBDaPrBvnXWNF8tY5JpAo3ylVIGW6iRRg96831fxOvwj/at1jXtT8O202iXFvDJa&#10;zxzNBLCly8Uc6g7/ACnkEwjcqQG4J4ySfRvG+k+DfEWoW/xt00SXmq+F4pm024s5PLl3FeUfP34z&#10;xgN0Nea/HTwh4X/ah/Zw1zS/D8ENl4kumt/EFxDdKLeSUw3AKTLKgYK42tHuGcE4YVy1va06LjTS&#10;cldx6Xa1S2drvTZ97dD2cu9jLFc9RSUKiVOd7+5zNdb3sorRu27jtqei/tA/DW51jRtI8M6Xf3lj&#10;pi6h9r0/UtPvHgurC9GWVlcH7rk8qwKnkEc1t6t4e8Y+MvhG3hD4s6dY61qF9YiDVJLWFoFnJGfM&#10;GD8jH1XofSsOz1HQfjD8IIP7W1W++0JpMbvbyXQWSG5T+NjHj58jORww7Vn/ALMulftA/DKO90P4&#10;jfEq28ZeFBfbNCuLi1ddUs4mPyB2GVliGcZPzADOe1EpqnWhKMG+dWbVtOvvK+3onZ7nDKnWjg3G&#10;U0p0ZXSaabd94y77NrROyau0Xvh18Tfh54J8Lf8ACC6Xcaq0/g+1Uy6WzSXl80WfmRRJ88zKAemS&#10;QOM1uahFaeK5dU0nzdN1DT/ElisOnSG1Mb3Ecgy0bbgPmT7y5wc5BwaseKtCsfEs2oapoEa3clvH&#10;Ks3lyhZoLgdFBxlePyrxP4TfF39of4eeP9K8G/ErwFb6z4ZuvEktumuRzL9qh82NzAqjO2RogjCX&#10;nlSrDNVOp9XtFq8dlypu2umivpr6K2ti6OF+vRqV6GlRLmalJXb+J2bSbfMr7319GvS/C2u+FI9E&#10;0fwzqmuRtN4i1CbS9Lh1DT3h+03UQJa3YFcJ/q3ZC30BORTPCfiPxZaaV4k8Ow6VJo2vabrRlsbH&#10;XpvtFq1uFGx1kTlEfHYkqe3atXS7D4Y+NfEut+G/Iu2t9H1KDU5BcZ8q3uw+Y5YGIyBxuGOBz9Kt&#10;ya3Df+P2shqkL3zKYmtbhVDNEeQ2D94H+8OPWtnCpzWb08v6+aMJVINyjyO7XM+bpqpLRK1mtHdd&#10;mnrYPBN3aeIkt7m10G6s4LsPNdJb3McqwsR84LJyV3DgkZzWP4dt/Hvhvx9r1m1qmrRa1q0MlrZX&#10;DEDT7fy9kpV9vylh86dicqSODXM+EfhprHgf9rDWfi14cv520e80OHR7jw0sZCQS7txljJbGO5wM&#10;10XxPF/4D8T6l+0BpTa40Og+F5GktbO8EsN9DFl2t3t2H+sHVZFIbscis4SqSjJSjbllpqtV/Np8&#10;9H2NJU6cazhTakqkE0nfSV01F63vdJXT1XW1y9p2seLfAcvii2u/AIvNCtmD6OltfGSW+hWMDG2Q&#10;Ao4ZSCmSD1zzXN/EXQPE+p/D7V/G3w/1b+x9cj1a2m0idt0kTWrNG0kLp96PcoIYEfKelamhfGv4&#10;R/FrwT4JupNdljt/GMkN3b28u9HV/wDW+QZEP7qVWA7/ADbSCDnFdX4nmg07UdShe0tzNqoWGwkk&#10;kXy7mQqfvg8Bs8ehrSKjiKej91q9159U1t6/iZ89bB4hc9LlqJ6p3tJQai73bTu0+bpa/TRLr/iG&#10;11ma9nu7aIrpohurebyVcAMPvKR2GcHuK5fwR4L0vU/E2oLZ314pu7J2vrF2JtW3vuBVTlcEjqDl&#10;am+BXiTU9X+HCxeNPCTeH/EtvNcW+saSwGG2NtSRf9h1wRjIq1p/hbSvDfi2XUNKuLrTdQ1KVTdJ&#10;DcnyXaOPKJsbgAj+7jJoTjUpxl+jT/H9TPleFdWgnZrRWs07W106btNX6GXp9zdaTDqE+pJr9j9q&#10;vZLb7PM6iS2i6K0ZGQdrfdOSCDz7SeGh49+F9tpemeOfiBaeJLe8GDrV9Yx21xcXZbCwPt+Q5Vvl&#10;BwwYcZBok8XXHhnxZ/aPiyDULVdWkltVhuFV7RFjG8SBhwpcZ4PJx7UfGbwTonjz4U+JfCtzos01&#10;rr15Ztb3VndbGuEyu24UjhHiPcAE4BOaqUf5em39a/8AAN/dlOFOqkoTcbuyfXl0bs/du3o/esr6&#10;K6sah+z94N1jS7OxsbeO3XwpqU2oaFPbh2mtppATIrBmypLZOFO0jjFYPgn4x23jD45y+C/F066e&#10;1rpL+ct0pktdUjUhRc28oOYZkJ2yQuOhypNa/jK/vPhbpekWU02qXjXBjs7O6W6K3EjIgI8x8EE8&#10;HDHhs4NL4l8M23hLwVdeP/hx4YuLv+1JF+3aHIFba0hCudknyqVJLNjB9KxqU5WXJ7rum9N120/D&#10;8mtB05OpTtXbmp3jTd7Wk3q7u+711W99U9St4TsfhT8YbbVLLwR4z1aG68O+JpU1CGzu3hmtLiKR&#10;d7KRxIp2qcnO4EjvXT6j4N0m91XxHr2n6h9nOsQQWuoS27hkmmSMoCY2+VCqspG08ndmvP8A4VfC&#10;O98BeMtQ8ceERcQT66qQancXcbK6zRDarzIh2SqVP+sADHA3ZwDVW++NupeDfgHJ8RvFuhWOh3Fn&#10;4uis/FtvqlyTaGRrjymnhkwflceW6EgdSDilGpGn71VJbu+tkk9Nejtq166tK5pWwtWriOTC1HKL&#10;cYpO17yauvNc0dHbs3q0yr/wr8/Dk+H21y4VfFem6fJFJ4ikhaGO/sopAxtXkU7IZWyMKxUMelWt&#10;J8Jat+0B8A/GVvrl5MlnqmoNB4cuJtLC31iiuCXlUEKZFbo6kEqBzXba/ct4x+J7+CdZ8H3TWN/o&#10;TpPqmn3EcsWx0+S5aPnchPAbBwcZ4NeM/sXeKfiR8LP2avFmjr4d/ty78D+IrprLT7nfbXt5ags3&#10;mkMcF27AHB+tZVK1OlXjTa0knr0ulezW7uru9ulup2Rq4rEYGWITXtYypyW20pt6PaKUklZ6JN6J&#10;Ox6RcWtl4M1PwxrXxC+J/iaxu4LGTTf7a0qB20lZI4CRPdhgyxKV+beSAWUgmuF8GftDeCPjX48/&#10;4V1onx6ng/s/w7Hean4m0G/jtlvL9JTBMjq4eMEjy5FK4ypyMjNenfD34o/CzTfgzcftN+BNJkj0&#10;jxAyX/jS3VpJTb4HlzB7dydpQ8OijpkkHmvN/GPgj4Kfsy6poviLwrp2i6foPiLSbhre803S0kSe&#10;QXAmHmLyuds52MP4Qw4AArONWpJqVOUXB2e7vbo+2vfS2yvqVgVTrVp0a1OXtdYw0ilzR5pTTSTa&#10;tfSN2pKzstl6E/jnQ9H8F6TpcRtZrXxNayabY6XJaY+1XYJO3Z93iMNuXHapriTS/A2o6Daw2K20&#10;jWMsMgtZW8i5tkTlQD0KEgj6VS1Sz0Hxb4R03xVouop9ksfE1xc2kN5YeVJZXi71LSKTuUZDLkfe&#10;Dcdaj1L4WWernw/oVjeXElulnNPFNp155hglK/OYw/O3k/Kegruj7S19LaW/A8/lwy0k3G7nzJ99&#10;d9tUrdLt3aexo6hovifxDYab4o0m0t5tPurdZJ2uIwGQxMcDBGSSB19Kz/Beq634i+K0eqwab9l+&#10;wyTRap5MpeGWLy1ZUZT9w87lPTGRSfC/4g+K9G8Iz/D3x/DPqVrpdu0em+JI4/K/tGFXI28crMvR&#10;sgZ6isb4ReE/iF4A+NfjPx7onxMm1bwzqlqbpPDWpQL/AKNcFd+A3UL/AAj6ms/az9xqLd97W09d&#10;dr6aX37amnspU6deE+VOKajvaSbStfvZ/aSs1rZpnVfEf4d6j4tfxJDpF0kml6v4Xjhh0wsc/bYG&#10;Z1kQH5SGQquODlak0vxFd6r4Xj8S2bT3Vxp1jNbS2FwuGaSFAW2g89R9Qam+BniXRPHfwi0zX/Dm&#10;m3um3FxqM802jaizGfT5jMS8RLDO0HOO21hjis+a88QaL8UJvE2k2N8NNt5LsSaXcKqxTzyAfvA3&#10;YELtBPGTWrlqpLZnP+85p4aotabdr6XsuWz/AMVkrp9L3Zj/AAJ+LVt4n+L19rMlxcvput+GoLrR&#10;Q0OVjmDbJ4CTyjqQCVNdVqfh3R/H+p6fq3hK9VTo+spPc2rR5A253Kv9ws3fpxUdr4i8FRtZ3Wse&#10;EP7P8xDcyzMgXyZ3bGzcvG8evQ1NpU9h4U8TrZ3+nXVveahazyWlwqEiX5/9UzL8pOPmGecUo3Ub&#10;Td9fT5BiJKVZ1aMHB8qSWjTUVZ7b6bvu2+pm+ANd1uw8R+IvDF0knmXGoXB0mR22iRdpkC+n+z+G&#10;a1vhxq9x4/0yHWJdIuLdbrTwdZsJmAa2mUkxY7hhg59Rim+IvDWia/fahoOl6pcafqHkfa4bi3dR&#10;JFIVwJgD2z+BxijR/Des6JrEviq2MP8AaWpaXax608alYr54k2iUDPyN149DWiTvboZ1ZUKtOUl7&#10;s2l9+nys1qmtpJdHpHY6hNeeEL7xNpM8cyszW15Z3wCBSrHfnjrtP40vhzwTfeFLSLxB4SnWfTbl&#10;PMW3jjDqY9vG3HRsnP0qt4G1nU0kutB8T6crWd1qrtFNIApiyMeWwx83se9Z/hXQ/Evwi8cfZtD8&#10;TRXGk6pM039nzSFUiGekWTwR6UuxUoyXtKcZJPdJ6qSttfo10ujG1698FeIviXpfirUdPuLix1a2&#10;XR7O8sWxHbuk++WVsYeNg4C+lafx28a+KPhj9p1rQvE2nw/234l021uv7dk2QSWpcRuiP0DspGD6&#10;1vat4f8ABmofFmHQoILjS9SaBr63WNc29zHnEmQOAST9TXMfETw94P8AFlja/Bz4z6ZZ63pPiTUm&#10;ttDkV2jZpE/eeaR2MfHQ84GKiopezly/F09fx/JnVRqUatalzRbhGOsWrtxve6vo7KN3Zq9m9LM9&#10;T8YWlzqNrN4VsrqG0uLe1DMjKJFKjpwfvKelZ9zfJqWq2Fs2lvHJbBRHNDH+6J2/Nj0ArB8MWOv+&#10;BPiDN4M1PTLu+0NfDMJ03WppsywSRMIxbc8t8nzZPOak8E6poeoePtY02x1e4l8mzTybeZmUQy4+&#10;YYI4Y5rTmdlfRnk/V/ZwfK7pR5k1/esn6ej21ILHxl4ITUtJ1XVJRoeoTX0mnyWMtwyiSRnIG5O6&#10;scbW9+tXte0TWfD/AIut59Jv2urWWOS3ubU7T9lc8jB+8A5zx0qpqPhfwr4r16xj1W1trzVLa33W&#10;66gy+ekaOCQGH3trY+nFO+KNro+oatHpV1dNbzWt1EXuHcxkSP8ANEQ2cMMqfoaXvKOp0L2TrRUb&#10;6p3TV0lfS3Wyvo/+CQ/DTxFqq6z8RPhrrvh+GaPS7iObSpIlPl3dpPCSIGVuA6urA44IYGtzw7Y6&#10;LN4O0/T7fww1o11biabTZFCurAYKFehwPzFZPim5t9P8PX1xresS6bPcWcUS6rDIAys5CjJ74OMH&#10;3rN8O6z+0X4G+IemWPj7TdL8QeF7zTzE2oWR2Xmm3ABxIQfvxsuAcHg81nzexWt3rba7V35dF+W/&#10;VjqU/rEZVINR2duZrmcYJNxvo2371tGtl0QWHw88EXl039haZeWS6Pdy6dqljb7kji3/ALxZol6D&#10;k/eXjHBrW8SI+v8Ah1PCms6etzp8kkYh1RZxut50cNGzgcgEjBx0rcurl9W8Mw674a1R4bqzuCLg&#10;WbB2bB5jcHqcdjzXP+JYhp13Hr1rp0M1vqEZkvhGzL5jxkNs4yFcpu69SMVfKorQUa1StWTk3dPS&#10;7u01re+nm1q+ifcq3mt/DvxhrWra9f3vl3Xgu4WHxDpszOs1nO6Dy5YmUggMDnPIYVpeJU8R6J8S&#10;7GG7u5Lrw3Pos0N/bzW4m8qTGVnVscY6Y7g1R/szw34xt7ifV/Al5Z3OrFrGTWbdBLHqFpGvmQ+a&#10;687drFF3DIIIra1rw3rYvNM1rwf4omj/ALPjSK4sWYNDcRquNjg8jg9fWlFSknfv0/rsE5U4zUbt&#10;e61aVmlotmr297ms90rX2bKenfE9fDVn4f0H4jAeXr0v2TSNSt7fdDNICSm/j92xQDrxmub+NcHg&#10;p/jV4V0TWE1DfdX0ml3Xk3DxRLDd2siscg4ydoXPYkYrS8NTfEXSZtR0Pxfp9rq2nvrRl0NljxJZ&#10;QsAVUk8Ehs4Ipt1ro8Zanriah4QuvN0WdCI5Yf3r4GfNhPR+egFKpHnp8r/FdjajTjQxTqwX2ZJu&#10;MtPe0TS3Vr2a2utHY7DwX4LTwP4R0fwXpd1Nd6boA8rT5p7tnkeFQQqux++QOOfSub8Q+L/DHgTW&#10;NJfWvO+z+IL77FayQxt985YJKOg6NzV241PWPBOk2uh6bcyLNqkM39n317GTbpemMvFHL/cViMe3&#10;I61ZbUr7xP4N0fUdd8HQ2+pXSxPeWcbCWO2uRjcyNjlc5weuDWkYpRUIaWtp06afccUVJVPa1fej&#10;NvVNJu93f77v5WdrovWj6FqdhY3Wg3a3ljdQv5eI/mO3PQ9R6Vn20Hh7XdQ0fXpvDzLnTZhOsqlZ&#10;IVz93A78VmeEfFuir8Xr74UGdLW8tYftenQqRH8uNuMH76kn+HOO9VvGN9rseo+EfC+u+JI9J1ib&#10;VHt7xrOUxw3S5LCPkckqM7eD1qeb3b72Ljhpxrcl2rq6et+Vxk76b6Wu+/kaXjvXvB3hjwZrmp+N&#10;HnXRZI4ra83Rll8qYiPHHOSXAz6034Q+CfF3wm8CxfDLWvER8Qtoc9yPD+rTMfOa0JJign9Xj3bN&#10;3dQvfNaPxIsPDutaVqHhPVpme2uvLhvEVNy/KQ6nj7p3BaZ4d1vTPEms3t7pmoSTalpdl5Ug8sxl&#10;pGyQHU9zjr0OaHFSrKfZNLXvvfo9lbTTXuyVUk8BypOzfM7q60SUWnut5KWtmmtNNGxeItP13wtY&#10;6FqmjtZ3lxbeY1rLnCsG2uN3rn9KPhxMNRh1zUNIn3Na3H2Hc/zL5qDkHvgVm3Xinw/d+MbHwbrU&#10;lxZ3+tloF2/8us6xmQDPTJ7HuRitTwv4dsNKuriOw1qTzRtW8vrbC/aJV7yoP48dW71Sk+bTUKsI&#10;06Mk01zWklurX1+Wlt29Ot9NSPy7nUIbu7t445JLfy7yJT8u4HjH41y/joeJm8IzaRo2mQ3UlxrH&#10;lrbTSACS2ZgScjqwx9a6DV73UrO4tb65SGX7Vc+VCsS581SvIx61T0Xw/wCF9TubrRPtVxC/27zo&#10;YGYh7a4xnKZ5xjnHSnJc2iM6MvYtVGtFZ9Xs/VPQ5/4u/FrUvgt8OLfx9ceCrjUFhvLa21DTYhum&#10;SB32yOD0yOv0rZ0vW9Ffx1pvhmTTWm0q+sxqPhm+aP7jkZKg9mAP5ZrP+Nfhrxb4j8G6h4Iimb95&#10;HGq6rBgSLGGByVb5WYY/GtHX9I15LDwrbx3VvDeaXcQtJd+SADCF2sAP4Sw61nyy9pfpZf8AB/T7&#10;joisK8HBac8nO7Te3KnF28ndd2m01sdDrkGoT+I7TVtOUPFBuW6TP31x298158fGGt6BpVz4i0Sy&#10;vru633c1xo9jb5e7iikA+UH/AJaBSeO9aWm+PL3QP2i9Q+HviLS723tdU0eK60W+Vd1rNICfMiz/&#10;AAt0Oe9V/Dl5dXniLXvh9pGtRaT4qNvIlil9H5i7mBeOVB/y06ZIHJANEpc2qdt/v/AKNGVCNqkU&#10;48sZX6OLve9ruyb1a1TXRnaas2leJ9MsZdPl+02t4w2rKcHG3dg9ww/Q1zmvarF8J/DOtfEGS3ll&#10;szcR3E/kxGRo4xhXbaP++j9KqaDe33xi+FutxeF7230rxboGo3enal9lO6O31a3i2b9ueEfKuFPO&#10;Gweaj+D/AMefDPxe+EC+IPDWn/8AE8sjHaeKvDuoQtby212BtmR1cdGwWGMggio+sU5TUE7SabXn&#10;bR/d1RMcLWoxd4uUYzUZrtd3V3slK1lLbTXdHJy3nxL8JfEW4+LnwZsdK8eeDdQsIprfT9P1KOO6&#10;spmb948X99XU7iDjkV65qtxb3uqpf2F9dWdxbtFJdW8mdtwjD/V47MCRyO4ri/HVj4G+GV5p/jPw&#10;vokNnY2nmS6xY6bbhWMBXO9VXGSn3iAORmpfjb4L8RfFX4bRp8EfHtvZ6tf28Oo6HqU2Xhk8tlcM&#10;w67WA2n0zWUeaip3bk9+XS/V+7s9dkm7K1tEbVvZ4qpRlL3Iv3edprRWXvpNxukr3SV73d2dfrMe&#10;tRaZqTGwW6laF5LLeOJTj/VN6ZPy5rl9P17wl47+Gmm/Fuy8L3Wnz/YWE9jqVqyXVm0WQ8RHUMpU&#10;qGHUY7Gtyw+I3iNbmytPEXhr95HYwDX/ALLki3uZMAOmfvRZB9x3q9qlzDeRava6XqDtPCzo0EkW&#10;BvK9s9RyDmuuzlNO/R6W69H8tf6R59P2lBWnGzundPS2zTtda3TT/RlLwDqnh7xZ4Bt/FOlXEOra&#10;Lq0PnWdzH8zCMg/K2ecqwI9awvgz4r8KeLbnV/Aug37ed4fRWkh2nHk3GSp+b0wQfQisj9lOz1vw&#10;h8DZvCcmnQ2msaTq1815p6y/Kd8rMrqD91WzkDpnNXvhj4MsR8WNf+LemfatN1LUNFhs9d04SK9t&#10;K0RLJIoH3XAJB9a5lUryp0mktWubyVne1/O3yO6vQo0Z4um5O0X7jutWpKzaXeLeq0u0PtPBd54O&#10;+K99d3ly914e8WaX5OqafcKJLRp4vlQhT/q22cHs/sRXaWMr3Ghafe3dh5E1rIIkjDHBUcDB9Olc&#10;+/jrR1nsNJ8QyWR03WL+GLQ7+O4DJO7Z3I3Py/MMA+vvWxqWpT+FtW0PwjdaHfXVnqC3UMmqW65i&#10;s5Au9BMOoVhlQ3OD161rFU6N/X8W/wDN6HLifrFbl5171vS6ind9rpLla30S8jzr4haN4e8YfFn/&#10;AIRmzt77Rdf0xYdTj1CRNtjqgyV+zORwzYJBB5xiunb/AIS7wz4z8PeGrTUrGy0mbzbNtPaFmEit&#10;HujCt/C6tn2IpNZ8Sabd+HNF/wCEk0K+jmutdbT5JG08yGJlY7ZH7rGQB846ZrV8QXfg/VLWx13X&#10;/tVs+m6opS4VGCxSpkAsf7pHc8VMYx1d+t9NOv8AV+501K1TlhTlFuKTjb4tbNXXzu0teXo9iH4a&#10;fEA+ME1rwN4q05bfUtF1Ca1kjkjPlX9qpws8efvKQcEdiCKz9A13wz8L/E7aIqagbHxL4oNlp8yK&#10;0sNnceRvEbnrGhwQCeMkCq/iaz8Y+DvBV14l8EeFP+EovofOntYY75YpJ1aQSSRhjxyu7aOhIAro&#10;NO8T6H4y8FeH/GHhq1vLGLWvJubW3vLbypYx95o5lb7rDBU+/Q9KOZxkqXN7611W6v8AJX6b6aOx&#10;jUjTXNOMf3c3ZpPRSSvfq1rqrrZSWtmO17S9Oj12+vtDl+z3kcH/ABMvs8a+Y6OO/HJ4BGc9K8h+&#10;NHxP+JP7OvjP4c/FDxZp9/qXg2zt7zTvGF9ptv8A6rzceTdSRjsoHOPevYPDfi3w34v1TXI7WOe3&#10;udLmFvffaLUx5QruRlbo6nsw+lUdL8P2XjbwZrfwl8R294Y28xJprweYrxy5xsPcAHp2rPG0auIo&#10;2oz5Jbp9Lp3s11TtZrtcvB1o4WpbEw5opJST+LllFxbT8ua8d18PYpfEHwFpHxu03wr410DxHcCD&#10;Q9Xg17wzeafIGjvgU5jYHqrKSAOxNb2keKfC/wAafhyus6JOz2erW8kT28ymKSP5jHIjKeVdWBH1&#10;rz79kaLWPCGhav8ACLxmLi2Hh3WDH4fiaPEKWIH7pY5P4iOcg962vgT8TY/HPirx94cvbWOG68Ia&#10;4um3UHkiNpHaPzhLj+64YYPcg0U5UqdRN2TqaPzkl0+SfrbyKxmGq0Y1KcXzKg04yX8sn6a3bi97&#10;J33vpe+Cnik+O9A1LU9M1C3nu9H1abSZIV3K8UtuAhjlQ/cc4UjHBUgjrVP4V6p8NPGHxKvvF/h6&#10;e3bXLVLjTL6RcJPKsbgvHKv8YRj8rUzwH4a0rQPGes/FjwZem8Pia1K6tpsMwVXv4Pk8xc4xLs2x&#10;t/ug1yPxf/Z/vrzUtP8A2hvgLr95oXjTRYWWaFAPJvkkcNNHcoRhiQCNw5olUrxoqTgptPZO3W11&#10;fy1tfyuaxp4OpiqtPncFNJRb2Ta1jO2vLzaXt527e1f2Da6NDJPokMdurzGaeMk7T3JA7Gslb7S5&#10;7z/hNNOvJoGmt9s0LR/KxBO0kVa8DeNI/GOgWr6vpk1jc3Vvua3ueC/ZsfrXF/Hb4d6n4v8Ahb4y&#10;8OWWpX2ki403ZZalpcn75MY5QdmyAPcV11JctNygr2TaS6vol6+Z5mHp82K9lXlyttJvfRtJ+tt9&#10;Ox2+lacNP0SyhS0/c2twzsiqF8tTk5AHbk4Fc14w+H9j41OlabeaYZ9Nh1gXoktrtopoXiO6OVcd&#10;SG6qeCKs/CXWPiPcaePBPxKtvtMun6HZrD4phYJ/as3l4nDxj/VuhweOGDZrQ0h9Q8P6jNod5fSX&#10;cN0rXGkyMMYXGWTI44P6VC5K1FKUbJ7p/l+hX7/C4iTUlzLW6bs763TXVXvrZrVNXTRgfE+1+I93&#10;pF7q/wAMHjGufbobm3tdSkCwsysA6k9gyZ+hrpdUsLfWrm312wnks9Sl02eyt1Zd0cUzpkFv91+R&#10;6gVm/CzU/G2u+EPL+IGi28eredIZIVkDIIxIdjBh1yuDjtUfhi58QeHdVvtHks1Ek+qNOsdxKSkl&#10;u38aN/C2c/L0qYxjL303ZpabW+W6ev4bFzUop0/dvTvqrap2W/VK2mnV66nP3HhjUI/h9DArWup3&#10;llDb2epWd7MfLluY5g/2gHqr5+YH6eldpc299CdN1TT7iSM2ouIjp8hyLtWTgZ9VIyDWF8VdF1zX&#10;/D2tJ4U0GGO+aGSGH7ep8mWTg7ztOcFRtz1GfapItf8AE17pHg3xLoPh+O3t1uEi1bT/ADvM8uEx&#10;lW8tu5VwAM9RVWUenb+v8zScqlejGd1q5XTt1jtv11Sdr+a0Mr4M3XxL8O3XiDXPGLWlxoepahJc&#10;6eI5Ns1jEihfJZMYJzlifcV6Np1rp8l59vtrkFpkEiqrj7prBsni8S+G21B9L2i+VjcW8kg+Vi20&#10;px345rmtMtb2W81jXvhg9rJdWtvJa2q3ExeOK4jGfJbB+VWPftTj+7SS16+fczrR+uVJzdoPRO22&#10;lkru+nm+trmt4pgvtI8f6fq0+hSXel6hMYNQvLeba1gyhnjmI/iXcNmO2a1dXXV5o7ya11CQWmoW&#10;KPZzbf3kFwr5Ax3yPx4ptzfDX/ATXPibSUt/Ost2pWasW8i4HLKCOoDdDWb8PfEVzF4gvPAur2Mj&#10;Q2cdvJZ6k33bqSZS7Jt7GMYGe+af2999iPflR5rK9PR9bpNa7tXTaWnRXs1dkXiHxrN4O1yS41LQ&#10;PM03+zZJnvLKX52vRj92E9GGTk9CKg+GfjvwB4z8N+GfiXpwkt77xBG9ihuEKyiQlj5Eo7MCveui&#10;8beGrfxF4a1Kxhvm02aWxkWDUEUN5EhGBJjvtOK8T+Hfwt+IXgiW48IfGH4mWeuaHam2vZNbtW+z&#10;zxzgkxSn+5z1PQisKkq0KyildW8rX6a3vtfo/U7sLRweLwUpOXLNWuru8lZp2Vmm7taXV7WS1uvW&#10;oPEH/CRaTa+FtA1n+yvENws0lvb3UH7wJC4EjFfTkc9w1bF54etNUs76G4tEs5tWtbm1vY2+7O0k&#10;ezece3TviuC8U/Dc+LNZ0Pxx4gvpItdsrlpdN1qzmKrJC6FXt2KHBDrtIPQkA11NkmoXPh/w+bPX&#10;ZL62tXaHVZrhR5kvylfmP8LKcfMOuPenT55XVRX6LzVl09W/kctanSjGLoz3vfTZ6uyfVaK17O99&#10;jA+Fvgbxb8HfhFp3w2u/Gk+oWdiYNP0G6aBRNZ26jaqlv+WgHYnnAwa574P/ABW+JXh744ar8Hvi&#10;FaXGqabqepXNxouvw2bItk3H+iyjoFwCVccEmvUIJheR3OnX8iyWz3DNazrgBF7Rn0I6g1JoFqtw&#10;kOo3D7ZFkbafL5kUcAn8KpUFHlUG48u3p2ZbxsZRrPEU1J1Lu9krSeqkrLe+62et9zN+MHh6DxX4&#10;Suo4LhVmhhYR7sFS2QcMp68gVzPj3R/ifq/wY02+0S8g0HxNYSW91fJCRJDP5TbjEuTjEmBz2rc8&#10;VaZr3i74eaxocWoLpOqzSTRW+oQ/OsLH/VuQfXjir+h66+qJP4D8RWB/tDTdPtjcTNH+6udwxuHp&#10;8wOR2rSUYyl1V16f8G5FCpUw9GDVpckrtNXstF6OLb9dFst8zSvG+rx/BGLxv4n02TT9Sm0z7bqm&#10;lm2LGCQAGaBVH3u+OvWpPHV3Bp3wtbV9V1uz0lpI4ohqSApHCJCBHx/DjcOD3rN+KWiah8Ufg7rX&#10;hHwH43bQ9atZlEOpQ/PJYyiQMNy9drAFT6qTWlrMNx4kik8H+LPDsF1FNp4fUGVQ1tcToAcBf4ST&#10;8wPSs+acbw7Ja9G9e2ultdFurN62uMaPMqmz523FbqK5WrXVmrN21e2q6vC+Efw78Z/BbVvEs3iv&#10;xbHrEPiK9huVljsUh23GwIznbw24YNd3qK3OpapHZ20i7YJAZNx6FcHH4ivP/HfxQ1b4VfD2HxH8&#10;Tte0+OFNdt7e1uGt/wB3LaysqLHIP4XBONw44zXpFzBpPh06h4knbYi2rT3cucqY1Tg/98/pRR9l&#10;CPs46W1s3qk/0vdL8NiMd9YqVFXqWcpXScVZNxUVokktFbZbmLp9nDp9zP4hsdHRbjUJnjv7iLHm&#10;eWhZkBP8Q3evA3Vj/Dnwtp8vwqi8PeG7abSYZtSuJ5bVLhibdmlL/Lk8KW52jjkgVq6bq2mWuhaP&#10;peo3EbXWsWtxPpphk3LLHsLsAR1+TBPtTIvCFx4Q05by0vZriG4+zLdRyNzGq/xoe2c7j61pyx0l&#10;/WpPPKMXBuzbTW9nytpeWl7L0sN+HfhC68HaBqXhK9kkYXmrXF7b4k+55pBcKeoBbJHpnFZ/xC8C&#10;2nir4eS6X4VvoVuLLVEm02a8cutrdK46kHcvcZB710txrkVv4mW4yZIJLdWjeP5g3POB78UraHon&#10;h/Ub5rC1WGLVpPtOobenmjA347Z4FKNKMYqEUrbehMcTWjX9tJ+82peTfW/y+/VdTmL7SNduGgtr&#10;jWpLOfT7SSNkjbcl6GGWJLDkq3zL6ECq3jjVPiRpGoJcnUJ7yzWbTbrT5LGzVpoG81UnhlH8UciE&#10;sW4K4Nal54hLeLLjwX4p0drGHdaz6HrySBkuZCfmh29UK4AOeGDV0Hi22e78PXGuaFbi5uvsbG38&#10;mTaLhf7oPv29Klw54uz/AD/r/M2VZ0akPaQTT8lbWz389n1Wqemhm+MfDMXiDxGdTN3cJHaw7ZLf&#10;aHguE3Zx0yG9/SqviHQfBHxG8JS/DHxpZT3Fnqlu4WC8U8BDkAt7HBH0o+GHjjXtW8Ra54U8Q+FL&#10;uy+ytHNp80uNksTRKTEDnl0bdk9OlWL+5gTw9IitFdanbzPLFZyNtkZ+dsY9cjjitOWnKL633v8A&#10;iZf7RQqRpt2ceVxae11dO67O19dNiPTdKvbLwtFoXiQrqajTGtZY7hQY50A+6V6EFeOeopPhB8Of&#10;CXwf8GaX8L/AOlpY6bb+bcLpfmbvJErmRse25vy4qXxb4cXxNoOh6xb6ncaTeWF9Hdw+QTtZ9hV4&#10;ZB/EmCRj1waNM13S774iR6fOztfQ2anzoY/kZGyBuPVOQevHFLlp+0U7K60T0vZ2v562V15IUp1K&#10;mHlFN2bcpJJ2vG6Ttt1dmtVdkc2jaZ4TOraWmqXElv4g1cztHqF5uWO5mCqYYs/dRtuQo6HOOtdE&#10;9lHcXkQhuU/0cLHcQbgeFHAI7Guf19NN1C/iOt6Mt1At6tyski58mSNv3bY67sng9q1rSC3N3dXe&#10;j3cMzzL87KPmZs8FvXFFOMY6JaGNXmlFSbd+/Tov0/IzkuJbCRYp7eGS0t1uLu8t44yzDn5Qg9fa&#10;pIo5DPZapp9vHc24t5PLvI22y2yOylUK/wAQyDn0xS+FbzTb+X7C0i/2gUZvNi5V1VuRnpnPam6H&#10;dwWfjBvBjxGNF00XFvc7v9bMztvjx/sqoPoc1XYuV1zaapXfmtbv8fu3WhHf+FtLvPGWqa5cWEX2&#10;u402KD+07XKzG2jJcQyHPzYclh3APvVtlfUrJNSWSR1kt3jS4jcHYemDWdpel+NLS/8AFUt94jWW&#10;x1a6juNIb7Ptk0yPyVRoT/fy6l89t2Kf4Y8VeHbq4uPDmgajarqEc0j3GifaV8wrjllXrg9c9Mmo&#10;jy22tvvbv+o5RqON0+blUdr2S5Vv2tt2uu1r5x0/xfF4Z1CTwRrjXN9b3CT2dpfIuODhohjGEPOG&#10;rQ034jaVrGiate63od3psun3zW11FeR4zKEB8yNujIc8Gqtn4c0Ox1rS/EsOvXEOrW8L6crXE20T&#10;QuxcQOp+Vmz0PWpvCPiTw38U/D+qeG9Vtpo76xaWy1rR7yPbKjqcbgO6Hgq44/GojKfNrp2W9/8A&#10;LzNqihKDk43Sau0rNXdvRp20emr++5dT2fhnwvfT3mrW9nDNMpsbq4kEYaadVVVcn7pMhC/iKz/i&#10;QdP8O+AJtc8aWdvHJcQwQ6pZuwZJrkkKEAPDHf07niofiJ4C07xv8JNW+GHj3TGu9Nm0lEuJzLiR&#10;Spyrhv7yFFbd2IrN+Kfw28K/G/4X2Xw1+Jc91cQmW1vFntbgo7mB1MTFx/FkAn1NTU9tyy9nFPTS&#10;7td66PR2W2uu7001rDxoe0pynN25/esrvltFprXVvVtaWaTW+nf2Ni+i2cUd5LmRlUzHb96TaB36&#10;Vhabare+LdQv9HvIfNvIxtvI2ViBGcbTz82Dke1a12ssa2mlrMW+y28bMZM7mCjA+p4rivBXwbs/&#10;Cvi3UNR8L315bw6ldTahJayzeZFFNLgN5XdASNxXpk1tLn5opL18jmw6p+zqSnKztppo9fw2T2sd&#10;z5KSt5N1P5c7bSsG77rJ83HqO5o3Qa1ZfaXlTeZysbr6f/Xqrqc8ton9p6pIg8mNwrMwC/dxuB7H&#10;mnWti+n7bwTKYlhjaS3Zf4iuAR+NaLcw5fdvf0/y/I5X/hBTb3/2/wAG3lvbXdrcRrqESkbJIWkM&#10;hV17dSVPrXW63p1n4ktvtC2azCONh5LYyf7v48cVjXHhnTfDev6hrMc0sM2vIq3XmSZXKDC49MVF&#10;4O8WR6vBq2nalp1zZto2pLY3kkyFVuAVysqf7PPWs4+7pLS52VXUrRVSLvy21662T9ddF8thdbg8&#10;Q6x4D1AfD++m0vXLi0Y2qXMO4I+0qNyn37irnhi68Sx+F9N0bxdafaLhtDgj1KeNVH+lBcSsVHQH&#10;g5FaVzayT6lDZ2ly263XMgbqy+oPscGonmvY7z+1Tbbplg+zyBWx52SMMPcCq5db/wDDGHteanyW&#10;W9/NdEr6OxB9ttl0aGPUraQQ28OFZeW9ABjk8VX8XNe6Nc2uraerNczfuUeMcBscBv8APWm6mNds&#10;/FGg29loq39iI5hqjpMFazUjKzbf4/m+XHvUmqXlw89tp10WtpLyYvDdLIuxHX7qbT13jjjpQ3ui&#10;4xtOMtGnd79Nfmtr23atZbDdPl0XR/EEekKsdvrWraeJPOji2/aFU8syjjg9T70fEzwzeaz4T1LR&#10;tJ1C3tb6eOKa1kuFBQTRyK2Of723bz0LVBqGmW5vbfxNqsTNeabvjs7lU/eW6ykCRfpwDj2pNYvt&#10;N1q5XwrqviRFhvLTZZzMoDSSE4XBPBcMM7e5FT9lpr0/ruVHmVaFSL2s3pfVPp3VraevQfa2uteK&#10;/BsKXkb+H9c1Blubm3VtxiZW/wBXnp0GDSa4j6lDb6ndy+ReW100aBvuh8YH4VLazXVhrGpXOuTy&#10;MbOyiEj/AMMkg485R1HUA+9X7a1GxdN1m3DSLO0kcm4Hzv8Aboj72hMpuMrrbdW6XWqTerSVlr/m&#10;ctPpXiPWdLXWvDWsNp9818Ptkcy7o3ZMqUZT/AeCCK2dR8R3y6LF4hXTlZrfC30a/wAEiEenYjn6&#10;VDr0t/4d1+G60y2uJrd28m8h2/IY2HX/AHga5vxX4/tRdr4L8G+IIdP1LUEa1hfULYuI7luYWcDh&#10;osK245yOKlyjTT/r7jqp054pxtFNb37Lqm1rZdNzsPHOpWfhjRZ/ilbssa2Fi0t9JxiS2A3HJ77R&#10;lh9az5PDtm0tr4v8O6xJDazaW09tHHyNkgDq4Xuef1p3xM0SPx74RuPhb4j0sR6Z4g0We01JIXK+&#10;YxClRG4+6CobnjqKuWpspbS30/RbT7KmlWK20dlcL9xUjARD6rjjPtR7zqPRctvnc56b9nh4tN81&#10;32a5dEr+d7ryRX8Ea14tvtOvrH4i2sEF27NJZzW3Cm3A+XcezdzVT4n+ZZfD2TxZcm4kOn2cszLD&#10;GDKIwhyU9XA6etZXibT/ABHr3w2vZ9I1Bo7yK6TzYZG3fZk3DenHLIV/Q11mr2Da94L/ALFFy1nc&#10;TWTLbyQtnadnykA9RnHFEb8rj5GsvZ0q8aui96zS2SSV++jT6XPNvhv4g8Yw6poevQRDVtL8TmyH&#10;iC4s/lk0uAQyGOaSPsT+7V8eua6uD4lN4R8NaLo/xB1NftGua3Jpum3ki/JKWZvJidugcqAuTwTU&#10;fhnwtqyaBpvjrT7+bT9Qt2h/tCyWMKtwiIUML+o5B47oKreMbPSPiNot54B8SaauoWzXH+mRwqBL&#10;a+aMJLtHzIwOWVxyMZFZ8tSMXKL9E9v69djtrSw2JxPvRXKnaTW6tdLfR2ulpZSSS0epuaxrsuna&#10;hosOveEJpLHdM91qVvyLGaPhUZfvbXHAI4rR0vwx4fvU1W3tRBLFf3YnvIZG8xWYgEZU/cbAB+or&#10;Ln8N6zZ/Cq28H6V4hup7yysxDZaletulaSP7iyN/Fx8uT1HWtPSbUOlpOUhsdZubdZryOP8AiZBh&#10;iR3A6VtCMt5f8N5XPNqcsafuStZtaX1s7qVnsvTay0vq+O+KGr6/4f12xmk8P6hqXk208jSaYDgT&#10;QRNNC7ejnYYgOjeZ7VpeNfDnhv4s6N4b+Len2rNeWlkZbdfmST7PcwjzrR+hHzbcg9GjzXW25sLz&#10;Wbi3tdYgkuJIkl+zxt84jyQHx6E5GfUVkWMl/pr3L6sY47XUMr9otVI2tv2ofY461Ps/fbbun07W&#10;NI4p8sHBcs4re71Ur3VvTTTovPTWe4j8QWK2DXKrcNCryw+YN7wkcnHXB/nUV34V0pbW6ktHls5J&#10;LUQSXNr8sigD5T77feuM1r4SR6R8dtM+OcHiS9SbTvDbaVJphOYZItxfePVuuR3ruLLWLO+iXVLH&#10;UPOtbyNZoNo+8pGNwz79VPIqqcpSbU1Z3dtb3Xf5nPUpqjGMqM7ppN6Ws7/D57XT/wAjP8H2+vya&#10;ZGupau1xJ5m2RmUAhsYGD6HrzWTpd9Y6z4C0uHxxD/aUa6uLZdQktcGKaKVzHO6sP3ZVkX5h3II4&#10;NbGh3y6PrE9nqdrcQyXHCbv9XIq/xgduDzWP4612XwTf32ryfNZ3kNvB9lkj3RyyvMEzjsdhP5UO&#10;3Lc2pqVSu4patpq2nlpb19NNV20te03XdYmltdH1eCPUrebzrRrhcqy4G76qTwfTNTT3Nzrbax9v&#10;8O3mnvCYonaRw0V4Cud8eP7p45rkfiZYfEK18YeE7zwL8SdL023XWnuJra+s/M/tG0MYH2VTkEZH&#10;zA9c7a9Chu4rzT5dS0vV3mt5WZ45OGMJ/uMPb0rOEpTqtWat6WenTW/5E1Y+yo05XTutN04u+z0t&#10;rbTfrbU4/wCBeu+GvFKaver4Nk0PxBY3rWPiCznjCNMyH93MQvysHXDB8ZPetTwV4A8MeEPEHiLx&#10;fpNhJp+p+IZ45NYk85mjneFPLjl2ngHbgEjriuP/AGlNVk0f4b6n4g8OeLLXw3qGrWMNrD4qa3Lw&#10;wTeau3zgvKqfu7u2a9IS8luvDNmNRuYLhrqOKP7VZtujdiB8w9ic/nUUlHnVOaTcfevZWu7rTXR2&#10;vf10620xXtPZ+3g2o1HyuN2/h5Xa70aT2W6sr9Dyj4lah8VPgpqtl8ZNG06HUPC2nyXdx438P26k&#10;XUnmBR9qtyOHZFBYxn7xPHNdxqWq2vxT8CWV38NfHMS6i1ta6vYyLgTG3Y71DxnlQ4+Q5HXPeqHg&#10;Dx7qPij4ofED4I+OfCslr/Y8kMmh3zRn7Pq+lzRja6k8GSOTdG4HTANcP4g0fV/Anjy68f6JodrB&#10;qFhY2ulw6lOxhjvLVrn/AFBI+UleqjGcnrWFOV5OpTk3GTs07rlcdHbTuttm7tPv3RpfWJRhUSjV&#10;gk4vS0oys4prZ/Fq97aSTtp6x4t0/TvEmhQyapCI5pljfauRsk9R6EHvWf4fu9W1T4eX+ga9caha&#10;3kcklnHeuwMj7/ljlU9M4ORnuK6TWl1G50tEWKOOctu2yYIDA9K5vxHpV/KW8Py2ki2epNJcaheQ&#10;XBWSwaMB4nX+8Nw5HpXdO8bSX/Dnk4eSnTUJPZ3XW1t7d9OnXRdjYt4L7w14YsdN1u6k1H7HZpFd&#10;3SR4kkIG0y7R3J5IHvXnfxs+Htl8R/CGn6T8MtZ+x62zSarom1StrNJGD8sq/wAILHGOCM16Lp+r&#10;2/iTSYb+21WFjJaspuI5AysQAzH29fpXLeGvB+p6T8S9a+Ih16/MclvDF/Ysyhrd8DP2iBh2YNgj&#10;uRWdaPNBRto9PTzudGBqzw9WVbm5Zx1Sto3e1mrW3fkraabkl94Zb4rfAy28MfFPwy1nqF1pML6p&#10;p9rOT5My4B2OOpBHFbHhh9W0O3/sbVdQa+hkkjSykkwGjj2AeXnuQBn3qzpcWp6fqE1lcag0kEkj&#10;T2Mnl/cjYfcPrg1yXi7xL4kTwP4uSz8IbtY0lGutFk88eTqEigFXQjlCeVwe9U+WnFPW9vvt6Ew9&#10;piL0VblcrpX0XM0tLu6ton1stdNS98T/AIh+B/h94s8Op4r8R2+kJeakILWe9UrA8z/KqF+iMRnB&#10;OATxXUaR4O0Dw74i1DWdG0u1t5r5t9/JCoDySYABYjrwB17DjisPXfDnhj40fDW3t/G+gW2zUbBf&#10;7Q0/VIldYZCAWjcHjKv3z9DWb8MPhHF8HZ77WrXUb6aTUmU39vNdNJGMZwEDE7QMDHpUp1ZVk7Jx&#10;0a7rvp/XUUo4f6ny87jUV4uO6lrdWata2u99ba66dUk7Qa8LVnRvMuNlszLzGxXcwB+lYd1r1trv&#10;jCbwVDPFHeLbtNa6fcSGK4kkRgS8TfxR4PJ7E1FDpOkz+Jda1DSNYvlW+aI6lbbmBjkx8ssWejAc&#10;HHXvXn37XvhrxBYXPhT9ofwP4mk07xJ4LvPs8UrAG3vrOZlWWKZT6juOc1niqlenRcqcOazWl1te&#10;z36pa267G+CwtKvjI0XKzkrJtOyla6uuzeja6Pm8j2vTNQXWdCg1C9tLqxduJI5/lkjZT0Pbkj8R&#10;WTrXh+9fxdda55FvLD9ijfTmkhBa2ukLZcN23KdvFX9SfUIPDF9c6Y/n3N9avNYR3HKxzPHlE/3N&#10;/wClcBaftJ6F4Lj8BeE/jJpkmh6n43ZtPt7pW32seqRoC0Dt/D5n/LP1radWnTgnVdttXpq3ZeWr&#10;dvmcmGw+Iqc0qEb7qy3tZydlvoou/wDwSfV9M8I6tqmseJ723m0LUrizhgur64INvdoTwpVvlJ3A&#10;DkZwa9AgSJt2napbIqrCphWP7pXbzj6VW8T+HdC8QafceFtXsoLlvs++S0uFwsmGyp/BgPpUVpdz&#10;XWhWeoXZktp45NjR3EfIxwVPt7+lVGPLIVWt7enHfTTXorK1uttH5JbHOa98Mfh54vbUp9QsoUvN&#10;X077JNqUXyyXEQz5Ydv4thPGeleWaJ8dPin8Nv2kvB/7MHi7QoW066YvpHiqSYkX+mRwMJLds8fa&#10;o5fKz/sZPevUvjXrh8CfBjWvHQtGb+zY1ngNvB5jJmQLyi/eTJ5xzg57U2aw0HWrCQa/oETahpsd&#10;vqZurMB2Fy+wkw7ucOFUEcZC1x4im5VFGjLlkmm7LdNu6+euvfXXU9TB10sM/rEfaU5c0Vd6xlyp&#10;KS9OZXW1tOzXam503RL+YXFuYVvLhD9oY5WaRhj8DkAVkSahp/iTUdYPhzUJFvrC6XTL6OaJlRZg&#10;okBXP3sBh8w47VD8VvH3h74aeE9U8V/EePOiWQgnuJ4EJaBGkCNIR6KxU8dvpW5rFvBGY9ajdZIY&#10;Y/NVoSCJAQCrA98jvXW5c1TkjJaatdbO9vTXr1PGjFwgqjT97RPo2uV289GrrS116FfRJI7q0t7y&#10;2ddyyG3utjZBK9R7c1m+E/E3gfxxeTXXh7Wre7vDHKdg+9Fscx5YdVYMCPcViaHaaP8ACfVby4t7&#10;eSOy8Va59tvJpLg7Y5HQDgHgZOMgY5rV/wCED0bSvEN/498GW1rDfX3lpeMkI2zqucxnHTJO7d1z&#10;RGVTlV0vP9LbHTKnRjzXb1Xuvp5p7/n021007fwt4euoriW3RYb6QrFeXEbfvAQc7C3Uj0B9aqeI&#10;7rWvDFt/wkQCyWtmrvdgcttC9QPpmuU1TxxqY+Jk3hjQ/DGoQx3vhiDW5NchXda3bRXQintc9p0j&#10;G8ZwWU+ors7zXfD3jfwdb654Vvo9R0nWoWaG8tW3RyxEFSwI+hX2NKnXpVG4xeq0+4mVGtRlCVTW&#10;Mu/S62v0629HpoyP4eeOfh/8UNGs/F3g3W7e8jkgLW7QyDcqt1+X+fFUbTwHNpujzeF5ZTc6fdXF&#10;1LLIJNk0PmHKiNh0AORXDfs/fs7eD/2efCdxo/hWxij1m8u53tr9pXYxxO2VXaxwOODt4NetG2kl&#10;ijtZZ/JeJI3l8tSFJzng+h9KVF1KtNOrHllbVJ3/AB0/I0xn1fC4qUcJNyp30bVnpez0vtfR6a7p&#10;HDfFDwFefFHwdN8M5NRFrbRzQtNcXUIlWVVZGaI8jll3R5GCN2avfAzwcnwl+D2n/D6w19rnT/Dt&#10;v9g0+aeMK0UMbMEjceqqVUnvtz3rVsr1r5Nattb0/wCx4vM2t0eUnRhiN/rngiolvLe48ITWvi6N&#10;beG/hEUk0KnlyNpY+mTyD6UvZU/bKr9pJr5XV/yWoSrV5YX6s37nMpWVnq1uu7s3pf5FqzurkeSv&#10;iOwj+WOWWO6g/wBWVPRcfSuI/aA+AXhz4j+AbfVW8If8JFqWhQNc6Tpt1eGNpTkOVjkBBSTAwp/D&#10;vXSW2mwaJ4c0/wCG934qlkvrm3uLfTriQ7i5Vd2P+AryM8kCuT/aI8SftE+BtK8K658F/CcPiowt&#10;JBr2l3EnkyzL5YG9GPAPU4PeoxHs3h5e0V1bXTmfTor3fXY2wMcRHH03h5qMruzbcU0r9dLKWq3W&#10;9rnZ+CPF19e+H/D+qaloF1aw6jpYMiXGTLZyf88n+gzk+1Q+N9U0m4tLnUvImuGt5j9lSO38w+cA&#10;FOF6n5TwfrV/wf4y0nXvhxYeJvC1pstfJUSWlww3wkcPGT03A8elPtrvTtUtV8S2DwSNpiSJf29q&#10;wZkZU3eXx/GARgHkg1tHm9iru+hyu1PEyk4NWbVr+b0f5GN4Ct/DsWnXPw20XxVJr114VlgmaO6u&#10;t91bCYsyK7HkqBkLntxXRXXh8+IbLUNI1eP93c2s1lO33vMjZcKxHrz0rzP4S/DrQdO+IniL41XO&#10;j6hbatrmlwade7Zz5V7ZtGHjcr/DLG2UJ6ivQ9NuYNAltLaxeSSO6Xyv9IZmkdYxgHPc47nrWWH9&#10;pKLU4pK7Ss3t03W9t/Pqa46Hs8Q/ZSbdk7tfaaTls7b3a09dTlfhhq3iPwz4BfQPG3hn/QtJX7Pb&#10;mNvmYIxGwD0wAQenOK8/8K/ExLH9sHx74o8a6klvY6P4G0238I2ssZCXVncXW5pkkPAkLkRsvXKj&#10;tXuskhj8VfYruzaSO4tQPM2/KOuAffrXBePvhT4p1T4p6H448B65p40m2urVPE2hahYiRL60jkcs&#10;kbH7rZbcPdRWeIo1OWDjd8rTt1e9uq6tP5HXg8Vhalat7aKj7SL1u7auLaWjs5Wcfnutz0LU9G0D&#10;7Y2oxWlvHqF/GsQuFAWS4CZZYyf4sc4BzjmqemWGk31/H43tl3anHCbGW4VireWrZ8pl9m5rLtrK&#10;HxT/AGdceO9ClstQ8OeImv8ATTZzExSFCyxyZHUNG/zIe9Tajoi+G7LxBf6Lq9zDLqV0l9Mz/Otv&#10;KAFJQHopUDI9a6lzc2sVb+uh5ahy+45u+3db2tdXurWfyt2OVs/E2s6T4OPi7wz8MLy1uo/FiWOq&#10;aTbhR+5abD3qAdVwdzDrVKbUZD+0jN8Q/C2u3VnpWk+H5E8W6NeWjCK7ilmOy4iI6TI6A46FGPrU&#10;/wAEPE/xg/4XF458F/Evwqtv4bvrpNQ8I+ILPGyeN1CyRMM5EgI3dOldR8MfEOqeJ4/EcHjHweNN&#10;vrTxDcWEalg3260TAhuB/ssnb1FedTlHFpJuS97RcrjZwflbR26uzWx6taX1WVRuKfurVST92aWm&#10;t7uOq7xla+x1epNvt/Phbf5eN2304P8AKuW1Ow07xR4okjgvFW4s1M6x8GSFsYSZO4HUV0U80MV/&#10;FBbTmNrjO1dvEjY6H6AVy+uWtv4X1qz+KZ0YOsWny2mtXbPta2t1BYOR/EN35bs16dTVWZ5OF916&#10;btO3m+3zs0vMueDbbTfB9nqlxa2MMKySfarr7Mu1J3I+abb/AANx82OCeauaza2l2bO+Ijmtby4W&#10;XbIobqo2sPcHBqbUJZb3RbPWtDtLe4huoUMgjYFWhcZJBHDDBrLs45bbWE8G2c0n9jx6eDZgr+8j&#10;lMnyqH7ALxj0qfgslt/X4FpupN1L69fRK33rS36WGeIm8NW+l3Gqap+7hsb0NdTSR4a3YOCZM9wD&#10;j86i8a6Rrl9Z26+H/Gjaa2lFbxZsCRZIgfmWRe6Fc5P41o6xfw61p2tXmm3EF0li7WkiIysu9cea&#10;jqejKex9Ki1Dw9pOr3kdzfWLRyx6bLDcPDIVjlhdSpQj0IOR6GiXvXsXTqcnK3um90n0XR/d89tD&#10;P+GOsz6Vo2g+AfE3jJtV1DU4LrUNJ1a1iPl3NoJS6IXHBKowH+0BW3e+C9FvviPb+Phuj1az0xrO&#10;O4hk2iWB23GOQdHAIyM8jnFcZ8OtJtfgB4V8K/DmzF9daHb3f9n6S06+dJbJISyBn6hBnAPYYFeg&#10;3E91bx3ktvYG5KqXh8kjc4x90e+axw8eaio1FrGzau3Z+r1fr1HjL08TKdJ6S5tdFe8mttlpa8dU&#10;u9jm/FMGtaV4un8V6DZXF5cT2tvp2oabJcLHBLAZc/aUyMebGpbHqOKgg1/Qde+L58CWtje291oe&#10;iw61pWoMxEV2DI0U0PqHjcIWU9Q6kV0eoSHW9GAdWW4hQZjkXbhiBlTXJeP9A03QfHEnxqttRvLW&#10;40nw7cQahDbqXDW5Id2MY++V2hhjnjiqqxlbmg7K6bvtbrvsVh5Rqfu5aS5Wk1ffSyduj2Wmza10&#10;tseEvDPh/wAF6D/ZHhXT2sbK/W4u/sUILRRzvIZJH55UsxJx0z0qv4r8P+F/G2jaTPrenPqa6fqE&#10;dxbxMzRyRTKf9YMEfdz9CK6OwnM3h2y1GxkjvYprRZEkh4EyOAQw9Mg1heLpfDWiXWly6lr0eltN&#10;q6Q2wupAokdhwg/3u1XGMY07La3y/wAjKnUqTxHNd813rre+t/O/med/EP4ZfGxf2idB+MnwP+IV&#10;hBb+S2k+MtB1hZJIbqHf5iSqFPyyYyFPb3zXstqJHu5/3OZNzPD0/dhgAVB9OM/WuG02w1z4dfH6&#10;8sLzxJa3Wl+PJmvLPTbpCs9jcW0Kh1hI4dGGCVPIPSrWg6D4x0n4l+KtYh8XWc39qNZxeG7G4LFI&#10;LWMb5ww/icsz4YdF2g9K5sOlCpUnaV5S1Td0rKyaV3ZNJOy77XudWKlLEUqcZSjaNNOLtZyTkk03&#10;bXkfMrv7MXZ2sU/hb4v8Z6vrfxG0q/02O6tfDusxW3huZGAa5UweZLFJ/ddZGC89VKnvWxqes+Lb&#10;/QvD9xovhu3W+kuIjrdi9xxaW+P320/xFe3rUHh7xRe2eh2994o8DrpmteINQli1SHTZBMqeWHCX&#10;EjDG4lEA9eQK19NjtJZ212yl85FsV8ldpDbCPmU+vI/A1tTU+Wzk27v7m7rotlovxu9TKu4xrObp&#10;pbeabS5XqnazknK/XdaaFu6sri/1q11TQr/yobNGjkh6q6k/dI7HvXP/ABV8N32oSSX+l3V4L5lS&#10;DTRa3HltbrMypcSL2JC4bnOMcVyH7KXgD42/Dg+OH+Kmp21//wAJH4kfVNBkhnZmghZNoidT90jA&#10;4FdN8RofEV7c6bdWXiGfRrizuFvo9V8tZLS2eNdrxzKT/q5UZh6ArnjFTTqyq4fnlBxd3o7X0dk/&#10;no16lxo/VsyVOFSMlFK0ls7pNrS7avdPra6t0OG8L/Cf4ofDP40/8JFqNzb69ZL4+1TVbTVGunjm&#10;sNHv4MS2pj6SFZ0VlHTDEjBr07RvGV14o0C5i8ReFbjS5JL6W2WzuDlvLDYSYkdA64YemavQy3uv&#10;XN3NZeIbJ7XVIYbnw+luw3rCgG9y2fnUsRyOgOKw/h/47/trXPEuoeJLG40uTSbgWMtrcQ4WXYNx&#10;uI/7yNnj2FTRoxw7tGTtJt66/jv/AMDyHiK9XHQ56kU5QUVdXT37bfFJ3st0++s/jTwxN4s0jR/D&#10;V34hvLK6gvo7mO/0mTb5v2dt3kOT2ccMvesLxl8ffDPgj43+Fvh744s7qzXxPa3D6frHl5tBLH0g&#10;l67HJJwfYetdaZ9Ln8Ura2F9NFNYSG4a0j4W8EijLYPXb14qDXfDWjeIP3k8ENxYrIwG5QzRzZ4Y&#10;Z6Ac5xWkoSd3Tdnprvonqt9NLq/z1sZUalGMlHERbjaW2jTktGtPR21TtbQs+OvCVh4t02ezlYMJ&#10;okjuYuzw7vmX8f5gVjav4A0Dxvo0/gHxPb+ZaNbsLqNJWjYQEBI9rg5DqqryD2rT0O8sv7T1SQ6n&#10;J9pt5Y7G8yhCs6KJI2XsTsfBI6/hVrxfrNn4R0u817Uonazt7fzLr7PHukRR1IHf6VtyRqJtmVOp&#10;iKMo04N3unG2ju0tv0+R5f8AFbVPiH8PfB/h+z8O6ofsGj65ZqHvpGkmlsU3CWOVjySRj5q9IXxC&#10;vin4faf4tu7GFobyFZZrGORZFdWOAoYcE9DWf4i0rxPeazb+LdFvbO60G40kvNp1zDubzSoKSI3r&#10;jgrU/wAO4/B2oeDbL/hA47b+xyWnt0tT8gl8z5wFPTDZ47GsIQ5ar5Xo1azemnZdtdTpxFSlUwsJ&#10;OK5lK7a873i9rSurre+rTRnfEnWPAej6NJqfjHU4rLTbfULe0GoPJ8ltMXXy9xHKN5hVRnjJFdDD&#10;4F0bwqbxNA0a309LjdNdfZYViDzn70pCgDccDJ745ry7Qfi18LPHXhqOLxF4UvLVfEWv32n6ja/Y&#10;2kTzrGVmErZGPm8sFT3zXrd3o2mz6FrFtPdz3Nrq3nSXO64JwJECuEb+EYGcDoSadOcasuaNmunf&#10;+mrE4qnWwkY0p80Xd3T2dmlp53UutnZWscx4Hv8AwN8YdO03xTfeFZIrzQdUmgjt9YtjHcWd5F8j&#10;Sx9MhgchhwytVT4z/D3QNa+wave+G9IvTDqMEc/9rSMoMG4nYrD7rgnKk8du9aI0i+0jwsnh/wAM&#10;3rXDaZp0Ntpy3jbnCqBglzyx2jqea2heaR4u0SG4W6trizkZo7jdhleRePpw1EafNR5aiTbWum7/&#10;AOAL20qGJVak2optJXd0nr5b9PPr1Of+F/iaWHxXrXwyk8KxaTF4b8r7PbfavMeaCbmO4UHJEbfM&#10;vXgqRTfhXpuoeELy+8FXNheafBpN5dQaFatdefBcaez+bFMCfmUjLJtP3cY9KvyW/hSz+KkOn3Fx&#10;bxeILzw8EilKkS3NpFJnZnuEZs46jdXPfHbxN8S/h94aPjv4c+E213Vo9Ss7W90Xy9zT2Uj+U8sR&#10;yMFCwkI7hSKylzUabqVH8F3or6b2sle9ui3NIr61W9lBW9qo7tpc23Ndtqzblq9r203OtgvXGsrY&#10;6naqzLbtPHdKvHXAHsc1keH5v7b8Rap4L1e/spLiyuIbu3hjkKz2yleHI7nd0I4xxT/hx8bPhL8Z&#10;dR1vRfA2sNfXHhu6+y6sHtWiaKVTggqw3DnOOORyM1r3Ol+Fby6l8T6c1n9uVFtv7QjAMgIORGzD&#10;nHsa3jKNaClCSaf5HO/aYecqdWDjKy6bN2aeuyaYateagiwafemM3jMwt7j+FpAuQWHp60r6Jfvr&#10;Nn4ys9WaFoLFobiySNWhnDENv/vBgRxg4IPIpNd0xtRuoIre6ja+s1a5s42+7I2wqQT/AHeaq/DC&#10;fV5vD8a6ve7pBmG4tpCC1pKnDRhh99eeD6Vf2rP+rGVuXD88WuzVu99vK33PbUyfGeieIbHQNc8P&#10;/DvU4dJvNQ026ms7y6DSQwXkkXEpXPQNg7Rx1qv4M1bxFaeD9FT4vaDph1G40WCHVtU0snbPMPkk&#10;bgZ2EYbr1Y4rT8Ma5pXj7UPEWm2pkg1Dw3qUml6xY3H3csiyRSKf4kaNgQw46g8iqtz4qHh6XTbf&#10;SdNa7W4kigk0+Eq3kwtJs+0Bs4ZB3A5rDlpyqe1jLTVaPTfXTundd+h2x9o4+xlH3tG3s9Vp73Zq&#10;zV7rZnRz2lpbPHZI6vayQKkKu2dqgdBn2/Gue1/RNT1L4f3enfD3W7eC4uLOS20m+uWM8cLMeHcA&#10;5Kg54rpdQTSbzWv7KinSOdNskOT972H4dqq2/hXTfD+o/a4iliLiXyoI0kCxuWzgBem484x1NdEl&#10;pZHHRrezs29dHZq6fr3/AOHM/Rb7XW02Pwne2lncahYR27a3JZ5RJNyk+YoPPO0cHrzW9LF5tvCb&#10;ORVLy71b7wJxkj2rivs9v8OfiP4q+KPiOK4XTbjR9PsZL633yFGSZhgxD0aUNuHO0tngV1GpTf2D&#10;PNAXUxxsZvQALycVNOVrxvt+XRmmIp3qJ09mk/K7Scl20b27W8h9o73WtPBcWnl3VqoZ1H3ZM/xr&#10;VW/1CVrqGS30OS6sb2RjdzRsP9GdRw7KevPHFWtU8Q6VY+LNDsSFebVvMFsDMFZNqbiQD97jsOa5&#10;n4wfES1+D2lWetLoWpalHqniK20yZdMXdLZtcNs88r3RTjI9DRUq06dOUpPRasmhSqVq0IRjdyWi&#10;+9d+6uvPTUyfEMd1oI0vX9X8OTa/p+j61Lq2nqCDdWkjEqqQj+MxZYgHkqfUVreGPDnhbwtpfi67&#10;vPENzfaX4k1q41DVLfUlI+xSNEqSJF3WLCBlHY5xW3b674evPG198GblTNNY6DDqEkvl4SRZJHjO&#10;D2fKk4HY5qW9ewmuG0i4g8wSR+XI4wRtxhWYHt/CfWsY0acpKW9vzs/8+p0VMRUlFQaaur6dYtqS&#10;euzvrdW13ucnYwa9q3wm0fUvg/r9nrVxYXijTJNbvDJ9osd+1kaTht+zIDMM8DOau+PPBGlanDpv&#10;iNtO8qPQNehutOtXC7Y25QuD2GHP5Uvij4Z+EvH3hT7Lp7y2rLH5CNZloJE2uCVwMfxDr3rU8/xB&#10;oWm2Ol6lpkmoWZYx3N55io8CYwpK/wAfPB796I4eOqfw2StutL9Pu69EaOsuZSpP3uaWj0dn0vez&#10;69E7t23scjo1h4E8N6D4ttvDGnTaPJr2qmPUYdMjISzyRD9pSMHaNpKl2TGQdxGcmuw+H/i3wr8T&#10;dBPivw9rC3EemzXWkXTR42+bCQkgI7jcu5T3Brhbb4heKtI+MkOkap4LZPBsXhifVJvEisoNvdQu&#10;fMiZepQwgs3H8Ndr4Zs/CWlalHrXgmzXyfEVm1/YjScG01G3WJWRyR8qswfKnvms6Ps6cuSmkknq&#10;rW31bXfVrVaXutysZTap3nfmaUk7pq1rNPqnaPV6W1VtTC+L/wAQF+F/g+Pxpd+EbrVYVuglxFpt&#10;vumiVjhWGOceuK2tb1Dw/pdnFaSosmm+I2CS7sr/AKxBtXI6N2PTBqfxFHZacZkurtYV1S1jjht7&#10;mULiYcqgJ4DdQPWsvx7oXi63+H7t8Po7ebWbdor200zUVGJ9pBliyfus65APY1tUdSMnLpba2v8A&#10;T7GVP2NSNOL0bb1vZNO1vTld9fv2H+NLLTfAup6b8SrS+nhW3hisLqPzyyzRFgqAr/E3YEc1k/HO&#10;TWtD1jQ/FPw+8L2l94jm8RadpLTzXCxSQabNMslyUJ++dik+X3POK6TxroEPxD8EJp02mrZ3NysM&#10;9rbXfzCyukw6dOpVh2rm9AvoviT8W/EHgf4ieAZI28Nx6XfaLqM+fJuJWVnaRPeOQEBuuCwrOr8P&#10;JHTmWjts7Puna1r6rc0wstFWnr7NPmXeN4pLdcyvJp2e3kdB8YvFGneFNS0WbXtBubjRbu+ktbnV&#10;LUbv7OYoxRpV6+W2Cpb+E4zUng7UNN1/Q7fUUazW11IpN4fvrWcbLuDrGQOMNjPFYfxL8dro+reH&#10;LLUvDOoXQ1bxWuj3q2bCSOBZIywuWHdFwPpk9qn8UfDBdE8S6P4n8A6o1jb6XaSQ/wBhqoNjPHyy&#10;hUP+rcPyGXBAJHSj2lT28lH3rWutmr6b7NbvuZwo044WnCd4t3s907Xfyd7K+1t0nqX/ABFby/bd&#10;SbU9EW8tbyFY7i22ZL46+xyMY965rR/Cd1rXxt0PxVfxW96vhfTp38PzecPtAW4XypUkHdUG3nrm&#10;ur0XXj4u0uH7VG8N+20agtjdKzWT4O1iDyOex5rA+HEXhOf4k654Pj8TzXXirw1osMeuRspQxC5d&#10;5I5AvQhx3HHy4qqkYTaTe7Xbe9/0uaUalSjRq9GotO13ZNcjemyd+Vu+qku6NOH4j6TF4k8F+EvE&#10;Wl3EOp+Kb68thpNwwM1t5CPM05xwVVQAcdpFrP8Agl418daynijQvin4PGn32j+I3stMuvMUxaja&#10;HLwsh9Qv3s9Cax/AHijwN448e+RqtvCPGnhPxC1i0lxIFaRbq1Jc23OQDDHkof8AnnnmuwvJ9M03&#10;VpPDXiPRby5ia8E8M0fziISHbk45Az+Waypyqzk5OWiei7q1veurp819uy80PEUadHmoOn7zSb7p&#10;8zknHXWLg4rXffdGXqeh+FrSC48T6xLLFb3t1JFZx3EhaOCeVfLYY/55ycZzkA+lV/hp4c8aaX4f&#10;Xw54i1+3TxVoNvHE91YyN5U1n5u+NWjPH3QVyOfStW28KHwx4RtfA1zqMeoxwSSjTmvFxJJASSYi&#10;e7KD1PUCuf1nxT4X+GPxK0TQrqG6S61azSG81BWZoo7OMnaXznu6qCMkd6uXLF80tO/z/rQunKpX&#10;hKlSfM9WtL6RvbfVK1+Za3duqE+IXw+8D+IdQ0nxbLa/2f4g07V5IdF1CP70Ek7B5FXsVbacqeM+&#10;hOa83+J+sfFDWZ7PWPgVaXTSeG/GthpnxM0bTWW5jmt3j81rpFY5UgN8w65HPSvYNVAvtb8QSaN4&#10;gW4k0VYolsTBtayux8yz7sc5BG7qCMV4b+yFa65+xrovxMuf2n59O0u81zxtFfz+KrW+M0F19tJE&#10;IePrEisxAbp82O1ebmDq+2hCn7sZ83NNfZ5YtpvprZJN6aNPoj1MunKOFlUvzzp8vLTerlzyV0k9&#10;WkpN6JtSakurPor4h+OvDegXNv4Zv541j1G5FrayyBljj3ofLYsPuqSMZHQmneILHSrSxttM1HWY&#10;4JtSszp8aXku5Z32nCZb7xPPXkim+IPBH9ryaPONUivorOTzUWTa4uo2GeD0I5BB9hWJ43jgtrHT&#10;9D1K0VobW4W40vULgq6Q3KchGzyrHPBr1rzXvPbofPUKdGShCnJ31v8AjZ2a+bX6or+J9Q1X4VeG&#10;WI0Nb61sTptpa2pkCQxb3CM6sfu7c5PPQDFb3h7Xf7a0K8vb3Tk025XULy3hjuLhZVkhWYrGxAOC&#10;sqDcB6GuW+Dlt4m8ZeF/Gnwb+NWoafqGr6frk7RR43b9OnPm2cjoeoHK8cfJ1zWf4Jubvw/pEGs6&#10;Za6fazafrk9r4+0RbVpFvJoz5fnWxJLKq/KyjoRuHaueNZ+60mk7qztdW77+TtfZXPQqYeE4ThK3&#10;tIyTur2kpRTj12lrrbdpNpO6zfBfwjtvh5FqngH4W3NjD4eu765fxBBp6AfZPP3Oplj7qeY+MHb9&#10;K2fE6aJafBW68BaXpl1psOj6TEtkuh5MkMZfaDCCScL17jFauoLYeBfjZb6vo2kbW8T27Q3vkMAb&#10;6SJcpGQ3BYKSVx6HPWq/jXSZLfXNL0HRnaCy1S+ECzPGd0Fwr+Z5ZI+ZUkGR/dyKI0adKVoRStdW&#10;00Ts9NNL7v8AWxs8RUxGIpzm272nd7tq/M5b3as0u66XvflP2ifi7438D/A+18QfDXwddeMtTW5t&#10;bfUr6xhQ/Z7GNkeaSRWIO949yhR/Ea7rSbjwVeeFv+FSeD7/AFDS21JbuHQxdEyT6dKsImyhfO5Y&#10;xICucgEba4z9pH42+E/hH8KfHXjHXRJokcdpHaWMiwxkT6k6lUSPqN6MAx3DG0H1rvtT8BWfjTwH&#10;a6N4sJk1S+8KmCXXNFXyzFPLAPNngK/cYthlweelc8byx0oxnf3V7umiu1fv72ur093TYmp7OOAp&#10;ucHFOcnzJ3u+WLV18LULrRW0bXVnH3Gg/ETwB8RdK+KPiTU4dcji0W30nxZb/YfJMsIcg6hGgyC4&#10;bazL1XnacGu807SbvWdQ/wCEr8M+J91qbgSm3+V4yuCGCN1RumRVS7TXItK0Pw/rWpSz6jYtBHLq&#10;C4Q3gACliD1JAyy9zmsjwP4a8E/CXXV8E6b9o0268UapdySeZfNJC1wct+7DnguOijjiuqnT9lbT&#10;R2vd6r59ezuznq1HiKN9OdJpWSs4q720tZbNK9tNLC/EzxH8SYfCi+LfhlpVlqWsabrkSXVnJcFF&#10;ntcgSqh6B9nIzwSK6/xDaaFq1zZ6Tf6PHJbyrHO0LAgDEgYEFf4lbDfWuU+HfgW7+GbXujadqjah&#10;p+qXTSTafM2JLRud0iZ52k446A9K0dO8aReHrCOTxlJBbLo6eRqM/nD7PtdwIye8b8jg8c9a1jzc&#10;zcr66W0tu9fmn36LQxrRjzKNDXld01dSd0rK1+klZect7GTpuiajfat4sntvJuLW4uGjudPuV8y1&#10;vlc7XLKeA+RggcHOcZpvww8AfC/Q/B0Oq/CfRNK0DH7jUo7OyVVlVWI2yBeW2tkBjyOlanhpJPA7&#10;6tp815FJJb6jNrOrWLPukt7aXk+WO6bl4PY5rD+FHiXTbnSdL+KET2Fvp2uajfWkwjHloQ8paFxy&#10;RuOPmxwTzWc6dH2kZTjeSvZ9vn00tsdUpVpUZ8jfL7trbS912TWzbSbT18tDaudbuNO8f2/gv7PI&#10;s2tWc0kdyH324kRcqM9VJPatDXrXV7+00ubUtFMZu5lS+t7cJN5cuxgGbPEkYPzeoxXmv7UPw51K&#10;yv7D9ofwb4i1G31DQdOmAOny74mQLnzPKztchd2cc45rsPF1z8XLi68D+Mvh89rqOm29mJ9ZtWZV&#10;XUVliGdp6o4HzKRweQaHWlGpKLT0s0lrdaJv87r/ADRLw9OdGhVpTj7yknzXVpRTdr7arlSffsrn&#10;D/stQW37Mn7NEGh+NvFdvfW+m+JNRgGqRRMjyG4vT5YaM8qQZNpHQAccVr/tLeG9duPBEl/4G8Uw&#10;Wt5DrWn3ckV8w+zyx2p3tGD/AAq65+YfjXU38WmfELSbcxeCIryJZGvHs5mCSCXqn/AsZznucGuX&#10;s/DXgH4sfBC6gsmuI9M0K+ure3M05WezjtgVlhkz3Ul1IPbBHGKy+r06eGWFi/d5bLV81rd99uu/&#10;3nXHEKWO+u1E1N1Lz0TWrutFbqm+ia2taz67wtpXgvUrmL4z2/hm3sdY1qyWW6ZlXzosjmFXHVCR&#10;7gnmtrUlg1MWut2tj/pUbEqu0hjx938K8q+AHxd8Oav48s/hLYTrNo9z4P8A7S0eSZg2zy5PLdVY&#10;cEAY+ldL8HPEGvW/xW8eeAPEcitZJeW8+h3MchYRpJEA0TZ+65PzAdwa2o1aPLaFnrZ2to7Xu/w+&#10;9HFjMDiKNWo5X9yKkk39hy5bfK9mvJlsv4Pi+Lc3w8lto45vFHh1bz7RFI0bXDW8gURM2ceYCdy4&#10;52qw6Cs7wLpZsftWh6illdNa33meIlkjys8JZ2inj/2g45X+Ag4wCK6DxRo1lJbaX4hfRY9QbRtS&#10;geOSWTZJAVYhpkb++oOcHgjNYPxj8LWfifw5qVnoOuTaT/a1uuNUteGgmkB8u5BHVdxw3b1qpwab&#10;dvO3fTVdt+o6NSNTlp3aUrJvezi7X7/C1pbdK2xq/EPQr8eFJdO0rUxbyXV95++ePeCcfKCPT1xX&#10;NN8U/DvhmHSdE8X3aafp95cf2FDcRWri1S9KZ3hv+WPzEY3fKeK6qyl1+10DQfAHj6QaneCxS31H&#10;WrWMIBOq7QxTPG72qHxT4Tj/ALV0vwymx7WQuJ42h3I8kYyhYHof50S9pOnzQ91tLfpfo0mvwYqM&#10;6Uf3VbVXbuuqWl07eWl191zm9ck8aeANM8U6d4i8VWmoafZ+E7V7FbqP97DJEX+0yybfvKwIwy8i&#10;uv0DxB4P8b2E2iJcN5Ol/Ybmxm3ZR1aNXjmhf+LrtPcHg9axdZgN94jutVtjYxXd94fXTrZrlSVM&#10;hk3FCOmxwD+NO1HRtSENjDoMUMdnbXUL3kawjzEiWQFyuOCMDGPUCiMeW6WvrqaVPZ1qa5tJOzut&#10;EnaOtkvJr1b+eVf/ABG1bTP23tH+EN34egeHWPCdxfzaoseGPlnaqe4GCT3GRWhqnhW28P8Axi+y&#10;29nNDY67bTPdyDdJbzTEYdJIzxhk4q14c0PWNdXQfFfjSztZvE/hqS5kstWt4dnn2smV+YdV3qRl&#10;OmRU3xA1m9a2a/tbZf7Qt41/s1PP8sPcvjMYc8DjjmpjGclJz2buvJWWn5/eDqR9tCnSSVockrPR&#10;y5pWkr9Lcu60tqtC1pdrp/hG7sfB8Fg2nWM2+HS9Pt1/0eFYxuzHj/V4H8J4NW9Bvor8+IbDSNTl&#10;uFtbhorjNwsiwzuhMibeqYyG2ns3HFT2V/qniCB7JLmNntZAlxKsau9u20Fo3HdgeCRXN694K8He&#10;GfFPibxvDdXGmweLbGO28QTW+7y2aGExo/H3H2k/P14HpWnvQ5VBaX16WVunztppocceStKUaj95&#10;rprd8yfrdxv3ba7PSzbxWd54St/hp460q0tdS1jT5Ea2t7orHO3l4meB/vLheR3FaPg/QLrwN8Pt&#10;B+HUl015b2doLK1mvrkSTTIhyhZ8fM2319KxLK58Ja9eab4O8XvLfalocaxaPq1wuFu3e3zHIZB9&#10;13jOO2TnrW7d/Y0bSdLvIJbG7s4/Ktlkk+SRtuCoPfHqamEYuSlbVKy762v5br8Cq/Mvcd0m+Zq2&#10;l/etKN3e1mvTrscD42+EviC2+IWrXHwj8RR6BdanbQ3jI0IlhinSX55th6LIoKuo4zhhg1veD/G+&#10;r+ILZte+I3hKHw7r2kmeKO8VvOt3tHcKjK/dJODt6jHtW5daDqg8S23iPTWaS62rZXUZUHMZ5OD2&#10;55rnNB1C71nwRra+HoTqlmvieSG2sr3GXggYeckZ7nhioPU8Vn7ONObcdL9Onfbo73212Or2zxGH&#10;SnZ25VzbNX91pvqmltLSye2t97xBc+GvD19pvgjxLaw28d7DLb6LdW68xmRTujQn7rnqAODisb4O&#10;/DyT4NfC7T/gdbeI5PEFraGdbGa7YC6+zNIzZkyckgsRuq18U9N8L/GXRl8Jb9Qt9Q037Lrug3US&#10;GN/NikDhUPQsmNroezD1pL6/8KeNPHFxd6Lcw2/iyztxBaw3yGI7WcMYt3QqxGV9+lU40/bKp1Ss&#10;nfpK11+CeplT5nhFB3V3zSVrpOPwSvuk+eV7PR3vuVk+F2g/2rrd3d6BF5dqYZNHkjuCzJcRD5ZM&#10;fwv1HuOtMsYPC3x8+FX9qy6xdMkeqCSbdCUntZoHwRg4YFW+YH29Km+Dnxe8J/Fn4leOPCXh2+jl&#10;k8LtBaakoUrJBdMDvQj+LaejV1PiGS28K6TGuoxs7XEq2v2q3hCt8/G9gOuDzVUnRrRcoNON2nbX&#10;bRrTtqreqFWrYqjWVOpdVFyOOuycU9mnvo916M8b0rx78UPh/wDFG8+CWr3cfiJF8Lza54f1aOFv&#10;Mu7KLaBbejXG/edp+8MYrrJNR8ZXvgbRvGnwme18TeHby6Mt/DGTFeQQu+ZGiZukkfP7s9xisP4n&#10;+CfGWlXn/CQeFxFqHiHRY4z4fvfMEJulSYM1lNzgkjLowwc8dzV79mzxF8HfE3irUtV+GniPUdP1&#10;TU42u9a8MXzNHJG6vgyPA3CNyAWThiM9zXPHnjU9nKW+3RpeTd72/JnrYj2NTBrFU4puKXNZaNq9&#10;3JKzjdO6krLmUlbt13g7xGnxa0HSvHGiS3Frd6fcPLJbzweXIVBK+TKh5RiBn69KrNbXUena9qlv&#10;em1W8Yql0sStJp7KvLjuw3Y+U1sab4ZttIvLrxPFdJ9q1S6LyXlq2FkReintkVQ8RWeojQdU1Lwf&#10;BHqV7ZK08FqsgH2ibqFPbB/KuyMWo3e54salN1mqekW1a/TW9rvSyezfzVroZ8Ote+IjeFGuvih4&#10;d01Lq3m8q0vtLuPMjuoTjbMwx8rnqy9jXz18b/EfxU0T4/6LLpejWd4vgWym1HRbm4jYW2o3Ev7i&#10;5s5CATBK6uGRx8o259RX0l8K107/AIRmzk0J2bS9SWW6mhmkDfZJicyRj/ZD7hjtXC/HfwJ4kn1T&#10;Q/iJ8P8AULWGWXXUtvE2k3aM0d1FIPKRkI/1TDgg9Mtk1w4ujKrgUuZ9HpvZO/bfZrqrddU/UynF&#10;Yehm04zhFKXNFXukm01bd8t/eT3WttFZrS8H/GiwsPhJps+uSS22ovNBBfWOpTbpbaaXlk3D/WKr&#10;HG4dqm8XaMvxFXT77wXrGl6lpFjqjWfizS7yFZYwFG/cmekqNgj2rn/i14F8PeJVsvgz4r0EXUuq&#10;Xkstg0rFTDHhWZRIn3WXHA79a3vCPhPwd4QtNU0jwun2OO0CS6l9lJkaeVV2b25+ZtuAT1OK2iq3&#10;Kqc/eVrNvR/da2ul+m+nQiUcLTisRRupybaVk42bSve99720umlq7XNLwfrcnxO+G1jdak1va3rM&#10;6XS8lWjWQop+jDqOxrH8FDT7LxD4u8QnwteLrFuun6ZexyLuW9hjb900bfx7Q5JzyCKz/wBnaTWp&#10;PhnqHwX+LELSatp91cBdWs/+YhYyyFo7iPurqGwVPIK1oeGfHNhbeAPC99418ZWP2ifxF9it9asY&#10;2MF6Q0kUDS8fIW2hWJ4D49aVOpGpRhKzWn2rXVl17fLT7yalGVGtWpQV05JJK+qb5la26aja260e&#10;6Z1Wo6Vplv4m8QatdSE2s2kQ29w7N8jMjEgnI6gHGay7qys/F9jbWGoWzXNjJG1vcWckYBaNh/rA&#10;3Xp3FJ461hPAdtqOv6tfZ01rFpdShZBNDPJGpyFHVHIH04q5ompaB4o8OeGfib4Z1Jls9Q0lZbe3&#10;YACeN1yqkdmH51vzR9pyPfV26taX/S/mcUY1I0VV1a0SfS6jt66fgcP8HdC8I/AzX9U8K2AXTdIv&#10;rqO200+Ycmbn5pQeN3IAbvjmuv8AEnhrQtIvZvEesWsbXDW0tuqLDtuFbCpvhYfdyMEgcHr2plno&#10;ljq2v3Him6sDeTQ2ckkliqhzJgfKoXPEnHGcZrE8Sa/dWmranomgXFxPq66LHfabpGoIVSS3WZWc&#10;K2PllUbh17Ac1EIxpx5Vor6L5nbUnUxmK9pzPmaXO777Lfp3benXSxa8C+NtW8JeLdX8F/EqNrx9&#10;E0975/EVvD5a3NqFymYs/wCsRQUYrwWXOBmqfxI+IVu/hrwl+0b8O/Fml3nh24mhS+a4XBuLGaTk&#10;xsOVdWxlT6HNd9aJoHj2P+1/Dk8O6ELIsnysWWUElGHZW9D3Fc9pvhPRorSbw7ceDLe1sxfFrOxi&#10;gCwo+csygccnLdMU+SrG0VL3bP1vpbX77330MKdbDvEKrOFpKylHSzTTUtHs3dNW0jrpsa93418M&#10;2XjFdB1eJ7eP7LHdafqSrutbwPwQrD+JeMg9jXH618L/ABi/xD11LPWVXwvrl5a6lZzWd1sudKvo&#10;sbo9uMSwTFfmHXkitqLXvD3/AAllx8O59Ia3bT44TGvlDy9sgP3PXGOfSuN0bxxpyfEy+8R+KPEm&#10;qaWfAeqSaRcQLalrXV7e62+S7cfNsfGHH3e/FZ4j4Vz3butnbprfySu/+CaYOjWpuUqKa9xbrmvd&#10;pxaS1u5cq6pN6+7dHSP4Z8fW3xIbxhFqMelzSENfRW0gktNVDL5ZSVD80bKuCjDocg1tW+jR6lPZ&#10;arbeNGgi8PXrw6tZ/e8xSmVjk/uOFYMD3GKwvid8Y/h/8PPEnhHTvEusfYNQ8Tas2labDIysskrP&#10;tRWBIypY4Ddj1ru77Q9I8My6gL20hiGrsranMq4EkqJsVj68Db68VtFR55RT10ur6/8AA2+e5zVq&#10;leNOnOcbXVo2S1UXyta3vZN21dnZKyseW/Aiy+L9r8Y/FNj471PT9c8K6lbre+EfEWnSqrrhuYZl&#10;B/1gH8WACBXeeKdW0rWpV0DWLKSRobhBcSvZ+bH64Yf3T+VWPCngfwi2mpqegWMcPnndG0fyMuCR&#10;0qPxTcaj4L05tdk0yW6mmmWG4+z4IZCeCVPft+NTRo1KdNpybu29Xe1+i20XTsuosRiKeKxvNGNp&#10;JKKSSjqtL9Vd21tZN62OFbTNK/ZpufE/jGz8S29v4L17WrX7Pp94pMOlSyKUOyTqqNKV4b5RuPIr&#10;a+GWs+GNV+Dl94u8PM15pLandS3lqoJCSq+LiOMnqm4EqR68VxvxP8EeJPiN4S+Ifw7+F/xM0+6m&#10;8QeHwLjwn4kiVl0eSUcMcfMmRnCkdcEGqPgzx5qXwh/Yr8L+OtH0DSbC30E2ml+INP06c3lnNG06&#10;RSzJjlQ29mYN8yEnPSuV1o4WprG0EpSbb0T667Wd29WrWsl29aWF+tYSL5+atKdOPa6cfd5k0nzN&#10;q3Mrp7379qNP8Aa42qa+l9JaxabfW13Y3VwzQmKQqGA3HjBU4P5Gut1JG1DwzeaJ4ktzue0LQahC&#10;B8+8feGO44zjrWL4w0GGTQ9e+GFilrBY6jbsdL1e62y23msc/Z5F64x0PTBrP8M3Vv8ADTT9L/4S&#10;aU2sEcSWl1CHaaNONoKknhB/e9OtdkZJS/M86UfrFNSjJtprlW7tZaprq2mmrPXfo3pXnhSJPh/f&#10;eH7TVxHez6K0cGoWv7ySJmGwyBf4gM7qxdH8P/2H4g8L6c7aXcalJbTabcXkNviOazCgsjL23MAx&#10;HryK6KfwvLp+o22u2jR3DLJcS6TcRuP3Sun+p6/MrNjHoasWDLqtrb3s1h5N4Z4pDMbblJcAMP8A&#10;dI+UkcUcrbtb/LoKOIlGm7Sune/q0162W7XfS3V8Lo+jaFBc60vhJrO4s5b77Na2cz+XNC8a4KK5&#10;+8o5IzkjODXXeBtPi0u+m0t5Ly3jt40McL9bdQDnB/jU9a4/XNC0O9tNN1HSLea11C2ury9uNNtm&#10;2mXLmJnAbrjjriu08DmfTvCSDxNq0d1dRoVuLpuC65+UN6cEUQUeeyRvjJN0L3bvpZ73Wl+z2363&#10;66mX/wAIV4h03ULzxx4O8To099DPEzMB5czsP3fmL6g4+b0615INU8W2virQ/hLqWmW+keJ08SW2&#10;piZ5SLLWXSB4ryKFuRHM0JDqpwG25r2fULePSJdU0UXsaLeLb3GnwxsVkVS+1mz0OD/D1Ncl408Y&#10;/CPwh4m8F6X8Rry3Nz4k8bxWnha+MRws0aMqszHhW3bo+uTvHUVnWUYRc+bltu29DpwGIqczXJz3&#10;Wllrorr1S15l1SdrWuuj8D+IfCviX4a/2z4I1aSf+1LRdSh06XC3EFsZPLK467AwIHUZPHWuS8cf&#10;Gz4NeDvHo8GeOrq4TW9L1a0s9Fa6j2Sl506o38ahTz1Fb2s/DPXPA994onsJLP7JeXUC+H2W0O/S&#10;YmZTNbSbSCYWddwx9wmsTxzoXwy+J3inSfFfxJ8Lx3V74XvCljczRtuSRmC9cfNjqM5wKqo6vK1F&#10;K/n/AF9xOFhgZYh1HzSpyu/da5ldRaWyv/JLbW71Vr+hWvhzw/YeGbrwhZ+Irm6udJuCGvdS+aUM&#10;x3j5uN684BHQVH8NLjUjoM1h4pvbWaRZ5EluLcEB8sdikHuFwDWX4t8JeILXwxfXHg9vNvGjZLax&#10;E/8ArPmzvQno2OPSo/C+p6RNqOnaPm6tL4MJbq3kjI3Nj5gwP+1g56Vqvdkjz/Zuph5NS5ru/mml&#10;dvTZN/L7ilB4Ij8FPaaRGdOLXGpS6hGRbKoEmcjC4wpUccfWuhvrqXW9Bhn1Dw/DqEP2sxtHC4bo&#10;eoI6FTWZ4ri8YajNbazoVhA13pOqFNStryMhbi1b77JjuvVT3ziuXm1HxHf/ABA0Pxd4J1I2Gix6&#10;hu8R6GGVlubV1IiuU6FWD/K4PpSdo3+46o054pKcpK6u2331aWmq5lbl6X7dN/4kQeMtCSPX9FtY&#10;bqSxhDw/vMTbQfnPP3lC9q6BbvVvHXw9vtc8P4tNRms3axkuIVYRTBDsf/aTOD9M1wvxa+LXi/4U&#10;atqGr6/afbNLg8KzX6mS1X/R/L4bDd9wPSun/Z3+Knh/4qfBDwt478Kf6Na6qrxL5iY2MufujkEZ&#10;7e9TGtT+sey5tbXt1suv/BIxGHxEcuhiORNJpKS1Wqbs1/26+ncwfgT8WPFHjU33gn4peFbe21nS&#10;dLgur42rCS2viFLGaEnj2IPIPFJpfjnU/F8Ph+D4dXNjefZZ5r/XNPXerSQDcAI+ySf7B4ypr0yz&#10;0jwzo8mq2mn6Taw3W5muGMXyvJKu4/QMRkgcV85+I/2bPEHgP9pqP4u/CfXLzTNOtbFb/VNMt7hl&#10;gv5hcbmhU/wkKWcA8HOKmSr06V0ubXvZ2bX326+XmdODll2OxFV/wvd5op6xb5Xdb3Sd0127pbez&#10;a7q9l4+8Cad4h02G4EVvfo8lpeRmOaF4n5Rh2/HimeMdM0o/8UdrGuXkOm+Lke202SGQhrG/kjYo&#10;yuvKjPPPGRV3wl4lk1y0bxJdy27x6pdvJbsIRzCB92QA4Jx361X8PSeE7r4jto+k67Y39vY3Ql1f&#10;STef6Rp8ki/uXCHnaecY6VrL4dX/AMOecr05SjZpR5nprbbrbRp2SdtXp1OF/ZG8cfEzwvpGjfAf&#10;4qhLrW9Oa7tL2+lvRLLIsTkRzDjlWHXPOa6D4mzaF4lsvFXhI22h6lol9pv9max4bkZI511Zphtf&#10;D/L88ZXbnGWCkGuSsNC8e/DP4iN441W5i1DWbP7V9q+z2o267YmQ+Sqkn91cxEjdjhwau/HjwH8L&#10;fH+jx/Gy30DUJNY3LDJFb3Bhk1S3Qg+Q6dGkRiQu7DAjg9K5KcXHDqkk3y6e89WrdX1877nr1aeH&#10;qZtGutFUs24LTn5r7Nqye6aenk1JLr/DKWHg/wCGyybpLrUbKAWkMccBgmSSMAJCyAnbtG1WAOD1&#10;p3h6bV9RbVfDN0unS65tinuY5Lfy5Yom5AkOAJArcBh+Ncjps2meP/hxqen6v4i1i0uvDtzJcpqk&#10;Nu630NxE37mUAjEo8r5WU53Ctu61j4o6Yv8Aamq6FY+Im1aOMW99bx/Z2OnlP3kbN2ck7l/H0ran&#10;LmilbZf15nLUw8uaabXO299OzVrpK1rtq6djD1yyvLf4KXugfDyfVtG8UajJcarpFp5C+cLtZCu4&#10;hxskikOUZGySr55xXhXiL4z/AAt+GGmeHfiM3ibxL4dudY0l7C/8K3OkC8t9FureQGeBYGI8kmSQ&#10;up7ocDjFe23Os/EXRPDVrHoPiPVreDTdU/drrFot1a6jASStpLJ9+3cfdEgyM4zXF/EH4Xav8fPj&#10;/b/Hf4eeJINI+2eDzpup6NqekLcL9qhnTez9hMmRGcjdtK9jXl4z28Xz0YNy0TXzvzJc0VprdXV7&#10;31skfQ5TPD0sQ1i3+7bk3K/k7RfuS0as07ScXF3a5mj2LQdH8PHT/E3i3xHoUeoaj4g1OOW3srWZ&#10;PMktkYfZ44wxCsyKfMP8RBPWuI13wP4k+B+uR/Fqf4j6tqOjaDqF7fxaU+ltJNpqzLh0V4/mliPZ&#10;XHAPtXSakmoah8VbjR9a8CX2o+D7qxMM2pQpGV068QIiTIykSKcEkkZwRwRjFP8AGuo+JtF8Pr4P&#10;sVh1qNtOA026uL7bPLKrhXjds53Ecjr0r1JU4zld309bfPv+XY8SjKpTqxjdNTSurq3K1ytJu6i1&#10;G62Tt3Wg/wAGx+A/Fngm68c+BfGF3q2n6pb/AGye2hZZPJuDkltp+aJvUe3SrHhXVvB8ukahLrlr&#10;cT2atFY3GoXN0u5pGGDG+0gq2Gzg4PIrN+H/AIt8GL8Zv+FW31lNp+oXOhi7sNQkh+W4uA2JIN4G&#10;1mjwOGIJFcJ8UvENr4C1Txh/wm/w+1CUSa4082reGtDmWTVWSJceaisyF1XneQAwUYORSdSO8Wut&#10;zSng6mJxMqPva8so7XcW0lZqydtm977rRte4a74Yl0XwtdNpwikk/sqSKJhNt80FT5fzDHJwBnPb&#10;rXH/AAi8VH4hfCOTVPB2sSW/jLRNFeDV/D2uwlXs5sE+TPHyWQkZWQZyDkGrPiPXNb8W/BnQfG/w&#10;P8SfNMLS9t31C1cJd2IKs0MiEZjZkyvT5TS/EX4keHfhjbXnxXPg1JLGTRd+qNpsirMU784GQBk9&#10;eo4xWkuW972Vv6Zx0aNWdL2Vuao56LZpxdnGUX0knpZp3XyKPwX8bXPj34Sw6nqnhDULWaG6Y3On&#10;X0bkk/xjBALR5yVOOmKueGvGHhF/iho/wdn1FZ49W029vNEnExJUoRvtznqyhtwzzjpVrRJtEh8G&#10;6br3gfxJNcQatYpc6XcXWob2TeMjIYZ+6cVzPxRs9M8XaNpvxD0xdP07xN4V1pJtB1iSQrFIynbN&#10;FKR/BJGWTJ6Eg1M3U9neFm9Puur9tWtul7G0adHEYqcbOMZOSWvwyaai31spb9bc2jOw+L3gtNS8&#10;B3X2MyNeWNlNbQ6jDHmVI5AVzkEMQGIOAc8ZpPhVe+LLDwPp+heJ9UbWJ9LtbLTNWmYKWkeNMNMS&#10;OcsMMc9T61e0Xxp4b1i+uIpLhrVb6SO31SxbJ8ibyfNUj+9Gy/xDqai8SaaNFvLHxl4a8Q/umZYt&#10;SWa4H2e5hB4YehTPXsODWnLHm5kcKnU9j9VqrrdNrrba/S7vto9Hsc/4X8RCy+K2u+E/EEF1NYas&#10;/m2F1HH+7tggxt3Enk8HGK0NUe50HxVpmh3tla3lj5ki2s00xjuFbbnoRtYE+9GteHZk+I1rrlsm&#10;nzaTNasbgRzHzHm6ocenOcg1T+IHhLwN8V7e78A3+paxpF89q7adq2nXLRbG6FopOQGGcYIoldRd&#10;v68jpUqNSpCTvyuK5rK9mly81k07rqluteppQR6rovjC38UyadfRSTWp+0RqpaNMjG11PRfRh0PW&#10;qnxW+FFl8S7Cx0W01W4sZGt5Tpt3EyrJbTMQQyHP3lKgjHPWua+GfjT40W0tr4Lu9Vl1zUPBuoeR&#10;rieILBLa7vtPYYWRZIv3cjquGDADfzkA1295rWjeKdeW8uNEmks1vPKt7qxjL+UFUlnb+6M/KeM5&#10;NRF+0h/X9biqU8Vg8VGSavFbx178ujs9U7run6mV8MNW+MGg3eg/Db4rWC6iLPS5HbxVHfrK17Mh&#10;+5NEVBQkEYYHnFb2gXGm654g1bxFBbr9rhuFhuIRlHbHfB6kDnIrJ8d674G0myvNSvL+G3kheFrD&#10;zXMbmRzsSIZPzZJxjrzWv4d+H114fkh0y8vbRb1rVmupl8wSHPQ9cbk6ehFVH3Zcu5jXlSlF1nHk&#10;cuiTSbvzSdrvTVKy0TtZJEGseD9E07xNBrtxdkKsu23mMOJIXkGDgjjBHXI7CqfjrQLTUPEOh6dd&#10;zHVUEbNqFuyqzSWKfeLg/wASsVI7nkDvVrQItfOt32keI5p42WTy7HbdCSGdFHEkbADbnujdDWPr&#10;k9hpGrL8YNasb3SdQ8OW8seoXBVJ4rnTQN8isIiTjK7gMZDD3NU9VexVH2ntkua7Ssra3bT5bW13&#10;e6vZh8TvCngP4ueDda+E891Nq11ZfZ31DT7ObybqO0mPySIf9nBIIzypHWt7w9J4itdB/sa01JdW&#10;Xw3DFYXN1JIrXDlVG3eB0cptJyBnrR4aPhfxJq0PxY8H3mm3mn61pg+z3VirI3lZDbDjqM5bkDac&#10;1HpvhjRfDHi7xN4606Jobu9s1W8aQlBd7VzHuIOGI6ByMgHGanl97mXp8iJVP3LoNv3dUmtpvlUl&#10;0ts+nZO9kyHw/qnhzxRpv/Cb/DTxRZ2z6lqmJWMQ2zTRHZJHIp/iGMZHNHiHVvF+o+BfE0/w+8GX&#10;Vr4iknkh/s28nRY3byyq3MZ5G3OD26c1SsbLQtX+GaeKvCrp4butQnEtwJU/cC8EnziTbxuOCM8Z&#10;zk1XvptYi8d6J8WodRg05bBprPWbVr0NDcWxU+ZG2SFDghGRjgjBHep5vd/y8zVU4yrSt9luylve&#10;Oqi7W5k7ct1s1fRMwv2RPid4y+LXwej8L6hr9rpfxA8Cyf2X4ms4rgSC4jRj5U88ZUbDLhgcZwQS&#10;DgivSn1W91TSbjXtH0GO3vhcNBqVl9rBaBx0IYDDKw5B9DVXw/8ADvQ9B8fat8YNH0BI77xBpMav&#10;qELFfPij+aNHXOOh4b6+1V/HFz4ji+Gy3qaTCs13domtCFSDJbs+GKvH8wdVPX2op05UqaTbdur3&#10;fm9N++hniqmGxePcqEVGMpJ27OWso76xUr8t7NaLTUvW2rahfw+VcaXLG1uwLiGf94MdDjuB1rn9&#10;JsPijB4eW81HX1ur2HxH9p0+4+yBDPbMDm3kC55HY98VJPr7eIL2z8ZaH5Ky+Ed9tq+l39vI8txb&#10;snyyxMrA7wAOSCDzkVq6HFfaVaWtlY3cl1p+pqZ4w0Jj+xSZyDknJDZx7GqXvE/wIbK73TW1r3V3&#10;3jZ9mnbdIguPjF8Mo9EsB8RdUh0Fdd8QSafZyajJ5cLXwJAjLv8AKrNg4yQCehptne614R+MXh3w&#10;1pmgteeFdU0q8VtTjug5sr2NwyBgTkxuNwBGcGuf+OaXMPwq1D/hH/hnH4wF5fWtvceFdQMW4hpl&#10;WcjzflDqmXU+oBHWu3sNA0S0e1j8OaRcx6bp9nHBa2rrtaBAML0Jyw71nepKs43slZ6Lzd1dpp3t&#10;01XldMJww9LD+0inaXOrNppOys1qpJrmVr6Np2e6WJ8ZvhV4T+L3hbUJPEOiedNArNoutWUvl3Fn&#10;KjZzHMvKEMOR045FUtB8TW13rvhzQfHGgza1ayWq3Wm+KR++WC8UbR5p4Kk84Yd85qDw3pM/w2+N&#10;Vxp1hfXyaZ4st5ZJLOZ5ZLeC8j5Mig5WPzB1Pcitr4ReJNJ1yTXPDSaxbzQ6PKY2tZ4Qk9g7Enaw&#10;/ijPVW9OKFTp+0ckkpPfztqvXc1nz0cK43c4RV47rlU/ddt7WkrNX5Za6ao1/EcemTm6tpSsdxeW&#10;zkrH92Xb1f8AAYrifGlt/wAIn4h0H4nyeIJtL065vUiutQtUBgWIp8qXPpGWx8/8P0rrtVg13+2N&#10;O0eGxW8t5o2S5eC4VZLZRnEuD99GOAcciqHhW/0/Wvhdqmj+NfCl1p9vHLPa6haX2JIZUyUZkI6w&#10;uvT0ya2lZ6f1oYYeTo01PdaJpNN2ldaJ6300un06NFjxv4E07VNYtPGFlcra6nbwmaOZCfLn2fMM&#10;dR0zg+hrS8OXlp4htZdf06GMWupWomt5tm0h8ck/jxXK/DDQND8KataR+HPh/eaXYy2f2bUNPfUv&#10;NjtWUnyz5bFtylf4lOeRmk8DW0fgTxNr3w/MX2vw/Hbxz21qXZms1kYtIOeductjJxRF2d7f8P8A&#10;1uOrT5qcqam3yJNXt8N7NaN6p2aV2mr66owv2lLL4h3XgXwxN8PL6S11nw34602+a3a7WJLyESYl&#10;gctwAUY4zxnFdh8TPDuoXPjePxb4bkjhmCo0qSsf9ainy3HbIDFT6g1Jq/h3wd448OPq/mx6hpkg&#10;aWORsusiAgeWR1I+UYbqMU7T7rVdesbXWBHY6poTPvkZZzHcWssZwhXGRJzwynBHXmsVRUa0ql37&#10;yXXRWvql0vez76FrESjRglo4Oad1a/NZ8urs9U2k7a7X0RDp2t+M9S8Z/wBl+JbSH+zpNFWPWrMN&#10;taKYjcs0JP31JypHbitLW5L9/CUusacxuPJUSQRyurCWNf4QfUjj61Fqx1qaaDXrC2gkD2OZPtAK&#10;vEQ394cY/CrY11Yrcaa+lIssyPiDeoEgA5I7EHPtW+mt2cs9ZRlGK0tdLy3v/n2S9THurfSfilpe&#10;h+KdMhItWdGtLl1aOa0uEbmI5GcE5HPBFZ/xb+HEHxRRtVWzuLXXtAkW40nU7WQw3FrcoreXKjoe&#10;SMkYPGGII5qv4nuNN+HXhbUfiH8M9MkW40K2ku7rw/8Aa5Fh1IBDiPDbgJM8Lj1rZ+CXxf8ABvxq&#10;+E+mfF/wpbSWs1xCz6npMsjJNaXAO2aCVW5yrDGcc4BHWsJToVJ+wm1dq9u6VtV6Nr00Or/asLBY&#10;qgnyRlypvdN68stdpL5P1ujmB4Y8E+Cvinp/xGsrZtH1bxtMi6rqtmzRw3DRw+YzXCg7CxI27iAT&#10;nrXU2es3WleKJk19tNYa5drJot1p8Cg3MW3Dxu3R3UjIPUjtxUlxc3uk2+vWOkr9ruI7eK502x1r&#10;mL52JVN4HCbgfXGRVmyg0PWdPsdTsdJWCCSdbyOzYfNaXWCr7PTkN04PXvVRpxhpBJdfvevzvq33&#10;3JrVvaQTqXeije93teO+qSVlbVNJ2scr8atD1keIvDOs+Ho2MlvrSR3mxl2vbAHeWDcHHoOTmtC5&#10;0KG9+NGh+ItC1q70n/hHdCmkfS4IwbS8tJm2tC3ZWV1DqRyPoa0tWt9f1bUF+y2drcQq4OqWd8xj&#10;YxEcSRMvRwfzrP0TXPEEs+oaB4p0ePT7rU1uLbTNetGDpEgH7lZg38WOfTg0VacZb90/ut+tvXYq&#10;nUqSw8Yq3uxa6bSve6e9k3srpO6123Dp7ah4isfFFrqk1vJLdXEJj8z93LC68RSKfvEEbl7g5x1q&#10;jZa/8QEl1DUfEPh61hsrXS2njvLXc8nnJIcqUIBZDHg+ucitC7+33Hw7jg1uK1u7yC4jSSSzyqyT&#10;ow+de4PGf0rF8LeItRsvEVmbPVn1bR9UsbiXR55pMKu0/NC5PLHOdpPIwRWmkXvuc9OMp05aJ8um&#10;vZXlo+7XdbJ+hs+FtT0TxPrl9Pot9p9x9qs4JbpbWYC5tyRkB1PzYxggHkVNJp0+mn7bA8fnyTLF&#10;cXVr8qzknGWA744rCPwk8C6544h+JWn6M1jrljfR3X2qCRkYSbShV9pw6FOCpyKvfEHwRH4w8MX3&#10;hK11+60O6vEdtM1jSB89nOvzK4zkH5ux4IyKXv2b5dtrPV/gkn03+ZMlh/bRjGbSaXNdbd9m+ZJW&#10;elr9rpX4S9+CER+MNhaa7DHJ4VWxEYsb2z+WK6E3mxSQShvlcPglSOQOOa9Rk1iTTTbWXjGe5tZL&#10;yRba1uN2+OVyx27iPukgdTxg141ZeK/iTZftQ+H9E8YrrCw6z4Zk0vxBYzWaNpz6haBZrfUbdt3y&#10;k7juAHIPPK16UdX03wJo2qReJrnU9R0231FZIhdW73U1vLJINyoeWljDnK90U4HAFYYepzOVotWf&#10;X0T77W+7sd2Y0sTL2UasuduKa5et24trpfmWv8ySd72Rr+KYbjTtPnto5WkaC0d48nuO3s3pWXqW&#10;vRf8KnEusXhkW8tQrXzQgbFIwXcdPl71vPcSnxM1odPW8s7i3Ja8jmTNswH3GX7zKR0PauV+Luj+&#10;LNS+HUMXwwv9P+3Ldq9jZ6vIPs16ATut3IHRxxXTJ7tHm4VRnUp05tK8k73Vvnvb5+r01Ivgf4V8&#10;bfB/4Raf4K8Va/Y6pHoYk8zUPLMf261diyPyx2MN2ME4OO1R+N/i78Pfgkuj6T8XZ9S0+xkt7mW0&#10;159PeaziCgs0M0iZ8tghyCRggcHirPhXx9ofxQ8D6tpWr+Hxp2paPdSaV4n0SGZpRavsG9AwALRs&#10;rZVgP1rI1L4g/A7UPgnd6f4o1u+t9D8O39vpN9Jr8bu8LeaqQvK7AiWFvlBlOVK5D45rk5o08OlS&#10;mtFo27rTvqm/N39WehGjUrYyUsVTk252koKzvK9mmuZXbemjUk0k9jt/smi6V4fXxPpt8j6ddaYH&#10;kaFfNjmgaPMbrjqApBGOoNcb8LPBnxK+EPim+1HVvigviDwj4hlN3b2M+mqkml3DAYVJd27ySB91&#10;hwa66PwkvhPRmufBwjWys7NlsNFs5ALQx/eAjxwoHVdvAHHSp9XtINU0lZNQ0xri1uIE+1Wsi5Vw&#10;RyD9PWuiVH2nLJ3Tjro2ltbXuvX13OGniOWEoJ80Z6O6V7LVWvtJd0/K9itpmtaTJ47k8ISXUkdz&#10;FAbuW1uLM7ZomyPkkxg7T171HeaFpnh/ULnxjpsVo0N5NFJfXVvGDLMEG0Biv3tue/IHpVPRb2HT&#10;vGX2K4sppNNjtT/ZuqLc7vLUcGB1PJPoRnitO8vtGhhWezX7NNAwF5G0eA4JwNyjrnOcjmq0au+g&#10;pRlTqJRvZpX21+7bW292np2Ma5j0Xwhpl/J4h1cR2c+qLNb3VwAu2aWRdpDdxuIAPpXQ+GBqN1ez&#10;XSXkdxZyTTW+qRtxJDcIcZX2PcH1Brzf9qz4MeJPHPgbT/DngLxYNPia8W3uhfMZrcq9xHL86YJP&#10;zJtDLgoGOK9E8P654ruNSluNSstK+z3NthjYyNmO8QkSKxxyp4wfveuazj7T27i1aKS17vW69Fp9&#10;/ka1405YCNaM05Scrp6WS5Un6vV6PSy7mda6lc2ktp4d1SGS+vobi6XT5hhJGjUg9O42nGfarXi3&#10;/hJIUGleDoreO6bULW6k/tCQ+XLbFwJ04/jA6ds4qHxtY3lzd6HquleDItY8vUFFwz3OyTT4SD5k&#10;0bdTjAyv8Qp3j3xdL4b1Xw3qw8Lzapo+qaoLC/vLfc0lh5qnypmTqY94Csf4dwNVfli+Z2t/wDOK&#10;9pUg4JNtN20tdNu1r6XS0Vld3te6LF3o8eq2V4trNJ5cd4ZolikKzW5GBs46Edcd81XtY7GDRY9H&#10;t9Zt1nsrfEdu77GViDhkz6+lWLKPXU+KFreaI1n/AMI/faHPJrEMm77SL5JEWB0P3TGU3q3fIU9M&#10;1D4hfTtQ8PS3GmLb3k0F8yKjZXDoQWiPHUdq0Vu3kZx5uaMb3Ts/R6qz+59tHfqQyaJefYLHxGLO&#10;T+3NHt5Hlgibat2NuXUAcMWAwD60ReOfDdrpVp4i1JJre1v44Wjt9Qxuj3clBn+JD1A6AVNo+raY&#10;dJj+IbO32ePcWjvFaN7VVODgH/8AURXHeOYNe0zx/YaLe6et54X1jSbq4h1L7HuS3umYFYpOvJXO&#10;GGOCRWb9x6f0zqo0o4io6dTpfy2u5RXmt0t97HoGseF9TtdV0/VvC3iWWzVbr/TrGaHzre+hb70Z&#10;zzGc4IcdPQg1yWh203hzxRrXhIaBqjaXZ/Z7nQ7m2k3/AGbz2cSR8chI2G4buzV6Fol9Dq2l2eoW&#10;tuqwPArQsrcbcADHtXI+LtNkHjvRbwWGsKs19PB/aGm322JFeE/Jcwn/AFkZIwpGSrYNVOPLaX9d&#10;jlwtab5qNTs/J3Tv0td7rW7s2lfYr/C/SvF9h8G7fSk8R/25qsN/cPDf6vprWsk6+ex+aMHqFJAY&#10;cMADTfBa2XhW78deLNUszZ6PfakJYGtpPOU4hAlkCqMq24HK88itSy07SZ9Lh0Nru6aOx1JI1kVn&#10;WW3kUexyQfyrC+Hep30PhDUYtS8JJZDSvEd1BqdjLExW5gb7s6MT3B3E/hWMYxp8kbvRaat306vd&#10;/fc6nKVSNaX80ldaJ2cubTotUkvdsr9mhfGfxT0TwJ8IR498T2s1xpM2qWkF1e26llNnNIqLd8Dg&#10;DepYMBjnNdFpKWb+Hbyw8N3q311oOoSWzGNMMs0eGMXPXKMMeobisW2tv+Ecaz8LKbX+x5Le4GqR&#10;3TDato2BHgYwMMwAyMYPPSo/hXp/jbwR4eitfE9nAJoL6X7R5E/mG5tdxWCRsgMsirtVjyCFyOor&#10;R87nZ9vuf9fqFSnR+rtw35rrXSSeiVujVnez15o7JGl8ONYs/iD8I47rRvFrXcdzcXEMF/DDtlts&#10;SMBDIh5SSP7pDDPHPWsn4rfCvTPiR8LLrTNVv/K1Ca1jt72/t12iZYznkDj6+mTik1vwl4k03416&#10;H4z8IanZ2+kpeTHxFprfu1vQ0ZQTKUHzShiM7uuOuas3Xxf+G+n+PU+EXiDxvpFrql9/qNPuLxYZ&#10;pMk4wjEbsjuKlcsouNRWtp5P069bfeNe2p4hV8G2/wDl5ZLWOrunZLayeyT0dlscP+wr8XLr4qfB&#10;m+0W/wBNlh1jwPqM2kvb3jNtkVRuikVnAOx0xjOcepr0X4MeO/BPxT8EnxL4V8yFp2YatpdxGVuL&#10;K4VipjkTscqcHowwRUvhD4baP8NtPudI0Xw/ptrcXvmtJqVjCV8zqVEoYndjPrjHTFGieGhPrLeI&#10;bSBYX1XTI4dRS1k2xyyxn/WYHIYAEDnoazwdPE0qMI1JczSs3a1+z8tN+j3Vth5hWwGKxFerSTip&#10;SUo67fzJrs3drVNWs9yPUtJtLbT7qNdUube1165az3btr2k8hxlMj5cHkdsmtW0M+leFbPTLueeW&#10;S1RLOC4kH7yYxgL5j+5xk+uaxJ7Wx8WeEbrw5qeo3F1CLqTTpBJI4ZkZhmRsYJZTwH7Vp6vok9tr&#10;DSJr9yiTWcdpLBNN+73DhJl/uv6kde9dEb810jknytKEnrdvbta2u+2/ou+lI2nh3Uvin9qj1OSD&#10;UrfTTBqGnhj5c8bH5XkToTkfK3Uc1cW6/sTVYbDX7do5rqI2dnqka/u3fqA/93pwT6GprKwvb6+l&#10;fUWJk8kwyEKFkxjG9WHJGeR6GqV1earb+Hrq0uYLq6MGyOLdtlaTBA8wHuT1OccihqyuvUV/aSUb&#10;3skt/wAnba72fTQreCbcwfF3xNGZoxDeaLp5MUkJBnlQyAyKcbWULgHBJz1ArSmhee4uZtPu5Lea&#10;Nf8AVzBR5eON4PcEevFZuqJNoK2s/g2w8yQ3kkMfk3BWKFXB3TtGeo3fMccgdKr+BfGLfE/wpH4p&#10;0+CO3vbW6utE1LT9QTMNzcRMFkcOoyUb7yMOzc1KlGPu9W2a1Kc6n79fDaMXtulZXXny/La9ijea&#10;db/Gi88VfBr42fDWxk0FLe0bT7xrsFNSjPzZ2/8ALNgw4INO+KWu2nwd+HbazrPiS+srPTdWt5pW&#10;EPnRrYl1iMDA/wDLBQw3HqoGa3vFWh2P9oyaDGsZt7zR2iW3lc7hsxtCH0/UVT16x8Va78PNY0Sy&#10;0a1uLyzsDFp9nrkImt7qQJny5Sc7onH7tiRkZzWM6fLGckrzaetu12k7Wulf8+rNaNanKpSvpTvF&#10;uN7LW0XJc3NZu2ujS06JIh+KngKOw8L2V94Cha1GlXVvcWMdnIFht1Eyu7L1xE8ZdXC9Y2PtVtvE&#10;3hrwv8LJNa8R3x0XTnWZZPtt00q2/muWB8zBO3nKk9AQOKyNU+JPinTfGHw9h0Hw3Gug6tPPpvjD&#10;TfJzJpf+h77aeIk4aBJl8t8ZJV0xWh8S/FMvwp0i61lfBkeseH4WhGt2Nn81xb28jbHm2HO9UB3F&#10;ePlB9KKdajHnlZpR0d00tk9O613Wz06AqeInGlQqLmcnzLVJv3nFxbd0pXV1e973T97XSt9Lkj02&#10;18QeF7qHU7Ga1he1YSgrImB+8U9CMc+9aWoafHrtlMJVYmZAqFHwSA2QOPTFcN8P/h3rPwK8CSWH&#10;wx8Wpr/hn+3n1LRdPkOfI02f5mtYX5DIrEunQAHFdbp2raFi31PTtTju7HWLoNYGJtwVjwdpHbIP&#10;0rTD1ZVKSdSPK2tU2nb5rdf1ZHNiKfLUcqcuZJuzs031tJdHbXto7N2PDvHuu+OtF+KA+GXj3Wo4&#10;9Ls9estb8N6/qSSLbyIsUivYXUwGFJkcMGPy4XacHFe3aV4d1D4e/D6x8PeBTLeRWMmbW3urkyM0&#10;LMW8pZD/AAjdhSc4GBVbWJtA11YvCGr6ZLqtnc6zJY38jFGW2YIWCyj+6wwuMZ+YUmvPpXw48M6f&#10;5eonT4bTWLXTtJimlIjkaSTZHD9GztH0FFOnGnKUm7+d9vL8l/wbnbisU8VTo0lGz0ure7JrTmsr&#10;NNu915tp2djI+Fn7RPwX+M3jTUPDvhzxI2n+JvD9w1vq3hjVttvdpJ0LIpP71PR1yDWx8QdOlHjL&#10;w7fXGkXU9iuob7i4syu6CQKdhkB5aPrnHIOKx/GXwC+E194+0vxNqPgvQV1Ka623WpSWYW+uGU70&#10;SOZcMuG5PPIBrqtQuNes5prkzRSK0m+Brr7jLn5o8Do3oaKSxHs7VWm77rS6vpo79LX1epz1ZYON&#10;aFTC81nFq0ujejtJb63autFa99Rp8RwatqGpaXpd7i80d1M1vJgearruRuex6ZotxD/acet/YGt7&#10;i+WCLzvLyCoLFoyR2zkjPHSlsxa22j+Zq+mND50LrMwXzGRc7gNwGSB6VnfCvxT4R8U+BV8TeDvF&#10;8eo6aLiRWfaV8kI2HRlb5lYEdCB1+lbX95JnLKny0pShF2TSb3V35rTVptJ9Bdf1640p7PVrXw7N&#10;epcaoILpLVgSke7HnAHk4yCQPepzq2h+HLbVPiLJqTLpkcLm6VoyqxeXnc/PIGMmqHxh0HSNa8D6&#10;tpGqXl5ZxzQti+0u4MNxZZ5EqMOhHWrOqahZaX8N7WHxde/6PJZxxXF95fnrcxbQu99o6uOScY5N&#10;TdxkzaMadSjCyd3LlaW7Wj0316aars7mP+zp4e8NaR4QvfF/gjx9H4i0fxLqk2r2NyrLII1l58tX&#10;BOVHQdxV7xNJrjPfeM/AekxXOrQWhghsbq42x3YAJxkZKMrnbn3NHhzwNpXww09tF+HDW+n2F5N9&#10;qjs1hAtY2bGRGq4Cg9cDjJrK/aVtNPi+Dt3r10buxl0+6t9QhutLhMk1tLHcJIJNgK+Yo2/OueVz&#10;WcealhttUr73+5v9TojKOKzRPm5lUkkm1rZtL3oq1+zt6rWx3em319P4ZbVdd0YwzSWSy3FrC3mE&#10;N5YLoB6htw98Vw2keEfg/ffGbR/HGnSpB4on8OvcadvUpM1jwsgdT6EgHPINdzqKzyXkOtaVqKyf&#10;aFaWM282Y5kfDZT1BHIrn/Ell4ch8V2+tT20VndSI1lHdSSbdxkGfLHrkj860qR5rN2ez1/P5HJh&#10;anK5qLceZNaPytZp7rv5aBr2inVdBuF1jSY5bgaktzpgjPzMyHKFf9r+dF94Kv5PiFH8TdOuc3Em&#10;iLp99Dwrgb95Ix0IJz9RU2n2V7aJp/he81K6V1ZZbWbAbhTypPdSKq+N/ir4M+Geraff+OvFFhpF&#10;jq18bG0vLxjHH9oxkKz/AHVB55YgZ4okofFI0g8RKXs6PvNqWiTd11svNK+nZkum3+vwaz5OrF76&#10;1k0ny7jVFAIkPmYUNGOjbTzjjNZnje/8baR4Ysz8LNEs9RuJ9Qht1N3MVhs7MuBJOyHDOygHCA8n&#10;HauT074vr8Nf23dU+B+v6HLBpXibwbZ6p4V1C3y0d5cQsyXYOTgFVKcAfdXJzkV6l4x8TaF4LgXW&#10;NZaOLTY7d3kuRCzqmOQcjoPrXNTq0cZRmoTas3FvqmvXbvrummtGmbVadXD4ik/Z83PGMorpJNX2&#10;XVO8bJ7q1ug3WpLfUbyTQtG1kx3FrJGsjOvzhcblP41zlj4X1l/jbD8SIPHVzDYx6S9jcaCo/wBF&#10;u1JDC4H92VGyD6qa3dLns21L7XPBGlxdKjrdo2VnUrlSO+QDWPpXi7S7uabSbS1abdqjw3wWTmCP&#10;BzMPQluNp5roqU41Lcz6p6Nrbbb8ej9DCj7SEZRgvs2eie+/5adV5Mq+KfGNnBd6N4QvoY4Yte8R&#10;G2tpruZAkxQGQRruI3GTaSAOcKa7S41NEt9J/t20+yz30qxtHGdyxy4JCE+nGM15f8Uvhtp/xg1L&#10;Q7DUkaPT/DfiKObI0sTrdsYGCpljlB+85kX5lII716FpUlto/hm18LX2/wAuztxatNu6FFGH9QM/&#10;lSpym6kr7Lbz0X63NMVSw8cPS5fi1clrpe9nfrpy6W7a6su+ILWy1qybRryD/WZh3Moycjque4/p&#10;WR4NhvLfw5No+r6uNQnj3Ryi5iEcjQjhee/HetLRrv8AtS2iF7ZxuImLK+7Dof7+Pf2pmhJd2cM1&#10;jqd/5ixFgLiSEBiM559wOPQ1ra8kzjUnClKn2af/AA36rQzrm5l8Nw2eo2ep5t4iFmkuGHyRE/db&#10;37A/nWvNqzf2zcaffaVLatbOo0+5bDR3m9Rkgdip4IP4Vzmu2MllZXmp6j5LJNMrZz+5eIEKileg&#10;J688ZxW1cnw14mW68Ei+81re3jnmtDuWSKKTODu7gjIyDkY7cUry2NakYWUmr73aW2q109ba6O/R&#10;2G63pNnaeKYvFESSQXDRC1vHVTtkjB3KD24OT60viHTNH8Vw29nq6I0ltOk9u5zxJ2P5flV2402+&#10;k1+0uLSdTYrbYurWX5vMwPkKnswPfvWTrl7cQTPcppcrwW8rG8EJwyrjO8Z6/SjTW6M6blKUbS1S&#10;0fbpb+ulkN1jWNe0fQYrq68PyTONWihuI4/3u6B2wZeB2HJ9KwfH3gzw58TrOHRrLxJ9jvtN1aDU&#10;LVo1MMyvbXMczICR8yHYFJ9Ca0m1Ca909vC//CW3yya5BJc6DfSWqq1rEqfNiQfKxBPAfBIz1o8M&#10;a7r/AIw0y+0/xJ4Ys4ZbGcWYure8S4F9atGMyjbzG2eqdqyfLUvB6pq39NHZT9ph/wB7CycXe6dt&#10;HZLSW6vdNLzvpqRyJL4p8SapezzR299DOFs1huSouoyd4BHUYwMjkGtmGB5rwhJY0urXZLuWT72T&#10;86svYe/SucvdFhvfixpdpDqNsq2/h0zWdq0zR3MhRwjOv8Log25z8wJrojqGmtdQjXHFvefaGs4b&#10;pcHzdw+4cdj71cCK3wxUf5b2tt0+a017XfYr2UuqS5j/ALSkuY7rVGkWK6Qb4Yem1fVRXM/EDwZZ&#10;XmlXeu6a8Fhd3V5GLW/mj3rbXQIjjLp3RslWwRwe1dHotw+m3+qWksqzWemlRZ7mZpY5CfmTJ/h5&#10;GKZ8QNC8X6r4etbTwh4iXTdUW6F4CyqyyxqQzQMOhVh8ue2c9qHGLjrqVRqSo4qNmo3a16W31sn5&#10;X0fzKF3L488I6HDaNeWsazT2VvHpq2ZmGnqHCSsj5BeNhz83MfbIq74o8VxeHPEy2eu6YLe0uLxb&#10;BbzqhYpuRiR90H7vP8Q96k0PxJe+I7M+GfiZ4WS31COxjuLqa3ybWYszYSJs7ldQoJB9QQTTfEmm&#10;6X4q0ZvBOuX01zHrCusM+drGPbyCy9GAxhuuamzjG8X/AF/XYXu+25a0V1u49mlqmt7JX133bvdm&#10;bq+ka/HHJd+FNUjtb5l8yzlkkQ29++f9TIO24d+xqP4feNr/AOLvw8uv+Ei8EX/hHXNP1CSy1DSt&#10;XQqyhH/1kUi8Mjrgq6ng/Sqfhy2vZvA918NfF2lah9s026KaXeXKANcxLjy5UZThyAMHuSMkV1nh&#10;G+tjpdk0t60kN08u5sl04wGX5uQO/tWceapUUlKys7rv+qt5bm+IcadFppOSkuWS7JX+aa6NXTWj&#10;SuiTUxNpDvNCfNsb5UE9q0m5UIB3MPqMZ9+a4G58Lzalq7WXhTxBcab4xSzntNPvJMrFctARKkUg&#10;P+sjMbbQwB+XOMEV3ugX1l400fWrC+8O3GmS6drE1lJBM3EmwDZPGR/yydWBHeuM8SaPoV/rtnYa&#10;7HcXD6Nq1nc6ZqFjIVudJmCnDkjrGy5UryGVyKqsuaF1/X9dCcDKVOpKD0a30TvppdXtJaq6vqu7&#10;sjc8PweK4/Dl0kl1PDLdTBvJlZZPsswUBlU9GQtnB6jisv4gWt1pVtY/Gu40zVtUvPCtr5sdnpWV&#10;up1K7Zo/LU7ZgR82wjqvFdBpniXwzr+m6lDLdJHNb6l9jvomjMbRXTAFCuezAgjqDTdbk8Tj4cHV&#10;vB/2e51KBg0cU11tW5CPiRQ6HAYrux2DYzQ405R5b/rqiY1KkMQnKKV5Wf2bqSs1fezWjfbXqWoI&#10;/DviPwyPiD4YRfM1DTxPp91LbtG6Iw3BWUgMoz1U96hsNUun0/S4fJjvNNkt/wDScyETQzj5nU/R&#10;edp5OcVc8MrY6Rodt4XjuppoYrMJBPeXXmSurZJ8xvUNxmsF/F/hjwN431zR/EzNb2tloseotdCM&#10;4MEkhQgYGGIcNzjPzDsa0fwpt2MYQlUlOEU5W1S62vZbddVt56GlI2uWlvdafEkeoeVcfbNPkuCR&#10;ut3b7qsP4lHTP41B8Tre91Pw3DoumJNZz/are5gmt8AbUkDMCAeBjORXJ+KviD8Z9B8JeJrlfAkK&#10;aj4UvYb3Q7y1kBt/EWiuQzqqk5inRMo6txuCkcGvTtC1nQvHfhvTvGegNHcWt7bLPZyN2Rhyp9+x&#10;HqKxoVqeIi1G/wA011a6+a/Lui61OrhOSvJJrm3TvrZNXtpqnf8A8CTV00m+INKtvEk1vOFgkkt4&#10;3kspMndHKVwSMfwkHpXKfDf4gaf8V/A+tDUPDM27Qtcm0fU4JojtuXg2E3EIIyUYOCuecqRWdpV/&#10;pHgr4n+IviLd+Nbmzt7trHRrjRdUIjt4rlG2xyQluCX8wDjritfwh4S8X+APHd9cRa7ayaHqzvt0&#10;K5jKzWdwvzb4Jc/PG+WZkf5lJ4OOKrmlKStoru63utk/L+l6P2NOjh5Rk9Uoyg3da7yivNX30Wl7&#10;3aTXxR4MHi6Lw74i8O6pDJ/Y+rLJIiKk0V1CCVkiP908Agggqy1rahp1nbXVxr2jxm3maP5gina+&#10;48l09feuf1hbzw5byaTpl9Hor2WuLrG5LPfDdWZcB0JHQsT8xHI6966KbVLC48SG7sLxo7qOz3S2&#10;cikR3UZ+6yseCf8AJq48vM3bX+tjOp7XljreKvbTpdOz6O999bdbFHWtJtbjwlfpaaWdR+zQ5l02&#10;0RS1wcg7Qr/K3sD9Kk0SG21JJToYMdjtQwx+WEaGZVDbSvVHXJUqRUkmuadFDa63YRyxw3cwiuo1&#10;XAj5wWf0A6ZrgPDfxZi8O/tt6x8D7yyurex8QeEYdZ0G5Kq1rfXUbN9odXAyH8vaCrEk7CRx1zrV&#10;qNCUXOSSk1Fer218/wAzSjRxFejUUU24Jz+ScVL5rf0v8vRbm81lLb+19E0xLmaZldLWf5SvzYlV&#10;WH8eM4Xua880fxv4H+NHww8SaPa3sF4NH1R7Lxlpu9vOsgGJVxuClJAuGHYEdTivSJrfSDqF5pMV&#10;xcK10plVY2I8uZccp6MThvcjNcF+zx4r0X4p+ANcv76zs28R2+tTWHjpFtfImlniZlTzQvdotp9C&#10;DTq/xFFtWd9H106ef6XLwvLHCzr8r92ULNaWu3v5aNJ3TUuXe+nR/Bfxp4B+LHw9t77wT4nfXtP0&#10;a6bTpL6TcJPtNv8AKSWONzY6kcGtyXUdBOn3Hi9dVjjsmjaK4mnYiMbSUyfTDHGfSvP/AIP/AAE0&#10;j4P+Jdc1j4a6n/ZttruqtdjTlu3kt43OMp5Z+UHOeQMjPeuk8M+F9C02z1b4dQ6ReR2eqT3tzPaX&#10;tw0kUDTZBQN1SNiSygdO1FGVZU4xqRSfWz0+RGMpYP6xOVCcnC6aulez1kn0uns1o7a20Llp8OdN&#10;SOPVoNETTrpo3j1CxSTdFMpQxnpwQYycH0asnRNIj8D61pfgiwurj7A1mmnadBNdFxDFGm6KMlur&#10;gAgMTkhcc1xv7FnxJ12x8EaL+zp8TtL1lfGHh7RbibVL7UI2eGSNb2aOJfNJO9jGFZc9UxxnivQL&#10;ywl1P4vaH4u0Xy5LSGG6tdSwx6FRsbaeCVdfrg8Gpozp1qMasVq/k1e101+aNMRTxGFxdXD1pXil&#10;Kz6NK/I07vR/Z1e5V8NaP8XvCvxH1zVdU8U6Xf8Ag+6uPPhsJrVkvNOxGARFIDtdC3zEMAR2rc1u&#10;C2uNLku0MarNzDcwruAU92A6j19Kr3Gl3mk6/JpGkpus75pLy8aS6bzI5SQPkB42EdRnj05qn8Xv&#10;C/irUPh3qFv8OL5NN8TRW0zaLehfkjnK8My9GU8AggitIR9jTla73e93rrZX/BX020Rzc0a2Ip8z&#10;Ub2V7JKy0vJL8XZu2tmYd3/wnGr/AACkvPHGg2+n6vCJI/EFjCWmhmt1lw+No3NviG4MvIJr0CNr&#10;zU/D002mXSr51rnT3f5tnyYXd/e5HXuK5/wvq11efCrTP+Fg6sZNQ+yxQ6leWsJhK3WApIVc4+Y9&#10;uCOelV7GLw18ErKw8CLqMNj4bjXy7P7ddNi2Xq4ErHrvbdhj/FxRDRJt9NW9H81/wxdaLrc0EveU&#10;5NJJuLWl0r66WVk909Wus2ifbLW200eKLRLfUHbN4Lc7Q7YxuTPb2pmo/DTU/HXwo1b4Z/Fq+t9U&#10;TUkuITqFjD5bGF2JjO3+GRBj5h3GaoWV1461XxdqGmfELwv/AGfpuj3u3RbrzhKmoR7f3UwYHdE4&#10;PGD1OeoNbumeJ9U1XwlDqlta6lFcLOy3VvfQhZk2t93HcHsR2qV7OtHW9tVbv3ugqe3oyjKDSd4u&#10;6s7PVxs+nmu9k9Vo220jxBo+k+G9F0/V5br+xbXyNSM6jfeQiLywpI6PnDZ9R71ieLPB3hPxzp9v&#10;D4n0K21ax02+tZFs9Qj2iOaKXfHcqeqTp0BzgjI712FvqOg3/iCbTIZGW/8Asyy3EQb7q9AG9+fx&#10;rn/i5onipfD9tqHw5t421a11CGaa1MwiGowKcPAWb5ckHILcce9VKjTlScbXXbcjD1p/WIq/JJvf&#10;4d3e91ayu9+i8kaXiPQm8T6Y3hy9u7iKZZhNZzwXOyZ0R1YYbuPUdwai16y8Vpqd/wD2Ztu7W8h3&#10;x283ymOboSG6AAdvWs7x7olp4n0/S/iH4dt7iTVfBck99punLM0e+byWR7eQA/MrKSNp4yAaj+FU&#10;viS5im+J954l+2ab4ktIbqPRVPmR6ZKExII3z65DDpkdiKXN+85bb7WfTu+2unUcYSjh/acy06Nf&#10;abWi9YpSvotGr9+k8PrBq/hS3tJbVVXygl1a3CqwZRwQQMjBrxqfwt41+Kvwk+Jnwn8M/EO3s/Ea&#10;6o6eGrx7doLjSNuJbS2n5+ZG2kLKvVJDxkYr1PTZtG8Mai9zDYT+Tql8I28iMuiswLeYf7iccnoD&#10;WzZaTpE99/wkOnQwr9sVUvG8kbp1TOzJ65U9M9qVaj7aPLdrdOzadmrdOqKo4qWBlKcFu4yi2lZS&#10;i09U73WjVuul9LowtN1T/hP9A/4Q34k+FbF7i60Ux61p/mLNb3fyqkqpntvz8p5xg1rWemQw+CbX&#10;R9FgNvbW9qkENvMhykajaFweeAMVxvxf+GEPjv4R+JNBSWS0udQct9ttZHEsa7hiWNoyCrgdCPQb&#10;gcVteGb658P+HdB8N+JtYutSuLe0is5NZZRuuGVQFllC8AuAM44zRG8a1nHp8Wnfbv59ialOnOgp&#10;Upfafua2Vkndatdbd9Ot9JPH+rweFvDunz3egx38P26C2kikxiNHbb5nP93irTalZ+HPEFjoqzeX&#10;9qjZm+U7Wy21Tnsc/nWl4n0y31jRptPnijbofnUEBhyD+YFR6JGmrWcGo6ppbR3rWojmVsZVc9iO&#10;3etrP2n3HPGpT9guZdXfXvtp5a/gZukWa+GNRu/C0mWsb6SSSGTJzHK4+YfQ5/Os/wAP+HdL+Hvg&#10;pdM0ZbbT9PtbiaWZFwkSM77pGA6KCST6ZJrWttQ83WBfNKklvbrKrW7IfMZlkCiQdsD0/GqPxRsN&#10;Mg8Hatpms2X2qx1JGWaPYWZFIy52jBIGM4HIpcsV7yWxtGU5VFTk37zV/NrS9u6TOH+MvxN0n4d+&#10;DL/xV8R9Hu7WDS9ZhXT761kL77dlDLL8oyFzhTwcda9S0/W/7d8ExeJ7WxMn2rT1uRbq2d2V3bQf&#10;5V5X8YfDej/tWfs76z8Pvg/8Q9LOpQj+z1vpYzJHBOij91MmNyhgBz17ius8I+Ir+TSdO+FfibSZ&#10;tNupPDcNn9v01vNtvtPlFXEUg5GzbnLAc4HWuanWqLFOL1i0rPS17tNX7r5fM7MRRozwMLK1SMpc&#10;0Xe6jaNnyvXXVuz+5b7XhLXvC3xU8BR+IfDV61xY6pbB445lKPGykqNyn5kIdD164qSPRoNT0ePw&#10;zqcKxzRQL8qtuCsByVz/AA56Vy/gRPEGm/G7VlN1azaDP4atbRWMZW6i1S3dvMDcYMLwkOD1D7hX&#10;bXy3dxqEkkFtGVW3HlzFupJ5HHtW9GbqRbkrNO235eRwYiPsK3LB+67SWuqutul2tnor2ucnrvw9&#10;0Tx1p00sr31izSlJ2tZTGzSDC+ajA8ZHp2rd0RtV0+2kstU1Bpo4cQ2Ut0wLHjABP8WfU81ha1rP&#10;i3SPDVrpttbwafqV1qhSOab57eLqV8zPOGHBx0JrWv8AxFf2Wi6KfEGgfY7q7vVhuoYbgTRwMc/N&#10;vH3lOOOnWnH2cX5mtT28qai2mruyum1bqvLS3X8Vfnvgv4/+G/xFh8TeCPCmLe+0PVJINc8P3GFm&#10;s5GHBC9fLY8qw4OaZ8PvBureAvjLq2saN4YsU0nxdZwDWpo7uRbi3vLSNkikMRyjh4yIy6lW+Rc5&#10;7cz8UPhtb/DH4qJ+138Nvg3eat4uk0K6ste0vT9UMUuoW67PLXZykj8cNjI2jr27KXxf8QbnxH4T&#10;8beCPh/Jd+FvEkG7xP8A2vILLUtCXYPJ/wBHf7/zkiRc7lwCMg1wKpzTUMQrSjK8eVN6N2T1jo7O&#10;0rXsm3dJ3O6tCPLKeGf7urFpqUkrTjq43UtdYqUG7c1krN3va+K+o6v4Q8Farqvg6xjutUmMf2Sz&#10;m3KjszhcEgHAxnnt3rk/2srP4jaPovhXxn8MdOvbjUNE1aKafTbG4Vfta7QHgOfl5G7BPGRXfeOv&#10;E0nheKPVY9K+2MdSt7NY4z08xgCT9Ac1BpnjjwR4u1HXNNsrm4gfQrxIrx7qFoYpGK5DRsww684J&#10;HQ8V21FGUuXmtfReu/3nLgq1XD+zrqlzKLbd9U01GNnbZa6ebLg13xLd67Z3mk6TG2mzaaZb+1uJ&#10;Nt1b3J2lIx2xjduz3HFS6Tpl2tv9r0vUN9vIzOsNwgOGLknkdMZxXC6p8XPCtn8aI/gXqusSaD4m&#10;1Hy7vTZL6yc2mtWo5eGCZflEoXPGQQR0YV32jWN/YX19ax6ys0bMptbaSDb9nGMYyD8wPr65oo1K&#10;dSTjGV+V2fk7beWmvzOevRnh6cbrluk1dP3l0d9nvuuzT1Oe8Yj4iW2lfbfAc9nDeMySiC+gMkci&#10;+YA8Z28glAQGHQ46074g+MdC0iyludau3j06ffEcIzK7Ou0RHaODyfyqfwZ4v0Tx3cIEkmtb61ll&#10;l+xyZikBikMbnB+/HnHTjkVj+OYI/E9w/gDRdek0zWbyOW6hBRlwV+627BAweRnrTls2nv8A1+Jt&#10;Rj+/jTqxty3bdrO3V3s9Fbe2mpqfDjwX4g8AeFdO8EvrI1yz01M2N5qAIuRCeVVn6MVzjPoOatOm&#10;nX+tzXTrJb3VuweSNl++rIQgJ9iCRXnP7Iv7TGt/E2LUPhR8YdH/ALH8c+Hr6W0kiZh5er26fduo&#10;sf7ONw6A1b/bL8V/Ez4PfDdvjp8L75Y18P6ha3Hieyk083S3OmGZUuG2AggxxkvleRtNc0cVhaeX&#10;uur8kE29HdKO+js76ep0VMDjP7YeErWjUm7J7Rk5ap3StaXRpbvpZml408N+MPiF4o0f+xfHi6d4&#10;c1bw3q2nalp5hYXEs80IENzC+f3ckLqxB/iDEV0Pw0HiW6+F9l4U+ImsLf65b6c1lqeoQWZh+1NG&#10;uw3HlsTgsMMeSCSfpWr4I8c+Dfiz4MsvH/gu6Fxo+p2/2jT7hk2uYmGUfaeUJUhgOuGFcxr9t4e8&#10;beJ9F0ew+JjaPrmg69Deizt5k86chWZrWVCfmSWIFsdcDd2olGNOo8RFuTktubTpsm+VbX+b7s53&#10;OpUj9XqR5PZ7+7rFpy3sr9UnfsuyRX+G7eGPhL4f0S2vvG+9fEF/9htWvJ1EU9yu7Gzb8sblRjaM&#10;AlfWtzxxpnijTrfUtc0Dx/Z6TH9kU28moWKSw2citzITkblboQSMZyDR8RPDXhm/0vztV0q0msIZ&#10;FuVhaFTHHIrE+avZWGT83HWrWi2fhnVLGTwnDdQ3Fq9mpSxkw37gn0PVe3Oa6IU3GLg9umruTUrR&#10;qSWJ1bb968U1a6fa10rLb8HYdqcMFvpV5emazsZJsi7ul2+XGxXJd89QSvU8471YeO41LT4ZrJbO&#10;88yGCK7h87YBGcFnBXODsO5VPBB64rP8e6LDZeFmgsdDivlMfkeTcMSr/KQiSHnMZJKk4JAbNcP8&#10;Po9J+BGiSaxfXFx9juJorebS5rfzLvTbOKNIrWy3qSZ/s+SiuQWaMrnOM1M5ShUUUtLO7vt/w4Ua&#10;Cr4dyhK8r+6rX5ttNHdabfLvc0vFmgeLdN8L6vpuneLraPV7W4E/h661w+Xao5OIkdl/hx8prsbO&#10;TWNM02S8ksI1v47GI3lrbyFozcbQZPLPdeuOlT2ujaXrEl5czTx6lpuohG8qfbLGGXghQeg9R6iq&#10;mm6slh4x/wCEU1AOs0mnyXMbY+SaMNtwD6qO3oapR5ZczemxFStKvT5bJtavS3RXX3p3XfXuLe65&#10;oet6ZcNMZEt5dMe5kdVKSxBRz9CKw7bX7+bWNL11rdrzTdW0W3+yX0alZwzOPllXpgjqfcg+tbl3&#10;4a0zX0tphK0nkvI7Kp+S4gdSjQSDujA8j2yMVjfCfw7feF/h1b+Cbnx9ceJ20O8urKbUrqNBPHhy&#10;UtpQnXy0ZYwfvFVUn1olzuok10308tLXv+nppeoewjRbW97Wd9nfVO3lHe172szf8QpdWE7PpMjR&#10;/d2qVxGrAjKj0yM+1V/EnhjSvF0Sy6tp8Ui293HNbx3ShlWRejD0x/SptV1fQ7yOLwVqeura6jrV&#10;rOtjC0gWaQqp3GPPVkHzfhmqPwk0270z4cWeg6r4x/4SaOzheBdcl2edc7WIIl2Hb5g6EjrjoKrm&#10;i6nJa/fay8rb6+hjHmp0VUvZpq2ju076p7bq2997bMy5dUaw1u40HxRe77jS7L7RpOqXEYZt2CXI&#10;bqDjHGcMBWl4U0+3vrvR9c0/R7W60ttJnurfVobht8Vy8n+rRCM7HRpCTn5GG3GDRqOgPq11bTq6&#10;mCPf59vKodZ02sox9M/d9K4/wz4D8a/ArwPD4V+Emr2+oKPEAub238UahLKs8cwZrhLeTrG4I3rG&#10;flLArxuzUSTjK9tP8rff+Z2xVGtR5YytN2VnpHVNN30trZ21Wrvpc6zWruC10G+1aGKS5uNLsXvb&#10;O3WPy5ZmUHCqSQNx5Tae5FUtJ1PTvE3wk0nxt4XutQsbfUrRZkt7iMpcRGT78TKRkOr5GD3FL4A8&#10;a6p488M+ILL4h/D6PR7+31S5Q6fdKWgvdOLZtrpH6NviwXHBRwQRwDXQXYsv+EbVLdD9lUK9q0OJ&#10;ABxg8/eGeainJ1n7SL91rZpp3vvrqvQylejL2c17ykuqatbbTR3vdNdL99Of+BY+ISeD7jT/AIle&#10;MbfxBJFfO2j6tHZ/Z55bT+FJ0+6JV5XI6jBNaR0i28UeFJNN1nSU1Ox1G7mtdVglbb/oZLBlYfxD&#10;HykdwTil8JX9sdd1zSJNMvLMafMi+ZNbmOG9LpuM8JyQ452kjGCMGln1C18M3djd6zMsVvCMi5Tf&#10;hDM/lgOBwy5IyT904PHWrpxgqKim2ldau/3tkVZSliZSirNtNJK26urJWtfR6W12XQ434a/Cu18A&#10;Tf2DbX0N5p+l65qDeDr6NSkui21wyyS6ZI2cNHkfJwPlwD0zXYNDa659ssp4fJ1Hy2lis7iQF5Yh&#10;1O0dVBwMjjpWhpFjpkuoatZQfZ9/nF2WPHzbhje3qcjG72rH1Dw9NcRf2hpEcNrf6ZZy2tjqm0u1&#10;srLyCpPzrnHGe1OnRhRhaC/r+v8AI0qYmeKrc1SXvaa+b1v829bLVtvd6p4Q8V+FfHekWfxf0DWV&#10;8mxSe2vUaIx+XKjbHVw3KEEd+xrnvg58Tvh7rfxl+InwT0nUJv7U0LUINRvNPumbiOeNT5kWTgx7&#10;+OOBkcc10jaxeeH9BsX8TTWwvVaKC8uEs9kGpswwZNozgn0PQ1auvDfhyKLUPGGnfZ7e4vIV8vUo&#10;Y0DpGnATfjOzPVScVnKNaTg4NKzvK63VmrLXR3t36rzHzUYxqRknaWkGnompJq+iukr9nr0tYwPG&#10;Oq6z4V8e6R4fufBk+qeHfEF9INW1q1kOdD8qBpEmmH9xmXaGHToc8V1fhTXPDnxG8PaR8QvCOvw6&#10;ppOqWIls76Eho7qIn72Pcggjgg1gS6nc+Gfijpg13w1df8VDD/Z8es2d5/o++GMzBZoWPyljuVWX&#10;OehwKzNWl0z4X6lqetfDzwjcXklq4E2gaTtiVzJyFjjGEyOXK4BxyOtVecard7x6rqtFs+q3bvd6&#10;72Q5UVXpwjHSdlZ3VpatO+vuu9o3utI6xu7mlqPhZ7TRdS+G+mazOG1lbuW1Zbry5FLckRNztKdv&#10;Sn6HYaT4XuNF0KUx2t4bH7Bum+WSf5cn7vyliwLE8ZrnPhH8ZtXuPDPib4gePNBuE0OHxK0Xh+8t&#10;bUtO1r8qEPDgSIySZBJHzKQeRXXeN9V0y30nUPGdjbC8utAgedltUzP5YUO2wHqdoJxjJ6DmppVK&#10;NWPtF0vvpona+vS60fVap2KrU8VSquhVW71a25mlu9tLpNPVMo+MPCeq6b4l0TXvCbpCtm0sF5ZN&#10;/wAe91FMwMgdQPvjBKuOQSQeCa37jThYaNZ6LY3kn2WSQIjOuSqcnBPfPTnrRo/iPwV8S/BWneON&#10;A1aO70vULdLrTdQt5Dja4wGB7Hkgg9OQRWMfEWiWvi//AIVFr/i61j1jVA91pNjcfu2ureJU80QA&#10;fe25Vjg5GTxitOajGPtE1aVrO6troreuiXfoc3NXqJQkneF7qzvo223/AIbtu+3oZml+Mbzwz8S/&#10;E0fi/QP7P0Wx0WzkstWaX9zeE7hKfRPLAAJ96p+KfhK+lal4Lu/gtZxWGn6d4mbVtTS1k/dXFtLE&#10;3m5GefMJUg8jIz711Pi3TfAni/W/+FceMLKOSXUtLlcpjia3BAkG7tgkce9eU/Bvx1+1Jovxt8aa&#10;X8Rv2eJLXwjY2NqnguOz1m0e5W0V/LAwDiTK/vCrEFQMD0rhxUoRnGjUu+duzin7vXVpWitLXbV3&#10;Za3PRw0alSnKtRajKMU3GUkozVuROKbXM9ZN9Fr6Hqkmqp4z0KTWR4VuodQt7k2rJ5YWe1OfmcZ6&#10;pgA8feBq14k8Raba2C+ITqNv9ht9NuJ5WkkCeZHGuXPzYxj1OME81JZX3h/QYrdbK/aOG6vnjRrq&#10;4Lb5mPEe5jxk52r7YFcj4msPDXi/xx4i+A2p+Fd0beGY9UWS9hcW12k9yyXFtkDBDCMb1Bzhxxjm&#10;u6U/ZxTurvT59DhpU4VKmqairvvaOie76Oz37mVq/gO90vxlo/7TfgDw9Ja6xeaTDH4k026cW8l9&#10;YFWcRSKMo0ysV2t1Hrg12Og+BvD+j2OteKvDmnzWcniZobvULOaQ4ikVMZUdFPPOOp5rmvCWteMf&#10;DfxK134a+JvClrH4JuNMtv8AhEbu3uDI8Ex/dtZyK7HGFCldvG0dc12vhXRLjw9ocfhA3kt21juE&#10;d5cMX+UnPlvnngHA9q58PTpuV1Gzu76W97Ztadddevc6MbWrRgouXSNrO94fEk9WvcdlbdbbIqw6&#10;B4hmfUopfEr7rtYzps8cKrJZjbg7W/j9eal0y21uaz/s+6u/tLNZyRmbyRGZnjYbpCB0LDjI4ql4&#10;Ym1C88Qa14VfVbWSSxvIrrT41zvhtpFxsb+8M7sMPp2qz8SvDNlrv9g3Vzq97ps2m67bz2t/p90Y&#10;5InBxsPZ45AfLdGyGVvXBrqt7raWvqcr/jKnNrWzult7t12fa9vN6syX8AQWvxEg+Jmn3Nzb3lxo&#10;smkTWHmZhu/NdX/eD+Jo9mQ3UbmHer58Ip4L0y1s9B0O2kt7FsWcMkmNik5MYY8gBjuHWuT+Lfw8&#10;1jWvHXhP4saZ4i/snVPA3iBrieP7RKLXUrGcbbm0ZFOMuNu1iDtZQOhNddqlzr3jHwlcQ6JfOWkv&#10;mi+3aeUaW0XPXa3ylk4BB61z0bKtUi4W1TT0fNdK78rNWtbpfqdFSVSVOlL2iaejvdctm7K/Vcru&#10;nvq10Obl8K+LfFPxy8M/FiDxTNYaPodjd21x4f4k/tO5b+LcDghB07/SunfwlayTX1je6219p2oX&#10;j6hHp+oZaS1uPlZfIOcqiMN23sTxisD4VaH460D4VX3gXxLqthNqmkXUws9b0ix+zNOjtuWZoWyq&#10;S84baSrdutbmu+J/D2m+FINY+IOvW+mwteJb/bmbYHdlI2NjO0tz0xRRhCUXUkmubV3e2lrbtLRb&#10;LTr1DESrOsqdNpqPux5Vq1dyi1pdt3/xLbyMrwV4H1Hwr4r8TeOZ/FeoXVx4nvI2u9NuLgvawGOM&#10;JuiQ/dYgc+v1qx58lvq0dnbrdapb3GqldRt3uFb7Crc5GfmCjAwvoa37HTru1gWC7vPMj83bG7Lu&#10;2rjCjd1z/td6yPDV9c23xGv/AAtqGiXn7y0+3R6xHbD7M7AhfJL5z5mPmAIwR9K2lCMI6aXf5/16&#10;GftpVpTm7NqK8tEkl22XzLfiKw8P6lqNroczxm88mS7sJNqtJCY1wzKD8w4OMim+Grsw6P8AbtZu&#10;Lq4tfsTTA3EIYwLGDk4xuJIGR1NZfxFnt9Kt7Pxxb+HLjVNUttRS0t7nS7EzTRxTOFdiAdwjH8fb&#10;jOK6wXljaajbaZHMqq+6ONnbBL46DPU+3pVRcZVGuqs/v7/czKV44eO7Tv8AJre3ya7ddDgfHTeL&#10;E0L/AITb4e65cfZ7e8s7m6uNNt4ri4vLBG8ySFEb7xdTtKHDDOV54rU03VtT8VfGCPxFo0Wm33hD&#10;UPD8kUMxfZdW16JeYSD95SvyvG2GjdB1ya2n8nTJ7+Oa2tLaSWKN5WgjKiSRc5lbHTCgYPUc5rn/&#10;ABl4AHi7wvqXhrwrb2VrNq8FxPa3j2m+2gviFdbhwhVslgCSpBbqea56lKfNzqT6aK/R3Wm2uz0v&#10;brojpp1qMo8kkluua3RpXbtZtq11rbdW1Za1XUfDevX2q+ArnUZodQsVguLizhlaO4itnbCurccF&#10;hjg+xrR8a22qyeGda0bw3qCtrF5pbz2Ntcp991XABA7McKSPXNUbHVL/AFPwZb3fxD0dbfWooo7D&#10;xE2kI8yGXaFeSFtu4oThgSPlzz0zXOeJrn4meE/D1j4e8QaLN4uupNQaGHWPD8Yt5/sQbckUqFw3&#10;mbQAXQkFhkgZNP2lrTa3V9tvJ677ip0XOpGKkk09m1ZtWu09E1dJ2vdpq1yx8Dbzx9rXwU0ux+L2&#10;kNZeNtJs9+rW91bhIY53LhIwykrJGUwrYzlTyM1k6R4H8Q+D/wBntrXwD8PLyx1rSo7i7svBd9fF&#10;YopEufNktraYMQsZyWi52nCjAGRXYaP4403Wfi5rfwc1zwzqFjNNpNvqWk6hqCgw6hA6hJo42H3X&#10;hfCspJPzbhwazfgbLf2XgTR/CGs6frGm3ElhdH7Hqd59qaCWK5kG3zj8zfIqsoPG1wO1c1KEZxjH&#10;nbklKPNb3r6LVtWvs+z7O2nTUrVoKdXlUbyhPl6WanLRJ/CtVteO3Mne+HaeOPhv+17pHij4JeI/&#10;D2oWF1DDFe26z5jka2fmC4V1+aGZJFZWjPzKVyMhga1PFetjwb4b034t+LdbvrpvBNpLb6w1mjSi&#10;QlArSSIBuZgMHIHUmofCfwt8AeFvj7ffFvw9ff2brHiDTltdWt47wrbapg/IxiIx5qnoRg4OORUm&#10;oar4M0/4rN8Htdup7DUPEFnJf6Qw8wR6o0YxLC2TtdgMHZwSBxVRjKCc69lK/KnfdXvG+3V2t8ru&#10;93beH9soYdS9moqbju1dWqJPXRpXur7XsrWXU6bqFvqXhJ/E2o+Jrb7LqywSabNIRbiGRwAigseC&#10;7YwOpJxS3VteaR4wutX1G6SGPULG2tB5j/6u4yQuB7lsEA88Vh+ItF8Bav8ADbU9B+J8FsNN1Kxt&#10;/wC0Y54ngj2lxGkmyQ7omV9uDnKtgg5o+KHjrwR8Lbvw54U+JGqSSW/ijUotJ0uSSEyNJKUCjec9&#10;QvzbxyPvfwk11KXV2sle9+vmu3zOKNGVSpyUk25OSso9EovS27VtdFsn1aV22OgSpqmoeLPCssdz&#10;4b1SNrhmXd5nlxhkuYwOcYY4GN3BHNXdCtLjUdH1CwudXOoWN5fGTT5d4WS3t3UMo3fxjJ47gHHa&#10;o9f0bxB4e0nS4fBfiAbdP1G2s9QW9b7T9qtI3w0cjtl/MKfLvJJBwT3rJsovBTSXul+D1it5LBTq&#10;EmjrJ8hnLFYcMzDYSy42jCk9aL8u/wDV/wA/6YrKpTcot7q27ta29/hu9rNrWzehF4t+FJtLqbWv&#10;CVrCdYuLVXuobmR0TUzCMxh3TkMp6HGfXNRfCzVfh18R/G+uePvCF83/AAlGh240DxPHJ/rLd8LK&#10;LaRujlTghhnacj1FdJBPbfEP4fWviOWC4trr5LhodzRSW91CT+7IycENkEcgg96828b+F9E+Gfw+&#10;8ffEBtKuEbxVJa3Gvv4dsS9xMxKw5CRYLuA+WI+baC3WuetFLlqRUeRau/ZJu6807b9L9Trw8p4m&#10;nKhUk1UuoL5yimn3XLe3W6WttFq+IPgD4Hm+M+k/G+98N7tQs5le4vWuHje1VUdomZB8rlWeRcnJ&#10;2uR6CtzxZ4O0T4mQWMhuPMgNn9sMFvePDc4U5Qo6MCV3gfKwINamrNPoPhmy8M6tfyaxcW9v+6vm&#10;jZFvIYxtHmOvyq5UrnPUgtjrUutRx6fHbz2bCGazjjVJLqMObqPbnyy47j1Hfmto0qcbuKSctX6m&#10;H1vFTdNubbjeMXd2sr7J6rV6bW7aM5iy8WafrWh6L8Q9f8yzk+3GyvrO+LiS0nkOxQwXg7sZ3MOh&#10;61N4o1W/8HyF7nwpL4m0261K3srez0/a01vBPxJN8xAZEIz8nOAeOK0o9b+w+IJPD2o6O01vLZ/a&#10;4r6GL5c5wYZT3bHIzWB481Dw5YeLtH8DTaxY28mpa1FL4c0/VrFhbSzBD5kCyp9yQqzMhJB3dM8i&#10;pq+7TfvW89N+m/y+ZtSjGpiEuV2s3bV+7vpbVW11utLt7a6+oafrvhaDxR/wjulzXjrp7T2kl5MG&#10;jlKYLqGHzgeWpOCCAcY71n+L4/hx8afBmi+LZtJj1Lw7rdqkhhuIUkSW1dSY2ljIO9NwDAjleo71&#10;1C+JfCulvDo1zfskMNjm1vvuCYhmRoD6uAu4jHKjPSsfxT4P8DXLReB0kutLb+zZI9PsNLm+zk2Y&#10;wZHh24wq7hwOnYVUoRlFp2a6rz0/Axo1OWpGUk1JO6ku1rN27qyd/s638l/Z68W6N8UPhfbeItP8&#10;FS6PY2dzc6dpsDXCyI8ELmLzYWTjYdp29xil8dr4Yj8Nak2p2jTaHdWGL++jYsVUAjJX7wZQM5x0&#10;71g/Az4SxfBLRdG8GeCPFt5L4V09p7jT2eYzR3SSkt5LFxkANkgg5BPNdnDfWt5Nql1Ai3UP2Tbq&#10;GlIwaePvnHcEdARSwvtfq8VVSUrK9rWvbptottl8h4pUaeYTnQbcL3WrTtzaXvqpddW0nvqY3ws1&#10;XwZ4vtNSvvC3iGy1yO3mFpNcWrGO9sEEalIJg3zjH3lPQg5HetSfSYbjWb6/tY2a+VYjcQyRg7gP&#10;uv8AUjv3NcL4L0DxDJ8U28eeANRuJPDFx4VXT20O8t4zJNeef8recvz/ALuIHbHJkfOCuORUPwQ+&#10;Ovw1+L37Tvi7w4NZutP8VeCNO/4R2LRr5xENVsTItwb1Ij8zOsgaMkZAX2OawjiFS5YzVnKXKr6X&#10;um9N76J6OzfK9Njor4Oq5VatFtxhBSl1cdUrSskt7XaVlv0Z1XxE0Fdfsv7Ntrvd80M0LfaGintW&#10;jbJeNwCY3A6EcEZB4rQ1vUbC+vYdO8XaikRFxGY5HhIjaTqhbP3T7g4+lN8JeKrLx34l8TaQNAl0&#10;/VPCerfY7iGaQNHd28kYeOdGHG1gWG3qpGDTvEWp6fps9npuo30Krqs5t9NhuJVXz5sbhFGTkb8A&#10;4FdX7p81RbbP5adTj/eRlGjNO6V+l/eSd09V8Nn/AMMcH4t+GerTJ4k8Oa34ej1TSNUsJrq2kkhV&#10;5La9jjbCZOVYOhwshG5ScHINc3L8WPHXwFXw9qWo2Wpf8I/ah7vWdM1KRJJLLwxDEivJEFAZZYZZ&#10;FJRiSUQgE5wPVBHqt/pvifRPEesTWd5dXA+y3lrutntbV0xCpYZDSx4OSOCcZ44rndP+G3irxBqP&#10;hvUvHd1b6lqdr4efRtbt7hgy6rGAUMwQfKqTIVd1xguBnoK5KlFyl7l03fXTTVb9e7S2/I9fD4yk&#10;6bjilGUeq119zRrt0Tl0du7ZJ+0j4f1rxDZeGvGvgHxRH5eleJbbULhGTzILiGNd5SUdUBQ7gw5V&#10;tuRg10/iSy0HxHqq+OPFeg2d3pVnPDqHhrUFmMjW8gU5nwBlWGSvBINYngLVvD8euXHgRxJp+q6l&#10;fLdSaXcRvAJpEURHySwKFgkeWiB5XB4roNN8Prd+ArvwEJ7aH+z7ia2Z4Q0aKjNuVlAOVADfgRWv&#10;s41Kjc9b2ut1pdrRnBVlKhThSd1ybO1nyytd3XZqyeqab+Rpx13XLO1vPFVvZW97ObqK1vrCTdIL&#10;Y/6qZd3VsYLKeK4H4yeIoPhx8Lta+IPxY0ixtwq7PGV1Yp5sd9YwjC3MS8EOdyZjbkHIB6Guz+E+&#10;qeJn0n/hXfxTtbf+3NLuJLez1G0QtHeW45im5HyuUI3Dpmsfxta+B/HGrR/Bv4raTazWXiXz7RrV&#10;rgrFeNDEWZSpIJymfunnHPSnJSlScov3tbX2vsr28/wHhv3ONcZK8YvmfL1gnzNx12sr+TS0TRBq&#10;/wAL/Hfhr4y2vx98B67HeQyeB7XR9Y8M3jFYr62D+asm9smN0EjEHHIG1vWk8XeHvBl14HsdX8K6&#10;pZaJpmn3jG1hvoQLLc7/AOquIcjYS/3ZF5Ge+aZ8SPHXij4E+GI9Yg02bUodH0+wtbLSra2aRZdk&#10;iwMUfJk2+Syko+f9XkHOc3vjZ8PvAOo+Ep/DutaTDdeGdWulOswR3TwmJtweOaI/dBVwG2twRkVl&#10;GPLGSivfsm1d2va2m9k7dvlc3pzrc9GVSXu35VJJXajumtE5JS91vu43slbpJ9CtNf8ABf8AwiEB&#10;TT7z+z1ubeGxk3R28gHRcj/Vk5BUjlWIrF/t/wAQ+EE0X7LY6d/ZSw/Z7yxWQxtb3YK7TFnjYMkE&#10;cdqXwVp2iweOpPFWkeKo5JNJ0pNMvLV7cL9ojI8yNmIwCRzhlypHFT6/p3hDxx4CvrXWEmS2a6l+&#10;2ibK+SCPmJOfuYP3gcYrojZ6rR7Lztr+ehx2jTqck7yg2m9Ho5JrrrtZp3+d2yv8Udb0Dw9pOq6t&#10;JqCwnS7e51a7S2/4+t1tH5rpGqncZACrFcHKHng5p3wdhfxT8OLP4y2Mto0vi3wjDdX1vZw4t5Li&#10;SPzPtKjsXyu8EHGPauC/ac/Z9tPiXpFjbaFItlqupaUj2viC3hYCKeEqfPZ1YMkjQ4jV+TtZlORx&#10;WrpfhyT4dfDTS/AraLOtjo8lteaa2iwu9zpk6MN5aGOQCSI5yCny7d2V7VzSlW+sNtLlS/HTr5K/&#10;3+R3/V8LLK4KlV/eSlZpr7K0fXW8refu7Xsnb/Zh8U+GviN4Dh07xD4as9J8caArx+ItL+yeVJbh&#10;5DiRDgB4ZVCsHXKk9eai0Kz1PRvjJr2qLYrNpVmtvNqH+k/6ZBKN3yug/wBYgUh42GSBuFXr/U/E&#10;134203wdqVlDHqVrqhvLfUrMNHHf6T/d34+WQN1jPyngjrS+I73RrbxlfXd9BayeIIkhvdHltrUm&#10;8utPR9rDKkC5CEnKDLKOcYpx5qeHjGUr8r3aSv6ra/pZPpYG+bEVJJaVIt8t72vJPR6e7u11j1u0&#10;79P418W6N4S0abxhPexLZBJr26ym9ZFSLcB7MQOB3PFc38DtMu9L+Gf9l6tcJcNqlzNq9vp9xJuM&#10;Ol3B3oqlv4VDAYGNpOMYFaHjmTTtDur7xVrOkQal4djs1/tO1z5m+Jhtk3Q4+YKrDBHPJB6Vl/8A&#10;CK6N4D0W7+xWcOoafoLPb6DaWN55L/ZZI1VrCYP8i4Rtq5IDALyDzW8tal+yf4/pv8zloxh9S9mr&#10;3k076dNlfSzTkr+Tv0aKfjvT9Z0XQte+J+haq8lgNMsrzS77eJokELkNwOSNp55PIrvJtSuPFfh+&#10;LxT4Z1e1EybDDdQ7ZYpiVBw47A5we4zXm/7PWgXHwl+Ivi74Vv45mvPC0VrZv4R0q+jONJgfcfsx&#10;L5LfMSv3iMcdq0PA/hbwz8IviF481eB5NI0HUJoZmt52mENtOUxI67iVWJmIxt4BPalRnKSTcbX0&#10;eu2+3l22fdLY3xVKm5SpqXM4KMoPl+KMlBcrT1Uknrum7pdG97VtZkt5NLsdV0+CWG+uHiW8s4m3&#10;Wz44VlwQRk5ByOB61c0bUtUs7HTrT7Db3kbXv2X7VDcAGQbjumAPVOBkdd2ayfhFdv4n06z1Cy+I&#10;GnatBaz6lBqiwzRzsrEgrGZFPyNEOxHIxVnxLo3xG0m+8Na98ONa0M6PYRtJfQ6pDuF4jyqXVXTm&#10;PMZdlkBwHVQwIJxpd251r939f0zlnTpqr7CTSeu90rrmt0um7K3TVeZX8I69JLfjW4fBV3CbrxBe&#10;2esbr795aeXgJIseSHRtqnavY7hzmpvEU97pNtdxC3hmjt83luZoicuuXZCf9pRge9X9d0/SF16x&#10;ayhvLKHUJJbrdDHmNnYY+Zv4X6MOgPIrJW28QWHirWPG6aneXlvJo4sZNDlQCKVkbPnjuHwcehpa&#10;x0318uvUcfZ1Jc6000TvunZK+vmu1rX6s5X4aah4Ul+DN98bfgx4juLK+8bXUaJDqUxmWLU/N2CN&#10;s8L0KkkDjqa7DTPif4a8Q/DO8+JOppNa/wBg3Dt4ot4kK7J7UlZwAR86AbiVI5UfSs3xbrmp6b4U&#10;tV8A+FPtWoK00thZWsaxC4YKAyPkBFmBOQG+8Bwa2PDnirSLvwzbaN458JvYyS6kLHV7RoBPBJM4&#10;6SgZIDjAJOQOATUU7RjZvpr2vrd+p04pRqxdVwbvPT3k5qKslF6XaSSSdt/mjRXwvplxp2oWdsYN&#10;St5JY7tbMAArGyiSAoewHDD07VW8UPpVx4PXV9Xe6ubffgtHGZJd275nAX5gVI5A7Vlfa/8AhEPG&#10;epeA76xvJLO6Rb3w/dR/eidiVe1jbjMaY3KpPAbA4xWvf6fpmq6fHHFeCTS8gLMu4SRzqMliVwc4&#10;yM8EHrmtI9U0r9f6/rc4uWVOcW22nZp+Vlf59PVNa2RV8KWsVj4gOsaX4vingvLVraTyyT5d2OY5&#10;GBPynaemK5/4aX3xT+F+u+MLDxhpVnrekx3CX2hRaDZiO7nUxk3U23O2VzLgbBgknPfFNgvfiX4W&#10;+OreHLPUbe48M+KfC9xJpOo3Gi/u9P1KH/VpPMhy6MhzkgN1weK2fBt3401b4iQzXeq2MMLeB431&#10;Xwn8r/ZL9ZyFu4JeG8t8MCGGDhTwc1yupGpUtFSTjO3lql3esbSvp1Wx1VIyjTm58sozinrvo76N&#10;JNNOLj26N6pkXwx8e+Dfiz4wlg+GutYk8FagD4k0q6hZJFN9aiWPAJypGQTwRkMvBFRarqPhD4ja&#10;rqn9n6I39s+HNUVfs17blZS8PzBo+jFQcFWBI54rnPgtoWmaP+0n4j8U31rbr4kXwVb22sy6XCEW&#10;7tzdu0LXETfvFnUKQJMsjoCvylcHttW8CzL8cdG+JNkL63RIZob0Wro9reRso8uSQH5hIuOGXHBI&#10;ORVU5VpU5c6T95rTt0dns0nrvqtOxWIjh8NjGoSatTTi2+tuZptW5lJ3s7XSaT2ZxPw5+BvhD4R+&#10;NPEXxs+F2p3VpfeLpo38WaRc3yzRrfEgkKesbgnOM16Hf+JLY+P7L4Xy6/dW2q3GNWtftenl7eSF&#10;GCywLIONwJztPzAHPIrC+DA8eNYatafFbw1oqahea1c3K6ppce631C2DEQrL3WdVwGJ/A1V+CvxN&#10;X4leNtb0T4hfD2fw94o8G6m0Kwvd+bFfQSIClxAwxuQgY9cipoQw+FpqnTXJzSdlZrVtuT00Tau9&#10;euqFilWxFSpUqPn9nFapxbtZRhvdyjF2T6pNJ26aXhvWNU1xNQ8SeIbCXQrjRdUkTUNKuJlmtL2E&#10;MQJASMoOQwbjB74zXI/DH4S+F/CvxJ174p/Didft2rSTaffWkd2HitzH+93bWyU3FhnaQMNnB61t&#10;fGi8j+Hi6b8QrKx1aZU1e3sluLKJpvsiXUmySW6iH+st1z8wIO3GeKy7r4p/AXxH+0k/wE8LeMZ/&#10;DPjgaf8AbNPuLW2TyL3GVkiQN8krgJ91gDt4FVWnSjJe0ktGmrvW7uo2827pdzbDxryoTnQT5JRl&#10;eybSUbN8y1bSunfVra1lrzfiv9q74KfALx/4S8CeI7y48NQ+LpLqeax1WFpLe3vt6o4Zid0Ss3Qg&#10;bOc8Zr37+ytE8Mj7Xo9jHH9sXbDNHISjM3K8jPynsw4rxz9sr9kj4eftRaDHeeM7Kzk1HS0Eem3E&#10;kbARzZBJ4IypAwUJxz61i/GP43eFvgf8MpPh78QdNl8P+HtW8OrpdjrGkRyzNod4U8pFePJJUnDq&#10;VOQB9DXPGWMwuJqusoqiknF63Wnvc19Er3aaa0euxcsLhc1w9D6nze2baqR3vrdNbOTs7Wabdrb2&#10;v7PpGhf8IzBqz2XhmOKymVJEhsywlZv+Wh2Yxu3HPy9R1rnPDx8Rat8X73UPDWuaXqGhQeFIo7uz&#10;Vi01vqTTHZKpHDRmMFHRsFGUEVF+yb40sfGv7Mnh06t8VdN8R30FqdK1DxBok0i7rlCVGfMAaOba&#10;FJ3AZPqDVbxrpjfCiJfiPNY3Umq2WqKl/qGg2KL/AGtYu3+unhU/NJCpO7bgnBIznFdXtPbYeFRJ&#10;rZvytq1pp5dmcUaU6eMrYab9+7grp6tWV7PVXtvum02rXtr+Gb6fxpocniXxn4Dktdc0W7ksr603&#10;ZVZ0YlLi3k/ijZcEHgjJB6Vj+HIdKsNS1HQfDF3Nb+JJpPMvFubdvLl38q3Ta6qPlJXkd66aPWbT&#10;Wtf0XxH4B1e3udE8QWUlw97CxCSoy5jZePlJPZh1zmsv4ReNYL/4hav8MtW8RWN3qmm2qzeWzFLv&#10;yySBIUyVYdvMTg9wDWkeXS7vrv8Al87BF1I0qklFpJX5dfd1s0009E76PXVXehY04JHHCqWm64sZ&#10;Hju5SoLbCPmGV5288MPxFVLGbwz4d+Ey2Xiqa1aPTx5beYY8NukXy9rcK5w6Dnkk9c1r63Bpmi+I&#10;oQ+pC3v/ALQt1H5LAYiDbXDdymME5BAPPAqHxppGh2egXOlXWl2F1Y29w099p99CPKuo3QnK/wAP&#10;LYPoDjGDiqcWpP8Ar+tiI1IzlG97Np6b6XvZ/Oy9ey1zRoc9t4E1Dwpe6rC0tveMWbUoVKNbuVIG&#10;ONqqMp83I7npUWl2fjq+0ux0rSo9J0/VLLVmmvNDj2y29/Yj5VeLo8WBg5HRgRyDWnqghsvEWmaZ&#10;qHk6hZaljTbrz/3jJ5kRYA5zkBQBtbk9c1Q8c/DP4Tah8VfD+uX+tf2L4002zkg8P31rqBheW2Kh&#10;HTYTtf2BHXkVnUi+X3dfnbd97PZfe7J73NadZP3Z/avJPlvra2qutG1q7NxWq2IvipoPh+G1ufFO&#10;meItR8P65HD5Vy1nIFkvo1Zc7FYgSFcjBBzWr4jR/wDhL4xLc3i6rpnh9ZBNNYt5F5E7jKCQcedl&#10;OV4IyPWua/aF8GXGs/CjWll0pfHul2tqsOpeFriWPzpTG6tI0U2VZJ9vzYyMkDpUcnxPutH+MXh/&#10;RINTm0XT763s7Wx03xJCIW1SZ4i3l29wWKyPGuEkiYK+7ays3IrOpV5K3vKy0117/crW3vfulpfW&#10;jRnWwsXTlzOPP22SjptzWs3o1ZLVS0dtT4XaBoWm/EKfx74fv1uItQ0p4bq6tpNipAJDJBHNHx8y&#10;lpFDEAgcetamvf2zpPxK0m807XHaO8XZd2bzAH72UfaQRjOQWGDW8tnp2ppeanpulQLdSXYt9YWE&#10;ASxMh5STB5Kg/Xmmz6Vb6rrkdytpHcRtCwUhgHWMcbB7E8j0NdUY8sXbq7nBPFKpW55L7LWtn00+&#10;6+m2iTK+o+FZr7xJHrcc7214lzs/fQho5kHO0+hxwD1rjLPVPFHiHxfoupeDjpt7pE2vS2+vQy3C&#10;rIVCtuVcjl0IUgcE8iuc8PeIfiL8A5tK8GafHrXjrQdT8SStql1eXAnuNHtmLN8p/iRD1G7IA6dq&#10;9A1rwZJqGraF4z+FutWlrpdvqh1eR47dZLfU1aNkkhk5DIWB3LKOVYcgg1hKftItJO/VL8LN6Pz/&#10;ABO10/qcvfkpRkmoye2ias18Sd9k+11dHkP7Tnwq8Sa74/0nxzqPw00vXrO0mtrYxa7NGILK3NwP&#10;tLbj92RlClJBggqO9d98VNB8U6h8EPGGm/DT/j11XR5f+ETjuLjzlgkKBVKNkkKeuM5DDI61Jr2r&#10;XfiO+X4KeKW06x13Wrqa+8OvN+/hv9PUq08Lxv8AewhMb45UurgV0k3gqPQLe18K/D20h0u3trBl&#10;0rRZlc2SQ9HiDKdynB46gdcVDoQlWnNfaSTate+y1Wuz67aW3N6uOqRoUKdS14O8d3Fxunfdpaq1&#10;0v5+az35f4Jr47sl8LLqviebT5bPw3HpmoeHbyPel3cRRrmYO6hg+c5I4avTtVivNZuP7IKLNazR&#10;g3UEy4HHZWHQ55ritJ0HXNF8J3HgseKLzUjprLLpWpapta5gXdnymmA/eBeVBOG28HPWrPhXWL7x&#10;R4zvdN1fR9Rt9MhZLjTdS84hfPHDqGH8PoD2Na0YqjRUNei37afoefjI/WK0q8bK13oul7prZt69&#10;btWetkjD+O3wL+HWrapffFafwfM2vW+jyQ3lxps7R3F/ZovmKrBSBMVZRgHnoBXD/sx2WnfDL9n/&#10;AE3wd4AS41TS9SiuNThtdcsTFNJcXUplMDbsBmB+UbsY4BNe5eKIPEOs+G7ibw/fwSSMpQrNb7sx&#10;85GOOT69PavJvBtzq914Bj07xxd2OnroUtzYavcQnyDDLLnAmXO1VCMDu4GQCDxUVMPh6dZVVFJ+&#10;9rbva+vnbX0PQwOKr1sreHqS5lGUdG27WUraWvu0lZre2ultz4n/ABf8EfCuyt/Hnj+e98P+H7jR&#10;jc3Vrqml4WKbKrsJGdkqn+HkMOhrr9X8MeEfFfw9h1j7Uj2N7pYniuFYiNrZl37sHoNvNeT/ABi+&#10;Angrxz+zxo/wS+Ikk3iTQ9LtY3t7i+1BjdSOMss63Kj94MMAfVfWuy+DGh3ujfAzR/A2gwS2MOma&#10;eLZbO6uvtwjj3FdqyHmRCOecEDjFTTliHWSmlyON925KXVWta1ut9+hniKGFhgYVqNRqpGo49FFw&#10;15X/ADX73T6a7X1PBthpKfD3Tb3QNct9T8M30bTW9zNI24RsfkZH7DI4NZnhSHxDoeut4XbSr6TS&#10;4tSj1XSbyK8DhWGfOt3U8oGc5ABKknt0rKt9a1H4K/a/B2uaJef8I34f01tRkaw09pbeRNwxFAoJ&#10;aM9WEeCvBAxxVO2+M/wi+Fmuap4n+IPjWwtfDGrtBc6JqcizRtbLOiCRHz8uDJswRjByCAQa05oq&#10;nebUeXV30SVtd+hX1XEVJVPZxc1LWNk23qrbac9ndrqr6HT/ABC17SPC2u2v/CSxQ2VvLJjS9emm&#10;2pDNO3/HpP8A3Vfsx+XPHBxXn/7Tfxz1b9nLwwvxD0XQpNVj0/XrO08T6DH+9kihlPzOMcgAcqcY&#10;J4r1vXPDEviK+1Twz4w8LQa1pF5puIUkljkhul29lPtjnOM4I9a4/R501/wYt3p3heZLiH9zE15p&#10;qyu8UWQbdhJkMygYAbnB4qcRGrUpSjTnytp2la9n3ts+67+hOAqYaLhOrDnUWuZX0aeu+rT+K+mj&#10;1Wt0dBP4++HXxn+Gtt8Rvg/4h0/WLK3uI55PJkzJGo+9CyA5jlHTB71zehW/gbxjd6x4E+L3h1Ws&#10;9AvFv9KudZhTyZF2edHcq4ON0ecl+CCvOK8f+Put6b8K9L8O/tefsz+HIYdPudYi0z4ieEfJ+y27&#10;Rk7Y5XQbfKkjbcoPKncM+tfS2m6Rp9/qy65HZWt5omqWSQX9nfwpKoUx5KoSOUYMQyknkehrLD4i&#10;WIlKjUXvRtfT3ZJrRrpvo1e6a2tZvTEYanl+G9pTcuWTko3dpwnFxvFtdbPR6KSlfR6Kr4Rg8UP4&#10;E0Nk8UXF07czXN1Gk32q3IOwuQSJFYbWEgPIx71z9xda/pdjqVn4s0uCey1KEv8AarXOIJUz8+1u&#10;UIUdORkda5b9k8X938INZ+El74fk8K6to95fxaTb219JJDbQxXLiM2xkLFIQNmEyyjcQABW/pvxL&#10;8WanoPiLTfF3gtZI9PhAW43RhZ5NuXQsp4Mh5HTbnmuunLmpR5vnu7Ptqk/vSfkRUwtSji60Ek0p&#10;eSdm7xas7PV9G7WsbFxqfifSZ9H8V2OsQal4TXSV+3STRYnjmYjy50YccfxA9au/FT4WWH7QHw21&#10;LTrPW77w7rU+nyW1rrduhSa2lGGSTHBKhgD1HBPNWdZ8J6X45+GOn2NzaHTY7qGOS4tEl+VlUZ8h&#10;yuQeOPqK0tEvdO8N2sPh9XaFIbNI7eSWdplAOcAt1wPfp9Kp041KfLLZrX8tOqPOlWlBqrR0qQk7&#10;WS2T3dtJO++lmkjg/C0Gt+KrbQbzx149j1LUZNNSGx1LQcRRz3UabLkjnDqzgNsfO1gcEZrU1bww&#10;r3Nk0usJb3SQz/2iJ7URq8QXA3cfKd3PX9KwfCugfDDRG0rwitlHoupf21ea/b6TDdFY7aTzP37x&#10;c/6mQkFl+78/TuO28U+H/EVj4suNU0OL7dp2oaav2qxcK48wHAIyemw/QgetKnFRjbt5t/e9/vO3&#10;EVOXEWi+VPmtdKK3a0tdW1b005le+tzw34iat8dYxN4C0K2s/EEfiQKlro+pNFHJYRIMTNuPy3Fv&#10;Mp6DDjqBxXXfsw+BvAPwC+HN34D0jWrqHQdL1iaby7xiy6dcT/etwQM7EY/KSBwQTU1tZfDvS/GF&#10;xoTaXeafqVxbiWNmDSwT28Z+YxqxJh255UYI6jNbXw+NpoPiSPwjN4k+3afqFvPeM15gzRXKN0LD&#10;koYyOSeK5o4XDvFRrvWSuk97KWr87PTy2sejisRzYF0Yx5U7Sdlbmt10uvdSaXW927ttHV+L1ax0&#10;aPSl8RJFLqDRJDeXU24K3XaWA6MoO0njPHes7S7fWbKzuZtVubaWzuIWignjnVopVYDa7Zxtckke&#10;mKj+H+pa74t8K3H9qXmnap5WuXUNrd2MexZbcFjFbur8CVW2ggfKSNynmrXwy12z8Tafe6PfaWuN&#10;Jvngu4p4/lLkZIUHhlVsgqc4x9K7b3a1PClGpQpzi0nyvX59Vs10VmRyeGmtNAku/DlvDHNbw/af&#10;smwxxi4T7+CchQ4HOfrXB2mg+F/FsVl+0x8JPDcN1rXni3vLFNQWOf7xWSNZM7WAPzIG4J4GM1u+&#10;D9A1X4X634r1nRvGF5d2Or3P25dJ1GVGtY5SNrCFiCY0YDJXJAI96ofDn4X3Hw98U6lF4dbR4fDt&#10;9Il7ZwquI4Gf52DYbC/PnlcAjsKwlHmsnHq/l2Z6NGUKMakvaXejW6Uk178JLR9Va29nZnc/EfQt&#10;Q1648P3qaRNJYw3Xn391b4E1r+76un8aE8MByPQivNtf+y/E/wCIsvh7wX40Ok+IvDkMeo2tu/zW&#10;Wo28rmLbMvOQduTxuUhWHevaNLn1a5Mbas8em36x/N9nn861mXHyvGT94c+xryv4a6Dq+rXWteJf&#10;iT8MY9D8VPqY066bSL4zW93a2++S1mt5AFZA6uflI4YEEdBV1OWUVHXXyfTzWz7frY5cvr+zpzbt&#10;7isrNP4pa3TdpK107eW17nQWOn61DPrV3oF1prXlvam2urWWZissqp+7eQYwvfLL2PNcT4T+Kb2n&#10;wx17SfEmjx2upabn+0vDtvN5tzpW9vlcqDlom+8rJwVPHIxXXeG4LvU/jQnjDw3cwXNnqli0d40M&#10;qhJ5IyFy69pRyNwxkAgiuP8AiLB4b8bePLXWNIa88K6tDr02irHq2m7YdUZE3rtlX5jETnHOA3Tm&#10;spc0bWfX7/T+rHZho06lT2dVXVoybV7xcb+60tbXTV7XWmyTTzfi1ceM5fg94T8bfAPx9qmn2fib&#10;VILvVI7fTV1S3lXKKEkRmV47fKneUBZc5I9Nn4z6/wDGH4V+MrHxb+zp8KbHxFY61YTS+ILPTdRE&#10;H/ExeRd843AoeI9p6NyvUZrpPg7pfxR8Ga3DD4u8J2Nzot1ZtqTaha4X7LfhiHVkydpK4YOnysM5&#10;APXwj4XX0Pw38UeLLnxR8ULyHwr4h8RXV/4UvBIrNA/mYurRlyhj2uyMqjIIbPauXlUZe0fMubRu&#10;/wALV3dKV0k9E2k91e+69DC041qkopRmqd2lrL2im7csnC0nKCjdXd7RbSVj0P4F634/+EOn2ut+&#10;LvFC6r4b1a1glvrrVCYZbWZpPJt4o1b5vMYeWGVupJYd69V8ffDDRYdSbxxbaZDDfRfLIwj3MrFh&#10;8w5HIrz39uj4FP8AtNfsx/YPC9pLZ6wt1bahpAkmaDEsedol2+gJx6HBo+B/xU1v4jfsk2t58W9I&#10;v/DusWtn9i1KWEmeQvAQgnGeW3Y3GuhVqkcY8PKOnLdS11s7NPSyauratu700PPrqWMoxzGi1Gbm&#10;6dSKSTSduV2XxXV1dJbJW6u5pOoa74F+M+k2Wt+EHaz8XX09wdf0Oz+SK4RQqR3SHJXzFGfMGOet&#10;dJrWsXVt4s8SaB4zvbe40ORlazl8qRZLUCLMkbMPvAnJBHTpVbxjLBe3Wm39hcWmoahDp/m2LLc+&#10;S0+FBGORyfpUs+o6FrjrousJdW02qWaSwyJJtlikIyx98GtqcHTbV+t0treWnnd69zmk41eWo4/Z&#10;s7b6SupK+qskl02em6MLW/B1/wCH/h74fi+EHjCCWaaSKLSpL66YwzQuCU3kc8EBSw5x1rqfEd/p&#10;3jDwdHNrOjraqtwbPXreO6VhbkLtYZxh1yfTkVn/AA60fVrLx54qu5NQtbjQZGit9Jtvs/lyWk4X&#10;/SGcdMM5VlcADrXPvaW+naDqmh22qtNLb+YmrxrlpoWY5DsB1b37iqTe/wDWhcl7aqk5XcWpc2t/&#10;f1ae2sdFt8W2j16nw/aWHh2yk0CSwguNPsoVXR54U58oDmNj7evpWB8Tfsfg7wrDbaLokupQapIs&#10;c9ikiszIzZG3fw2eVKnk54rP+J1lf/2f4P1Lw/4p8m3iuIbXUI7fcplzjEgcdPcMMHOK2PjT4S8Y&#10;alqugXvgqeNrzTdSgebT5Ilw8e7l2U9h1yKLtxehpRhGOIpznNe823e6V49+13rddzd1qLw54Lvb&#10;XxfYWRstOl0OSLUIWj+W1RELI3J+XDfLxUK6JZx+A7jTPDWkK1w+lvPFasylJZpBuZefl+c9T05r&#10;X8fXOgWF9Y+HvFmnFNN1CR7NriUfuiHQ8Me24/KM9TWP4LtINKtW0i5um3f2kdPt7e8Xy2McSA7k&#10;J+8u0jkdap22PPpylLDxqa30euqaTdvmtU79LGKfiHZ6L8NdA8R+JvCcWhX01u0c9rNeRp9nKnBj&#10;5O04A4x0rofC9sZ/DV1Dpeq6TqUaN52nyb13RbhkxvgnnnrVb4o+BPDPj/wAtjbXVu9jNcp5Nw1q&#10;lxHGyvg8N3zkZ7Vi6h4J1n4dTyXngfw7p1xHeXKRzWyssAUYAEnAwTgc1P7yMtdjqX1XEUbQfLNy&#10;lo9t00rt6Wu1v67lzwv4ztX+LWqaPqWgX1jJNpsDG9jmMtlPN91kyPuOBt9AQc1qXHh3TfD/AItP&#10;jKx0zUbM3cf2Wa4trnzLWWHdv8wqDwd2fmxntVHxP8M9ORb7XPBmrXWlanqluH+ztcFreebaF+7/&#10;AAnjt1xVP4H6n4g8OeANS8KeMA0d1DrlzG3nXHmoYnIKsndU5xg9KI8y0YqipzoutQfSMXG7u9LN&#10;7vS68/lsV/i98MPB/wAYoLjwf4yt9Q/srVLq1a3vtLn2PFNGwdJgQPlAIzmlPjnVvBfjzSvCvxF1&#10;aSfS/EEj6ZoPihpPmF0qfKk2BhWIH3j941r6xdav4O8R+GYrqGSOzuLlrNzCwMJZvuK+eikZwfWu&#10;b+Gmr/Euw+IXjrwR8V/CtrHouoawsvgu6uCskQUDjP8AcOeeOawq0+Wpzwspysr2votbO1tNXa70&#10;b+T3pKVTCvmalCMW0rpPVqLcfNWUpLVOK1XU6vwhefE7TLfWNK8QX+lagsOppLoOoQw+W0sAx5iS&#10;KD9/OQG75qt+0H4t8LeGPhvP8UdYfUbGxsFWXU5tNg8yRI8EMTHgiTHdccitfwjqGoTeI9T0TWfD&#10;9vFHZ3Cf2bfWEwkSdCuXDf3WVux9qfcWul6zbyW+o28gsNbt9lzbzRh4iwkPOOxIHNdHK/Z2j+Jw&#10;xnGGNjUnHROLfLZXTSula6u0m9tJX06HM2ekppul+G/iL8JdeW8sLi0bU4bO2YLbajHLCMKF/gHQ&#10;gLjaSeK6fw54j0/xB4R0/ULi3nht7iRxeRy/vDFIDkoW/ug9D7Vmab4WsfDniqy0vwXr8NvbaTpl&#10;wV0NseWysflK56KGJ6etQ6dNqvhzwhHb3VitrfXULi8s5G/cksx+dT265FEeaOj/AK2NK3LXirO7&#10;urN6Ss3Jq/drR31Wtr2Mr4veHfFvhbwF4i/4Vu1vM+qRSXtthPkkuQueR0GQMHGPWrWt2Q8afAPT&#10;NRvfB9jJfa3oNudTt32vDcZj2yRN/eyCVz159q1tNXxXZ+EP+EZ2Kt1Z24NnJeweYlwD1DY9Rxmk&#10;1y08LXOgaL8Lory30t7jA02yE2396o3bI89QrDO30qJU/wAtvUuOIlFQi9XGd+ZXu4pdbNaaJrtZ&#10;7HmPwK+IV38BbTw78O/FHhHxBH4f12zmgt7a61B76Tw/cW5crbgNlvszwj5SCcMAO9e0axc6Fpek&#10;f2jp+tTR2d8q3KqBuX5sYbB5A6ZFcHZX2sJ8ck0Gbxas0o0+axm0e+00xq5U+cJQx4YhTtDIeRnP&#10;Sup8bxXuq+ELqPw/PbRalH/o0sc2QsbYyVwfbn3qcPH2cWvsrZaaJJaK33/8AvMPZ18ZCpy8rnZy&#10;abs7t2dpK6srK+t7X3bNGfQ7XX1a50u/hmmjVWkeH5GP+I9uayrVfGUfitbPR9YtGjF0JJLC7Vhv&#10;hI+dUYd+hHpUVl4S1RPC1q+i+IYrG6k2yWN4s2UeXHCH1Xrwaw9YuNb8UaTbX9rc29t4js/E0Vs3&#10;mSsiRTRMGbcV/heMMBng5raTS2OejRUm4qaa21W3m/LTdar1sanxck8T3vh6413RbO3XUNH1q2eN&#10;ZIRunsN4S4ib1LLnaw5UqDW14ZvPGejfEbUpdatIH8J3Gi2i6HqEcn75bhWYSRzL7qVIYehBqnB4&#10;t0bxT8Rtkdv5mlXEbxR3sL7okYoRLFMc4Vw4AA/xqbSfB03hLxF4iubfV2k0vXGhmWzuJt0drcIN&#10;pZM/cDgDI6ZGanl5pKUW9/6+RMmo4b2NRJPluk1rrKOiaejVm9e8k90RfE/Tre0lt/El5e7odJk8&#10;yJpQzNG7nb2/hwcH0qfQo/DP/CbTXJsmjuLq1jhkkWP5LlGXIG71U1akXz4/OeSNrY2uLiDzN/zZ&#10;5HuDXL+KfElr4A8e295PdXDWP2Y3bWq25YogTGUI6/7vYCqlvcmjGpWp+xV+aztb5O3re7+fcvWV&#10;r4x0zxPplx9usbiOzM9hfRSZV7qF23xNG/Z4yMEHhgT3pJfH+gpolzpPi3QbzSbyPTWvL6C8XEbL&#10;5zIF39CT97r0NbtxPompeAJfFElwfJs3N+biEgEKo3g/989RVVb2w8dfD7S/G+mS2+r6bqVnDIPt&#10;CgrJDJ/EeDn5SePWp5eX4X9+oKpGdpVIbNRutNbt+mt3vqrKzsiv438Rr4esvDfjOKzuVjnnhW6F&#10;rggxtgDd2I5FF/dWtt8Tmj063mC6hbt9ujbHlMcdGz/eHQiqep3154LstF8Ex+HjdaPJcNCsax74&#10;4YkPypntxjH0rU+H/iG08V6Hc+I49PJgFzLEsdwo3wbG2nnuD2qt5WuEo+zw/Oo3WqvfdN+7p0as&#10;/wDMb4ZuNLgv5vDun2Xl2/yw3Fio+WNGB5HsPb1qrZeHrbwve6pofhhWtBNqkNwI/LwtxlcOw/2j&#10;wCe+Kq6a9xaahrE1p5JkjmH2JeVZht+6xPv3rc0PxlqMvirR/D+qeGpFa+0W4vYZ2YOsMsbKPs5P&#10;qwJYH2o06hUVSLk46pq7V97Lmvrvt/TOP+E/xW8c6fonjbSvi/pKyW+g6nJJoupabHuF5prHCgoM&#10;kSIflI79a6XxBr9rotzYzW+lXmoW9zdW8LwwxgtDHKP9YR6DvUWnadbaZLcXmjaU0Vvrl4z3ltNx&#10;5UhbLj/dJ6Va1exuS101jujmsoVNrKsnyuR91CammpRjZyv/AFfy9F+rNK0sPUxLnGFr7pOy2S26&#10;O927O2umhN4i+3zaTqWj+Gltbi5W3kMNveqPKZ8HaG44Xio/BB0jxLp2n32pafZ2OtXWlK+ptp84&#10;KSMo2HBH+sXPAPXim6hbWJ+0a6bmS3u20tUvFaTCByQN34HPNc58DfEXgXxVp+r+HdP0C60e98Ha&#10;80DR3CbfPWT5luYz/FDJ8xGOAQaJSiqkU+u39d7XM4028HOUU/dau0tr6a66pvl6dvR9P4jhu7PQ&#10;biwuJ9rWsLbZmcfPbqRwSe+MmuR1f49aD8M/jL4T8FeP54bXQ/Fmgn+xNfbKxi+VuLeQ9F3qcqSR&#10;yK7jW7aPVdHvNOu7KO7iulZAP4lzw2fasaaw8HeK9Bt9A8V+GbW4t7WQQ2C3luskbbRtwM/dI9an&#10;ERrSj+6lyvTdXvrqvmtLrVb+QsLKhyNVouSd07aNXWjXmnrZq1rrzXSappMWlGO9iuRNHIwRWkOf&#10;lJ+7uz0rhNT07xd4E+OSa7pNt/aPhrWrEafqGkCQMYJlJYXUeemBkOp6jGOa1PDfgCw8BfCq98E+&#10;HNZZ4GkmmsRrFw03klmyRknO0HoO1HhLRLrR7q+vNV12Jbe+LPbTv/q4/wB2AxDHoM81clKUVzK3&#10;9fiOi4UfaWlzLWNmmuZaWdls1v1tZ6nRSpcwJJo/9mwtYXELXEF9bzbMScleO3Hf1rBsPEFt4y+D&#10;P/CW6f4dbRbqa1uDDYagVT7POjldjFeMMRuyvUNkVtWOkajJ4Q+yGP8A0mC1a3aNWzHMp+6y47Hr&#10;+NcN4su7L4A+DVtZ9EutQ8N26xvPaRq0skMjuA20cnYud2O2KJcy1vpZ3/4fy1JwtONaXs4az51b&#10;zSvfra7vH7tGtb7XwpvfiJZfD65sfEmh2sGsKxuYRDqDSxTQtg/eYZUgZG3HpXQ6Vev4jdZ9NnRb&#10;aeNWWPf8wYHlh/WnNqOgzSRQaTr8bfbLHfbzZ++pHy4/MHFc9F4Zh0K80W01nUbq4m026e5TUF4C&#10;SOCDux/DjseKfvRjZa+tv0RnLlxE5za5W9bWfbs33S63V3vsXdS14zM+r/EDwH9hn0ebzNP1DzFm&#10;QMdyOUYcpmPr6g47Uzxb4a1G48B60NIe4uJL6FbzT287P7xEzEF9DkLx3NN+JtzrOseBdcsvD1o1&#10;1eaPdQXM1msihruDIZ9mehZdw57irHw+1661/wCGUb3mobppvONm3l+XJ5Qb92rKfuuo+Uj/AGc9&#10;6Er3j+Ja5qdGNeKStJK120tFJaO7Se++t3bZ2wrXxv4Zt/DHhH4kfEhW0XVIbeK3mmnkMaQXUqbX&#10;hlHQ89M5AJ4rsNT8P6HqmgSaJGkbW9zE0vlxSfLvzkujg/KfpXO6a2keOtNvPhd4iurW41RdP+2y&#10;Wt1ag/u2O1X2twxDD8K5/wCGug/G7w5HY6Rq3jzSZ7fw7d3JvrKzsSjapA6/uVbcT5bI3XHBFZSm&#10;4/Z5r9rabJ31+fy9DapRjJOUZ8kou6Tbtyu8o8um19P+3k9FdnYXGueF9H12HVpry3tZbu/tdMmu&#10;3YK0kzKfKif+856Duad4wuPCsPi6x+Hvi3ws11Za/p93DdMtiHs5FEZLQzjtvUnbn7xBrzHxDD4S&#10;u/DOpeJviv4LukXVtUs7/WtIt52mitdQhfZb3UGMFNoAdiOPlrtvCXxP0Pxp8QdV8O22tRtqXh24&#10;S3uIpGK/boZVEkEiZ4OeaUHOpeMkknt1bXW6srXX9aF1MHKnH2sVJ8qab6JpRSakm9pSS7W5Wnrp&#10;znw/0vXP2UtS8TaBri6hefC+3sLSbwnebmuZdLJLLLZsuS7RjIcMeg47V6V4f1yz1jRLuFLOdY47&#10;pYoZZG2pco6hg8Z9MHp1BFUksPFdv4e1jw5421Ow1aO6urh9JmSMxkQn5lglHTcvQMOoxWD4GtfE&#10;Ml7Z+JtDj+w6Pd2wutW0O+y0q3n3MqD9xcDOV4NZ0YujGMI3tro90r7drLZeRniJRxinWqNc+l5J&#10;+7JpKztvzSs+Z2s5b2e/V6t4btrHyZtP05ZLfzFMyK5VuP4h71xGuePIvAS6xrPj5XbRY7GWXUNU&#10;jX5IoY2BSQ45DEN82OmK67XvHKeH/C0nja3W4vodPn8y6s7WPdI0W4K7Kv8AFtzn6A02bR9Mu/D9&#10;5avYpd2cyPcMrKGS5tpATt2n64Irpk05OMXr/VrmOGl7OKdeLcW7b2ejTdn0auraW2vsaB0y3aHT&#10;/EOhamJreHT1WJUm3xXCsuVYn+IgHIbrzWL5mveD11bxH4f0RrpZryOe8sWuv9avlhS0YPCt7dDi&#10;qvw41EW66L4b0/TR/Zt9bzySXFmf3cUqnAUr/CNgAGOARXQ6ofEWj+ZJpUSalDJcRI1tLII2hhxh&#10;yp/iPemtYpmclKhVdKVnfvpdc2z10d092rfcQvog1G31DXfCmu3KyX0PnCzWQHyZdnCqP4c9x0zW&#10;F8NNX8fWt9DZ6haXD6Sh8mRb3Antm2D5v9pS2fpW94d8nWZtWhs9Ne0EM2y3nR8MW2+3fNcP8Q5/&#10;jd4f1218UfBqXT9ZvI7NV1rwjrknktfhCSTBKPuyKD0IIIxWdSp7Knz2bt21f3dfRL0NsPF1uehJ&#10;x1Ss5WVtNNdlps20k99GzrfBMetR6lfan418K2ulX1jqFzZ6dPbXZeO60x2EkcpHRHZs7l7EdcGm&#10;+KNH1XTre2vrRQzR3XmyMGPyxs3z598dKfH8Qm1r4ZxeMr7wffWE32dZb7Rb2PM1uyjLw8cMcjaC&#10;ODwaveF/Gej/ABC8Lafq2m20ix6zpZnjiuISrRAj7jA8gjpitKfJKCs99fvMJfWYVHVlCyT5X1Sa&#10;6bvze9uw3xR4ctvGOhzeE5NTmjtdUs5gtzbsN8YYdj047dqy9Sj15/hhNpl0yfbLGxa3hZlOy6Xy&#10;ygPH3SR1x0NW/BmkvoWjW9nBZtbQWG+CONZDJ5Z3ZJGecHOfarPiWSS71K30m2VdnnwPHngSc7mH&#10;1o5eb3hRnKnUVNO8Yu/Tpv8AerXV/M8f/Zz0jxf+zfd6R8LY/Ed74k8K6rdqtw2r6pG9x4TmaB5F&#10;gycNLHMQPLUZKjPbFe3eKdGfVpbF7PWPst1HcLJDG7bROB95PXp6V5r8VvgD4Q+Lviy48O6wl1b2&#10;t5fW+pHUNLuBBdWV9Zj/AEdwR94YLLz24ru72/0nw1Y+H/Dni/xRCmpXV3FbabdXrAPc3ABO1Sf4&#10;2UH61zYenLDxlStaCty6/h30tfVve2ysdmYVqeMrU8TB/vZL3ko76X5na6fVPROyUndtyfPD4gQ6&#10;xrfibwbq8Ma3/he6hdpIWO7yJVzE7d89RnpU3iD4k+EvDV/pej6xLLIuvTR2CzG3YosjAsryHoF4&#10;xu7EitQeH/D+m+MJfFGvJbwaxf232BpdwH2qHzN0cZ/vMD09KTxjotxYeGbsSz27xwqnlfaIwwjb&#10;d3z6nHPat4xqKm09/wBPP5aGKlg5VYxUXZpdba2SbTs9Ob3l9wnizTdIe21DXDbtcNb6P9guo0wy&#10;zR79xXb3Izx61yviqRfh/q3g3xv/AGldGxW0l8M6hdLblxB9reM280q54RJVALdBuxW94qF9d6PJ&#10;Zad4jt9L1KKaFo2uFVo3XcvyMP4lflN3UZFc3faF4x8X/Dn4kfCz4jmCG3vLz7P4f1TQ7rcwtZYU&#10;eNGA5imicYP94FTWNeVl7sdXt6779L7Xf6nRglyxi5y929pLryySi2k1rZSurX72srmh8Z9Q8b+C&#10;/Duj6vp3gaLXNTTVLWDWtNsfljnhZ8SzRsSNm0fPz6YrlfiZ+zj8LfiV41urL4w+ArXVvDckDz6D&#10;rxkAmtJpcK0JfO8MDhlYHAOa7jxC3iOPRPCut2fiCa6OiSIutRzwjbqaiPYwc/wNn5gemRUlxdaT&#10;o2nWIs9PjtbO/wBRkhkjvrgKpYnKYzxlj0FZ1aNOteFZc0WlpJJr121877WVjTC4rEYWnF0XaXvK&#10;8W01r01Vmkvd0d1Kz2spfAWiv4e8I6R4M+3yX1npcJsILhrgySOsfQux5LDABzyaqOfC/gnxRrHx&#10;Q1Zb61bT4/s98sMjtH5cgQ+YYgcOFI4YDKjd61hxeFPFPhzxG1lFrLPoOqakLyRCxWbT7pH3Aq4+&#10;9G2MEH1rutL1Tw54706W4DeXJLcyW06yptZXjb5kYHtjH1BFb0/ehypWtt9xz1v3UnUvzRn8VtNG&#10;7u/ZuzW3RPVWKF/4WudV8QLrWj+JopreO8W4t4o1GY5kGWQsPvKwPfpkVpLPB45sLXU/skkYt7ph&#10;eWcwIkGMjoO2eR61U8I2ltqSTW+jaj5DWeovHcBUHyuhHB+qke+MVJ4O1Nr26m1LVNFk0W+m1Ca3&#10;mtrhhm4VDiOUEcfMOQPStbJOy6nLUcuV9XCyXRrfp5rqtnvuYGl6jdeFvHVnrdzqkP8AYUtu+l/6&#10;VIVnjumk3RqoI+dW575Fb2s6TrmmX2m6pp3iD7L9nvmjuIDHuhuY5MfK46gjB2kdCa5b9oW+0KPw&#10;lDa+JLqeziXVFt47zcEENyP3kMpY8L8wC5PHOK7XX/DkviLwpp0GvSzNPZ3FnfyyW8mzzJ4iGGcd&#10;VzyR0NTHdxXr+JvVt7OlWlpzXi9E7pdezervt0e+pS120tNRvbjSINV+wzLLlnjb5rWRoztcdjzt&#10;JU8Gsvwp4V8V/DjWdH8PaNa6beabIsg12RIzBIHIyblFyVJZvvL75FSaRNp3jfxPf+JNJhC6pY3C&#10;2GuaXNMDiEEmOXaO0igEN6DHatbw7rmn+MLXUr7SY7pJNM1ma0livIzGwaPAO3PVCDlT0NHu1JX6&#10;/wCREpVaNN02rqy5k1s2rJ3WvW8Xez0frl+NNM8S6teGLw1qNuFsYwZIbi33sq53bkOQc4yuM85q&#10;Twl4ke5Cahp2rN5cln5S6TdRkNDMnJBJ+bkdj7VsaUkc3ip7i0uY9ktmJDCzfvBz1x3Wuf8AiZ4D&#10;8NeKL7RfFlxPcJNp+pMI7iwmMZZJV8t1fH3scYz0xVSUviQqVSlUtRqaK29r62vZrrd21vda7mnZ&#10;ReEvFkkdrBcQ3UNwFureFD80Ebjqe6gsvynjoa84+OfxCs/hPqkfxy1DRob/AEMQyaX4okZJPNSz&#10;MojJIB2soJPJHTPIrqNO8OH4V/bNUsbR7y1tdLgsrSOyQm4KQSM4Q/3j+8O36Gti303wL8YvBF7f&#10;2tpHeafqEd3ZbdwaO4jyyOpxxgnOc8gisa0ZVKTjGylra+q+fl39Tpo1KOFxCqyvOjdJ9NGtV5N7&#10;p9431LnhG28J6PoOhaZ8OLSN/DD27Lp7WkxaKKMjKKoPJXn8Kxb67sfAPjePwj4b0u30+wfTftVt&#10;GuY4PPMuHRTjarMPmI4z2riP2aLDSf2c9MvvhDr3i28m0O3v4D4Xl1ycFrVpchrRX/iUMOM8816b&#10;ogmTV9X0zWNat9UhkvUu7GGSNS9vCeNn+0AwODRQlKpTi3HlfbR26WuunZ/gTiaX1XFVE25w3Td1&#10;z3d1J/3lze9e3Wz6vlPG2h+MtP8AHi/Ej4a+PdM0/TLq+iGvWl5py3EF1IV8pXDRkOsqsFB65HBH&#10;FHx30r43a78JNM1bwvp+k/8ACVeGfE1pqN9pEy+ZZaskLnfFGzDKhlYOrdVZce9T2XhP4YeCPF1l&#10;8LH161txfas2vW+i3NyVkuLhpcl4cn5sSfwDuc4rW0a08ceFPA8/hDxLrI1zUlmupZdUhj2MYp7h&#10;2hTZ/eSMhffbms5UZVYypu6unflez027PqtLb389HWjTlSnFRlytW5o2coarW266PW6vHlejKfx9&#10;uvGGo/D+81T4cR7NYtbf7RpvmWvmSq4UOyqpIBJXKmqXxT1jxP8AEn4FSXPw/F1ZalNplpqOnyrC&#10;CzujK8lvsJyrcMp9M12d/a3F7FaXFteYiitcQsCfMEwGAx9QD1FYOgweLY7HQ9G1q9jbUt00l9eW&#10;qAI0gJ529gRj8a2qU+aTu3Zq2j/Fdnr0OfDVoQpU2oxvTlzK+/dprqvd+V3prpa+FfxV0r4vfDKD&#10;4i+H5I2LMyT28bE+VNE2HiYEZDqQcgiobS10bwTaQxx3saWviLXFETyxhg1xOWcIcYyMjGD24rST&#10;wnolxHf+H7C3XS5rqZLmeTTVEReYH5n46sccnqabdaBb6xqU2h3zmWGGT7VbsoH7uZRgMvoRnj3q&#10;6cavs17S3N3W34mLnh1Vn7O8YN3tu0umuztffy8yHW4b3VfFH/CLeJPDcOpeF9d0+SJ75Zv9TMBg&#10;xSLnJV1yAw6EYNY58Iw+GvC03g/wxqFxZ6fobh7OKSZnjhjRciL5uRGBxjJGK2pvsfh7QoYNSmby&#10;7WTEMkknRvu559c1Tl1DSrq61bw5f3YWaGx8i4t5shZvO4Dbv4s9OKXJu5av8vI0pzqcqjH4Vba9&#10;m07c1tVezSexzfwy8Z+LbfxTqmneK1tdQ0e+uYrzR7iNGj8tDHnbHn5ZF3dMHI712vi+Cy1OKTQN&#10;S0ZNS0nUNPmh1G0Y/MsTrtP4MGK+tcZ8T9a1n4a+IPA9tbaIs/g61uJIPEjLHl7F9gFvKp7JuyGI&#10;6V2HhnWpp9cuJ9SsZAt5N5dncbPleHbuQP2B+8M9+KijUjKUqTvdb380np3WtvvW5tio35cVTikm&#10;rqz6p8vTaWnM7d09b3M+yurTw5oulaV4A0m5vNN028t9Okt/N2yadbRoUHD8sFwox1I5pt1410/U&#10;LnUtO8fabb2tva6tCNKuWkyJ1kHHUfLIrZBHoc1o61eto895rk07NZ6ezfaU8sBn5G3nuQeB7Vxv&#10;xQs/itoOrWereC/Cml+ILe1b7RqGi6qxR7lpMZaKTGFZV7Hg1Upezj6dEv0sycPTp4ipaVk3tJys&#10;76Pd2V+mtlZ666no+qWeoS6fHNoE1uzW+Hhkb51dR1Vceo4Bqjr+maF4o02OPxN4ct7qyYiRrS9t&#10;1kTd3R0YEH24rlZPi7p3gtNF1SLR003wvdO1rqcN0xV7C4ZsKVHQpuyCeneup0+98Ry+JddsNWsr&#10;NtH/ANH/AOEduI5ctMWT5w3qd3Ix2q+ZSdmvl/XQ55YfEYe0npa7TvZ7pNafaV726LXYyJ/BWn6l&#10;bafJJChu9IvN9rqHkjzIFzlokY8qGX5TjggYrauNemfWW8MS6B9rs7na8hwqxw27qRyD9/5uCB61&#10;Yj0ZoomhF06rwYcdDt5Of5fSqNxCbrTtTkku2KxrmNkHzLGBlgPy4quXtoT7T2z97W22+l2tV89b&#10;epVthrXgvSptOvdJ/tBbeXdYTW4G4xu2DGAehUdPUVyHxf8AH2o/CTwRf+LvBPhqTVre11K3udZ0&#10;5If3qWhKiYoB96XDZHrg10fhPxOfiN8GF8TeGdRmW4u1afTf7RjMboyOVRXHUAlcfQ5qtc6xYeLt&#10;Ct9L8Racuj65r9uUms2b5Xnj6xq3fIBK9yKxqSvTcYytdaP+tPkd1CPs8TetC/LK01qttXdbpaS1&#10;Wz8jrrU2c+iw61oTlbK5hW6EFwv8LANn1DdOO1UPEum6hrVrdWGm6qtrcSbT9o8kPsYkcYPBJHHN&#10;TeBL7U9S0FrLW9PW32u8doytu3244Rj/ALXHI9RTfD+t2WparfaJIrRyWcMe2ZlwsocHBH+0CK2V&#10;nFX6nm2nSqSa15dej6q3kyHT9VtdavfJnH2aeK3xN8u0ZBx/TpTpLuOx1yS6vtZjjtV0t5riTHyl&#10;RyXP0FTSWb2+s28k1uskdwrRzSL/AA8feP4/zrL8Q6PLbXtvbPeW/wDZrLN/aH2hfl+zsuCu7+Ee&#10;vbFEuY0h7Oc7J2TX9W89NC34ftvE1x4OuP8AhNLzS9UW6vnk06fTYysb2DNmIN6uFPJHBPSsWXwx&#10;rmlfH3T/AIjaP42vBot1oR0i+8Muga3aQMXS6U/eSRcbD2IrpNJ8I2XhvwfY+HPDU/l6bY26x28K&#10;yFlEWONrdcelMjaG/udJivroRXzK08RVhiRsbdvvlc8e1T7OMoxTvpZ7/wBXKjW5alRwtaXMrWWz&#10;XbVJ6J3Wz2ZcsbOxuNRiv4d263Zza/Mdu1uGHoRVW7s725+3R2WpTJNAGMfmN8rqy/db1Aql4pn8&#10;ReGFs9T8N+XMJLpY7q1mY7dp6lSOgrXm1W0ujcWtxaSRuyM0Z2ffjHfI7+1X7u2xjy1I2mtU/wAL&#10;PXT5/ic38O77UotP/snxJPGsLs8SiNcojHoU4+VevBqHQvD1ppuNQgjhs7hpJFmWOMxxSgnDH2Yj&#10;vT9Rk1SayvptAgja7tY5H0jzm2w3Um35Y39PmqzoX9qatoMljF+5kvLHzTHnd5V0f9amDztBzj2N&#10;Zrl0R3VOb3pqyTauv+B8/wAGt0GnaBpXiC8sfGtv5wlsbh0sZXkH7pQCjof9mQYJHfg06W8svEWq&#10;rpMlk1rNC4uIyUwJcfwhx3H8qriz1/w1qzRaSY9mpaeIG09/9XFcRjd5i/7ynafoK1FgefQE1XRY&#10;I4Zkt3ZIy27ZcAfcPtng0LroZzlZqV7raOu3k/nf11a3Mf4mQeJPEPgfVB4Su7eHVFuo44bliVBQ&#10;sNysR0OMjODXRXEUV8+mw3gjWZbZUdW5ZicD5WH0OayTbxeIPh7NHr1k2lz3gilm8uQr5M+4EEEd&#10;sj9a1NQtpLfWtOuJbdf3WIo5t3Hzdfx9KpfFzehnKX7tU9uVy/JLfqvy36mTqulPrvhvxJ4Za6uI&#10;7q2WS3sr63XZcwbk/dsueH27shuQehrj9bk8bt8PbrTtI1izk13w20TRzzQMiXJiVSxYDoJAD0zj&#10;Nd3ZXl9e6xPbazdC3ns7q7LSRnAa32jy39sc8e1ZHhnUpLx7p7+SGeK5jaS0v40BVwg2srY9RyPa&#10;o5b7HVh6sqavZOzUu+uz6appN28zkPFV947+IPh/w34v+H+lxtoN95E99HHcFbjT7jzQTtbPAByG&#10;B5wa6DxT4r0fQ5rm18U+F71dJv75La+WyhZ0t5nG0yDy+Y4j1LdMmm+A/Cei+DvDXivSvBBnsbOX&#10;WWuolkJkRLiRAXKqefLBwcD3rItfiZ4i8LXniL4lfELVof7C0fRbax8QaZawFhBceaALuM9WRg4y&#10;OwHtXM3KKTlu+u6X5aHdaNaThSjeMXortTfM4tLqubWyfe3V69B4D0WHw18T/FHiltVv2j19rW18&#10;uSQPaz+THsiu4x1jZkPlsOhKA9adrN/rHh34g3V5qulW8lqtsbZZI2Ikuo2GVY9sqwwMev0qbx1o&#10;0h0WzXwoyyi3kkW7EchUiNk3fLj+JW2tj05Fa3jzTLjxFoculWVwLe+a3X+z7iTkedgFT7gkc1vG&#10;HLFpd7/fqcPtY1KsZz1Ulyu/RRSinp5L7ttjBu/DEninwxIk8DWN1dWSx/2ha/MsLowkhZgQDuU4&#10;69OR0rc0a00yz0e305dFW1a6vPMvFsV/di4I+ebA4Ac88YGTWN8HZ/G134B0/Q9b8WR32rQ310mq&#10;XAiGdwkJ8oj0UEDPpim+LPGuteE9QRdN0JbqZL2FLyHdsZbNjiSRR/GV64oj7OKVVrp/wenX0CpC&#10;tUrSw8WnZu1m7dr620dla/4F2wvrl/jFfeCr3w/dQWq+H47/AEzWlbdbz5k2zwezDCsAeu446Vc1&#10;+zivfFBmups/uWiaF4xteEqDj6g9O1XvFFhFO1v4001pzJpMEk9rHbf8t4zESY9vRi2MAHviqege&#10;JrDxjo1ja6/pFxp+sah4chv7jTbqPbPaCQ48s44LI3DYPH0qovlk4SldvVen/A2ObmcoqrBaJJPy&#10;ff5pXfS76aBdafD4gtrWSSwVZry3eG4huF+UKRyh/wBllHSs/wCE3w/b4S+Em8F+DUl/snTbiSWw&#10;srqYuYVlbcYg3UoDnbnpmjw3feKNL0G0N7HJd+dIJ5IZFDSWg3kGPI+8ABwevNY8Xw11yX45L+0N&#10;b/GfXmspLAWkPglo0WzgU8MzDqzZ53dRWNaUoyp1IU3J3t0Vk93rbTRaLXY3Sl7OpRlUShulq05L&#10;ZaLR2bSbskr6663viJ4c8FfGnT5vAfj7T92n3E2+6habaEmgdXhcSKQY3Dcg/nXQeFPHHhbxx4Zs&#10;Lq9uGikmmmghjvhtlaWBzG+PU8ZyOoOelV5Ljwg2uTeGNTvlW6v9w8uTCmVXXnB/iI9eoqY/Dm0h&#10;8G2fhwXHmf2WCILiRQxPXBz2ODg47VuqfLUdRJXas31dtlfy1+8xqVKXsY05uSSd12V07terUU/J&#10;Ij8Wa3pvh7xDomhawHmXUN1tJLcR5jWI5yWfoOQoweuRVi21aBjavDos8llJMbP9yu5Y+PvOD0Ud&#10;mGc5qK/1TRDoUfhzxhdWu++26asN037u5YoTxnqSBkH2qDwF4FuPAVtpOjeFNYEnh+1s2jkt5ZTK&#10;WJOY2Rzzgc9T0p+9zeRNqSoe9dSV7XvaW7un0eySs/Ud4T1bVH1XxN4Y8T6bbpZ2F2iaTcwAMbi1&#10;dBneOzBsg1HH4OsdQljjRoXa1LGymZMtDGx+76rwCMjscVJLN4qD6hLo+mQeZPGW029lH7tJQeFm&#10;A5KnnkdKxdG19vEttoGpaHbX9pef8JVJPrmkyXCLNDGm9JlKtzJbhipG3oGUio5uX3XdmsYVJXqQ&#10;ajts9L8u77Xs/ndW2Oosry31TxHNZm4t1utJjgbUbLf80SyKWjk/FR+lea2Hw88a/DP4vat8XvDP&#10;h5Lyx1yMQ+ILCxuFB1SIn91dKpxtuIjkNz86e4r0TS73w/4i0e61K30h7qSY/Y7lljMdwtsxO0OT&#10;yQoYkemeKjFna6dJHo9lp9zcW880MH/Hwf3cIGPM59O/c0qtNVoq/R3TXR/1+dh0MRLCynBLRpRl&#10;F9Vo31TWuse2mt0mZ+i+ING8Va/N4XDX2n6npCm4dWhKx3MLZVZUbGGPc45BHNWvHd54x8KeDpPE&#10;Xg/RF8Q60lrDBb2kkywtfnzBkEngNs3Ee4qHwn4B1fww19ocfia6u9NmuC1hHeRhnso2zuRJB8xU&#10;nnnpU3jrwpD4o8Dz+GNRnvI1smglsr61mImS4gkV0kyOchhg+qkjvRH2qptte9r/AMDuiXLDfXIJ&#10;O8Lxund6aX/ldr7pPTo3ozUS90/TLlbg2PlNfTRx8xgOuQDtY+xJ6984rD0K6l0i71fXbi3vHWPV&#10;HtWjWA5aElQsgUdQrEnPoTWj4w1HxDN4ah1DTtKgvLyG+g+227/KHg8xRKw9CFyw9xVyHTje3y6h&#10;YzTw/Znke02yfLcRuuCrjvg8+xrR82yMYuMKbcuuj17W+evR/PoeVeGfiL49s/inr2n3FrNLoOg6&#10;rbvZwsrb2spkw9wrn78Ylz8ucivWNUudP1S5i8m7khmjLIo+7vyODn0965ew1PRPDfjW1XVrl0Xx&#10;BmwZmh/diaPLKjEfcLe/BNWjr9n4Z1iC38ZXlvYm81D7Hpc0kwMN1uzsXno/B6VnS5o3i5X1+7qv&#10;wOzGctepGUIWaitvtWVm7dXdNu3fUp/EXQNY0HwnJpvhXVobKa4miaGe5yypKrbh+ORjjqCa3vHO&#10;j2fiLTLew8W6bZX2mX1utvqlnNGGjYvty43fwg9vSo9Xtm1bxXb+H9Z0WO500Zl1B5ZP9TIhHkED&#10;ry2eR6Vo6Uon0S60rUZd8SzvDDPMwbeh6ZPqOntxWnLFtrocsq0owpyb1Tvdb62W61urXt00a3Oc&#10;8deJ28C3NsZTDPo8lu+nvJJJ80cwUCOI923fdB7HFaHguybUvhvpIgvr+FdqOsd85knjw5OxmPJx&#10;93ntWX488D+FvEOmWfw88VIvky3Ilhf7WY3mPchs/fBxirHwwXVrf4fXWi6tcSSTaXeSwx3EshZm&#10;jVshiW5yB60l/E1RrUVL6jGUPiUlfzWtn116P5eZNrmr6ZN4rh0Z763s9TjaO9hmmj2edCG2MpYd&#10;epX69qpfG/45+APgPqHhS/8AiHfyWtr4r8QR6BZ3S4McNxIrOjSDsnykF+i5GetburaDZa7pPn3F&#10;pDJfWtvuU+WGYr94Yz64yPesHVtJ8O/ErwTZ3XjPwhZ6g1q5lt7XUrNZjEjKQH2sPlfAwe+RUYj6&#10;x7OSotKb2um180mmTh1hZVISqpuCupJNJ6rRp9r66/qdNqGnp4bvrjxFomn/AGia5RY7yOOT/WYG&#10;FYdvqe4rJj0jw34B8Dta+GdM+yadJI0kUdrllgeUku+PTeSSOgqbSZtVttL0/S547f7dEsUjG3+V&#10;JYecHB6dsr2rgPjf+1N4H/Z/8e+HfA3jbS5vsvii+jgsb63UGG1ui4UxSnooIO4Zqa2IoYan7Wq1&#10;Fd3old/qx4XC4rFVvYUk5veye6ivu0V7eV0dDcxfEXw8mgXfh7ULO98u6SLxDYMu37RbkEeZH/dP&#10;K57EVveAtR8UWOt3XgzxU8dw0ayXmnXsMDIDbNKQkT9t6jg4PI5ry/8Ab2+I/wAQvgZ4O8MfFD4X&#10;eG21K50nxhAurW8cJfOnupWUkLztwRz2ODXr8njrwuNG03XNT1KPTY9Tmgt7SO+kCMLmf/VQf77H&#10;gDvUUsVRnip0VJpwUW77Wle1n12+RpiKVaWX06/InGo5JNfEpRd9beT001Tt0QuvXGoadb3H2MQh&#10;ZmUW8kzfKJM8IfQE5FVtUtm1fztJjtJNPu4dsqSW+GVyOcen4HFX1ggvdDZru2K7ZCWjkbdh1Y5/&#10;WsPS/Bdx4f8AHur+MWvLq6GvW9tDdQmY+TGIQ2HVf4WOcE9wK65cztbVM4aXIovW0o7ebutN7bXf&#10;/DnL698bfGfgz4u+E/hh4g8OR3MPiqS6MWqRoyxoEUbIW/uyfePPBHSuutfiR8P/ABB8TtY+Eljr&#10;G3XvD2n29xqUCZUwxXAJjIPQggH6VRZPE8PxBuRq1lZ32jyWYn0kyf8AHzZzqMMRnqpzncORVltL&#10;8J6drNx4un8OW66jcWIS41NYh50sKAkI7dSo5xnpWMViFPRprm6rW1tlbrezv2ujrqrCSjH3LPk3&#10;i9HJyvdp7WjeLS6q600Ld5ZXz31m+lXiXFnH5sF8rYD+WADkHuwOPwNRDW9aPilvD0lil9pl1blr&#10;O5jkBliZU+dXU+54P50Q6jo9r4ehv9LvG8nXrk/Y5mXMcEhjPU/woduPrXOeL/BL3vjzwf460y7v&#10;dPvtPjljvvst0RFLbOBvRl6MTgEE8jFaSfKroijCE5ONTTSSV11Sb6W1urX/AAN7RtH0/wAOeI20&#10;3S47K21C7g8+OSOFY2udnGZFUfNgcZ7Vxvj3w58QvBPgO38U/DnQbOz8RaVPeTR2s9+zW1z5p3tE&#10;e5EhHH9zmq3xZ8PeN7/4t/Dvx5Dd29vJ4f8AEE6atcRTFPN0+VCBGQeHz8ufQ8iu31290j4maVqX&#10;hRDMzqXhmtZIzFIjdFlX1APcVz/xOeFmrbPvdJ3Xo/6Z1x58PKlWbUlJXnu7Wco2euqcdVe2+luu&#10;l8NvE99418G2PiLXPCsmi6tdWqSahpNwys9vJ6bhwyn+Fu4xTtG0C9tX1a3vNanli1HVDc2qcf6C&#10;hCjy0P8Acyu7B5BY1598GfEnxA8KfGPXPhr8StLEelwaZp0fhPVDNvF4FV/PVj1BDkde2Kv+F9S+&#10;IXgbU9W0H4meMob7S9V1iSXQdW+ylJ7FZXAjtJcfK21vuv3XrzVU66cYppvVpu1rNdXto7aO1tns&#10;zDEYKdOvUjTcbNRlFLW6dmuV66x2avfRrV3N7wLr+peM31zw9458OR2t1Y6i/wBliLbjPbf8s5hn&#10;pn07Vl+KNJ8S2fwy1Q/DaVZLgRtLY2+pTFVW5EoJVyclVIyPQZret76Lx3od1eaNceTqGnXs1hdT&#10;eWUZZYzhh9OjDtRJeyaPaGTUbq3+ytcxrqVxcNhWDYUN7EnGfetH79PfRp6ozjUcK14xSs0+TVq6&#10;/wA+n3HD6z4u0f4qfFNvh0nibXPBuu+D7Ox1dbqNo2t9StH/ANdAQ2Q6B12uRyOCOtdP4jv/ABH8&#10;OvCOkaLNqVx4mmvtSS1+1agUjklEjlsuVAUAL8oOB91c8mofGUUFp4o8Laq/hiCeDUNQk03UG8ob&#10;okZWKYPXaXUZHfiun8VpKYpntoo5pLW382GGRflLjOBn0JAFTSptSk27v57dNNV87amlWtT/AHKj&#10;H3LXs7bq6fvW5km7ys3ZX06Emqy2Eeow6JNOrLdKxjWaPILLyDnsRXi3xR/aW8H+Bv2hdJ/Z0+Kf&#10;gieTw/4m09Y49ewWtY5ZCVEE2OUDHGGyOcV6z4O19fF3gi0vvEOgSaZfG1zfabcNlrWT+JQ38Q9D&#10;3GK5/XPhZo2s21x4rjDXl1LaYgbcGEqBgwXB43Ajg9anFRrVaP7mST0equmuqa0379AwDwuHxEo4&#10;qLdk46O1pdJJrTTfqnbtt0GoR+Drvxra+C702LXmm2MF5a28kitNbKrFY2APzbTg4as/w8/i3Qvj&#10;T4t/4SzxBZvoOpWtjN4RttwD25SJlu1k9zJtYHpj6GsfUNP8Gxa3a/HS+8I3FxqX9miyluEU+ci7&#10;sxwMnf5/yzXR+MdN0jWNB0/UtS0UySG4h2xk4kXeNrL+Cs2R9acYzlq3Zp30ejWyT08727pEOMad&#10;oO7Uo8rulpK6b5de6V3po33uL4LsLe48vxfJZSQ3T2rrNZzKN8MjPljntuAHsetQltP1nU4fEMwm&#10;hmt5mFvInQxkbSrfjk49a3o7GW0M8Fk6yKUVYyzfNtUYFZ+k6ddXNxbXKzNbx2N1JHdWrKCLlSvy&#10;tntjOa35bJI5vaqUpTv6eS7fp+Z5/wCO/gzo3if4l6Z8RU0q6j8SeFlM+m6hp9z9n+0xsjBkLKPn&#10;JyMq+QQK6L4fy+NfEvwZ01/iDZq19d2zprVnfwrIs0LbkaJgOGV1J9+a0vCV1rcPifUvC/iV4JBK&#10;7vY+S3zNbn7v4gZziuQfQvFvwV+C82iL4iv/ABJHoXiSCS1eZR9sbT3uQXhY/wDLQornDdSFHeuN&#10;06dGq5qOkk+Z6dEkrrd6fgteh6cqlTE04YeUk5Jw5b3ej5rpPZLmabT67bC/BfSPhz8O/EuufAvw&#10;BqFxpcnhtYL2HQb64eT7PaTRKFWNnOWgDDC8kKcr2rZ8O/Dey0f4o+KfHN7YWNxca9JZahabrcGa&#10;yaCEwnDnuQcBlxwSO9aPxN1PwJ4Zsj448VC3ihWP7LNqnlfMIDykbN97YSc47Hmr2iadAfENvfnT&#10;J4LhdJWOOTzNyrGTzE3YnPOa0jQppRhZe69F2Wy09P8AgGFXFVqkZVryXtI2k3rzNcreujd5JN7t&#10;J6t31h1eRdT0+2n0GOO80i8WRZZLebmJgCcL2ILDbj1rw3wvqfj/AODX7SepfFbxZNZ33gnxrY2t&#10;pDdKrrP4elt1wYZY8HCvnORwSOa9d8J+DP8AhCdBn0nwrCsUdvfzSSacsp2N5r7y6g9M5JwOKxvi&#10;zpHijUfCEniL4S6pLbeINItb2eDT1hR11Rhbuq27K/XMhVgeuV96zxNOVSMajbTg+a0XvZNW13Vm&#10;9O9mtUjqwNWjRqToaShNOLb00eqbavyu6jqrrTVNXPR7/WpLO+8sWzNbxpvmmCnoQcbcdTkc+xrl&#10;NbXwtqXxCOlalpFw0M2mf2u188J+zJNAwCr5gP7uYZDYPVQaw/2Q/wBoCX46fALS/GXinQrzSNc0&#10;wHTfFVjqVsYjFfQLiZ0z1Q/eyOmSO1dVf2Wh+Ir278Ly3LR/25p8ptbiF8x3ULptYAjgsAcj25q6&#10;OIhjcLCtSfuySauuj6W6M4Xh6mX4ypQqxcZQvF2fbr591bp95zXhLUfifoepeHNH0jQNJ+w6tcXV&#10;xqjJMfJeMvuEsT/89GBB2ng813OrXWnXLW+pqFjmhumt45Jl2tzwyA9s/ka8Yiv/AAx+xN8F/DPh&#10;7xDrGvahoOk+IEso7y4bzp4zLIEjDE/8sgWA9hXsuv3dxpOkYaJNQa3bzZ1dRueMAt8vq3QD3pYa&#10;pzXhLSdk3G6fLf0809etmbZhT/fRqQV4tySkk1zWbu3e+tmlbomtzlTJ4t8N6za6P4jtbm6GmwyX&#10;9jr1qwiivmYlfsc0a/xBDuH8JKg9a3tO+zTavdPHpEuk3bXjDcuwLf5jU+ccdWP3cn5vl9Kpx+Lv&#10;DfjvTNG13Rr+S3vLrT3vrHSrzMczpj5kliPOR+hFHxB0/WdItLXXPC9xbR/Z98s8N8TsdfLbIyPu&#10;EEht3sfWtoq2qu+plLmqTUJrlk7p7pXT7bavyte9rWLHivw34e8QanpHiXV/DnnTafeebY3RiPnW&#10;UgyPMUjp1P1B5p3hzwhoPgfUb6z8Gabb2drcA3V5Y2vCvcSHLzY7M3U44qv8J/FOq6l8M9H1nxj4&#10;WudE1RbFIdSs7q4EoDqOXjkBIkjb7yt1IPNXtfubGxkh1JYJpPOnS1eS3Ql0Ld2/2R3Pain7GpFV&#10;kt9b2s/x1+8yk8RCTw7bsrq17p2d+9vRrvc5298f+F/CeuRLf6lLHDrmvQaZCsy5jtryRCyJ6qrh&#10;SAem4gV0/wDpq2c2mTSWc01xeSeSrNtaWJeWI/21Xn04rP8AGXgjRPElpCjFQ+l31vcW820HE0TZ&#10;Qn1HJH41BLeXemS6XdQ6ZDdt/aLRFeklvC0Zzsz6dWHcZp/vIyd3p0/U0l7GtTi6d+brfyWmunz1&#10;/E5j9pjxV8QvAfwD1bxv8ONKg1DVNEt42e3k6yRCRfOGOhJj3fL3Ndfo/iDwn408KaBqfg+4hhs9&#10;U0mO/sdMjZRvtmjBKAeilsHHQipnh0rWbCS50OS3mtbq5QX0MzblcdD8vYn+lZ1x8PbPTfGOmatp&#10;1jHp8ej272mnwwxhYTDIPmjx/Dzzx3rL2db617RSvFpLl7O97p+a3u+i21vUamHlhlSkuWUXKV+9&#10;4r3WvJrR9E2adhr/AIU1bSnWy1pfLsWa1uId3zQSJjchB5yMjNSeHdf0rxfaW+ueGNRtdU0e4huI&#10;PMVs5kjYoyf99BlOelcr5Hhrxx8Srzwlpmp26ap4Tura71S1t02SDzBuQlh1LKMHOc96b8PLL4l6&#10;do194N1mw0y21DRPEH2y31CztfLtdVs5ZGdhsX7ku07WbpvGe9Uq0rpWutVdd109QnhaXsm1K0tH&#10;Z9FLrtd7xd10ezV2ul8P6b4T0LUGuoLC2s59WHlGRZMPKsQ2ovX+EHH5VU0Sx8RWPizxTpOpQLJo&#10;c0NvJpsn2gsTIVImjYdUxhcY4PWlnvopNZktrjT4CrTq+nMzAvCZPv7h6bgMkdsGovhvrkniZdUX&#10;Xov7N1i3b7FrWlx3AkSGQFtkquOpdNre2apyi5qK/D9SZRqeznUeuivd3a1TTWt9ErX2W3VFrW7e&#10;7vvCU2n+G7uOPUobOQaQ2oRFlhmKnyi/crnH4Vz/AMH1+Jmv+DbzRPiz4Ss9P0++slSG3hk+eCc5&#10;WaIgdU3jzEcHo2DyK0PiF4S8Q6n4KvNA8O+LdSs7q2jSKx1K3VZLhG7MQ3DjkZ9QKvfDvxnb+Kvh&#10;tb+IYfFFjq8dsjW13qUC+Wk1xC2yUlf4DuB+Xsazl72Iim2tNtLP9dP6ZfNy4FuCTvJa2fNHqmnt&#10;r566PzKfxPsfE9p4csdE8L28N3qFnt/sdb6UBLuVYnQxyOR8hKk4f1xUOr2eman4Z1We/wBKuNPv&#10;Ly1hivo5G8t4njj2th164ycMOw44rS8Ypear4r0OazmmltbNmuL6xhZdtxCUYfPnsp2sNuDuFR6N&#10;qHgn4nabceKtDvTeWd5OLa8i+ZWinjzGyMD0OCQfXrWjjeppt/wBU6koUISa21bXRuV7Ppra68+v&#10;RWtD002XhTT4DNHJHJGojuIpC6Tx7PkYk5OSOvvVPw49zd/u7O/jiu9Ji/0+3kAZ1ySyAkc4K9M9&#10;qj+E2ljwno+peDI9akvbOzvWOkwSdbO3wMW4PcLjI74NUdetfD/gzxXefGZZ/snmab9m1u48tmjm&#10;ijyVaQDPKZ4bGcULn5ItL116f16By81apTTu3rF23b2TXS6bXXVLoL8RNetvgz8JNe8V+HdB0+3h&#10;sdJnvLHTUZba2FyTlFY/djRpGG5uAASal+AevQfEn4S+H/il4q8HXNhql1Hc3SWetW8b3OnyMzRy&#10;pCwGViO07CDlo2XJOa3Z9EsPiL4Ot9L8QRafqNjqNq0WoWrANb6hBImAn+6wINeafs06xqmjapqX&#10;w/0/wNNp/hPTHubPwPeSXUknltFIVmtpkk+ZAGG5DkjZwK5qnPHFU3/y7ta1r+9o07JaJJPW6V7a&#10;XsbQjGtltWy/exkm5X3i01y6vVt6vRtxT7NHcS+DfA/jf4d3ENjbSfY7zedsjPHLDk/Mmc7oznsC&#10;KPBunQ3F9P4qsNYhuIo4k03cqlmVIlxsZifmKtzu6+ta2ia/pWuaneeE4nt4dWs4be51mzgcFo/M&#10;ztYj0baee+Kw/BHhPSPh6nii28MahdNb3fiE3Vxayy7hazSAb/Lz91T97HSuj7UWknvd32/pnP7S&#10;bp1ISbWzSeukmr6+as0+o7Tl8L+Lb7/hCdW1ItdxzHUF0+6j2yiSKQYuY/VQSB6c1zfij47R+Ef2&#10;n9K+GGvlY7O7hhsr26NyoVLi8DGwcqeRvkhnh4/2SeK67VPAujeLvFmk+L2a6h1LSbhzY3sDBWEJ&#10;wHjOPvRvgEj2rJ+Jfw88A+L306w8f6Lp+pxX2rJ5OpT4SVJI5d8CrIMHcjkhFz3IHU1liI4r2b9j&#10;ZPSzfXrZ72u9Hps9NTow9TBOslVTacZJrrGT+0tk7JXSdte6WtD47eBvE/iq1025+Hnjm80TWPDv&#10;iOG8hjht0kW4GdrxyRvw6bS2MHORxyK6Xwt4zSf4t+JvBWra9aPdQrb3Wl2UcLI62zpyCSMOdwJ4&#10;JwDzVU+DLCw1N4dWuZLhbK+luoZGYs8Rc7sZzn5SSR25p+sRTw6FJ4o+w291qenyyS2lwi/Nsx90&#10;nqCRWipv2zqap6dXbTy2W/TfS+xLqU6mHVB6qzSdkmnJxa13a02buuZ2OU8Y/CrWvDnxbt/iX4Ej&#10;zLdWLad4iQ3hiD2hlEiFOoDoSxB9OO9ekR/2f4sRtHurdLhfJ8pmbDeZg/MCv5HI6deKzZfGyT+D&#10;9P8AF83h28b7Y8Ud1a28e+SFXYKXI7qDyfbmsnx38JPD3jWKGGbxBqVg0M7R2t9ouoNbsqthsEjv&#10;xjPccUKMaan7JXb1tsm3/n3JnUlX5I4h8rjePMld6d7PW2y8u9kaHibwxfeLfC+ueFvDfiSOxurm&#10;1mto5ZIRJJYyFCFlwTlgDgjPXFZ/he+1Pwh8OmuvFumyedo7QC6utJiP+mSogSWYqOpJG4g8nNa+&#10;qeDbjUr218SpcNDqls22e7h+Vp4xx5bgdR39j0qvpM8UvizVfCkjyq/2dRdRs2Y5Gk6OPfHHHSql&#10;H3lJ6Pb+kTCpF0XC/MlaT7q1k9eqatv91x+l6ncX2uHV9J1eG68OzWzRT/KTcR3hcYXnogB6Hoad&#10;qY1SLVmittKW6FrJ8wwu2RGGSxU8EjH51RHh3S9M0xtMeK7t49PkVw0chLTGP5gzep7Z71T+H+t+&#10;ONS8X6j4i1Ke3uPDeqWI/s2Axlbm2kB+beD2YZ4PQqMdaLyjpLr+H/AK9mnGVSDVorrpftqtHJq/&#10;bRdzT+HfxD8LfEPTLRvD01xZyzG5ulsbtWV0jjlaEls/dDMu4KedpzWj4b8SWviGwuZfIS1vzCXa&#10;3kUqyorFcn8f0IrNi0HT/Dni6O80+Gzih1yVhfK2d0snlbYth7cDkdCKvazpF9YmZNDljhnuLaQR&#10;MyhiJNmB16jOOO9VT9p9oxrRwspv2d0paq721d0+/wCtr9bLkvi38TtC+GviTwdDreh3Mlh4m1ca&#10;fc6rbxny7GbblBPjoHPAb1qL4+/FPw7+zx4M1P4h/EK4bVtPi8QWK6PbTKg+xvK4j8uNx8wCjdJu&#10;btkZxVr4dWfiofBvSdI+J1xb3Wtec39u3htQBKwdtrFOQvy4GR07U740/CXwj8ZvBk3gjxpbSyab&#10;rGntYyyQqSIN2Nkh+hA57VxS+t1aM5w0k1eKa2dtpWeqvv28z0KX1KjiqVOvdxjJqbi78yUr3j1W&#10;ia01ats2d5eSWjXGn6zaXaSrIyGNkYfv4mGVweh9fcZFeP8Awfb46fCP4g+IvAnjW3t9b8M3nja5&#10;vNF1L7a/2jTtOuU8xIQhX50jkBU5OV3DHGK3vgv4h0DXJZPgNrRms/E3ge1tbm80eeRWEFoWMds6&#10;Ov3o/kBAPIDDPWtDX9W8XeGpNJ1610n+2NPga7i8QIy7bxGJwnlj+JQ3J9hxR7uKjCqpNOL15XdX&#10;2aa6+jWnkzKnTlhZVMLKKkpKy5tO8oSi07Xa0Wtne2qOp+zXF/p17bpqayJdSM9lNGCrRsB3/vDO&#10;OlczNqPi+bxJoOl6t4bi1C0kjmfU7xRtEM6fdeMdQ3Ofpmr/AIF0XXvBngyHRNe8QnVpbK6mkhvW&#10;h8ovBI5eNMeqg7c98Vx9oPiF8JNL8SeLvCaXXi631rVJNSh0u6uAk1i5ARoYieqj72PrXTOpPki7&#10;NX320W/zvtp3MsPTUqk4xcX0jfRNvTR6Wdve1stO5HZ/EXWdS+N/jDwjceINJks2Fna+EZrx/Ll0&#10;/VQnz2EuRuPnqBMrLkMqkdq7nx/rMfgaSHxtd6fdvZPcQxaktnGJPszHgT467MnD47cnpXFeP/h9&#10;4Z+IZ8F/F2exbS9f8N3Y1mG3i2iO4vFi8pRP/fCBmCnqMnFek6gst8sel39luhvrP/SIGOQrEc49&#10;Rnj6Vhho1lUqJu6bvFvXfy00WyRpipYeLpSiunLKO2sbJ2ezulzJ93rre+B4n0lk8VafbHSI9Q8O&#10;6t8k8qMA+lzAEpOp6lD0OOVOCK4H9o34b+Jvi54P8M3Wmy32ja/4f8WW91ZXlnepujhjbDXS5IDh&#10;o85TOcZr0VItRl0X+ytM1CPzJo5YFZlyI2Xnkfwtjis7xToVv4z8F2vh+70mQXNrAr2u5iq+cvCD&#10;evKn36c81dbDxrU5RltJbf5PfR6rs9isHiZYbEU6iavB776a6tNpO60fdLXrfd8YT6d/YTat4ks4&#10;7yBbcrdAwh0mtnKq5Ixj0b269q57T/hB4dg8J+E/AGuWlnrmneG7qO4sJr8NNJaTDzDbTxO2W3KW&#10;C8k5UkHIq18J9S074kfA2xuG07MNxay2OpWFxciTCq7RzRFl68A8ir3hnwhZ+Ere10vSdVuXsba2&#10;+w2KTXRkLRg5jDseTtHyq3p1zTdOnWtJxTTXX5dGvL8Dn9pLCqdHmcZRk9PRNXVno1d7b330KzWX&#10;i3T7i1fS5/3a30aXckeHWeMcvuU9GzxmuL8ffDtPE2rN8UPhNK2nalpfiGE36xk+Tq0Ub/vraVDn&#10;Ptxndgiure2TQPiRb38mvSLH4iuI9OltWmBhW4hVpUUD+GVxlfcAd652xs/HfhP9puJLKdZPB2oa&#10;bPJqli0+549TYhlmUHkJgbcDjNLEuLpuMot3aWm6vpfpa3V9kdmFlUpyc4SSag5a6KSXxRa6vRpf&#10;pdW9Ht3g8RaW2p+HdQMccjMyx4H7uQ9VcdQynsea8s+NHj63+AnhvWviVr91Pa6ddaK1pJcQxPcW&#10;0eoOfLiumjAJXa5GSB90ZNdZZeGT4Rvta8c+FtRvLpPEF/5t5CsodVYkLvQdOB171Y8W+JIPDF7P&#10;e6zm+0u4iisf7N+zrKu95FX7QVIOVBb5j0A5qqiqToSS0lZ26rye6durV12uc+GjCniEkueDtdbN&#10;7Xjez1u9G10vYsvqcmgfDXS31zVzqVxp+i2T6jqdjD+6vmaJfNuUQdmOWA7A1keLPiJovgTWbeTX&#10;BHNaXl9b6fZxq4DTSuQE2huDwc5HXp2rrriOw0f7HbxGNLeAZG0fLtAxt/3fT0ryz9pLw54jtvDG&#10;k+IPCGgJq8+i6/Dq+l2rIHVVQEtDnqoYZAbsTVSjUpUdNbL5/wCbKy+OHxWLjCpopN9lv9yWv4PT&#10;bXqfF+j+MfDPi6HX/Bz293ZXNq1vqkN1cbVXaco2MHgcjI9eavyammrX0cviHw8sdjbyQRbZo1mh&#10;adgDHNGRnaUY7S3BXr0qdfElr4j0XQ/EtlD9jjvtpurSdMvbSOmTEfdSeexrn/CWk+LtE+K+ua/f&#10;axH/AGRcaWIZNNRuBcCUhrkr67do44OORSlKLs1qnYmPNKk/aJKUE11TbTtbTS9tnbsHxAu7O213&#10;S/7S8KTXi6bfB7+FWHliMo6rKezAEBcej59a6OTThrNhZ60mkNHdtCn7u7GJ7JSp8yMEcqSOOCQS&#10;BXNW3i2PXLn/AIV9478P3W640+/07WtctWwLB1AaNZccqJojuSQZG5SODWb8Gvi9deHvh9NafHa8&#10;bR9S0ucKtxqGD5lkZNlvJvXiRSMfOPXJAqPbUfaNSenXpa1nq9uptUw2Ilh1yR96NlZNvmUm1dK+&#10;qutetnHdPXU8N+JNL025tdPi1G3m0HUb1orW6hkbdbXu87oZFx+6HHyk9ST61uXlqsXim68Y2uoR&#10;2skVq1lJN5ADvIH+QSZHzDtk1H4n0C3k1LypbKAfbrqPzJ7NRGZR1Eh7MRwQetUfh9rOh+LLrWrv&#10;SvEUN+1zJIrWckxEjmEGNt0bcphhjcODnNXG+0texlLlnTdaF9tet7tb+bV/W17b25z4VWA0r9oP&#10;xf4f1jxItvqNwmma3BpUcP7q9tkjdGlizzwflcAnB2+tafwv8L+GvG+h6N8VL/VNB8R+JrNtQ/s7&#10;xhBYIl1bRyXEgNsDgNsiT90VbJG09K5/wL4et9D0LwX4o8XXmsXmoaJDeaHdTX0Y+02sV07cMyf3&#10;RtUScjCg9eam+C9z8LfEHjrxDoHh64u9L1L4d68LSaO4uNsNzcXkGTLsP3hIDwejNkiuKPJLl9rF&#10;au6Un1tzbd1aTVtrXPSxUZSjUnCT92MU2oq3u3p2vo+Wd4XWvxWaaSOq8PaWNA+KXiPVdRW3t476&#10;3tbu3u1balywXZh2z1HbjBDeorO0rxXqt18V5vhT47+DrWtikzXGi+JPPikt5Jwu4KFPzJJycEDp&#10;3rf8aaRoup6Zqmh+INO2wLaMqrDIcsvX5QPTrTrZGv72zjF9HNNb2sbQXLE5A2jy94P8RGRmuypG&#10;V+VO2t+mvdarZ99zzo1Yyi5zV24pX1VrJKMk0/vTuu3k2K70XxdfXmmX1q+6MiyupIwQ8WUPyvg5&#10;HGffBBrjfGNhH8NNJ8E6P4suL++/4m66FpuvK7SyxJdKyIJphhxHlVHmHkNsznrVzVrGDRvGtx8V&#10;fD+ptZldbjm8ZWL2x3XSxwGKIY/2dwbcvUCtD47aNJ4o+FQ0m21ddPk1O4tzp+oxygtaXZkDxMvq&#10;NwGV7jIqJe0lTk7K6vbqrb+Wui9H95tR5aeIpRv7krX3unaz+5NtWunFrq7HIeLfhZ4m0L9ovwx+&#10;0Fp3iW+1TR9CF6LzSVUyyyO0C25baeC+BksMMNretdtoljey6hfeP/A2sXl/ba/5Mn9k3zbY4djF&#10;ZPLDDKE9SD6Vf8bwavr/AIFn05tXbR9YeQSNeaeuPmRgz7f9/B/Bq8/0Pxd8YLr9qjTZjpEH/CH3&#10;WjvHdRyJt+z3ITctxEwPO/7pUjgg1lJRw8nU5X7zTdtddI3tfRJb6efc1jPEY7D6uN6cGtbJOEXz&#10;pbJNtt2aaejXVHa3Vz/Zvii2vZZZf3kkcOkyCUFolb/W5GfmTIA5HBrT8Y6MZdRsb2OGEXls5ksx&#10;NtCys3ytFkjvu9iDiud+K/w00H40+DW0CyuLi1uLm2ubezuImaJoJCRv+deUII4q/q2jW/izRJfh&#10;DqbXf2q10S2lhkab54XRgFlWUdZAyBueo9ea6ve52rXVt79e35HJ+6cYT5rNXUlbaO199d3daa31&#10;1INO8Y+B/GPi/XPg3fa7a2uvQM32WxmbEkkanG9Ff7w6ZA+orU8RaTewwW3h60uN8k0KxNb3S7ln&#10;RByuf7xxnnrXL+Kfhf4a+IHiaz8ReM/CrWXirQ7qHU9N123mK77mFAu5JR91XX5Hibg4/GtDwzrn&#10;g/xX8VtU8IXOpy/2ppy2+urazyEFBIuzfCc/MqkYIGQM+9ZKtLnkppJN2Tvvfo9NH23uXOnT5VOk&#10;3aMbyVk0norpp6xbtvZrUn1HSo9Ou7C68Oyrb21lZzxx2ohDwl2+6COuEbkY6DNVtGuPD/j3UtQ+&#10;FPxE8OGK4msWEjxMfsmpxyoPtCwsPvKoOGQ4IzxWjrC3vhiyju9Iit2RtRWa9S4zsEZbDsv91iCM&#10;duKp6druj3PibWPBPhS9jbUtO0mTVIbVl2sXkJEZik6HJXaw+mauUfeXRfncUeaVJtX0TtJaNa7t&#10;rzdtd77qxN4bfStOstP8MzNJZ22n2zWK6PqHzeVGCYY2DHOYmCcEnjODTrjwta+GPEtnrN3elY5r&#10;RbG1ZlO6BW65PoTtXnI+nWuM8f8Axl8c+GdAu9U1L4Qi+gn021XS5VkDSfapJYmns5Y+p2qXcFT1&#10;QivVvE62E2oxWFpLHdLPHKr27SffjI5I+mM8dKmlKjK9OH2bdLaPb8unYK8cRh2py2nzJ2aeyTeu&#10;tn73XzTb1Zy0GlyweNZL7RvFc8H2GRDeW8+Ghl3cNEVbkfLyGB4PqKpa54b/ALIs/ItrjT44bW6m&#10;1HSbq4tWZbObd8oVs4DFiQVyMhuOlaMOmN4WS1sr/Tp7qGSJopLppfNmMgb5FPdsDv1HSua+CUXh&#10;H4j/AA/8Xv4U8cyalYy+KZZI5YpSWtLpcb4irdBuH3ehBNEmuZRe7e1/K+i6/wBM2hzKm6yl7seV&#10;Xtvd21a26tJ9NDtkePUrm303W0ks7m7xFHbyKvmNJGvmNLETnepXqvcA1Vj8QSWesmy8UWMLNcyG&#10;0Z1jXbc4+45Xocjt2xVPxl4nh0z4heCdIuNPjkW4vJTbXrcqGSEiSMZ5RthLg9MKQavarZRap4tu&#10;NG1byZH0u7S90vykKzKrKQevDkNnkdjitfJdLHLyJRi5rSUW/T3nHT52vft5FfVdL8LfbLq0l8Rz&#10;Ws1rai5lRmABjLcHnqAcZFan2dr/AExptTvba+03UrZYovLYtlic5H+ycdO1c94v0LXLnQ7vXILe&#10;zTxBpqTW2lzX8eYZg4yEk/6ZkDv0NQfCPx5D8YfhRa/8IpJa6DrGnXEltdWUq747WeFxv+U4JQjO&#10;Djoc0nUjGpZq19vO3T13NJUaksMqqldRaTenu32emtnZa/Ltfh/Dv7Kngz4WfHfUPj74T1fWNB1O&#10;KOSfUbGzutum6qXUo7ywkbS2COmOVzXdfDnxj4W1vxpqXgKKOGJbmzhnSG13bEaZGbGw8RgquR0G&#10;Tit/xVrelX/idvhhqsyw3WpaTJJa+Yp8uf8AvKj+oPOzrjkV83+IPD3xv+AX7SE3xT+Hfie31TS2&#10;8N6bp/ibQ9QsSJbqOGVo0eGXO2SVdw3YwxXtXFKGHy6LlRp6OV5cvS9ru34u2+r1e/q4VVs7hKGJ&#10;qWqezXI3onZqyvb1Svs3a66fUV40ENxH4WadlvI7R5rVG5EyABSQPbjjtWBY+L/t+oXHhrSbe31L&#10;WtFuLePXdOjl8uWOGXnz9p6rjnjrg96t6F8TfBvxB8U6hpGkp5l1oeqx2F1JwWQyQLPuXvtwwB9x&#10;Wi/hzTV8YSeKrLTrcak0YgmvIkHmS2/ZGPUgHkeld3M6ivB6f0vvTPA/gXjWi1Kyevd2av1s0/W7&#10;TMK81x76fWtaXQZol0WQf2WftA23iY5brgAHkZq7a2Ol+MdOtde8P+JJoEv9QjvnvrPawEkYwyyA&#10;8BWxtIps1jqdtf3GnaXZRssa4tty/JMOpVvx4+hrzf4QeGIPBXiv4kePtN164tIfEtzbvZ6LN81v&#10;ZlgI5PLTOMeeT0xkYqKk5Qmk1e7d+ltP6Xc7qdGnWoTnCXK4qPL1vdxVnvbrLqtGn0Ogutb+Ldld&#10;eFbO8l0m6k0/Xr0+KoG3KLjT1J8sxHGBIAUbacZIOCa67wt4i0Dxb4Svr7SZbiy8y8mjWO7t/Klg&#10;kBxuIx0PYnqKy/EXhxvi1oGlX3gTx02m3GkeI4ZdQmt4xm48hiklu6t1RuevatGbTbu/vZZ9UtVW&#10;4uGcSNDyjxqfuH6ce9VFTjVbu3+XX8upjWlQqU0mlGSbukrNa31TVmnfSzukrPcs2+k3yaNa6fPe&#10;7la6B+aMDbHjGMdwefzri/A2nata6zPputeKoLHxFdXnmaT50KG6tbDzCGtzwDNASNwGSVz2Iqxq&#10;Gq+FNO+IHh34N393qZbVI31GxbJ2wG3IIUv1UEngHg034weG9A1jxjovj6CO2l1Kzujb6FeTXDR/&#10;Yrpzh9+OqMvGDxuxUTXMv8Pn/Wy1Rth4uMvZz0VRNp8q6N230s2mpeSe97Py39kX4t/FDx3+338Z&#10;PAHxe8Jw6feeFdHW18PmMAFdPa6D8nrKJA0bg8hc44r2XxP498M/CHT9P0LxDqC2VrdXEsel3UjH&#10;bbx9g+49FJ5PpXEftIt8PtW8Nah8T9GvLjTfHHwyuotSk/srDXt0kWD9ik24M9vKrD5OTxkDIrd8&#10;DeJPAX7V37O+m+MdQFjrdw9nJDqFqqhhDeFSstuwIGDg7ea4MCsRh5VKFaopzblKLdk3FvSLS/lV&#10;o+aSt1O7Gxo4qNPGypOFK0Kc4rpJQ0km9LS+K/du973fd2WnnQvCN1dafbrdNNGXjihul8u4J/iR&#10;jwu78qzY9Jkn1W1utRQR3NrdQ+X/AHhEV4STHcHPzCuZ+GP9leAvhlrHwt0CyvNvhNFW1s79mLoj&#10;r5i8uTlByAQSABisrwVrHxak+FMurfFO1tZLqbxFbzaDrGiyGRnsTIChkA6bMlSO4ruVa9OPMtWn&#10;dLVJrV622+SOBYOop1GpL4kk3pJqVrNK76atLW3ex2PhHTdY8R+Gri4ae8ivI9Umaa3upVbyw0nz&#10;wBl4ePaNyntmuR8R+EPAF98efDmuzeCFTXvOuF0/XI7JGkhUJtIduDyOe+Dg123gDw/F4VvLOHSP&#10;G001nfW8y/2fdbWWRklaR51PUOVbaR02gdxXlsN/4nTxn4zsINIGp6xodm2o6XpdreATSxXRyrIG&#10;6FCpUHPOcdqKnLKnaS6rfXZ3v6/qdGC5pYiq6crKz2vHSXua3tpe107q17vc9k0PVtXv3m8NeKdI&#10;j064W+P2No51mW6hAGJCD93JyCp5FeV/tB+DNc8UeOdN8Ha58PLDxT4Q123mh8RaFcYhniww8u8t&#10;p8giSM9U4OOR6V2z/wBuan4vtfiNoUMzxnwuduk3qmORborlfxyNp9OtYv7MP7RXhr9p7wRqC+IP&#10;Dk2j+IdFvms/Eei3kJU21xuIDRMfvA4yCO9Y4iVCtFYarJr2l7X6pWbW1tnaz1av2Zhh44jBt4yl&#10;BOMEua1/dlK6T35lZpO6ejtZq6MX9m3wb4X+HnxE8U/DfwJ8OI7Pw61vbzX2oW+pLL/xMY/lxMnD&#10;JI0W07sdV5qP4j/tCy/DmPWdM8W/6VY2qveXEK27LcW9iZNgkiI4lUPtGOG59CK9EbQ9H8KTaxf+&#10;HtOWG+1JUe6vXbCzzR8DzGHcqOG/OuH+N3iHwne+FNO8dXVqkem6frFnZa4kkatsSaRY3hkHePDi&#10;TI4OMjkVapxw1JqLtu9lbvbRL1d9bt6nZh61PMMyVStBzUuVPV8zkkle75tW9Fa2y06HR6Jp3hG9&#10;8P8A9meHNStW8y3WTVIbeYJtaWPcrhM/IeQSoxz71x/we8M6X4d+Kuu+IPFfh66Vre1jl8M6tJhl&#10;ji2YuFV87kJYZMbfL3Fa3j/4faJ8N9WHivRfDVrqEkv2e2ukHySX6LkIQ4OPMOQMkY4rR8Bx6TJo&#10;d8Le7j+y6ZDJDeWmo8SWzMNxjkOeChJ56EdKXLzSjB6Na+v9b6a6E+0jDC1J05NxqJLs1qr7PvZa&#10;pJxdjY+KHm3/AIehv9LWGa9uvL+zsNqtLGxwyAnoSPQ0mt6vocN/e32nXrXF14X0NJdQ0VV8yX7N&#10;IxYP5fVsmMgcc7SBXPfFTwfrHiz4Lw2mnWk0l5atBew2OmTKrXHlSCRYo3B43ID061c8f6HcfELT&#10;7rx78D7uxg8a6PHb2txLcEhjDuWc2lwqnPqUz0Y5HGa2lOo37q6J+ve3nsctGlR9nBOWnNJX6L4U&#10;uZ9Iu7V0tN1fYguPD+pSeO/D/jTwJbW+paLdXsdxq1qtwY5SHgOyTB4byycheGXp0rd+Inw90XXt&#10;e0fx1rehpevo8kjQRT2qtMm/ukmQV2/e28g1g65d+EfFmsWPhjUftOg+I764GoWNp5zRfaJISu8x&#10;uOGYgcr3HUVR+FvinUdR09/hXpWu3Fzq+la9LNNa69dK01xatJ5jKjdS0YONp6Cs5SjHSSun+fTT&#10;zNpQxHLGrF8rgrO+/I7pvmTs1vHmSXrppm6T4607+0bX4S/EPw/aabq2vanJc6XcG6Ii1WzIZDIS&#10;cHzcYDRnk9s1pfEj4PeFvi58NLG38TpDq0HhnVLW90Jbe6/eW19bN8gds5/DqVOOora+NngXwX4h&#10;1bTJ/Evw7XVrPTWa5EqrltO8sb1cAENgnPKnINZvi7TfA3hnwxa/HDSdNbTdPeD7R4jktpD5Nxbh&#10;MrPIucFkIB3dSMg1nOjKXNTqpSi1bXs97q1n09flrrTxEJypVqHNCbd9NVzXdknzXTkla1t9vden&#10;mf7BHxpnu/jj8XPgn8QW1iHVm8QnWtLm1+43yXkDYhlKnAyQ4B/3SvpX0AU1fQvHK3trfLJp72f2&#10;drSVh8vO4SqcdR0I9K8O+B9/YeKP2qfiF8M/Dsnl3nhnQIdQ8P6heQrPExvfKlJEn3sLkYUEqQ5P&#10;Br3fXNYul8Px6tc2Fv5iQ/vF3fIs4++mewP+FGXyfsZxc+a05WdrW95vl8+Xa/VK4s/UHmanCHL7&#10;SELxfnBWa7XST8ndHn3inWPGGg/EBU0fwtb3RvLhbi+j3rGt5ak7AVPQuvIIPJ4rq5PC+l2ugzeH&#10;fh9cS2emWPyNY29x81m24PtG4kqPY5GDXPzfED+xvG3h3QNW0uNdH1wT/aprpQRayBQ0SbumDyM8&#10;HNaHhe01CfxNcePLPw3caeniWOW013S7z5hHPCdsNwCDgI6cHHsa6OaPtNPT0v1/IxrRqRpQbSjZ&#10;XWukmm0rq+6SlZpaaK9pI848dS6r4l+O3hfQrtF0PxxH9qv/AATeX1oz2UuyMJd27yICEE0BDhsg&#10;hlxg9K6pvidPpv7RN/f6nrWtabp9nFDYS6PNZrPp95IyBjcQuo3wyAnB/hYehFbsPhyx1XXZfEvh&#10;ie8XUtLhay1DSrqUtGIXbeWQHurAFWHYkVl6zpN1qGpWvjqS/uNLuLFMwX24NaXbYJIk7pgkrkjj&#10;NZ+zkpSk3u01bTZLfu7ry0srd+r2+HrRjTnHRQcfNOTvorPRq1viablNO7dmeL/ijoel/tVeH/gv&#10;p3i63tLm+0+XUdUs7rgXFui5VEY/KXYnODzgV6a2gpa6ZMmn26xvMxkCx5/AYrwb4weE9C8UfEHw&#10;fc+Ore6t9R0u8jv11SG3WWOQMNvkSYGfKP8AeBwODXsniq/vtJ0O88S6fqW+3WzXMcMgYDsGX0rS&#10;jKr7eo5r3dOX0sr313vfXTTTocOOw8I0cMqb1cbO+zak7NNb3TWj1VjP0K41u98FP4V1TX1sdTmh&#10;uILe+EeBvJIi3Kf4l4z64rnviH4R8UXPhS18K+Ioxc3yR2632tWNqh+3xxJh/OiYFXQ8jDZru7tb&#10;PUrCzvLhlGbdJGm4OWwCSawde8b2uhaJqWv+JY5obWx0+4MN1ZzBgYNuWOD/ABAdPWtJRXLqY4et&#10;VVbmpxV73tZb9LPe1+mq8tjznWviN46+FPxA8N/DzxLZw6t4R1ywla01B7eOBrCVBkW5QcbMEKOw&#10;HSu01nRNPudPh1dkuNLksoWl3WczIrw7cnK9HwBwDWRqGneH/wBqf9mux8ReA/F8cn9pWbQ6fqk0&#10;IDwlXwQeDslG3nsc1MviCTXPA7fCrX9UbUPE+g2aLLJeQ+RHqKuNvVflJx1Arnp2utbxautvuX5o&#10;9SpaaTUeWpCTjUSTT3fvtWt15ZbbXtuW/wBnn4p6X+0P4Iu/E+g61DcRwyfZ0Bj2kqpIVyM5AbHT&#10;1FajeDNO1LxDqmieIPBun39mtqsl5Zahbxy2t2ZDtddjA44GcdM8+teEfAH4V/Cr4B/FjVvC3g/V&#10;tS0G48YabceZot9qRNl9pg+dkt3P3Qd3A64+hr6Q8Najf3nhK21bWtPudP1O8tY5LmzuJUd7dl4I&#10;3LwwPr3BrPC1KuIo8mIilNXTSd1/TTTs9dbamObUaWBxcpYVv2crON9Gr+j1s4yV1ps9G0Hw20PS&#10;NJ0ptK8LWq2dvppe10+zZsrbRg4WIDnCKMAY/h47V5/4isfFPwh/syXw3bWcNm2r3NxrlvJdyFJH&#10;k+bdGTkq3fHTjFb3hzw74r8JfFe48SjXfO07WA32mxxlAn8Egx9x1PBI4YdelbukvceJdFvtD8YG&#10;3e8tbyQTSLGNvlqcpu7E7eprsULx5Yq1tEccav1eu6kpKcJWclrfW6d+9m3r3ae55h8ZvCUll8Ot&#10;R8UeDorG5hv3jTXdPkuE+yapaTtsnBzwH2n5W4+b0NS6Ff3/AML/AIKeIrXVJNVtdL1SAN4dubdl&#10;aawgdUT7OB/C0XUFuWFLq3hTwf460fxB4E0W/urXS9c0qW0uNNgAElg4bmZYz1R+xHGRxg1e8Ian&#10;ot3p3h74ZazcahqFhqUdxplvqRjM0KNaxA4uSfubwuBu6kYzWbjGFT2m3S/n0Xe1333PW9p/sqpz&#10;XNaXM1az5UlLzV1ytddL2umjZ8f2WueDvij4f8baF4lvLr+z9DfTI/DNu0f2fU45SrNL83IlGNy8&#10;4ONo61znw+8PeD/F3xi8S3mmanqEen3VrJHrVjHMDZz3O4Lv2n5o7hQBkY4H1q54o0Hxj4s0aTxX&#10;4d0K3XWvDmkRrZ2NxckJdusm/wAodtjKuA3VWArN0PxD4I0T4wWltLov9hz+Jo3ubq3EhIludgLF&#10;x2bAxnjOBU2pxk13ab1e600+5Jr9W75UIyWFlGLvNQkna11Z8+qT1Vm5KWrvfXRW7jw1YWYn1jTN&#10;MupmitrhBHCs+fJKj+6cYP8AOuP8EftJfDjVv2kNS/Zt8S2N7Y+IGt2uNHvmtStveQ+WCy7ugcAk&#10;46Gsn4vfGjSP2Tfs/wAS/FN42teEvE3iWG0uryHmTRVcYDEgfPHkHOeRziu6+JWi+HA+j+JdCtbO&#10;4t9Uy8PiKNVk+xRBAyyq/UBhheuPWonXjUquhRmlOLTaau+Vvtdb2aT1s+hlGhTS5q0XKFWLUJJ2&#10;tOKV73WrXWL+JPTdMw/HXw08P+Nfj98P/G+meKGsdS8G3GoQ2cDRhotRWSBY5reUduArAdDg8Z5r&#10;trixhe/t1mP2bUIFk83yZtyxMR0H+wfQ1z3hPw14r0v4p2+o3OlxSac2l3TXTLNlluHkR4pAOjKc&#10;PhhyDx0NZXxN8SXd3eajc6X4auv7chm8uwgjm8uSddu4hCflcED7p59K2iqcXOaVm2r+dklf7kl8&#10;jOUamIlSoqd1GNk9NLyk7PbS7bd72Tvs7HTaJoVxbTwap4ivbeT7GztHK0Q/i+4oJ/hFc78NPh/o&#10;t9pEniC8tHtb/VLhodRjZWhb5ZGyRtJUbgcblx1FaXwb+IWmfHP4L2+u6Ro+paXdQq9pfaXqkZS4&#10;hdG2t1HXuDQniuy+Hd7p9h4reC1sbyVbW3addjfbHPyJ6fOAT9auLp1IRnHZ6if1unKrQ1VROzS3&#10;sru2m927/JHH/CP4dan4Hh1r4P8Ah/4m3GsLBdTatYaP4ij/ANIswGHlJvU7mVG58wD5sjiuk8B+&#10;G9d8FeI7jw/4f8Q+dZ/2PNeWek31wJp/7RmlMszJKQHZd2QFOfl44xVjS7XwD4i+Nv8Awlouo11r&#10;R5DYi+tpdsiLJJgW8mOHRj0z3q78X9FlvPDt74s8ORk6p4fuFuNKkhb54rlTjJXqevK9GBIqI0Yw&#10;jaPTbV36d/8Agm9bFTr11Cp/y8ScrxXxPRPS19La6Ss36vMiuNXvvGOp/wBs6bZXnhmW0WWIW7GK&#10;6sLkffPBw8ZPGOqnqCK4P4mfAmLwt43t/wBpn4ZeJNShtdNiI8SeGW1Bn0+5sXUrN+7HQkHccDgj&#10;IxXpkUv9mNceJ7qG2h+yaa02o/Y7ViGk8rzJdyf73IxzWH8Fr7V/iB4E0P4y+G9TtbW6uLORdW0u&#10;EiW3uIDKdrbOxK+3sayq0adRcktbu6Xpbb0Lw+IrYZOtBpRSUJL7MuZPRrXVqL95LR2e+pteF7TS&#10;7z4XaTc/Da4afR9N0xhZP9sa4kVQ2TAHGfM2r+IAq7aeK/C3xX0Ox8ZCXUNJk0PWneG6hYqGkj+Q&#10;hgR88ciNxn69q4LxPBffDrW76H4Fwadp9q1s14ulkmCK3vpc5fH3SjnBOMYroNW8WeLPEfwM1DXf&#10;A3hafw540SxjutU8O3kKzG3uEGNrIOHil2HDr2IPWtI1IxtTa1tsttLbefl/kY1sNzWqp/FJWk3Z&#10;x5nrzrW6d9XZq/8AiV8e4v8AV/h78Rbu5vrqzspNSvJvIntUMtnPbxnd5B6GC4YNu3AkHkV1V1/w&#10;iHxC8BedPEuoIqTL5bTHzPOYclGByGH58VgfD74j6F8ZPBc2taz4abSZrixjfxBoc8ayJDKqq7yx&#10;sR26DvjjqKl/sW58D+H11pNCs7jw7NqL6hM8EbbLeAjO9SvzLnr7c1NOd1zLVPX/AIdfma1qcvaK&#10;FROFWLS0a1sraPvbazd909bKx8MIfiB4e+HN98PLbxVdahqGm2P2rRdSZsy3ESknymDDIfHykEEG&#10;vI/2gLzSfi5oWh+F9e8HXk3iPR2mOrWfhHVFt5gCQqTmMAgxOB1xlWGPSvUP2f7/AMK/Em+8Wz+F&#10;vFd99s+2CPULNr5ZbjSZCNyujDqjqAR+R5rzP9pb4HfFrw7+0rN+0L8FPFMNjdal4cj0TWLW6sTJ&#10;EzRukiypt/vbSTnvn1rmxE5xoJwg6kb2aTWi6vW17dr3PQyyVKOeOFWShU+JN3j7zjs3H7Mrt6aX&#10;s1oz2rQ/FMXiDxb4gsvCupR3P7uG3t9IN0DHNGsOftEDcjJ3YYDPQGuK+Hclq8dz8LLnQ4tP1LQb&#10;54Lg/wBobjGkv73jJyfvehHPFaviTWfA/gb4i+HfHKeDTp9tqDSaBe3MOnmC50qaZd9tMyg/cLfJ&#10;uAI+cc4rW8UfC3wJq+nWHjjULGOPVriz2tq6QhpGJH7t3PfDAZrt3lbt+R58ZUaEUmmozUbPqpRv&#10;HWzs9E/P3k9U1ej4y+Hng7xjZ694E8RWtzZM+gr/AGb4ispdsidyintIjDI6ZBqP4b6Br3hbxnZa&#10;Dr1tcT2OlabAmjaq8u/7YHj8t4JQ38WcOGB71laBqCfF34W6z4K+LrtBdaajfZ/GOl3EZV5sEHiL&#10;mN1xyrjoa0fBnhe3t9HuvhM3ja71bTLzSbW8024i1BpZbCaMqRhvvIGK7hkYzkVPLB1OZL5mlT2l&#10;PDzoVJ7OzWrSTUU5xlfdrVxduuidjoNS1q/+HXn6lrWk3E1rDbtFdXKqNxWM5Vcd2YHHuRVDwrJ4&#10;e1k/8Ls8DeI5LFdato5tTtb6HlkC4AliblWUdcVt/E+d7rw1N4PuPEsaxaxGI472e3aRreQc72HQ&#10;jI7kD3pseladbeAZrTxHptpqklnZwJcS6fan962MNKEByFI5xnjnrW0o+Wx59OpD6upNWlJ2dtnH&#10;To1bfz0stNmcZ8dPCms+NNJgvdD1qzit7O8Rrqzhwbe+UYPkylT+7ycMGGCK0dP1zT2+McfivxLY&#10;yWtq3hVbaa+W83wMq8sCxwPl5564qr8CV8EeG/EVx8Pm1CGRby5nksWvW2yXLY3MgXGJAgOPXFWt&#10;Z8O2fhN9U8OHwQ99p8lm7xpa3Q/eKTho9jDGME/yqH/P/wAE9ByUH9VleyT5XpFuMmrvV76db9tL&#10;aSfFD4W+MvEHwZs/D/w1+JEoP9qW2p2F9cRi7Wa0jm88RZJO9WwoB9OKbL4p8Ca54t8S/D/xPq6+&#10;S2njWV3XBK2aSfu5FiON0ZJG4KDwM1Tt9W8KfBr4eyeIfhhbzWek6bcRzw6Tf32y2ZZhl1idshQW&#10;J+QYAZcDFd5eeEvDt+0wl0i1X7VEssNw0YDRFlH7tj6nP0zS5ebXr87HNKs6MbVLuN5OMklGXNeL&#10;baV9UrdWtXZ7mP4K8K6voHw8j+Hlpqi39nb2X/Eu1SMearRHLLuOeWwRz1NZPhbVPEVy8fg/xM8Z&#10;aZpo7e+sQ20wlcKZA3KnOaj0/wAJwfC/xiut3U2safcX95DYtJDN5tnIhXagcD7vJwGIz71tHQ5/&#10;D3jbVvEK6jdzfaNNW1SGGFclkJK7MnDN9cZqvhsuxMpR5pu6lze8na15bPa6637eSuWPHXhbUb7w&#10;zDpp1/y47ZoSt9byf6RA8TBjj1zjBHcE1yfxaXX5fA194i0bxDpkd4zLeQyOxiUtu+WMscbdx29f&#10;cV1v9p+HvGXgtbTVvEMcN4zLFd+dEIpD6qyk8MB6Vznxo+GMnij4Ua98O7bxVpsU1/pskX7+33n7&#10;KcbZV55KHHPNKp713HUMBUjTxFOFZ2tPW8dLXV3tqvu+V2dZdwalq3wv0248T6Da6hK80M5SH5VB&#10;JzvAzjI9uDiq9xpM/mQw/wBlDyUBfznUunHIYehrl/Akev8Awz/Zy8N6Z4VkuPFUOhWMdrNtuikl&#10;wsZ2yvG/O7HOEPpiu28O6ro/j7wd/bljZSWkl4DbPDcXQYhQ3BPPBPpjIPFXH3rX0djnrQnh+Zx1&#10;gpySa06/y3utNdrdDjfhRfa1q3x88RXeieKbFrbT9Ot/7U8OrGFlaSRcx3X0Iyufauu0q41zT/HO&#10;p28mhMuk7BPbyXDFtlxn5gvbbtP515pP4Am8KftAeFviBaaFJa65Z3B0/VLzTb7bDfaO4OEuI+rN&#10;G21l49ea7v4Ya94gh+J/jz4c+IdNtEgs79dQ0jUrfUDI1xHOvIliPMTKQvT5SDxyDXPRnLmcZr7T&#10;ta70aur6aPe/T77HTjqcZJ1qdmvZx00TVpKL2eutmnq+WVnsx/i/T9GvdWv9b0uOPzIbKS2a5hXf&#10;9lEi7mWVRyFOA2RWV8TJ9dm+Bml2OiRWepyrawhpgxeO4RcblBGCCw4HTmpvh/p/iPVvFPiDxlde&#10;EZ9D16801bPUri31JZrS48mVvIZYiMbjGc7vQ7TmrV/omstpun+KbC9a2n09XbVrCKFXS7hZvmBi&#10;BwGyMgjkGttZX0M4uNCtCMpJ8jju768u2l9G9E09dG0rm1oviLwr4u8Haf4+8G6vDJpyxCBlkkZV&#10;TadrxNnlXVuOa5/xpao/xn8Mw6npFrcaPBot1qLb7Zmlt7gMiJJG4+4VBY++as+KfCFtBa/Y/Deq&#10;Wumw6pOk1xDLZbo7pWIYjqNkmO/WuS+L2tfErSbXwv8AEbSPD1zd6ro/jWw0PxFp+gqZM2U7MplB&#10;5IjXdGzqw4OOR1qKlRU6d5+V7Jv8Fdhg6EJ1/wB1LSSmld2aumo3fe+l11ttex33i74b2fjOCCS6&#10;1aeSITJc2WpWdwVuoUPB2t6Y61zsnivxZpXwe8TXXxOt7O81PQdUuYre8t0C/brePDQSMB0cocN7&#10;1veC28ZeEvBtxceKtEt2mtftD2a2JPKjJA2noZOeBwDisb4qaXf+JPhlNF4VeIHVI4tQ8mVT5smW&#10;UsnPcD5TkVco+9zLtsZ4d/vY0ajUoKatLtZ62a2TW62b16XNOPRLDxB4P8M+NdGXydPvLeK+msZC&#10;SoaSPhl/u7SayfEN+nwymi1LxZpr3NlNMsdxqcVuZFyx2p5gXnjON3bHNWtCt5fhj4Pjs7ea+m0r&#10;UtWVBYyWpdtL8w8oBnIjz9QM1J4vl1u01y+0fTr2PzLSwkkWzmXMd3FsJQf76sM+4px+FX3Kp/xn&#10;G94Xlbo7X762avbqtm9LMreHPhJ4d0Twz4s0PRLZdOHiPxI18LmKdp0eSVECzYP3Sdgyo44qW48Z&#10;6dp9ldaB8SLO3tr5ljSR49/lOznCsOOQSMjHIPFJ+z74y174k/s/adqHjHTFsfEH9nvaa5AqlQZi&#10;GUTR5A4IIZfQ8ds0niL4ba54s+FGl6JJqkF1qGixxJY6rcHc0rQEBZZMfxZU568k1EOX2acI2TV7&#10;Wtvrquj1HJ8uLnSxctVOzd9brTmT1unyr8Gup0EVh4QUaa2iajatuuWt0SGQMk8ij50J9Qf1rF+L&#10;fgbTvFok0Rr26sbtbN2hvoW5tXcbRKv06EdOap3vw/vvHXhK80/TifDOqx3Ed7Hc2TCZLe+yP3yq&#10;QBhgOR3zUfxssdevtNsfFema1c2etWctvGtxYWvmedh181DET8yuAeByM8VT1i7x08v6vcnDx5cX&#10;Dkq2ldrXWz0abtdNO9uuzurWR0FvZ6p4a02bSL6OG40+6s4o5JFj/j2hCWHTaVGTWR4JvYfBHiDS&#10;fDunW6W+g6XY3mn6tHDgR2V1uSaBZIx/q90bMwPTFa/jfxXoUcS6hqF/9l023azl1C/jdRFDEznc&#10;ZAfuou35s9j7VLrulS23iK38SaLqEcn9oWzRX00ODHeQn/VSNt+8VU7Vbn5eOlNvmlpuZQm/ZtVV&#10;8afpdRt6XSenZ20s2L/a2h6zrMmg2WprcG3uU+2QwzLut0kG5Jcddp9RRpOlP4P0e40yW+W9iaWZ&#10;bpkjCkKxyMgenTNcj8EoNN8R+M/El54t+HFrovizw/eHTrHUFfc+o6Wy7oZt3GQTuB4+XFd3olze&#10;Q+cL+GMi3jbzmK5KY756kUqc/bLm/wA/1sTiqf1abox6KLe2raummm7rW6at0urow/t1tNpFv4g0&#10;G5juI7W+EMucNvwpUoT7Z+vFWfAWpTXNnbxazrdvrD6c0rNeW9v5cgVicKV7FQdh+mT1qvHp9rbe&#10;ELzUrS23SMrz3NpYwjMvOTIE6O2Ocjk1X0O80iLWfEmoaTZzwmzuLU30rYWG4Z4RIZUxyGKFdwIH&#10;3araSv8A1/VipRjUpzSWz30vulq9/tdNHpdaK0WiaZ478Oaxq2m63rcerWN9rCnR7iOPy5ILV1+a&#10;PH95T371P4e8Iaj4XtdQ8O2OoNdWskmY5ZJv30TNnn8Cc1i+K/iP4umjvr/4cxWN5rFhcW9/p+iz&#10;ZYajaHi48sgYzs6MucHGQK6TW4k8a20k3hprjTLi48uRIrqDY6sCG3568dMYxURtzaXdv1NqixEY&#10;p1LRUrXstmkrNpbaPdaN83ZhLe+MIIrXw/rFjZ3kjW8kN9O0e1ZdvKNjPU+nrWxoGgxPDfXVto8d&#10;v9ohVcKQeQv3QfY9u1Zmty2Xiq/j0PX9N8ua3mikaRvlWUcYYMOhzz71w3wk0j4n/Cj42an4VsYI&#10;bjwXr2tXt/cQ3lw5urOZlULJCT8ro8gYmMYIzn1pylKElpdPr26du/3GcaH1jDzcZKMkua2ykr3d&#10;ne17bK2trJ30O41G/wDHGleINP1XRtBtdQtYLZrfV7b7SFmG8cSqO5DLjHcGo/FN3fbre38MwW6N&#10;cKtzHbzLneR/rFK/3h7dat3N7pA+KUc9zY3lu2oaMYVu4V/dOyybgr+jKeh/2iKq+NvDB8Rajpc0&#10;HiCXT7zTtQ+0wvFF80mOqnPQHuO9VZ6mVOVNVIcyS03s7dXqru9npdW0NC5bRvGmgM+h6pGps5Cl&#10;5CgBaPI5Rh1BzzzWNF4S1TSfBsnhrxJbG9s7iNgzI5b5mO3AHoV/CsfxR4O8X6L4m1b4zfDe7j1C&#10;XVtBudP1bRoZo1ju5VRjDMh6CdX+XB6jrWP+w9+0RqHxT+CWjaP8TNG1Cw8V2El5p2tR31vtDXNs&#10;/wA4OPuMVKkA4zziuX61T+uRw9RNSkm0+jStf56rT17HT9VrwwLxGHfPCLjdfai2pN+eji9eqa21&#10;S1NF1250rx9p3wWj1i+07+3vDb3+i388GY7aWzlSJrQdsmNg/J5Ga6jSfHd5q/iGPwJ4xOnw6uqO&#10;GjVDsucA5ZAfw+XrWhqn9i6ra2OpGJbi3ud1u0jNkR5yCOOh6gkc1k+IfB+oadbWtp4a8TWqSLLB&#10;Ba2usJvRwD/q1kGHVyOjAk5HeuiMakLu9/8AL+uvyMZVMPiLKUeWTW/97VXule1rJp9Ve6uZPxl8&#10;X618PbC08V+GdC0u6bS9rXWm3UbRtcwlgp8thwHUZYZ4NdxcXWm65b2l1Yx7rfUrNZmeNskIRkH0&#10;NZXijSI/Gfhy60zVbi3jlmuJIrWZJstEQv3Tnr3yO4rI8P2eq+Dn8I6dJqNvDb27f2Y628LGKVCM&#10;qMfw8jg5wKr3lJvoTy0a2FilpUi5d9Va6+5p20666JGt4Xbwxe+NtX8OWupQjxJptnAdUj53SWsg&#10;YxZXunUbh0PFZ/ibWLDUPA3iKFrS50++sbedPs00ex/3abi8T9CGHAb161Rt/Bdj4M8YeJPHunlr&#10;zU7zV4JpIVu1WVMKI9i7iMRkclCdrEcc12Xi1oTqMdhqNxJ9h1GNoizW5ZE45UnquR696lczTW39&#10;aBN06eIjKLclaL804pOSS7a6eWiejvzfhDVPDHxG8BaH4y0tlh1eHRradY73at5bKVz5cw6jOO/B&#10;IzWzqnhyfU4IvFWjw7bq4t1Nx2MhHT+tY11DokXxF0zwJrNrayf25oM9v5vkkSPDEMbdyjoVbuR7&#10;Vk31j45+HPw6t/Avw38DS2KaDrFva2kmpXzXEM2ml8vKrAmQEA4w3I9xU+9Gykr+et7+lu3W/kaO&#10;n7SovZytzNNKVrcrbT1um0pK1kvPQvfEWz8Uz6VqVlp/h1ZkmtVSFsfMN/Bb/gP3j7Cqfirw3omq&#10;eH7DxHrukC8g0XVNNnvGsbcrIk0IAW5TbhmQEglcnj6V1XxC1zxTB4X1SbwtBHBqENj52nTX0bNb&#10;LIMcSbfm2EZ6c1YS61FtQ2xXMFrbR6dDNPEqfK+9ckjPTGOM1ThGcmt/yIpYmrToxkklZvZu+0b9&#10;9+jXW/RFHU7i90jxtqi399DfaPrFiksdmyc20gBDtnuHB6eorkPAN54l+EPi+HwUfCjXXhTVFaTR&#10;76W+LXFhMzZeBlfJ8ofw4PGa7fUbC71C90+z1QkNdcNILcbCF6KSPunp9adLcR3muQ2GqRbmaTy4&#10;4pYRuXH8YP8AdP8AOiUPeVns/wDh0KnXjGi4SipKUdd/sqykrW1Vt+qvfdnG/FPxF8RPBHwv8Vav&#10;4Q8Gx69qFjFJcafpenrtkuInYDyl9XVdze+K674J/E7Q/in8MNP8a6VpuoWf+j+Vd2Or6e9tc28q&#10;ACSN42APB7jg9q4/xfFf6H8ePDuhz6ldW1pr2k3tvHNz5MtwpVkyRwJAuSM4yOlegW/iP7Tff2fc&#10;2d48ltL9luZoYidrAbg5P93AwT0yamHtPrDfN7trWt13vffVOzT7K1tb1jKdP6jBKF5S99STa0+F&#10;prZ+9F2atZuzv089sdCf4c/H201a5m1aHTry0n0m1SGPfp4imPnR+Zj/AFbq4IEnffg9q9B0SO6i&#10;sJla7a4WSYtYxuo3KR1j/PpWZq80fiTRZNF1y0+2aPq1m1s19bTNFPE+45BHbAIIYdCK5u01Wbwh&#10;qFj8H/H3jW+li8RaebTwx4qkhWNZJkyEheQcfatvTpvC+tL3aLdur/HRW/rT571UVTHRV/jikmrX&#10;bUbtyVle615k9bLTS9rfgHw34LsfGmreEvD+r6pBrFjJ/bUtld3LMsRuAV6E/dyD8vSsf9omXwG0&#10;mmL4t0TXob+a4kEOteG1f7ZprMgX7SgXkjs3XAHQ1u+HfhRdeHviD/wtvUPEd0msHw4mlapJJNtt&#10;76GA5jkeMg4YdSwNdJ4s0aTU4tN8bwXElvfaPvuIUhOUmLJt2OB99cHIHriop06kqEo1Ipau1v5b&#10;6P1tv2YfWqdLMIVVNyVrXu0+a1mr22cu6ej1W6IbufVtLvIdRtLeTXrGbSbe2VoWUNJMHw0pzxyh&#10;3Eccis/4qaN4vs9HtvFnw51pre40VmurrT/sgkbUY1H+pI7Z9uay/hp4L0XUxqXib4d+LvLt4vGl&#10;xqLwWOotPDPetCqXVtOj8w5YD92MbCAwHJrDv/2ifGo+MvhfwboPw8u59F1bSb6/8R6hNavu0i4i&#10;Bjgt5AD8itKOWweMYpVMTClS/eXV2krXerdlsr776WXpqFPDVXif3CUuRNyUlbRJtxad1eydra30&#10;3seg+H769axh8T2hSO31q1iuGsbiMo0Nwy/Nyen93B71Q8QeLrbQvDP/AAkmqaS13Fp9wkeoQxyf&#10;v7Tc+1pNvfZnd9K5/wCGv7RmlfFPxLb/AAt8VeGLO08R22l/bfE2n2t6Lm3sCZCkSpIB85YjdyBt&#10;71c+O8Pxa0nVdI1r4V+CdJ8QW95dR23iLTb+8+zTeQG/1kD4+Z8Egq3HHFUq8J4f2lO7Xo27+a30&#10;e63XlYmOEqU8cqGIiot66ySTS2969tVtK9no9bmP8bdU1r4Y/GD4d/ECXUJ5vDOo+JIdK16aG3Di&#10;186GRILlz/DGXYK7dACDXWeOtM8N/EO31Twr4z0iKI6PdJJBfTDAglDAxyxv24P3h05q/fXh8QeE&#10;dL0vVPDy2LaoBDNpOqXKLPBhclRjKyMoBOB1ArnPD3ja+l8ea98M/it8Ob63jm40fWvJ86w1myRB&#10;gswOYp+WDRMMEAFSaOVxm1OV1LZW202v52ur+nYqMqlSnCUY2nSTV01dpTumkt2rtO100k9k2aHx&#10;G8Ly+KtW022vdNjmu7S/trqwLXDKp8o7iwYfxHt2NbeveINF1WLUNPN6I7hZFSaG6XG0tyBg8Hj0&#10;rG+HZ8G6Zoix+F7yT+zEvvsFhHHcPIsTKcspD5aNgTja3b2xWj4z0CHxdpd5GlgsrW+24sbjd964&#10;UHH5dMH1reMftJavc5Z2jUjSm2ox2e1rtdG2vVJ6O+rFuvCun67JaSXuiR3VnJa4WVsFkIcMv+8u&#10;QG9iK8z+MusL4Th8VT6f4qfw7dQtaahqklzaFrfULWN1V5o3/gfojHOV2+hrpPD2h/ETwP8AEaX4&#10;gX/iSWfw/rHhu3sx4R+zljY6hbozebC4OAki5DLj7xBzxWzrdr4U8UeCbrxRqUC3Wl+KrKODVLWe&#10;US2r27xsjHBO1DglWYdSOea55Odam7R5XqtXa9rpPS9k9+9t1c7MPUWDxEXJ88Pd273TcbSTV1Zr&#10;azaTT6m7q+lJq2j/AG9LyP8Af6dmSaBh5UisgYOMcY7g15v4msdZu/hVqdtpYg1VdSWE+H12iZY5&#10;w2DIvsMZBB61a/Zvu7HwN8IfD/wj1S8jVre4vdN0qa3WSSNIEdmhild/uzeWRweG7Vj+PZviT4e8&#10;MWvw28JaUugtp9/bSaVr9r81jOom3z20iEFoCyE/NyuT1FTOovq6nOLV1qldu76f8PbWxphcPUoY&#10;yVCLT5ZqzeicYyfvLruldK7tfohfG3xm8U+Efhl4a8X2HgJ7q8bVItP1rw/q9wtvc3MCvskkgJO2&#10;STOHC5yyg16jrs1tp91ZwBrVbPUrp4WabCyC4cDy9p6HkEFTyeMVzv7Q3gKL4r+CLfwXBGq3l5Mt&#10;xp1xDfLBcWssW2RZYWIOeQAcA/K3vWj4v8Ow+L9Mk8LeKrSOaGWzimV54xItpqETK0NwqjGcN8/B&#10;HK+9Uo4iNaWrasrLZX1vra+une33nNUng61GlNLkblPmS1ai2uVpX1t71tm7W10Mr4U+EW0vxB4x&#10;8a29ndWF9qniGRLqxmJ8udYR5cc4HrIozkdQB6VqavfXVj4ltfEEU7fY7hPLu7eaMsuQeCO6sOfr&#10;XFa142+J3wr8R6pc20LaxZw6dBc/2RJg/bMBUdrWUnKnCySeWc5OBmuq8Q+J7zU5vCHxB8HfZrzw&#10;zfYk1SO4ixI0Ey4jdM/ddW+8p9xWiqR5OXW6/wAy61CvKuqsmnGasnftBNR12dklHpfRPR2zvHfw&#10;jufEf/CeR/2y2sWPiywt4JtB1Dm3tdi4LRkcqWHORyCARXN/sxeNvjB4Y1+++BPxvhkvI7C8MPg3&#10;xHI26S9s1iEginOBmRE4D/xYOeRXUeMfFvxB0bwvql54X8J2c99b38X9nkXQY3dqJAJXxx8yx5wu&#10;ea7C01zQ9f0lvEWmwRztbRu0PKhjgcgE/dz05xjvWKwuH+sKpTvGSvffVNttO+6vquz20bTJYitH&#10;ASpV4RnGWiaavGUYxSatorqyd/iSaequvJfHmnN8PfjxZ/HHw601nd67eReH9bXdmzurIqWiupVH&#10;IaFhtBHZznivQb/XLq8nFlYtb2utMsos2WQtbzMB0fHtg/yp5Npda+fCetCMQ3OmK1nFJD+9Wcgs&#10;7hhxtAIX6ivL/wBoH4X/ABI8U+NPBvibwPqljHZaTdx6lcaxG5aSCeFwFQIMeZDMpZG54ODTqXw9&#10;OUqcW7u9l3bV/Tu3tfV9Tak6eOqUqdaSi4xspPZpJuKff+W2uitHoj0fxF4rtfhvbjxV4j8Ps0On&#10;2IW9urCFnMX8TlR1Zc9B1qj8UfG+k+FPDFn8SLS5kfQ5beFrqGGPDiKaVAJgpxgjdlgecZro4/FO&#10;neJRHq2lBpbeSeS3vrdmxsK9RgjnBrJ8SeF9F8Sxat4XvbOFodSsVhFleQK0d0iruIQdGZRzjsQK&#10;6Jczh7r9DhoOlGrB1oNWfva7xvZqz2a1d9vzNTx7pUWpaZDFa+ILiza5URRXFrJsZ84IIP8AewOD&#10;74rkfgJreoaReeLPDXiLwzb6ZNaeJhuhs7V442aRBiZf4WDjDsVx8xbI4ro5tP1CfwPp2jxS2+rf&#10;Zfs6zyXDeQZ7TgORgHZIF6DvjtR4C1JvEunavb6xBJ9q0+7a2vZJIfLEvVkGMnLIhVCwOCRRbmqK&#10;TWy/r+kEJcmAqU3qrr1Wq19GtLPZtW6owPjv4J8G/EHxDovwx1u/trW61iaS6t187bPI1uA/7ten&#10;1PWrlr4U03wH4g06K5tZZLd8K2qM33GH3EY+5PFcn8afBt9deHre98KeIzY6ha281j4d1S8037XH&#10;p004IaV3zvVSDtJzgcV0HwH8WalZxr8DfHF7bXWteF/DtnLqNyspYXKuCBIQwyMlfftWUZSWIcZx&#10;32fT0fnu+1jtlGtHK4uFTmjFO8dU1d25l5axVtdd9NXteK/DXh3xP8VdA1PxF4R06+j0G3mu7bVJ&#10;sefpd9uURbe4DKXPpkVsaDejWIbjXriwVVmuDhhJkqsfQn8f51z/AIx1k+L/AAnexeANXFn4gt7q&#10;OWGOe0yzrBMpdSrY3xsuVyD/ABDBrU+Efjjw3498NXlx4ctbi3XT9YuLK/s7y0aGSOcNlvkbnad3&#10;yt0IHFdEYxp1Hpq9b2Sv/nY82tTrfU1Jp+7aNtfdW9+yUm9LdnpfV4/xN8Rv4X8IWupazqclqx1R&#10;fL1C3tXaNGZuBKq8qmOrdB1osNX8I+I/ie2iLfyHW9L8Ox3kU8MmYbi2lYqXRgcONy8+ldIdP1LS&#10;5rhTdLcWt0ypFazqMLz8wyeuR2Nc/d+F/Duo+I3fS/sumX1vatYaXfWbIskLZ3GDHp/FsxUVI1OZ&#10;cvfW/wCnn5mtGpRlScXdOz1W2tt1a9lqmtVu1trf8MeJdctNRh0DWdLluZp45Z3vo4wBCPN2pGw6&#10;/d+bd0wKt+JvDizalY6lZFlW01AX14sc20hlRgOO4OeRWGvhLXdL+Nen/EoSebYXXh99N1eRZiAk&#10;kbho32fd2n5vmGCDwcitbxNJpWr2mrNb6haFkX+z7+2kuPLHmOo/dueMEqw2+5GKIuTi0+5nUUfb&#10;RnSfxLW2ybdmmr6W6bdH1LniJ7C80SK71WxQ28gWWRJhjYMZ5+lN0620HxFYNPeW8beWythmDYHV&#10;Dkdj1FJaLHewT+BZJYjdWljGzxtJv2xkbArZ56DHv1rzD9l/4e638HB418MX2mtby6jrz6ho1rPe&#10;M8b2oUKFXcTt+bJIHAzRKo1UilG6e77W/qxVKhTlhakue0oNOK7qT1e/RWez87HoPiXTLi6uV8Ox&#10;+Y0N9uS6JUOoXbwuD6k1U+BevL4q0BruLxMuqrpVxNod832PyWa5tZSjnZ2Pb3HPesJ/FOs/E3TZ&#10;pLJb7S7zw14ygDSW6lTeW0eGY4bAZHViCPaqnw7t/iV4Z8efFjw9py6XbNqOuf254Glu1KrN5saC&#10;bzdo5USIOR8wzzWNSrJYiNotp31t5X/TquqsdX1WX1OdObSkrPW3dJ627ST0eii21odf4p0m2Twf&#10;ql7ruoRrGyyefdK48uWPflSe2RwPqK0tKa58V+EYLyK9aG4aHa8ijDAjt7VjfCu28HP8OZNJ0CCe&#10;Gxa4uHl0fVmZmspnmZpocvyU80sV68MMcYqHw/rlp8NtPt9K8TeIm26hrjQadcahhcGY5SHcoAPO&#10;QpbBI71vF7N9VqctSnJ89ON3KMtFbVq3bXtqrtdm0jQtNNg1TW59FvNGhms5LM+czjcokxgjB7Vy&#10;Hgq7i+MPww8U+CLvw5qmgzaHqj2tje79ryPGAyXVsfQHgZ75rvTZ3Wg3er6vMxQSQjPmP+7UgYyO&#10;4HrUMMOqaBotndaneR33nOInuEgCuok4DccPjjtyKUo3ktdNb+nqVTxHLH3fivFxd3o1q9NnfZ3+&#10;Rf0qSS+iuJpLplaSONZFk6B9vLD3ORn3rAiubnw1f3mparayvazt9lja3bdiNR94r9T9eK1PBen6&#10;lB4Ts9L1YRvNaxNHfSgECRgThh7ngkHpmodYuruS3NxDZq8KR7Yo3bmZ/wC6T0APTPrWn2VY54Wj&#10;WlDRrb7u3rYrR3cOhXa2M1zANPtwPMmkwqlGGV3H+Eg/pU/jfwbp/jzRGthbwzXE1i4t18z729cC&#10;RGU5DAdGU5qrYQaVqV5caZq0Sxr4ks1lm0/UlG5Y1TY8R/hOB+lcfP4E8LfGP4eXHgPRTqnh/wDs&#10;HxJ/Z1vNE7wzQLC4YSW5zny3HAOcbSawqT93lsndaL+kddOnH2qqOTjZq8krpJ9d0/iutN+j2Oo+&#10;Cfgzxn8PfhZpngPxX4ml1a+0eJo01K4h2y3Chjjfzz125PJxmrAvw2gx6wsEsZE2JJ1XmJ+hZh3U&#10;HjFR+HtU02LSI7CLxHqTT+EtUksb6XVEfzZyFyfncATjaQRIuQenUVx/7Qngj4ha18Pteufhn45u&#10;NF1CHVLTUbO6s/nSIwOspWSPur87lHUHv0pOTo4dckW7La+rsu7dr9Lt77vqXTpvEY5qq1Fzlq2m&#10;lq+yWiaalotuh6cs8FmWXWpxHG0f7m4I25UevoTn8ay9d0fVm8WQqbf7VoV5pktrfQLL8ylhwCn8&#10;QIJ56is+bxB48+I3wy0fxZ4Uaxtbq61C1muoJUMkU9qr/vR0yhcZI4yvANbmrazeWN1BdnShNbyz&#10;bGDzCOSJSeoz1xjkd615vaaWaWnTf+upyRp1KMunN7yavs191n2d918h2kS6fpNrbeGdMAaz02EQ&#10;yhX+e3QL8qsOvSqd/p2mPBY3lrBDLHY3QtuGP7pg2UcfTJ59zT/Fmr+H/Dd5a6zNdmJ9auFt42XA&#10;L+rZ6cDk57CtfRFuPPmVZLO4sSqm3uLfGZGJJPTgqBjBHU5qrL4TNylTj7XXXvpd7P8AFv8Aq5nz&#10;3UN7AkrXlv51rHsuEMwH7xuF+ntmuf8Ai18TPCvw7udAsPFuqXGmrqt8tpZ3y25aOGfaW/eMOFGA&#10;evBPFZf7Smj6tp3wl17xT8P9VmsdatxE0dzbx/NlJAR8mCH4JGCOc11ms22k+I9JsLjX7aK6juLO&#10;Mx3RjBjMhUHJB+6Q2cDtUVJVNYx021e3punf/PrqdNGnRjGnXldxbkmlo00k+qateWndJqxoSroW&#10;tadHeaVeRTLf2++F4ceXOCPvD0JryDU/ir8QfBX7Zei+GpvA15qHhDxJ4dXT7i/sgD/ZOqLLIyzy&#10;KeRG8eEZunQ9sH0/RtAt7KWG3s5NsIVVht9vyREfxLj7v8qvWlta6lq9xfXlonnWsS+XcBeZFIzj&#10;3wR+dRiKNStGKjNxaad11s9U/JrT8dxYetRwzqKceeLi1q7NX2enVO33drmb4pvLXxPaT3OkLDJq&#10;PhvVleMSSbdjAAEt7FWP1xWH4Y8YeL9A8YX3gr4g+ER/ZKotz4f8QWcwK3CEfvEkXqHDc+61u+Ft&#10;MFsLrR9Yis5Lm/DSrcQqV+0wBjtUlupQHHNMuLC+ihtYordVjt7glYZoz/qBwVz0zVcsnJSv/wAH&#10;yf4P5dh050YRlRauujd7rZ3TT7p6NWs3fXbQ0yDVIdT1HRr24hu7K5ZZbHGN0UbDkH1GelV9X/tm&#10;4i1HR7COFbu0tYrnT5J33LMq8spA5U5GM+4rg/iFY+MfC/xp8B+OfD+sXcOl3F5JpesWUFu0sUsM&#10;iFkL4/1e1xjf9K9I1B1k8RqwikR1iWS3uoVDbhyGQnuDxxTUr3XZk1aPsVTqJpqUb7bNO1mu7trv&#10;o77mLdeLLTWfhpqnjjWfD8+m31vpL/2haQjzJEKjkIf+Wikng9wfWsPSm1XwxdeFYbTwm0mhJb3M&#10;WsTW7kNayGMGGQJ/HG2SPUcV1trb3OpLqWgLujZGR42DD7x5249OOV96r6S2qar4Q0/XZbGa2mbi&#10;5tVkDbV3EE8cEDGRjtSlBytr/S3+8qFSnTjJcuje13opRaVuumtm72dr+ct5aoJVNo0nlx25Ey46&#10;HqPzFcF4l1XS/hp4PM/xAEVxaeKLx9LhjvjhLgTBvLgkPqW+QE9j7VB8VLD42eEfElt478IadBr+&#10;n3EK2Gv6bJdNDLc2m4kSRY+VZkB4z97pV74wp4n1/wCHtnpPgrwRp/iCbTbyzvbzw9rG3zJrNX3M&#10;E3cCfaPkbpuGO9Z1KmktPhXZu/ppr8rnfhaEYypXmnCbV2mk1bu38Nm1Zuyatqtbclp/xSv/ANmP&#10;R/hz8D/2iNQudR/4Ta+ls28URW7INDc4+z280gyHwdsPmHBxz0Fe7+IXt7J1a/s1dI5EYH0YdMfS&#10;uH+JT+GvGnhfSEvvD902kaxcRaddRtOIp7VZQxUgcnzVk2jg5BOe1L4RufEvhXwv/wAIpqC6t4iN&#10;rqIEM115YuIbORuI5TkBzFg/MOWUr3zWWFjLDt0+a8bK3dabNttu71T+XQzxcaeLpwrqPLUvLnV0&#10;k25PVLaLWkWr7Wa3YWXwm8JeHviRN470Ke6gutWjkR8XTeSsjHcW25wGJwD6it3xPoFn430GbTNT&#10;kMF1JBLaSTxnEttMyFVkQ/jn3pdUa6stU8o6PutYgrwukn3wTjlT0ZfrzWJ47uPED+Hpv+EJm+x6&#10;wrLcWbXFr5kTiOQEq4HPK7gccjPFbyjThTlZaa6L+t+xzxniMRVptz10Sbey6X30S3/4dGP+zjrf&#10;jBfDeqfs9fFKdo/F3g1Y91/CpEeqWLE/Z76LPZtpV1/hcEdxXc6Drmm+MNXm07U7RftmmxwtDeKu&#10;3zPMHzbD6Ajaw7Gq3hHxD4b8eeNP+El8K67Y3X9n2Cxah9ldJJP36iRYmP349pG4KRznpXD/ABc8&#10;N/Fa0+NGn/Fj4axx3D+GNJmkj8Hm6EK+J5JiI3Xf0R4YtzoCMPIVGRWMJSwuFvJufLppq2r9e7it&#10;7auzsm2kayp08bjZqVqcpR5tXZKbSuullN99IqWrsm16F4Ylvre+vLjWrdLcXFw0dvufG4huDz03&#10;D9ar2I1jw9deIE16RZrFd1zpzmMbo49mXj469DiuX1X4m6lafEq18M+ILfTR4d1O7Hl3GqTCKaNm&#10;jASAA8GQvkbc5BHGa7PxBHNa6JNaTBp1t1B8sLmWMDo3H3h/Surm5tuhzVKNSjKPOl76T+V1s+jV&#10;rNPv5nO61No3jb4fWfjfw5p0N1cTWXn6Mt83lkk8eUW/hJx+ldD4JbRVvdW0zQtQUzWckCX1g0xZ&#10;reVo9xyCc4YHg9CBWONK00QWfizRHa2kkaJJrWFsQuiE9UPGPmJ6A9KyNe0rVtJ+P/gvxv4eu7VI&#10;dRS70bxEstv81xaGFprdg46Ok0YHzcEEgY7w5SjaTV9tvPS/9dDX2cK0ZUlJpJSav/d97lfyTSat&#10;du+2hb+JP9uWet6XFaeE/wC0LOPUA9wkmD5EKRvukX1zkDHB64qjbfEHwNB4Wbxn4S8WWtrYeG45&#10;beZFnYwRQF1B85eqOpJxkV38qi815WuI2jMW6O3dTwxIyQ34fnXm+mfDvwv4X+JF9rtppkn2fxg7&#10;adrtnHa+ZbttU7Wk6hQckZPHNFSMua8d/P8AruXhamHq0eWomnFX02lq7p3vry3s++jWtzsdW03U&#10;tMubzx/4e1KbU7fUdHigXR4bgfZmPUTxMPusynk5weK5PxroCP8AFHwH8VNK8OXVyvh2G+s5mhuN&#10;s1vHNbhXSRDxMCyqBzlTzUmlXT/s+eBLzRNdjs7Xw5okpWxubO6Zja6cxJ86VXHDRnghSV24rr9A&#10;8XeBtbuNP03TPFmn3U2vaOdU0nyWBW7twQpnjPIcZK5UEkdenNZ8tOtFRktbp2fdNPr5rT8Cb1sL&#10;J1IrnjaUVJJ6xcba2uk1F3et11ui1FqkNj4jbToHVYZLL7SyycEfNjH0/lVDw5BqmpxR6rNJGr2m&#10;qTJArI0fmx9NpB69eCOD1q1qdsNWt5rBmWO+sJNkU7f8thtDE+qg+lV9CglttMk02OK4WCa8lbdM&#10;S720ztuwD0Mfp6Zrplq0cS5fZNrfT7tdfmn+m5yc3jnx58MvCWu+JvFF9p+pwp4mB026SYRiKwZ1&#10;VoZd2Arx5PPcYr0m6eaSBdRspY0RP3pVv+WkWM8/41zvjPwnD4p0qfSdY0uzv9NvLeW11vRZQMXE&#10;brwQT0b9fyrI+CN4vhnwpH8PryK8+zaTaNHZXF5MZGWDcwSFnJJZlUbcnrisKftKM1Bu67t63vtt&#10;t8+nzOitGjiMN7aCSmnql1i0kuu6a6Kz5rrsrHxN+I9l4b0fwv4htUWePxB4os9JQW/74PFOWHmo&#10;E+8vTJHQZJ6GustLi10q/m0QRybYJNsUjLuHzc8H+6DxXjfxO8NW/gP4c+HdNi0ObzvBHxEstd8H&#10;W2hTKG1C3DN5u9CMJlJ5lZRkDCkY3V6V8PfiH4Z+MfgGx+Jng12t4tW3xG1u2G+1mjkKy28qgkCR&#10;GUqaVOtUeIcJq2ia8+/bb0KxWEjTwcKlNNw5pRcvO946a/Zv87rprsWljaava3RutJjQyTENuXhy&#10;B98f41wPxm+EPhf4n/DJvBnifTXvIbaYXtrCszRzQzRnKywuDkOp/MV1HgDwrqfgLSdQ0aLV5ry3&#10;fUpruxju38xrcStuMYbrs3E4B6Cm6HqVvres3WjTyfvrX/j6tJuZLZm7g8bo3HQjvWlSnGtT5Kkd&#10;9GnqjKjUqYXEOrRnpBppq69H3W9vwvtfmNTvNZufhBN4ii1W6t9a02G2SW6W386RjE2CGj6ncrHI&#10;685rrfGGu6f4Q8D3erapbTXVtZ2KyzNYwF3lYEAsqjnOcGqE15rA8ISDQ7SG41S3mZ7e3uF8tbna&#10;SUViM4B+5u9cE8Vb8EeL9C8baZqOtaLPbrZqvlXVu02ZrG7UH7Rbzp/A6N8p7HBI4xVRspW8i63N&#10;KPO4+7Gd3a3Xlsr2ur2fL87LRlf4neFYtb8Nw3cEPnNBFHJFs5bcMMrp75/nXMfDnx/ofjbU9Y8X&#10;aJ48iXSIGksr3TbqEoy3HAdstj7rZFbeua4/wx+HOoaxrHiKRrLRozeLdSw+cFt8bimF5ZQM4xzi&#10;r2g6V8OviP4Th8SeFo9MvtJ8RWq3Un2dF2Txyr9445yRnOeahvmqKKava9uv/DGlOfssG1UTcb2U&#10;ktFs2rNbtWtqrG1qmm3Z8Nzx6ZqrRTNY7IbyIAsvHDjscdRWKup6pouv293qyrPHqDQwTKNqi3G3&#10;G8HupYZ55BfHasn4U+GY/hTqGueG5b+8k0W4f7ZpIuZ2mjtocbDChblQMfd7DpRpnjDwv4i+KniD&#10;4B+IrORb9dAg1jTRcKVh1Kwlby5Gif8AvRSKqsucjcpHXhyqQjyuTs27K76mSo8sqkY+/BLmbtry&#10;u138m1dX0s+lzrvsscnigKs7RtHHvVcDa6jhl9iDiuR+J3wt8CfE9h4Y+JHh+yutNkvEkmguuMzI&#10;waKVW6ggj8RWp8PtCh8P2cNlrdrfSalof2m1sbvUJtzzWryZUb+khI28n5uOa2HtradI43DXK/Nu&#10;WTBPJ9fY0SpwxFJxqRTT3T1XozKNSeFxHNSk9NmtPRp+ln6+hx/j280zwRZ+H9L8YR3uoWkutR2N&#10;pdRxmVofMDANLj/lmB8pJ4AxWD8efGHgn4SweH7v4navHa+HpvFWmxafqMlt5kKzAuQtySCFi6bZ&#10;OCpxyK7vXNCuNQvLaK3upPstl5yXVvND/r1dcDDD0OfzrmviP8MvDvxQ+Bt18NdabTNU0xY1FnLq&#10;Mf2hFnRgY1mQnlSRtPIIByOQKzxEansZKmle2l9r9nbWx6GDr4dVqTrN2v71uibequrJre2t79zr&#10;UtNG8FaNpvg7U9VuZFvLiQWtyxLFmYmXBYexOD3ArY1aOefTZBZSKzcHKnjj6VzBXV7Hw74dsteM&#10;Wm6pZx2zzafptx5kLFDsMSbxl05wOhwO1dG2mw217IbC6aNpLlZpkXoR0/Kuine2x5VZe8pOV3dt&#10;vo3ffTv5XK01nbasbLVFjVprPcjFW+ZFZcGqeo3w0zQXm1VoY1WFY/Mk4Rtzgc+mc4+tZfhDR/iL&#10;oXxe8YXeo28Fx4d1OO3m0OVbj97FMq7ZYWQ8Be4YfjW9e3Om+LPD14k2lStCqtFJBIuH8xT93b3G&#10;eQe9EZcyelnruXKKp1Iq/NH3XdPa6vb1TbT80UNWudM03VLHwNqekyLaaoMW8kK5W0Mahir/AN0H&#10;nDdKfb3+n3Gp3WmXN9byXWn2pma1RvnaDBKkL1xgdaBaSOG+zXUjMtmPkuOW8rbwfcBuD9aq6Tps&#10;GpzR+KpvDcf9qWOnK1ldKq+YNyESQZ64J4weDUv2nT+v6/4BpaHJr2/FvR67XWjt6+RXs9d8P/ED&#10;w94d8Y6DeRXmn6y3mOrW5bdDkg8HldrLjPYiq/ibwhZ+J/in4f1/Q/Fk9lq3hfzZ/sccmBe2co2P&#10;FKp+8mQCG/hK+9c1+xZ8RrH4k/CS606+jWz8Q6L4g1C31LR57M282n5nYqm0j5l2kHcvynNdDrnw&#10;5utP+Lt58YdEsPtV/D4TfTltftTKZ8vvWPb93k/xdea5aVSOLwsaitJSs+2z3Xo+h2VKf1LMKuHl&#10;JxcOdK9ne+iTvZWcXa/bVaHQXkJ1nxNpeoNo8Y2x3SXUM7fvI8D5GXHX5sZHoa5v4PfGTSPia/8A&#10;wjPiDQLfTPFVn9pHiLw3JeLM1tJC+xZEP8SOMMDjjPNWPht8W9E8a/EGXwTe6BqFjrOl6PHPcNPZ&#10;OlvMXxvMMh4kx0PcEHNRQfD7RtU+LUXjfxj4RtY9c0e+uJtA12zj2tc2skXlqrsv8aqSCpyOhrZy&#10;lJqVN+TXR7dbXutbLrs/LP2NOjGdLExcWopxaevVrS9nF3V2tVZNaJ36eHXNK0PVotJ1KSG1uNSJ&#10;+zQswVp5PvEf7TY/QVTtta0rU/F2veBtW0GRY1toZLea4jHkXquOVQngup6j6VHq06T6ZZapcaat&#10;1dWlx5tq1yozu6fKx6HHpVjxzo2n+JreHSYrlINUNut3YwtJtL7CG49cHgketaSva39PyOWMaaku&#10;a+ujfZpp3XW1u/nqYXxh8P2WraX4W8GXGrXVjJN4nt5rC+hm2tb3durSw7v7ysQVK/xDiuvOrfa2&#10;XQ9QkjW8kiCyMqYVpCDkr7ZBOOwNZHiNp/HXgGHUNP0iOW6kZGaBrhVaCVWGdrjO11IPNUPivpSe&#10;JvBzzx6DNLrGi6gmo6Dbx3TRGe9g+eNdy/3vulT8pPXip5eWcpxWrSNIr20adKbtaUk9tG2temmy&#10;fTS/cufEzxLa+BPD0vinxC3l6bp8CtqF5DbtI0a4xv2ICSAcZAHQ1c0WPTLtLSysLxZrS6Rb61lt&#10;W/d7SAwx3Gc5xUHw4+Ivhz4u6Hdz2itZ6tp8iWnijQ5v9dpN40Yc28o6Z2nIYZUjoTTEsYrzxV9o&#10;0+4Zk0hkhe3VjHljz+PH+FVGcaiU4NNf1cjllTi6NROMo3v26W/HZ3s09O7rar4V1XxPcyyW2p32&#10;g30OrW9yskTBo7yOKTdgqeCrrlSOtb+qW95qV9HbzW+YRdCeF1BHlDoQfXk1x954F1bwnoEfgvwR&#10;4kv5lhvrq8jTULwyyzrIGY23mHmMBm+Q/wAIAFU/h98TNC8OfDzTdV8d/FCXUYF8QLo1vrk1mdxm&#10;kYRx210IwQHEvyeaQFJKkkZqFLk1kmu+qsjeWHqVafPSlzWdklF82u3R722b6u19Tc1O08a+FhcX&#10;Gkaq99IbxnWGSMZS1eRSye5T5sdyD7V0Vz4j0uOaxEMMjrqF35KtHGSEfbnLHsOMZ9a5fUPjH4T0&#10;L9pKw/Z41mxvLfWtU8PT6npl0yk29wkb7Xhz2kADNzxgepGb3iZ4/DRbxLC119ns7hWls4Yd6+7A&#10;DB5zzTjVpy5nCSdtHrs9/wAmYzpVJOmqsLOS5ou1uZPRbdLrT5pmd8bfh9J4xtbez8P+K5tC1hmR&#10;bHVrVgJoWWQMAM8EHBUqeoJFbeoatYvr1r4f1meNbi6ZY/LkG1Z2CZ+X/aOGIHoDTrS/0fx+nnCJ&#10;rW4tbvaIbjB3Y5BX6jkdxTtetJm8caNdmKC4tklYyLIg3wyqjBZVPqASPoaOWPM6kd2kt3b7tuu+&#10;/wByBVJckaNT7Kk+l07J79Vpor27asi1ux0q+0uTRtc09ZLePUI98coDKWLAKCD2xXN2UN3afFHW&#10;vA9leal9rfwy8+mNNvWz2mTG0OOkitjjrtPFbHi7T9YtdSu/EPh7WxKup28MMtndn/RrdlJKTDA3&#10;KT0Lcj8q0bDVIdZ1PVtHvdHnt5rS3gMUzr/rY3T+Bgfm2twTx1FE480kttf6/wCAVTnKnRbTumvu&#10;fu62fnppuupR8QaPcav4a0nXLyX7LfWKo92IZCVEgXawJ/iGc4zWhpGhxXumx6jFOGWYeauP72MB&#10;19M+nrXF/F+H4q6F4C8r4dvb6jcW/kiaDUmI+1QtKBKC3ZhGTg+uK7rwfDo9t4YsdO0OeQW1vZqs&#10;Mc03mOig9Cw+8QeM96ISj7Rws9Eteny/X5CrRlTwkZqSacmlbot9eq30+fYwYU0jw4bXR7iweGfW&#10;Lm5uW8mL5Zpdo3H0DMpBI/i5p0ej2eiNcanYX0LaWbeNNNjhH/IPZARJj0BOOO2K0NcaK01HS7ST&#10;TbhoVuppGmjXetuwTcpI64boMdDTbW2S/luLrS7qJrN5JBLBEM5LL6du+ap25vQftJOPM29d+z1d&#10;vR6afPozL0ux1bxb4YfRfiv4U0nVtLlVZbe4s286Oba2QWU5yeAQR3rU8OazL4k0S6h1TTWtLhbp&#10;47dWXl41/wBW/wBCBXM/s+XtsupatoXgjS9Nk8Gxp5+k6xp19uVrzzWS5tzFk7NpHUcdRXbXkc6S&#10;+YFhZEnZ/Njb7q4wVYe/tUUeWfvr0btv87K67PYMX+7rSpW6prpa6/lu0m9FJXvdWPH9J1KL4m/F&#10;i58YeK/Csmn6NoWkxyeE/Gmn3RWZJvMC3UEydQj/AC7MgghX55r0D4qa7eQa7pthpFv9ovPOa4gj&#10;RsxbVABSQd45FZlH+0BTpI9D8EahPr3nJDbPZpFdW0yfuljDcNwMZZm6kEcUzxX4e0TVdcOpR3Um&#10;ma14b8kRXeSsbxykMYz2eNjnt8rDNRGjKnGbbu5O/T7ltstr692dU61OriIS5WoRi0lq0tEvX4ne&#10;VtLu6Su0+hvX0vSb6x8IppEjWd00kdu6Lujh2jcFP90enbtXI6l8SPF/gvx9aWHirwlayeEZoWhu&#10;PEtvOTJaXhfEaSxddjLxvHQ9a7C6uvEMQ89dKtx5oUribesfPX3BXuO9ZPiHx74V0XR7/UfGur2u&#10;m2Efyx6hcsBHyQi7vfcQo9Sa0qRvHSVrWe3RdNb6PrscGH1dpQ576PVt3fVW666bp2vZoTwjqHi3&#10;/hMfEGl6/YWn9mCRToht2LNKoX52f3JPFP8Ahz418HfGPwNa/EPwZK01jcTXMULzQGN45opWikUq&#10;eQyspHuDnoap3/g3xnZ6/wCG9b0LxfLYQ6f5h1LTWjR4dUR1wsbk/MhBwyuvIPBBBrL8b6L4n8M6&#10;tqF18II7HR57ma01S+WaMi31CWJyJoHA+4ZYvl8xBlWCkg81PtKkXe2i/HZq2vTVapfq9/ZUMRpG&#10;SUmlZq6SteL5l3ekrptbq2umhrPh7RY9T0ewvYrqzuLyK4jE1mCIC/lnKyH+E9WUnuKuw6bq9n4Y&#10;t/Cut+IZrqQw4j1XcPOdVHys3Yv6nvVbUtd1Px74VWCJpPDeqpaw3N3BMon+yuRloQ3AY7c4Ppg4&#10;7VpXUdrr/hW1mtbn7bD9n2m4tP3bNgYJGPunjketaRUZSuv8iZyqRjFTezs+tnq009rO+mrva+1j&#10;E074Z6fb/EqX4xae4i1jUtDj0zVmtj+7vo1fMUx9XXkZ9Diui0KWe41RrG9aaG409zD5jMNt6hXd&#10;kepXuDyDXDeCPif4Vv8A4s2nw80bxbbyWd/pE0lnYyXCs9xPA4WVVU4ZXjP3lHXrXZ6p4ST/AIS+&#10;317T7uG3LGWW4WRSWMpQIrrzgdPmB64FZ0Y0439mra3du76/qysVGrGooYhte77rad0ldJP7mutt&#10;ummf420DUblrrV9C+xjWLSBpLf7SpMRz8u1sc7SBg45Ga5xNP1/XH0X4z6JZrous29m03iTSZZ90&#10;NyPKKtC+OoDKrK/UDFdzfQXiyW9zFLGSqt9oLE/OM/yPb04rE+G2q+Jp9b8SweMfCP8AZljDeRpo&#10;EhZXW8tWiBdjjoVfK8gZFVVjFzSbeum3Xe97abbvTp2CjWnHDtqz5V13cX7rjbqtb7aWuXvCmral&#10;4v8Ahnp/iGaxh0y/1S3W4kt7e685Ipc8hH/iXjI9jVjQ/Dmi6Sz22h6RZQWd4Hury3t4Qgklb70h&#10;X1Y9T3Ncd400hrzwNqXhq011tElbVFTw7cR3RtRDICGjXf8AwK7fKDggg4wa0fDEt0fFWs/C/W/i&#10;mLjxJeRw65Z6TIU8/TbTKo0UZXHnRCRW5xkbuRjFZ80acoKSu9ru3/A3t0WvawTofu5yhKybb5dd&#10;Fpr1ulfdvSz1u0aenQatD4k1jTEguoUjs7UabczIskbgqxkC/wAQIbAIPXII70ulG5hSZbW1WGbI&#10;MarGNjOp5P1I7nmtCTUdb0LxHc3OrWtu2nXUEQt7qGZt3ndGV1PAycbSD35pbm2ivY47W5vI7G6k&#10;ui9mGba0jD+HB6nHYZ4zXRbqc7m3ulZparXZK/5arpqZ1ylzqkdzP4W06GTULPUIjNGJguM43An+&#10;8FycHrXN/s3eOvEfxK8JeKNS8VeHPsEh8W6haWemXkBWT7JG+xHdW6g9cjgg1FF4AvvAet+LrbS9&#10;a16FfFl0mqyalplskslrcRIqGKMN1EigAKR64rp/F0mraxoMmqeDY4G1qO0AsRfIYNz8Ewu2MpnG&#10;D1wTXJGOIqVlOT5bc11o09bLXfbW3n5HZONFUfZxs+bltLVcuibT6Wvdb3Vm9mirqF8+iaFLK+hy&#10;W9voCLPp8tku4TqBh08sd15AHcYIo+LHhN/F+hXHg6z1680NrrT1vf7e0uURvbbJVYtzxz3z2yDV&#10;XRPiB4J+Mur3nw3uv7U0XxBoP2G/vtNZjDNCzDcrI44kQMChxkE8HrUuuzePNO1S/wDCHiyO11/w&#10;zrVneRf2lsW3n0xZE+SCdRxNDt3jzVwwyNwPWtJSjKm0tU9NPus7art3XyFGNalXjdcs4+9Z9VZN&#10;NXupdZWvaV7JO9jJ8W+Hxo2vzftM2UV5c3GoeF10vVbLQQrve2+8GKePBwXQksCOxNbHxD1yPwd4&#10;MGq2nh3XPEjTRw2TafpcIa7ut67TI+cABQ2WbtisD4JeEL7wP8HfCPhTwn4TksNNjvm/tK3l177V&#10;9mhGdrwyHPmxv8rBcjAPrWh4a1/U/ippdz4qsra4sda8N6vdW2j+fG0Md5t+UttPJR1454zgiuaM&#10;OWm1TXLKSvs9JdX0v9y/E6a0f3ur5oU5ON7pe6naCdm7ap6pu0WmrpIu+Gfht4e8E6PpPhLRNa1H&#10;7Ro9pHHpt1cTszhXJJVsn5wCefSq/ivwzH4ym0/wFrEXmWF9DI2pwbhiKVWDRSow5WXzl3hhzwRW&#10;18RfFLeGNE0/xXP4V1LUCuoW9tdafpdr58sZmYIZSOvlxffZhnCjOKy/Ht3rOi6jDZ+BJoNRv7e8&#10;hu5LG4uhDJPbeZsn8tyMEqp3gEc7cHrkdMo0o03Hslp5ennbY56NTFVqqqN+827NtaS6u/SzalfR&#10;K977mlY+ILPxVb2tvO5sdau7VpLjTbzAncRHbI3HD8gNx2IqhrF74y0T4e6xqWg6PazasrtPpNvO&#10;xWG6UYwrnqpPI9jivP8A9rL4jw+CfFXw9MmsTeHZn+JOnWdjqksf7m9tnVjOrsoPlKRwwbgnFe3X&#10;1+haay1IQx+ZcG3hbdmOVieOO30rOniI1q86KdnBK706p/dt1X3iq0pYejSrct4zbdn/AHWrpPqr&#10;NLe61Tscj8OPjp4A8e38MWj6vaxtIEtpoTIP3eobSXswehkUAnHcVseKdV8I+HfB914z1HWLM+Hb&#10;JWuNUu/ODRRQI3zvuXP3COfTB9K8n+F37O/hD4QfG918P6KbHR0juLm1gmhE1vc6hPLuaXzGbfHJ&#10;H0A6bW4xW/8As6aH4Ds/AXi74LeFl1KWPwj401Kz1LS9dkSRhJMfP+XgbrWUTEqCDwWGTisqWKxC&#10;lCnWSTd18XVK+mibT17WttY6MZg8vpzdXDSk4LkbVujbT1vo17qW+r1d1Y9Htb27v/Cf9o+HtZtt&#10;QkuLf7RpN5HIGjuYW+aNsjgjBxkdaq79H1LxLHpF/ZSRXRj3xXH3VkkA+ZQeuR6elcv8N/h9o/w3&#10;1u41/wALi7tbHV4xbrpctwRBa+UTtjhj+7GudxwMfeq/458TWfwz8Hp4h8falYqtrqKm3vpIzEu6&#10;RtqIxGdrEkLuHB712KUuS89LfccMsPH6x7Oi3Lm20tK76WV1o9LX1vdeWn4b8V2XiO71NYlkSTT5&#10;mtGhurdlPmDvz95TxgjisvwZYeENR8b+LfFmga80t5M1vpOu2UdwWjs7q2U/KI/4H2yZY9xg1oeL&#10;bi3gudJnuYLyPz7yEzNaqCIdw6ue6buDj1zXMfELUrj4MeONY+MCRK3h2Hw/cX3iCC2tQ0y3cCho&#10;59owZQ0YZW6nCioq6yTevK7vy0av+Ovlc0oU/a80Kd05xsl3aafLt1auvOy1vr1uk6ZPPNIdQhjn&#10;tYmYQtIvzI4wAR9Du/Ail8M6hJrtjNamNbfVtPkdJrOeYSMik4RzjorDkenSqnw40mLSfh7a6XY+&#10;KbzWLW9hk1Sx1S6O5mjupDOkRYckIH2pnnaoz0qn4K+GXhjwj461zxrpA1RdY1uZzeSX1wzJKzKm&#10;fLBOAmY1wOxzjqauMpyjCUVvvr0/G5lJUr1VKWsfh0etn1Tatdb6XvYf4q8V2Xh27j1W806QRwyx&#10;wXiJINsiuQD14yCR1wcVP4bs/EsOm+IoNS1uO7N7qdz/AGTI1mVW1i2jbFIAfmAOeRjIqtqOkWfi&#10;vRXGraItrNqkwGqWV58w3LlQxx+ByOxpPhNreuW3gKHTtW23F9pt/LaXsf8AaSzbGVyAgkwOANuA&#10;3IyAaOaXtFfb+v0NpRisL7q95NJ3t6pp67NNXWjTXoYvgTR9J+EejXE+pzyXEljYyahN4kvIw001&#10;ijGSS1lmHzP5W47Q2flA/u111nd2XiKw0uCzvPLuL7TXubdTKHZoGX5XDDhx8y/nV+701zJ51naN&#10;5PLzW7RgBt33kI6c9/Wue8Pab4jGvNrsejyafb6RfSWtjY292Hiv7Fo15KgYjdJCcKOw9DU06Sw8&#10;VGC0/wCG/wCDqyZ1o4rmqyfvb3uu1krerW2nojasmMmhroN9uklSx8uSMv8AOzDuCeuawopHi0mP&#10;UPBCw6k1vqkVpq1s1zxDg4dsjo6g8jv3qzqni/wmni1fC3ieO7sri81COLR7gwsVmm27vlZc4xjn&#10;dgfWuN+Gnw48R/s/af4i8F6NqreIrrxH4gutYhupsQyK0g3MhUkq2PugjGTjNFSU1UjGKutU3fbt&#10;p1uy6NKPs5OTtJ2ai7pSTfvO+1kt9b39DqfGsWm6/wCKI/CQ0i5jXTTFe2t1jZb3atvR4Q4PyyKM&#10;5VuOVNXtUtLmZdD1rTNQG/S1uLdmvsqs0bx7NjnPDK6p8x7/AFriv2Yfjze/E648QfDL4p6Ha6d4&#10;u0eT7VLHbxlLfU9PlJEV1ECx2N8pWSMnKsM9DXVaTrNlqkUmi2dxDrFp/b0mn6pcW92kiwH5iwlH&#10;UY3Ku3qMjk1nQr0sRT9pF9WtVazT2a8rF4ihiMLU9hUjZwS63TUlq0+0k7r1+Sz/ABl8SvCHhO48&#10;O2PivTri01Dxhq0eiTSWPS1vim/c/wDs8HD9xWh4m0DxZaeKNM8QeGfFCw/YW8qa1kmTydTR02gu&#10;COGVuQQeeax/FOmWeu+N5NJsvDepaTeaGI77SdQlKNb3svlmPGMlleNcfeGGB4zg1rX3i7wxPZya&#10;Tq17HqEehz29r4rlaNYn01im9J3HC7Scfd9eKXNfm53p03Wq39b+S27ofs1GNN0k22nzJ66S2str&#10;Waitd7LSRi/s220Hh/4fGBvAl34Zkn1i+uL3QLiEj7NI0pEpTk7kdv3ikcYauq8GJrv2a++363pu&#10;o6Sxc6PPax/vUUMfkbHDBRxnrkHNQ+Edd8ZXGt+Ih8QLGzXTbK+WTwvfWe4SyWe1cmUH+INyCOCp&#10;FUJ9S8O+Btc8O22mstvaajrUlk0UUvlwx/alaQSSL0JZkwrdmb3ow8VRoRj/AC36W69trddPkZ4j&#10;2mIxFS696Vn/ADLbmsm9brRd907srf8ACv7XVvA2raT4nsmimk8VTaxDNDOxm86NkeGdD1BGBgDg&#10;DirOvW2o+IPDaeIdL1T7NrVxZvBHeSQ7f36ciQr655K9DW74F1lNa0J7y61Cyvmsb2e0uHt8ebaO&#10;nDQSgcCVeAcdVKnvWT/bC6b4jg8KalpV9G180s32pArWqRg8IWzuRz2OMds1qqdNLmXXT8f89he1&#10;rSquL3i27dNtdH0slp5Im8Ow3mmaVYtrrWsM8kaPrE1q5W3kdV+Z1DfcBPJ6YrPsjq0L+IvE19ok&#10;0kmns0drDwy3luF35g55LgY2nqw4rQ+IHgq98b/DvXvhta6y1mdc0ie1sdUWEM1u0ilQ3uR+orm3&#10;Onap8LdL+Dnj+3aae80cWLQ6fMYnu7e2UR3FxGc5QxjbIVB3pkEZ61M5SpzUbaW3bVr7Jd9d72Lo&#10;qNWLnfVys0lqo7uS26Jpq+iWrSNzR/GOp+MbLwZ4v0Tw4f8AhHfEOgyXl9NNKFmsHeNWhjKdzksG&#10;x0IrN+MMHie98GLN8OZ1t9St7qO6sWxnb5TbmTb/ABhgCMe9LqeqaLoM+k/CzUPFctlp95pG3w3r&#10;WoXHltNdQFCsYmwB5wT5iGwXGSMnIrp5JoNQlkivks5/s8XmKbOTbMOcNgfdIB7j6ECiHNUpuEpX&#10;dtbaWdlt2F7uHrQqwh7qbaTvrHmdr30b15Xttqr3M3xf4hjOl209roN8yaisTeXaKFa3ZhkswP8A&#10;dPXHasnT/GGieKvDHiWXw7ceTrXh/c95cSwGNncKGO4EcqwHJGQfrWlFdp4fNxJqF1cSWN5HvslA&#10;PmxkdfLHOfUgHjHSpbrwhq2n+JLLxD4a1OMBbdk1aGaEbdRjwTGhPROSSWAz0B4rTlnp/TCPsKcO&#10;Vq3VO7s7WbT0fT3fWzehU0W18RReK9T1jU7qPXPCvijSbKfTYYIV8zT7hV/eJvU/vIH4YA8q2ccG&#10;tDU9A8L+MvDWk22u+G/Ia8tVMNvcRgNAw5EZznoe3Sql54ettI0XT7vTbb7PpsUNxJcR20jKsbMu&#10;BgL3UFv6VduPC39neF7XwvZau6yQzCXSrqaQnL/eAyc564x6VEKcopp67769n16fgiZ1IOUZxlZ3&#10;SVtLJJq7s7XSUb6Xe/cs6Vc+Yz2MrLI1vcL9ot3wGt1xjgf3T2rhtT8N+IPBksniX4XaDDc6yupe&#10;QbXUJAqSQtKHlxIOQNhJA7sBmun1Zb631C1nk0mG31O6fZOxm/dk/wBwn9R+VY2h+MZ/EepTX8UD&#10;aBBouveTeyalcI0N/Ds2l0b+DLkKVbDAgHkUVJR5eW9r7WWq09LaW66GuH9pC842cdLp7PpZ2d2m&#10;9NNfzOw1LKTXh0eyj3XhDLDP90ts5Bx0yM1x9jeeALT4i6l4U1MWtnJL4btNR/0tREojjlKRStIQ&#10;MkP8nJOMA8ZroNRZ9f1XXLNLeGy1aDTZIbO0vbjdHPBIhAnITDCMn5T1Ixkda5PVLvTfFGqa58NN&#10;NsbO18WeH/BtnG+na7YyXOnXNpcN8ro6kNNFujZCAdynGeamtUhGKT+Xdvy9VfQWEho1JvZXt01V&#10;m97pPl189WdU2pfavG9joGp28Fte2+ZmHnZ/cDgEZ+8DnB6jP1qv4Q1a5v8AUNctfFGhTaXffa/J&#10;jbzA8VzCvMciY+6SOCvrTfEXh6dfHumXelNau0mx7i0upM4hji2sLUnlATt3A5GACcHms7W/HF/o&#10;Ggx3/wAU/C11ara3gmXV9NtTNDbfOFjWdQc5JOMrkY54p8/L709Py26sIU1VjGNPVyS2eqd29FfV&#10;XVra9LamL+0H4k1DwP4CvvHnh22upFYw3M1xawmfCJPEphKrkksm4dOPpXf6sNGh066vJtCt5dBj&#10;so7uG4RhJG4ZssoQcqyHDAj17Vy/xG8L6v45+H00nw6+Iv8AwjtzqrxNcaspSRNPlSVHDup+7uCl&#10;DkY+YZo0XWNR8PfFPUPhxeaxb+Z4i1O41GDTWswjOoth5qwPnazcJLgAjAYcZqeaSxDbXu2Xbu/P&#10;0vp1Wr6bcsa2Diov34OTa1vZcm+llZXs7tJJtpXTfR+Cb638Q6vqVul/HcWsaRmHy5A3GB83oT1U&#10;47rgjNeV/Hnxhq/wL+JOk65raXtz4bu5llXURBI0ensGCmORo1ICsGyN3Ge9eZftQeFPjh8FNY03&#10;4l/CbwpJcWvh/wCIVhq8ljZobaTWbS4QRvYDBKsyTl22nGfO4ztr6M0zWNC+IXxLtdRWx1e1kvfC&#10;rLrHhnWI8R2yu4YRzxHIWdTkAjIIFcaxyrYmpheWUZRs0+jTbWj62tqtzu+q08A4YxNVKM4yTSsm&#10;morR72bumna19H1NTwx4Z8QeE9Z8QeJZ/G91q+k6rILvTtLmt1/0AFc4jccuhz0PIrn/ABnaa/fa&#10;qunRG10/VtUtUn0XxLaswJ+zyB1gmQ8OMs2VBBKmuJ/Zg+J3xEtfjv8AEL4T+OvCGr6N4V0mTzvC&#10;M9/BughtYyfNeSYMSu8/MqsMYBxxXcweIrH42fBG08c+C9Lmkt9YaQ2JuLdXURLIwE5VG+ZfkBVl&#10;IJBGcVphMVhsVRtBvSUlZ3u3F2la+tu3ZNeRxVcPiMDjb1LNNQ95JWtKN4XS0bXL7y1u0077nW+V&#10;JqJYzusd1f25S4g3Y5CllG0/xAZ57iuWtNA03RYrzxdHpqwzLCv2FZIfLmgXBDICclcnkrypwDWv&#10;o1zC97pega5ua+00Qi3e8kDtcSlGJZHOCw6qp64GCDUl/eaVr2hasdI1yB20u6aK6mBBNsyjcyOB&#10;3UH8Qa7vdla6/wCHOGEp0ZOK2dr9rX0+TVl+Bz/ibUvGVv8ABCbXvCs0PiTVrOBpbe3WIK2oKAW8&#10;kgcBz0B9RXL+NI/F+o/Cvw58evgto9za+IrKxj1HUPCtzCIG1OIKfMtZEcZSTOQpyBkDPUV02hab&#10;rvhbxvdeN1FuNBfT0NrY2kgxdM4G5iG4VgeVIOGBwcGuk1PSdRS0tbmC3a8jimUm3lkKuVJHAb1A&#10;z8rcEjrXPKMq11dpJW87977/AJp9mdqxEMLUjyqLvLm12aa1hJaLt2tfo1pz8vjXSvE+j/ZI/Dl3&#10;pmqRX1t52lamFV4ppArR3C8n5WJZQw7xspqXRr7WdQ8VS6f45ht7fUtJgmikmtMiGZHwYbmIHkfL&#10;8r4OFOR0IrC8YeEfF3xJu9L1zwn4pt7fV9Bvb6Zbi4sy/wBttSObGUA5XBYNkcq8akdxXS+BNc1X&#10;xdeTWuo3FvcSWcMaafcrGu6W32jdIxX7u9g3ykYytVH2sp2d9La2Vnr/AF5fNhUhSp4fmhbZ3V3e&#10;N3bRtapq7797uOq6f4t8O+IfAV94hs78zLp4ntNQkVtrQXKfJu9QehDdO9V/hn4L074e+GdL0Lwz&#10;p4aHUr6V9VuoAm6aVhu859vDsehPWna/4UubLwtr2hafFH/xMopIprWGQRS28UoKb42Axlc5GQea&#10;8v8AD37OXxRsvgzpfwaj+O91Z3ngLWIb7Q/EFnY7bmeMEsI7yJyVnA6blYb+QRWVaVaNSNqTk0pa&#10;6aPSy1a+Lvsra7l0aeFq0ZL2yhFyWjTejT191fZk1pbW6avys9m8beGY9e8IX1veQ2sFx9gne3vr&#10;uEMtjMy4EhHdSBhgCMqa8f8A2g0+Kfj34I+LJ9Mms9L8SeEr+zfTde029BjZAkckzY+9A2wsGifg&#10;gqQcGvTPD/j3xVqP2DTfGulafqGk3HhmWfWvEGnkC2e6j/1qCPnC7csV/hwRVjW9E0y60ObXvD0l&#10;vqWla7b+fJBGqut9byw4VeP9YjLjBOflJHpWlSHt6futq6d+j1XfydtVqnszPB1qmX1o+0SbjJOP&#10;VaSV1f8AvJNOL6a2vqZXizx74l1v4fNZ6FZWuoahceEYdVsr6KEtaaiAqiVB6EglgPQ1U0z4b+At&#10;ct/D+r6N4VNneLpBFheQzFXh43SIwB+ZGzt5yRXP+NbTSvhX8EdPufAiym08PzQQ6abW4kuYbRpJ&#10;NjW/7vLrHHuIKsCFB5GK37HxH4O8U/FS48M3nhbVdL8QeALCK80+9hf/AEa+huU2sU2cSR7hggjg&#10;84FZJ+7BVLN2XW6v5O3k9XvpsdKpypUXLD3UU53a30SWqvt70bpXtzS0aNfTLm68V6TdS+MvA7Wt&#10;5p+oIdGXcHdEGAsysOhBz07dajvdI0i/0HWdL1TT7j7Pp955lvJdDcjO4H72M9QFcHOenWud+J/x&#10;2s/2erpPEPxD8NXk3hfVreJ9Q1bTsyCwuTJskJUHiJVIZuh9M816Bqd1o9l4X02eDU47nSbyKMRa&#10;jId0bRzcq7MTwjAgZ7ZFdUZQcuW+q1+XQ5akcRRjCrytQm/dabaurcyTu9VtZ663OJ0D4T/Du5+K&#10;MPj3wxAtn4jSxmt9QmtZiu5ShQGdQcM2OVYjkcipvgD411zTdV1/4PeNpJpNW8NNC9nNeYV7qylJ&#10;2y7x9/nP5c1zvhHR/HHw/wDjL4iW81TTYdW8Qae39mrfL5a3UNsyiK325+cohfEiHPzfMvArtfEO&#10;kNrOt6RrXimwj02+uLFEt7iGYebaXQOQqS4+YHpg8H0rCnZSbgrNN3XfbfbV6M6sV70fZVp88ZQj&#10;yvdxau9Oriryjp66OyfQXE6xQTapb3cgEkpWP/pkwPOfY+tcl4r8JXnjL4aXnhXwjqsljqEkj29l&#10;eSQK7W8xIlRsH74Ei4/GugYW2uXV9o018sc0kLQSKp4KsuG3oPung4Pr0rg/jjpnx50rwPpy/BCx&#10;jvPE2h6zayxrHqaxQ6hpcZDSrL5gIZnj/djuHwwNbVqnJTlNxbsm7JXb8ku/bv0OPA028RCEZqMr&#10;ppysors23pZdfW9jqNA8aWN98NP+Fq3Kadb2MFkXupbfKiK5hZlmD+wfd15GOan+GujT2PiXUPGc&#10;Ovz3Fv4o0+G/mszcrLbQOq7UkiI6B1+9jgnmmaX4uvv+E78QWWofC/7P4XutGju9PkUqxuZHBa6i&#10;uIcYjkGQO4cg881n+C4PCVn8JpNY+C/guZbLTI2fQdPtWKieAt5jRxKx45LDyzjDDAxURk5Sj2V+&#10;6d1bZW1Vr6+m9x1Kf7uolFrncVumlGWqTd9JJpX9HtZ32vE/h7QdRv8A/hKr/Td15a2pVmiU+ZEv&#10;UhO/Pp3rmvDnhTxTF4e1DxBpeu2mrHXri3nt7fUI2aG3tozhkVThkYpknuHHpWh4J+I+j/EL4ian&#10;p+i3ckJl8MwX2nw3NnJbzDkrIMOMPscbWAyUPXqDXX2uppPLa6LPpP2fzrHzFdcFC2cNHkAYI6+9&#10;bL2dTVESqYrBx9lJa2i2n0XxWs9d107O557P/wAI1rcdr8RPCtnp81vr12rLcTwlZI5IsxQNJnDf&#10;KwYcjvmtL4XJJa2XiXwdFpMdjfaTrEj6h/ZsaJva5USK2F4LYJbd6jmm+FrDxefHeqa7rXhK3bwn&#10;NbraQafJ8t1p9zBKf3yj7s0MwIdSMMhXBBzTfAOh+Gbf4h+K7rQXaPUtQ1CFfEkX2plaH90TBLtP&#10;GWTjIxkCsVH94pJbPt5O9vn+p1VZRdGpC90kmtb21SSk7r4Ytx21fLbRol8e3XxJt7vT9a8C2+i3&#10;U3nJb6hHrAZfPtFBDjcnVj2zwM1x/wAYPHXxL0z4O6f8Qv2dtKso5IpIY4dFmgLRQbrkJMJR/wA8&#10;lXdyBkdRW/8ADvx54f1fX9T8Ew+LJE1Hw7rpiudP1a3ZfMVkyPKcj5wQc9+9WPH1/pPgnwLe+LZL&#10;xrTT9P1CHdcWsAn2xNIMoV/jjLNz3Az6VNSn7SnK0mrprRrR90+j/wAkaUf9nxNOnOkpNSjZNO0k&#10;9k11umrNa2bte503iPxBpUXmX1/pkVmum6at22oRzr5ImYFSiN0wO5OMgiuD+O/hXTNKsL74kXGi&#10;3UOoXXhy10mDVtJYpdKxO6POOCiyHPtmub+OXjONPgnpWteDfG+hmy8T+NrXTtYvYo2vNMtlRyLh&#10;ZXTmCLK7WkYFUaQBhg5r2nVNVtda8Ur4Z0n7LcWtjpscuqaa/wDroIZVIjIxwQQDx0IHFPmjUk4P&#10;WyT+d7L8jONOpl/s66Wl5JrVaR5bpvpeTt1W3dGX4G8T6m+i2EWswtKq6LD5V9KoWUSBcOZFHTJG&#10;eOD1pmm+FW8Pa/Y22lSLGt9I0/yQqxZidxYv1x6ZyOayfDWp6zLrjeFtQ024s7nT79ZbOTylMdzp&#10;68IUfjt8rRnkY460zxB4m0sNa+IviDZ3Xhm60LVZZ7G+ivc2rxn5V3kcBHBGUbGDVxd4WfT8/wBP&#10;mZOjU9tJQXxdFZ7p8tl113stNdDt/GmgQ6xouqaZAyhby28meNTjGepH+0a8n8VeANX1P4eL4b0q&#10;5s76bUtPGl6lpN6DDFqaxk+SxOCYbhQAMjr1wRXqGkXWoa5oF1FrGl+ZdSI0iNHJtWSTnaMjoemD&#10;071yvhBbH4p+B7DxLbW03y3H2lvPyk0dxG23ZJwCJFZDzgZHYg5qqsY1PuZGBq1sJFtvSMld6PWz&#10;t+V1tql1V1H/AGnJ8RvCq/8ACNSeSyxyaRfaReFDLpWoQqM898ccj7ykMKteDV0/xHpMuuanpFxZ&#10;veXD2epQ3VqAXdU2H514kjYg4Y89jXN+I/Dti3jK78W2fheH/ieatt1y+84QS21wkPlx3iL0lfOF&#10;ZAQWU8ZwKd498Ka14Q8JafpuofELVNL+02E0OoWmnyGSwe5kXCkNJ+8hG7BVsjaxweK5oyqRlaSv&#10;bfta9lvbp+qO32VKcY04StzarutLyWl29Ukm0m9G9ze8L6DrfhfWLa307TfN0GSB52kaYrJauhEc&#10;KKvTbjOfTFY+peANH8N/H6Hxp4P12TRfEGtSW9nqNu07CHVo44WYLJGfld1XIDjkYFO8B3X7QngT&#10;xN4YsfFmlDxN4ZvfDv2HVtVVNuoWF5GS0c88ecSQsvyM6ZIbBNbXx6GneI/Bst6ulS/2xoWL7T5o&#10;LcSXNtsZd0sKMMyjGRxyeRVw9nWg04u8WrJq2tr+6+u9rp73RHNVp45R5k4zTi5Rd07tpOSfZpXT&#10;SdrNK9h/jrwzq+veL9E02RLcnStZGoWtwV+bO0gx5PKkn06jrWLoXwg8EyftF6p4u1Twe2n+JNov&#10;9F1S3um8u43R+VIxUcLJ0DDowwa4jR/jV4v8d/s/fED42/CPwxqGqeNp5J20nwncRsrhYnCJNFE4&#10;DHMf7wqOpJArv/BHx48KXvwZ8OfEK7sb7Tbs2tva3Meqrta0uJVw7SMfurv3YJ4zweax9thcVU5d&#10;9paq6snprs310d1o30NqmFzTB0ZQindXpNLRqUkpO6vrFvTqpa2DwT411vxPY6zp2p2cmj6tYa01&#10;hoep390jWutTbCcJtJO3IKsp568Vr3lnbWPgyXwF4i8INLb6pCyalpMMe+3aMxkTxqT0VsnaDVvw&#10;v8NXbwjp9h4z0+xvNQ03VJNSs5rXEYMhLbZcDgsVbk1S1jxT4F174mTeAX8az6f4k8HJbatNGzGM&#10;TQXKtGEbcAsyHPIBO1tucE1tH93H97K99r2V7vRebtou+7OCdSlVryjRWi1dru1rJNdbNtN6aN6a&#10;aHjn7JP7Omn/ALPd5cSeF9fabxFqVwqax50xdbezO5oP3TnfAzQ+UjpkqCgK8V7brtsdV1VV0yRH&#10;htLyNtStg2RIfp3I61h+MvEP/COpf+Mbrwdt1i3jfz7i1hEryQp/q2OMNuCgtsPbOM112g3eg+K4&#10;LHVNNvbO4vJNJjv2msJVHnrKnyy4H8DEEZ6ZBFThcLRwdFUKWiX+f+bOnMsZisXW+uVtW9L6PWy0&#10;06W+Ht06njfxL+JXw2+HHxT1T4dfEW+tRpUyW81wuoPtSzNw2Iye4TIz5g4U8GvS/A/wtTwNLqFx&#10;pOt3TaWrCTTg160oxJ87Nkk5Usfy6V5F/wAFA7jwlong7T/Hus+Grz+1dSs/7Dvphp63ESWbOHlW&#10;ZOrcA7SOQemK9k+BXh7w1pXgFbXwTeXVxot1bwyaPcyXxuYHh8sBTGSSyAEYZDyCKcJSeLcXa1k1&#10;3+a7f16b433cjo4iDkua8ZJ6xbjyptdn20d1ftd+T/tPeJfih4b/AGh/APhrwHYtBHqdvIbzV2ld&#10;YI7wsRbQyFfvpKdybDypAPSvTPin8RvCHhhtWsvG3hyS30q30lpdQuo5N0eT8skZUdP97pnHrUnx&#10;C+H0vxGvfD91qllbvDFc51KORW/dyQEywzxOpyjLKucc5DV85+KPjn4qvZ/Hfwv8cePrvw/f6nqt&#10;1p8t5qmkpPBoDmRPsd15o4e2ljYKwbkNgHtRObo1JTk207W2totV0Wtr3bvdvVJK2+Cw8c2o0IQi&#10;r0ovms3zO8/iur7K/S1uW15SsfRWrfDGw8QeF9H1zwzO15HDawvbrLL801ts4QMOh2kc9DjmsPSt&#10;R0XTddluNfkn0+2s9BkGoXV0hWEruGzeCcAjoSOKk/ZJ079ofwT4E/4QH9orX/D+rXFnlfD+qeH7&#10;VoxcWijh5Og3EEEAAYHr1rW8bf2V43+GeoeJNB12Owjmm2jUDAs8DbTsaO5jbgxEja2MEcHtTw9T&#10;2+HjVcHBtfC7XVvm1+PzPOlKdHFTw05qcL2U4ttWk9Htr10te6ejsWPgx410rxH8Pb3W9al0yO3T&#10;Wrm2zaXQkh8sNhc/3GK4JU9PpT/H3hCySEx3ksC6TdXEcNxbsd0ZLnCfRex7dK5b9mnVbDxKNcgv&#10;jaWl7Z6rNa6loP2ERrKoRQHQ4AmXHzLIAflbB6V36Np89/J4Ej1e38+6sZpbexkYFvJUbWYL1KqS&#10;vI6Zrog+enf1OfGReDzKfJdW1a12sno/Le+3VHl37JfhlfhT8NfEHh3w5f2914ch8SX9xoth5ZE1&#10;nmT95bt/fUEZVuuDituaC21nx3pF3oviMSDXJJPtFm2zMGE4kXPJ6AbazdbbxP8ABfwnpfgvW/GO&#10;jxarqUgtNH1XUBtW7uMlzAc4BJQYBJBFTyeAnsfi/bfHT4eXt3f3moWsdtr3hiPUI2ht49n/AB8R&#10;oScSKe6nJBzzXLTjHD0o0aa26X21/Tt22PRqSjWxNXEymvf5uV9JNKyu2la715v5k097lf4mfDHT&#10;9Q8ZaTq+maXZ6jpd3qjx6xa3LH/RbraFDRn+FiAwxx1ro57hdK+JWpOySR6bHpcZj+0A7Y2dcEI2&#10;eAAvKkdSMd6yrm4utTiXwDe+KjHcW2preRamsflyvEj5linUA84439M981n/ABv07QfilBp/w4v/&#10;AIkHwn4q8axTW/hFZJCn24wHzGiYEFWOMZ6NhhjOcVs3Cneb027elvy36smPtKjp0a0vds1ezdo6&#10;S5rdbRTvZXSWp2ms+HPEOq+JdE8aeFNYTT1t1El60gEtre2RI3Q5z8kmOQ3Si50G98M+N/E/xEvF&#10;+z2WoWUEcToxZGVActInY8j5h1FYvgjTJvhL4R8N/DOPT9RXS7iWa11GwuroXC6OpjZmHm9fIZ92&#10;GbO0OBkDp0Oqa9ofgvStH8IWdjeTaXqSNZ2d3uM8MIKnasrHJUHoCcg+tXTlze9PR6X8mcFT2kZ+&#10;zp+9F3SdldwUru7u9fd0XvK2zatfGTQtN1rTdO+ImlWE1pdw27WEgjK7oo3blgc8pwGHPHWuZ0D4&#10;c+MfDMXiOPS/HlxHLqE0kNlDOoaFYnYEkpjBcHOG7hsV13w6wNOb4X6rpGoW6rauyzTKFVTkjCH0&#10;H8JGRUk0XiGx+HUqWejw69LpFwyNZlxHM6qwIwT0fgNjoe1Vyrt/w50fWKtGUqSas2kr2a5W7rV6&#10;b33a33Kvhu903xr4Nt7WxmkeOJnsJrWMlXDR/Kw55H94A9BWfZaNpms+PiltFbyalpf+jyBpFLtb&#10;ou3zGQ8gHIG4cZrL8OeHPFkfxU0H4leG9WjttHbUNRk1LSdQi3TTrcRJs2uMbGiYOOdwxxWt4gj1&#10;O/8AEtp4q0WPSf8AhII7prSz1KZQPMtmYFrd2T1x+faob8tmvmtHdflrbXy1NXBU6jjCWkot/wCF&#10;ttWffbV9n1aKL+GtL1+81Xws6W91BbyRXU+j6hbpJCUQnnB9+9UfC/h06TomvXvg68vBZzwJbQeH&#10;7li0EDKSymJT9wFTtI6HFdhcLpWr69d2wY2OpLDIskciMs0SkZwrYw6Z54J+led+D/HXiv4c/FHR&#10;vBPiLT7nWLLV76PT7bUbO32rDcbJJJZXJ4EQQKOp+Y4GKifs4yUmuu5tQdevRmobpKXK+ttW10ey&#10;13ts2d/puqa14RW+8e22t/bNFms4FfRmt8tYTK22UI45AIwdpyAQSODXHfG/xbq2ifGDwn4+0nw1&#10;qGqeG545bTxBdaY4KC3aJttz1+9E3BHB54r1DxDLoNtJLoOlxR/arixN6tuikNMiOFZwvRiNwBHX&#10;npXiN/L8RLKZNe+Dr2d1o2u6TdWVxoVw2Da6kGKrI0bfdRV++FIb5lOCKqsuWnZX+Wvb+vQxyuMa&#10;1Z1XFbOPvaJpxa1a2ejs+rWuup6x4Zvzf+E9L8eeBddtbzSplja4vbg5NzCvAckdyOpPORzW38Q/&#10;DHh/4g+HPsGveD4dYsFnSSW3k+8NvKyxn+8pxg15x8KZZ/CH7Kdz4Y8R20OgS6LZyQ3KtcosSHHz&#10;HeeERmJxnt3rQ8OXXin4cfCWx1G8tnO1kdnXfNCbXYWySpOOO+cVcZRlTV1ujnxGFlDEylTnrGo4&#10;xd9Wt07p7pW27nA33hTXfAmu6b4v+Gy3Gm32seIdP/tBrm381ZkhlZSt1DncFdPl81MlXCsc816Z&#10;8XYPGsdhrXxW+CkWm6pqVlbvHdeH7yQqt2UHMbMD8r4HysR1qPXdY8NTaNqXxz8L6ndala6d4bWW&#10;x0zT4hdLdWrfMbiFOrPjcCFJzs6ZFQfAv4mfDPxXa3Ot2Vy9nq1xKsUkd9ZyW8ksbDMZdHGQpAOG&#10;PHvUOEdeWVr6LXbrdLVX17a9djrrVcRWprEum26ekrpu9+X3ZdbJJJNPTpZ3OSv/AB18QLGT4d/F&#10;3wzpd54buvFN0lp418J61H9oAgGeVZTtBB6N3Vu9ddceHfCvwx8R3158P9OhsLVpIoriz09eMysW&#10;IVPRmPPofSrHjPwhqF34z0TWPBniCS1hf/RzH54ktZV3Ftm3nBzkhuRxjiofjBoXii9TR/E2i6Pa&#10;Xkmn6nEt5YzMYZDKrAC5icHqoJyp4INZRoukm5PmaS1ffq9Nr9UklcXtqNaVOMbRUuZNX6czcYyv&#10;vyr3Ytt26s3rLQ9L8faDenV9PxNdWqxXkKjZsZWO0gdiPrXnvi/xz4t8JfFa18a6fI9zo+m3Udvr&#10;0MEJFxbQLCF3ELnzI3Y5KEZXGVNd14H8bp4l+IviTwDf6G1reWtoZFuAcLcJnafoytj/AL6rP1Pw&#10;ZLqmp41KO60/ULjUreW5vLXBW5hRNowSBjntkkfQmt5JSjpuc+HqLD4iUa691x2eukktvktGtVZX&#10;0uQ+NNN0Twxr83jvwmdOfT/EVtJA8DTLHHcXjgcHJG1mXK49ea1vh/o2peCtL0nwHYX7f8SuHcbW&#10;8k3yeS5J2nP3gpOO4xXjn7Yvwl+L17+zLqHhjQfDUPiG+0XUP7Sm09pmd9StY3JXyWUh4phkOp5x&#10;tKngiuz+Dnxo0r4m/DfRfi3qHgnxBoOuaPJb2PiHSdVgeOW1kKKpOMfPE/B3DjnnBrijio/Xfq8o&#10;tNxTTs7PXVLTl6bc1/JLV9VTC1KmVxqwlzxUnF7N6L923r1Tcb2001vocpqHwLh+Hfxy8V+JPhXB&#10;pugT6xpfl3F5BLIsa3zt5kTTR9PLJGMqcjcQa9H8DfFG4Hh3Sv8AhJrFZpNQsWlVY0YgNCyxP8x/&#10;2icZ5I2n1rmPh18b/DviS8k1jxb42hOg3WvSafu1y0it7qwu2kPkiSRWCPBkbQ5wQxXPXNS/sK+O&#10;/i74wl+IPhL45fDm28P6h4V8U/Y4YBatFJcI6tIJfLb5dhQptZCQ3J54pxqYejiFCDs5t6Jdd7u2&#10;ivZ6vd6bm2YRxUsFOWKjzOkoJ3dpNfDo2ruzcbpbK3R3Od8Q/B+38f8AgCw1L4Z/G+SztdBtkexu&#10;7rTXuLY3cd2t1E7RynzMZzGU3HahwOgFeoeHvHFxeapZp4it9NaO+01pFuNJlP2d7pOZEVSPuMeV&#10;zz1B5pmoW2mad4VbRNMCLeag4ljhjZd7t/EOcbmbqD1rIbT/AA6bm1+HOpajZ5mvI442SEo9sW+Z&#10;SR2Yn5T2NdMKfJPmW7ST3tp5bL+uxhUrfXKfLUu0nJrRcyTtd3SV9e+9mkN0rwDN4Pl1H4l6JDp9&#10;lNql99uvJLe3KpeLja8d1GRszt4Drg8c1yPjHw9rGm/Fbwx4+0zwzp/mW+pLLY67pt4YpfIcYks5&#10;EHyy7x0B4GM8GvRNG1Wyhg1j4O6m+qW9xZ744FvOUuYmGd0TnllHp1FangfRLdr6bSdPNq0enxpL&#10;HHuDPBIwHLfXBww7GtPZ/wAoo46rhpyqVFfRrXrBqy1v2draq115EPiLX75tFbVLiz+wStfxw2tx&#10;DIJop0Zwu3/ZOTtIPTGazXFh/wAJvPaQaheQLeRm28xZNsQaM7gCv8J64boRUkuoaz4O8Dar4d8Q&#10;6St5dXBuJbX7HAdu55CUDAk4OMfMOD7U7RtX0TRfDVrcx2F35k+mh5re5kH2iDkEp/tAc4PYCq6n&#10;LGLhTfKr3bSts1o09ddLdfwM2XT7q8S2XwtrtvJd2uprKYZrNJfL5/eLtPI3L3BBre8X68NC8Nye&#10;JUmtolW+xEs3mKgTP3SQCVJPfpisnxj4J0zxHrWg/FDw74g/d6LcN9okhTCzo67dkyL1IzwTUvxf&#10;jvNM8Dre6LbRXUcLRrJZtu8sZPU9wPfnFKPuxbNP3datRje93qmrNO+qb+5rtc1LjT7TT9OefW9E&#10;E2ly2Jnu1tbYTq7kbiMfxjqemeK5TW/hT4eE+oeINA8TztpusWcM94kMrsYMMWiljHReScggg9D0&#10;re8JDUbHwlpui3fiO4hktbxJWkW5EjIrAkoW/iQZwMjpVeTwrqGmfEX/AITvw9rt9ay3umiwvdFu&#10;Jo3sbpYXLpIoP+rdskEjqOvSlK76E0alSjOSVS2/o7NNdHZ2V09dUk9NTndF1S01L+0hqHiG51O9&#10;0po4b6+091M8WxclpYAQNuMHKjrXX+Ite0rxJbaf9guZLqeGOC6u47eEhpoSfvFe7Dr7VYu/DcD6&#10;xJJq3guMDVIiv9q2MaxzxMQMIzL94Z71yHwn1vw7qnxbX4e6prN//bHh3RHhju3YLHqMBkO4EKMF&#10;l75GaI8ydmaS9niISrQT9xX0s9LWe3S+nS107aNnUaq9nrMmuT6hptpc6VhBp93JbL5lvcLjcGUn&#10;5skj0/KrlpbXdt8O4tS1HRIJJLPdJC2nxsyIR8u5F5OwrnKc8gj0rNufBlhf2mseH7WFLqO8kuPt&#10;VrJHubLIAkg56YH6Vz/7K3hD4hfDT4Q3Hwt1vxnHqlvo0cqaPqUkjNcWwcu4STdy6ru49NuDU80v&#10;aWtunr56aW+/rpb7sZU6bwbnGavGUfdd1eLVm0++111Tuuo74Mab4Q+H93d+CvAfioxW9xDNrkmj&#10;zQyNHcNcN808DuOQGHzIDlScGu08SeB/D+v6GF06GQtMyktHbruPfPTtXmHwh1zx7pmm+Hvh74t8&#10;J2cWp2MMja1Da33mNbrNK2buFpMkxuMNt7Fsdq73SPiVP4U8dR+EfFXiKCW2a4Ftp995YUuxHCOB&#10;wH9+AaKMoyprs9tGrX8uj7+ZvmFHFfXJVKcuaSu73Tcknvotb76tuz3a1KOhTeE/HfjK016GG4vt&#10;U8N3C6ZbzL+7uFWXhy4A+ZOOc5HepdEPw6+IWoat8T/hz4q1BbnQdUudLuriFT+4nG1ZY2RgPNj6&#10;fL0B5FacJj8C/EKa7TRDPb3U6iF7GMM0ch++5HXA4JrG8BaN8PfDfxm8ReGdK8YRsusRSXh8PzMy&#10;SxzAjzpV/hdW3A5xkH1FV8L17/j06mLlGUZyhzaQTjbVct/fi1ay3b6LdO/XE8deLtM/Z78Cjxp4&#10;61y5a1uLiCwvbizkJUm4n8tbgKchdu/cfQCus1bTvGHhu9li8JatpuryLp8UNnNqcRU3IXBZHkTh&#10;gw+bdjKn1FHhZbrUbebwD420jStYtdjm1vJAgMkhc4haM/xKmOR1qTQvCsFnBJ4LtNZa3upJjdaf&#10;Z375ZlAwyoepUd8dBUxjLmvf3bbdU+ut9b6W00s3d30dSrTivetzJtt6OMou1nZaq1nfbR20sM8a&#10;eI4tT0K6na2l0rUIbZmazvtvlh1Hyyq3Ro88buOOuKzLvRPENu3hu/0jwrJeabfX32nxdbx3htbx&#10;bny8RXEbKdswB6oTyuMdK2fGNhb3NjJpni7Sd0bRraNsAbKSfIWGfTOfcCuU+Cc3i74deBtY+Enx&#10;T8ZR67DoOJ9E8QWUDCaWzd2wsg6F4jwSv8OKUpfvFFp6p66aW79delvnbS5Rjy4Tnp2un8OuqkrX&#10;TW/K2na97tPWzOt8bX3jfTfhhqtz8O9Jt77UbOSP7La32+MhfMUyZxkhtm7HvVnxzaWXiPRobjU7&#10;KSz0+3kE63VvMR5R+q9Vzz6HvTvDniPw/qmrWnhw64zXupWRmtZsHFzCEyWJ+nP0ry3xVo/xG039&#10;nnUNK+EXi5dFvo9dkhhtdaheZFgW53NGAcnEgztI4w3HSqqy9nTlNJy02VtbdFeyu/UjC4f2lSMX&#10;aEudWk01pPS9+ycXb3d27+fovxZ+Gtx8SfhrJ4G1G6v5HmjiuLXUNNm8ucSRkOhDf3iQMZ4p/hjX&#10;x8QdDtPGGkQSXkEe631CHUIzDd280S7GBGOHyDn1zkVqXfi2yvvBlvr1z4ht9PntbeI3ZtWJiSRw&#10;FwM87d3TvVH4T+HPHPhnwe3h74h6vpmpapb6hNNdappaeSLuNiXQsuPvhSA3rinp7ZNLdb+m3Xzf&#10;Tv5HN7SccG1O14y0W26tK2nlHZq2mjT0p+FdLu4tIsfDN9qHl6jHZzSaXHMw+0Lbo+Pm/wCeqqWC&#10;k9s1zOhL4++BPhqy8PeD/Blz4v0ddea3vNPW68u+sYJnaSeaENxOiu2VTOQpPPFdxNouk6/f6T4n&#10;jtfLvI5rm3067MmJLdJlwwX+8p25K9CVFU9I0/xBrN1Y2Wr+IYZdW8OXUk+jzBTC13EFMLmZOjA5&#10;PK8A4qakZcvu6Po1by73R0QxEeWXPZxesou/xLmSs07213umrt2avd2g2OnaH4vm1XSNRvItLvLL&#10;a0NxMfLjkzzlW5UjOOvtRrukabeXMfhrU4GmRWNzAWkO2NkO9T1zyw7UvhDxOPEOr+IfB+v+CLjS&#10;r2wvv3cV0RJBqEMg+WWM91JzkdQaZf6fq+m+JiYdUhTS49Flgn0u4t9zFx8wlWTORtHG3oaqMlKF&#10;0rr+u5jL2ka75naSS676XTur3dn6Pujg/Anx++EelftBXfwB8ceHW8O+ItWt3FvHq0JNvqsWQ0Sx&#10;TN8kpfe/ydcqwr1bxN4Yuri4Y6BcpC1tGqtZ7flKDsB2x7VxejaPD8TvgnHZfEfRbRNQhd7m3mh2&#10;yNEsTllkRyNynaAeCCDWh4ht/icPB3/CefDbxZZ3mp3n2KWzhvhm2uLbI8zkchmjLc9NwFZ0/bQ5&#10;ue0le6srNLs9Xd+lr9kdGKhRqYlOm+SS9yXM+aLkrK6dtItX0d7W3fSvqeh3vjPRrHxVpU3+naPq&#10;G60vIn+YSKcOp6ZVhkFTV3w148kvm2a1K8OoSI7appUkWHiiMmEcED/IpmteO9R8KeNIYD8KdSl0&#10;rUtPmvLjUNNUOIbhCAqOnqwzgj0q8PG+k6/oTaw+mzW8wRDIzQ4dQTwCD6VpFx5nZ69TOftJUUpQ&#10;vH7Lurq720v1u7aO9n1YusWmp3PhrVP+EPuLS61bQ5mlsEmkYbzs3mCTb/eXgdskGq2lan4YtrjR&#10;fGVt4XktY/GUawahufbJBdmPKpLGx+Y4BTgZGB2q9qMU+q+G9Q1zwVpcNzqsexrRWn8pLsjAwzDp&#10;ld2CehxVf4m+F9P+L/w3sRYGa2ubHXrPU7CaFsS291bSg4JHr8yt2IJ9aqSlq49P63MqcqfuwqO0&#10;XLlbvqrpbpPVc3vLzTWuqPO/ir8JfC/xH8YWnw/vfDV7or6La3E2h+MtDvntZ9P1LIdUCjho5I+u&#10;OCVIrqvh1f8Aifxj8PbbVtf8RyjVUVYbifaFkWRHKeYARxvAzg5xUs/j++vfjnqngDWfA+pR2+m6&#10;YmqW+spGGtbuMghlU9nD5G2oPAxsdBvNS8WsZo9L1+ZZZreZflsmUEBlz0Ddx61nCMeZtdd+m2n/&#10;AAD0a1WvUwcadRaxUZR15viu2k9bcyd7bXW1279B4h8OzatdL5F20scyeTexq5EhAHDAjpzzmsRV&#10;1BdU0HRL/VbqORbGRbO684Lm6gJxuY8EOCBz71u6Q+pajZLr67ftkcEgxG3Fxbk/Iy9s1myaH5ka&#10;6NqCC6s4TvY3GQyK5BfYw5U+tW9dUcNGXL7knt9+zXz6drrToXvBXjr/AIS7wXouu+OPBt1omuTT&#10;NBq2k3ADSWNwhcOd6ZVozt3BxwQwqbXIYtY8Kzreu7yW8ZltbiCUiRADke+cVVsG1PUdH+2WJP2y&#10;zm23EMjYPlsxZVP975cc1nePfHT6T4bsfEeg2kcd3JqyRy2N0pUTpuxIB/tAdKa92Fpu9lv389NC&#10;Y0faYm1KNry0V9Fu0lfW1tm76bmp4Gu7HQbG3l0W3jW31OZpmtSoDLMRlywHc9SfWqfw58KWGl3H&#10;ijTrC/uD5WrfalVnU7Nybto4zjk9ck1sraeFtU1mHxN4YuIW8vIZI/uk98e9Yt/rcPgzV5/Gn/CN&#10;XM0F5eRQ6tNakHZGoKo5XvjOCOuKPdik+iCMp1ueML80ktHvdPRO/ldLuyn8INH1LwvrXiGwh8WG&#10;+hu5l1S+0pgv+gTTE/OoPzosgXO05XKnGMkV0kuk6FrmpL4b1mKaPcxuLfdwAwOQyk8qwPzA1l3P&#10;h7T4vicvizSJoxdalosVjqDbeJoRIzIre/PHpmuijFpqurTbYUkjsZkhx3RtueD9KIr3eV9ycVVc&#10;63tU9Wk72s07JfPXru1vqcuNNj1KU+C9Zvbt7y1mkNjq01unmTSDJWViuA3B2njms/xDZ+K9W+Gf&#10;iPwzpeqQ6bqi6KzWN+I8fY7xf+W4GCNvGfzrpo9R0xPiMumajLbwzXEZk0+Ob70oH3wh9vSo/H0u&#10;j+GdF1LxxcwO8drEbW4CN8rRucHcOmBnr2pSjGVNxb8nrZ/etb+ZtTrTVaCUdXytKyavfp0s3o1t&#10;utrmf4t8LW/xd+Ekfg3xZqcMc2vaGtve6pa26uJhsGXRuqtn51IPykA1peArrVfFXgK18PeJdWnk&#10;1bS5TYX1wVKNd+T8gmIYDcJEAYsOCScVk63eeFPgN4F07XRBdR6Lp62sMcdujTBUkYRqAnJABcEn&#10;0rpPF+n6vos0WueH7WG6ktmMaxs5XdGxG4oR+NLkipc3W1n6f1czqSlKkqcfgcpODaSs1o15XThd&#10;X0suxwOteE9WtfENrJPqC3N5pF8sWitcz/Z5YbeY4kiRxxI2B8obvW98IPEHjPXPAd5oHxi0m703&#10;VrfXrnT7VpJcST2+/MMgfPzMV7+o6VH8Yvh/P468TeFPH+heKruxk8K6uLqTT0jBi1BduNsmf4Rn&#10;INW/G3hXRvH2gWUvibTrm5ax1CPUlFtcMnlTochwQQSB2HSs1Gp7ZvVJdNLSvbXq9Nun3WOidelX&#10;wtOM2td2k+aDTei1Salfmdur7pl3xhf+J/DtyxGiW+r6WlsovFuLoRy+UPvN6MRwcHGfWob/AEjV&#10;NQsotQ8OeH47XWb+3jNxHdTboWgVt2wkdVIJ6DILVzfj3TPCf7UPhbVvAmi+Mr7RdR1LSS0eoW3y&#10;3NkjNsD7MjIJBBB4INdPdeG9d00eD9en8RtqF54bRLTVrmFfJjv4XQRyu0eSFIKq4Xsc1XNL2jjZ&#10;2te+m/bvdLytZmHLGjTgpNRqa3i1JbJON9eVqT06NWTtYl8a67a2/gqSbV9PuLBIwjtH5m4wspzj&#10;eOo9x2rP+IlpdrpWjeM9Bmub24t7mNrRLebBkimwGP8AtYBzg9q5/wDan8d/EDwj8Gtc1/wboMeq&#10;32l3ltKsUMRkM9r5y+cCg5+WPccj0rY8T3uk/F/wj4e174afEKLT5NK1O11BEUFVmUL/AMe8qnBC&#10;sCePWplWjKpKkruUUnbbduzT67P8O6Lw+HlTpUq7souUk3q0vdjo7JtKV7X9ex1niSzkN3HHN+8h&#10;kiHLDhJV+62OxPrXN/Efxl4t8D/D7/hMfBnhWbXNUaWNG0mHid/McK23cQCUGXweoGK6rW7O61yx&#10;KxBoppJkMke/p3x9M1m6F4ovbvxXZ6bf6LDGIrSRrhWlBkiuI3CoQP4lZSTntXRLy6nDh3ZKUoqS&#10;jq03a6XTfrtddlbVlf4MfEvSPjF8HNB+KnhvT2NtqlrIfImUK8ckcjwyKw9d6GqfjPwt4W8fvb+D&#10;9Vu7VBfWzTaZZzSBlS4iO4yIpH3kP8SkECuR+FvhfxD+yQ1j8NpXXVvC3iXxlqN3Hc28JQ+H/tTm&#10;VIgvO6JpmIz/AA7q9K1+xaO6uJtS06G4tQhOn3UUIMtnIQQxB7A+o/GuXDzrVMNH26XPZKS6Xsm7&#10;eXY68RCnhcdKphpfu5OUqbT1tzNJa/ai907O2q0ab8qPw1+I/jH4L6n8LodTuLHVFW4ijW41Z3t7&#10;rexwBMv7xEIJGOq5x2rN8Q/GqHwRpnwh8I6eo03R7rx7H4d1gXWqG54itZP3PmNlmHnKo+bDcCvW&#10;dDhlsGtrSOeNTHtCtK3+tUfeznvnkV558fPgZ4V8YeJ/B+tf2VJb/wBh+OIdXaSxfCpMFOWfaD94&#10;hQSwxyeeajFUcQ6d6MrS91fJSTa2e6uv8tz0cLjMPiMS6WJXutykrd3Fp9ddbNN3s7nq+k/D7wP4&#10;V8Y6x4y8O+FrXT9Y1/a+uX1nHsa+kTpJKoO1nxxvxuPcmud8OeHruHx34gS70X7KLiFJNM1KTLLc&#10;MxPnAHqAOPl9yRVq6+It5oXjOG58QTQjQdSdbOCZoSHsb1CWkErDgRMpG0nowx3rh/h5q/xD034a&#10;eLvANjeNqnijwv4qu10P+3pth1K1kYXEf7zupjkaMN0G0VpKpSoxShGy1ei+bslrd3b03POo4fGS&#10;pylOV21BXbe17Xu9EoNKLT0Semmpxs/7KnjTwj+1HP8AtVeEfidNDNqxihvvDmRHA9soCsoYg7+P&#10;mA4Oc17l4qvbHUtE1Cfxlpsa6bp95FM/2glVSNCHEwYfdKtg5zxirmoTWWu6FZWmr6Y2n/bIYytv&#10;K4L20vGY8jqQcjI615/8F/FV14w1Hxl8Fvi9qDX8l9fXkYtJISqwafIPLFvk/eO35gRnrU06VPDR&#10;caS+Jt2b6vV73au+3yR0VcVisypKtW3oqMdElLkTSVmtHyq6u/v1R1njrwt4+vvAt0Phr4jhXWPJ&#10;Nzo91qkAuI45mHGRxlSpJGD1x2qCLxpNrcunarcX39nyaVtOtQSLhJ4z8r7SegDgE+nSuf8A2Pof&#10;in4Q+Ck3w/8AizaNJe+DdSudM03Umu1lOpWEZzbuT2YIRGc8kpmtPx5LNeeELjxLZaBJqDQWM32z&#10;T4yFmk3EF4s+oHrxmrw9X6xh41XFxckm4vRryfmtmYOj7PFSwsuWXLJpTVtU9N+zVmrv3W31uavi&#10;jTNTh0y91PwRpkMlxrMxuftccgVRKECpI4PDjAHTk1Do1hrOp/Cu48JeMdMexmv7eS1ujp9wY5I/&#10;MGGdSTlXzyCD6Uz4MeJPBPjzw2nijwfNeW9tdwrbLpl5lRA8PylVQ/dI6H1reTWtLkub/RruR7O4&#10;sVVla64Qrj5ZAe4z1raMYNXWz6LY56sq1GTouPvQabbT5lbTXXptp20PPfir8Qrb4IfDD/hJ/FXx&#10;Hhs7Lw7GS09+mDeW6gRBWPUyEsMleWI4710njPRPE/8AwzzJ4at5NAk1X+w4UuJJFdLAgkb5VVfm&#10;xtO8Duw696qfEvwZ4W+IfwgvPBvxh8K6dq/k6fLcX+nrCZIpzEpcmMcNuI5XocmrPwtsPA/iT4He&#10;H4fhhrs02l2ekx22mT3G5poYwgU28wf5iy/dKtyCPasLVniGtOTlVtXzXu73T0ta1td736HVKpSj&#10;hadWz5o1Pedlytbx1VuvNp1T0+Gxw/xj8S2P7Mvw68Pa1eXzXnh238SWj+IrxV3taxMApnGMkqGw&#10;cckKfavUr+/8I+PPhlJ4g0RLfXtLvNPeezaxkEi3Klf4COpIrhfDGk3fxJ8M2uy8srzTdJ1jUNI1&#10;yxWzEglaMFAU3E7WQsDyMHntXPfsH/FBLnwlrnwI8S2MOm6p4B1yTSYbc2wgNxa8vFKUHAJU844P&#10;WsI4hxxihdck17v+JK7XmmtfKz1d7LqxWF9pgXXjrVoyvO2l4ybs2raNNJXXSUeqYyfwTrXhH4vf&#10;D3xnY6553hDw5a6hNaW+oyTyXECz26I6cAjKFeN2eCR2r3NY9Vl1SLU9P1SNrCaFTJCY92T1DKw9&#10;uoNUrNNB1UXHhmW1VZrHiS28wFljfo3rhhWP4J8PaL8ItMh8J+HtXvJLT7ZIbPT9SujJJl33FI3c&#10;5wMnCc8dK6aNCnRlKUftO7fmko/dZHnYzEfXILm0nFWWialFuUrt9JXd79b3ura+f6t8V7GXx9r/&#10;AIZt/DWoz6lp+vR2y6K0YmhvrGYKv2qIj/VKq+a3GDlTmu2124X4dano/hrQ4p7rw9qpjs7O0iKr&#10;HpaoCRIsjdQw42HknpWT4v8AC3/CC/Eix8b+E/D0N882qCXXI1kYXEEDoy+ag/iUOQCvQAsRXReG&#10;vFHhf4yeEkv7fR2NqlxujjuIwUnaJ+SgB5CuCM8YIppe/wArlr/V/XR2fS/mdeIlR9nTqQg3Ssub&#10;VfE1ba+jTTkutm1flNLV7TSb6yXSzaxxs0hWOBl8tj33AD9aLHRLJdH1TT9RtxJa3cjJIgi274WT&#10;DA46nk5NQ/2q17q32u/s9iQu3kXkUoZQ3dSOoyOuelXodQuVQJYPDcLHcCO9VX+aLPJPvgY4ro91&#10;nky9rCPLfz3637/cYPhiLSPEusXzwTO95oOdN+wzEb7L938k8Z5Zo5o9vXghfUGq3h7QdcvfhraG&#10;y1nT/wC2rfSbiG1ms7fbayklgo8snIC8dD1BrT1+00iw1WTVLnSBZ3FxtWbVbOPEgVV+XcR1IGcZ&#10;zgZqr8TfDet6n4PvZvBWp28VxcaYyWd5nCxSZBWQY9e9Y8rim3r/AF+Z2Rqc84xTspONr6pWTTXo&#10;23523Tepi/APTfirP8JtP8NfFy7s28TaXcyPLqGnSborqPeShAIBQEHaVPIx1q14O8UeFte1S4s9&#10;a0K+sbr7RPOt20eAZN3lsykfxbQOmOK6TRY5JNRhvb6XZdx6bCkrK37uYFRvbH+9n86r+G7+G11+&#10;fw1PJGzQxtOizffkXOMjjkDOM0U6fs6cY3vay11b9fMKlf21SrPls371o6JX1dt9Nduh5/D8frH4&#10;a2Fh4W+Lt1pq6g2ptBqscN4m2e1lnWOK+hycmJd6GQHlPm9K9U0zw7aeEvM0eHUrh47ubEK3Dbwp&#10;APQ9eR3PXivO/Hnwz8G+L7rVtd8Z/DDSNR8PyaKYbdpoA1xDdF289k4yqMgUcHlga2Ph58S9Bl+G&#10;F18RNU11IdNa3XVRfX10HWO1Kgbjj7qrjaR2OazhOUZ++1a2jb103b2VvM2xlGjWw6qYeLTb99K1&#10;m5WcVHVtNO6a3tZamelv4v8Ahl4s+2bI9S8PapeyC6RVz9mLDiItnoT/ABMOpxWppOm+PvCGmTak&#10;2s6ZrG2ZpI5LzS/IlNluLfZy6Z3SRjhT91u4FanizQrfXvBGqap4Svo1n1bSc2VzbsGjdiu6ORex&#10;5wQe9VfBU2p2vw+0+z1e+aa80yFE1SSRTkyFMk/nWiprnu36a/1f9DGVf2tHnsr3Skrauy0flvyt&#10;p66X1LnguaLxJLfazcQeXJMyRmEMG8iHaCEBHQnPPvXnl18FfiT4G/amj/aB8F61HqGh3mix6Jr2&#10;g3khT7LZo+/zYCvDup+bEgJJzhgDirbfCrxV4Rn8bfEj4O6/5ereI7XztPtbxi9ul4kDLGTk8Iz7&#10;QR2xXcfCjxH4n8TeArWXx5oh0vXLe3jg1m1eQMqXXlKZSCOCm8nB7jBqakadaSjJNNap+mnp8n3N&#10;ZVJYFTq4ecZQmlCUWtUmk2rb6PRST3XnrZSFPFNpFrOj6j59jdYbaGxgqeD7EdxXCeO/g7q3izx3&#10;oPjvwj4wbRbzw1rbX032dUaK7lZdjpOh+8GU4znI4Iqx8ENKu73UtV8cWPiPULFo9QvNN1vwnqDq&#10;1vb3EcmY54z1QshVvRlb2rnvg9rnjvR/2nvFnh7xrol5b2firTk1HS/PYNDFJbHynUEcfOuHHtXP&#10;WrUa1OCnFtSaV1f1T01Sul28zWjRrYWpXdGavTi9GlqnZSjZ6O0W3dXTSut0emtdalofiNdC1HRv&#10;+JRfK0kd9bsNsU3BKMvUA8kHoao+NvBekeLSttqthY3+nzXCy6lbzLuSdY8eWrjuFYBs9QQMVJ8T&#10;/Hcnw90S18S3nhq+1bS/thW//s2PzJraEj/XbOrKp6gcgc1Il74N8R6t/wAI9p2pMy6pozanBLGp&#10;8ue2cgEq3TjjjqM12e67wevqcFNV6cY4iKa395a6rd73Ulo+nRmX4K12P4keE9W8e6BfXluJNWu7&#10;QTLt8wi2kMRMbjIZdyttJ68100V2kzxz3NpIJljT/XwgFxjOVb+Y9a8zuv2Y7DxF8B9I+CHwz+Mm&#10;teG/DNjKZLS+0G4WW4u4TI0jQmVuil2JyOeMdM10/gTxT4pj8IW2n/EuWNtUsdSey+2KgX7RErbY&#10;pGA6OVxuxwTWNGrW9pyVIW0XvaNN9Utb6eaV+hviqOHnGU6Ek7SaUbNSUfst6Wei1Sb5XbuW7/xN&#10;4Lfw1J4tm1m1+x39xHaxtNNtDTSvsRCexLcVbj06Dw8lr4e125WaJdsNhcFP3sPynIc9wT39uay/&#10;Fnwx0LXdFm8K3lrDJptxcQ3UdvbqN0VxHIJA4HfLAGtrxRZQX7LPqKs++xaCQxtgdc5HoR61svaN&#10;6r+upjKVD3VCT1b+SsuW3nun/kyCPT5rDSJre0Cx3UckklqzpvVgw4Jx+orm/iP4nvNFtLXRIvCl&#10;rqV9qkawaRpNxMEjurwKX2bn4UcfK3UVpeJPFGkeAIR4u1nxNHDZw2K2luZpPkuXkceWR6uTwPrV&#10;/wCImjia10bxL/wji6heabdxSw2+BuVm4LKT0IBNE/gdv6/Mqi+StCVRXTbtutUtr3Wl7X10T3Rh&#10;fCH43QfEDwVYLqnw/wBc0TVWvn03WtJ1Sz/eadcICSXyfnhbGFkGQa7jUxpOpWn9manCv2e4gdGH&#10;8JUjbwR0Iz+FZuuPpVr4stNXtdSSO6uM2uxuRPxu2fXriptVh02WOwsFjkg+1GQRqEJAOMkE9s/z&#10;pUY1I01GpLmfV2tf5a2uYVvY1KqnSi4J3drt23e76Lo+y11MT4baJ4h8FHVtB1f/AErypraK1vPP&#10;ZnuLfYfnZTwHGcFh97HPQUvi+31CC2lsIIFmtNSu4Ip43j8yMxlsM45Hbg88da0vImWb7Qt5JJGt&#10;iY5rhOchGICn/awfxAqnfaUW05NGe9k5ZblOchWJBx7A46dhTjHljY19pzYj2krXdr6dra+W17f8&#10;MaHijQ9qWtpptoy2/ETS282JYUX7mwkH6H2rKimu9M+I9nfS6l9nj1SyeFtPkcbZZkOQ6+jbTz6+&#10;lXdT1i11DxDceD2vhDf6fZx3ywq2GeMnt68jFY/jnRPDvi2LTpPFdrM0MeqJqNjcWsjRyWlzByvI&#10;7MTgjoR1ol3huGHi7KFTZp9LvVXT137/AC01OqvbeS1eSGYobR9pZJI9yxt3xnsf500W1yZ44PJk&#10;NvMry7cfLHx9z6entWX4H8ZeGviYPEGh6T4iW4n0XVG07V1jGGhuFCuwx6fMPar2mXUn2UeGL3VY&#10;01CGVvvSAF4y5CEeoxgfWrjKMtUc8qdSm3GSs1a+j2a0f5fgc7aeHdR8SxaebDWbjTY7DWvtc9ra&#10;Nty8ZP7px/zyOc4710mqHTvFSSW9xtt7yMsY1fBYoPbuD+lQeH9W1PT9ffwtr+nL9qm3T291GBte&#10;MHGw/wC0P1zWjrujWmr2kud0EzwtGLiPlogR1FKKi7sutVl7ZKWnVNef5/M5efS9N8deE9Q8NeH/&#10;ABBbySafI1mq8M1leBPuMPo33e4NZf7NPhb/AIVj4Pb4fJNqkcdnqE0dtbaxhn27VYyBv7rtvYLz&#10;jOO1dHovhVFS41EJCJLyRGWaHA8+RBtWRsfxkd+tReCPEGieP9EbXNK1BZGjvLiCSaNiQssEzRuv&#10;PRlZdpFRGPvpvf8AQ6Z1p/VKlGN3Tbi3ptKzt/7d5792al7bWmqWF5HLc5tZrdkaNmx5TZ457HNZ&#10;fgPQZItGv2lWS5W/uh9qt5pywGF2sV/unjPHBPNO07VrSW5vIbiw8ua+Z5bixdtyyLH/AMtIyPvB&#10;hg+orwv4EePPjL+z98U/Evgf4wwx65ofiq9m13wzf6QztJZbpAhtWR+QACDx3BxWFfFKjUhzQbUm&#10;02tVHT7XZPZPvubYXA4jEYetGk1zRs1HrJX1t3atfzSuj3Lxbb+MdA0G5k+HtvHd6pZaW/8AZcd9&#10;JiG5bI2xyHPyntmtjw5rV7qmhQXd5oq2Op+TH/aVluH+jyn7wBH3lzkg9xVTUdTgh8dwql4sMSqs&#10;V15n3ZWcHYo/2s1kfFPRPGt9p11a/DvVYLDVri6tR9tkzhAJUL7h/tRKyjtk10rT3k9OxxRhHEcl&#10;Odlez5nfS9k0/Jb7X1+Rp+Nh/ZWkatr2pHb5OlNNPNHGXSLyiWEqp13Y5IHXFS+FdctNf0uO+guo&#10;JtNksoTBfW0+5Z2kAZiV/h6jg8jPNZPxO8V+MNJu7i60bwvcPbCNUS6s9s3lKzDduiP3uP0qTULP&#10;/hBl/tj4eeHlmtL6/W51S1tWCgMQAzgep4JHtU8z5tCo0ebDRUviltqraW0fZ22v9y0ZJ8RPiBp/&#10;w700a5rEs0ekxzfZr2+WMFLBiAFeUf3GYhcjua1PFFwul+DptXe7t4LyLT2+y3R4jWUoTFu/2C+3&#10;gnB6Vm+L7a18XiPwzqejWeoeG9ZtZBrVvcZWQ4IKFR3wRznkECrniGTRLq0j+HurzybNSs5II2aP&#10;crxovMZPQHb6/hT/AHknJdOnTUhRp8lPR8125W191fqrSutrWfcrfDTWPGWraBpeseOdDs7PVrrR&#10;1bVIbGUSQvcrwZI36lHByFPK9DnFV86l4Vgjt/CmnlFl1hUv9L1C4YJEshyzwSAED1Cn5SeOKteG&#10;NFew8PSeFNNIVtFULp9wkmdueVQ/RQBzWi10dZRb+zueS3ltaycBiCM0Ri+VahOpGNaTSXK3tra3&#10;Tq9LPTW679+b8TSa/rIji8NeKrjQdQs7wXBhltftBkjVvmXbn5kccZ/hzmpLnUoLj4gvb2szQ6lN&#10;pqtHaz/LDcA9I1bHYgkdwfUVd8R6brWn+MrbxnpJFxarai3vrFsrIq7siRD7d171B4j0ay8V3ll4&#10;nh0IXV5p95HNDG83lPEoDLvVu5AY8H1NTJS1a8jopzp8sb2s09VbRu2jvZtXXV6Xune5DL4t0DTP&#10;F3h/4eeKrN2m16eY6XcLBuie4hBk2O38DhASCeGIwOasaBb2mpeKPEGpRWanSoIEtY79ZtzXM/LT&#10;KMHA8s4XkZ3H0ptrpmotfTX+nu7XEdjLFHZ3AGGJIO/2ZTzkdQah8JWsvge9X4dy6TbxQ6lZvqEu&#10;oQnKS3zMBPuU9C3yuPX5qJc3Or7X/T59fTsKXs/Zy9m/etqr/wB5ttLS1lZW16v03lt7jGn2sJju&#10;rbydnmeZ+8Kjo+e59fWuf8F6rfa34t1zw9rTW/n6fqjNptxay5kS2wOJkOGUk5APKnsa0vEKa1ot&#10;jDHosUjXGPLt4YI9yq39/wBl55Fcv4MkWH4za54m8QeFJ7fVodDisn1FlIjvoUHmboz90ruJHqDR&#10;KXvJCo0+bD1Jb+7dd78y1tfbWz39DW0z4WeF/A/jvWviV4Y03yNY8RLAusSxnb9rWLhWdR8pYKSN&#10;wGSMZ6U74tXuoReCdQ8ReHPD8Oo3VjbtcaKrMQJZRyiMwBZAWA+YA49K2tK1g6l4XhuLP5bi8YeT&#10;a3jgMOcsg9cLnpXO6t4xvfhn4/XSNcUSeG9f+zQabLHGxexvJHKFHI4MJ+X5v4SeeDRy06dO0FZO&#10;+3RvW/36vz3ClLEVsQpT96cOjbu1Gy5V6LRLsml0LPjXwloPxK8GaXpfiK1hkE0drdXEbSA/vgFf&#10;csmOXSTo3fFX9Gk1HW7Cca3LJHcRw+VNcQyBiXU8HIH3uh/Gr2oaXFazWtnbW6tH5DRmD0/i/n3r&#10;j/DkuhfDTxfJtvHs7bxdfKfJnZmiS+AwyjP3S4GcDgmqtyyTfkv6/rqTTbrYdwi9ruK3669dNFfZ&#10;3sjcsNT1DUtK1TTtdb7Q1i6r9qe3EYmUqD1HGffsan8XaZqsWkf2v4VMU7PaqfIncGNyvzBt3I5A&#10;we1ZHg/4b6t8P/ib4g1T/hLJtR0vxQqyxabqGD9idQQUQ/xRnPTqKveD/DOt+GtW1zQW1q2k8OXz&#10;RnQbNeJtPuMH7RB7xHhkHVfmB4xUxlLROL7enbvoFT2MJ81OaaSjK1mk7pKSt0ad+yaTae17N34s&#10;W60PUtRi0Wf+09JhSafT0XcZH25AjP8AEOeDXPfHK61PT/Blj8Y/CPjG90tdBli1HV7e3UNFf2YH&#10;72GeM8nAJIxyCO9bHhPX9VX4iah4V8T6VDC0Vis1lqEMny3QD7GVl/hYDafzrL+K/jbwz8JPCNzr&#10;/jrSll0Uamras8NvvFrC7AebIvdM9Tipqy/cycpWSvq9LW6vVfPVGmHhKnjYRhC7bTS0fMpJXir3&#10;Xp1Tdt0jS8e6d4O+KXhjR7yLUIvs+pCO50+6dsK8LqGwynhlIwCrCsP4N+EPhJ4q8D+HPE/wwgS1&#10;0/w/dXK6DDYyAw2bb2jmVVyeCQ3y54z9KufFXwvrur+E49P8BXlkthd28cmmjcqfZ5PvxyRt0ZX4&#10;AT+lQeGNJg8IeLdJ8J+DZbHR7iexa+17SLe0RI5mO3zLh0UjYxfI3AYJJzWWrrRlKKemr630tbyd&#10;rvXotzWm7Zfy06rWraV9EknfmXdp22tv0lc39c1PTrPXptRmZrdY5ArXG8mN5HGxInXqAQc7hwK5&#10;fxT4bh0LQvGviTxJ8TNbk8Pay1nbeTpdztbRFjISRoGT5lcuQWb04xXVaxY61aeMry8luopNDv8A&#10;TUItpod3k3SPzJu7K0eBj1GayfHnifSvht4H8Q+INfXy9JtWjubqSNQPJhfaGJ/vAE5PfFXWUXFu&#10;WiWt27Lb1V16+u5lhZS5oRp6t8qsrXfvRdk2tJJ/5bOz2tX/AOJh4feyvNR2SQzolrf2vzu2xQQz&#10;A9Se/rmuR0C90P40+AfFnhJPEkMtnrmnSJb3el5t7qxinQxlGDcxzI2WBIHUcV2DyX6S4s49PvrG&#10;TTY5NL+yz4muEwC5x908YKkVxev6Df8AhX4++GvEngLwCrWfibdbePdUhm2iCGOIm3aWHoXMmFEg&#10;5HQ5qK0o8ilLWOz3vq7dOmu/bW9kVhOWUZRWkrc0XpZOPvNO9mm0rL+97ttbroPAOlWnhzw9o/w8&#10;8Rawl9f+FdCtraDXJI1SS4wnlO4HIRmCKGAPJJre/sTTL3TF0bUjDDeSs0vmW8SxsZifvjAGXxjJ&#10;6nHOa8tb4n2HhL9rnWPh14ut2s/D+reF7e/0ea+t/wBzcasbkRywxv0UCIJJtP8AExIrrvG2mXnj&#10;PQ9Sv/CmrWs3iTwbezyaDcmZgkN6Isqlwg+98r4IPrmnSqUvZNQXwXj1vpvvq/XW4YjDVlWhOb5V&#10;NKV7ae9+CXM/eS0XRO1jctft+lxyw6rO0179l3NcLHhbgJk429mA9Kk0fUfDuptY+I7QKJb6Nv3i&#10;x7WdsZ2tnkH2rkfhT8RT8YPhp4X8X/ELQ5fDPiYKboaPdT+WwmQlGKHpJG3JA9DXYa9olndz2uqF&#10;WjmhczxrDwSwHJwOv0rajUVanGpT+FpNXunZ276r56nLWpOjVdKrpK7TttpdaW0a21Whi6/4hvtH&#10;+I2i2eneEH1HR7xZI9a1CzuB5mjT7d8MkkfUxSDcpI5B28c10RNhYyzXltpsEkVzIwvpI4gGb/e4&#10;+b8e1R6jotpco+qW1t5V3eQrHcNtwzpkdQOuP0qhfXmqadoc1paW227a6wscn3ZFPGAfp61ok1dy&#10;/wCGIfLWjBRVmlZ6vXW93r020srJNq921bQdEtNFl8P2tlbtp9xbtGlnM26IRtn92P8AZ5PHasz4&#10;ffD3RPhh8P5NM8MJLFZ29jMkMfHmQoNzKoOOdpJx7Yrn/wBpj4sSfB34Da58U7HSg02i6fFcW/7s&#10;sJXLANHgfU9K6XTvi94TvvAvh7x9oqT6xY+JmtI/O02PzFhaVPvSD+FQcqx7Gub6xhfrHseZc6in&#10;bryt2T+9HX7LHfU1NXcJzs/OUUnr52lo99zI+GfifxINIsPhr43uY9S1MaM2oQ6zNCscN/bLJtdZ&#10;FXmKVVIzxg9R3qh+zl8WfAv7U/ga68XNoENrfeG/FV7p02nLcCSfTjBKyRBnXqJI1D/3Tn2zXfah&#10;4b8PW2rSeJ5NN8q802xkW31BY9zxxMMvGnqp2jK9zXk/wb0zQvhPPJ4L0Z9H0XUvFviPU7vS4Y48&#10;R3UjYcwDH3xGp3AZypLAVEo4mFeD5k4K909W9uXXunfq736s6YfVcXha04Rcal4tW0S+Jz0XTls9&#10;Fo09o6P2aC3N55kj3jTATEqGxlePu15rc+PPEvg34z6DpkKG+8N6vcTabqMcdqzSaVekb4JGYfdj&#10;cBlJORnvXoekzXtxa7Z4Y47qCPF15P3TOFG7Hqtcp4s1JvDniPRbtvEUNguoXaxSXEke6OUls+Sf&#10;Qnse1dFbm9mnF22/Nabo4MDy+0nTlFSumrfJ6qyeq3VvyubtlZ3mg+ItRX+05p7W8mWaO1uSNtu/&#10;cRt1wf7p71y3iGOXxvZ+K/BPhDU7XSvF1npdv9ojvIS0Mcz5e2nYDAkTg5x3GDiu+1PTodcgZUdG&#10;jZg8ckbA8g+vesu70NL3UY7+Pb/qTb3ShdrzREEY3eoJyPQ1pKDtZE4fERjLnfxK3pdWtdbNO1mt&#10;NbO+94dW0aHxRpWmar450a3kutLjgunmhYlYb5ACzx9wN2cex5rz1Pi18a1+Bms+LbfwhbxeNdJ1&#10;e4g/s3UIysF1Gk+YgH/uywMu2ToGznpXUfBe516HStU0PxL4obVJNPkhtWhuIws8RC4VnYY3mRdp&#10;JxwQaueE7HXvC+peKNC8QeJP7UsZ9Ujl0T7Yo8y2SVf+Pdj/ABKGHynsDiuapTnUtyycbpp2t20b&#10;bvqum/mjsj7PDynTqKM+RxklrZq6ulfo+bVaXsmnpr0HhnxNf+IPCdlr194duNLvLm1WWbSbuRWk&#10;tnI5jLKSDg9COCKq3Oo6b4gv7jw9PcyWV1FFtbbwyMwyroejY/pUOtQXlnJp3iJNQayTSZj9vtVj&#10;Bju0cbQpPYAnII71X8X6TqmpwzaVpusyWdzqFuyWVwIwWt5M5DA9+cdexrpvKMbPW34nnxp0vaXW&#10;l72393X53SWvXR73KmgX/jnwX4NuW+Ll9p19dLJPJBqGl2rxr9l3ExxshJ+dV6kcMan8N+L9I1Ez&#10;eLrXWVm0PU9Ot2s9Qhx5byszLhT6jpz0qp4C+KFh8UfgrYfErSraaZszW19ZywbJUuoJDDPGyHow&#10;dDx6EVp2kfhM/D+GfQYba20qS3EzxtGI441zuYkfwkHP41nTlGpTjKnK6aunvf5nRWjyynGrC0+f&#10;ldrJKz1SVtHdadNzi/EHwTnh+Pfg/wCPegeNp45tJs5tK1CxziPUreY5O8A4LqcEZFdJ471P4h6J&#10;qumat4fhguGjuTFqlo7bY7iNgVTB/gwTnI9Kk1KTVvDHhzTNVj+z6pots0t7qlwp/eiELuR48cMR&#10;39RW5p2paf4v8PxeLPD2ox3mmalp/nWskQzvUjIZT/nmpp0aUZT5NHJ3frZK/wCCvYuriKz9nOql&#10;OMU4JtdLt2drWeravrtbZW4W6+J/gT4eeE5vF/xN8WNN/wAIhIkN1rtxtXy/ttwIlglCABSGaNeR&#10;0w2epr07UPsOmW1xLevHHFbRN5zsflSMDk/TFeJ/Gb9n7Tfit4H8TafaTWdvqGuWrWdw1zbnyNQm&#10;8oKgvEH3xGdrIRgqwBzxXf8Awc8T3nxC+E+h63e6M1jqENmtjrmmXz75YLq2HkujN/Flk3AnqrA1&#10;nTqV44pwklytXT1u3d3v5W5bdb330Lx2Hwrwsa9OTvzNSWyV0mrLs5c+q02Vk9G7VdD0W88GSar4&#10;auRfWN9arcWccMm5JV25Dxn3XjjrV34fy6F4g0PRZZNOmtJ4bISQw6hERcWivwQc8gjHI+lYPxc0&#10;b+0fh5faHpGryeHZnKx2F3bxf6h2bOEHQZwR6c10XgXXtL8ZaZb+I4Z1kureH7LcDG14pFADK47H&#10;Izj3rotL2lrdNznqRl9S57t+8/VaaX6O6du+j7mL8Lr54fB15e6v4Em0O8uNcu/tljIwJlxKQLkb&#10;f4XRVb1555rWih8QatDd6rDe6bcWy30UmgvaSMXa32r5qTk/KZN+/aV6LgHnNXPEs9nY3llJdBkW&#10;eYxrMv3Y3KnBb/ZPSsHwH8P9F+DGhT+CvBFtP9gnvp763tZ7gyFJpT5kwRm5ClssF6Ak4qYxlHlj&#10;e9t3ovwSt+RMpwq81XaUndLdWvrq3dWsl1um720u6y8GaXoXxA8UeOtKt1t7zxBDZpeXEeVa4ktw&#10;fLEg6EhTt3dccHpUfjfW7LRNItPGPijT7qGGzkkurprdWkaFgvXaoy49q39T2X+iz28NxNbzXkB8&#10;tTxJG2O3uKqak9zpvhzT5NX1Fd+Ugkkk+Xcx4U/WqjTp048sVa93tpdu7+/qFOtKdSMp6vSO+tlG&#10;1k9eit1tZCalqfhrVNM0/wAU3uoQ29nNbrcyX0zeWEjwCpYnGBkjIOPSuH8dwaX8APHt5+0Pqvi3&#10;+zfCupWdnY+LLSZVaxiImIhugv8AyyYbgjOM7iykjjNdLN4D1zUvEOrtqWvnUdB1XSk0+58O3Vsn&#10;kW7DJadDjLM/RgeOBisbxl4d+HXxx8Pah+y/4/1CG8t77TY7660jzDHNLp6TgRsCOwkjAJHpXPW9&#10;tUpStFKSvy3dk5La9r6P77bo68G6VOovebpvSaSvaDab3S96PTpdJpnoOraXp1w3n3lvDNIts/kt&#10;5YYhXAyVbqARjODgjFc3L4ouD4m0fQNNtIdQsl1FbbxFIs4Emnb4y0UhU/eU4wQfrWD8R/Fd98EP&#10;gxfXPhi0udQbwfY2aLYyTAzfYkZY/Mz/ABbYxz6la6bwQvgvxToh+J/hvToYpfEVvBLNfKPnuUUZ&#10;j3djtBOO4zW3NKXuppS0b/4Gmuq+4wVB0cP7aV5Qu4xfnZPVXutHdefdXPNP2Z/EfijxH8RPip4d&#10;+KGkXGnNpfjSMeHVkgaOPyPK+R4HJ+bdySBxzXpfxEk8Rqkdn4ejtZ7+a3Zo1usqroCA43AfK2CC&#10;D6isP4xaLr2p+F7hdBkuI7iOTdDNbTBJo5Mj94ueDjoR3FdBqPjWz8PWn9q67dLGtjon2rUBIQPL&#10;RRlnPtwT+FZ4elUo03TnNyd2+ayT1baVttFovQ6MTP6xXhiacVrpyb2cYxV/ST19evUhs/ETnU9P&#10;8D6loVww/wCEdW6k1iHDWxniZUe3z13kEuMjBXPQisfwx49vfE/imTxf4YsbK40Rftul6pD5zJdJ&#10;eQFTGVUjGwjcpBwQcEZFaWv2t1pUVnqnhvU4ZLW+hk8hZ1/dOZwrI+4dB1x/vVz3xw8AXGvnwbrW&#10;iwX1qdP8VWV5qEmizeWzQrncXHSReeQc5FFV1I07rW2vr5X1Fh4YaclGWnOmr3dk9b3Wju9LWejX&#10;W9jvyuoajbW/iHw/dyQzJGZPsE2NsjFeEk7oR6j9az/CukxeFIvJstO+xLcXDNNYwSAwxyO25pBx&#10;wSx56A+lZsmkWtnqs1/ot9dI2oRmQsuQWbJAyOmQPbpWpd30dva213cz7bgwGNZJvlWZu6n3/lW0&#10;U5Pma1ONxajyRd0/Kz+fe2uu4438N9JJrenzp5MMzRTSxyjHmLlWB9CO465FVdd02DR9Zh1y2nWJ&#10;ZI2jkZZNpIMeC5HRj0xUln4fg0WKbUNN0+OGC8fzbxI+jOQSZCO5PGT3qvb3t/qOnX1rqmlRbbW5&#10;H9n3CzBkmhKg5P8AdYNuUj6VXxR1HH4rwem3TZ6fg/w1OX/Zo+EXgj4Q22seGPAXi9rplvDc6lZi&#10;/wDOFtLPmQEpgFN2S3PPucV2Glza/dWN5fajp0tjNJcFo0YDcFQ/dJBIIbqD6HBqr4U+H3hzw345&#10;1Txt4Z0q1srjV41XWlVTvu/LXEbZzgbfbqK1fDqzhbixe8ZVVmcK3zZUn3rLD0/Z0lBpJK6SW1um&#10;/l8k9jTGYiWIxE60pczfK22tb21Wmm+3dW21M7VbbUvE3hy5+yw28l1DHvtYZsFJH3Bljbp1xwe3&#10;vTtP8QHVNPXxe1pLFask1td6TqMQWVHL4PJPTIIA6EEH0qxLp39jafJL5HnR31xibyW5iwMIV9gQ&#10;CR9az/Gmj3Oq+DJvDUNxDDfXFqyQ3EjHymuiuRu7hCcZ9KuV46+RMHTnaHRvfstn/W/3h8P/AAuP&#10;APw4h0Pwqb1YIYWlt9M1S4M0losjlzEH/urk7RzgcVi+L/BHhP4wWd98PviF4ZjvPDtxaRs9hcKV&#10;WSZH3M29SCpBwcdDXQfC/wCIeh/FH4WWnjXQmWNWjktLqJpN32e5t3MMsZPfa6nB7gg1Y0a0jTV7&#10;rTbph5z2vmSxhfldT/EPf1FZqFGth1HRxa1W6a7ejNPbYijiak53VRSbv1Uk9Xfun13136hYaZp8&#10;ug/Y9OupI/s8Hl20ch3+WIxhOCeQOOKz7/UrzxL4Uj0nU2VbiaMNNdQZXBUkh1HUH5c+1anhmzud&#10;LiFh5n2jG9vMkOWU54GfTFUX1TT9N+IVl4d1OynUXGnzTWd5Gv7qOSP5mVj/AAsUOQTwcEVtbliu&#10;nQyi71JW1a95Prpe/wDn8i/aWWn63LNfM6st/brEVX7sseAN2PXH86wvh5YeP/AV5qXhjxbry65Z&#10;XF5Lc6PerbiJ7S1CgLbSgcO2ejjr3rd0+zvLS0m1TSWhulfNzbMjfLMD/Cp6DIxjtUXii5vb/S7N&#10;tP0mT7VeMqTWruFaGNvvkn/Z9uvaplGLaldq2unX17ihKWtPRxlZa20ttZ7q3/AZzPiDwdo2ryWP&#10;iRvANvNeNqjBdRtVWG80qORSjXUTlchxnnB5HrRp/wATJNc0K607QrGbXL7Q9Ut7C4tbiUQXkwRs&#10;S3GDgMejDorE9eRWw+o+IrbV7XSYrCCTRxp80V5cSSESxuuChA7g8j1qPVLQXZ0XxpFbxrdW8yxR&#10;3UEYJaAnmOQ9SucH6gVm4u7cfnp+X/BvtY641FKKjVV/5dXpq3Z9VezVk1vfUPA3xs8H+LdYuNBu&#10;obrTZW1oaZoserW5ibUW8kzZiB+9wr/ihrS13Wj4TvZ9V8Q3Un9n+W3mSL80NvCPmLsuMhuxIzx2&#10;rLGgaPr/AIvsBqmlQHUfDt1/avh6SST5gHRonb8N7Lg54YVta/HDqUF5p0zsQq7phtzkHovPrWkf&#10;aNPmadtv+Cc1SOFjWXImk0rpu9vNPzVntvddDm/it4Sb4kfDnVLHwNfWL3dxY28+lR3aiSCZUdZU&#10;JB/hOMBu2c1j+N/gb8I/jbrPh/4ofEjwlfaR4u8OWaTafrOk6lJbXFuRglBNE37xAQRtbIIY8c10&#10;9x4H8O+Jpv7RvtPaGa3tTbRzWsxj2QnB2jaeOQO1WNEuNPbVryyi1OCSXTYo11Kxk5aLeuVc/wC8&#10;KyrYWjiI2qxTTto9Vo7p69U9V950U8VWw9P9zOScbu60a5kotXT1UkkndeXUdrty17pD6RryfbLa&#10;409pftm4IsyOwQxnHRgrZDDjiszSfDs13a2+meJ7K4/4p2+VtNa6Kzb7dMiKYOfmDqP4s5+orWsv&#10;sOoa9qXhlJNraZJC7Rsv3I5VLIV/2SQRj2NR69qdno2prdXF3HHCIVtlaRsKXcnap9s9q15U7Mwp&#10;1JR/dxWu/wB6VrLZXT/HToHhvWdT1bzoNSvJPOnuD5CyW4ChV6OBnpjv/KrNnKuombw3qeqWc11c&#10;RyPFGF2l4w2C+3PO3gZrJhsNWPj+1N5aRtHo8YMb285XyWZdrB1/iU9vQirPjWwtHvIdUshBZ6k0&#10;ws7O7kzx5hBIGPXHIpr4b9glCnKqktLq+ltH0+Wzf/DB4f0V7f4kXd7bwW81sLFIby8N3uljmU74&#10;49nPysGZt3B6Dnit3UNLFzdFp7RZoZomjljbB6rgn34yMdwa4b4eaHb6b8dvF5g+0Rrqmh2d7cSR&#10;4a33gvEgHcOqrn0IPqKxfhQf2svDVlHc/E7XfCusR6prT3tz9ntZYZtNs2JVbYDo2UVSHPQlgc1z&#10;PERpyUORvmb2V0rd/X5/cb1sLKpJyVSN4xhu2m7xvputLNbrppd2N/SPBp+Gg0TT/BmqQ2Pg630m&#10;Sy/snaSkEpbMcqueQo5TZnAB9q17uXxbb+INLdNTs4RamRb+yaM7biMr8rI3YqfwOa5e7/aA0zSf&#10;2hNM+Cvi1rE2fi7TmbwxZwwk3Pnxs3nNMOgiKgbWH8XWtb43+HvFs1tpOufDKOObVNH1a3mbTZpt&#10;qXNruCTJz3CEkZ4yKI1KKpzVO/uaNLdWSdkvSzS6/MqVOtLEU1iLJzTak7Wd7q7fe9029mr30Ouu&#10;ZrvVoHl0ry47u1mCyRySZUNwdrY6ZXpXB/F3SbfxSljb6zcahotzZeJILrR9S028WOU3EA8yOMAj&#10;DpKN8bR/xAnrxW7o0PhHx/4kuPFvhDU9S0660fW5LbWLeH90t5MiBGSdCMSKFK4YYIwMGuG/aM1r&#10;Hgm18MeINYX7fo9/Drs11bzCKQWtrcq3noW4LRKVZ17rn1qq1S9GTktPXR/qn0Fl9GSx1OEdJaX0&#10;1jfrbZpb67p69Tu/FF/o2t6VNc3unLdTQQyX0en+WJCZFXeI07bsdO/NZfgnxLZPoWivNpuqNY61&#10;btqKrrMgF3plwRk27IQDgc47jFdD4q0zRdfv4YobmO3uLyPz7a6s/lMg2g+YhHfB6Hsa43UPE/im&#10;68S+JNC0rQV1CG40OWaz1Ca5HkjU41xHbkf8syeCWziipLlkpt6dkr37beV+nUWHjGrQ5EttdXa3&#10;TT8976Wadzevf7D1vX7uWLX5pl0jR/N1DSbiEtbzxyHzFlYkZ3rtOCpyOhHStO6stM1nRrjxJp+Z&#10;FvdJV4rq1X97NCBvWHcMFv8AZzyM8Yrzj9j/AOM3jbxb4Rk8JfGbwZqPh/xVo8Y/t6PUrcrDPKzE&#10;B4H5DxkAdDXY2S+LdA8PeINV0rWm1SGWYz6XotxarFJpqgHMCsPvqxUlSRxn0qcPXp4mnGrDVS8m&#10;mvVPVNbNb36FYrC1sLiZUJOzg0k73Uk7appW1+JN/Z0u3Yt6Eb/V9OaC9FvPI0cTTW826N1bbkAZ&#10;5DbWHPqpq14r8Nprnh5vDurwx3NnMvlzW91GJFZMcEg9WHB+orD8Zaf4q1TWvCfjfw5dxqujpLca&#10;hEzbftUrwbY4pV7JliSw5UgYyKs6f8RNdf4f6p4n8ceGP7EutJDvqCRTfaYWCgHejLyVIPTGRW3P&#10;G7jJO34NGEqdX3atJrfZPVO7SVt+id0tLq5dge9s7/S9NvFm+zrCqhjt2ONuM8+mOnWsnWk8b/8A&#10;CUX+pC+tbrRbi4RY7GeMAJGYjE43+7EMF4J5HpW5cX9jf+DY9Quby2urGWFJ5Jo5P9QGAZTntgEG&#10;iLRbDX/Dxj0jWV26iu6K+tZQyT4wfMBGRniq+JEwqKn70kv5Xpfrdvun+PyZRXwpY6f42j+KnhvV&#10;riO41DwvH4fbSWl/0WTyZ2midUP3ZVYyIWHVTg9BTfG0rWFlDeXmjzTW+EnvLeGZkltynzDy9vVg&#10;3buM1Yt9Lt/HGhQ2niOOY6h4e1RZrW6DGN2mQHZMNvBDqTkdCCcirGqWl14gkt5pBIIc+c00LDEc&#10;yHge4PP0NTCnGMXyLf8APb9AVT99Fzd+XR+n2bNb6bbM8/1T9ofX9E/ap8P/AAo1XwC03hnxVoJl&#10;sfEUMf8Ax7agvzGKQ9MFO3XvzW18Wm8XfDzRtU1PwJ4Gt9W0nVlVLy10s7dQtryWQI12mQUdEX5y&#10;D82Vx0rk9I+Mfhr/AIVVrXxP1vUI9eXwrr0n9rrY2kbXWnweZtEoHYouSeNxXNeyRz2XiPw9Drvh&#10;y+iuLHULFLi1kVcpMjAMrj6g1x0earUqU3Vu3rHa8Va3zV03r3sztxcY4KrSfsrKPuzu5cspJ81+&#10;jT5Wvuut2YmuWeoR+MPDPiiDxDffY9H0+6try1ik2pqjSxqsckqdGKFSy+hY1laFoniHS/jJ4k+I&#10;cXia5+xalo9laposkga1heAuZZVXPyS7nAbuRtz2p3iFvH8Nx4TvPCcEa2Frrxi8Uw3CBx9h8t8S&#10;AnlSH2cjkbu4FZ/xNm+Ieg6vb+IPhp4atZGs9WfUNW0yZhE2swSQlJIVbBXztyowY4DbQK2qONPW&#10;zdmn17dF19DOjCckqalH3ouOttEpuVn0Tb2etk1qltf+M+kat488A3Gu+ANbt7DXNLZn0m+ki85Y&#10;bhezAEZB6EehrA/aT8UfFPQPgfYfFLwT4J0vWvGWgww3/wDZhkKwzOAPOWNjhsEbsDOfr0rqL3Uv&#10;DljBd6Pouh3VmJ9FbVZLaOHGWZMlMf8APTPBx3FUfFVz4Y+Jng2HwBqGnagtt4k8LmSC4aApGxA5&#10;ty/Hlyn0P1pVOWpFtycXJWuujezs1a6vpdetysLKVGpS5oXhGV9Vryte8nZ6ppN2v3tbU2Phj4j0&#10;/wCInw78N/E3TvCUOnXGrWKXEllcQYmtWkXMkO4gHhsg+tcH4avrbU/jjG/wz3af4b1q1Or3lx/Z&#10;oe21O8hmeCa0jfpEXCiRm7sgIzk1sfBDxXp2rfDbQvAunNcaJ4gsNFMn9haxj7UlujmAu4U8/MPv&#10;Dvg1t+HPCGpeC7GDSNEjgGmxWPk2dtb/ACpuaXeWx9dxyP7xow/73DQ1u7K7W97K+210VJ08HXxE&#10;LWu3GKbuuW711unZ8rT9dblT4xeFtD8feEpNS1fSTHPDaebbM1w0clpdRnfGGaMg4DAdDgj2NeU/&#10;BPW/Efjz9nT4iaD8Y/B8Nn40e/8AO8WRWFuwjvEO0wzpuypPlp91T255NeqeOdd0rwZd6p4w8R6h&#10;9k0efS2/tEgMTHs6SADO7g4PGQOa6DQLTTYPAtmLLXBqFnfW6PDqEjBjKjDKNuX7wwetKvhY160X&#10;e1r3VlqmreqtfRru11Ko4x4XL1TcW05RcXr7rTUmk9VZ2V11ajLoTXWr283hiz1TS0F1bXFhGFj8&#10;v5nQoMHb1HFcD448d6H4I+KXhfwP4v0S1u9C8TObi11LzCp066tY96NjGGDNtUDIYEngiuu1E2st&#10;ktxq8slu1vMIoLi1bG3tk/hXK/GJfEfgLU5vjHc+M4ovDuk6X9p1jR7rTUmiaKE+Y8iHqJGUFQB1&#10;3cc1tV92jvsl9y336WMcvjR+sckvtKSWrTvb3bNJ6ptNaWdrPRnTeHLPSPB1hrtn8OtE81NPkmkf&#10;TvOYPc3jnzWGW6qc/K2TjoOAKuajZ6f428OWOoXmixrNParI1tNHlomON0f1DcfhWPpGsQ/ELRPD&#10;Hxc+E3ibTbyxvDDcXjRybo5bSRMtFx9yVQQMN0IIIo+JHguf4i6fb6JY+Ib7RoxexXazafKFkZon&#10;3491OMMO4qY1FOjz07STV1a1nfazMuT/AGhe0lyyv7zd3KLWjTW779+h0WlmPUrSSxs7qWFonwqE&#10;FSjA/Mo9jXI+N59R1Jrq08Ea5JpHiaP/AE+2aO3jYXEazJG52yfJJ8uUYZUkkHIwK6DQ/FGsa5e3&#10;T3WiRsLW4KzfZpAsisO5U9iMYqrFf6H4w1TVbvylB0aPyEjWXy2kFxGpZJlPRwwBU5qpyjKNu+n+&#10;dttfNE0eahWcpLaz6Na2smtmm7XT6alH4gWF14q1nRtU0ia+tdJXUF1XUl8qNlc2gZRaTW8nzskg&#10;bDMudhjRqh+Avxl8KfH/AOGZ+MPhnUra3hkluobrTRKC1jIkhAWfvFLgZYdCDnmrkcfhey8ZaNoU&#10;kU1neNbX5hma3LR+bhDIzSDiNiW+6eHG4dqwfgN8Gvhx8P8A/hJ7XwrbeTP4lvpE1yaKb5LyVS/7&#10;4RnhWG9lOOorBxxH1qMoNcuqldu+11bpo73Vtb76WfXL6r/Z0lO6kuVxdtHHmkpX76JWa2cbWWrN&#10;O3tfFupfC/WILrR1g1iNp5NPmW8GyCYofJnV0GAucEkDp1Bq34evvGfiLw7ptrLaWzaxZrb23i21&#10;kugI7uNo/mmgdOj7gGXIGRkHHFc/8J/EfhPwvq+pfDSbWJLS6i1P7FYw3EheNQEyid8KRnCk5HIp&#10;2naboPhT9oK4u9P8L3UGtXWmwyX9xazFrW+i37AWGflkTPHHQ81Uk9Gnrs9fx9b9+n3F1KXv1IOP&#10;Tni7bqy7y0i12bs7Ppc0B8X/AAuvjpfh7rWnalZ6vqF9JbaZbGMq13BEyedOmOCqb42Pco2cEA11&#10;fjvwg+t6RHbabO0U0JPk/N8hbBCk56EHkEcj3FeFfE74DeOP+GidF1BviPrkFpD4mvfFvhC6s41m&#10;8m4jtIVn0uUOeIpFEvl4OP3rjHAx7Rrlrb6+ZdG1LVLqx/tf/SLfy7ko0Gzb+7BxwQSMr9aVDEVK&#10;larCcGlF2TdtdPJv11to1poyMXQw9H6vVw9T4o8zWrtrbZ+Sd1d2al0sTW8d1qOjQ+H9fWObVbGG&#10;L7ZHEyNI64x5pU+pB9PasnWPCfnC60u6WKbSb5FWG4hz58VynKsc5BUf3WBBxXO+N57rwz4nm+Lo&#10;txquqabo01ttsXMcw2oWEJUHEqyEZUnlG6dab+z/AKzpPxB/ZS07XLvxFcXsmrQy3d5JeYSeG687&#10;eYGxjDow29jxR9Yi66otWbTa81G1/wD0pCWHqUcOsRGXu80U7LaUrt28ly3V7XvbbUj8O/ED4geC&#10;/HviPTfGfiTTPEmn6N4atNS0kQ6MbfUH8yVo2R3VijhdhztUEDqOM13Gnax4U/4SjS9GWTN1fabc&#10;XNmWKstxCCrSAMB8pVyvAxnkgdazfEOq6PNc+Gr2fS7O5mvNXjsLqYXSRzW/moxUgY/fjcPudcEn&#10;sa17mz0+eS80uxWyGq6WPtMNuy4byxkJJgchSdy5HHFXSjJSlG9+ut+pniJ06lpOHK2rO1ktFy3s&#10;kktdXor39GJfaNY+KZYNYs4Ft9V0mSSfS5XYOFLKUYH1VgSCKzFuLhtXjk1Gxt18yxCzQpGwk3Z5&#10;IP3XQ/3SMiqnwv8AEl9qXhHUV8V6Ouj3kOoSJY+SoxJbv86FDk7jndnp9BXT2Eq3F/bwq6yRfZzP&#10;HIV5xjGAP1xWqtKPMv6toZVOfDzlTlra6Xpvo9dHe++9/M47wd4f8KaLqvizVPDMwubHVLhbrWLO&#10;4mEi/alURtH5bfcGwL3wa5n4mfDnS71/B/jywvdf/wCJT8QrXUrWSxhxc6LcSIYS7KRl7JoyY5Y+&#10;oQgj7td8W06bWJL+506I3jWc0bW8L7V1BFwT8pHzEDHB5FRQ60+jX03hHWBbwx6g6x+H7yS6x5kj&#10;Rl/JcfwOmMdcMCMc8VjUw9OtTdKS0d3tfXe/36777HZTxVenW9rFtuyum1qkuV+tl+Cs1ZNCajpv&#10;h34kXV/PcXzT27apHaTWskjPb7oG82N1AOMhsMsgwcZBzjFed+E/FvjHwx+17r2oeMpb6bR9V8Mx&#10;RaXG1oMW10Jfn2sp+eJx8wY52ng4r0r4aWw8LW1v8MNbscX9vbyXlxqEcIWK5YuSxOMYYBgOeuKy&#10;Pig2vW1k8ej+FLG8u7O/tp7Vblt223aQLJKCOQuD931qatN1IRndxaabt5dH3/qxWFqRjWnhmuaE&#10;o8qbaWjaSkm9r2XnZWfYy/iXq+o6P8adEurX4WWupabrVrJp/iTX0HzJZ7CfLuE7xdRu5AzjirHg&#10;b4f+B/hR4fm+F3gTSNQsfCMGovqPh2Sz1R2k0q7ZhI0SZJYQEtuAJZcOynjFX/G2rp4H8caTcXGm&#10;6lJpcFvO815ZRCVI0k2r9mkj6urEkjHQCvPv2kvGHxA+E8HhrVvhZFYanp+teNYbW+WS4MRih2cQ&#10;qR9zcoKb/wCEhcjBNZ1o0adR16i1itLK7SdrpW1adlf/AIGnThadbGRo4enpzLrJpScW2m7uylFa&#10;LydrWeva/E6+sfD/AIW07U/iPb2dre6Z4gs7i3vIFbyo5prgRwhAWyDuflMkZJK8cVsap4In+Gmt&#10;eNPiL4W0C3uLzVNNjMtnJcbYb6WLd8rg8B2yRv7g4PSuV/bM+G3xY+KkXhXSvhsNNfSotetrvxFb&#10;32M3EcU8cqInbIAZueDjg5xW1+0hrniSPT7+LwVcTzX/AO5mt9Gu4ALfVIxL+8hSQ9HKZyO3BqpV&#10;Je2mnF8sVFp21b969ujsred2c9GLrYehGE1eo5KUbuyipQsn2u032S1ujnPjZ8Ub74IfAO41i78H&#10;alrkF9prX02n39vvjso3ZA9ozRj5VRWYjPZcg16jpA8OyeGLG88M32+21ezhmsvLvNysnlgjy264&#10;A+tcj8RPFKeAbQ69Lq0kOj3tgYdW0y62yfZj5PySJu6gDIZeQccVJ4bhg8S/CLwb4p8AXtheWtvC&#10;l5bTWsO2GSPbgmNeCuRkADp0xRTdSOJ1d1y6K2t09Xe93e+1tLeZFanGpg4Sty3m7yu7O6uk1smn&#10;He7unczPGGu6P4W8fwa1o/ifSbfxFfW6afaWupXQjiuVuJUKtIEO7e7J5YcA569Qa4rxH8OdV+A/&#10;7Sfgf4p+FZdZt2+IXiNdN8caUWe6tII0hfyySo/dlWwqtwDls1j/ALXvwB0n9oi2g1vxf4NnsbvR&#10;dLuL7QfE2kSBNS0qRJRJBGqj5bqEsCxU4eMtx3z6npHj3xRqf7Ovn+Irq6v9Yk0lrTMzi1uNQugg&#10;wY26b252sOrVx1pYnE4idJrkUeWUZp3bf2tLJp203aab13R6kf8AZsHSqU5c3PzU6kXbZ35bPVNJ&#10;+9qk00raO51vjWy0DxT9p0e+t3MiRqsnly7JBhgfy4yDWJ8M9Z13T/FN/wCHfEGkXNxJd6jJcrqa&#10;7AttEU/dMwySU4xuHRutMtPib4Ft/Auh+O9QvbqOxlsYbOO71K2ZbhLncIvLmGOH38Fuh61Jot34&#10;d8RfEu8TS9Tto9Y0ZltI5s/LdRuMyxFc/NtI/DrXpSlGVpJ66fj/AE/uPFjRqU8PUpTi+VJ6tPRp&#10;pP8AG1100umkYv7N974l8O+Ao/CHiXTdJ0/xLp+t6lNqVhYy/wCi6hEbli06g52F1O4KcDcCDwa2&#10;tb0rw94VsbDwdo97PZ2c941p4fs4W+WBm3zq6t95QuWxjhRjjjFWvj9qa+EPhxq/iey0oXE2n2ou&#10;ZPIX999miPmShcAsflDdM/Ss3X/CWveJvjF4P+L3gbxNZzeF7jwvcWlxZtD50LtKFlt7pGH3SOm4&#10;diR3rOSdCKiryat2vZtJt7bXu7fdc1VT61UeKk+RTc35c0Y8yXW17tRv3avba54rjk+HvhbVNfs7&#10;q6m3Wv22eG2thJJLIqgSFQgy7MB6Ek81m/s8at4Q+K/w6h+LHgzxT/aF5q0JW6uF/dmCSNiDA0Z5&#10;hIOAw4BPOBWp4g1a70rT4vEviO6kW1tbVra4tLeDfHcsW4lGPmQg5zivLfDvgb4d/s7al40/aI8F&#10;eIp7i2v1EesWNvetJAGZgZJjD2kXcCxHbmipKpTqxkkuRXuno+6ae2mt015pq2uuHoxxGDnBtqo2&#10;uVpXUne3I9FbdO97aart63deH9G8cSSeF/FekW7f6HMuoaWyrJDN5q7GKhh3BPX15rgPhZ8QvDOg&#10;XfxA+C3xq0oae3h3N85vLRv7K1DRcKsM8G7KpsXbHJGDhXQsOCceh6XpEeu6P4d8UwXt4JLVHnt5&#10;I5NhbegBVgfvqeo9OtY3jvwVpfjfUprXxD5htdR8NzabrYMhaCWBnJ2Og7sGZdw5AqqlOclGcGlr&#10;2vdWtby6O6+7cxw9Wj71Cq3y+Ts4yjK91ve6TVnrdrsmYP7U3wm8U/Ef4Lr8MvB2vQ2d9eW7S2Or&#10;XAP+i7AJI8MvORgAMCMj16V2ngHxfd+IPB+n2ni9o/tUOkQRamJACr3QQAkMe5I3fjWTpH9p+CdL&#10;0PwjaXH2+z02aO2jS5n3TQ2TL5a/Of8AWbBtwepXrkjNXvHPhP8AtPS4rfTdRmjW01eKRxDtIuyA&#10;R5UgP3oyCM9xRGny1fb/AGuVJq7tpd6dN762vbfYJ1ObDwws2uVScoytrduzfzSjp32OU8N/Dq+8&#10;LfGbUPjK/ie7ka/s5LLy2+ZYoEIb7PIF+VyDllZhuwSM9queOPHmu+CfDEPjnS9E/tB5pRH9njwv&#10;7ovnz+CfkEYOceoJAwa2dO0xbeO30bTrVYWhmEmsNCxxvb/lpz1xx17Vo3lpa3csN39iWO0tYngW&#10;ZFHlh8fxL/cI7/nWkaajfl0vq/U0nilKtGVVcySS7Xir2Wnfp94eKtcvvDvgR/E2iW7XUdvbvIN+&#10;WEsEq7geOTtzz6Yrkf2TPFXjLVvgJZx/FPXbe61ptRv9mqWMoZZ4fNJieI452qQACM4GDXZwabc6&#10;Gfs+hTBYf3f+h5z5aBCd6DuBkfLXnuqfGXwd8KPF+j2mnaHb3Wl3urCy1n+xY126dfSLuNwyDkBs&#10;Hdgdazqx5akark0oppq+jvbfva2nbUjDUfrWGnh6VPmk2pJ9bJPTyu383ZdjoPhlbWmqJa+IbK/0&#10;vWrLR5LiKK4t42hnjmkb95IOpQnjcoO3IzipNO8Ra7oNxpPhPxJ4wjv1vZJLTSdbuk/fTX6lnEM2&#10;wbWXy/4uGyvc11Xh/T/DCw22t/D6exa0unkdfs4wk+45P45yaqQTaPpSw3+qWcem/wDE08qe3uNu&#10;wzH7rA9NxJGG681oqaUbp281/X5mEsRGpVleLfZNLmT18tNW27KzvZra1TSdX1bRLi48G6t4hi1a&#10;QRzXVrL5IjkWNcYgJ+67BsjPBIxSw6VoGsawuteHriCG+uokutQhkxHceQFKorg8kK2Rz0qrq3hO&#10;68WvrPhW08Q/ZYWhaSS+sSBcWtwTtTyzyPl2nKt6+lc1qfxBsrvQfEGsapp1xqV1Y289nbzWNpsu&#10;28hFd1yOqyEfL2zkU5Sa32v/AF/X+RpTo+1vKm9Xa9l3tZtWS13tdWtfW512seH31DUYb+OIQyN+&#10;6Ny3AjfadrD1OfXrXE+NfDOoT+F7f4bePLryYr2QXtxrFrcFFsLyBw0bBuMRtwOT1JB4NbHwQuNO&#10;efV/FGjeO9S1HSfE2mWuqW2n6vb/AC6ZIU2vGhPK89Y2HBHBqH4nJ458P6vp/jDRdVhvPD6abdp4&#10;h0O+txJHcx7dyOD2II79R+FZc0a9L2iT122d1da6dGte9vM6KHtKOMVG692zTd0+ZJtLVaNPTs2l&#10;fQ0bjQdIufGuneH9Guo9JnureWeS1t7dBDqO1VW4Ekf3ZC4K7mwScAnpVTQ/C1z4e+J/jLxNBqFx&#10;b2+pfYbeN/JDCBYFLMqOMERnPKMCASWBwcDh7PT/ABB4cj8G+PvCOg2/i7UPC4V1RW8u+XSL1ijP&#10;GxO2URnjacMVGMgjn0/7HfJFfXvh5ZZFN8JrcXEx/wBIidv3oKtyuBlQO30NTDlqO1trPr2fy36e&#10;jfQvERnh1yqd1JcrvbdTT66pNKLV11dtEze0X7BrjXnijT3jl+0Hy/3bBgjAdc+9cj4n8baHYeFd&#10;Q0jx9DBaRx3AjklmUGC4hLAZYNwOoyDxT/CmgX3gLxdrN3o0C29rfXAnuLITFoZ8qFEig/6qQDG4&#10;D5WxXkP7dHiTXbr4f6FF4S0SG9N94uhsNdt57lYf3Ubh/K+cjmQgKOxqq2IVHDyqS6XbSTd/lv8A&#10;12Iy3ARxWZU6KleMnGzuk46X9NPx067e+eD5jpC3vhLXNPktY4mDabfNKrRXUTKCu0joR02nsK5u&#10;y0+y8F674v8AFJvLhtPmt47vU5rVmZoZY0GU2ZLbto3DHvjrW/qnxR+GujWWg+H/AB9HFpDa5Itn&#10;ptrqS4VZ1AAh3dA2SAvPJ6VFdaJpXgPU47BNUks/7XmazhlmiaSNpWPypIex4wrH1xWq5eVdba+n&#10;/A3OOm6kZScotc/S2kuVq7T11uul0n5aHnsdjrPjnwNp/jj4eeP7fVrXxB4oivTb3UJkjcLKNygY&#10;DR7UBAIGUYdxkV6D8SdLHxAt7rTbWa3aKOOaGNZt0bpPtJTdnh489eCCKxPFXwhvr/xL4ZvvBfiJ&#10;NBOk3Erta2KYt7qE/wCsXaON27kGuysn1G8mn0nW3t2lZm+yyRpjEfbOe+c1MISUn52v27/Lc2xW&#10;JpvkqUmtOZpWtKKbsk7JJ2SWq8zw/wDZX8ffGH4d/Cl/AHxW+GKwahprXZtdesdb+2W96/mEkOh+&#10;e3DA/LyUA6Yxit/x74o1SXRfB/haC1kktY7y1bUNQv5E82SFJd8lm5P3ZHUrhhx8h6ZBHR6HMur+&#10;H5fDvjmBVvLe8aymuvL8gzwuWxCdvDNgA/kRisPU/hP4s+H9v4h1X+0bPxBpOv3Mc91Z6hEE+xCK&#10;P5Zkkzx8ihc9d3PQmuahRlRw6pqTl0u7XXrZLta9rnpSr4Wtj51pxjGblzWV+WTfVNt20blZtK+l&#10;tdNLwfqWveENO0/wF4sLX14NZl0/S9St52e5hspC0sIlZgWV4h8m7JB2jk5rzfxh+yj8Rvih+z5q&#10;Xwy8Q+PbfR9eXWriax8TQ24kg1S3a489FmQkbG3cMBwcdOaNC0vxL8Sv2jbO20j4i3Hh3X/Den2e&#10;uLpd3AHj1XTps7442Q4mTAVWPVW545B9QtNebwzBqHhL4kagWsZNQ3WV/qUP7uEyN8iB0xwrHAJw&#10;cYrHlw+OjKEk3BXjdPR3WqdndNbdGuj3NKlTEZfVjPDyXtHyzaSbd7vWKas077JtPXRNI5rx54q8&#10;W+C/h1pWq/EnVI9L8UeGbCOz/tiwV4bCaWXCJOrchYywVWVwQue3WvStM8Wy6j4P8O6n8VPDEOmX&#10;t9brDeWtyqTRwXDkDYHGQUdsEY4PBryTxVZ6n47+HPi34ceJPGtvqNvcTQ6bZpat5d3a/vgSjlzi&#10;R1PzK3deD616roela3aWGirPqEfl6bI1vd215b/6+ERbcjrtO5Q3p2ropxlF2V7JW1112u/RL+mc&#10;GOjRWHjzJKXNJ6XWjimlHTROUno00nazte/nH7QPir4q+EP2mfhpaeF7XSx4d1h7r/hKW1K1LIhg&#10;UFVjkB/dvJGzgKxw2zjkc5PwX1DwDp/7YutWfhG8XSriXw+8Vp4bjTFpe6e0gcT25ztR0lzuRMD5&#10;ug616B42a51X4eQ6V43t4bTV7xTH9osbohY087906OPukgjBxw3FcD+0N4Rsfh1LpXxd0Dwb9o17&#10;SL5odGjt8hluZlEeSF7MACw6Z+brU1qNTmlUT5ryjKzv7qVk0ra9HLs3o9DuwNSnWw8cI1aUoTpp&#10;q1pO7cZPo1qop7pK6dzvPFml6V4o8Xa78N9T1a2vrfWtH8+y0XWrHzIoZl4EiP8AXqvBB5FTfC74&#10;eWHwy+HFr4R8M6c9i+jr5+o2djdN5ZkGXO0E9z26MDzUPwH+KF5468E2Pifx34Hu9I1ryXi17T9S&#10;h2SwzxjcWVejKw5DL1q5cXl9o/8AxWvhXXxf2uq3XmXtmxCqIfVc/dYD+VbUalHEJV4631Xez331&#10;+X4HmVvrVO+Dk7JNXV/dco6XutNVeze+juQ+D/iZHpl5o9jqviFv+Kia8n0yHUI9nmzBxm13kYSR&#10;Qcqp5YdM4rifh94N0L4peJPiJ8VtQtUjtddR9H1nw1renj/RZoG2v844aORVQlSDghWBIr1fXLHQ&#10;/FuhyWloY5I7NkuIXZAxjfP3x6HGcHrWB8F/B01poHia3muZ2k1bXJLpnk+7JhQqyIOwYLz7iqlG&#10;UnGL1V/0KpYqlRw9WrTvCbsn6cyl2XS2u946OzsZf7PXii7HgG7vrm+OoWmn3jafFa26Fri0dG+a&#10;Ngx6KpGB3HIretP+Eb1OTxH8JUNut1dxPczWsTbRPDcKRv2kY55z15FYXgDVdY8OfFe80K48OxzW&#10;uocyT26qvlMn8Tr1J9+eKv3Hirwxo3x41TTb+S1WaHTbeaORm2tFbPkMPcb+eKKT5YJN7O39fIeJ&#10;pupiqkoResVNWa7re3Z37Pqc5Y6frGgT+CvDukX6JdeE1urFtQ8RaY7NexrDiKHzIiAjltuG5DKD&#10;xmtPw3Y/D74/+EvDfxre2uIfEGgw3H9n31vJJDdaXM4aOaLPBYAgjDA5GOOldxrWlInhK41CznW4&#10;RpPtUW5wVAxxtb0x0PbNcf8AA/U/FOmP4w/4TbQfsttda/JdeH7i3kDiawZEwJVH3JkbKn1GCKn2&#10;cYSjTaum9rXWiun5Wto31a62F9alXw860NJxe6aTak3zq1lfm53ddEnumzd8ZHQn8J3UXxIgj1LT&#10;YdLLSXE1mshBVMmQAjAf0Iwa80+BvwY8BTSwftNfBX4jXEVprVrG9va7fLt5dnySJNG3QnHsVI7i&#10;vQPiBquqWHw7utXs7izhuI4WKw30mIXOfkUntuHGPU1g/D3x9oPjLwBJpHhSxg0O80yZI9W026sj&#10;9mmlb70IPG1m5OaupThKpG/m+t+lrO/rp18ra1hZ4ujl9T2LaTkoy2ceXreNur5bNadOpwPizVPi&#10;Ha/tU6b4f1XTZ4dN8RJPJb6lp9x5h0vy3UI0keOIZQGRjnBOPTNd5438CeFfiLqlrb/Eb4Yw3Go+&#10;FtUSbR7hvmMBUho7mJgwKSEKPmUg/KAQau+NNP8AEkPizwp4/wDDb6RazJdyaVdvJKZLe7tWUv5A&#10;YfcYsvDdARyOa6SSTUdc0O88XWmnLJDcaX5QtJV2zwyxORICe464+me9R7P2spxqPmTto0mrWWm2&#10;uqvrd38rJa1sdJQoVKaUXGPLdNpqXM10fWPnZ26O98LQoF8aafeeL5BeJrel2c1lcPcQAu0Mnz/M&#10;n3ZNyjB746YNcb4Z8f8AgLx9dTfBa/1z+x9W2x3em2d0Gjintt2QkDtw+1uGQEMPQYrsPgzqDXt7&#10;r0ekXkN2lxZiciO4O8S8jayfwHGOehqr8UdD0vTvDEGrQaRBNqMGmvN9hvkVVncDJXfj5JM9GGOa&#10;pxlypxa89L3X/DdfzFCUIYqVGafTls17rtfZra99NLX3WrN7yNfh0x/DVxN5d1DD8t5GpZAexG7k&#10;D1Fea+PfjN4i+G/h4+PdB8K6preqReKLbSvGHhm1uGWURSFUaeCNh+8ADIw28Et1HJB4U+Pej+JP&#10;+Eb07xDeal4F1xtYhto7PxBGrJqbBCzQpIDhgR/FwRx1r1j4seFvD/ifQW/t+zkiZ8xfaIUzJbHG&#10;RJGcH5hgY7HFRKTxFKSozs0nrbZ620fVb6qz9Bcqy/Fwhi6d1J6pdUnrqtGn/dejt2s6fw4+I/wo&#10;+IOjalL4Q8WWt9b6bqk1rdrdWz29zZTA/MkscgDKcY5I5Hr1rgvGNvo/ghbfx14kf+zbe31KdNSl&#10;llCRLsP7rfn5fmOCr8HnrW3rfhHxnFp+m+LtLl0/VtSkslh1S4FqI31K2wCA/rJjHzHtkVXuLLUN&#10;R+Ieq6X4k0CTUvCPibQI47/S76ETQ6fNHwyEEcqwI78Ypxdb2SVSzl6WWu3V/PVhh4UaNWU6crxd&#10;7pvXTRpaLVpuUbxV7Jb6Pa8UOp8H2+uaqtx9o1QQqzQybdm4gq24HHPHI615/r3i7x18M/jXoviG&#10;8hh1Twb9o+x6tFJbM1xZ3kiEQXcbLwUbOxxjjg16N4O8K2tp4QTTNFvluLW2jVLe1uMyKluOiANk&#10;4Xse1ebfCjUfiN4S+Nt18NpPD2n3Xhu202a903F5/pUHmOSQAc+ZFnIHcZp1uaUFurtarWzv27Pr&#10;5febYH2fLWWklFSun7t4tW0vtJK1t/naz9g8b6hZ2xstWQSGSRjbLNHB5n2cyD7zEchBjkjt1rit&#10;LsNMtr6LVZNPEN00hn1aSzkLwyzMNnmDjkYABJwcYznGa7bQfEFl4s8GjWIQu794FWPBPmDOV+X+&#10;IYwcV5/aXVp4C0u/8aaxpdxJbtayXLRRqXKQnkxqvc5GSBz6VvJXaZwYOMo05U9eZO1u+r0/X113&#10;NXxHqvhaw0JNH8SX9lcW+sSPYSfaGTZcyMP9Tg8MCDjb15q78FV+F1how+A3gvU5pofD9kVa0a6M&#10;6LG5OYQ55Ow8bTyo4xXM+NPBulW9hp/jL4YeGYdaOrSx6gumzSgxXOQG87a33ZEHcc8Vj/Ez9nfw&#10;TJY3PxZ+GHhzU9J129nhmuLzw/qTQ3C3SShvN2M2xz1DoRhxWM5Sj79OKbS011fkvXQ7I0cHWoql&#10;OpKPO9NrKadlzRumkk5JP7tbpdx4d8L2/wANpLXwx4e0xdN0y30+5azNntEFsyPlY1z80e7cTtwQ&#10;eeBWf4jvdP1i0sfGiCe1ktzCLSRY8+Zayy7WUhhwclsrnjgjGcVPaeOfCPx68HazpU1/Jp+oWtkI&#10;dX82FfP02X1eLP3sruH5Zq5f6T4zk+Ftno2pizupLfUN9zPppMYe1i5SRQQfn27SV78iriouK5Vp&#10;/WhjedOsnX0qcyUr9U7tu70d07emvW5y3w6TxR4M8f3Gh2UseseDZ28+zs7qz8m80pg2GRJRxIoY&#10;78OAwB4JrttQuNWhurkXz+ZZyXDT2txJFuDtn5oSucA4HBB57Vk/D7VfEWrRW/iKCezvRcxyLqlr&#10;G4DmED93MEz14wwFTeGLwz3a+ELjxNE1hqE0kNrNJhbi3uPvLGw6MMdMgHiojaCau/nr59Xt+XTQ&#10;MVzVKzk0rxSv523e3xab295avUzvEXhTwQfEFj+0rpVz8q6fLbXl9p8+1vLcBWYj+/hQpz12rnkA&#10;1tfCHVZPG3h5rnW9YWVrfUGgha2YrJEobdDKVYcF027lIx3B5rnPhxFofxJ0bxx8OL/WGjnWR9N8&#10;RaDdQiN4ZGUhZ4yP4ZQAeOh561saX8NUbQNN8O3Gq3kEmj2MY03VI5/LvPOhiKpFK44nHOOc8UR7&#10;xXe/y0KxHJGk6FWT5o2UW1e0Lcyt336aNWavsU/2gfBGra/4h8K3t0kMky6jJbNcQvJFJLayxMJb&#10;f5DtYsMbc9COxqr8K5fiH4X8atY6f4qsdc8OrZtD5l9Hsurc5wkM+OCyj5Scc9T1qH4O6r8ZPEui&#10;WGi/FCzspNS0XxJu1CZptwNuo3Ahxx5qhh+HBri/iB8LvE3if40+IPhN4qj1TSdB8fL9u8OeOfC8&#10;mFt7mHkwT46Fsd/wNZVq0KaVSz10t57Wf5XZ2UafuywNapG0IvVJSVua7cVo7qLckk7tJ6M2fEeg&#10;fBXwp8R1+DNj8JH021vNAu9VaxaMS2F+fmSS2IkyCZQxIwSM9QDg1sfCDxP4M+Engu3vbWxmjtby&#10;0tY7OSWYmR7dYz5MTec55hXMXB/D05rx/N8d9R/Z4vhc4vvEfg28txY3mmy7pp7NZEMpmh6O/lq2&#10;VH3hyOaPj58UPE3gz4a+F9W8KfCu616HXri4uBJo84jFmiKmyJ94PLCTODgjaR2rGLo4eTlKNrLT&#10;TVLa2l76rp3OqOGrYynDDc3O5y5X7903FOfNeXSUWrXe8Wt7HUfCx9Q8Y6XZ3/ifwYtjr2m65JI1&#10;r9o81Qqv5asjDqCuGHpmsv4+XPhfw/4xsfiJrOi6lti1ezs7ua2jdAsDzANNvAwdrYq38F7iSTXL&#10;KS7MOp2bRXkljrcG6Ca3UtuKNH0YKQV9RjpXRw6JNd+CNa0SyvJptRmtpLuH7Q/mwXPcMM/KAw7e&#10;tdzu4WW//AOOdRYXMnJ/DtZNqylJ3V3dpK3VXXXuUZY/CPjj4ja4t1fzXk3hzUIrmGSO4Hm2sbxb&#10;d5UctGe9eX6p8MvF37O/jxPjV8L/AIo6zdacviOK41zwleoZIbuxu3ETtE3XbGTvA7HNdd8AYPD9&#10;78Vtf1abS47XUDo0Tz2s0e25a3lOOWz8yggjbziuh8ZQLI2oeFv7fW503UZrePSPtLGL7CFZd0Yk&#10;QbscZ56n2rKpTjUim909Gm/0/L5WNqdaeDxX1dO8HGClFpNNNLmS0dt201bdtO612/iV4m0HTbWb&#10;x3qmoMuhTRpB9uhBHkHIHmZ7Lk85qLxH4b0/WLPWPDesa15ixaCwN0pCgowwCzLyh4+8OKXxTZWt&#10;p4QuPh5cadtjuLOSaGX5biG4w2XQqerEc4NUV0hYpbzxfZWkhW70GHT2soYSriMPxuG4jjOcEdDW&#10;0ubdnlUVGNOLi2mno9NVePL6Pe/TukeGfC341+N/2fvjf4V+F+r6FrUuleLIJBq2l6iqSrZRoMRX&#10;EFycebGfck4r6X8X+NtCdrG403xhp9vFfXiWiw6kpWKV+TtVv4WI6c4Nee+K/Dcnwcl0PVre0uNc&#10;8P6bZyv9nupAxtlx8yJuUkLySBkYra0Lw34U1zwBNpmnTx3Vq13HeTW8qLcGNXO4Jj1xyCPwrGhG&#10;tTlJSle+qXbRKy76q/z6Kx6OZyweNnTxaja6s2rNSd3q09U0uVa3b095vU6S30vSPEdtcXZisYzc&#10;R+TN5TY2qMjfz1HGBXnPxv8ACnibS1u106K+ksbiSNb6a3ugGjtwu0GLrhsZJ9a24r/VvAuj3V7Y&#10;XNv4g0aDVoYLiGD5bzTFkIUrs/jVSwbb1AJPNdD8P/FngL4mWVjqHhnxFbySM00Vzp1w224jmgYh&#10;1ZOpCnv0wRWz5Ze71OOjKvgZ+3iuamnbrZaXs+qdl1XnqjN1zxyPBEPgnQE1W4vtN1DZbw3/AJe7&#10;ARP+WhH3SenTrTrDw7oUv7QFze2N23n+XFOEA8vYoXBGf4gc8iuh8QaJo3irQ/7PltI0McjNbTW/&#10;DQP0yrfwkiuU8Aa3q32fXNC+MNlZ2+paC6RaXr7XgDXkLgmJpOAEfsexq5RatcypyUsPOVPSVmpK&#10;6u+aWkrdbaJpa9bWuWvhU11qXxH8ZX8tojHT702ljNHIVaVfv+Uy5wdvGGHqRWh4P1DSfFmh6ujy&#10;R219pNwxulhYhmjZTjcCORkMPwpvg3Q9Z0nwuujXeuQrr1xvvWu7eLZHM27CMT06YB55xViN9W0j&#10;WB/buiR6erLGI9S8vdDOxJ3RSEcrk/dJ4+al8KTZFaUalSfLv7qWv8tk2k91LXbbe2hw/hiya3fU&#10;vivqVvLZ+ILCxXTbmG2kE0YtQ+5EK/wuev0rp9M1TwBr/jRvDckrQ6ncWJubeOa22C4AxllJGCyn&#10;05rE+EfjPSfFH7QPxR8Fafo8NjrNvo+l3Fxp8l4JEuCPMTeuP4BwrHGQSM10lsni3SPE2m2Wq2Ed&#10;1pssUhu2a38ybTZz9wKwGSnb6VjSqQqRvB3s2n11Ts/mdWM5vbShPSXLFrVKylCMklvdLZa69Gno&#10;U72DwZ4m8bppsniWRdU8Hyb5rf7f5MitLF99hxuXZnrkV0um+FdEB/t8SRzQy24itdRdVaQDru34&#10;5H44Ncx4p8G+LdX8cajeTaLo+rWVxZxxqptfJnJxz+8/iH19aq/C3w74Z8LeA9Uk+GWrNa6TeK8N&#10;rpk18ZYbK4RmR1VHz5ZDg5AIHtVq6n8Pf/gadfvOepCMsOnCo9oq2611avo073aXLa11fQr+JvBY&#10;8X+BLjw34l8S3Gm63a332jRdYtMRyPIhPlsp/veoPWnad8PYvin4A8Ja+fipNqmteF7qQLrumyIJ&#10;i5yssb7eM9jW/oGv+JrUQaN4n07TtTbSdPV7jVIY9vmS54wnQEDrz2rK0Xwp4J8BadHqXgvQobfw&#10;xrmoTyawumzMqwT3HDybRk/M3XGNp5qXHVO2ltdXe+lv11udCxFaMXBStJSvGyi07pqSTdmuZbR6&#10;66XsbWoeF/FGs6PHYeKNeka6t18y31izt9sibG3BZIzw3AwfWqWjjVYtTtZbJre4s9atZpLkrDta&#10;B93p1AI4I9ayI/Efxo8E+G/FXhuK1g1WS1mb/hCb24uTIUg8sAR3BAycN/FzkGt2x8b6VNqvh7xL&#10;r+kiENpMlrrF5DKPJtLslAI2HU7nztPX1606coy6Nevk/wCvkYSp16cX8Mo625bfy3Wm6vpZdJJq&#10;3fH+HS+MtB+M91oN7HHdaBY6XHaaSohAkssDc7Z6kMOPbpXV+JNL0u9is7zTPE1nDbPqnMN1IrQz&#10;Oucx5P3T/KuD+Fej6F4M1c28PxQub5/EAu7vQ5NURioKzlZofMPG9OgU4JU98V33jHwbpV74cu/D&#10;U/hK1uY5o/tEduW2L9oxhj04z1zVRV6dl/X3CxvJHHR1tolflte2jdpW1vv5p3d9Tifi58P7PTvC&#10;VxPq0lxFZXenzJfPayZWNfvo3p8p5DV13huz1vSfhtp+q6jfHUr6O1QXVwihPtkDL944437cc+te&#10;OeBP2lrfwp+0na/sxfEnQP7K0jVtLe20861cobfzEGBDE/STeDwpIIFeyx6/B4S+I9z4EuLG2t9B&#10;l0EGxLTASfaEJEke0n7gj2kEdOazp1KNST5GnbR23T7PtpY6MdRx1CnChVV9PaJ6WlF6aa790m9k&#10;+iZ558IfEXxD+HHxD8M/Cu90b+1vAR0G5ksvEjTb7iwvI5cosuTyhRtufWu+0zwBJovi++1jRNQm&#10;uLSWWSbT45m3tZyS/NMEfr5TsAdnQEcVf1Tw3ott4dk1WwgtpY/s/wDoayPlY1wBIVZeuR+eKy/2&#10;bvH/AIR+N/wlsfih4QMqWV1fXUECvIfk8idosfQ7cjPODVU4RhNQlLXdLslZO2mqWm93qtdjmxWI&#10;qVqU8XTjZXUZtLRyfNJN66SaTTtZOz7u9PwXqUfxFbVPEWoXKrHY6okC3VncAtaTQ9UfHUE8kHtX&#10;RG8i13UbjVLu3jzZzAWd5DOCl3bsvzEEccHIx7VzPhP4R6J8KfG3iTxl8Nmf7LqUzS+ItBa4PlyT&#10;nk3Cg5AYjr2NTaZplppOlNLpGi3EMNxfI0cdq25UVm5+XpjnnFFNz2lv1/QVeOHqVG6UvdsuXSzV&#10;0rpq/wDmmnfRkmhSJ4kOvaJp9wY5rOSW1txbfK6RsqtvG7hg44q9rEljp3hRprC8jsdMswltHFdY&#10;jW2yQvlt/dBPA+teYftbeJvEnwYGm+KNDvjG0Op2t1ps62LyI92G2Jbz7OTC4Zl4xhileoaf4k8D&#10;fFfwXDrMsEdzpfiaNodT06aIsI7iL5TGykbldXXBB5BFCleo49fU1rYacMPSxaTdKb6K9mrXXa7V&#10;2vO663bLPxp4x8H+Lj4Q8V+EZptKTREk0zWYH8zfMhPmQSjqp242t0NaUGqeG9U1eM20u0XluRNb&#10;3ERUtGR7jrmqRu08RJcHwr4puI7jwzqUdrcHZlZvkVjCdw+b5SPoaXRvH3gHxvZa1dwXbxTaPqpt&#10;NSt7qExz2kgGcEHnYeoI4IquZR92T32/yRxVKfMudQadkpWvu7WbTTtzXT0dr7W0KPhLSNR0LxDd&#10;DTruWNr75GtVj3ROqn5Wx/C4B5xwRXQ+GNQ8Oah4Zg8Z6PqL/wBn3EcyS+SpClg5WRsdiGRhXm3j&#10;HxZqCeIfhv8AEPwZ4jurrw3f63N/aGtaRteMfumRY5Y26xs/ykjlWAr0eyv9J03wZf6rFaSLY3U0&#10;s5s47Yq0Qc/ONh5BJyxHvU0qkZzcY7Lr3uk9PI0x1GpGnCct5WXo05RcXp8Wiavql01Rw3gfxDoH&#10;hDxpJo/jT4jtqFv4hhkTRdQuLcxKsfmfLbyMPlEgzgMcbvrWtrds/gvTR8O7rT5NW02+1D7K3nS7&#10;ZI0lyxw3f6Vl3PgfQ7bV9CugsdxDeQXAEM3+qlVwHGB2YEDHoQa3tdv7201m1tdQW3udNvF/0hpf&#10;9ZZSgYSQH0OMVUY6W/4J0VpU5VozjrdXa0WsW0mrJWaXTq9t7FjwxoOhaRdNpvg7VD5dlGr3GmTS&#10;7pIkIwOvQZH0qbSra/j1u8uJb1Xtr1Aiwld3k7vvMfT2rN0XwpZw/Em68c6bqU6y3mkx2d8EP7qS&#10;NGJQ7eobJPPpWTrWr33gX4srHqcN+mna7ocdrBq0Kb7a1uo5GYRzD7ymUHAbpxg8kVXNyx1XUw9n&#10;KtUlGErtxT1Wreja82tWurXmzpdMttW0/Uzc6TcxyWtuzLd2c0eWmXaQhVuxB557Uug6WPF2nWmp&#10;LPb3S2940sUiEMu7kMp/HODVyWzudU1nQ/G+l2zRmGG4+02rNtEm6LbtPY4I49K4nwF8HX8HeNrj&#10;4neANc1a0l1CFbXVvDU10slimx2fco/hbLfeHaplKUZJKN1f8O/6WM4unUpSk5qM0lbTrdpxbW2m&#10;qla2tn0Lnhrw34j+Gt/q2k/2n9s0u/na40ezmQBrN/4og/dWJ4zyK39Lv9Fm02W08R2LabM8Kz38&#10;dw37sN90fN2xxWV8WfCs/jO1ttHa4utLuvtkN7Z6hazkI0kTbgh+vQjuDWxpMw1bTJ18YyQo+oMt&#10;pqFpdIBEzNnhT6H0ql7suVF1pKtSVWb95720elrPTR31u97rV3ZCuhaWviC10+7WdnikMsFwr9gu&#10;Cp9Rg5rO0G1MH2zw7oXiN7W8W6OpLNNHvDxq+Cme4xx6gVQ+D/im0sPF+v8Awx8Y67DHqvh+Zb2x&#10;Mq7Fk064YxwAFuGKlShIPXHrWt41vI/AVzZ3mmWpuvOnkSa1hxuaJsFimewHbvUrlauv66FSjVp1&#10;/YPVtJrs9OZPXo0195M99Y6r410yHVbdWh1HzTZTDA8mQLnaMjqRmjVPBkr+DNa8J6q0mpWOoXBj&#10;e3mO79y3GzP60yY6D4g06xv/AIfajHcmW5ZY2kjYiBwM7XX70bA/iK1L7XLnTdG/tDVbeOKONi+p&#10;soZhHtXk8du9VpK9zGTqQcfZ6NWVnvdNtPun006rzM7w9p+n+L/h5N4U1uGWOHTZEj8zzMb0QgqN&#10;w9MAGo/CvhG78E+CW8Iadq99c2tndo1hcXk5llUMS8ilzyygk49Bx2p+jaLZ2vhqaTwzqUbx65Mb&#10;pbqCQvHNI2CCM9MqOnFXdKsrnzY5ohG1tDP5sYWQjZJtxsYfjRy7aBUqOPPGMvd5r2fddfLW69Lm&#10;jb2txqVot1bNHdWVxGx+Q/MPTBHauM+KHiqT4N+BtU8Y6a097Z2Swm60yYf6uFnVH2t2Cgljn0rP&#10;+Bl2fB3xK8XfBbUfD93Z2SXI1Lw/qm92t5hJ801sCThGjY7gowCre1a3i7TINZ8YQ+H9R8ULJHa2&#10;s6atoN1ECurWUy4bg/e2HoRyKylUlUoOUFrqvR7dbXSet9mtVfQ2hQhh8dyVPep2UtvijZNbXs38&#10;N76PdqzOR+LWqeDPgH8T/D/7Td5Z3zaHJoK6LqV9Yx+ZHFBcTpItxMBzsjx94ZwCc17Rpt34ZuUb&#10;W9Hv7a5s78oy3drMJIrgsBtxjg5GPzrg5vDEPhuxtYfAX+mW+g6QIP8AhF7rDR3FiSQR8/fjaD6D&#10;FU/2ZPE/hDxH+z1o48NeD7rw0FvrqNfD19GY5rWeO5csoz1XOWUjjaRjpWVG9PFOGlpLmtre6sm7&#10;7Nars1530rGU44jL41lzNwag33i+aUbrdNW3V4tPdOOvWFrnSPE048l447qRoVWRRsj44fPoelc3&#10;q3gKy8bx6joN9Yy6fJb3EFy11p8wRpShyOR7jHPau6Nxc6i8eqWawTQtC4kjk6lh0APrXmnga5EO&#10;qax8RPEtzLoul+KLiGzbRtXAj+yXMJK71lzjDjn06V01Fsrf8NYxwkqnLKpF2lFRt1bd9rd7JvXT&#10;Te7OjsLzTdL+NmqT/wDCVCO9m0K1k1DR7i6ABjBIWaND0P8ACSOtcL+2T4R+JN14d0/4qfAm3nv9&#10;e0HXLPUltLW8EbXFvE+J7cA8N5kTMu08Zwa9N1zwP4Uvteg8Q694btLi7t4RFHqAX5/K7fN1xnt0&#10;71maDpY0rRLmPQheJcWuptJDDLJkv82SnPVDn8qyqUfaUZU72vfVPVPur9b69jXC4qNDEU8TDVxU&#10;U1JLlatZptO9rfO340/DH7QWl+O/iRrXw4k8G6laNp/h+HUrG4u7EhbmQ/6+JDyC0ZK+55IqSbxn&#10;4h8FXB1Sz0hta8K3Ea/2gYpNt7ply33mKN9+IjnA5B6VV16zu7HxUup+GfD7waxBIsqlbgiG6tmf&#10;lTn+MLnIHpWx4/8AEFvF9s8NTCzWXULN5tMa6mEazSYGIWOMA56Enmn79neWz/pef5g6eG9pFUqf&#10;uySum77JXkuq/mTv3TVro0I9K0sXcotxM/nObpIpuVb5Rnb/AHSB2qjDerb62NU0+4j/ALFuI/tS&#10;6o1woRbgNse3fP8ACeuexGKo6T4r0MfFnQfA3iS2ms/EMOhtf2rRTf6PPwEljPZ2B6d8c1a8PfCr&#10;Q/C3hIfCGe/fVNFmiuTNDqC7pT5spkBJH3grHHrgCm5SlL3VprrfrpZNGHLCjFe1bu0nte8XzXkn&#10;ezatG3dtroaer3NhJFN4V1i1tlv7iF2/s/I/0+IY3bVP3uOvpWJ8TvhVeeNH0HUPB/iSbR77TrhZ&#10;be5jjViqquBGyN96PoGX0qvoul6x8QPBOj2vxg8OWt14h0DWZIby6s2eLHktkTwsMEBk8slfuk5B&#10;rptM0XWZNSh1OfU5mj08TiF5GDfaY5F+V89Qy4x70fxqdmt+uz/4AKUsDUvCaUo819nF7rTe6lpu&#10;tn1W1PwbrGreNvCUa6+ln/wkGm3TW2pR2vEcdwjdR/dBXDAe9OHhrS9W1+HUbeykjuNNvm23TRg7&#10;ywwwLDnGDx6Vj/DXStJttd1Dxrb6ldWt1rVxv1SORCkc08fyCQqfukqAOOorCh0vXdB/adn/AOEY&#10;1fUIbbxFpn27WEupGa0eeJxGIUU8I5T5uOtF5RjBSV9bf5Pb0v2NPYxeIqxpy5bRckrNK+nNH0Wq&#10;W+lr2vp6H4H0+6TRJ0uZVmW6mkwytnOGIB+uAPyrE1TQbnw1rF58QoDfAW8KQXmmw/PHcwgnMir2&#10;f5ufULUN543Okar4q8NwadfC4s722az0+GMRtMZU8xmgc/K/A5HY5FW/ifZfF+DxH4b8W/DHUrGb&#10;S9NuJZPEmh3ykNqVu6YAicfcdMlhkEE4BonUUaPNZu3bXra/ouvlfToYwp1Y4n3mkprq7JrlUkr9&#10;Oa6Se19bpJ2yfFXgjwFeeGofDd9q0mmm/Z7u1vdOvDbSh0YPlenfGR3HWti11fwT48v7j4e+KtTs&#10;LjU5rALdaa9wq3EkAx8+0EMATg8U34l6DpvxH8Dxvd6WGhktTLGskYOxuykjBXJ6kV41+zd4k8Qe&#10;PfCF9rXiv4daO/xP8PeIptJjuZ28uSbTBLtLrJjcVCcA9yBWNWrGnWjBLWXk9la+19ddO/yO/D4e&#10;WKwMqzm04SturxlJ6O7a93RKT6aNbnvmk6DaNquqrFqM0ayRiyNu+N0WEwHjY8k7TWF4i0Txv4O0&#10;+3n8EXcMd40qRNJeRDyJ2BVQZ9uMFlGS478mn6z418Fav470H4a634d1NdSuMahbMsR8uymh+6JH&#10;U9efcc81a8ZSRfDvSor2PSNQvNNVY7Ro7eQyGFHfBLK3UfNkt1A+ldD95Np/O559NVoVoKS1lZqL&#10;StJK6Wt9btfPvs3neCNI0C7+IviW50XR20jUYLxGuI7a8HlagsiA/afLB7ngtjJxXK/sz3i+LvE/&#10;jDxldTW5+w+JrrStQDW6fvJY2Uxssg5IVTjnkGuml8G+ELT4jW2vaJo8kmreHdNBhvbWT941tIMe&#10;S4z8wHUZBFZnw3/Z3+Hvw/8AiB4hvvCD6naQ+LkF7qFmL5jCl0xJMyoxOxz3xxxXLKOIVWmoJcib&#10;5tfLRpW76P79TvdfDfVaqcneUIWur7bq929VaS89NLK/beMNFmsr2LxX4V0+2XVpZYoLy4k+XzbQ&#10;HLBj32j7uelc18XfD2peIPF/gfUY4rGbT9N8SteXljeEq0n7g+XLE4IxKj/MAeGBIPasb4d614t0&#10;O91Xwf8AE3xA019pV1cwaXq0yhItQ00r5hZgPlEsY4IOM4961/ir4d8NfGH4Hv4burq81LRtcWCC&#10;HVPDc4FzBbs6NHeIc5yjKrHH8OevIraUlOi3Fa7pbXaf4Xel9UY06NTB4ympyuvh50m/dkrXW17J&#10;3SumndaNab3ie50y1+ImhXOsau9hcfbJIdPZW2reFoj+5k/vDqQP7wFQeEvCGm6Nd3PhyOyMLW00&#10;txazw/LjzDuZeOM5yfer2pfZL+8trTxNcW9zDbqjwTTR/wCuaIDMoOPlk3Ddx61PZWH9l6hqWpXj&#10;vIt1F53mxhjlQv8APFbRj7zbRwuo40FBN7W8nq7W27u61/y5UzajPrF9e6PBNpuoaHKEvBdH/R9S&#10;hePO7H94HHzeoro/B2rWPjHwvp/j3TtitcWbGa3t5EdZJBkMpK8MwIxTtHmnm/4nMMqXul3lioij&#10;kj2zI2SDu9j79K4j4N6PcfCTxofhvo+ieb4d1aS6vraWNyBptyzFnjZT1WTdxjoc+tRHnpyXZ3+/&#10;S39f5nTOMMRh520nC1vNJPnV3bVPVLXsnor9RL4j0i38Y2PgjV49QY+IrZ7m0nWEtDEYgAUd+iFs&#10;8Z6kVi6RqHiTSdMs/hgl951811LNY3UtrugvtPSXDRFhwJthPHtmui0/RLbw6NL8JWuuq15HZyLZ&#10;Wd9NukuLeOUO7DPzNs3AZ7AjNcrcfD3TvBJkvNX1e/vbHS/EE2r6VO7s02mPLzIibeXj+ZvlOcA0&#10;VvaaOK9den4/0uly6Dw0rwv5pWvdrmSa7bxTV3fWz5kkdl4q/si3h/tcat9mt9NVTcSI3MQB43f7&#10;PrWV8Nb3WvE1jrEnjG0gF1DfTQWN1bx7XaxfmNz6MRzx7Gpdcm0/xD8PNQ1nSr631Oxv7WRHaxxK&#10;txCQQVBXnP05BFZfh5/EehXsgtNThuGs9BW10/T7olJJbrZui3v0YFQAD1HenL4k+n9dDGnT5sLK&#10;P2k+u6tb7tXZ302Ny38N3ug+HrjQdJujJGQ0Vmlw+WbK5B56nOa4nxF8O9ahsG8J6V4ahisfEVj9&#10;m1CUxq8FiNh3q8XRo2xggd2zXYeKT4w8S/DWz17wrapa65a3FreLb3XIUpIonj+vl+YFPritSx8W&#10;2evWupWQs5rO6swpuLS4XkI4JRwR1Vh3HQ8U5Rp1Fy+X4Do4jE4dOorN8z5u6atZu26u1Z7N3T8+&#10;S8MeI/Deo+G7j4ZJpsug2+m2UcemuPlhEa4ULFITjII+6eRmur1HTp7DQ3jsdSaC8vTGgmkXeDgd&#10;19wOceteX/GT4J+G/GXwXvvh5qeu3mjpfahHdLdWt4Y3+1Bw6ujHOMd16GvSfD8b6noWn6Vqk961&#10;1Z2q+TcXwAkmKpt8xsdSevaoj7T2jhKOiSs7+ulultNet/IvFRo+zVanJ6yd01fZR967vfmd7rW1&#10;utzI8E+E0stR1aSP7dZvNZiCOya8E0C4kZ1mjHUZY/kMU7wHp3i3TbHXtP13VTe3dz4gZobyeAIs&#10;0LRJ0C9lOVGeflrFurbxf4c+L/hrWp/GE0y2+lvYa5p8engx39rLNmOcEfckhfGSM/ITxXWHXXk1&#10;u3/svUreaO41O4tY2imU7mQHeuP7y4OR1GOaqEnKTTTVnp57a6frZ6Cr+03upKaTvZ6OL2u1fZX8&#10;01fVaZljpWqW97eSaNptvcabcae1rPDJId9xdoQFZj3G3Kk9cAVS0PWNL8T+Jr+1txd6Xq2m6b9i&#10;ntriFsWzOvysrEYYDqCPxrp9CmnhTzNPWOezXfuUN8wlH3zk+pqtoa6fr0l94z0q9a4h1CJBH+83&#10;IQmVO305yKpRW3cj22k3JdEk/O6Vmttk+229jN8BawTY2fwy8SeKxda9b6W8kN80e03tuH2GRh03&#10;HoQKmm07WvDeqaRo/hrTbCazhb7LJbtJtZbZtzSRp6H7uB0xmo/DmmaD4o1+18YeH9StZzpd1PaX&#10;X2eUM1t0zbOOxBwSPWrfijTX1weIbe+jFnHHDHFp2pQTmOZZmjO5s9trFcEe9So+73/ruOpKMcQ1&#10;tfWSa2k3bRK3e9lsm7aCfDbwvr+i+B/7AuX02G4FxcMs2jxlIEZpWKBUPTCFQ3qwJ71yfgz4uWHj&#10;1/FCtpaxX/hnxF/Z15Z3JBWbCDEq/wB0Nng9Mit34FaN4n8JSap4U8YX8dzd/b21BbrdhrxpwPNc&#10;qOAAw+XHY9K57wl4e8IQXniT4m3t9Db+VfXUGo6jcQ+X9ot0bCmQ8cRliA3+FZxc4xgo6Jb38l39&#10;TpUaPtq/tPed4uLj1cnf7mtF1T6bna6p4Xubzwra2LySLd22Jt9rPtkjZTuVc+nY1U+HXivW/Gvw&#10;+j1HV9DktdYWOSK60+4YfeDY3BhwcrzkVv6M8ENpa3ztFcBrXdb3UMvmLNHt4OR97I71yXhyO98D&#10;a/dSeIrqRbOWeSSzl2ny0R3zGrDs25iCemMVta0lL7zipv2tGcHbmTut79bpeT089PUp/E/4beFP&#10;iR4fsPAPijQb6PTlvklhuoZNpspoAHik98sMAfWr3w61a80Cws/DHjK9+WbWpI9Buri8DtcQEfuk&#10;J/vcNx6Vsa9p+oLpmpzaLercQ6hC0sn7zzBBMPvMo9CM8etc54Zn8JfFbwFpvi/RvLkh0nVFkEM8&#10;J821kgbABHUMOoPcGpcLVOaO/wCf/DfqdMakquD5J3dNPzfLJp667N2t5276nQ2ckU3jGfTDFazW&#10;dirSXEm4eZDMfu5HbjvWhrF9Jb2VrO6NJtmEiK3B2+h9/wDCq+k6f4b8S2t94lgsBDPqiGO+VuGd&#10;RkBW/wAazdOtLKDU7jwJI0/l6Tp8aymZiR9ncHb83XPB5rS7W/U4+WM5dfdSurfe9+7t9xpR6Bp1&#10;ws1uYJDbTXCzRtHIQUlyOuPQ8/hXC/ETxt4l8E/GLwr4d1fQ7a60DXFlt7y9yfNgvF5jbjjZjgj1&#10;NdB4Tt/F1lr39qR3EN1pl5JdS2qKGOxht2MT3DICB6GqfxPg8f3Gp2194MNvCml38d3N9stRMLuI&#10;DMkCqejEdGHINZ1NY3V+m3U7MLGMMVyVGpJxe7as2rLXdNO3TW3Y3/F+k+F77xYtzq9hKl0unvDb&#10;ajCp3KHPKZH4GsrVZNUludJ8FyRTTadd2Unla2GG63u4WBSN/UOM/litqVtK+KPgy1TVA9o2oQxz&#10;D7JclZICWyAr9cjGD+Irlbm6v9Fm03wjH40k0+61bxROlhK0IdoZlTf9nYEbSrICRnk54pVJWjda&#10;LTX9PnsZ4dSklCXxRvo7tKyfvJq+2ra2063DwJ8PdI+H/wAUte8YaFD5P/CZahDcyMvS4vNjLIBz&#10;6JuxWH+0P8ObnUtR8O+Lrm5j+z+H7yFtWuDO0LS2qSiUlipHRwG9+lenX2lxXV81wLRZBp8ivDHG&#10;uNlxgjzAPo1YHxQ0DTPFHhyXw/46t5JdIukFrqjR5VijjGTjkc45pSoU/YuFtP8APU2wuOqfX6da&#10;UneyT6uyXKrbXfLovMu+GfFD+K/iLdadrfhm6srnSbdJrC8kx5N7FIvzOhHpnGDz3rXlXU573dFe&#10;pujmMrQ7fmMYGOnfNfMXxO/au0f9mP8Aas8JeEviNeai2g6pYSWtrqn2djExbZFHGxzjKAbiee1f&#10;UGk6uJNcn0q9ljmmNuLizuoICqy2xPHzdGI74Pelh8VRrVJ04yTlB2kuzaTV/k9O5OZZdXwUaVbl&#10;9ycE47taOztfz1a6XI/DF5phs59Ig8tY7dsNHyDGz5OOelUvDGkT+Dv7Ut9St4Vt7q+MkUlvCB95&#10;FUlgP4mIJJ78U3VorjT/ABHZ6/psCTafcLJFqredyGOBGwXv83Ge1a98Y20hoWuGjL/IdzYbKjkZ&#10;re13bsefKXLttO1+6af5319Gc6PDOkaXo+n6Hp5aO3somTT7lc74VyS2Sfr3rD+MHhDULyHRfG+k&#10;3NuuraRPEt5vjJW4tS3zjjoehB9a6iz/AHmtLpkOtW9wu0pd2s7YkV9gxs/Dkj3zV/Vbf7akNjc2&#10;jQ/MqeZGodCufun2IqXTi4ctrHRTxNSjiIzvfdvzTvf7+v3o5/w74eg8T+D4U1pN95Dffadxf78g&#10;cskn5VzXjXxTrXw8+M2j/EnxD4xjstFm0d9H1zR7pT5czfaUMN5G3QFDIFdjwFPNaP23VfDvxatb&#10;Pw9PHdaPdWM8aWq/ehvI3Gc552BSMAVo6zZ+Hvid4WuEvtDkmHkvY32j3UI8yE7huwh5Iceh5XBr&#10;OSjUjZbp/kdcH7Ksp1VzU5p32ulK6a12aa0fRpWZv69ZXuga6dV0+xluY7wC31G3jm/1ajJEyjue&#10;2O4rhPGuveMLTxFo8vgbVha3Oj3K3OqaTcx4XWLNvlk2H1TIPqCK6rwrrej+OYLfxV4X1wSf2Tfz&#10;6ZPbwyZ8uSFvLkglXsy4B55AI9aj8QeFJddutPv9LkhhurKWSW4tm+88ZPOO4BP4VUo+1puz37fp&#10;Y58POOHrctZK6TTuutmrNPy0urWune6ub0+s6FHfx2d3KkP2jm1aTo5I+77H+dUfDkeqWsWrS6rL&#10;Hc2q3p+w7MMVUKAw47bs47is3Uklt/DE2ranEJfmjVI3j3bCWxnHt7U34feIku9MkuLnQTp95a31&#10;xDLbqrCO4XzMecCe5ADVpe8kjD2HLh5Sjrqk/wA9Oq7N+fmSW+rp4SuW1KKyWZZ547XUJfM2bJc/&#10;KCDwTh+D3xitGW78MW3iBrKdpLV7W3+1vIylYgGbbknoDnt+NZfi3XPAbWieGPiBAtnZ+INWt7HT&#10;Z7hv3d3cSHfEu4f6t96YGf4tuDzVjxjqOgaPre3V5GhbULiOzmWRC0cxYYVXH5j6mpjJczSa0K5O&#10;Zq8ZXae3VK2297aqyWml/LReXXL3SNQOm+QtwzMtmzvmNsr8vI9fUVn6RqFzrWkWvhnx3ZR2esXV&#10;kYdQt7eYshYddr8HB6560mj+Gp/BHh9PC1reTalYtcO8Mhb95AM58oHuo6Cp9T086lMupWEpk2ws&#10;FZseZBkdfwNGstfwISpqTSta91JaPRaf8M+q0ZmWfgrWrP4n3HjTTvHV0m+2WC80ObDW+5UKxuO6&#10;jncfU49KTxf4n1WxlmvZ/BM9/wDZ7VvJksGy/mB8MhHbC/Nn8KsXA12W/nstR09VjmW3uLW+jk/e&#10;RhSN6t/eUEDHc7sVsaWt+1/M8bRyWF4sj4ziSFt36g0R7I0lU96M6lpWSXbRLut3utddLdhdIvWu&#10;b+Ce2mb+z5NMUQrLHgh+vJ9ccEVSsNOj/s+TTZFnFtL5iLlvMX5ic4PUVzfi298aeEfAXijXfh2G&#10;1rWmVp9N0a4l2xmSMDMYz9zcMn0JrpvDOvJ4+8AaV4u0mC4sJLq3jnktZ49kkEmP3kUidiGyPyqY&#10;1Ie19m97X20te2+3yvcipRlTp+0T91tK/VNK+q36tJ21s7HN+Br15vFmveCvEEMN9D4Znt7/AEW8&#10;hXbJbrLGw8kjrvVQee6vV7xJZ3gXw7qNl4st7W6t9fSLybhd0N6sqsGtCD0LrhlPZlpfCyXmrXs/&#10;iSbS7e11CTzIPlXctxbg/uyx6lh+mcUsVta3FjPbatsy+prJbrMm9YHyCuD1G3nB6jNHL+7a7nVU&#10;kvrHN2STWj1taXlq7vTv0ZraJ4j0/W9V1iMySJJpc32Y2txblTH8oJIP/LRTnqOnSvK/FmrTfDf4&#10;gLonxN06XUPCOuatY/8ACN6i1wM2F824SK3dV6Y7V2/hbWz8QfBlh40TSrnS9Qe7ka60/wAzzGQb&#10;2jBB7qwAcfWrPxe0W91fw+unWumx6hLDsuJLea2EgnWPllAPRiO45FTUUq1JOLt19fVF4WVPC4x0&#10;prR+61fWLVtVJeet9mm073uaB0T7b4Zsra+vory4sLhtt1ExwxGe/Udq8z8efEHWfh78S7Hx542s&#10;bqHwz4c8P3t9qCwQhxfX8kiQxtGw/iWJmyp6546Vc+CnxL1nUvh34kOh+EZFvNP+03Xh22upPk1O&#10;JQSsWfvBwRsORkcHkVoavF8PfjX4J0K01+XUtBm1TUUe1068AV/tpRZTZurZEgGwttHUKcVnOSqU&#10;7Q33+7z06+Z0UaMsFjJRxMbwu4ya3Skm20le2jfR2aezR6Jqek2F1q/kOP30LJNuhbkcZAPsax9e&#10;0Lw18SptR8O6zYrIyWZtbq3nHyXEUo5V16MP5Gsv4X/8LCbXvE9j4u8V6LqVrJqD/ZTpsLpdaXM3&#10;zfZ5Mscx7CGQ8EEkcir3w38R6r4pjvpPFHhj+xfEFjcPZ3Ni06yLJCGPkzow6rIuD6qcitPaU6lq&#10;c18V91o7b+Xy6o8yVGrhpScZ35FHVPa9nezs7dHpo7d1fm/AeqeCfE3gTWvDOk6uuqWvgbUzCtr8&#10;wuLe4txvSIqfmAHAT1HrV7W9L0q/8SaH8fbXwosmqXGmRWUkkwKTR2kjb5Ym7cEBgCOoPrXE+HfH&#10;9/4G/bOvvg14k03S7Ox8Y+FRe6PrC7FuL/UIWIdW6bmC9FPULXrt3eXlhZWfhvVZbSa8uPk8yZCk&#10;c2OWYY+6cdvWufCyhXg4SWsG09LJNbWvrtaz2fQ7sZGphcRFq9qkVJa7xkve2sviTvs9LNbkGh6v&#10;oHixrq20vV5A00Qa7sbgENErj5cDpwB0HSs/xVpU1xp2peGfGGh2uq6Tqlr5TW7Lhp2zgxkHg5XG&#10;B3NR3Gr2Fl8crXwHZ6FdBrjw5cX02pQAGG1CuqxpL6PICxU9xGRV/wAZazdw6VcQadokfiC6sljk&#10;fR4bhI7h2VhiZdxGMevrXVKUZU5Lto/66/iccYzhWhyKykk1dpNa6O+ltVu2v1OQ8N+E/C0Gp+HP&#10;F/hSPUMaK9zY6bbeayxwRsm0xyLyCowAM9DXa6DcaV4uv7fxJ5Nzp+oW8bw3ljcfKyqeCrdjzyDW&#10;L4g8J6P478V6dq3g3xrcaLruiXUd3qFjayANLGw+aK4i6MrdN2ODyDWr4/tZtEF58Q7I3EbWej3D&#10;XUNvz5iqpcnb3YY4P4VNOPJey00+ei+eluppXqRxEopyfM01re6u27Po1K90117dciIeE/jZbeIv&#10;B/iTQZI7zQ75bSRbyAo44SWOaNu4baPmX0wag+Ffhy30P/hIfHGh+L5tY07xtqv29oLpAPsUyqYZ&#10;UQ4BKnaOG5GK6SHWrbUNA0nxmjBfPhtri4mkXbugdAw/LIrlvi5pfjDT/hx4i8QeCGma+s5pL7Q4&#10;9JCq04Cg+SVOVk3Hd1xyaJRjzKctWtdPR9L66N7lU5SqXw0Xyxk0rN3Sd1fVrS8kpXVmkrO5hfGz&#10;4QQ+MtI8Ny2EFnHb+GNajuLeBrpofMs3BSVVZTwQDn0rN/adufi58MviH8MfiP8AD7SNU17wnpOp&#10;Gw8S6Xp/7yeOGUKsd1/tYPBPTH5133wu8W+Dfj98JtP8Q2EKwS3VqDeWLrtksJ8YeMoeQAc8dK2/&#10;C2i3XgiGPwpb69Je27ZNrHeSbpok7jPV1B7dhXLWwv1ik3Sk4OXK+ZW0aaa06ppJPy0OiOYVsLUV&#10;OvHmdJzi4ST1Uk1LXo022n3d9S9qNzZ6jcMbeWZZrOUFWQcSdGx7g9KzrDxV4a8SeDLjxdo2rNdW&#10;HnSxyeYpV7eaNyksbAjKsjAgg+melVHuZrLx1pumIhht7nzVd0yUjnTBwf8AZZSfoRUvw7+IPg34&#10;kx60NFtGt7zTdVuNP1vSbmMRzJIjkeaU/jWQYZZBkMD1zkV3e0tNRbX+e2x5boOFHnUW0uV3WyTb&#10;Vnp1a0d9Ntbox9A8F3S/DjxD4UuNQm1KG/mnuNJbUmSWNo2A2BCP+WZI4HUc1T8JeC73RPhVF4Ss&#10;tXbQGivUmhuLWBT9ky24xEYwybsj6Guwv4rJdOTRPD9r8ltKkdxbQSBHtYSD84U9QM5x3rn5vEEv&#10;wk+HdxN4jjuNZ03SbdkkuFhL3bru43oM7jk9R2rP2cebXot/+Dv/AMMdlPEV60XGO8ppqNldu1r2&#10;el3po1rfqrmp8MPFHjrVPDc8fxP0uztdY0+8eGabTc/ZrqPd+7mjzyNy4yvY5Fc38e/h5oNx4Hk8&#10;Rackdnqeg6p/bOnTR4DR3RUqSD2LjgnjNdNp+pC21iz/ALIe4bTru1MzRtHkbmAIBzyG6kD2NWvG&#10;WnjVoRpZ05LlLzZHqHy5Jtck7gO5Vscemafs/wDZ+Ru9lu9/XT/gGNKtLD46NWHupu9ltbZqz+em&#10;u9jH8N6rrsXjHVp7yGRoo7O3l3Ljy5SU3SKMHh1BB9xWppMmmeNPC91qKSabqWl3cjPp11aMJFli&#10;6Z9nDbhx0rFtT4X0zxTdeAbO6mtb6+tobj7U0LCG4lAKrGG/56bFPy8fLR4D8JW/wputX8K+G1aO&#10;3vHk1CzUx/uUkbl4gB055981MZVPaJbrW/r0KrQpyi5R92VouOlrpJXflrtvpfytyP7LekePvhBo&#10;Gt/DPx34nhvrW21hrnwzezzFmhs5XJFvKT3XnB9MV6j4y03XrzwrqX/CM36wagYDLYSMm5TIoyAR&#10;6HofrXCeNPDfhX4zaRqnwe1PxAum+JLjRJ1kNi+2WO3nQqk2O/PI9CKq+IfHHxH+BfwDm8TxWc3j&#10;k+G7W0hWzsI/LvbsQhYpwc5DEn5+OcZAzxWVNxwtNwlfkSb5r3fXTq9F6/edWIpzx2KVaNlVlJe6&#10;1ZNu1mm/dtJq7vbqzqvBNx4h1a3l1bxFoqWN15Swa3pqx/KZlwRPC/UpyeD0rQkuND8UawdKtbxW&#10;uLSRReRtgSBl5Qn145FXLi607xRo2leJNDv5BBerBdRzRjkxSIG+b6ZAPoRXD/EPUYrDw9rHjy38&#10;O3Ta54aWW902GzXbJeKqfdU9HyM8GuhyVOnzbrf5HHTj9ZrPTleyS6PRJO/S/W90rXvbXf8AjH4m&#10;8T+FPDMEnhHwsmsXl1qltDJp8p2q8bSASEt2wuWGeMirOp+PvD+gfEJfBfiB1hjm003+m3Einaqo&#10;yxyqT0BBZfwNR/Cj4s+BvjT8K7D4p+G9RWbTby0DTzSKVMEij97G4P3WRsg+hFSeIYPDWp3lnpl1&#10;q1u39rRlNLMmD56hS7BG/wB0Z/CiMo1LVoTvFpW2t6r1v37ERhGnL2Fem048yk9b30/9Jttba932&#10;gg0yz8I6Tqlto7xmIa0sky27BmEs7qZHYdmwcnvjmmHSp9T8Lah4X8eTw3lvJ9pRpbSIot3aSbgo&#10;I/vKhwSO4zVifwZDDq82n2V41rHeIk8k6r80pRBGC5/iI+XnrgCo/DWra7deGbjSdc01bXUrJ5or&#10;czYKS4J2yZH8LDHXnrVdov7i+e8eeLu7pt7Pbf5O9/VN62PPjq/iL4DfA+GXwzpl/wCKtJ0WH7NN&#10;pbrvmey34dlxyzrGScfxAYrvfAFz4c0n4d2eufDB47rwxPYwnw/ZQxlPJjY8rg8jk8g8gg1D8GtV&#10;g8WfDu1lv9FGjapa3kq6xpaSZENwHOT6mNxhl9jWjo+naPpl7eeGo5Ra+bL5tvFnCMvqo6DJ7Cue&#10;jSl7RVE/dtZK2q+e+ul0+yOjGVozlUpzj76k3J9JK/VLS61akujfQl+zabd67ceHQ7xyTZuoz6Mu&#10;F4/wrH0rRPEnhL4patrkuvKdH8RWturaWLcf6JexjabhX7h1wCD3ANcfo1t8WNK/bZ/4Sa/8u68C&#10;6j4KbSbcC8VZbHUkn80u8R+/uXKhl52kV6V4tvpjoX9pSwrF5dwEkUtkhC/yupH4H9KqnUjiHK8W&#10;uSVtdL26+adzOrTnhpRpqSkqkI32drvbyacVfr8nrV8UXWl+ILLT/DOsqZl1CSVRdQrmNZIxn5iP&#10;ukmvK/hd8VfHngX4xeOvDPxI+G11b6DJcxzeHdes4hJHdXAjw8LkcgnAwxHevYPtekWOmXN4/wDq&#10;bG6aaZlTAVSuS/uMc5FcrY3PiDXYtC8afCmHS/EHhvVdS87UPtU5jeO2AIE0JGQ7Bv4T2qcRGTlC&#10;cZ2ad9Fe6ta3V2u73WzS6XNcHUpxoVKU4XjJW1dknfmVnsm0rWejOg8b6NYfFn4WXnhm71K60dvE&#10;Gn/Z0uID+/s2fBBH+0MVoT2j61ayW9jqSw3UEOLOZGDKy7QFkI7jIwR9ar3txZweMYo1sm8v7P5z&#10;zLJgB0Pyrj1wWP4Vk3EF/wCGrjRNfsntrWztWmTVmkzh7EhnJz/CyttbngjIro5VGbl8n/w3zOKE&#10;ZSpqEXZayinrq1qu+vKlr66FP4j+GNZ8ZLpZPii40nU9IJaC4tZMJdSvEyMJE/uZO4ehFM8B3mpa&#10;JZ+H/gn8U/Emn6h4iisZJmZvlbUoom4lQHq4BG7HQ11N3a+H/E32fxDpmpRyyXlnv02eKT/WR9cr&#10;61zVt4c1G4+NVn4z1TT9NutPsdAaGzuJoP8ATbW4Z/mZH/uMvDDjmsqsZRkpU9dlvpZtXf3bHRTr&#10;e0w7pT0UU2tEmpJOyT3tdu6+7VI1/Amo280uuam+pXLyfbPs9xYTqR9naNcZA/2lIORwetUo/Afw&#10;48QfESz8U28q/wDCReHIvKtbiNyskKMpJRh/EhEmdp479RWl4Yu7ybU9Yj1y3ihjjus2t4jf66Io&#10;MF/Qg8VzNz4cX4aeJ9W+MuoQXE8y6LKL1bXLySRRKWjCRj7zkAjHU4FauMXFJq+vX13Jhf21Tlk4&#10;ycUkl1ukuXppa6f3Pqdb4q8C6H4vtb5NRWPzb7SZNOnmHIkhbllI9jz6iuH+DXwtg+FfwMf4UaLr&#10;l4YfD2+KzN5lmh5Lgqx5dOePQcVueEfin4f8Y6f4Ra207WdIuPFFm2rQ2eoaeUa2RV3NFc5/1TOD&#10;wO/1rpreXS9ev7630+6ieS1Xybu3DAtGWXK5HYEdPWs4xw9Waqxte1r+Ts/xsiXVxuFovD1L8t1K&#10;zWzi3FP81uULpLrXfB1vKsqvc3ECtmNuHPoPYkfhXPeKtG8T6vpGs6Cv+h3V5pdv9hvrqFZoYGLA&#10;PAy/xocEMO4apNe8E+L5JtJuPCOvtpZ0q7MtxaNHvjuoR/yy/wBkdcH1rYu/Fel6prUeiao32OZn&#10;ytvc/KV2gsTnupUE/hVyjz6O60Kpv2NpUmpat7axs09Vs1p5q2jM7Q/F7eLPDU3hvxL4fj0vWbXT&#10;fPudHtpN6wRlmiUI3p8vHoMVreBdD/4Q3wBpPg9NTur+GxsUgt7++bdK4X7vmHue2az7rwbdL8Ur&#10;D4kaHqyyWE3hy4s7qxiw0d4XZJIZw3cqBgY4Iel8N6d4p8MqmladLDcaaVTfY3CnzYJXcmTDf3cE&#10;4HY1MbqV2ttE/LQVb2VSlalJJO0uXs9U1d66dNXdPV3RDoXjOTU/iYPCc2hMtrdaXJd2+oK2Nk0b&#10;7XiK/TkEdq6LV9G0zxNZ/wBl3DgyW7AqNv8Aq2/v4rhfin4P1zUfFOn6roHil9AgjXbHq9rHunt3&#10;EgLJtb5WikUbW7jrXRatrGuWuv6T4m0wQzWN3etBfQglJBCImO5FI+c7xnA7Uo1JqUlNO2munXt1&#10;08+46lGEvZ1KLs7PTXRrzel2ul91tqr8j+zNqniTw9pfjnwN47nuZtS0LxZcSKJWdo3tZ1V4jAWG&#10;fKAJGOdpyK7xbSa18MXkN7bJDN5Ukk5j+62SefrjGfermtaJZeI5dP1a3nO2GTzVmhbaWBXAJ9Rg&#10;ng1j+J7vxLY+Gr3WvCuirq90LZofsDXHlmV0HAyeAScDPTBzVwj7GnboTWrRxmJ9pFKLk1dbJNWW&#10;+iSbu9dr26XK+j+JNdGiafrMekvcRyXX2e6hXG5Y8cOPUE4/Cm+EPFWmTx6p4tiivbe0sbWb7Za3&#10;0JWRCjElgPQ/yrS0a/sNd8N6fbyWE2l3Txh3tZgN0MqAb0YrwcH8xzTNclXT3Utbq8N1cCKddvyy&#10;KwIYGnHmlFST6CcqblKDhZt9+ifzT7Jrt1Mb4s/EmP4WeArP4qR6Fc6po9tNFNq8Vgu6WCzkb57k&#10;J/EIwSzKOSM4rr54tH1qye606RZFkgjmV0PDRuoZW9jsOfxrM1Tw9pV5Lp+mfbvJXy5LVLNm/dzo&#10;yYaNlP3gB29qfo5uLa+Wf+zZrdrlhDcQYDeXtGxGOOCu0Aj2oXtVVu3pZadn1fz00Il7GVCPLdST&#10;bv3V1ZW8rPVd0uhw3w4k+FPhnSrrw94M07y9D17XtUuLq40ubdAl/EwM6HnKSORu2jup9a9Cmn8y&#10;O11ew1KOSNbUyMGT5pUYYQ+3vXL6H4I8PXPh+4sbfwz/AGJcNrVxeXVqqgJNMQVNwuOPnXB3cHPW&#10;t2z09W0aG3tbkNJY2KQ/u8bsgcA1lh4SpwUbJLpbRG2MnSqVXJN3u731v0vfVbWV12ucx4E8d3un&#10;amt1498PTWepalqUmlrdwzeZazQwgtFPx9wNu28jOeDXUeLZZE03UJraEySXFiYLVYgN0hwxwD65&#10;4B6VVuLq1a2On6vo8kkdvbfaPNiHLPzlMdd+Offp1rJ8YeP9B8FaZ4Z8PXOu+S3iK+hh8MXN5GUS&#10;e53K62TuRhHkjLKu7GWXGc4p39hStOXnd2X+Q5R+sYiMqcLPturLXTeySWq7Jmfb6tp/wY8B6f4L&#10;8EpqFylmYobPTZYjNPGhlDTKP7+1ZNw9FHHSvRtRn04asqSTorRqRuZuORxWfr+n6VN4j0qSR5rW&#10;aPUBJZzJ8uZSjDY3/AcgivN73U/Hfjz4fa9qGo+BFbWodUubK00z+0hELxYf9XOrkfIWPQHjI54N&#10;PmjRtF9Fpv0Q1TjjrVHo2/ebau3J2vrbRWbbvu9bbnp50W4t4fscKrKnlkq7d29DWBfeI9Ag8eeG&#10;/hbLe/ZdX1LT7m/s7MKdlxHBtEq56ZG9TjrUfwI8c+IPF/gOG98UfaEvvJ/1OpWi291ER8rJMgO3&#10;cGHBXgjBFaFpby63qNjqeuaLZprunWs7WtwnJiWR9h2k8gOFGfpTVT2tGMqel7b9tPxtsYunLD15&#10;062vLdaPrZ2eu6va/UdZRaDrWqt4t8P63FdQz3BsZCrBkhmt3ZHVfQhsq49qme/kt9Qt9Kni3NdT&#10;FGk25VdvJBP8q434h+LvDPwo1rwXPcwx2Gk6x4nOk3EartjkurxWCykjoTKOWPXPNd9cWEVpfXQk&#10;kEihlUKTzG2MH8aqnUUpOGnMt7ef4irU3TjGbu4yT5b+TtbtdaN/Iw/DWraH4x0vWrrwZdRyNBqz&#10;2epLHNloJUGTkdmIxx6GrV/c+HPD1zL4y1oW9jHf29vbXl/J/q5WztjVj9TjJ9a521+GkHg742L4&#10;s0KHULddb0OSzmezhU2kU6tu86cZ5kYYUMQemK6rT9FluvCcmga5ZW8sbbkkikj+VyTndg+/OKml&#10;7SV1NK6fy8vz1LrewjJShJuEkvWz3XbRrT5aEL2V5omszeILfTVmkaaG3vvJYbvs4BO4+uwnI9ia&#10;qade+Efiv4es/EnhvULbUrH7T9qjSPDLMI2KgH0IYdOoIpnhSDWYBqGn30ga6huEiuriLOLiMKfL&#10;cr/CwHynHpXM+BNA8NfDXxrb32i3NjpsfinVJnvbWHcouZsExuFB2qD825gBk9eabclbTR7/ANfm&#10;XGlGUZvmfPFLla2aSu0+q02fyaXTqPEWpato8epIkcdvcXViWttSYbhBLg7d47oDjNHhSTxR4k8C&#10;6LqvxG0BLXWrGFZ7y3tiHilm2lcofp8w9M1T+K/gfxL4m1jSbzR/Fh0+G11BZNQtXjDx31vjDQuD&#10;0HOQR3FaHhvxP4ph8Q3uka/BHJZ2KqkNxboNzc8ZHYKMClL+Jre34MVoywilT5XLd73VvdsujvfZ&#10;X6Ws7nOaj4L8W6X8UT478EeN5ba1ufso1rSbmEPFPGgfai94izNhiO+K6Gx8RWHjjQtP8c+DbuGS&#10;11TMO9gTgxyMro30ZWX2NaOo38mmXl5c32nr/Z/2fzGuN2WDDP8AD6dDVLwbdeEPGfhe4/4RHVdO&#10;vNLjuJoVu9HuFMaXKPiWNgv3ZFfOfXrVcvLKye/9aCnWlUpRnOPw8qukrWs9HZava13ey+7gvjV4&#10;M0608f2Hx6s/h9HqGteDtPlk0u48/Ywgx+8jB9W568V6F8OfGnhz4z/D/TfH+lWk1vFq2miVYpuJ&#10;rYsOUPup/A4q7q1qkun/AGG5hWRJYjHKZeVIZfuk91NeX/syrdW/wztfBPgq9tdLvPBfiS5svFmi&#10;zSG4CqSz+Sj8Fcqysh7DiuSSWHxnNFaTTbSSu5LlSd+rsn12WidtN5SjjMtTlpKk0k7uyg+ZtNa2&#10;XNa2lry13N34NaR4u8HeMvEXhXxp4ls7q61aRtV07yIykvk7vL3kHgnhQcd/rVu9j8NfEDW7bVL+&#10;ztZl0y7nsNWtdSs8eZG0eyWLnjnKE9iMVsJb3viaXT/EsunLYazpVxJ5UfDtJauSChOMhWADY7Mo&#10;qHU7b7DouqawIftCXDSXDW7Kd7SHAIHfouAPaunl9xp7X/4JnKu6mIdR6TaSdrJJ/DpbSzjZ77nE&#10;/A/9orwf4p8ceLvg14pistF1LwXr0Om6HbXknlnUImj3RvEW4J/h2g9q6LTbtn8R6Xquk+HLqx0/&#10;WobsatazwgNb3KNxJIPcAgHoQRXP6qfB974C0v4o+DdHtfFulalqEFyv2e1RpXj8/D3UZYbtyHOV&#10;4OUOMGuv8bXOry3f9ueBmhvFuLdo3jkkKMoDDcwB56Z7GuWj9Y5WqklKzurK2jbstN7Kyut99LnV&#10;iI0Pbc1KLjzXi1J6KUUk97NNyfNZ7NWTettHWYLVrGS6nm3Q3EkYVuMRrkcj/PWszxpb+K9G0S+1&#10;DwlbR3WoQ2+ILe4YhZiATEpI5xnjPbNWPFV7p2uX+n+DLNLG+2CG41bT/tQWSKzOdswXqRvUVkeL&#10;Y/E2k2/i7xJ4Je8uNTkuorvS9Ju7j91czQQgLHGDwiS4w2Mc89ea65S191f8Dc48PGXNG9u9ns1e&#10;KV+2l3fsrmh4ttb7xP4Ct/EPhq5utHv4Xtr5oUA3O0eHa2kzwUY5Qn05qPwrH4u1vXLPxvA1i2ky&#10;aeJI7XGJJLkkrIsuMpJHt4B7EVX+HnjDxI2tX3hDxlqWm3c+qn+1tFs9vk3lppsqIGhuY+7RTExi&#10;ReCMZ5p3hjwX4d8GfEKSLwrqM1qP7F+zy+HmvQYbS3ErP58UXXJdiC3THFYXVa0rO17O+j0207Pf&#10;zuipL2NOdKVr6tO104taq+j7JX8/nw/h/wAFXH7Pmh69puq+PNQ1TSvGnilpt01upbSDN8u0f3oS&#10;cLjt2r0a10fWfAWseF/C/hW2sV8OWtlcQ6hapGVaPaA0TxY465BX0bI6Vm+IIr6bxzpWna7FYXGg&#10;yWssl806/MJVYGFlPT1zXSaBeWuueIbi00PxLHO2h30lnq+njDMtwUVlVs8odrKw7EGijRoYf93D&#10;Ttd3d2+Z2b1saYvEVKtNTnq2m5aaPTki2ktJLZeqe7Zm+IPGGq+EbfUL3SNFl1ySzZbhdNsyonnh&#10;kkCssecZMYJbB6gEVa0XQYtA0K40Lw3rbSLHNI7PcfMw3vvZT78n6Cqngefw/wDEuw0/4qeH3m8m&#10;5aeOOOVPLkjaORoZYnXs6ujCq3gGLx9deH9c0/4vaFZ217DrV5Dp99pM3F3YN/qZSOqSBTtbOeVz&#10;WkZ/vFu1La23du62v59tDnlGMacoqycWuZPe97Ws9+V3vbX3tbpaeB/Er9krxxdQt4g+GWoSaDrG&#10;tfECDV/EtrJMZbG/tk+X5l4ypTqnck171rfjbT/Ctlb+CNC1DSdD8RahD5PhXTbhsQ3EyR/dSM/8&#10;s1HO0dhWxo3h+a00Ox0CLU7m6trOEQx3Fy26bA6Fm7ketch4x+GEXjv4qeHJvF2kW943h6aW60nV&#10;LhWjnicqNohZRgnP3lbHtXLHA08LKVajH3pJJq+i1bdt7Nttuy1dr9z0qmYf2lJU8VJcsOZppauy&#10;XKmnuvdSs3dK9mafwO0n4hfDT4O2nh74vXUWqappdjK2rajasZPtcvmOzEA84KkYXt0rU0XUvC3j&#10;eDUPDemag0zWa2s8kPmbZoI5V3x5HVDwevpRqery+HfEen6Br+s/Z0169ktbVZodwmuSpZYcj7hK&#10;K+M8HHY1yfin4b/Eex+KOm+P/BniHT4rKO4hj1qzeEpcTRxklkEi/fjfIIRwdjA7ThjW0f8AZ6UK&#10;cby5bJ31drbt/qcajDFVp1KklCU7yTV1G99kreqWtl+Bux+JbqC11Cx+JFpHpYs4rkpqkLDyvs4b&#10;5WPdDtOT24q/4VhjvPCX/CP32vW+svb6ek263kBkljb5o5cDsRjDDim+Mr3QNR1yz8Pa/p0yjUle&#10;25jDxkFfmWT0UjvzXnd5PL8EfHGg6Hp/gK8v9FNyLX+2dLy7aLanLjzgPm8gtgDgqntTqSlRldu6&#10;2fztYujRWKpcsVyzfvJaWdr7Nu9/JPXpqknseMPh1YfGDwbrGoaReLHrtjbyRaD4o0mQRzndGc4k&#10;X7wU5yh/iTkZroPg5qWmav8AD7wzZaZ4g+1XPh3RrW01iGYbbiOQQKFeVOqMwG/nqGzWLer/AMIT&#10;8XfDM3gnxPBDoepX9/B4g0uFl8ieSZDNHIAAQkyOMscjcknep7jwTYeEvG2rfGjwAjXl74qhtzfR&#10;w3yxw3tvEixHcvQmGIF1YcnLA1jT5vac7jqnZ66NWTurb9Fqk9H5X1qfvMOqMpaNc0L9HdxcZXtZ&#10;Nc0lZ2T6au1r4h3lr4fNgdcubUR32tRxWcjMuwhz8rEN1zyCo6g1PeadoHwN8DKl74o+yaDDqgaO&#10;4v2BjshM/EOegi3HC+lN+Ivw08DftCfC1vDpaO+0a7WK40O/tLoxvGUO5JY3HKEMvB5rhYPFcGte&#10;J/Dfw31k22r2+vWf2DXvDOv5DXPkMR9qhdl2yPEV+dcDcGBp4ipUpSc7dFZ+bdrNb2Wm33Cw9P6x&#10;h1G791tzjZbJXTV9nZSWqST0bs2Xv2tvjx4c/Z0+Hcd7rl1plzeeI9QtNN8P2d5MI4rqWWRVaViO&#10;iRo24t9K9I1P7Po1xpWhzLFeaPcafMszSKJo08qMMrZOd4bpznI5rB+L3w38AfEbwdd6FqnhvTb+&#10;fTI5LPSItV08SLBOY/lC7hypGOh56VNplr4kHw60XRNNtrOO8Gl2cdvKynyd0WBMm3quUDBcdO9C&#10;ji/rknOSdNxVkls0/evpre6S7W21Mv8AZZYGkopqfNLmb00aXK125Ur+bb6ENl4f8NfCS41HUPDP&#10;hu103Tb64judcWzUR27MV8vzAo4R/uk4ABHvWppk+k61u0u0u5hHb3DRSS8rJasyblKN0ZCOQelZ&#10;Hil/FfhvWr7xdayf2t4X1iNYta0Fo1lbTpRHtE0ePmZTgBoupzkVf1PWNPtNNXxloBnubS1s1iut&#10;PtY2DAmMOvy46/wkds4rogox92Ksl0/yM5xqVYqbfNKSXvXvqklaV+q2XRq1roz/AA14Qh0fxJ4g&#10;13QdYa+1jWbiA63YzXAVkSMCNZUX+HIGT2Y1B8WfBWm6boOreLPD7Sx319HaCSFGJjm+yzeapI9/&#10;mBPuOwq54Ms9J1Gez+J19pN9Z63qGivFKzxYaCFm4gcDgsh+YenNbdizhD4O1p/tsun6Xvn1CScG&#10;4IfKpIy4wQ2Gyf8AZxWdOnT9m4paP9evfVsqVetRxKne/La62vy2VuzScYpddtzP+HninVPFfwo0&#10;jxn4u0QWep61ai6vLW3YP5aSOxjG4cN8m3Jrzv4m+JdA8LfEP4d6tZ+KGt1/4TiCzvbOzfcZGuIp&#10;FRJF6hTjcCfSu++EuoalrHwv0241Kwjs7hdHS3aO1YPbnypXRpIsdiFDY9G9qw/FWn/BnX/EOn65&#10;4oW1SZfEMFjps32c5Opou6JgQOSgJ56DJqa3tqmDSTSbS1emvyt9x04f2dHMKqlB8qc1aOqSd1Zb&#10;6JOyd3tc1PG/hHw/4N1q91PR7D7NeeK7lluLqRC8T3wjPkF/7gyMZHFcza+GPEPx0+Clq/jzT5vB&#10;nj7T1Z/tVjcbWt7iJyEkBz80TEBth4PevQdbsrW38vwvfSM0l2xuLJnchZbhOSu7sT1waoaFDp3i&#10;q41zSfEehiHUGiWJrRpsfaoAMhkPc9Q2Oh69aqVGM52fw6px6O/n+XqzCjiqlPDqf2ouLUutlpaz&#10;dnG2jTv8KWmpHfanat4iS28e61HZ6hb6DgrLlbe6hO0SXA7LIsrFeDna/pWb+zPouq2vwat/D3iH&#10;xWvidtL1S5sYdV81ZJJPIlZGdnHVicAjqNuOasfE3SNR8QabdeC9G8SR2tzf6I0FrJNGrz2yY2tO&#10;gbhmTKke/WuG/YQ8H/FT4E/BSL4M/FS90++Gi65eR6Nr2mSiSO8tXk3qZxgNHKXZiScnnBPANYTl&#10;Up5hShyNxaleXRNctk9db62dtLW6nR7ONTJak4zSkpQfL1a97WOl1Zuzim73vsjrdZivvC3ia38U&#10;6FbxtC18javavCXkNvnaCoH8Sud2R2q9NonhvR72/wDAE/h0Wtnr8jzrd25HlSXUhLGRP+mgIDY7&#10;4rS1TTodcvbq7vnNtslX7BPACJEblZAw7qf5VXTSLrRtLa01m5S7t9HkaWyuWHmOIVXO5v8AbU55&#10;9K6pU+aV/wAfzOf23NFJvVL07NPzcXp/wxw+qfCXW9U8R6L4u8Y6jNDeaTLDNnT12hNTtyVjvF7O&#10;kiMQYz0LHFdh/Zsa/FM/FGaMw3EMMmjXzKDh7VsSxcf7MjHn0Jqje+PPAfhq9sfD/jnXv7Mj1S1m&#10;LrqDlLMKv7zc8jcRk5yCD/Kui0XRfG/he0tdN1q+h1qGEOJr+dAs88POwtjguqlV3D7wGcZNRGjT&#10;hKy12v121V/vubYjEYh017TTRqKtZOLevK9tLWtfez11MjxT4Jg1jxbpl9Lqs0P/AAj+rC7tVsps&#10;K8hQgxSp/ErA7vwqtq/xT8CeH/GOgeE/FmqNY6lqWoNb2s0kJWE5QlCZOkYbGAScbhir2neNr2yS&#10;+1bxD4dZrOTXkt7PUtPjE0cFj5QZbi5OcogO4FuSBjijxL4R8KeINFOq32lW+q6XqAWKRVCyRwoT&#10;nzEYfeQ+3rkUSvKLdJpS87/l/Xcxi0pRhiL8qVlytbtX323d7PfbQk8TeALe48aaD41tdRvYLzw3&#10;dXVytrDKDHcrLF5bI4/jGBkY5B5rjvGXjv7TZeNnfQo9YuNMsbG90/TpGCtcQu6ozLnjcknRvVMH&#10;Ga7JLaDwkbbR4ri4/suSyWKy1GKYu1oY1+TdnnBHAPPIwa82/szwr46+K2qeAfGEOqQ3vizwT/Zc&#10;l9o8w+xz2H2rel6Mc21yJdyYIwTyDjgTV9yDaWsmr69dF102203sdeAjGUuapeUYJWaWvKpqT63/&#10;AJrpO6v21PWrW+sddeaSyS3uFvtKjOkXTT/8hBQh81cfwspGD/8AWrl9TmvrDXtJ1lNIb7G2mS6X&#10;fWF4GV43Zh5QLD+DIwT9DWt4V0O08P8Ah/SfCkd5Jqkng26Sza4aHyLhsJgzMPuyEhgSV4Y7u9P0&#10;Aa5N4y8VaTrutpc/b5I59I0uZgPLt1XaxUdTluatOUqaUt9Pv3/SxxQ5ac5uLvFLrdNq/Lddrxal&#10;ra2ttNClbeJ9QtdMufFWv+Fr/wCz2tn5kcMJWa5t2R9vlYTiQH7ynriuX+JXw8/tvxbB4g0G+kuN&#10;P2NcXFg7fKJZYzEZYuwdSQ2w8HDDgkV3nh2HV/C0y2+vXUJKtJM10ibf9HAyFcdyDnpziuZ8Z69D&#10;8OfCmrfEPyG1LRdQuLW6YaWfMeNZZBH5sIAO75yrAD3FOMPds3d/jp6f1qdOFqTjiv3C1eits+Zp&#10;WV9nvZ3v6PUu/DW+mtfB+i6Zrut266tpdivhzXrWzVxBHqCKNjIGyV3KFIJyCG61p+O4WifSZ5Lm&#10;Qrd3SweVMoZBP1D47EkEcdqoajqvi/w2LY6pp2nal9o3w6hMtuYXmuG+WDDDoMgRkkcEjBGK0/Fi&#10;6Hd3GlaFr73Vv5LQTbt27yZuNjFh6N8uTwfxqqaUafItbLrf8X/XU553eJjV6O7019bbPRvS/SxV&#10;+K3wy8PfFvwhfeCfEdlHNZ6xZlDJHyyA9dpByCDyCOlcL8P/ABH4h0z4Z33w7i8HxSax4NtUtdBs&#10;dIv9kmoQIuFOG5RiRzkEcZ716lJoph8YWsdvMm233Oixy7TGzD58r0Ib0rxH4h+BfDmv/tWeBL9t&#10;d1bSdTsbmbU7O7t5lEbqhEbWcoH+sST73XKgHsTWOIj7OXtoRvJWW6V03rq10vf5dDtyuUa9OWHq&#10;P3Uudbuzim9k72cVZ+Wyva/rel+OtO8TfDKTXNQ8MX8N5Hocd/f6RdQr9otJHXBiZezAqT6EciuD&#10;k+KHwgufBvgG78UXt5ptleeZqOmz3ljtFvcAsBbzoR+7PJKn/Yrv7Dwcl98SvEetXA+yazqWjW9p&#10;dXca/LNbLIxhbGcFkJYHIzhupFZ91aWHiTwmtncXiLJNcTWlqLzTwCvluUAZWH5HuCDVctWUdbaa&#10;eu3pbrdfic9Cpg6cnZOzaej2vF6LR3s3o+qWq101vDdvdXWgt4b8VpDeyaa6m6uljVo7uP7yybcY&#10;546V4vr/AMPPBmnalqXxq07xpcaXe6HrH9p3MN8jNHYxqx3y7ODtZNw9K9W+HWi/GHQNOttK8Wav&#10;pd1JbLJArw2gU3iceW8n911HBC8GsrxVbP8A8JhNrWt6VpEnh3U4prHxRHqW5dtkIjuII42j5twb&#10;jByORRUjzUdY/ebYPETwuKqKnNNP+Vqz11Vmre8tvku6OusvFXhzx54Y0zxxplzDfaPrUcbaddWp&#10;3LKkhwrKf7rDOfxBqt4U8NWHhfxJrWjeHNU8yCSOB5tGV18myABVPLUf6sMAcjp8oryf9iX4XfGD&#10;4E6j4w+GniC0tb/4azX8epfDG7ttSE/2SCZ2JtBkkhApVs5xnOOtT+IPBXxJ8Bftjap8YfBGsXi6&#10;Hr1hp0XjLSbiATW01tHuj3xY+aOVThsgngtwa48PjcRWwkKtSi1NStJX2s2nJN25ovdd1rvoTLL6&#10;McXXwtGsnDl5ou6alrFqLtflmk2n/eVtnc9fvdI1JdDjtdOAhu4W3p5/zI6lvmU/Ud68T+Knw51P&#10;4g6dqln8NZv7K/tKRWZYbcbobtH2y7gfldJI8gqRz2NezWvi2yS9sPDd/rMC3N07wwstwCsrc4Az&#10;1OO3XisV73RNA1yHwhb+NbW3uJU3W6XVtnfIrHfGT2z2z07V6FeEakeV3/J69trPzMcvxGIwdRzi&#10;ve3WjaaT1b0d1dX+/wAzGT4st8LPD/h3TvFmk7tFgtzBd67Gojhs5kIRYpAT8mchQemeK6/wWPEN&#10;rqGvat4hXy9Hvo7W70iGa2CvbI0WJY5GyQxDjPoAa5fUfh9f/Fj4U6j8P/ixpGl6tpupWN1b6tNp&#10;bMrO5fdE8Y6NjjnOdy07R9Lk+AHwvkS8e+1KzjZRqG3dNJAZGWKNxHz+4AIDAfdwSR1qIyqRkk/h&#10;S+d+z02/X0NK0MNWpuELe1lKzS1Uk5Jpp9JX02V01ZasksNRfVPGk/wq1ewjVoY2n0nUo3z5sLLn&#10;IPTchPAzyMEU2+8UNofjXQfgzqE1rqF1awJcXl3NceRNNGcjzRn5SxPGM81518B9f8Qab8V9Z+KX&#10;hHxV/wAJL8N9Suhod1pUdqftvhTVLf5XQqefILA8gnhx25r1fxXb/DT4w+G7gapp6TQ3FrhJJ4/L&#10;mjZGztz95GBGcVlh6yxVNyh0bSvazSe6s2muz37pPQ2xVGOFxSjNNw5VdpO8ZtWd07NNXbcbpPdO&#10;zRw3w71PXJvj/dW9lf6hbnR1nTUtJvrf5b/T5WxFJ/11jYYz3U1reMLD4g+BFu9O+Gli1x/bE0ko&#10;S5bzLW3ughMRKnlYpWHlvjhSVNcD8X/El38IPih4V+I2h6Fc+ILxb2HQ9cjs7xFvJY/LaSEKpYeY&#10;5TPBPITHevUdA+KF3a/GzSvB+maTqGp6J4t0+a/07UGtdq6VLEAZLabdyuR8wBHqBmiNSnzSg3Zp&#10;rztey/4Gh1YqnWj7PEU4KUHBuztZuF279dNZxvutFdKxv51O98R2XjO10/ymPh3y/wCzWlAxdsVZ&#10;kz03JgrnuK8m0z4eeBdG+IepfEXwyskH2Jmt7iRWEkcN28nmMJ4+oIYkq/o2OleyQ+HYtD0eSx8L&#10;XDSQzX1xdJHcOZGSaRy7hSeQA2QF7A4rzfRdMbwR4x8SefHZXDeLNSDWdvCqC4+W2IkjKk/vWU8j&#10;AyRxW1WPLFcy6/kt/wAF95w5fiHGNVU5W0sltdc2qfom3re1mPsdc8TfD/4hx+NF8W2OoeHPEFk0&#10;k2klQn2KOAEy3MBUYZuzL1xXo3hrVtM+I3gmw8TrbfutUWOcQ3lqAzqDlNyN0OMH2615z4rHifR/&#10;hroep/CDwzY+INW0No/O0SSNI/tNvI2Lloyx+RymflPUgiu9lv8Awdrmg6VrWlvDbweVJJYyCQKs&#10;Um3YUJU4/wBk/SlRkudwfa+t7Wemj26bJ6abXM8dGNSnCcV713G6tf3b2vHzXLaXWz3aOda/8EeF&#10;fFdrp1vNJp+qeOmmgUKzbpZLVd+8K3G5VYk92Hritu70lrLX7wwahDJaX9nHHJCqBDHMOu0+j9cd&#10;jWX4j8T6Fdx+C77X/D8PmHxiumyNfsA9hceXKBJFIR83zKFB43B/ar/jG10X/hFpNN1vWrmHzLeS&#10;4jvOFbCt0LDgnsO5q4uMpNK2mv39/Vmc+a8HK95XTv717NpW66JRVvLTR2K/g6H7DrGqaPf3DSQT&#10;o80zMwLR5wu3HXaMVVh1eDw5rniTRta0ee603+zY7jz413RzRbdpRRnh1x8w7jmofAlpqnh7xJp3&#10;g65aPWXmtX1O+1aCRUmgUgCNZIySSr9OOMit/VLTS7vTrySztJJkmvEimVE+YA43Aj0waIPmV7W1&#10;/S5VRxhXaeqklqtOq17p6aXtprbZnn3hXxpD8Kruy8EeMreMWV/DFNp/iGC3KwyWd3deX5bjnY8I&#10;IZj93oeOa0vgf4j+LOi2EenfE3w3NJZyJfyeXcMpuNMlhuWRIlP/AC1glg2yK3UEkHivNP2m7PxJ&#10;4e0Xwj8NPgRfp/wlVn4ujh8C6fqV4yR6nGVM9zaFiCsieWGTa/GWXkYr37TdV0zWPDUN3pegzRSR&#10;2pEumzSbnsp5YwXtt3Q7SSvtx2rkpycsT7JNrlSflq2rXtq9Nt7NPqj0MfGlHBxq8iftW730atfl&#10;klf3VK+rWnMnHRK0oNc1bwpL4js/CmpX32G61ZidHLTYW9j25cI3QN/s9fSuJ8X/AA98G/E7Tdcs&#10;NZ0u31q3s9eiRbfULZo5rSSIDJyceYM4Oe4roL3wr4a8f/DbUvAPh7VFjk0uH7DC0q/vNNufLyhV&#10;jyGGfvA9K5G3+L+m/CnU/DP7NPxz1qVdZ1rTVttN1R0yuqgDmTzMYWQEEFSckc1rWlHarblel+l3&#10;pZ301b077bmGDp1I3eGcvaR+z9qy97nStfZK6TutXdx2w/inb6b8QNO0H4Ka7rGmaVqWm69b+ItI&#10;vNcbda3S2sw2okhIwS7ABc84r0Oy8WfFKx+FeozfG3SNOv8AVdDiM1/e+GnLLcor7t4jPMcioNxX&#10;2460z45+C9JstL0jXX0iPULWPVLSw1LTZrVJY5bWWQDfhu6PtkBUg8GuP+E2g/FjRPip46gutOmk&#10;vNJ8cG+ZoZla38SaPc2qrGhVjmOSLGBkAMFwM4NYz5aOKUrO7tHRPa0nrpbRp2ba3tu1fqUqGMy9&#10;STSULys9Hzc0U7O6aUk43+JbPZNx66wvbu8+Hmg+LPhz4utYLWTXoJtLu7w+ZBeWskhLxkg/Kzqx&#10;AOeDgV3l9Nf23iEx21tG0cjPtVuoIXOw+9eB+D/iH8PviL+1B4u/ZJSKDT9GsfBsc8Om2dwsWbky&#10;hzLCowySKDkpjKlc9DXr3iq0g1OfT9Ev7zVtPn0yeF7DxNbzIVmdABibno33WBHJPFaYbERqc0oO&#10;9vddnopJ6q3Tc4Mwwrp1oxno5JzV1ryzScW7bve6V7atLVpcB+1nc+IvDXg5/FHhEK32rVNNhaEQ&#10;u4M0tyFkdtmSu2ME7scYrrbmfW9M0i+8S2Xjpdd8O6pdWom026s1dbGBY/KuUU9SrsQ5B+7hscGs&#10;L9pPSPGviDTWg+F+tyaZ4z0WFtS0XycJb6lI0bJ9nk3/ACMhOOD0bBqf4QfEXxNrn7P1lrHjrwvN&#10;b+JZNLjm17TZbHy9lxGAtyNmBhgVLbccjpkEUSv9dcXfa67XV106+9s+1zoUZPKaU0k7Ss1pzWly&#10;tbrb3bqael3F6GT4m8Pa78MPE138RdP8GDWDot5FHpMNiyqx0udV+0bD1URkE7OjcHivV9f0Ow8W&#10;aNJbNFDeafeW6OnmKGWQcEZ/THvXgWh/Eb4oeG/g98QLT49XdjHCtvdX/gnWdLUssOnSxBkyww3B&#10;JwCAwCkGvX/gVrWo6h8G9ItLzxBa6tqVnotubu4syDG5kj3RHK+q45owtWnUqO1/evo7LZ2vbez6&#10;d0kTmmHxVKjGrNpyhJRUk2004ppp7aPfZqUmtdDz3xN8KNT8UeCLm10PVNNkuD4siuY01OEMJPKb&#10;Kwl1IbPAAbqMd66f4J/FzR/iN4ivNI1SS6s9W0uI2mraXfK0clnK6mTYwf72VDMpXOVArl/ix8Yf&#10;D3wf8P3XxD1bwxqEln4d1+1j1tYbFpWWOThpcLyyLnO7GeMd67rxL4N+HHxF8KN4t8O+IlkttSsz&#10;Na61pdxl5YZ7Z4UctjJCrJ8vdSOMciiMqaxPJTkua12r68t3Z+Vnf8fI0xMpTwtsRF8sm1GSXwyt&#10;G6dt7xt2ez2TRLZ6bofxg0vR/FWm+ItP1jw5eWrxrdWUnyzsrEJIrL90qynI9RUuseEB460i1XxN&#10;eeReabfM06wsfLknQfKTn2wfrXkv7HPwe+IXwK/Z2034QS+PYbXVvBl/cXd0hs90M0NxI3yTrzuQ&#10;ncySKQec9jVn9l/4xfGbVfgZrWh/EfwRJd+MND8WXOmylmEKahbNJmO7jc/KwCHjB5AHescPjZSj&#10;SWJpuE6kdVuotJXi2vw72Y8Vl9SlVq/VKqnClNKL+F8sm0pa2VmuW7T6x2SOpbxdJovjvUBrQ1b7&#10;dY+H3nhjjtTJa6jHnmSBhkNIv3SvWtrxdp6XNppepeEnaL+2JLZLy22hQImQlgVbsRww6g4rz/4j&#10;fFzxR4Oi8E/E7wNHJZeHdP1iSy8XaHqNmcMpbYZo26q4fkDowNeza2NJudW0y9e7h8i/uN1jOzAD&#10;cycKD/eYHp1rppydSpKD0t+N+qd+mqe2vTq8MVGph/ZVOXdSXzjumradJbvR6PouB/Z18U3OtaBr&#10;sWs6V9jv5PFcluyx3Qlhnt1XbFLER91WjAyp/jDVJ4U8EfEf4W/He61m3vDdeC9R0FbOHTnvGZre&#10;8SQuJVU9FZWKkZ4Irzjxj8AvEHw/8Y6l8QPhd8S9S8P3V9PZ6dbwpteyiuY596CSNgQBJu8st0+b&#10;3yPUPCXxv8QWPibwr8IfjJ4Rmh8Q6jpFxdanrGnxmTTI54WIMe88oxBBA7epFRGfvKnVTVndPSz9&#10;7Rad7rSyv02durGUfjrYRxqQqR96OvMkoptpP+W26btts0eX2H7Wup/CT9qfUvAvxz8KTDQ/EuoR&#10;x+EvEFtDv+ysTtMcwHKrn+L3rs/2ovAl94i0pda+HlvDq11Z6tHLrWmwqGlurJRiaCKQYMcm071G&#10;eTXceJfh94e8QeK08Yz6bazXGnw+Va3e0birnLRkHgnpg1meHvCVhpnibVfiHo2qzPILb7Pqlmsm&#10;3bGmW+Zf+ei9Aw6ir9jiOapGcrxk9OjXfXr5afeZ/XsF7aliqEOScIpSW8ZNWS03jdbu/wAWyW5c&#10;8At4M0nwLb+GvAmpeXp+mwJItrdTHzrdHBOyRWyR3HPGQat6dqNrpnhCbxJqNwrWbIpkkVNysHIU&#10;HjsCQM1yd5c+Gz4Yn+Kaa/YQ22o2ZEWsrtEfk7sokhz1UZGD1PTmux8JvLF4DiuUaC408xIYYY/m&#10;JjK5YEHvkg46jNdNP3UkjgxVNK83d3kr33v9pXtq7/8ABRL4r8K+GfiB4Ov/AAHr1ut5a3yIl5Gv&#10;ysCMEEd8gjOa4nw/8JdK8M6prWmeHvFt0W1a4F1dWN5Lvy+AnmDPTAGBXVaX4gtDr1tpVzpEjXBj&#10;828+bDQAj5ef4x245B61n69olveXd5rem6hJE0lr9nZWj3FVzncO+c9RRLllaVtULD1MRQUqXM1G&#10;Wtt1e66a9l9yOA8Y/Bvwl4N+H918PbKbUtH0e3tWuLi6sbpmaBmkDm7QMSQysDnsATXodpZa7qek&#10;P4Yk8TXUN8sy3EepW/BuYdiEuvYFhgkepNZ/xNTWvEHhtYNFvbFdQWxOy6uoz5EmMBoZM8hHGR6q&#10;SOtXr4eLItL0/XPC8Edq+nKqXcEiblkjVPlTjhhjI3DBHGazUKcNIrS34dkddWvWr0IOpJc3M3d9&#10;9NXdX1tbqvJaN/O+pXni34S/tzx+PYri60/Q/FHiKCLUpLi68q1lgFtsWEA/KreZ856ZGMV9T+L7&#10;HSfF+ntoPinw8s9jqW62ulZhujB4BBHrXjHi7UPAH7SvgSTwv/b0LQ6oG1bTrq3bcY2tZsGLPUOp&#10;6HHzAEV6h8PNeu/ENlb63JfQX1uI0tL1bUqw85AAZPVTx0NY0KfJUnyv3Za27Pr9+/q2dWcSdajQ&#10;qSjyVKS5HunaNuV376SXk4rvp83/ALVvwGl8ReKtO0bwVourTSaPD9qP2o+fbwCJdkLIc7geGyeS&#10;DjPFfSfhbUvFdn4Xk03xK8N9EFja3mt1IMUflqTG/qQ2cMO2K898WS+G9P8Ai7oouPFElpfXWpzz&#10;aVcfbDC8rscG3ZG+VkYDGDxn0rtPhlq/gS/8ea7oGh+KY5rjUmklvNNExbypIdsblB91cHG7GDng&#10;jinTpU6deU1pe3+SKzLFVsRllGnUTkoRck7O+slfXptv5WfczvG2k+LdBtdPTwnqc0rfamfS180K&#10;W+XP2d/f7wBPHNeR/AT9qP4j6f8AH/XPDPxP8Mal/YOtCC3guWtTtsL9CySQsRwAw2kHoc8V7d48&#10;8Z6Z4Z+IOjfD7W45EXXIbhNKujHuj+1DBCMcfI5XcVPQ4we1cv47h0KGwvPhl4ZMk2uWtvHdtZQ3&#10;CpPdpux/FyGHX6VdSnKUouMmuV3t302flr+TJwNWjLCuliKKl7SOktmlzfFfyaV/O99LnaaL4t8L&#10;3XjrUPCegziG8tdKS8WKWPaphZiDyeOSOlYOgJoWp6tD8XLjwPeaLqU2lz2N6twcbYY5GZAAOGBO&#10;WB64OK5f4k/Cb4y6v4L1HxH4e1nTprzTZLG50uFY/Lj1GOI75beR1O4ZbjHQEdK7DW/ibrmpeArF&#10;7zwRcWmqX1s6XmhxsJfLbyy2I5ANpJAO08ZPHWtFLmnZrz2OV4eEaalQkpc3uytLVe7d32unftaL&#10;jZvUx/gtY6T4HsV0CO4ns93ie4FrBMWZYri7/eGMn0b7ynoAdvaux8deEG1/Qn8J2ZDNG8b7VbZI&#10;rKc/K3fJHI965rwxDH4b8VahYrr811Z3ltbSRWeq4VrWT70ewkf7wzkjPpWl8NPiLY+J73ULPWLC&#10;+028sPELRNBdKCGZekiOPvRsOnftTi4r3SMX7edZ4mGtrSfq7a233bvv66689o7+L763t9S8Pxxx&#10;tod01rDZ3ACkOWJ2tnp6ZHUGunh8VJPpn9j6xavYvfR3Elxbqu4QOgy6Bv1HqKjm8O3vh3xrc6ba&#10;atFeWfiTU/tcEcu3fbMi/OgOctg8jPSpPGlpqmk3mpXc8X7q6hgS2uI2XDTD5SMdQSO/SnFWd0Kp&#10;UpVpRVlqrro+mj9JNvbppozkPFvh7QdF8AeIfiDq2lWN1aaxOs8mtaexgnMYUL++28nA4/I1Z+Cn&#10;h/Wvhn8Pm1DUvFV5eabe5vrtdQlEkmmTOgJTeONuOcjgg9K7Dw5pJi8Px+F7iK3Mf2d5r7T5FB68&#10;Fsd1B/A1wfg34Z6nolv8RfCLyfYLXxNeLeaLfLeGWKTdbKjfumPyYZeVHykMDWXIouLS6/8AB/q/&#10;c6Y4iNbD1KM5aJxeut4pqKS7NL3vd3S2tctXXw00tfiPot/4Plh0/UNPt21K1voZD5eoLLnzImTp&#10;sYdSOjYNT6hpSa1oMfxK0mxXT9YvGNpeQxOHiRvM272U9HUcg8HtUGlWfinRbjQptN1ixlTwzEIN&#10;Ts5xnzonTGYnJyAr/wAJ6dPStG91OKO/vLzxV4eFj9us3FztyVmeLLRTxFflfj1545qEo9rf8NuV&#10;OVbmjaXNZd9bXbaae6aal1SdkrX0zhdePdK+Ja6Xqmm6TNdx+G4LuPxDbqV+1zRvhVkx95Wz6kqw&#10;OeDVrxxr3g/wP4Y8M+EfGXiSTRbjVvGzLo7+cXL3Dq8rjJ6xgkkZ4AxVPRvFmn+H4G8Xa9Ok+i/8&#10;I297G7wkgqkZlduM7PmH3T1ycGo/iX8Ovh98Yvgb4fPjWf8AtqwWRPEnh/Uo7oCSyWWLKNG3BaNf&#10;Mxg844J4qby5f3bTl2b+/bX5/eVyx+sU/bJqF0m4rW9pbJ6XXWOml0jasvDN78HrzUtvjabWF8TX&#10;QmK3jJsU7Cc5H3Q3QHpwK6DR9Zk8M3Gm2Fwssdq6SfaIZCNsWQCAfz4PevNfj78JPCetfC7RtJ8a&#10;XuqRNpsVtaanq9jf+TcRWJx++V2G2RUcB9h+bGRXRWOmP440mTVofENvrFr9gjs11TT5VYX9qqgC&#10;bjI3fLzwDnNVGpL2nIl0vv1v/XVmNWjSrYeNWc73bUny2WllFq2mzvsnp11s3xRrF5oXiTX9Oj8K&#10;3N59rsVa6jsWCTtaliFuIR0kKscED5gK6D/hMI9I0HS/KsbyOCW1P2xobdWZbkbR8wPdhk59jXL6&#10;pN4u8MX/AIB0KXxdMu7UpE/4SSTTklhubQfMthNJ/wAsnYcKe5Xrmqnj3xjbfGT4daT4t+C+hy6r&#10;dNqV1Hcact8bG6tERtjCSNyCMOoUgjI4xwaqE7ztfV9Pz/rzK+rqt7JNJxbs5XdtOaKvzWSvytrX&#10;S1n5y+OdN8L+CYbDxf4a1SbQ5k1oIt9ZmR7eJrjMeLmLPMJZuT/CxBrQuvGt3Mbf4fx+OfD+n+JJ&#10;YktJtJ1yzdDOOpMJVl8wHGQy5x3Fctc/FCY6CkV94Is/tM97suraYbo7m32gPGyn754+91NVPidd&#10;adqepeELrTPBUaQ6LfCZrbzBJIm1cLsdhkDnkVx/2lgd1P8AB/5H7JHwJ8RKlNOrh4tx6+0pt6/D&#10;e+rV91frdWs7+keI/B9pq+mMur+Hbew1q6QWzajaxkMqhht2PnpnnaeDXN/CmDxrZ/GDxNo/jDwn&#10;df2bJpdoLfKxNC8ihkZ8D5lZuG9MVxPjH4n/AA/+JtxbeDLPWY9J1xZQ+oaXdak8UjxMeGABypBX&#10;cCD14PFdv4T+N2saNeyQ6tBNcNa5gku2jHlzxgYWQOO479ifSj+1MvlJSjPZ9PyZjT8C/EiWFlCn&#10;Rpz5rrWrH3XdPR8zs9NU9vVs6l/+Ed8VS6ho4MMlnp80blF1ApOlwBnYVxyhHbPWsPwlomsabJcX&#10;Vw8cyv8APNNb3OWVtxIBHXGML36Vi/E3xxfahZ2lrJa/Y7iXUUY3lvJsbaOQzcfN82M1Y/4WLrNx&#10;p02k69p0UepNZSC6vtNmyryEYUmMjnjnAqnmWD5vj28mVHwD8TqcXT+rw1tdOrF2+d+ur+XU6aHx&#10;PoOu61BouqXE2n3X9l3EptZ1ZoZlC7Syk8MwB+7nn0rN8PLrHhfwf4b06yt7PUhcL9mfV7C3eJZI&#10;/mCMwHMbDgfMCormfhJ4+/t/4d3ng240q5h1rR7t7aaViqLICMpMi85UggnkcjHFU/DXjm+vfEkW&#10;heK9Ovre507ZDG1qmInuFOfPjPqynlTkUv7UwOj5t9tH/kEfAXxFdOPLQhyyel6sNWuZeTW+zfTr&#10;pb0X4V+L/C/xh0bWPEnhq9t5LzR76az1HTmiRbmG9hG1hOi/xDHyt0YYIrnfhVrM9x8WGh1Dw9oM&#10;lneaS6aZeW8mzUreVZMyCRSOVKnJwcjjIrnNB1nUPBHxH8RXFtptjNpbSRz/AGmFjbahbuy7nLSK&#10;MTIx555AHesf42fEHTtGk1PVde0bUt1pqSeItO1CzmOxVKLE8auoBUsedvQ1H9qYGEVKpO1t9Hbr&#10;5PsVU8BvECh7dvDxVNq13UheNvRq6ut9NNLO57Ne+HL+71a+tbQWxkZCtrjKuFPY84ODznFcxruq&#10;6V4q8EW9/qMdnBq1rd/Z9Qi1CFkZ4Y3wUccE5xweRyMVPN8RtDjsrLU5dIuIbx9pjaS5+ZJCBuHb&#10;r3rJ8beK4PHeqW+m6GsH27S4hd39vJdIZg2f3e7gnYea6JZjg9lL5WYUfAPxMjOPNQh0s1Vhfba1&#10;9b79LWudB4K8c/DjU/FMXhptYaK41iyC3Xhu5lcyWqkFQduOEYD72QM+9bfhrStP8L+Ebn4baTe3&#10;Oow6PZt/Z8M10zO8YclULuS2VOF5zjjtXmvjz4r3FrYXXi228MCz1nT9OXdNbq1w0m1lJAVBluAQ&#10;BXS3/wC0LpKxw+N9J0Nbyym0OR742+RMGK70/d4znrlevFR/a2A5vjV15a2/4c563gH4kS0hQgtE&#10;2nWho02k+j0V13tv3OV0fTvAvxW8Z+CfjHaeD9U03VI7y4trzxBpN15dxY/Kf9GuhwWjZxt5BUdR&#10;wa9N1i/8XjxjYyLeYuBbuyr9s8tbuNTnaVUbTj1xXlXwW/aL8O6xqVjp198LdW/s7UtNG/WChENt&#10;eBi32WU4zGdvzKW9cV3l98SktPE2marCzNpTXUsMlrJGJdzFeNsg5iwfqDWGHzPLZQdSE1q1dpW1&#10;0XbtbX8Tol4E+JOYWqUMNB04pqN60Xo22tW721tppp0dy9puuWWseKri/OmXarZ7C0tveCXyZiMs&#10;hAbIAB6Fa1G0iMaXe33hnRojHNuKMCjJNIeW3KP4vXHNcLD4wttH+IEniDRtPt3XVAj31ldSBGeR&#10;QRuQgDnpkHOaz/h/8R4/C3ivxB4LfT9Nh0u8aW9WWzvJFms76ReTIjZBQrtOQRyD61v/AGlglvLd&#10;9n/kY1vo/eJUZLloQXwpJ1YWv1T97p8+9kdR/wAIdqep6rceLvA+tX1nu0hImuNO1ASQtMj52SQN&#10;kbx93dgEDg9qtaLc+I9M8MSpNpdn9qvVWS6tJ5HjjL5wWU4+TPpyBXJ+D/j3p00OltqejzWN9fXE&#10;ttqsgkWErPFwpIYfMshwykc/NV/x98XvFemnWI/EXw8GqaJIiCG6sbsJLFb7cTeZ6FRlgw+lQs0w&#10;Ps+dTuu6T7X7dv8ALcJeA/ifUjd4anKKau/aRbStdXs7tfdZrpqd54b1EWnh5m1jTlt0+3fZ0jkb&#10;zMseiswGOvRulcddeG9O1qfxB4Zt/DPn/uGuo7iGZSbm4jYMgaNyBvG0FT0yo5qr4C8W6bpPhNYv&#10;DHia71rw7ebJdLjupFklhg9PMUZlHoW5FZVt8cvDfjDwt4o1uL4a6tZ6j4dkuEsZbiIjzhEhZZIe&#10;PnzyAD34qqmaYCKSlPe7WnRLXv0Kh4A+JeHrXjRh7+sWqsbO1pJ6Pt5vyvoR/s+/Gvw18ZtP8TfD&#10;D4m2+n6F4x0HV4IZNDvpUtluXZcx3dqG/gl9AzHeH7Yz6joXjV9T8dah4P1bSNS0+TTbNJ7W5uFV&#10;4bqM/K6hhyShHpnBzXkPxQ+KvwB8f/CfSfHXjDR7GO1a3try31m8twfK3FApcY3KyOyjIIKsDz1r&#10;toPH01jqDXmu6DB9qgt1MOrWE2Bc5XlmBzgnrwcc1jhs0w+0qil5pdHdq616Le9m02ktlpivADxA&#10;xkpToYWC5kny+2g1BtKzi735ZWe607t6mD8WPCfwv1LULyw8YaXJqVrrOoRm7VdPeYWcoHyzZ6xH&#10;OCHUggitr4z+Br3xV4F0RvDMOjajdWMaf2fqGuK5DmMYaNmjO4b1yu4Z9waxfFfiTWPEnhi+0q11&#10;FtL1Ka4ik/tJemVYMMoRgg4wR3qr4J+Ouqf2RrGjeLPhrcaLfeH/ABKkGmyFt8F3FIobz0AzhWyx&#10;I/hIqp5hl0ZWcknLrZ9Nfw1evnYuXgX4oUfYv2MbxbsnVi4/Dre2iulbfVLueoWutabrngjT9Vs9&#10;Ot9Ma3kikitd2bcyLjMW4gDGenAzivP/AIUfAvwn8F9X1Xwt8K/E+rRafqWpya/qHhvUrrzY7ZpX&#10;O824AGxS4xjnH61tav8AEmaG0k8Ma14Ta/0fUB5ct1BP88KspBfbjBAJzmue8EeMNS1/wNDoviOw&#10;vdP1+xllj0vVIJh8scTkQv8A7SMoXcpPPPSqqYzLpV4yl8cU7Ozur2ur9np628jKj4A+KVHnw6oQ&#10;Sm9vawa7ptvdq7t11dnuj0yOa103wyL7TNLuJLqa5aS6iml2y+WzZfkg5wOi1zvw4vfCtzc6x4Hk&#10;1G806STVFms7O81Bv9TnKGEN8yg+g4PauO8FftO+JB4ltfgp8S9HhbxM1vcX0N/ZsY4Z4I26bT0Z&#10;s4256VY8e+K/hV8dVGnQaTc2GtaHqEM8cyTmGZHiO4KGABK+2cU45tl8vgmnrbqteq738jnwfgD4&#10;j1uaE6MFeTV1VhdSVpW5W1ey6aOzOz+LHhzxR4m8OeINEW10+4uZI0fSFuLgtF9oAG3epHy8gZxn&#10;1rG8d+FvFnhn4Hw6t8IfC11DqFrqEGqLoVnOI5ZZllVp7ffzu3jfjJ64yea5/wCB37RHiLx38Tfi&#10;db61NDeQaHfafY6XpLRrutm+zB3mZsZdZC3ccFTitrQNWs/h5osWh+F9D1LTNNW7ubmaO31EzrE0&#10;rGSQgS5IXeWIAJxngCojmWCr03UjJpO6vbs2rrR6Xvv2V0dGD8BPFF4eEoYenKMZ3t7SPK7e7JS1&#10;T0cbaLX3mmlv0mmav8NvEHhCf4reBf7Qt7XWoTqNxCYXhlkcHYzSRMPllVgVYYz8vpU1t4eaz068&#10;120D3GrXWm7iuQq30ZwdzY6so4HpXlfiXxfr/ijTRqvhf4j/AGOXw7raPLqUMKswwd5tZ4xgMjo3&#10;PfvXXePfjL4lsPAWpeN/B2lW41FE87TVmYtAFUZ2jaM4fkcdCacc0wcYvmeiV7paebS1f9dTOX0f&#10;fE5Rbp0INat3rQb5U7JN9Vpq9NVsrI3PAFpDf2uofD2fwVHDpH2dbm0NnIqoXckuAvWNt3Oe5rR0&#10;2ynudMuPDFxq1xLJcXapBJMwEoVWB2n6AEZ/PNeafFXxt408b+DNL8T/AAsmPhPxZb3FjqVxDM2+&#10;C8jU5ks5QBnY+SCwGa6zUfjNLeeKfDOuHwl5NrMtwbyPz8mKbZ8nOBgZyOeTRDNsG5crvstbaO7t&#10;ZddOt1pdCqfR98UJy5o4eGtm/wB7HSWiT1b3dr/iu2leeFJU8XXmoaZeyXGnqqz29rLjbZXKjaFT&#10;jILAknNWPEGn2eu6Zf6Fqq5juLPyQ+7awk25MQYev169KxrTxtJey6lYRWEqtcXDTySLcAsjEYAw&#10;RzgY5rD8N/FPWtJW6e90s31nBcbLhCQp3AY3YA6Z71s8wwcV8W9+jCX0ffFSPLJ4eF1t+9h0trv0&#10;t8+ps6b4Ll0X4SpoJ8WamjW8a+Ve3FwXu7H5tyKzAfvNp456jg1zfxm8ceMrXwrJ4asLyO916dra&#10;6Ol30P2dL5FkQSeRO2EG5FYgMQAe4rU8O/GzR9ZuX1Pw9FJ+7vDBf2c821mK9xkc+me4qT4kfEW7&#10;8b+HJj4J0u1k1SxRlWO9mWQRM+AAQR0I6+wrJ5hgpU/cn06Jv7t7v5P0OnDeAvid9YVWeFpzV3L+&#10;LT33t3autUmn2s9+30jUbK6ttL1jQb6eO2WPDQ3TASKrDhZACQxz3BI+teffsv8AjPXviH4u8U63&#10;4xsrjQvF2h3U+j6l4bkuN1leWhk8y1v4hjdkoNu7vyKh0n46aXqHh24urPwhb2q6PKbPULDcVMN3&#10;Go3qOMbMncp6EMK0vCfjazuIZtf1HwrMuorD5Npd+cA5hbsGA5XNH9oYOtKEo1dFrZLR/O19PXvd&#10;bW56H0f/ABKlRq044WDc1o/awurN3T6WeqezTSad1Z9/ojwaxcahpuoqjQyN5Sw+YGAGOffNY0/h&#10;DyUsvCF54mVo5rRrZ1uAf9JIyQQc8OF5OOeK8/0jxFH4Yu4LG8sLhv8AS0W1vLibcTKSTnf1yBkD&#10;PauivfiR4jvNXt59Q8O28kdhO25Z5MiVcEeYpA+V8Hb6Vqsywct5fgyP+JePFKNR+yoQt/18ho0n&#10;Z7v+vkWNK8H+Iv7Chg8W+Xcalb3As5bo24xcwljsfJPIVcd/1qr8RPiv4T+F8Nn4p+I9pJp2lrq3&#10;2K8uruBytlGxCpL8obCltuc8Ac5ri7L4v+MfDPiqLw7e6FdahoM1neHVbu3ul87SJLhh9nZo2++g&#10;YMAV6DrXRR/FPXde0S68I/EbwbYahParsiv7WQrDeQBRhyhJKt6gHr0rD+1cG01CWq0u09/wv67X&#10;ur3TtrDwD8SqmI/e4aEo3aaVWMXqvs3uvTdJrl6NHoWk6LYX09r4k8La/Z3NjqMZuXvLMgx3J/hd&#10;SOvpmn6Fe+J4X1aXxEbO6tpZP9H+xxn5OxDdQ1eSJ400zw54GsYfCNzN4fbQL4XKwQyefHNGWJaI&#10;q4ztbP1B6Vp6L4o8Q+DPFeufEbRL+bUNC8RW8M03hu5YKtjMo+eaF8ZG5cZU9xWkc0wmiTv3t087&#10;b2vpsZy+jv4mVIz5aNN6XV6kL2Uutno7eu1ux3L2Hifw54p0Wy0G3t7rR5r2RdQhW1+f5ojskQgg&#10;LsfrnqD+NP8Ah5rHhHxjoGseJvBXiJr+1jvp7O6DKwMF5Cdk8TqwyCrAcflwa4LwJ8Xbbxj4Z1jx&#10;h4ESZbyG+uNOWOa6LwxyxOu8lezcnpWXoHxw/wCGdfAX/CL/ABF0K+1C1tbpCviGztyDdpcXBBkn&#10;CjiRNw3nGMDNS83wFOKqSnaLV79LdNfS/wDVjOr9H7xKeC9s6FPp73tYJNXk25b6p2Sd1/l6vqcM&#10;n2rTbmytvtVpeKvmtjZJCV6uCeefQ1h/F3w6niXTGfUJbS3jks9o1CGYw3tpcM48p426Y45GeemK&#10;TxD8XJNL8X2OsDRJJNLjt5EuNl2DgFcqwGOen61keKfiPoHjbwTc3b6dI1nqQgms2uHKNAQ+QScZ&#10;6jp2rSpmGDd4OWvaz8jbD/R78VKOIjJ4emuXf97C9r77pOy+T6kvwr+LnxcvfjLrHw6+JHwhvbDQ&#10;9P0tTofjjcr2mrlcddv+rYqc4GRkHpXcXFwLbxpb6O1nbxwzKxhbHzb1TczqD1AHBx0zXk/w68Ze&#10;Mfhtrln4TMF9qXhqMXDGG+l86aLe24FZiASqsehGdp9q6Dxz8Q7jfY+KNA0BhNZmVfMkm8yMK4Ct&#10;7gEDGRWdHMcPCm+ao5NPqrWXbRLZaXtr1e48R9HjxKqYiU6WEpxilbSrHVpaSs27X3aTaV3bQ66L&#10;TL3RVudAXT1jt7q/kns7y1yrRMTuO/k5BOfmH0xUOveE/D+veEJtD8U6TDqmn/MZ7GZA3mgj5iV4&#10;yefrxXG6x8ZviD/wsTw7faJ4HtLvw60Zi1iKTUCl1bbhxNEejhT1U8kdK0PH/wAftO0S6077R4Wk&#10;kt7nUoba8khm+aFHOBJwM4zgfjVSzLL+WXNLRaO6dundWa81ddOjOb/iX7xVi/afV4LlabftYrXu&#10;nft1T0Z1vgGC1PhePStPRxDp9uYrNc7gY0Hyjk8jHQdaxvA/irwxrviLT4bPxHBcW2t6fJqmhAbo&#10;3DKQjqQ2G3Ag/LjoDx3rA+GnxXsrbxn4ysYNJ1QQ2urKsdldKEQL5Y/ewP8AxxsefY5rjf2ovHPi&#10;fTdO0Pxn4NuP7I1bT/GVh9mup2DQXkMkgR7efC5RXUsu8Yx3rOtm2Dp4f2qleMey10dtP8u+hs/o&#10;9eJUY1atShBRab5vaw0aTvdb/FpdPa+97r2+7SO5uoLe8jmZllVjKY+QAeoOOp9PSjxFoGk+KLbU&#10;tG8ReH7XUbEMq+TMp5YfMAPx5yDXN+LPi4bnxJpx0nTWjWNJpXVrjdkBflOR0wfrmptF+Kl7Bp02&#10;ka/pRmOM299Hcf65WGSSMfKQePpXT/aGDldN+T08jOP0c/FiMk44eCa7VoaPe6aZw+l/DDxRo3xU&#10;0X4weC/EU19/ZourG90nV7jetxavlvLDAHZKj4CMR90kE16b4i1i2uYNF8aarYXVo+nXiPtjvNsf&#10;70GN1k7Mq5zg8Zwa8S+KXxy1H4Na/dakJRHp+uahYpo8V5efuhMWCSRBgvG4HdyeCK9a8X+MPDPi&#10;TTB4X1Twss9ndRyLcWsl0B50bRlT/PrXNQzDL+acYSd002td9l99r/jbU6qngH4nY7FqLw9Numkp&#10;NVYKSjK+j1Se7SfVbO1jVu/Cmo6V8S4fivpmv6k0LWsmnapoMzB7aS3JDLPGp5SRWBJIzuUkHoK4&#10;f4Y614u+CPwT8TQ+KdKu9Sh8MeIrqXR5tNna7k1HTJ5fNiKKxLqyB2Qo3QJxxitXQvG1x4Z8O6fo&#10;MsVzcHTVVLee8vN0wjA2KHOPnbHBPcCqMnxA8RaLoNxf6R4S0/8Ata6uo49QVb5o4bmMNgEHGVcI&#10;SPrRPFYVVFVU2mr9G1rbpby0St1BfR78VI0nSq4WnOK5f+XsE2oN21T3cXJXab1t0TW58YdWXSPh&#10;D4h8Q+GdSt2mi0j7ZZtfW7NGcgHkDkjtxyDU3wy8W3HjfWf7P1vQ4YbjT9Fsb21mjJaOdZ4snaXG&#10;4FGyp+vNcj8WvFsetfDm58Ox6NcR2dpqNtc3Eb3hy1nHIHZVYDIIx+lZum+K7/wp8fdR+INndSah&#10;pfijTYXs7CT5fs6rwcOBgk9cd6qWZYZYj49NLq3rb8Vb/IX/ABLv4lQwMqc8NDnu2n7WHVwS2fVK&#10;V+1+7O3+JGjeENe8D6tqXji+ZdMh0+5e/mWR45bNIcu8okX5k24zuHYUuga/4l8HzeGbeKWXxV4T&#10;8QRST3HjFbpH/s/fEr27EL9+CU5UOudp2561z+p+PbBvEureP7ddYuI7Pw7NEdCjug0UjSA7t0W3&#10;94SBhc9846mo/AfiLRfh/wCCfDvgTw5p6Wmjx2ckC6TcSbDIJFDRiPP+rKHd+7568YxRUx9GVT3J&#10;22d7a6PazurPVd108nH6PPid9XVOWHhLd2dWFldNXTumpRaVt1L7SsrP0vVrmdLC8jtpfs8VzD5d&#10;ncQoCVYjlsHjj34rhNM8Falf/Gbwz8TtL8Xx281npd1pusWM2noV1S2yCCGUjZKrfNuAIxwao6J8&#10;b9Q8P6rpXhLVfC6zWvmSpdXUl9jyYWOIgd33m3cGsOP4tReJ/s/ii2+GreG/FXhfxFJbC01K6/c3&#10;EDHbIY2AwRJHgqT3FZ1s0y+paLk73v8AaWzT0t+XVXWupz4f6P8A4nYfngsPBXUo39pB3916O+19&#10;Ou6bWqO0+KngnwF4++MPhW3u1s5vEWj6tDfxrHqDQ3ltZorM0oCkGSMsFVgQRzg4ruYE8RRalczz&#10;XAnsZ76VmjuLfbsjIHyqR2Bz1657V5V8XNS0zVvF3hf4weHfBrjxP4Tmkawk+2FWms5Bi4tGxwyu&#10;Om4HDAYp/wAIPHngWf8AtfxR4Wn164l1C6W21ux1LWHlXT51zKsKxsP3LgTANjqu0HoKqnmOHhiJ&#10;Rdk276btW3astdLNXelnfWxpW+jx4oVKdOg6MOaMLKMqkGr8zclF30SVpaK+tmvtODxrovhf4U/E&#10;Cb9qe18OatqCR6dJZ65Jp96+YrBVLZFvnZMUYdANwB4NdloHiL4bXXibwz4yi1qS3bxRo6J4c+2S&#10;Mq3e9fMESr0EgXJOeeMVxvw58W+NrSbxmus3lnfafqniQ3GlwwqVawQIqS2ciNwQwAYMOu8nFRav&#10;8QLdfh1qHhzSPBX2G68PzfadDtrGcSGFAcqUVhkDJIx3rOnmWFjFzi+WLbesXunq/NNK/nv1Oit9&#10;H3xOqU4qph43ScbqtHWKTsmtdYvTTeOlk7M7m21rwh4w8N3XjS3mt7y1OpvBcR3FuVxIreS4dW5X&#10;69OPQ1a8H654OhmuvC6eJ9Pa4sbX7RbwbliMenvhQ3GA0eeNw6HA61y+g/FzRLqbTPCc3hyD7bc6&#10;a13qSR4j8xQQpfaBgAv1B+led+JpPibp+l+KPB/g6z0qYagVuvDGpapCssulbrhJJrFl25lgO1nR&#10;SeMgdga2lmmDjFSvf0T9fP8A4fTdnLL6O/iU6Ur0I2vparBtLTt1S9L3+R7d4g8G3n/CBapoujXl&#10;qLpZpri3uNUVnhWY/NlwCCF7EA9KtW3n22laX4t82S3/AOJSBd2lu7SWzfJkhVPJG4fK3XFeX/s+&#10;ftM+JfH37OemfEDx34Ot5tWurWdNS0+z3QoZ0meNl2vkjIAyORnODiul8N+KLLRNMvtJ0a2vmjmk&#10;WSG2uL7etn8vCR8fKnt7cVVHNMDiIxqwk2pRTWj2eq0McP8AR58VMVh1JYem1L3l+9hqpLXro9L2&#10;tp5HT+D/ABv4M8SeCbH4kaBq9uNJeKSa4uIvuhEJDhh1UKQc9xXH3/8AwvjRJdK1Cwfw7qltH4ok&#10;1G+urNXU3Ph9gdsa5yPtClg24fKwTtk1NbfFXQNJv7fwte+GEtby+SU2qxkLHIAB5h4G3JBzjvWS&#10;3jfxl4P8FXvhfwLotrfajDplx/ZMmp3LLEbl5MorbOUiAzwOnFZ1Mdh5U7uo7x35U99Ha2v3efmd&#10;EPo8+J1FzlHCU5K+0qsG7Wel007pP56OysjsLbU/g98Tfi4txpniSwvPE3gGKRvsyuVubKG7iAMu&#10;DjMLpgFgCueCcitTUf7d025srbUFbVI5ryQ+dCixlYyp2hx0fHTj7wPSvI/Ef/CsPjXrel+ML3wj&#10;faF4u8JwwQ3tzpGo+TcwowE/2ZnC4ntmkGSpBDDI4NbcvxZ17w3qmmXGoR3E9rf2v2eTTYlUww3I&#10;BIlTjcqtnBXPGKmnmmFtKUrJN6NX11sr6b6JPz+dpqfR18THRpzp0YtKNrSqQ913d0mntzNu1lZt&#10;p3au4fCFz8IfjV4Z174YfCHxXN4b1jw/rAupNLhP2S8s71G3h2t2+/A54LAFGBrrfiJB4i+JHw9f&#10;wnDeP4e8SX1q0VveeWGayvQuUnQjIZQy8+xxXIjxf4ct/H9j4nufhbpsmuwTeTHrHnItwICvKiTG&#10;5lPZeRV34qa5f+O/C5bwLJdaDr+lalFc6PqcshkjWRHBIeMf6yJ1LKV9D6iiGNw/JLmld6r3U1ot&#10;rJvR27P7unVL6PvihUxEZU8PG0Xze9VhJqVtVf7UW0nqvlvzaPw21L45eFvhjcWvj9dH1jxVarNL&#10;LptnJ5EM5z8kcbsfl80jClwAGbngV0r3tprmi6d4kfTb/R73VbKOJtOvIQtzbNjcYXAJGUOc4JBx&#10;kGvINQ+P/i22+IniPQfFXhPT9MutcutLsvA+v20jSRTERySmC5Q/dIeOXDcACRRyRz6HqXxh+1aF&#10;HPqPhNo7xrNnKx3n+rOMEruGeCe9aYfNMFUu1Nu10009Gn5pP/NWa0ab4ZfR+8TsVOU44SlFqT5r&#10;VYq3dWvblvrF7ta3d9NbxZDBrGhXVlPpS3Uek2LTLNMMK1yEPllBg5wed3Y1kfs76v4tf4K6DD8Q&#10;7PUH1q2Vo7yS8jTzJfmJWT5SQVIPDcE45Aql4Q8e3ukaJN4X1Xw4skdvapHa3FvcMDKn+2rZw+Sc&#10;4q3F8SiJW02HTlhm8lBCfMGQo6gjuD61v9ewjkpcz7dbfcbP6O3io8O6H1SnbmTTdWF9E130ve7S&#10;7LsdJr8llcX5k0/m4tWhlmhkxieEvhtpJ4IJ557YrGl8J6f4QnvNS0bQ1ktr3XpLlmtRiRLmRNrz&#10;DP8AExxlhjI4rK1P4hzNplwLLwtHJMzOscLXQ2Ox57j5eR1H1rJk+MOlWfiKH4V6v4SvpdN1TSTc&#10;6TdXGob9lypLPAzYz8uMqfTiplmWBjK8pfh1fT5/1vrn/wAS9eKWHik6EEm0n+9jrfRap99vW19j&#10;vtGfxJoviTULPX47GTRrqFGsZo1ZJoZsbXikHQqeoYc5yKp+GfBFz4DL6VoEH2fS7hWMdsbhttsd&#10;xYmMHoM5JFc/YfF6+1nwFdTXuiQ33mWPlqsN5iTzgCGDN0z0wR3rN+FXj3XvCvws03wt4xu5tZ1C&#10;3uGBvrm4zMtu7ZRJPV1B2Z74zULMsHzqzbur3+78/wBNQ/4l58VHTdsPT962ntY2aS0lva67ebfc&#10;6zwV4G8P6ZqmseLPCl/Cs3iC8W41iWzkLrJKg2hmT+ElRjOBnvmo/FusGy12x8N3z291a+K/EsNu&#10;schKiOKO3d5lz/ePljHrkjk1yM3j/wAH+Dvinc2ukQPpuueLISbFBcHbctbR52EEbeFPsceta2v+&#10;MPC+qtp0Wr+GZGurSNtR+wrcbn8wA5ZPUgnHHr70f2jgeVpS2ev56+dne3n1Nv8AiXvxQniXKVCE&#10;rJRf72ndPlVlv9l8ttVeK2V7HSfGSx8R6boCeIvAelzXmqW9xGEihblY/wCI7SRuAH8Oea534Z6/&#10;pfjjwddfDjxV4YXw34gS3MOsaTI3mQXUcv8Ay8wk5DwyZbjqpyDitnTPibptzp0dxZ2lzMZ/3qs1&#10;10OOmCM8dMe1chbeIni+KR8VafYyNbro00UmkyyLtMxb5JVfGV54I6VU8dhfaKXNo9LWHR+jz4pQ&#10;wnsp4Wne94yVaN79E9bNb9N9b7p6/iCHS/DmpeE/gxoc1xpNhcTTWtrcaazKtiYYxJFGDggBuQFb&#10;gjIr0PVwG1HT2mv/AC2XcBG2MTNt6H155+teKN468VWPj/T9Z06wlt9P1fT4o9S01mEjW97FLkSo&#10;zdEZMqeOeCCK7HWPHw11LzRte8KzTWnmBrOT7UQwwA2CVweHHHsKmnmWEd7Py2en/D/8AyqfR38U&#10;MQ4Ww8NPiftYXblq3r5NLfpfRsf4i+GGjeNdjrJcWl3Y332iSO1vHiJLD94rqpHB9OmTmovDPhzR&#10;fh18Q9e8OeEdYkZvFTf25J4fmkRXtnACTSwH7xQ4XKHIB6YzWTP4xbw74uXxY+muyyp5dxL9q5cO&#10;PmDjGM5GAetN1G+TVNW0nx5qHhS1uvEfhyZ1028NwYmWOT78av2BTAZTkEipqYzCSkpR+Jeu3Xpv&#10;bZdWvmdEfo+eKzUqUqMXHlentIPXdbvbmS1TTs3bqn6dpmoWf2O4Fli6+xxZuYd4Msbbdyxt/tH0&#10;Nc3dfEvwBL8PW+Mju1nHqLQaZdTy27CWJ2m8hY3UAkbHc9eB1PFcDa6xcaJ8XdW8X6T4Otom1zT5&#10;F8QSLqEm64ZRi3JT7mVG4FgMkYpvwy8WaP4Pn1DwxpGjxyaXqitqK2dxenzY7yThtqt1jOCxHZqI&#10;5rh5aNpO7WzfpbRdN+z0u9zmX0c/EanLXDxveOntYK6+3Hd9bWdntqk9D1x9R0rwNfaF8P7q+Pm6&#10;is1vp9wIv3bNFHvIcjhSy52/3j0rP8OQappE99pPibxIt8uqa5NPolz5f/HrGUXbb4A/hKucnrn8&#10;Kw5vH+k6nodtCvhyWTdIm1ZrgMEdO/I4/pXH6J8WPiF4R+LFxd69BbyeEZNLjit7diVktJUkdmn3&#10;EHIaMhT7rmqnmmDp8vNJ2bSVk+3X/Pp97M5fR18UKdPXDwu937SGru2mmvh3V+m+utl6/PotxaJb&#10;ssxZbZgFaNerZzuI9a5seNtCPjSy0zWbXyZrrVpkja6UBAyIGV1J6Ng4HQnJxViH4yQy6MdRg0Lz&#10;I5P3kLR3WVaI9GHHORzXI67qehfETRtS0ya0mX7UyssySKzQMMEMhI6rjINayx+D2T/A1w/0c/FL&#10;mtWw0NVo1VhfXrvr389tD0y+8O3MUsl/pNzNMGgZfs63OwOSCchuzHgA9qwPDXiW51r4RNqt9DqX&#10;2u2863vLfUrPy7uJ0f5VmToxCgfMCVcYYHmuX+Cms6j8Pfg9o/gHxXPJqVxpcksUOpx3BjM0Jldo&#10;wwOfmCttJzgkZqTSvF3jyy+JF5rsl0tz4fvrMxS6PcY8yC4yuJRIB8y7AV2np1qI5jh5RjJ3V1ta&#10;9r/5FL6OPinGLj9Wpys00/awTaV91d2unfya6ml4i+Gvhf4meF9JuJItP1ixuxI0dnqumLIriThy&#10;u4bozjPTGK1LuPRfh/4h0O1+2W9raWsf2DT/ALVcFVjRlAWIMfcd65W1+IfihPHslu2nMujxQ+ZY&#10;wo6ho5Q3AzjOCuQaveJfHnhrx9ptvLqnhcyQW90rysswL29whyrDI+YA9R6VP17A8zkvi727fjZF&#10;R+j54rTapzoQ5Fzae1hpffsnvq/0NT4R+LNF8ZXWvaA11cw6lpOq3Vpe6bcONxg8whJlH904OCOn&#10;euma4t7rxU3hR545kSyWeSNph5sf8Ktt6kEZG4cZHrXgXiPxb8ZvA2g3mr+CtUtdVvbrW47uxkvY&#10;xG0UZkDS2m5R80ToCqnqhwea6vUvEHii5+Pmk/F7RRYzaW2hiwbS7iEC6ijOXlMdwvUF9hKMCPl4&#10;IqaeaYVP2bbbVruztZ3t+WqV7dbIyrfR18S6mKnyYeGysvaxertaz00vfzXW+l+00DUINc17xNoW&#10;qeGb6wuPDeqKdP1C6jHl38MkKussL/xAcxsOoI561c+EHxQ8LfGrwVa/EPwlqLSRi6uLW4hbCtDN&#10;E5SSJx2YEZ+hrl/HvjnWtd0XVLDQrK4tLiSPNndR3YZoXxyygjGfboax9I+JcfhPWNC8KS6BHDca&#10;talpbyyhWOOa6RQXldVAAZx196r+0qNOS5p6a3une7aUbdPJ99Ngr/R18THRfNhoKV4pfvotLSz3&#10;/mk7rttsz0x5tOTVf7TtLwwySTFfImhyJdvXHofSqsmu20HxQuNGiube487RY7oWvklZg+/au1/u&#10;sSv8JORj0Ncz40+J0VtcwazbaGyJZyr9qXzsg543Djt6VyPgz9or4d+Kv2lfFvw3Tw839qaTothf&#10;SFb0hZUIIjKjtIgY5I7OBziqqZtgacoxlOzbsr6Xdm7Lzsnp5Mwl9HnxKo1I06tCCcvdivaw1lul&#10;f0i36qx7BD4d0Cxe41Dw5ZQw3F7efabiaGMILyYfKXcj70mBjceTjnNZ/imw0ubxPpd9LoN9/bE1&#10;rcWcN/aNhrOFkJYucjKZC9ATnFcD4q8ZeI9F+NXhvx14Xe6bTWs30jxFoYYOjwSPvju+PuNHINu7&#10;HIfBrcvfi/ptx8TLS0tWf7RHYyGbTZJuJY88lTjhge4PSpWYYNpw2s7bfPT+tzRfR28VKdXWjBu1&#10;ta0U7tWUb31Xpp08i98DfEer/Ej4VvpPjTw7eabrej3kmnapb3ilWaSNvlmR/wCNJE2sGHrg0vxD&#10;8NeOb6wR/Avii60u6ji2rcLbJMu4MCxdG6jYCmOuHJ6gVnHxjYeFNX17xloGh3Hmasqz30Zv2dd0&#10;MZGVQ5CtjsMZq1ZfHu3h0SPxFqGhNNC2npPJJbzYMjYy2ExkYXnFKOPwsaXJUnqlv19dErfI2qfR&#10;58VKWMlUpYWmk/e5XVg0rpXVndNJ6K99LXNvx5Y2XjPwt9iOn7rpZFm02GONWKTou4AB+Ccjj0JB&#10;4IzUmt+Eh4r0cWd2qzf6KqxzXCEyQSY3Bjzyyvg9e3Wud1jxlpeqana6lpGkskkCtOqrdbc7gCD0&#10;496zPh78VfFVl4cl/wCEquJby4s5Z08+d1Uyo0pKFmAwSqYXPfrWssfgua0nv5djP/iXXxWpxjGF&#10;CmmrtfvYad9b+S7b9TtfDMGv6T4EtdC8TmOTVba3/wBIurWMpDcNu/1i7iSpPBIJ4NZthHNpXibU&#10;tZa9vJIbyNII4Jo/lixw3Qe5O7vUV58SjFbXTPps5hk48tpgduR1BxVTw38WFluP7MvtAmkWGDfb&#10;XSzfKyn5SjcdQe3pR9fwcbRcvQf/ABLr4rRlLmwtO8untYd76dtUcZ+0t+0qv7NtlpV9P4L1q60u&#10;+mt4JvEmnqLm30uL7Wiym4iyHWNot2HGQHIGOmfYIrfwZrvjXTvFmj6pIL610mZbOGOZhFPaz7eW&#10;H3XI2gqeqnnvXC2vje9TUb6G+8MQ3thJHIlurTDdhxhkORgjviq3g3xzr8fgWHwz4r0KO4v7e+c/&#10;aNNm8lBDvPlBV/gZYwoOOCR71h9co+2fPO8XZpcr0a31630a0vvq1tvW+jx4mTw8IQwkYzXMpSVa&#10;LUk7LVPay0snZ3urO9/RLldR0TXo5oZFeGZi0ilQWCgfd+mazNIv7rR764vbG2WOzn1Bhd28kfQH&#10;pIp7ZPXNZ978U9L1u3Vrjw0zGI7LpWuPmVT1HTjNZdx8TpIm8y30k7LefdNHNPuWe37p04I4Ofat&#10;5Zjg9+b8Dmj9HPxUjG0sNT1Vv4sOnz3Oo8Q2uo6VcDVfD8DSQXEbrJFHBuaHC5U4B5G7qByc1JFc&#10;tq97bwxRRiZrWL+0fJmA2kn53Ckc7epHocVytj8RvENt4ouLyNVm0e7hjFjYtxJZ3C53SF/40dSM&#10;LgYxWfqHjm5uNVbU7DQ/JuJmgja387aVZXzIVcDO2RQBg/3RQ8xwn8z+5j/4l08VOW0sNT02ftYf&#10;jrqbXh20Frdaj8TtP0+403WPtg0nXLKZy1vcQwyfupFQHC7lbcsgGcNg9Kj+OXxe0b4Q6VpPi/Xo&#10;rhbO+1eGzmnt1Lpa+Y+0yyD+GMcbm7A5pb/4nw3ettpdnoxWSEJO1u1xjzohxg8c8/pWFB4vtvGe&#10;iSeFPF/gWNtPvvtCtb/bGEiNu+Qh8HHFZPH4aNNxhP3nezs7X9F57q6OiH0efEyWLhKvhYON7NKt&#10;C/LorJvt0vfTQ9SGnaPZ3ULWHktGrGVJI8HAI7EeowQfSub8R+DtH8W6j4d1rWoZTcaV4g+26T/0&#10;yuAjxi4UjuEZhtORya4rxF451G/0LUbbwyt5p+oQwrFHNbTKJoGC7M4ddrDADdOQMVU8ZeJvFOrf&#10;Dbw/FdR37aloN9pt1/aOi3XlvNdQyfvJDGBh4nDNuiPYn0FOpmeD5Hd7K+2mhhR+jr4pU5cypQWj&#10;u/aRbSs09t+zS1tfQ9K8CTeD/HkE3xZ8LxTx3F8ZrS4kaMxtceQ5j+ZDjuuQTzjpwabr/gzRtY8S&#10;WfxLtp3tPEWlafKlvfxs0cckZ+9FOmcMuR35B5BrJ1T4pMPFn2yx8NqkPliRmWb5Zc9eMcH+Y96r&#10;+IPiLDqmmXcljZtbzSQmL5ZgcO3fDDDfQ9ar6/g5Rs3+HUf/ABLt4sRruUKEEtVrWg2o7cr2urab&#10;WfYPEHwl8AfGmXwv8T/H3w/a18QaDqBudJuFvA32Z/4nVkJDRsBkA/pXWeJ9J0vxRpIt9Stnube4&#10;kK7UmIZj94KGyMZI4Oa8r0/WbzwR4Qh+HFlqN1a22rTsLeaOYRTWrH5isBIIByMhTxgkVsePfibN&#10;pljb3Gr+IE0mxtvs73moT7QoZJUx1GFEgJQ+hfIqKeOwEOaWibtzO27st310tv0sVW+jz4quS/dQ&#10;5KbfLetFKMXrpdu2999N76mxa2Gn6R47b4y+HL3UNVW+0P7FrEcJeTzlhn28KPl8+JsgqMEjPBq9&#10;461z4f2mreG9X1Qx29zrV+lhpd/LIbe4iZ84U7sE8jlD3rlfD/iBW8GaxoPjn4f3Gm3Wv6ndC+06&#10;31DbExDkLPG0fKGVVRuu4N1rP+IPjfwX468EXng34jaU0UtjMk39pQ3SvPpjqnmLcDevVQpPoRT/&#10;ALSwkad7/fprv1Wnz19C/wDiXnxMdWE6tCKW1/awTUbaK11qu2mit5LQ+OfhiPwF400f9pU6gsN5&#10;4c01rHWI5Dse7snkAlcsDtbyx+8wQcYJFdN4x+L1p4e+JXgf4fXumtqWjeOvtSWfiCLm3jeODzEh&#10;lwCuJUJwSQDjFY8Xjmx17QdBkuLWLW9Ma3UXF55isLuJkwsyjBX5geR0I4qr8Ovjl9t1vWPh7rXg&#10;RY5vDt6LdfLXy4prJ13QyxcbSByrAdCO1YTxmGjJqnNR52vs3u9G/LWKte+m+trCl9H3xOlCjCth&#10;YSaUoxarQSs03GzX8rvJX3Wmx1PjDwPHfeA5PhDo01xZ6bJp7R2V5ptwY7nTxEyuixNzkDpyD8vH&#10;NUvEOqfEL4X6Pa3nhHwEPEsbXQfWNNtb1LWUlz+8uYt/yEkDOzK5bpjNZlj8SdatPE99puraFHJo&#10;MelyLa3H2rF1azM5yucYMRTGO6le4NM074rtH4Z0xdI0qPVtLj/0e626hvcwcj7/AFLD0NbfXsHZ&#10;qMmmvJ6eitYzj9HvxUiuWphacldtp1Y+90b0al22a11vvfF/Zp+GN34H+I/jz4m+H9ZuLzw34m1C&#10;K4srO+4u9NkCnz7V0GV4c9jnNeifEDUbSLOvWvhq61LUdP02S40u3t1ZWmk2MRGrDoxxtI9xXjfw&#10;/wD+FlfC7QfEXgz4cePXu7nUPFn9s6TceKk80LZvgzWnyYIbggN24OOtbfgj9orxDf8AxETU9R0e&#10;GGw1rzobeOO4YxiS3Y7kyQCkoXnONrD3rkw2aYGjRVJtxbb311cu+q3eivZJpLojXHeAPifWzJ1X&#10;Qpu6UU/axV1FRjr2vom+t13udr4Vvda8a/ADTPEi+J71dcjtl1CW6W3QXUNwjeZJaugGGwMwsuPm&#10;A9ea4f4R+AY/Dv7SviT9qHU/i3davb+OtFh0+HTpLWOO10aNnWe2t4iCSVCjgnBJLFskk13I+IWk&#10;+I9Muru1tWmtdRkWe2mt5gpjZT94MOpyM15V8Wo9eurKXSvh+YtJv7rWrW4W6uIvOtpmimDbJIwO&#10;hUvyMFSQegxVYitgZRp1KrcvZvmWr3SavZOzbT0vpqb0vo/+KFGlV5sPCMal1pUpv3ZNOye9rpNW&#10;tt2bPoCa7u4tUl0+zk046w1uDHJNGwWWENyDt5+nvVLx9r2g6TLYeGtUnaD+3rsWsc0X3kYjI/A4&#10;xntWBc/FXwvPrqQxaQI5rzCrH9qG9tnPyHHQVxvxe8dX+r/FLwvbahpd9D4fDPPJd26o5hvUIMKF&#10;iMru546GuypmmDp03Jy6pfe/+DuebT+jn4nQqKdXDw5Vo2qsHZuyW19L2eui3eh6ZqEXiPw14p0+&#10;/k1eObR4dPaHUo7iHkyJ8yTqw+6QMhh0PWodUuPHax6hDoM1jb6hdSG58O6hd7prQx/Lthlxggv8&#10;wwvIHI6Yqjo3xnsta0+S5n0YtHdSMsbRXWV9Mcjr6g1j2fjTQNAkurKPRblvthjNwFuSN8sR2rMo&#10;OQhxwcYBxQ8wwvLdS0f9aGlP6OvilyqcsLS2X/L2FnrfXVfrdaeZpeNp/iT8SvhI1x4AttM8M+OY&#10;Y4ysfiBnlttLvB9/LRA+eF528bW4z3rP/Zp+JnxL8cfDC30/48eC30vxlpuoyadqieSEjvjGflvY&#10;+f8AVyL83HGeMDpRZeP5tLi8QaVqpuNQt7q5e70zokkCuvzQ5A+cBuQeoBwelYdjrSQeK9O8WW1n&#10;cPdNH9luna46BOU3D16iuf61h1io1vayVlZx6PXR2tv6PZnR/wAS8eJf1WdCWDpfFzRaqxbXTlvz&#10;X5X2d2rJ33Z6lqfhbQZbu48Upp1q941uYjfKmJo4+6BhztB59jTfD+n3NtolxiRrpZEwVmUNuYDG&#10;/wB8jk/nXA+OPjdo/wAPfCmqeM77w3cR2em2ctzrEcd0A3lKMsyccnHbuad8G/Hklr8NF1KN2vpt&#10;YjmvtPvFmAVIplLW4K9PkBUHHXFdMczwPteRS1te3l3OKP0dvFSTdH2MHJJOzqw+G9u+mvY7jSzb&#10;AQ6ZoN4loz2vmtp7REARkkZX+7zTdbfU4JbF7Sw+2XEUscOoL5wjaOF+N7dmwOcVwPgX4yTeJNGh&#10;vtQ8OXFvrWlyJBf+S3kq8mzEu0NkMjPkj06Vuan8VhPfLd2OiSQzRqDcwNcZ38EbTx64pRzTB1Ip&#10;xlo9tBw+jr4pTtUjhqbT71Yefmn+tzN+DN54c+GHwv1i1s/hbcaXBa65eSX2l2duoluVdyTcrFuI&#10;beDkgEZ64r0J9BsdXk029gtE+xiJmjikjw0QePaNo/hODgivL7r4w+FfHN43wv8AGXg29sdXm05n&#10;8+GQ+ROuNpaOQAZIz904Nanwx8QQfDXwVp/w0uI7rUv7MBSzvri6IkmjySN3XkA4rPD5hgVBRg00&#10;tNFaz7W6eh0Vfo8+KGM5q9OhDncmmvaxa1Vnq3e6fls/LU/Zs+Ivw+8S/wDCSfCfw3qtx5vgjXpt&#10;IGnahetLK0cQUvNEZP3hiV38vJJAZcA4xXRaLqPi6z+JPiCx1vw5C3h6S3hl0nV4bgSSTSHImheP&#10;+EJxj1zXhfx/+Kej/BLwleftE+F/B23xHpek3lrDG23/AEpJ5VZlbAzkORK3Xds5r13UfieLjw//&#10;AGh4S0VJNRuLKGePFxtjlZ0Ql8Y7j8amlmmD53S5/eirtJP4Xe2nye3bzsTiPo++I1bG1Y0MNBtw&#10;i5KVWN4uT3TT1cnFvq9Wmtmddp2j6Q99cavYWHkzXaotwyjbuWP7uce1Y3h3UbQ6VrGozrdSeTdS&#10;NJaTxlpEO4AGP/ZI5GKq6d8Z4otTbTrnwxIuy1jLstwMb881l658R4rq/vo7TSfLkeDeMzdWX7vb&#10;oDXT/aGD3T/Azj9HTxUs+fDw6L+NDp0+78jb0TwtqF82n+KPFtvZ3GoaUskkeoWsZjE6nPlnGeGU&#10;cH1+lWrr7JZnR3vbuNZvMmijjmm2rciT+Bh67iCPTHFcZ8KPG2veGvC8vhDxBqcmuEXclxay3TBZ&#10;I7OViRAxx8+wkgNwduAelZdn8UPiB/w0asuueFbFvB9v4bkjsFLf6Wt+zr8+SMFNo246jg1l/aWD&#10;hTTbd20tm9fO35v5l1Po8eKntLvDwcW2lapHrey/uq716K9ux6hp2mXdp4bvNONxJdQSN5aW9xtE&#10;lsp+V4z/AHl6kexxXM/ArwxZ/B7Sh8LhLJY2cWoXB0Wxu5/MURlt5WJ+u0ZyFPIFFn8QbseJdSuL&#10;rSWksZPK8mGOUBwwHO44+YemKp/FL4rvpfhe68SWHheaa4tbdmtbZZgZGl6AJxyT0xVSx2Cj+8b+&#10;G+tnt18+gS+jz4rQw9SM8NT5H7z/AHsN4p2dutrvzab6s6XVNZ1i51u58MW0SiS8hkmt5vlJjCkc&#10;EHru5AI6YrpZdOh1vw6unarbK63FqFuIzj5gRyPxr5v+O2t/GWXw94N8W/BDRhNrHh3WbXUdW0XU&#10;b4RTahbhGD2YfGASZCcHjIHpivUtJ+OGv3jaTNc+CRbtNZr/AGtYvfbnglz8wR8YcL+G7tWdPOMH&#10;KtKm76JO9nZp9nazfdb+VjGt9HXxQlKMKWGhdJN/vIrW9lZ7PZXSd11Wp2S6fpcuoW7WqxxjR3MI&#10;VlCiJWQdMdOMU3U9HDWn2aMmSO8Xy2ljblR2YEdRXmMvik2PifxPq1/pdxqWj+MVt7aaxWfY9kka&#10;MjlWHUMGz2Iq18NPGeu+ALc+Ef7Nk1LSI7xjpLSXP72wtNgCQkkfPgj7x5Ga0WaYXm5e/l9xb+jj&#10;4pfZowbVtPaR6q71v0k30s1r5Gh8SvHMXwc07Utc8XKt9ocVtp9ndQtJsYvNcrE0hyMbQJFJ+hzi&#10;u0uF1LTvEGl6AuirqFjMtz9q1RZQDZbFDQqV/j3ZK5zxgHvXC+PvGcPjHQZtPfwrbefPYSR7b4CW&#10;MORhdykYZc9QetcD+z14p+Nnh3xNqeq+M9Tsbm01TS7OGaxhziDUraMRSSD0jdMYXqCPTFZyzTDx&#10;rxjd2l2T066vs9EvN/dpU+jt4mSpxg8LD2mv/L2NnpFLVNcrWstd3ZNNI981yGKIjVpbF5JLThds&#10;W9jGcA49R3IrzP4ieIPAfwG1LWPjNHeb2ks1ae1W42y3gztSNAxAbk8ehNamlfF/V7nxO2o32jzx&#10;JDp/kTaeswMUsm/cLiJsZ4Hysp9q4f4rx6X8cvAt58L/AIhaLJM0cy3ela9DIqSWl4sgkhjZcfdG&#10;MEnhhweaMRmmH9i3TfvdLrqXl/0d/E6jWiq+Hj7N6SSqxu43u1b1XdeR7pLq81pptlrl7ZMsMsMb&#10;yK2PMgLqD83bjODXMa/ffDvxF8W7f4b6zewHXJtHuL+3s1k2zNZcRPKMc4y+3PbJrlPCHxr8Z2Xg&#10;jVY/ijoNreNp8IMd5ayBROm0ZDxgHaVPHHBrmfFGmaf4y+K/h/4+/D6++xeIvC9nJAqyTB4b2zlC&#10;77KbjIj6sGX5kbHuKVXNqPs17N8z00aabV7Nr5Xa72MMH9HTxM5pOdCEXyy5bVY3vZ8t03e11Z6b&#10;anpuleCZ/hV8J9P8I6Dc3l7b+GbhpdPje6MszQrKzpAzdSoDFcHkKAOcVPrlpPql/onxOt7jVLC9&#10;0aW4nutPtWEkd7bshWSBlxiQYwykfMGH1rJ8SfFiO5gigsNBurdr5XEn2a6HmBf768csuPyrF8Y/&#10;ETxHr/wourf4U3V1aa5DslsZJNrvGytuMLI3BDgEc9jVyx2BUeVN6LbW+mvqaf8AEvXitKbnPD03&#10;NuTb9rFtqS97TW979Fc7q3fwr8U7HR71p5pIYZjeWkqq0LLKuVaORT2IbBU1U1W20SK5b4fXY1Ax&#10;TR7bdrddxskOR5qOeVKdefXFcVrPxP8Aijqnwis7PTNMtLHxrbpDPJJdY8gzK+WjKr2dMrkZINYv&#10;xq+M2p6B4i8N/GPwtoV3/a2lzQ2F/oq3hMWo2dxIouISMfeQkSq/X5CO9Y1M4wNOnKbvok27Pb/N&#10;LVrfyuZ/8S9+J1GLnOhGMIptL2sW09Wvm3o7K67anrHw0u/iPpfgOTTvipJpN1q+mzSWsOq6I58n&#10;Vbcf6m58thmF2U4aPLAMpIJBqx4r1TX/AA3pn9u+GdKW9vI7fYmiyXSQpdSbh8oduA4GcevANYfi&#10;74jpD4cvoNE8IzXE0NvJJZ28dwAZGUbhGDxgt90ehNVdQ8b+G/E2mQ3A8NOWmmiuZopp8N55TOeB&#10;xIOhI7iuiONw9OmqXO20t3v99tWX/wAS5+KTxTlPCU1d3aVSFmuy95ab6J6dLaHUazd6Vp2lw3n2&#10;1NNkvr6OSz/tBdpFw+P3TejHpjp6U2/8WW+jxw2ni2ENBPqC2Bmt4S6iZ87ScZKKemegPXFcbqPx&#10;E8S3WgX9ndafDNM12x0+d1z5Ee0BNwPDsrdxjg1hwfELxDpmj3OgtFKt3fyRzxzSABYZEZQ8OR1D&#10;qCQe2aUs0wlO15fgyF9HPxOUbVMND/wbD00fT8bs9b1CyhN9ZRB0ljnZ/Jbv5oGdyt2OBx61heEf&#10;GVzqmt65puuRNb3thfbbGaa3MYv7RMMHU52tgsy+vBJGMVXX4o6VdrC0WjzQNYNlo2nGd23gdORz&#10;1HWub8efG8aRpFrJpXgeG/l1TxNZWEcMtyyqqzSbJiWUEqQoY5PGcA9ac8zwcI88paLXYl/R18UK&#10;NF+0w1N6b+1hda9uva3X1selWutafq2spZWksf2w2QuZLNpB5kcZbbux6Z/A1yfir4h6R8OfFF4/&#10;i/Sru101IbeSHWLaEskk0knliFgDk4yGPHArBuNtj8cLP4p6Ibz7La6DcaU+nyXIChJZA4bpzgqC&#10;M9OfWsz4rNJ4l066uLA3fmQ2bC7024ut1tfQ/eMbDscjAYYK+tTLMYuMru1np5q3p+XbQ6qX0b/E&#10;mjU/eYaLhbW1WF073dtddFpvv5Hq8lxpXg+2sofEniSNjJNHZ/aryYL5s0h/druOBubOB6nA61T1&#10;XRba1v7vR9TlW4sLiaG4jhvIlb7PIOC6k9Pmw3+yRkYrz/4QftG/D345eEZGTwn9qgsZo4ZLO9nW&#10;QwzRY6ggglWAw3qARzW94j+J9zFobJeaS1xMsbJNItwFaTLA5AIIz2weKKeaYKtRVSMk4taNa+px&#10;4f6PPihWorEUqFNxlrdVYW3umu3U7PV7W+u9LhlgWOa8glE1uJZtqSOox97BwMZ7GsyS40G70P7X&#10;JeyK1w8ghfy9stvu4I+oPNc9onxUm0K5Gjar4akuIpLovp14l4MpGV/jGPlIPy8Z9at6x480/WLS&#10;YQaJ5ctvIMM0wIBHJDcdDWizDCybtL8DSn9HHxU+H6tDR/8AP2C+Vr/1ruaV8bfS4xYTX010k9vH&#10;GXXaJHXIGe27B5POeKtvqepwTi3ttMinuGu2j8xpCFaFRn7wB2M3OM8ZHOK8rsfjJ4z0ez1VvGfh&#10;e2u40guLvSVgblYV5EbEjBcANg9xgVc1LxdofxB0OO6jvdStdLuls9SW6026CXFnNBIt1GpGCdrr&#10;8roeqkjvWKzTBu6hLVdLNfmv6WoU/o8+JlWShLD0/P8Aex22va62/wAj0zxpYaLeaZapq3hP+1IF&#10;uI5Rp7Ro7rIh3IyK3BdW54OeMiszV41tbG6ji1triPUpZPsa3ClWjdhkLkc/K3ryK474dfHDxJp/&#10;gTzviZrdjrGoW+oXF/NqkWIYjp80zPbcY42RnZu4Pyc85rV8V+M7Ga5t9RNjJb2cM5urjddDa2ME&#10;MT2+vpWlPMsHUjzp2ul01+YUfo7eKfKk6FNpa/xoffZvTbfTbU0m0bWPF3wVk8M6Z4/1Ox1Bbdrd&#10;tbaNXniuEfLP8w+fHTkYYVo+C/FF/pelaf4M8cahJea1Bp6vcXv2XyhcoDjzsAkZ6bgp43Cuc8Rf&#10;Eu4094b/AEjw8bm3e4E0sLXgVmXA5UgYJx69a0Lj4tabciOWHQNy+W7/ADTAOoI+nHHWhY7CRkve&#10;d0vM0n9HfxTnGVOWFp2u5fxaaab7Pdry2Np7qQ6zfaRiER3VrHdWepK2c/PtMbrj8QQeQe1YPjbw&#10;tp48Y2GqymZWh0+6tE02PH2eaJ8P90jiVWXKMCDyRzmsW7+LdhqcNjoz6W8rNqA3TWt1tKeQ25iR&#10;j+EMMjoa2NV+Lenar5/2LSgxWEXEKtdDlQfmI46Uf2hgasbOV9v8yaP0efFSnUvDD0+qf72HVLXf&#10;t226WubWieKvD3m6Vod/f+Xf6rbsdOsbtv3jxx9wvX6mpZL3w5pWu2/hTVfEFvb6hrjyvptjJKFl&#10;uYo8GQIP4tvGcdAa86fWbHVviLo/xS/suKSax0+WDRY5iuYjJ9+QOB6cbeK5H45ftGfD3wAPD+mf&#10;GD4cLqV5H4gs28OXSuxaO5kcq8kLAb0I4LDOCDzmscRnGDw9F1JSSirau6VtG29NOtv+CRiPo8+I&#10;mFgqtWjCMLe8/aw0k2+W2uq+Hezetuh7x418QaF4OtrFvEs0i2l/qUOnw3EcTMIZpm2xK23JVWbC&#10;7jwCwzXBfAX4ReH/ANn5/HGjIjWtn4j8RXGtjXbVQkJaU/OjY4jkV8jGAuPxFdL4j+I9vq2iXWkx&#10;6S0ctxCyRztMsnkTFfkfaRg7Ww34VyDeOvEn/CtIbRdIk1S5sNJntb62vG4v5QMNIw+9g4LLg5+b&#10;2rSrjMDKpGct43tpquj1/wAjop/R58V8PhZ0Xh4Wl8VqsHdRaaaXdPpqn2ujt/E+qTweJtF8C6b4&#10;psf7Q1YveXGl3rATXVnGB5jwj2JUnHT0q7c6Td6Z48s9V8N6dpsFtdeYviH9yFmuMIPKkBA+ZhjB&#10;3c4rxT4GeP8AVfiJJH4++LnwmFnr3hvePBeuW96WMFlcxAPbH+88eNr7hz8pHNeiRfFvUmlMiaE1&#10;xJOvluY5wNmBxJg+p4OKxw2bYXFU/a30b912d7LR3TSau7/Kz6mEfo8+KFTDwnRw0LOLTvUirttr&#10;a97JWabV7rTSzNnxbpfiTWPEmm+JfBfiptNuLG6/0qzmtxLBqNuww8DDIKNwGVxypzwQa2brUYPF&#10;PhCW6VPs8zM0bR+ZzDMrFSueOh715vrvxB8TyT+G9c0zTvs8kN4IvEFmzEpdW5z8yY5SRWwQehBY&#10;Gt/X/irDeMZLfSCrQsTEftA2yFvl2njnvmuiOZYPmbUn+PyCX0c/FSUYr6tT93Z+1gnbe3n6vbby&#10;NXw3pWmaJYReB4tKkhj23EkPkoFVgzb2KYwBlmbjHXNVdBGk3llH/Z189x5ZuIIJZGHmoY2wwz3I&#10;rP0/4mBJVsb7R1khin2WbLd/PkDPp29Ko6V4zPh2XUl/sWORbvUDeRMtx8wYrgqeOM46jrVfX8LG&#10;1novJmn/ABLr4qSUm8PC71/jQ1et3v1v/V9OutdE0iDxLdXt1Zxu76b5TX0kKiRI+uzeOQufmI6A&#10;81jHVvFWkrY+JYfC1xqEUe6C801owtzEN52Sq2drAKM+4Yciucl+J2uTeOLHw7qvhq4fTrvTbv7R&#10;qMdxta3kZQFTIHdScEg4K1SsPjN40sfEtjHrXhqGPRYtC1CDVbuG9LN9qiIFtlSASpiHzEdWyKy/&#10;tTARk7StrbZ7u3l5rXbfs7Z/8S9+KEPjw0HstasbaK3fRarXp30Z3ejeT4z1208aah4esLPWtDjk&#10;tdVmjYm6s9xEnlq+MtDKgVip7+4qW/03wd4o1iPx9aadDcazprT2UF7a/LPBGyjfCc43KQQccjoa&#10;4z4QfGC8jsTN480S1t/E10sba4tnO0cc8m4rbyRhs5Vodg4PUetaXiLXrfUp4VtNGkhZpt8jLc4Y&#10;Ddltp7ZHFKnjsFUp817p67fd0307XT9DSn9HfxTqSU4YeCVrK1aOifxRabva7atfbdXuaUcOlaF8&#10;NoNL1ho76FrgW3l7JGZUZ+jDl1xnk8gfStHUfO8KXepeJ/DuiQySNPBJffZ2Cy3MKBV8zd/E6gYG&#10;eqjFcpffFPW7vU7y/wBK8OWd1bRxvDbtJe/PFOONrYHKkde4NO1P4kQXfgVtKudDu1Wfaskcd5tm&#10;jOeVRseo4rT+0MF328n/AJB/xLz4pSleWGhZu7/exs02m7aq+3z8rDF+HVt8M/E/iD4wfD6w1i4u&#10;NQ0xkk8H2N8EtL7LtISkT/Kk5dnYSArkswNd3HrsF5Y2c+iXLPb/ALoo0y7vNjC/MhPZweDnuDXm&#10;fwj+Pvi2DTX8H/Fvwo15ren3whk1ax2xw3ccxZonA/hcRhRJ23HI9Kj+Ivxc8Q+CdGl8S6LpE10u&#10;itLd31jZwqz6jBnIhUdpAvRh1xWNHMstpwc4ytHVvR6Pr59HoZ1fo/8AiliKPtquHg+W+rqxvZLZ&#10;re6t2vq99LdkdN+JOlfEWy8QeGPGFrJ4fuluIrzw1qkZX7RKcMk0Myg7HXn5T8rD3qT4j+LPCmh6&#10;vo8finX7azuNa1P+ztDS8d/Le8eFx5fy44YZznv05Irn5fiSdG0D+2PCHhi8umv5IdQTT5r9Q0au&#10;o3KNw+UgHp6jFU774qTeIfE2peF/EnwsjbR5LKK88N+IJGSaP7dg58xCMxyIwB46joRUyzLBwi+W&#10;esmrXUmtdFtstO9r67vXT/iXnxQWIhz4WGiteNSCbvd6vbybe+ib1Q3486Fe6L8JfCfjTw1b3Oq6&#10;t4Fvl1DTdN0e8muF1SSOB4zaDJ8yUOW+XJLqUBGSMH0PTvF+ieNfBMPiuOwmWTyv9MsOs1tcKoaS&#10;AggZIOcZA3CuStfGMupadoUHirwtbvqGlyQ3dy+n3TRwteKv3kXsp+8AeRx3FZln8QtQ034rW866&#10;ZeSafNBOzbbkKbtXwP3nHzNBjA/iIbPY1UcdhaMudNpOytZ77f5I2rfR58UamGhCeFhzKUmn7WP2&#10;nfleuzfXo2eh6wtxdjT722ngvFkhZvLa2O6RSuVdT1RwPzrJvjPcaTcePdB8NrqGqWek3B0u0W4e&#10;FrsKp/0eRG7k/KcjAJBrjW+Jfi3S9Cup9Rhms9Ys5JYLPUo23Qvbly0LvF0cqPlboT1rauPiB/bE&#10;tp4nHhOFdYsbXOn3Ulw3lOXA80YHZsd8kcVp/aOEnon+Hy6o56X0dvFKNksNDZ/8vYrvo1daPZu+&#10;19HoiP4L+Ifh3431PXPC/hSXUbXVNLmsr/XrO4twi6ZdzQ/JY7sYLRopDR84DdcHjY1P4fw634Kt&#10;Ivtdvpt3o95cfYpdLiL26MXdNrxHBwyOVdOOpweleL/G/QNGsteuP2g/hZ4sb4b+MFhWXWtRmuWm&#10;07Uo0ZQTcwn5ZMDCiThlBNd94b8b+L4PBepXN14hDapqeqJfyybQ1vaBUiEkMSMSRFKUZ+Sdvm/L&#10;wBXLh8yoqTpVVtfVdYva+1pd1a19tNuvEfR78TZYi+HpQvaLalVg2nbla3d4v3rXWys1fc/Z28Az&#10;/Af4e3Hw5ubQWd1HfC0t47XUprqzeBd3kSx+ZlrfchO9M43rx1FZ+t/BvUvGPiebxHNrjLeRPb39&#10;rDb3LpJpV7G2xp7OfG4CWP5XRgVJGGBzmup174jW1/qcOuR6TcW9xa2MwPk3mVYMnRgPvqO3ce1Y&#10;B+Jt3feFrifw/pqXF5JZB7eJ5ijCQfdYNjlSex5qvbZWsOqEn7q2Vui8kraaJK2ll1sXLwH8WViZ&#10;4h4en7Sesv3sH62u7taLz6bXT9AuL6Tx7f6p4Kg1Vkht9PH/ABOLN4/tOn3bA7Pk6B1GHGRgnqK5&#10;/wCF2peP7H4SpYfF9odc1TQ5JkXxHpNxHu1a1Rj5d6I8r5UzxhlkiJzuU4JBFcv4Kv7nwd4jk+IW&#10;laKtjqOuWcUnjqxWXdHf3qJsW4Q9EYDg4GGAHesbx/r2t+NL268BR+G4bLw14k8LXkV1JZagYXi1&#10;GJ1a0kiZRhUzv3qOGDdCCaP7Sw/u1aja6cqu002krq2+zenu662uc8vo8+JVJKl9WhyNwd+eHMnt&#10;K1nezu1a6T0uk9V3f7Ovxa8HfG34Kn4meDoYbG4m1a4l1SwvpfLngkimZY2uFPzRGSJUYbhwpHXF&#10;aHjhbP4fPr3xauvGtzDpseiRx6roFzcItpCpf/j4ilIyjHdgtnBwDxXjP7O/xa0DxZ8QfjF8PvGH&#10;wykh1mOHSrPUI5LjbHqFimni3jYEDnJ3jcP4SvPFdp4e8WX3w88AL4fi0O+1Oy0PSDGttqt0LuSe&#10;BfmERYrubavyAMDlQOTWGHzajicOnzK65k5JStzRbT92ye6d035a/E5/4l/8RK0p4nDYePs3J6Op&#10;HZfHG71vCUXFOydknpsel+AtT8D+KbTZ4Y8U/wBsSeH1NjdyHUPMcOyBwJdpwzFSMMe1Yvit3t/C&#10;sPxNtHuLHU9Ehk+3RzNv+02u797ZyEcMmcODjjGR3rjPhF438F6dcN8TfCHhGws18VWIudQiVsTe&#10;ao+UF1ADIBgYIyO1b+u/Em7HhzUm8O6RHY3FzCw8y4n82ES5GHA6FSM9x19q66WZYWpRTlJP0Ttb&#10;dPve1gj9HjxOVb2tHDwlB2etWGqavJaO1nd262toix4t15fBiaHpujaJdXGk6lfpZar4m0e4jiXR&#10;N/zRPJE3+shcts3R8KeDyRXHeMfh98T/AATpGneMPht40tNUs/De+W38N60qy2uqhpAzyNL/AKyG&#10;VeQsnJXvkZroJ/ibY6zocfhvUPCtjqem319Jb3SxzeWIwG5iYdVdSOSOMgHjNSaj4lsdU1waPPog&#10;mt4yZ7VpJMNEPL2eWxH3iR1zyQT1rOWKw9XmvUetraWtf5a6q+vptodeF8A/FKjyuOFpvX3r1YSU&#10;k1pu9HZtXjZJar3tTrLPX7X4l+Hbe+tAun63bsv2nSLi5RprGU8lHCnBbbyvYg571xniDWvCvin4&#10;w2Pgvx34b1TTbHw1dW+q+HvGn2r7NEmoOSpsXbOdsgOMMAr/AHeoFRvq3h250a4k03wWtvfeSkRv&#10;LO4G6OSJSInY9X2jjnJxxWT8TLPQfjR8OZvC3ijw0r395p9uiah9pMbbopUl2mRPmXLoODkDr61V&#10;bH0p0bX97frZ26bdfQjD/R48SKVf/d4qLva1WF433a97W2qSb1vZ3uer+JNG+z41G40x7iWO9eW3&#10;kjK+Zbl0KFRnGUOeVPb8KxbK41X+yLO1mhVlktQmpR7dsltKR80iNnO0cfKckHHNYc3x6mPg658X&#10;vo/2ezs4VuHm1e87IXEsM2B8u04KyDIIwayfEvxZvdQ0vw14f8S/D+BrzXGM11Hb3xKkwhZXMbpg&#10;sHTG33HOauWa4HlU1Jq6vs+rS7dXaxw0/o++KFNKNTD0+mvtY7N2Wl9Lt6bXevc3fA3xA1rSbu+8&#10;F/Gy+toNR8Nx7/8AhIobR4rO8spZNkIkLE7J+Rux8p68Zo+KV98UPBvjWHXPA97pdzp99HDbX3h/&#10;UY8C7ViTJNbydGmCdI+jKD3xUt78WY9Su7h5fDENxpt2GN1HPLtZ7Yx4KcjBOfyrD8P+MhJ4Gs9G&#10;li/tibQbpZLO8vMGSHDEoCoGMqh2hhzjml9ewqjyKb8nrfvv1/E7Kf0fPEz2/tHg6Wq1j7WDi9Lt&#10;ra2utk9L6NWOu1rT/Anxa0rWPhh4jtNOvGs7eGe40WfEkU1nIhEbOjD5EkG9CMg5XjFc34L0WfRd&#10;V8TWPhXWdRsNS03wnb6Z4dt728e4/wBHticTCF/9YqSOITICS6qATnmo4fH2laX4ju9dn8Nfaby6&#10;tUtpLqO623X2VmLQxEgfOFkL49ves/TvFvhbV/Fd95Wm3sOraDut9J1C4+WO7tZoQZFiYH95HuGH&#10;XgiRAcA4Jl5hgfaJuS5r26p21dtvJu3dIKf0f/E6lGVH2EOWWydWDXMkm+trNxtr0dtXZG98LtH8&#10;F+JdPuPHVl4qjNx400GO38SWOn3UkVlJcQq0UzxwyAPbyKxKkHBHGfWrn7OvgLw54O+EMnw78PXu&#10;qLa6ffTLMups/wBoikLk4JYnIxjBU4I5GOa88+MC6x4x+EereFoGvrfUr61CQ6hpcweeLjDzR/da&#10;QsuMhjk44Oa1vhl4t1DwTpGk2v2m4mvDpaxawoZliu2CgRzBHyY5MD5hnnnPNZ08wwdGrGElqlfm&#10;9Xrpvd7/ANM0xH0f/FCpRqQjSim3F8rqQtaN1HXS9k2lppZdLHa/EfUYbPwsmm6nY3lwup3iadLe&#10;6bGGW2jlBH2hxuBRAQBuGSrEHpmvGvh1oLfCj9of4q/HnRvEt54gs9B0XSdHbw/eW+ye10xiLmWe&#10;CQELKEPmOQy5LI4yCBnt/FXxQPiS+vfhlb291pd1f6PPcabqtq4kjRlIB6jG9WIbYeo9RVmTxrd6&#10;3pEFm1pBJeXmli0vHjKRm5AGHk6dSM5RgRzTxGJwOKqRvP4Hdb6NJ9mr/EnZprbS9mqwPgL4nYfD&#10;zpLDU3z3jJe1ha3NBvzu0nHRp2ldefb/ABE1KPU/AzeJfCt0t1DfW8JsL6zYvHPDMRtlRlIKjaQc&#10;9s1yPxxvNXbwVBb6JFZXV06x2um319K0c0E4Khg24A4ZQfnBAz9c1zvhzxzd+DNc8PfB/RLW2m8P&#10;6XHJbWMJuNkkdrHGP3EqY2ybTnlSpGRwRXW+O/iKBpbXFj4Z3NbSKYVu7geXLH/zzyfunjrWv9pY&#10;WpCV5Wa0dk7X37a/11OXD/R98TMPUUoYaEo05PerBaaWT17Wbs7atHX6Xr66t4Yt9Qj05fOktl82&#10;ynlDGN1G3jGc/MORzXEeKfDsmjfDNdJ+Gmo2OjwrrDXUyvJ50FuFfzJ7ZkbojEvuXKlB8y4ximaF&#10;49s7fXWtT4M+y2t9Ysdscg3R3ROS5xxg8dOpFVIfGN0/ha+sdR8I2d8b5mjvIwxjS5jkjaK4Lrg5&#10;LA9D2PWq/tDBygnzbeTvt6BR+j14oUanNHDQte9nVg1p3Tbva+l/TqzmPjLL8YfF3ir4CrfadPo+&#10;oaf4yW48ZSaDds1g1uLdzGwkIy0coXKhx1bGckE+vWet6V8Qof8AhKpdKbT5ku3trG6V1kjuoPM4&#10;+YDjJHKEZBFeffDr4ieFvDvwz8O+HfCfh7WbO30AC10/TdRuGmmtrNCU8hy2WdFA+U5OFC46V594&#10;g+NEnwW8AeJtN0S1uNQk1DxdDdI1xeHyxa3TYEluWG0MoXbtHGV6AmvOo5hgcLevUqfGk5atpWj0&#10;0T6fyp+XQrHeBPiFHCqTw9OMYXcWqkdYyk5O6u2vda0fNa1r9T6TuYNctfEDahEI5PtEJeKRlxtx&#10;2Pv+leFftQeEPHeuxaT8S/gdoNpqPi7wb4st7uPRZtQNst8ojfdasHXBdkkbaynhsdeld341+IXi&#10;jxF8L7WP4S6sul6jDHBPDfXkfnpIqYLRyJjIDjIJHIzxVK7+JEHxdtrjwt468DNaxwwr9sghumw0&#10;jYMV3bzLh4irDK+hHNdeLx2BxVF0nJrnWjX4Wdmk1vqmvJ7FZf4A+KmBxkJvC030/ixs11TV0ndX&#10;05l6kngzx1qPiTUPD/iDwt4A1vT76NrLTfE1jq90jTaNEyEy7yrHzxuxGW6h13AYJra8e+JvEMfi&#10;HxNZ+JvCu/Q4Le1/4R/ULG6V5HmyTMJI2wYyp2kMCQV9xXIfDzxh4gt7u6j8cWFreahY6XawXXiO&#10;1uPJvb+5gLqkk4xtdWQg9PvE+oxN4/8AiT4r8WeFpLjwzZJa3ExhuIY7iFftEKq4NxC4bKtuQED/&#10;AOuKmnmGH9iuao7rfTe26em+qvbqtNAn4AeJEqyqRwdPlt/z9TaSkm2tbuzTS0u4vVXdzvfh7pR0&#10;/wAPXxbxVfawb64a8kt764R5LPcuDFHtw3lnqM5Iz1rnPCWr+E7jxHqHwk13V5L61u7uayjtdXRv&#10;tDK0WXiSUffjVWK5YZ5xk1leGPiRr0fjPVfFukm0uNF1e1jg0exjgEcukmNePmHMgY/eVunGKwNH&#10;vtE/4k80fiG4mksNYvPs7anJvaOZzlkR2AYKHxhMkEcCtP7SwrirS69b6/n/AF2Jp/R98SpOo50Y&#10;e8k1arTWttGumjaV1a927337D4D+EPDXwM13xJ8CNP1AW8az2+r6farqReOOzmzEBHC+WtlDJt2Z&#10;KFhlcZxXW6zDBo2s+JLq+8QXiwTaXblYZJD5UZQH94hx+7ZhgHBwcA4zXnXjfxiLbUdL8f6noFra&#10;eIl0u402bUoVV1kU/vAnzDcyMwO1MnBPHNQeEPi7r8Wq+LPD3xB8LPeeH9QtYLjS45FKpblowDaJ&#10;kfvIvl3g9QzEHFKnmOX4eKpJ210STVk9e2i/BGeJ8APE+pifaVKEOeSjzXqQ+JWbd7vdRvrbW600&#10;LltrnhHwd+0f4f8AhX4t8SXVv/aWny6xoLa1YxeXqF6+B5UN0oGXiGfkbDHIwTWn4o1ye5+LzaVL&#10;a3S6l4dt1uLOTaJIdasZW2yt8vKPE4xyDj0warW3xp8M3Wh6DeXPgH+1NHvDHNZ8BpNOYfdl2sMq&#10;FPU9RXG+MNX8FePPG2pT+CdXvvDXxB8P6T5VlqLz77eeznk3ZeJhtkRyCpwQwzway/tLDK/7xO7T&#10;Vrq6ava7vd7tWtfbTd9UPAXxGlWi6mHgnyuK/e07N2ck1qvijo172l2ndK3ay/Am+8GWuj6f8E/i&#10;nr2laXDq11da9pMNxHJ9rW43s5USglJRIwZApC+1anwC+LfjDxpa6h4f+MXhU+H/ABXpfiSfRrdp&#10;Nv2fXI44/OWS2Of3hERDSIQCrZ6jpzms/EjVb3xz4ctL7wtHbzWrJJeT+e6xah5aYTy3H3ZFJJCv&#10;kEetTeEvjJoHj3UNc0PxP4TaGZvENx9ggkkAkiVLdVaaOQDO4g53cMASvIAqo4/A06kVTny2duXo&#10;9HpZrTo9LX+ZjU8A/E7EU3Rr4anKbvaXtIKSkmm9ftXvtLdWtsjqvCPgvwNpVlrfg7TtH/stb3Um&#10;u76GHcoMsrZ3q2Mgkg9zg+1VrgxWz6x4b1KO6WOO1W7XUbfBeRmO3OB829cc8YNZ3hrx3d/8IvDZ&#10;LPd317psQijvLiZfPJUkbZTjDnb6jnrUafEbWJddt4bxbNph+7uI2iCyS87hhx6eneuuOYYPlTTt&#10;8g/4l88VPaOUqEJc1rP20N9NU2+ttn+lzmfjLYfEMpoPiP4Va74bu5mmjt7638RWYaHUbeMqd3y8&#10;pKoY/MMN24rovFER8HfFuz+JniTwZfWOkrGx1PVrLUA0WjyQxMPtJiI3SwypIUIXlSmSO9cl4iur&#10;wXWz4hafu8PRD7TcXUMey9029MxKzxzL2UFR8wIK5Brt/FPxB8R2Xhi+v9GtJtRu44xcLAZlKXLB&#10;R8qAjA3AdM4yawWMwlScrTa26dvJq+u3321OuXgP4nexUVhab5VNS/eRUnGW2z1tZ2vF6q1mvdNn&#10;w5Bcv4bjafX4dWb+1ZJo7q4lV1uoN2N0csRAyExz14Gec1Frun6Jp/ivTfFWveEoLvRoGuJ/7eZl&#10;aXTpgmEkXByd4ypYcjHNcHqfje81T4RXesfAnQ4tF1JrS7e1s5/ljs7yQZ+ZP4W3cMOhPNamqfGr&#10;SLL4L2+l+LPCn76PSoP7ct4ZtpEhCiSVVUcDzMnjgZpvMsC46y6XvZ2sn3a/4JwS8AfEyM3UVCHK&#10;03f2sF7sr3aadrpa2v6q2h1nw7QTG9bUooJI9SVn0nULVSJVjcErvyBzn5gRnnrWf4LvPEPh7Qf+&#10;FfeL7HRfEMMMbjUJLO1NvNKpYmTdCBtEoBDDGN/J4NXdB+IenzaVby6fG80bR7oZFkXg4GOg7CvJ&#10;/wBob9u74d/sxWv/AAk3xQ8BXMmvX0Zh0ez09tx1JlYc+Zj5UVTznJB4GanEZpl2Fw/t61Xlildt&#10;7Jfl6dei7GWN8B/EnA0J18Th6caeju6sNGtI2a1Td9lu7WTdrdidZ8WXnw18VeEPEFv9ln0G8ex8&#10;L+IGtEmj1dGgWSG7EWQRNCxaJ4xyxjJXOcV1Pwq8VxeNvhnB4e8badA32qGS2s7yNhPZ6rGqDdLC&#10;4+6M5+VwrAjGOKyb/wCIHhXxZp/hq88JaPFd6ZeKt6s9veqyXMewOuCQQfmODnkY7VW+G3iTR/hh&#10;4VTwLpmgzxaYJpXtY5ZgskcssrSNnj1Y06WPw2klUutdbbp6paJKyTVnva17u531/o9+JlTDSisJ&#10;TUuZNWqwstNWnfq7O2sdWo8tkSeIvCWkeGvFHhv4naXJ5sfhnS7iG4u7eSTzhbrGSFdgfniGOVcM&#10;AcHiuh+Dsvi1dG/tHUr6z1LSdWjfU9PvI1CzRRyfMIWAOH29nHXPQYrxL9oHxx4xsfAGr+CvDem3&#10;0kmv2tzpuj3FtcfvLdnA3D/a3Ddgg+1dZ/wvrRfgP8DvDviDUvCFzq2k+FdFgt9YvrW4C3EdsIwr&#10;zLEcbwGHzKOcZIzisv7XwNPFOKdlFc0nZ9LLtrpfXXocmK8B/EiWEqQnRhenu3UjpH3pXv5N3dtk&#10;9TpdTvfBHizU9DtfHOiwXVlFq8kun6hdbY59K1eFsRlGYggsrHY4PJDKc5FXdC0TUNH8Su81jdNd&#10;avqU1jqkucRqIR5kd1IvRWYYwe4OM151+0/4L8O/tO/Bf/hWvhm7uNJt9aa21XRtctLgO1pcRkTQ&#10;y7CAWiYkbgpDLwe1XPg9+0F8TfFXg6MfGvwutv4s0cTWepX2lzNsv0jwouhHjBSQcjqVORUSzbCR&#10;xvs5L3ZJNTWqb1vF6dFZpt2d2lazN6vgD4lwhClGhHmlze66sbJKzTUk7Xbeq0+FPXW3rGiH7PrO&#10;qWd94KbR7y6ulkgvldJob47cCQhW4bHBUgHHrXmv7Rtp4qGq+FfHs2i2qR6PqDxrdLqEayQXMg8t&#10;FEc6mKaJ+CULI4I+U5OKv3Pxm8UWfjaPVBa6ZdeH3sfs81vK5S7t7g/6uRX6Mp6FSMjqDXOeIfGf&#10;jfXvB8djqnhi0judQ1hf+Em0/UMXFvJbxtkPGw6ZAUjIyCK6K2ZYGpB0+dr5P17Prp3evYzwfgH4&#10;nYXGKrLCwdtH+9T0a5XZ83Z3s3bS1rXt614QPjNfBv8AwjHxKsbW4vvsCvLc2MJWGRz1ARslDnkD&#10;JxmvLPEvhrR/A3x00fxvDqXiCHWfGlnb+HNQ1SzndrNUgkEka3MeD5LqAVSbgH7p6nPYX/xdu5da&#10;sRp2iKtrKI4FkWYsEkHKlvYgY9qqeK/EmqeOdMtda8Fr/Yep2eq7pWvB5sd1AjkPbSAY+RxghhyC&#10;AfUUVsVga0Er3lHVaX1XVba22fn6m2D+j/4qU8RKX1WnaV7pVYJapeul7O22m2mnNWPwU0PwR+3K&#10;/wATvDviBY73xZpMn9p6feaKjJL9mjA+0xXH3op8Y3DGGXg4r06TW/DVyl5qniaFdMVrhVLX2AoB&#10;bYrZBIwxxgjr9a4/x/qPhzxxeaL4l8QeHWsNc8PXvm2OqWt4weBGG2QLjAZXHBByMVwfij4sy+I/&#10;C3jbwhL4Cum1bQ7oRabpsMjiK8tZV/dsMD5+TuOOhX1rOGMy3BSnZqPPJv7Wrtd3VtNm7Lf1ZOM8&#10;BfEucaLxNGPNGCi7VIXtC7srPX3bWTV7xa1SPTPFei32hfE//hI9R8VyLoOqaTJb6l4a1AH/AJYk&#10;OtzZso3BlIzInO5SCKm1r4iaVoHguP45Wnh/WNQtb7VktdSsNNgW4lQl/J8wKpyyBsZI5AIyBg4z&#10;bfx29v4C8O6J4j8MrrVxY6X5N4b6bMskhh27gTypwcE9SKyPAl5ZeBfDmqabYeE5ktdQ3zzaXc3h&#10;kjuCh/1qv95JGX5DnrsQ9c1tHMMLzKV3eWvV20VvT00K/wCJffEpxUauGg3CysqkEpRT1V76SatZ&#10;u7ukuh1Wm658MPiN4AurHwR4ktLzdpFzbLbakvkztGindGUlAbdGeGUjK8EjByU8JeEvBFx4V0H4&#10;keG7KS3U6fDB9s0G7VftKqvljf5GUmQZOOPl6jFef6Fp1l44/Z8i8M+OdOa+1a686a18SyKI723l&#10;JJilJyT5ijahIPzKoBzVfSpNT+H/AIcXwz4R8MLb2+vXSG6XRrgQraTbcPcxRn5FZmy7BQASegrP&#10;+0sK3Gcrctr3s79LWVm/xLl9H3xIhQbp0kryTSdSDvF6atNXve9uXS3np2mv3nxF0DSlsbHxD9ov&#10;rHUEkmTVLRLhtVtI+Wt95ChmZThXxkEAH1pvxQsU0XwLqEHgea40mOSS11vVtNupBHHFZrLvmt4y&#10;oLRA7Tu2Z2ckDGail8Y3mo6Jo/hrxrbSzarpLK9vqyny0vHAKhnUZ2Mc569axdV8f3kHirw5Z+Jb&#10;LUbm60vVUOl6pHcZ85WjZJBOVT73OATwQeaqpmGBjFycraW1vp+i9eunkKPgL4mUZQlLDU1aWtqk&#10;LN3XLfyula+sb6XWj9Th1XTRpa+IjqcKafqGj+fb6xDMh4Z8w5dcqQVY+q5+tZfjTxb4U0bwNcPr&#10;WqyaTdalpr22kXVnbowubjadgiXG15s5xGcZORXKP8QIPh9oGp+HPDnw5S88M2yQPY2NreBZNsrk&#10;XEexhtwv3lAx3GOledfHQaN8VJLn4K+J7zUtF0m8jD6brugyqRbeWQ6JJE+VWTABEgwwI4PalUzb&#10;C06L1vJLbVJt6JJ20u1a/TdnLD6PviDTxUVXoxjHmSv7SF7XaXVrprutOl0z0L4Vaf4dh8H2PgPx&#10;l4zHiSx8aO4EtzYNazW175YYxmHJ8s8FuD8rCvRvHXw7tNU8ASeDJSJIfIUW9zNJ++trpB+5uYzj&#10;76MAw75HfNfJN98EPFlj4R0H4cTftEaxqf8AaV99u069bba3cZjQ7XjZCTuQndnI3ZINfQGmfEDx&#10;J4f8G6P8PfENw3iS6jt1huNYuG8q4uGT/lsVAxvx19TUYbNMNKPLOLSst7O1+js3fe+jf5X7Mw+j&#10;74lVMR7XDQg3Geq54JXdmmrWV7WTSS6Prp0cS/Eq6sJ4tRvvD+pj7RYx3O6JllcxqPPZwcqXZhkD&#10;5cZ7GmazpllqXxMstLsfEVrZ3+pWsl+2gzXHy6jEuEkkEZO4OhI+ZP8AgVc9rHxCvdZm1S18PaY0&#10;L3+npGszOc291GQcyrjlXXjcOeOvSs+fxL4M8f6npPxEg0a3uPEngeS4t7W8h1D99YSyoBJC3HCS&#10;DGVYdOR0rpnj8LZRhJN3W99lq7O26Tfz3aV2ctP6Pvid7TXD043UtqkN+VW0vZq6V7apXa10NL4P&#10;eNruf4XReIbjWtPvLDT/ABPfafq11CJIpIoY5CqmSNxlJUbCt1UjDA4NdT/YlvB44nvIdZlhvNZ0&#10;2Nf3dwNku3lWCZxuPTcPvDrXE618WTJotp/wk3wlkuBq37rWI7a+Q+Ucc71438jGQc4qP4UfEj4Z&#10;ePdLvtM0XSXv7PSZ1h+y3Fx5n2C5UlhtJ+ZSPTPFKnmWEsoynd9NGr9VZO7231exMvAPxHrYqUY4&#10;eEZyv7vtIarSXVq9nq9LbbNGn8TPAVvrvgDxH4WZ7N477S5muLWTT/MjjzGxPmwD/Wp8rZUHPcEE&#10;CrXwhntdP8DeHLnQNY0m88OSaIrNNbzS75Csa+RJFK5y0e04xJ8wGOTg1ga34u13wn4lPjDwr4PW&#10;6XUpJBrGnf2mw+1ylQqyR7shGCDpwGPoTTtJ8YJo3gLWYtL8AQs1ss0dja+cI40teHjt2XHBBLDn&#10;14OKr6/g/bXvrbs9t97et0bT8BfE76vKhLDxdrS/iQt8Lv6taOLT6apNnoUmoWt34gfQtXiXzL63&#10;CWMzSBWkcDLJ1wWA+YEdRUOmWN5pUtvZHU7j7Hcagyva6vGrNBxjKSoc7GPI3Z/CvC/hn8TYPj18&#10;M7PxZoVzfaD4v8MeIpGtodQZZPsEyMUMUqY/eJ5ZIB4IBBr0Sf4teKpbuO1HhSOHVTcYmuIJfPt3&#10;iAyco2GUN7ZIqKecZfWiqkZ3i9mk/wDL8zlp/R/8SK2Hp1KFCDjNL/l5H5Wu9NLX2ad0dcn9nalo&#10;+tJ4hs5fIljlTbFtZyi8b0xkPx83c8Yrkfgl8Un0T4U+IvG3iDU5tRt/DmqXFleR29jJm7gQr5d2&#10;qOAx3KTnZlW52+lXdV+KlsLS4TRdCt7F7c+ZNCZsxyZX5sjHy88hh0xzXI+JfH/h7wb4WNzqnhky&#10;aHfQxw3UMMYcyeY2FRVHEgJJ4/EYNVPNMFFc0p6K7e+x0f8AEv8A4jU8PONfDQ5W4v8Aiw0Sdn3t&#10;dab+b2IIPBfj74XfHL/hJ/BOgaHqHw98RTfaIY7j/lzaSMEW8YABhBb5g3QE4OR07zwf4++H7aw+&#10;jaVFeabPrGqPaXVpcae0b29wnJDsBtyy8q2cMOlc/pXxB0E6FqNh4RtUuP7FulhkMF0dowgeNWHP&#10;IVgDn0rjh8Tdf8IfG/RPF3hbw/NeaFeW3k+MbKO+3XFvM3MJCvjdDnOOCV6A1hLNMDRjz8/Xs31s&#10;7W7Pftq3ojbF+BfiNXpr2+HhflUU41Ye9Z2i5Wctuskul3ZXZ6D8W/B9trHjCx0zxD8PV1RdFhl1&#10;PRNaadMJdKuFiZCCwB7sMgda4P8AZM+HunaZ451r4xeFV1C08QfY72PUvC2rHy/NW5m81bhmQtHc&#10;KJAVSeMKSoKuoYc9/N+0Z4Xm1TyrmORVvtSXT7aynl2SQzY4KnGcsPXjFXbTXjocmoXUenxrcXdm&#10;0dvfR4V423EhSMcrnqOnWtJYrAV6ikpXs77fd9zRphfA3xVeXzw8MPTd0k7Vota6tNN6cyetrWdm&#10;ralrW9X8GfECw8N6zc2MYla6ZkWadg0MgYJNGHUcMrcYOM14T42+CvjrxX+1NB8ZvhD8fJ7PVtH0&#10;u8t00PUrWKWWGzy0bOXOSQZPu7gwGMZB4ruNT+JnjbTJrqxt9NWS++2Jc6SsAXa0TKPMS4XGGUuG&#10;w45xirfiJLLUvGC+KfA9tdaLr8UkbyXcrLJDcQZBktyMZVHx8x7kA9eamtisBi48k5PRxenNF3i7&#10;ra19Vezun10HlvgX4m4Oc/Z4eG0o2dSEl717xal0a0bWu/ct/swaR4t+B3wzs/hb4+8b/wBtXTXU&#10;9xNqN9FgkzHeVUqcBAScHkfStDw5pvjK1+PV74k07xE/9j/Y/s994f3ebBeMBuju4CeY3j5VlHBz&#10;msfX/GviHxPHcWMugafGs8flsUyw27ux4K8en1rJ0jx/490Tx5b6wbGaSyktns7SxumVljlUjy5h&#10;ImC3yg84z1zmqjjsuw+HjTU3ZWt8TejW7d2/VvXrcwreA/ibUrVK08LT5qiafvwtdtbJaLXbs7NO&#10;607rWNBtPHmi38o1IaTeS30lz4Z1yOLeIZkI3sQGwyyAD5eARu4yK5Hw5rnxE8LfE7T/AId+Ib37&#10;VpuvXVxcR6tGomitG3BjaMcfdznbkh1A710k3xI1LV/ATJd/DySx1SRWWS3+1K8ccgztdSBgg8MO&#10;hzXC/Db4gaJpuvam1t4euNO1QXEX263aTC3U7qD53Trn5cYI96qpmWBunz2b8mul9rfnYKPgT4lU&#10;abp1sND3k+VOpDR20s3qmtHa2rT0V2ekeJLm2tviBpumXqYu49VMunt8pRwybSCw5UkZwcdRg1oW&#10;+k+K7zRdU8GeIdftdV1Cx1GSTRbxrcwOq9YVnAJyFJwZFHTqBXnafFDxV4G8Y3nivxrpjX2lTxrb&#10;aS3nDdFI5wYpfl5y3Kt26VoD4t3uprrMF74Y8m70m6R9P1OK+wJgyjcjjHbOMdDij+1MD7Tl59fR&#10;+fl5OzOWXgH4me7T+rwTS/5+Qumrv1Ssn11v10R0HgE+JtT0W61bUbmQ3jWostU0eZW8y1ff8xQs&#10;A21uSvtyCRiovB9jeWPwzuPCutRC8fR5rhNPmikJmNpv/duCwJDgEjHIIH4VXk+NwvNV03V7bTVi&#10;umswsu5mVg6D7snHCntnp2pkfxK8/VNRkOiWkdq1j5sfl3O2W3nLf6z/AHDk596ccywUkvfv8n1s&#10;ay8A/FCTa+q09WnpVho0npvtZvXz17mhoFr4f8T6PBc3eqW2pWN9p7WkczReVcs4JUsXQ43jHoOR&#10;WVPdabr+pz/AyHxb5l5pdtbXdrIl/wCXM8O75ZN2CCxPBxwehqHXvHPj3S/iBpuvaLbWP9jXEf8A&#10;xMLWSMeY0mB8yuo6jGeQc561x3xU8Xm41DUfHvg/whp13qOn6bss9Jlby/PZ5A6FJQMrz+AbrSlm&#10;WDgn72q30f4aa/iV/wAQH8ScPKc62Hikk2kqkG1JappaX000tf8AA9F8UeFtQ8QSeHdY8KXk2l6z&#10;ZyS2mtaTdQjbeWTowliaP7rsSFZSOoyO9c58OviV4Y1/xr4b+F2r+FbOPTzpNxfeHZoWKxJZIPs8&#10;6opypRJP3bREhkOMDrWpZ/E/S/HXgzw/q+gwSQzwxrctK0376G6QZwR2+YMrdjXner69qlz4jsfE&#10;0ereT4c8RSSldTt2DSaPcs6iWNA6/KskoYMvAYHB5ANZ1MywXs1UjPR2ezemnT5rXp1NafgR4ixo&#10;ctbDws0+VqrDS7aTundpOS1eiTcW/euvafGXgnWZPDEnhLwvr+oR6XqCr5GpWUUdxJpUarlWWKTI&#10;miyMFeoDcV4x4gktPCPhm7+NPwMaG31bV7qO0uIdJk36e95Fu8lHhXHkCZlYMBja7YNej+APjbrm&#10;mKy+KdHtEaxeW1KWMx2HbJ8kqAjcqlcAoeQR1PWuW8R+K/h/4n8NeINGvtO/s+31HUo9QtNS8P3g&#10;huFvYn3Mx2ja+CM4IyQSDms62PwMvehPW1le+np29fQMB4G+JmF0rUKfLJpv97DVXXNzLrsmr6XW&#10;122dp8HvHeieO/hra/Erw/8AD63+0+ILVG1zRLW/DKk4bbIgjkxtdWDZXA6VqeEPAngvwr4x1C40&#10;bXrixa6gEskOrFZ4VLtuZUdsMCDj5Sx4PoBjxG703UbDUdc8XfDXxRpcza1d2t5d6HeK0It7hMM8&#10;1rKpBRpF+baRt3H3qHwD+0P8XLz4g+J/E2neEp9S0i4kgtdJ0+8X7PPaCEMHEgcbZMllIkU4YN7G&#10;pWcYCjThGtO72uk9Xrd6J9tVd2ujlxngT4hU60oUaMUpq6XtIy000veV+XVXsnou6Njx5e6Rp3h+&#10;3i1kwzSW6p5zfaNrNIFyoGOpY8A+prX02O31bSbfxC9tdLcTWyteWM2cxnj9R7da5H41+GPCvifS&#10;tJ1e20u8a7t9Uhlnt7OZY2a2U7WUqeHVchvUYrY+H+pXlheyPp7zNp/yxrHeAhh2Qg88ECvm4zti&#10;JRklbSzWp/fVOtKOYypyS5WlZrX5vRbdVd76mMvg3wN4k8Wt8SdL0NhrTxNZNDcxbJJERsnGe/vW&#10;1Povh/WoYZbbW2+zNC6xq0myWOQH5wccEeuajn03RfiBq8OuW5vrS40++ZY0hlH7qYcFwR99D0Iq&#10;S10KW/sLaI6XuaO5cTzW0mCkgPIx/dJ6/WpjTjG/LFa63XV6a+u97+RFOlH3rQTUtbpW5npdtLZ+&#10;vrpYd4W1e51vw7q1t4isIb+bSdWeNbaNCslvEFRkwW+9wc7h/Smrd3M+pWviPwhetItwy+fbyYZR&#10;jqePboatWDazZTajdPas7eWB9nLIGPyn5Ae5x69q53T9el8B/E+1hn17Ol6pYeVHp00aL5EmRtZC&#10;Bzk/KR2rRzlaPN3tf56P9Hv6WHUqeyjTVRu10m9mvedne/ya/BIdq3jPwzpXxC0/xrd6K9n/AKY1&#10;je3GxkzIwxHkjA2nuTXR6Z4k07Wnl1hzNFcNqRFnE6mNxsG3PP3gefqKqfFPxJ4c8KeFzN8RdN/0&#10;K4vlhuns4TNsWQ7Q5HUBe57DmrD3+i+GPEOieH53mv8AR5rNV03UoEEkdtgfKJG6gMOjULmjUcXJ&#10;bpvpq9NV0237mkHUpYicXNWum1azTlom12036PfupJL/AF+68TRrDYWrLJ50N1BMu5bobQVYHtjk&#10;fjWH8RrvwZq+l3Wk+OtCms7W3mgEI804Ee8YbjhkB6rWprMul2Hj/S9NuLqOCO6hkvdJvAWG50YB&#10;489OQwIB61N4rh1S80C9OqaKk0zRMkfl4G7gsOvHJAH40VLzpzjv+K2/Dv57lVYyqUqsL31d01zL&#10;bZrfqnpvvuWNd8OaJdQWf2WQybnBhzNuUgeme2KwbjRvDnh/4lXviiOya11O+0lI7qbaR5saZ289&#10;Dir0N9ZD+zNZitNlmunpLNbyKytbzHgj2wcijxDcWY8Qw6Xe3zC11BSkWVLYdhkDPTBqpezl7yS3&#10;X5WX5sVb2dSPOkk04tdtrJ6+rXkaSWnEPja0ulbEGZYZOM4Gd2R3qt4n08axpi6joyNDPNcRyRyw&#10;9GxzuPse9JNEulbPCF408kNzCY2eFuAnf8R0qTwjeaddWcOkaHrsd2ujw+XNDJ8k0ceSAxHpx16c&#10;VXxS5e/59bfLXQ392p+6lpffXXm0vb5a6HO/ATT/ABd4O0TU9H8ReLFvk13xFcXyNJbeXJb+Y3+o&#10;OOGC4wD6VsW+jeONA8R2914R1GyutBt7yZNY0qZjvJblXjOPlZT26HNV9YstcTwzNN4S1C0a5hvg&#10;9qlxDuWVQclOvXHcVP4e8etfia4m8H6jb3lnLuuLdoxtuVI+8rA84PHNc9P2dOMabbVrWd+m9r63&#10;21T3Rz0FSowp0JOS5dU7t9btX166tPdaFzx0l9b63B4q0y2Vvs9v/pELDdkA9QPXHGal0q5srr4h&#10;FbnQI1h1LRR5d95fzGVXyYm/4CRj3FWIL3SvGDLqGhTSWup2a5ubC6Uq8e8fdYfSoPsev3nha8s7&#10;e6jsNUtbna1xCuVjbqrYPUY611P4uZardbO/deu528v711I6pvm6NOy1Xk3rp0tc5zxL8OPDnirX&#10;mtdSht7qxmlMM0ci55UZV85yrg9CMVpSaRdXn2jTzKsjWu22vljuGXzLVlwvByCcUzSr/V47fT7X&#10;xtd6fHrC30cN1fWEYWHUJTu/h/h4xketR69Jd+FvEEviSEJDNBGE1ZJjiO5gzgH2K5yGrnkqajz2&#10;3eve1v07dr2vfXiUaEb1VG12r90rbddnd223s3cb4S0/Xvhzrtj4F03bLp/k5tmacKTHn0xgEVp6&#10;O3jbwhpz6Z4g1SLUJJLlxb3TQLH54djtR8cBgOM98Vn+Mfij4R8KzQ3vjvSryGzjvLW20/V7e3Mk&#10;UvndAWXOAOpJ4FN+OOqeIvA/w01r4hfD/wAvWLiysBcW+l3DEpcBSCQpHO4rnb6nAp81KhTnKM3a&#10;F9E7tK21uu2m77bu9KVHD0pypyb9mm7J6xjb+Xqvddt/Ih1GfTfCHhyXwV4s8O7NOv7sWulS3BWW&#10;IsylsOMcJv8AXgVp6dYnXPh3aeFfsM+m3/2cloZpN6wyKcFQ6nlT1Hsa1/Ceu6T8VfBGi+NNP09l&#10;i1DTY7iazuowJLV5EBaN1PR1bKmub+HOratb641vqinyI7y7huF4/c5fMTD1Hb2q+WNOotbxkrJ2&#10;6O3VdFfTy32NIxpxnCz5qc1aLt9l2e+nfTZpXvfpejvTrN5feCYLmP7Zp0cEs0Mh+ZUPGTnqCRWt&#10;Hea9BqsMOo+HvMtZJGjmm3Zyu3Cvjv6Edqz4fCdzrXijWpbkyQNcaWbU3sa7WlyTtw3t2rKuF8X2&#10;Xg37RLf3lnf6DC/9mXEcvnC+EaFgHU9SxXb+NPnlT1knu9VbZPbXy89dbW0KjOrRvJp9bW6qL0Tv&#10;tp1urv1NeDw1rR1dtS8H+J2jt4YZY47ORcxurArt9mRulXrG51uz8P2yXPl3FxDbxwzS7dm9x95i&#10;P1rxX/gnT+0fbfFr4e6zoHjDVhH4ot/EV7d3VjMpRts0hcKgPZcbcdvxr3jVb2ObQvtMUbMxj3yR&#10;7fm465FTl+Kw+PwMcVQnpNX3vbuvKz0sTlOKwmYZdHGYdtKSbtfZ3s1bo1a1v6fP69cmLW4vE1jp&#10;yzG3mUyK6/vFj7sD1pxWCLx5HPp1zD5OrQh4Vfq0g6j64qTwj4n8PeLI768MckElhJ9mZpAV35Gc&#10;gHqPQ1HBEbTxHYTn7PNb7XVS8e2SGYj5SvbkcEVekrTTTTd/0NNJ8s4u6ck/TWz+/wD4JxLeDr/w&#10;h+0e3x88O3cNvp17ZjRvF9pHCWNxhsxTDH8SNtB/2c16bp/iHUIRq8OupFtsZQ8VxFnZPAwyHU+3&#10;KsPUVxXjvTfFmjWF5rug38mj3Mc1uys1uLiFphMN+5T1RlO0nqK6Twd4x/t251TTtZ0pobeRg+nt&#10;gGKWNsghSPfk/WssLy0arppuPM3K3S8r39LtX2Wre/M7Y4JwwuInRV4uTcvK8rp+myey1e7uynb+&#10;HfB0sfiDXNOlEMepHytWhWTAkk2j5z6ELgA9gaqeEILjwF4P0n4eafZyzQ2dysUU08xlEMZcnDue&#10;oA9a17Y+H9aWbTdCuFWVbryLi3ZR95R3B6j3qvpmmajovimTVFecR3lm0c2muw8tmU8MPen7PllG&#10;UElum12bu/vdvxZr7NRqRnBLqrx83d/ildfqaXjHRpNcj/4lchGG3o0Mm3DLyoJ7AmqusLrPiDwJ&#10;cNo96ba+m/dbpFDG3dD1A9e30NZN/wCG5dF8XweL/CWoT2vk2Tx6lpbsWiu4yNynB6Mp6Eepq94s&#10;tPEd9p6+I/B+v21j9qtzcMt5HugWbysLvA52M2N3cYrSU377cX2aT6d1t6dHfy1LlKU5VG4u9rNJ&#10;7rum7Wtdp9tzcgt7yaSG/uLLyr5bNFnaPpJkcj8DWTe29vY3MV0xe2Zd0M8y8Btx/iHcVQ8MeK/G&#10;EvhzQ2v9HguNSXT83VrZ3GV+0r99VY/w9xnsa6WzvbPxM8yrp2+1ktwX343xy/xRuvYitYzhWSs9&#10;Xrqvn/w//BNISp4qmuXR6PVdWk/v2vbUoaJcWMmmTX6abungmZGh8sfvBnG5fYjmoPh9a2tjpE1r&#10;bJC1wt1Ik0hb95JGWJXcepwDgVLe2ym9i0+3WaCazZZ7eTcAsiZwU/D3qHVo/wCwr3/hK7Lw5NIy&#10;hVvLeD/WGMtkEDocHk1HwtSf2br/ADf4fd6k+9TkpP7O+n3vZ6/mtjM8c+GbjXfBXibSrOSSwm1R&#10;VnF1azKsiy5GcZ6Eqo9q0vBuuXq6H/wjuuyzSXllEpWaSEIZkbowA446cVImsadqkeka/oMMd1pe&#10;oSN9ojnt2WZY8sucfwlW6g9qh1XS9futOt5/D+sRqtndxyWk4jBaWBW+eFs9jyAazUVCo6kL7W02&#10;a+K62XXf5GfLy1fb09Xa2nVau/brv+jLXiUxx2k9xqEMkflW+9LiJdyiTHBK+oqOw8TeIvD1taXv&#10;ieWG7sLmGNGMMZEkT45c+qkc46itDU4NQ1a2jvYIljzMrSwufvR55FUPEWk313cXGi2eprHJLsmt&#10;oZo+EC/ex6itp+0jJyjfy8/VbPsbVI1ISdSF/Lzfn37d9SXXreJtZ0nVbVNyzSul02wFZoAmUUn3&#10;JH4isfwj4j8L3/xJ1j4YyW81vqWm6fDqscjL+7mt3YrhG77WHI7ZrR1cazZ2X9oRqzLbx7hbxjIa&#10;EffIH96ub0ee5TWo/ibDqMdvb3vhX7DdaTcx4ktrgybxIGPP3eCKwq1OWtGy63enS1n+Nn38rXZz&#10;1qjjXTS6ptNfZtZ2172ffyZ0+iSeB/ihpuraZtjuBa3Btr+NWw0TYyOR04wRU2jeHW0vwhD4dhvr&#10;i4hil2RyXEu92jz/AHqxPCPgTwx4Wa517w1I0H9ssBfNDISJJMYLEdjXO+GW+LPws8ZaP8PbLU7r&#10;XtAuNeubm/1O8jUNZWZQ4t938REhDD24qfb+z5XWhq9G467tWut9d72016CjXlT5JV6ervFyjrbm&#10;a5brR27vpZvY6Pwh8OtK8PXOp3XhyAW9p4guHbUoYpCu+Q53Sjnhz3PqBTfGPiPV/Bnh2K+1O+ur&#10;qz0uz/4mEbWolluoPuEkD+IA7sj05rqriR7WaG3htF8vz9zbTgKpP3vrisfXdWnfSpNds9PW6ksN&#10;RffaxuGaeDGMY9wentWtSlGFJxg7O3nbvsuietvVdTWpRp0MO403y77L5uy666266l7xH9j1Lw5D&#10;ZaDdrN9o03zbF45QrSIEBVlPqBiqfhPxhL4q8F+RJoszalZxoLvT7jG6ZBxvU9Gz/OrV94f8Naol&#10;nd29o0clpHm1WNtjWocfdx6dqw30m6+1aT4p0K7ayurC9lhmt5JP3c8ROGHTnPUe9FSVaNbm0s1a&#10;y100123Tb01uvPa6kq0KvP0tZpdVpqrrdata67E/wo+Ltj4313X/AAre6NLp1zoF0kTC6BHmK4yp&#10;Gfy471r+Kl1HQ9L8jw2iTXDXG63sbh9onUZaSMH3XOPfFU7yDw7418P3+qx2nlN5zW100Y+fg4OS&#10;OcjtU2rW+spqFjpOl6o3lLCk1jcTwiRVCFVaFj1JdSee2KcZVvq/LJ3fSS00bdtHpe1u6b6DputH&#10;D8s5c3aSsnZt2VvJWV++rNTT1gukWaK1khe3hYQ5xxuGcfUdK4rx1qnibSNT8PePdHK7rG8+zazZ&#10;Mo2XdvI20gE8BgcMPyrux9nneRjE0cLScMG4Vl/pXN2TS6ro+raJrmitHs1Bjab23JNCGBVx6ZOe&#10;KrERlKHLF2e6a7qzX5W13WmpeKhzU1G9uqa7qzT/AA/Qm33GlfEC4h8tjYahZl5JN/Rx93A7YH4V&#10;X8LeM9Y1zxHeeDfGfhq3a1bTFvdPvFYOtxDu2OGU9CGxj1HNO1V4DAnieDULxlitZmtILeP5nYRk&#10;tHj+LIHAPeq/w2uPBfxC0Lwv8UdP0+RNQm0V4YvvRvbQyH95DIhx0Ze44I4rLmm63JCS6uztrF2T&#10;77N3X56mUZS+sKEZ2u3K3RxvFNbf3rpb3a13NhtDs38XrqlnK4nttMkto9smVRJCrEEepwMHtVWx&#10;1nV/BnhHUJfH2t6fHFp87OuoLmNUtyePMB4DDpkcGs/VtBvdF+K58aaZfzRw3kdva3tqrZRtmdrY&#10;7Db3Fbfj7S/DGvaFJovikWrWerP9ja3u8bJ2fjyznqT6Vooy9+UNJJySV9Hfa/3LzW3rcZS5akor&#10;llFyS10fZv7l5roc34/8CWfjDQ59O8TS295p811aX2mxtGCm8HOc+jDHSuj19Fur3TdTt0i3W8Tw&#10;uhzuiXA3YP4D64qrpmiar8P4bPwvYrZ3HhyxsBFHDMT9otyG4Ck/eQD15FW7jUriDV7XWNJkhutJ&#10;lZhetuG+D5eGX1G7qOtTTp04tyas20npdqz09Ur2vslq7CjTjG7krSfLzdXo73T3aTbt27DfFttq&#10;GsWP9naff/Y72W2KW96q7ljfadjYPUg4ODVb4fax4r1f4f29r8QrG3t9bgVrbVJLTJheVRjzlz0D&#10;DDY7EkVtPFpetxvbvw0ciuxjPT0PtXP2UF3ovi6OW3a5vNL1KKRb+GR9xt5ONsij0OMH0rWfNTqq&#10;d3Z6Ptq9G15d10bvtpdSMoYhVU9Ho9dNbatd0+vZs1NNttauNCttO1HVbe4uIrdkvljXiaNsgH2O&#10;P1qjBBb7rfw/BdeZcaJArr9oG1mhPH07Y/CqFtrFj4Y8fzxSeKbeOPVmjitbW8wuGHG1Ce5/WtGy&#10;t4/C8utJrviRrktePdf6YgUWsTr8sKt3T69zURlGTSt3Tbae23XrZPZ/iRGpGpG3ZtPW9rbPfrZP&#10;v+JNf6fc39/a+LPBt7axtdJi8V1LC6VcbVBHTb834msf4oaJb/EPRPDWtS291b3Wm69FqeltaTrx&#10;cRMyqrn+JWBPFO+Gk+j6Z8F7XWbSy1LTbO3Fxc+XfRlp7ePzHZjt6kY5AHYitrXroXVho8nh+CG4&#10;gkureXyWbywYW53L/tDO7FTKMK+H977STa31bTTXXRpvzeu4nGNfCtv7cU2ltd22TV+/Rd7XC8b/&#10;AISLVLrS9S0yHy/s8fl3DAcTZyRjtg9K5/xda6/4lsV8Ip4hgtdat9at7m33xDdc28TBpFAP3vl4&#10;OORXRapp1zdavqFnrNl5mm3LQvaSwMRKjLksxx0GQKmv9N0vW5NN8QyNC1zb+Y1neNH8y5XHXt71&#10;dSnKtGUX10fR2u0/uWqfU1q0XXi4t90+javbpb1iwuLibWPEVu2k3ETeQshkiU/wMMfoR+dZ/wAO&#10;rW8tZde1I39leWt1rpeKa3i2y7VjVXWbH3pQ4I3d12jtXG3vwlubjUdB+J1nqmoaXrNjIYdXWxu2&#10;Ed1bGUyYKdCS2D06Eiup0nw34W+H3ifW/EVnqE1kniyT7deeZMTax3CKA0q54iLDGexIrKnUrVK0&#10;ZyhZX3v/ADR0drd9GtGn31MaVTETrKdWCVne/N0cdHstno0/VPTWz4Gj13QfP8PeKr+3vJrq4muV&#10;1S3g8v7TvYkBh/eRMKT321W037RqdzqN39u+y6jbsbISKu1mUfMrAn7wP8xVvU76bR9P1zVNahmi&#10;gtbU3UM8eGVowh3Mg7HHbv1qTwt/ZeoeHdNv5tSF6iwRNa30q5aZHXcpOO/NaU7e7S7X33tey876&#10;PXr111eqj70aSe13q3e23r531/G5ka/pNh4g8RaXqGmX1vH4y0/S55dPj+1eW1yoAGxgPvRlsbuD&#10;gnNXfDPjK28baHpOpappEmn3k0skGrWe8P8AYLpF+aNmHYnO09xRdaJolr4ksPF0ljHLNY3ZSzli&#10;X57eOQbZVDdSh4JHtR4d8Pav4bt9Ya91eG+nvNYZ9xtxHmEH92jY6sqnG7vxWcPbLEPs91utOVp9&#10;Gm9VpdNK+jViIxqQqOSWjb5rW1slZvrfRq66PXVKzPC93aPe618NtJuLi1u/DskcvmPHlJo5iZBj&#10;PDDOVPcGvOvFGpfGHwj+054U8ZeGPDWoXui+INPksfF2j2kyvFA6N+7uEBxggHnHatyT4ja98Nfj&#10;H/YniXwbeTeF9WtWkj8TW8gkW0lH/LKZPvbeB8w6FhXR+MvDul/EG6h/4R3xPPY6vod75tnfWzfN&#10;aTMmV3of9ZGynp0Nc9Sf1ijanJqcJrRaPSV7Wdk7wur/AAyXbdcNSn9coclOTjOnNWXwvSV4pXTT&#10;XLdXWkle/W25D4s07VvE8/hhIGS40+4xumj4ZdmSyn05xTfGl5pGip/wkWo3DQw2EYlvZIgdyw5x&#10;nA68kVz/AIj8E+I/F8vh/wAbWOvfY/Enh4yedLbLtt9Q3JtaORP7pPzDuD0qab4mw6Rc67ffEDws&#10;2n2ej6bDPcahFIJo5YGbDsU+8BGeW4ICnPaux4iSjNVPdvqpNaW5b3fa1mndrbfVHoyxErSjWVk3&#10;eLa0ta+ttnHZ62fR6m3f6PfJq0/9l3CqzbZlkPf1TPoeDT7xf7SW4vP7M2/ZbVvsbM3ys7AgjHYg&#10;9/eri2621sL/AEu6W4jK+dbbJAySKw3KVbupyCD6Vw/h241/4c/De3TxlJJeNJq6JI24hoVlmOGJ&#10;HXGea0qyVGTurKzbe6Vu/wB9/kXUqKnNJp8rTbfRWtb77tq3Ytv4eSPQPDujXuhTTJ5Li4m8/wDf&#10;WTFTznqRk4HpTvEeseJvCHhbTY/Cfh661WeHUrddQt/N/ei2LbZJcnrtHzY71t+IrXWJb2aDSriP&#10;7Sv7y3aRflYf3aefttzaXIvpmhNzZ+WxWM/uZdvLKfTuPcVCouN1FtPa9l0SXpuuvfsZyoW5oQvF&#10;2snZaWVtH8lv3OZ/aO8CRfE34LeJvCsHiC401ZbFbmw1O3j/AHtvcRypIgHsWUA98E1o6xqGtr4D&#10;huPGMqyapDpqpqE1vanbLMqAySBeykjOPU1jaZoeoeO/2ebrwD4l8Uf2xeS281hqOoW8ZikZkbeD&#10;gYxIAE6dTU93J4w8RaDoeteEdY8u+sb23+3LfQFhcoB+9RwOjEH8DUXi6jrRTvKEet9m3a17Xjzd&#10;Hre19Ecc6nPUddQd5046J3e7bVr8rcb6a9Wi3YeIpdb+Fej6tF4jj+0apJCqah5TKrEv9wjqpwNv&#10;NbWsPb3YfWoSba6tVMciyDlRVP4mWsl98N9Th0DS/MZoWItLXAdWzk7cfxCuZ+Ivju00f4Xf21A6&#10;/aLq1hso4NQ3Rq1ww2hHbrHnn5ugNVUq+xi/aPaKfXpfbrv89TatWjg4yVR3UYJ31V7X166313vr&#10;r0O+s0mMq3H2pPLkjCxxFf4uu8H3FZfiTR9YuUmk0VrX+0FsZVtZJFyEJIwSPTjmuT+Dvxw0jWdV&#10;u/hb4s0pdH1jQro2Xky3HmKcKCrbjjAdSCp6N9a9At0s9XgfWtOKSfaIfLjkYEZXuCO1aUqlDGUb&#10;05X39V331TXppodGHr4fMMOnTd97q9mmtGrbpp+SM3w1YaVpkB0+30lbFXWMz2sf3C23DMB6Zqzc&#10;aBpd3eq11GgntZRNDPG5VlUcDOOv41l+N47S10G5ubiWW1awTMNyoLMiAZ+rD2qLRNUuZvFV4jTh&#10;4LrTYS90jfMkm3gBT0BHJ96OanFqDW3/AAenTVege0p05Ki0un69PVb/ADHfEnwtP4h0YPDCslyr&#10;f6PI3ytFk/Myt1VtmRx603wV4gj8QaZHf+JLWH+0tJuJIY7hYyGChQQBnvtIz2OM1ueH9X/tfRZp&#10;b66hlkhmaNnjUheOnX2rJmCXHh3Ug+lN5sBZ9tmcM5IPKk/xY4+tTKMVL2sequ13trf1ViZU17dV&#10;oP4lqt721XzRbXxHrVnrdjBJ4b8zT9Qm2/2nDMMW67CwaQdsnj8aTUfD8VjrD6rC11NDqMirNtm+&#10;W3GOqegJ64qr4al1Ke41Lw3rUiTaZJY202jXAyshgMW10l/2wwznuDRod54avX1D4faTrLC8063i&#10;uJLXeS0ULdGX1TjH1ojLmjZvdu17J3XRd07Np9tdrMrmVSK59bt2va91fRd01drd2ZJ4ntP7Rv2h&#10;m1hrC4hsWawul7OAR/wLHBxUPw6fUPFPw70/Ur/xN9sdrsTx31pld6o33WB6ZIO5ffFW9Zs9E8f+&#10;HYb3Q76K4hn3JDcRNuXGCrYI79vaub/Zt1rUr/wbeWXiHwzd6HrFtdONS0W6X5ImzsSSI/xI6qDk&#10;dTk1PNFY6Kb0knbV62s/S6+9rVaJmXNbMYxavGcZaq9n8Pb3b226tbbM27vxDKfHunaauhalcW98&#10;ZnubuKPda2oij3I7ntu+7j+9TvGFjOfCN5qfhS0lvZblUeO3hn2tJ8w+6ezCnWtzqNtqlveaPOtx&#10;bqz2l1DJJtCoTkEf7QPGD1FZfxFzp1vp8Ng00bTa0ktnHDIVVpudkb/7BbGR71NSX7iblf16q6S0&#10;6Pr89B1JWoVJS1vf5XSWj1891u+x01xNaG0K3tlN88CpIWX5jke3cVzHi2HSrW8s/ifaS+ZZaHYy&#10;RXqpHubbuGOOoIzurd1a51278Ex6jd262urPbq00cZ+SGbuP90EYrP0HX18U+Hr6yn0BbXUGtRNd&#10;afJMrbmPABA7HHWtKzjUkoPtdaPfdfd1TKxHLUl7Pq1dadVqvmmlddfvNx4za3MFs5Y28qMIp1/h&#10;YrkH8c1h6rpOpW/hCbStGLTTW2lzLatcfMWk7A+veti41KSz0tJ1tWJjRXuo+Sqdzg+3P5Vj6zqG&#10;q+G0trnQY21DS5pN0yK2ZUWVuZVY9Qufu+n0qq3s3Fp32tp0Tt+H5Gld04xbd7W6bpO23daeqNLQ&#10;b577wFpl9ajyW+wxGRfL27W24IK9uc8Vzt5pMcHjbT/F0PiiWwbT7d1vLNh/o9wswxub0IYZBrrZ&#10;I7mHQZEiIkO08j+IdjWZqWnLrGgf2RqunrNDJbYuEX7xGegNKpTfJFdUk+q1W23mvPTTUivR56cU&#10;9Wkn13W222upYvo9UtfDSrp7QzTW8QeOKRsLL/s59/WoRr66DAslyZYrW45LyDd9mkPUMf7vvVjZ&#10;Jb6NBHFP5iW6CT94MN5YOAp96dqNkkenXVpcwrNarjCuOSc5Zfp6Vb5t4u1l8v6/yNZRl8UXZpL0&#10;/roZvh/x74e134hX/g+3kT7Zp9ksl0m7548tgEj+6w5U9DWqsC2Gt3TQLtjktd8gX+8TjOOlcxov&#10;ww0XTPiHcfETSbBG1C6sUsprgSEN9nDb1iYdDgnIPWtKz8Wz61Gt3pVnvjsdaktNUguFKSJGo+8u&#10;eozznoRWNGtUUbV7J8ztbqr6fg9dzGjUqxh+/S5uZ2t2/wCG3MVvEC3cmk+Er7xW+la5putRxW6y&#10;Iqrq52liqhuGXa2TjkFeK6/xFZQx3Gnamw2yafcPNb+T8u5vLI2Y75BIx9KxPEvgzwF8V7KzvdRh&#10;g1C0hvBc6RqlrNhreaNsqyOvIYEEZHXkGr3iw3ziGGO4bK3kUvncHyJB0OPRun1NFOM6alz6rSzv&#10;vbuns9FqnZ6PTUUI1KcJuVmtOVp722v07arfd7XeZpXjLVrj4l6NZ2dhu8P6xoU9xNczZWa3vty7&#10;IWU9Mru/Kur1DSUu7uO9Kqz2+WjVl5VsdR715r4XvdU8T+KrS38QSrHq+i65JqVvwypJZ3G+IR4x&#10;yUUd+5zXcJd6jZ2bX7O7zQq8PmM2R97gkf5NGFre0jLmu1e68tFdfJ30d/UWBr+1pSlK7Td/SyV1&#10;bpZpu2vrZosWmJYpLy4PnWtwv74HHBHXiuH8KfCXwt4d+Ld98etHeM3OsWiWV5MvzLNCv3Cv90g4&#10;U46jHpXaWFq26XTRAkcPls0ckL/eJHLY9eeRUL6HZ6F4d8i3kWGzhj3SLtyFGOSB9aqpQp1uSU43&#10;5HzJ9pLr+LLq4eNZwnOKfI+ZPtJdV5av7/Uh0O7Gqa1qkEln5epWokhN3FIGMdu/zRq/+9yQD6Vj&#10;aB4b0jxRJZ+I7LxDcTah4XujbmY/e34zIjf3gVYD+VP8FeHks/ix4n8TaVr6NcalpNimtaT5gYRN&#10;GrrBcL6bhuX0OPWugtLbR7U3T6aIY7yaETX1ujbWcDjeR/WphB1qadRdZdezfK1bron3Wq6EU4+3&#10;jGU0tHJetn7rVuuiburpproUrnS3tvFN1470/UrhY5dN8i/07nyZNpyJAvZwMjI6imeJvFFr4W+H&#10;F54oFmkzW9r59ta7MiXLBVQY9dw+lT2HhzU9MtdLh0XxZeSWsXnSzQ3W2T7Wsg+VXbrhO2Pxrl5v&#10;EfiO3+Kvh3wpfaAz+Hrq0vjNdeSXjWZNnlxyf3ScuR2NRUqKjH3k1zO3dXlbXd6Xevn01Jr1J0YO&#10;y5XLS+6UpWXN6Ju722v1O/GkxQ6w19HGFP2IRwhZODnlgR7HGDWHYeDrTTdRvBb3twtjqkbCaF33&#10;Is+Nu4egI7eozVbx7ZatqmmQ23hbxJJouoLq0Z0nVFj8xFYHLxup6o6qU/HI5rR1Cac3mn2EcRh+&#10;0TPPKsXzRtxzg+vfFbylTlNpx269Hfp/w/SzV3t0VHTnPWHwtNPzejXl59GmrXd7WPD73cGl/wBn&#10;XV2t0LL/AEeeZvvPxwak8O3Vhf6Us9lqcFwqyyR+ZEwxw20r9QePrVGWZNH0ljHolxqEdzOpuY7J&#10;RvDFseZgkYA6n6U668F+HbaZW0S3WCbzmLmFiobecsxHfJHNVGVS6sr2Wuuuu3TXYqPtIpcqTsvP&#10;5Wez2/4Ym0a7+36G04u0kW4mkEFxGpXDKSmMHuCKz7e08a+HobW0XUZdThk1CSWeaUKs0ULciMdm&#10;Ct074rkfi/r3xT0vU9ItvhvoC3C6RrlnfeI7EkYvdO83Eiof4HGS+T12YruvHOp6zc+E5dW+HtzZ&#10;3F15aXNql1/q5YdwyTjp8ueR3rD2kZ8695OCW19erstntbutut3yxr06rqK0k6aWq+11fLffVWae&#10;qfqm7RewudSZHdo2vofLPGMgd/qKwPEXiWTwpqui6Bd8NqmqfYY2bBH+rYhueo45ra1zXdPs9Nj1&#10;XUJ4rVIY/Nkml+6q7cnn096yvF3gvw/8U7TS2t9Vh+1W7Q6jZuuJAY88MB2BGRuFaVufkfstZaP1&#10;V1f9TbE+0nBqi1zqzXS6urr56nQaVb6x/YNva63HDHeqNsjW5+QkHhl9iOcVl+EPEWkeOVvols7i&#10;3u9G1Bre5jmQqdw5V1P8Skc5H0qbwXqF/qttqs9/FcWt0mrSwG3uZAwjVOEZfRWXDfjUnhkXsNzN&#10;bzRMYZGlZmkXDRyhsFfdT1FXGXNyWeluvXs+ln8vl21jJzlTcfh1vdXb7X6p33+7zRrOkxarqen3&#10;48zdDMzh4pNrpxg/Ue1Y95rB0vxRDbXmpMsawt+8kbbt/ulvY9M+tdFIn9oQr86rJDJksjcFgP0r&#10;n/HOmWHiLRXi8Q6alxaSRtbamsIJYo3GQR278VOITUXKO+/lp37epGJjJQc4b7+Ttbe3/B02JtXv&#10;pNW8N2Os6nps1it9IF1SPdukt0UHawK+hwc9MVYkTV9Ds/8AhJNLvWvoxCj3loMbZtoH76I/wkrk&#10;kdCap314fDug6d4XsJPtiebDaq0mWYwE7WY45OE7+9blnpUGkaX/AMI5bhRYw2/l2asclEAwEPr6&#10;A0RjKct9bLXs7dtu/lf10KfNOb11srvqn8tO7enXazKFiNV1nw/PJHqbBGvPP0u+hUbmtyQyhge/&#10;VSKTxJHb63pdzpepPGsckMjGRQV28ZDgjoymm+D1m0LwLbtrEM8m5R5i+TtmUlzwyjuvcj0rN+JH&#10;hmP4kaZq/wAO9H8TSafdXOkun9oWMg8203jCsV7gn+tTK/1e6V21tffey7eV/vZFSUvqqaV5NL3W&#10;9203b9PzMbwprmr6Z8H9F1H4mznVJpNaWNLyK25jVpSsbn04x81X/wBpjwMvj74V3/hbUdNOoWE1&#10;9ate2qzNHJs85f3kbrnDIcOMgg45rK/Z7tfiMvwqm+Evx+01pr/SJm04aoP9XqduP9XOpHKnp7gi&#10;uzF3e2NpNLDJPNNYWZZbfdlpSgIC/wC0WH64rjoxhisByzvyzgk7r3k0mpKSe/4316anJQh9Yy1U&#10;6l0pwUWpL3k0mpJp35vndOz3TK/iWHXPENnd6FD4ojW4stat7nT79FO4RRMjCKYfxFgGVmHBBq/4&#10;osLLW/tEj6PHMzQ/NC2PnXB+XPcYJFZnxQk8QwfD6+8S/D/SRNrlvpy3un2My7WuXXD+Q4/2hlPY&#10;mkH/AAkGqvo/irQZZLNrrSVE2m3nWAvhyp9WVsrXVKUVUcWm9E++l3a1+qvr1ta/Q66kkq0oOLd0&#10;n5NXa0vpdX1W9mvlkfAm88O23w9t9O+HGmXFrZ2LTmbw3qE+biwbcxESZ/gLD5e2DxWhqMfxB8XW&#10;vhnxp4ZZdBvILjOvaLqkG5prY/ehLD7rqRkEcHNV9Z8L+GvFPi6z8QyWF9Y6nZQ+Z9stMxxSsnHl&#10;tjg4JyAa6IXniYalbzWVpHeWLRKJzu2zRY6t/tA1nSi/YqnJ2Ssly+VrNW1ja1mtVZ9jHD0pexVG&#10;p8MbJcul7Ws7JJxtbZNx1eltFYtLm21/RLnU4rKRRfRSJJbS43DblMfXFYfw58G6J4G0VfB9l+8j&#10;vrh7jMiHMy4+63oyjg+tQeNtc13/AIQ29n8Kuuh69czJDYSahbGWGPdMIxIyqfuscc/w7smtG28V&#10;yafp8Gm+Ob2ystYhuFjufIkzEzscKVP+0OxxWntMPKtFz+JLe2nvPVeTdr2f6M29pRlXjKS1jH4m&#10;klq9Vumm7Xs1bs90TQWr2HiRjd2Ecliq7oJlk+eLP3gR6VyXw38R6afEOofDjxV4cuYWt7+SbS9U&#10;lBe2v/MByFf+F1U7Sp69q77XTiLMEfmTIMiPcFDqTzz0PFY2neHr3S9Z1S68PXEclnfwwvBYzrxB&#10;MnBOfQj8jVVaco1Fy62eul1Zrb8NOq03Qq1GccRBw2Td9E7prb70tndadLo4n4ceKh8Pvjnc/APU&#10;rhotNh0dZfDcksh/fGSRmeLnhmTBGc5wcV6pNaRTu0yA71kx+PrXA/Fuw8MeK/EnhPwpfF7HV9fu&#10;7qDSdYhj3Pp08UXmNKG6bgOQDw4BFWPgb8QtV8caVqmi+L7Wex8S+H5xp+vWbRkRySRkql5bsfvx&#10;ToA49CSD0rHC1o0azw0mnq+XyVlLlfmk00usdejOXA1Pq+Ilg5O8eZ8j7KylyPzjFq3eP+FlXUb1&#10;7T9pvw/4WvrhV+0aDPeWPzhRM0Z2yDb/AHgGByOSK7nxLZ22p266bczKgkkUqZO5z0HvXLa5oOga&#10;/wDETR9f8SC3h1vw/NIPDk32jDTRyrhjg/xditdNqEUOIrTVZRJmceXIy/db3x0rWhFx9rdaOWnp&#10;aKs+zve3lbudWGjKKrReqcm16NRVn2d07eVn1IfDMNrZ3FxYTq0c3mM7QSY/1efvj2J7+tYvhHxN&#10;4yT4p6t8PPGOiwrDHpS3uiatbyZS6j8who2U8q65GexHNanhPxD4T8a3+oX2h3cN3LpczaZezRtu&#10;2SKdzRE+2QfxqxbPaahqF3PbpG11bGSONWPzeXgbsexOB+Fact4w5JWSfrddU/8AgdVbyNP4kac6&#10;U9E3ttJapp/pbqvVD76W/wDKc/u08mZCzMw+RAPmx9e1UrSx1A6pq2qQ3q3C33ltZWpYBYUVfmx7&#10;k85pvi7W9G8O+EL3xfrJK6baWjSaszf8sI0BLHHfHpVKWz0TTdK0n4ieHXmEbWqyW0cJJWWKZQ3I&#10;PqCDSqSXN6a76pbXt10b+aFUmvaWveyu9dbO6vbqrN/NE/gTxL4d+K3hPUmuLNbq2jvLjS9Qtb2H&#10;lth2ujqeCCD17g1Q8EG2+FFnY/DiSNW006g1voLQxkLaWhP7qB/Uocjd3BFauk6Lb+EtNbT9HkWO&#10;4MTXLqkZ2TyMclj6n9au3E+nARJqcUchvCkcClP4yOQD784qI05e5OVvaJWb7p7r70vnqKEKnJCU&#10;2lUirN9NbXX4L52aHtZx2WpyPZhc72k255LHhh/9aq/h+a41PT7ma7haG88xo5FkXOz+6fcEVVkj&#10;1K91HTdR8IXcbQtqBbUo7jIZokGDs9DnH5VsSosWqTXdnI3mKoWSHs6+uPWt4+9Lsl9zut0bQ96V&#10;+i+53V7r0/zMWGW8XWo9VlnhNnaR7JsKdwfjmtDUtdmtdEk1iKyaaZJikEYG3dz69gfWsfxT4o0/&#10;w9pc13fafcxNC07N5MHmLNtQsowP7x4A654pvw+8Sap8RvgjpviO+0n7FfavpfmyafMrK0RPVCDy&#10;Dj8RmsI1oxqOlGXvNOX3WX6o56daMakqMZe9Zy/JdfVWXqbHi7w5ZeJrOC3v7SN4xIsoWRQwEg5G&#10;QetcP4WtvjV4R+MXkapLb6p4RuIZUZuI7ixeRhIj+kkaAGPA5AOa6bXdP8QzfCiHS9E1me11C3ji&#10;WLUGAkkXy3Byf72VG0+xrUnvtQ1e2voJIorfzLXNuy8mNjkAkfrSqU41qkZRvGS5ZXVtd/dflprp&#10;10e4q1GFatGp70ZK0tHo9H7r7rTW666eTo7+wn8R6hbMq+fa28ZZifvRnofzp2uLp9pbHW53jREj&#10;/eMzAAg/41zus+IdF8FaXY6z4p1ONbi2sxDqGpNAdrIoyzPt6L3rc1XTPD3j7wXJalYb7S9Ws0ZV&#10;VzsljOGBBHTsc1qqjqRko25rXtfvqr7+j3N41PaRlBW50m7euqv+TCy02SwnmiN1JuEfmRMeo55X&#10;6VzPxo8MePPE3hrS9Q+H+urY6xp+q2t1HNMpMMsaPmSNwOcMuRW/JPPcW1j9rjeOOeN4GbdiSNgN&#10;qEeucZrivG/xvvvhT4s0nw14jU6la6v4kt7e/vbeHcNHtJYSoaYLyA0i/Kx4wWz0rDFVKEcPKNRu&#10;MXpdO1r7Py8n/kzjx1TCQwrjXbjCVlddL2afdevTd2SZ3Xii/fztM1GC+azh+3Kx8vB8zPHlMO6n&#10;PUdOKw/jv4Q1vxb4Fays9fawlttXs7yOeFTkCKUMUPqrYwa2vEvhCw8RQaaltdxrBbTebCY3ysgI&#10;4KsPwIPQ1Tl8V6nB4rtPD3iDTlFjdQvCLiQgGa4HbHTkc1rWipRnCd7SsrpvqrdNjfFRjUhUp1/h&#10;nZX82rdNlcveMdOk8TaVFLHA3npcQXMLRTFMMGzkEdfp0NNt9f1iTx7ZaCNJ8yzk0Brq+vPMG6zu&#10;fMCpGydcON2GHGVIql4SHjuy8R3Gia1cwtp9mqm1mVfmmU5+RvTHBz+FW5o3OtXurW8EJuF2Wy3C&#10;n5ljzu8pvxyw+tPndRKaundX07PX79vxXctS57VUnFt2a0v7t/X09O2jG+PPDt1rPh+50zTNVutN&#10;ZkYxXlooMkDZ+8AeuOuK5X4H/G3UfG+q6/4R8f6c2m614evY7R5HtzHDfxsP3c8RP97HK9jW9qvj&#10;DWdP8W+H/Cc3h67uLHWvtUM+qQruWzkRNyeZ6BuRnpVqeyuL3Ubee7tbea2bAuhJH84dGyjg+1Zz&#10;5pYhVKMrcukk72el110tdO6vpdenPJOpjFWoya5XyyjZ2lomvu5k015o1tZv4LHal7F+7lIQP2B9&#10;65Pw34/+wfECbwTr/hO+sp7jUJrazvTHut51jgEwlD+jKdo77gRW9qs2rXHiO1CtbyWJjZLy3kXc&#10;zBjjcPTHf61kavpss3jLSby01CaG10m88u9tVw6XaNFhFburK2GBHJ+laVp1Pac0ejXTddf+H6We&#10;jNMVKt7SM6btaSVrLVNq+/S13e91Z6PRHV31nFep5Ik2P1RkOGB9RWQ89tc65qFi0sZuYLWEyL/v&#10;ZwT7dag8ZXnizT9Gi13wppEd9qdrqcKXVi0m0S2zShZGB/vCM7h7jFaWrLYyahNPZQ4uFhbDNH80&#10;gHQH16/hWk5KcrW2t8009vPy6dd0dFSSnK1trPyaaez2unv2+aI7nTopLEJp6LtfbuX1APOay20m&#10;ys9d1OwsLQ2zTaYxWReIy7A/kd2Cat21xdaFqn/ExtVa3ZUW3khBZ139dy+gPep7m0um8VTPaXiy&#10;RjT/APSLQ/xkkhTnt3qZRjKztqn/AF/SM5RjUs7a3t+D/rQ4/wAR6pf+H9TsdcutBvpNS0fw7cJa&#10;t9pC291P5keIeT/rXGWT1yVqH4uaJ8UrXxp4U8e/DaxkurRbpP8AhINJ84QSeSUzvIPDlc4K9RXQ&#10;a5o3hv4j6feeE9fQ3VvY3MDX1u2QyTKRLGw9wQrA1oz38fi2zmOga3Kt5p/L7f8AnoV4SQH1yDXJ&#10;OjKpTlDnetmmmlK8d/Lpr3u1ZWu+OWFjWU4uTs3Fxs0nzRevTXRJO972aaW7msvEmna7qZ0me2aC&#10;6jt/tLQyECSJd2FOPT36ZrmPBmv+IfEPxX8TeEvFXhBf7JsfLl0jViweO6Y/fQr/AAshAP41sTaa&#10;dUsFvdZhig19tNaCS+txtKRbgSn58/Wub1bxX4V+GWha38Rr7UryOHSdaEPiS1gYyAyS+XH5m09A&#10;o2tgdsmrrVJLlnUdop3e2sbO6afbd+nyKxFadOUKlSVoxbk9leKi7pq3T4na22nY9AtzcOZZoZQo&#10;+1Bjv5GwDn8xWX4eju9C+0x3MklxDcahJcKrc/ZlYZwD/c449M1raYdNvLPz9OuFuIbuJXWZD8sk&#10;bjgj6isbw/DBfaHINP1SeazhjntLWWYFZRhyrKc9QpGFb0rrl8UX116+n9f0j0JfHFreza19Pw/4&#10;HqS6dex2Oo2ulpP5kWoxS3X72T5079D27e1Z/wATbDxHL4UaDw4Fa/8AMjWG4Kg7PnGXI9hmqsFj&#10;Y+MLPS/EPhrWWum0+KezXUlP7yKSPhkcdyWGDW6+oPdaclwYvLlm2o6njDHGf1rD+NSlG9k1o12a&#10;W3o/+HOX+NRlCWzWjT6NLZ+v/AZNrl/Bay6fpE0sa/a8xt5gI3gLk4PY96x/Bf8AwkjtqM2qTRvH&#10;NIJdLTADoqj+PHU57jtipfHN/rUMMf8AY+mQ3k1jNbzzxsw3G3LYlIHZtudvYkYo1Gwt5PFXhzxh&#10;pck1ukcckU9vKpXbbzxj7y/wsrqv0yadST9tvtbTydl87av7iqkpSxHMr+615aP3X5Pl1djPtvGf&#10;iDQJdN0HxTpV1qU99dEyX2nR5jgiZ8KWH91TgE9s11F5eW90Lq0tH3yQuPOVOo9fzFVNFumv2P8A&#10;bcUVtqFnuEyxv8pjJ+Vs+h7+9ZNppniaw+IMOu6bqccmlzwyQ6hptwn7wOTlJY2/Qg8YojKdOK3k&#10;m0vNLa766PfruEZVKcUruSbS80tters973e5zfwy0zwX4I1PVPCVhD/Z+oWsVurXptPJjlNw7vEP&#10;7rMCdp+ld7aLJrFlbWmpSxzXUKmO+VflJH3Wbb2BPNY8F1Y+LZbm9gsDJDJcQo0cmCPMgl5I9CCO&#10;vrVH4mN4W8LePNH8Xz38enarrEq6LY3UkrLHdF23rbn+FWLAlSepGO9c1H2eEw/uJcke2mjl87vb&#10;1bfc56PLhcKrW5E0uy5XJ28m1otdzoL2OWJ1gv7fdbxo0J8wZZlJGx8j9aj8MPf2Nk+maxeQ3Vxu&#10;cXlwuV8xixwcegHFWPFl7qGi6fNdWYW5bT4laS1k+VpvY/3eAT+FZ8HiHwdqpt9W0FVu7TVFWRrm&#10;3cbSjjHmdeRkYOO4rqny062+q/J/na3y17nXKUIV7c2vn2enzs18vnq681KCx8UWPhuewla31BZI&#10;vOjAaOEhNwV/QHt60XKw+FLs3dvpfmDUr6NJxartYkR4DEeuFC8dqfLcTaZ4xtdClsfNsbixd/tb&#10;r9x0HAz6kdqn+32ur6FbaxpVnHqFj50L289hMH3fNhnX/cPUemalWcpa6pvptor/AC1387EfFzK+&#10;qbtpqrJXt3Wu/nY4X9onS/FWsfC3WdC+HkNxHqkUsV1p92qrteYzxubSVe8bo7g/SvQpbrStZsI9&#10;B1S3jjaaGON7WZcqzbBujHqP6Vh+I7fX9F8Rap4q8OebqVvJBHBf6OWG2VkyQ8RPR/mwc9QKo/CX&#10;xTY/FLS7e98T+GL/AEnX/DOqTwyWt8pUqw6SK3R0ZG4rCPJTxsk3701ZJ7NRb282n6u1ulzlpyjH&#10;MJR15ppKzT5XGEns1pdqT0eunZXOi8S3h8OaB/otisq2bIiwq2Ds/wBn3A6CrBlit7Zrm7tysjbQ&#10;si8bw3T9O1Q+L7VJTHO77fJ/e4YHAK/xH2Hepdb1C2j0VNWvIQ0aiNwytuUkkAY9uetdmsZy6JLQ&#10;9CXuym76JL9dShd6ZYiPzdGuAFu8KwjxgY54Hqeh74qT+zbvT/EFvA1tuhuIJTPIgO3bswYx/dOc&#10;EevNNu/C6azruneIdL1qa3XTTcOIo1ypmeLylLjuF5I96T4d6942utCaw+KemWtnrVrdSRSNYv8A&#10;uLuIHMc0eemV6r2INQuVVFFq19mlppZ/K93a/Z9jGNnW5ZRau7prWLtZ/Jtt6dbPXoM0TSrvw5pV&#10;v4ZstSk1ZY23RtfyKJVQnONwHO3oO9ZPxX8EeBPiRp11Lr0ey48I7dStb/ad9nLGpkDqw7ccjnI4&#10;o159K8P+KJb+Zr64ka6tbidLWTi1jGVE2D0T+/8AnXUaTa6fbrPcWd0txbagzNG33kfcDnnupz+R&#10;rONOnVg6E4px2abvprbz3t1/EyUKeJpyw8krLSz10V0u2zSe+jVtHqZNl4m1a6+HR+IWntbatJca&#10;Kl9DbaedwuQIw21Pducemay/EPjHUtDPhbVLK1uViumK6pPGmVtVCFsunUg528dDW34Q8LeHfA9j&#10;PFodl5Nqtw0s1rCMrG0mAwRf4VHXA4FY8sHirwammGONdQ0ez02dLmST5pvtHnL5Lc/eQqWBPbAN&#10;Zz9tGinJtO2rWtnda9HZ63fRXegqqxEacXJtaK9tbNSTb11s9b9kuj1N7wf430bxY91p6iO11SOa&#10;T7Rp7HEhVcYmA7qQw59eKytS06x1b+z/AB5pHiSRTplzNGptZA0MmThlkHfaR+FaDX2h6Z4qvtWh&#10;0iJ547eGJry3wZNrdFHtn09KyvDcnhTwBpa+C7a0+zLq+o3H2VcnZcXEuXIyejNzx61cpe6oVGuu&#10;uq2a5fm3vruaSlzRUarTtfXVaprl8rtp387WE8K/GPwTr/xXv/go2uM3iTSrCLVLi1C5jMLgfcbu&#10;PmUkdtwrptQk0q31Sx0eUiOS4mZoF/vsBuP44rl7X4ceHNN+LT/E2DQLO3lk0mK1g1KK3HnDBw8L&#10;sOqHC/TFXviN4dj8X6KkZtpHdL6Ga38uYxurxuHVlYcqQRyOh6HilSqYtUZ+0SbTdrX1j0v5+a02&#10;dugUqmMjhZupaUlJ26XjfTvrbS/Xe3Qml8O26zx6PdW371LszW825l3SEkkgjocduhxWV4x1H4gS&#10;6RpM+m+HIFvItSV/EFh9o+Y2gfBeJ+hbGGwe2RXO2UnxKsfiT4X8Q2fiv7V4b0nTb228S2erylbm&#10;ZpWLxzqcbWMXK9sAYr0q91KwZItU3ZtrnasF1Gcxsrjhj7e9TTmsRCaV4W01S7J3T1Ttdxvte6fR&#10;mNKUMVRmleGqXTVWTTv2TvG77NNaky38OoapLbwxboGtRJb3A6MDxj6iuQ0291K+tE07x9ZzRah4&#10;fspL+8ksxut9QiKyq8YHVvk6p1BwRW94fk3zatHDbSQ/YyIY1/gl+XdvT2PSs+/1fUGfTvEthp8j&#10;NHqMdvqFuR8xhZtvmL7KeSPStK0uaKk31d13V9fPRrTra5tWlzxjNvvdWut10/utJrrZPucT8YNe&#10;sbf9nOHxhZy3siyRwTaXf6XGTcW8LSJ5TEdcIuN47AGvWJbydrponZWVbeNre6hPLsR8xHt3/Gs3&#10;VNGNrrVqbGxU6buma6hVR8jMuAyj0z2qVIp7TUXnuVhW1eOOO0kUkMG7g9gOmKVGnUp1nJvpGL07&#10;Jtv0d/lbcMPRqUa8pN7qEf8AwFPX539brcytG0rSvDtjqMtpZw2y3GqC4vBC5AaVushz3I6im+K/&#10;EcPhXTrjVtct5PIsLGS9uljGcqoJBHvgVc8a+D08Q6Vf6cG+zy3JRvMycO64wT/Ksd/Ffh/X/iPb&#10;/CCZmuNUuNFmnv44cMlta48seYP9snAHrmio3S916Xsk+7b29dvvMa3NRj7KNo3so9nJt9Pudu1+&#10;hY/Z9+J/hn42fCzTPin4YYPDqCyHaxBkjYOQUfHQjHQ9jU1x4xewufEY1fwrcw/2ZeKmmt1/tJDD&#10;v3x8/wB7K4PORVT4YfDrwN8IvCeq2fw2tbW301dYmnkjsc7AyKsbpj1XZg47it3UP7O1i3jnmkW6&#10;sbyBZ4ZozuVu4II/pSw/1r6pTVVr2iXvW1Teqvrqk3Z+W2vXSl9algaUasl7RRV2rWbta/pfX7t0&#10;VfBHi3RPG2iaTrTwLDcappq3FrDOpU9PmRgfulT1BrG+DXiXWvHvh7XLLxna3lvcad4muII4riDy&#10;ZYYVIaInswI6N3Fa91F5d7bWSafHNbyQyfaApKsjgZVlPoehpvgLxJaeMZ9anNo0NzY3S2N2vnB0&#10;fCBhg9Dw2KIuo6lOM5a6p6Nc3u6+Xn+HS4R5niKanLVKSatpLRO/qraeTa3Vx2l3uta94ht7nw7r&#10;VqLXT9SdPEkMy7nmXyT5aJj/AFcivtZgeq1W8Mt4ufU/E0mrS3Elje3MDaPasVH2NxHiZFYcjLDd&#10;z68cVj3fgqH4WeNNS+NGiyTxrfQl/F2lx3WLa4CJhbsK33ZERccH5uAa1fDPiCx8ctofxt8DeJbr&#10;UPC+tWA8myjtwuQz4W4I6gg5Vh2FZxlPmtNtSUm7X3j8PNrbRcycl0l8m86VSTqKnUuqibbSe8Wu&#10;VSs/sq6ultO71erVPFWta14uuvAl/wCHpFttPZf7TluhtW6tpIzseFh94g8MOoNVPBfivTofEM3w&#10;i8PNfRN4ftlf/iYRMxRWOU/eH7wIyBXWazeWMVrJIYpJJGUmNVjJZiATtH1wfrWN4KHhvxPeap4j&#10;0idbqS4t44bry2O4LsOI2XqrDJ4PIraUJxrJcybbfqo72VvRalyp1I4mEYzTd23fdxs/dXa1o3+b&#10;3Yz4j3o1P4fTS22g3WoW+qTR295axQrI8MbnZJKEbhlUfMV71l/EvU9Q8EeHdHi8J2DXtwj2a3d1&#10;DCFaa1SSNLj5enmGHcwX/ZIHarvgjwVqfgHT7Xw5otzLeeHfsMm6DULhnuILjzMoyueShBOc8ggY&#10;rT1mytbuCM6tBtkvbqJfLEmdkqAr8h9cZb3rKpCVeMptcsnG1+3VtPrurdmvJinTxFWhKT92bST7&#10;Jrs+qbenXXZbC+ENTudbm1KPV4bY51m5Gktayhg1htXyXOOVLAng1WhSRrWyu0kaN9Lvn+2QyQFW&#10;kTkBR+nPINeY/CXwr418B/teePtVnku77w5qHheyk0+8ZyscU0ZCmJ0PST5W+YcfnXr9jqmqz2Ul&#10;xqNtHIPtG61kjXHnQkcDH95TwfWlg8RLEUpe0Ti4ynHXye+nR9PLT1nBVpYvD3qRcZJyXf4Z2Tvp&#10;vyprda2v3oeGdWvL2R737YZFbzAGMeGXf9wMvqCMUvhASWHg2y0nXEt/9dIkjwA7EcuWUgHkDnp2&#10;pLGx0+TxHq0CaPdR3Evl3YuC37tnUYCL/dYdcHrnNR6rdTWNl59pKrRwK02pW8h3SRQ4LGTA5IyC&#10;P061tHmj7z13Xfqv8k7eZrFypxUpdE1+Kvv6a+Xfcl0zw/DZaheahDaQx3k1uIJJkjxIdrEr8/dc&#10;H7tWvDT/AG3SUvI5JBNM7LGkxKsCDjA/wqhqF1e6lP4e8aeFNba6sXtvNjtYWAh1O3lQbSxPQqDu&#10;X3GKs2dpa/2XHB9reaG1uTNb3D/eHJO78OQadPlUrQXmtrO6Turer17q+zTd0+WM7JaK/wA72d19&#10;7/4Zot+HbOxEEiQRx7WkYeSuOo+9+tZ+tWUg05rHT7TzIZpGWWEjK7SCTkfgeneszwx4sh1m41az&#10;0+xuk1nw/qXnfZbpSn2mGXGHU4wyEZIxnpzWr4lsLwaFcajpSzXd1a3JvLGBZNjK3Xyge6nkDPrS&#10;9pTqUHya2v8Arf56NW9CVUhWw3NFXSXTy3XrdNNench8Q3+n23h2bxP4a05b6O3mWe5trcYlZSqm&#10;Rh/ekCc88nFWNDn0nxJplj4m052u7O8tzc2GqRQtGzQ4+VZU6h+o6dqhsdUvrS51bUp9Akijkkje&#10;zjjj5C+Vk7lH8QYkH1wKwfhT4iuNbnFidAurdJLu8udLvo5D9lljQr5YznI3FmO3kZB6Vn7RRqx2&#10;s9LWtrfRryd+vlZrW+fto/Woxl9q+lnumlf536+VmtSxD4R1ext9ej8P+J44V8QbTp9+rFmhl2EZ&#10;KnjhvT8a3dIFzcaK0GrbTdRmGG4uoJBte4VQGbj7pJHSrqzi3eO01CwjR2k3Db8wLEZOPSqPhvQV&#10;0XVtSsbBWWC6uPtFxHI25TI/Vh6A/wA60jT9nKPL5p+V7vb1+djWnQjSmlBaO6a103ez82/O3c5T&#10;xTY+GJX8V/DHxjqU1p4f1zRIDH9piHk2srv5DIrDqjsyFlP3SPQ1a1zRvF/hPwdo2p+G7my1DUtC&#10;0uOysY2JWCWY7I5G7kIVXI5yp9RWjrgaXxNpem3emx3mi+IFuYNR8wArDNEgaIDP8T4K477ab4g8&#10;N6NommyXunx3cdqunww/YEkbbEsbF1ZR/C+TjPpwa5ZUfjUeiaT1TV2pre6aTs12d1a23FKj/Ekl&#10;tpe7TW81bdNLmVtNHftY0tUiTwsdVuPttxcWdyomkt2+drOTbzsxztb09arx3FrYGPVbPWPL/tCO&#10;ARwtBt2SNkA5/wDZTViWeHXdKS+8P6pb3BuGVBct8wO3rG+OQRyPY1j+KXuF8R2nh24spkh1eAlb&#10;6OPcLe5gw6hvZlHX2rpqS9nHmjt09W9Pxe22vZHVWly+9HbS1u7btZp9bpdlfttsaXNq/wBih0bx&#10;hFa/2pp8Kvd3lqpWF2HIZc9sjkHpUsMUGtWMcWpaX9lmkdkVVwQrEn94hHZuaxNX8ZwaP8QNUi8W&#10;W01vpT+GonnvW5tjcCUBovZirKR2PI7Vk/E9/Ffg3RPEtt4F1ndc2+j2+oaZa3TfJbMZggKnHMeM&#10;g/3SfSolXhTpt6yUbp7X0V1daP8A4JnUxVOnTlJ3ko3TXXS9tHq7qLs+r113XVDT4tP0JBHbsslh&#10;GI0hkly3lg8Ybrn0q3cSwOWMxVpoUVpGLDdtPGT/AI1m+JfEOkzNpek61aXFvd3Cl5IWjPztFHvK&#10;Fh8vOMj1qe7v/Dt5epr8FzCsd1p/n3Uci4d7c9Rg8gA8k9sVpGUPhi1pb+rd0mjfnpxlJRa0svw3&#10;t0tpfyJJUuLWAXFuokK7po0kXDLJgjAPbPT8az/Beo6X4x8MweLnsvI1B0VprGZdslnMDteP+a57&#10;1e12STTWtrnz5Gj2s0SwncLiMLnbn1xz71j+JRr/AIO8S6Pf+HrVrqyvNRc6l5i7vKhlCkk45G1g&#10;MHtu54NTUl7OXM1ot1a+9rPvp+voZVJeyqcz1irJrfVtJP5a/LXsUPFGg2XhXTv+Fj224XFhqhur&#10;qS1j3y3EZGyUOvdtoXkdQoroPFEsWl+EJtRt41vtNvGN0wZS+2NxuOF64xngdKXUZvDmo2N1Z6a0&#10;kZhu457pGhJ2NL90nsUYDnHTvTr6OWCS3i0TU18jSl/0uxb7vlkcD8O1TGEYuXL1XR31u1e3pe/X&#10;TuCpqmp8lrNLbvtJ+ei1W/u9zkvF0/jy38KyfE/4KPBr0w0dZtD02KbEc/I+Uj/dBA75Fdno3jiL&#10;UrrTdKuvD91Z3WoWqvdRMBm0laPcwb1APy7h34rzrx7pWseC/EGj+OvCurCz0u21iO5McUf7k2rD&#10;bLC6juS28EdCK7m6sP8AhPfDFrqusWy6Tqy3sbr9jui3kusvADccMuCQeOcVhRqVo15JN8ySfLvF&#10;+cX0vayTe3zty4OpUjWqKN1JWbi37rW7lF20cr21eqirbO1fxraX/wDbSaX4V8SQ6frVzYyR6fb3&#10;UYaKSSNM+cB1DAHBxwayPhvN4t8UfCObwZ400/QJPE+jnyb2KK3JtnmDZWXa3I3jDccZPFbfiJrN&#10;dX/4TvW7PZcaRDPbRyNHlljbGZEPbpz9Kq+L0u9N1LRfE2jfZbqK+lji1WXlftEG35XDL0bOME8U&#10;60bVpTT0V013i0k3Z9VJaNdF5mlSPLXnUu7bNJv4ZWSdujUr6pbfI1L+90OfTrBrzUG0t3uBaRt5&#10;nl/6QykBSOjAnoD17VzfxX1Cf4YeHrj4ragJ/wC0NJsFhuHtd3l3UAPzI6D1XO09mNN1+88FP47X&#10;XfEeuTpZQLFpepWci7kju5HzBLMv/LNgRhZehzW98Q9IttZttU8La2Lqa11fSZ7aeSFv9UvlEYYd&#10;s54b1q3etGcYtJqyTvs+jav0asttU+hOIlUxGFquFudXUX52ai2vXr01XQmv9C1Ke/0fV/Cc8T6f&#10;JawyXkNxHuGoQ+WCiljyjqDlWHUgg1V0rxSb/wAQ2j28CppItHlW8mjKHcJNhjyfulWHINY/wM1D&#10;xF4K+E3/AAhnxL1OS6bwvCtvZ69Mo231jsVoHPo0atsYHkhM96taiNW0CPVrzRrpLhT5WoXVndwl&#10;4J4tuJNh6qW4PtjNRTrc+HhVV02ryXZrdb7XTWm+63u9PbL2cK0U4396UXunba19lZ3to903rebx&#10;Xp1h4c8YL4q0jU10wXCeXq1vuxG7Mw2SsnTP8O4eta3i6DR0iim1WyL2JZfLmt13GFiPv8fhyKj8&#10;QtpniXQJSmlLcSXdqkRs5CM5YAkK3fA/lUdgbWz8K2nh6GC+VJEkgjmddxtpFGBv7jnoa6Eo+0la&#10;1pa/Pbbz67a6s05YxlOMUrPVdr32ttru9tdWO8SeC4PGmlzeDPEKGazdYTuWUgSFWDh0IO5GGOoP&#10;FZ2panqmqiPX/DHiCGaLT9eSHWoJ+fLjHDoQRw3Qj1zWnoUPiDQtcg0rVD5lqbVns5NpzGwxlS3f&#10;PXn3rH0+xbxBqS+M9FnksbxbnfcWYUCPU7cAq8cqEfwnGG68cHBrOquZaJqT0feyV9Oml/n6kVNW&#10;nGLUm9ejtF3WvVK+3VPu7PoFj0SBryOK3kt/OlJkhbJETN/6CG9uKq3ugA2kd1dafGyrbqrBkDNG&#10;Qem7up64qrqOnWPi/TLi7hknaO+DwyW3nGORX4+UHqNpGQao/Dubxj8N9GutJ+IPiKTWI/7UaJbu&#10;4hCyQIV+UMV4YY/i9qqdWPtIxlH3XfVbLqr+tunne2g3UUqijKHuNO0lay7XXnfS3ne2hvXiQa7Z&#10;toX21I7qOYy6e6ctH5QDcjv1wfY1MdMu0VdcudPVb28t41uktz8quD8xH1AHvxXKeNvAuvan8NNY&#10;8LS+K7pr2ZWl03XNN2x3kYZg6qnYkYC+hHWrfjHx34osvAj3mh6ZLrWpWGniWa1hAinu9kWZjEv/&#10;AD1H93pk1PtY879pF7XXye3V3WtmtGnbdIJYiNPmlWi1aKffvdWV9V3V7pq3Q0fBX25tMuPE11pR&#10;02/mvJUvIZpA4nhRysb5HYr+I6VhfEXwLpXiGdpNa1LWBZ3WpQ3StptwY5rSZcBHVh/APToc81N+&#10;zr8XtG+P3wbXxrEipuvbq2a3ZSkkao2FEgP3ZMfeHTdW1a+IftfhptS02xnubZFkgkhlhKzQNGee&#10;MZIPt9RUxlhsZg4NSUozTaffu7Lda6kqOFxeAp2fNCUVJab6K7aWmt9bdWcX8PPEHxO8Bwa54G+L&#10;N8uu2tvrhg0TX7kgveWco3COYAcMPmUcYOK6rwdqGuWfiPxF4au9NFvbwtazaLcecXWaJ0+aMoeh&#10;QrjI4IYGrXim10/VPCyf2fdw24kjSSOSZyoB4wHJ6DqMnvWNc6l4xGueIpNW0yPS/wCx9etIvC2p&#10;TIXivbRoUdy+O2fMTPY1mlPD8q5nJJtrq7NTfLd9Elo29WopvUzhTlg5Qg5Sko7PfTllo35JaN6t&#10;pJvVlDQ/GvgHS/jJdfBmy8TLpesXWom5t9JmyTcq0fmME38Mh5xtJwcj2roNT0/w94lm8TaH4g0i&#10;aH7PZta+cr7BJHJGT8jdVP6Aiud8c/CJPiN8UbPxF4n0e3uLDR7U3Wg6tC2260+53K4UOvJUDOOx&#10;BrqPEOla3qlt/bvh/Unlmk2wXEKyK0ckffd/tDpVUvbRlUUopxUrrR6q13o9NG91v2TJoQxLp1IV&#10;YJxUpcqS3hayVndaPqnZrotjxn9jLxf8adI8WeIfCXxy8KahZztNGmgzXe1YprONNsZQg7XkOBuI&#10;5PWvZvEen+H/ABxe6dq8vhSx1aTQ9XG/7dao8ll/f2bgeemR3qAWulPPBeRaizWltm3gtWwypNkd&#10;O6sD0qzrJsdGFx4sXVWhXSbWa71MxnCy4jPDjucDj3rPC4WpTwbwtWXtIt/as3Z627Oz2utltsLL&#10;8O8vwEaEqjnGDveTTdr812+ttXe12uxn6deadpnxCsdPaeGx026SePRreOMKv2sklxx8oDLnA4yV&#10;NbbXGpWmvTW2rXUNzDNZxJawLHiRZwTucn0Ix9DVDSriz8T/AA0s/G3g/TINVXUNLS90m3kwnmEj&#10;fGMn7j5JGT0NO0fxbo3jG1sdTsjNY38blFsNSi8uRpVXLxc9w3y5HXqK6qMoRiuWS960o9mrL5PS&#10;1vI7KclTtFy3tJeaejXZ2vouicVbZvl/iiniSfwnDpuna9BZaxpV80tpNJbGWG4YAssL90bH8Q71&#10;V+LPjHUtS/Z4gvrv4dw+IJLyCMXukW9wqpfKMGRYnHc/NhT1xg12Xw+8VaP8SNMvDf6DJY6lbyMu&#10;q6fMn+rkBK5z/EMd/esHxJbXvhrR9L0bwj4ft7jTtN1BZLvTY8bpLck7/LB/jUkMB/Fggc1y1ab9&#10;nKrCfuyi46a+S0aeqV09N9LM4MRRdTD1KkJvlqxS2vs0r8rTWivzaa2s02dKdUsovh1Z6n4Gs9hj&#10;0xf7Hspk2lMxjbCfQjG38Kh+HWo2ut+G/wDhK/7Jaz1G+ijGrWLZ3WrgfMg9D3PY1K99oNxpQtdW&#10;u4bezZx5F8zBE870P9xgRg5qn4LsLzQtZ1qJdRmuptUuG1C6s2ulk8naoRWhH8KPj7p43A4rsjzx&#10;nTW6tZ2SsnbR26apJJaavseh7STxUZX0ta3Z23S311XZx16FO+v7bX/GUnhS08l7qGJZ76zl+VjE&#10;TiOZSPcYzUwl8TeENX8Sa94gjhk0W4kt209YstJCoXEhf/gXpWKlp4L+M+pr44+E3iu2g8S6VDJb&#10;teJJmS3wfmtrmDqV3A8EcHkV2ml3niSz03SbHxT9hF88W3UFhU+TI3sDzzWdNc9Rvpe6ktU9LWfn&#10;dt226p3uc2HvXbqX6txnFpxad4pPXdJ6rZvVPouc1Hwddz+G/EGpWPj28tYdTjhvLXULEKTaNFyr&#10;xA8E4ADDuBXD/s0r8Z/CXxb8YR/FnxldX2j+IyureHUNuhtZWkQF2RgcxMoXaY+mckV2fhuw8LfD&#10;yztfhLqGvvGviTxNef2FazOS6ykm4kt1P90clfbiuu1nSNNiu7aSOACRsQwouAAn8WBWP1X206dV&#10;ScXTd2lJ2b1umr7Wk2tOq6XRlTwKrYilioNxlT0cVJtXkryjJXs/iTj11T20KXiHX7601XRrW2sm&#10;urO+vhBdLDHu8qMjIkPooOM1ymlW3gXx78ZNW1zR/GkseoabnSprFZMJIBhyhU9SDyGHIre8U+Dr&#10;zWYbG88L+IrnT9Q0a4ZrO5tWOCSpHlyof9ZGQelY/hvSm1GC38TeI9CjtNaS9cajeWkKr5U+Nu//&#10;AGlbg88itMR7apWjBxurqWt7admtU07PXSyfnbWt7apiFGcU4p82u1rJaNNWabbs01rule1H4wR/&#10;EO7+IHge8+H9y0k2j620uvabJcBVutNlxHIwzw5jPzY6iuq+IOt6YurabJOZ447lpLIuqkbVchW3&#10;DuudvPbOemareINPvo/BF/qGo6ct3dQWMiMFYxu4JBdlI6fLz7EVkeAfE2k61ptx4fF7Jq0fh/TU&#10;urX7VH5kzwyA7S5/jYY7clTScpU8RJOTXtLWT2XL/nrez6LTUzk1Tqzpt2dVqevkkrJf4Yu9nvrZ&#10;X13NL07W9BNhoFpqUyw6TMYpFv4gftEPPy7h3BIw1c+vjO5tPF6+GvEuivp/2YTTrc5LQ53fI3sC&#10;vXsKj/Z7T4j2ng3VPDXi/WNN8R2cV3NPo11bXm+5itZGLLHJnkhGO1WODgYPSulkl0LXH07RPEmR&#10;fKWt1keP5/MZeU46gj8KVOXtqMZRbhfpLydreltmt12FT5sRhadSDcb2fLLVdFy38raNPX1ZtrqF&#10;nrdlaXfmKplcSxqW5B9j3B/Ksl/7THjPTzuhaOS1nkv4clXGGAjkXHp91vwNUPCxubDwjLbLKrTa&#10;bJNFBJIvywOo+6fRcVPqfhXStV8ReH/iibqS3utK0uf7PJZzHbKJl/eIw6SJwGA67hxXR7SdSmml&#10;72l+n2lf7tdOu2lzsdSdanGVtfdb1tpdXfy1067aXL2ltHczX9zeW2+2AkglXqoJYHOPTvn3rifF&#10;Hw/0Hxxaf8JN4eimtb/UI0FtcNI6qZIX+5Ivo2MZ7g1c0nWvF2l2vibRNTtpVNrapqegX6ruW8iK&#10;Za39pAwxjvuFb3w/8c6D4y+Hfhvx3HZx2seqWP2j7NIhRreTkSRkEcFWBBB9Kxc6GK/dT6qTs/Jq&#10;L+669bpo4+XDZhFUqqtZN2as17zi2n0tqvmmnZmTFrHhvx/pLTWNhH/aHh+/+y3Kx/LJYylBuZc9&#10;QOvHBrZ8N+NdL1rxJqHgfVyy6poFjDdSXQX93dwS5CyofqMMOxrHNv4Z0LxXpcl5NDBql5fSR28Z&#10;k8n7UJOuR0dsDjvWd8ZrjXPhH8Ntf8eeAvDr6xqMcJdLWK3MkkoByy8c7SMk46EZojUqUoubt7vx&#10;f4VdrTvbT5dnYmWIqYWnLES15LudldtKN1pve9u7srbPTs10/RdQ12PWAWaSSGSwmuoZiCGOCYzj&#10;0OME8g/WuI1TxNofwa8eaPHq1yqr4q1SGznuZmVPPmyVWRmx8xxgYNb3wL+I/gz40/DuHW/Ddnfa&#10;bexTL/aNrqFk0EttfFA7Ic/fGCPmHBUis7ytW+JPwn0J/jf4F0+HWBeO2pabIQEiljlYRyRsehIV&#10;GHP8VTUqRxWHjVw8k205RerV1ZNN9HZ2tv8AEraNF1nGtRhVoNc1ueMrNxavHmTfRtN+eretmdzr&#10;un6dNdtpsrJyjSP+8AKKP4x+PeuP+D3wS8E+Adb13xV4Om8u412Rf7WvIZiVuJAc72XO0Nz1FSW3&#10;hTSr3w+fF2gXF150dncafbw3Vx95WPMZJ4+90z0rzv8AY2g8a/BKXXvhF8W7a8VdU1l7zw3qNwd6&#10;3CuuXgzk4ZccDuOlOtWp/WqPtaejbtLdRfLo9urvG+n42M6mIp/2tQ9tRVpKTU91FtJJXtpzJtdO&#10;3U9k8Nast9fPHcXbR3AuZYVspkxv2nG5T6HqKp6zaTaXql9relWkjTXTKmoxRn/XKowCQeAccZrH&#10;1OPVpfi1Ddanp5m0iOxafRdXtZiDb3gypjKfxHHIB9K2/C3iPRfiT4Sh8R6drAa3uA0LXKgbkljk&#10;2Sow9dwwR26V080al6d9U3bvstVf1329NTrp1VWTovSUXK19G0rJvX13V1ZruznfDWqS+D9dki1z&#10;SE3XlxIljq0cPlhkYAxrKP7x+7u9hW3a+LPCt9b6b4hvLv8As+7nvmsrNZ5Nh80/8sznjJwcA9ah&#10;+Hfhbxb4O8O3nhfxVqb6pYx3txNpL3ah5IYHfckZbHIUdM8gcVS8Z+H/AA/quiXV3rGhie0e3XzZ&#10;I13FH3fLJg/xK3O4c4rnputGjdebtLS3zXTqn2MY/WcPhk0tlfll0ejeq3tZpPzu9rHQ+JoGOowz&#10;wTwlk3JfW8igsY8feHsO/tUMHhiPTrWGyOrw/wBmzsr6e020rE/VFGeD14/CvCf2udO+I9h4I8If&#10;EPwTq0ltNo+oKl9efO/lwTARs77eWXHscBs9q9E8Q+FfDn7SXwovvgvbeJ7rR5NHktbrQde0e6zl&#10;o1/dTBv4l37lZD6etY/W41MVOlye8opxV7KTado36X5WnfROz6nJDM3WxlehGl+8iouCcrc943sn&#10;02au9Lrfe3Y2HhbUPDfiDUNcTTrOD+0vLF8sceFlYcGTI6kjjB5FVNZ0iyi8dx+JHtYlthYtbyHY&#10;D5hzuUE9iMcZ4qr4Mn8fWvw+/wCEX+KniZde1WDMN5qSWfkyS84Vio4JH94dRzVizaW2s20jW4ZI&#10;r6STyI2WTeJkByJBnr79xW8alOpST5Wr62drp3vZ2ut/PU9GXs5U4qMWl8VnupPWztdbvvbc8W+M&#10;uneI3+KGh63o+qyyLpeuQ3C28cnlvKkgw7xsf44x1U5DL6V7T8KfjX4c+MGr+MPCkNpNDdeCtUS1&#10;1CaTG2ZGQuk6EdiA3HbFcL8UfE+hfCe7h+I3jzzF0UsLW6RYBIsMhOxJFH3txyfwrU/4Qfwb8J9N&#10;Xx14bs49Mj167tzrk8KlWv2OQjyjptAOeORmuCi61DHTnBp3ac4vfltJJr1k1rppFre9/DwEq2Cx&#10;1WUJrkTcqkXuk1aDV9lp3Wia3Om0afUTq39vwwq/26b99GxzHJFjhoz2YYAK9Dk03xP8Q/D3gW/s&#10;dW8W28tmt/50KX8cTNHCoGR5mOg7c965n4r+Pofhn4OT4h+FrJ9U023t49Qa0sW3F1Miq5QjocNu&#10;x0IB6V6Nd6r4U8TwW3h3UVVv7RsVmijmQYYMuSvoSAe1elTqRcpUlNKdlLXVavR/P1PWp1HVjUo0&#10;ppVI8rXMrxfNt2vezWjut+uuD4BvB/wj97qlpYrKv2ppLNY5iwZG6lc8j1xWPrd1r2ieLfDlxoVu&#10;ZNJAMutWUi+YYnkYhZUPUYOc1S0u90/4Z69N4Zn1G8t9PsbVrvTruTLQx4BzEx/ugflSfsxeNdT8&#10;R+BPEus+NNJl0+SHXblbG1mXc6WrKHRkY8Or5LDBI5xXOqsanJQk7Sba06Ne992nzXzty0sRGtUp&#10;4Ztxkk22unI02ntpJ6W6xWnW3SeAPipb658TfF3gS4sXjXw7JbmG6xmO4jmQsDnsykHI9GWsnx/q&#10;mh+HfE9h4q8R2phs1vWS8usEtaxPgLNlf+WYbGc5AzXN+EPirZ+Hv2pdK+Clx4f8+68WeG5NSuNZ&#10;tQohkWPcU8xeoIClT6EqK9J8e6f4ak1Gx0nUJCjakslktvIu6OdWXLIR645FawqyxVGolJNxm09N&#10;r2kk9r2jJevfqVRrTx2WSkppyhUlHVWSkpJpedk4x0eutm3qYmpeKfIh0qx8QGSFrrWkhaRSJLe6&#10;jxlH3dg3HPrW/wCNbeGOCOe3ss/atyTpt79s1g3Xwl0PVdFh8IWepynT9OTy0WK4y8Dg8Rnvj9RV&#10;a+1zxPor/Y5NPvbsafcJDc7k/fLDxiYZ/wBaijqRzinzVKaftY9FqtdVe/8ASRt7StRpyVdaO1mt&#10;dkrrbXrr1Td7WNixlsvEfh/7VIG3PuhvLeY/PE0bZyCOeP5VVs9Ck/tXUtXfVP8AQ7iygiVXQMHR&#10;GJzkc7skg+ox6VHc32meNSni/wCHWt2d9Ba3TK15YyCRIpgmGSdV5UkH6jjqKb8TfD8nizwl/Z+i&#10;avcaPJNJiSa1bG1lPzbT29fQik/h5t+VdOv9fd+IVJc1F1Ix53FXVnZT0tdPazu/LXQueJ/El94L&#10;vNLtdf8AD95fWeoaklut5Yx71slb7jSAchQON3vzVrxDoQtZ/tGk2oIjjYxzQttY88D3qv4a8SeJ&#10;bvUR4Q8QWe6a1swJLpSVM6gcOex3dap+LL/Xbfw7q4+H0rX2qaLZvfW+ktIN1w3URYPOD296pSjO&#10;Dau12tqmt15/1Y0qVafsZzd2tbK3vKy1S6yejfe+hBa6n4t0T4hXVq2j2zWF0qTRlMK6RsvzIw9d&#10;/IPfPrT44tMtdDvPDU7w2NnPJJPGs2TCH3fOpJ6Fgd31BIp1hd23jfwpZ/E+DSZ7HUNU0OO31DSd&#10;VjKS2kmflBHbEnBPQ8Gm6jq1tcrY215o6z22qL9l1BVGTBdKNjlh0K4PPfnIrC8ZQ51K6eqv2lby&#10;89unyMOX2aavdO7V9dJPTbW22nR77GT+0B4+8QfCHwLbeJ7fwfcavDbX0M15HaEF4LbgO5PXaMgh&#10;ucd66jx3Y+FdQtdJ03T76PS7jWJo59L1COJTFI5UN838JLA4xkFu1UL+18P+K/h5badM0mi3yzNp&#10;dgt/hjHKGwIyTw6SBcYOcg1heEta046b4ms9e1m1trHRUWGbTdQh/c2dyR8mxm4KhsFcEEdKG5+1&#10;s2nCcUl5PVvXR6q/mrXXVGdSpy4icZPmhUjFxvb3eVNyXRptW809V1StfDnX9f8AiBYavq9vaaJq&#10;MMl9caeosYShSWPMbRTxv0JHRh1qj431/XfhH8MdO8S/A3wPa+Io7rUjZ3OmvcMq24RG+ZTyRhlZ&#10;SvuKg+Dvha6TQ7nwZc67Zx+MLvSXu764tI2Vbpy5KXZxjGRhfXIqLwtrHiX4davdeG77UV/sSeJb&#10;u3+0R4ltbpv9ZET0kDHc4bqOhrFTk6EXK8b31Vm4t69Vv0d779tTh9tW+q03O8ZSi17RWbjK92rO&#10;/ZqSd7NpdGzsbK78NeOr5rzTrnDWMMcYNxGFieVjhlz/AHsAhkIBGQe9RarpNx4Fh1KPwvZC3jC+&#10;fbQxz7lV+6AE9MfhXPR6FoPh+/8AF3iDw3Zi8sdRka6uLexha4ujfORvfZuAb5QMAYIA4qbWPiNp&#10;PhP4dXfiXV5/OtLO2gBvlhW3P7whcAOTggkZB5Fbe1jZuokmru67K+vfZHT9Ygqbda0ZLmfMtrK6&#10;uuuyW21tehvz3mmWWgJ4isAFnuLF7m1towQs1wq7iikcZJ4x3NVfhZrs2v8AgtvH1hJqGn3erSJP&#10;reh6hb5WyuyNrKoOCucAnBwetddeeGpV8P2M+lX6MbeFJMuFZZcjIcHpnnr0Ncj8PLvxra2OoaDr&#10;iwz3UV950l0GR/tUbNkMdvQ44x2NdEoTp4hc17Wey66db+q7fgdso1KOKpp3s4u1lpzWWt09Huu1&#10;r+Rav7jU7Pxg1xMsbQO0a3UYt8HgcNn1GRzXO/FGXR11G11nxVNpsNnYTI1vfCM4Vi3yBvYnqw4B&#10;rpvBvxN8M+Ntf8QaFKt1pureHtU8q8s7q3IE8ewMksTEYkjYdcHIxyBxlfDi6H4r8P6ld3Fspjt5&#10;njurWa1DxON24Fc9yOoHQ1nKMa8GoSTu2+6ut769HuulmZVKdPFU3GlNPmcmr94vVNXT0e60ejF+&#10;IcFl/wAI3a3OpXzRwSzQhZ0UyI6v64B45+lZepeIfDvgTwpqUeoCeOKykNvFutW2yg8gx7QeOwHH&#10;NP8Agbp2tWPgK+07X4Zob+TUpp5LObUGkjEBf90YifursxwOAeK2tUt7ma3n07Ubm4VLghlh4YBR&#10;z8pxwfbvTcZVIqpHRyXVXt+K8vMqPtK9FYiK5ZSjs03Z6qz1Xl0TXmSznTfFXhPT7y3S6FrJp6Xc&#10;LyQYaPjmNgRlWx2rL1HW7m011bXULO4vLK5kjF1NafNJawufkZ06lR0YgZHWm+EdaaGS8eXXFuNP&#10;e422dw0hYFMYaPIxsYOQMHkVqah4aiv7K4u7yS78x4EKTR7fmVOeGHOM8Vp71SmpJf0v0fTyNryx&#10;FNTh8XXbpp5qz6eT3IkivrbxP9n8z7Zb3kLRRmPOBGnZhjn/AHhVbXNH1DTpI42VV2zCaNTIeg5G&#10;PpXO2WheP734kWPxp8GfEXy9Kj0t7C/0K4t1mt54ly25GU5jmD/xEcgYrqLvWtd121tLOa+077Zd&#10;wNLb2twdrYHcccge341nGUZ03dNa6barTVa7O+l9TGFRVoSUoNa+69GmnbVa31btZ6+qJrHXo5he&#10;6pqMpa3jszNIsMO6WL1wB1Jx0FZ+gT6BoHxMk0zULGeR73w4t/p+trZnyZot/wA9t5g6OuQ3ltjI&#10;bI6GuJ+AXxS8Vx3XiTwj4w0YXV9pOsLLbvbaa8X2rTXJBZH+67o4ORnp2r0i91jwxrPjWHwU8b+W&#10;+l/b2V4fl2bim3PZvp2pUK8MRShVg1e+z73aa3/4ZrtoGFxVPG4enWTtK+0t73as9fL1Wj8hl3pW&#10;n2M0NlaxLeWtwslxDa+cA+/73yZP6VkXfhCW+udB8R/Dq/n0m4hvmnurWaPerrj54JUJzg9Rjoea&#10;1tZ8K6Xrlla6teQxstjKJdKvIRmSIDvx1z+tZt5Yan4g0a11Gy1xZ5V1Bb2O6VGidWU/c+Xn6g5B&#10;71UorZx7NWdtrdd1+K22NK1OMm1KGm6s7PS2z0a12tdWfQ07rxBEdf1C/wBa0qOzkt7cR/amk2rK&#10;f4Tn9KuG21pLJreHU8XV9E0lheyYkjEvBEZA+8uBgZOapeK4LjXLWO3GlwzT3RLW/nJuhluF+YBg&#10;fu8jGelVtPTwP4n8Ayf2Pqt5oc0d0ryJHOUlsbtGyUAbIxuBGOVYGtOZ8zV76N72b7+V7W1vo7M2&#10;55KrKN+jau+VvutrXtb8y3qXhS28W3UY1fwnaz28Mkcwkt5cGG4U5JHcHPTNU/GmnWvi/wAzwX4i&#10;tGia+tWS3uhMfMZRzxjv9eKboeni112Txr4Iu/N1DXJIP+Ek02e58vMiIVjk2chGIHOMBgM1r+L7&#10;m3tLpr+90uSP7KQbG+jj8wxSNwcYHTsaGoSptyW+/Zr1t2+56eZHLCph5SkrXeuzUo9NUu3T7Ldr&#10;tavkvEHh7xJ4f8G6PHpjx3luqsureYNkr8bVkXPy7gMZB64q58KfGmtat8MI9D8ZaCU1GzmktYBN&#10;tH9oQqxCyhf4WYfwmupuLC7nikhMdrdWt4qCWGaHdGSRzwen9K5LU9KjtvCM0U+jX8MljcSG1Fvl&#10;s7SegHOPSs3TlRqc8NrNWe3T/K/q2YTo1MLW9rTbtytW6aW8n2v697sueFvD+n+EvEl5q/hzRNQt&#10;ZLxY4riO1kZoz1fcY2OMkk/MOR06VN4g026OszarbXTRx3gWGOMQ/NEc/PuHOeehHIzVB/EFq1/o&#10;duokWLVbuM28qT5VpPLztHPzLuHK/eA+lL8QNM1fxNYTXvhzUWivdPuEubW2ClY2uIjkBhjdsbnP&#10;51PNS9i1FXs9l9+i9H87hzQWGlGmr2d0lpq9dNt7/qU/gTefE/wq/ir4efFLVI5pLfVpJvDOoNIW&#10;8+zYZ2EHlSh45JrrPEFnqi2WjXVhLGq298r30btuDxkEfKexyQao2WtaxqV9o9zq2h6fHrLQ4nsz&#10;dbjIrDLqhIG7b2rT8VWWjR2klpdySW8PlMVZZtnlvjHB9RWlGHLh+TmbS2b0dr3V9Om3otdzow0I&#10;wwbhGTcY7c100m+ZJt9Vt6JXucRL4g034Y+INQvNX8JrL/Z8NxfedawoJpImdVJ46sFJb1IBr043&#10;ei3yR6npOoRXEclqs8ctuwkSWE9CCPWsfTvC1hL9l1XVbWO6lWz+zzzTfNKVUfJyPvDk59c1RsfD&#10;On+Gk/tXwfDdRRxxujWdv/qgCfmUocdOo9KqhGph04pLlf3rz6X0tf08zTDxxGHvezg9UvtLby1/&#10;4AW76ZpGqw6HcsLG61adzYtcMGju8DOU9wO3WofDd3r+ofEPxN4d8TaNZvZWcMM2i3ETHzDJsO4s&#10;p6HP3SKNU8Exav4fg8PQ391a3GmTCfR7ryVZkkzuBUsOQehHoakj8QeINA1A3fjLTZIftUWGvo7P&#10;MUcij+MqSVz0FT70JRcvdSd+lno1Z9rN3vp08zP3o1FzpqKad9LbNNS+et7Lp2Zk2Wr/ABAi+Fmn&#10;6Hr99GmuSQT2t1Lex+bG7tu8mViAMY+XI/Cug+G2uaJ4h0nS9Ka508alBodvd3lvYvwquWTzFXsr&#10;Oj4/KjUtcuhpt3PHax3zQqjLDGuGPfYV7EjkGsn4R6N4bkitfGugyxq91FPZ2MMiqztZrMz+SXwD&#10;lXLHrxU05OniYQTvda33srK6877277XaCjzU8VCKlzLls772TSv2b7+b9Sx4x0ubRRJ4lhif7Rbs&#10;yRfZlyJozyWYAckDgVqeFvE2neMrKxvbGK4XdDvT7VblC+e3zcgjvUsOnullJpunXKpHHH88LN80&#10;K5Jxzz/9auR8ASePtF8WR6dqWy60fUY7i4s79ZQ/kyA/KnByoP5VfNKjWWmkt9L637/rb1HKUsPi&#10;o2i+WW9lezutb/g3btfqdJ440vVJo5P7IP2eWKFlilxuTn1HX8e1S+LbS7HgO6+xLYx30mml7ZLi&#10;fy7drnb+7Uk9FL4z7Vh3/jHxLY6pd6Hr5SzurCH7UlxAS0cqtnaoLDBAPVTXS3up2fiHwx9peyW5&#10;jks1kHyhgWxkjH601KnWU1Fu7TXpuvk16feaxnRrSqWbTatZ+Xl+GxyPgrRbiDxPpMV74ZmsLyS3&#10;bUNUjhvdyRzgDdtI4YFzjHHGK6LR4449WvNfFqsdzNIY7iRZvvYPyhh2b9a5Twj4o8UeG/jJJomo&#10;6Q1xousadEmn+Qh36bIhJkkJPDxSfKcA7lYdMV0Hju603wrpWpeLZbGZraaESXTWsZaT5eFYKPvE&#10;fmazoypxouf8rd76WsrX26737PW2xx4WVKGFco/Yk73VrWS10Wt97ru9mrGtLYNqMqu13lbr5EVm&#10;BKFTnIx2NV7eXVILq/024u441s0UxMrE4kx3B6qeK5bxzJatofhHxv4W0O61q/07UoN9rYkrcJBL&#10;xLJsyM7Acsprq/FN1b3WpyGzufKaEpItxsyDg8qR3Pb2rb2l+Z9rdd01/n5s6o1VKTfVWe+6kr76&#10;LR369troo263HiDTZdR8M3/9n6tZzlJbdotyo3BYbT95XH8/UUa5c/a/DUy22tw2Md9G1tDeQn93&#10;b3Gef93B9am1mWxtvGVvAZZrNtXs223UMbbInUZ2k4IUnORnrjFJqt8/hvwbqBu9CXU4rGJpZ47G&#10;MPLICOWKfxMevHWplb3k3ayae9tPTbTf5dh6csk3tdNq/rstbtPW2/yLt3baq2mabbfb2ufLtUS4&#10;uIcYnYAZbj161D4rvh4dtJNRur2SXCqbdJIs5bGPLU9sn1qn4L8PaBELe48Ha1eLZ3VhHcwW4umw&#10;gbnGxvu89uoPFaWpT3NlFZvrMsU1rDv+0vcx5D8cZPQEfTpWtuanf063Xbfr3L96VFy2bW97pbK/&#10;TvcdP4o0fSrDStQ1O4ZYNQeKzWYR7kWeQZCsR0Bx16VD458Jm7s8WNvDNtkUzW8qfeXOCcjnpXK3&#10;vwu8K3FhceC9D1GO3sNZsNl1oFxN5sP3iY5Ywx4w3J2nkfSui8Qard6DD9q8Wqse2NIGuLcs29eF&#10;DYHf19Kj2k5U5KrGy01vfXrr22eqXVNK2uXtalSnKNaK5bLVO6v11+7dLqtlco2s+pWlvYR+HI7S&#10;4txqO3UoZn8uSBfQep6YFbWoWFnNqUe6Z4gpLwqueWx39celYN9oFp4rs761j1T7JdQ3Ubw6lpuB&#10;IzIQ4DA+vQ8citD4iTajfeFY5mLR3yyLKktrlNuPvH249eKlNxpybV0kmvlo0uvTrproxU/doybV&#10;0kmu2mjXdPRd02aN9YapHoqyQXO64O3EiKDvGR/OqWrafYX6i9soZrVpLpFuDGo/d5PLfT/GrWga&#10;06Cw0HW9Wsft1zDI9r5Py+cowSQOc4GM/Wqd59l8Oao1rNq1xHDqNyLjD/MsbgfOqeik4OD+FaSc&#10;ZRT6aJ+Tt+t/xR0VPZypqXTRO72dtPnrqXLvUYpdW+zRvHKzIY/MjHO9f4Til1FbeN4IbJl2yMH+&#10;zSjlmHZc9Dmqv9rWsHjy30QyQut5atLLJGwDRNj5WI7Bhxk96uzS6JqnitvD17808NoLiFf7y56g&#10;56g1XxJq6ve36/1uUpKopaq/NYq6poT2+iatpem3Db9RhkLK3BExXrx3ziq/wpudSv8A4e+F728K&#10;m6j0rbdRspB80HB+9yDxyDVzRdTsvEOhza3aag7MtxJEyyfK8bhtoBz0/HrTrof2Tq0MT3vlzRqZ&#10;Mt/GrDBPp978qiMYRlGpF+7bp5tNP8GTyx9rGstrW+9p3/B/eL8ONQ0/WtCvL3TbaaG3m1K4C29w&#10;jKysGw7YbszAkdiDUt3MbXw9Nq7fdtw7XAX70Srz+g5qDwvq1jqfibVLG1nuo7jTLeNZreSFljHm&#10;jcrqTw/Tt0PWmeA9UuxayWWu+Gv7Pu/Mk+2xph45zu+WVTnkMvbqDwauFRckY37q/S6dvRa9L3sn&#10;2drpz5qcIt73V/NP8Nb6D/CV3De6LHPb3VvdQ3kRvdLe3/ii+vTNcJ8OviF4f0Px/rFr48t9Q0N5&#10;vEX2Hw3Je2xS3vImiVlmLYwgdiyjdgFuByaseNbz4j/Dy4uovCHhqy1TTZdQieztLWdoJrG3Z1E2&#10;BjGANz4HXpXZeOrPQPE+h31pqemR39ldWYjuYpEDhow24Eg9CDyD2NcfNVqWUGlKnq007PRq1991&#10;dPWytdPY4nzVrcrtOl0adno193VWd1dX2s83xh4n07SPitpHhzWpLm3l1CN49KVYSUuZs5IyB1VQ&#10;Tzjis/4h/Dyb4q6XrXwv8Uasbfy7yHU9J1CzcpNbyI+6N/ThxjjqDS614fh+KnhTwx410DxQp1Dw&#10;j4gjvdNvoWEiTGMNFLBKP9qJmU9wcGuosrrTta8Xag7wfNCkdsf3md8Z+YHHUYP51UqbxMp06i92&#10;T0/vRlHXVPRqV9VaySa3NIwWIclUs4VGmvOMotNP0s+m1ramd4p8a3PhfwJH4s8b6K8QsId+ts2M&#10;RxLw0wxnOfvYrY0yy0q/s47/AEG7j+yapaC4t1EfyurAFZAD04Irjvi5oHhTVvh94m8MeNtY1q30&#10;Oaz+z6kbRzK8ULsD5i4BYYIHY8Vu+CLTwnc6XpUnh7x4mvw6XYxwQ3kl0ksyoRhSxXGM7ccgdK2j&#10;UlLEuDSeie6ve7Urre1krO1m77WNKdSo8a6crNcqtdrmum030bVvLdPYtXlzY2Piex0+W7+z3l3G&#10;8duUPy3DxqH8vH97bkgemamtpbCaH7ZBf+ZHGzJNIvDW0g6q3pgGsD4l+ALLxVrWi391qNxazaL4&#10;iTVbRobho986Rsi5I7FWZcdDnmmeFPHUlx8ZfEXww8T/AGRZv7Gh1K1Eald0EjmN0bPDMGHbsRmh&#10;1nTr8k1ZSlaPn7t9ezun07ddz23s8Q4VFZOVou/dX17aq3n+JN4g+G+j+KvEWk+JNT05dTgtWDI2&#10;5WHByr474PIYciuf/ae8Ma14t+CnjDRdG1ma3u2jinjuLWAySokUiu3y5BYYHIHOOlbHiPwH4stb&#10;yz1/4a+I5IbjS7lETT7iQ/ZpYCfnjKgf3eh7GrWteOvB+peCbnx5q15Da2NlNJa61tkMq2xRsOrl&#10;egHc9q560aMqdalJcjkm227Jrls2pK3w31u7rc569ClWw9alVjycyd3fRrlabT301323Rn/s/wDx&#10;Rv8A4gaVq3hXxMqvfaG0ES3S2xijvrWSFWjmEZO6Mk7lKNyMD1rI/aVT4kaVpPh74h/C20W+HhTV&#10;I9S8QeHYSwk1K1jG0xJsBO5cltvfGK6FtE0rw0mrfFDTTZ3VvN4eimg1CBCZhEi5Luy/6+ILhh/E&#10;ADjIqz4Yvta8UaT4c+ILPZx3SQytfWel3DSQ3KyjbGyswBYY2vyAfmI7US9pWw31ecmp/wAy3sp+&#10;7Lquzs2+ZJ+dpjRq1MAsHWm3K11Jb8qkrST1u4qztd3S13sbekazpHjey0vx74T1hbizvbPzLc9F&#10;kjcAnKnkMOhB6EVUl0yzsLi7sHvriCzSeG4jWHosu7JX1wT1HTFReH7LTZPEP/CPxQKk2k/v49r4&#10;aHzM5BA4wam0HxTovjHTry/0XUgWtb6SynjmjCZlQ4wQefoa7FL2sFzW5tfnZWdr62v67LqehGUZ&#10;xSk1zO/zaVpaX/C7Of8AB3iSLS/izJ8LNVtbuOa9sbjWNLvLi43Jdnzds0SZ7opRivYNxwK1NGbQ&#10;Pid4Y8SeDdXsJWjt76bS9S0+4jK4AXqvqjqwIYcHnFVfGOh+L/7b0XxBojL5+k6gZpPOtlmEluUK&#10;yW4bIaMsMYk5x3BFR67pegWnxO0v4paRDNZ65dacljeL9obyr21LE+ROgO1mjOWRwMg+oNc8fa0f&#10;clG8ea1npeDSXmm4vRp2vHbW1+WLqUrxnrFS1TVrxklt3afRpXWm+pD8P9I8TeHdJtvCOpX0NxpW&#10;maWdM8uNS5kYH5HO7LD5flwSa0fhfrvh3xb4b/tnwtdXUcOlX01jcWUm0NHJH8pR1HTHUD0q344t&#10;J7bS7m+s9U/sxmjDzXkahjDgjLHPBBHHPSp47LU4vDt9rPhhbGO+1KL7TB5sIERl2fK77MFs8ZPU&#10;1cacqVWy1UU99+lra9LbW1v6mlGjKhUVON7RW27t0s7pq1krbO++hBdXMEGnS6jcypJZ24kN4y8N&#10;DtG7fx1AA5qTwzrOj+KfDOmXUWpeZHr1mt3pqy48x4cbt4I6jBBz2yKsaX5msabcaXqum2sdwtuo&#10;u47bmN3dMOMHnackc9jXJ6B8N49I+EzeB4oriGHSbV08NzRyl7nTeSVjR+6L8qgHqvBzVSlUhJOK&#10;umn3Wqa0+ava/W3R6VJ1o1E4q8XF733TWn3XXWzs9enSeNfDVtqejSWdvMtsNrFpjHv25xnr64rk&#10;9L+KPg6D45p8O9Ub7DdS+GYdQ0nUVkHk6khcoyA9ynHX1rpPDvirV7+FtC8TlLfVrXTYp7tvLG2b&#10;IALr2PzZDDtkYrD1z4Z/Cr4p641t4r8O2epNodu0cM2dr2DP83ljGCpP3hg9qyxEp1JQqYdJu+0r&#10;q9rq2l3FrfbdWejZz4n2lRwqYWyk2tJaXtunu07X1S0aT2uaXxW8Q6t4EvtD1HRorjydU16Kz1Xy&#10;1LJBGwJ85sA4UY29hzk1peOPDmn+I9Nj1nTwJLm3y1pNbyAiZWVlKNjiSNgcFTkEVjfDDxDqx8We&#10;IfhN4hvGvV0GO3lsLy4wZJbWVOI5MdSpBGTyRU+o63B4O1OO2igisbO2WJbeGWQx21z5suxVQ42i&#10;QH+Hjt61VOdOtTlNv3JNqz3jKLs11vqm9Ple5t7SnUpzqSfuydmn9lxbTd9t03fTpbcufDnw8vgb&#10;4Y6N4Ntb25vY9IsorWGaZR5joBwSBxx0x2Aq5cWVre2L6apebBYxlmzyG+6fxqydB/szVb7V9Gnk&#10;jfUCsl5HJlo5HRNiEA/cO3rjGeprF8G6zrc2s31jqsNuqrNvtVjBDGIcFvqGra0acY0mrdO6stvw&#10;7/ibLloKFBx0+FdVZbfhb5993ppZ38fia1uV1D/Q1sTE1rtztlz94N244o06zkU6k2kXrXHnXDea&#10;s0xZIpto+T/ZGMcD61oeS329ruNF+WMhl7k1xmgeCYfDvxm1Lxt4Y8R3Vnba9GF1fw7cRlre4uo8&#10;D7ZFk/u2K4U4GGxmrlFxlG0b3bvrtdb67q+llte6QVuajKHLG6ctdbNJq11fR62utNL2u7J7fhNz&#10;aW+qXxs3sYYZgslvIwYxSAfPISOoYYOfSub8F+LL/S/ijqXgrxHpF5Gt1Gl7puoQ27PZ3POMq4zt&#10;kOclTxgZrojpmtwa6luNRb7NL9qN5bT4dbhJMBeevyc4HvjpXDKvivQfje3j+Qz3XhnSdKm0iSxW&#10;YobOT5XFwqdJlbO0k4ZcDHGawq1Pq/I7PR2enR7t26Lvsraq2q4cTOtSdFxT92dntaz+Jtdkm9rO&#10;600PUoLdYLm4jt4lVZG8zcOm89a84+OH9m2Xh+Pwd4l3TQ+I9Qjs4B5ZKrJzIh3fwk7ce/QV2zNZ&#10;R6tb+KrSVWW8hVFZJvkkDcgemffrXP8AxbeSTSLi90O1hvtU02Zbu30i6uPJ+0NEQxCt0Dbc4zwT&#10;jpRjkqmDmvJ9G7rrotXdXslr5M6MwSqYOaVuvndPy0vdaW/Mg8ffCrwP8avA8fhnxOslrcatZwrc&#10;Xen5guP3OGGHxuG1sEA+lL8CbD4x+FNDbwr8VvEdv4g+z3E32HXEhEc01sCBGJccGUc7mwM8d811&#10;EE2l+MdHtdZ08vDvjKtbyfK8ZYfPG3ow6ZHQ1R8NaL4w8N61cXGreJ2vtNks4Yo9PazQGCZd26VZ&#10;By24bQVPAK5HU1McNThio14p3as3F+61veSvrrezs3eXa7JWFpLGwxMYu9rcydk47rmV9Ve9t2r+&#10;t9Aq2rzalouqW8TLCyGEbvmaNlzlvxzXN6Ro8Wmazei3uZpJtSlz9nkYbUULglfQYrooZ20q1nuL&#10;iGSRSrNM0K7nA/hwO/0qlo9xous3NtqdjeJM0kJXzFXHllT0I6q3Y1rOMZyjfdX+6/42Ttc1qxp1&#10;Jwv8X42/p27ETWV/pPg9dM8M3EepRhdm24nCyZ39dw7gZ/IVL4QufEElxria8YG0yS7X+xJYlHmJ&#10;Fsw0cvq4YZz3DVzvhz4gxRftE698GPEvhuOx8zRbbUvDd5gquqRqMXKg5xujbHA5xmuj8OqtlY6j&#10;JqN5DdWuoXklzDeWcP3o3IAVsEhmU/LuHXAzzUUZRqSTg9IuUWul43VnfXz+53tvlQqU6tRSg9Iu&#10;UWtknG61T1s7prdWcWul69w8tnfSaU95Ml1qE0UcPkwCRbdRkk/7hHX0JqtqVn4V8B+PG8Y3SzWb&#10;3Wmiyne1iLJJHvGwFQC25STyOAOtatxoGk+NfOj1KJZlsbjyre8iYqfNQ87WBzlTwT61V8f69qfh&#10;+5028ttFF8Zb6OK+LOV+zQn70w/vfSipHlp88tk009X+Ct36bryKqQ5KbqStZNOL3trrp6vdbryR&#10;Y1Lwnb3WnRaNoOqXFjJb3i3ltcWIG2Nx2K9NrAkEEc59auWusCxv5odZmVTGsIFw2FV5JG2rGPx6&#10;D3rzr4yav4h8K/EXwfd+Ap5oZPEfiSKx1C4DM0a26I0p3pnB3qNo7jr2xXpHinwzo/izS/s+qWLS&#10;RpcQ3Sx7ireZC/mRnI5yrAGijKPPUjSjZwsrfZel1b5NX08tbFUa0qlWrGmrSg0t/del1+au7eWp&#10;Vu7GDRddt4YoEU3UxM3JG48nPuc1jePvDeg+PvBX9leJmuLc2c0d3HNEzJJbzRuGRgVPOCOR371a&#10;0q91PVPGmrXc073FhJ5LWIkGPLkxkkZ+6M8Vcih+2aXqGnNZMkDStG00bfMjsvzMPcH9aqpGFanK&#10;Nrp3Vn5f8Ne9w9yvTlG3uy5lZrRrb7na/wAya61S+tdKhfxBNHO95eLHHJbR4WQOPlyD+OawNZsJ&#10;/Ceof2tpFqboPdKmowqSszxkgfu2/wBng7enWtPRrq6tNL0Xw/q9rcajbSxm3k1S7dfNWZPuMygD&#10;O7HBA4IqzqllrV7f2V3pmohV0+8H2yOWLd9qhAO5Ofut0IYdMe9KSjVjfW6t6rRffo+l9LrcdSMq&#10;1O6vfS3dO2u+j/XVEXw3+Ifhf4q6BceJfC8s32eHVbvTpkuo/Lk3wS+W5KHlQSDjPOKwNZ1rxX4a&#10;8Sx6PpulwyaeZoUZLr92kMTNhgH9cZI9627hHsRqyJoqNG0TN5drGI2ufNJyVYfxqRk55PrXHfA7&#10;4i+OtU8ESab8arG2ur6HWr2zfVI7cRxXscU22MiPB2/IVI5JI56gmsK1b4KU3abT95J2urJrra+6&#10;vdaPW9r81as3KnRqyanZvmSstGlZ72vfz21tpf02+SGO2kgAYRMVSEKe1c/oEEtr8StahOqTN9o0&#10;62eG0kkBVVQFS6j+HJ6+prYnlmm1WO2tFWSGFR9rZJwDAduUUr71y8vh8/8ACazfEqHTY11cadHb&#10;W22ZxIIVkJkiK/dZT94dwa6q8rSjJLaXppZ39d9trnZiG+eEoq9pfhZp201etku/ozpr/SnNtBKJ&#10;34uFaVV/5aKOdh/2c9az9BaceGruw+1faore4kjEkhLMSCGOTyTjO31GKk1PxWdG1ODVb1/J0OSB&#10;v7QkmX/j2mZlEeT2Xrk9BxT5/Dt3qWn2dimqzaXeR3kd5cC1YAyhHPyN6qw+961TtKb5O23fbv8A&#10;1owfLKo/Z7pWt3Ttb7/zT7MpaFrxMeqeKoIGuNPmtUm0+S3I/wBKK5VgCejAjbg1e1W+gPg66161&#10;0uaSaTT2d7WIgTnK8p6bhTNC0y+0ufULd7O1j8t3azjt2KxyI3zHch4Vsk8jis7W9b8UaP4t0CDR&#10;fDj6hb6hMYNSit5EX7HGRk3LZ+8oIxtHrms+eUaV5+m2zbtf0u/u+8jmlSo+/fXTRXs27XS12b21&#10;077lP4A+P/BXxa+EkOu+EtFbT4o5pbW+0WTaJbG4jfDRuoxtbI3dOc5rqdW0ddb8mWx1VreTcrSS&#10;IoPmBegI9M1neFfCXg/QPiD4l1fwzbxwXWpSQyaxDCoVXnCYEp/2mXGT3wKv/aJbC8uIPLwYcSW8&#10;jN8sqn7yH0IPSqoxqLCxjXtdaO2z5dLq210r26XtcvCxqRwkYV2pNXi2tE+VtX02bS1Wyd0jyT4t&#10;/Gg/CHVJ/HGvaO62dhrNrp1+zRkFVlkCiWMnl4tzLz2IYdq9mW1tI4WcY8u8VXZf4eRnI/OuL8Ve&#10;D7TxfqGqWvjS2sdQ8O6pHDax2c1piaGYMGyz9chgrLxjNdXaW+YHtTKyNHIBGzSZVyBjp29/escJ&#10;GvGtO7vF7dGndp+VmrNfPyRy4GniKeKquTvF/CnuneV3dX0atb0e2xxXwv8AiFB4n1jxD4GW0nj1&#10;bwXrEcMklywxcwyjIkG3+Eqcc9xXeXBjuJG0113Q72WXcvXjPX2Ncv4S0PQ7rxdJ4lk0WGz1ixnl&#10;jvJIm2yOp7P/AM9ExgjqAar6Pd+PfBdzqkHiu+m8RWeseJDLobWca+ZpNlMAPLfn95HG4OGHzBW5&#10;zijD1KlOmlU11autrLa99VpaL81ruVhalahQSq+8rtXS2S2ut72tF2T1Sb62zV+Gt3on7TkXxj0j&#10;W/Ls28I/2TrGkmJh5370vDKGzhtpJGMcDpXaQWem3Xi6bUDaJ9qtrcxtcKuGVGOSme6nrj1qzeSF&#10;NNeO9eOVfLL+d0VlzweenFZek6vYLq9v4i02aObS9SXyGmVTuEy9M+gwCM/StKdGlQbS2lLm16N7&#10;27K9vm2+ppTo0MLLlja0pczXm9G/vte2nXqWrDWY4NWtdGNrJItx5hhniX5YNvO1/TPY9Kfdx3Gn&#10;6nsitftFtJBI13GP9YO6lOxJ5B71X8OxXGl20n2/xA1/9uv5ZrWS4jVJLaNjxD8vVV7E8881c1jS&#10;b5LOSSO7maa3j/0aRMbicdcdzWseaVO9vy08uq/qxtHmlSvu9+mnl1vf9bFG/snEEVrY3TLNcNG3&#10;lzKTsYZZMjsf8KjttS1PWPCWsM8CRTxXEiWBaM4CbRtb3+bd6cVa0TVr67Rp9StVkYxpKJl+6VK/&#10;w9xgg5B6ZqHwvrVvqGt3/h2S3mj8m3juLO4Zf3d7DIDlkbp8rfKVPI9Kz5ouSs7c10vuf/BZn7sp&#10;Rs2ua6t8v+Hd++nYXTJtVYWV9sg+3fZl+2xoxCyLjBKH6881ovJJeW7SKka3Eedpxgj2zVXSntJ9&#10;VMj2t1C1ruTa33OeOPr2qifEN1p1zqtr/Z8fnW22e23TAC4izyRn7pHI54zVc0acPef9W/P9TSM4&#10;04q70b/Jfg9Pv8zD8a+ENeuvH3hn4xeCL37Pe2Mn2HXLF5C8ep6W+d9uQON6uRIrY4II6Gq/jfx1&#10;bfBr4eeIPiPq0VrHHp7XV0FWbMKW+FCQqP4ckAbRwGbiu8uNPW7SHUNMtlWaH9/Zk8LuYc5/Dg/W&#10;uW8V6Jo3iXS77QdQ8PKsGqwSx3ULBSq3JBJjkVgQVfs3T1rlxFGpTjKVN2k7tX1XNZK9rabK6Vl1&#10;3bOLE4adKNSdB2lK7XVc3KlzW+SutO99zU8K6l4S+MPws0/xHYxx3Wk+IdKEsMbYYGKRcNGfccqf&#10;QisjSvhp4Ui0DTNK0O/n3eH7X7FY3HnstzBGrbkRmBBZQeMHIIrE/ZourD4c/Bbw94H1hb6zij1K&#10;TTtLt9QtfLlt9zsyxuRwVznD9xivQdUju4ILjVNECSXEKkK0YHzyA/cYe/Srw/JisPTrTiuZxXNb&#10;pdJtK3nt+g8LKGMwVKtWiufkXMrap2Ta+9XS9NmZnhXUNbl8O2via/uIVbdcNrymPd5qrkAhh0K4&#10;/EcVV8J6B4li+IF58SofFtxc6X4i0WGM6LN80NvIjboLiI4yu6NirL34zyKg+DOt6CPAWoaloviD&#10;7darr14t5DdRtmwlMuJLUg9QjEjPQg8UzXfE138J/HXgTwZpXhO+vPDuuG60251RXaX+ymVfNtwx&#10;/iVm3Dc3QdD2pc0fZ0qtSTsra3v7zainpund36atvuinUp/V6Nao7pcr0bdpSagnp0d3zdFdtrdr&#10;qbm5zKHjt1jeM5bA4JPXPtUfh+40y9S4t7eXy5bddl1Hu5hJORkfrmr+o/ZntGkR0LbtvPRj6Vh+&#10;H7GDR5prFbuR2mkkjMtxjeMnIXPdR0HpXXLmjUXVHdPmhWXb+rf1/S5Dxvp9r4w8X2Pw4/t280vU&#10;rjR21XS9Us4v3Rmt7hSFz0JOBuTIJQmuk8V33i6exgjtbyPzZs2t8I4lCzI3WRAx4Yc9Dn05rR0u&#10;JZ7tZIGV7q1drZreTgK35cMcjkdQaoeB/EXgD4w6Bcar4fv0voLHVp7O8hDFXguoTh0dSAykHkZ6&#10;gg8g1yxp+81zay2V7aK3m9U27tLZpPocEaMeaUea06m2rTajb77Nu7teztsU/h7428Y6RpsXhT4v&#10;aP8AZ723nFpa6xbsZbe8ULuWRzjdGSoxz3Byc1ynizx3Y/D/APaC8L+KP7Knm0fxEk+h6nqmnwvI&#10;1rcAhoFuEUHEfPD+9d7baZawa5qBm1R5I9Zt/JmsbmYfvZFB+de+7Z1x2GcZGa4PWvA+qaV4m8J2&#10;Wl3/AIqsbi31nN1qGl3asoiVP3ZuFcETQ4+Rs/MM5rlxLxVPDxSd3GSs2k3pJaPVJ3T3vF2bu9Lv&#10;lxUcVTw9OKbfLKNm9WrSVk7KzvHe9na931PVJ72e01MaPqsyFri4YWkir/COfLP+11x61y+geNdA&#10;Pj9vhX4h1Bf7T1C1uL7Sey3MMThZFRu0iEgmPrt+YcVreNlGq6ZcNpsk63MkLJClmQshYjaGTPAZ&#10;ckg9sVy+qapo/hrVo9O8eBZl0ezhul8UXlvtzIGWMtI6D91Jg8uMAgHdxmurEVpU5rXRPd7We6fn&#10;a9na21/PvxdaVOone0U93qrPdPXTRPXZaX7Prtd8UaHpfiC20zV9Zhtp5vJt4o5JRukedisXHUZZ&#10;SAemeOtaU2kmaz+w3RbzIWzHN3LA5rirCDwP8bPFtx438MeLILiTw5cTaR/oqo7W9wGjkds87sED&#10;aCMdSCM5pL7xrqXwm17xB4m+JmqXUfhhoTfNeTbZIbB84KIR82wjB2kcE8Gr+sxhJyqfA3ZSW1ur&#10;bvpa1vx72I4yOtWdnSbdpJppRtq3rZK6t5b97bHh268QaZq2qWPih4ZreRhLYrHCVYJj51PZuefW&#10;ql9pjWXiLSdHs7fUI7O1Y3LXFldFdoBJUMv8ceWIK/St3w3r3hf4k+ELbxd4T1yPUtK1S38+wvrV&#10;sBkI7HsexB5HeuZ10+MfBF5c+J7nX31Lw7HoMrS6b9m/02CdCXMkMg++CgIMZ5yBjrSqxUacW7yj&#10;umrOyvfV3221XTy1CooRoRknzQ35lZ6N33vrF6bX0tZFr4d/EHw34/8AEXiy0X7ZDNoOuLpdxbap&#10;GEjZjGrLLbk/eSTPTrlfpWvfeCPDWpa7PfXljHJNcRKbpXOdwU/KSOxHY1ieHPBfhPxZ8I9I06w8&#10;Qf21ZTWcN9Y61eKHkuWz5sc8mMZYOQexBHY1n33i7WdS0m/8U2NhFY674Xu/J1S2mkMi3MSqHKgr&#10;yQYz5i8cE4PQ1mqqjTj9Yinf3k++7a6r3Yvo/eV2kkrExrSp4eP1hKV1zXXXdtLpdRejv7yTaNrw&#10;14l8Jtq198N77xFaS32lzRxyxTXAV904LxxAHGW2g/KMnA6Voad4T1HQdUt77TPEM/2VYWjuNPnI&#10;aOTJyrA9VZfbqODXJa58KPD2sfFXT/jjpImWO/tUXXrcFJrS5Ea7reZ43U7ZEzw6FWHfI4q743+L&#10;5+F+paxrnxGtvsvha1tYbiz1uHMm7eyoUdQOCHYfgc041eSMniFyqL92Sbs1um+ytZNt2vdbWuo1&#10;4UKbliUkoyaUle3L8SbfRWVm3pdW6m5PpTjX7PULz5Iba6d/MjUYCkfxe3uOakENhPaSHVp1gu9y&#10;Ca6hUqeWJjOfdce1agWxS0LvcxrDdLnduGxtwyMHpgis7xBHeQxo1vbvcSWtu0iwxfekdfux+hB6&#10;c11OnGF3/XRf18ztlBU4t7/jvp/XzMrXPAtj4nkjn1nbcTW98rRSdHgI5GCO3cGtu+sr61km1O1n&#10;8xmUiS1k5Wb2574qAQW+oaRb3VsjW/mwKLq1kUh4++COoIPFN8La1qWtyXen+IdI+w3FnfN9liaU&#10;MZ7cAbZfYH0qIxpxlbrLrrrbz/z9DOMKMZ2S1l18/N/5+aOV/Z1+Efh34Oadrmk+GrWaOLV9Ym1K&#10;ZZJt/wC9kP3QfRRgc8+tdRpVnftfW+v2rpJIyvDfRsuxipYEZ9CP1rmfB+nfHfwz8WtWXWta0fUv&#10;BN8zT6fC1uy6hYSYA8oOvyunU4YZ9DWJqI+L/g79puz8f+H2t9S8C+KtGGmaxZTXG3+y72BmaGdD&#10;/wBNASp4xwQxHymuOnUo4TCwShJRjLltbVXekrK943tqr6O72dvPo1KeEw1KEKMoxjPltZXir6TS&#10;V043t8m21o0ei3FlDq2lX3gvxXpsdxDfxzRyRSDdHcwngq3uV6iq1tpXhq10Gz8KaTG0VlpjCC3t&#10;0kOIdgG2LnngdKtzeI5rFtU1HUPD989nayR/Z2t41kadT1kRQc8ZGQeRik8TaFBqemzNYQrLMwEs&#10;S7ipZuoIIwQa7pRjJc0Um0mtd7X2+9HpSjGUW4q7StqtbXel+10/UimsrmbVFt9P1syeSRPJbP8A&#10;62PdwMeq5qrrD30zXVldolvdx2/mWssTblkVPm3Yxwc5GPQ0eErq28Ui18d6Tdh/Kt3tJUkyHDBv&#10;mjbvwwqbxHbWXiK+TQbkSQ3C+XcQSQttlhcNncD3XjFRpOnzLrtro010fTy9OxnL95Q5o9dtdGmt&#10;Nen+Zzvwjm1jxX4p1L4sz6k39jahYwQeH7BZPlRcZklx2LtyM8gcV3F9FdXMim2u2ikjbcx2jO08&#10;Y+lcP8N7XxzofgnWtCkktP7Ss/EV41j5keI3tGk3xYCD5eCR0OCD1p2k/HBpvjTp/wAJNV0QJdat&#10;o7XitFOjfZWjHzKecyBuxA4xzWOGrU40YRqNpyet0929vKz0S6K3TU5cJiqGFwtKNdtSm1v1nJvT&#10;d297RLorW0Vze1pNK1kzaebu4t2tGErzIvyvtG7HuOOR1q54VurfxRodh4gdGU7jLb9Rlc4Bxj9D&#10;U11HYW+pf6TB5fmE5z92Tjr/APrrH8BeGLnwVrHiGwtfEc19Y6hqf2zTdNuXJbTsxjfEjH/lmzDc&#10;B0XOBXTblrJ2ve6dvvTd/S2l3drpquy1SOJWiad0/J7xdvlbTW7T2HeDtL8UaX4l8UTa14jW/wBL&#10;1TUoptDtFjw2nKIQskZP8Qdxu9jmtPQb7TtQv7yyi1GGW4h2vcWqsC0SNkISOwO049wans7IjUU1&#10;azn225idZIWX+IkHcD7cjFYq/D3RbH4qf8LV06SaHUpdJOn3EcM2Ibu23b1WROhKPllYYIyexoUa&#10;lKMVFXXNrd9G73Xkr6LotFskVGFSjGCgrrmd7t7O7bW+zeifTRW0I9Qt7nVE8R2Go6TH5NuUjsJG&#10;w3nqV+YFfrxjvWpZ2d3ptjb6fo0NusdvZYW0X5dh2/KB6DIpuhXlp4ke+fT9QtbiCOZoZWhlDtFM&#10;OqsAevseahxrEepxxWsavJbfurifruXqM/Uce1TGMb83fS/Xe/8AXoRCMY++ru/VW7t9P6si/c2M&#10;HiDRUgvo3jmjVZB5TYaKUc5B+v6Vw+n/AAyivNTj8eSatLJqNxYtZ6g0gGL2ENvVZAeDtO4DuAxF&#10;egzyrLaTSSq0LKSobGD1rlfEHiPw34MjtbfX9dks4dSkisrW4k5UTSvsjH13cfjzRiadGVpTW3W9&#10;vR/n9/a5GOp4aXLOtayW7dtbqz/4Pm+lzQ8MaBd+GvD1t4T04hbG0hVNPVmy0ScnZ64U9PbisP4x&#10;6p4U03RNB1v4gW1xdWVp4ns9slnG+62uGbbHM23pGrfe7YPNdp/Zsmn2FvZ2+JGtgqMZmPzKOp+v&#10;eq+rW9lqFhLpjrhpJcpGzY3tnIoqUP8AZnTjpppfVeStpdLbfY1rYdywzpxstEknqtNlbay2MfQL&#10;vX9L8aeLrTVtQ+2Wtp5N1pyrCd8UbqS8Zbo/Kkj0BAqxqs9n/YVxrWm3Sf8AEyEc1rLt4ZgAQ35c&#10;VYvi2mw+S5aTfhWzjdJgEFfyNc3450+903w9ps0W63sNJvZBfLDEZH+zNGVj2hepEm0kY6VEuanT&#10;aeu781dvr5J/gYVpSw9GSWtrvXpd9+yTfyWh1+kWiRWvkWkjArtJWRt2VIz+uTSvbzprav8AvFhW&#10;EnduG3PoR/WuP8MeLtTsPjBcfDXXjG9tqGgw3vhzU7VW2vJF8txDITxu2lJFHHG4dq6i81S4hvZp&#10;bu8RbFLNhLHJD1cclw2eBjqta0q1OpT06Oz8mu/ys/RpnRRxFKpRulblbT8mv0tZ+aaKtnd2+q6p&#10;qT6XebLnTZlhuYZ49pjYjPHqrAgg+1F/ot3fXUt3GBHI3lzI0DYzLGPkfPr29MU2w1wPp15qviHS&#10;o7aOOeP7Le27hluYGwEkz7E4KnOK0L+1jt9VtdQhkm/0WRo1jjb5JVcfMGHQ44I7g/WiMYyhr39O&#10;rV7Py++2goxjOmru/wCG7avZ36ffbQr+Fddm8QaYkl9/rGVfMXbtMbc5Hv0zn3xXN6dr6fFiTWrT&#10;wN46sodW0HVY4m+z5aSKIkExzoem7BAYV2T2Qtr2e+tDzNGAVXp8ueQPU5rjW+EnhrRte1j4teDd&#10;INv4mv7CQXF5YvtkuCFysTKflPI4yM5PWssRHEckYpXWvNrZ2s9Va+t7O2nqjHEU8VaEfiir826b&#10;VnZxa63s/wAmjsLa707VtUmubeVY7i1PkXMfdCDnH0rOHhlbXxIniiOZhqCQyQsFlOxoGOSCvQ4I&#10;yPQ59ag8G6gfGHgyz8ZR6TJY32rWaNeWd4gSWOYcMrDswI+lXF1q20/V2j14m1ZbMtJM/EKLnkFu&#10;mf8A69bKUatOM3s7NP8AFP12N+anUpxnLrZp7b6p+TtYzNPh/s7xAuuSaiHub5Fglj4UT7HYrx/e&#10;wSAfRafqvgq1i8Xab4tsdRubO406QmaSJsJdxyLtaOZejDGMHqCODWlqehhJLNlsFmt7e4ad5Flw&#10;6EqcMuevXp0wcis/WPDNz4r0+O50rX9R0u8W1uIIpreRfMjSQEH5XBRiDhlJBxispU+WLi43ad13&#10;vo21e2t/PX7zGVHlg48vM000vNWd031vrvug1C38R2Latqupww3dv5kf2GGFfmFuSPNU+rdx64rN&#10;+Gen614o8B6hp3xG0O3aabWbuG4/cKUvbTf+4mzyHOzbz6jHaovHngrW/EfhHR9O/wCEx1C11HRL&#10;iF21KOQpJcqPlfzVTCtuGDxwDziuvtdKurQ29vC6/Z1hKyRr8u5j/F9c8596iNOVStdp2S62d+be&#10;/pt2tte5FOnOeKd4vlS6u9+Z3d1/d29Nt2ZvgzSrbwx4Vv8ATfDs25bbUbp1XzDJiQtuK4z8o5+7&#10;/D2qTShCNGYaVdcLfeZd27fN5TP8zR47A5yPTNN0EuNS1RrKwa3n/tAm9iZNv2g7QPO9GyNvzD0w&#10;atams+ipcajp9vu3eWpjAHJzyfy/lWsFGNNWVkrr5K+36o6aceWmmtkmtOy7fcroqWdu9gt7e6ct&#10;uolVtsP3UMpOck9s+pql4T8TWPxA8P3F3banMlndSG18trcw3dpco22QMD1GRww4Iq54Z1q38T2G&#10;r6ffaPNp8kd1NaSJJgrKuOJUPcYI69CMVwb6V8YPCvx28Dafbzyal4UtdJu4NauooVRjMwHktJz8&#10;2ABggcZrmrVlRjCUU3Buzsnu5KPySu29Nl0scdWtKn7OcE5Qk+V2WzlJK7V00km29H8rJnoHjK0i&#10;tdM1LV4UV7trNLaFd+0zN/yziJ/2pCB/wI1g+H/iT9mTwP4F+IFrHB4o8T6bO9za7f3cTWoBuosn&#10;vHkbc/eAJrqLhNM1vULrQdRt5M2skN0pb5Vdt2YyCOu1hyD3xVHxBpstrb3OqW9lHfTyXK/ZRNGG&#10;eIEASbT94Eruzg89DmuitGqpc9N7aW3W6b072TS83dpnRWhUVT2tN2WzVr7SvLTu0nFPpe9ns7Oq&#10;z6HFcTzzHDLbstx8pO6FV3Er/ex145pLi4hvPCMfiHQFbUGls1ksvs7BWlXGQRnvj1+lJ9l8P6/Y&#10;STadeK0McamORZN2xMcEjt0xz6Vn+LPBkni+xstQsr+Sx1HT5hc6dcWd20aKwxwdvDIwyCrAiqk5&#10;8rlFJ6dP06enfyKqe15ZOCTutLeurvqtOmmr6rUr+DPHHhu90W4bRA09zbzu02nyQGK4HzDzCEP3&#10;gN2dwyDzWvqNvoXiLU5fD+u6Gt5YrbxXEP2qEPF5qyAqeejg7WU9R17Vj+Jnmh8WaF41GhqYbaSe&#10;11BkXD28bqD5gx1TcOfwNbN1ELx2ubbU5rfam0q2Cu7IKv7jnHuKyp80ounOzS0tbRq3Z9723e3y&#10;M6MqnK4S15Wlta6tvr3vbfoLqd5Z6Sb681oiO3MOWmmbhl6MGJ/T1zXO+L/g9o2rfDNfh/oqf2bb&#10;x/Nbx6exj/d795RSuCqtk9Oh5qebV/ED+LrPwd4j8Hre6JqVrNNfXk0gKWVxG2PKZW5ZZCQy/wB3&#10;BFdNM2EM0M+1I/kUKvG3HTHUYo5aOK54yV7Xi9LPWzfytZ3Xo9UOVOhjIzjON1Zx1Vnrq/VPTb0e&#10;qsc18MLlvEHhGTRf9N8zR2awSa8uFllIAwN57sB3OCRVXwB4Vb4X+G9Xtfh5osbWtxeG4srFrpgq&#10;3BbEwJ5CAnkY9easeFPA/wDwjnjPUvG+hF45tdbz9WjaRvKuJAoWNio4BCjG7GT3zR4Tc6h8Rbvx&#10;fY+IZo7G+s1tIdHwfKWaKRvOmIIHz7jtBHBXrzisaceX2d4tSTcU9L2tbm18rXW97LXrzUYStS9o&#10;vfXNFNWuk9E1p25U13a3sbzraRz32safInmTPF/aEJkztkRMBSOxK8A9+DWJ4R8SW/j7wi3in+yr&#10;rS2urqa0a0vPkkXaSgLY6c8gj2Irdu4LRLy608LHC1yvnsykBn2ry3vjj6Cub+Jfw98a+MfBcLeA&#10;vGMuj63pt0lzpd0sga3uMf8ALK4XBEkLjqOo6it63to3mleyk+VLVu+lr2s99OrZ0Yj20bypx5rJ&#10;3irau6e762vZaJt623Oplsja20K3c8ssf2X7NIkjbi4I+8T3Y+vevPvCfxR1TRfi+vwA8S+FJvJ/&#10;4RxdQ066j+ZJgJijAA9QgK5wePTmu2vL/wAVXcenywJa28sMqnV7d0Zophs+ZYm7YbkE9utVtcsB&#10;eeJbfUrPS1ab7OvkXRxujXd86juAy8HHXilWUpKMqTas1ur3TtderSt5PcWJjUlUhOlJx5Wr6fFF&#10;rVfl2s123TxnpcMet6HrFjrj6a1nqxkn2t+7vFljMZhcHjngqezD3rSnt5NSjDTszSJOTbN09jj9&#10;eKbrm6UyS3+k/aLRl8t7aQjB2sGV/wAemeCKzfAeg634b8O2vhDxLr1xrM0GoT3EOqXPExhaVniR&#10;8dSgbZnuFFabVmuXR/ddWS08900umutr7W5cRJcuktX66Jaea6rtrqWfslhqN7eXbQj/AI9RAs20&#10;E4HVG9vY1BYw6to+lafY2kdjby2026aziDeXJbc5EXcHp+NZ/iXQdQ1vTL2wt9butHuhrEVxZ3tj&#10;MFcrGwbB4+ZW5BU54NdHqlreXqx3FzcwmKKZZUaOPDKvce4qI3lJ2TVuunVv56Wv2s1v0mMZSbfL&#10;t19Xd+my+8p2eu2mm+C7jxF4m1+1WxhWZr7UmXaqWxBDGQD7rKpwe461nfCC1t0+F1n4fk0LUtN/&#10;sgy6f9j1S7NxKkcch8t1mP8Aro3Qo6PzlWA6g1yfxn+NPhv4NWcOlfEjTLmx0nxLri2t14isIcwW&#10;SSL/AMfc3UKPMCo2RjDZNenRa7pmu+GYfEOjXSzWk9ur201uMqV6dOw9u1RRqUqmK5FJOVOOq6+9&#10;111t7q12fd9MsPXo18ZKKmuanGzjb3tdbu+ttFa2ju7ttLlyZdA/4mMagr5KzGWQt0dAM4/A8j0q&#10;CzF9K1rd3Gm215p8100sQuIwJLeQH5XQ9DuPToRmrPi6xv49CubHwjarHqItj9jmb/VrIxwSfzJq&#10;l4T1Y6r8OpEsbJHjsd9s0Kyb28yL72COp3dBV/u41uRdr+XTTt6+qZUuWNfk20b73tbT5dfVPfav&#10;8IdV0Txd8OLjWPhrcTwxzXd6q22pOZDZXyuVeJ1POwOCceh4rZ0G48Sar4at5vFOhLpWrSxsL/To&#10;bsTRRyD5TJE4+8jcMM4I6HkVznhjwn4P12xs/idpsF3Y6pHYSwzPY3DQMkTuJHjkjX5SyuNwLDcO&#10;Rnmuh8VW+tX2n3g8NXEFprCw79OvLiIyW8knHySKCCQe4GOox0qKPtI0VKXRbLaWzula6ejSV7a+&#10;lpwvtY4WLlraK0jtLS90mlyvRpK9tbN7Wg1jSrTVNO1LSdSh3wS2jQzblxnfGVb6fUVgB7z4ffDr&#10;w34Xska+0+xZLC6tbpi008CjCBXX+MD16gc10Nr450vVBrwk066gbRZIVu/tEBEUm9clon6SKOQe&#10;6ng1Lqug2tzK32G2F1A9v50NuGGySQDjB/hJ7GqqU1UTnTetmr+r109Y2YVKcaic6T1ta/W3N+Ku&#10;rW6mT4esPij4Z0SfTNR8S2+sPca99o0q+a38qSLTyQTBKvQsoyoIp3jrxHo0uqR/D611aG11bxCr&#10;XOlqrjfsgKmV/wAOmfU4qvqMPjXSvhxfaT4Hn3avb27XOjx6wplMDqwY27kHLfxKre4o0/RPgt+0&#10;X4Z8M/FeTQLPVobVJLnRr6SMpLZyMCk0eQQykMCGU8ZUHsDWL9o6fsafxNJpSb2vaVnZu6T3s7Xh&#10;cxvOUPq1HSXKnaTbXLe0knrK6T3to5Rv5dN4g08DUZr8Xskf2m1EEi7tqgAkkj+63JOa5P4jeH7H&#10;4n6Fc/DjUL/UNPvIoY7iHzHKRTCNwUbepz1APBzXV7IreWxsbqSSS3MIiHnHzN59GJ749eorE1SL&#10;xjpvh1ls4bOaeOaSEwtEZPKj3ZRlJIOAvVfyrbER5qck07NarX5rT1/4Bvi4Qq05RlG8Wndb38um&#10;97/oaWgJrkl3qOmeJdZab7UscljBtG23URgMFccsCw3c881598K/hX438J/H7WfjDq6Wov8AUtFh&#10;s9Qjj3MpkidjFLCT0QqRvRhkMvBxXcNqTPqula3avcW6SWrQyWMigx/7xAyeOoIPSqnwph8XW3h+&#10;zHjbVZLy+tr66WO6WQ7byGRyVdlIBXaOFHOBWU6NOpUpqXM+V8yd766PXr9p26WurbGEqVHEYqlz&#10;JtwbknfS+m/W9pu3kmuqKPwW0qT4ex+IvhklnfLpunah9vsbq+uPOE8l7umuFU4yFWbd8rZI39cE&#10;UeMb69+FGh28/hDwtJdaT9pW3/sOwjHmo00gzNEc4G3LMV6EdK6yQtLqM05Vo5FV1eM8eb8vBx3r&#10;MtmktNPuEkiaRpoDeRwTZYQygdOPmCk4zjp2pxw/s6Psotq3Movqle6XotFZ72VzSVH2eHVKDtyp&#10;qLstFfRW7JWVvJXuaOn3OoXXiS8thc6beWtsIhCYwRNFkfMJf94cjoR714z4K+GPxJ+E/wALfGHh&#10;DTtKt5r/AFrx1Le6fHeSO8TWTyqcsyHcp2g4I+6QM11+g+DdF+FPjIfFSLVLxbvxmtva6vp8+pGW&#10;zW4UEq8RYAjj5QD29DXWeMtDl8W+HLzQ7PxDfabHqFm0NjrFlMvnRSOCPkz0cHkHvjFY1KP1tc8k&#10;4zjz2SavaSaT8tNk9noznqUPrdNzmrVYqaSUr6Ts92lukt9Ft2GeN5Itc+Huraf4i0q3a2vNOuLa&#10;4hnkYIYWj2lZGAyOpO5Rxwa5D9mrw1H8NPD/AIh+Ftpoi21joQs2t2W7WRr6SS3zNOVU7U3MAOAo&#10;YhmxzVn4QeNPEWuaRH8Kfi1qcMfjDw/N9muLpY/3XiG3jiDG5RSBjKMqygYKSA44IrsBpemaU51S&#10;102P/TFjWaS37nH8R7r6ehq4Q+tVaWKT+FNO6SaurST0dmml220bTd9acaeLrwxkN0rO9rq6d4y3&#10;s02nbur6pmb4ztrDVdFex1K5mtvsklvc2t5bzFCjKcgZzxzwfavNf2nvGPhj4U/D3VCPG1x4L1fx&#10;j5dvLr0dq80UUpICzOU5XK8b+3XtXonjOXw8IYfCXj/SLqSz1K8jgsb+3hdl80tlFkKf6vGOGPy+&#10;tcr8Wfhb4U8ReC9Nt5/htH420mPxMh1K3W+d5LWEsRJPGCwz5bbWMXK4zgdqyzBVJ0ansuXnUXZu&#10;94vVaqK5lo2k462OLNaeIrYeqqHLzWtd8110ekVzfDL4ou9j0a8lTw/4AhvtWuLjUja6PGtxdWq+&#10;ZJcrsUNKAv3s/e47VRkhlhTT4dBvt9q0n2lZJozLHdI65Zc9Y3BwwJ6jI9qz/DU+leFfBkOli9Wy&#10;i8PTmW/WS4ZW8jedswzz5bZHH3RyvGKtR6XrA1eOxvPElzA8euNc6bNaykpeRiHc0EwHAADnCn72&#10;0EciujnlOnBW6JWTu7+ravtbVatedn6zqOpyu26js9te+j1eiva7jbrYhbQNWk+Il94m3yPpmp6E&#10;LC4tYbz5fPDEiRUP3WIO334rP8Q6x498GafHYR6H/aFrHPH9jmgk2XEEYKgq6nIlG3JJGDxW94k0&#10;mz8V6b9n1WORY2bbL5cm0hgflYMpBB9D2NR6z/yD4NK1eWV1jVR5xY7nA4yT60p05Wlytq93e63e&#10;6tbRfjfsY1KXLGfI3Hdp36t3d1ba+q31vsw8H/EXwd448d694I0ppP7U8MyQpqCsgCskqbomBB54&#10;7HkGpRo3h/V9SufFlq7Q6hZWtxplwUkDYjJyUbsRuIcZ6GsLwr4C+HEvjbWvin4Yksf+EguIjpF5&#10;q0TEmTYMpHMoIBdDgE/eIA5rQ0q/1XStOtl8Rw2S6iyv/aLWMLbL3bkMV5LDGQ/cgZzkc1dOpVlH&#10;99FfFJpraya5b9pbeTs7DpVKkqa+sJPWTutrc3u+jStfvrZsj0CO78FeAtG0PxlqyzDT4Irc6tbw&#10;CNZSXwjmNRhDyAQOO/Q1zv7QfxQ034J+DrrxrqXnKLe5S1uLi3gEwhWQ4MzIOy9SOM9q7a701p73&#10;T7zQ2s5LC8k3XkdwrMrxhDgoR0Ibbg9MZ9q5zx1Frutz3WheHtR8Pw3mqaNc250XWIfNWe6A4cNj&#10;50AzlcHIOe1Z1o1KeHcKbs0kovVu9rJ7q9tHum7Pc58dCtHAzhRbUrWi93e2lrtX3SWqle+rOr8N&#10;T2+teEdJ1O01C3vVuNOhkW+tMASxsuRIv+yfQ1FqK3F9bXekyLPbiTT2SHUEx/rM/Lgf3v4vTqKy&#10;fhVolr4E+H1h4ZtPBdroF5a2Kte6Ppb+ZBC38fkk9UJy2BjGcYrdOoWN7bsvmRkidUkTzeN2MgY6&#10;g46g+tdFCTqYeDnpJpXWvbXdJ+t0n31PRjL2lCPPo2tVr21Wqv8AkzHguPEeuwatYRazNpeo+bbR&#10;pqEdurRsQgYOsbfdzhlcdMk47VxvwT174ga5q/iqLxhbR6T9m8TSzeG9PONlnZhV8zbnkxyOW+b+&#10;FvrXozXGnrqy2ME6xzyxu1rGZsmVhy4x1+WuM8WRfE7QvFln4m8Lra3lvazN/bujyTKY7jTHH710&#10;Vl3LKjAFcEg5IPUVx4iLpyhVUpPlbuld3Tv0v05r6atpPVqNvPxMZU6lOteTUW00tb3e7X929+73&#10;1aidTeajM5fULuFY9twnmLE+/ap+7ID9OtO0nStLm8V3fj7RtVaQTW62szLNvhljByMDOAysTz15&#10;xVHwD4k8GfE3wPLrfgvVGuNNbckcO0BrZADugx145wDz2FeU/wDBOq506H4XeLoG8V318sPja8hW&#10;y1LerWUeQI1Eb8oGBzj1o+t0/rWHpuzVXmakmtHFXv0un5fNK7sLGRlmFCkrSjUjKalfZxta3e6k&#10;+2i2te3rEaanoPiq71nV55JtJmt1jhtY7cOqXIkJEwOchgOD+Fakl7Y6p4dXWdPvpJo7tPtFr5i7&#10;H8tyPlwcEfjyKyG07QbnwlfReCtWkupNJhuI0torjc/nAng7upLdzwa0bA3k+i6bDc2Ukcy6fHJN&#10;HNGAySY5QkHgg56ZrqpylzcvRq+99bpb9lrpbzOqjzRvFapq/fVvWz7J309Cikui6J4mh8PRJEs8&#10;1tLebVIjLIeGLoPvc4yRWqNPRoI0jhk8uFfMtMZLBsfMnPr2rI8X+F7XxPFLY6lG8Mkn7uG5t5ds&#10;mNvRWHIB7jvXP/s96r47sfh/H8L/AInWEx8S6Pu8+HULze9xZmVhFOsg+98uO+eMHFT7aNPEeylH&#10;SV7O3a2j83q13t5GMasqeL9hOPuyTcX0ure69N7arXWz00N3V/FHgzW9AvGutWgkj0/UP7N1KFgG&#10;a2u8blidWH3sEMARgjpVT4rW+vXXhBdD8O6nZG7u2jijuLmyM0LWhwzxOEIdVOPvrkrkcHFdDq2l&#10;eHJr3+zNQ0YMLiaKW4ke2zvmUYjkLgcuvQMeRxWNq/iPR/C8K3+pWDyafDIxS+hlGQFwGDDqpBxz&#10;0waK0Zcs+dpXVrq993q/k16O48RH93NVZKzVm1dW731emvy+ZsalJ9sksY1to5LaS38m+hYbs/Jg&#10;AN7dj3rH8SwaNoum2+v32iia10n928iqxuLWHaVPAzvBHY5GK5f9p74ty/A/4cJ4+0+SG3kv5oIl&#10;/tCKRoLYvyTK0WWTjjcAcHHWuu8FePfD/irwx4Vs9Q1iNb/xLof2m0j+2CZ5tq5fa4AEmM5zgcdq&#10;xeIwtTFPDOS5+VS1Wlm1FeWrtp9xDxNGtiqmG5kqkVF62teXw792tu7012zfiFpGutp3hfVfAurS&#10;WsNjq0MzzxR74mtWGMSIeqEcEcYJB7Ve8beIPsPiOPxRBqVzDZ6Db/bZoYYw1vqUMjeS8RYjGV3B&#10;iuQwKqema3Yru5itfK1BFVhMIY2jjPKnpuHcH1HA71z+lxXEvj55IJkhtf7Okgm0mRQ0M1wJfmJB&#10;HIMbAgjjcCDVVI8rbi3eXKrdmuqV/vW7S62saVKfJL3G1zNP0aVk7X6NJ23draoXQNaml8dSeDZd&#10;YgurHVNPkvbTbalZ7SRSGaN2+4wIPyjg8HrWglrZaFcXl3aT+TNq14GkSaQmOSRVwNmfu5A+70zS&#10;eFzZSQ6tbpos1q8N5mFl5huARxJC4PQEFWXgqwIx0p+tSXVjprPCm5orXzwZ0Hlb/wC62ORn1HSt&#10;YL93zS11bW+nTr8/vtsXTXLR5m77tPXRdtde/wAna1ji/Hep+HdSsbW/s9TtY30S+bVNY0e7keN5&#10;reJGy0JB44z1BQ9DzXfG2sZNLTxHYophntYplimXB8sjcpP+1g/rXC/Er4R+F/Hnh631ufzVvrHT&#10;LpLOZp2JeCVP9ItpFVR5ikZAXr0I5rpvC9vp/iL4WW9vYajDe2MljCbHZcE4RMGOIvw2FKhckZ9a&#10;5qHtPrU+aK1jo772/KzbvutU1u0ubC+2jiKsKiWqUotddLN2eq6LS669bGXe6PdyeJbHxY91dRXW&#10;m3ctt9jMzFDbTLh45VPyzFGIKnggH2rcvdHfWdFms7dltmjuElhUfdCqfu+wJHNUdLbUPG+r33/C&#10;QWkNveaFrXmaTd6XfFjdW7xYBnj4KsCXjZGBU7Qyn0Z514L290KbxDIt1p9qvl3kS7Z4Sx+VsEYk&#10;UevORwa0hyay1cXddrtaPR2ttpbRpJ3sXH2cItpe7Nvyu7Wd9rPR7aWSd7HOawsHhrxzqnxQvfCN&#10;9PcX+kra65p9iPMaWGOT5CqH5ZWGdy9GwDjNdBrfiWTTvE+jyyabPqOl3FjKZ9Utz88CMqhFnixl&#10;lLcZX7pHIrUurTU7rTY5bu2hvpJJY01BocqobHM8QPK+u3tnisnV9QvNF8dQ6Rquspa6bd26Npd5&#10;IIwouHfakJyQWOQTj+LPHIqXF0k5RurtPbrfr0s7a9r6W3IlSnh7pNpOSey3bcnfpaXXzbs02dBc&#10;2Wnappc2gtpyTRS2QFxbcFTGy4yvqMcVg+AvF+s3uvXmjazo9wNPtdLjWC+eMYnl3srxkfeVkAXq&#10;MMDwcitTxTdX+ma3YmFlt72SNlaW3jzG0a/NtbPToQPrWZ43stestc0v4h+C7iaNpJEOq6RNtaG9&#10;i6beeYpFySGU4YgBuK0rc8ZKcfs2ukt16eT1a+7s+mrOUKntI39x2aSWqfl/dvdrftfZ818G/E/j&#10;PxDB4h8N/FP4e65p914b1xp9H1aaNNl3byN8jxlOG2D25X3FdR4w8N3HjfUYbjQ/FN1pt/p9wnl3&#10;Vu+I5Nw58xD8sg6HFaWs3V3bXsOrrZSLbm0LMu0+dEccAgfex0xWX4durzTftmnXerNqtu8iS6bL&#10;JZqpj5G+HenUhucMAR71moKFP2M5OS112dtWuz62TWunqc1OjGjRjhqrc0t5OybtrFtq2uyTSvdK&#10;+4vwz+IGseOvBunanrdoi3zatd6dqKwRNGqTWsjK0io3zAOFBxz97jIqha6/PYfEjS5dJtJZ/D1x&#10;Y3UF9cQsHW3uNymJWX7y5y39egqb4o6xH8Nbf/hNdPjvEW1IOqWFnprXSv5zBftJjQb8JyWZOQMk&#10;g1uPdW8vjWHTbCzhksPsrSyataSKdk/AQP6hozwT6Yqo+0/hSneUeXXq1fR97NpqV7ddbFfvJOFK&#10;c/fg4Xdvi2166NxlzfPVWucX4v0PUdQ+Js9nrsN5p/h23SHVNC8UaXeBfsN/GdphmTncj569D0OO&#10;tdN4l8Q2sfibRfCet6tbpea5GTDJBMqO7RjcxCk/MuPQHFXvEekXs/h7WNP+wLNNcWMy2sbnET4U&#10;lYzjkAnHPUVz+l6Vp3jP4beHPFPxA+HlpDr1hDHLFFMweSwuANoMcnUA9CemDzUShOlUmo6uV3rd&#10;KyautE11bjfXV7paDoyozlCnu7Sbd7W5vejdK11F2j1S6tJW6HWH8RaA8etWRsbmzRv31oy7SJD0&#10;dGPAHU7Tx6V5V4/8V3Hw+/aW+EGtxJMml65q2q6JeabMwE0FzdojxTpnqhKjIyQAeOor06/eys/C&#10;98ZNPjEbRb7zT5EMiLx86kZ+ZfocYryT4w/CTw34tPgrQPF/i+7trG31eeXS9Smvil5oepzRq1i8&#10;EuNskKvHsCS8bSATkA1hm0qywrdH4vda1tZqcX5NJ218r3W7XHm0q8YRlS3UqctXpdVItq7W0kmu&#10;yerStdet6xoksXhbVH+H6WtnqX9oTGMm1CRtcBvm3LgZDd279aj+HXjBPFelajEZII2s7lYJoVmz&#10;JBJtHmI69Vw3TqCCCDV+K/1CXS7eXxBd/wCmrBuvriGHarTqNsjYBwOeSvoeKyU8P2ltp813NpVt&#10;M94jNdXNrGY96qpKBj1wenPTNd3ve0hKnorO6238tbO71PSnzRrKpT25bNdPJ21s7vXfS2ugusR2&#10;MnjmPw3d3ULW9/pbpdaTdsu2WPdwy577vlP1HFOuhr2l/DyRrTSLe8a3mRbC3klba0ZcL5bHJIK8&#10;9ODiuf8AAHxM8CfETT7e38U2sOn6oY1T+ydWj/f2sinDKsmPmHCsOe4rq30Gx8MeDtZsvDkLXUMh&#10;uL63sZZ/kLuMmNJP4VLZI/uk1nRca0XUpvRp7PVXXVWfVXt36bowoyp4inOrSknFqWq3V7NK1ntq&#10;7b3fw6s86/Z0v/Fnw98Uat8NNR8UHxF4XlNzc+F9caLzJLaSOY/aNNvHB/dzR718sMBuU47Cu28H&#10;6Xa6B4cvDoWi3mmy3mvXF1eQXYK+dISMzIMn92wAIxj6ViWvgW/s4f8AhYXgu+uLHU9USO5uLO4h&#10;Vgtx5IVhMowJQQBuOScrkEVqeFvGupa3oczatolxp+q6crfarAMJUkiP/LSLvt77eoHr1rnwcXRi&#10;qVS+7cL62T6J+l7J7J21ObAx+q04Ual1yqXK91ytp2UnqrJaRbvy2V5NNqp418Da54q8NanpPhrW&#10;HtW1a6jNvf2qqXs3HIlwfvYI6dwal+H/AIgtfHGn+Jr3V9IMk1rfjTdUtPsjRyyyQxjflG4dW+8p&#10;HUHFZHgT4oJL8YtR+G2p6ddw6UmnfatE11rV1g1C5BxNFvxtGwbdoOCe2a67xrLL/YUOo2Vjd3jy&#10;XUdxGtlII5wyYIwcjdjng8EEitKfs6snVpy+FtNb7J/rK+zuvI0oewqReKpva6lHV6ptbfN20fMp&#10;J7WKPhzSNY8K+NI28PzyXHhe4t3mks92GtZ3bIMS/wDPL1T+E5xVn4geH21jw1fET7ZY5Pten3SJ&#10;lo5hyrfmB9RUsHiOz/4TxPBH2ya3mutOkn0uSSL5boxsrT7W/vRhgpU4wDkZqzr+rb9QsdAk01ri&#10;O8utlxJC3/HspU7X9wSMV0QhRVGcE9L2t0TaWlui1Tt532OpQoywsqaejbVuzdlZdUlo12VmnYzv&#10;AUOtRx2/iPVHtri6l0wRaq0LFd8mc+YFPqeueRUlhJZP4ikt5721ewEbi43ErNbMeVT8stzg9MZq&#10;5e6Xp9n4Ymk029+ywQ/M00nzfuw3IYnnGfxFZni3Sv7Me78bKdwvNPWG+ghUGO4UY8uXIG7KDoVP&#10;Qng1LhKnSit7Wb6+v5a9d7ahKMqFJaX5dXr3vr6XWt/NrXQyoJL+w8A6Xf3GkrcP9sl+06fcSAea&#10;43mEE4IIkbYCSOj+1N0vwt4S8OeILbxl4dtptP1abwpsvLG5u9zR2Xmb2gdM8iORjiQcg8dK3PBX&#10;jTwx468Cw+MrTUo/sv2qS2Vrh1dRPFJszkfew+efQ81ynjbUk8PfFvwjpmp2y27a1dSadcaoIWeB&#10;Y/LLeUTyIzKcLzgE9fUctT2NOlGtdNWjZ6d1Z33Wu17K+/lx1VRp0adWLUk+RRemnNaKafTmur7K&#10;1zi4P2S7Dwr8ZIfjt4D8W6lpV1eSJdakun3hWLUO7eYhB5PHTAb2Neif8JP4l8ReIofE6afJcLo+&#10;oNBdaTCnlyTK2P3ibiFlQKQ23O5SDW1aa/BDqU/gnUdHmijtWA06aOMmNuMx7W9O2O2Kyvhr4r8G&#10;fE6K50bwz4hjsfEvh+8L65pNs3zQyFz99Gz8jjuP0rOng6OHk1RlyucryV95Leyel29f7yTv3McP&#10;hMDhKioYZ8nO3Llva8otN2T0bW9uq1t1XK/En4UeIPF/x/8ABvxI8N62txaeEddme90zVFZoj5sX&#10;+uQrzHMBhR2BCk9TnudK+KE118Z9Q+Hnibw7Na2q2K3PhjWJf9TfMPlnh3fwyqSD6MvuKs22g/Y/&#10;Hms+K/DNnJ5+oyWZ1W1uJNtvdGNCjTw9f3oXCuMANtHej7A8Wn6wCfO01XMWnwzRkyQNgbsH7xUn&#10;8R6kdNqdGdCtOpBtOc031TUbpel4rW3wys9U9eqjhZYacqlL3eacpyW6laPKt9UmknpqpW3V75/h&#10;Pxdp1nfaz4N1XWbzzbWCTVYZLq0Zf3JY79kijDBSMbc5H0qu2rzeIfhGvirw5q8d1b6spu9NvDCy&#10;yO6tlQUGGbcARxz7VyPi5PHtv8RvDnh/QtfSbw3448pbi3BbztLmgyXlti3UMANyHJ6nBGa6DxXa&#10;jxh8Pbrwj8RtEh1XSfMaazm08vZ3MCxNkHC42SqRkMhAI7VnGvUlzU2tk0r31cknFXTbtZ72+0lZ&#10;Na8dPFVKlGpDVcilFX2vo1qnLTkcbPle+vK1Y7601yXUfDFr4kg0p5Wksw8tkIyr8rhkw2MN7HFc&#10;P4P+HukeBpZBpV3dWM2pXSTaXdRuWVCo2iGRWHQjO4H1rS0fQbq78XQ/ELw38S9Ql0+90dbe60u6&#10;jWWGdV6XIbhlmA4b1HOKyNck8Z+FPidF4h8N3N1qljqOoL/wkWj/AGfzttjFbvseD5h5cglwNwHO&#10;4Bh0Nb1WqkYVJwu4vR6dUk5Kzvbpbdbq9lfsxFW/JWqQvZ2urPR6c6s72ejaVmldq9tavif4d2Pg&#10;2wk+IujXdtpWraXaypDr8dwUie1ZyWhmA4MavzznaM9K2/EGn/EHxT8OtH1R9D0+HxRaQx3F1ai9&#10;bySwIy8MycFWHIPvzVzxbp622r2OqaQZJNPa3ePV9PkAaK4gK52MjcCQZ68EjIOa5n4OXFl4M0OH&#10;R/DOs6s/h+W5kurWK8tT/oAyT9nHJKqey8jA4xWUqcKVZ09VCSs7NWvpaSTWva/TqmrNc/JTo4qV&#10;BrljJWdn1TVpJW87X0aa1UrprX8VeJNR0fWtJt9P8Dz3lnrF4V8SQxzgSW0LptabbjEq7sBsHI61&#10;J9qv4NFsdL+GqpfWuj6qkT2uoSsjGFTltrYySARt6g9DWr4k1axjSPxPbao0anb9iljk+UsTjLL3&#10;X1rLv5vHzTaPd6D4Y0+3ul8SRLqiy3hkilsth84qV5Rycbcgj1x1rWpHllK0m9Oiu0mtbWXVq9no&#10;2tDpneNWS5m7tbLVJuK0aW11zNPfW3ZV/H0WqeNbWbTvB+qrpravZyQ28s0RDWtwrq2GxkDcAV5H&#10;fINdFf2sMnhqO1u4zCtvbmISeWGHIwQw7nPf8a434x6v43thp3iL4eaVZ3TWryx61p99dfZpGtgC&#10;4RJBlRIzhVG4FWyAcZBrY+EPxr0T4zeAG8eeEdKmkVdRW3vtNvozFcWcg4khkXA/eR/iDTjWo/XJ&#10;U5y95rTs0ld272ertrsZYeth5Y6rQk2ptLdO0orW66aOVnbVPR6JGf8AGrRPFdt4HmuPD3hvTtS1&#10;PS7EXOgPdcCO8UfIyseAfTOAemaP2ePjHP48+FGj+JvEnhGfStYt7iS08RabIPKa0ux99tj4yrnk&#10;AdQ3HFaXxD+KvhP4feItPj8WX0lnY394LMST2pa2k3DCiRukYz/EePWrDeH/AA/fLNJplva3+lyR&#10;qlzHJK0kcvzZCtg5GOCjjp9KTjKON56NRaK0o6a7cr76W3fS+nUFGUcznUoVL2XLKGjs7pqW19tG&#10;+qt2RR+HLeGtJ8Q6h8MIdSW11KRp7mXRribEwgc7vNRT82F3AB1yADt4xWt4x0KbX/CM3g6+t4dY&#10;hUfZ7+OdsSNCe/HO8LyCOuKwvEcXhK/8RL4sn0mNvFHhjSy+n3SyBry1tXIWSFc8SL/eHOQ2a6S/&#10;jeDW7XW7O1aFriMPe3K2+7aVGP3i54G04DDp3relzcs4u2j0t2dt01a6d/K1npdpXRjF4eVB2cVp&#10;p/I3ZJp6XTTTW1tdLtHFfA/SNK8C6X4o+EptNala01GOa3kv7gTrdWsgAjkhc/3cYZW+YEV1WmPp&#10;XiXUZLJ7O8hk0aRni+0wgxyr03Bv1HQisvw/4l8W6lL4kW68IWM1v5sb+GdStb7Yl+OjwuSMxMvY&#10;8qfWtp5tHguLq+T/AEWe3VTdRyz7SgZcZ3dOvAPTNZ4eNOFNU47Jvo1pd7d/K26sycHCNPDU4xfu&#10;xTVmraJyt06WvpurPZoY9hJfLY38doxhdn+zalZXAKJIwP8ArUHBGRww6HrXlWq6DZ2XivUfhBpv&#10;j6Ozt9asXnl8Ox2RinlzMGubq2kjIbzA5Eh256k4xmvUvh7o/izwjZSf8JBrhvIWUZt1VAsceWIu&#10;AFUYdgQJAPlJXcMHNO8ceCvh54k1XTPEXi6ytpl02cahY3Er7fs7bCrMjggoGU84PPWs8Rh5Yihz&#10;RVpdnpps9V3Xr53ROKwLxeHhNpRkn7yk7aPSSbi9mujv2d7aXrUap4es4/B194kuNUmtrMbL7UNo&#10;luVxgF2AALds8ZrD8LXd1ceIWj0u/WaxiYxa1plyfmiY9GXI/wDrH1rN+GOgeMfAuratofi3X7jx&#10;JoN1cNN4b1C9mEkkGnyLuFvIw/1m0kgNknABzV3wt4QGma42q+Gb6ObT5ImiW3mctdWo6qkcv8ab&#10;snD5IBxmqjOdSMGotWdrN6pLS99bp99brfd21jUrVpU5OLWrum9Vbz+0u7u7rp1Ut7/ZHgzSdUj1&#10;e8STT7y6E6rNgxrHuAwM9vXHT2qt4R8L+H/h5rK3HhWfyLK4upHvtPbDKHmYYCHsA3IHcNWr460j&#10;S/EfhFvtWmzXU1qnmCG2wPM7NwePX64rxnxPq3xE8LeNPCvxJ+DOmS6h4fvNfi07xro+pxyRN5fU&#10;TQ7+NgUFWO0FZAvZuOfGVI4WXtHG6irq13Ja62W7S0ul01OPGVo4GtBuF0uWzXxRTlZvzim1zJPb&#10;Wz0PoDU9D/tS3mG1pLfyZPLkWTEinuF9uO9c0NW03xd8P7HVdSjmu4Jo2eBo2C3EbK23ejL3BHOP&#10;xFa954z8M6XrkZN6IYL7ZAjTKV2bgSqkdvf0NZ/xC0m08LeFobXwh4euFh+0Lsh02QL9m3N80i7s&#10;jHJJHevQqyjKEpKzSTv17W069f0PUxHK4znBppJqS31urfK19+/kef3vjfw98Vb7WfhL470q6kjh&#10;uFj0u41bRm8jUrqLawkU/cYr/dDBjgnFep3mmW+oeGbPTU0+N4YyqSRQr8q+4Vu2f0rH8IHXbxLz&#10;wzqWnWkclu/n6bqUPzJL6GWP+Fx39QeKi1GfxEmbd9NVrWzs7l75Yb7bIkoXKIqsOY3GcNnKNjqK&#10;56N43lPVvTRO9r6J73tffa2vdnDh1KjRlUq3k5K17Wdk9nve13rbVW33MLxx4K1fwqbU6dcmGG3u&#10;o5EaP5VaPBXYU7qMkMv93BHSur8Paha239meFdSvbJr6NfJtYXmH79lBZvKbuQvI74pvwj8ew/Ez&#10;wLbXGpW10l8LdRPp+sWXl3UJCjJdejNgjJHf615z8TPD3g/4oeAtan0TU7rStX8F66J4LqxmRJIM&#10;Y3Mu/AxtJBBwD0zWblTp01iKHvcy0V7Xtq11V9Pv3Mak6eDp/WcL73OrqLdrpWckt9ba69rPrbpP&#10;jlZeIfDM9n4o0vSb7UbFbhTe2VsFZ/KJxIdh+/weg5xnrW8PDulXHhSPwj4buy9rLa77L7RJ5cqM&#10;zFlAP90fdxjgZFb/ANhtfFXhyHTptQju4vs0YkwoBfKAhyAflPfg/SuOvbXUINLkS2sVOp6JI7LH&#10;Hdbo5Rj5UzwVLdeRjPX1rolTUKjqpaSW352t3X5aHVXw8cPWqVN4zW3a3xJWXVWdn1Wh4/8ACLwd&#10;448Kftf618TvFNlJHY3ViNJ0u3vIFMiSRYyiSKSFypZwDjeBg8gV7b4jtLDXvE1mmsaRJfeTZ+db&#10;tHJtCsHGGH91x1BzzyKVEj8S6NaapocLXE1wsd1AjIBNGWXhyM/eXkc/Ss23j+IGgfG0vd3VncaH&#10;faOtvY2k9qVkEwO7IkHHIz8rDORwea4aGHjhackruM583f4mvw06bdjz8Hg4ZbhlQjecJVG72Ts5&#10;Xk27/wB7TRaXWm4yLw9rmn6fMNN8TXU1rfa887XFwwiubbPRVOPnXcOQ3OO+K1rHxXeahfzNrR+e&#10;yQobm1Utlk77Rzk85HNLoHiLw3q2t6p4Qv8AVLdbyK6Mlva+Zh+AD8oJ5I74ri9f1bxd4C1DXpbP&#10;UdBW11COFvD+oagsii01Fn2tDdKP+WMgPEi/dJ5roqTjh4qabavZ63ta7+Wv3X6LbaVSOFpxnTd4&#10;ap2d7OKelm++2u7V2kaHgW48F/CPxTY+BtL1S1t38R3pvAluyq0olJ+ZkIBZc8buSvfiu81Wxtbb&#10;S9U07U0kktS5faoztUj5tvfnnj24ry39ojxle+C4tDvLCy0/T9VtjDBqEc0Uc7Q2suVna13jE7Ic&#10;MY1YOUDEAnivSvCGu+J5fD91Y+MfDdiq2drGtvfaLceZBex+WMlUblCD2yQVII7iqwtSnGvLDdrN&#10;aOyutU/nd626dWaYCtTVSrg/5NtHypOPwvVvo97K+m+hk2Ok6hogk8Radtvv+Jaot52kdZPJH3Qw&#10;PBwvpzT9E8Cpd+JdN8bWVxJButz9qkgk/wBcM8A+3NcN8X/E3xc8EeCLXWvhL9nmivNPkeyN9bPc&#10;WkNwrchpFO5FZARtYFc8ZFdl+z18atA/aC+DFn4q0COHR71o2gvtP3A/Y7lOGGP7m4ZHsazhWwss&#10;UsLJ2k1zJdHaz0f3X1vZ+pOExGBrY54WSanBKaT2et7xfXdXvrZrzseHdbk/4WNrfhrVbOdprGyW&#10;8hVY2aOVWyDsz1yAu5R36Vj+FtT0KLxT4k1XwT4nj+0XX2a41/Q7rdLHZSOCEvIcgYiYLsYD7pHz&#10;AEc9RpV7qOseIo7g6pp63VrIY45omwwO07oZVz8ynhh3wOKwfi5BqY8BeJvH3w6sZY9dsbFVaPRw&#10;vn3BVlbKbhjd6AghlOG9RVSMuTnWtm3trs9td157rTfYrKVPD+2XvKDnLb3mrN+6090nZ9GtrPbc&#10;a+8OatLbw+ItkNpd3ubM3Ch4LifH3FYZ2n+JTntwe1YHhu18HeMbDxh4N1HQ4ftb32NSt72JW+3o&#10;oG1ip6nGAG78EE1J4N+KHhnxTpml+AtWSRNSurX7RetHpRtFguYyrMskWSIWOR0JUnODg12egf8A&#10;CMeKGuNe0qKKOUyG3M3lhS23gg8c47VpT9nieWUWn3+a1Xqr/jY6KKpY6UXCUWmmmrau8bNbvWN1&#10;tpZ283478M7V9C1K11DUND1K21LRbp7PT9WaMmKWItloPMBw0ZTor4KspxzXqNnFb61rF1ZeJfC8&#10;Vw0f722vUiVlljYnCshO4OvTOMEGuA+E1z4s8GfGvxVpPiFr1ND164LWfh+6jVljZRh7qJu6yH+E&#10;Hg9q7Xwz4s0+bXdS8NX+oR6hYaYwjW9cn7VZXGTvtJ0wGBA2srcqy9DxXPg/Zxi4vT3mrNLpom97&#10;ppLWyask7HDk/s6eFhCTt7zVmlvHS7XmkmnZNaJ21vm+Gl8FeJ9C1LxP4amVZhdK80do3zI6Z2kY&#10;74J+vQ1yXivwx8OPGlrpfg/x5ol3No/jjVj5t5ZZQW08QJVJl5GGIwcjBqxb+H9S8M/FTXNd8Fas&#10;1nb3Hl3gtIx+4nnACyxshGMFRnIxhvrU19e69pHiafxlo1ku61khhtrJZw1vdW00oLtt6CRex6is&#10;5yjUp8tSPk9LppPV281fTzVjnqONajyVaa0bjLROLV3d2/vRumtN9Hc6vwV4Q8NfBe0m+Hfh+1uf&#10;7JEbPClxcSTiIn+AFiSq+gHA7VLo+nW82hXV3pd0skC3W+OTduICtyox71oeMCbu1leyeRWumVHa&#10;KTlFB6j0rnfDen6n4N1+88S6Lqn2nwveWsgksGGfKuVbPmZ7E9D612yUaUlBL3VordF/kvLY9aUa&#10;eHqRpQgvZq6VtOVPy7Lr2uadjY65LDe3VhfL5rxs0O5Q0T9gQO2e/fisPwfZNolzeW/gvUIZLWbU&#10;GE9j5hJWTbmTbk8Ek5Oe1YH7LvxR1rS5LH4V/EC+jup9fk1bV9H1BUI+yxC4DLaTbujYZih6ELiu&#10;18Y6HfaJqdx4+8FaIt0n2fN1ZRxj9+NwLMo7Pgde/SsqUqeIoxr07+a6q6T/ACav8jjw9SjjMHTx&#10;dK94/EvtRuk3a3k1furddDnPFV3rth468Oah4b1aKxay3C9027Vgt1G/3kVsYyDyFJx6V6H4o1a5&#10;0XS21y50qSaLYNy2se8rk8HHp6+leb/GSOw8WeHpb/QvFdxostxFG6yTWx/ddySrdwOvPatH9nD4&#10;keL9T0m98M/E15Hks/8AkE6oqq0GoWYACzKy9Se4PQ0YetGOIlRbfvap7rRW76aLyT6FYbFKnmE8&#10;M2/3ivGSs4ppW1V9LpLok3puWvHul6df/DTUtW8G6gy39jqUNzefZmVWkdWVmR+MHcnBz2rUTU7r&#10;w5dzeFoFvo420tJdNkWJWiIc8oMdx19MGr2qaTGdMvtJ86P/AEuOSZSsIHmjYfl9zis3Qba1u10+&#10;O3upvLsrHyolkc74WAGV554raUeWpeOjdl+L/wA/wR1SpyhiFKOjaS08m76ead277pGa9nfaFpk1&#10;p4Slj82K93XUMkJ2yRkDenbBPYjuab4h1ed/EfhKbQ/DLXDRNJ532hlWW3hxllIbBPPpS+KfHkvh&#10;3w5deLRML+OCIG8tZAAxVHwzL9R/KrPjw6Xb+I/C/jTSb5DarF5bWxO7ck4A3Z9RWUtIvke3Lp2X&#10;Nut+xzz9n7OShK1uRtaaLmTur3XTX0JPBXizw7rKa5eahoWqaPNHfNtt7i3APl54kjxkEN1P61Yu&#10;fAsE/iiG8huLqRvJEkbLdf6qQAjIHXawOGHTmrFh4K0XWNSvtEE95a31pJHc280fy7Afukdipxgi&#10;qHgTxDo2seHtU+JuoWeyFNSuBbyR3Bb/AEeL5ZDjsd6N8vpiteV+7Gpbq77bPV9fJdP8uiEPdhTr&#10;2e7T22bbvZWVrpbdUQeCdcbwjex+AfEME0dvc3En2O4lj3Rwc5EJYdvQn1xU3h3xDf8AhjU38N63&#10;c6f/AMTbXTDoUQHlSNxl0IPUjkgjtVvwjqfg/wCItvDrukxpfWGpaf8AaZGEnzxKwyhK5zhucHsR&#10;XOa94M8NeKdZ0Xw14uvppLrT7uW50O+UlZArqVGG/vL09cVnepCEZQaetlrbR2Vr+mqffQy5q1LD&#10;wlRkpK/uu+jTsrN9VZuz6OyOj8YeGrLwLPdeNLW5mi0uG3Ml1biVtlo4JLzgehHUdutWPAf/AAjP&#10;j7wl/b+l6jp+pQ3Uny31qyuJFDZCMRwWx1PUVF8NvEmu6n4Zv9E8UaOHn0q8ksUmMgZb6ED5Zee5&#10;HBB71xn7L1jq/g7wJqnw08R+E7PSdQg1i8mlvtLkzDdSSSblkKH/AFbbSBt6fLxVRqQjiIRS9yab&#10;2ejVtNra3dtrWdtNDT21OOMpOEf3dRSurPSStp2113000eqTv+K/BvifwX47k+JGh6Tc6tcQMoks&#10;1ulRLu13ZC7SOZI+SpyD1HfFdrbySLqsuoWeoymwmgaSWzuPvRyEAn8PbtXIX2qfF60+Cs1i+oaT&#10;qnim18wLeNmGCdA5ZA452ttAU+/Nbfgj4m2PxD+GkfxE8MaOzkSGz1TSZI/3kVwhCypnuAeh6Ec0&#10;UZUY1Gotq65rNfftva65ld9H1bDDSw0MQ4xvHmXtOV9/tWa3a05ld6Wt1E8Aa94M8U+KPEPh/wAO&#10;69I13p8sbahaCY5hZ1yrhT/CR6cVr6dFqscUyG9hmEcj5VV++vb8R61x+it8LvBfxEj1bQ4PI1PV&#10;rkWF1N5R8wpgssbdyoOcHoK9Bt4LBNUurexxuMWSFP3Sa2w/NKFpWum72elt1+Fr+fkdOBk6tO0m&#10;uZSafK9NdV87b/0jgfGzXtpp2n6joul200lpeJLbIY/nDFtpKjoG2lvf86h1zxr4V0BpvG+seObX&#10;T/I1COwvZpJcwiVwFVZE/gJ4x6GtXRNW8QXepanp19p9tOmk3kcbMZMSGTGc7fTGCKj0rwb4I8aa&#10;1qtrNoNjceYqzaha3VmCJ2b7rMejYx35Fc/LUlb2e76PTVX1/Cz8kefKnVqyvRestEpJpJxTV1bt&#10;bXXZaMzvjT8OrTxppHh/4t+CvFdxDrHh+587S9Q0i4UxzhvldWHIZMcGtjVra48dxSWRv42aO1jN&#10;zExAWWQDJGD/AAnPUVzr+K/h98DfEmm+FHu7fRtJ1u7a3/s2ZcQxXLHCeX2Csev1rpvEvgnwpY+O&#10;LDxS63Aa5hW0WKO7xBFg58zb3JHH0qbRqSnKC3aU1fra1/mrLZN212KjGnUlUnC3NeKqRUna9rKX&#10;fVW3WtrPYseAvEWjeL/DOm+INPgvbcXzSWk1ndKYp4JYmKng9CCv4gg9KytV8aLpupPc3mvtp32T&#10;XlgkmuoQIZ45MJ5Z7Z3Hg+ta8+g6do3iWOSF3hh1DUozFscsqXAU/OPTKjB7GsbxsNA8R6Lr+g+O&#10;tPjkha8HlMse8bUAO7b6g81pUlVjSV2lJeqTaV/ld69d7HRWlXjh+W6Ul8k2lpe1mrtX+Zp+KfDv&#10;xI1iO+0fSdct7X5Vk0m8jXD20ysDtYfxRkdfrWlFrsmtabeaB4muYIL6G4SGbycgFtoYHB7GuH8M&#10;eD/EunfFW11qPxnql1Z6bo6x6UVlV7W6ikP71JR18wHBB7AV13iSXxJZ+L9N1eCysZdJlWWPUFkj&#10;/fFiB5TKfbnINVTqN802pLWzT1Vr2vpsk3v2XVWLw9SUqcqrjJa2ab5lbvp2bdn2+5U9buLCDU9F&#10;8Q6hDNLZ20sskmsadNhYHQEYkAPzLtyO/NZ3jmCbw14Z0++8CaHNrcmn3aalptvYSpFJNDI+ZASe&#10;MbWJ9wuK0dE0zwR4bgk8BGaa2t7xpZ7S3lUlC2d0jK3uxzg0/W9R1PQrmz1Oz0wXX76OCTyW2n7M&#10;fvEepA5xUVKfNFt6N9VZuLsr+uyaur7X00IqR5qMnJ2btdrVxel+muyautTQ8M61oPxF0H/hOvDM&#10;ksPmNJDceavzqUOCjDvtqpYwXGqW897PZRxtYT7oXhJjWVF5yPx61VtPCnhv4WaFq9x8OLF4I7/V&#10;GuLq3VmZZJGHzOoJ4z1IGOakuPFd1B8Jrrx14CFrqX+ilre2mfy0kKn94Cex4br3rTntD998UYty&#10;tre3VLd6+V7uxtGUnaNe3Motytqn5r835sPhz4yuPG+l6z/wlFraN5F1JGtr5LCRY8dG3DDZHRl4&#10;q1pPh2Hw/o9xp2nXs0lnIx+bJLww9cg+i9PpV7TbnRNZ8P6f4t061a2jvLWOYIy/MgZR8pHtTdGv&#10;rR4/30gaSQsWj6B4CduR7VrTjeMeZpu2/dM0p07RgqklJ2dpd0zgvi/4k8SeHNP/AOEp8D+Fjqeo&#10;WcUckcFrJk3dvvG9VH98ISR6kYrvvDvibTPFehWnk2txH5igNHcReXInGQCD0PYj1rE8c+B9Ju9R&#10;tfDulapeafNdTJN50DEjy4juKc/dBxj8akttd0W10G3utb1sWU2rX3k2bS4VxMWPyjP0rKn7SniJ&#10;XattbTf103ur38rdTjoxr4bG1JVJe60rrS11vbZp6rfe67MsNJaPDd6rDa3MN5YsZp49mG2jrgdw&#10;QKr39pHdyW/iSK7nks9YtRFLBs/dKzAEMw6g8Yz2rXubfVdK1eO9lT7UsiiOaRMA7cfeHrzVTwVr&#10;bPPdWBuEltP7UkgjVl5DMoIj9sH+dXZcyg9P8/v2a0Z1SpxclCel3269/u0Zm2Ot21l8VbTw1Hqz&#10;JLq2k+Y2k3n+rmhjfmaJ+7Lu2le4IqXU/CUc/iiPxP4fu7yxvFUw3CxzHbMoPyqR04POeuKfajwf&#10;4g0xtXaeNW0LVJYXuLqMeZaMjfPHnqqtxj1GKseFv+E00/XNel8UBBZSGN9H8pdwaPbkv9ecH86z&#10;hHmsp6pu6a6aX36a3XZ323M4wjUtGSvFu6a+zp1101TV1bV2te5kyWur2HifT7yaWRWhhlgn8ttu&#10;5mbgjsRXX3lhb6rpgsL++2yKmW8wA7jjqR0YetZXiK01PVp7eWXTd1ussckVxC2HiYfeyO6kVeD2&#10;2vTCw1JU8xlb7Ky8Zj6GtqMVGUo9+5tRpqnKcd77X0vp/wAA47U/CfxP0Tx1pviyG503VvDv2VYP&#10;EGhPAqyWjLuMd3ZP97dyN8Z6jpXVa7LY2+iSJrV8rQzYe3aZSQnHytke+KwviVpWq6Vo8I8OahMt&#10;/p+oQXcChmbzIy6xtuH8S7Cwx+Pat/xhrGl6dDZxstssLaktt5M8gCsGOAAT6+lZwjySqR16PXXf&#10;Sy67p6PZvTR2WNOFOh7WOq2erbWull2Wmq2vqt2ZnhywsrXw3Y3V2xkkt4ma5ngy4lPJLcdad4A8&#10;deHfHsNpJDdCO8uYppIYG7wq+3lT371eudKGh30lhpxaNWlLRpt+VQeqe1cf4C8J/Crxp4xuNT0f&#10;ThaeJvCt0Ypntrp/3AYk4K5wQwJOD61N6lKpTpwt2abs3a2qdtWkm7aX7kyeIoVqdOHLro07q9rb&#10;PXVRTaT377nQ3V5c+GXu7rW9HhSNZhFYzRqCpUkcA9VYn+VX/FtxoMmn/wBi68u6O8VYod643cbs&#10;A9iCOD7U27tdQvNQm02CS31C1+0J9rs5m+aNWPLD3A5HvTPEl7b6LbG+vE3Wul3kJ8yZd4eN8qV9&#10;QVyK1fuU5X28106+VrfkdGsYS/l89e9/VW+62omk6Lo7+IbbxfYuskk2ix20kjKMSRg5Xceu4Gqv&#10;irSok8X6bfTeHGmmjSRbeaObBCn7y+vI5xzVyGe2sNdgtLe1V9Nm8xkuIW+WNgOEP155q34gt4b9&#10;rK/hDeZHu8jcvKtin7OEqbXVNX9dH1+8JU4yw7SWqaf5a6r+mcxN4MvLpLkeB/GNzYiG5glEM0Af&#10;7j73jJPJD/d9hWj8Rrm/Qab4s0/UoYfs+INQhkGVMcxCE57bWII98ZqzpQuYPEFv9u09vPaHZeSR&#10;58sjORx65qPxbptt4i0bWtItZVhmnsXitmb7u7ORkDp8wFZOny0ZKO/a73WqsumujXyM/Yx+ryUF&#10;ZvpdrVaq3bXTTToWtMt00/ULjSWmlguRHsWZ8ncqjC+x/wAc1JoOuWmv20cN0zR3kM7QspTady87&#10;h6gj8KreH/E9rr+mpdXF9C1xZW4h1i35DQThASeeceh7irTWEFslrrVyVZooCXaPvnoa3h0lB3j+&#10;mmvr/wAHsdFOXupw2/TT8V/mX57J728NzG6spU/N1we9Y9oiXEDWqwOzXUpS5Ea/NCM5Un/ZIFLa&#10;Gw8GatDa3N3qEkfiS4Yxsyl4raULkjP8AYdO2axIdK1HTPj3pvizRNUnudP1rw/JZ3GnLIBEjQy7&#10;zc+7YIT1xUTqRutNb2auna9tfxXnZk16jXK3HeSUlfZSaV/Pdff5Gn4Fn8H6TJqHgTQYJLZdEu0F&#10;zB9mKqVnBkU5x827J568Y7UiaPb6f8VV1i0vZl87TTZ3FqsfyZB3JLnueNtVdd0i60/4sWfjfQtQ&#10;jtVYeV4jt5c41CEIVgPoGiYkjHUEipPGNrY674x0i0i8WNaX0d41xp8dvMFMyovzKw/iX1FZLSHJ&#10;y6wkkraXXS2vZ2fmn5Mx5uWjyuKvCSS6Jq+lu2jtbuuzTJLTxl4fj+OFx8N9WtWt9WutHW+sZS3y&#10;Xluhwy+7KTyPQ1g+M5/B3wWu9c+IB8Csv9pSWVvdXGmgKbmMyLGGdRwPL3ZyB0zWp4p8R+D9GutJ&#10;+KXiedftNix01r2O3LLbea3LNxlVJABPQV0His6Z/wAIvcajJEssMDRzxO2GRhkHd/u880Sg69OV&#10;nHmi24uybSktG131ae10vUmSdSnVXOuaLcouybSa0uvXmV9L2t3J9ams5bWDUbW5W7tYZ286dTuy&#10;FyM++D/KsPxxpcttarrdvoMOoalYpvtZIFAmkhJG5FPvxxnGRVLwJa+NfBWl21lrsdveW1xruoFr&#10;iH5fLspm8yA7f4iHJU+2DWzdz6zq2kTTeB7uzuL2yulH2e4fgL0aPI5XIzgnvVOSxFFuUWnZO1rt&#10;Oyei62vpa+qZ0Of1ilqmpNbddk9O/l5ou2N9pOtSTXelrMj2pUXULAoVkwDgjvjPXpXGXmveGrjR&#10;7fxPovlNp512S18QwtCIlBJ2OZVxhhzyx68V2elXxGoXFxJpXk+fIsa7W3MGxzu+nrWYmh6ZPrj6&#10;VNHDHJepNJfWrR5juVyBlgfbFVVjKpFcttb9La3VrX79V1T0DERnUjGzW/brdWe6+a6rsVvDt3dx&#10;634i+Htvo1zo66P5I0W+8pWtL2zcBh5a5/h5RhgcGrGmXcviRb3w14o0yPTpLXVN1i1jlY7q3jCs&#10;jggDafVR0xXM3/iXxj4I+Oml6zrNjHJ4J1TR3sbi+EwDWV/vLQqQf4HRCo/2jXX+AV8axaBdX/jb&#10;WtN1JrrVri702ayhKpBYyYMMBz1ZF6t3yayoT9pL2avo5JprS2jX4NWa0dtTLC1PbTdPX3W000rc&#10;u67XVnaLS6WeqZzmva1rOl/FPw34ogghmsbuOaDWr2EYzbv/AKqTA6gPgH0zXXX9q1ldfbbjTbWO&#10;M3G+a4ijDBlH3Sw9feub1bQY/C0+mapb38Z8PyrNDdW7HcuZj8pRuyhj0FaXhO18Q+GdJHhLxHcr&#10;c/ZZG+z3O4sZ7Vicb/8AaA4p0eaNSSmnq7+SfLH8Hq76O/N3Q6PPGrOM76u/ezskvk7P5p9ybSrb&#10;W9E1+S0muTqGm3ks95bzzS5kidgCIV9Y+oHpmorxrDxTodvqNhG0d9ps0z2sF0NmbhAw8t8/wkn7&#10;w/CtO2SK7tINPsW2qxZIc8Mm4cYz6Vh/DjxInjL4XrqWraoJLm2ubyyurj7PtZWt53jYEevyjnvm&#10;t/d5vZ33Tav5OOz8rre/T57PlUvZX3Ta+XLonvo3oYvjrUNZ8TfAWGw1+W50fWLyG3tNSFvCZWt5&#10;5m2EcfeUE5zXZeGdC1Dw74Ft/B9z4gfUrvTbFbZtQukCtKyrgMwHHb8qy4f7en8eqI7SO60ubSIp&#10;2jPDecr8Ee5Faei6tHrmqXl7p0sbR29x5N1GzfMsgHKMOx5qKMY+2c223ZR662vd227apaa9zPDw&#10;iq/tJXcrKF3fVK7b3s76O9r77IzvhrqVr4nt73U7PWra6aRljm+z4Els8eVw3cjPIzWmRdtf6hpk&#10;WsfZ1uYke1lMJJgccMSOmCe3qa8k+MmoeFvht4MsPjR8NtRvNNe48XWVpfLY2x33imYpJC0Z6g89&#10;OfSvVvE+rWaaLJ480a68xY7UoY/4JQXBCsP4WB4B7ZrPD4iM4uEn70UpOzumpXs1re2/p0voZYXE&#10;6SoztzU0pOzunGXNquvR3X3PYz18Y28vhOTxD4o0RtNvhM9rPDIR+7xJgFW/un5TWlp+l6DPpy66&#10;2lLavfKHvGbhmbsXxwf6CneIo1vNDkg+z+a1xcRiSOSPd5ZOMgjvj1/Gq/hjW9F8RajrvhrT763u&#10;rTTZFs763STc1vIUyUPf7proinGsozs9NNNW9dfuWtu51x92qo1GndWV0rt6tv7lrbbX5ZfgvwHZ&#10;6H441zxXam4W91iFPtUQvC0MyKNqyBD9044yKd418ER6h8PbvwfZT3DWd66xtC0xL28echkY8qyn&#10;DA9iK1rHw5pei3sctrvWOztx9lk84ny4wMBDnqMVMLh1vre3aXBlxL5e3rHmo+r0fYum1a90/wDt&#10;53f3mccNTjRdJxSvfb+89ei3b17mf8MvEF7qXg+0t5rGezubOU2bQ6hN5kkixnb5pYHkv97PvVOD&#10;RtL1Rzqi6g91Z3WqSC1mW4Ky2oz86K69Y94Jx2qTUPEnhrwLqCPreowWkNxqHkrJOdo8yWT92nvu&#10;bp71taX4NsvD+ltpNtbKqxSSeXH2G5ix/HJNKNOVSMYN35Vr66W089fmtNUKjF1IxpNqXIrPv5XS&#10;0116WuvIzbLUdQ8H31v4c1rVZtQbU9SYWMk+PMijIyVJ/iC4474rL8XN4um8aeH/ABToOhb7az1a&#10;aLWRNcbWSzKbVljHQkt1HXFa19qKpqVjbarJaxrNMI9OadgJI5+6jPcr0rTRymr3FjdRnbIvlpIO&#10;2R0xWnK5R5FJ6NWe70s7Nu//AAz76ilSVaPs+ZpJq3dNarvpdfc7aD3urqa1mvlijmjZibZo3yDH&#10;jBIPrWLfXaaBdsbuxja1ulaW+bHJk4AOO/HWll0q7shHouj6n5Sw31vcSpuC4hRt0gHsw6ir9/Md&#10;S0q4vJLaS1l88+T56/KFz8rD2IqpSlJdmv6f+RtLmqR10a+aur3/AMvR+pTsD4SufC2nyWzRLp8k&#10;6vCFfKxyk/KB/wACq5e6KTIlzujfG430ZUMsnGOc1j6a1rBqV9pMmmrGsIjljSSP9027up9Qefxq&#10;xcawND8b28h02X7NqNm51C83fJB5Y+QEf7XPI9KmMoci50lstPu+6/3IyjUh7NcyW6TtfTW33X+5&#10;X1scQmoeKfDHjRtZ8JaR9shj8QW1o9mtyQn2K5kAuJiCeGiYbwMd8CvXbySNLyOyEqnzXO0N/EB6&#10;VzNz4VtrnVdR1ezMM1vq0du8IVyM7fvfgcDpWbc6zpL/ABu8NeGtSu5be9SzvZdLhmztuVWNQ4z0&#10;LjIIHXGaxoylhbqT0lJJL1dtPVWsv1MsPzZfFqTupSSWunvStpp1TVlfWyXVs6m+jvrDzjprRybb&#10;dnFq3V/Suc8HeI/Dev8AjOGz0+zS1vobaU3tux2sDkZOO+a7FXt7meZU+9GBHJx0715r4n8G6Xof&#10;xf0/4gWGiqHhhltJrhQdyh1yXJHUcY5rTEylTcZqzV9fLXdb7WNcd7Wi4VKeseZXT7XWq7W+47Xx&#10;HpsMl/p+p/Z4pFtbglfOhDPDwRujbqpJ4OOCOtcT4V+Ivhzwxc+MvCnjfTP7FstBvmubGbcyw3ek&#10;yYH22Jug2TM4bb907TgZrtk1iW7s9P1Wyto5oo/3sisx3NHgjK++ccHtXBPL8Lm+Lel/s+XKX0l9&#10;eaRP4g0lriEyRLGHZJ7dmbqr8koflwo74rnxUpRqRnSaTenvbSbjZK++rs9H05et1ljJONSFSnJJ&#10;tpK+zckopW7N+a1Svo2aXwe+D198Bor3QNG+Kes+INDv1Mmh6VrWyRrAnL5SUDc4bdznr1612E0t&#10;1qHheGfWIYfMwDeLHyq4PUZqp4xbUI/Cl5fabfwwyWdq09nN5ZPl7F4GO44xj0qD4a68fiL8JrHx&#10;Tf2LWcmtaWzXFv8A88mYFTjP5/jW2Hp0cPbC07pKLaTbel11bb0bslfZ2Wi02oxo4eSwlJWXK2l0&#10;tdXtvZJtWW1nZbC3mmXmreJtNefSLO+0Vo3kE2797DPj5HU/3cEjI5BqT4ewa/pD3Xh/WPEE2oRR&#10;TMbOS8jCzRoSSEJH31A4DHnjmuA/Z41TX/hcjfBj4vXP2W4sb1bbwveXFyZF1NZA0m1XP8SjjBrv&#10;/iZ4d1/xFpC6b4V1pdPvrpvs8d5/FCzDCuPUhsZB6ipw9RVqP1mKfN1j1T0Ti1ps1pf1VkzLC1fb&#10;Yf6zGL51e8L6p2ScenVXV9LarcwfF3h+fQvEUPirS7+8eG5l3vYx9fMA2jHqgzuwe9anw1u3fwze&#10;aPf6jPdXWmzNBe3U0Oz7XuG4SDHBODjI7ineBPEFl8U/Dmn+JdQ064stRsZbm3kt7hCjCWJ2gkk2&#10;90coWX2NVfAUN9oVnJZarqYulj1aZIZ0bhN5z5f0XPH1op8vtIzpu8ZXa3tql56X/CzXUmlGMcRG&#10;vT+Cab+9J7dG391raXZY8HeFpvC+lWPhqy1651CHTbppopL6XfM0bsWwzfxBc4HfFUtC1N/DnxP1&#10;DwncWV4LS9AltrxpC0byEElOen4d63bCw8V6ZqPkFbe4tzMu242kSJH3B9fauX+KXiaTwl8TPC1n&#10;dafJLp2rTbGuVP8Ax73IfbGv47s+4FE+WjShJXXLJLXXR+7bXXtr/wAEeIUMLh4VdYqEl9z923XT&#10;VbbGx4X1XxjpniHUoPEiWM+g310svh+6t8rNaqUAa3mQj5iXBYOOzYI4qHw94Y0BbjWNH8LWsdos&#10;eoLdTRJ/q2mkU7uP4Wxzkeuak1bWdL0rw5qPiO+Ez29mrHNtGXkVg+1mVe+PbsDVrWPC4eznfS9Y&#10;ltZtQMXlXlr1BHKvz7dc9RVcv/b1rvpezvonppdaX7K7djRR5kl8VrvV62lfRPtfbstNrEdt4csb&#10;HUb7UTZstxeNCuoSQyEGQoMLI30HeqfxC+IXg/4Z3em63448TxaXY3VysFreXTYjaY8BGPbNJ4q1&#10;bxP4Uk1K8u9Mk1S3W1RYWhYK80hPIx2A9ayvi78MvhH8drfSfhP8TdEmvBbTLeWcM25QzqgZssvX&#10;j5TWdaVSNGaw8VzrZS91Nt9Wu+u19THEVKkaM4YdJVLrlUrpNuTtdrvrt19TS+LPw6uPGvwy1P4f&#10;N4zm019cuImh1C1UFso6yiP0KMUAI7ionPxC1Lw7o7+JtRtodZstXik+3WcZ8u6iQYcOD0385A4H&#10;FX9E/wCKe8Tw/D7S72D7JZ2sM9rpNw5eaOxRGjOwty2JNvzHPHFa2ladZ20Uj6fukszdSeZGz7gJ&#10;G+8oz0AJ6VapKtNzV07crV/5Xdfc27NWeuqNPq9OtVc1dO3K9X0d116Ntp2TV9tThvHnxouvhv8A&#10;F2xtPEuhyTeFdeVbZtVhUsNNmGcGQDnYx6t2FdE3gW3g+LFv8VNE1W6kW80f7DNbwXG63Me/esuz&#10;ue24dM1p+HdMura2vNO8QaTG0cd04tZHwyyw4ypbPQ5JGPauVuvCWu3HhTTBp/i2403UIPEDXtmo&#10;b5BHnBtSB96Pb2rKUa0ZOU7zV+aK2lFq11fS6d3b1a1VrZunWjedRc6b54p2Tg01dJ9bttr1te1r&#10;a6X/AIW0L4x3FhLq4tdU1iz8xLWSQhbxY0yWXPG5FHOO2K3ddsBq+jTS6dIvmNB5lvMrbkkOOAcd&#10;R0rmfFPhM+Lri8sNW1Vrd74LJpOrW6KZNOkGFdEJHG/p7qSK1tAtC1/dWEcklpIqeWkUP+qaJGwG&#10;QdFI5BHvXRSlJylBx0bdvne/z6+aa63R0UXLmnTcVytu3Tfo99et9L37p3p6x40k8KQacda0Ka6W&#10;+ntLKRreIsRM5wZW9FB79aseLry2TRr52juZEs5Vljaz4kdRySvryK2dUtWvbWIxxrI29WG7+8Dw&#10;aqaytrcQf2RGskM5h8+HanXHVfz7Vco1Ippy06aa7Gk6dTllFy0a008n9/Qg8NX2m+LbBPGNk7LN&#10;NbtB+8Xadp7MPWuS8a674q8NarotxoXhqfVtNuNSS0163Vgs2nwCJx5sXTdlgpI9+K7K309Ljwxc&#10;RWEBtJ5rfLRxgfun68fjXJaZqfi64e3g1O9hkbT7qS51BfJ5urQqR5YHZtwB/DHesMRzezjG9m7O&#10;6Wl7q+j8t79PNI5cVzezhBtqTs7xtvdX0fdbrXS/Wx2+s6Pa654XfRxaloLqz8vy27Rsn3SD7cGs&#10;H4a6fpGlaJB4Z0O4hFvbWitb2pbd5cQJUKM87QRjPOKveCfFuk+MfEHiSPTp7pZtE1CLTb21uEK+&#10;VJ5KyhlHcMrjn1BqOyPh/SVWdpYIFiDRfaCu1SN2SM9ufwrZ+zqVI1o26q+mydtH69Dqfsp1I142&#10;6xv5J2t96dyppcqa14cmuvFOm/YrgXU9uskHJh3ApuB9wad8JrPXPCPh5vAPiXXv7Sk0tcaZqUi4&#10;e7tcfKzDJ+ZT8p55610MOm2d9a7oXEkN0obdG4ZW9CD3FYejyQ6naahPpE63UlnNJB9nVgJIJouH&#10;iH44NT7KVOrCbetmvXvdLR9LO11tsyVT9lVhLd2av3Wl7rrsn3Xpcr+LdU17Q9OjvNBh+1SXNyiz&#10;IEziHcFcjtuGcgd8EVsT3OkRLBrNqZPmj+yKIY+UDMMtt7cjmsr4X+MrTxvpF9K+hXtjeWfkx31j&#10;eIFI3pvV0x1U88+oNUtV8XeKtK8ew6bH4VW60nyNwvlf5hMWUKCO2QW9sipdaEYqpzXUrJaN2evb&#10;8b2+TM41qcaSrptxlZLRuzTavbda76aW+/orXTF/4Su41K31mba1r9lksl/1fmDnzcd2/TFO1nQk&#10;1C3jkuIkuGjUJM0kfzSx91P1NRRw64PEMt9Y3ML2EjKy280eJIGHD4I6g/pV21OrQXV89xcLNDJJ&#10;vto+hiXbyue/NdEeWUWmnq3/AMP6P9emp1qMJRcXHdv0733OL1zxFL4D0m48b28GoX1lHdQWd1Ba&#10;tv8As8ZlVZZtv92IfMxHOAa7C7GnXCSiSEvyyeaRkTRjofcHPHesnSZLWbw5eQTWI+z3XnXEMi8h&#10;iwO/9e3eofAPiDUV8O6BpOpaFKZZLGMXE6vlY/kLFz6g4AFc9OXJPlk9GlbTZ3s/vurdreZyUJKF&#10;RRb0ktFbRO+v33VvJepoQWFnG0lu0e4Rwqyxycq4A9/Qfkay/AU8vh7w+ySX8kjR3kn/AB+Nz5Lv&#10;lRu7gZxnqK2b28i+0CO2k2POzJGfL+UVVvNIszBHplxCrpIzSQs33TxzH+Jq5Q5ZqUOl/wAbf1/w&#10;5pKH7xSh9m6++3/AOYtPDmn/AAL8O38SXkc3hyOa6vdat7wDcVkO7cG/2T17d67vT7DSbjQ7V9In&#10;8yzkRLm1aOTcrowDKwPcYIxXKa9p+g/EDR9W8H6tv/0fSw9/Gylo3glBx8w4bAVsjqMc9ab+zXYa&#10;34X+Del+A/EF0bi58NNLYrebflvbPzGe0nQ+jQMn0II7VhhnGlilSjH3HF2d9mmk4/m7d4yOfCP2&#10;WKVCEV7JxfL5NNJx8lbX1i+510cEV1cLbtH8vMm71b0qq9pp+qXzQzzRyXNm2ZNrYZFb7uR/I02x&#10;mOja9qWp6pqhGnXCxtHbtH/qHxhip7huPoRVXwxomu2FlNeeKIrW81F3eOPUbP5ftFrv3RBx/eUH&#10;muzmu0rd7/Lb7915X6nbzczUeXq7/Lb791807Mkvm1638SWMdtZ/abH7HcNqflyDzFfjy1x/F35p&#10;uj2vhPS4fPstNj02916+Wa62wiGS4utmA0hA+Z9q4yeoFOm8NyWXjG48c2GoTRzXljFbNbmTMLBC&#10;W3bez84yOorM+I+i6/4l8LR3Hh+9WHU7K5iv7eQ9GMbcr+K5rGd43m43abaW+mi0fRtX07t9DKft&#10;KMZz5W2rtLR6aLTazaW3dvUva/pB1GGTyIhMMkRtGdskb7vnZT/CQvT1rG8TfEa/0Pxz4dWHS5L3&#10;TNQt51upUQ74kGArY7knqPyroNJ1my8YWkmqWjyWtzYSeTdxr0WTaMkf3l561DJ4auL97Cdbva1j&#10;M29doKyr3RvfuCOhqKkZzjz0XvZ3tvZro/K6fW3mTVp1Kkb0JbtO6t0a/wCCmiHQfGPg/wAfaHpf&#10;iLRtQ2htQlXT1VijSNEWV12nkjAOQa2Auk6xZXC3sUbRzMbe6iljG2QsMFCDwwIOPQ5ry/4zeI28&#10;IXugaqPDrfYIfFVvHeahY4VrWKZtqyFQORvO1j6Gux+D/wAR/DfxS0bWLLS5pDcaDrk1hqVndRbJ&#10;rZ0cmMsv91lwyt0I+lRh8VGpiHh5tc9tu9kruz+e19FvozPC46nUxTw1RrnS7W5tNWl8ns3on2Z5&#10;t4f+EKfBia40TwDaw6LrLaS4j1aNW+xXFz558kyKP4kiITJB+XA7V6N8crTxr4k+EOpWHgC0tW1+&#10;4ska1s7qNZbe5wQZIjuG3DgEAn1q94p1O4j1Bj9gLNZ3Vu118vElq7YZh6lTyfYVcvVg/tBpdN1J&#10;oPIbD27cxumOw/wpU8JTo06lCm2otWstLXvqul97vq1d3MaGBw+Hw9TDUrqDXLZaWWquul1rru7X&#10;dzmfg7ZeHPAum3mleHfBjeH7LUmj1CDRVbCW8zIFuAi5wgDg5Ucdx1rqo3vZNR1HT9QttlnEqSWc&#10;x/iPUn2we1ef6L8X/BfjDxu3wP0/XlsdeMLXGnyHDb1ikHmxjPIbHb0Nek+JrUX2lyWVxC7QTqYr&#10;gRkhlRhtJH51rg/Z/V+Wm04x00tbreNlta6duitY2wFWjWwz9jJSjBtaWSvreLtta6ey0tYyNA0V&#10;tMu9Rjs9EjtLWSFXjuNPuAFdmOSRH/yzPGTwA3UVahW9Gpx6ylnFuVSl5uQbpeytkdSB/OsPwl4Y&#10;8HaVr+q/Efw697HqFxYwaVqUd1eO8TR24CwMEPAbAA3Drk56mpdc1LxDoKa1Zar+7024s0TT723B&#10;eSCQghmYDqBkHNEZRp002rK7ta1krtp7K11p5bNvc0jU9nRUpLq3o7rdtNuyt220ejb3MzVNPtPh&#10;94vXxLpianHpniS6W01i1tw0sNuzcJdbf+WfZTgAY61R8K+O9N8c2ep/Ar49eFo47i6huohuUmz1&#10;WzEhUGNuqvgA7fvDGRXcaPZX9zpdvv1uK7eHThb3EkZ+WaUAYf2PsfWuP+O+t6f4f+GbeO/EGjAT&#10;adtuZLfzOYpgQi7W7EkgZ6fNXNiIyoU5VLpQs24yWji7cye/qrd3o1tyYinLC05YiMrQSbcWk4tO&#10;3Mnb79Ot902jtPDmgeH18H2fhK03XGm2tmltDHcncWhQYQMT1wAOevFUfBd/f3mu+IpLvUoZYrW+&#10;jhSzCkSWcqx/MGPcSKVdfasb9m/4o6Z8efhJY+LtFRtPvo7yS01SxuBh7K8jfDxOPTBB+hzV3wP4&#10;u8P+KfEbarpvhi+0241S3uU1NrmHy2W4sp/s4ST1YjlG/iSumnWw9SFCdKStJJrXdWsrd7OS0fe+&#10;6OujiMPXp0KtNq0kmt9Va34NrR7avdaXvFV29hpt5eabatJfNGJIbXdh3ZfvAfhWeNBtPH3irw18&#10;a/AviGLztPs57K7t1O+K8hkI3wtg/LLG44PODkGtCyhvjrWsab4l1OGS1kmjk0XbHiS2j2YcFu+X&#10;5B9OKx/Avwy0zwRpF1ovhyUWcTapJebrRmAeaQks7KfU88cVNTnqzXu+762alGV0166+TVu7QTjU&#10;nWV4pw7Xs1KMrpq3zfpbzR0djc2Wt2ieJ9NWQq7tldxUqwO08etO1Kzl07ybXTrMyWU8zRXkI5IR&#10;xy4+h5rM0DSLm68OG203UdtrdRzJdLGx3LKxYOyt1U55Hoak8P8AjLRJdZs/BNz4jVtU8mQ2lrON&#10;s1xHAiiRj/eI3Kxx/ereNRSjHmVr2103029f+AaxqR5Y+00cra6K7dtvXTTrtYg8M+IvB+tjXtM0&#10;rxBNdT2JRNUsUYiW2GMIyjqMgduDitbWLjNhDNpd7GJplVYZJB8j+x96g1S00zQ9Vi10QWdvczYj&#10;kvGiwXBONpI65z371e1DT7aTzLKSDZF1bP3Qf6c04KooOLtddr921+G/nt2KpxqezcJNXXbTq2ur&#10;a/z1XYjsYbGCykt007yCxDzxxr1fu3uc/nWTqDazbeL7HxBBqMTaT9gkS4hkg/eRyKc71f025yp9&#10;M1o+HbtLy0kuC0wKStCwmU8Fe4Pce9VdDv8AQ9e1nUtO0+4jkFuyNcQeb8yPKp3ZB6ZH4HNErSjB&#10;J2vt8tf01Qp8s4wina706ba9N/NF3T7rTfEGm2firRb+KW3vbcSW9xbtuSWNh8rqe/rXF+Jvgxof&#10;jH4iaD8VL2S6sPFHhRm/svUrEhVuomPzxSqRhkbv3rd8B6BB4J8AWvw80ALD/YKG1sY5h8jxKxZQ&#10;PYq2Ae2Kg+GvxG0r4gaLqWvCC4sZNK8RTadcWt0u1kdcDv1Vs5UisakaOJhCFdK7s7X+1GzdvOLV&#10;9LP8Tnn7DERp08QlzNc1unNGzdvOL1Wz69zW1P7bd6hFHqNmv2V4QSyEgpKe309+1QeIfDn/AAkn&#10;hO6tLXV7qzmkjWL7ZbyYlh2jG5W/vAHr7Uur6vdeFtEZo7a41NYZ9rLCN0qKT0I74rWWzlhmWbTo&#10;x5dwwaZJDxjbW3LGpdO/n3V/Q6OSFVyhLW61+em/9WOH+A9p8TvA2iXnhr4weI7fWTLq5Xw/rNrG&#10;VM1qI1UCdf4ZdwJYjgkk967maWKazmcxBWjZowfbpVS6SNjbEQtDHuZnjbrG6/zH9KfcNdW7GGKH&#10;AYb5FYfK3Pb60YeDw9FU+ZtLq9Xrrq93+dt7sWGpLC4dUYttR0V7t/e9X89beh5f8DfhTq/wC8Wf&#10;EAafqMmoaV4g1CLVNLtZCd0ExXDpnvk/pXoVhqWjazqUlixubbUmsRPPCAVDL04boSDVabx94Ii1&#10;Fo9b1aGH/SobQLIcBZ5OEXPqe1a7Qy6d4iYTW7eStrv88qCoYHG364rDDYenh6apUn7ib03tzNv5&#10;at28tDmwVDD4eiqOHa5It6b2u2/VatpeWgaDImpaJbKNRa8+TY1w/wB9ip/i981xXxu+B2k/FrwB&#10;eeBtY1i8hjh1KPV9NuLOQefbXMR3KVz2JyMehqx4Y8G6noPxyvde0XxdcLol1oX+kaBdRlovMeUu&#10;J4H/AISGyrKexGK6rUDLqi3iRRMsbWbfZ7qNv4s4x9RTlTp4zCypVod4tX3VujTvZ+et+zKlTp47&#10;Byp4in3ja900tL+j89b/ACZi+BPGGltNb+CtT8Q31xqtxpo1UQanDtmSFnCtHkAA7Xzx1ANXta8a&#10;eFNJ+IOleEr/AFSOHUNYikexiYf60RfewfXmqPhrXZdVItfG2lLb3lnMkFpfHGbgY+8GxwSR06Vd&#10;8TeGNE1ErqWu6VBcT2LN9jujH88W/GdpHK54opyrfVlytOzW99lve7bvvbdbdCoTrSwydNp2a3TW&#10;ieqave9rpPbZ2safiPT5NTa1Wz1U2txa3iyqygHecEbGB/hIP6UyKC4FvdWupMu6a63IPQED9M5x&#10;Wdc6XcaheXFzqtrtazmguNLuoJjvfC4bevscjHQg1p+Id0kQ2P5fmZCy7chcggH8zXQnzNzt/Wq2&#10;/q50fFzTt/wem39aWMPwdqmiahqd3e6dHtuFt/NeCZSGG1mjLj247evvW/f2zanpM1ikEa+dbsrL&#10;Iu5HVhg/UEGue+GOrwapoFnaa/aLDr1rG1veQyLtkYbiM/7QIwfTNUtI1/w34n+I48D+EviNcW15&#10;4LnzrOhSR/NcpIvyhi33kGcgr3rGlUiqMb2fN6J3e6s3uldteWxy0a8Y4emm03PRK6i7vVqz6pXb&#10;V76Drjw1eeEfBFp4X8FQyW0emRoy27N5oEe7LIN+c8ZABPA6VteFfHfhrxn4SbxBBLJZ20MUjXcd&#10;4DHJbIudxbPTAGc+lHj3xGvhuKzluLFpYr3UYbNmj/g3tjeR6DvUOueHfC17YyaRqqRx2usQz2E0&#10;LSbfNadTGU/2gwyAOx6UKLoztTtZJK23pbt/XYFF0K0o0WrRik4vRf3bdl0dt/kWtSubu2ttJ1i3&#10;PnedJHGzRyDa0b/df0PBB960tPR3tmlMIWTdmRlbIcjqRXlHhH43aR4e/aRH7JOraXcQ2en+H4f+&#10;Ee1S6hZUup4lH+jK5GGIiHXPJXFdxDN4i+H+iakUt7zxBDa3gkt4VVROIXOWAP8AHtz35xU4bGUq&#10;15Rd+VuMra8sorVPr9y/MMLjKNbmnFtqLlGXXllHfTd33TW+j6kHivwbo2u+HLC31HULyyj0/Wot&#10;SSSyujG6zoxxkjqhJ+ZehrY8RaEnie3LO4zJEUuIWQMssTZDRsp/hYEjNR6ZrvhPxlbalptu/nRr&#10;M1rdRvEyN8y8rz7HqK5FfDWt+H/2lfCp0jWtR/saHwJfWNxBNJvhuHSdGiVv+mqgltx5KjFFV04x&#10;UlHmUnGLs/Pl/C7vbomFR06ajKMVKM3GLaeu/Kn6K/5nYWGlWfhHwjb6BZGZLKyhjtLVWkMrQxD5&#10;Qu4/MwA4BOTgVmnRoYfE2n+Om1uZo9NjuI0tclUVXXDsw/iwOnoelbGr6giwNc7P3cDbn+bBJx0x&#10;61j/ABC0vUtc8OsnhnXP7PvLi2aLzvK3GMMOW2+uKupGMadorSKVkt9HdW1XbY0xMYxp+5G/Kk0t&#10;tnpbVLRrTpoL4ctNL8b383jXw943e7024s3sxa20yvAxznzMjkSDp7VqX88envO95eSQqIB82coF&#10;6HHocc1zvws+G2lfDzREsND0iGxu7gLLqdxpilbe8n7zeWSQjMBzjHNdO+nTXU81pqAWazuJlMkc&#10;g+6uOQPxpUPaSopyjaT1eravb70vlo++4YeNb6snOKU3q7Xau/XX7tul1qcUlr8TfCHxi0DVJbif&#10;VPCeo6Zc2OoGNgXtdQJVoLlu5jeNWQ44DAE4rttY1KJ44o7chixD4dflYen1zWdaarY6DqsWjanq&#10;EdtNJM3k2sknyTqx2xEZ6EFdv1+taGqaekKXVzkyLIyOYe8TAdV+p5p0abpxmottN3s9baLReWl9&#10;dbt9Aw9P2dOahJu7u03fl0V0uttNn1btpYwI5PFMXirSfE/hlLO40OW1nXWLNsrOGY5SZD0OCMFT&#10;jrmoNC+KOj+JPi8nw0mhu9P1qw0kajcWM1vmO4gfgOsg4wp4I9ay/wDhNtV07UrTwab+1h8SeIWm&#10;bQ1Ylo5IojuYOv8ADgd/U1FqvwxsfEfxeT46+CvE+o6T4p0u2TRdctViEltPb4BKlG/MMK5JVavK&#10;nQvL3lzR0Wllflu1rZKVm+vZnCsRUbj7DW01zxbW1k2o9pJcsuW9rPrc9J1GwkukbyYV3MMbumRk&#10;ZH+e9Zt5cwXckL2sTBxMkqq3VVzt3EfXOatf2leTWd1Pp9ubia3jX9yGC+Y2M4HoTVGDULa51O0v&#10;rfSpmjZd6fLteNm+WQEf7JxkfjXoVJR6df8AM9apKPMrdf8APf5f5Fj+yNAsru9urOyji8yAQXnl&#10;/KXQZK5x2GTj6029totE0RbnSHXyoEURrnd+79PepXWCDULiIMzvMwIU9OnT6Gq2nNoOoaRcaZ4X&#10;v4WSzumhurZJQTDN1MZz0PcCiSirqKSetvz/AOCyWoq6SS3tbe/l+bJtG1DT9da4055kMkbKzRK3&#10;K/UfpVfxHoY1K3ubCOeWNZLXywsRxuXPOD2OSDntiqM3g9bf4hW/j1WnWeHRZLC6WNsK8TSCRXK9&#10;3DDGfStCTWItMspb6d5bhLCJpJkjjzJ5ZH8I/i7cVmm5Rcaqt5913/F/cZ35oONZW3+7/hr/AHEe&#10;n6tc6zY30WtabJby28rWytLIrC5hCjbOuOnOQQeQRU0kCrpscUrEs8BUBjy/HByO+Kz/ABDHNbeG&#10;5pbDV9nn7FsrxowWh3f3x3+Y8+1TRafqE2naHofiOTz7mBM3l/YtsRZFXrj+63pU+0l8L1dt+mr0&#10;Tt/XUIylzcrV3Za6dXbp5a3ta3Xct6VDe6X4dhi+3NM2AG+0feYMcDn1AP6VlfD3WoPHWl6xqi6b&#10;dWNxY6pdWAguFGHRWUrMnqj43KevJFbFs8t/bl1BUR3DC23NlWK+47GqNlLfwSTWGm3lvb/adRQW&#10;bKo+XoXjI/iJG4j60SvzQ7Jbd9NPTX+uoP3Zwt8Nmrd+2+363JNdaK80xdbOhz3FxCTF5MMYMuxi&#10;A4APUMvUdxWRoPhdtE+I11d2GsXcVnb6Wkej2CSH7OsZGGUp/FggFT1X6Guh1v8AtKSSSbRJWhlh&#10;miaZSu4Mu75lHvtpb/y73Ura/tX/AHccjRlBwVY9DVVKMZVFJ7pp9r7rf7rryQqlKE6ik900/XdX&#10;7+b80rFDRNZitNevND1gx27XWZY187JlPRmCnpjjOKz9Z8ReL/CmmSalr3hyzuL2xkQ2otbo7bm1&#10;aQKzDI+VxuB2nrzVzX/C+h3fjfTdWv1lW6t9zW86sdqSMuCT7EcEHg0JBJpK3dpNrzXKNdb44L6M&#10;N9nb+4D3QnkelZ2rR5o3tZuz06q+q8ntb53VzKXtuVxvazaTVuyabT6p7W/VjfhH8UvAXxp8K3F7&#10;4R1YzNaXElvq1hMNlzYTbmzHKh5U8ZB6EciprzxTFo39peJtdsbyzt9BkaCaRoS63dvtBEyY5IGf&#10;zBrlbb4MeFvCmmaprHge3fw/rFzsl/tbTZCszPv8xlk3ZWRN5bAbOFYgYrt7fU01fULrQzPG0n2G&#10;OaW3VuiPkBx7E0qNTEypxjVspLqtU97aNpp6JtfJN62MNPGSoRhiLKolvH4W9baOz0tdrr6aJLi1&#10;sb/SfOnkWSC4j81ZF/ijYZyPTPFY/gDw34s8L3V3dXni+41jT9a1CS4js75Ru05CoCxRMOqcZIPc&#10;8UnhvXovEf8AwkHw81HSrqF9HWONJp12rdRyKSGjI7A/KfQ1nQad458Q6b4bbwn4lm0m40PVnXVL&#10;a7jEiXdvtIML+p6FWFEpQ5ozSbav8L6p2a3s7a6O/lqkKVWnUqQqxi2+ltHdSUZLWydtd91exseK&#10;PCsviDU4/DuqabDqWg6haSwatp10gZMZBVvoQCPrg9qb4K8Cr8L9Mbwb4cubi40u4vpJ7WO9m8yS&#10;0LkFow2OU4JGenSsXT7/AOIEPxlPivWdWjXQT4bitrnSYrdji8M5VJUb+7tzuB6cVufExtfvPB11&#10;4i8Daz5OoWkTGymjj81G+YbtyD74wD05HWpj7CUp11F80b9r2sr27p62T2d9iYuhKM8TyPnje23M&#10;4re3k7XSb37Gy+pl9Wh0/HlyfNlGX7+Bxn09ayLy6tfBoE72bR6f5jS3Tow2xlure+TWjHqVre6l&#10;Hr9hdRvHNaRjaqna2eTjPv8AjVDUtE+3wXGmX919s0u6mA8k9lPJXI9+npW85ScW46vp/wAHyfWx&#10;1VeeUW4O71s/utfydtbDW0K48Nau3jDRp4xb3SRpqlvIuBMpf5ZuP4wDjPcfStRWuB4judOWzlkt&#10;jaiSGZcFN4blD33fpiqtw+sW891ZWMEclvHYjy2kfgODgIR/dxzmuB+FWkeNfGng1p/FWo3VnrMf&#10;iJ9Yto7edoZ7GOXK/Y5M8OhMbEdtrL0IrGdaNGapwi23d26ab6vvdW7vXuYSq+xrRpU4PW78rp6r&#10;rve9u6b7s9Gn0N7S5EukKu6Vt8sch+VgeGyPUg1k6nYXUfjS1ax1K4s10u3Z4rRQPJvo2GMt/dZD&#10;6dqw/BvjbxB8X4tQ1LQmu9F1Hwn4vNnqOn6hDj7VGsYLLj+4wbKsOpXPeu0sNasfEqtGLcxsskkT&#10;QzffRh1+oIrSnOjio3p7N6dnZ629GtV5dUVTqYfFwUoaJu8el7firPdPt1VzP1nU40Sz1eS6Wznm&#10;uVgaOQfLcO6kbMjpnsfasv4V+FzonwQ0vwVZ3E0c0Vu1sszMhcyeaxzuX5Wb/a7jk85q5rOqaHoK&#10;aLpOteZ/xNNY+x6e3kmQRzBGZCx/hHBwx71HpOnR+ExP4ZigmgsYL2S8sLpRuijZlztz1H7xiR+V&#10;Zvl+sKTts4vXbms/x5VroR/zEub10cXbdOXK9fVLfTpuWrWXw58UPD2padpHiBmaGY2l3LYzbJba&#10;dB1/2WHUHocVc0e91fzf7O8QWfmrDagf2tGwKzuvDbl/gYjn0JJrjfh1rniXws3hnwH468BvJrGo&#10;6W02veJNDjH2P7UHYIHxzllIOSOua7e+eB9Le40xtwmfy2Kvgqw6j6iqw1aNamqm0la618pJNPqk&#10;1fs76l4Wp7amqj0mlaSs10vazvtfdN63s+h5pdfFLUNE+Pmk+ErbRZrjw5q2jNdafc2to0qveebs&#10;K7l/1YVeSDxXoXjjU9L8P+Rqeq3ENvZxowmmkbasGPut6Y3EVg2mn3J+MlqG8NlLO10FpbPUre52&#10;Fbgth4SnQqw5B9RTvEltqGtWWg6Pr81pqUMl1M+rW+oWf/H5ahWzFtH8QGOeQce9YU51owq8zvrp&#10;pZLSN13abd9FtfdnHQ9vSw9VNttzfLdaLWKt3td3Vr+6t779XYWv2+1aHUQjTRtmOaN92UIyGB98&#10;msm90iTxBbzaZb3kkN0ZCI7iJ9roq9Pwz+FZ3wW8O6t4P8KX2mT6rDNpzXTXGgwnd5thaMCVtpCx&#10;JO05Knspx2qmvh/xZZftA2vjtNRlOinwzPY3cMZDRm6Z1eIsOoOMkMOCOK39s6mHpzcH7zSa00u7&#10;X6aJa37a+R1SqSnh6TnTfvNKSvsnpe63t300102L2jbpfBl14Z8VNBfSfvoGhvoRGX4wcdh1yCPa&#10;p/CGg6F4a8DW/wAP0uJJtO021jjtW1KQtPEd2RvbrlT0bOcVq6lDHrdg0V1BHuf928iru2kj/Gub&#10;8W6jpPha1Wx8WajBDJqUkGmiUOF+1ySfu1Tb64Jxis6kVQtPdRTV32e6ffZb9unUlGOH9+VnaPLd&#10;9uzb7u3/AA+9X4p6g/w9kh+J91HDP/ZNqralYrbCSS4V3VCYpeqvj/vvAB5xXcRPpUU8YhZngu13&#10;qgT5MEbg2P4eP1rm/inqFj4G8IRXN/4dvNasLV7W01CG1h824FruwZdv8fl4Dnuccc1p2HiXR5dW&#10;W3ht5Vs5NLt7vT9Tkj2xXPmsRsXOCrjglCB96tKX7vFTi2ldJ26p6pv0dkvX11qnKNHFTi5b8rtZ&#10;6N813fa0kkuiuu71wvAlhqXhiy8QeHPEXiS81a2l1qW9tb26kGI7eYZ8hCOcRsOh6ZrU8MaRp09j&#10;c3mgtD/pLZu1Usu+UcCTr1IxyBzUWuDT7TVrzTG1q1h+1W5dbWWPa3mf3wfQd/avNv2RdY8cXd1r&#10;3in4o6O1jcXepPp2nLFNugRY3OI9v8DHqM9QeK5pVqdHEU6Mle7kk97dXd623sr2vexxRrRw+Mo4&#10;TlunzK+/Kltd690lfc7r4ow63YaOviTw94dj1DVrGzljg0+4mxDdq6gSW8pwfkYAkE8B8E963tEv&#10;vD2pQLaaXb3Fq1qY9tvIpVh8gYD/AGtgbbkccY6VX8SeIhYarI0oCFfks18wBbmSQbYxn/ewMUzw&#10;Bq+reJfAVpL410A6X4it4dmrabJgPbXHIIUjhlK4II4INbxjCOMaT3V7NdrLfo326qLstGztjKP1&#10;uST3WzWmmm/Rvt1Ubpbs0NXhaGVleKRo/IyWVchsnoR/Wo3uoLlbKG+DRtIz+T/EJFXsapa1qDeG&#10;9R0rV7nxA1rDczLafZLxv3ckzDATPYntTvFOq3ukapobW3h43tnJfNDfeXJ+8smI4bH8S561pOcV&#10;d7Wtf0bWunT+ti5VIpyfZpNb7tWemvX5b7EXhuNrbSL621PRFsbmC88ye4XaI7wH7s2R3AwDnkYr&#10;O1TSdYis76CDVJ4475XlkmYfPbMsbJmJuzfdPPBG7tXV61axXlpshm3RlSGbrgdOR3HYiuX0/wAW&#10;P4e+JemfDHWoJJl15ZG0eaPDbBDEXlEi9RGAANw7sBWdSEKXLCTsr2T83te3e9r933ZhiKcI8tOb&#10;0dop+b0V7d729Sf4eai+l/D7Q/DFrClnfWOlL5ukyKWZYlzkgZyR1wQT1ArWvLKDX9RtZr7QIJoL&#10;eJLixuVb95BIevynleO4+lU18K2kHjuz1aR/LvrWGWHR3WbiSJ1zLEy/hkH2rk/Bfjvwl4o/aQuv&#10;Bl5qVxY+LvDOhsLnTWkIhvIJjnzE7SBcDtkc1nGX1enCjU7xgttbJd+truy3STRPtvY+zo1GtZKK&#10;V97K/a3NZNpK17XXY7bW7fU49VsbrSNUghkSP5lmhZ/NXPQ9wPfsazfGuvQ+H/DOofECyS2a02wT&#10;3cyRmRCoba0ny8khcgkc8V0ms3aWdxBOI9p8xUWRlyDnt7GsKfw1qcvgP+wfD10uj3TXLSQvakSp&#10;t83ccA8EMOq9smuitGUZSUezfeztZWvprd9V/l0YinLlmqe9m162SVrtLr3V+/UZ4tbQ9c8QQaJe&#10;GOKPUdBkuNJ1iNcm3k3LjB75yrY7haqaPrnitPDtvpHjq0tb3xDaWcyXV9Zq0cV3Ipx/EMpvUhin&#10;TOcZqt8ZdG8U+NvhnrfhzwpOLXWLPypNNaDEe+eHEgUE8KrsAMjoCQa37TUf7ZuW1K7smWe602GS&#10;4tGYfuLrZ86r6EEsM9Disfe+tPpotbaPo1bvFxunvaTS2Oe8pYqdrq6WvR3bura6xcdHvaSWxX8A&#10;aB4b0/TFj8N+H4bG6azU3+3hmbkLux1Po3XFR+BIYbaz1JdQgm/eXSvNNMqM3mEYKEqMnbweea4D&#10;4QTeLPDP7SGtReJ9bm/sjUvDcS2cdxAVVWhkIGX6Zweteiade6/B4tubxdL+z6fDLtv3jYMt1uX5&#10;HGOjLgA+oIrHCzp1KcGo8vLJxtby307rXW3UzwOIjXownyuLTlFq3Z2u7bJq0uhV1GKz0HRdS07x&#10;aP8AiW2e15dXt5PLuI7TDO8khTB+ST0zwc9jWLrOseIvh34e8P6v4ie48RHTpHtZNYt79Y5HtpQP&#10;LmmXIWRvu7j/AMCHeut8T+IbLRb2A63bItrLDIsmoSKPIVcqArk8DJYDnjmuYN/a6r8ZNe+EfjDw&#10;jJa6T/wjdte6PN5eEuZTIyXCqfu5UbPl/EVWIj7OVoy/uq/Rt3jfSzWiSb17O7HilGMuSnK0m1FO&#10;2z1mubdW920W1e90nd6dVqc2nIf7QvLNo42UGELJ9+Qrkp7HFV9V8E2mr+VrUV5ceYtpthXzCr+V&#10;kNtyOflYZH41l6p4V1bU9ctbew1R43tZFlkgWUFZ4BgKXQ9+xIreS2t4Nbht0iaFooXMPzH93nqo&#10;9R7V0q9RuM49vv8A+AdKXtnJVIaXsv6/D+rkXg7xba+PNEbxBa21xava301jeWt0uGEkLbXAI6gj&#10;BB7g1xWj6z8T9M+OOn6fr+h2svhj/hHb5rq/t4RzdCfMMhB/6YnyzjqeTxiu8037M9/Lp9hNGkkD&#10;eddQqo5ZhwT6bh361nX1ve6RBp9lJNNNaxxTR6lbTJvM0bjs3UMC3/fNRWjVlTi5Sa5Wm2rWdpJ2&#10;afdb21te25nWp1KkacnN3i1dqyUmmk7rtfdbqzsMs9Y8KfEW3uNL1OCxnjgYrfWrSK4jjfKqxDDj&#10;PIxWJ4y+E1nbeDZtC8Hwpplzp9k9tocu4L9hypAeJuqHpkA4NRfDG48DeKL7WNM0fUlvNV8I3Qs9&#10;YuVUK0kMgLIkmOJNo6Z5BHrV7wR4m1fWPDeoeCvFsDJrsLTzWMLMG8+z3/upEfo3HbqO9c8Ywrxv&#10;VS5mmlJW6dL9GmtlfVHMp0MZh0qyT51JKS2dtHG62d7pa6uLaON+JHxe+KHwz+G3hW01/wAKTza5&#10;a+JLCz1i8sf3qTW6punmU+jr8oB5DcelWP2tfiVrfw++HEn7Qfwgu31RvDd2P7SsbFlkjnjlUf61&#10;eoC5BLL8y45BGa7bx1rOnaH4BuPE+q6ZNPa2Nj9svm8sb/KjXdIR23jGcd8Vxtvb2ttb+GPH3ws8&#10;OW8nh3xHr8V94st4rYkXVvdW/lG4aI8Hqu4AcZJx1rlrxrUoTp+1bvBW/mjy399W+JpyjzbaLc4s&#10;dTxHLVw8az95Qs/tw15VNdGk9ZbaJncfCLx5o3xI+Fth4p0oyyW97AsrN5WwjzFDlvTGW+8OtYGs&#10;+OPGXgFrbUvF95p91oEVrLHrV4zbZoiSfJlBHDAghWXrxkVu6P4c8L/CEW/h7SL3+z9GiuDFY2sj&#10;Fo4vMY7IM9lBOF9Bx6V4T+3Frtn8MPhm3hDxPqdxb6b4t8Tww6hfwgObaJTv3qpzwOAy+2a0xeJx&#10;GCy5VK8rSpx95p6XSut+kmrXeyua5tjK+X5X7eb9+mrNp6c2lk1/LJ6a20vsfRCrGngD7V5iq0lq&#10;JVkhbcpLD5WQn1yCPeuX0/w/qPwx+DTeH9K8UTTSWr7o9V1FVeQO8vmMJSo+YElhuxxn2rrtPeyk&#10;8L6bNa6vDdWc2m26wy7R5c67BiRfTcKxdft7yzWbw7JpVncRX19sureSRlElgV+ds9nVc59cV3Sj&#10;GUIze6ja6b+0t9N9lb8D1MVTj8cd+XlT7Xt27tLbXTQoaxr2l6b8Z9PsGit7K31/T2VtUjuFDQ3n&#10;EkFu691kG9kboSGHerHxi8IeIfGvg9dMXW30XUlyIda02PebZs8MFPO09weKwPHunWmn+IfD8niH&#10;w3/aPg+8hTTbiVVJudOmQk28j45MatjEg+534Ndv4iudT07wvIlzbzXqxyBfOt2G/wArIAPuQOvq&#10;BWML1PbU57aPTpdLslpe7Ul15l0OaMY4ijiKVZe7d6arRpPp0e6ktd1o0chZj462HwxtdOm8Qadq&#10;XiDTrqOSS9/s/wAqHU7Tfh42XOEk25O4HGRXO/tDaJf/ABF+JHhPwD4U1Kwtbqx1ix1m8F4GO+xt&#10;pfNEWMH5mfcFb1BBxmuy05fHeieN5ry3vY9S8M6hYhLSO3YBoJgcM2T2I5GO/FXPEVjo+uX1rr2l&#10;XIj1zT9Nn+x+bHgzwjl0PvkDp0OK562GlXwsqClLW0WpPdX1cX1bTsn1suphVw8cRhfZyctHG6k2&#10;21B/Zd/tKzvfVb6tlzxx4ph03V4YpZ7N4dS1S2gtY71tvBJ8xA394ggjPGRjvU3xF8OWnijw7feG&#10;EuJo/Ps3EbW8xjwR0UOvKEnvVG78H/8ACZ+CEDf8fV/YrcN9pXLRTGHahx2IJ6juM1zOpeOL34e+&#10;BNLfxlHdRRaVbx2+qarYxmTYqAKsjr1ILA59K7alblUnVXuyV/le7u/NPvZJHXicQqcan1hfu5K9&#10;/Lqn997vRLfa502m+I9UsfDltf8AiHT5I7m3sVe8ha6DSJKg243cBgR371gnUda0qWzv4fDjX1i2&#10;/U9X23QjkgjWNmjlRR/rMsNpHUE96k+IPxG8MxeO/Cvg3V7KS4s/E0Y+y6jY8puK5QMR/Cc966rU&#10;PBGiW9hNa3CSJGtmbKBo3O5I26D6BuaiP75unCd+Syb0vsnrpbWP56eWco1MVKUaU7+zdr9eaylr&#10;dNWat5WbtbpzPjbx1eXHwrsfipo3hC6kmm0/7RqGkXClbtLMRs00agY/eD+73z707QrzQvH3gmz8&#10;UeDbO3l0fWfD6Rz3VqcSRnblInXPIAOD/EjLWtZW93o+mf2NqN218LOx8qRpGG58D5m9cla85vbT&#10;U/gd8ONY8TfDCO41XTE8RW51LRfL+azgln3XEi453LHJnGOmDWFWpWpxjVq6pRblorpxSbaWu9mm&#10;lra1jnxNSrSrudTWDi+ba8Wlq13T15ktt1bU7T4QeJfFusfBewT4geHbga9arJb6np4UrIFSQhGB&#10;J5Ji2tkHn1rYv9Rg03R9S1ez026IjZvJjK7t6heWA9vT1qHxIfFOj61pmpeBvEENzpENkyNp91Hn&#10;7X3idZf4SBxg8GtDQmmm0n/SNGkt1kuC7r527aW+8wPpntXVR5oxjSk7uKSvbfTe69db21W1t/Qo&#10;xmoKg27xSjdpO9lZSut79dtdlZmTfaxZz+DdM13QS00N9JEgKqWZdx+ZWHXHUHPSm6OfDXxC1G80&#10;a60IrJpFx5bNJGkkE6MPl29eAexAx2q1PBeW1/Nc2N9Erxxs1vaypgElcbjjqCe/vXm9h8GvDHhj&#10;xr4d8Y2ni3WtHv7O+uLCT/icHyNQs5N7KpH3XbzZDtzzgY7CsMTKtT5XyqS0UlotNrq/re11tbqc&#10;dapiKdaHuqUbpSu7LdK60fV3tdbWPSodI1Pw94SuNFlslaYQSy7opCVaQknjPPIxmpo7H7To9jcx&#10;R+W00arJufaCpH3eOCPSq2rWtxElj4Ck8Ruus/2exsby8Xd9oCYVvMx1bnn86oeAbTXNN+HU3gz4&#10;i2kNpeWd3cRweTdGRZLcEtGwbqOD908itk4xnGCTWlvR6Oza0T8+vS52c3772ajoo2v0TVvdfZ2f&#10;3bXK9lpl1pPiybQ/Evh6HyY7GRtL1mEhsR/dEcq9d2T15GB2rQ1WbV9I+H9vP4Ct7W7ls4xG1rcT&#10;sI3VeGUt1ViRjnpmorIpc3unr5S3kOnw4ae3csyFgMAZ+8uOoPIq7ZLbarrWvaNDHNCt1DthuFYe&#10;XMSpBx/ddD69cg1NOO9tL6J9VdJ721s1bX08jGnC0HCDfvXSfVaXWtraNW1vfS7b0MX4J/EvxD48&#10;1Txd4c8VfDx9HuvCOqR21q8cwdLuOWHzBtI4yo4PbBBroNBE0hbS9SsDHcyR7xtiH7tR/DuHseh/&#10;CvMfEN1/wrbxE/xG1nxIui2WqwxW+tXDSFQ2qR7Lexk9NjLkPn8a6Ya3qfg3xLpPi/xZLcQ6nrkK&#10;WHiK1Rt1rD5ZbbMuMhdx5DDqDXPQxUox5a124t3ei92UvdfTaNorTVqW9mc2FxkoRjSrNtwdpN21&#10;jJ+63ZLX4VbTRSevKXtD8Da34C8Cal4cGsya/b3l1NPbx3mVaNnJIXI7DoPSq/gW0XwF4Nt/Dem6&#10;xd6vpWl2sjIL6TzrhB3UOBnKncADziuwkhuUuln03W2ktbhQ4hkUMAoHIU+/X61yV5o0dzeef4Rv&#10;4dNvI9YjudSVlOy7iB2yRuO2VPUdwDXRUpRw/LKmn7qaWvzdtdbtLRs6KmHjh5RdJWsuVa6202be&#10;q2dm+ht6Zp2mvYaZe6lZK2oWwZrG8ZctAsvXYx5G5MKynrjmodOgv4/EEmq20ck0GqMzRmP7sSxj&#10;aCPQHJOPaqvjHWdUtL+EeGEik1Fmd9S0lv8Alta52eev+2nBwOozV7wBrenS+CYTb2zWc26RIIJm&#10;OMlztIP91j0+taR9n7RU72a1v3aS+923vqtOljWMqMsR7Pbl1v3tZb7N2dnfX8GWFj1SHSb7TkuN&#10;slzavHbtJEGiWTnDkdx03Cs/wTF4wk+E2n6d49it5tWt/wB1fyadkxna3Dp3HAH0rT8ZalLpHgm4&#10;1pLK4MtqiyTW8Me6T7w3YXv68dqvQ67o7R20xlZDIqlWWM4bI6YrTkj7VJytaL08m1+VvzNuSn7e&#10;zk9I2s3paT7Pqmn8nY5OcaPpviiy8PaVFb2sOoapi4tVh8s7jEZDKgAxu3AbvUEk1yjeOvEvg74y&#10;6zqviwW+oeDdZ1y2020u7fCzaLeCLYscyEfNFK56noSCODW9rVynij4qCz0XxDbWepaNdLbW9vfQ&#10;NtuJSpmdEz97MBPzLypH1Fb13Y6PdfEF5L61tmt9e04WtxazKGW4uLY7kJB4JVM4PXivPqQnUuqc&#10;kuWas1tfWNmuqTdpLTummjzXTqV5KVKXLy1NLWttazV9rtpppNcyktUiR5tJvvFlz4W0rWVh1LS4&#10;RNc6czcqCeHA7DI6jivIvhd8FPAHw2+NXir4/wA2oappeuTag0OqLdahstJ45iNjgYw6k4xk8HpX&#10;oOk+DLmLxNfXGtXH2m+juGufDutSf69IZP8AWW24ffiBHCnOM1D4pTTk8T2ngy/8PSTQXlm11+8j&#10;PlN5LAtCWOQGwdwVuD2oxVGniIRqVIpOE7xv0avGO3W7W26e2rtnXpKtOniKsFzQk+W/RvRejW10&#10;7NWa3st7VL3wbpF9q17c6+tndx2sdxcKz7fIDNsEq542sxGexNa8STeGbS00yST7RHtfG7JkY43E&#10;DPXvgGuK8f8AhTw5430XV9HaCOSxFhFa7ZlJkgZmDhT/AHozxxngjPUVW1HX/jxN4p0vR/CljpNx&#10;p2m65bx6pNeOWN1YPGCXiI/jjw6nPJyp9a6HiPY1G5Rv25btt3d9Plv+F9Dr+tSo1GuRu9knFX3k&#10;73V9kknfyfWyNXxbDH4/+E48dfD77OuoW8b3Xh+TVLcotrcKxU7hwyHgqf61jfEXx14r+GVtp+v+&#10;IPA1vqHgm80LHiaa1mPn6VcMPnm2Hl4iSc45XrXd6bq1l4qm1PwrPbxxtaMBJ5LAq6McjI7H1Bqj&#10;p88d/BqPhjxfp0H2ZozbozPmO6jOQRg/XFVUpSdpRnaTSV0tOZO+qd9Hazu9nZO9mLEUHWpuVKfL&#10;KStzW93mjdO8XfR7NbtJJO6TK/wxslsvhpb3On3bT2N5Z+ZYN5qvsjIwpRx94EYIJ59az737dbal&#10;J44mtpD9ksTkpGUnTavz8fdOeAVxhgcjkVz+iadJ8A/C95oSwCTwZHqCDS4lu2Z9KyC0ynd0iDcq&#10;Ogziug+F/i7W5fF+veDvE2qWt5Gqrf6RceT5bCzlCiOFu0h6sGHUHkZrmo1IunSo1PdkrJrW19dV&#10;t7ra91+a2MYVqdT2WHleEkrW3Skk2t7XTs3HyXTYufEnVtJ0TwvJ4/a9S1WTS/Mu2mYqphZRjeB3&#10;BPXqOal8NeHI4fAo8i2hWG4hUeTC3AUrgAEd1JyCOtVPi98Mbz4o/DnWvCGm699gXUNLks0m2h1i&#10;UnOSvXII7dqy/wBnxPFHhj4W6f4D8cCNdQsInE15aymWCZVPylS3PIHQ9K3k6ix8Yyh7ri2n05tE&#10;/S/+e5cpVFmko1IWhKGkunNfVfNWetk9dy74l1ey8F3/AIb8KahpV9NY/aPs/wDaFvbGZYMrkeeB&#10;yqsTjcOAetaUen299401GLQZ4GjWANGNxBg1BR8rNg8qy4BPbFVPDPjCPxWr+KrC/m+x2rT+fG1u&#10;chYuGXjngjPfNcv4e1vV/CcnjD40+BPFdr4m8O30/wDa0ejxIHliRE2y/Z3HO7g/u2HXIrOVSEZR&#10;e8W1ta6ik7vfVXsnpfX0tlLEU4yjLeDbldWvGCjule7Xom03ttbZ8CalrPiXQpL3xj8NZdN1h7ZV&#10;eL7UsqifeyvFkfeQFVbkdweK6PT9FXw5oi3trCwuIXdpmt8L5zyH5yw7nvz36VT8DWfhfxrYaf8A&#10;EPwTf+dpt839paa6M37qd8GRG9mBwVPQiqfw3+IC+KPFviz4ceJdGnsbnTdSUWMknK3tvIm/zEP+&#10;y2VNVR9nGNNylfm0jLTVtOSd0krtL9Otjow/s6MacJyvKaajLRp6c17pJa9O6S63RPftNdaQvh/x&#10;IPtBuIJoYmu7UNHKMdJAQV6HqeK574ealF8JNPg0nXdOj06zO2Gxkh3NGCx+VHUZ2EHjP3SMYrqt&#10;GuNa8O3s+geJbOa707zGMd5IwcojdIzj07H0pPE2nXF7eWmjWF5B5bTN5kF3GWWaAr9wP/Cythhn&#10;0onTk2qkfijorrXpv3Xo/vIlRk3GvBtTjpZrXW2ju9V1umtuvWl410S38SaDHd6No0d+moL/AKUs&#10;M3kyGF8BjE/DRsPvY6EjFWtQ1mRtJtdSvLCSG7s4BHN5k37wR/dOSOGBA/Osvwf8WfDk/i7T/hj4&#10;xgm07W9UuLj+yY2hPl3XkgsQr4xnYN208mtrxtc6PPbzXFtqEMkbRtHcRxkeZCoOGfH90E8+1VTl&#10;CrGVSnJX2aVtGrPXqns/S3qNSoVKM69KS1smtFZpX1T1TV726Xv1uYfhLSbC71C31zwLrU1tp/mS&#10;fa9MaQGKOdufmRuVz7d+a6PVdFkF7cPqVnDNDe26RNbSRBssp457r3wa8U8Tv8RPDviq18Q/Di8+&#10;x6g+t2VjqujalbgWesWrDK3ML9mAyv4V6t498f8AjPQfir4P0/R9EN14d1S4mt9dmRAz2MgTMb+u&#10;wngntWOHxFDkmpJrla21Wr5dO1re8um+1mcuAxVGVCUakHFqUY6K6fN7t0r6LX3k7cuulrMraJpf&#10;inwp4b17RNC15tWvtS8+78PaXfybfs7LHn7Mjn5vLLDvkru9Km/4TO01D4f6BceKNAk0e+1CLyJt&#10;L1BQ/wBnuNnzwns4A3dOorU8b3vh8Wq+J3kSFtNukk89vlMTFtvXsG6ehBqTxPo1tq+k3Go2mmLe&#10;LHuvI7cclZQhIKejduOua6nTqRvCnLZPTfd3v3VmmlZ2s7W0R1+xlTjONOV1GKSW6te97fFf4lvt&#10;bTQq6BaQ+HNDbToIrdLFfk0eO2kLRwQn/lng9s5x6A1U0ywn8H2l1qss6u91dRmP5PLeNW42EHhs&#10;c4PWud8EfEnwt4i+E2lXWv2d3YzzrjdJatvtWLsoDjqOQVwa6T4k+Gdc8VwaS/gvxi1jPB5cit5e&#10;+O4UdiD0rnjUhPDqpS960U0k116Lbbp0IjVp1sOqtH3nFKyTV1zeTtt0+7ch0DxPJ4J1i38MfEO8&#10;s7W88R6vJa6FtuzJFeIBuwMgGNyOqnjPQ1peJPCuma7pk3kTRTR+aWh2TbSJo+ibs9f4Tn156Cs6&#10;58S6LqWs6HDrlirXF9qYS1V4FLWk6qcShW5AYgjI7kVZ8Q+GdI8O3N4bOGW1tr66867W3kPMjHDy&#10;bTkdcZxj1rWLvBr4o+ejSeuv6bWXmio2lQlC6lFO3mvdT13T3bvZaNbtMp6BYaL8R9O03xhZ6jND&#10;dRL5zabfR+TeWFzHlZElUffA+6QwKkYIPNSaRqct34y1/wAKzXdzGtnFb3Cx7i0cnmDrET/CMYK1&#10;Hqkd5phun1bTXGp2tjHFpPiK3xvuBKcSAj1XC5zwR0rnPHXjzxF8Hpote1a2m1SOJo21KXTIhveM&#10;kAsE9sglfTpWXPHDwU56Ws5P0VtddO+l1brY5q1anhUp1Faz95pPW6cdVutVfS6slZtWOh8BW2oJ&#10;4+1ie/Ei77fZZ3kTZiAJyYWH94dRnnB4p00mtX3hnWmW8+1raq8Wm3caiQuQP9W2OrA5GD6irXxV&#10;u7yx0iz1TwTJGpvLxF1JljORBIh+f5eQwOOe1V9GXUdD8IxtY2kMlzd2sh1fyV+R7nGEuT7MQobj&#10;vmtrxp1PZ3b3lfpZ7fn+HkXKPs+bD6+6pNtdeba3e1/XTy1xbo+HYPhzpfxF0jVZLOa4jWZbjzmj&#10;NvIQA6MG+6CRhlIwCO1WPHXwx0j4kSQ61NPeaD4msLYxPqli64likT545oyClxEw7MD14IpniTUd&#10;Cm03T/hr40tbO3vryzI1G13+ZFMxjLTJ/tAY4PUj3FbPgW1ntNMt/Cmoa3b6j9lhWKzulYiby16I&#10;xz8wC4APfFc9OnCpanJXVlfp72+26ezT3T67GKo0cRUlRkk4tJPymlr5p6qzWqtbsyr8L7C98K6S&#10;dTlvriWyitxHdWaQqFgZPlEsXcKRztyQO1bM1rJPp2oa81nDJdMdvmeWVMoU5Qt65HHfFcV4S1jV&#10;Ph94S8RaP8SNRuLuxvNekSzuwpkNvaSthI2K84B4zjgV6Fb2kbeGbWKG5+0xyxov7tsho+x/LFb4&#10;VR9iqa0tfRvVatd3o90dOBlGth1BaNRu094t3W2vy6b2PNfiJ4G8L40v4wxWWoafdeGbH7VYadp9&#10;w0c1u5OZYyAcTR87/LIyMfL1Irp9X8QWkg0fxFLqEV4l2EjW8kXKAvjG4j7pz37GtbxHDpEkP9h6&#10;hJuDMssjSddgP3j34x9a5/4Wa54P+MnhzxVpl9pzWd1Za4+katYzSKcPEu+KePHZ0YNnqay9jGlW&#10;5YtJz+V5RV+mmy27LTaxl7GFHFSo0mlKa5rbXlG132u1yq3RLTRWH6Nrfw88T+P7rwBrcdvZeKNL&#10;Ik8uVAsssZ+7NG2Ofdh+NZ/xs+HdvqHhXU7trO+mWxuUv7iGykZZTJF8/mRlfYElOjY6HNXdd8Cx&#10;HTo31DVf+JlpbLHo+sSRjzolJ6b+pB6EHrWv8O9U8T33hmbSviba29l4imhl+0C1uC0bwglUdfRt&#10;uM+9Eaftr0q0V719bdNrS3XNrZbKS+aJ9j9Zpzw1eKTabUraeSluuZP5SSb0ehzOiaj4a+LnhCPx&#10;NZXlnq0dncJJa3OxGWdzjy98bcAsDjcMFXHY1N4a8Qa14I8eRaB/wjs//CN60olt7rzhLFG2MFEA&#10;+ZMEcqcjng9qwdL8GeGfhPrreGtCV4W1izlv7jT2l/czMrAEqDwrM21goIySSK0hL4K+KXgubTfB&#10;N99n1rwfrUE8ul6hM0b2U6YmAzwdpRjgng9DmuWnKppzWVVdn8TSvbVXd47rf1scdOpW92TaVaOr&#10;Sa95r4lqru8el73S6Hd+IVWw0r+2tHkLWckipJaxqpi2E9hxg5/I1w0F5feCPjlZ2drpFxDoN5bs&#10;Jp44laGWUjIz3BHIPrXfHSEu9Lm02ENbyXjC5aWFt0fm9eP7pxg4rmdPl12XxXY+IZtUjbR4bWaH&#10;U9LktQwlkDcS56oy+3BzXdiYuTi1pqn6Wevays9fK++z9XGU5SrU5K6d4vTZWet7293VXt8rlLxb&#10;BY61quraN8NtT0dta0iaG8ure8yWFqfm8p9vzKCCdj8gYxWtqZtNL1uHUdFuJbWG9twztG3mQXIU&#10;D5SR0Zc4PfGDWNN8PLG+8TL8YtEW1GvfPZTXtvcFBd6OSD5Mg/56LgbW6j6VV8NajJ8O/Bf9i/E6&#10;7jEmm3R/tC4ZQFSFyTHLnoSIigdhwcGsOaSqNyja+qa2stuzTabTtfRX20OJTlTqSdWPKndqV/dS&#10;T91eTcW+azs+VvbfL+INz4Z8ZeGPEzeHvE0mg+JdLtpvsF5NbeX5kvl7mCN92ZQBzjO09q7b9nr4&#10;neF/jF8P/ten6rZ3V9Zwww62tngeTcmPknbxk9eK4f4ueAY7HwHD4i8HX0C2El2NQZbjD+WCcGVA&#10;/BVgeQDypqx8Jfh3on7OXhzUdB0BbfTY9Sul1D7ZB92aSTgo2eMc/L6A4rnpzxFDMIycVy2fM76N&#10;NPla6N30b00/DlwVbHYbOG6sV7Pk99rq3dxa1t/Mm7K6SXp3GorDF4hi0q6nBh01jPtn425X7yt6&#10;Hr6VzPjy/vdF+N8uqL9o+z3fh+NLh7XaN0iSZTfnq2xyAfReOtaMfj3wR/YV7rWueJfL+x362Dpc&#10;r5eJGI/ckN97JPA79q0b27sfBUUg8dta3FpdXG/S53j3fJsHyZx25x7Gu2o41YOzsrp33tbv91ju&#10;rezxELxmklJSvfbRpJ66XWif+ZzOi3mp2urSL4nnjWGRGCSRyBg0u/PHcYXqOlRx6f4q0j4jW2t2&#10;MVtqGk5aO6tVXa+xgdkoP95TxjjPWugmhebTCZ7a1e+sJZ1XdjlRltwHfK9D6VU/su4tL+S+t7m6&#10;WW6t1WOKOPbHIpH3f9r2btWPI4pWfW//AA/+Rzyw8vdV3o0731Xk+j10a+8v+Hba+u7nWNGttfmx&#10;BbqLVbiHlQcnIbrnPFZ/gC88cW3he+8L+MZbW8ktctJcQxFTMjEneR69uPStLSbHVNE0DfFq0lwu&#10;Nkc1wu2ZF64b1x0zUUMH9lzbtQkj+z6nJ5ayKWYESdVx25/CtXf3WrrR37Wfff7zq5XGUJO6aTvr&#10;paXfVrTTX8rkXhbRIbzTLi/0hLVrr7PGJo2iwUj6KRxnGMirHgy/1DTI7611EstvLqUxgVslY4sY&#10;CqfQ4JHvmqPhTUrWWObwdrN5aaZ4mhU+W1rdF1kjDc+XkcrgAMp6EnFall4n0tLWbSprSZl85vs9&#10;5HF5yj1RgPmBBzzjpRT9nFRadtPx6pro+9+6ChKnFQmna1/v6pro+99NUzNm1Pw74k8N3GlanJ9p&#10;j1KVbU29xDuWJeRv5GRkVNpvhTRvCfhCXwjpC/ZoY4ibVY428tEUjKg9vXHeq+rR/wBmW99PZ6Gl&#10;1NbWv2lYYbhkaXZyAM/dPpnrWv4N+Ifg/wAXeC9P8SWDtGurQn7RbXqtE6SDhkORkMOeeh7U4Rpu&#10;p77XNbfra+v4tddLryCl7KpW5arSnyu2+17P8WtExfDktx4mik0gX7eXbwxva6hBIN6swJ2lT0xj&#10;g96f4UvPF1zqWraZqbWFw1reK1tLGvzSWjJxvA+7IDn6in+DbnT7TUNW0u1ure4tbOOOTdvxNbEq&#10;dqvkZIwNwPPNUfCf2vw/4vN54kmzDe2aAansWNPMGcISDhsgjFbR+w7vVu/bqv8AhvTVnRTk4qk2&#10;3u02nolqlfuk9n5amaviLTtLup9O8WeF/sto0zpDcJcLJCUJ6kEZBJ7UvxY+GFr4/wDBE+n6Pq0t&#10;sVsw0U1rNseIr8yEehB5/Ct7xh4UsLiGaS9g8yO6bZFDLjByOnt6iqWmaPqGk6JZyaZ/pstvB8pu&#10;JdrSQhuVJHBPYE1jKk5RlTqRumvn+H4GNTDSlz0K0eaLXo/wW3br3IfAD6xJYr4xufErXl9NpVva&#10;3U28YlZAcMy9Fc5OcdaXwGfDUmha14U8NXEVxNo94n9paXGBujac7wCp6bhk574qzHo9o2i6pFok&#10;F5btNN9otbeQKcZxv2HuOScdj0qrZ+E7PUVkvLfTrmPU7VIFuNQmA3XccbEoDImN4GWxkcE1S51y&#10;q19HfXve9n3vZ67oIU6lPkSV7J99b6Ozezdk9b3trvc0vDvhPw74c16a90HSvImhs/IASPbuhB3B&#10;D9CTUWm6XqWnaXNaXTtctDfNeafNc4ZolblosjnjnFcd4s1T4m+CL7QvE+gNb6hY6Rqm3VlvrgpN&#10;caewO9Q/QsrEY3DnFd18RPHS+EfhvqnxJggaa3s7F7qCGJVZpDjhD/d5Iyewop1KHLLTl5dWraWa&#10;vft0+9FUa2HlGaknD2ab20s1uu9rW+SfVFXWdGurzRBFot27GQxSCePhgyvuO71/Gqvg34l6Dq3i&#10;lPCuvaNdQ32oQzlb6a3CRTeUcCMtn75ByPXmr3h/xZFba14Xt9X1O1sdS8TaKZG0x5gyTyqgctEw&#10;OCVB5A6jmrmm6BYazYWK6p4etRfWcjG4jZFbY4Y/Mvp6g1pyyc06b23T26P5Oz66mkYyqVIzoSs1&#10;ZNNXT2du6bUnvqY2v3mi6VpV1f6TqAjmmYCD7R/q3YfKFf0GeM1f8CWkfhfQFa1t2tP3ryapAhDI&#10;s3QkEdVpv9gWN9rF1pt1pMMnnKo/s+62hZRkkFR1yKx9Oubb4T2eoQ6891DbavqgFvvYzRQMe57x&#10;qfXpWceanVUnorPXs/8Ag+pHN9XrKrNJRV1fZR6/i7X1Xn3N4aJDqviKz1ZtHg+3QtI8dxGAyyjb&#10;8nPatLQNRsdQ1+8NxYXNrqVrbpFP50ZEMqt8x8tv4wDwT2NYJ8CnT/HeoePNJ1C8kjn0JLJrRbo+&#10;SyFt3mKOzjsR2rS0i1a10db23upbj7L5hUzSF3C4wRz1P862p80ZbW1d/O2l1+f4eZ1UfaQqO8ba&#10;t97pWSey1/rqZeptb2K6tcWJYTF5EwY/mkbIYEf3sDoayfA/irRLCHWviQbLU7O4t1t7XULOSNlj&#10;nVed6ZHIG7kjvVrxBLaazNY+BrPxZdabqkkYv9EvIWCszdBDlxhx2ZDk4q18P/E+s6j4N/4R7436&#10;dpuma79smsnns5h9lusk+U6Z5QsMfKe447VgrutaLtZOztpf1vo9dnuvnbgjLnxis7WTs7XSlbZu&#10;/utXuukl9xe+Ivh3wf43n0yz8RaDa3Ucyma3vmVWWNxgqOe/oaoJ4n8L38eteFvH5XS5tFmVre8v&#10;h5cE8Wzcs0bn5cDkHnIIqfWYNMsNCstC8R3cbXokWNrWeTk843IfpR4y8K6Tr+l3PhPWNHtb+xuN&#10;kElvds0kd1CEOVx1Hpn0q6nM5ylBK73T66OydldWet9X0sdFbn55zjGPM0rp9dNFK2u/XdbeR0Wn&#10;6N9l0G3mubuOeGH/AEqG6Tncu3Kt/tccg1R1XSIdOk/tzTrdZsQ75IpI8538hh9f5V5h8Jfh5c/B&#10;ya61rwe2vX3hPW9Nltr/AE231A3SaZPFny2hWUlkUKdgUHA7jgV2vwG+JHin4gfCD+1PHWkWtp4g&#10;0u4k07VYLe7SRPtCH5Pu/cJQplWwQc0qOIhWShOLhKzaW/w21T0vdNNXWuvZk4TGwxChSrQ5JtNr&#10;eS92z0lZXummrrpJdCnrUGm6k+gw2TzabeXGogxyWkx8t2Xl047e1bPxPtPFKaDJfaDr62s1neR3&#10;OTCGVkVsuhHoRmsXxP4YXWdO+16U13YeIvDt9LqGn26oUWaRkw3HSRG5H1rb8PayPELafpmp2U26&#10;90mO8YzLjEhO1omU85FRBqUpQejlazT8rdOqd+i6BCPN7SlJW5krNO3S2trWd/0GSarLr99bQeHz&#10;ZtMsSXsdnMPluYv4zEfqeo6d6W/8Q2MHxN0fwheRW0enanpt1Mss1wFkW8QoURQeoKFvfIrkPFXg&#10;Q2Xg/WLzwQqWOpeG9WYeGze3LLFHI2H2ZU5ETseRzx2rq7S70/4np/wjfxF8D2+na1bsk0VvNMss&#10;cqxqp+1WzgZ2b2xjhhjmiNWpUlyWtL3X/deusU7aPRr0s0lqgp1K7k6c7Kbaa3cXZ2s3b3btNeat&#10;pe47xjpviWzttPsdIcTiLWoZrvbJtfyt3I7/AI56iti707w74hsdS8N6Q0Nv5kZM1tCAPK3d9o6Z&#10;Oa5nwGLyx8S+JPFGu3KtfRyxWl1BZzMwjgHzJvU8E8khhzzg0fBvV4tS8ReNNVv7C0VBrgttNvrf&#10;781uIwdr+jBs1pTqU5VEmvjuteiSfXztr56GlGtTlUimrc7as+iipa+V7a+fmW43n8HXukaNFdNC&#10;t9LLbQwtFmAsqbgG/uDjg9M1B8EPiR4K+Meh6hqGk6a1nqHhnVpNM17S7jAks5lO4EYPKN95W6Hn&#10;0q9aap4o0PVdc/4S6W1vPD/7ptDuoUxPbqy4dJR3w3Rh269Kp6N8MvDdlNqXinRIYbe5vI4YpNUs&#10;JArXyrnAk28PtJK8+ppR9t7SLhrFXumrNWWlnr1Xo0+6V5j9YjiIulblXNzRe9krJp69VdPZp2et&#10;rdJrcT2+tWvmRSOs0mPM3fLGuOSfbPH41zfizwX4E8a2kvh/xl4aX7FDfCeFnmO1ZhyGRl5Qg1s2&#10;cesebqC3v2drSIgaa0TP5qRgfMsgPGd3THas660WWS7ju7FJSt5Okl35f+rCDqzA9M9OKutGNaLT&#10;jdPdNfLqtV+mpviIxqRacLp9HZ6bfNfo9exJo9/4bh8R3Xw/uNbWO808QPaLJMfMZZBkYJ+9kA9K&#10;tQWGo6Z4lurS402H7O00c2n3UeA0khHzbv8Aa6Y9qzbLUPhx478eyaXLtbULFw1vG0e1l2jqjfxA&#10;Z/CrepXv/CA6kLbXdQcabeX0P2e9usukbsdvlZx8hJxgninG8Y3nayk7NdtbJ9t7X8l6EU5wdNzu&#10;uSMmrp7JdJdNO/oYlz4Q0bxIvibU9Cu4Wj8TN/Z+sWMgOx7iHKu+OMNg7Tj69q09NOp6PoF5pMt8&#10;zQ2J8ux+0seIlUDyy3cDpnrWjrU9tpV9MkugyK9tceahTCibJ5dT3xnnPOa5nxr4B8VeNfBkfgtP&#10;FM2m3kWqrfR6xYkM8aCTeI5EP3lb7pHpWE4exvKnG8rPRddW7a7Xbb1dr9iKlOVHmdON5Wei0u22&#10;7a7Xbb7dfM6X4f3V40esW2t201vJb3AHlyybkaNkyrKfTHFZVx4Dlj8WWvjGTWbpbWzhP2eGOQ7B&#10;I3r6j09DWr4I8aaj4pv9X8P6/wCHZLHUNJkSKSTgw3q7ciWP/Z7YPOa4z4ba3qfgGXWPBviLStSk&#10;sbzX57vR7x5vOjggcgmF8/MhDbiF5AGOa0lUpclNN3V3aWqs09E107PbVeY61TDOnSjK7jd6u6tJ&#10;PS69dO2z21OkTWo4tV1Gw8TzzQ3Cj/iWal5eUmUITtBHoc9epqvcWqa94DuLjxnbW+sWbLHe6Xda&#10;em8yRgDBwPvMGGcj+lXNT/sfUvC83iCyje5t2ikmt44WDEoUP+rx1B5465Ncb+zvqmoaJ8E9Hg8M&#10;WqTR6fczQWljcRtC7WrSk7CrcxyqcjB61nUqL23spaqUZPv1S1XXfpZ6JbsxdblxMaU9VKMpXWt9&#10;Vutno3brourPR9Ivdck+0LcQx3kP2aI2VwGIkdsfNuz3965pPhjp2h+O9e8c+HLm8tdQ160hN/ND&#10;JkBohhcR9M46nvU3hXXfFUHxEul8RWiWeg+SkPh6KOQM0szDMrSDqm08Dsa19Vv5tFmvr3Urjm3s&#10;ZLnKnEipH8xYdjxWz9jXpqc7+63q9Gnqm++qbSfVWfmdX7nEUk5p+7J2vo09VddVdN2e9jKVbyXw&#10;5rnirStYt3vL638u2vo0Pl7k/vjqCpyDWs9zZR/ZdW1eMWtxd2MMd4DlopWIGDjoefxxVbQU8AfE&#10;f4dN4k0PUvN0nxFa+fHc2shjBLceYv8AdPGKwPCOn+Mvhr4B0nwZ4o8QXWsSWP2hDqV3GJTPBuYx&#10;eYRypVSo/wCA1PNKMk7Xi1e+jV7/AH6p3T6pNPW184ylT5ZLWEo35k7q97p2/vKTd09k076G5LrW&#10;n+F/FFv4cvdRgjt72YRQ+ZwHkPIVT/e9qvav4hudE8Q2+malBGtnDJl7pjxg8KAfXPXNZaadp9zr&#10;VnM8dlcTFY5kSTDNHIo5k2nkHHfrR4r2w3GoK0iyRSNE80chz5PzDDYPBBqvaVIxk9rPT0tezNPa&#10;VI05NPrp6Wvbz/CyNzVobjTdVstRinmaOa42TNGNwVSOCfUZ4/Gori/t/wDhJJtJvLCMLKofzd21&#10;WjU/M31BNaMrbltdkqiNo2zG3bjgg1k32jtceLIdLmvo2ZbdpIbeTbult2G2VSDywDbTkdM+9dFR&#10;Sj8PdHVUjJax6tfl59/zIL7wrPDrEmrRSRsklm1vMGjDfaY2OV3H1B5z6cVFoepQa14fttF1y9it&#10;dQt5ntbhWkCq7pyAD0wVwamEGs6R4s1GaC22xtZxzJumLxHZ8uwJ/DlfTvTbfSvCOs6fLrJ8MtEt&#10;9eB7xXx95eA5z3xXPy+8+RW3une2+6030/FvVmPL73u6b3Tvqv6t+O+p0Ll7vR3t5WVZmGzp9x+1&#10;c1eaa1p4s0C+LyJ9nuWhs5IXPlkyoQ6OPQ4/A0/xRDra281hoGpw2+oWrQy2ctxkxzKD9xsdCVyK&#10;wvhN8Xb3xj4u8ReHvFnhr7AmnzR3Gk3B+ZJo2Yr1/vg9fTP40VcRRdeFKTs29Ozau7X7q35bk4jE&#10;UfrFOjUum2rPdXj72tttuttbWO8keG41NGmgjaNk2yLIOhBxx+NcnqenX0M8/iPT7LTNQvNNMh01&#10;ZJAjNLkhoy38HGBuH4100tlcQ65M1n5dx58kTXFtNJjylA25T6nnHc1HpNzoviSD7dFYtE0N1LbX&#10;EFxHtfcpwc+ueCD3Fa1Ie291uzu/wtqrpp20fr9x1VKfttHvd2/rbzsYtze3Nx4Qutdg8MIt39nj&#10;ju7CaRZYLkEZbBHBxyA3tTPFJ8P6j4CvtCvZWhs7zSXs549+3ak0ZHysOhAyQe2K0bTS7fR3bT7f&#10;T/LiZpAqqTgZGap+GLvTfFnhO803WtMbdp91LZ+XcIU87HQjPYg4zWUo814O15Ras9vPot7/APAO&#10;S05e43q01qtNN9kt7/OxJZ6fYad8KNM0u21+TUbez0WGPT9QlfdJcxxqAHdujMQBn1rP8KeDNC8G&#10;eK5Nb8Pxtb3esWai6ZmYrMFJdR6A7mP4Vu2Gl2+nWWn+GNICW8NjDj+z5oxt27fug9gM/jXN/FzR&#10;PEOt+DpNG8L6zNouox2qR2d9Ed3kTg5Tj+JTjH0qa0VCKquN3BadXotUm7b3a1a8xVqap0o1eROU&#10;ErJd0tUm9u2vTc1fF3iux8Kac/jDxMk1rY21s8811GCVQg43NjtWpqcmn3Wj2fiVJ438618wXcXR&#10;omXkg+hFYOqofi18GLnwdrE8Nvql9pQt761VgpaZcbgqnqrkcexquLq+179nLUHvPC7aLINGngjs&#10;be6DG0SNSokVgOMBd2O3Sn7a3M948vMnbqt12VtOz162dj20/aSUdYuHMtHfmW6dtF089XvYta94&#10;Y8KfEb4OXHh+DVplsdXjjgtdQii/e2zrJmOVQejI4BBNXfBMOr+ExrGjeKtfe+/fi7i86HasMJRY&#10;9i44ILKWx2LGsv4LeLbbxl8KfA9/FqQeXUNCW/C28BC3SIoQ7uMKSSCR1yPrXRy6vblP7UH2iS0t&#10;5HtLyBYC0iSEDgjuFz1FKj7Go44iDV7JfK19VfpzX7pd9GtMOqVWnSxS0bjHbazV9VfZczfW3Qy9&#10;V8E6FeaBceCte8y603ULhZoYw5xBtIKhcfdw3NT20aeHdSvRd6nNNHJ5ZZnJPkADbj2GP1q3qVnp&#10;ltd2hfcyuhLN5m0InduabqV5baJbtrmq2f8Aotx/o90v+sHl9FlOP4cdfatpUo0/eSSt18rO1/JX&#10;fpqaezhGTlordey3/X8XYr2M+kXfjOfQLDVVa8tbWG7jj875jCWxux6Z4zRpfhgeGbu80vSIraOL&#10;UNdmu2h/haORQZAV/vHGeOvXrXC+K9L8RTfE/wACfGD4UeIdH1S1tLq90vUbCRlje+tJVUtGso/j&#10;h2F1VhXonjDT9J1F7HU5woJuoltZmZgvmbgUyV6Z6A++DWNKSqSneFpRfycWk7p2ae9nZ7rXRq/P&#10;Rqe25246wlo+jjJJ3TV+7T9E7aoxPE/itvA+q3h8R6nDFp95Na/2PJBEd8DMQjIcZ4J5BxgCuhsZ&#10;fC4ubo6dcW7TXLNJcPb/AHpT03HH3j71HrWn2k+ox6nfaWrR29u6+bjJiYHlSPSudfw4fENtpfjT&#10;4cXSwXdqzXFmsm+O2vQx2vHIMZUkDg44PNaNzozenMt0vtWvq1330S1skt2at1qNZqNpa3Sd72vr&#10;a7t107bX10vfE3wfZ+O/CzeGpYU+0aXqFvqFg5UHEsR3K+OmetJNp2o2GrxXdtdQ/wBk3HmtfWsg&#10;JMkcidF7Ah+c/wCNM8a/En/hEvG/gnRtf8P+XaeKLi4sbq98wsLK7WMPHGSBhlb5huOAMe+K29es&#10;tL8Q6PqWkCzZ2dXs5oG3R5YjkA8HBB4YUKOHqVJuHxKyfR6JSS26qS76ejQpQo1q1SUH78bJ7p6L&#10;mj8rSt56ro0Y/wAPPGEPiaC+uxfRFtL8RSaRNMRtErwgb8D1y4X8KyNe8AWHwy+Isfxc+H1nIt14&#10;j1OGz8U6esh8q8Q/KJwvQSJ/e7is3wp8JLPwzY6hoaX1+xXXItTuYb64Mm/bEqrsfjtGgbOckZPW&#10;u4F7D4otrG+dpILq3nzPAsm428+37p7NgHr0rljzYqjFVVapF3i+qadnb5aNXd02noY0FVrYdRxE&#10;UprVO92ne107aNL5tXvpco6tq3iiDxprmh30Vl/Yv9lwy6TdK2JRKp/fI691xgg9q6DQ7+08QWSX&#10;UkS7lXMLrg7lPRlPpXM+P4bxre2vooDds/8Ao0yxhfnjb5XOD3OcVqeHxYaHrsfgnTXEY0/Ro5ob&#10;dhjbEW24/DFdlGU41mpO6b6+bbS9Fql6HRSqSjimntfr5u6S9NfwOX+Ovwy0T4v+D5vC/iTWP7Mm&#10;0/Ure7sdSjmCNFPE4aJsng5bAwfWu4hTU7azs28RXf8ApkVvsupOivN3P41ieINM8JePrTVvh14v&#10;022vGk09Lq+tkkJLwmT5Hx1BDIDkdCBV/R4PEFhotjpXiK9/tTdCqy3pGGLZ4Zv+A4H1FKjTisRK&#10;pFfElrd6uLejXRq+j663tZXVOjCOKnVitZJJtf3W7KS8r6Ned+hm6jpd3b+II9Skt7e/sLidGijf&#10;DNBIo5ZT2b0rRsdVktru4sPFuow5hujPY3LR7Mw4yFY9Cy9z3qW90ySCW1hsE/d2252XHEinvj1z&#10;3rL1LT4/FllN4cnLR3FlcJLcxTNuZY87goP8SsOCOmOK0adOTcd+3fTbz8u3pcHGpRb5d2726N2u&#10;1/l2toR/FDQ/EWq+EFv/AAreRpfWtxFfRs3Md3GjAtbsR0Dqeo9q6PXpL0aHJc6Qo8xLVjDDIuQX&#10;2/Kp9gcVg+F9Xg0qysfAmtX9paX115kOn2se5Ul4J2RhuoC4IAPBzTPAGsX2kaNpfhPWdSvtZdWu&#10;Le41yZBxJGSQJcY+9yoOP4eetZU6lN1G02uZJPsmrad03zLpbS7tfV06lP2t9nNJPXZq1lbu+a97&#10;bLXSxNpf9p+KfBtrqepwR2msx2a/are3bdH5o+8oyBlSRxWFpHxSub9/7Uh8A3+oSJqRsLu0jAR4&#10;YVzm4CvjcAeCB1HSneKvjLoXgD4zeHfh5qr2q2fiaC6K3Bcf6PLEFIBOehzjHUV3EujWz6k2rW0i&#10;rcKqhW/u+30NKKnVvGnP3otKWiveyadttU+2t+ljKn/tVRqjU96m+WeibvZNPXrZ9rP5HPeM9P0a&#10;/wDh/qtrpmtNDZqm83FnNtaMBg20Efd+YYPoM1zHxW8V6po/xJ+G/wDaGgyTWOq3d1Je65b23mDT&#10;5BbgxISPurI2Ru6cVpeGLc6j8QNft4tdjfTbuH7FrXhj7KEksrplLfaG5yBJHxgcEYI71o+KdSl0&#10;TVNN8KyeH57rR7zyrRbyG4QG1YHCgKeT0GT6VjO9SjzR93WK7r3ZX6dGtL6ON9bNGFf/AGihKd+T&#10;WK011hO60V7Rez2cbu9mdJY+LvDepXkmnwatB9ojZFmhZtrbmGVHPXPtWfPeXcfjs2BiWW1ezJuE&#10;GPkJ+6ce44rK8JeIvAGteNdS8GWWnM1/oqRNPLJDwofJTn16gH8qRNH8T2PxwbxK2tq+lvoDQf2T&#10;xvMpkBEo59ODXS68504SVn71rx1tq07+mz/Q7PrEq1OEk1L37Nx6WbTvfts7fIj0LxXrVt8XdU8A&#10;X3haT+wU0eG90nWFXEfnZ2yWx/2s4I9qd4vu9B0L4qeF9ZvIfJ1S9t7jT9NZod2UfBZdw7gjp6c1&#10;tWNvMfF096uuSSWEtrsXS3jGyOZWyZlPXJHGOlcz8Y/hV/wtS1s9I1LUbi3hs9XtdR0nVNOumjud&#10;MuIifnB/usMof96sq3to4VtLmaldLTpK6Sa020i3a2nNbVmNaGJjg5ez9+SleKdraSTSutl0T6aX&#10;0Rvap408OaN4u0P4b65NDb3fiKG6e0juHChzHjfEueGbn7vUjpmrGo+HdCsrK18JafKln5+77Dar&#10;NtY7PmIUd1HcCuD+LWg/EbVovC8mmWGl6s2k30j6lLq+0XUZVcxXMTgffDcsoxuFdp4nsX1rQLPx&#10;QsdjJqmmn7RpeoPGWVCcCRlwcrvXIxzRGtKUqqcL8traNPlaTkr2s2tdm1eydrXNKdadapWhKOkb&#10;NNq3utLmV76u6eumrSa0TeT4yvvDPhiy0q28dstxDb3ySQ3tyokMMithSG6hsn8BXbm0gvH8/esk&#10;UiqV2tuB7hga4j4k+DYPib4btjo+oqqtdi4jmjkHHy4yOxwf4TweRTPBj6d4f1RorTWryzX7U6X+&#10;h3VuywrIiqGkh4O1DkMADtJPHSnGp7HENSiuV2s9L9uu628/XoqdapRxTjKK5Hy2d/X7/wA97XN/&#10;QYr/AEO+1K11e5jmhLF7WRVwVXoUPqSTn8a5/XdK8a6V4m0u50Ga1ufDjLINY0yZT53mNgpNE4/u&#10;EY2nqDXV661nGWgv5Ps8gTctwQNjDuPw4z9aybbUbe4h/sW+vLaC9t7xYY4pZ9olRj8vTnLdvU1r&#10;VhGyp3fl33vb57W6outThyqm3azunez3vb/gPRrTYUiTXbnRfFlxLcWt5btNCsMNwfJbIwd6/wAX&#10;A4z0NTfELRLvxx4STTdHuVtbpriGe3uXiDmBo3DbgD3IGP8AgVXtXjsNO1m1tpYCkd9MyN6eZt6H&#10;0JFOWzjS9W1jEnmR4LbWwNhGORV+zvGUJa30frZa+TtrobOlzRnTlrfR9G9Fr6tf1oc744fx5qC2&#10;k/gprOCS18QW76pbyRZFzZ4JkjH912yMH2rQ8Q/23rvhuMaRKtrPBdpJnqQEbLRn8OKjlf8AsDxj&#10;HJe6tItvew+XZqy7lLR5di/occA+lWtOS1vfD0l3o2tR3C3zC5tZFbCnecqB7Gs4xu5K71vdXXTt&#10;6q359TnjDmqVE27u6av22aXS91t5MsavdW2qWN5p9zE0cxtMvGy8bW9PxqmlrbyfYZb5z59nb7lm&#10;XjJ4A5/Dp6U6K7FzpVzDM8l9c2u1rq1jmVp4Q/8ACQOw7eoqj4wvf7B0qabSdZjja1tVkkNxB5gG&#10;GHJA5zjK8eue1VUlaLnLt+GrNKlRcvtHrp+T+66t308jI+ICeOvD/wAQPAfiLw5p2n32mW+qXFn4&#10;huLw7blIJ4/3RjfrgPnK9DkelXfFR17SPGF54v8ADOuTeTpegyfbvDEMYZL6QnzBOuekgxsyOo4N&#10;dN/amg6kvlyXVq22xjvPL8wHapJxJ9MjAPqKzb+fQtIvL6+u7pFkh0syzMs2ZI4wd75X+70P41hL&#10;D8kpSU9G1Le3K1FJ6qzadk2m3fXvpFSjCPNKM9JNPfZpW0+5O2zd76Nmhpet2Xifwlb+KLCJhHeW&#10;glaGTqjEco3oQeD9Kh0vTrW5tV067T5Vk3WrM3IJ6rn61j/Dz4s/DLxoNN0rw54qtri41rSv7Vsb&#10;XcFee33lGZV74ZSCOoxXWXOj20lmtpHH5flkPC2PusOQfzrrpyjiIRnFqWnTZ/1ub4edPFUlUhJT&#10;0V7Ws3ZPpfdWf3HK/DvxJ4M8dy60nhnWVvToesyadqSrnatwmGI9+o5HvVEy694S8R2vga08dwef&#10;rkF8+mpdWu6drgfM7+6RhkPv0rgfCz6r+zf8cG0uDwvqk/g/xpJcXepGztTcNpGomQf6QdvzG3l6&#10;Y5MfJ6V3fxW0vw14gm8H/GzTbv7Q3hm+e50zULOYqjQz7Y5lcgHdEVGSCOCg6V5tPEOeHbelSm7S&#10;SbVo8yu/P3NU++mjul49HEzrYNtpRq05e8rte7zJtrW7XI9HtzaO2prXSXS6PcfDey8Uz22pWugm&#10;WXUGtyWVnyBPGx+U4fPydQMVZt9U1OHw/p174giZZrdlhu5413B8AATcdA/U+hNW9Xnjl1eG3igM&#10;1rd2jySTLNjanG1l/vZz09Oagltp9Cs4tHmMl5HqN+IzJLx5asBwcdB2zXdy8snq9Fbrbpb5+a31&#10;v0t63Lyydnolbr5W0/VeZIupyad52ruZXjjUl7dUzuBPUe4Brifiz490vwB468Iy3Oiajd6T4l1B&#10;rHUNQ0+FnXTXCh4nkAGQrsdpzwACa3/hf498N/EK98TWWivOYdH1ptOlWYYIliGG2+2a2PEXhbTd&#10;TmKXkSyJLtbazbcOrBlOfXIrOoqmIwvNQkt1Z7rR6rfZpW02vdamFRTxuD5qE1vo99Yy136O1n5N&#10;2sxup21xpWoLrfh+1WVdRvo31ErgEJj7/qcDoDziuJ/aKvdM0n4V61q29rFUtpH8z/ZIyzD/AGh1&#10;wa7d57QxTavDqHktCzRzZbEe3qWOe3vWbrHhTTPiF4H1DStUmhvtH1e1CLBkMjL3dHXqG7fSjEUp&#10;VMPOFNatO3ZN9e6u/wAQxlOWIw9SlTavKLt5ab97X38yP4GXMqfBLQ3n12x1KSHTEH27T3zFMcZB&#10;9jyMjsa1IdNittaj1uziWCa6w98sa/Kx24Jb3OBz14rH8KN4e+H3wmh0zwjoTXNnpTJa/YbOHYyD&#10;eFYlf9nOTjqBxW/cTWJ1u30ezk+d4TLndtby8gFhnrg4yOvNVRX+z04y3Sj1vrtv12av95phrRwt&#10;KnK14xjte19tG99mt799zlPBGp+Gf+F065oUN9JDrw0e1n1S32kRzRl2ETem4D5cDkgZqn4w+IPi&#10;74afG/SbLXNHlvvCPiW3FrLfW9uP+JReI3ySORy0bgkN/dKg96lg0+Pw1+0JqFlqGisIfE3h+31C&#10;z1SOQlWvLN/KeI9oiYnQjHD89xW6raZ4y1mbwrcX32r+y7p21LTbyEGTy3X90w7+XngP3IIrmpxr&#10;SouEHyzU3bz1btJPe8dXbo+ZdGcUY1pYd01LlmqjtbT7V7NPfmg7ytvdta2Zq6jY3un6z/a9g8jK&#10;LfZLbiT5G5znHr70x9Qkv7GabR7dnYfejWTlHx9w+h/xrQkubaEBZ9wZIwpOMDB461y9pp3iLSfG&#10;j+IxPHHa4MFxC2f9KRm3K4xx5i9Mnqtd1R+z72b18vP+v+H9Kr+7klHZvW3Tz/r8zQ8JXF1P4Otb&#10;fVNPeOV1Ksj7VaMljkHHGR6jrSeFdRubrVby3vrTy4rQBId64YOCQT7qwIIx0qLxn4p0Dw1p19r2&#10;rXbQ2OkgS6m0YJ2wuCN2MepGcdBmpvC1zaf8IjLHq3iq2v8A+yfMS+1pNoClQWZmCkhdq8Y9Bmoi&#10;/wB4oJ35V5emvXe9nto9TOM4xrRp8+sV3WttNevR67KzvbQ52++MHhfw98Z9P+FnijTJLP8Atu1M&#10;+g6pJ/qLiUffhJ/hYDketdte20UupW9u8BCopeORcbVbpj8q81+AHxZ+E37VngBvF+iWNneHQ9Wm&#10;spoZUVsMhIjnUHlVkT5h361Ys9D+OPhqz8XeH9D17T7kXH7/AMByahl1scKD9nnGBlWYHBycA+1c&#10;uHxjdH2v8SnN3i4q+lr2a9U0n3smr6vkwuMlUoqtB+1pVG5RcUrpWvyva92mk907J9WX/B3g288E&#10;fEHxPPDercaL4l1JZ5LGbLGzbydkm30jcjOOgOcda1vDD2/hzXbLwVYfaJrVrOa3hmX5o7dYgHRH&#10;P8JKthfULVnQprnxFFo/iq/0+G3vlsWh1GOF96JI6jzI93UpuHBI6Yo1XTtP0/xLHr88UlvFDan7&#10;VdROQH/hjUgdcZI/KtY04whGVPbmvrf4ZNSe+y30e34HTRoxo01KltzXXpJqT9Fe9101tYPHPhX/&#10;AISDwzL4b86RVuIWh8xXwwB7g9mHaq+l6ZfR+EI/Cl1rN07Q2qWxuN22Y7RjfuH8WK3HjurW1jji&#10;nNz5OGbzcb8AdMjvWbLFFrNvcaHqFy8cd5Gyq6ttkjyOCp9RW86cfac1ndqxtUow9rzpatW8n5fe&#10;N1CO+0jQrGxnuWmWFljkmmfDOoH3ie5zxV5ryzOi/btSSaL7PCxmYR5ZcKGPA+9x2HWuVtNJn8Xe&#10;Eda+CHi3xC19cLpL2smr2+EmCyAqjsF+5IOCD0OM15/+1jL498IfCb4f+KtLudR1aPwX4y0mbxkt&#10;u2y6vLNT9nZtqffJd0yo4br0BrlrYz6tQlWcG4qN3s2rOzT1fw7tq6snrtfz8Vjp4TCzxMYNxjG9&#10;r6pp2kna/wAK1ur3SZ7NZ2CaNa/apYkVliaZ3hX5ZM8kEfTmqujNOb1fF2gazJfaTqm3zrNvu27D&#10;IMsfcE9GU+lbT3kcOrR6Oo3Axsyu64JxjAx2ODz6YNeJ/HXSf2km/aG8I6d8JrO7tPB91Az+INU0&#10;tgdmM5imjY7QpO05UbiM1eMrRwdKM1GUrSStFXd20vRrXW+nW97HVjqzwVFVIQc7NK0VdptpX9Ff&#10;3vLXoemeJtOtdQiSNLVJrczebNCessY5wPfPaq+heE/Dmi+L5PFmiWcNtqWraaseoOylZbgKcxq3&#10;ZtoLAZ5q1/a9m+nR2urFo77T0Q38MaHMStwJBnrH3JHQdas+JfDP9rxtNPcTR+RJBcWdxbTbTuQ7&#10;gw7Mv8wav2cKkvaxSbVreT169HuvvXcp04yk5qKbVn6b9ej3X3hZajct4XbXtY0wpNZxzrdW7MCW&#10;jjJ5z9Bms/4VeOPD3xP0e41nStOuIf7PvfstwLiPbtmChyB6jayn8agtbHxPbaPqmmeK9TtxNqnn&#10;FdQsVYR7JH2p8jZ2vtO1scE81x/hjwhqHwT8Zz+MtJ1SS30BrH7P4u0m6mZolaNcQXsJ52sFwj54&#10;KjnpWVTE1KM6bcbx2lpquz6adX5Xa2OWpicTSr0pNe5b372uuz+VrvW1rtXsO+N37NfgPxRqUPxE&#10;Ojzw61Z3DPb6hpMxhuU3EEkEdemMGvUtNbV0t0Se5EiyRxmOSRcMvy8hvf3pssUOuwSTWepr5F1Y&#10;AwzRsHj2uvDjsRjkEGm+FraCHQY9HV9y2sf2cL5m44Xo27qc9fat6OFo0cTOdONufV26taa/L56H&#10;Vh8Hh8Pip1aUUufVtWV2urtvdPczPCXiKy8S2NwJbf7HN/aE1q0Lx4IljPU+zAhhV06rKZrMS6Sb&#10;i3mVlmmjP+qxwSR3561mz6JfzeFZdK0rU0GoF5Gt7m5jyUm37l3Y67Rx9K5nx5qGv+Ap7z4neGpb&#10;y7Wx02SXUfDEILrd7V+doR2lOOOxrOdeVGknNbK7fl19bdba66GNTEVcPRUpq9rXate2701u1bVL&#10;e+nY6P4c+DfC/hrUvEB8Ia1JdfbdRD6jC1wWEUgXGB/dIGOntUXxd8M3HifwHq3hQyw7tQg8iF7m&#10;PeqlsYJHfBFcx4v+K/gLTdE8vTY7qy1C+0W38UXWn28ZScw7081gf4nQN86dcCvT7+e21DTodRt3&#10;WSKeNWhY8Bw4BX+dTR+rVqM6EGtFsnfSTfzQUfquJw88NC1ktbbWlzXXk+r669DgPh+z+A/iGumx&#10;+G7WHRvEGkxzalrFku3GsRKEYSr/ANNoxkP2aPB612Ok3NvqOlxpqqi1uLi8kSKM/KzbHJT8doBq&#10;K4m0bSL6x0rV7vy2vHaBVk5V5SvCZxjkZxnvWZ4u0/xR4c8LLa+EHsLjULebGjrqzFUc5ACFufm2&#10;5AJ60U4PC02lrGN3a2qvZtWWuurWl7uxVOMsLRlb3kr6aXV7O1vvtfW7t2tc8X22tRaXcXXh3T7e&#10;4vLePYkFzIY1lGc43ds/zqPwF430nx5p+paXHazWd/ok4ttVtJj+8gk27lyf4gR/EOK2LjULi/0S&#10;adLL7PcKQJInwwHTkeorL0iy08eItQW1s4xeyQRGaaGQLJLCehYdwOlbyjKNdOD0e6a9duqfe+lu&#10;zNpKUcTGUJaPRprfR2t1Tvv0t0uOs7Oy1TwxqWn+H9cktZjvj8+PhrOfHBx07g+hFcjoXiHw3ceD&#10;9D8deKbqGx1bTdUuLWbUriz27J45BFcDP8KTABR2b5cVveDxYeEvFOrW182pQtrWq4slvGEtvJsj&#10;6Rlf9WCP4W5yOKm/sDwf468J3mkmGPUNOaaa11KxvIiA7q3KHODlW5B+hFc0oyrRVkuZJ+63pdNO&#10;L8rb3tdXT7HK41K0U42UkpLld7XUk4u2j2101s9L6GnqlxdXxs9X0IW+oaXDFObjy3Ds7LwAvqQw&#10;II6gim6j4wgvvAVz4w8LQ/2g32NngtVPzPJj/Vn+62eOazPAfgqx+GMN1pfh23VNOurqS9uo/MYt&#10;9ok+9JyTy2ATjGTz3qv4V0q0fwrqVjHKbWTXnmmW8hjKMGLEKSp4DDHUdRWyq1raqzkndXvZpJKz&#10;srq/ddd+j29piLWejkndX2aSS5W+l+//AA/QeC4J9P8ABWnxX8ssk32UNceeu1wzclT2yM4/CsjR&#10;9J/sHxddT3Sxssyb7eRU2ttYghGPcqc4Poa2dD1e5uNGhivYzJNCsUVy0fIY4xuz0PTJ9KmvjZ6k&#10;0umK+ydYgUcr2z29f/r1ryRlThbpa33G/s6c6cHH7Nrfdt/XUyTZoLGS10+52l2YRLKCSmWyP6/n&#10;WX4vg1DRvCV5/wAI14cTUWGZVtzcBP8ASc5VS3oD3PStK3vLm/SbV9Qi+w3Ud15NuqzBo7qMEbX/&#10;ANl+o2nkGsdfF2qeHfiX/wAKzv8AwFd3FrqUn2uHVrW8iKlWUiVnhJD4Qhc7QfvfWuapySjZu19E&#10;7XtfyadvmrfejirSp8iTbXN7qaTdr7aWdrvurbeRpaN4im13wKuvazpMmmagVjOpRscbZR97DDqP&#10;ernhrSddsfE+reJW8Stdabqwhmh02TDLaSLGFYxsOitgEr6896br1xbaL4bdbhmuPKV5POhQBpNg&#10;LYK+uBj3NHw68VeDvG/hzT/EngvV0mgvrJbmGNVKsI27Oh5U5yMEA8VpCzrRhKXvJX3s29m7LR76&#10;9LteR0U+T28Kc5XkkmtbNu1m9LJ/Fr0u/Qr+E/GLX/ijWvAfiXS7iGa3uGuNPmmXMdxZsFw4foDv&#10;LKF64XNV/hjrsctxqXwpvRcSXegSuVmmbLNau26FiTyc5K5/2Ko/Ebx14w8CXOn3Ok/D668QRXGr&#10;W9tdSaey7rG3ZyHmYH7wUdhzz9a6K0Twp4p1eXxZ4fLC8024a0mu1hMbyqvJibI+dORjtnpUxqN1&#10;OVSvKL1TVm4vWyvo2rXuui6XMaMpSxCgp3lBu6ateMtbJ7O1lqr7WdmzB8b+Cf8AhKdF8QaBe2dr&#10;/pXly2FysI3Qug+V29WU8iqegeO/HmmfDDS4dfSKTX5GmgWZo2+zzSIf3YkP8G9R97oDXaTh5D8s&#10;pDyMAJD3z/DVfV9NtLtYdKlkWOQTebEvrilLDyjUdSnJp2t63d181rb1CphWqkqtKTTat98r/etU&#10;n0uadhNb6ppsd1HHGjSRAMisGEcg6qCOuG4rM3X+j2V0CPO8lzcRxxjkqfvJjvisSfHgPTF8S2KX&#10;DRaXCwuNPt1+WZXcFm2/31GWyOwNdDfjS9b8Ow39hq6+TdKslrexceYrHKn6Hit41PaK20ku+/8A&#10;T/I6Y1faRttNK+/R9fvT+a80SW0mj39rb34VWjmXcNy8+oyO2KhvLK4a1ujaSBmaT5VbkEU/RdX0&#10;rVrWDVrW/tZEupGhjnjYbXmViCo98gjHtVzVEWC33xx4xzurTljKF1+HobWjUp8109OnmjiNK8Xe&#10;ObP4yXPhnxB4bhm8M3GlxpZ6lA/7y3u1JLJKp6oy4IYdCK7C8urJ9TXT5WeOSRcoGHB5xj6muV+J&#10;Hinw54WNiPEyyxtql9HbR+UA2yWUiNfop7+hrqLyIqUu3uIpofJEckytxIA2M8d/cVz0eaLnBy5t&#10;b9NE+mnTtc5MLJxlUpc/NZ313Setumnbe23SxhePbfQNCS18S6lM9vdW8vlwXyg/IzcbWx2+vFbc&#10;nhrw4dZ/tVbe2XUpNvmXAjAkkAGQM9T61XthdX0+oaTr6rdRGX/RY5IxhFAGAT3Pv3qbUdLgitFl&#10;vcsyzecs3OYSB2/Diq5Iyk5cqa036NXV/u2e/c1hBc0pqKs7adU1o7+b0t+Iy706W/uBpuqhWiVx&#10;JG/+2GytYXh24tvG3hTUr3VNMk+0aLq11DJbyRYPnW0nmJLGO+eNrDrWvfa9pOl6rZw63e+WskLX&#10;cN1J8sarkJtZunVh19aoWmnaz4d8dTeKbHxPbyeGLvSZLe6011H7rUFm+WZH91LIy9MgGpqcvOna&#10;62a30drN+S+ehlU5ZVNNVqpbXSaVm79E/XRkdsNP+IHhvRfElzpipdXVqbqD7UmXtZSu5c+6tjp7&#10;1peEFvdf8PG+v7txciaQSCN/9XKVw6e4B5X2IpdI05YtPm8PQssn2OZ49nRkLDeB+RPtUth4LsNI&#10;1xfEOm+esyaf9mWPzSFePdu5XoWz/FjNOnTqc0ZNXenN0101+TTKpUanNGdr6Wl01slfbVpp/f0M&#10;3S/D3iO38CN4dHiNZtatcvb6pJCFaQh8qXUdePlNaV7DcyeINL1S8jjja38zzP8AaZl24HpVHxJo&#10;+qazMuq+FvED6df27rGskke6N1JyQV7+lasU2oz3thBqccLxrAxvCsZG6T+Fkz05zx704xj8GunL&#10;Z7p2f337vcqnFR9yzsuVJ3unZ6db3XV9V1ZFPqEV0i6VqFk267aYMyrwrL0z9QRj1qOfT4bvWrK0&#10;t79fNtLfeV7sv3Tn1FZvhPV5fF+jXCarYi1v7e63ENlXhkEjYSRcnawVQc5IYMCKr6b/AMJ3Z/FX&#10;WvFXiG0sD4ej0m3ttHkhf/SGmLkzSP2CYwuOuRnvUyrRtFtNqTSvZ6Wu3e222+12l2M/bc8YSs2p&#10;Na9kk279tV97scj4ksvizqV9q3h/wnqH9h6xY+XeabcsXe1vLdS2bVv7rngZHTNdh8C/ihqfxW+E&#10;2kfEW+0uFZb7fFdQ28mfIljcxup9SGBpde1rUtO8VeHkkvfs8l5qZh8plLJeIVJG0joy4zV06PpH&#10;ga4uIfCFpaaat9qZvr6FV2xO7/61yOiljjJHGee9ctGnUoYh1FNuOqa9bOLS7pXT2vdPWxy4ShKj&#10;ip1I1Hyq6kn3bUou210m09E2mnrZXm1jQ/DWvaqdX1bTg0jaabdvPX7irKHGPQ7huB68VJqbanDZ&#10;TT2cf2iTao2lsbypHf6ZqbxTfppVk2tzusdvbQu94jMBvXb8mGPAIYjnvmuXn8baTpvw7s/iRr9n&#10;deG47i3SbWre44ms3WTYEdeVIJOOOzA12VZU6c2nZNq7ezstL/K/XbXodlapRoymm7WTk3tp3b23&#10;fVrq9kxbDR/Dnib4k/2rd6XcQ6poVrt0nUZowGZJ/mdV9cAYNbF5pPiLTPGNvrel6hG1mIZW1Szk&#10;jJ80NjYyMOhUjoeoNc9q1jovxYm0P4ofDfx/JHceEtWuIzHFblobh8bJreZGwTjsw47jIromv9Ms&#10;vHkLHVZo7zWrPaLWRi0LRxdSo6K3P1Nc9NQ1v1kmpJpJ3tbZvVaQd90vMxo8lm9LOSakmveTtZ6b&#10;tP3bPdJau9jF8M3XirSfGvirw9cx+Ta3ypfaBq7TBl818h4XX+AIwAH94N7V0i6Xqkfiq18RT6sy&#10;tbaK1rqGmxAeS8jOHM3qGyMD2JFc5r/gnRrj4m6Z44TQby6SW2NhfSW98VjRB88TSRHiRQ4yCOQ1&#10;aEOr6qnjOS9OiXFxo11pOH16O4Vngukl/wBQ8I+ZgQSd656EGnTlyXjO+ktNXs3zJ6JaJu19raSe&#10;l2sPzUbwndpTdt3pfmT2Ssm7dUlo3obrWdjfxyX9tIGaZwrMDyuOoFYHi34a6ZqngzXdJ0zRITc3&#10;0n2+ERyNCZryMZjdnU5zkAZ9Kn8UXHiHS7/R9Q0TVLWOxhuZItStZI9wuDIu2Pa38BV8HnqOK1vB&#10;viCXxN4dj1aWwkt5VkkhkjkH8aMVJGOxxkV0ctCtN0prWz6d1q199tfPodMlh8RKVGcdbPpumldr&#10;fvbXqn0OT+E3xVn8S69L4M8ceGLvRPEn9j219Nb3T747hcbZPLccEo4wR15BqbX/ABdpvhvSl8XW&#10;d0RDJ4jj0q9aZSojDOFcjPvjB6HPFdJdW0ZvY5VZVka4CJIuCU4yw9RWf470TT/GGkN4W1Kxhmt5&#10;JEluYWAYGFWBb5f8P51l7PExw7TkpNXs7Wv2vbrfdparoYyp4mGEcefmkr2bVm29r2/F21v3MmL4&#10;j3s+nePNVtPAN5dyeEbx00+zhX/kM/uBIDBnrndj0JHFa2g66/iDwlp+qWVk2n32qaUs629wmHtp&#10;WToVPdScEe1RWmoWHh2TTvDQkuH+wrGytH8zNbjKKc4+cLxnvjmtWez0/U7qLUcxtcW+5k55T/aH&#10;1opqve7knvpbu77+S0t1tfQujGpLed+jWi3d7ppXuk+X5J73OR+Hxn+C/wAP/D/g3xv4n/tC4uNW&#10;e2bVVt22yzSs0nz9dg7AnjoK3jonhTxx4ejnuLeZoJJhdW53FJIpkkwGBHI5H4im3j3smiLBp9zb&#10;yyC7VmW5UkCPdgqe/wBDVyxuI9c0rdY27WV0jc2MxG+Eq2Cpx2bAP0NKjTioKjvBRSSer7b9fzFR&#10;pxhFULJxUUkmr6JJWu277ddXfyZFBCpOqXWnag0N1qGoL5kzAkeaoCk4PAGOPQ1mavI8Xjyz0RtS&#10;uF/tEtJZ2sa/ufMgG5vm/hJXt0Iq9rnjDSfB2lyah4ktZvs6yGNnt4GkOS3AwozkA9fapJ9F06DR&#10;5ri3Z5FaFpLO6ySy705YHqOOKuXLL3YvVWbV3om23pfrrrtfe9h1Iqa5YtXVm/vu9PPXXvvcvXlw&#10;4uGnvbRfL8kHcy5G/PSs7xDJbalaXTQgRyW+1iZE3K4zyoPrj8qt+HtRg1XSLeWKWG6huI1ZZlmL&#10;CUBeHHpyMEVHqljqNr4c36Ud1zHubZNhlkJ7N7e/atJfvKba1TV/6+81qfvKTa1TV/8AhvvGahrO&#10;nxeHrTVbq6X7Hqhgjj2/NtVxgYI6845qjpOkzeDfFt5qN9qcd0dWmhhhVo9rW6Km0Qqw6qWG7B6H&#10;PrVqx0y30O20+00/TbeHR7W3YyW7MT5JwChj6jbuLdaWSezfRP7TeZd9rOHbzM4jYngnvjms5e81&#10;KW8deu9tfVa6aaPz2zabkpS3jqvu1fS6d3a601NCO3s31qS4W0dZPKK/aF+6wHO2uN+DAmt9a8Ty&#10;w+Km1C31K+XUrazmbd9jjOUcIeuwlc7f4Tmu00+WysZPsj3exriZhDG7Z3tjJ2+tZNlpelyz3el3&#10;NtNp10b5Qk0DbRMQd4KkdAR1U9eadSDdSE10bdttWren3/oFSnetTqJr3XL72trrT7y9qtne3EzQ&#10;2c/lK0Dtu2jhtvyH2+b+dYfhHxrq+qan4s8Pv4LbT5/DUsH9myM/+j6pBImfNjI6FWDIy9VOM9a6&#10;G7sJr2VoPtzrJ5wPmLwSFOcY9OxpINKlg0+C2vZY/O8xhNMq4Dsx5/P+lVOnUdRODtvfZ30at5at&#10;PztY0lTqSqKUW1a99rPSyXlZvm07FW8WzvNOhv8ATbFmha6V3j+6yHPXA/lWL8UvEPiLwT4bPjDw&#10;N4bbVksLlbrVtOh/1lzbA4lMXrKo+bb3xir2ravpPhrxC2m6heNA0ljLfzTYJVEhXliPQA9hV3wj&#10;FpMvh/T9S8M6ja3On6hEblZrOTdFMX5MiHJ4PcVEoyqXhF2l3Vrp6apfPVfLUxl/tHNShLll3Vrp&#10;q1ml211vp06mF8I/jX8Pfi2mqweHheWj2dxtX+0rZohcwycxzRs3DDOVK9VZSCKbc+JvEZ8aeGD4&#10;egSSG6j1SHWbKZSsxktkXac/U5GeDmtLU9EtNNvHuLuKCHTrfL3A8vC4b7rADgEPyT6ZqGHw27/F&#10;ax8ebppVh8N3NitxG2YTvlSXJwfvYXAJGaxf1x01GTXMmruKtpzLo29ErrrfXYx5cZ7OFOpK8lKN&#10;2tNFJO9tdLJxts9bnSyC0LHVLOOPL4F0yphm9N2OpFcBb+LvAvjDUNe/4RPX1h1zwjqW+6tbgGMN&#10;NsJXbnG9WHGRkcV11xGI4pmstytMVRdrZ3sf4j71wvxl8AQ+JPAWraTp3hqaa8uNNa1juLU7JLaR&#10;h8su70VufoeKrGSqKF4pWV21rro7Wts72ez697ozGVZUXOnFOybtZ3btpZrVO9ns/wAbnV+I9e1i&#10;5+Gmp+INN8Itfatp1it3Y6fbsC1zMFDYjPryfrirel+IYte+Htvr+n2kyrNGslxZ3luVkQ9ZYmQ8&#10;qw5FYPh+08Q2HwQt7G/vmvby3sYFklsZPIklKbchWOcElep6jNdCNXku7nzb62aCOHy2WVm+ZZG4&#10;KyL6Dsw61VOpOXLOTteKvp1fmu3Xo9Nuu1OpKUlKTavBaNLd3d7pb20erWi26sWytoo7XxTZrKUl&#10;toi21yMQgl149Ru5rJ8MXOh+Hrm08Harqyxahq1/NehpIyq3TE8EH7oO3aMcZxXQafNIbq5t7lcw&#10;Qt5X3Soxj7wPQqQfwNcq+iahoXwu/wCEU1XUZPEN1E0j6bcXCqs10hZpI4lYcblHyq3sM0Tjy2lF&#10;bJ+l1a63vrrZ6219HNbmptVIx2T++6urLW8tbPW1rWd7HQaXpV3BqDRy3pa4jaXyd/RlJ6e2K534&#10;o+HP+Ep8Bx2U2uyaLq9jIk9hqCyc2dzu2o4PG5SWAKnhgcUzwF4h8Ra/4j8P/wBh6tC0cegFvFmi&#10;60pj1K0d2/czAAbSQwKsOAwGayf2lvDWp/FT4ceJvBGneL49LvLbQ1e7h8neius6yw3P98AGIjKk&#10;9eQcVz1asamBnKEXLR2W3M+VNWd7XXdPSz0ujjxdWE8rqShDm0kkrpczSvo76NWtfRpp6XR0ngu8&#10;8W/D/wCGmmJ8dNX02fUlh+y6xqtupWO7lZyiOR2LKRkepxWrqumaxoOpabd6FeKtnYxvDdaTIn/H&#10;wuMJ83VSp6Vh+IvE6eKPgf8A8JRqHhuTWmt9Jju7rSVjDTT3ESrKCoH3mDANgdf0roNM8baF428K&#10;2/i/QnGoWeo2qzWrwkq5LL8ysrYZCDkcjINbUZU+WNNSv7qcW37ztu33+zfzbvur9lOdF2pRltGM&#10;o781u7fXVK++r95aq9WfSdVutZ0jxjpWrXFlDamZb3SZoxsu/MGAG9Cp+6wrL+Inwz8PfFHUbOXx&#10;NpHmNpd/DfWsUj/K8sXMcgx3U5rY8IWUfhnw/Ho9h509t5++GG+mLSQq3LJuY87TnFc/8TPGt54L&#10;1nw/f6XoV3eLda5HYN9jiZooI5TzJMMfJgfdboTxms8V9XWFlKv8Ls5J6rovP7l92pFaNCOFvVWj&#10;cXJatXdlpp6PRLu1udQ9tL4i0qTStSu/tH223VWkjf5ZM85U9jnFZej2bap4Vg12wSRxc3P2trW+&#10;jO4gjldp+6crkDsenWtTxnodzqf/ABK9Lguo2vI57aXULLbnTnMTeXMynqN+BkZwcZ4rK8PJYx6b&#10;aeGvKhiu7PTYxbM0ZSO7lQFjIgycENuZh/Du9K6KkZe0Skuj1vu9LfmzWpH9/wAsl0tfu9GrenzV&#10;3a900Xdb03TPGVwmlzJb/bDZfabeddr/ALonYSB1wclT2rmdOh1D4Z6EttqemLLDceKUjvb2zuFA&#10;tYDxFM4fHThSByM8VzvgK31Sw/abtfFr29xpml654entDo99Du+zX0b5fyZAcBJAA4HRsZHNdx8U&#10;PE+meH9LvJvEFhBdaMzxJrDLH5rWEbHCyzQ43PEW4LLynXnFckalPERlXa5XFtX7+6nd6aLXfdLe&#10;2tuKNWnXw88VL3JRclffTRptW2as3dJqLd7WusT4r6BpPivx/o3h/wAfSzWOk6fqFrqOh6pZ3Pls&#10;dQhkBQOf7p3Fdp4Y4xzW38VY7u6srrTdYuZrNbu8s4LfVrVgrCZ5R8oH8LAhfY7qv2J8D/Ezwfb3&#10;sD2OtaTeRhbWS3fzASh459UZQR3BUVH418Jr4i01dM1G+uLr7NcLPbyRybXaYqVUHPDevPRsdDWl&#10;SjKUKs4a86VtfJ2T8le6a11fkbyw96dScLSU7NNdVa1m1ukvha16XEudc08eMbL4Y+KVa+vNUtp7&#10;6GaSzHl7oMcMOiMAR9TmpNNkF1NcWutaHLY3S/MzRzGRHw3yuvuR1FVNY8LSax460X4kW2p3kd/o&#10;Wm3MH2NpNsNysyqD5owcsMZDA8HNay65O+qQWGpWEka3EavbzBdyh8fNGxHQjqCeDVx5nUlzaK9l&#10;pe6aW71d+ZyW6+Z0R5ueXtH9r3dL3i0rXe907/0zgvjR8VbX4baRJqkd/wDZjrNv9l026uI2Mcd+&#10;zBFSRVBKhg2Q3QEVjjRfiNpf7Xej/EzXNQttU8I6T4RbQ9KaxTzJ7e5nKLdyS996yIoLD+BwMDmu&#10;y8WWkPjjQtQ8N+HrtbHXNMuYVsrvULITxRvu3RzMvSSNsEEAg/iBW5eJZXeNTlt/s00UwikMf7uO&#10;4kJUmRT1XJ455I4Oa462FrYis26nupwkkv5oybaff3knbTbc82WGqYjEOpKekZQlG2iuubmT1d7N&#10;3aaX2dW1ZQ6jYR2/jW18e3Wn/aP3ZsoZbRmkxDI2El2g4BVtwc8/LXE6nYW/iX7V8VdC8I2M/ijQ&#10;dSWCx1eTEM8cHmbJo2bPIC8jPBzXYeFdD8QaZ42vLvStdlXw+lj5cnh1vKeKK5JLGaJh88LMSd6N&#10;lW4Ix0q5aeHNPSTUnS1YjUOJEkjG1Vx047H+ddMqLxEXeNrt723tpKL12duVtJpq9jqqYeWIjtZX&#10;lfb4ukk/VXWl1uO1uX+1r8XOluzXGjyqLq3eMlZo2APTofUMOlZLt400TxJ4esNMihm0Jry5fVmj&#10;X94oZSYivptfhh3B9qo+MvD3i+702FPBPjj+x7q21qzlIbDj7NF9+0bHO2ReeeRXUTauZ/EE3h6d&#10;kWaWPz7YrCVAXpgt0OcjHrVc3tKj5rxemvR6uyWr3sk9Fe680tNatR3vFprVNWet7fPlSae/3jod&#10;W0nW9QutLW8h+0Wa77iPzApWNidjn8mH4VV1NZrCyu7m+I/0OV5o5I/vCPbkAjuPSqmpeFmufG+2&#10;bwvbnT/7Na4bWIp9syXKP8kLJ/HG4aQnsCOetMsIg/g++FhrLCH+z2UKknmtaXPLheedpBGFPatO&#10;eUpOMlrrr6W7pd90+/Z2qVSpaSmtfe17220dr+qfn6Ps7rSPG3hSz12G2uIV1KzaN47iHZPArZX5&#10;kPT/APUai8LwXXgaGy8NS28l9a+XHbTzx/M5bO1JWXqRjqR6VraHdXereDdN1288k3U1jHJceXHh&#10;JGxgqO4/pWD4x+GOmeOPDAtddv7y8bT5PtWmalFeNHcW0iksg3xYLbCcc9Rwc1jKM+SNSCvPluui&#10;d0r3Wtr28+1yakKiiqlNXlZPtdab6Pf0fa+pzP7U3wQuPjf8JvEvhvwr461LTbvXrK3jt9H8wBJ7&#10;m0laRQityhYZDEHkIp7Vc8SeN2+Dep6F4e+JOsfa/Dcmk29rb69dL/pGn3wRY0icj7yPg/Meh69a&#10;6bxbpMPiXw99o1kyS3GnxR3FvcW8hjlaSLEolicHIf5Tx3BIIwTTfGXhjQviLoEWvW175a6jbRXM&#10;l1GqkFNhKvtbjgn8DWVbC81aVejpUcVa7bTSbbTje1ruz/xXTTszirYNxrVK+GSVRqPV2ai5t3jt&#10;vJ316pqzV3xfwh1v4r6T+0r4w8L/ABN09b/Tf7Nik8O+J4IQqNbn5jA2O45Oa9MuLnSfF+lLcWGo&#10;eZbahazLb3lq3AGCNyuOhB6Guc0vSI7jWoZrKS4trnUNCktmkV/3cTRjiZU5UsCRkZ5HHSrPga2u&#10;fBGh6b4M1K8heYQ/ZplhhSJXkCliyIODuB3FV6VWB9tSvCbbTlJ3erV+VqN9L6N2e6S12NcDCWHo&#10;+xk3KDctW7v3pXUb6PZ21TfnoyPwVocV5cWvj2+nu21K/wBBOj6lebwv2kRSHyndV+XzBzhx2NFr&#10;f65o2tRXviVvOimjWxttSjmIDHztsaSxdN5Jb94Oo4NbGjtb+Hof7HuoVh6tC24iPcxwq89CRj2z&#10;WV41XxFYeEtSt7K1gkvpYVMCtNiDzxzuXIyvI5HrzWnsvZ0U03dau2t2kt+97eu+tzaUfY4dSW8U&#10;27d7a37tu+u929e9X4ceF9D8Nan4k8Y2PhpNMuta1xk1gwzhlu0hXbHNj3DEEe1Gn6jDomvx6bc2&#10;CqsOoNZwajDD5scQkG9Fkwd0YOcdOta/hfXLe7a2sJNHENldWMUtnMZBl5mTMnydgOTkZB9q4/8A&#10;Zti8d+Em8U+GviPew315P4mkubeaOJlkkt5D+6PzDDIFHUE4xg1jH2MFTjT2lKWttE3eTvtu+ul9&#10;WYL93UoUYJ2fN71lZNWdmtPju2mvN9TtvHdtq+reCdR8KaPP/Z2oXVi0dvdLGJFt3JwG2nh19VPU&#10;E15D8D/ilqU3x1k/Z/fRYIY9PsbW7kt7WFvIhsFtmQyrzm3kW6+Ty24ZHGO1esaxa/8ACH6hqXxH&#10;l12+GnraqLq2CtNDH5ROXEYBOecNjqBXj/wr+BPgrSPi3/w174O8c6vcXHiqNo/Oa/ka3klklaL9&#10;6jD5rbKghc5XapHSsMxniI4qi6Su1Jcyul+72lK19dWu3TtZ8uYRxUs0w06WnLK81zL+GrpNLrdt&#10;X23s3ZXXs2u6rZP400nQtQ0SaS1mleNr1RmKOZYywjmB7Ecq3970rH8U+HvDXiXUdN8E+NZbO4vL&#10;uaa50ZbhVYzhR8ygMPmIXr7Unwgv/FE3hu68HfErWludfGpXkirPCYZvJLkqjLnDADJVlJzGVJwc&#10;1L4X0sw+NNQt21tpNR0+1gk+wzIJEWIggSRbhuQt91sHqK61L28eZxvzu1nZWta8Xrq7Jta7vsd/&#10;MsVTg2rqo1dO11om4tJ2clZ+afe1ir4U1PTJUbwXJZL/AGNZJ9muZLO4GdPnRhsgKdU+X5h2I4rX&#10;8GS+J7nTDe+O9NWHUtN1C6tjLC26K7sw/wC6l78tHtJHY5FYnhS68J+KvEd5faWLe4hkWSa6mibI&#10;kmA2EHudoyCDnBFVPhbpei/CbXfFul6p4tuGtdT8UWgt11PdHGjTwIixxEkqdz/3cDJxgHFTRlyO&#10;Fvhu1dNWSSbWj7WVrbXfQxoVZKdObacHzK90krax0trs7O+mu9zW8SW+reH9BiNjq00q25ZpGnYS&#10;FVyWbBP95PlAP9Ku/DPxxaeOvhhp/jTS5Um+2s6yRLAYdsiuVaMo3KMAMEdPTgirHiHR7ee0l0K4&#10;uYWkuLfyfJuHwrbWwQx685A9earf2BP4Vmj0vwntt/Mmhf7HM37mTA+fBA+VyB1PBwK2arUa118K&#10;VmtW76Wt56Pzd0dUYVqOJc18NrW3ad9GumiW3mrdi3pc+hWU8kMM8Nvb28ZZYZ/kMGScvz0B/Ks3&#10;UPDWmeIYJr942mjuG+y3lotwVAUMDvjIwVJGCcdeKzfjh4os9K+Gmo6nq/hO6uP9Fk+128EYkmMY&#10;OOMcOTx8p4YZHWj4eeIvBnxR+FPhfxno09xZpayeWtu1u0EqSAbHhaJvmGMA46gDisqlWnKt9Xdr&#10;8rkleztdLZ9F93kYyxFGpiXhXZtRUrbaN2e+mi6fLQ0JtRt/BGp6vNqerX8MdnZRzw3k67oZoEXl&#10;M9nU9QeeR1qx8SNZn0fwlqHibS/D82qPbWK3f9mwxDdexnH7sBuCSp6H0pPiT4Pk8eeDPFHgLxJb&#10;CSz1PT/LSS3mEbyxHBlTd/A3GA3p9KofCKPX7PwpdeHNY+IMmuR6PeSRJe3sa/aLaLCmGCRk+/tj&#10;I+YjcRVSlVhW9ik+Vp2fZ66Wb7a3V9LX01Kl7VVZYdaRkm4y0upXldNPR2VmnrdL3t7vyP8Asvwv&#10;8Qfiz5vhux1bR7rT7G01LwrcXdm0ccV9AxM9pIpJAyhxg4BxxX0Bd+KGn0e38VwWzyW7iN5I4VO5&#10;CThiV9BXn3xo1LxN4buj4p8K6NayLeWpis76S4VIoL4MDGsjEfKj8qGPGcA4zmu/8OX8/iHw7put&#10;Wum3Viyx5vtPuIDA4k24dCh7bs45II5Brky+i6GIq07+89dItJ7Wdr20u726WXQ5cqpxw9atQi/e&#10;vzN2te7dmujsnb/Dyq+hD/aOhasn/CS6VcR3tmzS203l9RIOGQg9+CKpadp9hY6xqR0hofL1CKMP&#10;c78rIY02mORezoOM9SMelY/xF8TaR8K9E1zxhqfha6n0+20prye307LNOikGbCfd85RgjJG7HUGt&#10;W/8AEnh6bwzo/jDwrdR6tb31nFfxLG+yS7smVcyj/aUOC2enQ4rsdanKpaTXNHW3Xs2uttf6ur9X&#10;tqcqjU2uaFm111vG6W9nZ7XfnZq+HH4vMuiWGgX+ky6DrGoXMlrbafcSq8EexiNwfPMTAAgjld3t&#10;XUeH/ta+IILKy0Jv7HXT3WTUPtwYQ3W7D25TqfUPWL428DWeraDfaFEH1G2vLWV7C6khWZrOR1IB&#10;xw20Eg8dq8/+APinxN8Gv2brbRfiNE0OsaNqTWlxcPfLImpDfhJInY4YsCAY2IYVyyrSw+KhCrtZ&#10;vmX92zaelve6WtonazSOOOKng8ZyYhPlUXLn0+zZcr0trdyurJ2SW1j1rTNC1fTzqWmXBM0eGm0+&#10;5mwyxDP+p9cd/wAa5G++F+l+IfA1tp+qWlxJp+oa7Bql1ptxMc2TqV/1T9VXcofGcZPvW3et8S7L&#10;426D4is5lbwrqmhNaa5psn3rO7BLxXEfB3E/6tlOOCCKdYeOfCWu+AF8T+Gb2aa1u7ydbG1bdDNJ&#10;IrFfKQP9xi4IAPy5Patqn1XEc1KWluZWfVNRd13jaVn56NaI6qkcLUUoVFbl5laVtUnF3XdO6Xzs&#10;1dFvVvDV14l8QXl3cajuVYt2k3MPE1lJjDYPfPB5qql5fQWV5eaheRm4sLlEkfyyGyR1cHhlPqK8&#10;/wD2WvjD4q8S/EzxR4L8Ratc6zpN5Emp+Hdbewa3Wz2HybjTZlI+WaORTnBIJBIPNeta1JptxbXS&#10;XkK+T5Jw0i5jcngA+vNGFq0MdSdai/tSTv3W2zats0/5Wtuk4Oth8fg1iqTa5ua9+6bW6dn5NNq1&#10;rO1jEt9CvNG0y+1PStS+yrdTC5uGj27Yz1ZR25qfQPEnhvU7iGTUbpbS8vLWW8jhlQx4hhwJC3YE&#10;ZUn2OelZPwjk8L+PfBupXfhLV1bdqMkd40UheP7Qh2uhDZBXgjpWT8QbO5X4bzv8NNXtknh1O1k1&#10;C2vP3yiwknEVwkeM/JIm5ePu47YqfaSp0FWirxSbstb2bbttq1f5tdEZ+2dPDxr00nFx5kr3vbXT&#10;bpf/AINjqviZ4L8DeMPAtx4e8dzRf2XfbPmmIZclg0ZBPGd2CKzfBmm+Jbfw1pvg3x9ZWZ8RRrJB&#10;cG3kwtzZRsfLmRTwTs25Xsad8T7aHxh4B1z4WW9gzWM3h+RbPUtOPz2z/diTyzzvUYYHuFOOaqeH&#10;9Fg8Qt4P1yTWorjxB4P0OOwmuLG6cJ57xKj+ZGwywZVz8wyCTRWlGWKThHXls2uvvK61Wtk3KL8p&#10;Lvaqij/aDlGK+GK3+Jcz5lbq4pXi1p7zV0nc6nw9qVlqyKun3SyQQDzFj27JIwvHI6jp3rM0+TTv&#10;Eeoy6loGqfZ7q1uCkitBn7QDjPB6g5H61W1PxXp2kfEjS7PXvCF4k19aSqdY0+AywwtuA2T7eUB4&#10;IYgj6VBdXPxF8MftAWc9to1nqHgnW9KaBylwq3NhfxAt5iKR+8RlwpUHIzntzUq8dE9eWSTsm2r2&#10;s7LVJX13SXzNJVrqClquZRdk7pvZvqley0ute1y5qvh/VJPFuoeK9AS1m1aTT0OlL53G1V2SZU/w&#10;5I5Hrg1nXuu+CbbwnoL+MZW0aTzn0+VJpvLMNwCTtyeGXI3KfTpVrUfAmn694+0v4hNrF5Y694Yt&#10;Z7fR3tZjHDc21w26WOaPpKpxj14z1FQeOvAejfEh9S8DePtBjvtLvI1vrV5DuCTKMSRr6EDBGPWs&#10;6kaj57R3el9U27PWyvH3ly9fds/TGrHERhOVKKu27J6xbbUruyvFtpx6/Zep3dhpV5p+mRWF7qb3&#10;XmL8tzN95twzwe49Pas/xjZXWn6bHqlvA0wtVw0MK/NyQC/0A5rh9I+GXgw+J/Dc2meKdU09vDNq&#10;UsNFTVpPs8kLnADxuTu9mycHiu01258SWOl3FloDRyzvJ5VjJdSFo2dj8yP3GBn1rsp1uai+eNrJ&#10;ap83RN9L6PTXV28ztjWlWw8uaNraKz5tkvJdbqz7eYtpaaH4l07+1Ws4LkW86m3uUYNskA2+Yh6j&#10;g4P41gah4js/D3w/t/iDqVrdP/ZokkuoYIfMkMsZZGAA7kE9OtbA0PSfCfhb+z/Dtla6ZG1x5fkL&#10;IRCH3fM/+yTz7ZPNZPxT13Q/h9plpq3iiAW+h319DZXFxHIwS2achFkYjhV3Y+Y8c9amf7uk5yST&#10;Su30Xm9tFbrYyxTlToucmotR1fRNtWl6K3Xo/I2Bp2i3sGn6np9/uht4Q+S33UkAb6qfrTfG8t7p&#10;+hx32nXcLXV5dRW1nJcgmORmYfex0yM8+tZPjv4LzalLrEOm6ldWH9qWaW95LaTbDIqqRjByCT/e&#10;xkVh3Xhufwv8B7fw3rGqX3/FKzRT2F3eyiR7lo+Y0d+ATnC845IrOpOvFSpuFnyvW+l1t9617LbU&#10;jEVa9H2qnSskm7p72f4e7qvPQ7XVdOtNT0/UrHT7vyfJU211tXmKTbkMTjscEHpXK+AEsfiP4WuN&#10;d8LeKBZatNBPamWFgjp5WYRcGM+jg4YfKe3HFa/g/wAX2rWttcapMsOra3p632qWMg2yLII8uNnP&#10;RfT0rE07wNpnhf4kX3xe0O5P9myaWzWfkzKIUDAJLbBePLyQsm05XfyNpJqZS9rKnUgrq+q2aTs0&#10;/Jpbru1qjOs41KkKiScdVJXacVupK2zSumu8rXI/gBrnk6TqnizxTpt1b67casul6rb3FpsbfANq&#10;lSPlkRgS4kGM7sdq6/xXNbxWiRTwx3Fvd8LHLDjaWIwfY1Tl/t2bRWvrGGGRmRliWaPISYcgPj5k&#10;I7+3StLUdZQ+GIb7xHCtpdR2/mXaxtuUMq5YKe47jvWmHh7PD+yb7u9t7u93q1d3+er02NsPH2eD&#10;9lJ7Ldre+7fS7er9bnK/GXQtA+Kfwc8SeDbC1kvJBHGl9a2s7RzMAfmUYwQduenXFYbwaV4Y8KRe&#10;Hb3VptU0/wAM6fZ3OrLqSMbmDS+iSiUAGQRMmSp+bYDnpW7r+i+HPGHgqx8Z+H/EcMel6rAz6lcK&#10;rYurcfPlWUho3QqG3DPAIPWqnjO/Og6reeI7Gcarp3xCjsLS1WaFprCMeUyZd0BMaSoSu45Xdtzj&#10;Oa4cRGnKftp2S5dZLX3Hd3t1SfLfe7e1t/PxVN+0liLLmcYxurNNWm4uyezk4p3ve7tZavpNP8Lx&#10;6Xpt1rXhLxVI9vrEK3MMkk3mRhJBvjkQnsVI+q+9Ns9R1WOeS5u9H+YRG2uI4VG13258wex6VZ8N&#10;aWui2MHg7TdIj/sq10JbSGFs+ZAYfljjKngqUOMjoV9DWF4W1S51nxdeaJ9ga0udHjtpbdluNyzQ&#10;NlXilTOQ69j3BGOldnN7OML6N9Fdrm3dr9O219j0JctN04w0vpbp1btpba/a+29iTwd4d0fwFZXm&#10;maBa3ljHb7X3M3moXk+Z+CenP0o/4Re40jVtQ1vwzeW+mm+0vbJFHbr5W4Hcs4ToMjcGHQ8Vtapb&#10;JqPiWTw9E0kMstl5kMysAHUHaQPXGR1FU/Cuo+M9P8Y69ofjrwki6VYrA3h3XLeRGW5hdQskUiDl&#10;HVuScbSp9qPZ048sLaJ2TV9HZvdbaK19m7LqT7GnHlpKLUU2k0tI2Tve2ytonp0V7tHIfsn+ANa+&#10;GNh4q1PUddiutN1PXZLnSLWCYmOzsCS0a4P3WDFwfbHoK0vhro+j63r3iLXbnUobrUNPv7tNP1Gx&#10;lIdInwzQuvQshHUetJqvhhPBPiQ+H/Cmo+Sdat7i4s47pv3F7mTe0A6DevIAHO0jrimfDfwTF4ft&#10;Ne8QeHLNrddY1xtRmht5jIrHaFIX+63HzAHBIyMdK5KNGOHjTw6hdQk21e+95aejastLXVjzsLTl&#10;Q9hhVD3aSknq3Z6PT5tPXVdNHr1Om6hfr4hhms9QhuNPm05Te2c2Vngcn5ZFz1BPY1Wm/wCErv8A&#10;WNe8Oalpjww3Nmg0q+t0Bkt5Ch/eg9DhsHH58Uy1srfx3fPcyyiC+s2KTKuMmLOU3Dup6+x70to2&#10;q3njCz1eaW6FzZRTJJHb3eIpoTgfvEPDY6qeoNdvNKy3tdW8+jX6+ux6XvVIpXdm3s909H3ate9r&#10;7rS3RvgTWLXxxp0enatBG3iDw9IqX/n2gil3quz7Qq8/KwP3lOO3tVT4geDdA8QarBqD2ci6rp1r&#10;crst5QjXEcibJAezDac896q6fJq3hv4ypceLNERtPvQw0fWo7wrLHcEfNbSxMOVYDIYEqemMgGul&#10;1GSzi8cWE91pzSxzK8DXDR8IGGWG4fxDABU4yDxnFTT5KlFwnraSXXo1Z663Wlnrdq/dLGPLisLy&#10;VlqpcrutdLWk79dnfVP52WRYeHY9X8BLoKrI8kCqlks82W2Jyjqx5VvY1X0nxHqupeDZfFz2y3Vx&#10;prSfaLdYD5gVTtZB6uPWukv4rZba80W/SS3DNstLq0+VgO2PQiuF+Fd+LXRdUutK8SJqkFxqt3Za&#10;1DbyeVLaTKuFwp6SEY5wNx5qZxVOpCF+jX3baeXz01Jq/ucRGCdrxd31urWdt3ZvzVn99r4u+Cbn&#10;47/A28tfhz4qfTdQvIYprXUI4id4RwzQypx1xg9xWX4T+OOo/wDC1Lb4TeKNBTS9e1vRIb4SQ3X+&#10;iXE0EnlTJCG5XcoDr1JGQeldX4U8a+ELrwNofjSW/wDsLarJDZ3DX0bW8nnltqxzKP8AVykjqRgn&#10;vyKL3w/puu6wniCM2OpWNpczWhuIwrywyhsoAwztZH4OMHnnvWNSnOpyYijL3mo3tqmrt3t0dnJX&#10;V/PmSRnUpSnXhiMPUXM+XmS1UopPW1246Teq7636xePfC11N4/0/WPDSKYVuNurQmTa3ksD+8QdG&#10;w2OO3Wqfit9dtNf0p9FM7LZyeXeQvlS8cnAlGOCVYcqR0PFcX4o8fx+Ff2u/Cfw61j4jwabY61G2&#10;oSWd9ZuyXcuwxm2STlYizc9hke9eteMLbxGtzDc6PYrcfYryL+0IZflMtrzuaJh/Gpwdp4IzSjKn&#10;XqV/Z3TjJJpWdnZSVktdVZ+eqSFRdPGRrSgmnGpZpNPVcrb0d0utnq9XbVHN+KdB8OfEjS9N1jxp&#10;4YFr4h0O4aWzzcMoWRW+V1dOqtgHvjPNbUOqR622k+Jtasbi3EKMsMyOZEWVlO7zNvDJ8vysOh4I&#10;ol1j7D4gW7vbaEaRqqpDb3wkObW8JwquOyOP4ux4PWuY8IDxRpnxK+wW1pcwabf6ZcmHSYW+0W01&#10;3bN88qy8iMMWHl9NxDA84rWTjSqc9ruTUXZavVcrfda9/TVWNXKNOurK7k0pO2ratyylor30tZrd&#10;WWllrJpmpa6lxqMOp7TqigW8K3G+G2VCMhW/hY55FamuNrmjaza3V/o1jfaZJasmpSbgs6SA/JhS&#10;NrpjOehrzD/hc7/DO4ivLzwxb3UmtXE4uNBTFpNc3eN6yRrJhdzYK5U4Y9cV65Hr/hrxl4a0nVo4&#10;rqOz1uEiGC+tHjkQ7fmilQjKOpBBB9OD0q8PUo1VKMZ+8tdfVd1brZ9r27MnA4jC4yE405WqR5br&#10;tfVbq2t9eqvZ9L10gupGk8V2Fy02mzWYjazWPOxgfvL3zjqtYZ0/Xbjxt4b1bQ3hvNMs2vvt9yl4&#10;YriImLCR+V0lyTk56bfWtbQNJlsQw0CeFrU3H+kRiZtpb+Fg3b0qi/g7xFF4o8SavoXiH7C2qJBP&#10;pvmIJFs7uMfNwfvJLxuXgjnB5q6kZVIR0e628nfS+lm0lbpfdWub1IzlGD5G9buz6r3rq+jTaSt0&#10;b6K7MmcxeKtT0HxFqugWd5Np92FN8zbZPMTKiVSAOOSMH1NHiO0it/Flrqfh0Q6fqFrFJE1vcRkx&#10;zAkFW4x74xyKgS11n4laDfSeHtTh8OeJoVT7ZYyRB/skisDIvlE7ZYHYZDA5AbqK37bUbnxPMLXx&#10;DpENvqFnGsdytup8qQ44kXdztPbnIxiuaKUnbvZ3tu10vumrXs/zujipx9tD/E1JStu9nqtVJWTa&#10;fe2rTSzYNQ1DXPB7W08MNteXgl2NDMrllzhZEJ4Yg84/A1veCpvFf/CMw2XiWO3OoKqput49qShD&#10;jcMdCy/N6Zrn9e8O6BD4LlWWzWSPSZDNZ7SVaCYg7SjLnHzHkEYx14q94Bv9Ysfh3pN7c3CX9wsL&#10;SSLbpnJUfPt25xjnpkcVpRlKNWKk38Pf03VvuNsPKVPE2m38C2em6Wq73vZr7iPxrqWraZ4n0myN&#10;l9tjvtTjSOSOP5kRjjD99gI69jWH41+JPgv4S/GTQfDj+GrhY/EczfbLqzscqJwQg3MO4z0POM46&#10;V0mv3L/8It/wkWoXEN01vFJcreWy4fyR0+X1B447j3rL13xFosWn2K+MLa11hr+8jksbzTbf7QPs&#10;rBdsjp95Sp6leV68c0sRzJScWk9Gm1dLv9+179THFe0TbhU5Zc0ZJtJ2V0uX/t6zV9V599b4haP9&#10;jvWj06SWaN5o5pLdpMxSLu+6h7EHmr929/qWjz6lGkbzW+57a4jjDMf+mTDv+HWua+G3xM+HHxZ1&#10;PxR8NfCPiuRta8Gag0VxbzOQ7LkMsqkjLR5+U+lblt4itbXXINInIhuIYQ2o2qsNoZgTvPqnHDDo&#10;eta06lGr+8g04u60d1dNpr1Tv9x1U6lCovawkuSeiael7tP5p3+5+ZV0m40fxfrS6Xr3hyO4WGzj&#10;uNLvox1XOJYfYqwztPaubg8B6TN8RPGXiawgNrqmveQk0bMHW6t4l2iQDGVyPkZexAIrf0mXUor6&#10;fVvDEZiZdUdlsbttsdzvbnYcYV+pAztYdxxXR3M9tcpPfQq2+zWQ3Fu6/MoI+dOmcA89e1R7GOIS&#10;5+jvt5Nb90m/P5GccPTxVOLnq4tu9t7prR76JtLrbve5zXhPXtb8P3Uug3MB8m3YQQybcrIxXKsW&#10;6qR93JGCBjtV1pY9Z1DWPDNu39l61BGv2O4lhyokdeXTs4x1HqK4awsvGOn/ABEm1m1hTUo49P8A&#10;Ka6to9lwis+5A6Z2zR88sDvTg9DXY69q/jlbm21bGj3Nvpd7GdWWaRo5IIwDvboe2GBPHXnFZ0qj&#10;jTcWnZO219P+B0avt3vbLDYiVSg4zUkk2rb6arRra2943tbuc/feL/GvgTUode8XeG7W90+yvRY6&#10;19jj8t7gNsUXcS9DgnLL3HTkV12u+HPC/iDxLceCtY0/7Zbtp6zyRyRkpJFISg57jGQR2yKoSweE&#10;viLpmqaRdzx3Gh6hcSQXSrN81rLt3BgwOUYHkEZHQjg1heHNI+Ivgj4iL8RrDWZNW8KalpsSSaXq&#10;Nwqz6a0S+W/lNj5wyhZSp/i3EHmjmdLdOcG1ro2tdX3atbu73dt2KLlTkoyXtKUmrvR8qs1JtW1i&#10;/c11d29Nynqvgi/+Gdx4d+Cem6tJdaBNb3SaTPeMHmsNuWSNt3EyANt2nsB6VraV4Y8d33w31bwJ&#10;rU9jcXn9myHR7p1xC0g+6MdV5A4zgdqZ8c9X1+/8Y+DbXwdp9ve6hI0l22k3ilVv7IY8wRSjhZ0G&#10;HXn5hkc10muX+k2emyWuowslnqSyRR+bGRIZiPbHJHQdyPWlTo4eniJQg2oxSSWtkmlp8t+6uulr&#10;5xw+H9tXim+WPurVpcrhH3b67N6dVppa1/OdCGj+JNOt/g38ZfAkl42sab9r1xlYFtPuYR+6uWAO&#10;9QSOGHQj3rt/hV4Z1C78C2P9qXou44vNSOG4YyRsu75JRnkMy5z2rnvG/wANtG8eRR+KL6e4h1rT&#10;NDbTbLWPOeL7XZuMujsP4gR15I9KltvE/ifwd4P0bxB4K02HVdOurJYEisVa4VWX+I7Twcggnpnr&#10;g1lRiqNbmmrpLRrdrS6dlraV313ut7GWFf1PEN11zRUdGvicbq3Mklflfr8Ta0sbN/psVtqzX1nc&#10;KiXlvHHNG0JZdik7hgdDzz7VznxI0/UNC8L2vxE8E6tdXVvo+oK9xZ6TdEgRgfvIyhJyAOdvUV0v&#10;w/nk1nWdXkurhpEs9SmtV8yIrllRTuX1Ug/nWXoGnadpniC+sNA+yw319cPd3lj8wW7/AIN7KeM4&#10;xkit5KNSnot72d9rf8Hpoa4imqtFWVuZtJrdNbNdHr06m7pXivwp4k8Iaf4s0nX0n0vWIlmt5GXJ&#10;jBPJ9h2OelO8Xvpumw721zT7eOC38yGW63eWpDfeJ7DH5V5tr93Z/AiKx8M2OmW1np63BdPMnYRx&#10;CZ8uoY/dBY8DoDXqfiTStSMZurmwiutNk07yrixlhD7lYckEdcirp1JVItNLmSV7X079tOxth8RU&#10;xNOdOaXPBRUrJ6NrV73tdNrqvMZa6H4r0SxivdNubO4jhRpLS3uv3nUdBIOSpByp6jvWdq3iTXdE&#10;+JVlZX+hxXWj6pYq0bQvia2uB1UgD5lOeuetXPC7abZ3Nx4YnuGhj023T+zFkbpbsmNpz6dM1y9x&#10;4p1Cz1mx8Gaz4ga3u7mbfY3QtTiU5+ZD2wBjnNVUqRjGNnbVdnqtLa232+6xVetGlRhytrVdU1dN&#10;KzvbfVLpttoX/Fb6ForweKF0qS1uWnjS+eORlM9sXw24HIcL/d69xW3aT6JZamlrpPk3EN5l7Zed&#10;pRemDjg/jU3w68VQ+Lb+80qZ7e8WzkYSMu0hGU42lR0P1rH8L28Ntc6pZWl3dzWej6oyLDJGC0bM&#10;c5XnlBkijl5ZKSs0/La2/wB6NIcvu1KbTUm1sk01v11ur3fkbAtdLLzR3FlcRsIy0+5uYzzyfVT0&#10;FcH8LrbXrqLxR8P/AB3Dcf2JJcI+lW95G6zWxWQyF1kHyyxMNpXBypUg12XjGz1fV9H1SHQriSK8&#10;eyaFZvLO6JipCS4/iA9KyfhZ4p8U6t8F7PSviXp4j1zTrEW2q32n48u4IJHmJ3XK4JHY5qKkYutG&#10;LfST20a2afnr6aPsrZ1owljoRd1aM3e3uyT0cX8tddNH1sdHJ4iGu+HbrVbW4Zn3fLDNbFBKo7gE&#10;YI9CKp6lpWla/ZwXOjTtDJY2Sy2kccnlhlY/Mp/2e/1pNKhPhVdNsLe9kudHvEFta7sylCFJDA9u&#10;euaUW6TPZweG7/8A0qxXzSu0fvVJwRj+nrW9/aL3+2v56fffzOiUpVKf7xXdrNeejutfO672K3gL&#10;xFdNNrlhqt1CsdjqUcWkyCTezQOg+cnvl88dsVc0XRtV0LU7nwrDrLeZNC88fmN5gRi3KAk9Ocge&#10;lY/hjXdH1/4oW8Nmtnby2+ntJcx/cFyvmED5ccsME+o/GrHibX5tG+LGnaXeaf5lvqCySSXIkC/Z&#10;4wuM89eccdgKzpyjGnGTfW1/V/8ADLysY061NYeNRyulLlur/afl6peVuxR0nWpPFEWraF4i8PyM&#10;1irNfGOFoZoxghZYgeJRuHStSLUtP8ffAmNxHHqCy2wS4RbUqJQG2sHj/hOByK1bvw9Y6jpdrLZ6&#10;28ayRn7PqNvNu8xC24An+IU608P3Vro17/Z+5ZLi4MylZBsfjBI9AfSqjSqap63TT+e33ee99Oxr&#10;Tw9eN4yfMnFpu2rvqvW22u97q2xgf8JT4Nt/A15q/ivw35Nr4ZtTNYyMqOuxUOwwn+BjjbjI5OKr&#10;+FfGfgOLwt4R8UP4tt9PuPFl3arpb3yfNcNLlhZAqSPMHIOTwQaveC5bHWdAuNN/sQp9oZ0k0+55&#10;WTH3WGffmsrTfBtj4j07UvDXjj4XR6amja9DNoM0hEkU90qhxfIoxtYPke+DmseaquWUbO600a1W&#10;u6291WXn9xzf7RLknCzvFpXi9731atb3VZXtr3N74t+Era/ubTWntI5ry1vo3ijEzxN8pyoDKcg/&#10;Xg9DxUHww8cat4x8I6pB418J2sOoafeTxm3gvFuPPtQcozdCHK9VI69K0LPxja+LPGsfgu9uTBql&#10;vam9gnjj+S7CHbIMH0yGx71jal8PdEPiXVvGOlW82l61qFi0H9oWZI37f4ivTOOMkdK2n/FdWlqn&#10;dNaa6em6dla6VmdFRS+tfWMO7pu0lprp6P3lpZOyd9zZ+HOp+H9c8PajcaNrM11DNeMqQzWrQ+Tg&#10;fcUEcgeo4NQ+BrXWfDHheLTLSOS88u+lfy7piHSJpSWUeuAeAetcz/wtWbw5dXWh/EK9bSv+Edjs&#10;7uPWDBmLUYpTs2HgBWDEA/Wu88R/btKhk1ie7jWBlEhmt0Iki/8AihRRqRqR51LWKadtOuujbtqm&#10;tbrS6djTC1KdWCkvigmn0au9bpttap73XVaHmf7QjfECysX8W/DnSbK41XQdQjvLOG++7PADmWJv&#10;+A5wwwy44PWuv8a6J4f+JPhjTvHEPh2OSW4hiuIbe6yjY4bqO+eVP0qz4lh0DxpE+g6ncL9sWFZJ&#10;4Vk2GaE8gKfU8D8cVBpuof254SbSIle11K3GFVV8vIx8pC9gBhTWfso+1qJvmjJbaPVX287Oz9Pv&#10;5vq8Viarb5o1Ftpbmi/TR2dvOy7a2b6/sNa1PS1ubByzQNJCt1GSVVfvAMOM/XrVxpUvdQXQJHZG&#10;a3a4tZvKJXYpwULdm/pVbRr6913w9Z39vd28rW9x5N95OOGHDqfQioPFl5FpVgdehS4kawZ3WG3c&#10;B5CB0GeDx610czjHn9HtutDs5l7N1HqnZ/Kyvt8zN8F6Vq/w/vNS8nUgtvqF6981vdMSjlgF2Fj0&#10;LYzux6DFM0bTPCGl+Lb+90vwv/Yt14gkjbWZbWMGOW5VSUafBwW6/vMc966XxpZCe0s77as2mzwi&#10;O+tZVHcZRweobPB7YrP8IabD4l8J3l5ZyrHI2oTx3DfeKheNue+B3HFZOjy1FTSvy3av+Nn0unbR&#10;9zL6v7OrGjT2jdpP8bdr3to110Kem61qEnj68N60f2e3/wBHtzKvMfy5Zw3dG9+mKzPAv/CuPiX4&#10;VsfiZ8M9WXULfSdSuotyysrQYf8AfQgE8AsMgHtyK1PDuhNqnnXF/HG62sexWhY/cHC7vXjORWR4&#10;J0Pwn8GdJtfCvh3ULGOx8Sa9JGtuQsRa8kJYqMAfwg4BrH95zxc1eLvq907x5bfPTr02sc8facyl&#10;USdN8zbe6ba5beSej0fTsdHpUdvfWV5Fa6f5mnajfpJJDcgMDx+8+h9P0qhr1jokPxH0cahvU2V1&#10;HLo88khSS3mYFGi3dCjrgbDwfyq/deG9b0i6l0vwrrq4udslvDcRhgm1sOcjqGHHtisTV/Fuq3fj&#10;u4tvG3hqxuvCepJDaabcRKZJrK/V+XkXsmfuup+UitajjCKU1rdbrS97rVXsr2s3s2maV5KnTUai&#10;s7rW149XrbZbel0dR40l1vwV4c1DXfDGgR319DD5i2jSbDc4PKlgDzjOM8ZrKtLHRbbXE1fwxp9x&#10;pcniCFLi6sppQIxcbefMToHA43L1q38VB4jXwlqFr4LaG41aytY3tLe+nKq+CP3hYcketRLfXXxQ&#10;+GTa14X0+GPWBbstqJJPlS7QYKsw6Lu4z6Grq8vtnFdFdK3m07O272a9O+vRWtLFOmt0rpWW6bvZ&#10;236P1RpzXrWYt3u9LElrNhbuKNdwVt2N3071mXkHhzwRFplz4caO20JrySO6hVWMYmYkrn+5lyfb&#10;PFX9A1q9utBtbu909rW6t0WDUrUMHEcoAD4PcZ6VXvbO4l0fxTFFBFeW1xCGg0+dflZvL5f1Bzjj&#10;1GRVSfNHmjq7aaarS9u9nazX4FztOClHe107arS/k7NqzQ19b02x1KUahqnkw36qNkikLAR/tejH&#10;sak/sfXvCfhC8s9OvYLubzpH0/dlfLU8mJjz74NZXhSC6v8Aw5ZyS2W37ZYobrT7ld/2eRV5j56g&#10;Ebuea19I+ya3oD6FeStazXMUiy+Xn5XPGRntjtU0/f18nbpv66ea7djKjL2iTas2nbdb7r56Ppbt&#10;ocHH8KtevviNonx38J+IrzR5k0ua1n0uSxjnR/MxubOcBvlGCM9K759B1Hxt4LuPD/iPU/7QsdWt&#10;5I5ZXTyZIfQ/L0IIByORWL8MtGg8MWUvg95bhba3vNltL52Q7beSoPQe3SunistUOj3GlRah9nur&#10;rcttOqj922OHx3/rUYejD2cnyv3rtxvdN2Sas3bVK2yXoZ5dhacKbfK1z35ld2crJPTRa2tsrnKf&#10;D7xBqXiK60/4feM9SS38QaWskb25ugZLtISF8z/popG0kgZ55xzW9o+nz2ctxrNlfx3s9vM1u4ib&#10;aRHuyY2B4JXsetZN/wCE9OvPEA8W3FlDb61pshaK+WHLQs8e18d8MO1aMusab4cH9t3Gr2f2TWJo&#10;7dm8wIy3B46dyT+NVR5oq1TW3W+rVkk2tNb6P7+rRWHUqcf3r+F6O+trWV/NPd2JvAeo+S2oWK6p&#10;NdyJeSzqLmHYyxsfuA/3R0FS6pFoF3dN4jttJMlxNbGGaPaT5qnjBXoatX/h+fSxeaxpd9tvLiJQ&#10;zbdyMF5xj3rF8Wa9JBf6LLb6Jdsl3c7b67tG+SzUKfmcemeK2lzU6fLPo+uu7stdfnc6qr9jh+Wr&#10;08r7uya31XX87EPg/SIrT4Z2XgzXYVt7i23xpd2MJjjEm5ipUfwELjI6ZqifAscUt/4lOorJZhoJ&#10;mmt8hi8efnIB+93OOtP+FHxK034h+HdF8R6Rp9xp/wDaGrag99Z3SmRf3DPG5z0XcVDLngitO/bT&#10;tE0TU9TsrrZaarG0k21dwjfbjcB24xxXLFUKlGEo2aSVn5cqaf3NdnqcsY4XEYaFSNnFLR+XLp67&#10;pO+pU0uJPFfh+Pxnp+v/AGq1vGLWtxaqG37Tg/y/OrVhqja011Z6kxkmt0UW7NGV86Fh0Oe/Yiqf&#10;ge6srb4c2tnol5bzfYtwljtFC7mzkvt7Z6msbxr8dfAfws17SU8W+IGtdN8SLu03VjCXgjmB2tE7&#10;DhDnpmj2lOnTjOckk0r66Xem7f8AM7LzsupnLEUcPQjWqzUVZczvprp30V3300u7Hb21jpFhpy2e&#10;maVHbRQKfsdvaYjQnuNo4AyTx0rI03xGkHxJk8J3NhcW7WemrPdyyR5huY5chRkcbkK9+xrotH8T&#10;eGNY8JW3ivSdbtr2xZcR3tqwZHycHH40l/oEt201wk371YTF5m0fOv19q7JU5csXC2lnbpa3l/Vl&#10;Y9CVP2kYSpSXR6Ws1/WzXbzMLxPpuna1oVprxsDY39kxe01CGP57cd1b1Vh7d6saJrMPiyzEWtaW&#10;Y7iNfLuI3jyNpHHOOR/KovCP9t23hzUPD/iPXor5Y7sfZbhV/exwP0jcf3lIOD3Bql4T8Ua5D4g8&#10;SeHfEGmrDcWt8r6NdGYNHe2uwcjujA8EGueMoxqRe3PumuqT3tpfTR9dtdDn9olOE3dcys1ZPVJ7&#10;20vpo/l2RacaRq/i+XRJnlt5NGtw0i5ZSgkT5GXs68duhrkfH3wy+Mb/AB10j9oTwj8YbS1s9J8N&#10;Ppf/AAjeoaL59vNA7h5maRXBUyFUJkUbl2KBkDFeiazqFxaajY3E+iwzWstrILyYMN0ZwMY9R1o8&#10;PWV5ommrpZn/AHRnZ7PzBnbEw/1efY0VsLDELkk2rS5rpuNmvh2aukvk2ttrOrhaWIbpzvpJSunK&#10;NmrOOzV0vW11t2zfhn8UfDfxv8L6p4s8IFvL0/WLjSXlzlJZYCN7J6oSeD3o1LxzB4PtbzVdb0to&#10;bW3uI1WYKWUxtwX47A/lVfwb8PtL+Heoam/hHSbWzs57+S7urW1+VTcSj55AM4GcDj6+tamn6Mi6&#10;XcaXNCJ9Pm3eYrHdtYn5hz2qqf1uWHjz2VSzu0tL97aaX9CqTxkqMfaWVRXu0tG+jt2/y6mxdpDf&#10;s6W0PzNAGhuEXPUfL+FcdoerWWo+P9Z8LPpKNe6PYwzww+WYzd+Yh3tE54Kqw2n0Y1btfCusp428&#10;P+IBrl9b2+l21xH9hhmzbXocYCyKf4lABUjp2qxceGtZubvVNQtdUkWZ/lsWZR/o+Gzt45wT39Kq&#10;pKpUkmo2s9dndct9NdNWt1rbazTLqe2rOMuW1pbaarlv8tdvNLoy1bRaZqrR6ndWkkbPbbpo5ifM&#10;tplGQuAeo545Bqt4G1u+u9Pa21/SktdQ+0ST+Wt0JBLbZwsobA5I6r2NWINb1LTdW1SfxBp8a26y&#10;QtDcQ84URjcH99xOPapbewsJbe6vI5mubeeQmEbfmi3feVT1C1UfiTi9r3VrfPv00t366W0ir1FK&#10;L1V7qyV/N/dpbuQ+IbHXIWnv/Ds8M0kkay6fbzybAZR1AfnAYcc8Ck8HyaRrOlMYY/Lj+0ET26yb&#10;/JuQcyISeo3VXtZ4bH+1LGK2nkXS8SWceSN+VztBPb+tYOtwN4U8Y+H/ABh4PjuLWDUp5j4nseSk&#10;+YQVfHRZAwGD3zWcqipzVTdXSa7Xdrr57q+yulpZ41Kvs5Kra62a9XZtadHuu3ojoZfEVxa+K10W&#10;y0uS+aC7jk1aZVx5NvMrCOQf38Mu0gdAa1te+xTlQYQ3lgMyhfmQZxuxVDVLy0l1fStVhWYW8kEk&#10;b3Cj7nmMuEf8ckemDVb4ntqNrcaRe6PqkFveHUY4Ue4zsmjb76HHcgce9aSk6dObk7q6/G1rf1q7&#10;2tdJbc/JRm97P8H2+X3tdOjfFnh62mWG+kNw0NncCeOa3iVtm0dGz1X9RTfAvhltC8LTQ6dr91dQ&#10;6jqjXsC6gyuoV/mMKcf6v0U1oeBPFNp458FRaxHB5fmeYkls33kwzKUPvxTvDulRWnh59Ht5lZbJ&#10;9kcarjy1HKgehojTpzqRrQ6rR3fVLz/ToKNKjUqRrQ1Uk7fO36fccF4M0KDwN8YrL4TeGfiLdQ2N&#10;roc+tR6PPLG2xJrva8AGB8u7JTugz2NdTrHiC10/xBr2n3kklwraWNQn023kxcCOMHc8S5y2ABkC&#10;jVrTw6y2njHVbC1hmuJliTUlUNJGzMFUbuuM9RnFRfE34faTf6ha/EOVHGsaHHKLe+t5Cr+S4xJH&#10;x2IHI5rmjRqUKDVJbO61dlG1lo+y6bO1rrdccaVSjRmqVnaSkld/C1a1ne2l7aWe2hrWEuj/ABG8&#10;EW+sm0R01LTSIW2ncsUi8ZzgjI6jsalsbK1tdB0/S5rWa1FqvlxgN9wAYxnuCKrGfSdNvtG1eXUV&#10;tm1DMFvH5n7qdnGcY/vccVpXr28ukrbXBZYWDRzM7YZPWuuPvLmlbmSs/PZ/I9GCi1d25kkm++zv&#10;5fp5nEX/AIYl0Lxd4Z1bQNGsYNNuPEUt1rVm0IEc7vCyLPH/AM85wxzkcMMg10fhS41m5TUPCHi1&#10;LOSeO9nfT5rZGAls9w2M+ekoJwcdcAjFXJNOaPSmjumM1rJMpVl5aHb92RT+FYT3er+G9KuL65LX&#10;T6fO+pPIp+aWDq3HUlUH3e9YKMcNJvZPVrolZJq3pG68792csaf1apzK9nq102Sat52uvO/V6zal&#10;rVjof9uaHf8AiKSSC109XuIZULSQq46qQMsmAcnkiofBejTL8M7Cx8M6zqEMlrZv9ha5ufOcE52k&#10;s331OcrnnGBV4TTa54003xXot5a3fh++0UpeRtEPM/eANE/rgjIKmnaf9j0DR2jso5ozHJIlraFc&#10;AhegHtzVRi5VG5PTVddm000769LeafyIxUqzk/hSaXezaaad3p06arbtB8N9d0j4reGFfxZpiXF3&#10;ptwbe8WeEAhgRl1GSMNjIPtV/wAN/wDCVXlnqFl470m2tbxdQkEE+n3RlSW03fuZecFX28MvZunB&#10;rH03wDd6L4sutV8J6ytjJqEMbSwspMUgGDnb0zjIz710T6zIPFH9gXCRM0kLPGneRAPmx64JFXRU&#10;lGLq/Fs2krS7X63+fV73NMN7RU4qtfmXu30tLom+t/8APzKGu6cdW0680+9KLqj2f2Vbv+9HuyH2&#10;dhnH41FoV7rFj4cntbieG+u7MNHNNBDtf5BjJXvx6dak8caxeeGZ7fXdPsBdTWtk8l9axsA0tuDg&#10;kE91PP0rS8G+IfD/AIy05fFHhu486CbKq23B47GnGKliOVOzS+9d/N336/eVFU5Ypx5rTt967+bV&#10;9ev3nOyWel/EHwa/h+O8uNJmfiG8t5AGjYNuwrdm45B6A07wt4s8L+JPFmqXby+Rq3h2CPT9eWaE&#10;gKNvmJ8/RlIO7I45NXtC8O6Lpt1eeItBgTy9Q1Dzr2PfuRpPutIvo2B2rN1bwje28F54h0AySfaV&#10;ki1K1Z/+Pldu0AA8c9PpWNq0XGdl577K9mvO7102uuxzyjWpxhU5U2t7dUr8rW2qvf0utdGaWueH&#10;Yte1vzTZSL9lZbq11KxuvLdZY/mSN9v3kbOSp+Ujr2rUstUsfEHh+S7nib7piuo8EbXHUD8ehrz/&#10;AOAvhH4lfDbT7ix1TxN/wkGk3mpK+mSXkZW7trVycRSEcO0fTd3GB2rvLCK01TSfs1pqbTWbxnyr&#10;lD/dcjGfUEfpWuGqe0jzqLTe6dvlto/VXureRtgqlSrTVSUOSUk7xdvlqt15+etjkNWT4j+FvijN&#10;4q0XVRe6LNp9vZN4bvAVjEoP+uhk6q2OGU5Brr9SjkfVItQgXybhIM/NjLZ6p9K5D4vt4s02LSvF&#10;2keKFSzsdWjOpabJZiQXC/7LcFD3yOK6vxNpFt4qP2G5lZtP1CwdGa3mKur4yCGHI47juKmMrSnB&#10;X0adm+92mnq0r6W6W0SRlRUoVKsI33Ukm9Pevqnq0r6PtvbuW32PVtSXTdZso1vIoxd26+X/AKjD&#10;FVkQn7rckcetNjtn0bVVuJtTxDNOWYeWArMRgA/j37mubt18VeDvijdfEC+1H7V4b1Xw/Z6fLZzO&#10;xmsLuB2AmVcYKyq4D4PVAa39amsNZ8CXl3qMjfZdrSNcWp+ZY15LD3GDTp1IyjJ2tJN+V0tm/Jqz&#10;v8uljenU9pF3VpRu1fqls7rdP8NU9jG1H4ReF5PFtt4uuNLtW1CPUBdR3UsAciQKVyM528HtjNbB&#10;0K8vp476Y3FrdR+bAsscmQVbo5HQngYz0qrHrFl488Gwanpl7cSaZq2lw3djqFso3qhPX68c/jW5&#10;Fe2d7p6Tpd5V/lTdxkgYp06WH5nyLR66dfPv0WvZio0cLdumtH73q+/5O67mRYaHcSeILjVdSjV7&#10;swrBNOsaJJJHH9xiQPm5PQ/dzxTI72WPTG0/xxHa+a9wy2V5DG3lybm+RSG5SQdMjg9RirFsmo6R&#10;4MWDUpJLu7t4XBmb78nzHnP0xUut2k979ksV2yQxqtxH83zblI4PqOfzFTy+5eN77tevfzXddfJ2&#10;K5eWHurW17PXfv3t3/zMG50TTX8UTwano8li17bxiPXLK4w7+QcrFJ3XHOOxya39TS2S8S6114pG&#10;ljaNb2OIK6g8heO1Qtbzp4uMU+qZjuoFRrOTBDkc7wO3HWrAuLWKW1tLpVkVGYSM3VB1FVTpxjf1&#10;/XsvVu++uvcVOEY8y218u/W3q338zL+H2tLrSpcwXVukmn3U9hqEMcglCsrgA56qQME5HfFVfhF4&#10;x1nxRpHiJ/EWkrZTWfi7ULLT7SS2ZM2UTgRP833w4y+4cHdU114a0TSvFMOt6RK8Mxs5JnEcWI7m&#10;J2CsCR1fOCCecCtLW7K6hgj1KzvpFljjWJVYcHDZ5HcHpUU41oyi2/huns73tr0ta23cxprEQs5P&#10;4L3S2aaST9V226lPxdc3g8JX9qxhS8ut/wBhe5H7tpChC8+mcZq58P2sp/A1h4cjntHvNO0+GHUo&#10;rN8xx3G3LgY6Atk/SqfirT9V1nwG2j6XqCWupeTttb5V3LDNnkgH+RrD+F3g3SPhtr+uavbXf2d9&#10;fulu9St5JP3UFwsYjJTP3Q5+Yj1NLmqRxkXa6as326/N3sn5W0etk6lWnjovlvFxs23snd/N3Svt&#10;o93ZlzxTqun/AAx8M3Ws6PpckyabqUPmaTHcLC00kzgbUZ/l5LcA4Ge4rpBJpV34uk02d41uJbBD&#10;dQySYkiRugPbr3FZ/i+30m5t7jTte0/zI1UTMJYw8Z/un/gLc+3WqOoQeIk8ceHfEthcKtnY+b/a&#10;kZ+ZbpZItqAH/Zcbs9ME1V/YysleN4qyW2rT+5NX8k7IcpSo1nZXjeOlttWm/ua+SdldmzoGq6F4&#10;50maRY5/Ls7qSzkiukKurKduD6/yNc54u+EegXerx+K7y8uD/ZmnPbMpbKtbbt+GA6kMMhuqgcVf&#10;8G+G9T8JarqXhwatLfadqGqXOpW8d0/7ywWQh/JRv4kDbiAeQGx0FRaXrdvY+MtU81+dY8mC0t5J&#10;eJZlDZABPHHoKzly1qEY4iOuz9UvXVXst9b+qCp7OtRhHERV72fqtU/NXSt/noR6tZR+OPhJb6P4&#10;b8TTLcX1m50HXU/e/Zp1BMUrHqQGGO+R1qPw18R/ik2p6JoXi/4YrHutfJ8QatZ6mky210uAMpgN&#10;sk+8G7dCK3brwjouiaRptvYQNHDpt0Z4IY32Yc5z04I5PHSsrx5NrE/hbVLHwXar/bUujST6Tfzf&#10;6s3CsNqvj09O4oqU61F+05mmkrpWfNbW2qbu3dXTTaeuthVIVqP7xtqUYq6jtKyvazT63S2dna+z&#10;XRapJput2XmSw7o5FeHZLHh0f0H16Vk+H7XQNPsT4eusBrmYy28MgwImAACL6AY4rS07xQ7aPp95&#10;qmn+Z9o8uO7mtcMkEmMbm7gFvyzVH4g28TaRearpdv8AaNS0uETpDAN0jBSG+UdycYFdFTk/iqza&#10;Wvpa/wCWx01uVx9tHV26rddfw9Sna+C/CNt4rt/FmkQRx66tu8CytIVkeMn51PPzjPIznHbFV/Ef&#10;xB8P+CdXtYfiLostjBeXn2S3v1jMkbs7BYwSoJXcT0PTvXJ/tXveeIvhLpPxG8AW11JrGnana3lj&#10;9izHcoGYK4x3KgnKng103wu+PPhL4peH5tT1Hw5qGnzaXqUdlPb61Z7ZPtH3Q4Huc8j1rg+sYeni&#10;pYaEowm0pK/wzXV20d1bWz2szzViKMcZPCwag7RnGVrxldO91pqlHX3k2rWOi1Ow8M2XiuxsLqK1&#10;hmurdrXToXYAXLBSxiVf4sKpbHoCayfiDpOj2ek6pq9/c/Yd1h5FzdxqGa3MhA8xD9cAjoQBxWz4&#10;x8L6J4g1bS72+so5r/Rbg3ulSM2GgmAI3qfdSyn1DGobiK+1nwZJpd1eR/bJmaMXEkIKlt2RuU9Q&#10;OB74zXbWp3U4cq6tfctHtZ3b2e3VM9CtT5lUg4rq19yVntrf8OzOA8Q6b4D8EfHTwGNW021tZobc&#10;2Gi6taWS4t5nUFopB/AkvYj+L61e+Elv8RNE+N/jjTrzUVn8OTagbiSzvJmafT7hlG0wHkGCQc7D&#10;go3Tg1pfEizuv7Ji1u50S3ur/SoVls4WUYnuE+4cnhQT09Ks6Zq+nahdXi2MTWut6tpENxJDJnLS&#10;qvIz3GeK8+FGFHFe6+W0uZJaXTjy2fR7W72t1UWvNjRjTxt72tPnS2veHLZ9Hqlp2+VtPxNY3Uck&#10;f2i1+0x7WW01AoGa1kONpcd1J9Kz7rVJZ/hZFq+nyXUbNMYJ5LVfJkGZfLdwGGDg5PI5Ga1fG2mX&#10;3jbwFrHgu0u7jTbrUNIktftlv9+2kdMbl9wTwai8EaTrEPw0sfDWvanHqE1naraSXzIB9q8v5d5C&#10;kgE4/A16EoylXlGKdnF6+d0rXvfS3VdbX0sehUpzliJRjezg9fO6076b3+V9iwNOmuvDUdn/AGir&#10;PbqywSwrsEkI4GQPbrjHPSqdnPqXijRrnRdK8RLFe27EJO6iQREYKBx3B/MipJLp9A0eT7Wn7j7U&#10;kVu2/wDhJx1+tcr8NPBnxQ+GnxK8Zav4r8TafrGheIruO70kxRmO4s2RdvkkYwUA7561NSpyVYRs&#10;7PRtXstHZv5q1/NXJqVJe2pw5W09JNP4VZ2b1T1atddyr4R8OfEG306ysdT8UQ2et6HrM1/rq6TZ&#10;oINXDMwJKsM4KkcjkEV6MLgT6lM/2ySFJoUjjikAKh2GVdfcdCKq6jpFrfSNqUFqY7m4VejbSAD2&#10;P+c1Y1uxYpCtvbq/lqrKrN0KnH9arD4f6vCybdrbt62Vl6O29lq9d2Vh8P8AVabjG7Stu272Vl87&#10;Wu+vXUq6VdXT6A9n4t0eCGSSOSC5WLEkR3BhuB7oR2PQ5FY/7PfgvxJ4A+Bvh/wFr9tZw32l2rwS&#10;iyb90VErlCv1Qr+Narra6tIumXwkihkt3jboA56MCex9PWqXwn8KeIfAng+TwhrfiCXVJ7O+neO6&#10;uGy5gdi0a/8AARx9BUxj/tUJNN2jJX06uLs/N2uumj8gpwl9chOzdoyje/dxdmut7aPyfcn0DXfE&#10;0Piq68IeLdBjeG8LzaXrFkoEbxDGYplzlZAeh6MKwQ3hvXvGV54q0zXNT/tLwPfS2bad5BZXeeBd&#10;6KCMyKU2sCpwGB+ldJZWBh1VL0SyNFIrdWz5cnXH41Fd2EXibw3cav4K1aG5vFjmFtIswKC5ClQr&#10;kdCDwe4pSp1JU0nrZ313stVa1r2lZ63vs9dSZ05VIJPWzbSer0s1bbZ2avfon3JvF89zax2t2LpR&#10;JCIyzIvI3cM3PQY6j2rDv/BfhvXvG+l/FHTrf7N4ntLf7JHfeY4861JO+GQI22SM5LLnJVsEVe0r&#10;XdP8VfDldS1eWCbYBaNd55kmjwspP93Egbj05qlr3gQQ6jYX+mTzQrYW6LZyW8pKzpnLxuB+jdam&#10;so1LS5eZe7Jd076P1S2fX5oit++iqkUpRfLK19V2a7NW0fe1mdVqcVpdWFxHdM0kcMLQ3Q3ffUjk&#10;Z9ayNATWvD+q3EGo7bjQ5rWNrO4aTMlvLnb5TL3GMMH9eKzfiTJ4+PhyP/hD9YWzvo7xbhr1bdWS&#10;SHPPmofvqB94DB4yK3vDGr3Ou6RGmuraecu1ZJrB8x7j0IHUZ7Vr7SNTEcqumlfyd7qzev6d0zf2&#10;kamK5bNNK6fR+W+vmrW6p3KWpaheabLNrkmnQajpv2WWK8SPazAJnseG5+Ug1z3wvh+EE2nat8TP&#10;CnhGTRry+caR4u0iWPZsuI8NsngBKGQLIo8xc5RgMkV1Vpb2eq6fb6pDOsi293MsstvjaxTKlGA4&#10;Poc96zvD2hRWS6hp95HbLJc3v2uO4jTa1w+wfM/q64C+6gVjUpOVaE2k97XV7NrdPdJ6prrdq+yM&#10;ZQqOvCas1q1dJ2bWjT3XbezTa6qz/hr8Mfhz8NfD0ll4C8P2dhHqVwWujawrGZDk7UbaBnYCVHGQ&#10;KVb7SPCFleanrEMlrp+k2j5mnkLhIs5ctnnC+/QVpolpZvZwPKsX2pgY9uNsjkc496i03VtJ1jxE&#10;3gvWEX7YqmVYZ1BS6h+6xx/EOcMK2p0adGlGlSio20Stp36eevmbKFOnCEIWjbRaK17bffra6uee&#10;fEr4I6i/g7WtV+FXi/UtNvtX1KPXbG8sLssgvRGoicKcq0LLgPEflYcjBrvPhZ4w8R+NPCkkHjPw&#10;xdaTrGmutnqS3EG2C6nCAm5tzkh4HPK+nIPSuc+BKaRD4OX4b6Z4jlW90HWpJ20u9m3TWtstw22M&#10;dzD/AAqenGK73RrM6fpf2OdW2vcTNsaTcEDuTtB7KM8DtWOCpJyjWp+6pR1je6v5dmm3r1WjW1uX&#10;LcNT9osTT93mjaUU7xvdt+jTb10fRrtzPw28Z3eu6xrWn6toQsW0/UmtI287cJTxyPYn8qvX16s8&#10;8N7Lp6GCG8PnySMQ0LjjGB1H14oS0RbhtMkiYNHcmSKbGGwBkbj39KueRbw3R1RQxtdQTFxGwyu7&#10;H3vxran7T2ajJ3s/Lv8ApovxOmnGqqKhKV7Pey79vLRempnnwP4cTx7N8WtLaSLUNR0uOyuJoZj5&#10;VzEjFlDp93cCeG69qr+N/B1j8QNMXRbq5mVZI3hnRvuXDcNsfuCCoIYcg5p3wxsLDwz4NsdLtrWe&#10;GGa4nuJLW8kLlC8hJUMe2TwPTpWP4B8f3Evx78RfBLWd27TtFt9Z0OZhn7TFI5W4TP8Aehdo147N&#10;zWf7h04QkrKo9V/eau103s/V6PV64SlhvZ04VIpe1dmltzNc3lvZ6tXbsnudpPp9893azC8bzILf&#10;92snTzNoGCe44rlX1C3+IttcXKX0+m6pod55LbZjG0EhGSCDwyMO+CCOldpO063ZmjXMccbbueQ3&#10;YYrBmi0nXPMu5oI8XDbDIy4zjoCe/PrW9aGtk9He6110Vmn0szqxVPm91PR3un10VnfpZ2/rUm8R&#10;sLywWLV7NpEuLNoNQtVUHzIJF2OmfQgnpWfovhS7+G+naD4P+HCiTw7ZsILjT9SupJZo7UqQGjlc&#10;lm2kj5WP3RgVuXCLDawzGfy1kdYtrfwjoAPxqHWb6Xwtafbb6H7RapkSTKfmjz6+1E6cebnlo1bX&#10;qldfg7aq1gqU48zqS3SWvVLRvXezsrrbTVHKfFD4iX/grQ/7Wi8Nalfx2EavNb6fjzmiEg+cdio/&#10;i9qs/Cj4sfDf9oDw/rF14ct5hLpt1Lpus6bqcflyLkfxJnmJx0boa2L+3tdW06TU47N4bmTTikJk&#10;+UFZRloiO+P61jaRrfh/wj4StdV8V+HYtImu5I9MuWkVQ52tsj3SAAuvTaW6VzXrRxN5STptaprt&#10;trstWtGttTi/2ijjOedReycdU46aaJ83R66p3uturWZ8LvAkXwX1i98MafPenSdQTNrp7yGWHT40&#10;HCoDyFHQKO1dRbSaH4L1NtcnvJxDrF1BBs8wvEkz/KhUfwAkYPocUj3Oo6P8R9L8Piw+2Ws2nyi5&#10;vGuMtbMhymV/2s4z7Umoahodxq17o+pNJZLp6R6hHM6kRfeILbvukZ6jt1opxp4enyQ05W0k76O1&#10;7dLqz6adOmmuHo08NS5KdlySfKmttLuz7avy6HQXTRRXC2s0sf2iSRhGFXBb0/GsOy8QaVdeNY/C&#10;V5o10Lp9Lku4L9YcQuofDR57SDOdpHI5FUdT+KHhvS/i/wCH/BOu6jFb3Wt6bIdKWZTia6ySyI/3&#10;SfKBOPcetbGqeHkTxTa+M9HXF0j+RqCPIQskOD0XpuHb1FdEqntG3TafLJJrd20b+dnf8fI6Paqv&#10;Juk0+WSUl1tZN/PW/TT8fPf2uB4s8OfA7VvFnwqsZLjW9JeK7tbeC3V2khDfvoyGByhTIK11nwU+&#10;KHhP48fCHT/Gfh+0+yw3FqsV7pci4ksJ1UbomX+HB5HtipPiZd6fZvpyz6/JpM+pXkdpa3EfIkZj&#10;9wggjp3NVfC3gybwL4q8XX/kwtb63eRXWbVNrgiMI2/HBORkEdq5eWrTzJ1Iu8GlGSts9WpJ7q69&#10;1pqz0d9Dh5K9LOJVIO9NpRlHomlKSkuqf2WrWaad9DqHd5nhssRm4a3bbIw6FCOq9xyPoabqbxXZ&#10;WKWVYY0j81bkMCsUiHnI9Krtpd/Drdtr+mX3ntb2zQS2syj5lfBL7uobgfWqZ02HWFm1CykkglsL&#10;iTzreRd0c6vHyGXuME4I6V2SlK1ra3+9K234+Z6UpTs1b/grT/g9mW9B0LUtE1HWDNqVzdQ6nMtx&#10;a28jBo7TCbXSI9lY/NtOcMTjg1k/DvSNGuHm8VaLq0t45he0SWbAktwrkmFh14PrVH4JeMF15NcN&#10;7rcbw6Xqi6WsKyExxMq5UKTyTg4NbM3hY6BrNxrmnIzPcKXuI4yVMrL0Ppn+dY0+WrGFWKbSb3eq&#10;19e99Oi2taxy0ZU61OnWpxvFOXm1d7r530t6WtredrHVtOjW+XdJuYrG3DOV5OAO/Spry2FvC2pG&#10;Xb5aiRZCP9YNvRvcetc78QPDWoeN9CCeGteuNLvLi1byZlALW7nB8zHcjGODyDWzo2p6jBpdj4d8&#10;U3lu+pSQfZzKvC3UoTO5Qe5AJ29eK2jO9Rxkuis+jf53No1JSrOMo2VlaXRvt3uSXF9/Zd6t1cwt&#10;5csGZGT5lbjg57HFZuvSmGHR9W0GGa4t7i/j3rDjiE/xY7gdxWtcytZot1JKj6eIdkvdg3TcPTHI&#10;rG8U6hr3g1DqOi6O2qQyXcImtY25hiJwZFHsDk1NaXLBuWy8tV5+mgsR7sG3e3krtea7p27GjLpo&#10;0TWHbRLiGOzuUKz2gTky54kXngeoq7va5iaVhueO2PynhgfSqXjDUYtJR9Zgs5rhbFfMdbUZYpxk&#10;470WuveFm8YW/hi21GNr6+0l71LXzPme2VlQvj0y2K0Xs4ScE7eV+/b5mvNTp1HG6Wq09dFb59EM&#10;1m1t7jSrbc6mO4mUszfwt2Ye+cU2Xw2V1a28QX1urXlrCEgmKgmNu+D1XI/A1DewebJ/wik8jXCW&#10;6rM0n8aqG/Xt+Famq315bmNbcxyfJzCzf6wY7ehqOWEruS2t96/yZCjCTba2t96/yKHiWO8ktofs&#10;6RRzzy7YVc4BY9j7VdtdNisrT7THZRQ3DQqkjRRhW3L3J7gVVvNF07xXolnZagzySQzLcRFvkkjw&#10;3DfUH86vTvcQsqxz7mjIb94vEi55/GqjH3ud9lb9fmXGL53O2jSt+pTe4W2S41S+uFEMyY3hePMT&#10;luPft61i6DouteFb/VPFnhZpb+21yxhvI9FkURRi43fMyE/cd4yNwPUrn1q14t8J6B8T/B2t/Du4&#10;nvrOJLxY2a0kMM8ckbLLHLG/pnGD0IyDUPjW98bWVpar4YZb7UbW4iMdvJIIxcp9x93bIHze+K5q&#10;rafO07RV01q76pq3W3azu3tdHLWVpc8k2oq6a1fM7qWnktt73tbRX14J457SOdNNltHa48xoZ3G5&#10;GPrjjj0pNe1C0e1klmhc3FtGz7I03FlHUj8+lWtUe1u7PyXRlXblpFGDkdTWTDdx2PiBLO5u5G8y&#10;zMytJFlWROoz2bnp3FdFSTiraa2Oio+T3b72V9Bvi3xX4W8HeEX13X9QaPT7jULe0nd1J8p52Eae&#10;65ZgM9qq/GLRfEp8BaxoXw+nW31qHSmOkLtXDSpyqYPyjcRtz2zmuiktrK5sI2vNNhuI55E86Jot&#10;6sM/KSD3Bwc9qwfigYNM0PdPqbxiRhbLJu+YGU+WDn2LCs6yl7KblouXdaNb3d/S1uzTOfGQ/wBm&#10;qc791xtpo1e93e/mraaNPe+i6VoGn+MPhboukeMdLeOR7G2lvFQiGSG9UBmcMmMOr55HX8a6OwF7&#10;cWjLftvbcAjN/EB3NY9toXiHw94OXwfaX66lNBpBjsbu6XG6ZFwnmkddx43Cj4beLrzxB4Zh1DXt&#10;KXTZl2QyQNchlE4GHRT6BhxnqKqhyU5RhJNScUnpvbu1ppfv1NqMoU6kYTTUnFXfe3RtaO19PXTq&#10;Zfi/S7vX/EckFrbLJdQ2Ms9ilxCGhMiYZVZj907gMe+D2rS0T/iS+D7DR4IpVkZWkWOcjcm9jIyZ&#10;HBwWKg98VttpsY+0PIPmkVgwHcHpVL5LyS3QPuDqF2nGVYZo9jy1HO+rv92n+Qlh/ZVZVL+9LT5X&#10;X9f8Mecar8TPHFn+0Jb6JoXhlr/TNP01V1iwa4S3nmWZ9sN3bs/yzLGQVeMkMCRjNeq+Ir6xsNJe&#10;8v7mOOLcqGSbgZY4APuScVw3xBTw54Qv/t/imcx6fqEKWk8k022NGZ/kIP8AC244yDWqfBUPhvwn&#10;D4M169uNRsVv/OuLy8k3Oqht67ieoBA5rnw8sVTnVjJ8122trLol3s++uqb02OTCyxFGVaDfNq3q&#10;/hb+FWtezS3v0empu6zplnLZzWt1DG0YszG0MihsqRggg9q5Twb4csYPhxJ8NtZT/RrNnstwkOZo&#10;m5Rg3UsP73Xjmumvr6ebU7G4t7eSa3ut4nmXBESBcqT9TwK8913w5pvj6z0vxJofi2bTAusTW8Mc&#10;cjBBqCzglZAf76oybenPHWqxUoxlzxjd2attdaX3+X5dTTGyiqnNCKk7NWbteL5b76W1X5d7bWgX&#10;3iHwT8Vm8CeK9Uub2x8SWjyaBfSQ5VJIR81tI4/jKElM9Qh5zW74S8O6h4YuJEXxRq17aSRvJDp+&#10;pyJII5GfJ2SY3BfRCSFHSub/AGkdE8SeN/Bl1pHw/v7W18SabJb6tpJuJCBCYpgQrY5CkBlz710/&#10;ga88XXvw406fxpY29vrYtQuoR2M3mReaCRuRu4IwaVG0cW6L5ny+9F62s94t3s2nqk+jWmlww69n&#10;jJ0LNqN5Rl0s3rC+901ez0s0vsj/ABFcR2ggnmSaRo28yLyuWDMcAFR97H51buIQ99Z3VvfFVhLi&#10;ROf3hI/QjqKz1uG8WXFnqHh3ULctpeq+Xq0c2dwVVOUAHRskEZ4xV6fUY7PUIbB4JB9vlPlttyqt&#10;tJGT2Bx+ddfMuZt7aW/4f8DsjKMm5dG1bz27eehXlWEa3dXMNqvnG2DyyKoBkC5G0/Ttn1rN15Jd&#10;d8P3FvBO1ubi1LqNpyFII2t75/pWzps0d4sryP5d1HD5VyjcFWJ/wxVKwu2guJDKVmhQbZhxmMqP&#10;Trg1Elpbo7/1/mZ1IxlGzekr/wBf5lO3iuhqVjbavtuLWy09fs7DmVJAAC2ex28e9ZPhjV/iBAt3&#10;4Z8eWlnLJceJ2h0C8kBkjvNMK78PxlH25X5uCRVr4m6f4sL6Xrvg27hRdJ1aK71aFl5urMqQ8Xse&#10;d34VZtdSu4fFUliWivLJbiFtPUZ8y2t5FyS5/iGRwfeuSpLlrct2rP1TTVtd9FZ2fRpbp68souNa&#10;zurO3k01+NrNLqmuxta3aR3GhSaVbfKsgKqrRh/LUdBtPBHGMdMVxEfi34dfFTxRr3wE8Y3lub7y&#10;YQukTKA09vGiOZUz9+NmYY9CrL2rtNVu7eDV4LPz2jupGkMGScSKq7mX8ufwrzvUfhVZ6v4vs/ip&#10;rWmW1vr/AIc8SXQ8N39qzHdp0jJujmXuxbzMdh17mqx0qmipxUtbST2cbe8vJ2d1fRuy6pozD20p&#10;xVNJq6Uk9nG1mvJ2k2r6N2T0d16Uujppejx6Zbsoht40jt2XhgAMYPrVeWK6bUlvbBm8yJhHc2zK&#10;PLdT/H7NxxU0F+Ypv7Pmu4ZGvJpJINp6r1xz3ArB8IeL5v7F1bxDrlq0NxaXTk28jBcRg4HJ7Y55&#10;rpcqUbR2/S2p11KtGMow23+XKr/k1p2N62shBBHkLukmIkYEjKg7h+IxjNYfhfSPEujWS2ttdfKu&#10;tSak8cwDCS3lZi9vGV+7t4ZSe5wc10F/DLPY2t7psvmDejpzlXViM9OuBWXqbePrHU/EEmmrY3Nr&#10;dafH/wAIxBys0d3tfzBIehjJ2EY5HOadSKjJb/L0vr933tdxVoRjKM7PTt2av89YperXRswfFfg9&#10;vH2malbW+oXWltqEMkf2y1OGiRwMPtPBdHAb1q98O7D4g/D/AOGtro3xP8QaPJqlpMIf7WsY2jhu&#10;kz8sjK/3XYfe7A80fBfxFP47+EukeK7xGhv5rOSLWLKSMKY7pXZZEYf3lI69xg96sr4Y0DUPCkeh&#10;alBLe6fGZVmhupi5YSZBRs8kc9+nauSnTjOUcTTu3KOmtk07NXWv37rXe5y0aNOXLiqXxShdO7S1&#10;s9UtNO+617m/q2l2lwn2pYwGUZyp4OcZbjv71l+GZdG1nWbxntNup6TM0RZlIZI5lDDaf4kYAe2R&#10;6ipPDkSWFrH4VWKPyobXy40jlJMcP3VB3c8DvVI3dvoHjGz0hrvy5Nqxx+YpxcW4RsIW9VYcE/Tv&#10;XXKS5oyt1V/Xp9ztr5dzrlJc0KjSSbSfr0+59fLu0JPpQ1e/0zW7e+E9jDIwjELAZkDMN2fUdMeo&#10;rQ029Rr2+inWT7VCqJIHX/WqfukHoT6+9N07R7rwuLyKyumurefUJLsWs2N0Bf70a4/gzyPTNU/A&#10;fjjw346s21vT3mjZb6e1lt51IZDGcHIPb0NZw5YTSk0pPo/JWdvw/pkU3CnUjGTtKV3bvZJNp/ND&#10;rLVfC/jbT7q/0DUFkk0y48i9XyzuVlOTGwP86XwzqtlL401bRXdlvEtLe5I28eWwKgg++DkfStGK&#10;COO/vIls1jcspWRQP3ykdfr25rm9L1i+07xxquqa3Ym1tLfT/lm4Mc6KxYPu6gqu7ihynFwcrX5r&#10;Oyduq+RNSXsp05T7u7tponru7ff+Zs+INMTVYWtLuxZvLuo57dlkK7mU98du1Zvw31HxpY3viTSf&#10;FWoWt5a2t+Z9DeNSlzHbvy0M6dCVb7rgkMp5wRWrpPiDTvH/AICh8b+CbuO6tdUsPtWlTuxEc6sD&#10;sbPYEio9Uks77Tbuy1VvsjrpqpcXcf3o92Aee+D3qpRTqRqwfS6ttJNOyvtbqvQqUY+0jXhLpddp&#10;Jp2u9n3TfkI1nP4ehD6af3bMZmtzHuDJjLKPQ/1q9ptzI9lBbvKPMkjDb1zlQ3K8H8jTLaHWbPw/&#10;Ba3ohuJIZlSOSJifMhHCsc/xEdabqF3a6Nsup41UNcJAwIO7LHCbfxqo+6r7K23Y2j+712WmnYju&#10;Lp44ZLNxullhcsyoVyxOAhHrjP1xmsDwbp9vpGt6n4g0O8u3k1S8t49Y0zUJT5cElvGY2aEHja6c&#10;kDgkZrqbO/t9Q1e401Ru8tifMXlVdMBkPo3PQ1TkjtLqTUDZs0bRtjyRw0ZwfnX61FSnzTjJPZ6d&#10;9mvnpffvt1MalKMpRqLWzdu97NXT72uvNMNOtGkurfW7By9vO7D7PIuQpJ+8pHQ1HcW9xd3Met6f&#10;fzp9hvWe5hkjB8xOhBHXj+E1VXSrPwdpMf8AZyTQ2lnAZNqSZU+Y2WYD+9k5qrrsniHw61vqOma/&#10;DDNd6laeZ9sUbLmIth4V9JGByD7VEpOMNU9NXbpp026omU/Z0/fXZuz691t1W3Uq3Hw/OufGa78f&#10;6Z4x1KHydGgtm0+3uiv2VxIZRLEOVIlGUkUg5AA47b2veIYbDQv+Eg1u6WzSGR2mfy/lRQ+NxB/h&#10;H6dadGNC1vU9Q0uP7RHc6fqkclxGAUbdgMu0/wAa8gnt2NR/E/QYfEeiSabfQia3kj2XkPeeE/fT&#10;8RmqjT9nTqTj1be99b2+Vrf8NZIn2XscPUnQSu3J9bOTfXro9/00Rq3umR3l0+ptBH50S4hkKg5R&#10;l7H0YfmK57w9aa/YeJrvR9F062sdI+xq1qsVuqpDOSSw2rjH5YPWob7w/rV/8OP7E+FfiybTbiO3&#10;EOi3d2pm+zKgG2N1blhjC88gVytz+0jrngDxXY6H8bvhxcaPazRw2y+J9NBnsZ7p2ChWP3ogT0LD&#10;APGawr4nD0pRnW9y9nzdNd1zLbpq7J6a30M8RisPRqQlWvFaPmWsW3e6clsttXZPTW+h3V34o1fS&#10;/EcmkeI9E8yx1SdYdJmt/mAcRZkSYHoGYHaRkY61dkt7DQhYS2sKwLLIIHCyEIC+B06HkAe1aepW&#10;6vcLFMOduUO3O09mFczCdb0zxTovhS70uO4s9QhvJNUkySsMuN4kUnsWwNvbOR0rrkpU5e873ejt&#10;qrtaadLv7u52VFKlL3ne70dr2u1p6Xe/Rehci1aO38TL4ZupPJmuPNlsV8k4xEAXG7pn5gcdxn0q&#10;9lbi8WARss0kPmFo/uk+n5Vhv4stbPWNM8J3lx/pWrNMmnvtyyNCNxJPunWrGveH7jV/GXhnVo7y&#10;a2k0iSS4uPs7fu7mMoUMb/7Pce4qY1Lxlyvms0rdr209Unf0IjVbi+TW0krbWva/zSfN00sjVhto&#10;IlW0WDdG8nzR/wB04rH8KeLtG1bWtd8D3rSLfaLPHb35mhK7jLH5q7WHysNp4YfTrS+KNL159a0n&#10;xZ4d8Sx2YtbxjqFnKu6HULYrhkyOjDhlbsRzW5ffZklW8K/K6guqqM7f60P2jqe6rKL1vs4tPbXR&#10;3tv2emqZquaU+yi/JqSa6a6Wffs9LO5yfi/UNc8O6zDr3hW9uby10x3Or+HbdFk/tSN4SERM8rIr&#10;BWUqcHkHrW5cDQtei0/R4PMs5lgS+tLfyzG0OP4T6EE4K/WuFXxRqC6tqvwl+I+gyRyx2balpfiT&#10;TGZIb5fPytuG/wCWU6oEyCfm5xW14Q+Kx+KGt6R4k8EW0V94fuNNuX1L94q3lldI4CJJGfmAOG7d&#10;a5aeIo+0av8AE/h1bWqTst0kuVu2mvN3b8/D4qjUquLfxNe61qmnaWnRL3btNxfxJa3fN6M/huw/&#10;a702a1nv7XW9Q8J3EOoNHDmy1WGJ8qCc/JNET26hq9MubKyl87R7ldyzh/30iglIzztJ67c9M1zv&#10;jH4caTrvjDR/GFnFNY6lpWoC8tbi1mMbMzrtljcDhlZcZBHaug0+7SbXZfttrIoWRvLkeP5JF7j3&#10;zzxV4WnKlKpGaVpTurdU0k7+d077J3T3ua4OjLDupSmlZzbVu0kr3873v33vdtmHpRn07SNI0rUb&#10;WCaa5uJLWY48vzZNxI47/IOgPIGRWtfW1gRHrFjasqzx7ZYwm1hzjPsw6+9cr8MvD/iHRNcm8Max&#10;p1nqWg6e6XOi3H2jfdafLuk2kg87drbVPUDjkV0Gi6wmrapqHhltX3yWV4skisnIhZeEJ9c55ow8&#10;rxSat0V1rdLu7XTt0vcWFqc9GPOrN6JPvFJb6X2bv1XndFqxvo9X0ODVvsy4aR4m2vubcDtDZH54&#10;PIrndO8L68/iPxj/AG7eXq2N+bSDS54bgCVYo4v3sfHIVmyeeST2xWhZGz0/U7zwx4ev/seqalbT&#10;31tb3UJMSsg2b29BnBOOorY0061/YVjbeI44l1JreP7Y9l80bSjqyE87e/Par5I1uXmbvHXTZu1r&#10;NrupJpaPqaKEcRy8+6vfazdnFp+qd7aHN3cviBvHPhOTTIINS0SNLpLrVJLmRLzT5jHiNsZCzRuB&#10;sdWGQdre9aGrrpmsanZ3TQeU2+W3kuFh+a3kZPkmQ9U5yOOCDzViW6mVtSWWwMckNq00Mi48uU8g&#10;DPvj8Kp+Kxrur+F/tvg8Lb6jMIJ1juo8ZhDL5kZ98bgDU8vs1J3vre1tfdSVl1ey3beu9rJRKPLT&#10;n9q75rW7JKy+7q29bJ2skPLcaZcaboPiJ2u7uHT2RdQY8XOP4zxw44PvVPxj4aXWU0+3u5J42u44&#10;7O/1CwjHmQAHzUaQH+Deo9uSDwatJ4z0HxbFb6L4j0m70y6vrm4s7e3miJU7eh3jgBl5BzWhqdnM&#10;3hK90/TbmSCZbB4Le8T5niwMK/P3iPejlpVotRlzL8dlo+t2urs7P5icKdalOz5o2077J2adtWtN&#10;bOz76nl/7F3jTx5rnhDxFp/xC+H9zo4tfFV5JpV88qul0rSneuPvIVYd+CrDB4r1SK607V7RvE2h&#10;P50dnLMrRQ4IY4w+0jr68d6p+DVnvvCtvayOvnTWYN4uBHJ5g+UyDHTcRnjoa4P9kvQrL4ZaN4o+&#10;D1z47fVLw+Kr7UraS6TZMvm7TKgT2Ybvl4O4kCuXButhaNDD1HzKV/edlZ6yirdeytfazObBupg6&#10;eGwkm5xcWueTSfMuVxVlvdX9LJO71Oq+C/xE0P4px6prvhDXftVnp+ofYrhtpx5yj5oyG6YBByOQ&#10;cg1LCnxN0v40XWsXBs7jwXdaOsVrHE5Fxa3atlncHh1boCORXnnhGfwJ8A7K6+Ifw11X7ZaeOfGM&#10;dre6LJIUSC+MjLPNGCMq2AWZD1xxXr1l4q8PJplju1pbqHUJSlteRx/K27JXeRwnAxzjmrwtb29G&#10;Ma0+WafNo1ZrmfL3upLdbp9nYeX1vrOHpxrzSqQ95uL913vbrrGUWnbppezsczr/AIq8dafJ/b3h&#10;TSND1DT49at49Rt2kdZYLXDee5OcBx8jLkY6g9jW0njbwH4v8GzeONN1qFdNsYzNcT3HyKiqu/D5&#10;4wRjnoavPo+j35m13R1hmjuoWimaFuJMDaRxwfQ1wnjbwYPCXwEuPhzo3hj+2bGG3jtbrTMhWuLJ&#10;5gJevBZVPTPIHrWtSWIw/NN2ceWTfqtVayvrd33tbTVmtX61ho1J35o8sn1fvLWNra2au2lfbTc7&#10;PQtB0DUJIPiXp+hQ/b9RtY51uY1McssTJwGI+9weNw4FUTc65oV/fS393JffZ74Np6SKsLG2kAzC&#10;zD5ZCp5DHBI4NR/D620/T/B82ieBy1hb6Hqsljb2bB3VYYmB2AP8wBU4GCQABjIrI+IGu+J7/S2M&#10;cCtpd9cW8tldQ/NJDsm/eZx2Cj9DmplVjDCqdrS1b5dU3Zpvu9e67F1KsY4aM0ne19Nm316dbatb&#10;20Ov1W1iglS/NhCymRTdSGM73yMA8c5HAz6Vi2Emp3114i05Lq+hVb6Eotx/q23KH/cMe2Rgjpz2&#10;NbniGf7fax2mnMWmkQSRlPlEq8ZwezEcj8qw9J8TaJPrvi4LJC1xpPl3M8cbZkRDD8qyL/C/B/DF&#10;bVOSNSKva7t6+7JvVff/AMOaYj2caiV+r+fuu6+5XNy6vUt9W8q7ugJb5lEcG7/loo6J+HbvWJpH&#10;gfw94f8AGPiO90/QntY9WWO7vJo8gXV0BsL53feCgDoOKZq+m3qeDtIg1/RJNekazibV5dH/AHc3&#10;mNx9ohUnKbd2Tg5HOM1uXV7qtjrbFb22ks/JVVjeFvMwBhjn+IdM9xR+7qSTktrPVXaun/m07ea2&#10;KklUqXqR2enlzJ3306/Zb16d/O/2cfE3jO0vPGfws+Il80mqaFrf2iwumUBLiwnw0RXgAkcqfeuy&#10;1IXUvjLRZPD2uC3eRbn7fo96xX7TbFdpki/6aowUjqME5qzpsv8AaXi2Qz6RZzWq2Kx/bre43MJQ&#10;STFKnZe6t+FUdY8L6U8Wk39/NItzo+oyyW9wpO+380GNj6ldpwe35VhTpVaOH5L83K3Zu6duZNK/&#10;kna+ztqc1CjOjgo01LmUXo22nZTT362jpfVStruy7rEd1L4VkiiuIY5rVIpLWa6t/M8iZHHzsvG7&#10;IOMDB5NRXMdv4a8P3H2PT0u/D/k3M00tnMZmi3PkwpGoy6Z3D5eVPasiy8Ta54n17xL8N5DHHr2l&#10;6bHdWDyErHfwGTHmD3UgKSOhIzR4Cm1nwzNrcn9l+Va6xrkt7HFG5xYNKigjb2HmAs2OPmJqvbU5&#10;VFy/4b22ave/lfRq6eqadtR+3hUmnFOzTV7bNNppr1VpbaW1ta3M+A1f4bab4itfDl3NrTw6++q6&#10;TDMskbW9vMirJA2c7kXGQcdOoyK7L4u6XceKfhvea14Z1NtN1jTrVdR0W/jiSQJcoNyrl/lZX5jJ&#10;yOG6iq3juPUdKvbPxVpzxWt5awhr2dISwm2/eO0feUjORW1oMGi2aw6No23yVhNzJZrIXUQzHIbD&#10;fwE5wO3Soo0+VSw/2bbbbu91re+vfSyt5Y0KHLTnhJO0bWXS172a3d0vPTlVutjV9TsdV0LT38Z2&#10;kVv9qFn9oVvuxXLgEJkH5fn6HOO2ar385EreFPEuk2015NZ3E9u0NxtS62MdkZz0ZozyegIqr4k0&#10;N9QeKH7YnkNdRurxqMLJG2VRh0ZWztKn14rU8YWNqlxFrs8nkGxt2BXqqqwwd3qFrd+01l2UdXbV&#10;X1v8tV6v5dcvaVOdtbWXTVdfLRbfPzRwEDad8N7Pwv8ACjw7f6haSXskv/CP32rWv2qGxuSGk+zS&#10;ODlFGSowcYHFbXxM0/xBrdnper2/jW48N39vNb/ap9PUSqsiN80ZBH+rY9e+D261saroekXt9Y6o&#10;k7RyxqbhDHIds6qvBYdDwSKd4E8VaF8TvCknivw4biNZLiaH7PeReXJHKh2sCD/CSAQfSuWnQXvU&#10;LpJpKKTa0SXZ3utNVayaXRM5Y4aPvYdy3typNq0YqNrWatZvpZ2aWqWmD4t8SeItKS+1W20yeHUn&#10;kxrVta6kRbXEQjbyrqDdxGTIEVu4B+YHGarah8WNH02wvPCes+C7631TT/hy3jCGyNgAlwsQ/f2y&#10;BeGmjkIJUf388irvivwtffEP4ZXWj6pcW/malbzW7SW5ZQwZSu1u4GRg46HkU7SfDviO++Gnh2y1&#10;y6ZfEvhlo5LfVGYlvNRSjKx/iilj+RgeGGCeRUXxXtr03o4t6rR6q66WbTdujerMZxxntZqDdnFN&#10;Oyd73urae9qpLW0pJ3smzL/ZJ+I2h/Gb9nPwn4q1zVob7XRas2pyzRGOaG83ux255GFYY2nG046c&#10;V1ttq3hi48YaSo1iJL++0+aKxWOYA3SBstgdTtI/Cueli8MeGZNN8WWd4ul2LXEOnyWMMe63trjd&#10;2wDsU7ih6AjHTivNfiZ+z18XdP8A2pvCPxQ+G/jiGCHSkmEen3UZa3Id90sXHK70J59QOa51isVg&#10;svpxnD2s4cik47y1S57N3vZNvq35GcsVjcJhaEY01VcXCMmt7aLns3fa71e/zPWNM8DeFvBfiC68&#10;Y6TG1jc6u32e+tW3NbzTgny5CP8AlkxJwXxg55rk9a07SvEvjq88HeN9Ftza+LLy0vNLSS4ljaA2&#10;Kot0rNygcE5TbjeMgjgGvSNX1HVb28ubxHtV02PT2V425kS4PK57FO2D3rj/AARp/ifxRY32ueFf&#10;Gqxx+IrGRLixuLUSLpF4rYaRYz86krn5TwTgiujEUackqNNaNu6stU1aTs3rfmtp9p3adma4mjTU&#10;4UacLq7ly2Wu6ejdveu10s5czWjO08QeE18R6gt7q+oTttmR5ItyhW2OXRh744bH3h16VTv9N8Vz&#10;Xcj2lxDc3MMDrCzYBYHlM+nHy5x6VV+Ftz4q8P8Awf8AD+hfEoQ32tW6/YdSmtZvklUSsqygt6R7&#10;CR169cVVt/At1/wm0euz3MklzotxcDR7u3umEhtJVG+CaPOJAG6HnHBGK6pSVWnCpGLTlytq9mr6&#10;2e6utfnppe53StKEZwg7y5W9bNXs9dHqtfnpdXuZvi7xle/DdB8UPiLdW7eD49FjtNUs5Yd0kE7S&#10;485h/cGQCBn1ro9Q0vUm8UaXbW/hqC+8M31q11LqkF0PMtrkBTC+08urL0YHIxg8VzfxJ07R/ipo&#10;etfCnUbC6WOfS2gibyd6vnDbwp+9hhjHUZrX1nVra08L+H/D9tdalZQ3klvH9uhUEWToBtSQNysb&#10;ldnsTiufmaqTTd42Tvo3zJpOOunK1ZPtdu+t1y05yjUqXd4LlafVy5mpRbd/d+H0u7NdLyeM9Q/4&#10;WjZ6HcaPG9jNYMbm4kk2y2ku75A6d0kGcN0DDHU4rP8AAXhbQfAL+ILjTpbmOe61qYag1wMLdyOd&#10;6uR0JAO0MMcDBrZ8YwyaHbXGswPALye5ZLFrjHDyY/c5P8GV3bfXpXM+L7gan4vb4e3GqXlrc614&#10;bYOkab4La8Qh8lhyrkZI9QD6V0Vv3dTnqatO6v0uuVWem77tvVrbRaVuahU5pe9NN8t7K3OtEn5t&#10;fc+2iZ4s8I2viPw1ceDb6CBIdekZbkXCl7cSowJMkZP3HUYJXoea6TT9G1Dwz4R+yeDtBgt5NwkX&#10;Tbq+eSPdkBo1ckkBl+72B7U3UpW1TwZdaTrVjCNSj0/DeYuY5324+U9cE9cYNHw1ktJPA+n6XDKp&#10;WC3EckPnFmjfrgFuePfminTp+3TW7i7O2q8tVvdt/o9LaUaNKOKaW8o6PZ77bd2389U9DF1n4g+F&#10;LTQr7xDqmi6hG2kSM+qWixBprUNlQXUHpjJ3cqRVy70Lw9qVvpfjDwp9kmeawMvh/Ulj+40qj048&#10;qRPlPHH4VH4/8Az+MtCv3sL5rO71C1axutSt02z/AGZwduPVo3IcZyOo71n6L4h8ReHvhpdaDrL2&#10;d5qPgz7NaXk0kIhF/boiEzKq8KZBnbjjcMVjLmjW5asbq107dVqvnZN6LdXTTsc0pVIVZRrr3eW6&#10;aXVXb2ej5UmtN02mb02pXulFdWl0m1uNPXTStwITtuY593zfLwNgGfoenWso+AvBuu+Bf+EN8X6K&#10;2seHb68+0WrTSl94LCRMlcFcN0OTwOtXdN13SPiv4c1qG90mbTpbHUWsLqOdTkq0aujdOQyMM++R&#10;WJ8G9L8Q/DyO7+GWoTwNpYkuX8L26zbpoocZ2KW+8AxOAen0qpezqSimuaErq+6/ls1bZ2ad+tu7&#10;s5SjPEQTXNTlFpOy3bV4yTWztbvdJHR2WlXGg2sGoaA8TWMmsNPqlvdXDEyIeMo3OCAAQOhqt4Pu&#10;dYhFx4a8dWVvdJcaxe3ej6kjf8uhIkiEgI4dclcgkEKD3NSWWsXB+FslzZtLeXVvp80ot/s4juGZ&#10;Ady7Dxv7e5rmf2SvinY/FbwL4gmvLjUPOt/Ec0f9j61ZiG50y3aOPZBt/ijzvIfvkjtR7SjGvRpq&#10;VnO7S0s7K8lbt6XabT2uVGvR+uUqMXZyg2l0suW67dL6arV9za8D6J4D8OeA0uPA2jSW1pql5c38&#10;VityzKtyzEyoGJPl73UnHChj2rfuLDT/ABD4cW317SZhZ6paqZbWZhvgfH3cg9c9CO4rx/4pXvxx&#10;+HnjKx8TfBzVLW5s5pWt7zw5qUIFtdlpl4ST/llNjOCflYe9eveL9R1XUfC9je+F9sUs13GZIZo9&#10;wRcfPGwHQg8ZqcHUpR56XJZwWqUVyyv1XzuraWvtazJwuIp1KdWk6bXs0o8tlytW3j0a8tLK2mzf&#10;jH7LXwjsPhjoPiyxM+qSa3c3Xn+ILeS7eSG5gMrNFNGp/wBXNs4YKeoFes2Wn2Ftos1zprR299qk&#10;iPdSiMqvmfdSTY33QwHPYt7mm6Vqnh3VtKn8U6a0FuVxZ6kiZOyTO1lJHUc8HtVHwF4pvdf8QeK/&#10;A/izw00Q8N3lrBp8zAlb+F4t6SDPRwQc4yMgGs8LhsPgqNOjF73Ud93zS+TspXfe/VmeBw+FwNGl&#10;h6drNNRstLe876bNq931d+rNS/tzpnim3v5EMMEMUkbSRruUyFQEDgc4ByfasP4VReIW8Tf2n4os&#10;7W3vJ7N4NStYJd6TXMchKzxScFl2EfKeRkipPHXipfAd9Y/23NIbOaSWS+vjEWSGIn5QSO5JVMHt&#10;yOlW7ufSZbKF9JkjhvpNhWG4mI+zTHOzceuDjGe9bSlGVff4Xdr7v0/N3v02cqf1ptPWDu4+qX36&#10;Ky+e9tJLuDXrDxC3iaO3tr1X/dNHs8ue2YHPysOoYdVPFY3iPw3LexafL4a8Talol/8A29/aVq0z&#10;b0SZeZbeZTn93JHuXI+7nIrY1XVPE+kR/Y7fR/P86D/Rp2kBAuv4o37hTzhunakv9R1HXb/T38PL&#10;BHdLY+fqGl3kW4tG/wC7yrDrtOcj0oqeznFxd9emt9bJtPR3s+jv22CrTpyTjre601vdvVp6O+l9&#10;+zWyRPP4hs9U8S6fbC5jb7Yshhkt9rNb5UNGHHUjGcP0PQ4rmfiv4+1f4DvH4s1nQL7VNBuLiBNc&#10;mtNpWwQnY12F+8GHy5C8EHpxWB8UfDPiuT42+Cfif4VW1h0zwus1n4ot/N8p3baFSVOPnUK33Ccf&#10;jXpHju08R+J/Cv2KBLdy0qJeRooeN1z84Kt1GO3WsnWrVlWhG6nG3K7XTbitujs7prumYOpiMRCu&#10;leM4S91pXuuWNnZ7pu6a30eq0tptNGsdwslvDNbTRI9hdRoCXVgDuIPTscVyfxR+Fv8Awtbwnpdn&#10;beLtQ0bUdD1iHVLC/ssOpuYmyBLGceYhGcrkHnI9KbqHjDUE+JWkeB7zTZl0+8snE2oW4wlnPGBs&#10;Rs/3h0z6V0Wty6pdiTSLKdd1wyr5gXBC7huPucV0z9jiKU6c9VrFpabpOyej2at1Xe6OucsPjqM4&#10;Si2k+W2zvdNdnppZr77od4usj4j0Fra8ijkW7hcXEMald5YDO0HB55HvmubWHTbjwn4k+Fs8TX32&#10;Cze1/smeBv3tvJFuVArn97GAcZ5IIx2roL9NUvJrWSKSFYbK+Yr5kZYSxY2lMjofX/61Z+qaV4e8&#10;aeNLLV9asnjudNvmj0m+tboxvu2/dYg8qeynIOKqrzSnzRV3otdmne/4663TtbrdLE01Vk5Jay91&#10;36xa1112burqzeml7nGfs0r4/wDDH7HNvHrfh+4l8RWNnMfsuqai7fatsh8vMjZaPCgLg8jaK7nT&#10;h4b1uyn0/wASeHlm0/xDYqda0u7cTRSuUBZcH7w+ncZpfg74sTx74PvWlvjJqWmavd6fqEM3yyxP&#10;G5CrIMDquCDjkGnxwa6niux+xwWa6ZDbyG5t2j/ewzA/ejYcYx1HesMJR9jg6MYycoqKjstel3b5&#10;pq+19L3M8JSjTwdDkblHkhFXSeiVm36p2kvL1OL0fw3feE/iHb3/AId8WzR6LotxOjabIm+K4s5Y&#10;QyLjOUaFwVVl6qwBFbnxK1SO38H6p4gsvLt4Td29xfW97Zl7e7sZQokWVeqhlJHmDlGwTxWp4vsf&#10;DHja21TwNqls/l6tochkkiUpnB2/Kw+64ByMHJqnrXhvWpdD0Ofwpqz3TaPEqTW9x+8XVLNoikkE&#10;gPVuAyn+8OeCaXsJU4zhDVO70eqdkkkr6JRd7J627u7ylQlRo1KVLWL2trZv3XpfaKSdk9dVa7u5&#10;tX0uz0bU4Na0iea3jhaEW5Emd8QHAk7SLgjBPNWPEOoW+i31rNqir9lkkVVmgXd5TN90sp6A8j0r&#10;L0JtH8deEv7cgilvtFmt/s0+mpmGWBo24Uc5V0I2leOlcr8cNM0u88MrrukaZqF7qGn6paXCwRGR&#10;ZxAJQHHykblCnOO1FSt7PDzqwttddnZX08vTUnEYiVHDSrUkrO0kr7rq1ZNO6ta2vTS1z0ybRtNF&#10;kILKzgax374fJ4Ct0IwOhOeD06g1zvigLp0Ssn2+30PT5Y3tG0uIMttLlYhEYhyYCz7jjhdp7Vne&#10;B/jdDpnxd8RfBvxroclhHZrDd+G9YZD5N/ZzEKB7Ornafeuz8VadNALi7s/MVVtyzQwybS0vt9QK&#10;1UqOKoy9k9Ytxfk1uu/K9/NWaezOrno4zCudJ7Npq2qcW1Zreyadu6SaZleHx4z1OHWtF8RRKt/J&#10;Mn2NVO1VQDazRSKcsnRlPBXJBziuC8cWXxM0z4jSfEX4O6hZy6lo2jjTNa0/XLn93q6E/uleRRuS&#10;VDkiQgg9DXeWWnBr2DX7FmFwsJcd9isOUK9iT19xWb4o0jxDofgrUb+Lw3Y6rrFzhZYfMMP2yHd9&#10;3d/fC5x7isq1P2lHVy01utXo+ZNWW99lbVaWs7HHi6Mq2GSvJct5KSbvpfls0r3u9rNNXVraOquq&#10;aj8T/DngP4nW+sWum3Og62x1aFZPMEzNG0MttuGMfP6jt0rttc1W58NapB4g1TU1h04r5MwkZVQy&#10;Mw2HLdM9BzyePSvFdbsfFPwn1bXNM8E61HawamthLoTa4xNqtyZBm2lcA7HcZXLDrtOa9e8Qw6D4&#10;j8GweE/Hvhu3urXUFSDUtLvGEqeZwdmR9/B5BHpkVODrzlzxlf2iSu3s2rpO6Wl0k3pt0dnbTA4i&#10;pUpVFJctVWu23ZzXuJ6dGop2ts09dSz40t9Mt7jTbDX9Ct7rS5bxTI1wcGyn/wCWTpx6nHGCM+ma&#10;5bXND0rwt4z/AOEVFv8AYYdYVjYzWc3l5mP3g69Mk8huOa2tbvrfQdQt/DutaddSaXtV475iZFhb&#10;sh6njGc9hWBr3ww0f4ha2YJpWmXQ/MfTL2K9b97BdKRJFlT1U8jPTtitsR71+WKcrrTr5q9r2te3&#10;n66bYyMqsmqUU5XWj0srLmV7Xs1dp99tzpbbRdU0G2sYZ1k1ZjD5EmqSMEuAvXMmBh/T1rgfj34P&#10;1+50aLxB8MteutN1+x8y50+aFhulmiRmWGSN/kkjbBUqex45Are8H3XjCDwDd+EvC3im3utY0O8W&#10;GwbV9xLxqcmGVurErkBuT0zWvL4isfGXhyLxto4jm0+4tGWRI3+aOZWwUHHPz/KfaokqdahyO6ut&#10;uqtpK0lrddXurp3McTTw+YYN0tY3SaaaurbuLWt4tK7e10cN4hv/AB78efgH4D+JngzxLdeG/FkE&#10;ltqzWtmqcyFTHPbvFNxJH1IRuuFOa9GsdVsvG1lcS25aFJI1MzwnypVuE+8rL/C4I9wR3rF+Iuj/&#10;AG3wXayWmnx2WqbkEEMnyiOUYPDJ0xjqOKpfAzUPE8fhKy0/X/D8zTW+oXD3kt5IHYl2Y743H31B&#10;OMHnBHpU0eejioxqSbbhFN62k4q17bRbvr3WnQKMpUsydOd3zxi5PWzaSje32W09e6S7HSajexXN&#10;vZ2+ssWknX/j6C9D/DuwOCTWBo+o6Lql3D4U8SWTW93NdurXTQLJb3e0H927jlW29MkH0NaFh4jM&#10;vjW18INI0UdzbzOkdwnzGRTkBXHBxz8p5xWd4s0BfDPxD0/xfptxdxtfYtdUt4MNBcRryGePpvHZ&#10;hzjita0ny+0jZ2aT/C/z18uu+zutJztVjrFSUZX7aff07Oze+zuGy1DwPY28Wiae2o6Vattmj84z&#10;XCw5+6C2TKAeRnLAVzV/4G8L6VoPiJ/hxqTW03ijUjq+pWNvM1tJJdOoCzxHAMcm5VPTrmukvtU0&#10;HwxoVrrnh27a5s9UunSBYVLKkzg7WI6qARj0FWLiLSPEGhaMdf0/fdXtjJG0txHtLcZ2sR0ORwe3&#10;FRKlSlJR00V0u1/d0a6NSa2a3Iq0KdaLgrXS07LmsvdkujTWlmmcXp2sv42vfDFt4m0zW7HUrr5m&#10;vLy3VTHdwt80MyYxtkALBhgHtU3g34rfErwN8YdW+GnxB0W81Lw7PI15oPiR44wY42I/0YhBlwrH&#10;AY8461a0DRfib4Y8GTWmha63iO/tlX7NY6sUhnQoT+6MgzuyCAGPXijTvHum/Eux094/DdxpGufZ&#10;ZttrfDdHFITtMTsucHIyPzrkp+0jytzcZ6PVfElo4vVxd733um12OGnKpTlCXPKNXSVraTVlFxdr&#10;xk767qWy0Okk1zwprniOHwHcyXunzCE3FxasjJHPCxKgB+nJzlfT04NQw+GofA5h1LRdIW4j02zu&#10;oNIWFgvkRuQTD6gMQOeeeTzzWhZTgSx22t6Ky3ljDDHJebQwmU9QGHXBPWo/Hc8mmaDeXz27MsLb&#10;40X+KLgOD9Bkg16kYRlLnna627pKzs7+a6btJnqTjFUJVZbq7ulZpLo07rS3bfVI4P4veD4figPC&#10;mqaf4Mtb1dA1iO91jTNaUL5tlOrJMI2x99G+cqCDkZFej3dvdvo8mg6FdTW0xhI0+6Vf9VgfLuz1&#10;449xUFvp1uvheKK21Rmt7jbc2V0DyisvOT3GTWZr83ivwtfWuuytJdafaxqsjRyATRepYdHX361n&#10;7OFGpKs1rJK7S7fjt8uqtqZRowwsp1mn7/LzNW00UdLapJJbeul2UvCfiXXxe41jw9bwNb3ItNan&#10;s7rz4Zc8b1CfMhzztdRg55rp9budNTTY9E8QOl4s0jJbzRybGlCgngg/f2+/PtXn3wKu7fRdf8Za&#10;jcWtvFfJq32rUPLt5I5Li1kH7t3UkqWHTcvBHNdV4+fw54y+G2rXOii6nfTS/mR6XxdW0yLu/dg9&#10;JQDkD+L3zU4WpzYduL197R2vo2vLtrpo77kYStOWWOcmnJpvlfZPVaLXbXTR3364d5c65ofw+XVt&#10;Fvl1LUtBh8o3Cwbzfjdu2P8AxI/llRk9SuTnOa6bUn1ew1jTtV0tM2d15Z1C3uFIaEbM5Q+u7gqa&#10;4C50r4oab4U3eBPHkd5JrWnWup+Hry6t1hmsbhI8MsiYHmQOANynLRsW7Yrv/E/iTxSfD2j3V/4I&#10;kae8eGPWLezuATbuy/M6H+JQ3I9qxw9RSi9GrJPa6021V7tq3qnfdOyw8vdnzKS5VDpdXu1o1e91&#10;bm7qz35rcP8AFj4h+O/AnhG4+JVpa7pNAmZr6O3hO2/tWbG0jqrqOVbkE8HrWx8Lvijperw3082m&#10;mzSObzNMtLqBIGLGMM/lkfLyCCTxy2D0qn4t8T+HbjxOfgB45ja40/xFCVs5JONzoQ+w9O4BHPNe&#10;U/HT4P6/q/hzxb8DPDJW11zWN2peH72SdlW4kwrMkbHhTIEZCARgjBBBrnxGIxGGqOrTfOo6OPXm&#10;s7Jb/F7qXRuzfc8XGYzH4KvLEYdupFe64Pf2iT93Z/EuW3RtXs2z6Z8K2ejanYLrmnQ/uJoytuWH&#10;zAZyQRkjr3BwetcrrmvaV4B8V6ePGUKvbalf3C29xcWv/HvmLJ2so4U4PB5yeprzb9jjwrr/AOz1&#10;4VuvBvjPx59s+2afFqKwNu+y6bFtK4Tdkpl927sCMYFegfGH48fDr4O6Np6fEvVF8nU2D6azRGTz&#10;m4O1cA84PA7iuihi1icujXqr2Ulq1K1lqt9tGtu1++h7McwpTymGIrtUZRs5JtNJ32dmr3tZdn5o&#10;jtfA3hRvidpfxJ8G6Zp7Nc6W4vdQtiFuJo15iIdf9Yo5Uqc8daXVfFXhzxj4mvfh1PNNpPiltHF5&#10;YP8AZ45Gjty+12j/AL6kfeXqAc4rpvBniv4feJfBdr44+H0ts1jLuMJhjKqrfxIQeU568dawvEXh&#10;Tw38UNdXV00iCPUIzEVuhHi4tzGT/EMHBPHBwR1BrT2MYUXKhyvntKy2lok2mur6PvqVVw/LQiqD&#10;i+d8zS2knHVxa1Tvqn8/TN8FeFfiB4FnXRR4nhult7rM8Fxa7FvIQNxdSMqsgTAGAAxHIB5rrvDP&#10;jKXU9at/DuoRot7dRNNFMsivuh5AJ79eO45rk28QN4g1ux0o3upabrMTLqFg1uNok8s7JIJkYHK7&#10;gRnuCMVRfR/CvxD+PEltdaHPDqOlaN5Ykt7sxb2mBdoMKRghgSDjocis6U5UYpUX1SSb7va+rvb7&#10;9H3MaOI+rckMM205qKTk9Va71s2mkn66Pdlq/wDA3iHQ/EuteMNL1KDyZLWR7mz+bzI5gmAyqflY&#10;MOq+nTmtrRtbeTStDXX/AAn51vq0P2fULqOPAiZkyGdGz8rcqVPA6Vzfxv03Xrv4Eah4h0DXLrT9&#10;SgK/urxdzhhIFaOTH3gezD1zXTaZeyX2jabbXNyGzHDGzW+VkjkADMrA8Mp/OnH93XcYpq65tdVq&#10;9vw7dQoqNLFSpQVlaMtbNPmk29HttZ+ulumfp3wp8K+GjqUHgrwz5Gn3s0JvbO1l8sRqMqZYGyRn&#10;n7pwMZA7VYkki8J6Va+EL6a+bS7dv9AutWjHywhcY80H5ivPXDBW7gVi/DyLxTYfEnxd8INf8QXU&#10;2k3zNqGg6lbwkGxBO5rYOQVyhOdjdjxxW7qw8Qahf3ngFNUFxcWGjR31iLi32i5y23OTkZDDBA6B&#10;/Q0qfs+RuEXFpuNrLe+1r7PRr5dR0VT+qqdKnyN3jbS1025Rsuml1bR6W7EuuaHYeOm/sOxumt7n&#10;Ttka26TeXJbjqDE49cAjpkVm2t1/wlOp6x4C1rWpC1xcRx6auoLtkW4hALbAR8wPUMDkGuL17xm+&#10;q6fqWt+FYW03xXa2szR6PdSGKO8it3yRnG0H72xx1HFWvGPx8vdH+Hug/FTw/oMepeZYx395Zyxf&#10;6RGgAWQJ2Zh7c8d6xniqOsr7K73s4rRr1Seq6XTscUsywfNKpUdkleVtVKDvHbRpxT1VtLp2tY9D&#10;0S80nQNT/sTWbVLYXl5I0fzYjmOBu3KThX4zxgd6wIvBvw88Tadqn9jQWzW665m4eCSWFROEbKui&#10;EFJcNycAOME5IBrptc13wr4q8L6Xr9re2qveW6XdubiHAnRh/q2yOD83QiuJ+MHwv1/UdJjX4UeI&#10;LizuY78Jqkmn3CrKGWPiOTIw2M8NjOMDpXVO0YqUYqcVqrWvZrp/Wx2ZlFxw8uWnGqorSKs27207&#10;d2/L8bmkanpXgyLxnqWqNOtr/bAmMyTMzR9ERin8O4dxwcCtbQ4tSgnk1+/ubbUYY7c+VMEAmRHO&#10;eCOvFV9XTWIfFGkX/wDYytY6lZyWOsr9mJa2wv7p3GeRkEe2RVXwZe6x4a8V6po+qSwtoGrt/wAS&#10;do4fLe1mThoyf4g/UelKEoxko7JeXV639HdLyf4KLdOtGEr8qbSfZu8k33V2lto/w5/4mTr4i8KT&#10;6H4pTTb/AE2GF2unv1dW8hjyrYB7dCOhGa1td+JPij4H/D621yPS5fEmhxWVrBbR2s3mXEMf3cnH&#10;+sAXb7mr2meF7xfHdxeHU7l4bq12/YbpV2pjvyOfx6Vev4NLttbs/Dl1a3ENvcDdIojBgIXsP7jA&#10;9KhQqRvUTtJ6J/l6ryf5mMaOJ9+rGXJN+6pdn0b3TW2j/Mu/Enx34e0XwjbeKpdKmk+0W6Kyrbky&#10;Rq+35WHUYzk1Q+Imp6fpup+G7qXQ5ptPZUaS6jP+oZl+QkdevU0/xFf2eqXTeFb28vLOSS2kS0vl&#10;jzC4XOd/XaQO54IrC+G/xZ8NeMviTJ8Kp7COdtDt0spGEhaRGWMMlwQcBoXB4cZGfrW1SspVOVtL&#10;maS9Vrb+unXt1YjEqdb2U6iXO4xjoviWrT33/LZ9Rs3w9tPAfxLtfiH8NYWjvvEF7s1KxS42xXfd&#10;pCvTIHpzVv4sabrmi3d5rHgrxtN4b1DUriNUuvsIuYCAcYkXsCeCa1/EWmu/jjw/rVleq0FjeO10&#10;tvHuQ8bQePukGpvHep2qatHpmpStHDdKVL+X8qsDuyT2FRKlCNKcY+7rpZ21a1atZq931FLDU4Ua&#10;0UuVcyas7K7SvJNNNNtu7T8+93R65rVvrkU+rorrcaQkLyW7bVe4Q/My+x61RuNR0XTtRWznk+xT&#10;3EgS6aRhtl5+bj2H6Va1S2ggjt7KQzL5y/L5WCd5XJIz9c+/Sh9M0i80q3OtXcV1b2ihVvpMeYrE&#10;4Vj3VvXNavmd/wCvX+v8zaXtXeKeq11+V79fmTXmkz+GWWx0NY1tY0aa0a3ZmVcnJyvv7Vl+JPFe&#10;keG7/SbuSS1jn166jtLOGSTy2aQk5Ke4HOK0L/SYtcnjlh1KRpIcI32dyrbAPyNcf4u8Cab458EW&#10;Ol63AuqNp3iCOa0adiksHlyDLKeCGA/A1jWlUpwl7Nenyt5dvJmWKliIxkqEVe1466aW08tHbr0P&#10;RNW8PaVaaxFFAIGmPMcjKA/msOze+Kw/iRp06LcfaLSOa4g0fAWSTZvyxG0t2PXDdqNb0HVLPW7a&#10;9bWWms9HWSeSSRvmBIyuSPQZ4IrRbxFpGqzWM7a1p15b67HLFa7bjO8wLulReOWAPK10y5akXFrl&#10;1/4H5tI6ans6ynTlHl18vS/yk0rlTwbZW+i+GLXwBqmmTT6SLVZtO1ATKflZuYjjn5T/ABDgg0us&#10;aTbeBNJvJ9J1aa1sbWHMcdwxKRsTwuT0BNafhaT4d+PNFTUvCiLcWcMTwW80KsoUqxDoAcYII5Ha&#10;sfT5rDU9O1rw40n2gTAi6tb0FiI8YAweo96UklTjyW291p36aa9Vt301D2cI0YJNPS0Wn2WyaSur&#10;/gYXj7TrrWfFnhkW2tTabNArXcMlndiKQXhAVY8H5ZEKFuD3xiuj8M+OfFf/AAmGqeAPF+g3M1vb&#10;PH/Y+uNGNtypXLK+PuurA/VcVQEFkuhxeHfE22/064uI/wCz7wAb4GTGFDdsMBjNUrK/v77x54d+&#10;IXhLxddWulWN5fWfibw/qFmc3LCNkEmc/KVYAqRkNXPzypVOaLerV15O0XdPSyum2tbLbocdOUqV&#10;dVIyacnFyV1tZRd09GkmpXTv27O8t5pnxN8LyeNPA/nWOtaTqUkFzD5I8+Bonw6bT2defQgitzxN&#10;JeXur6ZqWkL5iXFuwnbzNpRtuQNvfJ4NZcvgvRtX8Ww+L/DHiL7Pfag7TbbW6CMwCDOY/wDloMYz&#10;xkVX8UJc3+p6WVMzbdUjtpprGT/VyZ3AuB90fWtFzRpty8r22duvW176/mdXNUhTlzq7bWqekrO6&#10;dtbOz1/PtZ8ceGU8caZHpHiCbyrW+s/IvLGRAR94EEN2YEUzxD4wvPDnjnQvAamG/XUmRFWaby5I&#10;0jXLOD0fj+GtvRPE102s3nh3xFZOs1nI0i3DW37mZT02t6iqviLS9A1bx3o97qWisZLe1kuLfUFh&#10;DRxuOApb+EsDx61co+7zwercU79k9V17v7zSrS5oOpRlaTlFNveydmnuu/S13cv+IfCmj68txHE6&#10;yQzKpJhYboiuDkenTpWDZo//AAkWrNregTRtaaeTperxzKy3UfV0I/hZTjr1q6sVnpGorLZWAhub&#10;qbMcbSbUmGegPTJ9PWrv9mOY8WFytvE12yOjqH2SHrn255FVyqUrpa9f6frfuvQ0qQjWlzJWaetu&#10;vbded900/I4r4U+Gb7wFpXibW5BJcJrFy19dKZ93zlflZF6KcdcdTV6W2sPH/wAO7HV9LuLq3/tr&#10;71nfRbJGxwQR/CcZ+tW/DeqapZeJdY07WdG8vS7WHZbZ6TEDPynt/umtDQvE2istqNW0xY7C+hku&#10;NLvySFj2/wDLNlIyj4zWFOnT9mqd7Rs1Z977/i9+5w4ejR9gqN7RtJWae/Nq772bbWu97+uLP4iv&#10;dL1nwX4OltXvt2pSx6qZGx+5WBgsh7HBwMd81m/s2eHYfCPhm5vPht41fXfBmra9cPp9jetmfSWE&#10;jLLGr9WXzB91uQK6bxDbSJ4c/t6wsvt00KtdWbW7DdONpwgPQnHT3ri7XSvFehfC2O++DWnabo+o&#10;TXEd9Np95GWhjmkcPIrbTlGk/i64bmsZ81HEKo7uybVr3taCt2knZtp63aa2M53o4yNSS5uWLkrX&#10;5rWirJ7O9ndN2ej6XL/wy0/VPC/ifxdcad4qaeHW79Lv+x7yM7rIr+7KIf7rDmrHxO8JLqF3Dc6f&#10;b2rSafIs0KzqG8q5Iwj47EHv6VZk1qL4jwSa42lyaDq2kyrDcW+7I8/APDfxxHqDVy88Q+GtY8cf&#10;8IR4gm8q41nRVktroR5SVgSv3gMBgc8HFEadOVD2fNdN6O+92311WvT5abFKnQeF9jf3W/deq1bb&#10;2esXzdHp2toiw9tNJqmieIp7eZbi3/0SaWxbMQ3DLkj+7kfrVJdG8V6f8W7rVNIkhufDY8L7LrR5&#10;FGftpmLidf7pxhSOhz7VYg0DxFbeGY/DdrdzWN7Z3Fs8N3ZtkXCxyD5DnPDqNrexq/rtwdJ8YSa6&#10;mmuk00ZgmVnKoVb7qg9MA5IPrXQ43tJpqzTb+VmvPbVWV/M6/Z3ipSTWsW+muz9dldPRoh8K67pf&#10;xB0+cax4YutK1e1sVhvLe4H3d/VY5Bw4459KzPg7Ovh7XdQ8GGX5hJJ5YkBDOw5+hwD1rotK1Ozt&#10;fE7+C7sTJPDCZ4Hkj4lTHPzeuT0rD0+O2tdZh8WCNlure6mtpluIz824/eB9MVTTU6c76ptN99r/&#10;ADE1KMqVRu8otpvZ20ve2l1p62Na+1WzsLq609dNaRbpcK8coy9x12Y7MRyDSzat4VvfFenaXBrL&#10;2+qW9wY/sEvyySM0ROCv8a4B55AIqjrur+F49aksNTntnmsbVdRv7WF8TSQhsLMq9SA38qrw+BfD&#10;XiD4x2PxD1P7RNqWi273Hh++SXaiQTwlHQj+MHP8XQ4x3pupU5ko2fvJeivd/NWdu7VtNzSVSrKo&#10;o0+WXvJO+lle7enVdPPR2TuXPGvh3XbJl1jwlrstrqGmrNcrEIw8N3uXBjkXqR3454o+FnjhviH8&#10;I9L+IWr2MNreXMMovYIeQs8UjIwXPPJGQDyM1X8ReJ9X8OxW8+p6LdzTSXSr5lgcsyZ64P3iM/d6&#10;4zWtHZ6d4YsI9J0vSlihkma5jaNcRuzHc5P91j+ppx5vrDlB+7Z3Xm7Wflomn306hBr63KUHZW1i&#10;77u3K+10k07b3Rz/AIn0yHWLWTRrC4uLW4ZhdRXVu2Cqnrj3rY8QaZJrPhyzglWeSezEflzLIVZm&#10;Qg7iR9PoatahFbvPNPDaSFvL8wCM/NzxgVDqVpPcXmn6fZa7JYyNcK9nJuCiWRR/qmB+8CCcjvVe&#10;ztzJ630sg9jGHO9+ay/HTyJrQyakr3C6sjSRzbr+1kUAxsRxn0z29a4vxf8AA/wT8YfBsOtG5E3l&#10;aktzasrMFSaKTDHAIw3BBrb0HVPCfxGuPESCzuNJ1rTb5bHxFa3C+WzbfmhdWHDxsOVYdjg4NWtG&#10;gudB1STQ5dttLdQtcLbxRnyzJu5IPTJHWsKlOjioctRKUJJre+t7L0emq35vQidPD4uHLVipwd18&#10;721T2elmu9+xc8QajdeE9LOueVJcRQ2ZC2tv8zSMozsUdyegp9pqFreaL/bNvvWO6sfNmtbiPay7&#10;l5U+47iq2s6nPd31ro8tmx026sXQ6tEc/Zrv+AEf19qml199B8NW2oeIL+ANp7eVqd9JGFjwON7d&#10;lBHU9K6eZc0tdF+D0v8Ag/TzOnmj7Ru/upfjpd+ln6aPscp4U0vTfDWuzeINLt1jj8VX0dvDDbXX&#10;7sgQAcJ0DcM3HXrXUSW7aAdO0O9vY2WaRkfzo8+Zu6A+hriv2gvhpodz4b0GAz6xZw6brR1iz1bQ&#10;7wJJYSIrMCg6OCHI2+nSu5TUo9e8FWfia31CC+huFSSS6hjBwfXHY+3Y1y0YypynTaty2a16Ozlp&#10;o9/K1n6pcWFXsq1ShZLlSkrPe+stLLr1V1rrZqxQsvCmnyalY6v4RvLWW1jnmilELj516Mh91PT0&#10;rLv/AAhp99qE3hPW/DVjeaJPeACwvrUNGcDJwDx15zXPa/r+sfB3xhpdgfCs8ekajq7XN1rFm3mR&#10;QQlcs0ifeXJ6sM4r0e28U2urLp+pWMkd/pd4rj7UqfNH/dP0NTSlh6vNBqzTV101SWz1s9NbWFRl&#10;hsTzU5LllFq8bO2qS0vvFre119xjeF/B/hfwTpt14N0SxtrHQpm3LYgbY7c/3V9Af51k/Dt/G3gL&#10;xN4w0261L+1tNneO80WzLFZbWbb+9QMeCjfKw/umuqmm0+51C+8JajBGq3Ma/YXkcYlH09jWT4U1&#10;2yi+KVx8O3uraaVtHa4uLaWUefFtwgdB1aNuQT2IrT2MYSp8j5bNpW801a3VK91230SKlTo061Ll&#10;fLaXKraWbuuW21tbpbdUtDf0WCzZLrxXZWTquqxQm8h2hmSVRyfw6HFZU994d0KzufEmq3NsLOCX&#10;a11t5VicbT+NU/gb4W8Q/D2z8QeE9VvLi4s7jWptRsLi4nDmHzj80WeyAjIB6VLfWcPhgatrer3E&#10;K6HM32i6lkkBWKQHliOmzFVGTlh4zceXe6f2Xq3fyv6G3tKksLCo48r1vfZPXXppfXpuWvitc2Ph&#10;v4f3nihLWa7hsrJ717O1+aScIm4JH7nsKl8D+OvDXxE8AeG/iHZw3S22q26uqzoY5IHZcNHIp6EN&#10;8v1Gauapo1neeHY9R0q9WTnz7NlkzGXYfLj2IP61j2N9e6ULvwmuiLKtkkDqscm3zXeTDhSeNyjJ&#10;x7VpKVSnibu3K1tZvVarX0T0t8+hpP2lPFe0b91xWlr6rVO/onpbzWpowaNFZX2o6RaXTSSXUfnS&#10;faGJ3MBtUZ7VU8IX2rW+gnw3rl9CmpyTSyW3zcyKDkqPXAq3p+tfatWSwv8AT2jxNLbrfF1xJ/zz&#10;I9Sc4PcEVLfaBfX01rFpWowx3mk3SySSPGH3KRzGe67h3oUdeaHpbydm/mtfncpR1U6fS6t62bWt&#10;td7Mg8I+INW1PxLeadfWkb6bHZxy2115nKzEkGPb1HHOawNX0r4k+GPivYap4Y1WP+ybpYYLiC6V&#10;mjMW8s4/2XI+63Tsa6mJo7+6kliTyZZJ9s0e3G3K/KfpVmDTri+0JbKbUil1Yv8ALdSLuII5yw7j&#10;HWh06k6aXM7ptpr8vu7g8O69OMW3dO6adut7eluj7HK/EbxinhjxRcTWm2OSSzDzC4m/0e5RTgA/&#10;3W9D3rphfT2Wt6fa26Klvs23EScgbhkMD+lc5pWoW2oTTXHjDRLGGOeaRds0yvFLASNjKT057f7V&#10;bVtp1vpXi64sBK6yXFqHt18zgRqfufgaKbqOpzX0bVultW+3Xb5bGeHnUlUlU5tJSWlrNdfxfp8y&#10;yl20vjG88O3Vm+xrETQyNH+7kXOGTPr7VENHs77RbnTZyfLabyAI2+6P4cemKp/EvxRd+AvDn/Ce&#10;RWMlxDp9xCbqJFLOIWYK5AHXGc1viC0vLGSWzkdY7tVmjmX881rHllOUG7ta28pXt+TR1/u51ZUn&#10;q0r2faV7fK6aPOtN0O++HHjeTw5J4zvoz4um+12bXY82GK5RRGLdQfuDYpbHckmu4mtJSY7K8kik&#10;R28yFZj/AMtMZwP5isvxM2raz8SvC+gN4XjvNFuNKvrjVtQacLJaSIEFuAmdxDlmyw6VP4k0pb64&#10;06W3uVX+yL5Zod6lsjBTB78A/jXPTp+zjOKV4p6J32dm99927rR7bq5zUaccP7SNNPlUklv1Sk99&#10;GvebuuunQq6lpUuk6tDrejQ+SzuVnt1k2pKp5LDtu461pwX73L288EYaG5kMN8u7axx0I9TTXii1&#10;m3hsIbiaFoLja0luoOe+OeleY/GR/iL4N+IFn4ptIW1Dw7Zt5ttY2tx5dw982I12dtoySQ3HcUq9&#10;ZYWn7Szcbrbpe135Lvp/mZYqv9QputGLcbq9und6dF1snfoei6zoEdvY/wBk6paQyWNxcllZVz5c&#10;mdy/L65xisO7+JuveHvFHhnSvFXh2QLql9fQ6lPZRmWARhSYJQe2cYIPTmur/taHXfD9n4zjk+z2&#10;0cJubyOcjMSopLE47qQc+1Yzy6hbS6eZbeC+s7qYPvX5Vhs5IifNx656ezU63NFr2TtrHW101dP1&#10;tur9Ls3rxaalSk1ezva+iaevWz1Xldmxf2dne6e3haCSFbgx+fprTIG285DAH0Pp0qnDol3r3he4&#10;8E61qZhupo2juLq3OXSRjuLLnoD6Vn2mo+Cb34mWfh/U5/s+rWFr9o0WJtykwFdrbG6OD3XrW+2m&#10;ac/iCZPtXl3UnK722s+Rxs/vEfpWseWp26x0fS23k1t3t+Fx5cQ3LR68rV+nZro+3lYzvCln4o8N&#10;2z+H9T1ldSjTUPJXdGFaKAjPbv6VcsrqOx8Sm0uJc2stu7LJJ0DDAxn6Hoah8UaVNq9lZ3FtdNDe&#10;x3ixcMU81gwzn8AcVh22p/2rq/xE+HfhS1MGtabHBNawalu+yz/aYCYZVI52blKNjkMvvUyn7G0f&#10;uu7t2Tlyrq3aL036kf7vKNNLS/u63vo3bXyVtX/kalt4cg8L3+oTaRHcXVxfKoWzMmF+zr2QdBjJ&#10;/OrHjbQ5PEvw8vtF0PVJNPurqzddNuuN9vNjgc9TniuT12X4x2nxR8I+ONP0qwOg2elvZ+K9Pkuy&#10;siSuqjzIjg7ghGcHBIrP+P8A8VfEfhLwTB8XvCyLFpvhzXPJ8QaRqVvj7TAZFTz0YHjbu3A9COtc&#10;1TFYWnh6qkmoxumrNPlsm5R2bSTd7aq210c9TFYfD4Ws5wajG+lrXi0nKS22u76393RXtfvPDdjr&#10;9lZ6featdM19b6LHBcRsmFebqSPxqn4m0CbXPFHhXxoqzRahoupTxboZNoVZoSjpIvR0IAx6EZFa&#10;HjyS61bwUt5oN6FuLhYprJ4zuEgODkYPPyknNU7E+OG+OL+aI/8AhGP+ETDRSKxD/wBoecFYOOjD&#10;Zgqeo59a6qvLzRpSTesX873T8rOP4o6pxpxjGlZyV4a79bqT9LJ380/Ml8Y+FE8TrqFyJ0My6XNb&#10;2zN/CsilWBHcZ5/CuR/Y78L6x8P/AINR+GdYvWu5rHVp7eObpvjQhEOD0yBmtPX/ABzqWl/Gi4+H&#10;FxosqrqujpdaTeMf3M+Ay3K5H3GjAU4P3t3HSrXgPxBbw6bDYvH5Nx9rKTx/agyhxwq5I6sKwiqM&#10;swVaL1XNF+t1v56K3WzutDji8HPNFW2lDni9924/mkmvKzWg7w/4bufC91N4b0LWGmtwtzdy6feP&#10;u8wSZOxW6qQelZ1p8R/h9N4I0ia+8cpo512xmjtH1d/JkBiOJAQ2PmX88c1t+Nvslhq1r5uq29k+&#10;o+ZBC00gRnkK42gnuM5FZ+ueGrLUda8J+G/EHhrS/ENtpt28Wpy6kUM1o7QERyhSPnL4Kkdwc9qJ&#10;Qq0rxpJWWiTvbVxtqtVZX6NddEnfSpGpT5qdK2mlndr3nG2id17t9vXpr01rpt3omnw20V2LuH7U&#10;jwyQsPkjxwAQfmHv3zVbSNN01ILxvDk8kQ+1NHJb/wAMb7tz4H+0TWV8KtJ8IeBbWb4TeFp2t49P&#10;ke/h0uRmZ7a1mkfByxyUL7sf3elSeHBrOl+DZmvpmlvJNSmmkY4YOpfgDHYDp3FdVOXNGLcbO2ut&#10;7NWTV9L6+SvbZWOiNSMoxdujvZ3s1a6T0fXqvknoW/FS2lnos/8AbB8u3mtZYFz90FxtUHPfniqu&#10;kWmpeFvDOkaJbSC4m0u3T7QJmKs0Kg7m+uOnvT/HOteB9R8J6fa+J9UjWz1bU4bW1kPAeYt8i+xy&#10;P0qe5aG28c2nhw6rH/aTQPOIZZAGltV+Vvl6kZwCegNTKMfa3i9bJXvrrr/k1/V5nye3umtorR6+&#10;8/1srfMpePdS8X2nhq3uvhzptvqkj3tus9jeXYiaODeDI6seCQvAU9c10OovYTW8dlZIbaO4Yny/&#10;LG1h1ZT2wehqtawiDVJ11HTV+zx2oaOTvuycrj6Dr3qtZQHRIrGy0+5D26Sjy/3gKsjZwhz0Jzn8&#10;KqKkpNt76eltNNE9fV7adjZc0ZOTejSVu1n0W+t3fXotDP0zRbTwdol9oWiuuniWRjptsrYhiHXy&#10;4wfu85yPetW5CJYzafqETKkkEch2jCo4IyAexJqHxJpscmr2OhyXcXlzTNJDHcKCG2jmP6k/yqS6&#10;k1e23zT/AL6wi01/M8vDHzg33R34FTH92nG2i08v+G1/LQmMVTvFLRaeXd38tfuLt2fN0hboxFlb&#10;rGpznnjFQalY295MtnKWaNLJgrK21jnqKy9Ku/E1j430v/idrcaJfWkym1W1wbeT5XjZjnI+UMD2&#10;JYVqR3WnX2oSeG4NZj/tGNTcNb7vnVWJ2nHdSPTvWiqRqpq3W1n1dk9PVMtVI1I6q2ttbavR6d73&#10;/BlPxDbzQjT9VtiyzW6qsLbcsVC8r75AqxpnifQvFPhO38aWTkWtxw3nW5V0bdsKlSMg5p3iPRDq&#10;Omxx/wBoTWskM6yRzwt8yMo469vX1rL09/FOjw+I/Fa2X9pWi2ZubGxhUZvJY0y21f4WYjAHrWU5&#10;SpVH/K079dUr39NLPTW6s9CXz061raNdr62376Wt53SIfi1LqHhjRLfX9Cuolaxu4c29yp8uVGcK&#10;ykjphSSD2NdDd6sl1pMd+8DW7K0cnlzY+4WwBn3rhPAHxd8D/tQfCm71Ky0+5toZWNtNayKyzW0v&#10;Ro2yBh1ORxxxXQ3iw+GfMt9Zu7rUNL/s2JWt5IzIwRSBuXAyxBwT7CohiKcr1qUk6ckmmnp119Nt&#10;dV5HNRxFOtJ4ihJOlOKs+ieutnt027ao0dMuNXg0aO41HSY47iG+l86KGTerRbjhh6HGMjtU19pl&#10;nfzNaz2scscyhlZ4/l9dp/HpXGfGfxF4m+Gfh5/iz4Rube+i00I+qW00ckguLHd+8VFTkSdCGwcY&#10;rsdE8RjUorQpaxXFpqFj9sg1G1b92VbBVNp+bOD+YrSFSnKq6DfvJJ7bp3SfbWz9GvS+1OvTnWdC&#10;d7pJ62d09E9PSz0svmRrrNjc6lN4eubQ+cunmVVZCQ6D5Tz0z7VSvbcw6bBdabd3n2O6sWtZYoVG&#10;62B6SAf3gan0m/tL0zeIbfUkmt0hkjmP/PNkPOT2NGo/abO3tfEmk3QMUjZ8pXzHMrjA3ewHI96q&#10;XvRbevp2+/Vf1uNv2lPmvf07XWvn5/5k1+t7p/ic6nHuaC9sYoty/wAMiZy/4g1wfxS+A1l498Ye&#10;GfH+j+JL7T73wzq0d+sdq2VdhwUZfcZrvNMu1urq6kQyDy7lgY5GyDMwGQPbbggdOa8++MHxSPwG&#10;KePfGGgzW+l61HDYX09hIZWsroy4jkbtsKnlux9a48dLC/VnKv8ABe7evu2d73W3vW7fcjkzJYP6&#10;q5YhXpp8z392zve/T3vu36HpXmS3kN9PJdLLazSf6PhMGJu6n8azBY38UOo6dfbntby1cW5jUq1u&#10;NmGGfrz7Vsa1p8TeG7mCzkd1uIVdGVu5AIf+tc18OvGMfinXdf0DVNOutP1DQdQazaG5OVvovLDC&#10;5iPQq2cexGK7KjjGpGnJ6vbz3uvu1S/yO6s4xrQhLeWz6X1bX3Xtf5a2LOh/2R4Y8QJ4Wgjm+0XO&#10;ktqUx2kpOsZSMknpv5Bx3BrUl0rT5tSh8Q2h8u6mtfLaRW+/HncVP0qjp3hrUm8eQ+MW1OTy5fD7&#10;afeWe393JiTzI5QP4XGWUn+IEelOk/4SbTND0kSJa/arVx/akcaErJHk5CehPy/rUw92DUo6J6ad&#10;ra/i3066d1TvCm1KOienlt+Or+5/PzWX9oXwf4e/aE034CeJtFuof7YWSS01VlP2c3CjiAcfePXN&#10;ereINP06eV7mC5hW5t4QFiZRgtn5SR3Oe9cX4z8D6F47+JfhvXLLUILXU/Ct7/ajWctqJC8bL5ZI&#10;9M9M9qn/AGih4nn+HWpyeAo7oeIvJ8zw+1iqtI0oOTHhuGDKGBB/CuOnLEUadeVVKSi242Vny8qd&#10;t907pbX2Z51GWKw2HxMq3vxUm4WSvblXu6btSuldXudqrvf2/wDpaRrPCzJIVPTA6r7Vl6xqFra6&#10;JY3Or3Jhk8/dHIq4D45yfTAqD4ceOfB/xs8CW/inwrqjSRTWzW90rRmOWKYDbIjqeQytkVK8Vtqv&#10;gmTw9q0YlW3ha3kmZgw8xONh5zu28/jXc5+0pqUGmnG6fR7W2/Bnoe2jiKKqUmmpRununt2Kfj6T&#10;xNpuh6frPg3SY/EC+epurGSby2ltZD87qf8AZHzAHqOKZfWGg+IfEuh+LII9sGnzSLpuoQSZ83eu&#10;wxnHUZ/UVU+LHxD0j4SfD1fGGtC4j02ye2juLq2jLNa2zYVpHXuqnr3wa2vDM/gW/wDhvZ6x4DNv&#10;PosluZ9N+zfNGQ7Z3rjvkk1zyVOpXcOZaKMmtLqz0a62dt77pW3Zg5U6uLlS5ldRjJxfk9GtL2ut&#10;dd0rWdybT9V1iPTzceJraG3mju2jjurWUsrR5wpPo3QEetYfws8Map4R8SeJLq215ptJ1q8S8s9J&#10;ZN32S5KfvXjb/nm+AxTs2SOtb2kX1peardWOn31vNb6bI0GsWkikvHNtDIy+oOfx7VifEfwP4r8a&#10;+Cryz8D+Lbvw3qvmRS2GpWaiSPdHIH247o4G1h1wTVSjLljVV5OF2rbvSz7J72s9LrXVXV1oytGt&#10;CLnKF2knq3Zpq+2u2vVa7FrRNXu/F0niDwrrnhybTvJvNul3E6jy7uIqCJF9CHyCp5GKzfjNoXjD&#10;4i/Da58FeCdZ/svXLy3a1+3Mn+pULiRh7kdPrW5oHivVNf8AG2qeG9Y0fyo9LWKNbhoSqzzMgcvE&#10;3RkHI9iK5/4ieI/iJa+J9Mt/BcMb2st4RqDzIfMtmVcqw/vRN91scjqKmv7OeFkpttO8XZWe9umz&#10;V7X6bu1mY4idKWBkpOUk24uytL4rPa1rapNdNfM3vhZLrdz8LdFtdcsGj1Cx0+O3uFaTcWkjG3fu&#10;75xmtaykGspDfSTspj+YzRcbucbSPTjmsTwx4m1azu3g1bTbe1WGyM91ZxsT5Ltno3Qrnn1ri/2W&#10;vG3xn1PW/E/w8+MdpaTrosMFxo+uWi7F1KKaWTkp6gbeRlePeqp4ulGVGi7+8mk7O14pPV9G0m1f&#10;ezWj0NKeMp0qlDDNSfMmr20Tik/e7Xs7O26s7Nq/QeP/AB3rXw/8R6TdjwleavpuraotpeNp8O42&#10;y4J85l7AHGT3FdLrviDTNBv7Vluv32oTLCvfzF7cfjUWh+ILKbxheeDoNWie4t1Nwtm2C62+dhP0&#10;8w4H41z/AMcPgxoHxLSPUbvXdU0+8tVh+y3GmXBVoSkm4Mo6ZzwfUU6n1iFGc6fva6LRNW3s/wAr&#10;23CX1qNCrUw8ud30i2kotfEk1fffXY6rQNO1DSbO40q71L7RPJI0sLOm3Ck/0rH8D+DNL8Ex33/C&#10;NaUltFqN6z6hDATte4J+aXBPBOecVD8PJPH2k288vjHxgutWdvG62941kscp2scs+30HGMds1seG&#10;76DxDLeXP9miDawaxmWcMt5Cy8TrjoCcj1yKqk6dVU5crTV7J7r5ptfjZm1J0avs3ytPWyerXfVX&#10;37310RTTQLHbqmn2kCJb2tyJXjjI2ySyoRKrDsdpU/ka0300iwg0/TnbyY0+V1bJVsVlatYav4M8&#10;C65d6Vbx3mrXgkmtkZtonlCARIx9dq7d30qvoHiO5bx1cQXEdxZ20enW729vcRkLJJLGu4Buh2t8&#10;p9zRGVOnJRkrN/q3ZdtEtunzuT7SnTlGEo2b/C7b320SV/kRW3jzTbW/1q01zTb23j01kXc0Jdbh&#10;XGCygdgeDWj4eXwoL+/0HTbyPChWmA+V0baCMeoC8+1XJTAmu/Y5ZZF/tCFmVWhyiuo5+bt9O9ZO&#10;iR2Vz4iNpe6cy3S2MjwzMowQTtePPft+FL3vaJOz1a/4G76W6fmSlUp1IqTT1a1Wvpp5NW06edxt&#10;3HqPgHwteapo9r9uV498lrHgfaXY4Ei9tx7+tarR6X4h0RbFZWWSPb5bNlHiYjJwfpmqXh23h0N1&#10;8MWksP2CxuIXktbhjuhilDbVTP8AtgYB7Z9quaXazabrl5pd0wmWS6e6jVl+7E2FwP8AdYdPenT+&#10;FLptZ9H1s+3+XQqnHZfZelt0nrfXfV/itrkN7ayxeF5rR3Zriwhb7PJtDFGAyrY9TWfBZwXuv+Hd&#10;e16yjh1b+z3FneRkq6sQGljx/dIAPPesH4r/ABPh+HnxQ8G+Hbsyw2/ifUZLKaQLmORBHuDZ7MD0&#10;x2r0PxB9lCx2w2/aEBa1Zhz6HB+lKLp1pTSfwNJrz0a+dnp5mcJ0cRWqRi9abimn30kvnbZ9/Q5q&#10;LwH4cvPivJ8UNKto11b+y5NPa6ibawjYhijjowLDPPIzWlPrmrWt7BoTWqrMs4FvJI3yXS7WZk/2&#10;SABg9zVewM1n4zkMVsps2hc3Mi3Aw/GRIV67ww2fQg1D8QfBmm/FzwzceHz4hvtPWWFJLXUtPbbN&#10;buXBR1Pqjp/MHrU/BTm6Mfeu3ZWXM/n3012v5FRjKFKToq0rt22Un116X79+6G+N9T8ZaX4q0jXd&#10;Gtl/s+O6jj1q3mI/eW7BtzIezIdre4yK6K6vbaOz82K5hNv9lMjqCDhD92T6Gs7Qb6fX3u/CPiiT&#10;7VeWNuouLhodq3CuCpb0ye+Oma4zWPh74ts57r/hHNdWOaGPytPlKlXhtwOIMch4y2M8ZHaiVadJ&#10;OpFOSk9uqa0atr227+txVK1WjepTi5KT2urprRrt0tbvr1bO31G4GieCzqNzZtJ9lVXkjX+7n7w+&#10;gOar6HplkZ28TTmGSaTZLa3UcOJreNlAkUnrtfapI9R7Vm/B/VvizffD9tO+OGkabba7bTNC1xp0&#10;wktruHPySAYG044KkdqSfSL5PHvh/wAVQ6vJZR6fNeWd9puMw3ttcooTd6OkiBlP+8O9Hto1qVOr&#10;FOz5dGmmtbXadvhvdrfS61sV7TmjTqqLs1HRqzjd2bfmk728tHdm18QE1g+B9eHhG78rW5dHmbTW&#10;AB/fbTsGDxyePxrn/gd4z8P+N/CQ0Z5Wh1W10i1PibRLyMrNYXTx4bg9iQSCPat5NV0vVfFuoaRF&#10;czwXGkLH5ytGQspZdw25+9gdcetZXibSFsJ9S8ZaBokN1eX0K284jYRyOoIx83+yfWnV5vbKtFpx&#10;V016X1Vut9GmtV6CrOXt1iIO6V4tb3Svqrapp6PR3WltmaPivwqNX8BXHhyHUZre4jhBsbrJ8yGV&#10;TlGz35Az6isj4YeJfG2q/CldN+LVlDbeIre1mh1JogJIbgrnbMo9HXDbeo5rpWvEOjQ273bRzLEA&#10;/n4Vt3Tn8fSsn4g+E7Dxp4J1Pw1eSz2ra1YyWMl5at+8tZmjZBIMfxLnI9aupCUZ+0pv7LXLfR9v&#10;RrZPs3fyqrTcantqW6jblvo+qv2aeifRNmhYb/FXgzyo7iH7ULRMzQZCJceWCpHfbgqfoarjSrjx&#10;D4Ms7Lx9olrNdKsf9pW7LujdlI+dfxG4elea/B+D4r/BbxNJ4c8Ta3aav4LuLq20+3uJoSt9YPFa&#10;RQRSbs4lido2BXG4bga9gMrw3E0L+XthIeSMtuwM9fas8LV+tUbzi1JXjJP8H2d11Wm63TSjB1o4&#10;2jzVIuMleMovX0fW6aWj9U1259tB0PxT4wbXrHWGj1DTme3kMNwA2x14Rh6dxnnirGk+FtT0nwE/&#10;hjxHrTajMIpo/tc0YBkV85DDoeDivO/jF+z7feKvjB4d+Kvw28X33hvULG4SfVZo4DLZ3yxfcSaP&#10;IyeSAfQ16j4guJNa0+bTxIY2lUo0lud2CV+bH0qaPv1KqnTtZvW94zTS1t0eiTuk77Nq5GH9p7Ws&#10;6lLlabSaek07O9tGmrJO63Wjepx/izSX0TUfBuuXOkx6hDp94lsjNAu6AyxlPP3N90qoA9+BXZ+J&#10;dDuLtor201q5tDb3Ec8yx/8ALUoc7T7Hv7GsO1sdL8efDi48C+L72HU3jtZY76TaYxMYW4OQcoyl&#10;Vzg5Bwak+B3xW0H4y/DKz8baQtxD5jy295Y35H2i2miYo8b+uCOG7giqo+w9q6d0udKS1s7xSUtu&#10;y5VdN7/fWHdD23s2/wCJFSSvreKSlt2vHq766W1L2oalHf6fJqt9Fb+SzfIs0O5UbPDA9sjv2ok8&#10;RWD+J9M06N5fMvpGUSwLujO1d2HPYEdD6ir0mlfZS1rbjNuV+6eQpz0xXnPhhvHmi/tFa5dnRbSL&#10;wOukRi5kkkxcW99gfvEXHMb9DzxjPFViK08PKF18Ukm7N23d9Om+uiV7vQuvVqUKlNNP3pJNpXtu&#10;235aavpc9KV7O8uWe3YpN9o2yKG2syocH8s1ltqeqeDvA9zqniGWG6msWmeeaEbRLHvJT8dhAPuP&#10;es/wZ4k1fVfir4g8LXV5BcWemWdrJa7rMrJ+93fOsv3ZEJGCOoI5q78PvHvgn4p+F5fFPhPUoby1&#10;XU5tPv0Vf9RdQuUkjdDypyM8jkEEcVpGtCrL3ZWl7yS9Gk3brZ2++3c1hXp1vhlyyfOlf+67N2vr&#10;Z2+T6XZwmh+OPh94W+JMngS71axWPxFcWD6ZY+X5c8U06MyuwP3wXUjI5Vhg161D9sa4mtrwqyxg&#10;bWXru715p8Uv2efhZ8Wprfxbr+lK2paTMo0zULeRkktXDhgUZcHGe3Stex0Hxjo/xbfxdP4iX7Hq&#10;dgtrqWmyqfLmmQ5SaPsrBcg+tceHlicNVcJw91tWcX0d90+z230d+ljiwX1zCzlCpFOHN7ri9oyv&#10;un2eyT2em1nsR2F7ba3C4uv+Pe6LxjofKYYMZ9RnkfSq3jbwhB4ls5HWW4iubd2n068h/wBZZzYI&#10;WVQepXJIrUuNWjfXW0S9/dhkLrN/dOeB+XNU/Cvj6DWvE954P1PRbmxvrVp2XzlzHNGjqu9G6EMH&#10;Vh7Z9DXW44f+HJ/E7fPt67W/DY65xw8l7Kb0k7fP/Pt6abD7SU6z4ZsoYdTjdlSPzZlXAlI4YsO2&#10;45NSaRrNvc61JpdyXjuLONVbMfyTKe4PepBJpWnaldB1WP8A0VmaPoHUDJOPaqOh+IfCa+Jl8JC8&#10;aO8uLBbmy87lbmJucxv/ABY7jrVJ8so3a7ev/BK5uWUE5Ja2fn2+d/8ALW5pRQQrqn9qBzyrR5jb&#10;5WXscVh3ej6H4d8Vp48ltljmwtncXDJlolLY+UjohJBI6Z5rc0u6sH1Wfw+jRCa3UPJb9GVD0cDu&#10;DT8CB57K78uaOOQSSCQYwjcfjzTlCEoptLe/fVf8MVKnGpFNW0d097NHOeLNO1Dw74xj8eadbNc3&#10;NvCltcWqzEK1rJIPNYDoWHDD6EVoam9nrGqr/Y2sKY0hJmt8YkVT0dc9wa0pJ1tNUjsJ03RtCRhj&#10;8yc/qv8AKqdtoltYeJC8MY8q4hO1f7mDnK/1FRKnKMnbZvVdn3+ei+XqZujyzfLs3quz7/PS/ptu&#10;Q2+pWOptaeIIdY23Gnt5F1uXaJFbjDZomvzbz32jwq6z6bFHJ5bcxywyElSrevBGOoo+0aRD4s/4&#10;RS9hxJqtu7qrJlJAo+ZSezc5HrUOuabDB9tMd2fL+yr5is3VVBGPxpc0rO3TR+tvztysmTkqbatd&#10;N39bf/sv/hxPAvjbw18V/AEXxM+GWqtdxTF1hym11lhJD28iHlXB4IPqDU/hDxR4Y+LvgrSfiP4W&#10;vGjhusvaysu2SN1Yo8Tqe4ZWUiqXwxOl6EniDRrHwYdHht9UWVJYVAh1Pzo1c3EeOpDEo2ecp9K2&#10;rnTrnS5rNfD9lZrYrKzX1v5e0tuHDrjjdu5PrRRlVnTjKdnpaSV/iuldX1SVnf5a6a1h3WnRhKo0&#10;9LSSTV5Jpcyu7pK0tNbppp6a854o8YXXgy3m1O40e71CxgheS6t7Bd8gwSSFXvW/pHiLRdf8Jaf4&#10;zs0kS11CzSZYbqLy5BG44DqfusO4NY2oW+nTXt99vmmhW+2QK0chDKd38Pv9K2PEen2Fx4d1HS/E&#10;rs1mtm0dxNv25hK/MxI+6QM8/jUwdVSk1Zq2nr69Fp2+fQii6ylN8yaton0eut90rLz/AM8xLj4k&#10;eG/ihHbTabb3vhG/03abiFttxp94rcZH8cTp+Kke9afiuyh1K/itr6FZrcKZNu3OGXpkdxnFSQ28&#10;NjpemwW2oPNZmOCK1kaTfuXYNjbv4sgde/Wprq1X7ZAxukjku38qNWcfNgEkD1PGcDmto05cji22&#10;m72etvLzXa/5WtrGny05Ru2m72bva/ReV9k++mlko9J1GGbTZ4bC+hnm09hHMgblDjdtb0yK4T4t&#10;fDrUvib8GNT0X4XapDo+sX19HcRXUjsy288cysScc5wPyrtoNEXSI/tOn2yeb5gF4yr81wB0LHuQ&#10;PWmGaz02T+0lmWOGNnEihQMMxGN3+NY16P1ii6dXRNNO26T0un0aW5nXoxxFB0qy0cWn00el0900&#10;ty1Jd38thbpeXEYvY0j+0+XwruBh2H+yTk4rKl8Oaf4quI9RupZre40/VluLX7LMV2SRAjt1Vg3K&#10;nitOJZIb2ayuGjmkaH7RZx7cMFxhlJ781T8NapbX8txcWTrLDFJJBMki7JFlDAN16jtnvitpcsml&#10;L+rf1+RpU5KklGevk/Lr8t/uZ5r+2noWv+Lvgo19o2nTX1tHqlvJqVtaf6z7Ksg3sg/vqcMP92vY&#10;rpYr7w+tp5v2pLjT0RZJlwZsxjG4diR1H1rmdZh1g+FLyHTNPUTtMztbysdkqFxg57MQPzrU8H+I&#10;dA8Z6GL7w/qq3EdrdPA7K3McqcMh9x0rGjT/ANtnUb1nGKt6OW337W0+ZzYenTp5hUm371SMdH/d&#10;5r2/8C17fMhsVGneFY4ookjm+zrCke75d+cBRWD4Dt/Anj3wPNrfhLVFvNN1DxDJezRyfK0V5DIG&#10;ZPVXSRBkf411VxDbrb3UN0u5VuFbbt+4ccEfSsDw/wCFE8DrHp3huyt/sdzqcl1dQhdu5pD+8cEf&#10;xE4JNKpB+0imk42afddNu29y6lOXtoXScFFp97tpJ+lr3Wt9Ch4+0fVfEduPG/gHVmsfEmj3TW4m&#10;mjykykBpIJF/5aIc5Ho1dPpN54le10m/vrSG1mkt4zqtrCd0auRkhPxrmfBfiy4i1C38HeL7e6S4&#10;jSfULXWoYCLO6iMjgQsx5WVVxweuMiut0nV7C7n1C3jlVZrPH2iNuAi4yG+hFLD+znUdSM991fqt&#10;dt07aPutbE4R0akvaptOVrrbVK+3e2ja+JK92rGB4K8F6L4b8beKPG2hahcQzeKryN761m/1cU0a&#10;7d6jtkdfWtrw9rOratpTDxj4d/s/UFuGhmt1k8xCm8hJVYdmUBvUE4qzo954a8Y6VF4o0fUIbq0n&#10;H7u5gkDI2xuTn2INc38QvFutfDm0k8XR2632m3VxawRtHmQWweUBpnxzsAbqM7QATxWn7vB0ue/u&#10;at21WvvOXda3emmu21teajg6Cqxf7vVu2qtL3nK3rrdO2rv5WvGtn4jt1tbzwyV3rrUEl0xwfOhR&#10;stCf95cjPY4p+q3N/wCLfD95qmhwyabcwtJDtuIAJPMUghh/eQjj3rX11TqsElvo18q7TKguIxu8&#10;qUD5Xx3/AK0aVfXWoac013aRrLFujmEMnBYdx9euDyM1pKneo430a/qz6PX5lujerJcztJfL5Pdf&#10;r8jh/GesRfCHVdU+NurXGpXNlqFvZ2uqaTbp5iRMCEEqL/wL5sdqxP2q7zUfh78N734l/DlGm12S&#10;4sbTT7Xc2y4V5ATGQOgKBue1d3JY+LYdLlfUbuDVI1vmubdWtwuIMcQsO7A9Gpt9baX4i0+zeW48&#10;ho5FkGeiv1I5rgrUZ1KNSnHS6bjfdSd7yTbt1TS6P1PPxGFlXw9WlFuPMrx0V4yd+aSd93e67P1K&#10;/wARte8Sab4c0XxBonh4Xl4tzbS6hYwyjc0bxkOkbH+IMw/DNdHbzWWtx2sj2bRzeWk0kUgw8L45&#10;UkcEhuPfrWVpV3baybjSL6VY73T2T7VHn/VySKSjD1G3kVyPg2H4q2Xi/wAdeD9a1INZ6np8d74V&#10;8QQfMlk3lmEwsuT8wfbISOCDW/tZU6ik7tT02WjSe/a7XL2T7HRLESp11JJyU9Olk4p79Vdrl10T&#10;7HTeLoE0W/t9XW2uPOa+WOKSH5hGJBtLY/ujvV7Rk8OeNvDs1gr21xBLDJa6hbL8ynOVII64NWtA&#10;fV73w/p+leMIbf8AtaPT4xqZtmLRNOFAZkJ/hY8/jXNWvgg6dqU914RMWmXFxZhJJo0JHEmdpHfv&#10;+dVLmjJVIxvGS1Wz2XTv0aduxpKM6dTmjG8Zbp6Pb7vJ3NXw94UutCuVsNG1S4tNNstL+wQaXtzG&#10;oB+WdCecgcYNN8O3GsazrzL4t02H/iVywyaLdW8hDGQxusvmL27Yzwd3tWR8IfiyPGHizX/hP4hu&#10;IW8ReF2EmpfZ1IjmhkdljkTPpjaw9faunu59Mi8Q2ttdXCwXV1JJHZ7nC+e4X/VgfxHbuIHsaKHs&#10;alOMqT91O1ummlrPblfRW1QsPPD1qMKtKXu81red+WzXRxlsl1WhXsGXTr+7v4rdUgupQ0XlcZkx&#10;hyw/r3qXTtW0O31CDw+94vn6h5jWi7Tl9oy/5Zp89ncwSW89uvlvDdMZEIyJI+eP89KyPEfhee88&#10;V6P4o0K4SFtLnk+1W8oI8yGQfMFI6NkCqk6lGN4q9mtPJtXt6K/3Gkva00nFX1Wnk2r2+V/u6l3R&#10;7SyXxveXNxGy3ltYrD5mDteMknj15rP+LOmeIV8FTahoD27apYzxzwtdL8s0QlUtFx0LrlM9iQa0&#10;dRsvt+q3sDOfLeENJscq6Kf7p/DNV/Er6j4a8Ix38TK0WnbZJ1umZ1ePoAWHPUqSfalUivY1E7pW&#10;eq3Xn8lr8iKsYyw1SDVl72q3Wu/y3ve+hd8AeKF+IfgvS/HN14fk026vrPzLjTZiS9q/IaInvgjG&#10;e9ZPhVNT0KwddR01mkfVGfbw3lQnspHJXvg8jNanizXrfwVpTajMW+z2nlm6ZULkR55bjr1/IVYt&#10;ri3tdQku7xl8mdo0sZ433K8bjhmHYZPWrtzOMZO8orV27q1/wflf5FcvvRjKfvxVm9Fe+7a83F+X&#10;Qdd3az37W8A2yQhXyfuuD0U+hrK1iPTdRi1rSL5TJBYr5l/Cp3NtkT5oyvuhP1p3gjXfCPxS0BvE&#10;fhfUJZIotSmtLtc7ZI54XKsjjqMEceoqlDBrLeJ3ufDzwTRXGuRwatcbf3iwRxnAP9/5vlz1UUpz&#10;5oxktU+2t1Z/rYmpUVanGUfejPa2t00+nk2r+V7lH9nb4fa78HPgDpvw2u7i3ujpN1eLpskOdr2M&#10;lw8sGc8hgj7SO2K6Cyt5tQ0++gvg32fULXHls2dhxg4PpV6a5tILEXNl8sdxcE45+UA9h26dKr2v&#10;2hNYureVo5LOSJBCqKVZG5JOe46VNGjTw9GnRg/dilFelrL8P0Kp0aeHpU6EPhjFRWt9ErK99Xpp&#10;9xT0PVJv+EjtfB13b3CtZ6aJ4btf9XKM7dp9xWtrcCX1hNb36K0ZG5JF+8uOjD3BrAh1a+Or6xPp&#10;Nj511pdsE0+1mUr5jYzgN/EpJ/Cujsb201e0zKEWaEKl7Bk4ikZQWTPfr1rShKMouF7/AOW1vlZ+&#10;ZWHkp03Bvvb02t52s/O1mzBt4NM8IX1x4tg1GO3tdWvIm1TzskNPsWFSP7ucL+J5q9eF7TxB5d5Z&#10;x/6RIELRt8wRhhc/8Cz+dU9Ls9cuLrXvD/i7SLeTTZLjfpMsbbvMh2gOrj+Fg2GFXBqdmJ7a11S8&#10;txdeQvEzhC+44AGf4s9hUa8ummvXvdp79Hurb79SafLy7cqvez01u7/J7q292+pJJi2tf7FvRG0X&#10;mrDCrH5io7H3zXL/ABQ0nw1q4s9J8Q3MLWLaxbpCZbjZ5V0HDIyns47etb3im28Y6e0J8JR2d1ND&#10;IjG31EkLMm751D/wvj7p9ap+IdL8F/FbQda8J67oDLDa3SebHeIY/wB6oEiyI3fBH3lPUVFde0hK&#10;lbW1kns9G7X69b9lrYyxUPa05UrK9tFJaPS9r66d9NNNDJ+JnjaH4aXHh3xdc6fNJNqfiqHRZt2S&#10;kBuWCCViPur8u3J4BYV3mup5CTNHF5klu3ywHrI3Py/UiuV+HHhqTUvAdra+I9Qn1KCSJmtbm+YN&#10;J5ZkLbXPQ7cDa3XAFbGqXckOjn+07nbJLqCQRSNz5bOcJkjoD7+tVh51HF1HpGSTS6p2d7vz0t6F&#10;4f2kacqknZTSaWmjtZ69b6O5RlS2sZ7WOKaOO8kmb7LGr7RKuPnwvdlXqPbNP8beCrPxZaRaFqkE&#10;dxYSELdW83SZchsEfUA+1cx8YPB93feLPBN+muX1imi+KI7mOa0t/OQuYyjLN3WMjI3DoSM1vD4t&#10;eC28UaH4d12eXT9Q1a4mh0mO4X5LiRQcoHHy7toyFPJ7Vn7WlzTpVbRV0tWtb/1a3XQx56LlUo10&#10;oq8Ur7Suo/m3bz0Xch8ZR6tceKbTTIp72GxgsyJ7iyY+Yi4wNo/j6YI6jgitLwF4ktfGPg221u11&#10;WDUoTdSwWt9bt94xuUKvnlXBGGB707xfBrmk6/pXi2z10w6dp7TLqenm33faVdQFbcOVKMM++SKk&#10;8Fada6XY3xhtreOK91R76GS34il87B8wejHuPXnvWkYzjjH21un6KzWr00a1Sd/K19qUJxxsuzve&#10;/pFpqz2+Jaq91vbfE+JOjTatpS+L9E1eewvNPX/QLyCMO9pKW2vlejqy5Vh6Vs6Ho2q6bp9neanf&#10;faLhoXEzQ5WMBzuIAPYdvSqemeHrq9+HV9pst5Cv9pPdteTRq3JYkCRAfukYBx0yKvfD/Ubm98G2&#10;N1ceJrHWIYrMRSalZphbhk+Ut1ODkcj1zUUYxlXUmmnJX30umunpbW3l2CjTi8VztWcop79U9dL+&#10;a1S8r7Gb4Wvxf/2roV74SudNs9LuVTSbyRw0N6rrksnsDkEGtS3uZH1KS3k8t40WIfextXufr7el&#10;ZPijxP4b+GXh83uv30dpocau89zMSVt2LZDey8/hWp9l8RRX9rqGhW+n3NpJLmaVpD+9iMRKYIzg&#10;q23nnKk1pGXKrN6reyvvtoui2vbW3cKUlGSpXvKNrpWvZ3tore6tk7bLqzmZLDWPHMXiS20nVGtL&#10;iRRHZ2+oWfFhcwOQ2cf6yORSCCP4TkVjy2j+HP2lvDPi4/D21s7G98OzWF5rWmttzcbR5cUqDA2/&#10;ew5BPIr0e4stSGsxa9ADG0cOy4tQfkmU45z6rjiqV5pejeJtfne6hk2WK7C+cRSBxyAR/EPzFc9b&#10;C+0tJfEpJq67S5tL3t1TtZ200VjGpgZWjZvmUk03s+VuV7O9t5XtZ7JaWQ7x/d3trbQrpblbuWUQ&#10;2twIjIkTsPvSAchccZ96PCnm2vhNNFvjIZbZvL8yQ5EmTkEH/OKhmGsSahfaQ0H2cedBNpuorJuE&#10;yg/NGR2Ixj3BpfEOu6fpGnaze6hb3H2e0UPcRW8Zdtp4BVRz78e9dDkvaSqN2Sutdut/yTv2tujo&#10;coxqSqydtGtfx/K9+qtujO+HuneHLzxZrXxC0TV/O1iTT4tN162ZirosLO8HmRfwvhjhsfMtami6&#10;fBeazY6ltaG+WzZrow4McoI+6/fjOR6Guf8ADEvhK6gvPifbXElldaZqB0/VdVvIfIN9HbgBXduk&#10;sZ3/ACSdwfan+MvAviXWNYs/F/hPXE0XUbLUornVIZtzQ6hagYaBiOgPDBh3AzXPTk40VKMb2bdk&#10;99d156aq+99Wc9OcqeHi4QUrPmsna6bvza7N6t66vms+g/TvBHiHTfi9ffEyfV2msbvQG0+bSX+Z&#10;YWDE+Yh7bh1qpe+J9H0Dwn/wkcF3qE+k2GnxnT5oYXlurd/MKNuTq4559hXWx+MNJuvFsnheZpIb&#10;hoWKxSQHawwCWD9Mc1G1hFDe2cMG9ZWt5tscK4jkwRnPbIzmtJUYqMvYvq731958q7rTZ208rFfV&#10;6ajJUJW1l5tSbV+vfW3e1rE1nqd1NPe2mrRW89iumLPb3VuuWuF8tmlyvboMAdSa5Pwx8YPDnibw&#10;d4P8b+DNL1C907VLz7HOvklZtMUBhieM/Mp3Lt/Wo/D/AI18JXPx7t/h94f8U6Tc3Oi6Dfz+IbHz&#10;ZPtljIzRlSidHiO75l5K5GOta3gfUR4n8JXWo/8ACN/2fqFpqUizW9vkCWaF+qOQN6OCNrEchsdQ&#10;alV51JckJq65l3d1yy0ei927TW773iyY154iVqc1pzLRc2sXFtX201jZ6v1TNkQ/8I/r/wBit5Ee&#10;PVLpp7mOY7iMKFBT0HtUpKzm401Y9rIrKfQ56VHd6tZ6rpK+IreyYGJDI8FyvlyQ7eWBz0IwfY1V&#10;m1O11TTrDxZoOoQz2d1Ishm3jZJEejq3TIPY9a6uaKu07p6r06/iztlKEbxi9N7eT3/HV+pgfCLw&#10;rqXw98MW2hatq7Xuo2K3CW9xeOd8sDzGRY2J64JwPyqDULTT/F+g2/jvwWLG41LStaVL4EfMlxC2&#10;2S3c9UkCuV+jDORXReOtL07WNIuIp4yyNC0UhRtrLuPBVvr09DWD4c8Nap4N8ZX1to6ifSfEUwvN&#10;cjbY32e/jjVTeZGCVuFTY4wdsiBs4JrhqUfZxjRUbx2ve7Wmj16ppL0bfRnnSoex5MMl+7SSTV20&#10;9ov5Ws3rvd2SYa58P/Cmt6LdaW8MzRw+J49St5IYwl1Z3iEMr88PxgEjqtZWjLoXhb4tXvhy8N+Y&#10;fHFqTYXCyGSzSSFSzxPGf9U4J3DHDV2WraraWlzZ6reJPHayXnleYISXhLHajNj+HPRvSo7mxuxr&#10;M32zTIZLqxmJzA+zzYHXBfB/iHtU1MLR9opwspJrp01v56pyt5+lh1MPD2kZQSTTXTdWd184tpfn&#10;pY574O+E4fg74d17w5D4luLq2N0NThhvHLLaeby6IeoRmBYDtmt7TjF4l1ex1SHU7u1u/D955mp6&#10;dGu9L63kRgqnPDKchxjkYwaqTX9ve63P4K1KGI3V1YvPpV9HGcNbKwXy5B0LKx6dwateFNQ07xT4&#10;bi1/wzdwx3yFpGW1DAOqnb8ynBP3cH0NOjGEFGjB6K+mt9Heyd+ja62tptteHjTpxhRhblitI/4X&#10;ey16e75NabPSjo3jjWLXQrgeMNKjnmfXHj0mexk2/bLLfhHGfuyJyrIeu3jrWvqnhx7e0utBtrx4&#10;7Y5+wtDH81uDy2098nPFQeJVnmOk+J9LNvDb7g15b3VvlNrsM5H8Dqc4PbNbd2MajHNEGaGaHIEb&#10;fePYj8K6KdOesZu9rWfdO99vX8E99XtTpycXCbvZJX7pre+7v59r6vUpS3tvLHbyD5TCqBlZdpyO&#10;n415v8J/C2vfBrxf4s8M6x4isL7U/HniKfUvC0mofLLdIItz27n+Ip2A/hzXoerac2paeWt7t7a4&#10;3Y3LjscjOax9T8NeGPilrFjq7pbTax4N1YG1kZyrWVyVUFx7FCPYg1jiqMpzhOK9+LvHW17pp99e&#10;Vu2mj8rnPiqMqlaFSPxx21tdPSa9eVXXnbpc1dBh1bw5dXVxPIz6bHZxtbW5+aSwkJ/fQhurx5OV&#10;z0x6VfZ7K8uob8GRWIeOFd3ZuSwHr/Suc8AfErQ/FPw81T4qyWV9Zra32pWeraXcqXmtntp2jcNG&#10;Od2E3ADnawqXw3438EfFqfWPBHhjVVkl0vTbO4OpWcytsW5VjGVxyHXb8wPQ1vSqUvZxUZJ82q13&#10;66eWm3S1tkbUsVQlGnGEk+dc0Yt6u6cla+q0T9LW0skVPDsa33iTUbO0eax1uwjHn3n2cotxCz/I&#10;rD7rjH8Q5Fdbr9z51m0yxr5acTTL1j/2vcZ6j0rgYPG+v/Df4qeH/hV4ls7u60e8065luPFL25ZI&#10;nyBHG7D7nzdzxXUeE/GWlLqf/CP+JNUtReSXT2klnJ+7M8id0B4YMuDkHBrPC1Ka5qbdnezvpZtJ&#10;q+ru7NXa316qxnhMRRcHSbtK7i76Wellvrva6+KzYeErvw94ygvPEOgRst9p8lxpc3mLgxyDaXQN&#10;3B+U5HH4itOSV47XzZbb5jGqTjryRg5/GuU+BnwxvPg14c1LwbBr8+r7/EV1qF1NOoWX/SHLgjnk&#10;AYH/AAE9K3vGU2n/AGG40rUAwNx8x8gFmRQR82BzitKMq31VTqR5Za3Xn6rS+iTNMPUqfUYzrR5Z&#10;295dObtfbfS5SvNS0i8i8nTNTt5o9Fu1h1G3eTmBnHyo2egIPftVbQfh3q3gjx94i+IejavJc2mt&#10;afFB/ZUnzR2kkWdrxnspzyvSren6Dp2r3WoX1re2d9aayYjfSWqgNuC/IzY5zgcZ9KyofDHi74eS&#10;eKr/AEiOO6tZ4IptDW4vXw03/LWNh/ACehFZyXwzlHZ3TXSydnpe6cbabXfoYyjLmjVnG9m3zL7N&#10;lJJ21unHTe1391gQN4l09dNu1gW4XVUbUGt9waGWPbLA+332nI7jpWl4l8T6RFdmDWNf/s28aRIL&#10;eRk+WVpmIjGDw2SCMVyvivV7Ia5fePPO1LS5Le1s9LuliuQ0N79okAAMY+bzYmOVccgHuM1tfHH4&#10;K2XxT0NNI1ULcGznik3LIVk3RHckqlTw4YZx0bJFZ81T2VT2S5ppaX0uvete2q1Uul7pk+0xEqFT&#10;2CUpR6XaurtLzT0bv1d7XVje1jRdZtZpv7IvswNbGJrEoP3DH/lqn0/u9KzUm1bSI0isLeGYLYx7&#10;bpflWTBw+V7HGeKsajb6ldXNl4r0XV5YZrK3KT2eCVm4AKsp5I4yD1qNvEGnz63Y+HNWmt7e8vt5&#10;to9wPmEDnbnqQOoraXK5XV49u2ttr7drd0ddRwVTdrVJa6O+1u2r2+4v2sVvq2kLNDaxrE0xlt2h&#10;kDK655OR69xWP/Z1zpGm6lqGg6lIzWdrskhvH3xldxkJb/dyR7A+1VPFqTeAPBT6DoCw28YjLRzG&#10;Ty0WZywTHpmTZn2Jo+HuoavHf29t4n0abTdY8TWLtrWmyTLNbRahBGEl8sjj51+bHRhz1BolOPtI&#10;QmrPr5X0306tJLrr2ZhKrGeIjSkrSSV2r2Teis7d7eq9GU/EHizw/ott4f1dNQsbVrwrNIQ3mR3E&#10;E0oQEfwuCSoz1GRXQfEPQbe58R+H9W/tO4tBZ30ku6BTtfEZwrn+EfzPFc54q+GcGov4f0fwdHa6&#10;XF4bniEdld2u6zurJ2/fW4z0KnDL0KsFIrq/DPiG68S6lrGmazYfY5LW/dLGNgf31tjAc54JznOK&#10;xpqcpypVVa/JbzaV3qrdV5PbvYmjGcpSpVUtXHl7NxSb691ZXte19UzG8XLFL4VuPEMOHzbq+t26&#10;rj7Rb524I/hPO4EdCKyNV07wP8PNatPjZrfmWy3Fl9j1LWIbr5ArlFiMwB2swKqnme4z1ror62bT&#10;/Ds+r2Gnm6kimWK7t4V3M8O7BjK+oByB7Vys2i+E9W1PXfB2o2S6p4RuroabfW6yFxaySoJJFdP+&#10;eQZV6cqc+lY4iOqulzaWv0krtPbrZ3tqte5hik+ZNJcztyt6pS1tJ6XtupNaq7fVs7PxFbxaHZNc&#10;6+sl3bMFZlWH5zIF3CRQP4ie1cR+zx8TrL4wfEHx3rmmrHcaf4fv4bHQdWSNk3rJCGuInB/iWQd+&#10;R0rcuPEM2iXMGp23iWyvPDreHWuPLmmyba5SQCGRXPPlsDsIPQgVl/s+6Zc+EPHnjzwvqOnNbNqe&#10;qQazHC+0AecmJFBH3sMPfg9acqlSpi6Cg7R5ve0vf3JOOt9rtNO17+jHKrKWa0FF2heV1vd8r5db&#10;tW3a63S2s0dpe6TZX3iKz8Vix23NjHNE0schVgzrgHH8Wa52bS9P1JLPwt4njkmjupH8m8XPOWDN&#10;E5H3TuGea6FNUsX8Xz+F7mRSGZVt9ueG27ireh9PWvPIPjp4a8LftVSfAi/GEvNF+3zXszExxTqQ&#10;vlgAcFsjJPoMVri6mHpxvUkknJRfa7aSTXnZem+xpiq2Eoyh7RpKc+TXZyfR+qjv/wAMdz41sJGs&#10;YgbR7y3WcTzQytuaOVGG11Ptg/nXMeMvGlt4U+JNn4h1zSpo4by+t7KPWLWPzIZA6k5lxzHt+7k8&#10;ZNeiXwTTZ5Gfd5VvE9zKETc23ByMd+hPHXpWJoVnpvjHw1Y+MPC/iWG/0rUtPeWLyY1aG8V/uyDP&#10;QrjgdjkGt8RRlKVoO0tGtn8PzTsr330+dntisPUqTtTlaV1Lo/h020dtbaarpvZxePfFPh7RtZ0X&#10;wxJeXUNzq195OmzQ25kiLkbsOR90EdzWfdvoeu61ot9C6w3FrrEk7LDIdsxjQqwBH1+6adHPr+me&#10;IfDhvro8yzQ3Vr9l+SRSPkP+wyj8Kq+O7vwtcfFTwroUd5c2E17JdyWeoW8Y+ztLGq7opcjGWU/K&#10;eDkVzVqrlGU5WteKttva2t7Xu7dPPuY1akpc03b44pJq38ltb73b7dE9rvodI8WeFNW+KWufDKzv&#10;pV1fT9Htry6tGyqvBMSUePscdDjpkU3xN4Sj1mO60+/0aOe3kgUMyvtaUBs7fqOo+lclZjSPjXae&#10;O/hTe+N7GHWtJuktbjUtE/cX2mRnEkLZPIZJF90bBBHNdb4j1rxTo2oeG7TU9Eh1j7RqkdrfX1vJ&#10;5LQEqV+07eh9WT/a4rZVlUpydRXjd6pebi4tau66vZ+RrSqxxGHcpq8G3Zqz3nKLi0ubWOib2bu9&#10;LMdo7XOqWUkUk0itHC0bSSr94kYBJ74rgPiTaaR4V8G6b4u8UaleW1/4P8QWtpa38ch/5ayYV3A6&#10;od2Gz2rP0Dwz4n+G3xnk+G0Wv61N4Tl0qe7kvJLzzPs1xJPmMKGG7bnKkAkKCOldD+0hrWt6RbeH&#10;2/sG1vtDvtatrTxj5ihjBCXURShf4hvwDjJ5rirVObB1XJNOCafXWyaas9UnZ38n2Z5tas6+XzqV&#10;Ycs4Pld9VfmS5uj5YySfMuib6HWa9Lodj4h03w5rllM0muSTRLe20ZMKMY8tGzj7gcdCep96z9Wt&#10;NM8CahdeJntlEelaP5cF8zZd4UQjy5T1Yjj5jkgU/X9M1n4ZTeLPF2jw3Gr2F9Jb3UGh7/mikAVH&#10;ERPAUgbtvTI96h16bXrW6t7HRo4dW0W8u5Jb6K6XFxDDJHxGvZv3nr0GRzXXN8rbnHVPTS9leyem&#10;6bXNok112uehXduZONpJ6aXtvGLv9paOV1qk7NGV4Q07Xr+bR/ENrAjjxJHDNr+nSXQmhtwkbFLm&#10;2b3yMjv9a1/iF4stPBfhePxNJPayaXDqiW+tSwz/ALyFZCI1fA6PvI61iafpGhaZqi+OfC7rpc2i&#10;2M0UNi0zLGLchQ7eVnlFAORjKHkHFeZfte/DfULT4fSXPg7Q5p4fEWtafLqsmnXRaUQFwRIP7yI3&#10;zdDkda8+tiK2Cy+pUjG8opu9+0b326zvdaaO6tseXisVWwWXTnSjzNa6O+9rPRbOSbkrLdtdl78f&#10;CN9o1jJp/h25i2splhhkjGJDjLBvXd69jXKxazqXjFLHxFp0lxpmqaJdQ6jLp+3/AI/IcMkkD56j&#10;YdwPYiuy1a8j0rw/beILUte3Gm6aRHzt8792Ac+mSKzbHxP4Ym1DR5r+T+ztS1yFraygu1A8yXyf&#10;MMOehbblgM/MFOM16VSFN8seblTtpfvbZ9Gm++p7OIp0/aqKnZaadN1ytPa6lsr66KxX8bS2nibx&#10;XYeDvsS3NvdYvNu4qWMLqSB2bAYNjuKd4y0HRNdl1S71SGZ4YbTb+4YrM7Rv5gxjrggY/KuP8E2H&#10;inwb+0Fr2i3XilpLW58N291omk6hajy08uTZM0Eo+b5V+8uM4cdgK7K5uofGlndT31qq2N5Gp0m6&#10;tpGUsm7BbcPuncPwrGNRV/ae1j717WfZLur6Nu+uuqVtTlpVPrVKcpRtJykrO2nLeOu+j3V19paF&#10;HxF4003TNJtL7xF4gmsrXWLXzvPntTi1YYxuI+5+PFbPh648P+J9viDQdct7i501pIf3PGx9u3kd&#10;cHr6HqK5+PUdO8RadqXg34mS29uxtp7YajuCiS3xw0gIwrDqW6HrWj8MNGbwn4Ih0y/tY0Num22u&#10;Y1UiW2UfI5K/ewOc+hq6NSdSsno4ta73Tjbpfq3dfqXQq1KmJ6OFr9eZNdHrZa6rTvbZMl1TX9Ou&#10;NV07w5q1tbxXV9I0M1pNIMTkLubYT97jnb19Klj0O60jxbH4ljuL4QyaabeS1jbdA7M+d5T++MDn&#10;0rO8a+E/D3iGzg1bU7X95Yx2+oWrIx+XyW3bgexUnPuOKraLrOu+Hvi80c+vvceHdW0WIiG4G5LS&#10;9VuHjft5ityp9jTlU5alpq6bjZrpr1Wml7fftbduco4he1X2lZrpo0m9uqe3daWubXii0tLtv7Ss&#10;bxY7iS4jgum8ssj45XcO3PG6kt0uNdtYIhfrDqenyLKqxyfMkn/PNgeqsP0rV1qwW6fycBFLhnwv&#10;317j865XX5o7Xx1fQ6pozNp8+ihpr635mDqcAIF+ZiBg8ZxW1aPJLmez0fTfr63t+ZpiP3M+ZrRu&#10;z3t1d/LVLXzuafgq/Ftqms+Gr7SLq1ZdRM9u1xloJxMgcmJ/QMCrL/CfrTb7wppOsaZNBrumTShd&#10;Uhu7dfuPE8TZQbl64PI9QcVZ0qy1qysnmtNWW/jnvFu7IyH/AFK7QrQHuQ3XPBBNWNCaWRbqxW8u&#10;GjmkaSFZtrLakHDxBx1+bkKeRRGMalNRmtHf7ne3XVW/TTe106d4RpzV97XS+Xk7dPlp25O/+HcW&#10;uW/i6HS/FuoWlx4kvFGpXEKhLm0kCjY8Z/iHAOD2yKsWmreKrC40m28cXnl6ku7TZLy1h2rcygZW&#10;Yr0Cug79GzVHWI/FVxBqularqFxCLfXoLzTNasoCClrx8jj+IqwKt6hq66a/u9e0q41UwWs26OVY&#10;3j5AdVJQn0/QiuenTjKT5Lp/OzvJt6X3vrfz07LhpRpyk3FOLXTo7Sbel9072a0fM2n0MnRfGWiT&#10;+Pr3wRqmt2u/VsTaDH91iqQfMVH8WG3Zx0xzWj4b0/xEPDOnW/iLyzqdmhi1S4s2IV5o87JU9m4y&#10;K4/4E6p4a8Y/D3S/iNc6ZHE0dvN/Y80yrIYA37l1DdcMynHPQ12mmW174U8NLpt3qM12fNklW42l&#10;jGrHOPXAJ47iqwtR1YKpLZ3at2dnrfzvy+XrpvgqksRRjWk7qSck1po+Vq6et97PTTSyKCajoPh6&#10;+jm1WA2zaw4jmYABWmkONjY43Z6N1NNl8M22lxSW2oX95eWl1I1sLhbcF7Htl/Ve2fSvP/jnoPjH&#10;xbbaHrHwz8b29ld6Fqyz3UMsuYtTCAnyHx0OeVPrVy5/a9+H+l+GtL1/xXcTw3GvR+V/ZZsXW4t5&#10;0YJPE6fxEfeAHJXkZrnli6FOtKnW91JXUns/5uutnbR9Xddzg/tLBwqThiWoKNuVu1mna/XXV8rV&#10;r3d13Owi8J/b28y8uLW6S1X7HB+7DDzFbKvn7y8dV6dDWrqU8UC2NzrVwsNosmLqRpMrlegJ+nep&#10;5LDwp4ctv+EutryO3tZY1eSTd+7lZsBGIP8AFzj17VR1K31KwkutCuktL7T5bVTDDJxJljiTcP4g&#10;V5BHQjFdypqmnpv5306edun3+p6rp+xg0lr5a+ab62dmjwP4GfHT4raV4E8feKfib4E1OW50fxQ0&#10;WgrDbkSSWryMXRf+ekaIFYN6ZANeofs3/tJ/Dz9r3wvf6h4bX7LcaHqflTWrzDzBjO2YDqUbH4dK&#10;6Tw5p2h65NeaO1sbf+yp1ja3LblKEZSRc9VI/LkV5/8AD/4XaB8IPG95400HwJZ6defbGg19dLUx&#10;x3tnIT5dwg/vL/EtePRjmWEdFc6nTvJTutWm27prrG9rO11Ho9DwcHRzLLamHi63tKFnGXMtW09J&#10;XSveOzT+zHuj0bXbKz13TLjVJ0t3bzPs915bKyysrfLkc/MO3euO8azeLb74z+Hvh/oUYhs10k6j&#10;dXkkDPCLxJAYkYj7oZQ4OeeQRVLxhd6L4G0mTxPovh7Ur+xu8T30mjxmWUHzMeY8QPzbOu4c4610&#10;EOhS+MfGnhv44eCvFv2OSPR7q11yy58nVLcruR13dHjb5gx7HB4roqVPrDdNL3ny3s9XFzV2tum/&#10;/b1tbX6q1R4ySpr4lKDkk9XG7u1dK+6bt52u9H2HiHULua1hu7K7jt0mmARmwwU5zg54KnGKxbb4&#10;e2tp4kuPFFpafYZrpFaX7O5VJHH3SQOOma53w18Q9W8a/FvUPhr4n8OeXpKeCI9R0/VI1Mf2oyye&#10;W8ZH3RKjDoD3B6Gu0sBfaFJp/hu1u7i5tY41LLeoWkSILgAN359a7I1KOLfPuk7ejVunnfdfkehT&#10;qUcc/atXSbS7qSbi3btu009V5WMTWbC+tvEkeroscaq7NKyrzu7P7+hHpXIWvirwf4S8Cq83jRdH&#10;03/hJozbySZMfmyScx5/uMc49DXdeJ9dXQBc3WuwyS2EbBLlreEuUjJ4kIHII7kVk6r8MtD8Y+DJ&#10;tHmhtb/T9QuEnj86FWXapyOMc5654Irnr05OUvZaytLR92rLbWza1OHEUakqsvYW5kno79bdmnZ2&#10;+/0Ou8ceFLvxJp8OmC/kgaFlkEkeN6yKQVI/HqOhBrg/h14h1V7nVL/StWa+0/7dP/a1suFk0++Q&#10;hGi8rqiuBux0yeK7Qahrly3212jW3+ysjTR87yBgMD2K9653RfD1tr848SaLNHDq6rJb6tLGNq3Y&#10;BAIkxjLqMFW6it60XUrRnC6frukun3vRrVXtZ2Z14qPtMVGpSunr6taWt09VbVbNNK+Z8IfGXhf4&#10;jfEDxJpLeZHqnhW+Q2sczYd7d0yXAPUZyuexGK60XGk+IdeuLew1u3bVjaiSPT5JPmWIMcSbDzyc&#10;gkdK87g0m+8D/FS11Tw/bwammpKba8laHdd2iMchyy4LRkjncPpXeeIfCnlQJ4itrATalb3QCXlv&#10;GFmW1LZKA/xAelc+FnWlCcWrtSbfS63XzS0Xor2ObL6mIeEcakbyjJ83S6vo1bqk0uu2tntHcRaX&#10;4gspNMsLxtP1ZECw7eGjbO7cV7rkYJ9CauJqf2ydZb7T2jktVSLWrONiVjdlzujP8YyOCOgqh4k0&#10;bVNb8T6T8U/A3iaHbpqzWmpWJgWaO8jI5jyDuSRXGeOcZBFaFoLXxPptv4n8N67DcWcrOGkspBIp&#10;cHbJHn1Vh0PIwRXVHm9o1bbba0l336N2f5aprqpuXtGuvS1vejpaSV+jdn93WLOY0fxnYeHtQvvi&#10;J42gktvsV41n9qi3N59uXwkuwemcHjjrT/HfgC/tPGFv8Q/A0STLcbmvI4JiNzOmFlwODgc4NOe4&#10;1+XdDc6DHef2fd79Oa3uAftGOsTL1HBOQeKtazoniLRtUtfEnhfS2ku9Qkjj1GGO48vbDn7uOVJQ&#10;e3Nc7/eQcWr630Tunffz6JLqtb6nEqftMPyzTaTTTStJO+r21bdum2t3dEeteKvFvh3RoNbkis72&#10;z0yzL6kkcZ87aFyJFGecjOR+VbXjbVbV7LSbm11qO0N55apJJjhJCuAwPBBztIPrVLULiKHW7rWJ&#10;NEkeH5raQLjIjPAEi91znDdqp+M4dKtbfQLDVdIuCLhSqyKm4REHoR6EYP4Vu5Spwmr6W6+VktfP&#10;+mbynUhTqe9fbe+mtr389PRp6m1q/hqy0qWPSNOt4fsMskkc1n5xUDzD8yrzwDzgflUOpWWnpbJp&#10;VhqaRCGNfs9vdNlRCnBicnorDjJrmfGV/ceHvjH4NmfUEbQ9WmmtLyGSEsktxszHIHHCkY6NjIPB&#10;yK6Dxr4UtNS1VLyb7Qsd5G0H2uzmBQqRtKv/ALJH5Gj2kZOfLH4Wl8mk9PL9V8w9p7SNVU4JOMuW&#10;1+nKmmmumqtczvCmg6t4C0s6Frup3M1r9qlNpeXSjdtn5jhWUdVU/KM8YxV20TUtc8Aw6nNos0d+&#10;uoRtd7cRNOFbG/K8Ehe/quK5PwRpvirU/hn42+GE9xqEzW1vNaaCt+2GCCI7GRs5645rzb/gmF4o&#10;+NGifBjWv+FuW13faG2oTTeHb2S8E00flu6XMRQ8qm5dwJ759a4FjKdHEUMPyStVU1fdRcbLXy10&#10;f6M83D5hH67RwjhJQnTk77qLg0rPTpok/wC8k1qfQXjvRtO1Tw7b2VwbiRtOn3x3Vq/lyxYBPm+/&#10;uvQ5qt8PvGUPj/4Yab4k1LUrW3nvJGjsbmOYCOVgxRDyeGOMFTyDU1t4/GoeK9J1Czs7S48MatpM&#10;0qa3HcqyeYrAIox95WBPPbFcr4x8A+CNZ8J3vgTSLu20eO81J/7LTYxiW4yTu4+58xyD0z3r0Zy9&#10;/np2as01tfROOva3X/hj0q9aUakq9C0rxa5X7vM1yuLTe6auk77vc2vE2naguv6XqU2kQ6hHc3X2&#10;LUrOaDmJxn98h6oR6jrWpdtpEXjez8HT6vay+Zpsrw2N+o86UYwrRseTtOckcjNcv8DL74geHfhP&#10;H4Z+NusNqWtaTJNFJqluh3vEGwjZP3mC4ye9cf428RPJ+1F8OV1fwMNU0fTLi6iXxFayMX0m+dOI&#10;pRxtVhhsN1DAjoa5ZYynTwqrtNczjdSumrySadk/nutL6JtnPUxlOjSpVLWdWVO6lvHmspJ2va2r&#10;6xvppe5p/FL4O60vgS+1TwJcXUfizTVn+wWN9MGt7y3kkXzLZj3jIzgnld2fete90iP4g6BpV14v&#10;8LQWa6CttdXVmkwlFnJs2lUJGSqkDDdcfSu68YaPq09811ol5HEJbW4juAy5PnGIrG6t2OcD0PGa&#10;8v03xfcacPDukfEqDV9H1zUJrWxv5IdNLW17NtPzEplYw3Q87c+lLFUaGHrNy0jJWd7crta2+z1t&#10;0TStukY4jC4fBYqS5WlLlWtuVuL91+UrtX2uo90aXxZ+I9h8L/C7eLdZ1OVNPN4klxJZWPmbYSRk&#10;lVxle5bqK7eCPwtrWhr4r8L+JVDXtokltqFu24bWAKnHpWZrng271V7iPStTtZmh0+5t4J9isnng&#10;HAZOhI4yO4rD+F+uXGj/AAy02P4nabp9nqGl26Ra1PZqY4Gy+0SHH3M8EjGF+laxdSjiOWa91p2v&#10;fRq19b267W6N3Z0wqVqeMmq3wSjdN7JrR+9fqnfZWS0Zc8UaLqN54rsfFNndWcuqWtoH1CzE20TW&#10;+7ZJJGfXPUdPWvK/i5+zZ4t8e/tEX3xU8GePNS0k24SO2uNOmKXFrcpGgRmX7ssW4lufUjpXq+v+&#10;HodJ8QavfXV7Ium6jarPp91anL2ypGUlRWGc7iVbjr15xXOXvjXVNA+LFvquozSala+G/DMZ1aW1&#10;BS4/fsEE0qL8rqEGQw6MrDiuPHUsNUpuFdOzkm7PtpfTXVe96Lozz8ywuExFoYmLS9opaO1mub3t&#10;NfhTlp2vo1c6HW9N8QeJ18Mz+IbtJrqxgeDWLiL5EuZ2Tad8fQozDOD0PTFQ2HgS/wBa0K40aLxS&#10;NN1JInF15MgkEUhzg47FeCD1xWr4n8AR654ls/F3hfXmjkmiCrCMtDIV5JYA/wAQ4+uCKo/2Za6p&#10;qereM/hvcWz60jINa01pBmRoxjYynld3TdXXKjyy95N+d9Wkt11b0Xm9WehUofvpOpG927+9rJcq&#10;1VrO+iuuze5z2r3Hjk2sltoWpQJ4i0+6tori6jHy3DgDmZO6uufmHI4rsYPEmi+NNR0vW9MaWz1j&#10;SpJ7afT7hSki8BZU29JE+6wYcYwaWyvrZYJvEN1osOntParcb7uPLwsP4Hx1CnjIzxXB/Gy31vw3&#10;rXh3xNcXGoafp0eseZJrlmPPj02SUZUS4+byHH7vd0UsCeKwlJ4em6vM5R0unfo7p36NdW9HbXa6&#10;wqylgaLqp8yvG67e9pLXZ9W3o7XbSV12914UGlaxqKajpStDJan+zrmP5tu4cpz6HPsQa5PQPDt3&#10;pnh+9tbPQ1aON1K2m0KEGeXjB42sOoHQ16J4a1jWdU0JbXUrm2vLq1VmuJY8FX5JAwOh2456Gsm3&#10;cGU6NYENLHC0rWlxx58JOcRv2KnPXkdK6alGnPllHrf116HTXweHnyzjfVO3fXp52+e3V2Zx/wAW&#10;WutE0Wy1zSYobOOS+tod94xa3h+bIDAdC2SgI7kVe+KfibxH4R1i11zwjplg7ahblb2CbUBbMZF2&#10;/vMnh8ggeo21b1WXVF0698C+K9FZrTVHYaPd3CrNblkKuit0KtnG0HuODXM/tBQ3V7b6TYw6f4dv&#10;JIIf9MivjOdknPI2A4Od+QRnpXLU/dxnKLtZLTs0+mj3TvseZjZSo4erVg2n7lujUk3fdNap3vbV&#10;P0N/4fzeNND8I6h8OfGuqz3Wt2t9cy6NrULI76jZFw6TY4/eIrbHU9dvFYfijxF4zto/7Cv7drqz&#10;a6WUzfYQ8ccobIkVlIdAOMj1zXY6jc22q6rZ39hO8d9Yqr48kOu1lwRnAI6EYBrKu9Q1u91BtS0q&#10;Hy285YpJJI9qw/MNzMh65GR1rWovcUFJ6ad7rz11fR3+bNMRStRVOM5e7omnduPZ66tba6tJXe7N&#10;Bb+DUfG0mtz6fJC9jZpLeXDPvt51ZedpUko2eeR0pviDV9atdV0vxh4bmi1DRFu5Brml/ZfNdoGX&#10;5ZYmyMMjducg0fDjxRo3ivxJ4k8HSaXLbSQtuhnhXbDcIT0Rh1xVXxv4f1qz0qay0XwxeXUY/eYs&#10;7rybmFtwyyEcMAM/L3rRScqPPF3Tbem90/8AgbdTok5Swrq03e7bur35k/Jbaaq1mt73N6aWO48U&#10;6fdWs8c8WoF202GSELLENv71CrHLArg9OOa5mx+EPh/wnrGq+JdJ09reZpmNlJJbqRHuTGxH6hB/&#10;dPA7Vras8Wqajp3iDVtHuI7rSFzYTyL80QdQjkMOMuCA1XdPtPsHiiPSmbyRdW8hntZmysrseqnP&#10;XHWlOnCpUTktno/VJfn59F2stpUqWIqXnG9pXT7XSXXVa30vslbaxg/D+XxH4amuk1uxjaNm8+xk&#10;tm2s8ZwHVl5Dc8gg8itvxO0V9qjeH7y3+0wXEe/yTCGJTowBzww6/hXO+EdRsJ7VdHuUms7ix1OW&#10;G2TO07UbkjsykVratdeOPCHjLS/GNr4ghvNDUSQ6tp08CghXb5ZY2HO5emOhFKjKPsbXbV152u9b&#10;7bfkjnoyUcIo6uN1e1nZN6320V9d9Ft0LsM0OtaLPLbatFfWlrut7a6t0KyeYnOc9BjGCai1LVn0&#10;zT9S1DT9NWSJpIrqZ4cKwjON2QM5OPwNQaPb2Hhmwup9IvGs7ePVrq4ubO5OUeOfIAGcfLnDAc4r&#10;b0QxHV18PzRboby0Mluyxrt8tRgqcdRzWsVKcVrZvTvvtvru7a6nZTUqiSvaW11quqW+tr6a66GR&#10;pfxI8FT60ry6hJF9otTc6eJoSqygDBi3dAw/unnFJc2GiRaxY63Yar5cLRt50VxICuJOefp2IzTJ&#10;fDGnxT2uoxzrBayXxiktpLUFGwDyCOmemTVnQNI0m/tpNInslmiWVvPgk+ZEYnhV/ujGOOlTH2st&#10;JW/qz7/12M4/WJWhUS3uvXR33ej/AC77nLfFTQfGHhDx3o3xS8EMjTtqlsuvabJcYjvbD/VvnPDY&#10;DBx0OVxzmt22+G3/AAilvqHhiD7Q2nLdXd/ozSRq7W7ynLFGJyOvHORyPSp/GXgm38VaXH8M9YuV&#10;k03W1l0+4R8meGAxkgxP2YMAQ3UYFc/4f8eeMfAniXw38MfGU099od5o82hyaxfRiSaHVIuYpJZF&#10;ABiliwpJAPmL71hKnSo1pOSaTas+ik2rryu3F9rq7Ss2c8qdHDYqUqkWoya1vdKTsmrdFK6bd7XV&#10;2lYt/B3xN4S8B+HGt9X199L+3eI2tl/tpHiF5dyAfvYy5Iw575AyMV12t/2voHieKFNJW48zaI5D&#10;IsYkJOGUnrkDkdjXJx3ujeIfDWk/DT4spo99qEN/5UkPl/LcRRnckwD9GVQC2Oh5FdFrNnLqF1av&#10;oOsxzLp93HcWsd9ceZHdx91BzlWHY10UJSjRUVra1rb+aa8vL7u/ThZSWFVOLVo2tbSSe8k07r7u&#10;vrrca3Vbe3tLEWojbUMvbTJklc5Kj8eazU07U/DvjjUr5dOlk0y6mFzJGMfunIwxUHtnkiuf8YXX&#10;gzxR4j0vR9eur7S7zU9YNnDJpd9IrpcIC6ncg+XgHrweldv4l02F0ha5a4muYozbtcRv80yd8jjc&#10;eOar47uP2Wuvls1bTRp2NYy+suUo29xqzT622aa00e35GFr+keDl8X+H/iNqV1HbzaTLJa2c24Rm&#10;G4mG0q3ruU4x7/Sud+I/wIv4dXsfiN8PtZk0nxBp98sst1BNJ5V9GGyIbiINtkByeSMjtXYQ6D4V&#10;8cw33h+aWG9htJlma3dBuVmXgMP4h6E8jHtWP8OvECeF/BbT+Kblow2sSW03mSGVIvm/dEf3V2gZ&#10;B6Gs6lGjUdpxsnqpbWasr+T0VnfZHPWw+FrycasVyyvLmT1Uo2Td110VmmmrM3dA1C18Vra3TfYr&#10;W4vJHEn2W681GnTmRE54x3HaqV/qTeFGvxdXVskE8iiJZJ9uJD1Azxk9RRofw8+H+lXM3iLwzoMN&#10;vnUmu1utLnPlm4YYaTbnHzD7wHWnLqNzfwWemx3+nLqmoXE/k2d/GRHc7FJyuckYHORWkXU5FzJK&#10;XlrfZdlu3sl+J1P2kaa5rKXRrr08tW3t+LLGqQzatp2l6pa2UOpLbrHtVpgoOer5HRuMjtmqttrO&#10;qWl59ri0CaXSbq6keSdZg09pIOAzIOCnByRyPSreq2fizSfDlu2jXVrpt9bwp9qhK+fbn+8U6Ej0&#10;6GsjUfE3izShbvrelWsYkjktdQvNPyLciRT5c6hjlSGxlT60VJKMtbp6dPT+ne3k7k1peylzSunZ&#10;O9lbt5vbe622dyTV7TXZ/Ck2pPqEeoabf3m8Kq8PERgDI6YPem6hNLpnh/R5rKW4aKyuWMkezzdz&#10;OpVUk77STnd7VB4E1+40X4H6PY+MrVrG4hmNq6su0T/vCFcdvnzkVf8AH9uNO03VNY0nVpLa4gaK&#10;OZ1PMaHaAdvfFTvS9onryptdV1/Nbepj7ssP7aN7uCbT3X2uvZrZ+ZLf63FY6JZrbaBfebbzr9os&#10;7UAN23yIDjcq8njrWVZ3vjHSP7aktpNL1TS/trXtvJ9y5ERXHklV4PPRvTgiuk17X/DBtLS38Sgp&#10;uvI7W0uo1PErDAbI5VT6njmuf8BjRl8VeMvAZkM1z4VhhYtNGBKkVyGeMA/xLhT16GnVi/bRipb6&#10;K2mvK3Zr0Tfy6F1VzYiEVPfRWdteVuzXmk312uranO+P9W8W+GvgfJ4ytdL/ALU1bSo5Jo4Yfl+1&#10;27HPlHb3UHHrkVseAfiZ8Ndb8NeGfiRod1JdaTrUX2OaS1tXlWwuiBmOcY3QkNkEkDHeqVnonhyP&#10;QYPh94g1WS4t7qaa8RpZCjGR23BAVxwpxgVe+HXhTVdE8VXEegahHHGmoGbWPLUFbxnjxmQDoenI&#10;/GuSH1hYiLjs1FPq1JO9+l9NHrra++kuCh9a+uQlFrlcYxa3aktb7rpo1fVa6Na0Pi54asfF2q3n&#10;iHwp8YL3QtT8D6hp+pvZs3+jO0ZLKkuesUqMykg9cE9MV6UZbXxvoTa3ZJZ3FpeQq9oscgkQMDll&#10;3gncp7Vy8k/h829xqPiHT7dY9SuDY3kFxFujfBwv1DflVH/hV58Haxead4ekbR9G8RaI0MlxorGG&#10;SxvI23JKoHyqSGPOOq4Oc10Qcqc5TUbqW9m99eV2d0rppN3Svq9Fp6VPmp1p1IRTU/iSbT1b5XZ3&#10;Wzs7W79LLpvF1nc2li2vvAwNjFvTy1LPwMlQByc9KxdA8feC9d+IV18MLme9/tGbSYtQ8mWyZYwJ&#10;BnyxJ08wd1ODiqPiz46x/CzwK2tePJTqC2NugurmGIb3+YJvZQMdDubGAOa6TxLoeijxDpnjTSp2&#10;iNxAN9xZkBbhCoZCfX2+taSqRqVOak1pyuSe9ndd7X081oVKrTrVL0JK8eVyi97O672/PYoXXhzS&#10;fE0M3iDS4YXuGhlsZ5rizHnQoD80ROc49B75qrb+JJtD0eG78QaHPJpv2r7BcarpbBmsokI8p5Ix&#10;82M4DFc7epGKq634s1Lwh4jcpYTX1nqisupzW8aiS2nDDDH1+Q9OvHFdH4y1PTNL8NNqmnXjQ220&#10;zLeWYBJmTnY6/wARboRUpxkpTg7OK1/rz62a3tfqQvZvnlF8so76b/fpZ9e3dDPGdjceIGt5bDUz&#10;bPbX0N1b3UPzLIB2P1HNX/DsyeJNBUXlyLoedJCJB8pY9CeO4p1lp628kms28itbanawDy4/uoQv&#10;31B6da5yz8M3OiaWuieRHaq2uSXMEkbMfLYtnzOvGR1A4rZ80KnPa973181by1XodUuenW52r3Tv&#10;28vLX+thPBun+IvC3gNvB+sanNf6jpd9IsWoXTbWvIy5YDj+6Dj8K2I5pJL2R9Yit3tYUjNqrwky&#10;RXBP31buMHHHIpmpX9xcalcQX1ncZWPzI2WPchb+HHuf5VU0zxBbXF/pXga9015lvZpDeNNMqNbM&#10;ELKFHU57Y9KmPLDlp32slfrbRX69d/K5lH2dG0E9FaKvfvZJ9eu/ZXfVnH/Evxuvw++P/wAP/BE+&#10;lSeX431G4h1LUIo929Yo96E+5Y7TnogyK9R8QW5n1i1Wx1COG6QEKsi5Dj0Hoa4f4sW2tHXfCura&#10;XoOn395oevwuYro/8sHDJI6k/wCrdUO4EdcYPWt3xPf2Nt4mS+1jU4FtlvITZTcqVZjtAJB6N796&#10;zpSdOdZPbmTXSy5Y316+8pP1euljHDylQrYhTd4uUWr6cq5VdX9U35N67kOnaHFoVpd6bYRSW8s1&#10;0Z7gQruCTt/HtJxtPpUNtd3F9qC6B4r0ezvrPVIZU1FVztdCu1Tsbgq3OR2Irc1mZ4NbFncJMzXM&#10;u1Xj6NgcoT9Kr+INM821hu9Kk4t76PbHIMFUHbPp61q6airR2XTTb022/M6JUeW6h9np+O2zuvzO&#10;f8Kibwx4Pm0EXM2p6Xa3kjW63istzYR7gEi54dV5x3x61X8bWM2leLtF1XRZpdNtpLhY9akVc219&#10;CQVVCo6HJBDYGO+a6GZP7U068tru2jhvZYWFxDMuQyk4TPqO/qBU2hLeaxZahDDFJby2sjWcMd5b&#10;fISqjbJ6lTng+nvWEqPNFU09rW76dN77aWvs2tjL6up040l5W8rO9u600tfTZaEej3VnqcLQm8t7&#10;yztYpLeZ2mH7rH8DZ9uOareA4NAiuNQ0HRo7ixutNb9/Y3EBCeW3KtGfush9VPHfFcP8IPF/h2bS&#10;/EXjZ7doY9Q1drLXtFnUt9injPl7wMZ2ScNk9vpXpml6faWc+pTW80gItVKRsP8AVYHVT6HjtRh6&#10;kcQoVEl19bO9mno9bJ6+aaurpYGtHFwp1Fbr92trdVstOjumuzfs+hape4v4Y1mDFbduDuwOcemK&#10;53XtF0zw/wCN9I8Saj4bm1DUjD9hku4Ifmihkcbju7KcBiPanalq9rDpmm6hqzz20t9qlvamZrcN&#10;9mnZvkL4+6pxhj05rodavbPVtKeLU3T7O6i1murSQ/urjd1GOQAfXpW0vZ1k7WurNeu+vZ9n/wAE&#10;0kqeIi1omrST09dV8t+nqVPCWhaTpXiDxJZ6P4gmuY55llmtbpi32XIxtUnohxkDtTtKsPCksD+F&#10;ZZIPJubeR4YZGDKy5wcE9cHsaNK8P6zpnjDVfFZ1VbyLWrG2jEKqNqvFkFvqQa53xp8PrLxQzaLu&#10;1TTms9Vg1WG605lXe6NnZkg/Ln7ydDUy54U9KezkrX3V9NdVqlffTRBLno0U401e8tOjTbfna/3X&#10;+46QaU3gLw7DYw6W11Z6eiyyRwR8yLnlQM8ED5vwqxYap4N1rVLi2068Z1iVL+KdfmjlDZAZW74b&#10;qOuaqeH/ABBb22t3lhq15dRXjSedN9rk3RyKxAVl7Lk8bak0fw7f+Hda1XTF06z/ALPvLwTWElvk&#10;SQJsBaN16H58lSPWtYuPu8q93bvbey02+ezXW5tB3cfZpct7Nb2snbzSez87dLt8p8Tfhu3iLUdK&#10;ttI+1Wt1Hqa6tatYyMgW8jXPz9jE/Qjua6rR9Vm1e61C7u9Ljt9QVl8x4GI887fuEHoynP4UXl/4&#10;ktPFMWuQG1n0yZUiuLdlKvbMudzA557cVNZWOnSs+qPb7Ybu9aWXLZBJGM5FZQoxjWc4Nq71XTRW&#10;T2ffdW00e1jGnRhDESlBWu9fRLRq1+rb+djN0DWb/WvCV/eeI7CS11ixicX8dtld8YJMbpnvtqa1&#10;1zTfD9zeeMtUl2x39nBBDcSbhtUKWVGHTlifmxnnmtJ9Dkhe6sWmm8ua3dI5N/IQqe59O1ZOj2ra&#10;x8KNPhm1iS+mt18qK+nwHuyrcF9vQnGD7CqjGpGye6V7+a0187S6eequaSjWp2SfvKLav1a01+8h&#10;vvAXhr4pfDG+8MQ67DcWtw7i2vrUh2tZcgkBgeqnjB5FWvFNhca3o82q290ZL7S4AtnLbxjzSyjk&#10;c+uOR0rH+E/gjwx8ArS48GaJHPDY61rE11Gsjb1+3XAMjxg9QowcZ6A45qwnizWvC/hbVrjxP4am&#10;maG+/wCJbNaruEwOMAj+HaTt564zWUXT9kpVY8smrSs20uW7WvlfRvXbyOeLp/V068VGbjaVrtLl&#10;u1rvpdtXW+htaZaW+o+GZIPFUszw6xarBqlrM42x7l2sFx9049D1rB+AVrrnhfwK3w58ReII9YGg&#10;6tc6cupCTMn2cfNCshPVwjKpPqK6dr+wvdFF5pLRyRzKokjzx5gIyo9+1ReE9Fn0YaraapbWsdpc&#10;XrSWlzaj96yNjIl45kU8Z7gVu4f7TCUezV9bWdnr81o3tdrqdUaK9vTqR15U1funrr5NpPbR7bmL&#10;4yt/Dvgz4s6f8XZLfUfOTQxoV81vNmH7HJMHjdoz94rLjDDBAJzkV1OtwxSNBphvWgnbc3movRgO&#10;DzxXHaV4/Ok61oHwi+LlnBJrWvajf22nTRsrxXUFuvmo7cDa5jKgrj72cZrsr62t4b2G0MLNDJ97&#10;5juXAyMe1GHdOcZuGzautU1JpNpro7OL8m2+oYeUKntHBqzkrxtZxlZNp26tcv8AwUc9rQub3xJZ&#10;Q6pYyxw7lW31C0cj/SgP+Wi8fL6dietT+KZtevEj1ewSKW3s5pI9b017Us82BhTGR90hucjOR9Ko&#10;2dzrMNnfX2o3iyxWt9Jc6b5kwRUVF6Pnquc59Kq/D7xR4ol+LPijT9bu9Pa2Wwtb/T7W1vN8yQyr&#10;99k/u9fmHBrHni5crb999ttG9baW0fqtGYOrT5owd/3kremjav8Adt1Ts9zYtNP1PXPhnrfhjQzZ&#10;x6gttJDCJmLRR3LpnZL324IyOuDUes+LPBFlfWOk+IrxrGPUvL0vTVazkCrcBfulgNoQ9FJwOMZq&#10;l8P/AA9p/hnx74m1jRb2eSPxfNHf3rFjsimRfLDqhH7t2UDd/eKg1u3+p3sV0sEloJra3VheH+IH&#10;Hy7fp3HvVR55UlLZ7aq6sm7bNbxfy07a605Slh02kmny/wAyspO2zW8Xd9vOyOT8eWWv6SNK+KHh&#10;XxWrweHPOi1q0nVPKljPEsnIJWRQOMEDFddHqGh+PPClvr2nXkF9azqJbW6sZ1ZosjqrqTg47jpW&#10;P8K9duLq01zRfE9pvjh1qRLaa4wy3ELKuAc+5K4OelbF94X0fw1olzJ4as4rGOOFjstlCRrzk/KO&#10;KdGPNTdSOsZK7TvdNaaJ37d91dbhh4NqVaD92S96Lvo1pdXb3Ss1bXe5wusfHG98G+APCvjK60q5&#10;17R7zxSul6xdJav9qsUZmjimZDgnEu1ScYIbNdj8SNS1KDQP+Et8CC3ub7SZlnmi3bftVuDmWAt1&#10;DFMlcgjI96boWl6f4h0uK60x7Oewktsqyt5kXnKeD+B/I0+80fUH8P3Akt0muoZGMEmPLa4QLjDk&#10;f3umfSlGGK9nJSldNKzS1TSs2nre7s0nfqm3exFKGK9jK821KKtbo0tXF6vXRq97O+uul62v4PFn&#10;hltW0V2tpry2jmaHcpeHI3AHtnFcT8VfiHoOieNfD/gLx/okseh+IopYtUupLAzWb7l2rDKy/wCr&#10;3E/eIx7ipPhJf+JbT4q694Zu/Ca2ejtpttf2dxM37+O4kGJbY8/MidQ3vXU6x9m1Pxdbw2upRw6h&#10;aW7tJZy4/ewOMZ56jPp0qpynisLeNk27NNXTtL3la6umr7PVd1oL2lXHYJSi+WXMou60fLLXR2+J&#10;X2tdM5n4oy/FD4WaJ4dsPgd8KLPxVotpKYLzQf7QS3uYoVQ+WttJIdvJxnJOFHHWuz8Ha/8A8JD4&#10;bsdduvDN7oc00O2bSb8r5tpIfvQttJBIYYyDyBnvXM/D12s7q4+EniO7tW1LSFS+s1W+aSbynY/v&#10;OedoPyg8jtXRazNFBrNnYjUI47q5uf8AR4ZOPPAUl8DvgDJ9MZqsNzRvUi/ddlyu3utWTSdk9Gno&#10;7+VlobYf3ZOupNRdo8j5eWLWllopJ9LXs90lcq6xpDN4qXxB5qrJ9kNtGHUcMWzlT7gYI71my6Bb&#10;apq7XUth8rMJ7mFozj5D2I6HPPNUfjtrXhzT9ItvBGvKgm1yTyNA+03DRxS3wIeKMyLyhLDg+ox3&#10;rovh1rWn65ot7c6XercTWsrWt44m3N9oRBvDj+Fg1T+7q4qVJ+r6621VvS3ya02vN6FbGyoXV1q+&#10;97X29NfNMo+LvCuk+Lb7T5NWtbe6TT7s3dt9pg81eRg/7jDswp/ieHU5tH1DU9F0G11O6W1WfTYf&#10;MMZmki5RGkwdp6gN2JqDwR4qmvPHN5oWrWk8f22zWXS5GiPlskY/eqT0V9/5irmj6zf2+owbtCmt&#10;7fU7C4LQDB+zzxtzn/eBGMelKKo1U5J6ybTdtU1ot7rqreqeut6i6NSLktOZtN210sl+atfo79GW&#10;NGvNH8WLpfxHh0drW4ubXFxI6qZIcjmJmXh1VifbIzU+nvbz6O1ytv8AuJJWb9x9cHjsawNBsLf4&#10;Y+GdUi1tfstpdXRnh8qfMeWUDaqtjy3Y5+QcE8jrXRSCHwx4bZr+/doRCXe4aPlQccED2rppy93m&#10;kraNv1/4NjTDylKK9ppK15bb7Xe29m9vyM3xv8P/AA98RPCFzoWqxw3FpK8dxaybf9W8Z3K6kdGB&#10;GQRWRP4FtvFht9Y18Tf2nb2E1hZ6pC2LmO2kADKJByd2N3seat+I2v8A4bfD3Wtd8MrLraSSx3EO&#10;m7uYon2q6R47YJYD1yK3buCyh8P2a6W7xJIkcVu653Rhh+mM9e1Yyo0KsnzR96ybXzfLrs7NOzvd&#10;eRnOjRrVG5x97lV10a5nbXZ2abXVXRyeka54v8O+LdEtZlGreH20C6hvtUdg1xDcwEGPOP8AWB1J&#10;U8ZBXvmszxP44sbDWfDt3o3hDUJLnXLia/jjj+WG5miACW8jNhVeRfmRSRkqBVzxL4f8QLokMHh7&#10;WPsepf2supG4jj8yOfa6q6Y6bZEBUjqCcio/2gPCmp/EPwfpp0m5azuNJ8SWupwrG2cmE70X6bsD&#10;3rirSrxoTUbtqzV1d9LpPe+j3v8AF12POrfWo4epy3920ktH2uk3tonvf4tG7WNf4/S64/w0vNe8&#10;KMtvrlnYvc6Yt18pimK4G4Dn5ScHHANL8G/GPiDxJ8PNHXx/piWetyW/k6tHHnb5wHLj/e656c1s&#10;a5cNrXh+38SappsNvqH2dm/0of6iRl+cEd1J6jvWf4Nktb+/vLrVPD0dqt0IkS4imHl3YVf9cMH5&#10;Rnj1rrkp/X1UUtJK1uj6320fTfbz0XoyhKOZKrGb96KTT2a3u+z6dNH30Jr6wa28QPq9paRfb7ez&#10;YMisf38SnITHu2BnHFcX8YfinD8Plh8df8INLNdLpdvcrcGMlbLdcxW7wy7fmCL5hk3DjC+9d34l&#10;sdVnjt59CuFS+j1WLL4AZ7ZWy8R9cj8ziuQ8SeKvCNn8ftL0fxTfzRf29HLpNtZ3kJFtcK6eYE3f&#10;dLFlGAecjArLGc8abjCSi20k2k1zPRP1vuvQ58w/d0nFS5OaSSk7WTk7J69VtbrdddvRtad4raOO&#10;y09rxWmVZF8zayRnrID3IHOO9VdKlj0qxh0WwmlbapFrNcA7j83f6VX8Sw3HhnwzNNptzI7W4Lwr&#10;NIS3+7n6dKp+INYmsvAUPiq2uppGs7YXLjy90mANxyvXOMjFd86nLJyejSv026/kelUqqnUk3o1G&#10;79L62/rsZviG61LwjrOqaz4b0W3uI7iS1+16dEyxu07SAPLnpynPuRXRXusaba+Jo9I1iW3hS6ZL&#10;bSZnba0twVZmhGepKruAHUKajhm0r4g+EtP8VaNMz29/brd2skfyswK5Gfp6Vh+O49P1Twzpf9uS&#10;f6Rp/iCyu9JvWt/NCXHmFFOOq4DOpP8ACDmsP4EXKFnHddrXu7drp6dLpHLKUqMZVISvFrmW1nu3&#10;96a8rpdzZsY9Qs31G21CWGSE3Ea2qYA2DGG+uWxxUcd3oml6hDBdzfYZlY2yiTCozYzx9e1XX0yx&#10;1sX7R+U6NcKUffwZFGO3TBFcT4f1rxR4m8Jal4S+KWj22l6tY6s9vp99bTCSKeLd+6kBPIcjgg96&#10;c5ezkla7s2n00e17WXld6/IK1T2MoxS3vZ7rRt2b6X6dOhqXHhy38N6nfaZoNkkd1q1m9x5kz/uL&#10;66wQI2/DqfQ1saa0reGNP0iTSfs8iwqJrfdkRSDHyg9wDn04xWV4+g1u70GDVPC2unT7rw3Ok8qv&#10;ZidbiJV+dCvBII7g5B5rTj1XXLPVbfVktlubHUFjeRbckmMMmQ2Owz1+tTFwp1Gkmlp2tZv79007&#10;27hTUaVaUUml5WtZvXz0aafrfU4Pxh4S8WaR8ZNP+Imm6veNpWn6kv8Aaei2N0V+3RumxC6N8rNG&#10;x38EErkV3HjSx0/XbW90bXNOTULGVF3RzQ7o5OeCvUEgjPSrUd3beLNFXXtGgU7gyT29wp6AkMvs&#10;e2ayfD02g6/4NsdZ0I3VqNPZillJIQ8ezcDGQfvDPr7VjGjTp88Iu6qXlZ6ronbo1Zptd79zOnRp&#10;UpTUHpUvL12TtfpZrTy21bNXUYbSW7tdBM26a4tQIW87bKVQD5l5GdvGar6Vc6dqvi/UPC2r2gXU&#10;9Ps4ma4+79pt5UI3KM9M5B964L4rfDzx141udG+IPw48UJp+r2Vq5tV1CJnCu648shT8oJAz7DNd&#10;npM+pa7p+h+LfEtkLfxFpH7jUreym/dSs6hZgp/5aRg/Mv8AdPvVRrSqYhx5GrNPXaUXpo+6ett7&#10;euhTr1KmIlGULJNNPRqUba+akr3s97WXU4r4A6pr3w6+KXiD4EeJtT1W40m1t/t3g+81WF2xa78S&#10;W32nJEnlkgruwwV8cgV6ZqF/LYyNa3cTSLM5ZJFiLYyQAPpg1DrthJNqKS2MObhrR/Lfb+7kUHID&#10;D1J4z1qT7Rr03hibz7ZbXUNuI9vzqsmOmO4B/MVphqcsPRdJyva9t9t0m7u9lotVpYrB0JYOi6Cb&#10;ai24+SevL20vZbK1ktjHvfEGgR/E+38NiG3+33EDRvNHIFmSONd2cY+ZfYdK6DxFY2N/Ha29wVEj&#10;XAFp/C3mdRt968o/aP8Ah1ceNfhqfEuj6n/ZPirRHt7u11i1hbdHKpwSEUgkMMqV7g13PgPxDr3i&#10;bwTpdz41NiNRZIpZmtY2WPjHPz8o2evpWdHEP6xUoVI72lF9Gn0fZprr30vZpZ0cVUliquGqQ0aU&#10;ovSzTdnF9bprfVO/lYb8OIfCkvhCDxT4Iv4F/tS6mS3uFUANIJWBjde7K6sD34rROn6HrWlXl1eR&#10;Q2kkl0Y9TBkCK8y/JuY9AxHQ9elYnwP8Y/DL4m+GbyTwdaRwf2X4juPt2n+X5T2t35rEuyfwFzlv&#10;cHPeptT0TRIvCnixtT0l5IbzUJGvLKRSyzDCrvx3BxnI6UU5ReEhKKi049H7u2rWj3enV2fWxpRq&#10;Qlg4VIcso8r1W10tWlrbVNW3tda2M/x6b3w34YurXWL+xjt/JjglbWG3WwO4AF92QUZeDnoea6Tw&#10;/o9poOnLb+HvsdpaWsqsbGFAIVjK8hAvAB6gjiud8f6Gviv4T/8ACJzTrdf2pafuzM3mKVBGEzj5&#10;lxxzzV/wN5OlaL9l122jtmuvJto4FutyKEXaFTPTgfdrOCti9tOVWfVat2vb/Dpf5GdFuON20cU0&#10;+2+nbt6/lo24lsNTvFliU3GrShrOORRjCAfu9y89Oma5f4Z/D7xBovxn174kaL4ha68L61YwC0tY&#10;9QMsaXaM6zjZyq9E+ZT95CCBXYWttq620n9qQLDd2cjPYXMbb1dRypwejD0rzP4IfDnxt8DfiDNo&#10;7+P7zU/CPiWPUL+10OWzRY9Gvmfz5WRxzsd2bC9Bk555p1rRxFFuEuXmvdacrei5k7NpuTvbZ8ul&#10;rsnERlHFUHKDcVJu97OLeiuuqbk07d09k2d9py+J9L8V3VvbWyzabJCzxoykyR3G/JAbP3SD+GKu&#10;Rajpfi+2t9b0qFpWtLpo542UqyOpww59D+FQq3iO4vNL1GO4jN1DayNdRQ/6i7U9P91gMH86xdY1&#10;u/sviVY63bxahDFa6fIbyxgZfKvCwGNykZLKehHTvW/N7NWbfLfZ+dndPpbW618ul+iVT2Mdb8rk&#10;tLd7ar01uvu6G/c+HDfeLLzVoJ5PJutNFtdQ7vlznOSvrjjPpxVLwZ4Mg8HeFLfwNYJMtrpdu8dj&#10;JI294oi5YKGPJVSeB6Uupatora7H4xa3vVXT9LmaP7P924Lj542H8Trjip/hp4i1TWfB8OpajNb3&#10;Qmmk+w3Nu/8Ax824b5XIP3WxkFfaqj7CWI211s99G036Xf5eaKh9WlibW958zuuz5b+l38rpd0cf&#10;q/w+8RW3xR0T40+CZdNkvLWKXTNUtNShdVvrWV1Z5YpU5jlBU/KwKE+h5rudWv4dU1X+x7dZFZoz&#10;iTb0Xu3Xt+XNVtQ1W18J+I9PtHmkS1vhMkNpsyGlK7z+OBwKqw2vhnU9Qt/iDpMkjzRFom8xWDQA&#10;8SoQcEA9we4zWMIRoSnGD+JptX8km112tp6bXd86dOnRlONN6uSclfyV2vVW7d+rZf0Gx1V9O1Kw&#10;1Frb/WPHbyRqQpiZcbXB6HGc/WvBvD3wq+LvwJ+Nugw6R4+mvNI1jZaW9veWbS/2TapIzSW4fJUx&#10;lTvTODnPpg+zaF4KHhPxtrXibw7qklxpviaZZtRtZrrzI4LlVCq0YP3MqMEZxnHFO+FXii88e+EF&#10;1jxPodxpWpW95c289jeW5jkgVXKhefvAqAdw4INc2Iw0cXOlCUnCpFtxae6TV9rJpxa9PVHLicBR&#10;xlSkqicakG3Fpu1lJX1VvijbR+e/Lc3PEN5YzT2unagLiNWm837VCn7tCuMBj2DZxXMeLNf0vxH4&#10;hl+DumeLZNG8UX2nvd6TeNYltqK4DFCflZlOCU9DmugIbVtKu9I1y3ZWVmhMsJOGTO4Mvp2/EVg6&#10;3bXtrqWl+Iri4YXFtd/Zw0ybmMbDGQfXOOe44Nd+IlJxutna+97bNbqzXR9+mh2YuU5R02bV90+X&#10;aSummnbVNPR+ho+GfEkmv+CryLVJvtWoaRM9lfN9nNv59xGASyg8DcOcjK+lYng/xJ8O/F3xQ+ze&#10;H/iOv9saDbzpqHhmWQbpo5NoaUqfmwrDG5eOTmuj0K+1qTw3fxeKYLdprdnEklqQqyjr0/hOP1rD&#10;0Xw14ZhtI/FA0TTbPxFLK0trrC2IEzKSNyOT8w3KNrDOKxk60lS2fV3unZPpbrto9HtpcmftnKk1&#10;ZpavmTvZPSzv8V7attO2u5p3GhXGk2sdq0X2u1UKJLiaXcXjD5RWPcDPB7YFWZpNbfw9LcJ5JvI7&#10;0m1mcEAxMwwDjvtzz0zg1e1O2EdlJDp4WOWePy5oyx2lSDlfbg4FcrYyePNA+JejWFp5dx4PurOe&#10;x1OOSMeZaXKKGt5VfujHchH0NbVFGjK2tnZaa2u7Lztfd9N9rs1qWoTSSdnZadLuyfTRbt7rcm8T&#10;eFvD/wAR3Xw34m8LyTPod9DqOnyXEfypOP4Y3Bzu7nHGD3raXxDp2qa7Jp4aTfHAssLuuEJzgqD3&#10;I71JLc3emRXDzxOzpMxRVbdlW6Y/wrm4b3Wv7fUeIbWxvNFuFkfdtMd5p7r8yn/pojYOSOVI6Gpk&#10;40Z8yWsmr6dtFfrptezS8kKUlRmmt29Xbpqlf0va9nbe1rnSTWOnt4lVZovs90Sr20g4WcgHcvvh&#10;c5B+tc7oGn6l4P8AFHipbS+kk026Zbyxgk+ZbO6CndbhR8yow2sDyCS3Suh8P39r4m0CLxDY6tHd&#10;WV4sc2nXUfJVcY59/WqF3400i08Z6L4f1y2mjuPEN7cafYt5JA+0WyGZtx7K0YyjdzxVVPZ80Z3t&#10;rdPvzafi2rd9CqkaMlCre2t0+/N7q23vdW76dVc539nz4lal4z+FVvffEa6s4PEMD3EerXFvMqxv&#10;tmYAq3HRcDBwTjpXdWZ07xDpseq2d5HPbzp/o91H8rKP8c9a5DWfAtj4ptPE/h/xZo1nJp+sae1v&#10;cTW8flur5J3Ejvgqd3XIrJ+CPhjxl8NPh7eeDNV8QXGoTLd50qS9kDGGEAKiH2OMn3Nc+HrVqfJR&#10;qxclytOXVuPdO2r3ur3b6WOPC1sXh5U6FZc8VFpz63jorrX4lre7132OvtvE1ot4vh2VDfyQ3hg1&#10;SSB13WG5dyPKnXDHAGB3z0rW1CzsLi4e1vrRTFJGnkzD++MkHI6Y7GsDwZe+GfFFt/wtCHSLjTNQ&#10;1aMWeoR3A2NP5TGNdynrjna3XBrYvrX7PcWulROHjVMeWzddvOc9sY/WuqjJ1KXM7NPb0e3nqtX2&#10;d91Y76MpSpczaae3o9r311W99b36aFLXrpIIZNRvrS4mNrb/ALvy1JkLD0x1J9Kfoer+GvEt3qlr&#10;ouuNLNpvlpqUEalWt2kj3BDnvitC3tBqFlDIsrFZQX8xW5HcH86qS2Q0y2udY06FVuJuLvy4wBNj&#10;+NvUgd6pxqc3Npy7vvs+t+9vkPlqRkpbrd99nt9676Jode266nY2q3chk23CPHMqhSdvO1hzn3ql&#10;f6na+FBpx1GdoZNQ8QR2qNDGXSSWXdsD5+6vq3binaSNK1Oy+16PqLqkczs+JPmWXu+P6V5z8V/j&#10;zr+jfDe98QQ+EZlvNA8S29l4usZFaRrTTXPzahBt/wBcgQoSR93cwOCtcuJxNLD0nUm7aXT3vbV6&#10;rstfRN7JnHisXRwtF1pPpdNK97K7+dr+dr9md/4p+Hlt4lvFuYdyC21a31Py4Jioe+tj+7z/ALPY&#10;r0PWsm41LxdP4p0rx94a0aWT7W0dp4z0ltrFIDk70/243591JrrvCHjDQvGXhS28WeGNUjvdNvo/&#10;M0+9hztnjJID8+uPxrBtbCx0P4mza75/krrlokVyuTtkuEBCtjoGC/nVVaVOXLOm9JNO6f3NdGtb&#10;W2ak/npWo05clWk9JNNtNeqknZ3107NSZsazNYaJcNqcUvl292saTTMzbAucDjtXK2njvxH4V8Qa&#10;9pnxM8HqNG0/yZ9J8TaTA8ouUmYq0csY5R4ht3MMjac1u+InnOim0vbKS8ljt/8ASltmwzxEkMy+&#10;pA5xWnps1vFbWMWnN5kckKjaw+fbt2hvy61dRVJzXJLltrtdO6as1o7Xs9Gnpa9mzSUZ1K3uy5ba&#10;+TvdNNbPXXRpprezM7SfDGi6PPqcvhu+nmj1i6/tKbbJ5iiQqATHxwrDGRyDWBf+H/iN4b+LFl4o&#10;8LaLo+peGr60MOq2I/cX1vn5mkU/dl+baccE4xnpXP2vgzxjZftQaD8U/BHiGRdF/sWfRvF3hu7V&#10;0T7OZGeGe3T7vmCULuxztAPQkV6dNcyfa3hedNqhVhkbh0JY9+4PGKwpcuIi7pwcJaWs0+t09U4u&#10;7TXRq2ljloxjiqbUoOnyT92zVna0rrpZ3aaaet/JlDx5N4s1TwFql58Lri0h14RhtNkvG3W8jq33&#10;JMdAwyp4ypPtVyPUNTutDtb7U9HFjfXNiv2u3WUSCCfbzHkffXPQ+lQalaPpKSQR2HmQPI0ty1vw&#10;65HLAdxnrVqz1CdrCF7iONovMw00cmQR/Bj39a64qXtG5SeyVul7vXa99dXe3zR3L+M2207Wa6aN&#10;626PXdfPZFHwzo+nywy+Jra2Wz1Sa3jh1C3juvMjjCEnZjp/EecA81T8K+DfD3hLxleS+G7WOzF0&#10;pl1GCJQq3PmudrNgfOwIJDHkAkdMVZ8QQab4e0u/1uwvEsZHuYmuLhV3BQGUNkehHB+ua1dbjktL&#10;SEojSS7vJZo8fKpOf045rONOno3FXjrf1bV9Nm+ulnsZqnDS6V4a6ebfa1m7Xeln+XI+J7jxP4Wv&#10;dvhPTrjUUjZZWsVulRnG/DKu7ggAlvfGK2PFvjbwtYaLp/jJ/EUUOl3F5FAlxJCWQyM+0KRjKkt8&#10;ue1OsPEWh6jeXWkXEskUun4ZpLlMYDHqD7VoNp2nf2Yr20drdWMsgkO3aY2GfvDqDz6U1Cpyy9nL&#10;R/OzXp07/hYzp05Wn7Kas9luk0+yaduj17WtrexqEUFzFPPbxxtNt2qODlh0bPp/Sqfhu7j1bSrD&#10;WJtLktLsQssljNjdGQTu5/u8ZGOorL8TazZ+B9RGqa3IYNHZhFMY48rCr8CQ45QKerdOa0pdT0HS&#10;tGt/EC6ql1YRxGNdQs28xVhxyxIzkAdT2rT2ked3aVt1p3Wve2/kzo9pGVZ3aVt1p3Xvd+/l3Kvh&#10;bWvC/wAQPD8Hjzwbr0OpaVfJILS8t/4CrFHx9GUgg+lVLK/0p9Ul0W0aFr7S08xtN2jzIo2biVcj&#10;gE9h0rM8GaF8PPgV4L/4Rzw6v2fwxdXEt5DKsjS21vJOwI2Hkxxk4YjoCe2ad4r8HeEpvF/h/wAc&#10;6r4dibUo7pYIdat2ZZYyVwI3KnDIfRuK45VKyoxlKMefTmV9Fe12nZu19Y3Wuza6cPtKzowb5edc&#10;vOk3bXRuO7tfVXunZpvqul0X/hHPEMkfiTTriOS+01pLa4kjyGRs/NE/fAPOOnerelQalZQLaaje&#10;fbrZgvl3Eq4mGSSd/YgcYx2rzD41/GaX9n7SP+FoyaHcX+ntrcFn4it4o/3ljatkG6UAfOM4/Div&#10;VbPU9I8T6LDqHhfW4Z7XULNptP1C1YOhDJ8rgdwMgke2K6MPWo1Kkqafvx1aXVPRO3W9vk1a+50Y&#10;bFYetWlRT/eRSbW109E+zvaz7NWdir4iNjaabda1fXqxW6r5kk1xIFjgRB8zFj90YBJzxWb4C8Ye&#10;CviN4N0r4heAPEkOpaPcNIbO9UEBmDFXHPIwex7YPeprGwbU/AR8E/FKO11Kb+z1tNaaSH/R9Swo&#10;DyBD0VyM7D0zip7Hw7onhrw9F4f8P6Ta2Wm+Rtt7O1t1ijiY9wqgAZ+lVerKopJLla1vfm5rq2m1&#10;t76vW1rJa6/vpVlPRR5dU78yldPvay1vvrs7LVUtopb+4ku7QKvnK1nPuyc9D9OahvpY1ga18QxQ&#10;ws0bo8it8vJyDz7DkVBpxv4LXZJbTRzQgmNVOQ3P65FUfidrUWkfDS4+I2qW7zR+G4ZLzUbGODzP&#10;tNvjY8e3qWwwIx0wamU4xpyl2Tbv2639F+BlUqxp4eVR9E279lq/uXzsiT4h+DvEGq+AhpHgPxP/&#10;AGJqC+VLZX8UYkVPLYOE2vwUboVPUHGR1rR8P63rWseA9P1Pxrp9vY6tNaK99BYFvIEw4PlE8gHG&#10;QD0zjmoZvEmh6J4UttU1PUY4bGG3gDXUnyoBOyqgbPTlgPxrQbS7XSn/AOEcR/k2hvs8mTjnnH4i&#10;qio+05ov7KTV9PJ2+9XW/nZWqMIe3dSD3ik1fT+67f8AgSurX87K2TfWEWrjTJLu0WaG3ufOLzKV&#10;khYdDx/FWtdzfarKaO7svtVrdL5RjZd2+NvlZW9QVNNsF0/X9Hmms50fbI0TMrZ2kHlDjvWL4LTx&#10;V4P1PUvD+tXUd5p0moGfSZM4e3gbrCf7wU9O+KPgktNJdfl18hJ+zlHS6nu1rbTS/lp52ZGNNXwt&#10;aab4e8GWHnaX4fzA9jHMQ9vG3MezP3lUfLt/hFbHiHQ/DfimDSxNarN9lv8A+0NPaQMpilTPzL3D&#10;DJ/OjTtEs5fGM3iezvmX7RYtbSQxt8sgLAmQ89QQBntnFSx3UzTSxSg74ZcEMOvuD6EVMacVBxa9&#10;3ZLpZWtb5LbvtoOFNRi1JLlbslo1ZWtbtolprqrobrmuf2TY3mqx2txdLbxM72ttHueQ+iju1VPE&#10;D2lz4SWOyt1me9WNrG3uWMfmSkbhExx8pz69KtXDHVrOW904IJIF37i2FMg7ZFEuiHWPDsNvlvmz&#10;OsjyfvIZezKe+K0kpSul27f1+RU+epzJaprT+v6RoySPLZQ3M1u0FwsaF1fHyE4yue+DxWbMbI21&#10;9ayhQ0cZkuo0OHCsSQ498559RWj+9m0lIrgu7RxgTM3VsdT9TXH/ABA1a90XwhJ8QNA8truwiW4m&#10;gkt2ZriFSWaHC/NuYDjrz9adeUacXJ9Fd+nUeKqeypub1STb72tr8/8Ahja8F6NfeHfCGn+Hr/WJ&#10;9XW2t2U319jz5kJ3KXI6sM7c98V5/pGtt8MrrWNa1nRJdOC67HDp91bvH9m1uOd8bD0CSoc5LYOO&#10;5r0jQ9c07xd4c03xH4fSSOG+jS5WG4Qq8SsMlWXsQeornvhXq9r40n8RWd9pH+i2uuTW8um6hDuB&#10;bA/eJuGGjYc+xrkqRp/uo05av4Xv9nvvsr7373TZxV6MKk6EaUrOz5Xurcqtvrpo1qnfe6un2P2/&#10;SZJJHS5RlUr5vtu6Z9q5jxPq9tos+nanZ3c8bXeqJp0aNAWCByfmYf3Pl+/0AINbumaJZ6fbvb2M&#10;HlxsrR/Zi2VQDoF9B7VyPiOzn1W+i8K2l75N3CYZrWWQHIIf5tp+gII9Gx3rbFTqxpXtr0t38tV/&#10;w/Y6sZUqKitPee1u972+aOoutGlv7qxe2ZVgtdQZpYe0sewgrz2ye1QPZTR2V1aQxRySSSeX8y/e&#10;TptOOoxxWN8LvBM/wzn1bQIfGepatZX3iC41C1XVHEkliZfmeBGx/qwfuqego8aRS/8ACX+F5k8V&#10;T2qpq0gMSY2XowT5bfTqD14rP2n7j2koNO9mrrS7S728/Tz0M3UksP7SULSbSauna7UdHt5r/Nlz&#10;wB8MvBXwr0i/tvAuhpYWd9NJPcW0cjFFlbrgEkKuSeBwM1oK8cNrHosKiOS1jR2heP70efmC8YPH&#10;atKOOy1gXAMUM9jfKQpWTKyL0II7fhWdJNbWOuWvh2Q3G2OHfazZyEO7YEz3YdcHtW8aNKhTUKaS&#10;jsktFq+nrudCpU6FOMaaUY7K2m76W27kVl9hfV7HxVpGy5s7izkhN1a3WUMZkyML0Y7+v8S4/CqN&#10;jp91ZJc6LLeNC1/KR9q8xA14SWJIXqHUYTPcfStTUNLt9MtorHTIoo4ry8eabyI9qh/vPKMdGJwf&#10;TNcX8VPEPiPwZ440XVNa+Fz+IvC8Fr5kmqabg3ul3e4DzvLzmSNlPIXkHPasMROOHp881a29r2V7&#10;J7K9ra3tp1aVzlxUlh6fPJbNXsm0r2T2TaVtb626u1zsPDtrNoNvHo9jcN9ntAIo7e4O4ncST8x5&#10;NUddsb3TdMkGnJG8lm80lut0dytIVO3OOwJ/KtLxHbWLJpmvxXUiCwuBJG8alg6sMYYdSOfwqr4u&#10;Frc+E7y6a6/491eW4EUZLFF+Y4A5PQdM8VcoxjTcf5Vpr0/pW+RtVjy0pR7LTXpZbdrfoYb+Il0b&#10;ThfajDGt1qFwYksY+ZJWBQM6E9kUlsf3Qa1rPR7bw5rceva/fQ/2lDp81kuoLujia3eXdGkiZIyO&#10;Bu68e+KwfiH4F1D4iad4E1bQvFc2k6npuuw6nJeaZGHiuofKYyRMr4zG4PIPP4itxdf1XXvH7aRC&#10;9mLeFQ+qafdRnc9m4YLJCe7CQKGB6D3rmjL37NP7PK9LNvVu17prRvTRaq+pyUuaNZqa6xUHundK&#10;Tb13T/Be7uyzpPje2LaHZ6tpN5FJrdxcJbzND+7ikiJwjsOm4AlD3HpTNb1ufRvHmj6LFo1xeQak&#10;txHeXcDj/QtqhlZ17qT8uR0OK0IV0nxLAk0ULRzWc7R7ZFKsrKcE4P6NXnv7VHwq8U/Fb4cNoHhD&#10;xTNo+rCYtY6xbqxaLI+YNt52MOCRnGOldGIqV6OFlUj7zjZq3W1rrXq7O3a/lc1xlTGUcDKdJe0l&#10;HlcUrJyty3WuivZ+l7abnfWvg+zttcm8WQ6dbx313p5t7qZIwsjAH5SXHPA/Xms3X/Ddt4o8FRzP&#10;B9qutOAk02S6YiS3uUyBIWHzBsdSOcGtIeIh4c8H2Fxr97509tZ28VxcRwkJcy7VQsB2DNTvl0XT&#10;9UtdHka5ks3laSMtl2k27xGT3HYH0xVclGcbW0au11u9dV30fzR0Tp0HFwto07rzet/XRv1Vyjqu&#10;r+JbextdansIkaPRxLqmnC43COTK7nSXADqvzc8EjtWwmqrOYr+KOOSzkt90dwjBt2fukY7EVR0r&#10;VNS1f4f2mo3Vj9jvriz3NZzRglHx/qyKXwve6e3haG6ggWONfkZI1wIzn5gB2we1aU5PRqV00nr6&#10;L+mOnJ+0XvPWKev9fevuOU+KmuWmoPqXhPTtejsFj8qLUNVSUrJYXD7XgUj+KOTBUkHg8d667TfE&#10;EfiLw/fTTQxrsjYGOGTzMhV+Y7cZzkfd/wAaz/HPw70Txj4J1DwhPcSW9rfMzSvFjdvLbgcntuwf&#10;wqD4dPf6TZR+FPEviJr7VodDtzLdSQiNrrbmLzyRwXYrzj24rCMq0MZ720l8tL6d72d79dbtJJHL&#10;TjiKOOlz/DNb+fve7v0vo+rctkklP40a21TwZY3GrT28aXklul40ZYRyJJhW29+Qe/Tv0qXWD4X0&#10;fXdI0K8nZZtU8yy0zZGXVVVctHuHCjA6nvSaZLZXPglde+3W91psi3EyPH0aB84x6Mpz+NYN98N9&#10;I8ZaZ4P1bTfFGrWtz4ZuU1GwWJ9slwgBBhmU/eyDg96ipKduaEVJtR62bs1ftunda7rzLqSqSfNT&#10;im2ovV9E1e3e6bt5rrc6ZtB0TTnmk0iwhs75pRu2RiHz89yRgOeOpyay/hZOZvE/ihH0NbRV1bcG&#10;WUtvlC4kYqfuMeMgcHOe9XtW1PS/EFzJpmrLNa3Fqq3sflkfPFnBwO+DwRWVrXibRfh3pv8Awml5&#10;dWI86azTUFaYq03mTLAgXPRvmTHrirk4U6kZRsoxu36Wd9LaPX5hVlShWVZySjC7e3Zp30vp+Nvk&#10;5Pij8QJPhvPJrt/oiXej2uj3V5qzRzBLhBEuYzHu+RiTlSCRjg1teFNUg1rR7TXbCeSTT77TbW90&#10;+4kUEyxyJvA+uCM1a8Y6HYajp9xYajCJY2V1mjZQcqV2sMHtjtVKG3Xw94WtV0FYfKht1itYVXZG&#10;FHCrgcKMccVrKNaniG2/dtfzWyt6de9/LQ25a1LFTlKV4Wul1T6/Lrbv11KMsX/CNaze+JIWZYft&#10;Bu7mMKW+XZzgfwk47elV9JvNQ1Txbc2lha2tx4Z1LT1uLi7W4Zbi1uWIZAq4w0TDHIOVYHNdC88N&#10;rp80eq27eX5Pzs3PysMY49K4rw54CXwZ46s9VsdX1G302wi+x6eu8ywXkNwNz+Z6lJPutwVzjpWN&#10;WNSEo8u17va6u9d9LNXv17atW5q0alOtBRV4t3etrX3v/davfu0ktXddhqGoX1lPqEt/ayeXawma&#10;1ltfmeWPbyu3+9uHA75rF8RaHoXxc+H9n4hhj89ZGh1HSriFMOMAFTg9+oKmpPDnjDT/ABtJrHgP&#10;WDLpus2MG6RkU7ZLd2ZYrqJiMMu4YK9VYYPY1F8HtP8AE/hj4QWPhzxdq8Oo6poMNxBqGoWX3b0o&#10;7nzNp+6SuCe27NVzRxMlTtzQkpX9U0rPs9X06b3Wt88MVLkfvU5Rlr2aklZ9bq76dN776drdG81D&#10;+w9c1aS5murgXNrD9n2m3RVBKEjqA3c884qeO9kTxE2hy6I8ltu3i6WQbQepyp6jPp61hfDfVE8W&#10;QaL8VtF1uObR9a0aRWSeHE29XIVs9BjBUjvXSCS5OorHPCgaWFhFJJwCccCtKMvaU1JdWtd7p6rX&#10;Xe/+RtRlKtSU77tNPe8Wk1rro7+RxXgHwf4i8NeO79vD/iuP/hDpFb+zdHjVZI9xLieBiTmPDtvR&#10;h2BQjGKNT8SP/wAI5rHjD4e6XJfapp1w2iX+m3aNFGZrVshju/2SAsg4YMOa3Ioo/FemwanotoLP&#10;ULXUrf8AtSzDbCdjhnXjuV5B7g89as6SL+1sdVj1O5jlW5mlaOZo8IFP8J+nf0rlhRtHlp6Rd2nq&#10;7XT+G+yW1rW6W6nHTw/LSVOm2laTT3s3/Lf4bbJWaS09dDUZ4r7Rv7Ss5irR2YkkBIym5AxVvcf0&#10;riPi14Jfx5pGg3ehXlutv9uW6WRdvmLMI28qSJj0O7uOa0PhFqPj9V8Q6X8RPDtrBbWuobPD93Zu&#10;G+32BHyvIoJwR056iq3jf4YX3jfQYbDwpr5sI7O8juNLuLGQEQOpw6FT8rpgn5fX0qq0vrWFb5G7&#10;301Tun597P10s7O48VzY3BXVNvmXw/C7p+fe3z06O5D4y+Nv/CsdA8Kaz4xtUuNB1a8j07W/ErNt&#10;TS7vGI2uFxxHI4KmTohxnrmtbxd8Pr208B+LPA2jyR3tvr0Mo02z1S5cW1iHjAaEPF86xE/OpUkq&#10;TwcYp1voX9u/DC4+HnjFYdRgvrefT9WP2byVurfHzsVOdpI5yOh5HSs/wd4dj+E3wisPC2heMb/U&#10;tL0+WH+yZ9Z2zzpYlwq2u9AN6jOEfGQvB4FQvbSkvaXceW99LxdrNP8AmTvfraW91ZpONWUpKt70&#10;JQ8rxbVpR84ta3bbUr7q1nfCHXvH3huxtvh38SvBC2a2VkP7J1/T9VN5a3cCADy5XcLIk45+8CGH&#10;Oc5rW1C/h0bw/JL4UsI445rOW7tbdIvJwy5Yr0wpYg9R1pvgP4h+H/HPiDxd8P7Wymjm8J6qljfN&#10;KuI5/MiEoaP1wDz781NrN3qunTQ+Xpcd6TefMhY5eELyF/28djwa1pWp4VWnzKN1eyurOzXuq2jT&#10;Wi6K+qu9qfL9TXJNyjqk7aqz5WtEr2attd+e7y/BPifw58ZPhRY69qvg68sY9QDrJpeu2RimjcZG&#10;dvQqTyCPlYGuatdA+Lfw9+KbeKNDul1jwi1jFCfD9rcbbqxnEZyqoRtmhdsHdkOhxjKg13sNpEfD&#10;4bQNXmeKa6+0Qxzp/qI2P+qAx8qjsO1ee/tRwfEnW/h3fWvwFuY18YXhW40dvO2GX7KwlZUPQTDn&#10;CNw4LD0rnxMJRoqrJvmgk7xSvK3RLW6b05b630s7W4cwj7HAxrzTlUppNOFlKTStZLZ3b+Fq12rK&#10;9j0K38XSj4Z2/jLxVNHpsq6Ut9qWzLrbqOWX3xjacd84qOx0/wALx2T+JPBYh3eJGTUDNbyfLfMY&#10;xsfBOMlcelV/hVrtp4p+Fvh621rw++n3U2jxw6lpN5CV+z3cagTwkHr+83EdQQeK0dRl0PQLzT0v&#10;0W1to8xwt92GH0BPRR6e9ddOXtsPTqtprlWr3u0lfsrpu+ietj1FL2lONRtONo6tapvd3e10+yff&#10;sQat4mbRNW0qWTR2lt7hvIvpIpFH2SQ42ttYjcN3Bwcjrg07Wp9VttO1S5GjfaJkV1sXsW/fN8uE&#10;EitwSGPTpjHSpNb0LRNZe70bxRpltdWN4uWtp+Vfb8wce4IzkdCM1XuPCkV34j0nxRaX9zDNpqNN&#10;bfvj5dxvjKFJf7y/db2IzVy9vd8vddr9m2mrWWj31206ko125JO6bXk10fTtqr9dLpWDQ9Alk+GG&#10;k+GPF1vb6nKtikWsbLfyY7h8EvIIjnaCedmTg9DXL/DDStH0DT/EWrWnijX/APid3SO+geIhxpLo&#10;pTZD1wj/AHjyR6V0XgW91C8+H9qby21LT9S8y4lms9QbzJkcSMWXP8UZ/hI42kVm/EnxhqHh/wAI&#10;WXjLTPCEupX1xJErQWcZ43sBkg8jAOT6Yrll7GNGnW/ljfW97Wt03snqmnq77q5y1fYxpwxD+zC+&#10;zbs0l/iuk9murur7a2naZe3fhKTw/wCJb+FryeNoru4tzjy0PQA9eBjBrh9L8F+M7Dx7Hq0+tRau&#10;uh6TMmgXM19LHPHdscNFOqNslQoE4YbiORzXpGjXljr9lb3/ANldZvs7LIyrgEjg/UZ6VzesQ67p&#10;vjLT7/w9p+myWd4skPiBrxmjZrhUzbOMdTnIY9cYoxFOHsoTu9GtVrfVWurO9nZvTSzafQMVhqVR&#10;U572as7626N92m07vb4t0cJ+1hbeKbX4Y6b4r8Fpouh+Obq90+yhuCyY+2SSAxwCVly8LsrJtbg5&#10;U8Fa9N1LVdbvvA2n6r480a40/wDtLRFh8SadpOZjp1zIg3ypImG2I275lHAIPY15n+1p8MfFPxY8&#10;S/Dmx0XSTPpmm+ONOvPEclq/lzW8cblvtET9CoGQynkHaQO9eo+MfEfimya61PwtYDV5YdPubm30&#10;uMqjXRC5VWzyrE7gCODnB7Vz0VKGPr7qKjBbaSercrJLVKylbe9rXslyUYzp47GVJqSj7kUt1Kyb&#10;clHr8Vnb4rNNXSItN1LW5fGl74F1TSre6s7PQ4Tp+s/bA8txuQq0VyhGRuAyHGQec4Nc/wDsx+J7&#10;LXvgzahfh4fD9nb6peWFvpsOZofLSZgJVPP7tjyOwrU8ZWJ8aeAZ20zT7611q/0WOCaO1uBDd2qS&#10;gbkDHgMhJ9cEVi/s+/Cnxb+z94S/4VrB41fxFounzO+lzXy4uYoH+by3x3VsjjIYHPFb81VY6m4p&#10;uNpXlZO3Ny8qe0uj2vsr3bTN4vFQzSFk3T5Z3lpvKScVaydoqLTs3uuZbHcXFjqEMMljpZtZcyZk&#10;huSRmDodpH3XHbORVHUxqEOpWP8AZUsdtJdfupPPshJ0wzAspHBCnnuWzg1z/hnSrK3+IWtfGXS/&#10;F6zQ6ppMWl3FhNJ+5gkglbDjP3c7tp9cV0ms22v/APCRaebN91ilxHLeR+WN0K7Tjae43Y+lb80q&#10;lNuzWulrbX0at3/DtudUantaKly216O/u8zs7qzScdXba73tcSTXNKttMvr/AFVfsMOnzbVNw3ym&#10;LAO/I7DJ5qzdJLFJ9sSRSI4wYrhF3HYwzn6foazvHVh4s1zQbix8PyabDfTQgKb6z822nG/JikQ9&#10;VZMqccgnIzVrRQbpzfadAbe1tj9lS1icSIyYAG09QqnIA64Fac8vaclu1n9/5Lfby3NIyn7Tka0s&#10;rP777Ppp28m76Lc2rPq8OtW8kbWjWpT9ywOJCw+Ye2OayU02AeJIbHxXNFb6ilx9p03VNMYwLKqy&#10;Z+ZeQsm35X6q+eQM03XPAVteeN9L+IOg6jJFc2FrLbGS3m/0e6RjxFMnT5WwQw+ZTxyDVO98W+Gt&#10;Z+MMPwh1uzvbHWk0b+3tNv44S0IVMrPCJOm7Azt6la560km/aJK8kld6Sbt10s76R63Wj1OepK0v&#10;fSV5JK7upXV/k9Hbs1o7Mo6ppnxA8O/DvxJ4J8Ta9caxPf3V9LFrGmQot5bwXBLRBY2+UtD90dnA&#10;7GtX4U+Lb+/+Fnh+XxvrUf8Aa1vpLzahcCFod8cJKec6NzGxQBmU8A5rTvYE1PxLH450bxUXfQoZ&#10;INS0u3kXybgugIMq9QQNrKcjGabd6FpaeM/+Eia2jWa90p7BftHCbnw2zB4Kv0P5VMaVanW5ottL&#10;3dXe6bTve71Wq1131tvnTozo1vaU5e6koJN3Vk7p36tO8dXfe7L0V1Y3/h5vEdpqFpcW11F9pgul&#10;P7uWHGd5PcFc8isfRNA0rxFoEev2d7FIt9GVs76FSpnh3Eqjf3lI4z9KvWGlx2Ph2x0m20yxh0lb&#10;VrO/063H7u2GSCqr/d6gjtniuG8CP4p8F+I9U8IXevW0mkr4q8mx0u4hf/QoTbq0NpDJyuONwJxn&#10;dtzkclatGDp+1jvo7X0k1dfLRq++3mVWq8tWmqkLqSt6N2d9Xs9e7+49Ch04QWjSTaX5c1xcZvfs&#10;4A3EjHmN77QAT6iuK+FP7O3w9+HHxB8S/FP4WQyWd94ghWO8hSc/Z2YHn93/AAEt8x9+nU13aajc&#10;ebLrK3jNDKBElu9vyMPw4I6jBwQeQaoanokMt3bX8c1xHJb+dPCYZdu+Qgja2PvA8fzrSth8PWlT&#10;k4KTg7q+jT2un82bVsPQnUhVcE3DVN7q+l01tdN+vkUrbUoNR8M6hq9550kkjNb32mTMTskU7SUJ&#10;A6jkY4NM0rR9NvodJ1VJF1CO0jWa0nuoNl0u0Hhg3v06ehFS6J4kg8VeCn8WXtyLq3W1xeW1ureb&#10;b3EZw4BIBYd8EA1pzWjlrPUrPUpN0yL+/C7gylcgMD19fXNTCKrRjL4k0n5vXfe3y79usxjGoozu&#10;non663vvbXf/ACMKPTLQfEu8+LWn+IPLuH8NpoX9nzny41cz/aEk5ON7MSmD1HQ0fGW5stO8Iw/E&#10;C81uPSZtPt/MbV/ILxwq2ABIvJKEkZ9DSeItjfFDT9JggkWSbw/NJJbzRkW+pW5nTzFRuizxFQ4V&#10;uSrcHrV/xRFB4s0my0y50+y1zw7rUBstW064OxjFn5pgwPJXGCnHPIIIo05KsVv8371o2emqtpe2&#10;vVLVGMo+0w9WjDe7tvbmbvzOzuveavbVLVaWb4zx7L/wqXxVoP7QN0phhmit9H8T2+nk+TcwSsAt&#10;yV/6ZOc5xkKxBr05ba5tvE1xphjkm0+aISxybg0ayd19QCMMO1eb2R8Q/C3RbCbXDDqGmw6w0EMd&#10;1MZXksnIVSWYZMkYxweo75Ga6LxHFq3gfxVD4m07XiulNbu2pWN4T5Kg4Cyo3JUjIyvQjmsMNU9j&#10;zSadvdbXVN6N+aemi7OVncjDVPZc0rNK8ZOOnu8y1d9mnu7W2b1ueQfFWy1fw/468H/Em5168s7X&#10;wh4gN/GL+zDWup+eSLuKdv8AllJFGcxMwKkZwQ2K9wnPjDSb2a4v7qwO6ONrO9jgZM5/gkBOCrrg&#10;qwxx71B4n0DQfGXgq90XxFDC9hcW6rfwj51MG4Nu56rjr6CuU/4SPwX4C1zTfg9d/aLC0h8L3Oo2&#10;d/JI8kUdubja0IaTO45cMqkkKuMYGKwp0pYPEyqOXuzUdbte9flSs77prW61W125HNTof2ZVqScl&#10;yTs07te9bl16W5VFJ6W5UtXdnW+FPEl94n8KXmqa5p1vHeRzSwTQ2qPGYsdPvckHqCO1c34606Qa&#10;fpet3179lvLWZoodaSNc2xkTAmAJ2u4btkbq6Oz0XQ7y3W68KXNrHHpswttU+zy5DqF3c4PysN2Q&#10;D0zSXtjY+KdFXSGZJfst15kCysCJGTlCRzkGu2pTqTocs3rbfu/w2fbZrQ7KtOpWw6hJ3dlZ9G00&#10;799/xvYbrU0GsQQeFPFNwLlbmx3CQ2pXMseMy7udobgj+6SD2ri10X4j2fxC8O/Eu08cwxzpcSaX&#10;qOh30L/ZdWsywkRietrdr0Eiho29gxFdVbWWuyapZzyhtPurG5H2WOCQsksbDM0BB6qxGVyOO2Kq&#10;+KPHKabpM2hR2Lpq00Jl0HbsEV7dhmZbGNn4EzKhIQ4BHQ1hWpqpG85NWtZq6elrbu909k909U02&#10;jHEeyl+9q3XK7re7as0tGne90k9721UrFPSvFPiWa01T4e+OZIpJLnWb9tOvLyz2mayDCSJtsZKy&#10;KoPlnaQ527sda7CW30jxJFZ6tBdQyTW8e1ZrKbftHRh67TjHrWa0Wl/FPwra3emW91pdxGYb4288&#10;WyexuFPzQuhJ2sMMpXOKy/CninUz8Yb/AEbxD4ZFnZ3emoPDOrQ423oGfPgcjpIpwwB7dKunJQku&#10;Z80ZWSevXVa+T2btq0tzanJ0ZQpzfNGTSjLV6K9rvyel3a7kle5YvH8ORJqHivwvezQ3/lS2t7uD&#10;wtFMEOwzRPjODja2DweCRVPwHq/h9PGMfhmW+ht9W1zwza6hcaezgMZQ2ySQkD5iTjDZOTxXSXi2&#10;t/dP4YvJprh7ax/0e7vfmeXdnEbtjkD3rk/GHws0XU7231/dJDqFvpZs2ZRuMAlwySI33k2SRoxx&#10;kHHvyqkaqlGcEnyvXortpS762v3vqZ4iniKMlVpRTs9VsnvzW10fnfzs9La/xQstAh0F9N1rRlmh&#10;1wR6QkduqpIjXDlM+mOSfw4qbwhZeEtH8I6Ro1lL5a2UY0jT/wC0FKTAR8Fct83zbc4PHcVmeDV8&#10;UeL/AIBaTbfFrTbe+8Qrbta311YElLx45Di5TABXIVXxwVIyMVsRw6N4j0u30q4vJryGaFnjvGY7&#10;t0Ywx8z1PYkc4p03TrTjWjFLmgmk1Zq7V0/O/LprZr0vpH363t4pe9CLV1Z662fpfzSb8tUXTbKT&#10;xTJ4tjuFNtdwfYL5bcGVZJEPyNuXO0qTjnn3rlPi38Hre38UWnxn8Nbrfxhp+k3dppd1CokXUJmj&#10;LRwToR+8X5cDvk9aw9D+AutT/Ba7+Gngn4t6pa3lj4p/tiz1aVStzazNL5nlyqMeZGRxjOCK9K1j&#10;UNW8QaNHpr3Fr/aka/u5jGQplH8ew8gE/wB05GeKw5Y4yi4VqTV7SWqfvKT2ae65U7rTV63uc3Ks&#10;XhWq1LldlJNNP338XK73UovZ6b37ozz4pu9S8I2euyStYzXlvbCZGhdfsNwxXhuuERyVYc4yOozX&#10;LeCdVv8A4Y/GvUvAs+orY+FrDwzH/YukbdlvbXHmM0hR+h8xicD+GvQPCY1WbTptL8SwI0zTzeb5&#10;bblkiIAVvZjyfqM96434mfDPTvFvg2TVn8eahpt1ocjyx38MqsAqqfknQg+ZH83I64rSpRxHs4VY&#10;Nucbdk3b4luvism1tda9LPGU8RyQxFL4oe9Zu10k7p62637Xir7JrvdJ1Oy8W+GLLxi+nrHNcKJo&#10;4VuN3lsMgjcOpx1qpY6ZbalpMlzb7HU35m8qZf8AVsOqOO3Pp9awvsfjSb4AWumeGvEFjY68dCie&#10;yvvJQ25m4y20DBVvT3rUm8ZXml3Wjab4k02NV1bT/LvbmzjYxQXAT5iT2U9Rmt41oVIwdVWvFNtr&#10;S7stbdbv0s9Nju9tHT2it7sddLNy06PRprXS2q1OT0/wr4Y8MfGCPx3qnhMQ/wBuaZcxalrFvGv7&#10;uQEO0NwerLIFVkbna6EfxVra/wCKtftvE2g+BJ7e0i1LxFcXMujarEHmt28gCbEq9VDxfKTn5XAx&#10;kEV0/wBmSaKPQLiJbiNFCTTLyWGOGOeprmdP09H8S6Za6vPZ3F0oktrGeOUxyfaEXDSqmflPlH5w&#10;PTPIrCWHlSjKNPTmd3p193mv5tXs1s3vokcsqMsOlCm7KUl5buPMtOr1UX0b32RqfE+bxIt1Z6jo&#10;GoQ2pt5DLfW8lv5xmgAzIq4IYEY4YZ9xzVC7RfH2i2dzrEa3FnqsKOtitqf3RVtyvzhgwx06g4OK&#10;sQ+JfD3iP4g6l4USeaLWPC9qsxhuFKef5q/6yM/xp2JGQDVb4i33iHTfAn9t+G9Mj1Z7PULefVrO&#10;8m2SRQq2ZJI24/eAcqDwenetatqkqk1K8dU1vdrf5rVNJa7vYqtKnKNSrfmjrdK7+HSWnyaat5nQ&#10;3kGoavpl5aWcxaZbPbCkku1lYr8pLDkc9a8x8M/FHxvYeAJfGdv8Or3VPEGnq1pqeg2024yXEE2J&#10;khZgFc+Ud6EEEsApBruPDHxCtdZ8cMLfRri3024t5A99dYCSTxlSArZ/iVjlexBp0mg3cFnqHgvV&#10;NcjaS+vLi8069j/dTFcqwfI48yMYXP8AEFUkdaVRSrWlSnteOy3srP16LdatNPQmtGWKaq0ajVlJ&#10;aW+K65X72ztezs1rttfN0vSPgr8bNGbVfDUu+W3Wa4SNXMN9pj3cZSWOWLOY2bkFGyMg4ri/2e7X&#10;4m/DKfxf8E/FV9da6uh30N74cbVYT5UumyYyIZupMfIKHOCPQ12/hHSbPSPHbajqC2trry2awapd&#10;Wsax/wBq26DKSyqBhsMT8w6E81bsNHuovEt1dTSPbyW5mutFkguNyzxuv7xCp9CM46HPFc/1eVWV&#10;OqlyzUmny6Jpqzur2vta91dJK61MY4b2lWliLKNROUW46Jxa2a11Vla7dpRsnZoq+BPin4I+K2ha&#10;9ceHY5o3sNam0rULUr86uB8r7eyupyDxVqSz0fxFr8Og2Gqst14ZtY5byzMayb4GUiGYg8q4Kttc&#10;c43A5BqLw34X02VV8SaYXszfxq0kkMOHVuSC3faDng5x0FQ6r4eW216z+Jlholvc6h5kdnf6hat5&#10;cksSsWUEg4ZAxOFPQsR7VtF1pUU6qT720vG99LXa0t62fobr6w6EHVSe3M0rXS6q22rTfRq666S6&#10;zbaf8TfAtrH4ha+0e51CN1W+t1EV1pzE4+RjnaWAHHQjrW1FHq32S1sb2aRQkOIb6GNCCVHBI9D3&#10;rLudF03WpJPBrSGOH5LuRlZo2mUucpkdD05ByCBkVL4b13RNZ1ifwPa+JJL680GzEkk1wB5mDkKJ&#10;CvBP4DI7VvT/AIict2kr3td32t+N16dDSDjGqnK3NKyvfWTjq18tXda77KxLe2cWurMbhLV/tVq0&#10;U8dzbiS3nQjay467SuQQDxmuQ8K2+tfBmy8L+EdR14rpNnqx03S7We1Mi+XcBvs1u8/8IXaVVyME&#10;lVNbvgSy8caB8R9ZvdT1uzuPDeppB/Z1mqkNZXCr+8H93aeoPWmeJ9Q1vRfHl1NqOo2lx4euNPNx&#10;caVeL+8tpoDvFzA3OVxyyEdRkHqKwqcs4+2Sakm47PutdHrFtJ6b9UzCpFcscQ04yvZu+yUr3dnq&#10;m4p/PVbo17FIdW1PUtZ0C7uLea0nms9R0ydsK8mxdroG49Np+6wLVzV3P4t8LaTdaJr2p6LqlxY+&#10;ddSSQ6e0Moss/uiUDk7o8srMuQeOlb1vbaHpfi2yt4Jo10/UrOS7mzmSFjw8bI/8AO8sM8EZxiqO&#10;u2Ju7+S6Uyw7riQedDH5iSeYMFXGMhGHXHoDWkuWUXLqnZ2fdJ7bbW+d9ru9V4z9k7aSu07N26O9&#10;tF2387WuzT+EXxE0L4teBo/G3gfWVu7Rp5IlWbGUdG2lXx16ZB9DWP8AFC28QPY2virwVE1vra3h&#10;trezmkAWXLAvjtu2glT3GRUfwc+B/hf4I6lrCfDItaaZrEcdzJoK5aO2uVGHliLE4Dnqh4HarOrv&#10;oWhS266vbOtpBqSjy7pWbyblzlJEbOVByR6A1MZYipgVHEpRlqm09FbaSdr+eu3YUvrVTLYRxVlO&#10;1pNPS6a96Ls7XV2u17Nduk8NeI38RQx3raSsMkd49vq0LJhoJFHyk/Xj/vqsTSfD2j+EbrxpeaLb&#10;rJDqWsfbrz7P87JdPGAwKBuCMBiCFJDd+tTeCo73w74q8TaZq+rRXMbTQ3CfvtzbWXhiDyAencfL&#10;UnwludTvjq91ey2N9bzalI9lq9rt33MJxsVyvUp8y88gADkV0RtU5FNXak9bbWUo3+afpq9tDphL&#10;6x7JT+P39dNLe6/k9+19L6oja5V7nTRotysK3R8y/baWilcAZjZScoxH8qq+FrTwRq/iXxM3grVY&#10;d17dJLqgtb4sv2pVxkrnCttABxjI61teLJH0LSIY7eKWRbi8WCaSHh4UY/6wntt9a4/4evoOq3Hi&#10;OyS2MWqaPqXkSalNYC3k1UiP/WNt+Wbg43D0rKpKNPEU4SSve/bXle3m1f5XV9r41XyYmMHZ7vVf&#10;3dlrp92u177ljZ6H8K1tfD//AAheo2+jy3bXUV5p8SSQI8smSjRKcqNxJOBjvXceJta8NeEPAmse&#10;Mbq4afR7HTbi9mNihnJjVSzmMLy/QnA71i6Hq1t4Y0u1sLmH7OtvZySXFqrFvLX7zOmeW9celb1m&#10;rDwysWh2VncWs8TGG3jXYhjcZC8DgHJzx3rTCRjT0ja1trbbdNLrXyf6bYeHLSnCm18Oit8OlktL&#10;XS7WT01Pnf8AZO0XS/ixoWr+NjdWVr4nvrKK71i2jlle32yBvs8zW7HCGSHG5lOCeeCDVr4ifsoW&#10;njuPwz8SPB7Q2t5oOrTak2l6nNKttI6r8qeapOxPlyGIIwcGqvwb+HehfAvX/ip4p+Et1cTfboY4&#10;brw7cRBms5S52vE6gfuslgF/hxz2ruf2GvEeq3Pwmu/A3ivxV/al7oniC8s0muAwn8snfskV+fl3&#10;EehHSvm8LhsPiaVPBYuHvSc7tWabi9JesrNvTdNNbHyOU4TCYujQwOMprncZS5k9OaFT3WnpeTtd&#10;+ekl0W94g0hPiz8EJ/C2uaPNosmtWSrdW9ldBjbTKQ2+GVSVOCAyt0PcVozT68vhbTdQ1a4vLq50&#10;WxW6F9b26pJfvGpDRMi5Ulh2HBbpVXULa5m0vXPh9a+HLjR76zAm0G5tpA8V93DR8g+qMhweeOxr&#10;jr/4yeJ/CGm+JtLn0dYbjRz/AGzot5qMDpp+qWcao1zCJgMRyK3mLtblWUEgjNezOrRw/LKq3e3L&#10;ddWruzSS1utHZaySjvr9BXxFHDtzqXV4pOVusOZ6qy1Tu1ok20lvZ+l+EY1udKXWYWaYXWZ7dZlA&#10;3JINyqCOy524IBHIPIzVHT9chOs3GizWk0dxayx+Ss0ZHmq/J2E8Mq9xW9ba5o3iBbW10+5a1uLi&#10;3jvoYJhhgj/MDxwc56jg9RVaO9sNf129hvtFuopNIuE8maaPCTKy/fib+IZ4I6iu5qPLBxktevR6&#10;X+Wmp6jp8qhGEtnb10172tvr5HGeL/Dvh3w5d3FnoEUlrNqUx3WayOqzq67ZGh6hHGckd/SvD/2g&#10;v2qfBv7KX7R3gnwjNcaxDpS2Ua+Ko1j32rWZ5imSLg+eG3ByvDIcEE9Pe/jJ4DufF13ouraR4pax&#10;stNuJJdQsdmFuZBjyj5n3oyjAHjOe/FM8Y+G9D8d+A7ceNvhxpHiRRK9tdWetW0bybN2W8uXaSpz&#10;g5BHHPUV4uY4TFVI1KeGapyVnGTTa3UnondX2b7X06v5zMsHjKvPHCyVKUJRlGXLzJpatWTuk27O&#10;2rSa5dW3jfGNL2X4AWvi39mn4gWd4f7QXU9Iv5ZFura8tXkDS27sBuVMcDjehXB56d6fEupeJdKj&#10;1D+x57S+tbgLqljZzbvJcYJMbMB5kRzlSQCRwea86+FGkeG/AegW3gyUWdneW8zxzWk1qLcXCGYs&#10;u5ANrON2xnX7xAb+Kuj8T/Dy20zxrb+N9D1TUtLvorfybdbadmt7kHJEcqdDg9PbiujDzxMl7e1m&#10;4xUoJ6J3bbV1o1e2+qSWujXdh6lZRdeC+JQUop6Rst4p3s1ta6Tta7dmXPitp/iW4sbHxb4I8Q/Y&#10;rizvop7uGSz8yK8g6PE/IKjBJ3DkEdCK1Dr1hJqNx4e0p44b6LS1vYLNlwskbn7yj+IDoducd8Vz&#10;fwZufE08XiLwl4/17+1LdbpZtP8AOhVZrZHHzwOR99VblDgfKcc1pafb6PJL5WkakIXsrz7PGrfd&#10;jIILR4P3CR6cV1Qm6j9tG65tGn3TeqV2k2td+10dNKp7RKvDTn3TeqavF21sujut7arUd4gs7rTH&#10;0uLwf4YuryzutSCeIrexugr2cMiEtcCNv9YA+3KrgkNkdK5fwPr3hvw94W07X9D8ZzXUNxqlxHLd&#10;3ShGY+cY2ilD4wVI2hj7DJ4rZ+DqeOfB91q3gXxizXCWOoTS+GdcaTcNQs52aUW7945IDlc8q6kE&#10;dxWX4q8CeGfi/wCCb7xD4MuYYJNSsLu3hkjZZIQzSYl+X7pKyJkgjr6HmsZc1SHtIL3rP3Xo000n&#10;a3/BvdNNJ68lb20oKvSXv8rfI9HFrluo2tomrO+7kmmotJ814v8Ag549tvinqH7QXwk+LNxZaosi&#10;WsPhvVtMZ7O5hjO54XGd2xs5V15U+ter33ia6utCe+1bRriMxxxyXUFjlmifjJjI5IzyPUVwXgL4&#10;ka74g8AyeHvihbW+g63pMhtLfVIbeRbOZlXCSLnJVTxxk98GtX4Y/FXX9R8MsnxL8IR6drS6mbHU&#10;I7Le9vPj7lwufuo6jI9KxwtXCxm505te0u2ndpSW9078r6W0TS02IwFTBUZONFuKqJys7tczbvdN&#10;vlk29tE0rq9i2+i+AdDufEF7b339nu9udU1Ka3Vo1lkkG37WUxjzOMNt9MkV4/8ABD9ruy0/9svV&#10;P2TtT8JRWlndFRBq0duY2l1NIAzyuqZUrKR/rAFP3SRyce9aJq+iaxd3v2BvMt1bylXaGWRsZJX+&#10;8NvUdyK8/wDiD8CPhn8U9asviNYRR2+rWdm3k6lp8jW88SnOGYphirjKMDnAORgijGUMY6cJ4KUV&#10;KM1Jq2ko3fNHyvfffzV2zHMKOOjVoYjASiuSV5R2546qSvr0a6b69rdj43+GmrN8S9O+JXh/Umt5&#10;rGGRJocviRj0ygO0+hJ5xU/iHxPqum3cniG60I3Wn2OlyXV0tnlblJI1LHap4cEA8dayfg6PiLpf&#10;wRs2n1i8vdStpnbbr1yLiZoQ/EfnAAsNvQsN3qTXRS67czXFveaZcbZpEFxHEQMgZ+bjPYcHtXo0&#10;+WcfapOPPaTX4elz0qapyo+0pXpupabW+rXZ6O3VWV9NtzF8m1+JXgj/AIWT8OvEwibxFo6vp955&#10;e9YgRld4HYHhl6gj2qxoniK78S6xe+EvE+jXWn3Vjp0QkLjdb3CFeZYZB1BPb7w7is34cQQ2PinX&#10;vDNjeWNrp99JNcadZ2cHlyWshP75dn3cZw3vnPetCy8f+FdJ1y18LeIfFUSR6xbvcaDcTYEMsKHb&#10;Igftgj5gen0rKEnKMZyklraXZva+r0u2reqTuZ0alN8lWclG7tJXXK2rrvpdu6a3uk+ljw/Z6Tfl&#10;7+W8vLf/AEjLWNxDvjjkjBUSx5H3WBz6GvN9S8fX/wCzlqGv6L4v8BXz+FZIV1LS9Q0m4kuLa4ml&#10;k/eLhjvtW/iC/cznoDXVfGTxnpvwY+D2seM7a5uPIsbxbiNrL9+sKSSACVVY8xDPO04wSQO1dZJZ&#10;fD74peBIde1e2hvbPVNLjW4i3ZRgQDgf3Tk8Hg1lKn7SSpwko1UuZbPRtp38vS35o561OWJk6OHm&#10;oV6cea71TUlJarW65km7W1S7WL/hK10vW9DXxJo3ktDqluktldbcM6kfLux37HFcd4NGgCe5bwna&#10;PaSaPqzjVNLjgNvIgZiHkjONjqSSxHfocGl+EWlaV8K9Ek8EaHo2qW+kaRK7JHdSNJGIslgYWJJ4&#10;zgp27VqaPeaGvitPEFvqm6012byLW+t5G2FiPuuPuq+7jdxuxg1pGTq0qcpJKS+LyfVp6dbfLc6+&#10;eNaNFtKMtmuzdtU3Z25tNVZ9dbFD4daB4ZsNGz8PdT0ibw5d6hM9nHpixtGl0ZG84BAxXk/ejG0h&#10;snAzT9PS6hWTwb4t0uHS9QtJZLnT7qxdmtLxGYldpcfKT/FGTwemRVTSfCngbXNR8SfDTSbXT7PU&#10;rqM6reW9rEI45ZPM2LdbUAKOdo+YHJPWtzxbreq3PheG10tLaS+t1je+s5pgd0akByM8njkHsaql&#10;T5aeyVr7ar0to1pZrXrbVLXCnyxw6lpaKtpqnZ2lFLdcrSa1uttUiv4d1uXxB4U1S5Ph64t5LSEr&#10;FNC6P58oU7wvJ5XuD1qb4beJ/CvjP4df8JTHewXkVzGFmvPJVJJvLXHzjA+cAEcjIxisD4aWXhPw&#10;p8RNV0Twlp1/DoviCH+0ZNrmawjugMOi8/uZGGGxxkitm0vZ2vb2zbT7KbSHs3LRkbHkZsgL2GT6&#10;9STRRqP3XK2jaa39H06PXTrb1rC1qnLCcmm7Si1urp6SuraW68t7NfPQvdIur61sdQ07WwLe4ild&#10;VkfMdwzL8gbHRcYIIOQecGuc0Cw8Q3XxIWRfEXnXGm6W0F1psjB0khkIYCZTghwQwWVeoxxnNdLo&#10;em6c3ha38FGO6itILFTDHcyEzWm37ql+pI45PauT+I/ww1i78Ry/E/wrqGoWfiqTw+1s0ml3Xl/2&#10;gsTb0jdDlXYDODweaVaMvZxmk3s2k+1tvnZpaX1vbYvGU5qMa0IN2abSbvotbd3e1l1Tfo3eC7e/&#10;8P3l5aWqxyQ6o0psRcSNHNDKp+5MAMHjpJ1x1z1qx4mV7SSTUhbf2U1xpshvodQjElq5Xhzv4XJU&#10;5GeGHFcP+0D8S/iXb/8ACN+Ifg5pSeItT0VIb3xPoMYAvrux24kaJcfMQ2QdvII6Yr0rwz8cPhR8&#10;TfAMevrPJb2FxugvtO1ixaN7dtuTDMrD5TjoTwa56VbCyqPDc9nZSV9E76uz6tdUm7X1VrHFh62D&#10;rSq4VT5XD4W9FJW1afk21JJ3WzVrEfgy9eXwXb+HXhhjgtbtYI5NPXy1toyoaJiCSCrZGChOM4rz&#10;L4s6v4r8Dap4s8S3fhvULPXLLwijWWqWqpNDqMH2gu8CHAI2vhih9SBzXc6l4J0/RvgL4l0/4eeI&#10;ZP7N1aGa507biQ2MjsP9Sc4ADgFVPyqfQVzP7M/xg+IfiX4eeKPB37S+lW82o+H9W+yyRxWbLJNb&#10;8As8J5AAwwYZ+Vs5OKzrS5fZYeo3GUk7PRxXLdpX0torxf8Awxz4z/aJUsHUk6c3TcozVnBNRkrN&#10;rXRe9F6X1Vre6d14Y18eIdB0vxbfixSxk01RcyWodbiOZgCrxlfl2A53KRkV52fgPfWfj/Uvij4G&#10;+POsWOqahDLp15qccUMzWg4dXYABXCnjDgHDHmuo8PPq3hD4ja54e1S3s5fDskMc2k3UMXlSpxkn&#10;+5IACF7N65rR8OfDq4vviR/wtTwVrNnJp2pWIstVs/JCrIyn/WDH8XYg5FVOj9apxhNNtSV7Nppr&#10;TmVmr9H827nRUoxzBUueDlKMmnq4yi9Yuas1dbbPRSumVfFetafqh0vwP4g8TRzSahE8LeXbjyr7&#10;agLspB+STI3hO2D1FauotHolrpWqan4f1Bpobee1L2tyPs91E20BWBzksBuTI+UggnmvOfG3h3xX&#10;4h1TWfDHh+503VLe61SOFtP1aMKI7fOGTcAGWQAELIpyAeRg13mmX2q6bf8Ahu3t4ry00zTTc2d1&#10;YTRiZX2gBeRnpwysD0zmqhUftZKaelknvs0vn3ve/l1Jw2IqVq1Ryja7ilK1/tJdbpqO+jT1a5er&#10;qTeFfD/27T4/Cesva6hqUYFhq1jGPMaFOfLnjBADLkruxwMZFdHcR6hL4lXSEMM95bwg3iXEZUvC&#10;64EqnoTu4Yd81474m8K/EQftzz+I9J8T2zeH9J0tdSmsjE67JpIDCsbEHlW+ZgwBweuK9G1nxLfX&#10;GvR675s1u9s0dvNJBCJBLBjdnseDzuHYHipo1qftKsXFx5ZW8ml1Wtt7769G2VhMVGUanNTcOWo4&#10;76NR0clrZXlfe7aVnqVPi8dR0Hxz4KsY7nUrbQ5bia21KQQ+faPMFDRpcLglARnZKCOcg9qm8ajT&#10;EL+J7K/vtP1KO8e0mlhtTKbiE/OrEBSGHy8ORnqCTWzc67qmuQ28iXbXFp/aSC6ms2G1ol52sPQn&#10;HvUeg6b4T8XeI9Ut47q+tNQ00xQ3UQaSGSJSu5VEg++hGDjHB/XolHmqvl+1ayemy6a+V9LdfU3q&#10;UPbVJqnL42nG+lrRXw2fk3pZ6y6bUNa1HWPCdpHEYWZZH8lVVgfLZjkNnuP5VPOC1yq2YkkyVlnI&#10;f7wC4IHufyqTV5ItQuxHpxtRci43wSFiysV/+t2qvqf2qOxn1PTJIceXlGLNtbDcgfrR8N9bpDld&#10;SbTult8tzO1PRprjxLaaho2stpzrIFikW3ADcj5COhGK1bDWvGN6NX8WLrMN9FY3DabNY20WxldH&#10;H77J7gHkd8ZrP1TWZdP8OR2OuRxpO9z/AKPM8igRsR8v0B4FS+IvD91bfCCebS7C6jvrqNp5pLST&#10;5lun+QtjuBnJ9hUq8buN9E3u97GMfdc5QvonJpNrW1lpqr/LU19OsrrUtEkvL+3mjCu6wtJdblkA&#10;6SDHY9RVS4u9fi8RWd/caHDNayXQRm25+zlEDb8/whun4Vh/AvxrpGsfCBvDmredZ3vhm/awuvLV&#10;gsskR+V4884IOdp6fSumn0ttM/tbUIfE0n2aeICQnDBV4w/PX6+lXH95ThOPVJvb8fyNqNSGKwlO&#10;rTe6Tdmrpq909tmmmc9roi8XztNokKul15rQrPlJrWcN8zA+jD8xWxqfiuzi8LTWniqwZI7NvKmk&#10;hjJyuBwR16c8VX0+21nQ7u61G/v4Lizvo1WzZIdmwgddw7N2FN8ceGLjX/7LtdI8SSWU0ym7+1Rx&#10;ho7hoiCInzxyOPWo/eRpylHd9NPRder138jNRrRpznFe+9GtNbuy69W777aaGl4Z0my8Q+A9NNlq&#10;0moW+pRsGlYhiYx8yZ9CMBSPSqOi3ekXfiRZBZTWs9mzWUHlyfL0y2B2FUbbUPGfg/XNWttP8NoI&#10;76NptLvIhtt4pk24ieMcgOCwDDuOaXxN4u8NwIvieLTVs5IGSfUo2DgwLINu/pzg4FHPCy6NWvfy&#10;7X+/57jdamqUXLRx3unqo9U3/wCBb9d3Zm/4BuYbVJtD1ASFLieQ+Vcr9z6HvXOwpN8MvGPibxjb&#10;6o09hew2o1TSn5NuytsWSP6qRuHtXYR2Wj65pljd2V7FcI6+ZK0Uw5B7g1zviPwpaX+v2a3QWS11&#10;SGWC5bzs7gB8hOOK2qxmoR5ej0fqrfr91zfEU6kcPDks3F+6791b7tfSzZ1D6Db389rdaXqg+22M&#10;hmtpDNn5XXBBHcbePrWTr9qtvJcWGq27NI+rfaY165hIGfrj868x+F/h74p/Bv4hXVh4ruY7jw62&#10;vtBb3l5cnzLWOVAVZSB/q8jGG6V6dqcmj3/iqa31W+mhkit44pup53EqeOox0YVFOt9Yo83I4u9m&#10;n939PyIo4r61h26lP2c+azi/Tfz20fl5WG20+jajpt8/i3w2Lr+zpnNldNCPOWIjp65x+YrH0TxF&#10;8HNX1bwnbWd/tk1d7mPS1aN0KunVGz90jtn8K6bwlf8Ah7xNPqGn2WtwXE1mypeQpcAyRnkLuH+1&#10;1rnNTubCy8QW0FxYAJcXTW8PmWufIkHU7gMqSOhqp7RlpZ26ea637addbdrDrXjThUXK1e12r3tJ&#10;dU12trez9B2q+EYn8bf8JtoVxdf6HeMk0duoZXbG3dgnnH51u2V/d31vJdw6kZG0ubYYLqHmTPOQ&#10;fUjIzWR4oTxL4Lt51sfszWtxfw+TMsJ3RKxAO8g9Aed1bmo2ytpTXemXrb0nj3+4zkn6f40U1aUt&#10;LPdrz77+RpRjGnUmoxae7XdvqvuuY2n2/hXQPH2qeKZ2ltJLzRTHJNJny1ij+bBI7jJI7mrfg6TR&#10;tA0+xli1hb7R/EM2Ip+HjjYqWAc9s9Oe9PltIWu76x1F2NvdQgQ280Y3ptHzEHutUdN8G+Fvhjp1&#10;7Dp9uLfT9WukuLpfMPkiZj94A8JzycYGaUVUhJNJJK7v2u+3VP5WvfyCEZUqnMorlXM77NN6+jT6&#10;7aO/SxrNo+leHLS4sNFt2e1nlzNHDIQU55bHt7VyfhDW9WHxz13w34p0S0uNJtrW1fwTdOwMjGVD&#10;549VYYI46ius8R2yT21nqmmXhjmt5NxljPyunRt31rH8Yah4f8NajpPivU1DW7XhijvLcZ8livy5&#10;P8IPI9Pzoqx5XGSdlFp20s07q33u/ql0uLFR5ZRmnyqDT8mtU0/JXv5NJm1bahpdxpr6TYXG6NoP&#10;9Hgk67UbD7c9cZ59MVzvxA8VeE/Bc8Vt4snWPS77VLPT5pJFLRxyPwpb0B45rcvvCmjJdW+pwSMT&#10;YXHmQXEMnyyPKpVl9uDz+Fc1bafpjWt3ouvav/aEv9vLdS2epKu6ED5RGAeqDgqfWpre15eWyv07&#10;W9N7b7dELFSrxp8uifR7rba2jd3dWXQ0/wBoKxtF+Fl5Y6ZcLsk2C3ZDuWHawO8Y6bQCa6DWrvTb&#10;TTG1G5u4ZLa502EySYBDqEGXz39a5Xxj4c1XQrmK88JzSXFrFC5XT5G3RysRnafTIyKZ4juX8R+E&#10;ZvDeg+HFiv5rW3xYXcxjVC2C0QYd9oIFVKpy1qknGzslb0vt3vd6bhOtKFerLltKySWrTtfZpdbt&#10;W3L3xbvBpHg2PWdMYw3T3Vrb2LCDfHKXYFdw/u56t2HNXtG8tLu8+JA02zj1DUtLt7fVPJXlpI2P&#10;ybv4kBJxn1qXVdSsvFngdRa2bwGORlghueGgkRcbT7isH4bT3Rma6ia2Fuu5tQtVkJJi2hIpSp+6&#10;2VbIonpiU1qna3k7PX7nrtoVOSjjotO6kk15NX963z8tN9TX8Q+F9G1y4t5of9FuIZlLMsf+qyM5&#10;+lc18P8A4Z3HhD4s+IvF2i3bKdVWOPUI2kZlkYdJBzgHb7V0Phi4fGoJL4gV0WT7NaySuCkrMcgD&#10;3A4xWhqz6d4e0S88Qru2lQt4sbElcDGQPYVMqNGpKNdqzi2/TRr+vIJYfD4iUcQ0rxfNf0TV9P6s&#10;cd8b7DQv+EVWPxDHM2j3msWkdxNbylJLCPzR/pIIORtbHToDXf63rcun6lpdrNazTW19M8U13Gu8&#10;W6iPKO3s2MZ9TXNfEV9Hf4dahPOjSRtYrLHtj39BuCFT1zipYtRi8T/DvQvGPw8uHuLfUFjmjtZ2&#10;2nY6/MpB5G09vbFVH3Ks3HdqL03sm7rzWvyu7dLEZexxVTlau4xdlvZSd/Va/K+hdI06/wDD2peH&#10;fiDptlevFC4ljhh+W5tZCdrFT3x1HrXKzXmpfBTR/Ddhodrca94ZurzbefvAz2EDHKug6lE4BXqB&#10;XTahqdxqPiHTXTQy/wBo3/aMttYBBgD3BOTioJ9Fs557rw/awf6K+17eMrzC2ckj05qakZPWD1Wi&#10;fXo1fumtH+jY60faa09JR0UuvSVnfdOyT3N3xDY+Fp/+JreWytBcbZftSdGwOCfwxXn+seB9ZttY&#10;1KTwPeRTafqlzHcalpk0x+WYxFHdP7hYFX4/iX3rrNI1rT59dj+H2oW08Nw2ZbEt9yaMD5iP8Kii&#10;0y+s/HTXNvbQ/wBl31oRHdrkyW80fZuzK3T1FVXjTxEU0rO9rrdPZ38tdb6a3ZWJp08Xyu3Wza0a&#10;dtflr16PsP8AB9p4v8FeG7Pwf4k1j+2I9N09IYtWaDbNcMBjc46Zq9d6dqN1pgaynW6nlhZJI2fE&#10;cgHfH8JrLtx4+j8T24stUs5LG3ZHurGWM7pIySCVPrVzRfDmuaZ4z1LxL/a5ns7oMjWDcCDuCv8A&#10;tevrWkL8qilJrbXou/munfuaUfhVNRlyr3dXqklund3ta2upX03UdROj6XaavaNZ3i3DmaFZy4ZV&#10;OAQ3cVl+DvFXhXx/8ZNX8MCBZb/w08NzeyeWAbZ3U+Sme5K5b2HBq9aX934mhu5Lbat5a7w1ow+Z&#10;FHT88dRWP4G8OWNt8Vri5k05YrjxBpssl1eQKVdhGVAWQ9CV/hzzyawlOfPSS1jdXv10aXknzWv8&#10;+pzSnWdWioax5le/VJNfJ81r6d9nqdxcStF4mmt9TtFkhaGSaK4aMfIMbQme/c1jy+HodYgto5rK&#10;3FzEqSRvJkoy7v6dfY1a1TVYljv7vV59kCypZ3EjNgJnA38/UZqPxA914d0KS3vZSzWfMMsH3miH&#10;9a6anJK99t/6+7Q7Kzpy5nLVK7/H/gOw/RptRm128s9RlmUxs7bOD8pGEYevrSaI2rR6JcWesz/b&#10;Ht4GhaZlA89j0Jx35rSNxY39rFqazqx+yrJuXj5SP88VyqWHjO6SXwhYeIFaRpm8u+28gN3Yeqg8&#10;etN/u7LV7/P+v8+5NR+ylFpOV72t52sv6/U0PDl5pOu+Gvs+pm4tbuxZIp1ugVbIHGGP3lxVGxvv&#10;iF4C8T+IIJ7r+3tLme2ezjTAuNOXZhwf+eisfmB6jpUUPjfxzJ8QNN0LV/B9vdaUkc9trd4sgDQo&#10;qgw3AU/eBYYb03CqHxf+Ktv8KPE/hu6utHaaLxVrlvpFhPHIFKSt03542bQSD7VzVKtKNP2jm48j&#10;SvZrdWV09/iS/wAV9mtOSpiKNPDqs5OPs3ZuzT2tqtmtUuqur6PVXtZ0bTLjxhpXjjw14XRo724+&#10;y6+Vby2eMKQr7ej4PrzXU3kbHVX06GPyX+zbYXPPT19qr+PtN1l9IFr4P1SOK60vVI5pJJV4ljDb&#10;njOPUdDUGuSz+PNMutU8K3S2WtWtszaeGbIDf3XHcHpWsYRoymktd7JLV2963ndX9X5nbyexqTSW&#10;rs7KyvpaSXnp169dya4Vo9MktdQK/NAqqzLlZJAen19K5f4PeN5NT8c+O/BOraFNYy2OswXOltJB&#10;+4vbVolBZW6FvMDBh1rovD/i5NcsP7K1zQ2FxHbrPFIrBo5rhRzGD2cMDgGq/hu50Lxd4Etda0tb&#10;rR7rUAj/AGW+Xy57Wffny3U98gj3zxSlaVWEqck7Juz3aStbXbWSf3dGYv8AeV6VSnOyV201urNN&#10;O/8AiTWv3q5tWN5cWs9wt8sdvC0gWB1b5SSe47EVj2Nr410vVdanudQW4tLqNxYW0iDbEyjg7+vP&#10;6Vta08kVruurBJPOkxMsf3kcnrWJ4e1DWrLR9V0aGePVPLmcwrL8jLkfNGfpWtSVpKLb0vt6dV10&#10;9fvsdFbScYtvS709Nrdfx8x5srbVpNLvdVi8mS4t0guI5OUYgZxz+lakcMr3Vnb6jcCO5NvKsLrn&#10;lf4Sex4x+NVtCvV1Dw35F/Zwl1ti8MkUm5WZRzj0IpfCtxq17Z22otcw3mnXWmrNCu395BIpwP8A&#10;gLD8ciiPLzLq3/wN/n+fzCly6W6q/wB1r3/DVd7jrK7hluD4c1C6jW+njkHlN/y1VcZfFZ2u6XrQ&#10;8H3elaBA8dxL8skMcmAylhkr/dOOnpVXTvFcer+O9Q/sm3tbyOxt4wdzbJLZmYhlbI6EdK6NZIft&#10;sNwblbfzJBB5bydHByFHvSTjWi1fuv0/Mzp+zxFN694prttv3vf+rmT8OPiDaeJ9X1jwJqSXEN1o&#10;80cFu94uxryPywd6f3sHg49K09C0HTrYS+F7aLYbNjL5inarTSEsSB9Ky9U8GaRJr3kavfm4kuNU&#10;+06X5r7WtZiuCsbDkZ54PBrO8K+Nbq2j1abxDqMAXTPEjabBqTxsMyEqDHJkDoDt3jK5qI1XTklX&#10;7tJ+W9n2a0s766Xs3YKdSVHlhiLNpyV9NlrZ+itr5a2Ni81hfOutQmmjeHTTs8lgA5nK9R6nHStK&#10;1v5YbKO3uYjJa3tl5lrKw+bOPuMDWD8cfAWk/ErwnP4Ivpbix+3SBY9S09sTWzr91/fHQ+xrcsru&#10;ZNUsdFu79WdbHyztx+9ZEAyB2PGa0i631hw6aa9227q3krffps0axdSnipRltpZ33bbumvS3Vp+V&#10;jHu5NEj+F95eaZCti1jbvJCb6MpHHMvR3x0UHqR2rU0S91+68OaTql0mm+ZebW1JreYyQyx7f9ZG&#10;ffr9K5nxx4kHgDwp4ha6W41C1W1ab7B9n8xmi481QP4gVJOK2NJsTHpGjal8L9RtG8PnTYl0yyRc&#10;xhcZC+wweh5BFRTn+85eqirpW01avbs7W38ra6ZU6q9vyx3jFJpb/Fa9uu3rqu5c1rwXpviPxLY+&#10;IdW061uLrS3+16NJt/eQvs2NID6lTtFXpbtIrGOW+kkUR7jLLtyY1IPJ9hWe2tXGm3N5qmrxt5Z2&#10;QxywxndCrNgKR7Mck+n0qHVNfg0Xw/qU3jC5j0t4bVYZNQ+9CQflLc9s46+tbKVGm5SWjd27+XV/&#10;JaX6K19Do9pRp800rXu38urfnbTXbqWo9Es9S8PyWl5pttfWs0MkY2sCJI3GD+DDrWN4T8P6LZal&#10;pesab4ajhlXT3sJ3Y4mtUUfu4gTyV9uQOtZXwxl8bfByz0L4X/EGRtcbWdSuzb61Y25WO2hPzxrL&#10;/dyOAenSuw8U6NDrdne2sCvDf29u7Wcyvj95tIR/fB9a54qnXgqij78bXTSunZStfvb89GY0nGvT&#10;jUcLTja8Xa6dlK17Pp2bXTfbCSwn0e5g11NWmFneRLY3Vuy7gkokJSZT25+U54xS+NXh13w3d+Gp&#10;vFF1pdzq3mWsOsWSlXspGG6Nj6ZI69D071n3fiLxrZ/CrSdUstG/tR57yCy16zaPbJjdskmAB4YP&#10;hj6jp1rc8beLfDXh+ztPEviNHt7T7esOo3nlHEBAwrSD+4SQPbNZc1OpTlHmtFpPW+0t9b7eael3&#10;tZXx5qPsZLZWTfNdK0lrrf7+2r0vcbZqkmnaR4k1/TWa++xpb3k0a7VmcfJvZRxyRuHpmtTTodT8&#10;N6SthfPJfwu/zSXGN6qTyDjr6fSs0Rato0NlY6bfW5W41MyQ25zJDPCedit/Ce/1q/qOv3MCXlra&#10;zeWIWXyZLiPKyD+JP6V1UrRV3e/X1sr+t7dr39Tphy07uWjS30101b73S6/qed6ZBrHwN+IusPpu&#10;mfavB/i26guGxclf7KvHcRMFTHyxFMMcdGr0nxHpd/dzXUOh6s0TfZoo5ApB2ndlZOfUDH0zUOuN&#10;C9lp/iS0hju7OXbFcxxsGQxOfv8AoQDiuE+HviW/vP2w/iJ4ZvreWzt9K8M6S+mxzSHbewyL88yD&#10;ptV9qDuCT61hFRwco0L3jOVor+W8Zydn20dr7bdjk/d4GUaGrjUnZdOXmjKTaa6Np2Xd2W6R19uu&#10;o6t4gvdW8Q2c1je+H7xk025t2zHdW8kYBLr/ABDOeO2Kh8H+JPBHxVuLjUdO1CzvNR8M3zWN9cQM&#10;MrJgHHHIVvT2rcl+xQarcarFB/pMVvsbax/exE5IweDz3rhfD3wusfAfxIXxj8P2SzsNfc/21Yxx&#10;rsunPKSZ6h1OfqDTqe2ozjdc0XL3u/aMrbaWSfkr6nRV9tSqQ5EpRbfNffya2WjtfrZaGx4y8Haj&#10;rPj2z8XeFLmxsdYs/Lt7q7kh3u1s2SYj3255+tTeJNK0L4ieKfCup31vvOga5NLZ3MM7RvFcCEgs&#10;pH3lYZRlPBBraMeqxeMLe7E1v5UlqftEMi4kG09VPcVn6hoviB4mbwzew2txDdSXis8e+OQ4b5GX&#10;0JI5HORV1KULS912crtd3FxaaXy9b67lVKEeabUb80k2u9mmrJu3rte2uyMf4o6PpfxO8E2N9rKa&#10;hZwxXsd9aiGPE9vcW8u4blPBGV6dxU3g7w5qPh3xDHrtjFaLca1N52vS2tqY47xmyRJsz8rjgE96&#10;o/tD+LvGvh74RXmv+BtI+1ar/ZDXP9lx53vIu1mVe/Td+lbHhrxFc+NvhrofjHwdq0NvcHT7SS6t&#10;5xny8qDJAw6qece1YWw8swd3+8jGMvNq7V19zvbWzs9Gc/NQlmTjZuajGV9r2vtra6T23SlbZs3N&#10;W0cXGrfbLG6aG+htXNnj7jE9QfrjHtXnXjH4oeJ7O2vvEZ8OXlgNC0KHVb77QoGFLt5sfvhEJ455&#10;FelzFdbFrOkvkyQ3BMkIf5hxyKTVbeb7DNFfLbzfalaN1mj4kUj7h/CuyvTqTi/ZS5b36X6aP5P7&#10;0jqxWHliIvkm49bq2umnpZ9t9n0MH4r+BPCX7QXw3uvBt1rF1b2t1JaXltdWUgWWGZNlxCwJ4/u5&#10;HpW9o2oyaro1vJOrNJ/qZhJHgll+Ukj36/jXPfCvxJp/iG31T+zYpLeLTb5tPW3uIdrEpwsqH+NG&#10;B4x6V0B80PZzTJtbaVZlyDuJ64q6fs5S9vHeSSfZpN2620u+nXXaxWHlTrWxUUuaSSbXVJu33Nyt&#10;6s5i+8FeJbDX49d8PeNprCOwX5rfyQ8M8Zbc0bjrn0I6VpeKfG6+GfDtz4ovNM+12trZySxxWJ3P&#10;M6rlo1HdsZwPWtVWni0u+v5I0yA7yfKSGVATnHrgVneEToPiTwxZ6rpUEf2W+hF6scb5CsTkMM+t&#10;Sqfs7wpuzavrd26LR9NtrC9l7NuNF2ck3rd67Xs9NNL7FDwh4y8Oaz4OsdZsLyNrfUXabQ4/N3Nd&#10;QCMSKCCPlkxnKnoRUXjXTdXlGl6h4M1WSG6jb7VHBIytDdcDNs4PsSQR0YUmpeE4lvdJ1HTYTBJa&#10;3hniW3ULGzHIO9f7uCenetLWE87Rm1bTLfzltcSxwx/elIPIH+16Vj70qTjPS1tV5Wd18+npvfXB&#10;RrTouFXolqtNkm2u3XbbTqWPEfkeKNKktWgaHzI8qJ1yAe2foa5/wHp17L4St/DmpSwMfNlUQtMA&#10;zrnJKZ5IBwR6V0HmFtKhsJ5txuonkMd0wWaPIzt4/u9DXL+K/h9o+vaHZarJpsq6t4fmN7paxybX&#10;8wdVUg8hl9eKWIjLm9qld2s1tdaN9GvTvt5lV1P2iqxV2lqr2vs2tE9bbd3odJeXd5beQ2pIz7EL&#10;qy/ejYKQM+5/nXH+JvBtv42vdS8FeIdba4iWax1mzVmKzWNwjjy2Rh0wybj9T2NdFd3k3ivRtP8A&#10;EOmyMv261VQ27IWTeDtb8jzXMfEzxDJZeDpfFf2W40nUBIwuLgR+Y1ssbH5mC/eTH6NWWKlT9jJz&#10;1ild30urfd1W/wCl1z46VOVNylrFK/qmrNduq3/4btdbGv6xDa2E8UdxHM+6aULjKgc8epP5VXsk&#10;nudEkebSVtbgzOu6Nt6vGvr7VR8FeLJBrMepatriC11nToJdNt1U+TllzvViOM+hresdO1C2u9Ul&#10;imYpdfNDCeVj+XGV+p5ropyjW99O+6e2ll9/p11Oym417TV9dHs9LaP57r1K/huxi0gXFxYbFCt5&#10;rQwk+XhujKv8IwOQO9cr8Q1+JPhK08WeIfAF7PqBttHNzpWitEGaWcujt5ZPXCLIu09S1XPhJr3j&#10;fSrqH4efELw9dPcR2ksy+I0jVYZQZSEhIH8YXBPauojW5l/s++mAa7tt0V1iTHGfve/QfnWajDE4&#10;VRptxevdOL2fzV722drozUY43CRtzRfzUotqz+69+qbRAdctU06PVfDOlL5eoW32j7PMfJkaRkDB&#10;CD91+eQe4qLxj4dtvFOhyRxHymmRG3L8rxyjB/MUXx0r7LHp/ieLy2u7hQW3HcZ92VP0q0dJvIlm&#10;sLe7cHzPN8zGctnJ/OujWcXFq6fRdPl/wTeSdWLhJXTW3Z27dLnO+GZ/EsIuLLxKYLqO48wx38WU&#10;cueBGR6hRzXTTKLbxVo88N4Y5LG1cJA3Ec6uAMN2yCMj0rjfBHxXmf4s6j8HfHOjnTr6zs1vrC5e&#10;ImDUI3zu8t8YBQYyCc12C3GkeLLRrzQNZimWORod0T8owOCPqKzws6dWneEuZp/O8Xqn10ff57mG&#10;DnRqUbQldp2s9JXi7ta66PVPXo9UzC+Fnhm8+FvgiHwz/adzf2lpeXH2W5vX3TGKSZ5cOe5BfAP9&#10;3FbOm29rcwXW+yULJM5cp2yOMj6VJaXst0by0lZftFjcea0e3AZDwoP1xVCD/hKdP8YLcaXDFNpM&#10;8S/brWQ4aJj/ABoe+OmO9aU4Ro04QjdxVkurVtPXS2vXubU406FOEIJ8q0SS26fcrWt0RBb6b/Yd&#10;gqaczS28QDW67yWQE4x71JoJtdT0uexggUzabeNFMsch3BWw+AfXmrsd80sLWl9DtY3bKvybdqfw&#10;1keE5dS8OaAdK8Yt5l7aXDfY76PreRlvkJx1YA4NZ+7GaXSz9Ftp5eXpYztGFSKXw2d+y208vLpp&#10;bsTeOdJl8SaR5VlqmoafPp97a6lHNZy7X/dsW8vngq2NrL0INbWheJrDxpomneLdJiX7LqEPnrHn&#10;ayeox6gggisi50XXLPxZqF5Y+IWuLXWNOjj/ALPmjG2zniJxKh7h84Kn0rXtGs7+1a0t0FvJbMEu&#10;IUXb5fGTt7c9a0p83tW3pfRru09GtWtr36u6vtY2pc3tpNq3RrTVpuzT9Onn5FHU7eW7kdY9xjVg&#10;yXHTr29/xpNfm0CSyhsfELm0h1AmwWVeFdn4VcjoSenvVDw/qd5ZeG9Q8S+MNOutO23Ulq1vJMrx&#10;mJX+ScY7sPyqPTNU1abSbjSfHfhzzZLfWA2jtDFvS4hHzRy+zgZ+hrF1oSj/AIlfVO3z6q6va/oY&#10;+0i1trJX1T+SfVX2X3Efw48P3Om3Oqa8IYHuLjXha3jRqoLQwpsViR1fpuzyDxWxqmuyx+KW0WaD&#10;EN9YOyOud3nJ/D6cg/pTfAc/g+xlmh8LtiHXrq41KP73zycCUkH7rbuo/Gsr4tp4sHhu6u/BLRzX&#10;ElhcCxZceZHcbfkcdiFPUUR/c4Pmj01aWt+rt3vf8bk/7vgbwd7O7S1vrd+t07/M07si/wDDNuxt&#10;iNkoCvCApt2B6kelYXxI8J3njvQZdOgdoZrVBcWd1a8tDcR/NG+3/eHPqK2PCOvXOoeC9NuNcVYd&#10;SmsbePUo5k2CSUjBIHYscnHvUumGPSdS1F9rLJCyi4jkbop/iHtROFOvSSe0kvLp+f4r5BONPE00&#10;pbSSv9zf/DmfpvjbW9f+H7WOryW+n+JF0/Ek0qlreO6Awrn/AGScMR6Gum0qd7/TIZb2yjW8jhXz&#10;40OVEmPnKHupOcHuKytR8Padqmjz6tCV8ye32MYWDK5GRxjg9aoeHbr/AIQmPRfDWo3EjWbR+Tb3&#10;cjfdZUZiWPYMRtx2JFXTlWp1F7V30Sv89G13d9X+BpTqVKM4qq7qyXNfzsm13d9X9/k2PVtH8Fal&#10;Z63qmqyWumsp0xLdssiXEsuVkJ7c5X05rovEdvaxQwS6lcR+dDdKLeZxjDE42596ZrvhzQ9a0KXT&#10;tTi228qYmU8be+fqD37VxPhfxJez+DbXw1dawseqS6g9tYW+pyfPNbo3DA/xNjkHrSlJ0X7NrRq6&#10;9VbS33Wt5kTqfVW6crWkrr1Vlb56W21udL4n8PtZ6HqdhCZI4760mP2hG+a3nYcSL7qcN+FV/hJN&#10;rur/AAy0BPGNvaTX8cXk3t5YsPKuWQEfaEx0343EdiTXVKYf7K/fzq0ZtykkjNkHjBOa81+D3h8+&#10;G9Q/4Vv4J+I32qPwNftbeJtHuk3O0U0JktlDHptzkMODgg1VSPscTBpNqSasrb3T2e9ld6bJS0eg&#10;6sZUcdTlFe7JONrre6ktHvopPTVJO17nVakunaz4mt9L1OzvY1s1leOaaP8Adsy/IrBvUgkj6Zqx&#10;p2o6dfRfap7xVW4dbQtJx5zDj/vr+dJ4lvtOv9VtPBE2pLDqmoWk91Z2/wDFJHEV8w/QbgPxrzPw&#10;3qmmfCX9pKP4Oa94xkax8Y6X9u0nSdS+YR3kTYJhkP3QR/B3PSs6tb6vWjzK6k7N7Wk0lFPXrt31&#10;WhniMT9VxEb2cZSUW7rSUkuVP8F395bnpl14ct4bl/D8NrJ9m1BvNvJI2K9OMkjoeB0qx9qa5uvs&#10;k3ztDtZXbOZF+7sz61bS2vLbUFnnv1k3R+W24gMecjj1rK8T6zF4Z0uG61CFiZLyOMqq5yxbarD3&#10;yRXTJRpxctl+n9P8zuko0Yub0S39P+Hd/vG30Ws3gu/D9lfrDPJbyR291t5UsPlk9Cw/XFUNa1ct&#10;a6fpV/dq91Y3EEGoSswQseB5ozxgnn6mumsrd7GJhfqzNGu7fjtnOPqK5nxZZ+GLzxEmlapAy3DK&#10;06pjPmxDnb9SenvUVoyjTbvv0f4f8Oc+JhOFO6dm7Kzf3L18+pa8cX2l+Hnll1Cxa4tdRmjt76KF&#10;SSu48OQOw9aq+BPE+iayt1tkkjSPVpdOtVuk++UHEgz2YDj1xWpBd6P428HWuv8Ah7U1ureeMGC6&#10;C/fCnBBHqCCCPUU1NBstRNnDJpoVOd0kPHlYBw/41LjUlWU4NOLs1538106/iDjVliFUptOLV0rb&#10;38+2t/xLerPNA0d6q/MI28+Nf4l6D/8AXXOeGbDxx4J1fVdOvruPVNF1bUTcaXIykTWLyKWdH7NE&#10;DtC45HNQeM5PGP8AwjWuaH4Q1BbbxM3h26bQ1usNG80QJU47qflz6bvatnwf4q1HxN4VtZdV8PyW&#10;OqR6XbyX9ozAiK4aIFlUjqu/cM1PPCpWSu01r5Po0/Pq1utGiXOFXFJe9GS1T6X2afnazs12a12T&#10;TfGMGqataeHr+2uLe6ijWZ1kjPlydejdM+1J470sC0a/0xPLmsS1xb8fKz4OU/4F0+pqO313UI/A&#10;0d74n0yRb6BT9sW3i3MPnIVlHf5cGtSS7mgayMMsM1rI+24aTowIypX+WKcX7Wm1J3uk07WaT2uu&#10;66+hf8Si4zd7pPazV9rruuvoUfBttY7Pt2lWn2EX1ok93pYb5YbknJYeh7EDin6xe2P/AAkedRKm&#10;Daht7jbkwSE7eD9fxxV3T7SC18SXd1Cu37VboFXt8mQP51Vkt30b+0XntGmhkJlWELuxIq8Bf97+&#10;dVGHJRUXbf5fd0T/AALlGUaaS6N/htp57kdnrmk6h43m8Df2hLHqlrbm/kt2jOy5hJ2MVbocHGR1&#10;Gc1i+NtZn0DU5H1y4iSxjkgLXiqB5ALYUNzxzge+a2vAN9/wlPhzSvEeo2cMGqpD5txDH96HfkbD&#10;nkZAHB7iuP8A2kvhppfjrQLi4dbhXSS2kkeK4KpKsUwO1gOoHUisMTKr9RdWmrvdbq6tonfr06d9&#10;Djxkq39mutTXM/iW60ts99Vs9vkzuF08Ws/m3KJ5MEfm+S/IiY87h9RXH+NU8Zw/Enw/8TtD8QLH&#10;plnYzWfibS5Yd0VxaOrTefn+GRCFwR1XcK7SHUbK41WHQ3uITdHTxJb7ZgxliI27sdSAeM0aTpf2&#10;NbieWyzthRVj3bo5QoIAx27gj3roqUfaxUU2tU7rurNfLSzWzWmx0VqEcRFQi7Wd7q+jjZrb8Vs1&#10;5Owvh3Uv+En8E6f4i0uVVW8s1uLWRfusp5U/7pGD9Kf4btLiy0n7Lc3DSMzO0rTNnazHJUf7IPT2&#10;rmfg54Nvvhz4CbwNPrEl5atf3DabG/DWMErlhbqe6JkhfQcdq1rO1k8P3kmjvfXE0TR7pVkbdgf3&#10;lP8AMUUak5U6c5xs7Wavs9Pv9exdGpUdGlOrG0uVKWuz0/y+4sXVn/Ztt9sMMccqS7Y2VeGQ+v0r&#10;J1bRLqDSrPVLIo81jMZoG4IktiD5ts+fvIwLHnjOK6DUiLl004shjkhXY2ec+h9sVl+K/M0OKS/Q&#10;slva2bIxVsbVIwPbOTxRWpx5W+i/Dz+QV4RjGT6Jfd1v8rJ/JFH4faZoGr/DZpvBVtNpVrqn7/Tr&#10;aPhYlRsJ5a9EUhfujgZNJe6h4ivNX06/0+wt1drmEavZ3C4aAAneynpyOlaekpFplhaSaFdf6Lay&#10;Rwm1JHy4XDj65O761oXbw3FvPOItsjqyxyjH4Gs6dD9zGKdrJbbd9Oi1v8n6ERpc1GKvZpK9tE7d&#10;V21v8n6FDW76HT2vNZuInkt4WDr5KneqDrwOo71X1C7Nx4ctPEHhHZqFwzb7VYZQDIh6gfh29qy9&#10;XvPiNpPi3wnFoBtptHSaSLxIJT8zxmL92U991T6poOj+L9Ttbzw1KdP1jwvqqXS2i7o1clSGVgPv&#10;oyk+2QKl1uaUlFarS2zvo24vZ2T27pozlUnU51FWd0rPRvaTcXqnZXsmt12Oi1owT2Vlez3P2W4W&#10;ZGjkk+Xa5H3T9TxioY9GW906GPVlX7V5cb3UbN8u5T1H5020u9M8XaXFq+npDd6ff3jC6Vm3rlMg&#10;hCO4dcfhUn2BLu6u9KmLMklqysVYgkMOx/z0rp0lK+9/x03/AK8zs0qe+tU1p5+fzVtfU53S/iLp&#10;1r8Vbf4QeIbe4t73UrOa50u6ZcQ3GzrErH+PZzt74qx4etLjQPiVe6adJuRp+oRvJb3CXAe3DJjI&#10;ZeqSHnA6YFZfhS31rQ9V0/QvH2kDULWwZn0fXZQGeCYHCqe6ttO3I6967SPTImmZJGaBmzuYcgbu&#10;/wBa5cP7WqryeqldaWaVl7r/AB1Ts1ZnHhY1K0VKV7xldJpJpWXuvo1vZrdW6oo2VzpHiE3ljdW3&#10;meTDi7gdPlmRslT9RitG6n06701dUWTzIZox8wbnJ459DXIeGI/E2jzJrl+Ft5LrUJZL7ypQ8Ton&#10;yInP3N42tx0NdJo2paR4m0HUrrw3tk8vUri3uIpI2QC5ibbIpB7ZHBHBBBFa0KnPo1q099G1utPn&#10;r5s2w1b2lO0laVno92t1+D187mL4t0C1ufCN0Qtrd7of30tx8vmRZwyMw9s4PtWl4F0LSPCPw/0v&#10;wnplr5OnW8Kw2qxzF1SJskEN6c9asLa2WsaNLZRW/lq0bfu5OgyPmU/jVbwjp8uk+FNN0CJ9xt1M&#10;SozdYtx4/DtRGnGNdTS+za/zV1319egQpxhiVUSWsbX+a0+f6GN8CvHln420/XvDN/qrapqHhbXJ&#10;9Mvnu7UJI0f349y9GBQgbujYzW94X8JaN4S0640TQNPit7NbiaVbOOMCMeadzjb0wSTx05qPTPBO&#10;g+H/ABJfeIvDmmxpdao0SahNGfmlVOm71wDx3rQVb02U97pszTyQTSPBGxH73AP7vP14+tGHpyhC&#10;PtUnKN1dXb5b6avXZK+r1Q8LTqU6MY1velG6uu19N9b2Sv3aOe1jwrpNz4NfwqZhaWc0ji1ktzkJ&#10;GOTx02j09OK09Khf+xbOLUriO63IqTXVuNokIGAdvbinWkVi3h2G1iia33xruhkxugZ+WXPrknNY&#10;XxBh8W+HvBdxaeFo2kkuJ1W3vLdVZrV2YAPtPDKvORUyjGjF1FHRR6eXS34GUuXDxdZRvaPTy2Vv&#10;vtppc19Q0HT7rU7iw1OBJrWSL95DcRhoyCpXnPUHPINcX4f8CeFdI+JvgPSNE1mTQdU0HSNRdPD9&#10;ixW01GxLJFLlTxhXKMO4PtXeQ6uW/s+HVLEySXEbWt8yr92RVySR2DdQPesW18E+EtR+I1r8UdO1&#10;hri4sdGuLO3VbjKxQTsPM3J7mMYP+zWdalTqSjKEU2nHyaXNGT7PSydr2b0asycRh41KkXFJtST1&#10;0aSlGTt10svK++ht6ja6Z4y0SOa3uXhlaRyjYKtuQkMCPw/KnaDq99eWw03XLT95Go/0hOVYdB9D&#10;VbxVdX1r4dbVNLt5Li6hBkWGPiR9o6D3PTPvWo8sTWkN3PF5cjwLI6HhlJXO0/Q11xv7S99bK/Zn&#10;XH+M3fVJX7Nf57lGC4uZ7Nke2eCSO7ZI5FfcCB0J9qdZa6NU006Vqtk1rdzN5M1tIoOd2Rn3BAzm&#10;qugo2maiNLhlkuLa/uJLlpDlhCfT2BNN1rR7rXvEGm+O/C+v+XJptwUuLPbuivoSpTY393BOQw7j&#10;mo5p8t1r0a8tNemy1039SIyqcicdXs1ptpdrvZa+e29g8QaHpUr3Ola/YQ3uj6kUiuI513LFheN3&#10;tuxj0NXLltPg16GzuLxY5bW0Cq0jEEj+E5PXkYrN+Iuoa9ouiNr+jeHVvmWaP+2NPkc/vLTcBIUx&#10;/wAtFX5h67a1tTa2v18tLSO7t5JtpVuWKY4Kn3GD9RU/u41JKK1Vns9m3ZXtte/e2uge77SUUtVZ&#10;6ro2+va9/TXyOTg0eb4Tal4k13QUhktdcuPtcljtb9zfeXjd14VyBnHQ1s/DjxPB8U/hjpviy905&#10;rO4uIWaa2kQq9rMCVZcHng/mK0NPj0HxVp7GK4+1R7mXDrhl2nG1voRVbwzZJpsElg91NshkKq03&#10;Vtxz17j0+lKnSlRqpRa9m09PNu+/3/f0sY0aMqVVcj/dtPTpdtO9/v8ALX0K6Xvh3wddWuv+IpId&#10;NaNhbXErybYHaRxtz/dDNjJ9at2PhfW/DmkTaTfa/cayz3l1c/arxFSRPMYusA28CNAdq98Dmq2q&#10;aJp3jHwXq3hfxppsd5a31vJZ30GOZLeQFMjuCA3BHIPNR+Dzr3htZvh5r1/LeWek6NDHba1M2Zpu&#10;CoDjuVQL83cg5pR92sk17rWjXfqmttUtHbSz2vrUdKiTXutaPqn1TW2qirPunfdX8/8A2NPGWt6r&#10;Z+LPh94u1dri+0XVpXazvLcxzxxyuzZ9JI8EBWHpzXpHgTw5D4MtR4esry4ktPNkmg+0yF2XzGLb&#10;AT2B6DsKisbSDSInvdS+zrN9jWL+0oYQjTIDxk/rjpV+8szZRxTQrJNC+2T/AFnMe0ZBHtWeDoyo&#10;YeEZvmcb2fWzeifyST9LmGXYV4PCUqcnzSppq73s3s9X2Xlpe1tCjqvjL+wtL17VYGku10Vw9xbr&#10;Ed2GxkD1ABz+Famt2dpJBHdWbKVk2svowxkfz/Cs7Ubx7CZdZtbXEdxcRxXm49I2PLfUVifHnxfq&#10;3gTwE8+haNdXt/LfQ21hZWODLJI74AjDcE7dzY9FradX2dOcp7JX29X+WnqjWtiFh6FSpUd1FXtb&#10;zb03burK3dabmp/wk1j4UvFgvnllkuLZzBaKuZJlU/MV9SAeR6CrD2GkP4lUabrDRyaZEkzW8Z4I&#10;k6bvXNW7BtJ8RzWN6tpuaC3Rra4kj2vG2PmyP4TnIPauV8CfFK01L4p6l4A8Q+GLiwvmEk1jeSwF&#10;Y7mKNtpQn+9zuHYiplUpxlGM5K0mlH/h/N2t0+8JShTlCM5JqUrR0fa+/m7W6adzs4byHUF+1aTI&#10;j4u9koz0I+8PriqGraJb6rr66tEi+dZ3AgX23YZlP5Kc9sVmaz4Gii0rUtK8P39xYXFxNLeWtxHM&#10;f3VwejY/u56itTwx4mudW8JrqWq2XlXwuPs14qrjzJUbYZQP7pPI9qvn55clVW0v5afk1ozb2ntJ&#10;ezqxt17rTf0a0fn8jHsPEbaZ8QZ9P1O68uLUWEMdvJzskjOPMX2cHBz3xWvc6DbpIugyokyszXED&#10;TR58l88bT2rO1Hwr/wAJB4r0f4h6Xqc9nd2MM0VzYSIGjmjcYZXHrwCrDuKo6N4yuPC+s2+seLPE&#10;P2jSvFOpR2OjqLU4sbkArtZuyuRxnvWUZRi2qvwt6PS1mk7vXa7tto7dDmjL2Lcaq0cnZ6fC7O71&#10;vrJ2tbRtPbboLrw/oWq2C6cry2s1nMjqtnMY9kq/MOB1B6kdDUscGoz63Yapb3qTRmORbiNoxw39&#10;/PbnipdaeS2u/tSRKjW1xm4bb95cd/8AGsG18K7PiXF8TLLUr2NU0yS1exjmJtriNiHDFOzq3Rh2&#10;zW0lySSjHqk7aaX37adjpqe5NWjfVXtponv527GtdwXp1Hzl8v7H9nBtY8cx3Jch+f7rIenYiuT+&#10;JvxVt/AmlahbXlk95faLpsmqS2to2ZGtfM8uNh7liFPvWprug+MtJ8f2fijwd4mVdNktSmqeHrqL&#10;dDIC4Jmjbqknb0wa4H4H/Dj9oeH40eOfiF8a4NFuNN1vT103RbaBi00FrFIzRKRjbgg7m7lua4cV&#10;iMRCpGjThLmnJq9rxirX5m10vZK9u1rHn4qtjJVFQpU5JybTlZOKXLdS36uySavo1a1j1/wlrFvq&#10;fhez1e4Kw+ZCrTJIcGJioJU+4zg0kelYlgv7SRf3Zdk2nKyoegzXG/DOTT/HXwoWx0PUn1GxguLr&#10;TL5rhitwkiuyvv7hgTxntiur8MWsGi6DbeHNIkeO3s7ZLazWflo9owAc9c+tdlGt7enBtaOKd79d&#10;O2j9Uz0MPWdalTlJacqd093pt5fP5GBqviO+0e5gubm7Szs9Nb7dql0VG1IF3CSJh2UZDbvatzUd&#10;YsbO/jv7iL9w8P2mzuo0yrxlQQu4f3utR6x4dXVvC194f1mJVk1OxltpjtHCspVxn3B796wPCN14&#10;l+Hvw+tvCPj+8tNQtdIW20/SdWf9y13aqVjQTA8CYLtGRwxGe9Z81WnPld7NXvvZro10utb/ACet&#10;kc7lUo1Gp/C1e/Zro1fRNW+e+6Nvw/Np/iF7bxxYTvb3UVnJBdWcj/eXf0dfY9DXOyfEbT/A2r6D&#10;pGv3ElxpfizUrmOz1ZpOLO5UbjC3orDhfoRXXRWcckF4h04RyXCyI6R/KwU98j+frXJ+AvhDH8N/&#10;ALeB7PxBc6naNqE15psmsRrM9m8mTtyfvKrdO9TW+sLl9mtd2+l1bdX+0k1ps7MmrDFc0fZpbNuX&#10;neOnK+kkmnro7PzO81KKFbKC0G0xswUNIoOOOtYrtq1p4v0l7Xf9jYzW96ixhlfeuUfd2KMpHPZ6&#10;sHUdRj0y3j1WyDXCsqSLH92RiNuV9ATzUXgK/TW7WDWtE16HUdLkM4juoj96TzCrA+6FStdUpRqT&#10;ilo9H9zX4d/x3OyU41a0YK6ej7Oycb6dtr/c90Wra+0fU9Yk05N0bW6mdF24DjON4PsazF0ubQ9P&#10;Fpp1/b2v2zVWmfzm+WYtyVGTwTjtUXj7xFe6NbaUfDVvCmo3F8IEtrrhXiBzIpPbI5HvT/iZ8O/C&#10;3x0+HN54N1lby1t5ZMwzW0piuLaVGysiMOhH6is5Pm5lFXmlddL32V9bdn20bWpjUlKpGcaaTqRW&#10;n2U7pO19bdnp1WhqeLrPVbnQ5GsZJI2js5hJFGuXJKHAX3B5H0qvoa/2p4dsT9rjuZNPUQz3AXaS&#10;Qg38dj049RWP4X8batZ+Lbf4SarazfaLW3Zlurp9zXNmqhUmDf39/DKee9bumNa2d/8AYYlKLdLK&#10;YnHAbBBbd7804zp1Zc6fk12en62/plU6lLET54v+6076NW/Xy323OW0S80TwYl98NJy39i6Po/2u&#10;8mnbcwhkDFCMfey4YH8K6LR/FOk2fh7SdZ1jUI1bWJoobNl5V2YfIo9CV6+9Y9zDqQ+Kd3pun+H7&#10;Oe3uPDH2mSaSQeZ5yTBYomX/AJ5sNxz0yK2YtHR7RbP7BELMHzYY/LB+yzf7P0bpWNH2kZOMel0r&#10;p6bW16q3a+rMcNGtC6jtG6Wm1novRR08m2/JWNR0HS5rvz57fbLZyFLedThlVuqn1XPauf8AEPh/&#10;w98T/h5faH4g0C3a4uoXX7LeW+SGRvkkx35UMMcjtzV3QPiBY6l4v1TwXcCaPVtOhieSC4TEd7Ae&#10;DPCf4gDwR1BrW16zF+lxBpLql7HEPLMi4AyRnB+mRWko0MRSlypSTumu/Rr1VrWNnGjiKcnGzi7p&#10;q272+9Wa/pGf4O8TahrHh27/ALbns/7Q0uZo7yOGbd5B2hgr55B2EHntV7WrVItOt5dPhT7PLMrz&#10;Q/wuGHUenY1zfhXw1fQ+KvF2tSWiuuvagxFrJGB5kCW6RqMjvndnPbitfwlq9hrHhnyv7QgaG3um&#10;tbWRZgfmiwCh9GU/LjrxRQnOUOSe+qT72ej26q35E0Kkp01CpvZ77uzsn81a/m7di7qMxl02CKT/&#10;AJeMRSfNnnoKr+GPDH/CEaRD4b064lk0u3SSOOO5kLum4lshjyRkkY7Vk/FPwx4iutP0258O6ksP&#10;2HUFuriFoyRcoB9zj7pB5Brf1281G50WPXdClVri0Uz/AGPgi4YJkwn3J6e9Xe9Z3i7xSs+6e/5I&#10;pP8AfzcoNOKVnpdp2bt5XWq6tehkWT2GlGS8D5h+0L9oneYYtQV55PQfKBj1qTQvDvhy08c6j8RN&#10;P1lS02jLp81tFNlE3S+blkzjeRjB6kH0NcX4Sl8K+Df2e9a+J91pOo2/9vW15rWrabrBZpLfzJSX&#10;VkP3Qn93HQe9dt4I0OLw34cg22NlI0v2eSaaEArdKsYCN9NuAvoOK5cPJVuR2Wq5tHte/K9uv+fY&#10;5sLU9tKmpRXwqfV8vNdLovxWmvkY/wAS/A9npPwdvvB/gzXG8NwvCRptxp8Y/wBHmZt/ygnGC3Ue&#10;5ra8B61eeJPh5pFx43jjg1L7OqXbQ8KZk+UuvpnGce9cePBzT/BXxV4BtfF95NLM15eWMepL+9sI&#10;3YuFB6siNyp644rS+C3im/8AEPwj0nQvGmrabea1NoYlM1mxVL5clfMGf4yRyByDWdGo/rUUouKc&#10;Nt43TWmmieum107PZIyw9aP15Xjy81NaXTV1L4fVX0stnZ9EdBpWhR+F7vWLuyk86XUdQW5vGY4b&#10;ccAcdMKuBx6VcjgNm0dla4e3kuH+2JJyRkZP61X1S7httOhjeWRJpIYlXzlLY3HHzewI5Pas28h8&#10;Rah8XdNfwF4usf7P0Oz+z+ONCuFLTSCVd9pKh/gYfNyeGFdjlCnblTeq0W/vPX17vyTZ3OUaPLGC&#10;6pJJq+rbe71sryl1sm1c1rZjaQTRCLbJLJ8ihv4fb2NcH4X0XVv2fptV0fwtY6lrOlahezalFaXF&#10;15jWbHBkSMnnYSTgHvXoUlpp2vagt4GkjubdXSJd20+WeC2PTP5Vh6Zc+I4viR4gmuJ7ebTbW1tb&#10;fT98bJKk5GXUnoyMO46HrWden70WnZp2i1rum3ddrJ/gzHEUYyqU5rSSbUZK10mm3v0drNa62fpt&#10;a6qax4fj1PS32SXEYMJkX5QJF2kMPoSDXPeNdB0j/hWmqWGjWNxFDosMU1vYaa2Jo0hdZBFHg8El&#10;cqO446Gln+IcWl65oGrjUlj8P6tdy6RNb3EOGivt2YcemSroc9flIrL8aap4r8B/HPT4NL8JSaho&#10;viPRZ/8AhItQgkAktHgKiElTwy/OwOPmxn0qcRWoyi5PVaRfpOyTVr6Ntfc39kzxNajUpSdr3tB2&#10;V7cy0lZX0u1fpZa7Gt4W06SC81rxTo9xb3lrqwt7+ySCDbcQzun70uepBGAqn7uCKl8G/FLwP8QP&#10;GmveA4G+z6r4avI0W1vF8uaYNHu8+JTyyDpuHGaofCq88H/Eg6f+0L4DvtTsYb6zk0290qRdsc6w&#10;Ssn72M/ckRgcMOcHmsf43J4I+G/irRfjnr2kr/a0NwmkaXrA3fuPPbG2UL1jyep6Vj7SpQw8a1Pl&#10;5L80r7Si7tyTV7b3V1urXs7k+2lh8HDERcfZ3u92nCWqae6fvJpPRW5bpancS2UEfiqaK1u/LvJb&#10;HNw3m5yinjKfnzXN6/4f+IOifGPwt4g8E2dnceGL7VJv+Eut5nG5C8OI7uLPRlZRnH3tx9a0vF1t&#10;eGI+LPBotLy4gaSHVJI23NJD5Z/dow/28E+gqx8KNQ/tT4TaHBLqYnuprFoLhmlDMJkJDqfdDgGt&#10;5xVaq6LvF35k15Naa97tPyvc2cadav7GV001NNO1+WUXZPqm3aXfVdTk/i9oF546+KnhTwRZaldW&#10;tv8AbU12a70+6EdxaGBtitsPEsLE7XHUZBxXY6hqPhP4nWuueGdWg8xNNnkt9TsJBgTRsv3sdShB&#10;4I6EVQsbuO5+Ntro1zo0MhsfDMxs9UIxNHJ5qCaL3UjafrUzjwtpni28/szUbOPULRohqcMzDzfI&#10;mPyjnqpbp1GRiphF+0qT0alKzT7KN7JbaNt9brS9tFlSjGMqlTS05tST62ikkr9rN9bry0UegeA5&#10;E8Bp4Y8SaxJrtpDGy6ddlitwlswwsRdTkso439SBzWRr2reOPhlPBpPhTR49c0a1aG2EdxdbZrEs&#10;p5aRvvKSQOelS31nb6J8TNB8GtrVzp7LcS6hYpaXGI5cKRNHMp/5ZHII9G6V03i7Q9GSC51ee+ht&#10;BdbRcyXEgEL8gKGzx1qY0ZSpP2d4yhpe93te2u/T4ltZobpe0oy9l7koWjdPWySdrtPTXZ301Wu1&#10;y9BN3b3cR2xx2sgkj/j3YGFU9iP1qB7z7Rps09zbybo7j7rDhxgfN+v51Qv9PvrTW77Q08QrGusW&#10;ZFhaO4DwzImGMRPU4IbHtVLwf4m1h/EF78PvFNtLLeQ6TFcQ33k7YrnYoR+f75bkr2zXW6v7xKWl&#10;3bpa9tPv3R1Sr2q8jTV213V7ael0k16nnvhTw58VPC37RuofFjwP4oh17wLrEC2eraCt5tk0q6A/&#10;1gjPT14xkV7HFNpPiHT7uC10+OTbIwlt5GHzsBng+pHp61keE9NtPDuqzXS+FVtW1bbJqEkPKtIo&#10;wGb8OM9qxYfD/inwbqXiS70JZdStdy6ho9hFIA4criWJSehbqO1ceHhLCwd7yU5SbW/LdN6XV0nb&#10;bWzdlocOEpSy+jaKbjKUnJavlbu3ypq9n21s3ZE/wpGn6peXmvS2F9ousXtqsGoaPeXe79ysriCX&#10;Z0WQqCCRyRwc4FaU/h22TVbq6NzHDdfZDDb3U0hR4c4HXoVPH41yt/438DeLvjToPhbUL++0vWLj&#10;SZG0eeS1IWS8RS7WtyCMCSE7ZY+cN8w71oeFbn4nWWk6f4e+LOlafq1ve2bLqF9bsd8U4HBHZo3Y&#10;Fh3TcB2qKFajy+z+KztdbX91+8lflb5k9u8tFqFGtRcPZJcyi2uZLS+nxJfC25XbS7y06a0t5e2W&#10;o2up319a/wCgs51Z7iUQtBb7dodgeGAYZBrc0prVv+J8t9by2Nzax/ZbiBs9jk7gcFT2Nef6B418&#10;M+NPi/4q+F3jXQ5Uil0KxMdvqUY23KybgyZH3unPNbnw38Mab4E0+8+DWiWHk6HBHIdFmS6LtCrn&#10;5oGDchgclccYroo11KreGsW2r31Ulola2zs9W9HbubYXEe0nzQs4tyXW6nFuNmrbNK9316a6RHw7&#10;4R+I/hefQpk+yXcE23UrGRRHMFJbG4Ds33lYZyQKzFlvbL40aZojeJ9RtpPDfhPMNxeMPseq+fNt&#10;a3kP/PVFQOD/AA59M1R1P4qQfDv4u2Pws8U+H2uLaTToZF8QLCAI4fMEapIRzxKRj0Brofjx4Hl8&#10;afDrxZ4a0pfsGs3+myWuk3TyfLJJ5TbHH93l2Q9+c1zWp1VJ0/jg0pJXT095LTq7Kz1T1XWxxynC&#10;th51aKvUpP3lqnJxTcV6t2tJaNp9G0avxE1238CeFrzxPqtpcXGn6e/2ma3jXzGlU4OExyNp5FHg&#10;IeBNXe48e+BtU+1R6hZqsjW9yTDKoOdwX+FwSQT17GvOP2O/EesfFb9lm3+Hvxl0+4s9c0hZPD+r&#10;W94rRzP5a4jkB6khMfMOpXNaH7Mnwqh+Dmg3nhmLxJcX01hcNaXkN1DtlWBnLxy/KcMWz9/uOtTh&#10;8dPFTw9enC9OpG+vxQkuj9NVa2jTNcNjKuKxFCvCC9lUhza/FCVtVr5O1vJ+d+9ttG1nQfGGreJT&#10;rkb6NfWcAj06SLC2kqghnDDqHOM55BqG0Cj4hXWqHUmydL8m+09gGjiw29ZR/dJGVyOCOO1GraHr&#10;cthr2jaJra2sl8y3Gm3ijzDbzcZDKeCCR06EGqekeOPC3ifxLq2iWN0665o62cOuWX2Y7gk6lo8f&#10;3lO1jxnaOtdspU4SUXp719X1u20teiV7bW2207ZShCpGG15Nq73fvNpa321ttyt2205fxb8NU8U+&#10;I9R0/wAK+KRp+o6p4Xlj1dolKSz20vEEyY43xyLtyRkqceldZ4j8Iah4s0w6TqWsn+zv7J+ySRRn&#10;bILpQvl3Cv1R1K5+pqrqvgex1O+s9es/EN5brp9lLYs0BG8DesiqzdwrLwRwQTmrOq6la2Gv3cGu&#10;XsMWl+I44orGZJQAbsZ3p/skrg59RWEKEYym5RaTa2ej0Tei6X0fe5yRoUaXPzxspPXXR35rX10V&#10;3Z927vVnNfDH4g+O5fifeeA/Hmj3EOmw6CJV1S6iVop7lG2/LKvBJX5ipGc13D6vpz6pJZX9jDCz&#10;Wf2qZmXIaNCBuz3xwfYVV+F+vaT8SPBEeuaMYxCLye2ZVcSqXik2Fj78frTtHv8Awr4yVvEHh25l&#10;kbRb6a1EajGHwUeMg9V9q2w8akKK9/mu7q/bS613srv5m+D5qeGgo1efmvJN7uLs3bvyp/o9yfTL&#10;jT7iH7O8/l/Z71m2ySn/AFhw2MnqpBBHsafrkr6dp9617byTQwwGWE22fNyCTgep9KjtZdIvobe1&#10;vbWKKeTLRjOVeGPC7x/s8gY6isjwz450vUJtekstet7j+yrgfatOeT54Np2MwzyAcfTPStFOMUoy&#10;a1/yvs/I1lVpxSg5JXTt8lfVPeytoTeAp9B8QzQ+KvCOoNNb32nq2raZdZSWEsfkYoeUbhgc9ayp&#10;PAmo+Jfg/eeBLrxdqdrc/bmfT9YRgtzCyz74WzjDBcBSD95eO9dNbeE9K0y+vfEWkDy5tYhUXU0f&#10;yl49p259CM8Vmwz614U8Nsumx/bo9Ms8Lbs26QhTuBJPUkfyrD2PupVF0kna9ney0W6ulfyezMpU&#10;YxpctaOjjJO21nbpvqlfR6O9jRN7fXc1prF+3lyWkoguzFHmORiMeYvdPmGfYHBrnfhz/wAJFJ4/&#10;1CwfT7ePQ9IsfKjji+815O3mM+30IBORj73Suh8LX+k6pb3GseGppgtxa+eY5MGK63AlWU5IJDfK&#10;cdM81yXhm6uNc8a3njnS5LvT7e48OrY+KNDkOHt7wNmGX6qN4DDhgw9KVSVpU3fd306pW6+XuuXW&#10;yk1cirL99RqXvdt6PdW3v1SaTa02vrYs/EEXNnrPh3w9c6RFdaXNqQbVo5yQ0ak/LJGR/EGxkdxW&#10;kmuyyeKtW8C65o00tn9kllb7TIjKY1IAVR1KMPyIxWle6fJqP2aXUPMY21vlnb+IqMrJn1z1rM13&#10;UWfwrceJ9S0NZtUtdOcQyW+P3+8cxxn344PeiUZRqOae9t19lLVfjs+t7dxyjKlKc76b2t0UbNbf&#10;NLvfuWp2ht9OsU0gxwxliY45o9xMJXBQ+oHoeCOK5f4seA4vFvhuz0zTIbeSazmy1ms+1biyLATx&#10;rzxx27YAGK6/wbrGn6/4T0yS6V7e4urfZYrdYEjOFzt/3hjke1c/Zy2huNFv9SsGhutY0ya51KOF&#10;SPJdColZf7u44JHfGaK0KVSgk9pJfL4V563at8uxniqdLEYfklrGaXy+G3putLbB8KdK8PeH9M1H&#10;wD4fvF/tDT7mOXVopZg0zhvuM/A3Bo+je2DWi9nbjXJXtrZ7ZYZV8zywdtxDjGPYjPFMvbKx1TxV&#10;qWmvpi293caXtt9YtZAJPLY4RWHXqMg8isnwD8TdWW48XW3j7Rsx+FbuJbXUtLjMn2q3ZQDuQc+Y&#10;jfeHpyKzj7GhGNN6K7SfTROWvbS7b2b662CEqNL2dGeiXMk0tLRu7Ps1FavZ/Oxuwajpv/CT6fpW&#10;oaizX01jKLOVmCmdkzhMfxOF545wDVD4h/DPR/iR4Ns9K1G4WWb+0ob+GaNQcXcEgkU49iCD0PNH&#10;jfSfC+py6bYeJdHa4isbz+1rHVreUxPa3CqDHIMcgPkoe3PPFamk+ING8UyXEElrd215p+sSQ7Zo&#10;/LJk2q7FD0ZRu27h1INXKNGtz0atmpaLXe61X3LRpu+vZmjjTq89CrZp6db9L3897PW/qmc58JZb&#10;rUbPWfEWkFdupeJrk3flMyTW1yjYnR45OxYL8o453DrU2oapbeHJdS1XXLY/2Za6l9rimhhwYRj5&#10;pF/3cHdjHFJ8OJdBvPDV6fD3iO7hn1PWrrUJrXWofJu7GZzt2le8Z8vcrcgita1lupfDNj4e8bar&#10;az6hPuSaVIxH58RbAl2jjkYBxWWHjzYeLvfd3VnF6vs+t79drN6GFGMpYWEU7NRvfTlu7ab33d7f&#10;K6sZ+naz4puvB+m+PNE1nS/E1rexzSwXViPL+2qctBt5wGyNjA9zW34A1l/FPw+0l7yzk0+41TTT&#10;IlpfR/PCx/1kLqepQ8H1HNcD468D33hXwzfeA/hwv2GO41yKZYFhYW8YIySoX7qsR823BB5Fdrrv&#10;iCHUfDt4FtPO1TQbJLiezO7Mn7tsrG5xkvjAb86rD1KkK3LN6qOqvdOV9bPfRRbtq9ddh4etUhUm&#10;qia5YpNXum7e9yt+9tG+t279078b8JJ/HHw68RTeEry1uLrweHljtLe9kzdaDeea+9BI3+utJQf3&#10;ZJJTIU8V0/wQ8eL8QvAs2t3nhuDT7ddWuNPs7e3YtiONymWGPkyR0qCHxrbX9xow0WG4uLfXpvI1&#10;iGWMsdNkWFZGVwfu5JxzxnOOa8/8E+MPFXwd+M/iXw/9uGpeHbrWoVXRznztMNwQfPDY+aInd1z9&#10;a54Vo4KdO03Kne2ydrxuvPlSV7LVXSskrLjp4iOXVaMeduleUXs7NqMo+sUk1ZfDe1lGNo+maBFP&#10;4D00aHfXH2iSGR4prpSR5xdy0Y55yoOOvbin6jp66L4sc3IuDDqsZkhaQqYoJ404290L/lkVd8dW&#10;Ol+INOmCqsi7VeK4Vvl8xT8pb+VL4lkTWNEGn6jZ7Lpodnl7d2C6bcj2wfrXocip3jfSNmv1v6r7&#10;9XuepUp8sHGP2bcv4q3zXX5nm37NHxQ8Qah4h1Dw18TtZsFvfEWm2+raHDC7I0SqXtrmFVfniYKw&#10;AJ+9xxXoPiPw7pV3q66XqUjSK1uX2xtsZ1K+W5IHDA9x261yOjeAPA/gjwX4X8OfEHRY4Y/CbRx2&#10;urSO0jWpjk3JMJPvhWZhnPGetavgjxroXxV1TUPDWp3xtPEfh/Uprn7Go2uLZJcQzr2kilUg5Unq&#10;QelcODnKnh4UMQ05OzV3q21eUXotnfl7rtZnDgeanhYYTESTnuk73f2mnfqm3y91Hpyu3RaNpL6X&#10;4a/sqRUb7PuSMKdylT90c9OMVHDa3/h3UFZIGn0++2W00bNzbcH5v9oE/iKbrumzar4e8xJmhuI7&#10;z7RC0Mp4A5I9wR2rmPA/xD8dp8Stc8J+MtGkvPDE2mw3uha1b2/+oYna9rJg5LAjIOM12TqUaPJG&#10;V1eyT6J67+XTtqjuqVqdKtTptPWyTWqWjfvdk0rX21WzNDxnfeM/h9q+l+JPDtpHqGl3F9bWWtaW&#10;XxIIpJfL+0RMeAYwVYqeozVfxF4bv9Z+M/hfx/YXcaTeE5L+017SwvyyCeBlhuU9WBAGfRiDXS3c&#10;2ia5b3Wl3Dx3WEkjvoEGSymPeMr1DMv3fU9Oag0a+0fxX4W/4Sfw7qX2qVbNFOWKtnqFcEblcDgg&#10;+9FSiqknHm0bi0r7ODTbXXflutVo19ozlRpym4811dTSvfWLT0+aV1qtZKyvc4743SeJf7Lj8aeB&#10;7SOPxnp9jO+jK8hWN1cAFHz1/wB09xkVvfDj4k2Xib4d6HN47006brWo6ep1TSbyMIztnY4GeGBP&#10;Ixzg1HeeENM1yzmtvEsN0q6tYrDdxzTbljxJlMEdDn+IYODWf8QvhfZeLPDsvhTVtSulS3tUTT51&#10;m/eROGBV1bqGUgc9D3rll9apVpVqet4/C9E5aWb7OytfXtbQ5fZ4yjXqYinrzJe63o2ur00k42Tf&#10;XZrRX6qfwD4Y0jS5tM03REa1kuvPNooP7uQ9WHcFuelc/wDHfTdJ0z4Z3uoqb5YdLh8wTWm5prYK&#10;Q2RjkgYBPqBg1W8PeJfibonxvfwrr2n2+qaTfaOsi65DIVktpIUUCKdOmXO4hh34Nd1JeG21W4uh&#10;beZZTj/SG3bgjY25I/u4xmumPscVRqRiuXeLuttL/Nap6O3mdfLh8ZhakIx5NXHVbWvZ+a2ejt56&#10;HLXXi+2bxVpurCbTbyGWyt1+2yN5eY5E/eMr9Dn5TtOOtdBpt9ba3b3kmnac6x6fcG1t5MBtyY5Z&#10;COq81wPxI8M3mo/CK9+HVtatp95q0z28l8F3iwM2fLYd2TO0cdAa+c/+Cc37SPxC+Hvxd1L9j34v&#10;RzSw281y1nqEm52tp4/vkt3iYDIPavMr5tTwGNoUMRtVdua2ik1ZRfW7fV7W9TyKmefUc5pYPExa&#10;jWvaXRTdvcd9beffTo7fZB0x9Pt7W20bUlt1WNw8ZyY5QP4AScqeelcH8RNPn8K+EvFs+lXsnhuS&#10;fVLO5nvrlWltp4w0bTShQflyo2kjGDya7vUr3wZ8RPDtxbaDr0d0tvJFP5thJlo2zuRuOx/UVgfF&#10;nxynhLxV4P8ADHizSILnQ/FupNo1xq0rYW1uHhYxCQYxtkI8vnGSwr1MZCl9XbbtFLRrpzJx0tqt&#10;73Xz6nq46NGWHcrqztFNaq8/c6apXerTXm1qXPH32DS0tb2619LGW91VBAwwEu5GQGKPPc46dM9D&#10;WDY/D3SfhB418SfE5Q0U3iieH+0JI5CYdgj2ghT91geuOoNb2p6T4fm1PTPhh4x0qb7NYRxzaBfT&#10;kvvmjU5DHHytGOhPUfSuZ8DeO9O8fXPjbwFrGhTw6hpOoKrWk0jPHc2zKAlxGSOM4Py9q563sfaR&#10;c7c19NXpNRk3+DdrWve/a+GI9j9bV7Kbb5N9JKPvJ6btN2ta6u1e7PQ9N0mMeS72i/6RD5lwFPDt&#10;gAcfSuP8PR+HvG+ow6jIJGk066vbaz+0cvCeUcqT2wfuniur0+5TSdJs7LSWZ7eO1UIknLJg4J3d&#10;8elcf8Xrv4j/APCub7VvhBoKL4gRorrSvPIRZJ/OUNG/qpj3E5610VpR9ipNXsrtWu3ZJ2Vt3f8A&#10;E6sbyU6XPyuSim3FK7drPTbXTTu2tjSuH1vTb/w/YQaNBdafDctZXzWfygWYiISTy+hAbGVHTt0r&#10;mfjL4J8XT+A1sfh147ksdW03XVvNPkk6Txpybdu7KQcD0IFddqd4+paxo/izRNMuLe8sGkW40nzg&#10;oczRr5sZ7EqQSvrtOOtUvFVlJ4yTUNG8OfZ5dU09JLrS0e6C+TIvMbuB8wRn456EVjUpKpRnCN9V&#10;ZbrdW0as127ppdzlxlCnXo1IO7belm7tWi/dejveLdnd3V3ozee5bU/D8Ou3OnfZNRvLVIrk9CpH&#10;JzjtnvWZqFzrDWMc194bOqQrbMbj7PMokEinK8Hg8Yx3zVqzv9Y1LwPav4t0dtL1CG0NxqkazB41&#10;dEy5UjqhOfwrn/g54os/Fng6T4sfYpLG88WFYo7FrrzIJFhyiSRg/d3IORWntYylThfWUb6qz0td&#10;tNWvdpNPvpsdVapGVeNJNpuLe1tFa7aatfmaVnbd22sVfijo+u6v8J/7W8Bws/iCxsWm0u8vGMfm&#10;yNkS20+znOwsQOgbBFcH+wTaXHw28KRfC7xXp2p6LrljC8txp+qO0kN5au5cXFvL91wCcY6jnNet&#10;an4aufDMOpXiag1kmsXlnudpv3aSocDGfuh+AfXNV7rxHKvxEh+H+uaHcLBPpskwvo4fkDSttwpH&#10;TGSD6cGuSrh+XGUsROXK4e7Z7PmaV+jTfKnfbo72PMqYGnTzanjm2ppclt07t/NNqK17JJ3Nz/hM&#10;9Bu/Fy+F7u6ghuLhDJYLJMFN0ij5ygPXbkZ9c1T8U295ovhyV7DQGvrrS2MtvbwAKbhWOGC+jYOc&#10;e1cP8adE8UeFvAek6B4Z8NR+JrzSb+BI3uJPLnaAycgSDkHb+eO9aWn/ABX8fj4la5oGo+G438Pr&#10;4d+1aXdXDeXM90Af3R4wRngnqMZrpli4+1dKrpJ2to3bmvo9LaNb62Vm7demWYL2kqOITT2TSva8&#10;XLXdPlcbX11smtdb3xY8IXfj/wCGtnB4fv77Tb1po3j1a1hBnsl6MSvdT0YDnFdR4OvdZmsVj1S6&#10;V7qFYYrqSGMKrybeJgB2cc47GsHwH8RJtf1W30PXPCl9prapoUd7cXErZjjmJwYVI74G7PQ1Y0XR&#10;Natfive69pvimWKGWzit9S0OQK1vMqA+XdxfxI/O1h0P1q6cqcqka9Nt3tF206XTs7a6q/W2mrVj&#10;oo+z+sRxFJN87UZdNk9bO2332b3skcf4r8L+KfCdz4i+InwvEL+IGvon1SxebbBqkaH7sinhJCmQ&#10;HHcDNR+NvAen6L4s8P8Axx8HltC1T7ZFLqivxFewumJIZlB27lH8XqK6rx54T8c/27PrfhcW89re&#10;6ZNFeQyH5o5F+ZHQ/wAWTwQe3Sqfw71hPiN8KLTQvEukG31KC3KalZyLuQuCQ+0+hHbqM1y1MLRl&#10;WdKSavdr/EmnzRfST5tbPW2vU82phacq06Di1Je9C/w80ZXvF9G7rms9ddNyP4pa18Vj4ctvib8E&#10;W07X/tlxbQto9zMogaAyHfNFKOVcDg9h17Vs+PLyTUPBcHhrVPDy2La1th1FCqyxWskqHfu/hlG7&#10;hv7wJqh8J/Bnh34c+B7PwD4VlkXS7WaY2sDTF2iZ2Yspzz1PFb3hO61vVJ9S1PU7LbDbzC3t4ZAT&#10;5iDG8lT3BHyn3rpoqrO05tpzik47pPVtp2T1Wm6Wi0ud1KnOtF88mnUiuaN+aKaV5W0uk2+/a1me&#10;a2/iLxJ8LfAMNzong+RrfRtDTTreFLgusDwO/mxHdlgmBmPJ6fLnpXZ/An4u+Gvj78FLPxTpsghu&#10;Z7Lbq2lrIRNYz8/Kd2CM/eU9waoa5HrGieHvFniWESavBqGi+THptnt3XDpvJ8sH/lq27BHtXmv/&#10;AATm+LEnjLw74m8N+NfCE+g6vpd4q29pe6fJC407ois7gb9revIzxxXn08V9SzDD4ZySjNTiotL7&#10;NrNNaLRWt1vZdzzcLiqmFzqlhJTfLUhLRrRNPRqS01WttdOmiZ74bGO78KNo+zzpGgBkS6bDD1yf&#10;XFeX/B7VPiPJf6Tp2neJGSz0Vr7/AISXSdesSs13C0rCB43Xjcijr3H1r0bXLPVvFOm+I9C0qC40&#10;28hsHbStU3ZUzCMshGOcK2MjvXl37Ffxt1j9oD4YXWv+I7GzTVNH1b+zr5rOQiR5VQB5nQ/dDckL&#10;7V1YqpT+uUKXM05c1rX15Gm166Le6abXXXuxVSlLNqFK7TcZNWulJRlG66O6aW+kk30udz8S9J03&#10;xh4ZubzUdNt2utLj8+FZoyQV3A5yOcEAcjkH6Vn2N3JqniPT9I0/xnLBNp+m+fNo8/zPcQswRHV2&#10;+9tbnPU5q8njnwldeIv+Eb1y7bS3kk+y6NfSA+TeO+QId33VfIPyNjPapPFvw1m8V6Hp9hpviRrD&#10;WtDvfP03UBCOXU58px/FGehWtKkHOcp01eXWzs207pbrV9L6P0YTj9Yk61G0npdJ2bs/VWdndJ6S&#10;S7SurltrPhXU/ifceGlvrX/hILbThI0LLtklhPBP+0AfyrL8QeHb2z8WQf2VZxtptxfCfVourxuF&#10;+WVD67sAjuM1l+I9OmvvHFr458WeFraHULDT9trqdrlTFITmRAe6NjOD0rS0XU11fTWR7+8mSXVG&#10;Zbzy8tAVYHbx95RkYqZVFUUoyVne6ezenVPr0e6a7a2Pbe2k4TWqk2ntpfS6ffZ7prXS+mrqsc/9&#10;uWR0ptrPGy2ckLHy1jRhlW/4EcY7c4qlpWgajpWhzeGbS0t7aeaa4nhaH5GzIdxI7Fs8+/erd9Yw&#10;LNJpjyXC21wsk/mRP91+5Xvg9fY1z2s6B8YpNb0Xx38NvEtnJHotvJb6p4d1ZWMOpwyBSrrIvMco&#10;wcN05qqz5W5qLdui3tonZeS101srJN2NKl4yvyN9Hy20TtzNJ22tfTW2iTsTfEcaxr/7NuqImirJ&#10;qtvY4W3hwu+ZDwy5HGTz+lHw31qXWfhjo0Xi6y8nVGhjj1J7I8JLjAb1U47HgGuivfEotdc+y31m&#10;beFrFHuo2bKxt9cdvWuB+Jmmaro3h2/8X6HeymyhVrhZLFgJZHb5fL4yGAB3KfUVNZ+zkqsXfljy&#10;tW6LW76+X3nNi39WrSxKblaHLJeUW3zeuv6dS9pn9taV8PpNW1CNbiTQNU3w3Vmg3yRhjhigx84y&#10;Cw7jpXTeCdW8LfF/SLP4k+HLlYbiO3mguIYvlkilOVaOVD2zyAR6GvP/AIqeNPEfhb4W6brei6aN&#10;W1a+g23FrBII2v4/LyJsDoyLy2OR15ArQ0PVfh38IL2++NV1bTaXDrOnW1vrn2i4O2OZCAGKfdIG&#10;/wD1i/eBrKjiI06kYr4Uk5X6LdNPa62a7a32vzUcZTo4r2U5L2cIxc3K6s7NxkpbXVkpK+l730V9&#10;r4BW3xD8A+F9Q8FfFu+W+1GPUp7m31aGP93PC+Cq47bemKteK0sWvrPVEhmtr60BliWOPchVjhk9&#10;GBH8Ndh5trr2jx6r4f1mGaF03Q3ELB0b8ap38ZvJbeK5iVkjUiQxkcNj09/0rv8AYclBU0210b1e&#10;99/Luex9TVLBwoRleMUlFvV2W2u7a7/N3OJ8M6Pa6LDrfiSwsVkuL+OVrKTzG2tgbQOvyE8DIx0F&#10;Ot9G0a5uvDOpQafbzWim8SRSgZYrlkCTqVxj5huVh0bGeta+mwm10bUNKR/30FwyyWcybiY354x2&#10;PYjpTbc29lpym1XzI7K43z7B/ro8Z3IccuvT3xXN7OLitPP53T/T1OGOHhGEY6WST+ald/k7/Lrv&#10;5pYfBXwlrXhzVPhHrGi61/YOl3DmxjiunXyzIxk2o3IeHsFP3TXp3hx7TS/DcdxZ6e1uv7sTWs0I&#10;V8hdqkY4OcZNYOreA9LvfGWm/GDR/HuoWm/R3tDpqsRaXSSA7XkTqsi5I+uPSr3iHxXD4PsrqLUb&#10;wKtrAlxM33lG4gdOufpXNh6MKFSUuVK2iemsd1bXRK7Vn2vs0Y4WjRy+MpSio9Lq2sVdxu1baN0k&#10;9kP8QXs2k6aNPgjuiuoMVkuoT80Mjcjr1B6VjfDTxN8Ln8eat8ILC6ksr60tP7TvLGaUqJkx+8lQ&#10;divGccHPqK67SdX16z8cpoOpaXa3GgXOm/a7LVd3+rlzxC6nocHINY+v+B9M1ORvE8uifZLvULK4&#10;tG1KOEfabaF87UyPvKTg/lXXUhO6nCzs1o09utn5p6PVdNttqlOt7SNalZ8racZR6JWsn0TbTT2a&#10;8i98KtA1Lw/PdXl5qX9oPLuk+1XECiWOF3JSASL99QORnkZNV7jUbyLxXe+JZdI32tvpjqrMoOx9&#10;x3DHXkY+tWPA/ibXtM8KzS+MXsnuZJFT7ZZtiKXA2CT/AGc8EqehzR40ls/CXgS+8QarqRhteZJp&#10;rjra5YBjuHVB19q0jyewVnoved/v1v8A18jRezjgYcjaUE5O+67Xv+OpR+Ey6Rq+ravrvheSGO32&#10;xvd2drICqXIXlSOoyMfjR498BQfEP4Qa/wDDzX5vJutcsZFt7yHcrQNnMZOOQykDp1xVHwT8PLfw&#10;m03jLRbyO31K6mZpGjceRfxuAVYYOGB4981ueI/DnibXPHnhvxFofiu402+0uST7dp6xh4buB0G9&#10;JUPPBHyuORmsqal9XfNC976LqpOz3tZ2vp9z1M6NGVTL/Y16d3K8WlazU3ZvpZpN6etmea3UvxC8&#10;D/Bbw3H4r12S5uo9WfTv+EihVnf7OoxB9oYdRnehfGPuk165YzW/iTTNP03U5jLc2bRXMNzFJ86M&#10;OjcdTjr7VR8YaaLLw5d2OlKkMFtcQmSORd0KHzAz5HYYJ9jmqOj6Tf6F8RdT1WXUtunSW6SR2KsN&#10;sZKgB1PXtx2OamlTlhXGF242Udde+vntvv6iw9GpgsTy6yi1BO7vayavd76xve17vr04fUvBer+H&#10;PincfEa30YSXNvqRNq0d20fmwt1kjI4Ujncp61ufCT4q2XiHUNY8KeO9U014LrUDb2d5IVVnJ4WJ&#10;wRgk8getdlpVvZ+JfD02p2mqCS6WSRU6ZXJwRj1r55tfg54pt/CPiz4f/Erw9a69occXn6Tf6XK8&#10;N47JIZWQY5LJk7T1B9q5cR7TB1I1KKuptvyvZ2vZNpPa9nbTueRiIYrKcRTqYVc0JKcmvsttJ2lb&#10;XVJpOzs0ur1978KeENQ+FHhbS/BD6dHNosE08F5JCObSB9zK4X+IA8EHoD3rM+GfjPw5438L6b8Q&#10;b7T/ACdSj1mbT74eUUmjaF2jG5f7pXb7YIqj8KvEnjTwd8M7Lw58VvE6aztuVt11qT/W/YpRi3eX&#10;vuUlUY9yPetzQ/D3/CFfEa3NpMxTVtNkaSEyAoJFYFnwemR/F9BxXVRlGVOm4RtFJLldrxvZLbs1&#10;p87HtUpOTpOldQSScZWbg3y8vrazjo95S10IfElro/xTsdW8G+EfFUUd5p1wPtklkoZ7dmB2Ha3V&#10;D37V5v8AAKw+Kn7O89n8PtQ1+LxJa6hrUg1SOSRlk0tSC2U3dUbjHPFbnwpSLwT4l1zwR8QtesR4&#10;mjurnUNPvrVTFNJYO+Y1z0lVV/I11WlaLbat4uuvEWs2TLffZUtpNUtH3W88fVGZc/K3rWMqf1mc&#10;a6bjOLaVnsr63W17d9PO9redTpvGYijjF7ldXTs37qvdxau1fTld9N2mnZGL4g8Kf8Ih8RvFHjmG&#10;/WGHWbcG8juiVhSZo/LtrlDyEYMdrMOxBPSuV/Z7+IPjjVLXQ/FupXrRtohm0DxtoLtza3cRwtyQ&#10;R825WB3KcEc16V4w1bwz45Go/CDUdR+z3L28lrc27fLIAyZSWJjwexHbiuf+Hek6n4U8V32lyapb&#10;XcDCSG8zHtmkxCpt1I7uAXz3I6cUVqMo4qM6UrJyd7dG2n+a18nK6uxTw/s80hKhK1NN7PablzO6&#10;v0tZrqpS0Tsd3e3en3ML6xcJZpeJCwZkcDcu7btD919PrXHfEDSLmy8J33iDRbpobi3X7TZrcx/u&#10;92MeW5H8JP8AF2q14M1LRPH/AIU1ptMZjJYlAbf/AJZswX7oz/A2MH0NN8ByeIrOxuvD13pay2Kw&#10;ujw3MhZopDyIhnhkxnnqK6pyVTlXSV9V32O+tUjjaaVtJxdpLo9VfT0/DY5/4Q3yD4XJ4lfwzHpd&#10;9Nqm/wASW8MrL8xXCyj+E9uRwRVibxprtxqdxq/h7w5Nf6hbubXUtPivCkkYz8kwIBDIwQ9RlTjH&#10;DVb0Pw/e+Evh1eL4WaaS1niljt/LJkeybDHcQeXVG4wPWpPgJqtv4t0KTx14itJ9L12+VIbyORQp&#10;njiUKsgHv36e4rjpQnGnCg5Wk15dOu1ru99tdWcVGNZzoYZS5ZcqbdlbRWunazd2tLWd5PdWUula&#10;hZWviiSwi1uzhaa+gZYriQDe2wq0Kdt/RsdSD3zVjxrZeLPBun32paSkd5ax3SyNZlljjCswEnLf&#10;xgcj1rkviL4Mv9a07ULLw5I0Ooanf2s9ne3VgssTvblDzngMAMbvlIboa6/xa2r+MIdT8LJqkSre&#10;2qvPbq+HQDAYdyDn+IVvGTlGUWmn0a+f/AfzW5pTnUlTqU3Fpr4Wn1fNpv5JvS2q0dia91nRNV02&#10;4Gu6QsliZIls2+y75N24cMADjBxyRirF7rukabu0dvFFraiS4W3t2uJFj/escBeSBkk4/Gm2cQ1K&#10;Ky0ebVojq1rp+0QsoLSxAYDHBG5fU1l614c8M+OYxoPiOyja8t5FlmjUcTFP41yThsdPpWkpVOW8&#10;fl0+Wnqdkp1lC8LOTVlfS/dNp766LoaP9kQi9m+H9jqdnFqr3C3E8M6bXljBGZFI+8+AF+nWoLuf&#10;7JeR6FrmmNceG7xn06SaHB+yTE4AYDkA5/AmqXiZ/Emk6c3jrwn4MbxJetMiafZyalHbbgTs5lIO&#10;wqufqcA+tS6NL4A8b+FNQ8V/DnXJIXmuWkvNt4sklreqdjrIMlThhhuxx1pcyvypa727r8n569U+&#10;xHNFycI6S3S11gtbaq0v7yTWjT00HaIkHh21m8DaxN/aGntm2tR90Ki8ADPOQOuPSrWv+FdH0LRY&#10;dB0u/mhs7iyNnC0lwrLFk5U4J5bd37jim6J53iaw0q/v9Qt7fVrGQreeTGskNyFPLbT93d7dO1Wd&#10;W0S18Z6ZdadqarNp91cZjMX3odpBGOOBkVXLGVOyV9NPTt38mXCnGVG0Yp6e75J62b1dr6PtoRWm&#10;pazaw2sviS2WG4humg1D7ON0U6KAFlUclc9u+eKzWe1j8UzeNjq8clk10ltdRx7ZoHtJF4Zh2OcD&#10;cOhH1q+J70eIbPR7u6aOaa6kRZliG7zUQyI3GA0ZAww9araVZardeE9Qe+8P6fp96+qSTSQ6XaiW&#10;Oa1Vv3ZXOMM3LHrgmo1dlq7a690vLTr89fMmXNOyV3a787pLf79na+vmWPDcUnhzx22kaNaWz2CK&#10;6TQpJ8w9GIPoeOOMVa8WTf2YselSaQv2e+lYWslr1hI5OQeQT7VxvxputVsLax16y0XUJPO1a1ka&#10;5sf9ZBHuG8sAcMo7g9q77xu2ha1BD4mtpZkWC4WRrq0/1ip6jg5U9xirhUi+eEfs2fyf/AX47hTn&#10;eFWitOVppdOV9rray/G90U4vFGlPrq+FdRhja3mtVjb7bGyNcb422oCeC3BzVWK+stF8RaVZ6prD&#10;w2k1pLBb3MhVkjc42hmPQZ4XJ5IxVrwp4h0zxes2s6hJZ3lrJGjaTfQsX80gkMuSPlbPbqDmsfU9&#10;dluPHVppP/CvpGe401o9dWbaIDbKcouG/wCWig714w3IzkUSl7qldb6b7XW9v6trvo7nWSpxqcyd&#10;2raPa6006aX32u0dF4c0pdCtTb+IItOkvrqST7ZqVhbiIzKGPl7wP4gv4Gquj2Vj4ysdRt/FFhe2&#10;80dyyWswbaJIwfllRh/Fnr3FTXF74lhuP7T0PwY1/p8SMs0NvdKJhgHGxW6sf7pPWq6axb6Bo8L6&#10;Z9phWS3acwahZkPA7cmKQqeGBPvWl4RtfZfjtrrv3v331Nv3cbJr3Ununr0vdr3urve99yvZ3GqN&#10;f3PhTUJLzUZLTCNMoUSyxlcq392TuD3GKqeL/E2iaN8M9X8bweM2/svRbyO5kuLaMGSARNiSF07q&#10;wyCPTpV/U9Ys5dPtfEt7r9rp72vlzw3iyBY/OwUVctwQxO3B659ak+JPgOfxd4Lu9CuY7dTfaa0G&#10;qQRwrh/NXbuYf3QTu45+UYNYyjU9nPl1dnb57ap3069XumYVFUlh6io6vldu+qfL1vp53vbRpo2Y&#10;NN0jx54W0rxL4f1qK6hmhS50+8hbMc0TgHHrtI/GsjxDr8Ph7wZrcXi7ToTa6Z80gMmQ0PrzXHfs&#10;la/8TPC/hmz+BHxTvdJur/SIZrfQdUtlkjmvo4ZDzOjkjcEI5Xnsc9a6zWNK074wS+KfA16YZtNu&#10;LH7Hd280PzI5PzHOQWXGMVUayxGFjVpxtOStyvvy3s97We/6oqjivrmBhVhHlqyTi4u3xqOqau9E&#10;+zelnsa98lhoOl2urW0jNYXdvEJdp3KsZAwR+BqvutbvXprKbToLnRWiaG4uIpFf7PcAAqroOVbv&#10;7jmnaUjeCvAth4egiSaz0mOOy8v7O24RKMZ5J7fWsrWrHTtP1ZPFHh28vLVWkjbWbS0hX9+3Cxuy&#10;4yTjg/7IFaVJWiml2bWmnf1XfbS/odFSo4xTt2bXbvbo1320Te9iH4eava2/hjxNZ6zb3RHh7WJh&#10;JPIuBNDtDrIMeg49eB61J4Qv/A3jdtMa3mW+t9X0x9WtNQWVQTa7gAPX7xH071D4OuWuZ/GEKa5b&#10;3NxJPHOomjaOQ2rR7UWRSBnaQwDrnORup3gXwh4ehsG0jTdMWO4sRPLb2zRgSW6sfmQf7BY5x0PW&#10;uem6j5FZNa7+UrLutvx9bnLRlUl7OMbONmtetpaLS6+FNd72fc2VjhdbvxBo19vjkZI54ZMhQiHG&#10;9R647jrWfq/h/WfFVpa3el620F9pd0t7C4iH75lb5Y2OOm0njrR4bbVf7Ks7W0s4ZmW623sT3HMS&#10;nqnHp2zVjT9Slbw3q3iDwXPb3U1veSRSW/mMwaZGw0TAfdbHp0rZ8so+92b0v6tr5m3u1oe8nZq7&#10;SuvO687jdJ8V23izW9Q8E3tsthq0kKzraswcHcCzS8fwjABPckCpNK8M28VveQaNDELhrQrLJ5Y+&#10;cdgfUA5496w9R8NaRY/FbSfjxpMEsM9vor6RfLDdfuzbzOGbK4+YxONwHHWt7wMbia2vIrpvI1AX&#10;kt6xRmMbxucAKT2KqDt7E1NNynJxqK7u7PvHdNfe18iaDlUq8lZXkm7NdY2TXRWerW2tjnfBehaB&#10;q+nXWg2eoQWOobmubqxVtrKxbb5qg+uOtaXii91rRdE1UWkf22aGDzY7IsFaZEHIUnjOAeSetWtb&#10;0/yJI/EunW0OD5skj7TvC7eBwMkBucVT0abSfiX4RvLaa6khvINsV5NCwZVZRzjPVWHY9azUOWLp&#10;x0lZ2t1Vvu6+m5lGmqcfYxsp2dul1b5q+voamr66b6w8O3mj+Gpby31CaP8AtJH2rJaRNHncy/xf&#10;3cDpVjxPb6bDfzQeHbxLO602Pz1j8sCKQ7f9X6YI69xmqGgT3UXia30i9a3jNjDFJHc2sYRLiPB4&#10;ZP4G4x/KtPxFPp+p6bqkHiDT/sb28ihpm4WVCmdyn1H3SP8AGuqMnKDbev3bLuttdevldHZF+0pS&#10;k3rtrp8K1s1td6/kV/DuqeHfGcdvm/jgv7i2F3FZtOFmjGcNgZzgEEHFZseoT6Z46vNSu5xHa3qi&#10;CSTyywgm6I4I4wffvV0aHpuj21pJqNjayTaZZq9vex26pMkfU4x7cYHWs7Tbvxfouma1/bHh7S54&#10;dQvGn02SGY48sqNolU9Gz6cYrOUpWXNutdm+nVLbqtzKTqLkU91q2k+i6ped1pobmkT3f/CT2vhH&#10;xTNFcahp+nmaHVBD5fnkkqcdhxjIFEsN7o0M1vfmSSGXVIwvlABoVJ5Yeqj0+tcnrniD4jWfxQ8I&#10;S2Xh+1axuJNniYNMDmPyTteInur7flHJBruNW1JpbxvPtiIYl3hg3OfQj3FaU5xlGSV7p21vronr&#10;300v3XzNaNaFaM1qnGVk2nqml99lpd9V83xvxSeXQY7XVLnxNc2Nr/a8LzahbqC0Sq3yrjujHAOK&#10;7TVBqKX0kcDq4l2OypwVJ6sPauT8T64114HvNbtNBTXoLTUI2fT1wrwkMCwYNxhOox1xxW7Y+IdH&#10;8Sxifw/q00e2zS5hWRfnKZ6YP05FTCUY1JRvvZpdet7dH8te/QijKn9Ynyy+JJpa/wB5O3R/muvQ&#10;yJtVm0f4grp15p82ZEU6fMqhTcKeDHn+Ig84Paj4VeL9F8e+MvGXh6yvJrqTwvqZ0y4vVUKrO6B2&#10;QEd0+6fep/EZstc8c6HqEuoRiG2YyReWwyshGPMHB6HjFcdpPw60/wAE+IfEPxb8B40/xVPehNS8&#10;lma11LGQsksJO1s5yWABznmuWVSrTrKyvFSd+/Ly306Np2te10vv5qlTEUcSpQtKCm3JdXHlvp3a&#10;bTSe6Vr9+7XQrXXfEureHZJzJHDbotxb3CZjm39HHqRjFJb302oS/YLyJovsb+XtEe5WCcY+hHNN&#10;8FN4ksvDMWnXv+mX0MMty87MNzl3LDDjhk52jvwKtXUem6/oUGsvGtvcSjEk0Uu3y5AeMkdcGumK&#10;Uo8y3erT++1/K/e3U74rmpqS0bu2n2vt8r/roRXTPpllJq2m6N5ynbHNGsg27R3ql4NuINQ8Z3ni&#10;Cxnns2ChLzTLgqymRgACCPTHHrWkgc61Hp41fyrgKsrxoqgSsOvbnNZtxa3Oi66I73RlmhvnUNcW&#10;6hZI/myCfXB6Y6US5uaMuif4/LX9O5lPmVSM+if4/LVb69DQ1+GKNLrUpbb57jbbzbFz8pO3p34y&#10;TXMy/D7TfDnhaLwZrurvruj2NypsYtYVZ5LFmPybZMbhjd8pPKjvXWanbXN0LzSdTvo5ijQzWNxg&#10;K0jd1I9c45HrVWzhbVtR1KTVtAIaWMRlo2+WUj+JfofxBpVqMK263utb287rZ6pb6dUOtRjKpe2r&#10;uvzve3dpadfuJNXtdR0prOCxutrQoFmjkO5biLuT/te9Yloda8FePLwxSSSadrW37OZDu+y3BXgA&#10;dQnc1dsL2/vtd/4R2+ghuVs4Ntu00m2YnHKe+B1qHXrvTLCeC41aSS3a1vPOtbmZXKqCNpRivYg4&#10;GeKKkr2nF2s/+A79P+DZmdSUZJVIu3K9NdraNdtv02NJbe21G4vNE1G3hhvI44THJby7fOkx8z47&#10;YPQjrWL4k8K2mt+DrzRdQuLn7QsjPG80hMwKMCsg7nDYIPbFbniVrTRdWtdWu0jXTprWT7RdhiPI&#10;2plW9Mdj07GoviBpkmqeErfW9M1GS3u4oo5LG+t5MNyAWDHB4YdeO9FSnGVOcWr2Tuu6f3d9H173&#10;ubVqcZQndJuKenVrf8no+r0LrRrqNg1lqd40epJbLL9o5TfMq4D+mM9q5P4OeJ9SY6hc+PNPls/E&#10;EMKRX0nkk2t4u4+XJGw4zjGehzXX6NqF5e7Vv4vNjmhWSGaMDBVl+6cdQM4BrH0i4NnYalp0mnKt&#10;xYXT/YI7iYt56Yyuccg56DmqlF+1hNPa+/X/AIO9n1V1Z3JqL99Tqxlaye6300v5ro7911LXhuzk&#10;02afTZLKMqPNkh27djBj8ygjvyeDzWN8QL7xh8IAvxA8O6L/AGp4dh0eddc0m1iZ7uN1XMLwAcMi&#10;jduHUdRXQ6FoujwwLD9ijkW7xNORKWMUx+9jPTmruuadqNx4fvdJjfk2jJ7SoykEKezUVKMpYe0H&#10;yyWzWtmumq1T7duzNHQlPCuzaktU1unuumq7p6NXTRw/gzRNC8bavJ440HUby0n1S2tRqNpLCY/M&#10;WJPlGCOTz+NXvhpquuXOrax4Z+IOk7rqz1I3ek3cduVSa1P3F3dDKnOQO2Kk8BpHb+DdNvPE9ylv&#10;Lb5tbhobgsoYNsX5jyCOnvWt4h8K+J/IV9O1+ZXtLrzoX3jMi9TET6H1rOnTcYxqRXm0tnza7N6a&#10;3frfucuGoyjRhWS1WrS68yvqm9Nbv1K/jfwT4f8AiFa/2la3LLcafMs8M0chDQ3EZ3L0PBHOQfWj&#10;w5ead4hbVfAV7Mkl4sP26S3mTIkimPyuOMH5gfcYrL+HWtXR+LfiaTVraWyOpWdtdR2bEmNmClXK&#10;nG0nI579K3NOtLmXxTfXujNH5UMKl9ybgZwCNnXK4GDjpinH2dSXtIx+JuMlvdK67/PXpp2N6Mo1&#10;pKtGNm21JW1aV0nbTpr/AJklj5epyw6NqKtHcxxeeZBn5JM7Qc9OfSsvVNb8Py+JLrTL3xFp2m65&#10;oukx3cMl0QDGrOVMjZwCh6da818EftD+M9R+OVj4b8a+En0dNNvNSsPGclvbySW3y7Tp00b4ztl3&#10;Mw9PmzXs3inS9M1o3FtqnhrT7+Iw+TMswUtLC4IYcj/61TSxEMZRk6TvyuzvdfZuttU09G7XTUla&#10;6MsJjKOZYeUqL+GXK+ZPou2j0el+kotdBt9PZWt/a+Lr3U7eSxuLER3EizJ5CMDnzQenJ464qn4x&#10;8FWVvocc+iXV1Yta3sd9CumzeX5kgOcY6ENnBHQisfwR4M0Dwx4DtvhdJeXQ0uxkaDS47mxCmKEs&#10;SEbk+Yme56irUeuXPgubw/4QvNDvpo9Q12eC68yQTJaRLEzpLu7REgKB1UnFXzxnTTqxtdLrdxk2&#10;la66X66bXtbbf2ilT/fRSul52k7J69r6pu3ful0Ph3WJdTk1TTtRurV76zdDNHCu1kjdNybx69eR&#10;wayJ/DEnjbwzrfw2+JOnrd2OrRyKrRKU3279EJ7OvXI9jW1aQQf29fLp9yFuY2QzIyj51x8qnIyV&#10;xnB6ZrH0G61PwXc6hYaq91eaTGzXFrJN881srEsydMsg/hHUDjmtpcvKo1NYvmTe6a7P5aN91rub&#10;z15VU1XvJ9U1rpJddNH59LPSmuh+JtK0qz0SCZtQs9Ps/sF1DqE2+SVVUeVJvH8XAz3NXfD+ranf&#10;+IXimha32wNbz2U5DFZFUHdE38SEdc96l8P+JfCnisXyeF9SMc8dwFm3W7ITuTKthh8wx3HSsu48&#10;X20HgweP7zRbyGTS70R3ELW/mSoglEZkXHJGPm47c1m3Tp2mpab7p6R0evl2d9b9dVzxlRpRUoT9&#10;219HdWja9u1l0666bkniPU00S68P6MZPs0OoawtvI7xu8cjtk+VuUfu3OMhjwCAO9aXjPWotJ0v7&#10;Prmnx3y3F19k5UfO5BIB7ZwO/fFTava2K6xYeI9O1Vmt2LDyY3zFMrDOSO53YYN1GK4v4v8Ag6++&#10;Lnw01jRfB8sK6pb63Z3FxY3shVJTbzxykkryN6KQGHODyKmu61GlVcFd20XdKK0W97+l1ro+pXlV&#10;o06vs/elb3V3tHRLpr0+/U7u9tNG03QIpYpo7GNYl8kTSCMKzAYBB6HkcetVvEXhnXdQ0K3g07Wo&#10;4byxulnuPMj3R3KgcxOOwOe3ORUN7qx8ReNBoGq3Vu1jfW5mtbK4sgzGQYYHceydsDms/wAQaR4g&#10;HiJzpNvHNBfT+RrzNeFSbcoQWUdpBwRjGa1qShyS5Vptppr8r+Xyv00e9WpCUW1G6+HTR+ul/Ls7&#10;XN7QvD0WiaZJpOn2Pk2bI00dpH8yo56ooPQE9B0rK05rLWNFtb3TNTkhl1y3mgtdQa2Ansm5whyM&#10;/K6/dPGat/DPUvFB0YaT4shs2uLNmjt5tPuDIJ7cHEbsGGQ5A57ZqxbWki6lPqFvqkM1jqEeFtmj&#10;2tFOCd7Bs/xDAwcYK+9PljKlDkVlbbVNfimkvh0WjatZIuMY1KcJRWltnutV/wAN87oVboF9P0/V&#10;jHNM6+RJMy+UXfbgnHqx5wPwrnfEenWdxp9vYX2nf2etprUaiQXDL5gXlSrdueMHipbjXtKuvGlr&#10;pOp3bRzvrHk27MN8RlEOdrZ+7x0I/iqv8bfBmvan8HbrSPC/iS6hvLJvtVrqDSfvUYNuIP8ADIuM&#10;gqe3vWVablRnJLm5b9ruyTtr1f8Aw/RnLiJ+0w9WUEpcqenV2S073/r03td0Ga91mPUrTVWhvp8m&#10;xhuGzGknl7W4H3lI5I9eah8AWGu/8JdrF7f28cNrcRQxRlbksFmTIc7T9wEYNVNJufGHiqTwx8Q9&#10;GfTZtN/st01DT5DlmmIGye3kUlQPvAqeoI9Kn0xLDwZPrPje3+2yW+v659q1KGRgy2zCNYmkQfwp&#10;hFLL2wSKuPJKsp2dr3u9NHHfVarW2j06rQ1jKMqka1mo3vfo0435uvV2a0fySvTXUPD3jM3Be6ks&#10;dQH2iwt4bqMxy29wHKNtB6hhggjIZeRWV8PdCsINd1y3tEurC7jaFb6KOIKk7RrxIBnBDdM45rqf&#10;FWn6Tqms2guAiyNcpJbzuDywXKsjDoe30NY62vifT/iGt34hudPhi1KCPT4ngR0d5FJbJPK8jp0O&#10;RWFSnFVoSqLVStdLq1a/le9t9nY56tOUayk1eztfbRrrro9em/axc1XS00mxu/F1/cyIZriKZpGY&#10;/uSBtzx0X1rW0jXLi9ebTdX0iRVt5I/JvFkDx3KuOJFxyAOhzVX4X+N7Px54SuNWWaGT7LqFzY3C&#10;tHwrRuUKuPX1qh8KbS88MaPqq3V59psY9WmFnHFlntY9w/ckn7+GJII6A47V1U7c8JU37slf9dfW&#10;/Ta3npvTqQ56c6T92abf53fq301TXa9szSdS0TSYfFHgXToJJr7wva2+oizhf96becyFMHr95Wx+&#10;FdRZa5onjDwbpviKOWcWuoRrLHLIpjkibPAYdsMCDXK/2hZeCviI1t4m8NyQzT6LfXl34ws4x5cq&#10;pOHWzk6ncI8NzwADt613H2azKwS6UV8uQLK0MRBjKNznHpzmpw/M04tqyumuq1vFfKLs++6ZGB5v&#10;ejde77rjbbW69bJ8rto7XT6FDwGuv6db3mjeJrlriRb2R7e6b+OJznb7Y6fSqWj6JaaDfXf9h3bW&#10;7R3nmtasvyrHjlFHYE8jFbVsTDrMkEkXSPO/+Q96oxrDH4wuNOuLo+ZcW/mwwyMAWUcHZ7Z6+lX7&#10;NKMV1TsnfX7/AJHS6ajGC3s7K+6+f4Fk3lgkdvqN2Nm1d65yvlg/KQfqxGPrXHN/wm3hr4oi1hhs&#10;bzwvJdSPrHnSN9qtJEiUxGIdMA5LeuRXUa5Zm5021RLtrgW7YuIWYN5qlgcEeoxwfaqNrHq1v4y8&#10;QahdaXZS6TdW9rLpV4u7zZH2lJllzwTwu3HbrUVrylFLTVar0bd99Haz9bX2MMRGUpQ3VpJ3Xo27&#10;+TsotedtjSvF0DxDe74r2OZntVlh2n78bd0PceuKdremXMemoLNhJNDAUUyL1OMDNUZoNKFismqa&#10;b9l8m8WGy+zLuCoSMMv9337CszxVqXifQ/iPpMena3JIuoRyxyR+WGhKR/OwZezEcBs05VIxi3Jb&#10;2289tHbrt3/AupVjTpuU47tLTfV22fn+BPoml6vpNrZ21z5QWzs5UazhTCm5kHyPnsO2PfNZHgzV&#10;b7WPhJrmva6YZ5/7QvLeFdwPCDyihzjB3hl+bHABNdTNrOn6rrmkXVhM3lzXLJdx+XnG2MspJ7c9&#10;D74qO78OaVf6VqlhHGi2+o2k0d5BGMDM2SZiB/E2eT14rH2V2+R3STW/Wyt8reW+q63zdDW9OWiU&#10;kl3vFWfyWn3nCzeGtS0r4d+D/h74enuobGK7jt9QivIjLNBb4JMWck4yfv5OBit7xRp9wPDmqeHI&#10;vF97aQ29n9jFxHJskRNnyurf3ge9Zfw00rxlougLBc/ECbUobGZDZ/aLNVmS2jXy/s8x580EjIf5&#10;T0Fb9vNb+LZ73TpLHDxeXJcK67vvA4APcfyrko04unonG6SSv0UbWVm+3+Whw4enGVFe605JJJvZ&#10;KLVlZ2t1/RbLR8DT+IIPAOk2PiXUvtmoW+nxpc3yc+dIBy59yMH606802+HiGx1Gwmh+x/vk1Pa2&#10;HWaRB5cgHQgBQCvfcDWLoia60Mg07xHDb6dfWUttauq7jDcbtq5B6PjPHStj4Zv41g8GWOjfFJrK&#10;bWLdXi1K809NsMuHwjqOx24ByeoJ7120pqqoU5J6JO7/ALrW7313vbVX1PQw8/aRjScXolrutLWV&#10;73131WqTTOM8f+Ltd8SfCO88QTeBLqPxh4ftXmbSFz8xLbGkgdDh8pllHUHg10tj42vtK0fR9fvI&#10;rq8t9QktbK4XaVNkjL8tw64zuJwGHYmrV15On6vDa6pdNY3N9fPHbSRjKugG7OcfLlQc5rL+Gsni&#10;bxRFrN7reoaDr3hfXLqY6Fqel3Mm8x52GGVCMcMpw6Hr6Vhy1o17qfvNJbdY63lba6aTvZLS1m0j&#10;npxqxxaXM3Jqz2+z9qS0d3dJ6W1Wx2GqxJLdNbXNnuYQsCxTd8v19+mK5vwhYvo/9o2GsS28zG/l&#10;uNKt4U8tjbEAhH9XU9+uMZrkz448QaB8RdCFn40iXQdPU6drFprCu00pkP7oAqOHQr99uCpx15r0&#10;aZ7l/Fv2d7CGSxFot5b3VvMPOWYNhlZe8bDGGHcYPatYVqOJqOcU04ys9O6T3V0157XVjop16eLk&#10;5reLt0e6306XutVur2tqQ6RPo134g1R4b5PtEVjCt02cHa2SC3uDkZrB8D+MtW0f4i3fw28ZvaiT&#10;U/NvvDNxCzfvLRAoaN8jAdScjB5HPati2037T4x/taz1NXhk02aKSzwNtxuYfN6/Lgj2zVS58PPD&#10;ftGk/K2qrb/aU3+QUUjcv59utaP2seWSVrN+jT/rR91fYmarc0Jw05ZP0afdX6p2Wuj11Wht6jbW&#10;NzrEcd3G0chTEMiv9898euKxfDmo6tqmjmTxPYW8OpWGoywWrRNlJ1B+V1HUErjI9Qam/wCJrbwa&#10;XJp+nw3h02NTMqT7WKlcb168nrg9qpfE27s10Ge30mOdNXtInudD8iMbnmCZwNxClsE4Unnpx1qq&#10;k7KU+y277P71Zpf8EutUtF1drdO97abatNaW62T3JfiLaals0+90mVo7yLVbZl/eEKyhwZMnv8m7&#10;j1rY3ibUDd2txKBM7zRxTJgOhOAjehHWud8O+O9X+K37PafETwpp1zaavNpM1xptvqln5bi8h3BR&#10;JHk/KzpyAeQ3Bpfgr8U4vi38NdL8U+LNAXRdauY9t9pUzbds4GH8vdyVJBwOoHBqKdbD1MQlGXxx&#10;Uo72aXVPa+quuqt2ZFPEYepiI8rf72KnG6smlbr0fvLT/Ji6l4T0O6+Huv8Ag/xRfslnql45lkjk&#10;KshYqRg9uQK1rbRdX8PaFC6ajcXbaejvAk7ht42cLn0wMD0zUfiDwpoXxJ0uONdQ3WrSE/6LcfMZ&#10;EPBDL3Vh09ateE9Uj1PS7uLTtYjv3sZGtrxGYeYkyj5kfH3W7+9XGlGNba2iSae6Tb28m7rTqaQp&#10;041loldWi09Xa8vna918yv4Au4rvw5aa0dJ8m4+zNcGLgFWfllPoaXRk0iw026tI7vNsLieaR5Gz&#10;sY/OxHsRnj0qbT/tUEFxcRALNglI94wwI+7nsQR1pfDVvaRaDIbK3RZDMwu4JFIxLj5zg+vX05q4&#10;xdoxfRP9On9dC6adoR6pPW3p+dtSjoVt4Y+IXggjRPElrrFi1xvtb6xnD7GBDBS6n7yn8RVcapaW&#10;fi+RNVkmjvhZok14Y8qY0PR8euetZ/gn4W+GPhrDcT/DxrjRrO/14X02mwyYgEjDEo2HIAY88YA9&#10;K2Nd0LWtU8UadrumThfs8ki3Fu4BSZCOA2O3cCuaPtfZRlKFpKyaWqettNnpfdpOxzxWIlQhKUVz&#10;q17apq9rq+uzvbfdFi6eLwhptjpem2Uf2SW/C3Lb9i28TcmX0xkgfjVODxf8PPGXgnSvFVrqi3Gl&#10;61ffYrGeGLzA03msNrAf6s7oyDuxjj2qj8d2ltfhNrmqabPPp+qW2ntPps1vN5e6aMbljyQV2sfl&#10;KsMHNZ/7PHifwd4x+G0linh+80fWraRbvxVoWqWYt7mK6lG5blgo2MsoAdZEJBHoQRRLESji/qqt&#10;rG6v11Wi6uyTbXZ3V0miZYjlzL6pdJOF0mvPZPTZJtx3a1WkWd9rMciWVx55VVhAZXUdVHVTXA/E&#10;b4I+EPjF4e023GuXGl6ha6gupaLqVhPtlhkUcmPnkY4K8jB5Fdktnei7Or6dd+eyweTNC0mUlTHB&#10;+orDk8FaF4ml0u8g3Wt14Z1f7ZbrYylQkjqQysP7pB5U8GrxVOOIjyThzJ9G7dU7p90rtbO6WvU2&#10;xlKGKi4VIKSatZ9VdbP0v80R3t5qPhzwD5mrXLKjWotpGRuF+bDOB/eI5x71n+N/gtrkfxEm+Mfw&#10;n+JE3hnxFe6Tb2erQtp8d1YaxDBzEJo2wQwHy71IODXReIdSuYLuOG5Nv5cLNNqEV1kJ5ZGAwPbn&#10;H8qsaX4gkOuWmiXt1YxS3Fjuawlm2zGQN1jB++CoJKjkYz0qZ4ejWtCd9GrNNpppNXTTT2k1vtdO&#10;6uZyo4eo/ZVW7Lltq001fVNNNPW2lnutUY02g2PxF13w78TNQ0m60jXPC93cIsbcMFeMK8QPSSBz&#10;g5747EVQ8SfDNPH3xBtdf8b6LZ3drpaiXTZsMs9ndK29JVPpj5SO9a3jXWPGXhezV9D8PpqM1xrE&#10;abJLjaotSw8w/UDOB2OK276/SW6E1os0ctqSmxidskZPGfX+hqZYejU5oz3bUpaaN7Xs9L2ituy2&#10;0H7HD1pOFRO6cXK6spO1k3pZtJL8NjjLnwzqmueOrPxjBe3FlfR6htmjkG+G7gX7uRn5X64Pp1rM&#10;/ah8G+JviTFo8PgfXLrSdW8P+JLPUbWS4gL2V0UY5SUDkgA5+tdbo0mp6joFxfeJdJWG6ilO6ONu&#10;m1tyt9QK1H1dpvEmnxOkjWmq2MgkIQFUmXkA/wB0lc+3FTPD08RhZQbaU7a6p6vR9LO9vXqn1wlg&#10;8PiMLOlK6VRpvdPXS+lrO9m2vmU9Z8ZDV9BuJYdJkaRLeXzoYZioEyx74xnrsdhtz27964/x78Yr&#10;bwxd+CviJrnhKSG11ea3sPEcVx/rtCEoyHbHXbLtUnoQc1tfESHxlps+kxfDmOO4+z65az69psZV&#10;ZZtPEmLhot3BYDGV7jOOa3tcttB8QXF85soZpIHWOPzl/dz8bkJDDH+Bqqn1ipzRUveSW60bWq9d&#10;mml3drOxdf61W54xnyyVrNpWbWune1mmm1u+6LE+jRaFYX2haB5dmWuGljWP/VqzHLEDtnrXL+FP&#10;DXjKw8e6t8TIvGF1NpN86wv4dkhXy41RQokjPUHOSfWtzWdLvPEmiXlvpniFrUzWL232i2YeZbSE&#10;decjIPQ46Vmah4q8R+AfhLNq+t6d/aWo6PpvmX0enx/NeOiElkUd3xge5q6kacZpu8YwXMmnZaX0&#10;06WbumrNehtiPZe0U5pqME5Jpu11fs9dG9LWfXaxr+JV0nUZdN1/7slvKy28xBDR7vlb8PX2pPCk&#10;K3Gp3txa6pb3H2bba3EERBMTj5sNg/KTnIB7HNP8NappPirwrZ6hJpdxafbLSK5ktbhfmt3kjB2N&#10;6EZwa4D4VWx8M/Hf4ha1p0ymx1L7NeeI7GVmWa0vvKVYZYRjY8EkStuIOVfA4HFOpVjTrU5WTU3q&#10;1/hbv57K/Za7Jk1Kyp4ijNJNVHq1pb3G72+S03td9D0LWZptLkVok3+ZIqqvoD6+1Go2trY6fb6f&#10;GoUyTgqm3KkZ3HH07UqPPrUmm+KtC1pZtNVpGmt1jV1uFIwCG7bT6dadrOoi40nfBzNHIHj8sfdI&#10;PcV0fzP7vNabev5o6vd5ZS6dPNabev8AWhT1VtUg1mxex4h8xkyzHawI+Ufifyq5c3T6ncSQRnyZ&#10;lhDPGzdVDAFh9P0zUd/JpOtNaeHxq/2PUplkmtYBMElO377qP4gCQT6Zqd3v20T+0rq1j+1Rs279&#10;3tJVTzn0zjNJLfXTf8NfQUV70rO63/BXXk9V95ymjaD4h8M/F3xB4vsNVabT9c063STS5FBEFxFu&#10;xKnfkHDL0PWuie61S4t0FpbWl1BIrC+t5HwyMRj5fqfWpNA1PQ/E/h2LxnpYWSzv7U3FvJ5ZVtnI&#10;bIPKnINYvhPUbj+0rgXd7FcWmoFW0rymXJhUZMnqeeGHbFYxUaaUYydpNtdVrr9z6dNdOhhTjToq&#10;MYS92bclZ/zO9/Rt+a18zH8R/CzRfE+m2fibRLm60vWvD/7jT763kJdYVkDvCQPvxk8HuK7qyW40&#10;gTS6jf8A2i2urgzeZj/Us2BsGP4c8jPIzXN6X4ejstfk1SXS3sbjc04vLG6Z4ZZHYFx5Z/vBRn9K&#10;6G9KfKfIUx3BImib5fk6lvwOOlLD0o05OolZu3V2dtL209Hp0W/R4WlTp81RRUZaXt1tom1Zem21&#10;tdNOW8dWOoW9ppfiKHXJ4LrR9Q86QQ/cnXkFHXupBHvxXXSk3lyJ1SOXEKurRtng9R9M1Rkl1C01&#10;eT7XoElzYzq0ZuoWDFAgG3ev+1k4I9Oaj1Kyv7G6OpaKqySKoWaNnK7osZwPQ96uNqcpSV+l1r00&#10;v56W27bl04eylKSvra616LfXe6tt2OP+IXivUk+KHhPwl4ehjLatqE1vdTSozLbtEglCNt+6XGVB&#10;PFdxBrvh/wCIWhXE+h3BkjjuvIvY5oCrxsr/ADKQwHpkHoRyKx9P0jwpeau3j6W2ms9SlhUyRyuS&#10;AyggHA4LAd/Stm0tbePU1mEzB4LUJI0YwskbHJYr3I7Ht0rOjGsqs5SacZPbsrJL57t3XlpbXLCw&#10;rRlOUmmpvbsrJL02batu7XIPCer6B4j0qe804oIbfVLuzuVZcbJYm2uPp0/Oqd/quh/DPwrt8T6p&#10;I2nxyfZ4biSPcSXbCLx1POB61N4JUX3hu6uJNIXR7y4vbk3McciyYIkISb0IkXaxyM9j0rN8a+A/&#10;D/xZ8LL8PfE+ueSzSQyxtYSCK4huIWEiSID0PAPQjrVOVZ4fmgk58unRN9E72tfTfb7xzdb6qpU0&#10;nU5fdvom3bRrfXS6toXPGPgzVXsFstE1SS2khjaSGZQNyTKMxD6Z4IPY0228SXutaZY6rcaM1lrU&#10;0ccOoQsQDD83zHI7cHH1Fa2oXmpWJUXhNw0rIsjY68Y3exOPpk1S1PSLNNV/tJ4mjna0VJ13cnnI&#10;Hv3FVOnaTlDTa6fTs/J/5+SKqU+WbdO66NP8H6r9X5FzQ9G0PS4GtPDEMdvaR3ckyxw8IJHJaQEd&#10;mLEk/WuZ8W+LPEPhfxBofiDQ9Bm1PT47hodYs7VSZGtpSEFxH2Jhb5mQ9UJI6VtvaHw5ZXeuW8Hl&#10;BpGM0sP/ADzOMMy9Cy9z1wKb4WtL/wA3Vi+tR3FnqjR3VjD5W02uYgjrn+JWYbsdB071NSMnGNOH&#10;uvpa2ltVppppZrzt5hUjKfLTj7r30tpbVb9Lq1rPzurljxXKLYw31np8l7ayXCxXkUS/K6H/AJar&#10;7qauyTQy2H2+3umePH8Y546qfes4aKt94ds7AahJazWoAVrWQj5gSCCD1U+hrEtNX8Q6F41tPA+o&#10;SyNbmza6huFsx5N4qth4Sc/JIMhvcVUq3s5c0lo7fe+nT+ttWVOs6dROS0lbbo3/AF1/Nh8TvEPh&#10;z4feA11/xhpMlzpV1eR215DYxtIx81wN4C/NhV+YkcgKa6fwppWo+HdBTT7zXm1byIyv26RV3XCg&#10;krIWXhiUKjd325qrHpttq2tzeHdV8OM+mrbRTW08jAxmTccbR1V09fQ/Wsf4deI4ofHviT4cTzXX&#10;2rSbaG/O6P8AcSwSuyKY+OGAQblHAPPepi/Z4qMnaz91dHdXbv30V1ppZ23M4S9jjFKT0l7sejTS&#10;bfqmlddrO2+tvSdf1OX4rpoSaDINMu/DzXMl9xsWcSACPr1xntWmltNcNdach+y3CsTZ3MfzED1r&#10;GS10LWvFNlOsHmNZTvdabPHcFBHP0KcHkEZG0gjNdPdxols17bwybtxcov3lb/PWtKPNJSu7q/4N&#10;L9dvv8jTDxlKMuZ3V216NLTZddtX3v0XLN4k8XWXivVNHvNAEmnS6SJrDVrWUeYbxPvQMp6bl5Vu&#10;nUGt2yvtH2W+kadex2t5eQvdQ20hwZHPMnHchjzisfTvHmg3niuz8D6lOraldwyXMiRx/wCqCHCh&#10;/wC4W525GGwa5f8AaI8OeKbbS7Pxx4cz/bHhO6OqeFbiy2rJPdYKPaTI+UlhkiZlI4YHkEGueVaV&#10;KjKrH30ntpdLRtLbVJ6X30TfU5ZYh4fDzrU37RReq6rXmaVtb2bsu9k+53011BpV/a2GoWjRx3km&#10;xJPvRrJtJwx7ZPAzUmu+GdP1vQpvDt3FsjkXcyKxAIznt703Stdg8Y+GvtkttDG0yeb9lYFsLnIP&#10;PfP5U2DW7pfENvoxEb29xaFiGYiaOQcnjupH6113pSjrrGW2nR9P6+Z6HNScddYytb59CGKV7W0u&#10;oLqPzJI2RnaMfPIoGNx9TgVifE62vtM8P61rvw3WFdcm8Nzf2TtUfvLhR+53r/EocjPHAJrrLlFs&#10;bibVZ5v9Gjg8z50/1QXrg9/xrM8T6RPqUVjq+jmNpI5UmtZmyAQeShI7MPw6ZrKtTvSa6rbuvNee&#10;pjiKUpUJQT18t1vqn3108znNG1zVvin4T0XxvZC60HxN4W1JYNf0eZf3X2wQKt1aHtLCd+5JFyMh&#10;Tngiur8Tebf+HFvbV/JvAv7s9cNjlT7Gq+qzDVEsb3SgyiPUCl9a7cOR90/iDg55GK5eL44+Hjod&#10;740061m1HSdH8THSPEot4X+06cynb57Q43FAxGSBgryOBWPtKeHT9tPVpXeydl8Vullbmasla9kj&#10;H2lHD3hVnrJb/wA1krysuqVua3a+iR1XhdrTxH4dhY3Cx39rti1COH5XikU52sOoz19waoav4Jsp&#10;vEujawst1azWF41xBNZXBRPmG0pInR0KnkHjv1q/4h8K6Nf22sf2Pe/2fd67ap9o1K1/iYDEUg7Z&#10;Ax9R1qv4I8UeI73wNJqXj3RUj1KwvpbS7h09GfdGr7UmAPOWXDtjOMnHStZRp3VKqtbXv0919+j2&#10;f32bsbSjFyVKrHZXT3T5X17O1n63tsZFj4q1L4faZ4z1z4j+J/tGlrqcl7Y3Xln/AIl1m4RBbMAM&#10;kK/IPOQ/bBrc17S7rUPh1JNo9wq3/wBiL2d1ZtkJJt4Zcdadrvhq8eNIdB1n7OtxqCTSEwLMrR4w&#10;8IDfwsOe5B6VaOkXdr4dk0XTAtitvIfsv2VRtVc5zt6YPcfWlGnWjzU5Xas9et22979tr2tpv0mn&#10;RqRU6cruNml1d229He/a2it31sublh1uyZfE+gQr/bn9mqklrPIRFeOEyVI/hJIPzDnmt3w14lTx&#10;p4b0/wASaLaR7LqMNeafcNtktyMh1/3lYEc8Go5LNNULXs8a+ZI3lblztU4xn2rDsfBs1l8QdK8c&#10;xvturO1ms9RWSRlE0LegX5WIOD8w/GpXtKLXLqm9fm173ra7a6+T3iPtqNRcusW9enVe962vddfl&#10;rv65Np893HZ3izw2+1ZDcwtt8sxsHUNjnBI+nY9antde07XV1K6sLqKafS7trK/jVDlJAA5jIPXK&#10;spBGRg8Vi+PPEfh/wyy+LfEMUkaWk6W0nlozFklZR8yDqpO3nHy+3NdBI2haaJHS5jj/ANKQ3DLj&#10;ajFBjcfTaOtbRletJXWm/e2tvxT+5m8anNWlHmWm/e1nb8U/x+VPxNomk+J/DhsppWFjdJ5cpjYq&#10;VHse3NT3Vve22nS2SP5yx2ypaiMfOhAxn34/WmaZoWlaNrNxdWGoMkNw3+lWrPujZ25DY/hb0xjI&#10;qxYahby61No720izQw71l/hdT0wfX2qox1vJWb0+79P1NOSN+aVlKWmnlf8A4Oj2dzk9P1vUdO8H&#10;S2TGa8u7eRtu6HG5xj5D6Dmugnn8NeNvDFn4os5PMt4JluLOV12mKeNiu7nowbcPxrN1+8k0bUra&#10;6mtJJbZrxY7poY95hUn/AFjAdU5Cn061vDTdOstJl0qwbbDGxHlqd33jnFZ0VK8oN3SVrPfun+f3&#10;epzUKdT3oSd0laz7rZ/nf0XZnH/BvXD430WTxjqOm/Y9Y0vUr6wuLZLglIwHBw69iU2Nj3yOK3PG&#10;Wl6xd6npeveGLqPct4jXKyLuWWED5hnscdPesnSfAel+EJ/E3j7wDp6teeJIY2nhhnIhu5ol2oxX&#10;OFfHBcYJA5zit4wNcw6dPIptbqG1jeSNXwofHzLjuM5rOjGp7D2dT4t7rrZ2T23as2v01eWFp1Pq&#10;apVtZK2q0vZ2TvZauKTa+W2oa5rmk6JqCz6xeJbbrdhG0zYUJ1Ofy/SjV7O5sIbe9sHDKLiNmC/8&#10;tEYjP4803XoLPULuFPEOnwtDID9nmaPcqKBlg+eMHtWnZta6jY27WVzHJHkeV83VQOK6FHmlJfd3&#10;/rY7EpVJzi36d/n+FjmPGU1n4b+Iuh+LL3WWtrKSSSxdS48qSSZQkcbg9ywyp7HPrXQXGgafYaW2&#10;m348y1jm8xVmXd5ZBznPYg9657xz4F1Lxho95aWdxbyW97GWFhfR5VJFUrkHqMMEYEdCD61vaFqu&#10;oXPg+CTxQqC+iskTUgrBlMoXDfgTz+NZ0/8AeJqUbJ6p9Oz8rWSf36d86KlHEVFKNlLVPp0T+TST&#10;tp17HOeIvFth4St7VmdtWtdSvmtnhjkDyAurMO/3cBq2ru9sNI0SO/0vWlXS7hLdLRlXeIcsFBB6&#10;lSSAc9K5iTwX4T1vxA3hXUbe8t5jp/n2d7azFPs8gY7GVs8SKTuGe1afhFb/AP4R278LaqjXEuiw&#10;m3kvZAB9qyocS9AAW53DGA1YwnWlUaaWqaVtbPqns9Vr+qOWjUr88lK1mmo2vo0tU9nqrvtp0OB+&#10;M/x38U/Dz9rnwH4MuvCWsReDWLQ654htdPeS1kvLuJ0gtWcfKAr+WxPUMfQV7Ja+KNIu9d1Hw/FP&#10;++01Yzc/u2GN3QZIwfXjtXK+JILnxBpVjBpNytqbnUYpLzTr6MstwePkOPVVPzDgdauavZ6vpurX&#10;mueGLuTy9QlhNxHI/mJCsY2khD6r8pA781NGWKo4irJy5oykpWtrFctuVa6r3U9lZt3Wt0Yb61h6&#10;1abk5RlPmV0rpONuWNuitHdJ7tkdz4T0zQoriXw+jWt1fXJbULm0G1nDkHzGA4LcAbjWTNNf+N/E&#10;fif4OeNNGvrSxvtNabQdetXxHPCyeWdsinKTo5J2nqACK1LmLx1D8QtN8beEtRtdQ8M6laGDXdIu&#10;Pkmt1H+ruIG7kH5XjbqORyK0rVtKk09rvTYmWGG6bbE0ZVonBOSAexoVOMpcsVypPVW0krdOjTT3&#10;Wqa16o0lTjUla3Kk3daWlG3zumnfo01rpvB4Zn1XSfBml+F/G+qw3OoW9ksEmpQ5VbvyxhX5zh2V&#10;Qzc4JziqviXSPFOt3lzZ2txp15pFx4dKfYb6HJXURIGinyP4CmQR1BwRVHwnq2jaboKwtKsenaXB&#10;NcS+YrFTGzkKUJ/uk846dOKZ8X/GUHws0WPx9Fpcl9b6XLCLy3s5Nsn2eU7TKuflYAnofXqKHUpx&#10;wfvSsopXd7uyWt9Hfrdta2ZFStRWD56j9yKV9W2lbXbVpa9NbP1NvRbWWKXT7qGzltYbVWsriEsW&#10;G0JwY26kb+RmotD1bxNB4Wkg8X20DX1rcSRR3UGfLmjOfLc/3TyAR6itzw42jx6ZYwaVcSNBc2ou&#10;YVl+8Vb5st6Nzg1yE99438E+J7rWrewh1rw7qUk/263hZjeRT7MRCEfdIPKspxzg+tbSXsYwkm7P&#10;R21WqWrS6Ky1VktXsb1P3MIyu7Pe2qV0tbdUrLZaavqaely+L7vRtHubu4hWa2EsWrqqfeYqQrJn&#10;oVbkVy/7NvwX1j9neyuPAemeNptY8L3Stf2trfW4E2n3jt++KSA/NFKRu2H7pzg812Hw51Gy1/wN&#10;p722uy6lHNbfPeXUKx3BdThlmVeFdT8px3FWprZob/7RZ/N9nEMLM2TuhLF2HHU9xWccNCpKliG2&#10;5JaO/RpXWmjTSV91fVa2ZEcNQqSo4rVyS0d3ezSutHZpqKvum0nvqcr4j0GP43abr/g5fEEmnXel&#10;3qxrqFg6mWCXAdOOxHHB6g113h9XS6uNYn1MzLeRxrI4IEbSRrtaQf3S3cdM1zMPhbTPCnxcm1ay&#10;0q687xPYumo3VvMVjCxjCSMOnmBTgN1474qxdNqPg3w7Y+Fzc3usCzkVLnUpI0WRoWbmRgoCsyjG&#10;cDke9FKXLUlUmveV03fTT4dO7jJvZ+b2IoN0ZSq1Y+8m02r9G+XT/DJ3tfW92aPiPQ7iSe4vbRpG&#10;me3dQ0Z/e7R8wKH1H61X8JRX2qeI7nxzD4lM2j32jxWaaayrsS8RyXnz/C5VvLZenyg9a1ll0vXJ&#10;I9RsZGZYV3WtwrYU7xg/p61n2ml6P4Hjnh07T7eCPVtaV7mPdtE0rgAvgnG847Y3Y9a3lH31NbXv&#10;o/8ALfrf7/I6JU4qsqn2d93vayenq9Nno0c/rlrY+CPiBa+N5xeo32H+w7ZovnieF2MqmVeoKuMB&#10;uwbFS/s7an4sX4V6evxFSddUaa4e6+0KMgNM3l4IJDKU24PX1rWv9Z0LXvFdx8MtP1v7PrWn2Mep&#10;RQXMJZZoS23ejfxgHCtjldwz1qXwNeebNrOg33h+70v7LdKI4Zm8y3dWX79u46qTnKnkGsIU1Txi&#10;lCVl7yt0cmle+u6UdtN3vqzmw9KMcdzwl7vvJJbX0cr26rltrZ6vfpFrMdjqvj21XTHhbUtNsmm2&#10;lf8AWwyHBGR0HGffFaGv6/e6TeW0lvppuomu4477awVoIiOZBn74z2HPpWHP4TeL4gSeI7PUri3l&#10;S1jguPJYbJolyVTH8JB53d+lO8b+KdR8L6lpE+pWTXWl6veQ6dJcQwbpLO4kb93cvjjyVPyse24H&#10;pWntHTjOcly679Oiv/n/AEzX20qdOpKfu+9utdL2T/JP+mXPGniafwTFDr2l6BcanbzSQqbazBMw&#10;EjhWlA7hFwxHoDWf8QPBPw/+IOmN4Pg1dbMrdWuuLNpTYZis3yygrwwZhhu571Y18a5Zaho/iDwp&#10;qzPZ6HqSQ6xpbJzPbiORZGVj/ENyt6ELWlaeHdA/4lc2iWbWqwRvJZQr8nlo/LIV6Yyc45APSplG&#10;WIlOEknFq1n56Nprve3RprzuiUJYhzpzScXbR7We7TWuu1ns4ra9yTUvE+nLo9xfaldxxx2sn+lX&#10;G4bUXdzz6+oqTUtCsrvSpjZxM0bRm4UW8mPNONwKkdzjArJvPCWhazFPaC2NusyyS30cI2s7FSm/&#10;64rB+AfgX4g/CpdY8O+LPHEetaXdXiTeGd+9W0+32hfszg8E8btw6knOKqVap7aMJwupXV1rbS+v&#10;k9r99Ooe1xEsRGE4XhJNOSa0a7p73202a10Oj0fxPofjzwRpfi9beZYtW0zc1lf2pWRUf5WSVGHy&#10;sCMEH+VQatr/AIa8C3Gh+H9ZuvJXXtQi0vS1t42dGk2kqOPujC4yeBWtrzRWpjv72X7MxkYQzryA&#10;5HBYemATVB9N1HQdWk8SJHb32lSaYiwWsKnfHKGz5qjphge2CCOOtE/bRilpzK13Z26XbV72frp3&#10;ZpNVI22bVru3Tq2r31tbTa6eupp3FjENRkadVS4kiKpKOcpnof61yfizwO+oR3V5BZwXNvpd9Be2&#10;kVq22QNECZUAXG1yOnTPQ1Y8XWflarpPxG8OajcR3/lrZ+TcSM1tNBI43o8fZ/R+oq7ey2vg/wAT&#10;3GmTTRWWn62zFLxhhYr1hhQ5/wBrt0z0qavsqt4Tjpda+Ulo+2/e1tGY1uSpeNRWSe6f8ydm7rvv&#10;fbR3ZR1nxHpfifwfaat4d1Fr7S7rVktdQkjb97axkHzV9fMH3cetXT4R0e116x+JtvfTW2tNo8Nn&#10;qV/GPLGoWycos8Z4JUkkH7yk+nFcveeE9Q0j4Nav4Vn8I6Ta32qandCRNMvHjiu7g8w3O9eYpGlW&#10;Pd0APXvXYaBe67rPwxsk+I8EcPiA+H4T4ki+XbHeeUPOxg7Su8EjBwQetZ0eavUXtVryqS3smn52&#10;aeunVrmWy1zoSlVnatH3uWMr2aSl2V9n1Wresum+LpngvZ8VNT+LHh3xlLJdNZmw1DRZLnNqVVty&#10;HYf9W/XkHByK6iSeC/WPfbzLDNGdw2fdbuv1Hb6VnaPd6Hq/gi28VeDLvT2j1dY511BIcxTNgLlh&#10;n1G085Fcf4p8K+JNA8KeIPBGla1dahDrc0t1Z6feaoYrmBtoZo7S54KDzMFd+QM4zg1Sl7CHNFNq&#10;V3o7q7232T0Ttom9Fa5UqiwlFypw5ou8nZ6NvVW3vzdbXu2rJ3Z0zeGrLxTqOseB/F2ktcafbi1u&#10;bWSQbfOlRt6ypjkOjKMsO9XdWvbe9uiNWvPNt5nkaW5bCtbRiPlSf7p5JPbNWHa4fTrOW+sJmnTS&#10;UWX7Q4EgkCg+W+P4iRjcO9cL8KvisnxC8Ya58GPHPw/kstUgs7i4kuraZXtbnT5CI0y2d0c+GKsh&#10;HBTIJBFVKVGnOMZOzm7K/Xqot7aXdvXTUKtajh6kKLfvVG0m09bXkotpdE3a/S/XftvAWhaHb+Eo&#10;5dAt1t7e/wAzt5MgZJSTxKCCQdww2R1zWfrA1e2u9rymSzs2/wBJs7hVMc6seDlhjv7c4rP+EPw8&#10;1r4C+ELX4UaX42m8SaRpqrDoKataxw3VnAWZmjaWPiYANlcgEAY6V1OpTG4t77Sb6zjkgVMOzLgO&#10;pHOe3+FVRjKeFhGUPZyS1jo0n2vHRq/bdbpXsbU4ynhIKa5JJJNdE0trrS11f03SvY4j9nfSzY6h&#10;4w1OztoIrDUNeaKS1t7hz5VxGNkhMb8xEjaSBwTyKuSyav4B1FvGeq3dnDo8chW5txYlnilLbGk3&#10;LyAy4y2Pc10elump+Hf7QsLeSyulhAeOWMZBzgFsdTtHXPpVC5uNE8fX3iTwTZa3cW99p9oLLUYN&#10;pRk+0QttkQkYcFGyGGRuT1FY06Ps8PCClrdtPRXbbltpe1np2v6nNHDxo4WnTpv3ldw6XbvLa67P&#10;Tt6aGoeHb2K2tPiF4Cube81CG2eWMzOfL1GKVFyGI6EqFIYdCOe9HjXwV4S8TXtl4o1/S/s9ytqV&#10;knP/ADz27ikjDspyQexGRWb8FG8X+B/D8PwY+I2iySt4d0m3ht/Fce37LrqkEM4QfNDIv3XRgc/e&#10;BOa3tC1jw1fa9qPgexv2+0WMMbSWdxG20wSA4CFuJF4IOM46GqoxoYigueNua14vpJLVWfXRp2dn&#10;a6utXtTVGtRXMknO14vpOO+js29N07NJNXTu+X8MeArnVfiSvxZs9Th1zQPEHheGwEzzB/IETHEk&#10;TfxK/RvcV0stzb61r03gLW/DcMlq1us2neYd8cyRkb45FP3GU4K9iPcVynwi+HVv8G/GF/pmg+N2&#10;tPD+sNLc2/gu8USQ2EgPzSWcxbKRnq0RBAJzxXcWlmr38MWoCOW9ltZXW4jUbmjJwVHsePbIqcHT&#10;k6bvC0nL3k7NPZOz3s90nZrZpJWIwNOX1dJx5W5NyV1JXb1S62k3zJOzTevY43473esWHhCPWfDv&#10;geTxBqmka3b3I01MLJNCZVWcxEkYkEbErz1Wuk1mOw8Q6Gk1k12treRyedbz5juFDDBXIOUcEdj1&#10;q7Ipuba31O1uIXsxauJJWXO11OBn6EEEVBFEupW1vbalpv2eea3L3C2pZo1cHoG9T2zzWzp/vpSb&#10;0kkrW7Pe673tZ9tNnfX2P72cr3U0tNLadb76p2d7p29b8z8A/jf4e+MD69oNg03n+E50s7n7ZuW4&#10;B2kYkVgCW+UZYcHOa3fB2r6XqFus7PLHfSTXCfZWYxtJjqdhPTGMEcelZy/D7Q7nxHc+OvBM0Nvf&#10;anI8V9q1uo86CZQF5U/K/TDBhmsP4p+PtD+E3he5+MXxD0yOWLw/tW1axkMcz3EreUQisduGBztz&#10;2PTFYwqYijSTrte65O+y5b3v1taO9213e9uOOIxGCwqni5J8ibcraON730vZqPRJ3el9zsrZLfXb&#10;W5js5bW61fRZ995DGyu0M5TesfP3XZQMA+o7UmiXNjrWg/a9Bu547cxD/RriErLZZ5MZB77sg9R6&#10;VLpfhfSfDV5/wk/h7S7e3bXbmO78QzSTESSsYQqSZGQWUBV5429+KhPiDRtImm0zxFq9jHJe3ka2&#10;MkM22SeGRtsQYH+LJxkcHjpzXQvds52W933XR301atfTfRPRX79adnVst15f3ddOmj7tdLIh1LTl&#10;uUfX7GOFrq1jCtvhzvjBz6ZzVqWLR76a2lvLeOO6k8qRNs3YdG9jWP8ADLXNRfxv4m0PVfHGm6nZ&#10;tNF/YtnuVLuyKLtmgkXrIM/OH9ODUPxy1ufwP4B1f4j6DBMt5oOlzXEMfliRbhU+by2U9UJ69CBn&#10;BrPmp+xlVtprdadG0392q+Rz+3pQwcsVbRXbWjfut3as2rtarXt10NrXPB+k65Pa397Yx3Ui3Evz&#10;Z3b43X5lz6Hapx0BGetczYp4z+Gn9i+C9c13+2LO+16RV1DVbQkwWbh5DbmQH5SPlVGbrgj0re+G&#10;viWPx/8ADjT/ABVe6Vb6PqEmnxS6hYpKHjs5nQSbA3/AgR3weazvB98j3utfDrxz41+3SXmrTah4&#10;bW4j8ue1tCUH2YnpL5cpPluByjgHJFZy9nVjCrSdnNaNaLVX95Oz1tZXV07aImosPKpTq09HNaO9&#10;k9nytXT961tbtP5m7fWwj1+HTRoSyFv9TdQrj7PtThJeeSeisK43wx4o0CL4s6vrniXRdQsLrw/o&#10;ci3WqRzE2xsvMGEnTOfMB5U4wR0Ndxruj/aI2uL0sjLcI0NxCxyW6FWHofbpXLeMPAWjX/i/TfGl&#10;j4jkstWjkjsIrpZstqNtvy1vMCMSpnIww49qMVCrHWmr2knbTb8NVvv5XHjKVaM4zhb3ZXs7ddOq&#10;3T1WqvsmrnW313Z2t9Z3ceqQxR30iG3mZgEnz0Td0BIIwO9YPi74e+GfG9x/b1vcXNnqFrfxXun6&#10;lp03kzRXMDlA24fewGZSjZUqSMVHq2seFvHngezv/DOo6bdW7a55NnptxhEuryFyfsw3EbZUZSwA&#10;7juK3PFltdR6bb3MFzLavJmG4+zxKdvmKcybfVW+bjn61rUUMRFqaTjZP77p29O97/rrUdPEwlop&#10;Qsmuu6vdO9lbfvs+zeVpGo3Ot2ulpc2NxZwSXNxNHvhMFxb3EUzApJH0aNhkg5wcgjg1leOfCFxf&#10;R+XYae2oQw6m1/HDDJtmt5WAACZ+UpwcqfWussDd2K7L3UVkh+Qwybs5YLtfr0Uj5hzwSap6nZXO&#10;kapHrsEk0kcg8t/LYER55B+n+NROjz0LTu+j6abeen6fImtQVSjaeu13pdba9Vur/d2Of+G/hTRt&#10;A0BW0Cyn01pbuTUriBP3SPdlyC7AHjcOq9OM1J8MPEema/q3jnwvpOsxtqGi+JPMvhDY/Z/LaZFk&#10;RGPSRgFK+YOoxmujvFj1S2uPIZoZCMwlvlLMVwR9QfzqnpnhzU9KtJL2wtY1a9h23kPkDfPIV272&#10;PHzIOfQgdqzjR9jKnGnsrt72tZrTs7tPzV7K5MaEqUqapq8Yp3st9LaWatrZ7PTRbmnEsjaw15Kq&#10;tbtGTbZgw0LfxxsPfOfwrnrXQNB0HVtWkv8Aw0q/a4d8lxGAzNb5yUBxllDfNtPrVzTtRufDl7pV&#10;vqlzNdTfZhpzRswViok4nYHuAOT3HvXU3MkKyGGW1ab2WPPFdEacMQrvdO+qva6/4dHTGnDERvs0&#10;+qvutv69Oxztl4vsbrTY9TshM1ldbBazxxlvL9Q4/hGKvQWcV1PdyaeFZZovJuFVshwf4h+BNZej&#10;6frPhC71a3vLPT5NLuLhW06S3jdX8sjEkU4PynBPysMZBwaz/AXww1r4UeKtcvtH8ZTahoOsrCdP&#10;0PUFA/s2ReP3c/XYQcbWHHHPWlGpVvBOLetnbTl3s7PdPy11W6u1lGeI5oKcLrXmel46OzS6pvTT&#10;VJrRra54c0Twt8PPBcPhjw1JbWdlY6hJbwqjF44JpHxtYdUBcjI6AkdM1YtNNv7NL19Vt7f7Zql0&#10;kV7NZ52rGFwu4E5Xac89MVxvw2+J/wATdV+HOqeJvFHw0Gm+ILXxhcW9x4e1jEEk+lmYIjh8bWfa&#10;cq/KsUPbBruIpYdWm0zxfp0UEf2iFoLg7t+2RuDExHDhW6Hp+dZUZ0a1OPstktFa2l3HqunbRrru&#10;jHD1aFanB04te7FqLTjaL022TS0a0a2ejRzeqx3/AMM/COsT219fXS28k9/H50hZ9u3Lxx9dwO3h&#10;ccZqSXxdHqWg+Ffivpty/wDwjeqWMZvtNaAMY2kI2TDHQhjhh0xzTYrU+O9K1PwR4n0a1sV026YQ&#10;3Wl6iyrLEPm81M/NBKrdUOVI6cGqNn4w0DWrZfhda68sR1PQZrvQ76xVJtygNukU8plWXoeCeKxk&#10;3GVou0Wmlv8AFdWWttL6O+910tfllU9m7KVotJQWz509tbaPSPZ6eR2zWXleK7OGIKtupkePy8FR&#10;MRwGH8JK5YN65rE8Rw+K9etLrRdK8RQ6dqk0ci6bdfYQ/wC72kEOD0G/ncOMgA9a0PCviWTWfCWl&#10;+KbJ4rpZLVYLx1jEcnmKcNx0BBB47fSp30qa6uozGvmXVpumhkVShbdw8eemGGMqeDjNdmlWmnG/&#10;vWe9tGlomvwt1PSnGNen7jdpa6Po0tmutr2t1Mm3vE1fw/ZyYkGrWaxW00kS7PLuEjBaOTg4ic8g&#10;8rhutc98M7L4c6tqnirxlps97pOqTmJfFkdzdlraOVeNocfLxjkjBA61d+BHiu1+Lnhm+1/WLa4s&#10;dU0fxRfWNrZ3UJiuNPiTCojjgkOh3DdnrwTiuH/an+GFz4e8FyeLfAWgXMoe5zrmj2F09tdX7MR+&#10;8jZco0nH3XUh1yp615dar/sscVGKnGN31vZJq6td311/u30vovHxVaqsHDH04KcUm7bPVWvom01d&#10;8yWrV1a+i9b8HahceLf7Sj1KzEMdhcLBY3PmK0kqAZ3HBIKnsehFMmvvtvxSvPAV1Zxov9iQ6rZX&#10;SqVZ5hMY3VT/ABYXBYdRkZ4NQ+EJfDmtfDq1vvCMgieXT44WVYzbzwDYCVCEZjkXrtxjjpWJ438G&#10;6t4y+IHhfXdG8Uw6P4u8MWs1xpk8mZIr+GRFiuYZY8gvGw2ncPmU4OK7pVJ/VYTiuZtxelndN6pP&#10;a6i3bvZK6uelUqVY0KfL77vG+q95NtNXel0ndaq7SV1uQeO9Gv8Ax74X1Rbjw3Na6vpMiz6LLa3R&#10;FxNAMg7/AEBIZdvQjFayatY6nq/hE6zG9jeQ+cBb3MG6O5VYQSvmAYSTB3BTjODitTX9J/tbxsL2&#10;x1KTTr20jjkV1XclyD1gcH7y9+OQQDToLK+uNZvs6rHHOt1HcGwkUMrIBjzF7jOevbFRKjL2jaW7&#10;S2VnZ83dWatb0tvsTHDyjWct22k9teVtpvZ36eiW+xja74d1LRfseoaDfvqC2lrMdJa61Jt00smT&#10;5UjcqUzgAnlav+C9Zs/E3wp0nUhbyWU+qRlBY6pIpmjmyweDI+9ghsY7ciue8V6nr3hMXOqeH7NF&#10;ma6+03Gm3EYNpdqpw5Df8sZGB4ccZHI61ynxe0DW/GFz4G134fa8uh6vpeoLrGg+Yd+nXdyrHzLO&#10;cJn78PmFWXPzBsdawq1/qvPOMW7J+71fwpWb6pLZ73SRx1MW8PUm6cL6JOO2jlFXTa3UU0otrXlX&#10;ZvtvEPhOHw149tfF/ga/jbWNL0ZoLzw7c6l5UeoW8r7Yy27I3eYCFfrkY71tavomkaNrK6na77Wa&#10;5tY7eZWVWYDduHHchs57YrJ+I9z8JPH1ww8RySWNxpOpWwa4kDxOrblltysq8Om51I5IJyCM1v6l&#10;/wAJAJSmreHYr1YriJ7W6t5P9bG33mKn7pXr7g11RjT9pUULNXTVnfVaPRfD8KXZtPRPfshCnGpU&#10;ULWvdcutnqm2krxbSs9bNp6JvXivFvilvDfw/wDEupapeQrNpZ2wnTbV590hYFF8n7zDOMgHB5wa&#10;6DwN4wb4naXDqM9v9g1vRpVt9Ys7i2aOK4bYGDRbjnyz1Vu3IPSn6hpEX2mbQrLVvOt3f7RbxyKC&#10;yJ0IVsZIDdj09q5z+x4/hfpEdlpHii+aHR9/2lbzEk8ULYwu4gF1Rm3rycD2zXK/rFOtd/Ak01p3&#10;bTvfotdtk7rVW5718PX52700rNX6ptprXonvvZap306fUvHHh6LVdP1HVJWji1jVodCksry1KyJe&#10;8uOvDRkD74yp7GmeMPBWn2NvDN4f0Oza6t7rMkbKY5TBuLbY3HIw3OOnbFc74h+Hiapq2iaZfJdT&#10;WXhkTavayWgZZba6JcbVIyrjkkJwQCSMg11WueJXtrK307VLyO4kurXNlOyFGmAjzKGI+5KQTgcc&#10;1tGSrc6rxXSz31e/fq1bfXtdJbRlUqQqfWElqrPrqlf753StdPay2JPD/inRdR07+0rO/ja1uZvJ&#10;bzPlNtcdHR1bBB3cY/KnxN4dn1q60iwvPseoQ83UathXbtntnPbrVWbTNP1PwBb201jDqMckcb7d&#10;WhMcku1sgS7eRIMD5vUA1W1rXPDlzZWfi2bRrt4b52sr2K4s2V4GA+Xze6ZPAfpyOlbe1agua2yf&#10;X523202b+619pVJU4rna2Te/XR97WbXV6X6Fm4s/7T8N3viOx0trTWjay2O25/dmd4ydqkjPBOcN&#10;1Ge1VPA82sXPw7jvVkt7qfVo/Mt5vIMLN12eaMcSdmPcjPerOiab4fu/hldw+Fr65tY7qNhDPcZ8&#10;2K6J27m3c+YDwfXFXYfCd49hDFYX32O8tYQiLH80JA45XuDyexBPBojGcpRklf3XtbW7S9L2v69O&#10;pMaVSUo1Ir7HR7tvV9E3vq1rfS2pRtPEC6N42/sbxHHcQ/2hHHbW6tHvid1j3MQR+PoeKk8F6tHq&#10;d9qttrmlm3utF1BrdCsm8SQnGyXH91gar+KbOPxTaabqbSSbrPVFlaaxYGS3njGPlVuTnoRzwazh&#10;461Twvb33iHxwLNbeDUo4LfULPI8rIJEE6/eX5hgE5zng9qn2ko1dX7u606We/aztZ/8G0Ot7Cpe&#10;o/cTbTtpZq+r6Weqa06Ox0MHh+z8Q2l00cpW4hvDturebDNtOVwe305FZ/iu98R6Bq+li10G81K1&#10;1TWre3vxAAJLUMdpmI7xjGWxnHXGKy/Beq2UE3hyLTtbmk0fVZrjULHUIcbJlckyW9xgfK0bEFH4&#10;yMhuRW54tu31/wALQeJ/CXidZHhv5LaO8UgxxTCQxlWXnDBv3Z6Y3Z9KOaNTDylG6duln0ve2z0d&#10;9d/uH7SFbDc0dJKz0au0uVu1901K19ne91dMk0XXtD8b6v4g0LT5Y9QXQ/ECQ6ksm5fs0uzeFXPU&#10;jjj3rmfhpH4Bfwc/xD8Z+GLfTdYs7y8hvmvI1SaAPIy7A/8AcdMEc4Oah8F+DPB/g218T/BzwjNf&#10;WesawZvEC/arhpGvJGADvFITlhG4ClM5UEdjXP8Axs+Kfhy1/ZjvfiHq1jM15Y2ou5tJ1GAxyPNH&#10;IENvJG2CULDoc8cgmuapX932tZR5oqcrPVe67x16OKcX83p1OGtjPY4d4jEcvNCE2+sbpptK6veF&#10;l/ivdJXRz/wo+Jeqfs4/EtfBvxXTUv7F8YfP4b1BrEMIHWUrHal0HznyyG55x616h8Z9bu/C+v2G&#10;oeI9KsdU8BzNDb+JIZYiZ9KujOhtr5MfejV9gfumQw6GtPwT4g8MfFT4PeGPidaaTauk2nJqWn24&#10;/erbvswyIO+BlcdRV3VJ7m20iYw3dreR3DfabWO8XhoWG4wvkYx1GT0GM0YehV+qOEaicJJSg7Xa&#10;TV2nd+9FvpZaO2mltMLg6mFy90oVXKGkoO12k1e0tfei23pp7umjs1Z8Rajb+I9LvpfCXiG1uLzS&#10;7w21xtkEginQgyRSAdH2n64YGuf13w9p2oeHrjxdo3hpl1RU+aNcrN8jZQZyNyjqM9jV/wACFda8&#10;IvMmgppOqXMYmv7drUKDMfuyHb98EKBuznFZuhePYdZjaLUdGudF8Q7p7Kxt7hcJeSJ8ywxk4EhY&#10;DIxXXUlTq8rnb31p28t9nbp1+R2Vp06yi6m8o6aPfbS97S1tZ6vboWPh/wCKNC8VaI9sj+TKZmiv&#10;l27WiuQcvGfqOR61r6J/boutQ0m9Y/ul87TpgAY5YzkBSOzDjI/KuYl8Z3WpaNpOuaHpNncSz6mv&#10;9qWc1v5dxborBXGBgl0JxyM8c+tbHxR1LxTo+k6tf+CZbN9Tt1hlt7W++VZQGGYsjkCRcrn+FsGp&#10;o1FGndu/Kk9Fumm/v9OvkTTrxjh/aNuXKuitzJxb0V3d+jumc3oC+NPD15rlz4htZJJNa1e3uooc&#10;nbZyRRLGyRN3jdgJFzggsw7VwfhT4d/Gjwr+3Tqnxx0+C3m8H6v4bWHVLD+0F+0wxhM5WHvtlGeP&#10;U16R8Qrvxtruh+EdZ+Hnhlb2a3vra+1TRp7oxXENuMiXy34BdNxI3Da20juKr6l4m8HXf7S83gt7&#10;jULC8k8Nia3ujaFbfUkBJaCN+glUDeV7iuHEYejUUFKbtGcJxd7XlKTa1as9W7x80rLRHm18NR9t&#10;RvKX7upFwbdk24ye9rNatNadFo2k+wttc0TU9HuvFllqSyaetu32qGReYl2/MCOqkDqpFc3ovhy1&#10;0RrfTdM0q1vPD/2Jp9F+ySbUhmHzKqnoAwJ57E+ldB4fk8GRau0Phie3jl1WP7RIuOLl1+Q59WA4&#10;Peiwt9B8DLdSLdG3FwrStb7TsCDgkJ6DPO3616jh7TllO2l7tfJ9ejSV1+LsetKn7blnOS0vdrv8&#10;76PTR7Oz1KMGqaX4h8PXPhq1sGuoWs1d9Hun3SSJnLiN8kOVbKg5+8KnuNG8P+IvF1r4jh1RvO0C&#10;HKx+YySW4dB8sqdwSAeRwRWJoXhTW/A95HqGhalcXVrca+bnVtJnjSQ2lvLDtKWzqAdqybZgDknL&#10;CutD6JFq1/qc9qpuhpYP211wLu3AJ8st/Fgg8HkZqaMZVklUXVKz7JuzTXnrbptZMVHmqQXtkk01&#10;e+2l2mn5PvbVOyT35jxbeXmo+HbiCa7jkutyMbm1G0FQ4IbjoQPwNZ3xHsfiPqB03V/Ad7az2tjf&#10;LPf21xb+b9tt2GJYSvVSByGHT3rB+Ett4Y1n9nLUvHXw78S6tqHh+4s7m70HStViV7rR1UuZIYpl&#10;w8qbwSqvkgcAmu3+A/i7w38UPhdonxA8M+I49Rja3WOe8tYWj3TR8SKytyCD1BGfeuSnL63yxbs5&#10;xurNXaT3TW61T723Sd0efQlHMJRhKVnOEZq0uie6e7V2ntqmuZJtoTVfidpPgzwwniD4jaF9h0nT&#10;UWa8v7VGkjs4CdqyFfvbVyu7AOM+1cV4x8IeLF+N/hX43+GvFttdx6Db3cT6XDkNqNjMAxTGcGRd&#10;wbnhlORgivQvi14C/wCFv/BvX/hwlvEsniDT5LOTzMr5QZs7sAg5BAOM8/pXi/7LUyH4AeF/DnxY&#10;s7611DSY57G7u7q2kL29xbzPEFdmHQqFww424Hassd7T28MNP4ZR5lK/LaUJRaW1uqa9HfQyzCVZ&#10;5hDDVNYcqqQne1pwkk07aOycGrrundaL1z4W/Fvwd8VpfE0PgjUWWfwvqv8AZuoW8x583aCW8s/M&#10;FzuUE9Spqz4dsdMfVbq50W7kW4huG+2WvJG4jvkdfeq2i+EfC2pXN9qrQWsWu3VpG2q32nQiG4uY&#10;c7oWcr1I9ec1L4S0jWIPHreJbiS1mhvrFg11bllZgrfKrpnaXHOWGM13QlWlGHtEneT2vs27adGk&#10;0n0vfU9Kj9ZlGl7W0nd3a06vpd2a0TV2t9dr8J8efhn8UfiBew+IfgZ49s9HvtQ0qayu7O8jaNnm&#10;RlkjkUjBEiFSOQflY12/w2+J1zrnhbR7bx40mi+JNehkjtdJ1iJbeaS6ijzJEgPDHaN4APzKeBxg&#10;UPE/hy61fxpqWmS3xjjElre2c1tdFZ4J1J2kIeuRlWweVbkcV0PjXwD4Y+JGiW2keM9Itr+O0uY5&#10;4/tkO7ypFbcrKeqEdmByBnmsqdKtTxFStSvfs21FtaefK9HrZr3r2bWvNhsJVp4qtiKGkpWTTk+V&#10;2lq0vsu3Nqrq8k2naxxH7RPhzS9N+Hln4m1DWIbC30HUIdTuJGJWO5kT7u5lIMeGIyenrxV7wj8W&#10;7PXPh1Z+PfiJYyaTeaw0dpLDcMDGbh3wq5GflJ5V84KkVzvh6+8J/Hs+PP2WvHeka7pcOl6ssNtN&#10;uEc0tv8ALIkqvzuRmHy7gQyjBrptQtNU09rew0tLD+ztJmkjlhaAFLhtowjpjCNn5gy8Z6isE5Tx&#10;DrUbctnF9ffjJrXbSOr6Xu+pyUak5V5Yyg/3c4pW1fvpuMrp2a5Ulba93dXLnhLx1L4bsda0LUxq&#10;l5faSy3DLc7GY28j4Gxh99U6ZI4FTeBbT4bab4l1CfwhbWun3t9qZgvoTGI2vZFXcCvTcygnjk4r&#10;N0yw0TxPrkP9p6Y1l4guLPZerE37uePuV/qOOa5vw3p1tqHibU/Deq6lHb6k1jmxs2heMw3KMypf&#10;wO+cSFdqHBz8uMEGrdaUZQulJJvlb3Xzeqetrdjf6zXpuk7KVm1G+/V2vo1JpqLWuutrXOs+Inwr&#10;ttTvF/4R9mt5pSv2pVP+tiU7lZQflLq+OeorH+LPxV8WeAYPDelWPhy61Sa7u4rO+uraM+bazdfN&#10;dRwVwOSPWu2+Heo+I0srLQ9daa+NvZIq6pdYWe4UKB5sqgDEhbcGwMZHvWHr1lez+Lr28j8QTD+x&#10;nOpRwxxjO3ZtaI5GCDzjnIP5VrVp81F1aN4ynZdNOu17O3dP07m2Ko2oOeGbg5tXtbS3vPR6bX1W&#10;/wCJ0XjS1h8R6Mul2nks91GPMSQH7pGG/Ec15j8KtVfR/HsHw2i8T2cVwlxcv9iaTDX8ca4eRB/f&#10;UYDL6rn1r0Lw5r9j4v0TTfiFZazHNBIsjQttC4bpsf0ZSMVxetfDbSE8R6V4q0qKzuv7J1qXVbiG&#10;6xJLB9oUK7QOvzR7hkkdCBU4zmqclamr2a+cXa+1/wCvK5GOjOpiKWKpW3Teu8fdeln2u+u2zudR&#10;8XvB2rfEr4aTWPhbxdLo+oXHlvpOsWOMwzLIGU+6kqVYdwTUPwwv9TtNa1CDxNqUo1iaGMagGsvJ&#10;t7xohs8+IDKITnlQeeuKZ4L8FaH8PbC98MeAjNY2Nxq818sEm6aBJJNu5QXYlOfmAGBzxWvY3t3q&#10;l7Za3olhDqGktM0Elzb3IyMH7+BwwDAg91Irblcqsa0laSsmk207N9rdHva9nZ3R006fNio4iStU&#10;slJJuUdNG0tNuZrm5Vo1fQxfHs+rQa/p2pxWrXKtDLHeQwkMssJ7Mvr6Ed6xPD6+FLC+k0zQPEEk&#10;clxIyzaRJIFPmL82Vjf+I9wO1ehwWPh7XbqLxJZQrIsXmpFNzGQ2cMjKeoz61wPiL4JaJrnxCtfF&#10;dpPNpurWN5BcW5nxJDKqAho17glSV6nArPE0q0Ze1ppSu1pe3TVp+fbqc2MwuIjNVaSUryXyTSu0&#10;+7XTZ/Mg8baDp/iHwrHpHhu7jXWdQWVvDNobxYJmnWMiUw7+jqpbKcg9+DWV8QvDF9N8KJvh1rml&#10;32p6RD4ejs9Sha1V5AsuVMvB3RsjYOOgC5HFTeJdA17S7S3m1vwTHfQ6Xr0t19lZvlaCUeWWhkx8&#10;joh3dVYEdcGti6uynijRtf0mWa503S7ZraS9mhkN5Z7W5SYhsTROCB8wJXKsCQTXLaLlNNWdrfJv&#10;W666p9dkr2Wr8upRhiHUU4uLkoxf+FrVtNapNu+uqSTSXvOP9nSPwdoPwV0/wV4cFxDPb+XBdWp3&#10;pNuUYMm1+egzx1HIrtPEdnDJqdmy7wJT80yHGCOhJrl761urrXL3WNClWORLJSkixskdw3LKD/Eh&#10;Uexx9DVv4L/FrQPjP8NP+En1C1udN1LT5pLTWNPuI2EltMjEZGQN6kYYMBg11Yb2VGnDCuysrR6J&#10;qNr287P82j1MHVpxhHBTspKPu6WTjBpO3nrqvVrRXIvinpF/qmmwapomtXGi6paXEU0WrQsroRHI&#10;CyOpOGRlyrD37V0moWayQw6Jp0kcbXH7+OGOQLjLZYqD26niuZ1SG71fw9JoWj6lYyX9vN9rjjvo&#10;d8F5wwZSPvIrdGYZ2nrkVl/AP4vab8V/DM1t448Aah4e1nTb46dJa3ERZ7MOpKBX7pt4VuhHQ0e2&#10;oxxCjJ2c1Zb2dtX5J272b80tCniKEca6b0lUV1e9ny/ErrRPVb6u19babXjS/wBH8IWmqXXiu9kt&#10;9MX5lvFUsIAoJYtgcAdefWr9tpvh34meFtJ8YaLqFrqGn63pkZhaSANHcRdQcdVII/A1nfE7wPb6&#10;ppn2G3vbh5rzTLiyu40mKi9i8ogbuo39AGx9c1i/CLWNM0rwppPhaye8kj0uxij0cSKEkBVMSRPg&#10;Ab16YIBOM1M6ns8T7OcVytPrre6aXpq1tvbvqvaSp46VGtFcjSt3ve79VZ2tbd2vZq+to0La7beJ&#10;NN0HVrdZZLjy5rOaZmEcgADIyNymQMZXgg5FaHgG11vw9p7+EtRu/tGjWLRx6XNeXBlmiwd3lSOf&#10;vbT8oPXGM1Pq+k2+rwXWqaRZNHf/AGfdJsYI7k8qcnjOf8KxPBPjaHXNY1fTdQjt7HULe1xeWrMp&#10;LOFx5w9Vb5eCAQwxzmrSVOrG711Sts09bf8AA7ryHHkw9aClu7pNaJrVtdvlfz6HGp4s+KvgT/hK&#10;lPgzTfEdrY6lNLZ2FjEyXt2pdXKBTlJMRMQCMMSldj8MvHvhHx58Pf8AhBLzTpLPUba3dL7w7rtu&#10;yyNbux45/wBYNpAJXODwagl07xdPr6fE3w54iWbStcsY7O60C8sSw0u+jIAuIGUh1RwCHQknnIPG&#10;K1PiP4c0bxzprXs+nSNqOhjz7O4s75o50KkMWRhgkeqkcjrWVOOIp1G4O6V/dkt03fSS1Wne+2qT&#10;OLDUcVh1KcZOSSa5ZWalFtu8ZK7u1Z2d/wCVpO9o9W8L+Fbj4e6l4Nu4G0e1j0uU2t1Ys7rZCNfl&#10;cDqpXAOPbiuE/ZQ8Va/491u81b4oXWqW3iTwlHHpFtrHmf8AEv8AENmRuScfwtKVxuIPQg+tei+A&#10;vFcWo+JDBd6h5k00ahZDjDRsvRgeQc57c1x7an4l+B1xJ4Og+CGoa/4fm1iXypPDccck9nDIQRM0&#10;RYEopL5ZcEBcYPFRW5Yyp4iL5YRbUkk7Wtomo9nZpra1tU2OpGnHGUMYn7iTi0ot3aa5G1G9rXk1&#10;JJW1TbT07m51+2uvGum+E9cso/O1ixm+0TKdqMsbcLg8O3IO372DkZFY3gSK+k+IV/pou7efT9Nh&#10;axa3VgzQTBsjvuT5SMg8HtW74gtNH8Y6faz6TpNvfLHLm1S6cpHcOikxlT1VgwADDDLz9K8K+Ing&#10;3wr8SPFFr8X9Ot/FXw7+IH2cxeJZtD1RGkiaMEGG4hYbLhOFAmXHyspOcVeMrSotTiuZ3TVna6sr&#10;pO3K3ezSbV1fVJNl5liamEqRqK07Suldx5o2V0nZxbTd7Nq6bd7LX3SHwtFDrE/h9na1uLmF5Le5&#10;tXHyKWByFPXDevTNY2oW/iLw5c6rf2qyava2ardqLCFWuYZFGJNsefnVhnKjDA9M034P+N5/iv8A&#10;CPTvGOoRyPqlrePDfLJKFntnjO3cu0YG5QGx0OeK1vAPiPwxrOrrrDzxr9unkt1doCk6MDg71xxn&#10;HXpkVtGVHERhKDspap3tpbqtrrr+aOuEsNiYU3TlZTXNF3to1pdbOzevy1TR598T/Fmm+IPCWveC&#10;pfCN7eT6wot9Cjks5IlvVaESvGr8YdXAGMghsYwa6L4F6x4c8U/D3w/aCSa+vtJ0BbtbfUm/4mVp&#10;bzhgYJM4ZmGCm7uUweaxvgB491zVLD4leEvil4fmbUPAvjS4W4khjD7bVx5scyYJZsKu5gBnGMDt&#10;W1B4V0DxT4Ej+LPgHWI4dTurSSK01aJhIlzbGYyAkrywOdwIPyk/WuPD+0q1FXi1LSScbWfuzs9+&#10;sWrfds9TzsHz1KscbFqTlBtxaSkoxk9PNxnda6aW0d257yx8CeJZtH17Wvs95CGL2N5JGFmsYcEb&#10;WPBC9VOa5f4EeFfHPwX1Tx18MfE+sLqmjx3gvPDM0uM/Z5vm2ZPzEKxx3HpXSfCfxDpvjnQP+EZ8&#10;Vpp9j4luftCPY294G+0RDpMin5sEY3LjGTmofB+g+LF8M6z4E8danZ3jaevk6PqckR86CNvmMcpz&#10;+8APQ4HHuKv2cZ1KdaN73equvs2cZeT3V72aXQ1jGnWrUsVSWrUveWmrirwmm73ejV07NWejNKTT&#10;dG8ZavDrCX6afqFofs7rI6hoZ1wyqd3XuAQeQajvPBuqXniWKe7t4ZYYoTPdS2reXcQybj5Mg2nl&#10;V+YZ6jkcjioPEPhOfxDdtJLKsa3VnHbalDu3Rt8hCXKBgSkqZ4fkEYDDuMr4eeIvFWjeK5NZ1/xZ&#10;pcxmtbXQ/EMbfu1tbyB9kU6qSRH58ZO5SSpc8EcVcpR9olOL1e68vJ9e/lzdEr3KVONdQrQer+JW&#10;s7dbN9+W/rJ7RuVfhx4i8beDU0nRvEFtDcX19cTW+rW8MOxjGsjbJlBxuZsjJHB64rc8XfES2+HN&#10;49xf6FdSNfXUbTLb2r+ZDCW2+YwGche5HY81X+M9q2jeMPD/AMTtWu5tNj0jVJLYzyRny7VJUKkS&#10;YBWW3kO3lgDE/IbqK2vD+qvqejf2f4zhtbiSznaOaSxYnyVZdykg8jI6jkHqKmnGtSlKipbW5W9e&#10;ltdb667/AJ3SiiqtLnwcajThblbV9OWOrvr73vP5PZ3S2LK90mPxGNJk1O5+W1zaknas0Uo+8G6O&#10;AfXlTwa8/l8JeJ7T7RpHjNYbiSO+km0y+s4XgY27YDJIin5X3KCcEqeox0rW+J+m6Zp6aV8UdE1K&#10;aSXRbOQ/YYU3/aLOQYYsp+YhMbxjkFaw7P8AaG+Dng6HTdO8e/GGwRLzSVu9P1C5m81bmFm+RwVH&#10;8XP02kY4qsRWoxly1mopa3bSTTstbvvp5WXcMZWwrreyxMlCz0bklFqVrXu7Xuml1XL5mhrF23hz&#10;WPDOrzarIovNQbT7ia1G+F2Kl1Mkf93OFLdQTWpqEemQfFKP7Jr9rHJLbn7XZyQnaWA6K/RfXB60&#10;3xZpkmlahZ6vNZLZrYo0ixtGTGd33h9cgc01302/sG167sbG4WSZXW4Uj976OMe/B+lV8Mmn0afX&#10;t/X63K5ZU6koO2jjLW+yST89X3Xrcm03w/4b8TeM4/EV/bSW+qafayQ6fqNtcfOiN1QqDtKHHQ96&#10;z9a07U9H1v8A4Sr/AISa3ZVj231rfQhRuX/lrGw5DAcEHjFbkOhaBfX63liJ7fUo4grLDMVWRc5P&#10;A4I96wf7T03UZ28Ia9o95t+3NtuLxAY5FQE4DDrz29qco8sVfe97935/kOtTpxp2aSbbaavq9LXt&#10;bXpr00LmgL4r8CW9rYQ6hBdNNqkt5ZTWsOwyxs+/y2XOCwjzyOuKk8T+GG0WPXIvB0kNnJdWMosU&#10;WIBY5HJfecdRvbOO2TUPmXV5Fa+Irb5o9JtXFxbx5+cAfMQD1IXnPpW14dXTPFXgxfGOma8t/p2o&#10;WavFdRsGwo4z+fX6VVOKlG0ei08l18+1/RXNaUI1Iugr7XjrsrJNrru7PtpfoZPh7xP4u0zwPout&#10;eI/C0b6nbwx2viG3tVBEwJ2maMjt/FRqFhpOn6gur+HNd1G0gtLgOxtkLiRs4w6NnK884qvrd14i&#10;8N/Cy4vkmjmktbjy57jG9TCzABsL25rckvpNOubaz1S3W1kuBBDazQtmG6YjJUf3T9aa960X0S9f&#10;vXe33kx1hGE29Ixd3vfVbq27WuybXdmf8QdUtNMubT4iTxGb+zbGSa9S0tTKWUDG9FHIZRkkDORm&#10;rHg7U9A1fTLXxLpt6t1p+qW5ksL6xX9wyMMrkdgentTfH91qfg3VH1mw0A3lvHahrjyj80LZ4bHd&#10;SMg984ql8NPCGieEYNNufh/rdzZ6S+gyQ/8ACM6hhlgZ2adWDdVYMzD0wfap99Ylr7+99FfXdPrb&#10;VNaX1tf7xZi0rd2tne8VdX0aavdLW6Vtbmut5ZwX66G9vJ+8tnPkv0lfHOxh39qxPhNr01x481bw&#10;7qWk6hHY2Nqh064ujlZWPEin1A7HrTvDviG81zwbpsHie+a31S3vANQmtto8kljtb0K44z3rUN5J&#10;BqcGl3eoKXvZJYoblWCqrKMhWx0z61UXzSjJPby7rZ/P8UKE/aVKdWLsk07WWt1blfaz/FGboXg+&#10;HwLrepaRZR3Nrpd5qzXhVTuhLMoG5f8AnmVOSccEnmo7zw1qesfGG08VWs10/wDZunT2Ba3vB5Oo&#10;QSqrBZoz/GrglT25x1roWhPiLwrJYXFusd41q0RjmkLK0noGHUGuU0y88X6P4v0XTrHTWWadm/ta&#10;Ith4oyuA3oxXHHrWU404KEbe7dNfft8nb5Xv1vNanSo8kOV8jkpK3R821vJu/Tr53xv2fvGeo+Ef&#10;jl8RvCXiayuILTVtchm0tnD7I5YrUeaOeAH+UjHU5r0a/utJiv1lv4h9j1KzkAu1Ybo5CDhGXv6g&#10;9sVTf+y/HGpx6yljD5lnM5vlL7JHZQVUEdnA/MGn2sll4o0GGeTR5ob6wuGZI7iPDx4yAxHfIzir&#10;w8Z06Ps3JS1k4+jd2vldo0wdOeHoOipcy5pSi2ujlzNP0u1/lY89+IGgeJNL+HGjwWt7/bFjZ6tb&#10;y6ms8azJf6UZP3sbqBywOCGHIIrsH8QeI/D3jn/hIIbUXGi3Fg9o32dcyiQHdFuz2UZHvurO0/xR&#10;BqdldeEtQ0hYbyy1CNreO2byvNsmcZcA9fmyCPauj+INl4v063D+AUhje3nhvHjnXctzHG37yIA/&#10;dZk6HpmsYx5b1IN6cu2r0vp6eX+evNh6MYxlWoyeijotWnG6tr91r9itZzWOv67pPi6CykWdIWuI&#10;bqS32NbMQQc9xu9PSsHSNZm+D93J4r+Jjwx6fPI1vHrqDBthNMNkD/3l3HIY9M1saN4rXWvG/wDw&#10;lnh+eNdPtrZk1OxwcnzACilexQjr71reLrTwjrfgjWNM8R2kOoaTNCZri327t6+gHqCK2UeaDnF+&#10;9G7V9m7LV+V16q3odMYe2g6tKaUottP7Ldlq11Tas+qto9jW1tILGW30+eVXjnkGWZuuff0rPt9K&#10;0jXrLU7/AEu6dXuGNtdIy7WSSM/LwfUgc9xWJrOu/D7RNU8LfD7VvEMarrUe3TVupMfKiBgCx6Hk&#10;AZ71s61oV74U/tS50d5JBeQRtCZeSsyfdUnuCOM9hXQ5c7bsmlo+6dr/AK/idntI1JSdk1HSSTu0&#10;3G/6/czNs3h1HWpW8Raf5tpDo7C31RXCvFNx51vIBznuOxxWTpemJY+Mv7RbV7v7ZHbiK3kum+dI&#10;XA+TI4dT79KpfE7436f4S+DE3xf0fwDf3E1nq0dhquiLDtlaRiFd1/vJtyQ3fiux0zxP8PvEnhG2&#10;+KHhbUF1LQ9Ss1FtcRr80AHUHupU8MD0Irjj7CpU5FNNxSl8ns+l7NW6taX6HDz4XEV1TU1zRSn2&#10;fK7pPo2k1bvF2v0MbwN4k8NyXGtLfGG0v9LuPM1STlVdTkI+e+B19K0ND8H2nhc6taaRqCJD4ivG&#10;v4WiUARzMoG8MPvBsAnNP0jQ/D82sXnh/T7u3mmSzS6vYZFBdon+63upqPwVYG00m10SK/guIxI0&#10;drtk+6u4naM91H6VtTi7RUkna+q73s/wdn5r7tqNOceSNRJ/FZr1s/W6dn569TH+K/jXw/4L+Cev&#10;fErWbY+XpelyHWo7XCP5jEIWAJ+8SRgV2ml22n2Gl6VPZ3cc0cmnxtNNuByrxDafrjFcPr1nozaR&#10;4m8F+PbWG70nxBfW9vMszApK8xChV9gQPoa6aTwxZaVpF5oEJaG5sYY3zAf9aiLhFH5Yopup7Zuy&#10;5bJeaknK/wB6St6PuLDyq/WHOy0ilbZqSlLX/t5JfO5Po2sxX91c+H9X0yS2urML5LfwzxnPzof5&#10;1h6PpmkebqV7oyRR/bLyMSfNje4HQjsT0962PCXiHSPiP4Js9fs3khu5UZfLmTy5InU4II+o/GmX&#10;el2ttAPtWntjzFDNEuMsP4uPTrmtJR5oxkmmt0/J/rZmko+2pwqJqStdO3RrT7k7MowFPEeoarL4&#10;fgI1Kzt/MsbW6XbHdMqEKpbsA4APpVyTUp/Fvw3t7vxVoh0/UPJjbUrWVw6JcJgyJkfeXIIB7iuX&#10;+FttaXOs3XjSPUL23udJu7zTbeBm3RX1qzhxNg/xA8A+xrsFuNQW/m0nUo47i3vV2Wv7vGGUZLfj&#10;/Os6M/aU7vaV1bSzvs+66r8bGeFlKrR53pzXWlmne1m+qs7rT163KEKRt4TufEFhrDXWm6la7oIZ&#10;DuNqgzvVT1Iz27UniHxHZ6XDZ2E+2Rr60i/s+RYyVkbIyPTO3mpIvBd/o3h6z0jSL5oDY6p9sj8t&#10;cK2TkxsP7pz0qnfaC2p6hdeH7/XJo7F/njjdl/cTE5Gw9uf0ol7WMdFZtL7/AJvbe3bTpoOftoU+&#10;VRs2kvK7u310V7+mljo/EWjWt5b25t7gnyctC5Gc5x3+tMF3dQ339n6hpxmWJFN95bDMYcHafyH6&#10;1z3h+6v11KHwD4i8Vwx3CskEWXCSXE331aMfxEgcgV19np+tM8ra1bQ/bhGFmmt8hZkBOwc9wOvv&#10;XRTftfeird/l09dvlc66MvrD5oprZPZ6ro9/L5XON8OeItF8PQ2/hPXJJI11ie6a6ujFmOIqchWb&#10;+EFeme+a3dMsvC9j4ris9MlaOW1twi2YT5ZY3/iX1x3xWRaaDDr2ta9b3mqW19YiaMzWLY320eOR&#10;xzgnJ5p2peFZ9O8Z2PjHwxeubhLf7KtjNJvjigA5ZO4JGM1hF1Ixi+VNJpeaS0766q/zs0clJ1qc&#10;E+VNJpLuknZ2+avve+jRqa9oiQ6io0ueGCSKQNbsuAWTqy+lTXQ1aUCa30+KednCQbxtaRccggdc&#10;dqe1rb388tzeWTp+7G5TnHPcVzGj3/ipfivp/iGC6EnhW10+5s47fzPmMxK4mwe6sGTH901dSUac&#10;lp8Ttp01te3ZdWdFScaclZO0mlp0V7Xa7Jfoi94A13Qo/El9YXVu1mLcLYaf5xZdy/feLng7W5z/&#10;ALWO1b1zpw8Pu0Pmf6JPM0k0cmMDI7e2awfHfhSy8a6S1sb5oZpLr/Rpo22MhHO5T/eGM1qaR4mF&#10;9dN4e8T6ratPMxMK9Dt28D6nrTo+7+7kvR7J36W+75BRk4P2c7b+7L16P8EvIp3WiNDb2fi+2JW4&#10;tpWHlL91lJxn24rN1PSPFEbCytvH0sJOs/2hZNdW6SbVxlrbP/PMjOD1H4Vpm+g8GLHo2p6nus5F&#10;P7yfvIzcAH6UzxTphvrGGC6DStp8i3alD/rFGfk/EGolGPK7X03SbWvy/rQxqU4ypuy10uk2teuq&#10;7r8jT17UZXmt2uXtvOO2S2jZeHb+Fc9mz0+tSCC3utNtZVspre4km33EeCGicn5gce9ZmpLo+oww&#10;6feuPJhuIw0nmbWt5Mb1B9sVHDJLpfxIhjutVmhk1i3228bXQMcm3OSF/vdOnUVtze9qr3aX9fkd&#10;Eq37y8tU2l6X0/PT590SXGkyDXptcTbcfZZCI3Y/OhIwcH6VT8VeGNd1HwTd6dol7JDfNC5t953e&#10;W5GV69u341of2bfa3qVxY6dqka3mnsRqdurfe3qdhI/hPcfSo7e58TrpkCR20dy1qyx3kjN8zqp7&#10;Y74rGUIyUlJOzvqv6vdbfIzlTpyUk4uzvqvx89NvKzI9P1a91z4f2ug61pk1rNdW4tL+GSPMlhLt&#10;5f0dQefcVN4V17VLjwNZQaglr50MMtpeTWbZiMyEr8uffHBpbrXraLUph9rSGHWDnTXmbBjuUTLI&#10;fYqM/gat23h+GeD7LaeXGy3RvZo4W+VpXHUj0PX61pGNRzunfS35W/DX0f3VT5ub3JXaXL+Vr+qV&#10;/m+mgzwqZJdF028v7GW2vrXENwsZ+UDJ7LwVI5rnLTxs9xrs1lY2v2j7HrjRXjxYcLHtyG/A8Y7V&#10;1fh2LWLHVofNvlmgmiZHjVRww/j9vSvNfFfhHTPh18Trr4maFfT28OrMzXVjtJUy7dpwPU8HArGt&#10;KpTpwaWl7S2utN/Ppc58dLEUcPTnDZNKW17W37PpfY9BS8sb7xHZwwL9mmkkmKsqjayqAwz9avaf&#10;ql9c6jMuo30LR+ZHHbxHjEgGc/U56VTh0/T73w+utRS4b7OtxDPCcYOBng9PcVmaj4SaLxM1/LZv&#10;Nb3/ANndriJiCuwHaxGcZyeo7V0c1SOq11/C39fedXPWppSSvdp6dmrdPNfiS694KuH07X/D2g6h&#10;LaXF5DJc27yKHVLhlwsi57g4OOnFaejW/if/AIV1p+jeLLhbjVk01UvLofKssqrjzOOmTg1g+Ita&#10;8V6J4h0XcH8m41LdchvmUxKCAhPUZHze5GK67+09K1jUL60ivFb7D5a3CqfmXd820jtkUUvZynK1&#10;017tnt329LhQjh5VZ8t4v4bbJ397bv5+pyXwm1jXtT8LafpXjzTPL1rS5pINSkjbOPmJRw2PmRht&#10;59ar+Hbn4n+D/iF4rv8AW9Ls77w3LDHc6PNbybbsSbcPE6YwwyOGB6VL4Ln1TVfGXiiGe1WTQ2tx&#10;5V5HPieGU5JhKfw7QAQfetf/AISaa60KzvrfTprlvtywXEMkflyiEHBk564HNc9LWlBubvG9n3te&#10;OumvR3W71TS0OeiozowfPJODdn1fL7uunvKzT83rujG8a/btP+Lmh3ej6F5tvrWkXDarccKsMkaq&#10;0Zb3OSta+keM/CvirxffeCYLmW31rR7BJWt7hdplhkHyuG6OueDjoazviL4js9CljEkE0l7YxpLH&#10;Go5nhd9pVfXHU1vX+hWtto/2jWnh+1t+6XUYlCPsY/Kuf8iqhd1pqDT1u12VrWVtnzJvW/VaaG0F&#10;NYipyS0upNNaWta1+jbTd9fuaLNtatq2kpYeIrJY7iSHZcIshZRg8FT6EYNYHjOC4g8PajPLp095&#10;cW8f2ixSNtrXJjUnZGe0n165FbEsGswXVxpU2vSSSXdtm3woHk7RjcPx61ma8dZ8X/Dy9sy0unaj&#10;Z3RtodQCiRo24X7Qo6EYOcVpX5eR6a2fbW34X6q+n4m1f36Uo2d0n21stu17aq/+Zz83jC/1X4Ta&#10;H8Rfh1HNd6hqtjZy28OrP9nm8tZQCknH3l3OCO+K9M1Oex+2NpyEeZcRswjb7xUd/wAK4+01PTtT&#10;SHw34liZpdJjjPnND8l0ynaZFx0w3JHvWlq0t0l/H4iubC3a4s2lDSKxJ+zEHBX36Zooy5Fe97qP&#10;ppfmdtWr36t7ffnhXKnBtyvpFP1V+Z211evVrTTu8PwPeeErrWJrW01OWSbTZppL6Qwng7tu0nsT&#10;np3FbejaBJo018mnXFxN9rvluWaRsgKRjC+gx2rntF0nWfC+l6xqdnbR3FnqV9DfRyQy7mMvCupH&#10;pirvw3ttfsPiN4ymvPEM11pUhtG0yzkOVtW8vMgU+56jtWOHk+aEZx1beq6aS132tHdd/Mzw8uV0&#10;4Shq29tLK0rPXe6il6sg0v4meFNT+IGr/A3RNe/4qTS9L+32djfW5jWWNj91Wx820kbsZ2hhWhqW&#10;m2Wp6KviTw9D/ZerWsy3V5DbwhzJMiYeF1/iyuVHqMVh/GPwL4h13xj4J8d+DfsY1fwz4lS+urmZ&#10;QjT6e8TxXFsG/wBtWGO2VFdP4mvppvCpm1KL+xdUuFAWSFg3kuechu+MY5p03Uk5wqr4X7rSdmtG&#10;mnfSSu4vXWyel7FU5Vv30Ky+FvlaVk4tJrW7tKLur3Sa/DntD1SD40/C3S/F2mzxw7tS3o9mxWWG&#10;KOTHlnOGWQYwy9uldBr19qsFtqlzapi4e6gSNbn5Y9vHPHPI4J9aq+DINa0PWNU0rX9JtorKaWO4&#10;026s0+Wfcn7wsB0bdz75q5pFzL4l0KTXxaNb3CzSQw+c2VeNTjdV07ypq79+zT0au46N2+d13Xfc&#10;qhGUqS5m+dqz0tflur9e91r6M5/xFfa5ouuf8JNo/gS8vrjTtRht2ttNvFbdZsf3lxt44GSSp9OK&#10;67UtVs0eZBp0rW88cUkNwi/LKW6gdww71h3vh3XJbKzv9A1Fbe+ScAyR/dkjLDejA9iBn2NZ3gX4&#10;h2HjL4k6p8NraF7abw9IbvUrOTnCO2I3U/3WYN+VTCTp1LN252rJpau2ttumrXTlutLkxrfV6qpy&#10;dvaPTRWbafZLVLe/RK3UyvGuteNdC+Mmiw+Hfhu+t6M0cz65eRzIstmMfujhiM5IOTycDHeu+0/x&#10;JLqWmRXUWgho5JAJIpJlOyNuCffj+Gs7x74akubDW30rVGtL7UrUNb3TfMsMiLhDj0Hp3rA8Oa3Y&#10;fDvR/CWmeJ7e6hvdWma3uru0jMlu1wV3Fn67Fc9OwNEZTw+Ikpv3XrrZJXailfrffV7vTyiLq4LF&#10;VOaT5ZO/S0dVFJaX10erau3qa2hWGkfD/U5PCWj6H9n0ORTNbfZ1/cxyE5YgD7nJ6YxWvda5bPf3&#10;Glpbtue2NzbSSYEF0u4Kyh+m/PUHnHNUvEEWpr4t0+HQ7T7RahpF1ZZM5VSuU2ke9c74u8cWfhTw&#10;pPbW3hLUbyw09khlGn4nnt2JGwmP7xDMcZ9ATRKpHCwlsoxv00slsultd+ltVY0lWjhYyi9Em7ae&#10;V7Ky2Wvo12uausWXhH4v6zdeB5NQmt7zwXrVletLZ3BWSG7CCVUYd0KNyDkEGuh1/T49diktL5CP&#10;MyZYY3K7wORgjkHNeb+N9O8UfCz4pW/x28CaBJqmj6zHFB48sbdf9IjVU2pcqO5jXAK9cCvTNQur&#10;CNLPxVFqarZeXuaT+CRHA2sfzqsPOnVlVjNWknr5xd+WXZrl0bXVNdCsNU55VY1o2knq7aShd8rv&#10;s7Rdn2aafQw9Gez8K2l1rcGiySwatqSm+MMO14mI2+Y47gYGW696do/hvRPCWv6lc6RqVwtnrMIk&#10;+zSTF4beRc7njB+7uJyR6ineMrix8F3cXjPUru4jsY28qQRN+5TzCAZHH9egq1pdzY3PiWbQpLeC&#10;SKBd9q0cgZgHAbcR2Hp61rTpxjLlsrxenlffbo9d+vys/cjVVN2unp87697S1+77ub1TUPip4Rs9&#10;ak03Ql8U2e21isLOyiUXVs5OJ3kDnbLHtO8dCMEc5rR8U+NvDHh/xn4d8P6jBe2tjrNqwtdUhjKw&#10;xzx4KQSY+4WGSM8HGKiTSU0L4yya++t3C6lqGhNF9j80/ZZLaOTeZdn8Mu4hc9cVp2kvhj4jeC4t&#10;YsGkeyuJJJFjuIyjqwJV1IblSCDisoqq+aKlrfRSs9FK71VnZppa/Dpvs8qcavLOEJWknom01aMr&#10;vz95Ss9XZW5bI1Nch1kapaXdi6G1w32xG5PT5WX/ADzWVrWt6Gulah4rmnO3w+0keoSNH81uoQPJ&#10;74288Vz9hBffDv4QR2UHjua7h+2COwv9U5eEPMAkJbqQPugnnmt7xxp8mkw395aJ8+rW/k3lnIwa&#10;O4m2bVAB4zgc+oFVKrKpByS6JtPWzadrWetmlf1uuxvKtKVNytZ2Taetrp2tbfVX89banL/tEeN9&#10;Y8L/AALvPHPwp8KXGvXuoWcSaSbNc7PNxiVuhWMISSexIrtPD3iLRdb8E6Tr/ha5S80u4sE2yRsH&#10;BwoVgSO4YEH0IqSHSrODQk0a3khaGS2UXFr/AAlSOi+gz29K57wpoln4E1TXNF8ORNDa6/NNqVtD&#10;sxBbz7FVtijhFbAJUdTk96m2Io4rnk/dlFK38sld3XdSvZ310j5k8uIpYz2rfuyiotdmru6/xNpN&#10;Py1012757e1urOWzt5njS5EFwnO1Fxw5z27Zp0Ko+oapcpGyx26qFkYcbiMnHsKxfHd/4ph8KWOp&#10;6LpP2maSRbbVBBJhlhb5XkT/AHTyKtaSdasPEj6NclbjS30ZI2kY5k84EgFh3DL39ar2sfactuq6&#10;d07fL8mV7T9/yWfR3tpqnb/g9jF1DzLrwldeJ/Bt2sglvRAv2c4aFRJiU+zYHeuusr6TUNXk1C2Z&#10;X024sI44tq8mYsSxJ+mBisi0h+xajd6XpRjWGTY91Fs/5bEcg+xAFQ/D+VE07RdKvbeTdLDcaqt7&#10;ZMfs7uJDlWPvngf7NRSbhUin1tftdO34834JGdB8lZLute107ee/Nr6ITwxebPE2r+FbpFEhui1v&#10;JHz+4OOG9GBzx6VR8XR2XgfW18dQTz28dncbdSeDLB0JAVWXnjJz7Vm6J4e8a/DfxnfeNtN8Q/2x&#10;YeKNWjddPvo9rWfG10R/Q4GAe9dBp6b9QvdQ065kdb1lbUdNvwGMOey496wpydSny2akm7X6atp6&#10;PVPfR3s9Tmg6lSjyTjyyUnbrZXbi01vfRtXTtoFtoMejeL7nxtoHiS6EflTTXOiqoa2uGdQxmC4z&#10;vUDjHqaveH9A0jXPC97ZReJJLyz8TTyXcEsjlWjilI/cqeDgEHHcc1HJoGqWnimx8QWU7NHb2dwq&#10;wrJt2BgOcd+n4VHqc9ja3WlWAtGVo42vI7f+6ykZA9zv4966IU+W/NHTVWu+ttulrO1rbq/VnTGM&#10;aXM5RsrvvZ81k387tNej7mX8E/i/pvxZk8T6R4g0IafqfhTxBNpV7ZXSjlUyElXPVXQZz71teA/C&#10;Wg/DLwYvh3wv5f8AZSXUk+mQQ5xGHYsUGf8AaJqWfToIdRvL2z0ONLu5ukc3EcYzOm0DL+uMY/Ct&#10;OCO3dY7aJf3kM24KB93NVQp1PdlVac4prmStdNr/ACTa7pW0NMLTqRilValOPMlK1m03/klfvZPQ&#10;z/EHw98J+MotQsdaR4zqGnvbSXlnJ5dxbhx8zI4/iBwRn0rgfgX4W8ZeF9V1PwZ4p8STahqOgQRx&#10;RaxKAqXcb7vK+hEYDPjgsa9QuxO+nXLQAK+0ge5rB1c3It/s2n6jDa31+32TTZbhgV89Y/u/XGRg&#10;+lTWw9JYiFZJ3V72vqn5bXTtZ7626meKwtH20K6VpRvtpe/R+d7NN7bLRs5/SP7E+IHhjSPHPh+S&#10;7s9St72YwR8xzRSRy7ZbdweivtBI7gg10ngXxj4g8VeFpLnxV4SuNL1eC6mhnsJ1HKq52yIf4lZc&#10;EU6cS2GsWMV3ZJG1xHFHetCu0ST5wXH+fSpoGh1u3vbO58yVVJh8svhl2nAYHrmlRjKnNa62s1ay&#10;bsve8np56Oz2TDD05Ual+bW1mrWUmktWtbP089HoUdJsC3jL/hY1rDIscmntY3kIyFVUfcHI/vdu&#10;nFWviCLS58Ox3t9btJGqtKxjGSgwecd+K5vxTcSaZ4R17TPD+iak1/p9sr6fJb3G03kjH7oJ43Dv&#10;mug+HPj7Rvib4P8AOhgntb63UW1/Z30WyWGYKM5HQ+oI45p06lOTdC65pK/q7629GtV53IpVKU3L&#10;DbSknLbRu9n0Wul7dtVoYfwCsNB8FfBfw1ovhtmXTLpXe1DTPMIi8rsyhmydoOcA9OlWviT4b0uL&#10;VdE1fUYl+z2OpLNI8XBSQch8D9fUZqbTvD114dvbG10q7W20nSWkMluVxGUZWyD2ABOfqKseMNRu&#10;dFtdPuNR1KzbTn1CM3V3dcKYHOAuRxknAyeMVnCnGngVSmvhUV5aW/C+21kvQiNOMcuVGaSUFFdL&#10;LlS1t2uvuRT8L+EPDPg7x7bHw07WFvcLcyLpsGfs88spDtOo7Me/bmrnhbSdJ8P+INbntbf7PNfa&#10;gGu5F6TsBwx9CRx71V+Jep6d4F1HQvE91MsEb6hHZrJ5RdY1kOMcdA3Az0qn8aPEd98NPD+reNNH&#10;0H+1Lq3MGyxQnMm+URgnH8Kht34U5OjhVJtJKm7+i5ei6aJ6LoOUqOFU3ZL2bctFsnHdJa9Htv63&#10;LPxEtPGdsLLxl8KtPj1aT7UkOqaDcXHlG5t9/wAzRMeFlj5YA4DAEdcV1OrX2nX1hHI5eNb5WXzX&#10;UqyHBGW9MEUmhTaTq+lw6hZOMlcSBWxhx97Ge+c/hUGrrK0Ud3fT/u7dnaR/Veig+o5rpUJQ5pp3&#10;UktOi811V09VquqtrftjT9nGVSLupWdunm12ut9beju3Rj0Wa48ENol/Olw/lgq4kyxGPvg+vevJ&#10;P2cLH41/Cf4ieItB+Jfi+XXPDOoPHL4bu7i3UXGS2DvIP8IwORz1r2PVLC6bS45bRVSeMhflb5dp&#10;6MKyrS0i1eS6HirQ49q3SxW/2fOcZB3+xz1xXFiMNKWIpVISlGUNrN2attLo166p7Pc8/FYOM8VR&#10;qxbUqezu7NNaqXdevW3zt/FebxCvh/VINH0JtZ3aS4h0eFV82WXcBlSeM7SeD6VqaK2mvolnqtpE&#10;reVpcdv5jw7ZBsGNjd/lOfl7c1z8VheXPxUt9Wm16SMWLOllCjYWbKAMCP4lI5PcFcitjSriWHUb&#10;gvdCGBLia3a1lxtndip8wN7ZK475rrhJyrSm1pey2e3W/wA3p5ab2O2lLmxEqrvq+W2j21v87vS7&#10;0StZt3y7qPW9En02+0C4t4YDOrSWzH93chuGQemQcqfUVp6NHp0niHVL3S7i4juJo1W5tZFxGxU8&#10;Ov8AtY4NVNfWJYNN0LiJhqUcdvG3sSTg/QVq6ZNYRzX75kWS1maKQsvGDyD+tOnG1TV6K3XZ21t2&#10;/LyHTilVt0T+521t20/AVW0jxVaNHL5NxFMxTaec7fvKfoe1cL8TPh7qF/8AEPwB4yk8Pi/h8OeJ&#10;pLy8vlmKy2UbW7xK64PzAMY9y8grms/xrB8QLh9N8OfDTWrW11i31yObU7e9bYt5acswRwOp4z9M&#10;GvTtF1w6wj2N9DHb36xl5bPzAW2btvmY/uEjg1h+6x96U4tNOLvbRtNStfya1W66dznvTzFypVIt&#10;OLi76WbT5rddmtU++ncyfFt891dT6fHDn7GUlmOfmXAyCn8j7VordG504XUqMsiTFW8tcAN/hWVr&#10;dqmkeIrjxjdxP5a2LLPGuWyqKW3gDqcZGKueAL+DXfDEHibTNZW803VraO509/4lVh0b39R1B4rq&#10;jKTrNdXf7ls/66nTTlJ4iUXu7/ctn+KXqEd5ZrpJnuGkjVndJi2Pk+tZngLW9bXUp9O1+1WRvtGy&#10;1uYflBhKgruXs2c/lWx4lEMWl3Ek1qzxxwvJMkKbmZVGWAX+I46DvUGkf2XJ9jvNKuEkXUIUks1m&#10;XbIqgbsYPPTselTLmVaOu3Tv0/q3UUozjXjZ7fj02+75syfF2l+ILHVtQ1fR7uKC7vtNm0/T7ry8&#10;/ZZ2BaKf3AbhlPHAqTwT4iuvFnw/0e/1MwzXs262up7b5oZJ4TteQH+EFg3HY8VuWt7/AG3Pe6Ze&#10;aVJbyWcivazS/duYmX/WKfY5Ug8gj3rlvh/pOveF/EdppvhfSbF/Blw15JJJ5x8+1vXkLMwB+8jt&#10;nI6qax+GspRbcZXXV2d0treqb6aX02xlCVPFRlG7jK6a13co627LW77NPY39Z+x6GbrWVsWfdGqX&#10;CxLucxgZLYHXH51j+N9S1rT/AAJbeIvAf+lzQTW09xC6A77EyBpeDzu2Zx71a0zxTp3ia98R6bpz&#10;zDUPDN6YZrWT5S++MMrD1Qj9RWliKS3t9OVV+0eSjHav3oz1X86v3akXyOyaaVu99fxT08i5Wrwk&#10;oSsmmk1unezs+6aenkSwan4e1W+tNR8P6rGsmoWby2ydp4xwcj1Un61hQrL4R8QXkXiK3t5rPUJI&#10;o4bqKMlkG0giQY6Fj1HHPar2n2OiuYNG066hF1Yh7iLdGBJEpf5l+hNTadqseu2EN5KqrLDdS2uo&#10;QMvCyjgj6EYINOX7yzej38npZp/f09e5b/eWbspLVW22Slpfzfy80zF+Dfg21+FEWofDnRr+SbS4&#10;b977ToJmLNaxT5Zolz/Ar5I9mNbWn2t43iq8m+0+ZZ3FqF2cfuiO/wCP9Km02Oa3nkurm3P2iNWx&#10;gcmIfdx61W+H0V1Jo8l/q9ksdzcXDtJ5UhZSm47QD647UUKcaUIUo7K9vJLZeivZLyFRpxpqnRgr&#10;JXaWtkl0/G1vu2OU8ceA9Z1/xt4N8eYaO58N+IvPhuLd8MLaWFopoWz1VxtJ9xXXHVNSSKZL+xNx&#10;HMpeZNu5XQnDAY9uMVYuLWaK2uJ4HEiyfw9NpUHH4k1jrP4j8N39/wCKbaSS6s5tPgnutLx81vIs&#10;ZDeV/vHqPWs401h5ykr+87vr0tf7kl/wxkqccNUlON/ed5delr+eiXn8kXvhxpmh6V4Ds9J8MXjy&#10;afC0sVjM0nmHbvJK5/iAOV+gqrqWkrp9zFqQ0uCSO18yWNoVH7tiMFk9Ae4qv8B9e0fxp8H9N1/w&#10;7pcmm293501vYyRlDaMZWymD6Nn86teH/F2k6zrM3gy9uI476G0czCNso4yQy+xwc1VL2NTDUrWs&#10;0rW26Wt5dvl1Kp1KNTCUbNLmjHl7bJpK/wCC7Ca3ruk6HbaXLqJuFtdYb7Is8MJkS3coWEjkfdXI&#10;xuPGa1jFJNocenaiqy3iQlUYdG46qfQiuW+EEOh6HNrHwm8P+NZry30NvJ/sm+X/AEizifLY3H/W&#10;xsT8rdsY7VBZ/Ge20r4+SfCjxfAbK01DQbObwtqEluwju7pnkE1sXxtVgqoVBIzkiphioRjCVZqP&#10;O+VK6spW1V02nqnZ6au1rk08VTjCMqjSU3y90pbNXv8AzKyuk02k1d2KHxC8a3/wl8Unxwhv5NLu&#10;NHt7S50+NfMWG4E65cL2OxjyOoHtXeXWpDT/AB1/wjE0hePULVprWR2X5sdVXueDk+lZ3jjw3p/i&#10;7UF8N3ccMzHbcT282VJjU44PrmqGt+ENB8YfELw/42GrNFqfhJZGjhimwZIpF2MHU9VPr6ij9/Sq&#10;S5dVeNl8/f8ALZ3t5EKGKo1p8jvFyjZN26vn/B3S7o6C/hRLY6fLGscnllLeQ/dJH3Sax9O1+FdP&#10;f7HYSTarHG3nafG2Xb5sOVz1XPPp6V0bG8+2+fOqtB5ZDRdTuzww/CsLwo2kal4ct/Fmn6il1CGk&#10;FtfzJtdIdxBBJ5wGBraope0XL579lbX5X/zOuon7VKLto/WytqvS+9vUvW9u1n4kMmlSwPZLZokk&#10;L7t5fnnJ4IxgcjIrz7w/4W0u7/aKuPiLrnhKTfpOmLB4f1hLhi1s0hYSwyxZweD8r4+7kV6Lb3Uc&#10;3mwktDcQxuHtZMbnUHhx6jpz71TsbPULt11GLWIi00aNDOsfBC5yrfjxWNajGs4dbS5rWTV1tvtZ&#10;6rrdbmFfDxrTptfZlzW036aPs2u1nZ6aEa+LxB8RI9IvnWK3vIGis2ZxtlkXnA98c1oapqLW+rxp&#10;qUEbadfeXBY3UalmW4OeH9F44bpnrXnvjjwLd/E34bLa6si6D4mS8knhvLH7sF1E58qVf94AZHcE&#10;iu48D+LF1nT7XSdVfy9Tjsv9Ot2h2/vF4Y46DP3gPQ0Ua9SpUcHonaUX3vvFp2aa7ea7MWHxFSdZ&#10;06midpRfe+8WtLNfr5a6Hn2kf2jw/djeqRKzHH+sDHH8+D9azPDmlQ6VbXVolzcTRx3rvbtckHYp&#10;C5WMj/lnnseQc1LeQF9RbU45h9naP7OxXquWzu+oNRxy3esaR/aPh3UlhaLUPKmZVDKQjDeMf7Xr&#10;75raUrz1Wqv939dzocuaV2tVe3dr+rFPV08S3lzeWuka95DeThoZogfLkBBVlbuD0INXtZvNcmlk&#10;a0+zvHDb+ZIpTcUlwOR+tWJLiNHvNRj0/fHLgSKnzYYd/wAqzNU8PanbX8vinwpqAmmmtktZ7XzP&#10;3TDdlmx2kA6VFSMop2b87PZa6pP8jOUZQTcbvvZvbW1l/kaPhnxboeu6zNpOnazDJeWtpG15Yqfm&#10;hySA2O2SD+VW/sa6fqFxexyKPM+bn+LjlfwNcLrng7T9dTVviH4ME+i+KvJKQ3SxkfvYFIiEsf8A&#10;GhJII7hs9a6y+XUde8L22r21ytrdS2kbXXlfMgkKjzFHsDuA70Ua05RanHVapp3TWv3PuvPS46Na&#10;tKLU1dq7TXVXt12dt1troUrHwteQeJrbW52jaNWmWaFYf4XHysCO4PU1c8N39kyXBt9WkDXN6Yo0&#10;mkLYZOCqg9qk8O3l/qehqmoQIt5aqY7yGGTO1lPysvswwa5u+n1aP4j+F7fT9OWKGa5uZdWtZsZA&#10;2cSRn13dR6Gk5RoqMordrv1svw6/PsQ3HDqM4LRtevvNR/DqvUf4j+GcrfGrT/i1pRt/9D0x7bVL&#10;eSAGSVQd0TK/UBSWyOnNbXiDVra+gt0k3Nb3VuzxSL0bjn9Oh9a2ZZJre8jhDKzOT97+JcdM+1c7&#10;rqy6TNDYWdg3lrHI0EbfdR8jCZ/unt6GnKlHD87hopO79dPz6+ZU6NPDxm4aczu+urt+a389erLE&#10;F1Lp/hu1uNKaGaFY8W8g/wDQT9Pzqa2Wz1bUf7f02JlvrJPJuIZYyqyjGRtz29xVPQbW70uO4SzZ&#10;mt9QaS4W2ukCtbzkcL9CeD+dYfwB+L0XxCk1Tw1r3hq+0PxBou1b7Tb1fldSSN8L9HjyOD71Ea1N&#10;VKdOcrOWyfdK+j2vbW3a/Z2mNemq1OlUdnLZW0vFX0fR21V9d10Z0nhTSLOwtr7R49cvrq3u7uWW&#10;aG+n3vamUfNCp7Rg8r6Uo02bQrP7BHqNzNHHsCxs2WjA6OPXtkUl/q+j6brNnqEdncFtQ1AafN5U&#10;RIVipId/RRjG73p15JI2r2q2X7+RLxU3eYAPKOQzH1A9K0tTtZbxdtHe1/62+7obLkjT5V0007P+&#10;tiTRrrSdU1LUtJhu1N5p3l/bI1X5kMg3K2e4Irj4NM8b+Dv2h7PUNB8Pq2h69YMfEl/HGi7biJSI&#10;mb+IsQcc544rY8K+LZNYl+0P4em0nVLCYrrumXijc0Yyq7X6Ov8AEp9DXQ77a5kfUrO4ZlZsKv8A&#10;ebHSo5aeKpwknqmpJr/g+V4y66vYx9nDFU4PmacZKSa0ej2aeu3uyWj32uQR6rZX+s/2J56x3H2Q&#10;yG2ztZlDY3gegPFQ2b32mXtzJciGRpLoSReWpUtFswVY929DTdQ0PT18RW+vC3X7Za2rJHcMvzpC&#10;3LR/QkVG9/o1y8PhPUtUW31DVFlGnxs2GkWMbiV91HP0rX3+bXdPTXfRW+d3+XobSlKMvfaTvp03&#10;skvVt2X+Zh/EfWdX8K6A3ibwzfNDZ6esl9ctdKSu5WULEwHIDZZSR0xmuuvtYvRpqvbxRQXDLHIy&#10;yNvUowydpHWq95/o0ttZa3dQyW91i1kWRRtkkbuf970o8R+HpJ4AlmmFhUKY1ONuAAFHtjtSjGrF&#10;zlFu1lp2eu2/9ImNOrTlUlF3ulp2euq9Vb7nv0hn8T6BomtaX4e1G9htbjXrt00+Fv8AltIF3Mo9&#10;8DNXb7T4xfnyp8zNhvJkb5XYdMehxXIfECxksbmw8UW+irq/9jjfHaNjzFmX7jRsfuv1+vSuwtr2&#10;y1r7PqUTGOaSMOIZVwysByD7jpTp1OepKnJbWt6dfLe+33Co1JVKk6c7aNW9Gu+zd77ejXV4+r6P&#10;Zal4203WL+CVLjRLh5bdlkOyRZY2jkRx0Zdp6HocEdKd/YIc3epWhN1Z6ttW8s5sbBGg2AofXAz7&#10;mti6QrqTXW378IDDGd3+RXn/AIU+LHgvw78W9D/ZstZ2W71GG+vrO3mb/VwqPMG0nqGYuqj/AGG9&#10;Kyq+xo1F7Sy5pWv3k2oped1p+hlXlh8PVSqtLnlZPq5O0Y+t46PyS+XTaTe2mgLa23iCW3W5vmEL&#10;bhhbllP7oc/xhMcVvTWaQMuowqWYbj5ffnsKw/H/AIQ8NeMru0sdftGkjs7pbtBypWUD5WUjoa2L&#10;OaTyzZSIzGG33RS/wsOy/wC9W9PmjJwa0Wz/ADv/AFqdFGNSM5QlblVuV9fO/wA/v6+eRIw1oWPi&#10;PTL2WzkFwVuY5Icq8efmRh7gHntVwJdHTre+0mKNmZ0aNTNtEkR4zu74U8euKxYILi0sZvB9w00c&#10;kvyQzStwWk3d/bNa0ujXcvg+10BLhtPmtbWKPdbnIQpjgE9uP1rKm5SvK2tvx8uiM6blK+mttf8A&#10;FordlsZ3hqPwp4B1ZvAUE5tbO/mmvLOC4kO1SX+dVyflBJyF6DJxVr4m6NdjQXuNGjVrqFlNrHI5&#10;Ue6k+4zWLqenaX4z1z+zPGOitcRx2iva3lv96LMgxGR68Zz3FdX47W7u7S2tbVN0slwG3t0G0Zwf&#10;qKVOMZUJwStFWtbdeVulum6+4iK9phakbe6tI23XS3bR7W0+4xdJ1fQ4LbSvBpadFbT/ADY47li7&#10;RbeGRmPXJOBVvV/D1rp/iPRNUtdSa18m5lgsYRJhJZJwCY2HfhTt7gk1zeg+I9H1X4j2vgi/hm03&#10;Xho09xax3MO6KeASYDBujMD1XrjmnDw949uPgzZ6J8SXiu9csdcS6j1Czk27JILvzbaVD6lcKfYk&#10;Vj7aMoNKN7JtNbJx5Xyt9G76enkYU63PSlaPNy6prRJw5WovqnrdaWVuyR2H9oi01h7W8s541iaT&#10;99j5XQruDA+xyDUOg31pq2jT3v2JoDNduqrIP9Yq9H47EVcutROr6FJc3Ue15pWikVMHy2J/pmuX&#10;14WPw28OTDw9DJJDBdGa6tFkLHe+Mlc9FJ5wOK6atR03zv4Um/P+rXO6pU9l77d42b89dtPJJ/8A&#10;BLtgVuoZ7q4TNxbzbA0Z53DPy+/FOv5rLSpFQPNBJq0iwtcIhfzCVwHPptHBJ49aZbXtrDrNjay6&#10;fJHb3FgbyaTfjYxBBVh3OK534HeO/EGv6nq/w+8d6Q1vqmm3Cz6RdRjMN/pcv3Ch7OMFXXqOD3rn&#10;9tCMoQvrLRPztf72r277HJ7WnGpCi95Nq9uqSdntZtNpPyt5PqNS0i8mtdNul1grceH7yGSO4t1G&#10;LgKCjxsO6sp6diMipLrT408R2+vQXM0KtatAYk+42X3Bsev9DWb4K8YeDvi/8J4/FnhQ3UVje3M9&#10;pCJ4zHKkkMpiZWHUYI6+mKtavqurT+HILPw/ZxTahBM8EdteMUWSRB3btn1q+ajKmpxd00mmne/a&#10;1vK225rGdGdNVIaqSUk1rfa1vlb1IJb6ws9Qk8TtZX1vJpcc0SwquI5kYjI29Dk9PetXWndNOzpb&#10;7JpkWQ7k3beO4/Q1l6P4/wDC12l14X8QzR2eoW37zUbC5mG9FJ4Zf7wz6Vp6roEl/Np/iXS76a3u&#10;rdG27JPklUjhXXoR0qqfvU24O9+2jXR/NfLZlU3GpTfs2n3to072fzSsrabdDnxaWWj+DdJ0HUdJ&#10;zo9xZzw6ppryGRo5JvnVQepThh68it+z0NX0+GJQtxYsrA28y52QbMLHg574zms/S9PuNdvL2x1G&#10;DCpMssKrJjy9nzo34vx9KPh/deMI9evp9b1S3utHkso47NQu24hvFdjMsg6bSpXbjsPes6cY80Yt&#10;Oz0TttbTXyf3XfQzocqqRTjo9F5cqtrtpotF1eyLWjabZaB4bVrHzFSO3aGFZH3bRnOPwPFS6NNj&#10;RlnuLRrZoC1w6r6gEk/XjNc3468bal4H+C+p+KPEmi+deaXHLdXVhp0ZfzY952qmOpK4z710fhbx&#10;F4c8efDaz8R6Ld+da6lp6ysFb50LLlkPcEcgitKc6XtVTi7NRvbZ22/4BVKtRdb2MXZqClbbR6fg&#10;1Zrp16GX8PNO8LLpcPj/AMDXkcul6wGu1K5A3OfmkA7Z53Ke9ZNv440aL4y2vwXivXsJNT8Ny6ju&#10;WT7h3mKEwOeGJG4le2BxXbtZ2Gm6Qj6fFHDAsQWGGNQqcj8hk/qa808WWK6bp2g+Oo/ho2pahpd4&#10;I20y6Pl3FsDN99CepQjeOcYPvXNiObC0Y2smrN723XNaybs16+nbnxkamFpQVOy5bSlZOzV1zWSu&#10;1fWyV3ZdenqEcmo2kTW2qvHNHDCireMNrSMB8zMOgz7d6z57rULbRng1O0V5pGZo4FxuMI54Pc4q&#10;14xdrrR1jt9P+3RXTKt1bq+3fExAY/h149K5P4p+LIvCviLw/wCHYLK+eC8xDDfwL5iwoGCkP3GA&#10;Qc+ldlapGim29Elq/N2/rX1OzGVo4eDk3orL/wACdu349Opz/wCzPrniO38Q+NvhvrV89zYWOstP&#10;4Za5tTG0lnKoZkDDgqjkgd60PDH7R3w38dftGeIv2abi8t/7Q0TTYZfKumANzcZPmQRqfvNGm1iR&#10;zyfStnxF4J1aP4l+GPFXh/VVt4dKW8jktWzi8hlUZRiOOGAdT14xUF18IPAkHxYuvi6vguwXWL65&#10;gb+1GiAmDRpt3q3ZiuQfUGuCNPMKNKNKnZ8s9ea9nBpuy3s02oq+ll5nmUaOZYelSo05Llp1LSur&#10;81NxbstdLOSir/yp7aPUsV8L2fi//hHLOUjVLCc+RNcL+8WOcb3VGP3kwvIHToatavrPiDQr9Lmz&#10;0H7VayXxXUFRsPHGBxIg6H6elcn8SPEt7aQR2HiDT7izv5dajtbXWtNt/MWGCVxslP8AdGBtfsMZ&#10;ruYNeTXNGnufD95HcTW0zQS+YMKZlH3T7HrketddOUZSnCLs1rpvbomnreyt5rby7qNSNSc6cXZr&#10;VWVn6We7SSTezRWmuprjWbO/0Zo7izuSZLuN1+ZkIwu30weSD2qnf3XhvxNq+tfDqz1iOO8sdPUX&#10;Vm45SOdD5bjPUcdu/FEWvxabr7Wc1zbwzQ6f9tvrKSUAxw52mUHsoINWZ9A0XVdfbUVSCSS4hheO&#10;ReHeEHcCrDqOc4rT3pLTW71Tvtbp21s+vUtv2sbRs9dU+1mrLXTW3fqra3HeFtOiTTzYyXSTSQ2U&#10;VrqMbPuAmRcZ574Jzn2pmoW+s2Pi2zk02/8A9GWHyzbmEFQAM78+nG3j1rN8L+HdN8M/EjxNDYap&#10;I11rRjvpLS4X5Cp+Vip7nIP0zS6hrFv4Tsp31azupIbWOVwgO5otoLBQR2IHFSpL2aUlaza37PTb&#10;uSqijh06i5bN3ad7crfXzWrXQvXN3G13NAl40EmoOj2+JsiPAP5DIwR0rM8b3HjjSbvUdXuNLt77&#10;Q20OMJbwuftNtfK3Lj+9GwI6cgj0pmpeJ01jwPpvj3wJ4dm1STUIYLhbRh5cv2eRwJGAPQoMkr3x&#10;S6l8YPDUXxt8O/CAnbJrej3l9BcTHbHIIsKIhn7zH5jjrhayqVqco2c7X5bPo+Z2Xk7t7Ly20ZnV&#10;rUfZ2lPl5nFRa2bndLpZ6vbzXkzW8JeI7P4geGZF1nSLixuVe4sb6xu4zGweNipZSezYDKw6gg0n&#10;gmx1nSfDcml63q7alH9pljjnkQKYo8nanHUAYGfWtfVdR0y21Wx0a7uNlzqEcv2PcPv+WoLDPqFr&#10;H8O+Gr7wlol54St7iaSzkmnm0uZ23PB5rF2iJPXDkkexx2roUJxnHmd2k02tNdGrrz/DpudXLKNW&#10;P2nFNNrvZNJrbVa+V1bc5/R72Hx78SodIXUNW0a/8FstxPZtCDa6tbyqVAJPDYxncOQa6rxBodj4&#10;q0hhfOs1q/WN1BHByvB7ggYPrWVaahJoWpeH/Amraqs019azo7TR/NMVTJTcPu+2T9Ks+EtItdK0&#10;z/hXVv4gmvptNhE032qYNcRqzkoH749G74rOlHmUozV73v8AcrK130ettHa7Wpz4de66cteZu+yf&#10;NZNRts7Q0bW/Le2pR06fVh440uxuNJdtKu7WSV7pBtew1CMY2yjo6TIxOezLjuKvtoviHS7nULxN&#10;Q+1Q3zRr/Z95Gu2CILtKxsOSD1O7PpUPxB0PU9S8O65o0d9cW8WraLcRJfWr7ZrWby8AofUnBHuP&#10;eqDfEnw83g7wD4h1a5urWTxBdWmm2ouhtleZoypSQdiTGWPvUPkpycJtr7Sd7aaRfqtb63WtuitL&#10;lTozlCo2rapt23ai1+Kavf4rdFbQ8P8Ah7w34Q0Wy8AaRov9m6YqvHp8Fqv7pdx3MB/dOSTVrxRp&#10;+i61p0N7qkeTYtuVg2OQcY9w3p3rQurK50yx+y2URuPstm7wrNJ80jKCVUn1J71y+q3XiHxP4W8P&#10;22gaVDY3GtyRy6pa3U6ubaGM7nUD/lpkjbkdM5q5KnQouny6JaJLorJJW00bSXl6HRWtSpuny300&#10;SXoklstG/LQuWerxaklt4c1dhDqG37dHbzcMoQ/KPcf0rj9E+GvhfwD8ftU+M+n+IJrGfUNBtNHu&#10;NOvLpTbXMjuPJO4/MkoKlQOj7s9a77xdpcOpD+17CK3XUrDLaW9wuAsvlsqru/usSARWD/YemfEH&#10;wRB4Z+KHhuzg1640m1n1qxSTcsd0hzujb+Ly3yVbtmsMRRVSSUknKL5ovVaxWl2r2d3trdX0dmjl&#10;xFDnqRuk5QfNGTWl7NJX6S1fqvuL3hPxFpep+JZLW5vbq11KXzYrzS76P57aVOnsRjo2eQaz/ht4&#10;r13xDqnjDw/478HPo9xp+pRra3kdwZra+tyP3ciH+Fx/GtJ4obxU+qQjwe9hdeIktTcNDqEnl/aF&#10;TIUFh/ePX0JrUe/ePSxfXen/ANkXF5HbzXqs25FmyA6n0IPy57jmqjUnzK7futt6aSTVt9r3aejX&#10;a1gpyqe0V5aQbvppJNdXraSers1v2Yy20KLwJq1zq+kW1xdR61M0+qQ+e0mCq/ehU9BnHydMdKn0&#10;i+0zV4dP1LQjDqHh+4jnn/taGYfupI/ux5643bh1+Vhg1q38o/tq1e1u4dkMwjkj3gFCR0Hue1cH&#10;8CvB/hf4cXHiz4f21tdWcN5qU+qyWFxIxtkhmcjMIP3B/fA/i571cuajWjTivdbfydr/ADUtb9Vu&#10;vLSXNRxUaUElB83yatKy0atL3rp69Vqei3ISWK3MgEpVNzK33uR14rEbRPD11qz+IWuZFubNm3qz&#10;EiHd6DsOM1qLbRWc8WlxS/ufs6x26/3AOgDfh+lU9SN3p6NqdlpbTSR7mvIrf78nYH3OK6qnvK8l&#10;tv1/qx2VVGWsle3z27em5j3fh3TPEerNZPbTGSGGS9tZF+ZTIyFSoJ4+YfwjFO8GXmjeJbPQ/itp&#10;ekXCXi6ObGO2kVo5LeMSgyQGMng7k+uBxVbxT4i8X+BfAF74q8G6Q3iG6hUvp9qsgH2jLZaPjoVw&#10;QPfGa39B1nQ/F1lp+r2kU1q99BHcyW8g2yRSlQ3lyejj9a46fspVuW/vW5rNb6rlae2jX4p9jjoq&#10;m8Ry7Ssm9N7uyaezas16NPsYfw10vX/AOk3nw98casupxz6xfXWk6nFCwZrOVzMUmHRXjZioxwyg&#10;Hrmpm1y9t/Eb6ZZ6xbxyf2Yt0t1IpMckXmgbPTOPxGa6i5WVDHdyocKu2QHtk1z13Fc2y39xY6Ut&#10;xGbd5Gt1jy2/+Fl/qvetJUZUaagpOy2fW3ru7a2e9u7u3c6Lw9OFOD0jtu3ypaK97v139SfxjFci&#10;W3u9BnW0uPOIT5gI3fGQGHcnoPWvG/21f2dvGP7RXwFbT/C10dL1BtQTUzpuoMVEUqgrIhYdAeGA&#10;6Aj3r0Dxnong3x54Y0nwz48uLhV1q4ht2NkzxN9sjG9ZFI5Tp/Suuu3uYLqy8NX7TytNCyR3X3iA&#10;i/x+ueOfWuXFYelmNGpRqfBOKWj6y026afJt+RxY3A0M2o1qFde5NJaPW7tvZadLatO+q0TM/wCF&#10;2pX7/Cjw7pfiCzS11Kz0K2XUrPzjKB5aCNtr/wAQJHX3rJ+JuganfW+m+JtE16GzOh6vBfs0kKyQ&#10;zRpkNDKCOEZW+8MFSAe1brvJpVnZ601qtvGsLG8jkcbU59ewHXPT1rE+MtnPYeD7rxVoQWOb7IX+&#10;WbEcsOMyoR91t0ece+MVpKnbA+zld8sUuzato+mv3anRi3y4FqWvJFPs9FdPTzW2mpoaJp3hvxZP&#10;J8TNM8NWsF4zT2pul2mVgF2h0kX0zwe9VfAutjVvh9daLrviaXVJrO8bStRmvrERyrNn7sqcA5Ug&#10;ZHBBzWT8EPCeqfDHRtB0PwT4mk1XwDfaLJPpdrqEIF3YGQ+bH84++mGKkHkYFN+K5+JGmfC6+/4V&#10;4tvda9uS5sXuF2rctHJv8tj/AHigKg1jRqctD23K07ScktU24p3XK0pX0s7a67N2MpVqlPCqvODu&#10;oy5ktbtpPSzs79Hb7mbHw88P6b4PEnw3udbt5brUIric2cmFnkRHC+aCOoVWVe2MCuH/AGkPhvqV&#10;1qfhz4n+GPFCWGreDdYivtPW+hPlyQ7Vie3kYc+U5XLN2JBrW8deEx4nmX9qfwDLfQ+K7LwTJZWV&#10;hHIvlky7WMZR+A4fgk46c118upaL8SPDMNrreiX1u1yr2mpWs0e17eeNVdkf/ZcjgjhgaznRoYjD&#10;yw1rKycHfdaNO+6ald2fa5hUowxWFlhJRStZ02m7NJ+47q1pKSu100epp38t7q7LbvpKNYy2cd5a&#10;x+Zum80ENs9GA7MDXl/j3W9T1/xl8OvH3gjxNeNpd54ikgvtPuLIS28cq5DpLgboXGCFbpu613nh&#10;rR/FWl+JJHOtQ32jMol02GRdtxYSg4kjDfxRkdFPKn2rjfBvj3WtK+Kn/CnvHXhhZbTUmvdVs/EF&#10;rblYjtkHlxMV+XeOee+K0xlTnpqNRuHM1G7v8V1y6p7N3WujT12aNsY/bezjUvHmktfOMotap6Re&#10;q7WavZ6G98cPAkfjfRdNuNC1OPT5PDPiy216Fnt8I8kRJIOOzKxBb8a6Ow1DVortotZvvtkGpXHn&#10;Wq7Qfs4I3BAR94Z6HrWM87eHvFc3guXxNd7vGFxdNpskqCQWMyw5bZnjaR82w9wa4b9oK6/aT/4R&#10;jR/hL8ILbS/+EgvIY2k8YTHyo7eOL77Rx8/vTgHbyACcVVStSw0qmIs7rRqKvqvhjypvWSlp01V2&#10;raLE4hYRVMTGnKUtE4x1vLRKNr21i1q0kla7uj0Xwn4p0jW/EviHwDdQSQ3mkzjbb3UZUzwSLuE8&#10;ZP30zlcjoRg1oalGloi6ekTSI0PRehUds9jWDYL4o1jw14d8W6zbWzeILWEQarJYLmO5C5y6Z5UO&#10;Rv2noSRUcHjrxHp3jK8h8Q6Bs0mTyItJv7aXc0kr/eEidgOOa2hiI+zTn1ejs9nrZ72stG3pdedj&#10;pjXVOCjVvq9Hbo9VftZe6/O21yx490vxXceEY/8AhDNRjhubW8gmjvJo9+6AODImB1JXj2rX0W61&#10;KfShHfafHCskfmWZjuNysx5wrcH8O1cN8F/jPpPjv4j+OvgzqF1b2eoaDqitpsay4e8tWQEzID94&#10;bsg4r0DVvD4uLezVXWGPTbxLm3AB2swBHP8Ad6/Sijy15PEUZNqzi1fS8W0+mj316q2+gYOpSxVN&#10;4mi7p+61fZxbTVulrfOyKerRW3/CTWc2t/dkt5I1kdAV24DbGP8AeBBwe+KbZW2s3WjXlvPfPHdW&#10;t0ZtKuIW+Z1C/KG7MCQVI7/WrGuym5Nv9pZIw0he6WRdyMvTGexHWsTTvGGpeGPF+paF41s7e3sb&#10;q8H/AAjN1HJkTRsgDpJ/dIboe4NbSlTp1Pe2b317dX020emtl61UnTp1vfbs3a/a60v21Wj7uxl/&#10;CbxBc/Er4M32reKtE1rR7n+1ZvtVrHfsHEkcvBt3PIjbH3T7iux1LTrDVNYt9SutSmi8pPlRZtoL&#10;su3a69G4OcHvUPhnSZrXwP8A2W4lZoZpGMN24ds7ydhI6+x+lcV8eLbU/wDhFdL8Z6T/AGok1nr2&#10;mz3FnYxBpFVZsMrKeqFT830GK5nKeFwPtKvvOMbvo3y3fe3UyfPhMBCU1zuMY30s3bd6LdXvb8Ed&#10;tJqM0Gtaf4a1u98y4u5Jo7eRbcvG3lKGaNmOdmVOVB4JBArM0Tw9Y+CmvdC8FQxw6TDIZI7UR7kS&#10;8aTfIoyflJHO3pzkVdjm12X4q6h4ks/EcMnh/T9EFpq2ji0PmR6hv81bhG67TCQCvOfrTNK8S6D4&#10;ttrjxP4R1KNY7LV5LfVI7iEruaL5TkHnoQVbuOlbe5Kfmm0r7tJK9tdVfR7bbXWuz5JSvLSScrbX&#10;5VZOzu7q+r26XWmtm0tnuNfk1bT7nbZ3Nmy3mneUCryfwyhv4WHKkdCK5DwX4V8NWHjC5EOm6f5a&#10;WNxLptpJCIprFnU+cIlGFMcmPmA6N2Ga1PAb+PNC+JfiWPxStu+iX3kz6H9nfc0AC/PuHYE81c1z&#10;w94dnv4PEybY7qOV5be4XrtYBXA9ivUd6ylGFeKny6xk9Hps1qr9HZNdL2e+pg4+2hCry2cZO6lo&#10;97XW+j+JLbVPR7Z/wvk0ZNFW08NSSR/boVvf+EfulXdbszYcp0+T164OKy/jbb/FXTdEt7n4E+LY&#10;11lnl/s+w1fDQXeHEj2pb+FgFKxsemSM4NbEnhHTH8aWOrTP5bafIX0m4tZDGUjdBhWH8QLDlTxj&#10;msn4mDV28c+H2i1YQyXV4iWFpNGVjku13ENvxgPjPynhgKxmpRwMoaq1knF2fS7XbXbdbWXQ5cRG&#10;Sy905JrVRTi7NJtarazvokrp6WW6OkvNW1LxN4fW2vdMuNB8Tahoq3c0NuEd4bhBzGsmNrlTxz1F&#10;SeBtd1T4g+AbS48YeHnstXSPbqVjcRBWt7lG4JUE8HAYY4waw7CX4uJq3hXW/EOs2bf2bFd23i6x&#10;s4cx3kjj93IndCowcd8muggCwahdeIlYjUJVWKRVkPlTRr0ZQe+K3o1JTqX17NNWumk7tbcyd09F&#10;rddEzvo1JVKnPK60s07aqylzWV9U24vbrptfBsNQ1Xwt4h8QajqdvGunTTw39jJNIGjguCNsyE9Q&#10;rkfKD3YirvhbwloXi/4c6ZHe6z/agsdXe+0TVWmb7RbSLK5RC4w2YyzRlTkFRggivLf2j774yWGg&#10;6x4i+Ht3Z6fMZP7LjXUEMlrqEdx5YRiB/q5Y5MkN065r0C/XUtX8DaH4UvxJoHiGO8tLzUrjSFDR&#10;22ox4JlOBtkhkY7iONytjqK444mm8RUpSi2oqT1Wju9k9tWmknZ2V17quebh8RF4irSlBtQWl7a8&#10;8m7J36cuiaVrKz5Vc1/HHhrxNq/hi7ls5rj+15rLCrY3mzdL0DIT0PcHtW1ZaZf3GkwT6tBC2pQW&#10;axm88vEjvtG4+27uOma5fxFpVz8QtO0rRPEPi2PS/F2msl1IulysizTLn7in7yMAx2c4z7V1KtJq&#10;S2VjNezR3TKZo5o/9nqp/wAK9GnGMqzlZ2st2tX5rpJHq0eWVackt1FLVavrddJJvW/ltqcJ4Z8S&#10;/EfxLH4V8QxxWNoIdaurbxBa7N63FtllQIf4WBAP14qT4uzT2+uW3hjw9pq6a9jbjVdL1iSFTapP&#10;CxP2dk6jcpY7h92qekaFp1lrXiDwvbanYQzWtxHfx28c3kkRtIDIx5wNz9/X6102q63qdj4o1Sw8&#10;caBDcaHFosU+nXMZD3Ejksk6tH/dAK/MOPmINcdOnVlh3CpJ3bSu9dtHqkuW6V797M8unzVMG4Tk&#10;021eV76xTT1XwpuF7q3vPuzzL9tDSx48+AP9gaPrel6b4m8QNbJYqt95cd/dHZIiK2RlWUAq3TOM&#10;17N4OfxavgDQV8ZwR2+uLpEMerR27bo1uFQK+PxGfYmvJPib8JdB+J/gDQdB8Y2UNnrv9t29x4dj&#10;aXasHl4/cQOPu7olBI5w3tXaaB4o8TeDvAK6V4o1+HWNeW7uI7Oa6YQfbW3Fo4sn5QwTgnuRWOHl&#10;KGZSrTTSdOKundOzbd1ZNS7W3T1SZOBlKlmuIxFWNozhBJp/y62lHfnvJ2tun3avJYeJfC+r6xda&#10;XqMd5YT2MSyJeSW7Rx/O+35W6bt3VfxrJ+O3jI/CnTtJ+KfiFrm4t9FuFtZLRVBjv/tMiQbH/wBt&#10;Q29exwwPatPw/pGr6F4v1rQfEN3cXWl+IJI57DznDC0YxDfEp7gNU/ifw1pA8EL4A1jdqdtPcpAt&#10;rqUm5rpt4f7x/iUjcO/FbVI1quFqJaSs7PtJO8bpN32T9NGuh1TWJqYOdvdmr2dtpKXu3XVbNPr2&#10;extLoj2NjO2m6jFcX800clxeW+UWfjEbqMkDC9umRz1rN8H+L/C/jzxNrXg6z1SF9U8MzQprVvgb&#10;lkZchtvUD+prFg0/xJ4V8aWPhzy5009bN47e+tZOPM8wkrIh7GPBVh0KmuX8ffDDxxD8UNN+MPw4&#10;0iFb/UNTs7fxt9nm8hruzt33LMPViuFZf4gB6Uq+KqUaalTpt8r96OrurNu3Vyu0+zV9RVcVWhyS&#10;p0nZStOOrdrWuuukmm3reN3voelPJqDy2/h3xBoskLXkc8kjQzb44yD8oDjkEjBx2rFi1D4pSeCd&#10;W0u/trK81xvMOlzOnlxuo+4kx7nA27+nINb2p6uviLUZLeF3hhmikhjkj4kXcOJEPZh1wa5u68Q6&#10;38PvB5/4TPXG1KSzIg/thbPbMVY4RpUTr2yR9a6a8oxl8T5ddVa1rLf8WnayNa0oxvJyly2fvXS0&#10;038+qdtNdusfhu9WXwmt3oWl6xb2mvaxNPqlveFXuNEuPKxujHIeNZU3Y5wD6Gtb4Za3q2peC7Px&#10;H4v02C312aaS2227/JdW+8+TKB2Dr82OqnI7VyMviO8+Gvi7VfA2pwLe6fNYR61pM9jGwlRUjZ7k&#10;E9CSq/JjryDzXo2r3el3kdt4i0m7Xy4oVn3eTnMTKGRx+n51jhZX+1rG6cfO6d1/6V/290VkY4GX&#10;NJy5tYLlcdLJ3V2umnK2rdJPySwPjJo2pQeA9YPhDzF1RdLkOnskmxvPHzdf75xgGoPBGraZ8V/h&#10;Do76vGtxcal5J1CPcFk3x48xXx1KsOc1tNJD40sodUtZ5IbqCfzDGp+WXBKlT7AdxXP+OdKj8IaP&#10;rPxK8O2LfbLG3a7aGFNyuFwHcKvdh97HXHrVVo8tR1Ir3HFprun19UrrVdQrxlTrSxS1puNmull7&#10;10u9rpp7q2umsl34B1nwDrza94M0WO+0uQzvqWlw3Bj3rO372VYzlC2Ap2jGfm9a5P4IXPirwv4H&#10;uovB+g7tH174iXerWum6oDBcWOnSsBcQ7W53rMhKA8bfSvWdB1qPxf4Mtdb0+Jkt77S/MH96NmXj&#10;jr71578O/H2teKbe20vx14eiTWNH0t2u5tPuDNDcDzjCZo2HcIVZ0OGRs9RWNSjh6danUpysmm1Z&#10;aXaS0dusXezum1fRpmdejh6OKpulNx5k+Wy01cW0na6TSWj0fS1tbHiLVdL8V/En4f8Aj/T9Qa0h&#10;tNcvrRba4hMMnn+UyNA2R/EO2QG4PPFTfH7wN4a+IHh26svFdr50Ml1bpZSqjblYuD8xHQBlzVv4&#10;oeDpPEOn2/iTwjq7eZYzJcROqiSGeSJeNw6gkcbhyD61HdeM7Sw03TD4ieRLbWLjzHt7xCzW4fG6&#10;En/Zbp3waK0Y/vaddK0rNvo/d5dr7bX/AOAFSEeWvRxCVptSv9l3jGF9/K9umlr7k3wk0lfA/g/V&#10;NFbTYtOT+057i1e3mX7NI0n/ADz6bMnovHNdI9hBrtgYZm8xbi1a18uVQRjBEgYdmPQ4rn7/AEK9&#10;8P67dOrre+GLq2k/t7RbgZkikyvlTQN/d7Fe3UV5z8cV/aE0L9pD4c678H5o5NHnYweItFkmCq8T&#10;yLul+bq+zIyOQU96JV1luDs4SlGDStFXdnJapLdJP10atprpVxUsDh4RlTcknGFlq7N25uia/HRp&#10;rTX0yx0nVtE8XWlhZx3Vvatbg2srSs8KRpGEe0z2JIV1z1+bvXA/tcaF4sl8L+DPidZ+G726l8D6&#10;pJrNxHot0GZWVCNuxiN6N3I5UE8GvYvG1rrGp+GbyHQJvs14OYWZcjI9fauVB8feLvhXfafYvaxa&#10;0FGIr4boZUz8yZHZlyM9jW2LwtOVGeG1tKLasu1mkvO6027dCswwkamHqYaPNdrni0lvFqSST0un&#10;FaaaP5lSz8e/D/4mrHe3VutprjeHrfVms7qN4XWNvm+RuN2G4OOemar3HinUtT0jSfE+kwtqlrb6&#10;g39pK0QZmtvLbzQfVkODtqHxn4e8NeNvhvpep2el3TQaE3mLFbSfvmXIV41ccnYcnHQ4qj8DPDfi&#10;jwnN4u03xHe2d1oNxq0b+HP7NjbMW5PnllB5DsSNw6DbxXDKtiJShTn9pK8oryvdrbdNX7taK+vP&#10;7TFSxcabScZK/PHq/iTa7aON9buzskyTUtLNrZWfxv8Ahdq0kxk0lms4YrrfA9jcSKzPEh+64I5X&#10;OBggYNdLF438PR6p4amk19bdfE94/k2c0O5Z5ViJ+Rv+Wb4GffpXPwW2mfD7Wr3wTq9vNY6Fb3Ed&#10;7Z6zHbg2kEc8gItXA+6PNBOcY+erulWviHRtXtbLxJotnJa6fM08cKxndazMWYNGcYKFT9QaqjKp&#10;G/SWl1rbmTSbS3SaWnRq3ZhRlKlU91W1XMrOykpe8+jSklJJ6p2vqkyfxz8APAuu6rb+LbM31rqU&#10;Fx9qtLy0vJEEcgHAwpA2nvxzUmrJ4lnuTY6zoE1/He/Z47rbOpWFjxlO44ySOMitG11LUNTxe+Gd&#10;Rja11NRLZ+Y2SrK2GXaf4WGfoawPEWjfELRfjdp974a8X2tvpt8olutHvoS7XOxDkQsOhXIO09hX&#10;XVp0acXUpwfvNJ8trO+idtnv9z6mlanQp/vKNNpTklLl5Ve+l3fR6fNpq12dteWOl2uu6Yb2dY1j&#10;mWVPMYhZivAQMO464PrXCaV4D+K1voviLSW+IcPiVZNb8/QppIwkkVlKSJYJ14VzGDwQfmA5wa0v&#10;i3p2t6z8Jb62vdburHUNFvItVW+sYSx8mF/McKoz5gMe75cZNaPibw9q97osfiP4Saxbw3Uipe27&#10;NzDcgqGAZeoRxwR1GeOlXWjz1fdjLRX0dm7pxat1a0avom1bqbYiKrVJXg/dV9HaTUlZq17Npx69&#10;bWe9+B0/w5N8E/g7a6T4G8LWUELXk9k2m208phlkkyOG5ZA3PB6GrXwp0f4V/s1zQfCHwta6hpdr&#10;4nRtStWurx5YRc8ebGrsMRt32n72PWuz8I6/d+JdQhvY0ht7doVGoaTKu5re4YZ785Vhwe4rM+Mm&#10;ixanobXumXNxFPpuqW+oSLbpuZlRv3hAP3hjqvcVy/VadOlGtQS/dr3FZK2nvW2tzLTpZ620OH6r&#10;HD01isPb3EoxulpFfEo7NKSW2mqWnff8Qa3faIl7KRJCtvPbpb3owySmQgFSOwGefrXJeJNRt9M+&#10;OOi/DPXddH2XxBptykOnzQt5GoSAjgsPuSqOQQRkDkV12gNqGseFJGv5bO9jvZvPhmj5jeNmyox2&#10;IGOD0xXMXGoeIIPE+oar4n8KCWOzuHfQpbdtzFxGNpI6qS27BHXpXTipSlCLT3ato7aNt3t0aVr/&#10;AH3Ts+zGOUowk72bi9m9LtyTs7aqyT2el7owtH8Qaboni+b4T/ELxDJawrrYbwn4j+1GJbx433fY&#10;JG/hmTPCn5XWvR/7GtPDuo+XqQ2rNJJ5c0KkbfMbJDDPrXDaYfhB+1N8LbW81rSVYa06zX2lX5+z&#10;3UE8TYaVD/fUjhh1Fbx1bWfB8ujeHL/UTqot9SW1SS8X/SZLIjCyNj7xXgFu/U1lQkox9ppKm7OM&#10;r3srtqLXZJ6Pfo9bN4YJxpU+a6lB8rhJauzatGS62TVnvZWeqvLH+M2k+MdTg0m+8O3k1pq+m6xA&#10;LzynXfNY+cMlCw5JwPQ7d1ehaTrdn4r0nLNGlxcWuZoIZg2N25Q2QemQcH1rz/8Aan0HxFa6JpPi&#10;vwTJepdSa5a6fqVxZqXaG0kkyJdn8QRwM9wGNc18MvEieCfjbeXfj7wTeabP4tjGm6HqFnMZbNrY&#10;M00fy/w5dZDnqu7aeKKmKjg8xcGn73Km23bW6T2snpZ7X01I+tvA5xKlUT5ZuKbd+XWL5WtNG3aL&#10;vZNt9Uz03QtOt9ImtZr3xAJLrSbVba+VwdzJn93JnqMHr1GSaj8X2QaxuPFmlXUtrdW6m6mjiI2y&#10;+XwwYdHUr+Nal0nhybWP+Efe43XGpQs0nZgoAyc+h/nXP/C+wuLLxTr3hi4vYbzTbVUSzUzB2y2R&#10;Ijr1HGMjoeorslHltTto3a66O2j+78fU9CaXNGgkrSbV072klf8AK3z9Tl/DnjG2ksPE/jH4gXNr&#10;HBos9td6PqlhdFh9mcDZuReUfLFGHRhjivKv27f2gfC3wg+Gnh34ueB9XFx4u1RpLXwzcCQSwSad&#10;5ge5WeM8MA4VQDhlPIIxXtOreCdM+HU11PZeFYXsbnabyOKPd50SnIVl7hex7V4X8UfgN8E/2q/2&#10;lPCvha/fUZtBt/C76k02izKqrDJcNsVge27cCyg44zzXzebyx1PLalGly+1loruz5pTSUk9PhT00&#10;umk23bX5LOo5r9RWDoOKrTaim78ybk3zp9Uo6XtdWvd6HvPgP4px6z8M/Df7Qen6bb2vhnXPC8mt&#10;eIoVuCWtL19pk8vd1XcrgrkcjNdi1ompQQ+K/DyxvDrNojXBBB3xsuUcH2B5HQ15Ufg3b/CD4XN8&#10;IPgVqc1xpcN1PcTaD4gkW4VYZCA8Y3YzGSpIXvuOOas/ADwt8UvAWuaiL3xat94c/si3ttE0u4jO&#10;6yZCSQx9BnaD1K49K9XC4jGUo0qWJg3JpczVmlOyTatZcrs21ur2tqe/QxmKjioYerSbTiuaStaM&#10;+V81trxbVrWTTfZ6eieGtH8PaLHL4Z0nT4YU2mSa1hgCxtJnltg4Vj144NZFxo/lXOoQaPaLb3TW&#10;TQwTqpCrtBKn1wMk4qfR7w6hLNr8ETWd+PNj8iT5ue2PY9cUeEL7UH16+sZNbjmuCkcpspMDa3Ri&#10;h7jPHseK7W6coxil10sd16dSMIWsndK2mlvk0/xOf0zxh4w8GfBa5l+NeqW2l31vJIG8QaVH5kCw&#10;GULBIQw+9yoYHrXnX/BOzU5vB8nj74HeNrO4sPFWl+IHv72x3N9kngl5Sa2BJ2Bs7iB1BB7V7j4v&#10;8G6V8S/hxrPg68kaC21q1ltZTs+XaeOQenI7cgjIrz7w8niBdYvtX1LRmfVbWwhs7LXG2szvDCV2&#10;SbcFlbB/MGvPxNCtTxmGqc11C9m9bppqSdutrNO3Rp3ureTXw9fC5thsQpOUYQcVdXbTT5rvpLSD&#10;TtreSbe66rXfGU2lXTLotzby+XKFntLzMZlUnko3QnH54q38RfE2n6VbW2rxiN4oZovtEcj7cMxA&#10;jOf4SSevSuJ+Nel+M/G/7MEHiPwPB/ZviKG3idbe6XgndhkYnkZHRuozVL4CeNtJ+NPgXUNM8R6Z&#10;cWOsaF5dprFjqEO1kk2/IATxIvofpWksZ/tCof8APyKlF20e7t6q12u3zLlj6qxjweznFTg3s920&#10;vNdU+nTc9d1C6+yar57zTBb7T9vlMu+F5FP6Ngke4rmRo8vg/WrhLuV5NMuNPaePcw3wSL1UE9UY&#10;cEHgY96wfB+hfEfR7/VfC+vzRv4dTUbKbwy1ncH7RZugYzBw3VWIzt6YJFdt4h2694ehuIrvzVvl&#10;cxu8OUVSPmiYdQp5HPSuynU+sXlKLTXf1s7d07Jp9mnozv8AaPFUfauLjJXaT73s/VN6p9mno9ud&#10;utBupNBumtNRup7O+sNiLHjIDkg4IzjavGfxqzY6noOj2sXh24vJZptKsVP+q/fzxAcKMD95wO3P&#10;FYvgbTNa8EeNbjwlBc3Uek6dpaXOkwOpkRRJlZI45CfnRWwQh5A6VnfFDxnrnww+F9j468aWC3E1&#10;vrsdrfan4dtWOy1djiYxnLIV4yOlc7rRhSdRq3Knfqlazf39LrZdLnnrELD4d15R5bJqV9UlF2et&#10;72u202rcqu7XOq1fwtp9xqtvd+H9TlhFuvnQzbd0QJH+qbPK7gSPrWf8SNK1LwJpdpq+g6jbpfXW&#10;rRHTWvFCpLJnd9nmfGNuC4QnpnANefv+0Fa+Cv2j9OW7sBdeAfE3hpn/AOEihm3QtdQqXwB2fttO&#10;Dk8V7r4suPC+teGY21Ywzaff2qzxyTLkbQN6Pg9x1qaMsPi41VTaU4u3Xeyaa8mmtVdeti8NUwWZ&#10;Yeu6MlGUW09WrdpLykrOMttnrYyvK1+30f8Ae3DNJBI90uU3Pbl+fLOOqg5HuKwbLRr/AMSXEfj/&#10;AMMT28N5P5aa1EEYI0kbY3L3G4f3geKyf2gvj7pHwJ0rQvF1r4X1jXv7auYbcx6HatKkkHQuxAIB&#10;AOV9a6zS9I0G4S68ffD3UpJV1HTwJrS4cxqcjIEkZ/1cg79DVyqUamJ9gpXlFJtX1Se0l+q6J+av&#10;rz4fEYiVGDu6drq7urq8ZR76aNLv6Gx4Z1Rr+5eLUtLNjqG1lljA4eLPyyY7g+1eb/HfwMmq+KrX&#10;xN4Tu/smrQabN/aMMcAljvrYMFKyR8N+7bDjafmGR2Fd1p3hzVtV0qx1O7nvtLvrORWh8uVZMDpt&#10;J/jjYdVNXn01tQ1abWJYYmuv7Jmgba3HXKnHc7vyronTeIo8klvbXbqtdLNNfj96NsXg5Y7B+xqL&#10;s0+u179GnfR7XTd92jnPhTpenar8P7eLRdRuLGaFomvkmYyZYKCV3H74/wBrrjryDVa00jTh8X73&#10;xRd3P2WaPTzaMjKTFOr5O7OcAjHp361V+Afgq/8AA3w8k8I6f4mudaVdYke6mvpN0kUkh3SIG/uj&#10;jA/xq94W8V6rouoalY+JPAuox2g1Z7a+muGV1i+XcksXd4nH4g8VhSt7CkqsbO/rZq7W33v8rbct&#10;FwqYbDOrHldk3o2k0rW00Vr7q3V2te2P8IvDdlpFxqGu6fqlreWtzrJihwp/d7EwUPJAPfgj8Kju&#10;Z/ibo3iPTtV0fxRb6rp1jr0l7dR3MmJ0tTEym0DAcjd8wY9MYNdB4T8Bw/D1tW1Dw/bIun6xqjao&#10;yJISgfb8zbT9xvpwa5f4S+OdH1X476z4I1dI4LifR1v7OZ/kW5XzGUhQerKMbsdcg96x5fY0405P&#10;lbl36tu3qnpo1+NjlVONBYbDSvCcnpZuya975puOz01t69xp2pQ6rpFvq+iJGIJ5Glh8ttyl5APm&#10;I7HPXHfmvO/Gt58SNP8AjJYa3deDrR7CHT7q41HVFVZIZZo0xCWU/NGXB2HHBOCeldzpcWt+Hdb1&#10;jRpYYfIVY7rS3SPapk6sjHp1H5Gub+Odpo0vwakh8X6/qHhv7bqEMUN5DcbWtriST5cOP4N3rkY6&#10;1WIjOWHetnHV7JXi7210SdreSZpmHPUwbqXacPetdRV4u1m2mknbTXbrZs2ToN1/wj0N9pXheWz8&#10;6VJLu3H7t3jcZypHDMucDoeKq6fcarF8QFa+v2hvLK3j+yM3y/bbds/I6nhnBB+Yc+tXPAz/ABQt&#10;fhZpGn+JfEEerapFwdUUBPNKNjDgccjuOK0PiFfeDPEnirw/8PfEusW9lqVw32zT7WZikkkqjIML&#10;jupByAenXg1cY89CM1eLsnZ2Wr6XWl79r+R0OlTdOFWDcX7llKyTb2V1onr0vrtuzy3RH1CL9oXx&#10;J8VNN8R/8Ivra6jb6ZfQ3MJay1lpYwLVJgcbJAy4EgPQgc5IruvBXg7XvCPwfj8EabpUcF5b3c19&#10;d2lrIJBHLJM0kyQ7h9wkttUjj7vvXM6HqFw/7R3xA8K69pcciXGjwaloqfaTmQnCSRyREYJ8yPKu&#10;Pulveuw8f6tr3hnwavizw9HLJrC25+y284IWVnI2rMV6YY/fHTqaww0YRqVamujnffq9XZ91Z6b7&#10;u7enn5fTp0cPVrNt2dVNq99Z+9psm3FPS3No3qzzT4i/B+bxT+0h4F+M/hDxtd2upaSRAkUO1IWh&#10;TJmUpjKkg4I5GRivXvEz6hLqF491bbrOSH5pLfHz56oeevoeCMVzWgQ+B/jF4R0/xDZT3VldX8dw&#10;s0kbgNDdISs0e9e6upww4YAVHoUni7Q4dNOua5Hqml3mnPaTamqjcl0G+UyY4GR39qnD06dOpOrC&#10;9qjTbTutEkm09nZq/ktdjbDwpYZTdNe7VfPdO6u0k209bO61/p7Hgy6OrW9xqNvrd/YalHZizfT9&#10;cg2wCRW/dSg453KdpIOD161wnjz4ReJb/wAP3nivw34Is7DxJqmuLcalavvMN/aW5xFb3SDOG3Ab&#10;ZEHBw/IJFdW7+GPFOv8A/Cn/ABLqd9b3gsFezumQ+Teqx3jY/QlCvTORniiz1TxPonxRuYL/AMRN&#10;JotjosMdndfMXsrpjtKSH+JGXkMemCDVVKcKtFQqK62utWm007p3s0m9Va9+wVqdDFU4wq6q7jdN&#10;XUtXJtP4WkmrrRqT05WaHh/U/wDhZngK60m9M8d7YqpuIJZf3kcw5ZN2PnUHg5GDWPp40u58UWdp&#10;qlrc2snlx2Us8kn7uYFdygMMAjPQnkEYqbxbL4n0vxLY65o+nwSQxoZGmtWH+kof9Zj+/wDLyAeQ&#10;elUvhz4ihv8AxNca7ptrHq2geKZNgOwo2n3EOQ0csR5Rm4IbGM1VSSbjCb95WV7dO9vWybWivfYq&#10;VWMsRTpT+JNJtrdLZ23tdqLa2um9DorjVNZ0G60dro2d2Tfpb3BuI9im3aTBkBH3XXjjo1eZfAzw&#10;J8IvFPxn8c6C2j6XHceGb6TT9N0/VYUaS1tGmaR0Qtw8XnZZT1UPjOK9A8c3GkT3Etja+bb32loy&#10;wwzk4liZCxiPXcuQCCe44qxeeDNL8X+GdNuPEngnTzrS28b30k0A+dnXkhxgsPlHeith44ipFOKl&#10;yu+uq7NXs7a2ezvyp2uTVoyr4yE1aXsm3Z31vHla5t001ezTva9upLFdHSvDl9oN/qkmoaf9teCz&#10;bUlJeEcARlu4B6E8kcVh6hHpHgFbHwprmlRw6ZJcGKKZWK/Zw3QZPX5u1WfCeqSatdf2PcNdWd5a&#10;3jTXlr5eYLnOSQpbkhRjJwO2Kva7nWtMXQ9XvYr618xn/fQhiuDlRjH61pKSqRuvRfqn/WhtLlrU&#10;eeG6VlfXrdxd3e2y8regsllPaeKNE1aHUVX906w3Fu2VlUjHz+38qs+J5dQhuk0+/wBOt5DNakW8&#10;gX5Wm6YP93jo1c34r1rRvD2jreTIk1vHtgkht8+ZAueXGOcL1YDnFdjp3iDw3rHhW18QW0iXJjiK&#10;xszZE6cBnX1Ht1q6cqcuaCeu9r+iNKMqdSU6Skk9Jb9NE/y9f15zwdr+i+KfAFjq+jatHBqWm7bf&#10;VIXYMySZeMiQD7yttPPpzVH4KaLB8P8Aw/J4Xs7ZLVbySZltbeTfanGfuE/d35zjpmrjeH9A8B6l&#10;o9x4c8PSPD/bFtaSvYw7mW0nz5xl/vKCEz1KjGO9c/8AFzRkuxY2fg/xTq2k21011Y3DW6LCLc4O&#10;1l3gjqBtYdqwk3TSnJaxVtOt7K+tu2v3+S4qntMPGNeaTqU1aydr3sm1fvbW3a9ui63wppepWt02&#10;l6tp91Y2+oRmSaGZxt3dNo64x+VZsnhjW9U1e40GHxNLCtj4ljvbNppMtAEALIP7y9ip7Grt143k&#10;0u38M2XjOSaSdNGdZLvywDcSLGAzjBxuxzjuelVdN0qctJr3hqWTWo7GXddru2zmQ/eDDj5lUj3I&#10;rT927RV3b77WTs0vW+xvL2M1GnG7tur2lZpNqy7Xb07X7HVXcOuavO0upRW8fmK9vdeTny5FP3D/&#10;ALJzj2rNe/vtO0e+mtdGS4urSFYWt42G5lTqq+pPUevSqvwc8ceDPE/gjxB46sJrq1W1125tNZhv&#10;pSwjntyFwBk7VIKkdM56VNcaRrFnpdraHU55o5vMngnhhEzRK3zBOOWCjgeoPNbOSlBVIu915ddP&#10;687nZ7WNajGrB35k3dNPR6J6pb+m979zRt9E8MeJIhqFrbfLJbqkzRrhsn/lm69iD61nW/hdbbUr&#10;dHtVbIbdcCQbUXOAGHrjjPWqXh6PT9SuvE3jXRPFcLrI8NvdhbUxPatGvyo6ZHHOd2Ae2TTNF1bV&#10;5dMivfE2kXB+2XktpqTWseGVQMrL8pO3jkVm5U5WvG1+q20dvx/z10MvaUZcrlHV3d1ZppO19L7/&#10;AIa63RpaPBq+la7qGgeKdDaGzWQHTbq3m3xzLnduI6oy9PQ1N4isrjT9YttchZbh4pvOV9v70REf&#10;MgPUjvjtWTpvjzXLH4gQaRrenz3ugW9mrW/iJoQVQ5OUnORhiMYOMV2OpafDd2q3dq2dm42cpUbo&#10;2ZcAc9RzWlPlqU3y9H13Vn+Pkzah7PEUZKm37r67rW/kml0e3ne5ga7p9rdtDrVjCscN8vmzX0HI&#10;lfbgK2OeOlN0uGGbU/8AhIFnkWaQ+TMu07XUdDz+VSaHNe2HiG78N3ZJsb7EzbYyn2ORFAOewVm5&#10;z3zVfw9cazKlx4Y1jTLpJI7pp7eWT5l2buDuHrU+7zJ9f1X+ZHuyqJ21bfTaS9Oj3T87Mx/jJ8N4&#10;vHfhfVLPw1qT2OqajCtlb3cchikh5Lhkb1BHTvW54Y1vVk8HaPJ4nv3h1iCzXSdUYENHLMAEEh9C&#10;W2n8ajs/FegeN/iBY+EFu5rPVNPja6ktyw5CnYQR/EMnrTdM1XTtV8fS+GtZjtwbu0mbTWaNg0uy&#10;UDdyNpxkAHOcipj7NVHOD+L3fK+/33bXzM4RoxxTr0pfFaG+jad9V0km7fOw228LDw94hjsZ3eG5&#10;jtGmuJIV/d3EzsqspHueR6c1oajKNB1Ca5h0/wC0WM9uIo4VH3JAeTVXwN4x0rxjNfaFfztHfaLm&#10;G4WSMhZcnakqk843A5960NRgbTwtxBfKYbVWN0jYPzY4bJ6UQ5HT56b0fp6fh19DanGk6PPS2b0f&#10;VW0d/TW/oYvxN+FHgH45+DLjw3qEM8LLGYLfUNPcLNbycHKn6gZrQ0PVr3w/4VtvC3i+8uLy40d4&#10;raPUtoZ7pdoUSuB0PrVfwZNqCR6hftpk1nJFdC50+Vf9XeIVPyEZ+96/hitbSW074g+C7Pxto2pw&#10;smrQl7W5txlRuOCBnqAVPHtVRjGUnUgrTktfNLy8m9/PezCjTp1KntqaSqSi79OaKdtVps7W9dHZ&#10;jLvQ9E1PRbjw3L5tzaXirCrKvAkHIYZ9ccelZ2leDtM8L2Enhvw/occdrNcSNLax/Ksm4ZJ29iT1&#10;rD8RfEHX/hxrFnY+KbdrrT4dVWyuLi3gGVYlChKjkE7gqnpwc9K7LUNK8RxfGfT/ABTpmvw/2Da6&#10;TdWurae3zGa4YqYplI4+XB+uaI+xrSul7yai9rpN+fRa/c+wU5YevN8sPei4xatqk9/ktb2fRkOm&#10;6TZ6UbXxXp1iklx9i+zXT4xN5W7/AFZ9QtZOj6bdRR2+q+D5Id1jrjXMsLQliIujRgdiQeD7VuaD&#10;qmoPd/YtV0ryZFaRo2ikDJKhY7W9RWfp2uJ4b1PSdJ8Q30FnfXmqPGZkXbHdKATsOejemeuKfJTf&#10;L0/DXT8W/vLl7H3W9F91ndLd9W/vt6GLZWuj+Jbu+8OPYxzWLzyzWyndlbhGDtkHkDJ6it+5ltIt&#10;F2RXFxZzWtrGsk1xJ8q/NkrvP9egNR3/AIZSHxPD41sp5oZLSOeDdbwBo50c5w2O4P8AF1B9qnud&#10;WSOCO01LRrsRyWGWvJEElvIzNgxP3yc9SOlKnD2aalv+nT0sZU6bpqXPo+9t1pbbVWbf+Zm+CdS8&#10;L+JPEOpR6XMbe4sZ1klhPB2sOCOzJkdR3rrhbILZjPNtKglQzffU+n41xWn6XY2GuQ2siw2Mnl+X&#10;5eDskjwR5Yb2zkVs3UMWiaVD4UguV+0WkEj2azsW3BVLICT1BP41pRly03dL5fh/XkaYOpKFF86V&#10;03tpdt6K3/DbbanOfGTwNPo3gj7doWsXdvJZ3Ud40kMe7OxgTG2P4CCc1naP44+InhL49Tad4mtv&#10;t3hPW7GD+ybm1Xf/AGZMo+bfxysuV5/h211kXjNPEfhnw3q/9j3J/tiSGG/EKnbahgdzMD/DuGOe&#10;max/j1o/jKy8Fa9f/CyJbXXLdftOl+cpCM0OCU9AXAbrxyK5ay9nevRbtGzstb6PS3W6attrbqtO&#10;HFUYq+Lw8muXllZX1STdrPR3TatprZ3urrstC8S6peeMLrS73S9unyW8bW87cMs2SCh9QRgg1z3w&#10;/wBa8O/EPX/G2lraKZPDurx2c12smVkdk3YHoV6GtP4dfFjwv8UtAjvrKzeGRtNguH4ym8oCyK39&#10;5DwR1rI8FeHdC0Hxnr3hjRdKW2OrQ/2ldPDcLm5n3YZuOc9Mk10ylKpKk4SU4tyu/VO3Tv1+XU9F&#10;1vbexnCSnBuW63unZbaa/wCRlfFb4O+G/iKsen+IppbW+tb1Lzw/q1q7R3Nk0ZBLIw7kcH2NZvwj&#10;8d/En4beHW0P4kX174oeHxpNDqGuWh8yWy05+YZJIz8zKCQp25wOe1eiXsOsajo2sRvHtubaHZY3&#10;TctgpyfbFYmipPrXw5j1uw1C3bUpdNmOk6ooUpcIVO3zAvDYcAHvgVzSoKnivbUrxk079nZpaq9m&#10;9LJ9nZNaHHUwcaeOVejeM+Vu66pO1mtm03o2ttE1e5t+HbLwprN9rPiPwgY2uk1RodReNceYyqCA&#10;fVSGBHrXL/FK18Y6VBpfibwDp891qmm3qs1rDJs823c7ZQSeDgHIHtUXgbwpa3GjyeMNCuJNP17X&#10;dPjj8QLp105tbueCPY00cbfcwc4bAJGM1seGNa8aaNrmr/8ACReTfaXJHC2n/Z1zNBhAHVh/Fk8+&#10;1ac3tKKi1y3v70dlq2n5PRX03fVamnNHE4eMZxcebXmj0v7yeuz2vvZvqtTqb7WEuNJS904HaqhZ&#10;VmX5l7ZP41g2iGPxPDoM1gy2Uiti4jI+SXOR9Qe/vW1PYw6jbxx2cr5bDsy/KxUc4I9jWPDa3D+J&#10;AfskyrdXEmJAQV+VPvf7POR9a6qvNKUW/L+vyO+tzylFvuv+D8noWvENhJMsNzaFftK+Y1upG3ax&#10;Gwtj6VR8VeHpjqmg6/bWEHmWu4X0e0ZlJG1WB7Y5OKdr11d/2pcqutNarNpnl2K3cOUt5lPDbvVi&#10;e/YVrWlzf3Hk6VrCJLILdWDLxh9vJ9walqFRtea+9P8A4H3EShTrSlFq233p6P52+7Qo6hB4V8W6&#10;FbaH4gsZIo2vCY1kblHU/Lz71Y1iCHS7D7QIZJHhChlj5bb05HcVzWsWfiS3trjV/CmmtcTRufsM&#10;LTAK0in5gc9OM12P2i31+2s9Vtk+Sa3DzL1YYHI+oOaKfvtpr3rLW266fdv6Ndx0pe25k42lZa23&#10;W3zt+py8finwhqfxG1T4ealpv+j2+mx3GpzXClQJJiEiUH+IMN3I6bcGpfFPgbSdafSfCbtJ52iz&#10;LPpsvmHfGsXAIb6ce9UvCbL4w0X/AITLXvD8djqkV1PBNIrhxLDHIRb5PcHhtp6EkVYsPE8F54rn&#10;0mSbGsWMcM81ru2/unJGV/vAnOR7VjHlqxXPZ8zutLaN8yWvVL8U36ccZwnT/e2am9NLPletvVW+&#10;9NlHwlYW0/xm8ReM9K1a4sdQvbK2h1azlB8mcqD5ci54JA4yK6ZX+zXF3rljdfupCkcyx8qJAfmY&#10;jsaxPFPinVvDPi/Tbe0+HM2q6XfXSQ6lqVnMiyaemCRI6E5dQ3Hy9K19Qvr+xRrvQrOG8s1Zlmj3&#10;YeYnoB2yO+aKPLTjKN9U23o9273SfTXW2jd+uhpQ9nTU4pu6k29Hu9bro99XHd36kdzZ6Rrdn58u&#10;nLJD9sIjljGfKVhtaTHvyvHrVPVZL/wvqR8baPaTX0MVwttqFtZrl3gYgBgvcp19SM1B4Jlh1LT9&#10;W0PS7+e1muHVo7e5tyrWuzkxjPQnqPrWze3OqWPiCPXYJfLYIba4sf8AlnMWwVOf4XB/MU1+8pqS&#10;0fdWdnr96Wjs9bO3kXFxq0lU281bR6/lo7Ppp5FC98Z6Xpnxb0vwv9m1BTcRSSf2hHb/AOisuOEd&#10;uxJ6cdar+LU0vxVqUmm6lDEv2DVYbuFdx3MifxY7HP6Vr6jNY/abebWoJLI3E4WOXyyyg54GR92o&#10;fEjT6fquoaxBZx3R02zJkt1X5pmxkKD7/wA6coycZKTur322Vv8AgX21FUjJwmptNOV7W6NbNb9L&#10;+ZX1ZNJ1jR7jw9HqcdvdSQtFMsLFFkW4yi7T/eAz+NY/xCv/AIg/DGw8M2nhLXIGt7e/sbK4h1Nd&#10;3n2aOfOJb+/5YBDHpim+K9LtPFHhbT/H/gvQ5PtU32e5m0i+3QmSSJwyoe6OrEkf3se9dd4/0+01&#10;/TlsNU0uZZJgqr7ZI3jPrjIqKkZVITcHytJWabs1rby7fPdd85U51qdRx0laPLJNq6butfRL59O7&#10;fiTbQ3mnR39ogmtRcIZ492Mw7uSD245qv4otY/DXm3tpC0y308ayMrbWfIwpJ747Vjf2b4q034y2&#10;droviSZtFSxMU2mlVZAABgsD6eo71v8AiXUruz1S1tbm3aTT5pGW4ukUMsLDlWI6qM8ZrXmjUc5t&#10;NO9um/e/Z367G/P7b2s3Fxd+Xvquq8tfkURBpnhXxNfeM57/AMq21DTUtrm1ZcbrjONxPdiDtHsK&#10;z9d1m88HLqdxcWseoaRb6fG+nSRTfvEmkdYwmfTJz7AGj4f/ABe8LeMLXUtH16N4byyv545LG4sn&#10;WRkTlJY+okQryGB68Vej8N+EPH3gXWNM8P3Mc2n3im3m3wsvyqM4wf5iseaNanehJO/M1rrfW91r&#10;13XQwUo4mjfDTWqk0r63s7pp30va66Efxv8Agxp/xb0uG2j1K50/UtLhkNhfW8hDQOy7SDg/MjAc&#10;g8EVoeGda8Wy6jN4R8X+H7XyrXTYWhvFY7LqbOGAB6AAZ9qq+GtD1CPw7p2taTqrSGK3RI5pJiy3&#10;VtFlYxv78Hv1rB1rxbbP4DurvSNS1m9hub6a2tXhh8y40+TO1mxjJUNyM9B7VUpU6NZ1rcrkrvVW&#10;aS0366q7XknpYqcqNGo8Uo8spJN2fxJLS+mtr2vutOh3lhbRDxFM87N5lt8lv53H7txyoPesLRPh&#10;5pXw71W+n8P6lqPk6xeST3ltcXBkjaRuARu6AdAo4pbHXLrR/hFpMnxJ06+1i6hijj1e5tYt0gwT&#10;m5IGOAME4/KovGujXHxL8MWv/CvfiPNp97o+sQXYuoVB8+MDPkyKequp4PrVVJU5RU1G8l7yS0kr&#10;7q11082nZo6KjpzpqcYXmlzJaKWq1Svpe2m/k7Iv3UV/HdzXclnhtIG5VCgtdDAJUA/j+IqeLxB4&#10;f1J9Pkhv40GqTSW1usny7pcEmPae/B49qpeIrrxh4t8Ea9YeHn/s/XFglt7G6uLcNEkpT5Wx/EoJ&#10;G7v+lcD4g8U+KdB174St8R/DdvbMLiSx1+4spjJBDe+ViKZTj7jlTycFS2KVbEKjLbT3dWtNZKO/&#10;Rpb36a9Gc+IxccLrZuLtq1prNR1a2snd3VrK99ztk0VNA0y98JaPfv8A6L86wRybpI/MbO/B6gnp&#10;Vq7tNU8PxXGqaBGlwGg33dsF5c7fvL/tbsZ9qb4usmbxhp/jvw7PG8hs5UmTPF1GmWxj+IjBC+5q&#10;bRfFnh/xF4b03x1oks1ra3+6T7LeQlZAed0bL1BGDkdqaUPaSp35WttenRry1Sa/4BtGNONSUdrf&#10;D/h0s1005kmv0MLwz478O/EnwTPqVt4gj0a40adNO1RZWH+g6kCpMDZ+8u5lHo27iu18XafJf6PH&#10;aXwXzGkjWbauOcjcV9K4Pwr4IsdMvorGebT9V0HXLy6fUrryx5jToQ9vuZeGZTlMnnAXnitbSfFL&#10;fDkeF/h74r1i41KbUtWGl2epPGCJJWEkqLI3RQEXaCeTgd6nD1Z+ztWVrpJu+l7qyttqpK1tG7rt&#10;fPC1qkaNsTbVWcl3vppdrVSVmuqle2iJrPxBcaFpen3VozX+jR3k8Ul1z5kAX7oIPX5sg/hV3w5b&#10;3NmdW09AW0+4nE+kqG5Teu50H4/zrX1DTdLFpJYyQItvJl51XjDE5B/OsbQob3w/4Xkns4TdSzTS&#10;PCrt0bPB46L/ACro5JU5xv0X3aJNeae67P0Oz2c6NRJvRK+nSys0utnpZd0O8J6nonjnwxD4u8Ea&#10;2brT7qSVd69DImYyvqCrAiuA8O/Dp7H9oHxF8TtKjl8nXfDNvD4kjjuCWkniykUsS9toBDDuTnrX&#10;TXNrB8OptR8deC7JporeyjXWvCtiw/dzFgwljQfdY7ixJHzDmuqm0+XStTn1nQ1X/SLcGRdvG/8A&#10;pkHn3Arn9isRye1XvQd3bbaUeZa3s/e0vfVpnLLDxxfs/aLWm1J22vqrq+19U1urtPu41uYdZ07+&#10;07eSOa3VjFHNu3JIuNpP1Bzn3qhc3NhpN1p/hnW1RYbzdFbyO3yvMOQgH94/0rK8OeHbnwjosvhf&#10;wArWNrB4gluGt7xWkhnjlPmzBCx4BcnBHAPSpPiF4l0vQ7rQtb8S6cwtrbVI1mmi+ZbWSX5EkP8A&#10;sk8bvcVp7a9LnmrPS99t1fXsvO3c0qVpRo889GrXe8d/e87Jd0tNSsniX4i+BfifNp2vaTDf+Gb+&#10;yRrXVoW2zWlwGw0Ui/xJt5DD05rT+JWieE9P0u98ZX13NpP2dre9v9RsxzJDbSbwG/vLzyPTNJq3&#10;h3xDb39zaWF29xF/aUMxt5Yd22J1IcDPUZwcda3RHZeJtMW0vWjaPE1pPFkFJPl2sp9wO1VGnKdO&#10;dJ678vNrZu63VrpXtve2g6dGUo1KU7u7bjza2vo0nvbr3V7HNzeC5/8AhFtakHjG6tdV8SW5e6uo&#10;Zd0cc6DPmxKeFzGBx0Ipvhex8UamiXyX9nfeGdS0FV+xpGVdJlPEqf7LDjb2PSsz4ta/448K6no+&#10;geGvCa3mnvfWsMt1u+a0hIKmQDPzkABSvoc84xXR6zDb6drela1ottJa26qIJ2ikCwpGASFZfUH8&#10;Kz5aftGotrlsnv1b7qzTu72301utOeLo/WJJRa5LJ7q93v2kr3cu99Wa2taZovinwhdeF9bt2a01&#10;Cxa1uYWU/cZdpH1rz3wv8HpvAXxVt/iV4b1Gd47jSY9N123vZyUeCCLEMiDs4xg+oFSaN8ZPEVld&#10;+I7jxR4H1KTR7DxBDY6fc2NuXnMLoGNwy/xRhurLnAr0TTdT0bxFqU2ixXcLj7PFOJY33fu5QQr/&#10;AM60i8JjqkZRfvxat0ejkvufvLs02a2wOaVIVGvfi7xumndN2av00e3RvuY/iMahcaxZava2VvND&#10;GA8LOxyVZeCGHbJ5HcVYuM3+kTnQphFcLJuw/Ijc/wARHoawfgh4yh8VfCqRdbs5tNuNFvLzSdSh&#10;ucBraS3maMNxnG5Qrj2YVR/Zw+I/hX42+GPEHjjRmj87+27jR7yKObLxw252ReYB0ZhuYEdjU069&#10;Otycr/ix5l0drLbro2lr+lgp4rD1K1OKlrWTkk9Hotbemit69mb3iWKXUfBN1PYaIt9cadceamlx&#10;sp82aMZVOeAWPIz0rM0f4kaF438PWuj+LdGu9E1y/sXvJdF1ZMSQ+U4D4I4JAPbsc0/xzB8RPCmr&#10;6dq3ws0y3vI57qJNc068kEayw5A8xG7ShfXrjFXPFsngnxP43tfDOqxXEOrafH/aelS+UQZoVOyT&#10;DDhgc4ZPSonKpzvZPSLTVlK+t1LTXlvp37bsqe09pKzs1aLTXuyvs0972ul0u9nobszrFc6bNYR2&#10;7WNxvF0zNnbHsymwjjr+lRXB02XULe2F4qvceYLOHOGlwMsB3461H4asz4e0X+wZ2jls7f8A48pl&#10;JLqpfKqwPpnr6CsH4q6Rr91DZ+I/BekxT+JtFuj/AGOrMFWYSJ84yeArLnd344roqVJRo83L2bWu&#10;m10rLXRNpdWdNapKnh3U5bvRuK1fS6Vt9nbuy8txd6TfWq/YHm06bzY73YpZ4pM/Ltx2z1pb/Vte&#10;ttQ0vUdAtbO6spGeLV0unKyxqDwYyMgkf3T1q/o00lhdTCSYxteWy3DafKQTBIB+82t3X+VZfihY&#10;tA8KfatM0dr63urxS8FncAPIrH7yE8ZHXHfFS1KNPmvZLX0s196dtrXs/uiXNCk5J+fmrW2sm9eq&#10;tfV6dCxbWpHirU9fs5CiTyQxWbbgUnXGDIPoSc+4rifgXqnxZ8K/ETxX4I+I8dqvh241S5uPAq7P&#10;30cBlP7ot0IIywU8jtnNGr+I/EHgr4jatpupSrH4GvvCi39jqzLiTR7hJALjcvdSpVsexxzXT+O7&#10;LVPEFlp1rqmuW+j6lbeKIbzTXtULw6jbRHfHExPTep+YAjkcVwe05qiqQbUoN3j0abas76WdlKHe&#10;yau00cKkqlT2kLqVOUrq9k7337xad49Nr+8iWS/Tw94Y1qLWraa2t9Lzdw3d2m5QCpdiMZ4XpWHr&#10;Oq6bo/2H4n6dq5msNa0+KNrjTW8yIgr8swA/hGcn0ro/HupWWleHtW1+60++vLe7szvs7MbpGxwU&#10;Vf72CeO9U7fwf4YtfC2ieH9DC/2ZHZILOzmh2lFPPoMNzgrW1SNR1PZxa0V1rqtWlp1TWmn66bYi&#10;nUlLkg17qur7p82nla1132NuO/sDf2sDXsck0GmiVuTukQ8K47FfWorGXw98S/CFv4p0S4jkhuI3&#10;+x3tuwOEDYOD65XBHYin6n4YjfW49QihaNY9P8iNl+6q/wBwj3NcD4P8KxfDbT9c8P8AwuvLqxE/&#10;iCG7uLG4m3W8N15im4ihHWNJI8uwHG4j3rerVqUanLOF4u97b3SVrJ73s13vbpe2latWpVVGcU4P&#10;mv3ukuW33Nbro09LPr/Beh+K9P8AGeueI7zxx/aWk6w0Mul6ayrtsYUTaVRhycsMn3NWLWG9tvF+&#10;o6nDe/ubi1j8uHbyrA5Jz6Yp+haj4Z/4SZ/D+j2kNu0mnNPp8kDDa0HmfPgdiJG6VauoDZX8s0QZ&#10;mjtw2yZflmUfwhvX1rWnH93HXZu+rervezettdPK1tLG1OnTVJcjvaTe7eru3v01bS2taw7SmadJ&#10;oTc7pmkEjcYyM9hVK80nQINUe5voVAbUBdr5n3Y5gm0SA/wk9DXKfss+Ob34geA9Q8X3mq/aIbjW&#10;rltNjuYwstrFvI8pmB+bBBx04rqNW1VdPv5LLW7iNLW+UpDJcYEcUjHhS3YHtnqcAVnSq0sThYVV&#10;s9Vf8Pv/AMjOjiqWKwNOulpJXV/wvr1/4cm8NW0kum3Vq999ueO9d5I2cGSykPzBB7d1+vFHhe6T&#10;VjeX0UkP2iG+NuJonHTglT/tZ60+PwjZaNq0niOxikhvGsUs5is2PPiX7u4dCwPG48gcCuG8Qr4g&#10;8JeDde8YfDfSV1XU7fzGm0GS4EIebGdob+Fsc596J1J4eKc47Xv1dls1pd6dErrpdCrVJ4WMXKN1&#10;FO6V27JaWVrt+S+XY9FfTGnF2V2o8jZ4Xpx1/GsOfwzbPc3C6PctY3V9AZluIwD5Msa4V8dyTjI6&#10;ECp/hL45Tx38P9F8RXOjz6fdXlmDcWNz/rIJFGGRvfP5imeGNZ1G7+I3iTQ9TsTHYxQ202lzNjbM&#10;GUiUKeuVbAIPqK0k6FaNOS15tn6pvfpdfmjXnw9enSmtVPbR6XTlr1WmnTVpbnFfCa8+MHjL4H3n&#10;hX42vHa+Jl1K4juLy1t18q7slZdr4HGJFLKe4zXV+JNL8P8AifSj4RfTo/7NtrBI7rTlXcnkgfLF&#10;jrxgYPtW9YW7RyX2kyJtZZg0ef41Zc8VSkjWx8UR3kIKtJbtuG373QEN+XHvXPDC8lGMJvn0UW3q&#10;2lda9LvrtfqY08L7HCxpyk5aKLctW0m1q+r79+pn3FpBrFmvgvUrUzW8extPmPzcLjaT/umuf+IW&#10;reLbHx9ZzQ6tDBpbWZsr63uoC0dxK/8AqpFcf6shhjng5rptdum8MatH4ktYHktlVYrq3QfMS7gZ&#10;A/2c5PtVfx5dWumeM9A0NNRtY/7UvzFNHeLlJYQhbA99wFTiIc1Nrms047dr2S803dencxxVP900&#10;3ZqUddtL+7rdXV7q1/L12EkvJNNsdRgtoY5oWUX0IXKgbcOB756GjVdSiOlvNMG2SQkMrDjg8/pW&#10;LH44bwpNNo2v+B7hbVpgFurCYTqDJNsAI+8ABiQtyAM+ldBqAsbto9Ft4pGUyq0dxCu5V44b3Unj&#10;8a6ozjKLUZa9V5/8Gx2wqRqQai9bWaaa126pb232I3N7Dp1ubcrIkMoU558yMdCDWZcCztobe8tb&#10;2RobjVN8bLljGzfKSf8AZ7Vb0nWZJZr7w5f6bdK1jcfuWaDas0IGS0Z/iAPHrmlitdK1/T7OfS1Z&#10;rWSUTQKrbWXDkk/n2NKVqivHX9Gnb+vkKVqkfdevZ73Tt/XyKmhlvEEPm+JtB/s/WNN1GR7RlfIP&#10;VQ6n0ZT0NTXVrDqelNulDf6Q5BUcq6cYI7Z/nVxPJv8AVrm2uz8sh3b1HOO35GqMeoeRqWpaFeW0&#10;8c1vGk8c0kf7q6jkbGFbuykDcOvIpcsYRtJ73V+raXXpey/AnlUYJS13V+/rbTZb/qQ+A7268R6W&#10;bvxGiu7zO9hcDg4BK7Tno69/Y1sT6be2sZFteH54yxZ+eg4zWN4Ot7Sz8QX3gmPTbryrVjeC83Bo&#10;3mlJLr/sgjkduvek8TeINe0GXSV0LRZNR8zUI4NQt413NFasSHmAz0U4yeeKmnUjHD81R7bvrdaP&#10;b+rBTnGnhk53bWjet73Sfm9fwGLpOneM72S0hla11jQtqvcQxkeWzjdgZ4dSOvpUGt6BbHxQPjjo&#10;ccj6tpPhe502a1hJ/wBKi3bxGV7nzFBHpk10g07SbfVWt4hLHcahctcCaJziV0GMe3GOOlUbSSyj&#10;1O3uoH+W4BSM8hklGQ6t9RSlRi/ite97run7rt3StfvfsKeHja0rXvuu6a5X6rT19DE0698YeKPg&#10;xp7+OG+w+IGs4ZNVuNLYbbacEMSme3GPzpPG88Xhz4daha6XqCaBHOJJV1KCD5LNm+bfsAwBu5PY&#10;ZNbF9plzo17Fe6cc2skbf2hCRu3rn7w+n8qhm1LS7/X7zwprlizWslhu8yRP3MqMMFOep9RUTi+V&#10;qT963Ld+m91tfq1bX0RhKnKNPklL3rKF310dm2rPXq9He+uxpaNfz654P0/VLbVrW+maygnju7OQ&#10;NHMcAM4I6q3Nc58WvAd/42u9Jv8AwZ4nfRtf0C4a902+jXcke4BXjdP4o5E3IfTNWfBvw+0r4erY&#10;WvhG3MOmx27Wq28LZjijzvA29AASfzrT069Meoahe3NpL51pJ5Nopj2+bC+D8vrjnrzVSj7fDqnW&#10;Vm7Xs+q1uno7pq6dk7o2lH6xh1TxEbN2vZvprdPR+j30VnfUl1fWJ7myTUbe1CSNG6yW6nIKj/WA&#10;fzFUbDRpPDdmtl4Ul8tbqaS5W3Z94Zn5LLn1HbtVPQfiD8ONX+LGufCK18RxQ634fhgeTTLoiN5h&#10;cReYJrfJzKoU7WK5wetaGt6bDdeJtLa5Vo5NO8y60u6hUmJsJsZWI4zznHfmnzRnH2id9eW6fVO0&#10;tdt01burbh7SGIvUhJSalyuz2aaUtVs/L07kZ0Kyl8Q/8JYi3FjeX1uIL9RxkgYVj7jsasWV9qVp&#10;Y/b9c2SPZOYvtFuvMq5wHIHT3Fa16xuHtZComhbhnRuvH3vesize2Xzo4dJuI2W9aJo7hCu+Mfpz&#10;nj1rT2apy0dr/nve225q6apyfLpu/Vu2v36/eW2i0+O+kuI1jFysYFxMsf3DJ8wJ/wBgkVhatBp3&#10;jG+uvh5Ffx29xNYGfUjbybZlhdTGsqEdG3dD6CtnwhNdu2raXq08dxGs+bB4oSrLZsuFjkz1kU7s&#10;npgiuJ+K2hfFDwkbb4q/CTT4dS1LR2zfaDMoA1ixwQYVf7ySDO5TnGRgjmscRKMcP7RxvHXmstbX&#10;s9Fq9NXbVq9rtpGGKqSjh1UUG1f3ktXZOzslu7a93qrXdjuoRPHptlaalJNHJbwpC1wG+YGMBQx+&#10;uM/jVfSVl0WwmvBCzN9sYzJC2VkDH/WAdsenajwn488JfFHSrr+xnmjurFki1bTbqMx3FlIyhwjg&#10;9eOjDINc/pfxJt7v4m2/w5S8tftnmvO0M2U+12IGBJC3QyK3BQ8kc1rKpR9ySkmnonvd7ff/AMEu&#10;eIw8eSSmmpaRfntb1utt91vob+i67oGpeJb7wZBfSR6lb2Md1saMhZYHZlWRT0YhgQR1HGetQT+J&#10;NFttevvCur6zHp95JpqSs07BEaHd5QdWbjPmMBtz1+tYfg34t6UPjN4l+FHilvsurabH9tsM2p2S&#10;2O0F5Y3A5UH5SvXKnitLVfC3w7+KlkuozR2HiDR/EVhA0cn+st7q1WTeCjDp8wDduV9qzjWdWk3S&#10;cXJOSte2zas7Xad9G7Pe9tbERxDxFH9xJOSlJNPTZtWaTb3aV10adtdbnwn8P3Xgfw/D4C1DW476&#10;7061RZJljKGY8nzCOgJB5x3qTUtJsW8UR6hprLb3iKy/Ko2zA9QfU4qPQ4tY8MXWrW2uXhlhkvlO&#10;k3hjLNHCygCJj1wrcD0FPuL3RvE91qOhaZqcK6jod7GdUjjk+ePI3LwOVyO/Q1UIw+rxp2+HZN66&#10;efey36ruax9nTw8KVrW0Sb10vZJ31dldPqlc4z40D4haZompfFj4JJpcmsWtkv8Ao91a7zeLDJ/q&#10;jjnkFl9jg11tjr8HjH4brrXibw5BaagbWL+1NNZhMtpc8fdYdVBOQw5xWjPbW+jWlzqOpXEZhdCq&#10;swAAVv4c/wCNc38PvEGjt8Vdc+Fi3Cy3EHhex1eGPYQZLZ5pIjuB/iVxj6EVj7N08TaUtKmji7WU&#10;rN8y66272fqYcv1fGfHb2ityt6c3vNSS6N67b21u7Nb39oXFxFNcSW7RXltj94y58yHGW2t3Iok0&#10;fRL67XxDDpyrqElm0TzeX99MZ25HUd/rTtbs9R061m1LwtMriQb1s5uAX3fMyn+E4/hPHFUdLu5t&#10;J8RW1lpskM2jah5hZZnIkhvc52qD0Vhk7Rxmul/ElNX289b6Nfq+mmh0SlyyUaivtr6vRr9eytfc&#10;sWXiTQ/7UtfDEmuwre3lvmO1MnzkouTtH0qS/s9P0/wuY7TTlaEMzfZYyFDMT9323HrWb438IRR6&#10;onjbTtIE+oaTFI9jGAqtJkcoGI4yAfxrauNUttW0KHV7WF1WeOORo5Y/nibgkMPbv70o815RqJXW&#10;3pp38+noEXO84VLXW3pp363vf5GXrOq2K+KbECyu0uptMaOzmVQYyzfM0ZPqAn06VvW9lYQ6WEs1&#10;/wBHeP5Y16gk5JH41zeo22pX2gXcFrtW4W4ZreOQbl8tlztXHPTIHcGnaH4s0vUE1jTriwkWHw0I&#10;A9xk7ijQ+YH9eOQT7URrRjUal12+67/BNt9rE060YVXz/a2+5tr5JNv5F6+0O5OmwxSz+fH54zcf&#10;xYzwD607TyY7rMtsq3DAxrKMfvNowCfwPNR+CvFFr4g8EWvj1LdobK+j3xw+cJUaPdhJlK/3hz9K&#10;tapYQRqxljLKrGZWhyGVv76/hnNV7vKpx12f+T/yNIqnKMatN6NJ/J7Pv+pXto0k06X7ISpkjyVf&#10;7ytuK5Yf54rJ8E6vpNn8Om8QW1hNayahevNdWcilZEm3bMbT0+6OnB61KupajaaTNqtmY7tluxb3&#10;n2hjGoBkBPzdsKRjtnrW3f2sqWtwy2ST20mPI8wYZQP73vnuKzj7zUl0T6d+v5p+vkYxXNLmi7NR&#10;fS++z/Br5+hk/DTxrpPiC+1jSrGCWOTTJk+0TMv7m4ZxkvGf4gv3T6HitS9s10km90e1UCa7866j&#10;Xo+R8x+veuR0bTD4Sh1PSvBcl81w8zSQ6ff4KxrK3zBH7ruyw9K3bjxXqjeHbWCbQ8apO3lyWbSA&#10;BgGw+G6btvzAd+lTRq/urVfiV3ovPZWvr07ve3QnD15fV+St8Svqlpvay89lbd9Vcl8H+N01fxXL&#10;o+q6FJZXjRC4t/McOt0i8F0I6qOPfNO8JeENL8HeFpfCWl39xJAuqTTq0zlnUyymUjPpuJx7VYl0&#10;7w/dalpd2kbwS2bOtjImV5ddrKfUEdR64rJ0KzgHxE1vx/p3iO8khgtv7D1TR50KxRzQyCQXEee+&#10;WxuHysD7VpeUZR5km7tXWmjSb062aV/LU0jzQlHntJ3avomotJvtfVK9t1ZlrTcW+qXV9pkvnSWt&#10;063Vt9ySZ8ds9cD8Kr+K/AGh/ELxj4f8Ux65fafqHhy4a8s/szbVkZ12tHIDwykcEVsWF1ZeIrWe&#10;70a9tri6tLpoGkVgdkgA3KcdwCKg/wBL/t+N7JzFNZqEvYZIz5dxEejKezA0SpwlTUZK8W0+2qd9&#10;LO91a+/Qr2dOdNRaUotp+V07przVr79NNSp42sNW1G7sZpm3W1nqENxcLBMY3j8slg4I6jPVTwRT&#10;fH/iAaVf6fbLdReZrCyLbNOuIQIl819zD7uUyB71H8SvENzpOiXGq2djNKscyiRrdNzwcgFmX+JR&#10;nJHpmtrxHpek6rFDDeWsVwnlqJIiBzGw5K/56US96U1B66b+r/S/fXvsROPtJVIU3r7r19X+aT9H&#10;quwlrqkUmrTaVqumeTEsEb2V4zZWZWHKn0YH8COa5bxZ4g8I/DvwnN4/8QO1nb2si2kt15Zbyo5J&#10;NqsSP4QTnPQCum07SrfTdNW30y8/0Dy4xaRvlgiLn5eaoXejTpNPDqUcV1pF5YtDc6XLErRtuPUZ&#10;6/jRW9tKnsr9OqT6bWbS7rWxdaNaVPzs7Oydm9n0ul8m15j/ABl4o034e+HF8R6vBeXumxW4ku7v&#10;T4fOaOMAHzcDlhg54qaS0tL+3h17QLpHS4tkmtywK+YGG5Tg8qao6XpqaS8TW9/MbEWTW9xp8jBo&#10;SvY7T0OOPTFXv7Mn0vSlstKMTLGubNZmwhB6JnqBjoe1EXUlJtr3bfNP1vqn6J3XmEXUqNuS0tt1&#10;T8n1T8+vqWobi31S3/tqa18pm/dXEcqckZxj8D+lYOoaLf6Jp6r4cvZY5rW8WRbYncr7TyvsGWrW&#10;lX1xNpcGi6jb3TpLM1vdXDOqyW0jKSrNjqDwAw74NWI4LrQtXsLKDUJJFhZY7g3TFnkjVeGzjls9&#10;SetEv3kU9fVbpu3n/wAAmXLWipP0vs03/X4PqO0Hxhovj3w43inw/wAiO6e3ljb7ysrYZSKh8Yrp&#10;VnJHq89sm+xw1pMyZ2M/ykKex21Pf+GNIhupLnRo1tftFws90bf5RLIO5xxk9/Wm6xBJrWmXSwM3&#10;mRtnyQOQw/iA7jviql7WVNxmlzfg2uq/BmklW9i4zs5W3Wzavrbp0H6hpmnazpdnPBdCSNbiOe3b&#10;qNwOQf8APSqfhzR/EGgeIrzUD4juLzTb64eWa3nwwgmzyEPXb0XHbFZvgrxdnxdaeDbhLfz5vDz3&#10;kNmtwvmSyRylX8pe/BBPpke5re8NwafF4budT8NtNcW90zzizmb5opsnzEPo27qPWpg6daSnHRrs&#10;7bLt1Wv4mNGVHEyjUjur3tfRpLp13V15ofqFpc3sYWCLO6TzNyjqvvWNbal4ns/iDp2kxaAtxpN2&#10;tw2oXxbD2hUDyiB/EGbIPpisP4J/Ej4ja78RvFPhvxh4Xe30Gz8ufRNRYjcgIG63Ydc9WB/Cux8E&#10;t4ya91g+JLGzazOrP/YdxYybt1mVG0yf3W3ZB7VlTqU8Uozptr3mtv5Xqnps7Wv1urO5NCtTx0YV&#10;KfMryfS3wvrf7MrWv1T6PbR1WeSMtJHtZSm0Lt5Rufm+lcRN8P8Aw9e/EjRviVdaPa3Wo6PBdGzu&#10;vJAuITImF2t/dGW4PdjXXz6pHpmqW9jfn9zeMyRTt0B/uk/1qOfTbmDVI9Ssj8sNxtmjI5aEdcfj&#10;W+IpU69uZXs07dmmmn+p0YinCvJN68rTt2aaafy3HafqUOsy+Xki4t41eZHTbuz0xTrGS9DXVzs3&#10;W8iKYdvUN3FU9K1Tw94iltjY30f2q4glnsV5WQIrbWOO4B4q9qCXFvp0gsWCTKq7FY8ZJ5/rVwlz&#10;RUr38110/r10ZcZc0ee9/Trp/l+jOT8X+OtD8LWn/CTeK9y28d5FaTHnAMj4VwexHU/Q11k94umX&#10;X9izX/nXDQyy2yOozLCNuceu0kc981ktbeH9Se98K6gAzSWLXhhuYfMQxhsbuRg4bt1qxZ3una7b&#10;Wl2w+0MszW0c9q2CkY275P8AdBABrCEqim9V09dHrf5Wt5+pz0faRlL3k72t6p+9fXzVtNH6lS6t&#10;72DxXYsLi3ihVlF40jbWkRQShX3ycEHtVb4n/Emz8G6/4Y8NalcQx3XiLVmt9PadtkZwu4gn1I6D&#10;uawf2gtL8beKvAWoH4cuw1yzlWS1t2dU+1qGBeMFsD51BAORg10Xizwj4G+MXhfw/rms6Otzb2Ml&#10;vqNjDcYbyJlXGDjqVbIP0rOpUrP2lOj8WjV9mr2av3SWva6djmlPESlWo0NH7sk3s1f3kvNJfJyT&#10;NrWJLO11y1tk03zplk3CXyAzQAjnB7ZAwR9Kk8SWkWpeGp7ewYsSd0e08ht2f51xOs+LtU+HXxGj&#10;1LX3afSfEWs2dhEd4H2C4kjKq4z95WYBcDkZrW074o6CvxH1PwJfiO383w/HrWi3wY+VfQiVredQ&#10;egeOQJkdcSA461qsRQcpRk1G7as9Omj+dtH6LfQ6I43D1JTpzdndxs+mjs/RrZ92lvoXtBsU0Tw3&#10;ceVdyTW9xcvcM8nUM5yf1z9KwPFdpZz+MbPRdXuF+wahYvJG2/a6yhsnLemOnoa7d7NbDSP7LUni&#10;FgjS4PX5sH8TXNjSdK8deFYr65O5ZrV4UkhX76nKMR6dDjFTWo/u1TS17ej1QYijL2UacbXSTt00&#10;auvTWxpX+kC40O6urWXzGa1K2s27cGXbjOe9UfBmnWl3aNcTQrFdWytH5nGc7NvB/wA9Kx/B2leI&#10;fAep3nh3Rr3zNJ0vSQ0OmXXWJ1U8I391xyfQ1peHrSHSPAMM0dpIsNxAZJId24q0j7sg/wC8xOfS&#10;opyU5KTjayd0+6a2fXXrvpt2zp1PaVIzlGzSd1vqmtn6+j02Kfw+ufFGmeJ7zw3JFZz6Laq321IS&#10;PMtLxzuK4A+6Rhuefn9q1PEs0x0ldbsoZo5LG7WeS32nLqDxjHXIridH8R+EtB/aH1SbTtf8m6aC&#10;ODxNa3LFUnRURYbiLsxV38pj13EDtXffEu5n0bwPeavodpeXnkNHI9npvzTPGGG4Rju2Mnb36VnR&#10;5fq1SKlpBy63sltZ6bW26O6McLVjPBVfevyOa0d9E9LW10tt3uldWOO+MHwq8J+NvF3hX4m3cElv&#10;dadded/o7bTNuTlH/vDHb1rr9D1rRfH/AIMHinwrqu6G9DC3kCldkiZUKykZUhhjBHarWrWVh4j8&#10;PW7wN5qMqzxNsKsvcZHUEdCPWs+28R6DpOr2Gh3Pk266hJtiXcEMkp7qOj56HHINbQo06OIlNJWn&#10;Zt9W7JJ6abb/AH30139lTw+JnU0Ualm33k7JO/4fP78H4DfERfGN9qXhnxDbSWutaTplu81rdYWW&#10;4tm3K1ztH8PmqyZHGcetdQIozNHJa2yrJI/mSBW5Y7dv48VzfxI1Xwt8INS1L4x+Io47eOz0dl1K&#10;+WPLiziOdn0LtnaOpx3rprFtE8RaVoviiwJksdQ06HUbCaN+CHjV06eqtU4f2kY+xqSTnFv1s3o/&#10;0JwblCP1WpNSnDV9+VyfK3+XqiZhcwXcaSDelxs83IG1SOo9ifSsu40F/D/iyTxPol2tva/Ymin0&#10;/wAoCNpN27zvr2NPkgu4/F1xo97fItjfWKS2SR5EouFbLHPpjHFT+J7S38UeHb3R9Utt5uY2jxkq&#10;kr/3GI5APf2rZ8tRPvF6dNV59np95vP95TemsW2teq810e/nfYb4pt5LPSbFLW4WGNr5ZCrMCjAn&#10;O05/hJ/LNal9Zy3k0b3cX3bcmZH9c4Ncn48NlF4T0P4f6vdx6e+qeXp1mz7pI/tAXcsQc9iEIBYg&#10;k4Gc11Hhi2vYPD0WkTatHPd2y7bl92TnOfXIH1p05c1Zxt0Xyfb7iqM1UxE4W0tHr1te1vTULsLH&#10;dLbRYWOGHE3YBT/KvP8AW/Fmsajqvij4f6r4a1COew0qK70HVIYcpeKzYeIHs4wAR3Br0K6t4JVu&#10;ZWc/P96NfbtXO+P9Rl8L2On6omhXWou1zGjLZrvkjjZhubGRlQOTWeKjLk5r2S30vpqrfk1bqjHH&#10;QlKm5czSV79bppq3yumut16ls+JY/FXw7sfEWgJ+8mtgqW7Lhll2lWjYdRg8HuK09Vk8nQY4b2Bp&#10;FjEYuFXlvuckepzWFqGtWmi+LbHwlcadM2n3900tvqilVS3uMjZC46kSEkA+o57Vb8QfEDw/oPjr&#10;S/BmvXn2WXXfMSzadcRtMNu2Ld0DEkAA9TxVxqRjFuckn7sX0V3bv3uur7b3LjWpxi3Unr7sH0XM&#10;9OvdtdbdNyxdWgn0zUtPYlWZSkLv3jZOGHuCSCPao7WGfwt4bndtNN0tjp6SG1skAllZV+YAHq3p&#10;+VGrapotr4wtfBNxqKx3GoW01wsLd1DKCw9fmIFaUl9cWbebeWwYtJsBVuidPzquWLk3ezWl+3/D&#10;XRpFU5SbT1Wl97df1W5w3xDv/h5FZaT421zS2vLfxLAND+1upRhBdHH2eTuAzfKfQ10vh7StH8K6&#10;3H4dtJZre00TR47KO2mbcsSJgLICefu/Jnvis/4meDvBGv8AhqGz8VJO+nTTIkclurFIW8wOjsB0&#10;2soO/qpp+s31jc6w2nXWtSW7XumobTW44w0RCSKQDIflyeuDwQa4+WVLESnJR2jto2+q9G1G135H&#10;IuajiZTly/Za2T2d7+TdmtX1VzdsoLDWJptXtzuuNNuJrNXbDFcYzz9MGqk0sU7T2AkiuboRxvcq&#10;uM+W5O1iPQ9Koa/f+LfCXj2xPhjwxb3uj31zNJ4mUXIjmt3cL5dxGp4dcKQy9a0vEVhfyT2l9pUc&#10;Imjvk+0MnyNNa5JKZ7464rq5k+ZJap66PXTRro9NNOzR1c3NGSs7xdno9dFqu++u+zW5T1HUtB8G&#10;QTalqVjc29vCsVtbrDGW2Ru2OFXsCefSm6z8NfDGrXEK61YxXcdjIl5pNxMuHsp1OQyP1UYPToQc&#10;Gj4lrqviPwLeHwleta6tDufSZJxtUyA8B8ggo3TmrGn6jJP4Et7PXJWmumtYrbUG8gZZnG1mKjqu&#10;c8jjHNRKNGU3CcU42uu3mt/S2mlvuzlyyrSpzjeKimnbR6u69dF00Vnftj+CNc0T4saRINO1yT7V&#10;oxU+coIxFcI5jbJHUqG5HQjBrQj8UWngbRLbT/E3iKWaGx0uRo9Vu4T+/WBRuaYgYDEfge1O8HeC&#10;tG8DaCtj4Zu/OsZLppY9sm/HUOAe/wAxPHbmr39nW6otq9hJNHNv3R53Bc9eD/D7dqdJVlTUpWU7&#10;a723VtL66JK/z2bRNGniYUIuVlUtZtXa6W0vqrW10b302Kela94H8QmO0fUY2vLrS47y3iPO+CQZ&#10;Dxt0b8DmuZ8Z/CvToPidD+0T4Q8Zahp+prpqadrEcM26C6t1I2GRPVQDz+NdZB4U0K6e108FN1nF&#10;/oZTCyQJntjoPSsfSdQ1fwi2taf8R7izaO4vp5NDWEEtd2iQl2jZccyABzgZyKzqU/awUay6ppq6&#10;s0rp36a6ed7dbGeIpxqU4xxEVa91Jacsls276O7aVt720vY6Jv7bn8Jpbq8F9LcW5XzOiyE9H47Y&#10;9K434k/BrRviX4Y0nwhe3N1Ha+HtUi1Oya3kCzLdQZKDPdWLMCetdDZXmmeHvhzaeJPDllqV9Z2u&#10;li602zsYS1z5DKMIsZ+8wB4U88UumajDq3hd7jUbiSMzTfa7OSNWglNvlWUup5VgflZTRVp4fE01&#10;Sqa3jtfeLtfXezfX02bNq1OjiI+zqq94q63Vt9/Veeyv0JdJudY8U+FoYfFDLZ65JuWZYWC7ZOvy&#10;j029vrWDrvwx+zfE7wz480vU2tZtA0e4tbWy5FrIshBkz6N3BrK8UeAvD/iP9pnwv4rv/FGoWupW&#10;uiXMtjZwI629xnGZNw+USLz8p6qa7zM+tLeaFr9q0kE0zRO1u20mMjqOev05qV/tHNTmneMklK97&#10;tKM7u2zvbfte1tDOnD61GSqx1hJKLvdvls03ZaO/r0fYra6t3PZXdo25o4xFeTRxnLIqMGwo9Dg8&#10;VmeNNU8M69pei/EvRtfhjW5kaz0XU9paNpr0eQiuvdd+ODjaR2qDwBr+vaZ4rf4e/ES6s7jUhZyX&#10;Nhf21u8SPp6vtEbliQXXqxz05rb0Hw5dadfXzyurabdatHPptrHGpjt4lTkjHBDud+7sQKpSlWp8&#10;0FvprvGS1jfsk9+uq6XKT+tRslo9GnvFxd1s+j7PdpppXOC+Gfhj4rTWuj3vjrxTa2uv+Dr250nW&#10;fItFeDWodwaKYM3zRkA4wO4r0vUow2oq91afLdSCJo2IKj35615j8UvCniv4i6jYp4S8Qx20nh3x&#10;NDqfiPSWRkurmNM7PJdeqODzuBHGK7W08Y+INY8T654V8X+Ho7eO3WG70bUbdT5c0bjJU+kiEHPY&#10;g1z4KVOhejLmeqSlK7Umk/kmkkm9E5Xv71zDBSjQvR5Xa6Sk3zczUba72aUeV31ct1d65/xK+Gln&#10;8U/DmoeC4fE11ouqM0F1a3lmSJLaaF90cq/3gDwR3Favh3Xp9T8S3+i+K7COO502xt7a4v2XbFeS&#10;P/EhPZiD8vY8elUNL1P4hXnj218UaqLGPw1DZywS2sMbSXDzFh5dwGHQFchkI4PINaPiTw5pfjjw&#10;7deGfFFmrO94jyIitGJRHIJIm3DuCoOQeorojyyqSq00+bazulKybXe2rfvJd9HY2hFSk61JWl2e&#10;imkny33trJ2aV9Hp0Han4i03wlBLf6353l2Nu1zdQwwtI3l7tpwo5yud2B2zUmgNfWFis8mvf2jb&#10;3W57O8ijwZIpDlfpsHA9e9U/EPieHSPEVp4o1WymaCRjFd3IXP2dHXgsvfnjI9a2PCusaH4o0G38&#10;W6JKrWtwJPJMZ+UqrFDx2OQeK6KclKtyqW2y620132+W/XVo3oyjPEOClqtlqnbS73s1qlto+urR&#10;h3D/AGW4/wCEf04C6GmvFLqCwsI2KyN97jjdjkjvWP8AEHQNIhbUvBfhPXLjS/EXjO3uH0/ypiHa&#10;4t4v9ZEDwpCkH3rR1vwjrZuby+8MRLDqd9hLy4kB2z25GAf96M4IpX0PTPGvj3S7/XNAuo9Y8Gxt&#10;NY6kV/ctNLH5b7GB+9s6qezVy1Iv4VHW6Svppezs9+blv8/vOKtRnXpulKOraXX4W2pWe6lyX30v&#10;6jvh1461W88PR+BfGmm3g8S6L4Nsb3XJ5otsN5Mysknlv0Zg8fzjtuB6GtwX8kvhGPVdGNqtxeWC&#10;y2v2iYCMsy5QFu4yQPeud1yPxbr/AIZ8U+E47wpqFnMZtC1KRfvo6+YqMF5wjAp/tDFU/i7qfgJ/&#10;h1pifE6CSHw/qEMEd9dRRM0NjJ8uwvt+dIzJhd38PfFVGtKjRs3fli9Xps7e89dray2d72sa/WJ0&#10;cPLmfwx0crR+01q1e3LZJy2aal3L8yeKNT8E6TceKvC0em+ILWTzrq1spvNRGQ/M0Z6srD8RW3q1&#10;9BqUVrczxSK11asbd0UkKepwR0PqO9Zvwu1e98Z+DlsvG+v2N9qX2qeGOSwXyT5KtiMKM7iQmMt3&#10;61a8V6fBd3+keEmudUs/3i3dvdWKkRloGDeS8nO0sOCp+8M1dPWiqi6pLWybeyvsrvbprY0p+9h1&#10;Vg7qSjva99N7aX7tdSXUwNTjWxmdY/OhEU0cq5jm3cMik8HIBBHXmk1vQbPUdDm8MSxlLNbNYo4Y&#10;+dkeNq4HoOlZemPff214u13RLn+0LZo44YNBjkR44rxQXyAcNFNKrhSpO04UgipNZvdZ1jwhJ4n+&#10;Ei6fqGpW8ISzs7ycosVwAu+3kI+4R90qe9Nyi+a61s/mk2tLXv3stdrpB7SFSlKTje6ei1bSbWi6&#10;3tsu6T3LlpZNpVotmGYLYWOLdY1xwByAPap7aztNX0WTTFlVhJbiRxtIxkcN7GrN3eWl5ZNczweX&#10;JCoDc/MMr831APFYOiabry3+qfYPECyabeaWILeCKNWlsLgZHnhhyynIO09MVVowlGMVdPTTovPy&#10;0saTfJJRS5k0/wAn3+77ul2Wr+OHQNOsGvIriSO8uI7aaW2h3Ll1ILyAfwnHJ7EisX4earq+g/Ez&#10;xJ8M/F+sWlxHeXiap4RUIySNpvlKksIJ/wBYYpAMnO4b+eMVq/C4eM9F+G9npHxJmiv9UsIzDeah&#10;F/q7xlJw6jsSMZHY1yBu/FOs/FDw/oNjGbe1hh1ePVLq6jV7i0nYRyWbwsRyjYZXwcEYDDgVx1qn&#10;JGjVjdax91rX3vdafpzN+Tjd3SOOrU5JUaqTTbXu/wCKycXrZ73v05W9Udv4U/tebw7bX/iGS1Oo&#10;RzyPb6hZyFoblSzBT7HbgNnuKo6Xd2w8VW+l6r4eWERxyNHeW8/yKXOWRlPQk8g9DWvoBhh0i508&#10;TxtCtxJNaSRJiNUdsmP3IYt+dOvNIaTT5LMB4y1vtVlA7HIrs9nJ0426Wv12t/ludXs5OnDld7JX&#10;vZ3t39bb76blHWGtE1CTT7+PdNAftWmzOvIcL2bscZ/CnT32neLrPR9R8L6ojDUvO/s/ULZ1kW2m&#10;WMkt78hkI7VW0jWda/4SbUtO1nSftdvHdR28d/AQHto2jyrSIeoDZG5eeelYngl/h/4r+KENl4a1&#10;VtM1nwNfSnWtBW3aNZ4ZY2jE0atgGJ2YHzFzllKnGaxlU95KNvedrXs7pra+9kpPR3stNjF1eapG&#10;Ct78rWej0kr2fW0bvTV20d0zqo5tPuPD7X+qwfY7qNd+ofZpNojdTjzB7EDP41zeo2er6j4JvtJ0&#10;HxRG2r6bcxXOn3s1sWwHbdH5qjquMruHbmtS28YaNresa74O13RZNN1Cxvmsmh1DaIdWiMYkWaLB&#10;+6yEgZwcgis/wUuq+FbW683WZJbGS4kjt7OSESi3UHEapJ95VA42tnGKVSUZ2S1TvFtaW6Ntaa36&#10;7p7aO5NSVOtJRT0tJNrRp+eqs72d901po7nk0HgXQW/a78G/2n4dmtS0t9qNrf6fuU2t0EG+2L/8&#10;tLdiSwB6Zr6C3sut6nqUuoSGO6hij+zSfdiKZBcfXIz64rC8LPpupQP4hv18m7tLqUETxhRGx+Vi&#10;M8gEY+tTXj6P4m1KX4ZX2tGw1v7M91HDDJ+9a1zhZlH8S7uuOnfrWGBw8cLGpONvflzLp9lRs9bb&#10;3/LorYZfh6eBoy5bNzm5LZauKio+ujt5aW0G6/r2reFL9ZdWsYX0mOxme/upn27AFyrDtjP3vQc0&#10;6zt/CvxM8D6bqGt6U1q1zDiC2umB2lhn5SCQykcqwOCKdFf3jeErjTPGCKrW8jWt1PMA0MwKY85C&#10;T/qyDjacEcim+FfDdr4N0OLwHp0UccOnrt07TZWDKkbDAjiY87epA6jJArp96VW1rwad0+j00/B/&#10;Pv064qUqrUtYSWzWqemm21k7ed9H0ojSZpYr7wYLi9ht75hNHqFrdGOaJwR03ehAPHBGa2n1PTfF&#10;uhTT2c0V8bR2guR93zJFXaVYfwnPP1rkX1fXvhtrvhP4ZWvgzV/EFleahLHcaix859Lj5fe7feMY&#10;J2j+6K6bx5qXhfwBYDU70C1tZrlftUyxkqoJC72x2BIyT2qKVSMYybduX4k3tfW3bS+/Z/IzpVIx&#10;pTk9FHSV01bRNWbVmlzPXX5ao83/AGP9c+Ilx4h8QReJobi50PXIW1LStWuJSzwTxSC3awkX+GVU&#10;G444IGR3r0jX2ki0e41OLw7DBdTahBFdRqy7b5V6KTwASuQM89Kk0/RLDwhPfapplvMUjvDNqVrB&#10;jGRGWe4jHdmUAsvfbxz18u+Nnwq1P40fCpvF3wN+MS29v4kvNNv7G+Mhe0lhgkZ4yF6xuWO1v90K&#10;RxXP++wOXuLTqTXPJJWvs9r/AN527rmSd+vHGnicsylUIJ1JwUtLpSfmrru7eSdm3s/RUS+8STax&#10;oaaeun6ppdrEtvfR3JwGJLRqV6hQBzng8irHibU9Nij0fw/rV/Fpl3czQvHJJCWt55MZeBWx8pOC&#10;eccVyfxqn+LthCvj74YaNpVx4uk06Cz8y6k8pZ3JBkVlY+Wyv823PKk8Gu01q807W9EsdN8QWclq&#10;+oWaiSArk29wEyyA84x8wB710Rqe0c4LR26ppNN6K+i5ujs9NH5Lup1E5VabTvG2rVoyTk7K6t71&#10;tH291u+qM2+0WLU5b7wP4lvrPGrRt/YVus3l3KIo+cIc5fBOQR0BxTptJuIovDZ8SaexvLe4EZki&#10;kLRyYQqdwP8AFjB+veuW0zXPhH4z+I3h3RPFOpSReJdCuZl8O2l4DHNcQyW3zSJ/fiKjrxh0x1rt&#10;7q48L6X4ssPAGqeKpF1LULW41DSbO4kO9ooSqSsjnupZcr1IOemainGFbmkrWukndPdp2em/NdRs&#10;9rd7GeHnRrxlOMo2UlFPmvreLtK+0lJtJbpNWWtjldQXW/CngjxbrehLfSXmjzTX2nJ5v7y4ATKx&#10;tn7wHQe3Bq18APiZr3xl+DVjr3xS8ITaD4hYGPUdNmtzFh/4Zo/9hgR0PXNb1/o9vqVvfX2natFM&#10;GUm4aFss7KvIx2+nSuZ8D/EXwJqVvZeBdU8cxR6n8sVlZ6hIIb5WJJXCnAbA6AdQKLVKGKj71o2k&#10;uV2tJtprW+jXzvrfozOP+y42ClUtGUXFRbXLJ82j73tZK3Tp1OP+Gf7SPgY/HTxV8CPF0Qt7Oxu7&#10;WKPUNQw0DalIWAt8npuAG3P8QI9K9O134O283jO78TQ63qFqtxaHzbRJyNs4eNldfRAsYGzodx9a&#10;87+GP7L/AMKdTv8AxXqXirRJtSvrr4iPqn2bVJuYp4MCGVCuGKEfNtORz7V03g7X4fhpoWoWXiPx&#10;NeQyXfjBo9Pk1ZZHdTdTbIod0h+cB+gUkbSCBiuTByxCptYyK5HKTi07NKMpNJ+SSXXq7pWOXLVi&#10;YYWKzFRkm5Si1pyq+kXdLVKTS221KnxZ+IEmh6xrkerJpv22z0G31LwtcSW7Rv8AafNaN0837pO8&#10;rheCA3PFdT8C9U+I2s/CbSLn4s21tD4uWNm1u3h2nyWZiUyFOASmOnWq/wAXYtR0jwBql6PD0etR&#10;mENHYx7E2S4+ZlLnHzHoB3xVPw/pek+E9Y0Xxxr8uoafqd9HDptxI2/y9R3gtGtxGAQjrnAY4AOR&#10;nFdidWjj+ZydrO62Vm1q3s3G2mq0bW9r9lNVqGaSlKTcbJNO6S5pt3vqpS0SjqrRTWjaRg/tC/DX&#10;TfHfgTVrzToZtH13XtP/ALLTVFty32UeaHQS4/5ZF0Hzfw5zW94F8X+LWOjeGPiX4Xhh19dPltBq&#10;VlMHhuD5Q4TdhtzMPu98A1teHbqbT/FWteF7vxVFd72+2Lp9xKDLaW7HaRtPOwsDg9Ky/G/w5g+I&#10;WoWegajcj7PJFcNDe2V4YbqyUoVSeAr1dc9e2acqMoVHiKSfNpFqys2pbvfXqno1fXTbN4Wca0sV&#10;h/jlaLjdWfLJ3va+t2/eSuru/ZQ/EQ+IbP4YW2r2Ednd654eja6sXvFEUc9yVKIG3f6ssTtPpuq1&#10;DD4X8afDuzvNY8O+Sl1ax/2lpd5Hk28g4k2+hV92GHas7XdX+IenJDpOqeH7LUbG3uLWxvFvmVhr&#10;NsV2liR/qp12hwzDaSCD1zT/AA/4o1Sz0LxF4p2Q6hoMMQl0+NfluLdBkyCRSPTkEEg4zUKUZVmp&#10;L7Nmmu19b9VpZ6tfJpt+2pfWJXvZxs1JbcqfvWetmlyve9k3pZu/aaXv8J21joTyXltbzSWvn7/M&#10;+zbR8snPJAOAe9ZWt+Nrm28HWP8AwktjJb3FnqMf26YQmfyVDcn5ATk9j6Guq8IaP4e0uNfGPhKS&#10;SS11y2hl2xzboZFYZWVV6BiDgkdcVUjt9Bm8Vf8ACS6dq4kns2eK6WFtpWN2xtlTuMqcEj6GtJU5&#10;eyXI0rq1t009n0vptquvkb1KFb2cbSSbVu6tpqtm9Fe3m9dmP8d2Ws61qFj/AMIzLbssseJ2LHlO&#10;GjKMOhDZyD1BNWrSPV21e9vpLPFvcWcKLG0n/LVMg8f5zUK6XBfWmr3YimSSfdGqplfKaNTiRcdN&#10;ytnjoazPhxeeMU0W88MeKLtp7zR7/wD4lOoS253XViwBiMmOHbGVLDGccgHNaXtWu7+8/lotvK6u&#10;/wAGbc3+1JtP3rtNbXSat5XTb9dHqUvEmoOlnfOml3Y+x3EUQksv9ZEz/ekK91Xjn3rLsviHpXi3&#10;4U2vj6G4mOpQaReXVvFEo3TXNpuDwlTw0gUHMbdQa6P4ijxbFcw678PNMiu7tbpV1LSJmCrqNoR8&#10;wRzwkq9QTwcYNYvhS68Dan8SdW8BeCb/AE0eYseoax4emnEd3BO42tJ5ee6/ewOcdea5KjqRxPKn&#10;o9LWet3dNPq1ZprdXvta/m1o1I4p0+a3N7qv1b1i4vS7ik01utHtuz9l34jaJ8a/hRdeMbgRG4hv&#10;LmxvbORf+PfyhwVVvnRWRgdp9SK3NOv5fDvhuC+tEE1veTxrFCRwsP3VCenyjOOlUfGOveDfDXxG&#10;8K+DYorXT9Y8Qa39itYYUVWvofJYsGHGcKmM9c4Az0qL4z+K9X+Hl14b1/QtBt7zw5HdRjUL3zSf&#10;IJkEUYwv3lO4gntjnpTp8+Gwv76ScqatKS8+rWtrLV9Fo72NI1vq2D9+fM6VoSklrd8t5Na2spXk&#10;nor32Oh0RNJHmXmjI2+GSeO3tnJUk4yV+p7e9Y8c8NzotvoPgmWSPVmsN4gvGJZIyxby3z6nI9a3&#10;J9Q13w98Q5tL1DTYrjQriFfsOoQr+9tbgn5opQONhH3XHfg9q4G68OvpX7Sdv8QdE8SapY2OoK1v&#10;4msPLMlpJLGmYpGJH7nK/wAQO0kYPNaYifskrK/vcrWzV2ldXa28ntqtVYvFTlTjBJby5JdGk3bm&#10;Xzt1+HXdWPTL2byrG40zSnjt7r+zwJI41w0LkfK4XuoPp6Vymj+DLe5u9U8U+Hkj0nWLuxdGuLPD&#10;x/bioHnBehDKoJU9QSDzVj4X+LvAnxi8S6t440HVpJr7wzdTaHey2cxEDqdso+XO1yAQQ3Y7h0q3&#10;8MdHu9Mt76DWbuxbWLHUpRdTabIQk0DfNC7xn7j7eMcgcgHGK2ajiJwaScU3bX+X8pJ3XyZvenjp&#10;U5q0oS5uVp6eTT6Ss3t2euxzfgTxP4o0fVNK+GfjLRWT5Ptlz4g0mIixacdYcNyu4/wnt0NSG007&#10;xV4+sxNqPllmuYdQ8M6tany9QVcMk0TfwlTyDnkcVqaHp+qWHjTVdBt4Y5NK1TGoxzvIW2TcB4ZY&#10;+qKVGVccZ461x3w/8ffGbRvjd4l0r4peB7X/AIRm5X/ilvEFrIrRxGP7sM/JKMwPBxzivOnL2VOF&#10;OrJtOajezdktVdrSztu1Z81ndHn83svZU63M4uTV2m1Hl2u1bTSybunzWldHpss1pBcSeHtS1Odl&#10;uDDDGCmZIi2cAn+4SMZ9a5q40K31zx9onjG/1ia6j8P2s97aTQybAzpLs8lj91twONrAHgEd62xB&#10;pN98Q7fxHrGhC3uJdKFra3zMSGXfvMRx8v3sMp615T8N/jpbL+3d42/Zk16OOGHUNBiuNB3bF/fI&#10;vmyQ9fm3JI7KCN2VI7iunFVqNNwjVdoynGC33esb+rVl8nfoujGYmjSrUada3v1OWO/xJOcL3846&#10;ebVtD0H4Y+Ntei0DUrDxy8y3cetTLZNNaupW2d8xGTrjg7cjjI7Vu6vHpfheBYbMLbtezeXDCLgD&#10;zWc9Ez3zzgVS12C40T4haTeW/ieONriFrWTS5sZu12nBQZ+YrjLDBx14qX4l+EoPEmjx6jNpVjeX&#10;GiTLeaW00jIsVxHyCSp4/pmt4KtCjOHxSjtfr1319Nuh0w9rTwso/E6el3q7Kzburu7j0tvvozk/&#10;Ck3inwP8VJfA7Jp11oepQvNew+YY7mymYEmSNOkkZOMjsatfAfUviNZ6JqmhfFDwva2uq2+rzhZL&#10;Wb5L20zmOYDsT0x6CpvHdrb/ABA8Jab8QLG2msNWsZY7u0mhkSSSKQH97BlTh1Zd3GcMMd61L6/8&#10;V6bZ6Dd6doE2rLqOqPDqDQsiyWNs6FkuArcuitgFRyA2a4oR9jiE05csfeWl04yVmmrcyaav5X7O&#10;y5sPRlRrcylLlj8NtU4zcbJq19GtOyvstFi+LftWu6rdXyi4t9Kg0W+ttUt/JVmlkLRvbyBT97y2&#10;QsCPXmukGqwa/Zrpl87LeSWoSTYwHmjaCHB7HnOO1Y0nifWbC0vrq4s7W6t9Phkk+2I23Eig+bC4&#10;bnGD17D1GKXRxqvjP4TNq1t4am0DX5dMma3t4Zo5WiYfcaN1JWQFcMvYggVtTqL2rSd5O7tZ9LKy&#10;6ei6u76u1U6nvy5bttNtWeqWlk9ru+ivrq9dbcv4e0u51f47W+dQk2+H7Npobe3k8toi3ysZYu6P&#10;2YAgEdq6z4xfDTw38XrWx0/V9avNNk065F9aatptx5c9rOox1HQFeCOhFcn4dvZ/GWqeH/EZ0r7R&#10;qAsfsbalGotdQR8DzUeMnDqSCxUcqe1ehJqukXmrSaZqM32SS3ZreE3QCi5wn31Y9cDqKzwkaOIo&#10;zjJXU2t+zSsvVJdG/J9Fz4Knh6mEqUppOM5X12d7Na+SslZvpZrZZPjW01yXUtDuL3Upor6xlVft&#10;VtNthvF24KyD0JwfY+xrN8NeP7G8/av1j4bxanLb3Mfgm0u20iaJdnEp3SIQeG52spHoRxUlxba1&#10;e+KLH/hJIWuLG60Vk0HUrecNBJfqCXWXHCFoxtVvutyDzil8M+FPCeh/E7UPF3iy3VfE3lj+x9cv&#10;I9j/AGKYc2aygYdUYEc5I3ds1c5VJVIum7WnG921old/NrbpJ2vpqVetUxcJw91c95c3ZQat01aa&#10;cXqmrX3Rq+Ory+0KzvPGngnRob68+0pHNbkFGMan5z7kDJHrWX4F+J0t0+rR/ELwp/Z8NjtuE1i3&#10;zJa3MEvCOvdJBwHjYdeelapt4PENx4g0uDxTKrTWiqv2cnMEZ4LqfUHnI71D4G8KeKrPw9c6V4h1&#10;yHU7hmZWufs4Vru3A/dh1OVLEcE8ZPPFbt1vrMZU27a3Vk1dX31vr+nTrs1iJYpTpN8rUtNHG92t&#10;Vvq7PR9Grrrzv7LXiWw1Dwfd+CV1hZrrw3rVxDPeRyeZbXqSSNLG0L/3NpAxn5SCp6V197qUPiXS&#10;9UeOCWzv9NaT+zppFP7zKHy2IHXD8Ef7ORXnv7Pfws8NfCzTo18GeJb2Kzm1a91O80ueT5GWU7BG&#10;YpAGRFPQA/eXPOa7jxfY3VnpGoaTZ3QnmWQvDbyS+W+X+eOAN23YO3vk1z4GVdYOKqRta+m6a+zr&#10;ftbWyu1tY58DLExyenGra8Y2dndP3fds99NrpXbV+pyPwk1fTPHeiXXgG40yxXUPDOn2d7HqVuB5&#10;NxJMGMxQjkAShgw7E8iusu7TTvFviXTvGGg62Y9R8M201tcaewBjk81R1JHYjgjtTPhLFoenWE1n&#10;b6lHfXSs8lxcyJGlxEJPnFtcbf416BsfNjPWovBp0p9b1b4cpczW+pm4+1xskoZbiNjnKc/KQeCK&#10;MPH/AGeEZ2d3bts7xWnVNJXvrbqXhoyjh6MZtNy67PmjrBJptXjte7vy92XrOTxR4j8O2euWcl5p&#10;OotfLPcaXdKskb+WSrQ+yOPmB6g15r+0d8V/Anwx+G1rdeP9UeyaG+kv9PaOPbPBKsoASMH7xQuD&#10;gHkdsGut8R/Hvwx4O+Htx8TZPEKalYaZef2brTWa7haTl9geQYHlqjcOSMAHNYX7Qej/ALN/7QPg&#10;/wAIXfjW+03WtPXxalnYyW10pSS+liZHtGI/vr8ykH7yKwJrPGT5sHONKadVQvaT0e+rs9NVLbS6&#10;8jkzSrHEYGpTwdaPtXGNuZ6NSlFc2j/9JXxWWh6Nd+H9O8Y+A4HtdaZk1jR45LHXLHh0Esass0fo&#10;DnOPwry/4ifBjxFrXjfwj438KX81pq+n6gP7a1LSrjYt7Gg27Z484ORznsa9G+HNn4N+H2naX8D9&#10;G1+8mj8O6WIrKPUJAZFgjPyBm4yQDgdiBVPx74c+Imnytr/w1t7aeZdPuTJZ3E2xZ5mT5MnHB9GH&#10;41tWw8cVhI+0j71oqSi72as3bu09nvY7sww9DFYVVJQcnFxuou7Ti09PNO6vva/oQ/FTxRqkGl2E&#10;OnrGbqS98mGSZf3c3HMbnsGzjPTNcz4O/Z7svALaPqC2rW954XmvD4ZurOYxyG0nJdrSbs6qxYAH&#10;Ixg0zRPCdv8AHX4FaH4T8SHX9E1WztTem+hfy5tNv1chonIPJ7gEYIwa6Xxx4a8bD4J/8IXpviW+&#10;/taOzSC310RpJMsgIHmspwG3Z56cVzS9njH9YnByioKSel76S5bPVS0i0+6V7NHLKnLEyli503NK&#10;EZQs9b6Nxs9nzJNPa6W2pH4sh1DWPDVzcaNYx3Gt6jZ7bG2lk2NdLGCxQHsc9/Ue9TaLrev22jWN&#10;7eaNvV/szyTRNhm3KFdWHYqeCOnFYviHwhrXiDxfoq+G/Fn2XWvBVvAJrm1fbHKJIis0UsGeUfar&#10;ZBOM8dK1PCHii30XVda0PX5riO1HlXcKTKXW2lfO/Yw5CAjJB4A5HetYVJOsnK8dLdLXtd3807p/&#10;LzKjL/am5PlTbipXVnyptv15uZP0jbeRoSz6vpHiLTZLVmktWW5XUfMXBVQMxn3IPGa5z4i6RdQ+&#10;HrTxXo+jySahJcLBdKikvskbJGQRjoDnPXFdLq2hazZav/wlOj3Md5pM9iFurAyHLOeksT9MY5we&#10;vrWVofxCNl8R9F8DR2Et5Z+IUlkM0mUNqiRkEkEFXBb5SAQy5BwRWlbl1hN2u7Lrq7JNfO3zepWI&#10;jTknRqtx5mkutm2kmvJv7ru9kdNp3iTUdI0vSI9Vha7he3DXOoRxkFmxnO3ru9R35rMTVNEn8d3G&#10;lac1tJ9qsFvreKBisjIrbHfHThq1okvNH8NL4fju2kuLe8WK189A0kS5JDYz+8UL3HOPpXN6j4R0&#10;/Vb6PxjsbTdW09JLKO8hf5Tbk5JQ9Gjbg4I+8DnB5roqe1jTS3atv9zs/RPfyuzsxEq1oKOtrNp9&#10;FazV+/rv33t1Uf8AwjuvaFe6Jb3Kz2+//iYQ7vmT2I6jOK8R+L2mReGvjX4MX4aeLLOx1a8vCZNP&#10;mkzHrFvtIw/OD5Y6Z7jFereCn8Q6NruuXniCSxlhupYU0P7KuJmjVP3iPnhju+ZeenFYPjL4ceHL&#10;rxBqHi+802OaS4s3is4Zo1eExMB5mzgNG/cgHqM1y46DxWDslZ3t2aSluvktPVaNOxw5pRqYzC05&#10;RilJSTe6aUW2rNPS9vPfZ3sdR4Uu/EN7q+uaRrUdlM2nXkawyW7YliZo8hmU/dyDkDp1xmnbLmDU&#10;jqEeqNDcLZlPs6jdGwL4dnj9j0I9TXFfCVz4Z8TW/hzxTo0cOqXdm1hoPiC1vGaHWLeHLrA+48XC&#10;KfukkkHK8ZA6nxpZ2uoppmq2ExtbzcyW8iyFH3Nw6bh0bI75HfFb4epKph3Lqm9L+adtlsn89Hez&#10;OqjiPaYNVLe8m7pt3Wu2yd0mrdHdWdmmZvgPXbe31aL4deI/FVjqFrq63DeH1O7zpdrF5EWQDBUK&#10;fl6EY710fxDsBp/gy7jttOjvrXyv3tpJJt3rjHDf3vT3rkPhRd6xBd/2B4uFnq19oepzf6VZ24hv&#10;NMidS0fnw4AckfKZI+GyD3Ndhrd34e1i7fwVca5atHNabLzT5ZfLnTzB8rDPTPb3rfDS5qT+5X3X&#10;k972d9rq2m6ZGEl7bK3GT1fuq+60+F3ck7PmWl0krW0Z5V8L/gfoGnfDOHwRrOmSXWiakr6hDY63&#10;KPtFrfbyUCN0Kkdu2Peuz+E2sajrnhHUdG1SeOZtJuJrCETD95FsGz8cHn1AP4074geD/izc/DnR&#10;7f4ZrbXGtaRdjzLG+vFWK7hOVKM5GOmGGcHI60aW2geKovsdlDaWGqW+pi8vrdpDDKt1CnlyGTBz&#10;yQFLdGXGc1xUMPHC1oRpxaaj2smnfRO2rUtbX0vfqjkw+Hhga0KUI8qUUlfRTTS0T7wd/d6X0Suj&#10;O0GG6+Gnw9tPBmnzwqtjdzxw2k1zhZY8l/kLfdIPIHQfSua+PE/jKLwFp994ThXSdd1CWA6p9ok2&#10;wzws4BjZ16FhjD9jXVfGn4Z6hruiw+KNC0y3e6uLMWmo6NfN5lq4kYbnypyGHIDqehroG8PWl14L&#10;t/Ceo+G4zBa2iwWizN5qlVGMbj7Dv6UpUK1pUI3ilG0X67W00a1W+nbW4q2CxFanVwjvGKjFRfl0&#10;tpdaK3TqrdTK+GnxQj1TR5NF1fxdaSSWd01lZ3kzeXI08a5e3mGBh0/vDhl5FXfg94j8Tz6FeTeO&#10;9Lmtr5btpYQ21oxAxOxUkXhxhS2fQise58HeFbfRLjTdU8Fx31hqBB1SzLbSItpUyqeobHvn0Nct&#10;8Ar/AEb4TeENS8I674v+0+EFnMuj3Woag0n2OxmcRRwyM3zRbH+VWyRzziqp1sRTnTjUei5ru/3X&#10;TW1ut9HZNPcKeMxOHxlGFeSsoy1u7X0fvJrbTSSemqkm7N9bofh2x8Nak3i3Tbm+sYZtVmu5gZDJ&#10;BJvXAdsdFYHj079K0/CnjXQ/iH4Q1DU9VgWDydQmtJlZiw3xtjkdRz0PpVjw74e1nwHpN94a1fWJ&#10;LqPd5sMksG5o0PBBHQr06epOOaxPDur6RcW+o6rrOntp0s2oFLmFZN3kuPlEiHHzIy4PPK1vzSp2&#10;6Xbun8/O39eTt004vC8kNIpqXNFrRPRbrTS2yte7fR20of8AQdEh8I6Zc3Fyun/vrq6juA8kGT0O&#10;fvDB6HtUV5BoU/iCXRNRWxaabTWl0tpLdVZgeH2v1HY4p/gOzn1ye/1iC7jhurDUni+2WrKy3sK9&#10;pFAHQdD39awfCfiPwt+0z4R1y+8MxwrqfhrXJNMeNi4aABgQXHDKGHzKR0PTuKmUr01FWu78qfXl&#10;3S7uyb27PVCdRSUIK3NJNxj/ADRirNLzSa3vrrqttqws/Fser2fhu+vxNpUC3MOt/a1ImeyliIgK&#10;N3dJF5bqVPPNcn8cNB1zx58P7fwXBNJeLbzbhI0YmSWDlQrhTngfxDkEV2CeLNIFjdaZreqNBCyy&#10;W7C8b7rg4Dhu4PfuAc1z/iTRbb4QaVJ421DxNfwi00+eC4fduX7Kf3okVFBErIejY3EZBzWVSPNR&#10;cU3Z7u+y0X3WV/vOfHQo1sHODd6bXvty2Wll6aX6a8z6sx73xh4s+FOpfDvw/Y2kOpaRdSf2fqUT&#10;yYlH8SzoTwxA6r1Pau+1rSvDvxD8WWmoaVcWd/NoEwu47e4iDSQOV+XaT80bEf8A16xfFnh3T/iB&#10;8J/D+t6VrVncNIkN7Z3VuoMNwPvB1HO0nocYwSRxWf4QPivQ/iHrB8SeFofs+uwW4sNf01XynzYW&#10;GYrkjAHEnIB4J5rON6NqctaUlG3VJW762Wi301HTlWw+I9jUTlTlKMk9+X3FZXV7e9FPVWu/v5/9&#10;pXwt4o1qXwn8ffgpfrp3ibw3qvk6g8+7ZJpRYtcwzR9XRXAYjGQCSK9U1jXdR1KDUr3SdHaOVYY3&#10;0shg0b71ycHoQO4PUVzfjnXNRbxdqWjeGJ4b68hhjnutC1BWXz4ipGYjja5YbkbBzyCelO+BGtat&#10;eeGtc0mW9kX+ztRa0tLPUMjZGgGyRWIyUZDjknBTtVU1Thjpcrd52TtteKauuzto7a6K97Dw7hDM&#10;KtODa9pdu1rc0Fytrom9G0tbrUy/Bnw50vyL648O6dcaGBfzzXS2FyXtRdEbmk8puYy3cDjPSsnT&#10;NWutf0O88FtBNb3WmqLz7da7hHdOrbgo4w6svXPIPBr0Cw8P2Iv9RsvC1y1ld6tbKJpw4kWNlyUL&#10;JnjOTz3FZ9t4curHxBb+Gms47eSFjcw3NtcN/rB94gHqrDhlOcVMsO6cVyaatabO/TpZ+ffr2zlg&#10;JRhCMUktYu2zvpZWtZ2Sey10u9WneHfFOoWV/YwalokE+kx6MJ47jyws0bHomD0+bjI78GsW81d2&#10;bXofDarJJrEjW19DdAr9jcxblMoPIUggZHTORnBrpIvF6Q6zr2l6/wCFw+kWunxy6XeW0qu1zG+R&#10;LCFHzhkbPqDkY5GK43wjpekfFt9SvYtU0/xBoF9Yz6Pd6tpdy8GpRw7RJa7wp2mZH3IWIDAYB53C&#10;nLnjaEZXd9Oj0VvW2+tmrPfYeKqSqclGnLmk+ayej6xfd8t9OazSi3LteTVYNa1uy0zw1p1tcaLf&#10;W9v9qls5uoliIG5GHyvG/HHGQelSeFBpHxA8P/8AC7/B2oPHHGzPrWkrD8yXcRKO6MOQRgjHII60&#10;74W6T8W/B66zp3i7xjc61pNnp1tD4ek1CBWuoYlzuklYAEsNwBB5AXv1qvd6brXwjgx4Yso7az1D&#10;UGub5oZyYJJJBlmP/PPeMjB4ye1c8dlUmnbqno01omraPW/ZNPbocy54xVepBqNndNe9GSfLCS5X&#10;a2km9k01otirrVz4+8ZeFb7xKnh6z1Oaz1ZDouoW9w3l31gV3FGeP5o5AMrnkBgM103h3Vda8MWr&#10;aHaS6lrGkyw293pJvNrXVorod9u+cEhT0b3xXnvwpvviT8GXbwvfyx32i291qDWjW67WELYkEE6/&#10;xMgLHOMjHBIrcaPVPGXxL1DUNC8TWqWK6dA2m3FrdPHMIGAPltjKuu4Ehx9Dzmoo1nO07y51pZ2T&#10;+/Zr1vtF7mGFxHLGNT3vayajJO10+Vt/4l067J3763wp+JPgT4k2OmeKbeyvNE1zWLFnayml/wCP&#10;aWJ9lxBuxt3BgAQQCRXReII9Q0zW4LmBSYUkKtDGqsEGOSR/KsCHwdd6BrPh3WYLee3s9Qu7iPXt&#10;LmwyB5E3rOp6hvMUZweQxrZ8VrdWmob57dfOMmHnhkZMjbwHHSu6PtFQ/ebq2u19E728/l26a+nh&#10;3iI4S1f4k1qla+id7Lq3vou1tNamqXWm3cs2kxW/2e4triMK89uY1kaUfKysBzkdSOlR+JtQsPBP&#10;h3TdJ8aOBDdXS6fBfW5G1vObbtYjHTP3uCKl8NapLq9s019Db2OpR/dhvMFWjQ8EHOOn5Zqx428N&#10;aVrFtDd4aKG3mim+yKQ0b/MCR1x7g+1Ta9N1I6u34ea7/cOUalTDyqU/ia0vtvfVeSS7MTwdZHS/&#10;F2vaC2vT3DXlnHPDDJcCSGNoj5e1OjIzcMQe+cGrdiV1HwlqFvd6BcXC6fqLxpbyZE0cbAFx83Uc&#10;naehBrkfFkeoRaHqnxD+Gt/HeTRTSSS2pBGY1GzyuPmDKxzz1zmu0tfHfhuCGLUNRllhtpLOONrw&#10;7jE0xO1oy3seAT1ranOOsG7b763Tv19dfuKwtSmpOnNqKSbT0acZN638mrv5eRz/ANjsJ9aXSLC0&#10;MtnpluVkh2gqkLj5R1GDWX4YsHs9A1z4neH9durfUbe6c38Nrds/2yCMcAqw5cAYBHfvXQ6RYXng&#10;rT9S17Uv30NxPmZtvKx5woJHUc1RTwpomseG9W8J+FVhtZrmTzZIbWUgHJDHHpu9uKwlTkrO2tnp&#10;1v0t/Xc53RfMnb3rSaWzTs1G3yX5jNDg0O00P/hIdPdZtG8R3Umoa/FLaLG0DtFvzMjDJORznkY+&#10;ldkmnvqYtNf0O/SSzljVk+zt9zIyWUjsRjivOfF2l3Meg6lNbu0mg65A8GsGVtv2NtoTIPUKVBBx&#10;0qxovjW78CfBfSrzVPDs0N9Y3FrYwabDcczQjCRsr4G7MeGOe4pUq1OEnGasrXvr+Hk97X3uuhWH&#10;xUMPJ06qtFR5r69O2+j1drvVtLY3C1tbX+oX0b26jYqa1az2+9p4CTh1ZTuJHuCM8VoeE5LO3srg&#10;aR4hgmtZHBs5fs7YVehRjn5j74GK2Na03R01PbOYtskKmOQxgSDnJXPXB9K8502xh8KeP2FjqMiR&#10;ySNcRW7yMFmjc4KKOhIPNdEuajUXr939fmdVbnwdaDaTV2nq7q/Xfby767mvrMOieGvGMPhG+16G&#10;BfFkjQWsNxGcFGQho1ByrMByAcZFaHwujhuPh1/wgk1za3kug3W1oYbsyE20cx8ljn5kbaoyp6Ed&#10;TxWi9/4R+IGlKttf212trdNFb3Ct92aM4ZQSOoPGfWsl/AcnhPVtX8a2U1xZ32s2zRzXyIJFhOAV&#10;81P4huGc9QTRyunU546xd1p2du+m68lZ+Q40pUq/tadpQd9ukZLVbtfEl2VnrsWIYLMazq2tR2y3&#10;rrayRaxDcNI1xtJLKq+qYPTHHY1neA/FOkeJtT1DT/DGqXFrqGnaVG0cG3Md1HnIeNm+/t+6fQ1s&#10;R6rfWrQ61c6fanVI7JzNHDIcXMfXcPU4zwehrI+G0HhhrrQ28I65aSWd79pudNt5DtuYHLEyx+6g&#10;5yOxqX71aKTXW/R62269dfO3Ri96NeCg1Zttq1nq0lbXR662vrbSzDUv+ES8U6FffFzwVfabcapp&#10;JEE1xDIPMjYOplgl/utnsea3pdMm0ubTNFuTume7eezkXaGhjcfvFXP16fSuF0VtR8J/tDeJvBXi&#10;P4YwyeHPEFnDNDqmnxrtuJwP3n2hQQc9ADgnI612vjjR9V8ReEbyPRpFWTT8Np86xkzQlcHbz3wO&#10;DRT5ZxnNLVXTWqu4t3dmuqs09emvUMPUlUp1J8vvxbTSTV3Ftt6/zRtZ3eq3MzxTdX3hKw/4S2w0&#10;KTUrqFQsscaATT26SheT3KqWbnrity1uPDvinTb46XDI0epwiEeZHjcpBGSp5B+tZdj4v1DUYk12&#10;70i8huYNPt1aGVF2vI6/Ng9iDwe1QJq1vbWUnji232M0k6291G1v+7kbHyscdMdMjiqjUjF6P3e1&#10;vW7v59V8/W41YqXMneLWzXTZvXr3T/4fI/Zj8d6F8SNI8VfDvUUiS58L69JpfkLJhzCoykg9Pw4r&#10;S8MeDV8BeGm8E6O7WWnWuptJpapuCws7FyH5PBbJ4wOTVzT/AAfoQgHiew01Vvb6233DxbQ5O7JO&#10;8AZx2JzVu81UaTdWumeILyOSw1n92Lh48KsgxtUn+En+dTRpyhRj7S3Mk1zbaN6J9ul/PUjD0XTw&#10;tNV7OUU0pLS8ZPRP00W/S+hmavDDfxahq3ia6s1a01BZI7xYTHIkiIAS27jjOVf0NWvC7azpWl/2&#10;5d60l9aXFv5aTLCB5sYORIccZxxx25q14htFtNMuLDVrP7Xp9xN5Txt1VPulSffNYvweuPDzG8+G&#10;mn3ci/2T5s4tZEO6CMuQg59hnHpzRyqOIUerTtr1/XS/mVrDGxi9G0+rT5r3V+jVr+f4mxrC6jYa&#10;p/acGrr9mt7WMcr03c8kdPyqPxtqGh2ejw694rNutvbzKWup5AFhzj5ie2c4z71NqDwXn2eNr2NY&#10;7yJ0mfhvucfmKzvHPgzRfiR4Sm8G+IFW60+ZI0uVhfaQFIOD37A1pPm9nJRV30T2vuvlsaVvaezq&#10;Klq2tE3pfdd9NjT/AOEVTwRBfRafqN59n1S7a4uIWmMiQs6jJUE8KTjj3qiofxv8KbeB4nt7rUiN&#10;zElHtHRjg/T5fxzWjbapc7ZjqYEkNvbNF5xbPmBUzuP0A/Oq3hW303Vfh9Y3+n6jIv2yEyDcpWRQ&#10;2W24PQiq92T5Y7WenzX9fP0HywlLkhpFxl7vzV7fe/vv2M/xVpV/4mtrC5i1T7HNZahHdC60+ZQZ&#10;Np5Vg4IwQDkd+1dJ4h8vWrUaysa7W2gzR4baM/y/lXLw3MwsbPWPDk66tp0bGK+tpAPNjYHr9R1I&#10;rpNEOlPoq3nhm9RrG5++qtuVCOuP7v0qafvSk+9v+A109bCw7jUlJfzJN+dtmujWtm9zgdTsPH9n&#10;o3jHwxa+JLqW01y2aLRZYowJ9KDxEedHtA3hWwwGc8V1PhjXtaf4caP/AMJZq1zfXkOnpa6hqMdp&#10;sF4QoT7QyAnG4jccdCalkivEiheSf/SLFpNpj6NE3r/wE4HoadaWs1jpLP4fhaQPlI7X+H1247e9&#10;Z06cqcrpvZqzbfW+1+jbXpotNDGjQlRqNqT2atduyb5tr62d15LROzsFhp1rbJJB4Xkhhdole3hV&#10;Qu5u5IAHGeM1h6LdeFfiDqF5440S4bT/ABN4dkfSb91tfnVjhnjdDw6HqGH51r6m9/cW+i3VrOLP&#10;ULO33NHGP3MpJw0RPYEdPQ1b1KG4RYdd1DTGtXhkZnfhvOi2/dYjqf1quVTtG2i1/wAmnfRp/wDA&#10;NZQ5rW2WrVtO6a191xf4L7nRj7Hb32s/2xNt1GzWNWjT5BIo6j0J6c96qaDNBqPhbZY6VJaz26+T&#10;cRxwhEbIyWUDgdeenOaf4QktdL8LjQ7q9ZWm8y5jyufKUsMD1wM07wtFNY6XNo6LuvftoRrhcFbj&#10;c24P7fLgfhWkVeS9H9+5cXzOD6NO631etvW+v4HJ+KL7xBa+OtBfwTrQtZEi8u6spIw0axt16jIB&#10;xjIroPG93Fqz6e+g+JP7CvodSg819g2zLn/Vn1DdMiq+vapF4a1C/wDFNxpbMsNpI1uu3zN6ocFR&#10;6Z7VHdeIZb/4cvqn/CHSLP5Uc1gJiBt3YJU+jLmufms5xct9ba6JdrbXscOkPawct9be9olZJq2z&#10;dulrh+zv8atC+NF14q1OKWK1v9E16bTJNNZ9rwxKflkZSeN5yRXSXMvifS/HNvdRNaz6GFljlVVI&#10;nhYqCp9GXdn35rn9XsPCvgy+tvHNl4M+yy33kx6tf2lqgducbpGA+fBPU881uatcHTLj7PY2V1NH&#10;JMjKsK7g6k/OR9BzWlGpWjRUask5Rd2111utGuq3/A7cPKtHDqnWnecXdtXV7ttXXns1qrrQh1rU&#10;JZXSHUpIrXzGdLeS5U4Zn+6COhrnPih8XIvhVqPhq08U6Q0tpquv22l3Gr2RPlaezDrL/dBOAOep&#10;rr9TSfV7I2zotxHCwZZD0PzcZ9CvGa4H4X+NPAXxr0jX/hv8Q9Duobyz1XZe6Xq1uRFcCN/3c0Tj&#10;hgSAw5yOKnEVJqSpQklOXwt7O26+e2mttVexliqlT2iowqcsp/C2tG1q0+mvydr21PSdZ0zS9Omk&#10;0uKK4hVmMsbQSZUSZ59xn8qwLO+PhiO4+wxSTQtM3mRRgs+9upx2A6/QVHL5Y1//AIRC8ubyGSOA&#10;yWupP9123YEWe5xUnhB/E1zJeW/iqzhS+sPOkguLKYOl3bEfLkdQ46H3rSVRSqLlVui8rbp9v16H&#10;RKp7St7qs9Vprbuv60Zcgu/D32mHw5a+J7e11Ga3NzBG6jNzH67eNxzzxzxXP+F/ENxY2FjJ8XPC&#10;FlpOuSXzqtzE4mt5AGPlFZcZXcmCQfuk4rSNhp2u6Jpkry/vp4VltZmj2vE3XcP7uOOn0rQ8WprT&#10;+E7e80u0hvG82NbpXUFtnRnA6ZqXzP3+y23T2eq3uujT66p9IaqSXtI/ZV0krpp23V910aa0Y3xH&#10;ZeHdas1vLW5NveSsYba5RvmWVTkKezL+hqvbXMuo+HZNK1F7dbqTlpLViq+aAfmx1AJHNXNa06BP&#10;DzRLo8c01uglsY923c2OVz61n6e9uJpA8Xlt5sY8uZcOoOCy7h156VpK/tLvqv6+e/4F1PdrbJXW&#10;vn6+f42ZV0WO18R3s15o+veXdW7W97cQhsOqqSpJ9VYgj8Km+MeleMPF/g68sfA62K6lcW6vG2oF&#10;lgbn5Q5TkZ6ZHIHNVb3whqdjrcuveF9aFrdqXgZpIRIs8TMGKkex6fjWvdJqMHiCSxx832RlZf4J&#10;D2+mR0rO0pUpU5pq+l153231+Riqblh50qkWubRtPe99tdHvcZY+NNb07wlY3PjDw7a2kMduE1GN&#10;bzzFgccYDn7657nk5rWENvPosd3K6RvKyyZZum7+E/0rzeDx5a6f8abX4E+NfBlx/YviDRzfW1/M&#10;2+0dl+/G2fukEKOepNdh8Q9d0HwbD52s4g09bq3RpufkdmCoPpzRTxMJUpTck1H3Xeys1vfRdLNe&#10;t9h4fFKVKcpSuoe676NNJO+y0as01pqzL1bwrpvxS03XPBniG31PS5NJ1yC60e+hlaNndArxzqRw&#10;wDZG08HHNdJ4mvPEnmaPf289rNax3Jk1FbiFlYoFPIwcAjrz9Kk1KG6s761g0/VRlbpJYVYg+bD0&#10;KE+nOarz63q+mX1/d6lpxutK1C9itrWO3h3Pa5BSQuO6Fuc+9a8kad1K93ZN+jbV+nl81c3jTp0l&#10;K903o5Lsm5K9t0tvR+bKNtfXuh3f/CU63pkjJLao009m+9XBbAwvJ5G05Famoytokf2u8Mc+nvGV&#10;lMy4ZWY8Hd7A4xWfrek/adJXTdA1ptP+y7oo5rMDEOOAMHsPSrmg6t/b93/YF5bteQfZS0t3Hgos&#10;i8bX9GPWnBcr5Pu9Xv6/cFPmjL2d99nvq9/l6r/gZ99p+keCtN/tOGCRNLjjZ5prONpHgQfNjA5w&#10;euMVljxV4O+GOr6VNZX19/YWtaFILfETG3SbfvQFiP3cjhmADYz068V0jRzaJp00um6jsKzKf3y9&#10;BkZQ+vtVKTWm1W41XRtSs7W6tJLdWto0jz+9BORnocjkehFYVISi7wtF9NNu6umtGla1t7PXYzqR&#10;VNpQajLppe3W260drNW67k/huy0zwt4ij8PeHNMYaHq1nJfTuZzthuSwAVEb7obklV4BGcc1i+LG&#10;n8B65a/Eaz14R6PcE6fqmmzRKqGSSQbJw5+6VPHuDWlq2jaNpvhW1srLxFNaqdUhuLOaQ7mSZmDB&#10;OegPQjpipNSstCsov+Ee1yOO/sNYvpLrUI7webDGxIwFB+6u4DHbNVOM/Z8ismtVrZJu1lp0vvdP&#10;R/JOceanyK0bWaaekW9rJW0uru+6b6aFjwJ8RvCvjzXdb8KWklxDqmiyfZdY028h2snHyuvYqy8g&#10;jqOtaCQ6dORc6fGLWaC4+zpIqjbJgfLnHUZP51k2Hg7w34V1678eaNoKzXd1Ohv5oTmVCRtZySeV&#10;Cgcdqk0d76zvNU0m6sI7WxuMnQr1bj5psLucsD9wg9OxFa05VlFKslzXe19vs+l9nra/rY6ac60a&#10;cY17N3eqvtd8vzto3oub1M34eeGPG/h34j+IvEc3iVptHvrGNZtDkUssOpeYTJdRNn5Q64DoBg4U&#10;jpiiyvbjUvFVxZ6jp8LaPfWTW8VxHIWNvPG2f3iEcKezCt6yh1SDxDD4sS4kEdzbC3vLHaNjSdRL&#10;jsf5g1A+n2bW0jW147LatK8lwcMUJOXUken6CoVHlpqKvo29db3d/us3ppbpZJGEcP7OmowvZNuz&#10;d73d+vRq910fbczNdtZLvQtVu/D+qR28mn6TI0TW6rLHDKg6qOzdyO9R6Rrmm6f4H8K+H/Fmr2tx&#10;ea5crBY3EEO0SOY2kZgP4cKCSab4e+HVpY2fiTUfBc32dvF0a3m/7UZYxc7dokVDwqkdcdax9Xh0&#10;3+3vCvhzx74YYva7/wCydQs4WaOxu40/eFtvRJEJHPB6VzS9pT/eNJXSWrfLrJddtVtotWlsc85V&#10;qaU2tZK27cbOa+5uNtbWTe9k2d5aaDbaVb/ZLOK3+xpKy7oGH7h9owwUcZ7muJ8b/DC58R6+bnTo&#10;pvJ/tKynn8u7AjvIYm52jqjxsQ24AZ5HQ11vgHQvD/h61vvDvha8Ty7xft86tOZH86Q4aXBOQrYG&#10;O2Rip9Mt7wbLXUoY4bqO4kSOSBvleMncG9ie49a6qmHp4ijGNRW9Hs9rXtt8tVo9Lo66mGpYmjGE&#10;46eWq7Wvbs/LttoU/CHjTUfFPhNbvW/DdxpuoW+oNYX9ndJkEo2PMVhwyOuGB9+awfEfhvx1N8bv&#10;DWu+FvH66T4fsRIl9ocdn5g1Rj1DOThEHGMDOa0rLUtTGga3q/w3t1vbybVJNunagrRobhQAykno&#10;D2bpWtpNy+taFpmrPo62d8Dm6s0kDLDIf9Yme4B796i31iEac5PmVndXV7Po1o79VfrZqzsLk+s0&#10;4Qm27Wd9Vfll3jbV2Ta0v2tocd4r0fUtG+LWvfF3w5bXTSR+F0gvobeRFW58hmlRHyMl8AqG7Lx0&#10;rrPht4ih8cfDeHxnpGrfaI9atlv7WROirIgYKPYHI9sGs7w3/aOjfFDVhfaZd/Ytcs1uJrhmDQxT&#10;w/J5Y/uho8HHQ81Y+FvhK0+G1i/gjQNUNxYx3U1zbxzKN0KvIXMfH8ALYXHQDFLCqUcQ3HSLc7rt&#10;Lmuml/eTbfnbuyMLTqU8U5K/LJz5l2k2mmttGt+zLGm3NwLXULp3+22s15hrO6wohQx4ZYz3BPPP&#10;vXK+Nfhl4Y12a3sptMvp9L1zS10jUtG+0s0Sxwv5kbDByjqejA811Hw/gsHTWbK11tb+wh1q4O10&#10;O+zc4LQn1A5I9jXAfB/W5PFCeIPGU+q30Om3OqPp9nayoW8gxsV+0hjj5XH5YpVVRq04Qqq/NfR2&#10;ei39U72tfZ7JbY4qpTlGlSkk+fm7Oyi7yd+z2ttrt0Oh8SQeNvCPizSv+EX1a9vGhmjuJIbu5HlN&#10;YcJNGc9XUBWXHPHvVrQbHRPCnxG1gL4e+z2PiTUreTS7q3mLRSzyxO0jOh4jdmVjkfezW5qkdlda&#10;dfabaam019pWm7vKVh5qhl3IwPbcF49aoyvpGs6Jomn+LovM/tpoBCyqcx3uwyAAr9whQeeP1q5U&#10;+WpzJ3ad1fVfytXd2r6J26ped9/YRp1rxfXmV7NJ2cWr67319F2NrUJrW/1mTQpyjXD2fmx2znDS&#10;J0Lr/uk4P1rNubI2Vvb+FWn8yCTd5n2rBY5XCgE9TnHXqKTUNPvrCHy4HjuLjS7XFrezNiYR7skM&#10;fTHH4Vfvobbxho9rrOnSrJa3MQkQ5DAY5V1PchhXTK9S+mvby7P56PfT1OqX7yUlb3v0urr79/Kx&#10;yfw8Gq+Eo7H4TeKvEEF/r2j2M19dzJEUW7t3dhGcEYyD8pHaovg/4L8S+EI/Fmp6L4qivrO+1Vrr&#10;SNKkgCnTn2/vLUuM5Tf0xwvYCtzRvHGiajNNH4uMem3TXn9nWlxI4XzmYfLtb1JzgetZNpp3i74a&#10;+PNH8K+HrL7bout2+pPq107DfZ3gQGGTHdXbO7A4rijTjT9nK7aXupq91e0UmuvS7el1zOxwRp0Y&#10;ypTjeUYOys3zR5rQV1e731b005rXVy14b8MXFpe+OvEUM7rH4ivI3S32qvlSRWqo7AgAks4LZOTi&#10;sj4cWug+FvDy+N9HuLfS9U8SW9pFqFjG4FtJdNnZI67cpIRn5u+cV01vqZ+ww+FvEaL/AGtaQQ3V&#10;79gbGP3nlmcKedm/PHcCsSPwvrWpeAvEGjeN/AtnDqFjHIun3+nuNuowr9yVe6Ovoeh6VNSn7OcH&#10;BXa5mt9G7t62fK9ZKz0abWtrD9kotSprVKb66Sk3J3a2d726dO1+71C7/s3SGvdZnht/JhL3DOcx&#10;rjqc+gribi48Uab4/sfENv4f02/s5/DskOgldS2Si5d97I+4Y8uTja68jGCKsaJdRJ8PtJ0mW9bW&#10;ITaj7THrEy/aLm3YbTn+8Qx2+9WviJ8OdL1bwvpNpYaGvn6LqFtLpqrMY2tgrY+U57KTweK6a3tM&#10;RFTh0SfS9+v2ZJ6aq3VLpqb151MTQ56e8UpWv10dr2af3b2dtjo4X/tOzhuYoVt5v4o94Zd6jDRn&#10;H3gOR+tch4u1rxD8LtRk8a6hZSaj4ea5jfUoY0LzaXHsZWniA5ZQdu5fTJFclq3gL4wW/wC0j4J1&#10;Hw/4iRtI0fWtSlvo5sxw3Wn34QG2ZR964j8surHqCPfPY/Dv4xeB/jb4Om1C3huLWG51a80iSxvI&#10;9kyvC5Rsjtkcj61n9YWIvTb5Kifu3taTSjd26pSlytfNPZmccV9alKlNOnUTai39q0Y3l2avK1ut&#10;r+ljxtp9hqWq6F450Yx/a4oz9lv2zs+yygF1YZGQwxwRmti9ew022S3lhhSyUjEe7aqZPUemCao6&#10;q95deGJPDdoi2N9bny7EXGJNyJjbL7qe/eo/iLodl4n8HjT9bSRor61+x3kdvIUyrjDMD2I+8p6g&#10;gVvJpc84LVq/ZX2a79FfTa250y5oe0nFatJ9lfZ/kvVWGXPhtZ9Fjs/GdqLpnuri1Yuu3zoZAyqp&#10;A4ZdrHr35rJHh2N/DUngK51e6uLbT7GFtOaVT5htk2qh3cbmVlGec/hUXiu41fwn8PbHwLYajd6p&#10;NO8Wn6feM4e6K7Tsmb+8VKgO3oSa6vV7i2vtMsbC7eOOa7hUSqudpOB5ij8c1z8lOpJ6WfKk77u6&#10;2bT1s7a6+XUwUaVS8bapK/zVrX67J/c7d+c0TxNYeMtWm8PWOpWt1JY3StrtrNOY5okZciVVI5JO&#10;OnHXmtrxho8euaVJ4blvJhDdKZpJlk+aNcfdBHOD7VD4a8O6JL4hv9f01reSWG48i6dVUsqqnERP&#10;XAHP1NXtEK6jJfRJcq0iqA0fGY0I+UYrSjCo6fLU15m15WX4+ur1v00NKVOUqPLVs3JtadUvn23+&#10;b0K2jQatolobEXs8y7QttBNJuBA6bWPPPoaL2DS5bSRrtN0N7dbJWVSGEsg2nOOVxwN3tWbqeqal&#10;4Mn8N6ZqENxqVrdamLIzOBviaQNtdj6DHWtzxBbyW8un3GmTKsS6iDeI33peCNvsc8+9XDlcXFfZ&#10;srPpdL8NQi1KnKP8tlZ9L2+9av5I8Wi+D/xO8F/ts2vxj07xbHdeF109dPk0N0k3Qwyxne6E/Jnz&#10;VDtg55zXu0skeu6TDd28gdG3fvIz+BA/lWfqGs2EV1dahNepD9nhYt5mAvU4BzxyBWX8GvBl38M/&#10;AUfhOK6aaM6hPdWzSPuxHM5kwPQAnAFYYTDxwdadOF3GblJ3d7N8qsuydnZdGtN9MMDhaeCrTpUV&#10;7k3Kb12k2ktOzs1bS1tNyP4e/wDCLReFdW0XwlJZXUenahNbtFZsqssh5ZHwBh8mo49Bn8QfDB/B&#10;PxCb+1pLdgJri9g2i9iVg6k7futwBnggrmqvgTXtFb4veIPhw3hWTT7y1jhvoNShhxBqCNnIyP8A&#10;lordc8kV20KouqTWryI0dx8wh7rgcn6Gqo06daja6t70Gltu0015Wtqn5aN31wsY16CTtpzQa1S3&#10;tZp+iXXy0Zm6hrd9e6NJqFvaK+obVlubFpsByBg7W+nT3qrqT2Wo6BqGp+Hwv2hto1C2mABVnUcO&#10;R3C96j8VX9r4W8U2+ram7Lp/li3mCr8od3ADk+g7+1aL3GgaHceRLOvk6k+Em2/LKx4VPc9hW0pc&#10;0pRk9tH+j+b/AFNG+eUoya00f6S+b36eRFpOiaf5P2/Q2VIo4vlVGPy4Wsb4aeKLTUNf1Lw1qt1b&#10;w60Ha9lh3FlntGO1ZUJ6A/dIHQir+jWth4XtNU8T6fqDXEM+WmVG4jUfLwvtVi38OeF5biPxFZ2s&#10;DXEEPkyMw+dkOCUz/d749azSnePJZW1a7ruren5ozjCpzU5QsrXbXRp6XXnb/Ij1uO40S30yOHV2&#10;8yG9SOF5pD+8DMdqOf0z7Vr6rbR6lJudSC8BC7f4cjn9aqeIILaM/wBqvA81osDPKqruJzgDj261&#10;acwwIgilDLHCVi2tzjHAroUUuaL20OqMbSkntpp/X9aHJeKdWt9B0271HWzG1vbxR3FxcMzKVWP7&#10;7t2BA5464rXt/EfhDWtQt7fUXt7r/iUf2npV15Ycy23UzKccEenWreuaENQtmjulWeCS1ZGV1BB9&#10;Q2eoPesnwtpllYpY3WmQxw21vlIljUFIoweVT+6p6belc0o1KdW1k1pv6/8ABvvv8zl5a1KvbSzt&#10;uuz9fP7zWb+zNe0OOXQdZWT7VB51nNGQGGeVYA9iODmuT+B/xL8O/FDxLq1nYzSQ3fhGRbS5sp5D&#10;HLb3EgbzYinG+JVCYbBGTweK3r610u41H7LBC8d/o1wuoae0I2gRtlWQHoyldw2nvWXaaJ4IvPEN&#10;58UfAGl6fJqWm3jW2rzW42zSoUG+2kx/y0UFTzyOlTUlX9tCUbWT95a6q2603i9WuqS1vYio631i&#10;lOMlZP3l/MkunZxa5ut0lr22/EE50TxLY+JL/UX+wrM1vNJJIFjt1kHD7j/DnA/Grc+iwWl9LdWc&#10;s1u3ygrE3XP8a9uf1qDWtJ0vxPog0G+to7ix1KLZcWlwu5dpGcexB6H1qO5N+PEFj4d025jaaGEb&#10;beWQBpIVABx6kcc10aqcm1o2mu93o/lazXz02OmXuybtdNq3e70/K1iPT9S12zcvrphuoZZmgFws&#10;YVuuEJxxk85qn8X7vxDovw51XUvBlzIt+1mIdOYQGZoZZGVFfbzuC7skegqr8LviN4S+I3jnxHoe&#10;gXazxaXHDFd27Nh4p97Bwyno2R17iuxdWtJI1dR5fnOsit1PdWFRTtiMK+Sejuk73tur3699zGly&#10;YzBS9nU0fNFSTu07uLafk9fI53wT4s8KeJNNbxX4W1iPUJ9JX+yNVmsUI3vE22Tcp67X3cjgc4qX&#10;RbW/uNfuNQu7FfLhmcabqUNwdxQj5kYf3d3aq9ppui+DNGubDSpbexk1vVn+xxNIIxJNLnIT1JOW&#10;wOpyateBPC134A8DWPgq5nurtbGGRGurh97yMzlsk9+tTS9o+RTWyu7bc11311373V+oU/bSlCNR&#10;LRXbW19LKzu9Vre900u5auNZtI9H/tLV4pLW4010e429UUn7wx1UjripdV09G064ltJ491w3n2cy&#10;jISXYSjj8eo7jNUpoNWs/E85trhntrjT0228ihgrKeSv8sVckaGCyjshBuhALNt/5Zc8DFbRvK/N&#10;6fpf5r+u28ZOV1Jbafpf5ryQeGtXTWtAs9TvIUWW4s4pZY4s7VkAw4XPP3snHpVXRpJn8Uz+Gb+y&#10;8+IxPO10rf6vPRCp56d6w7Xwp4qvPDPizQtcuGm0+bUFn8PzWMmyaO2Ma+bGGH8QcMVPbOO1WtH0&#10;CS2vYdQ1HxjdTxzSCewuJnCtEu0KISw6g9w3esVVqtRvF6b7dG07q/W1010a2MI1q0vZ3j6t2XVp&#10;38nZNPs1sXPD0drL4w1zTtJmu4ptLhjS4hkDqkjuMhwD8r/LxuH0NXZFu7oq8sAWSFg5ZW2kMOQD&#10;6jtWPfeEb/Tb3S7rUPE2oXWpaTBcR6dqMkm0yCXnEqjCyAHAGa1NKXUrzQpLPxpbMrTWe+6uY+AG&#10;zyOOnqPSqo89nGUbPV+Wutnq7NXs9Wna63stKfMpODVtW/Lo7Ps09L9Ur9bLM17wF4RfXbXxprXh&#10;63j1CFnVdRaNfOtiwIDRyH5lHT5Qcdsc1X8LeGL/AMHeFpNKh1KaVdmyOzMxKyNuLOUyflc5x1xi&#10;t7xFHBrfgyc3avIv2XEYjbc0w7Mvqe/1rD8T+HotZ0TU/A0OuSw3N5pqTW8zxsRDI3y+YjeuQNy5&#10;4rGpRp06jnCGrTelk22tb927L/hkY1qMKdRzpxV7O3S7a2+dkT33xO8OaD4CbxtrkV9YWNnqAt9U&#10;jvLco9qqnBkYf3O+4dua6iwSO4KaxpuordWd6qyxurblZSMq6n0P8jXMXjT6npkfhrxHpsNzbSWq&#10;2OrNNkx3UQTDH6k+vrTfDthaxeBZ9I8Ba9La21reeXb7m8w2ixsMwAN0XHAHpWtKrU5rvVW6aSut&#10;9G9mmuuj8jWnWqRrWbukttpXW/k019z8tqvxj0HxPd+E9QTwFdQ2+v8AkzHwz9oysb3zRMrQykEf&#10;I6lsEnCnae1anwW+IY+JXwW8O+P306a1uL/TVS+spv8AWW9zETFMhz1xIjYPcYNXvEGqhNXtVurW&#10;OSwmRRLcK/zW0nVGI7qzYXPY07w1pejQXF1HZWv2X95JDPbpxG75JJA7dc06dNwx0pwlo1Zrz0s1&#10;8rp91brF3I0pRzB1IS0acXHpe6akvTVea0+yhum20Gn61dTPawQtNbxqLxRhpWXjDeoA6Vj6po3h&#10;pfECXWt6JD5lvJ5+n6gkPzQyAdcjkZya1NSuxoMsNs1jNdRvIsHkxDcyrnlvwHNYPxnPirQdMTxp&#10;8P4Evjo7eZqGi9f7Qt8cxqf4X7g+3NTiJU4UW2r8ru1a/W97dbb6a6dyMTyww8pct+V3atfzenW2&#10;+mvzsbnhfSrW71S68VHUEms9SgjjtplPMabjvGeoO7nPesfwFp2rNZQ6rEI7F7GynsG09ZNsO8Xb&#10;lJMD7uV59fm5rZstZ0ttBjm0mLyVvI0ubeFuwIBdAPUVQTXdT0b4w6d4Kfwqx0XXNFubmTVoFzFD&#10;eRMrJHKP4N8e87u7AChqlBwk31tfzk1b73a3S29ynGkvZy+Wl3rNqz7pX+ST10I/g/8AEybx74Kt&#10;/wDhOtHbS9e+0XFvqViykoZIZWTzEYcbWUBh60auPA+meOG8SJbW9tqWoWYg1C8ERU3duDhUZuMs&#10;D0zzitzTNAtrS51DW7CHP25kHkHAjbb/AMtB7n19qy/EFtbz+K7eyvdKjntBLG8kjL8yY6H0PPNH&#10;LWWHiqjUpK2rW7Wl9Nm/Lu9BShWjhYKo1KSas2vkm/Nrdruxl54m8P8AhTWIvBl1d28Vu1vvu7K6&#10;bcBbudiyKT238EH1qPxB8KND1z4gaV8S9NuZNL1zR42ga6t5SrXVoxH+jv8AwtCT8xXHUAjBFecf&#10;tV/Ca5+NVrda/wDDTxjHY+I/BqrPbsrHA43fZ5VHVXIHB4xzXo3h7x94hl0nStbvNAE1nN4dgkm+&#10;wtv2XI4njz/skfL689xXMq0J4qdCvC0Y2lF7rR7prZxa/HTey46db2+KqYfEU06cWnCS1vZ67apw&#10;kunfzaXRan/arO1uirMrMfL24wVH8JHqelYN9pHh/wAR30FxPHNaX1pdK9uy4Lw4yEc44JGe/brW&#10;lcXkUUjXulCSaXy47pbBmHmHbkMVHqQcEVx95/aOi/tQ6Trmm6bfSaD4g8Mvb3txDNugt72Nw6b4&#10;+xZcrkeldeIqRXK3qnJLva7sn99r+p24ua9265k5JPra7snoujtfayd2do0+rSWqW13qarqFm37x&#10;io2S88Fh2z7dKxPEeseLrXwrHqek2ttHq0epSta6dG2U1KNVdlt8n7rPjqOhqW8vbrXvEjafpd7F&#10;9s03UFkvEkjx51sR9zj9D7VGkPiODxxqhsrhdS0P/Rnez3KZNMm2sSy/xDcNp29+cVNWpLZX7XWv&#10;z+VrPz3Viak3U0jezfLdO706+qtZ/e00aVn4qj1bRND8aaRsk02+jV75Gjy8KlOVH+0r/Kc+hqHw&#10;pf8AhHX/ABDfNpF2v2xYM3ECr/rYTld4P8Sk5U56EYqr4l1258PiO5sdK87T5LWWS8W3UBrdgu7O&#10;3vkg5HrUmhWGnaM9n4g8L2it/aVqZmjjOFkUgNuAP3Wx1A4Jo9pJ1EnZ2tf7lrHy+/qt9q9pKVZR&#10;bTtZvR9krx8r9OnqUfhdp3h3QPDn/CAaStxarpOrTrb2NzcFlKSZYAZ/gySdp+72q9oPjGxvdP0a&#10;S9sZLWTUr2ayaLcW8iZSRtDDscZGeCKb4ws5b+ZrvS2mt7qOaKe3mVR84H8DD0PQ1Xgs7zUrO11G&#10;JJILix1D7fLDb/dlVQ3yFT2I5HfIrOPNStTh9lWWmlk1+SVu3Yxh7Si1TgtI6Ky0aTVvmkrWWjua&#10;KWeh6laXPhme0a803WWktL5oSdsZwysCRypPTPUH04p/hfTbr4f6Zpfgv+3rnUbW3jaKG+1Sbfcy&#10;AsSqu38ZUfLnqQBnnmvJ/iZ4g8TfCW5uPjH8PdbvprPUvEOlX2ueH2j81bu0BaK7MC43JKUdJCo6&#10;+X65r2rW303VpVkt3inghXzoZdwyuRw3qDg/hRh60atSa2nG3o4tuz0eqfK3qrxu111MHiKdapNc&#10;vLUhb5xbbVnvZ8t2nqvSzfP6zJqGleIrTxSdaWzi+2PD9jZQ8N7GV+4T/A4IypHfita1ufCnxD8O&#10;2+raVqUVzbTMtzHNDJh4zk7SQORggjnrWf8ADyCa88KNoN/qdrf3dpdSCRjHj5HYsgYHvj+IVl+D&#10;vBOheF/ENtr+j2RsbqffbTrCmIru3ViVhkX7u5SSVYAHnnNVGdT3ZKN4z3Teq2Xpo91p3Wu+kJVL&#10;xaScJ6tN3aei03Xk1p6331vBmvR6p4y8UeGtR0S8h/sHUIUt7i4ibyr9ZIg5mhJGGw2VODwRRrN1&#10;ovhDRoINS1iQWyXaxm4Zizv5j5VT34Jx9Km8P+HzoTz2cWsXN5byaw93N9qnLNaqV+6noARnHTmp&#10;7dYvEmiWlxrWnm1vJN1x5fBKsjMFb0IK4P41pTVT2Vn8XvWuul9Fo+l0t9bdNUaRhUdHlduf3t9V&#10;ZtO2lr20S729TGfwHoNrqL3emagsdxp+qC8W6tZtkkN0y4IlUfKwaPj5hyMV0ry6hdEtDAsyyQs6&#10;bWwvmDouf4c1yXjVLzTdU0nX/Bz6db3mseIbW31pLrKi9hAIKn/bC52+tbvgeZLHU9X8Ly39uZre&#10;8aeOCOQmRIG+7uB6emelFHkjVdNK138u6+dt+q81YnDyhGs6SjypvdbPS6+dt79uqsTSX8V5I1he&#10;Wao11CPOt5gPlO3DLno2elVLS70UXdj4fuQ9rdXEjR6YrAkho49zLuHHCjjPXtTvGEE09jJLpUK3&#10;F5asJbVd+3OTyCfQjP4irFtbR3sdray+ZDfWrecBKBuYj378GtHd1P61V9V67mkuaVXl7W6bq+q6&#10;a72+Tt0JL+4mh0CY2+3zXlKR5H3G7Gs/UfiB4f0zU9D8JeI7aZJtcka1S4WP9zHcIm7Yx/hLjO3s&#10;elT6Xd6T460STUfB+twzRLeMjMFyqyo2HU+vII+oqTUbe3uHut1qiRpGo2yLuxIDwfw9aU3U5eam&#10;+3mmr3f4del72ewSlUlFSptWaVnumt3960v56CXukbNSaTTztZYsMqnjd/CSP7pqvqEXiH+xEsrb&#10;Vora+jkjYtJDvVlDBmAB7EZHqAc1nyz6joniltZgj86OGwWJ4Y5DukGcnjoSO3ftWla+KbHWrSPU&#10;mj8m6hm8me1ZstbynlUcdsphvxrNSpyclez108tNV5manTlzRd4vXTXbya6/ju9iO4S9FlczWFrb&#10;/u9puLdCdqyAlgVP045q3deJbLSLi4utdikjt7ezjla58s7dpPJ/4D39qzNF0HR9AvdU1LQri7t5&#10;fFUiXF7aXEhkjhkiTaXjB+4GXqo4JGak8JePNA8Q60ugzXzW98d8Mmj30QSRlUnbMEPVHUEj2pRr&#10;crjFtKTvZOzva9u3Rp23VyqcpRsnJJt2XVbu3bVpptadUr2bDxlqNp4M0ZvEECSX2n310kk3kwtJ&#10;5cbL/rBjovINXLaBdX8N2+vaFcN9ojXG9cqXxxgj+hqVbrVP7D1KxutObzrOdltY4cbZov4QB9OM&#10;Vz3gJvEPh3xtqq3Gpyt4furdJrazvseZaTKoD7G/ijYdjyGB9RQ5RjWjfaWm2z1132urbXV+1yZS&#10;5a8dHyy02tyvV3+9fK/YmuvBvg7xB4n0nxZqOnR/2hpd082mXyrtktJyNsgVhyAw4ZehroJWg0K7&#10;kLpt+1Kzbo1+838RIFVbzQI9Rf7TbXTeXuaWFV+7IXGQTj07VNpV1Ya1JHp97Myv5B3IT8w45rSn&#10;TjCT5Uk2737uyX5aeluiRdKEacnZJOTvfu7Ja/p5eQltYwRwt4h0uRZN1vtmUD764xg+4rkfh5pd&#10;nZW/hvSP+Eg1WG50W+ujY/6V5i31nJklJ+zgcYJ+ZSB61p/DrxHHpWp/8Kv8VzKusTW9xd27xqfL&#10;urVJNocN/f2kZXrWb4q0HWvDnxD0Px5o2qS/2fptndW+oWfl70kjlIKy8c7lPHuPpXLKpCVONaK2&#10;aUkt0243vqttG/L115KrjKMK8Y3s0pLrG8ot+jVlLfp1Os8aeFdP8T6feeHb5JvsV/aPFcLbTGN0&#10;DA/OjjlW9xzUtpFc+VCZZpJpIrIbZG+V3AXqT0Oe/vVm4ne6kaO3P7z7GskbfwuKqjVUt9Fm1mIY&#10;+y25E0J+nUe1d/JTVRyt/S/yPRlGlGo5+Wr8lr+Gr+bscj4c1/RNZ+JPh3UjbXVnfsNQs2s7iAgk&#10;KgYtkcbT1B71252akWtUGRuZZGU5BH+fxrK1oWVtZx+J4W8uSO0Z4Zh2Xbk5rJ+DWm+IdFs9Y1rX&#10;7pZpNSvjcw+TNujMRXKuvoT3Fc9Fyo1PZy15ne6VlblW/m2vxOOhKpQrKi1fmbk2tLJRitfNteRv&#10;WX/CP6j4puNMsdQibVNMsUS9gEmZY4JDlNw/usVOD7VPaPpUL3NpGvkyqud0kW1SWJ+UN0JyOcc9&#10;M1zGg6d4WvPHV58UbWGS31mSH+yJrlXYB4gd8YZOhGckN1HNdRDO13pcen6pxOsjLvyPnZe/4rWt&#10;GXtLuyWrt1uunaz777HRh6jlFtpXu7W2avZejta/mmcL+0t4p1/wN8H9S8Y+DvDU+oatZeS1nb29&#10;uZijO4UyFR95VBycV22i6zp+q+F45tHtmgma1WPZeWpixN5Yb5l7Ase1U/EPg6TUZ7l11C5+y3MM&#10;aRwQy7PK2nO5SOh9fYYp2nSaoLe4l1a5EjTbjGvl4wBwCfc1jGNaOMc38LSVrdU3d3v1TS26IyjG&#10;tTxk5yvyySVuis5Xfq0193SxR1iSx1PRtI0vxtoVu7TTxhjjzEtrtfmVgSMgbsbW6jNFxqfhCT4i&#10;6X4N1TTf30mmyXOnzfZ/3JO4bo93QOT823uBmtLUdGmvNPtrWyu3S5jYSOVbnk5P1z0qG9sY7jUb&#10;G1vdqqrOrrt5ICnGD2I5oqU5XvZP4dWlqk1o9vXyf3DlCpzdN46tbpW0f+fT8Dn/AIi+Krv4OfCK&#10;91SWO+1SPT5JDGufMmeJ39e+zdx/sgVJZ/EHStE8Z+GfhNZRfbFm0NtSuNSijxGkeRtyB90sW+nW&#10;tbw1Hql3od3oPibSFj+y3zQ6bJv8wSWvGxznv2OaZqfhuGTXZtS0q1gtr1Y4oFvliz+7B3NGw/u/&#10;1rOpHE8yqU3paKs07qzbl63SSV7bXvqc3s8ReNSlKytFcrWqSbclr/NZLXZK6epZu77R9T8RatFY&#10;akrXUFosdxCq8ruHDc/eBFQeCzd2fgaN9SZn2SsH8tOBEGIXb9BjI7VWt2uLy9utVi0kxyNcG3aM&#10;4EnlZ/1invR4Q0/UobK9Gmaztt49RxZq8ecR/LvjkB6knd83vVRm5VlK38233319Lf8ADm0ZylWU&#10;kt+bbTdp7P0s/wBExfDvhrQtVC69q2h2sv2mMmaWSAMwXzi4TJGeHAf2PNZ3hDTPE3ha0hXUtSkk&#10;nk1y7TzPP80S2bSM8AfI4IyRkcjpzUPwKv8A4h6XZ+JNL+J9+t08uqy3+kTLZ+VGttLK6i3yerpg&#10;ZHYEEZzWx460HSfEngVIbxri18i7jvIbi3lMUkMkT7kyf7uRyp4IrnoqnUw0a9NNSs9Phbadtfmt&#10;Ner7mNOKq4WFaMWpKLdm7PdXva+9tPJ+Zc8KT+IYH1iTVNWtp0eYfY4kQq1v8nKNnrzzkVj674Xt&#10;fFWixXt3oVleXljtubW3uV3eTdI26KVSCMFTnkdQa0PBms3XimxvrO9ljGoQyCXzGUDzQy53YHVc&#10;8Va8PzR32iQ+IGhazuI90Fxbj7jbjgk+o4yD2zXQoU61FQlrF339fPsbRVPEUYxu2mnv66731Xb7&#10;ijouueEvi14e1BruG3vrWOW40rVtPvoBIpmQ4kjZWHzKfccggiq/wr09PCngax+Glv4ek0v/AIR3&#10;91p1r9pM0f2MkspR25ZRuK88r0q3cWEHh2zu77TrKMKsah441xv+p7sMcHrUvgPVvD3jgWXi7R7p&#10;ZnS2ZIZUk5MZJV1dexDDHPcUQpt1oylb2lmm7bxur62vo0nba/yJp64iCm17Szv0urq9t3o0no7X&#10;33Q3xto+t6vBpt/omstY3Ec0bfaIQGV4g2XXB/vAY+hrZguF1m0l2RqkiyMZoo2BMT/1p1xZw3F4&#10;mm6dcKkkcbPHGD93PGcdxmud+Gurajc694gudS1W1msZtQW00qWPbuSSNMTRsR1+fkZ5FdH8Osr3&#10;97Ty0T18u3ndX6HReNLEpfz6Ptot/LXT5od4p1fQHl0TwV4rnt1k1jUDBpy3XSWeJfMAB7OQMj3H&#10;FXdA8Kf8I4bLV9Xmhutcjs5LKfVFQq1wryb8H6YUc8/LVP4gfDjw74vmtf7QPlTWcyPpl1uJNtP5&#10;gdZ1GfvK6jn0JHQ1e1ufxTqEdudKhs/Oa+jkmjnZguxHxIVx3K8j3rHltVlKpG9rWtrt5d09n5u3&#10;UzjGpGvOVSKdrcrW9tL3809U+z9bzavMdMNxdXMreVYxl7jaD8yHq2O+B+NU9duWaHSvGFp4hWPT&#10;7eFjNbLGrRX1u6jaSxG5dvUY5zwa0JNU07V9buNOgmdWhTdtZcHg9/Wo4LPzoY9LvZFKqrEeUm0F&#10;PpW0o811F/8ADpq3Xbv367mso811F6dPVPTr+HXrvYwfEnjTwXpur6fovjMPDHqk0wsZLqENC/kx&#10;+bkt/CQPmBODxx0revbOyaGPWNVjh1CKWeOSxuPLEgiUr/rA3vw2e2ARXN+LLbQ00O+17xVa29xY&#10;Qxnct0w2g8qSQ3AypK++a6TQo9Itfh9ZtaObWw+wxrbqy8QoQNox2AzisaalOpKNRK1rrvZd76NX&#10;u0+nbqYYeVSVaam1tzLultr0aum09LfK5h6/c6DdeEJPE2o3Vqw0+9WSO4lUf6MokAU59M9frXVX&#10;E6Swxy3VpuVmJkkQ8A+v0Nc3q3hDQrmCfRnjUw64zxahZt9yVmUdAemQAfYio/hRZ694Z8E3nhfV&#10;jJcXWm6xJBBJcTb/ADoTgx8n/Z4IPQ0U3ONezja61e+qu9fVf5BRqVo4jlnFWcd1rqtbP1T/AAfk&#10;bt+9pBBNZ297EqXDMq+c25N2MsvtxTNKtdD1/wANxaPNFHdWO1Ypo2UMsn+y2ODjHWsHxj4n/wCE&#10;G0QXuqeFrm8s77VxZ6g2nW5kezhkBAuGQckA/eI7Vr+HINJ8NWOn+ELPW/tTqslxu2rvmiB3EgD0&#10;z+FVGpGpWcGlotV5N6K3Z6+WljaNWMsQ4u1rWfTdqy13T11Xawmp2Q8XQap4ehmezvrO6jkt5vMJ&#10;2MuGR8ddhI+70IrR8+8ubiSxS/tBdrCjSRKPuHH3gDztJz9K5jwLbaVL8WNY1PWNMuYPElrolvFd&#10;3kcr/ZL+1d3ZDGDwWTaA3dScdDWtrNnpF9Z3HiWVObNGa3uYvlkCr95fce3enGXNFzj3a36J+mjV&#10;7W79epNGo5UnV0u2+r2i3vorNXs9Gr9WrMuXUl3bTx6feWUa2klm5Fz5nMUvYEHqp65rC8Ualp/h&#10;XSrW68ZXKWcGmrBdHVV3eT57SiJFBHIzu6dOazPDvxK0Pxh4Z1jwn8Qrx9Fl+3JpdtcXA2GZZ0zA&#10;6HoWbn8Rg11FtKLGxt9I1Zobqzt/9DL3UYK3GwDhh0yeMH1qHUhXj7j0tvo7O9rNLXdb+qTM41oY&#10;qm5U5LVaN62e1pR0dk1fdPpcWPS9U0rxrcajY+Iof7FvNIk/4kvkj9xfLIGN2jjpuQ7XjPBwGHOa&#10;W0utE1TWbPw7fXfnX0MBvLVlypBjIDsGH+/yPeofAY1aCTWfDWsa5a6hdR3skkEkK4EVuw/dRyD+&#10;+ASp9cZqt4HKatBNcS6PfaTLazXFjDZ3ShfNi3A+ev1OQD6ValHSNvib0fk1ddvNduiNoy+HlVrt&#10;tp3drNXW7S121snshs/hXw/4j1/UpYbm7tb3TZIil5bXTLscqSuR0IHoRiqHxJ1pPDXw6g8WeObi&#10;1sZtNuFubrUJ1MsduocI0g28ruVucdAeeBTV8XzaR42l8Na54PmEeqQZttWhwFvJl6RP77OjdMjF&#10;a3j0Ws9gultpUN5ai4ij1GxvAGQ2rL82QevHFYVOWVGryNX1XXfdNre6VtV/kcj9nUw9R0tJap6N&#10;a3um1o3ZdU9V12LWvX8+gajo2t21xb/2beXkcMg84fL5o2xFG6MCSOPfijxEsN/5MNy81nfDzFjU&#10;MA2SMHGflY45AP8AOqZ8CeGY/CFz4BNit9oNtMhtdPuJC/kRp+9RFbO5djBSvORgYrn/AB34wsYP&#10;hveeLvENteatDbrBc2csMJFw8nnKDjHBYBh9Rk1pVqypwk56K199mvi1totFZ/elpfWtWdGnN1LJ&#10;W5rXvZr4raXtorNLd6paHWzWl5deHo9HfVZLO9kVm0++jZcxMvIzngjPVT2rM+HesXni7w6nizxB&#10;pMul64Lh7bUozbmOO4kiJXzVTJG0jkEHmtbxNf6bF4l0fwwtnLMtxJIZJ4zn7LmPKs2ezHj61ieE&#10;dUvNB8UXGhT3EUlolw0Uk3nBQGwCCVPRiTyB35qpNKtG7vbR9dbJp/LXXtoyqkowxcbvRe6+17Ra&#10;fqtVddG09rGU2m/EDxn8EfEHh/WU0mXxDqlvqWn2csLNDGscodIssPmXgqSRVz9n6L4jeFPhV4f8&#10;EfEHTo7i40nwvaQNqsN0knnXEYZJIGC9doVCsg4cNzhga6UN4dvPFM3g261FYNSNuL+GBWxKsG7Z&#10;5w9VDDFZPgXXfEV/pctx4h0CTStS0fVJrTUbKWQGO4gH3LiNhwUZcMO+dwrGFGNLFQnzu6Tj0aeq&#10;b5tN9LrW9r26mVKjTo4qE+eTkouF73uovXm0+LW+ru7O2zG+Nr20stb0HXk8O6lLcNqkMFzcaYAz&#10;2kLgjfJ/z0gDcMOcZzipfHni2fwh4W1rWpbO81NIBLIlvYwq0zRKuW8oEjfjrjOa1LmRNfmurfSd&#10;UaGUR4QRkbjkffXPp+VZuow3g0q3g1ayjkktZt9wsnykuMhZUK9C3GR05raUakOeUXv1t1Ss72ev&#10;3dPu1qxly1HTdubZ6WTtb599b/doUfgX47sfiT8L5PHnhjxJa6hY3gkGk3XkmJo3VcGOZD0dX4Pt&#10;V3QfFfjvWPCmh6rrXhRLDUCpOuQTSfLBIpKlVxncGwGBz0IqDR007wlp+r6PpPgNrHy7Y3sVjYwo&#10;kN3IeWVMYXzSeuevHrV3S/Evh23s/wC1bhGsrHVriFLeS6k8v984AaMq33GVhjHc9Kyw8qns4QnO&#10;zSd7bXutfeTelravRS1voyaMpQpwjUqaqNpbpN331u1qrb6J21umT63f6b4h1T/hCLXUoLXULq1a&#10;WDzFDZWMjLFTwygkD8a5X4SeOoPid4F1/SLrwVLoOp6Hr0tlqmlw5RZcPlLiItj5JFG7610ukW08&#10;+jXGmaxbuurWazQ/aWtwkwjZiRtPcAFeRwSOa5F/i1B4R13wn4N8QX7W9vd29wdUurq16LEMDdIO&#10;FO4g89qVatGNSNWbsndO6WztFK/RqT1a0avfuY4it7OtGrWnyxkmmrK3vOKSd3o4tu7WjTaadlbs&#10;7+01s+J7fWI9TlhsrY7janpNkADJ7AenrXF/Afx14h1HTfGPiz4hXkmnx33jO4j0qzvISrWMC7Yk&#10;RvYsCwPTDDBr0bVWivLNbeC6/wBdBmO4VdwwRkN7iuUsYPFdr4vsLj7BY3ui6lZzpqVxuxL5yKPJ&#10;2IeCh5yeoIFaYiM4Vozi3a7fVq7XKttbK+vTr0NsRSlDGQqQbsm9N1eVldq97Lttq3ua91cWKeP7&#10;Hw5NqNvHfSwzXKW+8rK8aLtLL/eAJ5HbdWf4s0Cx1jw9qGga3dS/Y5ozEPLXJjDgg8YwVIPINYsU&#10;mr237Sul6Tfae11pepeDNRP2ia3/AHlncpJGwVZOxdGZdvcAHtXWW9zZax4dtbvwzqEdxHbq0OVb&#10;JXZw0bf7Q6HPSphKFb2kbbNq3/bsH8/ivp+DJhKOKp1IyW0pKz6q0enVap3Vu2jOd0bw9pPh/wAF&#10;6Po2sh55IIRYWurx25juI1wVBYr93K4AYH0rU8IR6VZ6bF8N7LxTcX82maeJgl1MDeRx7iFkc9cn&#10;lcng4q14L8TXWu3moeG/EXhWaxm04xtDNJgxXaOM5Q+q9CKw5/DNhY/GJfGGgajJDq32NdMvIViD&#10;JcW3MieaOowc7WH0NRGMaMYTpK60j1Ttonu9WrdddN+5GMacac6SVm+V3TTts1ru7pb9F6FXxrYa&#10;2uh6t4c8Jzsl5q2iSxWtza3CQ6hFOXA35YbXCIzbWb7rbRnkV1GieFl8IWsOj+HtQf5lhW6F5lvt&#10;SwRLF5gB+ZXYBdxyTnnmqPjvwf4V8Z26vrc6xtb2krO27bJGnG8BxhlUlVzjgkDNUfgd8VPB/wAZ&#10;fA2n67bX0g1aTRxcXenzynz7VC7wFhnGeYyCQMZ61UVCOM5JPVr3deitzWXfVX3b8lcml7GlmHs5&#10;Nc0l7uutot81l0fvd3ddEkaHw78cweJvCNx4j1yxuNLe11S6tJbW8XdjEm1G4HzKwwVYcYPtVnT/&#10;AA14f8PrceK7OD+z2lmWa+Ky/IG6Eg5wAfbjPamWPhDTtAe60e0lka1vLOPdb+aQgdDkGP8AuEjO&#10;QOD1pul6OmkeGyNJt2ktVma4WCOTcXj3Z2HdkHnPFXFVJRj7VXlG+vn3+63Y2hGtGEI1Um4rfrda&#10;X0XVb2t2tsU77xpeeEb+fSdQ8MteadDZ/atQe0bdLBvf5ZVQ/fjIJyVyVYcjBzVjRdW0rUfHN5Yz&#10;6VFiLdJDfL8r20wxH5foxZcSBh/CQDnGax9E+L3gPxT8Z7j4Jxxq2p6XoC397d+aqrbeY4VIPXcQ&#10;clenHvXUPouk6DutrW0lVZl8todu9cRqSo5+7kEgfSpg5VZNwknGLt00a6bea807210WeHn7f36V&#10;RShGTXo1dW26PTyd2uy47xhf6Pp3gzVvB1zI0rXYWz3WamP98wJyzL/qmfOAxwAcHIBzXX6HFHpH&#10;g6z0LTZ7opbaTH9n/tBy9woUY2SMeWYHqSST6msq+063ub6+k0uWKT5hFcXIiDtEQgYKy9XGDj1F&#10;PYa9fLDcQyWpWD5YZoZvlWNhja2eeOozg1nTvRqbdGlZPu76/d8yaKlTqyna7asrdk313e9/wCXx&#10;dpfh3VtMufFWtR6TceILhLGzgupMwXlztyqpxw/HQ4zmtLwVo3ivR9M+yeKriy1O9sZJo7TVYFxI&#10;0byFvKcHlQPlBwcHGcZrz/8AaA+H3ij4wfDzT9G8KXVtHr3hrXob63E1vmMSxZOCreqnjB61seE9&#10;al8fre+IPDXiW4tl02+U/wBlxw7WE0NuY5wM8ukhYHa3IdARSjiJRxahJNqycXdat35lZ6Xi0trN&#10;X82Z08TUjjpU5ReycXe100nPS9m4yS2V9V3bOg8SP4J1zwbZ+I/iV4ajs2/dztHqC7JLO4Vti5cd&#10;MHpk4IIzxUOhXtg3ibWPDGn66s2qabDb3GoWLWuWWGQkqRjglsYGPSnXOqWvinT7DR9QsV1SG4so&#10;mura8jKtIrDB3jpz19jWP4K0nwLq2qa98Wfh9r1xb3Vwv9kalvZlWJrYEKro3RkJ4YcEetaS1rQl&#10;BRd7Xe0nZO77O111drvyNpVJPERcWn36SaUXd6WT1cfRX7on+Nnge88ffD24n8H3Kr5kL/2nZwQD&#10;zNSg2nMKPkeVMrYZGH8S4PBqXwjpOnQaD4du9V09b/xBomixwfbLy3EVygePlN5+ZQ5A3DJUEc9K&#10;y/2fR8SbTwI2k+O76znS6upZdL1azUiSQM5I81DwDx95Tg+gpfi18Z7H4Va9pOra/bR3NlJGqa5J&#10;G37zS7RpVjkvHU/eg3MqsRypOTxWC+qyisdNct0uZNbWa1tdpWsmnZrre7bOf22FjTWPq3hzRipJ&#10;9Nb362s2ndXVry095m3oOh+FvHGgX0xs7ySx8QMG1nS9S+9HIEEbI69jhRyvBKgiuN+PGq/E/wAM&#10;Lca14Hsk1O4h0uV7XT7yAypOIVztUr80c3cEcnbwa9US00nTYIbGwvV/0pz9jfzN3m/KXAB7jbyP&#10;asjS/sHi7wxFqckxTcvmxTQSFgZEc52+qgj8q6K+G5qPs07Ta3Xrd730u72el32OnFYP22H9gpcs&#10;7XvHTVen+K/a78zkLvTvEOuQeDfjP4W1Kzm1az0XyLjdNIYdS3oC8bHI2MGB+ZwSCOa5z9rH9oyw&#10;+Aui+H/G3iiK5EUn2iGSxWT5LzdEfMt5Rgq2eNjY4YdcEivQvD1he+FNHGlPpdna2snnSRiyJ8lZ&#10;GbOQpHyhickdjXEftC/s2+D/ANr34cW2h+NJJob7SFuDol1YXQWKSR04bkYflQCOCOea8/EU8bHA&#10;1Pqr/fSimk9nJKKvtu0vnb1PLzKjmEstqrAu1eSjJJ7c0XG71vulp0el9bt+reG/EfhS9XRdMg1R&#10;Dda1oK6nYQJMDLLZqqAyjHBA3qCRxk1m+G/C134Z8FQ+DtSstNZN0wuv7OtfJhbc7MJEj6KSCNy/&#10;3s1534D/AGa9NsNF+Gep2Ou6tY698PfDwskjt9SO6WGRxJLBJkHfHu3AJ0AOOwr1C18VWF1rkmk3&#10;V1FHcqJHjt/M+aUAAnaP9kHmuzA1q2IpwniKfI7RS1TvzRi5J9mpJrppa2569CpUqrmxEVF7Rs7p&#10;pqN07pa8ya727Xsch8UPH/hX4c6d4Z0TxhdR+TfXi2kcTA/v+cZU8gFMhsHHHStzWr2xbVofD51K&#10;3ur3y2ltoEvCkkwUfeAB5xxnH41p+J/Cvh3xXpFrFqdhHdW/nLMnmINytjhlJ5U5xXhP7SPwy8Qa&#10;X4q8M6/bac9zpen6os1xr2nN5d5pt4xAWRwv3oTwHAHTn1rLG1MRg4zqqPNFctrb22d3Z+t7WWt7&#10;at+bmVXHYCM6yipwbhZLdLRO71v3TtZde5qeOvhZKnjbwX4n8Y67qVxqHgaSS70LXrC5SO8vEkf5&#10;tOm3DaxKsMHjdyo5euwsvilrT/FPQdC8aeEYRpusaPczafqFxGvnwX6Sr/o+0/cJibIXhjtPXFRf&#10;Emx8U+IdMk0jSLK3g1a6ubXUY9SZRLbXUtrKhaCVP4RNEOCOh+lW/Dvj/wCHvjL4gt8PbtduqazF&#10;Nrem6XcAO1nDCAkgz95GUkkE8/ewSKy9n7PESjTla7g3fq00knfdtKMb6v3o2bsY0Y08LinClPk5&#10;pRsn9p7Wd9W+VJeV09db9fp39kT39xLp6LGbdmL28KlVds/ewe/r61wGo/DXwp4u8QX2tNZhms2x&#10;b3Np8l9pEhO9JYC2VaPPzBWBwc44Jr0CS2GnaRFLp00nmWMeJI2b52wMc56msfQL+WxtrW21R3vp&#10;JJJFm1BoVSVVzkI+0c7QcD1FehXpU6yjCok1vtp5fO/l0vo7HqYqjSrOMKqXfbTXT9e3S+jszgPG&#10;Hx30nwx+z5efEz4x6TJDq2hajDaalJpxEbzB5hGLmPGQP3Z3svY7gMcV0nx28F6Z4w8NaRHa31ze&#10;w/bdPutFkhlyyTRkGG7Ynlo1U5ZgNy5DetM+KvhTwN418B6v4a1F7i10vUl8vULiK2EghEhCGUAg&#10;ggHB9qTXfA+n+JfC1xolnexapfeFY41tRZyNDJFOLbZ8oU/KXjwRjKnpzXI6daXNSlaUXC1+rd5X&#10;b6u8bdPsvu7eXUp4qUalGpaouSCTulJtc3M3u23FKztutLNHRW1x4b8Su3wh8QSSXVxb6bHetJNb&#10;ny7mNiRuV/uuwPLAdMg45qinxAsvhdBpvhPx2l8bCS+i06x1y5xLHM0gJVpGX7gUjZ82O1ch8IfE&#10;cPwf+Dvh/wAFa5rMl/q9j4fM7R3LMJLl1f5ghfoQhxsPJAFeg/8ACPeGbHTryOxkklsfEcnnz280&#10;xdFeVADtB+4pHO3sela0a1StRjOFlOyvfWyaulLX3rPdpr7m792GrVK9ONSDUaiS5lvZPVQfe2zd&#10;09nazs18QaNoUWv2fiFtCW8kvt9k2qWaKZIo2HRn6mLdzjJAPNcza6DMmu6X4a0jxdv8T+GZEvpI&#10;ZIFZ7i1JMcwRWPCOpwSDkFeOtTaD4Q8Y+F7/AE/wV4b8VtdaXp6ma+03U/3s0kJyFEcn3h82MZzj&#10;FOv/AA74f8ReOtY8W6bJJpnia48Pyaal1PHzAjjh1/vAOoyP9nNZ1P30dYWbaur27OTTW7Vk1fW6&#10;6E1Oao1Pks+bVN22V3ytbtSStzWe91Y3vEd/pO5vEk18raW6yRXMNxGNrPtPUHkOpB+XrWN4V+Hf&#10;gCfwHa/8IVd+To+qWf2yza1uJFR4zkrLHk/KRk5XoR2rnpvO1T4VXH/CcWqxTeJiz6lpt9MEjgvI&#10;oTG08M4+6k7IroWxt3YzUn7KfiXw7F8OrP4N3j6tBfaLG1rc6Trvzy2UgyXtFlAAdUXDKeu1xUxx&#10;FKvi6fPFLmjJpvdP3bJduaOtr37rRmcMTRxGYKlVjH3o3Td73dtNdk1Z236NXTMH9nTQ/wBoH4S+&#10;Idf8Na74ptPE3gmyYHw7E0AF5AXYuYVZcfKM9GBHpivRvG994b0zwPqnxbstLmtrtdNae48y3ZLj&#10;agJ2SIOTjBGCDXN6Z491rwj+0Cvgi58E6h/wjmtRNNZ60jK0MMigAI4HKgnpnvzXeeMb0WmqrZ3O&#10;lzXVrqNm63X2fiSILxv9+D06jFGCp06WGnTU3JQbVpXfK38NnvypOy8uugZfRp08tnQpyfuOUVzJ&#10;vld3Zq+vKrpK2nLs9zjfCFvN4b0DVPGPgvxrcXVn43W21awsr6Tz10q7aNfNSJgf9Ww+Ypn5SDiu&#10;js/FX2XxedA1O7tbe5vId2m+Wx+dUXdL1GMEEMPxqlBZ2eg3jTW13nT7qzZLiya3AjDkf6xcDjI6&#10;4p3hXUfDXinTbm/0qbz/APhHb/7I0O7LRTRqAY89ehH1zWlHnpxjBPW+1+uspNave7a/l2Sskb0f&#10;3Uo04NRa15d1ZNuVlfrzNrtorWSNPVtO1VTLqmjzf6RD86qxIXeOeP8AeHBrzT4zaR4a0/Trj44D&#10;4YLqmqJpoH9rWdsPtkY81VEe5fnBjDFww4IXaQa9F8I2rMLq70ye6hN5JuubO+b/AFLLwVX0B9Rw&#10;areEbrVvDXh3yvEV7CVFzIQfJ8vy1Dkgcdx+tPEU4YmnyyWju02lJJrZ2frfv0FisPHFUuV3jzJu&#10;9k1FrZ69bPt5eufoa/C/4oa5Z3jJZ+ItQ8E3kAurxXDT6bdmM7ZMfeikK5yRwevUcUdJEep2msfA&#10;fx3Npsd22rG90+a18yNL+1Mvm78dYpl2/Ng7WI3DqRXnvw38HXX7O/7RXxU+PuteXH4P1fT2vtQu&#10;474r9nIQSoGhYfvAzlgsikgEle9d98VfCVjrngNviBZ6n9j1e60+3n0DX4csIJlXzIY5ccNC4do2&#10;z2f6VxUqkqlGcnTSnGU01/NBe6ndrrG1neyldN2ujz6OIr1sK6s4JVI8/PDpKF3FPz5lBcrfVNN2&#10;uj0LU4Ir7VVspZ/Lklidwrfxjjgdjj0rA0rRLPxr4Y1z+yfEMyw3kFxpyzRsJPs8uCpO1v4lJ+6a&#10;oeFPjFrepfBOD4i+J/BqrqltGUvtJsLhZF85W2tGjE9ccgHntTbb4dWSala+IPhp4iutFmudRXUr&#10;20Vd0F4rL+8ikiJ+Uk4yw5yK9GWJhU5KlJc11e20rNaaO2t+jsz1alWninGVOPOpK7WsXaeiavpt&#10;e6unt5X8B/Z7+F/xx/YZsvFng7TFtfFC3utWmqBY7ZgLqwDbJ1j3EbLoodyqcqdjDOcV7h4xun0j&#10;xjB4k8CatBZPrATTY2vlXyb25eRWt4HGQ3mKm8Ky5BHBGRTtd+KetWVr4kuvE3gX7RJpuowppMNt&#10;IrGeFyFLc/dABJOeMij4k+Afh34l8IQeEPE9jfvY6hqMeq6PeW5Mc1heRYdGRl+44JYjsQSK8fD4&#10;GlgMLLDYWbcY3cU21yvmlb3nrrJ8reulujd/FweDpYPBvD4Sb5IWcVJtcvvSVk7XV9Vf0drSd+ol&#10;17SpfiBB4Vu7u3h1K4t5pLeP7QPNRYipcHvt5GR+lc/8e/BWg+J9F/4RzWrya1j1G8ja0ktdQ+zS&#10;PcA7kCSevGdpBBrj7fS/B9j8d/iB8RPFF5dGS30/S7GS/vJVjim88FvNRv4HDDyyeAeM16V8YtT8&#10;O6d4JuJPEGnLcWkECN/qw7RM2Ajj6Z6jmvT9p9Yw9eNRJJNrV9FeLvbbVP8ApXPQdVY3Lq/tuXRy&#10;0evuqUo66deVu+q9UrvH+DPjLx7q+val4Y8c+E1W3tbCOfRdVWTKXEf3WhlHRZVYZyOCDkVy9z8C&#10;PhLrPjtvG/iLwVpsmuWsMslrr15GfteyQlVJkJwzRAAK2NyBcgiu+0A2vhrQNL1m11KaRby1SLdI&#10;hKyMq8ZH8LEDHuaXwb4i+H/j67m8V+G/FMF5BBuN9algViwrxtuU/d/iDA9StZ/VaeIw9OjXtN3u&#10;lLlemjXry333X539Wo1o0qNeSnNXa5rN23uu/Lprva2vfxb9ru3+Lnh/xH4L+Iuh6BdeKrKz1yzu&#10;NS0qAr51m0KsUureRSGSR1JVsZWQbQwJ6+7ajrOhXGnWHiTQLNns/EEiXExSMo+1kzvdeoZRwwxw&#10;Rg1zvxX8LeBdT+HOqQ+I3vNPsLaNXj1LT5G+WFyCGjI/hGATjpiseDwbeobO0k8Q3Ed9oV8NT0a9&#10;hvWMN5ayKFYuMen3lPGTnvWMadbC42rUi+ZTUdLptON1e711V99G9E1sctOnWwOOruPvKpyy1d+V&#10;6qVrq6TSbV9G7pWuHh7wFfaFFqnhDSNU0vTpJma7s7yO1PlSSF+HaPOGBXglcYPatTwp8TL5/FPh&#10;/wCFvjrQ2h8RSRzvNJp8e63VQrBZPURuuMN0yccEVDe+INJ1e2h0nWLa802bVmaSzKyDy4TE3/LN&#10;v4N/Xb0NXr74UaLqPxS0T432msX1vrOiaPJpjRtJmCWBzzvXsykA5796ulCVO31Xo1p05XJN6d0r&#10;tbXv3NKdOpBxeFeicVJNv4L3ej+0laz0bTfZFi9tLjwP8NJrHS7v+0P7Os5EtZLxfNeU/NtMjDBb&#10;HRuCSB3qr4DGkXPw70HRBpg064Gl+Zbw6fqBktypP7wwSE5KAnIU8qO3FZ/ww8a6p8YfhJfappF/&#10;Zrr+m3E1pq0a2xKxXqSHKSRHna6c46jOQTT77Uo/D2uxroPhYrpvhXbDqGl2sf3o7hRiaHPVFJYk&#10;D8atVo8sKsfh5ba+bV+791Rbavpbq9tI1KMo08RTd6coRS0vo3d23eiV2vJb62VtEsfDHi6S8ayW&#10;GRrpbmzvpV2rI5XaT/daQ4wWGGOeQa3NTt9L8Yag1pFaxyKI1uLK887MDyk7XiLDO1wM037RpPny&#10;aBd27Tae0w+x3DKJIeTuTPoA3Fcf4T+Get/CbxFfeK/CupPJp2rtJJdeG1k3ww6gTkyQs3KoRzsP&#10;fpVO9L3YxvFvW268/Ned79k7Ey5qMlGMOam2+a28flbVea123VzptY0uTwvNDb+Eo0j03S9SWSbS&#10;PMEUkEgj5Ee4bJIpCw3KcYJ3KQaj8QfEm28CeMbP4e+PtLmXStbaV/D+uywGS3SbG9rW4/55N2jP&#10;RvbFZvxGsNd8Z/Dm20PxGBpN5qUwTXB5/mJ9nkBUhGGCCW2lehB96RtU8WeDvCtj8J/iTNJ4guEj&#10;W3i1SRAsl0sZ+UykdJAoH7wfeIyec0SqOnK1O8VZNNr3VrpBrRq6+5r0TmpXqU6klC8Y+602rxu9&#10;4OO6TVkn0a0tazk8Qa/8JfCGnx+MNIv7G1tNU1C1i1C4+1Miyhh8oRs7c8Z28Zrv2tLeeWz1HTpW&#10;aOYARXEaAh4sZCtnt6HrXy18BP2kfgp8WfiR4m+BfxL0xW0C81JNP8NW+tWx8u+nRjuyQAFcN05B&#10;r6kn0ix0CC1gstQNrDaxLaJbyN+6KjhQf7rY4BqcrxdPGxnOlyuCbT5XqpKTvp2e6d9d0u7yPHUs&#10;zw8sTRcXTulZaOMk3e67NWkurTv115DxvYeER440d727vvM1yzbT4YxGWt7hYCbgIzEERSKcsrHA&#10;fG2n3HiLRv8AhCIbfxnefapNQv5EgvLyPyzuVneMEcFSApx3HYnioPil401v4d+EbrWrPw3ceJBp&#10;utW8Elnp4BuY4ZGGJSvfZnk9xW1q/h/Qvih4T03UYfMjjvohIizQ9OCyllP3HVuQ3UYx0OK3l72I&#10;qRhbn5b8uu1+XvZ6p+l/v3+KrVhStz2vytNK0mr63s9VLVbX73vm+G7bQdB0LVvHOpeHbe31Npox&#10;c3dud7Tx/ehdyOuFbO4jv6V5X8Lvjl4A8K/8JD8RfFVtqF82n680GtQppRkvNLjOfLuNi5byyM8r&#10;lSOcZr16wvtQtok8L6oyNd7FkvJY4v3Rx8qkDspUcr0HOK42P4f6b8Pvi7qvxDt9FsobPxattpln&#10;NbsxPngHcj/w7G5wenY1yYinW5abpWXK3zXWzd3eysnZ2unvd631PPx1PFRq0KmHkko3TvG9m02p&#10;NKyb5rRf+J69V2Hhq28Gajdx/F/4aahY6ha+LoYhqCCMCHVBj5LgqekoT5SCPmAGeRXLa78LdD1T&#10;wMngXwZ4etdNW312DU7bT/sKItvKlz5sMihNpUq6tjHZyMcYrY1z4d3lo1rF4QSazk0+4zHa25VV&#10;iU/7B4ZSeARggmt3wh4gs9b1LVF1IbZ7OG3F4txHsktmdSQhJ7Z5H410ewp1l7OtBJtNO2zcl71r&#10;6q9tV13d3dnd7OOIl7GtHlvdaaJ3XNKz3V2rta93rdnN/F/R38WeGm8Q6ab7T7i6EOn3wjtVkdAk&#10;qvlQQQe654ypNaXh3x9Z6jqd1pWpTtp91o2oCzjaNysIYj5ImB7MPu1uaLbJFfPqtlrDR2e5nu7W&#10;aPkyYxzn7oGMiuP13w7qfizSfEmm3DWOpf2lJDKv2MmGaNFBMZ3f3wwGG9KqpTqU6ntY7vRro7Jt&#10;bPS7tsr776WK0K1Gr7enq5LVdHyptPR3V276LTVnTaZrlprup3kGj3Mcd8quZraQbZJGHy59G547&#10;1audQv8AUvDr65pBka409nFxZrENzMgw8e0/xenPXGOtcp8NPGHhrxY91p+sSzWmtw2S3GoW94m0&#10;EIDG0qkdDnqR9aua9rF38MdGkvj50kOoXiNGy5kKnZ83P8QYDI9+O9bU68Z0faX913vbp69n39TS&#10;niovD+1crxad2ujvpp0d9H5jNF0aa6+JX9t6baNbtNaibUPMXdHMu0IDGeq4bG9DyrD0Nc5F4wkl&#10;8fa18M/FYGk6ktxGbNtQtgLTVreUYURuD16oe4OPWur0Sx8NJ4kbV/DtubXUtas/thureZjDctMF&#10;DS+WThWOxM4xz1GaXx14a8KfFC3bQ/GnhyWS60Norqzm8sqVcMNskbDqOOV/+tXNUpVJUm6TXNe9&#10;m9JabXWza1uk/mmc88PUlRvTkk+Zu2vLJNaq9k07aqytfumzG+G+o+IPh34G0vwF4q1v7ZNYXkkd&#10;xdTnmOHeSkTZ5wq4AJ6gVtP4B0weMdL8V6VcNbXFrLceTCs/7u6WQZxt6dMkdOa5nxJaQaz4utkt&#10;JJC0VnL9o0+5xi9jHB+bruXqp9DXE+IPip+0H4A1/wAG2vhX4MXHjLwrbh/O1bS5w80qbiVQA9JE&#10;UEEHqRwea56mJoYWjy1U3CFkmk5NWcbbJvS+r6W10aOP67RwsY060JSjFxUWk5NWcUnom1bq+613&#10;V/WNV06bU9NtdS8QTSWOqWNwE03VMqFnkJYKjjow24Xnnd0OaopPqHijRNF8beD9Ym1LRdVt0ttQ&#10;2qsUlqELK1ymRncXBDKa3PG3jTwRe6dBomoTiNdUsY7xUvbU7PJDBmVv7sgxyByp5qxo2mnwxpK6&#10;Xp2++025nlukkdlLIsnzBQRww54PUjrXbKnCpUtGV1ZXaet3qm/lvo73Xa56kqMZYhxUrpJXaevN&#10;dWvbo43T0u1bXS5n6taWuo63cQS36xw6jb+XYxtasrpMg5dTnAJHPBGa5SDxFq+u+ANUtLfxraLq&#10;GktNpt9JcLtEM2cR3JEuMEAg8nDdM810fxA1vVNB0rT5tL0y41C2F5i6toYx9oiXGQU7HB/MVxn7&#10;SOlZuLXQ9Y8P61L4f8ZWDaZ4g1TToQ/2OJk3JKydVdXAHoQe2KxxMvZ80uy13WkttfJ7vor3PPzK&#10;cqVOpOF7pWfxLWezutkpbu2ibva2vonh3w3PdeC4NK8T6PZ/bLCSOWGdY8xSTBf9eobJTnJGDlc4&#10;BrGtrrVtP8T28Gt6Wn2OFbmW1v42bBk6NDOnYnO5GWpPgY/iTTPhpZ+AvFWtLrVxo9qtvFq0cZRr&#10;q1AxCzqSfn2DaxB6jNZul/EHR7L4kf8ACtfE7K18buF9Gk3ZaeCUN8sg/vKUZSf901tRlTeFp1H7&#10;raS1tv2fR9r9e51VqmH5KEr8vNZK9tXvyu2l9LK27Wj73fCuteAvEXje+WDVVbVvDtwovIFb9/br&#10;JHlTnGXjYHryK0/jF4Ij8YWVu2kzJDq0Xy295tG4RkZALDkANgjqB6VneK/hdp3hr4rN8ZdBv2gm&#10;1KxTTdVt2T92VRt0bDHQ5yD6g1Z8JeIJNaitPFFrqrXFjBNJBdWM0e5mUtgFX6jYf0rSMn79KtC1&#10;27W6rS0vVLfrdadEKEf3U8HiYq7benWN1aW/8rV+zvbsVdP8PeI7Xx7a+OtN8VXFu18sNnqmmTAS&#10;xkovMf0P3lbqD3wcVnfHH4SjxfNfePfCd9ptj4lgWKCHUJoZFZrKRWjniLxnJzkMC6sqsnzDBqzr&#10;eqeKfDHxoafV/B0174Vu1T7LrllMCbGbHInjznaCMBwO+DV7WrrxJd+NdD8QeHZUl0tvtYurd4s+&#10;ZLtHlsrZ+Uj5sqcqwyOtYy9hKE4STdpLTW99EpK/a97rS601VjGpRwuIwtTD1INpzd1rdNu3Or20&#10;u+ZOOj2XUr/B7QviLoXwSX4YeI/FVrqGu6JYlNL1S4hy09sp/ctMit85U/uy6nDAA9a3vDWr6uul&#10;NqOrLDJHJAkrRWp3GJguJE5+8Ac47461yVjbxaF4tsNX0bS7m5Omrci1nt5cAWsgLSw8/fjEgwFP&#10;3GxXV6avhT4qfD25vtFguNPW8hlj8xF2SwTYILj/AGgfzrTC+5TjSi37qsk3dtJLq1ra9vSzfl04&#10;OUpRUIv34Rsk5N3UUrO7VnvZvro2+0kMkviTTpNKggtvOLZtbiOUsvkv0Yg/Mo7EHIzXl9nH4Y8W&#10;+EdabxP4KfTsLJpuqW8kYzIyMfMhK5IZW+R14yR71q/CePxf4Q16HRvFXidZLyy00LcPJENmpQr9&#10;11PQMP4sHn0rR8TeErTx9c6lothclbbVJ7a9+0WMmG85HBLN7EKo3DnisZSeJoqVveV04u3bb5Oy&#10;9O+jOCt7THYeM+X3mpRcHbXTTva2qfrrdWZc8D+Ll1jxTrXwg1CTydY8N+G9N1DT/NmZhJazIUDM&#10;OoKyAowycgg157+0RpfxOv8Aw5JpPwUe607xZaW66hfWOn6gjC88qRW2Ish5jf1GCOhFejXnhm4u&#10;viRfeO4rC1/tY6D/AGTcM0OyeY7vNSRZQRmPPG0jrWUdI1PXbO+1K5RU1SWaMQSyweXNACMPFvH3&#10;oyRiorRqVsPKjK+t0mtHy279JL4dP+CLHYetiMI6E73vP3lo+Xmk42etpJcq8+p3Pg7xIvjHwPY+&#10;ItR8MTaLd3lqv2yxniVHt5sYcHZx1z07V5/ffDhPDXxCl+MXh3w9C2sWGn3MOo3Gn3TRS3sarujg&#10;liX5ZzjO1yCw4x6Vr/C7xl4o07Qm8EfFfQo9G1izuGt7G4+1B4b9Cf3box7leCD3qz4n0PVn8YWu&#10;o+E9VCyQyRJr1m0w2FcZRyOqPnjI4IrWSjXwsHJOTjbpZqSe9mtHddtr2O/ESjjMLSqWbkrdEpRl&#10;3s1o09WtNL20OJ8Xx3tzpum+NbU2tws9nNK+j3EXmLqlvt8yB4SCGhuYn53DPAZSCDiuw+Mvhyz8&#10;XfA1ZbiH7LeWdnDc2bTEwm1m4GTgjA6gj7pHtXL/AB0f4b+FtKXxf8SLKWz03Q9Yjn0m9guXjWKZ&#10;2EQB2ngEu/HK4zmvStPtH1Kz02a21Gyv9FuLFoZmVxLHOCMAKwyMdqzo071qlOVneKv89L26K6du&#10;m73bvyYfDwrTxOFk0+aMVa92rq3M07NK6b0005vibv538O/Ovrf/AIRZbq2s9P09Y3s7aPdDLaTK&#10;MyhVwPkcndlSRyeO9bHw/wBZs/iXrC/Fnwr4pVLHTrx7G4t47zdBJOh2yKwHA3cEHg5HOazfFfgn&#10;X7H4g2tnoMlrN4cW3YWCKpWXSdQX+CQ5+aGVMrjopwRXN/Dr4T6f4S8L/ED4f+GBcab9t1Ce9vPs&#10;N0JXgeWHdCwVxjnlcfQ+9c9OVajUhScbpOz17K8eXyv5rS/ZpcsZ4yhiIwlTvGPN1s3KKThZ6rlt&#10;zddrXSs4rpvi14G+M+q6d4s1nwF4hjlunthdeHdNvLNCBLDGzeSXyCVlONkilWRwM5Ga439mX4/f&#10;EL4geBPA/ibxXoeoSXWrX11Ya3DdWQBmj5Au1bA3JG6mOTIy24HrXonwVPxM8L/D/SdK8Y6xDrEc&#10;OjxwWesQw7ZnXaSrTpzhlI2EjIbg+tY/wVbw9oEDWFnbw2+NX3R6fBNvjtZJ3dmkjGcxpL97b0Db&#10;gMdKmUalXEUsTCcocyfNGXfSS8tPeWjs09NBvDy/tCjXpVJ01NPmjJtq6nGfdrVc0dNGmraJnH/F&#10;bUp/DP7Quh/EfS/ifdeD4dH1A6NfWtzp/naff2su0opcHaisTjc33TyMHr654quPEMfjDT9Vsprf&#10;/R7gNJHcR/K0TDBVXH4EN3rJ8Y6Ha33xCna71C0+x3mn/Y9W0+8tRJHJIW/dSlW4JHT3HHpXE+F/&#10;FHj688X6X4eS/bw/c+H9aksJ9O1T5rDUrPbwkUnYg4ZQ2COnIonzYXEVG72nJWtfRrbS9lol2bcd&#10;noKnJ4GtUpyv79S6s3umk/tcq0s7JRu1JWbPQdfttYsvEMGpaDa7bfSrxzfRrZ7/ADYpgGK5HIKM&#10;A2R36jvXA6J4Y0pn8TaV4Vi1KzkTxF52pWtmv2eSS4Z1kk1C0lUfMDu3bGB5DDnNdHF8WfhdH4o1&#10;KPVvFP8Awi3iKa/S01OxvJCqzsgwrkHgq6fdkHHHWsHxUvxJ+Fvxg8P6z4e8QWt3b6xqE8F9aSKT&#10;b30aqpWQn/l2nWP5f7jsi9CTRi5UZfvN0pa2s3G/u7XuntdW6NasMVUw9SSqxfNHmtKzT5VK0Vpo&#10;19luLW6e7tfsP+Eo8WeGfEP2XxLrY1fS7u4Npb6g9mIbqzcr8qvt+WdH7HAI5zxUGt+ITp/iW++H&#10;OoX2nz3mqW5l0OyulZVnjVcOhIHT0PODWnrmsx6tPaeOPDv2O+02SWRJF+663EOeG6gMD8pB5Bq1&#10;qVnpOvLpviS6tFZclYpODJZFh8zxvjpnFdsoy1jGV9mr3ej316q2172flovQ5KlROMJ31TV7u8Wt&#10;dW3dO903ezt0WmLDo+s+Kvh+Z/hzfrZa1JakWNvrWXiW4jVkwZAMqP4Q4yOmRjNeS+H/ANrDTvhL&#10;ZaXo/wAevh63h3xdFprw6tp8MKBLoiRcXcQzgxPzhlJXdvHBHPrHwc8Y6aL3XvDWoGRZLG+lNvui&#10;2lo+7/XPUjg1p3vgHwX8VZLXxNe6PpuqR29q0Ok6gbVTNHbO24xHcPu7xn6j355amHxWIoxnhaij&#10;NXVmk4vVXut01bRp21s1rdcksPXxdOnXwVXlqWs00nHRq75b6S807Wdmtmc38SofGKXPh2z0zVLi&#10;HTdK161keRYfM87YCAjsf4ORk+oFdb421Bte0m6v9NmjjuCNklvI6jkd+ex/lXNw6bbW2g/8IdFq&#10;zXlrDuktjNMFlhcPmJM55YH161qeHhLqeiR6RrulyNfTKSy3kKna452nHb0NdEZOUpRf2l9z7J/P&#10;8zajzc9SKv76XW6TStZP56d9bogNhBc2mn28UcMk6KPtECvl40Iw+M9RVn+1NI0rxSvh+5Vf7N1a&#10;0dLKUR5W3kjAHJ7CsdNSudC1FfEFlpMkhmxFFb2twVYGM7WG0jnHXHeug8YWumahpkcenyyRs8we&#10;KbyeVJ6jHrniqi1ytrdW3/rqi6cuam5QtzRtp3W3luvu0ZgeF9R8Q+F/H95rMWk2q6WfDrpfQrJt&#10;Ml+JBtl9lZcL+VaesCwu9KbVfDgkWKeE/wBo6S5wUm/2QRjr+dN1bTrqLTWv4IXeG+hDyeWu5W2Y&#10;+X2BH61R8SeINTsbHRPEnh20uZ7e51Rba6jt5l2xq7feO7qoI2496XNyU3GXrtqvT9fUz/3elKEm&#10;2t9tVdrVW6Ws2vNlrRfG+n6L8PL601S+hvL1pHCwmLb58n8K7W4yemK0PAtxoVz4et9WXSpbG6Ub&#10;byPvFKeoPpj8qk8eaP4U8ZpDo12k1q8kyuI1jCukinKn8D+dcbawePPBnxu/4Ss65b6hoSaVL/a9&#10;rEzLMGyMSPCfl6jAYVcqk6VRKWsdFf8AXvp1+Y6k6+ExEOZKUFaN1q1d6yd3fTRu3S9zqPF2i2Fh&#10;ol9dpPHd2F43k3kMcn323jJ9MnpVCfwmp8R2PhTU/FUwhWZ7/T5pNu2UZAWM57r6VY8ZaTpuuQrd&#10;6XrF1atZ3CajfWsONxhHfb3BJGPpWrquiaPrVhbSal9mmk2GS1lZSkiMfmAwOMGlKn7ST07dfPXz&#10;/wCD8zWVGNSpK0Vpa2ujV7td/wDJ/MxvE+r6/H4xvvBfizT4Rb3UaLo+pW9wfNiYjO4jsR+tVbKS&#10;CC5sbPVtTlW4t72Ta1wo8yJyAvmA91fr6ZrRvL5/E/iaPQ9SYLefZBdx3kaghRu+RDnueRxWxNpF&#10;zPdrK8awvJEBb29zGpJ9Rk88GlyyqSfK76/8HW1tv61CNGVWpKcZN66X3Wt7dNtkcX4+tNC1Sy07&#10;whpXjKPTbq11CO4STcI1nLNteEnoGfP1zg10ev8Ai640i7h0HxJeXUcnnGKSTycuwYAAZHG4ck+o&#10;rO1Cw0DxXcahoPjLQLOSSwnhN1uUqWG7KTA+xH4GnfFG01rRbzRT5Ul9I2uRG3uY7gRyNDt+6SQQ&#10;+FJ47/Wo9+mpVI7aLr0drW7/APDMx/eU4VK0f7q0T6Nqzj36Jr0fQ6LXVhju7WS6kWeW1idEnjXa&#10;0sZXBUepzjNeZeKPAtloPxB8K/EnwzHJp17ot3OwPlboLq3lUB1dRypJP3gOo5rtvFmor4Gtl8Va&#10;h4jkh0qGYy6haXtlvIVhgZI+ZR0Jx6c1y3jv4h6d8PYo7jWlutZ0jdFdrcafb+YIbdmG4hl5ZQCC&#10;QOcVGK9ja89Gmn0urNNPe9tN/InMp4dxfttOVp3dnazTT0d7XW+90ejX9v4c8SatnV7PLMMwyqvM&#10;fH8LCsWGLUvCF3NFY6s8i3mphLiG6bOdwCrIp7dsjvitKzvdGlNrqvgi5t7yx3rMP9I42EfcAOME&#10;g5APerniez0u6s7e/wDsMkPmX0RZWysiMHyAfUe1d8o8ycla61uuvz6nqSpqrB1Itcy1uuvzW/8A&#10;kZ1vqfh+71W62a4tncQ6e0N1bSKQAA3Mg7Hnil8Nxy6fBd+Gtdh+1W33oJVwyPuPp9KztHvPDjfF&#10;3UvCAupGni0Pz0s5YciVJJssykj5gvQj+HPNWPEnhzTp/DFxDYW8yfY2fZJZXG10Y87l9/51nGUn&#10;FzSWl169+/6bGcZNxdSNm4uSaT3tumtfXp+JF4V0vw94K1gxWup3tvY6hK1vb2N5MWjjkLcBM9Ae&#10;cCrlpZw6no91oJhG+AzWskLtu2yq2VbB7Y5BrLspLi78PaZYeJtY/tb7NdLd2t59n8ufavTdjqy9&#10;D0zWpfTapomr6pqzWy3UMlvHLCyx4dEJ5Bx/F1P0qY8vKlbTt2urvv26aE0ZRjTVlaPZLa6u9m+q&#10;0tpqWorqLWykNtq8K3drEDeWbLlZY1GOh5z6GsnTtMn8GeJZtX1SNf8AibXSItxCvzKpX5Vk9eeM&#10;+lVfEupeGNWsdH8X6ZqM1jHJqv8AZl5eNA37uQScLLt5XLADJ4+YZ61Y/aD0bxh4p0ODw94RuYLO&#10;+W+il+0XGTGVidXZPlOQWAK+vNOpL926i1cbWs97rT0v/mKrPmpzqpc0oWcbP4rrTR7X2vte9upe&#10;0y2nsre6uW06FrWa93W2zrHk/Pn05qtqF7Fo2o32ry6g9vYzPGsrSY2KQfmb27Crfi7W9cawsde0&#10;Gz8pJJ4pb6GFeducFSD29T1qr8QNNt9S8MahBNGi2bK8l8pTO0PwDjuO9Kdoxah9lXXRbP8AD8i6&#10;vuxkoXvFX9bp/hvp0Ne30o6JrGoC+ZntrqNnWNhkbSOlVPD621hbWeiXcZS4muHaESPgKoXJwehC&#10;jio7jVfGHh3xDeR3jW+paS1nbvp1vHGRcW0cUOZSW6PvOMZxiuR+LXhq6+LHwWOp/DnVr2xk1a1j&#10;m0+T7s1tukDNFg9CWXkZ6Z9aK1ZU4SlCN3G75ers+nr09VfymvW9jCUqUW5QUmovd2avZ6qz0s+l&#10;1ddux0zwvN4c064uLa28iaS8eW3wfvSNnBb1Bq1oFgttotxpzW0MNwVBv0j4XLDlhXJ3HxN+INn4&#10;W0mWSG1utQFxHaXVjdwiKV7hOHCNnb8w5B6V2seoiTVC0wkgi1KH5rW7iCtA23ldw6//AFq0pSoy&#10;klC/Tp3/AK16rqjTC1MLUt7NNWS0atbm/W+j6nPwavJY3clrfWzOzKLdtvYjBUc9Rt5zTvF2qat4&#10;L0trvTbdr2dbpXsIoOGZWdQy/wDAVJauY+KeseJ/ht4i0H4hx6dLq2gtILLxRpluyuy2zkLDexA8&#10;kpJjeP7p9q9DvbnwvrS/arLVEkt2xtmj5VvUe3as6c/aOdO9pR++z1TXdfqmjGnKVT2tFS5Zxta/&#10;Zq6a6PX7mtel6XxRbVf+EfvLDw/Zx3RdZEE0cm103RnZIv8AtA4OO9ZXwG8Qap4o+D+n+E/Hthcw&#10;63ptmttqn25gxnkXP70MOu4VtwAJqq3zurR287C425G75fl4PWsy00eWHXZdWW7tZLO4ZhcT28hB&#10;JP3QR0BzWjVT6x7RPSzTXSztr8v8zaan9dVdPRpxcdLWdnfvo18te5am0maLVjHbsyXtuymJWb/W&#10;R4+79D0rlo9d0bT/AAFqnxZtpdSha31SddUskb57fA8sqoPUJ94EcYrudYlj02ez1K/g8z7OCt1I&#10;JACkZHXPtVe80S2/4RdtMislks7jzfM3gNviYH5T7+9TOlJ35eifybtZ/LVPuFbDylJ8js0nbTZu&#10;1n8tU+41Wh1zwjHe2Fyl9BNp8brN/wA9lIB3EepFZ66WJtNbw7pV6fmjdl39UyuFH4H+VHh/QdX0&#10;m5sIdF1ny9PtbdX+yyJjKHjBPdR29CKp+BbnVJPivrqajDts40jOl/7WPvkfU9vai/NKN09dPwvv&#10;26evqZym5SpqpGzk+V9trtp9tLa+Rcha9XwhZ+FbvVWurrTcC+e5X5p1AySQOtWPDWp6rJoUGpNL&#10;CHtchrdeVwx4wfyqFdd086NquqXsn7yzmkVmjhIcc+nfg9a1tDsLC0tbOygeOaK62sD1ycZqoLmm&#10;mn0/4b8jSjFyqR5ZdLb+dl81bUz9F8WKvieSKfS/KtpGaBZFmyLiYjJ47Hk/pXnP7Rl1qfws0iOw&#10;OpXVna+JNbt7az1Sz2/6HPuDIZQeiEjYT3BrU8f/AA0Hi3xZq/gfS/ErWenyaXDef6HeFLi2uFlz&#10;FInpv27T7L71r/FpF8U+FLe08RSxyCaFUk82BWUSEYIYHuT0PY81wYr2tXD1I2s1ez0s7tqS6O1l&#10;v590zzcVLEV8HWpy0cb8srre9pLppay76vZq50PxHlv4bXR9VbSRdSRzqNUEMm3y12/M6eoz+lY9&#10;vaW51u/8WeF7pvMXyraaGO44Vc78Fe2TzmrXhLVrq58BR6Vq+izLf6evkeTMdpmjxhWB9D09qpaM&#10;4tEa3isoItQvFxtXKtIE6nH8W0d66qjVSop99fNO1u3fodtWUa1SNT+ZJ+adrb23uZ/w28RImteJ&#10;tD1i1u00mC+EGl3TAssUznc6hjyA7OSOw210/hCTw3r+hXFvZS3Cs7eXIzMRIGhJUA/T17iuc8aa&#10;lqnhDS4/FnhnQmv47xreDU4bQjJPnIvnhT1ZFLH3HFdTcjTx4jh13Sgv2O4tzHbTRnGefmyPU9qn&#10;DuSahJp8vl0k3az8lp5XttYWFcqcvZvXl306TbtZ9lt5aLsO164vU8HzXERa4uIl3JhsZbsKbLFd&#10;6tLY6pFpO12t4zd256o/BJPrTfH2m/bdCmsbeKQ7Yd+YXKkHrn8KTTY7+bWNLudO1iaOX7IzzWkx&#10;ylwpUDOe+CK6ZfxOV+X5/wBep1T5vbcjva0fvv5/0zI1TxP/AMIZ4tvNT1a1mk0ttPknzCu5o2Vu&#10;fl/iyPTnipvivZajcaQ918P9WZdYntVn03dJhWdVyueOnOSKq32sXE2611DQ5o/O1SGKb5gfLyeG&#10;HpzjIrXh1m41PT7NvFPhv7LrmlzK2oWsT7l2MWG6Nx98FcEjt0NYKUakZU72vqtGmu9n3tqlvo+x&#10;zK1aFSm5aPVaNNa62fe2qXrbYzLDV9G+Kfw3e51DS1h1OGH7NqUe3bJBICNzDuoZhuHtXQeINObU&#10;JdOSVxMsW1iskYcSYTGGB/PPrWZBo2iXGp3XiK3iZLy8VY9yMR50AyAGHRiOe2at669x4bK+IvOj&#10;ks1KHDtjy1+7n8sVVOL9neavsm11Sbs3+q6d7G8OaNFyqa6K7XVLq137mR8RptN0TwesF3Ddyzah&#10;m2s1tmO6EBlMkmf4dq5P4Vvv4Z1nTtS0nUvD2qfatPt4l+1LIxDz7VO2QHuSTz2qvrujw6zFfm/S&#10;byLq08m3WH7wRly5X0J6VwHwY8dePvhz481n4W/ECVtX07Uo11LwDqcUgVns44gs1u0Z5V0fBPux&#10;PQ1M6kKWKiql0pNJNdGr7/4tk7W1Ud2r89SpTw+Mj7WL5J2ipL7LTbV/KT07axT3Os8QWd/D4lXW&#10;vC8SxyfasanayE+W8JYM4x/z0zyD3o8EaJZQ67ffELwnqkkceoXrR6lprP8Au2deM47P9OtXdQ8S&#10;6It1DrqyE2upTxwy7V3GJyOkgHKntVe98Mf8Ir4gQWyM1jdTyOyhzw7LwT9DS5Ixqc61Sf3N7NeT&#10;W/Rlypx9t7RWaTv6N6KS9Ve/c3LBZ9T0mW4sbhWU3TDzPvbWB5BH1rjote8ZeH/jtpvhKPwrbyaH&#10;cae0812p2t9p5zs7EKDyp9cioNGn8SfBzwvfahpukXmrI2qS6hdWKz7prhGG6QpnqerBfQYrstXv&#10;o9T0SL4ieD/Lv4Xs1ubWPozZwSR/dbb1B7iq9p7aK1cZxs2t9L6+qdumqdvIb5sVRjK7hODjJpa6&#10;J3aWmqfW2u3dXo/ECC7Hh3U77QNL+2SGB5rW3ThpJlU4Ue56D3NR6Jf+GvHHw0sdQ1ZVs5rnSoo7&#10;qGaTabeYgboSfVX71eglth4NkvjfLJDHItykgbDRZO7P51jx+E9DtdcuNVcRSW+sQtcT2Msn7lmO&#10;MMvYEj8zVVIy9pzJJpqzX6/mVU5vbKcbNSVmntr1+/T0fdE91DbfDxLfTdY1eOO11ZI7ea6mm4aZ&#10;vlC5PqOnrWV8a5dV8MfCLR9GuNPurqSTxFaaZMdJbM0Vq8h8yVM/3UUZHcZFdH4l8D+HvGlv/Yut&#10;WDS20QikjSRtwEkZ3Iwx3U4/Kl1K11K9mt9O1i5kj+zyK8FxEvyzkgqVYeo65pVKNSUJwWiasn89&#10;b7fLXqxVsPUlRqUlomuWLWtr73v8mvO9zeudVsQ6ztdR+VHDnzFbaCh6Njt2rN8FSabq+lXqabfW&#10;90q301tqHkqMNID84b3wf1qve2epNoMunXM32m6htVEl19lGZ03Hqo749O9Z3wMvfDl/4Lk8XaDE&#10;1vDqV1PlXGEmaE+U06eqvtznvit/bOWJhBrdNu+62T/GyO320pYyEHbVN+fRO3o7J+vmMk0PxL4W&#10;+INgnhyFW8OnTJrTyY2w1rJjKOo7gHtTdFXxlpXhuxs9duRqGoWNrIG1SMbI7zfnIYdiBj8a3NF1&#10;XTLm2Ou6fP50NxMyoyyZCSDgr+fSqUGgR2WjahpIuJobXWleRLa4Uq1kxX5yD2yefY1gqXI7wbs7&#10;2V9FtbTtdK27V+zZz+xteVNuzu9Hor2tbybSt26aXMLwLpfh/W/HFn4n0PTpLXxD4ds/7L1mzW7/&#10;ANVauPMWKVejfMdyN9cV1Hjy81fT/DN94k8Hyxy3FvpNybO3kAIkm2Hyz+DDH41wvhfSX8A/GC+1&#10;Ka+M3inXtHa20+3kutsOsW1oqmDf285AWXd1K5Pau+8caLp1x4OvrTyJEha3Bura35kC/eZRjnr6&#10;UsPzfVp6crTflr0emibVnJd9dU03jg+eWBqxtaScr20d0lyt2WkuWzf3rRpHP/D/AMfNb/B/wv46&#10;8X3Asb280WN9Whmj24nAO8EdiCDWj4muX0YWPjTw1O1wlxeRvJZ2+MXKOMEjPoDu45OKXxXpGka/&#10;4bh0qaBZFZVeZT8rFcD5sfln6VFoWmavHov/AAivxEjs5oY7yM6JfWuVL4GV3AfdYdMjginatyqn&#10;J3slaX95bvra/Tp09do+2jFUW7pRVpdeZLd+tvv384tB+IHlePfiFotzY3T2vh25s/IPlH/SfNgV&#10;pPL7HBbGB6V0Bv0tNautUhMclqLeOJfLXDrICd2T6YI/GuZ8J+IYvDPjBPhz458WQz3+uXEl3pcd&#10;0AskzEk+VERwwULwvUCuytodMYTRuqMskuy4hZcYbPp78VvhvaThdy2ct91q3Z6vZNL5X8jbCSlV&#10;p/FqpO66xbbaTs+ikl5pXOUsDpnhHx/qEei65HEusWk2o3dncMBumUKokUHpwPmqHwUuieIYvEXh&#10;hplS8t9v9paQv3Ygw3RyD0D9al8ZeDtH8eaXqGneJvDc0NzHfPAtxC+1vKIDKyuOQrAcj14NU7P4&#10;fWvhfxY/jLRldtQ1DSUtNSvZJWzNDFzFuHQkdPpXPKMo1FaKcLvq9E007K297XW1m9mkcco4mnXS&#10;UV7O77p2ldNWa3vrvZpvTqXfCY0a2+Ilzr0ljdW9/qenQ2V/5oPlssC/uiB0GFYjPepE0m2s/Gd3&#10;4i0Q3X+uWa6t4JQ0UvloY/un7pAOeMZ21S8N/EDVbn4sXHw/8QeG2t1vNAW70XV4AZImKHEsEhxh&#10;XBwy/wB5a6KDQ1vNY03XtKkVd0ebi4i+XzigKgMvcHJ47GtKKjUj7mtpPbRp3109XzPZNO+z12oK&#10;FemuTW029rNO+r/G99mmLZy/bImU2fnG609BKyv8wVjjB9sVheFfDv8Awqu5vtL8MC4k8PW7fuNK&#10;kfcLME5fYTzt5+72rP16+17Rvi7ofiGx1eO10uPfY6tp7ID9sZwdrFs/uxGRkeu6uq1Xwxotj4k/&#10;4TqOWSO5Fq8Uv7w+XLC3JBXoT74ziiMvaScknzQdr7aNJtrutrp9V6MIv6xJyStKnK1+tmtWvJ9U&#10;7Xa9GZniD4Z+CPH1vqEFzbWt9DNPb39qpnO6C4QZSTg5UjtWTqd7beL9JTxhbw6pbaz4X1maFVh+&#10;+wdRHIcdJIypDfh61u6DfaFpfiG6046Q1jMLdGF4u3yrhWPEWc53D39ab4Z1fVW+IXiDwv4l0BLW&#10;1tYYZfD+ohv+P1ZI/wB4GHZkf5fVqxlTpVNrRcm07Lqryi76NcrTtf0T1QSp0pcq0XM2nZddZJt2&#10;0s07N6Xsupjzy6lL8VtM8QxBZLex006P4knkUb9siiSIgjlfn+ZlPHzDFdZfazNpvhu4vba1k1Zb&#10;e3y1tbj9+0ecMMdyB2715Z8SPixpv7Nl5pPiH4mS2Vxpfiy+tbPWNRhUxtDMF2xy4PUYBLZ5UAV6&#10;LN4Lnt/iRpfxK8KeMJrfT7ix8nVtLAD2+pR7cwzeqOoPDD7wPNTh60nKpGHx8y5lpePMtJWdk1om&#10;9d+azbVjPB4jmqVKUHeaknNXV4qWieuluVJ2783XR874n+E3h/x1fWOpaeVk8OzeH5LOP7LMyXVv&#10;IZBIrow6FWHIPINbGia94ht9QtPC/i2O6uoUjy2tZA+Zeitjr8o5PrXP/CzSfiX4I+NXijTf7MW8&#10;8B6p/pui3UMyk2l2T++i29eTzXU+EPE+o6n4017wVrugxR21vehdH1BJARdKy5aNlPKuDkehFVhv&#10;Z8ykk4SlJpqztePy+F2bi+z31sThVTlJT5XTlKTi1bR8u3/bjSvF9L2Vmx+h+J5nvl0nX7iO31G1&#10;thcySbwyTQ+YyrID2yMfTNUfiL8MdX1eLStR8Fat/ZN5pviKHU2MEC4nUE+ZEw7q4PPqea4n4oaX&#10;qfxx+D158QvgHqqrr2medZ2aSMYi0ltcgzWjj/bCGPB/vgiup+Fvxlu9f+GE3xU8d6Pe6S0McS6x&#10;o7RiQ6bcD5ZEXbliB8pIPIzUuth6r9jWe8eZT2XKtebm0Sasr27p7XsU8VSxNR4Wsm4OPNGabs1r&#10;fVbSjZPu079GZ37SV18RIYdH8S/DqKFrjS9dgkv7aTvbBvn5HJUjPHtXZ6p4v0fUdGtWupI7d751&#10;aHdyi85znt7VP4vs7aeyiu4o2by5klVreTDN3UfQ9x3Fcj8S7mw8LJZ/Ea+vyulW1xHFqAZd0KQy&#10;yBX3KOwJHP8ADW1b2mGqVanNdNK6eytu/LTc1rxnha1aspaSUbp7JLRyXy3/AELHxc8F6zfXHhvx&#10;l4KltY7zwprq3TJMGzNaupSeNSp6lWyM5HFc74c+OEmsftC6X8M9V0CKHRdV0WfU9DvljZZDex3T&#10;psbPGDEu4r24PevSL+1t4rK41nSbtBZzWL99yjjCuPYVyt74W1iy1bQ4I7aJ5NOst3nFcq7cgoe4&#10;BU9fUYrHE0a1OuqlJ2vKLkrXT2Xla8UvnFPpYyxlCtHEKrQdruLklqpWaX4xuvkuw/wN4Si+Geq+&#10;J9U0rVi1t4i1z7bJaXH/AC73Ehw2PRWAyB2oh0DUfBXxkufHX9qu2i6pp3k3VrHDuELxgneSOfp7&#10;VtaRqnh7xrqGpadDbMstmyLcRyL0bGR9eKtrfQaHdSWd3CxhZFYSBSw56ito4eiqcOV2UXeLu7J3&#10;d7+Tu1a50QoUfZx5X7sZXi03o7u/yd2mjk/hp8RNW8R694q8IeM9HX7Tp9/9o0KaPmC9tCo2PGx6&#10;OGyCp5BrqPDOqeHPEsEmk29wksixR3hImyzK5OJMdVG4FeR1FYt5pOqWPiyLV/BVxY3SLbSm702Y&#10;BWuJSA0e1uqbT19c1p6/YpYv/wAJn4b8PWkesNZxx3E0nymWNQW+zsR6Mfw5ooutDSfvWbvdatdL&#10;NXTts9vl1ML7enTaqPm5W09L3T10fle2vb5vN8f+Fr3xZoeraPZ3ELRXVq8d5HOvO5gQpyOgFHwT&#10;+JVj448LW9tq2jXWl6vo6fYbuxvYyMmMbfMjb+NGUBgfep7vV9RfwPJqNxpUmlazNGI9RsEPmqk2&#10;Bymfvpk5B9KvWV3ps12nh+VI/t0dqoVguN+RhmX2/lSvy4pVIPRrW/W7bVuqa10fd6X2UI8uMVWE&#10;rXWqa3u7pa6xa1+d00cp4H1L4l6H8VtQTWLaHVPC+sNJcafqiMomsJF4MBHVo8dD1zXQ+LBY3nib&#10;Sdce8mthpt/+5aJsCWaRDEsUg7r8272IFXlgtLKWSxgzCVj3YdMLkn196ydO0+51gata6+sd5a/2&#10;tEIYol2yQqqKwBI+8d+GB9KcYyp0vZ3cru6v0e6V1rZNaXu7abCjRnRpeyu5Xk3rrZ7272utN2vR&#10;ab/iS2jlVbe8BZZI2UkrxnHJNZGsWcCaLa3Ziljt9Jk+3eVt3FRHzgfXrV7TdT/4SrTp7mC4dkCu&#10;EkZCMsMrj86zfhPeeID4ZuPDnjC7S7vrK6kguGlXaZIzyB/tAKcZ71tKUalRJfaTs+mlv+HXozap&#10;KnVqpW0mnZ9NLafPdehoWFppevWUOvaW+3+0LdpLdo+FdHGSGHTNZ95p8keor9ntf3NptEm0kBwR&#10;nOe+04P6VjnxhZ/DT4p6D8LD4euINK1LT7q6g1K3Vmht5VYfuX/u5ByDXYapDHG08kE6iOWP52zw&#10;ue34nvUQlTrRe3NF2aXR2T/X5r5mcZU8RCS+1F2l01sn16arX/JmLo994h8P+K0Ot6z9o0y+t1jt&#10;Yfs+PKlzzKWHZhhQvbrT/Hfh281uHTb3RNTls7zSdSjvUVJNqzBM7oX/ANllPNUT410zRPifpfwh&#10;8T29xZ3OpaC1/pN7Iu63kkjm2yWm/GBIFIfk8qfWtzxQGR5dF8lmS4s2RmHGWIIx7cdDSjyToyin&#10;eztvqno7d13Xk10Jj7Orh5wvdJ2ad7p2Tt37NeTLo1S5ktDcjT2xJCZVx0bjJUe/pWX4Z1nRr3RG&#10;vbOB7VJPvWc0e10yTnj607w7HcaD4Kt/D8d9LPJa2m2Ga5+Z3HqfUjpT1isdVtbe2bbHNNMok2/K&#10;eOn055rTmnLlflt5vzN+epLllfW2z7u3Xy/Ee0OnLqs85k+W509VV/T5sL+Oay9J8CW2ht4jn0ix&#10;FtfavKs+p3FvlFuLkDAlx03bFUEjqRzWfFD4h8N2Ws6NrKxXVrd+KcaWswOWtpdu6LP8OyTLA+lX&#10;PBa+LbPVZfEWs+KJpLNtJ8jUNNvIhtWaN223UbDpuU7WU9QFPWsFKnKpG8He77e7e6b1/NXdm9LH&#10;PGpCrVjGcHfXtpe6f/AtrZvvravdS1pLhYr/AExrdrVbd7W6tyG+08fvI2Xtg4+tamo6bYazPD4h&#10;htlkvrVWFrdRL+8izwwH+ye4qWImSyguZgrvJtKSR8/hWY4g0zxzdXFhqcizahbrAtrvBCyAbi4X&#10;1x1x1rdx5V73vJtfLqn2utLddnvqdP8ADtfVNrffrb1ey+7U5OT4aw+EvD+u6z4Qt1sdeuNPIh1D&#10;blvNBdo1YjmQKxJ555xXVt4n1S30DQV1vRmuvtC28eo3drINsblPmlweqlgcjtmt2Czkv3EU0yun&#10;lFXdehfsfYiub8D6zHqulaj4e1HRmt49PuJIY4rh/mcI2DIB2Q9voazjRjh5ctN8qknp0bTu3bu7&#10;6swjh4YWooQbjzKyXTR3221va/yRH8UPh74Y+J2iQaFq1gl1HpspurMGQpJaTgfLIpUggjPB7VqD&#10;WbmDw5a3U8rzrHEomnVtzMMYB9z60y+8P6LL4jh1i1MkF+YDb7xIf3sRAJBHQjgc9eKr6XZTWVvc&#10;aXKYZreR2jYKuM+g9sUcvJWlNRs5aNrrba/9adGacrjWlJJJvRteVrX/ACtroX7qSf7Bbtaz+Y3k&#10;q9vOy/w7uQfcir93HHOPtkEX3UVvl4PYjPvXBahqvijwxouoXNj4g06Sxt5TDt1RWX7LGCM/Mv8A&#10;CBnr613OvWEV9Z3MsUzrHcaa0ZaGTAcMOGB7HHQ1rSqe0TdndJaff/kXRrKrzJLVJaaee2/Y8w+G&#10;7z/Az4uXHw08U+KNQk0vxbcXl5oMuoSA29pOZN5tUY8qWBZgDxxgV1F9rVxbfF+DwLrOnyLY3mky&#10;XFrciMGF3jYbo2/uv0I9avnT9M16GwsPEOl/bILWzTyZLxQ0qzDjn/bwM7u9N+zw3euJ9ujA+zxy&#10;MtwzcK3p+VclKnUpwUIv3VJON7t8ul4u/wA7NO1rK2mvFTw8sPRVKEvdUk4rstG4vut7bW26Euu3&#10;uq3Xi7So5dPZrFWYzHdyZf4CPYd6g8ew+L9O8BeKbPwNKP7Xk0u5fRWuG3ILplPlgj0z+FVdE03W&#10;b7RbmGe4WGRr6QWs8M27IP3XGeh9q0fC3jG38R6teeGNVtpIby0jVG80bPN3ZGB6k7SeO1dEZe0u&#10;pNpy2fXVbfK1zdSjVTjJuLqXs/VWsn02ujJ/Z68Z3PxS+Eujaz4g8Lrpt3aW8cTLb3AkgumVAGni&#10;I/gZt3B5BH0roru2uobudraXdjlVmGdv09jXnPhLwl8Qvh58RdPtbbUI5PDuj6nqr3scf7vfa3mx&#10;rZNo4PklGH1YGvTLLV49bi81Yl8u4Mn2W6jkBU46A+/tUYKVSphowrX542TbSV2ktdNN3bTS6djP&#10;LqtSphVSrJqpC0W39qyV2rdLtx9V8zGvtKPjPwbNY2jSWbTSOq5ba0bxk4bI7E4P0qp4A1nXNL8C&#10;Wz+PNNhXXLO2aXXl0/B85kJ/fBf4srg461seD76O+tpYCzteW6jzxtwrjJ4HvUHibT9TitbgeH54&#10;476WFhFNJHzE7DP5VUo2tWi+lrdPW3dbb9WvTZQ0jiIvXls7deu210/uu1sW7mysPEGmR67pTia1&#10;vLQSKezofmHH6/WuP8R+Hvik3xF8M/EP4X67Zt4fRZIvEum3AJF9GTmOaM/wuDkE/Sug0/7BeeHP&#10;sWl3TadBcGPdEjY+zzbslQf7rtwO3PHWuf8AhXoXjT4KxSeBtS1288SaCt9JJp1xcKq3GmwMxPl5&#10;A/ffOx68gCsazjUcOZNXs+aL+Fpppd+WWt9GraO121hiP31SClF8rs3KLs1JNNab8rs7+tno212H&#10;i3Vbi1WC40nSZrm6NyqrDHIFkVc8nnrgfnTfF2p6H4Wtvt+rXS29rfSx2iysdoEjnCg+5NN8S2ce&#10;s31vdafMyyI6jehKsvNQ/EHQNH8facnhXXbZriGO/gunt422sDG4ZG9eCM111XV5ZuOrW3a/9bnX&#10;WdZqo4Wvpy32v8lfXrv5CTaBe2fiy1tvLjks2t5OWYBopCAq7R9M5rA+AnxC8FfHnwhrfi7R728j&#10;kk1GXTdY0y8+SbSZEBU2x/DLg/7XtXW+INP8x4/PO7ZNlJDn5Qein2PSvOPCPw3i+HPxBvtH0nzI&#10;9G8TTSJdTuxMiyMzzbmbrkOzqp67GA7VzVZVqOKhyxvBt37ptJR+W6e61v0RxYj22HxlNxSdO7Uk&#10;97tJRfkk7p7qz22a9C8IWGo6BaTaRczbYbWbybDc2d8YHGc9xTdaT7NHNPLhmZl2j1OeKyfhzrl3&#10;4g8D3mg3rTrq2g6lNp91DPMJJVZPmR938QeMqwzzg4Na0eqy69o5jZI1kngVrKSRT80m35kI7EEV&#10;tTqU6mHjy9Vdf5eq29dDrpyp1MPFR7aeXdfJ6fgZemeFLK3a+13R4/sepX0yT6hMqgm4KdA394Ec&#10;e1Zdp4m034b6rp+g6tD9gs/EGsSWtm2z9zDdurzhXb+FZACF7bjiuiubzUYNHtNTtdPMn2eZRcLA&#10;wO5T97Hrjmsn4jS+HfEHhe+0uOwF9caa0czae4w8vdGX/bXqPp71z1IqEeanZSWqvs76v77O9uut&#10;nZHNWjGjT56b5ZJXWmjvq9PPW9teu9je1a3tHls9btLUxXsMh2wydUbadyZ7Z6elcn4W+L3hvxR8&#10;H3+MWheHryKa0vJo/wCypSPNEqS+VIij+L1FdBbeILefwDY+L9E1mPWrTjzrxCGM8e7a/I/iUgj2&#10;INZeiJo6+M9R8B2OgvBaJp6ana3RjAh895PnX6ng+lOrObknTaXMuq+00uWStp0fk9C605SrRdOS&#10;tJdr6yScZJq605X5PTyJPEF1beE/H1r43i0zzNMudHli1DUIQWeBlw6AqPvDkj1Bq94U0vQl+Jni&#10;Xx5plu0b31jYwXUsEpaO5SOPcjFP4ZFDEepXFcX8XfEdl4e0m/0qU61olu214Nc0mxNwkLtMo3Ff&#10;9/hlI5Umuz0G11FNVh8SGez87UtL8jXhYMRDLOq/urhEPRgvBHpx2rGnW5sXypX5XzaW0bUou3W1&#10;9dUrpuzaTSijUjPGOC15ZKVuzacdOvn5q+vQoeJNb1rSJ77VlsI76w0+GORjG2JFblmUjvxsx2Oa&#10;2PtWneJ9N0vxAbN7G+jhSY2qthrbzF5QgcHiqngXUrfxFY31uyQxarpTLDqkQ6CQrncynkK64Zc9&#10;R0q3HYT3k2ox29t9mvJIR5MbcxsnYg9if0rpprm95O6l081rv3VrWNaPNKPOneMr6eab673TVrdN&#10;flX1mBdV1BvDlvqDQ3d3aSfZZFbpsXGfqMg1g6ff+IdN8TeHdOvbvZr8MJg1K3EoZdT09PlNyF7F&#10;XIORyM81X+IGheKDDbeM/DpKalocrS2u6M7lyu2VeDyCv8quaXqnh/xnD4N1XxfaLZ+JNQhmi0m4&#10;kTbIrIPMlVWHG1lAbHcCuapUlUrcq92V01d2TV49f5rtpLrez0btySqc2IcWnFpprs05RVr9JXul&#10;6pPRtG54tt1Rbq7s7LbfabEt3pOGAS7wpYxg/hg9+lR2rmO307VdLtVmbUo0MkinHBXjd24Ofyp1&#10;5d3ukQw+G75xcKluzRzdWxgls+uByPyrmvAGu+OvC/jzW/CHjuwik0O6jifwrfIu1lYL80Eg9W+8&#10;rd8Eela1KkY1oqWnM7bbPfX/ANJvtt3N6lWNPERTT952bS0i91ftf4b+nmdXpmj2Fhe3GqaG+2YT&#10;L5kYYfu8+3oewp1/oxlSG50e4ltVjmku4F3na0xBGxx/dJ5xWa19oV3c6i1nFNpusSW8H25ZOBKC&#10;xCFT0bp/Stu41JNR0W4urHdNJCuya2jXa8jLjJXPcVvTlTlF2t12fn96emq7+hvD2cqbird9PV/N&#10;PTVd+9jJ8ON4hXx3I+oSuLHUbE/a7dl+WK6wBmNvQ88fjVLTPFfifQPFviS71XT/ALX4bjs7WbQP&#10;IUGaJhlLpD6qTtYDtg10Wt6lBo+g32vhmkit7VpLhDxjYu4sPQ4BqvpFhpus6HofjDw1fwTWM8Jv&#10;be5Q/LNbzoGUj2OQTmlKnPSMZO6bl8npr3Svf1ttoQ6c41Iwpzd03Lfo/d26pXcrd7baF63uvDuv&#10;x25W1jnhkZnR2UHy2TocHowPT0qn/Y9tpni2bxWLBJJmtRB9sT/WeXn7req9xU2lwwRTXMcWnSR+&#10;TONqxj7m7g4/nSeFbvd9u0fVZGbZdYjd+Mq3IX8K1tGco8yV76PzS/4c6dJcqlv381/TEeGSyu5t&#10;RaM3ULWflxqvysyg52/Xniq/w/tfFNjorxeM9Ui1C4/tW5uNLuoYdpFix/dxuP76D5T64BqteaNr&#10;uh3VxLply95CJzPHbzv86OeqD/ZI6Vp6FrcD+JrrRY1KyTW0V5bwyZwYz8rlT0yD1FTHl9oua61e&#10;nR3/AD206r5mdNr265rp6rfTXX0e2l9V83fh/hF4Q8TfBvxfrnhq2v4rjwZcNcalp68mWyvJZN8k&#10;Ge8X3nXuCxFeiarHaav4bmvEnRUubcFJt3H+yc1zPxQ+H9h8Q9Nv/Al3rOoafHqA81b7Srjypohj&#10;a2D6VqeF9E+z+DLf4cS6r9v+waetv513/rJ41G1XYjvwMmscNTlh74eMXyJOzbWj/lXVJLbstLmW&#10;Fp1MPKWHjH93Z8uvVt+7bokttXpohbaxOqIzzjZJbHDEN1YDIP41iR3Ou3kOralpug2/9pW+o26a&#10;osyny9QjA6qw/iC/LnsRzU+hT31xp3m3enSWbXU7xXDSE5R4zt/EEDIPpSaL4duG8d3fiSz1eVrO&#10;4Vw1l5hCxu8QRiPrjODyDyKmb51Hl6vy6pq+vZfm13JfNU5FFPV69HZp66q+mn3tbXOh0+Ivp/zQ&#10;hFcMQytu2B+i/wA64Tx74P8AE9h8TNF+Knhq1sbx9CjkTULe5jxJNbsmAI3H3XB/AgkVk/s2ya94&#10;S1v4jeBfEOpajqOp/wBvR6vpsOqP9/TWiEcQifodpRlcdiFPevRG8Q6Z5322d2t7eeLzHkmxsXC8&#10;/MOMA1EZUcwwsXJcrT200cJNLy3SdvkZwqU8wwMJzTg7331i4yaXlo0n6O2w641rRfEuk2s0Ny1l&#10;cXiLP5TNscFex/Hj3qv4jvp7Xw9MHs90k1vM7SY+aJgucfQkU3RvsXiS1votWs7eYWjK8F1A4bep&#10;5XgdM9R61I2reF9Tvk8MX2uQrdXDeV9mmfZI7MudgB6nA7c11OUpR1aTenbXro/nsdEp+0p3cl7y&#10;sntd7fnfYi8VW3iu20f/AISXwfOq3S+GZoLfS5f9S10VDQyE9trfL/usareAdQs/GngzT/iOukvZ&#10;a5NYLDqMcgKtBcR/LNGw6ffBwe64NaFh4jl07xuvw81e1f7NPov2rTdQbmOSSOTZNb7uzqDGwB5K&#10;tx0NNjM/hU6sDIJvtF4r20LDbjKjKA9+5FRp7bn5vdV012kkmmu2nbe6Ycsfae0TfLqmn0ktmuzt&#10;tbdNMp/2nqkXxH0+KXw7DNpMljKJr4MPOtrk/dUDrtYZziri3ol0+fT7XbJcxsYoTJ8u8EjI/AVZ&#10;1fSoNfgkTRr9re5spopYriHGQ2N20/VeCKis7lrq+tNatvlt5o3huLZocHdn/WD0I6Y7inyyjJq9&#10;035eSf3NX1vv20KjGUJOLd7u/TrZNL0av1307FWw8QSaNo+u3d/K1zb2OoTm3EMZ82GFVz5eP4iM&#10;HB7itGPUrHWvDkWr6ZDvt9S0mKeOGVdp2sAcMOzYPI7GqWs6ffaX4tn1i0MLae+liO8t2GC0+/5X&#10;z6YzV3wjrOheJdGW7sEwsd3LZ3UEi7WimjOGRlPfv9DkVdP2ntPZyffTrvun21tsVTcvaOlJ20dk&#10;+uu6fztYyvg1428H/Ez4dQ6hoGprPBPdXVubO4x51vskKtFIvUEAfkRXQXWn2OiaOWt4/Lgto8Ks&#10;fRU9PpXA6t8P/BWl/ES0aGOHTtQunYWc1v8Aut+7G4cY3MxA9TXSXh03wLBeXOoaubeyaXzrxbtt&#10;0WXI3MCegzgY6DNZUK1aNPlqxV46OSemy1s9V6Xdu7McNWrRouNdRvBWck+yWrT272vtsXLjSbWw&#10;LGwh/fXDRzOByJAowP0NLcWU11cQ21rcNGyqGm4yAUbgfUg4z7Vi+ObL4i2/j3wfqPgq8tm0fT7m&#10;R/E1jLJiS4tHjKo0Rx1Rju29wK2rXxDp2sa5d2mnbluIrVJw235ZE3YIz/eHp6EVrGVPnlCzVml6&#10;6X0fXe3rc1U6bqShJONnZf3tE2428210d0+6blOr3iTTWN+q/uZMLIv3WQ9D9ax7b4iWtr8aF+EF&#10;/olyrXGhf2jY6mUzDOobDR57FeCfrWpayXM93qbXUMa75QdPmjP34yANrDswIP4YqbSb/Tta1E3a&#10;2u65sVMUwkj2tHkZyp7g+3FVKVSTjyyS1W63Seq9bbP56ot+0nKPLOz5u17pN3XzWt12vqV9Qiu4&#10;9fk1S0ffFCqN5e7GCM5J9sflU2uRXUulz6tZXEbeZCr2shGdjnjI9Qc1U1a18i4WG0xJ9pbZLDu+&#10;8jH5h+VL4V0nT/CmmW/gexaVrSzt90cdw5ZkUOTjJ7DoPpRq5OLWj6369P19LErmdSUdk7636va3&#10;yb66WRm6v4t1PTNT0ObSPs9xbal4pisbqLO2SOHyysi47urjd9K6jVbWMx3FxE3RWRmj/vdK4vxf&#10;8PbPxtpwtzc+XcWWpQ6ppd9bD57W6WQHdgHkFRtI78111/Ktndf2hHLhbjD3K9AxI6geuamjKtzz&#10;U17ujTv3un9zV/Rqz3ROH9tzT9p8LtbXbSz06aq+70fqcfaeO4NASLwZ41voY9U+z3E8M+0hbiKP&#10;nj3weRW/ozXbrLEihf8AQRJHJ1Vyy9/Ug4OfSotd03RtVvYdYuVhaOFWkaRkyQqjcw+mAeO9Z914&#10;x0nw74Vs/HULHUNEurZJlurL5spJIFVwP7oDDOPSsYylRbdSS5Y9etklq/1ZjGUqEn7SSstu/Kkl&#10;d7t2vv8AebHh7Wm1/wAMR3mq6ctvJkAJu3K4HBcexIPHUU62u7TU2ltrm2PlzM0fkSL8siD096bE&#10;UTxDdaPptmj2dv8AvGuI3yqzs2TGR2wMH8axWub68+IXnw39xYnRd8i2rKGt9RjkTALHqpRs9K1l&#10;U9nGKlrrZ+fftsr+vS70NZVZU4wUnd35Xpv3fyV/XZak3h3wto2jeJLy6tLh474af5DbpORb79wA&#10;+h4+la3hq6ku9BgS8tPJmbcbi3/uDcVGf51VFpBfO2tTxlZk3OrMnzRvjBUeqkfnWL4j8b6r4J8F&#10;N4tbQXkuLG+hN9DyxezMgDlSByVVt2PYisqcqeHi5bRV38tNfXT5/lnz0sHFyekUm3ZdNHf139dT&#10;a8W63pnhrQ77Xb2U/ZYY3kvI1+ZkRFLOwHchQWx6VjeGvgvongX4l6h8bfC2qXIl17RYLWXSxJi0&#10;eP5XEoTs5GDkd8+tdH4o8LeEvF0M+iarY+db6pbtuZWKh1Me08jlWKN+VZ/iC3uNP0WPwbpmrLEs&#10;el+Rps905wsgAESlvXtzziqqUuatzzimo6xaeql/wU/Qdaiva+1qRTUbONt1LVfimb9rDbXzL4k0&#10;m4SR2/1My/8APPPzLn3I/MVzNhp/hTSdS/4RufRvsq65qM00c0C/I9zjczN/dcjv3q74Ji1Tw/4A&#10;tfC2q3MH9rWNqFufLP7t3Zjgj/GneLsW9hIbqzk8nyRtuISMxyAjJ9j6Grlyzoxq2s7Xaa77run0&#10;fY0qe/RjUtqldq19/iXls1f0NSMpc3y2V0kjLDC37xk4+mfpTDHLDp0UmnujPbnDb/7pP+FSXkMk&#10;c6a3azyOUt/Ka36LJkj5iPXFUre3vdJ1e8hkme4tZrjzFG3/AFJ2/d91JH4Vu9Hqvn+X5HRL3Zbf&#10;P8vy+Qun39hdajcTPAsN5JvFvFuw820c49eO9Pv2W2U+WoZjt2hmwQp+9zVGKCDUtJ03WL7SJI7x&#10;bh5YdzAvbBsjgjqpHH407UCuvW+m6hpWpS26LMJJFaP7wU4aJgfWsYzlyP713d7dH11/LqY+0lyW&#10;67ro9bX366/l1G+IPBWgePvCeqeB/FFp9p0vVbTyZot3JU88n6gEGuTjmufgr8BIdK8M29/q6aMy&#10;w2trqTGSWWHzQpQt1IVGOCey10/jjxjbeAms9a1PSbg6fcaglpeXdvHuW0VsCN3A5CbjjcOneue/&#10;ab1vxR4f8FLe/D6zW8uLjUE02ZY4xNHAZ8xiZ0HLIr4zjkde1c+KVGnGpWWk4RabW6T1WnVKzav1&#10;T8zz8wlRo0a1aGlSEXFtK8rPVWvuk9Vut+zOw8WaDF4ihhi06/uLV7WWG8s7iLHUMPkOevH6Gqfi&#10;TRPEGp3OsXWg6jHGbyNXt4+VEc6jgk+56+1dDpt1ZT6ZHJG6qqwqsnzcBlADD8DVS/hkguHgS8WN&#10;pP8AVyFhwc8KR3zXZUoxqR5tde3z/wA2j1KtGnKLl37O3Rpfn/Vjn/DfibxTfaa2r+P7G30e+0yZ&#10;ZXME26C4hddo3E9Dnr+FaUuh6HP4n03xheQRR3mnyTWySRkgr5yhGX3B4+hpviizSVP7F8Rafb3e&#10;laojW2pQyNgqrd/cfrVi1sFiurbSjIPMjkMyq3OYgNoX36DnqKxjTnpGfvWtq973untbtqu3cxjT&#10;kpckves1q97p3T7bWs11T6mJ4g8c6d8P9e0XS/FcLf8AE21IafHdwfN5ckjYjz6KWwCexIrq4103&#10;XdFlhsJ4pIZFeNmjYEZBII9ulcXfjwT4t8fQ+G9eFq9291HLa2k8hDefb/O2MdwuxgOpI71p6sNE&#10;+FsV94osNMmk+23cKX0UJz8zPsDge27J9aVOpOnKbdnBbu+qstb/AIedn6GdGtNOpKUk6abXmrLW&#10;/fo7b6+l7uo6DaazY2tpfadDLDCVK/ddZNvHXHbseoNZun3OhReIJfhbJBeLizjvLc3MLNDLCH2k&#10;JJ/z0U4yDz0NbPhNtO0yGXRWsZLW3huZI7eOSM7Su7JYH0JORWFoGr+INJ8Q6o3iua2OlnVmSxuW&#10;+T7JEQoSOQN13NnDg4ORTlGn7sla70fXS2q6W9fvRVRxi6cmt9HpfS2qezt5/fpc0dA8NaTovinX&#10;PE1lLJC2tmM3qM2VZolKiQehKkZHcjNW9Mu74CNdft1eSS6lW3uIGyEix8mfcjj61ifFTxxH8Njp&#10;OoX2lTXFtqHiKzsJFhlCm2SRirz8/fA+XKdT26Vr3k+j6nY3N9BJus4LxVaaOUFHKtg4xyrK2QQa&#10;qMqcZunF6rVr1u7/AIN/8EqnOjCpKlB2cbtr/E+Zv5u+vS/coeJdGjudN02e+Z/9HuMwybhugfdw&#10;foRxVDx5rHiXw7eXnjLw/psOqLa6TcSXWlniWcxqCkS+h61c8fazp+lWj6vqyGOGxVrm9XzPllt0&#10;6sO24DkD1rQgg0LW9FtPiDp187JNaJcWd10IiZQcsPcdaxqR5pSjB62T89NL6/db5djOpBVJzp05&#10;Wlo731VtL2/Cz06PQq6D4p07WPhzY/EOLTJtNjvrNLq+s75NssWeqvjuvTPpTL7wtMnhS68LafKk&#10;cF8q/wBnbm8wIxO7HPUHgD0FO8W2GviTQ73wffW81g1032+1fa8N3bmM4UHt83zAj0xVe4l1qx8d&#10;6GmnXk0ejpJLb3Fm0IONseUbPZQ2Qe/Shvkio1E27KLaW7drta7O93rdBUl9mom9o30V+aycl5a6&#10;7WavroaPgTxFp/xG8Mx+Lxos2n3uXtNSsbr5ZrOSNiGib2yNwPQgg1haz8JvC3jK0N9rcDs0esJe&#10;QzLIVKSpjaSVPKnvW/OuneH7jUPFGm2TP9ojJu4ov+W7DADfXHH0pugeELXw7dSavo99fRxyQ4ms&#10;Zpi0Iyd24Keh561UqKrQjTqxUu+2vaVvPqunQ0lR9tGMKyUrLV9+0rWtrbVLbp0M3Sgk+qvqbzeT&#10;q7X32S384KzLGmC0at1KH7xFamqX+s6fHqlzqOhLNb/ZMpJav+8HynK7T156fWuK8beHPGXizXfD&#10;GreEJbWxutN8Vx3d9HdOVE8ESvv8nH8UiNtYdMfSvSdSU3WooZInSFoz5u3tj5tp/lRQ5pc6Sas9&#10;+jbT/Lr8jPCyqVIzjZqzST6O63t3Teux5r4gWLXPEi6/c6te6D/wgMa6hDqVkQFvoHizPDLGeCmB&#10;g9weld74Y1jQPiV4d0/4g+Hp2ex1rT1msd38UZOQcevFYWlW+sG2vtA+IUkOqf2s13JHew2IhWCy&#10;JG21kwcEhTgN1bmqepaFfeAvhhd6N4Bt7qOC4hVdJs7XG7TEJ25i9gCWA9a58POVNuo1eLTck9JJ&#10;q3Lpe3w6aau8b9TOj7TDOdRq8WnKSt73N02bWkbR0vsr3sbnhhNW1OC6TW75bq3vGCWtnNDsePYf&#10;nJ+vFUp/DPhzW9Lh8G+IZP7X0/UtUk2R3ChvIuEPmoj45XBX5T1yBXAfs1ftG3nj3xxrXgD4geF9&#10;WsrzRr2a00LVrvSWSG8giwHLy/dExJyR0OeK9M8R+HND1zW1h1BWtZJL2K40nUrJzG6XAQjLEcEj&#10;tnII4NGHrYfH4PnpNT1cWm/lKL363STurNNMnC4jD47BQq0veT0tK6e+qd7762vpqrWRdsWtvEXi&#10;O9uLj/kIaHfNbrN5n/LOSNSQR7g9D9ayPF8Vnc6DcO3hdtQnhvl2Wcaruk5AYjPBGOcHtUXgbQ7f&#10;w/q3jDWL27vBe+IPEqz3sl0wEUu2FI1kgxwE2rgjqGBqbUzryzSwaN5qvpt3GHkdeHQkFj6Ebe/W&#10;uiT56D5lu5dm92k7d+VJ/gbylKph/eWrve1m93bdb8qW+l1bXRlzSfFPhvU/EWpeEdH1HN1osarc&#10;W7KV8oyLlV56jHp0pNPXR9Xsbez0vUPLuLW6kNvb3HytHMFwUI9ME+xHNR6nDHZeNLrX4jEI7i1Q&#10;MGi25Rerbv4sDoOtWrS68M+JYrPXtOmgVr68MVnKZArTSKp4Hq2AeBzgVpHmlJx0um9NtL6W38vL&#10;00NIuUpONRq935XV9LavVaL16LY5fXPE2v8Aw8TUfGU1ndX1mt7E19Yqd0kMYhxI8XHqM7e+DitJ&#10;IPD2iQad42igW185W+0GGQ+WPtBAZ2UcMW+UkkZFWPEujalqE9jqdnqMlpd6fdMZF4KzRyJsaN1P&#10;DA8MPQjisn4q+MNO8A+HW8SeK/Dl3c6IWWO+ewi3fZ1PylnUfw+46Vy1HKi5znL3Yq6b2Tve9+iW&#10;3lv6cVT/AGaNSc37q1V1dLW7lpqlfddLXW+nQ6vpPiC7uJNJ0+8Omv5J+y3sfztHIPunB4K+o9K4&#10;zxH4w8RWGk6t8R00KOfWPCulyHVNPtc5vUj5Zo/c9R+I7V3elQ2en6fZ2miak11b28IW38yXe3l7&#10;cgEnknB781heGfB0Wl/EbVPGsVxObXXtMWG4j37oHZCfm2/wyYJBxwR71pWVSXLy31dnrdLs100d&#10;teq0ZtisPUquKptq97u9+XR8slpZ8srdrp69EO+G3jvw38YfgzpfxXtbVbVNa0czPHLy0O8YeI+v&#10;Ix9ar+Evh9oMGkaH4y8FCO3v7HSVtLW8aLcZbNpN8kTjr8x5Oeh5p2g6Ld+Gp7fwZo8NqdLtZX3W&#10;nlYeWEkuJI8ddpOGXuORTvht8QdL+JOg6lrPhTdC+h+JLnTZI51KrM0OMsoIB2ENxkdQaxhGNWNO&#10;OJSdS1npZuSs24+jjdW7ImlUjOVONezqKNuzbjy80o27Nk3ibx3qPhq0sL6TwzcXFm+rC21iNVBN&#10;jCwI83PdAccj1rU0GyuLWzurLSraNVXUN9nD5m0eQw7fjn2qbX7hv7K1DULe3+0JHa5+yjB8zjIX&#10;8ai0Vor7w1pupRabNbvNCgkjkUhoWI+6foa7eWXttZdLrv2f6fNHVGM1iGnJvS68ujs7dbJ2736b&#10;cX4Z8FfC/wCI/iHUviJbeE47G6vo7jTLy+a3MN5HcwyFCxbow6FT3Kiuv0a98SSSwNqNtG19GqxX&#10;0Ybb9oVGK+aoPQlcHHqaLzQ7PRtVWNYWWLVWJmVfuicD5nPpuAGT61zWgaH4y0L4tL4tvfFLSeH5&#10;LSS1t9P8vIAwojVz2dHDbWHVWIPQGuSNOOFkmo+85e84pLe3vNeW99Xq0csIywsoR5btu0nGy315&#10;mvV9P5mtTofEem6bCZp9HsWjvLe6XfCrbTcRkfMR/e+XP40WmhaJqOs6pfWDJJHJDFBeGKXLbFGQ&#10;HUdGH4HFTeJLaa8soYryTFysjNDPHlSOflx79q4bwl4f1PwD8VvFWqaVetdah4qtbfUrfSJpBG26&#10;BRHKq+o2/NWleUadWN4Xi3rbpo9bdbuyst7+pVefs8TFOCcW9fL3ZWsurbtGy3vp1Lum6nrul/tC&#10;XUMzySeHLXwS9zeXqvuiWbzuEP8AtiNS3riuu0ae1mtL6axihW5jt1ubO6hXIuoHTKSDHUfwnvkV&#10;yHhi48M6FefEDxFquoSaat0sT6s16v8Ao8a+ThZVPI2lODwORyK6Dw7LYat4c8G+NdAvVuLPy9sN&#10;1p8wEclrNGy5A/5aJkKQvUEZ7VOGlK7d73lJ2urpJqOn/pXdPQzwc/sqWrcpWvdpObj6pLTpumr7&#10;kdzYajrMNxeaZqbRyHSYUhMK4UTH5vMjPUEEYKnvT/CTadqv9oaYscn2hcJqUc0Hli6k2j94B3B7&#10;kd6sa7aMIpvDl/qU0D6jes1hNabo2RwN2N4Hy/d6ngn61Tiub+bVppNatHX7Pcxm3uIpuRKOA/HR&#10;XHBUj7wq5NU6iv6Pts/u0S33WnU25eSsnbyf4t97WT+aZzPwv0/xH4H+HD+E/HuoXF5dW/iRpbFr&#10;T92RG82VRG/iRM8g9q0Pj7BFZ+BNc8aWnhmHWNS03RpYrWCSEH7Sr43wH/YY4JHTiuktrUldO8Fe&#10;ILiSO6unknivPLB8tlfdjPTOOMdxXM/DLxNrvirTrq3+IPg19D8QWeuX9rYxytm21GNRw6sDyrRs&#10;OuOQcVz+zhTorDX3Vo31s1rr0uk00na9rI5JUYwwqwabV48qb1s0krNu/vLmXLfe1l1LN34kudc+&#10;Gr3fwx0iNde0Oe3gk06//dmCRI0EiKehxGxVWHykVPqNz4U+L/g3WPh/4P16TTLnT/3Ek1iDG1rN&#10;gllX3GckehBq/wCHrprLxXb+E9U0gQzNp/m2d0se6OeOPCvCz9pOQwz1UGsb+yL/AMH/ABP1LxPa&#10;3NvDo+sWoW8tZFCr9rxtSbd24AU+orS04RjezXwSsrWXdW2esb+STSNKjnKKc/ejL3Jq1rJJ67qz&#10;1XN3Vmjh/HP7S998LfGngf4R+PdP+zzX+vw2smqzwlra+sPK2rMHH3H8zClT3Oa9Uj8L+Dfhh4bj&#10;0/TZVtNIsb9rnFxdfLagk7sMx4BZu/HNc3r/AIV0rxRqds3j2Gyma3uVutFjuIwr2/lriUEn7y5I&#10;OfpXQX+nQa55nhDxd4eiutI1nT5I7p926MqeDEf9ll5DdjWGFjW9rUdRqS0ULqzS6pvXRu2vazep&#10;nhY4unOq6klK79xtaxVkrSavo2k/TV67X50s7JofGOixq3nRnzveNckn8DioNW8OaHca5pWpyaVG&#10;18EeSBo2G+Peg8wr3IPFUY7fVvCOpG303WLa40DTvDolm0K4hzcQRxoVWWJhywbbtZTkMemD1SfW&#10;fDus6hp8DiSx1SztBdQytCxW3haMOGyR90g7SOoIwRXZzU+W0opO60drX0u1+m2vY7ZVKfLaStqt&#10;Hbe+63Wtm1ezVtbWOltrgJptwouPM+zSbdxHIPpXnni7xN4w07TtQ13wP4Qj8VxnWoo9f0tbgB4o&#10;tmG2ejrw2O4rp/GfjrT/AAp4dm12WBZo5JolRI2+WbdjJBA645HrivNfi9olv8ENU1b42eCPH+pa&#10;F/bEtnPq3lQiezKrhS8sR7EMN5GDgZyMVnj6/JT91/Cru1rxVpWlaWj2tZu25x5tiHGjeMvdhrJp&#10;pSimnZrmvF7WafQ9Miu18Q6ToniDSZG0ma43D7FcLuEuBzC/uACRXA+N/hVpOqeIpPjj4SsPsXij&#10;RbOOGDUoWIuIk8xhJEyjhkKE4yMEE13ni9Z9V+G6x6bq9naSXttELe/kUtbozH5j6hSMqG6jOak1&#10;TQLa1XUPE1g32ea+02O2kmhk8weXEpCtkcMMMTn3oxGFjiqajUXNZRd+ztpJLo01fS3SzuaYrDxx&#10;HuyV7JSv58rSkuzTSellrpsy1/wm2gavc6KY4pHg8RQg2skcfyo23dhvQHBA96rWb3dz4l1jTDZW&#10;+2OGJ9P5xJJkHepHTPoaoaZeC78Ozaje6atnd6HNGsDCUbJY8Da647NU3j3VP7Cl07xhHokuoL9r&#10;jEUemsDN5rDbwM4dVHUH8K39pJ0uebVlZ7dLWffrdm0q0pU/aTd7NPRPZrlem+ju1pvZFjRoNM1b&#10;QxpmkJIkMkc1uIpxtZMkh4z+Z/Q1l/DG00i40eSy8K+I3a10OaTRL8y/NMlxDg/M5GSy7u/B3VvX&#10;s9tJfNruhahEv9nzMmrQ+WeCVBIcHkEDnIp0GnRRNfatpQQWd8rXMyQqCsxIALjH8eBn3xT9nepG&#10;Stppfyt017pX9LGiox9pF6PlTWnVaWa10V001/lrwXxY8Bwalqmn67rk26zW7+2M2wfuJ4l+TOOQ&#10;jEc+jY7GtHw9pmoX2ix+Jr6ynj1SOx2NZxMMvycFBnDYB3Yx0qfVZ7jxpb6Hpt7a2/nw6gt3q1tB&#10;Mw3WqsVV04+YFgoZT0PB9a8u+Nl78Tfhn+0V8NdS0aO8vvCuj3F1ca08S+ZIFkyoYpkZCodvGcel&#10;eXi6lHByniOVtXjdre7aV/SN79rXueHiZUsJUeJUW4SlFO26cuVOT0+ym35WafS3p3heUat430+S&#10;41m3fxTo9pNp2rNHN5YkhbEis0R6545HTmr3ia5j120sfEOmo0N1NeJHZxzQ7Wzkgo3cITwW7ZzS&#10;+KfEvgyee/utGONQi0kXkl5b6eZJBCHUdR94gHleuOlavjjQ9H8W+FnSaZlUW7NbXFvncMpuwu3n&#10;JA6dfxruVPmhOnFpvfffovmktX1dj1ow/czhGSlbXR79Frd6rld31epzMH2/xHc6/wCEvHGj2tzp&#10;c1xFHpqyQ9YHUKYpB6rKHAYdQB0NVdU8ANI/2vwneXGlXUzyR6lNGP3qyiPy4pQD94jCqfVRWZ8K&#10;fiF4m1345eLvCOv+Hbm3h0ax025sLxXLW1+ZbYNI43DI5GP97OcGuk+J0Nh8QtAk0iwu9QsL6wmt&#10;9RSaxcCQSRSB/Kz0bK5yO4NccXRrYedWPvSTkl0bab0T8tl5dXucdN4fFYNz1bTkle6k+WTTs9+j&#10;S8vUr2HiC/8ADvhvz/iPGgh02yZpry3BYwypks3qUIycdq6bwx4ssdet7Oa5uId19bLPp0yyArNE&#10;RkMuexB/WqnhzxZpHjCM2Wq26mXUjLLbxTWvl74ScbWB6nGc44Iri/HN/wCEPC/hORrm18vT9JuH&#10;/dzKy/YbWIh5JFI5VQF4HQ4rpjUlRpqcJKUbdXq7Wtd+nzu0bSxH1On7VTThbrvpa936P5ea29Bj&#10;e6tPEd9Yatpcc2mypH9nkXrG54aMr6EfMD9RXEXHhXxP4H1/Udf8F2EKWGvXiz3moIuViVBiN5F/&#10;iP8ACWH8OM9K7rwR4u0r4gaautWCYjubaOa1dvvNCw+Un3/lkVw+jaYPhzNrmiarrl09nrssqW9n&#10;eXBeNQQd4TupPYDrn2q68adWMJLVNtqSt7uj79He3ez0HjPZyhTqJ3j7zUr2tfZbbO/L0aT0O60J&#10;7bxCbfXCiwzNalJIY2+Vjnll9VJ6Gs2HTLfV9N1Cx8+R0ujLvgYfOjdwPr2rzz9ma68ffDzwZfeE&#10;NZ0B9S0fTtQD+E9SW7DvPpkjFihz8weI5G1sE16Xp2t64i6hdalpdvt+2ltImtc7ntcDmQH7sg5y&#10;OhqcLiKeJw8JyTTd7qz3Wj6Wtpo9ndd0aYXExxuFpzqRabXvJp6N766J3s7NaPR6XRxvxV8G+Dvi&#10;H4QsdLttVjksdYtz4fmt5JMR3EcoKvC392UY3KT0dBW58N9AtvC/heP4CTak1xJ4Z0iGJjcAM1xZ&#10;sCkTt6/dIJHQimRyWuj2l9omqxW8ifbFvdNumx89y5LhCvZgfu9z25qvpuqeL9b1OTx7pOlWkciX&#10;kdtCt025LiwXm4CSJ95sjcqtgq3BHWsowpxxCrNe9bldr7a8y/CLW99lu2YRVGOK9qo+/JWkkn8K&#10;Wq3/AJrNd07Ldsj8H6ppFisvgnVPDH+suGkvzZoGRZQ3DOvZiu0571q+IILvwprtreadGLiyfesn&#10;mSFWt8jI2nupIxz0rS17RfB2mXN38Q7m9GlteW0MNzqTvsXbu/d+Z2zk4z71Ri8P+MH8aal4Y1t4&#10;7rw/fWMT6fdSNmSKT/lojDuM4IOela+xlRp+zt1Vmumul/Ju93bd/M6PY1oRVN6yvo1bRauN+tna&#10;17Wu9O5n3MOuyePr69n0Bf7JuNBjNjcCRdzzsSJUwem0YPPBrl5/iT410LXNa8PeN9As5dLtbuzk&#10;0S6hbDJYnbFdtInZo5GRhj+FzjpVDwnqX7RWiaV4m8J/EXwb9stYbq5uvB2uWrB4zDH9y0njH7yM&#10;tjcrc5Gai/Zq+P1j8aLbVtG8S+GZ9D8YeHmhOqaHrVuQbi1nQNujJGWzgj6AHFeZLE06tSNNVHCc&#10;nKykrXaTTVmtVb3o97JrZnj/AFyNWvSpqU6cp80kpRtd6txelnZaxV7tJWbszrfEd38NNZ8T6v8A&#10;Di9v9OBvo7WyvLW4kHmfaCd8Q2P99WUZBH8QPc1Z8RaX4xcWvhm2trHXNPmvDDqlndZUi1C4wh/2&#10;Tziq+vWOpxeLblr74dQ6hY3GkfafDuuJHGzJcqCWtHz8yHoyN0JyOK84+CWq/Gy//aPg+KWo2F3/&#10;AMI3qnhWKHVdBvJPKuNMmVirShCNspDDnackGta2IjTqcs4u85cvup3UbrVpqzS5l3um33tdatyY&#10;qFCcHec2m4pq0bt63upL84yvotD2PVNGku9JsfDelxyfYDdK0ckVxmRFjPr7HH4CuVvLjwB4e8Ie&#10;KtO1mWDTzDZsNdvIrXyXljkYxNJlR8yktyRnaTurP0n4mX2lfHvVtO0GzvptJs9WhtdZ0+S3/wCP&#10;IzJlbqP/AKYn+LuG+td8DpfiOWbR7vw00lwv2ma3s9QVGEka8Bc/3GPIJ+hxXRGdOtJ+ztzRbirq&#10;60utLW0vfz0a8zojOjmEJuno/ehZptOy5dLW0v8APRx0d7ZHwm+Hnir4ffCxvg14z8Rvq8enRfZ9&#10;K1LzMyi1I/dIwP8AEi4Xd0bGe9YWjahq/jzwxcwof7O8ReHbubTZFlcFXhC/KxwMEOMH8DXZahqM&#10;+iJ/wmLK0cbMh+yzr80Jx80J9g3foO1csdK1TV9Y8YaX4LMmm6hcW8N5puqbVnt7iUD54yvUf3cH&#10;qDkHipnTjRp06cL2jeNt21ZuOr7NJK7XRMeIpxpqFGF7JOPLe7aSbjZ91y2TbW+urGaXo+oeLNET&#10;wj4v0dZpl0wqs1lKfLl2AZQEdDu5U9RUnxm+NKfs8aHpus+KLC4utNkXGqTrDv8ALiK7d8gHOB0J&#10;9SPWsL4EeMZr34teItI1HTtW0G6t9NgSTw/LbloUkU83cDdHjkzg45BHNeg/ESx8P+JZtP0/xl4f&#10;E0K3TQSSzf6uSKRceWexV+hU8ZFZ4eTqYKdSjO09k3Z2s+uz76NJ9NDGj7TEZXKrhp8tRvlUmr/D&#10;K3vKye13Z2dnbR3PFf2RtFvfh38f/iJFpmp3l1Y65/Y+szafc5YxWl5bnZco38QSQiMjqEI9K9ih&#10;8XWXxHh8ZeD/AId60ll4k8MzrZ3DXiBktrmWPfGWA6pjrXIeGfhbbfDX9ofWvinofii6htm0CHRb&#10;7SZkBt4LW3C7XAPIAwmCOBuNYng7xPH4A+NNvrPiTwZb2t14uOpR67cafcFnl8ghre4wQBKvlkjH&#10;31z3HNceDqTy+n7GasnVle99pN6xavb35Le2ifU48vcsrwdPCTXLDnqJ6vSMptQ5WtneUX0taW1t&#10;PWvCMs+oafZwjRRCrWbQ6oqEL5N3HwxUfxIzZKn0NRm9utW1mbw14m05V024td4njk2ncGxkkfdI&#10;9az/ABHLrNheNY/C57G61a80o3EdjNcGMSxkZjdT0HPFTaFer8UPh3Y3njHww2j6k0Ii1i0mkG+1&#10;kH3lDKcOpI7HpXsRltRT1Xlo0raXtbrfvq+h7yqOTdJfEtf7sraNXtbrdrdX7Eeu+B/EV14nP9uy&#10;fatJbT2tN/mkfaFLhoQw/hkjYZEg61w/xN17xVrmlTfDnxzZ/Z9UvoJotP1tEPlpdpA0m5sfczhQ&#10;MdTmul+I/wAVNF+DPhCy8deL/Gaw6XrHiq2iju5JBNAkbnYEDD7sfy5J/h5NWfBXxo8DfFD4I6X8&#10;V9cW1t7fUrqa3mjWZZBBPHK8bojDh8BNwPdSK563sKlV0Y1OWTXM07O8dvktNH0u2r6nm4j6hiZ1&#10;MLGryz5eaUW73g7b7fzLle6u3rdnH/BzwNpF5ZG68S+HdPnu/t0GoW8k1um6OSRdrq+B8zqwJV+C&#10;QRmvRvskNtoE+hPI08cTSTFbvLefsJO0E984qC38KzaHY3OoaDq6XFnqEazWN0qhlh/iU+6N0I/K&#10;rej33ifWtUuhfWNounw7V82GTeJpNnzrtPMZU8g9x1p4PC08LTUGtXpe2976tr1vf/hjqwuHWFpR&#10;o295q21/m7dLJa+i8jK8NatM/jy41jxBaw2trcxRw6bcR3IMd6JY8tFKp5VkYcZ67qu6lqGq/DC4&#10;utR1DEmiyzKLeRVJNouOVcd4wd3zduM1y8vgnxn4rttU8OeIpdPS11O1lWz1CxtiklvIgHkN14cO&#10;qtnoQuDiuk1zWtRj0O113xNrWJbLTXg1eS3g3Q3BcYM4j56MCRj1I9qujKVpXumm2peb3VtNEmn5&#10;2et1dzTqVFRcmnFrVN2vq3zXV7WSs99ut1d2vEOpy67e2vhzwtqFiuqNCLyGOZg3nWmQflxzzmqd&#10;5pOl+OvCd54EdpNKkuWIha1mUvDN186L8e3Y0eEtF8P3uj6f8T/F2j6bb65aWb29nq1rlU+zycKy&#10;dMK64yhHynIrxP8AaN+GnxD8X/Eq0ufhZra6T4o8J3VvqcFu1yVS+gJ+ZkHR9wz8vUEGssZiqlHD&#10;PEcnPfaK3aa9NHvpfVJamOZYqth8Oqrp+052lyp2fK15rSVlJ2W9u57x4Z8G+MNI8M6fpnizxIdS&#10;vNNuH26ki7WuIMcI49R1+tcHfavDP8RNJ0a5vI9P1T4iX6wXbTMXt79LBWLQIf8AlnL5ZUbT97kj&#10;kV69Nq1w7WcUDx/bJoVmMe7G4YG8qO+D2rkdV8FeBbzxDpdn/ZcEkkOtNqOn2cy5ktLqMF2uoMnP&#10;8RDY4w1dGKwz9jGFF7W3b8lvq78t1fdX1ujtxmDj+7jTekXG923fWK33u4Xje9/e1umyxoviq0vP&#10;izr3gOw8WW/27T7GC4OjyR/Otu/yhiT94Z4FUNestB0Txvp99NAdPjvGWC5ubVWCtKrZRSB2PSsT&#10;4m3D/DTxFqfxLg0D+1JNZKxMy3CwyWwC4jXf2RiCBu43kcjNdp4fjsPFHgfT0vLS4hcWsctjPcEF&#10;1kdc4OCfnU/KRnr0pxn7WpOi7cyba32vp967Py0Mqc5YiU6EvjhJy2drOTcVrprHR2dr6abGP4m+&#10;HdnfeL7/AMeafezWt2tu1pIsX+quFIzyOnzfdNU/hFqOr6p4XutN1i1ZbOGzZdFjdcyQMoIZGDc7&#10;kccdiCKp/CTxX4x0yO48L/EO40u4bUdZmGj39ozKk0HTa6t/q5VbIKnr1FWvht4u8b+IPFfja1n0&#10;y0t49I1SGPTJGQ7X2oBKD/sseQR0rOnKjKtGtG6bbTjbd2b18mo389GctGph5VqVSCcXU5rxS625&#10;nfW223RuzuM0Hwp4gv8A4OWehfGCKObUrK0ZX1LQpGt5MkkkjHKEHa3HAI9Ku+HdT+IWk203hHxB&#10;rUmtXS6esum61Miq1wjjhm28FlbGcdQa3NZ1N/Ellb6z4SuIzLZ3hM0bMGVmAKujDuM8HvUfg2OO&#10;y8NnUpbBUtyxlW387f8AZnJO+ME/wg9PQGtY4eNOUIwk9Fa/dLv0fz1XTqdkMPGNaMacnZRtzX+K&#10;KXV9fV6q2l7s8x+PnxT8FeDovD+l+LNatdNvrq8t4LjUPKfFlcsRlkI/hLYypOMHpXReGdS0j9nn&#10;xD4R+E/iHUm8zxbqN7dW95GWaD7SF8wruP3N/VR0ri/Evwe0H4o3lx8MvjRa3GpaLrF6dU0e6O6N&#10;7aZWIWJp4+q46ZGRXo9/4fefx/4dtxZXNxb6fGII8yq/kbIsKx3csD0PfnNeb/tDxE6qSVuVRerd&#10;+b3uZLSzjazvpd6aHk4L65UxU8U0k3KEY73SuudSWzukrSXe7WljN+MXinxt4Ps5tRt/BFnrkMeu&#10;Jc2f2VC7/wBnfL9oYr3kVWLADhlU45rqfAXi3wprmoanZeE/JfS0uYoYjbybhFcBPmQoeUXG3Hau&#10;Z8Y6Tf6X4Wuofh7dtDq2mh77R49SaQQSZbD2zEAkKMtgDJGfSpJvCF9onjKHxd4PlNmJNkk8cbZj&#10;mmKYEcyj747BhzxXWqleniudarS60dt72fXfVP7KidtOpiqOMc1dxvG60dk1JPlemz3TWyi76lfx&#10;xJ40TxNpPjLwno8l5ZC6li1/T5pCqtEvAZCPuODzzwRXaeINZtdW0a8OmFZltoQk8Mkg+dGGGXI7&#10;4OPrWR8OPFGvyHW/DXjnwpDpus6eqzTS2VyZrTUI3ztki3YZSMYZWHB71z3iG+02znsdQ8GaJHf6&#10;Tca3JZ+JktdQUfZyyjHyt334O0EEdq3jL2cZVlJtS6NNNNaOytfzfTS67j9tDD0XOMm1U1aad0/h&#10;dla6SeslstWtzW+HFha/D/wjD4Ou9bmlXaTpctw2LiKEttCP6srMBnvWF4++At9qnx58PftC23it&#10;rW48LwTLqukSQgxXOU2m4Q9vlwSOxGR1NP8AjhoeieJNU+wR+JdQ8Py29oY/7S3EW03mMAInYfdb&#10;IDBuCrAHNaniMeJJviJot/cx3Vxo95otzYzTWt0pdG2AB2U/6wN8x3LyD2INc1aFGdJ0KkW4xcLW&#10;fXmTT01XK7b6W8rmNSFGpH6vOnzRpShyNN6NNpSfVcrtvo0+2p2mu6XN4y8LSLZXUS3EsYmtZFbK&#10;NxlM+xrjdK1rVNHvNFi1HRobG6lvvL1a1i5jHBy49jwRVzxE2qeEvAFrqsd9dai+jtGyzxptk8nI&#10;A3qv3go61a8VaZfeNdK/tfwJqkdtqlusb2N9NAJre4jYhmXHRweRnqtdVWTq2aupJJ20166eejW9&#10;tT0K8nOpzQT9olFtaaq99Ol9Gt7Pq9jWMMniTw9f6dBfLZ3Fys0NvdRnOzg7Hwfw4rx3SvGfiTwD&#10;8Sfhr8JfH5tdMm1S2uYLy4VmW3ur1W3BInzhHYclD1J+WvVrfV5DppCWEbL5L7Yon+ZJk+8qk9ck&#10;HAPPasvxx4d8E/F7wVps+qwQXlndsk0e6Mh/MVgyOp6o4ZPY5FRio1K1NSoytNLRbJ6xbT69ErrZ&#10;N3T2McdRliFGpRnapHldntKKkm15X7rvqnsYvw11Pxt4f+I/i34ffEHSbeXQbHa3hPWo0EbOZSTJ&#10;bv8A7RzwehK+9blpqEOj6bq2myRR2sKxG5M0blWVwcHP4Y+tbF1bWmuaH9h1aOK43wmVmPLFc/K4&#10;/H8jXMixn1JV0qPbJDJ5treNNISXUjB2t2cA5CnrRGNShFJO6u2u6v09EtE97KweznhacacG5WUr&#10;N6uzbsn3UbpLW9l3G+FviH4J8YeKpvgwmu2dxq5083McMbBZVi/i299w68dqcPDWu/DvXbk6VZDU&#10;A1nJNoLSP5flz7sSwOR0Vo+VyMZFeU6B8ANK8R/EmbxT8TPD1zpfiLw2sdt4b8VeH7x4TqFruylw&#10;wXpIuPLZWGCK9WsfHGtag182uSKtxse0t4ryExo8ynIG4cKXU4DZwTjpXJh8RUq3VaPLZ+60+i3T&#10;TSs0723TVmnsefg69WvRU8UuWd5cjV7qKvZSTT95dN03aS2I9A+LkOpfEpvhV4qsLrSdTk/f+G76&#10;RQ0OrW6IrvGHHAkQkgqee44Nb3i+S0XWJJr6C4mj2q7R2/31wfvcc4HeuX1fwlaaz400HU9Pg/0G&#10;y02S9k0vUFIuLO4Pyq8TjocbgeeeMVL8QLZdG02x8U6/4lmtJNFYPaa1G23ajnaUlHRuDgg8H611&#10;RqVoxmqmqTuntpZOz6aXdnptZ2er6ViMTHC1Pa68stG7fDpv00u7PS9kpWer1LeXSfGFzceHNYs5&#10;L/T444rzStaWQHzfm+4O4dGHINZ3iqO88I/ER/GVzaWrWepaaLNrxVIkZowXUy84K8bQe2c1J4Zl&#10;ubyJ9Bu7traTT5hNbs8PlrcxuNyujDggj9ad4n8WaP4X1y1bxn4rtbPTbq8WKOPWX2RLP0VQ5G1Q&#10;wOOcA0SlGVPnlpZrXtbvrstV3sx1JRlhozk+V3XvaaPVWd+iu4rW9rah428KaV8S/BL+HfGvheHV&#10;NF1bTYpmtZn+e2u1+dVJHB5IH1+tY/w88A6X8KvA+reFfhHqV9vWZdXtdGvJvlR9oEsKZ4Ckjkf3&#10;q6KGyk0HQ/P8OajassmqXEN1ZtNkGfIyi9gRgD24NZM93420TW4fHOhW10V/ssy6h4fRUeG5bnds&#10;LfMjH7wx1Ye9Z1KdONaNWcfeStdLVJ6Oz001vZ9dkyatOjGsqzh7/LZySTkotX0a1aTd7O/knsN0&#10;zxrquprD4j8MRmS+CrLqGjXi+XLNGSQQM8Fl6++K5fSvixeN8aNRv/D2gHT2s7iDTtesdSiKrqAC&#10;By8T9Mqh+X1wRXVaJ4jj13Wl1TQZbdo7pQ1rbyRlWYkchM8ggjBHVT7Viz6d4p0z4m6lq2j6rFFp&#10;fiaG2jh+3Ro0en6pFkIjZ6rKPl45BrmrTrezi6cm/eV2lfo/eWumtr9LatWucVaWIkqU4TbSnrZL&#10;s7Na9XZPW2t2rXPTQlno3h5bHQYWmjt2b7IrNljDkvs9yMnA615v4esfDkNtefHjS2SbTNeWS6ju&#10;rZcTWSLhWRl7hWUttIBU7q6PxRP4st9HtdOtRY6Hqkl5HPOLybEErDgrG/G0k4UA9MjrXO/D7x6B&#10;8RNc8FeM9Ll0ObT7GO9ure4swtul3n9/BnlTuQhyvQ7yQSOnTiKlOUoQkrLZabStpv5XVnq76bHX&#10;jK1OeKpwmuXpFtaKXLdb2taKas7N3VnodZ4003Xp9N/4SC2ltr5VaOVcKNl3AcEc/wALgcj1qDwR&#10;ffDv4heCTre1ZPtd5JbX0N/bmGZpUJXa6HowHQ9xyKTRvhVofhyLWdC0sak2k6hC2oR2L3DSQKxT&#10;O2HPKKPvBM+wrw/9nbXfihoHxot9P+IWq/8ACReG9aBfRfEOlWZaJ3GVVLlPvQyKPlOR261jiMR9&#10;WrU5VYaSbjLqk9LO/RO+7XXWz+LLE4yphMwowq07qreL15lGV0r3dnbW17Wd9bN+961408KaDrXh&#10;v/iqvCtrq8ui6e9pLJaKHmkgB+WJS3PK5yCeoBFWNM8BaX41+HSaLrGoz61bshu9FvbqJobpFfjy&#10;JBwSFwB6gAHtT774k/DHSNM8WHXr2EWGi3EtjrSzIQ037nzCg7sQmSCPpWr8HJPCg+HFrYeEfH8f&#10;iLTNJUCyumn3XNsjjfHDIThuEZQC3OMda2jRozxHR3TT21tpr3Vk+js10N6NPB4jGOPNGXNBpq6v&#10;o7ardqyeutnHpe78T8U/E/Tvg74EufiHq+j3VvpOnyyi+u7Sbek+reaFYSKvB3dn4zznmvdPCniX&#10;TtZ8AWnj3wfcQ69oOqWsU1tJa4Dxgn5jjoSvp14rwj9oj4aainw68daF4D0q4lhv75dSbyL0NHNc&#10;LFiaKSIjAJ7rxk8g5rV/Za8TTeH/ANmCx0f4H2sVv4g0eBU1Lwr4guSIxdP85j3fejZlO5e1eXh8&#10;VUwuafV5fC4Sa73i7adJXjq42vfZvU8XK8diMHmlTDVvhVO6steZNpqKslJNa23ta1zqvFHhC38T&#10;/G+88TfDjULVrzSfDzab4s8PTK8YureXLieJhyknowzmm/A62i1XwTdfDPQ/Gd/az+DdWa0Vr6TE&#10;0trKoliySAWCjK555HWuS8BfEXxbpPxEt/iV4w0i60dZLaRtSs7qHzdsXmbGEVwAPMRWw2xxkKSR&#10;XpviTSidXNzo8Ud5ZalGLm0mtypaELwyBsjKkvnvgjFdNGVPETdal3d1qrppWa6xu0r6brZXZ0YO&#10;VOu5YmEbNuSlHVNxk04ta3jdpX03TdlzMp+ODoN54bbxzp+n3UUWpeTPe2r2rLNGrY+XCg/vO/Xt&#10;WhdQ3B8Qx+JbG9muI47FY5rU7lk2nGGAHcdSCM1n+F9Y1i0hhtdT1JTa30zRRySEp+9LBY4ssRuJ&#10;O4AehFblzoz6v4YvrLxPoMP2hIZINQt4bpgGHO3Y4wRx+INdcY80uZeu3VXfS/8AVz0qUfb3mlq0&#10;ntb3ld30vve9rd9DIec32iXmoXdlq2nXC3DKsksO1s5AWZRzww/H1qTxt4l8XWmmWer+H7O0muLW&#10;RhdW0ynbPHtyFG3hZB15+9nFZ0kPhzS/BljpOo3er2UNvJbxLPJfOxVc4USOTkgcDP511F1o9zou&#10;t29tdOs0eqM1vIxyS525BYj2zhu1EeeUXZ9vv/ryJpxq1Kbina6jdp6ptuz2XXrbXW/YIvFGn6jp&#10;l9PplpP/AGfeaSGsVi+Ub8kSKp7MG7Hgis+aHw0ngm/R7ee80+Fmknjt871nO04Cj0b5uOOtY/hG&#10;z/4QTxW3haTUriSxZ3toUu8hrLBJU7jwwxgDuc57VLoD+IvBN35FjDLqWkf2lJiF2ZprTcpYlXP3&#10;4y3RTnbniqjUdSK513T8n6dv+Au7R9YqTivaLvF2V+V+nWOu3ay7taviSKHWdFsdQ0zxBa2+tRtD&#10;IbkJ3HBG18fe6fWrfjHSJvEMam40+PfNZr5lxDmOaD5vmjyBh1x/CfWn+JbqwvdQs9UitpJLSW0z&#10;JuVXETEdGUjpnvU6XedQjlaS6kgk0rO6Gf8AcybW5H+y39K092Umntp/w/47nY6cZSnF63sn2fnb&#10;Xe+/6pHC6ro+px+HYr7TdXmtdUjiY2AuNrM8KZbyCxAPlMMkBs7Sa6bUpNaTwTH4j0VN0MOnxS+W&#10;0ZzA235lIBOR24PHWrmlTxaprOoXy6bcSLbabG1r++VlkyW34BHXH4GqXhSCDwfrOtHQ4JPsutTR&#10;T3lq0hKQ3GwJ8sZ+4jR4J28Z5xms4w5Xvo9Pu6/fvtpbsctPDxpvmT0knG6vpa9nbrdrXbSz6HD/&#10;ABK/4WLrvhTxNNYx6hb2d1p1re6fc2kJM1pJEw82NGxkr0O3nIzXeWnjjRviloNjcadr9jd3X9mx&#10;XSWq5hmfb991zhl+YEEEcHrVfxPZ6v4bsdJufAmqtLp39vAajCGyywvwQpHZW/Sn+JYPFuv6HeQ+&#10;Exb6V4ksMrY30lmskIywJBHXDJ1xUxjUpzlq3orrvu9NbdXa67LZEU6dSjVnduV0rrfm1cvdd0ur&#10;ST69lvBca/qItm1SdYYWutSgZn1Qo8E0ZUjyGYH5N2Mbu3HXmnzalJr8Vh4f1XSb7THhvlbULBrh&#10;ZTaI/wB0qR1UEAgqQcewqH4hXmneLfDF/wCAfEOlSWdhe6Uz3N3Zwhvsc0QV94HVSCNynn0qHSNT&#10;tfiNMq6Z4g0fUvES6VGtrMy+T9ujjw6s6qcg9DkZC/jihyfPyJ3/AFd7td+1u931sOVS1b2Sne6W&#10;jsuZ3u1bfta2ju09UjtL7UBqOp3EOswQzC3tyJkih8xXUk4fkZOVHzAcA1zln4Z0Cezm8OaaYoo5&#10;IGlT7PGFEeDnIGPlYDj0Iqvrd2Jtevte0ae4iutJ0lknsYW/eWdwy8OR1MRYYz0rF/ZQ+OMnxx+D&#10;N94u8X+HY7PW9JumsNYe3YESyjI3qP4QR2NOVbD1cUqU37z5mt9UrX1+f4Ps0bSxmHqY6OGqfFJT&#10;a0vdRtza9H5Ps+uhsn4e+HtS0W41cXiXVjrV9Hc2Y+1GMRzRsNrIR90g846HGK0vEsPjPRdR0PQt&#10;E1lbi4VpLhdL1DEj3/lruwrEjbs5b1J2is7UbvQPD1nHY6hcSf2NelLS3t41J8u5L5YlR1OO46U7&#10;4r+HNbuI/COp+BfHK2uoaf4mjuLK+mQyILN4ykkEg6vERgHPzA4Ocin7tOm3Baq17PXfXt5tX06M&#10;mShDDzlTj7y5b8rs/iu7eurjd26NWubGqeGPA/j34j+G/HmmXUUet6PDNdWNxb3GydoPuSRyR5y0&#10;ZYlWyCM8dqhhh1Twn4y16K7mSbRdUhjntQrkNbXH3XTH908Ee9cXrPhrXLb9qDwx8Y4tOt45LO0u&#10;NP1n7JcNsa3eJgGCd08zBO7vz1ruvFH9o+IU/tfwleGK6WFxJbybXjlO3hiD1U+2DVUpqfPJRtJS&#10;6fa91LmtpvtbXbfQ0p1fbe1nycs4z6byXIlzW0vdNq13stXYhvNJttR8CXEWu6ytnd2iyNFexLtE&#10;Kk4G/PBwPf3q54btDd2VnPN4hhuJJP8ARlkWcFblMAgjnlgOlZPgjxNaa59t+FnihbWLVp9PErwq&#10;pAnUrhtu4c8ducVCfCfhzwra6f4bstMjjjhk3tFHD91ieGx2553D0qoy1U0rq1nrbVPqu9io1Yyj&#10;GtBJq1nq01JNaPfVLfr6oseDdBsYJfF3hjXtNSPS9Q1IlY5JCTLJnmTj+8ApPoVrMOv6f4R8LXWo&#10;a541gOneHdWca5e3Mx/0ZTzh2xkqAVIY9a7GRLe4tYrWC+jS4RQ5kj4Z2BBLD196xfE3hLw3qN3q&#10;1tf2UbWPiC38jW7cKFF1G6lOcc5A79qKlOUKa5LXV/xu1e3RO1/K9h1cPKnSSp2urq/reSTt0UrX&#10;Xa9jTs7Gy1zwLb+IPDd815Z3kLXFiFbiSJuwz1HcVx2v+JIPhhpOoeLr7xaZNNm0+1tZLa9UMbV2&#10;nCJlTzyzgehq38MPB0/w78OT/C3RdZvZrPRLHOlx3dx5rRwsxOwMeSoHTPSpfiT4JsPiB4TnS+0N&#10;b61uLdUv7G4iDFosYAI74zkeh5HNZ1faTw6lCNppbXduazT26J/h2MKjxFTBqpCPLVUdUrtKSVna&#10;26T6PpbY7LxjFqFlNp8NnYWtyt5fRw33nSlfLttv7xlIByc4wOhzXO2GoeHV8Z6h8M9ORIb6HSf7&#10;TjsxlUZfN8sYzxvHUgdiDVvwRbG28Oab4fso/Mh022WK1hkdmPlom0KS2SSPUnORVLUNIz4ps9Sv&#10;rFXW2VpLa8VPmD42kE9Rj8jmuirKUrTS6r5Lqr/j+mp2VZymo1Ut2rreytrZ6PfW/poYvx0utMsv&#10;Ar2j4huI9t1CJs9QQD8w5yOvHNdl4n0WLxZ4bisftIuF+xxukySFZFO0HepH8WR3rlvir4y0/wAK&#10;WWl3viu2ae1utQSBpI7XcVaVsLkc42nGT+ddrfS2OizQtFJu2xr+9HSTtg1nCMJVql2rWimuvXf+&#10;uhFH2dTE1oyataKa6pa+dtf0OSSeO88L3hsbxbhrfdbKkm1SHAwVYdiCQcjrWppdra6HZQ+GdUna&#10;Npmji+0KRh5iM8gdD796y/H9jpdlay+I9FvpoY9o8+zWHd5mWGTzzkDPTpWzrV3bRx2txbJ50khh&#10;RmjXHphmH0ojFRm77pLro07ipr2c5X3il5pp3+ZD4T17Qdc8PXEthqX2h9L1KayY7i2JkHKkn2NZ&#10;nhw22m69canPabLfUiq6jCJtyRTKcIQOyn+ddDb20Vg811ZQfK7ec0KoF2tj9SepqnIluRJZawWa&#10;zvNrJcJ96MhvunHoe9W4ytG+6+7t+OxcqcuWDk1ePlp2XfdaP1F0n7Q3jLUtI1vUre4tdYEZ0uwm&#10;hwyeWv7zBJ+YZ5PHFReGvDp8J23/AArqJLlrSKGRbea6mLr5buW2Fhzuy34LgUzxF4VtNX1a38XK&#10;n/E00GaR9Jum5wrJtZcg9GHUGn6L4zsLye51fU4tsEt8tqsyyboyONs3sNx2n3xSjy+099Wd3Z94&#10;vV37arbtb0FHlhUtPR3dne94vWSfb3vklb0Kfw0ewl8BxIn2tX043FldWt3MZZIVWViU3H76jjb3&#10;AwKn8Kz6Re6nKb21PnM2+NmU8qOMqex9uoq+dLv9EsNSFtP9mlj1FZNscYYSOSCwGeqkYzUNgt7Z&#10;+Ibw/aVubW6mWWKAxgNaN0YL32nrRGMoqEWtkl92ne/Tt17BCnKlGlGX2dHovNfLbouvYhVJoNTO&#10;jvaTTtNNJNFNtXIjAwUz3/HtVLT59Z8JePLrxEWkm0b+zdt9ZyH57Zw/ySIP90nI+lWfiHp+sT6r&#10;Z3fhi9Frc2NxFcvuPyywhv3qexK8CtLWv7S1rSvEdzpE9vbzyWodPtSk+TIE4DD+6Rg8UcslJ23i&#10;7rz0f3+jJlTl7RpXvB3T+Tf6WafRlOXT4JvHsWoWkazRXWlyL9oVeifeXJ+p6HpWL410rUL/AEXT&#10;YNMncrZzeZdLuCs205wSe3tVrQp9eh8TW/iiOyX99o8MOoafHyrsF+8OeoYn8DWJB8SNC8L/ABGu&#10;fDnirTdQgjv9PefT7pbCRleQN88eQCBgdB35xXPUqUVH3nZSdrvTe1vvt166HPWqUZU2qnuqUmr7&#10;LW1n82uvXQ6PxL/ZOvRrcyXMlvLJ5flTJJgox/hOO1Z+p240trPWdWuVebSVZWu+EKRkYY/Uj5fe&#10;tBLzQ9e0BbjQLvzvtlqGWGSEoxwcdD3z2ptpZ32vfadJuLWK8sLceXdeYRukAAIU+4boaqUfaSut&#10;31Wq7rb8zSovaSurNu1mtVfdXt20d90SrFb3a2umQWzR/wBqQGZIz/yzjQA4PPfgfjUGhwarp9z/&#10;AGWLQrZzXVtJaSR9FbG14zn6dutc78PdZ+KnhfxxZ6DruuabrFidDmFxBcx+XeFo5STNERwy5dYy&#10;p6BARWj4LvVT4q+KrK71W68l5tPuxp9wwMcK4Kq8IP3XZ8hh3wDWcKlOThLVNtqzVre636NaPbuu&#10;xlRxEa3I+Vxblyu9lb3ebpdNX81v5a9vbu+sXkkmn3Cy/Y5GjvIfOG6PPYj+hrnfEFt4im0u4tvD&#10;06R63aWMkvh9mbZG9zzsR+2D0PtUmiWEdp8S9Y1qy2b79ljuHhfa0jKOrr0JA6HHSiXX1s9Ev9X1&#10;KHc1nebIvl6kcJj6nrXVUmp0/e031Xl1Wm9rPrZnbOpGpTbnprK+vRdfJ2s/JmPD4ktviR8KrnxH&#10;H4Yupr+GRZtc0mzf94NRtmCTxIM8lSDjkZwMVveIL7w/rOoab4mgvWY20wWGS43RujyDBRh6gcHP&#10;Q1X0/wAP6fd6VGdJnWw1BpJGjuoWK+XJKwZw68Bidveud8e+DNT+J/wwt7Wwur7R7zU/tFvdPDGG&#10;aFWfl/yHBHY1zylWjSbaUpcqeml2u3Z3ez9U9zlnKvToOXLzy5U+nvOL010s7u/bqranWXOiS2Fx&#10;fW8qyW7TKG024EhOH29vUZ5xVzw0JPE+gf2f4it1uLiG2aG6ZYiqu+PQ+vp2rNn0/UNX8FR6Bfa5&#10;deZpttHF/aUbeXKzqAA2R3OOcetN8FXXiKz8Qtbanf3ElvKrXMcjrjy5CMGFsfe/vD611RlGNZRS&#10;dn6de/ptf5HVTko14+6+V/r36aPRMzbXxHpHwr0rT7XU9bMFiuoLYWdjcyGSSczuIooogfmYhz0G&#10;SFyegrY8a+G9I/4Wr4TW5gaGa1W8ltZ4490fmeVtZG/u5U5HqRWF4n8AaL8Q/Hvh/wAQaheT2epe&#10;D9V/tPSY441ZZmKlcSKRyCCSMcioPiP/AMLRtfiNa/EbwlqNtPpGg3Stq+i3rlTeLKmwbGH3XjY7&#10;hkYIPJrklUlTptSi3FSha2uiacnbdJW27K6u3Y5ZznTotShzQUocttXaLvJtX0tbZa2V1duxzfxU&#10;tIvDOvHxrJ4nTT7W1a3kZdwSPzImyZHPseDx0Nd98OPGnjDxN4e1SH4o+CrfT9Uhmwtpa3iyrNE3&#10;KvG/dSpBBHrVDxhc+D/FfiOTSvGmiqLY2ssISePMFxvTJzxjoaTwfofhnw9Zw+ErGdo7a1tBFayS&#10;SGTykAyuGPO0DgZPAqKcalHFuUH7rurX3fo1pvpr3undNY4eMqGYSnTmuRt6X3fmmn8rNWts09Nj&#10;TdchtPEieGbi8kjmhRjb+Yn+pDj5Sf7yqOpq54B/tqREmP2NdsVx9qs4R8tyDJhJ19A2Ppziuc8X&#10;30GmfEXSfJhH2jW7UW+m5kAWZU+eVATxu25bHenatf638Oddm1bSdB/tC1ntvsOn3Vo3zWy+ZvKM&#10;uemMn610Rrezk3LaLa6+TX4W8mmr6NHZHEOnWbne0HZ2vomk1p10S+9dGb9pb3mgarb2P9m+bp10&#10;gjVhGGWPBJ2H2HPXoBWT468QaD8NvhjfeLJ9La+0q2SS6hgsozMRluQoGeAcn0ratPGOl6l4mm0g&#10;Xf2SO0ZbiN938JT5lcEYwCeMGrV/qS2V7DYRrC0d5c4jSJcp05BxwAa2lBSg+R90nvZu33q6206H&#10;RKNOdGXs590na9nottLq/Q53xTpurWmhWeqfDfxtLp0uqxxva3BhE0SM0YYZRvvLjquQRUcvj/4h&#10;WXg2PUPGfh23jvILy3a4OmybggaQANtP8JBO7uM45rrrL+xNc0tv7EuIpYbORlEa4OyQdR7H2rM8&#10;U6feT6VZ201m15CTiTzF/wBZnsfTb1B9RU1KNSMZShJq62Wq9db217br5Wmph6lNOpSm1dbLWPrb&#10;Xrrp6dhZNY0jWNR0TSdQ1+O11XzGutLWObb9pfy3O0rwWUR7iV9ie1ZXgjRvDfwpvYfhR4XljjsY&#10;TNczaO8ryNbwyAsTCGJbYX3HaMgZNZ8XiL4eX3xF8K+BPFlh5utXaXV34b1WS3GJGtWw8Yf+GQI/&#10;T+Jc+uK2PGvg/wAP3Xii5vpJr61vdThiVNTs58Pb+XkqgPVQ2W9jUxlz/vYpOSdrp62cYtp+btHr&#10;ZrlfmZ+0lVTrQ5XKEkr31ScU3F9m/d12aab2M7UtFtJfiLD4B0+4hutJktTeXek+cI5oOch1GQzA&#10;nnI6GtTxd4g8Q3XhGzv/AABqtnNqi3m2zg1bIjvVRv3kDtjKsUzhvUCnar4P0fVtXsfFM9pEdYt7&#10;OW3tNYeMCaLK/cJHVenBoiudFg03R9A8Xatp8OpRzAFlbylnuMHlQeuRniqUKi543tfZ36aWS00a&#10;u7J8y7aaFKEqXtIu0VK9ne1r8tkn0a1tuuqtsVviJb/D7xFfaD4q1TTJJr7RdShn8Px2zFLhbluG&#10;8vBG/EZf5eQwB4rX1GZfDXjCbW73UJn0mTR9t00i/u4nR8q+71IbaR7ZNZ+heHvE+m63Jca/Hp82&#10;m2dlINOZYg0kNyJD5cyntiI4x1B+tTeLDqh8F6tDFa/bZIY/JmsmztmJGWA9Cc09VzVeWz32a1St&#10;r3utPRL5aJyUZ1XG0t9tW4rrbe609FoaFtHaapZ2mu6DeW93asWj/dsGWVCMMAR71yvjDxTa6Bq2&#10;kxWmoPby6TNHJJBLkpPZyt5bJjoWHB9RWb8OPiZpmm+GJLD4f6Q+pR6ZrkcGpaXb24Se0imPMjJg&#10;fcHzEgc11vxY8E6H4/8AD+oaEtp9qmVo38y2lCzW8gIaOVc9xwcdxkVEpfWcM50bc1k7X0v0s15r&#10;0016mPtnjMD7Sg1zWT62bV9E9949LtW1QvjDwXoXjJ7S+mtoWufDOsJfaXdywZa3ZFySh91ODjnF&#10;bkc7faW1iXy/31rm3/ut/F16j/D6VwPwWm+Kvg/Sbj4f/EnXrTxNdW8zeTqNupjuLgOxLM6dAFBx&#10;/wABr0DThFc3C/YbgS2sDssithsNjGzHYjrXVhnTqR9pGPK5WumrO6016Oy0vd6JdLHVgqkcRFVe&#10;RwlLdPdNaWdm07d0306WOP0ObxL4V1Xxvr/ib7ReaLqklpqWh3EdwrIqeSI5YEHVSrLu54bdkVue&#10;FdY0/wAS2cV41vJa3N0JI5LG5kCuYkOPNVf7pBBz71Zex05LePw1FaKtrMszLDs+UtnLD0H8q5TV&#10;E8Pafqvh/wAR3gk+1afMbGS6Rd/kRseEfb93sOeKx9/D2u7rW9/OV3r5KVkrbbkvmwtrO8eqfeUr&#10;uzt05nZdt+5d+FMsmotrmlXtzGdS0vVpLe+ELYxHjdDxk87SPm4zzUfhO08WeH/GMMmm3if2PqGn&#10;ubrQ7oHNrfCXJkik6qrKTlTwTg8VU1Dwv4A0D4ia5428E2iw69Z2sd3rlvZyFHvlwQm7Jwwx7dq0&#10;PEvibRm0fQ/tWryafLqPiKxijm4/e+cxZUz6NtCn6471nH3IJTdpQb2e6vbfTe1pJ3V1fojnpv2d&#10;O02k4N2aejXNprpZ2VpJ9b33RlfH/wCENh8cfDF/4KsPEkmjahKVW3uNmNk4ZZEY8jJ+X15BNW/h&#10;z8YE8aaTpkOuaPqKzedJp+qSSaW0f2G8txtZpwfuxy43I4yDmtn4h6TrU9jf634QW1bVreNZIre8&#10;z5MssZyu4ryM/dyORWV4s8fad4N8Dj4wX2l/Y7r+z45tct4dzkqv30I/iC5ODjOKmrD2OKlWUuXR&#10;c172cU2090rq7T/xX6JOqlOnhcbPE35dLydnaUU9Otrx1vpdpvya5345fEHT/h1r0UuoaDqGo22q&#10;atYRJDp9gbjyzuwXwh3BQOSRnb6V3GqeJfC3iXS9WuPDupx3Vx4fvUF55Gd8UiAOqsCAcFSD6Yq5&#10;bXvhjxLYaP4g0uVprbUgs+n3NvyI8puDH+6COKh8P2mkazb3GtaahQ30bxsrRbWwMqN47+vPY1pG&#10;lWjWklJOMtbW1Wne+urXTb1NqdGr7acozUoz1Wmys3dP1kn6bdzl/iJ8NPB/7SHw/Xw7490BdV0s&#10;61DcxtDOB5M8ZwVyp+6CSCM8gkGul8LXur6TOfDPifSkt4oZlttHuPtSul5DjhAOCjKPl285A4ry&#10;3UPhd4n+G+g6X4p+GvjFdOh0bxfJqOvaf5bzQXm9SlzEyqe5IdePlNdz8VPAOkfG/wALaZd+G/Fl&#10;xa/Z9Qh1jRr7TLoI4ljP3lbB46ggiuWhKXPOqqTVVKN1p78bdG0m0m2ltZ26M5MPPEe/W9klXUY6&#10;XXvrXra9k72utHbu0Zn7OtneeBvFHjb4a6vPe+da6x/adr9tDlZIZ+cwu3DoCMYHINaHxF0jSm1v&#10;R9V1nVmt7FdYhuNLvLe4MMkV4uSkTHo6Nz8rV0crSCa1j1qUzXQh2efIuDyMnpxzXP8AxT0O8X4d&#10;a8whju7VrcvHa3EJcIwHy9PmyW7jkCtp0ZUcvdNaqF2u9r3Se+y0uutmuxrKhHD5e6MVdQu1foru&#10;STV9lt9zJvh/4Bi8D+IvEV5pVla/ZvFWpNqWpR25Zd14du6UAkqvGAQuMkZ61peHdIstO1jWrC3j&#10;Vv7QvGvdSjaMAs7AIGPrnaOfzqj4evP+JBoPiCTV5LNLO28/VrX7QCkSEbdrluSqsCM5+tWPh7r3&#10;iy91HVNH8e+DTY3VmqfYtciZGt9Yt3JYPGV5XbkAo3PetaMcPH2cUrK7t21V3tte73tezN8P7GLp&#10;wjFq7bWjaV1d3fS7b1ejd1e7V3WniLRtFF0mv6rHBAI1LTXEZUKd2373Tik8UaDout2114L1ieQ6&#10;frFnsRoYwyKCMc9uc59Ki8SzWaa5Z6JLZQy2+o3uya1uFDJKpU569M/rWhaaPfWPjea8i1aaPT49&#10;HW2g0f7OvlKwbIlVvvA4+Xb0q/ekvZtXV7ffe97va3Z3v0K/iXptJpOz+a1vrqrdN/UzPEXhjQv+&#10;EGt/BEmpSW8lusdnp8yybTKOBt46ggcitK31n+xtX0bw3qkVxd/bI5oWv/LBSOSNc7ZD/DkcKe5F&#10;ZHxJS/k8O2+s6bapcHS9agumXbnzlRvmRfQkHHPeug1V7a8hF/bW3nJHdNLNBJ8siknjH0P50RSj&#10;VlyaWUe+qv8A8Or/AD9VHStLkVrKPzint57W7pGPF4St9Am1TV/Dt4ReaxdNOZnbcDwFx/wELgDt&#10;V+W58QXth9q0jy47pvLjENzGdqsD83I55X9aW70aH/hG/wCydKXasW4W6huVyck/iSam0WPUNPs4&#10;9Nub3MrTMwkZeuBkr9K0jT5Xyq6Vund/8OzSFPklypWTXTa73t53b169TFn0/QvEfimz8TWVw0F9&#10;oM0y2jRuVUtIuJEkA++vHfoRxV7xHqHh270KNvELrbjULmNGjZmIMu7AA28jJwc9Mdad4chN5PeP&#10;c2wikcszRMuPnOf54/WsvTvFmn+L/hCvjGIGyuYY5ZmW+tyrW80LMJFdfT5SOOMVneMVJK15Jys+&#10;trJu3pZfcY80YwlteSk9t7WWu2trLV7eSNqVLmWG+0eZ/Omt5P8ARLh1DMWIyCfoenqBWF4I8R6H&#10;4q8Et421e5hkOiefa3WrWnCSupxIwC8rtPBB5BFdBpl3p/jXwdD4g06Iw/2lp8c6qsn8LLkYYdsd&#10;CK4fwR8PrP4XeJNU8U+F5pbO01i9SXVrGSYyW8lwyhN4QnCE9Wx1PJqa0qkakJRXNFp3fbrF2626&#10;6p2JrSqxrU5wSdNp39N4uz3tZXu07dej7vUXaPw2Zba8W7a4jR4fNPEikDjI9RVWK40m4uIUiTb9&#10;hVppNi/M3y7QPfAq1r2qRaM9m09uqx3FytttVeFLHqMdBVXVNEs47+3ltZZLUfZ2WKSPoPnyevc8&#10;ZzXRUve61tb+tTrqc3M+Xpa6/r+uhT8E2j+HYb6XV5o1m1a63J5bHywvqAfuk5y3+0aTQZ9Q1KK3&#10;1mbRlj1KzupINShWQN8m7AbPcFcEflWn977Ra6hbRiW32FRH0KMM7sfnmub8a+J/D/ww0iPxvrFr&#10;J9nvLmG1+1WcbNI00soSPco/gGcknp1rGXLRppt2jG9+ltd/k/lqzmly4akm3aMU279Nbt7bp9ez&#10;Z0l1BZarqGYNkkWGj8px8wbtiuN+LvhjxZ4p8CLong/xhP4b1SHW4Z4dS8nzo42i5CSpkb4W7gHs&#10;D2rYvvDPirSvjPa+MtC8Z2v9ivpbWmpaFcQkmWUHInikH3G9QeCK1NWuLe+ngiDRqkk2WSQ43n+7&#10;9SKmrT+sU6kJJxd2tHZvbVNO68tbrsKtTWIo1IVY2u3Hfdaapp3X3pr7mO1S3vr2LR4fEMFvPcBV&#10;W+mhj+RpNgy8eeVUsM4644qvryrdapDIzsskc+/5mwrKp65Hv2rQ1W2u7XTre4yP9DVn3t/A3+GO&#10;PpTbZtN1qDzoCV3wnyUY/LIuPvD8TW848zae7s/U6akOaTh1dt/JL+vUNQHmanGLa2zHMArFeqj1&#10;FZms6vY6BIdX1WG4jhWaONpo4DIAxfarfLyBk8ntTopJbxVvLO+kt/7MbZLExyC2Mc+oFX4b2Xdc&#10;XM1juka3DwtwvnHptPbmok+de7p26r8P+AS5e0u1p1T3W3379NCTVAupr/Y00EUswbz7chucqfmI&#10;+mR+dcz4Kg8S2PjbWfA/izz59Jm0+3Gn3TQqFyxk8yNyp+VlG3DYAbPrxV+bRvDvitbPxDpU1xb3&#10;mg6kyxzRuQ0bYxNCy/xAg459j6VbttYi1K4vr1NMWaa3vpLOcx/LvjG0lsHqFGPr2qJfvKkZN2s7&#10;6O6krO6fo3+C80ZyjGpWjUl0elndNW1TVu/rstb6GP8ACzWdftPD2sXOuXdxf2NjqEsNjHPbqt1b&#10;LEdrRMV+WYHhlfrg4NS+O/CiXc1t8SNAfy9Ug2SWE0yt+6LABhgdMrwc0zw/4N8P+ErTXP8AhH9N&#10;uIf7YMmo6pp5uWcGZuGkTn5cgAYHpTvhFeQ23hfSvB8XiGRr6zjafybxt8j25kOMk8tjOM1nSUpU&#10;40anZtO97NPSzdm97rqrHPCPNThhq3ZtO+0k9LXtrZ3S6NWWljZmuV8O2cOpmNI4bpg19NHkA5H3&#10;sdjmoNW065l1DGmXEMWrXbKm7cC1xBEd5Cju20np2PNVfD9rqfhPxRqXhbUnNxoeoSvd6XJJueS3&#10;kYkyxZP8APK+gOKPEvhDQfGV9Da3d08OuaOv2nR7y1kKTWzA7RMoB5GCUYHIIJBrWXNKlpHW+17W&#10;fWz72vy7X6tX06m5zpuy1vazdtVvZ+a1i7ddTWtr7T9Y02LX9MlWS3ELrHJH1ikVsFSO2OQR6iqs&#10;u7UdHjtDaxNLIcPxt3c9eOlU/hBceMYvAa6d8SLexk1uO6uPt13pseyG93SNsm2/wuy43DsRUlnI&#10;1rbXVhrMgm8jdLDeQx7ZI1PQMo6lfUdRVRqe0owm18Su+lnbVO+3z279yNT2lGE2muZapq1nbZq7&#10;16dV5kllLDdzzWGtWELW00xtPLljyJEK4Kt2P171of2JHYeHv7E0edVt7ZVihjzkRIvAT8K5r4dW&#10;Hi3Rxqi+KPF7axpty0RsYpIR5llNyXG/+JDwRkZHSt+1SS1ia4mP7ss32ph/eOBuP6GijKMoczTu&#10;7rW11r5X06ry8ww8vaUU5xs3fe10r91fTr6eaJbuOXzJLoW+YtoU7MNg4wTVK3jureOS0ki+0wyN&#10;8q8ApDjnH+FXEs7yC1uLFrTzGmmeaHZ0YADj8ex71R8R6JrRtbN9L1C7h8m4jkkELDcyg5KHjlPX&#10;vVT5l71mVUjK3Mk/+HMXxtNq3gyCw1bR9XS106zvlmvopLfLXETfKEU9mBOfpmuo1G30+TVrDxDN&#10;HG63DLEskS7lDMPkkyOmOfm9DWVqw0P4mWTWE13kI8ny/dIKjHT2PIPtVD4f+JYbWeb4b3N6l5qO&#10;jabb6jPbi28tmt5SyrtGcEgqScdKxjKMa3L9mVrXel1ukvTX5NnPGcaeItdckrcut/eWu1+q6Ls+&#10;5reHNf0rxPba1LG83m2eoS6feQXUJQuE5DgHqjA8MODWFouv6N4Xk0HwNp7yW9zeRvcCCXMnkl3P&#10;DNjHXoCQcc9q1/G97Y+HriTW4Xk8mCxa6vFWJm3W8I3si/7RzkDuM1nar4e0qz1//hd+m+Y32/RI&#10;xqWniLes0IXcpC/wyKGPTkjg1NSU42StzR39G733v0XXz1tYmr7aMkotc0X7z/ut3bXnola/d9Ej&#10;T17wrLB40tL3QbaPCXUd5qEfmFSVQFQVHQnJORWleMmuaRqCzQN5m5jbybSu9e319OKh8Npp+srZ&#10;eKtN1NpGutPAik+ba8Z55U9D+orn5/FUXw78K6kfEzzQ2Nitxcy3TNu+yR5yOf7tac1OleVrRd35&#10;bfh3/wCAbSqUqMXN6QldvstF93V/j3K+gDXtV+HesXdnHbXGoS6jdtopuJiIZii/uEc9VQShVJ+p&#10;FanwU8dXXxU+FGl6/qmkzadqzQtHqtncMrNBdxsUlG4cMPMDYPpirngS48HePvA+l+MvA1zF9iv7&#10;XzrGW1+6yZPGPTdk/WuI+Fui638Ofiv4ijjli/4R24iLRWnKyRakz7pJQOhSVWzx0KmudSq4etSl&#10;vCSs7arupbXtuvmvNnHTlUw9ahNPmpzjZtbO6UlLv3W+0tb7r0ST7XHqVvcRBQ0xKvGy8ehwexNU&#10;tJl0zxRf3VzYXX/Ey02VoSrNtdSDzkenbPSrPh7VtavfFV1BPaq2npb/AC3HRlmzyhB9sEEVjar8&#10;PrHWvG2kfEmw1WWKbR7+QpHbTFY5soVaOUDhhz36GuqTlKKlBX11W3ZXV+2/nsd0vaSUZQV1zap6&#10;aaJtb7brvtpudPNdz2k/m6rCPJCqZHP8LHP8qxvENsbfWLHxDp95C0chZp7bkpcoQcMG7FOoP4Ve&#10;0y/TUJJ7S6G2fcxkGPunHH4Y496q20cVvdr4bi8pYVt4RHBs2i2di2Cp7humO2KucnKK/Dun/X/B&#10;0vbSrapFLz08mtf6/VXIp9E8PXryeK9Mh8u6uFR2v7VcPvI27nHf5eOe1S2UTWNwttOIpo4bfdPM&#10;rnzE7BsH3qpoN/aaxBDr/h28Rbp7yfT/AC2lAS+8okMyjvjBI7jBqzrerPol2upz6HD9lnDxXtw0&#10;nzQNj5DtP3lY/lWUVTUedK3XTbXW+ne+vXztqYqVPl9qrdG2ttev5X8tb2CHw8NLWRdJunZLq6Ex&#10;t5GJReMED+6O/HeqiLZXHiGPVYLXFpcR+W1zHIPlbBUZ9Tngeman8MeLYLDQLibxe8dvHZrvjvOd&#10;rw5zn/ZweMGp/B+m2VlaXVvHMtxa3268hmjT5Cjk5jHqVPOe+aUVTlyqHXW3b/gPX9AjGnVcFC3e&#10;3a22nZu6OS8b/Ebwz8J9D0eSDTUt7DWtYSJbeOPaiPJJh3wBgZOWPTPJrs9Q09NL1m41S2HmR/Z1&#10;to/KYHMfXcc8H2NcZ43sPFupa/pOj+HL/T5rWO8gWaPUofMjliD/ALyNuMqxXgP09a7SSysPEkWo&#10;eHxBH9jePZNHDMA0angDI6H0rLD80qkoW0VuVWtZpO/dW/LzMMPKtUrVE9lZR0S1Sd7NN3T9FbzM&#10;uC7m0S5h8LXUlxqFuoaee5kUblVvmCsOMjHA69MVNYaTDbfZrywmkVYpvOjbqtxCQQM9wVz+OKxf&#10;E2sR+H9W0vwz4q1JYZNTk+xaRqFw21ZpgMJCzdnxyPXFbGpahqOk2tvFcaQySWl4sTRRuN0kRGCQ&#10;fXPzY74qoSjrf7L87rZ2+7XfXzTLp1Ic0k/s/fHay+7VdzlLLVb7Q/Dd1480/Q7q41jUEkl1bTjE&#10;RNK1uSIYyOoUqwwRkYrqde1We98Hw+LPD8dxJPJpytE1oVZw24bkAPB7j8Kta/cFtTjeW3kE7NsW&#10;aFPm2H+L/gI5J7Vk6De6R4E0u80GW1kXT7S+yF5+Tz3yXx/d3ZPHAzWcY1KKcHJWtvt729/nq3ro&#10;9dbmcaboSdPm91q3az3v6vVvpfVbljxuJNU0y+g0G9+y3GqaW0EMzA/uZJIyu5o+vBOT9KyfhHF/&#10;ZvgjR/hn4ikW413wWY7K++0R4+1bVA+1Qk5JQhvvZ9Qa6G+W3m0T7U8kbTWvmGGbcPmQfdbPYHge&#10;1cp4N8QeKtU8L+E/FviLwdPaa1JqEthrSthjAmCd/H3kbC8jp1qa3LHFRm3uttbWvG/o07NeSfqp&#10;qOMcap2d2uza5W43XZO7TXdJ9L23vFMOmXniLTPC2o6nJayza0r6RcLlTIwUyNFnuGAYfpW5chZd&#10;Se01LY8Eqkx7oxmAo2Afoe1eY/tGL8RvDkdn8b/hXrNuY9PuLWPXdFvojIklmJWR5Yh1jm2v1HVU&#10;rvvGsKa9oI069uJEjurdfsd/a/LMkjLlJR9ODg8GqjXXtq0OV80bPylF3tZ7dGulutrJmlKt++rQ&#10;cbNWa7Si7219U09FbRa6Myfiho92lzpur29gsotrxF1HcDtNrnLHjnIwCPTFb0Fzp1/p0nifw9ep&#10;PbiRXCq2COx+hI/Os63TxhbvpthqHiW11A6bta+uJIPLkvoNu3LgfKGz1xwansPD+j+GNI1DQtL0&#10;dbSGVmY28bfI5bncD/Dnp6CtIr945qNk977p20ta6fW+u60uaQi1WnNKye9+jS0s1dd0/S6HeI9R&#10;Gm6fHFJZrcWuoanBaTQ3DBdsch2uM9CQD0PB6U+ye38HXen/AA9g8LtHoktlcJDcQkLFZuhBS32D&#10;kBwW27eF2YPUUzXIIfEWl22hXsckYkXdPbyqQ+0YAAYfddWwwb2qHxva6v4w8ByWugXMbaxauHs5&#10;JgQfPiYY6YznHPY5q5S95zjulportaOS766f0kypuceaUNWkmlpd21cfnt/loyrodtqNh8QbW70j&#10;xTK9ndXMo1TS77/WKpUiMoejICBjqQK0PEdxd3Et3d6LJa7rO6hN2LjgFM/N8w/iA9atKmm6zHG+&#10;l2sEn2WYMbUg+ZbTYBkUE89zTLaTw5qWlXmr2enfLqEzR6orLtYsOPnB74704Q5YuPNu29/Lpe/X&#10;f1b02CNO1Nwi9G2+va2m/Wzfz0Rnab8QvD3ivSZNVvFm03fqr6YFuvlZ2BwroejK3BDDqDW0NHub&#10;KWPW9OWSS5t4ZLcWskwCS8g5z2PHWuX8afDBfE/gv+yfC3iCTSZEuoLmwuljDi3khmWTG09VbBVu&#10;nDcV01z4hV7KYaw66fM8fnS3EHMcW09cHoO1FOVTncaq2Saa2bu/N6qyeujv6pFF1ldYjolaWmr1&#10;v5Lo+i19UQ6Lqrz6/qSanbFI1jhm0+Ro/m2suJFz3w1VPD91bSfEDULV/tSNHYq9rcS7fJuFYnIU&#10;9cr3GK3b2yRkbVrYpgwho9nQjqQPY1ieG4Li60m11C4vrS8K3s3763jC4jY8Jj1XofWrkpxqRi9b&#10;Nv8AH/g6ehpKM41IRbvZuXrr+l9LLRJGjp8thqDz+FricyTW20yqxxIoblX9x71n+E7XToPEN9JY&#10;3zeda3hi1qzjkypdkGyV1/hbaB07GqMGlxJ8TbT4gXMO55bJtLd1c/u9rbgcdD/Sk1SWz8E/Ee88&#10;YFnaPXrFYrpVjH+tgU7Tx1LKQMn0AFQ6lrTktpWv2VtH99l836GLqP3ZzS92Vr/3be6/W9k99GzI&#10;8K+KLa5/aRuvh5qWozQ3Xh/RZbvTZVjHk6taXLBCGY9JYHUrtHUMDW9rVhb2drqGjS6dPKtxd58l&#10;bfzEWFuOV7p1zjnmtGzk0zxN4dsfG3h2INHd2qzQrcRbXZTztIPKnPbtWXZ6rq2h3txe332iSGNw&#10;rfNuCKw449AeprKMfZxfM78zbT6crSS662S3Vr2u1dtmcafsqdpO6k3JSX8slovO0UlfS6Sb11Ge&#10;Gfhj4V8P6ldX/g23+z/aLOC1ZreRtuyI5RSpP8OSM9ccVR8ReBNO+MFzo/iHUEutH1Lwj4wW/s7q&#10;3AInaMFV57xOCcjqPat/S4yl1b+IbQn7TDbuVXdgNGx7jp1FU/hH9vi8M6rqllb/APH1q1xcx2ck&#10;2VSUn5wG/uk8j60vq+HlFUOS0Xd2W2lmmrbO/Z3/AEpUqMpQouHuu7aW2lmn63fR39el9BpGq6le&#10;bf3MjXzG+tX+6twgx5i56Fgd24dfqKHtjeSXunzXNzHJJNtXgbgVUYkUnqD+XY1cnOk6xcXyzWzx&#10;tHCq3Csu3dlckA98A15foPxJ8cXn7RPhv4e6FAt9obaRNdatOzLlIEYxoyk87g+3I9BVV61HD8vP&#10;9qVtL6tu35vXtroGJxNPDyhGavzy5VZd3a7XRa3b6a6HafDKx8VeG21bw94w8SLqSrJEbW6a1WKV&#10;AwI2yBOD2+aoddN/F4s8O6P4f1o2chv5N1tPCZI5Qq5cEj7px0J4zXSax5a3jXMEKSR3EflXDK3K&#10;4+6TWH4u0C21HVtH8QNayLdaPM89ndx53AlcMhI6qw6j1xRKnKjh/Zxd+V7tu9ua+++i289GaVqP&#10;s8OqcLvla6u9uZPffbz30NrUTHd6lc6fcyeWJ8eVG2D56KMcehzVNtXtdFtv7U8SLCI5ruOJZreN&#10;mbc2EO8AdQSAW7d6tQ3um+NNP/tTRZoruFJXTfEwzFKn3k9mDcexo0eL7Xo0MrW8kN3BHunhkYFl&#10;kYfMGxwc966Zczl7vm09/wCt+6/M6PjlzQe92nun+j3dtf1OT+Mnw1Hj28sdGg8QXdhdQ30V7Y3k&#10;a70tZYGyCPTI49810Guajf3niu1sdU8NQTaT9lIvriWVSGdh02Hkjj9asXEBj0g752VrdGLSNg4X&#10;rg+op+gzaL428FpdRyLcWupQsu7+JQeCPUe3eso0Y+1k47ySdr7pdLO/V6tLZpdjnjh6ft5uGkp2&#10;k/NR6NPpd6tK+pK5F68dxpDxypb/AC4jYH5OhU+lU9P0qDTb2a405gbfzmjaML3PJP51y/hD4Vv8&#10;OfiLceMtM8Q3xSTSfsDWrzb4buNfmR3U/dlRi2GH3g3Ndjo6TwwTMRt/0cN5bfwyc5I9jnpToylV&#10;1nDlab89uq8n59u2o6EqlbWtDlld9b+jXr2/TUozTX0V7C2n3camRZBIrpuXzSMKSPSrvgy/tfEe&#10;gx6npVzFI+4xytD93zVOGT2we3aqen20DXr3cayDzpg8inkJgY6fXrXnXws034hfBLWdT8LaRpdn&#10;q2g3nim41K9umumSW1huRu/d54kKyDkcYBqJV3QqRc17rbTau7PS2nZ9e3XqYvFVMPiIOUW4Sum1&#10;rZ6Wduz1u+h6D4W1fw/8WtAj8TadZXEP2HV5oYmnXYyzwSFGZcdVJz9RVm8OrQ6hqGsQTW7q7QQ2&#10;6yHbswcSg/nxU+nWlra+J21axka1jmsNsunoAIGYMWMgA4D88nvTYC9q9hLPZYjkkkN02AQjHkE+&#10;xOPxraCk4rn+Lq1om9r9dNevY64xk6ced+91a0u9r26b3s9reVymIbuP4gx3WlyLDbupS+tZO7bc&#10;xlPfO7cPStDxJbxX+n3UVzJtgDIrMG2mNs+vYVHr3hez1a8ivZHljlsrhbqGSFyuZAMAn+8AOxrn&#10;9CHjPw54O1658YXcmrXFxr7zWvklTizYqFUDHYZyDk1MpOnzRlF2d3fpt+H46mcpSouUJRdnzO/R&#10;abNefb1Ze8RaFfWnhLUtU8MTCO7kheWGQtwZgMKw7c9D2OaqfCTUbbUPCknhuDQLey/sqziDafGw&#10;ZbaaVS5jC/3cnI7HPHStcwf2Nb3iWU6tDIqfZ41J+Rceh4rDj+HU1l4v0/x14T16S0soLdodS0mJ&#10;cx6i20iJmbqvlsSwx1JweKxnGUa0Jwjfo1ps3ur9L2b8ls3ZGUqdSniIVKa6WkrrZvdX7fE7bpbN&#10;2H+BvCmreEPFuveLbXxFLcWPiNoZ/wCx7jG2zuI12zPE33trAL8h4BzjrVf4iWUlraf2pZLfTQ3t&#10;3EmoWtr/AKxYn6un0xnArkPGvxt8G/Dnxvott4i8atpNn4nn1GxtdQuIw1pFfxoBtcn/AFZMjcdA&#10;cc16h4lvLLwv4YtZ9Xu9z2dqrz3MSfewo3PgdjkmsacqFSjUpQduRtvW9nL3u91fmuloraLQ5aFT&#10;CYjD1KNOSXI9dU7OXvXtfZ3bXS10tjM8R+KpxYaPdeGxFex31xDFJHNMI5DA2VYqO8i9dvsa6FdM&#10;eANoc0byQxR+ZDcMe/Tac9a8k+KGk/Zv2nPhvrcN1nRdYt7q3lWS42wJdeXvhkUfwyEZH+0PevUY&#10;bjWrbXrwXuovJHLaxyLZsAVhdeDsOM4PUg961w9bnr1IyT91qPl8KldeTuurf4nRhMRKpXrKovhk&#10;o6duVO/kndaa7aFeXxJcaT4g03QdQsvluL4okr9CpUlVB7EEHr1Fa2o2MC3f2toVZeTKpGdwA9D1&#10;Oa52XXIJ/ihcPqE7QWfhnR0uL77RCRHcJdI2JUfoTEY+f7ob3p3iCD4jS+A7N/Al9p95qTSR3MbX&#10;EpWG7td+8qrjOGaP7rcjPtW6q+7NtcyTdrK70smrLfW6+TN6da0am8rN2Stf3bLa/e6Xo+6veexS&#10;8tIr+OElbggTEna0Y6qceoOKyfiFqtx4Z8KXXjKCC6VpmSK+sJIzKpwwUPtHQdyR25roGmtfFFhD&#10;LaNPp80mLny2XEilTyrdj6GqfiW+vWsZb23h8xlXPkcYmXIyBnoaKkeam3Hto/O29t/l1uGIgvYS&#10;5Xa60dutt7b6dut7DtB1fxFNFqml67pMNs0OW0O+juBJFqEOzIl/2CG4KntzUK6hqd1dSeH5l8q+&#10;u7Vbxl6ptXC+Wv8AtdCcHpzVrw8ljfad9kDb9szOsciFSgI5G09ODjjiuX1jxFrPgnx3o94pjbR7&#10;zxBFp2q29xkvHLcKyRXETHoisqKVHZqmpUlTpRcm7N2v2Tfl2XXtruTUqexpwlNtxva/k3122vvv&#10;bu9+we/tb2K2s5I/s8kkJVeMqSB93PTPfmsK18RWKxaPbapcN5uoXjW/mLCY9kiAkll7A+vSltfG&#10;3g+x+LV98JdX1BodV1SzS/s7W4z5UiqShSM9N4xuIBzitfTn0zVfEl9pg/12lbFaNvvAsMhsHqMd&#10;DVSk6r9yS0bjbzXR672V/nsWqirtcs1dScX6rVprvZX+f34/hf4jWmufEzxJ8K9Q05TBoNpavHqm&#10;4Pb3fmA7omP3UkQ4BQnOCDWF8b/gZJ458K3o8J69qWg6vY3kmo6Ve6RJtYXaRsUDoflkQk8qep75&#10;pvi3wS2keCviHodgVuW8R2d1eTLDa7JlWS38sklP9aVIDZ4bAwOcVu/BzxFrN/4P0/S9VsVW8s9A&#10;s01CSO8MyrMYAUwW+ZlKDO4854PNckbYpPD4lay5rNaNLmaSura2s73T37NnC4xxd8HjI35lJp9r&#10;ylaKa6xSVne+l3qL4C1zxAPBunnVLJZ2mtbdlkkXY25ox5iOMdmBIPXnB5FWPHfhm28f6fdaDewP&#10;bs0Klby1YrNbSq25JUPTIIq5a3kw1Gz0lbSGT92z3Qjl+ZADw4XupP5VJoCW9tHeaBJrBe5WZ5fL&#10;uJw8iJIcqAeuwEHA7dK6YUX7FUZvmVrO/XT7/wA7HbGEalH2M3dNWd/Rafj8rFLS/FOgeObDUNMu&#10;ImmuNHuUt7g3ChRcyhR86Y655z75q7JaW9zqmlzJdSWt9Y7mhhm/5aIfkZT6gjp6cHFVp9E0jxRp&#10;MP2pGWaK7V1aAmNjJGTtY46jP4GpZ7VdSt7db0LN5bNKJuvzFj0PbBFWuZr3kntrtfW6801prqVD&#10;2lvfs9tdr63V+zWnV9zKGi2beN9a1m+0WOO6dRHpsysMyx/LlumRKr/jj2NU/Fuj6L8UfAFx4RuP&#10;EN1Hc6deWy6k1nPtmjmWRZFUk9+B9RWzo+uJd+J7nTNYs5hNpLZhv2UMl3G6DccjowI+YHkEVXbQ&#10;9FtPFD6p5EaPqN8l150WV81lTAZ8dSB68VhKnGUZcqTjJyUltve+3np6dTnlTjUptKzjJyTT03b/&#10;AF08111uXvF2rm38Q2Wnz39vuul2RWUkgR7iXqNmT1HcU7Tp/Dniwa7olpqMM15Z3BstUiVfmtpM&#10;BgrK3cZBB5HpXP8AjTwFc+MvGfh/xPJqQguPDetfbdOmjUN5mVKPEwPVWU9RyDVJ/h54g8I/tB3H&#10;xx0TXVm0nXLVrXxB4fkVt1vIFGy5hIOG5AVlYcDkHtRUrVo1Xem3HmSf+Fqzlbye6101XWxOtivb&#10;uXJeDmk9dVBxs5b9JbpfZ1XU7HXILO9EtpqKrNbxWQjk3R7sTKwZWwR7de1YXhj+xvAOmLDaXiLp&#10;d1fSz3sc6nc80znLgnoN/GK1rfWMeK7iN9VJ+1W0bRW5YBU2Ht/tHkH8PSsr4qWd3F4YbUBodxqN&#10;vtVpIrXHnBAwcFVPVgRV1uXWtFaxv/Wl9P8AMuvJKMq8FrG/S7WvlrZ6XQ3xh4Yt9Qa/8G+JHv5N&#10;O1i3URyRyblSQ5Vo1A5UbTk9qu+EtE1TwRoWn+E01iXUNPs8RQyXUeZtgxsQkdcdMkdOtWrm5Oq+&#10;F/8AhIbe4jkWaMvAyMUxn7ufQjofesb4SeOTqsc3h3Xoby1vtJupLVo9SXDXRC7hNG3RlKmo5aMc&#10;VF3d5LR+W9t9e6/AlRw1PGR6OS0fle9r7Pq0N+FfhSfwrpF/4dOLjRZtdurjT1ikINjG7u5Qbufv&#10;nbsHC544q882u2mhtqF0qNcNKYtyr90ufvexHT09ap+M9VvvDGgXH2LSLyZtQ1eCzmWHAaMTSqq3&#10;an+6mfm7457VqeMfEkvhy6t9Mk0V7iL7UY5LgOBx0Dt65JXP50oezpR5L25V8lduy9FZ27bdiYKj&#10;Roumm1yJLZ6XvbpsradttjN8W2mqeLDYt4U8TyWCaLr8Dal5KFZD5fzPGQww6MDyOh7HIrcuJbfS&#10;/Emq60mryTLdW8bT6a0oZIEAxvReoJzz2NVdN1nxTD8RJtDutIin8P3Fh5kOoBh5ltcLw0TjuG5w&#10;exri/wBpnR/jDf6LazfBCy0sazuxLNfMY3EQYHarqD94ZXnjmnUqexozrpOTXRX6X+FbO6fo+tra&#10;KvV+r4apiYwcpJ7JO7a928U3Z6Ppo1f5Xvir8KNe8ZeFtNi8AeN7jw/faZrMOpW1zDGJFVw4JEiZ&#10;G+MrlSoI4Peu6/4mV34kvrx7giyuNPiiksRH8qTfMTIjdcEHBU9MA1g+HvHmo+MPh7YeJtY8ATWF&#10;40yQ6xoa3SSyW6h9jyK6/fVeHGOcdsiq/iDxRpvw98TaHo9x4ob7H4j8UC0tzdHzPMnliYrbq3UB&#10;mB2n+HGDxRTlQhL20W7NRvq0ra2dna27v17rRWqLweHl9Yjop8l3drdcsdHZL4rPrtdXSLXiLUdK&#10;0X4caj4j8Ra3HZ2VratDeag0nyLEPl3k+ozjNbHhjT7yDwrpsMV+ZkW0jEckrBi8e35Tu/iyMHNZ&#10;vi34a+GfEPgRvhP4rsDdaJfeZDeQmQqXjzkKSOpz19ao/CmAeCfA9r4ck8U291bWcs0Nq7rt8mPP&#10;7qLqcBeg9q0XtI4uKlH3eXe+qldXTXa1rPve6NYOpTxiU0uXkWt9VJPVNdVZqzXVO/QueIJme5ns&#10;vCUdvLqVlatMdOmG3z1IIyDjk5/w4q94buoPEHgix1SfRmt5ZIVkurDaQ0Mg+8uG6EHpXO6x8SfB&#10;XgrTpPEXxKv7XTbzRYf9K1LnyoxK2B9UY7foa7Ca/tdJ0ibxbfSRxxrYiab58pjGQ24djkc06PJO&#10;o2mrW1XZPq+q2aa2fqmPD1KU6s3zrRarTRdG10as0+jt5M5q3+waPqv9iS6grWepTST2FvcR4kgu&#10;ipeSPnrkAsPoatab4TsmuLrx9G80l9f2X2Wbybhjbyw8YbZnbuAH3hzV+5soNQVotRt4rm6tm8+2&#10;Zl2MjMTtwezqp27h1B96zfDz2Nh8RZtN07WZ4kh0GJG0m4X925LnZMpP8XVTj8ai0YyipK6b08n0&#10;3etteuiF7ONOcVJKzendaPv1Wq0ezstBPCg8WX765p+ry2s/h+SOM+G763GJYvk2yQyL/eVxuDdw&#10;cVSTwPo+veBbTRNdsfMk0vUI7q1kKbCLqMkrcJtwVcHqR7+tOtLPVfA4tdM8NRK2mT37NcWd07Fk&#10;DEs4Rj0OegPGKvJ43NjZ3134n0prGOz1RobGY/P5sHGJeOmScEVPLRlDlrdmnfVWetr9l0v6GUfY&#10;uHLWvomnfVa+9v2X2b66JDND1yfVvG97oeo3KbrW3SSaLcNxVs7JPdTzj34PIrmJ/E1n4I+I03g7&#10;XLm5uNH8ZX2H+1Za102byvn3seEjlVflwcLJ25rq9JTTNUtrzU/D8trNqE1i5WEMqyeVk49wu/8A&#10;AHNYHw/vpviH8CNFuvjPotrpeuSSsmqRSKvlR3kUxCleSCpwvfvWdRzlyxT973pJu9mlZWbWmqlp&#10;e/V20ManPU5Yxl7yvNSt7rSaTi3e12pW+96WR5Z+1J8Qb/4YfG/4Z+CdAOrJDdavELpoo2ZWhX5E&#10;feMDfyAcnkdQa+ldRnW0hkZLdZEiUuwC4wRzz6GuB8UfD+Txbrd1fWviP/S7WD7LqmnXKFoZcqTG&#10;wGcKwPRh1xg07xFafE/RzbeJPC8t5ealpvhm5gbSVRZIdVl2AwlgxGHVwQOeQ5HasMP7bB4qvVkm&#10;4SceVJbJWT6u+93otmrN2vlg4YnA18TUacozknFJJ2SSi0kt3pe2jvdK+jetdmU2B1rSY7O5nhZi&#10;YZ7opGQSBIQ/PlMIyc9jgfWpNTu7PSde03wvLoN4q+IXu/L1a2VWgt3jj3qJj/CXHCnkEgjPIql4&#10;PvvDvxF+Gtl4ifQzplxq2iMNW0q4yslrI6+XJE6nurgrkjoKv+G/DDaJ4LsfC2ixwrFp1isNjD95&#10;Y0UbQME5x/KuyMpVVGcLNSSkn9z2sn7yur30003O+EZTs4appO666rSzV1zLTe6Kmq+I/D2kQ/8A&#10;CJXt8LO91b/RbeLlWaTb/CfXHIrldXvPEMH7R3geTwv45a40tdGu7TWtNecNFdQog/0oBekqvhTn&#10;tV3xBqHhvwBohTxfBPJpeksT/aM7+dLaSs4ZWJILBTuIDfwgY6Vk/Gb4OXV1c2Ot6J4gvbe8jv45&#10;7PXNKmSK6s4ZGUlP7s0OcFlb7wPWuLFVMQ6LlBO8XF2i7Oyak1brdprs9tNTzcZKvON4pScJQk0m&#10;00lK9r9U2pK9rPrbU9Q8a+I/DvhPQJPFHizVYbHT7Nkaa+uX2ww7jgF26IuSPmPA7kVV1LTWutIF&#10;jPqTKt1eQz6feadKoYISHXGchgR6cMDVzVbcapol5Yavb20n2qza3uEuYg0N18pBV0OVKt6e9cv4&#10;EsNRk+HemvZR3WktZ3Ec9po80e/7JHsKi1O7JaMPkgg8DAGMV6VapJ1lG2kov103v5Wa63T7rVex&#10;WlP27i1eLj897Pyd1ay0aa630149a1XVdU8vWII7a3tb2SJZJrcqLlyAYmifO0EcqytiqPxP8Caf&#10;4nltdY1LTtRW50thcafd6ddeTNHIpDGPcOzYwQflYcGua022n1/VfFuiWLpb61caXDHqVvHI629z&#10;MoP76HcTtI3ENxnleeBXZ+CRqtr4L07Q11Vbue1jji+0TMsjyovHz+56Z9qxjUWJjKE4tp319Hon&#10;1v8Ak/k3yUZxxkJU6iund3dnqna1mulk/J993FeaRo3jbwpfi80+Sax1+z2X2nXCDbhhg8e/IIz9&#10;K8wubHSvhJ8O9B8E+C/HM3g+30bVLu10O4vrJrixtLxmaOEXO/OLfLsGOcZdTwBmvXNK0vUtJ1Oa&#10;wR5pLa+kaZZmmB+zODwmDztI/LFU9Wt9Nj1ubSde0uG+t9UZbm7028jEsbRJ8kjBT25GR26ipxGF&#10;9paqtJpON9Vu07XTTSbS0T6+RGLwnt6al8M7ct9dNVLeLi7XSejVm7rVEWieL/GVjpkOheP7fSof&#10;EBtfPMlgzPZ3CFlVQhPO5gcjB5zwK5z4jr4ps9a0zUvDfiG702+so7i4bwshjaTWI0G4om8bZMD5&#10;sZB+lT+F/Duqal4b1b4c+ILVtQj0nWPO8O3l78q3VmQssUYKcgW+fKVup2D0rooBJfx6fd6HqrSx&#10;6dMUjku9szbs4MbsfmU4ON3pWcfbV8Pyycu29pXTs7tW10vdOzXSzV3KNTFUVGTa2t/Mmnr2u1be&#10;9no2mmVvEXjy7ez8L65oXhOXU49UvoUvgsgjlsLeROZtjfeKNhWUHIzS6J4n8NeI9ekTSo/tWlyx&#10;y20N/FMrIl7FLiW2Zc7o5B15GOCKkZItc8R3mnmzs5rVfLe9sXYZDD/lomDlefUYOKo3/hjw3p17&#10;qRg0j7HJdSfbVlhIXzJTgNKhHSQYBOc7q3csQ5Xumk0nfTbe2mz83+WtyliOb2iacb63XZW002dn&#10;e93d7q1n0UsX2fUnvhcM6+WI44mX7hz97P6VwXxy8H6v4s+FeveBNHa6u/7aUQxSW0g8yxkdxuk9&#10;Qg+97Ecdan0/4jeLdN+Omj/DptNOqaDdeHQbrxFHt2m+JzHGyj7kjKGY9BjpXTT6bZaF41fV4Ibi&#10;WHUNsc627blhYA/OR/CPcdc0pypYqjOKutXF+XMvuej9Oz0M6nscyw86avytyhLpa6s7bprW19uq&#10;2Od+Onwo1vxx8J08J+D/AB3daPr2n+H/ALNbavFhhMojCOsivwyuRzzkdc074YeJfFcnhzT/AAP8&#10;QLex8610+3tV1KNzGt3IE+dTGeUcAcFWIYciuuumtrW1S7e5aW1c7VZzkFTxg+1cPZ+B4fiN8OPF&#10;Hw/8XySLbXGoSW0beX5ctrErBkKMD1U8q4xx+IrOpQ9lilUpXu42tf3XZXV1rZu1uZa97onEUfZ4&#10;51qC9+UbNX92XKnyp3ule/xJX07aPtLjTYTrlvo4mgmuLfTXkiimkU3AhL4ye7Rg4Gemcd6jC2s/&#10;jxvI1OSO6t7Fkm0+bHl3kTfxjvlW7+5B61yMmvaJ4b+Kd1478em4gutB8F/2a2qSLiOBJXV/LB/i&#10;Mvlq2P7646mtTwv418HfEkaX4p8PTxXk62shhuPLKsVKjv12sCCPceorWnXpVJOKsnzLS+rS5b+d&#10;021bXaz3aW0cVRnU5LpS5rqN9eVPlvbdP71pZ9SbUQZrSOw8P2y/abG4jml0+7AXMe/BboRjqVYd&#10;O+Kyfib8TfB3hqO5u/FupLBpNncww6h9ss1liu4pXEZVlI4wWGT0I57VZ8WeOdO0Yy29rIsd/arB&#10;FMxjJMbStwM4+79at/Ebw34O8VXNroXii2+SazkjvLUKGt72B8b0kUg9CMg9RUVYydOcabXNZenV&#10;K/z3Xl5nPWnUnRmqE1zK2/w3u0tn0a172st2htv8Oj4H8DeIvD3hO+jnfUjJLbWd5cF7aBXh2GNe&#10;6RMPTpkkVX+GfjPwZa6lY/s9nSbrSdc07wx9obRmjkeGGwil8lWWVuGDfwnJLAHuKuz6PL4ftdP0&#10;vwqy/wBkSWclt5qt5htht/cupJ+ZVbAKnsawPh1p2rx/HXUdR1NLO9t9Q8LW82m6pa5Saxu4H8q7&#10;tCMn91MSk4ToCPXmpkvY1KbpxSd1FrdJSabs9Hq7JPba6stC7oYujClHlV+VrRrls5aPfeyT2u7N&#10;dV1Wn6L4a0jS7jw/pUlwFSNljtZFLPsJJ3Kp+8AScDtXlv7T2peKvg98L18W+CWmu08JtHeQ2NrA&#10;/nb8n965GQ8Qyd6kcV6t4k0pNa1WHRtUFxEJ7GT7PcQy7HhlGD8rL8wb9DiqWp6N4iudMtLa8jt9&#10;S1CLT3iuJr4Y+0g8EPtAB3LweKrEUZTpSpwVnaya6bdL+jt1tugzDByxWFnRp3g7WjKO6ejWndOz&#10;W6duhF4P+MGheMvgZovxmM8L2mraXHd3U2BGMAfvOvRlweD2BqTwzoPhfwvpWqX+j+II4fDXiOaC&#10;40tluiY7SWTC4jckgJM5V0UYAYkDqK5/xj8OPBGr/CfSfh54W8CKPDNxcSRahpuiy+UbSNg2+YKC&#10;CQsuCQOT6daw/h58FdN8K+FJfhfLf3WueD9cuFh0q0muijWFmBjy45FPzeVIGZc4ZVIwfkFc/t8X&#10;T9nGpBSagryTdua2vS7jJ7tXd7adSJVsb9ahGUIztBJSu177jZ9G3CV0na7TtpdI7jxp5nhTxpZe&#10;LfEEc1po+jIn2jUUulRWaYmJ96Yy20lCV75BHK1reJDpF2NQ0rWbjdItrmQwqVkjjPG5TyM+hrm5&#10;NA8ZWcetafLJJrFrJH5didSm/fK6/wCrik4xKgIyJD8/JznrU2ieL11KOTUPFWnzWV15cVjfL5Yc&#10;QzEdOBkjPfp0NdHteWbTVuZ7Py0eu2yVvmdMK0YylCScea71XqnromrKNuyvdvp51YfDnx98M/2n&#10;dM+KGgeLrWXTdR01dG1DTb4FIbyEAFJlfd8swwMgjk57Gur/AGotPvNO+FPi+x8I6ddx6hqukNdx&#10;/Y5GRnuIWRgUZfuOQvUYIOCM9K2PEujeG/EOjw+FvGmmWuyXVPIii1Cb9xexMuCyMP4iBwOCCK0/&#10;G3hB9c0WTwpbaveW48tI7eWOXLIB90HP3gRwfUCuaOD5aNaEb2ld73abXK0k9rpd/O3V8H9m8uX4&#10;jD0Np3a1u1KcXzLXa9/xbt3ofB74l2Xjzwj4Y8Sa1o2pWeoa9BJDG2rWqrcb4l5WV4/kl3gM6Srh&#10;XHOAcitCSZ9H8eJYW89vHHqWUtY7lPluJl6xqw6Nt/hYdOhrF/Z4+GWmfDjwdfaVoV1qtvo8+rTS&#10;WOiakxZNIlRmST7Pn5khlI8wJkqCx24yRW5qTpqsEcsotPtFrdpdWYm+VlZWwCG7E9M/ga6ML9Yl&#10;g6brfH+dtG7rfm3T0equk1Y9ChLESwFKVZ+/ZP10Sl2+LVrRbpNaWMD4ZeIvhx8cNOu9X8JT+X/Y&#10;GsSwX2lzKUn0m9QkMpweFYcgglWFZ3xb0K20HwV4j8R+JbWW7tV0GYa5ZQkuJbI8SMgHJ+UliByc&#10;HjNZur6P8Lvgn4vl+Jen+G9S0mTxZrUNh4kjt42eOSSV8iaQKcY3nbvAyufSvSdWtbFNQureSFpG&#10;CqWiDbWWMHhlboV9Qayp81anKnUUVNdU9LO/K7b7LVd7paHFTpSxWClSrcvtVdNrZ3TtLla6q2m2&#10;62OE/Zt0/wATfCXwXr+heL/Gdv4i0LSp7efwzqlvgzx6O0KhFnAAy67fmxnoT3wOuuoPAHiXT7O1&#10;1DV4b+1fUvLspfOEnlXTrviXcPuHnK5xWbL4YtrG0vbbw9LDDZ7dsyzx7WaZmVm46NEygDj7pzjv&#10;XI6/4R8VXvjKa5+HV6uha5BqS69HarZ7bXVo4E8swzsvEgdW2g/eUgNzWSdTCYWNFQ5ktLXvu3ZK&#10;++topN7W1dgjUqYHD06ChzxWlr3drtuzb1skkk9Xbfodn8OvhvfeFNFufAWsahNdW7wyJZ6orDzj&#10;vJLLJj+NSeGxgirmjXt3pniIeFdR1RbiSC03xxMpV54EGPOTjDMAMMo5qG6+Kcb20FxdeEptPupU&#10;i/tCCSTi3eRtuFkAw4B43fniqvx28Y698NPh/cePtM0WG+bw/Isrwy7v38DOqsAVBKuM5z09a64S&#10;wlGi5U5aQV3v8O9n6JPdXVrPU6pTwuEwvPTb5aau9H8K6W0eiv3eltWJ4j8I6V8U4tJ+Inw/8V+Z&#10;bvbyPYzxrutnYjaPMTgsMg9RlG5GCK890P4ReOIofiF4b+D3xOu/D1xJbxLJoLyG7j0m+mzK90gk&#10;bI84E8DtkjsB6NoHxN0vVLWDxF4R05pLWTxAtrfWcLLIGhZOZ49nHy/eI6nDZ5q1No8Xh74ga146&#10;022guJr6yitdS8mEmSdEkHk5IPO1WfqMjt6Vy1KOHxLjVW9/ecW1o4tXj1Wq27J31SZy1sDgsdKN&#10;Za3vzSi2rqUGm4tO61tdXei6uMWsv9nLxX4h+J/wuu9A+Ic+n3GtaPI+k6y1nGTHJIgwJHglAaNy&#10;MEqww3UcV0uhSeI/DumW/h7xrqVm8sf7m01S3QxrcqBgb1ORE3QYzg44rzTx78Lr3wZY+Lv+EW1D&#10;UbqbxheJqGsvp18Uv1jgC+W1ru4ZlAwUP3hxXVfCH4pa74/8J3reNNMWG+sL6SCyvI9oh1GJY9yM&#10;65Plv2kU8BuRxVYWu6dSOGq351dKT1Ukm7XfflSd+7te7d9cDiqlOUMNiLqrGPxXbUrPZ9L2s792&#10;1f8Am2vF/iy88E6TZX+s6fdXUbahb2l9NYp89ssjhRcEA8orFd2OxJ7Grev6LoGreKY9Yt2tV1TT&#10;Y/8ASJmj+Zo2U+Xn1API9AT0rN8NaxonxY8Hf2Zq9hLbTalpokuLVbjmHa5AZGXurrkMPasS+1HU&#10;5NR0ubUtSjt57OK58rXOkU+yLHlShTwWLbx1HyN0rqqVkrP4oS5beTv1fo01fzu1c6amIi4qekoP&#10;la7q2+ulnqnr/eTtoXtF1HxDBr+q6Be6XG1urW9xb26zO2+XH70xk9EA2sB1BzkYwa1rhtAsriKa&#10;5v41tb8LZWd4ZxlrjdnZ/vdcetZPxO8N23jHw8mn6Z4rk0vVbqK2eO9066EbBjgh4yRjJwcA8Hoa&#10;JtD0nxVoy+Dr+yjkms54b3ULWaEbJJEbhyvVHb74ZcYPSpcqkZyilfTRvRXu7LTX1+9dTKPtaU5U&#10;rXtrFt73bfLotLL8Ntndv/CJx+GvGOqeL1t0+0ancRxzXkK532sSksj9fnHPB59K4+PxBPqfi+9+&#10;JvhDxvJNb6b4fU+G5kkWW1uvtLqNksZwww2DnJBUnoVxXpGixTb9bu01B5rXULzbaxynOwqoDjPX&#10;r65+teR/G+x8cfC7xB4D8R6L4Y/tDwvHqyad4wbT5FjdrOVztEiFSrQK53OcAjAGRnNcOO/cYV1Y&#10;3UU3J2ve/No9Ol/efklfz4sxpyw9GNSEXyKV3a905StzXXRX9o9L6L5+s/Fy+/sXwPq2uvczRrHY&#10;meTyYi/lPGuWIAG7b1J74Ga4L4RQQ6R4yuvjfF4uuJ9P1DwjbRX+nyWYERXJkjuY5MgAhiUYEcjB&#10;Nehax4ja+j1q4sY1ihsIVaG4uE3QyuVIZSByCFxkEcgg81g+FNR1S/8AgjDp3jvwrpel3F5JNp91&#10;aWINzZeSzEKfl5CMhHH8JPaurERhUxkJc3w3fXeLXVaWeuj3W10deJpxq5gq0X8MXKOjtzJuOrur&#10;X5no1qr2uts3w9o/h741+BLnU/CviC+0q8u5ZJ/DurMpS60y7XIZCMnKB8Epkq6nNVbPXPjronw7&#10;8PeDfHltZzeLbNIpdV1KWYLBd7JcMysq7SSnz7TjO0jg80fAfQvEHwybXPhb49W0/s231L7V4HuL&#10;O7DSGx2gFMkA5XoCckg4Jqkt34p/4UlNp3jrUtS168/4SiS11OO3ZYrpbSaZhFHtY4LBCuOQTjg5&#10;rhjKXsVOXNGfLNStto1e6fXS8JW+F7W0OCMrYaNRpwqOD5raK8XG6cdfevdxkr+4nurHoXjvwxq3&#10;ifTkvrK9Gk6hFDILG6hZW3TFeCQcho2HBQ54PqK4bxH4Q1DWfiNa+M2vNR0m+k0FYXh08r9lmKc7&#10;nXBG5DwGGGI45FXJ/F+naZ4K8O3fhbUrrV/CesSw6at+tvJPJZRhHjWaQH5h+9AVyehHOOtdTb6p&#10;pup6j/wjtwskN1/qZJ4W+WKWP7kgB7MOc9DyDXVWjRxlruz91vXRvdaq3bRq11vtY7KkcLjajfW8&#10;XvdN20ato7p6SVrq6fwnLw6fNouo3HifVNAmm1aw8Pl1vrNykdzbF98iovGCuCcYyO1WfCmuXH9t&#10;ajcaZoFr4g0TXLS3vtFvLXUkWe8JGZI2RjtBj7ZwW6dabd+ItD0TULXSdWsNQ+zws08+orCStqxb&#10;AJwTtDkHGOMVraF4N1PS/F9n4o0iTTLnRb62kRo2TE0KsdymJhwUJ5Knkdu9Z04S9ouR7NXtZvWy&#10;u9HdWert0WujvNGnJ1Yqk9nra11e6bd1qtbXs3dJ30knXg8PeDPEOkL4I8NaFY3GhXV5uvNH1ezL&#10;QiJ1bzlVWBCS7mPBxyTivO7f4EHwVc6n4J+El1b6Dba1Z289lBHbhoba4tnxKfLyV3OuATgHPOa1&#10;/BHizVPDXxJvvhv4vbVdNXXdSkPhm/voQY2vEbzDa789NvI3cEHAORiu7kQX/iO0uzozb5o7qOPU&#10;LWRf9EuFGGiZe+8cd6zdHB46Kk4+9B8uis4puzStqrp6bLVPS1znVHC5lSjJxtKLs7XTWlnHTVKz&#10;TXS0k9Oh4K8Xg6TZ6b4omtbOTzmsLi38nyoxcMMpEvbGOhHBzXm/xHuvi58CtJ13x54B8Rf8JPde&#10;HLkXWteE7qEebc6W7Z2sOvnJztmX7y8EHFdsfCFv8SdL1ewS+jstat7xVmSXMkIcKCiyx55UjuOR&#10;ng8VwPxQ8XXfg3TPFPxI8Q+AJZr3QbG30u8XTWf7XOFwQob7xjycpIMjHDYNaYqUo4ZJtxte0k2r&#10;WTvtpeKSdmrOzMsyq1I4NTm2uVNxqJu6tF3bSvqnFNppppyVtz2P4d+J/DnxC8F2Xj/wRqc8lnr1&#10;rFe2qyD5rcMM7Sh5GDlSD3FcF8bPg54r8VfDWX/hS/iCbRtf0XVX1PTbeeQvaXsjHe0TAnKxs33c&#10;HCMemM034RXdz4u8Hf8ACcfDm4kmurq3ubaRrtzEjMGyinAGxxkjOOvNdNeeKdS8V+FbxPCkUdlq&#10;FrELdI5mb/Rb6La01rMVHII6MBhgwIreNWnjcFGNV35ovWN1fTVxfR31tfy1Sud9SWHzLL+WtH4o&#10;3Tjpe9neD6O6Ttd62V2tTBv/AIwalB4J8L6trvgaaHT9Wjki8QWt1p7SCxuFG10Zo8hCJM4ONrD0&#10;qT4Q+LvBHx7+FkHja40mGHUvD99cWMm5y0lrNE+AckBtpXDDI4BroLm31yzvNBgsJP7Q8PXM1wdZ&#10;S/nL3EKyJlVV+CwV+MHnbWDovh3SPB+s/wBp+C9i2mp6qJ9StTNlmwuxiA33uMdDnFZ2xMakedqU&#10;EkpJrV+6rST662em12Z2xUMXzVJc8LWaaV72g1KLW8U79rNvsWrC78YeHPijca/r/iW1bw1qdhCu&#10;n28vLaXeL/rMNjiGVfU8MBU/xl+FmqfELxd4F+IXhfx9LomqeDdTuZxLGqul1bzw+WyMvI+9sJB4&#10;K7hwSCKHxW1HxN4M8b6HqrWMd54LvEa31p0Ul7R8Zid1AO+LdjJxlc1ua5rVh4b8XaDe6naQf2dq&#10;UM8tzewyDFu21AgbH34iTjcRxwSRW8lTlCrQqNtXi3dtNXaaaa6J2aa0TTWy00/2eVOrh617RnF6&#10;tppuSkpJp/CpWcXolZrRKywfH3h/Vfit8KvE3wm1C8tNN8WxW7fZb+3Qqqzk70lRc7tuQGIBI546&#10;VatYPiXqnwQsk1i3TQfE1jJD/aDQyKyTyJtBnXGFxJjdt46+tafjPwhpXjTXP7Ig11re9hiiuvOt&#10;ZikwXdmNkf8Au5B46GtDwd4j03x5oWo6ANTM1xpF01hfyMMOsyj+IEdwQfQ1UaN8V7zd+VxTuve3&#10;dn15o66rzuXHDKWImpt80ouCafxKLbV+qlG9rp63d+luC+KVn421BF8T+Em0y4uLL7I+s2E1nI/2&#10;uyEmZZUWLkSjqONw25BI4rqfhPrVnNbau114T+wXUmqTSt5b749RXICTo3+2oyVIBB7VleLF17wr&#10;4vtdI8N294utalaN9lm8n/Q50hTcEcg/uyW4DYyOnIra1/ULm28KW3i+DSJJdS061hl1LTdPbMwx&#10;lmCj+MjnA/i6Copx5cTKaesd01fbz6O0vmu92YYePscVUrttON+ZWuvO19bpWbS01b1ucjJ4S03X&#10;PB8uoeGPiJ9lgtvFQvrvVNPYK0UqT7gkq9sY8s54dTk13ujrfatea9pF4Y7SS4mjkWGS1zHyPmA5&#10;w6HjkYIzWHZLbp4fvPEHggw3VxeaQk6R6jYi2XUC67kjnOMqwztJIypyDWX4N/aA8IwXVxoPxI0D&#10;UPBOpWNvGgt9ekDwuMY3Q3C5SWPPfOQOoFKlLDUakZSklzeb5X8VrPZN3b3u/PdOjLCYKcVVko3W&#10;r1UXZNfFdpeSbvf+bdN+Ft/4n8Zah400jXbCzBsdTW00qPT7tWaOyP8Ay1B6jJzjcMgjBro7Ua1o&#10;HhtjNcf2hqMfmW3nL8swPOxsY++Bg474rgPhR+zfbfDr4733x/8ADXxDa+0vxPayTrpvlhsPIAfk&#10;lB+ePuFPINegX+mx+JdRk1qwlaG+tYQZjGxHmKCcAjP3h2J5FGFlX5W5wakpSSu07xbumrabOyT1&#10;siMvp4v6ivbxtV95aSveN7qSaVr2el1otrbGF8OfEvxB1v4H6LqPxBn03UNft7qW38RSWcbpHKqP&#10;IpbG0FJQmwkgYDcisTTtf1nT73wnpdxqN5fW+qaxvjurf762v8Adx8syqQDkhWxu9OdPxfq+r634&#10;R0DV/Devro9/qniOA3Etx8qpICVeNx/AzBRn3x610+h2erz3Eng/xdbwfaLe7a4sbqzh27Yf4c44&#10;DbtxBHGDUxp1JKEFNtqKXM9b9ru+7S1v1ZKjPEVIU1J+6oLm3Uvheut02l1vq27nNftb/Dv4reMd&#10;B0zXvgX8T4fDfiTR9QFxDHNHmHU4xyYXPPTqFIIbocVDpV1Y+GvAVinxP0gSRa9qccmrX2naaXt9&#10;MvWG4GfbkxxbgMMw+XIB45r0CWCDxE+Q0jXGlS47p8+PT+JSO/rXKSaRb+HfipNr9j4cuop9Y0Ro&#10;NYuYLw7JAp/deZCTtc4JXeBkdDxWmKw6+svEQb960Wm249r8u19WnZq61bujbE4ONPGSxUP+Xlk7&#10;tuO1r8u13ZRlZx01umip4r0/Udd+HfjPwV4YubP+1I22+dqyGeydpVV0fKHc8DL8uR8yH1xU0+qa&#10;rH8PLe6n8LQ6Tqfhy2hhvNMmuTJZybVGXtrg43RkcqzAMOjAGqvwtvIbrwvq+ieF4v7St9Ht1trS&#10;1VDDfxDex2kt8rbckofbBrd022l8R+FLzwdfxx3GpW6iHVYbq2AXUIWHyytGeBlTtbHAYEelTTj7&#10;S007Nxato1u2kn3T7aOzbWyWdGP1iCqQbvKFls17rlZJ90303SfMtkvMP2r/AIifG34b+BbXw78D&#10;dAm1rV7yxkMMMl0gurWNl3GQIf8AX4zjaMkcda6L9jb47ab8RPhhovw88V6ZdaH4203S1fVNH1Cz&#10;a2aY7iPOjDAZJI5Ucg9qb4y8HeHfGgtfAfiG3VPKu44rGCVOnlrwB3x0wQQeKq6Z4a0rV/iJrnhr&#10;xR4S+0XlhoqNca2Lp5IxNGpNseu+J1OSrDr0Oa4X9fp5pGvTn7llDkfw3dr6pXUtFq7q3RWs/Mpy&#10;x+Fzp4qE7wl7ig9UrRcmlZXjLS93dNX00SPVNT8OXGoXEllEqpBIu+4kjbZIsucgjjH1z1rk/iAm&#10;qeIZv+EU0ALb6zp80F9Da2qgyXEKnLqEz828Ake9XPgl4r1rVfAWkQ/EFrV/ExhkhvpbPLLJhiVz&#10;nnJUAnjrXI/Er4S+Afj3b6R4hgmu7PxJpsk9xoWo2WpvZ32n+XIPMiSQdRuAI3AhSemCa9GrW9th&#10;FUoxu5L4W+V20utnaWv39UtV6+Oqe3wKnQV5TSbi3Z20uk0naS5lbfXTZ3XU/Bn42+EPjNp+qWcM&#10;6abrGj6q9jf6bdKBNGv3kbY3Ox1Pf+IEdRWnqng610G5+xWVhJJaahdF5dtxjyztwAQ3XHY8EV4v&#10;8C7Xw58UP2h/EXxL0zxfKniLSdIj0/xnYX+mm1uJJFceVJhcxSMrLtd14bII617l4g1zVrfSZp7i&#10;VWNuiTSfZrdpW27wCQgOSMenSoweIlisK51bOzaUlbVJ9dWk0vdkujT12M8rxcsdlqq4izackpK3&#10;vRi7Xau0m0rSXRp9jmtV8baZpPhL+0fE8F/YyWt0trJcLB5jjnG/C7ty4wGOOlX7iwtT52qpefaN&#10;JuYDHcW9vCWkt5do/eKp9sfLg+tTanDpnjuVbrRtffTdR02/jZZLNgVmZP8AlmwP3lYHkYzUKXX2&#10;PxJczmX7JcXHzSNHGfJZ4yo68hHKt07gZ7Vpyy5tXdaWfd6+fomrL16Lb3+a8mnHRJ+id29dezTS&#10;9e3A+Fte1X4Vvo83iLWTeafIt5BeWsbSzrBJFl4/szMN6q3LGJ85OQh4Ar07xyNH1LwVdQa74ds9&#10;W0m9sA00E8YaK4hYAnIP546g15H4u8U6j4L+Jcnw18b69Y3Gh3ehPfaG13a+X9pkMwAjjnB+WSIs&#10;GI6kFWXGCK9S1rxC3hbT9L0e9sZ7qXVJ4oVhaPzFU7cyOTjBXAzniufCVFy1KbekdLPo7LTVu6el&#10;vytvw5bVjGjWoydkrRs7Nxfw2erTUmrpdb3tZi+GdK0XTfBWn6XptjIlqtmscdjJmfyov4UDE5Kg&#10;fkK5HxRqun6R8QdP+GniTw1dXWi6hC7x3F1Ytd2se1GZoZiQwCkgbN2ORgGqXxe0P9q/xL8S/D9z&#10;8B/EWg6F4N0d1uNRkv5M3F8wPz27xgFtuOAFxnOSa63wr8TNF+K+jQeI9IsP7N1XUdOuV/sPUW2y&#10;jyXZWBQ/eUsMA9sij2lOpVeGinFxtZuPuzStzKOquldJ7K7VrpG9SpHES9ik6bg0leKtUjG1+XXZ&#10;tpLZvdLTRkT+F/EPgW1utK0yOFdj3NqqwuokkQffII3KTjBB+b61j6J8S7XwP4T0UeKTcxrJGbeT&#10;dcCdk54dHxmRcPjswx0IrkLz49WPhn4+eF/hvqsVxY6feWMza01y2+3LLGcwnPzQzxJhm7OGU+le&#10;w+K/AtvHoM0ei6dbzRrZZsre8UtGsir+7J6kYH8XWnSqSxHN7Frmho9OrUWtN7f1rozHDVpY5VKu&#10;Fkuan7ktN2lF3tvbRrda33smc74g0uXwlqFp4YisV1CG3tnvNDvZJPneVeWQccsVOevPFc58ePAW&#10;qfEXwlZ/D/w/ew2N5rl9b6hJb3UZHnxxEM0bSR5eMjIxKoJVgM8VZ0L4hReK/iiPg74h0yTSoV02&#10;PUNJ1BLxs3F0hHmKvpsP5g4o+KdvLrvxpt9Z0rxndaL4i8F6W17b2a2OY9UtXG2WPPR1ZtvAyy9Q&#10;Kzqyo1sPU5VdNqNtnro1d215XdX3ukY4h4bE4Obj70HNQtezSXxLW2qinZP4o2WvW58U9HXU/DWn&#10;fD7xpfNrUU1wunTxa5cJFJfNKp2KsyhVaQMEKkYbIPU1n/Eb4b2+vfC+TVbjXb+SxmminXUFl8y6&#10;sLeEKJLSTP8Ar4WKMpDZK7iQa6TxD4h0nxX4Mh8Z+IItNu9GuNC+0tDNCWUXG4IXJ9EPQ4yMZ4rL&#10;8NahcaNpPitdZsXh0ezu1trYXF55kV0qoP34b70ZJO0huGGG9adanQqS5ZXcZRsnre1m1d72tfW+&#10;+qs7N3iKeGqV6nPZqcbpvdJJ8rk9bx3td9bxs99DRdd1O41jXtB07VIRoNjo9vJpMvnuslurJnaD&#10;3RVx3yPpWR8O9L8Vafqq6xf+F47oWN+8F2mnyeW/lt80d0FYLvyM7sZ555pmnaTo+l6aumaFfpHZ&#10;3ltNLFa3twrxkAfcWUZbyyGOOoHTpT/hHZ+OfA3hjSdJj1uGaxivJzJHeXTSMUY8REt2B+6VOMVP&#10;NKU4RndWu9NUtrKzW342VuoU5TqYmm6iel3dO9m5JpWfRJ+tltqrWfiV4a0LXtUurXUfDV5caXHu&#10;muntGCyFZI8PIo6twSCvUYPGDXB/s43vh34DXniT4F+KvGcM8tvtuLC+urd4ppNLCskBn3DBUfNG&#10;GViBtA+U8V7Jrl9q+peG9ZjttGtbfVpNLmbTJrz95becVOxXKHLKT1xye3NeX+ItR06W48O6j4mh&#10;mF9ot/LHfahozLctPHcQrFKqPjLpBJgvHIPmjYE5IzU4zDqNeGIptcybto9no10tdaq/ayauY5hT&#10;p4THQxdOykurVlyyfLJPb4VaWvRWTvI9M8I7tH1K4vr+C3utPvh9qS6hkD+chUAbxjnI78g4614H&#10;4U8Aabp+pa5qF7b24uLPxNcJp/iLRfl1C3jkOfI1CA7VlRQw2SAlgvQ12Hwtm0nWvh1N4h8LeK4z&#10;pbapPH4ZurfSzbGzkhlI8iSHJzC75PGBg9BTodW8deCvF9v481vwqdQjuLSMeIodKt0ZrZs480AD&#10;dLBg9eSPQVz4qVPEUac5rRO91aSV+unRaNPe2qaadufEzo4ynQqTi+Wzd1aSSnZ3uuiaTTWttU1Z&#10;2ueGdfs7y71L4L+IPE9rcatoenyXF1NHZyMk0EicFeuAM7h1zjI6EVdtfCFxpHgW3tpNLluvOvmn&#10;mit2S6hkdkx9oTlQu8LkgY56qDWZqNj4Q1P4y6frHgyazstU1bSVn0W/mt5BHqCRv+9tHIwrgISB&#10;0dCQRTRrXx0+HHjK60Dwr4abxBodnp8KeXfXAWcXEkkrqQ4HzqkYCMepJXNaRkov94rpOycfe0aT&#10;V+t7fhZ63CNWNNP28XJJygpQTnZbxuldtqKV2t1Z630v2GjRxCHwxJKl/peoK1+1ndAk2ksLL+8g&#10;yM/fOcZ4AyK3dQuM3zTPqV1byTyLJKtvJvjuBjjg9x3qjY6bqFh4j065S7tn02CP7JYDzN2S/wB7&#10;nPUY4xVzWNAtdNv9QbzXtWXi0kU+ZGwI5+hauiMZRjp/St/w/wB53Uqco03ZWs7fJLo+1721W/Zl&#10;Txv4dvvFXhCXw6NcjaSZ9y3HkgMO+MZ5GeKwvEfjrWvh/Y6frHjfV7ibTrSONbi68wKsbDgE8du4&#10;7jmuq01bi70Sa1urVLfUbFPJ85Yiu4MudwHr/WsjxO81/wCCdUttSGn3H2HRUF9HPHtWbB3NIQQQ&#10;QVHPpU4he65wk07fLTuvvM8RTlyurBuMnHR6te7d2avrbX5dTXmvLi7uNQ0+61iP7XfabHc23moJ&#10;YmUDuOv8XOOmRUPgvxLea4dT8K6fqEcV9otxBDM2zdHG+1WbrzggkDPSs7waV1abwv46tbJbe2ia&#10;4Wa1myHgjaPYqE9GQkBl9Ris3S9GfWdN8VeKdFht4dQub6OD7RBkG6MC55OcZBbbuHpRGpLmTXVv&#10;vqrX++7/AKZSxFV8k4a35na7u48vNded2rf5noHji+ttN0+61NdHk2pCvmeR94pnBwD3HWpfCxbS&#10;NNk1hJWutP8AsSFgyhlZj6ehx1rH8V+HfFvxM8Ff2X4b1m60LxHDGksVw3zwmXAypz95GxgjtVfw&#10;d4k8RaP4Xm0rxPpUek3k0jKkC5aFnVfnI9FJ5H1rrdTlxF2mlbR9L/1bf5dbeh7eUcZzOLUXG6lb&#10;S/Z9nto7X6Pcfa2ul6YL6Pwwk1i2o3CLaSRys2IivzEI393JOBU91ek2UMOpyRLqWjwxRPcM+2O6&#10;jH8RPY7cHPrWhqNlZyaNH4jNzHcQ29tJHIiru8tgOGXbyDzVW1trzNrodzYrNHd2bfamuY8rtKZC&#10;887QB198UcsoaJafhr/wSfZyi+Vddrbau60W2r37KwX+lN4j8JrJ4M1xof3vmeZZkboxnJyOhzg/&#10;XNQx+PraDwhqnjzV9HaOazkEWoR28Z8xcsAr7O/Bzx2qDwvrd7oettc3Hh+azLTb2hWP91LCEwm3&#10;2PpU/gkeF/E82sWNu9wokut8lvfKRsmP8CP0ZcduopRk5WcHZu6s9rpaP+v+GmFRzkuR2m01Z7XS&#10;0aT7a6bl/wAWWaWkceveH9Zt45JoVkulePzI7hCNuWXrgdyOleYeDvDN94e+MC/ES/8ADdnHH/Z8&#10;pspLRfuwhcMsTA8F87sHgha6zxRo3iK98Faxa2mgo19ZyMulyQ3JUtsAONw+76HNYngb4r+DvBPj&#10;yx+GPxB0a60fT/EGjoNF1TUvmtJ7lmJa2DgYUgMoXOM7sVy4j2csRBzfLZpq+1726r+m1vc8/GSo&#10;1MdSdb3Emmm78qleyvdWV2t7rVps7Dwz4m8KeP8AxDrGsaCytqlnp9vb6qzZWRo5CWRWHRsAH86f&#10;ZeEfDfh5LtfBGl2+nR6kTLJYrH5azSAcyccEmuX13wzrfwU8SLNoUcc9nMptZcXB/cqXJVZFxkqM&#10;4zniuu8FeJ7PxD4TtdVsbFbq1WaeKS2Em6aCZSchT/Enoa2ozjUlyVElNXvptd9Pk9e+/p6GHqOp&#10;P2WIilVjdvTu90/R2ffe3ajrULQaWsOoaNdotnIl9b31uobZKvByvXocn2FaEtnr+vWkOoeH5bab&#10;9z9n1C3lXMe5gCJ044PX2Oaj0jW4PDOkxw6lrFrdafq14sWmvcz/ADpM+cwbvUYOAeccVesbPQfD&#10;+s6fY22oTWczsVZYZi0UzckD2IwcflW0Yxl+F+jXbyf+RtThGX2t7XV0mtdLPZ36X3WhQ8Ka3od/&#10;4jt7PUisNyVlTznXauB8oj99xyce1VPhpLq9vb6lc3ElnchNQmSGO0k3PDGG4Hv3HtVzWtCS21LV&#10;NBEvmXMkyX9m3lj5DvHyD8ece5qgfCVh4U1xLOWaSPTbyZttzGpR4Lh+WjYjsTyD61H7yMldbX12&#10;1emu/b8TLlxFOpFtL3W7vbV6K/pb8V6q/wCMdBhvvFGn+LNHhaC9sYd8EhhyDu4ZSOo4qTw34v1X&#10;XfHGpaP4o8MLb6bDpMUmj61FNlbhyWWVD/dZTjg+tTa3pmrwx295BeT3KTahCu63cHdHnk89CBya&#10;h0+2N9oOo3luUkgvr52wqkgL93OOqk4BPvV+9Gt7umt32elv8tvLpvvyyhiHKN1d8zWlpWVtfLbb&#10;W9tdNTw9rlj4n8S3XhWN9uo6SFudrrtIikIAX/gW0mptVvHvvFd3p6FPJis9zqrANDIG6j2IODWa&#10;Rbf8JRY+ObHSd15DAE1pVl5e13feX+8Qyggdhmr1tLoPi6+1TVtK8uea2/cSxfdljDLkqw96Iy93&#10;l3d/vX9aP06E05ylHkk1fm06c0bXXzS0e+xc0vW7a58XXVjf6VJA509Wt7lvuycYZP61T0W8S0vp&#10;rvzbi3N1G0O+Rt0aKvKkjt1/GoNWN3BpVwNJh864jjWBo5kPylv4gRzge1W49OtteSE6deoUyFvF&#10;WUEPhcFGFVepJ6brX7/8ilOcppdVd+t/8tjN1PTdc8O/E9fG329oYbHTRD5O4mCeFhumkZe0gCrt&#10;b0JrY8N67DrGp3VjcxqU/wBZGysOISAQ2O4/kaghe18W3+oeGNC8R2MmrWOmo9zYyNkxRuSsZZey&#10;naRSaXp9rPpkJtdPa1vrWWYBkO4mPfgr7rkdKIpxl7uzbf42a/rt3CnGVOo3Tfutt97vRNX2uu3k&#10;JO0Ot3AjuYPOhtMyRcbiTnv/AErVsNQ0++tvsc7MGB3LHIuPlHX8Kx/h3qa67pOqJc2Jt7rS9SaI&#10;HON8Z5Vh7deO1W578Qa41vPo8zNJbKsflKCpUth2/wCAjk+tVGUVFTvv/X6GlGd4Kpf4t9Pl+FrF&#10;OEXUt7eW/l5ht43FjJ5nyyKfmx+JO2qt7qvjDTfjj4bNrohl8L6lpdzDrU3k7hZ3SxhoXz2DYKH3&#10;xWzc+GYrWwhi0u5ZY9xeRW5BAHTPY96zPgvP470jSdU8I+PtWtr9jq1xPpGpQrtMlvJ+8WCRezx5&#10;2jsRg1m4yjUjC7V2nfdaNPlflJXX/BtfPkqe2hSldXfNzK1rx1UX5NaemnVEvxWjiFm2rW63sb2U&#10;0M8bWLEtKA43jb/Fx271J40vpfDdzpeqaK0lzZXl8Bewlv8AVwlc5UeoNaF1GiTSXNvqBZbeEiWF&#10;uhf1+oqB7XTPENtDqGlXMN5Zm0kjjuIZc+VIOGyPrxWk480pNbu34P8ALozSrTlOU3F2k7W+T3/G&#10;z09SW+S00Ka61wSyNbX8O9Vj5AUD5jj6V5j8YdN8QeFEXxd4Y8PtfadcJBLNb2823/VMJhGq9NxA&#10;PsTwe1elGzOoaEmgXcayfY5Ay+TJzj+6R6f0rIvPDj2vhOTwTLezTWLXH77zGxIgdtyhT6Zx9BWO&#10;KputTcY6aOz7Pqtej1OXH4eWJouK00umt1LqtVs9fkdC3ijSvFcNreWVvN5OoWK3USyJsbfgEKR2&#10;PPP0rmNC8VWOr/Ei38M6ppShbiGSaz1KObbIsiHayMO+TWjrelazdapbRWd3JHcWU6SboTgYyMr9&#10;COted/H/AMJ6lqficeOfCut3mi3lneQpvtMbbg7uhB45P/16MViKlOHtOW9nqtNV1tftr1+ZnmGK&#10;xVGmq3LzcsldaLmS1lve1rPTz0Z6d4yh1C41xdKt5I4biS3HkTLw5AJycdCBkcUnhjxFrv8AZ994&#10;V8b6NDHrVnatuayfdHf246SgdVJ7g9+lM0/X9B+IPhbTteuJGmuGEkEMwj8uQup2yYHYE8+lZep2&#10;+uWHj6XxVZySXFvNpK6aGVfnVo5NwOe4wWz6mtKlTlkqkXdPttZrf1Ttqu+p2SqctRVqbbUrba+7&#10;JdV3Wlmun44/w+8WtoPxGm8KXTNcaTrVnNf2s8nyNZTBgJLfB7D5do+tdXPNpfjXRtQRYJ7W40u8&#10;8iRixDPgBg4+uax/Ft5od1fJr9uyTWMNol15tvyS28A8degOfStX/hFbvTbj7fpGr7lul+0yeZJl&#10;ZdxBI/AdKxp+0V6eko/o9vue3loc+FjUpxlRupxu/ufbyvqtfLsY+s6lrdt4bj1630czXdrqird2&#10;PG9YW4JX3xzUfw6v5dCm1TQP7Ut7rVry3k1K5t92JBbodqyhfQ9OO60a7Nf39peS2nnC7gnheSKN&#10;v4WbGzJ4PGT+Nadzo1hN4r/4TTw3oitq2n2/2e1XAWV7bjdGD3QnnHrWMeaVRTi72/W6bXd2W35X&#10;M4xn9YVSLd1b7ndNrzsrW/K5leLF0q/8Q+G9T0HUFmKxp5ckSDzWgLAyAZ6jJGR149q2Y7nSvEfh&#10;688SXHheRbu3vJVmV1CySrE5CNkdQfvAe9V7qx0nxv8ADuzvLrS2VhfKdsR8t7WZHO5RjlTnqPQ1&#10;W0PSJdM/tjQ9BKx+cq+csu47pB3/ACq/ejVbtdSV/nbTR+nfZlRjONRySTjNJ6d+XTR37d9n5G18&#10;PYtG8Z+Gl1nSrmT7RCzBmkG2WKbuG/8Ar9qy74appRbwtrii6W8kZ42ccsByfxrP8DWt/pPxDufE&#10;OialItvdQrFrtjtzHJIo+WaP0YYww7it7xDBqGp6hfeI9JmhvPJiTZZNJs2HOSQexIrWMubDp2s1&#10;o+zXe3mvmnp0NKcva4VO1pJtO2zS3duumjXR91vJd6WZhcWOla6II5IfvyrkxybRh/y4+prF8Ia1&#10;cWk2oa3e3knmfaJGj0tiQIIcBSFJ65I3Vd8Imx8W2fiK18M6w0lxpdyiahYXS7mt5miMnk7vdSD7&#10;UyTUbO80UaneQxIv2F5IfO/iYrhsn0HSpk7tTWm/ns7fh+e6vaylZ8tWLtu1rdaOz+59O+60Vpb6&#10;9Pw/s7WC3tJrq11C6MrbpAdpbkfhW34kVrNftGnysGjj87bt6sCBg/gayfGumaLqXh2ztdXt1a3b&#10;ypo5I2OQVxgLirHxI03V/EHge6/4QbXksdYkslOnX0i7o0fI+8vcYz+dbe9ThNLVJJpLfbZfob+/&#10;TjUjHVJJpLfbVLbfS2tvQm16w1S61VfE2lKFkXTSm1h8pkU5U5HIyOv0rL8Da0vje01GKR4W1K1W&#10;a21S3UlfOkZCVIU/hg/WtOy1DUhfWmoCZVeO1jhWxjX/AF0+Pmce3U4rB0rwlo3izS9Ql07Vds2l&#10;6w12JLO42zQzK28Rlh95AP4T2bmpnKXtE4K+7a77ar+vzJqc8sRF0+t7p9dN1vZ/Ju3TUq6DNe67&#10;4auvC/jHSWt7rT7eNLG6kXEgkxllPrj171k+N9S8SfC/w5Yl57O4ttU1eH7Q2oy7UW3YYkjV+xzg&#10;jtXXix1HWGmePX45v7Sha6gaQdBjkj2HSuX+Ma6P4psZvgZ4qtTHJf2Ky21yICyBem+M9Mg4OM1x&#10;4iMoYdyT95K0W7K76J777a/iefiqcqeDcot8yXLGTtq3snbTbRP0O4itND1W20/w3qOnRRzRzOul&#10;bmB2lFzuQ9jg4461heH9XsNX0yY6de7VjJe4jZd2IY3IdiOzkgj6Vp+GbK40zTdB8CalqMepalol&#10;lmXUHj8uS4KKFD+xPGaw/Cul6Xptpd674llh02+urdo9YZZvLjwHZtwB6D5hkiuiXNzRdrXWvTot&#10;H0unpvt6HZUlUcoaJaO99LWUdLrS6ba7W9Nei8PaPFpFjrV1fagt9petXnmad8u7yN6hGjB/u8ce&#10;nNR2tlqM2nWU2j6r9mW3u185iu5ZoUOAp9Mgda5X4P8Ahb4jfCv4f2/wo8z+0JNDvrpoJtSn3MUk&#10;cyRxk/xBVfANb3xT1PUPDWh6eNP0xo7C8Yw3M9s3zWsnVMDuC3FEav8As6qyi42Wq1um3e1/J6dk&#10;vIqnUX1NTnBx5VqtdJN6pPdpNteS8jWu4bbwd4zh1DT/AA+tvZ+JGb+0rq3fasUyrw7r6sOMj8as&#10;eF7DxXpuiyaNrGoQ3S2tzI1jqETZ8+EnKE+jAHBHtUPiVNQ8S+DL6PR9Qj+1Q6W0ypJg+VII8qCP&#10;qKbb654f0j4T2fifxLdx6RDNp8c1/O0m2OCR1ClsnoNx+ldUXGNRrVJJvolZ2uu2jV+6v2udicYV&#10;ZSbtGzle9l05l2tf3nfZv1MvS/Kt/Ed1YeM9It2j0e+k1HQ9RjtxlkdOEXuJFO7OPvAiuqbQrLU9&#10;YaWSdixhjkZc4I+X5cjt1NcvrXw0uvGHgGHwLqXjS7XUvDk1ldQ6xEgWSWaJvOjZscMrD5WHQ1qm&#10;TV9V8SWvjizcR3HlNBd26N+7kjz3HZgeamlenpKGmj6X7NO3WNkn3WzepNFSh7s4XTs11e7Ulp/L&#10;ol3Rz3gCy8daJ4znWfWIbzQbx7mWa1vIz58FwDtXYw4K4A47VNc6j/bXirRYPGHgqxl0eazkl+1T&#10;MHaC6VioC/8AAe/Y8Vd+JWganLpFxr2gz3FjqDW4+S2k2hn3AlhnjkDn1qprieMdR/4Rbxh4avLN&#10;rexv2i17T5osfabeRRkr/ddGG735FYy5qMfZu7Sae3NdOS762W7W6W17JHLKEsPejFNpWl0aabV9&#10;H0Vm3Hz06G5oFrqtj431vRbm9Nzo9/p8V1aRSNk2s+Sjxg/3WAVh6HNM0/XxL4GvPEUd9GstnbtJ&#10;qcW7LRbNxKsOxKrwfxq3d6bo3ibVZJNP1CNby0khuFjik+cxoSVVl/u5J/Guf8N+CtO8HaZ4u8Z2&#10;9ykMfiKMXF4J8ssXkoyAFT2AJyO9dEvaQklH4fe1vsndp+ieluifkdknVpySjrH39b7LV/g9LX0T&#10;8ireT+G7O9n+NfgW1uLjUfslnJqGl2IBa6t5QNpI7lQ2c+1dJpKRr4kuPGOjyRz2eoQmK4a3kz5s&#10;qcKSOxAytc38INX03T9Q0vwjrbQ2GvXMNxNBpy423VqgGHjPdcMDt7A07xbDqnhbx74R8O+AJks7&#10;W61We/8AEOncBpLVEJd4we+8jIFY05eype1to2nZLaTau7ekveTtazdtWctGsvYKvb7SuluptpXt&#10;3akuZdtVvqzWpJLz4t6F4o8L6lcLJqEZ03V7dmGLWGEtL52zruY/uyfQiuy+x23huPUGsb1Y/t2o&#10;rNskwAryYz/30e5qh418IeEdQFx43nsJt80MYW8sSVmiw4Idcfhke3NO1bTIdaS+8DeLraWSC6s1&#10;S31KBsfaI8c5/uSL/LkVpCNSjUldat3Wul2mvldq/VXdr3sjrp0alGpUbs23dO7tqrfK9rt66v0O&#10;V8LeP/EekftD6h8NfEOh340+6s7i+0nVPLLW7bnQC3/2WUhzk8EEYrU1HTvDXgv4rzeJY9TNm3iy&#10;1MV1FNJ/o88yDCtzwrY4/wBqrWrf8JNaahI/h/bezaVp4Fvb3DY+1qRtUluxXH40/wAW+HvDXxI8&#10;PfZte0qN2tIY2uLSTO6JshgOO+RkGsY05qnKN+aUZOUb6adrq+yuvTdNb4Rp1fZyjfmkpc0eZbdG&#10;k12XMu9n1Q/xPFY6N4k02+ISCZY8TTJHktH0KuPQ5AHpVf4qeHPDniG0j0PVFtyJmhnVbhSqIsUi&#10;vuQj7sgHK1DquvarafFPSdKl0iO+0HUrPyptQjkBazZV+UuO6OeMjoRU8vjPwP4t8Za18KtQkH2v&#10;w/psNzeeYmEaKYtGuG7kYwcdMitJOjV9pTdtXy2fe12vnHXTzKqTo1I1KcmlzS5Unpd8t3Z9bpPX&#10;yfVD/s/jjT/GWry21rb3OnXekxTaQvmHzTeAnzA+eNjJtwfXNSeH/iD4Q+IHhbVNXt7dlbRZpbfX&#10;9KuId0kMiJl4mX+LI6Y4INFzazeDL2HxJqev3dxbaLZyw3S5G0W7fN5zjqSgG0Edqo+HvDOj+J9Y&#10;j8e+DPEsbabe3EWq/aLCYEXkhXaFkHdCvY8giqvWjK0dd7p2b11TXkndWe6VrlRlWp1VTh1bvFtN&#10;2f2l5KTt2tppoHwy8U2uoeBtA13wxaQXOm3s0ouFjt/IazTBKr5Z6EdCKzPGl9rniiSz1T4OeM47&#10;K80ya21aaO4tS0OqWDyNC9r/AL52sR3GB611Opx6ybm40jQLe0mkEjTNbyMFIB4ycc4IyM+tQ2t7&#10;4P1DV18PeRHa3Wnwi8itZPlZY4zhnX1Ck8/UVMo1PZqlKVtu61SXwv1V7O/Z6EypylRjRnLTRX1j&#10;7ySXutO611td66bF7SNetrvxLrVulpGEjkXyNoysq4BJYf8APQE8n0xXIxXq+B/Gmg6H4c0eP/hH&#10;Y5rhL6S3BV7SR1Lp8veMtncR0OKueLPHelfCPWP7f1rT7y407UJYYbaWwh83y2mOQXUcjJzz0wK6&#10;DU4vC3ii6hsYrzy7iSMy28keVYEEcfj6Uc0al1GSVSD20vZyvb0lb52ve+ppKX1j3FNKpF37Ozld&#10;L0dreaXRmlJu1G48yKVJYZI1GOCUPUGua8FaJ4y8N2PiDT/GuunUYby6ln0tfL2tbQtwIv8AaIPO&#10;an8M+HG0nx9rPis60/k67p8NvLpbfdt5IAV81PTcp5HtWtJZnTtIXToPMkWGMiOTJZti84JPUmuh&#10;J1bVGmmuZb6Porrs1qr7G/K6jVWSs05dd+iuut1rZ7P7zj/CWk+ILnxFrmmeJ9Ptr3wzqHh+Gy09&#10;tuTNITJ9qjlHdT8mOx5rX+H+r+GYNRv/AINaVqM/2rwzpto5tbhTmK1lB8rDH7wG0r7cVk+G11bw&#10;L8IpIdPmudT/ALNjma3wPMll+YvsHvjgZrZz4T1eGw8etbtZ3mvafbQNeRoVkAx5iRP6AEkc9656&#10;Pu8jVubd335ZXdk/KVrX0t5u5xYW9OMLaSSu+bX3ZXvFS8pWt5JHN/FTwT4j8SfE/wAL+OfD2vta&#10;x+GLySS8tRDuWbKbRkZ7djXdSamuofvIEb7THB5ihDywIqt9huoo5NW3+YJo9pderqOxFY+oajZa&#10;d4s8Nys/l6lqFzJZrtUn9z5ZY5x2yBzVRj7Gc56++02m/SKt26adWbKMMLUnUWntGm/wimvO1vU1&#10;PDCRPNNp6hbixvZG8yPHMDgAlCOw9/WotTMulzzSXPzRKjN5u7BUr8wz9B/KrE/h2ODXIvEOiXgg&#10;ktZnW+hVv3cu5RkMPwBHvXA/tL+ML7TtN8N+EYNNkuP+Eu16PS5xDkPDHKjlpeOflVefrVVqioUH&#10;Ka22872SX3u2u3oZ4yt9RwM6kl8O3Z3skvvdra26Hb/DvWR4s8PWPjSzvYp7G68yS1uYOksecZx9&#10;Qea1bvydUMiwXK7pLNvMgY4+U/xj3rO0Ow8O/D/wtpvgzwzYPHpVnElrawqSfKTHQVPGNO82WWG6&#10;8ry1WASN0LH+DNbU3KNNKWr669ba28jso80cPGnUacrLm7Xtra/TtfoQ3+mSzGw1KzuJIn+zfZ5f&#10;3mQY9wP/AH1x1qr4qt3lsb2CCAKJ7bytoX5GLZG3Hvnn1rahhlNmtrLOGZPmXj7y/wB2qKLdXOur&#10;aGHzI5C7TbW5iKrlcj0zU1ILlt3/AOGFVppxsvtWXztYq6RpeoeFPDNvpMd0hl07R44I7lUCRyGM&#10;enQD26Un9njxR4BXe3z3kqy7xHtO5DkE+2R17irMdrbxWcmhXsRktUjK7ZTuzHjlfXPNYfwn8T20&#10;2ta18N7KaZhotrHJYxTxkAxODtCOeGHb2rP93GUab2aaSv1tt9yephzU4VIUZfDJONr9bX/JPXc2&#10;oGvNd8LWq67eiO6E2GuLVSgdlbqAegNTXkVxdWs1pqBLwzNIpYN0UjBIx0xWV8PfGum+Pfhk3iHQ&#10;7a487TWuIrqxuI/3yTQk7ofqSMD1yKu+Ddfs/Fnw803WGtprM6lavKIbqLbJA2TmNh6jpVU506kI&#10;2le8U15rT/M0p1KNaMeV35o3T7pWWt/N9dSH7ZOIYdMO+S80e1Lq0g4vYAuwqW/vYwfrirV1FEvh&#10;uSWy05vmh8xrST+BiBgH0Ipt94fudT0+3uEuRBd+WyeYoyvHO0+oOBVHwB4/HjXwhqF1ZvbTavpV&#10;ybbVrOFjiK4xkrkjlSOQf8KSko1OSfVO3nZa/NK11137kxko1PZzdnJO3nZK/wA0reqL18jNaxtb&#10;Qqt59nVvL3cM2OaxdYn1TSdZjW9FvNostqzzrMCJINu07gfrxW1e6g8RupdPs/MubWBJmtmGPMQ/&#10;wqfUc1N4o0+21iyiMVur+Zb4Mbc5U/wn1/8ArU5R5rtPXT0f9bMKtP2kJOL1VvnrbX9UN0S+utXN&#10;3p18qOjWYd9rZDZY4APcAcH3p2nz+Zp1qbuxWK7h3RJGnQrzgj6jmvL9Z+Ifg39l+Hwj4H1vWplt&#10;dV1kaVps9wxbymlJdizf3dxxz0/CvWL+/sLHVrKxNv5kkiuyNHyu3oWz71NCtGrFqTXNGykt7N2a&#10;X+T67210zweKp1rwlJc8LKa3s5Wa/wCA+v5V7K0BkNxJFujeLyp5FHyyD1P8qj0y0ayiXSFzJHHM&#10;fL38ssZG7aPYVLfW6QeXe6FdSWuLrE8DLuSRR14PTNReKY7uXw8txYT+RcNNGY505CgOCc+2Bz7V&#10;pZRvK2q/Ff13OqXuxbtqtfXy/wCHES/trG0W9W3Xybi8Ec8ipwxbjeSO4459sVYutIWLS54tNm8u&#10;aSRTNIB1Pr+nNZXh3RdN8KaLJ4Zilb7CZ2mVHm8wRtIS5wx7EkkA9OlbWio6lbCST95IC6ybs71w&#10;Of8AGilecUpK2n3Prr+TFTvKKU1rb7ns7bfIwNW1TVbHxVBrlnB5luVW2voUk/1THo2O4NReIvh5&#10;puufEjQfHGjahJZ6h4dmkm8tVO26t5E2PAf9knDfUVY8RibRNRg1O3sR9lkviurKVJLIF+Vx9KXx&#10;X4hWw8Eah4zsIZZlstPe/t1gb5pkQFiq++BXPUVOSkqnRqXpazuvml89NjllGn76q62fNb01uvml&#10;80W9K1C4v/FUlzc3ixsnmwJbl/lbgHOO/wBfWrF0sceqKbqJPtUKrHHJuAdlb+EH39Kx/A+s+HPi&#10;x8PND+KXhe2Pl6xDFdxw3SbXA7qR/C2ai1m+0vxdrOteFNN1Nv7QtdNh1W13qV8h/NKI2fTzE6f4&#10;1ftP3KknzX1Wu+l1b7tC41oujGaafPrF3+K6ut/K3+Rq+C7/AFeCTWNP12VZvJ1TNqwjxtgdQVQ+&#10;pXoafqkGn22sfabrdGzyLE7R9R/dP0qS+FyZPMhkhhlmtd6qzY3XWBk+47UmqRT6la2+okKs8MSi&#10;Vc/cYjnP61rrGny727/12NrONLk3t39f0RneE7xD4zvtB/tj7TNEqGbCj5iQTnA7YwK17Kxja0vN&#10;ON99qt768lCTRsD5OBjyz+IIrzW1+GVt4c+J7eLtPtr62vk0/dHc292zK+X+dNp4OVwfrXYXcGpW&#10;GqW+k6BqsNjJqWrNK8dxGCtxtAZ9o7FlBBxyCc1zYepPlanBqza3vo9t7av/AIKOPC16ypv2sNVJ&#10;pWb2e29tej+9Mg8RW13c6Zp+t6PfXlnfaHqKXjabGxdboCIx/ZyP7hXB47rmup/tuyntrPUJo5EM&#10;j/dYYKkjkVj+IvEei2uqaT4f8Tn7Lda1qy2ujtGOs4RnxkdPlVuvWtFrN3ubzS/O85Ei3wqesMnb&#10;8DW9NOM5OLve3327dHa2nozsp2jUlyO+ya87XV10drfgzM1SwjttbhubGxDW+5kvJI32tGCMqw/H&#10;rUk0Wly+LNPWLSY5bu402QHUVXElvGpACMRzhuoB4OKr3Wna3e+ErqTT7k2+oblDSRjILBgeR7jI&#10;rP8ABllHP8dPEXildYZ5bnRLO1bS24VFTOZl9mJx9RWUpe/FcvxNdtN39+lu6vdGEpONWEVH45Lt&#10;po27f+ApW87p6HReIZxa6ZqWvaZb/apbW28qa03cyKv3sf7RH5iqPhh7SPQ7ae1izZ3EbtbryVk3&#10;jJPP3TnIxUkhjl0bWLzRXeSSbVHF1HICrB0jVCB+AB9DVfXPGnhbwdN4f0jVWkWHXL2LT4JI4iUS&#10;dlyu/H3AfX1rWUo83PJpL/N6a+emnoaVJQjU9pOSSt8tZaa+el/l84fBsVjollqECX7Kkc0s0Mkz&#10;Z+zLt+ZCfQfyrWbT4vEXhVrq6tbe6We1/fK0YKXcLLhgR0IYVzfj34bXHjPwjqvw7t/E82ly6tJN&#10;DNqtgqmZIX4JAPB4ypNHwe0zxF4Y+Fmn/CP4h6r5l5Z28mmWusRnb9phXKxt7Psx9SK56dSUaqoy&#10;g+Xleulr3+H1t3VulzGjKpCr7CUPc5XZ305rr3X20ej26EPwK8P+CvDvwlspPhrcbdDjkkOnJHMz&#10;eRmRhJHhuRtcMMdB2o+J3hmx8YeD2Nzqv2VL5mMepRts8ieEny5SfRSOe1amh+B4NE+H9r4Nt7c2&#10;7aWu2SO1cKzqG+XPqX657kmsDwrrHhrxZr/iL4LwanPHJ4dWJ76wvrfK3EdwpcqpP3gRkHHQ1zRh&#10;GOFp4ecUuaPKknZXtsttEk9tUkc8oKnhqeFqRS5oqKWycrXaS6Kykt72R3Om2t7ZWFrK1x54azhE&#10;l1G+5ZSFGXB7g9c+9V9I0yDSZLyGw3Rw3DErDn5WYnJbHrVX4YeHJPB/w1sPBFrM89rZK8djM0hd&#10;vILFlXPooO0ewqWy8RxXXigWeq6W0cMM3lw3kcnEcwGdrr1Gc8GvQhKPs6cpKzaWj1s2tVf9dEz0&#10;IuPJTc1ZtLzs2tVft59RL7zbOZnuUKSx3BT7RG2M8ZXPtir/ANjOoXcN2qbbiTBm9m25Uik8S2LX&#10;ejyW9zEu5rj5pF+7tU5z9CODWF8OPE3iaO51CPxpb20dld68w8NziTbJ9lYBYonB/wCWgYMox1Xm&#10;nzRjWVOV9fL8+3r8hSlGliFTnez69vXt0V/MztS8FW8N9Z6hYWPkrpGqS3drDBlMTHOZAB3OWB7E&#10;Guo1Iaf4x8GXFtf2zE3ERE1tJ8rKTzgH2PIPrUPjSHWrLxFoeoQSLHp8V5I+pFZMN93CDHdSeCOt&#10;Hilbq31SO8hX/R5LcpLCq8o3UGs4U6dH2iS00TVtHotfS2nyM/Zxoe0VtNE1Za3Ss/RbfJkfhKGS&#10;80W40+4uY7pbdvIkeQBiyYxhx3Prmjw5o9t4T8MyaRoBb+z45FWzt1YnyMH5gpPOM849Kzv+JN4S&#10;12106K9WxvdYk3RtLkx3UmPu56ZKg/jWvaJc6dPJYKys3mPPG4X70TNwD6kDI/AUU1HS61Savvv0&#10;/wCA+yYqTWl170bq61tfp81bT0fY5vwnqW7xTq0c0sV1GdXWYSwOBJb2zqFXcP8AfBP0q54kSHRX&#10;uNchimsWvJlt9TvrZhuiVG+SQjoR/Q0ujWGlQ+JL1ZdMMNzdKzWs8ce3zIwc+SfXB5H1NT6deR2u&#10;q6ho3iqFSuoxxLZmTlZBgnac9DmsKcXycr3u7Ps9fmrrT56PY56ceWjySe7evZ6tX/LfruN+JFzf&#10;MlreXvgSw8QWtreW5mgkwHhBPN2mf4kHzYHPpVvxdrN5DaWlzoVvDqdveXyxL5j4KBjgPu7YPPNS&#10;fDfxbpHjDR5LV43hv1jKT2FzHtkjUEhfqMdx2qpqFjcaB4yg8RW6bLFbfydUtWP7v2mx2OcA+1a/&#10;FH2sHdTtqkrr521S6p7a+aOmcual7WErxnb/ALd89u26exchEGrabYiQNJNaybFMknzK3RicdmXI&#10;x6UeHIbxb/VNJluI7iNpP9CSRgziLHcHqM55rJvbqw0uO+8Q2kFw3nTH7dbxLvIt1Jw20dGAzyOo&#10;rO+JHhnRdU8NXGp6O+of2pp+ltLpN9psxjnZS4JjXsSemD71EqyjBzSvZXava6tb8UuvVWv1M51Z&#10;QjzpXcVe17XVmuz1t5b2RW+LHjGb4R+E7XxjP4ZbUtIs7tbbxRbw8PDaTNtaUL/FtJHHpXdW9jp8&#10;VhYxeHr5mszCstpuJ3BTjH14PQ81n6DrGj/FLwZcSNAyzSTCG+t7y3xskAB2sp6r70640Sa+tdS0&#10;DUrn7PFcKrPNbyFGtSuNhU9uRTpxak5xalBpctt76317Oy0ezuyqUZRqOrB80JJcvSzV767pO0br&#10;o035DPE8DTw/2VcztYyatII4WZN0cMqKzK7f7JA57Hp3rC12z8Xav8I/FXhm01Rm1b+z3+wz6adr&#10;wzNHhTCT/DuGR6ZIrpNc1K6ispH1ALcLcSRWsMTL8wbID89sj5qSXwtHaeHJ9B0q5ZZvMMtvPGu1&#10;0jZ9wX8DnFFSjz1G4t7Nb23T+V73afT7iq1H2vOlf4Wuz1T07d2n07HMfAPxR491X4W2k3xc0KNf&#10;Evh+c6dd3UTDbqEYUYlA9SMAj+8K6r+19O17w/D4qtXZIb5Nu2VehV8EEHpgikttLu4/DcWl3cEF&#10;xLJIXu5gu0PJ/wA9OOh9feq3hezi07R7bwHc3ka3FjGZdskm5nj3ZD89cE81WHjWp04U5yvpu929&#10;LX21te/dioRrUacKMndctrvdy0Su+rte7vrY19XaVoo7e0kjW+MbG38zo7KpOzPvUcFxbTRWeo+U&#10;1jdLa+ZdWrN8qkqNwPbjnmp7rSZnE3mTbQ0RKhW4inHKuPTI/Sqej3GrvZ/Y/EltBKzQ4kkUH95u&#10;HTHvyK6nze0s/wDgafk/66HXJyjPXr92lvu9f8ifRrHT5p5fE9qVZboq0MkMmd3GNwPcEVnazdwR&#10;yNFJcKv9oOYoy64VmX+E+59aZ8NdQsI/AzWbQ+VFp91NaTBTwiIx2sPYAj8qq62uradPLrml3KXd&#10;q0bfZ7SVQd0nlnaQfUnoaxlUj7CMkt9X5X3OaVTmwsJJbq7t0vvpp5o6FCun6bawm2kVdwjPcxcd&#10;/UHpms240ODxvo2rW2oQKImRrWGVGKuYtwYqce4BBqn4U8e6Pd+CfDVxfXc0UmtIrQreQlXikOcR&#10;Op5ByCBW/ZRWPhz7Vb29tJ/pc73LIuTliADt9OAOK0Tp1oLW8WvzWhrCVLERWqcWldeq0/r/AIYi&#10;0afUYo5dOe8GoQ+Z+73KBJEh/gb1x61Tn0hdF2x+GbOL7Pa3H2qS2hbazE8MCPcc/UVelsn0zVl1&#10;fTz5ismxkz2POT70+y8q419rnafLkjKrIpwT6ow9uoo5dFF73t6L1NOXmtGW6dvl5MxPFusad4e0&#10;G416z/1EbG5faCdrMwB3DsADk1qeL9I07XND8mUJLb3lnsWaGTa4Y4KSIw6EetYPw+mTWdV8SaCV&#10;V9S0PUDDcx3EfySrIuU+oK8VoaNf+GL6Oy8K20jabJbzS7NPuG2sRH8zMmeqjg57Cs4y9pF3tyyV&#10;readmu3l3Vut9OWnUjWptu1p6JPunZrt1s15aXvo/SdQurO0ks7Wy8y1jt1jhaNvmjbBPzA9D/Wk&#10;0nVdP1GNdMvrhf8ASXaKNiu1jwOvuDTp9I/sjxbfa1BqbY1uyjQW7NmFmT7pX0JBz71ysXxJ8J6X&#10;4g8QadrYcS+HwnlJND5a3TMMnyHPDMvQr1zWNSr7CyqOyu1rtpd/km+5NSssPyqo0ldrXa2r/GKv&#10;b5euzNf+K/Cev6pdSWv26xtdPLQ28K5lkbHIA/XHerPwj07w/wCGvBy2nheaZbO4uGuvs8zFjbSy&#10;nc8fPIAOflPIq9Jd6XrGlWfi7Qb1j56pJDIozvI6xt6HqPqKwfCi+IvC3xb8RaXd6Rbv4f1gx6jp&#10;95C2JLe5YBXhdfTjcG98Ue7RxEJt3Tuk97c2u66OyWumzuVFexxMJL3k20nvZSV0772dkn02Z2dh&#10;Ha6jpklxFEssc7udqt14xxXAfAS68O3lprHhewuYbrUPC2pyWF1e+SBIgc+YsZPXgYBHTIzXQfD+&#10;HXNJvtRa5nV9MlCixtVjxJDMm7zSfUPlSPpWTq3wp00eJF8YeDb+TQ9XuL5bvUpLX7mp7eCs6nhs&#10;qSM9QaqtKpUVOtGF7Xuutu6vpe6TV2tNtdBVPb1JUcRCK926knu07bPbdKSv000Z1GtrZWbNMkiw&#10;M2I5g3RgTx+tOSZrRbSzm+WSTc33dwVgePwNQ332fVnW7k2hZmxgnoy9BWbf+I77w/HHc6xpzuLa&#10;88vMPzGaA4Ab/eBPI9BXROpGEnJ6L+v0OmdSNOTk9F38v+GMnwJ4E8PfDG5uvB/hc31ratqN1qa7&#10;7gvGJrk4dRntn5gD0rpLeVdDsZNVuL2TzJtq3SsMqzhdpIHUdM/jRd6z4el1qS2eXcskiQSSbflj&#10;YnAUnseRVqNY7yyeYbTG3y7m/vBuG+hFZ0aNOlHkp2sr2S6GdGnTpx5adtL2t06bLtsUfE2oXHhm&#10;yhvrK1mv1WRDeW0ChnETcFsHqo71DY+DdI0TxneeP/Dl5NHHe6WIZ7GOTFuxQ5WRU6K/bIq1BcJf&#10;TyTwlZI2jK9c5XuVI6qf51cdLCysoIllMMTBDGrdBz938ar2cakuZ9NV5Nefn1RfLCpLmey1Xk9r&#10;p+aepj+AvGFr8Tvh9/wk8enXFjdOZEurC7GJreRGIKsOxwM/Q1tTRkr5ShlWYfI30XgH+dcz4Nt/&#10;Eei+Pta8N6rbJPb6tcPdWdxuCtHGQF8oj+I9wfTitTwXrWmeMPCUd7ouu/aorO4ltGm6Ok0LFXVx&#10;6jv7UYeo6kFGWsrNPpez1dvO99L7meFquVOMKnx2ad9G3FpN287p6aaljQbq3jWOC8IW8mcRcjG8&#10;AZ/XBNOh0iFrz7daFlAkO5dvDc88VV1jTdUVpvJdY5bqwZLa6WPIimwcOw9qPBE/idvDSad4rube&#10;TUrWBWkuLUYWTj72DVRf7xU5Lzv6W/HqXGXvKnOL0vZ+n6vfsV5rV9UOuaRpWptb3Vrb5RsZ8ksM&#10;r+BxVzXdVItNLgADzTQq6qp4kKqCfw4qFoEk1VNXsYvJvWmU3bIOLpFH3G9jnim6l4q0vTCl3c6L&#10;dR+TrAtJk8jPlRnG6Xj+AcfWs+ZRi+Z2/K17/fbf/In3YQd3bz8r3++2n/ALf/Cbafba/DpF9FNG&#10;t8MRzSJ8qy44TPuOh9qs6skMd7aaeD8kkjPt/D/GszR9c8O634l1jw9p9yzXGh3W2a1uIiN4Maus&#10;kRP3k5xkdwas+IdGfUdXsddXmD7KYSq5DKzEEMPxFbc0/ZvZ6/rr+JpGpKpSlJNS962nk7SXyaZF&#10;e2tz58ipIYZreFlAdcq0J6//AK+1RjU7Pw/Do+manGlvb6pdfZLWXzso87JlEB7lsHFUol1G7+KW&#10;oWUnjHdb3mjLBLpcigSW8iHmaM9wwPPoa5nxB8Kl1nwX4X+DHibWrq7k03UFuLXU4pCs6TxsZIZc&#10;jpsOBu/DvXJUrVIxlKnBtq6V2km01ZdfiT38tdTiqVq0eaVKF7XSu1q1KKSdr25l91rNXNL4y+AP&#10;CGqaWsXjzwjY6poMKyXF5bzW43Jc8YnT0cDIz3zzWv4flsdJtbXUJruSaEQulnG3zLIjIMRgdyFA&#10;wPWtHxUl74n0S+0WLUhbX09ls85owwikKEhtp9+SK5vwDpHi3wz8J9J8P+Ko4/7U0eAlbpV3ozAk&#10;78HkNzj8aicIUsc5U4fEr3svste62vVtJ6b9xypqnjpThHRxve3VNad9tVfRNPuzdtdM8M+JPC0F&#10;3pggu7eZfMs2kjB8p1Pv0Ib8RWH8F/ipYfFOTXNJvNNmt9R0GRbW8ZkISZXLbXXPIyF6dq0fhv4n&#10;s/F2iyJbQQQmVplhe3b900ith1/2WB6g1Nqelx2NtJLoqra3Xnxi5ZVH75jjBYjrjBFaRk5clWm1&#10;a3vK29lpbtZ669NCk6kvZYilJctnzK3xaaWvtZ6rfTQx7L4g6bqnxK8WfBbx14WuodN0vQYLy01K&#10;eNjb6lbSrtuEDDvGWC7epG49q0NR8W6f4N8KeF9V8Fi3u9Du9UtdOtljmHlJZyEorxt0wuBgenFb&#10;EmvaZbT2M+sXsMK3lwLKCO5woluJFbEanuSAeO9Ynhz4Q+EdJ+F+n/AVz9s0/wAP2McdrHPw+BKZ&#10;ImJH8St3HpS9niYuXI03aVpbNapxi97qzetvsq6uw9nifejCSbtKzdlJNyUoxdt42utr2Svds6u6&#10;22uoPbKfLWSQKhA6Njn8Kof2bFfPNoXiCJJIbi4byCvHTB2/XgVRsJ9ZuvGut6Z4n2vbyC3/ALNa&#10;PKtu2HzeT7+lU7TRJ9PtpdGg8TTM1tqqztNdMWYKWBC57ZHyiuiVRNXUdLtfd0t59DaVZz1UdLyW&#10;vk7Wa7NXa8jVgkso/Fl7f3tq0c1npoVn5LPHuLED14/Go9etNP1vQbe6iiN5Z30iOgjXLRBuUlXP&#10;Tb1Poeav3TrPqTjEbTxru8tW+b/ZqKGGV9Lhcqbe4hcSNtXje33lx6Ypyjo46df0+T0NHFSjKO6d&#10;+nn/AJaWOb8YJpcWr6XrWsyxq+mzC0F3KwV8yDaDu/vZ/OupuFbTL/zHtvMuJSES6WPDMoHAcjrW&#10;J4hs7bUVurDXNKWSOaEeYXIaM4bcoIPRgejVoeJdEl8U6JDpMuo3VldRNFdB7SbbJlDkDPcHv6is&#10;YR5ak5RWuj821pZ302tZmNNTjKo4rXRrprqtfklb5ljU7Wcawl1Ys3mRRh2jZvlYEHr7c1yPgm0+&#10;IOieNtQ1tJbe40O6kmha1Ee2aN1CGJz64yycdsVtK+sTfEtfEln4kaSzk0URXuiyw4XO4lJ0P97O&#10;VZfTBrN8Q+NNe8BXP/CTyeFbrUtKuzZ2clnZLumtLtrgRtPj+KPY6scdAhqa0qcX7STcVFt38rb6&#10;X06PruY13TlNVZcyUZN6a/OyvdPZq1/LqVde8FeKU+Mdn8avD2v3EMdraDS9U0J1DW93CCzLNnqj&#10;KXOQPvYGa66WLTdRuf7Qt7GItIoEdwFHmbBzyeuOaiuja2uqX3ivQtb+22cy/Y9QtYW3RrNGx+dR&#10;1V/mw3qMVw/xE8Z+Ffh/8WfDPjGW6uo5tdY+HbhBIRbQg/vVkdegbIwG79KUvZ4WMpy2cru772V1&#10;e9ltora+d7lSVHAxlO6tKab109525lvvpdadXfdvrRFdReN7O7sLxhDGxiNuWyDvHBA9cjFTeEdZ&#10;0fxh4Im17wVr9rdBlubeO5j5VLhGYFWHYq/UGrIl8M3uqXl1pF/HLdWC+XfIjfNHhdy59D3FYmla&#10;H4S+Gmk3Wr+ENHWGPWbyO71KCxG7fNIQhn2emSNxFarnpVL6OOreu21munSzXz9d1zU58104e9ez&#10;d+iVrdrNNfjprpfDzU7zxP4B0nWNf0v7Fqy2cZ1a3hYMIrsfLImRw3Iz9CKtiCB9a+V1DRxZRX6E&#10;E8j2NYlvaeIdJ8eR614X1Oz/AOEds/tFt4msfLJknudimOaMjoytlWB6gg10c8Nle2o1iONdz/PE&#10;Rzk4xVUXKVPkl8UdG31slqrb/wCaaNaHNKkoy3jZN6e9ZfErd/lqn0seaaNqvj/wp+0HB8NrRE1D&#10;w9JYTancySOGngLvjCj+4D+VeqNc2dxLBbM0a3MsbFI2b5igPzEeo6V4Z8ZPF7/Cv4i6B8bF8H3F&#10;5/Z0Mlvr2oW+SsVizASj5f4lyrYI5ANev61puieIU03x1ol1EzQ23m6TqEbcNHJg8dirD9a5sFWS&#10;qVqSldxafK3qotLy9dNdeuunm5XWcXXoptuM7pN7Qdrcumys11V1vZlXXPDMd7qMl2Y8+SvlpC/3&#10;X+bO/wCuDgGmaMmpWsF1pb37XGmyxr/Z4dv3kSbTu+brnPHPpW1qG03CJduFMigZX14zWVqWiNqV&#10;nfHS7zyWa+BWSM52lcZHsDjmuqVPlqc0P+H06/1vY9CpRjGo5QWuvz/r/JmF8N/EI0nwJq1r4lhv&#10;Li30fVpEjm8sStJbsQVZcfeVcnPGRir/AIi0ews9I1DxDFFHeQrp7tGjPtWTevGG/hzxz2rP1rTd&#10;a07xBpHiLS2W0g095Dqmnj/VXqPEQdp7FSMjNU08XR+M/wBnbUNX8P6beXVxc2c8f9myxiG4UsSg&#10;4PHyg7gw4OBXJGfLF06m8U2r+WvzSula19L7M89VVCi6E94RfLdavlS1Xfe1rX0vrc6TwlJqb+Eo&#10;7fWbFnWC88uy89w/m2xA2tu7kEnnrxUOpavaz+C9Q1rWdFvV8yz8m+sMbpImViCyf3ucEEdRWP8A&#10;Bjx3oh+Hdj4I1FNSnuvDd3FourT3VmY2WYJuWcjvGwA+dcjmus1t4NJKwahqZEN9eRwWsjLlQ7nC&#10;rkdi3GT7VpQqRrYWMoyXw63s7Paz9HdeqfU6qUo1sJGcJacttbOzatr6artuZs+hPf8AhXTdITWJ&#10;f7SWCDdeqdskpUhsOOnzd6d4Y8cR+NtA1LxBeeGryyutOvJ7afTLpdrSGJvldT6N1Bq3qWn3elzp&#10;4hzu2xi3ubNhlQxP+sU9RWN4qvfEk2o6f4Q8Ja5bWuralL9pAuU3qYIXHmAr1w6nbu7HFVLmo666&#10;KzW7fRW13u/n16BUcqMubXZK2mt9I79bt9eruV/Aus6x4X06+i8X6Slrs1GebT7i1Qti1Kh18xeu&#10;7BIOO4qj8XfhB4b/AGhPB2m+LNJ8QMW02ZNY8JalpN5tVLpCGjmBGQc4ZSCONx6Vr+LPiHqFh4ls&#10;bPTfC1xdSR69bpcW9vgyDTpN0bzgH74jk27lHIU5rah8DaV4X06fw94FVNItpbtJbW3tgPs6yl98&#10;gRf4Q/OQOMmsXRhWpyw8/fhZ36PvG2y6PW6ast9zKOHp4mjLDS9+mtLNWd1Zpp7Oz+aaiyrZfEuy&#10;1Txtp/w617TpodWvtBbVFk2hoXaJgssauON4J3Y9DSXjeG7HTNW8R2ugx+XHpr3E9sY/nZo8nBX3&#10;x+tXNMaOe2k8RXejwR3Fv5htZoSGGCSCB3HTDVNp8A1jSWv/ALOsc1xbkSQ7gcn0B711RVSekmn2&#10;01tZLW/W9/k/I61GrUjaUrt3adtUrWXzTv6o5G60/wCHPxl+HNp4g13wza6hp+saPFIlpdKSrKzD&#10;ETDjkHH0Ipfh54e8K+F9AX9l+41xLqSPSZrq1tZi3mHT3lxs+YncI2IXOegXpiuj0/Q7W3sbTRYl&#10;228lvsjj8vGxs5J+tcvceCfHHh74pyePfBtxp99p/wDYbWaWOpA+Zb3G4s3lyDlUkO3cvQEZxXHK&#10;j7JwrSgnKyjJpdHbm0WrXVb29G2cc6M6dSFb2alJpRm0ldxavLS60bt3t0W51ekXNqt7a+HZ79ZJ&#10;javJ+8k2zOYiEZip5K9MkdOtM8WJaWd3a63d2czLaLLOZrVd2xQhPIH3h6D1rF8Uappumaj4W+JP&#10;iLRPJ1uNo9PuIYPmED3KgSJu/wCeYYfe74Ga0/7VuPA2masb5obrTdEs5ZrS4VyZmOGcxsvpzget&#10;dUJqV6b8rPXayautGrtS32tvqdHto8soy6O9+ySTTa+UvS3mX9A1jSPFWkabrFjM11a6hai5gvIu&#10;Fb0B9G9j3FZeiaxria9dWeqaXbyaPZwyD7QmTK8+/wC4U7bVwffNRfAzxroHxM+DOh+PtLMNrDq8&#10;LM8EbDbBLvIMZHZge3Wotb8ReDdOXVrnxT4nbT7fStSt0vLiQ+X5M8hAhl3d1yQCeRzzUxrRnhqd&#10;dSVmk76JNWv16aX72E60Z4elXU1ZpO+iTTjfW/Syvrr56DdEsPh94r+L+sajpcc0eveE7GKwmuo2&#10;KKsN6gnMWOjj5FJznaT61n6lpHirwnoU3hjSbaDxBD/aAuo9P1CMKzRtNulRD0JAJK+9dva2VnLq&#10;MzxXlu169ukkkkKgebtJUscdRn8q5T4SeLPEes6t4osvG9pDG1r4gK6RLHJ5ixwNCrbSeqEEH2OR&#10;is5UacZJS0lOUtUtNuu6vypLXRtIzqUqalCm9JTc/eirK29nur2SV3e7V/I3tSg0+7WK4R5Wlkge&#10;ISbtrMMbtrY6kDiuX+Dul+MNN0g67deNl1uO6Nw1mZWwkW58JGe4QAY55BzXSazp8eya7jdmUx+V&#10;N9nn5UnowH8J5zXNeFdO8Z+HrTTdK0Nbe4ksdR8rVPtC48yz3kvs9XHykdjzRWvGvGUk7K70vvpb&#10;Rb9dGKomsbGbi9ns+7j067PvbX57viKz1DULjStW07VLfTdQttWT7Vb3RBivS42Nalv4kZjkd9wX&#10;FUPC2g+IPBkt5qHivVo9QurN7ubSZEVkaCxcbjbHnEmGXIJ5GcUtxc+EPH/jLxJ8NtXF2s2laZBe&#10;XEU0ZWKSFpBJHPG/dkkjHI5U1s+K7ePxF4Vu7xNVaSDUtzW2pWMgZo1kK5Ckds/lmtOWNScqi15e&#10;z3a0d1smrL59Fa5Xs41JSrw1avbV2unyyutlZxWvftu+V+B/xt+Hn7QenataabEsd7DbrLdaffRD&#10;c1vJkK7KR0BBVhyK6fQ4hqZvNBudNhMNncLFCspG2WHaNyIPRTjFU/h5Y+CNSa/1nQtOtYbyCaTT&#10;766to0DAocNGxXkYPOD9adb/AA9W21XSNWtJbiaTR9UnuI2luC3+sj2Yb1UjseKzw6xXsYOqoylf&#10;Vx0TV+zvtvbXVeYYVYr6vSdRqo+rWl03212Tv5teZeXU7LwrpN1e6rqUUOj2KyG4muc/6OBySzHo&#10;oHc9qaIv7PvpLa/lkWEQxz6PeLIAoR1/eR7hwccNk9Q3FUnOlWujX2h6xeq1v5jpfQ6pINnlXDYK&#10;OTwUO5lXP0qLVvD1zongKbwBo12qQwaHJFp5uss0O1SkeT3AOPfArb3nbTRfntb06+TRcqk1FtK/&#10;Kr2W99dPTTTazX3N0fQ/EGiWN4yatJdTJFcJAt7ZoJFMjlt+5fvLggcdQBmuU8JaRqXhb4rWPjFn&#10;mRT4bTR9SsyxKSlXLpcRdjySCDzitv4VeNtZvvAPhXS/F1okd5/wi8Y1HURMGUXSHysqw4ZWK5z2&#10;zgiuq1DQLbWdJbRbto2kWNV863k2yxNjrxXNTpQxNGE6belmk73vaMrO/Xa/zXc5o4enioU6tF6x&#10;s0n3ttrtdaX26eli21OG60htWS8hmieXMMitgHnG32bPH1rDv9V8R62NVg8NxaTqN5pnkmws7qYp&#10;KpZDuSVh9wORgMODjmsvwjpUvw28DXHgXVL651S5W6uLuzuLhQXu2Zi5jAHXaOmPStbUNMnt7HUP&#10;HXw6gim1Gexh8y2ZRmVVO7yW7ruDH6E5rp9pUqU48yadryWl9n01TadtNTf2tWtRjdWaV5JatOzu&#10;l3adu/cf8MPiR4a+Kvg8fELwekgsXee3kE5+aG4hkMckRHsR94cEVY8IXtzPY6nNrcMSeZqAjjS3&#10;IYxqUHUgfjk81w3wMh0Pwt8ENWl8J/D3UtJs49Uu4/8AhG5ZcyvMZBvlQt2Yk/8AfJI613DXGleH&#10;2upZbh4JPs8UgW4YRrLIqkAZ6c9CKxwlepUo03Ua5rXdtne60ulpo+35CwmIqVcLRq1ZK/KnJq6i&#10;207tJpdVonqlv0MfQ/h1Y+F/HeteOdB1Sa5u9Wt4Le9tZmz5aISFZfQHOT61tXemxa8rafFMq3Nj&#10;hirHJRuqMPYnPHcU3wNNDqnhRLy4McN8u5NUt5LhWksicnaxB4GORntWTo/gTXvDHjS/1u48YNcW&#10;HiO8hEljdKMRARFQsLjqHwGA7EHHWrjGMKcfZwbjJ3dul7u+uurte23YcYRp04KnD3JNt2drc13f&#10;XrzPXzvocrZaVZ/Dn9o6S/1HTLlLXxlawx310hPkwXFomYZsfwEmQxkjgg810XxWutX02xg03wtq&#10;KWmr3zeTpl1NIfKmbOdpYd8A9fStLxF9juTa38uq2skkUsQsLiSbaZUmbyih99w49xiqPxYtGt7f&#10;+yobA3DahHJ9jjDFAt1GNww4+4xwcVh7J0KdWz0buvLm3X/gV2vN9TjqUPq+DrQg/du5K265ndpW&#10;7yu097yvqtDqtSSCfS7WxvINjOI0uPLX5Y3I5PpgnJrl/g3q3hvxja6pqmmyXqS2d5Np+oWV7GUK&#10;shxnaexGCD3FGt31zqukTXvh3xF5UL6OthqEkkuHs7rYCJjkYOwHJ9QKh+CniDxH4j+Dlrrk/wBh&#10;1DW7FJtO1CWylBj1GWGTy/NLD+IqM+2a0dVSxcF2Te17pW2a667Wd7NbnX7eNXMIx7RlLZO6Vlo0&#10;76X7a3a3N3xnqPhXVtUtfh34o0lZo9RtGmuGuLdZLfy43XCSE9GLEFc+hx0q62i6XpcUcNho+1IU&#10;KeZboFKjGQCKo6rbafc+LnubqBWhu9NayaNsD7SoG7YD2kDHI/3aZ4fs/HOiaBJYT3qX01tZtHZS&#10;S/elAJCGT/aAAVvcZrq3qyclfoml0VtH822vu83rzS9tNyjffVJXSWy+e682+6bwtX8Pz3Wv2+t+&#10;Hb5ra+jYpdw6hCWhvYsggt/tY6VrePrHXptPuovDum7pbnTZ1QSNgwyFDsAPb5scjpUkM9zqOgW7&#10;RWh+2Q273MmnJIG80gfMqt9envViPU4tV8O2epabbXyxXzD7Rb3SlJrYEYbcD0x7fWoSp62e9n+X&#10;R/K5zxo03TnFXXMr6fc7dnrr97Rk/DXxbbPef8Ks1LTriz1LTdFsriZpow0F4zja4iccMwdSrDg8&#10;5xWd8G9G0mXStW8XaNrcd1JYa9dW7XVtJvWRY3J2MOzIr7PUgCta90678P8AiKS602wklhjnSW6k&#10;3biJFiAV1HuAM+/Nc38PYfC3wa8AeJtR+H4hl0XRtYebVobVWmnW4YiW4DqOS2x1I74A61yLmp1K&#10;cZ6qPNrs7KOnrtq1bY525U8RB1rWgqmuzWzi0tE+VJpta6Luzo9H8Xad8QvEPiHwjDbm3Njpsctr&#10;fbjuJmVgcDttIpnwx1z/AIRjTrX4Wa/rdxqF9ouhxy3eq3WB9oVmbBY+o6Guh0rTdHngPiDRGUxa&#10;4kdzDJH911KgqQfda4n4yS6/pfhnxFc+E/Dlvq2oSaS62+nsoC3i8Bo93Y9TjPWtqjqUYrENp2vt&#10;ezi7PZXu7JWer6Lc6a3tsHTVeT5pLmvZbptyUbL/ALdSer0t1Oh8D39pqNlBdatYTWs0G+S3uZ1C&#10;745c5GR9MH8KTwtFHp+vXWhXOl+Xp15ILq0kjx/o1wGwy4HTd98MODyDzSXdxpWn/DldaNrJHZR6&#10;HGLy2ZDILZUjyzEdSVGQQOcCp/DMGmyada67ZTrcWrQ27W1zaz7h5BjBX6g5BHfGKdO8uTa9k/k1&#10;r8raXNIxcakIXTcVdvq09NdNrL8O6I5/Eloc6P4m3QyLdzLLcYO2dBzGyOOAeRwfQ1l+ERrHxB+G&#10;g/4SSVtN1yO4d/tcO0iQJITE47MNoAI+taEul2cxj02y1ZvuNNNC/wB1l3HOPQ1i+GPAlhpPxIum&#10;8OSSWsdppLmzh85jGskjE52nggEn86iXtnUTavF6NX72/LXXTfzOeft3Win70XeL17pO+m7VnZ3W&#10;773JPiJ9ua20PTtS02ZpIdZtbpZdPtVljkX/AJaMyn7oGcnHI7Vc8W2llrviRbWw1me3uNu+1hhm&#10;2h04zx3xyR6bqn0XVvHFj4Vs5haW9xdf2tt1KG6QriHneExn5/7vY1LqlrpeoXEdzp2mg3CszXah&#10;gs1rE4K71z3HAI+lTKnGd5Xeqjo7ppK/VbvX8rlOKnFy195xbT322Vt2l91tTS0kvbGW/ikM1jdX&#10;BlhZ2PyptHBz6kE/Wue17RrE6TDo1klxayXWsG5ji5ZdpO5ic5wp9BW34qvn8J+G5Li3kjNvZxxu&#10;rMODGi/Pke/9avCKOCC3u4mDRyxrLGp+baGGcD2rqlTjKPI97fdfex1VKcal6fZa+jfTydjhtS8d&#10;aPputN4D1vWQl9fJNNZx3UfyyIpG4exGQQR2rR0bUvFp8F21148tWtdWh1/yla12vm18w7MkfeRk&#10;xnvR8Sfhdp/ibXtM8YyjN9o97Hc2Mnl58nHEo91dDgg+gNaWqXdl4T8LWuoBbi8s7eZpPOjPmMEP&#10;IYEdQCePpXLyYj201N2ilo77p9+t07tW6eZx06eIo1Kkq0rJbduW8dWurVnZ3Vk+705T4keI73T9&#10;K1S/srqOaH7HCrWskO4W0quQ/IOcFDn2xwa5T9hTUPi5o+l+NvAnxS1mHVre08SNN4b8QRXBkF2k&#10;0ecIT/yzVQnHVSSCK7zTdG/4SHwVH4X12ytxqlxCz3M1u37u5V2ZiQex2nOD0Y+lcD8FPBV38OPD&#10;Wg+C4r2Sa40Dxddywt5Zja7ViVDzL/f8tskjhttefW9vHHUK6b5VzN66aq3K0/W67ONlueXKNeGc&#10;UcVry8rW73k43i13SfMvOKS0Z3/wt8R+L/HvgTUdG+IXgxdJ1m0vJEhiVt8V5CH+SdD05xyvaro1&#10;C4k0eHSr0XFwzXrbP3fzfLzsweD6YPBrD1G+8Xad8aLXxnaX0h0ePQbizvNEMZxFc7t3nqRwQVGc&#10;fhXQ+AvGfhr4xaBD4w8NXTedo95IrwqSu6TZ0dTztYEEelehQqcz9k5XkrrVW5lZO6S00Ta76bI9&#10;PD1FNRoOb9orx1teUYtXlppezva1+9tTnPC+i+DfBvjfX/F2hNLZxSXFrcXlpbwmNTcyIVM23oyt&#10;kbgACrLnvUN3D4l8B/FaPxjo+ufaPDepX0cHjSzupNy2khG1LmA9lUgK6f7W71qzY/FrwNe/GuH4&#10;a2+v2cesaxp8l/YxzSgfvbYmOW2YH+PIJA6kAmp/EPiXwX4d+Idv8FfGUbWtv4itZJtNvZoT9lvy&#10;7FJLFm/hmXIIJxkEY6VzuNKNNqElFKe60tJu6W9veUldPdPzVuSLwsqCdKUUo1Gk07JTbuk2nopJ&#10;pNdU7LWSS7W8Twv4i0L/AISmRI7q3WB5bW6gbLIoyCyMPoa4jwJ8MPCfg8P4o8GRSytewm7mcSHZ&#10;fb/+WhU8b9vB9ai/ZP0jQfC3wt1Twn4c1m5utG0vxBfWdra3lwZZdMCMQ1u2fmABywB9eK7LQYL7&#10;wvolrps0q31pGjLJMqhSEJJU49MHFddNRxkKVapBJ2bfW0rpaPqt7O229tUehTVPHU6OJqQSbje6&#10;s7N22e9vO2y17HnvgbVfh78NfGWn+H9Dhkt9P1e5ksYla4LLaTljJsGeiZOMDpuFdvq/gnwzcpcW&#10;0eWh+2R291bqMrAwJbcR2Iz1HUGvCfi/qHxt+Bdtrsdl4NXxXpOpa3p99oOoLZ7pNKQT5uRIAOcJ&#10;wHHY89K96+ICXkUX/CQ6Kk1zY6rGtvqWnW6jzJEkTCyo/Z1GOenFcWFrU7VKEo25LO1rWTco6dGv&#10;dT0vo9uhwZbWU6NWjUp29m17vLblUrqy6Ne7e6vpK26scr4gbW9F8XaRAdF87Q7CVk1ZliB3/usw&#10;qv8AdCtgnPrxWhrnivQtQ8YKLNWt9StNHF7hYys0ir/AxH3wM/d/KuX/AGYf2g/Cnxi1nxN8EdTv&#10;YbrxH4V1Cey1AspX+0bWN9i3AU9G6K49RkcGpfDPjX4Va3+0vN4J8P8AiR11pdNuLBdPLH93JDhm&#10;DI3IwuCrdDVRxFOVNVKc4uM5qNm1dSTs4rzXl1vvcmljMPWw9KpQqpxrTSV2rppW5V5ppaX3u9b3&#10;O+03XdI1+z028s5N0dwn7ySFtuHPIG3+8e3c1UfXdMvfD+o6hd38d3o8LunnwZMkIB2Sqy/xFX6/&#10;jnpWXryaHYXN7HN4fcvNapL9qh5je4hbgbR918cjHWvLfHOm+KPB2nX3wj+GNvqmpL4lvovFHh2Y&#10;agFeWPzI11PTA55jcxymRN3UbvSqxGMnh6XNKN0r3tq720VuvM7Lr70kr9TXGZhWwsW3FS0a0vdy&#10;2iuW2qdn395xSvdM9Gfwv43srL4gr4Fml/tZY7OSwhu4v9Fu7iK3Dboj/t42N2BxWp8AvifafFn4&#10;eWPj230mbSXu9QmW50W5j2yWkinY0R6dGBPvUfw8+KenaJo1l4P8RnVPMsrqHTrXUL6D95MGjLRm&#10;Xb91gF2knqRnvVq78X6N4c+JK/D/AMZaTa2a+JLhv+Ed1C2bC3cyrl43H8EgHIP8VVR9nT9nVjUt&#10;HVST6OUm1r0s2432ldeR0YepQpzhWp1PdfuuL2UpS5o3a2d249pXXW15vAmoXnijWtft9b0u38mz&#10;1uS309ZLfay25UcjPq2elYpsdK12G70mBrq1vrmG4tIftEHzCTDLGsi/xqpIdWHIHernhbVrKL4p&#10;NpLa3fM/2eQZaPMFxt+8Cf4ZVHbuOa4n9pv4z+GfgJr/AIX+MXja9nkOkXFxBDo+nxbpNUMygKw/&#10;utGoJyeOcU61enRwzr1GrQk7t2ta6u27/ZT26pWW6OXFYjD0cv8AbYiXuxlyyb7OSTd1rdJ6Jb7L&#10;dGb8JY/H3wD/AGVmHizVLPXpvCOs311eX+k75muo/MYvGVxkMGLBuMYHqDXffC/xX4F+M3gHw/8A&#10;F/wtqVlY6p4isWS1VZB80y5zEUz8zpg8dR16GoPD1loWoyaT8R/hVrQns/EVm91A0alIXspZhLMr&#10;p0E4lJzkZxuBrlPHfwc8K3vh/UPGHwQ0JYZ9L8ULfPpulsY2huYxmRrdTwkrKeQPlYcVwU/bYXDw&#10;9klUpxjom7t2SlGUZa30uu7TTu9jnoxxOX048iU6cIRShe791K04SV2/c0tvs7vW/WR6MJvjZf3e&#10;p2ENxbX2g/Zr63t7nbti3D5pYT/tfdcVbl0NPh1c6vbade30mlXVm2pw28gMkdvNGoHlRHrHuwG2&#10;9DzisDxNfx+O/Emi/EDwU72evW8YF7Y6nGY5Vt5lxJaShexPKtyFNd94b8Trql7c6Fd6X9jvIIlG&#10;3zRJGT/CN394dcHqK7MOqNStKz+1eMujTW1131vFvz3278PGjVlOC0fNJxlvfmTb7dW7pvf7jkfD&#10;Ot6l4m0K2l1VbPVprWd0mvHVVC3DqP8AR/qY3+VxzlMGsX47fFj/AIU38NJPHet+Ebq2gjvrW2n8&#10;mYF1Z32C5XH3scFu55pviT4DJpWs614X0PxLqFjpXjq6ZtUht5sC1vtnN1Cv/LNtwD4B4KnFX/BL&#10;eMNV+C8Pgv4v+H/7a1yw+1vZ3kypJDqUdu+Ypiw+VWkTH/As1y82KSlRacZ2laTtJXWkb9dU0/Np&#10;x00vwSeOnTnh5XhPldpfFHmTSttfVNNa63a3WvV/D/xf4F+Ivho/E3Q7+3kuJoBBeX1o/wDrlQ4U&#10;sB1PueRVjxvoo8W2M2laVeLI8bw/a1icCVUHzYB9/Q8GsH4b+HfBsupf254J0b+zP7Us47mZbePZ&#10;HM6NiRXUfKrg8f7Q5pmjaLb3/wAUdZ8VeGPEN19hvLNrLWNKVcq0kfCzRN1jkXOCv8Qr0KVapLDx&#10;54puTs3F73+0r/Jvrba56UalSphadOpFS5tHyu19H7yv3drrXRu19DK1XU7r4CeF9AuvD3hrUNQg&#10;l1TF5Z26p51yZpDn92TliuS3y5IC9xXWeFfEcd5488U6FfaZcTab9n0y70+8ZflmWaJgw4wQ6OpV&#10;geQAO1c78dfBkmpaF4V1xNZvmu/CPia2v9P1JI1kO6RhCVlX+JcN1HIOD61uaZp3ivRPHt1clFks&#10;ri4up7srnJURxiFQD0KuJMj0NYxVahiFTimoLkst91JP5Xtf0vfVoworEUcb7NXUIuNlo1Zwcfu5&#10;rt/4U09WjYhs4bu/vG0W8aOezhe3SO4z5Tk/Msvvg8Zrk9SsLNriXwx4m22Nx5cd5HeW7bQeMNj2&#10;DHt261yPxI+MfxE8BePtL8d+HNKjvdDuLyLS/E+lzbt1tG0o23cZAxgg7Tn7uOa9O8fy+E9Z1K3u&#10;ba8jk1DR5wnk9SIpsAsV/iXHcZArT6xQrc8I6ShZtPZqV7Nd9E9uqdxLEUMdGcY6ShKzT0Uk9br5&#10;Xemt4tOxyfwi1nV/D0snwn8a67JeappclxP4dk1FQJNSswm6RifuuqklfoBXQ+CNX+H3xo8Hf8Jb&#10;4Wvre8tlmuLbdFjda5PlzIvoDj7p44rCh1fw1ffGnWPCXiPwxe2Vpp/h149B1yaFvst5HLHi4RJe&#10;ishxgZHU+leffACFPhH8B/Gnwq1fTr6OPTVuJNJ1FWGLy1nDSRlJU5OMgZI3KTk5rlp4j6vUp0JW&#10;lC843bba5UnFP8Um90ovd3OOnjJYWpGlO0qSjUWt73hy8qbe10pWbVpJRa8/WdN0TxjpfxXt7N9O&#10;tpPD1rpSwLcKcXEE3/LMqO8RAIK9jXA/APxp410n9qb4q+CfHWl6hJp+qavb3Wi3UlviGMCPbtB9&#10;D69MivRdF8Ya7oPhDT2/sK81eWx03TYZJWkTfdxsAss4P8Tx/wAQHXBNdD4cs9O1I3Gp2Wuw3yXF&#10;yzWs6bSQg4ZQR1HHPpXV7H6xKlOlNpqSnbycZR5el1r5667NHpRwcamJpSo1JJwlKTT2aknHl1td&#10;K+jV7ejRwetfEmTwd4v1fxF8Rk26DYxifR9UnhKm3U/LJCWHXDc/Q1teCvGsOv6pqDQ2azQx2Sz6&#10;ddxt8t2rJ5gIPXGCB6dTVXTfArT+J/EVpaXbT6XcSFL7R7yYTR7shg6qc+Xnng9RVOLwfBrF7b6D&#10;4M1CXT5NH+VWtZVMlrC24bSp+9H12544IqoyxVOo5PVXenV67JvdW22atbbUwg8wp1Iu9029Ord2&#10;nrs0la10mrWemptaBqGjeKZLCKwc2d5fLJc3mi30gExj/iIXuu/uODTLu20AaDq+keKrRZNP0m8J&#10;uo9UhEkLwumQwJz8uOCeoIrkPEcvhWP4h6fa/E21gsdR0l3/AOEd8QQuYTbxxgZXcDyDuUshyuK2&#10;vCXh34g+C/EPjZPiNI+saT4nmW40+23bjYBYsSQYI5VjyKUa3PLlcb62bWtvdfxLp71u6d09NbKl&#10;iJ1G4cqdm4t20j7unPHpeS6XT++1nw14b0P4faboHgvSmVdHeF3sZbZmaJFY7k2tk8DPFXYL6aC4&#10;utLv7+G4F15kcdxGuybZjO3jq3GcjrWf4p8VeFvh94J0nULuSPTdIjljg3HBgt1x93Ofkx0qTUrX&#10;TvEvhSy8aeErz7VD9sDxS2Mw3FckNgng8Z4NVTjGnBRgkrJOy7Wtou3bQ29pTpydKk1eKT5U9VGy&#10;W27XZ28in480uOPwZ4i8Rvp0c7Ppvm/ZljEnnNFtKzKp6yBcjjk/UVo/C6HU5vAul6xqF1NNdQ2n&#10;mzFQfMUFf9UQeuOn4VR1TUdb034ZWGmeIIIby+8l4JJI4zySTtLJ/wBcxyO5HFR/Dd77QNKnm0Tx&#10;BJqGl6lYtfaXBcbhcQAqQwGeqhux5HHWnGUI4iEu61Xa7vdryeml7N+Zz05RjmClZ25FddU2+a9u&#10;ru7O22ndmr8FtE+Jvhyx1DRPGXjax8QW/wBskn0m+WFo7qGF2LCGX+FwvQEdMc1Jda7Pp2tw2XiW&#10;53QgyRm7lhxgN90Fh054Bqb4Kf28vw3s01fWrfUb5TIZr2OPYzEsSFkT+FwMA/n3rO8Q61IfCV1r&#10;2o2arH5227t5lLoF37QxxyBzn261UfdwkHFva+rvpvZvW9vV+R2c0aOX03FtWjfV30VnZu7vbbd6&#10;baHJeHfh9q3w1+ImvfETw/4vuNPg1q3hMtjNL51o7bXKzqDyh55ToTnFaFj8UD4S8M2Pxs+J9rF5&#10;lxDbC7utOjfFvbTfu2coedgkGWH8Oc11DaNpes7PD9tawXWkMzWl5G827yXCblI9s9ves270+/j8&#10;EX9jBFDDPYxyCe3uI/NhD5DYAI5jbA9cZrn9jOjF+ydk+Z91zOzvbayd3pa/luefHCzwcX9XfKo8&#10;zitXHmvdu2ia10s119RLjStNb4om0uLmG8ktLqPUtHlwSypIhDKhB5AHPPHNaMXh5/C0+ueP4LNr&#10;m4vPLV/Jhy7QqeP94DJ46isGXwfovjO/tfHukm4sNS0FZE0+4sZziPzo/mTHSSPJ4B6Edq6bwtrG&#10;t6NoGl+HNV1VJ75kMb3UymNpZRzkjsMVdPllUfMratprvtr13bS8lv0OvDRjzy5o2TbcZLXe0VvZ&#10;3V2vRLXoczofxC8F6z8WNVsm1K2huvD+li91SzuU2s24DZNG3HReDj8a1NV8TXnhvw5qHjjw74dj&#10;103XmXFjb2G0TPGSqmP5uN+CxBBG4DHWpviVoNlJqNjLP4ctB/aMLx6pfLCGPlKuWAIHOQMbe9cL&#10;H4rt/gtJ4o1zxNqULeEtWbTYvDayxn7PbNINkpMg5jXcV+8OD9aidSWHlJVGlq3zLppdNp32Ss3t&#10;drQ5K1avg5ShWkkry99K3K2nJNp3Vrcseq5n5s6/4fp4UtPBenz+BdGW6aFmtb2byxDOo3FgsoPJ&#10;wp2jOenBxW1pI06PW9UtNEuvltrcSSQyId0CucnB7rx07Gl8I+FrPR457PTHt2hnuCC69bcquNn+&#10;0vcfWsbRPgdqPgrxjqfijQfHmqyWuqafLBNpN9KJY4HaTf5kTdQM/wAJzgHiuinGrTjBqF9Unayt&#10;0v8Ak3u/09CFHFU6dLlpppKzs0uWysrd03a+r/yZ8LvEnhzx9ealpM+mfZr6GZpo2XpPEGwk4P4f&#10;pWlr0lvYwXsg8xZlZVuG8rkkEbZTj7xB49cVxX7P+j+JvAcWraN4h1Jr3+1tdk/s+aONCbZN3+rD&#10;DnA67DyBmvQ7Nzruvaj4R1zRrq3eB1ktrw48q9THVSDkMp6g+xrPDylVoK6tK7W3ra/6Ps+5z5fU&#10;q4jL6SqK1R3Tuutm0nbS9uul/VnJeMPDPhbxloOpS6pptpqGnQmS0uB5e7yty4k4P3TjkEd8VLpX&#10;gyzm+F/h7w3pGq3Wpabo8KGyu3uGFyrqMxlm65A4IPUVN4f0/VvBtnrn9vMklnq2oPJbTPuZP9WI&#10;1DcfL90Enpmofgjd6T4m8Ft4s8P+ZYzm6kg1PT5rnKieMlAynoVbsR1HXpWcI05Vk3FKUlJPvZNf&#10;JrROz87dTGnCnLEqEormnFtrZ2jJP0a1Ts/VN6nRWbi8vZE0y5ZpEjH2iPHBbGSPrWR40TQm8SaW&#10;9/plr/ai2801nMFxKsaLumVCOSCACV61wX7Pr/F/wJ4i8VXnjTxAupNe3Dyrot1t3W0wY7NrDoCu&#10;BtPTrXoHjWZp7m31H+zGkmNux2qvzxb1wQrDoecZHpzTp1oYig20009U12e/X5dn6BRxTxmWKq4O&#10;Mr3cZK9rS+etlfunuro+d/26f2ftZ/aG8F+EfjR8EpLe8vIY/OaOOTEepW7MAjuQR80ZDRknkqcZ&#10;4r37wh8btb0L4beCbz4mfDrVLS81C1jtdXk0+H7RFp0yDy8yAZYIxAOecA81514b1zXfBfjpJPDu&#10;l6jNp+lzQK1ktrthNvdELcRFB8rYYGXI+6xPrXrsvirQNUe4vPC98Y41ZonC42yeuPpgZz0JrzsF&#10;QjHH1cXTnyznFKS3i2vtJfJqya0d3qzz8npUYYrEYyhLkqVOVSjZOLcNHJJ97ST1vZ3vdo5Xx/oP&#10;h5/j5ofiF5JLaWGGRra4VgLe6WQbSCfXH8J61vrp934ittSg0+7hvhZXEYtPmVpLRx/yzY/eQket&#10;HjXwtpvi34Yto91b+Z9omSNlkYJLbDflmGe6jkY69q8V+EnwM8e/Dv8Aae174taH41vptNu3SP7L&#10;FN+5vY3QbZGXO19hGCOvcGujFVKmFrJqlzRqSXNZ2aund2e9rLqvvtforyr4TMIwjR5qdWXNJxdn&#10;Hmjvbray9dNmtfa4dGg1v4c6loWlMisFmtPsMcaK0YckkKp43ZJwDw3TvVHwjpfivwl4Zs/B3jfS&#10;rDUEubVUi1C3gK+btT/lrEe64HTsKh8d/wBu3F99u0O+XTrySQQGRVADznlF54yccZ+orpPHJ1a6&#10;0qx8YWb7bjR4zcSWfTMmzB4HXPPHcV2Wje6unFfJrro/L/gdTujGEpSmk7wSj5ON9dO6XT7nueFX&#10;2m614JsIbDwr4bkmXSbWSexhimzDKrSMZYULcHJbcFbHHAPFek+HfiF4Sv8A4YafpF/ZW2h6u1qq&#10;nS9QUqsczc7cHnBHPHTPFTaF/wAIxq3jCzeCcbdWtTHqGk5DQFx8xMZ/hPX+orz/AFW2vj8Vk+Gf&#10;imOz8TeF5L+3bQ9SZkF7pVwhJ8qTn5lA+X1IrzYqeEbqQacX7tt0r2ttqui2suq6nhwVTLfepSTj&#10;UfIlZNJ6NPTVXVlezs7Jpbnrdlb2MmjSaPp90sdzo1jA7QqxeQR539/vjrtPUVznjH+ztP0bRxqX&#10;gJdUtZPE10uuXWl3IS405XXPnKFwZFdSA6HkYrpLrQtLTxLZ65oVr5d5DD9mkhEpHmRbhmE+38Sk&#10;9DkdK8r+Dnxb1z/hI/id4J8a6VJa6lZ3i3vh3UbmMJDqcW8xRqM8CRWVUYdzXZiKlOny056OT5U9&#10;1om1e6t0tr96bR6WNrU6NSFGppzcyTSurQtNJpq12ly2062s7HaeHPCejLpN14b09JFtdL1SS3uJ&#10;bZsZj8vKtg9HAwc9DXN2ur65qGiSeHrbxrIsOqMlrY6otv8AvLfYTlWB6bl9eM9DXZeFfHNze+CU&#10;m1Lw5Jp/iNreODxLp8dqVMVy2SpUdCPf0Nc7Z+JfC2t3dv4CvbO6tV1u5kGmazZ2vy28yLmSKYf8&#10;s2zyOxFYzVL2UJU5Jfhu7JPt2d9n5mNaNHlpxpy+JW6xveyUdHpp7rvtJ7pjNX0bxXqupeDfDesL&#10;Y3enaSZZLzVo4zErz7MW7nb80Uobkn7rAkHNbnw71vUPEXi3VNC+IHhq40e98hJy0k2+3uSjGJnS&#10;ReMn5Tt7gg4qDQfGFzpfjuPwfPKtxf28bQaxCsO3zY0w0b49cHIIzmtaHV9H0/V5rbURc/YW3Sx3&#10;1mu9mldslHj/AISAOGHB5qqUY83Op9bNO3RWs3vp3vo73vc2w8aaq+1U/te8pWtpFRSb30S3vo73&#10;vdGXe6Jo17f6Xo2n2q27Q3G/yZo2AkTJxyONxByGqDxFqV3J8R7Xw3qVt5umvtmgaFtzbkXBVgeu&#10;D781Pq+j+LfBfiXS/G/hz4gR3Wk6fpssdxousWK3Aldx94XEZDRlV+7kEZzn21NCubHxjZp/bdhZ&#10;rctukWcWpxH83VZD3xj0zW3s+a8dndejWnr5rptsHs+eTpfBK6dtLSiktNG9HdrVJ3V7FO+iurFt&#10;Q0/SLl2URw/ZGTqys2WOSfwx2rO8V+G4vGHhLVNP8PajJp141q9lcFZMPG0i/IM8jk8e5OK1bXRL&#10;yDxlPC1lYT2a/MPItzHIisc9zgjuffpXNy+FdL12213wtP4kOl3mryGzjvpmfcAh3qoDcMASB1z1&#10;welZ1lLlcXHut/y/ImvGTi4uO/MrN22vZJ9LtpXvtuW5dQvtI8G6fr6622ntY28NtqK31v5cdxGs&#10;e1kwQNkmVGG7ZPXIqzodlPpXhLULW5MFzEsIkV9PKgux5OMZGRnB7d6g+EuseL7mSbwX8QNY0zXt&#10;InaZxf6bZsr6beRDZJbTqzNlHH7xHABBJUjoaxfAOg3/AMJbz+xdN8U3F54Zit5I/DsM28XERlk3&#10;CNi33ipyq/7PB55qVJrlfRq3pt0vt5rrpu9MI1P4dVJ8rTi9VeLstWrtNNdU90k9W7d/4fWLUI9L&#10;K2+oeYS0zB5CpjcD7oOeRzj0qh4m13S7ewW91vRtUSSO48qSFl3PExPXGRuB9qXxdfWHgDVoNdvr&#10;rztMtY1S8j2hjbeZjMv97aD1AzitDxoqX2my6M1ysyiKO6t5ljaTMR+664xk46Y711S+BrZr+v0P&#10;Sk37KcE1zR6aa6aP5tPX1GyeEfBvifw9NpOl6m2m3Fyn2qR1maGTCkfeVuq+tYfiC78Y6TDqthHc&#10;vdap4Z0+OfVLWzbzbiWyuHODFuxkgLuI9sd62Nd0Kx8QPpt9b21rqTWcawSBoxv2Nw+VPzH5cgjv&#10;VH7FpLXR8e20yyW0dm0EcMdwGeZAWTbvJB6kgI3QiipH3tFbTddrb28n5+XUjEQ5tIpLu4u142vf&#10;qrxk093fa2unbRprF3DayXVja3lr/Z6vFMkZRnOAVOP4eP1rzDwT4tu/Dt7r1j468I/YLe68QIbO&#10;8tbrKox4RzkcZPBPqat+BbS6+GWnW1xp2u6tfaP9oi8mzuIlb+zQQd+DnJRiRlT90jim/FzS9X8R&#10;fDnxd4Z8+fTby/l3afMqlyDjP7tcg5YZHBHPIpVqk6lNVI6SSemjvptfz6a+ut7RiMRWqUI14pqc&#10;FJ8ujT912V7bO2mq89bnWeHprEabq2v6lfLZ2dw+LqSVh5RP3WYMOD/vDiuQ1zwvp7ana+FLK9t9&#10;UXS4hqllp97J5kZtdpCquRksOGyM8gVL8AE8GaV8ENDgsEt5dJn0/ZNZKJVa3JzlHikZmGWyTk9T&#10;XO+KfDsHwS+IWvfEDwxoOtXOj6p4dOqXFpZQi4gGoQjLxwtktA7x4yvCttz1Fc1epzYenOSVtLtO&#10;9r69rNN2X6dDKtUdTA0asopp2crNtxUtb7WavbttfV6HVa94u028udH125aObStYgMFzcfZ2bYwB&#10;4lBwUPbOPrVPTfDsOjjSj4M1q2htbixkgjjjkzGr5O2Qjqv+9+dSa98T/CM2jeEvir4fmjvPDOtX&#10;C/bri3VWVIHjKmQg42hZPlbPIwcjit7U/C/hr+yLWfSBHYzKrWlnd2oWSF1bJXdtyCjA9eMU+VVp&#10;OV07Wd15pO6fZ6/jqzVcuIqSlGSlZJq2js1F3i77Ss2r9eo2PRNB13QY7PxDoQheGaO/kdgPluIu&#10;fMBHG7PQ8dazbYXUVtqGu6jFNdMl/wDa4bYYVvs6YJRexYEnj1qz8Mr26tvCOpeBfiXp1q1zY3D2&#10;s01uxaG7iccBT1JXIB96fo+jjw14rtfCsJmxdWTCJZlysLou4n8Y+D2JHrW/KpRjJLffunsk163N&#10;eX21OlNK19H3TeiTWzs72879B+j6iD8VdQ1PUb6B9PvNNtvKhuF2yIxP31J4KnofQirmu2VrpvjS&#10;+W/1V/stzGJp7OQ5RExjzFHUNn0zXFfED4a+E/ih4gvPh3q2s65o8Gq2cd3DcaSQjQfZZlYKjsCP&#10;mO1mXHKiuu13Xwb3T9U1WRLqO3twJdS+yCRpWXgrgcqxIyR2JohUk1JSWzune97t30vdJJp66O9t&#10;LCp1Jcs4zSspXTvfVt8ya0srNNa21tpY0NCnuL/wzIdGljvtkzG1zNhwo7t68VmPq+oaV4DXxlpO&#10;myNu865a1ZcOiHIIPqcircGmWj+PZvEumFWjFiqTeVMSoD8rJj+EgZBzVeHWtaS702/0y5njsZZn&#10;0++02RVxEd2UuV/ixkBSOQQ2a0l5t7Naeq1+XXV/gdDlLl95tPWKa16pKSv26q78ti7ZeIdEktLG&#10;0iidbiS1GoFdm2QJnDAr3wTg4+tNbSNKsPF03ivTbaGaRdL37U+V5Q5wGJ/MDNUvixp9tcWdp4qj&#10;X7NqFpL5FvKG+VkbHmxHH8JAz7YqwbJmsfsenTwSyLCFlaG4DeWS2TFn07j603J83K1e1mmOUpKq&#10;6ckny2aa9NNO97v7ixpGo3f/AAnVzoqputBo7XC+dHh/MI4AbuAeD6VQ8MXfhnXNE1DWNI0n7HdQ&#10;yKl4Fk5LDqxx0P8AOrfh/wAUeFrjVLuKe9dZNNjS2vBdKySW7ScqDngqx4z0rFurzTPDmu2OhwmS&#10;wu9fhdP7QWL93C0bZCOO+7t35zQ5e6ndNXfyvorfPT79iZ1IxjGbkmryXR6uyVn097Tf12ZcvvAn&#10;hoeMofiD4Zso7XWtUWO2vL5YyHmtogcI3rz09qPgv4o8KeP9d1vxF4e1xpIrfZFJb5zGcZDSIe65&#10;BH1zWx4h1PUpbHStVsZYrWS11IRXKRRmSOWN1KMnI+XrnNcX8OPhJ4I8C2l94T0OS4FheLJaLClw&#10;Wa2h3kiFTnIWNySpPI3YOaj3qWIjyRXLq301aVrerbv520ZnUjUo46DpRjy3bl0u3HRrfrfmuu25&#10;3F5oaaOIdRsGjFrcSYuPL+ZZM8Dkelcz4g8M30/xI0/V9MbUo7rR23R7bvbbvCfvowHUntnrVaPS&#10;dC+EuiW/gYazfSaTcMtnaNcM0jwyyHgHkk5OTntWo99deHL+z1efWZry3+yNa6kVhHzAHh3HbA43&#10;iifLUtFq1mm9VpZ/lfW//DBOVOslGpHlacW0mnyvy0Wl9U7dL6Ms2Wp6rZRa7Y6xOy2OqXC3Oj3j&#10;MSbcOMGNsjAVWHHsaseRd6drsNnd2qbPse64khOd1zkAED0C0uhWGpweBbjS9Sn+3JN5hsmkkD/K&#10;zZWM56496pfEaxeLTLPWZWv1uNOvrSe1ks5BHIJAcFPRg2SCDxitJc0Kak7u1n+LbX+XlodEuaOH&#10;9o76K+vq211+XlpsW9Niii+IS+H5Lxpnms2u7pWbsD8uR65P6UzwXBZ2NzrVraReTHa32/y0hwoV&#10;hlvrk1ct77RHv7q/1Hy4b37YsMdxMoRg74IiB7gfqai1y21Pwy0mn3NytwupTiB18sruRhycr0I9&#10;au3L7y6N/jol95fKo2qdE2/RNWSfXfXqRnSlnvJvENokiiZmmVd21gV4QfQ+lULfVWujZ2mp2cNv&#10;qUjefqcDz/6v5iA6t3G3HHrxUWueLvsXh7UdW8NaFPea34PvIrS60mZjH9sVgBlWPDgo25WGeRg4&#10;q140vNCvdBh+IGi3LW7adbmS6hkjxuUp8qTL94KD83T+HNYOUfecXtq+zV9X6ppprp1WqMakocrc&#10;Xqldro1fVq63TTur6LfdF3QvEqWfxMvvDl3Dt8xYmhYnhjg5Iz6Ac0viWygD3EV5af6LHd/aAzJu&#10;V29PzqtdCbVbKy1y1sLePUJbFHuoZpCV8xgMDd6Ec8c1qSX7WXh2a8SNbcWv766guJN6gAZYqeu2&#10;t170XGT01a9Hrb5dfyN4y5qcoSemrT8nrb5ddTn3tYU0L7VpaKGs78m3kaI7VJPzjj16VF8NT9km&#10;vvAun3M0jJcy31vbXUp863jd92BnkqCcZ9wKr+H7PxlpnhfVtT0C/wDtkWtaiuo6Rpt2wX7JHxuj&#10;Rx1DEblB6Zrzb4K/HHxF4g/bB8aXt78N7iTR47i18PWGsPCySaWqqZJ4ySArBpSjMDycjaSBivOq&#10;Yqjh61BVPdc3y/JpvdX0fKvS8b26eTUxlHD4nDcyadR8uzataTbur6WS9Lxva2nfeOND0SO6bSNU&#10;iutO/t63+XVLU/8AHpMH+UHH3RnnPQ9D1ra8Ja1FqupXfhHUdRg+2WdpG82UK/vOhZT0IIwcA8Zr&#10;W8c2mk6xJ5sV4vl2kitMEP3WznB9iOmRzXG+KdA1AaRfS6FdIt1exqI9QsZAJLaQDrhxj3IrapH6&#10;vVcoq68uq107Xu9/PXpborU5YXEOcEmvLqrO60/vbPpd/LoNJhaw1VdF1S7ge3aYvOJpMM277rA4&#10;9aybu70VoY5dcvtSsLmx8QMlrdRuEJXPykMDho26Y711Gn6ncXei2MfiXR7eS7+wquoOY8b+Mbxx&#10;zk847VxvjDwTpPiLStPttP1t9LvNN1IPYxrOClwzZAjZH++Dnp2xkdKdaMo07w97y2fTT1W++5WJ&#10;jKFBOnZ6Xs9O2nqvXf1N/WLTRvBNxBeTW2oSafrGqO+tTQNuFvM4G24df7u4KpIHGc9M0mvWz+FZ&#10;JPEFrqEtxFBOJZlXklScFkI6jvirV+mtaXdroOr6cbiGKwV0uopRuSQ7hjafvqP0xWO17banaXng&#10;2+/dzQws0ab/AC5jEqhjhf4kP94U58sW0lbt0s0tvPuvnr2us4xvFKz6La0u3nd69db99L2kax4f&#10;0/xjcW9zqH2drqNZ911CyRyqfRsYD+opvmajY3+vSWctuzQqqWDSD5WLrkBsfeXODkVNqEUaaarQ&#10;61eKVsFnt2nKsJYtuWTkfMcfjTfA+rR+Kfhvoba9eafLdahDJNDeabxEdj/KAeeQMAqe+aqMm5cn&#10;q1+Cs9Xrdoa+P2TdnrJdOytv3kn9xyfwX0LxX8H31iCw0exurG5mkvdXbT7hpZbrUWGZvvndtRV4&#10;U9M46Vuatrekyah4el+xxx2uoX6RXEcjKscaOm5WYN2JO3/eIqXxz4a8U6pYJe/DfVrTSfEE+oLP&#10;azXtuHt5fLG5/MAwcMuULDkZB7Vr63YaR4wtlg1bw+yQySJPHG1pu8oH+Hd/EAwyD1xWdOjKlS9j&#10;HRR1W1tXeyfTs1bZqzZhRw9SjR+r03ZRs43tbe9r7rS17rqnq7jfEVzpXhXwvc6hqVsyWVnNlv4v&#10;IUH5QPqTVldRltxo+jTwqsmoQGWOYx/Kq/eYNjgcdDWVoVrMY/EejeZNeWfmACK6iOyTKc4P8/Ss&#10;mzt/EugX/giOC+v72z0xprbVpJJlKTWkqnbuGPmKNgDocVtKpKMk7aOy9PeSd/K2um1n3SOh1pRt&#10;JKydlprb30nt0tr5WNL4q2XiTSdTtfFPhXw9HqkkNxBJBD9p8rbhwN6HpkIXOP4uBVe1/wCEO8P6&#10;54i8W+HdOaygmmaTUVj+UH5BvkK9NxwATW9o2o6JqV/rFpALiOOPaIYXYGIjG3fCR09CPWsG38P6&#10;Z/wiHiTw/qireaTcbrG4Zd3nW6uPmWUDn5sjBHOCKzqR/ee0jbW7V7aNJre19evkkKtTvV9pTs73&#10;etrKSTV1pdJ9d7L5sn8B6npFv4rbwLf6XJai10oXdlcBsxMsz/6oH15zj0rE+Iuk6fY63azf8Jkw&#10;i0ydfMhvZgnLtwoc8HnoM+1bHw3xb+F9N0jVLhn1Sz08RL5nLTIvyKpJ6sFAqn8Tvhf4C+IXgnXv&#10;CXjTxDe29jeLFJqFxazKktrIhyjozA7Cp554zWNSFSpglyxTe6Tdul0nra6slfpuc9SnUq5baKTe&#10;rV3a2l1Ftdmkm7bK9jS16W8stVuNQ063kvLjTVtf7QtraQeaFkcc4P8Asnd7gVZ+I3hjwp4hW3mu&#10;reG4tzfpp11ZzcB1lIwPc5AIHeuC8N2nx4+Gk0utXUlv46uLn7Lb211N5djcXGmphQ0xHySTIgJ4&#10;GGJr0Ian4c1/XNK1CDT3W3+0NfN9oixllXYAR2cE8emOKunUhXjJTTTbXuyW2r1vqnpa6TaXzV9M&#10;PUhiqMoVIOLbWkl3bs01dPpezfTa5h+FrXUrTxr4m0DUL5bq5uVt7m0kWb72zCMAOxzgn2xW9rS3&#10;R0WGz1PRfOWa6ZWt1fv369APWubufCvhPxFDJaavLcpHeXTpY39vNtlbzGLSOHXkFWC8+oWtb4r6&#10;xc+BvCBu9UaaaC0s0nl1CabDQiIjLOccsRye5pwfs6M3L4Vd3vfdttPT8dU0VS/c4apKXwq7ve+7&#10;b1089H1WuxzvgjwM1h4ymbwb4u1Rba4tnivra4mDwyoCTtHdHGcfSuq1qzsb7TofAHiiyjvLG4j+&#10;yPazwb47uJxyjf7lcz8J726034iX3iWSaG60XxLDHqGmSW8n7yzYp84mA6xsMFW7E4rtdbOrT/FL&#10;w7qVreQrpaJJBqVsyZJaQZWbPYqAQPXdinhIU5YZ2W8rWd2rN9m7We/a3zROChTWDvBWvK1ltZtK&#10;+9rW978Gr3RB8Kvs1pZ3nhvT9Xa+Ph3ytK1FJ5hujk2eYin/AGhGy8HtinabDqlpr7RR2W6xkaVb&#10;iNrgB416A47qc9euazfgct5e2/iTx74n+FknhvXta8QTjXLV1O67t4mMVnIcMVdhDglhjJYjtVjR&#10;LzUrXxtqninUbrR7jwvNp/2exmt9xuLOeN/3gd/usjHAxwVK963oyjKhTd+9t9Fd2vdXWllK+0nb&#10;zOqjL/ZaLs0ru2lrRu7XTV9rKS6NvpqXvEF2umahY+D715Gspo2iaVmzJ04wf4sfpUNrNf6FHrWk&#10;amY5bGwt1+w3HG9sj5icdeauahodpda/arNPt6vau44MjDnaexx2qrNJpviXVvEXw01/TZ4Em01G&#10;ivkVlWeNhhl39BIpHTrgg1pLmU/m0v8AwF+6/wCvzNZRn7Ru9ndqP/gL0flfVHM+L/DGuaep+N/g&#10;GRYfEVr4eW2js5GCw36xOZhDKx+6GPy7u2aufEjVdR8X/BzVfD+gxSaNq1xoMV3tZg7QySnLRHH3&#10;gCDnHBFdD4YmkF1DoerO11bzW8lvGzRK0e6LGdx/vEEDaf7vrXnHxV074yfDLx9dfGD4aaHb+KNF&#10;i0Sax1LwasnlySTDmGZGORkZ2sD/AA9Mk8ctaMcPRnJX5ZaSSV7XTvJJa63TfLfo7Xuedi74fCyq&#10;xjJxmuWajq1dazSWrtu+XVpbNo7Txp8PNH8W6Jp3i86fbpqljp8baXqkLFWs22AOY2H8LAH2xUmv&#10;eEdL1660Hxhezzb9PCfZdQhlIdC3B5HVW7joaj+BHjTwp8YPgHpeq+HtKvLWx1CwktpdOvsxywt8&#10;ySR5PYNuAI7Cue8MWviLS/gn/wAIb8J7qbUm8M6xLpztNeeZc2yxHdtJb75A+XnsRVSlh6kVVik4&#10;zip3jrdqzVkrX0ej6WV7dN+bDypxrQhzRqQUtN21ZrSyvo2+6stO2/8AFCx8YaHN/wAJh4W1ud4/&#10;sqWlxp8mGiWQPlZwOzYJz6iumj1WeZdLMujl4b23ZLlgwPlZXrx1yePxqvrYt/F2m6ZBK01n9sXL&#10;RyLgqxXG1vRgehrL+Eni7RNa0XUtOh1WeG68H6xPpGtWd4oU280YBBB/iiaMq6t3Bz1yK6I8scS4&#10;p6S1V3vazdr+T1Xq0dicaeMdpaTtbXS61dk+8dWuybNAWUOoXNxqGk6lJEIzJpzYYfKy4OAexHTB&#10;9ai07UbIlvEklrcxXV1bxwXlkWXcmxtvmMM9u/1qpB4C0zwxoOqWcEtxNBrmvf2jeSRyM+2Rwv7z&#10;rwDtXgcVpa/4ZTXdM8iK+mtbiTdu1C0ZVkRl57g7lJ6ijlq2u4672vfXVaX8vlrrsVH238qTSvbz&#10;u/Lt8tXfYw9b1TQfDHxW8P8AhuK5vLZtevpEt4VtS8Nw0cRcpu/gAGW+tFzaaUnx51DRdS8KzLHr&#10;XhcuupKwMMzRyj9z6rIc7h6hTWZqXgvxN4v+KPhb4of8JhJYyeF1b/iVrZB4b3zU8uXfn7p24wy8&#10;iuomvF1zULSW0u45i+pNJa2shCTbY2xI0fdkBwT/ALOfWsafNUlNNWSneOzvHlSel3bVyWy9LO75&#10;I89Tmco2SqKUdFrGyT01tdtro9Vvc5b9o+98d6F8LdTuPhgtnJrmpae9nBb6hnypldSpGeobnI9x&#10;TP2TvDd58NPgtp3gPUvBMej6xpXlW+t28MjSQ3EnlgieJz13KeewYGtX9ojwz4o8YeFF0vwVq+nw&#10;6gLpGhmvJyggmU7o3OOfvADHfNdVoN3qWrWMOpS3kaXyRrDqVsqDymulQeZg9cbs49qI4f8A4VnW&#10;u/djZKya1bcmnunorq9rdOqVPC3zydbX3YqK25dXeVr7O6je26uu5zWv6XpFr8YND8SrBMt5fRTR&#10;NfJelPJi2/cK9HUt27Gq3iHw54e0/wCIUnxj1mC8kmt9I/smRYW/1EE0w3sFH3gx2lj1wvtW9qml&#10;3ms2ElomnNHPADIuGDfPn7o+vWn+CvEGi+L/AAz/AMJNZ6nbzWN1GU+128gZQwzGyt6bSDVvDxnK&#10;UdNXzLTZ2SvbTZ9X3XkbujTqVXTaSbfOrrqkk3brZ2bfn6HMeIdat4tX8R6JHpMt3eeG9Otm0jzC&#10;Fj1bzF/1aH+Ipwv1PFc38C/iP4p0T4k3Pwn8a+GdSmtprQX1jrl5DhY5tp324OMEj0B4x712/wAQ&#10;/hnY/EfwppN3FPNp99p99a3VrfWi7mXyZg+0/wB5Dt5Hoa1fF2iSavbTtasv2pJmmjMAGPMI4OPX&#10;t61hLD4r6wqkXbld+/Mm37rT2aVld9k1rc5ZYPGfWlXjK3LqrWtJSu3FrfRWSeuiTuncd4p1Iab4&#10;O1zVYNOklmi0yeezhiGXlZUJCL/tEjpVH4aeMT4p+H+n+OtEv/t1vrdrBcQwXC+W1r8oEkWOvUHr&#10;3zRqfijxJokOlPaeCP7Ut7lYob7bceVLbjo8gVhhsdcZHFST6BptrqNvb6VF5aWczSWctv8Awxn+&#10;HaOqg8exNdXPKVbmi9ErNarV7O+zVr91otUd8p1JVuaD0Ss1ZrV2aaezsr/hsSNqken67caTeaTJ&#10;FH/agiBt/wB4nlSxZWZscpyCpB7ketYHirxwdKi0LUdFWW40+TVYf7Qt5rMlorYsUcMByjK2D3/K&#10;ul07z4ta1DxPawhri6dI2hSTCzqihV3Aj5XAJ9jWT4f1ifSteuvBnjzTYbO81bVLhdBuo7gMNRh2&#10;BkLLj93N95dnOduR1qZyl8Kdrt2dtN1yrTTXaztr8r5VvaONlLl5m0nbbX3ddN7Ws+r32v00WpJb&#10;QobVY5o5Gy7ZOCD0Irmdc8Mzat4whtReNA8Lrf6dKse1otpw0e70Y8Fe4rcudGkaxjsiJGjVQGXO&#10;OnTmuN1aw+Ktn8XdN8V+FtVt7rRV02W01vQ7+cr5swYNFPGQDhsZX0PerxM7RSlFtXWyvbz01030&#10;u1vbQvGSlyRU4Nq8dui2enVLd9eq1SOwurTUdPe4v4G8tppVkuUHIbscfpWfrWj2viqe3uL3Tozd&#10;afC01jMrYaKbpuH4ZB9jWwdWlu9OeFrZm3NnZI3Kg9sj07VDHaiG3WGOTa7QKDM3ODk/5P1rSdOM&#10;lyrbt+JtUhGp7q1T1+d7/mcP8Rfid4y8KeBdX8VaV4GbWNQ0G0U32hwsVklY/wDLeFgDuAGflxk4&#10;rrvDfii38Q+BtD8QiwU/2pYxXVxbzIUcblyeP7wPHPpVTQbuw1u7uIpoltb68upPs8TT7vtdvCRm&#10;Rce+QR2q/oU8d5qs1v5DYhZUa2ZBgDqGX3HU1hS9t7Tmc7xaslZb3bvfzVrq3mjlw6qe25/aNqSs&#10;k0tGne+17uNk09OqXefTrp73xJJps0bfZ4rFZoJWXg5b5hn1GBXNeNl8Q3X9l+OvCcckd8mqqJbW&#10;eQqr265BLFexxkj1Irbj0qfS9cTUY5ZtsbSFSsnyqG6hh3BP5VnXmo6/Hour6OgkhuVzJpskqBle&#10;DcpcD25K4OCM1VT3oOMrre3qrNfqkXiPeouM79XpvdWa1+9I6LVIV1AfaxHtiaHhs8qSOfrxXPrp&#10;0Wi6pHq+hwMvlwqGt+mYwf8AJo8BeJ/Es3hTUrjx1p0MMdve3H2Wa1m3hrUHMfy4ypC4G3k5+tWN&#10;OvdI8a+HP+Ev8K6qzx3VsNscsZjmhwSpBRvmQj0I60SnTrqMo7tXs9H5uz17L5lSqU8RGM4/E1zW&#10;ej06/fYveHItCt9LuL/w/dQrDeXXmSbGBXzmPzA+/tWP4/0/xxpHgLUNM8CRW8+qRxmbTY7pztDF&#10;uVLdeeee1N0DwRZeGtBXw3A0n2Rb1L2GYnaZp9xZi2PUnkdK6CW7mk1GGZ2WSGaM/N3Q9h/Omk6l&#10;HlkuV2to9r729NLD5JVsPyTXK2re69r72/C33lex1i+l8GaPfNapDeSWMbXEKtuVHCjeAR1AOee9&#10;Vba30e7i1FfD8i2s1rdxyX32cBTuxu2N7Ff51n63f3g1W0k8PbGXTpDJfWqSYwrEbU9sjmtqKx02&#10;8RWtEMN3dKst0y4VpSo6NjrgHFNN1JKO9l+lrp977ihN1pcu/Kkteulrp977+jQXTapc31jr3h2e&#10;C4tZLhhcbscwleQD7Gl1XVzZ20viCys98dvayD7KeCHXJz9O1Uvh862z3fghrlfOs5GnVQBmNGbg&#10;Ee9aV/byC0eNIFdZG8uRV+6Bnv8AWqjzSp866/Oz/wCHNKcpVKPOnZvfraS0/Pocp4l8L+EviPfR&#10;6d4y8O293Y3C202nrdx7jHNt3LIp7MGzz7VeEV7qXwzmcPDb6xZwvFDcGT93ujb5Wz6cZxUvhuK1&#10;srtdAMdzDJA010kNy+/93uwoDdsHoOwqRbCx/s7UrG6sxNZ3VvmOPdjduGGHHQH1Fc8acfenZXkm&#10;m+vda76O9u1zljTjrPS8k0/uv2vo727X21J/EGtyf8ICvimCEXRWyWfdbrkTYX5iAOxwTUnhjU/D&#10;/jz4cWmteHNRt7+zuo/Nt57ebcoOeRx0I6EHmspNKGjQ6doaXBjsbc4t4JFJAQLjbu9DnvXKfBX4&#10;deK/gT491yx0r7LJ4K1v/TY7HaFmsL7OCsYUbXjcck8MD60pYirHERUo3hJcsnvyu10/R7Pto9rk&#10;+3xMcXC8LwkuWVvsuyal6PVPrs+jO8Bs4/Ot9X0r9zJCYZsH5cHgAn3BPPbNYnwm0i7+HelWPw91&#10;K9muIdFtJINNvbq4EkkkG9nUMepCKQu7uFroDZJcGa3t5fMNwkk0McmfmBHKH6DpXLzeHr/WdKsb&#10;JNR+z6pod9A8V5u6W/8AHG47q8WVIP8AOiopQqRqJXaT26q6bXromvTezLqKVOrGpFXkr221V02v&#10;nZNea7M7a8N/HZLcgJcRsv7yPrnPce2KzZIks9WjhtoDNpGoW7QTWqwgrbMVPzH0UjjFWPC1zaXO&#10;iyNaTSfZ1uGa3hmUqyx54HP8PpUN/PNp1jPrVqQ7LH5bWcjgJIC3Y/wt2z0rpnaUVL5/5+qfb9Tr&#10;nKMoKfz77b+qfYh8MW2k6FaWnhfSJLe13KyWVmqBTGqctwO2O9Ubi10LSPEcMUl5b2+o6/fN/Y8n&#10;mY+0ui+Y0SnP3doJx7k4q34R8ReEdd0KTxvpUqySWcc1veIq/voGDbWhZf7wI/HFSx+HtF17V9Pv&#10;LC7s7+z0uDdDEGDNBOT/AKz2O0kA9Rz61jyc1OKgk9ra9NNfuvttoYKMalKHs2nta3bRP8ObbbTT&#10;QteKrKybTfN1ItHH5PzBRkxtntj3poRtPso9SF20ySQ+Ww7EZ7+9Gv30MGqWfh6e9Zft0uy3kePc&#10;rMvzGNj26cVJ4Q17RvEum3VxptxDPHZ3ElrPFH/DIp+YGt7RlWaW/wCq/wCH/E3/AHcsQ4pq/wCN&#10;1q/wf4lHS7y01v8A4lkk/l3tupRsyZ3K2RwR/wDrBFN0fwjA+gaP4A8QX815qOk4aw1C5bfPJJGc&#10;iQN3YKQrHvmuMl8HDw78YV+IVh4iuLO1sbJk1O3aYLb3vmSZjV/dGPDdecGuzs/CviTRPiZfePX1&#10;hrqyv7GGI2ruNsBQH5o/QsW+Y9DtWuSEnUdpwe/K+3Lo+bfurX3TvbTV8WHqVKkv3lPVS5Xrf3H9&#10;q3qreqvsTahp+i+LbHTvEsd1FeLZ6k11azR4YRSIGjIB7FTuB7g5qt4chvTfrqMV0st1dwuDH53+&#10;siVuG2nk4746VPp76XbrfaZoEcdpOsp1CWx2bVkMrEM3+8WBz78965Ce1sPDHju1utcu2mkbU2n8&#10;LTSzjzIZ5l2y2q9Mo2N23kCqqVOSUZqN22rtbX0TffZNLTeydk7lVqkaco1HbdXa2vtf8Glfq0up&#10;0fw61HUtJ0ZbbX5mu/t2qXC/ao48fZyD91h3HYGslfDVxYfFxfijpjzReXpsumapZdY/vebDKPxy&#10;PTDe1dYlrd2FydQ06Xz4p4/NWORMKX6FSe2f0qHwxf22uaNqWmXMXk3VlK9tfRqxbJxnI74wciq9&#10;lzRhCT2d13utd+t9/S5X1eMo06U3rF3jfvGzVn56vfa69I11u5GvNazW0aRLMphuEPFxuQHLjsd2&#10;QD3FY/im60XUbRtXtVZ5rHUNq26rne8Yzgf3WOeK0NBzqFhf+Hrqd47qzn2W0rKdxhCKFJ9Rjv3/&#10;AArF8U6l4v8AA2kQ+JPB/wAO/wDhJbi8vrWO9tbSZUZrbeVeYbiAWRP++qzqz/cuUttW9G7fJXej&#10;/wAzOtOTotu7WrdldrySWradv+HFuPiD4Jt/Hek+FF1C6t9Sewa+hhe3YtJbYG9UIGGbPBXrUvxI&#10;8PWvxZ+HusfCSPx+ulaxeaf9tt9V0uPy5rSHzPkba33cldrH64xVqwutBu/inqVrp9rK5sLOGe2e&#10;ZQN8jZ+RQR8pA6kHnpVifwz4e1jVrv4naQ8M15Jp/wBhS+jOSsCNvaE84I39cjINTyyrUZwdmpNx&#10;aTafLazs77q26t01QoxqVqdSEmpqTkmtV7uz66vS11a11tuXZbdYLaz1O6v913p2mImpSM4xdRpH&#10;ks3uCN2exzWJ4ns7UeDZPit4ftrbUL210/7XZ3UfzG7QKWKh0+8CCcEZxWh4Xt7+68L+ZLZ2o1C3&#10;WVJFU+ZFIr5YKcchfUVg+FPBVv8ADn4E2vwwt9lnZxpLDYzwz7Vh82ViEz2I3EZHHTiip70fh0cW&#10;79pK1t1vvr0a8yqsqlSN+X3XBu/VSXLy/rd90u7IvhN8VtdZ5m8W6LdQ6Rqklo2g3UcO7yDNFueO&#10;XH8IbpJ0INdr4qXw3btb6hqUYEdvOs8s6Z4OdoY4+91rF8D2uv6BZt4FvbuJpNPt400+O45kESj5&#10;gWH3s9fatbUphNPa6jayKotX/wBIgePPmdsn2FVhfa/VeWo7vzW2uq31t8na3UvCqtTwShUlzPzS&#10;unfVeaXRaO1kXLjTLfZNZszspjkcAnKuj1yXjH4e6d4s8LxaBrDXEPl69DqsIhkP7ueJgwKkchc/&#10;Njtk11MNvrEWt291BPus7eGYyWvl58xmxt2t2xg8d80XCR3Z+YbVuHH2VlP/AH0T9D+ddVWjTrQa&#10;kt9LeX9aeptXo08RTcZR7qz6rT8Onr8hviCCbXYhYXA8wTEHyyPmBBDb/cZrL1TxFqL2muX8Fs03&#10;2SRIltTHiRSPvSg/xKR268VcuNCgm8QaZ4nivWW60+aVGjLdTIu1lx/dIA49ahF1fQ+MGsJdJkWw&#10;/st7i41iORVEUyvhYGXr935t3Spqc13fS7tffdaP5NvfQVTmk23dXdrrXS2j8rNvfQyp/GHgX4me&#10;BtV1eGCeSPwtcOl8Ps5DwyRxhy8fdsDkEe4rHsfjP4Xtbz4c2U2sPqQ8UTXUen6lZKZoZoFh3qXZ&#10;R8rZIG04IIPoa6XQdJk8KXEjyakt1YX0gaGTyVV4jjncV/1gJ5z1FYPgb4V3GheONa8b+G7mG0zf&#10;NH/Zr2n7mRw6n7WvOEcxmRMqADnJ5FcdV4zng4JXbSlp0Uk72vreKtvo3dX+E8+azCU6bjbmdlLR&#10;XtGSldK9neK5VrfW6ejiavjy68Kw+M/DmhSeJra0vINQjvbdJrjb5irkbd3fO7GO9bviq1tooPLv&#10;LqJSbvAMiAld38OK4ufwVonxOs7rxHr2hIr6gptr7R76IbrGSCZjHJG3UNkBsjhhiuu1wprml29h&#10;rMsc81xGI3kVwkhlHOV98DOBW1OUqntHyqzs4679Pl0fzs0ra9VKU5e1m0lzWcd9tlfz26XTumtL&#10;vFvNH8beGPH0eu2fiONdMmZVudPntRIoXbjbG/3k5we9dB4jkubzTZ5rVGZlHQY3BRgn68Z+oqHx&#10;LBqF7pcrWDyebbtG9rNG2FuBkZRvftms/X/FF5pmo6TO3h69uNPku1h1a7t5F3WUhwVaROrJ/CWH&#10;TPIqpcmHjNNuzd9bu19NOyvr2W+xo+ShGcbvlbv1e7s+9kt+yWpYm0nToPFEHimym8starbo8cg8&#10;qWOb5gSM8nOMHtn3rItN/gD4l2/hy7064/svxB5k63m7dBZXSfwHP3RJ19Mj3rQ0F9F1vxjfeFWv&#10;kmj0+JZobO4gKuGd8qyt/EE2lcDpwDip/F2mRa54RvPC/idEZfs7n7U3KbgcoWHUYOO/apcOaPtI&#10;LVO/dNrSS8k7Wv03tdGco89P2lPRptra11o0+ya0v897Fa6/trwjc6munxreTahN5lvZzEL8wXnD&#10;DtgZ+tdDFI95pkOoWMe5pI1Miuu7zkxyv1/wrD8OarrkPw+0+68bGNtTtLfy7u+hXdGSB/rAT0yM&#10;Zz0NbGm2sj2UNzoGpKYY5PMWJWBV9w+ZSfTuPStqP929mr26q+vXrv8AkbYfur2avbqr6/fq79Nk&#10;jJvNMtPEmtwtY3zwM86zLb7sZaLgkj0I49DxVy+ubu1mXUWaSaW0j8q6igGTICeCB9f5VBDos2p+&#10;P4/EkYaK40WzMdun8N0swBlB9htAHuKxr2x8Rf8AC3F8WWkDLpMmnSIzwyNvE4ZSu5Pulfvdec1n&#10;KXs4uVtXK3/Bt5P8PJmUpSppy5d5Wuu381ulnf5ep1U9q0Fg95bNIzNkmNf1H1rC8AX/AIR+IMo+&#10;I1hYzG4VHtoZ5kI3IpKun5in+IPiTpngjxLo9p4ivVFvrlytl53kHb9oP3DkfdDHjnjNa2meG7Xw&#10;7Pf6PpgWGNpPOjjC4SME5IA9zmtPdqVVazS3XW9k4v8AP+rmvNGtiEoNNQ+JPdO14v7r/wBIsWEV&#10;xbSSySPI8My5WN+dq+1ZP9ozaHqkOl6yW+x3DqljNjDJOWOFz0we35VH4c8U6xZ+NdU8GaxZR/2S&#10;unxXmi6kJPmm3ErNC4PQo2MHuprcube3vrM6KZ4biaGNX8t8DcCflOPXjg+oqlKNWF4PVNrXunqv&#10;R7p9tUaRca1Pmg7NNqz7p6rzTtdPtZlWyj0ryZ7y2C/LNIlym3HJ67h3rlru+8OaNoLaF4k1+T+z&#10;7i6Bs7ll2mPLhRGD3w2Me1dB4jtdZl8D3y+GLmGHWGtGWze8b939o24Af2zjNcXc+Abr4wfArQ/A&#10;f7QmnRLrLeW19c6JdkxtcRyZWSJwAV6DtxXLiue3LCN5cra3UXsrN7Ju+z9VsceKlW1hSiublbTf&#10;wt3S5W1qr+h1Pj/wdaeIrazs7+RlkspI76KRFwTJFyhUjocnJHQ1J4f8Xrq/jo+GrzUYP7RsdF+0&#10;XlvGh/eqXAEy+ncFeccGqes6hNpXjbwz4e1HXZInurO4tbdzytwyRhsEnowUZ96uQaBFafEf+25o&#10;41ZtLZUZQM7yRn35UDn2rTX23NBdUmvkn96uX/zEOVNW96Kl9yf3q/8ASYt38TfBq/ErT/hFf6j5&#10;Osa5pc1/pihcBo4jhuTxu7gdcA1f1CfT5bi3sbuSRZI32m4jBVtwGcn2NY99Ppt1af8ACRXGjLqG&#10;oaC8nkR29urTvn7wiyOpHHBHIq8+qFdbmX+zpkgbT42sb5o87Z2HMTL7cZ7Gq9rKV1O26ta+1uuu&#10;909b9ttzWNWo788k7vTTZW2fS91LXzXkNu9LvLDxbaeKfDlss8d5cCLW7iFgC8YUhMjvtP41JqGi&#10;aJ4ommnuLNPtFqsm3zF+dQ2AWU+hxgjv0rNsU8ap4akhvre1TUG0/K3lrLst5ZxJnyyOqZGAW5xm&#10;luL3xdrPg668K3tvFa+KI9PWdp5lAt2kzlcsnWPI2sy8jris+amk48rad5Wtpfsut3v1u7sn2kOV&#10;3g9VzWa0vbbyd1ftu7mz5NqYrLRbiIRssqi2jYfcKjIA9sCuZ8QeANRnt7qwf7HeQtqo1D7PNHne&#10;QQSmD0zjrmtD4f8AxIg8dp/aGq+HLrS3WIPHb3y4mtZ1YxyRt2YHAkRhwyOO+a6C8t0klS7glLN5&#10;ZChTw4P9c1py4fGUOaLunt6bbMfJh8dRU4u66dHbbVf5ryavocfqN9pr+E7Txv4b0LUFgfUka902&#10;1UxzQMX2M7J3C9SO45rautb0mD4hLpd3Iym4so2tbrb+7kZiQY29G44z2NWpd8Wsf2jBA+6W2KXH&#10;zfKWXpkep9aglltpbqTV5LNZIlt8lSvzxMp4+oz09DURpyh1V9L6aaLVrXRO/wAn1aBxlHaS3V9N&#10;NL3fzuvR7aXIPE1lrWha5pOt6BrKxafYM0esaa0e4TxyABWU9QynGO2DU2qeJNd0+HQ57vwr50l1&#10;qgt9Ra3mBW1iOcTZ7jpx15p8Wp6be6roumG4VLjVrWee3tmcBpEiAL4HUlQQTjoOtaX2d7HSZ4Lh&#10;S/lyM0e7+IdeK3UJPmcJWv8ANJ2XR+VtPNvdlwjzObpyaWm2qTtF9b2vG2itu3u7mZqK29vqPkWc&#10;DbWnyxzxu6Fj9RUOm6lFqWjQre28ilrxkVWA3Iyn5SfYmrqwx69FHq1q4VgqlkbrkdjXP2D+JPDv&#10;inWtT1aKO60P7LANNtol/fQzH/WJzw2Thhzkcis6nuyUvsu/p3u/u/EzqSlTmn9l/cla935aW+a+&#10;WzaS2PiHw5HrWliNW1I75Fmj2sQjEOpHrwR9abpLJo/h2+WWWRoLRGjmhk+YqhG4c98KQBUfjGw8&#10;TQfD/Uj8NprOHWfJkudH/tCMmBLjr5co6hW6H03Z7VoX+sWE2gvZa/pckcctmiaisPziIuMPyvOF&#10;Ofm9MGqWktdGo79He/X11flY0+GXvaNR3to2739NVd+TXnbD0bwLp/g7QdN0nS9UuFt03G1kmkMj&#10;QrI24qCf4e2D0ror2CDWt2mLqEazRkSR7cfMF9v51R8P6fpvhLQtP8F2F/cXNjY26x211eyGWVoz&#10;kjc/8R56ntU2kxadeahNeWi+XdR5jZWGCccbh7GnShGNNRSteyavtZapPy6BRpwpxVOKS0SavtZb&#10;LvbpotCTT4IdW1OTUJItssb+VuVvuYH6VzPgsDSPEmseFk0lrNlupNQ024ZMQXkkikSIxHSQMN3P&#10;VWyM81tafFLofiO+uZbdtl20cbESYzjOWx6j16nFT6ctymq31hq9oscYdH026STmWMjkMOzA/UEU&#10;pR55Rls03f8AH7r2372WvWeX2k4PZpu/nvv62vful85dO1pr3RZJtWgW2kjkMdwu75VwByCf4fQ1&#10;S8E61NrdjrC6loNxYyaffvbr9oH/AB9RKAVlQ90Ofzp2paZb3xksLiDzLe5WSO8j38oCvHHof0pl&#10;ldTafcWvh2FY5ooY0RPPk2uYMcnP8RHFVzT543ei09f68vQrmqRqx5notPVvvp+XW6YGwlTXYdZi&#10;vpI/Ls1WaEsPLlUnOcf3hUfxKv8AWNF0i21bTrix+0Q3kYk/tJ9kMquwXYzdic8H1Ap1j4g0W78Z&#10;zfD68tLnzpLEX0EzQHyXjEm3bv6Bwf4euOap+LdPtfFPgzV/DFz5NytxqH2Ga31KLKOWZW4B+9x9&#10;3HUjjmolJexnyO7169V06+XR+j65VWvqtRU3q721+0v+GWxt33h+2/tS6vTA8W+3MDurAOqtyCPc&#10;HI+lQad/athcQ20Nw93p4j273YbkYdD75rS1OebTl2rdDbJMP9d1WNQMj36de2aLOKzVG8QWkg8i&#10;a18wxr9099/1xW/s48+mnV/11Wx2OnH2nu6df68v8zB1Wx0z/hMBq8Fjsu1VlF1t5GR0PtT9J+za&#10;9rEeueRuutJM1tI2TmJpEXKH1GAD7GrdpfRXLWeuI8MkMvzzHbnzI+2PTB9a5f4X+DPEXw/0jxhp&#10;tp4sjvhr2u3uq6LcTp/x5NMvETHJ3qr4YdOK5dI1VaN1J3bVtLJNN+rSV/8Ahzik5RrR5Y3i227W&#10;0sk46dbvr0f3rXhW31vR212xv3aO8hmjjuoSQTglcn/aTB+uKi8M+KEvZtN8F6vrVn/wkX2Fmms5&#10;JgDfRx4DzoO+VKk46EmoPhXrXjOCBPB3xF0LS7S80/RrJ5H0+4+S5lMZFywQgbV8wZGM5Dc1jeLP&#10;hrd+KNZ0Ex2D6a+l65PJHqVnIrNDCB5kZJ+8I3b5WQfyrCVSp7GNWkm27JrVa3Se60e9m9O907mM&#10;qlb2UKtKLb2cWmuqT9Hu03ol3Wp12jaLaeGJb2xFmiwSSNOjRqFYuR8x49sc020u7/TLP7R4lt/P&#10;Wa6UC8tY+Wj6LuX1HfHbmrGq+d4hMMgl+z3ClXj8s9CThsjuCKzdVsLjTvDLwXOoT27aXrEN1D9n&#10;5JjVv9Uf7yEEg98fSujl9irQWiTttb0f9fM6pv2abgtEm1+e39eu9suKTTfAt3p/w7+Jmr/2pF4k&#10;8VTt4ZuLmEMYpSpnSLPqgViH6gV0Hinw/dyeNPDuuWd1cK1vJL/aDQyYjnjCdHx3zgiotZ0PQvFc&#10;NnPrFhbzXmi3pn0+4K5+zy8oZIs8odjMv0NO8C6Bq2keG7mTVvKN/cvJ9pa2LeW6rI3kkAnh/LID&#10;Y6kZpU6coz9na60ad23ZWdm+ut0tdvmjOnT1dJq8dJRfVKPLZNvd817f3b9tV8beJrLS7Fdftmad&#10;oLiFljjA3GMsA7j2APPpWrPa26alfXF9aRtbzpGI3BBDqvOfrXHXlr4jufEml+H7azkeO/t7iT/h&#10;IFjVl0iRQMKYzy6P90gfWtjwd440z4j2mt6Ne2UlnceH9YOm3W9TGssiqCs0ef4GyMdfSqhWUqzj&#10;J26JPq7Nv8Gnp0W+6VUsR7Ss1LRvZNaNqN3r6Na7aWTumlems0ttfHi0XCqvkiK6Ur/rIjyhJ7FT&#10;k/jViVVt9UF5cSHyJFKyJngE8j8gKzdJ1DWY7G8h8WafCjQNFaxTRPuE7k8vj0GRgfWr01z5/ht7&#10;q2SGZpIw8OxjghTjr+B7cVrCUdWvX7tHobRlFxulbrZ7366f136nA6p8VdQ8F3niqHx34bnuraO3&#10;N74dvI4S1vdW67VMLOv3ZQx3YPVee1eieH9RsPF3hOz1+IfZ/wC0LNJDiQFosj7pNcHoHjfxbp/h&#10;tdU1f4b7rX/hILhNQi8wNIlln5J0Rch2PpxwK67wt4d0bStZ1W/0eR1GpLHvhLZi2heNi/wHnkd6&#10;5MJVqTqfFzJ9Gmmr3ad3uumn5o48vnVlU+Jyi1tJWaveV72135baWS3b35vwf8WbTVPip4w8BalY&#10;8+ENJhvWmVCzyQMrEkYzuyFJGOfauo08WviTS7K8gvVuIpI49S0W8hUo0Y2/IXU88hscjB5B5rCu&#10;/ANt4P8AiDN8SfCelRrcXdiYtVtk+VtRZAPKyc4BXoD055rpZhaXENn4hg0tre4KiJldcOkbHLRn&#10;HGN3NaYdYj3o1baN/wDgLatr1stO91o7b64OOKjGUMQ7tOXTeLleOu2kWla17q5Q06OzkS8tdQ0x&#10;bc3V95ubcbd4Kjc7e+R+grO8T6aPLhuW8Pw6p9svIxcRttBihU8yDPGR19a0tGsNQt2k0+7vrh4Y&#10;pnlsppsMxjLEiNj3A7HrjArN8Ta9Lp9rDDc6fNLPuRJJbGPc8Mbtt8wr/cU9T2qans/q75tFrul/&#10;w3cdSyo3np8v+H8+mxh/Dq78IXni/wCImk20Xl6vpF3b/wBq3Gwr9rtxHvifGecJlc9yK2NJ13Rv&#10;FXw0s/ih4HgWWOa3afS9inLIZNu0jrjOSV/2auala21jqKz+GvJMl95YvpmU7ZSo2hm74I9O+Kdp&#10;1zBpE82nWlrHBb+czQwrHtCZG5sgcBc/qc1nRpzp+7Ky+LVLq5c0X8l8Xd2ZjSpypL2cmre8rpdX&#10;Lmi0/JaPu9bmTrXjXRfAHhrWNUvyFjt7zfdNCwB83CEH3D5UA++K7mWJG01JI4tv7oN5a/w5Gcfn&#10;XmWo638JfE3xD1L4PeK7d7PUl0O0la6uLY/Z7lbl/wB3FG/KuwcdD0PTocegJ9o0lFtoJ28pJWDR&#10;zNuODjGPbP5V0YapeUkmnFaaPVO7un/Xf5aYGrKU5vmTgvdVt005KV7/AC+5tXRxd54RFj4V8SP4&#10;YSS4fVnkubjSb+TdDJK0e11XP3N4HPbJre8A2FjY/DGx0j+yntrVbRGtdNkUg2cf8MOP9kj1xVPx&#10;6vhzU7SbwrqupalZ/wBvFLJ7rSd3mWsh5WTIB8sDGNxGPXrVTxnqc3hTX9D1S88U3lvo/hqCaa4a&#10;3QSJqmID+6nIHyFRmQEcMeK5/wB3QquaV0lZ6r7Utd3daavo9krpIwiqWFqymrWSUXqrK7u210SW&#10;r112Svvq+Hdc1z/hb154VvNJB0u60GO/0++WYNsuPMIlideq5UhlPQgEcEVJ4d8R2A+0eLLPUrZt&#10;EZm89o/mZZt+0N/u8U7R4rtdYh8baZqNvfaVrWmm4t5GXbND5gRolQ94iM5B7muX8EeDH1D4E3fh&#10;z4cSyeH5dYt7mCxj1O2Jk0u5WRxiROrKDz15BBFaqrUjJRWt+aS2vZctrdGm332aXc1UsRGVopyt&#10;zyXd/DypbJp3tq+3Ztd1rOmpHp00unxLKryecyMcg564+orDni0Lw/fW9nFEbSG3hkeFtuY0V+Ch&#10;9Bnmp9W8Saz4a8OafbanpX2uZY7exvJtObcomKhXkCnDbM5b1AqteQX0XiCFWguZ7jQ9KkkU2uHO&#10;oKTu8nacbiQMD3Iq60obpa6fK7+Xn16GlapCUvcWunTbrb8L6PpYueH54rPw80+rQra3FrcMJPl+&#10;WUZ+XnnKnPB7VS8Crq8fj3xVo2s6/b6hp062d5ptlNDtm0ttmHhbs6lhvVhyK1fCGs6d438EWfi/&#10;TbG4t49UhEv2O+gKSQnJzHIh5VgRgjtismyn8YaJ8S1heK3v/D97bgRyLH/pFhMqfMmf442IyM8g&#10;nA4qfd5aU07xutVqmmmtbbp3WvfXTdDtF0Jq7jdaq+zi1dq601V9HZ2duqZ4w8bnwdPDqlxaSfY9&#10;QVvPbG4JIrAdPdcn8Ki+KHhXT9O8T6f8Z7e1vZrzw/pUttFHp4yzwTFSxVf4j04q9q8umeKbHZ5a&#10;va7lkVZFxtCNycYypBFEJ8T6TBJ4pTxit5pkibV02W1VlWM/xK4+Ynr1HNTVXtE0/eTs1a2jTvzb&#10;q6Ts9NfIxqRdTnjJ3jo01b3WtebdXV7NWHWFsmrWFp4l1ZFh1rTbdpIbrymULDIQclfXaBkdjVDT&#10;LCD4ezW9x4XN1JpOrapc6hqFrNdGX7PNMhxLFuyQjSKPlBwC+RXSz2UV1bp4gtrpT/ou1ZOoaHGc&#10;H1xz1qmkl3/Y063GmRwzTSGDT1jYMhX/AJZv7e69jWjpe8pbPe/fbX5pWfdW8rbSoqLTXxJXTtq7&#10;W6+dkn3+StVs9Y/sLwvDrcccn2SCYtdRiHc0qMcs+OvGefYVi6J4c8YeB/HepeMNK1mDVPCN7pou&#10;LDR4JCZEueu6En5QrL29a3ley1bQLzQpZofPtY8XVqG2sYymGJB/hJ3f40nw98K6Pofg+z8O6HJM&#10;tpY25TTIbybzWSJjuEe48kKTgZ5AxUeznUqQSeyumns1pa3VNbryXfTP2LrVaevwq6admpL3Xps1&#10;a90+qWj6Sp460OLTLG4u47uSS4vIbeTbHmS2eTlTIo+6B0P1os9Ph1Y+INZ8H68E/tCXyzexMJon&#10;kRAoliIJU4xgj1BB5qjbeGU1HTpElsY7e+urpf7b+Yhp0jPBBXo2MYPpxXF/Cr+zPg/rQ8EYTS9P&#10;8Wa1dIlnM7SQ2WpTSyPDPuz8kEwGzAACuo9RnOVerGpBVkuV9dU02ml991fW613WqipiakKtNVku&#10;R9dmm7JL53s9U16JnrEyQ6sJEuLRJPJX95uXhnAzj+tcjpdvpXiO8vPA+rXEttNJMh/dthnXG8AZ&#10;+nv0qTwF48ur3wnqXijxPoV9p99/wkEmn3ljNH5n2cxsI1lBX78DD5w4zgNz0NQXHgvVLz416L8X&#10;vD3xQKWH2GSOTw49qrwXsG3lg2dyODyGGcdO9XWqRrRjKC5ruzStflbs27tPTqt+lrl1K31iNKpT&#10;jzXaunZPkk7XadnpppvfS1y/a+C9K0aGeCJLePTjfNdiKyhEaNL3LAcZzyfem3/h2HxXoOoaT4is&#10;IZIb66xp8iruaS1YDCyAjqDkY5HQ0/wprHi4eKdeTX7PT7jw7PDHeaBfWbfvCpyssMyHup5DDgg1&#10;He+L9EHxY0n4RajZTJHrGkyato+pLIVheSBxut8/3tp3bf7oNHLhVStZKLfLZq1224pa9G3pbR3X&#10;Qr/Z/ZptWUny2fVt2XfR/Ze2q11KWmeIvEfhm6vI9W8FxxSaTJFb6PcRzlvt1s5VGdwB8nzemccE&#10;10Wo6Lpmny3EmmSLDJNMPMbcASzEfKw781X1EaZ4w0yHXPDt/PJfW0kktvGknkzbPN2SfKeqkrjk&#10;YPasfxxfQaJqmn6lqAurw6xr1naW9iUGLKbnJz/cP3iT3AxRLlowfM04rVPRaWfVeVkrXdrPq7Tf&#10;6vSbk+aOlnps79lq7tLS7sk+5VWL4t+E/i9Fqs2l2mqeFdS0kRax5MwWXT7pGLeeI8fvAy/Lwcj0&#10;rUfVNN17R0+JfgTxNa3ml3s0UqzybnhVVfbIBt5jY9DnowyR1q54w0bVptCvYfCt1nULXb9jkkkK&#10;hvmz94cg+/Y1leBfEWmy32vH/hHoNLjt9UMM32NTi5JjBlmdMBdxfJLLnPU85qOWVGr7Nt2k21fo&#10;7dGla2jbUnu9HsieVUa3sW3aV2r3dm97SVtFrdP+ZWaWhOuu6n4L0bxh8Qdc0O8vrOMw3FnpunQr&#10;PcrAIAJERQf3jE5IXPzY45qj4b+H+l+F/EV14i8K6zqNvp/izS7O7n8NyLsSK6R0xdx7j+5k8shJ&#10;Ih97GeoNamu6fa6dp17rkklw8en6NNtGlsVMkQVmIVP4mwcgdQyKRisj4Q6haa54Zb4dD4oSeItU&#10;8HLbC61i8i3TXEdzF51tJMf+ehjI3Y5G3nnNRUtKtCnNX3a1V7t3avdPVOStZq0deiJtGOKhSnq9&#10;XG7V+b3nK2zd4uWmqSjruar+AH8N+Kbrxh4YuGto9UmlbW7e3jXbcscDzdp/i46jkVl+LdC8fabr&#10;+g+O/DPidvN0hseILG6UsmqWLfKWwv8Ay0UfMvHUEVe8Hazrd18SdaivtJaHT76xTz3GoiaA3MTG&#10;PNuAMoWU/Op5BAq7rUWu+GfDN5Jp+qf2nFHpbpZx3kZNwspyEyVxvXJAxgHitI06NSEnDmirvurN&#10;NO9nbffbunuypQozw7nBNJNvS6s4u6aWm9r9tWtU2zQ1i20zU9PmtdYt4bnT9Qt2hm8yHiaNvuhu&#10;4IB/A1UtLDWoI20y38TW9zHdRj+yWeAFoVC/Kit/y0U7SCG59DmjR7rVv+Ef+zeLre1iurext2lu&#10;rWZgryFBuYK/KhWOBnJqrJqfifTNQsdMudPWW3VmiuNatY1/0V2j3R7o88/vBj23e+a2lKnLlnZ6&#10;9dV8n5b2vonrfqdFSpC6k09bLS99Xazs9t3d3S3v1PA/2cP2jn8U/tc+MPgVrMNq+lyxRvY6Ssar&#10;Bpl3G+ZkQFsszN8xK9T24r6EtNVms/jJfeFNS0W3ht7rTEvNH1JJCJJpQds0TA9CBgj1FeF+G/gB&#10;8O739pfRf2pfCSWtlL4h1S4Gr6XrWiFk+0jCOIySHs7glS68EEtkda9y8SzXctzq1zDoG660sIdN&#10;Ytzc/KSFDHpzwa8fKfr0adX29tKjcGne9N+8ls7KzdlpZ7aWv4HD/wBeo5e1iZ8zjUk4ta80GnJe&#10;aupOydmnZLRB4x0rVX06Sbw5YpeXVvqKy2NvNMYwsnRsNj5cZYjtmuV+Lk9vpWm6b460bU9U0ltF&#10;8WW8OqXmnpv8lSNrvMnR4W3qkikcAhhjbmuki1u4Xw9oMniSM6Tcaky/bEF0CtvPt3Y39xkbfrVz&#10;SLfTfFehxeMLTUodQttUszBJNG6yQX0Hm/K7LjazjDITjkZBr1KtP6xB8l1zL0tpo+kk1dfdZWZ6&#10;9anDFKUIStJpP0tZp20ejcU9VpommjnPjVoOqXOgWMmg+IW02RtWimikZSY2Ln5Fcddm7A3ds5rM&#10;+GHxU8U+ONe8ReAvjj4K0+1bSpLW2+0QlmiupyDl0BHCFgMHswOeoq/4c0vXvCnjL/hHtP1DT7zw&#10;ikl3JrGkalI73GniZh5LWu7P7lXDKUPAJypGMDF1HxPr0fx4k8HaTp9vKW1BAzTSKs8cAj8zMeTi&#10;dZOQBwylT1rhrSlGoqqbWqi42upaPbTa70at1Ttrbz6lSVLFQxCbjzSUJQ3UnytL1Sb0aSejurLT&#10;qdH+H1t4e+J114y0zVFa61fTfsN/bPb8TBclJJB0ZlBK5xyODXM/BWTW/Ddr4k+E3iK2s73UNCuj&#10;r+i2NnqBeb7M852kRycwgE8Lkr82BgEV6Vr9nf3t1Dd6NcNb3USmSPzLfcucfdPf6j0rzfw54H+E&#10;/wDw1FefE3VPCeqaP4/v/Dq7dRk1CZrG4Qr5ckSKD5YZQoyjDJ4ZR3rXEUfq9WHsVa89buyamrSt&#10;dP3r2aj7vM+u9+rE4f2OKoulaPvSTu2k4zTbtpJc3Mk0nZN9dTqvEdr4c1x7yyj1SH7Rp8fnyI8Y&#10;WVbYnzA8Y/iMbYbdg4I5ovtT8TWmgRah9pi1gTabHew3tjhUuplA+aPk7d68kdjnHFReKPDFnPJd&#10;HU5bfTZWt47fw/4itNv2qzuZAyEgtwVywwp4PII6VjeL7vWbQxfC7xPq8K3kjWctndRwxwxjaVST&#10;ykBBw7fMUHK7jj0q6k5U3KTj0auvwTT+aTs11T1dniKkqfPJqz2TT662Tu/LR2aejutUb/iC21LT&#10;9Xu9csraKOx1nT41nkm+aIOcDbLFjnKkruBrE+AXw20r4Yx+OPBHhqZrPRG8VNdaXaxyEfYkkiRn&#10;WMkn5d+SPrXdXMd3Fb3lhPYeZHHGqNHMPklRuoB74Fc/8ML+O/m1aKTT72y+w7bSazmlSWFv4llQ&#10;j5uVIBDcelaSo0/rlOclrd28rxakumj3a7pb6W3lRpRx1OXX3rXv1T5lfazetnvbrZWseKLbWb3X&#10;p5Y9Mt2lsWX+xzNuEU7+WGcyBehUg7WHOTjvUNlrHhS++IMPhaIXFnqsizau9k8pxKIgFZ1PQgl8&#10;ED05FZvhDxhqth8UfEGga4skel6fA37+Vh5BZ8SoFJ6OFV8g4BA46Vt+I9HOkR6p4gFr5/mbZ45L&#10;XPn28WwLmLHPPUqPvCtfae0vOHSVnddt/wALpP523MYSVaLrQ6SfMmtuVvbr0sn2WztcxZ9Z8Kye&#10;EdL+IerXGqaSs+sRzW9rcRlJYJNxjETqv8LEZweDmtnWrjxZafEez1ZIz9h8uS2vLVnBjlQgMkqe&#10;kmfl2mse/wDiDpsus6No+paD/aGm6xYm4N9aQFlilR1Cq0TAMCM56ZGOlb/i6TRNb+0eE7y/WSS4&#10;nhWSEblaM5yjfiRwRyDURkpxfLJacu2l3a/W+j0tbzXQqnKMqcnCaunHyvJK+r2alptoldaot6Zd&#10;aX4gsYfGOiXPm295/FHna4+70PQjB/GvL7fwhffC/UfF39ueJvK0X4jeJopreeKH5tOvGVIgGYcF&#10;Csagk4wWxXaaNrfj2w+I1vo39jWsvhmWykT7VGCJ47rcGG8Zwq7dyjjJYZzzWtrmiaCYJPDV0nlw&#10;3V8963X5SfmdhnuW5/SitT+tU1JfFBvulzONtO6ak1v1un1CtRjjaaqWtKDa1uk21Z6X1jJN9dN9&#10;0Yviu/X4beJNNNvrTQ29+Vtbe3u5ttmCGyqr2SQ5IB7jitG58Q+Fns7zxBJDN5drd+RfRwws0gbI&#10;zhR94DPJFUIrPw/4r+H0ngzX4ri+tDDskkZM4VDwQequc5B6g1R8Wa//AMIB4Im8QaJNdaoui+VD&#10;JY4ElzLECNzDHMsgTJ4G44Pep9pKCclbltfvZpa9dV106aWW4SrSoqdS69m1zLq07a6dbb6b7W6l&#10;ptGGj+PpPiV4Z1m51DTrnR3tL3SbfEkc+0llkCnpIMlcfxA4NHwpg8E6/wCAtTHw0voJtJW6a3t5&#10;LeRle3uYgC9vID9wxsQMDgA4q98OdG8WW994i1/W9fhvNF1W9iu/CrW0BjeztmiHyuCB85b5j/Ss&#10;/wCGlpo2i6vrnguwNrb69qUjeI/EEdmm1ZHmbyEn2jhd4iBI7nJpwi/aQmkrScr3+68fKTSaXVO/&#10;RplKnyVqbceVT59HvzP+V3atJJytrdK+jTTytc+I3ijwtqN1bWHhddeA0+S70rTrNgLm7lRh50St&#10;03Jk/L/EPeug+E/i2TxNFeazPYSfYb6ZptPumj/1UYADQSd43U5G0iuY8d+DdGv/ABDo93qOuSWO&#10;safq23RdQt5GhkDXA8t4Dt4ZTjOSDjg9s1nfs/aJ8W/hZ8R/HmiePo5tW0XWtdOo2WpSYSS2kKhX&#10;WSPGGRhjEikg7eQDmuWOIxFHGwjK7g5W2Tt7rtfqtU11WzurNPjw+IxlHM4xqXcG2rqzUXa65tLq&#10;+q6pJRd171/Qpwmo6lrVtHJ9jls1ie1unk2xksPlY+4PHNWdllc3kNnq1s8VxJaGRdQSP5cxkZDs&#10;OhJ5APDDNVfEGiafr4vtL3SFbxYjOkZUOsasGGD/ABKMcZ+lRX2m+ILG+m1K+ljuEupFt7G4t4yP&#10;KtmPzRyr0ZBwwPVSTXe5OLbav59N29fRaJ92j1HzRk/dur79N309LK/32Lv9jSxyNpd2rMlvbsY2&#10;k+aO4EhbdH+HbPTNNs7eWDSodEurZoZrW1LRwBuI1bICA98dK8J+Iv7S3xn8OftJeFvg9p/w8/tT&#10;w3rniK3dta+zvHJDbxsY5Id4O0kEeYXPJXA5r6E8ZapHYh1tEhmuBFIIVdtpaQDKD6E1hhsVhcRV&#10;qwpvWm0pXT66pX66JO6utddTlwOOweOjVlTUl7OTg7q13o9O62s1v+JU8E32raXp9zbavLJeLauo&#10;hkK5fyyPut6kVTvNO07wVpeoXNgbhtPms2k8qPdKsYXLMBGOc4zwvJ7DNcR+yt+0TB8UGvPDnjPw&#10;/J4f8VG7uFk0mYHy5xC2GeJj97jBOOOa9G8QaxNFZzWN3pEk8d5MUja1mCkQ8AyK38LjqPXHHNXh&#10;sRh8VhY1oSuldJ63Xk+q6KzV9jXC4jDY3LoVqUrqzs2ndN9H1WjV0znfgF4u8J/FPwhD8UfAWrtd&#10;aXeXT2qxy25ja3aF9rDDDJbkAnuPQ5rmvF974m8NfFW/8c6PrbRz6Ofs95pN9ahbXUIZ13RMkh+6&#10;ybDlgfY9RXb+GEvfBGnf8IzJtaFr6T+xpVj2vPE6iQmXaMCXdvGejDB61R1q/l8XeJI/DmreCrLV&#10;vDup27wXlxJcfMq4KypJH13A4wR1B6isJRlLBwjOVppq9rrXys20r2fVNd0zmrUZTwNKm5WqprVJ&#10;257b6NtLm16pJ2d0yr8HPFPi7XEutT8a+ELXTp9T1BpdHjTUFmju7Hb/AK9ME9v4R+NbHhbw1oHw&#10;+166ms9GWzh1K4zHLDJ8kir0VvQ5PGfpXkPxg1qf4QXPgTxDoHhX7Jpfh3xV9n1LVGEgh0zTTHtZ&#10;yi5+RlO0tjAIycda779reG/8X/szeJLPwGLfUE1nT1XT5re4OfLYhxNEy5zgDcQOSu7HPFZYev8A&#10;u6kanvVKK5vW6bdrRXVOOi7dbowo4yNLCVm05VMOrq9uaV4J9urvG6Vrrq00ZvxS/Zh+GPxx1TT/&#10;ABPqcE+i+IdM1KTVNL1jT/kaSUbcMwI5GUTenfB9ayfih4/8eeE/EthoXxO8D2+sWv8AwkC3tr4i&#10;jO22Sxc5Zd+P3cqYbG/GcAE8g1337Pdz4wt/g54V0H4iXkd9r9losUd7qEMwmjutowJUcAZ3JtOS&#10;AeoPINZfxq8BeOPFPlePPhV4t0uLy4Q2pWerRm503WLBQ2+3kRM5z1V1+YHI6cVnPC062CeLoQcZ&#10;1FFySSu9NpRejcb+u2+zeMwa+p/WMJFxqT5ZSSSu0kr80Xo3HS70fm9ni+C/A2qfB/4g+LvjjpGt&#10;teeGvF2oQP8A2TZQ+ckqlQFvVK5Ibk7uOldBqnjDxDfw6tovgrUrHUpLy3T+wUVSn2Z9vziY9VQ9&#10;iRwad8FPG3hY3k3wt0Xw7FoX2fTYtT0HSbe5M0H2BztJhc/eVXzleCoIyBV7wXqHhfVfiF4mCr9j&#10;1ixeOHV7ebawMbL+6kRhztPoea2w0IwpxVGdlOUm1du0nzSlZu2nVRaX829zTD0af1enToT5Yzct&#10;E3pJ8znyt263aTSsveS0HaXquuaj8HBbePLKax1RdP8AJvvsrB2R8bWdCvUYP5VqTtN4I8GaTFZS&#10;zXkFj9kt1dV3yeXlULn1AXBPfArM1v8A4S8pE2mabH8ss0VxbTSYeSPHytE44BDY6joeaq/Bj41e&#10;Hvirbae/9oW9rqiR3lpqmgTtsuLW6tpdkiSIfu4Uqw9Q2RkGuqEqcZRpym+bl5U3u9Um+ibvbbXQ&#10;7KeIpQxCozk1NxSi2tXa2t9E3eS00fW1jkPhp8G/D3ws/a7+Inie1uyZPFOk2+rWMLWYG3DMtwqS&#10;D72GwcDnDDPrVXxrH4T8IeJNL+Psnhy+8QQ6hcxWw1fTtPEmoaRGWKtJIygM8YPHzD5R3r0rU/Ey&#10;+Adcs9O8X6pZrb39w6adeXjCNfOJLeUrnhWCg4UkBscc1qJocM+pw61bWEMN1bQyIse3Cusnfg4I&#10;PXBBrl/s+jKnOlSST55Ts03aUmpXteztdtLTpa1rnLHLaPsfYULR5Zyla13Fylzaq7T0bstLqzTT&#10;SZj+P/Btl4t0HzNF1GVpIZFmaW3Y7ywQ7H4IORnt1rx/4HeIfEPi/wCLXjabxFpkeradYzW9zc6W&#10;rbdQ0W+jhVYby2OB5sNyvmbvusrKQQe/t/h3xWksy6bcaN9ju7fUvIWHhku1B4KkdAR/e6dK86/Z&#10;zi1HT18c6lpvxG0zXNBuPFFwdC1qe3aK90+8MuZtPuVYZ2I+3YQSrBjgDIFTi6Ma2KoThL7T5kvK&#10;Mt09bbp6Na9G4yWOMo062ZYepB2vzuSVvsxsrqT296zdnZtXSbjKPUeEvCf9v6P4sni1fyptW1hp&#10;47rycyWcyoApweGGQG9Dkj1qP4hT6TeaTp+sav4l0k/Y5EtVvCwWI35AXCk58tyfu8jBOM1J8JvC&#10;Xiv4OnUvBV1qv9peHZdQa78M/aJN13aNKGkubVn/AOWqCUlos/MFYqc4FTSaBofiTwHPp+gWUcPn&#10;t5p03ULNW+zyeZuxJGcckjPY4PBraMHLDOPLabUrp907+jV3e+9mvRdSpylglDltPld1d/FF301S&#10;abbaejaadkrpZ3w9vIPF97eXHiby1u9Lvt9vcRxvDIIgoyXyMFwQQ2CQe3FYXjvSLy913Wvjv4Tk&#10;utUa30l7FvBt3DE0dxMGUxz27tnazLnBHB/Sm/BL4keHPCngO10zxJp+raU2peMLrSlsdW3yRwzF&#10;iQFdhlInHKBuCPlzW9HJN4G8b6t4Xv8Aw3br4Zk02O503UreN8QTGTaYJU5HlnIYMDkDdkcZrnjK&#10;nisHFye7u31Tu+Vu3RNfa0el0cMZU8TgaSlLV6tq94ycW4t37Jte8rapSXah4x+M/h34Tap4Nuru&#10;Jh4f8RX0cGoXUluyfZmu8iFxtXA2yBldTgjrV/RvFGk/CfxvL4G8ea7BN/wmXill8NzW8YVY3WIf&#10;uH77sqW3dDmtW/1vw1b6dazeLbL+zo49UW2kW6kWaGC4ZsxSsenluR8r9uM4rzLxn8LrP4h/EvTv&#10;B1peTWureAdYj8TeHnuplktr9nzusw+d8e77w4IAxjIyKmtPFYdc1O0muXlW2tmpJ+Ule19pJ79K&#10;xFbF0KqnSkpNyjyx1Vk1HmjbreMZON7NSVlduy7/AOKXwbm174l+G/iroGqXNlf6Dcfvhavj7XCT&#10;80Ui9HXHryO1c1qniqz8FfHrWPH2p+L7O10XUNEj0m1t5lZIhq4mwol4+ViGUBu4Ndx4m8Z69bXO&#10;lvBo0b3GqKWuLGC7AmjlHOY88OByCO4rI+J+heB/GHgfVdT8c+B1uI9NuvtFxbzW5i84jG2XLcbh&#10;wdwOOOoroxVOm5TnQ0ldS1uk3FXX3r4la7W5tjKNP36mFtGcZc7vzWcuWzbt/deq11S077HivTNS&#10;vvCsk0V2ltqkKhorjzR5ckqxlhHvPCh2+UMcYOOa474IfFXxJ42/ZZ03xtb2UMHiiIyafrWm3Fvt&#10;W21OKUpJFInWNX+XOOm/Paue0KXw1f8Awkm+ETeLvE2jtDCYDrhkEsnkxSrIkgkOUc/MpKuBvjBX&#10;PevSPAd9q1x4MtfEWt/YWvlkkTWJNLj22891G5V5lUgFVfAbac7c8EgVjSrVMRioyhJr3Gmrp6tr&#10;ta0o2unazUn2Rnh8Q8VivaQfKnTd7O9m2rvo047Xa1v0sWPBesQ67o7a+dEuNM1PTWe2mttw2u2A&#10;Sh2/K6gnAbvjNYV/4k1Hwvdx+LNB0yXUbObVYo9at9NmX7RayN8rM6Hqo444OOhrF+GPxM0TTPid&#10;J4cFy1pa+IYbq8ksvLci1mD4WVskhA+G5X5SRnjNdprGhW+l+IV8aaRdW89vdwqlzGiKrSgN9/f3&#10;OeobIIreM3iMP7ktYuzato7aSt6NX0VzSjiHjMLGdOWsXaTVrpq2tut1a6t16NHnv7afiLxR4Z0G&#10;z0HTNKafQ9evbVr7WbeYiTSJIbqKXzGHeMoCOxBr074d/F3wX8YPhxa/F/wveH+y7ppxIzdU8mR4&#10;2J/2coSG6EEVX8cWmnX0f27V7UJat/xL57iSQIpimIXfyCMgkYJyM8VnfDSz0Kw8PT2409tMt7G1&#10;m03UdHaxWGJZUb/WpGvGJAd3y/KwOetXH6xTzaU004SilZ7pp6NPtdzb3fnZIqjDEYfOKtT2l4Tj&#10;pFr4XHZp6aay03d3raKRd0fTrXVY38fWc6mHUY0jaJFVkePOQShHDEcEfjWf4y8JaxqNtP4i8LXV&#10;vaztpstlpt4i+Yls795E67QfQ8VT1jVr6w+GWl654Wgs1VmmnmaGORYvOjyFLxkb1Q7cNjleoyK6&#10;D4X6tp/jnwyvjPTLX+ztR1rS45b/AE/7V51uku0hXXHDKf7wwWHUZFOPs60lT6tKWl/J3Tt3a037&#10;Xsyo/V8TL6s93FS7Xur3i/V913TujN+EF94n1fwhe+H/ABtYSR3sEX2e80mYo6RSKu0yxup+ZJPv&#10;DPIzisXSvA8Wp3fir4JeI5fJtdR0uK9t7qzcxPBbt+6Gw/wOGXtwDjsah+KGpt4E8ceDfHV9cx6T&#10;dX10+latcsjPYNvXgTNw0Suw2o/IDEZFei31jPbXU2v2haSG20vybjSWjDSrIrBlZJOvTcCp4bg8&#10;VnSpqolSldunu3u4yXXa2l/S2iM6dOGKTpTu3SfK72vKMot6rTe+qtumo+XCeA9V8Qahpun6bdpe&#10;X2qeFLcsy7VE19A8bKpcIdvmHGTxgkEjB4qrcXvgvX9H8E6l4Gs2lum1ySTTUtZpIfLnUkTxsV5X&#10;o2Q4wcVe+E8/hVPFPkLqVvJ4mvpby+2xXQjnMDyDzP3ZIOwYX5edrDI6k0eM/hfDH8VfDvxT0PXZ&#10;NJ1TR5JopbZrQtb30U/DiQKf3bHgiTB569aw9nU+q3WvTpe1463f2lFXtrey1vvz044ieDhOLU9Y&#10;qW10lKDvd6c0YqzXVpPfR9pb2yaZrGseI7PQfMubxdu9Y9ryoo/1ZPfHJU/hWPpnhv8As1nvbSS3&#10;m1SSxLwXSo0UlxAoy1s7fwvnkZ6GsHwp4n+I3gDXPEd/8S9bTWND1XXFbw/PZQtJJpkO0Bo5VABK&#10;A9WGSCeRiu0kv/CPjlrrwJaeKJLbUvLS9xYzFJ4o1kG2ZSRgru+UjnIJB61306lGutNGm9HZO93Z&#10;/wDb3R6/fdHpU5UcVFacsle0XZO7benRuVrp66f9vHkuq6JoXxb8Ftf/ABE0htR0jUo4rizc5hmj&#10;JkKKsq/8sWwMMQQCVByK9Q8OeJJNSNxoN7qcjXFnDH9nuZIyRJDs4bd0cZGCc5rP+Fnin/hMk8R+&#10;CfFka2+t6XeLBfSnTjBHcxSjfFJGCSpBXCsFOAwqz4KEGgrd3EDW1vp/2qRFtZm2eT0XMZPG1jyR&#10;0ye1ZYWnFTVWLTvpJ9fdbTTt2d+rs+r3OPA040uStCV1Ne82rO8bp82vRvu7a2vqzK8f6d4U1Hwe&#10;nhvXbKzbT9ZvlgvLO4hDwzs5wcZPyknkGuPu9B1z9nz4bSeHPCPhbWNZ0nSbvzW0vTrgNdwWwl3f&#10;6PuP73avO3JJztxXfz/2V8RZdU8Kq8drqGiTBbyNYfngk+/FIqsMMD0OK6K8hfV9Gj0sarDHfTwb&#10;o5AoBDjuB9a0qYWNaTnHSSTSkrXXda+dtNr+ZUsBHFylWpu0uXljJWv2cbPT4ls1a91ucd4wu/DX&#10;xT0+1n8MazItrqunyCO+s28uZVZOTtPIkQ+x2kVm+Etbi0HxBovwl+JfiC6m1iazaLRNbfTfs/2w&#10;cnym2jy/NCryRjcOcc1ga/oHiPwl430JNUjafR9H1o6o11osP+l2FxL8rGaMnElsxc7wOmAwOeK9&#10;L8e+HLu5u9NaUWs0drqAlZZgdjsMHejD/Vsex4rljKpWnKdrSja61s72vpfy0etvN3RhR9tiKk67&#10;jyzjKKktbNaX0v35uWWrVuusTDtPDnjrw18eYNf8KvaTaDqFqYvFFh5u2VXx+6uUT1BGDjqDWz4j&#10;szBqc2iyRSf2beKwupG6RMw6A9s9q8w8e+JPih4f1+X4n+BmXVI/DupFbjR72Fnku7eUqJoN0WXH&#10;lH51YqevpXq3jm5PiPw/qmn6JZxTT3Wjh2hmY7X3LkR+vIyM4BHWuijUpylUhG9781ntZ6aadWnd&#10;d9epeFrUalGvCCkuWTkk9U1JP4fJuMrre93azRy3imxbwcuktpSxteXV3HHJDJceU2qKoAcA9PPC&#10;DK/3iuO9dDr1hqo0rUte0HU5idS0f/QbKSHY0L4JDkHlXJO1ge4rh72zk8VfDzTo7/Q2utP028tl&#10;MKvm8tFTB3KSfmdZBg5OcLkEg4Oppfxgn1n49WfgPWrVoNN1jw4194f1uaFkS6vY5nSexk4wkmxf&#10;MAOM9uuKxhiKdOeuifLb1bt+el9m2r2e+dKth3Jwk3FVOVRtpZuLTd/N6J7NtaKWrrfDqbxx4f8A&#10;hrot3e3cL6zb281zqkMNrtW7QuTsKdnHTjOSM962fDXxGlOpTN468JQw6PeNu0PWrefzEYFfnimR&#10;gGgkHPqpo8Yz61D4u074x+BL6HU9HtYZ9P8AEGgrgLOSwAkV/wCGSNv4TwQeaveMvCekXWmuizNP&#10;aX1m5ms7xmG+POQmQRhgeh6j1qo061KPJCXwW32krWT66N3TtrdX9dqUcRRjalJ/u0rX1UlZJSvr&#10;dPrb3k1f/FY+HmpRWUGoaHrDtLFYsbmC4MDeW0LHKkZ7gdQCa4/402fgfUfhHOdS8MX2raLrFrJb&#10;3MWk/NILZnzIwGMEp94KRk4wKz7TXPiN8Fr6POo6fqnh/VvEVvJHb602JLWxMe2WCN84kKvgqDzj&#10;cOa7H4d/CuL4V6Fq3g6z127vdA1rxBNe6bb3O1205Zvne3Q9TGHG5STkZIojUliKfsXDo07ra9+X&#10;fRxdvxV1vbGMqmYYd4XktaMoy5km4t2cdHpKMldX0d0rrXT5+/ZF+MV58KPiIPgf4t+Ir+LtJ8UT&#10;Pe+B/EiESfa7bhWimXO+CVSoBVgMEccV9byalZSo9pE4k2OY22n5lIFfKWhfs4+Ivh/+1HqH7RHh&#10;/wCIbQ/v555dNit0NnebowGhGDujJIVmBU7s5ByK9i+IWheOvFXw6t9a8KeIo7fVrySCWTVND+eJ&#10;49+7pnlR91u+M1wZJUxmFw9WjVg7Qk+VXu3Hybbdr3spapWTb3fDw5iMwwGU1KNam26cpcsdG+RW&#10;tZtt6u9r7K2r0b0vFnw3l8QaZNZ6ZqUMN5Fi8tNQjJVlmDcO6LyR23Dmq/8AwlmuxeBofHfijR7T&#10;SdY0tZJL6zvbxntrd84aTzE5CGME5wQu7msf4B/FPxJ4ivv+Ec+JWn2On+L5JLk2+2YmG/sYpNpe&#10;LgFSM8oeQcHoa6L413Fxo/h+8ll8Ow6j50flW0MkwiWVWwHidsEBSueWBGQO2a74zpVKDxFNtLZ6&#10;dtVdWumui631vdNelGpRq4OWOoNq8dU09GtVdJXUo7ab36+61qXEa2/h/Wta0kT3EerWP9oW1o1y&#10;J4nPlfK0BH94Y4HDE5Fcr8Jm8NWPwW0f4keC9GuLC3uI2udS0WaNo2jnZiJlKPyrhwTjv2ra1mS4&#10;8LfCv+3vDWmpN/Ylm32Kxt5Aou7WMbli54RgOB2BHGQatfCy+XxV4WuLTWbbdcTiOe5l2Dy7tZED&#10;rIMEhXwdrDjBGcc1v8VeEXvyvp1dndPpqnpbW/pfo5Y1MdGK0lyO2mibd7p27p3WzSv2vxviLwp4&#10;W8e/F+xvvDfjW40HxJcW0F7PZW8iKdStYWzhkbnvjcBnHFaXxD8ReLvBvxT0gXPhW+uNB1BGE2rW&#10;ke6C2nLfLDIM5j3DneflBwOM1m+MPhp4yttRbV7L7PqF5Z3TDSfEAjhj1DT4GIP2YhhtmiAzjJUk&#10;d81teIvGAms77wD41sJbpILdn+3WsPDKsXmbXUHMblQdvJBIrkhH3qnMnCTad+jfZrbXW7XRrW55&#10;/wDDhUU06cnNSTS92T1dnutbPmcdHo73din4uvde074latodppLQ2EelxzreTJtivWcHCK/RHUjJ&#10;z1FWbGTQvEnhZ9IvLZ7bWrKGXdHdQ+T56uo/eBhw6tn5ZFJyRzzUfwJuPGcWmaroHjqaz8RafcRR&#10;3vh/xPb3ALX1lKDst54iP3UsS/IW5DgDrgml8O38lpHqng2z05YJEvHl0OG8jZ4J7ZxyDyTGN4ZS&#10;MDadvY1UZRk1U2Um1Zrb0+66krp6Wve5pS96mqkr2qc3utarVvl0002TTae65ua5Np2l2r/A268G&#10;6BfXUN1p9uLe3uJ5DcTBjyG3P98DPrwOKrHwpqPhHwn/AGlpSm8n06zVpbWzzGZpchpCAeMMMkA9&#10;CMZq7Ym5stIhu9CtmgmFv5sOmwzBl8xT8yoe/wDu+lWrDWov+Ex0m8tbuaC1vreQNYy7WjkcjLDn&#10;kMORtH5VUY03GKelkkvS+m/bT8Db2dKai3pLljFNdFfRpbaXWjXRaapGHqngBvHWg6hYaRrkk1wE&#10;mSykmufLkaV1EiK/GVaM8K3OA1Wr7xLB4J+FfiDxv8QrmSxh0+CJb+a6y3l+VGMGUJnDbiFLLw3B&#10;4JrY8P6RaXE15rMF7G0K309sTG+4BgABnoySIBt9Mfgar6Jrur6vfXulaz9lv9NkjltW0+4hUNd7&#10;clJ0c5EuVGCrcjGa0jTjGSls3dd0+11vZX6Pb7w9jGCvH3Zzi0na8dmotq6enNbR3avr1PCf2c4b&#10;jwl8dNU8bW3iaTVPAvjOS3utO1m4m3w2GoypvNtMOsG7OFZgAeB1rrrPwL4fvPFPi7xDqHge/tde&#10;GqCO702G44vowRtuFTPDgYIkXGQK3PB3hO20JW8K33h2xXUNajklutQsoVi/tGFWYxNJEcozREhe&#10;PTIA6VoeDPEuieNZrLQtfnaDWI5JozMsJGSnDxnPQAgNtyOuQK8nDYNU6Ps52d5N2eyb3Sb1W916&#10;tXa1PDweBp08PSw9Rq95NJpaSlvFN3s48y5d1q43krMyfin4sn8I2mn/ABFzeSaXpswHiaRYj5tk&#10;hIBnIP3lQ43qcHaSQeK6T4m6b4A8TadF4N8UadZ3cXiix+1abDBcbRqiqUkae1lBBEkQ2y4ByRzz&#10;g0vgv4m+Hb7WvFXhHxxo0lneaXIltdNdD/RdViki4eMnghlO1hyM1zUei3Hw+1vRYPC+j6XrHhG0&#10;vEuodN84+ZpEe5kF5b4JHlANsBUDB3K3BrslK0XK6lF6NWvZp2d1rdPZ9mr+8mzvqVI8kpJqdOo0&#10;pJq7jZ8srxetmt/5Wm3zRekmgT/EP4beHYvDmt+JrrxR/wAI7rSx6lqU7I10tjIcxOzD77xggkHl&#10;l5qrrfhDWfB/xIs/GHw019tuqXE050uQiazlaVcl9v30HGflJxk1v6toltd2t9e6DpE11/pIMl7j&#10;975W44aVQQXReQOp2nA6V4R+1P8AFT4l/C+W2bRdAs/+JTMtxpd5dXTh4c/MqBlGSJFDKoI479q4&#10;sZUp4PCuU78sbNO7b0fR7vTTW6dvU8zNsTTyzCqrW5mouLi022rPo9/hWu6bV9np7l8J/FS+MfjH&#10;4ou9a0NrSezht7ZbW4kys7ouTLCWAyOcEg/WrnjXwxL4vuP7K0nWbjS5rWRm+32yBpGjyf3Tq4x1&#10;OQ3t71zvgL9qL4L/ABs8R6F4Mv8Aw61hqWs+HV1PTb9ZAY3uMZmtA64PmcE4/iAPHFV/2qPHup/C&#10;nw3Y3/hez/tKfUNS2yQyXTwNEixH+NFbPPBU+xrrhiMPWwcq0Zqcb3bW+tnZrdPVfnoehUxWBjks&#10;6sqqq04yk5SjdNuUr2srNO7Wq3Wq0Zr+Iotf0XRNX8MR2UNw7L9ntbiP90xZgSW2PldwHAHQn61L&#10;eeG/K0rT7rw/arBcf2Ysdx5QMe8BQCzR5xuHPH5Vk+DvihoHjTwB4ku/GNzJYSQXE1pdRuxkTcCT&#10;DcRHG5N4A4I4Oa0bDULqfwLZeKbK98ySOOOzvGkjYm1ugmHVgOQCD1py9nJ3TvdXXdK/9a+T7E06&#10;2FxEeeDvFxutrpKT+d/Xs+zvJZ2mvaf9q8d6NrDIs1qlgsbTb7fap+/sPKyBuvPI4rqdNu77U7q3&#10;03xLpKR3ceXl+zyB4bqNR/rRkZ/DqK57QYdMm0xtAvriVLeFtreS29JWI+8R16nPPNVrHSbjRde0&#10;vw/rXjNo7jU76RtLuIpCrwtENxC5yCrICGB61dOUqaT1t6q39X0X+R2UakqKi47O19Va7fZ7XbSX&#10;46GX8Lvh9p9nd+I9f8GyrY3mtahJeyWtzdbil1FI6h8A/wAcbDcvf5e9XNIg1HxBJf6hdS6fHdaW&#10;Fma1WZ8Jt53YPSoXt/EnhT4xag96UvdLvbYCxSFV81GQGSU4x8yn5SpByBkGthNO06/STxPpk1ss&#10;11aErMMxuFHRGA69wfSsYU42slazd1tfz+93OLD0oez9nGNuSUk1tfX4klpq3fTvrYh8ZwWniNfD&#10;GnXenq91qkxkurFrsK6RKNxaNuj44O3uDXUeFrvT5ZrbTVvLhRaufJWTbuSP7o3Z6rXHXxub698O&#10;6lrh+wtGvF1DCJoC33eGH3Dj9K07XTdPuvEl9qy+IVuIbqSOCREYf6KyH5QO/wA3X3rppz99yS6r&#10;7rL9TroVHHEuolu4rWyduVP13+Wt1sa2vW9npTHVNRuZI5NFuGaS8hjGTGwwAwHUNnb61zWstq/h&#10;C40nxzodpY6pYQ6fd2XiLT4VKuRJIrmVT/CVbLfMP4cA810PgEahr/hrUPC/jmx23lxJMWWY4Zrf&#10;eRGpI/i2gH2rLu/D4tfFlj450e+aT+w7S40m+hZiRcx7FYCQHglcdSM81dSLlFSj1t6rVdOtkl9x&#10;rWUp01VpqylbylF3V209HZJXTWtmnujp/Eei6d4l8LSXekXaSW8mnnzFkjDrMmP4tpzkjvmua8I3&#10;PinQ/BOn6f4ymt9QtmDrbzC3YmOEn90DnqVHG4c1T8QXel/DmFvH2jrPb6Rd6Rm+tfM2pHtbOwJ0&#10;VufyrrvBuveH/HPgHSvGvgfU4dQ0x1LRrCRzzho/Yg9qrStUdtJJbd1pr5o1hKniMXa/LUUdUnur&#10;r3ktLr8noYsLaXc3NvqWl2FuzR3EZ8+H788Q6ccb+euc8UeG9AEV9478e+GPEM9/oHi5bd9Os7S5&#10;Dx280CtDOqBuFJYYI6HbUniSxFubFNO11tHkjvIxBMkYZS0j42kHoMDk+9WrZx4Vu4/B0ekW7WIm&#10;ebUv7O+QB5nLmZV7ZOSwHfJpRj71paendq33Wcr3XZiUYxre+tI6pr+ZxcemtrOV7rs76HmPg/wv&#10;ba54Av8AwFpN9Ja3NtfXVs8MlmlpPatMxZZFVfkKnPUjB5zTrbxB8S/hXqvhXUmuIDotrcLo3iSw&#10;bSfJduMJOyr8q89HXg5r0u60zT7v4k2PjTw/Ms1vqGjzW6+Wg2O0fOW757A1ieD/AIieFPixoWkX&#10;VtYXE0E+tXVhqasA5s7i36q/cK3Y1x/VY05JRnyyWits0mrP8Un5PseZ9RhSaiqnLUWkWm7SUXFp&#10;76rVXXa+y2b4sltdR8aSeEv7dlsU8QR7rO6jYblZCHIHsQuCa6ks+pa+PFP2hlurHTzC8aNlZlbA&#10;DY74APNct8f/AAImoWOl/E/wlb7rjwu0k/2dcqbi3Knzo8dCdvTPet3wDfR+MPhJZ63b72a808yb&#10;inlywCQ70Qj1A4rqp8/1icGttV5rpb0bfy3PSo+0jmFWjNdOeLXVK33NSb+W5BoXivU9DvLLQfHW&#10;nRt9rmkSz1FYy2GZjtVyBgHGBmpNQ0qLTr6PQ1sG8i4mM8Dxj7knU5I55qO91O7sI7fXxdSfZ1Rr&#10;eS3kj3oF/wCWkn/AcH8a0fEc0cNhDrsU5kgyrWckbD5YwPmJ9iKuP8N3d7d97fqaRXNTcZO/LZq9&#10;r8ul79193Qj8CzaZc3+pTy7VmmPlX1uzcqRx+RHNR3/g+2PnIA8Ukc0q2siyHiORQApP1HB7VVW3&#10;uPDOr6hq82jpd295Mk1rPG+GMTrhkPvnGKrWXjG403UdP0KW1kurDaBLeSP88DbvlVvc/Nz/ALNL&#10;mp8qjUXf8/6ZPtaMaap1l1fTz0e3Xe623LmnXOqWfg7+x/FpaK+t5hJHPIys+77rPxww/pTodOvd&#10;P1vWJ7Gztd0sMLIF+60nYtj19fStLU9f07UvFsPh1tPjlt7i1VrORv4uSCAexziq/hy9e+j/ALDL&#10;C31y33GaEsNzxo2AcdwOBmtOWMpKN720T9Fb79fuNIwp8ygpXton1bStbs209O6RTu3nW5+0TaVA&#10;l/tY6tDs3JdyAfKoJ52g4INWNRC67qHh/Tb2Bg7o01zIFyFcDp+fHtUPiy7vdR0i11jRZFhnbVkS&#10;RpI8lArfMpHoa1tYSzvLyDVYtQNq9rG00bKvyFtuCT7VMVur9n6q9/019fUahdyV7r3X01V7/fpr&#10;5vvcybd9StNU1LQ5FkC/2kJY2HKuCAWIz2PTHY5xVGxS88M/F/8A4S4eI44dJ1u1exbSZofv3pO5&#10;JA3bCqQfWtHwwPEdl4n1LTtbu1mFxdRXcKqo2w2xTaFB77nyx9DVX4j4s9Ajt20aO6We8MVqpk2m&#10;OUnAbPbjuKiT5afPr7rv9z8uj/4cylH9z7XVODbV76Wb006NO3z1Whb8fRa9Z2WneKtPhjmktLrz&#10;LmBxlXhPDMvuByKzvEFzpWrX8NpZ3ULQ6haTR+XtIcfLkpx0Occd62X1k6X4dtdL8tmktoUjkXzM&#10;sEA65PXNV7yx0HxNc2upQ2zW19DGdgU4VnPI6fxe9XP3m7O97aP8f+GKxEFOT5Hvytp/jZ+a6GP8&#10;Ojq2tfAZtH1C+utL1hVzJJNH81nIrfLwfvLgfjXSaTqd14p8FNa+L7KG4kvJpoo0iUjd5f3XweVY&#10;4z7UuiQtqelNpc+7zLhWQ/aF+b3Ge4xVDUdTurDVtUtNL0PzbzT7PzbW1WTatyrIVQg/wtkHNON6&#10;dON3pZRfn1211tf1v5WKpR+r0ad22lFQe+ttdVte1/W/yOd1XwJFqumXmn6Z4lAh1izt4bNtWzIs&#10;d/HIcSYPKnqBg813MWrT6jqEGn6nbxw6jZQBZoo5g8ZOBux3596x5L/TZPD1jLeaP+5aS3lnWU/P&#10;DJkZDfRs4Yda27u2tpPGcaNB/rrVt86qDu9MnrmilHld4ve36v8ANv8AUMNShT1p215b77XbXpZv&#10;R+tzK052kg1NkidXhuvOMLKdxUdCM9Rjg1ieNbu40jQ9S8QabffZ7q5gLx7YyUmWNcLE/B+g/Ctr&#10;w5rEAt204S+dJa30kbQrxIqFsE4PUc5qS/sNE8VtJoltfMY4rd1WaGQKTtOC491Y4qZRcqfuvW34&#10;/wBX/rQmcPbYe0Ja9Neuvb1f/AvYy7vVbjTvFHhWObUVht9XvI1ureaHdGzeScR5xhT7+orptVkt&#10;9ee/0IRQtNJZyRxqeCwxg/gM1gaLd32o30Om6jbrJGha3tmaPesTL92Rvy+8O9Fj45sl8dSeHfFv&#10;hn7LdLNBbafqEbFlleQHdz/COOaqnUjG/M9JPr6fd5rzZVGpCEbSek5Jap/y6q+tr7rZXY/Svs2m&#10;/DWz0q4huhDZRLZzRwgFkUnG8DqMZrg49D8TfCbVNSi8L6tdamPEdwLyG+vrjdbyXkZEYV/7rCNc&#10;k9yBXeeItXsNN0rVLyFbmGSAzC48uPcU+XAkUfxAHnHtWX4c1Tw34h+BGjG81lpVt7Apf3UtuYnZ&#10;uQZXUjKOT81cmIpxqTUFK0oxunddNH+DettLPvY5MRTpVZRgpWlCLcXe2itF/g9exq+KfEllpX/F&#10;RX2lw2tudPMN5JIpAm+b5QSPfOM1U8Jww6jrE+sXFjHDM2mxw3UcWSN5fIkIPByuB0yKreH/ABfo&#10;y3/hz4V+KdUhmutc0yYWkdw24XSwcMyk8EgYz35rX8K+GpfDd/qWjLcNIrWvnWu/7zLnn5vr+lax&#10;vVqRmrNde6la/wCTX3+ZvTlLEVlOLTWzWl4y5U9fVNW9etyS71yTS0vpJ7C6v7GCXy5Le3jzLFHj&#10;7yDq2M5wK5nVPCOmeKL/AEnw74i1KS8uNNuDeaNqkkJiuInx8kpxw7KCRg9M5xXQ+Jprqx8Lm6VW&#10;kuF3SRFPvP8A7P40/VrjTrptD8Quqxh5BJdeYv3UEZ3IfRuadamqmktdtPJv9LK3bpuOtTjV92bu&#10;lZ2fZvb5ad7bqxRsPEmq6y98msafGl7a3jWUbBjiaHAbP+8P1zVjx94bv9a1LRdb8PXsdvdabeb7&#10;jfEGaWDbgw89j9az9LthdeN1vILxZDDEReWXmYZDKfkY59cBQat3r6vP4fkFtpk39qWsztHDPcfK&#10;0mcKpYfwkdKSlzU3z3f56O/Tr/kTGTqUJRnd679XytPddenfQnsr7T55GuNVjMDWd7i3G3AjZl4I&#10;9B7VcPgu4bStQ/4RTVDatKRMlskICI/XIUd274xmuY+JFydE+Bmpa3qUj2d9aadJczRs2/fKg5T1&#10;ZRWl4Q1y/wDBHhTSWutcS6/tjT0ulkKl1EzqCEVh25wAaqnUp+05Jronfa17pfl+A41qftvZ1Vpy&#10;8zadmr3S6rU1NImsNfeD7QsCNJZyqsckZTy3+65X0yMgisK08V+L/CGj2+n6V4bGqfZfEEVrq1p5&#10;hSS3smbY00WfvBAVOO4zW/4N8b2WsahfW+s+H5La4sWy100f7uU47e+KXVNKtovKvpUkVXkJaTdn&#10;YrDlTjqK0+Kmp05a9/u3v6fd95tKLqU1Upz111Wj6Lqmrpr0+Q/xiv8AYSSaxpjzQrEzASLkqzdF&#10;LDuM0zTUkuPsqyCSKWS3y7Q9N5HOPbNV4YXttE1rT7qYSWzTrLYSG4L784GfbB7VVn03U7bVoL+2&#10;fzFjkWWNoZMPbSBceWw7hutEpe9zJfLtrZ/kOcn7TmS0fTtq/wDLT79tSr4R0+78B+J9R0aXXPt2&#10;mahLHLY2d1b/APHsw4dVI7Oxzz0qrZ6KvhrwPq2r2+rJc2eqeIG/0i4X5li8zPzn+IIRtQ+mK1L2&#10;ODxR4tXwrc6hJ5kdgZJFOEkXceBnuM5pv2K38SeHNS+Gt/BJ5jK5u7FvlaOMt8pQ9CveseXRxj/e&#10;UfV626+a8ltZI5VTjZxituZR30b6emr0+7Yiv7nSlLanqFvMFRlubWSOM+W5x+jD/wCvVPxfpehe&#10;O/A914h0RlurO5WaHUrOb5luwOvPYVPJfzQaLpukalH5q/JFcSJyJGz1OOgAAo0i88M6FeW/wu07&#10;Uks7u+lnfS7a7H7uduTsU/ris5RVVuErWkred3suz3a89tSJOM04yas0l2fM9vLrbz216w2sqWdn&#10;4bvNMlm/s+KSCH91cHMI24bcDwQvHHpXQaD4Wm0zUdWhub2RrOabztPWT7ozn7vseuO1Zdt4Hmub&#10;yxvNLlWya3hlj1TSFP7uSZzteTB9OoxTvET6Loq+Hfg74y8a3FpNeXHn6FqW8Ibl4CH+zljxkqcb&#10;f4lFaRTj70o9raqzbSVru2/S/VW7G1OMqMXOokkrWd7K7Sik+ybdtdml5HG6Z4ZvPjB4AvrLTJbz&#10;wzfSyXUKzbfl068imV1dQD8yOyjcPTivSvFQTxn8N7jwf4/06GSS+tltNSkVD5MjlcNKO6rnn2rx&#10;T4QeDfG/gfSvF3gbUvH91dWreKr+azut2JDavIjlz6HeduRx6V3/AIqs/E6aUvhBPEcjrqEKoLgS&#10;bZFVWBZ1boTXHhKjeGcpU3eUbSTtZ2urWvbvqtHfskl5+X4iUcK5zpvmceWWqs7NpJpad9UuvbQu&#10;N4Pj8FeHtFuPDVtC01nBFbGafLefbIf9Xu9x0zWJrfi+f4hv4m8G+FXuLG+jtNllNNk/Z7xBuTB9&#10;ATx2zXfzTDWYJdIg1IRvZQoXjkjwCuMDP9a5Pxd4e8Waf4+8P+PPB1rpz28N0tt4htpvlaS0z/r4&#10;z3Kng59a6q1OUaf7u/K7J2Wtrcratqrbv0v0OzF4eUaaVH4NE0u3wu2ulr3fXTudl4D8ezeLLG50&#10;O7eO38RaTpkB1SyzuMLuh2Sn/Zcqce4NZYvP7I0K30O30TDanfeZrQyMwSS/ekC45BYDI9Kh8N+G&#10;rd/jv4g8TWNtNYXhs7E3V1EuYdThUSL9mY/3o2O71G4etaXiGO21nW2sXd4ZYpkikdcAozAlXHrj&#10;0rrUqk6fNLdOUfVX/B2Wvza0szu5sRLCpzfvJyin3Sdk/JtLXvq10M7wrda34u8NXOi/EfwW2l6l&#10;p+pbrP7PcFo7pYzmK4RuCM91NaHijxfoVrok3i3UtRRbWzkA1TaThAOGY46YzmrnhibXLK3k0vxk&#10;okk02GONdRddouuTl/QHpmquq6NpT6yml39oyWV1Idy+WHhuFI6N6An1q4RlGirO7atdq2vS9rL1&#10;tv0KlGtHCpRetre8tb7K9rJ2d15r1uZHhPwGfhvDeaj4V8UXGo+H9Y1WbXGt7g+c0MkqDd5Lf88z&#10;jdt67jWl4P1HUtS1xPEdlqdtqGh65b/KF4kjdf4j691I7YrN8D66bT4uf8Kp8HRWs+i6ToD3usHz&#10;/wB5p0sk221jVf7jhZD7bRWyvhWLR9faLwvItmlnbTyQ2ZQeW0kxyWHpznj3NZ0YxhGPs01FO1rv&#10;R6aJveNrryasrPRZYeMXCMqS92Mmmk3bm0vy9HH4k13ut0ct8KtN1/wZ4d8XeAEuJobXQ9Qkn8M3&#10;F8FZVgcGVgD3RXJ69Aad4Bvdbu/hFafE3wD4f0ttY1zUobjxBHb3W2C/bf5ckyMON23pnrjBqf4n&#10;6T4o8UfCq8TRLS3GoTqqatbMSomhziWMEcruXOD2rntH8LW3wB/ZmvPBHgW2vdSXS5JL/SdPumJl&#10;CeYJGgB/2Vzt9a4fewzUNeSEJNS6p391JNN3Ubx06KzWqOT95h63Iov2UKcmn1u3eKirbxSce+qV&#10;mrnY6jrHi/RfFmreNY7KS/0FNPWCTw+I8XFvLAHZpou0hfgY9hir+n6j4e8Z6NZ/ETwdHa3VrqFq&#10;r3kaqD5qn5GEgxyV+ZDn+7ineEfiP4a8cpH9immhmiSGRJJoSqzb0DfKe+Pun0IrHk8D6domu+J7&#10;fS9Wl06TXLdLZpoZP3dq3lu0TqvRDuZmPZu9dvNJWlB88W32upavR9m7qz0V9HbQ7+aTSnSkpwk2&#10;/R7pp62V001tZ3Vlo+h0XR7fT7TU7jwzNIYZrySRoLhmKrJtUYXPRAAMAcVQ8HfE7wlr+qw+CdUj&#10;Sx1ySOQrpdwMNPGpw0ieqmuR/Y28Q6+/7OlvqnxA1+4vL+LWr62vJruMqyLHKUVmz2IG7PT5qtfE&#10;vwx4U1JY/iv/AGulvCLMWtvrFi6+bYvv++jd8txt70qeIlLCU69FKzSbi9LJ2fya9bX3MI46rLL6&#10;OLopRulKUHbSL1e21u+190djpltf6L4outJtoxJp9vp6eTDJNlxuc7uvUAf4VmeKtA8KjU9B8V6o&#10;ps7rw7qDyWeoRzlfsyNEyOJOzRFDyDxnHpW54eujqOhRvrFpNb31vbmJpbtQJHUD/WZHUN1+tZni&#10;DQ9P8S6YdMvECXN5o8ltG+75Xjz198mtpwjKiuVJ7NJ+TTS8mnb7jtq017D3UnfVJ9NU0ttLO1v0&#10;K3iHwp4b8YRXj+ILQWuoQzBftlu5/eQlcxS++Adw9DVXR/EMo8Haxaw6ktzfeFWWG9aZiGaRYt6y&#10;Z/iLrg++a0vFOvXzeBF8UeHtJ36hFCGTS7obTKU4MJ9N2OPqKxfG2mWl14Q/4SPwT4Tjuvt0ccmq&#10;6LIxjadWKiRW/wBpVyB9K5q0uS84drvR3ad7NWW6e+l7dNUYVoxhUc6aV+Vt6O7Tvbbdp2b629dO&#10;m+Hnip/FWi6X4hu9P+z3N9p4mvrWOTJt3/hVj/CT2Feb/Am48N/By88V/DDxips5r3XbvU7e+mg8&#10;u31CGUeawT+EFN2wqMcj3rotI8I6J4J1DxDdfD+wup59StobqOyFyT56KoVY4yeARjGPaofiRZeH&#10;/HsF14c/c30umRWl1rWh33ySCAEyZRhyCSvUcHbjvWdSdZxhUdvaQvo9U07p6q2/LzOybXZrfnre&#10;39nTqu3tafMl1Urpprpq0uZ2V1rZNbu+Htnqfww+JOuaJr2o3jWF5osF1pVozF4A3myFhGT92TaQ&#10;GXvxXbX2l6P4kK6hDO8b28iuzxSlGjkHIVx7DqDWT460vU/Emi6b4o8KXS3AjvLe6uLWZd32q3yN&#10;8Yx919p6+orz/wCCfjnV/C3jT4maF8Urkz26aot/Z6yr/uZLJ0KpbhT9141BDnueTWsakcHOOGn8&#10;Mm7N7bOS119FstOml9I1qeBrRws4/u5NtN6pJqUtX6prZWuvJv1q4im1K123Mn7xo2ZHPKt6HI7V&#10;z+geJ7W/066vZLWS0utNZ4HjlUBZGP8Ad+lbXgKXR7rwpaX+hXfnabcRiXT5RJlWh6qRntWV4kb+&#10;yzJqTWf2hBMZWhQZMkfU8dzxXXUcuWNS/TXr6O/l+J3VnL2cKyfTXre+zv5bprcqeINQ8OaqbDwJ&#10;rWpxx3Wvaio037LcmKSWSICQ7COdybckenXg1qePtI0HXbxZ9ejV/sEf2lW5DRseFljI5V1PQj6d&#10;653Q/C/gLUPidLJPpbNc+FJRrmmXckhLQS3iuJtp/uleCOgH0rrNU07VZ9ImnsfJurhpP9H3SYVo&#10;c9CfpnmsKXNWp1HUit7d7qPdW3UuZLukuplRU6tKbkk7uytrpHSz7+9zW8rHJ/CPx5rUN3N8Pfin&#10;rkFxrV1JJc6XMkQQXFiThM84Lr0J7muuv7SyFuzR3XlyKwHmKBuTBAyR6VyegJ4G8Z/EvxJoKedD&#10;qnh9bRJIZo9rRxkbkkjbuhPBx3FdVrvhq41eG1WScnDyLeSxdZIWQgr+f61WG9r9Xs/es2k73bs7&#10;avutb/5iwXtfqrjdTUW0ndt6Pld2+qd9f1WuT4s1PxFp+tR6da6BuhuNMuLiDVY5tsa3sPzRQSDr&#10;scZ+b14q5/wkjTeG7S51zRZrOa4tYpbkQ4byLgqC8R+h4z6VlfDDXpdR8HWOg69DcNcR3j2l6t1J&#10;ueIR5Khj3JXbn61t6l5ivdQWVrun3s8cat99eAWx7CqjKUqbqKWjW1lppe2nX+uhVGUqlP20JP3k&#10;tGttFpsnpr53bXYo3tmlx4jsdf0C8mjltLWTNiuBEyuOdwx26jGOak1PS7aeztdYkuJLV4bxJmmj&#10;Yruxxjj19KwdHtPiLo/xQ1/V7fUIbrw7eaTbx6XA0fz21zGx3keqsOT710D6xJr3hvZCq27z3Bjh&#10;Zh8okHr6c1FNwlGV007vTzTtda9bJryfqZ05xqRnzRad3o1o7NJNa7NJdi9aapHfQXX26No98eVO&#10;3HBzVWX7U5Gn3W5oVaNfmHL5Xlh9OPrTtSvb2+VLOKBEdJE+1hlyJYwMMFPaq0psL2ytdNv739zd&#10;LjR7hpNrF+dsef7wCk/hWrcnpe/6+X9dTolP7P47X/r8/Uzhf+IfDF7qVnqEEN5ZSbZBH5fzK38Q&#10;B/iz6dRWtZTWNwLXxBpWlR2/mJ/pULR4kaPHyg/Q84qSOxuxor23i026vL88l0jbRtAz8x7Gi3hu&#10;1v7W1VlZvK85V3D50/h/CpjCUWuq6aarXuRTpyg0tbdnutfvIbDVI7DSYbaOzlu4Wutoj+80WW5P&#10;PVakvhOdSkvNFlPk28exwvzfNkc4+lTamL+31S2ewsFMckwNwzMB5YAyfqTVHTrDSLzX77xpatPa&#10;yyW0mnTRtIfLZVO4Hb0zuPDe+KPeVof8Dpuu/T+kU+ZWh5+miW6/DQsO0keq/brrT0jd7V0vo1GQ&#10;7AZUj8Kr2+kWh8T2Xi60uHCw2sgELKRgSBcj8MVNHb6lcaNcJqF62/csiNxuRgB8oPdeM/jWXoMX&#10;iXS9P1nUdX1UXcN20dzHDIm37Gg4ZVI6huv1qZbq6dt79mtdde66dyJS96KcW18V9NLa3fzS2737&#10;k0HhGz0zxxfeP9PuJI7tlSK+QN8s0Y5UH6Zq14e1DWbPxJeR3yxzabfLE1ntb54mxht3rk9Ktae9&#10;5Jqt2iXMci3lvG5tWIJiXH3h6g/zp0Ontb+I4oHhVrdYw6f3o5B0x/hWkafLZw01f3v/AD/PUqnT&#10;UWpU9Pebfq73+9b+eu4liItS8RXm1tzWsJjnBH945U/lWfrN3aWN/Yw3cnl25lYtnjMaoW59elc1&#10;8J/Ekn/C/PHng681qO4nvEs9SsrZm+eKxWMxAj1BlD/QjnrXaeOI9KhsY7zVbWF44XB/eY5z8uPx&#10;zUQmq2Hc49G0/lK35IypVo4rByqx0alJO/8Adk1r6pX+ZHpeq6P4v8IWXijR737TY6lF5luw7oTj&#10;I/KsHxvb6ndLa+FLDUXtbiZvtFlfLn90ysCobHXoc+oroNS0y10o2Gi6Zp32e1VwRHB8qwrnoAP5&#10;VxPjXx3rHhf9oLT7KXwVdXuh/YBFq2rWswK6e7E+W0if3T0JHrWWKmqdFe1druMW1fra/ovPpvcj&#10;GT9nRSq9XGLaT67uyu0uvktb6HY3ul/8JHqWmeNINXltbrS/MUfZZh5NysibX3KeuCOO4rMj0C18&#10;YjWIrmfdb30Elpc/Z5NpBcDKZHKkdfbNdFdwLZxRXOkRwm3Bbcq8ZLA4H5kVwX7O3iTWbTw7Jo3x&#10;Ks4ItcuNalnvJLeEoollJ2KVPZUVV3dDVVFT9vGnP7V2+zaSXpqvS9mVWlTjioUqi+O7b6NpJfin&#10;p3UXc6P4cW7/ANmv4f8AMlmt9GSOzhklbLOqDG0nqSBj61Hrlxf2F0ujQp50N9M0bDaCYoeu4g9R&#10;nrWD8DdP1v4eeK9e+H/ivWJL66vdYutUs7h1Py28jfLGT3A7V22sWsM1jcantYts2bduSueOKnDv&#10;22Di1dNXTXVW3T+WgsPzVsDHTllG6a7W6fdb7yjDa+F3mt/sGnLay6pcM13PbRgBpEGNzeuQMc9q&#10;o6N8PrDwVrUmp+FvLhu5miS+2n/Xom4+WAemd2fqKj0fUpdG8baf4dvrGSSxvIZF+1gfLBMv3Y29&#10;CR39a2tdsLe+kjhkjLXEdwLm1djtDsvHBHRgvbvThGlUjz8usX6Wdtbet7+d7FxjTrR5+Vc0X6NO&#10;yvb1vv6oj0PUbTxroi6/YwXMKzCZbiO6tysltNGSuSh5HI4PcEVT8Bx+G7TRpfEFhZ29q12xS+mt&#10;sATupxvb3J696uafPdaXqzQ7m26mCqyf3Tz196j0aO8j1NtPmtIY9LghKO0ke1vP3ffHZlPf3q4/&#10;FGUrcy0262Wq3tfX79yo3lODau1dPTrpr5K12/U5v4s+HPA2o+C77wb448RLpdvrsyaZFcTyBfOM&#10;rAiMHj5mxgc5x0rpvhn4Kvfhv4B0v4Y6jrUmrpptobaO4uGPmPECSiknltq4UE8nHNZvxC8H+E/i&#10;J4ZXwr8T9Kjkt5b6OWH5j9+J8xsPcfyrZsLS6sPEchuL5p18sG3kZvUY2fpUU6cY4x1OXoknfo22&#10;047aaWeu72650aMYY51eVapRTV7pNttSW1tFZ+os0EWpWlxbWp8ySGMqkwwHRs9DXnvxU0n4Z/EC&#10;xHhnxlqMlrJpOnfblv4ZzDNZurcTxP0Dqwz9OvBrotE8TeHLXx+3gzUL+ax1ZYWmgaZT5V3GxwQG&#10;6bh6GqPxU+F/w/8AFWpx+FtZ1pLS41Tcscbz7TMCuHjGeoI/hrDFRliMNJU4qX2Wm+va+6d/n27n&#10;NjP9pwknBRlrytSej7J9nfvvodX4KttU0Lwxp2m6l4mbW4WsFMeqXSKs1wxGdzhflyfUVBpd4bPU&#10;xqTBY43R3uFb7ysM5J9flH4YrOhiv/h9otv4etLP7Va6TZLaW0e7jKr8gz2yQBSeI9TvvEPgUDT4&#10;WtdU86EaiGA32ysyhz7jaSM1sqkYU1F3vFXs7t6JaXer+bu92dXteWmlZpwV7ava2ib320v0Ma8l&#10;+KngTwRr3jL7JZ63rFr52qafZwMVN1AE2xWyt/e2/nx3rb+H/iafxmnhzxF4XuvstnJpqy69od9D&#10;tnt2lXKcfwsrAjHTrWlf3GkbND8LrqkMMk0ghs4JJNrXaRg5jXPUqo3euBWLq3hjxb4Q8XL4j8Fm&#10;zaFpohq0Nwp3S2qfe2Hs/JqIxq0ZxabcFa/Vp73ut76Jp7rXTrg6dTD1FKm3KCspJO7T0le+99rp&#10;vWPTvran9rbWru6tLFVuI4WCuF/1oHRd3Y1i/BXx/oHju61rQYITpmpaXKINW0e5ULMkh+ZZscbl&#10;Yd8c1LrniCfxdoeoT+Fo4YlmmhaGS8l2JNHvG8Bh91uMfWr+sfDzwprPjZ/iEul/ZdZh09bZryP5&#10;XljOMByPvYxxnpTftHiIzpWaV7ra6d9U7bprVdV2dmafvp141KLTSd2ntJO+qfRq110afzIdW8K2&#10;nhHx/deO9MluYZNS0lbO+SGQmALETIrlOgY5I3DntVfXfC+n+ItD0v4d65dQy7LqLV7VW3eVdSwz&#10;CUHOfu7iDtzwfarN/wCJ9V0h9P1nX9OeW0kuPsmobeQpkQhcj+6WAGexNZnxQ8Z6P4G+C2pavaaH&#10;cXUeiQr9ss7P557KMnczDHPCZIx2qK31aNOpeyjZtp6aPV/fq7909H0ipLC06dWVrRSbas9tJPRb&#10;81n3d091c3Bb23im/m8QW96ZnsdVVWuI8rIhU5ZD6gZx7ip55ZdU8cLbQAr9mhLXAwQs8THKsp6b&#10;g3UelO+GHjHwZ8Q/h1Y+P/BF4txpuqW4dZmXaWZQA24f3geD70ljLjXJoGbypNokk7tGM8D6MK6o&#10;8sqcZpp81ndaprpZ+asdUfZzp05xkmp2d1s+q+/T5eRkXWq3/gTW9Y8Ra1r8gstQW3gsbS5uFWKK&#10;bcFATP3XbPIzg4rtZbMTgS3AYNGpDRnGQ2ev5jrXn/7SXgm+8efDTUNA0yzs7i8WW3v7Fb9T5aTQ&#10;yB1Jxz0BH411s9/qcunaVc2oWGZUia6t2bdkeVlo89+e9KjKVPETpNPlSTT1erbuvlppfZ7IVGUq&#10;OJqUpJuKSafdylLmXy0foytclP7cj1Ke2aXyZlWTy2yyseMsO4HBq5PArG4eK6XzG3RSeYnB+vqK&#10;z9E/srU79rWbfDdDdK3VWYfXowBNWrjVIbOSbTL3LXdvD5inZ/rlJ6j1NaRfV7P+vvNYyjyOT6v8&#10;f87GPrccujLockTFrWC68m/SM5wXOE/4CGNaHgGHxL4d8PrpHjOSG41aOWRGuoVwlxGHPlkjsQhA&#10;P0rL8a6ddvoUl5pGtfYpoLuC+t7jbuUqnJikU9Q3I9uDW3d65o+p6ho8ruyf21byLZL6kJudCexC&#10;nj6VlTvGu3qrJW1VnfT79F9+l7swpqNPEOd7NJJK+lm1H9Fb1dt2il4bnZNdbSrbzJFWNTdRzLn9&#10;2WZck+oP6VpXWl6bLq8ReyWTyZN6t/FFIBgEfhVeHwxdaX4gu9U0W6aVriOFX8x+U2DG0/Uc/Wud&#10;+KPjDUfBkzePmW6Wz8Pr511Dbx7vtsJwGBHqmc++Kcpxo0HKqtE2/lff7tf+CVKosLh3KqtE/XRP&#10;f5JXf3LU0vh/pfjHwzreunWfE8Op6LeXpm05WjIk058fNFn+JO/sSa050t9WW+sbuJo5LmIJM0Z/&#10;dzLjgj0OKZfa/Y2Wu6HHpyrJZ+JNx8zzAuD5XmK209dw7deKsC3a11Waw8xPMuGEkMXQqqj5gPbB&#10;z7VpCMYx5E20m/PdX37Wena9ttC6cadOn7KLuk2ne73V9G+muna9tjF0zS/EEfxM/tJBa32kSszx&#10;ttxPp84j2lcj7yyc5z7Va1jxMdFg8UT6tpTXFrYQiZY1UfvofLy2M9SMGodMsNa8K+ML7U7J1vYb&#10;9bdNQh+67GMMolUf3wu0EdwKueIrLTPEnhe7u4DvW4tJBJDJxvUgjB9KzppqnK2jvJ2f3fNbPrbb&#10;ZIzjGpGjJQupXk7PVbNaeWzt0em1ij8EdU8HeOPhxY+PPAd8bjSNfV7pPMJO5icHIP3SMY21LoPh&#10;IeELnWNC8KWzRrdLJc2itMfLWYrkLz90FsZ7V5h+xX4OtPg1D4s+Fdu+qW+mrqaXuhreyb4fLkTM&#10;ixHthuCK9IutK8bWPxItfFVjrUdxpqxzRapYlcM0ZUbNv+0r857jNc+Dre3wNKrUhaa0klryu/LK&#10;3lfX01OTL68sRluHq1Kdpr3Zcv2Xflk1ezs/i9O474NeP7z4k+CItR1Pw5eaBr2mzfZte0e8hK+T&#10;dKMNgn78TfeVh1HuDTNGl8TaL8SdY069Jl0fUkju7R3/AOWM+Nrxj0UqM49c1p6eFv8Ax3qkmi67&#10;G0ljYx295Y8HY0mZEZh2PHHsap6mdW1jSNH8XeDdRjnt47xftkTcpcQglXPqGUg4+lb/ALz2ceZt&#10;yi90rc1vdbtd99fPZbI64xqewheTlKDeqteXL7rbS0666LXpsit4p8E+Fvin4ZuNM1vTIbqTTboy&#10;6PdeYVaKVOVYMOhB4I796JYvEsHhe00DSriaO8/diG9kYSMMHeyv3KtyufQirdwNDj1C41fw8F2h&#10;vPuYYW43dGJHYkfnVHX9S1zw54VbxF4duYdQ3alC1nFeJhhbsfniyP4v7uayqRpxk52s2rNrsuvd&#10;9lu1oRUjTjzTe9mm47tLbz8l1WhelfRp/iNa3UV6Le8vtK8pbGbmO8VCWYAdnQnr3FN1PRNXltbr&#10;w6NZiOoLJJe6TeeSFe2QEGOI4++qHK57hulGuaHpmteLdP8AEdzpksZ0W4F/pl5HJ97zIisseB+G&#10;VPXrT28VvrGmSXkXl2uoLILYlo/9SzHII9VYDoK09yXMp93bfVaX9He9vvW7Zp7seeM9LttWurqy&#10;v2V73t5Wfct3PiPRNb1C88MTzwrNb6Wl7qEO7mJGJG76ZBrL8S3emWXg638UWKPfQWim709LNstM&#10;uMfJ6nGeK0NatoFlm8Q6dotvdSywrDdFV2u8Y+8h9RyTisrxQDoWk2NpoOny21nFqlvHDHaxhlhh&#10;J5baf4QfTpRWnOMZOVtnr89PL113FiHU9nPmts9Utd/dfbTr567D/Emqw3WvaDu0wXmn3aK10zjb&#10;Nbl1+VwOvHRu4zWzcTJZeIG1FpP9H8tUnyu5VxwrA9hzVBNbt7zXZhexRhrWRVjmjxtaNhnJ9Oaq&#10;6n9n0SV9R0+aSSGPT7hRasxJkXG9hjuQFyKalyylK99V5bJL5rfcPacvNO99b+ltPu30+7cm8WeE&#10;J9Y8IXWi2GsXFjcTRMttqVrjzrZ26TJ6kHseCKp+D73xxfeCLXwn8YhbR6pbSLFLrGmn9zdqp/dz&#10;r/cdsDcp6GtbwXqUOpeHdE1jQb6O802azEsnzfvFV1yh/mMGo/Bd14w/4S7xBovieGym0ppkn0C4&#10;t1+cRkfPHKD/ABBuhFLki6kZxb95WtvF3V1f8lJW7PdCjTpyrQqRv765dNYtW5lfXVdE1rd22ZY0&#10;q8vpfEesW0rCS1tVVTamP5ixXmRf7yt/Oo9f8RaLYeGL3xveXm2z0nT5bq8k2HdFCFy+e/ABOPaq&#10;t7bTaZqupXwvGVJLiJoQq/NbngEg9Sp6kdqk0bUZ9TudYg1O3i8yOf7HfW7QZSaFkGJMdHQqTn2z&#10;Ve0l/D662v8ANr8r27dti/aS5XDq3LfXq7Pfpa9uq7FzwxLp2p6FY63bTKY541NvJn5Z4mQNGw9Q&#10;ykEVDpVx9q1qPToIQUjmZLrEmGjbqOO4rN8AX/hiw8B/8IrYwraWugXT2aWs0h2wxoxZDGx+9FtP&#10;ysOAOO1VfGXxH8JfDyzk8ceLftVmsVrFLJc+VuVFeQRruI68nOfTmp9tGNGE5tLRN66eer7W8uux&#10;n9YpQw8Ks5JJJOXbTf8ALr57HaXhnSaO7PzLHlW9z61n3Cwrfx38zNFGshEjKPkkU8YYemf1rQ1E&#10;lYo54JUmjmiVty/dcEZDA+hFc94a8eeGtd8eeIPg7dT/APEw0q0t7hreRf8AXW8y7gynvgjB9K6a&#10;koKSjJ2benm7XS+5HXWnCNSMJOzk7K/V2bS+5My7XTrfxBpek674p0OS3vtG1C4n0PU7dsNEAduC&#10;R0WZPlbHDAc1195qthqGnFrmYw5kWNzu27c/0qvd6C1nZwabowVIYfLjjVTkRxA5Ix6HkVHPaWvi&#10;O5ksp7MNHDJsaP8AuuoBwf0xWVOE6Ka6u1/N2tv8t7bW7aZU6dSgnHq0k/NpWu2vTfe34U5NR1zw&#10;LDcX9/Z/bUjvIxG1rH8+xmABK98Z59hVW2+H2iWCX/g61F1Dpt5qy6lCzXrvIbxm3vgsSQpI+70F&#10;aV019qnhR77T5Gt7pZsYlXdtcHv7f0qS41L7VBa3khQSFlDtGeN/QkflUyjTlvqraejvfX7vuIdO&#10;m99VbS9no73V99dL+iFsLK38+6hmkZpb52lujJIdpZhtIA/h6DjpVXRtHvfDd/qGpm5kY3fl74X+&#10;7sQHBX35/Sp/GNjJeabN9kl8qaHDFlbaJU+8yfUqDTvAeuaZ438EWN9b3a3Cvui8zuCp6H04x161&#10;pyxdXk6q7Xn0f5mlqbxCp7SSbT/B/n+IaPe6jba0dL1Gw861ulMtndJz5agf6tvx6VX1nQU8T6ZB&#10;qej6jJb3NhqKyxT2b4ZlVvmib1U9waseGtIn0LRZILO7uJ7YXUsscdy26SIFiSqnuvoO1Z/gmCDw&#10;x4ZvtQTcsV1qck8zls53H72P4fcVPxRUZrR3fp8157E+9KMYVFo02/LbZ9ddmS+IUl8T6BdaVKzR&#10;yXkZUSR8PAW44Pt/WpZ7+31LwzZ3+nahHcQ6fMtvNIv8RQhTn0561ryadBeIZ7KVWXBVWjYHDZrn&#10;NSt7Lwlbado2naaqpqF6I76OP5QQSd0mD3HU+tOpGVNuT2as3+X4hVjKm3N7NWb+en4sum5vtF1e&#10;bViv2yxvpROoXh7VQgG0D+ME8+2auynTby8nMcKmSOMeTJt5G4dBVfUdT0mz15fDV7vj36a0lvNt&#10;xGVT+Hd0z7Va06KCTTY/tX7tpLYFvVSe9VHW8b31162fb8brt6G0ficU+r+T6/ndfhoYevT+L7C7&#10;d/DsEd3DGsL28MmAzsD+9Td2OORn6VLc3PhD4rm68OalZyxzaW1td3dq/wAskUgbdG2R6Feo78VP&#10;c3F3pFtNqDBrmJZAMKPmUE4z70k+j6PoWpteaPaLDdXpjkvJFJ/0hQeh/CsnGWqesXun212+f4HN&#10;yy5nd3i/ii9dHe1vn52srWOW/aIn8Y3Hwv1bRtMsXuNU1TUFisfsswSRUldQ+D2O3J/CvQNINtZe&#10;G7fTLXaq2djHbvGP4SiBSKwviDqPhyISP4hVvJsZo7tZI85QJ8xfjsO9X/B2oxa5oF5OlvJIPNLx&#10;3Eg4uVdQ6sp9ADiinGMcdKXNdtJW9G3/AF5IdFRjmVSXNduKVuyi5P8AFv7kvnJp00Fvp1xMsitG&#10;sZVY1UfIPSqM2kD7HBofnqZI13xSBtrFv4c49vwq1o0UQvGtjtWF2ZZF9cjJz71iaRp194m8S6pe&#10;a/o8mnzaLdzW3h68WUkTRlB+8I789vQUTl7sVa7en6v00Wl/TqVJtxjG129PLu9dbabX66Gzrnhg&#10;6haJZ3Fw6SD/AFdwigsP9g56g96x9FGqab4fuLy+TbdtN/pSeYfLdlO1SvoMYrU8QXl5a3Gn69Nd&#10;710+1la6tkOC7bAfMH68f7VcrfOvjnSbz4Ka5rN9Zya3oq6hp+t28OyW2DyZEZ7b0+XjuKmtKnCd&#10;0tbaK+7tote97X+8wxMoRqtwXvWaWtk20uW76Xd1f7+h1kOjaf4tsme4W5t2t8R/KxR0dTnKn6/g&#10;aPFWsWeiRW2o6tKFSSaO2aRv4pGYBAfc1YsLbUE0SHRtQ1xprjTrNRcXWza0+1eXIHrjkVheAfEt&#10;54qe88P+M9KjZsx3el3W393d27E+WR6SIQQe9ac0VyraUlpfutdbN2ttv8zoqSjG1NaSkt7aXWtn&#10;b7u33orfG7xRa/CzwBrHiufTLm9jtbWQtDZ/6wLjcxA9gCfoK6bw9qiax4H0Xxf4cv8A7RbahpsF&#10;5HJ1F1DIm5WHoSCD+lZuqaHqcnjS1uzLFcabdtJDrWm3kYZXhWJgrJ77jg+qsRVP4Z+HIfh98JNH&#10;8G2gnS10+GWOOB5DIbZPMZhEpPOxAcKD0Xis4yrLGPS0LP1TTjZ+aafqmrGVP28cdOT0hytJdmmm&#10;mn1UlLZ7ONu5f0/xfY2t1JBf2stu0MyRLJJHhDJISBg/zrUvoFbT5J3tljdeZl7MV54PuayNL1fR&#10;9QtTbT3SyW0i+bBqHHlyNv27c/3ge1Ycnx5+H2mWniyPWNTltT4c1yLTNSjuoyNrSYCOPVGz97pV&#10;fWKdOP7yas722XRvv2X3Jsf1qjRp3qzSTTs3psm3+C+7U6Dw7L4c+JvgyPULaX7RayXZkDD5T5kb&#10;eo6lWHXvis/xj8TLPwZ4z8P+FvEFlMy+INTj0wXsMfywSurMjyf3VYrtz6mptVvPAP7P/wAL73xF&#10;pyfY9A0LTmmkt4n3JGmdxx3BJbP407VZPD3jPwFp/wAQNJaOS31jTre4jvFw4+zyASK3p8pIOeoI&#10;qZSqqiknFVUk2t1ZPXztfS+gqkpqn7KM4qtFRlK3VX10fRtNX6a9SPx0PFHhTw9eS+DtGW/vGut1&#10;vas21QhIOzP1z+JrmNa1nxFat/wm3wbkmvrez8S+d408P6k22YQ+QAyQ5+6yH5gOjYrurfWjbeCb&#10;fWLy/jvP9BH+lW/zJPz98Y9TUGm3FlJol5P9iWLULeOSS+jjYEyFE3dR146VFai6kkozcbq67rez&#10;XTW+qd00jOtRjVmuWbV0ml1VtVytd+qd1JK2xaTxV4Z8TyaULW+bbe2/2yz3KVYrnGD6Nngisn48&#10;33jvQfhN4h1v4YNDJ4gt9LZ9KhuzmMyB16j127gPfGaxfAFh4su/Glr8UtK1m3vfBuueHIzHpj2+&#10;2W0vFfKyr6bgSD7iur8VeJNNt/COva/dOvk6XazfaF25Ksib8Y7kjGPU1rGrLE4eV3ytqya0+z8S&#10;301uvx2K9tLE5fVdR8jalZrTTl0kmm917y7bPYg8PePo/FHgy3udf0j/AIR/WJLKBrzSNQmX9xI6&#10;jhXBw6scgMPUZ5q5aWN1p2tSCK3WdUkBm8yXEtvGy9B/eGe1eZ+LZrbxp8G/BGq+IfCX9tXOrTWK&#10;XlnpN1tZ7d2Ds65wfkG12XqCreleseJovsAe4gkWSQ4TzG6uB0ye9ZUKs63xa8sYvm2ve/S1lt0+&#10;5aFYXESxCcnryqLv1d03rpy32vb7loc/e6To3izSodKttVmtR9oSa3urZtkkTq+VUn0JGCDwRmo/&#10;AXi3QviHoVx48sJxG8OpXGlXkE0e3y54ZTG6kdhnB+hFWNd0nSUntdQ2vbyXipaedHyobBZSfx71&#10;T8J+HptM0PUn0uwj26lePcRNGoCyS4+eRh/eYjr3oSqRxCVltrv0Xuu3za+e+iJ5akcQtFs7262t&#10;yvytqv8At7yLXwvvNV8T+CrXU/E2jLp+r2d9c2urWIAK7kkZUB9fk2tkdCeKmePUnvjcxhjFFIs6&#10;28gypI4wjDlfXB4qPR/FEEOpQ+G7yeOz1m8mEjWswwJ8g/Ip7vtUn1wM0xdV8VaHq+n6HKLO8trz&#10;V2WZ5GKSQQFcqi9mYN69QauPJGjFSd7WTdt3otUur6q2/QqFSEaEItt2sm9L30S5l36vTztY23tk&#10;1Czl1KynUefwW+nUH8a5fwH4rtdU8HXN/wCL9FuLH7Vq09q2m6lbgPEA+3HpJGw5VvQ1uaZpnh2y&#10;8QXAs5TH/alzuunaYlWnUYC9cKcdh1rn/hB8SvAHxti1zTNI1CG7m8O65LZ39sx+eNkbCtjspxwe&#10;nFVKTdWCuk3zK1736+XTW1nv5XCpUj9ZhDnSlJSSjupNWbffRdPN72TOm1DQbYQjTtOWOOGFEMcM&#10;Y2hIv7qgdBwK5fwDe+L/AIZeEzovxN8Qya+YbjULz/hJ1g2tHDu8yNJkH8W0lQV4+UCu0WB7DxJN&#10;cOS1vfW6AbukcicYHsw/UVm6lp13caTdWt027bO7RODj5eig+o5/GrnT5ainG6cbq3S2m622WnVX&#10;dram1ai1P2sLqaTXla6eq2d7LzWtmtTNOvQeIdP8NeKdC8mf+1FS6aGGf93NbtwXUkYZgMHBwetc&#10;2tt8VbH9oaTxDoeswXvg2aXytU06cHzrGcJhXix1Rv8Ax011GmR30/hFdJl0a3t7zTZgkaQxjyyo&#10;OdyAdAV7etX9LsDJqN49pIq3BIlDx/xq2MBx644zXN7OpVjB8zTvF6aapO61763T6bWepyyw/wBZ&#10;lTcm9HGWmmqVmmvPW6enz1J7rxhZafrel2eqnnWLySC0udu1RMVLLE/+0wBA9SKNGN9Ya1q2l3M8&#10;M6WzRT2o24kWOXPyt6kMpwfTisTxd4T8OeO9Sm8Ma/FcQ/ZL+yvreRXK4njl8yOSJh0dWH5exqtd&#10;+DfGGp/DFNB8VeOHudet9SEra1p8YikmjS5EkaMo6gAhSOhFbSrVvaNct0k2mmt1o4u/VuzT23va&#10;2u8quJU2+XmtdrW2ys4u+ur95OzWjTtpfd0prG/1C9jW3mtbjT7gwMJkKrJGw3blPRlOevYil1Dw&#10;8+q2jW0BVWZs+TLkBtp9R0NYPjLV7q08PyjWLW8uVurg22rpYgtJBExILxjr8u4HjnFao0jxD4O0&#10;i1srHU5NUi0uCNLeSZv30i8AszfxNj1oVSMm4uOyu/K70032T+asJVIyvFxukte+vl6duqs0T+FV&#10;sNQsJtM0u9nb+z7j7DdJcLzkHJz2bg9RXG/Cb4s6E3gjxZeeKraTTbz4c6her4ksZmLG3AZ5EkTP&#10;LwvFhkb1yB0qlqfhnVvh38S/DXjfw7rOrNpOpeIryDWdLlm3QpJdRZV8HlVDpx2Gfeu5vbbRNN8V&#10;XGt3I09W8Qrbaan2qJR9rZQ22Fjj58/NhTn261z06lapUso8vI7O+qacbxkne+jsnfez02a5acsR&#10;UqKV1CULxa3TUopxkttpcqt11WjtZNW1Pwrr3hvTfGMVqktvrVtB5cjDBaCUAqW7gcj86PDt94bn&#10;1XUNF0ni40NtmrWbMd1vK67k69VI6EcVjeK9C1y28b6Kuh6nBb2trZyfatJuLcG3kiEi4Ix9x15C&#10;9u1a2pnWtL1bWvEEGn29z9ut18to8LMsaqdqM38WDyM+taRlUdRuUUmmk3bf3btr52Wuu9+jOj2l&#10;T2rnKPwtJ6Xv7t7qzutbaW7+ppzta299avJbXPmXEbB54VLBOmA1c38Un8Iw+HtU8Q67FI0Om20Y&#10;kuobfzGCtKoPA5JRgH9RjNWfgJ8Th8VPBcmq3dlLY6lpd5JY6zpdwwMsEq8qTjsy4Yeua1pNQ8Pf&#10;2uvg+/njg1PWoZ7myikTiZYwoYj1IBBK9cVo3TxOGUotWmtLrra2qvvfpo76FSlRxmBVSElyzWja&#10;6tWWmmvM9nZ300MHS9U8Op8Srr4e2etzNe6r4dTVZYojutZI0YRs8Tfwsdykr3BBrI+L83ibw/qv&#10;hi68BWRlki1q1tNQjVdzW1i5xJMo9OgPbBql4m8TaH8M/wBpnwn4c1bSWhj8VRzWdlrkYxDbttH+&#10;hv6b3AZPckV3mo6PFqvjez8R2WroklirxrbrtPmj7rA+3+FcsubEUqtKLtJSS03inZ319ebtayWq&#10;OGn/ALXRq0U7ShUs7aNK8Zdd976b301L2uT6fp1+s2FSHz/JaRU+VFJ746A1SGgS2OuWeoR3DFLe&#10;S4YQvh45UkAxgkZRl7Y9SKwPiJ4m8W/DfwlJPZeGm1prjVoormO3zkRyPy4B/hUdRXRan4k0bw1o&#10;82p304h0uOPzJLqRvlgXj5znoM9fSuxyozqOMtGrO21tdPVaf5nf7ejOpJT91xs3dNW677Naa226&#10;6M4i78SW2h+PbfT9aD2EUci2Wm64WwpnuD5kMLf3lZ1ddvYgHvXda/Bc4W9vv9DdUVrjy8OvmD+E&#10;E9R3FcZ45u/h1Zalar4+mhutN8e6lp8fhq18zd5upRcboyPu4AVtw4yPeux1W2ksLe4sLa6OpXEC&#10;+bd2vmDzSrHCtjsDyPSsaPNeonay7bre10u6Sae7Td9kc2E5o+1i5J2fR6rdpNLvG0lbXlevQ5j4&#10;z3XizwNor/E/QtaWO00t4bnULdbQzG7gB+eJVH8bA/Kexq1Z+IvDfifwPZ/F7wPoM32e+UXc1nNa&#10;tFche4ZOPnGOR3rV1ex0sQT6Ol7NFDqH7qbbIeGdduB/dI/mKyPAkHjXQL/UPDOt+IRq1l5f7iSZ&#10;dt1YLs2oT/z1UkZz19amSksV/dl5XtLo1romr3XL6tWHKFSOLla/LJeT5Zq+ur2a0sl5vTU6i1u4&#10;bKOG7kKxqWjn85eI23dufu4OOPXpWD4b8M2vgW61zUdPsnhGqXwut0MKsQwGAwA5KqC2VPTGR1q5&#10;PeQ6X4Mm0jxLJHeQ2emn7RcTADzkVcmRh2IIzVjQRHNBY+KrLWmn03VNOj8m22blDyc+eG68g4x0&#10;xW8oxqSi2tVr6XVn8lfo/wDg9fu1KkV1Sv5q+jfp0ujnfCNhcL4q1Txd4cNncabaxusFhY3LRML1&#10;8GXzUPykNwyt1FP8TeNH1/4Z67eW9lf6LqMVvNGY9QtxujkXgMp5DJuIII7ZPaq/wk1/xTp3iO58&#10;KeLvDUkaqvkpqiqpS62M2JCV65TAOeQRit3W4NRvdAvYdMiXzp0lght5G42k4Lo3ZgDkZ7iuejL2&#10;mHvBtX5k1bVPbTZq2m179O5xU06mBfs21dSurWd3+Ppra2i20mEN/rHgvT49c0+1mvptKjTULVpN&#10;0b5UB9rjrzzXLa74l8U+B/iDDaab4VudU0TWLyyi19doafSoGEitc4HMi7jED/d5Nbt5eeGtI0Pw&#10;34M13XPJm1C+isdNaVtrz3HlsQoI7kK1OuFu18a28VwzQ3sdq8TSmMmLULfdv2hv4XX0PXHvV1Pa&#10;OnG0rSXLro3e1te/69LM1xEVUcXCTTTjqmr3ts9Oqeqe6elnYq+BLm5udU1jwzr+l6fZ6p/aBaNr&#10;Wfeby0jH7ifDfxgccdh14qeO51OG8vvDesahazGWOSTSrXyzHK+zlwOfmAzkY5rntF8A+F/H39k/&#10;Eq31C8/tzwjeXVrp+pJIUY5c74WHSROdvNO8Tafa638YPAuoXfiyOz1DT72SfTrOT5XvcxkTR46H&#10;APTqKxjOpCnzOPVW1Wqk1e6VldNvvey1uznjVrRw8HZO8oqL5t4yaTvsuZXfdN2e7sui1P8AsPXv&#10;DqXhhjvoG09ilrNzu6b1IPIPv2rz/wAB/E/4Z/AfVpPgDd6RdaToMN2kuh6vJvksYZrqQyPZNJg+&#10;SyFty7jtIbg16Dqtt41sPEel6ppttYzWf9p3A1SKVdsotmTCmMjgkHrnqKwvF+ieHYLq+8WvpZjs&#10;1eeTV2jjEttcQx2zIVmi53YTjGMg4PaniIVFKNWnZTjpdr7LWq9G7ddLLe1nOLWIjUVelaMouzbj&#10;vFpN9dr2b1VnHe2/VeNbK70iVfEuhaNb3VxChN0gUCa4gXLeWr9xn5tp4Jrz+88N/Dn4nePl1qH/&#10;AJDB0OK4gja3MciGKTcrLKh4dNxUr1wa7LRdZt7zwevifwrrTS2slqWso1ber5QBeDyo6YB6Zrl/&#10;BlzpsWhXGvWnhqa1uNWsZrm+j3AeTeRgqR/sliMccEYzSxHs69SKsnGWtnqumqa736972tveM9lW&#10;qRTs4tczT1W1rxa6u/X1tubngnXxqutX2sagt/a3EN0bOOO+l/dThFysqEdjkjnnNS+INRuBqmo6&#10;5on2GS+tYrdP7NuJwpkYtu8luwLDlG7H2NV9Fi1rxJ8J4LfxLpCafrF5ZuJxa/MIn52MD64wfrXD&#10;fEPx5pmifF7wP4FvHj0/XfEd1aPfXlxZia2uYLdZA0LkdGkG7Y3VSKmeI9jh1KWz1vtrLZa/au0k&#10;nv8AIjEYr6rhafO37zjq9HeenklJNrfTfseh/Ez4f+HfHXhddD1CwkCwXlvLEqyfNC6TLMM4PqOK&#10;5L9qL4fWfxS0bT9VuIrDUL7wxrUF1JHKzRyR280g3YKkFJMAFT04NdJ4p0uO+vVvfClncTW+oeLb&#10;KPxVGLjgWkUL/vV54GTFnb1qPUbHRNM8dXniGS0muI/Ewgt9WDZ+RI1PlMB9ev1zVYqjRxEKkJRV&#10;pJRb8k5cr2s7Oz8rvtrWOo0sVSnTlBJTai35K7hJaa2ly3vt7y6a7/h3x9pHiTXtV0KLzobrT5Fj&#10;nt7pcb8jjbn73HPFUPCUa2/xX8UaTDfrJb3VjZ3KQ7cG2IUocH+JWxn2Iqa5k0C+1e61CGCK5utB&#10;k2yR+WVmjd1G3B75Brm9N0LSYfilpuqvf6mtxH5qWksMp8r5lJkjkHdeB16HpW1WtUXJeztLo7aO&#10;6/C7W+rXR7dE6lXnpOTUrTeu2jvHpfXVrtddL6aGj6V4f1WHGrbI7zxG0qmG4YM13DHvBj98DJA6&#10;gMa2NXZrbTJ9TiaYTWVq0gRVPzqg4RffjGK4z4qa/ZeCNW0rxb4pvrWPS7WK+VWuEA3Xcy7Igp6q&#10;+SenXOK6W7xa2Gg+DbLxOseoT6VHLp7TP5n2xYlRpFBJy+5Tz3A5qaVSMZShbVfe72t98m0vNP1M&#10;aNan+8pKycbLpf3krO193Jyt3enUybzRtT8ZN4Z8UeVJHuhjnns44QGik3B85PIbHBU/hWl470rU&#10;/GJ/tHw34he1uLHUA/n26jKOpB2uCDkEcEHjnNOawtr3xPDr2l6pNZyfNi3WXMUxAIGB045qrruq&#10;3+nWsv2y+MEkSmVLiHCh0xt+fPHJP4VPLHkkp31sm+9luuzCSpxpT572bu2nvZKzv0fW33WNTwrr&#10;XiqJVtPiE+nyzahez/Y72zGxHj3/ALqBgefMCc7hwSOK0pY7+Ax2163nRteMnnt94A8D8Txn6V53&#10;4ti1Txl8NvCOuWGs32k3tjq1ndJNdW2WTy5sSrMneNhkbh0yD0rpNA+KMGq+NLy21ex+ywSwrcWU&#10;HJbLztGj/RgM+2K0p4qndRk3qotN9ea9727WV2++j3Lo4unzKlNvpyt63Tim79fLXV373KPw1+JN&#10;/q3iXWvB3jvwVcae1hqhTRNYjtGW11OLb0V/+ei8gg8elYvxx8E+DPGelr4ai1vU9EvodWsLuG+0&#10;9mSWF1k+SVT0OMkHPbrXZXXmeHvEN5ex3zXGi6gonuoAxdVJwvmxn+EjjIHXrVq8gtNa0WbSr1cy&#10;26tH8pyZYuoZT9KzqUZVqE6NRp6yW1tHeyun2ej3076vOWGlXwbw9VqTV9ZJXa1tqrdNnvZa3er8&#10;x8NeOvF/hD482+n/ABfkuGsGtf8AhG9K8SQ3+LfUbx2M0bT24ACSugIWQcZUrnkV1Hibx74V8Ift&#10;F+F/BeoXK2eoaposy3k8lptjvVQMYYRL/wA9EZXYR5+6Sao/EL4e6T8TPB66W/iv7Nb6jJat4evJ&#10;rf59NvoXzG/qQWGCD2PvWprdjqXjPRrKw+JmiWovbTWyrzQyYUyoCsM6E9GJJx+R61zpYmKlBO+s&#10;ZRb12avFtf3UrSd203e7ucVGOMo03Si7pSjOMnrdc13Ftaq6s1J3vFtO9mjX+JHgXQfG9rovie4a&#10;b7V4e1OHV9Lmt5OsgU9h95CrEEGsC48R6Vofi+1tfEXiyS31HVN6affSOctAz7hH/dKg8YYZHrVr&#10;wnH4h8AXOnwajqsf9g6dpn2Jo7hvnEm8bWLe39far/ibwnp3jXSrq6NuYria3ntrOdGAZGbK9COO&#10;cMrCuqS9tF1Ix5Zu10+tvTe12k+6O6pGVZOrSio1NG0+trK+j6pWT30+Rna/410Tw78Yo/Bd2t9b&#10;30Pha4vLO6SM/ZLpQcvC3bzOhHQ1taDcSeHfhdp9r9teaaHTvNlkmO50GC53D6ZFcf8ABTxY/wAS&#10;tG1DwX4js5pNY8A6mtheXsjK39oIqc5x/Fg4YeorS1my8TeE/ioPFFnfR3Ph/UvD0ltdaPPGf3d4&#10;vzRyI4GRlNwKnvyOazo15Sh7e3ut203jdxi09XdxlGza+XnGHxDdL6zTd4zbSaVnFPe668so8ra1&#10;66nPHx14Dvf2j/h/orzXWl6te2esRSW7PsiuY0iRwjoeGRs+ZHIOhBHevRPiEs1jB/bEemi6+yr5&#10;0ewgsDgrtweqnNc14n8FeDPFOsx6hLpsX9raRp5k0kTwjzYklTGEfvggqQDxW9f2OvT6Pounabcr&#10;HcmPfcSTRk7owMsg989j1qcP7aLrcyT5mmmvKMI2afW6f/AKw1OtCnXhOzvK6cVbpGOq2veN+nyO&#10;P+E2it4O8JeG/DPxB0iLWrizvrk2HiGzhIk08uxco5PzJxhepBAFbHi5vF9rJaR+FDY32mfbGfxF&#10;Y3SmOYWciEK0RHG7zcEmti9kuYjb6paWUahph/aEMZ+V8jaX9sVzeu3urP8A2kPBNjBca1YQxXCa&#10;TcXgRr2wickSRMeCCcjng9DScI4ejyR6bNLXRaf4r2tZ3fTsZThDD4ZUbuyslb4rRSsu8vhs07tq&#10;61OsbXL+7tTq2laQ19Jp+nyp9lWTa8koTcsfPGTjAPYmhdPt9Ys9L1C10xYbi6jjuri2kYCW3YgF&#10;un3ip+VsdcV5L+xd8ZLfxF4e8cf8JLpOpaNNoupQ3GrafqW5msJ5EPnBSefL3Abeo29OK9c1XVb3&#10;StX0y60/ShdW1zIY5JI+TDGw4lH+znG4ehzWuExVDHYVYhSunfTqrS5b7XW1n+NjowGMpZhgYYlu&#10;6lurbe8432T3TWvbZanKfETQoPFniOHw/qN3MkO4zNbq5w+VKOrY/gKnoc80/wAL+HIvBFhD8FtG&#10;0G3sdM/s6aWxaCclQ4kBXywe2DzjGD04ra1u11W38YQa5pkEclvJuW+jkUHaoX7oPUZPNSXmk6rc&#10;3tstnbwzWNwu233NiWwmIOSD3U+nak6EfrEqqXvXte32Xa69H5bP0upjh17edTl95u17bxdtPR6e&#10;j6W1OL+IPhPxreaT9s8GeIbzR75rO5sYdUteF0/T5ozv82L7shSVQytwy7sjvU37O2j+I/gh8DPC&#10;/wAJ/F8kN9Hpum/Z/wC1YJyQ8zPJJsGew3AA984rotF1jU9J1RtI8SXVteabqMf9mQX0LBmS73Ee&#10;TJ7lTx3yMGua+MGh3LfC3xD4HsNda1+z6Cw81vuxMOUnDDnIK446d6w9jGnW+swb5oxlGzemvK2r&#10;PTXkWq2StrbTjlTp4OU8dST5+Vq1+2trbWlZPm387KwvgTSfCPxP+Isfi63XUNP1TwixEentG0Bi&#10;Wb7x5HzI5XOBkGt/4ia8ll4Zj+IWm6KlvqMl9DDcSTxj95Er/ddl7EfdJ6GuO+CPjvxL8Mr/AMM/&#10;Ab4z60up6p4ojmufC/iKHjzo/LDtBLnkOCxAPQ10V94R+I1nBb+Gtbl0/wAQaRatcre2s+UkuoH+&#10;aNTj7roeQ3eowtSM8G5Ri+aXxaaxlZct1d2ai07q6a1W6Q8PVc8vapxfO2+eyScanu25knuotaxu&#10;nFXS1SO4ewgOpwxq7xQtIswibO5Sw+YA9xz0rxbQbbSNd8P/ABFufjVY2FvdTXUiya5Y3ixy/wBm&#10;ghbQzFMPGwVVG/sc9uK6v4VeKfH/AIYj1nwP8R1/ta10u6efTNYj/wBadPO3Yjr3kQkjI6gVW+LV&#10;r4ZvY5vGDeE2vYV1O30nXLqwtlZ5tPm+SVpU/wCWsS5UkdRnI6VWMqU8Rh1XX2HJuL9GndWd7K7T&#10;Vk11ReMlDF4eNWKtpJOEldLmTi7rVPltutLXSaTOp+IvgHS/il8NbXwn4r0y31C21HTURl1CPcvm&#10;+WDFKT2OcfMMHnIIrL+Ec2szfDjTNGtBNpmqeHw+k6ppurSGV1kQbUbzOrxkYKt128dq0vh1pFp4&#10;Us7zR7LxDqdxZ3V0UtrW+kDmyVQI1WNuvl7QuM5xXG+MtT+NXh+98PweHdKsvEE0PiLb4gvv9Sbj&#10;T+dufR1OM/SqqSp0uXFTi1JRcXbVtJq2q13V1o9G01c2r1I06kcU4O8kovl1fxK2qs9NZbWtzXV7&#10;HR3OoW1j4h03U/Eti0ep2KGzvLizkbyh/EWHP/oQ/GsL4X+EPDvgjx9488HX9xJeaH4v14X5W5Ue&#10;XDdOiiSIsOm4BXycHPNdD468Q6FdWjSzaXbn+3LV0hs9TcxrP5Z/ex7ugYpkjpnFc58R/hBpN18O&#10;teXRNRu9LuPFl5C1wzXRKwXm0LBNv/gTCqrY420q8X7RTppT5HzdvsNa6WfMmk77J3tprzYiM4VH&#10;VpRU3TvLs2nFrlelnzLlvfve2h1HhTXIrX4bT69aa3JqljZahJ/ZFxcIfOdY2IZJM/eIIYKR1AHe&#10;tiaz0bxDo03jDQ5XuLfxBp674+cTIRw2OofGR61yPwi8Q6R49+F0em+GJpobrw1qS6ZrljNb/OLq&#10;JQJQR3DP84YdRzXSaV8RfAHiLXv+EM0jX4YdYtd8smmn5HYpxIAO5B547HNdWFrRqUYOTSTStr9q&#10;7Vk79NY21f4nfhq1GpQpqU4tSiuXzdrPlu77NrlettDm/DuhW2seBLjw+bibWNJtbhH0+S8uvNaN&#10;EPzW5Y/MNvbccj1rPtvGM9pq2rRvpF9qFislvpWpGMb5LDJDKZVzkoVfAbt9K6/TNNGl+KPJ0a4s&#10;QzW7NqFuFw1yMn7y+oPfvVK80fSvBHj/AE3VtJs2tbvXr6OzvpRlluYxGzRq/rtwVUnnt6VjUoyh&#10;CMou1tG/LW1u9m9m9tnszllhqkacGnaz5W9Hvorb3V3azeivZ3sy94m0/RfEXhtX8HalbyWFw0iL&#10;JCFmjeRDsMeDkMBtKlDz6c1lfC+/OrfEjxLod/pVn5Ok2NjHHc2zHbHNsIMZRs7SFAKupHGVPTNU&#10;/htpHh7wl4S8XWmk6c0dvpvjm9vFhVztnaR0kEsY7KRJ26kE1fvtO1zwpBc6loIs5L661BDqEl1i&#10;P7THnnJH8SgjHrVNuUoVXG1t0tVaPMrLTq1+a7X0jKUp0sTJWsrySu18Mo2Sdurb9F6HM6zpWo61&#10;4ztdN8YeGBfRaH4pjbQdVspmt7qwieI5lOD8yhvl/unPNdB8SPib4j+Gms6at5BDfeG55P7O1y+u&#10;7ct9hnm5hnkAyDA3KPj7rEHpW1o+klvGN7q9tqUhuI4Yba40+WPdHb7huyp67W6+1c6+leLvCH9s&#10;aRdNHqFxqGvebZtbc5s3G0iVG4ITPPtg0SjUpwlODs297J2Su1futOWz1S0unti6NbC0W6bacpN8&#10;ys/h0SfWSaVtdUla60tn/F7wdo3hDwx4j8R+BfFF1oIk0mMxW+nxrNawzbv+PgRsD/eGVHBCjpXa&#10;+BbNpPBNro+oXsd3c6bYwRXV1GoRbhdobzNo6Z5OO3TpVDwdc6Zq17f6f4g0B7W6t2CRw3TfubhY&#10;1KEr/d+U5I6EEVhWXgS78KaRrGveDLG+s/FlxDDZeTeXBeGeFXKxgj7rfKfvfeAGKmMfZ1lVhH3W&#10;mmk3pbV2W13ZWSS203Kpx9jXeIpRTjKLvFXVrOT0W3M21Ze7onq1Yr+GNG+EXxQ8Y6o/hlY7fUPD&#10;0vkSQwrsk2ycggdfLY55HGc1S+Ivxl0T4XePvAPwo+KGnKll4t+0WT6p9o4tJx8saMfusjcA5wQS&#10;Krar8BYNZ+JWlfFHQdSvNN1C1CQNbWs/ywSJIS8mRgvE3KlTnGQa2fjJ4O+GXxq1GbwJ47021uFm&#10;0W4a3WSPbNaTD5hKjcFW6EHuRg1yP61GjU9nCMJ3XK38Mk5Ldbp2XL3V7rXRefy41YObjGMKnOrf&#10;y1FdOzVtLpcvVq999F3mq6Rbr4Kn8PTYWSOOO0mjibdsUnarc/7PIz6Vn3dwukmTwhrWqxyXVpp8&#10;C2txM0UY1RcHgr/DJwenGeRXD/s1zfEX4RfD7UPhh8XLz+3m8NgTafrSPvmu9Ndd6CTPzMyfMv4A&#10;V2mtR/D349fDS38WeF7mz1ezuIXl0rUYEBdJFyBgn5kdGzlTgggjvXoUa0cVh4ziuWdn7r0ejs15&#10;2dveSts9mevTxCxWFU6a5avLdwb1sm007XvZu3Mla/k7PD0XxjrOqaVa3Gsxxx3Z1R4dKulU+VfQ&#10;cgCQfwyDBXIPUZqrqmi6Daa++maBHqXh++8mN7TV9OjzC67izQlegGc5GBjqK1/DHh+78PXWnaHE&#10;m5YdJjF9EEMltM2cybc/cYn5geuc1xHhbWr2P4+al+z7q+vG4/stYNd8O3jyFZpoHc74Dn7+z88V&#10;yVJWpx9qtW0l3u1tfRrtfR3SvqedVlUpqlCtq5S5bu3xJbX31SdmrO6Sb1u+78WadofxJ0DXvDfi&#10;+BbrSdV0CEN5bY3RZO/aRnDblDAjkHFUP2WPjB4Z+JvgOPTIPiBHrmoaeZrXddR+XfS2sUhRJLhP&#10;+emPlZhwxAPer3xA8O+KrTwrrWkfDXUILHUPtSyaLNNb/Jb3DncQR0MTHKt6bs1zvh/RPDkevR/H&#10;rwZ4ds9N1bWtJt9K8Wada7U8qVJ8u4IHEiPuGejLjPY1tUqV6OMhJK7SfNvrG/R7Nxetmr2enVPp&#10;lUxFHNIVFbSLU7p3km2/daerhLo18M7p3uir4w+B6T/tFab8Y9IL2+seF9Nk/s2SK42reRNG4WF1&#10;PUbiykjnkV2OmeKtb8W/De38U3Ommx1Y2ci3NqxDi3uACNue6ZwfpV3xqL7xJdaafDgW4lsLuKe+&#10;RZQrvb7irY9QSO3cVz180WtaF4w0DRfFayLql01qm7Eb2kzptKZHRsc81UaVPDYicqd7Td3tZu2j&#10;9Uo2073YnRp4KdVUb2m5uysk5NJ8y81blbV+7VyhourQ6r8JrG78a+HJrWaO6ja7jt5iDFOZNu+J&#10;xg43ANj0NelR6Nb6nKdWEq/bPL8uS6jwG2nnZuHbPWvK/wBleL4ueEPDN38NvinCdUsNJvPI8M6l&#10;qMS+ZMqdUk6hsfwtVT4V+BvHPwQ/aM8VQ22vzSeBvEdidWstJvp2lezuN370RMeijPI9CK58LinC&#10;jRnODalaMtLOL1SbWzV9Lp9bpWek4HFTjRw9SdJuNS0ZNq0oNJ2b6NN6Jq1rqyd9Oz12wOnRWdmd&#10;WlsbrWNWEMslx22tnbuHGCB8pNN8d+IvCGsWOoeG/iXpbaTH9q+zSPeR/wCj3VvKQgk3DoGztPIK&#10;nmp/ipGfEGjLpt0JVh1q6jtrK+s8MYFYZWT9KXxppf8AwkOi2Oi69ax6hZ3CrDfMPmVk/iP0wM+x&#10;ruleMpwhtZb7Pffr53W5vXjNe1hTSastGrp+TW+7vdd7dDD8BWniD4T+Itbi8SpqcljdXlpb6XNc&#10;38VxF9lVNscgb74f+Fg3UYOa1PGGh+LtB+Kuj/EnSdVj/sO3sZrXWNHlX5TuG6O4iI6OG+VlPG3k&#10;Vx3x5+E/jfUfBdx4e8IeL3t49Ns4JNE1CabLxSI+QJCPvR8AYPat/wAP/FLxl4g8Dzab4y0Wz0/x&#10;NZw2qanarMJIHMmB9ojYdA3JA7EVzRkqcvq0+aP2k97NNycbrorKy6x07nFTrRpylhKsZRUGpQe9&#10;2nJtXVuq2fxLXo7aGnR+F/iP8SptasNZhk1DQLOex1W0t7kNugukAVpE7qGQjnoRweKi+G/xK0Qf&#10;EC+/Z88QW11Hqmh2qfZ7i6hbytRtyoKssn3S4HBB5OM1ha1Fa/CvTT8bT4VsbPUPtyWeu3kL/LdW&#10;TfKsm5e24h2z3ya9Eih0+fVGnn0eJruO184XCyh1HHt04IP0ORWtHnlUTVoyvd7u8Xou1n7q76rr&#10;c6sK6sqys1Galeas7SjJaeadktf5ovdMyrfS00bxhq11YQKzSJ9omdidqqBjgjkEjr2NLZSaKLUw&#10;280y3G3zo1mYkyRE9Q3cD07U3TdMt5Em1QwTRXF3kXEzTbo0/wBlv7qkdaTxFb2dtoVubWLbuhkh&#10;t9svyuGHKZ/hz2PY10cvLeVu7++34mqvCm5JK2r+9+np8zldO03XtO+MFvaaRfR3GiyQzL4n0O9j&#10;G6SBlPkXELdGPmfeXg4PtWl4V8XaLo/i+9+F+r27Wq/6yxuJJCUnDNzEQ/IZCRjOcg8GteHSrO28&#10;Mi7jgkmkXSFEHnPmYmIhgrHuR/ermfHniXwx4asNO8ReOLpTYW9qt3fzXVufMjhUkkbx3XgkHtXC&#10;70E53trza7JaJryXXTrrbXXilD6jFVOZLVyd9uV6ON3stFLTrd2s7HE6fFe/sy6feMvjm8uNHvfH&#10;Am8u9jaXfb3OEeDk8AP8wbPGK9yvdV+zXVn4ZubQ6hFNMUneOYZijxxIM/eGfxrmfEvh/wAKXNlL&#10;rM2tfa9L8R6asi4USQtGwDJIn904rJ8JPeMkCabqkV82mXCJZ+ZMQ8lmTjcG6Mw9O+KmjzYOTgvh&#10;eyve2rb6vRpq2nS3UnBxnltR4ePwO1le9kt1Zt6NWt81vqaniXwvp2o+AtQ8B+NLkSaYbeZrrUvI&#10;B8qM5Xd14PIYMMYK1c+HFpqvw5+FGk+APHV/DqM3hzS447fWreRj9vVM7ZSD8wfaVz1yean8f6Jo&#10;8UNnrNlqDafJdTGONj80Uu8HdHIvdSMn6is3S/Efgvxx4C8K+DPEurw6fqHi6G5i0NrebYzyW3OY&#10;Wz1AVWAzgjiujljTxF9OZRaWujTcdH87WvrfZ2bR1ctPD4uTVlPlUVd6SV0oxd/70o8ul7vdp2Kn&#10;jODTbTRZPG1pG11CsE07MsBYwZGd3HXj2yO1cZ4H8R2Gk2+s6z4Emt7HSri3hvY7PzGBju+PMmUH&#10;5fLkX7wGCG5IzXqesa5ceCGul1BBqqx6Opu9NS3+aZlB/eJ/eLAEFfWuKvPhn4G1bw7petaHbSR2&#10;erWkwk2qN6QyruMZA43p+oGK5sVRqe0jKFrrVrZ9FdPXvr/wx5+Nw9V4jmoNc0U7rZpv3bpq+j6r&#10;o0vKya54Nu/iv4d0HVPE8raHrWm60b+31LS87JozwOf7rrtDdjiut8d6trZ0dbDxZokN3GshS+kt&#10;HPMDDoVPXI4ODkdR0rD+FWgS+H9C0/RLjxU17Zq0jaMi5Pl2mduxwecD9K39twsMzpqXnRC4ZLxW&#10;iLLtHA/A5xkVrRi/Z870lJJPZ3st2tn672OnD074dys1Kajzap3slv0fqkna7fllkapZfDW3T4a3&#10;Nhq8emyiCztdSmKpNbrIEeBnX+MLkAkdQM9TW5ZfDbwvpXiq68Q+DdQm0m6vGSbULcr8s+1Niblz&#10;gMBxkYyB3rzb4a6Pbaz4JjsvD8VyulzeJ72e1ZGKywTNMXDD1UOCR2IOK7vwv4ssfHPjXXrKJ3j1&#10;zwx5cWpWudouYZE3K209R157Hipw8qdTk54/y8uvVJ/C99vPVaerwNejiI0pTiryUeXXqotvke/w&#10;+eqXe5zvwUvfiRF8RvFHhH4m6nHfXFqA/h3VoY9seo2Zzugkx8pdG78MB612Xgu58O69fSWW3Fwr&#10;Mk1nNIvnWrLxjjkgdj6GuB+GXj218NfGBfhNrQLx6/JcX+kTXLFflQfNGhPUg9RnPFbnifRdI0rV&#10;/CfxH8Szj7Rp3iK4X+2bGFlVbaaIoFuCvVBgKS2QDjpTwtRRotp83LJ35nqk2nZvyT07qydtyMvr&#10;cuDhKL5lCTUuZ7XlG929+VSvfZpatPUx9K0C0+BnjmPT1164WDXpJLNtPuL4LG043SwyRKRgbl8x&#10;WA4BAPQ8auhRavZeMrm51S6W51CG1MlrcR3AGxZDwGX02AHHIzkimfGqbwJD408F6942v/IsbrWv&#10;KsdQ3BVS58s+V8/8JOWXPQhqteIPDVrqXiKx1caipitWaO2vLdcZj27BHIBxwenpUyp+xqShT+FN&#10;NK+1/wCrrzuZQpexqTp0rWpzVo32TjF3fzfMn91i5FpWoxWkc+k2pVoZDO0CxglmZuWAHX6iq/g7&#10;XvDPxAvLzRoNUtZLrSbiTzo0bdiVPvMO6yKOfXmrXhXSLLxJc2d9YazdWc1rcNGI+Vy0Z+4fb9CK&#10;8s+N8vhj4N63q3jktaWc3iC4kuLG60+KTzJLkAK8ciqCRuHVx0xTxFSWHpKtZcq3u9LW38tbLUeM&#10;xMsDRjiWl7P7V3uraNdneys1q7HrPiSK58FeFNa8f6RrEbafJbLf3Uci/KpjXLybhzyoycg9CD1r&#10;x34cfHbVPD3xn0P4P/ELSTFa+KL2PWPAfieG3LWd9a3IMhtn7K6sSqyL2OCADXpF18Y/h34f+Gem&#10;aJ4s8baUsevQpaWtzI5a1vYpl2FskcLuJRs9D1qj498G2WnfB/wv4B8MaNYXFv4d1mCGLR9VkP7t&#10;I+iwTj5opU4KkcEcHIrPFe0rRjUws0uVczW9+vK0tbS1aa1TSaT1RGM5qmIjXw1X+GouUV7125Jy&#10;i1d2TTTTWqtopJ2HftC6f4y0iS08QfCe1t724iuhFJpf2zyJkZj1hdgV+boUbAOOtBtvFGoOvxQ8&#10;IXt1pOv2bQprmk6rblYr23Xh42XtIP4ZFyDWN8XfiJ4JuNF1TR/sbahdW8MdzdabDdhb62iVwJZU&#10;53bo87xj7w5Fej+BNX8MeP8AwPHJoPiIatDa28cMeq+YGaaHblTJj+LHXPeqiqeJxUlGe6Tsns1f&#10;VbNPvuujST1qlHDYzMqsYVNdJJJ7SV1eOzTVtdWraNK+vmfxQ8QfFvQvFuk/Fj4ffDWbxBYWPzeJ&#10;vC9pOGmvYtrL58B6M0YONmPmzz0yOvt/G/wN8SR+H9D0ZBp3/CVSz2OlrNZm2uLCcp5r2rKRmI5G&#10;4p908kVFdTX3wa8Q2MemXK3Hhy81aGB4nk3PazXBIWQN/caT5T6ZFaHxE8JeHdYvbXxfd2RF5pt4&#10;95a3arki4ZDEkpz0YDKn2oUcRCpOUXd6XjJeivFq2jSd1tfXR3vVGnWpRquMk3zJzjJJpax5nBq2&#10;kop+V1eyd0+Z+GHiBvHa6votlHdaT4k8M30sLQ3DB1yGKbWVT88MgBOD65BBp2t3nh74j3za3ocl&#10;9/aeizW1lrOli4Z7eMc4ZYnH3Qed45PQ1kfAOx8OeKBrHxg8Nags814rwXS+btljmhdgY2HZS6tg&#10;ntWj8FVutPi1DXdW0+6s7zUtXIaz1KVX8tsZ8kP/ABRtwyk5waxo1JTpxTV1JvXe6Wz067ev5cOG&#10;lUxGHoU6lmpqTbte6T9yStopNNX7rS1lpzGvaT4D8V6XLp722n2F94V1aO/0nUrRBFNZXwfCxSFQ&#10;CIpGO1gR/FnpXU2vxL8O/HDwbdJ4hhn8CeINI1sQazb6rpAuR5nlv/quQrI/Dhwf4cY5rV8Q6X8K&#10;PEHiKa88QaW+n39wsKXt0sZQyb8xxq5HDgNgc9OK5r4c+ANO8Ta94k+IHhTx9qDwa3qrM2iXy7W0&#10;yaL91LHhuxIUj26dazjCth6y9moyT0aVrtK9m1o7xulp3fSzjKoYqFb2MHGcZ3UknZtR2lo4yTXu&#10;x92W2jukrTeNPA2qeC/EWta/4c0kTQ6q0UlxZbgUDFfLWUHqpUgcdOa6jS7m90PUbTWfD3kX2htp&#10;7Ra9aMm2YXnA8xv9rrx6VZvLfT5/iCthLrzRrfaMskVjOA0NzGXUlkbqGBAwB65rl/7Su/hpHqmv&#10;TavNMNW8Vrd3ckyr5YhIESwnPKhf7w6k812csaM21p93r+PY7OSlg60px0jzNtpr3WnzXt2k2rp9&#10;Lv10fDOq2Ws6hOmg+Tb3FxJNGs+8yQtIg+Vm/D+VWI9dufHngbWLrRtFs7vxL4T1AW1xYNwY3Owu&#10;VY9C0Z3D8qp3HhO++GvxG1bxppM7Q6Tr1xGRb7PMt/tQXHr8m4ZzjAz1rFul8S+A01D4oWtzapew&#10;PeHXoY87dTtpBvRioBwyBSQcAjaetSpyp3hJPdp+nRrz6/etdCPbVsPFxrJ/aUrfy9JR8/tK62TW&#10;rsd3faLZ/wBsw6mYby3hjSOFoDiRImYnbOO6kcgjpg81n+HNYguvEl14fu0hb+zYpFuMWpU7yDmU&#10;eqsK6PwhrekeI9B8M+OLDVYZtP8AFlinkFVO253R70K+hG0+3WuP+IzfFD4XeIbv4ieGvCFn4g0p&#10;vs8F5DG3lzwQmUCVgc/NtU5xjtXRUXs4qpFe7vor6WvfT5Ho4jlo044mF3G95cq5vdaTTsulrPRd&#10;/UvaZcW3hKX+0Z2gGgyWPlXUZfMcLbvlkX0yTyO1R+OvBvh/xF4dvrbUAsfkwKzXEPAkA+ZXLJyM&#10;Y61a8T6I+ow3GlaEi/Y7dhc2yvCxd8/MQD904OOD1FVYfEN94l8KS+LfDNncMYx5V9pccaRtLu4Z&#10;V3HHHUDv0qJJW5Grqz/4Nv8AL/MxqRp8kqE1dWdlvf8Amt5LRpb9tzR8K3Gpan4Oh1q8v1mt53ju&#10;rbUIZg/mJj5Tu/u8YqL4c63YeKbLWHPiOO4iXxBMrXkMYYgphXhk29HUgjnkjBq58PrXQ4tPuPCH&#10;hTUlaOzuV+0aXNbiNrLzFDeUycbQRkjHGc1zfgTwxZ/D/wAUeN7jSrez0yGbV4p9Lv1yEuWniDSG&#10;YdCyuPb5TjtVXnH2fVap69Un/wAFetlc0TrU/YS0cdVLW+qi36bprWzvZXuO8ZaZ4V1fWv8AhAvE&#10;Uzz6TqhlupheODbygDBTOcq2ORWT8Avhf4q+BN7N8LPBGu22r+B9SuJNS0eYZNxpM5bJt3OfmRuo&#10;J6YruNX0nWtYvLWGTSNF2vy8M7Hcz4+9GenJ7dq4W50zW/D37QPhXV4Ly4tbjV7e6stYtre5H2ee&#10;2jTdHOV6Bkc47cVz1qcI4mFbkd00rq6aUmk15pvdfPdK/LXo06GMjiJQd+ZJSV00pNJx63TbvZ+q&#10;s0r9vDeXWuaxc+FfEcNst0qfbY1t5AGkthn5gp7B1x7Gs7SPEGreH7ySHxJJDqVnNcSOdQ4jmsUb&#10;5okkHdcEL+Ge9SeILO/0zWbLxj51w0v2RtPnvrexV1aEuGLMM5CnkfLnBOa1p7Twz4qsLiWcLHcG&#10;LHmbf9bAD8rc/eA6fhXV78pWjuu/Vf1/wGdqjUlN2dpx1V3unqr9H2/J3MvSPEmn6HrGoea62t7D&#10;btMNOGWV42PyzxdiG6EDp3rm9H0T4ayeP2s7d30fXdVhdvIhkMKXjupDH/fx0btW9qUOo3fjXRUs&#10;ha3UOlFY7+CT5ZPIfjKjuc445rQ8SeGntvFVx4t0/VImWO18uPS5oY2aGQHh0ONwP44NZOPtFrG6&#10;i+3Tq1r8tPuMJ0qlaOqTUJdV0era1Wq2uu23Q5P4d+NLjxB8L7rTtL8SXxv/AA3r0+l3kOqYeWSM&#10;ZG1+PnABxnvWl4B8PeMvh38P9WtvD051OW+8RLcw2Ejc2UTKo8hT/cUDcPTOKseFdG1vwr4E1K3+&#10;JF5b3Fx9umvmmtrXZJ9lkORlepZO55rj/EGo+LvA+ga3400n4gabLqjW1tHbS3G5YBZbt4V1yfnc&#10;E/OBx0HpXPzzoxhOo3dRe2jWj6NvWyt12uzlbeFpU6tZS5owa0aTirNbNtXskrbNq+h33gbxFrdj&#10;pi+B/G0Jm1AC4lW78tQLtZJiFbZ2wDjHoPer1l4dhutB/sizERgsbvdGFYkDn5lIPQH0pmteK9Mb&#10;4g+GtDvbLaLizkFxMso3WbhRhHGOQzDCkHP4GoLmRdF1bXbi00O6eyvNouJI7jKtI/yl8D7oHXNd&#10;14x0bulpfrayev4X/HU9aLhGPI5cyj7t+tuVPXR36Xf363IV1KTS4bSHV7xdPh/tIWsU14ymGYk4&#10;WHPYliNv0xV6X7D4fg1Cfx1pMNrItqrXVxEf3bru2rhj6Fh7gmvPfiJ4d1bVvg9qngnxteSTaUlw&#10;h0W+tctdQ3UDGWKYPyd+RgAjk/Wu51TSfDH7RvwaXSrzxddNp+pWMa6jPptz9nuo8hWCOcZjbco3&#10;Aj61nCc5OUYK8lG8U3u9U0+yWmq6N6HPQrSq1JQivfUbxUmtXqmn5LRqS6N3Qyw0yw06bT7rVL6Z&#10;Hublbe3a6UhoZVJAT23ep781aurezuvGtvdQmFtSZHijabIZWK/6sH04BNOm1QL4oU6+txLNY2Rl&#10;lKR7vtACABcdC/Gfc1m6v4Xt9T8dWvi3Rp3kke3D2KSKQsDsA7Mf7rjgYNaP3Vor6rTr6/16GzjG&#10;NNKnFO0ldddLXfre5oaC/iGb4bWmmX8do2tRzTW12pm+V5dxLFT1+7yM81culYahbhc/ZZNLEEay&#10;d3/2h6n1rF1xri1Rdd0rS4VkaYT3W5iBNIvB4HQkcZ6Vpa7caVdaRb+M9hhXIMKy/etJMYwccMMk&#10;Zqo/Dq9kvuXXb7/6ZaqLlcf5Ut+qXXb7/O3qcv4g8Y6d8NfGVrL4i+1Aahq1jpP2lTuSFbuT5Fc/&#10;wpGUJJP98V2njnTgjJY3VmlxC0y+WG4ZD/eB9c4rndZ8E6b46ij07xRFZzNPqkzXDRyFVlEaBVzk&#10;/eUMce+K0NQvtZg8NW8uu+HpY5o7ho7qOa6X5VVsIdw9VAYkfSoiqkVOMlo9U7fffTzX3Myo+0jG&#10;qp/C9Y76d09LdV9z3sTxPa63YW13HFDJDOroZOwAJAB/u8iuU+KXhHxLo/h7TbrwW8iXrXSIlqsj&#10;bXbP3g3YgZ610AvtJ13wzDqGj6wsVtqvyQTQt8yyBsFeR3IIHHvWlegeIfD8cFvqBhutJmZGRlPL&#10;beAD37c06lKNam1fWys1by2/P/MdWlTxlGUerirNP0eny1RleA9c8QnTLO11BIPtVrK/mWr2zRzb&#10;d+DtJ64P54p/hvxba6/9r8S6vpcmn31vrEujtHNhVuBHjY/tnf07VT8PeNZ/FkU1p4o8P6hY31nA&#10;sy3UeBDPLu4WNs5JxgkHArF+NfgTQPjX4A8QeHLmfWNJ1C21C31VZtNZVmmmjUbCucg52gEEckZr&#10;OVWpHD89P37JtLa9l57PTqZe2qQwqlQlzNJ2jK6u0uradmrfO56BpWh7FbRtaVY5GkxDv5E0YHy/&#10;989Kp+GG/tbw3fReKfMsbqOaW3EjfJvUHCyIT2P8652O61/xl4As/DPiDxxNeXM+lmT+3pIVt7pJ&#10;8Z/eIPlDDocY6VraHN4z8X/Baz0rxtFDZ+IJLJobq6jQNGkyN8rgHqGUA49zW0akZS91P4W157aO&#10;zsmr6a2evZs6adeFSS5Iv4W1e2r0912dk1fR3s9ezDS31i28JRf2rbQ/25CCY75kDJOok45XuVx+&#10;NR3oWx+Idrp+iwQ27TQytfWrEL5sRTczL/tBzk/rVjR9XvC0djq+jxLbx2LOI4ozhplHVO2PasPx&#10;MNF1aDw/8QVupH1LRPOm0udISWdpV8qSOROrLs5K9flBHSs5ySimntbydk1f52++yTte5lUlGOHi&#10;4vVcr10dotX+dn87WYzU4dY8C+K4ZdGu5I7e6uo/3KrvjWOV1BP6E+2a6X4gaFPqN8useH5I1uLW&#10;R5V3crKfuj8B/OnBrDXNct59JWJzHuFzbtJzGqrxge5qbQ4LeS7bTtPu42juN0kcZk+ZFB5wPTdW&#10;kacbOC1Tenlbt/WhpToR9+mvhk9PJrt82vQjdo51W7hj3q2yK4hYfdP8TZ9qwfD/AIg0Tw/qmraB&#10;451S3trOWZ2tbjUI9qggDKs33duGH5VvyxW76nqXh64kUTWtqkrCNvmEchOCR7sP0rO1Pw7Y3enw&#10;aLq0EU6zLJaxrMu5bh3GCCSOMgmpqc+jVrq++3Zpr+tQqxqKSnC11ffZ9Gmv61OP8WfAOC68JWHh&#10;e/hj1KHTWnufD+pLNiaxM0wf93KpztyeOeR7Cum8M6pLf+J9P0y6v5rfUJLVo5rO84JSP5SVPcnA&#10;bj1qPw34Wn8GeFtD+HWiancNpWk24tLc3DHfsiJxHk9RkkH2AxVvV9P0+91K3guY5IbzSWE+n3Ei&#10;lic8HnvWFLDxpyUoR5dIpq/ZLS/Wyuk300t25KeHhRkqsI8r91NX001speSuot+ljTu7O8eyaSOy&#10;NxJp1yS0K43OuCQPxrDxpGsyXGixtLCJr+3kltJlw0Mndc91z2FdFqN1eaVKde0+086S5RBdW6MQ&#10;fL7uvqRTbTS9K1PxDJqoi8xRhv3ke3c68/oa6alPnko/evL1PQqUlUmor537aq/3bo5bWPDS6f8A&#10;GS38Z6bqiRTf2StpqsPmHbdRo2UOOgdex9zVg6HJ4t1HUt+qXYa6tES1WGbYrKhzv9mLHr6Vu3Oj&#10;QMLjVnt5lMikzWsibh5jcBlPXAB7VnW/h61hiuotM1eTzof3qySMSu/bt2+wIPT2rF0OWT00bbtf&#10;vp/n8zmnhuWbTjpJttX3urfjrfz1LaQQXjjTdXimK29uwzdRBlkXGCfrn86jhtNPd/7IvBGsdnAJ&#10;YmRP3ci4447Eeg9KsI5OhW8VzBMs9nZorJ5hk38cnPU/zrj9H8deI/h5pel+EfHfh2fVLO68SG0X&#10;XrVC32e2lyY3mHUEH5SR8oGM1VSpTpyXNon1a9Ek+2++2mu5VSrTotc+zW9m0trJ9bedtLa7m8sm&#10;maWLHwf4k8SWkV54oLQ2TecEa6KYxsBPLDIzj2rc1ufxBoHiXTnt7RbzT5GZNSxj9wwX5XI9OCPx&#10;rL8bfD3wB4tuNP0bXtHs760s28zSJJk3i3mByJEYcoQcYI71Y0i5eDxHJa37TYuois90zblkZAAg&#10;Oe5Hp+NaR54ycXpqkmnfzad13+9O+jNYxqU5uD0V4pNN3VtWnfRpvr1Tfa7nurbQ9Qv2axdreOFg&#10;15AuMbTyrY9/auW8aWi6ZqVx400a4ma8t54JNUtYZiouEU4UqDwTjtXTT6XDJdXEShY5Gt1jMvI6&#10;HKj2xWT481/TdL8DTeMddsJrmOzt3kV7GIyO8sYOFwvUk8VNazpty0td37W/K3XvdmeKjGVGTlZW&#10;u79rdfK3p1fckuV8MfE/TNN8daHLJY310uP3qlHMaPkqR65H61pZ1c+KE1y7sk82TBh28kALteM/&#10;zrL8O3mh694QtdaguEW3v9JjF1DIpRrW5IyQR/ARnn3qbw1qn23xTN4ZuNTLXNnpACSbs7i7YGf9&#10;rA4PelHllJS6ys9Nm+/5v/hh05xk4Ntc0uV3Wl3be3dq7/DoU7i1k8m71Hw2yvMsclxHbnhXw2Dg&#10;dQueM1NLFoGra/p9lqsMRaaFZLC6kxut5T1Kv2OeKh0T7Gvjy+8IX2uoslxp2bCGRSskcZ+Vth9C&#10;/JAzU1gkFtrcx8UaZHs0uwUSNH9xirZ3rnt39QaiMeaKuurWuqunr/mvk97mUbaPTez7XWr9NNTW&#10;8Ma3Zv4j/snUbK6huvMlgMlwo+dVPD5HZuorP/aN8Ct8Q/h1Npml2cLatp8yXOjtdR7kimVh8xxy&#10;AU3DI5ANSazqXhRvD6+NJNWS60+V1aC/ibc0IZgq4x1GeK6t9Qj0fT7ePUZFnDKUklB6tjgfjXX7&#10;OnWw86NTZrfyez9eqf8Akdqp08VhamGqyTjJb+UtE/wun/keAeLvit4c8IeDtdutb0RrHVrWQxaX&#10;C+RJc25aNWG48OQ7Bq766fTPEi6doq6ffNDpN1Gk11HHmPcy5Zd2eoPUdqk/aO+Efh74v6Zpuj3L&#10;x299YzLcwMwH7wbg3ln05AbI9Kf8KNM1Sy8VMsvhx7fTLq1Nx/aFrfBkuJR8gWWIjIYKM+YDg9DX&#10;mRo4injHSqWcHZJpebbvbaz5VutF3dn49HCYynmU6FRp02opNLfVt3S2s3FX00S2NeK1B1i+lsxN&#10;uvtsUjSfdaNV++PQ/wBa5/wBb6Nqupt4S8QaTfWt5odvdDT7iW4Z1lsmkADFum5jztPpxR8LdX8V&#10;6d4j1W01zxNb6to82uzppM0bKXt0OMwP6lTW14a1COy1vxQmrQq0KTQW8DRq3mKSp+U+3fI4FdUX&#10;Go4S21d01/29+aumvU7qUqeIdOo1bWSadmtLy+5tXTT7M5/4W+HNd0DZqdnrd1Law+KL67mtZ2Ja&#10;T7QBvQ5/hDfMvpnFc/8AtTXDajb6zoXh26uBrx0KXUNOsbeQpPLJDt2PGR1IPG3vzXplp4cZbeOx&#10;stRk8y3XzEZWGXfB+Y/1rF8T6dbOv/Ca+J/Dwt77ScvDfecGVoSvzHI5GBk7azrYaTwToLS/XXTS&#10;zs+jS2OfE4OX9mvDrRPdvVWSs7dnba+h02g6zD4n8C2EGuxyTTzWEKagJIyuJTGu7dn3/Wq/h+a8&#10;s9YvNGu4cx7NlrIJMqxA4XB6ED04qHw5a+HNXttO1vw1r63Nvq1m89hcQzFo54id35/XmuZ1O71P&#10;wvqWm+AvEHjIR3mpalIuk38kWG8+T5/K9CVjDbc9fwrtqVZRtOXp01vayv530/4J3TxEqdOnUlra&#10;y5k1Z3ta7873T/zOH+MHg/WPgT8dvD/7VPgfwbqmqWc0x0/x5b6XIzSXFm8TKsxizgtAwVlx97OO&#10;MV7to/iPwp4q1SSLRr+O4mexiuJNp+dIWzsLDqpzng+lZPgnxdqGt654k8N+J9Ljt1sL9bW0lWXe&#10;l0gT72Ox5GexJrjfsmh/A34zav49jVTpviPQ7eC+WP70UlszO0ignBGxyWA5GBiuWl/slRzpu9Kc&#10;22rWcXZpteTaV1bRtyu7s5aEaeW1JV6L/c1J3mmrckknFyWl/eajdf8Aby3d9nxL4tufDmnXEl5c&#10;m+k0nxJDDqEdrFmR7Wc4Tco649fQV22s2sUdwuo2yRzbG2SL2CmsLTtI0LxF4ltfif4Q1dprPX7O&#10;NbhePKnjQEo5RvmVxyM9R3q9rljqljrkV5ps0ksd0oiubXcNqxLnMgHrXXT9pFSlLVXVuvo13TTV&#10;/O56VFVI05TesW1a2umtpJ9bpxv5ptbmJ/wiUmnxapZ+DDtF1dR3FpE33beQEGRP9lWA/AmtrVra&#10;e58Qpe21nEq3OnFNWtZv+Wm4bYsN6qdw+hrjvCVk2nfH7UP7P8XXipqOipBb2MylreR4ySzq3QMo&#10;dfrjvXQeDPFrePE8QWOseENU0eS31CTTLSa9XB1GGJMm6jA+4m4sAT1IzWNKVOXu7O7SV1b3b7Pp&#10;e+zto7dr8+EqUakeS3K+aSSWq9276Kyvfra6dtdDM+FOl3tp4e17wT4p8MPbwW7eVZrNNu+0WpB6&#10;nswJPTtiuK0T4L+DNc8AQ/s/R+JrqxsbPxBHqlrGzbpZmWbzwvJ+ZMYBx0FerXV3dxeH7XWvDtwu&#10;oLuiRld93n2+drEHu2M/lWbqfgqHWvHOj65awXFhdeG5JDYyfI0V5HKmGyBzwPXvWNXB05RjTcea&#10;y5X092TTaurLRK/y89cqmBpyo04KKnZcuq3hJq6TXZLyTsl1NXxlfQaVLbtq93Csd832Vmc7VCkY&#10;HPaue+E+r3K6HqXhzV9CkhXwrMLOzma4Erzwgbix9wTjPcYraub3/hYnw81CBre1jvCtxbqsqGSG&#10;OaPOCe5GcHjmuHh+Nej+EtGs7fVtHt4tcv8AS0NvbwbpbfUmEkcLsHUFlCu/O4cdD0NbV60KddVH&#10;K0bN38mttt72aW72SNcTiKVHFQrSnaDTfreys+u/K1trpqz0DxAI7mxt7+CNd7bZWt5PlYKcZP4C&#10;rA0xI5ZLbT5GVZrZpIph8wJI6A07xdafZVtYrC3WScSeTb+3HX6cfjUOuXXiHT9N0efToIRcC/jS&#10;9tN21HQgh1UnpjqPyrrklCpJvy2PQlywqScltbY43wX4hlm1dPD2ryTWraZJFFDdQxbgzZOVf+7k&#10;96d8RtMsbn4vtoNpr62GqeKPCN1b27/Z8spgZXV0boWBOSp6ivPdO8beN/hb+1f4zi125gfQ9a0W&#10;G8tzdW7fI8B2kAjgYBy/Q9K9j+KlvqOp+B5tX8IxRza9Hpctx4bdFUu1wE3qsZb+8BtPsa8qnNV8&#10;HPvCTutb2i2tLPdx+G3db7ng4WrHGYKrTd+alN3TWrUW0rWf2o6J+fUv6LczaRpVvbatdQK9xGg8&#10;yGPZvuSPnIHYEjdjtzXOzeCvDHiTwtqcZaO6s/ECytcQlvlkb7sgU9s4rRuPGGi+JPBmi+JdY8O3&#10;1vHeW8M2oWoi/e6a7x5YMB1CuSpK5x1qtq1/p/hPTLeDSpPtljHfB7hbdQzWtu3WTA52A8nFdlSV&#10;GUdbOKX4NLW3a1/6Tt6lT2M4q9nBR0ve+qWtn5Xvv57Mj+HMWl+DBpfw306SRbG3sjHp/mNuGxBz&#10;GT6joKveNlmtUmvLKdUe3t3Mb7vl+Zcc/wCNR2+q+B9I1HTbDUvFlru12Uy6GLhgHuJAMsq++Ocd&#10;am1CC7ml1TQokhvHXYY7O8j8tJISvISQfe/Hoarl5aHs49NFbpZXS0v8ra2sTCK+q+yi1o7KzXu6&#10;XS0fazXk0ZD65pcXinQdF1/SLi31LXrGbS7G/teUINuxkaUdlC/dJ/iIA61q+HfCNz8P/B+haDZ6&#10;7cXLaDpsOmt9ob/j6jHyiRv9vAzn1rlfGfhrwJ8RvE3hbw7rN3qGn3VrcFtFvLS4aOS1uLbDbd/f&#10;ePlCn74DdcV3WuaXfX0s2nLq80Tzqpt5sDKMnJI+tZ0YuUpyavbRNPuotprTW6XqmvMzwynKpVk0&#10;nZpRaeuqi2ntrdKz6ppPZnP3/guG38d6p4z0vT/Ou9V0xIJZVuCu+GJshCB+ODVzSrjTNF0W41rT&#10;r+4htbeNmnW4mLBFUEkc+lWtWtRpFxourXa+XcQyC2abeQrq4wQe3Pv3qFLpdN1i+0m508z2D2u5&#10;tsYYOxbaRj1P5cVpGnGnJtK2r+963+bbuaezhRqNpWu302cle/fe9yb7PYef/atnII/7Zt45FZPm&#10;VpNuQ49Gx371HBLdLeaaNVZVvfOKWc0bctkHPHcbetR+Mxfabpca6YkcclrbymFufLTC/KWA5xnA&#10;4qimqnWvBmi6l490KFNSs72M/wDEvuC6wXA7qxAOMY4PXOKJSjGpy9d/LdX16Pqv+HKqVOWo4vRp&#10;X623V/R3vY3NLIj1+70zy2/fSLM0bScKvQso7CljtV+3T6dHGkYaXf8AL0PvWdqF5qE2q6H8QvC7&#10;edp92kkeqQ3SlGEWDtI7hhIBkelWf+EktoPHdv4Y1LEM2pWP/EvkVdyySDmRcjpgevWqjKOz76Po&#10;09VZ+d7euhrzwWkv5kk+jUlda+d7eugy+uLy11SzkjPzXV0YfLZ8K6t8pP5dPevO/jB4e8feK/hx&#10;4U0bwz/xKZB45ji1RW3P/wAS6NnA2kcqx2pyP72Ohrv9Til1DU5dA1TTpvK0vy73SdQEgO+UHlMd&#10;Rt9+CD7VneMILbxp4aGn2WutZx/2ogmuoy0RtpEdJHU+gb7nodxrlxUPbUZx11TVlo3qrrX0t2ad&#10;9jgx1BV6FSDb1TVr2b1V9d1qt1pZ3ND4v6lLqfg37JF4VfV4dRu4rPUtPiYqyQSSBZJPX5UycCnR&#10;6F4XvPiJZTaRqjpc6Dp7QWcazHb5O0LsIzzgY68ipv8AhIYZPjN/Yc801vI2lzXAi8s+TL8yj7/T&#10;eOy9cVFrvhqTT/M1zwtaQrfTXStJIV+VxkB8n121vNe0qSqaOzSff3ddLa7vZ/qdk/3lSVVe9ytJ&#10;q2q5ddOt7vZ9tCWbxHbWXiuz8JX+tw/atQkllhhmkCswAHyoP4se1alzokNtpE1tIpddzMdvXk5P&#10;414/+0N8Hbr4z+MfCviLwr40fQ9W8Jasuo2N4sPmxygld0TYIIJ2/TB5r1S71vUNVu10h2WKby1l&#10;lEbfKxVhn8Dzioo15Sq1adSGia5Xe6kmtV3TTTvfyaM8PiKs61aFWHuppQd78ya1TW6aa67q1uo7&#10;w9Fqyo1lrQjkK3czLIq7cRk/ukI9QOD61StVOl3FzaX0jfZ76YI+/lUQjG0+grT0/U21DX9Qspbb&#10;Ysaq6ydNzMPuj3A5qpdXel6ldSaFNLIs15aybQykAqOM56A5NdPu8qs7279eljoko+zVns2lfr0s&#10;eL/EyH4s/DD40aH8bPhtaPrGkxxf2LrWh+eF82EtncrMdquvGM9RXven6xZ+IbFdT06NlZoSRFJg&#10;Mr91PuOlc/a2i6X4ZXRdVt7eRprhRMxb5ZT/AHj6MBir2iwaPBPdvo0iyLZzbb6GO4Ba3k2g4PoS&#10;CDg+ua5MJRq0Ks2pe7Kz5X9l9betr22T1XVviy/DPB1puMny1GpOL+zK2vL8km1tpfuzi4vhPar8&#10;dV+NOnXU0N3D4eGlyRr90L55lbd6nJAx0xV74tX2k67Yz6FrCzMsEa3MixMRtbBK7iOg46+uK6rw&#10;7HJBLd3qlXiuLqVplz/ESMH8sCuU8M6z4Z+I/iPxRazabcW50eaO1N7G4xcsFLMnsR02kcg5FKVC&#10;FOk4RsvaNuz66a/l6dDKrQo0aPsYWTrSk7PZuzbf3L9N7Fu7+KPgrTNR8DQaprq+T4mt8aVeSNxN&#10;IsYOwnpk9Pcit7xdoWlLaX51KIgX0IiM23kd8E+gPPPpXKeNvhf4f8dt4fs5LS3ntdBP2+1tlHlt&#10;FcJzGVA9O69666y1C08T+G2Yyu0rx/vreT5XR889en8q1pSq1JThVS6W8/dSl+N9uj8jqoutOVSF&#10;W1tOXz91KXrrt118ihp1/a33g42T3DfbI0YTQrxJuUHD49CAGGPWud8QyWutfC2Z7nxTIs2rWsMF&#10;vq1pD5d5Z7sAPg9WU84IrQvbG9i1Oz1OxhkuDYzrNeR8LJIv+rJU99uQfotUPjH4W0zxjNp/nRXQ&#10;js9Uhk1IaexUyOGUruxghcgE1jW5pUJJq7Stu1e630+fmt00c+JlVeHk0rtLlSd9U+t/LW+/dW0v&#10;0uo2+pWF3pNjqE63VyLRYG1ZUCySMoHzMOnzYyR6mrlrfXkniebSx5LQ/Zvnj/i8wc5x6UasEv7v&#10;7TGWmy33d20hv7yg9hWHpMljdeOtT8RTWeL/AE+1+z2qrMPMMBIzJt7At6+ldN3Tnp1f4Ja69fnv&#10;1Z3Sl7Oqkno2vuS1167fM0LGzmntr57eTzBNuP2cj5o5AP55xUdje3nizwS2p6RdiHUo5Db/AOkQ&#10;4Xzo2wTt9wDg+lVNXWSTxDpGu6F4mntvsVw39oRqoZbhWHKSA9uBhh0xWzHZRXlpcxWU+23uLORL&#10;WaA52k5JPHUg9D6Uo+83H5et7NNa6W1XqTTvKTitkmt972aa10s7oh1z/iTaPqGtXV00McsfmymT&#10;A8h9uDj0FV/CGmXemfDWG0fWLm8hEKtbzXUebjDHJD+pyfyqvL4bm8c/Cm4+GPj+Rb6SbSlttSnV&#10;iouVYcNkcgkeh4Nc/wDDvwvN8J/EMfwsF5eTaLcfvdPudR1TzJEmVVAiG7krgVEpyjiIS5XyyVr3&#10;2bezX69H2W+EqlSGJhPk9yUbXvrGUns0tLXtd33O4vYbEW9rpeoszPbgutwy7ghK/wAR96aFe1e0&#10;tRC8kc0/7maPBCMq5Cn2PQVkeJL++W71waFFJJcRBUbzVIVZCMqvuue/atfTXi8U+GNJ1bTF+zsl&#10;xDdXUDttaNlB8xDjv19jXRzRlUcVuvxSdv0OqNRVKsopar8Unb57f1Yw/Evh6afx1pvjnTAskNra&#10;zW19A653K5H6hgDntg+tVfiLFp13dW2tXWhW+qTW0YeGwk4kE6cq0Z7N/Si316XwhBe+P/E9lfRS&#10;3GoHT7vT7FGuIZommAiulQcp8rZYjoAc1V+Js/jrQ/G8D6JZWdzp8cW+aaRVYIwON5P3l4449c1w&#10;VpU/ZTdt2m1a9r6J26J22a3TPPxE6ccPOST95ptJXavonZ+S1T0Wu/XpLfU9M1nxBBpEajz7+wWe&#10;7s3bLKoxhiPY8fWqviLQJ7/RdYaHXWUaxMtn50ajzLS3xsyp9QfmBPeuZ0u1sNY8b+MPE3gbxItn&#10;4istLiWW5mxKlu0qAodhxviXGcd812Gna3ex+GtHv9Z0zybiS1I1P7DEXj3bM5A9GbkDtnFaQqRr&#10;xfOrb69Gr8u663vdPa+l7O29GosRCSqd5Wa2tfl6dd7rbfXQ5XTre68bfEz+xvHvh63uLfwraW97&#10;4V1yHKSm8VHR3wD12kZHqe4rutL1W81CO4juvL+0LlIT64Hf3PWsKe6VfEdxoE8TKrSW9/Y6hB8u&#10;/ccGFvQLtx7g1ra/bXGmX1rqtvt2zXgN1GE4ZcYGPeqw8PZ8zvfXV9eyv35VZJ9rasrCxdKEpJ39&#10;53fXV2178q0T10tqzzDwV4g+GXxS1LxB+zF4j0+80jVLW3klvNOmHlNKDNuFzA4PzKxw3HTFd94w&#10;k8baX4OuJvCVuup3tvYrDHYzSbPtDp0+fszYA9KpN4euNM8Sa3rvmxzy6lYbrBpo1MtjNGMbAeu0&#10;nqM4rb8K6wNW0Oyj1X9xqF3abpo1XC+Yn3semeuKywtFxi4TdpWcU1o+VN8t021dX9HfZbLHC0pK&#10;nKlUdpPmSkkk+VO0V2bSd1pbV6bmP8CfidYfGf4Tr4ovvDF1pc/9ozWupaTqSjzILmKXayZ7gMMA&#10;+1U/GXiC88L+Bda1638KPqOoLdSW11aW0eZLq3WRV3Ff48RsT+BxW94Wj0nz5n0G6t5bnzCb63XC&#10;s8gb594/vcde9S63ptvNr8MEJkQ3kYPlr/yzYdT+XFa8leeEipNOaVuZJWbta6X6X69jb2deWAjF&#10;zvJLl5rLVvS9tr+VrJt9CW50fwtp/h59D8P2621rGyFbe0Xywu7HIA6Z71MluTax21/Is13uWNrj&#10;ZtZlzkZx7VV8UwIYBOoZma5jTy+n7zPH0/lUmsWH2nUIbkX11C9vMrCSBvlcj+FvUc10csYtpRWi&#10;Ssu3p5HVL3ZO0ey+Wv5E2v2c11K0NvKnnRWuG3H+FjjBHoRmsKz8VRy+DZPEUmnXRuLCR11CxjTd&#10;KgXIVwO4KrW1DrIu7mbT9ZskjlaQBpIm/wBbCDkEd8j0riPhB4s8QDW28OfFrwzHpvihtYubaLUL&#10;Xi116xVTJFMgz8rqrhXjPIYEjg8Z1qkY1opP4rrVO17q3z7JtX1tqkcuIrRWIik7Kd1e2ielr9n2&#10;vo9Ve/Lfs/D1/wCHL8ldIvVea2ljNxC/ysPNTeuM9iD+eRV/U7WK4nhnWUblfMf071Tu9MtLOW5W&#10;SJS8zR/Z/l/1Z6KAe698djWb4V8U2uqaPtvdGv8AT5rGW4t7q1uouVZTjeD/ABRuOVPvWkaii1Cd&#10;k3fy2f8Alrv+tur2kYfu52v+Gj/y/rcnvLS+S++zNElxZSaaweyxiXzSxOQfTb0HrWHrmjW2m6Fo&#10;+nD7UtxpOsJeWcyP8yIuC59wY8qR35rpb2O0uNKNu6OouLLZ9oib5ov7pz1461DBDqF9pmm3WpSR&#10;m+tY9t0vTzAf4x9Rnj3NZVKSndLt+q/4DX4GFSjGba7r10utP1XpoVPh74ue5/4SHSdYvle90fUA&#10;k020jzY5F82KRR/EvlkDI7qaT4X6/eeK9GvP+Ew0sW95JfTRrZzbWDwqx2OvqCMEjsam0fT4WPn3&#10;9rCkaWyrY3MbYKr2Rvp61gjxNq1r8ZNC0EeHYfsMq3f2y83cxNsBhKepY5DDFRz1KXs3OWl+W1nr&#10;zNJX80nvs9W9Nso1J0PZOcm1fltbfmkkm/Rdequ2HxN0fR7v7JNd2LXGpafqEd14ftorjy5hNGMs&#10;0Q43EJnco6rXVeLNP1nV7zQfEXhjXltJNP1KO41CKSHct7ZspEsH+yedwPYqKo6xpei+Jr21vLu2&#10;WebRL5pbSNgVeKbaQZEPUEKT7EVtaPc2mq2YbT9TVp4VDzRqw3bDnbuXsCOh74q6dK9Sdlvbbf3e&#10;vqnpbsvkbU6MXVmn9q1raPTW997p+eyWi65uo3X2mdtUsx/p1reMdNjbjzGUfN0/2CetS6DeaRqR&#10;bw/bXMiskKzyLKnysrk4AbuQc5FRCxOoym/0DUra4Om3+yRo5AdjgfPC+PuvtbkHnpWJexWuqfDf&#10;WJrDVJNFvvPuEW6YASWmCUjl2n06+hFVKUqcuZq+jdu6Xbpf57JEyqSpy5tHo36289r309EvMg+J&#10;mqWfwrudF8Tajqn2PT5NchspSY8q/mAgK3pk9DXW6jayaXq11rtlbedHNZjzgjZ+ZehA91zn1qkm&#10;iT6p8NdL0rxu9jqkiWsMeoyTpmK5kUAeaPQkjI9zVHUPDni3T/iloPiHw1qKx6XDp9xBrWkyMf8A&#10;SE2AQbT0DKwLZPbio/eUp8yi+WXK0rapvR3T0stL2133DkqU5uUVeMnBpdYt6N9U0rptLonuY/gi&#10;GK4+Md/8QvDGrma31bw3b2mraTJHte3nWWSSOYnv8mYvwFdB8L/iX4c8Y+CrXxTZWE2nW7X11YTW&#10;dxHta3mgmZG3L23Y3D2Iq7ZafpUuv3V7prmzvZl23FueBIi/dcDsc1AdI8zSZ7edF88RsfMjAXfI&#10;eC59Sf5ipo062HleLVvedvNtPR3utndd30sGHp1sP8LW8m+zbad+rXW66tvyKc/hfwrZePbrVbO8&#10;+xal4ihWy2ed8lz5Xz4VOm4DnI6ip9RvtbsPEN9pep+Go5tHit7d7OaFxl5S2HBHbaMMDVC98HW1&#10;/p+l6l4qzNceHZmuNP1IDEiSFSPN+U8Hb+BxWxLBqeq6TDe3epedcRWuDeWbBUulY9cc4I/nRGEu&#10;WXKuXrpZ3vvdPRat7b236BTjLW0eXXmVut1qpL/E29NHZa33ns7yCOcaDfgwyXV1KdPbtMqDdv8A&#10;bg8isTxvqVl4Z0dvEHiBG/srS5/P1Bo7cvIQuSrgLyQODxVjTtc8VD4hW+hXC6deaetqZb5yStxb&#10;scqrIBxjIAYHB5zWzcrNcy3FhdwxTNFcblVRjdGR8vB6nHHvWy/eU2lutNV5J/Nej7re5b/2ijJR&#10;0abSuuyW+uqvf1Wnmc1ohtPstz8XPCfjKTWdF8RafG50neDEGA4khP3kYjgqe9Sa1fajYaK2p6LE&#10;0k62Ynj0u+faGwufKLfwtngHpmq/ieSw8GaE63mnLb6eGa5vvs8O37Ki/N5gUDnpyBzWhrniLw1f&#10;eDIdYkl+1W+q6K1zbzR5aOePbkKD2Jz0Nc0fhcHK0krvV6N7tX1tfZarpYw5oxhKDaTSu+mr3avd&#10;pNvzV/Peh4J1/wAH/FrwnNrXg6b7LfQyLBqFnKpVrW7VctDIPbOMjg1be1v9M8YWfiScvFa3Gn7J&#10;rRlDKkg4Uj0AGc+uRXBfs5/FX4PeI9Y/4Uz4W8dNca1b2smoXFvdW5humRzgxtkDLx8e+3Hau1+O&#10;njtfh7/wjY1Pw9dXuj61rUelahdWcJdtP3jMczAc+WWG0sPu5BNZUK1OpgViZyWlruLXLe/W17b6&#10;6267HNhsVh6+VrFuafLZNx25k0ndK9rN2flq0ka2kaRY+HRG2iadHHZ9GW34xtY5Uj2JJFXP7Jng&#10;1ae70/URzOku114VCMMv40eI307RI4b/AOZYftitM/ULuG0k+3SnSW8NtqYil/dySjazq3D/AN2v&#10;QjGMFyLS1ttLeh6/s4QfJbZr5X7FfUoZLtWlQL5trcFlUH70fofbFR6XC0MzXlrc7l2qziQfMpIx&#10;s+hHFS6S7tDJcXiyRyeYVQPGFYAHjPqDWVaaDrml3OqHTb5biO6tdkMMkm3YwZnDBuw5x7VL+JSt&#10;f+tDGbalGaV/zWmmn4BL4fsbXwzfQ6hJusY75pWZSA1oMg+V/wBc19D2JpnjLwKvifwrqPg7xYtv&#10;faLq2nx2klrGmAoznep9CMcdsVU8ceJ9O8O+Cb658Q6DNNHeSW8GsQ2MJmacysIpN6LztCnlx0Ay&#10;eldTbaJpMvhi1stC1Zms7eCNdPuIm3YjThRz1GBjnrWMadOs3Tsvh1V+jurNW2eu/XTzM406NaUq&#10;SSfu6ryfMrNdVa68vmjOuPJ8KeBrew0+VpoNNstkUa5aQxx9wO+AKpaZ4Kgi8Z6h8ZfCN8z3Wvab&#10;bG5sLqLG0xRFUK5+ZN2cMOnFbM9rcXVz9tM6CWByH8mPKlWHcdvWs/Q9Rmk8RQDxBLHFrCaXMu2G&#10;Y+TPbiYfvFHGSDjnqM4rSUKfNCMlorcvk1pe/o2rPfoVOFN1I8y0VuXya0un3s2rde5F4j1jxXD4&#10;TuNf8F6ZG2txRj/iX3hOw4beUOPUFsEdKg8SeLbK38SWP9isYdWk0x7l7RvuyL8u5W9SCcZ6iug8&#10;Maxo+vanfra3CvcQ7WuIV7K+dhx77TyODiuf8V6lpfg/Wf8AhJdZnto7X7RFbwTXEf8Aqnc4KFuy&#10;t78dKVS8afOpaaeis9X69H08jOvzKj7WNT3XbXouVu7W1m9n52OpS/s4dI3zKMOodiOjZ75Hesy6&#10;sWsLr7WLLzLVYfN8s/3s5GPerl1YJa2lxYTwNJbSKHhWMcIp6rnv6isnSb/WIdbj8J3Fwt1byQtc&#10;wSSL8yIDxH7jH41rUlqoyXl8/wDg/wDDnVWl7yUl5L1/yZe1HGraHMtpLv8Atdi0sDK3zIWUqCD7&#10;NXPWsGt+D/DUPinQDZx3VxZwJqVrcRssf2qNdu8gfd3DOfc5roEF5c6tbXFpOIvs3m/aLVVGycY4&#10;XPbBw3FVFuYfEOlfa7W5kh+y6o9vc/aY8fN91g2eoOeD3FZ1I+0d07Ss0mvlqvS5jUipy5vtJO3T&#10;tdr0u19/Q1NL1C7s9MhN7p3lrKu+aFZNxtmbkrn+IdcH0rn9J8KpoUGsWI1mSbTdQvBc2atJxCW4&#10;ZF9j1we9btveXtrchruxxarZEyyKeDtbavHXpWd8TIbE+ELmwBeP7Rbjy3t3KupyMMD/AJzVVIp0&#10;+Z68qfl0+6z/AD9Cqyj7HnavyJ2vp0t9z9N9jjfBXhL4ofBz4n6xqQ16PWPBOsR+bDYzKRdaZcZL&#10;Erjh0Yn64x6V218fDPjq+k8NXsjM8bMJkXKtG20EAHtkcj1Aq48ltKulaRdy+ZcXEKEzYI3bB1yP&#10;4u+KhiWHTdWbxM1vhEjdX8tN25ScK3HORj8qzpUI0afs07xbu03eyerSfZX0TvZabWM6OFp4an7K&#10;D/d3u09bX1aWui1vbVLW2ljH8QSTaZqa6Zqz+ZbSJ++d2+7wAW57YHPvW7qM1nptmPtB2tJGERlb&#10;O5QM/wAqQnQfEkEmpwTx3Qt1aORY+SC3bB9qz5pYLnWYZLWdXsYYWVdzDb5pHAz2I6Vpblk2mnfY&#10;r+HzOLT5rW9Nn8lqXvCMo1vRo7iK7VpI9ySqeQwzwTVizmmuIVl1GzEcmxvLXqO+QPboap3n2rRt&#10;Kmvk0zFxcQn7Zbw8MygY3Ljviq6ay2r6Raz+F3W8iieESMZMOqBvm/HYCR+VUpctk90vvNFUVOKj&#10;L4ktu/y/Ps2Z+saZqeueJ9HiQ7bWHzG1ZW5WWFo3URn1yxGfpVyZpfAfgiOLwjH9ohtlZza+YSwA&#10;HzIufQjgVsPcKlzJaWlsJPIkMkKt8pK9T+AqPT/7I1mWTeojE0mPlb7zdcex9qzVGKk2n7z69tlp&#10;06GcaMYylyv3pX17bLTy0267nO+FPGel+Mob+/02WW2vLNLVr6zmTY0W9Q4RgehIrc1rTJNViilt&#10;/Ot7o3Ud00SycxMOCfQjHXsa4/xYW0/wbcw/EXR45rjUdcXTr670lCnm2jviOZiPmUouMnPFdwYr&#10;Wzv/ALVbXpmEdisUbM2VePoDn1I/OppNzvGeu1+m7fR6p2/G/kZYWUqkXTqbpJvo9XLprZpJbNpu&#10;+ysVYri21rVNY02+gVY2t18hmxuRWGGjI7DjI9QaY+nQq0epzRvHdWcZK7ejRkYGank0DTL29mup&#10;4lZLq2QSLnDNtbKn6gcVzPjTQvGVsvh+48C69df2hpOsRi8t/lkS/sWJEkcqt99Qp+8OVIqqnNTi&#10;5Sje13pvvfbTbdelvXSs6lKnzuPNr03+Lou6TuvSxtW2nJoc9v4r1bWVmkWxNtHeNJtR43fjIHBO&#10;cAU68t7jTvEUeq3tsv2GBMy+sWAcOvpjPNYfjC9+E/jPT7b4M6lrsmktfTLJaWaloJQ0UnmYjLcc&#10;EZI9DXSeO7u/0WFNWhtftlv+6jmhAySpYKzcexzUr4W47Rs7p316p9dkvW5MZU3Gbi04wtezu1Lr&#10;db6Ll82mQ+M9eNr4Jm8QPGQ0kCpAwcK0ZlO0NnpwxU1J4R1yaXTrzRfFFkbW60u1tRf3DD93M8kO&#10;XdD0PzAg+9UfETtqN3odn4Ye3udKTWJrbWowwZo9gwE2d8PgMOqjDdBWtqsf9oaZqFq9uqr5zRvG&#10;FzlVxz+NaRlN1m09l20d1fR/dquzXe2qdR1pTT2VrdHo3e/a7Wvk13MvU/ClldaN9mtrWTTmbUY3&#10;KRY4VHyHA6AN3ov/AA1YeM9PvtJ8S6ZZTNezMLkpbgGZFYFd397Aqz4n8S6hoXhqXxRDoFxrNuHh&#10;ja200BpRGWCtIo/iCjkgc8VyHxB8X3/gj4seGbmz1aSTwxql4bTVbnyS66ddSIPswbHKCU8ZPAPH&#10;Fc9b6rRT59tE15NtJ22S1d30V76HPiqmHoq8ldPlT7Wk2r9mt27bK7dkR/tIGPwt8KNQ0+/ZhY65&#10;eW1ncSNbmWOGN5I4iHA6KVO3J6Zz2r0Dw5olj4W8JQ+H7exRLWyLR29vb4aNYQdqqmONuOgqbxdf&#10;6fD4cvLjUvJazhjZr5psFIo0G5mb2GM/hVLQtPeysltbORobSSNZbaNcFGjKZDoewHGB3BrZUY08&#10;Y5pL4Ul3Wrb+Tdu2q69No4eNLMJ1U780UrdrOT+5t+Wqtr0Xw9o9loiNpdtaLHYrvEFvt+WMk7sA&#10;emecVg+GLbTLb4h6zEL8w6gtvHLqVkzHy5IpAQHXPGeMHHSt26vZ7rUrK2vo5IvNg88XCRjyxIhH&#10;yk9iwPT2ovY7+Y2usTWscckM8n2mNVB82P8Ah57etOVOPuqC+F/16Wvf0uVKnCTi4r4Hfbyt8rXv&#10;6XRkeGU/4Q34VTab4ZjPmabHMbS1u5CwGXPlhiOdhP5Cug1i3A0SKOSxh3TKr3kfVS2Fz9eeme1Z&#10;11st0uLi3/dNczRSrIx52FxlT24Hb0q9ey3ljqNppF4Q6XYlSNgp+Ugg9f8AdJxn0p01yQ5OiSXk&#10;tbL79h0oqFLk6JKK7LVpffoeVar8CLbVfFFnp+m+KtU02Pwv4kXxDpbWtyPmklBE0B/uxnsOnWvT&#10;/E2o6jdaVH51tA95MqyC3V9ils8gHtxXJ61eeV4gh8XaFbRtbzX1xa39xIWQwFAdjnsyeZ3PGGNR&#10;/HDU77R9C0fUZvCV7eWWoMLbXLrTrgh9Nt2TLTDHzEZHDDp1rz6caWEp1pR076tq3R7NKy029dtP&#10;NpvD4LD1pU421V7X1Tsk9E9Emle1klrsztdPt7pba90wpH9lYAWLbssmR827PoelUfAmjy6BF9gi&#10;1+4uLfT7b7IbeTBBO8uHP+1zt+laFjdaZJo1jNpWoefDLp6Gzupmyzx4wGY9ye/vWL5OuaX8Q7PX&#10;LKOFtLQNp2sKrHzG3YeOUDoUVicnqPcV3O0OSe/TTonbtul+S3PTqcsZwmle2l10T6+i39EU/iBB&#10;eXvh+VZILeDUor+3ngvLgH/R5CcA7l5B2HbkevNWpNbvNN1+6tNdsvPa1tZHt2t8FplUDI292HJ3&#10;CrxjTWLiz8UaZqkZtRqckkjQnzEuo1BiKH6c/iPWsvw3Pqr+NJBrDyXlva6C4s7mSzwJJBKQzLJ2&#10;coQCp6gZFZyg41L33tq7Wdnu/N3/AAscs+ZVlKN/eas1qrWbTf3723W7TR0Fgmk6v4eXUtNi8yOW&#10;6W4VZI9p3r3571494G/Zu8EfBD4keKfjn4O1/WrW68QszXmnpKDETuEjbB/Ed2QAexOK9L8Oyaz4&#10;L0XS9DubiTUbCbzVe8fJmt3diYwf9gZxk8im+IbTwz4mST4Z32p28esR2H263t5JCqyfNsSfjqgl&#10;ABx0xWWKwuHxkac5x9+GsdWmpNd0/N9WiMRRo4iMKk4L2kPhvpaTX2X5pu3oaGveIdStdJu9SXRZ&#10;L6FbaDybezX/AEgSs+JG2nA2quG9eGHpU9800unK1nqGYPOimMqR7llHGUx2Vjz6isbwXrXiTXvh&#10;DDc/FTTrnw/r0MElr4hktZFP2aRWKNdQsMho2UCRO+GwelVvg7431nxRouoQeMPD0On6xb6tMsdr&#10;HIpjvLNceTeJtJ2iRCGIOOe1b068ako3k/fV1o0+7T6p62s+2l3e3T9YjKrCLbXPG6urW62fVPW1&#10;n2aVrO9bW11nwR8U7nxVYXTT6XcaFO2qaOoJla4U/u5oOxIGQV7irngnSLvRtV1T4hR+JWuYPFVn&#10;afY7F4Cq2c0aHOM9A/Ujsa3vGFjDqUFxpsd59hu5LFhYai0QYQzH7mc9fmxx6Vm29t4k8S+CNBfx&#10;DqEFhqml3sUutPpj/uTPFkFBkfcY9R71MqPJXbV3a8kvO1n1S2bdnpdtrbTP2HssQ7a2blHok3pL&#10;r2bdrW6rVMv3+m3U9zFfmNpYrmZJZI9+DAyjcGQ9xuA496YI7jUYLOdrj7PcWl2JG25HmRsASmPX&#10;oKyPgv41bxwPEFhI7XFpoutTQadqTSoVukZizKu08GFv3ZBwRgZ6iul1qC6e5tbY26blZWmmbgGM&#10;8HH+12xW1Nxq0vaxvrp807Pbzva2nbQ2oyp4nDqtT1Uv8/8ANXT2a1WjOb+JmuSeErWx8WGO78uP&#10;WIzdLYw+Y2C2MMo5K88+lbWuaK6aFc6Na3Mkib3lWRZPm2t82P8ACqPiqz1Vp7LUNOuprOOzvJJ7&#10;xSoYSRhSNjKeqnrkcjFUtB+IieKbPxBDb3tvb6l4ftdupQ3EZjEcpQvDJg/8sXH8VRzR9tKMvtLR&#10;d9Lu2uvTSy2b9MXUpwrzjUduZaba2jeVvXt/dfy2ZpLW92m8YwrDb482ZuEk28Fs8EVHH4YuLvwv&#10;a2XiHTEupreeGeBRyscseMSIT909SO4pt/odt8SfhtNo2uW/l2niDSVivFtZPmhZ1+ba3pnoak1a&#10;11/RfCJi8Oar5N5bWdrBaTXSGWLdGwXawznLKCCeuTntVtc2rjdNXv8ApZ/Jq/fyN3Heco3jy303&#10;fV6Oy2Ss2+rvaxk6nqclj4zuk1WeF7i6slsreNpNvnbjlRtPRye46nirHjPU/D/hbwZ/aHiu4aOz&#10;toY4r64zyqswTnHuQKd478P2eueKNI16Xwy10LYbpJopQGtW4ZW5+9hhx3BpnjDwr4T8ZxL4b1WF&#10;Ws9SYvc2s3HnjILAj6jP1rN+0i6iVm+l+t1102vZdevU56kK8Y1Yxte9o3vbXW776vW35nkPx61a&#10;4/ZG+Ja/H3w1o891pOpWdtZa9arKfJkaSQKLmbHTy1Aww9cGvefE1hoN/DY+LppIWk0ST7daXirk&#10;xI0eHPrtaM8juK8h+LHhD4szfAPWPBFjqGn65qn2qQBdSykd5ZufltiSfkIUKAexUHIr0rwxrWv3&#10;vhu6s73w5bmSHQ4jDpv2nEzP5OHgkJ+UDI2hunPNcWFvDGVKTTUJpSUWn7sru+q03Se+jV1q7vgy&#10;1exxdelytU5KM4xa0jN8zkk1u7pPTW+25W+LGiaVrltotyNNhvo5tXgfLSAFVJ3CVCf4hwRjmrOs&#10;abpXhy/vPEF7pv7rT83kMsfUNjl/8R0qPWNB0zxZ4Y02O80ma1aKOGSOzdsmCdVGE3L3X7u4cGsz&#10;4a+IfG63OoaT8REhlMzeZpai3xJHZbtvlSjPz7f73fNdcuT295Je8lZ2vZpPfS9rvS/XsehUlGOL&#10;1j8dmpWuk0ut7Na7efYu6pH4oh8IXF/8N9atNXurm8t76Cx1Kb92LdyN6Kw5AK5K+4qxNc3Or+Jb&#10;WximsG0SZZINS0e8tdzSZjPCt0x6gjBFZOv6/wCPPA/jPT9F8I+AINS0u6voYbyKGZY5rW0YHM8Y&#10;4yiNjKnt0rW8EePvBvxMgk8b+BLOa8t7PWJ9Jummh8lkaJtskgVvvKD+NClGVT2fPaWl469G23G6&#10;u0+trq1lZBTqUZ1vZXakn8L5rPlabce695J9Nro4X4gfs/eD/FOo+DdXtrRvsfw81YT6fpq3Mka2&#10;yswdvLx/EuEIzx8uO9dxe+E/Dviv4j2/jG11PZq+lqszC1uSjvGQQqzIPvxnJwCMZ6U3xnJ4i0DQ&#10;Wu/CfmakYtSDfZVUO80Tn95C30BJU9RxXI/DvU/AOvfGfxHoGl63qGm+LfDOnQabDcXyNHJqWnuB&#10;PnkbJlSQ7QR8w5rldPCYbE8vKrzcVa6V+VPlUe7UYuy8rK1zl9nhcPi1BU0nOUW76JyjF8vK9rpR&#10;0Wm3S6Oy8Q+DYvGunalo+oTSReZeQMGt5Csi7SG259CR+VY974m8ayftQ6b4UOilfDNn4UluLzVF&#10;ZfnuncKkTc52gBvxrS8Ua/Lp3jHR7LV9EvJtE1JZftOsWbll026XBQSBeRE3Pz8gHithbC4udeV4&#10;bmzuPMX/AEjcm7dD6gj7p/SuqUPayapys1KN/NJ81rdne115q+jR2SpxrVVyXTjKN7aOSV2k7/Zv&#10;K912a3ujN8WXnhS60G+0fUvEmnx2eoXg0nzJ5AoiuJ/lWBj2Lfw56nFWLBbbwbNo/gmTUvKW1t/s&#10;sELgjISPaP5fnXP+NvCHhX+y9SS+8M/2sbxY5W0vcvmSCKQbZAGOC8TkNu6gfhXQaxZaje2N5eza&#10;2txFJNFcafdSwgGHYBvUnuGcFsnpk9qr957VycVdJberbXTRpRtq9XqkrNkZVHUlLlXMktr7Xbs7&#10;tb2VrbN6q1mZup+OdE0C4utJ1vULewnbULaHTZGmX/TDNwMLnOc8Gusks57SxhezRTJbtkx8EOe4&#10;rgdd8B+FPiJNovxK17wRG11o95JeWsd1H8yHBBUEHg/xKeVIxipvEcfjaH4l+EfE3gPxGy+H5LeS&#10;31fR5o8rPv8AmVgeqsvNZxr1KcpSmrx0UbO8rN72stFdbNuyu9XYmnXr0+aU48ybio20fLJr3ne2&#10;zettbJbtjfiN8ONM+MeiaPFYalNp9/oXiSz1qzbYBcWUkUhKhlP8J+ZT6g102qazePq8jajAq29w&#10;xWSOPny2/vr7fyIov9TtrbxVZzR2v7u5MkElxkAlv4Ub17kfjVjxLo8ztY6lBG3nWkhDLu6q3Bro&#10;9ioynUh8TsnbZpXtp6N+vyVto0Yx55w+K65rdbJJO3o/n91sfTdBOnOp0i4EcD5e90vZw8obd5qn&#10;sT39ah1nwppHjm4TWdS0iMX2kXi3um3AB3wTAYyPqODVuSL7Tqtn4cvrlo9QjlNzY3NsNpMK9QwP&#10;XGeR3rI8X/Evw98MfH2lP4oeWC38T3i6ZDcLGTGtx1XzOygjgH1rGp7GFN+0sopq99l9+1nZ/O6O&#10;epLD06K9pZQuk77JuyXo1Jry1vobVleSXGlb4bny9mGxv+eKTd8yHPr1A9Ki1bUvCnh2ZTrSrHb6&#10;5I39oeUhaNptmz5h/AGHGemcZ61pavo1hEtxaWKL9okk3tG2CWcDG78uKzp9GW6n0+18RWS3Vrcw&#10;yW6zHB3eam14nHdCoHPUECtpqcVZpNrq9t7a/J6/cdFSNaK5Va+mr1W9vxTsP1Dw/pXhq1tT5zL5&#10;UYgkmUY3J0USAdcDv14rLitriG3XwZc6aJku43El5E+14LX++eMM2eKl1OTVrSVfDGqzWepaJDEk&#10;VxOrf6VbEMAiuAfnVh/EcEbc807wrP4803w5MfG9jaXV2uqTLcNBIIXjsxLiJ8chgEwdwxu+tYyj&#10;HmUUuWy7N22uvnsmvPqjDmpyrOKi0rO+l1pZNPe9+jSe0r2aJvDuneItJF54LvY7qWGGH7To+rNJ&#10;kOM/6px2K/kRXIar4X8JfF7RdG0bVo45tcsr46nbWc8ghu4PLlKM0fcgZJx6EZ613vhvxSdbsZNR&#10;msGVlvJUVoZPvIg4kZeoDDtXnfxGOkeHtQ0D4q6Jb2urQ3WtRnUHg5nGn3KmG7mjbqPK2xsyr82F&#10;bg81jioU/qv80Oqf8t1rs7tLbT59XzYxUY4eL+KHVPpHmjr/ANu+j6Xuzto10/wx4hh8Py3MsN1r&#10;07R2AuHzFcSQxb1T/ZLANx1ODisf4ca9428WyeOPCnj7wu1jJpuqxnR7hgGiubd4lb923fZIGX1w&#10;RWt4i0zxDqXifw74v8Lalp+peHTb+feedD5jykDdb3EDjoSCQT3B9a0LbVzfWsOt+Vskado1U8oz&#10;cg4I/Ig10ctqnLe0U27dGnHv1SbvdbvQ6lCUsRq3FRbstLSi4rXS97Ntp6a6W6vm9Q8SeKNM8cWd&#10;vFc2b2N7ptxa6q0cP7yyvCu6C529Wj/hYc8iq1+nxAhsbY+GrzT5fFFno7SWmcrZ6ncLzJFj+Hev&#10;TupI7VnfGlZzp76j4c1ewtL5WO65vYS6RLtPJ2nKYbByeK6LweL/AFOzL2Umlza1Y2trPfCBt1tc&#10;yOoIlXnfEzICM4wc964+acsQ6bb7prtptpv7t15372OKLlWxE6Db7pp67X93W6atdXW99baGFovj&#10;jw18T/A+i6B8ZvAcmh6tqF/5K2d1CLiG3vo9xT5wMBsDK569Ku6xa+G7fxlo+pSXVtBrFrL9l0e0&#10;uMhFYrs3w/3dyZBxx27VqXd9pur+Eri68X+G/sLPqJjmVl37cOCkwI649fWuT8VfabLxR4JvNW0m&#10;abyri4tZWtmBWKKRHCXWWGSyjGY85+YkZxWdTmhSvNqbtFc1rPSS1kl1WrWiV+mhFaUqdOLk1J+5&#10;q1Z7pXla2qu2nZdVbQ6T4hw6r4d8MXk3gO1tLzUre+WeOzvJCEiiZhv5HI4yR2JqXxydC8RaTJ4S&#10;u4/LtbnRftLXWNyyE9UHqR1x6VHq1rfr4TvtY8IXCy67Z2Kws00YUyPGeEkHQqwP054NJcGDxGNL&#10;1iCwt73w7e2Ia4RRufTb1CDuU90LAqR/CQOxrok/efZpadLX11XraXZW6XZ1VPe54r7SWm6tdr9V&#10;zW206XNDwe2neJvBPh/xFZX8aww2aNZm3uBLHIFBXyyRkMCByPwPIqjrfhO+XxjY+PYwscemWu2d&#10;WXMdyH+8jD+Erwyn1qv4BHhe+1TXvAXhSzjsZNBvI57nT7WMojJdgybtvTlg3KnrkYFRLJ4j0Lxj&#10;o+ovrUlrokF2kGqKyvLHc28dvIuxyc+W3mMrhv8AZwT0ovB4eCmr7JtPrFpeWzWu2i6kupGpRpuS&#10;vqveT0Uk+VvXpGS1V1ora7Pq/Cmhrps8mkJNItrbwMos5MMojkYuGU9eOfauZ8NJ408E+MvEd34u&#10;ulfRvLiXR5F+by488s/vk9O2Kt+EY77w34pt4Lr7ZdLrTTtb6pbv5lrFGPnWGRScpu52sMjIx3pd&#10;a8Qap4t0RYNK8uGSG+aPUI5o9xeEcjbj+LIBAOMjIrZuPs07tOLenfTRelmnY0lKm6UJJOM4Xsk9&#10;NrWeyaSknpp21RX+IKRaDdWeq22mzXy6hq9mtrZ2swXOw8yKD12glyvU4q58WZ9PttLvpxqixmN1&#10;mWV5AitOuCsJJ4BdsKPc8VHrGq6J4rk0bw3NcJDqEI/tCNIQVMLRn5pFz/3yV9Dg1xP7WHwg1n4n&#10;fDKWx8L36w6lLr1rqQsbq6MMOpeQNwtWkz+634BD5wDj61niKkqeHqzpx5tLpLq7N276tpfPTU48&#10;dOtDCYieGjz6JpJ21tqvW72+7U9V16yXXdHsdSuYrOI3HlPqNvefdliZP3kY/wBrnj6VZW0sdVur&#10;RdEv4WtoowUaGQMFUcL07cfpWT4b1mK98AaGfHel3Gl3l1HGs2n6sVM1tc5/1MhXKsw4ww4YYPc1&#10;zE3g7TdA+Kia34f8eDRb64vIbZbFbdStzFGCXtnjJ+dWLbhIBlT3xW/tlyxqRjfmUb62aVr7O33N&#10;r8D1K1f2coyUU1Jx5ruzV1pvby00bv3uZHwY8DxeH/i34v8AGMttNF/aepOr7GKyRzjgmRBwQy4Z&#10;Wx0FaXgnxP4vsvjnr58W2ccnhybS9OtdM1iLJW6uhI67pEPCOvKsRjjaTXRQ+KNFtPj5cfDy70vy&#10;7vUNB/tL7VHuw6o+wqxxjOOnerGt2Gs6f4S1K2hS1vJrm83xSxkqojLDYWxnnjBYfWuSnQUItUpW&#10;5Zybsr3e9mvO6emvS5w4fCRo0Y+xk/3U5t26y95NNefNfTbvbR0bzWtMufiQ/hCcSbUtGudvlErH&#10;0LFJBwDgg7D1BzVi1a707w/b61oOrzX2mrPJcKZGO8oWw20kfdXnApmuaLbzzSapot/Dp82uRRW1&#10;pNHdKPtLBTt2HO1nUbtpHLAU/XvDmqax4PvPC8eo3Gk3E1vFDHeW+OAuBvUHgHI+ZT610P2vNJuP&#10;dq2/ktdOnWy2+fRGNVSqO13q01pvrFX9Et++mm9i/wBQm0jxTDqzJbto+oW5+0XDKVWHC5JfsM57&#10;15v430S6+BVtY+MPA+gNrFrb3lxHNpdxcAT/ANmzZleO0kY9VfLCMnDA4Haut8T+NfE+nXlrouqe&#10;DrXVdLmh8nUrmGYBXiGEk+TnkE5I6Yraj8MeAPi18Im8H3mi3DaHfWb2gtbnMc9uoyo2N1R1IyrA&#10;+nasalOOKcqcJWqJNq+jT02undXs762dtGY1qKx3tIUXapG7i2mmno7Xs04t2vv6NHCaFdfC74tw&#10;6947/Z7+LVqrXWm28uqXUOG+y7BhVuYm6KQCpz/tYNdN/wAJ++u/Dm48SXOkNousWNvuvNPZSVgA&#10;faHXHDIcbgB/CRXzT8Nf2PfEH7K37QkviL4GfGFdW8PassdlrWjaoF864t3c/aLSdRxuACtHIMZb&#10;ggZ5+grexvfCuvaLqHhrxTcJp9wJdNn8O6vCrxzAgyQjf1Roz8qsMgqcEV5eW4rHSjJ4ih7KabUk&#10;mnF3atOOvm27O/lLS3k5bi8dUpSeIpKnO7jNRd4tt+7OGu3vXdnfe6fu25vVfjbc/Dn9oDSfE2u6&#10;hY3Hgvxl4ditYbwTMsVheQvmUtwQCc87sEVu/Bfxppvh7VvFnhi+1aSW4bXprzTYZpvNiaJk3qsU&#10;gyPuAts6itS48OaNd6HJoen+Fv7JutQkkuY4bqEPEl3n5w4GVw6jr3HvWb8CrTwxqup+J/EsfgVt&#10;H1CS/ja+t9waCRlTy1njB+4xUHIGMjGa6KbxdPFwTknzSur309x8yvbXo0na1+tjqw9LGU8wgvaJ&#10;3cpK6enMrzV/8VpJO1k7a2OtsH8MS6KNb+H9pZ3Vt4gul1PbtKrJJkeZMM8rJ36DlazL2+m17wfq&#10;Vra6D5OoQR3P2OOdhJHPtOACe6uCcqeRU/8AbHhs69B4c0fWrex1LxFp942g2twuCJIFw7qncIWD&#10;Mo5I5FWPBlr4lg8F6HF4o0xYPEFrbtHqkMEgMc0/SR1PQiQYdfY+oNehH3pKGmzvZaX0fqm+bmSv&#10;sep/Hk4J6Wadlp9n1adpcyXZ9bXOO8QfDXw58RdP8K+O0W3tdU8I3iT26rN5kUEpTa8IYHIX2PQg&#10;Vq+Btf8AFWjeIta8N6/Y3N9p1jp4uNH1zhjKDlmtXbuVPCkjkHrWL8PV07QfiJ8StK0lo7/7d5F7&#10;eaCrMLi0dotuChGCHCjG0nB571tf8JJb+DfhNH4pXVZtLs7yNZ5I/EHynTVU/MjHHTP97t3rhocv&#10;tPar3ZJvmtbVQ91NrRa6bap2WlmebQlSivrKfI0pObT0bjeGt/d6JvVNNK+zKeg/FzSvD0+oaZ4q&#10;8Mahbx3F3Y3UGoMoZDFeyFCN3YRSAKy56MCK2viZoniXwrpVxr3w6trO4vI7iNbOxvLjy4Lp5Dh0&#10;Zh935chSeAxHaofGPhjwt430eEXutW0Fj4g0VrGGGG8V7W4WXB3oVP3lOGSRTkGtTw74V1/Rfh3a&#10;+DNX1jztQ8n7NJePiRLhl+UMenJUAnocnNdVOniHelLazakrJp/8G6tf+V38+qnSxE4zoz1SV4yV&#10;k023Zfc48re9tb9csa7qtnruoap4m8JNb6boqwXOh3lvdYm3Mm2WOdfunDHqDggZ60/U9I8V6boN&#10;39n8TG1mvrK433xhBjW5ZcwPjtg4B7EV4x+1B4q/agsPCln8Ofhp4dF9qVxbNealNBEvnXEUDjFs&#10;sRJ3yMuD8hyVyQDzXtnw0+LXhr42fDGz1+G1S0u5LJRrmg3LbZbOVfkeF1OCDuHHccVz4fFUa2Ml&#10;hm5KSXNquW7b1SatflTje2tna71OPB4/D4zFVcI+aMoq6cly3bvzJNWvyrli7apbaanO+H/Hmua7&#10;8MtR0j4keHrebVvD+iC7vl8gtibYQ7bRnKkZII7GugN54I+I/wAPNO8BandQ26+KvDhhhS1ug6jK&#10;dInB+ZlIyO4703wl4Ch8G6zrWvi8m+0eKrpWsftLlhDiLCwMOwGDz6Gsj4OaJ4Nm1TVrjTPho+j3&#10;lnfzwRxNMrRG63bpZIcHA38NwAccEA5rSn7anKEJWbacdd2k007patxvo7b9TelDFXhRxFpc6cZJ&#10;3baTfVKzbg0rO26tfpZ+AeheHvC2hXnwV0n4pR+Ir/wrqBW8uZYxHqEfIaOOfH+sKg4DnO5celQ+&#10;Ifh94fg8bXHxU0fR2vLq4vA9xPYsDJGyJ5b7Qe54DAYzio9H0WXwXq+ofES88M2+leIJoRba3fwL&#10;ugv7eJyITvPIyWUndyuCM4rnfita3OneH9F1hfGH9i21xfNc340hfmW7WYHzh1JXPDqARjJxXO5U&#10;o4HklT+BtpXd0k7R+LZq+t33dzCtUhRwMY1KavT1S25Vflg/fbeidpX63tpqdBAfiIdP0zVrazt9&#10;Q1fRb5hq7BRm9tGBwg7ocYPPIK1vXXxAnn+Hmm/E3SvDsup2UcM81xp5ULdsMHYsY6FwQRg4NYvi&#10;yx1rXfDWn+IPDSWLeKru8AkuLG72Q3W1gZFYAgN+76dwccVva6kr6Vpv/CH6fDYRzaojalHdx7PL&#10;7kHsJN2Mdjk85rqoupG7Teyeurb0t03095a73udFL2tPnUZO3Krdbt2s1fS6SXOndO9+rKPgjx/4&#10;W+IvwpsPiV4WgeGS+01tQi0m+h8qdPIYpNAyHBP93PTkEdaz5NVu7qy1XxxoHh/+0NLurq2nWzmk&#10;/wBYGAWSEg/6qSM4J7Hiuk8Z6Lp16bPxGdMaz1SHS7uC1s22gosseyQA9Dxg+mQDXk/7LOnS/s6+&#10;I4/2XPEHiTVPEFrr8M+t6dqWoWQQWGSAYnfJDGQjjpgjoM1lWqVqNSjSq2s9HNWS5nFKL5XdrmlJ&#10;qyvbS+lzPEVK1PGUqFXSLVudae/ZKN4u/wAV5XWysr6NnSfs+/Ezxnd6p4vsvHHh+SG6sdSkaC1+&#10;6zWgGYZFyfm3jjjgGug1G5JGofHLRLe7XULfw7IbjRbhR89vHmQoV6eavzDIxkYq3450m4tdFa9b&#10;TVguVvliWWGTIaDcOc8Mv9DXIfD/AOJpbxJ4n1jxdqumXnhWRUFtqluwjubIO5tpYrlP4lzgeYvY&#10;5Iqo1JYflo15N6t3ttq3fy5bemqvZE80sHGGDq1G2k2pOys7SfM+ui0bs1rrZM2/AvinwZ+0F8Jt&#10;E+JHw71GaXTmuN8KycT2zxkGS1kI+mCD2PoRXR+Jdas7rULHxFDqIksb+z8qOFeY5Jmb5WDdVccg&#10;frXnf7NPwe1P9ky38S/DPT9cfUfD95qDa1osV4uGs1fCNGXHDN8obtkDoDXWfDBtfbWPEmk64LW+&#10;0iO+gk061WMrPpsrIGlhYHhlD/OjA5w/NPB18RUw0FXhy1Ze7JLZSjdp6P4Xa/XRpNWudGDq16lC&#10;lCvHlqySU7bKUV6/C7O1r7rS1zP8O+M7DwxfeNIdd8aC7tvCvkvcJcQj7Ra25j3S8j/Wdjn1rTs7&#10;aw1/VYfjRD4hstQ8L3nhcRQ4g3MyvJu8099u3g9xXNePNI1fQfEl14p/sIapbahbzQ6hDbzr5Oow&#10;MAnkzIQfnUZ+YEUfDdfBfiH4cWngXwik2gapotxIdL0e5Z4xuiBxHkfehYHBIyD1GcVEa0/auhJb&#10;Xau2m3dONr6NWumr7pW0Zy0a81W9hUS927inzJt8ztq9Je7K3LfVx00at0+hWmhS+PJLXSG+0C3L&#10;vLGtyfMhjZFKoFP+sj6njpn3rO+Gs3gHw549k+F3hm+t7WURPqHhuxjlKvd2kg3TPImOSsm4BueB&#10;7Vi/8JP8RPBvxDbVbnw5JHbx2sbwmS9jktp5HC+ZaAkB45FIIVz8hBXPU1oavoFhceI9H8W+EbFW&#10;1PTfEkYZru18y60LT7hSZ0jxhowTwVfKE5x2NL2kJe9Fe9GV7NW93S6XXZaf3lHaO106/NUjKEPe&#10;jNpppp2bS929u3NfvFPZlfwl8R9Ssf2xdQ+FOoeGpI9I1Lw9Jd6NrQLbJpom/ewt/CNvPvkjHBrP&#10;+P8A8PpH1bQ/itoPh1rrWvC+sRXcN7DNtmlsSxEsBI524Ixniun8B+PvE0uqah4F+KWg6PJfLqjr&#10;o+qaTeIi31s7HDeU58yKRQMMMkMemazPjLqPiL4efD/UNZXw9qGpPYXaSaa+kbjO0O8BlKjk4BJ6&#10;EHuKmtGnVwNX2srx5pS2s4WSstVrZpuL9NXu8qqpyymblJtKUp35feg7qSjazvytaPW6sr2d3tfC&#10;DxzZfELwd/a9/p+qaTqNvdXUSW2pwkSLljjI6PxyMfhXIPrGif8ACYeJPB3iKZ9At9es7e+0/wAT&#10;RnbbSXbTrDHCrHjf5hVsHGQ21hxWr8fNa8T/APDPE+r/AAviiuvES2Ed7Z2+owmP7VDGyvLG3Ta+&#10;w4GcH0re1O8WUQ6uPD8TW2qWEElxo88IY/bHVXV13cZ6g57oD1OaqpOcoxg5XlGKlezs73XR7pWv&#10;Z3tJNGtSMqjjQm7umotu2klOMo62ejVtbNPbpu34P6foOheHT8Oo9fWTUtDmm0+NZ7gG4cf6xoxu&#10;+ZkyxZeuB34r51+Hk/xoj8IfG74f+IbhbfxxqHiiGXwtJcTJH/aMi5KxxOflL+Wo4616x468CeGt&#10;S+L1j4xeRjqXh3F/pX2a4Md1CsRAkOw/66L5sFTk4PB7Vx/7RPgey8U+EdH+KenQQ22tNrSrfRTF&#10;Wt5pZiIxKcEFTtI2uCGU8Eda8/He0VC0dPY81rS+KLg4u+mkoqV479/I8bNI15UlJR/gqcbRbXNT&#10;klBvbScfs7qyv3S938CaL4itvBUc2sxsLjUIYryS1kxvt5vLHmRnHBJYHketXNFvNJ8U2kerW53x&#10;tvjj3YLRqRhh/iK5W4vLjwTqWk+E9JsJoXaFTFGuoB1mmC4Ibd9xs8g5wc0lhc2934BuvEOsG48O&#10;3ekXl5JqV3bststs/KyFgxK7cENk8Zwa9ylWjCMafZa3+T3stdW+nyR9NHFRp+4l8Cd09tLN6tK1&#10;k29bfJGxpWiPb6fD4J1m6INqvmrNGdrIm4hXA7D+Rqr4U8PxQX+seDYvE7XnlkyXEImy1qZF4yvY&#10;NyQPrVzShr+jeB9L/wCE31221W7t9NEbeIFgCG+hIBSVlUkBmGCwB2k8jrXmPi3w98W/DP7VD+Pf&#10;hZY6PdWd/olpHr+l3V5LE9z5bHZcJtBVmCEjBx75rOtWjh6cKvI3qk1vJJrsr3t1t5tN6HPi6kcN&#10;7GXs3LVRa3koyi+ibvZpJ2v1aPSrZINO8S2eh6jdeYGs2tVm8smJzjOwnorjrhuorivina6n4Glu&#10;ZtLktZINS0u5tGvrmPmxkRS8LyesYYkH0BrofEvjbUbPxHYzeGvC0F5capI39qaW0/lzSxxH/XR5&#10;4d1H8Pfsa1tY8ReFvFOrL4Shgja51DS3kNrqEbRrIM4KZIxnGcjqK2qRo1FKCdmmrP7tNdHfqt1f&#10;5vPERo4rDzpQnyyTtF69UtE+t1o7aq/ezdLWpL+38AeEZbXQrW4t5pbZdUs1/eWzB4yOvP7vfgbv&#10;Rgap6Z4a0ceNdSl8LavN5l75UmqWf2rmzXy/LBQf3BjGMYzWz8OvDd94Vtta8PWWqedpQcGztpIf&#10;LezkZBvVR90pnDAD5c9h0rzxr3xBcjUB4dGmw/EDQV36tvAbdC7blX5Rkwyp82cHa24dqyqWp04S&#10;nF3WlvON07NbtrVLTrt0WLmqfs6lSLbd3bS94qzUGt20nJLqk9um/wCC5dLXx7rHgeK+hj11rBZ7&#10;zT5rglb+Ejb5oHY4HOO9dJrUGkafPZaF/aRtYLo+VB/Equeg9hkYzXIaF4c1TUPj7qXjEzDTrpvD&#10;dvbLbtZ+ZuhY5Dq/8LpJnO04Zeo71Z+J1lrfjSGX4d6p4jbSbq1WG4fxDaWO3ypFkDLKqn5WXI2s&#10;vo1ZQrSjh5tRv7zS8/LdWb1XRdX5lGpKngpPk1UpKOyulJ2W+jaWrdlfXzfTeEde8OeItE0/Wby7&#10;C7pJtN2SjYxnVmRlK++3IPcVVvdIvdSv9W8O3Ftp8/lRwyW63C7oruNoyGRgfu5YY9DXIa5qPxH1&#10;/RW0vxjp9l4Z1+HXluvD+tWcYnsL+3hIYo/aOSRd+VPIBOD2rp7jXYv+Ekj1fXdKexjurGO32Rj5&#10;JJFfCMjdCrAkbeoKjFVGtCpHla2t0t3TTT1VtHr0aabVzSOJjWpqM01a121y3vFp3Tu007PXo1Zt&#10;XHaLqWmeWPA95ozabFZ2du1vbCMeVE247oonHBCn+H0Ncvqca/Drx7vuNOZdL1KTbI0anZbyk5Vw&#10;B/Cec46V0Xiyw8Z+FvE1jJZ22n6t4ekkI1ezvNy3RVukkLjjep/hP3h3qbxJYWHibws1i0mNm4wr&#10;t/eW8o5R+fTutTUheLgvihtp+Ha3TTbstCK9OpUi47TpvS6Wq7dmmnbS22y3JPHviabQvh9fapb+&#10;F5daj011mtbe1YeZJGpG9lJ4LqCSAeoGK5zT/DXw31/xf4b8A3vw3mtbHRbOPWPCOsIv+ipeFi/l&#10;pzuicKd2Dwckdq1dD0y4m0u2gRpEu5bRrbUI7aUKs248OEbgn0x707wDe6n4C+HKv8S9SsZJLG4v&#10;Fj1K3t2SJLVZD5aSIeUZB8p6jHIOKcv39SPtF7rWt0mrJptX8/wcV8x3rYiM6mkEk3dRaXK07NvV&#10;Xunf7Lgte+n418TQS6wLWYwia1bzYZm4wwP3c+hPfpWBpWvr4W8UQz3GqWa6HdSNIsM/7t7eVwQR&#10;yNpXPOQRmrGntpF/b3k893tu2tzd2TK5kjmTbyYmAIkjKYPHenal4Cjl0uzvtLsBqmn3siTyxvPj&#10;y43T5mjyPxKn07VU5YipL2kfX/h/1Cq8RWn7aFm076X016patd9OxpafDZatrF9c6roK6f8A2Kyj&#10;Q9atLgPDeQyDLEAds8FTn1FWNcvF011ljDR2ckZ+0XUX/LvImCGAHUHp6Yribu41X4Wt4b+HngHw&#10;l9qsT5x1C1kudu2EsPmjz94gk5UcgcgV0niix+IGnePtDufh6IbrQry883xRpeoNlmhEJUfZSeFd&#10;W2sycBgcjvTjW9yV17yavZX39ErpKydtbLuaU6/NTcVF8ycVKy6ytrslKMb2bVnZdXY4Px34Q1LR&#10;rSG5+Fcq2OqW2k6hLatp94RC1xInys8ZOGG4891bBrvfh1Hqc3gbw34x8QaZDD4mfwzFFrV15Pz3&#10;EiqPMVj1bnn69K8+/aB+HV34z07xBqPh/XpPD+o6hp8lk3mRfLFHj5bmFhghgRtdc9j7Gui/Zrs/&#10;iqPhPZ+GPif47t9ZvPDs0P2HxBb2ojMkeMeU7FiHZem7gkHmuOj+7zH2fK7NOzVuW6tbTdO0dHbr&#10;Zs83L+anm9Sj7NpON4tNct4u17aOMuVb/J7K+rrfhnWbHwpfeI9C0jS/EFxo8TXfhu3uJQH3nJki&#10;R+zEZC/kay9B8Vx6fo2lWvgm3sk0/VAt3eaJqF0WV4nP76OPPXDZGORn0rp/EmkeGvFt9efC+/kk&#10;sLpVh1bzrVXiVGR8hlcYHPOVBPHUV4DN8A/DHxDmm0HxE7adY2K6hH4b1XRtaYvZuCWeUKONwGSQ&#10;T8wBHWnjpVsPNSoxu3pulrfq+Vtaaa3Wyt1DMqmJwlaKwsU2018VtYyV1fldrqyd3Z2itLM9++Ln&#10;w50j4r/Cv/hHtBbT7ixeNbjT5pP3sJZTlenVdwwSOcZrldI1jxL4F8U/2VeaRbWlvqUEL21nIzNC&#10;ZsBJI/M/hJfDL6g1yf7DGifEf4A+AP8AhV/xH8f2uq6L/wAJFcWnhlmZHV1YGUSwSg7lSQbiYpAR&#10;uBKnkivRPi7ocF7c6DquneKYIt18y2+n3WBDqKgZEIJ4EikbkOc9RzV06jxuFji1B06iSTjpdWe3&#10;mtXa291p0NuaOMwcMxhB06rUOaN1p0t5r3tOrVtG7Iw/hl8RvFB8d658LfiD4VXTzfLLeeGtZgUq&#10;ylFw1vOMfLIDyrdGU13Hgm21q9gabUEt49StpE8z7RCssbYPzJg9AR36965/xP4am1qW48VaT9oa&#10;5eDZdRw3gSSPyyCNhPyh1PY8Ecd65/4ieFvFfxY0jw18UvDLat4e1/wleSXOqWNrcbZL21VSSCo+&#10;WQOF6EZGSKqnUxFGMlK87NuPRtNq6vteN211tp0uaU6tfBws06jhqls3BtX1tZyindLdq66XKPxc&#10;/Zq0PxV8PvEHwkliZrW11J9W8Hz6gw2WckwzNa7xyIOXXB6FwewNY/jW1+OPwT+H1ppXgm0/4SnS&#10;9Huobm60vXE3ah9lQCQpBKOJvLUAAn5iB3rp/gN+0d4a/ac+H+r63r+jR2cllqAsPEWntlT9ilXM&#10;Vwo54OQDjpg810niPUvFnhj4lQeGbO9j1C3uLFVs9OuLfI/d4+dJQco/l5BB4baO9c6wuBxFP61h&#10;pOKaspR3Sbelno7PRJp2tZLRHnywuW4qisbhJOKqKMVOOjSvLlTi7XSfu2d/h5WtDzjxB8PfgB+3&#10;B4C0v4x+GtctfDPiq+hlt4riOby7y2vVJURSKCC20r93HINcb+zt4B+Ov7NnxmuLTxX4d0lpNUme&#10;DUPsN9Itre2wXIuFi+6jZ6EY5JBrtvGWu/s7/Efw54wtr7SZNPt9HmubuSS3s/s95FdIuTPCFwx7&#10;MrDrz1Ga1P2cPiX4Y/ap+ANn8QNJ1Lzte0dJNMvjdKfMSQEASHHPzphj1wc158sLh8RjqcnKKxGs&#10;lKDS53Cyk3Fp2dmno+6eiOGnh8DjM0p1aUorERjz80Hb2nK1GbcXdJvpbdN32Oi1jw9r+q6d4gtI&#10;7nT5dM1iBBoum3SlZrS5DLuAPcEZK46HFXPgz4sbx3ofiTw158N1ceGdWfSGtbiYmR0Chk80HlS3&#10;JB5HHBNQa7DcfEjw5JYeE9Xa31bwzqUdqwuLY5tLpQCHbcBujdDtyMghs9RXEfCm6uLz46+KviDe&#10;WOraJdRW/wDpVpGqy294scyxSORjcHRsDr05IB5PsVK3scTTkru7s+1tbry5ZdH6LsetKt9VzGly&#10;JuM003fRxtKTd9bcsr+69LNJaqyrePvhdN8L/ihY/Er4Ywtp85kzrul/aisV+HX97E6/dJH3kf6i&#10;vUfC+ueE/EekR6FqEK2WoPbC6k0u45aBQ2BIjdxnB9qb8UtAXxjocOr+GdThW5ilWey+1LtV2U4K&#10;HOOCTjBPfIrOjs/BPxBt7exj+0Wep2U6+ZNZTfv9OmVfmideu3jGMYI5pRofVcRL2VrS1t0be7XZ&#10;v7nv5rSjh/qGMqQo25ZaqLtyu+/LbZ6K/Tr5rkv2kvCHxV03xz4X8VfC7xpFBp8MzvrdhdR+YLiU&#10;YCKVHVNpLZ7MAa0PBmt/Hj+xLrU28IaHJ4g+3CG9W3kYwywbSUm6bgzdNpzjHWpPEvhOP4p2dh4v&#10;8GeK7pm0PVreSR9LuwwaJC2/gH50yMMh5GDWt4Z8deNrjU7jxRp+gW11HIv2drjT4nLlhg7XQgFc&#10;c4PPXB6c5Sp8uMdTmlFOzsndPS10tbW308+5x06Mf7QnVUpxjUd48r5layTktHazVu1m+5n6F/yB&#10;fBX/AGLcf/ooVjePf+RXvv8Aron/AKMooqpfwn/XQzqf7j/26v8A0iJv6Z/yQzU/+udOn/5Dsn/Y&#10;D/8AaT0UVcPij/27/wClM6H/ALvS/wAMf/bjl/2QP+TXPgj/ANhK6/ncV6r8PP8AkWdf/wCw7qP/&#10;AKFRRWuTf8i/D/4If+kRNuH/APdcN/17j/6apl/w1/rW/wCuKf8AoFeL/s1f8kz1z/sd7r/0dRRS&#10;r/x6XpP/ANtDMP8AfsL/AIa35ROouP8Ak4PVv+xVH/o1q6jwf/yJOofh/wCi6KKun/Gl6y/I6cD/&#10;AL1P1qfoWLf/AI/tM/66D+YrlfH3/JfPCf8A2C9W/wDRYoorSv8AwV/ih/6UisV/u6/x0/8A0qJ0&#10;/hP/AJEXSv8Aryi/rU+sf8i7df8AYNk/lRRWv/Lv5f5HTT/3WP8Ag/Q5DVP4P+vKD+VM+Of/ACL7&#10;f9guH/0YtFFcUv4NT+ujPIxH+51vT/M7bUekf/Yry/8AoJrwb41/8kbuv+xNi/8AQGoornzr+BL0&#10;f5IniD/c5/4JflE9fl/5F7Qvpbf+i1roIP8AkHav/vR0UV6VH+J/XZnsYff/ALdX/pLOT+IP/JLL&#10;7/sZLD/0ctcz8BP+SjfFD/sZG/pRRXPL/kYQ9P0meJiv+Rxhv6+zVPSj/wAjrJ/ur/6EKbpP/IUk&#10;/wCvqT+QoorqXxL1PoY/xP8At5kt9/x4p9J/5Gsj/mkUf/XM0UVNT4Jf4WRU/iP/AAP8onM+Mf8A&#10;kSJv+w1P/KKvRfiT/wAgnVP9xqKKmO1T/DH8pHLhPgr+kfykefX/APyL+h/9jRb13EH/AB4Tf9fX&#10;9TRRU0PjfovyKwf8aXovyZR1D/jz/wCBf+1RTtW/5GbUv+wNa/8AoT0UVX2l8vyZrU+D7vykZK/8&#10;gW8/69W/kK2vC3/IpJ/13P8A6BRRVUd36GGF/wB4j/hf5o0r3/kC2H/XP+hrm/E3/IK03/sNQ/8A&#10;oo0UVWI/hv5fodWM/hv/AA/5DtE/5HJv+uA/9CauLvv+S3eGf9+f/wBBooriqf8ALv8Axr/0qJ42&#10;P/3eH+Nf+lI7bXf+Sla//wBi7Y/+hNWxf/8AIsWv/X1H/wChUUV20fhn/il/6Uz24/xav/b3/pTG&#10;Xv8AqIf96b+YrG8Yf8jFJ/15iiiprfw/u/Ixxf8ABfrH8jpZ/wDkUNO/69l/lVCb/kGXX/XEfzFF&#10;FbVPj+R01vhj/hX5HSr1/wC3WP8ArXLTf8fesf7y/wDoQooratuvn+TOjFfZ+f6mgf8AkOSf9c1r&#10;Jm/5B95/12P86KK5Kn+ZzVPi+/8ANEmh/cb/AK4z/wAxWb4s/wCPHT/+viH/ANDFFFQ/4fyOXEf7&#10;q/T/ACOyv/8AkKz/APXvXN6R/wAk01D/ALCdx/OiitcR/GXpL/209DEfFL0l+SOf0X/j58Wf9dIv&#10;/QBUfgj/AJKD4l/69dJ/9J2oorzI/wDLn/FL8qh4Mf4lL/FL/wBvMf48/wDJWvhj/wBhwf8AoNd5&#10;4s6X3/Xq3/oVFFaYf+Jif8f/ALjgFP8A3zF+sf8A0hHkXwF/5N48Vf8AYZf/ANKhXt+vf8gD/gcX&#10;8xRRWWU/7jT/AOvUP/bgyf8A3GP+D/2+Y/xL/wAhy2/3H/8AQal8Bf8AHlY/9edFFe3T/wB4/ryP&#10;cp/798//AJE82+EX/Hpe/wDY+3n/AKEK7+0/5Desf9dj/wCi2oorzcB/usPl+TPNyv8A3eHr+jKn&#10;/NXvCf8A2LOqf+0aTx3/AMk3vP8Ari9FFdy+Cfz/APSYm1T+DiPV/wDpumcH+zJ/yLXhH/rjP/6G&#10;1a37Rv8AyOXgX/sbIP8A0U9FFeVH/kSw/wC4f/th5WE/5Jv5w/KJoWv/ACU+3+lx/wClIqp+0R/y&#10;TGb/AK9bj/0A0UVriv8AkX1f66xOn/mX4n0f/pMTmP2av+Ry0P8A7As//oCV7ZqH/I3af/14z/0o&#10;orqyv/cI+sfyiacN/wDIq/7iL/204e3/AORysf8ArpJ/6GK7DQf+Sg3v/XlN/wCjVoorbC/D8/0O&#10;rCfxl/jX5HE/Dj/kR7X/ALDr/wDo+Suwuf8Akp2nf9cz/I0UVz4P/daHpArD/wACP+KP5szvg1/q&#10;b/8A6+5v/QzXy9/zXy0/7Fm6/wDTu9FFePmH+44b5fnA+X4m/wB1wf8Ajf5xPsi8/wCQhp/+8v8A&#10;6DXO/G//AJF3Sv8AsaNP/wDRtFFfS4r/AHep8v0Ptsd/uFX0/RHB/En/AJLZb/8AYQv/AP0kFdXo&#10;f/IL+HP/AFwm/wDRVFFePh/+RhW9V/6VA8XD/wAav/18/wDbqRpeFP8AkTpP+u8n8zWJ4A/5KVrP&#10;/YuL/wChmiiuz/nz6L8jql/Fw3qvyZyvxC/5BPgv/sck/ka9Su/+Qo3+6tFFcmX/AMar6w/9IiPD&#10;fHP0h+UjyP41f8lK8N/9jxoX/o6avbPGH/HpN/uvRRW+C/iYn1X5GOXfxsX6r85D/EX/ACCU/wCu&#10;kdc9L/yNX/bif/Q6KK9Gp/E+79T1cZvH5Gr4k6P/ANcV/wDQ65rWP+Rduv8AsJH+lFFY4n4n6GOO&#10;+16M6R/+RSh/3f8A2aox/wAfVv8A9dFooqqnw/8AgP5o6o/FH/CibVv+P/8A4Cf5Vz9p/wAg64/6&#10;6P8A+jaKKzxH2vn+RzVv94Xz/Q1p/wDkaLr/ALCEf/omk+Hn/IrTf9fMv/obUUVpS/jv1l+g6f8A&#10;vcf+3/zRznhH/kL33/XWT/0KpdB/5HGX/dT/ANKDRRXHT/5d+p59P4afq/1Otvf+Qt/wE/zNYOu/&#10;8jDbf73/ALNRRXdV2fr/AJHoYr4Pmv0LF1/rtW/67Rf+g1yPwH/5KP8AFb/sYoP/AEmWiiuGp/vd&#10;D1l/6RM46n+/4f8AxS/9Jmd54Y/1+of74rhfhD/yMXjj/sao/wD0nWiiqrfxKH+KX/pLHiP42H9Z&#10;/kzprP8A5GLSf+vq4/8AQKP+ZxuP+vE/zFFFafZX+JfkjVfD/wBvL/0lFi3/AOYb/wBdX/8AQjVe&#10;T/ka9U/64t/SiitKmy9f/bS5fw16r8h2uf8AHjZ/9dB/SsbSP+S26l/2Jqf+jDRRXLP+LD/Gv/SW&#10;ZV/41P1j+pN/zH4/9xf/AEBq1/AP/Iqaf/1z/qaKKrC/7y/66orC/wAb/wAC/OJoR/8ALP8A4D/O&#10;uL+Pv/I7eC/+w4v8qKKvG/7m/WP/AKUhZn/yL5+sP/SonRS/8jX4v/642f8A6Aat+Ef+QYf+uaf+&#10;gmiirp/xl/29/wClM6cP/HXrP/0uRb0r/j/H/Xv/AI1y+t/8lFuf+wO3/oNFFFf4Y+v6MxxX8GH+&#10;JHO6n/x++I/+xfs/516L4c/5F6P/AK5r/IUUV5+T/b9Z/wDpcicL/vb9P1ZyXiz/AJBGu/8AYLg/&#10;9CNdt4p/5AcP/XSH+lFFehh/+Xnp+sisL8dX/Cv/AEqZkav/AMj1/wBw+T/0Kqmm/wDHzY/j/M0U&#10;VnU/iP1/WIpfxn6v9Dm/AX/JwGu/9etp/KWu08a/8jFof/YQX+Rooowf+6v/ABv/ANKMMH/yL6n/&#10;AF8l/wCll7Vf+Q7H/wBfUf8AKnQf8e95/wBfjUUV3fbfz/U9ZfxH6v8AIx9d/wCSh+Ff+3r/ANFr&#10;XPr/AMf2k/8AY2al/wChGiivNxH2/wDHH86Z5df+NL1/Smdpe/etP95f5miX/j/vP+vUfzoor0ej&#10;9T0Ptfd+RVn/AORduv8AsHyfyNOj/wBTpX/XrD/6LFFFYS+JfL8zPt6L80U/Cn/Inv8A9fMv/oRr&#10;F8U/8jZpP/X0n8qKK5a3+7w9I/mctb/c4fI6e2/5HGH/AK4/0NcD8Hf+TnvGn/Yh6L/6U3dFFXP/&#10;AHyj/jl/6QzLFf75hv8Ar5L/ANNyNT4Wf8jj8WP+x4X/ANJIapfFb7+uf9gH+j0UVxUf+Rb/ANvT&#10;/wDS6hliv+Ra/wDFP/0uZufDn/k3/Sf+wTHXUeGf+Qfb/wDXon86KK9ihtH/AAo9DL/4OH/69x/I&#10;o6x/yO0P/Xj/AOzU2b/kGXf+6f8A0Oiipl/y8+f5I0f8Sfq/yRmeDv8Aj08T/wDXWH/0TUngb/j0&#10;k/7Bsf8A6HRRWcf4lP0l+Zx4X/l3/wBv/wDpUhlt/wAlRuv+Bf0re1v/AI+G/wCvVaKKMP8AwZ/4&#10;mdtP+HP/ABMh8c/8esn/AF5y/wDoNed6Z/yb7cf9crj+VFFYYr/e3/gl/wC2nBmn8Sf+Cf8A7aeN&#10;6b/ykQ0b/sQJP/QRX1F41/5FyD/ron8qKK+e4S/3PHf9fqv6Hn5L/u+L/wCvj/KBY8Q/8idJ/wBc&#10;U/pRdf8AH1Z/5/hFFFfYS+P5L82fRy6+kfzZZu/9Y3/XL/Gqnhn/AFUn/XFf60UUP+Mh/wDL5fMw&#10;dS/5CMf/AF0/9kq18IP+RAt/91P5miiuWj/vS9JfnE82h/yMPlL/ANtNbR/+Rv1b/rmn8q5zXf8A&#10;kL2f/YLuv/Q0ooq638Ff4v8A25G2I/3d/wCKX/pSOW/Zw/5Klqn/AGTnw9/6Ovq6T43/APIt3X/X&#10;Zv5UUV5lP/kRz/7f/Nnm4P8A5J/5y/8AS2dtp3/IvWf/AF5w/wDoArF0r/kZh/14j/0YaKK9iXww&#10;+R71b/l2WNE/5e/q3/oNcndf8gTx9/2FLP8A9Ex0UVy1fhj8/wD0iR52M/gw9J/+kTOssP8Ajzh/&#10;7AMf86kvf+Pez/65p/Oiiup/w36HdH4Pu/Qo3P8AyMui/wDX83/oFXrD/VTf9fX9KKKmn19f0RFP&#10;+JL1/wDbYlLwt/yFZvq3/oZrmdY/5As3/YWb/wBDoorgf+6L/t78zlxX+7/f+h3t5/x+Q/8AXmf5&#10;Cub+G3+sn/64J/6E9FFd1b/eqfq/yOyp/vUPn+SNZ/8AkaYv+vCb+lcz8Nf+PfVv+xmk/kKKKzn/&#10;AB4+r/I5qn+9Q9ZfkjS8Yf8AIHm/6+n/APQas6//AMiQ3/XC3/pRRS+1P0HP4qn+H9DWg6R/9cTW&#10;Vcf8jd4b/wCu8/8A6Kaiiul/Z9V+aOjEfDH1j/6VE8h/bC/5GzwL/wBjY3/pO1e0ax/yAYf+vFP/&#10;AEGiivGwH/I2xvrD/wBJR5WE/wCRhjP+3fyOL8Af8jRrn/ZSrz/03wV10v8AyM9h/wBfF1/6LNFF&#10;d2X/AAL/ABP80a4f+A/8a/8ASonO/sof8kN03/sJap/6VyUXv/Hx4u/6/tM/mKKKxq/8iyn/AIH/&#10;AOm2Y4P/AJE+C/wL/wBNMz/i1/yIvxf/AOxPP/pJLXXeHv8Akl/hj/sUbT/0ljoorbD/AO9S/wAL&#10;/wDTkjWj/v1T/C//AE7M0v8AmD23/XvUt9/yCF/3v/ZaKK7pbfJHrL4H6GJ42/5F+1/67J/MV0Wo&#10;f8f8f/XY/wDos0UVzy+N/wDbn5sVH+NL/t39TzS//wCSN+NP+uV5/WuusP8Akk9r/wBiyv8A6Ioo&#10;rno/xn/gX5s8nCfF/wBw/wD26RkfD/8A5JT4X/68B/6FXR2X3PweiitML/Dh/hj+SOvB/wAGl/hj&#10;+SOK/Zn/AOSGr/2NWtf+l0ldp4e/5Ef/ALZv/wChmiipy3/caP8A17X5Iyyn/ccP/wBel+USGb/j&#10;2n/3F/mK4D4yf8le0L/sSdQ/9KoKKK580/3Rf44f+loWY/7nP5fmd5f/APIp61/14R/+iq8xh/5O&#10;G8N/9iy3/pNHRRU4746X+Jf+ls5s23o/44f+ls9T8a/8gib/AK4xf+hVStv+RU1v/r4/oKKK9Gf8&#10;f5P9T0q38aX+F/lI8q+B/wDyBfFX/Yy3/wD6HHXsjf8AIIuP+wl/7MKKK8jh/wD5FcfR/nI87K/4&#10;b9H+o3xn/wAezf8AXOT+VeDfFr/kovxn/wCyR6f/ACaiit8z+Kn/AI//AHHM4uKP9zn/ANvf+mqp&#10;7R8Gv+SL+FP+wda/+gCt6L/kXv8Agbf+hmiivVp/7vH/AA/oj6HAf7nR/wAC/KJHN/x63X/XoKyf&#10;E3/Hhpv/AAH/ANCFFFZ1Phf9faRliP4cvT9Sx40++3+/H/OqXhf/AJKzqX/YDj/9GUUVnU/3iP8A&#10;iX6hU/3qP+JflI6C4+9a/wDYW/pXnvjr/ksn/cJl/wDRsdFFaYz+H80cubfwY/44fkjr7j/ktel/&#10;9i7cf+jBXP8Awq/48fE3/YVuf/RjUUVx1f8Ae4/4p/8ApMTR/wC9f9vT/wDSYjPhj/yHfFf/AGGr&#10;L/0iWtzxL/yMcP8AvL/6C1FFTiP93h/18/8AbpE5d/uP/b0v/SpGt4d/493/AOuZ/lXKyf8AJS9P&#10;/wCvab/0atFFdi+Gn6lYz+DT/wAUfziJ8ZOlx/2DdQ/9AWtvwl/ySqw/7BJ/9ANFFZU/98qfP8oB&#10;T/5GlX/B+pzf7K3/ACbNof8A17XH/o162tJ/5Bdr/wBhBP5UUVFH/daP+D/Izy3/AJFOE/69Q/8A&#10;SYlH4sf8gbTP+xq0/wD9KFrqbX/kB6r/ANflx/6FRRXZT/iVPSP/ALcbUv8Af5/4f0MS7/5Ktov/&#10;AGA5/wD0Nay/in/rbH/r8f8AmtFFebmH+41/X/22AT/gz/xr/wBsNK7/AOSh2H/YPP8AOh/9T4d/&#10;7DE/82oorrj8M/6/lJj8U/8AEvzgeTeP/wDkveqf9gGL/wBKI69lvf8Akov/AHKkn/oa0UVyYX45&#10;/wCJfmzyco/3jE/9fF/6VITw7/yN+mf7g/8AQRXmniT/AJIzL/2MEv8A6VSUUUV/4K9J/wDth2Zn&#10;/utT/DP8oHo37P8A/wAke8P/APXin9Kd8PP+Rcuv+xgu/wD0ZRRXVR/3aj/g/wDbYnoYH+Dh/wDB&#10;+kTzH4uf8i54/wD+wXN/6KNVf2Vv+SiXH/ZJfD3/AKHNRRXhR/5G1H1l+bPl6P8AyUVH/t7/ANyH&#10;q2s/8k7l/wCuz/8AodSeKf8AkEWP/X5a0UV79T7f+FfqfUP+G/8ADH9Sj4b/AORZ/wC4X/8AFVa8&#10;Nf8AIm2v+89FFZ0/ih6S/OJOH/hr/Av0MH4df8lh8df9eenf+izXRap/yJms/wDXvcf+i6KKnB/w&#10;Zf4qn/pTMcL/ALlL1q/+lyKvwu/5EjTP95v/AEM1D4a/5D3iT/r4t/8A0KiiiP8ABo/19hmlP+FQ&#10;9P8A2w4rXf8Akd4f+vvWv/Qa2fiT/wAe+k/9iXf/APouGiisY/BX/rpA8CH8Gv8A4ofnEj+Mv/Is&#10;D/sIW3/opa8n/bQ/5OX+DP8A2MCf+i1oorzc6/3ep60v/ThycRf7vV/x0P8A04z6A8Q/8lz0/wD7&#10;AMn/AKHWx4Q/1cX/AAL/ANCNFFe9hf8AfKv+L9IH2dP/AHh/4n/7afPOm/8AJn/wT/7KBZ/+l13X&#10;01q3VaKK4Mk/hr/r3R/9JPJ4f/gr/r1h/wD02jzjRv8AkVNf/wCw1d/yFafwN/4+fEH/AGEIf/RK&#10;0UV0YT+NT9P0YYX/AH7Df9vflI8w+JX/ACctdf8AXtH/ADSu1+KX/HpB/wBjVB/6EtFFeZh9sV/i&#10;f6nmU9sZ/jf5s9A8R/eb/fT+dcb8Mv8Aj/8AFH/XNf60UV7GI/3yn8/yZ9Jiv9+p+sv/AElnnfxA&#10;/wCSx/AH/sbNS/8ASSSvbrj/AJH2L/rx/wDalFFceWfxsR/ih/6bpnm5X/Erf9fIf+maRyPhf/k6&#10;nxF/2C4f/Qad+1X/AMkM8Vf9g24/mKKK0f8AyLsV/iqfkbT/AORLifWr+bPO/Dn/ACQr4b/9gG6/&#10;9CSvbte/1lj/ANhhaKK4cl/3Vf8AXul/6Qict/hz9Kf/AKRExtR/5LBYf9hK3/k1fMvxe/1vxG/7&#10;GM/+lUdFFcudb/8Ab8v/AEiR83xZ/uL9av8A6Sj641L/AI9NJ/3I/wD0AVxnhX/kb9Q/7Hgf+k9F&#10;Fe9if4kPVf8ApLPsMZ/vVL/F+iOy8Yf8i1qn+7N/IV5f8Uf+Sa+G/wDsKSf+gtRRSzL4X/hf5o5M&#10;4+Cp/gX/AKWjJ+En3vDP/Yzap/6IFdPqv/JE/HH/AF4L/wChCiiuLB/7j/27L/0g8bL/APcZf4Z/&#10;+mYCftc/8iZH/wBi9qX/AKTCm+JP+Qx4X/7A2mf+giiitsV/Gqf9u/kjqxv/ACNsV6Uv1PQPGf8A&#10;yBT/ALrf+g18v/En/k3L4nf9f0H/AKPioorz+Ivi/wC3Kn/puQcU/wAKX/Xup/6Qz6a1n/j4b/r0&#10;T/0UKx/hJ0k/65x/+g0UV7S/3iHq/wAj3Kn/ACMIf9vfmYWk/wDHnqf/AGMl/wDySiP/AJKR4Z/7&#10;BEn/AKPoorgl8K9V/wClo8mPwQ9YfnEu/tIf8iJef7v/AMTVrRP+To/Fn/Yi6H/6DcUUV01P+Rkv&#10;8Uf/AEmZ0Vv+Rwv8dP8A9IxB578Xf+R20X/sOW3/AKNr1zxH/wAgfT/+udFFc+D/AN6xXrEzwP8A&#10;FxPy/Qxfi5/yKd9/2A5v/RdST/8AHzo3+7Z/+i6KK2rf73L0X5HZW/3qX/bv5yKvi/8A5KFof+5P&#10;/NK5Xxb/AMfUn/YSb/0aKKK8/MP+X3z/APSUcOM+KX+NflE1PEn/ACXC1/7AT/8AoYql8Xf+SDfF&#10;r/sFan/6JFFFdNX4a3z/APSGceI/3XE/9xf/AEg0/g//AMmh+Av+xP07/wBECqP/ADVPSv8AsVY/&#10;/RooopUf9xw3+Gn/AO2nRiP93w3+Gn+RN4x/5LL4K/67XH8q6bXv+Pyx/wCv6X/0BqKK7ZfxqnrH&#10;8omlH/l//j/9tgdJpP8AyLNj/wBeP9K8Jv8A/k7vxZ/2TnSf/SqSiilmX8Oj/jj+THnn8HDf4v8A&#10;3FM9g0b/AJHn/txj/lVX4kf6jU/+vD/Ciitqn+7y9X+R31P9xn6y/Jmb8Qv+SK3n/YHi/wDQhXn/&#10;AMbf+TbP+5n07/0qgoory8f/AA6n/Xp/kzwc7/hV/wDrz+rPTvil/wAgz/uMRf8AoYrJ1T/j71r/&#10;AK/JP/RdFFehiv4r+X/tx6WO/wB4l8vykcb8Sf8AkHeHP+xn0T/0ca9i8Z/8gvWP+vOb/wBBNFFT&#10;hfin6R/9uM8s+LE+i/KR458O/wDkjngv/sCz/wDobV6F+zr/AMkH8L/9cJv/AEa9FFcuT7w/69r8&#10;qZzZD/vdP/rzH/3EQ/EfpY/9hK3/APQ66uz/ANfbf9dG/kaKK9Cn/Gn8vzPbo/75P/t0534x/wDI&#10;JH+839K8x/Yj/wCSTeOv+xzv/wD0IUUVx4j/AJHNP0l/6SeDjv8AkrKP/Xur+UT2bX/+PLS/95f/&#10;AECvn34Of8fXiL/r41r/ANG0UVz5l/vVL/F+kQzv/f6P+Gf5QND4Uf8AIq/D7/rhcf8ApRPV/wAX&#10;/wDJN/A//YbP/oT0UVy4P+D/ANuf/InjUv8AkVr/AAw/9wHW+Kv+QV8TP+vBv/RArqfgr/yALL/s&#10;Fw/+giiivZwf+8R/xS/9KZ9Phf8Akcf9uv8A9LmfNH7M/wDye14k/wCwPH/OavaPGv8AyX64/wCw&#10;PY/zloorxsl/5F9X/r7P8z5bJv8AkQr/ALCZ/lI828ff8hrwr/17X/8A6TvXD/8ABNb/AJEX4hf9&#10;dLj/ANF0UV4dX/kpMN/18l/6aiefT/5KKl6T/wDTUD6r+Gn/ACLuqf8AAf8A0WteGeOP+Szj/r98&#10;Q/8AoVtRRX1GbfwaX+Nf+lH0Of8A/Inoeq/9LR6j4x/5Jpff9inD/wCjK5HwF/ycR4q/3bD/ANlo&#10;orPF/wAWl6x/KZtiv9+oesfyql39mz/kNfEX/scNQ/ma9P8Ahl/yCpv+u39BRRXTlP8AAp+svzZ6&#10;GR/waX/b/wD6Uf/ZUEsDBBQABgAIAAAAIQAq8DZN4gAAAA4BAAAPAAAAZHJzL2Rvd25yZXYueG1s&#10;TI/BasMwEETvhf6D2EJviSQXl9q1HEJoewqFJoXSm2JtbBNLMpZiO3/fzam5zbCP2ZliNduOjTiE&#10;1jsFcimAoau8aV2t4Hv/vngBFqJ2RnfeoYILBliV93eFzo2f3BeOu1gzCnEh1wqaGPuc81A1aHVY&#10;+h4d3Y5+sDqSHWpuBj1RuO14IsQzt7p19KHRPW4arE67s1XwMelp/STfxu3puLn87tPPn61EpR4f&#10;5vUrsIhz/IfhWp+qQ0mdDv7sTGCdgoUUIiWWVJZIYFdEiIT2HUilIsuAlwW/nVH+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uhYWekQMAAFsLAAAOAAAAAAAAAAAA&#10;AAAAADwCAABkcnMvZTJvRG9jLnhtbFBLAQItAAoAAAAAAAAAIQDz6BIqCdcyAAnXMgAVAAAAAAAA&#10;AAAAAAAAAPkFAABkcnMvbWVkaWEvaW1hZ2UxLmpwZWdQSwECLQAUAAYACAAAACEAKvA2TeIAAAAO&#10;AQAADwAAAAAAAAAAAAAAAAA13TIAZHJzL2Rvd25yZXYueG1sUEsBAi0AFAAGAAgAAAAhAFhgsxu6&#10;AAAAIgEAABkAAAAAAAAAAAAAAAAARN4yAGRycy9fcmVscy9lMm9Eb2MueG1sLnJlbHNQSwUGAAAA&#10;AAYABgB9AQAANd8yAAAA&#10;">
                <v:rect id="Rectangle 1" o:spid="_x0000_s1027" alt="Rainbow concrete texture" style="position:absolute;width:70008;height:1017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TakyQAAAOIAAAAPAAAAZHJzL2Rvd25yZXYueG1sRI9BSwMx&#10;FITvQv9DeII3m2ypi12bllKwCj21inh8bJ67i5uXdfNs479vBMHjMDPfMMt18r060Ri7wBaKqQFF&#10;XAfXcWPh9eXx9h5UFGSHfWCy8EMR1qvJ1RIrF858oNNRGpUhHCu00IoMldaxbsljnIaBOHsfYfQo&#10;WY6NdiOeM9z3emZMqT12nBdaHGjbUv15/PYW3OLta2dkf9DbO58k7eZPevZu7c112jyAEkryH/5r&#10;PzsL5cKURVGUc/i9lO+AXl0AAAD//wMAUEsBAi0AFAAGAAgAAAAhANvh9svuAAAAhQEAABMAAAAA&#10;AAAAAAAAAAAAAAAAAFtDb250ZW50X1R5cGVzXS54bWxQSwECLQAUAAYACAAAACEAWvQsW78AAAAV&#10;AQAACwAAAAAAAAAAAAAAAAAfAQAAX3JlbHMvLnJlbHNQSwECLQAUAAYACAAAACEAm302pMkAAADi&#10;AAAADwAAAAAAAAAAAAAAAAAHAgAAZHJzL2Rvd25yZXYueG1sUEsFBgAAAAADAAMAtwAAAP0CAAAA&#10;AA==&#10;" stroked="f" strokeweight="1pt">
                  <v:fill r:id="rId13" o:title="Rainbow concrete texture" recolor="t" rotate="t" type="frame"/>
                </v:rect>
                <v:rect id="Rectangle 2" o:spid="_x0000_s1028" style="position:absolute;left:744;top:637;width:68485;height:1003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AywzAAAAOMAAAAPAAAAZHJzL2Rvd25yZXYueG1sRI9Ba8JA&#10;EIXvBf/DMkIvpW5ioGp0FVsoeOmhKsXjkB2zi9nZkN0msb++eyj0OPPevPfNZje6RvTUBetZQT7L&#10;QBBXXluuFZxP789LECEia2w8k4I7BdhtJw8bLLUf+JP6Y6xFCuFQogITY1tKGSpDDsPMt8RJu/rO&#10;YUxjV0vd4ZDCXSPnWfYiHVpODQZbejNU3Y7fTsHHvSgO/VNxG862qO2PvLx+Ga/U43Tcr0FEGuO/&#10;+e/6oBN+vshXy8V8laDTT2kBcvsLAAD//wMAUEsBAi0AFAAGAAgAAAAhANvh9svuAAAAhQEAABMA&#10;AAAAAAAAAAAAAAAAAAAAAFtDb250ZW50X1R5cGVzXS54bWxQSwECLQAUAAYACAAAACEAWvQsW78A&#10;AAAVAQAACwAAAAAAAAAAAAAAAAAfAQAAX3JlbHMvLnJlbHNQSwECLQAUAAYACAAAACEAyXAMsMwA&#10;AADjAAAADwAAAAAAAAAAAAAAAAAHAgAAZHJzL2Rvd25yZXYueG1sUEsFBgAAAAADAAMAtwAAAAAD&#10;AAAAAA==&#10;" fillcolor="white [3212]" stroked="f" strokeweight="1pt"/>
              </v:group>
            </w:pict>
          </mc:Fallback>
        </mc:AlternateContent>
      </w:r>
      <w:r w:rsidR="001A041D">
        <w:rPr>
          <w:noProof/>
        </w:rPr>
        <w:drawing>
          <wp:anchor distT="0" distB="0" distL="114300" distR="114300" simplePos="0" relativeHeight="251655182" behindDoc="0" locked="0" layoutInCell="1" allowOverlap="1" wp14:anchorId="0CB1A85B" wp14:editId="5DF0A178">
            <wp:simplePos x="0" y="0"/>
            <wp:positionH relativeFrom="margin">
              <wp:posOffset>-129540</wp:posOffset>
            </wp:positionH>
            <wp:positionV relativeFrom="paragraph">
              <wp:posOffset>-414798</wp:posOffset>
            </wp:positionV>
            <wp:extent cx="2057400" cy="1028992"/>
            <wp:effectExtent l="0" t="0" r="0" b="0"/>
            <wp:wrapNone/>
            <wp:docPr id="1843536010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2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8C882" w14:textId="25CD3563" w:rsidR="00F87859" w:rsidRDefault="00FD2E83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655183" behindDoc="0" locked="0" layoutInCell="1" allowOverlap="1" wp14:anchorId="561DD261" wp14:editId="736F635D">
            <wp:simplePos x="0" y="0"/>
            <wp:positionH relativeFrom="margin">
              <wp:posOffset>-83820</wp:posOffset>
            </wp:positionH>
            <wp:positionV relativeFrom="paragraph">
              <wp:posOffset>389112</wp:posOffset>
            </wp:positionV>
            <wp:extent cx="1866900" cy="805815"/>
            <wp:effectExtent l="0" t="0" r="0" b="0"/>
            <wp:wrapNone/>
            <wp:docPr id="6623197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113B2" w14:textId="2547A9BD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48D5FCB" w14:textId="512DDDD5" w:rsidR="00F87859" w:rsidRDefault="00F87859" w:rsidP="00F87859">
      <w:pPr>
        <w:rPr>
          <w:rFonts w:cs="Arial"/>
          <w:szCs w:val="32"/>
        </w:rPr>
      </w:pPr>
    </w:p>
    <w:p w14:paraId="2EA0B734" w14:textId="190A635A" w:rsidR="00F87859" w:rsidRDefault="00F87859" w:rsidP="00F87859">
      <w:pPr>
        <w:rPr>
          <w:rFonts w:cs="Arial"/>
          <w:szCs w:val="32"/>
        </w:rPr>
      </w:pPr>
    </w:p>
    <w:p w14:paraId="66A1122A" w14:textId="6CCE4DE8" w:rsidR="00F87859" w:rsidRPr="0073798F" w:rsidRDefault="00F87859" w:rsidP="007E7233">
      <w:pPr>
        <w:ind w:left="0"/>
        <w:rPr>
          <w:rFonts w:cs="Arial"/>
          <w:b/>
          <w:sz w:val="40"/>
          <w:szCs w:val="40"/>
        </w:rPr>
      </w:pPr>
    </w:p>
    <w:p w14:paraId="4C36B4D9" w14:textId="2043DF4F" w:rsidR="0057218A" w:rsidRDefault="00113B64" w:rsidP="001A041D">
      <w:pPr>
        <w:pStyle w:val="Title"/>
      </w:pPr>
      <w:r>
        <w:t>Rainbow Easy Read:</w:t>
      </w:r>
    </w:p>
    <w:p w14:paraId="0E25103C" w14:textId="38EFE359" w:rsidR="001B06BA" w:rsidRDefault="00113B64" w:rsidP="001B06BA">
      <w:pPr>
        <w:pStyle w:val="Title"/>
        <w:rPr>
          <w:noProof/>
        </w:rPr>
      </w:pPr>
      <w:r>
        <w:rPr>
          <w:noProof/>
        </w:rPr>
        <w:t>What do I say?</w:t>
      </w:r>
    </w:p>
    <w:bookmarkStart w:id="0" w:name="_Hlk190328486"/>
    <w:bookmarkStart w:id="1" w:name="_Hlk190336636"/>
    <w:bookmarkStart w:id="2" w:name="_Toc180656764"/>
    <w:p w14:paraId="503D1C7A" w14:textId="7DA18C1C" w:rsidR="001B06BA" w:rsidRPr="001B06BA" w:rsidRDefault="001B06BA" w:rsidP="001B06BA">
      <w:pPr>
        <w:spacing w:after="200"/>
        <w:ind w:left="0"/>
        <w:contextualSpacing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221" behindDoc="0" locked="0" layoutInCell="1" allowOverlap="1" wp14:anchorId="34FF2D7F" wp14:editId="63BB36C0">
                <wp:simplePos x="0" y="0"/>
                <wp:positionH relativeFrom="column">
                  <wp:posOffset>1297305</wp:posOffset>
                </wp:positionH>
                <wp:positionV relativeFrom="paragraph">
                  <wp:posOffset>335280</wp:posOffset>
                </wp:positionV>
                <wp:extent cx="3190875" cy="3190875"/>
                <wp:effectExtent l="0" t="0" r="9525" b="9525"/>
                <wp:wrapNone/>
                <wp:docPr id="1822447409" name="Group 38" descr="Two people talking. They share a speech bubble which has a thumbs up in it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0875" cy="3190875"/>
                          <a:chOff x="0" y="0"/>
                          <a:chExt cx="3190875" cy="3190875"/>
                        </a:xfrm>
                      </wpg:grpSpPr>
                      <pic:pic xmlns:pic="http://schemas.openxmlformats.org/drawingml/2006/picture">
                        <pic:nvPicPr>
                          <pic:cNvPr id="2145649173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319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73218544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1600" y="609600"/>
                            <a:ext cx="58229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0911E8" id="Group 38" o:spid="_x0000_s1026" alt="Two people talking. They share a speech bubble which has a thumbs up in it." style="position:absolute;margin-left:102.15pt;margin-top:26.4pt;width:251.25pt;height:251.25pt;z-index:251694221" coordsize="31908,3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OcUGgQIAAMUHAAAOAAAAZHJzL2Uyb0RvYy54bWzcVdmO2jAUfa/Uf7D8&#10;PmSBsETAqCodVGnaoi4fYBwnsSZeZBvC/H2vnUAHqDTVVK3UPhDu9XJ9zvGxPb89iAbtmbFcyQVO&#10;BjFGTFJVcFkt8LevdzdTjKwjsiCNkmyBH5nFt8vXr+atzlmqatUUzCAoIm3e6gWundN5FFlaM0Hs&#10;QGkmobNURhAHqamiwpAWqosmSuN4HLXKFNooyqyF1lXXiZehflky6j6VpWUONQsM2Fz4mvDd+m+0&#10;nJO8MkTXnPYwyAtQCMIlLHoqtSKOoJ3hV6UEp0ZZVboBVSJSZckpCxyATRJfsFkbtdOBS5W3lT7J&#10;BNJe6PTisvTjfm30F70xoESrK9AiZJ7LoTTC/wNKdAiSPZ4kYweHKDQOk1k8nWQYUeg7JkFUWoPy&#10;V/No/e6ZmdFx4egMjuY0h1+vAURXGjzvFZjldobhvoj4pRqCmIedvoHt0sTxLW+4ewzWg43xoOR+&#10;w+nGdAnIuTGIFwucJqNsPJolkyFGkgiwPgzzq6Nk4l3np/rR3Vziud0r+mCRVG9rIiv2xmpwL5wp&#10;Pzo6Hx7Ss4W3Ddd3vGn8fvm4pwhOv3DKT1TqXLhSdCeYdN2xMqwBtkrammuLkcmZ2DKgZd4XCWw2&#10;HGkHlLTh0nVnyDrDHK39+iXg+AzYPW6SnzoC6B84PSMLvkPb9oMqoBjZORXO0O/47uQeUNRYt2ZK&#10;IB8AckAUypP9ve2xHYd41FJ5/YJ1G3nWADV9S8DvEfchEOi2EYJ/xpaTyTBNptlo9L+5Mv3TNkyG&#10;k2QcwxsCF904nvkwmOV4E2bTNJ31F2E2i7Ms9P9tP4ZLE96KcPT6d80/Rk9ziJ++vsvvAAAA//8D&#10;AFBLAwQKAAAAAAAAACEAWBz8qTC1AgAwtQIAFAAAAGRycy9tZWRpYS9pbWFnZTEucG5niVBORw0K&#10;GgoAAAANSUhEUgAAAwEAAAMBCAYAAAC3H7gVAAAAAXNSR0IArs4c6QAAAARnQU1BAACxjwv8YQUA&#10;AAAJcEhZcwAAIdUAACHVAQSctJ0AAP+lSURBVHhe7J0HWJNXF4Bl772FJKiICkIScO+9t6KQBBQV&#10;J+699951dWmHrdVWO5zV1tU66taq3eu3Wm217i3c85/zkVjET0VkJHDe53kfIPmyb/Sc7557bjG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ZhCSAm0LdoLHYAONtoDbYT6oQzDMAzDMAzDFBJi0HPoQzTdqDBKvz9A/0RroAzDMAzDMAzDWBg+&#10;aAu0HVoFTUQvo4BmDvyzJgN0/Y+oP2qHeqHWqAmaSZiIzkYr0wUMwzAMwzAMwzwfCqpNgbUVSsF2&#10;IBpk/J0uexm80ROoKbDPKgX6z5KOeRX9Gr2OfoDSfYagF1DTcWloB9QEJQj0OrL7/Ok++6AJqD1d&#10;gDiic9EdKF2XOQFhGIZhGIZhGIuDAt3J6LfoAXQl+hVKJTo30JvoWXQr2gV1QLODDdoapftuhX6J&#10;Zg38ycyB/rPMfKzp9/MoPW/T5SYvog3RSSg9/yvoF+gwtByaOSGgBKcpOhRNRY+jNAtBycT3aHf0&#10;OzTzcz6EalCGYRiGYRiGMWso8M16BpsuoxIaCpwzB7lk5nKczL6F0plxggJ9+p2k303Q40xBTbfJ&#10;GqTnRLn7edb90xoD+knX02vJ/PsylGYHKKFZiFLAb7qvp91fVs+gVJ7EMAzDMAzDMGYFBfkV0f7o&#10;AvR1dBpK5TKeaBn0EmoKbJ8VCJsuv4dSBx8ql6GSnD1G6XcqlSmO1kKvoZnvj8x6ny+i3O2fdb+m&#10;JCbzZZn/plkEmp3InCDI3Z/cZSYPo/QeMgzDMAzDMEyB4ItSOcsb6HSUyluorIe662QOcE0B7f/Q&#10;j1A6Y/60IFdO07GZ788kXU6lOFQ+lPU2puvNydx4TqfRYJRhGIZhGIZh8gzqsBOGOkl/ZUB1/VvQ&#10;zGe1TT8zazo7bjLzMaag9nlmvn1WMx+T+Tbmam49z3WoqUSKYRiGYRiGYXINqrPvi/6D0tn9n9DR&#10;KCUEdNafglFTUGsKyp8X5GbnGPb5UklVOOqONkdpATKVXNHsDMMwDMMwDMM8E1u0LErdalqiatR0&#10;xp8upy43mQN8kspvqIuPXHDK5o+0sJh2ON6I0poJuozKrKidKc3cMAzDMAzDMMwT0Bnkrug3KJ3l&#10;zxxc0m651JFnrfEy05n7zImA3CJYNn/N/LlllhIBN5RhGIZhGIZhHuGB0hlk0wLezAG9Kcg3/Z45&#10;uDSZ+RjW/KREbhZKOxlnbqPKMAzDMAzDFFFc0PWoKZB/XqD/tOtZ85fKg9agtMMxwzAMwzAMUwQo&#10;hTZDa6N05t+EDs3cwlMueGQLj/QZ70Op/IthGIZhGIYppNBZ39XoHdQU6NNCXmopGY+eNF7GCUDR&#10;8S7aHmUYhmEYhmEKIVTqcww1BfimTblMZu7ZnzVQZAuv9Hm/jzIMwzAMwzCFkDj0PioX6Jsuo0Wj&#10;Wa9jC7f0eR9GGYZhGIZhmEIIlfyYgn25YJAtmtJ4OIQyDMMwDMMwhQA/lBb+0k6xw1HawIsTADar&#10;NCYuo9EowzAMwzAMY6HYoanoJdR05j+zcoEgy9LeAQzDMAzDMIyFkozeRjMH/rzol32apnExD2UY&#10;hmEYhmEsCFujnuhZVC7YY9mnSUmAAWUYhmEYhmEsAKr7H4N+gn6Kfozy2X72RT2HeqEMwzAMwzCM&#10;meOK7kBN5RxZlQv2WDar1BZ2HMowDMMwDMNYAJPQzLX+nACwOfEvtBTKMAzDMAzDmDkO6HcoB/xs&#10;TjUljBtQ6ijFMAzDMAzDmDluKNVxcxLA5lRTEnALpX0kfFBKLhmGYRiGYRgzxR09inISwOaGD9B/&#10;0E1oJGqNMgzDMAzDMGZCaXQl+ht6D6UkgNYFyAV2LPsimmYGaGfp9Wg4yjAMwzAMwxQgTii1Ar2M&#10;moI1k3IBHcu+rD+gVCLEMAzDMAzDFBCd0PsoB/5sfkhj7C5aHmUYhmEYhmEKAEf0FCoXrLFsXvkr&#10;yhuIMQzDMAzD5DNUAtQD3Y1SUMYzAGx+ug3lbkEMwzAMwzD5CO0G/CmadTMwuWCNZXNbUzlQH5Rh&#10;GIZhGIbJJxLRzF1/OAlgC8I7KK8LYBimoLCOi/BzNUQH+OujgkPiIoKUGT9VgXGxXh5xEcXsjcc9&#10;l7hixWyahBVzoPvrrFZ5JpYt7pMQG+TbISLEu1UZHze6Dg+zyjiaYRim4FiHctDPmoPvowzDMPlG&#10;h5AQp0SNqpk+Rrlcp1F+Y9CG/oJewMsuJWqVFw0xob+jx/VqxZZ4dciMBK2yfYeo4mXiSnp51Fap&#10;HPVh3u46baCqU5Sipl4b0lWnCZ6qV4e8q4tWbjdolQcNMcqTnWNDv0vSKn/A+zmtj1Ed1mkUn+u0&#10;yoV6TUhCIiYbxqfCMAyT73yI8tl/tqCl8XcetUUZhmHyFDrLj0F4dwz+TybGhAIG6OJ54nEiCdWp&#10;lQ8MauWlBI3ifzqt4m8M6u9J18VmHEPH6kmtSvo9ISY0nXx0OUq/030laFW39Brl57rokG6doouH&#10;twgKcjY+RYZhmDxnMMpJAFvQ0vg7g/IOwgzD5BlSmY9aMTdRq/rVoFGlUTAuIyUFT00MdMaAHgUK&#10;6Olv02X00xTom5KAzIF/5t8fE59LklZ5Ua8N2WtQK0Z0iixeraM6qHq8WtExQaPqjYlHX120MjE+&#10;RlnPEB1Q4kXKkxiGYeSgmsT5qFxQxrL57WqUYRgmV6GSHQMG1QZN6AK9VvmP6Wy9UVPAX2BmTiJI&#10;miEwXUezC/S3ZMZMA+i1int6jeoXfYxivU6jHCqVIkUFh+BL5ZMoDMNkm+ooLciUC8hYNr/lNQEM&#10;w+QKEcWK2XeMCoqhGv0EbcgZg1Z1wxhYm1UCkMXMz00qI5JmDdShaXq16iElCqayIpM6rSrdoFHd&#10;NmiUZ3VqxTq9WtHI+BYwDMM8FTt0CyoXjLFsQbgJZRiGeSYd1CHBCZqQ2rpoRS+dVjFZpwkZikFw&#10;f71GMTpRE7rEoFVu02sVv1OJjbmd9c9lH702Shak16pRPcT34Zg+WjE4UasqV5vXWTEMI0MUSv3Z&#10;5YIxli0IaZE6wzCMLDp1cY0+RrkmKUb5t0EbepfOguu1GABrVST+LtXgPxYcZzJrAF2ozLLOABIz&#10;1jtcpU5FHSJCwoxvIcMwjATtECwXiLFsQdkZZRiGeQxdlDLWoFGuMWhVN6kmnoJc9pk+Sgik2QG1&#10;8rpBq1ytiyzegvYpML6tDMMUYTqhFHhxVyDWHNyN2qAMwzCPoO44STGqW8agVi7gZeV9lAhkMj0h&#10;RvkzdRnCt5b/vWWYIgx1EriGchLAFrR/o6VRhmGYR+g1IX0SY0IpAZALctkX81EykKhVPdTHKL7T&#10;a6VWqVW53SjDFD1c0L9QTgLYgvZzlBaqMwzDEFYJmuCkTAEsm3tmnhmQyoV0GtWOjlHBVXrE8r/D&#10;DFNU6II+RDkJYAvaxSjDMEwxfVnfoESNaopBrbhmDFrZvPGxZECvVd4zaBW7dFploiEggE4SMgxT&#10;SAlEL6OcALDm4Kcot7FjmCKMITrAJVETosMg9Bwv/i0QH80M6DWqr+PLKyrE8gwtwxRKxqJywRjL&#10;FoTHUSeUySUAwBqlHcEZxuzRRwVXSdSodmDw+TBLYMrmn6ZZgYy/NYpriVrFGx3CA0oYPyaGYQoB&#10;1BHgW5RnAVhz8SfUFWUYpggRh/8f6dTKHnqN8sGj4JM1F03tRc8btMr2DaO5RIhhCgMx6AOUkwBW&#10;1lKBPuBkbyf97mhnC9ZW8sflogdRnglgmCJEbVUxR4Na8UpiRvtPuSCULVgfrRdI1Kju6GNUGwy8&#10;6RjDWDw9UUoAOAkootpYWz32t7WVFZQN9oOwIB+IDQuGbZO6QctK5aBi6RBooAmDlhXLgQMmA8bj&#10;b6OURD52H3I6O9hBkLe77HWZpF2rB6IMwxQhDBrlhKRY2eCTNU+pi9DlRE1In85qlafxY2QYxsLg&#10;JKAIG+zjDuVVAdIZfh9XJyhd3BeDf1+oHK4AfR0tbJ/cHbZM7Apv9msP26d0hyML+sHRBf3h9dR2&#10;0L1RRZjbtfnNRtrwe6b7s7O1EbbW1o/Gkp+Hi7DCsYXCFH1DWNGvw2OPn0kK/t9EW6Lco5phihAJ&#10;WmV7vUZ1WybQZM1X48Jh5X2DVnG8k1rRyPhxMgxjQajRR0EcW7RU+XlB5/qxUqD/Wt92MFHXAPbN&#10;7gPHFg2AU4sHwYlXBkqezPR7xt8D4czSwfAtXn5sYX+YrG8E+tpaeGtgHKzo3wHaVysP3RpWgC8w&#10;cVjeuy0sTGmFxw6EowsHQFK9WFD4ekCpQG+IUgWCi6N9Gj6Xd1GGYYoYOm2gyqAJvZAlwGQtw0cl&#10;QjpN6G2DRrGiY1QQlRgzDGMhWKNUgy0bJLKFV3dnR5jVpSkG9QOkwP44Bv5k5mA/xy6SucwoPcZ+&#10;TDS+mdsXDs/vB+tGJj5UlwiaiM+JYZgihl6jGq3TqtIzBZasZfkoEZDUKK/popVLE8JdfY0fMcMw&#10;Zk479CZKwSGXBRUBi3u7w9j4+rB+lEE2UM9vU5tWpdkAWgvA+wMwTBFBH+btrotR/WwMJtnCYcbe&#10;AmrFd4YYVZe4CD/u9MYwZg71D6+J/oVyElAETKoXA/q6WvhopHkkAVRSVFbhT4loXZRhmCKATqsY&#10;lBijojPIcsEka5k+mhVI1KrSDDGKLR1C3L2NHznDMGYK7Rr8A8qLhAuh1AHIwc4G/D1cQR0aCMPb&#10;14a1w3VS7b9cUJ7f0pqD1/u2owXKF/D5VkIZhinENFd6eOm1ytOZgke2cJmRCODvmOididcoGho/&#10;eoZhzAwqwdiGygaQrGVbu3wJGNq2FlQvq4IO1cvD/jl9pQW9csF4QduxRjQ95yMob0TDMIWYThpl&#10;taTYUN4ToGhIews8jFcrOho/foZhzIiu6BPBI2v5Bnm5wYLuLeDtgXGwe3pP2DOjp2zwbS4enJcK&#10;VcKV6fjc16HuKMMwhRCDVjFJzwuCi4rG8qDQK/roEIo3GIYxE6g7EJ15lQ0iWcvW3tYGGmrCpPaf&#10;ckG3OfrJ6ERwd3Kg5z8LpfUqDMMULqwM2tDjWQJFtoio1yg60xjIGAoMwxQkbdCH6BMBJGv5ejg7&#10;gJerEyzr1QaOywTc5urS3m3A1cmBFgr3QRmGKUTERwdX1muUD+QCRLbQK/Qa1WW9OqStcTgwDFNA&#10;0CzAVygvBC6khhf3hZKB3jAtqbFssG2unl4yCIa1qwW00zC+Dv7PgmEKD9bxGuVKWjAqEyCyhV+p&#10;G1RirPJ+QnRIY+OYYBimAPBD6WwrJwGF0FJB3tCjcWWpHGjb5G6ywbY5SxuJxddU02v5E+VdKBmm&#10;EGCICAlLjFGdNwWDL2lu3Aeb/xrXCKh+M0QHlDcODYZh8pmSKG3S9EQAyVq+cdXKQ73oknBoXqps&#10;kG0Jnlo8SOpuhK/nPFoGZRjGgtFplTMM2pwF73qtSug0KoE/gWYS6Hfj30aV0nVyt2XNUuoa9Fe8&#10;OiDSODwYhslHAtA7KM8EFELtbKyhVeUIOG4mewHk1K2TukGQtxuN0S9Qe5RhGAskMbp4uEGjvC4T&#10;DD5XHQb3FODPNtSHbTN7wu75qbBubJKYk9RA9K4VKTpXKCn61o4U3auVweRAKXsfrNmZURqkUX4T&#10;V7KYh3GYMAyTT9CagA9RCho5ESiEJtRWW3wSQHsafDw6EfzcXeg1vYs6owzDWBZWGMTPeZG1AHR2&#10;HwN60bVymJjQvrrYh/8e3PjyFbi5YzH+XIw/l8CtnUvg701z4Y+PpsGlzfPgtw+nwrCmsZwIWI5S&#10;aZBOG7pPX9Y3yDhWGIbJJ3zQcygnAYXQ8soAODivn2xwbUmeRCfrG9JreoD2RxmGsSDi/Iq5JmqV&#10;32QJAGWlM/6dohXQvWq4WDGgvTjz7nhxecs8cf2LVyA7nn57LHStUprKhWTvnzU7MxKBGBXtD8Mw&#10;TD5CZ1V/RSkJ4ESgkBkW5AMH5vaVDawtzkUDILGuFmysrK7ha+Mt6BnGgjBEB/gnxqp+MgZ8coGg&#10;JJ3B71MrAj4YkQB/fjxDOusvF+g/S5olOLFiFIxuWRkSY0pISYXcY7Fmo5QE0O96TchrcRF+rsZh&#10;wzBMHjMMpR1aOQEohJZT+Fv0wuCs0mvRlAyi10aJqxJlGMYC6KAJ9EuKUf6QKfB7wk5RIVLN/4UN&#10;s2WD+xf1388XwDfLBkPfOpHSmgK5x2TNRikRSNQoH+q1isHGYcMwTB5CLUL/Rp8IHtnCoa+7C2yd&#10;1FU2oLZU1wzT0QZolLiuRh1RhmHMnCZhxRwwuNuSJfCTTFArMVAvD5undIN/t86XDehz6s0vF8OZ&#10;d8fCyOYVQc/lQeauKRG4Hs+biTFMnkMbdXCL0ELuRF0D+HaxfEBtiVLb0Fmdm4K1lRXNXg1FGYax&#10;AAwaZf+kLIFffLQCxrepCmfXTZMN4nPLC5/NlhINLg0ye6VEIEkb+leHCL8w49BhGCYPSEF5LUAh&#10;N7l+LHy3bIhsQG2pUlmQcf8A2kisLMowjJmjV6vaJsaGSj39E2NLwPSEOrBnQT+48vlC2cA9t/32&#10;rdHQs0ZZTgQsQpXQRSs2G6IDXIzDh2GYXKY3yklAIbdvsyqwa1pPOL5IPqC2VDdPSAYXBzt6jZ+g&#10;1O6WYRgzxqBVtsfgLl2Pbp2eArd2vvii35eR2otunNyV24dahoLaycarQ6bh0LHKGEEMw+QmDVAu&#10;Byrkejg7wvzuLWQDaUv21OKBMKxdbbCxtqIxrEcZhjFj2kcET+1ZvQzsXzJICsjlAvW89uLGOTA0&#10;Yx8BqRsNa9YKg0Z1KT4muLJxCDEMk4s4oXtRCqJ4RqAQWzeqlMVvGibnnpm9QOXnSa/xMOqGMgxj&#10;nih6NIr9cT8m73LBeX55A92H/xZytyCLUFofgAnbNy2CgniTSIbJA2izsJUoJwGF2PBgXzgy3/I3&#10;DZNzWmJjeo330USUYRjzwzHEz2vjiXfHpVMPf7ngPD+9tm0RDGqk4ZkAy1AqC9KpFZNwHHFZEMPk&#10;Ab1QTgIKscE+HrBreg/ZINrSPbl4IMSULE6vkxYJU1LLMIz5QIHbyMHxjWQD8oLw1s4lsLRnC1qg&#10;LAWZWYJO1ryUZgP0MapznSL9SmUMKYZhcpNxKCUA1Hv9iQCStXxLBHjDJF0jqb2mXCBtyVISMLdr&#10;c7C1tqbXmooyDGM+lNGGh1y4uGmebEBeUG6d3kN0ilaYgsysgSdrdqqEQa38rHaxYrbGccUwTC5B&#10;m3I8RCmI4hmBQmiEwh+mJzWGU0sKXxJAfjWzFyh8pbUBX6N2KMMwBY+7vZ31/vcmdJM27ZILxgvK&#10;U2+PEbRDMQaYnARYhlQWJBK0IfHGscUwTC5hj9IZVNo9mJOAQqiXixMs6dkavi2EMwEkzQaMjqtL&#10;r/UuWgVlGKbgGV1bGw6XNpvXLAD514bZIqVaGWnPApmAkzU/pbIgTAT2NSlWzME4vhiGyUUow6ZA&#10;ipOAQiZ10Hkttb1sAF1YPDg3VVr7gK93C8pTxgxTsCj9fdzOnlo1ocDagT7bRTAtvo5IUHOrUAtS&#10;6DXKBx2jeTaAYXIbG/RTlGcCCqF+Hi7QqaYaTsoEz4XF00sHQ+d6MfR6qeVtFMowTMFAZ2r3TejW&#10;UtzaYV5lQCapPOmzid1MSQAnApah9FnptKpzrVUenhlDjWGY3ECJXkY5AShkOtnbQqi/F8RjElBY&#10;y4FMruzfgTYPo9c9BGUYpmDoUSLIF379aLpsAG4u/vDeBJFUoQQnAZalSEL1UYrOxrHGMEwuQGsC&#10;OAEohJYL8YPYUsEwumO9Qrsw2OT+OX0hwNOVXvfnKMMw+Y+DrY3Nb7uXDgNz2BPgmW5fBH1qR3IS&#10;YFlKn5deq9hsHG8Mw+QC76OcBBQyra2Kga+7CzSNLQM9GleC00sGywbPhUWa6UhtXpVe+7+oH8ow&#10;TP7hiH7UtUV1uL1ziXzgbUbe2b0MxretZkoCOBGwHIVBo7xuiPALyxh2DMO8LBtRTgIKoVQK9MEw&#10;HXRvVLFQrwkwuXNqD3Cyt6PXznsGMEz+0tbO1ibt9PuTZINuc/PmjsWwtFdLodPwugALVCRogtcY&#10;xx3DMC8JbcnNSUAhtHK4AjrVjIZh7WrD8UUDZAPnwuSZpYOl8id87cdQan/LMEze4+ZgY31sxagk&#10;s9sT4FlumNyV9gvgJMDyFHqN4m6HqOJljOOPYZiXgKbVrqNPBJGsZVteFQDtqkbCygEdisRMwLeL&#10;B0K3BhUooX2AlkYZhslbrNFXGlQsB3csoAwos8feGCU6YhKg13ISYGFKiVuCVskzvgyTC9A/4nNQ&#10;2UCStUytrKwgyNsNkurFwL7ZfWSD5sLoKz1bUxJArULboQzD5C2VbKytrm2d31820DZnz30yU3Sr&#10;Es6bhlmmQh+j+sI4BhmGeUns0HnofZRLgwqB7s4OEOztDn2aVS1SScD2yd2pVSiN4ekowzB5B51A&#10;Wt2tZXUw1z0BnueU+NoigdcFWKQ6tep2p7LFwzOGIsMwL4sHegLlJKAQGB0aCDUjQqF7w4pwYG5f&#10;2YC5MHpsYX+IwteO78E2lGGYvKOVwt/73i8fTpMNsM1dWhy8YVI3WhxMQSUnARZmIqrTKj+pzbvE&#10;M0yu4IYeRp8IKFnLM7y4L7SuHAEpjSvBkQX9ZAPmwii1Ch3Yqga9B+dQ2r2UYZjch3ZtPTE0oZFs&#10;gG0p/rR6ouhSqRTPBFioSbGht+K1igoZQ5JhmJeBkoAj6BMBJWt5lgzwhgbqMGhbtTwcXdhfNmAu&#10;jNIC6LXD9VQS9BDfBw3KMEzuowvy9bhv7jsDP8/LW+eLAQ3UpiSAEwHLUyRqlPONY5JhmJfAFT2E&#10;UjkQlwRZuEFerlA3qhR0qR8LX0zpLhswF1a/mdtX+Lo70xjujTIMk7u421hbn142VA+3dlhWR6An&#10;XQwz9fVMi4M5CbBAdRrVZV25QJVxbDIMk0Oc0X0oJwGFwDaVI2F0XF2YrGsEh+elygbLhdVvFw8S&#10;5RT+NIbfQhmGyV1GR4QGifMbZssE1Zbn2tEG0Sk6hJMAC9W4NmA1jktaqM4wTA6hDkGfopwEWLgO&#10;draQXL8CtKhYDlYPTXgiSC7snl46WFoUje/FAZQXjTFM7hGA/jg7tYNsQG2JHn9zlEhQK7hVqCWr&#10;Df23oyZYnTFEGYbJKYNRTgIsWCs0plRxDIJLQP3oUtJCWblAuTD77ZJB0KpyBL0f/0PdUYZhcoeu&#10;pRV+af9sni8bUFuil7fOh8ENNULHSYDFKm34plYtNI5RhmFyiB96En0iuGTNXztbG/BycYQ6USWl&#10;/QE+GKaDk4vlA+XCbteGFek9uYwGowzDvDyeNjbWPy0bqrPYfQHkpFaha8cYqFUolwRZshrFdX1U&#10;UIxxrDIMk0No843zKAVRPCNgIdrZWEPt8iWl1qALU1rCmaWD4fiiAbIBclFwWLtaNHavomVQhmFe&#10;nr7KAG/x+/oZssG0Jfvr2smiW9XSpiSAEwELVRcdvD2iWDF743hlGCaHRKJvoHQmlcuDzFxHO1to&#10;W6U8NNSUhvhaaji8oOi0BH2a05Ka0Ji9gWpRhmFeDuoet2+Ihe8L8DT/3TpfTOlUm2cDLM/HPq9E&#10;jfJah/IhtTOGLMMwL0tTlJMAM9fOxgrKKwNgelITOMoJgOSyPm1pzN5CK6MMw7wcld1dHO/8us4y&#10;dwfOjl/M6i06RYXwAmHL8onPKlEbsgnHq1XGsGUY5mVoiXISYOa6OdlDfE01fFmE9gOgBc+nlwyG&#10;YwsHwI5pKdKGaKeXDJI2C6Pr3x+WYEoCKqEMw+QcCqjWd29VE+7sXCobQBcGL22ZB0ObxAidhvcM&#10;sBT1auVDg1Zx/7HL1YoHerWiUcbQZRjmZUhGOQkwc8sG+0ndgFYN7vhEsGzJ0pqG44v++0kBPwX7&#10;h+enwtJebWBsp3owv3sLGNCyOiZB0TCkTS34eHSidMzWSV2pU9J1fH+iUYZhck45Rwfbh5/P7y8b&#10;PBcWb3y5GLZO78Ebh1mUynt6jfLrrJfrYkI28NoAhnl5GqOygSdrPkYo/KETBsH7ZveRDaYtxVNL&#10;BsExDPg/GZMEc7o2h8FtakLnurGgq62RXl+d8iVAWzJIaoHq7+EKDrbW4OXqBCUCvCHQyw0Uvh7g&#10;5eIE6hJBMD6+Prg5OVzB96ckyjBMzhlbKsQP/vx0lmzwXJj88+OZon/9aKHPElSy5qleq3xg0CpT&#10;dVrlicyXJ8Yo/04oF1zaOH4ZhskhtBjse5RnAsxUDxcH6N6oEnw1s5dsYG0J0pn9rRO7wsgOdSBK&#10;FQhODrYY4NvKvl7S1tpK9vLM0jEezo738PeRKO0VwLtJMsyL44B+NcLQRDpTLhc4FzZXj9SJeGnz&#10;MJ4NMHvpM9IqZ8RFFNckalSXHrtOEzIhYwgzDPMyxKEUTMkGW2zB6evmArXLl4CvZ/aWDa7N3UPz&#10;+8F7g+NhYKvqULF0CDjaPz3wz4nWVlaUvP6KfoKGoQzDvBilXJ0crn/3/iTZgDk/vInJx+0dS+DO&#10;TnTXUukn/X0TvSFz/Mt6YeNsMaihhsuCLENMAhQ7MUix0WmUUxMzXadTKy4kli3uYxzHDMPkENo3&#10;4F+UZwPMSHtbG6ivLgXVyirhqxmWNwtAC3j34PPu0bgyRCoDwNvNSfZ15pJ30Y4owzAvxrSmVcvD&#10;3d15vyCYAnoK+K9uXwjnN8yB0+9NhO0LB8GK0Z1hXr84GJfcAkYlNYNJKa3EzD7txWvDDbB+ei/Y&#10;s3QYnHx3Avz60XT4C29HOwBf275Imrmg+yNvfCn/mHLS5mHbZvQ0JQCcCJixerXqoV6r/CeupJdH&#10;qzI+bjq18jBeLn1eSaguStHFOI4ZhskhSvQfVC64YgtAb1cnaBITDoNa1YCJugYWuSnYzqkp0uZm&#10;DpjMWMm8xlz2EtoHZRgm+7hbWRW78Mqg+Dw5426Szurf3b0MflwzBZYP1UPbWlooFewHfp5u4Ozk&#10;CO7uHuDn5wchIQoIKl4cf/cXXl5ews0Nr3d2BBdHB/DxcIUQfy8oHeIPVcuXFHF1Y2GorqFYPCRB&#10;bJiVKo69NU6c+3S29DpoNuEePt5t/HnzKcnBhQ2zxbCmFXjfADNXr1XcT9So0nRRygY0YDtqQ2ph&#10;UnADr5M+swSN4uPaxYrZSqOZYZgc4Yf+hRbVLkFm9Zo9nBygcrgCUptXha4NKljcLADNAHw6Jgmi&#10;VYGyry8PpM/vb5T2vGAYJvvUd7K3g0MrRssGyjmVAnE6S//HxzPgi0WDYEqP1lAvtiy4Y0BvZ2eH&#10;gb0z+Pr6gkKhgJIlS0KpUqWeaYkSJUCpVEJxTBDodu4eHoLuw8nJCRwcHKT7tLezFd7uLqKsMlDg&#10;Y4mkplVhhL4xLBjQUaye2F1sWzBQHHxjtPj+g8lw9pNZcGnLfDiwdAh0qViK9w0wY/UaxX2DRvlA&#10;H62cSQO2Q0gxp8Ro1Xa8TkreErWhv7Yp68YlQQzzEtDCsMNoUUoCMr9O0+su8Nce7OMOlUqHQKi/&#10;F7StGgnLerexuFmANcP1Uncfa6vnL+6lGQKa9WheoSwY6mil2Q91aBC4YyJkPCYNfdbnQtfRMTQT&#10;QGtbGIbJPuPLKAPgn83zZIP5nHh311L4cc1U6B9XD5QBXuDkYAc2Njbg4eEBwcHBUkCfncD/WdLt&#10;M0v3qVKpBCUVQUFB0qwCPR4mCcLO1k7Y2lgLR3s74ebsSIkCBHi5QVlVIDSsWE40iwpN57UB5qte&#10;rUrTa5X39NqQvaaWoHqNskOiMQnQqRUPdOrgutJoZhgmxwxBCzwIzksDPF2hblQpSKoXAy0rRaT7&#10;ezpdxcvvoLKvOx9KWB7T1toatCWLS2sAWlUuBx+PSoQNYzvLBtrmKPX5Xz0sAaqXU4GNTHcfSgpc&#10;MCAI9HSDBpowGNiqBqwc0AG+ntVb2hTs9FIUf9J9fT2zl7RPQELN6LQoVWC6i6O93GdEl5H0Oc5C&#10;PVGGYbLPhuH6xlJNvVxA/6IeeH0k9GpbC3w9XKWz8+7u7lJQTkG6XDCfH1KSEBoaKs0kUBISGBgo&#10;fClJ8PQUrq6uItDLA+LUPBNgruq0qnRMBO4YYlR/6sv6BtGgjYvwczVolX/S9ZQMJGiUC6TRzDBM&#10;jqHZgG/RrIGWxWtrYw2d68XCgTl9YfuUFKiCQbadjbXAIF+UCvQWhjoamKBrKKYkNhE9GlcWEUp/&#10;KeCkoDU2LBgD8ggoG+Ir3RfeTkoOPJwdwMneFuxtrWUD3pxIAXKtyBLS2f+uDSvCwu4tH+2Oawlu&#10;HN8FyisDn5o8WVsVg4bqMPhyaoq0X8CJbMxwGF+/2Dqxm+jbvCqUVfjT+2T6fExJwDIUH5ZhmBfB&#10;yqrYT18vH/7SScCVbQthQFx9KsmRzvrTmfjcOOOfl/43k1AKKpYpwUmAmUqzNDpMAhJjldfiooJi&#10;jUO3GCYBq/H6jNkArfI0XmSTcQ3DMDmlCnoETUelQMvSDQvygVf7tIWjCwdA/5bVwdXRHoK83KS+&#10;+x+O0MORBf0wIB38mLQb7bpRBjymIqj8PKFVpXKwAwNX2uBqSmJj6N20CgxsXQP6t6gO7auVlxIF&#10;KmmRe/zsSMmEEh+ndZUIaKgtDW2rRMLgNrXg+KL+TwTF5uq3iwdCzyaVZV8flfZUCg+BWV2avVRp&#10;E302tKMwzRx8gcnchyMNlIBRKVAKyuQf9J+th6Ojo8rZ2Vnr4uJS18nJqRX+rXNwcOiKv6fi70Ps&#10;7e1HkPQ7XtYfr+uJdsG/9fh3e7xtc7xtQ1dX1xoeHh6x+Ht5d3f3MLwuBH/3x8dwQ+nkBJM3BAf7&#10;uN+i2ni5wD67fjStJ8SUUYKdrS14e3tTWY5s0G3OlkQblceAkvcNMEcxyFfQrsEPOkUrOhnHbjG9&#10;WjEQE4R06Xq14m58GZ/ixqsYhnlJ9OgvqEUnAiUDvaUNtg7P7yf12qfL1CWDYMe0Ho+dYaffTaUo&#10;J1/5L0g9hYHt9sndQenrCQ01peEMHkPH0llsus+d03tI9m5WBfR1tFK5UU5KiNydHcDfw0U6+6+r&#10;o4F2mFhQkGt6HuYuJQDzujWXZkWyvjY/dxeY3rlJnqxrWD8qkR7jAapDmdyHZldoAzZnDMqjMUDv&#10;ib6NQfwJ9BpeJnx8fKTFnZGRkVClShVo3LgxxMXFgV6vh65du0K3bt3AYDBAQkICtGnTBho2bAjV&#10;qlUDrVYL5cqVozINUbx4cUFnjj09PaVuMHi/VMt9Dx/jCv78Df8+gInCKkwUhuPjN8TLgvE5UTcQ&#10;em48A5RzWlCXnft7lssG98+TWnQO0zeWZlppcS6V3MgF2JZiubCSkKCRDULZglatSkuIkdZuzDGO&#10;3WIdo4o30GtD7+L1IikWk7fo4MrGqxiGyQWo3aLFJgHlVQHSDrV0Vr9lpXJgZVUMOtePgUPzU6VA&#10;/tvFg2D/nD6wpGdrSG5QQVqQ2iS2DKQ0rgTvDuqEQWZG0ErH7p3ZW+rXP9XQSAp4swaj9Bjzu7WA&#10;TjWjQeXvJft8niXNAoztVE96HrraGuk5nZR5HHN17XAdeLg4Pno99jY2UE7hL828fDGlu/Qeyt3u&#10;ZV3ZP44ejza5a4wyLwkG2V4YZFfCQLwLBnWznJ2dP/b39z8aERFxsWnTpg9SU1NhwYIFsH79etiz&#10;Zw+cOnUKzp49C//++y/cvn0bHjx4AOnp6fA0hBDS9Q8fPoR79+7BrVu34MqVK+Kff/4R58+fh19/&#10;/VX8+OOPcPLkSTh06JD0GFu2bIE1a9bA4sWLYfTo0ZRciJo1a94qXbr0H97e3l9jQvAeJgtjMElo&#10;jc+/JL4M3jU6+0yMq1dBvOj+AFQ6dPydcdCgYjmwtrYGSgQLsuY/t6TZAG24lAhIJSZG5YNSNr8V&#10;lAQY1IoDOG6lxD9eHRCZpA29TNdREqDTBrejyxmGyR3WohaZBPh5uMCm8V2kmnPqOEO1/XSG3RRY&#10;01np94fEQ+kgH2lDLh93Z9CUDIKYUsHg6+4indnqVCMaDs1LfRRw7p7RE6JLBIk9M3oJ02VZndu1&#10;OcTXUkOwj4fs85KTHn8cJgCLUlpB68oR0L9FNdn7NmdrRoRKr8UGAwLqajQtsYkx0ZI/Prec2605&#10;Pe5NtCLKvBh0Jp3KbUpjAN0LA+itXl5e/4aEhEDVqlWhb9++sHr1avjpp5+koN2coGSCEogTJ07A&#10;a6+9BomJiRAVFUV16PcxgTmKicxIe3v7svjaXFFOCp7Ox/3j6sKtHS+2HmD7okHg7GgvLfylWSC5&#10;gNqkqXOPccaHEgZpMS4mb9TiU9oLIDAwUCohMof1AyXQOhHS+gBOAszQBLXqdtuw4BAavPEl/AMS&#10;Y5R/4OVCWhwcregtjWqGYV4aqvk9hdLagMeCVnOXguoFKS2lAPS1vu3A2cEOakSGwsF5faXAkRIB&#10;OtvvaGcrLcJ9I7U9fDWzp1RrfgyTA+pKMye5OSj9PKBO+ZKwb3bvjNuhO6b1EN/MTX1qEkCdfCbq&#10;GkKzCmVB5e8p+/wyS8lJyUAvWIjPt23V8tCiYlmpI5DcfZujB+b0gXrRpaQSKF9MpIa1rQU7s5Ra&#10;5aWjOtSl95E6A5VCmedj6+npGeXi4kL1+et8fX1PV6xY8Wbv3r3hrbfegv3798P//vc/uHPnjjHc&#10;tgxoduHatWtw5swZ2LBhgzRjUKNGjVsYcFLZ0koMOtvja6eEh/kPSo6OTe3RJttJAPX+f29CNwjw&#10;dpdKtqjbjlwgbZICe1ojgJ8BLRYWtjY26QqvwFu1ysX8k1Ct6dn+TRN+Gdoq6efYUpH/YkIh6Fhz&#10;SARKlyoJzaMeBZ6cCJiRGOxDvEbRmQZwZ1Uxx4Ro5SG8XEoC4tXKsXQ5wzC5wy70icDVnKVgNKlu&#10;DHy3dIhUs08lQZQEfDw6I7A+sqC/1B6UEoXkBrFweF5/2YCeSoXWDNeBt5sTJNRS42XZr2endQMb&#10;x3WBNlUiQen77BkBTxcniClZHCqEBUPjmHB4o1/7fAugX1ZKpmgtBHU0ohmMr2f2ltZKyB2bF9L7&#10;RMkcvo8XUG+UkcfN3t4+nAJ/DIoPhoSEPKhfvz7MnDkTvv3222eW71g69PrGjRsHmOiAv7//eTc3&#10;t8EYkNLu6I4Zb02RxsHaqtifk5KbiW+WDU6/tHVBulzgb5ISgI+m9pQ6odG6Dbng2SStDaASISsr&#10;K3Cyd3hYKkhxY1jrzj8fnb36wO339+9MX3diV9rao+ihneTVVXt3d6vf/nc61t3d3SxKi8JKlRRt&#10;ox8lAJwImJMaJVUpSDN8CZqQtab9AvRqxVy6jGGY3CEJtahyICoD+nxSNylIHBdfX9CZ9gGtakhB&#10;PQWo4+MbSGffqdUkBbFLe7RKzxpcZnZm56ZSZ5t3BnZ8odKWYwv7S52HGmlLS4mI3HOlkiPaE0BX&#10;SwMfDE2Ag5i0WEoCQO6e0QOaaMPhvSHxcBSTK7ljnie9p/S5fDO3L95fL9gzoyf+nvpor4BnSbeN&#10;qxFF7yV1s7JDmUx4enpGY+A/zdnZ+UBYWNi/PXr0SP/000/h559/lur3qaSmqHDlyhU4cOAADBgw&#10;IB3fi78xEdiE7008vk1OGe9W0cOrWDGPSgqvG/oYldBXCH3wSrcml2iH3xtfPpkA3MTL9r02AoJ8&#10;PKQE4FlBOu0JgEkn2NnYprXQVv9r44hFRy+t3LXn3upDO8nb7x/c9YSrD+68v+bQjldTRp9wtLN/&#10;4OXlVeAzArQ+QF26hEjQSoEnJwHmpDb0+w6aQD8axwka5fxEWhSMn1GCRvE6XsSNAhgml6B62rPo&#10;EwGsOUoLf0fF1ZWC+4PzUiE6NBACPV2lnvQUNFKLT+reU7WsUpoloCCyW8MK8MXU7o8Fl7ReYJK+&#10;kaBFw3RWv0lMGQgL9JH2GMh8XHbchgkJbfpFpTJZn6+ns6OUIEzWN8Jjc79zTl5L79PxhTl73nRb&#10;+lxmdWkqdV0KC/QWof7eolSgjygX4icMdWKkBcVytzV5Cj8bui2+l6tQBsEAzQeD/mYeHh4bMdi9&#10;065dO/jggw+kIJjJ4PLly7Bo0SLqUJSOAespWg+BSYEK377C0GOcZjh8UAqQ6N/vpwZEieWDm3WO&#10;/S+w0mtVMKZ1FTi0fKjU9SdzEvDT2qlQKtiPOjbJBswkJQa+vr7S3h3Bnv433ug14dv7a45ggP+U&#10;wP9xd95+7+B2dEenqo1+s7W1FebQZpTWB1QoIyUCnASYk7GhVztGBcXQONZpFKOSjONYr1W+hRdx&#10;EsAwucgI9IkA1hyloP+4MZj+ZGyScHd2EA00pQV17qEz81RuQ0nAzmk9pWNodoDKWJb3aYOJw39l&#10;LIfmYgKhCpI2vqK/3x7UUSofmpHU5NExL+K2yd1BXSLoiQ3FqHVmRtKSfyU0BS21YV030iB1ayoV&#10;6A0dqpWX1m1QwE+tXKkLE7VcfaVHa6hRLhS+mtFL9n5Iuq9KpRX0Xg5HizoYy7oOxyDt+0qVKt1d&#10;sWIF/Pbbb1IHHkaeq1evwr59+yAlJSXN39//T0wEXsckqrTx/bQ0ItHJ6B70B/Qn9Ci6BG2BUkvV&#10;xzBolK9mDa50GhV0rlRK7F8y6FECcHvXUujaorq0AdjT1gDQWXuaIcC7hYbqqhd+WPDZPumsf/YS&#10;gIxEYdU3X9z+4NCOC29u/yrY0/c2JrKP3X9AQIDUjtbXz48WEgtawJ4/i4lLilrlOAkwJzN2EFYM&#10;pHGsj1ENNCUBCVrl23gRJwEMk4tQB5Ge6P9QKg0yy/Ig2on2v440g2BCQgPpuU5LaiLoss/GdpY2&#10;CaPOPaYOQbTxVNPYMjC8XR3xbaZa9q0Tk6UA3VRWRC1F6Yx9naiS0syA6bjsSo+/oHtLaYOy/56v&#10;ldSSlAJfudsUJun9/mZeqrTegRKxssF+Ui3/loldH+27kPU2NEvz1sA4TNDaPnURNiUB5ZVSqVUP&#10;tEiCQT9tqjUgODj491atWkmtNG/evGkMc5nskJaWJq0dGDRoEISHh9/EZGqxs7OzGt9eSygx80Tn&#10;WFlZ3aQSHFqsS4trSQrK6TIK3vGYW+hXKHVPoTaqxQwxqo+yBlckJgJiSGOtOP/pTGkdwBsjEsEO&#10;74PKfOSCZJoBwPeMyn/Su9dv9/vt1fuzH/xnlcqC1h7Z1b+Z7hdrK+tHswH0GBT4Y6KWpsHEv1JE&#10;KJQs7gtebs7g4GAvLTzG1ystLPbDJIGeKyYJApMWQesT6PY5TRaoLEjaSCwyVOgzZgRMPvHesfmn&#10;XqP6GoexjU4T2t+UBMRrVW/iZZwEMEweMBU12yTA29X50VnjU0sHQaOYcGFvZ4MBfTdBScHYTvWl&#10;RcPvDOr4KIg0lZMkN6ggHUOXUcC6IKUFFPdyE4fm9TNeNghmd2kGni6OsG92n0e3fxEp0F3cs7W0&#10;SJmebyQGr0cXZNx/YfYUvnd0pj9C4SfthTA9qUnGe7hI/visHnvGjsmUBJQL8af3k2arihwY+CR5&#10;eXn92qtXr4ffffddkavzz22oDeqFCxdgxowZ6f7+/rRJ2VsY3Poa325zhc70U1mTbKBLf1MgTa05&#10;6cw6Jgu0u/Y5dHaHqJA/qNNKluBKCm51GqVY1K2ZOLJyDAR6u8OzFuuaZgCGtur88/X39mW3/OeZ&#10;bh6z6KiDrR3N0Dz2WK4uTuLQm6Ph388XwLlPZ8G3qybA5rn9YG5qBzA0qQzacAV4u7tI/0fhaxXW&#10;1taCkiBbW1tMFqREQWpRSi1JqbUpJQjZSQ4oCQgvVUK0zlgozEmAGYhj9EGHCGWEMQmQPpMEjXIB&#10;fvYMw+QBtEjYFHSbXSLQt1k1aQaAgkOq91f4eoiwIJ90avl5ZtlgOgMtinu7wTfGNqFSELlkiKhd&#10;voRIqK15dFtakNqhepTUGpR+p9vT5bRwlWYHpugbPzr2RaX7S6wXAy6O9tC7aRVpJkLuuMIgraeg&#10;NqtVy6ogvLgvDG5dU5r1oKRA7vjM0vtLmmZsaN3BwbmpUuvRI/jZmo6jJCBCISUBr6JFBWekSXBw&#10;8Ibk5OR02lSLyX1++eUXGDp0KAW+lzARGIkJwRPlNGZAAga593EsPBawUrBOSYGvry/14JdmBTCY&#10;Fhj00plx6W/q7+9sZwvRQZ7QvGwQxGuUUuvFzEFWi3LFoVRxH+ks+9Pq86k8x9rKOr1Xo/a/3V/7&#10;8sG/yR8Xf7bP3cn1nqen56MgnYL26FLBcGvn4+1MaTHz7Z1L4M7OpXB9+ytw7rPZcHLVeNi2cJB4&#10;e1yymNajNfRsUxtaVI+GalGloJwqCIJ83IWLkwMmCNaC1h/ga6SdqgXtWE3vG75/j8qNTMkVJQLl&#10;S5cUcRkbiT32XrH5bxKaoFaM0WtUfQwxqnTqEER/G78bDMPkMrTIjOpNKegyqyTAz91Z6ihjCg6/&#10;mNydavhFI23pdCo3of7/Sj9P0apyOZG5hSVdV7G0AvSZkgBqIar09YR+LatLvxvqaAUlFd9hIlE7&#10;qiRUDle8VAef1cMSpDUI+zBIlrve0qXAnd4v2jugvDIQFnZvCYdpxsOYTMlJ7yd9Ft8tGwJ7Z/WG&#10;5X3bYZJUGVpXLgf11WFQDROJevif97TExtJ9m25HSQCtA8ExsA0t9FPADg4OpTAY3RUVFXXv66+/&#10;FrQ7L5N3UJnQxYsXoXPnzmn43v/t4uLSyfhRmANB6PmsXXQocKUAH6+jmU/haGf/kLr04N+Czozj&#10;65COodv4+flJu/3SWiUPBzvQFveEppgQtChbXEoO7G2spXKipyUAdBadbq8tEX7l8lu7d8sF8zmV&#10;7k/lE3yTyptMj0evtUuzanDvBXc3zirNIpz9ZKY4+c54sWVef1g0OF70aVcbamvDIQT/n6DZA+P7&#10;JbU4pb8dnZxoJkX4BwRA+RIh6fFaVbpcYMrmr/oY5W6DRtVbHxt61aBVPdBFK7vhZ8cwTB5Bm+3Q&#10;f4QL0RuoWSQDfZpXfaw//ephOukf8S4NKggKLOkMspODnRjRoc5jScCpJYNF2RA/0bNJ5UflQFsn&#10;dpUWAdPmXT0aV4Z2VSOls9ff4nW1y5dMc8b7+RoDVdN9vKi0A3FOS4rM3wHw0SiD+GRsZ0HvOS3G&#10;zjprQgG/6TPYPb2n1Hp1dFxd6FgjGiqEhYC7syM42dtKpVchPu5QqXQIjOlYT9qELfO6DfI0fn6Y&#10;INBnTQshXdDCii8G/5NKlChxecqUKVJgyuQftLh68+bN0LRp0wfu7u6fODo61jB+LgWJHoPTB5kD&#10;dAruqfSlVKDixpykwd8dm/PB/rPLP//qpyUb93457rXDI1t3/alscdU1GwxqqTTIdJY7AANb0/oB&#10;CnipFp8SCQq6n5YA0O1wTEKAu/ftHxZ8uk8ukH+qqw/tvP7O3l1nX9321Ym5a/bvnPDGkU2jlxz7&#10;YsKrR07M/Wj/hde/2HP9nX27IoqXuubs7Czw8Uh6foI2NqN2pXLB/YtK6x1uGmcRSJpR+HvTPPjh&#10;g8mwa8lQ8c74rmJSSmvRrUUNaFKlPGhKKwS1SHWyt0uPDHBPT1ArZANTNv9M1IT+ZdAoRmEicKdz&#10;jOqhXq1sbvx+MAyTh9DU+O+obFCen8aUKg6H5/83C0C+2redlAQMaVNTnMEkgDYKs7IqJuZ1a/5Y&#10;IHl80UAo7u0OYzvWe7QweM0IvbC1sRYtKpSVynbothTIdqypptaitHuyoEXGpvtgMztACvKp/Wfm&#10;y+kymkmhxb60idrwdrVBrQwAOyvadMgdIiMjoW6dOuCNQUfxoCCoHRMJ7w7qCJ+MTpIWD1Mykfn+&#10;TFIy0axCGRoH/6IKtNCBQVCsq6vr2Tp16ojff/+da/4LCHrfaVO1FStWCAya0zEApk2JCnKPgVV0&#10;Zto0C0BBOZ2VDw9SXL/1Li3MPZixONdkRgC+k0p2hjRP+tnGyjqd6uSzBvmhoaG0kFYKujPPMGSV&#10;aurxOYjx7VN+eJEyIOoY9GbPiSdbV6xzvnZEhb8blKtwMa5qg7Oda7f6o5m22l/lQ8KuKjz9bpUN&#10;Ul3zcHa7h+9zOj6e9DppJuP1EYmyAX2euX2RtJvy3V3LKFEQ/25dAKdWTYQPp/aEMW2rS21V5YJT&#10;Nn/Uq1Vp+ujgT2l9QGJsKCZmIZUyvh4Mw+QlNBX9K/pYQJ7ftqtaXtoPIHNgSAHnvORmUrA+pmPd&#10;dCoZ+XCkXkoCFvdq8+iMP7l7Rk/h6mQvFqS0enT57uk9pA3H6P51UpnQQBjRvg5oSgTR7ICUXLw1&#10;sONTO9aw//nNnL5SW9WuDSpAXarFLREMFSrEQreuybB86RI4eGAfXLr4F1y/chl++fF7qVZ5+LCh&#10;MHFQbziDAT59lnL3m9m+zavSZ3IbNYezs7mJJwb/ozEg+2fu3Lnc599MoGTgzJkz0KdPnzQ/P79v&#10;MEmjM4/5vb8AdS36iRb7moJy+u7YWlunrR82+9hTN+Qyeuu9fbsigkte83X3vEuJQ9Y1BdkRXzf4&#10;uHre/XXJxr1yjyErPq/7a4/u3D/9vQPrhs47trDL0NMjWnf9qWfjuF971G/325BmiT/P1g/8blW/&#10;qSc+Hjz3aKh/8A1MAqSZAKn0CJOAj6b1kg/W81GaQaDE4NwnM2BUq8oiQa3khcIFqUZ1Ra9RpdHv&#10;nSJV5TK+IgzD5CVUenEANQXkFIg9Cs7zWtoUrGONqEcLRzNLgeOsLs0E1cNO1NVPoyRg3ciMmQAK&#10;4k1n/Om260YZhI21lXh/WIIw3Rfd/pMxSbCkZ2tpBuDVvm3Bw8URNozrDKuGxEv3u7RXm8cek5V3&#10;z8xekNwglur2RVipsDs7vtj28N69e+kP792BOzevw+0b1yTv3roBh7/ZL9UyN2/WDDrVqwxnlg6R&#10;vc+sLundhsYeJX390cKCs7u7+2Y6+3n48GFj+MmYEzQrsGHDBjqTft/NzW0afmb2GR9dvlDSxsbm&#10;PgXGFJDTOKHvToOoihcznfV/qpfe2r3by9X93qLkoaf93L3uUUD/rLP+WaXZAyobGte+x4/3s/F4&#10;Ji+v3L27TkSFf+xsbOj7Kv1bbm1lDV5u7hDg6Qsezm7g7OAIjvb24Ghnn2Zna5tGz40ekxYF00zA&#10;/P4dBZUDZd3MrKCkRCC1bnlB3ZQwCOVEoAClvQPiIoKU0jeEYZg8Jxrdh9I/6A/RJ4L1vLJlxXJw&#10;dIF8iUjmmYCxcXXTqSMP1fnb2ViLCboGj9YEUIC/qEcrQQuIqY1o5rPO9Dsdt26kHvw9XCC5fqx0&#10;2aqhCZwEvKCUdNFi3rcGxgl93YpprZo3S1/9/ntw5dLfcP/OrUdJACYIUjlDmTLhMMHQJFtdhMhd&#10;03rQ/g+UCNDiYIsHA8qmTk5O3/Xq1QvOnTtnDDkZc+Xnn3+Gbt26gaen5w4MWKUdTPOBFlS/TyVA&#10;FCBTJyAnDJoPz1y9Xy74ziqtEXCyd3j46bAFJ3ZNWnHQ1cHpQeZZhedJHYHcnVzvn3v9iz3ZSTpM&#10;Xntn766VqZNP9msS/2ur1i2hQmwslA5Wwe9rdsHlzw7CxfX74bfVO+H4G5/BR5OWgI+7J+17IJUm&#10;0fOjBcyrJ3WHy1vmYwC+SKrjlwvM89MbmJAcfnW46FqltCkRkA1Q2XxQq7gfr1UUN35HGIbJB2iX&#10;ysuobLCeF5YJ9oP9z1hYS8H6q71aS2eahrStJWgm4AAe7+3mLLo1rCgoKaDjKMgf3aGucHNyENSR&#10;Juv9UCvK2LAQKBnoJbW7pMtWDIiTnsPr/dpzOVAOpPf8g2EJUKV0CESWKwNz5syCH747DTeuXYX1&#10;H30olVq5OzlIMzdyt5eT7rNNlUi67V3UkqeC7T08PFICAgJuL1iwQOpMw1gOy5cvpwW2d40dhPK6&#10;PGgIte2ks/ckddCJCAm7mr72qGzwndWD01cdpB78X09aeTB93YldtSMr/G26v6wBf1bpGCrRwce7&#10;lr4ue4+X1bdSJ586feokzJoxHQK9/eD8R1/D3W2nHpMu83H3Ajd3d2k9AC1epk49VPYUFaaA5ObV&#10;xaJB8eL8Z7OEXHCe3+57ZbBIrhRmWiPAyUBBiEmAPkZJpcoMw+QTIeh59IlgPZeVyo3UJYLg84nd&#10;ZMuAMktlO3Sbro0w6MckgM5Gl1cFiKpllYK6/NAxFDx2b1gp3d/dRRzOMqtAG1TRegAPZ0d4f0j8&#10;o8ebndxMej7rRydyEpBD6b2kmQGaZRnWrhbU1ZaDGlUqQZ26de5bFbNKS6oXI6g1q9xt5aSk74Nh&#10;OnC0s6XP5nXUEluFOri6ur4SFhZ2f8uWLVKpCWNZ0EZj33zzDdSqVeu6s7MzdU9zz/ho84RXTGUy&#10;NBtAHYHaVmpwLm3t0WydlacuPPaYBJyYs2Y/ncmfruv3PQXYT+sElFkKyO3s7ASV9eDjyd7/81zQ&#10;ZcjpSZMmQvt27aQk4NyHXz2RBJx6azO4OUu7H0tJAM0+BAUFpq/54P30mrVqQbXo0uLDKT3FpS3z&#10;zSIJoM5Cn0/vKa0PwESAk4ACkMqBOkQHlDB+RxiGyQcC0LPoo0A9N6SALtTfE2pEhIomMeGiQ7Uo&#10;GB9fHw7M+W+jr2e5eUJXYWNdTDSvWFZQ/3mybZVI4eni+OisPyUBtElYkJfbow3BTK4emgCuTg4Q&#10;Vz3qUacbKh/q0bgSuDs7wL7ZOW8Ryv4nlfxQ96YvpqTAOwPjpD0UdkxNkTZmkzv+aR5d2F9KEHHs&#10;/IWGopZEoLu7+4YaNWrAb7/9ZgwpGUvl7Nmz0KRJEyoPWpdHuw1TkvshtfSk4Jg2/8K/YXAL/S/P&#10;WxBscuOwBcdsbWzTf1q68Wv6e+eENw5hAp6tBcKYdEh99Jtoql9I+zB7SUdWF3QecrpUWCnompwM&#10;QT5+cH7d3ieSgO1z3wIHO3tpBoAelzYNc3RwSCsbGpg2o2cbwOBfWqArF5AXpBsnd4XOFUqCQZux&#10;g23WQJXNO5NiQyE+Oriy9C1hGCZfoBZ5R1H6jyhXkgDqwrNyQJzUS//owgFSG08K9J539j+z+2f3&#10;Fb5uziJKFSid+afbjsMkgs52vTMoo7MPJQH6uloR4OkqPc6j22PQX72cCnzdXeDLKd0fXU77DVQs&#10;HQJdG1aQOgY9Op7NFU9iQkCf09EF/QWt6aAZHLnjnubIDnVo/NHaFItZIOzh4VHCxcVlX3x8fNr5&#10;8+e5/Wch4caNGzBq1Kh0R0fH0/j5Rhk/7tzCFv0SE0cpCaBdgPFvMSdp0HdyAbec64bPO05JwG/L&#10;NklJwO9LN32NAXeaKeB+lsZWpKKFtmaOk4D3+k894YbPPywsDEoEhcClTw/C/e1nIG3nD3Bv22lx&#10;ZePh9CmdU9Mx25H2PqDjMKGC1jXV8Odns6Wz7nIBuDlIz239uCQMRhWmJIATgXySdrzWqxU9pW8J&#10;wzD5Ap2V+hSlAD6nSYD0n5i3qxMk1omB/dk82/8sqUQkNixYeDo7iq9m9JKCfqpFd7S3hX4tqkmL&#10;gCkJ6NOsWrqni2O6qeaffC21vbC2KgaD29SEU0sztROd3hPCi/s+cz0C+/Ient9PjGhfJz273YFM&#10;fjWzF+35QGPpNzQvzsDmKhgclsdA7lSXLl3g+vXrxvCRKSzQbs60tgOD9B+dnJyq4EdunfHJvzSO&#10;6CE6M05BOZ29x79hScqYU3IBt5ybRiw6SrsI/7T4E6m9J23cFezpe8vXz1dahGuSyoMoCM9cJkQz&#10;ATY2NqKxutqFnJYDHZ/7wX7jLsZQsUwUHHv9U3h72Mz0Hs06pVWP1N4vGRByD5OUNNrHwLT4Gd9D&#10;mNcvDm7tKPjFwM/z2heL4L3h8SKxQglOAPJbrWJXRP526mKYIs869FEwb/z9qdKZ99QW1aQgu02V&#10;SKhTvqRIaVxJfDom6YlNpnIqnUXuXD9Wej7vDomXkgAqA6KNwaqWVUmlPZQETE1qIuxtrAV1D6Jj&#10;6PFbVCyHCYkzbJmQ/Nh90n4EH49JlBIMWlx8YG6q2DY5RWQtJWKf9MDcvhnvG34u9FPuGJN7Z/UR&#10;b/Rtl/4iMz8kfabTOzeRWr7i5z4fNdu1ARj8V0L/N3bsWHHz5k1j2MgUNmhtx8cff0z17JdcXV3j&#10;jB//y+KMHvfy8pICdlMS8HrvcdlOAraPe/UIBeFn5mfs9EtlRNrQ8H/xeT5KAqjMyMHBQZo9pTUH&#10;plkCCsoxOBe00Vd2FyJn9db7h/Z0rtnqD3reTg6OooRv8bvNK9Q+P7fLkNP43A5+NWnlQVdH5/um&#10;RIe0t7OjXXylHX7lAm9z8+rnC8Xbg+NEp6gQCk45Gcgn9RrlA51a2YO+KAzD5A8foqYg/5lJQGxY&#10;MGyf3E0KBkmq1aez7S9a+vE8qQRoXvcWwsbKSlCHINPl1LPe08VRKvOhoPHDEXqp7dyy3m2kv6mM&#10;qFSQj1CHBsGhLJuQkRSY0owAlQT5e7gIBzsbEaHwh49G6p84lv3PNcP1UonPrKQm6Ut6tkpfO0Iv&#10;dk/vJTK3eaX3ft2oRDE7uZmgUrDMt8+utGYkOlTayZTWBkSgZgclAN7e3r+OHDkSbt++bQwXmcLM&#10;7t27ISoqihYMd8ch8LJnKSkJOJp1JuCNXhO+lQu45dw9acVhWhh8nBYG49/31xzZ1SSqyl+0+NYU&#10;6NPC44aVysGRlWOgV9vaYG9vR7sJSyVImByImBJlruS0OxA9bsdqDf7sVb/9bx8PnX/s4utf7KFZ&#10;BdpzgJzcsbe0UJn2BqBSIJqJ8HJzFuc+my0bcJurVz5fAMv7tuaSoPxV6LXKGx0iAs3y33+GKYzM&#10;QE2B/lOTgGBvd0wA/quxz2s3ju8iPFwcRe3yJQXV/NMZ6M8ndQNnBzvo1qginF4yiIJG4YP/uSQ3&#10;qCBtIkYLiqmEKLGuVsjNSmyZ0BVCfNzBwc5W6h40IaGBtIjZUFcLZ4ytR1l5jy3sL5X67JjWQ8zv&#10;3lK0q1peNNSE0aJvQfsvjGhXJ/2j4bp0WhMgd/tsuWggYJJB443G4QeoWeHq6lrdzc3tyty5cwWV&#10;izBFA1rrcfLkSQgPD7/j4uIywDgccgolEV97eHhIAbkpCXg1ZWy2ZwK+kVqE2qftm/H2N/T3fQzA&#10;21dteM6UBAQGBoK7sxPsfW241Af/yraFUC40CPz8/KTrcQyLEC+/2/fXZn+PgMzeen//zpvv7fvq&#10;9uqDGbfPtKCZ9hKgdqc0C0Gvj5IAej4RJYLE3V1LZYNtc/by1vliQdcmIj6aZwTy00SN8i3p28Iw&#10;TJ5Dm4bdRE3B16PA32RxDJyp487zSkFy0/2z+4jw4r5C6ecpvprRWwosaeahSUw4bS4F2yZ3kwJ3&#10;baniUAaPo7aVKwfECdpUbEpi40c7CJP0vOn4aPyP0MPZARZ0bynd154ZPaV1Bkn1YqVWpKbj2WdL&#10;CRe9v7um95S6AdGMAM3EvGgJkJz0WVGZGY47qjmOR80Cd3f3Chhk/Tx58mS4c+eOMTxkihJnzpyB&#10;qlWr3sdkcAQOCYeMkfHC0NqCTabuQCEhIfRvrqDdf02B9PP8dv6HBxztHR5+Oe71w/Q3JQGpTTr9&#10;SrMLdJ9Uf9+yejQFsFIgS5tyjU5qCg72GYE5lQZJMwlzP5BajGa9/+dJ5UezEgeeOTN/vVSOlNlj&#10;s1cf8HB2vWdKcijpwO8ONKsWBQ+/fvWJINsS/GfTXJjduSG3Ds0f6X2+gknA9YTokMbSN4ZhmDxn&#10;OSr9Z4Q+lgC4ONrBmuE62YAtL6Va/XZVygsHO1vxnnFdAEmlP9LC39Y1pdmApLox0uzApvHJMK9b&#10;i4wdgXu3fZQEnFk2WNq8inYOpo2s1o4wPApWaQ8BmrYeG19fCmJNj8EWrNsmdQM//Lxw/J1GfdAC&#10;xdnZWePi4nJz+vTpgvcAKLrQjMDvv/8O5cqVu4djIsU4PHLCm6Z9AkzdgaiEJmtA/TR/WpyxY/DH&#10;wxYco7+pHGhe0qAz1IGHFgK7OTvCmfcnSbMApkB224IB0gwolehQWRD+uydSm8T/SuU7We//edLj&#10;DWmV+HNCtcZn0z46svtRIoE/l3QffcrayjqddkGm10eJgI2tLfTrWA+WDjeIzXP7mcW+AC/q35vm&#10;ivFtq9E+AlKgmiVwZXNRnVZx0aBV/pCoVl3Sl/XlzcMYJh+og9KOrY8lAr7uzvD2wLhcOcObE5f1&#10;aSs9j871YgUtBKbLvpnTFyKVAVAq0BsOz0+FtwbESesCaB+CjM5AVmJml2ZSEnAIr0+opQHqXFRO&#10;4Q/L8f4yB/sr+nfAhMJK0ILU/JzlYJ/t8VcGwNhO9eizodkASlDt0ALBwcGhhJeX14kRI0YALwJm&#10;iOPHj0NkZORtDOSTcYjkpGvQBNMOv1Qvj39DPwzIs7tPwNlXt33l7OD44P0B007Q33S7XRPfPOji&#10;7PzA2ckJZvRuC7ezdOH5fvVk8MR/B2kWgEp0aLbA183j7tlXP/8q6/1nx4srd+1pEF3xYrUy0Zco&#10;Afl8zNKjh2a/d7h2uQp/29nZPeoKZNoH4fURBvhq+XDx14Y5jz0vS/LPj2fAxA41hC5jRoATgTxU&#10;r1V9YdCG3tVrFFOkbwzDMHlKE/Q++igJoB7PIzvUwaBZPlDLD2nnWaWfh/BxdXq02JSC9Y/wPxRb&#10;G2voUi9WSlBiSgVLi5a3TeomPJwdBZWT0JoActOEZPhkTJLs66CFxfR6B7Wp+SjJYM1D6uDUqlKE&#10;FECg3dB8BwOl4m5ubhdSU1ON4R/DZHD48GHw9/f/FxMBtXG4vAg6U6BMWltbQ8dqDf9My2aN/qWV&#10;u3d7OLvde824joDO5m8ds/QwJs13Swf7w/kNTy7Apc25IkOL03oAKTjH5y7927e4+4hsr0V4THxM&#10;WlPwZp+xJyOCS111dXS572BrJ7UN9fb2lh6DpBkBumzfqyOeeE6W6PlPZ8HAhmqh0ygpUJUNYNmX&#10;N1Gt/EOnLv4GlQW1VgdY2gaSDGNx9EHT0UdJgI+bM+yc1kM2QMsvKTBPbV5VKvGZbGj0qCSIdqpt&#10;WzUS7G1sYNXgeFg/ygB+7i7wemp7qFpWCV6YNFAJEd2ekoanneU/ODcVSgZ4Q3lVABxd0E/2GLbg&#10;pLIg+nxwPP6J5iTYehkcXVxcPouLixOXLl0yhn4M8x9r164FX1/f32jPCOOYyS6xGPinZ+rWA3Ui&#10;KvyT3ZadtPi2uIfPrflJQ8/Q3/ffP7JrcfeRR6h0csOsvrI78VJrzkndW0qPRcE5PTb18ccA/trN&#10;VXv/K+l5QTMWF3+z6/Jbu3frqzc5SwkNlRyZkgBarOzj4QKW1hnoWf7+4VQY27oK6DKSAJ4VyANp&#10;4zCDVrFFrw09lqBV7IqL8HM1fncYhskDJqKmBEBKAlIaVTKLOvmPRycJd2cHUSVcKXWoMV2+cVxn&#10;sLe1gSplFFKykNKoIjTUhNGOwlLtq7eLE7zapy3eJmNGIPN9mqTZgTldm0vlRP1aVoPjMsewBScl&#10;b+tGGsDN0Z4Sgf+h+VUfaufh4fFuvXr1IC0tzRjyMczj0PqQMWPG0G64O3HMUOvP7ELrXK5R/T4F&#10;ynR2noLx9A9PZCsQv/Xevl0lA0OuT+nUR1pHcA/FJOJcx3oV4O7uZbKBK/nrumng7uokrRugxy1e&#10;vLh0lr5X446/USCf9XFexN+Wbt0b4ul7m8qMTAuCSUyQwNC4Mtzaaf6bhL2Iv6+dAn1rR9CMAC8Y&#10;ziu1ygc6jWJx51jVTZ0mRIdj1Wz3jmEYS2c0+igJcHGwgy+m5F870GdJdf81IkLBxcEe1o7QPTqr&#10;T2VA87u1AGd7O9DX0QDtGkzlPXQdLR4O9vGQ2n9SqdDQtrXEpvHJj3UMMkldhRqow6RFwyv6dTCL&#10;xIf9T/o8pic1kcq/cGzSnhZ5/h8BBmX9S5Qo8YDaQtJiUIZ5Gnfv3oXOnTs/dHd3X4RDxyZjBD0X&#10;WkfwE5XKUH0+te70dfe8c3v1/myejf9ml7ZE6SsTOvX+gdYDrOwz6aSzg0P6nmXDZANWk3d3LYP2&#10;dbRSYE4BOgXrtJjY2d7xwacjFh3N6WzAvTUHdy1KHnHa1tomzbQgmKTZBif8d3vPUsvZJOxF/PH9&#10;CWJwIw0nAXmk9L5qlYd0auXYztrQvzppFK0zvj4Mw+Q27dEHqJQEVAgLhu+WmU/LzJUDOwoMAkXN&#10;iBJwfNF/swFUN96xRpQUIM7AQNFU90+Jwq7pPUBXSyMCPF2ltqFkmyoRYvOE5CdmBqjsSeXvQesP&#10;pNtlvo41D5MbVJBmbHB8zkLzbFt52gwsODj4xt69e41hHsM8m19++cV01jvBOIyywy5fX1/pdnRm&#10;3tHOPu3HxZ/szVYgjsdULRN9aVz7nj9ee3vfV5HBodcHdaoPN7IRaL87vitYWRV7VLJDC3ephEdb&#10;Ivzfy+9+vUf28Z4lPpfr7+3bVS5Ydd1UamSSXl90qeBCmQCYPPr6CNGlYklKBChw5WQgl6WyoAS1&#10;crlBq/pIr1H+0qG0d7Dx+8MwTC5CX6xzKK0LSO/ZtPKjgNocpLPBTWPLUOcfmN+9xWObUX01sxdU&#10;LqOQdhJ+pUerx+r/KdjfMS0FFqa0EnR7JztbWi8Ag9vUkhII03F0mw+G6aTrWleJfKzsiDUPKflr&#10;U/XR/gH90FzH0dFR4eTk9N306dPh4cOHxhCPYZ4NzRbRrsIBAQE/eHh4eBqH0/NYYVqkS4uDbayt&#10;xepBM45mq2UnJQFhUZcnduz9Q2NNtQs11aXFlc8XygapWf1j/UwI9HEHLy+vR8E6nb3HREDoqjU5&#10;S6VGso/5NPG5rOg58SR1WaPOQ6b7pNdEi58HxNWTXaNQmNyL/890rliSglZOAvJCreqOXqMYaYhR&#10;nU/Uhk43fn8Yhsll5qLpdjbWD9dgQCwXiBWk7w9NEK6OdkJdIgiOZFnEu3d2H2kjMNpE7NW+bR9L&#10;BEj6mzYHo3anYUE+9B8u9G1W9bH7oYQhvpZG2k/AXEqh2Melzd0iFFJXk6tofTQ3S4OsXV1dX2nW&#10;rFn67du3jeEdw2Sf0aNH02zABhxLjhlD6pmMsre3TzfVz1PA3K9Jwnf31hyRD7YzSYtwgz19bzVS&#10;V7vg5GAH2xcOlA1O5aSz8suG6sDBwf5RG0+SNvRysLN/+Hr38d9mt1Upee3dvburhkVfoudP7U5N&#10;90c7IdO/sztfGSL7PAqTtN5h5YD2QB2DMGjlRCCXpbKgRLXqvEEb8lFijOpmh/KqqsbvEMMwucgo&#10;lLrxwIlF8kFYQXp84QBIrBsD1tZW0L1RRTiZpXZ/y8SuGCAGgIezI0xLavJEIkDSZdRqtEa5UKm0&#10;ZFRcHTDtFEzXvTekE2ASJK0NyHpb1jzcO6s3RIRIicA/aGUauLkBBkEdw8PD7/7888/GkI5hXoy/&#10;/vqLavwFJgK0iPF5tEPvmwJnJycnUb2M5s/slAMdnPneN44YsDs52Ke9PiJRNjB9llQ2VDmyhBT4&#10;m4J2qt+nvQvcnFwerBk857jc42aVZi02jVh01NHO4SG1Bc28IJh2L65aviRc2Za9GQpL99zHM6Bv&#10;nUhpobBcIMvmXEoCErSqPxPUiut6jfKBQRN6QBfl4ZXxNWIYJrfoi4oVA+OEuS6OpUW8mhIZfacX&#10;pLR4bBMzCuKp9KdS6RCghc0TEurD0aeU9Wyb3B1KF/cRzvZ2YkbnpoKOo7aj7w7uBLaYHLzRr71s&#10;EsG+vAfnpUqfo9x12XX10HjwdnOicXAIDURfluIYuP2wYMEC7gbEvBTGsqDjOKae19KwAnqTOvTQ&#10;4mAqDQry8L3+7zt7ZANuk9QJaHqnPt9bF7NK7922NtzdtVQ2KH2eb43pLP07SmfsTYE7rQ+wt7en&#10;Rcp3vxj/xhG5x8/s78u2fl0qUHGDbpN5VoF+d3J0gPXTe8PNHYV3PUBmKbHau2igSIwtwUlAHqiL&#10;UVzVaVSrDBrVHTRNr1EsaVXGx036JjEMkyvoUbG4V2uzTQLI94fEg52tNQR4uEqLfLOuXaAzxY21&#10;4VL70C71Yx+7LrM7pvYQYUE+wsHWRtCeA3OSm4E6NCijHGhyN9nbsC8nlWT1bFIJvpmbKnt9dqUE&#10;bRUmbG5O9rSQndozvtR/BhiATWnWrFkadXphmJeB1gd06dIl3dXVlcorn0UA+jf10afAmWr0HWzt&#10;Hvy2dNPXcgG3yX1T3/7G283jbvs6MeKfzfNlA9Ls+O/WBVAb/500dQoySQuGbWxshL+7152DMz/4&#10;Ru45kPfXHNnVtmJ9WkcmrSnIfB80K6AJC4FLW+bJPnZh9dr2RWJ0y8qUBJiUDWjZnKmPVvyh1yi/&#10;NmhCryRqQ9P0atW7tVXZKr1jGCYb0PS01HbTnHfPpQBwbtfmQHsHBHi6iHcHxz+RtHwzty90qBYF&#10;Tva2kFQ3Rmofmvl6kxvHd4b66lKCNhejpCHExwPGdqr/RPcg9uWlWZs3+3WA6uVU0kJvuWNeRLq/&#10;ga1q0NlM6mo1nAZwTnB3d6+Igc/NQ4cOGcM4hnk5aDdhDOpv2tnZaYzDTA5bdBe16KTA2d/fX9hY&#10;W6fvnfbOQbmgm+r0D81afSDEy+9Wo0oR8M+WnCcA5I0vX4Ef10wBhb+X1MUncykPzU5QIlA2SHXt&#10;+Oy1B7I+l8srd+0Z2Fz/i52NbRqV/WS+ranb0Lz+HWUft7D7/vB4ER+t4CQgL9SoHurVyiPxWtWb&#10;iRrVr5QI6LTK1fqyyvzaP4ZhCjXNUDElsWGaOScB5MlXBsBkfSOpnam3q7N4rW97+HZJlmMWDYTU&#10;FtXBFv9DaqINf+y6zB5fOEB8MSVFfDwqEfbN6i17DJs7NtCESXs65FapFSVrtEEcjoM7aDX0RXFE&#10;tvbs2RMePHhgDOEY5uWgTcRGjx4tnJ2dlxjH2dMYS3X4xsCbup+lrxk461jWoJvWCdx6f/9OTWj4&#10;VUWAl/h57VTZAPRFpRKWJUN0YGVl9WgDMZKC+qCgIIGXi+Ke3rcPzlj1Tdrao7vSPzy6k3YIblOx&#10;znm6jtYUZE4ASJrRUIeFwOWtC2Qfs7B75LXholNUCCcBeaROo3yQoAnZkRCtaEndglBBOwqHFSvm&#10;YPxOMQyTQxqgYlx8XbNPAkzOTm4mAj3dwMHWBno1qQxfz+z1WIB5dEE/GNSmBpWNQH11mNT152kB&#10;qNzlu6f3xPvgdqG5Ic3OBHu7w6i4urLX59QdU1Ok/R1w7B5EvWkgZxcHB4c6YWFhN/744w9j+MYw&#10;ucPff/8N5cuXv+ri4hJpHG5yVLWxsUmjGnpaIGxVzEpM6NhD2gAscxJwacWuPY3V1S4E+XjA3leH&#10;52rf/avbFko7+lJZUNaAnlp+4vMDDxf3u80rVP+rdcXa55XegbfoTD/NAGReB0DS+gJPN2f4fOHA&#10;Qr03wLM898lM6FqlNG8glofqNSHX9Frlp7ro4HZ6jeIC7SVgUCv3dIpUlDJ+rxiGyQG1URjRvna6&#10;pSQB5KdjOlNwSbMCEILB4MejEx8rZzqNv8/r1kJa8Fsm2BcOYDCanTPRxxcNhEqlFfBa33ay17Mv&#10;5lezegsfN2dBu//KXZ9TaTaAujzh509lQZ3Q7GLl7u7+zcKFCwXvCszkNjQbMH78eOq4sxnHGu0Q&#10;LAfVM1+k4JkCcFtbW9G+SoM/0z48+igJuL/26M7JHXt/b2VllS51Atq+SDb4fBnPfTpLKgvy9/d/&#10;LKin50TlPc7OzvT9kmZeMXEWpueb+VjqLkRtQrs0q4qJRe4/R0vxGn4+o1pW5i5BeSglWPpo5T96&#10;dcjy+GhlvcQY5X3pOq2STgQ97bvGMMxzoHIKGN6+trCkJIACetowrGvDCuDiYC9tGtajSWXYO7v3&#10;Y92D3h7YEaJUgRDg6QoUiD6vLp2Cy6plVaCrnXvlK0XZvbP6CF93FzE+vr7s9S/jgTl9pf0fcPwe&#10;RrM1LYwJQKfw8HDBswBMXvHrr79Smc01JyenisZhJ8eXdFadOgTRglqVT9DN2+9/86gM6MsJyw95&#10;OLs86Nu+jmzQmVvO7NNOquWn9QCZg3uSAn4M8gWZ9TqSFhM7OzlB21oaOLdhtuz9FxVv7lgCb6S2&#10;FQkZSQAnAnmn0GsUFw3qkFRdTHBKYiwmAmplGiUCHaIDShi/WwzDvAAZSUA7y0oCTNIZ/w9H6EHp&#10;50nBoNRK9IspKXAi0yJfak/ZqYYa7GxtoF218vANBo+Z7yOrDdRhULWMkhYeP7ZLMfviHl7QT5qJ&#10;6dawouz1LyO1d52Q0EA6U4k2Qp+HPQZmX4wdO1bq5sIweQXtPu3q6rrYOO7kmGlrayttGkZn0ykQ&#10;n5s08Mzd1d/svv7O3l1VwqIvlyzuC7+vnyEbdOaWt75cDD1b1wIbG2tpfUDWM/1y0jF0rL2dHbSo&#10;Fv3Si5ULg7Tgete8fkKv5Q5Bea6WWoUqz8ZHh3RNUCsmJmpD7+g1qrREjWpHXEQxe+P3i2GYbFID&#10;hZEdLDMJIOmM/c5pPSCpXqy0TiDU30vaQTjzWX+aHXh/SAK0rRYJVcoo4K2BcY/dh0maCahdvgSU&#10;VwaIk5wEvLT0vlPL1mq51B0oq5snJAtvVydKApajz9xJ2NnZWVu2bNnrFy9eNIZqDJM3nD17FsLD&#10;w684ODiEGYdfVtqjD+lsOgXVHh4e4O7ken9Fn8knT8z9aL+Hs+u9id1byQacue3FTXOhT7s6YGdn&#10;Iz0Pek5ywT9JZUK0MNjdxQmm9WyDCUDRagf6LH9bO0V0r1qak4B8UK9V3NepQ77rpFH0NmhUs3Wa&#10;0LsGvAyTg887aAL9Mr5iDMNkB1oTIMZ2qmMxC4OfJgWcE+LrC2cHO7CxsoIZnakO/fG2n9SzfsO4&#10;zjAlsbE4tujJxb8H56dCeLCf0JYM4pmAXHLThGTw93SVFmjLXf8yHpiTKsKDfSkJ2I8604B+Ctae&#10;np7rx40bZwzTGCbvePjwIfTt25cW3r6KY08uOS2N3vbz85OCa1psS4t0ba1t0ksGBl+3s7ERR98e&#10;Kxts5oV3di6BtZNToFSIH9jb2YKjo4O0CDgwMJCSAkF7AlBbUyd7O6gWVQr2vz4Sbu6Qv6+i6r9b&#10;54thzSqYFgdzIpDXSpuHqf41RCsnJMQo1xjUiuvUTjRBo1jRJIy7BjFMdmmMiimGBhafBJA0K/BG&#10;v/Yi0NNVuDjaQ9cGFaTg85hxF+HTmATQ63zaWekN47qAm5ODaF6xLCYAnATkhvReUzlQ3aiSste/&#10;jFRuVKF0CCUBJ1FPGtByODs7x/j4+NynXu4Mkx8cPXqU6v3/5+joqDQOw8zQfgHbafGt6Sw7JQKm&#10;YNvHw0Wc/yx/6+ypdejZT2bC+um9YFxyc4hvUFFElggS/l5uIrpUMPSPqwdb5w+AC5vmSsfK3UdR&#10;lhYHv57aRiSoeb+A/FJPawTUimv6aMX7Oo1yA7731/Wa0Nt6jeL1hgEBLhlfNYZhnkVrFBZ0bwHf&#10;FoIkgKREYNO4ZIgODQRrKytwdrATJQO8RaQqIL1JbBkxNamJ2DGth6DSH9PiX/pJfxvqasEa3485&#10;+J9g1vtlc+6+2b1BU7I4DG1bC47M7/fofX9ZD83rJ/B+KQk4jnrQgJbDzc1teqNGjYB3B2byE4PB&#10;8BAD/a7GYZiVCujtrItyaTdhPy9XcWHjHNlg80WkWvXsBOx0XLcW1eGXj6ZJf9/euQTu7V4q/U7l&#10;Qjd3LIY7OzP+Zp/uiRUjqac9twrNR/Vq5R86teKCThOyw6BRfqtTq84bMBEwxCgn9IgtZpfxVWMY&#10;5mnoUFjau+0TO/BashRkUvegibqGUE8dll4eE4CSgd40OyBsrK1EiI+H6Nawgvh4dBLsweNWD0sQ&#10;TWLCwc7GGhppS0tnmOXul8251Ka1blQpiMFk4PW+7aX9HKg8i6QZGtP4o89Omq3JRlK6a3oPYWwV&#10;Sy0Zn7YozAaTgGOff/65MTRjmPzhq6++ohacR3EMPi0YeY968lOtvSkJoBIcWxtrcfDN0bKB5vO8&#10;gVLQ/t3qSbBzyaB0kn6nwF7ueJKOrxxRAj6Z0UdKCOSOYbPjIpjbuRG3Cs1H9RrFXYM6ZJpBq9ob&#10;rwn5VY9JQIJGdTQxVnkNk4NJtTNm3RiGeQqpqHhvUMf0zK01C4sUWJ5ZQgHmQDi2aADsmtZTjOlY&#10;V5Qu7isc7GyFtVUx4epoTzMGtJZAUAJwYE4f2ftiX96vZ/aGuOrR0gZitIC7gTpMUDvW3s2qALUR&#10;XdG/PSxKaSV1qxoXX1+sGtwJDs+XT8josx3TsR5YW1ul4xh+2tlWmgWoWqVKlftUp80w+cnly5eh&#10;UqVKwsXFpaFxOGalPHqRSoBMm3BRQkCJQUqrmnDl8wWyZ/IzzvBTHfoC6Ux95uN2Lx0KLfE75uRg&#10;96jPP62TallDDYdXjJGShKz3R3sGKP29YePsVE4CXtKfPpgEPWuUpb72skErm/smqpUPE7Qh8Xq1&#10;Yn+CRnFVrwm5Qr8nxoZexQQhGb8Dz2wawTBFmXF01unTsZ1FbpVoWIL75vQRb/TrIFIaVxKtKkWk&#10;925aRbw7uJN4WsDJ5p60IduuaT1o7QYF+2CooxWNY8JFhCJAuGFChuNRCl7wX+10Wog4PanJE2sz&#10;aKZgQUorKbjBY3ehtAGTLO7u7hsnTZpkDMsYJv8wbR5mb2+/CoeiTcaIfIJK6N8ODg5S601KBLy8&#10;vMDBzhY6N60Kh94c/agN57Xtr8DFjXPhyMoxMKFrS6geVQrKKAOhebUoWD2pO3w0rSeEGNsly1kW&#10;jz2XZa0BJQ9D4huBKtAHfvkwoxyIzbm0NuDj8UkQH62QDVjZPFHQ2f84lV8gdQhKUCseoP/DZGAj&#10;JQIJ0SHxOP4ZhpFhkZO9rfhiSvcitwiWkh4qQ8koRyk8pVCWIs08UTBvKgeiy3ZOS4HFPVtBUr0Y&#10;qBVZAhpqwuCTMUnSZ0Vn/o8s6A+fjE4CTN6AZnBw/J5CI6WRLAMGViXd3Nzu79692xiWMUz+8t13&#10;31FJ0E8uLi7+xmEpR1P0hJWV1QMnJyfAMUtn8P9F/4dJ8cPifh4iXOEPYSH+EODtJmxtbaC4r4eo&#10;ER0m2tTSCHVpBbi7OAonBzsR4OUmtOEK0DWqJMYntxADOtUXVfC75OPhKvw83cT+10ZKZ/uvblsI&#10;x98ZBwM7NYAgHw94bXiibFDLvriUCCzt1YLWBkgBqtGsgSubiyaieo1qY6fIwHK6aNV2nVZ1S6dR&#10;/miIVp0xxKjOxUcHV6YvGsMwj7PGE//z2D+7D3fCYQtcSsa+Xz4Evl82BL7DxOA7/Hl04QDYND4Z&#10;RnaoK7VuNQb/aeh6NIgG8dNwdnZOpF1Zr169agzJGCZ/odmA1q1b38OEtJ5xWD4NWtjeHH0DnYlG&#10;o77ouKhSIQ/HdG4Go5KawOzUDmLD7L7w64dTBQXyFHBe2jIfjr89Xhx4baT4+cNp4vLWBXAVLzcF&#10;pPT3Dx9MFt+tniTob7r8t3UzIEzhBxElgmDr/P6yZUJszv174xwY364adwvKTzWqNJ1GMbu5Uull&#10;0Ko26TUhv+tiQn7XqxV/JGqVfxqilbyrMMNkwhrdFeTlJo4t7M9JAFug7piaAskNKkCLSuWAFmnX&#10;V4eJ2LBgEezjIexsrOnM6C2UzvxTkNQEfe7ukE5OTitHjhxpDMcYpmBYuXIl9d1fYRyWL0pddZji&#10;zi3q0LNrqbTAlxbyygWeLxLIU5Lw+8czMIGY92g9AZu7nl0/A8a0qgI63jsg39RrFA8SokPGJalD&#10;gvUa5Rq9WrmHdhjOaB2q/LxVGR834/eKYYo8VEd9JizIhzfGYgvcYwsHwPI+bcHexvoEjsvT6G8o&#10;dVaheuoUlDZYok1gKHnNFn5+ft/98MMPxlCMYQqGU6dOUdcfKu956l4Wz0Bta2N99fsPJssGmqx5&#10;+8uaSZBSLVzotZwE5Jsa5QMM+McnhAf5YhJwRKdVvmNQKy/p1Iq7CWrVIuP3imGKPN7ohdhSweLM&#10;0iGcBLAF6tGF/UFfV30Jx2QISm3dKODPcVcHFxeX6EqVKt2ncgyGKUioHA3HIjg7OzczDs8Xgb4P&#10;f22Y1Vc2yGTN34PLhkC3qqVNawTY/FCteqjXqJZ00iirJWiUX6Hb8O8riRrVQ502ODHjq8UwRZtQ&#10;9Fq96FLi1JLBnASwBeqm8ckixMd9YcbQfHk8PDxmpKSkGMMwhik4hBAwYMAAcHBwmGUcni8C7Xz6&#10;3fSebWUDzMf88ul7AeSFN79czC1FsyGVb300Sg86DScB+a9qlV6taGRQK/ckaJWH4rXKP5NiVT/H&#10;xhZzzvh6MUzRJQa91bFGNLUH5SSALTCpS9Co9rVv2RYrVjNjaL40jk5OTt+//vrrxjCMYQqWTZs2&#10;gYuLy+c4Np+7liULNBv2sb5xZQzy5YPMgpDWKKyd0gMWDOjIiUA2PPfxTEitW552FJYJVNm8kroG&#10;JWpVH+qiFUsTNIofdGrVLwat4mKiVvlhkzBptplhiiyN0HsDW1fnBIAtUE8tHgRVyoT8iuOxuDQy&#10;XxI3N7cyjo6Odw8ePGgMwRimYPnnn39AoVD8gMOTugC9KCOrli8pG1wWpGdWT4RgP0+Y268DXDd2&#10;HWLlpUXbW6Z2B2O3INmAlc07dTHKV9GtCTGKq3qt4liXmNC0hOjg9sbvF8MUSXqgaXO7NuckgC1Q&#10;D8zpC/6uLrQI2FUamS+Jq6tr2xIlSjzk1qCMuUBrU+rWrXsNh2dO2hRWCfRxT/vzs1myAWZBee2L&#10;RbBydGfwcXeB14YbpNkBuePYDKkTU986kZwEFID6GFV6gjbkI71W9a9Oq/otQas4oY9R7Mfv1tM2&#10;8WOYQs88VHw4Us9JAFugUhLg6+p8GMcj1T+/NE5OTlOSk5OFMf5iGLOgb9++6W5ubq2Mw/RFcLS2&#10;Kvbnxtl9ZduDXvl8obT5V9bL88Pbu5bA1B6twd7WFt4Z15VnBJ7hrZ1LYF6XRrRAmFuGFoCJWuVF&#10;g1axWuoepA5Zro8JvarXKvvh9yvHDSgYxpLZ5ubkIL6e1Us2MGPZ7HhoXj/Zy+X8dvFAaYfgb5cM&#10;goPzU2HHtBTYMK4LbJ3YFSqHSaUSfhlD8+VwdXXd+sknnxhDL4YxD5YvXw60YN04TF+UdbqGlZ44&#10;206B5dtju8DJd8c/dnl+SpuV0c7DNCPwyczePCPwDD+Z0EXE8wZiBaUwqBUHDFrlD4laxd8GjWpj&#10;Z43qUqdIv1LG7xjDFBmc0HOVwxU8C8DmyJMY0K8ZphOrhyU8dQydRI8t7A97Z/eGT8d2hlldmkFi&#10;vRioWDoEinu5CQ8nR9RB+unm6PAQx+Q4aXS+HK4KheLCxYsXjaEXw5gHn3/+OW0a9oVxnL4oqW7O&#10;Tum/rpv+WFB5d9dSGNCxAWxbOPCxyzObH7sBUzIyoGN9cHZ0gM9m9uXFwk/x8PJhomNUCCcBBSQt&#10;FKYuQfgzXadWvNE5NvSWQa0ca/yOMUyRoTKaNrhNTWoP+kTwxrLPk87et6hQVhyc2++xJIA6/Zxe&#10;Ogh2TesBMzs3gYbacAj19wJ3ZwcI8/eGtjGRMLJ5HVhiaC1W99SJz/p1Fp8N6CKWJ7UFb2cnWhz8&#10;ot1TMmPv7u4+u379+ukPHjwwhl4MYx4cPXoUfHx8/sRxShs1viix6O23xyY/FlRSEtCtRXVYMyXl&#10;sctpd2H6+fPaqXDsrbHw45rJcHnrArizcync3b0U7u1eluGeDOkyui8K5nMawNOMwAhDEwjycYfd&#10;S4fyjICMP38wWeg0Sk4CCtCMHYQV9w1a5UF9TMj8JK3qf3GxXjlZsM8wFstEe1trsWa4ntqDPhbc&#10;sWx2jKsRDRvHdZaC/uOLBsBXM3vBB8N0MLJDXahTviQU93SDckH+0Dy6LExq3RA29O8MR8f3g9NT&#10;BsMp9OQkvJ9Mbh6YDD4uzudwbNIsVU5wxARgnkajebhr1y6pNzvDmBO//fYbBAUF3Xdycgo2jtkX&#10;gRKHw21rx0jBuimovINB+4RuLWHhgE5S336qyT/w+kgpGNeGKyDIy10o/HwgEL+PYcF+ULV8KWhS&#10;pbxoU0sj2tXWojHpuoYVRfdWNcRQXSMxs3dbeHtcsvhiEX6v3x4HP62ZKs59Nhv+3jQPrmxbKCUI&#10;tC7haYkCrREY360FeLs5w64lQ3lGIIvnP50pkiuVEglaVbpcgMrmvXq16k6CRvG3Qat6qNcqBidp&#10;lf8zqJXT8PvFawOYIgGdad2r8PUQB+b25XIg9oWkpLFbw4rQr0U12De7N8xJbgaNY8pAsI87BLi7&#10;Qgt1OVgY3xJ2De8BJyYOgG8nD3oi4M/qmamDYWyLemBjVezdjCH6wrhjYLUqLi7uwV9//cUJAGOW&#10;XLp0CcqUKUM7B2uM4/ZFaeXl6pT++/r/SoJu7lgCG+f0g34d6knJwaRurcDXwxXaVFDDusG94Lt5&#10;E8XZFYvghwWTYdeEIfBualexMDlBzNK3h+nxbWFSx1Ywum0zGNCsvjDUrCwaRpUTEcFBwhe/y14Y&#10;yAd4YxLh7wWlFf5QQ1NadG9ZA5YO1cF+TDQubporzTjQjMItfB6m50SLlGf3aQeRJYtLx5guZ1+B&#10;f/D96FmjLCcBBai0MFujuK5TK2/rolTn9TGK9Umxoef1UcG0OzfDFHpop+ALNSJCZYM8ln2atLB3&#10;YUpLsLW1hbIh/uDl4gReXl50dhNCQkKgtEoJEcpg0CqDoEbpUGgfWx761qsKMzs0gXe6dYJNA5Lh&#10;qxG94ODYVDg6oT8cHt8Pk4WeMLlNI3B1sv8fjstoaYRmHxs3N7cqfn5+O1NTU9OvXLliDLcYxvy4&#10;desWVKlShTYNa2Acvy8KtTM8ZGhSJaMLD7lzOfz66XxoU1MtFg2MhxIBvrAqtRvc+nAF3PrgNbj+&#10;Ngafb+Fx6A38/fZ7y+D2+8vh9qqlkneM3jX+vPXuEriGx/756lw4tWAK7Jk4THwyrI94s2eSmNqp&#10;jUipXxOaaspDTAkVRIUGQy11adA3qgxjujSDd8YlwzdvjIILG+bAgz3LYWRiE6iE/8/8+tHj6xiK&#10;spQE9KjOSUCBq1alGTQh13Ua5Y+6aOXSJG3onfiokISMrxnDFG7qo3dTm1flWQD2hdw7qzeEY5C/&#10;e/du2IMamjWGX3/5Bagf/7Vr16Sf27/8ErrUqAg927eGauooaFy+NAS6OYObgwM429uBh5MjqLw9&#10;ITI4AEr7+4C7o4OwtrY6iWNSi77IdKwDJgBTMQG4/t577wGvAWDMnYcPH0KLFi3A0dGxo3EM54S+&#10;+H2Bg2+OehRYXvl8AdTSlBZers5i08h+cOMdvNwU/NPPzL6zGH+SWS5/QSlR+OvVOXB81jj4aFBP&#10;GNO2OdQvXxa8XJxBFeQt7SR89fNF0LN1Tejaojrc2/1fCVNR9vyns0QXLgcyB0WCWnVbr1Ee1GmV&#10;q/Vaxc7OGsXHxu8YwxRqqEWdeGdwJ04C2GxLpT+xJYvDxEmTpHKb69evw4o33zSGN/9BmyLNnjED&#10;7ty5A2fPnoX+XRJh766dkNCyCW0GVg6tgbZDk9B4tBqa7XUALi4u/s7Ozp39/f2PJiYmwsmTJ42P&#10;zDDmT7du3cDOzi7FOJxzApUsXO4fVw9u78wowaHym4YVy0GHKrHi6sqFskE7zQLcwgTg9rtLJG99&#10;8Lp0+b8rFsDF1+fCueWz4Y8lM+DXxdPh50XTJH99Zbp02TkM9ukYOpZuQ7MF0n28u1i6T/r7DnoT&#10;f/9z2SzYOCIVOteqCikta8LV7YugbmwZ+GwWdwwif107WSRolEKv5YXBBW2CWvkgQaP4IV6tOKBT&#10;K4cbNKpL8WV8cmXXeoYxV6zR0wpfDzg8P1U22GPZrNI6gNFxdSE6Wg13796Vgpnff/8d9n79tfR7&#10;Vla//75IS0uDc+fOwWeffSZV6L/99ttnjOMvp7gh/R0cHP7SarVi7969UjLC9f+MJTFmzBgqpxtg&#10;HNM5JcXL1Rn++HiGFFj++/kCiC2rgnlJcYICcZoJuLNqCdx/f7lU4vPPG/Ph1NyJsHF4KixI6gj9&#10;mtaDtjWrQoUSSlB6eYCngz3YWlmB9VO0Q31cXaCUnw/ULFMKOteuBtPi28Dq/t3hq0nDpYSBZgbu&#10;v79MSgwoUUhf8xo0jI5IXz5MD+9O6AqRJYpLzzNrUFzUPLlyNLcINRP1+Bno1Yo/MBHYlaBWrEiO&#10;UZ3Va0L6GL9jDFMoqYU+7NW0iqCuLnIBH8tm9cDcvhAVFgrHjx83hjIA//vf/+CPP/4w/vUfNEPw&#10;0UcfpVFw/v3334tdu3al0+8Y/FDJz4ts0e7g4uIS5ezs3MPJyWlt2bJl/0xJSYFNmzbBzZs3jY/G&#10;MJbF4sWLKQl42f0wbNG9DSqWg783z5WC60rlSkDXujXEshS9GNy8IXSqWgHqRIRD2eKBoPT3Ba1G&#10;A82aNYPk5GRo2bgRtIouC8OHDYc1a9fCps2bpT0MpowaAcOb1oV1eBkl2dRliy5ft249NK1SESZP&#10;mQJTp02Dfv37A83CNW/eHDQR5SDE0wNUAf5QtXRJSG1cFw5NHw23MQkZ3aaZiKsXKyUrAd7ucOKd&#10;gtvQzFzcMaeP6BQdwkmAmYjB//UEreJ9nTrkO71aeTJBo9wWW6yYXcbXjGEKH68629uJdSMNXArE&#10;PsP/EkSaBRjbqR40aNAAbty4AXSGn4L606dPw08//WQMbf7ju+++Exg4pNPvp06dSj9//ry4ePGi&#10;KFmy5ATjGMwKrQOg5MAB9XR1da3l7u4+F/3Rz88vvX79+jSLIK03YBhLZ/369VQONIsG/kvS3NrK&#10;Ku314QapZeeAjvXBycEOnB3t0kuFhaX3x0D9vffehwl9esDrM6dKZXomfv7xB2hdr470fc7Mrdu3&#10;ITGuA1y+dMl4yX+8+eabT8y60d+LJ42HRaOGSTODlKDXqFkTArw84OjMsaCvURkmdW8p7UPQpHIk&#10;rJncQzYwLipSC9e3B8cJqTsNJwFmoT5Gla7ThmxKiFGs0GsVx7tUUP2vgzokJy18Gcbs8Ue/Lxfi&#10;z61B2Wx7eEE/iA4NghplSkJy88YwechA2LzqLXhv6hh45+23xd17940hQQY7duwQ1A+d2L59u7h9&#10;+7bYvHnzBW9v72AM8H09PT0nODo6DndwcOhnb28/EgOiBc7Ozusx4D+kVqsvdOzY8eGsWbNg69at&#10;8Ouvv8K9e/ek+2KYwsCBAwcAvwdzM/5JfiloNmBqsK9n2uEVo+Hy1vlw6r2JsGpsl/SDhw4/ivhP&#10;nDhB30njXxlcuHABRo4aJRvUL122VPY79/HHH0sLmzNDicXUqVOl1qcm7t+/D5MnT4ZSAX4QG64C&#10;2mPgzq4lMLN3O5jWs02R3kCMNmKb0K4aJwBmJCZk6Xq14nuDOkSv06pOG7SqGx2jgqtkfMUYpnBB&#10;pUC3O9eL4QSAzba7Z/QEf3cXMbdjC+gQGwUhnu6gDQmAuR2bwfyOTdNTDfHpq95+S/zwww/SGf8V&#10;K1bc/frrr//98MMPL7Zp02bD3Llz/1etWrXBNABdXFwiPTw87uh0OujevTv07dtXChjWrVsnzSpw&#10;hx+msPP999/TrsHT6fuQC9CeL19EYJL+v49nSoHmK8O7pP39z+VH0T0l01kXz9N3bdq0aca//oOS&#10;gOXLl8t+DykJoFnAzFASMH36dPj333+Nl2SwBR/T2ckB3p/YXXpON75cDFvm9ochCQ0f7WRcFP3j&#10;o2mia+UwTgJyZl69b0KvVVxMUCuH6bQh+zApuKnTFu+V8fVimMLFm7bW1mLtcL1ssMeycm6f0h1C&#10;fDzStKriomuNCvBhbz28mtRW2gm4pK8XtNNGCPxbrOqTJMbGtRR+Hu5/Ojo66nC80ZQqlfn4oKYF&#10;wVaYCMQ3atToBm3qxTBFDQqY1Wr1AVdX1wjjd+JlibC2sjrXu21taffgV4YY0s9fuPgoCdiyZQsc&#10;O3bM+FcGtGB/yJAhxr8eh5Jy0+L/zHz66afSWf7MULJAx2eeOThy5AhooiLh7bHJGfsYGAPg4++M&#10;g0ndWz3qaFTUpETo/REJIl6t4AQgZ+ZZ8pSgVd7SqRXr9GrFB4la1RX0HeN3i2EKDdRW7mqVMkpB&#10;Nd5ywR7Lyrljago0jQ0XK/p3gPDivhDs5Q5T2jSSNvraPCAZWmrKQXFPN+hVpwrsGtYDZsc1A39X&#10;5xs43mgNgB8NvqxgkjAiNjb27pkzZ4yhA8MUHb7++msoVarUbTc3t874dXDJ+Fa8FPWtrIpdp826&#10;PpqWkr53375H5UCHDh2S9vXIDAXztMj+9u3bxkv+Y+jQodLi/qxs3rz5ieSAjpsze7a0CRqVCu3f&#10;vx9CigdJewRQ6UvmIPjcp7Pgy1cGwY1MlxUl/940B/rXiwKdRslJgPkp9BrlLwka5QK9VvkvLRDG&#10;79SL7FnDMGbPKBtrazGna3NBu77KBXssK+f+2X2gW/2YNOom9c3cvjAnuRkEerlCxdAQ+LRfEpyc&#10;NBA2D0qWkoAwfx8wVNHCq53bQc3wUIHj7jAaI43Ax7HHAChJrVZfoXKFzIsWGaawQ2U3tG4mKSnp&#10;jr29/dcuLi51jN+LnEIzbvNCg3xh56JB4rWlr6Sbyv1pQT0tRs5a/79kyRJaxG/86z/eXLHisRp/&#10;E++//z5sxUTg0JEjcOT4cfj0009gzsQJsCBZB/P694Jkgw4iy4TB6kkpcC3TDIBJOhMud3lR8dgb&#10;I00LguWCUDbbqq7oNIob8tfl3MRY5TW9RjUTk7RLCVrF1TZl3WgGm2EKBe7ooRAfd9g1rYdsoMey&#10;T/PYwgGwaWxSuulvSiL3z+kLrSqVA3cnB5jTsRmcmDgATk8ZDDuGpkC3mhVAowyChEoaqFZKKexs&#10;rK/i+GsmjcQsYCLQ0tfX99f58+enU+CRNVBhmMIMnZGn4LpatWp3vb2933d0dKSN9HI6M+CBfjug&#10;Y31YNrFf+vm//hL3HzyAf/65JBYvWpT+xx+/w9n//Q/+98cfcOLoEZg/YSxMHjEcvtm3F47j3/t2&#10;74Y1K1fAlD4p8MFbK+H0tyfhu9OnYd9Xe2Dp7JkwIzEO1nRPgKW6NrAkoTW8l9wRdg1Ogf0j+8Lg&#10;hjUhQhUEG2enSh1wsgbAtEnY8mEGcXHT3CeuKwpSArRmlE7oNJwEvKQiURv6qz6qeH2DVnGc/s5y&#10;/UuovIfJxWKdVnUOf97tGBmszvhaMYzlQzuy3oqrHiWOLxrwWIDHsjn1yIL+MKtLUwjwcIXuNSvB&#10;MUwETkwaCMfx54ExfeCz/p1hy6CuYnzL+sLW2uovHIOR0mjMAgY+Kk9PzzVVq1aFnTt3GsMjhika&#10;UOJL6wRoU73atWtfd3BwOODs7Ey7abtmfENeiEaO9nZ3Ns3pLyb375o+ZkDP9PF9Eh6MbN3g39e6&#10;68Wr3fXwajc9rOvTBfYM6wXbB3aH9X27wEd9OsOGfl1hx+AesG9Eb9gyoBu8m6KDld11+D3OuHxV&#10;t04wvkUD6FOnCgysXwNmt28G63snQe3SJaBplfLw84fTZANg8q8Nc6Bri+ri361Fc7OwjK5A1Xkm&#10;4OUViRpVmkGrHG6I8AszaFU/yRyTM/F+9dHKTzFR+yUxRnUjQRMse+KKYSwNmiZe52hnC+tGGmSD&#10;ObaIuvjlN4v7Fu9jSa/WEOzjAd1qVoQj4/tJiUBmT08dDH3rVQWrYsV+xrEYJI3KJ7GmwMfb2/t4&#10;796906mtYdZ2hAxT2Llz547Ua79r164QHR191s/P7w07O7t4NNrNTSpPeN6O257okV5ta0ulN1c+&#10;XyB14zn17gR4NaUjfD2iDxwe0x8Oje4n/ZR+Rw+MTIWvhveWkoJP+iTBO8mdYF5cCxiAwX6TyHAo&#10;4esNJfx8oHLpklA/qhzUL18O/N3dwMPZEfrH1YN/Ns+XDX5NXtm2UEoE5K4rCp77ZCZ0rxpOSYB8&#10;AMpmW71Wqt8/204TXLpDdEAJQ4wy1xIBXYziO4NG+W1STIl/dWpFl4yvFMNYNhXRh01iwuH0ksGy&#10;gRzLvqwbxnUBKjdrH1sejk3ImBHI7Ddj+kIpfx/AsThGGpVPx8Pd3X1kQEDA7cGDB8suUGSYwgzN&#10;DFDXncuXL8OePXuoi8+DqKioa5gEnMVk4Et0HibM3VxcXOpTy128PJw6DeHvUcbv0NgyykA4/9ns&#10;xwLRf7bMg7f6JMCJCYPgi0E9YGlCW+hduyo0KBcGEYH+EODmCr4uzhDi7QHhQf5QvUwYJNetDsu6&#10;6eDgtFFw/tU5cPOdxfDLK9MhoVpFKKsMgk2z+8G1bUW3zj+77ntlkEhQKzEJyJvuNkVJeg91auXh&#10;hGjVFBzrVjpNiC5R5riciPf7gHYO7lJB9bdBEzI04+vEMJYLnTVa5mBnA6/2aSvt/CoXwLHsy0pj&#10;651BHUHl5wn9G1THwP/xRODkZLy+e0dwsLH+Fsfkc7dkx4CmPLq8bNmy/0yaNElqccibhjFFFZoh&#10;oEW8GzZsgFdeeQVGjhwpdffp1KlTWsuWLR82aNAgLTAw8AF+Z+rh16eEo73tjW3zBzzqxEO1+J8v&#10;6A/6BpUgVhUCEcFBULNsaWhXSQsDm9WHxckJ8PnoAfDd/Enw16tz4d+VC+EGBvx33l0Ct9Fb6C+L&#10;psH49i2gZmQYjOnSDH5fN0PaqThrwMs+Lq0H+HBMooiPDqEEgJOAXFCnUVxN0Crf1kUpSxqiA1z0&#10;auURueNyok6r/LFLTIkLek3IuIz/jRjGcqGp4d9LBnjD/jl9ngjcWDY3pURgzXAdeLo4woTWDR9L&#10;Asjvpw6GCqpg6hjUSBqdz4eSWH83N7dlHh4eomnTplKbQgqIGKaoQjMFJG3cRSVz5MKFC4F23Mbv&#10;i2kdwYbU9nXh7q6lUl/+dnW0wtbGWhhqVoFD00bDlRUL4dY7S6Qz+9ffWgTX38aA9SneXrUEDuJt&#10;wgL8oG/7OvDXxjlFts1nTqRF0SsHtBedohXpPBOQe+rUyg0GjWoTjnWr+PKKCpgIPJA77kVNUKt+&#10;piQAf07M+CoxjOUyDE2fkNCQZwHYfPH4KwNgYkIDCPRwhdU9EqT2oaYk4NvJg6B3nSpUErReGp3Z&#10;x8rd3b2Uk5NTKv7cWL58+b86duwIU6ZMgQ8++EDqgX7q1Cmp5SJtQHbx4kX4559/ntjdlGEKEzS+&#10;aQ+AhISEe66urqvw+0F7wZhIjSoZnP7NG6OhamRJSK5TDQ5OHy2d3b/xDganMsF+VilBOD13IvRu&#10;WBtqRofBZ7P6PtH7n32+lDCt6N8WKAnQaVXpcoEn++ImalV/dtIoX02IVtAi+mL6GMV+ueNe1ASN&#10;4odkTAIMMUra54ZhLBZ/9HrJAG8hF6yxbF55eukg6NGkMgS6u8GekT0fmw1YrG9NScDfqBsN0hzi&#10;gslAI2dn50UODg6H7O3tL2MA9AAve+jj4/PQz8+PfqZNmDBB0BlThilM0J4atFZmwIABAsf9DUdH&#10;x47G70Vm6ro6OdwpqwhMX9m7C9x7b5lsoP8076xaCku66sDRzg7Gd2sB9/fg7bMEt2z2pHKg94bH&#10;i/hoaadgngnIRfVaxTG9VvVeZ5XKUa9WjMmNtQF6jfLHzhVU/2ByMdL4XWIYi2SQtZUVDG9fW1AH&#10;F7lgjWXzyn2z+0DNyFCoW7YkHBqX+igJWJXSiZKAe2igNEpfHioZ8sBASOHq6lrO09NT7eHhocHg&#10;qE+5cuUe0k6mDFMYoE2/qHNQjx490sLCwk66uLgMznL2PzMa9GqdyHBx9TnlPpm9gX40qCfg7aBL&#10;82pweOUYLv15SSkJ2Dk3VSSoOQnIE7UhZxI0ym3x0cH1DBrlQ9ljXkC9Wnmpc6zqpk6t7JHxVWIY&#10;y8MWPezh7CC2T+omG6SxbF57YE5fKBPsBx0qRMHRCf2lJGBFcgdKAm6hebobo7OzcywmBfe+//57&#10;YwjFMJaBqd6f1r5Q4E8lP2PGjEnDpPaGnZ3doaec+c9KGHpheMtG4vrb2UsCflo4FTpUiYGI0OKw&#10;e+lQaT2BXFDL/ueFDXPElc8Xyl6X2T8/ngndqpbmfQLySJ1adUevUb2m1yq2GF5y3QXeTxr+TNdp&#10;FK0zvkoMY3l0Qh90a1hRnODNwdgC8uTigfDJmCQoFegDTcqHw5ZBydC1ZkVKAnahtH9FXuLl4ODw&#10;90cffWQMrRjG/KCAn7peUTtQ6v6zZcsWWLRoEfTp0wcaNmx4LyIi4vuAgIB3MPhPRqNxXNtnDO/n&#10;QjMEZ4e1aoxJAAaiMkrdf1YthTPzJkLfxnWhRmQYLBuqg3OfzZbOXssFs+x/0v4L8/p3FHI7JGeV&#10;jnmlezPeJyAP1WuV9wzRqkM6tSI3FggLXZQyNuOrxDCWhRd6LsDTVXBHILagpQXpX83sBVXLKIW1&#10;lRV1BvoDjaCBmte4urquGTFihDHcYpiC4+bNm+KTTz65279//3uDBw9+kJqael+n091p0KDB9ejo&#10;6Msqleq8h4fHL/b29l9hsL/UxcVFj0lsKRzGz9sc7GkEo2ejlMUF9fW/unIhXHtrkdQV6J835sOv&#10;eNnWUf2ha93qEBrgA4PiG8CFjXOkYFUuiGWflLr+/PDBZNnr5Px+1TjoUqEkBqs8G5Bn4nubK4uv&#10;tcqbcRF+uVWyyjD5SlcUUhpVgm8XywdmLPu4ebtm5MzSwdCvRTVKAO6jMTRI8wN3d/cmdevWTTfG&#10;YQxTYKxevVr4+vrOtbGxaYSBflu0ma2tbU0M+GPRSEdHRxUOWW80u2f6n4cSPdeocmR6meIBUC+y&#10;LLSuoIE6kWVAE6qAKuVKQmLjyvD22C7w49qpcG27fODKypuT/RFoB+d5XRqZ1gbIB5+sWYiJxG+x&#10;2djPhmHMDRq0+xztbOHTMZ1lAzKWzV8HwAdDE8DDxTENx+Y0aZTmHw4hISF/UttQhikoqI9/8+bN&#10;7zo4ONQ1jsv8gGYRLmydP1CcWjUB3hmXDEuH6mHdtJ5w/J1xcHnrfLi7eymX/eRAmgFYP72X9FPu&#10;+qdJsyzvj9SlGbsEyQafrJmoCaWSVYaxOJLRh10aVJCCL/mgjGXzz43jukCQlxutA9iLmjYyyjec&#10;nZ0/mjt3rjEcY5j85+DBg+Dl5fWTi4tLgHFY5gfh6N87Fg9Mp+4+FICalAtQ2exJ7+Wcvh1gXHIL&#10;2euf6fZFMMtQn2YC5ANP1mxM1KreyPgaMYzlQDWgf4X4eIiD81JlAzKWzU83jU+GSKV/Oo7Lo2hp&#10;GqT5DbUKjY2Nhdu3bxtDMobJP2gWYODAgYDj8H0cjtS1Lb+QkoAvFg1Ilw1I2ReWzvx/sWgQlFEG&#10;wG/rp8se8yx/+3AKdK0SBkkVSsgGnqx5KK3ZUCtGZHyNGMZyoEGb3r9FdcG7A7MF7a7pPSAsyIdm&#10;AL5Bg2iAFgTOzs5qNzc3OH78uDEsY5j84++//waNRgOenp4tjUMyv6AWoRc/m9lXyAWk7Iv77+cL&#10;oHJkCdg2f0COZlROvDkSpsfXgdEtK8kGn6yZqFE9jFcrstOGl2HMBlpU9meglyvsmJYiG5SxbH55&#10;fNEAaFu1PCUAv6ORNEALEAdMBL5fuXKlMSxjmPzjiy++AH9//+9xHDplDMd8IxQ9/8HkFN7sKxek&#10;BKBzs2qgb1xZWuArd8yzpFmEzyYmw+ap3aFf3Sj54JM1B4VeE3o7IVpRI+NrxDDmD3WT2GZjbSVe&#10;S20n9WaXC8xYNr9c0qs1WFtZ0YZg+bkQ8ql4eXkNS05ONoZlDJN/JCQkCDc3tyHGoZifFEfPvjrC&#10;wDMBL+lNDODXTe0FqkAf+H3di5cBkbd3LYVXUprBngX9QC8ffLLmoUiKDb2iiwqJyvgaMYz5QxuD&#10;3W2sDRecALAF7dGF/aFuVEmaBdiDutAALWgcHR2VkZGR13ldAJOffPvtt+Dj4/O3q6trvuyLkQVf&#10;9NdpvdpyEvCSnnx3PGjCFLB5Xv8ctQYlL22ZBzN1deGV7k0hnhcGm7MiURt6oVOkgrprMYzZQxuD&#10;nbWzthYbxnUWckEZy+anh+alQpkQP0oClksj1DywcXFxObB582ZjeMYweUt6ejoMGzYMMAH4Asdf&#10;bvX+fxGoE9epAXH1OQl4CS9vXQAVy6lgqK4R/v3iZUAmaT3AjIQ6kFKtDOg1vGuwGSsMsaHnEmOD&#10;aJ8NhjFr3NDPHOxsYUbnJtLOrHJBGcvmp0cX9IdqZZWUBHyOOtBANQcwCZjVrl07uH//vjFMY5i8&#10;459//oHo6OiHbm5uzYxDML+hTkTbO9SNlQ1K2edLaymGYfAf36AiXN4yX/aY7PrWgPYw21AfdJwA&#10;mL1JWtX/4rUKKqdjGLMmFX3YOKaMbDDGsgUhJaND2tQ0LQo2m39IXV1dawUEBIgffvjBGKYxTN4g&#10;hIBVq1YJd3f3r4zDr6B4vaa6NFzdlvMz2EXW7Yvg1WF6KK3wh7Mfz5Q/JptewgRieNNYKQnQazkJ&#10;MHcTY1RnO6hDqOU6w5gtbdFrZUP84cup3A2INS8/n9QVXBzt7+MY7SCNVvPAwcPD4+Dy5cuNoRrD&#10;5A00C1C+fPl7Li4uBd1mcGR0qWCppEUuOGXlpfafXy0fBtpwBex7dYTsMS/id++Oh3FtqsLwZhU4&#10;CbAAk7Shf+mi/Esav0MMY3aUQc/6ujuLdaMTeR0Aa3aeXjoI2lSNNC0OtqZBaw64ubm1qFat2sMH&#10;Dx4YwzWGyV1oFmDp0qXg7Oz8Ew45n4yRV2DEKQO94a8Nc2SDU1beHz6YAqWC/WDtlB45Xghskm7/&#10;8bgkWNStibRJGCcB5m+SVnk9vryigvE7xDBmBe0HcMzOxlrM7NwUTiwaIBuEsWxB+3q/9uBgZ/MA&#10;x6taGrnmgSsmAsfee+89Y8jGMLnLrVu3oGrVquk4zgzGMVeQVPRycxY/rpkiG6CyT3p563xoUKEc&#10;TOzWEq5uWyh7zIt4ZesCmNi+OkzuUBMS1ErZoJM1L3VaVbpByzsGM+aHN7rd1sZaqrk+tWSQbPDF&#10;subgjqkp4O/hSrMBtHbFbHB1dR1esWJFuHz5sjFsY5jcgWYBXnvtNVoLQDNg5kCwva3NLSptuZGD&#10;HW6LmpcwAUhsXAVSWtWEOzuXyh7zou6Y2wfGtq4CPWuUlQ04WTNVozzbLMIv0Pg9Yph8g0onaAqZ&#10;dlmtg1Ltvw5tim5AH+rraODQ/H6ygRfLmosH56ZCeLDUKnQJaoWaBRigefv4+Py2du1aY+jGMLnD&#10;jz/+CIGBgfcx0WxjHG4FDXUI+u2NkYlw6yXLWgq793Yvg/5x9aBeTBn489NZsse8qFc+XwCT2teA&#10;1/u0gsQKJeSDTdZs1amVq2urijlmfJUYJm+gzZQo4E9EX0ePoZfRG+gFlOpKT6B3ra2sRPtq5XkN&#10;AGsRHlnQD2JLBVMS8D5qg5oNLi4uusqVK9+7fv26MXxjmJdn8ODBtC/AThxiThkjzSzYmtikqri1&#10;c4lsoMpisL5tIcxObQ+1NKXhn83zZI/JiWfXT4ehTWJg5YB2vBbAAtVrlf901ASbUzkrU4igMzTU&#10;OWIfSkE/1U7fRs+hR1D6j4SmlL9Bf0TTWlUqJ/bP7sNJAGsRHpyXCmUzNg17FTWbmQAjHpgIHJ4x&#10;Y4a0qRPDvCwnT56E4ODgvx0dHRXGMWYuTCnu5ykubpwrG6gWde/uWgozerUFZYA3nH5vouwxOfXo&#10;a8NhfpdGMENXl5MAC1IfEyp0MaHphhjlH53UAaHG7xHD5AoUDNGq8w3FrK0eOKl8wUHpQ0nAFfQe&#10;ehWl/uqH0b10mZVVMehUMxqO8yJg1oLcOa0HBHhKawKGomaHu7t7QtmyZR/+/vvvxjCOYXLGhQsX&#10;QK1WU0egUcbhZU60QO/tWjJUNlAtytIagOmYAFSOLAk/fTg1V9dNUFegzyYlwwcjEqB//SgwcBJg&#10;MVISkKBV3dKrVWk6jWpHp8ji5pbYMxYMdYz4x9rBDkJT6kLMa13BSeEj8LJ0dDfaDg1Aacv3zxxs&#10;bdL7t6wGJxcPhG9RuWCLNV83jutSZHdyfrVPO7C3taEkoCJqjthgIvDZqFGjjKEcw+SM8ePHA44l&#10;mrF1zxhaZkUY+u+UHq1lg9Wi6m0M0lNa14TyJYvD9x9Mkj3mZaTyq1d7t4LPJiZD5woleSbAwtRr&#10;Fff0GtWlRPw9SaP8Rhfl4ZXxdWKYnEELfseh6e7lQ6D87Hio9EFfqLCqNxRvXxEcAj2ElZ0NJQNU&#10;FnQR/QEVPm5OD5pVKJseVz1a9G5aRcxKbio+HpUoDs/vh0kBdwcyd7dN7gapzauJrRO7iaKUDFAp&#10;UGxYMI3nj1EqfTNLnJ2dY319fS/v3bvXGM4xzIuxa9cuKF68+Hk3Nzfav8UcoYWNR1tWj4ZbO3hd&#10;AC2QPrxiNDSuHAG6RpXg3Gez8qRzEs0EzNTVhU8ndAadhluDWqKYBFzRq1UP0dtJMaH7O0QVN9fv&#10;OGMBTEPTPDUqiH2rB1Ra3feRFTEZqPhOL1F+jk6U6Flf+NaOSHcND0y393MX1i726cVsrSmYkqTF&#10;wXY2NiJC4S9mdWkmlQid4hkCs/bAnL6isTZc7Jres0jMCtBr7NW0Cs0AnEfNfddFawzeXmvUqBHc&#10;vHnTGNYxTPagUjKVSgU4hgYbx5O5MqVUcV+4vl0+YC0q3sYk6L0J3SDQ2x1eH5kIN7+UPy63nNCu&#10;Gnw4Wg/x0QrZIJM1b3VqxQO9RnlHr1FcwJ8XDTEljtf2k6o0GOaF6IeCb+2yUOHdXo8lAI+JyUDl&#10;NalQeW0/qPR+H6jwTi+IfTNFaF/rCupFSSJiSgdRohclCWWFgz8mCFZWUCrIG1IaVRLrRyfxgmEz&#10;lYLidaMSoXZkCViY0rLQJwJv9msPPi5O13DMx6PmtiD4CVxdXX19fHxOvvbaa8bQjmGez/3796Fr&#10;164CE4B1OIyoy5s5o7Gztbn/1bJhGPgWvVahNzDY/3r5cEhsWhXi6sVKv+f1+0AbjY1pVQXeHtgB&#10;OnESYKkKvVZ5X69RPdRrFccNWuVP+hjV4U5li4cbv1cM81zKojccQ7wh9q2e8sH/i7o2FSqu6g2U&#10;ENj7ugkMs2iWAFpXiRC7pvUUJxcP4oTADN0/pw+UC/GD9tWiYN+c3nBqyeBCsdj72yWDpNK0zyd2&#10;hbgaUTQDQF2uElCLwcXFpaG7u/vtI0eOSBs+McyzoDEydepUcHR0/BaHjzm1A30Wp7q3ql6kSoKo&#10;JOf8Z7Ohb/u6EK7whw2z+sLtnfmVBC2C8e2qw7KeLXgmwMLVaUPTEzSKG3p16H6DRvVXYozqUG0z&#10;LnNlzAdf9DuHQE/QvJosH9C/jB/0hZiVKVB6SDPhWaEEWNnbCC9XJ9GhepRYN9JQZBekmrN7ZvSE&#10;/i2rQ4XSIdBAEwYDWleH5X3awoaxnWH39J5wcG5fKh8CSua2TOwmNo7rLF0nib/TQuNN45Nh04Su&#10;0jqDvbP7iKML+8MxlD5v2kX69NLBUoJBgTkmhLk6Dug+6TGOLugPn+HzmZjQAFpVLofJjT84O9g9&#10;xPH+NUobJVnaP5AOrq6uCxs0aADXrl0zhnoMI8/69eshICDghoeHR13j+LEEFnm4OIlf102XCVgL&#10;jxT438Cf2xYMhN5t60CXZlXhrTFd4Nyns/N1wzR6HrMM9WCWrh4nAZavSFAr7uo1od9jEvCrTqu4&#10;YdAqD3Yqw+1DmWdDu/0+VHWpJWSD+Nz0w35QbmI7cCkVAFa20gJj0blerNg7qzecWCQf0LEFI3V5&#10;ohmAlQM6QGIdLfXST7eyKvbA0c4WfNycgBI5h4xF4mlGKbg2abqMTKfjSwR4Q3iwr6gQFiwaqMNE&#10;57oxYnTHuoJKj94d1AnWj06ELRO7wvbJ3altp/h6Zm9BsxIH5/UTRxb0xyRigKDnc3zhQHHilQFw&#10;bBH9PVC67BheR8dQYrINb//WgDhMYqpBpDKAnh89H9rU7lf0FTQGpQXwFgsmAttTUlIElXowTFZo&#10;BuC7774DpVJ5x8XFhfZ5sSQaow/fHJUkG7QWBi9vmQ+fzeoLDStGQLtaWjjw2ki4s6tgZj5oxuWd&#10;gXEwsEE0LwwuBOrUoXcTtKpzek3IMak0KFZ5zaAJ2RgXUcw+4+vFMP/hj9I6gEOoKDe2TTqV8MgG&#10;77npB32hwjs9IXxYc0EdiIpZW0Gwjzv0aloZdk/vwd2EzEhq+YrBOPRpXhVKBfoITAIoqKcWgx+h&#10;s1HqrZ+CUktZvVH6nXaWJnugM1AKvhejy9F30Y3oQfQX9B8ba6ub9na2910c7NPcnBykBMPPw0UE&#10;ebmByt9TUPKgLhEkKoUroEZEqKgfHQZ1o0qJGuVCRWW8TFuyuHRMcW834erkcBvv7394v7vQeWgc&#10;GoW6oYUCTAIi3Nzc/pw1axaXBTFP8Oeff0LVqlVpIfBMHC52GaPGYqD2pT/U1obD7UKwezDV+d/Z&#10;tRQubJoLn+C/pf071oPurWrC8mF6OPHOeLi6fWGedP3JrvT8ds9LhaQKJUCvlQ8sWcuR9g7A4P93&#10;TOh+1GuUn+u1yt2JWuVFnVb1TougYs4ZXzGmqEO1oR2LWRX73c7DGXxqhkttPx0C3EHVtbaImqsX&#10;sSt6iIrv9ZYP4nNTTDpK9qoP0poBayvhj4HftKQmYv+cvrxeoMAdAGuG6aTgH8cLbRK3Fq2K5mYJ&#10;jQ1KXQwCUeoTHoHSJnW10IYobSBEicUglDpXvYauRj9BaaHjO+gSdAxKyQc9vxC00J/1wACvakBA&#10;wJWvv/6adxNmHnHr1i3Q6XRpOD7W4zCx1HrgJlbFit1fNlQnBalywau5anq+l7csgD/Wz4QvFw2G&#10;0Z2bQvPq0TCwYwM4+OYouLtrmVSGk/W2BeX3q8ZDcqVSskEla4FqVTcxEdiSoA750hCDv2tCjnXR&#10;ht5JUCt6Gr9fTBFGiVLwdM+nRjioX0mCChjshw1qAs4l/GixpLBxcRC0MZhXxZIQEl9FlB3fVur8&#10;Q2fwK1FHIPopF9C/hNpXuwpl55rCzstF2NpYS2UcM5OaUJmHTHDK5rW0iPa1vu3Az92FxsRXKG2k&#10;ZU5nFKmcx+w7+uQ1rq6uvYKDgwXvH8AQd+/ehX79+gGOi4POzs5BxmFiidB3e7Wbs6NUM28JnYJo&#10;1uLCxrmwdf4AMaFbS9G3fR3p5+pJKXBk5Wj4a8NsKUEwx6Tmz49nQK8aZeUDStYi1WlUl3UaxTGd&#10;VnlCr1Zc06uVJ6mFaHx5BZ1kY4oo9OF/b+1sBwpdtccDcSrRebcXUMAf2FQtXEr6g72Pq7B2sJXq&#10;9m1c7IVrueIiqHWsCBvSTETN0YmYN7qLCu/2zr11BGtTQbO8q/BvUF7YujvR4wKVeqwcECcOzkst&#10;UptYFbQfDNOBu5MDlf5Q2Y4Hypgn9u7u7m83aNDg4ZUrV4yhIFMUefDgASxdulR4e3v/ikkAdXuz&#10;dGjDoz9LBfvBriVD4Mo2KpuRD2IL2j8wiH57VFL62C7N05cM1YlDK0aLa9sXwd3dS/O8x39u+Pem&#10;uTCgfrRsMMlarjq14kKCRnlDr1X+o9Moz1JZUKJWdcoQHUCl4EwRoz36t42bowgf0QIqvt9HPhDH&#10;ZICuo5p97dJkUW5SBxHQXCN8qodTuZBUskPaujrg3x7CQ60QwfFVROTUDoLagUp7B8jd7wtIj09J&#10;hk/NMvRY1M1FVC+nEh8M1wnq+CIXtLK5J3X+iQoNohmAo6gln00sKjhS6UeTJk3g8uXLxpCQKUqk&#10;paUB7R+BCcBlKhMzjovCQCn0lLuLIyQ2qSKV0lDnnDs7KbiWnx2gRIGuowWvdHaejjfd5u4udPcy&#10;uCcjXU5BOx1zC2/3IrMPl7fOpxaf4t/P5wuq76euP3LHmauXNs+DYU1jZQNJ1nLVaVXpOo3qtj5G&#10;eT9Bo1il0ypOJMaobho0yqkZXy+mKEBlE63RS/b+bhjUt4NKa7K/+Dfm9W5SIlD5o/4Qi4lB+dkJ&#10;omSfBtLZetfwQKn/P60noMTAIdADL48UpQY2EdELEoW04djLlA7h8yw7prVwiwgR1va2UplQfC2N&#10;2DC+i9QRRi6AZV9Omm3p06wqWOF4wTFDXXQYCwCDvxAqAenRo4e4fv26MTRkigKUAGzcuBFCQkIu&#10;eXh4UNvbwga1N3wbvWCH/wdUjw4Tw/WNxZujk8QnM/uKbQsGie0LB4nNc/uL9dN7iw8mp8DrIxJh&#10;Qf9OMLF7KzG7bweY378jjOncjPrwi6SmVUVCw0oQ37CiJP1OGhpXpgW7YnB8Q5jcvbV4Y2QibJzT&#10;D755Y5T4ee1UqdSHNtYyJRlywbSlSt2KhjeL5YXBhVNBYkJwKkGj3EaLhRM1yuudohQ1pW8XU+ih&#10;3VBv2fm4iigM4CuufsoMgJwYhJfoUU/QLsBZr8uYLehFawVExOQOIjiusnAp4SeK2VgJKxtrYevm&#10;KFzLBIrQHnWpbChjLUGW+8iuFd7tDeEjWwrHIE+BwanwcHEUPZtUlhIBLhHKXd8b0gnsbG2oDGiI&#10;NHoYiwGTAF8MAvd36NABrl69agwRmcIMdYZat24d+Pj43HFycmpnHAqFEVrgTLMCw9Bj6H0bOvFk&#10;ZyucHOyEs4O9cLS3E/Z2NsLOxgasra1uWFkVO4XH0fq3bfg77QuyE92EUmczanJA132GUsnjFvRL&#10;dC/6A3oJ7z/Nwd4WaM+CAC93KKMIgEaVIkQfTCQ+mdlHnP1kptTWMz97+ueVl7bMg2FNYjgJKMxq&#10;Q+/GaxSzE9TKUwaN4nu9WrG/axmfQtMxj5GHMr3zdl7OUm/+Sh+8WPtPzbIu4Fs3QlRY9fwuQZVp&#10;d2Aq45mtE6rkWsKrQklh70e7BFsJfHzhW6+cCB/eQsS83i1nswP43GNX9qC1DMLB311aL1A2xE/M&#10;695CHJ7fj5OBXPD4wgFQMzKUyoDoP88AlLEw3N3dS6FfJyUlpf/111/GUJEpjNAMwObNmyE0NJRm&#10;ALrgx19UFspTQlACrY/Sjt/d0a4o7YdAHcWiUT80p3uB0P1Tm1JKOuqh1FFlLkodyaitMe00Lrzc&#10;nEXDiuXEnNQOcPStsVIwbWllQCb/2TwPhjTmJKAwq9eqhEGreiM+OuSLhGjl251jVTcTyqua4Vhm&#10;Cimx6C0rRzuImNQeKsoF1s9RmVQDwoY0zVHQTglB7JspotSgJsK1bBAmA8WkGQJKSILjKgm8Lkez&#10;AzSTUWFlT+FXP5KCVbDF+6xSRim2Teom7RArF9yyz5feuwkJDcDayuo+vq81aAAxFou3m5vbl9Wr&#10;VwdOBAova9euBQz+01DaB4PJWyjBouSA2mu/FuzvmU6df8qGBoKVVTFwdXKgkiLxy4fTLHJmgGYC&#10;RjSrQIGibADJFhZVfxrUyh4GrXJbokZ1FD/vL2hwM4UPH/QALaot0aveC60BMFnx/d7gW6ecVIoj&#10;d322xcemmYTIaR1FUNsKwrmEryhG5UIeThjIR0DZsW1E7Ns9XzjRoCSjzOhWwi0yWJoVCPB0FQNb&#10;1xB7ZvQUtNOtXKDLPt23B8SBo71tOr6Xc2gAMZYNlQZhIvBm1apV7+3bt4/3EShE0C7R7777Lq0B&#10;+As/5w74cReVGQBzoZqTg93DQytGSwuCty8cBMnNq4OfpyuE+HvBzN7t4MLGObLBtrl6ZesCmNi+&#10;Ou0YLNWPPxk8/p+9t4CPK73u/jXMI2ZmhhFaklHMZBaYJduSzMyyl3e9hjWuYXmz603at23atE0D&#10;7b/tW27TFFJI2rwppm3aJruBzeqe8z/nkb0xXNmCGWlGes7n8/0Y7qPRzJ17n3t+z3NAMhfoI3pc&#10;scf6XPH/0FsQ/8u9BQk/XJMXXXb3upY2R8xE/C4BEW2FWPLeJHIA7oP7B/DPl32wU/X4VCghR7/s&#10;zg5IP94O1qRQ4bzz+7TGh0DGiY6piZXPDAE3ONPcLWWaGBYIdw5241/IrsOTIjkymL+LbxMsIKXN&#10;DdP7+/s/HRERgb/2a79214WU5ut27do1tNlsGBgY2HD3e5Y2s8YNDv9x9+pq/OFXrggnmqsQfefn&#10;X8Da0kyxQ91amYdcIvRhZ9tb4fd6YWM9rs2PZWdRioA5zBpXzO/0FMT/zpqC2D9b54r7fnd+zAVx&#10;VUubM3aSgKDyVJhKCBBTRs54JAmAtP3NqsenDYkBLieaeWo5hNXlgjHILsKFHBmRkNC/DF03tkxO&#10;ENDr5Ty3BoIqxjof281G6FlaIEKE/lyKgXH580u78ZeOb8DM2DB+cP0VkcoXkLQ5ZRpyGHvDwsL+&#10;5cSJE/iDH/zgrispzdeMk72PHj2K9F3+XUBAwJK736+02bE73L+Aw2jud6b536/sWSN2BZa60uFv&#10;3jsD3trb4H44l+GDIz24OjdG1XGUzCEKEv6tOz/2c2vy436L+wj0uuL+oE0mCM8ZW0b8RGszYsGV&#10;9eoO8wQovLUFjSEOLLi6UfW4W7mzA7l6UGSbC3R2M4sB5ITilF31WPLOdpEDoPpzarw/hCm7Gu41&#10;GoMwfzvc2LECvnZxN6g5wfOdrzwzgMmRQSwAONGNtwRlWMEcNafTmWK32/98yZIl8M1vflNUlZHm&#10;G8bfFYu31atXK/QdfpvIuvu1Sps94+ppyh+/duxRh5qc/t+4uBsDHVZcmJ8ikm4fHuNt8Hv+vSt7&#10;eCcARAKpmvMomROsK0z4qDc//iZXB+rOi/nrvqKEf+nJjY4Zu6yl+bLlEP/EDnDW0yun1cU3eXc9&#10;BhYnibh7teMe4b0hzLvYhzHd5WgKd6KfTov21HBMHKwWnYwnnDPw3jBySdPw+jzQGPVg0uuwtSQT&#10;fuXUJvi63BUQfP3yHrw1vByjg+k8j4Vk/YT4I+IqwSuMUgzMQbNarRHkQJ7NyMj48OrVq/jhhx/e&#10;dTOlebN95StfwQULFiB9d29ZLJbou1+ntNk1rkL0k+sHe1Wd6g+/fAl/99VDmJUQKfoPfO/XLqiO&#10;8ya+/dlncH1x4idrXfGKmvMomRuszYv7aXdu/NtrC0TfgP+vuzD+ozU5scVjl7U0XzWuWPCrBJAT&#10;DZNNsn2A94cxZEkGZpzsUj/uaUQp0H6M7Ci6t6KPjvRIzHxq5eREyQc7ROLwvTKlVqMBn+6rhz8+&#10;v3Pe7wq8vmsF+tvMaI4Ogsi2Ish+fjWGNxWg3t9C4kvD5/yLBO8MmAlpc8wcDkcTCYJ/7ujoGP3O&#10;d76Dn3zyyV13U5o32UcffYQs1oKDg/+HBMDhu1+fNO8wbmD2/XWN5fijr47lBajxV++exrzkKPy9&#10;m4dVj3sTnBewv9710dq82P9Vcx4lc4O1rriP1hTEfqU7P+av1+bH/WJ3QeyPewpj68Yua2m+aCwA&#10;bhFKcGUaFL+5Td0pniAcguPvip9SSVG38u4Q5p3vFbkJWpMetVYjBpWnYM6LayZVWtR1bRNEdRWD&#10;Rq8Fo14HJakx8Obe1fCXl/eqOshzGd4BeHWoC4NsFgwoSuBu0GPC6q5odF3fiInbqtGaEMJC4PsE&#10;N9ZZQEibY2axWGJIDDyfkJDw05GREfzf//3fu66nNG+wb3zjG7hy5UoMCgr6E5vNxmGenIwqzXuM&#10;y4X+UQE9T378m1dVnWqGw2z+8t0R/NZnn1E97k189JUreGFz44/XFMR8Rc15lMwJoNsV9+Hagri/&#10;6M6P+2Z3fuyvsghYWxAjc4x81LgZyhDxE1tKOBS9vvURJ3hSvD+MqfuaMKI5nxztyVfq8Qj0nnJe&#10;XEvCJAG1Rj3obCaM660UeQQT3vGg18h6aiXY0yLAT6sBC73OQH0ZfPmp/nm0K7ALP3u4F0OcNnRk&#10;RWPRbTp/aueKziknbcf1VaIx2I5+Gr8f0/V1mpBVg+agOZ3OUqvV+tsFBQUff/7znxex5zJfYPaM&#10;V/9/4Rd+AVNSUj6y2+3v0lcUNPZNSZtlYxHGDciK6bF70GEN+6zTHvqX3B/gm599VtWpvh9OvP3b&#10;958Cb64Y9IMvXcJfOr0JdlZl/fKW8pSPZc+AOQn0FsZ/uLYw/u/XuGK/21MQ+2f0Pf9XV2a0LAri&#10;g8Zx2wPED/T+VlEdR9WpmwRcz98SF8xhNKrHZw1yTIve3Ebvqx1sSaKSjXifKbsa1Merwa9xqx8S&#10;t1aBIdAGdPIgNiQAjqxYBn90fu53HP6Np7ZgSmQQ2lIj0PXqJvVz9BD5l9djeGM+knD6hM455wy4&#10;CGlzzPz9/QPI4VwZFhb2N3V1dfjFL37xrksqbSbtW9/6Fif/YkhIyLcdDkcrfTVc7lna7Bo7/9yZ&#10;+E3iG+HBqR/WFm6EHQ0v4pqlR9FPo0HOC3hSg7Aff/Uq7llTA3/z/hnV497CX7xxDIcX5/zXy+tq&#10;fyJFwJwEegrif9jtiv+HtQWxP+guiP2fvsK4r7XH+wfwxS7Nd4x3ALhL5P/oA6yQeaoLuDKOmiM3&#10;GbKfXYW80l50u1/1uDdQ9NoARi8vQUOQTYiB4IVpmHu2e+L5AnSe8i/2YfCidN5VEGKgNC0Gbg6v&#10;gD98eQfMRTHwhy8P47K8ZDQE2zH35W718zIe7w9jyt5GUS2Kzjf3EZDhQXPXuMHYSEBAwDfXrl2r&#10;cJMxXpmW5jnjXZfvfve7+Morr2BUVNT/2my2m0T43e9D2uwZO0Vdfn6a33TYQn+anbgUe5Ydw2Md&#10;N3Ck4yae7HgVD7RfQ5PZH+tKs+D7v/HkFf7PPbMNt7QuxA+9uGTof/zKWdxbV4Bv7FmBvS5VJ1Li&#10;20BvYdzHvXlx/7k2P/bHfa74T7rzYi/Rtc4+pTQfMf6ythM/4Fj5tEOt7qni894QRpFzHb2iRDjK&#10;qmO8CM4XCCIBwF2R9Q4LRnUWY/FbE+88XPL2duAQIUd2jCgnajEaYHFOEvzckV78y8tzp4rQn13c&#10;jRtrilFP4o7Eouq5eBJcpjXvXC+aY0U50f8iZPzg3DWN1WqNtNvth8LCwr7X1NSEX/7yl2XHYQ/Z&#10;m2++ibm5udz46zfpvBfR+TeOfQ3SZtEaiT8zmwN+vMTVg7ubzuHx9uvC8b+f012vYURoOtosJvh/&#10;/+d5Vaf6fv7rV8/jl17Zg//9695dKeiLL2zDkRWVeLyjHNfmx6k5khLfBbj6U3d+7E+7C2I/7iNB&#10;sCo3snDsspfmC8ZJwDuJ73NIS9qhFrFSq+a4TRp6HWdujEgWVT3ujZDDn7yzHkQiq1bDnYcxdU8j&#10;FL0xcTFQ/OZ2ESLEXYv5NbjR2LqqQvj5o+uAHGifzhngZmBv7V0tKgFFryidnlik88m5GcYwUVb0&#10;L4lYQtocNrPZHGuz2U47nc6/bGlp+ennPvc5/Jd/+ReZMzANu7fy/8EHH+DSpUtHSWz9gb+//xY6&#10;3baxsy5tFi2ZuG4y2X+Ym1yNQ40v4UjnrUec/3ucpmPZCYvFjvRvXjkAag71w/hC4zDmmTVL8e19&#10;q7GvKFHNkZTMDVgQfFZc+dJ8wrgawWXipwZ/K2Y9tQIm1UjrcZCDlznShYGlyaK0puoYL6b49a0Q&#10;s7Yc/PQ61Oh1YM+MEiFCk0luLro9AHEbFoPOYRI7A/5Wk+g6/FvPbcW/8NGdgd99cRDjQv0xgCZy&#10;d1R74tfgcqI6Ojd0jjhHwE5Im9umCQwM9CcxsJac1b9NT0/HkydP4r/+67/edWulTdR++MMfipKf&#10;2dnZSOfyGyQAOun8yk6d3mFc9/8fHc4Y3FA1gidUVv4fZqTrNYwOyxEi4NrB3gmJAF/hty/uwn31&#10;LtxVnafmPErmAOtccd9fmxNfLq5+aV5vkQQnJv3UEhcM2c+sAq6nr+aoTQVOCLanR2DSYI3qcZ+A&#10;qwg9vwaCK1JBazaA1mIUSa25L/eoj1eDXoPzBSJaCsAYYmdHF6OCnDDUXA6fP7kBvn5J3dn2Si7u&#10;xvVVRaL2f+7ZteqfdyrQOYrfuJirBvHD7yQhbf6YmR1Xk8n02eTk5H8dGBjAX/7lX8b/+I//kLsD&#10;4xj3YPja176Gzz77LLpcrh+QmPpVh8PRR+fSf+yUSvMC6/fz035ckFqP+9uu4KmOG6pO//2cIrqr&#10;TqJGaxDPieHly+CHX3l8crAvwbkBBxqLcHBxFvbI3IC5SX7cL66IEdEl0rzceAfgNwlgR50babkl&#10;B+A+sp/jhGAjFt7y3oTgCfPeEGadWQHmqEAxOWv0OuQ+AaX31cN/EiU0znV9E4TW5XDnYrEz4LSY&#10;oL+uBH73xSGvFwOc3Py5o71oMxkxtrcC8y70qn7OqVL81nZ0ZEWxCOBeAkmEtPllWk5eDQgIOEYO&#10;7XdJEODTTz8twlykjRnnUPzhH/4hLl++nGv9g9Pp/HkSUFl07ng+l+Y9xk0Rf7SwcB2e7BxL+J0I&#10;J0goxMWWkAgw/sTPT6PUlmTCTx7TL8DX4JKmX315WIQDSREw9+griP/R6tSIzLFbQJo3Wx7BYRcc&#10;qgMFVzZOuwzoI9wZxojmAozfsMh9+QWzDTnxhSSWErYsRc4T8NP4CVEQ21MJ5NxPWAzw+ch+fpUS&#10;VpOrcBUm+h4gNsQf+utL4ReOrQeOuVdzwmebL57ZgonhgaK5GjnsELW8lK6dDeqfcSrQ+Su4tvFe&#10;fsDXCNlDYJ4aObYh/v7+K0gUvBEXF/f/VqxYody6dQv/9m//FkdHR++6xPPDeNX/r/7qr/DChQtY&#10;XV09GhYW9icWi+U0nZ8COlVc0lma91gU8Rzx3eTokkkJAGZ303k0Gh2YEFUIQQFxmBQVMqfCgZj/&#10;+tVzOLQ0W9WJlPgu3YXxSo8r9qy4C6R5tXEI0N8TEFqVBZ5q3lV4awtaE0PdvrvgTcT0VIDGMLai&#10;rzXrMXFbFf//xHMqSAy4SIBxWVGNQSd2GAw6LaxdXABfeXYrfP3SHq9JIP7LK3uxsTCd4/Yx/5V1&#10;4v1nnuzAoIpULH53+6OfbRqwcORzSnCyujRpJhIFm81m81+Q4/vTjo4O+NKXvoQ/+tGPxMr4XAsZ&#10;4s/Dn+vHP/4x/tZv/Rby5yUx9FNy/P8/q9XKbfhl2T3vMxZj+QSXO1YIWLlov6qj/zjWLTsBWo0e&#10;SjNaoCJ3BZoNevjGZ077TOLvRPjhV6/gs2uXqjqSEt+lzxX/vTWZ4dl07UvzYltK/CM7nJEdRVj0&#10;+oCqEzZdSsgpDFmSIcprqh2fS7BDHL28VDQK47KiJHwgfuNiKLyxZeL5Fe8OATdli2hxgSGIXofE&#10;QKjTBm2lWXBj5wr44/M7kASBqnM+E/zphZ3YX1+KliA7Of6dn75vFjuBxYmYdWb5xHdBJkDhbRKQ&#10;8aEsBP6BYNEqTRqb+W4n4gMBAQFfzs/P/3Djxo2iHOY3v/lNsWLuy8Y7HN/+9rfxvffew61bt2Jh&#10;YeFHgYGBXyHxs5/EDzfUk2U+vdNiCF4B/Y+osCyMj1vwickSAPtaL6k6+o+jbcEQ+Gk0UJ3fDV0V&#10;u1Cj1cFnRvrhwy/NnbyAD798CW8Od6BsGjZnAIEr/peL/PwM4o6Q5nXGqxRcK/rf2VGNXlXm0Wo9&#10;XOnFEGDj+HfV43OO94e5ChCG1eUiJw/TeQZjsB1SdtUDx7mr/owa9DqFNzZhZGsh6P0torQov1Zh&#10;cjRcH+qC3z+7Y8bLi3IewLFVVaJvQuL26gedffp78u56DChNdHvIF1dh0pj1LATeI+TKp7RHzGQy&#10;JXITMnKS/5pEwYf19fWjr7/+Ov7jP/4jfvjhh14vCni1n3cz/v3f/x1/7ud+Dru6ujjU50P6PH9H&#10;Tv8zJHhS7n5Uad5nPCcFEtxb57s6nQEzEpfgsa7bmBRTAklx5XCqa/wyoGqMEMsKesWc31LSjxuX&#10;nUCTyQl7VtfOKRHAvHdoLXYXyF4BcwToI1bnRXNhAmlearyF/C/soMZvWgIlb7s3fOMByBkMqkzD&#10;pMFachLnSC7ABOHQp9yX1gJXAdLZTaDRadGWEo6JA8vGdl0mcT7yX1kHCfRd2ZLDxM6AXquFtOgQ&#10;2FhTDO8f7BF5AzOxO/Ds+kZ0WEwQs6oMit95NMyJcwKMoQ7RFfrhY9OCBEbI0kwWAR8Riwhp0sYz&#10;u9VqdZEo2EiO85sxMTH/sGDBAtiyZQteu3ZNJNJ+//vf94qwIV7t554In//85/HYsWNIwgWTk5O/&#10;SyLm5y0Wy3aimD6Pc+xjSfNC0xG8oHae+Iafn+aTqIhcXLV4Px5rv47HOm+g0xkNi8iZH5lkPgB3&#10;DF6Q1SlEQHvZVmVr9QgGOGNgWVEG/O8Xn9w52Jf4xVMbZMOwOcZaV5QsC+qFxjsAFcR/cAhQXN9C&#10;t5YAfRiu9568uwG5nr5HhYa3c2dYhAkFL0xDnc3Ejixa4oIxdX8TiYGt6j+jhlh1H8TUfc1gz4gE&#10;ei3xgNDrtFCaFgvP9TUov/FUP/zhuR0e2R24tLUddVoNVzISnZTV3iN/z46MSIxsK0RRKUllzFTJ&#10;eWEN0nXL5+8DQu4GSJuomR0ORwXxjNFo/F273f5PKSkpP1i5cuUn586dw69+9av4rW99S6zAszjg&#10;2HveNZiuSOCfZyf/448/FrX7//u//1v0Pfibv/kb4fRzH4Tq6uqPuWMyOft/S8LlM/TeVtD7DRh7&#10;29K81Pg5ykUKeDHtVwjQ680QEpiMrRW74MR9jb92t15CvdEGnQv3wkRKgt7PaRINxRktnE+gdC4Y&#10;UrYtO4nRIRkQFxYE//b5s6rOtK/yK09vwTX5sarOpMT36CNW5cbV0LUrzcuMldn/05r0kLS1Corf&#10;8axjXnB1A5oi/DHjZIfq8flGCZ1vdmRFmBB9Bxq9Fm3J4Zi4rRqL3iQxMNEQGhIDRW9sA+5XELOm&#10;HLinA32voNVqINTfprAg2NVaCR8c7oU/ubBLJPFyGI+aYz8R+GevD3ZikN0iBIw9JXzc98p5AZFt&#10;RaK0p9uFH33uyM4ifg8/IZoJadIma6bAwMBYcrpLzGZzNzndL4WEhPxGXFzcdzIyMj6uqKjAtrY2&#10;3LRpEx46dAife+45vHLlCnJY0Wc+8xnkbsa/9Eu/hF/4whfw13/91/GLX/yi+JP7GHAIz9tvvy12&#10;G1544QWxsj84OIhr1qzBuro6LC4uxtTU1I8iIyP/Ljg4mEt5HidR0mKz2XKcTmcQvTdZ2cf7jUt9&#10;cjPNbxA/NZqckJtaD71Lj8OhtivkvD/o6G+pfw41OiOsrz5FIuBBJ/9J3C8C2su2K1uXncCU6GJw&#10;WE3wzQ+eUXWmfZVfe24A1+RJETBHgL6iBFhbEH+Url1pXmRcq/Wb5HiS47hA3clyJ+SwRbS4kBOO&#10;3R0f7vPc2YE5z6+GwAXJoHeYhQNvSwrFlL2NooqS6s+Mx51hLH5rG6YfaVWCl2QopogA5V4ego5E&#10;QUZMKGypK4FXBzuUXx3ZDP/3pSH40wu7gR37iZQe5TGf2b8WHRajEABMwpZl6u+Foe89aUctmmOC&#10;SKi4P9G88OYWMIU5+fNxSVsZJiHNXWbmnAJ/f/9qYoAc86dIJLzKDcsMBsOvkbP+W8T/pX//IfEn&#10;dOxrd/lz/pP+70/5GI35HRr/6/T3nyOhcYte5wWHw7GXnPzV9GeZ1WrlxHa5i+U7ZiVSiU0E99H5&#10;WKc3QXBAApbnrYKhpnM4ct/K//3wyv/qJYdRpzfDtobnQW3M4+BwoLKsTjHntpUM4MDSY5iXuAws&#10;RgP8yesn5lSp0F8Q4UBSBMwlul1xv7lSFi/wGgsj/shPpxErxyUqsdzuJpUcWmtCKDltm1WPS8Y6&#10;KPNqfsiyTNAYdcBhNpa4EEzYvBSKXt8Kpe+r/5wq5Hzz98pViDLPrIDolWVgTQr9NJnYqNdBiNMG&#10;6dGh0FySoRzsWqK8vnMFCYMt8AcvDwuH/y+u7BW7Bn9xeQ/+yfmdyD0KDnQugbjQgE8FQGhNDha/&#10;uU39PTD0PjKOtSmcCF14wzPfPQlL/kw/JloJadI8aRzzzRUuzAR3vbQRdsIRFBTkZOjvjOPuMR7D&#10;Dz7+Obmy77uWSOwnfov4d+ITndEBWSm10LPsOBwQlX4eH97DIqCpfEjhOv87SSyojXkcI/TzC3NX&#10;ivm7vmiDwiKgNL1JMRn08FtXDswZEfDRVy7j5f4mWR1ojrHOFffv3blxssmnFxi3jf8cgSGLM4BX&#10;jdUcK3fCDZ4s8cGYdqRV9bjkId7fgdlPrYSg8hQwcBUgmvStCSGQOFAlzqXqzzyBsjs7hCjIfXEt&#10;xG9YDEFlyQqHDemd9Pp3uxMz9EBRwvztSlp0iOJKjh4tTYv9hP8kx19h4cBjdFajSEhO2LLsyU3k&#10;SARkHu9QDAE2cF3b5P6mc0T+pfWot4sdlK8QcqVBmjRp0zEWaxyOxQm+O4hfJz7y0+jAZg2B+KgC&#10;qCneBDtbLuBkKvyc6ryBy4rWo9kcAHuaL0x6J4DDh6oK1yn09kSJ0H4SAQuzusBA8/IXXt41Z0QA&#10;9zzYX+9SdSQlPgv0FMb9pK8gvonuJWmzaLwadY5Q/PNiQcSdqzhVbuW9YQxenIHRq8vE31XHSFRh&#10;pz3v5V4Iq8tBjVEvynDyinr0ylIovN0/rbCqkre3Q9FrA8BVhtKPtEPM2nISHamKNTFUIWGg3G1O&#10;Jpra8J/k+Cv29EjR/TjnpbVQ/Ma2iTn0JAJSdjeK/gau65s9IgJ4hyS2p4Lf5yixmpAmTZq0yRrv&#10;2lQRrxLfIr5PKFqDBeJjy6Ctchfsaj4Hx9qvTtqBF5AIWJC7QrHbQuFA26UpvUZTyQDNcxqozO5U&#10;WAQszVujcCGIn3t2cM6IgG+8cwLXFSWqOZIS34X7BEBzauTbdE/xDqm0WTIOl/hfU7g/5J3v9YxD&#10;9gCDmNC/VJTBLLw5ydh2yc8gZz/7udUQWpsDxhAHO7vIcfDRK0qAS45Ou+syOepld4bv7hZsx6Jb&#10;/VBwZSPkXehW8s520589SiE58FzdicepvsZjiFpeAuaoACx6jYSLynF3UHB1IxhDxbn5HYJDMaRJ&#10;kyZtPNMTUUQlsY1g54Qdf+CY/aCAOMiIXwiNZdtgqOksnOy8JcJ51BzziXKCfr4grRGc9nA81HZV&#10;dcyTaCvfOarRaKE0vVnkBNQU9KKORMD7ZwbmhAj4AfHO/lUyH2BuAsuSw/kZ/ffEQSKDkPlQM2jc&#10;rvl//XQazDjeIRw6NWfKnbiubURTpD/mnutRPS6ZJO8OAjvjHN9/L9mXqwoFVaaSqOsDTzZ4mypc&#10;EcieGQW2jEiRsKw2xh2wEApvyOM8hR8SCwlp0qRJu994BZIr4p0kfpv4HvEjgncQwUGOf0nuKthY&#10;+xQcbb8GJ9qvT23FfxxYBGSnVKO/IwoOt1+Z0muvXLgXNBoduFLrRlkE1LII0GrxM6e3qDrVvsb3&#10;fvUc7m9wyR4BcxFXPPSUlY26crpQozVwlMF/E28ROYQ0D5uJ+BVOCo1dWw4zUZ2n+I2t6F8Qj/Eb&#10;FstqQO6Gzif3GYhZWwHWhLFkX61ZD4ELUiB1XxNwxRxvOed5F/pQ728RfQKmvWPxBDh0ivMV6Fr/&#10;RYJD36RJkza/jO/7EMJFdBK84vg68bsEJ/SOcmy/xRoMUWFZkJdSC42lW2FL3dNwqP0acgOvyZbu&#10;nCjHidT4SiXIP0Y5MsWQotWLDyharQ7ykpYoA0uPY51rHVd9w7dPblJ1qn2Nb713GtaVJIKqEynx&#10;aXpIBKwvXzh6vOs13FA9grnJNWixBt1buOOE+xGCe23EELKIgpvtFCGSOYteH5iBMKAhjOutREts&#10;0Fi9e5XjkulT8plBbu4GKXsbwRQuymTyDQWGYBskDiwb6/w8mYpC7ubOMAmVcvTTaDD7+dXqY9wJ&#10;/b7wxjyxQ0IsJqRJkzb3jcP/lhDPEL9HcBfxe/lMAq3eCqHh2VCWvxZ6a0/DwY5XYaTrNtfqhxMq&#10;zrYnYBGQGFOiBAckKLzToDbmSfQsOUoiQA9ZCQtxK4mAhsINQgS8cXyjqlPta/zBtf3QXRDHIkAK&#10;gTkGi4ANixs+bZ7H4XX72q9jpasXDJagT+9VgkUBh/XuJOIIadO0duJjU4Q/J4GqO09uxnVzC5Lg&#10;wNyz3arHJW7mvSEkcYdpB1sgaGHap70GzPSdh9XlQMbJTih+axLNx9xEzotrkN6L6IzM71FtjLvh&#10;Eqt3OyffIbiUozRp0uaGceWvFIKfaceI94g/Jv6LUPw0WjBbAyE8NAOyEhfDorzV0FmxCzbXnIG9&#10;rRfgGDkdpzy40v8kjhHxUS4ICUzEY+T8qI15EpuqT5HTb4CUmGJl67Lj2FSyRdFqNPDq/m6F4+nV&#10;HGtf4vOnN5MIiJciYO4BPYXxuL12C4nfB3Nr+J480HoZe5cdE/dsUkwJ2OxhwPcz3dcsCL5G3CZ6&#10;iFhC7hJMwriW9V9zP4CU3Q0zsgPAjmZIVSZGdRaLlVnVMRLP8cEOLLi6HiMaC8bEAD0g6BoQXYST&#10;hutERaDSd4c8fi1w/L8jKxp1dvOMikHe/XDmxfKOCG/9xxPSpEnzTePkXW7Oxcm7LxF/RYjdTk6O&#10;1ekMYDL7Q3SkS+HVxN7aM7CfnIqRrtfwtEjkfdCBnm3uigAMDkgQOQdqY57E1rpnQK8zKvHhubBt&#10;2UlsL92GGo0fnN+9Gj780iVVx9pX4P4At3d2iRVjFSdS4tvQd5oIe1tOPfG6P911G4903MS1VSch&#10;N70ZbI5wIXy5Khbd+7zLx9W7OKlYLvI9wbgfwK8R5BDmAzeiUnOa3E3WmRWosxkx72Kf6nHJDPHe&#10;EBZc2YBJg7UQQDcgJxCTfhbddYMr0yCZBIHr6kYOJ6Kx7hVrJDQwZGkm+Gm1yN2oZ6IZ3f2kH2nj&#10;cqocDvAs3wjSpEnzGeNVvlxiL/FLxD8QHxNgsYUo8dFFUJbdBR3lO2ALOf37Wi4Ch9mMrfBPr3qP&#10;pxkTAYUQ6Iydck7AzqazYNCbISwoGbZXncKOsu1IJwxfGlqBvi4CfvTVK/h8bzVIETDnGNvZKc6A&#10;Q23nJnzdi/tZ7BJcwg3Vp2BxfjdEhGWJxHiaD/6X4P4dawgpBsaxwwQ4cmLI0VN3ltzOnWEMWZKJ&#10;0Su5J4DKccnscGcH5r3cA2ENeaJe/90eAKA1G4UgSD3YLBp5lby1fVrlRks+MyiEhzMvjvMAILQm&#10;Z3YSlOl3OjKj+DNyne9oQpo0ad5rXCaQm3NxCevfID7mUACjwQoOZzTkZTTD6qrjeKDjOp7uek10&#10;zlVzGrwdFitJsSWjTkckOUNTqw50sO0y2OwRYLeHQX/VCC5fMCzm8ue2deJHX/b9nYDjHQukCJh7&#10;QK8rDtaVF8PRjstTuu4Zvu85n2Bt1QmIiy4Cg0E0UuWdwT8kOAdQioH7rJn4H63FiDnPrZ6ZMCCC&#10;ewFwT4CZ6EIsmRrcsCv9aDtENBWAOTJA7A5wdSEWB/a0CAirz1OSd9RD3tmesWZy5FCXfbBD9BAQ&#10;Dv0DjP0/r/TnvLAWwhvzwRhsR41eh5EdRVB0e2aS0B+BBGjyjjr002l5gjgq7ghp0qR5m7HzX0pc&#10;Ib5BfOynM0JMZAHUFG2CLbVPATu9XFpTzSnwNfhzZCYtA9s0moXxayQnLAKN1ggrFu7DFRW7RAL0&#10;6f42mAsi4GhbmQwHmmP0kAjoIRGwvmIhibxrqtf1ZOAdAt5J21RzGnJT6+leEOXSecHv54h0Yt4b&#10;11z9T61Jj2mHWmdsRb6Efk9ESwHhkrkAvgA578VvbUdOGg6vywVrfAjonRbQ6EUyDnAeiTHUofi7&#10;4hQSDEpc30KFQ4hS9jYoqfsaFc4xid+0hBz/PLAmhoqf4R0Gc3QgpO5vAn591d87Q3CPCmOI/d4q&#10;AccVS5MmzTssgKgh/g/xY41WDw5yjHPT6mFT3TNwsusWjqg8/H2fG+jKaFJMJifsaj4/JRHADlBL&#10;5W6abzVYkNECaxftozlOA0fWNSo/JCdazbn2FX74lSt4rH0BrHXFK2rOpMQ36SmMh27yI9wlAh6g&#10;8xauq30GoyNy74UJfYdoI7gs/rw0bnv+FQKiukqEY67mIHkCdrpYeGQ9vVL1uMRLuXuNcMJw/vk+&#10;SD3QAtzh1z8/TuwO+GnvigJRfWNs10BwN+GY0ftblKCKVOH8F972js7QJe8OYWR7Eb+/HxPVhDRp&#10;0mbXuFnXHuLrxA/9/LQQFZkPrRU7YTc5xRwuo/qgnyt03sAlhX2iI/FAw3NTDovY134NzZZgsJBw&#10;WlGxGzl0av/aWviRr4uAr17BM6sWkcModwLmEiwCeCegp7xMOTaNcKDx4AIAB1uvYMOCQTCbA3nh&#10;jysKnSXmXTdiFgDcFAX86SYqfnNA1TnyFEnDtWiJD8aZSkCWeAgSBfdCf4reGMD8c72QcbxdSR6q&#10;UeLWV47GrCmHmDULILZ3oZK8ow6yzqyEwlvk+PPPzKDonAgFVzdwdSIWAv8fweUFpUmTNrPGD2Ku&#10;0rWb+H8EWCwBkBpXDquXHYNjnTfn6Kr/o/AqfvvCvaL04aqlh2Gqicxc+Sg1voLnNawqXAcanQmG&#10;V1SJxFo159pXYBFwfmO9zAmYY4hwIBIC68oK4Gj7ZdVr2h1wo7911SMYFBBP94ZYpHyXCCbmjQ0T&#10;H1viQ8Y6xqo4RR7jszswqCKV69STIyhDgeYc7NyrOfhe5vQ/wp1hDKvJ5slglKjim0SaNGkzZhyG&#10;x11AeYv+E43egiW5y2Gw4UU41ja16ji+DK9Ybqh9muYjLS4r2gTstKiNmwjNZduFCEhJqASzOQA2&#10;NVcqP/rNq6rOta/w0Zcv4+u7V0gRMMe4JwJ6SnOUI+2vePy+39vyikgcpvuDn/s/T3Cp/DltXFKt&#10;ifi+3mnBzJEudYfIgxTe7kdbajhOp7KMROIJMk50gN9YngPXFpYmTZrnzUlwY5+/5th1hyMCS7La&#10;Yaj5HHApT7UH93xhd+srYDA6IDOlBk51jXVOnQo7m86BwWTnPgmfGIy2j9fUlsJPfFwEML8kmoWJ&#10;jsGqDqXE9/hUBJSwCLg4I+J/L91nCTGlYteN5qF3CDsxZy2R+AeNSY+pB1tmNA9AQL8voX8phixO&#10;H6sYozZGIpkluJOyJSaYJ4J/ImSCsDRpnjWuzvF/iY/9NDoszO6Eva2X8ES7+sN6vnG88xYGBMZD&#10;UHAKHOucTtWjG7iwaD3Pa4yyqroYf/Kb11Qda1/iD67uQxIB7DxKITBHuCcC+sry8Uj7JZVr2TMc&#10;bL0EURG5fH/wjsDTxJy0UIITgTkJEkvenfl4fC4HaokLxuRd9arHJZJZhUQqX5simdnP7yTfNNKk&#10;SXO7cdLvPuLfNVoDJseWwYaa08DNftQe0POVka7bmBRbCjqjDfa0TG9V9Aid2+DAJJ7XcGXV3BAB&#10;33r/DPYVJ6o6kxKfRfQJWF+5GI65uzrQExhsfAmCghL5HvkpsZmYU8nC3BjhLQKCypJhxncA7pJ7&#10;tht1dhO6Xt2selwimW1K3htGLoFK9wpXCooipEmT5j4LJL5AKAajHVoX7WPnf97F/E8ETuotyWzl&#10;uQg21Z6Z1jniHIOG0q1CBDSV584JEfBfX3gZ99QW3NsNkMwNoKcgBrZUr4UTD13DM8GWumeBy/LS&#10;ffJvRCoxZ2yA+IgTgQsur5+dpkxEQv8yDFmWhTIhWOK1vD+MsT2imgYzxDePNGnS3GL5xO/7abSY&#10;GFPMD1x68M6N5l6egB33+uItNA9poL1ix7SF0v62K+jwjwV/mxm+9uZJVcfa13hzz0pckx+r5kxK&#10;fJJ46KE/d7WOzMrCAJceri7eDH4aPZcP/T0ijCcuX7clhMJ1+XOeW63u+MwEH4xVBcp6eoX6cYnE&#10;S8h/ZR36aYUI+F1xB0mTJm26Vkx8yA5tVloDHHvo4StRp3vJYdBqDVCRs2LaThGXGW0kMUHfA2xp&#10;rYTvf/GiqmPtS/zdZ0ZwnQwJmjP0uOJxXXkZcD6M2jU8E3AYXk5aPYsA5gahI3zWWMX8GXdnTdxe&#10;DbO5As/14e1pEVj85lbV4xKJt1BChDfm88OSYwM7+EaSJk3alC2b+ButVq8sLuiZ+42+3Mi2+mfB&#10;YLBARnwlnOp4ddpC4GDbFQhwRkNYoIN3A0DNsfYlPvzyJTzWVqbqUEp8D24UNli3na7z6e8QHuu4&#10;jicItWNPYmfTec6hYRHwIbGRJzFfNG549HkCghdnQMk7s1iS870hTBqsxcCKFPXjEomXUfRaP+r9&#10;LSwE/oaY0yXDpEnzoMUR/6bR6LDc1euWh/t8Yn/LJbRYgiAiJI1LprolRKI0u5PnNdyzpgZ/6OOd&#10;g39AvHdwLa6VeQG+zlin4NJsPNR+QfW6nQzDDS9hbmYLHG2feo+RTQ3Po9Es8gOYZsLn7BiBzpwY&#10;4NKHao7OTFHy9nZ0ZEeLTsFqxyUSr+P9YQytFs3DPiba+IaSJk3apO1zBJRmd8EJKQAmDa9mxkQV&#10;gMUaDAem4dDcz87mC+hwRoPdYsJffGFIONJqDrav8PXXj+Lq3Bg1x1LiK7jisacwCYebj+B0E4KP&#10;0z2Tm1SFyyt307+nPueIrt2Vu0CnM7If8M+ETwmBPOJ7ersZcp5bM2uJwPcouLoBTWFOdF3fpHpc&#10;IvFGMs+suFcu9P8Q3GhPmjRpEzOOo91DQHhYFh5su6r6oJU8nlOdN7CioBv8NDrorTkF7JiojZsM&#10;nHC8aulR1OnNmBEfAd/67LM+HRbEVYJ2VOXKKkE+TI8rFrdUraDrc/q5APuazmNoSBoeaLuienxy&#10;3MDasu0iJI/mMg4P2kToCa82bgj2HY1eC8m76oHjm9UcnJkk7XArhizNkA3CJD4Fd7UOLBW1tblc&#10;6CK+uaRJkzYh20185HREwe7WmWv6M9dgh31d7RkhAopzVriti/LR9uuYk1qLWq0G+tsWAcfWqznY&#10;vsAPvvQKvr1vJa7NlyLAF2EB0FteDIfaz6teq5OB75euyj2YnbRMJPiqjZksvIPZuXAP6Ix29gU4&#10;R+AqwZ3OvdK4ucFNAsLrc6H0zg5V52YmKaP3ENVehOlH20RugNoYicRbyTvbDVqLgW/+rxJmQpo0&#10;aeNbGnGHENU1qgs3cEKr6sNVMjEOkxNit0eAMzABjkwx0VGNPa2XMSgoWaxwnt+9Gv7n1y/47I7A&#10;1187qupgSrwa4DCgvjIXHui4qHqNThoSyYkxZdheNigEgeqYKXCq4yZuqn8Bg4PEoqBCsJ/NTQ+9&#10;zjYQPzaGOsB1deOshwExvJrqTwq98KZsECbxPUreG8SA4sR7VQIq+SaTJk3aI8YNKbcR3/Hz0/DO&#10;2ajZGkKO5iuqD1XJxDnddRtT4sqB+ytsrX/OLXkB99hU+zRazAEY4m+Hr1za57M7Av/5hZdxoDJd&#10;zdGUeCucCFycjntazqhem1NhW8MLaLUE4WD986rHp8tw01kIj8hlf+ATghvwetXCIDdi+V+dwww5&#10;L6zxmlX3rKdXYmBZCpa8s131uETi7aQdaKEHsKgQcEvcadKkSbvfkog3yUn9aXxkAebkdP2E/q0s&#10;KloPI24KX5nP8IpmlWsdzz/QWDrgVhHA1Jdu5fwAiI8Ixj+8fVTVyfZ2SLzA/oZCIOeSUXc6JV5D&#10;jysO1y0ohr1tLGrdVDCg/VVckr8WwwIT8fAU8wH2t76Cx9qvqR67xwE6HhmWxUKA5znOEfAa+3kC&#10;YlYvAG8Ku4loKcCkwRrVYxKJL1D89nbuccEPYd4NSOebTZo0acKWEd/U6U2wqKAHD7RdxciIXMVg&#10;tMPOlgtud1jnKxuqT4HGTwsZCQvhtNsbKd3Exa4+kXdQmB4H//wLL/hcWNAPv3oFn127RNXhlHgX&#10;LAD6KirImX5Z5VqcOifar2NcWA6W56xUPf4kDpJwiIrIw91NT35fm+ueRa3BwkLg3wnOw51V4zyA&#10;ncSoLTUci273qzoys0HxG1sxoCgRC2/IUCCJD0OiOv1IK2j0unu7AT7dQVCaNDcYh/8MET/wd0Zj&#10;Z+UePNl5A/c2XwCLJRBCAhPhhJvq2kvYQbmK/gFxYLWGwP4nrFROhcPtVzE7pZqEgAaXFabj3995&#10;2qeEACcH3xjuAFkhyMshAbC+YhEc6nB/mODu5vNos4XhFnLQ1Y4/iSFy/i3mABhueP6J8xYn6Dcs&#10;GAStzsBCgPtxzWp+QA7xn3qnFQoub/CKPIB7FFxaj1EdRVh6R1YFkvg2xW9sA2tiCIuAfyJmXflL&#10;kzbLdpT4OCAwAXbct3LGHW6NBiskRRXBqc4bUgS4CXY6asnpoHMOFYV9wImKauOmw3H6vlITl7BT&#10;g82VefDRV3wrP+AXTm2ENXmx6s6nZPbhXgAlmbi//SxMtxfAw3Dp3JbyHRgSnIonplgViPtn6E0O&#10;6F16bELz1nHeeYgs4PuFc6BaiVkxrlf6PgExq8q8rvpOxokOYGRVIImvw6V2Y9Ys4IcwJwT1E9Kk&#10;zUfjnWduRKnERxfhjubzD1ThWF91QjTXyU1eppzquC5FgBs53HkDA/xjwGQJJOF11iPndnfzeYiJ&#10;zAetRoPrGhbAv33+rKrD7Y38/uV9uCo3RuYFeCk9Rcl03R6k69b9TQOPk0iOIYe8NLMNT08xD2l/&#10;2xU0mgOwuWw7jqgcV2Nd9QgajDb2C/6VJ8fZMK4GBObYICh+a5uq8zJr3BnGhI2LocBLqhRJJNMl&#10;//J60BhFSNCfELJ5mLT5aCsI3gHA/Sr1/1ct2g9arR5Ks9pBigD3wo4JxzvT+YfFBd0eK716pOs2&#10;hoZmiF2HXauq8cdfvaLqdHsb33z/jGwY5q1wGFDlMjjmpq7XDzPcdBa1OiOuXLhX9fhEONx+He32&#10;SKjMWzXhggYjnE9TuIHvFb4vZ9ziiG/q7GbIfmaV1znanEwZu6ZC8TpxIpFMlfeHMbQmm2/4UaKW&#10;b0Jp0uaR1RMfhgSl0EP3nOpDsa18WNFodLAob+2o2nHJ9NjReA7NthCwWIOxv+EF+j/3r6oyA/XP&#10;odM/BsxGA5ze0or//esXVB1vb+I/fuVlHFyazXkBcifAWyDnv6cwCfsWlMDeNs+U7WRayrajyWDD&#10;4YYXVY9PhONdNzE4OAWzU2pgMo3GDrRewuiIXPYLZtyeJSCsOscrV9rzzvdB6oFmuQsgmVNknV4O&#10;WqOeb3iuEcyhEdKkzQczEX+h05lxXfVp1Ychr0w3lPYrfhot1BZtUh0jmR4c+7yi6jhqdAYMCIzH&#10;fR7sxjzcdhlt9nDQkJ9x7UAPfPilRx1vb+IHX7qEz6xdCrJzsDcQjz13G4Ht6XgBj3aqX2PugO+J&#10;3KSlGByUiEemkzRPjj9XNouLLoZTk8wr2Nl+ZcZ3AhYSP+CmYN6WDHyPvAt9skGYZM5RdKsfLDFB&#10;LAL+lgjjm1GatDluDuILvN3esGBQtNFXexCyCKgr3kT3hgYaS7bIUCCPcQMLM5rJ6dBgRuJSOOKh&#10;3QB2rtYuPQJ6ox2DnDZ87dgG+IGK8+0tfPTly/jugTVSBMw25Px3u2Jxw8JqPNDKK/OeuT4/pesW&#10;hgenYFnuCtExWHXMBODV/4S4MggJTgXOMVAb8zjGpsqZMSvxJT+dFlN21mPp++rOymxS8s4g5r60&#10;1usSlSWS6VLy7hCG1eWwCPgRwWJcmrS5bsME5KRU4+nO8VfIRuhhX1O4QTinTWVbFbUxEvdwqP06&#10;Rke5xLlOT66Cg22XPSK6WAisrj4FRqNDhAZ99ultXisEeCfgKy8PQ48rXoYDzTRc+ecuvcVpuLVm&#10;k0jWVbum3M3ullfQaHLiuprpdR5mEZCWsBCczlgS1q9O+n4amypnxpqJH9rTI7Ho9a2qjspsU/L2&#10;dnTJ3gCSuQgJW654Rfcgc4FvSGnS5rClEf9ssYWK5Du1h989WARUFa4XjmnLgh0yJ8DDcChQfHQx&#10;ajRaSEtYBPvbrqqOcwPQUr4D/HRGCAmww41DfeiNQoBFwJ/fPgZ9RYlSBHiesSpMHPNfEIPdRcm4&#10;rnIRDtZtw0NtL6G7S4COhygNWrEL7fZwPDzNHQcWAZlJSxWzJVg52H7Fa0WAnfiaRqfF9MOt3hUG&#10;RM5RyTvboej2ABTe6seSdwfVx0kkPk7xm9vQFOFkEfAPBO/MSZM2F81J/L5eb8HumtPigav28LsH&#10;i4AlBT0K/Qy0le+WImAG2Nt2GeNjioGFQFRE3gM9G9wJ9yloW7gXTCYn7wjgi8Mr4D+/8LKqMz6b&#10;fPP9p2BDafKYg6ruvEqmiyued1uwtygN11dU4tbaTbiv/QU8LjpZezj052HoukwlAZxEYvhM12vq&#10;YybIaRIBWSn1nxjoGt/bell1zOMQM+YMGHcGhuCFaV5Te7/szg4semMrpB1qVeI3LVEyT3VKESCZ&#10;0/A1H14nqgGwwyNDgqTNVeMwoE9c6Y1PFAAMi4DKvG6unAXLF+1THSNxPwdbL0FOaj3NRxoM8I/D&#10;vnESt6cLr+6uWnJIVCcy6HVQV5oFf3T7GPzoK5dVHfLZ4F9+4QXsr0hTd14l06bHFYu9ZQW4rW4L&#10;Hmh9AY+1Xx03R2gmOEAi2GgJhPKsTjH/qI2ZKCwCclKbPtEZ7bCnbfIJ92LG9LD5E3+qsxoh65mV&#10;s7cLwCv+5OC7rm/E9GPtGL2yDMPr8yB1fzPwCumkchTeG+skXPLudrG6KnYRXt0CrmsboeDSesi/&#10;sA7yL/bhGOug4MoGOr5J7DaUvLkNSllosBjyEkEkmSfQ9ZaytxH8dBoWAtw5VZq0uWaxxHcs1hAY&#10;rxzow5zuuImVuSvFTsAKKQJmFI6/Ls9bjXq9Ga3WYFy1+DAeVxk3XVgMDjS+ADHheaDR6sHfbsED&#10;3XXwx68dh//61XMiJEfNOZ8p/v3zL8HWRRnQI3cC3EqPKw57SzJxoLoPD3fwKvnMxPs/if7apzn8&#10;EDoWDE87J4ZFQEFms6I1WJUdLa9MOqdJzJoeth7ip4ElSVD81vaZFwHsaN/ZgVlPr8SgyjS0JoVh&#10;bE8F5l3sFT0BHhhL48o+2EnsEP8ueWvbz3YG6P+K39yKOc+vxqTt1RjeXACBxYlgSwkHU2QAcMUj&#10;Y5AdDAFWRe+0AIECfwsYAm2KMcQB5qgAxZERpQQvzlRiexcqmSe7wPXqZuA67vy7H3gvEokHyDvX&#10;C9yjg+7JXyQMfINKkzZHjMuB/hJXA1qx9Ag9XCe2wjYmAlYIEbBy0X7VMRLPcbzjOrZU7kK90YYG&#10;gwWXFW0kp90zztrhtivQsGAQzLZQ0Gj8INhpg9qSTPjM6QH4jy+cwx/NUoOx//zCyzC8NFuGA7kT&#10;FgCl+bi39ekZi/WfKO3lO5D7kmyuHnGLCMhLa/lEozeNDjVd8DoREEj8vdakh+xnVs+4ACi4uhGT&#10;hmrQmReLtmR2/ivRdX3TmMP93jAWv7MdC65txKynVgrHPrKzGEOrszF0aRZEkJOf0L9UKX5jG9DP&#10;QGxvJThzY8EcHShKLVrjQtCWFAr2tAjFkRWNzpwY8C+IG2WxE1SWjEFlKRhYnKT458fxcaDfr5ij&#10;Alkk3KvXLmCHzJ4RBZEtLkjd1wh553vHdibu7jZIJO6k8HY/smila+8vCN6lkyZtrhgXn/goJW6B&#10;6sNuPLhdf0VulxABqxYfUB0j8Swcu7+ahJvDEQk6vQkqC9bCobZp1E5/DLwrsKvlIi7O74Gw4FT6&#10;fWJRBNLiwuFATz18+ZW98N1fPosfzuDuwPd+7TzuqMpVd2Ylk0bU+i8twH1tU2/C5UkqsjqBc5b2&#10;NF9QPT4Z7oUDkQhQBhu9TwRsIiB4UTrM2Er3+8PC0YlaXoKGQBta4kMw7XALig7Ad1fcC65uwPgN&#10;i9GWEYF6hxm1ZgP600WTSEKA+wQUv7GVk4VFyVAO3aE/2TF/kLe3Yclb26Hk7e0ivIfHfMq7HCrE&#10;Ccd3//02QWOLXt8qBEXOi2uU5J31EF6XB5a4YPDTivAM0Oi0wGFT9rRISNhaBUX0OUrvSDEgcR8s&#10;fAPLkvl6+28inpAmbS6YkfgjP60eNtU9rfqwG48xEbBczMGrFh9UHSOZGYaaz0FQUBL6abTk2NTD&#10;6eWvq45zB7w6fKTtKqyrGYGM1DrQG23iGrCajZCbHAW3jq6D//3iRfzoy54XA/8tRYBb4TCgnU2H&#10;VL/32eZ0xy1MjysXXX6PtV9XHTMZ7iUG806At4kAPfFFjVEPGcc7PL8L8N4w5p7rwaiuEjRF+PPK&#10;PJKjLUJ+uPRn9jMrMXZtOTpzY1BnM6E1IQRDq7IwZU+j2A0QYUMsEtRe293c+10Ev7/8C32QsrsB&#10;whrywZ4aAVoSAnTu0BBsh9CabODSjhyKJHMIJNOGrqH49Yv4+uJEyA5CmjRfN+6AfZw7/pbnrQFe&#10;VVZ72I0HhwORCLi7EyDDgWYTbty2reF5iAzNBD+NDjNTqnFvy8Vph0w8Dv6dpzpv4VDTWagt3gxx&#10;kQWgN1iFIMhMiIDjG5rgt68dgv/8wjkhCH7ggQ7ELAJ2VuWpOrSSycFJwBuXNOGxDs/sJE2XkeWv&#10;Ie9A5aU3wnSahN1DlAhNXqpo9ObR4SbvygnIIn5oiQuCote2elQEFL2xFSPbC8WKvjHMIRJ/RVz/&#10;u4OYNFyLlthg5PKkJEgwrDoHc19ciyWfGcQSL3OqS94dgpLPDAGLAvo8oHOIbUrknQJLfAhknOwE&#10;zk1Q+1mJZELQNc+heXRdMRcJadJ83ZKIfw70j4UDrZcm7TCOiYBVMifAizhKTnlMlEs8/5LiKuDk&#10;NMsoThLY2nwW0lNqWIiIudKo10F+agw8v305/PFtTiY+j1xd6OPfukpcw5/85lX80Vcvi+6/E+lF&#10;wGLix1+9In5O/Cz9nBQBboBLgJbm4uFO7xQADPcFMFsCobVyF464SQRwvw2d0Qa7WicvmOn69ojp&#10;iM/5afwweUcdeCS+/f0hEd/PSb7mqAC0JoZi4rYqIQjYyY9sK0JzZACSI40co5+8oxZdYsWf3ou3&#10;x9vf3SlwXdsESUO14F8QD356LWoNOghwxUPaoRbgcCXVn5VInkDR6wMcKscPtz++e69Kk+arpiFu&#10;0B9KQ+k21Yfck+ASfYsLuoUIWL5wr0dXnSUTZ1fzeUiMW4B+Gg3Gx5Twv1XHeQLeHeDKRbwrsaSg&#10;B2Iicj8NFzIZ9BAZ4q/kJEUpFbnJSm1J1mj7ogJYU1OibO1YrBzf2AyX96+Fn3t2O/zuq4fhr98d&#10;gW999ln8S/rzixf2wIU9q2F71xJYVVWsrFhWpHQtKVRqijOU1fScV3VsJfcSpp+YOM27AIN1w/Qd&#10;zl75zyexpeF58uUs2N/gnnwFFgGJ8eWoNzlwT5v39AnIJcASG+SZHQByktOOtKIxxI5+Og3G9i3E&#10;sp/bJWL9gxelj636m/VcwQcLX938abUfn+XODsx+bjXaU8NpQhxLKGZhUHB5A3jbbobE++EKWM7s&#10;GL6OfkSEE9Kk+ao1ERgbU4wnRdMf9Qfd42CHr6ZoA90PGmgpkx2DvYmR5a9jSkIlOyoQFZkPvIo6&#10;05Ve+PpgR2u49RWsKt0G8XHlYHdGi5KMWo0eNBqdwk3PxuD8vrEcv/vRs09y3781NObuz4jOyUa9&#10;abQjN1YhR1YKgbuIxl5jnX2h2xUH5OATMQT/nQQTHy9k4TTWBIyO4YbqLo+UmHUXvPLfVL4TLZZA&#10;upbVx0waujajIvI/MVoClP1tV9THPAa6Hj1iJwiIXrVgrPyliiMyJcjhzTy9HAOKElFrMWBEUwHm&#10;X16POS+swZCqLFGS0xIThLG9lZj/yrqxFXW11/FF6LPwLkfqvibgakN0fsVqblRXMRTe3Dy3PqvE&#10;s5AoDm/Mv/dAqiSkSfNFCyB+z2xywqbaM1NewWcnr65kk8LOW2NJ/6RjaiWeZX/rJcxOrWNnGyNC&#10;M3Brwwv0nc3OSi/nm5wgDrdfw70tF2Bn81nYVveC0l/7NKyvPgVrlhyCtvJhqHL1QXFGM6QlVEJM&#10;ZJ4SEZqpxETmK9lJS5WqwnWwdvEh2FJzGrhe/Na6p2Go6ZzSXZKrdBcmsBB4xCGeb3za3Kt2I+5t&#10;HoGDrS/CgdbnYXfTUdhWvR7XVy6B3uKxvgo9RYlAY2F77QAeU/nOvIrOW5if0YIhgUlwyk0hbse7&#10;bmFoaAZYbWGjBzuueUU4EG/P/qHGoIWc59e4bSeAK/ZwxR+NSY/W5DDMPduNha/1j+UCmAyos5sx&#10;prt8rK7/PCivGb9piSg3SucaufRo1kgXVyma8TKsEt8kYctSuLurxBW8pEnzRdtOjOanNcJ0u382&#10;L9gmVnNrCzfJcCBvhBzvvLRGsWru8I+F/sYXvP574jCzM523xW4Gc5qcvtPkBLLofHjskY7L0Fsi&#10;+wSMrejH4+Zly/FoJ5+b8e7rW3io4zLubXsG97W/gEfFOO8NAboH71JEhOdhYlShuDbUxkwWOk8Q&#10;EJgI/gFxcJTuE7Uxj2NsKnWvLSE+dmRHgyjLqeKATApy6NMONqM1KRSNoQ5MHKwRYT+cC2CK9Cfn&#10;34TRq8rEjoDqz89h8s73YlhtDmgMOtDZTBDelA+FNzarjpVI7ifjWDto9CLp7QVx10qT5lvGIaf/&#10;FRAQj3taJ98q/2G6KnZz8x5ckt8jw4G8lCPt13BRQa+o62+zh0Hnwr2iqo/aWF+Du9n2lWSqOsbz&#10;hZ6CWFxXXoa7m4+Ts+y9ib3T4VDbVbRYQyEnaakoSKA2ZrIc7LgKVnuYEhycohzvmn0RwEmGX+Jq&#10;NunH2qYdolL02gBGtLqQnFyubS4c/azTy0USMFcCCqpIHWv+NVOlPb0ROscpexu5KpII77ClhGPe&#10;uR7Rq0B1vERC5J7tAZ1FlKL9OYJLLEqT5ivGna4/o9UasL1yN46oPNgmy8rF+xStVg+V2SvkToBX&#10;cwNrSvrRaLShn1aPS4rWw5H2qz7/nR3suAi9xenzcyeAV//pz42LG0kMTV/QezO7m86jVqPH8qwO&#10;t12ze1svg8HsD1ERuZ9wfoDamMcxNqW6z/KIn1gTQqaXsEo/m/3MKhH2Ywx1YvLuBsx5aa1w+rUm&#10;vaj1n3Vmuaixr/rz8w06X/mvrIOQxRkc4oEGfwvEb146cw3aJD6H69XNoB8LJ/t9gp0qadJ8xRYS&#10;P4iOyBMra2oPtsnSveQIiQADlGa1qx6XeA+cGNy97Bg6nFHI31lyXAUMNZ9TDbPxFfa3vwi9Rcnz&#10;TwRw4m9RCg7VD3ltXX93srXuWZEQXlu43m0iYLjpZfDTmZSkuHLgBHa1MY9jbEp1n+0hILKjCLiE&#10;p5rz8SS49GXaoRY0BtvRkRGFOc+vxsStVSLsx0SCIH7jEix5e1D1Z+c9d4a5E/JYfwGdBiMa87Dw&#10;5hb1sZJ5Tclb25Ab09H9+k+EjW9eadJ8wPyJvzAYbLCh7hnVh9pUWF91AvQ6ExSkNYyear8udwN8&#10;gMGmcxgb5eI8ARIE0bBy8SHgkCG1sd7NDdzTchp6ChPnlQDg2P++Mhfubj1N58A9oTHezrplx0kE&#10;aKBjwbDb5pj++ufoOa5VslJqRr1BBHyVgMwzK6aWoHpnh4jv11mMGL2iFLOeXon2jEiRDBxWl4sF&#10;8zDuf7JwYnTO82vBGh/CXy46cmKwgEOmVMZK5jdhNblcG53LhGYS0qT5gu0joCSrE0bc6DhsrD4F&#10;er0J8pKrlFMdUgT4Cgdbr+AiVx/qDFaRK5ASX4lDLRdwxKdyBW7gUNM+7BHlLtUd5rlGjysO11VW&#10;4oH2szNe8nU2WVm5lxx2DXQvOeK2OaZ32UlezIPirHY43TX5617Mqm6ybOKH5pgg4Eo+ak7H4+AG&#10;RpFthVz2EuPWLcT49YtQZzWKbr+pe5tUf0YyPpw/4V8QBxqdFkzh/sClVWUZUcmnvDeMycO1YvIg&#10;evkGlibNy41Lgv61xRKIg40vqT7QpsrmmqcUAzmROYlLYbbKT0qmBtde7606CVFhWaDVGUBv8odF&#10;+d2ws+mcjziYN3GgdgPXv1d1mOcWXP0nDjdULMJDbTPX/M1baCndJp65m6tH3CYCOhbtFY0OFxV0&#10;K1PpQMwTq7vsGoFJ22sm3yH4gx0YWpWNGr2OOwyjf36caPgVWp2NstrN1Cl5aztEthfyRSfCqVJ3&#10;N0ohIBmDroPcl3s4bIyvj1t8A0uT5uX2MqEsKdpID1D3OuoDdc+AQW+BrMTFs1aDXjI9jrZfw8YF&#10;w2AwB4hSolZzIJbnr8UDdMybv1PuO7BhSZNogqXuOM8dOARoQ+ViPNI++c62cwHuH0FzGAw2uKvE&#10;7Q2sKx0QIqC+pF/hsrTq48aHJ1Z3GHcd/WdDkB2KXh+YVCgQ7wCE1uSgOSoAEweq0JYUhvoAq8gD&#10;mA/1/j1NybvbOY8C9HazCKtK2LQESt6RORWSIeQSvoYQO08gf0nI5GBp3mwu4idhwelTqoX9JLbV&#10;P4dGgxUzEhZJEeDDnOq8gTtbLmJZThc4HJHkcGnATn9W5K6C/rqn4WjHda/b6TnWcR17y0tEkqya&#10;4+wT0HvvdsUp3LxL9TjBOwDry8vxYNvLqudhrsMOemXOcvDTamFX08tu2wmozFs7qtHqoGvhXrq2&#10;1cc8jrHpdfpWS/w4sDQJyu7smLgI4M6lTfmotZswrm8hao16IQbyX+nDErXxkinB5zLtUCv6GXSo&#10;0WkgoqWAxIH6WMnPKH59q3CU1Y7NCej+c2THsAj4KRHFN7I0aV5qYqe5ZcGg2x6e97P9PhEwldU0&#10;iZfRfh0Otl+FSlcvaE12IQb0egskxlfAehIDp9zUqMkdHO54BXuKU6HX5Zs5Adzdt7us6MfdRUn/&#10;PF5ew1gOwEI80nFlXuUA3A/PK8UZzag12GB/6yW3zGN8Ll0ZTYpWa+Q8gyl1Ox+bXqdv3HBISdiy&#10;dMLOO5f3jFpRipa4YIxZVYaGACva0yNFAywZsuIB3h/GzNPLgbsLc55AeEMecB8G1bESFgCQsrsB&#10;uFqV2vE5AYmAsNpcsT1JcNlFadK80RKI7/r7x/HDU/VBNl3uFwFyJ2DucKrzJu5sPgdVhesgMiwT&#10;uKSoVmeC2CgX1BdvgR1NZ4G7Eav97Eyxv/U57HbFsvM8myLg3u9/4D3ct7L/4J+is28s9pXmYX9N&#10;L26s6gS1XYB7HYA3LmrAw23nVD//fIG7ReclV4HJEgQH266ojpksx9uvAc1ZYDBYYXPN6SkJi7Ep&#10;dvr2dQKEA6/mbDzM+0OYPFiDOpsZY9aWi/h/R3YMcIlL1fESt8CVgwourQdjmJOdPgwoSpShQeOQ&#10;eaoLsp5aCXNakNJni9uw6J4I2EBIk+aN9ku8kruy6oTHQjnuiYBMKQLmKNe5uzB0k6MUEVVA853I&#10;hQI/vRFyMltgR9slGJml3YFdTUewpyCaHehHnOgZYOz38i4ECRF+HwS/nzFcMfT/MeT00zH6k493&#10;u+j/S3JwoG4z7u+6ipuWtnFlI3ot5r7XFiFCsbitbhue6JgbnZ2nwxm6vjITFqLDPw6OtF9XHTNZ&#10;WATERxaA2eSEwfrnZ00ElBM/ZSeenUxVZ+MhUg+0oC0plARAhagG5MiOxoIrG6dWVlQyOcjxy7vQ&#10;B46sKNFYLKA4EV3y3D8Ch6lNpcqVr5F+tA24wzfdwy+Ju1maNO+yBcRPYiPz4aQHyz5uqX1W4cTg&#10;7MQlUgTMYThm+hixoWYEyrI7ITAwgZ6DWtAb7ZAQXcTJlTDY+KK41mbiOuAchh0NO4Xj/YAD7Tnu&#10;Ov1xYiW/pzgF1lVUwJalXThYOwA7G/fB7qZjsKfpGO5qPAQ7G3bjjvqdOFg3pOyo3wX8fwdan4GD&#10;Hedp/FbsKyuEnrzYH3Xnx/60pyAWu4meolRcX1GO26rX4YHW5+dt+M/DnOl6DVNiFyjBISlwXOX4&#10;VDjafhUiglPBbguh721qeQZj0+z07BIBycN1E1o1zTvXg8YQu0j81VqNaE0KwxLZ+XfGKX5zGzpz&#10;YvgCQEdmNBS/MbmE7rkM50+EVmfNi7yUvHO9oNHrWAT8Et/M0qR5mV0loLXcfc111NhUfUaRfQLm&#10;F+zkH++6ja0L90IQOWY6rYHnQdTozRAfVwHLFx+C/e1X6Fqg68FdDeTodcgphsP0mttIbHQuPgCt&#10;pY3kmIvKQB7fCeDY/J4CoiQbB2o3woGOC3hC7IBMLCSKHfqD7eewr3zB3Z2C+LGqRvR6G5e24lDT&#10;XjxAAuGET/VpmBlOL38dedU+IjxbOeEmgXmo9TIE+cdBgCOCxNnFWREBom6zwd8CrqtPXk3mplX+&#10;dAGm7GlAe2o4GoLsmPP8GtWxEs/jou+Dk7npOwRbWiTmX+xTHTefKH5zK9rTIzD9cKvq8blG0e0B&#10;MAZz4pzfN/iGlibNi4xzAf7TGRCH+1vdE0M7HhuqToqOwa60BkV2DJ5fsBjgTsPcMG5h/moMC80A&#10;P60e/DQ6sNpCIDosC3KSq2FJQY/SXrFT6aNrZVPts8pQ40uwo+ll4JyD3S0XPmVXy3nY2XKOjp3D&#10;gfqXlPXVI9BZuQeW5HfzThO/nsKVi/QGq3j2ZoQ5oO/eCr2K4+4uWAD0LnDhcMNO+ryvkEM/WUf0&#10;Bu5qOoTs8ItdBHrNTYsbcHfjUfF6x8XryV208WAREBOeg/GxpYq78lD2tVwEuy0UQgITlcNtl2dF&#10;BBQQ/2PPjILSd4YeKwKK3tpKDmcyJu+oxaAFKai1GDjuWiYBewFB5SliBcSeGoGFt+d3snDO86tF&#10;hariN+bPeQhckMzf/0dEDCFNmjeYlniD6713LD7k8bKOfcuOg05ngLKsdikA5jFcweVE1y3cWP8s&#10;FGV3QVBQEphNDtFNWkOigK7Jn8H/1hnBj45pDRZFa7QKNPR3jd6k+Gnp2L3cA4J/nl+HXk/x94+B&#10;pPhKWFS4DroqlgM71WqOu3sYS87dsKgGj3Sqf+4nwTsAu1tPY09xmhATfSQEhpr20zHp9E+UERIB&#10;nJyekrQY3RXayELUZHJCbGSBcqz92qyIgM3EaGR70eN3AcjR5wTg1H2NmDRYgxq9FqO6ikWiqup4&#10;yYxSeHMLhixKE6FBXK0pd6IJ3nONO8N0XZZgRFshls2XJPX3hzFxW/W9B1UfIU2aN1gm8b3wkDQ4&#10;3vmqxx3zVYv2K1qtHhblrZpSmT3JXOQGHm6/AsMNLwKLRC5Puyh/NbjSG5SMxCVKYmzJKFcZionM&#10;x6iIPIyMyBXw36MJOqYkxS0YzU2phcrcFUpL2SCso9fh1zvUdlnEhXP1oj3NxzyaE9BTGIeblrbi&#10;kfapV9ba1XRMxPpzou/GxY14sO1F+n8pACbDKRIBocGpSkZyFSepq46ZLOtrTotqV1nJS5UTUwxj&#10;HJtup26fJSDjeMe4IqDknUFI3l0PsT2VkHeuF3V2MzoyorD4TZkH4FWQUAtekiGEgC09Al3zsFMz&#10;r/6bIgMw68xy1eNzlfxX1qHGKFa5Psc3tTRpXmDHCYVLO6o9uNxNZ8VOsVJbK7oRq4+RSEY6bopS&#10;j6e7buPp5a/hyF1OqcD/z2PE+MfE3B9oO4vd7LC7HqquMzUeDCui11xfsQiPTnEHgDnYdh77SgtI&#10;BCTh1pp1Mt5/qnS9hkGBCZCdWg/uEAG8O9qxcA89tzVQkbdSmaooG5tup2bBxH8YAmxQeKt/XBGQ&#10;f2k9JO+sB2665J8fh3p/C+a+1K06VjK7FN7ux5C7QsASH0zf3TrVcXOVlF31aIrwR9etLarH5ywk&#10;AM3RgSwC/p3wJ6RJm00LJL5tsgTirpYLHnfKuWJMQ8kWhavENJdtlzsBkhmFOwb3VZSKkpqfOu+T&#10;5/58grt/j8eewkTc03Ja9fdOBPHeKheKPIBdzcfxOP1bbZxkApBwDPCPhYKMZsUdImCk8yYuLlwn&#10;dvGbyodnRQSsJCC0OhseFzpR9DrHVg9iyu561Bh0IgyoVIYBeS+8I7B4TAhw6VbXq5vUx80xuHld&#10;QFECJ0rz7pXqmDnLBzswcIHIC+HOwS5CmrTZMg1xnFe3FhVtAA6XUHtwuROOA19a0CcepqsWHZA7&#10;AZIZ5gYO1G7iWPspJAZzvH8ckLMP3YVJyt3dBPE6nAfAjbxOTLDyjxqcC7Cz+RgeEOE/6mMkE+ME&#10;iQB/ZzQW56waHXHHTgC9XmZKNXf8h76akSnPWzzpTsU4aettP50G0g+3PbE0qOv6RjQEWdGaHIZF&#10;b8792uu+DncSDqocyxGwJYXNCyHAlZK4dC3nrKgdn+vEri1nJ2iU6CakSZstiyD+zmGPgH2tr8yI&#10;Q86hGqVZHUIE9FWNyJ0AyYyzv/1F7ClKecjBfzycoMusq1yE25p2QndJJjf9+vR4X2k+Hm6/qPr7&#10;JDMPl6N1OiOxoqBHrOKrjZkMx0lIhIdnKVqDBYZbzs+4COBQoL8yBNmfWBqUk38jmgpQY9RjGpdd&#10;fIJgkHgHJW9th6Cx1WEIKE4ETh5WGzcnoGsy7WCL6GDturpBfcwcJ/1Yu/iuiQuENGmzZWuJj/PT&#10;6sUqpNpDy92coYdzjlhR08DWhufkToBkxuEk4fUVleS8TzQvIBE3LqyCXc3H4FjnDexfthx78mM+&#10;6S2IHxW1+wuTYLB+h+rvkswOR7tuod0RAYtcfW4RAQfaroDZGqLYnFHK4SmGAjFj0+7kLYf4b3tG&#10;JMf6P1YEFFzegAZ/KzpzY7D4LbkL4EsU3e4H//w4dgzRmRc7ZzvocjhbyOJ0dObHiQpBamPmOgVX&#10;NgDv7NF3/X/5BpcmbRaMQ4F+z0+rw811T8+YM85JnklxC4CbRO1qnvqKmkQyVU60v4rba7eIBlzq&#10;Tv99uGJwa816PE4/w02+tjfsFLH/Pa7Yj3vzY0d7ipJxqHH/jIloycRgR91KTvvSwg1uEQHbG18C&#10;P40eIiNzFc43UBszEcam3snbADEa1VkMj+uqyseCl2SA1mzArGdXqY6ReDeFt7agfx4JAY0GQquz&#10;gJtpqY3zZbgSkt5pxrj1i0TJTLUxcx3esXPmxLAI+AERyze5NGkzbB2Ekp5cBe5qpjMRTi2/jeGh&#10;mWC2hSoH27hDrPq4J3G8/RpurZc7CZKpcaj9IvaWuUSIz8OOf09hAnS74hWO/19fuRiPdVwVP3O4&#10;4xL2lOVCb3EarFtQhv3LVuK+1mdJAMjynd7GwY7raLYEQm1JP7hDBHQvPSbyAbKTqxReyFAbMxHE&#10;zDsF+wWCm309dhcg8/Ry9NP4QVhNDpTe2aE6RuL9FN7YApa4YLEjEFadTcJvbiXOpu5vQo1Jj9nP&#10;zGOhSuInabCGv2NmmJAmbSbNTHyZu6huqj0zo470UXogO5zREBySrhybhvO0t/k8JicukjkFkinB&#10;jvtw4351EcDJvwWxLARgV+sIjR+7Tnm1f1/Hy3Cg4zwcn0YCsMTz7G+/htzYq2HBoFtEQGPZViEC&#10;FuavgdPTeD0x+07SQon/MoY4YKzyj4pDQYhdgIVpqDXrgZyrx4oFiZfz3hDmX+zjRmKgMeggprvi&#10;sTtAvgR/jrDaHDSGOuZNJaTxcF3fBDq7iUXAbxMGvtmlSZshyyf+Mzo8Gw5PYzV+Kuxtu4IGs1N0&#10;cJ1OJ88t1acxJsqFM7mLIZlbcEOvjYvqxoTAvSRf+vuGiqWwtWY9bFraAVy2U+1nJd6NmGeMdmhb&#10;tM8tHdDLc1YAlzVuXTBEr6c+ZiKMTb+TszYCQpZmQtljVvc5xlhrNUJAUSLIzsBzg7xzPdzsTewI&#10;JA5U8ffq8+KO+1dw1SpnbiyWvDPPG9i9PwyOjEj+fv+HSCakSZspe5HAxrKhGQ+nGWh8Efy0eijK&#10;7oDplO5bXrGTcwukCJBMi+OdN3BzTbcQAj2F8dBdGAd7Wp+iY+w4ymvLV9nV+groDFZYvuSQaPSl&#10;NmbCtF+HzITFoNOboG/ZsWnNmWPT78SNE7fO+2k1kLyjbtzSoLy6yomWWosBc19aqzpG4oPQ951x&#10;okOsFuudFsg40U7XgG/H0BdcXo/0WTC2p0L1+HyihL7fyFYXi4CPieV8w0uTNgMWRfyH0z8GDrSN&#10;xTrPFPwwXrPsOF/zUFsyMK1t+uqCXsxOqXVLN1DJ/Iabcu1uPor9VWtgZ9MhkEm+vs9Q88ugIad9&#10;9bKj0xcBHdchLiIXTEY7bKt7ZkZFgJX4bZ3NBLkv94y7Cpzz4hqxWhxckSoaEamNkfguyUO1qNFr&#10;SeQZIffFbt/dDXh/GFP2NgKL2uznV6uPmWekH20TDhHxKiFN2kzYHgIWuXqBG3epPag8xw2sL9su&#10;ttVXLTky5W11ft8l6c1YmrPSLZU/JJIx5LU0F+B5ZaDhBfTTGaGv5tS0wneYoyQCggMTwGYJhD3T&#10;rGg2NgVP3LiRy7fNUQFQeLNf3fl7bxgjO4u5moyova46RuLbvDeEMT0VoqSkKBP7xvi5IV4NiYDg&#10;xRlgDHNC8dvb1Mf4KEWv9U8pvKnw1gAYgmwsAr5N2PmmlybNg8YLS181m5wwUPfsjIcCney8QY77&#10;ckWrN8OW+qn//tOdtzAzYRHWTHM3QSKRzD145X9z/bNCBGxpeG7aImBf22WwWIIhiITAIfq72piJ&#10;MjYNT9wWEj8OLEtRSt5Rj/PnUCBLbDAYQ+xQeLtfdYzE9+FY+sDSZLHjE1SeKv6tNs6b4c7I+kAr&#10;BJWnPDa/xecgkZaweYlS/PoUyrmSMIrqLOaJgVlDSJPmSePck+9FhWfDkRkOBWK4SVNa/ELFbA6E&#10;PdPounl6+esYG5GHHQv3u2GrXyKRzCV4TuirHQGt3gTbm86qjpkoLCC21D8vXisxboHCc5jauIky&#10;Ng1P3EYISNi8VFF1IMj5SNk3Fl4Rv3HxuDkDkrkBV4dyZEcLhzFmbTmwA6k2zlvJfnaVKGEb21Ph&#10;c+/9cRS9uQ2DF6aPTlWY5Z7tEUn99L1+iTAR0qR5yo4QUFe6lRzwmXeej7Zfw4jQDCXAGTW9qkRd&#10;tzEwIA76ap8SD2nVMRKJZF7CImDl4kOg01tgxzQWGxh+rdZFe0XYbmnuCoV3M9XGTRQxC0/QdMQf&#10;+Bm0Su7LvaqhQKLSSmIoGIPsUDQHm0pJHiX7udWgd5hBZzNh1lMrfUb48Y5VYv8y0Oi1kH6kzeer&#10;HN0PJzs7s2OnXJWLd/k4zIvu9/8gMvnmlybNA2Yh/tZkCcQ9bZdVH1Ce5mDrK+DvCIfI4DQ43nFt&#10;yg/nQ+2vosUWCtsaX5zWA14ikcw9TpGj3la5G40mJ+xrn14JZC48UEzOP82d0LZw+uVGxUw8QUsi&#10;fmJNCFHGaxbF/QD8tKJ8KMrmYPMDdqbTj7Si1qgDvb8F8i72qY7zNvh9h1bngNZmhLxz6qLWV8kc&#10;6SInPmpanyl2bTmLgFFiB9/80qR5wDi8VElPXAIj0+h4OR12NZ0FqzkAkmOKp1WBZbD5PBotAUBi&#10;RooAiUTyAKc6b2Jt6YBisQTioY5rqmMmygl6rejoIoXLGm9pfGHa883YVDwx4/hgCK/PU1QdfE4W&#10;XVMuQkO44sojxyUTQiRz+lpfBboeItsK+buH4EXpvvHdvzsEjsxoMIY6xk9y91GSBmvQWRCvemyi&#10;5J3vA63JwELgTwkZEiTNE3bSz08LLWWD006Umyqba06D0WCFwvTmKT9MeSWup/oUmi2BcLjjVSkC&#10;JBLJA7AIWJjfjXZbGBztvDGtOeJg+xUw20IVizVEOahyfLLcnapPpC8AAP/0SURBVIsnZK+I/gC7&#10;61UdprIPdqAjMwo0Rj0WXN0oRcAUyX5mJWadXu5z56/odv9YR2GdBuI3LVYd400Uv7mNBIAT/F3x&#10;UPLu3GoSFr2qDIMq04QwVzs+Id4bxtCqbBYBvO3YJWYAadLcZ3ri14wGG2ydZp3r6bB84V7QaPVQ&#10;V7xlWiKguXwYnPYIONF1S4oAiUTyACwCirI6INAZM+05YrDxJXouayE8NEM55YYd1LHp+MlmJH5T&#10;ZzNC7kvqdeHzLvSixqSHkMU+shLspbAzHVafiz7XZZkczvwL60R5Sb5Ocp5b7dXXAV/HJFghZk25&#10;zzc8ewB23mtzMKwmR5lusjOH92ktYjfg1wmO35YmzV3mT/xjoH8sHGy9NCuO80jHTVxc0E3XtwZ6&#10;q05MXQTQA74if42o200PZSkCJBLJg3TewIzkZRAWlExzxPREwJolh0U+QGbSEuVM58yJAJ6wv8P1&#10;1AtvqYROkOMRvbKMK61g1pkVsirQNOAdlaiOIsx/ZZ3qcW+G4+zj1i1ipxECipOg9I6XOtfkHCdu&#10;qxbvM/NU19wSAXTOg8pTMLK9cNoVj4re3Ab2dJEg/D0ii5AmzV1WQfw0L60JTkwzsW2qjNADNC1x&#10;MegMNtjdcnHqD2YSAZnJNRAZkg4jy1+TIkAikTzACRIBCbGlEB2aOW0RUFeyRYiAhXmr3NJcUczG&#10;E7BK4uOgilRQa0BU9MZWNMcGgynCn44Pyp2AaZJxrJ2bWKke83aKXt+KzpxYbhYHCVuWAgsDtXGz&#10;CjnHnLugs5ug8MYW9TE+Stlnd6IzLxbcVbI1YaCKRQBPOi/yRCBNmpvsLK/Ar1x6dNac5qP0YPb3&#10;j4OwsEw4To682piJwHW6YyILID4iH07LcCCJRPIQR9uvY1hoOiRGuuBU580pzxGnOq5DcWar6HDe&#10;Xj7slrnm7nz8RHuWgKTBGtVV/ryXe0FrNkBASRI3XZIiYJpwkzW904I5L6xRPe7tFFzZADqnBQz+&#10;Vii4vMHrrgcuZWsK9wdrYgiUuMFR9iZYBNiSw0iALXOLCCCBL5Kn6f7/AcEdw6VJm64ZiL8zWYKU&#10;/e1TL8s5Xbhpj0ZrgOKsDhjpvKU6ZiLwAz4wMBFSoovhdKcUARKJ5EEOt18Bf2cMpMWU4XQ6io90&#10;3ICUmFLQavWwvurkjIkAnrC/pjXplfyL61QdupQ9Yw3CRNMlleOSSSIqLS3A8IY8sWqtOsbLieos&#10;FuE2EW3TD0uZKJxHUXjzySv7+a+sE9drUGUasNOsNsZnoXPNO3LJO+rcc+3Qa8StWyh2duj7PElo&#10;CGnSpmPce2I0PrpIGel6TfXB5HluYEvFDtBodLB84f5pVSc60HoZLdZgzExYCCOyOpBEInmI/S2v&#10;oMUciHnJ1TTXXJ/yHHFq+WsQEpQMBoMVdjS9NGMigPsDjHITMFWn4r7ykJmnOqUIcBNFrw2gNT5k&#10;rGSoynFvh51xY7ANNAYd5J5VTyZ3N66bm9HflaB67H4yTnQKgRK9onTO5a8Uv70duV9D+sEWt4mv&#10;AhJNhkArn7M/Izg/SJq06ZgoN12Rs9wtMa1T4UTHdcxPawCTyQlDDdOrtb2n+RwY9RbIT6mZtc8j&#10;kUi8l92NZ8FEjvuCzDY42a4+ZiIc6HgVTOYAcPjHwqG2q6pjJsvYlPx46yAgrCYHOGn1ESeBRIAj&#10;J0aEA7mubZIiwF18MIwhSzIwprtCJF6rjvFmyLlO2VUPGr0OAhekQPFbnhczWWdWoDUp7ImOfcLm&#10;peCn8YPknXVz7notJCHE92LWaU7Qd891w0I0qDKVRcCPiBqeFKRJm4a9qNFoYfnCPbO2an6k7QpE&#10;hmRAsH8cHJpmdaIdjS+BQW+GkvRm5VT71Ff5JBLJ3GSw/jkwGiywLL9nyvMD71b21j5FvosOUhOX&#10;KO4qqHB3Tn6snWKHKWFgmarDVPRav1h5dEyzQ6nkUdIONKPWpEfX9U2qx72d4te3AjvlnICb+6Jn&#10;dwPK7gxj3PpF6MiKpr8/pls1OcbhjfkkTrQgKlmpjfFVSPxwfg5/NpFP4sZdjqwzK5FDqGg++FVC&#10;K2YGadKmZr+m1xlhOz0Y1R5KM8He5vPgtIVBckwZHOu4rjpmomytfRr481TmrFA9LpFI5jeba0Zo&#10;jjBBS9m2qYuAzptYWbhOVAaqKh1QuD+J2rjJMjYlP94+xyEd4zWwYkeKRULU8lJOCn7kuGTqFN4S&#10;AgsT+peqHvd2St4dQk5QpWsIwhvzPJsbQK8dWJqMQQtSoOyDx8T5f7ADA4oSQGPSQcEr6+ecCMg8&#10;2cUiQMm/0OfeUCcST878OP4uPyYW8MQgTdoUjJuEfdvpH+O27eypsIkfyrwyV7hu2kJkU/Up0OkM&#10;sCx/rdwFkEgkj9Cz5DBotQZYtfiA6vGJcLzzBkZFFync3HBTw3Nu67I+Ni2Pb7zi9+c6qwkKrqh0&#10;ASYnI37DIiEC0g+3zrn46lmHzmdsXyU6sqNF/XfVMV5O0esDaIr0B63FCPkedLqL39yKxhA7hNXn&#10;PlEEcGdjU4gTit4YUB/jq5AQSt5Vz6F5WPjqZvUxU4WuxeQddSKhmuaE84RMEJY2FSsiPslJa1C4&#10;vr7aQ8nTcJOw+pIBsa2+sfYp1TGToXfpUVGto6Zoo6J2XCKRzG86K3YBh0BurB5RPT4R9rddAr3Z&#10;qdhsYXDIjXPn2LQ8voUR/8NJwVxW8VHnYJDr2YPOaoDxKgdJpgf3YDCFOTDz9HLhiKmN8WrIMY3b&#10;sJgdR4xevQBK6JpRHTdN8i/2iXCV6FVlwHkqamMYDl/j8CRuZuap9zJr0LnmCl38+TixXHXMNOBy&#10;r3cThP+SsBHSpE3WnuP+ACuWHnbbdvZkGem6hemJS8DhjIHD7dMLBWLWLD4gREBzyVbV4xKJZP7C&#10;K/Z1xZuAa/sPNb6kOmYiDNQ/K6IqosNzwZ1V1cam5fGtjYCIpgLVJMPiN7aBLSVM1BEnp0OKAE9A&#10;Dm3Ikkx0ZESJ+vaqY7wcDk3ROy1gSw4HrjuvNma6pB9tFzdIQv+y8Xek6P8zTy0XO1exvZUzVrp0&#10;xqDPw2FXhmCbUvKO+wUOl2ANrcri88whQY2ENGmTMSPx12ZLIOx3g/M9VQ7R77bbIyE3tQ64a7Da&#10;mMnQVbFTrPK1LtgudwIkEskD8M5jZfZy0JkcsL/1suqYibBi0X7h4+Sm1MJpek21MVNBzMyPsesE&#10;pB1qURUBRTe3AIdgcPJnydvbpQjwEGmHW1Cj12LWUytVj3s7xW9uA0dOLGitRsg72+OR6ySeK/7o&#10;NJC6v2n81ycnOWbNAnEjZY5w9RyVMb4MfZ7AsmTu3O2xXaPcF9ZyxSeeOH6b0BHSpE3UUohPYiLy&#10;4PSs9Qd4FTfXPSOahLWX7xCrdGpjJkPbgkEhAjrK94yqHZdIJPOX0523MI8cd3//eDiqcnyiLC3o&#10;Fb5LlavPrblHYmYex3jV5hsc6jNedZqCy+vFCq8zNxZK3hmSIsBDiLj6cH8Mby7wzdwAckgT+slJ&#10;pws4ts/9K/Ac1hPZ6gKNUQ+80q82huGVbGdODOjtZii63a86xpfhz2dLDVes8SHK40KipgVdf/5j&#10;CcJcpaCEkCZtotZKQHFGy6zW028sHUCzyYnb659TPT5Z6PXoftDAisX75U6ARCJ5gNPLX8PE6BKI&#10;iymBqeZB8cp/XkqN8KFWLto3YyIglvjEGh+slIzjtHETKJ3NBEHlqVDyrhQBHoPOf+JgNRoCrUIQ&#10;qI7xcgqubACtxQC2lHAoJWdVbcyUoWuPqwLxTkPuS+OXImXHX0cCQDS+m4OVrHjHhcSiYk+P9Ggn&#10;5MSBKhFSRfPDU2KmkCZtYnaKgPby4VmronOi/VV6mFZjsH8sHm69ojpmMvBOQk3RehLEGli9+JDq&#10;GIlEMo/puo0hwSlYmNkGpzpvqY95ArxzGhORJ8qDDtQ/M2MiYBEhnCvVJmFE1lMrQGvSQ3h9HpSo&#10;HJe4j6LXt6Ip3Imx3eU+myDszIsTNezzz/W6VTCWvDMIjqwo4H4V+Zc3jPvaLBDYeeVrmqsEqY3x&#10;ZQpZ5JAod+bFKp4UAXnn+0BHgovmhz8gZJUgaRO1XyRwoNa9D7HJcKz9GsaEZmJ+Wj2eUDk+WVgE&#10;VLvWiZ2A7iWHVcdIJJL5y6GO62ixhkBtST+OTHEn4GjXLXQ4IxWt0QZ7Wy7OmAhYT0BUV8m44RsZ&#10;R9uBewhErSiZe5VWvI5hTspEY7ANC29uUTnu5dzZgTGrx+LxU3bWP1EEcGhL1pnxQ3vup+St7WCJ&#10;DQZDiANcN7eM+zNpB1vE7xfX9FzLByBcVzeBRqcBzgvwpAjgez2wJInPJScIuwhp0p5knD/yDyZb&#10;KBxquzJrIuBg22UMcETi2mXHyIGffkgSi4BlBb30INWgFAESieRhhpvPodZgwTVLj055zhlqvYha&#10;vRmCQ9PhaLv6mKkyNj2r2zMEJA3VjutUpexuULgsY1xPpaJ2XOJeMk50IIkuTN3frHrc20k73Ap+&#10;ei1w/L7a8fspvL4JortKlPF2oe6n8MYWUbrSlhIBHBKjNobh8pl8TSdPQIT4IlyFiXc6ghenT+i8&#10;TRkSUJkjy8WuDp1PXt2VCcLSnmTcH+CnWWkNU46LdQeDDS9gYFCSqBCkdnyycG7D0oIefpBKESCR&#10;SB6AFwl6qk6iTm/BbTT3qI15EiwcupYeoWetBnIyWmj+nFpI0XiI2Xkcu8MORdbpFeoOEzkCiYM1&#10;SGNEjLDqGIl7eXcQrYmh3BVXNL1SHePF5L3cI3JI/F3xj88hoWsr42QnRrYVjhuK9ik0NueFNWJH&#10;KmRRxrivya/DPS3ouoacZ1fPyes1+/k1QgSEN3i4OzND59OeFsHnkyeRDJ4wpEl7jJ0gYPmyY7O2&#10;C8AP09VLDmF+aj2OuOlByiLg3k7AGpkTIJFI7oPnnIbSbWizBsP+1ktTm/s6b2JZ/hqRD9BYuQvc&#10;sYN5P2J2Hsf+wE+rHb/LKzkZCVuWiDeWNFT76HGJ+3lvGFN216PWasTcl7vVx3gxrlc3gzHIBtak&#10;0MeXlL0zjNErSjFmVRmUPSmBl65D3q3i6zBu/cLxw3zoNbmUrdZkgEJ6H6pjfBxenefzENVRrIx7&#10;HtwFvX7M2nLx+4hdhDRp45me+B2TyR/2tV+dNRHAbKt/Dvvd0CX4HrzSV1XQR/eABlYs2ierA0kk&#10;kvu4gcWZ7RgcEIdH26+pHH8yx+k14uMWKBqtHjY3vkAiQH3cVBmboh81Lg/6L4ZAGxSPV42GnKr4&#10;9YuECJhIjLfEPRTdHkCuAx9Wlyvi5tXGzAR553qh8Hb/pL53bi5nTQxVjCEOKHxMc7kScjCdWdFc&#10;VlQ4+WpjPoWOh9XkCGc08/T4OQTs+HP1IEdW9Jy9VtMOj+U8xPVUzMhn5B0Y3nmg3/llQpq08SyC&#10;+F54cCqMdN2eVRHgbviBfK86UHv5sBQBEonkU461X8fE2FKICc2EE+3XpzT3cQ6Vwz9aMZkD4IDK&#10;8ekyNkU/amnEj515sTCuo0kiIK534ZgI2N0wZx0rb4O/D5EgHOZA1/WNqmM8DjnpKXsbgWPxVY+P&#10;A7/3wAUpCleWKbg0zg4TUXhrC+qcZkg98JjGX3fhLsrmqEDQ0/gi+jm1Mfx++bX4Wo3tXTj3OgXf&#10;JXlHnfiM3JNB7bi7KX57O7Koot/5QyKXkCZNzbifxA8zExbxVvasioCjbVdhb/N5t76HptKtdA9o&#10;oLls25wSOBKJZHocabuKwQGJmB67AE90TC0PaXfzOTAYrBAYEAcnPdBkcWyKftSWExjVWTS+w3S/&#10;CNgldwJmEo6XH0sQblI97mk4vj5u/SJyuie3E8DOeGRboeKn00L206vGDd3JemYlao16yDqz8omv&#10;n/tyj3B8ndnR4+YPcPnasJps4N+b++L4fQR8HdE1mc5F8s66mfmM9P1lnOgALg5Av/dNQpYLlaZm&#10;K4lPFuetmVUnmWNpWxYMQvfiQ259H23lQwp3DK4uXC93AiQSyafsa74ADmswlGa2TnnO6a97GnRa&#10;A8RG5CpnOm+rjpkOY1P0oyYqA6Xua3qsCIjvk+FAswGvwNqSwzGwNBnL3p/5BOGyD3ZiZGshFL++&#10;dZIigK6ZzYtG+ZpJO9A87rWVuLVKNPXKO//kfgLJO+qF4xvZQYKVrkm1MUX0Pk2RAWAMdQL3FFAb&#10;4/OQQx6zeoG4H7kUquoYT0C/l8uz0u/9HhFHSJP2sJ0klOUL986qCDjafh3DQtNxe+0zqsenyqpF&#10;+0kE6KAyZ4XcCZBIJJ8yVP+C6E7eULxF9fhE6F56GLRaHWQkLFK4c7DamOkwNkU/ap/302sg7+XH&#10;OGHkwCVsGnPoZGLwDMPnvn8Zak16JEdZfYwnIWc7uDINi9/cqn58PEgEsLDkayahf6lSpiICSt4d&#10;wrDaHDSG2NH16qZHjj8AOaBhtbliJTqVRYXaGILFhNZsAP/8OO4UPDdFAJ1LLr3K5zbzVOfMfcb3&#10;hzC8MZ9/708JXvGVJu1h+wyHywzUPzurTvKmmtNot4bggZZXVI9PlfXLToiVOldqPSftSSEgkUgE&#10;G6tPoUFvwe4lR1SPT4SWskF6vmqgNKvNIzuNd+foB8xM/I3eaYHHOnnsiG5ZKlYek7ZVq4+ReIz8&#10;S+vQEGDF6JWlqsc9SeHrA+jMi8Xit7epHh8XctqzznSKa2a8yj9cNYjjzC3xIVD0BJFR9t4OEBV/&#10;LEbIv7huXMeXBQILBS45Omc7W9O5DK3OEiIg+5mZLYGafrRN/F7iNiFN2sP2xwazP+xvvaz6EJop&#10;qgp6MC4iH4+7qUfAPbbWPQM6nRHS4hbAyCznPEgkEu9heeVu1OqMONjwkurxJ8GFBxblrxHP15qi&#10;jTMmAsKI/zFHBz4+gfK9YUzaXo1+Gg3Gb1n2ieoYiccoeWsbOrKj0ZYSPvkV+WnC5Ukd6ZFQ8vbk&#10;Q2tyXlzL1wxENBeoigDOMzBF+ENQeSqH7jxy/H5yz/YA5w44s2NYPKiO4Ws4qqNI3EQivE1tzByA&#10;OwQHlacIgcX9GNTGeApO5CZByuf424SVkCbtnjmI74ZHZCvHOt1b33qypMeVY1XhBpEboHZ8quxu&#10;GkvciwrLmnPVjyQSydTgHiJVBb1osYXiwSmWBz3deQvzU+vEc71r4Z4ZEwHpxA8dmdHAjoXaQ1/w&#10;3hDXZ0c/LYmADQtHVcdIPAavaMevX8Sx8zMbEkTfOyckOzKj8ElOuhp55/tAo9MqoYuzRtVEQO6L&#10;a0Fr0kPsuoWPd2TJueemWHStYvLuBiFK1cZxsjC9V/DTaSD/0vi7Bb4O36v+BfFC7ORf2jCzn5O+&#10;i4gWEYrEk1UrIU3aPeOqUZ/kZTYrp7rc2+lyctzA6PBsHGw8q3JsenAJP7sjGpyOKDixXIoAiUQy&#10;5sDnpdZjTGQBTrXL7+mu1zAxpoSfq7i++syMiYBy4ieBZcnw2K605AxyFRIOs4jrqVBUx0g8Sv4r&#10;61BrNnBY1rhOsNuh7z22uwKdubFTSrJ1XVuvkJOvBFekwSM5AfRv+izAu0tZT6988NhDuK5uBJ3N&#10;CMYwx2PDhgoubwCtxQCOjKgn7iz4Mix27GnhCndO5qZsamM8Bl0TOc+uEl2bae54j9AS0qSxrSKg&#10;fsEgjMzyTgDnBLAYUDs2HUQzn9gyRW+0wc7WV6QIkEgkeKrrNsZE5GFxZhuwIFAb8yROkAgICU5V&#10;/DQ6GG4665G5ZWyaftCaiJ+G1eQqjw8HGuLutUIExK6dmeZEkoe4M4z+eXHoyIqaORFAhCzLRP+i&#10;hKmJgFc3oc5iwKAyrmz00Humz+AsiANDkB2L3nh8iFPS3Zr4nBjM8fBqY/gaTehfJnYLWFzMRiWl&#10;GYOuBa7So/O3KEWPacTmKYrf3g7cr4HO9XeIEEKaNLYzfho99NWMuL3dvdfQeRMrXX1jW/ZLj7i9&#10;o6dEIvE9DhNWezg0L9g+5QWQQzRnWmwhitEaxDlVMyYC+ojR6BWlT1zdT93ToGh0WoheVaZ6XOJh&#10;yImO37CIa+pj/sU+9TFupuSd7ejMicbghWlQOoWOxYU3t6DOasTAkqRHRIDr2gaxsxFYmjxuzX8B&#10;Of08hq5TSD/aPq7Dy3kC3PBOZzU9NnHYm8l9qRsm0hSOG7EZQxyKKcJf4QZqamM8yzAElibxd/J9&#10;opiQJo37RnxgMDpgR4t7G3R5E+z095DI8dNoITezFU6RKFAbJ5FI5g+DTWeRdwc3VJ2a8tw31HIO&#10;tHozBIekeyynamyqftD2EUrC5iVPFgH7msZEwIpSLPnM3A218Gayn12JGpMekwZrVI+7G05CNkcH&#10;YlhdzpQq7QgRYFMXAWkHmvmCxLh1C4XAuf/Y/biubkSd2QDGUAc8btW74MpGMPhbwZocBrxSrTbG&#10;m+Hzm9i/THnSrghT/PoAckUvW2qEMm6Xb48yiDFrFrAI4FKhvYQ0aSbijxz2cDjcfnVOh8nsb7+O&#10;3NbfERAHR1SOSySS+cXqpYfRQnPCzmmE8fTWnqZnqgaSE5covOOoNma6jE3VD9oLBKTsaXyiCMg4&#10;0gYavQ4i212flLw75JMrrb6O69XNvAKMIUszxWqw2hh3UniTfl+ogzv/Tkn48fvVWYwYtCDlARHA&#10;rxXemCeq/WSeXj7+6j59xpDFGSIMLZmb1L2nPo5JO9QCfnotcAIxO6lqY7yaOzswelXZ43Nz7lJw&#10;ZYNIqA4oTJi1/Jz0Y+1id4a4yBOJtHlvHBb27fDgFDjRObfr5490vYaR4dkgYncbX5rTn1UikTyJ&#10;G7jM1QdBzhg41HppSvMBh082LNgpenGV5q1WRqaYV/AkxEz9kHGtb8w43v5kEXC8AzUGHUY05o9K&#10;ETA7iJCXnNixUqHjlcl0I/mX14M+wAoxq8un5Gyys6ox6ZSQhekPNAvj68eWHA6GQCsU3tj8wM/c&#10;D4fHsGPPfQTGzQVg6Fh4XS47pJh2uNUnr01OZI5eWSbi/dWOfwoJIXFetBoldGnW43N5PIjr8kbQ&#10;GLR8zn+HJxJp895SiP9IjHLRQ/D63BYB9MDOSx3LU1qz+KAUARLJPIZ7kWQnLcXokAw81ja18qC8&#10;8l+ev0bkGtVXDpEImLlwoP9DQM6Lq54sAk50ioog4fV5ypxtwuQDxKwqQ+E8X/d8VZi8sz2gs5sg&#10;fsNi1eNPQpQI1WuV0GUPlgjNO9cjuvoGL86AcXc0yBmOvFvzP7an4rG7AEWv9fMOCRhD7FB0u191&#10;jFdDny3jZAcmbFqifvx+3hvGzFNd4rxEthfPmgjgfBFrQghPWv9JBBDS5reVEj/IT6mdF05xXclm&#10;cQ8uye+WycESyTzmaNtVjApJx5ykZXiiY2rNCU903MDMlGqFc43WVp/yWGEFMVM/ZL9JQP7Fvic6&#10;lOx4cPhGWE2O3AWYRTJGupAca8g6s0I4j2pj3EX2MytF2Eni1qrJ7wTQe8t5iZuF+WFke9HPmoWR&#10;0xrVWQz0/5BxsuvRn7sL7xBwUyou+Zl/ZYPqmHuk7G646xQXPb7pnZdSQucqqDyVu/GqHn8AEgGp&#10;+xrFikH8xsWz9nn5++S5gN8HUUZIm9/WQXy8xNXjkfrW3sa6qhPi2s9IWDTlkoASicT3OdhyCQMd&#10;UVhVuI7+PTXn/Vj7dYyJKhjV6c1Kf8PLHptDxUz9kP2pn1476np1wxOdvMyR5UIEhFZnSxEwi3DH&#10;Vp3dDHHrFj05dGSakFPKK/mQsrdx8t85ObaZpzvZWVXi1lYo90QAJwvr/S1gjQsedxeg+N3tGFrF&#10;Mbd+GL9xyWN3AYrf3ob+rnghFnKeW+2T1ybnTmitRsy/tE71+AOQ058wIEqhjuVJzJbood+buLX6&#10;nggYIKTNbztCwIrF++eFCNjVfJ7mRhMEByXByeWvqY6RSCRznx2NL4LVHADdS4+qHp8Ih9uvQFBQ&#10;0qjJ7A972jzXf2Rsqn7Q/l7nMEHRrf4nOk9Zp1eIVWFyzlSPS2YIcr7sKeEQxA3ePOkAkuMtVti1&#10;fpB2ZApx9u8NY9r+JuEkJg7VfNosLHVfs/i/qI4iGE/E5Dy3Rjj1lngSCk+o9JN/cT3wjoGoCvT6&#10;Vp8UAWmHWtAc4S8EjdrxB6DzGLNmgdgJyDjapsxkz4iH4TmBRSK9l0uEtPltH2i0ehicJ4myR4ng&#10;sAxFZ7AqOz340JZIJN4NlwU1mp2ws+W86vGJcKD1FXA4wsFmC1MOtV+bMRHAJd3+2RBsV4onUJZQ&#10;igDvoOyDnVwdCEzh/uDRGvHkbCZsXiocdl7RVx3zOMg5Tdi0RDir6Ydax2LX39+BwYvTwU+nhazx&#10;qgLd2SE+H/9c/OYlj3fq6TUTt1Zx12GIWlE6fn6BN0OfIbwxH6OWl9LfVY4/DJ3X8IZ8hcOpsp9d&#10;/dhdEk+T/8p6kTNC39WvEnpC2vw0fpZ8MyAwcf6UzOy8icW5K8T81rH44NxtjiaRSMaF7/vWBUMY&#10;RHPfdGr772k+x7sJSqB/LBz1YHU1MVvfZ/7Ef5mjg0aL33pyXfXMkXs5ATIcaFa5M4wxqxcIR7rg&#10;CbHy04HDd8TvoYdcznOrVcc8iajOIlFWNuf5NeSsDmPRawNoCLKBJSEUVOvhk0PLVaj89FpOOoWi&#10;1wceHXMfnJxqSwkHDYnTvPO9qmO8HhIB1qQwzH25R/24CiGLMhROuM672Dt5ceZGeAfRFObP18jX&#10;CQchbX5aEfFJQWYLeKq0nbfBycCrq0/Sta+B/MxWOOmhah4SicR74XygsuxOzEhagiNdt1XHTATu&#10;L2A2OSE0KGX0ROeNGRMBocT3bclhE6o5n3lyrDpQWH3ulBpHSdxH8o46kVib9fRKjwky7uIb0eoS&#10;IiD3bM8Ufs8gBlWmKjqbicTKRhG6FL26DP00Gkw90CxEwcM/U/haPzv/qDXrOfH5iavc6YdbxS4A&#10;9xIQOw0qY7wa+nxZT60Qn3ni+R2D6J8fN8rVlVyvbppVQV785jawJobyNfIPRAQhbX7aUT+NHlYt&#10;OTKvKuXsbb8CBpMDQkLS4OgUq4JIJBLf5RQ5/nExRVjl6sORaTT42lb/omIy2pWo0ExeUJgxERBN&#10;fOTIjJrQaiI7XBz/G9nikn0CZplMLteq10HqVBJ2JwiLgJAlmaN+eq2Sf6Vv0ivO7CDa0iKBS3cW&#10;vbYVXFc3itARW0qYqgDgUBgO//HTaSC4Mu2JwpS7AgeWJosQNa5cNZthMVOFP2NASRKGVGVNWAQU&#10;v7Md7WkRoHeYxXlVGzNTlLw9CM7sGBYB/0ZwnXhp88/MxJdt1mDY3XxuXsXGn1r+OgYFxIORhMCe&#10;5vPz6rNLJJJX8VD7dbQ7o3DN4oOqxyfK1rpnwGiwQmxEzuipjpkLB0ogfuTMihmdiAOVsqte4c6t&#10;0asXyJ2AWSbnhTXAq+XxGxZ5VASwk60x6dF1fZPqmMcxFiriECvFJe8McplRsasQv1G950DexT7k&#10;XQPuMJx/oU91zP3kX1gHeqdFvP5sO8NTJe/COtQY9Ji8s071uBrFb2wDS3TQKIdVFZMTrjZmpmAR&#10;EFSeynHR/0PkEdLmn8UT34kOy4JjbVfmlSN8uvM2JkQXgk5nhC21T0kRIJHMMwYbXkKz2R+31z+n&#10;enyi9Nc9JURAQpSLd1NnTAQkEz/xz437RHVl9n7oeCKXJdQIJ25W45AlnJC5Dthh5nr7HhNk7w+j&#10;Iyt6VG83KUU3t0za2Sy4vAG4FKgzL5ZX/sGRGYXktGPB1Y2PjC1+cxsGFifyThMmDFSp7xTcz/tD&#10;GNHi4gsaE/uX+aQAYOGd0L8UtSSyJpPbwXkVxlAnmMKddB8Oz64IeHeQk5pZBPyIWExIm3/WQPy4&#10;PGcFcMMbtQfPXIU7Bxek1oNGo4NVi/ZJESCRzDNWLT6AAfZw3N98UfX4RNlQdUbR682QHF2MpzyY&#10;XzQ2Zf/MhAgIyJuACCCHMHZtuVjJTd5V75tO1xzCdW2jCAcJq8r2nAggJ5VX2Q1BttGprLRzMrDO&#10;YoSQqixIP9ImmoYlD9eKxlgPjKV/p+xtRI1Oi/aMKCyaQMWj/PN96KfXoTkmEEremt3V8CnzwQ50&#10;5sYghz5NJpSpkASZ3mlWzLFBSul7O2b5sw9izJpyFgE/JZYT0uafXSVgQ+2ZeekEL3P10fWvgerC&#10;dVIESCTzjMX5azAiKEV0DVY7PlHWV50WIiAlpgRmUgQkEj/yz4l9YjgQl6UUZQlpss843i53AmaZ&#10;wtv9aAyyY1BZCjmBnlkNLnlnEM2RAYo5wh+K396uOuZxpB1qGcsh6SwGTny1pUViCTmND4/LPdsN&#10;xiAbixrMnmAVovDGfPDTajBhYJnYpVIb4+1kP7uKw5+4K/OkRIDr2ibQWY1gSw6Dsjs7Z10AJW6r&#10;4nmB2U5Im18WRPxLaGg6cN18tYfOXGfFov1icawgrQFOTyMxUCKR+BbHiYyESsxPqcUTDx2bLPdE&#10;QGpM6YyKgLHE4KwnJwZzucjAksRRGg955LSpjZHMHMWvbwNLTBA48+PELo3amOnC5TkNgVawxIWM&#10;lk62/v6dYYxdt5AfjkpYXY4I80neVf/IOC7x6V8QLyoGJfRXTeizFL66mXcn0Bhih8Ibm1XHeDv3&#10;EoK5NOhkRQwnaWvNBoUT+kmcz/q9mHawmQUATy6nCGnzyzYSWF28WdTLVnvozHUG6p8VIiAuqlAZ&#10;kZ2DJZJ5w7G2qxgdnIbNCwZFyWC1MRNltnYCwokf2FPDofRd9Qf8p7w3hLbkMHY+gFciVcdIZgxe&#10;mbenRnDMPneM9cj3UXhji8g7oN8zqnb8cdxraEbX10/0gZb/DShKwEcam9E1xUnCGoOOhECcEB0P&#10;HFeBdxJCq7NEbkrClqX0uX2wORiR93IP6qwmjOwoVj3+OPIu9Chak0FhAVj22Z2qY2aSrKdW8PfM&#10;k8sVQtr8MQvx6xZzAAw2vDBvQ2H2tl4EnckBDv8Y5eg86ZEgkUhexYOtlzHQPxb7659XPT4ZNlbP&#10;Tk5AIPHf3JSJyy2qPeDvwY2dDIE2MEX4Kx7tUiuZEByq48yJVWwp4R7bCeDEXo1RN+rPib2T/B0c&#10;929NDGHn8BODv0UpuPpo4is3n+M8AbqusODao8nCanApUHpNtKdFTiqExqvg/JqeSuRwpuwX1qiP&#10;eQw5L64VTfsCihOVsjuznRNAouR8971woDuEtPlj2cT3EmNK4Fj7/K2Rz11Cg0LTFJ3RBjtJEKiN&#10;kUgkc48djS9hQGAiHlY5Nln6656+Vx1ImcnqQFbiX41h/p9w2UG1B/w98s73gZ9eC/4F8YrPOl9z&#10;CF4RDyxL5vKYHhMBXLLTT6u962xO7new08+7RnR9YfTKskeOF702IGLauflcCvc6mEhIDH3OgMIE&#10;EVqUdqDZZ0VA0RsDaIoMQDqvqjkSTyL72ZUKn7fgilQSZ7MvAlwk4FiU0Hf9FZ5UpM0L0xJ3NFoD&#10;dC87Ma8d31NdtzAtpUrhpoV9taelCJBI5gk9S49iYmwZjiyfeqfge3zaJyA8e0b7BOiIf9QHWOGx&#10;oRjkbGUcb+eHPDcKA84PUB0nmVGCF6WjJTaIQ7k84gjmvLRGrPAGV6Z+MqnvnK4XTgqmn0VbcrjY&#10;Rbr/OO8kBVWkiTyAsLpcmEi3aiZ1X7NYPXfmx2Lx2765G8WVnOLuhkBlnlmhOuZJ8A4KN4oLWZIp&#10;Sq+qjZlJuB8EVyui7/tPCWnzw1oJSE9aBtwxU+1hM1/gLqGVhX1ivmus2KHM19wIiWQ+wUUAqoo2&#10;YkV2F450TL8gwPb6l+52DM6Y0Y7BbH+pMRuUwhubx3cmyKmL37hYiIDEbVWTDg2ReAD6TrjLrDkq&#10;AErf8UyJzKynuoQICKvNmbTwiyCxyKvV7LA+cIyunZi15XwhYkBR4qN5AuOQd6EP9XYzGoLsMJma&#10;+t5G4a0taI4JQltq+IQ/+8OwIOeqS/S9jHqDCODPYQxz8vzwLcJASJvbZiN+32y0Q3/t0/N+5ZtF&#10;QEvlbvF8LM/vGT0pRYBEMuc51XkL0xOXYseCYdXjk2VX01mwmJwQGpSsnJhhEfB7nGTJ8d9qD3iG&#10;V2rDanMVdjw4JlttjGSGeW+YvpMcztEQ+QGqY6YDiYz0Y+18wUBks4tjz9XHqcBOoT0jEg3BdnBd&#10;/1kSOYe+0PWDXN6SnHnMO9fzyM+q8v4QhlZni5W2uHULPRb+NBOkcj8EvQ7j1j+50zPfd8WvP9qf&#10;IXV/o+jcHdlWKL6nh4/POO8OoSU+5BP6fv6dsBPS5q7piWf9NFqlPH81TLcs3lyAV/7XVJ8COieQ&#10;n9GonPRgUp9EIvEOuCRyUFASbqkeUT0+WfY0nwerOVAJ9I+Fo50zFw7E9msEcHKf6gOeKHl7O3Jy&#10;qM5uhrwLfVIEeAMkAsLr8xRTuNNjIiBlX4MoCRvdVTw6GRHA1aOMIQ6wp0VA8Zs/yzURdfHtJtQ5&#10;uDb+qkd+ThV6H6n7mzh8BqzJYaJbruo4H6Dk3e1oS40ATrB33XxyaVM+d2kHmpWHRU/KrnrukQBR&#10;K0oVjzWKmwx0LTqyolmkfZ8II6TNXVtNfJwYW4rHVB4w8xEuDbix7hng/Ij0pCWj861rskQyH9nZ&#10;dA7tthDcS3+qHZ8sB1pfAYcjAmy2UOVg+9UZFQHvEeyUjevcc7dYjj3nLX8uG6k2RjLDkOMV0VSg&#10;mMI8JwKStlVzOBDE9lXCZBKDs86sAK1JDxzvf6+Ep+vGZuRKRuy8JvQvnfBqfu7LPah3WNAQZIOC&#10;S+tVx/gC7Kwn76gT1ZAmupvBYip1X9MjIiBpKych8vdSMeoVIoAEon9hAgvGnxDxhLS5aXHE31qt&#10;wdhf94zqA2Y+wiJgS8OLilZvUhLjyj7hBkJq4yQSydyhd+kRDAlMnHan4HscIcc/JCRVMZqcsIsE&#10;gdoYdzA2lT9oXNsb04+2jbsTcG9l15oQCkWvP76KkGSGGBMBo54UAQmbl4o414TNSyYuAshhjeut&#10;FD+XsrdJXCuFt/rHBABdZ9GryqB4ou+XfmdgabL4uYT+ZepjfAQO66FzAMZQx8TKodL55+Tq7KdX&#10;Pni/0f/Hb1gsRMBYn4T7jrmZ3BfWTihpu+yDHRi8KIO/cxaNWYS0uWfcGfjrGr0JViw7qvpwma+w&#10;CBhoPKvo9GYlMbZUkSJAIpn71BWux9zkGnTXzh/vrMbFlPBiAmxpeAF4XlEbN13GpvMH7QwByTvr&#10;xhUBeS/3gs5hAmdeHJS87ZkkVMkk8fROABGzdoEIB0ocqhqd6Mo9O6nO7GjQWo3gur5R5AeELhUO&#10;InBc/0Rfh4UCCQZRQShkUfqUk2i9AjonqQebRaJ0eHMBOdbb1cfdD52nsNocfCQJmv4/trtCnM+k&#10;oepJN3GbKK5XN2FEC7/XiYmAsNpcfk88wZQQ0uaeXSRgYd4a4IQ4tYfLfIUf1v2fioCSUSkCJJK5&#10;jyu1HjsqdoqcILXjk+cG5qY3KH5+Glix9KjHqoyNTecP2g5CSdi4ZFwRkDWyXDQnClmWpXjK4ZRM&#10;EhYBjfkeFQFRHcVixTllX9PE6vgTBZfWifh9rufPDcOCl5AA0PhhgCuBS4VOWECmHW0DDV1zXGK0&#10;+J0JOM1eDOfUWOKDhTDKV2mapkbBlfXonxv7qPghERDVSd8LOWQpexrGvWenS9aZ5ZyMLZKT1Y7f&#10;D4uAiJZ8IRiJRYS0uWW1xMdO/1g45MFYVV+FRcDm+hcUrc6kJMUtkOFAEsk8ICWuAnc0n1c9NiU6&#10;b+Ii1zrxHF1W2q9w1THVcdNEzOgP2Rrik+iuEnWHghw5kYio0UDMqgUeczokk4Sc8vD6XDCFe6g6&#10;0GcGMbwxHzRaDaQfaSMRoDbmURIGqtjph8T+ZXy9oEanZQEAha/1q45Xg/MAuOqRIcCKWU+vVB3j&#10;K3DMPocy8TmJXlEKHOKkNu5hEgaWYWR74aPH2OFuLhA7AemHWj2zK0ffddJgNYY35U/o9VkERC8v&#10;FcKEqCekzR3zJ75hNgfggBta489FWARsqHuK5ko9ZCZXK7JEqEQyt+GqaOmJS/CEG3dFeeW/bdFe&#10;8RwtyGpXPLXjKmb1h6yO+GlYVY56J+D3hzGuZyzGO2mwRooAb4FEQFjNWInQ0gms1k4WXgEOXZI5&#10;qtFrlYwTHRPqEs1hLoElSWLFO2RppggPsSSEYOHt/gk7q1z9xxIbjBqjjptiIe8mqI3zFbgTtzU+&#10;BPQBFsh/Zf2Ez0NQWTJmnlkuHPL7/1+E3tSJ0BvIOD5+Hs+0oN8Z1VkswrFUjz8EV46K6R7r/UB0&#10;EtLmjh0jRitzVrhx23tuwedlbQ2XCNVBfkYzN/pRHSeRSOYGh9uuYjnNiafd2ChRLCbUP0vPdg3E&#10;xZWOnuyaORHAMbw/DixNBl5lfOQBz05H/ZjTIXsEeBHkqIUs81yzMBYBQQtSRJWfx1WOuh+uHEWi&#10;hHcCeEtLcWRGYcEEw1+Y4re3Y8iSDNEVOLa3UnWMT0ECOnFgGfrpNBjRWjih0BqGu3fb0yNJQDzY&#10;aZkp++xODF6UJlYLsp+a2PcyWUreJRFSkSoSw9WOPwyLAO57wO+JWEtI833TEOuID5PiKvBg2xXV&#10;B4qEm4XdwLaF+8T1vyCve5S39dXGSSSSucHu5nOwfOFeRe3YdNjZdhF0RpsSEJQ4eqTjukdCL3ly&#10;f9iSiY/smVHADsYjD3lyZPyLErg5kZJ3XvYI8CaCF6WjJSZIKX13yP0i4K3t4MyLH9VZjErui91P&#10;fn0SJSwS/fRafhiK1fzCG0+uhX8PdpAjyVHm/AHRBOt99XG+hOv6Ju6LAMZgOxTdnmA41HvDoqEa&#10;V0ViAf7wcb5HA8uS+RwruWfXeGQnoPjtbSRCIrix2cTCwN7fgQmbltwLB1pPSPN9yyX+J4hL4MmV&#10;7cfCsbtLSwfE9V9T0u+xhD6JROId7G+9CHsJtWPT4XDnq2C1hSkGS4Cyr/XyjIkALv32n+aowHHi&#10;lQfRmhCi6GwmRfYI8C6CK9P4u+HvxP0i4M3t4MiMUsiJJfHX+8TX5xKiHJ5E1xJaE0Mh/2LfI6Es&#10;40KOb+LWKtSa9BiyOEN1BdwXiWwv4qZeGL9h0YQTq3kci7vY7kpVIcQiwJkbK3Za8i72eEYEvD6A&#10;5phAzDw5wZ0/EgGJW5feSwzeQkjzbeNdgM9yB9yuhXtVHySSnzHSeQtL81bztQ/ti/ZLESCRSKbE&#10;ia7XMDg4RfHT6JThprMzJgKMxNd1DjOoOV9FbwxwoybFFOGvcJWTh49LZotBXhFWbEmhYrdGfczU&#10;4Vh2W3I4GAKsUHBpwxOdQderm1HPq96BNiy4PImmXu8OYdrBFvTTaTGwKFFU0lEd52O4bmxCY5Ad&#10;jSEOUW5TbYwaYvfAYsSMk52qx7kxly09UvHTaWAyoVaTgbsZc2NA7hOgdvwR6PpLGhxrLEds40lF&#10;mk/bCgLSkqtAhrY8mVNdtzA9peETOmdKd9VpEgHq4yQSieRxnCYREBdVKJ6lm2qecXu4EcMTvJp9&#10;jpwwyDvb88hDv+DKRo4LV+wZkcqEVzMlHofDZ/zz40dtyWGeEQHcJTouWDEE2xTXtY1PcAYHMX7T&#10;Er64MHplmWjypT7uId4bwuzn1qAx2I7+eXGTcpa9Gf5ugivTxK5I0mAN/d/EE7dT9jaizmrCgqvj&#10;NBSj79qaGKJoTPpREl4Tc9InCScws/jLvzTBRGZ6T8k760QoF33mYZ5QpPmshRB/brOGgKdWouYc&#10;JALi4xaAn9YA/Q0vyXMmkUimxJmu25iZOBZau2bJoRkVAScJSOUOrw85lDkvdottzsDyFFCLUZbM&#10;DlwW1JEdDfa0CA41cbszWHSrH8zRgVyCFJ4UBsZOb0BxImrNBsh6uMPtY8g914MGEgDO3FgsfH1A&#10;dYwvkn60XQgAZ3b05AQaiWyuze/IjBZJ0mpj+FybIvxH9U4L5xl4RATkvLgGDYFWKLy1RfX4I9Bn&#10;TNlVLxq70efeRUjzXesmPi5Ia1B9gEge5VjnDQwNS/9Ep7cowy0XpAiQSCRTYqTjJhZntAgR0Lpg&#10;aEZFQCshmhA97LSIZE96Q+GNeVIEeBHsJDrSI9GREcU7NG53Bgtf3QymMKdijg5QWBCojbkHO6Mc&#10;PmKJDiLHcWKOKVfAsaWGoz0rGguujbPq7Yvc2YH++XGcCwBphydZx5/uPUt8CCZsWSYEgdqYkre2&#10;8c4JGEMcUPymZ3InMk50kNAIgAl3aRYioOGeCNjDE4o0nzQr8XWdwYZbG19UfYBIHuUo4R+QAEZz&#10;AOyVzdQkEskU4VDCpYW9QgQsLeiZURGQQvw4oDBBKXkodCFld714Q9wojEsB3n9MMnuwCLClhKMz&#10;N8YjOwGuqxvBQM6mJS4Yil9/TKdfclZT9jSKBmHRK0sn9D64ahC9b/R3xQsxoDbGJ3lPNNbjEqfg&#10;XxA3cSf6LjkvrkW9w/zYsqossnR2s0LfyyclnuikTN9n8o46sCaFTfyaIhGQuvtTEbCXJxRpPmmD&#10;fn4aLM7uQk81qpmLcBdliyNCsVhDlEMqxyUSiWSitFfsAI1GC4XpzeCJ/KK7c/0jZib+zRjurzy8&#10;upiwaYnYCUjor3okVEgye/CKsC0xFDiW3hPiLP/iOuCQE1tymMJJwmpjmGJyRG2p4aCzGiH/6gQS&#10;gj/YgUEL09C/IB5dkygh6gtwQrTOZkS9v2XySbt0b4XX5/HOjthNUB1DsDjTmvWKPTPa7cJPQO8j&#10;tqdCiJgJ53awCPjZToAUAb5pAcSfWCyBMNT4olzNngQH2i6D0Ro4arNHKIdlIrVEIpkG66pOkAjQ&#10;QUrsAjjd4f7FmLHpXt2+pjHqwHVt0wPORdTy4lFe2Uzd2zihrrGSmaH4ja0cs6+wM13mAXGW+1K3&#10;6PzryI2Fx1XsyTq9QojEoIpUchofL0Z4lylm1QLREIxzGtTG+Cz0HUS0ucS5iOoqmbRgLry5hXsK&#10;cFlR8VpqY5i8c73ASfyBhYmj44UMTQcO+QtvyOPvaOLhf/R+78sJ2M2TiTSfs8XEh6nxlXC8/brq&#10;w0Oizv62S6A3O8HhH/XJMTd2EJVIJPOPwYYXQK8zQVhIGowsf111zHQYm+7V7Qv0EH+gQlAJEV6X&#10;Cxq9FjJOdnpm5VEyJbicqznCHwIKEzwiArKfWglaox4CSpJGS94epyMxicKI5nwR/57CjaXUxtwH&#10;i4ms08txsmEyvkDuyz2otRiQhBNX9pn0vZJ+tJ1vTkw/3Kp6XMDVlJ5dyeF5SuiyLPDE986Of0Bx&#10;AnCPgymKAJkY7Jt2m4BVS4/IXYBJsr/tMrIIcPpHSxEgkUimxYHWy2Cxh4LZEgSHPLCzODbdq9vr&#10;HNfNicD3Hu7s/AVXpCpc9SXnudVSBHgRRa8NoCnMwVV5lNLPuDkngJxNckZFLfrQqmyFK9KojePr&#10;wxITBIZAG3CYitqYR5iDu0ncDdiWFgEagw5S9zdPrMvu/bxPYqrVJZql0XlUH8PQ62YcF5WHgMZ7&#10;LEfHmhCKcesWPjYs6QFYBMgSob5socR/BgTEw2GVh4bk8fBOgMHsP2p3RI4ekeFAEolkGhwn4mPL&#10;QKPVw4b6Z92eFzA25avbMwSk7mm4TwRsB//8OO4aCxyG8MCDXzKrsAgwhthFwzD6t5tFACeH1otk&#10;38i2wlHVOvfkkKbuax4Lf2kvBN41emTMPCFxazWdKw0ElCRySNSkvwteced+D/6FCSJkSm2MgJOw&#10;d9aJRP3Y3krwhAgoemMrlwcd628w0Z0GGpe841MRMEhI8y3rIKAkuxNGumRC8GQ50HYFTLaQT6z2&#10;UOVwp+wWLJFIps6pzpu4tHiz8K0qCtfBiJs7kIsZfxzjFTyI37T4Uyem+M1tog49OQVKweUnd42V&#10;zBxFr/WjMciGwZXpwjlUGzNVyu4MY1zvQuFsxq1byCLjkTEiHCk2CEQ1m7lU4nOSuOizmyL8UWPU&#10;Y9aZFVO6R3JeWCN+Pu1QqxBXamME9D0nbFkqJofEgWWKJ8KBCq5sQK3JAPReJr6jQe8jcbBqlN8X&#10;sZWQ5lv2Aq86rVi03yPVKOY6RwhHQDwYzf6wT5YIlUgk02Rzw/Og0RmU0PBsOKZyfDrcnfNVbSUB&#10;UR0/6xVQ9PpWsMQHK6YwJ3Dd+Ece/pJZo/B2PxoCbBiyKMMDImAHRjS5hAhI2d2g6gymHxtriMVJ&#10;vlzx5+Hj8wGujBRYlizOQ8zaBRNfOb+PEjq3odU5YldH7fgD0NjoVSXsbGPagRaPVOvKfn41ci7I&#10;pATN+zswcduyeyKgn5DmO2YkfsVkcsD2+melAzsFjnfexLCIzE+0OjMMNZ+T51AikUyL412vodMZ&#10;rfhp9bDTzXPK2LSvbtWEiAG/FwssusZGBSrmqADFU91JJVOj8OYWMPhblJDFnhEBQeWpQgRknlJJ&#10;CL8zjCFLM4Xzm3647cFj8wU652kHW0BDDjP3a+AwGtVxT8B1fZPoDUDne0Ix+BFNBSIRO/NMJzeJ&#10;Ux0zZUhkpB1uRS73mvvi2kmLAL1eL0WA75ndaDT+ocMWAntbzksHdip03cLkpMUkgjWwrvaMPIcS&#10;iWRanO68janx5cIHW7P40IyJABeBgaXJStlnd4qHO6/+c2dSa3wIFL8+fq14ycxTeGML6EkEhC7N&#10;dLsIYOzpkYqfRqPkvfyzalH3KLyxWYQBmcKdwGFBDx+fD3ADNUtssGgMJpKBVcZMhLRDLSKWPqF/&#10;merx+yl5dwiDK9JGWXhwCVe1MdMlcWs1cn8I7hOhdlwVFgHbl41arVYwGAxSBPiWBVkslm8EOaPh&#10;UNsl6cBOgZHOm1iWv1YsirRU7oFTbo7hlUgk849lrj6eU6Aid6VbwzTFrD+OJRDgyIz6VARwHoDe&#10;3wp2+j/OD3jk4S+ZNYQj7m+B0KVZbhcB9F2jKcyp6KxGpfDVLY987+GNeZwIi6l7myZfCWcOwJ16&#10;w+tzxUOf/xyvetITubMDwxryWEhw/X/1MffBvRX8C+JBZzEqBZfWe+R+jF5ZBoYgO0yqzKkQAVWj&#10;NpsNTCaTzAnwLQuz223fCQ1OUY60XZEiYAqMdN7A1kX7xAO7JKdLOSkrBEkkkmmyvvqUmFNiIvJg&#10;pOs11TFTQcz641gw8aE5JujTnIC8832gsxmBy1COWyteMivwLg2v2IYuc78IcF3dBFqTQTFFBND3&#10;/mCjsPyLfXwMrAkh87aDdNaZFUiOOJqjAsA1jVyZ4rdJbEX4oyMrCiciJFiI21LCRw0kzHknSG3M&#10;dOD3EFqTze8JONxMbYwqdB0kDlaP2u12cDgcO8emE2m+YBaLJcpps/1XVEQOHpVNwqbMlobnQasz&#10;QXxsqXK8/ZoUUxKJZFocbLsCZnsY6A1WGHRjqObdqV/VzMS3DUF2RTRzem8Is59bLRpGcffQknek&#10;CPAmPhUBVe4XATkviK1tcGRHfyoIBe8PYdy6RWPqdG35vNwF4KpM1qRQsQuQNFQzIeddFTp3qXsb&#10;xS5A6r5m4UirjruPotcGuEs0GEOdCocjqY2ZDrzTEFiShOaYIODfpTZGFXrvyTvqgEUAcZjOjTQf&#10;MZvNFu50Ov45OiJPioBpsJ8e2FZbCPg7o+Bgqwyrkkgk04NLhS4s2ih8jYKsdjjppvLDYzP/+Pa7&#10;WrNRcV3bJLqRZpzqAj+dFsIb81XLREpmj0/DgTywE5B+qEUkpIRwV9r7Kv+wk2hNDAGtSQ95F/se&#10;+Jn5ADv8ka0uIYKCF6VNSwSVkNB2ZMeQQ++A4jcmFmrHq/+GYLto0MY9PNTGTIeSt7ehPTMKbUlh&#10;MKmuzjRXpOxuQLvdgQ6H42kxk0jzCSMREOZ0Ov8pIjR9VIYDTZ3jHa9CWHAKmE1O2NH4kjyPEolk&#10;2uxrvwYWaxCYzE7Y2XTWLfPK3al/XPsMJ4PySjBXiEnd16hww6iY1QvkLoCX8bPEYPeLgIQNS4QI&#10;iKbv/dOGVOTwJm6vQW6KFdleSA6we3+nL5D99CoRHseOeP4rk0icVSHv5R7U2owYVJE64e+PuzIb&#10;/K2KLSVc8cTOHOeCWBND0ZkXwyJDdYwqJAJ4V8PusGNAQMDZsalEmi+Y3W4Ppe/sH4ID4+FQ22Xp&#10;vE6Z65ASWwY6nQnWVZ2Q51EikUybUx03ICt5GXDlsZqiTTCiMmay3J36x7WnCEg/0gZlH+zEpMFq&#10;seoZv2mJMh9DP7yZwpv97BCC+0uEDmJEY4EQf8k76z5d7S66uQUs0YGgD7ROKw7eVym8uVk4yLwz&#10;ljBQNb3PT+c0YfMS0ZE5eZjOsdoYFfIurAOdwwzO7Bj+Gbd/B1wG2BwVCEEVKZNLdqbPk3agWSER&#10;AP7+/pfETCLNJ4y+r4CgoKC/cDrCYF+zLBE6HRZkL6d7WgtNZdtk0zWJROIWeqpOADdzDAyIh/3t&#10;11THTIa7U/+4tp4A7kq64LM7MW59hWgAlDxOwyjJ7OGpZmG8whxQkggaow6yRpZ/6mimHmgBjV4L&#10;IR4qSertRDTl882DIUsygRt8qY2ZMHd2oCMrWuwqkKBSH6NC7gtruTIQfT9JHhEBoiRwsB3CG/Kg&#10;ROX4uND5yDjWrtiddnA6nW/QedIQ0nzDrCQC/q/V6oTt9c9JETBFThDtFbvEollxZhtw2VC1cRKJ&#10;RDIZjnfewPTUGpEbUJKzYtpztJj1H2OLCCWypVBhERC1vERMaumHW+VOgJfBCarksGFwZZpwwtTG&#10;TAVRgSY5XKw4553vvetoDmNAYYLID8m8TxjMC+jc8mfW2U0cv495F6afC5H91EoSVDoMJ2HBuTdq&#10;Y9TIOr1cNCcLWZqllL7rfhGQf2k96J1miF5ROukcIO4wbHM6ICAg4P/QnKHjyUSaT5iBRMDnzRYr&#10;rFi0X4qAadBPIop3AqIjC+BU123VMRKJRDJZhpvPg9UaDBZzIAw2vDCtefruvD+uca+AHwWWJSmc&#10;EBpWl8M7AUrWsyukCPAyil4fQGOIHQPLUthhc5tDyF2iTaFOkbDqutsjIONkp8gFCChNmtwK8RzA&#10;9eomNATaxC5Ayp4GnO7n5zAbrralNRsw92yP6pjxSDs0thsT2VqoeOJ74C7B9L4gYcuySe/8ZT+/&#10;BqxOO4uAr9K5MhHSfMM0/v7+V7nRW1FWB4x03lJ9cEiezIH2K2C2hShmeljv75CVliQSiXs40XEd&#10;CtKbxKJ8ed5qGOmY+k7j2LQ/vtmI79qSw4SzF1yZJmLDPdWdVDJ1il7fKuq5BxQl0ncz7LbvJ+9s&#10;D+gsBrCnRYqqNZws6syLBa3VCFwydj6JQQ77CavNETdeaE02cIlUtXGToeDKBhFyY0+P4Ao8E//e&#10;6L0kba8ReQRxfQvdX62LXj/zVJcQGaID8iS/57xzvWDxt0NgYOAf0fmy82QizTeMRMBeh8OBzoBY&#10;OCSd16lDAio+toyemTrYUPuU3FWRSCRuY6D+eTQYbWCxheCOlguqYybC3Wl/XNMSf89OCjuAHAJC&#10;TsHodCuhSNxP8RtbwRIbpAS44icVUvJYyPFL2d0oHM1Qcn5ZCGY/s0qsDrMQKPZAWUqvhZ3ik52o&#10;0WlR5zBBwZVJdNB9DCm7G8BPq4HoNQvo/E4i+Za+49i1FaJqE9fkVx0zHd7jCj9N4rtnMTBZEcCh&#10;RJYAOwQFBX2dnMpAMZtI8wlzOp119J2hRqPB5YsPSud1ivAuykJXr7hH60q3wqkO99T1lkgkklMd&#10;N7EoZ7nIDSjIap3yPC0m/ccYJ/T9vs5qhIJrG8GWFjGqs5q4e6jqg18ye5BDjraUcHTmxpKD+LNa&#10;/tOBxUR4be6njmbZnWEMWZyOdFVw9RfVn5mr8O4XN2PjzsDpR9vc4nSz0+/MixOiarK5BVyqlft1&#10;8HeTcbzd7TsB/F3Hb+KKRRrIe7ln0p+XK0ZZQp1KYGDgN61WawRPJtJ8wowkAJ42m01ixys5tgyO&#10;uqECxXyEKwKtWXZcVPLISqmB4w8dl0gkkukw3HR2LDfAEggD9c9OSQiMTfvjG4uAL3AzqFxyBCxx&#10;wWAIsI4WeaA7qWR6cOMuZ1Y02DMildL33BMOxOEp5pggRaPXKvkX14nwH3YKHdnR86s6FDnEgWXJ&#10;QnFHtheKf6uOmyRZT63glXYMXZIJE+kQfD9ld3ZiUHmqEAGeCM9jkRHZWQRakwFcVzdN+vWLbg+A&#10;NTqQS4T+CwmBOJ5MpHm96QICAk5ZrRYlMb5SCfCPVcxmf9g+zcSz+cyOppfBROcwLCQNZPM1iUTi&#10;Tva2XESHLUws2CTFL8STU6hCNjb1P97e1hh0IiTAGOoY5bjzkrfmURiIj8AJpgHFSYotJUyEiqiN&#10;mSx5L/eCn06jWOKDuRkVBpaniO7AGcc75pUIiO1bCBqdVohg1/VNqmMmS8k720V5UT6fXOVHbcxj&#10;oe/Ynh6haOjnXdfcE5p0PywC+P0ZAq1Q9MaA6pjHweFpXFUqwBHw3w6HI+3uXCLNe40Tgnc7nI7R&#10;wowmOEoPh5qSLeLhkpfeBFN5uEhexcNtlyEoIA74Qb1H9l2QSCRugncaVy0+gBqN/rs0T/+Jn0aL&#10;NcWbgcsTq40fDzH7P8Fe4phl7g3A4RDkCLk/CVEyfcgpD1mcAZb4EHYIp+0UcqhK8nCtWGkOq80F&#10;3gnQO8xgT+cE4fmzE8S9EUgIiWs//5V1qmOmgosTgkPsYE0MheLXt6qOeRzFb24HY5hTMYY6RbK2&#10;2phpQdcT531YYoKm9F2XvL0d/OnnHXb7D51OZ+nYVCLNW81kMiX6+zv/PTwsDQ60XRYPh8MdNzAw&#10;KAn9tHrcUHtGOrBT4HjHNYiNyAWT0QFb656R51AikbgFzjnKTa1nJ/43iGLiv+32MNjZdG5S8wzP&#10;/0+yfRwCEte3EDg3wJ4WMequlWaJGyGnjTv78k5N6TuDbhABohKOIgTgjjoIq8nhUCAUlWIeGjtX&#10;KX5zK9L1LsKA4tYvct/uB90/Cf3LREJwbG/l5BKC71JwdSPnEiiOrGiPlOvlnR9LbLDiyIxSpnK/&#10;c5O5kCWZit1q+8ThcDSOTSXSvNSMAQEBX3H6h+KWBxqE3cC2il2g1RogJbZMxrRPgRMd1zEvtVbR&#10;0DlcJZOsJRKJmzjYdgWtY6FAzxEG4gIBqYlL4FjnxIsQ0M880XoJCK/PHdUYdKP++XFQ9sFO1Qe/&#10;ZBYhRy2muwIMdys5qY6ZBCXvDnEiOGitBkgiEcDhMP6ueCE21MbPNYrf3oYhVVl8g6B/QTyX71Qd&#10;NxWK39iK5pgg0PtbsPDVqYUX5Ty7WoRqhFVlAYfuqI2ZDkWvDSCHAgWWpUz5fo9aWQpWk5nzAjby&#10;RCLNO42+n5rAwAAozmqD0w/1BTjUegUjQjNBpzPhyiVHgLeg7z8ueTLLijaIHdXqoo3TquctkUgk&#10;91hXdZL9k4+J5TyPkzmJrxHQuGBQ9WfUED/5BKsjIKAwETg3ILAkaVSKAC+EREDi9mrg8pWFNzdP&#10;WwS4rm4UXXFNkQHkCCbzqjNmnl6uOnbOQeeSdz80eh2XXcXCW+6thsWiiu4pjOwoot81BQeehFjK&#10;3kYhAngnwRMioODaRuT7Pbwud2oigN5j4lANmA0mDAoKOsUTiTTvNBIBF602G2yoOqW6Ur2h7ikw&#10;GG1osYXCUNNZuZo9SVYuOcwiAPMzmh4RWRKJRDIV/n/2/gM6riw57IfROUfknHPOBEjknANzzgRI&#10;gDmDIEFOHg7JYSaHwwm7O6uZ2ZVsybK0q7Wi/5ZsyZIsW8GWP1mWZCut5N3V5sCu+qpuE7MMD6GB&#10;bqAB3jrnd0D2u/3e6xfurbq3Ql3BRtYBvkkUcj/+WJqIbzvssXCk5+as+mrv16aXIgJ1btM/hahD&#10;HoXVZ8uVgGDk41HMONsDKr2WfdfnZQRwalDhrkJKJlcg1rnM6FqRimWf36/YfrmRf20T8ooKKcGY&#10;frzTr+5PdA1FjQWNxQB5b26c877jN1SJwn1zKeQ1GzjjEN//mDUVUDFHIyNnYjUYdAYuGPZ57kik&#10;BKc4ndbfc4cmw+neu4qDxMWBd3FV4UZUqdSYlVzLgWfSEPCBfe2v07ukgsS4skcTg+8ptpFIJJLZ&#10;cx9S48p4jP5LIkx05F5ht6C7hCclqQbO9s1c7FF8awaJI35MfIN4FNleII2AYIQUwbw31wu3ndzX&#10;1s1LMSz7aD+aUyJ49up7uijHX+jcViy6u0Ox7XKj5L29aEmN5BcD4jdW+9UAYPIvbwS1SQ+OokRO&#10;warYZiY4hiCsIRs4M1AeV21WaDNfOBsYX4PE3XU+py+dpOjWdjBYTOwO9Nu0LynBKREWi/nbJbkD&#10;cGEaP9KTPbcwIiIH1Got1JTugAmZLWjWHOm5ARq9BcLCMjzjg3IlQCKRzI8z/ffAYY/hMfoXCC7q&#10;+6RYiN/hiYfm0t2K338S71emFy75//fEI8IT3VfqCYT7gWT+sKLOimH6ya45K24MK6o8y0z3++tk&#10;VHwreahRuMgotV1OlH9xBGP6y5ADoEUcwOfmH1vxJBxsHVqTKQy1rHN9im1mA5+XLTfWo3WYoOjO&#10;joAYAWlHO0TgMlc0Vto+Gziw2hzp8jjs9r+mZ8lISAkysdls28xWC6yehb//SNd1dDrjRa2QnqqD&#10;KCvgzo6TfXfBaAnz2Byxj87KayaRSOYB99M7W15BtUbPCvywtyd/TuqJb1utUTDaNX22IG/z6YUL&#10;hv0+IWYG4zZVzdk9QBJYWOnSOsyQuLN2Xn7i/P3H9/s7HAjuz6DYYCblQDMr6Ki1G6HgxjZgpV2p&#10;3VzJfX0DkmKNfE3nY1RxIS5jrAsMMU4oeW9vQIyAxJ11oNKpIfN8/9z3//EoOnLiyAhw/MBkMsXQ&#10;8yQlyMTpdP6cxeaC0Z7rs3Lx2dx4HlQqDegNdtzS8rI0BGbBacJsi0KrPQbOPrNNIpFIfIHdMyvy&#10;17J+9n0iSXTkzwuvDrxEYHhkDvVBU7sFidazkC8RwkUicUfdnFIGShaAj0eQ87pHdhTO3Qig7znL&#10;koURYC+I/VHxHLPXLCnYleryRtC7LaA26SDzTA+wAqvYdo6IlKuteRCiUQMH9c7HXYuDtvWhVrCk&#10;R0H55/xfuI/PNWawnIPBIfe1ubsbVX7pIEbUZXucDifIWgFBKSa6L//H5Yr1jM3avecBDtQcB6PR&#10;gTqDDdbXngZpCEyPdyUg3GNzxHnO+pC6TyKRSJ7lTN99tDsTWUfjyXmepJ9K9MTXCGgq2TFlPy1a&#10;zkJeIZBdRFJGWgISiCiZP6x02fLiwFmcNOeZZk5fqbWZQGPRQ8mDPQGZZQ42hNtKUrgwfKJ7S6DM&#10;D3UWnkWk3HRbUB/pEHEHSm1mCwftcmAxZ23iolxKbeaDMFiackV2qIJrW+ZuBJBBGbduhTACHA7H&#10;WtGTSAkaMRqNCS6XyxMTmQMXV7+vOEBMRc/KQ2JSSGeww7bWV+gzqdxOxdGemxwT4AkNy3gkYwIk&#10;Esl82NP6Kve9zA3ux2eQauInJnMoHJ1iNcDbbGbZQyDPYqYf65AVg4OUyi8fwrCaTDDGuFg5VGwz&#10;LWQ4JO6qE8owp4ZUbLPM4KJY4Q05/JvRvSI1MK5PZDTH9JdynIVI4zpfIzpzrBdUWjVwfI6/XZaY&#10;8o9GwFWWDDqnBXjVQanNrKDfmTraCnaHgzMEHeeORErwCN2TVQTkpNb7nLryPCn9vSsPo9HoRIPJ&#10;AWtrToplaqW2Lzr72t+kd18DyfEVnolB34wtiUQieZKWsp2sr/yEWCc68umF3YI4Rfej+LhyONP3&#10;fAY40WoW0k54OG941nx8hCWB5ZMR5JlsDg4uftf33PalHw6BPsohFMyCq5sV2ywryOhhpZyVc324&#10;bX4K7zQUvr2VjwHm5PB5xQIIPjmIiTu8MRupvCqn1GaelH/hAFizY4CvScm784s5yL4wAFaHnY0A&#10;rmY43dKllAUWp9O52WazQm3hhjmn/OxdeUSkDlXrTLih8QJe6FNu9yKztu60mGQoyX6+GJtEIpHM&#10;Fu4/MhKqWXH/NpHD/fgs5bc5WxBXgH92n4+3zyjlxI/UpFzmvLRGGgFBTOIuUhBJ4Sy4vkVx+3Rk&#10;X1otlEtbVsz8ldUlQMapbuH3rrEbMWtiQLHNvKHr6F0FUEHSvoZ5rwKwy1d4c664T7mvBiY9aPnn&#10;94MpKYyMljBgVymlNrOFM01ZHDYghfPLdM5aQkqQCBlmr+kNOli76vg88v4/wNU1J8BkdAKvCqyp&#10;PYkyfehPOU9U5a8RRkBRZicN4rJOgEQimRtjA++CzRbN/ckfEL5k3OsjICw0DZ4NEvZunlmyiO9p&#10;zAZgf2SlwV4SHKSf7BQZaLInVvt2n1hZHRTFJyBuQ9Wyv8cc72CMdopA3aThxoAZPexexDPqWqcZ&#10;Sh7sVmzjC+VkRFjSI0FjNULJHFZ7ZkPp+/tAH2EHZ3EisLuUUpvZUnRrB5hD7eB2u3+Lni2ZJjSI&#10;hIyAX1DrdDDSfnkeRoCX/lXHQKsxsO87bmy6ABf67s97n8uBc313ITYiWxgBsdGFMCGNAIlEMgc4&#10;sHdN/TlS2lXcnxwVnfjshVfhf46AioJ11Df/NIZLbJ2FpBDf1tqMUHh9qzQCgpic19Yhp7lMPdjq&#10;230i5ZLdVeg+zysjzFKg+P4utKSJgmAY0VbAefcV280buqaRnUUi376/AupZ8eeAXUtGVMBic9gt&#10;SkPvekRL3ryfAza2zNEudgf6r3S97YSU4BCdzWb5X+6wdBibRVXJmXmAq1edAIPBjhZLOGxtmnjh&#10;swZxPu8tdB20WjP3qx6zJQJO991TbCuRSCTTcY7606ho0idCQv6ZiORO3EfhNN1/RX007Gt99bNJ&#10;Gu+mmSWe+KbOaQ6Y37TEPxTd3o4qnQbjN1Ypblfk41HMOj8g3IhE2sm5BBUvFUgRD6v3BgI7S5JI&#10;MQ+c21P+lU0Yog5Ba0YUVnzqn+PkvCLyA0NkW8G8akFMCV2fvDc2AMf/JGxdOe/rU/bhEFhTIz2c&#10;itJqtYZzZyJl8cVkMpVZbdafrBKp4/znvtO+Yj9qtUYwWSJxb9vrL/RqwMneuxgalsHv6w+JT0NU&#10;2p8Mt19WbCuRSCTTsZcUd+pHGK4SPFd5lYCirC6YeByf5P14ZmEL4hv6MNsLkzZyqVL6wV7UuSwY&#10;3pQrXHyU2jxL2Uf70V6QIGasM05zjnzldkueLx4QLk8c+GyIsEPBja3K7fwBKehRnYVitYEz5Ci2&#10;mQPJ+xpER5A83BQYFyZS+jNOdYljZHDl6XkaAZzClIwtj81q/ReDwZBG+5USBOJwOG7bnWEw0v22&#10;XxV1zhrUXjEEGq0Bw0JT4XCXf/e/lKjIHeD3n9+l+0Qt8YO1tSdfaMNIIpH4Dq8q1hVunDQCXifm&#10;KrHE32l1ZtjR8rLoi7wfzyyhxD+YU8Kh9IMhaQQEMeWk6NoL4lnxEilDldo8C8d5qA064EJj9P/l&#10;eX/JsEne3yxeIn2oBfKvbhKfKbb1A0W3tot6C6aEUDLM9im28RW+t1xwjO9V7ktrA3KfeHUhYVuN&#10;WBXKf3ODX44R0ZLvsZrMPyHFs1H0JlIWWyLoXvxtfEweTAy+53eldJyoyFsNarUWo6ML8Wj37KoR&#10;Lyd2t78OBqOD+5u/JNidNpv4Rl3RFmkESCQSnzg/+B5GeFcVmdPEfGQ78eOEuFI423eH9zcrMRF/&#10;wO4BHJioNNBLgoTHAb6mpDCRSUaxzZN8MoIJW1eJhyuqs2h53l/6TVnn+0TxK/6d6Sc6A7raUf7R&#10;fnSUJJGyrsW8NzcotpkLZZ/bD7acWNC5LVB0e0fAjIBwLhRm5mJx8w9k5usct7HaYzaYuGDYXu5M&#10;pCyu0H3ot9ttP6rOXxswhXS87x0szemj900FqQkrYPwFig9gv//QcDFgcy7vfnHRvS61f52b0gjn&#10;pynhL5FIJE/CsVX9NadQpdII/YVgJX4+YiN+T6s1webG87y/WQln9fid2PUrhLuA4mAvCQ5I6co4&#10;04Nah3lWvv1cbMqaFilmfrMv+phRaClA1yPn5TXAQe2c4jZxd13Af2PW+QFU6dQYuipDuAUptZkL&#10;JQ+9GY3MiaHAGXyU2swXfh5sWdFgiHYArzwotfEJ6i/SDrV5jHoDpwm97O1OpCyiqOg+/JzOaIJd&#10;j5eDA8Wp3juYEr+C+hY15mV0wOm+O4rtlhvdK0YmB+uPxRX3iov447jIXDzXK4ODJRLJ7DjVextd&#10;rhTuTybdC9uI+couwuNyp3O80qzEQPy68DNXGuglQUXRnR2oNuuh4PrMPu9cfZZz2FszooFnsJXa&#10;LGWK7u5AVmjp+YWY1WWk2AbY3enTUXSWJiEZVZj7+nqhVCu2mwMF17aAxqIHd1UalM0zdedUlH04&#10;hLzSYM+NBb8YMI+NMKNBGAGcokzKIorL5aq22W0/TEteBecHAj87f6b/HiTFVdDgpYLCzA68uMxT&#10;ZHIdgKTYUu5vfkA0iIvuFR5Df8PtiMfTPbcVvyuRSCTPsqbmODxeBXhEeIgCYr7C/dHvELzfWYmO&#10;+IqjOEn4JSsO9pKggRVPfYQdhdvLNMGjZZ/fj47CBFBp1JB+qmt5FQgj5bPwxjZv2lONCsMac+Zd&#10;+Go2pB1pR5VWgzFrysUsuFKbOUH7Sj/WIQy2hO01ATNk2M2IayeE1mVB5ZdmF1MyE4U3t4PRYmIj&#10;4D9TPyKrBi+e2BwOx//ndEXCcOdbC+abfrDzGkZH5GKIWosFmV1wsufWsvWLP9p7ezIW4L8RFnHV&#10;vcLP/UOLyQ2HO6/KuACJRDIzgw8xOa4cVGod6gzWb1Af8h0ijDsUP0gzwfublWiIL1tSIrD88wHK&#10;qS7xG5VfPoi2nFiMGSyfVrHPv7IZNBYDmOLdpCDvX1auQKUf7uPUnDwYo6silYteBfz3cQ5/Axlf&#10;HAzMRcKU2syVyk9HOduQ+D25r60LWExD7qvr+BgQs5qeHT+lNS15fx8YQ+0eUkD/D+1bFgxbJKHr&#10;v9put/6wKKsTzvcpDDgB5Gz/A4yLKRbL2SkJVTC+DFcE2He3c9VR8f4QZ/iaPyMnNFoj7Gq5JI0A&#10;iUQyI+saxjFEpYbklDoM8wYG/0fCXxNpZuI3vf+cWfig7xki7Vj6/l7FgV4SRHzpIIbWZnFwqvJ2&#10;hoyD+E1VIhYgqqd4WRkARXd3AmdIomdWuOaUvOOHANeZ+HgUE7bXYIhGjSkjLcpt5gHHd5iTwkAX&#10;aoXSDwO3osGrR/xMJO9r9NszUf4zB9CSEMZGwHdlrYDFEYvFEknX/0+drjgc6biqOOAEGk4Xmp5c&#10;Ayq1FiLDs2Bb0wRODPivRsGiM/AQ8zLbebmel+3LxYV/WjrYLaq3+tALX0hNIpFMz6me2xgRlolc&#10;3Gtj26ugp7/Uh0x4uxK/SeHjvzMKGwHX2VeYFKplpTAuSz4ewdg1FcAuQVPNSLNSaWRfeVUI5l/e&#10;tGzuaRn9LltunDAArJlR4O8Z+angTDpaqxFdFSmzrs/gC5xylA0M94pUv7npKJG4vVbUUcg82+u3&#10;Z4LP15kb73G5XGi322WtgIUXtdPp/MDucMLahjG4uIgK6KXB93BFwQZeEUC11oStVaNkCHiL1ix5&#10;6HckJq3k3/Z9IoEv/DOSTPyoIn8NXFouv1kikfgdrguwpuYEqNU6yE6uxXWN49yv8ARDFXckiyUX&#10;tXYTkDIijYAlQMpoC4Ro1Vg8RZrHlBGRM5+UyrRlcz+L7+0CR1ECvyhgz4+HojsL86yy4cErL7pQ&#10;KxYGqABZ2rF2vl/A6VwDlaGL08NGdhWJLEp5r633qxEQVp3hcTldQEaA0gyplACK1Wqts9ks38hK&#10;qYWxvruL7orCdQRW1xwHtzOJ095hemI17m55hZToJT47Top9akodv6c/IjLExX9aOBjvf8fHlQH7&#10;+iruQyKRvPCM9T/A6MhcUGn0sL35IpTmDnK/8k/Ek3FGCy4n2X88/+pmaQQsAbIvDWKISoVKVXFL&#10;PxwGS0YUqHQayLm4ZlncT56Jt6ZHCsPGkhoJpQ/3Ltjvynl1LWrMeozfXK24fb5woHdUNynnei1k&#10;TwwE7nd9fBBclamiRoBfjX2unkzGhdPpBJfL5Y/0ZlJmLyaX3f5HVkcEHuh8W3HAWSyO9d3B1OQa&#10;VKs1oNWasLlyH57rf2fJ+suza1N5wToxCUG0i6v/vPw7izUKTvfJWgESiUSZlsphocvkZHYgx0+F&#10;e+MB/lD0IIsowxqTHvL8VEVUElgK2X2E01SSgvrsttzX1gOnELUshwrQH49yFiCwZkWLl8ZVlswr&#10;AsptAwC7Vdny4tBRnOj3YOBJRBVoOobOaQ5YkTCm8pODYM2MBn2Y1b9G1OP4EzYC7Hb7Bm93ImUB&#10;ROtwOG44nG7srT5Mg0vwzbSPkTI8sPIIhIamYYhagwkxxbCz5WWYWIKrAuznP1h/howAFfdFr3pv&#10;wXNyg2MiDnRclsHBEonkOY52XUeXIx4s5lAY6XgLjnReBZ3Own3Kp94uZPFkB89E5lxaHjPHy52y&#10;D4ZQY9GLwmFPbft0VLh80P3E+I1VS/5e5r2xAfShVk6diRwMXPLewgWuc8Br0t561DpMnMNfsY0/&#10;KH1vLxgibMBF3QIZ41D+0QgYohxgy4rhbEqKbeZKyr5GDxsBxH5vdyIl0GKz2aptNuu3MpJXASvb&#10;SgNOMMD+r6f672NeehtqtUZU68zYXXUQx5fgbPnhvrv4eMD+bYKz6j0rBwjPxvoxaQRIJJKn4ImE&#10;prLd1H+ooSizEy70vYPbGy+AWqXlPmVc9CCLKOtUOg1mjfcrDvKS4IL9u+358Rwb8NTnXEhMYzOK&#10;CrpcSOvJbUsK+n1Z5/pIObaLbDYRrfkBq6I7FcXv7kJjjBMTt60KaP2MnFfWiGDdmMGygP6+4nd2&#10;ixWiiLZ8v6cgzTjZJVYCiLOP+xMpARSTyRTjcDj+PCIyHQ51XVcccIKNc8S62lNos8cKY6AsdwDP&#10;LnAq09lwcRp//onB99HtTOIB+5+JSHEznhZ2h/tBa9kuaQRIJJKnGO16G03mMDCaQ3Gk8yrwBEmX&#10;cA0Sq4urRQ+yiNIRolFBOg3mSoO8JMgQLhgrMXFX7WefsaIat2EFP0wQ1V3stzzwCw3/juThJv4d&#10;yKtTUR2FWP6FhckC9Bkfj2Ls6gp0lacIg0SxjT+g+8iZnrhIWM5LAVyFo9+QfXG1MKhS9jf5Pfg4&#10;56UBj8NrBFwWvYmUQIqGDIBbTmcorqs/I2balQacYITP9WD3dYyNKhADX0FGO4z13QsahfkYGVTl&#10;2X14Zoqqv5z1JyW2jPum7xFF4m48LZyS75uli1CrQSKRBC+88lmY0YEqlRoay3bDxYF3kTO5VeWJ&#10;oGDODlTMHchiSn2IWoWph1oDq/RI/APdIy78REbAZ4oj+/9bUiJEgbDcN5ZmbEfp54YxsrMQ1Aad&#10;UIyT9zbAYlSxzru8AfXhNix4O3BuQAxnHjInhgk3nYAaOmRsJO6oAXrHIff19X5fCci/ssHjcAkj&#10;4AH1JbJqcADFarXmWB2W/5eb0YrnlmgA6tHu65CSuFLUFODaAqd77ym2W2iG2t9EDmLe3nhBcTsb&#10;McVkuNBt4AxBSkHwicTfpsWVkxFwX64GSCQSwVDb62A0OcHtSIDj3TdE33Bp4D3MSq7l/oTTDiut&#10;LC6olBGQtLt+2iq0kuChjJR+Lv40+f/siUGRYcaWHQNlnwtcwalAwUXA3NXp/EIAKeCQcaYnYJVz&#10;ZyLjdDcdv1txmz8puLaFFPMQDKvLEll2lNr4BbqO7pXpwk0sEAUBi25sA2eYi40ADm5Sc4ciJSCi&#10;oWv8r8LCE+Fwzy3FwWapcHbgXcxKqhU1BYoyO2A8CAKbD3ffQI3OBI0lO8RMnVKbuqLNnCGIC4bt&#10;4BvyjLiIP48Oy4DxIFrhkEgkiwf3bRkp9cDVgdsqhn7aLwy+P5kZ6I8JLXcgiymZBMZtrBLBpUoD&#10;vSTI+OIIsCEg/v3xKLrKUoQCnXqwlT5b+NnzOUNGZ87La8VsOJ+/KSEU8q9sVG67QJR/cb/i5/5G&#10;1HPgCr7D/qvgqwQHHBuinWBOCg+Im1jxO7vAFRMODofjl+geKgVMSvGD0PUtJSPgx3XFmxe1KJi/&#10;ONl9GxPiK3lFAAuzekTcgFK7heJU3300WyIgK6UBLg6+p9imp2qEjQBmTNyUp0VH/JrDFg2ne+9I&#10;I0AikeDgqhNcMwXiYkrg3BP9Nk/kaPVW1ntuid5jkSWW+EFUV5EnkBVLJYEh97V1wBVnjXFuYJca&#10;pTbBCCunycNNnIGHXVUwdFUmcLacF8QlDcKbcr3Fu97wX/EuJYru7eSKxOCqSIXKL/v//S59fx+G&#10;psRwnYB/T/3Ios9oLFchA+Cs0+nGPS0vPzXILGXO0KCYFFeGISEqbCjeJvLxK7VbCMYH3xUzc+7Q&#10;VDg3xXlw5h+6FbyCcVPclOflnl5vg9HOq9IIkEhecM703oHoiBxRK2Vz/bnPYrg4U1DfqmPcl/Cq&#10;YlDU13ES/y+sLhukEbD0iGwvFLPoCdtWLRl3rvKP9iMrwSpSTlWkCCftroPyL+wPqDIcTHDefktq&#10;hMiAVPpeYDMfcfwIPx/RPYEJGC8jwzO8IBlcdtd/pePwbKgU/4vK6bT9XEREKp7uufPcYLOUYTcc&#10;mzMeNGo9dq88Qp8tzirHxOB7mJZUAxq9BY703FRss7P5FV4FYCPgI3FXnpfhELUGNjecF9k/lPYh&#10;kUiWP6zot1ePAq8CpCRUPZXK+Txty01r4XH57wl2I1x04ZLnf2kvSoTKQPomS/wOp840xjiFv3f+&#10;tS3Br0R/7M3/b8+LEzNqxjgXZJzseuEC0jmdq9qkw8iOwoDfs7QjIpgRkvc1BORYHLwdvSobXDbn&#10;/6bjGAkp/heN02n93YyUGs/4EwPNcoGzBoW6k1Grs+CGOs56tPCGwMWBh1iVLwxm3NI0oTiTP9z+&#10;hniXiH/DN0VBqghPQ9muKeMKJBLJ8md/x2UwmtxgIoY7rzy17UzvXervhAv3fyL03HEEg/yeJTnc&#10;86IpY0sauleph9vEoOQsT4GyLxwIbiOAzjf9RJc3+w+dsy07Fosf7AYuzKXYfrlC1+Fxth7MfcX/&#10;2XqeRaSOVYVA1nh/wJ6PuJ5ScNmdnD+dVxWl+F+0doflz0vzBuDCMlUud7e+iiqtEUUebTIKlNoE&#10;kotEf/Vh6pvU0Fy2U9EIGKGB/XFe7694b8tz4ia+wYGAE2RUKO1DIpEsf/K9M/1YV7wVLvY/3Wcf&#10;774OFqOLt3MyjaCJo/sFfajVw0v7SoO8JPgo+3AIOZBWpdMENs+8Hyj9YJ/Iia8x6VFt0GLMYDkX&#10;AFNsu9wp59SgyeFginOTAaTcxm986SBnHxLpQQsDtVL08Sgmb68Fp83+Q71ez0kGpPhf9Da79W8r&#10;ClYvqt98IJkYeIBbGifQYg7D8NBUPNR5VbFdINndfEmU8c9JaYDzCtufMAI4CF5JOEXuH9idCXBW&#10;4fsSiWR5w6uY21tfBr3BBk5HPBxVKOi4tX4MtBoD9yOviF4jSOSOyqiD4ns7g3s2WfIZGWd6+SEC&#10;R2E8sLKn1CYYKPvCMDpLRaVNUbVWpDZ9gVecRGpQuhbhzXmBL+pGz4U1O+ZxetAAGV1kBGQcavc4&#10;7Q6w2Wxd3JlI8bto7XbbnxZkd3rYn/TZQWU5sbb2DGfTwNSEarwwTQXfQHCs6xrYLOEQFZoOYwoZ&#10;fva1vsbvLscEfEncFWX5QohKC6MdV2RwsETygnGy7w5aHLEQotLAmobx57ZzrFDPigNcOIz7kbXe&#10;LiM45Ay7DOS/uVEaAUuBj0dhcoY3ZaQlOJVqUg5zXl7Ds978sKM1PQo4SPVFr0WRcqBZGAGph9oC&#10;/q5xALY+zAr2vPjAFV6j+5z90oDH6XB47Hb7sOhNpPhb1A6H/ZdTklfAuf6Zi4SJipQDD3GClOhJ&#10;+LPF8LX3nQe4rvYEmkwurM5bjaemqOAbCM703YGosEywkiEwWdTnSTbVj3FgML+/06X1O0V4NtSe&#10;lkaARPICMdH/Lq4s3CD0ndy0ZkXXzWeMgJXcYQSLbCUg42zfCz1Lu1Qo/WAf6Nxm0NoMUHRnR9AZ&#10;bqRwQval1aB1mpCNS9eKNGCFVKntC8WnBzGsIUek7Cy8sU25jb+g97jg7S0QolVD7NrKgBpfhde2&#10;gjPUzWlCb3i7Eyn+FpvN9npEZCKScvrcwMKc77uPp3tvw87Wl6GpfC8UZndDavLKR8mJVY9yM9pg&#10;VfFWWFc/Boe634ZzfXe5qq3ifoKFTQ3jwi2obcUItJbvxYUIiGYXIM7aodEaYVfLy89l+OmsGGID&#10;gA2Bo+KmKAuvhv2woWizNAIkkheIA93X0WB0gk5nhuH2y4ptmP4qb9Yg6icaRY8RJNJM/Dh5X6M0&#10;AoKdj0cxfstKMZvM2WWCLrCWlM3E7TWgNupE+s/YdZXsiiJXmBi6d8Y4t3DRCbhRRPeBV4n4OeGK&#10;0oF8rznA2xkZ5iEj4Ne4M5Hif3E4HI1uVyiuqzspZpOeHFQOd13H0qwecDniQc2+pio1cCEakzkM&#10;TJZw0BlsHl6eZowmF3BV29LMbtjYMAan+u6JVYMn9xccPMDjXTfwXN87WJU7iMUZbQuwKvAAW4Wi&#10;r4IuGqifLMrG/y7JEJm2fkR0iJuiLPnEt3KSa8mIuC8NAYnkBeBYzy0MDU1DlUYHndWHYDq3zQ01&#10;p0CtFglSVoseI0ikkPhu7OoKqawFOSXv7gEusKU26aDwdoBnk32k7MMh4GeIZ//5/JKHm4I6XmFB&#10;ISU897V1qNKqMfVQm/i/Yjt/QfsPq88GtcUApQ/3KrfxE1z4zRUf4XE73H9D/YhMExoYMdjt9j+K&#10;icmhAeenyvDBzrcxLDQdNRo9RoamQ13JNtje8hIcoUHpFG1njvbext1tr0J75X7IIOXUYYtGnq2i&#10;fYLNEYcrCtbhzuZLcKrnFoyLFYLgchs603sH02LLMTV+BZ7tu6vYxl9so+vARkBxTh88aRxxFeGo&#10;8Cy+Zt8iUviGTCGcIehvIsnQmhh4II0AiWSZw26Wj9MLQ1Zy3ZQVxyfZ2TgBWq2R2weV+2wS8U/h&#10;DdmBz1gimRccWEv3CrkCLLuXKLVZDCYLgIWoVKIIVvbF1YHzQ1+KkFIe0ZKHOpdFZHZSbONHyj43&#10;hMZYF5gSQwP/nHwygq70WHA6nT+yWCyRokeR4nexWq11Vpv1O/ExRXiClHxWjhOii9BgsEPfysNw&#10;upcV5AfPrRRMwoMVu7yc6L6JO5smoK5oM0RF5ECIWgtaMgrcjnjITFwF7RVDONR+Gc8OPBDKL6e4&#10;m2qfC8UY/baO8n042vF0zm1/c6T3Jq+cQHR0oef8E0bAns63kN2E6DZ8lZgurR9nCPpXBqMDjvXe&#10;lkaARLKseYDrGsY5qxjqTS4c7nhzxnd+tP1NMOqt3Je8KnqMIJFo4m+cxYkvVOXWJceno2J2l+6V&#10;NyBYqc0iUPLObnBVporzMkTaIffltfIZeoaSh3tQ6zSjqzxFZO1RauNPim7vAJVeA3S8gK/GVH75&#10;EIYWJHrcbje6XK487lCkBER0Dofji2QMYH5GG25vuij8T1fkDNDg4vvsPSv346To7m57HVcVbsSY&#10;iBzk7DgarQFUGj04nAmYmVwHtUWbsK/6EGypPwf7Wl6CURrojnRehZPdN+Fs753PVg8CHXj8pHvO&#10;s/jr2OcHH2JYWIaHBnQ43nNLDOjjtO/k5Bru39gVqF7ciellD68mDNadesqlSCKRLC8OdFwGsyVC&#10;TKKsbThH/cXM7zu7NTrsMRwY/DtElOgxgkDCiP9hSYuEss8NSwUuSOE6DrpQq/C1L7q9PSjuU+n7&#10;e9FRlChWAPj5KboVfIHKwUD2pdXIBcISd9Yqbvc3OZdWkyKnhui+koDH+bAREFaR/oiMACAltcHb&#10;pUgJhND1TSL+Xq83oMMZ/2ONzgIHu95WHGx84wGe7b2LRzqvwdaGC9BQsg3TEleC3REHao0ROZ5A&#10;ozGAXm8Bk9EBNnMYuGzREOFOhdT4SijP6YeeqkOwr/11OE37uyRWEBZGAeag4Zby3bij6dK84xsu&#10;khGQl86xNCpgFyn+bFvTxGQgH8e8qMWNmF7iiO9kpjbChaCMt5BIJPOFJwzSEleJyc+y7D7uK2Zc&#10;BWB4Nba6aBMbAZxk4AtEUIiD+C/GWJdHBnEGKU8EeobWZQXFPSq6uxPtBfEiA5A1KxoKb21XbPfC&#10;Q0p43IYVwgjIv7JRuY2fmUxFmjLSHPBnpfJLBzGyMZezA4Hdbl/HHYqUwAkZW2voOn+f/onJCSuw&#10;Y8V+PKZQlGY+iDSjpMhz0auDtO8dzRdh9apj0Fq227OqYD0UZ3RARkIVxEVkY7gzSaTV1OpMwrXI&#10;SsZBSvwKrC3chBvrzuChjqs41ncvoCsFzSXb0WwO5QBpPN59U7HNbGC3p9byPcIIaC3f7eHKv9kp&#10;9eJdIjby9Z+l/B6vJpzsXbgUpxKJZGEY54QFhRu4n8DIiFw47mPSgnHqW8PC0rlP+SbBk/CLLmbi&#10;d9iVo+TBHmkEBCFlX9iP1tRIkfIxj+s5BDqwdAb4ObFmRnvIAEBbbqx8bqaBlWR7Xhxa0iJF7IRS&#10;G79CBmNUT7FQXHJfWQDXrE/peF3FvArAcQEHRI8iJZBipWv920ajEVMz2sFgdOD+tjcVBxv/440r&#10;EPTdx3O9d/Fs72040X0D9rW+Cn0rj2BRdje63SJThghYNhkcGBtVAG2Vw3iUBkteJVDe99zhc9lA&#10;BodWb8WYqPyngqd9ZVvjBRG4V5DaBFtaXkY1/Qa65n9A8Dg5W7lNwE4ynpSOIZFIliY8UbCm7rSY&#10;9LBZo/DQHFZiXxp4iHnUv3AfQVRwh7HYYiC+pnNboOiOrBocjORf2QQqrQbMyeGLXnCr6P4utOfH&#10;kwGgQkdxEhbT/5XaSbwU3dqGarMeUw+2CgVdqY0/YaOD7otwGyt+Z7diG79CBmns+hVgNpt5NeCi&#10;t0uREkghY+u8zWYHtdbwA5cjFk/13FIcbBYadgFil5xzAw+Ev2xv1UEoTGvByNA00OhMaDS7ISel&#10;HlavPPK4IJf/VgcmBt7FjfVjaDa5MTYyH4/M0U3qaNc1oH2A25X0iOMD6HJ/g8gVF372soV41FK6&#10;UxoBEskyYk/ba2C1RXE9EeyrPjyn95v7yer81ZNGQA93GIstWuLLWrsJCq9vlUZAEJKyn6xGVQhE&#10;thcsqhFQ+v4+tGZEi6p4tpxY8X+ldpLHfDyKcZuqHmcFWqBr9dEB1EfYwJoRuWAZmhJ31nkMegOv&#10;BtwVPYqUgAoZAd10rfk9hJzkusfBucoDzqLTJ/z2YV/7ZSzN6QeN3ip87A1GF9SUbMMxf1YzpmOt&#10;rjmFIWotxsYU49k57Hes7x7ExhTx4MwGAPMR4asUED/KTqqBS/3PVw6VSCRLjxO9tyDMnUZ9gwrr&#10;SndRvzW3d/siUVe0mfsW7mc2cIex2MJpzd5Vm/VeVxOFQV6yiHCl2cdZgdKPdyza/Sl9uBec5Sni&#10;PBzFiZ4FmWVe4pR+MISmhFCk67YgqwBM3lubRFBw7JoKqFygNLIpB5o9Wo0G3G73z3CHIiWwYrfb&#10;29kIUGsNuLVxQnGgCUZ4tv5o9w2uvotJMSWo1ZnQZovB6rw1vHJAbeZvDPAxmkp2oFqtw+KMzjlU&#10;G36AjSIuIERMdhBr+Zr7KFbirxyOeGD/X+XjSCSSpcLZvvuYk9bMSVAwI6kGz/beU2w3G9ilqLls&#10;J/UtKu5ftoseIwjkLbVBCzkvrZFGQBBijHF6OLC06M4Oxe2BpvyjA+gsSRIDI+eeL30vsAWolgv5&#10;VzahxqTHpD31itv9DhkayXsbgJ+VnEtrxEqEYjs/k3Gqm5QuFZIR8Ive7kRKIMXpdB4kQwDTZlGc&#10;Jlh5afB93N3+BkZFFwplW63W4sriLSJobr4rA+eI5IRKVNE+V9efFoHOSu2m4lDPLdToRUE1PrcV&#10;fM19FM4i9J84LmJv51ti0Fc6jkQiWQo84KKKoj9whabBqYH59U/cH7SX7ab9qXifQ9xhBIOM8exh&#10;xtmeRQ86lTxN3hvrIYTujTUrZnEKcH3xAIhCYCEhYM2OgaK7i2OILDlIAWflX23QYeGNrcpt/Aw/&#10;H+4VqaKqNFeXVmoTCLLG+zwqtYpjAn7L251ICaCoyQD4nN0RCpy+UmmQWUqwws5ZhNITqlCjMaDb&#10;mYjNpTvxZM/teRkDR3tuYqg7BQ1GJ+5ueUWxzVRwXENqYvWkEdAorrpv4iS+TmBF/nq44KMRIpFI&#10;ggR6d/tXHRPpka3WCNzd+qpyOx/pWXFApFanPuIEdxjBIAfY5zx1tMWz2IGnkicggyx+Q7XwHUvY&#10;XrPg8QCsVEb3ejPNcOB44c1tcqVotnzpIDpLk9FVsXCuQCXv7QV9hB0sqRF0n0YX7F7lvrJOuCCR&#10;EfD7ojeREjAJDQ21uVzO34+LygauGqw0wCxFWPHe0DCOTlcSqFRq+puIW5svKbadLRvqToNarYeU&#10;uAqYmGUe70n6qw/zeXDfd9l75X2SLOKHBNqdCXAmmGM2JBLJlGxreQlCtAZUa3QwWH9Gsc1cWFdz&#10;crL+yBXuMIJB1hOQuKuOFM2F8SOWzAynlLTnx4FKp4G8ywucGvTTUYzbKGbDwBjrgvyrm5TbSRTh&#10;FRONzYiZY33CmFNq428Krm0Bju1xV6cvqBGQ99YGj0qr9jidzv8hehMpARODwZBss1v/oapwHXCq&#10;TqUBZqnCM/8nem5je/ledDoSRMxAdlIN7mt7Q/j6K31nOs6R8p2d1sSpSmGw9hQZArNfWTjceQ0N&#10;BjuvBPy298r7JE3Ej4kfqdVaGG59TWYJkkiWGId7bkCYOxX4HW4q2wUX5ukG9CS7my/RfnWsX32J&#10;O4xgkBYCYgfKPZxiUGmglyw8xe/sAZ3TLGZ3yz+3f8GUuvKfOYBpR9qBFDtQm3SQc2m1YjvJ1CTu&#10;qEVDtAPLPhhS3B4IMs/2iloS8ZuqoVxhe6DgrGJsqNpstr/ydidSAiVkaPVarNafbGw4v2wVS2EM&#10;9N3B/Iw20OvMqCZjoKls95yC8Y6TIWC2RoDREgHHe27O+pqxm1JstMgS9I+EUVz82csuwuMKy+bV&#10;AOhdMSKNAIlkCXGy9zZERheKQOCs1EYYU2gzH450XQOd3sxeHv+ZO4xgkGICI5rypBEQRHC2JrVR&#10;B7bcuIWb2f1EBHqK42ptRswa76fjLkIswhKm9HNDaM2MxtCaTOFSpdTG73w6ivGbqsTKTea5vgUz&#10;GJmi2zuEEWC329kPmuuOSAmQkBFwzeGKgiO9s1dolyqc2Wd74wWMjykWgcNR4Vm4qWHcp0BfNihW&#10;5ougPuioGJr9NaNjlOT28SDNinwqX3sf5A0Cast3ieMWZ7TDpf6HyseRSCRBxcTge1iQ3ibe3ZSE&#10;KjjT5/vkgyhgWH9WFFZU2s6piMPCMrl/4TokLmLRJZH4obMsGTglpdJAL1l40k90QohGBRFNuZ7y&#10;L44siGKXf3Uz6sOswsc7aW/DohcnW4oU3NiKWocJM052KW4PCPTeuipTQaXXQNGdHXN+Vkrf3+uz&#10;4VJ8bxcf12OxWL5F/YhD9ChSAiEqh8PxH2Nj8jzjgy+OUjk+8BDrS7ajyeRGrc6CNcVb8WTPTcW2&#10;Sgy3vQ4arQESootmnU2J3Y+qS7ayIvATIl9c/dnLp5z5YycdV2uwQ2hoGpyXqUIlkqCHJx7qy/dC&#10;iEqDNls0jHRcUWw3E2d772BkRDac6lc2ILjGwIrCjdy/sMvhJtFrLLLwwP2PlpQIj8wOFCR8Ooqx&#10;6yqFNZq0q86zEO4dhde3gTHayYYHxm9ZuTjZiJY69P6kjLagIdKOZR8sXDG1ss8Poz7cDtaMqHnd&#10;t9xX10HFx76tOpU83IMaqwHJCPguPa+R3KFICYiE2my2b+amN3qWamrQucIzagfaL2Na4koaNFUY&#10;E5GDO1tfE4OpUvsn4YE9LaWOq3zC3o63FNs8BxkBRdndkysBKeLqz15+V2dykQJwHzPTmkGl0cPu&#10;9jeVjyORSIICTt3ZW30IOAjYYo2AvfN4Z0eon3G4EuCswrZJ9nRcpmPpWcf7DUIjeo5FFM5r/Kf6&#10;UKun9MOF82GWTMOnB5FXZui+LEj9hlJSWJ3FicIyDW/K4eMtyMrDsoOMN1dFKsasLhf/Vmzjb8jw&#10;YOWd3mKIXVsJlfNYvck63/eIjAif7n3pe/s4doVXAn5gMBiSuEOR4n8hA6DK6XLCysINL2wlWvbN&#10;bSjdgRZzqIgVaC3fM6tYgZ1tb6BaY8Ds9BY4P4trxzEBMdEF3B/+A2ESN2B2oif+Jiw8E85zxqPG&#10;8yLLUEX+Or8GFkokEv+yp/11ofyryAjoXXmYM4optpsJdkFcW3sSw8LS4cJ0kzWD7yMHHlN/8SPC&#10;14mGgMivqg0az3xcCST+g/3K9WE20Fj0UPJuYKvz8iyyuzqdl6XQUZiApe8v3Az2coMLumldZsy/&#10;vFFxe0D4mOMBqkVQcPbFwXllkco82+Mp+3DYpz6g7IMhDl5/ZDFbfkyKaoa3O5Hib7Hb7fsdTid0&#10;rtgPXHpecWB5QdjX9jpGReaLysBJceV4tHt696CLA+9jdEQ2aLVmONR1bcbYgEOd11Cvt/IA/Tvi&#10;4s9e4onvZ6TWey6QEXC2/x2w2aLA4YyD0723ZYCwRBKEjHZeAas1EkJUamyo2Ae+Vxr/KRyzVJW/&#10;DpPjyuDS6vcV2zAXyVjgeCHqL3jFcR13HostHxCQ++YGaQQsNqTE5by8lh7IEHAUJwY2NSjtO2Fb&#10;jYgBsKREQPE7u+X9nyt0LRN31qIlNQIXckWt7Av72XgTtRxKHszv/mWOdT8q9nEfZZ/fj6Z4N5IR&#10;8MhqteZ4uxMp/haHw3HDarPD+tqTL7wyybN0vNRentOHWr0Fw0PTcWvjhSkD8bh9Vd5qGnBVMLjy&#10;yLTXj2fyOir2IdcroMvua52AOgKqizd5WBmYGHgH0uNXgFZjxN3NLykeTyKRLB5cxyM1wZtUIz+9&#10;FSbIeFdqN1vO03sfF1MMBWnN+NIM+xpYeVgcl7hLLLq8REDmWK9UAhcbUiY/iwfYXTcv946ZSDs6&#10;mQpUD3lvSANwPrAybMuOpXu3YuGyAhEl7+5BfbgNrRnRUPZ532bxnyVzrA8Kb27xKG2binIyQszJ&#10;YWAxmx9ZLJY80ZtI8bdoXS7XL1gsNti5DCoF+5NNpPybTW406G3YXX2IFG/lgXdLw7joU4sy2uDi&#10;NC5BB7tvooVnBb1Bwbl88X2QPQT21ByDySxGLWWcJUiFTSU7hDHy7PEkEsniwDP+2Wkt4v0Mi8zB&#10;E35YrTvZewcNJjesyluDlx73AVNxsPMKhKi0PNnwX0XvscgyTEDyUKNPCoDE/7A7hjUz2sOKecGV&#10;TYFRzMnQyH9jI+hDraAx6zktKH0mMwHNh8I729EQ5RDZgZS2B4pcMt409KxENOXSszI/44NrDXiD&#10;g5W3K1H+0QEyQCIfWUwiLqDA251I8bOYHA7HfzCb7bL41DPwzP2+1tcwIboINVoTVuetxbO9d59r&#10;x4XIDOZQcLuSQSm7EmcE2tn8EobSdrre3yFYofdVXg9RaYArjfJ58X73t78JHI8QF10I7CL07HEl&#10;EskiQO97a/k+UbTL7UqCg13X5xwH8CRDba8j9wGdFXtn7KfPUR8RHV00mYBg0VfR+4mfxG2ofKQ0&#10;0EsWjqKb20WRMFNCKJR+OBQQI6D0gyE0xrnEzFjc+hW4kMWlliWkNKcdaUP3ijSs+NICGlN03JSR&#10;Fi5qAikjzX4xAjLHen3KEsarHtasmJ+wEWA2m4tEbyLF32J1uVz/xWx2wqGOK9IIUICDefMy2kX2&#10;oJy0Zjz/WAn/Ke9iXmYHqGjQ39N++bPPebbuLFFXvge0Ogv3iTwz9zKh4gvvo3xKhgiMdL39U4WC&#10;9p2UWAUhag3sapcGnEQSDGxsvoRqrYHedTVuarjgt/dyzarjoCIjYP2qEzPukycemqoOsBHAfc5p&#10;0YMsotQQ349sK/SUfyQzwywaH49i6qFW4aMf3pQbkDSd5R/tx9DaLLJWVSiO8dHCua4sWz7xZgVK&#10;P94lFHPFNgGAi/uFN+YIl66Ca1vm/d5ycTgyJjy+1odwFCbySgA4HI5Sb3cixc9iI/ljmy3Cc7z7&#10;+qIokqzUcjAbu7lc5Blt4mz/fTzSfYNn4mFLwzlYs+oY9K44AD2V+5Er5a5ZdRQ215+Fva0vw6HO&#10;q3C6757wmb04+FDsS+k482Gc9tlevhdNJhcWkiFw7olCPzwzv65xnIP/oL50F5zsu4u9VQchN6Ue&#10;7PZYYUjTdf4Lgiv+cpYfX0VH/AejycX7/uwe8XE30LXh1IP5Ga0wVdyCRCIJPNyP7W9/Axz2ODL6&#10;TdBB/RQr40pt50J90WbQaY2wp/nSrPrp/V3XQE3tqe/4d8Sipgrlgijfcq/MkErhYkLKFwcD070I&#10;THwG7T95uIkMgBA0xrmh9OFe5XYSnyi8tV345Re/s0txe6Ao+8Iw6qMcYEoMhQo/GIzZEwMYv3Wl&#10;z0XiQlekocPuQLvdXiF6Eyn+FifxF057rOd0z62AGwE0UPLACBcG34UzA+/AkZ6bwCn01jeMQysp&#10;+aW5g5AQVwFWVp41BtFfeVGJlJgcVMt/+f9eaJtKA0ZLOMTGFkN5/hoYrD0Fo91vwxjtn4/Fg7M/&#10;FGTez3DnVYyKzMPh9svit0xuO9Z3B/QGO0RE5vzYFZbGM3B8buz7//cEz/7zdZ6rWIk/t9uj4dzg&#10;g6fu0dn+exDqSgSLyQ1HOmfOTiSRSALDGCn8MdQH0bsKBRntfulzJuG+Jje5AYx6KxzqeGtW7/n4&#10;4HvAhcnofP6OmE//M2/h1H5fdxQlesq/sF+uBCwSOZdWg0qnAXNKBAd5KraZD1nn+lBt1CHHAuS9&#10;uUGxjcR3EnbUiDSrC21A5762DkPUKojuLYFKP9QlyL44iLQv32ocfExGQHUGOGx2ICOg3NudSPGz&#10;uIn/Gxaa5jnTe8evSqTwXR94iIe6ruN6UsxrCzZATlItJETlk+KaBBZS3HU0qHHRq5AQUvA1OtAb&#10;HeB0xHviowshN6UBOPNOa9ku6K8ahXU1J2Fj7WlcX3MCBqoOQmf5Xqgr3AglGR2QlrACwkNTwWB0&#10;QohaC1qdGRz2GIiPyoP8lEZsKNoC6+tOw0jnW6LQDgf5TvrW+8pY33080PEWrsgbpOvl3cc4GTV0&#10;3jzgsgHwA+I+0UDw9Z2vhBF/F+pO8bDx9OS5sKJRkdMv3AQ6Kw98Fi8gkUgWDu4TSPHn9x8T4yrg&#10;RO8dxXZzZWLgAcRH5oHVGgEne2/Oqp++SEZAVHgWn9O/EKnEokky8X+tmdFQ/nlpBCwGfN2dFSmi&#10;6FPq4Va/pwblgGNTUhgbGZh2pAMrPlFuJ/GNso/2IxnPmPPSGsXtgYLjOOI2VQnXscxzfX55Z3Ne&#10;XoNhddlixUhpuyJsBKzKBLvVxjEBxd7uRIqfJZz4R851P/aEi8tcYaV0nAbEoz03saf6MPCAqNGb&#10;hauMVmMAo95CBl0MxLKSn94KK4s2QScp+BsbL8BQ52U40XcXzw+8RwPY+/gS/eXZd6XjTMLbucAZ&#10;t+UiOSf77+P21pexqXwPZCTXgoMUcwMdU0uGhlhBIAPB6UqGwqxuWF17Ag51XoNzfffgPJ2z0v6n&#10;4hIdrzCjnYyBK+IceMUhKjyTB9wfEyf5wvpREoh/jqF7JFZRnjmXfe2XUa3RYzgN+OdkgLBEsqCw&#10;4d298rCICXLYY+FQ19t+nUxhzvW/Aw5bNMTFFAHHKCm1eZaL/Q8gNa6cJyW+R5RxR7JYEkv8b0tK&#10;uKfsc/NLMyiZA6RI8SqAxqwXrh0l7+7x6z0gAwPdK9N58IPIjgKRW16pncR3St7bi2GNOVi+gLEA&#10;jKgPUOStD1B02z9F/vLeWI/O0iTf4ho+HsXQuiyPzWKVxcICJ5HEP8VE5pIy7JsiPAkPguMD7+Le&#10;1tegtnAjxEfli9SaKq0eXK5EKExrha6KYdjROEFK9xU41XtHpNDjwFb2mZ0YeCD2MZPCP1seK+Ui&#10;gJdXN3j5fHvjeeimcyjL6hHZdDjVHhsmRqMDIkNTIS+lAbpXjMBBMgq8qwTK+36S413X8VTPLfHv&#10;icGHEBuRw/3gPxHRfGH9KNnEN5NjiuncnnYHEtBvLcjsRC5I1F110O8KiEQimZoN9WOgN9hQZ7DC&#10;+oZzAYnN2d91BTgxQFneauD3XanNs1AfRv1a/eTKJK9KLppEEP+TM9JwBVDFwV4SMEo/2IeWtAgI&#10;UatEthelNvMheV+DMABseXHy3vqZwhvbIOv8wIJfVy4MZoiygyUtEnyt8jsV+Zc3giU10rd9fTKK&#10;YQ05j6xmC6dVZJcIKf4Xvq7/EBWeDWf7fHcH4pSZPVUjGBNVgDqdGayk/EeFZ3FlS9jZ8ioZBw/x&#10;UhDNTnPGnonB9/A4GSI8YJdm90F4aBqYyBhQsRuR3goZKfWwibad7rk96wH9CSPg6wSPef4UnsX7&#10;dkZCtYcHdqXjD7W/AQaOSQhNF+et1EYikfiXo903wO1MFKsALRX7pq0TMlc4YUKXt/gXrq49PWuX&#10;v4m++1Ca1c3f49XJbmLRhH0i/8wU64LS9/dJRXEh+eIBjGwvEA8Pu2L4OyNQ8d2dqAu1ciwA5L0u&#10;C4L5Gy7QtRgudLmvrAOVQQuRHYV+CQpm8t/aBMYYl2/JAcgICG/M4exAvJzpb8VKildcxF/xQHZ6&#10;DgVtjna9jfXFW7C38gDuaLwARzqv4pjIpR/8vuk8mHpXC+7iSPubsHrVMchNbQK9yQkarQHC3SnQ&#10;Ur5HVBCeaWWAjYC4yFzua3klIIovrB+FM+x9r4DObarzYJemrORaUGv0MLjquIwNkEgCzKm+exgf&#10;V0bvvApy0pvnNIkyKwYfYkZKI2j1Fjj0eOVxNkz0vYPVuVzNXCQoWMcdyWKJg/hvhkg7lL67VyqK&#10;CwT7daeMtoBarwVjrAuL7mxXbDdXyKBDa3oUcrBxyoEW39w8JMHLpwcxfstK7jgg80yP397Xgre3&#10;oNZhhrLPDSluV4SMgIi23B+bjSaeyUjnzkSK38VG/DebJQyOzTFFKM9+zaQk+w9W3L0rECe7b8DR&#10;zqvCxYg52nUNTvbcgDNkzLBrEyv4virDnGL0aM9trCvZiqGOBFSrtRgRno1b6sdxnAZVpe8wPEOf&#10;Hr+C35tvEb5WA55JOogflmf3eC703Z/yHu1uex05INodmgqsoCi1kUgkfgEqcgfFOBkTVQCnldv4&#10;hVPU15msERDqTgWOe1Jqo8x9WJW/4RGdI7ONWDThQeYP9eE2KHngX390yRSQQp4y0oJqgxbVJt2j&#10;3FfX0ed+XAUg5YwURS5CgeGNeVAuKwIvK2zZMaB1mKDEj2leC29sRY3ZAOyeprRdEV4JaC/6ERkB&#10;3InJwODAiIH4NYPeBsNtwV1w6nz/feyrGsWMhCoMdyah0xoJVnOoSI/J2MxhHqc1SmQeSowthZLs&#10;HuiuPgRDHW/h2YEHeGnwPWGwKO37WdjQONlzCztXHECzNQL1egsWZ3aJVQGl9jzgrsxfy0oBV+js&#10;4QvrR9lA/LimYJ1H+diPGXgXK/J45k+FtUWbg/peSiRLlQnqQ/pqT4FWawKD0QF7W18N6Lu2p+UV&#10;fqchJ6UefHOtvA81BRt5FYDHz53ckSyWmIn/pA+1QMn93dIICDDs8pN2pB21ViPyKoBKp/FEdRVi&#10;uR8DdnlWV+c0o95txcJb2xTbSJYmBaSsq3UadFelQ+WnBxXbzIWiOzt41QiLH+xW3K4IGQHRPUWP&#10;zAYjBzfJOgGBETVxh0vcr6k5HtSKI2cdqi/cCPmpjZ7izA4oy+pCpiijHXKS6zypcRUQF5ENYc4k&#10;sFrCRcEeVog5BandEQ/pSatgVcEGGKg+LAKF2eg53HEFTvTcgLOiCNfzKwfsj8spTrOS61CjM2JC&#10;bAnub3vjqTaTrF55lI0AflaP8YX1owwTj5pLd05vBBCjHW/Rb48Ahy0Kj9B5K7WRSCRzZ1vTRdDo&#10;LaAn+mtPin5DqZ2/6Kwc4n4F6P33sX8WRsDkSsCiGgFG4jd1DrOn+K5/Mo1IpuBLBzFuQ5VQtsgI&#10;AK7S6ixPAa3dBIXXt/nl2pd+uA/NKRGiJkDuG+ukG9AyI3m4EUJUIZCyv9nnwl7TUXxvJyljKii6&#10;s3P2zyEdP2agFE0GUfVwpehNpARCNhNQntMPrPQqDyjBAc/Qn6fB7enP7sN43z0Y778H5/ruwNne&#10;23Cs+wbsaX1FrATkZXSA050MIaIeQQio1BrQao0idSgHBPNqQnhYOuSkNcMADeqnaJ/PXgc2QPpW&#10;HubgZ3TYY3Ffx1vsAvRUm431Z3l1lI9xjvCncNl/T/eK/TMaAXx9VhVvofNQYXFuP3KmI6V2EonE&#10;d8bofYrwpgKGmuLNAY+94ern+alNIr3xtsYLPhsBK/PXTxoB3McvmnDJ869pbUYovLldGgEBouTB&#10;boxsy0eVVo2GaCdkXegXhZkStqz0qPRayLm4ev7X/uNRTNxTz0WkMKqn2LfCT5Kgh4N23dXpoLEY&#10;IO/yJr++q7wKyMZF4U0fVo7ICIhdU4EGvZ6VqzrRm0gJhMQT33a5kuHMwPIKKOVBlBXhMfo70nEF&#10;1tedgaaSHVCW1Q2ZiasgKboIosMyPVxYjP3pedndYo2E4sxO2NpwHs703XtideABbm2cQLczES3W&#10;KNzZfEl8zor34a63MTu5jpUDdgca5IvqR3mdgNU1x2c0ApjT/fdJUckSRdi2NJ5XbCORSHzjVO8d&#10;SE2q5XcckxOqgH31ldr5lcH3MMydAgaTS0xsKLaZAg4MXpE7wOfLMXWriUUTNgL+rcZq8NtstORp&#10;WHlzFMQLH31rRhSUPtwL5Y9jABK313o4eDd7Yv6pJovf2YU6hxmN0Q6Rw16pjWTpwil8jXFuDiSH&#10;kvf8m8mr5B2vEZB/ZZPidkXICIhbXymea6KJkBI4+TlWgDc3Tvg42+RlKWWjYaX9gggcvke/9T5w&#10;sC0p+7C/8yrUl+0EmyNODPQatQ4iI3NhQ9OEqHw8+f397ZfRYHJiRGganht4F/e1vc6Vj8XsO33v&#10;dwhOhuFPuU3gxrqzszICmHV1p0Ct1kNSTAn9f3kZdhLJQsOTCbXFW7hfgPCwTOD3Xqmdv9nVcRlD&#10;qB/KTm8BTnSg1GYqOEVocWYbuyf+iGgnFk00xM9ysaqCa5ulEeBPPhapF9GSFilWAEJrM7H4/s4n&#10;2hzAqK4iMbPLKRqf+q6PcFYXV0Uqau1GzH2d3YDkKsByI++NDaA2aCGiJQ/8nU6Wg4xVGhU9O+tn&#10;/xySERC/qUooZEQbdyZSAiY8e/1jDqYVSrIPnOm9gxVZXbi2hv1jldssFdgNiGf/+bdkJq0CvdFB&#10;yrQW4qIKoKVsN4x0XBbFenY2v4RWSzgmxpbi5qYJkVrUaLRzZqBEcTX9Kx8RsKPplVkbAWd672Fy&#10;XDloNAbh4rSUjDSJJNhYXXcGdAYbGfs22OKzW84coX4mN6OTaxDgVupvfH2HqT1kJdVMFgtbxR3J&#10;YgkHnn1ebdR58i9v8CgO9hLfIQOg+MEuNEY5xEwpu01UfvnQU214hcCeH48iM9M78wvKzjrXJ2IN&#10;YgbKZBzAMoSDgOPWrxDPUtb5Ab8beZwViLNV5by0RnG7ImQEJGxdNWkELGqxkxdA2CXo7yLD0oHT&#10;byoNKkpw4a2CzHYMC0sXVYOV2ixVOBPHwZ6bmJPZLvLv0/XBEI0O0lMbYS8ZA5ubLqBKpUFeBchN&#10;b0WLJYyf0xa+mH6WnydgqP11n5SP0Z5bSIoLct2DYz7kF5dIJD9luOOyyA6m0uhwsHF81hnG5svR&#10;7puo0VmQU4NOrP5Asc10XBp8CEkxxdxvfZfI545kMeWBSq+BnFfWyZUAf8ArANc2oynBjRqLAZP2&#10;NUD5R89n/+HibFygyZYbC2XzyA5U+uEQVx1Ga2Y0lko3oGVJ2eeGkd2AuJ6HT7n8Z0kZPUMaix4y&#10;z/X5tBKQuK2WZzJYueoXPYmUQAm7sPyh3RoBx7renpWyebbvLhaR8mvQ23DbMvY952X4/e1vQEPJ&#10;NoiNygON1ij87WMic6EgdwDyMtr4+eTn9CFhIfwtvxqi1nj2d1yb9UoAw8rKqvz1pASooCpvddAH&#10;fUskwQbX24iLKRITAJw44cLAgwVb7RyoPsLHhfKsHmB3JKU20zGx+n0IIwOC9vENIpZYVLnB7irZ&#10;l1bLWWQ/UPbhvs9cgFJGmhXbMKzMmRJD0RDt4BSNczLA2C0kZk0FamxGMjy2KLaRLH24SjC9pxjR&#10;nAdcMEypzXwgIwO0NqMn43S3T0ZA0p56znPM57aWOxIpAROuF/DrJpMLD3ZcURxUnmSMyCXlV6VS&#10;Y23xVsU2y5GLg+/j7vY3MCu9BbQ6jgMIwdCIbE+ISsvPaaAM1f+o0hnxcPcNxXOaDk4TajK50Wh2&#10;w3ERA6HcTiKRPA1X4c5MbRSKeGR0EZxZQJe6SwPvIVcA52NvaRif03t7ZuBdMJnDeB//k+BU/Ysq&#10;r4aoVZA51uORRsD8YLcKZ2kyaqwGTDvarthGrBRc2cj+18JIYDcec3I4FN32vWpwwfWtqHOZMXZt&#10;pTAIlNpIlj5x6yshRKPCtGMditvnCxsB9ByBT/snIyB5f/OkEbBF9CRSAiVsBPwKGwGjMxgBp/vu&#10;QmZSDbArTGXOAI6/YP7mnBr0/MAD3N/2JhZmdLCbAD+fvBIwwRcyAPIHnJf8WPfcXHr6ao6Lc0yI&#10;L4ezspKwRDIjEwPvYmvFPuDkAG5XEhya5eqovxghg19vcEBoWLrIUKbUZib2dLzJ8QTcN/0soRI9&#10;ySLKGAHpxzrICJABpXOGlPu4dZUiR3/KgRbFNuVE/tXNYgWg4PoWUTsg+YDXEAhdlYFlH/mgyH8y&#10;ghEteWjLjkUldyPJ8oCMO7Dnx4HGaoTCG4HJ4MXF6gwRNq5k7dNKQOph4WrB7OGORErAhOu5/IbZ&#10;5IZDnVemHPCOdF+HmJhi4QufmVKHZ/vvK7Z7Ubg0+D6WZvfx88mD7R2+kAGQP9YZHZ7jvbfmpIjw&#10;6kVaQjWfHw6uOqrYRiKReOHECFuaL4FGZwaN1gDr68cW1ABg98PC7F6uDYADdafFpINSu+lgI6ax&#10;cnjSlfYQdyKLLYcJSD1ICgAN7IoDvmRGUvY3iRSdaUenmE399KCYyeWZ+/htqz5zvSr//DCykmeI&#10;ckDJgz2zVsI4GFgfZsO8NzcqbpcsDzhoXOswPY4dGVZsM184SN0Y68TkoUafjIC0452TRsBB7kik&#10;BEysxO9OFxNwtPcOxkblkzKpwuLMLjzb92IbAJOc6LmFYd4CQux7W8AX08/yp3qj89GJORoBzPam&#10;CQghpSIqIhvOyQJiEsmUHOq6Bm5nkkgG0Fa53+fUnPOFq34bjU4Id6fOOdkCfy8hYQUbAZwedNGD&#10;gll2EJC0u85TKQtMzQl2yzElhGLqwVbF7WWfH2IFS7gJhdVm4bPKXGRnEejcFii+O7uKrTzz7yxP&#10;xvgtKxW3S5YHlV6XG1ZgIHm4MWAxO+xKZqbnN2lPvU9GAMcQ8LkRXDVVSuDESfyRyx4DJ3ueL0oz&#10;3P4m2F00MKq1mJ3ahGekAfAUu9veAK3OxM/prxB6vqB+kiTi63qT89HJ3tvzmJF8gIW5/XR+KlxV&#10;sm3BFRuJZCnAExtpybVi4ikrpQ7OLfBKJ8/6N5XupOPTe1qwHi70KbebiePdN0FjsHF/9BeEllh0&#10;4WplEL+xiowA/wcdLnfKPhhCR3EiZpztfX47KW2cg51dfdinO7KjAMuecd0p/+IIhjflgCHSASXv&#10;zm4lgI2AnFfXihlcpe2S5UHZFw5wkDlo7SZ6jvYotvEHXLzOnBKOCdtrFLcrQkZA5nlWXIQRcIE7&#10;EikBEzfxx25HrOdUz9MzzqPdNzAsNE3ch9KcXlzogXEpwDm5U+Mr+Rp9mygj/CFcY+cLBOrmuRLA&#10;jA28i6GuZNQbrDDU9ppiG4nkRYXdgCrzVntXzCLz4Pgz/eBCwMHHblcyaPRWHOl8a87HFyt/3nHz&#10;54igEM6djNEDZSCNAN8peXc35r627rnPSz83hOnHOtAQYUeNWY/R/aXC9efZdmWf34/W7Bi0ZsXQ&#10;vwPj7iFZmuS/uZE7CnRXpYn4EaU2/sKaHgnxm6sVtyny8ShmvzzAS5rM64SUwImN+H2HNQqOd1//&#10;bPDZ1/oa2B3xoFbrIDejDc72y8DSqeivPszvEj+r/jJYw4n/RSDP6h1TWKHxBZ5lbC/fJ2Y5C9Jb&#10;gf2GldpJJC8aXIhrQ8MY6PVWMJvDYM8iGclNFXt5FQAqCtbN6/1sLt0+aQScIoJCygmejX4kjQA/&#10;QMpa9strSKmPFgG/HAOQeUZhleAxRXd3os5twcQdNSJuIFAuH5KlRzwX41KFYMpwk+J2f2LNjOLV&#10;QMVtitBzmvvGej4/7sxuip5ESqCEl4x/Vqczw87mS8AK4+HeO+gOFXmmoSS7G8b77y/4zJgSnDOb&#10;C3m9NPie4NLq9wWT/38W3naRuED/PkvfO953F0e734bhzrfgQPdVONZ7W/jJX6LtcwnCm+RE7200&#10;WkRKvv9CcJHM+UoO8c8E9fMmODKHFKHPwm5ckVH5oNHoYWPThGIbieRFY6j9TTCYXLwKAN3VR3yu&#10;mu4PjtH77bTHoNUSCUe7527wc3rR9ESRCICpI4JCsoifuKvTQcYEzJGPR0Xe/+yJAQytyUSVXoMa&#10;qxHDm/Ow+P4usV3xe5+MkvJfy8bCT6J7ix/FrC4Xftm5r60HLhAlDYIXl0oyJh1FicCVfAuubVZs&#10;409sWTGe2DWVs08TTO0Krm1ClUbNndkHoieREkgZIH6SHF8J+zuvQHRkLqjUGshNb51zmrr5wLNz&#10;4/T3eM8NGGp9FTbUnoaOiiFYWbAOijM7ISe1EdISVz5KSVghSE9a+Sg7tQFyU5swj+C/WSn1npSE&#10;ykfxMcUQHpbusdljPAajE9Q6k0el0XtUWoNHb3R4XK5kyEiqgaaS7bCzaQJO9dz2eSaO25fkDvCz&#10;ysF4JXxB5yk8gH+PIOVE49nf7luxMCXYyNnb/iYaDA4MD00HDmpWaieRvCic6b0LibFlIhtPGb2/&#10;E4sQOM99XeeKA6hSabEko3NeRsjJ/vtotoTziuQ/EuzmGRQSQ3zHnhv7E5kidA7QNcs6388Ve0Gt&#10;14rlXGdJEuRf3QwVPzOFzz4p/8Xv7MaI1jxhMNB3eHDiB4MGFBUpfjqw58d7lT9qq7gPybKm9OFe&#10;DiQHa1YMcApPpTb+xJZNRsDqCt+MgJtbuSgeP7tfIqQEVtgHnYwtFbCizH+T4yuAi+YoDTaBgGf5&#10;Jwbfx2EyQhor9kECDc4msxt0OpNwSeKZOjrHSR73Z/yZ6snPvJ9/9pe2a42k7LvA7kx8FB2d/ygt&#10;uQ5y0logK6UJ4mJLPRZb9OPvq0CrNYjc4M2Vw3Cazmm2qwPcbnvzJTKc9Lwvf9QM2ExwnQwu+w/7&#10;2l7z230oSG9FMiywixSP+ax+SCRLGTbcS/PXiT4kLCwTTvbcVmwXaM4MPECnKxnVWiPub7885/ec&#10;jYn26oOP+7KQq0TQiJ34OheskgWnZgkpQIU3tolZe1KeIEStQo3FAK7KVMwc6506bz9/7/Z2jBks&#10;F+lE1QYt54DngEzIeWkN5L+1CdJPdkF4Qw7qnGY2BkQhMBkr8IJBhmX85mrq/EI45SzMWjGfB2Il&#10;YHW5T8cqvr2DDV9W5n5R9CRSAi3sh/4fCLTaonH/PILTZgsPXDz4bqofg8rcAYgMzxY5uukcQKe3&#10;Qigp5Klx5VCa2QmNJds8AyuPeLY0nIddza94eBn/QMdbyPC/h1pff7S75TXPrpZXPfx3b9ubnpHO&#10;K3i46xqc7L0DZ/vvw3ka+CcGH37GBeJ03z0cantDrDRkJq4EqzVCGAQcpNdYsgN4qZ7PU+n8n+Rk&#10;zy2wWSP53H+N0BHzkXE+B705jF2CYEvj+XmvBEwy3HEZydBDlzMRjvfeUWwjkSxn2Pjtqz7EBgDa&#10;bNEwRH2IUruFoL50h+hvKskgmU8sAK/YhpMxQ/0FJyhI5k4kWIQ7w/+lD7c/KvtwePYpAl9EvnQQ&#10;C65uxrD6bFAbRbU3MgBCwF2dAQVvb52+zsKno5i0u35y5h/NiWHIij9//uwKTDn9v/DmNrCkRoi2&#10;9oJ4rur6VBvJ8qXsg32oc1lAH2Gfs2Ge98Z6KHt/n+I2JeZiBHBdC7VZzKz+OiEl8MIBwv9Jpdbh&#10;mvqzs1J858P5/nexfcUo2OyxqPLO8mOI1ggJ8ZXQWX0YDnKQ8sC7QOcBF/ruBdxXl/fPxzrRdxdW&#10;le5AMkJEoJ7NEYdbW16mNtNfj3E6x1gyYuh3/CXBBtV85H2NxgjJaY1iHFhbe9JvBtnFgQfYXMFB&#10;wiosz1+t2EYiWc6cpPfcaoviyucwuOqYiINSahdoTnTfAAcZIVZLBBzp+mlShrmwi4uceasE8yRE&#10;0Mkfaq1GKHl3rzQCnoSUelbC8q9shsRtNeyi85nyb0kOh9i1FZB/eaP3mj2rPPH/SZnnwN/EXXWc&#10;6lH4T5NiD1yZlWMIeDvvn4s08crCs9/nFYCoriIx+IY3ZIu2T7WRLEuyLwjfZYhoyiUj0fdg/XJ6&#10;dmIGyqDkwS7F7UpwYHDsoG9GQNmHQ6i1Gflc/zPhj2BLKdMLZ3L7bnxUAYz13g3YKsBY313sqhjG&#10;yLAMsQQeEZYOZVndsLbmBBzpflvM1l+cx4yYP+AZOV5FqMgdAL3BTtiwpmgTnO6dOj7ifP99yEmu&#10;4+eV/XEz+YLOQ37LYo2AisL1wq2pvWKf31YCmJO9tzHMnULKRxgc7Aj8io9EEiyc6LmNUVz4UKXC&#10;4py+Ba8HMAn3MU1lu0UFdu5n5jPJwf1ldf5aMa4Tx7gDCTb5WohG5Sm8tV0aAUT5z4xC2ef3Q8bZ&#10;XrAXxrNbhrh5rMRbs6Ihc6xPWfHn7/JnZDwUXt+KUZ2FIkMQf19t0kHi7rqnffzp3ykjzRjekocV&#10;X3p6NaD0vX1epZ8MhYjmPLEiELuuks7tp20kyxB6JqJ6SsT9Tj/RNaf3kYOKOUBdKSWtMlyPIAJ9&#10;XQngWAWd0/KIzvVPiPm6V0iZWb5MQHf14YAqhaTso0ZnxszketzZ+qrI3HNRoV0wwKshO9teQ6st&#10;RrwzCXEVYqVgqkI+K70DMS/Hc1a8uYqB+KvIiGxPR9UBD6+S1OSv88y1eNBUNJftEb+punDjohtd&#10;EslCwHFHVd53FONiikUMklK7heBwz02uAQIGsxuOzdMtb2zgITqcify7OI4olQg6+RkC8q5s9CgN&#10;9ssedsch5avozi5IO9wGpECBMdrJvv6g0qnBRop//KZqyHtjAxsHzyv/9N2yz+3DrAsDGNVdjJb0&#10;SGR/fo4TcJYlQ8qBZii+v/spBYsLNMVtrEJTnJtdf57aX+WXD4kCYzmvrBXnxkXBHCVJqDbqMPul&#10;1U+1lSwv2PAzxbuBV+aKfZjJf5LKTw6iqyLF+1wrbH8WPqY5OQxj1/hmBDD6MBvPhHK+dCN3JFIC&#10;JtnEd3kgORXgbEBne+7gsa7reH7ggfDNVWoTTLAhMNp5FbNT6iFEpQW7PQZqCjbhke6bYjbvybY8&#10;Y0/X8QdEE1/UOUoi8f2s1AbPxvoxrtQMxentMOFnI4Dvc1hYBhhMTjzQeUWxjUSyfHiAa+h94lgj&#10;ncEGu1peUWizMJzvu4+lWd2gov6kpXwvuzwqtpsdD7CtaoQMAJEg4QGh4k4k2OQGQQrm4AtlBJR/&#10;NAKlHwxB9sV+T3h9tkdj1oulXZVOA+yTHd6SS4r/euHPP5VyxApUymgzGmOdQknX2oxoy4uDhJ21&#10;UHRvp2KRJ3bz4eJhGqsBc14mRf+Z7WwE2HJiIbqvlBQ6ryJHBghnYkF3ZeqcXEQkSwBS2jPP9IqA&#10;4Oi+ElLIZ6fEP0vZF4bRWZoM/BwpbX8WNjKN8W6M8yU7EEPPpjGGM9WE/D3B/upSAifnCFhVtAWW&#10;/qzwfeT0l8e6bojBVrmN70wMvoetK8iINjqRM4ro6G9z+T44S8eYXMpfU3OCZ9c5TWgPX9Q5SgMB&#10;NXQv9ra8JDIWpcdXwsTAO35doWEDbHDVcSQjA4uzuvx6rSSSYONAx2XQG+2g1uigv+EsvUuBjXma&#10;jtGuq2A2ucHliAOOC1BqM1tO9d4ClyuJx8lvEkncgQSjiAEm/VjH8jYCWMEhhb743i5IPdQGoasy&#10;wRjjgsdpDunfTojsKoLMsV4ovr9rSpefJ+FMQJlnejDzbA/mvblB1AUo4+xASgocKU0FN7ZxClFh&#10;LGSe7VVsx+4clvRIj7MsWXxn8vPYtRXsXgRZ4/2iTel7e5FjEnJfXeMpfHsriCxCT7SXLC1YeWfj&#10;j1eQiu7snLNrXsHNbeiqSMXKn52lEfCF/WiIdmDc+hW+rQTQu2SKD2XD+RuEk5ASGOFVlq9pdWbg&#10;4DKlgWZJQcpsVf46DrjDvc2XlNvMmQd4sOMq1hVtBrM1UgQWhrtTcaDmOHKO8fW1pyaNgG6+sHOU&#10;ETYyOGCR/fX1OosnJjybM4f4/d6cImOJz9/GgYmd15b+vZdIFBindzM9qUboYSWZ3fPKwjNfxunY&#10;2WnNnJkIOlaMzPud21B3RhQApN/28wQXfgxK2Uc8St5bvyyNgLIv7IfiB7sh81wfhDVkw+NgRlDp&#10;taAPtULoygwP+/+LDDwKM/f+gN2IUg+1otqiR2Osi7O3TGlglH9xBNkdiYtFPWkklL6/Tyhr5pRw&#10;DhgW1YhFvIJKJeIWTHFu4bZUdGu7jB1YgrBBpzJovfd9rs8hPS8ZZJSG1WfP+lmm5x70YVZ+dhS3&#10;TwWvNFhSwzkm4DvEfLOtSJla+Nr+d4c1Co5zRh6FgWapcaz7JpZl9+H6mpPi/ye6b+DWhvN4oO1N&#10;TuWJ5+bp8nSx/108SX9LcvpAz1mE1DpcSYbBACnudC3n6w50S6M1we6Wl+FEzw0wW8KEC9K5gQcB&#10;uTctFftEH99YupMMmcWbHZVIAgGv0q0q2cbvJTpciXBskYvkbag/S+eiwrjYEhjnNMUKbWYLGzOZ&#10;3mQEPFm2ljuPYJVB4sdxG6qWT2Dwpwe54BKkHmkHV1UaGCIdws2HfieQIg1RPcWYRUYBz/iLvP6+&#10;zID6Ap1H7mvrkIt/kYInfP0LSUmf7nhFd3ewaxGEN+Y8lXaUFfv4ratEsBgbL5GdhZi0rwE52xDf&#10;O0dBAhsFvA1j16+QaUWXEnSfRW0Aej65/oRim9lA+4lbV4n8fM92VajswyHQOoyQsG2V4vapYCPA&#10;ynUyQkJ+SMQRUgIjfG3/LsKdCmd7by+j2eAHnLFH/HtPy8vodqeiwWBHlz0Gk2JKoaV8DxwhhWA+&#10;7k9c1Xh3yysYEZbBWT7A5U78MV3LbxFzrRqsJ75qNoXC4c6rMNZ3DyIjcjzsx3yYDAKlc5gvp/vv&#10;gtudTMZGOB7tllWEJcsHdnnb1DAOOr0FzOYwGOp4c1H7N+4vEqOLQKs14uaGc4ptfGFn66ug0RhZ&#10;Z/sjwswdSLBKPfH9qI5Cz1KfQeY0pzkXByGqs0jM8tPv4oJGHOiLYXXZwD7XpR8OCeVc6ft+g5T8&#10;ojs7MGZNOWrMeg6gxKS99TMf9+NRTNnfJM6bA4qfVeTY5YfrBpgSQrH0g31eRY+OxX7dCWQgZJ7r&#10;Q1tunPArd1emYcmD3U99XxKc8HvH6WPVRi3wc6PUZlbQs+AsSWaDQnm7AqXv70W1SYdJu+t8Mj7Y&#10;CLDnx/EMBytWKYSUwEg88feRoWlwZlkZAT+FlYEzZBD0rzyKKXHlaDGHiuV4vckF5bkDsL/9TRif&#10;h0/8oa7rGBnBNQJUPCD/HTHX55Xd3v6r2x4Hp3pucp0ELMzqondADRsax+cZQKgMZ0xpK98rXJua&#10;y3YptpFIliLHqT8LD8sQ73pDyfZF7dv43e1ddQxUai2mJa2Ec/3zW43kau6ZKWIVgN0P13DnEcxS&#10;RvxLaE2mp+KLI0tvNYAU6/wrmzgzDxhjXcCVeOn3AFfdjWwvhOyJASh5uEf47wdsxv8J2Lc7cdsq&#10;ofjTeWBEWz4W3d/pTfmp0P5JePbekhYJGs4Oc1fZL5yVRHYLCqvLEsq/+JyMh7h1KzC6p0jsg5VA&#10;LkxmjHNjwY2tz+1DElywCw9no+LnVSlOZLawkUjPHaSMkAGpsF0JfjdUGhUmDzf6bAQ4ipPYHYiN&#10;gCxCSmCE3YH+fDm5A03NAxzrvYeHOq9Ac/luLgTGijsYjQ4ozuoGdvGZa8aio903MNSVzH0yrwSs&#10;4As7B+FVmb+KIYNirPeOUPp7aoSLEVQUrPUEKmibr4fFFAox4VmkXMgAYcnSh5/jjORa8e5kpjbB&#10;mEKbhWSk8ypX6hYrboeor1Bq4wv7298AE+2Pft9/JYI+Zi6H+GdnSRIsFSOAZ06L7u9CTunJaTgn&#10;FX/2bXaWpUDKwVYofnd34Gf8JyHjglcY0k91oTUzGkM0arTlxmLmeL9PhgcH/ar1Wk4JyvdhynvB&#10;qUK56nDe6+s++yz/8kbhcsTuRxw4nLS3Aem6oC07BovlikDQwvn8HQUJoDHroeDalnm9f8Xv7KJn&#10;T+UNOlfYrgS7xHFMSepoq+L2qeBnjFeb6L1jI6CAkBIY4bz0v6zRGmFzw7llbgT8FFaoT/Xfx6bS&#10;nehycL0WNdid8SIgd2yOBYQ4245KLcaKf0Vo+OL6KDxWfiM7uQ7GH6cEHem6BhqdyRMWkeU5FyCf&#10;fXZTKCIjiJ4B3Np0UbGNRLJUYOO5u+ogPc96IMMcjgbIlW62TPS/yylBaSxTYWPxNhFTpNRutvD+&#10;qvPXUz8jVh7HRc8R5MJpi/7elhUT/CsBpNQX39vJPs9ipn8ys4+oxLu/GTjzj8jOo/TdQPHpKOa+&#10;uhZtOTGiOJjebcXUo+0oqgIrtZ+KL46gNctb9Cb9ZPeM9yH/rU2QebrnM5chXgEwxbsxqrvoszZp&#10;RzvEOdmyo7H0g72ffS4JHngVS2MxsGsNlH/xwLzev7y3NiJXWsx9fb3idiWKbm0X71DasQ7F7VMh&#10;ipKtzODvcgGU+RRfkjKzcPIGyElvgYsD8wtWW2pw4OCp3ttQnreGnzXUaAyQnlwLx3pv+aw4cLXj&#10;NO/sIz+zcwkObiV+tKpgw2cVRM8Pvo+h7lSPSq2Dg11XA6bMjHa/jTq9FRPjK8XvUGojkSwF9rRf&#10;Rr3BTmOVBtfVj82rGq8/2Nt5Rbxbdke8SF+s1MYXDnffQnZlpL7i60QEdxzBLpHE31hSIjzlX9gf&#10;fEbAx0LBhZxLqyGiJQ+0VoOYuTRE2CG8IQeyzvcvTnpMOi+efeeKv1wjQO+2AOf/F/UBfDwXPv/I&#10;jkIR2BvemPNTNx9f+HgUo3tLgWf+WUGb/Cx2dQW7mgjjYDYuSZIFhJ6TuA0rhBKevI/dceZ3fzhV&#10;Ld/rZwvQTUfB21vF8TPO9Pr27pNBHlaXxTEBrFCtJKQETtzEX2v1ZtjX/sYLsxrwFKT4bmw4B1Hh&#10;WcIYCAtNg7V1p4FnyRXbT8H25oug1Zl4H58Svla6HiWgf9XRz+7BJTLK8tK8cVzrak4G7N6w8ZdP&#10;RmCISos7l0OqWMkLyUky3uOiC9j3Hjhj12KmA2WOk9LPSQl0OgtubuZVtvmt5p3ve0ekQKb+gF1l&#10;Of3+khAH8T/Zn77880FmBJCSxDOlnDZRpRXZfVDntEDizloo/WAfn+uinC/P8sf0lYqgX1a6wuqz&#10;hFvFnAKrPx3FpN31EKJRgyU5XKQCVWw3E3St0o51ioBoMiI+uy6s+HP8AJ8nZw166juSRYVXb/Rk&#10;zGrtJih5sGfez3LSnnqx8lPy7h7F7Urkv7lRKDBZEwOK26eEnreItnz+LhsBXEBJSmDlDAGFGR2L&#10;PnO2mJzuuwdFuQOkDGuAVwXK89fCOR9WRzi4OsKdws/t/yZi+cL6IPc4RmF366tPKeHtnMaT7k1V&#10;7uqAKudb6s+hRq3H8uxuaQRIlhys8K8o4vFGBdGRuXCm786iPsccX1RbtFl4X5Rkdc8rE9kkvJLA&#10;RcZon/+HSCaWhHAxmt9l5bH0vb1BYwTkvroOwhpyQG3Ss4IsfNuT9jWSsrT7uaw5C8LHI1jy3l5M&#10;HmoU2XlYqWbf/axzfXObuSdYQU/cWSfiAMxkAOS/tUmx3az4eJQrEIPGrHtOoWTDwlGYgGqjFpP3&#10;NwXNPX7RSd7bwJ0Fxm2s8nn16Dno+YzuK0FjlNO7MqbURoGcl9eITjCH3jel7VNC5xvVVcjnzzMe&#10;bYSUwEoq8X8t5jAY6XjrhVYCxwceYG/1IXQ5E8WzGx9TBN7Z8Zln8TgtaXlOHz+33yd8dQn6DZ3B&#10;Dsd6bj+1z910bJVKDYkxxXBp4L2ntvmT0z13MCw0Fd2OBI6LkIaAZEkxWHMC1Bo9WiwRsKftDcU2&#10;C8lw5xU0W8LQZAmDUT/0qRzr0Fk1KlY5qK94SARtcbBnhQOkvqq1mbDk/i7lAX8B4QqmMf1lYkaT&#10;zgv14TbMONWFlRzk60OQrV+hYxdc3yIUdXFOoVZRKbjik7kHHld+Oopph9vF77SmRQoDQ6ndrCEj&#10;IO+NDbQ/LRTd3P6cQlf6cA8aY5zi/IXryWIYUpLPKPtwGHnlh1e2psoE5QvCR39VBrpKk316T7LO&#10;9XOHBQVXNytunxJ6fmL6StkdiI2AHkJK4OUagdkZ7TAxGDhlcynAs3gn++5hXFyZ6NNCNFrsqD6I&#10;Fwdnns3b1HheGN/EK8RshSfL/trlSvaMP3OMU7130GgJF4XDzgTQvYGLhXWvPErnrcLBujN+mbmU&#10;SBaCU313wemIJyNABwM1x4FT3yq1WyjO9t/H0LB0ThSAG1tfFql4ldr5whl6P23OBO5bOC3oksuY&#10;93nOsFNwdX7ZSeZDGSn/qYdawZwUJjpoU5wbk3bVeWf+55E2cV7Qcbm4V2RbPqoNOtS5LRi3fsWc&#10;/P6fJWu8D3WisFclljz0Q9AunWvm2V6g8ySlctfz95EUw8Lr28CaGc3ZlDC6u1gEWS/atX2RoXuR&#10;PTEoKgS7q9K9BeuU2vmAKN6VFYPRA2U+GXhpRzuEEVCoYDhOC/2G2MFyNgDYEOgnpAReQok/Ual1&#10;orKl0kD0onGGDIHGkh1gMDpQozVAXnorHOm6rth2kmO9t1HvTd/3m4SKL+wshF2HvpcYV0EG2PtP&#10;7Y8DdbPSmj2cwWhj0wTMNY3pbBijY4W6UjA0NB3PzrOyskSyEJzpu48czE/vD2SnNcNZMgiU2i0U&#10;bDw3le4QxnRBeotwU1Jq5yuTboHEO8SSk8shahXkvLzas9BKIbvElH04DKE1mXzxxMx4eGOuKGK0&#10;aDP/BPv3p5/oRLXFgCqNmrO3YOHt6av9+kLJgz1eY8Jfv5HuW8KWlaB1mKbNTFT2wT50liYLdyZ9&#10;mBXTj3WIwGultpIA8emoN7OOKgSzLvQrt/GR8p85gPoIG6YdaRfPglIbJbjqNJ/HXArLxW+q5tlU&#10;NgKCuiT6MpPNxI9SSRm9IF1CPmNn+5vocIhZOAgPz8Sjz7jsPMXgexgVJeJZOHuHnZiNlBLIMRkc&#10;DPzk/tgNoK/2pDh2ef46UUTsye3+RPgxF24Qqx9bG8YV20gkwURj2S6h27lD0+B0AN+N2bK/6xrq&#10;jXbQGRx4sOttxTa+MtZ7bzJpwTeJuVYkX1Q5QUDGqe6FdRMhZSjjVBcY49yiA7VmRnG2H+W2CwUp&#10;UIU3tmFodRqq9Fo0xbm4HoFYqVBsHySUfXSADJUEdjGhe3hwWqWeaxqkDDehWcQ2hHBqUYhoyRf3&#10;XyiDrERKd6GAkfvaeqBnCxyFCZwWVLGNrxTd24Eak94bV+KDYRm/uRo0FgMH2itun46ErSsnjQBW&#10;TKUsjHA2t78wmlxwqGu5Fw+bPayIj3ZcgYzkOjKuVWi3x+CmhnOKs/IXyQjgFQO6jhzUnskXdRbS&#10;QcCqwo2g5IYz0nMTNToTsHFx7plt/ma49XVUa/VYmtkpfrdSG4lkseFnc6jzMnAck1Zrws0N54QR&#10;q9R2oeDA3aiIbNTqzLi+fswv7w/vY239WY534D7l3xLsOrjkhAdxSN7b4KlcIOWPgxcTtteImX+V&#10;XgNRnYU+KS+BgAN8uXqrzmURFXfDajJJYSblaJHPazYU3t6GarMew2ozsXw295B+E68YJO6qRVNi&#10;KKhNOpF6lTMeuSpTRdXZwutbSTkc4mxDyvuQ+AwZayK1bYhW440r8cezRfc781wvaKwGLCMDT7GN&#10;EvS9qJ4SNEQ7gWNxFNtMQ8IOscTLRsAO7kSkLJhwbAA0rxgOWJXapQq76pTlDoBKpRHVP/d0PJ9S&#10;la9ZTeEmMfFE1PMFnYVs56wmbRX7FP2Zz5FhYbNFg4GMs5M9vtcw8I0HmJnSiA5HrHAPUm4jkSwu&#10;x3tvg8udKoLmVxRtgvN+ULjnA7+3dcWcElsNBemtim3mArs7ucMyeELsh8Rcq5EvurQQIme5CMBV&#10;GPD9SSkpn+GNpAixS0qEHTPO9sxJCfEnPBMa2Vkkcv4b6JzST3QF/ez/Z3zCmWYahVsHr1r4lKqU&#10;lNDS9/dB3uvrIWFnrajAzCkr6XkgpdIoYjTYVStlfxMU3dwGQmmVqwRzpujODtCFWsGUEAp+iQVh&#10;6H7ErqkEY5xLBLErtlGCc/035KAtP25O7mBkQE4aAbsJKQsn1cSjhPgKjywc9TxjffewrnQnqLV6&#10;MJvDYHfLy08p5awMtFcM0bOr4ud3nbiiM8tRTkvav/KQR3F1YfX7GB2RDWq1zi+ZRmbiYNd1NJpc&#10;2FE1glyhVKmNRLJYsKFdkTPA7xemJlRBoKpp+8LGxnHU663odCXj4a4bim3mQnfVKBsA/Fs/ImYb&#10;YxR0UkR4IlryPYE2AjholfP+s8LKqTbzfHRfCARFt7YLn3+R9rMoAYvY91+hXbDCqyqkrAuf8NL5&#10;ZBkiY4IVQ84zn36qC8Kbc8AY7watzcgGGwcUg70wQVRnLrixFco/F4TF5YIZUtbjNlWLjjFhZ43f&#10;rh27FNkL4oHhAGGlNkpwW1d5CoQ35c7JDTBpdz0bAAxXtJWycGIh/s5gDoWTvYubaztYYb/9irzV&#10;YnBOiC3Fc0/MQrIS3199WKwW0Pa9fEFnIRc4s8n6ujOK15uPlxZf6eFZT04ZqtTGn/Dx8lMa0e6I&#10;FdmJlNpIJIvFxuaLoNGZwWCwwd7W1xa9j+JkAS5ngqhUvLPlFdEHKLXzlfP9DyA2Mpf7ke8StaKn&#10;WKIST3zfVZHqCeQsb8k7u9GWEyvcTlwVKeBLUaOAQMZH5lgv6sNsGKLTiHztHDir2DZoOSAy/bBb&#10;VcapbvpNfrp/dG1YueRVgoJrWyD1cJtYERCrBGTA6ZxmsOfHQ9rhdq9fu1wdmJGiuzuRDSpjjEtc&#10;V6U2c4GD6HUOM7sZiTgbpTZKiIxCmdEQv2Ul+PK9SZKH6jk7EHeA+7kTkbKg8p94WfvAC14zYDpO&#10;997FmJgS6q/UWFu6g66T1xBgBWBd3SmPSq3jZ5fj4WYjVzQaPWxtGFc2AvrfxfzURmEEbJrCUPA3&#10;O5ouoEqlwo21pxS3SySLwYGOy2Ayh4qaAP21pz577xaLCTKYCzI6kLMBrSzYgBf67iu28xWOBeDf&#10;p/bWBfgKYRA9xRIVrhr8T9aMaFJMAuP/XXR3B1izYoAz7YSuyhTuN0rtpsIfaRSfhPeXfrQDSakV&#10;ef/T6N8+uVIEA6SoZ08MotqkExl//BVkqggdi1eJismQSxlpEW5DOpdFGHQcU8BF1Hib4nclWEH3&#10;Jnb9CrGikrizzq8B+FzDQqVVsxHrk2HBbmOGKAemn+yak/GYPNwwaQSMcCciZUHlZwlSSi96lAYo&#10;iZfR7uvAQdQikLrz6mfKOSvznFKUruEFcTWnF17iv6PVGmFH04Sigs+GRUV2j4ddjAaqDy3IPWFX&#10;sJzURixIa8aL/bOvmiyRBIrHzyS/V1CY3g4Xn8mktdBwdfW2ymHkiYCkuEo4+8z2+XC05yZY7NG8&#10;2sgZgXKJxRAdcc77z/kJVzb7S1IIPL5UG50tpR8MoT0vTiiMYfXZnJJSsZ0SHCuQerAV8i9v9J/r&#10;yZcOYvymKjF7bkoKw4K3t4gUi4ptgxhWunlWWWSFubLJt1iAeVL2+f3A/u0JW1eB1mkWaVS5sFvi&#10;rjrF9i86ZR8MgSk+FHgFpej2Dv89y0Tm+X5hXHC6V6XtU8GuY1qb0eeMQpOkHGgWnT0xyp2IlAWV&#10;GwQOrDwsjYBpmOi/D3mpTbwaAF2V+z9T4Hc2XQRW6ukaviWu5vTCRsB7Op0Z9rS8NOUsf20RBxur&#10;oKti35Rt/M2JntsYFpqGJ6VLkGTReYBN9OxzxVyTLRoOkwGu3G7hGGp/E82mULRbI3G086pim7nA&#10;Rn9D8bbJ8e8WdxKLJF3Ed7z/nL/8ocZmhNKHe/2qoHC2EveqDOFvH1qbNTsDgBQSVlBSD7VhVGcR&#10;ZI33+e2cSun4cetWiOw/tuxYKLi5VbFdsMOuVPbCBBHInMbKn7/cgHzlk1FR7Cx+60oOdhX32ZoV&#10;JTLflPl59WbJQvcmeT8rIiqI7iuF8i8qtJkHSbvrRWeU98aG2b8n9I7lv7UROaPQXAOUU0dbJgOi&#10;DnEHImVB5RjhqS/eLI2AGVhfd5aVc0yOq/ys0vJQ66ug11v52b1HzBTMx1X1P+L2Q62vTKnYNJfu&#10;4PgYaCrZrhg8HAj4OL2VBzg9quJ2iWSh2NF8SbxTBqMDtrfxe7K4bkBHu29gZEQ26nQWHKg5rthm&#10;rnC1cq6ATO/7vxCFxGJIsUql/vuizA7ud/wi/y5Eo/Lw7K7SgD8nPhnBmMEyoRiy//isXIA+HcW8&#10;19ejOSUc4zZVTVv4yme+dJDOpxw5j7SrKo2z//jV4FkwSIFz15BhpQrBaLq+wZDCk1dSyj4cZmNA&#10;xFfwKou7Oh1L5hOovEwoebgHebVE57bAvAK3laD3JaItH1VkDPoUY0OGSdqxTpGdq5wDwpXazEDq&#10;aOukEXBY9CBSFlJ6iB/npTaQwimLhk3H6f57YHXEgVpngpHHxYFG2t8Ao8HBz+4XCDVf0GmEV8q/&#10;bCAFZ7jt1SmvddeK/cIIqC1Yt2BGgKDvPp73k5+zRDIXxgcfYmx0Eb9PUF2wgd+RRe2T2A0oK7lO&#10;uAE1lOzEC37NTvQAc7M6+bfy+PcKsRgZgazE74SFpuKpnlt8Hn6RLxKQ/9YmvynGKcON3pnhzGgs&#10;vr9Lsc1nkGLLylJ0f6nIGpRxutuvwabsVsQuQJzhhlcm+FhK7YIdNorCm3MhRKMGUv4g6NKY0j3L&#10;v7YJw1Zlet2t6F6mH+8ICkNlsUjcxQWMQjBufaX/A6jJsLVmx4AtN9a3wmNkBMSsLkdLepQIEFZs&#10;MwNPGAFHuAORsqDCPqjfiQzL4NltaQRMA6crrC3dTs+pCspzB0W+8iNdV8FqDuVn9xcJ9qudTnj7&#10;zxsNdjIC3pxy5WWw+rBQgipzBxRrCQSKcTIADnddF4qP0naJJJCc678vanPQs4+xMcWL7po2Tu9e&#10;Q+kO5MDk9KRVIkGAUru5sqXhHKrUGh77/pAwEQstnB3ufYs5zLOn7VVxTt6P5y/sYwo5E6v9YgQU&#10;3d4hZj81NqPwuVdq8ySFN7aiIdLBCo0IGvarjz4ZGCkHmjFEoxIFwOaSCSVYCK/PES+bqzIF2C9f&#10;qU1Q8MkIZp7tEe4mZLBgdG+JcrvlDin9ltQILsaGBTe2KbeZB6Xv7xMZh+I2VoOvhf6cpckc4I2V&#10;ZEgobZ8JuRKwqMJVKf9ErTXAUNc1aQTMAAfxcc0As9EFo53X8ET3dXBYo/jZ/Y3H13I6YSPg3xqN&#10;DjjQ9taURsC6VadEoHxJZoeHswUptQkEhzuvYmpKPRk3ytslkkCyufE8VwQGizUCj/TeUmyzkPRW&#10;H6ZxSYVRkbng72J6XIwwLqaIxz1msSrlX+D0xn1VB4U7IJ/X48/nLWcJT9rRjnkrljzrb04OR63V&#10;KBRBpTaT8OxlxskurlqKYXVZWPzA/xlmMs72otZhQvfK9Pnl0V8seJXk/b0YSgYMr6xwKsglkcqU&#10;zrvg2mZ0r0gTgcOO4kSvQbhY8QsLDf3+1EOkKNM9i+4p8X/gNu0/81wfqrQazH19nfi/YjsFSj8c&#10;EpmBIlrzffrek0gjYNGFc9x7UpJr4ck8+JLnOd9/Hypy+8UESmpiNR7uuQER7lT+/+8RvLQ+nXDq&#10;v6+ZTW48OE1w4ZaGcfE+5Kc2AefxV2oTCI523UCjORSHWl5R3C6RBIpD3TfQ7U4RbjdtFUOLOhkx&#10;MfAAtzZdQos5DO32GNzX+ppiu7lyru8+8koiGxj0nv8csRirAGvp+N8syuzEsSdcAB9vm7dw6f+f&#10;JOyo9cxHWSknhSKyo1D43SfurJve/eHTUUzaWy9822MGSoVrg2K7eVB4fatYjbAXxCtuXwpw4Cbn&#10;c+frRIYM+Dtd6kLAwdisDKvNesx5ec2CZjJaLEoe7AV+9nRuq4iXUGozH/gaRnYUgT7UCuWfG/bJ&#10;eC+6u5NXJyBhy6o5r7o9ERh8kDsQKQsuHLD63wnYPkXqSslPOUOGUkRUPj+vEBdXAbGxxezD/6eE&#10;m5hOeLD/LavZDUc6r0x5nXc0XRIxAZlJNZ6XHgcgLwQTA+9ienItVuUMCNcnpTYSib8513cPUpNW&#10;ivcpK6MNLixyOtDdra9iiMaABpMLhvyYCYjhmgC9K49MFhjkPmMxagLUEZgUWyZWJJ48P+/m+Us7&#10;8cPo3pK5GwFkAGRNDKCGFD13VbqYbVRsR3AqUg4a1rksmLijloN0FdvNBz4+K//WjCgsurO0qgAL&#10;6HryTDrHVJACDTEDZVD2Bf8rkwtF+okuDo7lwlbCPSugdQ2CgKS9DdxhYMyaCv/HAhCcepfTjtpy&#10;46Di41GfjADOJKTSa0DUCFDYPhueMAJkitDFE16FgbSEqkUfhJcCh7quQWx0IT2zai5m9BO6dn9N&#10;RPKFnEbYCPj/OIbgyBO1Bp5lX9trQiFKIQPjpWcG6UCzr+UVdLuS8ZSf/Z8lEiXY8OyqGgWNxgCh&#10;riQ4sojpQFlBZwPA5YhHvdGOG+vOiM+U2s6VvpVH0Wh08Xj3LaKZWGhJI/7MZo/B/W1vPnd+3ibz&#10;lwriu6ErM7mQ0Zxcgorv7xSz7uakcKyYJhCUVwtIoUWVTotJe+oDoiBxICpnTTFGO7Ho3gxByUEI&#10;z85mXRhAlUErAmzjt6xUbLekoPteeHMbmjmVKCnH3llohXbLAY4FSIsEvncF1wOThpbjaHhlJbKz&#10;0Of3NeNkFxfuA04TqrR9NqSMfGYEyGJhiydO4n8R2FgxxGXsnxsgJE9zov8+xgi/XrGs/89EAjGd&#10;cCDeb9ssYZ6j08RfjHS8xe+CJy66yHNx9QeKbQJJSWYHp2lU3CaR+JN97W+C1mADtVoHaxvGFNss&#10;FFsazqNGZ0KzJRx2tr3uVwOAfe7X1Z1FHe2f3u1vEG3EQksc8dcmkxuHO68pnqe32fwlhfiWPTcO&#10;Kj855LsR8OkoRvUUi+DbrAv9U/oZc50A9kNmH/3Uw+2BmQ3+eBQzzvSgIcKO2ZdWK7cJYnhVhJR+&#10;4GrGGrMB0460P9+Or+9S9K1/bAjY8xNArdcK1zFfisctCeg3pow0iwJenIEnUIYOK/KcJSr9mI9x&#10;PHR+CVtXkgFhgPlkyUoZbhLuD4Q0AhZXsoi/1erMsK7uNCxoesolCmfTiYrI5sGTVwO45sJ0wkbA&#10;f7RZwj1HO29OGRh8tPs6GdYGCAtN81xYvbArAcxY7z120VDcJpH4izP0nCXEFAnXmFWFm8koXhwX&#10;tJM9t7GmcCOajE4MD8vEXc0v+X0FYKDmBJhMYgXgB8RGYqZ0wv4WTlrwC1zssL/68JS/z9t0/sIz&#10;Sn9jjHGRQuHjSgApFVx1lDPBJGxbJf6v1I6LJMWsrkC1SY8p+5unbDdfiu7vQmOc2+9pRhcCzqsf&#10;3pTLNxVNCWGYf1W5misHU3vdTPwfR7FQuCvTxO9kQ2A5pRAtebAbuCaAIdIBnJpWqc28+fSgyLik&#10;1mmw0EdXt8ovHcLwxhy0ZsUobp8tycMNIhsKcYCQsriyn/ix1RYN+zrekukiZwFfJ4PRyc/v9wg2&#10;pKYSG/F7DmsUnui+qbgv5lTfbTCYQz02W5RnTLpmSZYlD7C2ZAe9M2ogIxpO9d5eFDegi/0PsTSz&#10;Cy1GFxbT3zG/1gHwsrvlFTYAuH9g/i+x0HEA7Ib4kUatw4byPXROUxtb3ubzFy548FW1WQcl93b5&#10;ZARwxh3OB8/FoaY0AEjJYxcgXgHgCreBmh1lpYuz6CTsrCWjYwkF0JJSl31xEM1J3qq7oSszsOg2&#10;KXcK17Pw1nawpEZg7qtrn9u2lOBZaFJGgVePOOB5VsXklgApw02i44hdWwGBMnR5v/wMcNXoCl8D&#10;ez8dFXEyHJNTSc+dYptZ8IQRwAqolMUVHqDGiR/ZbTG4o/llGiiVBwyJF55VaywlhUal5mf4LjHV&#10;LB8bAb/vJCPgZPfUKRA5Q5M7PMOjM9g8R3pvLZqPtEQSKNbUnUaN1ohGcxjsbXtjUZ/xI53X8FDH&#10;VVEnQ2n7fDhMxv5k1qOomCIPqcc/pj6A/fIXUsaIH5dmdc/o5ult7h/hNKGQcaKLAw0VB/7nIGUk&#10;aU8D6lxmkYlHqQ3HAPDMP7u3JO1tUGzjLzhwlpXpJbMCQNeGc73zCgrnkufVlNj1K+j8Fdo+pvS9&#10;PZzdRXHbkoPuU0RznsgmxSsgHDCu2G6JwLEclowo0Jh0UHjL/3UBJsm/sknEiqSMNPv8rJfQ88Ox&#10;O1nn+qY02mfDE0bAMHceUhZdOFvQNeInFls0bGmakLnjZ+BI1zWwWsL5Gf5LIpRQEjvxh07b9EbA&#10;hcGHmJZS7wlRaWBX26vSLUuyrOAiYGHuVFSrtdCx4gBcXCQ3oEDDqUBzU5tQpVJDRe4grKs7Ayq1&#10;jvuIhaoLwBPy/fTn+1yTYDbB/t6v+UeKiZ+E1mTOegaTFVheBch5ZQ0pFMrKCM/88wpAymjL8g0E&#10;nQukvOW+sR6t2SL7D5oTwzD3tXVTx0nwPVmGGXU4JiCqq4iugRpdK1KnzSoV1LCxy8GyahUkbF3F&#10;AfbK7eYLHSdmXaV4p+ZiDIoMXmQEFN+bnyGZPFQ/aQQMcechJSiEl5B5MucHZnMorGs453c/2eUE&#10;z7CV5a3mZ5jjW7jugpLMygjwVibeKeJkOqsPkREgr7tkecBVeDPTeIVbhalJq+Bs791ludLFhvuG&#10;xnOo1ZowPCwdTvTchJG2N4CrhdN7/QnBEy2Blhzi/7idiXi0+4bieT6L92v+ES3xPzQWA5TMpmgX&#10;KSNcMCiOFJKpjIb8K5vRGOPEuE0rl31KSF/g60uKItK1FilVI1rzYbpCaewqE9VTggU3ApNpZrHh&#10;ZyOiJU8YQ+yvzsalUrtgpuTdPWiiZ90Y6wxosHMZGUnm1AiwZccI9zelNlNC72ns2goyOEOhfJ4V&#10;p5P31LPCM53yJGVxhPtxNgS+qzc6PWtqTy+7GAEerFnJ9sds+4Gu66jTW3iQ/2+Ekt/vrNyB+Fy2&#10;NF8CXgnIy2gnJUkaAZKlz0T/feioHOb3A93uZDzWe0exXaAY67uH+5pfxu0N52GsL7DGx1F6v53O&#10;JOD+YHPThPiMi3IlxZXx7/8HItAuQQ7iV7Q6M66rPfXc+U2F96v+k3cJyBrrnZWCUPb5IZyqeBUX&#10;ueIAXREsrLD9heSTUcy+uBpMpISxwmui68PuS9MFxpa+vxfteXEYv6lKuFYptVkOlH9hGKO6eUUg&#10;BB3FSVj64dIyBNKPdojsWHHszqWw3V8UXNuCGpvBGxiusH062GiwZceisyxZcbsvJO2umzQC9nDH&#10;ISWohA0BLgD5PZM5FHa2vrqkZ+5EBd7B9/FY313c0/E6bGm5hBuIrS0v41DHFeC0n5yR59Lge3jR&#10;R+X7In0nKa6CB3l+ljlV9rPyODA4Ek5035j2Op7suwcmsxtcrkQ4Q+eq1EYiWUocJcXbQs++Wq3D&#10;9XVnFNsEioOd1zA5rgyTYktxe+MEjAfYCKjKW0MKtQpW5K8FroUw+fmuttdArTVyH/ELBLvrBEK4&#10;z74XolJ7msr3iEmOJ89tOrxf95+sITwRbfnzcmcoI8MgvCGblLpiMhSWUIBuACm8sRUi2gpApdUI&#10;Vw5OqSpm/6eJv+DgWWdpEroql7CbjA/wsxLZWYQqrRodhQki69RUq0zBBLu52fPjUEf3tTiQ8Rp0&#10;LZKHm+j6aIQrmWKbaSh+Z7co0Be7rnLernmJu+omFadd3HFICTrREeeIHzmcCXCg4/KSMQR4Vn2M&#10;GKLBt7NyGPJSmyA0NM2j52w+ai0/c2JmkgdslUbvMZjcnvCwDE9mci2szF/r6as+5Nnd8hIcJ6X9&#10;/MD0Kwa8rYkDhGlftM/jxLPCKUJ/R9QJ6LwxZYpQhhQHiInIAb3ODPvbXl/ShpdEcqLnFkRFFXDw&#10;PJbmDuA5hTaBYJxYW3MCXc4ELE5vw1M9t6d9h/3Bwa63wWqNAJstGg49Uxn84sBDLMnqYmWb6eZO&#10;IQDCKUi/nRa/As/6mOrX+3X/STjxTU5xOB+Xhrw3N2DcxiqfgxaXJV86iIl76kFt0PIgA9b0KMi/&#10;tnlGJaz4nV1oiHUJZXg5rwA8B/3WhB21GEKGgKgncbCVniOFdkFE5tleDFGFYNLe+mmNuvnC2Xz4&#10;ebBmRc9Jic8jw4ED0LPG+xS3+0LijtpJI2AbISU4hX1YrxKQEl+xJAKFLw6+jxubJiA2tgS0PPvm&#10;zd4DGrUK0uMioLU8+9H2zirY27sKNjSVe1YVpnviIlwe3s7tGM5hrhHGgQtyMlphV/ubOF1F5Z3N&#10;F0XhI/ruvyaeFTPxuGLw08rBs0z03YfizC5xfDJEpBEgWbKw0r2qcKN4nzhA9fzge4rt/A0HHDcU&#10;b0N6f7GR/k4sRADywLuYkdoglPyOKuX3drj1ddRpRdGwXyT8vRpQS3zP5ojDo2TwKB1/Ory78K8c&#10;JTzRvSUw19lCztLDdQGUtr0wkDKbdX4A7IXxwvWHqxezkigy4Myg1HNmGfb5NiWGicqwSm2WNV88&#10;gOnHO0X1aVau+Vok7q7Hgre3kPJ7YMbrt5CUfW4IbbmxaCKDjdPlKrXxFwVXN6HaqMOUA75nBWI4&#10;mxDHofCKgNJ2X0jYtooHCDYCNnGnISVoJYL4zxqNAXtXHg3KgFU+pxM0+HWvGIG46CJQa/RC6S/J&#10;SIDD65rgZ1/dD3/2M5fgn375Gn7nV2/h9379tuC7xL/8u5v4j790Ff/0o4vwlWuH4eaR9Z6h3lpP&#10;fUmmJybMQQq5ivZnICOoEjbUnQWl2cyTPbfAao3i55mzBPEKypPCcQK/aiaD4mDHWzMq9mvrTvI7&#10;gZkptcAziEptJJJgZ2vzJTAYHKDVm2FH00XFNv7mdO8drMgZQKPJzel78Ry7+Sm08zfra0+JdKBJ&#10;ceU4PsU7y6sTRZnd3Ed8h+AkOv6SAuLPzeYw5Os8l/7Zuxv/y5+GaNWQf2XzvIIHX1RY0Y/sKBCp&#10;L+laYkRTrmI7JQqub0G11SDiBZZTEa25wD7ssWsqUGMUs3SiCq81JwbST3XzcwnlQbDSxG45PLse&#10;u7ZScbu/4OBpzu2vD7Vi8f1dim2mg1cRwlvy0FmSJGoFKLXxhfjN1ZNGwGpCSnAL+7r/WGt0wJGe&#10;m0EzQ80rExODD2F1/RiYbdHed5woz06Cr10/At/7tVv4HYIVfV9gQ+GHv3kX/99X34b3xrZDcnTY&#10;433TmJbdC2MDD55eFRl4gPlZXZPPcxXxpLBR8IucIWS47c1p3YGY06S4mO3RoNaZcbT7ulwNkCw5&#10;jnTfAIPZTe+DCjpqjs9JMfUVXgHMSW0S+lJbxZDPsT1z5eLAe5gQXYQajQ63Nl5QbDMJxx4ZvBWE&#10;f4Pwx2pAMvEPIWotrKk/q3jM2eDdlf/lZQLCm3LBHwrDiwIHSaef6ARLSoR4mG05sZg53jdl8PSz&#10;ZJ7rQ0O0U6Rdzbu8QbHNC8fHI1h0azukDDeDuyoNdU6zMK6M0U6I7CwEdj1T/N5CQO9GdH8pap2c&#10;rnOHchs/wRmizMlhIj5kts/Tk7ARYYx3e2t1zNdlie5J7LoKThHK9BFSgl+4IJantnBTUCim7PO/&#10;uuYExMcUiTzcFqMB1jWWwS++dRD+6Zevzkn5V+K7tJ+//zdX8N7JzZCdKGb7MTIsEzY1nPss+I9d&#10;H7a0XKTzEC6bH/DFekLYCPh5o8E2Kz9/VphaKoeEH3VhZifwDKJSO4kkKBl4iEX03NIzD9kpDU8F&#10;yAaKI11vY2p8FeoNdmyvHBKz7krt/A2/q90rjyAHPeemt8y48sCuSsUZHXxteNwrJeYj2cTvczrS&#10;7hWjwC5JSsecDd7d+V9eIagjC/Fknu2FF8onfY6wW4iY/VeHCJcNzhIz67SodH1TD7eJAlDm5HCh&#10;8Cm2e9H59KBIv5k81AimuFARQByiUXsDXb+wf97Brr5SSvecZ+ZFRqAAr0pwDQm1SY8ZZ3sUt88E&#10;FxjTmA1YcG2z4nafICMiureUZ025M+zkDkNK0AsPWv8S6kqG8YF3F88Q6KNBv+cGpCQJdzLQaTVQ&#10;lZ8Cv33/DPzgN+4oKvL+4Du/ehP/joyBvppC0GrUHGAMLZXDpKTfF9difPB9dDji+Zz+hXATk8JG&#10;wC/wSsD+9tkF+57suwMORyyYjE4YbX8zKIwuiWRG6N3sqTlO74AKdUYHjJJyrtjOj5wixTsuupgU&#10;cQ22VewTBrlSu0BwiH4fr9hZbdF4amB2Kw+b6s6iyuvhcUr0DnOTfOLrao0OOqtHab/zW/Xw7tL/&#10;8iYpWD9RG7SPDBF2WK756f0CKUQcGGrm2X96ODhwM+flNcptFSh5fy9GdRQKlxJXaTIW3tqu2E7y&#10;BHTNOV9+5lifcG9hQ8CaGY05r6xd0GD0jNM9IniZXbiUtvuLyk8OYkRrgfiNc1kFYCMzYVsNmuJD&#10;/ZNliq5xVHfR5IxIs+gxpAS76Il/w0Gr3auOLUpswLmBB9BQsk1k4aBzwaq8VPj0pSH4+i9fxW+T&#10;kq6kvPsbjiu4fWIThDosoNEYoCCjHY733MaXBh4iZyHi8yIaiUnxugMZ7XCg/Y1ZK/RV+WtZmYLK&#10;vDUyNkCyJNjX9hpYLGGg11thY+P5gPYRrOwPt72BUWGZaDDYsGfFyIKtADD8Tlbk9AmPjVYfUnIe&#10;776BejKQ6Hs/x53DHITjCf5MozVBb9VBYFdEpeP4gne3/pdXVUadcAeif6O7On32s9ovEGUf7hPF&#10;lzh4VUNKPPtsz7aqL1/PIg4AzosTKR/DG3PlNZ4LrOBuXyWKrvFMedqRtgWJpeB7FdVZhLacGCzz&#10;tWiXjxTd2YFaiwFTOFPSHFbl+PzsBfEYujLDP1WnPx0VBe6ob/gJUcMdhpQlITwAfd9si4ITvbcW&#10;dIb6UNc1SEwQcSTgtpnh0t5eYKX8288o6QsBrwr81t2TmB4fASo6n7iYElEdtLdqVJwfcZGYlM+M&#10;gP1tl2eMCZjkcM8tNJnDQaOzwF65GiAJcsYH3sXURPF+Yml2T8AnCYbaL6PTlSAygHWuOLCgKwB8&#10;rKHOK6jTW9Edmo6nfajpcZ6uU2KCqCvyx9w5+ChlxHf0ehuurjsza8NjJry79r+cV+k0kPf6BuDC&#10;Tazkcs7/Oc1CLkc+GcWcV9eKVI1cIMqSGoE5l1Z7M9cotVeA873rw2yotRsxZaTFmzVIoZ1kduS+&#10;slZkE2JXLDbGOEOVUjt/wUYAr0LEbar26b77Crs4xW2oQkOkfc5ZfbgehT7c5jUiFLb7zKcHMaw2&#10;i92B2AhQKrAkJXjli4SYkV+Y4LsHuKlpAt2uJKFgNJdnw398cBa+9e9uKCroCwWvPPzJRxehs1oY&#10;sxjqToF1jec5PoEH1d8iJoVXUL7Crj0j7VdmbQTwAN9VdVCkHk2OLYexXt9yf0skC8U4PasrizaJ&#10;dLwRETlwjAxYpXb+4CIp0RyPY7dGsbscrq09ueCpi0/23MbwsAw0m914oPOqYpup4BiJlUVbuM/4&#10;R8LEHcQsJYP4E5VGj6tXHaN9+a/v9e7e/3JUpVFD3mvroYQUCFNiGLBRQIrrnNOGLhfYXz95qBE1&#10;NiNy7v+Iljwo/WD2LhZFt3ewAoWcNtSSFilyt89ldlfyPPyscnE1vrahqzKx5N09iu38ARsBfB8z&#10;TncH9P5xDIQ5JZyz8Shunw25r6wRbkvF9/xTyKzySwfF6iD1Ez8mOMWZlKUjbLR9myvb7pmlj/tc&#10;4cG9mxRhGvjAYtTDUH8t/sMvXVFUyhcTrjvAqUSjo4sgMqb8R3R9OA1gEl8sEiPx6xaTGw/5qDCc&#10;7b2LcVF5wu2oX7hgKbeTSBaTHc0XwWCwgcnkhn0BXLU63/cO0nuAWoMN2aheW3NSsV0gYeO8uWQn&#10;jV0qrCnc4HMWIv5+z8qjbAR8l4jmDmIWUkT8jcFgx8G607QP/wZbew/hfxlmIyB7YlCkCM15ZS1o&#10;7SZgv3U2BJ5VCl4IPhlFLvLFbhUi73+UAzPO9EDZ5/fP7np8PCrqBPDsv9qgE8GsXBFYsa1kzpS+&#10;vw+jekvEPeIga5E9KEBxAhysmznHQN1ZQcZF5vk+tKRHCWNAsc1MfDqKCVtXomtFqt+uQ+WXD7Gx&#10;xfEAbATwDIeUpSNqYjfxI7M5FHa2vKI4sMwXzsdfWbAedToT6LUaePfsNvjW1xZ39n8q/u4XLsOa&#10;hlIxE6rT2f6erg0/22cIFp7t+y0rGU1HOq/6rCBtb34JNHoLPlawFNtIJIvFib57GBaeyUot1JXs&#10;AFbUldrNm4GH2FC6C3X0LlitUZwTf1Fc5IY7rqDR5MKoyFw81XtHsc10sBGwofE8X68fEInETLKS&#10;+J8hGj0MrDxK+/D/6qv3MP6X7ZyTPcObj52UhxHMujCAWqeZiw1B2pF2eJH817l6b9ymaq76K9xN&#10;3CvSsPD2dnFdlNo/CV8ndh1yliWL7D9WUuiyLw4Klwql9hI/QMpu0u561NqMqHNbMe1YJ5Z93g8B&#10;sQsMu99xoHnGqa65rzbQ92y5cZh6qE0YooptfISNAHt+PLsD8azpbDpCKcEnrxEetysZh9vfUhxc&#10;5spY331ckbcGVKRUp8SEwa+8fQS+82vewl7Byj9/5W0szhDZgSb5CsHCKwFkBITB0TkYAew+0EjK&#10;j1qtxdioAhF7oNROIlloztF7WiTqY6ggJbEaxuhZVWo3X8723oXK3NX8TrHbHe5ufU2xXaA52XML&#10;oyNz0GqJxNHOa4ptZoKNgK0tL/FKwkxGgJZYR3zTbovCDQ3joi9Q2ud8EUcLgKwLUakg7XDbZ7Pc&#10;7PecOdaLGpOe3WBExVB/KRVBCf82UuBZmeTZezaK9GF2nv3HstnERpAiWnx3J4bVZ4nUjGqjFpP2&#10;1PsnO4tkRtj4yntjg6i5wIHX7qp0LOGKvrMw3HyClXOeYQ+ASxAbn2lHO+YVi8PZpnShFlGFWmn7&#10;XGAjwMbxMN4l0UjRY0hZasLKLRsCj2iQggMdl/2inI7138fc9GbknPtJUaHwuw/PLkrwr69wcbEt&#10;bSsmDQB+tr9EsIiYAKs5dE4rAczZ3nuYllQjVhqSE6vgzAz5yCWSQMOuaRsazoFWZwKrJQJGZ1EN&#10;ey6c6L2D/MxzVrLIiBw86KNLnb/gbEC1hZtEes/uFSOKbWbDE0bA96lfiBM9xPNiJe4Q3w0Ly8Sh&#10;tjcU9+UvxBEDID0hqhBI3tfwtKsLKTtZ5/pBH27jGAGM7isVQYdPtVnKkOLPClfB9a2QuLMOzEmi&#10;0iQaIuwYM1gOpe+TEjmTskfbi25vx/gt1WQ8WHnlBMMbc7DgJilhy9loCkb4XtzbKa4/Zw/iVQEu&#10;liWMgXkq7aygZ18axOShJmB3m6RddcDuYYV0n8Uqmb+Mgnk+M/QOi9Sifg08/9JBpHeDVwL+H+Hk&#10;DkPKkhSuenmbwJSEFXhWYYDxBS4AVpE7yAM+lmYl4p988ZKo3qukdAcbHCh8+/imSSPgT4jJmAB2&#10;n/qc0eCAER9ShD7Lid67mBhbzsoDZibXwYmehc3OJJE8yQgZtHZHHKg1euhcMRKAZ/EBjnS8hfHR&#10;RaR4qzEzqQaPz8H9xl+srzuNBoMDV+SvxfPzcMlhI2B9wzj3EVxPJJQ7iGeE3WO/otNbPEWZHXhy&#10;AX6z97D+lyaCZ/ufU2Z4RYCUZJ5h5WJiIj8++8ov6crCj2dysy+u5qq0oLEagGf+VZxpZk258N2f&#10;MSCa9sEFw+I3VqPWxVVtQ0T2GK6x8CK5TgUjwiWLFHauxszZnPgvr2qxMqvUfkp4defeLoxoK0Ct&#10;3YQqvYZrQ/CzwvcbVFo1aCx6EZyc+/o63/fvZzhVqrM0WbzHfg3op+tgjHFxR/jXhJk7DClLVtjn&#10;/TdYOV1Vsn3OygAHAVfmr6MBXwNpsRH43z9+SVHZDmb+z89fhsQo9+QAX8IXh0RDfGLQ22C49dV5&#10;KUvHum9iVFQ+GwLAftgHu24otpNIAgm/q6SUC4O3KLsb2F9fqd1c4VWGrU2X0GB0sIKKRTl9eKZv&#10;8bJjHeq4hnZrJGYl1wkXKKU2s4WNAA7yp9/FsUOcPvhJiSf+zGwJxy1NF8R1VtqHv/Ee2v+ygoDY&#10;wQqPUJCfVQJ4hvXODgyryxKuQWqjDqK6iyH/rU3eWAF/zYIGCvpNrCCxX3/66W5x7ubkcCAFEfi3&#10;2LJjeHYXiu6w3//Mxg0bQVw11hTrEteDlX/OGiPchoL9Wrwo0H3gug4JW1ehKY7uk06DropUzBzv&#10;x3JOJzrdfaJtvAoUu7ZSZNlh97Cw2kxIHW2BvDc3iuek4NpWyDjVBRHtBaQgO0XxN34/hIG8SM8A&#10;r3hwcDS/q0rb5wq/4/pQK68EcK5k9n2UsrQljfhbdgs4PCeXlwc4uOo46nRmTIuLgN9/7xx8e4ms&#10;ADwJn/Nvv3Maw+wWHlj/gkgl+Pn+OaPBBvvbXpv3jCm7R+SkNpISoYJQdzJuahiHhSySJHmxYSW2&#10;l5RYjdYILmcive9z842fClaye6oPgtkcihqdCRtKtuOFAPnCzwo6dl5qM+ak1PllVp5TnLZVHuD+&#10;4X8QT0oWvdO/Hx9diPvbL4vrrPT9QPD4+H6XQgKjuoqnn+EnBZlnVLV2o7AqOaNQ6MoMyL+yyfs9&#10;f/tfzwdxPqNYdGs7Ju6sBWtGNKj1WhAzuXTuGqsRorqKoODtLRzrADPmfv/SQSy8uVWkiaTfLSxe&#10;drvIfX39rAwHyeLAM+JcQ4AVenHf1Cq058Zh3uWNU87cs5JvineLexzRkvc4tkD5HpeTws/H4JSe&#10;3F7nMmPem4uTBpbTz4bWZPp9RYKrNWttJn5vfpNglxIpS1vY5eUhB/J2V436nMpyuOsap/0DrVoF&#10;X337MPzLItcAmA/f+bVbOLGrR4wJBFcFZSPgXxn0VhxqfVXx9/vKuf77UFHIrkcqdpWAouweODXw&#10;AC/JysKSADPc8RaqddR3q7S4oXHCr25AFwfew6qijTTuqUBncODG5kv0+cIpw0rQu4aDNSdw3E8r&#10;EWwErCzk38irp58Juw7+eWpiNZ7xofCYv/Cegv+FZ0AgvD7HwznBlRSBzyDlpvjd3Zi4vQYsaZHC&#10;JUKl1YA1PUoo1WnHOoRizT7Jlaw4LYSCTOfEx2JlLeelNVxRFtxknLALk0qvEcYKxzU4S5Igdl0l&#10;ZJ3vB5GuczpF7fF5F1zbgom769FRlCgyBelcFgxvyEHaR8ALVEn8CN1rdmuLHSxHY6yLV4BE+tf4&#10;rasw99W1WErPDqcXjVu3QhTaYiMg46RvWXrYIOT0nlxTglccFjQmhIxeNkS4grIv5zwbiu/s5ExZ&#10;vBLwqegtpCwHqSceJcSWwfnB2SujY733MTW+EvQ6LV4ZXSuUaCXleinxD//2CvbXFvHgys/4NeJr&#10;wgho8Y8RICBlYmDVUQgNTRUTUSZLGGQkVkND8RbPloZxz/Ge2yKbiKwtIPEX42RopieuFFm7KvPW&#10;gD+z1Rzpuo7ZKQ0Yotai252MWxsvBLzq8Gzx53lMkKGel9HOfcMNgifAODHGvqSowu/z9VX6TqCh&#10;4wdEYolH7up04EwgSoqAIqR4ZI33g70wwUNKwmez7OwvbYx2QlRHEfB2UrC8s+1+Vk6E3zPtk7PC&#10;RLYXsusGH1tk9mHDhI2U2DUVkPvKWqj4orfokdJ+JuH9VdJ5lr6/DzhLiz0/jo0cMXvMyn/8+hUg&#10;ZoVlus+ly+MsUKlH2kUqTZVBi3yPOR7k8XODkW0FZPjVeYO7H3+v9OFeKLq1fcYaERxAbIiwC6Oz&#10;5CE9KwptAgG77Njz4kSQutL2OUPvV/5bG0XMDL3bV7mzkLIshH3f/yhErYO9HbMNgH2Aa+vP0rOg&#10;xarcVPj6L19TVKqXIv/vq9exMC2eB1iuGfBdrdYEu5sv+XXmVLD6fawr2wVGSzioVRpeHRBjpt4c&#10;CqUFa2Gk621S1t7x/3ElLxSsCHcIX3YV2OwxcNxPVYHZ7/1Y312IiszjdwWjI/PhTP8yfV777uPF&#10;wfewOKeP39F/QxbA71qN+u/HhjmxrmD9groAPQmdS0CEo56/7ShK9PhkBDCkJJR/dAAKb26HjJNd&#10;EN1fCo7CBNC5zMIYYEiBBltOLET1lEDmuT5v1p15rBCwss6Fm1hZMyeFsb8yKXSxyP7ZXN0359Jq&#10;KL67C0SqRT7Os8YHKYKVrMjT5zwDnPvaekjZ3wyR9H0+T53TLComm+JDeXVDuECJarQLsaohWRjo&#10;XvLzwdmuCt7eivRccm0Mb1wIPRfZE4OiwrMIKKb2ZR8OQXRvCZS8O0N2LFaaL28EMkgfxW5YIZ41&#10;xXZ+ht2buEDYfNKLKkLnT9dAKCrEIe4spCwb2U88qshdPatS/jxb7XAmgN1ign9/9zQoKdNLmV+7&#10;dQzdNhq3SLlRk3G0qe5sYJSbgQd4svcW7GiagNay3ZCT0gBWUtR4Ek1vsENKXAUMkgI3RsaAXBmQ&#10;zIVdLS+BzmADvdEOW/1kzPJKwtbGCXC7kkCl1mF+RhseXeLB7qzIX6T3kVOKTpDCz7P7R7uu48a6&#10;M7giZwDjInJQrzdBbVE6vn1oHf7JRxexpjANuisOLJrhI3ruAAjnOf26NSsGZnQHmglWlGkfpR/s&#10;Y0VKGAXmlAjQmPXCLYeOg4YoB7DLTvE9UtQ5sFhpPzOQMtLMvv4iK4vIxf9lOm+OA3hG4ffu/4Aw&#10;VHiGn/Onc9XXuHWV4CiIBy4wxasHrPRzYTRTYpg4Z5HthX8L7/OJ/UleHJL3NogCZAVXN4vnKnmo&#10;CaN6i6fP/kTtcl9dBzGDZfR8JWDZ5/2slE9B5ngf5Ly0WnHbvKB3IHlPHbtJ8LvbSUhZPsLFb/7e&#10;TYr9qVmksGwt3yOMwdHVDfCD37ijqEgvZb77a7fx05f3oUmvo4FWBe0V+zwXF2C2j2MDTvXfh86V&#10;hyEiLAM0Gr04fkxMMexseXXBso5IlgfswpKSIGpgYFXBerzYP383IK4svK7+HOqMDjaQsSJ/zeIG&#10;AM+D8b77yP3dUNvrsLHhHHasOADVBRswO7UJw8OzRICzkfqAULsFNzSX43+4fwq/92u3RP2Tb/zK&#10;dcxMjISu8qFlZwRwgZT/nykhVDk70FxhhfxjTqU5LHLxpx1tB/an55l2Oh7ow2wQ3pjLM6e+K9u8&#10;708OiliASvqud2bfm7aTswBxld7k/U3ICj1nhbFmRgMbH5zHn10+dKFWsOfGidl/ziWfRQYLu3uU&#10;0vfF7O0zxoTkxYOV/fDmPHSVJYtngt17eHWg+P4uxfaCxzPn6Se7wBjrEoHp4tnk9yqAz1TZF8jY&#10;mKNBPS103lGdRWwEcLXgbELK8hED8UucOWRzw/lpZ51JEYW4qDywm43w2/fPLLtVgEm++bXrOLa9&#10;U4xPEeEZnoNd1xZssJ8YeICne+/gpvoxTE9aJQouGQx2zE1rAq54KlcFJDPzAJsqh4BXslzuFDza&#10;7YeZelL222if9CwSNugkpfmcUrsgho354dbXsKVkJ6bElqLNGkm/xQJOmwWSokOhNDMBOqvyYKiv&#10;Fq8dXIu/8vYR/Msvv4bf+tqNp2qfcAxU98p8LEhrXrTAftFzB0A44OE/6yPswDPmisqAv/jSQSx+&#10;ZzfGbawCY4xTrA5wdd2YgVKxMqD4ncdwmk8OOGYXHvZ95tn69JOdmLhtFUY054EtO1a4BnHaTo1J&#10;zy4ZwjfbnBiGrsoUiFldDunHO7Hg2mZhmIgsKoxU+CVTUPxglwgU5oBbdpXjQmSph1qFsq/UnpVm&#10;jifJGu9HR3Ei2AviIbKzSFSizhzvh/xrW6Dknd1Q9sEQlJPiLrJSBfHzx4aQozCelaJ/JnjFUMry&#10;kk2EJ4sUTZ5BVBp0mOGOt0Crs0BNUTr881eWTyyAEt/51Zs4sroBtRo1RkZkw6Guq7Nyl/IrdC/W&#10;1o9BeGgahqjUaLPH4IaG82IWU7G9RELsbn2FdCo96A023N35lmIbXzjXdw9qS7ZT/69CIxkBAzUn&#10;FNsFM2O9d7FrxQhaLaEY6bJhe2UOPhzbhn/44Xn8m59/E7/x1ev4vV+/LaqI8wrndAUPv0tGwIfn&#10;d6LR5MCD3dcVjxdovN12YOSrWpvRU/revsAaAZOQ4sPGQMpIC8+YitgBnqlP3FUnlP1n23Nhr6ie&#10;Ek9oTaaIOeAgSFawnOUpENaYwy48okhS6sEW4d+d+/oGKLyxDUoe7AFOcSj2ycqWVPglPsBKMMeF&#10;mFPCxSpT6uF2tOXHT/kc8cpU8nATZl8YwPCmHAirz/FwWlmuJu0tLmYAQ7hdVKd2FieJjFopB5oh&#10;7/X1j2Nl2K2NUNj3YsDvjoEMaeof/szbTUhZZmIh/oxXA/a1v6k46HCavOqiLWJ2nAZAWCpVgefD&#10;13/pKh4YrGe3HHTaorEsux/WN4zBMc7iM/ieX1wsZoL9lY9338T60h2oN9hRozVhee4Aji/SDKQk&#10;uOHnMi1xpXhPq/PXzjtw9Rx9vzxvNbungdUaCdsaJ+jzxQmGnQv8+0/Q+1qY1sJFDfHc9k787x9f&#10;wv/31beFos/uPUrv/kz831+4jKmx4ZiX1oyLUfODO+1AyYcqgxaK7uxcGCNgElKmSh/uFW47Oqc3&#10;u4+3AusGXpX4rB37/XOcwWeBj/Q9drPgGIZJAu1yIXkxYXc1rc2AOa+vw/yrm0X1YK4ZodSWn0le&#10;5cp5ZS1EtOZB6qE2qPzyQfH85r6xAZP2NpJxkAvWjChh9JLhLdLs0vsnAtLthfEQu7YSssZ6ofDm&#10;Nm+8i8JxForC29tFkDyd31dFLyFlOcpB4lFpVjec739+pnmMcIdlQLjLBn9LA6DSwLhcubi7F+Mj&#10;3aD3vgNgMLkhOaEKmsp2wY7mi3C06xqM9d4FVo4ClS2EDY7NjefBaY+lc1BhRko9HO++sWg+yZLg&#10;g1eqWlccIP1JDXZnAhmr88sGdLbvHpR6s+Kgy5mAu/xQOG+hYMX8SNc1bC3bjRZrJIY7bXj10No5&#10;K/3P8i1idE0jGvU23NfyiuI5BBLusAMlr3J2grw3N8FiKNKs8Bdc2QzuSs6jHALax8W8ZsznL5Es&#10;ANbsGIzfslIYovpwO6YcbFVsx0ZAWEO2qBwcVp8N6Sc6n25DzzKvLpR9fogzTgHHymSO9QHtG1zl&#10;KaB3W4SywYo3GQVoSfWmuf2sIN8Cvwu8Avc4oP+26CWkLEdJJv7GZo2CowrK5WFSdFUaA9QXZ8AP&#10;fvOu4sC4XOEYgf/5ycvwr17bD0c3tkBRejxoRLpcFWh1JrBZwiEmMtdTmb/as4EU9eO9d8WMLPsL&#10;+9uH/1jPDUiKrxDHTiFD5MwSmpWVBBYOcjUanSK71J5Zp/xV5iyRk94KarUWHGQADLe9odgu2Lg4&#10;+BD3d1zBkuwetFsiUKfVYs/KAvzdd88qvtvz4U+/eBGdNjNmJNWIQGyl8wkU3i47MMLp4iBrvI9z&#10;+isqBAsBz/SnDDWCMcYllCFjvBtTRltIYdotjQHJ4kDKd/ymanQUJggF3pIWhZEdhbTtebc13m4j&#10;g6H43k60FyaKAPVn2zwHPdeTwcOlHwwhryIkbF0FzrIUUW+Da16o9RpwFiUCu88V3V241bqkvQ3i&#10;PST2ElKWp3AF4es8y7yiYP1zRYX2tL4snoEdXdVkBCy/rECzgeMEvv8bt4X/8H/53Hm8fWITbGyu&#10;8BRnJECk2w5aYSirwGgOhYTYUqjIGYDOyv0izeielpfhYOdbcLLnpgioPC9WDbgwGP99eoCfieO9&#10;tzElsUrM+GYm18KpnttyReAF5zy9r9kp3n66PLsf+NlSajcbuLp1cVaX2FdkeBbXrVBst5h435sH&#10;4j06Q0b3SPubMFB9GLJS6kGrt4DVbMTG0kz89KV94t311wrAk3z312/j5ZHVqCVDo6NyWPE8AwXd&#10;m4BJN4GcL1+41SgoBAsJB0+yi5BKr4UQjRrZKEjaXQc8EyvTdkoWFFLSuegd175gv/2w2szPDIJn&#10;23KxMEtyOPIKlinOjQVvb3muzWwp+8J+LjgG2ROrIawum6tfI70LoHOYIXZtBXJgccUnyt/1C/Se&#10;hTfnigGBWMGdhJRlK2HEX6k1Otgmyv//dNDZ1niBBx44trEFvr8MU4POlW/+yg34+i9dAV4p+Nev&#10;74cj65uhKC0eDDoas/idIUWd/an1OjOYDHbglZaYqDxPTlqzp7pwo6e9asSzvuE8DJOBcJoUmour&#10;38dLs1DgzvTdgUQyNLgS7IqCdcA5zpXaSV4EHmBH9SH2eQerI57dgOZsFI7RvjLTW0VWKhvta7Tj&#10;SlAYmGwov0TP+MXB9/FE311cV3cGu6oPQX5mO4S6U8BosIlVC71Wg+ubyvDf3zuJ//yVtxXfWX/y&#10;d//mMhZnxKPZ5MY9ra8Kw0Tp/P0Nd9aBklLix+x6sJgrAU9BSkje6+tI6coSBcfo/IQfdVRnIWSd&#10;64NiMhREO7lCIAkwBdc2g8ZqEG45/I5Y0iN/Gp/yBDmvrEVnaTJyPQp9hN1bZO6ZNj7Dzze9k7zP&#10;+E1VYCYjQ0WGMb0LyIH0AXOZ+2QUzakR/N5xZiAnIWV5y07ih3HRBXCaFM3JQWd74wQ/A3h8Ywt+&#10;/9dvKw6ILzocaMgZRjiP+J998RL8wpujcPXwOjhKhsG6xjKoL8mEvJQYiA51gMWof+xSJIxrUGkN&#10;YLFGeuKiizylWV3QUT4E2xrG4WDnFTjTewfODzwQ6UOfVARGO9/G8LAMzgSDXSsOoFIsh2T5M9Jx&#10;WQTt6vRW2NQ0AXNVRMfpe+W5A+J55BWA0a6FzXwjznvgXTJE7sGx7usw1PYabKo/C12V+2Fl/hrI&#10;TWmA6Kg8MJnDRF+kovO0mQ2QlRgFXdX58MbIaviDD87Dt3/1Jn57ARMX/Mat4xgb7kKrLQoHVh7F&#10;hUidSr8/YBJHfDusLsujqBAsIuVfPCAClmP6y4QiRucp/JQ1NiOEN+ZA9strvG2DYAVDsjwpur8T&#10;uLZE5tle4SJjinND2eeGn3PLSdnfhPFbqkVBOmtmtDd//zNt5gOnFOUViNTRVhTvgkqFBjI2siYG&#10;veluFb4zV7gegtqo4/ftX3MHIWXZi5H4Cru1ZGe0k/LpnZXe1/qq6HP39tbIlYC58LUbwHzjq9c5&#10;sBr+6HMX4FeuH4XPnd8Frw4PwKaWFZ7clFjPZPAxryDwzKaOjAO7Ix4yUhugbcUIDHddgfMcb9Dv&#10;jTcYJSPBbouGcFcSkrHwnLIgWd6wD3xBlremRV56K5zvuzfHmfsHWJa/lleWUG9ywUjHWwuyAsC5&#10;+ycG38cjvbdxsO40FGb3QFh4pofrEWg1evEO8Lsg3omQEK5V44ly22F0dT18NLEH/uSLF+Gfv/I2&#10;sLsP5/NXfPcCDB+bVx5C7Vak88XMtCY82XdP8ff6C7oOARPOAf639rw4KFOY4QwKSMkvvvf/Z+88&#10;wKM6r7yvaeq999577w111CVASAIEkkAgkOgdhOjVNFOMsbGd2I7tJJtkN91JnJ7Npu4mm2R7Sb7d&#10;7G6yiTc9MXPOd/6vkI3hApJoKvd9nt8z0sx779w+p59eVXFFlBXVZ8AGFhWjgR1DvchvfhohbEOF&#10;DOneAZ0HCKztsLxHDdeQwHZ+rqoD9c1zIKAHtmVz4pFFHLQwhwMX5Dy861Duhcyr/YywIFtP9Maw&#10;kHd5Aief6Jz6d2I5KNLglSGUOR1/AA/hAaGPOTH8hL8UqDitS+UHrK8/b7Ux2lrRTOcPX5xbicEP&#10;A1gr0XQIHYrhPcDr/37qHP/9q4fo9fMbrOfWd1gHWkqoKieBYkJ8ydl+zPBlFKXA0yOMEsJLqSa7&#10;X3U8HZx/mldWH9L7B8xB2kq2klGEZRfXQBqaalM7ub8rslao0DIP9zBaU//EQwtrwXr3tl3ltfNP&#10;UkvhMGXEzSc/nwSrrZ2r6kiP/gZOzr4U4JtAcWGFlJfYSrU5/dbOsh3WeTkrrSaTxfrSaD/DEIF6&#10;/Vr31uMAnofvvjDCi+Zlqd4igX7JtLHx3ENTpORYPbSB7pE/gmB9q3AzLblh9Ue8tGdhzHgZQ4V9&#10;sCfHjbRCkJn++6EzI4ASYC9KAGr6R2+ej6Z0lPnMqnddX0ju9alMVLH67tkRnCTKwM2fPxREcIfS&#10;i67Y6voXpdivIR0N9Uj1G3hZY5kb5Miyss2U++owZT63Sikv0VvqlRcj89pKjt5Yh4fzdaFYmOkD&#10;9fDDhWyhQigUogQHQR/vHknCr2wMRq4p3EBbmy+S0eLI0cE+s7ZT8HQDQs4fvjAm7PzzB47yi6Mr&#10;qbMqh3w9VM+OGxgpJCSPVogyIMrao29opvPY2Nr4JLm7BisloKN8z5Q9AE2iSOA6sjFaqLfmIZW7&#10;bHmaR9qfpcUV+ygoOMeK73r7GhbFNjAwg+blrqJV9SdpT9uzfKD9OVUWdzxpfkvLZVXqs600466N&#10;vB43v5FtO7hKlVWV+zKfEGJ127F4AMj6H9qwCF8zuzu+E2s/E7hh9Uy/tIKi1teQR140mRzkIjMa&#10;2D0znBIP3ggV0tG5D1CdCmE30ZvqSIRjWN9vVwJEMfWtSlYKqmtaqOpuffPnDxMoHnG7m8k9KwIK&#10;MSOHxrMwVnUqThhto5QnlhCSlFNOditvWfjqSgpoymSUJXUM8yKTsz2jLK99oDvbB7izxcuZneMD&#10;xpWADwnvF17HM0L4uvDGjffOCyPCNmGNUC8kCl6CWXgUA4J8mFAiLBX2Cs8IHxX+SvgX4X+NBsMf&#10;7C1mq4uDHTvb25LFZPqjvP8/wl8LHxS2C5mCPsaUpH+1MZqpOmcVJUbXsMVs5CvblypLttaPoM7D&#10;A94CCEDo0/Cly9vp+NoFNC8zTiUho9FbeGAmNRcO07bmS7dVd9KZXeD85qctVqEyMWFFtKsFfSq0&#10;594JWOU7y3epkqKODh7UVbFX1vGAhVbZzpU1Rzk/uV0l8OJZgmsVlvLC5IXUVbaTNjacU/kId6po&#10;tKnhLAf5JXJcqJ9ShrXujenEbz9/CWVJ1blZVXP4oXgDxh7PD2egTNzH0dE09XzPzLWgv3+Yk092&#10;IR57vL45B3cXUo7WXB2dCZJ+eYUI1o4iULdz5LoqtvV2oaxn360EZDzdy4Ht2ao8qHd5/FgDu5s+&#10;fyS8NsSJhxYqBRjx/KoRmeGdJET04IC3AJ4zfO4U7iPKQAbHj7Ry5rOrVBgQPAiRqyusRlk2LcKf&#10;n+hr4NP9jXxlqJ2e39hBV9ct4NHOSu4oTuX0iAAO8nRlLxdHdnawZRGylUvUYLD5tXzfjwQoCig/&#10;nCy4CfA44lkz2WEQYKiART9AgDV/lwBB/98EK5Itbc0mcrSzELYnJcyfmnITaGNzMZ1b1UTv37mE&#10;Pnt4FX/5+Br+kvCJ/X389FA7r2ss4KzoYJbl2Gg0vCXrek2A1wDfOZcHjvHv5MebU9O73zKa7a8j&#10;qfXjp4esuiLweEEsMsIiPn9xK5dnjSkDcq7I2S2IqnJX08am87S39WkaFfbpScOzip6qA0qgtogA&#10;P1h/RnPO3YDHaG3jGXJw9lWVgOryBx+ssNpyhdY3nqWU+AblqUCoka2dCyXHzaeB+icIfTQmUhoX&#10;TQqjQgvYYjLx+w+v1rwPphu4L08NI7/ChpoL1s04JQA/eM8Z7cyUdLRj5ioB4JV1nP2eNegvQLY+&#10;LkoZcEsN5ZTT3WNCjtYyOjp3IeVEF5ud7VSFnrAVpWTn58rZz9/UzffVdRw1XMtRQ9WqkVhoT7F6&#10;7+Z1PDLk+kflorQLy5XVP2JNJYV0FxGU4bD+MoQzUdKRDpVsr7wVuCdueNRyXh6UbS9hdx9X3tJa&#10;yl89uZa/d2HTbXxf+Bvh2+fW89efWKfmvXF0gP9s1zJ+am0bj3ZV80BtHs/PiuMof08W4fz38nyB&#10;sP5l4b3CbqFLmCekC1ASEIaScuP/AqFG6BQ2C08J8ET8UPiFKBpWfw9nyokOpvbCZCXoi6JCL23p&#10;JBHu6SsnBtW2/c2FjWpbsc34+6+ffIe/Ecb3BXNfP7iSDy2t4cQQVRHpxwK+d66HCxUJ/yyK5LhX&#10;iFEX/6XRfpWQp/VDqPPogHcA5RA/c34zrWwqJi83Z7l2DapxlJ9XNEWH5FFOQjNyCKyLSrdZeyoP&#10;WlfVHuM1dcdpsO60daj+vHVD05MMhhvPyvsnuK/mCC+rGOGusl3cWbaTF5fu4I7S7dxavMnamD9o&#10;nZ87QDU5K7k6u5+rblCTvZKbCtapuSsqD/Dg/FO8pfkS7217RlmutYQZnckDq39IQDoZRAmokfMw&#10;lfj9jQ1nyc8nDgI6l2Uuf2BhK9iWIVFKshKayBFVfET49/dNpDrZzvUi/KPKldZytwIFYWPjeY4I&#10;ymInBzu+tLX7odT6f1h88Mga1TekKHnRjFMCMA7amI0Ut7NpZisB44hgk3VtFbtlhDKqqEAhSDyw&#10;kLTqu+vo3BG5jhArj3AghN0EtGbeVh0I8fWIy0861smehTEct7fl9vU8TiDkq4TfW96/GfksZlsD&#10;2zrY8t7FFSIgv1tonizfv7iJf3B5s/r7E6O9fFAE7IaceI4UpcDLxZEQkgMLJh6YJqOBxzCyWbDI&#10;e/gMVn03R3vycXMiWPYXl6TSsRXz6S9GVvA3zwzzDy5tVt8BYf7W758KUAy+c34Dd5WmQXGBV+CE&#10;AO/FXB45wk8EKAE4Jr9zdbKn1w6t1nMEphHwDPzLB4/yscF2KkyJogBvN3J3diB7WzMZb/YGKuR/&#10;g9lqY7a7brA4stHiwAazrQgYBggZmhgErEfuUdyzuEdxj2jOtTGY5Dnizr6+iVyUvkQpBXry8v0B&#10;Ibu+cBjnjfy842hH8+R7AuxpfYYTo6txDXB8RKnyCmjNmyx7Wp7idlEUnZx85dwbydUtiGrz19Ie&#10;KIEa8+/GuvrTct0ksFy3vL+/SfNan8589cpO9duVGFFGE+n7MVnk3D3UsRLhAhGr5tFdhYUZRtZz&#10;AxyytIiN9rZscrSlkCWFmvN0dLRAwm9ASxZ75kerv71KYskp+t19AjJF2bQPcuf0S8vZzs8NVvh3&#10;rWMmkHZpBdt5u3BvVbYIxBtuE5Dvh3Gr+3dlvfAcvH5wFX1g51K6tmERnR9optP9CDkaCzs6u7KJ&#10;L6xuoWfXL6KXt3XRR/etoC8cXU0Q+rGzLLSXAAC1FElEQVQuKCdY363fcT9gfc+uX8jfPjv2Hd85&#10;t56P9tQhdwBC7xnBVj0h5+5AzsUmYaXQIfzczdmBj61p0/wh1Hl8IFQL3oF//sAR+tZze+gvTg7R&#10;5c1d1j3L62ltezktn5/31qJ5WdaW0nTUWOe6/CSeLzQXp/GS2jwebC/nrd21PNLbwAdWNvOhVS18&#10;ZHUrn1q3kC9u6rQ+t6vH+uK+fn7l4Cre19soioAZygFnhIdyd3Eur59fwf3zirkmNYmDPT2UUuDg&#10;4MEFKR2qIZWWYKNzb9bUnWR7Bw8yWxxpWeX+SSsAEPiL0rqhoFGAfyoai2nOmwyI5R+sf4KjQ/PZ&#10;YLSwvaMnlWX00EZVrWhy5xrrWlKxj93dQhhdf5F/9LhKf94PqPLl7GBHwXKMD7Y/p7mv94PcTw91&#10;VAkc0JxJD7rm+GPntSGO3jRfdX3FPnqXxXPG1T7tuTo6NwHPkVOkr2rMlfPSWlX/3zU15F0epaQj&#10;HeyeEcZJJztFGfB4pEnBDwLsi29dKgd7ufIXjg7cJiQ/bCCE34zWnHshSgJ999wG0vrsTnz3/Ab+&#10;8O4ers+O44yoQP7yiTVvf4bt2NhSjByH38ozA2FJ+nhnlAr/ghyMHUvr6L8++oTmD6LO9ABVhn77&#10;xiX+/RcuqapDf/jC5Ru88/8fv3iZ/+tjp5VHAeEXKF86zm9ulDLFesYaMj3JOOepUcEc4evNnx/d&#10;yr9+z5P8h5cu8+9flPW9JN8lr/9w7jCnhgZzZkSoUhRK0rt5pEVbuNG5MyOtVyg5qlJ5cHKSFkyp&#10;S/Tyqv2EGvxOTj60uvbEfYeq7Gy+LArkIJnsnNEZm4P902hV3QlV2Udr/t3YI9cEmt4Zzfbs4+HC&#10;L472zdgCBD/96EkK8/eyeriFEvogaO3v/TD2+H14AyXz3vLIjaS896/XFBZmOqmnlxKShm0MNuwY&#10;6cOJIrzNJq+HzoMn9cwSNObipKMdnHVtJXoEsM+8RFEC3pkTMVChEoYj11WzT2XSjLum0NnYLsCN&#10;FxWnKsH4ZkF5JvD9Cxv54JJq6zPr2q0IQ9KacyuYd3JFPbs72XNuRDBfGmy9LawIx2JpRQYevP8r&#10;IG9BH2MDOWQ4Ht9EiEhtfhL/+CMn9MpBM5SfikAPq2t1bgJ/6fI2ZYX95nN7+O9fO6w5H7xxYQs7&#10;2tnyqWUL+VcvyHsa/PK587wwP5M/uWs9JwYHsKdbMG97ABbouQTCaZbXHCKLxUkEeF8VX681725s&#10;bHqS3d1DRe4xqZAilO3UmjcRDogC0lt9iAP9Uhh5BRYHdyXA72qeWpOs7S1PcVpcPZtFAYgK8lHN&#10;t7Sut5nCL+U+KkmLsdrbe9COh+D5Uk/fhziQBPfv9kEeszpuHjXffcoTVIUUs4s9ofZ79gurZ0ce&#10;hM4DBVWlQleUqLKZqJ6DxGCzmwOHLi1653p5dYj9mzKUII1KOzFb6kUJmFkJ6ImHF7LRzsxX1rZN&#10;2RL/OPnh5S18dHnN9f7qPOsLmzroexpzbuWFjR0c4ePBcf4+vCA7mf9873LNefCMhPm44+F7TTDh&#10;QamPt0eQ8HHhrZTIIPri5e2qdb/Wj6PO9OTfPnScn9nZwz965SAvmJfJ+1c28+qWUv7nDx7l94z0&#10;aiZlIiEZigKs+395eKemAjDO6spS/tiOYR6sKWOLrROvrj2uKdzoaLO16SJ7eEWrZOD5BUOTDrPZ&#10;2/oUpcbUIFGX0+MbeXQKXoQxrjIUkPyUDjLbuahyn7FhRbSu8eyUEpQRnrRu/ikOC85mg1xHtXlJ&#10;/I+idM705wfujZ75BVaj2Y7WyrHR2vf7QT11H/L4iMHWTGkXZ15M82TIee8gRQ5WkcnBFmUU0dyJ&#10;Mq706V4BnXcBZRg1/31rUpRCkDDaxgZbk6rJPz4n7wPr2acikfM/tIm9CmM4/akVt61nWiNKTHhf&#10;GTvZ2fLnj67WFISnK1BYUPrz+xc30/7OCqUArKjItn50RFugH+dzhwc40NOVd9aXc2KgD3flp6uy&#10;oVpz//r8Bu6pzMTD9/uCh3pK6uPmgW7zh4U/BXq70UeOr1WhI1o/kDrTC3Q7fXr7MlEClokScICX&#10;1RXwuoXzuLU0g795bTdvW1LLWl2iER6EfBAk8f/d2UOawv84A1Wl/Jm9m/hCXxcbjCZeXL5TU7jR&#10;0WZeZo8KYY4MLaCRSQrw8CJ0Vuwjs9mB3FyDGXX5tebdDaxjl1Ce1UvOTj4qJMnDI5w6y/cQEoK1&#10;lrkX+9uucWPBMDvYu6tiEFu6qvk/P3rqtutsJoJn3+l1C1QX5AXlO1GmV/MYTBVZ70MfGwVVRnDW&#10;l9MU4QelEl2SglRzMXSBDV81j7KuDcyqxGidqZP+VC/b+rpw0vHFKik4dHkxG+0t6v3xORlP97F/&#10;fRrn/9kG9siLmnFeAPQz8K1Kpmh/L5ppoUDfv7SJhxoKlRKwobmIT/XW82hXFXUUpxKSe7WWAWdX&#10;NnK4lwd/ZdcgR3p78ILsJP7yiUHNuSgt+uTqZjx8fyrA8q2P2wcSp4eE/0blmLMbF+slRGcAOEfr&#10;F1Xws7t6+BefOscdldnc21DI1bmJ/PyeXl7dWsr//bHTty/32Sf52u7lSoD73MhmTeEf/PL587yk&#10;OJd/dPYgv2dtLyrHcFvxZhEs9QThibC15ZII70HK6r5MhHmtOXdjfcNZcnULZrPFgReWTVb5usqb&#10;G89Tff5a8vWJk+efgV1dArkotZORVDwV4RblYtfWneSUmBo2mGw5zN+Lr+1arvJObr3GZiq4NxDS&#10;hCpaqQlNhKZpWsdiqqin7UMe6Jj5O9+a5DkTHpP90iCEO0J5VDRSsg/yJDRPmnXJ0TqTQ5TEiNUV&#10;7JoeKn8PK2HZPTucXRKDVElQNUdeI9dUqaThrPesZq/SeOUZuG1d0xnZN7fUEMqLC7X+7QTj6acL&#10;f3lyLa+Zn08vbu2k4yvm83BTkRLYl1dm0cf29WouA6EeJVDnxUfy9w9u4szQQC6NDeeP7NH2HsDb&#10;8NrOJXj4/lJA3pQ+7jwqhd9ZzCba1l2j+SOpM71YXl/Iz4lAD+v+kpo8Xj6/gEvTY/jYYBtv7arh&#10;v7q2WzMk6K/fO8IeLo48Pz2Jf/ncOf7di5duUwJ+fu0sdxflqpyBve0NqoLMkoq9UxIg5xojIoTH&#10;RFfBC0DJCY1TquefndCsvAiZCS1yzCcmjOLcjLRf49q8QXJ28VcNxaCE5KYsps1NF5GkrLncvXmG&#10;awvWsYOjJ56l3FiUQj/5yMnbrqvZwC8+fY5D/DzIwcmXtjdf1jgWU0eO3UMfaPf/Tw5h3pT13MCc&#10;ipNPOrYY4RwqV8Bga2bPvCiK29VE2SLc6Z6BuQeEeodQL44arlHnH9Z/k7M9h6hGYGPWfoQIuaWH&#10;qS69yae62L8pU1WiunVd0xrZN6doP6rJiKHxuv4zhS8cW83rm4roiZWNhM7G8jc/OdDMCAu6PNh2&#10;x0pB52VOpI8nf3f/Bu4tzubMsCDe3FqikoVvnQsl4AM7l44rAZF4SOrjrgN9Bf4GXTM3Lq6i//3U&#10;Oc0fSp3pwHnubyrm5/es4F986iwvrc3njoosLkyJ4hNr23lkRQN/9coOFTZ067Jvfvo8n98ov5lu&#10;zhzj78trqsr42dU9/Pl9W/hHZw7yT59+gv/+3CE+2tmm/s6KDGVnJx80q9IUbnTeTXf5boTeqITe&#10;La2TD7tZXX+KHBw8yNHJhxB7rzXn3VxlCPm1OavY1ztOeW2cnf0oO76RkMcx1aZve4Ql5Xs4IjiX&#10;DbLO2BBfvrCli372ids9TLOF33/+EreXZyoFrqdi5IHmBagn7EMecOt+0uxsT6ikoyk0zGqGKOno&#10;YnKMVF1DlWdABEFSMeCv6Z6BuUTsriaVBJxxtV/9j+o/RgeLEvbH5yDJ3NbbhTOfW8WRa6s4dHnJ&#10;25/NGF5eyw4hXlZ0951pSsA3Tg8pJeDJ/gbryRXzeV1DAZ9b1cRfObGWjvbMpzslOX9yfx+7Otrx&#10;B9cu5ctLW7kkJpzD/T3422dvDyHCOrBOeR78hxAg6OPeAx6T/xRFgBeJUIlQE60fS53HCyz8I72N&#10;/MEjq/n//flJ5QWYlxnHZemx/LEnhnl4YQX/5CMnNJcFSIL89gt7eWF5Jjs72ImQZ6NChCwmEwe4&#10;u3JCkD8nBQdypK+3ajaWEFGmNw2bAPvbn+Pw4Bwlg1TnrJx0XPnutqvsG5CivAC1BcP3TCZGydEF&#10;ZbvYVlnpDaqXQE5KB21vfYpGp1hJaL985/rmCxwTWc4Go1ldF32NRfwfcp1pXUuzjSvbl6rzl5vY&#10;MqXE6Tsh63wkYyNKaCLEYdziOad4ZR1nPT/AyItwz4yAV4BsTEZyjvGnkGXFlHa+Z/bnS8xxEO7j&#10;VRzLIV0F6npAp2C3zDB2DPNW18b4PJQNdU0OGYurr04eqwx003pmAuh9YB/saa2bgUrA317aDAs+&#10;iTJAB5ZUKyUAVv5vn91Ax5bPpzt1PUZX4AWFydyYGs9f3LmGqxKjOcjDlT+yp+e2uWggVpMeg4fv&#10;VwQn9YTUx0RGqPAFlBDtayii//747LX8zWQ+f3GLqvSDBmO9DUWcEhXEe1c08I8/fII3Lq5SVk2t&#10;5caBIgFlAN2KP3N+M1/a2s2bu6qV8leeEcuRgd64d9jJyUd1DtYSbHRu5io3FG0khE55eEUSqgNp&#10;z7szLQXrlQAaGph5z2TiDfVnOSm6kk1me3Zw9OK8pDYanI8+AlMUXNue4ZXVRzgzrkGF/kD4jw/1&#10;50+d2aB5/cxWfvTKAdU0zN0tlHaJUqZ5rKYAHqyPYgQLv3YI9Z7VpUInxGtDnHKqm9yzwskgioAc&#10;F1EKTOTfkEEZT/XqysAsBV2mnWL9OfdGL4D0yyvY4uHE/o0Z75qHUKHQpUVynQyzU7QvJx1Z9K7P&#10;ZwqOYV7Xq9Ki6QciVN8qBE93zg000+sHV9KhpbWq2/GFNS30haNr6Km17XdtHPZdITUigFsyErk0&#10;NoJ7CjN5U2ux6kg8PgdegJe3drGTnQX3/lo8HPUxqeEnoKoSNRal0v987DRp/WDqPF4+e36TaiS2&#10;or6Q/Txc+Psv7efR/ib++BPDmvPvxa8/d0E1IPv5p89zflKEygVoLtqkJwRPgA2NZ8nW3l3kDTvq&#10;qz+pOeduoEFVgF8SGQxG6izbeddQlJ1yPtA9WO5PDgnM4C3y3lTPEZbb0PgkpyQ0qqRfrDMmxJcP&#10;yHVUkBTJ33lhr+a1MhnQywJeRcTca30+nUBjvdUtJerYtpXtmLpSdQuyvkc2TgsUMTBPU2iYU8AS&#10;/NIgJx/vooAFOWQf6IFmY2RxcyTv8gQVD64rA7OHvFeHOKgjj0OXl455woTwleVstDdz8sl3QoHw&#10;ftCiXOUNQN4IlIQZWVoXOQEx/pQfj8TgmacEfPXEWtrfXUX7Oit5ZU0uknjpif4G+rwoAlrzb+az&#10;h1bxisosDvVx52hfL1U29Gsn16rPkED8ZzuXcriv3O82Nn8mOOLBqI9JD4RQfQrVMjqrcug//2J2&#10;lAKcbaCqyUdPDvGTmzoZeRzfvLaHfylCvNbce/FbEYDeuLCZc+LD2cZg4KyEFt49xXKSc4n9bc9w&#10;cVqXPG8MlBg1jyYfh3+VawuGyGA0UVhIHu26yzHf1Hieg/1TVcOv3OQFvK35kua8u4HuwHtkG5dU&#10;jHBydBU7Onmr3hGeLo5clBrFrx0a4JHeBn5+7wpeOC/rvoX3f3z/YVrVXEIIXdP6fDoBD9m3nxsh&#10;BzsLhQTnEnIjtI7hZEDOxtgj9dGMCOE/7APd346J1hFE8Mt+zxoVKmXn5yrauoFsLCb2q0mh9Isr&#10;0EV2DuZRzC7Sr/SONQe7ulL9n/3eNWwf5D5W/vPVd/JCxvsDwGugPAXujurv8c9nDHJNo+JRWkTA&#10;bR1zZxInls/n5RWZ/I0zw3eu+a8BkoG/dXY9v29bN+9ZNI+//sSQ6g3wvq1d7O/uDAXguwIs2o97&#10;mAXU5PcRYoRsoVgoEtIECNuuglGYbsNT+JJgbShM4Z/Okprgs43x0B6tzyYKmo+h4ZiLox0bjbac&#10;ndzO+6bcoGpuMdR4nuzs3clotFB/zZFJJ5RubDjPFns3tti50NqmJzXnKNqucmrcfBEoDZwe1zDh&#10;ykEATb72tDxFQw2nqSZvDfn4xqskYqNRlL34MFi/eVFllmo4d27jYv7wsbXK07RIlIB/uEsH6rvx&#10;i0+f5b9/7RD/98efmLJi+jj43ecvUmp0MFlsnWhDw5lJn8+bQSidp1f0I1UC0BnzALR4n3kJKm5Y&#10;U4CYq7wyxJlX+ilyXRU5RY0lEdt6u1BgWzahbjysq5rL3QF4GrKeW6V7FKYB6BURu7Xh7XOIkB+j&#10;rZljdzW/e66cK8989AVYx8nHF6t8gRl5n6BEaHqoNT7Ix3qnRNqZACz4nz64UvOze4H9RtdhJBqj&#10;a3JdViy7ONj9Se7r9wlhwuMcScJ64TWDjc23RTH5j/TwgF8XJIT+oTwp4i3hT/nxIb+P9vf6uZ3J&#10;+Ncy77wQLUy34S98DDHCraXp/P/+/M4JpzozA3gPfvfGJf75J8/wJ05voL7GYoq4kQPg6RnFbUWb&#10;dA/ABIHVPjI0X3kBijKXTbq+PJKHK7JWqGOfGlt7Ry8ChHjMQ7JudHgx36uEJdaLxGE0DFtWOUrZ&#10;CS3k7x0ryoqb2lZfT1de2VzC9QXJ/O3n9/LXn9ml/q7Mjucjq9v4b993QOWcHB9sl2tkvSiZ2teS&#10;FlBK/+fjp3lNWxkfHmhVITZa86Yrsr20vL6AjAYzLS7ZPjUlQBS2poJhdnb2VedWeKQDlYI+JVgD&#10;RLjNfu+gbuW+FREAEQoS0lVIaDYmx0qFC8XtbKLsF9ZM+HhlPNPPjpE+HLm2krNeWK05R+cR8P5h&#10;Dh+YR+M9IrJfHGSXpCBVKvRWK3/GU73sWRCtlIHYnU2iEMjfCB+6ac5MAEnNXvnR10O93a1a1XFm&#10;GhDoEcqjuPH/25+f36ByAdAUDQm/fyVC/xtHB/jqUDsvKUvnQA8XdHr8P+HbQo9gER7HcBNqHCzm&#10;1wM8Xf9YnhLJezoq+EO7l/FfnRlSCdFQWsYZT+j+873LuaMklZ0dLP8qyyeqNU2vgf3Cb8r1pqJU&#10;/g89NOi+gWX0vz/+BP3kw8fpH147RD8Uoet7L47S37x3H/3g5f0s/9M/vf8I/Vg+/+lHT9HPPnGG&#10;/veTZ+mXnzpHb77+JL95y/rwv3r/9fOKX75+Tr7jnCoh+j+fOE3/9bEn1LrwHR8+to42d1ZTXOiY&#10;IQwWbDfXQCpMX8LbWh5sffTZzuKynWQy25G3ZzTtbn160gLjLhH6PT0jlXDfW31Icw5YU3tcder1&#10;cA/l9Y3neH39E9wv83urD6rXNbXHeFjeW19/mgdqj9LCkq2Uk9xO7h4RZGMwqPCWUD9Pai1Jp+f3&#10;riDcw3/60hVVSeqpbUv4r9+zj1tK0jg/KZKX1OXzf33iDH/63CbVd+KTZzYowf7m6+1ufO+9oyqs&#10;CN7DmeQBuJkXRvpwb3BabB1BmdI6J3dipyiGJZk9qk+DrON/he3CIx/hwjdRO9+7NJ4ynu5XQo+W&#10;MDHXST3fQwFNmYSOsjhe7plhlHyiUwRD7fm3kvZkD7skBrJjhA9HDVfLe2uVkqE1V+fh8bbyJsc+&#10;6fAiNtibGbkx6Anw9jy5B0TRY9+aVDUPTcWCOwtmXo8AAUoAclv8PFxQZecdgXkGMZ7L8LkjAyqM&#10;58LqFjq2vI5HOisJ1YPW1RfwqtpcXlqeQQsKkrkuM5YL4kM5PtiH/dydUdLw1/Kce0PYJKBhIoTV&#10;xzEQytNtNBj+siY95ndX17XzF46uVtWM/ubCpncrNBqoz89v5NP9DWxnMv1A1oXwoMkOKD7eQpyQ&#10;JyDsCJV+EI70IAZCqz5uMhp4vpyLu5Wg1Lk7iI3urS+irLgwign2sQZ6u5OPXM9erk7k6epo9XZz&#10;Vvd1sI87RcvnKVFBVJAcRXX5ydbO6hxaUV9oHWgusQ62l/NaYU1rKa9qLlGlHHtEgOuuyVGx3I2F&#10;qVyZncB5SRFWhDdEBfmQl5szyX2jhH87R0+Kj6qgRaVbaXPD2QeWBDlXQPUYP78kJSw25K+bgsX4&#10;Kpfn9DPCexJj6/iOjcVECE2MrmKDwcCxoans5xXNDg4eqqMwqgPh1dbOWd5zV+/b2jqr/AKDnOOY&#10;ED/rugXl9NFTw0qphFA+HjqGV1j5D65q5m89t5e3dFVzV02uEt7/9qX9CIvhpXI9oYLUrdfwrWBd&#10;UDrPbuhgUTbk+svkf//Qcc25M4F/F4U52NedbO1daU3DGe3zosEWUQCiQwsQaoXr4kdCuYAInccy&#10;AgVlvbEP8aSYbQ2ceQ2hK9pCxZzmtWFOPLCAnOMDbzQdM1HQ4nzKuNI3Ia8A6s57VySyycGWneMD&#10;OHZH41hJSv1YP3IQ2uOaFsqO4d7KI/Cuz0UJCGjP5pBlRerv4MX5HIdwoRl4nqAE+FQksY+bk7KM&#10;awmX0xEIvNjeV7Z181oR8lPC/a0OtpbfyHPqv4V/F/5JwMPzb4XvCQiV+abwVeGzwvuFU8ISAULu&#10;4x7J9naWj+bGhvALGxfx9+6je/M3Tg9znCg4ss7msVXfcUDgR7hTrXBQ+KTwj6KE/J+dxXTd2d6W&#10;gK3Z9Ad5/68EHCsX4X4HlJO/EK43FafS//vICZqMhVBnjH/7s2NcnhnHcaH+nBQRSLmJEVSSFm01&#10;m4wU4Jv4p/DgrOvB/ilWf584UQhCrW4u/lYnRy+yt3Mli8WRzGZ7ZX0WRAh8B3mfLRAIbR3ZToRC&#10;OztXWI/J2dGbZB3k7R5KYYEZ1pzEFuvCsu20peUS7W9/VoWOaAk0OncG4TmlmT1KmQoOyqbdU1Cg&#10;Noni5eTkq/IJhpuevKMS0VN1UFVqku9iZ3s7TggK4M7CHN7dWs8HO1p4d1s9D9dV8NKSPK5IimcX&#10;R3se7W/kvb0N9OTmLvrjF5/SvA4Vr5/nvoYi/q+Pnea/eXEfd1Xn8tWdPXx0dZtS9LctqeVfyhzN&#10;ZW8AYf/Vg6tYrmHVjXrdgnmqdK3W3JkCQpie2dVDck9yfNQ82jOBjsurao6yh1cUrom3hC8K06JT&#10;PSxjO4RfGMxGRkfhkO5CSr+0nPPQRGuC1u65QtYLqylqQw3ZejsrFxpChKI21NJEwkUgfCaMtqFi&#10;C4sSwU4Rvhy9oZbnfLnWRwwUMLnWKXKw6jYFDufCNSWEoRBDiParS+W0CzOwMpCgehxUJbG3qxN/&#10;/Yl1mkLldOJ7N15PrqjnpFBfdnWw4wg/T1SlgKB6QkDSbIiAGHRYtJGU6i5A8ERirYNgJzw2q4rG&#10;aHdzsv3pqb4G+uaZ4Xta/O8Fll9YnIIf+21jq9ccSCiGIvQT4Q8hPm7ckB1Pm1pK+LT88L9nUwd/&#10;cNdS+uCuZfT8+oXcMy8THpM/ylwI71PxMNw6kOD8caPRQIUp0TQRK6HO7SAe/z/+/BT/51+cov/5&#10;+Gn6r4+eouQIPypPW0ojrU/R7pbLtLv5Eu1oukBbGs/ThvrTtLb2OPVXH6IVlaO0vGKUeir2MZC/&#10;FSsq93Nf9UFeWX2YV9cd58HaEzw0/6RKbtzaeI52NF+kPc2XZf26xf9+WSfH1UmUK3sR4Afqjk/a&#10;CwDFqzF/ncgZJkqKnIfGYprr2CvCZ0JkOTvZ2fLowib+4uhW/s+nn+A3nz/Pv3rhSf7VewR5/T8B&#10;7/3i2jk+0NHMCNv7z48+oeL879Xr40uXt/Gyunwl9KO61NK6PN6xrI7/91NnRTl4QnOZ375xif/p&#10;A0eUkoB8EluLmatzEvgLF7fO2BCgW0EIXlp0CCEMS873befmZgYazrCbWwie3QhNPSM8Lq/0HUeX&#10;8JbJyQ4byEZHW3LPjqDQFaWUeGAhZVzuJVTPUQLGXLdei8APD4BvbQqZXRyUq8+zMIYRInRPgV6O&#10;HY6jHFd2CPZUZdac4wI5ZlOd8hbonoGHC0J/3DPC2M7fTbM6FvI27PxcOeVkF+d9cD17lcar5O5b&#10;580ElBJTk0JeLg78l6empxIwLhS/cWSAj/XUweqvlBZ0OX52eIGK8T8qPzYo9Sn32StCijAdq+Rg&#10;QPlAuVEPAV7WrFBP9396bXv3u3oU3A9fO7lOFCQ/HIvFws0DFYTw3mdtzabr8Bb0V+eoECqEgiHX&#10;AKFVt3ohcPzx/quyjbFBKvHzg8KDKJmK5muvCdbKrHilCOgegfsD4RRrF5RzdHA2H2y/pilo6EwP&#10;Rlqf4eTYOuUFyExoUl4BrXl3Y2/7sxyIWv+iBCyZt/eOSsTmxnPs6uzHWZGh/LNnz7wt8N+N/xIl&#10;ISk4gD99dgMPtJTwGxe23PX+xLX3d68eUmAewtV+qiH84zPU+/+rZ3fx+kUVyurv7+XKrWXp/LFT&#10;Q2NzJpFAPBNYv7CCjEYzLSrZesdztFIUc0dnP1wPCE+FZ9ZemHZjSLgeu72RItdVI4ZdLj4bhdHO&#10;TGY3B3KK9iW/+akUs3m+6q6rhCMRNBQzMHHyfoHAn3yym1ySgpQiYHK05YCmDMp5ryhL9xDmsWzm&#10;tZWiDJSw2dWBlBdGlAJUrHlXjLrOg0POScL+duR1cORwteZxTr+0gi1eTqIgrFSeMC9R7nI/8E75&#10;0JmEUgIa0snV0f76l44P3rO2/qMEJUuR9PrRkeWI52c/dydU7VGC66cP9vN3zt+UyCyKwFdPrOWF&#10;hapd/s+F1cJ0GPA6IM9gjXBFQCgSwpP+3c5i/mmYt/sv9nRU3LG78VToKE5lg8HmdfmO8R8RL2FU&#10;+BejweZPFalR/PzGjrHwLzluWuu4Ex/e08NODrb4kSoUEE4UJMD7Apc1vC6THbB0vWqQZ2OYnyf9&#10;zXtHNX9EdSYGwg9e2LOCPdxCeP/CFzSFDZ3pQasIhIi5d3YLps3Nk+8MDBaU7xT5y0jBITm0p+3O&#10;CcVtxZtZFAU+tLhFU+DX4s3nzqtwIXSAPr62nZ/esVSE8/ur0PO7Ny6qPAHE+rs62SPf4K3oEO/f&#10;oEEdktC1lpkNXN2JkC8DVWb2WLXC5rYK3t4xSiEU4MGdrkYsm/famIyqJj6SICGkppxdShGDVeRb&#10;mUwuCYGqVCbi4WWuiom383Mjt9QQ8q1KouCuAigPFLe7hRIPLqTkE12U+sQSSj3bbU09021NEWEZ&#10;lvKkI4sp8fACa+LBNmviAUFek44stCYf72TMT7+wnDKf7qfsF1aPWdWRrKzQFnSmA9nvXc0Rq+aR&#10;Q4gnjg3jNWxlOY8lW2sv8zZyrBFuEtCaxXI8YYljOdYcvamOMlVpUY1ldKZE1rVV7BjipaoCaX0O&#10;ko4tZsdwnzElDXkcZfFjSq7G3OkOlIDA1qzrjnYW6xtHVj9WJQBCP6r6fOnEGn55cycjNAUJvL5u&#10;zpwbE8xb2kr5Uwf6+Pt36WcArwB6BgR5uaLE50XBV3iUQ37XlFC82mAwfEi2/SfJYf5vVaZFc09F&#10;Ju/qmMdPrm5WVvUvHFvN79m8WHU81tqXiYKk4W+dHeZnhhdwTlQQ9vtFAZ4G9HsZNRkN/xoV4MXL&#10;5IcXHoexZbTXdTc+sb+PDy2t4TBfD6vJZPgXLxfHH0f4uv82JtD7TxF+nn/0c3f8pdFoQIdghGUl&#10;CzgWExlIOn5SICSvfu3pnXqOwBSBNfZzFzazvYOHqhhzq7ChMz1AaJa3Z5Sq/LJAlIGpdOrd2fwU&#10;BwekqXUsrRy94zr2ynUQGpyj5Ib3b1rNv3qPCPIaQr8Wg9Vl3N9UpKr7PL1j2ZSUACyD2P43Lm7h&#10;/sYicnawI29vb6qsrKTCwsLrFrOJXxrtV9eu1vKzgVcPrlTRM2VpXXzglvtyY8M5DgxQnZt/L+DZ&#10;CcPRtBx4UP+TY7j3mHX/VoHi5XWqWVbWc6sp5WQXRaypREddEXq9lDIgy45hMJBBFAmD2aSUBaOt&#10;2TqOSqa1mFR1HcRjv5uxz9RcOzOZnGyVguGaEkx+89Mocm0lJR3vVIrB256HaSYc57xvLcv2UdDC&#10;XIIyhTAfk7M9BS3Kpcyr/Uogu9s2Y3mUE/VvSlfHwsZoIFQTSjyyaE56WR4G4avKcVw5dluD5ucg&#10;ZmsDexbGqvMVt7eF/ZszZ6wihn1A8rq9xUyfPbxKU/h72MDaD6v0k6tbuDYjlj2c7Rk/DIkhvrxz&#10;YTm/fmilEloh4Gstr8WnDvbJ8sq1ioTWYOFRDCgcz9qajL9pyI6//tyGRfzV8Q7ET2orLt85u56u&#10;DLUTmpZpfX434D1AqM5z6xdxdkwQW0zG/5HvXyjgWV0n/L9QHzdCtaBvn5ta+de/le36yolB7ixN&#10;Ywdbs8rDgDL28tYu/vLxQWy/zNugzs3XTq3jl7d0cX58KI77r4ROYaID27xfsLo52ZMKPZhlIQGP&#10;AghSX7myg23tnGiLXqZzWoLmXEUZy+QeMVB4cA7tabk86VwAgPARi8WJ/H3iaG/LU3dcR1/1EVEA&#10;jEoJ2NlcN6FQIABPwLzEONVFetPiKhW+M1nl/LdvXFS5AhWZcWxnMbODgwPX19fzgQMH6OTJk7xh&#10;wwY8KzjYx4P/9c+Oaa5jNvDiSC+UAJqXsZTQafnt89N+jaPDitQxEJ4WplOu2m2jQbgesrSI8u4l&#10;cIpAhDkAlVXQQCtZBHTUzxchyxrUkW/1m59u9alMZJQe9SqOu+5dHk++FUnsW5MMod4a0JRxPXBB&#10;DovAzHj1b8y47leXSj7zEskzP5rcUkPJMdKXbH1cyOhgq0KSIBSb3RzJKdqPvErilOcB35l2oWcs&#10;ZnsaCcrJp7rYvyGd7HzRdMNGKTWusk+B7TkkQialPLGEsq6tGktKxXbfLGTK/0nHFisly+RkpxJY&#10;vUriKelIBxSxd32PzsTBteoQNuYFyHrPHfo1yHkI7SnhkO5Czv/gBlHIMtBgTHvuDABKQHBXIduK&#10;0P36FJttTZZvnB4meB0gmCK8pLs0nUoSw7kmI4ZX1eTymZWN/InRXkbfAgjHU0mUhdIAARzWbwez&#10;+d/kHkM+0/08YGHVRgw74upRPhNNvGBpR6JxuMFgc1IE5P/Z3FqiLOawzk+kAzOE56GGQvraqTFl&#10;YSLgePzZrqWqKlJCkM/vjQbDl2UbNgsIyUE+xIYgD5dfHVxSrWL971VpCJ4VrPPrIsR/an+/CPKd&#10;/OSaFjraM58QhuXlIs9Ue9s/LCxKUefmw7t7ROBf+7YScvO6cNyR3Lyvs4q9nB3Qc2GtMJnjDlf4&#10;H0J8PenPjg6S1g+qzp2BEvCZc5tVl1JdCZieoOmWWYR3B0evKSUDA1iTc5LalCJRkbXizutoeZqL&#10;UhYREoKXFOdxYVwU//zZM5pC/838+j0X+MNb13JmTAj/+MPHVY1/JPhqXXO3AuX9Z584w+8/PKDK&#10;hEL49/H25vDwMN69ezc/8cQTDAUAnDp1itvb29lsNvO8rDjVd0BrnTOdJzcutsIAPj939dvhQNua&#10;LnJ8ZDmEf1QBQmPKqYRTPrKBh/jrJkdbyrjUO+EmWHcFQi2EW9RWR4UhvOL/cYFXkxufy/y8D6xX&#10;YF2woiMxOWx5CXnmRpGtJ6ry3PA83MApxo/C11RQJgRrWNxv3Z7HAfZFXqOGa8lJFBooMTdvs9nV&#10;ntyzwq1hvWUqdCrnxUHKe/96kuMwdg5kP1Ke6EZvgbFlZHkRSkmEWYLX4F3fpXNXcuT6ClqUy+jz&#10;kH7xzpV+5PizT3WyKgmKY4xGYokHFmjOnQkgpwEKjcVk5E8f6H+XQPcwQGffDU3F1v2dlVbUwIcQ&#10;jIo/qunVpc1TEvjvxt9e2sTPDC9kN0d7PGwRcjJRVysSX8uEnQIe0N8SYGnHA5tQ515ewU9MRuPv&#10;RruraKrb/8q2LoQK0XfPb7xrWBDW/bnDq3h+ZiyZ5AdFvhvCP/INUA3pmNlo/LeihDBKiwhQORN3&#10;2xYoKDjmOAfHe+q4Kj2aPZwdxvfpbVAi1M/dmXzcnNnB1oLvxPuqdGhbfpJSCJBQfKuXBsoAFAaZ&#10;+1uhWJjMWCT8ztHOwh9/YkgEW+0fVp3bUTkBI71k7+BOejjQ9GNPyxUK9k9Rcfy1eYNTCgMCm5sv&#10;kq2DJ1ns3WjT3fIJRAmICcnjUG9P/s6JEQ7x9uC/O3tAU/Af57fvvcgf3LwG9zv/+Yl1Svj/0SsH&#10;J+SZ+83nLvJ3Xhjh/KSIseeHswsvWbKE9+3bJ3878+bNm99WAG5WBJKSkshgsOHT6zsI69Ba90xm&#10;ZEW9Fc30Okq2oYIT7217lqPCS/A8hYfgIwKa807rAavXL1xTQiB8Phgl4EEDJeGGUJ39wgCnnVtG&#10;8XtaKGRJIXkWxJCdr6v6AbO4O5JHXhSjhGeWiqcfW+axItue8+JaSpVtjtnWQMEdeeRZGINQH0K4&#10;kFJozEayeDmTS0IQ+VQlq3Ar5FDAeo3Y9KjhGnKK8mWZy/ZBHhTWVzbW5RbHRes7dd4FKv0YbM3s&#10;Nz/t7etIExGa3dJDOfXsUpXPYXaxV92DNefOAJQSsGRMCfjUI1ACICwqwX8CVvIHBYRheBwqUyPf&#10;MhsMn5fnAMpj3hyvjgdwrABvwTkPR4cv5UQG/6y9MNm6oamIDy2p4YurW1QIzEf3reDPHh4gCM84&#10;Xk+va4e3gbKigwiVi74zhbAbbN+FNS0k66c7xep/7eSgsvz7uTn/p2zje4UR4YyPm9PX67Jjf3tk&#10;Wa3ynogiofImtNYBr8qXTwzykwPNKrwnJcyPvV0dVSWhVhHot7SW8Hn57NVt3fzJ0T7+4rHVyuIP&#10;bwJAuM9nDq3kF7cspr2LKwhN12R7OCsqiA/KMbq1xCz2a3B+PpoTfVy2dTID52a58Cs/T1d+5cCA&#10;niMwQaAEbFtSS+6uQTS64HltwVDnsTAqSllN3mrVWTnAL4m23aWm/91AFaHyrOUizxg4P3UxYb1a&#10;8xSiBDTnD7GLoxN/cf9W3lhfyevrKm4LCUKJ0N+I8P+Vgzu4uyiXs+LC+LVDA/zmZ87zP77/CP/9&#10;q4c0r7dxILh//8VRXtNapqr9BAQE8MKFC3n//v1KyD927BhHRkZyWVmZ+v9WRWDbtm3k6urKXm5O&#10;9OmzG2fd/b5ifqHVYnEghHCBkLEcAJS1fkpA4YZpP2ANs4b1l01PBeBuiBCMkIccEZbj9jSze2a4&#10;qmSkhOVAD3mvRVl0NZd9XKhtXq+EUSSeJoy2UVBHLrkmB6kKTEZb2f4bXgOHYE8KWpTHySe7lAcg&#10;qCOP1f7JZ45hXpR0eBHplYTuwWtD7FOVhLAqFkVMe84Nst+zWnV1RgJx4uFFbB/qNZacrjF3JgAl&#10;IHRpEZuNRv7kfm3hcTaxvqmY7SwmhKn0Cz0mg+Gqncn0I7jLc2KC+fDSGv7CsQFlJYeF+27W9HFQ&#10;PvPjIjSnRwbyiRX1U1ZwtJu1beCvn17HRQlhsBj9RKTj12zN5n+P9PfkbW2l/OVja2RbxzomA4RY&#10;nelrsN5c9ee7sg6EevVVZ7Obg72y8KWG+/G+zkpRaFbxD0Q5mIoXA8sgX2BlTQ472Vs4Py6Uv6rC&#10;mt75bihLHs52aOA2lZKiTcKb7k4O9Pr5TboiMAHefP08V2bHU6BvAh3SlYBpxaraY2RjsiOTxZH6&#10;6o5NSQEAO5suko9nJNnbu9Ha+SfvuZ7Rtmc5wD+Fl5UW8E+ePsUJQf58cHELv/nCef6/5wVRAr55&#10;bA93FeWo6mtdcj9PppP3/37yDD+7q4fRrRphPZWVlXzixInbBP3+/n728PBAPsBtn0Ex6OvrU8uH&#10;+3vx371yQPO7ZiJvfvoc5SVGkJ2dy/XM1IVWo1mVjEcS8AHhQXVif6gDVSb+2ezuSOlP9WkKEjOG&#10;V8YqGqWeWYJ8AVTaUQm2nnlRnPakCH/TwSugBaz52PaXBjnz6kpKPr6YIodqyK82VYURGUQpAKg4&#10;BC+HT0Wy1eLrjI6pvzY5WJBzQcmnuifUrGzOIcc28WiHKt0a1ls2dqy15t0AuRxO0X6cLecicm0l&#10;8jo479VpEl42BZQSsKyYjUaDCLK9bwtvsxUIuugt4OvmTFEBXgRL9Zn+RrXv8FD86KmxsKTJluyE&#10;BR+W8D/btUz9rTVnssBy/8LGDo6SH0UR/q0JId6/29RSYn3/jiVKMdBSNrB/3zm3Qb1+SpS6PR0V&#10;XBAfxp4ujowKRYeX1vJHVb7FsFp+soL/nfjzvcsZpUfRuA2eBLyHdSPUyc5i/IY8i272vEx0IAwV&#10;HoHfBnq70UeOr9WThe/Bf/7FKQ7ydqe40EI+KMKfllAIRtv0Rl+PlLarFIMEUIORitO66X6O/7KK&#10;fWQWQTI8KHtCScUH5DpoLd4kiroDf2zHEP/zxWOqK/Dl/iV8YFETF8dFcUJYAG9cXMVfvbJD87q6&#10;FST8/vuHj6uk4ZyEMJQfJZPJ9q20tDRNBWCclJQUjouL4yNHjtz22fHjx7miogICMqfFBPNfXt01&#10;o3OCcIw+eWY9r2ouIfuxUEqrPAZhzPmcUCVM2zKgNw88uPfCah66tPjuYRIzjRtWdu/yeFjOUYef&#10;4/e1ac+driCPQoRWlExFeBBCiOwD3NnsbM8GkwGxuP8loGSgqnsf0l1AWdcGaCZbrh80Wc8PqHKf&#10;zjH+976+RRGLWFvFbpnham5AcxbH7W5R72vOnwmIAgMPn1wj9P7dy6ZVn4CHBQT8l7Z2soOdhTyd&#10;Ha6jUVqAhwsjlr4lL5G3tJbyhdUt/MHdy/iNowP8V08MqTCf78qyY+FMsK6/E9oEoRvg7/FKOeq7&#10;ZN47Qra8j2Xe/n/ss5uF8PH/Ybn/lnzf5cE2Fafv4+rEI51VartvLo+q5sp3wfr/ddnGzx5eqTr9&#10;bmsv47y4UHZzdGB/d2fuq8rm1w/2K+VmfNmHwV+dGeLy5EhOCfMfC4uSbZufFXddrq09wv2MZcL/&#10;+Xq43PAIzI5Oog+D7780So5yXecmNKnYYy2hEOEk1dn9vK7u7t1LdR4MiPtvLd1ONkYzuaEnQOP5&#10;KXsBYNVPiq2V57WBm4s23XM9ONftxZvZ1T2EbW2dONrfl3e21HFWZBh7y7MhSwT4y1u7+acfPaVq&#10;+GtdU+PAE/fmp8fCg54YWsghvp5sNttxoG8iL6s5RF4eETRv3jzSCvcZBzkBjo6Oyltwp3mlpaVk&#10;NBopItCbvvvCyIxUBBA+1TO/gM0mIyz+yCUDXxTahRk1UAnjH2z9XCnjSv/MCwWaALCux2xrYLOb&#10;g0KVhpyJQp0oAxDukQeAeHU0FPMsjGajw9vJfKqkKLwFUBh0r4AgxyxShHqUao3eWKc95xZ8q5PZ&#10;rz5dJaWjA3T60zM3H0Ah10H0hjqVd/LshoV0s1A6m/n+xY28qjaXihLDrKjm8/z6RXygu5r7qnO4&#10;PCVSWbQ9RTnwdXPimEAvFerSUZTKDTnxvLAwWTXkqs+Oo6q0aCoTwbcsKVJZwqvTY6gRc4pSuLss&#10;g5fNy6Al5Rm8uCSN2wuSeIEsi/fWNRSqOPqr6xbwB3ct44/s6eGrQ+28e9E8Xjovk7NjglWJ1F0L&#10;y/kLoogg5AjhSfAOQCmBxwGhS9gOhDHFBHhxmK87p4sis0i+e6SzUlnhx0uUPirQryA13J+3LShV&#10;+QBGo+Hv5dkTKtzPgMu8T/iNt5szn16/iHSPgDafv7iVbC1mqrlLxRgIhtnxDRwXWsB7Wp7SnKPz&#10;4FhTd5zs7N3YbOvMS6v2T1kBAIP1p7Ee8vCIpB2tVzTnjAMlsK/6MNvbu/O8jGXwILCDo5eSBRbO&#10;y+IvP7VNhY/97vOX7lj689efu6A+h5LwgSOreZEsF+LrwUaLPSdElPOy8j28s/kSr286rypSLVq0&#10;6K5KABgYGGB3d3dVKlTLa3DkyBGqrq5WcktkgDd95akdM0YR+N9PnuWzGzo4XJ7Hsv2I+R8Q0DcG&#10;TNv6/3cbsMD8CXX4c2dz6UkRBhHmYRfgrmrEI3dAc95MAmEtrw1z2qUVqvqLU6SvSmKV86lwSwul&#10;pKOL57RXIFMUJvtgT+SJjJWQ1ZhzM0jCdo4L4PBVFYTjK8cQ/TE0584kEkbbVR+Ow8tq54wSAJDk&#10;Gujpyp8XIRv/w9L+g0sIB9qirNh4/31bu0RYr+ZFImwniFAOq7xJlOkIH7ffb2srpYuDbfTeTYv5&#10;5a2djL4AFwdb6HRfA+8XhWL7gnLa0lx0fXt7GY12VfKx5XUKhOigLGhnaSpXZ8RQUUIYlyRFcFyg&#10;z59Swv2ta+ry+IWNi1SpTSTyvrp9CR9fPp9X1uZwcWIEh3m7q+1OCPZRigWUF4QIffXkoPIUYPsf&#10;ReL1+LXyzdPDalvxN7wNrfmJbGc2wQMAtzcqFz2oASsaqjFxV1UOf+u5vfxLEWJ0heAdPnR0kMwm&#10;I7UWDN9V2OytPqiEw76qg5qf6zwonuHkaCXQUnZiK+2/S4jWvYDyVpTaCS8AVWb1vrvevAY7mi+j&#10;Cy0H+6XwPvne/a1XuVfOt59XDJvN9uzu7MBtZRl8ZcdSQujNP3/gCP2/j5ygH3/4OP3ja4fp68/s&#10;pveM9NLKpmIK9vUgo8lCrk6+lBpTw6vnn+DR9rF92d92ldvLtqntWrt27T2VAJQI7ezsZIvFwi0t&#10;LXecU1NTw/AIJEYE0A9e2j+tc4KgTH3vxVFuLk4bl7G+I+QJM3qgYsa3jbYmSjm9RFN4mFWIUJd0&#10;IzbcLsBNlR3VnDdDyXphNeM8hi4rYudYf1ykJEoB+dakUObTfZz7qvZys5aX1qpkYFtPZ04XRUlz&#10;zi2gmpSdvxsStTn9cq9SHmaDRwVduE1OdrRmfv6cCAe6mY+N9vI3bgiwWkDQRYw/QnRQIQdlVE/3&#10;N4owHs7eohA05SbwpbVtNNpZyeubi3mgLld5E1YKsIRvaC7ibe2ltEMUgs2tJbSyJpfb8pPQF4GQ&#10;SAzFAkAR2NBSTJ8/spqQWwArf358KEf5e3JWdJAI+8lYD18YaOEP7V6mug1/48yQ2i5s36NU3vBd&#10;8EqgV8GyikzOjApSSdEfHelVYUe+bk4oo7pdcBce5EAMbaLwCeG6j7sLd1Zl0xcubaXfvXFpVncc&#10;nSgv7++zipJEC4s2393iLAJceHA2hwVm8V49P+ChgDCghfP2kslkR47OvrS+4cx9eQF2Nl8iX69o&#10;cnTwoKG6eycEz88ZECHazG2F69/1/vami7ykfA9nJjSxm1soqneRm5MDhfp5UkyIL0UH+1KQj7t6&#10;z2Q0kbOLP6XE1NCikq20WfYBysjN60OIUkZiC9na2tLIyIhqAnYv4AHo7e1lVASqqqpS+QC3zjl6&#10;9CgjvEjudYoM9KIvXt6qql9pXfePm5PrFnCglxvkqt8JpwV/YcaPFoG95yWSij3XEB5mHaIIxO1u&#10;ZpODLbskBqp4cc15MxkRWmH9j9pQx6gehHOMKknoVaCak8GDoLXcLAOCvNHezMEdeZqfa5H+VC9b&#10;RGlIe7JH5QJ4lyWo/gJac2cSGZd7yeLpRC15CfSd8Xh2nTsynjT84qbFXJEayfa2ZtTS/x1CcxAG&#10;BOt8sygHdZlxqL9P5clR1ytSo6312fHcWZJGQw0FhATdy4NthMTfa+sX8uEltSpxNz7IB3X+CXH8&#10;V9a28eePrh7zUFzerEKCbt2WRwmUja8cH+RLa1q4MSeB86JCeXtdKedFhnBfSTaavVGIt2p++CJ+&#10;QB7iQIO2NcK3hT/ayfGvFcXq+T0r6IfvO0i/+PS5OasQvLS/VykB7YUb7iokIlRkQdEmNposvKB4&#10;s+Ycnftjff1pcnDyUUm8HaIMTLUnwDhoMmYy21N0WCHtab1XGNdVCvJNImcnH97ceF7jc1jwn+Wd&#10;8rqi6iDDs5AaVU1x4SVWF7ewX4cHZv2uNmcl4bMdLU/x/vZr6prRWs8ewcs7jjw9PeluScG3Ams/&#10;egg4OTlxdXW1piIAoAiYTCby93Kly1u76V8+eJRwfz92z8Dr5/nrz+yihsIUPPPg+UToY4cwlSII&#10;025YhI+IkESJBxfNylyAO/LKEAe25yiXTvjK8rGwGq15swBUGgruLiBReshgMpJzjB/F72uj2e4V&#10;yHrPGlXm0yUugLNfuENnYA1Szy5hW29npRwixCpIrpPZ0JQN14Gdv5u1ODGckOCqJQDq3A4s4t86&#10;ux4VfCgmwMs63FT0tkVeJQ+LQnUjcRjHlVTC8A0lS1nvb1jwx/nO+fX8F/tWUG91Nn3p+Jq31zU9&#10;2MAHllSrEKQl+en8oXXL+Fv7hvnvjm7lrbWl3JAaz7ZmI34MPyo8qrrX8DTUCp8UyCLPMD9PV2oq&#10;SqVXD62mn33itIpn1vwBn6V88MigCExGqs8dsGoJbDeztfFJdncJ5FC/FN6r8bnO1Nnf+iznJLYo&#10;Kzas6PerAOxre4ajwkvJxmDiJaIMaM65AYT1FTVHyGiypdyURTJ3It99VYUboYpRSeYya1hghnV/&#10;+3Ma824Hic5GiyNFRUXR6dOnNQX5OwGlYXh4WJUOzc7OVtb/W+dAOejq6iIkFCMUEJ6KvcsbCMm3&#10;v0c+wyMOB4Tygdj/PT315OXqpM6x8LwQKMyaEST8q0Oo11hDrVuEhtlOxpU+JezZB3nMTm/AzYjS&#10;k3x0MXnkRxOSiA0WE3mXxVPS4Q7VoVhzmRlM9nvXsE9FEls8nDjldLfmnDuReGgROYZ5q2PiXRLH&#10;EWsqNOfNNHCNOwR7cnZ0kErs1BYCde7E31zYxJ89tEp5AVB3X2vOZEDyr9b7jwt0eW7OSeAFWcn8&#10;58PL+Vuj6/nTm/v56vJ2Hqos4OQgf6vBxubH8pvxuOpeo5RolnBcQDnSXxkMNhQV5GMdaC0lNBtD&#10;1Zyff+KM8hDMZi/BZ85vJluziUpSOu5YHegdrnJpxjJYl7l73l71v/Y8ncmyvPowW+xcyM7BnQbr&#10;TtxXGBBYVXuUDCY7Cg7MoJEbsfh3YqTtKkeEF5PF1pnWNZ7VnHMnkDewuHwX2Tt40vYJJo2vqj6s&#10;BGER4ietBADkEKxevZq9vb2VIjA6Oqo5Z8uWLeo73N3d8X1oSkYLyzPp+b299MP3HSDE5T/Mexvr&#10;/pk8Qz5weA2hIzI6HMt2fE9A7iyeQbNqVAt/8K1JnpuJo6+s44S9rWwwGTmwNXtOhMjkvLSWEg4s&#10;IKcoP3VDwwvkVRJH6ZeWj5Ui1VhmxiH7ETFYyTZmoxLgJ3ttx+1sItU1+9Uhdo73HysPqjFvpgFv&#10;iEOIp+r8qisB98MG/u65sZKd2p/PLL5/YSP/3ZWt/NTadm5JT+TR5kquS47jMC93drG3Y1uTCbH/&#10;3xe2CL7C4657DTe8k5AiPCGguzJZRCh2c3ag7Pgw2tlTR58+s5F+/OETKr74D1+8zL+dpnHGU+G7&#10;L+wjlL5NjiynA3frJHuD7S1Ps7NrIHt5x/IuXQl4IGxrusge7uGqdn5L2fYJWuLvTn5yOxmwvsLh&#10;eyp3a+tOylwjRQTn0IH2a5pz7gSUgPbiLaIYOtD6O4QR3UpHCZKCbVRFn3slBd+NPXv2sJ+fn+o2&#10;jL+11gXPwb59+2jBggXk7++vvheJ8Og0vKgiiz4p9/b/feY8//4Ld654NBX+IOv7ytM7uCwzluws&#10;qhkrYv9PCW7CrBwnBIrd0Ti3QoFu5pUhck0NIZOLPaWdXzY3jsMrQ5z1wgBHrK4gp2hRBowGsrg7&#10;sn9TBqec7JrxoVExW+tVhSSEe2l9fldk3yPXVZNXabzqwAyhOfl4p/bcGUbms6vQX4Ly40Jptgiw&#10;jwuEAaGq0Nu9AmYQKtdBth9Vk54caFb9BQriQ9nb1VGFRwrotPxx4ZjQKSQICB2drgONLusE/J59&#10;XoBSAMWFPF0crcmRQdam4jTatLiKntnVQ1+9spP+4y9OEpSDmVpx6CcfOckIiQr0TaSDE+gYvF8U&#10;hZK0LhFqDNxySwKpzuRB2E9lVp8SwqNC8mmk7ep9ewF2t15hH89IdnHypY0TSC6uz12thOOKjJ4J&#10;eIPeDa6HmrzVogQ4Wtc3npvQtldl9aIBFnV0dEwoKfhuQPhPT09nX19flS9w7NgxzXlQENBwDNWI&#10;ysrKKDg4mMxmMyEfJj7Mn5bNL6BzGzvp02c30d+/cohgwcd9/ZvPXbznvQ2LP+aiPCqa78GT2FyS&#10;Rk4Otuo7AgMDsb9/K+D5MmvH1xEakn6lb+4qAYKqny4Xd8jSolkfJ38zsJDnvLiWIgYrCZ2icQwM&#10;tiZVI19VTZqBFXGST3SKAuDAngUxnP3iFLxbss9hK0oooCUTYVJs5+tGqeeXac+dYaAHiK23C9Vm&#10;xuo5AXMQhB8h/wCNxqrTY9jWbGKjwcB2FvPP5d7/Ke5/AY1u4oUZ0eVSY8Bd7yyUCoeEN4SfCVBu&#10;RGgzKItiqL8nbV9SS3/74iipeGMNIWE6g5CIyqw4srN3p+0TrPqztu4EW8wOHOqfpiq9aM3RmRjr&#10;my+xnb2H3C9G7q05fN8KAIT4rsoReBU4J2UhjdzDqwBLfmJkORlsjLTiHrkDWkAJyJXvsbV3oy0T&#10;6EaM7ctNbFb3z6pVq+5bCRgHpUONRqNSCA4fPqw552ZOnDhBGzdupIKCAnJyGovTNwhQCuAJjA/z&#10;o2V1BXRl+1L6xrXd/F8fe0J19P3DFy7zH7/4lHBZCf7/8een+CtXdtDV3T000FpCQd5uJM9Ctb7w&#10;8HAaGhqiXbt24X8YRLKFWTmQ1PULx0ifOa0AgOwXBtgpypdt/Vw585mVmnNmNSL4onJMSE+RioWX&#10;6wJVZNhvfiolHekg1VRtunsHZPvQ90GEXFXNB6VSNefdg7zXhjlwQY4oAqUqhh6lQjNQWlVj7kwj&#10;9cxSMjnbyY9G1pwrETpXgeD/l6fW8dPr2rmzNJ2jA7zY2cFWNUVb11DAXWVpHODm9Gu55z8loFKc&#10;ozCbBqx43w0PyqSl8/bSvPSlFBdWSK6ugWRjMJKzgx2VpsfQ/v5m+tLl7fTzT55VVkQtwXs68YOX&#10;DzAaqsGy31i8iUbvUUseICk4KaaaTGY7QtLpfSexzlF2tTzF0eHFjLCd4oylIkDf/3HcLQQGpJGD&#10;oxdtaLqgOeddtF9jL49INCejLU1T6Ezc/ixHhBWRs0sA7Z5AONkBURrjw4pVh9/Nmzc/MCUAlv71&#10;69dzYmKi8gosWLCADx06pBkidDP4/ODBg0g2poULF1JhYSHFxsaSt7e3KmEq97xS9uUeobhQf8pL&#10;jKDi1GjGa2yILzyEojiMCf2oSISKR7m5ubRmzRqCVwLrR6LyjVAkeERn5UAdZvbMj7HmvX9YU2iY&#10;SyQeXsgGi4n9alMmHUM+m8h5aS2H95WRxV20bCTEGGzIqzSO0i70iLKgvczjBuU74QGwuDmyR24k&#10;57y4RnPeRMC9gByZ6A21lHm1j+18XSnzmVUzX1GWY4RmYTZmI412VRMq1mgJjTqzAyQxow/B/q4q&#10;DvJyReMzFe6zujaXP3dkgF8/uJJTwtQPHEJnuvCDMEvHsEDthRvfJdBA8Fk0bw+FheQpoRgNkAwi&#10;UCdHBtKlLUvop39xin792SenZQfT34qSsr+/CbXhr9sYTNd9/ZII5RtvFtruxHDTk4xEUg/vaNrd&#10;euW+Ldhzka7y3aongI8XjqH2nMmyvHJUeaqy4hvv2RwMDIuiYDQ7UKgKRbr3/FvZJbi6h5GvdxyN&#10;Lrh3daD9C55nhJ4hTGaiPQImAxKNERZkb2/PgYGBvHXr1nsqAjeDuePJynv37qX+/n6qra2lpKQk&#10;8vPzszo7O6uqQ3gVwd6akpJirampsfb29tK2bdtUyVOUMr15nVhfZWUlzst/CPAuzroBdyn71aeR&#10;rgSMhcZ4FkSrJmIJBxbM+Lj4+wKegad6VelUxyjfMa3a1Z49i2Iofl/r9Eoil22N3ljHZlEA/Bsz&#10;OPs9U1cAQN4HhtmrKJbi97ZSxuU+svNznR2Vs+Q4RQxUqHP53s2L51TH4LnE9y5u4pe3dKrOx0Fe&#10;bkrwX1SUonoRfO3UWv7y8TXcX53L3s4OcHOfFaKF2TqChX8LDEjnXc23V0CBJXyPsG7+SWrMH6T4&#10;8FJycPRW4QWB3u7UVZ1DHzs1xOhHoCWMPw4Q5/znJ9axp5sTF6R2UnRoATwavLL60IQEetSMT42p&#10;Uc+BBcX3aDSmcxuope/nk6COeWvRxgdy/HAdZsU1iKJuS70TCO3B/OaSLeoczstZSaNTUAI2Npwl&#10;o+pFUEAHJlAidJdcN05OfsrSjhj9m4XlB4kI8KqDsLu7O6empiIXQHPevYBSMK5EHD16lA4ePAjg&#10;PSD8j/ch9N9J0cD7mI+wIIvFgmPdJ8y6MV+goNZs3RNwg9QzS9koSoBjpC9nPTfLS4ZOBFGE4BmI&#10;XFulEkpRRUmuGXbLCGOECeW8NKi93CMCtfvjdjWrHICg9mzNOZMF4UDuORGUfGwxpV9ewXYB7pPq&#10;MTBdwX751aaSs70toQutlgCpM3NBgvInRnu5KTee7S1m1eV4fVMhf/XkoGo+hs9fEuUg0t8TzW7+&#10;TigTZvNATsMHbG2daahxYuES+9uu8dbWK1wrCoGXdzSZzXbqeddSks4/fN8BfvMz5zUF80cF8hY+&#10;dWYDuzrasa9XjAohqcsZgIDCpaldE04OXVYxokJZIoNzCEqB1hyd2xlpuULFGUvU8Y6OKCPU9Nea&#10;N1n2tl9jd7dgDkFXZxHwtea8C/ne1IRGK8LZltdMTPm7ld7qA0qJyIlvuqfnAdfVyvmnyMZooczM&#10;zPuqDDQRxgXw3Nxc5RmAMrB58+Y7Nhl7kMAjcODAAW5rayOAPAUfHx88Bz4j2AmzaqCaAgW2ZulK&#10;wDgi9MZsa1TeAAi6mc/OwfwALV4Z4sxn+jl6Ux27JgWph4fR3oKqSniPlPUdeQNayz4sXhtSngoo&#10;bZGDldpzpoBSAjLDGcnA6Bis6uq/9/68C9MCubadY/0pKdRPzweYRfztpU380ZEVvLAoWVn9Y4O8&#10;+eCSGoaih5AvVAJCQ7Kl5RnsZG/7pty7ewRvYbYPlA/9VaIIa6OTrNwCS+uO5su8bN5eToyqUOFC&#10;fh6uKgTnF596PF6BN4VLW7vZx92FXd1CuL/6kNrWofpTZLI4qNCUvRMU6He3XOHgoCzZL3taWn1Y&#10;7a/WPJ13MySCsJOTLzk5etHg/PvvCQBw7OsL16sQrf7a45pzbgWhX35+yVZbO1faLNep1py7gWZh&#10;Tfnr5HfcQOgWrDXnZpBvUpbdr373u7u7H7oSMA4E8m3btnFVVZXqLRAZGcmtra3KW3A3K/5kGQ8D&#10;WrduHRcUFHBeXh6vWbNGKR0gIyMD+/7/hHBhVg1Ygthvvh4OdCshSwvJaGtm94xwJMxqzpmzKEWp&#10;gZ2j/RmKgFxD5BTlSzFb60mUpkcSO49wpMh11Wwf4M4JBxc80FwFKAEeeVEqHAp5BthPrXkzjYyn&#10;+9EkjheXpNHfXtqsKVDqzBxg2f/c4QFe31TEns4O7OvuzJtbStRnqgQo5pzbwK9uX8Ixgd4ol/kt&#10;AY225sqA+/56a9EGTcFmohxou8YLy3ayqyuMHwaqy0/iv3/t0COtJvTm6+f43MbFZG9rJm+PCB5q&#10;OH3TNj7DaehYazASQkQmmqTaX3eC0TzMxy9RJbpqzdG5ibZnOD2+Gb93nJPURqrr7gMAyqazSyDH&#10;hhWpa01rzq1sb75I9k5eVjfXIOvIgsn1BwCjrVc4P7GNjEYzdZfvuqcScEPpIDs7O+QD3CZEP2wg&#10;pCNZuLm5GYm6ci+6Ku9AV1eXUhJguUcHYigNQGsdt4LkX6xzy5YtqkJRREQEh4eH87Jly25bBxQf&#10;Oe9/ElA4YVaNJMHqmR+tewJuAUJm1PpaNjnaKUsw6s7P6RyBW5Fjgeo78SNt5FEQo7oP25gMhM7T&#10;wZ0FlC4CdK4I05rL3i+yXngAXOIDOPnUg+9pgHvBry6NMp8b4Jgt9ezfkM4Zz/Qrr0AGKkfJtQFF&#10;Qe3fDLom4va0qhJox5fPp3EhUWfm8f2Lm/mLx9bw6ro8DvZyYy8XR94kwv/njrzTwRgegG+cGea+&#10;6mx2dbT/rTzn9wo+eOjPoXFGoDW1x+7bYru//RrPL1yvmjgZRAhMDA/gz1/Y8kh6DPzy0+d559I6&#10;tre1cIAIYmvnn7pt+zZBKHTwIDe3ENXA6tbPtUCJyJjQAkaJy8Wl2zXn6LxDd8UIIxnY3SOctjRf&#10;0pwzFTpLt6mQs86SiZ+DDQ1nyGiykL9PvBUJu1pz7oace4oKziWL7M/a2uP3vD/gAcG+h4aG0q3J&#10;s48ahOcgNKitrU0pAmg6Bi9BSEgIx8XFEaz4aGaGUB4kGiNBGFZ9gL8XLVrEZWVlHBMTw0FBQZyQ&#10;kKCUAKwTuQ5a3oXdu3fzjbyAy3iwzKYBl/AvHSN8rGiKpCU4zGlEwEs62sEuycEMr4BnUSwnnVg8&#10;FhqiKwTv8OoQJx5cSKJMksVN9Rpgi4cjBbbnUMrJrhuhQhrLTQEoZ7HbG8inIpGzX3yA+QiqBOoY&#10;EPCj19dS1nMD5F0SZ7ULcH/L5GgrSo6RjU52ZB/kQR65URS0KJeiN80fyx24tILQiCtHro2clzW2&#10;S7Yb2478CuRRvAPex/eDh1eGFbkTaJzm6mhHH97To4cDzTAg1H/n/Hp+/dBK3rGgXCX8+nu4cE9F&#10;Jn/h6GpVBlTNE9AJGknACSG+iP3/hlApzMXxvI3JltdPoOnS3UC99qbCYTJbnNjDw0PFKdva2rKv&#10;HP+PPzH8UD0CWPfT25eOKQA+cbTxDk2d0DE4JaqS0biqVZQVrTlaLCpFB1gDRYcW6n0D7sLulssU&#10;GpipBO9WVY71wYRP7W99llOjKtjXJ16FaGnN0WKg5ohqUhYZnGM9OEHvwc2MtD9Lbq7B5CLAE6E1&#10;52baCjeq66SoqOixKwHjQFhH9R54AOANWLFiBTc1NTG2UZQDVS40LCyMg4ODrWgwBkSJUUJ/aWkp&#10;9/T0vB1WdK99gmdAFAbINn8jzNT+KZoDrde/AwEn4+m53SzsbqCHQPzeVhUiYnK2Y9e0EE48tGjs&#10;cyW8vXv+XCVbhFrUoQ9amEvmMWWATM725JIYRFHDNYTkWmVB11h2okDwF8VMrUvr80kj25NxpVcU&#10;i0YK6y2lkKXF5N+QTs7x/uwc7cdh/WWcMNqmOmpHDlZxYGs2uaWHkq3nWJMSdFo2OdiSxcOJ7APd&#10;ySUukDzyo6y+1cnkX5/G/vXpKDlL3sVxb4niYEV4mVtamMI9IwzlTK0+8xKtgW3ZVnRvThhdQOkX&#10;V4xVX1LehgeTZwGFwyUpmKP8PVWFmFuFTJ3pBwT/H1zawujs/PyGRdyYE8++bs7s6+rMG5qK+TOH&#10;V76rW/EPLm3m59Yv5KyoILa3WFD2c53gKczV8ZT8xPFg3dRjt5F4m57QzGazPUIhuL6+HtZErqur&#10;Y/zv7uzAL4z00sPyCHz9mV3s7GDHbu6hNHwPZWZ55X7G/gb4JfPIBAXDXa1XyMcvyWo02lLnFBpO&#10;zQWQFLuofJcoAHYU6J9EO5svPrDjtK3lKXZxDeSBuhOan9+JpeW7lRKQHFlBByZQTvRW+uafIIPR&#10;Qinx9bIvd1doDoiikhZbq37vRNB+4KVBHxRQCsat+BDaEcuPkB9UAjpy5IgC/4+H+kwmnwBKAhKi&#10;5Rigotqs86jCvUEJI626EnA3bgj7SBYNX1mmOuqibGTyyS6OWFOpKtTg74yr/criq7mOuYIIrwgH&#10;Cu0pJufYAJVAjGsM9fYhYMftbiE0JlOVhR6TAoXmX9Eb55NnXhSZnOzGhHl5tbg7MkqCIilclYl9&#10;9YbSgu18dUiFCuEVTcQQihQ1VEP+jRnknhmu8iLs/NyUNwSKtew3ciYYHbmxbrOrA5QFtogCofBw&#10;ZLOrPRlFiTCYjWNKhWC0s8DbYPXMi6agxflKAUk9vWTM0zDuNbhlf+5FxpU+tng58dJ5GfzdJ/VO&#10;wY8CWOW1+N6FTe9ivF/Dt86u56+eXMufPtjP79vWxUeW1nJ3WbpS3DxE2MyMDuLtC8r480cHVLUf&#10;9R2y7F+dHuJnhhZwdXo0W0ymf5Jr6LQw6xLYpjB2CtbFpdunJLShFGRSdBVCNdAg6XpQUNBbiEGG&#10;ErBy5UpubGxEzXE07KIPHlnzwPsJvPn6OVrdWirfbVGlPNEhVms7x0Gt+Hhsr8FAtXmDE9pnWLR7&#10;ag6RyexAvj7xtOMBhrnMFrY2XWR3jwiVRL2kclRzzlTAsV9Yuo1TIitU2VatOXeiuWBIfisMVJi8&#10;YNLXNsqJZiS2EToTd09A8dsl893cglUDrofRH2AmACWgomKsvLaQLMyqsVi4HrQgV1cCJgHCOPCK&#10;0KCgRblsdndgk4MtQ4j0Lk9Qltdbl5mLZL+wRoXL+NakqE61cq2p/AGzmwO5ieAcPjCP0s71EARb&#10;JWA/RKUA688UJQ3nC+cJgrfB1kw+VckUt7eV0s4vIwjLStieRKgRQm1kPmW/d5Cyrg1Quig4aeeW&#10;QXDnMZaq/9Mv9cLjphJ0x+hjWP0h4COcKnpjLQWL0O8hioldgJtSTNTxku2EEmErCoZ3WQLFbGuA&#10;QjDx4yVz4nY0sslk5PfvWMI/urzl7cRRncmBsJsfyvHDK6zw3xABHA25vnpqrRLgv3xikN84uoY+&#10;fXAlf2y0l/9i73JVuQd8ZE8Pv7S1iy4PtvKRnjrauWAeDzcVIaSH6rPjKD0igP3cndndyYEdbC3y&#10;as+lyeGq0g8UA4T53LwdUCjOrWrixBBftrOY/1uulc2CnwAPrz7GSmD/EQmQ+1q0BZw7sbP1CoeF&#10;5otAbeTo6GhqaWnBvajCgdDRFEpAX1+fiktGAyIne1t6bs8K+vVnL2gK9FPhfz95hrLjw8jFyZs2&#10;N5ydkLC3sek8Ocp8Zydf3lB/VnPObYiQFxmcywajmReUbNGeM4cpy1imzn1a3Pwp1eO/G8P1Z3hr&#10;43nNz+4EPBMlqYutsk00P3dg0krAFlFqLHZuBMF+T/u9lY+28p3wMFFOTs4jqwo03YAS0NTUpH6P&#10;hVlXWjlO+JlrcjDlvGeNrghMhVeHOPPaSk48sgiJpBQ/0krjSoLOGHlyjCAcRw1Vk3dpvEogNtqZ&#10;1U2FV4cwL6tXSRwFdxdQzOb5lHxkMaVfWK6adL19LBEzL+t5O3b+VgF4/D3MAS+vY3T6RV5C5Loq&#10;8iqOI7OLvRKqnSJ9KaS7kNIuLb+xzpvW8zhQ2z6Wj5D32pAol6tVInLcziYK7hTFID+KHMO8x7wW&#10;csygRMH7ECz7kLCvVSkv6jhp5BVgnUikNhkNb4X7ur9VkRpF2xeU0/MbOwghJRAuoRTAKn2zwKsz&#10;ZmlH510I+M8OL+A1dXlcmRrN8cE+HOLtRj5uTuThLOdCBHbg5mjHLg52VgiFN2Bne7sb2MKiTwEe&#10;Lhzu50Fxso6UMH/Ojgmm0qQIbs5L5MH5BYzE7Ve3d9OXjw/y9+W7x+P9cX6gdLxvaxcPNRZyfJD3&#10;70Xa/7pcD9uEIEEf7x4hwv/4+8TRaPuzExaWYKGtylyhQmuSkpJUSAGEn+7ubnZxcVFhQGlpaUoB&#10;gCKAOGS87+nqqEp4/vyTZzWF+snyn39xkkL9PMnfJ8GKmHStbdUi50aloOLUTpRG1ZxzKx2lO2AZ&#10;piD/VNp9D4/DXGJb80XycAslOxGaEYevNedRg27XiZHz1O/AkvI9k96mDpUHYkNpMTWE5HCtOePs&#10;FuU5JChbdQneuHHjnPQCACgBCxcuVMdNaBBm1XAXvmfr7QJBQlcCdB4+L6+FpZ1Snuim0BXF5JoY&#10;9LZCoDAalLcA75k9nMgx2s/qVRRjDWrPsUYMVFjjdjZT0rGF1pTTSxhehPQnlytvAv5PPNxujd5Y&#10;aw1amGt1z4pQYTcGW5P8wBnUepGfELe7GUoawYKvuX3TDLWdL6+TY7aW0kQxgkIDL8p4mBWUGvRK&#10;cE0LpfCV8yj17NIxhQD5BECUAlGsrDZGG2U9UssIFpMoQ3a2JMIkLZ+XRc8OLyTkC4xbum8ViOcC&#10;45b+vz6/gd84vIpf2NjBfVXZ7OnsyGaTkcO83XhhUQrv6aigJ/oa+NJgKz27YSG9Z3MHv7hlMb+8&#10;tZNf3dbNH9q9jD4+2kuvH+rncT4r6/vSsTX0jTND/O0z6+mvn9xwIxRok6rWBMs+3rt1mxDr/82z&#10;65VHICbQm23NJiT8fkjIFWZd85oHPF6wMZhp2QS76YItrVfY0ckHXUJ5165d7xIGtm7dqsoIynrZ&#10;ZDKp6iJQAqAgoMOpKNrcMz+ff/25C1NKGMZyf/jCZfX35y9sIXdnR4oMyaO9rU9NePs3Nl1gO0cv&#10;MlscaZVGJSEt9oowGBZeLM8GA9XkDWrOmWvA6p+frkpDUmZSOyFBXGveo2a0/Tn28Y5Vit5w/elJ&#10;KQFoCpYSU632aVHJ1nsui8patnIdIalWrv85qwTACLB48WKrAXKEjc0iYVYNZDq/AKEL5R61hBAd&#10;nYfCDas94tyhgCYeWkSRg5XWwNZsq1dhjFIOUIkHVm8lyMuD620MNlaDCLFy3VqNtmYrXm3k/7c/&#10;NxlUDD4s/vAwhPWXkyoninwNWP61tmeGAK8KXjOe6qP4va0U1JFH6HCMxGQcJ9zLFi9neFus8B7Y&#10;+rioYwhvHxKVE/a3U9LBRRTeV0Z2/m4QaBBKgkYoVk8XB8qODqJl5Zl8sq8Bgix/WwTQ2aoUQOn5&#10;wK6l9Mn9/YSwno3NxQyrfGKIL0X4eVB8sC/NS4ni4cZCfm3HEv7mmWF1LFCmE683x/aPA8+B8iDI&#10;+m9G6/tvBfPGj/XrB1fymf5GbitI4kAP59+I4vaGnKOtQoKgh/xMbMQKb/r6JdHOCVRfgaCXnbwA&#10;OQDc0dGhmTyIaiQoNYhEQeQEyFwKDAykxMREJA//XL7vrZSoIL62q4fffP08I0RonN+IkP+bz11U&#10;IJn4Z588y//6waP81ad30ouj/bS7Zz41F6dSlCjmDvZ2BKEjPDhnUkoAPBmtxZtR0pHDAjN5InH+&#10;CDFZXXeC7O3dyc0lkDbU319FpdnAQO1RMts6sbtbKG2dQkOuh8Vw4zlsl9XDK9q6q2Xi1wXYJNeC&#10;oyiIji7+tFWURa054+CaqMnuVwnIiIefq6FAAPu+ZMmS6zeUgCV4sMy2Ac2G/FuyaKYLSDqzBITF&#10;fGC9smRnv3eQ0y+soMQDCwndicN6SqxBC3LIrzbpLe+yBKt3abzVpzzxekBDhjWku8gas7meUk52&#10;U/Z7VnMu4uYfUIWdaY3KDxji9IvLGWVLUaHJryoFVYfgBVAJ62Nz3lkGxwfKgtz7I4KtAMvyMeEH&#10;AppLKYUqIdiHdi2aR589tFJZpcGtwutM5VMH+nlDczFdGVqgyqZCyEd9fcT7Q6D/Ifb38uYJC/Fa&#10;IIkXx+yHl7bQDy9voR89tYXH+YG8B6H/O/J9XzkxyH+2aymPLK7gvNgQsh1LFv+VcF4IE/QxtfGa&#10;QN3lu+8pMG0WAQv19v38/OjEiRN3tXwiRODgwYNcWVmJkqFjxgdRpAV4apS3YPn8AlXh56+e3cVv&#10;XNhC7z+0hs5v6qRNi6uoviCZooN8yGJ+t4HDxcUFQhdv376dPDw8yMcrhnY1X5qUsLcXOQ2iACD5&#10;s6Vo44RLWiaPWYm5OH0pTTZZdTaB45UeO18lWdfkrJTjpz3vkdP2DNcWDCmPbl5apxWdfDXnaXKV&#10;M5IWqGustmi92kfteTdov8YB/qlq/oYNGzTvgbkClIDOzs5xT0CHMOuGr/Bzh2BPa/aLa94tXOjo&#10;TBdueA4mxC1x8XMKreNx6xw5PhFrKvFA+6Nwa6KTRYgR2gVUmkHc+W8c7SwqFr4uM5YG6wvo6PI6&#10;em7DIvrQnh5REFYhhp0Qsw7PwbhFG52JYTWHQK0lIE8Hxiz62p/dirLqw+Ivy2C/sH9j+zi2f1+X&#10;/Ydi8cKGRXygu4ZX1eRyS14CV6RGcVFiGEG4z4oO4rSIAE4K9UN4D4X4uP/R19XxTRdHy4+NBsM3&#10;5Vi/KuwRqgQvQR/3N5oEio8ovadgu7xihEwm20knQe7bt496enqooKCAQkJCyN7eXglPwGQ0sllA&#10;CN74e4ixFmHfCg9CUlISlZWVkQgZtGnTJkIzJHz3sWPH1LqcHbxo4xQs833VR9jO3o2cnf1ocP4T&#10;mnNuZXD+SXJw9CIs1z9NYuAfB7C2Ozh4ErpEb7pDb4bHwZ6Wpzk0ONtqlGu0r+7eTb5uZu38k2xn&#10;58qeHmG0ZwIJzqgcZDBZKCoqilBuU+u6nyvM9pyA8fFRgVJOduohQTo6sxxUbXKK8cMDDSUlJ1JL&#10;HiUnNwlfEv5XQBdatFGH1VMEHYNKiPX3cKZIP09rZlQgVWfEWvuqs2m0u5qurV9Enxjto689sY6+&#10;c27DjWZl069UqSqfel7+Fr57fiMBbO83Tg/TF4+vYYRHIfb/wuoWPrCkmre0ldLyyixqyImn9MgA&#10;9nVT/SPgRfmdgJrS/yx8VrgmHBKQxLtGQFW2OiFPiBJwDkyCPh78sBe+bzTbc78IQney6uL9utwB&#10;OX8Gwg++ljBwLyAsgP379/Pg4CC6k1pRWQh0dHRc7+3t5eHhYUIHUnQnxdwzZ86oV631ZWdnEwS+&#10;rrJdkxZEEf9dmbNqrMJRWCHtmUDoCJapzV8rx8CommPtapmcB2I2sFeOQUR4CfLIuKVkm+z/9EmU&#10;3lB/muxsXcjDPZRG2p+Z8LlBedmS9C7lnSpO69KcczO4VsJD8hAWRwMDA3M2F2AcKOVy/+LZDtYK&#10;s3JsEKzhK8t1JUBHZ5aTdKQDycR4oL0smPEAmODA3AAhW4BFZJWwT0DIyovChwUIvbBoQ8H4mfBH&#10;o8GgquUEerpQarg/1WbG0lBDIV0abOVP7Uf5y/VvW9TvJ/RmoiBmf/z7/vKJdfyh3T18pr+B1zcV&#10;8aLiVK5Ki+b8+FDKiAykuCBvCvZ2I09nVbrzLVF4EKKDZlx/L3xL+JzwfuGCsENAeGWhgBAeZ0GP&#10;33/8A8rWbxDesLNFO74bTZFyElQpUFq7du19Cz4QHO6E1nwtRGnA9nBsRBmNtk++M+z2posc6Jes&#10;mp21FW+ZUFjQ9uaLFOiXiJwCai7a8MC6484UllbsVYpTaGAGj0yzkKhFopQYjWZKiixHiNKElQAk&#10;izs5+5Gdg4cqS6o152ZWVR9WygY8VYcPH57zSgCAl87OTlXng/FmVg78aP0aSZSonKIlOOjo6MwC&#10;Xh1iNDiT+x2xpc24+R/SQNEBNwGhRdXCsPCM8DXhJ8IvhT+IUA3vATXmxNPujnmEijyfPtDPXzu5&#10;lr95dpi/IwoCqvUo4f0Gtwr1tzI+7+b53zm3QTXW+syhVfzchkW8ta2UKlIiCdZ7kdLh1YDl/qcC&#10;rPcIgYJ3FNsLC/6AUCMgKRfhk3pVnpk3PmwwmGjhHaqiHBAhOyasSMVb79q1a1oIPihPipAgG4OZ&#10;uyr2Tskqv6LmCJttHdneyeueXYfH6arYh7AoWcZblPW5kySMkpkJImDjGkCDNq05jwuEsqXH1yul&#10;sLFgeMLbtldIjq1Dgi9X5w+K8nD3UKBR+Z7MhGb1PfX19boCcAPkRdja2sKbUiLMyoGayj92jPAh&#10;hApoCg86OjoznvRLK1SnYrnfvyMgVOJRDyQh+wupArwJsJ6/V4BV/WcWk9GKDrlhPu6cHObHRQlh&#10;3F6QpGrjH++pgwCv8hA+ub9PCfRfOLqav3hsDX3h2GpVUeeVbd38nk0dStC/sKaFDi+rpbXz86km&#10;I0blNHi5OLJ8B8KY/kP4pHBYQP4DvBuw3qNsMoR8KDH6mD2jUiB/n0TapVU/f8E19vdNtDo6OhIS&#10;frUEgcfB6tWrVbdWf+9Y2tZ08fbtvgew5M/LXMEGo4njwktoRGPO7VzlgtTFyiIuihHt0Zwz++ir&#10;O84orernn0w7W57SnPO42NZ6hZ1dAshs60zrJ9g8DvRW7SeLxYn8vON41wQqZPWK0miRY4Ck9NHR&#10;Uc1rci4yMDCgygLLMyRdPU1m4YAw8GWToy2lnOpWSkD2C6tZTxTW0ZkdoIs1eg4EtudAAYDlezqW&#10;OoPnIE3oEhBm9KwAQf3bwj8I8CAgxOhNk9HwGzuz6beOdpbfOdvb/U5ef20xmVCi8cc3+B8B/+P1&#10;3wVUPUKlmHVChuAo6GPuDIRlXRWsuSmLCBbSm4Wf3W3PsqtbsNXX19c6nRIhsS3p6elyzxq5IK1T&#10;tnXy4Tnbmy6JgpOg8gtaS7aIAHnvdWxpepJ9PKPUMg2F6ye0zExmlwj9QYGZZBIBeGXdSc05j4+r&#10;XF84jOc2JU2ic/GIzIuNQH6DkZtkea05N4MqVOFB2SoXoKuri+6UqzLXwHEoKZHjOJbvFSHMygGX&#10;PX44VV31vFeHWZQB9qtPm9uVVnR0ZiqoCvSa3McnuihqXbU1+Yluzrjax3Z+qjfAjwSEtcyEgTwE&#10;J8FbCBXQ5TxFgOW+QCgSEM6YJSBcB3PG5+F/1IqHpxMKhp58O7cHqi19D5bOJfPe3W11a+tlsnPw&#10;VNVQtASBx8nIyAj5+Pio2v+NSiB/t/A2EQbQB8DRk+zsXKi/5vA91wGPQU/VQbLIfFtbJ1pWOTql&#10;750pLCnfTQajheAtQYK01pzHxa7myxzgmygKigP11U68alND4TAbjGaKiii9ZydoeIyaijYopS88&#10;PJwOHTqkhwLd4PTp04w+IPLs+IXggQfJbBv4kX0RzYWcIn1UjeOo4RrKe/96DlqQyy6JQZx0fLGu&#10;DOjoTHfkHoX3LvX8MtzDKvY/rK+UMi73Uo58HtCUAQUADzOE4OhDH3NxIHH7995eMbz5poZJKAtp&#10;tDhY09LSrNPNAopk4jVr1qjSoy7OfrxmCpZqVfknd4ANBhNHBGfTntYr9xQmESNfmd3PRlnGzyeO&#10;t04hHGkmgHj7+IgyUQJMvHTeXs05j5O+6gNkEUUswCd+QucNbKg/y26ugezk5MPrJpAMPFB3nB0c&#10;vRjJr6hspXUdzlWgBKBSlzw3EEI6Kz3IXTYm459ittRzwsEFbLQzM7qtxu9rIwgV0Rvr2M7PlUN7&#10;irUFDx0dnccLFHRB7ln2yItmr5JYThht56znB5RHIPulQfarS2WDyQglAOE1jyMXQB/6mA4D3qAD&#10;gjUmvJh234iTHph/gmyMZoLbfzqGQZw4cUIlasp2s5cnFJh7dwK+FcS5R4QWQhGg/PTuCYWV7Gp+&#10;iqPkONnYGDgsNI92asyZ6ayoOcxGkx3FRJTTXq18kccIFJTsxFacdyrLWDYhBWC07RrnJLbLs97A&#10;ZZk9NHKPXICdLZcpyD9Zdahuamqa092BtYASgH4ecg5gJG8TZtWAi/2vHaN8OOu5Ac55eR1HDlax&#10;ycWeDbZmjlhdoYSIhAML2CnWnz3zYzj5VLe2IKKjo/PISX+yh8NXzWOv4lj2rU7mxEOLOO/9w5z9&#10;4iCnnF5CYf1l5BjhA+EfD7DXBYTK6EMfc3m4CF9E6cwFJVsJddQR7iLvUW1t7bTzBIwDRQAWSQhr&#10;KTHVyGuYdIjO5uZL7OURqeLEUXJyIt1wt7ZcVqVG5fiIcNlK6FyrNW8msluUnLCgLLK3d6e19U9M&#10;+ng+bNaiN4Bsm72D54QTgjvLdrHRbMfhwbm8q/XuCgCShdPiGqDkUUJCgmpWp3XtzWWgFIWFhanK&#10;YcIbwqzyBqAB0PWo9bUiUKxVQgWSB2O3N5KN2UgGs1FZFbNeGFBhBoELctjkZMehy0u0O5Hq6Og8&#10;fETIR8iPpwj+DiGeSglAIn/ua0OcenoJh3QXkFOULxkdLGh6gwcXYhmHBD0ZVh/6GBvIJXnL2TWI&#10;UHmlY94eJeSiUdh0TohEd2Jvb29RBMxUWzgsQvzkBfLOst3yTDCSu3so7Zig5Xug7jjZ2ruS0WCi&#10;kuw+eW92KAIrqvaz2ezASZHzIGBPKyUAeRkpsbVKOS3JXDEhz82Opovs4xHJTo5ePHTPTtFXOTd5&#10;AaMxGnoC7N+/Xw8D0gDKt5+fH0qEognkH4R6YVaMJOHnbqmhnPPSmALwNq+MNRRyiQ/EBchO0X4c&#10;t6tZKQgIOUCegGtKCMePtnHOy7csq6Oj8+ARpTvzmX6O3jSfvUvj2TM/iiPWVHDS8U6O2TyffGtS&#10;yDFMhAOLiWxMRrIP9CCnSF/cvx8R0OBLH/rQx7vHQeGtzPhGbiharyx9S5YssU73cAjULHdxcVGV&#10;bJZWjGgId3dnRIS/4oxlZDRZKCQoa4KlR6/ysqqD7OwszxQRGiuz+ma8RwBCdXJ0lbKar5B905rz&#10;OBmoPUoO9u7k6hJAGxvOac55Nyjt2sEmiwM35K/T+PwdUPa1KmcVmS0Oqhzoxo0bJ9XIbi5x9OhR&#10;dnNzs+bm5lJkZCSMBSisgSIDM3ogGfg1g52ZEg8suGNfgOz3rmG/+WmiKdqwjdHAPhWJKswgTwSS&#10;sBWlbHSwsG9VMufIe1rL6+jo3CevDcn9tYZD+0rZ4u7E7lkRnHJmqSjg7eyWFsrw1sn9qSz+9kEe&#10;FLQwl5JPdCGfh0KWFkEJeF7d8frQhz5uHT7CD5F0GZfQhHA5Wrly5bSPicb2LVq0SBno/H0SeP+C&#10;5zUFvbtxoO1Zjo0oVesoTO1khERpzbsZhA6NeRFsVF5Bee6AvD9zS4eumn+CDSZbTomvV02ytOY8&#10;LrA9ERHq+U3F6UtopEV73s0smbdXBFQj5yUvUEndWnMAzmNN7mqZK78Z9vaqG67WdaYzxpEjR9jV&#10;1RX5QujizSihKudlmzCjR5nwpmd+tBIwNIWPcV5Zx7E7m8g5PoBEESC7ADcK6y1VOQTJp7rYsyiW&#10;HcK8Oby/bCwk4RU9TEhH575AMq8o4PF725SS7ZYWhko/HL5yHgc0Z+J+U9Z+O19X8i6Np8jBSk45&#10;3a0UdBWmJ/ds3mvDyBHAw+rP1B2vD33oQ2vUCb+yMRj/hB93VEaZCRZRCCapqalyfxsoLaFJWXa1&#10;BL67MVT/BLu5hzKUoNbizcpDoDXv3VzljvLd7OTkjfKTXJzWSXumWTLtRNjT8hTHhZeSg4Mnr607&#10;pTnncYEwoIqsFRDSOdA/hbZPoHHZjuZLHOATz6EBaby18Z2qV7eC/hi1eYNsa+vCqDbV19enewDu&#10;ATwBHh4e1uzsbCvuu4AAkYVtbP5WQNnpGTmchX9AbD+6h2oKIVqIcBHSXYg8AaWd2gd6cOLBBZz3&#10;gfUqREgEEnYI8eLkYygnqisCOjqTJed9Q5zz8iBHb6hluwB3tvVz5cjhalEGWtklKUjFbqLCD5L0&#10;ERaEBmDoBaC1LnjrvIpjca9+Gje9PvShjzsOdI22mkwm6/Dw8LQPBxoHjcR8fVXIHyPBWUvouxdr&#10;G59kewcPdInlVTVHNedo0TlvL6GiDr47IbaWdt4jAXW6MVh3nO3t3Dgxslzz88dJb+1RsrVzJXth&#10;Zc29+wIgrAlKg6tLIG9puaw5B8ADUJu3BuEshFKgKDurdV3pvBs8D4KDgykmJkZVClqxYoW67oXt&#10;wowb6Jo4Aos+QgWmktyb8kS3ij9G0iHKiXrkRXHCwYWccbWfZZ3sEOrFXkUxnHyiU4UyaK1DR0fn&#10;BrD6v7iG40Za2acyiZ3jAti3NpWj19dy8OI8dokPYIOtSd1XwR15SsmGl+Be9y6UAO+SeMQ5f0Pd&#10;+frQhz7uNNBY7r/NZrN148aNM0YJAMuXL4cwwl4eEbT5LgLgnbnK9fmDjGpB/r6JvHnCvQCucm/1&#10;IfLyHKs0FBmSOy2r62iBspt5ye1stjhxf/URzTmPAwjpyypGydnFnwwmC9Xkrr6ts7UWmJOT2Mp9&#10;lftV0687zSnP6iWLrTMSXAmC7Fz0AIwn/U+mKzgE//z8fHJ0dOTR0VH1HhQCue9+KUQJM2ogBvIn&#10;6BqaKUK7lvAwIV4b5uTjnSpxWCUiimbpXZZAGVf6OP3pPvYsjGWLq4MSYjKfWaknD+vo3AKS7LOe&#10;W8VRG2rYKdqXLT4uSolOf6oX+TZkdLQlCP/2IZ48Vr1LlpuE0o5wIP/GNDyo/lkwCvrQhz60B/pm&#10;/KXJZOLh4eEZFR6BbUXComw/R6q+B5cnL4i3PcMFad1sEGEeZSV3Nk9cmRhqOMc+vvEqJ8nJ2Y+W&#10;Vx+c9orABtlmi50rp8c1KoVAa87jYPX8k+QCBcBg4qK0rklt293nXuWK7F65Rozk5OTEQ0NDcy4E&#10;CBV+9u/fzx0dHZycnEylpaV04MABzblaiNLEeD4gFwf/L1u2TJXqlftuLx4gM2XYCn8uQjvH7W5W&#10;ccNawsNkyHphtSon6pocpB5CFndH9q1OodTTyyjx8EL2LIhWIUJBC3OVcKN7BnTmPK8MKWs+rP6O&#10;kT64X1Q4HfJrAluzGAo6Eu5RAQhhQLjHphJeByUgtAdNfmz+T/AV9KEPfdx5vCQ/8rRhw4YZZyE9&#10;duwYh4aGQoin2twB1fdAWxi8M2ialhRVqToK5ya1K8VAa54WW5qepPT4BlU1yN7BnUvSl/BujXnT&#10;AcTb5yW1sYO9Ow/WHtec86iBAN9cuIEcHb3Zxmjm/NTFvGsCeQATYU/rFS6Q9aEnhoODA69atWrO&#10;KADYT1j8V69ezenp6RwSEsINDQ28c+dOFeeP+0ZrOS2gQKBMKNaBXgpQIFBVSZ4bfyPMGCPbAkFZ&#10;7FFnXEtwmDKiUEQN16jqJAYzShQaKKApgzKe6qPYXU3sFOWr4puDuwo47XzPWAKj1np0dGYpqKCV&#10;cqKTvYrj2NbHRQT+bIbnLOvZVajrzyYHWzY526mOvyqU7n7vUVEc4nY14SEF5uEBoA996OOO44LF&#10;YqEtW7bMyDhpEXQI229n70F9tceUsKslFN4NJKAGB2YwElLnZa3gvffoNPsu2q5xdd4g2TtAMDJw&#10;dGQZDTecnnZega2NT7K7SwAnhJfw3mmQx7Cz+RKVZa8kkwjp6FdQlrlClIJrmnMnC66B8szlKoHb&#10;3d19Riq4UwFWf4Tt9PT0cEREBCr7cHFxsXrvfvZ/8eLFqAwEb4AKK2pra4OnHSG3TeoJMgPGFxG6&#10;gzAeTaHhAZB5bSWSGslxrD45WdwcVfUSJBCj67B3eYJKIHZJDlYNjpR3AMLOA/BK6OhMS14d4uST&#10;neyeE8lOEb4cMVipQuQyhMCFOWwr94PRzsJ+dalq3m09O+6D9IvLyeRoi3vxmHoC6EMf+rjTuOzm&#10;5jajGyYhVAHeDHe3EFo3/9SUBPBNDec40C8F9eNVrfm7lZq8FcSd91UfpAD/FDxz2M01mJpLNtHI&#10;JNbxMNnf+ozKf7DYufCAKEpacx4ViN0fbrrAUaH5UJrI2cWPF5Xt5D2TUbzuAs5FYWqnXA927Ozs&#10;TGvXrp3VScDjsf5r1qxBV2328vKC4qMs/7t371aKwa3LTBasIzExkZEbgHWiUhCUK7nWvyUg0mZa&#10;jyXCdZQZ1BIWHig3BPrIdVVKGTDamcnGaCSv4jhRBhaqGuZBi/LYKdKXbb1dVIlRVDqBQqDnDujM&#10;JmDpD2jLUpZ/eMGyXxoURXkVh6+pUJ4xk5MdIWQODb9yX33A3jkB1YNQvlfu/e8KTngQ6EMf+rht&#10;WITP+fn5kfywz2hhKS8vTxngQoIyaXPTk1NSBNY3nBdFIBnWaW4uGJ60V2Fr82VOja1TpUexLWnx&#10;DbRZ1vm4ewrsaH6K3T3COE227XHmAkDQX1CyjRycfNlgNLGvd6yqAoTEYK35kwWlXuvyBqEAEBTb&#10;4eHhWesBQGjO1q1bqaWlBRV82M7ODt2PGf/jswfd/VuUKSRWc3l5uUoYzsrKwjUOb0CKMG2Hn/Bf&#10;9gHulPWee/QEeMBkPT9A8SOt5J4dqeqaQyFwivKjiMEqyhJhKOXcUg5dUcpOUT5s6+XM3mXxnHp6&#10;yaQSIHV0ph2vDYtiW6e8Xmi2h2R5JAJHDdeoKj82ZiOjR0fyscX0UEPjRCH3mZcIJeBNIQMPA33o&#10;Qx+3DVfhhyEhIXT06NEZrQQcPHiQkpKSlPAd5J9KW5ruXDP+bsAjEBaczRaLEzcVDk26mRZCiRaX&#10;7yQnl0BVecjV2Y9bi7c8VuG7IW+Q7WydeWXVIc3PHwVbmi9xYnQlQn9wjjg/tWNSidgToaFwvQot&#10;QhWggYEBzetkpgKhHgrNtm3buLa2Vgn+jo6OKt+hoKBAJT1D+Nda9kGAHIPk5GTkA6jv6ejoUPea&#10;sFyYtqNfsAYtzptSSdD7Bp6BV4Y4Yf8CFRokwj6hA7FDqCeHLi+hjEu9hHhpJEd6FceyxcORvUVw&#10;ST7eqXsGdGYWcq2nX17BvrUpytOFBHyE98i1z27poarrtktiEMdub+DclzWWfwjEjuUFwFJxCA8D&#10;fehDH7cNJM7/a0REBMmP/IwPmxBFgOPi4qD8U0hgJq2dYmgQav9nxtWzyeLIlZk9KsREa96dQMjL&#10;BlFCkqOrGDHvRrMdpcTW0WDdcdmeR+sVgPU9xC+Fo0LyVKMwrTkPkz0tT3Nn+S7y9o7FeWGUVl1Y&#10;tpMmk4A9EZZX7SdHB0/0AUBMPD1oS/ijBgI/wnCQiAuPRlNTE0dFRRGs8S4uLqp2P2Lz9+zZ88Ct&#10;/ncCCgiOL7YFOUS4z4QLwrQdb9gYbSj17NKHlgswUUQgoozLvRS6tEjlC6CsmNnFnvzr0ynz2VVK&#10;SUm/0st+dSkqUdK/Pk0lVGqtS0dnWiEKQOKBBarJl199Ome9MMAZT/WyR24kG23NKvwnZlsDZz9i&#10;bxxCgtBcTJ4D/y34qyeCPvShj5tHiPATES6ss0EJAFAEYLGU/WIPt2BaWXfijjXk7waE50Wl21Uj&#10;qsyExiklHMMr0F01Sm7uoUpgcnT0pqr8NbS39dHlCqAfgK2dG698DLkAO9uuckZiC5kt9iLzmCkl&#10;roE2N51/4EnTQw1n2cnFH8cYAio9iDj4xwEEf4TawNK+cuVKys7OJsT3w7OBxFxUwlq4cCEEf5pM&#10;hZ8HBbYN1YaQcLx3714oJDjmnxOm5cgTfu9dkfjYFYB3IcJ+xtU+DusrI+c4f0bZUou7IwUtyh3r&#10;YvzaECceWshuGWHsGO7N8btbtNejozMNyHpuQFX4cYzw5sihaiX8o7EXqv2oSkALcznj6b7HE+Ym&#10;yknc3lbVcEyeBZcFMx4M+tCHPt4ekcJ/xsfHzxolACA0CDkCqG9u7+iFRF8RvK9MWviE8jBUd5LL&#10;07p4R/MlzTn3AvHuGxrPUmZ8I9nbuyNEiCKCc2hpxV7ac8vcBw2UjeiwQk6KnPeIw5Gucl/1YQ4M&#10;SBUh0cAe7qHciBwLUQq050+dnc2XKSIkF7Xruaio6IEkwj4KIPADCPMQ6tHFuKGhgVJSUlQ+g9yX&#10;LK/wbFF9fT1t2rRJheQ8bg9HV1eXUrDRVyQ8PBzbiX48JmHajQ+iq2/ahR5tAeExg3AfELuzmewD&#10;5IQbbNhob+aINRWc9/718tk6Dh+oQAKlqqSitQ4dnceGCNhI/kUJXJekIM58dqz5l9nVnm1MBlXr&#10;XyW8ay37CIE3QLYPDyp4A9AdVR/60Mc7I1b4L1jOtX7wZzoIl4AiYDCaKSOpXYTuqVng4QWYiifg&#10;Vvprj7OPb6IS8IwmW4qPqaJNLZen5KmYCH1VB1Enn5fPG9H8/GGxsGwHmW0dlbAYEVbEW5qnlp9x&#10;L5CvkZvWBUWDECMPL5DWdTBdGLf0Q1ERoZ7q6uooNDQUIUyqupUcL1EU7TkjI4P6+/sJ+zMeFqS1&#10;vsfB5s2b1T21ePFiKi5W/Xh+I0w7T3uY8HOXhCDKe3V4enkCbuWVIRU+EbG6gh3DvNlgNrJ7dgQn&#10;HVusmh4l7G9n57gA9iqK5bSLy7XXoaPzCEFCb1h/GTuG+3BIdyHHbG1gt7QwZXF3Sw0da8insdzj&#10;InZnExQT5AZM69hFfejjMYwk4edpaWmzyhMwDoSn3t5e8vVVpbs5MjSfhupRw//xVOuBsL+z9SlG&#10;YzPExkN4dXL2pcKUjhulTR9smFBWbC2HBKTz7uZHlQtwlduKt7C9vRubLY5UnrGMdmnOezA0FQyT&#10;jdGEspi0fft2zWvgcTFu6Udzrp07dxKuw5qaGpW8ju01Go1kNpvVtZmamqq8AChnilK948tqrfdx&#10;s2/fPlUlqLa2lqAIyH11XSgQptVAA4M/Bi3MpcdtiZwUrw6xf2OGelgZbM0cOVzDOa+K0PXeNeyW&#10;HqYqrqRdWM45SDjWWl5H52Gikn972Sk2gJ2i/Djp+GJRWCOVtQfhP9Hra6dndSvZJs+8KNxXbwnT&#10;upyZPvTxiAcqZ72ZnZ19XQTmWacEjAPBxd/fH88AMtq68FSbij1I9rQ9w3np3WRjUnHVZLY4UXFW&#10;H+1sfZpGWyYfunQre2X9Xh7hvLrulObnD4OueSNqX2yMZmou3SbvPRxlCyFWm1suk6OTrxKkYTW/&#10;9Zw/aqBwiuCOhGQ6fPiwCu+Bpdzb21vJdOq4CLD4h4WFUXNzM+3YsUMJ+/AOaK1zOoJ8BVdXV7Vv&#10;Q0NDY+fbxmapMK3GKYESRtumtxdAA4QIxY+0slOMn/IK+FQmqzhrWF+DlxSynZ8bh68s59wH2FhJ&#10;R+euvDaE5lsc2JbFzrH+7FudrJrfWdwd2eLlzCqf5fIK5dXSXH4akHS0g02OtngQvyDouQH60MfY&#10;yBF+hVhqrR/82QRCK26EL5Czkw+3FG+mvY/JI/A2Iqivrj1KOYnNItD6KEERDc/ykxbQQO0xGm1/&#10;Vgm8msveBXgclszbzVlx9Tz6gKvwaIFt3Nh0gT3dw9koCsD8vDUPvPrPzWxsPM8+PnGMPIDKykpU&#10;ttI85w8LCO6IzR+P5x8YGKDGxkbKzMxUAr6TkxNyFJSCgh4cGRkZKmEZ3a1HRkbU9k5XS/+9gGdD&#10;FBvOzc0leDjg0ZDrdpswrcbXTS72lPXsKk2BYCaQ/Z7VStAymIxK8EdH1fHwIIu3C3vkRI4lEmss&#10;q6Nzv6C2P7xomVf7ObSnmMxujn90TQkmn8oktrEYCR24PQtjVF7AtLT+3wKUaJfEQDys/kUIVE8J&#10;fehDH2XC78rLy61aP/izEQhrEM6QsDo/fx3ta9EWNB8l6OirSorGNdBYozEDGc32lBBbS6vqjtNI&#10;6xVBe1ltnuGMpDYaqjuh8dmDZ2fLFfYPRBSDgdJEoXmYXpZR2beUmFqlMCUnJz+yUqDwlCFkbnR0&#10;lFatWkVlZWUUGBg4LgSrV4vFQrCSY7vQxXrXrl1vW/pnqtB/K1B8/P39OScnB6FLLPuMc3FSmDYD&#10;CQpveuRH03S2TE4ECC5osoQwILOrg6q0gtAgCP8BLZmq+RKajCUeXDhmhZ3h+6vzCEFIGYAAD14b&#10;Uopn8skujhqqRlgau6aEvGX2dv6x3E/fsDEa/trW05lgTRflVHXARh8AzXVPU1CRS/bl90KpoA99&#10;6MPGZr7wh/nz58/aUCAturu7IbChIRiVpC/hPa1XNAXORw063q6pPUZlGUvJ2ysazyu22DpTiH8K&#10;VWX10nDD2Qk1L4MQvqXx3EMVxseB16EsY5kShFH1aLfGnAcFjk9p5goymWzZ09NTWaK1zu/9Mi64&#10;I/Rl/fr16MoLaz6hqd64lR9CP2L7Uc0H8fF9fX0I71Ex/Qg/QzWfFStWqA6+FRUVCJ/hkpISlQws&#10;158VFay0vnu6AyUgICCA8/Pz6cCBA+NlQp8Ups2oEyh8ZfnjaRD2oBHBHqEWrmmhqpwowoQQi537&#10;/mFRBparvgIIyVAJmbuaOeuF1XqjsTkGLPaq2tRLg6q3BOrxZ7+wmrKeH2B0p868upIyr/QREsvT&#10;zi6jlCe6KenwIkoYbSe5ZihquNrqL0qlvSiVZmd7pXSa3B3/Xu6jTwg/tDEYrPI+eeZFc/KpLnXt&#10;aW3HdCf5RCcsFmBQ0Ic+9GFjs1h4SwSVOeMJABDyBgcHVdMlg8HEZZnLlYCpJXhOBvQFAFqfTQaE&#10;1+xqu8ptZTsYTc/s7VxF6DSTyeLEWQnNvKnhvOZyj4OB+tNsa+8uSpUjraw5/MB7ANxMW/FmETgN&#10;5OzsTGhcpXVupwpi+tE1G+E9y5cvJ1i63d3dlXIDgd/BwYGgeMDK39bWRlu2bOEjR46ocrQbN25U&#10;9fuzs7OVlRwNtURZYNT4j46O5nnz5vGSJUsY80RxYXgIEFZz6zbMBKAE+Pn5IbSOofDcUAKmVdGN&#10;bTZGAyWOLpjxnoCbyRLBLnpDHdsHuCtBzbcqWcVp54lAlvnMSk44uEDlCgR15FsjBsquR6yuIFRF&#10;STm9hDNFEISAqCy/rw2rsKLcV28IciI8wruAOajnjpKqKU8soZQTXZRyvFNeO1n9Le/h+xAeopo+&#10;ybrw3WPr0j0QD50b5w6vON+IcYfFPmhhLnuXJ7J7VgS7JgeTS0LgGImB5Joawu6Z4eSRG0k+8xLJ&#10;ry6NgxblESziUUM1FLOlgWK21lPI0iKrT2USoTeFQ7i3qu9vsDX/0WhrtrqlhlD4qnmMhnszXbmE&#10;EoQ8G3lG7Bp7VOhDH3N+rBSud3Z2ziklYBzEaIuwZjWZ7Tg3eQHtbn1qykIsBPdFxZs5MjiHV1Qe&#10;eCCx+LCy7xalYt38E9ReuIFyElooMjhPNTHTmv+oWd9wlt3cglHulBuLNtGDUKS0UDkOlfvZ0dEL&#10;Aqfy5DyI8BqEEsHaj/Ce0tJSVa4TiiGEfoSMBQcHq/ehFMDrgHh+CPLt7e0o48khISGo5a/KegYG&#10;BnJBQYFSBtatW8e7d+/mQ4cOqdr+2NbZEg4E5cXX11d5N+DxuBEOdAYPk+kyDiNeOVkEVyU4aQgD&#10;MxYIgM8NcGB7Ntt6O7Otl7MI/vOUYK72VYV1iFIg/yO5OHhxHnvmR0M4VAKia1oYIZcAKKExJQTl&#10;R8kx0ofsQzzIPtCdoGTIq9U+0APgf6u9vzvZ+biSracTWbyc8B45R/uxR140B7RmccRgJSfsX8Bp&#10;T/aMKRwv3uh0PNuO/2MACheUr5gdjepY45zZB3mwY4SPOof+zZkcvqpCeYFQVjZVlL7Us8tIXilZ&#10;lDg5LxSzvZEi11RRcHcB+dWkkHtWODmGeZPZxUH1pxDBGGE+cn6dCSFmngUxFD4wj9KeXD7mTZsl&#10;Sh4UGfQwkGfEprFHhT70MefHVkEJOVo/+LMdCGYbNmwgDw8PQi+B4vRu61Saio0zPP8J9vWMYltb&#10;Fy7LXMHbmh5sffwDbc/ygfZrSijW+vxRgqTq5Ogq5V1Nja2hh9eM7Cr3VI6yLcqOimCOUppa53Ki&#10;QCgX4ZXQkbeoqOhtaz8s2rD0JyYm0oIFC1RoD6z8IswTrPjwDOBzURDY2dlZhcTIe6p5FgR+rHs2&#10;xf7fCSgBXl5ejPOwbds2KxQmOX4jwrQZawWK2VI/+5SAG8Aii0ZMEQMV7BTpyw4hnsoqjM/yXluv&#10;mo3lf3AMKAWw9Gdc6eWUU0tUCEjstgaOXFdNYf1lFNpTdB3W4YC2bBIhkwJaMt4KXJBDId2FJOu3&#10;xu1ssqac7CJ8X8bT/ZRxqZcQEgIlAx1igzvyITSq7saiICgB1SUpmAOas1iET2V9RbgKtglx57fu&#10;i84tQOCW6xax+ajGg1KcEPh9a5M5evN8TjmzRFWLSj2zlOP3tqhz6N+QDuWOnKL9yD7Yk6GwWdwc&#10;lWAPhRieMWBysiNbPzeC4udZGGNFXgnq/cfubFIKQ7qcW4QQKYv/bLt3ZH/iR9rwsEKZ0AV4UOhD&#10;H/qwOSgg0XFOegLGGRoaQmiQauCVndRq3XMfisCmxnMcFVaIzsAc4JPAPdWHJhTHP5PYK+SmdCBE&#10;iT28omlTw7mHFAZ0lReW7yanscpJXFVVpZJztc7h3YBwfuDAAYTkKCEfSh8UCsT2w/qPnBgog4hx&#10;R7LrihUrVDgQyso6OspvqckE6ze8Aug7oUJ64EFACJHW981moATI8ePOzk5at26dUqCENcK0GVHC&#10;/znH+Kn4eE2BYLZwQ2BMPLSQQ5YUqqZI8BL41aWyT0USeRZEK+s/LP12vq5kdrYjI4RCg5w0g43V&#10;RjRaWIGNtiYy2lvI6GBhhZ2FDGbME+FRTrDR1qw8Aa4pIVbfuhQKW15KsdsbKOlIB6Vf6KHMZ1YK&#10;qyjt/DKK3dnMwYvz2T03UnWTtfN3U0IsFIXgjjylOIgiwqlPdKtch8xnVyJ+XSVBvx1uAgEUoVxq&#10;/8b28bZ9n2Vki/ANS37IsiLVEwK5H761KRyztZ6TjiymGDneQQvzyD0rguz8XNV5NJhuWPC9nEkU&#10;QcI1Dyu/T2WizM1FGA8UPko6tIjSzqrzpI4zjqsK5UJs/yyx8t+btRzSVYDr+U0hWdCHPvQx5sZH&#10;8qPmD/7jAJbaGzXXNT9/GOC7cAw8PT3ZaLSlkoxltPs+koW3N1/mzIQmtrV1ZhujhfNTFomgPH3i&#10;+O8HJBvX5gyoHAU3txAaanw4CsCulrGmamaLI5pT0Q0FQPP83QnErK9evZoLCwtV2A6udVdXV46M&#10;jKT6+nraunWriutHjH5XVxelp6erfAPU8oeiEBsby5iHECB896OqRDSdgRKAXAccVyQ4yzHFcW0W&#10;ptW4KlB4X9mM6xNwP6jcgH1tKOnI/vPTyLsswepdlmj1q0ujgJYsEkUBCdMcsbaSojfNt8btbsF8&#10;Sjq80Jp8opNSTnUzSD7WSQkH2qzRWxoodHkJ+VYnk3OsP5ldHZRSACCAQnEwu9iTxcNJKRmOkb6I&#10;K7f6lCdaA9qyraIsWOFxACgzCYs1hFh0mkUoE+rMI/7cLsCNROglNxFgvSsSWG3r0iKOXFtFsbua&#10;OPn44rFeCe8Vpe41CLDrx5JTZ7JygG2XfUk9t0yF+SAMCzX4w/rKVH4HOkgjlh/HBxZ8HG8bUdgc&#10;gj3JqzRenZf4PS2UcrqbMq/0U9ZzAwSPj0oOfpcydeP75jgIUXNLD8W1i4RnX0Ef+tCHjc01AUmO&#10;0yYcCBbZhoYGK7qRjneBPXPmzG3zHjRQPOS7xzwCRjPnJS8SYXTqYTcjLVe4a95udnTxJ4PBiN4E&#10;NL9gHe1rv6Y5fyaAmP+SzB42m2FQdKAlFfseuAKAUKf1oliEh+SR0WRRVniU25yoBwCCOiz15eXl&#10;qoLQjZh1hkCPsJ6RkRHMQ5iPKheLuH9HR0c550bkA6i4fuQIoBQokmBvXf9cB0oA+gSg0VldXR2U&#10;AJAtTKuBrqD/DYtpxuUVc0oRGBcuxy29b/PaOLdY2O8mJGIO1oWEVPkfFn9REih2a701dLkI9aJo&#10;oBSrS1IQOYkCYC/CvMXDkYwIQxGBVc7BGAYbWKytdj6uVscoX6trSogKX/EqihVFJZ585iUQyk56&#10;l8eTV4kg73vkRqmkVsTAQ0FwCPEihzBvhLKIcBzFolAoZSdm83xOPLxI5SOgEk72eAL0DS/Jbfv0&#10;uLhxrBFuk3RkkfLcuGWGs3OcvyrHCYt/1PoaFsWNLW4OKoEVXhRRqgjhWbE7mghJ2yrBG+cQaH2P&#10;jiZIerf1ccWPwUcEW0Ef+tCHjc0rBoPBKj/o0yocCKEbaMCEuGMkICJcA5ZadCiFEPewPAVYJ0KD&#10;4BEwmey4VAReJOZqCasTAQLtpuZLnBnfSHZ2rvJbaCJU+1lUspV2NF2aFrH9E2VL0wXOTWojo9FC&#10;zs7+1F0xQg9y+7EufEd19kpyFsVJrk0k3tLg4OA9k4DxOa6Zvr4+lbCL6jyo5jNu8RdlUnkRkNy7&#10;cOFCFRIkc1Rd//Fyl729vQgHUkrEw7i2Zgu491BZC6+5ublQAH4jhOBhMp2GQegXYGEeq2ajIRjo&#10;3B9oKJX78jrKeXGtMEjZz6+mzKdXUtr5Hko80qFCUcL7y6yBbTkQ7K1Osf5WWx8XMtihUcsNBcFo&#10;UAqDUd4zOdiSydmOkJDsmhKKJFarLE8JI22UdmYZoTFV2oXlnHCgncNXlbNPRSI7RvqyLKO6wZpd&#10;7FmUDIRCKUt68rHFSjFQiswHHlNOwg2BHRb/wLZstiCh29+VgzryVCUmJHEHNGWqik9oDGewNbH3&#10;vASVaJ313Fh8/tuWfZ2pIcoXEqehWMk1t0LQhz70MTb+ApbWPXv2aP7gP24gaACEbGzevJnQdTUp&#10;KYnj4uKQmMjjngLEfN+67P0g36XCRlA+NDOxiUbv23p/hQYbnqCQ4Bz1uwdB2tMzippLNtOe9md5&#10;/zRWBva3PcOr5p8Y61tgMLKzWxD31xxRDcy05k8FHN+2su3s6h6Mkq0qHAfKH877redGC1TkGVPc&#10;TKo0Z3V1NUJ84DkgXD+I44+JiVGCP/IA7O3tqbCwUOUBwLKNObeuU+feREdHQwn4b8EZD5PpNqAI&#10;vE+g0GXFs6NnwExCWb5F+Eb8OTwQ8ooEYShkIsyrWvUJo20UNVyDMCWr3w2vgmtSMCrUqBAj5Cao&#10;/AU5hyIck8XLGR4Hq0deFGF+yNIiFWoUs7meojfPJ4QPIaEZORGoiuQcH8AOYV5KUUAlHb/aFA7u&#10;LuSo9bUqLwFejfTLvWMeBITSjAvbuFbGuSHEv+s9LW7MQQMtdKpOOdXF0fI98FjIPrFLQiD71aep&#10;cC0kWcfvayUoMVBgjPYWdk0NJlFsSHWBxvqmkxdjpiPHEteDXEc/EbwEfehDH2PjM7CGotSf1o/8&#10;dANWWghsiOHu6elBoigXFRWhXKESBIeHh5VFGJbc+7HmYlkIiAgVgSIQGZLH6+vPMMqAagmxE0HV&#10;/hcWlGylSFEGzBZHlXfn6RlBuUmt1Fm2kzY1niVU3UFXXK11PFJE+B+cf5LyktrJ1t6NUAY0IaKU&#10;hhvOPCAPwFXe0XKZ2oo2UmhQllKMIPyLkgfrv+Z5GQfnZ3R0VDXigiUf1XpSUlJUuM94WU4krZaX&#10;l5Ofn5+SIZDMiph/JAdjWd3aPzX27t2rGqIhVMrHxwdKwD8JkLen5YgXfg9BK+OyCFe3Cgc60wJ4&#10;FKAgiNJAoiygvwOJsoC+BKqaEcpV+tamkEtiEFk8ncaq3cCLMA4SmG94FFDm0iUliPwb05WCkXRw&#10;ESU/0cVxe1tU+BASlO0D3dnGZGS1DKzvFpNquOYY4UNIyvUujbtRUz+XQ5cWW1FXP2J1pVIeYrbU&#10;c+yORo7b3cxxu5rU//gsaHE+eZXEkmOo95jFWdaLyk1hvaWc/nQf539oI5QfDllSpJpx3dhmhARR&#10;8slOpUToFv+HQ/LxTjneqknYAUEf+tDHO+OLdnZ2VsQ/a/3gzwTgBYBAgkTF3NxcDgoK4qysrLdD&#10;FqbqJcCyECZTU1Ovy3Eif/8U6p1/8sHU/2+7SqvqT1JUZLn8DljGDF3ym2CydabwsEKqL95Mw80X&#10;eXTB83yg9dFVFoKisr/9Gm9ovkgZopgYTfZq26AEtJZupwex72B/2zVeXDFCLu5hsv6x33MR5lW1&#10;GTnud70WcT67u7uRLKxAxR4oseN5I0uXLlXNrHA8sV4RVKmjo4NQzUdP7L1/RNG2IrwKxxOVk+QY&#10;f1uY1gOdzBAmQpnP9GsKCTrTGFjEb1jbxzwJq1WSMMqWxu1pocjBKoIA7luVTO7ZY2UyEXJksh97&#10;sMKTgMRaFWKUHKzyDeBFCOrIo9BlJVZ0lo5YPU8pGmF9pSL0F6nP/Fsy1TwoH2ik5V2ewF4lcexV&#10;GGMFnoUxpP4uiSefqmTE9cMLgdKronA0c+KBBRQ/0qoq9IwnVquSnSajqtYU2J6DcKW5la/yGEAO&#10;hWdxLBSA/xJgFNCHPvTxzviag4PDdVj2tH7wZxLj1n9YguERQEMneAgqKytVYimSn6EsTEYQxFwk&#10;jyKpFBVqDCZbSoycx8MNZzWF28ky0naV19adpLqcAYoPLyE3t2D5jrHfLrMoBN5eURQrSkFh8gJr&#10;c+GQta/qIG1sPEe74C1oe1aF6kzWKo/5+1ufkWWf5b2y/PbmS7Sm7gQtLNlsLUxeRGGBGWSxc5Ft&#10;MKjtKUrpoOH6M7Ls/Vv/d8v+whMSBsu/yQ77aY2JibHCOo+a/HezzuOz/v5+joqKUk265Lyo+vx4&#10;f/369crqjzKeEP6REIxwHzSDg7B6t/XqTA70V9i0aZNKnL7RI+ANPEim63AQ/k2AJs8Q0vQwi1mK&#10;KAnjSdD4H1Z3NMqKWDlPhPSksepG7g6qbr6qtANvwo1QI4BkZvsgT3JLCyXfmhQKWVJEUcPVFL+n&#10;lZIOL6KUU0uup55bfj394gpOe3KZNfV0tzX5yGKK39tKUUPVFAxPQGmcKCG+ZHIZs54obngoEMrk&#10;W5NMScc64PHQr8NHBPJHEEom5+LfhVBBH/rQxzvjrxwdHd8SwXlW9gkY9wKgg2t+fj6s+iocRPZX&#10;xYvfPPdOQBGAlRmCJurGyzEjR9cA2tBw9oFWxjkggvme9mu8ovYo5ad1k49vgtVktiejAc+vMas2&#10;MJgdyN0z0hoXXWkty+6zdlaO0Jr6M9atLU/R7ranaaT9GdqneFa94v89bVdpu3yOcp5Lqw9b64s2&#10;UGZyuzUoKMtq7+Tz9rrxPUaj2ermHk41Betkfc8q74DW9k6G0ZaneW3DaQoay4lQVno/Pz8rkr8n&#10;KqCjKZePjw8vW7ZM/S/nRXkOoqOjsT6Fl5cXGn0pz5Bu9X84yPFHyVTVRO3GdYNiG9N2FArXAwMD&#10;VZkpJI6iMosugM0RIGzfiK+HRTjr2gClXVhOyUcXq2o7EQMVFLggF7H5hEpE8BbZ+riq5GSD5d3V&#10;jWyMRqsI81aEDuFV/n9HiZBXg62ZLO6OVodQL6tbehj5iuKBnIWYbQ0q/wFVgdR1p197jwY5zklH&#10;F7HF0xlVIq4bjUY0Cdsl6EMf+nhnfNPJyemtw4cP31MJgEANwWomWlWxzQCNoCA4otJQW1ubdeXK&#10;lVZ4DrSW0QJJpMXFxeq5HxacTVubL2sKvfcLwm52y+vGxjO0vGIfNeatpfykNooJLbR6eUVZbe3d&#10;rDaGG79R8mqyOJCDoye5ugZavT0iyNcr2urnHWv184qxentGkptrkNXR0ZsstginfacwB8p8urgE&#10;WkMDM6yZ8fXUmD9Iq6oP0c6WS/Qg8hLgddjYeJ5yEtvI0dEL38nIs8DxR2OuyVxLOHc4/qgOhQTx&#10;8PBw1fALSb5ZWVkEL8HBgwd1q/9DBqFV8Kpt27Zt/Dp6WZi2Y5tACQkJHBaG2DMbFRaCCjaagoPO&#10;3EOEReVBUNWDhlHtSDUwQ4UjeADQlTd6Q401Yk2lqkiEPgt4lf/V+wj5SRKlAgm9qgoVPBLj69L6&#10;Pp2HDsLGMp5aoXI/UCMalUTQ3ETuf4QE6YnB+tDHO+PbqI2OkAmtH/xxIHhVV1dTXV0dSimiKg/C&#10;N95u7AW0lpuuQFCEUoOSkSLQaM65E7Ayx8fHI+yE/fyTkSirGmhpCcEPElQQOtD+HO8TNrdc5uU1&#10;h9B3wJqV1GaNDM23envFWl1cAqyODh5WBzsXsrdzuY5X+Z+cnP2sXp5R1tCgHGtqXJ21PLvPunje&#10;XlrXeJZ2icKxf8FzyhOh9b1TZW/rFVpcsZdc3EKU8I/4cZR6xfHTOq53Az0C9uzZQ/PmzVNlPY1G&#10;o1ofFLK9e/dOOe9DZ3LgvmltbVVegA0bNiApGL+rz+BBMl3HJ5A1jpJiyDhHBzgkZPo3Z+jVgnTu&#10;zrjVftybcCf00J7phZwTJIEj+dre3h5l4Tg5OZkjIiJUrKg8E3aMPRr0oQ99yPhrlMK8lxIACyxq&#10;sKPzKjzrqMGOaiuIzU5JSSEoCMuXLyc0acJcCGWz2SIL70FaWpoSbl1dArgqu59Q+UdLGH5YIExn&#10;tO2qquKDikLosLu9+QJtaTxHm4QN9eeseMX/eH9XyyWCYI758DQ8mAo/t4P1rpl/khIiy1UFJFT8&#10;yc7OVt15tY7lncD1g2sJ15U8w8nJyUk9w+EB6OjoQJWaGad8ThdwbOHVG0drjhaYi74L+/bto7Vr&#10;10IJwD2AvNtpOTyEnwUHByshAMAiCPcR4rRR1UVVpNHR0ZkVoFFc7PZGNrvaKwUA9/v4vZ+YmKga&#10;yMgz4VuCKx4Q+tDHHB9G4Qfwkk20Hvu4xRXdQhctWqRKLiIZEwIahD1Yx729vSkzM1M1ZUKZTSQQ&#10;yvon3PF1pgCLNkqUikIkzxUjRYYW0uD8U4/EKzBd2dl8iRoKN5CDk7cS2BGjj7KdWsfvTkCwxzWD&#10;jtFQOOUaVccYdf4R8jNTQ9IeNfDSiRKl8l9wPGG9R68NNF9DBaX29nZCiVWcH4Rmaa3jVnD/owcD&#10;vIDI55BzA04J03IsR+YyQoHGBQEQGRmJ9tBs6+3MqWeW3CZI6OjozEBeWccBLVmq3CuaxsTHx7/r&#10;voc3EMKJPBf+T8hSTwh96GNuD7Pwj6ikAour1o/+3YAgBoENVnGE1YiARjU1NWggpDwFsm5CRR14&#10;4ENDQykvL486OztVLPF44uZMF+aw/6hEBAEV++vk5MPzsvtUPwAtIXnW0v4Md1eNUrB/ChmMZhWy&#10;g2o9qCmvddy0wLWAqjMFBQWqug+UCISqocITmrfhmtGF/zFw70AgxysUeFRJQvI77q/a2lrKzc0l&#10;hKyh4zL6JOAedHZ2VvkTovTDm8LZ2dmqz4Io6ljHhM4TEuQRkoX5uN9xzQuHhGk3TMLr0B7RQOJm&#10;YQD4+vrCIsiuKSGqK6umUKGjozP9EeE//UKPagaH5H9/f38l8N96z4OoqChlqZR7/yQeEvrQxxwf&#10;dsKP5ffwOqyGWj/6k2VcsIflEaUE0fUV9x0swuPdWmGcg2ACpQDWXlQawfxxRWQmCnrYdlhI4RGR&#10;Y0pBAenUPW837Wi+8IAaa01P9rRc4cG645QaWy/7bVTeICh8a9asIVwLWsfqVtDcDdeKPKNVrD8U&#10;x6CgIEJpVrku1DWltdxsZ/w+wL2J8qlQqKAk9fb2qs7Z+fn5FBkZqYT6G144pXRD2Pf29kYCtvot&#10;LCsrU4305JyoJntQGm5WIm793rtx9uxZLikpUUr88uXLVf8MYUSYdiNY+BksgrcKAgChATcSBdm7&#10;LF5VjtEUMHR0dKYvogCgAzMSgNE0JiIiQvN+v5kbP9LoHOwi6EMfc3ngHvhvERasDzO2GiEJEPIR&#10;ioB6/RkZGWP5eSJAQHCBdRL/i0BjFaXBitruCDeYipDyOMExhJA27hVAeU9/nzhqLt5Me9qmQQfg&#10;Bwh6DKxtPMcpMbVy/txkf5XVXnl6IGRqHZ+bwbnds2cPejggnEyFaaOIA8LLEK5yrxyV2QiEfhwX&#10;/A2B/4ZnjUReVUqzm5ubulcg8OP6wjFDIzTk5GAeSnci/A5hP1CscB7GlXus+0Eo1+NKAK71JUuW&#10;jOcE7Bam3Zgn/A7apJYgAOLi4hA3rOrGoyOsnh+gozNzQNO40N5SNtpZGImNt4b/3InxOt/CfDwo&#10;9KGPOTz8hV9DaH1U1vdxCySEPAgsqDQCwQ+/1bBgwksg26T+RjgDhJu+vj66UY1ICR+PalunCgSv&#10;rq4uKxJYYZnF/oQGZVNPxT5UzNEUqmcC8GjsanmK+qoPUGZCM5ntXbFvCL9UVXtQwvNe5wahY/AS&#10;5OXloboPQrPRe4EROrR169YJew9mOuPHCfH6u3btUp6TlpYWysnJUXkQ49cNBH7cC/jdwn2KBmht&#10;bW1IykW1JHWtjd9Tj+K+QDgQPBByH1J3d7faRmFaFtvYIqAT3R2VALhJ8LloU4gjpqjhGr1sqI7O&#10;DCDzmZXslhHGRosZlUruGP6jxY2QIDy4zqgnhT70MXdHtPCntLQ06+MUviDIIMZ43PpZVlZGAQEB&#10;4/epEoSQY4CQIlTkgTdhx44dSiGAUDJdlQKETEC4Gy9Pbjbbc27KIhpBmU8NIXu6gu7Ce9ue5UXz&#10;9lBIUBZZLI5qfyCoQklDt2mcC61jAHB+YJVGEy9Y/ZEvIMsr+QvJpVAM7rb8bGFcWIdXbMWKFSoc&#10;DhZ+lDq9cUwUEPoTEhKooaFBKQe4L0RpRgjOXY/zowD3G7Zb/la9Hm5s81Zh2o0/w0FF2I+WIHAz&#10;0NahjVrcHSlx/0LSyz3q6ExPcl5ey3G7mtgxzFtV/0Fyk9Y9fTdgXbzxwP2igI7i+tDHXB25AhcV&#10;FdF4GMLjBgIjhCUI0BD0EeIAK3FcXJwKfbjZQoqqRFAKkAgJoQoNjCBgjVtHp4NygG3A9sB6i9ht&#10;HO9A/1RaULyZtjRd4JGHWKpzqmB7sF0bG85Sd/kuKkheQN7esaKUmZSsBEs1hH/U7b/TMcb7OIcb&#10;N25Uib2iwKmCLLD6l5aWovuyOi7T4Rw9LLBvyBVBInxPT4+6jhHyJgqtCqPBNfz/2zu336qu/I77&#10;cmxjH+M72Abb2MYY8B1fGEIMBkMCONzMxWBjwNwM4WInTCBQLiFpZjLJNEmTzEySTpLJZNpmMlXV&#10;l6qq+h+0UqVKfaiqalSp6rxMX/oQqW181tr9fZbPMhuzYxywfY591k/6ysfnnH323muvvfb3d8eL&#10;QiI9Fn6acJEfg8eLbWOpmH8bWCfwBHB8R44cIaSeOX1VEFeSLvgPrAZBJGAy6uvrjStSttEpWem6&#10;4c2jgQTEwcEhtlh2sMNU/yH8Z3LVr+mC+EosLawRAtc4zEkiS4/AExKt4kUJmAIkDhsPAJ4AuZft&#10;fTz+7BZySow0VlWSJbdv326szCSWsj0WzFiTKhQUrN8cL4Q6I6tA19Z0q72bvq9f2PeBfuXAZ0LA&#10;g4n5XOBe76fe9f0f696ul3V11WYT65/i6y6MRwNli+sQdH4WzCUqztTW1hLrb8g/14TynhD/oG0W&#10;CuwcowEd+Q4orhidmJ/j1z3ZJE7TNA3CjweM0JrJvxOv4No+/fTTRsHxKQEvCuJKsG6MyYQNJAHf&#10;BhsrnFleoJvePuY8Ag4OcYKGH/Z5uc0V5oFSWlpqEvuD7uHpAhes3Ov/I9ggcOIkUWVQYOLy49Hq&#10;+G2wVn6Sh0k2JjZ569atCoMeYUS2PCkg74/7HQ8gpSepqoJV9sqVKyaBEqurtUjb3w3a50yBsBiO&#10;l3CP+0pMsk7LyNHLSxp1Z9MRPbT9nr6x/0M93tArmLA/Kay1/+qe9/TxrXd0V8uAri7vUNT3T0oe&#10;J6wkomI0aWlpUby+c+fOlLkjjKOMrVmfifcXsmsqJqEQLFSrP+fEuaGccl0JlWEOYuWH8Ofk5GhR&#10;hkyVLKr6UMqT78/FXJstcB/JX5RxqwSMCuJKbsoFmHaioB+itZmKQXgEmt4ZdDkCDg6xxG+ueBVD&#10;m8w9SfgPyfxB9+13xcqVK+3idU3gxEmiyiWBIS/znaBx/FgpAcoBFWboYiz3uhJCaquYPAQUhuXL&#10;l6u2tjbV09OjyEkgfCOahIxyRKiU+Sv7MRbbmYjL5jiJ86Y0JuEVkEX/cS3Oq1Sdbaf0hd3v6lsH&#10;PtGv9n6iRSHQd/d9NK1mZOPfEUVi30f63v4/Gd/+4Gfmty4+977a3fl9XV3VpVMyFj+wX6zWWPzP&#10;nTtnSrbiQZH5oTi+R9X87+zsNFXaqD+PJZxzDPrefAfXX+abseIPDg7qaDd6+0wxpXCbmprMtYXw&#10;L6Rx4NxlvholhmaA0XO+LIgboT/A39AZ9LskC/qxJNpDAI9Aw4+OmDKEgQTFwcFhdvDry97a1w56&#10;uU0VXig9zSjnj6PUfxsIJcJSI/f5X7NoOHGSoHID8jI0NLTgrLScD0QF0kI3VJqZUVGFZMadO3ca&#10;iy3eAeLbIbj+xEzWBpQD4rUJFSaEB1IHWUexoIoL5E+IsiKkg+ouhPpg5bcWb/Ztwf/fNr72M5QO&#10;vBPE2ldWVio5BqO4pIQy9OKcZXp5cb1aW7VJb6jvVc+2n1YHOl9Ux7puR05tf807/cxr+vT2V/Xx&#10;ba+qI1031P7OUfWMfGdjQ19kXe0OtaayU1cuW6eKl9TqxYtLdWo0sRdLNWU9GQfyKkhCpcSpKEMP&#10;5Ij09fWp7Oxs05DKvheEO3fuEPI05fnOV9hzun79uum0K88R4ylhHPE2EdfPtaO8LXPBbjP5d+Y7&#10;mN9WCZBxGIveMxgT4kYKBL+ly9zkB/93QdQjoJNCKXrN3V7d8ecXg8mKg4PDjKL98/Ne2dGnvJT0&#10;kAn/qa6uDrxHnxRZ4/0CficIC5w4SUS5CxGkBOeTEBaItrWO8zvyekqLcTwAkmvzBEhgJTQIJYF8&#10;gy1btqjGxkZFt1WSeVEISEhGUYjGuBsCLeM3AT6DFKI01NXVKRQGlA2aoWERhlyzD8poYkEWMjVR&#10;6cX+BZZsXrt2zWN7FAJ6m8jvoxg8tN+pwHc5Vrbj+OQcjFcEz0dnZ6ciERUFibGw+yWPgnwKXttj&#10;4hzItSDkxb6XSCAHAs8IIVz2GjCehJnR0Oz27dsTyl7Q9gsJeIcoJMC5ijJsm4U9L4gbqRX8vqio&#10;aFpJwVOBuC75LS8tN8urPLvFNRRzcJhFdPzZ817Nizu98MpiTxZZU0puJq3/k4GVT+5vFjHWDCdO&#10;ElHuQWieVAnYu3evuafwvtOhn2Zg1IGHLJAc2dPTQ3lIU+kHazNx/BAnegVAgNm3n4gG7WMuYPdv&#10;jwGrJ8eIZRdrP8d96dIlj/HCo4BHAMIshFq3trZCEhWhIcIdVH5+Po0JFcoDxBEQJkIeAEVL4Bc0&#10;N8Qr2d7ebhQGURZMHX27f/5yDOyfykcQdAg5VnsZW8U+Zcwjsk6OAbwVhDVB8LFKY7Em/4ExHx0d&#10;VXhD+C2UHhQgPscDYc8fInvs2DFTotUeA8ATgLWbY7DvLWQwDnh1UN7Wr19vqlBx/Ug8p0oVOTQo&#10;dXzHP06JAO4HmoUxRnLfWyVg2KwmcSKbBF+LpvvQQ/9xQHKxXHwvKTnJK93f5rV/cSGQwDg4ODwe&#10;KPvZ/MEJr6Cz1ktKSfYyMzNNzH7Q/TiT8DUN28HC4cRJAorxBJCw+CRkBqs1JTAhjy0tLaYXB1ZS&#10;rOiEm2BFhgBDomyVFEgVhBjLOR1PSZzEMg1hpTEYZJVGSlhh/ZbyeAJjBhmyXgVglRmrQNy9e9eD&#10;fFMqkzyFkydPGiIvBAoFyaM0pB0zDB9wF/ISgvZnwe/79zkZ9hiCtrXgOyR42tAVwLngCeGYeG3f&#10;F4UnQog152DfW4jgmqGcQvKjxSOMBwilDWWW6+gfl0QEnixyP5hfe/bssbk2ZwVxIycFEcpRBT34&#10;HwcQEpISISiLG8q8pncHTcxyEKFxcHCYJr685K37+RmvtLfdS8sPeyFRtmn8hWUs6D6caVCmTdYK&#10;cJ6Fw4mTBJSbeN2EmD6SND4KbG9/AzJF2AAJukKCDXnCcgrBxxsAAabDLB4DLOd45SBbcjxGOcDq&#10;jAKBtRxy3NbWZqzfbHv16lVi/M1+ILLziZTZMfLDfoaiw5gJKfcYq9lWfBg7WQdNxR/7HmOJx4au&#10;tXxu3x8YGIhwfUZGRhacJ4BzRlkjx4NwH8pPyzykr4FRTC9duvSAtyTRgZJEnwfmLpW2uGcFpwVx&#10;Iz8UkOjy0EP/SQAxYXKwYIbys7xVL/UYC2YguXFwcJgSrZ+d82pGd3gZJbmmhjQ5PKtWrQq892YL&#10;GAqwgkbXDCdOElFGBPro0aPKT0hnG+wLkmlJPOEpKAujo6Mm4RbCD/FHQSAUw8bl40ngePEsoMST&#10;3Nvb22u68oqiYZQDiLQNMQrat8M4GHdZAxVhTv73Dh06RDiXh0fBvo/yxdjjybDvzXfgYSLHgZh+&#10;wsfhdnim6G0gc9AoBn5FyGEc3GcoR9xfdDTmfhQMCeJG/hK34+NWBpoK1L7FUglpCeVkevVvuMpB&#10;Dg7TxldXvLbPz3tV57u9rKolXnIoxYT+0PX3Sev+Pw6o3RwNTfhCkGxWDydOEktOCYhxVhDAoIf+&#10;XMOSd4g8ygFWWKzVL730kqm8QrgKXgR6AkQ7CFNAQIfDYU/IHOuJ6Qcgio2p5IJXAjLnlIIHwfVG&#10;kSLPwf8etd8ZW78SQO1/PDTkJNj35iPsHDh16hTlpk04GuS/rKwMZdJ4rJhzk7dzuA+5Dz2bOE4V&#10;KdYPwXEWk3gQHuT/RAxi0EN/pmArB4Wrl+rm9064XgKJAhS+Ly9HMR7L3vGri7r9lxd022fDuvXn&#10;Z/W6j07rlp8O6eb3B1XT24O68Y8GvMa3+nX9j/ojDW8eUY0/7veafjxgelC0vH9Sr/vwtG775Kxu&#10;/8V5PZF4Hv39h/Y/HyHnIePjNbzV75UNbvQyy/KNN43wOhTqWJB/C7yFJt8nKelvBZQWduIk0eSg&#10;4KGSkPEMyIf1IkSTZj1KawrpN+EbJCaXl5cbhQDFoLi42CNJme6m5C6QzBn0u4kGCL+QX0W4iyXH&#10;vMc41tbWKr8SQLgYayWJy/a9+QTmCeVNDxw4YJ47nAuJ262traYaEsQ/XpTgeMfIyAhKgLkPd+7c&#10;OV5FMynpGItJPEiO4L9w7bAQBD34ZwIQF9yTsi8va0WRKALHvfW/DiBADvEPyDb5HV9d8b73GzBi&#10;wHsdf3pRyP15ve6npzREfu3tfarm8rOq4sTGSMme5rHCzatVblNFJLyqWGUuz1fpSxbr9IKwSsvL&#10;0qGcRSqUvUinhjO81Kx0nZqZrgyy5P9whg4tls9zM1VaQVjLdipzRaHKaSpXS7rrVfmxp1XtjT26&#10;+Z3j2iSim2PjmCYdezxDxlUUI2/FmS4vvHIp5+wlpyRz33hUxIgl+bfgGPAayn38D4I0gRMniSZd&#10;AqrbqIUS+mBj6wkNunnzJqFCJC17bW1tkF4TdjhfyexMwioB/spQvEd1IMKw/EoAfSQgzmfOnJl4&#10;bz6A86FpGdeePgdEcTAH+vv7TYLrbOddLDQwTy5fvuzt2LHDvOYv64fgKItJPAil/sZo/hH00J9J&#10;kCNgG0WkF2TrqvPbjDXYWHGDSFEiAoJtYK3nAgh3ECa+E93mgd+6eN/q/sXzuuNXz3sdQo7bf3ne&#10;a5cxb/v0nLHCC7x1H5/x1n14UrX85IRq/uMTuumdAdXw1hFV/4M+XXfvoF79B3tV7fXduubKs6pq&#10;uFtVnNysyw5/T5XuWaeXbqtXBRtrVG5zhRLiGllUmqfScrNUyqI0nZScHNhxkphyWVhUaig0UYd5&#10;0aJFKjMzk3rMkXA4HGHx8YOycXxGjKuQUJWWNl5CLhqffv+301J1elG2Wrx2uVqyrU6X92/UNS/u&#10;0nV/eFg3v39St35yzoyFGS87hg+M2xwheo25Rq2fnvPwdlQ9vx3lxiRYhUKhGW/2NRMgZFCuB2P9&#10;b4IMgRMniSaNAtXS0hI34UCzAc7Neg5efvllU/f+1q1bCZ3syXgQionl3157iB3Vi+iPMFkJgEAT&#10;RmMVhngFx0dCOsfa1NRklBe8QuvXrzcKof3O5O0cHg3GjRK5u3btMq+7u7stLzrMYhIPsk1gWl4H&#10;PfRnGnV1dSZpSfbpJaem6MyKAl3zwi4NGcKqHEiY4hmWgFtSCb4C1kou+IuR++B/+cx8X7bvEILe&#10;9glhMULEfyY34HsDqvGto6ru9cMeDddqr++KrBzdoasvbteV57bossHOb8qOro8s7+1QpXtbdclz&#10;Ld7SZ+rHirpWf1OwsTZSsKFG5XdU6fzWSp3bVK6zV5X8X/bK4rGs6iUqa0WhJrQkoyQ3kl6YPZaW&#10;F1ahnEwdyjaW9khqVnokNTNdC4FXKRkhlZIeMqQ6OZSiuVZJKUK4Id3J90l3ACKygCiIuhD2iCh9&#10;qrCwMFJSUqKIIaSJC5UrcJ0SX8h8IJYSyPyYeA3ZnIQHvsN2bF9TU6Nk7qrSZctUQUGBUSTY/wPH&#10;JMfOucj5KVE+1eI1y0RBaFArhrrUmtv7ddO7x1FGx6+n73pxDccVhfFr9dgwc2L8d5kbbZ8O6/rX&#10;+3TF0Gad11Gt5Vow5lTSQrExrnjIP+ftv3fiBQWFhYzr7wW5AidOEk2WCb4mST7RiFGiW4FRAuSZ&#10;Yyq8+JUAyDN9DvyeoagSQHnTSDzPE65pX1+fIf08f+RZjWfDKAVB33f47sATQN8P5syWLVtsn4AD&#10;LCbxIENYU2eyPOijALlBm8aiaCy5AiGmqvDpWlV+bKNedbVH1712WDe9fUy3/GRIt358RojyOd32&#10;i2HTGbVd/kKk2mw8+c9O6eYPjitixhvf7Nd1Pzik1r5yUK++tU/XvtSjal7cqWtGhEhfesarvrA1&#10;Unm2e0wItfztmkCV/A8qz20bqxzeNiak2zNgGwv+v9A9/j3ZZsXQZlVxcpMuH9yoy/uf8pYd7Igs&#10;29caKdm9ThfvaNJLttZFijpXRwqeWqXz26t1TkN5JHtNqQ6vLFaZZQURzhkCKEQcAi7EOw2yrYQM&#10;+klsoDV9Eqx7yYJtFHHkjC/A8m6s76mpkHSTFAbS0tJMGTNCPCgxB3GnikQ4HCYBKEJreIh8Xl5e&#10;hPJfslBEqAXMgodbtKKigkYvEHtFm/jVa9YoPD5+AjubYWYTiO6D/VKyjGNZUVlpjhPlgJwXvAh4&#10;Hsyc842XKDooQwovRnZticprrVSFnbWqeEejLt3bpsr6n9IVpzbr6gvbVI0oZKuu7lKrX96j1tzZ&#10;7629e0CvfeU+eG/1zb265upOtfLKs5o5IvNCL32mQee1V+msyiKjeBllSvbN8TDWjC0JZ2tFuXno&#10;3OIMeA3l2L8WVAqcOEk0yRL8p6yFyiVEJhYg+RihSLK2hB+CT6gUnls/2UcJ4FkjhHpOq0hNBxwP&#10;ZSt3795t4v0JOSX8h/Mg/2Mhe7hiAfJqqArEuHZ1dVlOt5fFJB7kFtoqpCnogT/LMMoHBE2O4z6w&#10;NGN1FjKMBVrIsQplZ0TS8rK89IJsL5366ELahDiPYbHmO4JIdBuz3bjFGkR/b9x6PZksTwUTlhGA&#10;oO+CqT7zw0/qI4y9kHJLxrFkU8otImPyDaFT+fn5EMQxWWC+QUMXUqvlpqWFeaS8vHwM4ohCJTBj&#10;SfmylTU1kRoBZbuwloM1Qs5BXV0dMAsZ4Br4QQMai8mfCex2QdcybmHPk3PitYyHqpJxgsxSa5tQ&#10;Ixl/lKZHK1wT88nML+/+PJtA9L3o9yZtj+LFfOc6yjV6wLvhP+Z4BnNNzuUbQZvAiZNElH/E63jv&#10;3r2EDo9JNED86dNAKVa/EjA8PEw39Qe+i3cAJWBgYCCulACOBfIv3MMTrmESVbH6O+I/e7h169aE&#10;ErBp0ybLM54zK0kcyAcQE4hi0AN/LgCppPRgxYoVdJyjdThEiRhwE1YCQbOWayHMYwL+97Cipglx&#10;5jtYsSHPxJOzbU5OToREZIAlWBDBcoO2TjjSFDAa/VTwf5/jFXIeweIMqaSTIxZyIeiEqZgwq6il&#10;3JA+UbYU5xol5qbRBqTchsUEjY/D7KJewDXgWnBdUIi5XoQuoWRxPbmuhDTZ6y5zCeUsEp1bFhNz&#10;jHkB0Y+GQJlrz29znYOOYT5BzsM83GTtiBt3phMncyx/xT1w7do1pwQkECD+lFJlLbfEnr8XL140&#10;1nR/uJRVAua6n0QQ2D8W/v3792NINCFNlDWlM3Osjy0RQP8EOgUzf+gsLesH2GlWkhhLiuBLIdKG&#10;jAY98GMFE0LiCyNBUYjCkGVe+78P2MZi8mcODg4zA+49FHBZOz43q4gTJ4kn7wg8avAHPfQdFiYg&#10;cd3d3SYk0hJ+SDTlVjE++sPDTp8+bZWAifyBWIFqP0VFRaYMrByrs/rPMZgjvb29RgnYsGGDjRrZ&#10;zkISa0kX/B0x4QvBQung4DA3wI0sa8dvBa5CkJNElMsCdfjwYRX00HdYmIA879q1izw5bXsnQPBe&#10;eOEFk9vl76dglQCqKsWKdGOBpioNPR8IWeL4nOU/NqB5H0oAFZdk7UAJ2MpCEmsJC/6eUBqnBDg4&#10;OEwXuL5l7RgTUCnFiZNEkx7B/9Joy9VNTxxAoA8dOkRZa03NfPs+nZlRAvwVdVACZI7ovr6+mCkB&#10;Fy5c0HIcMfdEOIwDJaC1tZXqQOQFdApiLpT4+2eSUZ0S4ODgMF1QxlTWDkCfESdOEk1aBf/d0tLi&#10;lIAEw4kTJ0wxD5qq2feo/oJ31K8E0CRM5khMlQDmprP8xw9QAmTNsErA9wQxl6WCf0WDJc4+6GHv&#10;4ODgMBnExMraAVazkDhxkmBCedzf0SX2jTfecHkBCQTyQChSMjo6OnHdaaaGEuD3Dpw9e5b10STg&#10;Oku8A6CZXHNzM/MCJQBDQsxlueDfKVnolAAHB4fpgqpXsnaAJhYSJ04STPCi/wuVwl5//XWnBCQQ&#10;RkZGTDjQ8PDwxHW/cePGQ0oAn8sc0YcOHXJKgIMBSgClymVeoAQ0CGZIkpL+H5XdwdsHCw7QAAAA&#10;AElFTkSuQmCCUEsDBAoAAAAAAAAAIQAhpq9+0KoCANCqAgAUAAAAZHJzL21lZGlhL2ltYWdlMi5w&#10;bmeJUE5HDQoaCgAAAA1JSERSAAAH/gAACBkIBgAAAAsDyI8AAAAJcEhZcwAALiMAAC4jAXilP3YA&#10;AAAZdEVYdFNvZnR3YXJlAEFkb2JlIEltYWdlUmVhZHlxyWU8AAKqXUlEQVR42uzdQWxc950f8Ofa&#10;TkiDWQ9EA5ygVN4zHkV610Bngi4sEaAlVgYcCjJktRB96EEaNUDhHgRpfSkEFJB70KlAVaOHAi0K&#10;ur0sjB6c9NKkh5XcDRDAWKypBWIkEokd1lqUOmhFIoKtpC7Q+Y+oLEO/NzMkh+TMvM8H+OPJ//9L&#10;4vz4xMv3/X4v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A48owQAsDNp&#10;nMxmbCcbK1hsrLUt52vLK/VF1QMAAAAAALpF8A8AOdI4qUZPQvxwjaO/C/WTLv1P1DdWeDng9qZ/&#10;Xlxeqa/5CQAAAAAAAJ0Q/ANA1Az5S43LbGOdiJ4E/bMH/K8Ugv8wGeCTjWt4GaDuJwUAAAAAAGwl&#10;+AegsDZG9b8dPQn5q33wrxxeBrgVPXkZ4JZPBgAAAAAAAIHgH4BCSePkbPQk7A/XUp//39n8IsCP&#10;TAQAAAAAAIBiEvwDMPDSOAnd/JejwQj7W6k31o8a67+YBgAAAAAAAMUh+AdgYKVxUoueBP5dHeNf&#10;nYyb14nxcvSdF4aikeFvN/+cd1+w+mCtsda/cc/i3ZXm9ddfPo6W7q02/7z0xf3o0VePd/uvWY+8&#10;BAAAAAAAAIUg+AdgoKRxEjr6rzTWhcZKdvPfNTE+Fk0cLkdHwnW83PjzWDQyPLRv/18W76w0XwBY&#10;unc/uvvFavPlgfDnHahHXgIAAAAAAICBJfgHYCBsCvxDh/+OxvmHDv3vTyZR9Uj8e936vSaE/0tf&#10;rEZ3G9fFO/XtvgwQgv8PGutHyyv1NU8OAAAAAAD0P8E/AH0vjZMQ+F+Lthn4h+79mepU9Hplqhn0&#10;72c3f7eF6QDhswGf3ak3/9yhDxvrA1MAAAAAAACgvwn+AehbaZzMNi4L0TZG+m8O+2caa1A9fRHg&#10;zxd/2clEgOYUgOWV+oeeKgAAAAAA6D+CfwD6ThonSeNyo7HOdvqfmRgfi+ZPHm2G/v3c2b8Tj756&#10;HP1s8VfRZ3dXmtfwzznC6P/wGYB/5zMAAAAAAADQPwT/APSV7Y71n5uuRKeOVZqj/HniZ7d/Ff15&#10;Y7V4CSCE/j9qrH+9vFKvqxgAAAAAAPQ2wT8AfWGjyz+M9Z/t5P4Q+F88fTwqj5YUr4U2LwHUG+v7&#10;uv8BAAAAAKC3Cf4B6HlpnISR/iH0b5viC/x3LrwE8D9+frt53aTeWP94eaW+qEIAAAAAANCbBP8A&#10;9LQ0Tm40Llfa3RdG+V+a/0E0MT6maLsUOv///X/7n9FPfn578/bF5ZX6h6oDAAAAAAC9R/APQE9K&#10;4yS07N9srGqr+0aGh6KrF85EM5UpReuiEP5f/rf/NVq6d3/z9ofLK/WLqgMAAAAAAL1F8A9Az0nj&#10;JIT9IfRvOa//3Mmj0cW3jjfDf7pv9cFa9MPr/6n5EsAmHzbWnyyv1NdUCAAAAAAAesOzSgBAL0nj&#10;pNa4/GnUIvQPQf+/ufRPo7eP/8PoW88/p2h7ZOSFoSguvxT92V/8YvN2eClj7lCp9NHD9bXHqgQA&#10;AAAAAAdP8A9Az9gI/RcaK7eFP4z0/+C989H3yi8p2D4IdX701W+iz//6bzZvlyPhPwAAAAAA9Ayj&#10;/gHoCWmc3GhcrrS659L8m83x/uy/H17/j9HSvftbtxcb6x8Z+w8AAAAAAAdLxz8ABy6Nk9Dl/27e&#10;eRjt/x/+5T9rdvtzMI6+mkY/+flfRb/9+uvN26Hz/5WH62sfqRAAAAAAABwcwT8AB2oj9K/lnU+M&#10;jxnt3wNGXhiKvv38c9Gnny9vPXrlUKmUPFxf+7EqAQAAAADAwRD8A3Bg2oX+ocP/+r94Jzr0ByOK&#10;1QP+6OXx5rj//33/wdaj6qFS6ZmH62u3VAkAAAAAAPaf4B+AA5HGyfuNy5W887npSnTth/8k+tbz&#10;zylWDwkj///7//rLrSP/g9lDpdLth+trv1QlAAAAAADYX4J/APZdGie1xuVG3nkI/a+eP6NQPSi8&#10;iBGXX4r+7C9+kfmjO1Qq/fTh+tqqSgEAAAAAwP4R/AOwrzZC/4W8c6F/7/te+aW8kf9DjXXsUKn0&#10;0cP1tccqBQAAAAAA+0PwD8C+SeOk2rj8afQkIP4GoX//ePXlvx/95Od/lTXyvxx+vg/X136qSgAA&#10;AAAAsD8E/wDsizROSo3LZ41VyjoX+veXkReGom8//1z06efLWceh6//2w/W1X6oUAAAAAADsvb+n&#10;BADstY3Q/2aUE/pXJ2Ohfx86d/JoNDE+lne8sPFzBwAAAAAA9pjgH4D9cKOxqlkHITi+/u47KtSn&#10;Ls3/IO8ohP4LKgQAAAAAAHvPqH8A9lQaJ7XG5f2ss5Hhoeg//6t/3rzSn8qjpWj1b9ejpXv3s45f&#10;MfIfAAAAAAD2no5/APZMGiehyz+36/uD984L/QfApfk3W/0cbxj5DwAAAAAAe0vHPwB7YiPsvRk9&#10;Gfn+DVfPn4leezVVqAHwreefi/7v1/8vWryzknUcfv6/ebi+dkulAAAAAABgb+j4B2Cv3GisJOtg&#10;brrSXAyO2unjzbH/Oa6lcZKoEgAAAAAA7A3BPwBdl8bJ2callnUWwuEwGp7Bc/H08VbHCyoEAAAA&#10;AAB7w6h/ALpq04j/zI++f/De+Vad4fSxicPlaPHuSrT6YD3rODlUKn3ycH2trlIAAAAAANBdOv4B&#10;6LaPoyffdf+Gi2+diCbGx1RogF08faLV8Q0VAgAAAACA7hP8A9A1GyP+Z7POQuBfaz0KngFQnYyb&#10;K++48YzUVAkAAAAAALpL8A9AV2yM+M/9jvvVC28rUkG06fq/pkIAAAAAANBdgn8AuiWE/kb8067r&#10;P9H1DwAAAAAA3SX4B2DX0jiZbVzOZp2VR0vRuZOvKVLB6PoHAAAAAID9I/gHoBvyR/yfPxONDA+p&#10;UMHo+gcAAAAAgP0j+AdgV9I4eb9xSbLO2oS/DLg2Xf+XVQgAAAAAALpD8A/AjqVxUopaBLih25/i&#10;avPiR3XjExEAAAAAAMAuCf4B2I0bjVXKOrj41omoPFpSoYJr0/V/TYUAAAAAAGD3BP8A7EgaJ0nj&#10;Uss6Gxkeis6dfE2RaNf1P7vxHAEAAAAAALsg+Adgp27kHVx863gz/Idg/uTRVse6/gEAAAAAYJcE&#10;/wBs28a32c9mnYXx/udaB70UzExlqtVnH842niffhAAAAAAAgF0Q/AOwE7ld2hdPH1cdtvNchNC/&#10;pkIAAAAAALBzgn8AtmWj23826yx0dc9NVxSJb5ipTrX6/MNlFQIAAAAAgJ0T/AOwXbr92bYQ+s+/&#10;kfsJiGTjhRIAAAAAAGAHBP8AdEy3P7sxd+wftDq+oEIAAAAAALAzgn8AtiM3nNXtTzttXg6ppXFS&#10;UiUAAAAAANg+wT8AHUnjJGlcallnuv3p1KljLZ+TmgoBAAAAAMD2Cf4B6NS1vAPd/nSqOhlHE+Nj&#10;ecfG/QMAAAAAwA4I/gFoa2ME+9msM93+bNf8yaN5R9XGs1ZVIQAAAAAA2B7BPwCdqDVW5vfXTwn9&#10;2aaZ6lQ0MjyUd6zrHwAAAAAAtknwD0AnLmdthvD23MnXVIdtCc9NCP9z1FQIAAAAAAC2R/APQEtp&#10;nIQR/0nWWZvObcjVYtx/aeOZAwAAAAAAOiT4B6Cd3NHrF08fVx12ZGJ8rLlyvK1CAAAAAADQOcE/&#10;ALnSOEkal8zu6+pkHJVHS4rEjrXo+j/bePY8XAAAAAAA0CHBPwCt1PIOTh2rqA670uJTESH0N+4f&#10;AAAAAAA6JPgHoJXMMf8hrJ2bFvyzO+E5CuF/DuP+AQAAAACgQ4J/ADKlcTLbuCRZZ0J/uqXF5Ajj&#10;/gEAAAAAoEOCfwDyXMg7mD/5murQFdXJOCqP5ub7xv0DAAAAAEAHBP8A5MkMXSfGx1oFtbBtLV4k&#10;Me4fAAAAAAA6IPgH4BvSOAmhf2a6P3/yqALRVTOVqbwj4/4BAAAAAKADgn8AsuR2Ws9Up1SHrgoT&#10;JFqF/yoEAAAAAACtCf4ByFLL2gzh7MjwkOrQda/nB//G/QMAAAAAQBuCfwB+z8aY/0ynpisKxJ4I&#10;kyRyXiox7h8AAAAAANoQ/AOwVWaHdQhlW4xjh11pPl9V4/4BAAAAAGAnBP8AbJUZsrYIZaErTh3L&#10;nShh3D8AAAAAALQg+AfgdzbG/GeOVX9dtz97rDoZR+XRzMfPuH8AAAAAAGhB8A/AZieyNo35Z7+0&#10;eM6M+wcAAAAAgByCfwA2ywxXQyc27IdT08b9AwAAAADAdgn+AWhK4yRpXJKsM2P+2S8T42PNlcG4&#10;fwAAAAAAyCH4B+Cp3FHqM1XBP/unRde/cf8AAAAAAJBB8A/AUyeyNsOY/5HhIdVh38zkT5gw7h8A&#10;AAAAADII/gF4KrOb2ph/9lt5tNR84STrGTXuHwAAAAAAvknwD0CUxsls3ll1MlEg9t2pY8b9AwAA&#10;AABApwT/AASzWZuh83pifEx12HczVeP+AQAAAACgU4J/AIITWZs549Zhz40MD0Uz2Z+ZMO4fAAAA&#10;AAC2EPwDEMxmbX7/iOCfg/N6Jbfr37h/AAAAAADYRPAPUHBpnMzmnen45yDNTVeanf8ZLqsOAAAA&#10;AAD8HcE/ALNZm+XRUnPBQZqpZnb9V9M4SVQHAAAAAACeEPwDUMnanMkfsw77xrh/AAAAAABoT/AP&#10;wGzW5pHxMZXhwIUXUHLG/V9QHQAAAAAAeELwD1BgG+PSM+f5VydjBaInzE1nDqUw7h8AAAAAADYI&#10;/gGKbTZrszxaai7oBaeyg//AuH8AAAAAAIgE/wBFl91KrdufHjIxPpb3Iopx/wAAAAAAEAn+AYqu&#10;mrV5ZHxMZegpM5WpzOfXuH8AAAAAABD8AxTdbNbmxHhZZegp8ydfyzu6rDoAAAAAABSd4B+goNI4&#10;qeadGfVPrwmj/ieyJ1GcVR0AAAAAAIpO8A9QXJnBv9CfXnVqupK1nbR6iQUAAAAAAIpA8A9QXEnW&#10;pjH/9KqZylTekXH/AAAAAAAUmuAfoLhOZG0eyR6nDgcujPvPCf+N+wcAAAAAoNAE/wDFlTkefeKw&#10;jn961+vZwX8pjRPhPwAAAAAAhSX4ByigNE5KjUsp62xCxz89bKY6FY0MD2UdXVAdAAAAAACKSvAP&#10;UEzZ3f5Cf3pcCP1D+J/h7MYLLQAAAAAAUDiCf4BiMuafvnXqWCXvqKY6AAAAAAAUkeAfoJgyO6O/&#10;O6phmt5XnYyjcvazatw/AAAAAACFJPgHKKYTWZvVI7HK0BdmKpnj/qtpnFRVBwAAAACAohH8AxRT&#10;krVZHn1RZegL8ydfyzvS9Q8AAAAAQOEI/gGKKcnaLBv1T58Iz2oY+Z+hpjoAAAAAABSN4B+gYPJG&#10;oU+MjykOfeXUsUrWdqnxjNdUBwAAAACAIhH8AxRPZlu/bn/6zUx1KhoZHso6Mu4fAAAAAIBCEfwD&#10;FE9mx/+Rw2WVoa+E0D+E/xlm0zhJVAgAAAAAgKIQ/AMUT3bH/6EXVYa+M3/yaN7RZdUBAAAAAKAo&#10;BP8AxXMia9Oof/rRxPhYc2WoqQ4AAAAAAEUh+AegaeLwmCLQl3K6/ktpnNRUBwAAAACAIhD8AxRP&#10;NWszfC8d+tFMdSrv+TXuHwAAAACAQhD8AxTPN2b654xKh74QQv8Q/meopnEyq0IAAAAAAAw6wT9A&#10;gaRxkt3t/4Juf/pbzrj/4ILqAAAAAAAw6AT/AMVSytqcGC+rDH0tTK2oTsZZR7U0ThIVAgAAAABg&#10;kAn+AYolM/j/jo5/BsCpY5W8o5rqAAAAAAAwyAT/AMWSOeq/fOhFlaHvzU1XopHhzJdYLqdxUlIh&#10;AAAAAAAGleAfgKg8KhNlMMy/cTRrOzzgZ1UHAAAAAIBBJfgHKJaKEjDIzp18Le/omuoAAAAAADCo&#10;BP8AxZLZ2l+djFWGgRBG/YeR/xmSNE5qKgQAAAAAwCAS/AMAA+Xi6eN5R7r+AQAAAAAYSIJ/gGKp&#10;bt0IHdIwSMqjpbwpFqHrf1aFAAAAAAAYNIJ/gGL5xqj/icNjqsLAuXj6RN6Rrn8AAAAAAAaO4B8A&#10;GDih4z+n639W1z8AAAAAAING8A9QEGmcJFn7Rv0zqE4dq+Qd6foHAAAAAGCgCP4BiiPJ2jxyuKwy&#10;DKS56UpUHi1lHen6BwAAAABgoAj+AYCBdfH08bwjXf8AAAAAAAwMwT8AMLDadP3XVAgAAAAAgEEg&#10;+AcojmrW5sT4mMow0HT9AwAAAAAw6AT/AMWR2fY8MjykMgy0Fl3/ia5/AAAAAAAGgeAfABh4rbr+&#10;0zgpqRAAAAAAAP1M8A8ADLzQ9Z/zWYuksa6oEAAAAAAA/UzwD1AcL2ZtlkdfVBkK4dL8D/KOLqdx&#10;kqgQAAAAAAD9SvAPUBzVrM2cb5/D4P0FmIybK0P4S3BNhQAAAAAA6FeCfwCgMFp0/dfSOJlVIQAA&#10;AAAA+pHgHwAojInxsWhuupJ3fEOFAAAAAADoR4J/AKBQLp4+Ho0MD2UdVdM4uaJCAAAAAAD0G8E/&#10;AFAo5dFSNP/G0bzja2mcJKoEAAAAAEA/EfwDFFgYew5FVDt9vPkCQIawaeQ/AAAAAAB9RfAPUByz&#10;WzdGXhhSFQrr6vkzeUdn0zg5q0IAAAAAAPQLwT8AUEjVyTiaqUzlHS+kcVJSJQAAAAAA+oHgHwAo&#10;rEvzb0Yjw5mTL0Lov6BCAAAAAAD0A8E/AFBY5dFSdPGt43nHRv4DAAAAANAXBP8AQKGdO3m0OfY/&#10;h5H/AAAAAAD0PME/AFB4V8+fMfIfAAAAAIC+JfgHAAqvg5H/V1QJAAAAAIBeJfgHAIjajvy/kcZJ&#10;VZUAAAAAAOhFgn8AgA0tRv4HC2mclFQJAAAAAIBeI/gHANgQRv5fvXAm7zh0/N9QJQAAAAAAeo3g&#10;HwBgk5nKVDQ3Xck7rqVxckWVAAAAAADoJYJ/AIAtLs2/GU2Mj+Ud30jjpKpKAAAAAAD0CsE/AMAW&#10;I8ND0dULbzevOW6mcVJSKQAAAAAAeoHgHwAgQ+j4D53/OULoL/wHAAAAAKAnCP4BAHLMTVeicyeP&#10;5h2Hcf83VAkAAAAAgIMm+AcAaCF0/Vcn47zjWhonwn8AAAAAAA6U4B8AoI3r774TlUdzp/pfSeOk&#10;pkoAAAAAABwUwT8AQBsjw0PN8D9ccywI/wEAAAAAOCiCfwCADkyMjzXD/xZupHFSVSkAAAAAAPab&#10;4B8AoEPVyTi6ev5M3nH4FsBN4T8AAAAAAPtN8A8AsA1z05Xo3MmjecfCfwAAAAAA9p3gH6DAVh+s&#10;KwLswKX5N5svAOQQ/gMAAAAAsK8E/wAFtvpgTRFgh8LI/zD6P4fwHwAAAACAfSP4BwDYoevvvhNN&#10;jI/lHQv/AQAAAADYF4J/AIAdGhkeij5477zwHwAAAACAAyX4BwDYhafhf7jmEP4DAAAAALCnBP8A&#10;ALsk/AcAAAAA4CAJ/gGKo64EsHfCuH/hPwAAAAAAB0HwD1Ac9azNpXv3VQa6RPgPAAAAAMBBEPwD&#10;FNyjLx8rAnTRNsL/s6oFAAAAAEA3CP4BALqsw/D/4zROaqoFAAAAAMBuCf4BAPZAB+F/sCD8BwAA&#10;AABgtwT/AAB7JIT/l+bfbHdbCP+vqBYAAAAAADv1rBIAFMOhUil8T/yVrfvffakUVSdjBYI9MnG4&#10;HB1prE9/sRz99uuv826ba/wdTR6ur/1YxQAAAAAA2C4d/wDFcVsJ4GDMVKY6GftfS+NkQbUAAAAA&#10;ANguwT8AwD4IY/87DP9vNlZJxQAAAAAA6JTgHwBgn3QY/s82lvAfAAAAAICOCf4BCu6zO3VFgH3U&#10;YfhfjZ6E/1UVAwAAAACgHcE/QHHUlQB6g/AfAAAAAIBuEvwDFEddCaB3dBj+h3H/Ifw/q2IAAAAA&#10;AOQR/AMU3KMvHysCHJBthP8fp3FSUzEAAAAAALII/gEKbunefUWAAxTC/4+uX2pe21hI4+R9FQMA&#10;AAAAYCvBP0BxLCoB9KbQ8R86/zsI/6+lcbKgYgAAAAAAbCb4ByiI5ZX6mipA79pG+F9L4+RmY5VU&#10;DQAAAACAQPAPQLR4Z0URoAc8Df9nKlPtbp1tLOE/AAAAAABNgn+AYtH1Dz0uhP/X330nmpuutLu1&#10;2lifpXFSVTUAAAAAgGIT/AMUy6ISQH+4ev5MJ+F/Ej3p/Bf+AwAAAAAUmOAfgGjxrlH/0ItC+H/x&#10;rRPtbgvj/kPnf03FAAAAAACKSfAPUCxG/UOfqZ0+3nwBoAMLwn8AAAAAgGIS/AMUy+2szV9/+Vhl&#10;oIeFkf/bCP8XVAwAAAAAoFieVQKA4jhUKs02LrNb97/1/HPRqfbfEgcO0MThcnSksT79xXL026+/&#10;bnVrtfF3PWmsTx6ur3mrBwAAAACgAHT8AxSLUf/Qx2YqU9EH752PRoaH2t1aa6ybaZyUVA0AAAAA&#10;YPAJ/gGKZTFrc+mL+yoDfWJifKzT8L8aCf8BAAAAAApB8A9A9Ogr08Chn4Tw/6Prl5rXNkL4/9dp&#10;nFRVDQAAAABgcAn+AYplMe9A+A/9JXT8h87/DsL/0PF/U/gPAAAAADC4BP8ABbK8Ul/LOzPuH/rP&#10;0/C/Ohm3uzWE/5+lcVJTNQAAAACAwSP4ByieNSWAwdEM///kfDQ3Xenk9gXhPwAAAADA4HlWCQCK&#10;5VCpNNe4JFv3jxwei/7o5XEFgj71emUqWv3b9WjpXtvpHWcbvweeebi+dkvVAAAAAAAGg45/AJoe&#10;ffUbRYA+d/X8mejiWyc6ufVaGicLKgYAAAAAMBh0/AMUzKFS6eXGZXbrfnm01OwYBvpbdTKOvtv4&#10;+/yz279qe2vj90HycH3tx6oGAAAAANDfdPwD0LT6YE0RYEDMTVea3f8dqKVx8lljlVQNAAAAAKB/&#10;Cf4Bimcxa3P1wbrKwAAJ4f/1d9+JRoaH2t1abaybwn8AAAAAgP4l+AconszWfh3/MHhmKlPRB++d&#10;F/4DAAAAAAw4wT9A8SzmHTz66rHqwICZGB/bbvhfVTUAAAAAgP4i+AcomOWVem5r/9IX9xUIBpDw&#10;HwAAAABgsAn+AYops+tfxz8MrhD+f3T9UvPaRhj3L/wHAAAAAOgjgn+AYsrs+l+6p+MfBlno+A+d&#10;/8J/AAAAAIDBIvgHKKbMjv9ff6njHwad8B8AAAAAYPAI/gGKaT1rc+neqspAAQj/AQAAAAAGi+Af&#10;oJhuZW2uPlhXGSgI4T8AAAAAwOAQ/APwO6sP1hQBCkT4DwAAAAAwGAT/AAW0vFK/lXe2dO++AkGB&#10;CP8BAAAAAPqf4B+guDLb+x99+VhloGCE/wAAAAAA/U3wD1Bci5mbd1dUBgpI+A8AAAAA0L8E/wDF&#10;lRn8/1rHPxSW8B8AAAAAoD8J/gGKaz1rc+neqspAgQn/AQAAAAD6j+AfoLhuZW2uPlhXGSi4HYT/&#10;JVUDAAAAADg4gn+A4qpnba4+WFMZoBn+X73wdvPahvAfAAAAAOCACf4BCmp5pV7PO1u6d1+BgGbH&#10;f+j87yD8D+P+hf8AAAAAAAdE8A9QbItZm7r+gaeehv8dCOH/xyoGAAAAALD/BP8AxVbP2tTxD2wW&#10;wv+r5890cutsGicLKgYAAAAAsL+eVQKA4jpUKv1h4zK7dT+M9X7jj19VIOB3Jg6Xo++8MBR9+vly&#10;u1urjd8tpYfraz9VNQAAAACA/aHjH6DYjPoHOnbu5NFobrrSya1X0jipqRgAAAAAwP4Q/AMUWz1r&#10;06h/IE8Y+R9G/3dgIY2TWRUDAAAAANh7gn+AAlteqS/mnQn/gTwfvHc+Ko+WOrn14zROqioGAAAA&#10;ALC3BP8A3MraNO4fyDMyPBRdf/ed5rWN8HZACP9LqgYAAAAAsHcE/wDUszZ1/AOthHH/Vy+c6eTW&#10;pLE+VjEAAAAAgL3zrBIAFNuhUunlxmVu637o5H3jj19VICDX98ovRc8880y0eGel3a1J43dN6eH6&#10;2k9VDQAAAACg+3T8A7CYtanjH+hE7fTxaKYy1cmtV9I4qakYAAAAAED3Cf4ByAz+Vx+sqQzQkTDy&#10;vzxa6uTWG2mcVFUMAAAAAKC7BP8ABbe8Ug8Jfz3rrIPx3QDNT4Ncf/ed5rWN8HbAQhonJVUDAAAA&#10;AOgewT8AQc64/1WVAToyMT4WXZp/s5NbQ8f/DRUDAAAAAOgewT8Awe2szf/zYF1lgI7NTVeaqwO1&#10;NE5qKgYAAAAA0B2CfwCCW1mbOv6B7Qpd/+XRjib530jjpKpiAAAAAAC7J/gHIMgc9b94Z0VlgG0Z&#10;GR6Krr/7Tie3hrcDFlQMAAAAAGD3nlUCAB6urz0+VCrVoidB3O95vfpKdOgPRhQJ6Fj4nfGdF4ai&#10;Tz9fbndrufG755nG76BbqgYAAAAAsHM6/gF4KrPrf+kL4/6B7Tt38mhUnYw7ufWakf8AAAAAALsj&#10;+AfgqdtZm3fv3VcZYEfCyP8w+r8DRv4DAAAAAOyC4B+Ap25lbS7d0/EP7EwI/a9eONPJrdU0Tt5X&#10;MQAAAACAnRH8A9C0vFK/lbW/eGdFcYAdm6lMNVcHjPwHAAAAANghwT8Amy1mbS4Z9w/sQuj673Dk&#10;/w3VAgAAAADYPsE/AJtlB/9fGPcP7Nw2Rv7PpnFyRcUAAAAAALZH8A/AZp9kbX5217h/YHe2OfK/&#10;pGIAAAAAAJ0T/AOwmY5/YM90OPI/hP7XVAsAAAAAoHOCfwB+Z3mlHoL/ta37S/fuKw6wa9sY+X8l&#10;jZNExQAAAAAAOiP4B2CrW1mbi3eM+wd2bxsj/xdUCwAAAACgM4J/ALa6nbW5eFfwD3RHhyP/Z9M4&#10;mVUtAAAAAID2BP8AbHUra/PuF6sqA3RFCP0vvnW8k1uvqRYAAAAAQHuCfwB+z/JK/VbWvlH/QDed&#10;O3k0qk7G7W7T9Q8AAAAA0AHBPwBZbm3dePTV42jp3n2VAbrm0vwPOrlN1z8AAAAAQBuCfwCyfJK1&#10;uWTcP9BFE+Njzc7/NnT9AwAAAAC0IfgHIMutrM3P7hr3D3TXxbeORyPDQ+1u0/UP/5+9u4+N67zv&#10;RP/wnXqzjyhDpg1bpExZckwHom11ZaOWK1hoV05uYiG4NoQWSFTkAvXF3mZ9FwvsDbBAuosuCuw/&#10;3RRY4OaPwvYusGiSi9ZukG19i6pyq0Usw72mNpZjvVmkInspZSXO2GL4NiTveYakQlF8meHrvHw+&#10;xekZnTlnIj4anjOe7/P7HQAAAABYgOAfgDtc7O05Mdf27nOCf2BlxdD/91/8rcV2i1X/7UYLAAAA&#10;AGBugn8A5nNi9oa+65n8ArCSDj+9N3TtbltsN1X/AAAAAADzEPwDMJ+359qo6h9YDb//4j9dbJdj&#10;HW3tiZECAAAAALiT4B+A+ZyYa+P75wX/wMrb9cC9+cr/RRwzUgAAAAAAdxL8AzCni709J+baruIf&#10;WC2//+Jvhc0bmhfa5Z8bJQAAAACAOwn+AVjIidkb+q5n8gvASouh/4uH9i+0S3tHW3uXkQIAAAAA&#10;uJ3gH4CFvDnXRlX/wGo59uVnQ+u2ZKFdvmGUAAAAAABuJ/gHYCEn5tr4/nnBP7B6fvfLzy709DEj&#10;BAAAAABwO8E/APO62NvTna7u6Ouv4h9YTYef3hu6drfN93TS0dZ+xCgBAAAAAPyK4B+Axbwxe0Pf&#10;9Ux+AVgtv/vl31jo6d8wQgAAAAAAvyL4B2Axb8+18eTps0YGWDWx4v+ZvXvme1rFPwAAAADADIJ/&#10;ABZzYq6N72v3D6yy33/xt+Z7qr2jrb3LCAEAAAAATBL8A7Cgi709Pemqe/b2bsE/sMpatyXh8NN7&#10;53v6oBECAAAAAJgk+AegECdmb7g5OCT8B1bd73752fme+g2jAwAAAAAwSfAPQCHenGtj93nBP7C6&#10;YtX/7/4vc2b8R7T7BwAAAACYJPgHYFEXe3tOpKvM7O3/0P2RwQFW3f/63D8Jmzc0z/XU3wn/AQAA&#10;AAAE/wAU7sTsDReuXM23/AdYTTH0f/HQ/rmeStLlLzra2hOjBAAAAABUM8E/AIWas93/ye6zRgZY&#10;dQtU/beHycp/4T8AAAAAULUE/wAU6o25Nv7DacE/sPoWqPqPYrv/V40SAAAAAFCtBP8AFORib08m&#10;XXXP3t59rtfgAGtigar/6EhHW7vwHwAAAACoSnWGAIBCtSTJhnR1eOa2kVwuPL67PbRu02UbWF2N&#10;DfVhNDe20ISjrvQ8VdOfzZwwWgAAAABANVHxD0AxtPsH1lWs+p850WiODgDf6WhrP2akAAAAAIBq&#10;IvgHoGAXe3t60lXP7O0nBf/AGolB/+9++dlbf+7a3TZX+P+q8B8AAAAAqCaCfwCKdUfVf9/1TLhw&#10;5aqRAdbE4af33qr6f/jB1vD7L/7WXLv9cUdbe5fRAgAAAACqgeAfgGK9PtfG7nM9RgZYMy8+90/y&#10;6/M/78tPBIjLLHFmwN8J/wEAAACAaiD4B6AoF3t7usMc7f7/6ienDQ6wZmLQv+uBe29V/n/761/N&#10;/3mW6fC/3YgBAAAAAJWszhAAUKyWJGlPV0/N3Hbjs4Hw/NN7w+aNzQYIWHWNDfXhhWefDPs7O25t&#10;i4//+if/PYzkcjN3jSelg+l56/v92cyQkQMAAAAAKpGKfwCW4u25Np48fdbIAOsmVv//u5dfmuup&#10;2O4/Vv4nRgkAAAAAqEQq/gEoWn8281FLkrwSJitpb4lVts/feZ9tgDUTw/+amprQfa73jqfS5bDK&#10;fwAAAACgEqn4B2Cp3pi9IQZtNwflacD6OvblZ8Mze/fM9VSs/P8LIwQAAAAAVBoV/wAsSUuS1KSr&#10;o7O3t917T9j1YKsBAtbV/s6O8O6Zi+HGZwOzn2pPz1/t/dnMm0YJAAAAAKgUgn8AlmS+dv/RoX2d&#10;BghYV40N9aHzoQfC8ffO5G9DMkuX8B8AAAAAqCRa/QOwHHe0+z95+qx2/0BJ2PXAveHfvfzSfE8f&#10;62hrf9UoAQAAAACVQMU/AEvWkiTZdHVs9vZtd20Oj+58wAAB6651WxK2bGwO7354ca6nVf4DAAAA&#10;ABVB8A/AkvVnMz0tSXIsfZjM3H7js5vhhWefNEBASYgTkfpuZMOFK1fnelr4DwAAAACUPcE/AMsS&#10;A7N09dTMbTc+GwjPP703bN7YbICAknBg757Qfb439F3PzvV0DP+z/dnMO0YKAAAAAChHgn8AlqUl&#10;SWIJ7cuzt9+3LdHuHygpB7r2hHfPXMxPTprD4fR81tufzXQbKQAAAACg3NQaAgCW42JvTwzJemZv&#10;/6ufnDY4QEnZvKE5fPsbL+TX83i1o639mJECAAAAAMqN4B+AlfD67A3xXtrz3E8bYN3seuDe8N1/&#10;8fWFdhH+AwAAAABlR6t/AJatJUl60tUrs7c3NtSH/Z0dBggorXPWXZvztyM5efrsfLsc0fYfAAAA&#10;ACgngn8Alq0/m8m0JMmR9GHrzO3xPtovPrffAAElZ9eDrWHLxubw7ocX59tF+A8AAAAAlA3BPwAr&#10;oiVJhtPVkZnbbg4OhYcfbA07Wu8xQEDJeXTnA6HvRnah25II/wEAAACAsiD4B2BFTLX7/79mb4/t&#10;/g/s3WOAgJIUz0/CfwAAAACg3An+AVgR/dnMUEuStKcPu2Zuj2Hai4f25ycAAJSix3e3hXfPXMzf&#10;nmQewn8AAAAAoKQJ/gFYMS1JUpOujs7e3nbvPfn7aQOUojgx6dCvdRYS/tf0ZzMnjBgAAAAAUGoE&#10;/wCsmP5s5qOWJDmWPkxmbu+7ngkvPPukAQJK1nT4f/y9D8PNwaH5djsYO5uk57o3jRgAAAAAUEpq&#10;DQEAK+z12Rtiu/8F7p8NUBI2b2gO/+7ll/LrBRzraGt/1WgBAAAAAKVExT8AK6olSXrS1Suzt8dq&#10;2v2dHQYIKO1z2F2b03PVrnD8vTNhJJebb7culf8AAAAAQClR8Q/AirrY29OTrk7M3v7XPzltcICy&#10;sOuBe8N3/8XXVf4DAAAAAGVDxT8AK64lSWrS1ZGZ22Ll7H3bkrDrwVYDBJT+eWyq8v8v/+EfF9pN&#10;5T8AAAAAUBIE/wCsuP5sprslSWK7/9vKZW8ODoXnn95rgICyEMP/OGHp5OmzC+0Ww/8j6fL99Nw3&#10;ZNQAAAAAgPUg+AdgVbQkSSztf2rmtr7r2XCg65F8mAZQDmKXkgLC/3i+Oyz8BwAAAADWi+AfgFXR&#10;kiQxJXtl9vbY8v/A3j0GCCgbwn8AAAAAoNQJ/gFYFf3ZTKYlSQ6mD9tnbo9V/y88+2RobKg3SEDZ&#10;KCL8P5qe+95Oz4F9Rg0AAAAAWCuCfwBWTUuS1KSrIzO3xYr/bXdtDo/ufMAAAWWlwPA/CZPh/1vC&#10;fwAAAABgrdQaAgBWy8XentfSVWb29h8ef9fgAGXp8NN7w7e//tXFdovh/991tLV3GTEAAAAAYC2o&#10;+AdgVbUkyYZ0dXDmtpuDQ+Hx3e2hdVtigICyU2Dlf3O6vJyeA3v7s5luowYAAAAArCbBPwCrqiVJ&#10;etLVK7O3993IhOef3muAgLJUYPgfHRH+AwAAAACrTfAPwKrqz2YyLUnSnj68reV13/VsPvjfvLHZ&#10;IAFlqcjwP0nPh28ZNQAAAABgNQj+AVh1LUmSTVfHZm+/OTgcDuzdY4CAslVE+P9UnATVn828adQA&#10;AAAAgJUm+Adg1fVnMz0tSXIsfZjM3H7hytXw4qH9obGh3iABZauI8L8rPRceTJc30/PikJEDAAAA&#10;AFaK4B+ANTFV9X9k9vamhobQtbvNAAFlLYb/B7oeCcffOxNGcrmFdm1Pl8PpOfH7wn8AAAAAYKXU&#10;GgIA1sLF3p7X0lVm9vYf/u2pcHNQ9gWUv10P3Bu++y++HjZvaF5s1650udTR1t5l1AAAAACAlaDi&#10;H4A105IkG9LVwZnbYmVs27335KtlAcr+PHfX5rC/c1chlf9xdsDR9Lx4tj+b+cjIAQAAAADLIfgH&#10;YM20JElPunpl9vYLV66GF5/bb4CAyjjXTYX/H166Em58NrDQrtPhf29/NtNt5AAAAACApRL8A7Bm&#10;+rOZTEuStIfJNte3xFb/921LVP0DFSOG/4d+rTO8e+biYuF/dCSeG9Nz5JtGDgAAAABYCsE/AGsq&#10;Vramq5dnb1f1D1Saxob6YsL/rvT8GJe3+rOZIaMHAAAAABRD8A/AmurPZvpakuRg+rB95nZV/0Al&#10;mg7/Y/AfJzgt4pF0OTwV/meMHgAAAABQKME/AGtuqur/2Oztfdcz4YVnnzRAQEWJ4f+BvXtC341s&#10;IeF/nP10bCr87zN6AAAAAEAhBP8ArLn+bKanJUmOhMmA65ZYEfvozh3hge1bDRJQcWL4v2Vjc3j3&#10;w4uL7dqcLi/HSVLp+bLbyAEAAAAAixH8A7AuWpJkOF0dmb39f1zPhINPPBYa62sNElBxHt35QP62&#10;JidPny1k9yPpuTLpz2beMnIAAAAAwEIE/wCsi1jF2pIkx9KHyczt1/qz4Qs7Hwz3JHcJ/4GKtOvB&#10;1nCg65Fw/L0zYSSXW2z3p9Jz5cF0eTM9bw4ZPQAAAABgLoJ/ANZNS5JkwxxV/9f6Pwu/8fhjYXxi&#10;QvgPVOb5767NYX/nrnzb/5uDi+b57elyND1nvt2fzfQZPQAAAABgNsE/AOtmqur/lTB5P+tbYtX/&#10;9q13hx2t24X/QMWK4f/zT+8N7565GG58NrDY7rE7Sgz/z6bnzo+MHgAAAAAwk+AfgHXVkiQb0tXB&#10;2dsvfXotfOXAvjA2PiH8BypWY0N9eOHZJ0PfjWy4cOXqYrvHSVIx/K/pz2ZOGD0AAAAAYJrgH4B1&#10;1ZIk3enq5TCr6n9gaDhf9b/z/nvz4X9cGuprQ02NMQMqz4G9e9LzW03oPtdbyO4H03NnXN7sz2aG&#10;jB4AAAAAIPgHYF3F0Gqxqv9ofHwijObGQ2NDnfAfFjEwlAsDg7n870p9nW4Z5aJrd1u4b1uSD/9H&#10;crnFdm8Pk9X/b6fn0T6jBwAAAADVTfAPwLpbqOp/04bmsGfH/fk/T0wE4T8sIv6ODA6P5R/HThlN&#10;fl/Kyq4HW8P+zl3h+HtnCgn/kzAZ/l/tz2a6jR4AAAAAVC/BPwDrbqGq/3OXPw2Hn3o8fx/saDr8&#10;r6+vDbXSTLjD0MhYPvCfVqvqv+y03LU5vPDsk+HdMxfDjc8GFts9Tpg6kp5D29Nz6ZtGDwAAAACq&#10;k+AfgJIwX9X/aG4sH/o/1rHj1rYY/o/kxkOD8B9uE383fjl8e5V4nAPQ1OgjX7mJ570Y/vfdyIYL&#10;V64WckhXeh6NEwDe6s9mMkYQAAAAAKqLb4EBKAkLVf1f+h9Xw4GuL+Tb/s8Uw/8Y/NfVCf8hit0w&#10;4u/FTHEyQGODSTLl6sDePeG+bUk4efpsIbu3psux9Fx6Nj2nfmT0AAAAAKB6CP4BKBkLVf0PDA2H&#10;/Z0P33HMaD7818ocol8Oj4XxiYk7P/ClvyR+R8rXrgdbw4GuR8Lx986EkVxusd3j+fNoej5N+rOZ&#10;t4weAAAAAFQHwT8AJWPBqv9Pr4X9nbvD1i2b7jhudGwiH3Y21gs2qV7j4xNhcHhszucmQk1oavD7&#10;Uc5a7tqcb/3/7pmL4cZnA4Uc8pTW/wAAAABQPQT/AJSU+ar+o09+cSM8t++Lcx43Nj4RcmOT4b+O&#10;5lSj4dHx/O/AXOLEmA1NPvaVu8aG+nz4f3NwOHx46ZNCDtH6HwAAAACqhG+AASgpC1X9X+vPhu1b&#10;7w477793zmNjuBnvb95Q737mVJ+bgwu3gM//XtT6vagE+zs7wn3bktB9rlfrfwAAAAAgT/APQMnp&#10;z2ZOtCTJsfRhMvu52PI/Vv3Hyte5xNubx/A/Bv91dUJOqsPI6Hj+fb/gh77amlBfp91/pdj1YGvY&#10;37krfHjpitb/AAAAAIDgH4DS1JIk2XR1ZPb2gaHhfOj/WMeOBY8fzY2H2PQ8VjlDpRsYyuUnvSz4&#10;oa+u1u9DpZ0n79ocDv1aZz74v3DlaiGHTLf+v9qfzXQbQQAAAACoHIJ/AEpSDKXmq/r/4OPL+ar/&#10;TRuaF3yNsbGJ/D3PG+trg87/VKr4Hh8aGVt0v5r0/5oaBP+VJk6EOrB3T7Gt/2Plf3u6vB1vr2IU&#10;AQAAAKD8Cf4BKFktSdKbro7O9dyl/zHZ8n8x4xMTYXh0LN/i3P3NqUQDQ2P59/li4vtf8F+5ltD6&#10;vyueX6fC/z4jCAAAAADlTfAPQMnqz2Y+akmSg+nD9tnPXevPhp333xse2L6toNeK90CPVf/ucU4l&#10;GR+fCIPDY4XtOzERNjT56FfJltD6P3ZUeTk9z9ak59sTRhAAAAAAypdvfwEoaVNV/8fmeu7c5U/z&#10;Vf+x1XUhclr/U2F+OTwWxsYnCt5f8F/5ltD6PzqYnmtj+/+3+rOZjFEEAAAAgPLj218ASlp/NtMT&#10;70UdJttS32ZgaDiM5nLhiT0PFfx6063/62pr8guUq1jt/8uhsaKOEfxXj9j6/9C+znz4X2Dr/9Z0&#10;OZaeb4fT8+47RhAAAAAAyotvfwEoeS1JcjpdvTLXc7Hqf3/n7rB1y6aiXnMkNx5inXRs/a/6n3I0&#10;MDSWD/+LIfivLps3NocXnn0yPcfV5CcAFKA5XQ6n59yuqer/IaMIAAAAAOXBt78AlLzYejregzp9&#10;eHCu52P4f/ipx4t+3bGxifwEgBj+16r+p4zEW1YMDo8VfZzgvzp17W4Lj+9uD93ne8PNwYKy/EfS&#10;5eX0vHs2Pf9+ZAQBAAAAoPT59heAstCSJN3p6uUwWZF6m8znsY11TXisY0fRrzsxEcLIqOp/yku+&#10;2n+iuGr/eGuLpkYf/apV67YkPP/03nC573q4fPV6IYfEc+1R1f8AAAAAUB58+wtAWYihU0uSXE0f&#10;Hpnr+Q8+vryklv/TVP9TLmK1/9BI8dX+dbW1oamh1gBWscaG+nBoX2e4b1uSb/0/kssVcpjqfwAA&#10;AAAoA4J/AMpGfzbT3ZIkMfhvnev5pbb8n6b6n3Lw+WAuFFnsP/mhr64mNAr+Se16sDU/AeDClauh&#10;73q2kENU/wMAAABAiRP8A1BWYtVpujo213PLafk/k+p/SlWs9B9N35tLEav943saos0bm/Ot/7ek&#10;6w8vfaL6HwAAAADKnOAfgLLSn830tCRJe/qwa67nl9vyf9p09f/Y+ESor6sJNcr/WWfj6XtxYCi3&#10;5OObG+tCnYkszPLozgfSc+au8OGlK+HGZwMFvZWC6n8AAAAAKDmCfwDKTkuSvJ2uXg6TAdQdltvy&#10;f6YYtsbq/xiXqpZmPQ0MjeUnoizVhqY6E1iY+5x61+bwwrNP5t8f3ed6Cz1suvr/arwNi1EEAAAA&#10;gPUl+Aeg7MQK05YkGU4fHp7r+ZVq+T/T6NhEvsV6nfb/rINc+v4bHB5b8vHxPRuDf1hI1+62cKDr&#10;kWKr/4+k5+ODcUJWem7OGEUAAAAAWB++AQagLPVnM++0JMmR9GHrXM/Hlv8x+N++9e4V+9/U/p/1&#10;EN93Nwdz+fVSNdTXhsZ6HStY3BKr/9vT5Vh6Tt6QnptPGEUAAAAAWHuCfwDKVkuSnAqTLf/n9MHF&#10;n4fn9n0xNDbUr+j/7nT7//yFtLY2yP9ZTYMjYyE39X4r1MDgcPhX//E/37rlRaz2r9OpgiLE6v/n&#10;n94bLly5GvquZws5JFb/x8r/2AHgbH8202MUAQAAAGDtCP4BKFv92UxfS5Ik6cOn5np+YGg4fPKL&#10;6+FA1xdW5X8/tl8fHh0LtTU1oa5OqMrqvMd+OZQr6pgY+v/r7/2XsL9z963bXWxsrjdBhaJt3tic&#10;D/+3pOsPL30SRnIFvRdjF5ZY/Z/EyVnx1ixGEgAAAABWn+AfgLI2VfV/NF2SuZ7/5Bc38u3+d95/&#10;76r9HUZz4/kOALGiWlU1K2WpLf7/77/4f0Pm84HwL3/nq/k/xzb/TQ3a/LN0j+58IBza11lM9X8U&#10;J2S9nJ6jr/ZnM91GEQAAAABWl+AfgLIWq0lbkiTeiProfPt88PHl8MSeh8LWLZtW7e8Rw9kY/scK&#10;7Rj+15oAwDItpcX/n/3Nfws/Ovle+M43X7r1ft+ozT8rYLr6/+EHW8O7Zy4WWv0f2//H1v/xFgCn&#10;Y5cWIwkAAAAAq0PwD0DZ689mPmpJkq704SNzPT+aGwvnLn8aDux9NDQ21K/q32V8YiKMjJoAwPLE&#10;LhKDw2NFHXP8vZ+GP/3R34ZvfvVQ2N/5cH5bfP/FNv+wUna03hNeePbJcOOzgXwHgAK1h8nqf+3/&#10;AQAAAGCVCP4BqAgtSfJWuno5TFaY3iG2Ps/cHLgViK42EwBYqtg94vPB0aKOiV0t/uj1vwiPdewI&#10;//vX/umt7c2NdaG+Tpt/VlacQHVg757w+O72cOFKX34SQIG0/wcAAACAVSL4B6AiTLX8PxsWaPl/&#10;6dNrYfvWu8PO++9ds7+XCQAU6+ZgLoyPTxS8f3xf/9s//UE+jP33/+zrt7pa1KRvtU3NDfk1rIbW&#10;bUm++r8mfZNd+PnVYtv/x+Vseu7uMZIAAAAAsHyCfwAqxmIt/6NTZ86H/Z27b93/fK1MTwCILdxj&#10;SFZXJ43lTkMjY/n3SaEGBofD//ndV/Pr7/xvL4UHtm+79VxjQ21+gdXWtbstHNrXGfquZ8Plq9cL&#10;Paw1XY7Fc/ZU+/+MkQQAAACApRP8A1BRFmv5H71/9lJ4bt8Xb1VGr6XYxj2G/yPpUlsz2QFARTZR&#10;7AoxMJQreP8Y9v/r7/2XcK3/s/CVZ/aFw089ftvzmzfU5yeZwFrYvLE5H/4//GBr+PDSJ+Hm4FCh&#10;h8aJWq+k5+6adOmO3VuMJgAAAAAUT/APQEUppOX/wNBwOPfzT/Ph/3qZngAwPDqW/3OcBCCkrV6x&#10;tf/ng6MF7z8d+sc2/4917Aj/8ne+etvzG5rqQkO9an/W3o7We8LzT+8NTQ0NxbT/jw6my8vp+Xs4&#10;PY+/YyQBAAAAoDiCfwAqTiEt/6/1Z/Ph6RN7Hlr3v2+s9B4eHc/fDmC6CwDVI04CuTmYS//9Cz/m&#10;X/3H/5wP/TdtaAr//p99/bbuFXH+yKbmBp0kWDfx/bjE9v+xU8vh9PwdbwGQTc/l3UYTAAAAAAoj&#10;+AegIk21/I9V/8l8+5y7/GnYvvXusPP+e0vi7zw2PpG/v7vbAFSXXw7n8pM/CvUnP/iv+dtVRP/+&#10;//h62N5y923Pb2yqC/Wq/SkB0+3/H9/dHrrP9xbT/j+et4+k5/GD6dLbn830GE0AAAAAWJjgH4CK&#10;NNXy/3T68NhC+506cz7s79wdtm7ZVDJ/95m3AYiTAepqa/ITAag8wyNjYWhkvOD9Y+h//L2f5h9/&#10;66Uv3dGxIr5XNm2oN7CUlNZtSXjxuf1hy8bm8OGlT4pp/98ez+FTEwBOp+f1PqMJAAAAAHMT/ANQ&#10;sWKVaEuSxMT84EL7nTz9s3Cg6wth04bmkvsZYvA/PNUFIP4gcQJAjUkAFSFO7hgYGit4/5mh/3P7&#10;vhiO/uYzd+yzeUODW0VQsh7d+UB44dknw43PBsKFK1eLObQ9XV5Oz+ftUxMAMkYTAAAAAG4n+Aeg&#10;ovVnMydakuRI+rB1vn1Gc2Phg48vhwN7H73tXumlJN8FYGxyEsDY1M3g3QqgfMV/w5uDBVc93xb6&#10;P9axI3z7G1+7Y5+mxrrQ1KDFP6UtnmMP7N0TDnQ9Ei5f/Z+h73q2mMO70uUVEwAAAAAA4E7iAgAq&#10;Xkdbe3u6ej9M3jd6Xjvv3x7++JXfLZ+LeHoVb6ivDY3p0uCe7mUjTuLIDozk14WYGfrH9+gf/t5v&#10;h00bmm7bJ04CuWtjg4kglJ3uc73hj/7TX4a+60vK8F9Ll39zsbenx0gCAAAAUO1U/ANQ8WJVaEuS&#10;nE0fHl1ov8znA+Fa/2dhf+fDZfOzxcrxeBuA4dGx/OOY+9Zp9V6yYtj/+S9Hw/gSQv8Y9v/hy78d&#10;tm7ZdMd+WzZq8U95at2WhBef2x/uS9dxEsBILlfM4ToAAAAAAMAUwT8AVaE/m/moJUlixf9TC+13&#10;6dNrYWBwODyx56Gy+xlnTgLIjbkdQCmK7f3HCkz97wj9f++3wwPbt92x34amunzXByhnux5sDS88&#10;+2RoamgIF35+1QQAAAAAACiS4B+AqtGfzbzVkiRH0oetC+137vKnYfvWu8PO++8t2591fHwijObG&#10;w9DIWH4d1dTUhFqzANbNwFDu1r/FYmaG/tG//J0XwmMdO+7Yr76uNmxqrje4VITGhvrQtbstHNrX&#10;GW4ODocLV64W+xImAAAAAABQtQT/AFSVliR5K10dS5fmhfY7deZ82Yf/02J7+dGxiTA8Op7vCJCv&#10;OJ/QDWAtxdB/ZHTx0D92m/hX//E/h/fPXrq17VsvfSkc6PrCHfvGf7u7Njb4N6TibN7YHA7s3ROe&#10;f3pv6LueDZevXi/2JUwAAAAAAKDqCP4BqCoxAGpJkrPpw6OL7VtJ4f+0OAlgbFY3gKm7AuS7AQiR&#10;V94vh8cKDv3/9ff+S/52E9Ni6P/cvi/Ouf9dmxrykzegUsUJALH6//Hd7aHvRiY/CaBIMycAZNPz&#10;f49RBQAAAKBSCf4BqDr92cxHLUkSE9ODi+37wceXwxN7Hgpbt2yqyLHITwQYm8h3ApieCJCb6ggQ&#10;JwHUmAmwLDHwHxweW3S/a/3Z8G//9Ae3hf5Hf/OZ8JUD++bcP7b3b6ivNcBUhdZtSb76f5kTAI6l&#10;5/2D6dJrAgAAAAAAlUjwD0BV6s9mTrQkSQyDHllov9HcWDh5+mcVHf7PNLMjQLw1wPBonAwwkW6P&#10;bQFq8hMBzAUobBxH0rH7ZQGhfwz7Y3v/a/2f3doWq/y/+dVDc+7f1FgXmht9hKP6TE8AuC9dX7hy&#10;NdwcHCr2JdrDryYA1KTXgW6jCgAAAECl8NU9AFWro609SVd/FyarQRe0aUNT+MPf++2w8/7tPjyk&#10;nx7qamtDQ31N/vYAdXXpouV8fsJELjceRnLpemy8oGNiR4k/ev3P823+p8XQP7b4n0tjQ22+2h8I&#10;4a9/cjq8+uO/D33XM0t9iZ50+TcXe3teM5oAAAAAlDvf0gNQ1Tra2tvT1fvpkiy2r/B/YTH8jx0B&#10;picExPvPT26rzJ93OujPTXVIyDdFKMLx934a/uQH//W2bQuF/nEst2xs0HEBZlmBCQDxwO+my3+4&#10;2NuTMaIAAAAAlCNfHQNQ9Tra2mPF//uF7Cv8X5rpSQGxO0BsDjA9MSCqryvNjyPTtz2IxsbGQ3wU&#10;/zw+HtfFB/0z/elf/m340cn3btsm9IflWaEJAG+EyS4APUYUAAAAgHLi62MACPnw/1i6erWQfYX/&#10;q/ShZOoWAtOmJwnMVF9Xu6z/jYmJiVth/rTpMH9aoW36lyK29P+TH/w4nDpz/rbtC4X+cVzu3tQo&#10;9IcCrcAEgChOAPjuxd6eE0YUAAAAgHLgK2QAmNLR1v7H6eqVQvYV/lOsS59ey4f+cT3TYqF/rPSv&#10;q/WRDYq1QhMAusPkBIDXjCgAAAAApcy3yAAwQ0dbe6z6P1bIvjH8//Y3vhYee2iHgWNBscI/hv6x&#10;4n+mGPjH4H/OD2lCf1gRKzQBIB783XR5zW0AAAAAAChFvkkGgFk62trfT1ddhe6/UHgLf/Y3/y1d&#10;Thb1vhH6w8qLEwB+ePxUuHDl6nJf6rV0ed1tAAAAAAAoJb5NBoBZOtrak3T1d0H4zzLE6v4/+k9/&#10;Hj64ePm27bFTxDe/ckjoD+uk+1xvePXHb+fXy32p4DYAAAAAAJQI3ygDwByWEv4f/c1n0uXXDR7h&#10;g48vhz96/c/vaO0fQ/8//L3fDjvv3z73BzOhP6yZFZwA4DYAAAAAAKw73yoDwDw62trb01Vs+58U&#10;ekys4o7V/1Sv+Vr7b996d/j2N74m9IcS03c9E1798d/nbwWwAt4Ik10AThhZAAAAANaSb5YBYAEd&#10;be2x4j9W/hcc/j/WsSN8++tfy1d3Uz2u9WfzVf6XPr12x3Mx7I+V/vO9J2LYv3lDfagV+sO6iRMA&#10;fnj83fwEgJuDQ8t9uZ7wqy4AGaMLAAAAwGrz7TIALGIp4X8MemN1d6zypvL96OR7+Sr/2a39o9gF&#10;4ptfObRg6B8r/Wt8KoOSEEP//+f4u+GvfnI6PxlgmeILTHcB6Da6AAAAAKwWXzEDQAGWEv4vdj93&#10;yl8M+v/kBz8Op86cn/P5o7/5TLr8+rzHC/2htMXq/x8ePxUuXLm6Ei8Xg//YBeANXQAAAAAAWGm+&#10;ZgaAAi0l/I++9dKX8lXfVJYY9sfQf64q/zjp41svfTns73x43uMbG2rDpuZ6AwlloPtcb34CwMnT&#10;Z1fi5WLo/1qY7ALQY3QBAAAAWAmCfwAowlLD/688sy9886uHDGAFuNafDX/yg/8aPrh4ec7nY4eH&#10;GPov1OmhqbEubGyqM5hQZmLr/x8efzffCSDeEmAFnEiX1y/29rxmdAEAAABYDsE/ABRpqeH/Yx07&#10;wre//rV57/VO6fvRyffCn/3NyTmr/KPY2eGbXzm04L9xrPKP1f5A+Yqh/8nus+HVH/99fjLACtAF&#10;AAAAAIBlEfwDwBJMhf+vpktXMcfFQPgPf++3F6wGp/R88PHl8Kd/+bfh0qfX5t0ndnSInR3m/dCV&#10;furavKEh1Nf5+AWVZIVvAxCdCLoAAAAAAFAk3zwDwBJ1tLXHiv9Y+d9V7LGLhcSUhljZ/6c/+ttw&#10;/L2fzrvP9q13h29/42sLTuaora0JmzfUh7paH72gUq3CbQB0AQAAAACgYL59BoBlmAr//yJdDhZ7&#10;7P7Oh/P3gtf6vzQt1tY/KqS1fwz7t2xsyFf8A9Uhhv+xC8CFK1dX6iVPpMvr6fLGxd6ejBEGAAAA&#10;YDZfQQPACuhoa49t/48Ve1wMjGO1+GMP7TCIJeLUmfP5tv7X+rML/rvFSRtx8sZCGhtqw6bmeoMK&#10;VSoG//nbAHSfXckuAG+EyS4A3UYYAAAAgGmCfwBYIR1t7X+Qrr6zlGOP/uYz6fLrBnEdffDx5fBn&#10;f/PfwgcXLy+432MdO8K3XvpSvsX/QmLgH4N/gBj6x/B/hbsAxOD/u0EXAAAAAACC4B8AVlRHW/ux&#10;dPXH6ZIUe2y8R3ysIl/oXvGsvFjZHyv8Y6X/QmKVf5yg8ZVn9i384Sr9dLV5Q0Oor/MxC7iTLgAA&#10;AAAArAbfSAPACutoa+9KV3+RLu1LOV71/9qIgX+s8D/+3k8X3bfQKv+62pqweUN9qK31EQtY2Cp1&#10;AegJk10AXtMFAAAAAKC6+FYaAFZBR1t7rPiP4f/BpRyv+n/1FBP4xyr/+O+wv/PhRfeNbf03NtXn&#10;K/4BirEKXQCi19Ll9Yu9PSeMMAAAAEDl89U0AKyijrb2P0hX31nq8ar/V84HH1/OB/4fXLxc0P7P&#10;7fti+OZXDuXD/8Vsaq7PB/8Ay7GKXQBeD5NdAHqMMgAAAEBlEvwDwCrraGs/GCar/5OlHB+r/r/5&#10;1UPhsYd2GMwliJX9x//xg4ID/2LH+65NDfkW/wArqe96Jvzw+Lvhr39yeiW7ALwRJrsAvGGEAQAA&#10;ACqLb6kBYA0st/V/VEwFerUbGBwOx//xp+FH//BevrV/IeK4xvGN41yMrVsaDTiwqmL4/1fvnA7d&#10;53pX6iV7gi4AAAAAABVF8A8Aa6ijrf2VMNn6f0nV/zGcju3/v/LMPoM5h0ufXgs/Ovlevsq/GNNj&#10;upRJFSr+gbWySl0AToTJLgCvGWEAAACA8uVbagBYYx1t7e3p6tWwjOp/7f9/JVb3nzpzLh/4x+C/&#10;GLG6/+hv/nrYvvXuJf/vb9nYEOrrfKQC1tYqdAHIpMtr6fJdXQAAAAAAyo9vqQFgnSy3+j/a3/lw&#10;fgLAcoLrcnXqzPn8Umx1f/RYx47wrZe+tCLjJvgH1pMuAAAAAABEvqUGgHU0Vf3/x+lyZDmvE9vU&#10;x3b1S2lVX06mW/nHCv9Y6V+sGPjHCv+V7JSwsakuNDXWeTMD604XAAAAAIDqJfgHgBLQ0dZ+MEy2&#10;/29f6mvE0P8rz/zaku9VX6piVf8HFy/n19f6s0t6jdjSP45LvEXCStvQVBeaBf9ACdEFAAAAAKD6&#10;CP4BoIR0tLX/Qbr652EZ7f/LfQJArOSPFf0ffPzzJVf2T4uBf6zwX81bIcRq/1j1D1CKdAEAAAAA&#10;qA6CfwAoMR1t7TH0fyVU0QSA2MI/X9n/8eV8df9yxJB/usJ/LX7u+rrasGVjvTcuUNJ0AQAAAACo&#10;bIJ/AChRHW3t7enqO+lybDmvU4oTAGLQPx3yx/VyqvqnPdaxI/8z7u98eE1/lrramnDXpgZvWKAs&#10;xND/ZPfZ8MPjp8KFK1dX6mV1AQAAAABYZ4J/AChxUxMAjoVldgCI1qL1/Wwx1I/h/sywf6VMV/c/&#10;t++xNf2ZZtu6pdEbFSg7MfiPEwDiRIAV7ALwRpjsAvCGEQYAAABYO4J/ACgTU7cAOBYmJwC0L+e1&#10;YlX8zvvvneoGsG/F/o7X+rP5gH9yuZpfx20rKf6d93fuzof9jz20oyT+bZLNjaHGpyqgTMXQP94C&#10;IN4KIN4SYIX0pMvr6fIfLvb2ZIwyAAAAwOryFTUAlKGOtvYj6eob6XJkua8VK+a/9dKXijomBvoD&#10;Q0Phg4s/zwf7cVnJSv7ZYjV/bOUfJyysdSv/QmzZ2BDq63ysAspf97neyS4Ap8+u5Mu+FiZvA9Bt&#10;hAEAAABWh2+oAaCMTd0GYHoSQNdSXycG69/+xtfCzvu33wryoxjsR7F6f2BoeHI9OLwmP1sM+mNF&#10;/2R3gu0l/e+wqbk+NDbUekMCFSNW/scOALETwAreBiAG/3ECwGtGGAAAAGBlCf4BoEKs1CSA9RKD&#10;/p33bb8V+MeW/uViQ1NdaG6s8yYEKtLkbQBOhQtXrq7US/YEtwEAAAAAWFGCfwCoQB1t7UmYnATw&#10;G+lyMF3aS+nvF8P92GUgVvLHJQb95ay+rjZs2VjvjQdUtHgbgL9653R+IsAKei24DQAAAADAsgn+&#10;AaAKTHUDOJgue8NkN4CD8+0bQ/no2o1ftfwvVgz1t7fcHTY1N4Wd99+br96PAX9+e7pUmtramnD3&#10;pgZvNKAqrNJtAE6EyQkAbxhhAAAAgOIJ/gGgSk1NBng/XZKZ25/b98XwrZe+dMf+lz69FgaG5g54&#10;KjXQL8bWLY3eVEBViaH/ye6z4dUf/31+MsAK6UmXf3Oxt+c1IwwAAABQOME/AFSxjrb2P0hX35m9&#10;/ZtfPRS+8sw+A1SELRsbQn2dj1ZAdTp5+mz44fFT+dsBrJA4k+C76fIfLvb2ZIwwAAAAwMLqDAEA&#10;VK+WJIn3VD4aZlX9v3/2Ur7lf7VX8RejvrYm1NfVGgigKu1ovSc8//TecKDrkTCSy4ULV64u9yWb&#10;w+RtaV5Or1Wt6XK2P5sxAQAAAABgHoJ/AKhi/dnMUEuSxPLMo7OfO3XmfDjQ9YWwaUOzgSpATW1N&#10;aKwX/APVreWuzeHA3j35SQCxwdzlvuv5iQDLEC9CT6XLK+n1qj1dTpsAAAAAAHAnwT8AVLn+bOaj&#10;liQ5mD5sn7l9NDcWPvj4cjiw99HQ2FBvoArQ1OijFUC0eWNz2N/ZEV549snQ1NAQLvz86nInAERd&#10;wQQAAAAAgDn5dhoAiC3/T6erl2dvz3w+ED75xfV85T8Lm5gIYUOTj1YAM8WJY12728Lv/NNfD/dt&#10;S/K3ALg5OLTcl505ASDbn830GGkAAACg2vl2GgCIVf99LUlSEybvp3ybT35xIwwMDocn9jxkoBbR&#10;UF8bamtrDATAHHY92BpefG7/Sk8AOBa71sTb1pgAAAAAAFQzwT8AkNeSJN3p6mi6JLOfO3f507B9&#10;691h5/33GqiFPljV1oT6uloDAbCA6QkAj+9uD303MqHvena5L9keJicAdKXLKbcAAAAAAKqR4B8A&#10;yOvPZoamWv4fm+v5U2fOh/2du8PWLZsM1jxqampCY4PgH6AQrduS8PzTe1dyAsAj4Ve3ADhtAgAA&#10;AABQTQT/AMAtsU1yrJgMk+HJHU6e/lk40PWFsGlDs8Gaw8TERGhu9PEKoBirMAEgXsdMAAAAAACq&#10;im+mAYDbtCTJW+nq5XS5I90fzY2FDz6+HA7sfTQ0NtQbrDnEiv/amhoDAVCkVZoAEG8BsCHeziZ2&#10;tjHKAAAAQKUS/AMAt5lq+X82fXh0rucznw+ET35xPV/5zxwfrmprQn2ddv8AS7XCEwDiJLaD6fJy&#10;em0bTq9x7xhhAAAAoBIJ/gGAO/RnMx8t1PL/k1/cCAODw+GJPQ8ZrFkmQk1oahD8AyzXKkwAOJxe&#10;22IHgN54nTPCAAAAQCUR/AMAc1qo5X907vKnYfvWu8PO++81WDOMT0yEDU0+YgGslJkTALrP94ab&#10;g8vq2J+ky9H0GncwXU73ZzN9RhgAAACoBL6VBgDmNNXy/1T68Nh8+5w6cz481rEjPwGAX6mvq8m3&#10;/Adg5cQJAC8+tz/cl64vXLm63AkA7WGy/X8Sr3XxmmeEAQAAgHIm+AcA5tWfzfTEUCR9+NR8+8Tw&#10;P7b837plkwGbUlNbExrqtfsHWA27Hmy9NQGg+1xvGMnllvNy8foWJwAMp9e8d4wuAAAAUK4E/wDA&#10;gvqzmbdakuRI+rB1rudHc2Ph/bOXwnP7vhgaG+oNWGpiIoTmRh+zAFZTnADwwrNPhqaGhnDh51eX&#10;MwEg3tLmcLzWTVX/a/8PAAAAlB3fSAMAi5pq+X80TIYjdxgYGg7vn/s4HNj7qPA/TAb/TQ21oaZG&#10;u3+A1RSvOV2728KhfZ3h5uBw/hYAyxAnuGn/DwAAAJQlwT8AsKhY/diSJDFNOTLfPpnPB8Inv7ge&#10;DnR9wYDFD1m1NaG+Trt/gLWweWNzOLB3T3oNeiRcvvo/Q9/17HJeLrb/P5pe93rT699HRhcAAAAo&#10;B4J/AKAg/dlMd0uStKcPu+bb55Nf3AjX+j8L+zsfrvrxGo9V/9r9A6yplrs2h+ef3hsefrA1fHjp&#10;k3BzcMlF+0mYDP+70uUt1f8AAABAqfNtNABQsJYkeTtdHQ6T7ZDndOnTa2HThuawZ8f9VT1W2v0D&#10;rJ8drfeEF5/bnz8HX/j51TCSyy31pR4Jk+3/z6r+BwAAAEqZ4B8AKFiseIyVj+nDY+nSPN9+75+9&#10;FLZvvTvsvP/e6v6gpd0/wLrq2t0WDu3rDDcHh8OFK1eX+jLxeqf6HwAAAChpgn8AoCj92UwmVj6m&#10;D48utN+pM+fD/s7dYeuWTVU7Vtr9A6y/zRubw4G9e8Lju9tD9/ne5bT/V/0PAAAAlCzfRAMARYuB&#10;R0uSxB72Bxfa7+Tpn4Un9jxUteG/dv8ApaN1W7IS7f+nq/+TdDml+h8AAAAoFYJ/AGBJ+rOZE7Ht&#10;cZisgJzTaG4sH/4ffurx0NhQX5XjVKvdP1UuToAZGMqF3PhEaKj3u8D6m27/33c9Gy5fvb7Ul3kq&#10;TE4AeDu9HvYZVQAAAGC9Cf4BgCWL9zpOV4fTpXW+fWL4//65j8OBvY9WZfgf2/03a/dPFRscGQsj&#10;o+NhbGwibGjyu0BpiO3/Y/j/8IOt4d0zF5da/Z+Eydb/2f5s5h2jCgAAAKwn37wBAEsWWxzHVsfp&#10;w6Nhsv3xnDKfD1Rt+B+rnWOVc6z8h2qTG5sIvxz6VaAq+KfU7Gi9J7zw7JNhZHQsfHjpk6W+zOHY&#10;ASdOhtP6HwAAAFgvvnkDAJYltjieCv+PLbRfDP8/+cX1cKDrC1U5To1anFOFbg7m8pNfpgn+Kcnz&#10;c0N92N/ZER7f3R66z/em79slZffxtjda/wMAAADrxjdvAMCy9WczPS1J0ps+PLLQfp/84ka41v9Z&#10;2N/5cFWNz/jERGhqqAs1iv6pIkOxxX9u/LZtgn9KWeu2JDz/9N7lVP9Pt/7vTa+L3UYUAAAAWEu+&#10;eQMAVkQMOVqSJIYeTy2036VPr1Vl+F9XWxPq6iT/VIfx8YkwMHTnPdMF/5S6Far+P5JeD9vT6+Kb&#10;RhQAAABYK755AwBWTH8281YMO9KHXQvtF8P/7VvvDjvvv7dqxmZsfCI0N/roRXW4OTiWD/9nE/xT&#10;Llag+r8rvR7GCQDfT6+NQ0YUAAAAWG2+eQMAVlS8v3G6OpwurQvtd+rM+aoK/+N9zhvqa0Ntrap/&#10;Kttobjzf5n8ugn/KyXT1/8MPtoZ3z1wMI7lcsS8Rr4Ox9f9b/dlMnxEFAAAAVpNv3gCAFRUrG2OF&#10;YxD+z6mxvtabhIoVJ7jcHMrl13MR/FOOdrTeE1549slwue96uHz1erGHN6fL0fS6eDXeEsdoAgAA&#10;AKvFN28AwIqbCv9PpQ+PhsnQY14x/H+sY0d+AkCli+3+mxpqQ02Nqn8q0/DoWL7ifz6Cf8pVrP4/&#10;tK8zbNnYHN798GKxh8frYGz73yv8BwAAAFaLb94AgFUR2xrH9sahwPD/iT0Pha1bNlX+wNTU5Fv+&#10;Q6UZH58INwfnb4Ueb3PR3Og/Pyhvj+58IBzoeiR8eOlKuPHZQLGHx/C/Pb0+vmkkAQAAgJXmmzcA&#10;YNVMhf+x8v/YQvuN5sbCydM/q4rwfzxf9V8XFP1TaW4OjoXx+Xr8x//wqK3Nd7yActdy1+Zw6Nc6&#10;88H/hStXiz28S/gPAAAArAbBPwCwqvqzmZ7Y3jh9eGSh/aop/I+hf32dAJTKkRubCEMjYwvuEyv+&#10;Bf9Uitj6/8DePeG+bUnoPtcbRnK5Yg6P4X9c3oq3xjGaAAAAwEoQ/AMAqy7e01j4/ytj4xNanlNR&#10;Ph/MhQWK/fMaGmrd5oKKs+vB1rC/c1d498OL4eZgURn+I+lyOL02fl/4DwAAAKwE3zgDAGtiKvyP&#10;De4PLrRfDP/fP3spPLfvi/mKyor9EFZbE+rq9Pun/A2PjIWR3Pii+zXW1+p0QUWKrf+ff3pvuNx3&#10;PVy+er2YQ1uD8B8AAABYIYJ/AGDN9GczJ+K9jdOHXQvtNzA0HN4/93E4sPfRig3/Vf1TCWKV/82h&#10;wlqcx/d7nPAClSheqw7t6ww1NTX51v9FEP4DAAAAK8K3zQDAmurPZt4sJPzPfD5Q0eF/DExV/VPu&#10;BkfGQm5soqB9m5vqQm2N9zuVrWt3W3j4wdbw7pmLYSSXK/Qw4T8AAACwbIJ/AGDNCf8nqfqnnI2n&#10;79+BoYKDzbCxud6gURV2tN4T9nfuCu9+eDHcHCw4xxf+AwAAAMvim2YAYF0I/yer/mPnc/c9pxwN&#10;DI3lw/+C/qMjfaM3meRCFWm5a3N4/um9+cr/G58NFHpYPvxPr4/fM4IAAABAsXz7BgCsG+F/CLnx&#10;idDUUBd0QKes3rdjE2FweKzg/Rvqa0NjvQkuVJd4vXrh2SdD341suHDlaqGHtcbrYrw+GkEAAACg&#10;GIJ/AGBdTYX/B9OH7QvtV8nhf42qf8pMvtp/YqLg/Zsaar3HqVoH9u4JWzY251v/F6hL+A8AAAAU&#10;S/APAKy7liSJ4cbhMNnmeF6VGv6PjU/kq6FrlP1TBkZGx8Pw6FhRx2xorg+13t9UsUd3PhDu25aE&#10;k6fPFnpIDP9r+rOZE0YPAAAAKITgHwBYd/3ZzFBLknw/VHH4H2untUKnHNwcyoUiiv3zHS02NtUb&#10;OKrergdbw4GuR8Lx986EkVyukEMOptfG3vQa2W30AAAAgMUI/gGAklDt4X++6r+hVlU0JW1oZCyM&#10;5saLOqahvjb/3gZCaLlrc9jfuauY8P9Iem18O71G9hg9AAAAYCGCfwCgZAj/J++FDqUoVvkPDOWK&#10;Pq45fU/X13lfw7Tp8P/DS1fCjc8GCjkkhv9vpdfIPqMHAAAAzEfwDwCUlGoO/8cnJkJdbU2oq1P1&#10;T+kZHBkLubGJoo/b2FwfanSygNvE8P/Qr3WGd89cLCT8b06Xp+K1MV4jjR4AAAAwF8E/AFByZoT/&#10;T6VL+0L7Vlr4nxsbD00NdUFOSikZH59YUrV/bW1N2NDkPzlgLvGaVUT4HyfCPZVeH183cgAAAMBc&#10;fAsHAJSkGP7HgKMlSdrTP3YttG+lhf+xpjreFx1KxcDQWD78L1ZjQ533Miz4O1JU+N+eXhOT9Nr4&#10;lpEDAAAAZhP8AwAlrT+bebPawv+xsYl8WBqrpWG9xfb+g8NjSzp2Y1O99zEsosjwP7b8P51eGz8y&#10;cgAAAMBMgn8AoOQVG/4/seehsGlDc1n/zDFsbW70UY31l6/2nyi+2j8G/hu1+YeCFBn+H06viW+l&#10;18Y+IwcAAABM800cAFAWign/j//jT/Ph/9Ytm8r25405a01NCPV12qSzfkZGx8Pw6NKq/bX5h2J/&#10;ZwoO/+PMtlj5//14WxwjBwAAAESCfwCgbBQa/o/mxsLJ0z8r+/A/Vv03NtSG2hqt0ll7cfLJwFAu&#10;LKHYP29Tc733LhSpiPC/NS7xumjUAAAAgEjwDwCUlWoL/0fHJkJTQ12Qn7LWYqX/aG58ScfGNv8b&#10;tPmHJSki/O9Kr4en0+viR0YNAAAA8G0cAFB2psL/bPrw8EL7VUL4H6utY8G1lumspfHxiXy1/1Jt&#10;aKxzmwpYhiLC/8NTLf8zRg0AAACqm+AfAChL/dnMOy1J0ps+PLLQfjH8f+ud7rB9691h5/33luXP&#10;OjY2EerrakJdrbJ/1sYvh8fy77ul2rShQZcKWKYY/u/v7Ah//ZP/HkZy807EaU6XrvSa+LoRAwAA&#10;gOom+AcAylZ/NtNdSPgfnTpzvqzD/9GxcS3/WRO5sYkwODy25OMbG2rzC7B8mzc2h/2du8Lx984s&#10;FP63xy44cUKcEQMAAIDqJfgHAMpaNYX/MZBtEqiyygaGxsL4xNKr/Tc214da3SlgxbTctbmQ8D+2&#10;/H8zvSb2GTEAAACoToJ/AKDsTYX/b4fJ8L95oX1j+D8wOBye2PNQ2f2cMYyNFf/unc5qGRkdD8Oj&#10;S6/2j+/NDU3+EwNWWgz/t6XLydNnF9rtqfR6+D2jBQAAANXJt3IAQEXoz2Z6WpLkrfTh0bBI+H/u&#10;8qfhWv9nYX/nw2X3c8aq/4b6WhXVrLhY5H9zcHRZrxFD/7o6701YDbsebA33bUsWCv9b0+tgTXo9&#10;PGG0AAAAoPoI/gGAihFbHBca/l/69Fo+/H/soR2hsaG+rH7O0dx4aKyvDTU1AlZWzuDIWH5iyVLF&#10;ySibmusNJKyiGP733ciGC1euzrdLV3od/H56PcwYLQAAAKgugn8AoKLMCP+fSpfWhfaN4f/75z4O&#10;B/Y+WnbhfwxoGxvqguyflTA2PhF+OZRb1mtsbKpX7Q9r4MDePaH7fG/ou56d6+k46a0rvRa+bqQA&#10;AACgugj+AYCKMxX+fz99eDgsEv5nPh8oy/A/tmUfT/9frPyH5RoYHMu/n5ZKtT+srQNde8K7Zy6G&#10;G58NzPV0e3oN7E2vhd1GCgAAAKqH4B8AqEj92cxQMeH/W6feD0/seShs3bKpbH7GWKUdK/7r64T/&#10;LN3wyFgYHh1f1muo9oe1FSeqdT70QDj+3pkwkpuzW8fB9Br4vXgtNFoAAABQHQT/AEDFmhH+PzK1&#10;zGs0NxZOnv5Z2YX/seV/XW2N0JUlGR+fCAPLbPGv2h/WR8tdm0Nb6z358H8OseV/a3odfNNIAQAA&#10;QHUQ/AMAFS2G/+ny/ZYkaU//2LXQvjH8f+ud7rB9691h5/33ls3POJobD40NtaG2RvhPcQaGxvKd&#10;I5ZDtT+snx2t94Sa9Nzffa53rqe70mvf2+k1sMdIAQAAQOUT/AMAVSFWPRYS/kenzpwPmzY0hz07&#10;7i+bn28kNx4a6oX/FC5OGBkaGVvWa8TbTGxs9p8UsJ66dreF7vO9oe96dq6n29Pr3+tGCQAAACqf&#10;b+kAgKoxFf7HZOTwYvu+f/ZSuNb/Wdjf+XDZ/HzCfwo1MRHC54Ojy36dTRvq863+gfV1oGtPOP7e&#10;h+Hm4NDsp9rT615vev3rNkoAAABQ2QT/AEBV6c9m3okhSPrwyGL7Xvr0Wn55Ys9DobGhPO5hnhub&#10;SP+udUH2z0IGhnLLbvEfby/R3Og/J6AUxGvU47vbw1/+wz/O9XRs+f96vPWNkQIAAIDK5Zs6AKDq&#10;xMrHQsP/T35xI7x/7uNwYO+jZRH+x0ru2MJd+M98VqLFf3xvbW6uz99bHCgNLXdtDls2Nod3P7w4&#10;+6kkXYbTa98JowQAAACVS/APAFSlqfD/zfTh0XRpXmjfzOcD4eTpn4XHOnaErVs2lfzPJvxnoffG&#10;SrT439BUl7+tBFBaHt35QOg+3xv6rmdnPxWr/r+n6h8AAAAql+AfAKha/dlMX0uSvBUKCP8Hhobz&#10;4f+etvvD9q13l/zPJvxnLjcHc2F8mS3+62prwqYN9QYTStSBrj3hL//+/wsjudzMzfEa15pe9940&#10;QgAAAFCZBP8AQFWbEf4fDpPtkOc1mhsLx9/7IB/877z/3pL/2YT/zDQ8MhaGR8eX/TpbNjaEWm8o&#10;KFnxtjRtrfek16szs5+KVf+vp9e9jFECAAD4/9m7F+Ao7zPf809fdBfQCK9oY6Abt4SIZa9EBo9w&#10;BdkylG3ZjoHxCYTj7HIpzkzs2vUlntTOUE6tc86E41OZnThOauvESWWwPTtJSLLjMZlkILODL2HG&#10;xotjyQEnBoQkDFjIi9SNkXVrSfs+b3eLVtPdakl97++n6qVvb0vNXy293f37P88fyD8E/wAAoOAF&#10;w/8XJRD+O6fb/+iJU8a/FrP1f7Yj/IcaG58wq/3nqqTYJiVFtPgHst1y53XG7/ywvN95PvImB1X/&#10;AAAAAADkJ4J/AAAAMcP/oSqHY78kGP4fP3NWevsvS1N9bdb/3zT8Hx4dM9dkp1K78OjP/5NBv3k6&#10;F1arRSpL7UwgAXJE/Y03yOFj78uVwaHwq6n6BwAAAAAgTxH8AwAABGn4b2zPVzkcbuNi43T7d17o&#10;Nav/mxtuMlsrZ7sR/zjhfwEaGPLL2NjEnL+O2eLfynMHyBV6XKpd6pSDb7VH3kTVPwAAAAAAeYjg&#10;HwAAIIIGIomG/95PBuRI++/Ntv8L51Vk/f9Nw38N/m02AtxCMDwyJsOj43L42O+M7bh8tu7GWX2d&#10;shKbFNtp8Q/kGuciR7SW/1T9AwAAAACQhwj+AQAAogiG/93G2c3T7TswNGyG/3WuJVK9cEHW/99G&#10;zfBfxG4jyM1n/rEJs9r/hwf+Vc5/3CePPHjPrL6OPk8qSu0MKJCjYrT8p+ofAAAAAIA8Q/APAAAQ&#10;Q7/P25Zo+D/qHzMrqjX4X7Fkcdb/30bHJmR8YoIq7jw1Pj4hnwyOynd++ivzufnY1vtm9XV0VYh5&#10;ZXbjlA4RQK6K0fKfqn8AAAAAAPIMwT8AAEAcwfBfqyK3GVvpdPsfPXFKevsvS1N9bdb/38bGJ8zq&#10;/+Iim5Dr5o+JCZErg3759v5fmZdnG/qryjI7nSGAPKAt/3v6fHL63MXwq6n6BwAAAAAgjxD8AwAA&#10;TKPf5+2pcjgOGWdbjc0x3f6dF3rNTddT10rLbKYh8fDomBnuWq2k//mgt/+K/O8/+KlUlJXOKfQv&#10;KbZJaTFvF4B8sXqlSw688VsZ8ftDV2nVf7dOcGN0AAAAAADIfXySBwAAkIBg+P+iBMJ/53T765rq&#10;7548Y4b/GsBmu5HRcbPqn+ru3NbbPyB/8X/+vSytXjSn0F+fB1rtDyB/6ES0RfMr5Uj7B+FXt+jE&#10;Nj3GMUIAAAAAAOQ2gn8AAIAE9fu8Q1UOx34JBP+N0+3v/WRADr/zOzP8XzivIuv/f/6xCXMrtltp&#10;/Z+DPuj+SJ7+wc/kgXVrZNtd62b9dbTzw7zyIp4DQB6qWeaUtlPd0nPJF7pKZ6a16sQ2PcYxQgAA&#10;AAAA5C6CfwAAgBnQYETXRK5yONySQPg/6h+TQ2+1SfXCBbJiyeKs//+NT0yYrf9tVou5ITdo6P+V&#10;5/7ODPzXr7ll1l9Hw34N/Vn2AchftcuccuA374RfpUvYrDKObfsZHQAAAAAAchfBPwAAwCwEw/9u&#10;4+zmRPY/euKU9PZflqb62pz4/434x2VsfEKKqP7PegffbJf/8rf/IHt2PGg8v1bO6Wtpe3+WewDy&#10;W9X8Sunp88npcxfDr15lHNMsxrHtNUYIAAAAAIDcRPAPAAAwS/0+b1uVw/G6BML/0un277zQK8fP&#10;fGiGs7rWcrYbH6f6P9u98Ms3ZP//c1Se3r1V6pYvmdPXqii1G89LQn+gEKxe6ZIDb/xWRvz+8Ktb&#10;jGNau3Fs+wMjBAAAAABA7iH4BwAAmIN+n7eryuE4ZJxtlUC75Lh6+33y7skzUrf8Blk4ryIn/o+h&#10;6n+7zSIWyv+zwpXBIfmbH/9K3vlDp3zzf90u1VUL5vT1NPAvK+GtAVAodPKZLkXTdrI78qZWPaYZ&#10;x7YeRgkAAAAAgNzCp3sAAABzpAFJlcPxogTCf+d0+3s/GZAj7b+XpdWLzC0XaPW/TgBQtILPLA39&#10;H//WS1JZXi5ffWiTVJSVzOnraeiv1f4ACkvjSpccfOs9829KGO1es9Y4pu03jm1DjBIAAAAAALmD&#10;4B8AACAJNCDRoEQCwX/jdPtrpaWG/yIWudmzPGf+n/6xwAQADf+ttP9PO12Te/feH0jLH90iuzdu&#10;mPOSEUV2q1SWEfoDhWpeWalxLPog8mo9jq0yjmv7GSEAAAAAAHIHwT8AAECSaPhvbK9UORyaiLck&#10;cp/jZ85K54Ve+WzdjXMOcdNlYkJkZHTcnARgs1qYAJAmB99sl6//8P+W3Q9skAea18z9jYDxc6ss&#10;KxJWbwAKV80ypxn8910eiLxplR7LjGPaa4wSAAAAAAC5geAfAAAgyTQoqXI4dOHkFgm0TY7r/Md9&#10;8u7JM1K3/AZZOK8iZ/6f4xMT5gQAPbVbLWIhQU4anVSh4xka0mdeOiC/+vd2eXr3VnOSyJzfBBg/&#10;r3nlhP4ARFzO6+TgW+3RbmrRY5lxTGtjlAAAAAAAyH4E/wAAACmgQUmVw3HIOLtNEgj/vZ8MmK3/&#10;l1YvMrdcMjY+IcPBCQBmBwDS5FnTiRQDQ35zLIuLrOba249882/l0+FR+caXH5LqqgVzfwNA6A8g&#10;jHORQ9pOdUvPJV+0mzX8P2Qc03oYKQAAAAAAshvBPwAAQIpoUFLlcDxvnG2VwJrJcY36x8zwX8Qi&#10;N3uW59z/NzQBgCUAZmbcGLfBkUDgP+IfNydOaAv+9lPd8sg398mtN9XKV7+0MSlLQRD6A4jm+kWO&#10;WFX/OnGt1TiWvajL2TBSAAAAAABkL4J/AACAFNKgpMrh2C+B4L8xkfscP3NWOi/0mi3dkxH2plto&#10;CYBQiG21Wgiao9Ax+nR4TAaNbWxsYvJ6Deb/4bW35f/40S/lsa33ywPNa5Ly/ew2K6E/gKimqfp3&#10;GNta43j2IiMFAAAAAED2IvgHAABIMQ3/je2VKodDE5XWRO5z/uM+effkGalbfoMsnFeRk//viQnt&#10;YjAuw6NjZjcAlgEIjMfQyJh8Gqzu10kS4cbH/fJfX/xHeecPXfKNhx8yfv5LkvJ9ddmAyjI7oT+A&#10;mOJU/Su3cQxzGMeyQ4wUAAAAAADZieAfAAAgTfp93reqHA5NVTT8L51uf+8nA2brfw3+VyxZnNP/&#10;99AyABp2a/asEwAsBZJCTwn7jTHQsYim66Ne2fPffyTORVXy1Yc2JW3Ch4b+FaV2fgEBxBVe9a/n&#10;rwxe09l/rXEM6zaOZW2MFgAAAAAA2YfgHwAAII36fd4/VDkcWjG5VgLt/+Ma9Y/J0ROnZGBw2Gz9&#10;n+vMLgBjgUkAGogrnQCQT50AQp0OhkanD/tDfnHkmHznp7+U/7n1Dtl217qkLfFQXmKTshJCfwCJ&#10;CVX9OxctkOXO66K1/t9sHMNeMY5lPYwWAAAAAADZheAfAAAgzTQwqXI49htnVwW3aZ08e8GcAKDh&#10;f0VZaV6MQ/gkAO0EoOH41W4AufX/8I+Nm/+PweExcxv1Tx/2K53Q8Tc/OiDHz5w1W/vf7FmelMek&#10;46dV/iXFvNwHkLhQ1f/7nedlz/ZNcqT9A+Pvsz9yt216DDOOZV5GDAAAAACA7MEngQAAABnQ7/MO&#10;Gdv+KodDI+6WRO6jrf8Pv/M7qXMtkeqFC/JqPDQ816B8JNgW3wzOJwLX62yAbOoIoI/T75+QYf/V&#10;oN+cuGA84ImJxL9O54Ve+drzP5a65Utkz44HkzahQ4dqXnmRFNmt/KIBmLF55aVy+NgJqTROt2xo&#10;Ms9H0D9WLcHwf4gRAwAAAAAgOxD8AwAAZFC/z/uarpksgfB/2uRXW/8fPnZcNA1PVnV4NjInAoxN&#10;mBMAtJJeJwP4jctaWT8+HpgNoP+mckKAfj8N+Scfw/CYfGpsoWUKZhr0h/vJv/ybfO/lQ/LIg/fI&#10;A81rkvfi3mqR+RXFYrVa+OUCMCva4v/gW+/J2YuX5M8fuk+uDA6bHQAi6FI1TuMY9gojBgAAAABA&#10;diD4BwAAyLB+n7etyuE4ZJxtNTZHIvfR1vDHz3woTfUrk7YefLYbnwgE8RrIj4xenRAwPKodAgLX&#10;hSYGBCYJJL4NDo8HvuZIINzXrzsSXIIgNAFgtiF/uN5+nzzz0svm6Tf/l+2yYkl10sZH2/pXltlz&#10;apkEANlpXlmpHHyrXZobV8m9tzWYLf/7Lg9E7taoXWt0AhsjBgAAAABA5hH8AwAAZIF+n7enyuF4&#10;0Ti71tjcidxHw+NDR9/Ny9b/M6WTAsInBsx0C90/GeF+LEdPnJK/+fsDsn7NLWalf7ImbGjQr4F/&#10;aTEv7QEkR80yp/z88Nvm+aZ6j9TfuNRs+T/i90fuqi3/u3UCG6MGAAAAAEBm8ekgAABAltC1ko3t&#10;Ra2glEDr/2kVSuv/XDYwOCzfe/nXcqT99/LVL22Spvra5L2Yt1pkXnmR2G1WBhpAUgWOLydky/om&#10;qZpfKYuMTSv/o9Dw/5BOYGPUAAAAAADIHIJ/AACALKNtk6scjnYJtP4vTeQ+odb/Gv5XlJUyiFmi&#10;80KvfO35H5s/l69+aaMsnFeRtK9dVmIzftba2p/e/gCSr2bZYvn+Px422/1r8K9dAHr6fHL63MXI&#10;XfWgs804bj2vE9gYOQAAAAAAMoPgHwAAIAv1+7x/0ApKCbT+dyZyH239f/id38nS6kXmhsz6yb/8&#10;m/zdP78uj33xPrO9f9JewAer/IvtVPkDSB1djkSD/rM9l8x2/2r1Spe8faJD+i4PRO6u4X+rcdza&#10;T/gPAAAAAEBmEPwDAABkKW2brCGKcXZVcJuWtmbWlvK9/Zfl5huXJ20deSROJ2Bolb9W92tr/2RO&#10;wghV+Vup8geQBtcvcsgLv3zDbPev9JhSf+NScwmAEb8/cnedpOY0jl2vMHIAAAAAAKQfwT8AAEAW&#10;08pJY9tf5XD4JND6PyHaYl4nAKy4oVqqFy5gINPkF0eOmVX+uzdukNa1q5M28cJus0pluZ0qfwBp&#10;pS3+V690m6fh1y0ytiPtH0S7S6NxvLLokjWMHgAAAAAA6UXwDwAAkAP6fd63qhyO142zmyXQUnla&#10;A0PDcvjYcRkYHJa65TdQ/Z9COsb/5W9/ZnZc+OpDyavy18L+ilK7lJfaqPIHkBHhoX9IzTKnuQzA&#10;6XMXo92lxThedRvHrTZGDwAAAACA9OHTQwAAgBzicbkdxsmrxtY4k/tp1b+uNa/t/5FcR0+ckh8e&#10;+Fezyr+pvjZpX7ek2CZlxkbeDyAbXRkckse/9VKs8N9rbHd2dHcR/gMAAAAAkCZ8jAgAAJCDPC73&#10;s8bJEzO93wPr1si2u9ZJRVkJgzhHWuX/nZ/+0jz/2Nb7kzam2ta/Qiv8rbxUB5Ddei55ZffeH5iT&#10;AKLQ8H91R3dXFyMFAAAAAEDq0eofAAAgB/X7vIe0lbJxtkUSbP2vTp69IEfafy8rbqg2uwBgdrTK&#10;X0P/B5pvNSdSJGMZBZvVIpVlRVJWolX+hP4Asl9leam4nNfJ4WMnot2sxyZt+7/fOGYNMVoAAAAA&#10;AKQWwT8AAECO0vWTqxyOQ8bZVmNzJHq/gaFhOXzsuFmxXrf8hqSE1oVCx+x7L/9avJ8MmFX+K5ZU&#10;z/lramV/eYldykvtVPkDyDnLndfJFeNv4/ud56Pd7DS2Vcbxaj8jBQAAAABAahH8AwAA5LB+n7en&#10;yuF40Ti71tjcM7kv1f8zc/zMWTP0f6B5jbSuXT3nCROhwL+i1C42G4E/gNzVVO+RtlPd0nPJF+3m&#10;VcZxym0cr15hpAAAAAAASB2CfwAAgBynLZSN7cUqh0Or/tfO5L5U/ycwRsbY/N0/vy7ne/vkkQfv&#10;kaXVi+b09Qj8AeSj5sY6OfDGb2XE7492c6MuT6OdahgpAAAAAABSg+AfAAAgT/T7vIc0WDHOtkhg&#10;beWEUf0fXajKv/W2xjlX+dttVqkos0t5iY3AH0De0b+PTfU1cuA378TaZbNxjGo3jlV/YLQAAAAA&#10;AEg+gn8AAIA8otWUVQ7HIeNsq7E5ZnJfqv/DxiKJVf7FRYHAv7TYZlb7A0C+qppfKdcvcsiR9g9i&#10;7dKqxyhdpobRAgAAAAAgufjkEQAAIA95XG4N/V+WQPX/jK1YUi2Pbb3fPC00WuX/i98ck213rZv1&#10;/18D/tIiqxQX2cTCK24ABeaZlw7IwTfbY93s1cNMR3eXl5ECAAAAACB5qPgHAADIQ/0+75CxvVjl&#10;cOgEgLUzvb/3kwGz9b9W/dctX1IQYxaq8vd+8qlZ5b9wXsWsvk5ZiU0qy+xma39CfwCFqLmhzqz6&#10;77s8EO1mXYpGK//367GK0QIAAAAAIDkI/gEAAPJYv897SNdUlkDr/9KZ3HfUPybvftApnRd65bN1&#10;N+Z163+t8tfQ/4HmW6W58TOz/jpa6V9RaifwB1DwNtxaLwfe+K2M+P3RbnYa2yrjGLWfkQIAAAAA&#10;IDkI/gEAAPJcv8/7B62slEDbf+dM73/+4z559+QZqVt+w6yr4LNVsqr8Q8pLtNKf1B8AdLJYU32N&#10;HPjNO7F2WWUcm9zGMeoVRgsAAAAAgLkj+AcAACgA/T6vNxj+a9X/rFv/L61eZG754tDRNlm/5hZp&#10;qq+d89fS1v7lpby8BoCQqvmVcv0ih9n2P4ZG49jUbRyj2hgtAAAAAADmhk8mAQAACoSupTzX1v8a&#10;/leUlUrd8iV5MSb6/9D/TzJUlNnNVv8AgKtqljmlp88np89djLXLZsJ/AAAAAADmjuAfAACgwIS1&#10;/m80NvdM7//uB53S2385KVXy+UKr/ctKeGkNANE0N9SZVf99lwdi7dJiHJcOGcenHkYLAAAAAIDZ&#10;4dNJAACAAqSt/43txSqHwyeB6v8Z6bzQa4b/N9+43FzHudBVltvFaqHaHwBi2XBrvRw+9r5cGRyK&#10;drO2Xtmmk9L0+MRoAQAAAAAwcwT/AAAABazf532ryuF4xTi71ticM7mvhv/vnjwjzQ03FXT4X1xk&#10;lZIiXlYDQPy/lXZZvdIth4+dkBG/P9ouGv63BMP/IUYMAAAAAICZ4RNKAACAAqetlY3t+WD1v04A&#10;SHjRe+8nAwUf/leW2cVCtT8ATKtqfqUsMjZt+x+DTkBr1WMSowUAAAAAwMwQ/AMAAMAUrP7fb5x1&#10;G9uqRO+n4f/5jy9Jc+NnCm7MqPYHgJmpWeY0J0u1neyOtYvTOBa5jWPSK4wWAAAAAACJ41NKAAAA&#10;TNK1lY1tf5XD8boEJgC4E7nf+Y/7pLf/sjTV1xbUeFHtDwAz17jSJT19Pjl97mLMXYzjkMM4Hh1i&#10;tAAAAAAASAzBPwAAAK7R7/N2GduLVQ6HlmQ2Gptjuvt0Xug1/rVIddUCqSgrzfsxotofAGZv9UqX&#10;vH2iQ/ouD8TaZa0eg4xjURujBQAAAADA9ChPAgAAwLQ8LvdO42SHsbVMt29FWYl848sPyYol1Xk9&#10;JgsqisRq5eU0AMzWlcEh+eJT3zVP4/iTju6uf2S0AAAAAACIjxIlAAAATEsrLoMdAF4PXuU2tqhl&#10;/aP+MXn3g055oHlN3o4H1f4AkIy/pXZpqq+Rw8dOyIjfH2u3VuPYc8g4BvUwYgAAAAAAxGZlCAAA&#10;AJCoju6u14wTDf+98fbr7ffl9TiUFRP6A0Ay1CxdLHt2bIy3iy4186rH5XYzWgAAAAAAxEbwDwAA&#10;gIR4XO4WY3vXOLtPAhX/Bclus9LiHwCSaF1DnTy65e54u2j4/7JxDHIwWgAAAAAAREfwDwAAgLiC&#10;gf+rxlndGhO5zwPr8rfNf1kJ1f4AkGxfWN8krbc1xNtFjz+vEv4DAAAAABAdn1oCAAAgKg38qxwO&#10;re7/usygwl9D/90bN+Tni2erheAfAFKkuaFO2k51S8+lmMvFOHXr93lfYbQAAAAAAJiKTy0BAAAw&#10;xWwD/5BRv1+aG26S4iJ73o1NeYldbDba/ANAqjQ31snbJzqk7/JArF0ajWOUm/AfAAAAAICpCP4B&#10;AABgmm3g37jSJc99ZbtZoXn24iXxfjIg3isD0lRfm1fjY7VapKLUzhMFAFJIJ4011Xvk4JvvyYjf&#10;H/PQYxyvfP0+71uMGAAAAAAAAQT/AAAABc7jcu+scjielRkG/s5FDtmzY6N8efMGqSwvlfoVN8jP&#10;D79t3tZ5oVdWLFksS6sX5c04lRbbxG6z8oQBgBTTY0pTfY0cPnYiXvjfahy7uvt93jZGDAAAAAAA&#10;gn8AAICCFQz8XzbO7pQZBP6VZaXypdbPyd6Ht8py53VXry8vFYvFIm0nu83L7548I61rV+dNy//K&#10;siLj/8fzBgDSoWp+pSwytiPtH8TbbbNxHHu93+ftYsQAAAAAAIWO4B8AAKCAeFxuR5XD8ZfBwH+b&#10;sTlmcv8vrG+SvY9slT++yRP19ppli+XAG781KzRH/WNy/uNL0tz4mZwft+Iiq7kBANKnZplTrl/k&#10;SCT8P9Tv8/YwYgAAAACAQkbwDwAAUAA8Lrc72M7/J8bWYmylM7l/620NZoX/hjX1cSv49TYN/ENV&#10;/+c/7suLlv/lpXaxWin3B4B00/C/p88np89djLWLHs+2Gce4/f0+r5cRAwAAAAAUKoJ/AACAPOZx&#10;ubUS8r8bZ79tbI0zvX/jSpfs2b5JtqxvMlv5JyK86l+dPHtB1q+5JWdb/mvgX17Cy2YAyJTmhrpE&#10;wv+WYPg/xIgBAAAAAAoRn2ACAADkmWA7/4eN7cfGxYeNzT3TrxEK/Hd9/g5xLprRagDXVP0PDA2b&#10;193sWZ6T41lWbBO7jTb/AJBJq43j0tsnOqTv8kCsXZzG1kr4DwAAAAAoVAT/AAAAecLjcmu149MS&#10;aOffamyOmX6NuQT+4SKr/js/uijNjZ+RirLSnBvXirIisdDlHwAySieQbbi1PpHw39nv877CiAEA&#10;AAAACg3BPwAAQA6LqO5/QmbRzl8lK/APiaz61/Na+d9UX5tT41tcZDU3AEA2/E22S/2NS+XwsROT&#10;E8uiHdKMY6Kb8B8AAAAAUGioXQIAAMhBWt1vnOwwtp1z+Toa+O+6/w7zNNmuDA7J/U/+9ZTrvr/n&#10;YaleuCBnxrmyzC5FdoJ/AMgmp89dlMe/9ZJ5nInjP3d0d32d0QIAAAAAFAoq/gEAAHKEx+V2Vzkc&#10;TxjbPplDdb9KdoV/NFqZ2dPnMwOakFyq+tf2/hWldp54AJBlquZXist5nVn5H4cuf9Pd7/O2MWIA&#10;AAAAgEJAxT8AAEAW01b+xslmCVT3t8z167Xe1iD3rm1ISYV/NBr67977/SnX5UrVf0mxTcpLmCcL&#10;ANnq4Jvt8sxLB6bbbVdHd9cLjBYAAAAAIN/xSSYAAEAW8rjcm6scjr8wzv5EAsG/e7Zfq7KsVNbf&#10;Wi97H94q997WkLIK/2i0KrPtVLf0XPJNXpcrVf9a7W+1ME8WALJVzTKnWIy/020nu+PtppX/h/p9&#10;3h5GDAAAAACQzwj+AQAAsoTH5W6scjieMbYXjIs7ZQ6t/JUG/Fs2NMnT/+lB2bCmXirLSzPy/9Lo&#10;/Ej7B5OXOy/0yvo1t0hFWWnW/iysVouUUe0PAFlPO9hELisTQQ822wj/AQAAAAD5jhImAACADNKw&#10;XwJt/OdU1R+uZuli2bK+yWzrny3uf/Kv5crg0OTlbXetM7bPZe3PhTb/AJBbtOW/tv6Pw2tsKzq6&#10;u7yMFgAAAAAgHxH8AwAApFkqwn6lQf+9axvM6sdsExnIVJSVyN//5yey9mc0v6JIbFZeKgNArtDJ&#10;ZY9/66V4lf+qzdjuJPwHAAAAAOQjPs0EAABIg1SF/drO/97bGqR17f9ons9WGsTs3vv9Kdc9tvU+&#10;s+V/1r1ANl4hOyqLedICQI4h/AcAAAAAFDI7QwAAAJAaHpdbQ/47JMlhv1rXUGcG/nqaC3T5AZ2Y&#10;0HPpas5y+J3jWRn8F9mtPHkBIAdVlpXKc09uly8+9d0py8tE0Il4+4ztTxgxAAAAAEA+oeIfAAAg&#10;STwut5bctxjbJgmE/Uktwc+V6v5YvvuzX8vPDx+dct339zws1QsXZNXjrCyzE/4DQA7Tin+t/I8T&#10;/qsXOrq7djFaAAAAAIB8QfAPAAAwBx6X2y2BkD9U2Z90uVbdH4tW+3/xa9+dct3ujRvkgXVrsupx&#10;LpxHm38AyHUJhv/f7uju+gqjBQAAAADIBwT/AAAAM+RxubVN8A4JVPc3puJ7aGt8s7rf2LR1cb7Y&#10;vff7U9ZeXrGkWp59InsKLrXSXyv+AQC57+Cb7fLMSwem221XR3fXC4wWAAAAACDX8akmAADANIIt&#10;/MOr+lPSZ18Dfg36NfDX4D8fNa50Twn+Oy/0Sm+/L2va/RfZmBcLAPlCj6lqmvB/n3GcF8J/AAAA&#10;AECuI/gHAACIIljVryH/JklRVb/SsH9dY500N9TlfCv/ROikhp8fPjrluqMnTmVNu3+73cqTHwDy&#10;yAzC/66O7q7XGDEAAAAAQK4i+AcAAJD0VfWHaMhvhv2NdXnVyn862snAucghPZe8k9cdPva7rAj+&#10;LRYRm5WKfwDINxr+v3uq22z9H8fLxmuBOzu6u9oYMQAAAABALiL4BwAABcvjcrdIoKJfTxtT/f0K&#10;NeyP1LjSJQffvBr8Z0u7f7uNan8AyFd7tm80T+OE/zrh71XCfwAAAABAriL4BwAABSPYvr9Frlb1&#10;pxxh/7V0PCKDl+MdZ2X9mlsy+riKbFT7A0A+SzD818r/1R3dXV5GDAAAAACQSwj+AQBA3vK43G65&#10;GvTrqTsd35ewPz6t+I909MSpjAf/djsV/wCQ7x7dcrec/rBHTp+7GGsXfa0Qqvwn/AcAAAAA5AyC&#10;fwAAkDc8LrdW6rXI1aC/MR3fV8N9DflX17oI+xMcr5qli6eELsfPnM3oY7JYRGxWKv4BoBCOQc89&#10;uV0e/9ZL8cJ/ff1A+A8AAAAAyCkE/wAAIKd5XO4WmRr2p4VzkcOs7F+90mWeYmaaG1dNCVwGBoel&#10;80KvrFhSnZHHY7NS7Q8AhWIG4f8+Y/sTRgwAAAAAkAsI/gEAQE7xuNz6QXyLBIL+zen83lqlroG1&#10;Bv16HrPXWHttu3+t+s9U8F9kp9ofAAqJhv97H94qu/f+QK4MDsXabbPxumNfR3fXLkYMAAAAAJDt&#10;+IQTAABkNY/L7ZZA0L8peOpI1/emhX9q3fHIX0253FRfK3t2PJiRx1JZZpciO1X/AFBotOJfK//j&#10;hP/qBcJ/AAAAAEC2o+IfAABkFY/LrcG+VvKHWve70/n9qepPn8aVLmk72T15WSv+M8VmZT4sABQi&#10;PdaH2v7HCf93Gq9PXu/o7nqBEQMAAAAAZCuCfwAAkFHBoL9Frgb9jen8/s5FDjOApqo//WqWOqcE&#10;/wODw9Lb75PqhQvS+jgsFhErwT8AFPDxaLHZ9v/xZ1+Kt9s+4zWLEP4DAAAAALIVwT8AAEg7j8vd&#10;IlPD/rTRYN8M+o1Nq/o1+Edm6M/g54ePTrmu80Jv2oN/m5UW/wBQ6PS1wZ7tG+WZlw7E243wHwAA&#10;AACQtQj+AQBAynlcbq3ib5GrQX9a03b9ML+5oc44ddO+P4tE+1lo8N9UX5vWx1Fkp9ofACDSeluD&#10;eTpN+P+s8bqmraO7q40RAwAAAABkE4J/AACQdMH2/ZvlatDvTuf3D1T0u6Wx1mWeR3bSbgvagSF8&#10;TeXjZ84a/34urY/DaiH4BwAEJBD+62ucV43XOncS/gMAAAAAsgnBPwAASIpg+/5NEgj6G9P1fTU4&#10;rlm2mKA/R+nPru1k9+TlzgsX0/4YrFaCfwDAVRr+nzp38ZrlaMIQ/gMAAAAAsg7BPwAAmBWPy+2W&#10;q1X9m9P1fTXoD1T0u2jdnwd0wkZ48D8wOGxuFWUlaXsMNoJ/AECER7fcbXakOfhme6xdNPzfFwz/&#10;vYwYAAAAACDTCP4BAEDCPC53eNDvTsf31GC/ZplTVger+bU9PPJHtIkbnR9dlJtvXJ62x0CnfwBA&#10;NHu2bzRP44T/2uHoVcJ/AAAAAEA2IPgHAAAxpbuqP7Jtv57X65C/ogb/F3rTFvzbbVZ+CACAmAj/&#10;AQAAAAC5guAfAABM4XG5W4yTTZKGqv7wan49pW1/4YnWwaG3z8fAAACyhrb9P/1hj5w+dzHWLhr+&#10;P2tsuxgtAAAAAECmEPwDAFDgPC63Jq8a8mvY3yKBNWuTTgNeDfZrlznNan5t2w8ofS60neyevNz5&#10;UW/avneRnT7/AID4tPvQc09ul8e/9VK88H+n8ZpKOrq7CP8BAAAAABlB8A8AQAEKa+EfCvuTKrxl&#10;v4b9GuzSsh+xBKr+rwb/VPwDALIN4T8AAAAAINsR/AMAUCA8Lre2oQ2F/Y3J+rqRIb9u0dq3A7Fc&#10;H/F86e1PX/Bvs1LxDwBI/DVPguF/e0d317cZMQAAAABAOhH8AwCQx4Jh/w4JBP7uuX49Qn6kgi79&#10;EKnzQq+sWFKd8u9tsRD8AwBm9lpoz45NZvh/ZXAo1m7PGq/BvB3dXS8wYgAAAACAdCH4BwAgzyQr&#10;7NdAX4P92mVOM5jVwJ92/UiFyvJrn1cDQ0MMDAAgK+nro1Dlf5zwf1+w7f8LjBgAAAAAIB0ocQIA&#10;IA/MNew3q/eXOaXWrOJ3EvIj7e545K+mXN69cYM8sG5Nyr+vo7JYKPoHAMyGtvufJvxXqzu6u9oY&#10;LQAAAABAqlHxDwBAjppN2B9q1a/hfm0w7NfQH8g07TDRc8k7eXlgcDgt35fQHwAwWwlW/r9qvGa7&#10;k/AfAAAAAJBqBP8AAOQQj8vtlkDQr4F/Y7x99cNoDVNDrfqdixaYl4FspM/P8OC/t9/HoAAAsp6+&#10;3tqzY6M89b2fxtpFX3wR/gMAAAAAUo7gHwCALOdxufUD41DY3xJ5e2QVv4b7jStdDBxySmBSSvfk&#10;ZYJ/AECuWNdQJ3u2b5RnXjoQaxc9yL1svKbTtv9eRgwAAAAAkAoE/wAApInH5W4Ju6gfADcmcDdN&#10;8HeGX6EB6b23NZhV/Br4a/AP5LrrM9CNgjb/AIBkaTVem6k44b9brlb+E/4DAAAAAJKO4B8AgCQI&#10;tuDXTcN8TTDvCN4Uupw02g593z+9bp7XSQDaIl2r/eeVl9LSHzlLWyWHO95xNuXf02a1MvAAgKRJ&#10;IPzX14WE/wAAAACAlCD4BwBgBoJt9/VD2xYJVOO7JUr7/VhCQX206yMrnj/5dEhOn+uJ+nXaTgZa&#10;ouskAN1Cl8Npu//VK91moKrn6QyAbMbzEwCQDzT87+nzTU7SjEJfR75sbHcyWgAAAACAZCL4BwAg&#10;Do/LHQr5G4Kn7mj7hQL9UIDvrLpadZ/qdvynz12UK58OyZXBIfO8evdkl3ka/qFzYAKAW1avdJlr&#10;0QLZJNqEmIHBYakoK2FwAAA5Zef9t8tHl7xy8M32WLu0GK8x93V0d+1itAAAAAAAycLKpgAAhAm2&#10;7N8sgVb9LRLRpl/DfA3Qa5c5zdPQ5WxmTgj48KLZPeCjSz7z9LmvbOeHjaxzxyN/NeXyNx7+j3Lz&#10;jctT9v3sNqvMK2ceLAAgNbTlf5zwX71A+A8AAAAASBY+6QQAFDyPy61B/yaJqOjXKn1tka8hf2Ot&#10;K+WV+6kS+n/oBmT7c1UnqgAAkA/2bN9onsYJ/3car0O7O7q7vs5oAQAAAADmiuAfAFBwPC63VvGH&#10;h/1mVX8oIF9thuTurK/kT4WeS15j8zFJABmhk2vaTnYzEACAvKHhvy7JdKT9g1i7PG28Nu3q6O56&#10;gdECAAAAAMwFwT8AoGCEVfbvDF2n4X5z4ypzzftCDPrDaaX17r0/ME91CQP9oJoJAMik4x0fprTV&#10;PwAA6bBnx0Z5/FsvyelzF2Ptss94nSqE/wAAAACAuSD4BwDkNY/L3Wic7JBA2G9W9mvIr1X9eqoB&#10;NwJOf3hxss26Vv4//uxL8oX1TbLr87fn5BIHyD01S51prfifmJhg0AEAKaevo557cnsi4b9W/r/G&#10;iAEAAAAAZoPgHwAQlcflbgme1WS8MYG73DGHb9dmbL6wy6+Fnfd2dHe1zeLx7zROHg89dq3mv/e2&#10;BsL+OBrNJQ5cU4LXnx8+aram3fvw1oLviIDUm1ee3gkmY+ME/wCA9Egw/H/ZeA1752xe+wIAAAAA&#10;YGEIAKCwBCvgQ8l3S/BU+7m7I65LCf3QU9fxnk6cqt/XwneTqxMGvMHL+vg18Hfo92q9rcEM/Amt&#10;E6dB/zMvHpis/g/Z9fk7ZOf9tzNASBmdaPLdn/168vID69bI7o0bUvo9F84rZuABAGkTWlpJuyvF&#10;oDcQ/gMAAAAAZozgHwDyTLBSP1Slv0CuVuu3JOPrR675rtXz14dV0FeWlZjtuuPdJ9n0g9N9v3xD&#10;Dr7Zbl7WkH/L+iYz9Mfs6IfST33vp9dMwNCfpVb/0/ofqaDPN11iIuRmz3L5xpf/Y0q/J8E/ACDd&#10;tOJfK/8jJ1mG0fB/RUd3l5fRAgAAAAAkiuAfAHKUx+XWtL1FAsG+ttl3y9Wq/VnREN+5aIEZ3GvL&#10;7cbaQGCf6uB+Ll745Ruy759eN89rG38N/LP58eaayArs0POE1v9IBYJ/AEChSCD814r/Own/AQAA&#10;AACJIvgHgBzgcbndEgj4dWsInrpn+nVCbfb1tHaZc7I6v7K8NGdDXA3+P7rklV33324G0kg+/WBa&#10;q//DW9Lqc2jPjo3mZAsgmc+13Xu/P3k5HcH/gooisVp5SQwAyMxxj/AfAAAAAJAsfMoJAFnG43KH&#10;Qv1QJb+ezijR1hC/ZpnTbMGv5zWkpQoecxGr9f+e7RtZUgFJdccjfzV5Ph3B/7zyIrHbeEkMAMiM&#10;yElvUbzW0d11JyMFAAAAAJgOn3ICQIZ5XO4W42STBAL+lpneX6vcNdRfXesyw37aryOVnnnpgBx8&#10;s33KdRr86wQAIBnCg3/1j9/8i5R+P4J/AECm6WsrfY0Vxwsd3V27GCkAAAAAQDx2hgAA0ivYtr9F&#10;AmG/ns6oml9Dfm3Pv9o8XUx7e6SVBvy1xvPuuz/79eR1oYkAhP9IBu1QEqflcdKNjY2L3WZj4AEA&#10;GRPqnhQn/N9pvIcQwn8AAAAAQDwE/wCQBsH2/TskEPQ3Jno/Z7BV/+pg2E+7fmSDL6xvMsPZ8A+n&#10;Cf+RLDXLFl+zpEQqTTDkAIAskGD4393R3fV1RgsAAAAAEA3BPwCkgMfl1jL8zcZ2R/A0obJ8Dfkb&#10;V7qp5k+SI+0fmAE1EyaSL9qH04T/yEVj40T/AIDseX3V0+eTff/0eqxdnjbeZ3R1dHe9wGgBAAAA&#10;ACIR/ANAkgSr+lskUNmfUFW/htLrGutkda3LPNXLSB790PT0uYtmhfquz9/O+CYZ4T/SYWBwWCrK&#10;SlL29cfHGWMAQPbYef/t8tEl7+RrqmgvcYNt/19gtAAAAAAA4VjQFADmwONyb65yOP7C2L5tXPxL&#10;Y2s1Nme8+2gVvwamX7rnc7Jnx0ZpbqiTmmVOKS5iLlayNdV7zOD/8LETxva+1C510kUhyfS5e70x&#10;ptpdIUTHXKvV9LkNzNRF47kT3ur/s6tWSPXCBan7hhaR0mJeEgMAsoe+htLXUvqaKgZ9D/JKv8/b&#10;w2gBAAAAAEL4lBMAZsjjcrurHI4njG2fcfFhCVT3x02TtW3/ptvXyKNb7pEvb15vBtLLndcxmClW&#10;WV4q997WIPOM07dPdMiB37wjFouF1v9JFiv8Z6wxG22nuqcE/+vX3JLS4H9iQqSshJfEAIDskkD4&#10;v814P3KI8B8AAAAAEEJ5KQAkyONy75RAG/+WRPZf11Anq1e6zFOqzDNLW/3rz+Gp7/3UbP//m7Y/&#10;yN6Ht/JzSaJobf91rJ1VCyZvA7LV2PiE2KwWBgIAkFV06aTTH/bECv/1heyrxnuUOzu6u9oYLQAA&#10;AAAA5U0AEEewuv9pY/uJcXGbsblj7avrx6+/tV62rG8yW/hrpflNK5aaVefIPP05bLr9j+TK4LBZ&#10;mX7wzfek3vj5EP4nj1b+a5V/eLW2jvXqlW7GGQk7fa5H3n6/Y/Jyqiv+VZHdSvAPAMhKG4z3F9q5&#10;qu/yQLSb9Y3GWuO9yv5+n3eI0QIAAACAwkbwDwARPC63o8rh0NaZzxoXv21sayXwodo1QmH/rs/f&#10;YYb92pJTw8/iIhqqZCtdZkHb0muwqK3/dRkAnaCB5NDW/pFtaTX8b6qvkar5lQwQpjUyOiYH32qf&#10;vJyO4N9ms4jdZmXwAQBZR99XTBP+O42tlfAfAAAAAEDwDwBBHpe7scrheMY4+z2Zprq/Zuli+fLm&#10;DfLnX7pPNqypl+XO6xjAHKKTMzSI1vD/8LETZlCtkzaQHLrERfiH0yN+v7zfec780JpJMZhOzyXf&#10;lOC/eqFDbvYsT+n31E4VxUUE/wCA7BQK/w+88VvzdVUUhP8AAAAAAIJ/AIUtrLp/n3Hx68bWKDGq&#10;+5WuVb5nxyazwp/K/tym1ee6HIMG1DoBQKvSCaaTI9qH0zoJ4GzPJXOiDBBPZPCvoX+qg/+JiQkp&#10;LeZlMQAgu19f6cRVnbQaJ/x39vu8rzBaAAAAAFCY+IQTQEHyuNzuYCv/UHW/M9a+ujb5rs/fLk//&#10;pwfN0JJ25fkjFFC/33ne3HQSAOF/8sa2fsXSKQHu2YuXWFoB06o0niM/OvTvk5fTEfyrIrtVrFYL&#10;PwAAQNbS9yHThP/awcxN+A8AAAAAhYngH0BBCQv8X5AEqvsf3XKPsd1tBpWEwflJf65a+a/t/rXy&#10;X8P/+huXMsEjCXTSjLZQbzvZPXmdjnFz4yrGF3F/J1/45RuTl9MV/NusFrHbaPcPAMhu+hoqcnJl&#10;BA3/Lf0+72uMFgAAAAAUFoJ/AAUhSuAfVWR1v15GYWhuqJsM/7WKSqupCKfnrnGlS9pOdZvt20N0&#10;jHWyBZNpEEsmgv+JCZES2v0DAHKAvke53th0qaoYWoz3Pt39Pm8bowUAAAAAhYNPNwHktUQDf6r7&#10;oULhv7b9J/xPntUrXXLwzfcmW9JeGRySkdExY3w9DA6iCg/+K8pKpLnxMyn/nhr8lxbbxEK3fwBA&#10;DqhZ5pwu/N9M+A8AAAAAhYXgH0BeSiTwrywrlS+1fk72PryV6n5MIvxPPl2z3eW8zhzPEB3f2mVO&#10;WW5cD0TSEKPv8oB5fqHx+7d+zS3peWFstYjNRvIPAMgNGv5HLqsUQcP/V/p93h5GCwAAAADyH8E/&#10;gLwyk8Bf2/n/8U0eqvtxDQ3/tT392YuX5P3Oc7Lh1nqeJ3OkAf/pcxfNMQ15+0SHbLr9jxhbXOPw&#10;Oycml4eorlqQtuBfq/2L7VZ+AACAnKHLKumkVX2dFcM24/3RIcJ/AAAAAMh/BP8A8gKBP5KtubHO&#10;DKb1Q1Q9JfyfO23tf+CN3062/NdTWv4jmoNvtWck+J+QQLt/AABy6nVrsGNVjPC/VALh//5+n9fL&#10;aAEAAABA/qKkCUBO08Df2PYZZzuNbWes/Vpva5AfPvWnsvP+280JAMB09Hny3JPbzSUg9EPUx7/1&#10;EoOShDF9dMvdU677+eGj8drTAjIwOJS27zU+PiFj4xMMOgAg5+zZvlFqli6OdbOuafay8b6Jtc0A&#10;AAAAII9R0gQgJyVS4a808N/78Fa51zjVdcaBmdAK/9Ur3eba9FpFpZtWVGH2dC1aXUYhVM2t9PKW&#10;9U0MDiZdNH7XQhNCvJ8MyLa71qXvxbHVInYbc2MBALlHO1Rpp6q+ywPRbnbq26Ng5f8QowUAAAAA&#10;+YfgH0BO0SqVKofjGePsT4TAH2lQNb9SXM7rzPBfK//nGc+nm1YsZWDmoHaZUw785p3Jy1cGh8Ri&#10;sZhr1AJKJ4OEd4JIZ/A/IRYpKSL4BwDkHp20mkD4v6rf593PaAEAAABA/iH4B5AzPC73TuPkn42t&#10;JdY+BP5IheXO68xgWoPIt9/vMINrvQ6zo5MprgwOy/ud5yevO/3hRdmwpp7fW5gyGfyPT0xIabHN&#10;+J3n5wAAyD0a/tffuNSctDri90fbZVWVw+Hu93lfYbQAAAAAIL8Q/APIesG2/i8bZ58wtqipIIE/&#10;Uk2r0UMt6rWKipB6bupvvEEOvPHbyQ+k9VQnA6xe6ZFiqq0L3ulzPeYkm5AH1t1qBhnpYrdZzJb/&#10;AADkIp1k2VRfEy/8bzTeXzn6fd5DjBYAAAAA5A+CfwBZK9jW/y+Nsxr6u6Pto2Hs3oe/KJua/4gQ&#10;FinX3Fgnh4+9L32Xr5jVyNpKNZ1hZD7RcRv1j02p6talFJrqa2V+ZYUU2Qn/C9nI6JgcfKt98vJn&#10;V62Q6oUL0vcALMZzlOcgACCHafhfv2LplONphLXGe63ufp+3jdECAAAAgPxA8A8gK3lc7hYJtPXf&#10;HO32yrJS+fOH7pNHt9xjfqgFpIOG1bVLneYHqLpuqoaTTfUeBmaWdOLOwbfekyuDQ5PXnevtkztW&#10;15vBv5WK64KlnTXCg4r1a25Ja/AfavcPAEAucy5yyPXGdqT9g1i7bCb8BwAAAID8wSeaALJKsK3/&#10;PuPsfzM2R7R9vrC+SfY+slVuWrGUAUPa6QeoFovFrFTXNeprlzllufM6BmaW5pWVTvkwurffJzd7&#10;lkvV/PkErwUs08G/0iUnrBYmnwAAcluN8Vp1XnnplCV0Imj4/0q/z9vDaAEAAABAbqOHKYCs4XG5&#10;nzBO3pUYVf41SxfLc1/ZLo9uudus+AcyZef9t5vPR/XMiwemVKxjZlpvazAnU4T7yb/8m4yPT8jQ&#10;yBgDVKBqli2ecrnzQm/aH8Oof5wfBAAgL+jE6XvWNsTb5VXjvVgjIwUAAAAAuY3gH0DGaVt/Y9PA&#10;/1mJUuWvIf+uz98hP3zqz8zW4EA22LNjk3mqob+G/5i9XfffPuXy8Y6zcvzMWTP41wkAKDyRk7sG&#10;BofT/hhGRgn+AQB59Np1+0bZcOstsW7W92Aa/jsYKQAAAADIXQT/ADJGP1gyNg37XzW2qBUmGvT/&#10;8Kk/NSusgWyiFf86IUVpq/o4a6diGrGq/icmRAap+keGjI1PMPEEAJA3dPWa/+1/ekBWLKmOtQvh&#10;PwAAAADkOIJ/ABmhVf4SaOv/RLTbtdpTq1K0tX9kIAhkC1r+J0+sqn+tuiZ8LUzhf/s7L1zMyGPw&#10;j/HcAwDkj9Jim/zXRx6KF/7rZOxXGSkAAAAAyE0E/wDSzuNyf10CHyi5o92u1b/79z5qngLZLrzl&#10;/3d/9msGZJaiVf3/4jfHzFOq/guTc9GCyfMDQ8MZeQwjftr9AwDyy//gqDBevz4oFWUlsXZpNN6v&#10;7WOkAAAAACD32BgCAOnicbndVQ6HBv7bot2uldNP7/4PsmV9kxQX2Rkw5ISq+ZVyZXBY3u88L6fP&#10;XZTVK910qZgli7G9/X7H5OXzH/fJ+jW3SFlJiZQU2cwWtSgcB99ql55LPvN8ddUC87mQbtptQqsj&#10;ee4BAPKFzWoxXleVSGPtCjnS/nsZ9UedYNlovG9z9/u8rzBiAAAAAJA7qPgHkBZhrf0bI2/Ttv6P&#10;brlbfvjUn0njSheDhZyz6/O3T4b93/3ZIQZklrTqX/8ehPvJv/ybTEyIjIxS9V9owp8LuvRDpvjH&#10;qPoHAOSX8lKb2e5fK//j2Gm8h9vJaAEAAABA7qDiH0DKBVv7a7vI0sjbtMr/uSe3yx/X1zBQyFna&#10;oeL6RQ45fOyE9F0ekHnlpXLTiqUMzCzGUcdPuyeE9Pb7pHXtarHZbGblNQrHhxcvSdvJ7snL2+5a&#10;l5kHYjGem3bmygIA8ofVYpHxiQlZtGC+VC9cIEdPnIq16+Yqh6O73+dtY9QAAAAAIAfe7zEEAFLF&#10;43I7jE1b+z8d7fZdn7/DrPKnLTrywbqGusmOFfv+6Q25Mjg0eZt/bIIBStCW9X885fLA4LAcfud3&#10;Zsv1UdZbL2idF3oz8n153gEA8lF5id1cykaX0plmct0+4z1dIyMGAAAAANmP4B9ASgRb+3caW0vk&#10;bdq++bmvbJed99/OQCGv7Nm+0TzV0P/nh9+evP7K4KjZrh7T04lAOoki3C9+c8w8HSGALaznQtWC&#10;KZcHhoYy8jj0d5fJOwCAfKOhf6ib0ra7PmdOAIjjVcJ/AAAAAMh+BP8Aki7Y2l8r/a8p5deK6P17&#10;H52sjAbyiYbWX1jfZJ7/2b8enaz61+BwmDXqE/aFO6dW/Wu7/+NnzpqV10ygKKzfpynPgz5fxh4L&#10;k04AAPlIg3+r1WKef2zrfXKzZ3msXfWg/LJ2dGPUAAAAACB7EfwDSJpEWvtrpb9W/AP5atfnbzef&#10;4xr6f/dnv568fnB4zGxXj+ndUuMy15sNd/jYcTP0p+164ertv5yx783zDgCQr8pLbJPn92x/UFYs&#10;qY61q1sClf+E/wAAAACQpQj+ASRFvNb+WrVJa38UCg39t2wIVP0ffLNdei55J2/7dJiq/0Q90Lxm&#10;yuWjJ07KwOAwldcFJLIzTOeFixl7LDppZ4yJOwCAPFRkt4rdFvhoqKKsRL7x5YfM01iHZ2N7mVED&#10;AAAAgOxE8A9gzuK19te1un/41J/S2h8FRSe5hNqU//Rfj05er1XDrBWemKb62imXNfTX8N8/RvBf&#10;qAaGhjP6/YdHee4BAPJTWVjVfwLhf4vx/m8fowYAAAAA2cfGEACYLW3zWOVw/Ng4+3C02x/dcrex&#10;3SPFRXYGCwVnXlmpHGn/QM5e/P+kde3qyd+D8XGRkiLm3cWjhdVF9iLpvNAr5z/um3LbuobPiN1m&#10;EVtwPVrkt4NvvWcum6F6+32y7a51mXswxvOypJiXzgCA/GM1XleNT1ztbrNwXoXUuZaYSy3F0Gi8&#10;D7T0+7yvMXoAAAAAkEXv7xgCALMRXNtRq/w3R96mlc4/fOrP5AvrmxgoFKzW2xrM3wWtVP/FkWOT&#10;12vF+giVwwlZv+aWKZePnjhFu/8C41y0YMpl/flnioYh47T7BwDkqbKIyW0337hcHtt6X7y7PG28&#10;J9zJyAEAAABA9iD4BzBjHpdb13bslMAaj1OEWvvXLF3MQKHg7dm+0Tz9xZH/d8r1gyNjDE4cWtGv&#10;tN1/ZJvZQLt/wtdCUVlWOuVy50cXM/p4Rpl0AgDIU1r1H97yX+kkzAfWrYl3t33Ge8MWRg8AAAAA&#10;suS9HUMAYCaCob9W+jsib9OQc+/DW68JaoBC1bjSZW5apXz42O8mr9eq4SHC/4Q01a+cclmr/nX8&#10;xqi8Lgi1y5xTLuvyD5k0TLcOAEAeKymyiSViNaXdGzdc04UpwsvB94gAAAAAgAwj+AeQsGArx2tC&#10;fw36tbW/tjYHMNWX7mk2Tw+/M3WNVA3+J8iupxVZZRZq9++n8rog9fb5Mvr9afcPAMhnGvqXRrT8&#10;V7sf2CArllTHupu5BFxwKTgAAAAAQAYR/ANISDD03ycRob+29H/uye209gdi+Ix7mdzsWS7HO85O&#10;qVbW0H94lKr/6eiHzNULp67zru3+R2n3XxAaa11TLnd+1Jvxx0S7fwBAPtPgX9v+h9Oll77x5Yeu&#10;eU0WhvAfAAAAALIAwT+AaXlc7q9LIPSfgtAfmN7Y+Lhsu+tz5vnwdv9qcHiM6uEoIsekqb52yuXj&#10;Zz4U/xjhayHSCTSZRrt/AEC+K4tS9a/h/54dD5qnMWi7/5cZPQAAAADIHIJ/AHF5XG4N/J+OvF7b&#10;+mvor23+AUSnVf263XzjcrPq//A7v7tmn8ERqv4jRc6FiFxXViv+dVzHmDSR9xpXuq65LrxzRibQ&#10;7h8AkO+Ki6xii6j6V9qJScP/OFqC7x8BAAAAABlA8A8gKm3TaGyvGmd3Rt6mof+e7RsJ/YFphAfT&#10;WvWva9PrGvXhRkbHCRGnEdnuX8dRw19arheGyMrCzgsXM/6YeO4BAPJdeak96vU6ofWxrffFu+vO&#10;YMc4AAAAAECaEfwDuEZwbUYN/Vsib3t0y91m6A9geuHt6Cer/o9dW/X/6TBV/9O5tt3/WRn1M2Ei&#10;3+nEmBVLpi4nk+mKf0W7fwBAvrPbLMYW/SMj7cYU2ZEpwtPGe8qdjCIAAAAApBfBP4ApPC63rs2o&#10;oX9j+PVa3a+B/xfWNzFIQIL8Y1ODaa3614p/rVgPp9XDkftiqqabpwb/Oo7hEyuQf3Q5h0+H/VO6&#10;PSid9JFptPsHABSCshJbzNu06j9yYmaEfcZ7yxZGEQAAAADSx84QAAgJC/0d4ddr6P/ck9ulZuli&#10;BinLXRkcktMfXm2D3XPJKz19vin7nPqwx9xvrmqWOmVe+dXlHpxVC8S5KPDUqTSu5/ki1wTTWvWv&#10;1VG9/T5ZUVY95bbB4TFjPDksx6Jjpy3fQ5MmjnecDY7xhFmRhvwzODJmhv+Rwb9W/OvzIHIJgHTT&#10;CTslxTZ+UACAvKWvsYqLrGYHnmge23q/fO35H8XrxvOy8R7zzo7urjZGEwAAAADS8D6OIQCgYoX+&#10;Gt7u2bGJEDeJwiu7x8bGZbqa0d4+nxkUq+NnPjRPP9JA39hUzyXf5Pl0ajvZndB++twJTAQITBQw&#10;L5eVSuNKV17/nLUieCLKDzfWmqg6SYAQ++rvRTRN9SunLJWgHzLXr7jeGDPC13z8/RkeCSyBsWJJ&#10;9TW3a9X/NFWGKaft/gn+AQD5rsw41sUK/nUS3p4dD8pXvr3vmo5WQfreUsP/1R3dXV5GEwAAAABS&#10;i+AfQNzQXyv9NaRF4jS8nZiYMIOrQDtokfGJ6G2h9QOyzo8uBk6DlTKhNtadFy7G+gAtp5w+F+hA&#10;EG2igHYIcC5aIKtXus3nm17Ol0kmfv/M29BT9R8QazKMBr3hwb/+rqxc7pQS/uzknU+HxibPR1b8&#10;mz/7jswH/6F2/1Yrk3UAAPlLj3Pxqv71OP2NLz9khv8xuPW9ZrDyn/AfAAAAAFKIdAEocLFC/9bb&#10;GuTRLXcT+seh1dwa/IQqtaOt+RwZ7A8MDhmXg6exW2KmRChkD3fl06HJYD4TeoKdC8InBehzrmbZ&#10;4snJANoZIBefh6NjM1//m6r/+LTdfzgNfzc2r2Fg8oxW+ocvkxGr4j8rfs9p9w8AKADxqv5Dx2rt&#10;avWdn/4q1i76nvNZY9vFaAIAAABA6hD8AwUsXui/Z/tGBiiCGfL7x8Vvhv1XQ35tw69baN1ps1J/&#10;aHhyDfLZuNlzNeBccX21VIQF3/rBWuTa1iuuXzztetdaqVNROvM/+5GV+qfP9ciVYCeCUx/q+aGo&#10;+82Wfj39WuFfLzABwC3NDXU5sUSATgoZnUXFv/p0yC/zK4oK/nctGn2O6+9G6HdLf+d0rJkskT/0&#10;7+rgyNg11+vfvfDJUqG/t9P93Us12v0DAAqBVv3r8W44yjE6ZP2aW8zj8y+OHIu1y07j/ae3o7vr&#10;K4woAAAAAKQGwT9QoAj9p6cBlIa3WrkdCriPd3xo3qbVpjOp2tcWmNVVgWr7UNWyBlahStaK0tKo&#10;Va3JVGy3zup+kUH7dMG7dhAIdBIITBAIjd1cJgbo19Tt54ePmpfXNdRNTgLQTgbZZrahv9LQWyuq&#10;dKJG4f7uxb5N27uHgn+dcKPhb1mJTew2wtd8MDA0Zk7miPY3NPLvrf4dpt0/AADpEaj6j36cDtm9&#10;cYP5+uzoiVOxdnnCeB/a3tHd9QIjCgAAAADJR/APFCBC/+g0mNaA+uSHPeL9ZFA6zl+U3r5ANX8s&#10;gfA+sCZ9qDK/euH8a0L+tP5ht1nFYhGzAtpqnNFASjOpdAVTWp2vok0QCLT290nbqW75yDh/2hjr&#10;2Sw1cKT9A3MLfb97jeeuTgbIlkkAI3MI/pVWPBdy8D8R5xPlyN8pXUpjQaVbSov5257rIlv8h9O/&#10;s5Ehgk4AyXTwr2j3DwAoBPr+otQ43g0Oj8Xd77Gt98vXnv9RvAnS+4z3o10d3V2vMaoAAAAAkOT3&#10;bgwBUFg8LrfbOHlXCP1NoZbsf/6d/0veOz21Ij081A+FjaE2+2YF/8IFGXvcNqtFLBaLFNmvhvuB&#10;63Lz56CTLrRDwKlzF83zOkFgNkKdANY11kll2PII6aTVv76B0Tl/HV2WoVDD//5PRuLe/mfPfG9y&#10;Qs62u9YZ2+dk4TyS/1ymvzeXPx2NWUWo1f1f+96Pp1ynf4O/v+fhjD92/dtb6MtzAAAK572Tb2Ak&#10;btW/0tdpX/n2PrMzUwz6Yv/Oju6uNkYVAAAAAJKH4B8oIB6XW8N+rfRvDL++0EL/UNivVdmhluxa&#10;Saqt+7VSPx1t9xMVqNa/GvDbbIGAP9+FlgZ419jaTnbNuCuAhv4a/m9Z3zTZgSBdhkbGpq2ESvRn&#10;v6AAw8REJk5856e/ksPHfmee1/VkH9t6n/Eztxu/J4XbJSHXffKpP2a1v9IAQSd8RNLgP5OTsEL0&#10;d5V2/wCAQpDoa12t+NfwP44uY1vd0d3lZVQBAAAAIDnoSwoUCEL/QNivH1QNDPnN8xowhiytXmRW&#10;92uAtHBeRWb+IFstZnBZUmSV0hK7lBubttPUy9q+3xZs3V8Iiovsstx5nTTVe2TT7X8kWzY0iWvx&#10;dVJZXmouFTDi98e9v96ukwUO/OYdc1kBHbWaZc60PPZYa5TPlH4Ne4FM9Ain2e/IaPylEnSSTqjt&#10;uy6voeG/Jfj7g9yjf5en+5nrz/kXR44Zf7unBg06SSvUmSWTNPTXv9MAAOQ7m9Uqw6PTB//6nkrf&#10;W0Uu1RNG35+29vu8zzOqAAAAAJCk92wMAZD/Cjn013B/cGRcPh0ek+HRcRkbn8iKxxUKiUqDIb+2&#10;ddc1oovtgZDfmsNt+1NBJwJocK9t/L90z+ekuXGVed3IqF/6Lg/Eva9OFDjS/oEcfOs9s91ozbLF&#10;5n1TQcPL6QLMGT1/jadrSYG1+9dJOaNj8X9Pqxc65B9ee8s8r5Xg2u5fJ0qUss56zvEbP2udjJWI&#10;k2cvyPmP+665vrnxM5k/1vD8AwAUiNB7FP/Y9O+rdHJeb/9ls/o/BmeVw+Hu93lfYWQBAAAAYO74&#10;hBLIc4Ua+mv4qmG/tqEcG5tISgX2XGiYX1JsNYOh8tJAJX9x0dWQHzNTNb9yshvAvcZz+fpFDum7&#10;fCXuJIDQ8gE/OvTv0tPnk9qli80OAsl0Zcif1OfauPHFtIq9kJ4jI/4J83c2Hp24odVj3k8CP2+t&#10;+C8vLTEnSViYMZMz9Hflk09HE95fQ//jZ85Ouc57ZUD+w51rs+L/on/TrTz/AAAFINGqf9VUX2sc&#10;vz80J2vG0FjlcFj6fd7XGFkAAAAAmOP7NYYAyF+xQn9d8/yvH30o7/6/oep+rR4d0Vb+GUr7NffR&#10;sFar+ctK7WbQP9mun0r+pNPw/qYVS81JAKFOADoBQIP+WHQZgJ8ffttcBkAnDTgXOeb8OJJd7X/1&#10;eV1YVf9DI4n97p7v7TMrwFXTzbVmK1kb7dZzypVB/5QlV6b/4ypy+NjxKVdp63+tJtTlWjLOwnIT&#10;AIDCMJOqf/O1Wv1KOdL+e+N92nCsXVqqHI7ufp+3jdEFAAAAgNkj+AfyWJXD8WPjpCX8Og39n3ty&#10;e8panWeCfuCk1f2fBqv70+2aoL/EfrWan5Q/vc/5YCeALeubpHaZ03yea8gfiy4DcPCtdnMpgJLg&#10;cgKzlexq/5BCq/r/NMG27xr46gfI6uYbl5vhr7k0Au3Wc+PnbPy91mUdZqKitHRyiYdwuobwZ+tu&#10;zPj/ieUmAACFZCZV//qa/GbPcvO1m76Gi0HD/0P9Pm8PowsAAAAAs3yvxhAA+cnjcu8zTraFXxcK&#10;/SvLSvPi/6jV1VrdPzQyNrOq0SQg6M9+y53XSXNDnWzZ0CSL5lfK2YuXYnYB0A4BGv4ffOs9mWf8&#10;fsx0AoA+B2caYs5EqI14vhszfo+HE+yasHBe5WQIrKG/fpis40S7/9z4263LsMxU5BIPIXr5geY1&#10;Gf9/6fOv0JbmAAAUrplW/etEPd30WB6DvkndVuVwPN/v8w4xwgAAAAAwcwT/QB4Khv47w6/Ll9Bf&#10;gxUNWLW6WsOjdHXz1xbixUU2M+SvKCXozyUaFupSAKEuAH2Xr5iV/tHoxIDwCQDO6xzTdsfQSScD&#10;CVapz5Z+j0IItP3+iYQnUISHwNVVC8z1Y0O/q7T7z15jc/x9CV/iIUTbBmsLYQ0TsuJvDu3+AQAF&#10;YiZV/0ona+raPcfPnI21i75Zba1yOPYT/gMAAADALN6nMQRAfvG43DuNk6+HX5cPob8G/PqhkgZG&#10;I/7UB/6h9v1lxRr226TU2KjkzH3aBeDe2xqkuXGV8Tzyx1wGIDQB4MAbvzXbkdYsWxxzAsCVwfR0&#10;nNDvkO+B4pDxOz42g7EMhcAVxt+29WtuMa8bo9161tLfk08+HZ3T3+/wJR7CFdvtWdHuX5fm4PkH&#10;ACgUM636V9qlqfNCr5z/uC/WLtp6y9nv877CCAMAAADAzPDJJJBHPC53i3Hycvh1uR76hwf+o/7U&#10;hqvWYFW/hv2hqn6bzULb8DxUNb/SXAZAJwHMKy+T0x9eNCcCRNLr2k52x5wAoC3+R0bH0/KY/3/2&#10;7gW4rfJO+P+ji2+xQxS7OMYNloySmMVh7YCpkyYBEwYIhUCWNiylM9lk2Lek20kL7dJZpv1P4B0Y&#10;3pmdctn+Z7bwDkPpf96lLH0LlO22aachtOmW0LBxloQ2FxM7CaljNpEU4vii2//8HluJbOtmW5cj&#10;ne9n5uTI0oktP0eWzjm/yxO2QNW/tH+fTlA4FgSWiv9Y4D82LQLdOMz3Xn5uKKRmmyMTP8VDPLO0&#10;+xdO43PDQZIYAMAiplv1LyRZb++hD6dM3xOnvdblsvkC/p2MMAAAAABM4xyNIQBKg9ft8Rirt9RY&#10;e0RNgv0S9JcgZ7HJV8BfgjMS6K+qdKqq8ap+AjbWUTOnUrUvcau7rr9WVZSVTSsBwGazq/PD4bw+&#10;X3sJt7GXxAZJpJiOWBB4wBdQ99686uL7h6Ldutnez6XSP5yFzhjxUzzEk3b/kvxRbYYkNxuvPwCA&#10;dcyk6l8+z1uaPq0TOOXYOomuWperzxfwdzPKAAAAAJAZAv9ACfC6PS5j9XNj8cTuiwX9pbV5MclH&#10;wD8W7J9T6dQt/CWQSnWwtcnFx1gCQN0lNerYqdO63f9k8QkAg8NB1XxZ8ikAcmGs6t+hSvHlGgxG&#10;VDAcnfZ+iwWB4wP/Mk7Sbp0/a3M4PxKaVjAgndgUD5NJ54eWpsaC/768/gAAVjOTqv/5c6vVwvq6&#10;hFP4xJHg/3ZfwN/PKAMAAABABudnDAFQ/Gpdrn82Vmvj7/vmfZ9Tn2n1FtXvIdW+uQr4Jwr208If&#10;k0kg+armhWrDmk51WZ1LHTlxKmkCwP6eY2r77r3jFUv5CzbKa1mmoCg10j1hJnO/x4LA8YF/IX/e&#10;pdodoZjIe3q2p8OQv7kde/ZPuV8SQNYuX2aOA+wS/TsFACCRmVT9Cwn8S6uc/R8eS7aJtPJZa5zv&#10;vuQL+IcZaQAAAABIjcA/UOS8bs+Dxuof4u/bfMcN6gtrOovmd5Cg0Dkd8M9ucIhgP2Zj0eUNaRMA&#10;pDXp3oNHdRCyuqpCNTcuyPnzilUTl5KI8TsNjc5s2gTZB1IpNrnNeyl3RygWuQj6i/r589Sbu/ZM&#10;aQ0sgf/O1iW6gtAMystIPAEAWMdMqv7FUm+TOnpyQH308Zlkm0h3u7W+gP85RhkAAAAA0pybMQRA&#10;8fK6PeuN1Yvx961d0aa2brilKJ6/VIScGwqpkWBkRpW+idgJ9iPLYgkA8jo6cvyUrvafTOYXl5bz&#10;+UgAkL+VMqddv9ZLxegM2vzHzJ9bo36y8x0d+J8c8KXqv3ByFfSPkS4PiQIE5U6nuqblioL//hGd&#10;eMLnDwDAOmZa9S/ks1sSOeWYOomGWpfL4wv432CkAQAAACA5Av9AkfK6Pe3G6jU11v5QW7Rwgdr2&#10;t3fndc7xmZCAyLmhsG7tn42AvwRAy8scqrrSqaoI9iNH2pe41V3XX6sqysoKngAgfzelVE080zb/&#10;Qt7vpM1/oipvqfovd/J+kG+5DvqLoPH3J39rk0nV/7rVHeY4yDY+m0g8AQBYyUyr/uV4Tir/Jfg/&#10;uaNP/OF4rcvV5wv4uxlpAAAAAEhyXsYQAMXH6/ZIu0MJ+nti99VUVaoXvvNlvTYrCeydHwnpIF8k&#10;CxF/CXxKoF+q+3UFNME95JhclJxuAkB97bzx+Uuzp5SqiSU4PzzDNv8ZjVWUluv5fI8fzMG0LYnU&#10;z3fpTg+J/vbM0u5fXnsV5RxqAwCsQw5N5fMvPIOqf/nsliVRYl+c9bUu1xu+gL+f0QYAAACAqbga&#10;CRShWpfrZWPVFftagv3PfmOjaqhzmfY5j4yG1bnh0IwuAk1407Lb1JwKp67ul2Cew06wH/kXnwBw&#10;5uygOnLiVMLtJAgplUv7PzyuEwBkbvKssdl0wkuxGxoJ6+B/rkiSRKlNjWBGEvT/5HxwRu19Z/o3&#10;KH9XA77A1MdM0u4/1pmDpDQAgJXI+dnIDDv/SLesAd9ZdfTkQKrN7jXOh1/xBfx+RhsAAAAAJp2T&#10;MQRAcfG6PY8aqy3x90l7fwlCmpEEgT4ZCqnRWVSASsxEqiZjrfwdDpsijgIzkODj6rYWdduKNnVu&#10;aCRpAoAEJ6X6P5sJABLQrizyauJYF5Bckwr0ijIH7xs5EtbTt4RymsCRiCTW7D14dMr9H318Wn3+&#10;xuXmGJwSSdABACDzjz6b7u420+OCztbFuupfpu9JQlrcdY0H/4cZcQAAAAC4iMA/UES8bs96Y/XP&#10;8fc9svFOtaaj1XTPVYKSg8NhXc07067+MjeyBPqrq2jlD3OrmVOpEwCWLfGo/jN+1X86kHC7bCcA&#10;SEWVJMIUK5kDNhjKT7BYLj7T8j/7JLnr3FBQ5Tnmr0k74Dd37Zlyv8wNLBWD2Z5iYybk86+Sdv8A&#10;AItxzqLqX6xuu0pt371Xf6Yn0SCLL+B/g9EGAAAAgIu4EgkUCa/b4zFWP1djFQ7a2hVtavMdN5ju&#10;ucp83TLP80yqPGLV/TWVTh0sKeagJqxHptuQ6n9JADhyol9PA5BIthIAJKhYUaTB7Nh88PkiyUjy&#10;jkT1dfaMjL/XF0p1VWXSikDpxiEVg2Z4nTuNzzGmpQEAWMlsq/7lc7zF3aiPl1Nor3W5Ar6A/x1G&#10;HAAAAADGEPgHioDX7XGpsaC/J3bfqrYWte3+u031PGNt/YMzaOsvQZE5FU41p9Kpyp12fbEIKFaS&#10;AHDX9deqy4y1tP8/N5S4C+lsEwDkgqoE/ovx7yWf1f4xYeM9qti7JJhBLGljNpV82SKVgIna/cvc&#10;wOtWXacDBwVnvNzKSTgBAFiMdGsbncWxwthxsc04Tj6WarO1tS7X276Av5cRBwAAAAAC/0BRqHW5&#10;njRW62NfL1q4QD3xlXvMEdBQF+fpnklbf2m9LcF+aekvwTji/Sgliy5vUBvWdKq5cyrVB0c/UqOh&#10;xNXRs0kAsNttelqMYhIZnxO+ECQxieD/zEnlniR4SRKFGSRr9y8W1tfqlv8Ff73rBB0Hn28AAEuR&#10;Y1RJDI9EZ37MsNTbpJP5Pvr4TKrN1hvny8/5Av5hRh0AAACA1RH4B0zO6/ZIwP+Z2Nc1VZXq2W9s&#10;VLWX1Jji+Umr53PD0wsCSfBDAv01VWU68G+nBTJK3FXNC3UHgIqyMnXk+KmsJgBEinAO8cHhsA7+&#10;F4oE/+Vtp9gSJgpNT+MyFFLRqHmeU6p2//L3tHb5MnMccJNsAgCwIPn8G51lh6BrWq5Qu/b90Th+&#10;HEm2iUyFt9YX8D/HiAMAAACw/HkYQwCY13iL/7fU2MUM7R+33qeriAttrGI3PK1Wz7F2/tVVTh1w&#10;o/oRViIdOtqXuHUCwJmzg3oKgGSmkwBQbHOIS9BdAsgFfx7jFWhlvBelJVX+586H1GgoYtLXVOJ2&#10;/5IMsKbjap0cUGjydyrTcgAAYCWS4C3HD7NJGpRjaKn83/5Od6rNGmpdLo8v4H+DUQcAAABgZQT+&#10;AROrdbleNlbtsa8333GDWruireDPS4J20qY707aNZU67qo5r5w9YmVy8XN3Wom4z/pbPDY1knAAg&#10;wcuF9XWJNyySOcQL2eI/EQloSyKC0xg7O9H/KeQtfiRovir/yVK1+xdSKVjw175u9y9JJrzOAADW&#10;IsdYwVkmD8pnvRwLJ0r0i9NunD/3+QL+bkYdAAAAgFUR+AdMarzF/6Oxr6VS+JGNdxb0OU236lPa&#10;+NdUOVVFuYN2/sAkNXMqdQLAsiUe1X/Gr/pPB5JuKwkA0uJUkgCqqyqmzFteLHOIf3I+pCImCyCP&#10;BbcjSp4WnUgukgv0Mo1L0KRV/vEkECDJMfJ3MtlHH59Wn79xuTkOuo3PQaaXAABYjSR+z7bqX7Q0&#10;NaqjJweMz/YzqTbrqnW5tvsC/n5GHgAAAIAlz8EYAsB8vG6Px1j9XI23+K+pqtQt/iVQWAhykWZo&#10;NKzOD6ev+pSgmVT211SV6cA/1Y1Aag11Ll39n0kCgMxtKvOZSwKAVPkvvLROdxDQH+gmn0N80Hj/&#10;CIXNWzYeNp6bVLePjaV1EwBkHw0Oh3VnFzNX+ScifxuTyTQAMlXG5GSZgrzGjPGsLOfQGwBg3WOM&#10;2ZIuPpIMK8fEScgJ89pal+slX8A/zKgDAAAAsBquPgImVOtyvWasrox9ve1v71ZXNS8syHORCzTS&#10;mjuUpupTKvoloFFdWaZb+xPvB6ZnugkA0up0++69eh5zmQJAqp7LTTqHuASRR0YjRbEfQuMJANLh&#10;RJIprDIFQHzAP1JsEX9D/XyX+snOd5L+vazpuLrgz1GGVf5GmVYCAGA1klQZS7CcDUl4XeptUtvf&#10;SdnN3yXn0r6A/xVGHgAAAIDlzr8YAsBcvG7Pg8ZqS+zrL6zpVBuMJd8yrfKXgP+cCqeqrnTSJhvI&#10;glgCwOLLG9QHRz9S54aSFytJNfOhYyf1/OY9J06pS11z9f83k9FgRJ0fCRfdfpDAv0wBIK1pZXoC&#10;e4kmARR7wD9GAgHJ2v/KFAAS+JfkmEKTES530u4fAGAtcgglx1PhLFT9z59brT/TJQk2hStrXS6b&#10;L+DfyegDAAAAsBIC/4CJeN2edmP1ohpv8b9o4QL1xJZ78v48Mqnyjw/4m7m9OFCsmho+pZN+Lqtz&#10;qSMnTqVMABAS8PzFO/uM5b9kFgD9/2PTABSKBJOLMegfLxqNTQMQuTDfvSQAFPM0JvI7ye9ybjik&#10;Roo84B9PXu/S/jcZaQ9caDLWtPsHAFiRdFKS46lsaGlqTJrwF6er1uV62xfw9zL6AAAAACxz7sUQ&#10;AOZR63L93Fh55HZNVaV64it/rWovqcnbz8+kyt9BwB/Iq0WXN+gEgEymABCSIPDuBz3qp7/5T3Xs&#10;1Gk113gvyXcXAHn/OD8SKpr2/tP5vYJFnAQgz3ksGSOkOxmUSLz/ApnyQrpfSCeMyT76+LT6/I3L&#10;TfE8ncZnp3yWAgBgJXK8JB2VIpHsHIBIQp8k/MmUPimsN86xn/MF/MPsAQAAAABWQOAfMAmv2/Oo&#10;sbo39vU37/uc+kyrN28/Xy7CfJKiyl/a+FdXOVVVhYOAP1AAsSkAMk0AGA2FdKeA+C4AkkhUM6cy&#10;5+8lumNIOFrS+2NyEoD8unJB226ygG4s2D80EtbPNRwp7f3i/2RQT38xdRzCqn7+PNXcuKDwrx0l&#10;3Qlo9w8AsB45ThrNUtW/dPpZ6m1S29/pTrWZHPgu9wX8LzH6AAAAAKyAwD9gAuMt/l+Ofb12RZva&#10;fMcNefv5EhQaHEpc5R8f8LdToQgUXHwCgETzJbifTqwLwI93vKu3DwZDquFTrqxOBSDvHyPB5O8l&#10;pSw2HYBcyJb3U0l6iEaj+n5518xnRwD52VLNPzQS0d1b5LYE+62yT+bPrUkaAJCKwDUdVxf8OUql&#10;o7T7t/GRCgCwGDmfDGax69D8udXGuWql2nvwaKrNPLUul80X8O9kDwAAAAAodQT+gQLzuj3Sg/st&#10;Y9G9uBctXKC2/e3deZmbW1fmnh8LDE0mF2VqqsoI+AMmJQkAq9tadBKAhJeP9Z/WVf7pSPv/XfsO&#10;qn/Z/h9ZSwKQgPfgcOhC+3urk3ncYwF4qbKXhIhgaCwZIKw7Idh01bd9FpFf+f5SvB/7GcMj0sI/&#10;rPfF2GNRS469BAB2HzisK/8nG/AFdOBfAgSFJh+rklgHAIDVSEJkNo8ZW5oa1dGTA+qjj8+k2qyr&#10;1uV62xfw97IHAAAAAJQyAv9AgdW6XE8aq7Wxr/9x65fyMh/3yGhYt+OeHBuSIP+cCqeqrnQS8AeK&#10;gLTu72z1qruuv1bVXVKjA/tS4Z+JREkA8v0ymQ7gQoX/8Fiw2aJx5ozFkgGC450BRsa7A8giF79H&#10;Q2P3p1piLftlHbtPvqeVKvozIW39k1X+SdV/Z+tiE7welKoo5zAcAGA9Mm2cHENm0zUtVxjHtH/U&#10;n/MprDfOvZ/zBfzD7AUAAAAAJXvOxRAAheN1e7qM1fdjX2/dcIta1daS058Z0fNvj831HC8+4C8X&#10;YwAUF6nYv6p5odqwplMtvrxBjQZDOrCfqVgSgEwHIGvfeMV0fCKSvH+MBaDH2siPtbRn7GdLxlAS&#10;A9ItjHVmFl5ap36y852Ej0nV/9rly/LSVSfdPi8vs8+q6wMAAMUsFM7egY18rjd/ul7t2LM/1WaS&#10;2brcF/C/xOgDAAAAKFUE/oECqnW5LrT4l4D/1g235vTnScDu3HBIB+9iJOYgwX4C/kDpaGr4lLqp&#10;o1VPAzB3TpXqPx3IuAuAOHN2UHUf6lO/eGefTgQ48OFH6uR/B1Qkalc1c+ZMeA8BzEYu/g/4zuq2&#10;v5NJN4D5l1TrtsAFZ3wAlzlp9w8AsB5JfJuciD5b9fPnyYer2v/hsVSbeYxzcJsv4N/JXgAAAABQ&#10;igj8AwXidXseNVbr5XZNVaV69hsbc1aBKJWFMv+2tIeOkYB/VYVDVVeWKScBf6AkScv+9iVu3QVg&#10;2RKPXAvVSQCjoVDG30O2PX7qtPrPg0fV9ne61Y9+9Tu1/8PjOrAq7VTlfcsMc6YD8aqrKpJW/X00&#10;cEatW91R8Ocon82VtPsHAFiQzTgZlW5G4Swnky71No0fpwZSbdZV63K97Qv4e9kTAAAAAErufIsh&#10;APLP6/Z4jNWFCYif2HJPzlr8SwvFc0PBCS2iJeBfUeZQdBgGrEla+f/WWHZ1H5xWJ4BkJMja3LhA&#10;NV9Wr+pr5xm363XV1VjlFVAYX37y+0kv/D++5Ytq6RVNBX+ONVVOqv4BAJYk56mfnA9m/fvKZ/9D&#10;z7yoBodGUm3mN5bmnr5eP3sCAAAAQCkh7AcUgNftkRb/XXJbAv4S+M+F8yNhNRJX5S/zCVeVO5Td&#10;zp8+gDHZTgKYTJIApCNAfCLA2H0VY7cvW3DhNpBNb+7ao1746a8TPiYVgY8/8MWCP0f5XJapdgAA&#10;sKLAYDAnU0jtPnBYPfnST9Jt9npPX+9fsRcAAAAAlBKif0Ceed2eLmMlgX/d4v+VJ7bqdTZJy8TB&#10;odCF1olOh13NqXQoBwF/ACkcOXFqLBGg+0/6diFIQDZedeVYN4FE4hMIpqO6slL/X5Q2qfT70rZn&#10;kj7+/CNbTNGVwlVTTgceAIAljQYjekq6XPinf/13tWPP++k2e6inr/cZ9gQAAACAUsFlRiDPvG6P&#10;tPj3yO1HNt6p1q5oy+r3lwr/IWOR1v5S2S+VhE4Hf+oApkeq/7sP9am9xtJ9qLdgiQClKtYJIeU2&#10;lyXeZqn38glfM61Ccqku+q/puFp97Z7PFfw5yue0VP4DAGA1cs4aGBydMC1dtkgCoLT8TzbtT5xl&#10;PX293ewNAAAAAKWAaCCQR16351FjtU1uty9xq2cf2pi17y0XS84NhVQoHNGVg3MqCCQAyC5JBDhy&#10;ol8dPnFKHTneTzKAScUnFcQnD8Q6JFip48H+D4+p73z/5YSPyVg8/w9fKfhUE9KN55LqMl64AABL&#10;kop/qfzPhaMnB3TwP90hrrHc2NPX62dvAAAAACh2BP6BPPG6PR5jtddYXPL1K49vVQ11rqx872Bo&#10;rEWiBP+rKhyqosxB22AAeSHJAP2n/ar/TEDtPdSrzp0fJiGgiMSmVlh6xfjae3nJJQZ8+cnvJ632&#10;u//Om9S6VR0Ff47zqst0lx4AAKxGpqc7OxjM2ff/0a9+Zyy70m32TE9f70PsDQAAAADFjiuMQJ54&#10;3Z7XjNV6ub35jhvUptuvz8r3PT8S1u39y5x2NafCQeAAgCnoZIDTAd0h4NzQiDp8vF9PHyD3yWMw&#10;Pz2FQO083TVArxvrjdsLCl4hP13S6l9a/if7HZ9/ZEvBn6Mk7VWWO3jRAQAsSQL/kgCQK9957mW1&#10;v+dYus3+qqev93X2BgAAAIBiRoQQyAOv29NlrN6S24sWLlAvfPvLs/6ecmFkcCikb8+pdCqngz9n&#10;AMVFugUISQiI7xIgnQMSbQdziCUESJcAnQxgLHKfWckcv1/+X/+s14l87Z7PqTUdVxf0OUrS3jza&#10;/QMALEpa/UsHu1yRzj/S8j/ZscA4yUxtpuU/AAAAgGJGpBDIA6/bc9RYeeT2sw9tVO1L3LP6flLh&#10;PxyMqMoyu6qgQhCABcU6CmQq1nkglZqqCrVoYUNWn+ds3+9jUiU/TP7dYt0V9GPHT124nUvSBWAs&#10;EWCBni4gNnWAWUjFv1T+JyLTHTz+wBcL/hznzikjiQ8AYEkyZV1gcFSvcyVVB6A4O3v6em9kjwAA&#10;AAAoVlxdBHLM6/Y8aqy2ye0vrOlUWzfcMqvvNzwaVtIFsarcoWz8BQMAMhRLHoglCvxZJ0/4c5Yc&#10;IAF1SQAwQyKAVPp9+cnvJ3388S1fLPhzLC+zq+pKJy9UAIAlScW/VP7n0pMv/UTtPnA43WYP9fT1&#10;PsMeAQAAAFCMCBsCOeR1ezzGaq+xuBrqXOqFb/8PVVNVycAAAExHEgNi0y5I1wCdFBA3BcNsdbYu&#10;1skAsi7E1ACp5veVVv/S8r+gB+XGUbmrppwXIgDAkmQqu7ODwZz+jHTT/4yTVv/Levp6e9krAAAA&#10;AIoNgX8gh7xuz2vGar3czkaLfwAA8k2C/7EkgL2HerPSIUAC/5IAIAH35sb6vPweUuEnlX7JPP/I&#10;loIkJMSTin+p/AcAwIok8C8JAIU8HhjX3dPXu4w9AgAAAKDYMDk4kCNet6fLWP0vub2qrUV96daV&#10;DAoAoOjUXlKjmho+pZPXblvRpj/PVrdfqVqbP62km81oMKTOnB2c1vccHB5Rh46dVNvf6VY79uzX&#10;rfjnz60xluqc/R4L6+v0z5Kfncw1LVcUfLwJ/AMArMpms6lgKLft/uV4QCr+5TgkhYZal8vmC/h3&#10;slcAAAAAFBMC/0CO1LpcUu3fIK39n/3GRlVexry9AIAS+Yy7pEYturxBdbZ61V3XX6s23NSpWpsX&#10;6vunmwgwOQlAvq6vnaeqczE1jk2pvQePJnzoo49Pq7XLlxX08zoSiarKcodu+w8AgNXY7TY1PBrO&#10;+c9pafq02rXvjymTAQ1dxjn9G76Av589AwAAAKBYEPgHcsDr9mwyVlvk9gN/tUa1L/EwKACAkiXB&#10;cukKMDkRQO4/NzSS8dQAcgF+/4fH1Ju79hjr4/q+5sYFWXueCy+tU9t371XB0NSggtwnz3ept6mg&#10;Y2m3KeV0UPUPALAeSXyLRKM5b/cvn/fNn67XCYdpLPcF/M+xZwAAAAAUCwL/QA6MV/u7pC3yN++7&#10;nQEBAFhKLBFgdVuL2rCmU08RcFmdS505ey7jbgDS/l/m4ZUkAP8ng7o172y7AMjz+ujjM+royYGk&#10;P3Pd6o6Cjp3EOirKOUQHAFiTNL0ZzXG7f1E/fx4t/wEAAACUHK4qAlk2Xu0vi3piy1/rtscAAFhZ&#10;zZxKdVXzQt0NYLpJAFKJLxflJQFAAvbzL6nWF+tnqrmxXn+vRPQ0A8b3zmaXgemKSuC/zK7nOQYA&#10;wGocdpsO/Eejuf9ZtPwHAAAAUHLnVAwBkF2xav+1K9rUXauvZUAAAIgzOQlAavuO9Z9Wo6FQ2v8r&#10;1frSllemAaivnTejBADpGiAJBPK9EpGq/7XLlxV2kGw2Veak3T8AwJqk+004nPvI/zRa/q81zvNf&#10;8gX8w+wdAAAAAGZG4B/Ioli1f01Vpdp2/906uAEAABKTz8nOVq/60q0rdReA/tP+jLoASHB+NgkA&#10;0jUg2UV+mVZgqbdpVl0FZkuqHCtp9w8AsCip+h8JRvLyszJs+e8ylhFa/gMAAAAw/fkUQwBkT6za&#10;/0trV6pVbS0MCAAAGVp0eYPuArBsiUedGxpWx06dTvt/ZpoAINvJ/0vW2nfAd1at6bi6YGMhgX+p&#10;+LfbafcPALAeme4mmKd2/0Ja/u899KFO/kuBlv8AAAAATI/AP5AlsWr/hjqXeuRv7tRtAwEAwPTI&#10;5+hNHa16GoBzQyPqyIlTaf9PfAKAVOtLO/90qqsq1O4Dh5N+Pwn8Z/J9cqmcdv8AAAsLhvMT+Zdz&#10;dwn+b3+nO92my30B/3PsGQAAAABmReAfyJJYtf/WDbfouYsBAMDMyTQAq9tapp0A8OauPbplr1zA&#10;T5WE19y4QG8bDIUTPi7dADpbFxfs949Eo7T7BwBYlsNuV8Oj4bz9vPlzqzNp+d9gnPfbaPkPAAAA&#10;wLTnUgwBMHuxav/2JW61dcOtDAgAAFkSSwCQKQD6z/hV/+lA2v8jF+23796rL+JLgD8ZCfrv//BY&#10;wseOnhwoeNW/02HT8xwDAGA1NuPjLxyJqkgkmrefKUmDu/b9MelUQONo+Q8AAADAtAj8A1kQq/Z/&#10;ZONdukUxAADILvl8lep/SQDoPtynzg0Np9xegvrSyj9V+39JCvjJzndSfp9rWq4o2O8soY7yMtr9&#10;AwCsKxiK5O1nSaeg5k/X6+mD0qDlPwAAAABTIvAPzFKs2n9VW4v60q0rGRAAAHJIEgA2rOlUNptN&#10;HTl+So2GQim3l/b/O957f3z+3sYJj8l9A76zuro/kY8+Pq3WLl+WcsqAXJIqR2n3b6PoHwBgQQ6H&#10;TY0Ew3n9mfXz52Xa8j/gC/jfYS8BAAAAMNV5FEMAzE6s2v8ft96n2xEDAIDck+l1bupo1a3/j506&#10;nXJbqf7fe/Bowur/5sZ69eauPUn/nwT95f8U7GDdbtOBDwAArEja/Yfz2O5fZNjyf3mty/WKL+D3&#10;s5cAAAAAmAWBf2AWYtX+m++4QUnFPwAAyB9JuJPgf6bt/2PV//PnVus2/0KSACQhQB5L9n/Wre4o&#10;6O9Ju38AgFVJ6ttoHtv9j33uZtTyX7IIPb6A/xX2EgAAAACzIPAPzIJU+9dUVbq2/e3dBWsDDACA&#10;1Un7/9tWtKnRYFh9cPSjlNtKFf/uA4d1i/+lVzTpz+/62nlJL+5LtZ+0/Y0lCuSbtPuvKLPrqQ0A&#10;ALAa6XyT73b/Qj77U00HNO7KWpdrny/g/xN7CgAAAIApzqEYAmBmYtX+D/zVGtW+xMOAAABQQBLA&#10;72z1Zlz9Lxfy9x76ULfzbWlq1MkA/k8Gk25byKp/CXo4HVT9AwCsqRDt/oUkCG7fvVcnDaYgLf9f&#10;8gX8w+wpAAAAAIVG4B+YIan2b6hzubbdfzeDAQCASUyn+l8C/TKH78L6OtXcWK+D/4lI1f9Sb5Ou&#10;/isEiXVUlHPYDgCwpkK0+xeSVCjHCHKskILLWCp9Af929hQAAACAQuMKIjADsWr/J7bcowMMAADA&#10;PKZT/S9VfHJBXwL7Hw2c0UH+RKTd75qOqwvy+0Ql8E+7fwCARRWq3b+QwP/+D48bxwGBVJtJ1f8b&#10;voC/n70FAAAAoKDnTwwBMH1S7d++xO3afMcNDAYAACYVq/4/c3ZQHTlxKuW2ew8eTRr0F3LBv7N1&#10;iZo/t7owB+20+wcAWFih2v0LSQ7c8d776Vr+X+kL+F9iTwEAAAAoJAL/wDR53Z71xmrLIxvvotof&#10;AACTk+r/1W0tavHlDerdAz1qNBSa8feSC/6drYsL8nvQ7h8AYGWFavcvqqsq9fGEJAmm4Kl1ufp8&#10;AX83ewsAAABAoVA2BEzf19uXuJUsAACgOKxqa1EvfPt/zOrze8ee99O1+s0ZqXKMFKjSEQCAQitz&#10;ypQ3hfv561Z1qObG+nSbPe11e6gOAAAAAFAwlA0B02CcxHuM1TNU+wMAUHxq5lTq1v82m011H+qb&#10;8fe5puWKwhy40+4fAGBhhWz3L1qaPq22v5OyoL9SFl/Av529BQAAAKAQCPwD01Drcj3dvsTdvvmO&#10;GxgMAACKlFT9r26/Ur37QY86NzQ8rf/70cen1drly3TL33yj3T8AwMoK2e5fzJ9brQaHRtShYydT&#10;bba81uV6wxfw97PHAAAAAOQbJUNAhsZb9q3ffDtBfwAAit2ihQt063+ZAmA65IL/m7v2FOQ50+4f&#10;AGBlhW73L+69eZWqrqpIt9nT7C0AAAAAhUDJEJChWpdrS/sS93qq/QEAKA1StX9TR6uaO6dSfXD0&#10;IzUaCmX0/wZ8AbVudUdhDt5p9w8AsLBCt/uXY4eF9XVq174/ptrMU+ty9fkC/m72GAAAAIB8IvAP&#10;ZMg4cX/5kY13uRrqXAwGAAAl5KrmhaqzdZH64OgJdebsYNrtB4dHVP38eaq5cUHenyvt/gEAlmZ8&#10;DgYL2O5fSOB//4fHdSJgCu21LtdLvoB/mJ0GAAAAIF8oFwIy4HV71rcvcXtkTmAAAFB6pPX/s9/Y&#10;qNauaMtoe9r9AwCQf9Lu3wy+ds/n0m3iMZYH2WMAAAAA8olyISADtS7Xk49svOtKqv0BAChd0r53&#10;dVuLWnx5g3r3QE/K1v/+TwbVUm+TrvzP+wE87f4BABZls5kjCa66qlKejdr/4bFUm0nV/yu+gN/P&#10;ngMAAACQDwT+gTS8bo9U+n9/8x03MBgAAFhAU8On1E0drar7UF/K1v+DQyNqdftf5P350e4fAGBl&#10;0WhUBcOF734jU/7s2vdHPQVQEpId4PIF/G+w1wAAAADkA6VCQHpf33w7QX8AAKxEuvy88O0vp2z9&#10;v/vA4XTz++YE7f4BAFZmlnb/1VUV6v47b0q32Sav29POXgMAAACQDwT+gRSME3TXtVc2b2pf4mYw&#10;AACwoK0bbkn5+I9+9buCPK9gKMLOAQBYkt1u09PemEFn62I99U8aT7PXAAAAAOTlfIkhAFJav/G2&#10;1S6GAQAAa6qpqkxT9X9It/zPt9EQFf8AAOtyOs1zOetr93wu3SZdXreni70GAAAAINcI/AMpNC2o&#10;+zrV/gAAWNvm269P+pgE/Xe8937en1MoHFFRYv8AAIsqN1Hgv37+PHXvzavSbfYiew0AAABArhH4&#10;B5KQjPwv3bqSufgAALC4hjqXSpUI+OZv9xTkedHuHwBgVU6HTdls5nk+61Z16ASAFDxet2cTew4A&#10;AABALhH4B5KdlV926bZUrX0BAIB1bL79hqSPDfgCasee/Ff9jxL4BwBYWJmJqv6rqyrU/XfelG6z&#10;bew1AAAAALlE4B9IwOv2eK70NHYxEgAAQEjFv1T+J7Pjvf15f07S7h8AAKsqc5jrklZn62K11NuU&#10;ahOp+n+QPQcAAAAgVwj8A4l1LVvsZhQAAMAFm2+/Pulj+3uOqaMnB/L6fKJR2v0DAKxL2v2bzf3r&#10;0lf9e90eF3sPAAAAQC4Q+AcSu2vR5Q2MAgAAuGBVe4uqqapM+vibu/bk/TnR7h8AYFV2u0057OYK&#10;/jc31qs1HVen2kSC/lT9AwAAAMjNeRJDACTUtWjhAkYBAABcIEH/DTd1Jn18x5731eDQSF6fUygc&#10;ZccAACzL6TTfZS2p+q+uqki1ydep+gcAAACQCwT+gUmME/D29iVuTsIBAMAUa5f/ZcrHd7z3fl6f&#10;TyQSVeEIwX8AgDWVmbDdvwT91626LtUmcr3hNa/b42EPAgAAAMgmAv/AVF3LlnD+DQAApmqoc6m1&#10;K9qSPv7mb/Pf7j9Eu38AgEWVOc15Wevem1eq+vnzUm3SZSx7vW4Pbf8BAAAAZA2Bf2CqG2jzDwAA&#10;krltefLA/4AvoHYfOJzX5zMSJPAPALAup8Ocl7buv/OmdJtI5f/TXrfnLar/AQAAAGQDgX9gqq50&#10;gX/m0wVQSCOjYVp7AwXUvsStUh0r7NiT33b/8n4Q5S0BAGBRZU6bKZ9XZ+titdTblMmmXWqs+v9R&#10;9iYAAACA2SDwD8QxTrTbjZVL2vimEgpTWQegcEZDUWW32RgIoIA2rOlM+phU/Evlfz5xbAIAsCqz&#10;VvwLafmfIbkIsc3r9uwdvy4BAAAAANNG4B+YqEuq+ADAzMKRiCLuDxTW2hVtqqaqMunjb/52T16f&#10;z2iIwD8AwJqcDvMeGC+9okmt6bh6Ov9Fgv66+t9YXOxdAAAAANNB4B+Y6IZFCxsYBQCmJVONOOx8&#10;fANmsOGm5FX/O97Lb7t/piECAFhZiVT9x9umxhIAuti7AAAAADI+N2IIgAnaF6eYszeGubUBFEo4&#10;HDHtPKaAGXQf6rt4+3Bfmg/9i11+ZtLxZ+3yv1Qv/tvbCR8bHBpRO/a8P90qvxmLGMcmcnzisPP+&#10;AACwHjk+DoXN+dzq589T9968Sv3oV7sSPl5dVaHuX3eTeuHNX+vjhzgeY3nL6/a8bqw39/T1+tnT&#10;AAAAAFIh8A+MM06m5aTa01CXvptehG66AAokGI6qcicV/7C2/tN+deTEKb0cPt6vzg0NTwj4z4Yk&#10;AMixwGXGIokBiy5fkLSlv2y3qq1F7dp3MOHjO97bn7fAvwiFIspR7uAFAgCwnLGK/7Bpn9+6VR3q&#10;zV1/mBzY1+S+Ad9Z9fw/fEX907/+TO0+cHjyJuuNpcvr9jzW09f7DHsbAAAAQNJzI4YAuKBd/zOD&#10;ij8AyJdQOKKqKgjswVok0C/B9b2H+nSwX77OlbEEgolJBBLgl+ODZYvdFxIDYjas6Uwa+N/fc0wN&#10;+AK60i8fJDGogpcLAMCCnA5zd7yRqv51q65LWvUvSQEyJcAjf3O3Dvy/8NNf62OIOHLw8bTX7fkb&#10;Y/1QT1/vTvY6AAAAgMmIHADjal2uexvqXF1yAT8VmUNXlooyKm4B5Je08R4Zjag5leTtofRJgP//&#10;bP8P9dTL/65+8LPfqHc/6FHHTp3W1f35Jj9Tno8E+H+841299n0yqGrmVKqrmj+tfvHOf6V8Xte0&#10;XJGX5ynt/kkMAgBYlZynR6LmnZZvqbdJ7dizXw0OT636D4bCOlGwuXGBWlhfpzsGBUMhdejYycmb&#10;NhjLplqXy2Msb/sC/mH2PAAAAIAYrgwC44yT5m2LLl/guW1FW8rtIlFF4B9AQYwGZZ4RG+8/KFnx&#10;wf5/2f479cHRjwoS6E/nzNlB3Rngp799Twf9a6oq9H2J+D8ZVOtWd+TtuZU57cput/FiAgBYTjQ6&#10;lqRvZlL5n6CVv3b05MCFY4byMqdOHJRkAblfjicmkY6FW2pdrhFfwP8Oex8AAACAIPAPjDNOmJ+5&#10;bUV7ZbpW/wT+ARTK+eGwKjfee8bmMAVKgwT2d+w5oJ784U91Zb9Zg/2pnn+yoL+Qqr5Y9V5eDu7t&#10;Nt4jAAAWZRtPlDUvOSZIVvWf6JhBugCsXb5M/25H/3xKdwaIU2ksa2tdrvXGctAX8PfyGgAAAACs&#10;jV7BgMHr9niMlauhdh6DAcCUpGuptPp3UMmLEtF/2q9e3fGu+sXv92Ut0N/i9ai5NdXq2rZW/XVj&#10;w6WqccGlGf//gz296pNz541lUB0ybp88NaBO9n886+e1Y8/7qrN1cV7GNRiKqspyXl8AAOspluPk&#10;r/3159R3vv9ywsfe3LUn4THDvTevVGs6lqp/+td/V/t7jk1+WKr/3/K6Pa8b64d6+np7eTUAAAAA&#10;1kTgH7h4oqwa6lxpNwyFI4wWgLwLhsbeewj8o9hJwP/Fn/1GB/xnSoL7EuSXAL+sL2u4VK9nK5Yw&#10;MJkkBEgiwMEjY+s9+w5M6/tKS9/BoRHd3jfXOE4BAFiVzTZ2rCzJsma29Iom3cI/QQBf3yet/Zsb&#10;66c8JtX/jz/wRX1c8cJPf60GfIHJm6w3li6v2/OssX6mp6/Xz6sCAAAAsNh5EUMA6Ir/R43Vtrf/&#10;+f9Ju+3waFhX082dQ94MgPw5NxTSFzHnVZcxGChKsw34d628TnW0tV4I9hfae/sOqD37Phhfp08E&#10;uP/Om9S6VR15eW5z55Qpp4PDfACA9QwOh0zf7l/s//BY0qr/NR1Xq6/d87nUv+fQiO4O8KNf7Uq2&#10;Sa+xPNbT1/sDXhUAAACAdXBFEFA68P9aTVXl+p899XDabQn8AygE/7lRVea0q+pK3ntQXKSN/493&#10;vKte/Le3p/X/pKpfgv03fvYzem1mMjXAzv/4g3rrd++qnb/7Q8JtpHLv6Qc35+X5VFU4VGW5gxcf&#10;AMByJOgvwf9i8J3nXk5Y9S+ef2SLrvBPR6r+k7T/j+lWY+3/d/LqAAAAAEofgX9A6cD/0fYlbs+z&#10;D21Mu61U3cpc2wT+AeSLtPmX9x4J+peX2RkQFA2p7v/eq7/Uwf9Mrbu1qyiC/YlIAsAN6zclfVwC&#10;/4la92ab02HnOAUAYEnSIevsYLAonqu09H/omRcTPnbvzauMZWXG3ytF+/+Yncayuaevt5dXCQAA&#10;AFC6KAUCDLUu1zPtSzxqdVtL2m1HxtsGVhB8A5An0mlELmLOqXAom42cPZjfkROn1GMv/ERX+o+G&#10;0lfdNTZcqv7+7zarxx7+qrr1xpXK0/Tpovy9K8rL1clTH6tDPb0JHy93OtU1LVfk/HlEolFd9Q8A&#10;gNXYjWNlOXYuBvPnVqsB31mdADDZ0T+fUp+/cXnG32thfZ2eIqC8zKn/bzA0ZQw8xvJgrcvlMZa3&#10;fQH/MK8WAAAAoPRwRRCW53V7uozVptXtV6r2Je60248S+AeQZ+eHQ8putxHIQ1H4wc9+o4P+/acD&#10;abftaGtVj33rqzro3+L16MB5sbukplq9+cudCR/zfzKo1q3uyMvzkKlB5H0DAACrCYWjOgmuGEgn&#10;oDd37ZlyvwTupdV/c+OCjL+XBP2XepvU6va/UIPDIwkTCgztxrKl1uWqMpZuEgAAAACA0kIEAZZn&#10;nOzKie+9ty1vU4sub0i7/dBISFcREPgHkA/S5l8SjiSIV+7kfQfm1X/ar77+9A/Vjj0H0m4r7fwl&#10;4L/53vWqsaG+pMZBfh8J/H9y7vyUx+QivFzAl6q8nB/k22265T8AAFYTjUZ18L8YVFdVJq36l+MG&#10;qeKfyffsbF2skwDkeydo/19pLF1qPAHAF/Dv5FUDAAAAlAYC/7A840T3Xjnp3bCmUzXUudJuPzQS&#10;1hV0BP4B5EOszX9luUM5HFTvwpx+8ft96tvff1X1n0ld5S8V/t/9n99SX7jjFvWpWldJj8l//KE7&#10;4f1SjScX43NNpgUp51gFAGBBUuw/GooUzfNNVvUvAfvO1iV6SoCZkI4BkjggSYeHjp3UiQST6ASA&#10;Wpdrk7EEfAF/N68eAAAAoLhxNRBQqk3+aaibx0gAMJ3g+EVLJ0F/mNC5oWH15A9/qhe5nYy08f/f&#10;331UPW8scrvUda38TNLHdh84lJfnEApHeIECACzJUWRT3cQC9IkkSgiYLkk4fP6RLer+O29S1VUV&#10;iTaRg7MXvW7PUWPZxCsIAAAAKF4E/gGldMlhJtX+xdIuEEBpkBb/UrEkFy+Zqxtmc+TEKfX1p36o&#10;q/2TmVtTrf7+7zapl5/7R3VtW6tlxqZxwaWqa+V1CR8bHBpRuw8czvlzkPeOSITjFgCA9chxs63I&#10;Dp3vvXllwvslYVCOHbJh3aoO9fw/fEV98ZZVqqaqMtEmHkUCAAAAAFDUaPUPy6t1uX4gQX9p9Z+O&#10;XD+XQByt/gHkw9BoWAfuysscqszJew7Mo/tQn3r4e/+SsrW/BL6lyr/DQgH/eKPBoNr5uz8kfCxf&#10;7f6dDjtThAAALCkYihrn78WTAFddVakGfGfV0ZMDk36PsFpYX6vb9WeDHIMsvaJJ3fbZv9St/yWR&#10;MwGpiljPFAAAAABA8SGKAKjM2/xTOQcgX+Q6ZazNfxmBO5iIVPh//ekfJm3tL1X+Tz32Lb3Ibavq&#10;+ux1SX//vLX757gFAGBRxZj4lqzqf8d7+7P+s2ovmase2XineuXxrWrtirZkm3kUHQAAAACA4joX&#10;YghgZcbJa5ex2iQV/7clP9m9IBiO6Hb/FeV2XUUHALkyGgwb7zljQbvqKicDAlP43qu/VM+/viPp&#10;41Ld/9L3nlAtizyWH6uK8nLVe/wjdaind+rxRCisK/cW1tfl9klE5XlwuA8AsJ74JNpikazqf8AX&#10;UGs6rtaPZ4vkBlYaxwg1cyrV6rYWtbr9SnXs1H+r/tMJuznRAQAAAAAoEkQuAcOyJR4GAYCpjATH&#10;q/1p8Q+TePKHP1U/3rE76eMPbLxHPf/dRy1d5T/ZjZ/9TNLHdh84nPOfH6biHwBgUTI9XzFKVvX/&#10;5m/3ZPXnSDfDUPjiccKihQvUsw9t1Ev7Eney/+ZRdAAAAAAAzH0uxBDA4rqms3H8iTEA5IoE62IB&#10;O9r8wwwk6C8t/hORQP///u6j6oGNGxioyQcZK03Q7p9jFwCABTmL9Bi6fv48Xd0/9bgh+wmDI8Hw&#10;lPsk6E8CAAAAAFC86P0JS6t1ubqMVddty9vUossbMjgxjqhINKorcGn1DyBXhkcjKjwerJtT6VQ2&#10;G8F/FMa5oWH18P/7L2rXvoMJH2/xetTzTz2m10js9Bm/ev+PUy/W56vdv9Nu45gFAGBJ0uo/WoT5&#10;b82N9erNXRMr/AeHR7J+3CCJxtLuP9GpRmw6ROmO2G8cy2QwBcB8Y+n2BfzDvPIAAACAwiHwD0sz&#10;Tky/bqyu3LCmU5/YpjMyGtYXDgj8A8ilweGQXkuL0qoKPqpROBL07z7Ul/AxqWZ/6rFvqU/Vuhio&#10;FOqM8fm///arhI+VlzlVZ+vinP58m/E+Us6UIQAACwqGo7qlfbGprqpUA76z6ujJgZwfNziM4wRH&#10;iu4I00gA6DKWLbUuVxUJAAAAAEDhcBUQVjetaAVz5QLItdHgxcqkMoJ1KCBp758s6L/u1i4d9E/W&#10;xh4XSTeExoZLEz62v+dYzn9+mFb/AACLchbxlFnrVnVMuU+mCRocGsnqz5GuhpmInwJg7Yq2ZJvJ&#10;9ZVtxuLzuj0yFYCHVyEAAACQX0QUAEPNnEoGAYApjIYuXnwrc9DiH4UhQf9f/H5fwsck6P/Yw19l&#10;kKah67OfSXj/gC8wpZov20haBABYlVSzFytp97/U2zThPgn6S/A/m0LhyLS6IkgCwCMb71SvPL41&#10;VQKA2GQsR71uz2vG0sWrEQAAAMjTeRBDACurdbl+IOtv3ve5tNvKhfNYNnxFmSNlOzwAmAm56HZ+&#10;JKxvy1yb1ZVOBgV5lyro/9i3vqoe2HgPgzRNqdr9z59bM+XCfraVl9mV3cZxCwDAejKtaDej+tp5&#10;asee/VPuX93+F1n9OZIgMd2pDKV4YnVbi54G4NzQiJ4CYDQUSrTplcayqdblWm8sI76Av5tXJQAA&#10;AJA7VPwDGYrGJcHb7Vw8B5B98dX+0734BmSDBPxTBf3X3dLFIM1Aqnb/2a7cS4R2/wAAK3IU+Xn7&#10;0iuapiQH7j5wuGDt/hNpqHONdQB4YqvafMcNqqYqaTfFdmOR9v/SBeBRY3HxCgUAAACyj6gCkKFo&#10;lIvmAHIr/qJbuZOPaOTXrn0HdbV/ItLen6D/7CRr9y+t/rN9AX+yCMcwAACLKvbg/703r5xyX7aT&#10;BqW74WynBpKA/6bbr9cJAJIIIAkBSXiMZZux+LxujyQCtPMqBQAAALKHqAIsKzbPXIqM9CknwwCQ&#10;K8HQxPk1ywj8I4+OnDilnnwpedD/sYe/yiDN0o0rr0v6WK6r/oMhjmEAANZksxV/1X/9/HmTjhsO&#10;Z/3nZGtKBLm+snZFm3rl8a3qiS33qPYl7lSbbzKWvV635y1j2cSrFQAAAJg9ogqwvEWXL2AQABRc&#10;/MU2qUxiOm7ky7mhYfXt7/+rXk/WtfI6gv5Zcm1bq5pbU53wsf0fHs/pzw5HIuwAAIAllTmL/6B6&#10;ctV/Ltr9B0PZP1ZY1dainn1oo3rh21/WyQApdKmJ0wB4eOUCAAAAM0PgH8hQiPlxAeSIVPrHX2yr&#10;KOPjGfkjlf79p/1T7pd56Qn6Z1dXkqr//T3HcvpzpdM/3f4BAFZUCrm0azquTlD1n91uQZEstPtP&#10;ZtHCBbr9v3QB2HzHDam6LnrU2DQAkgDwWqxLIwAAAIDMEVkAMsQFcwC5MrnCxkmbf+TJj3fsVrv2&#10;HZxyv1Smf/d/fitphTpm5sbPfibh/QO+gDp6ciCnP5spiwAAVuRwlMZx9brVHRO+zkW7/1xU/cdr&#10;qHOpTbdfr3721MM6EUASAlJYbyxvjXcBeNBYXLyaAQAAgPSILMDKPNPZOBoX+Xc66MENIHuG49r8&#10;2+023eofyLUjJ06p7736y4SPPfXYw6pxwaUMUpZd23ZV0sf2f5jbqv9wmHb/AADrKZXD6jXXXq2q&#10;qyoufJ2LwP9oMH/HCtL6X6YAyGAaAI+xPG0sPq/b8yJdAAAAAIDUHAwBrKrW5ZIM8i7JOr8t9Ymm&#10;dn4kfOF2VQV/OgCyQ6YRGRm9+P5SXuZQZVT8I8fODQ2rrz/9/+n1ZH//d5vUrTeuZJByoKK8XB3s&#10;6VW9x09Oeazc6VSr2/8iZz9bOok4Hby3AACsxWazqeG4Y+1iVV7mVMFQeEKiYHPjArWwvi5rP0Nq&#10;HWTKMRmzfKm9pEatbmtRG27qVHXG7WOnTic8Ph3Xbiybal0uWeYbS68v4PfzKgcAAAAu4uofAAAF&#10;NBKceCGyjI4iyIMX/+03qv/01OukHW2t6r67b2eAckjGOJFcV/wHQ7T6BwBYk71Eyv7XdCyd8HUx&#10;tvtPpqaqUn1hTad65fGt6tmHNmbSBWCbscg0AK8ZyyZe5QAAAMD4+Q9DAKQXYV5cADkgVTXxLTWl&#10;uIZqf+Tarn0H1Y937J5y/9yaavXdxx5mgHKsa+VnEt4/ODSijp4cyN2xTJRjGQCANdltpRH4r58/&#10;T63puPrC1/t7sp80OGqCRMH2JW71yMY71c+eelht3XCLki6NKUgnR5kCIDYVQDuveAAAAFj6/Ich&#10;ANIj7g8gF0YnV/sT9EeOSevU7736y4SPPfbwV3XwH7nVuOBS1dhwacLHcln1TxIjAMCq7CV0iL1u&#10;VceF2wO+QNaTBkPhiDJLrmCiLgByXxKSHbDJWPZ63R7pBPCgsXh49QMAAMBy5z8MAQAAhTEcnNhK&#10;s4z5t5FjyVr8d628Ti/Ij67PJq76z0XlXrwwwX8AgAU57KUzlVZzY71a6m268HUu2v1L8N9sYl0A&#10;Xnliq14vWrgg1eYeY3laxU0FYCwu/hIAAABgBUQYgAyETXjiC6DI31ci0SkVuFT8I5e6D/UlbfEv&#10;1f7In4621oT357LVv6DbPwDAikql1X9MfNV/LroFjYbMe/1DKv6l8v+Fb39ZdwKQjgCZTAVgLLGp&#10;ANbzFwEAAICSPv9hCID04q+T2+02BgTArA2PTmzzL5VINt5ekEPfe3V7wvsf2LiBFv95dm3bVQnv&#10;l5a9suRKiERGAIAFldo5fGfrYlU/f56+Ld2CBodGsny8UByZghLw37rhFp0A8MSWe9JNBSA2GYt0&#10;ACAJAAAAAKV7/sMQANP8oyEyB2CWpOo2OKmSpqKMj2Tkzi9+v08dOXFqyv0tXo+67+7bGaA8k0QL&#10;GftEcl31DwCA1ZTiKfy61bmr+peuZMU2PdCqtpYJUwHI1ylIi4BNaiwJQKYDeNpY2vlLAQAAQCkg&#10;ygBkgDlxAWSTBP0nt9x20uYfOXJuaFh979VfJnzs7/9uEwNUINcWoN1/MMTxDADAehwl2LVvzbVX&#10;q+qqCn1bqv6zLRQqzi5BsakApAPAz556WHcEWLRwQar/4jGWB41lL0kAAAAAKAVEGYAMROiMCyCL&#10;RoIT31Sk/aiDaUSQIz/e8a4O/k8m88wnCz4j9zqSjH0u5uoFAAClRYL+na1L9O3dBw5n/fsHw8Wf&#10;LChJAF9Y06le+PaX9XQAJAEAAADACpwMAQAA+SOtMyfPs+10EPRHbvSf9qtXf7074WPfpNq/oK5t&#10;uyrh/UdPnsrZz5z83gMAgFVIkm2pdfK79+aVasee99WAL6CX+vnzsva9g6HSOmZoqHPpJABZ5Pj4&#10;F+/8l/r57/fp20l41FgSwINet0c2et1Y3ujp632dvyYAAACYGRX/QAaiUVrjAsiORBfRymnzjxx5&#10;8We/SVjtv+7WrqRzzCM/5tZUJ9wHg0Mj+uI9AADIHput9BJtJdC/1Nukb+ek3X+4NK+DSBLAptuv&#10;110ApBuAJAOk6QTgMpZNxvKa1+3xGcuLxrLeWFz8ZQEAAMBsqPgHMlBqlQEACmc4ODXw73QQ+Ef2&#10;6Wqm3+9L+Nh9d9/OAJmATLVwsKd3yv1HTw5ktWovnlzEp8sIAMBqbCX60bfm2qU66L//w+NqTcfV&#10;WT5miBjHDI6Sfl1IwF+mAIgdO+/ad1B3AjhyImkHplgSgCzK6/boTgDGsrOnr7eXvzQAAAAUGoF/&#10;WN6R46cYBAB5IUlEkUmJRBL0txGDQw5ItX8iMrc81f7msPiKpoT3S+C/s3UxAwQAQJZI0lswVHq/&#10;lwT7f/Sr3+VkqqBgKKoqy63zGpk8HUAGSQBi/fgiSQDdaiwJ4PWevt5u/uoAAABQkHMfhgAWpk/E&#10;ErVABoBcGElQ7V/mJOqP7JPPtmTV/g9s3MAAmURrS+Lgfi4u3seELVC9BwCAlYwF/3fp6YKqqyqy&#10;d8wQiVh2TOOTAOS4elf3QfXbfQd1MkAK7ePLNq/b02usd6qL3QD8vFIBAACQDwT+YWUZnXhFaPMP&#10;IEuCoUSBf9r8I/t+vOPdhPc3Nlyq28uj8KLRqKqrna9qqueoc4PnJzw24Avk7ucy9AAACyrlVNs1&#10;HUvV/g+PqcHh4awG/o1DFd2xzGG3dqJyTVWlWruiTS+SBNB9qG8sCaD7YKpCEo+aOCXATnUxCYBu&#10;AAAAAMgZAv9AGsT9AWSDBP0nJxJJi3+rX0hD9skFyFd/vTvhYw9svIcBMolQKKzXXk+T2nfgTxMe&#10;k1b/HNcAAJA9Dock24ZL8nernz9PPf7AF3N0vBJRjnI6BcVIEsCqtha9qI1KTwMg0wF0H+pNNyVA&#10;1/ii6AYAAACAXCLwDxgkY7t9iZuBAJAzowmq/Z0Oqv2Rfcmqj+bWVKuuz17HAJnmPWEs+NC+9Mop&#10;gX8hwf/mxvqs/9xwmMg/AADITCgSVRUMQ1KLFi5QWzfcom/3n/Zf6AYg62l0A5AOALEkgJ2MKgAA&#10;AGaDwD+sjPZqAPImYZt/B9X+yL5XdySu9u9aeZ0O/sMk7wnBkF57PZcnfFza9QIAABRSiITBjDXU&#10;udTaFS49JYC4mASQthtA+/iyzev2SPX/TmN5WzEtAAAAAGaAwD8sS9qpGSdV+naKTGwAmDW5YBZN&#10;cM3M6aTiH9klFxWTXVi87+7bGSCTkKB/dPxNQVr9J7K/57haekVT1n92OBJhBwAALIfptWZGpiqT&#10;QxYbwzdt0lUy1llyGt0AXMayfnxR44kAr6uLiQC9jCwAAABSIfAPqLFAiZ6jLYFQmAvkAGYnUZt/&#10;uXjGBUhkW7Jq/8aGS1WL18MAmeY94eIcww31n1I11XPUucHzE7YZzFFSYpTCPQCABRG4nrlwJKqc&#10;dCqblcndAOQa1K59B9XeQ706ESAFSQTYpC5OC9CrJnYE6GV0AQAAEI/AP6xO2qa1MwwAcilRm3+n&#10;g2p/ZJdUDu3qPpjwsfs+v44BMtN7wnib/xip+t934E8T7jv65wEGCgAAFJwUQzgdDgYiixYtXKCX&#10;Tbdfr78eSwLoy2RaAI8iEQAAAAApEPiH1UnbNJ1lHTvhAoBskgoZaZE55QOYqhlkmQT9k7UNvfGm&#10;mxkgk4hv8x+zqHlq4H/gTCCn70t0HAEAAJmQacuQW9KBMtaFUo7npQuAJAJIQoBME5CCR01MBJCN&#10;d6qLiQDdjC4AAIC1EPiH1fUyBAByKRRKPF0IFf/INpkzNJGWJYtV48LLVXTIr1RwiIEqsJFJ1f5i&#10;waV1U+4b8OUu8E+7fwCAFdnttoQJuUgtzJjlVU1V5YVEgK0bbtGBf50IcLhPr9MkAsjUAOvHl1gi&#10;gAT/Y4kAOxlhAACA0kbgH1anJ1NLM6fapJPeCKMGIGMjwcTvGVTbIpt0m/8kgf91d9ym17aKuSpK&#10;4L+gJNgQTBD4l4r/RCT4Xz9/HgMHAEAW2G02FVEEsWdy/ILCaahzqbUrZGnTX0vgX6YDyHBqAEkE&#10;6BpftnndHrlPEgF2Gss+xfQAAAAAJYfAP6zuQqq0BE0kszodquQAZEreLxJVyEi1kY24P7IoVQJb&#10;xzXLxl94DqXKqqj6L6DRYDDh/V5PfgP/Y1MN8CYEAAAyI+3+marMHCQRQJZEUwMcOdGfSWFL+/gy&#10;dhx6cXqAfePr7p6+Xj8jDQAAUJwI/MPqLsx3duT4KdW+xM2IAMiaUDhxtb+dqD+yLFmb/8bLLtOt&#10;/mOo+i+skdFQwvtrquckvH/gTECpK7L/PCQhqYzdAQAAMqSr/gn8m1L81AAxEvzvPizJAL36Wpck&#10;B6QQPz3ANrnD6/bItTJZJBmgmykCAAAAigeBf1hdb+zG2DxpBP4BZM9oKEmbfy6aIcuSVfZ0XLts&#10;4h1U/Rfu/WA0pCIppgtqa71S7Tvwpwn3DfjOMnAAAKDgIrQ+LCpS1CLLptuv11/LdABHjvervYf7&#10;9HnD2PWv1N9CTewKIKudamIyQDcjDQAAYD4E/mFpMpfZ+AmM6pequgSkpR0AzESy9w87cX9kkVzI&#10;S3bxruuG1VPus5VXU/VfAMOjoykfT1b1DwAAUGjBUFRVljMOxWrRwgV6WbuiTX8tHQCkE8A0ugLo&#10;U4vxRUuQDNBLZwAAAIDCI/APjJ2ktMvJTiwbOl6ixHbmtwOQjrTD1C0xE334OuwMELL3IWZ8fiXT&#10;cc2yqXc6yowXYbnxYTbK4OVJKBRW4XAk5TaLmpvU7979zwn37f/wmPHvSgYQAAAU9tyGiv+SItMD&#10;JOsKcNhYy/mFfJ2BLjU1GYBpAgAAAAqIwD8w1u6/XTKcASBbwhEujiE/Die5KNeyZLGaO7cm4WO6&#10;6p/Af94MjaQf6+o5VXl7PlTtAQCsqMxpU6Ew4zATEc5tSt6FrgBx98m0AEdOjCUDSFJAhskAiaYJ&#10;6FVxyQBqLCGgl1EHAADIPgL/wNiJx3ppayaLZD4DwGwFU0wT4qDXP7JILsIlkrDa/8IRoPFZZ3co&#10;FeHqd65JtX8ogyiDVPxPNpBkGiIAAIB8k8RmzmOsJdYVIN4MkwE848v62B2TpgroUxcTAvyMPAAA&#10;wMwR+AfGTi40qfqffFKTiM52p9U/gBTCKQL/Nt4+kEXJLrZde+2ylP9PV/0Pn2UAcyyTav9kBnwE&#10;/gEAgDnQ7R8ii8kAokvFTRUgvG6PBP7lOt3baqxTQC/TBQAAAGSOwD8QF/jvPtw35QTGLlNxTyrU&#10;Y347AOmE0sznDWTlA+xQX9LHpNV/SmVVShH4z6nR0VBG1f6irfVKBgwAAJj6/MbpcDAQmCJVMsCf&#10;Twf0OtV5yyQuNSkhIG66AFnejrtNhwAAAIBJCPzD8mResfGMYtfeQ71q0+3XT3icVnYApivMHJjI&#10;k/7Tia9zzZ1boxova0j9n232seB/cIiBzJHZVPvHHD05oJob6xlMAABQUJziYDoSJQNIJwA5f5G1&#10;XH/rPx1Iej6TgGd86Yq/M65DgCzSLmunGusS0MteAAAAVkTgHxgjJwhd0uo/E8FQVFWWM2gAEkvV&#10;FIRkImRTf5I54NNW+4+zlVWqKIH/nBgeGVWRyPQ6fzTUf0r1D/z3hPsGh4cZTAAAUHCppjIDMrFo&#10;4QK9rGpruVB0c25oWE+7GZsqQBIBptEdQEzuELBN/hnvEiDX+nqNZZ9i2gAAAGARBP6BMdIqrEuf&#10;cBgnGnIiAgAzlarNv81G4B/Zc/h4f8L7O65ZluGRYKVSdodSkTCDmUWRSFQNjwSn/f8WXDo18J8L&#10;4QhTkQAAAKDwaqoq03YHkHOe2O1pah9f1sfuGE8IiHUJ6DWWvvHbfpICAABAKSDwD4zpvnDjUG/a&#10;wD9zdwMAzEAS1hK57LLLpnE0WKnU6CCDmUWDxn6JRrNTFTcgXR2uyO7zi1KwBwAAponrIMin+O4A&#10;8aQbgCQBSOezGUwXEBPrEjBBqqQAWff09frZMwAAwOwI/ANjdsZu7DVOIr6wppMRATBjIdpgIk/k&#10;QlcijY0NGX8PW1mVihL4z5pgMKRCoZl1UFjU3KT2HfjThPsGfGcZVAAAAMAw1hlgrDtAbLoAkaWE&#10;AJEwKUCMJwbsHP9SOofGkgSkW0A3ewcAAJgBgX/AIFm7xgG8HKS3ZzqXmAT2nA5adgOYimpa5Euy&#10;i1ktixdn/k0cZbT7zxJp8T84NDLj/19TPYdBBAAAphU2jnUcdq6DwHxSJQTEpvWcxZQB8bomrbXx&#10;pIDeuKUv/uuevt5e9hIAAMgHAv/ARTvlXCF2QhBr95/slFYu7isC/wCmibm1kQ9z59ZM84iQdv/Z&#10;kM0W/wAAAGbDYQ6KzVhCgJoyZYBc9zt3flh1H+5Tf5ZOAZIQcPxU0qnUMuQZX6ZIkxhAxwAAAJA1&#10;BP6Bi6RN14Ny4+e/36e2brhF3+lw2I1/p1ZBRjjjBTADvHUg11qWLJ72/6Hd/+wNj4zOuMV/TPWc&#10;qin3Dc7u4iMAAACASWLFPrHEgBhdDHT8lDpyot+4PaKnDZAEgVl2CYjxqNSJARemDjCWfeMP7Rxf&#10;d0u3UvYcAABIh8A/cFHsYFp1Gwf26QRDUVVZzqABAMxl2tX+Qtr92+xKRelIMRMS8B8aHp3191nU&#10;3DTlvqN/HmCAAQCAOY55whHldDgYCJSsmqpKnQwQSwiInzYgR10C4rnUxSkE1o+vt8UeHE8OiCUG&#10;9KqxrgGxZAGZxnQnexAAABD4B8ZJ5qxxEC0Hy+1yMC8H8A11rqTbU/EPADCjuTU1M/uPzgqlgkMM&#10;4DRJa3+5AAgAAMxN5qcHgJlK1iVAdB/qU7GpQ3OUFBDTnuyB8cQA/XTUxOQAsTP2GJ0DAAAobQT+&#10;gYneiB1E79p3UH1hTady2G0JN4xEonqxJ3kcAJKRi44O3juQIzNp9S9szgoVJfA/LRL0/2RwSK8B&#10;AIC5RWhsBCBHYskAq9paJtwfmzpAEgH6zwTU4eP9+j5JFMjl00lw3+TOAb3ji3h7fB1LGPD39PV2&#10;s1cBAChOBP6BiV6PHQz//Pf7dODfliI2FybwD2AGiBHCnEeFFYzBNJ0fHlXhcPaiCDXVcxhUAABg&#10;WnRNAKZ5fD8+dYBS7oSP57FTwGSe8UV0TX4ww+4BvT19vb3sZQAAzIXAPxBHMlqNg1s5oHXFt/uX&#10;4H+iQF0wHFVl/BUBmKax6mCShmAyNrtSjjKlwkHGIgODQyNqdDS7Y+X1NDGwAADAtOiaAGRXsk4B&#10;Ij4p4JPzsu5X/acD+lplPp9igvsmdw8QO8fXvYoEAQAACur/F4C9uwGOq8zvPf+ou/UuY2GCbRxj&#10;tWm/JGMzFoNmDLHI1ZjyhJeYYbkXxkOqgllq47xUgcnOzb1sqJjZ4hbJ7N1lAtnJkCxrQ90CYhLu&#10;AAMDQ2FMxhRj1oylxd7BsoUlm/htBixhvfR77/k/3Uc+On269dJv53R/P1XHp3Ukt1pHrT6nz+/5&#10;/x8iSyCbVP1vlRsX2/37VNyhoi8eN7Y1+tljAKYwXjKUSuT+vFTK1LOb4Eb+BoL/GQhHokUP/UXf&#10;4Y+zth0aOMEOBwAAAGpMvkEBMhhgNDMYYHQiog72D+rtJZ5CIJ8eh235BgjI6IW+zG2mGAAAoIgI&#10;/oFsL6tM8P/ing/ytvuX8E4Kd+so3AVg4Z9mChBaZMKt6vz1imdnftFoXE2EoyW57zffeY8dDAAA&#10;ACCvFUsX6bU5OGDrrb87+TndJeBkuovpmc9Hyj2FwHR6LLdvt3/SYYoB8W5mPZhZpGPrXp4FAAA4&#10;I/gHbIyTxx+Z7f71ifGnZ9XShb+hYnHnr5dOAPUBHzsOwKTpxgLRIhPFIhd85DhVNFLxj5wk9B8r&#10;4cWy9z74BTsZAAAAwJy1NTdlBgR0OH7e7BbQezTdHUC6BaS7B5x1049hnWKgx/5JywABuX5rdgmQ&#10;9Yh928DQ4DDPCgBALSH4B5xNtvt/cc9+9edbbs35hdE4wT+Aqfz+/L3+EyT/KJK2lqbi3qHPr1Sd&#10;8fxN8Ry1G5uIlKS9v+nNd/ap0bFxdjQAACXiNH0fZieVojcU4HUz6Rag15+enewWcOazEb12oXZ1&#10;cWBAj9MXOEwzMGgsQ/ZtA0ODgzw7AADVgOAfcDbZ7n9f7xH1J//DJuOWP8fFA974Aphqulb/cr2M&#10;aUJQDIsvk+scRZ7H0W+cHsaj7FyLUof+gjb/AADA7ZiyDKhuF7sFKNW9bnXW581uAcc+PaNGjfdI&#10;0i1A9PYPeeHH63HYtsO84TBAQEY69GVum1MPDA8MDfbyTAEAuBnBP+Ag0+5fzl6DMsr1/UP96rq1&#10;v+34tUnjja+8+Z0u6ANQOyTQlyVfQYy8bgT8vG6gMFfo4L/Iz19/o0oR/GtS1SYXtuLxREm/z5lz&#10;v1Z9hz9mhwMAAABwrSrrFpBLj+X27fZPWgYImIMBBhUdBAAALkLwD+Qm7f63y41dr/2ruv7q384Z&#10;4kViSdXS6GePAZjk9/nythOVzwX8vG6gMOaFl6Ly8bwUCeNvdGwirNel9tJrb7HDAQAAAHjWXLoF&#10;pD8+69UfudNhW74OAjJQYESlBwvorgEDQ4N7eeYAAIqN4B/I7W9VJviXkamHBk6qNVdd6fiF0ViC&#10;4B/AFPWBOpWvSJhpQlAMix0q/o/0Hy3sTgn+VSwW1+39yzWP7Zvv7OPJDABACXHuDQCVNZNuAbpD&#10;wOcjk90CzA4CHtdjW0+yDA4YzCzW6QX2Zta9A0ODwzyDAAAzRfAP5CAtmYwTsL3midnzb+1Tj277&#10;tuPXSi4QiydVfcDHjgOQPsD65fUgd/IfL0MVMaqfU8X/hdHRwu7U31DT+3Q8HFGRSKxs309C/9Gx&#10;8bL+jExPBAAAAMAtLnYL6HD8fG//0OQUAhcyXQM8OIVAPsHMIszpBezdA8xOAQwOAADkRfAP5PeM&#10;ygT/hwZOqEOfnFBrr1rm+IXS7p/gH8DkAdafP1iTAUOJZIoADgWTCyRyIcR06tSZwu+0zjiepWpr&#10;cEo5W/tbPbv75Wm/RroPtDY3Fu171tXxugMAAADAO+95Rb4pBHqPDlXroACTtPvrydzONThg0LLI&#10;RYLJwQIDQ4O9PJMAoDYQ/AN5GCdFu4wTJzmJ0mdPL7z1nnp0m3PwLxX/yWRK+QjxAGTIYCB5bcgl&#10;bnzO30BbdRRmxdLFU4P/06cLv1O/cYoYj9bMPgxHomoiXP6ft+/wx+rMuV9P+3XHT5/NOfAQAABM&#10;T96rAwCq8f3w1CkErGpoUIApqC52DpjCMq3A3sz6XevHA0ODe3k2AUB1IPgHpidV/3oE5XRV/xPR&#10;hGpt4s8KQFrDNMF/LJFSjewmFOiaVR3qn/fsn7LtSP9RtXrVSnbONOLxhK6mTyYr093gmX96mV8C&#10;AABlkEwR/ANArZntoIBjJ8/qKQWqXI9tra95MzAAAKoHCSUwve8rS+uk6ar+5XoCHXQBiOmm/4gn&#10;kuwkFMzpIsaR/mMFBf91/kaVquKKf6n6m4hEVTQaq9hjkGp/WQAAAAAA5ZVvUIB01JMBADI44OjJ&#10;M/q2tcteleuxra0DAyanDpC3tJaPBweGBgd5VgGAOxD8A9MwTlyGjZObXcbNrfJxvqp/Cf0jsYRq&#10;onU3AJUeBJSv3b+8ZsQTKRXwM1oIc9fW3KQvVlgvRPT3HzX+vZmdk/U3l1KRaEyFIzF9u5Ko9gcA&#10;oHzknBsAgJkwBwN0r1s9ZbtMESBTBUh3gNOZdZVPHWDXri4OCLjd+onMwABzUICsR1S6W8DwwNBg&#10;L88qACgfgn9gZr6rMsG/yFf1H44mVGO9n6p/ANp07f6jxucCfgYLoTA3rFs9Jfg/8IuD7BT731o0&#10;rsbDkYoH/uK9D35R0Wp/zlEAALWGTv8AgEItvqxdL7m6BOiBAZ+P6C4Bcls6BtSYzsy6J7O2dgsY&#10;zCwMCgCAEiP4B2ZA2hXZq/73HPhIbey62vGCwngkrlqb+PMCkK74l5At18VGPSigkeAfhZFKhCdf&#10;/Onkx0f6j6oLF0bVvHltczxDbFAqUh37Jh5PqLGJiEom3TO1xg92Pl/ZNwB0GQEA1JgUyX9R+Hyc&#10;QwCAk/RggOwBARL+j46HVe/RIXVadwwYrqVpA6yCmaUn87F1UIDZKeBddbFjQK904eWZBQCzRzIJ&#10;zFxW1f/6NatUa3Nj1hdGY0nV1JBSft4UAzXPbPcvrwtOZK7xRJLXCxRGqg5kjkJrRcE77/5M3fb7&#10;tdvuXwL/iUhUr93k2d0vqzPnfp3z83JeIQMVAABA8cj5Ngrno20QAMyKvE8X9i4BTtMGHDt5Vo1O&#10;hGtxN9k7BWihjqA5CGDQWGS0xF65LQV6PLMAIDeCf2CG7FX/586PqFf3HVBbNm1w/PrxcELNa+FP&#10;DIBSzQ3+nMG/iMeTyt9A1T8Kc+fG9eqxZ1+Z/Hjvu/9ak8G/DKYZmwi7LvAXEvj/y49/mvPzCy+d&#10;rxYumK87CwEAAAAAqlOuaQMk+JcBADIQYHQiog72D+oBAjJQoAa1q6mDAexdAgaNpc+8zbQBAJBG&#10;KgnMjq3qf59av2alWr5kYdYXxhNJFYkmVCNhHlDzpCVmwO/TrwtOwrEkrxUoWHfnatX2YtNkhYBU&#10;/BfU7t9jJPCXCv9oNObax/i9v3tajY6N5/y8DCbc8+EhnswAABQR1f4AAK9oa27SgwHMAQFbb/3d&#10;yc/JFAG6U8DnI+royTP6trXrX43pzCy3mxtyDAjopUMAgFpD8A/Mgr3qXzz96tvq0W3fdvz6iWhC&#10;t/hmHjwAzY1+dWGcdv8o7QUCCf/feL9vctsrr72u/mDLXVX9c3sh8BdS6d93+OOcn5dq/41dV5cl&#10;+Oe1BgBQS1Lk/gCAKpAeDNCRtV3Cf3MQwGk9hcCwHiRQq7tJOQ8I2KuyBwQM86wCUI0I/oHZ+27m&#10;5EHaDel2vNLyf3N3V9YXygWG0Ym4uqS1nr0G1PoB15+/6j8SS6qWRqr+UZh7b/3dKcH/c8+/WLXB&#10;v1cCfzEweEI9u/vlvF+Ta+qgUqhjfl4AQA1JJJLshCLx+dgHAOA2K5Yu0kv3utVTtuvuAJ+N6GkD&#10;TmfWMo2A2SWwxvTYN4Q6goMqPRjgXcV0AQCqCME/MEuZqv+/VZl5hYTZ8l+q9bIuMiRTajySINAD&#10;kLfqPxrjdQKFkzkC5c3+vr4j+uNTp0+rA784qLq+ck3V/IzxeEIH/rL2Amnt/zdP5m/xvza0TFf7&#10;AwCA4qPgv3joGgQA3ro+IIs5bYAV0wZowczSY26wdAeQAQBSVSGDAfbybALgJQT/wNx831juyZwc&#10;qLGJiHpi9+s5W/5HpOW/v063/QdQwwfdPFX/0iEkFk/yOoGCyGCzW37n2sngXzz1j/+36vr7Jz3/&#10;s8VicRWOxjwT+Jt+sPN5XfGfz32bb8z7+bVXLePJDQDAHMUTRP8AAFjlmjbAqUuAfCzba0iPyh4M&#10;0KsuDgboZTAAADcj+AfmQOYAMg760vJ/p7lNWv6/8NZ7OVv1joXjal5LPSPkgRqXr+pf2v0T/GOu&#10;ZJCZdJj50vIrdQW5HJfEgQ8Pqnfe/Zn6+r+7wXM/UyqVUrFYusI/mfRem15p7//mO/vyfs2WTd1q&#10;+ZKF5X0D4OdcBABQO1Lk/kXDGQQAVLd8XQKkI8DoeFj1Hh1SF4x1jQ0K6Mwsmm0wgJ4qgGkCAHDO&#10;DlQB4yD/jrLNEfT49ntzXsCXKXUvaalXPsJ/oKaNTsR1db+T+a28RmB25GK2DC6zPqfOnR9Rf/TY&#10;Dyc/XnLFFeqF/7ZTzZvXNrM7TURVauyziv1MyWRKhaNRFY3GdfjvRRL4f+/vns77NXK+IOcNVg8/&#10;9fzkoA3Tj773n4r62C6d18AfDgCgZpy/EGUnFIkUMzCAEABg5zQoYFSva276gL3qYmeAvTJlMM8O&#10;AOVGxT9QmAeN5aB1w2PPvKQv4rc2N2Z9sWQXEvjJm+U63isDNaul0a9GcgT/UWN7U4OfnYQZicaS&#10;ajwSz6pkW3jpfD1n/J4DH+mPT50+rZ57Ybfa9j/9jzO741Rlquu92s7fbiahv5wn3H/XrTyJAQAA&#10;AACetmLpIr126hRgTh+g15+PqNP64+Fq7RbQo6ZOEyA/4F51cSDAXp4tAEqN6BEokHEAf8RY7bBu&#10;W79mpXronjty/h9p90/4D9S2cFTal2eHm/K60N5GNS7yk4r4sXBCxRO5A/qxiYj6o7/+e702/eMP&#10;n1RdX7lm+m8QGVWpyIWy/SxS3S8t/b3Yzt9uJqG/uP+uW/TgDLtSV/zLOcglrfX8EQEAakI8kVIX&#10;xmPsiCKhOxkAoNhyDQyo4o4B0hFgr6IrAIAS4WwdKIJQR1Cq/jut2+677Ua1ubsr5/8h/Adqm1Ro&#10;fzEe06GnXWtTQDXU+9hJcHzeTEQTKhKdWUW8VPw/sfv1yY9n3PK/xMG/tO+XoD8S8351v9VMQ38J&#10;/CX4d1Lq4D/g9xnnHzT9AgDUBumOJFMioTiYLggAUAm9/UN6racQmIhMDg6wfs7DzK4A76r0QIBe&#10;fuMACsFVP6A4ZILeKS3/n37lbT1379qrljn+h0QyXXnQ1hxgxDxQg2TQjwT8ThVIEuwS/MNKAv9I&#10;LKE7Rcxmynvd7v/DQ5NBsrT8//O/eEj9498/mf/7JUtzgVxa+UeMRdbV5tndL6tn/ulH036ddAXK&#10;FfoDAIDiSs7mxAnTvn8BAKASzCkEnKYSMJmdA4Q5QEAc7B/Uaxd3EGg3ltszixQYykouLsiAgO/S&#10;EQDArM/b2QVAcTi1/Jf5ex/ffq+eaznfm2ep/PcT/gM1aXQirmLx7Pbm8roQ8PO6UOvmGvhbObX8&#10;v+33b1Hf/av/Jff3Hf9MqXi0CI8/Xdkfjcd1ZX+qCi++j46Nqx/sfF5X+09HBgQ+uu1ufX6QS6kr&#10;/hsb/Kql0c8fFwCgps+1MXt0DQIAVBNrpwBzmgGTOVjAdOzkWeOcIlyJh7lrYGjwXn5bAGaDRAEo&#10;IqeW/zO5yC/kQnyzsTCKHqgtkoOOjEWzQl0urNU2mQIiGk8WFPhb7T98VD32zEtTtn33r/5S3fb7&#10;Nzs/L0fPGQ9ibi34E4mkDvnNsL+anTn3a/VXf/OkGhg8Me3XzvR84MHv71THT52bsq2YwX9zo181&#10;NRD8AwBqwxdjMd1tD4WrD/h0x0IAADC1w4Dj5z4fmfV9vvj2fqcBBsup+gcwG5yxA8UlI/DeUekW&#10;PZpcvH9i92vqoXvuyPsfZb7maCyhL8Y31jMAAKgVZst/qUayikt4mkhR9V9j5MJ0WB8PiluZJu3l&#10;N3d3qVf3HZjctuN//S967Rj+zyL0l0EKEvDHEgm9TiZro6ruvQ9+ob73d0/riv/pzDT0N88bAABA&#10;8c6tUBy8LwEA4KLFl7XrxVnH3O5zwXz12LOv2DdLh2Gq/gHMGOU+QBGdHxk+s6C9XSYLut26/d9+&#10;9bk6d/4LHbxMR4I+aessfHV1qo4RAED1H4x9dUouSSYS2RcmGwI+dlCVk4p+aUE7Fo7r0L9UF6i/&#10;svoqdeiTk8bx6OKo873v/kwtueIKtXqV5fiUiBkPaDzHY03piv5oTB5rTI1PRFQ4EjUef1xvT9XA&#10;PLoS9H//H55V/9d/+2djP8Sm/frZhP7ihbfey9q2ZVN30R5/c2NA+ZheCABQA+ScKhKjzX+xyPsS&#10;6UoGAABKY8WVi9UbP/9/7VX/nQva2585PzI8zB4CMBME/0CRGQfhXuNgHFS2lv9Swdfa3KRWL1sy&#10;o/tJDwBIqmQqpQI+BgAA1U4uokn4a81N5WJlY72Pv/8qJb/fiUhCjUfiuq1/OTLz9WtWqYP9n6jh&#10;C2OT2+zhfyw8ppLRsIobj0kC/UjMWKIxNRGO6pBfQv9aquy36jv8sXro0f9Dr2ditqG/KHXwL12F&#10;CP4BADVxrpVIT52E4mhi8CAAACU3r7lJ7es7Yt/cfn5k+GX2DoCZIPgHSmBBe/u7xuomY1ls3X7w&#10;yHG18NL5avmSRTO+L7NKQQYCyHtsP2+0gaok2X4g4MuqSpIsmKr/6iFt8aWN/1g4UdLq/lwa6gNq&#10;9bLfNN5E/lLF4hfb+Uv4P7+xTv3mgjYVnRjT4b6E/hLwSyV/ssbb5JpV/j/Y+fyMWvuLjV1Xqx33&#10;3aX3+WzYg/+1oWX6voqlucHPYCIAQE2QQbXxBK3+i6WlMcCUhAAAlBhV/wAKRfAPlIBxEA4bB+M3&#10;jZtbjaXJ+rn9h4/OOvwXUvkv1QpmxQLTAADVR/6uZWxPzHKBkqp/7zPD/vFwQk1EE/r3W8mO+JfO&#10;a9Vt/+3h/3sfHFRnf/WZ2vC1r/BLs/iXH/9U7fjek+qX/QMz/j9SoX/fbTfO6fvZg/+FC+YXNfhv&#10;aQrwSwUA1ISJSLqDHgonb0WaG7mECABAOVD1D6AQnLUDJSIj8Ba0t+9X6fB/irmG/0KuW5jTAMha&#10;okCfngqAfQ5UA2n5LxcorZXgVP17j9vCfrtc4f/A4Ak9AODr3etVQ0N9Tf8OpZ3/X/3Nk+qne98z&#10;fpexGf0faen/nT/4prrpus45f99SB/9ctAcA1IqJSJydUMT3KDIYGQAAlB5V/wAKwZU/oISMA/Gg&#10;cUAeUem2/1MUEv6bJByU9oXWdtEMAgC8r97v03/bZlBM1b83yO8p5uKw3y5X+H9+eET9+Kd71bLf&#10;vEIvtebMuV/rwP/Z3S/rfTFTy5csVA/d8+91a/5ClDL456I9AKBWyCDMcDTJjiiSxgafPo8AAADl&#10;QdU/gLki+AdKzDgY/3xBe3vQuJlV/leM8N8kFzbMQQB6HsNUSoeEPoJCwHPkzzYQ8E1O7SESxk0C&#10;O/dJZC4qj0cS+vXX7WG/nRn+HzxyXI2FI5PbpcL9nfc+UGPjE+q3V4VqovpfAv8f7Hxefe/vnlZn&#10;f/XrWf3fzd1d6qF77tD7s1ClDP5lcCCvIwCAWiDvia3n0ihMc2NAn0cAAIDyoOofwFwR/ANlICPx&#10;jIOyBP+/Zf9cMcN/k+4EkJkOQC526G4AqXSYSMUw4A0yaMfvq5u8YCl/1/UBHxfcKiw93Up6kNV4&#10;OK4iUeM11mNhv52E1RIsH+z/RA1fGJvyOZnXXqr/F7TPVyuWL6vK36k18JepDmZDjt8Pbb1D3XTd&#10;NUV5LMdPnVNv/rx36vcg+AcAYNbkvbCco6E4WhoDdBYEAKDMqPoHMBcE/0CZLGhvf1OlW/4vtn+u&#10;FOG/ScKoRKYbgDkQQKofkjqlqtMDAXgDD7j0IO2Trh1KD+QRSar+KyLdUSWl2/dL2D85oKqKNNQH&#10;1A3rvqSGR8d0+Gwl1f/vfXBQ9R0+ohYv/A29VINCAn8hVf7f+YNvqqULLyvaY/q3X32m9hw4NGUb&#10;wT8AALMnHZmSKYL/Yr0naWrg8iEAAOVG1T+AOZ2/swuA8jAOxmHjoPxPqgLhv5Vc+5AQS7c+jKWr&#10;ViOxhA61JMhKJtMDAuRfpgkAKk/m0pSLlvrvk6r/spHXQnmNHA8ndOAvg6eSyeq+eCzh//o1K1Vr&#10;c5Nu/W8n7e/ffOc9zw8AKDTwt1b5yz4rpnPnR7KC/+VLFqobOn+7KPdP8A8AqBUyWBPFIe8/GgKc&#10;PwAAUAlU/QOYLZIDoMxCHcF2Y3XQWIJOn5eqvvvvusVVj1mCR/2CIfOO++smXzz8lu1+gkigpL4Y&#10;i+nwX/4e57UE2CElIPs3numOkkjWdoWYVP0/sfu1rOp/q3Vrfkv93tc3GEu3J36mvsMfq2f+6WW9&#10;novW5ka1ufurasumDSV7jIc+OaEe/uHzU7Zt2dRdtO/J6wcAoBbIIPcL4zF2RJG0NgVUAwMHAQCo&#10;mG89/KQ681lWgf/ygaHBQfYOADsq/oEyy1T+v2vc3GIsTfbPS8hy7vwXau1Vy4peSThXUmWsl0yn&#10;AFlimY4BskQynQNkkRbY0j0gmgnOEpn/I0MFJEejkwAwNw31fv33JNW6fj9/Q8Uir09hqeyPpF/D&#10;5LWNrrBKXTqvNTNvfZ0Oo51IBwCZAuCl195S54e/UAsuna8WtM931c8xOjau3nlvv9rxvSfVv/z4&#10;Lf2Y50IG5X3nD27THRFKyanif21omV6KgYp/AEAtkE5N5lRZKFxLo19PEQgAACqDqn8As8GZO1Ah&#10;oY5gp7F6Rw7STp+X1r6PbrtbVxhWK+kSIBcQrJ0ErNvoIgCg2CTUT18MTuo1If/0JIx+Yvfr6tDA&#10;9G3xpf3/hq99RXcCCAWXVewxSzt/GZDw5jv7dPg/VxK4S7W9DMYrByr+AQAo3OhEXJ/noXAyaHB+&#10;az07AgCACrv1z/834xwnbN0kLQCk6n+YvQPAiop/oELOjwyfWdDe/qbKUfk/fGFMvbn/oPrK6qt0&#10;5WU1ksDN3klAOgbYuwjIRZtoXD6fnPxas4OAOUgAAHKRTgnyujIeTqiJSPo1pdZb+c9Ga3OTrnhf&#10;vmSR6j9xSo2FIzm/VkL2X/YPqFd/ulcH77/s/0R9PjyiGhvqy9INQIL+H+x8Xi/yOKKxubX5lcF3&#10;UuEvofvCS8vXxYCKfwAACjceibMTiqQ+4FMNAc4dAACotFg8oXr7h6ybJE+InB8Z3sveAWBFXAZU&#10;WKgjGDRW/91YOp0+LxX/922+UYcuyE3CDF+O7gHSOMBH9wCgZpgDhGQgkQwYoqq/uPYc+Ei98NZ7&#10;OqSerXVrfkutWL5MLbr8Mr2WrgBtrS0FPZ6BwRO6jf97H/yioOp+ISG/VNdX6pj76r4D6ulX3p6y&#10;jYp/AABmTgZ3fjEWY0cUSWtTQDUwaBAAgIqTav9v/eWTVP0DmBZX/oAKMw7Mg6GO4NdVuu1/Vvg/&#10;NhHRLZaPnzqn7rvtRnZYDhL0JVU63YvlKPBITx+QvmhRH0gPBJAQRKQHCbAfAa/+/UvQL+37ZZ2k&#10;mr+kJBSXRQYA7Pnw0IymADD1Hf5YL3YyIEB0rk2vQ8ErJwcEmJ+zklb+EvRLVwG5XSipqN/c3aXW&#10;r1lZ0X0rx3wAADB3cVr8F1U91f4AALhCW3OTuvPG9Wrnj9+1bpYphLcbyyPsIQAmYi7AJUIdQTlQ&#10;O4b/Jmk9/NA9d5S17XCtceocwOAAwF0I+t1FKv9f/dkBtefDj0oeXMtggEWX/4au8i8GCfylmn7t&#10;VctcsS+lk8ILb+2bsu3+u24pWgcCKv4BANVudCKup3VC4eT97yWt9ewIAABcc55D1T+AGZzHswsA&#10;dzg/Mhxe0N7+T8bNxSpH+D98YUwHK0sXXqYXFJ+0BE+mUpPBom4XHkvqJRxN6EUuJEXjKd1CXL4u&#10;kZDQsU5J9siUAkDxScvWmP4bTKoJy9+hbKeNf+W1Njepr6y+Sv37r1+nli9ZpBrqA3oAwFi4+IMA&#10;orGYOj88UuDjbVQ3dH5JD6STKn83DaY79MlJY5k6qGHzDcV7jHKMaqRdLwCgio2F4+yEImmo91Px&#10;DwCAq47NARWLJ1Rv/5B1c5OxHDk/MtzLHgIgKPkBXCQzMu/eUEdQ1tudvkbClMeeeUmHFTLvrwQY&#10;KK+Eri42lsSUrVNfXM0uAX7pIKB0FwFfpmOAn8EBQE56MI0E/Yn0oBoZYAPvkFb5Zrt8maJGQmyZ&#10;CkBuS2eASpLwXEL0jddezbETAIAqFE8wIrSYGCwIAID73HTdl+3t/sUOY9nF3gEgCP4BFxoYGnww&#10;1BHsM27uzPU1r+47oAOV+++6VU8BAHcxw8p4Is8LMIMDUOPMkF8H/XFZJ6ngryJybJJFBqoJGbh2&#10;/PTZ9CCAz0eM2+f09uOnzpZ0igAZiCCBv1va+QMAgNKI0uK/aHhPCgCAOy2+rF3ddP069cb7fdbN&#10;wVBHcOvA0OAu9hAAWv0DLiXteRa0t79s3Nyi0i17skjr/zd/Ll186vQ8xfAWPaVAyqxqTqWnEIgl&#10;VcQyrYA51YAZjiaTutcA0wrAc+T5G49LJX9STURkievW/XKBVp7nSRL/qict6aTqfvWyJXq6mtam&#10;Rt0FQJZYvlFSBfq3X32u9hw4pPYfPqr29X1sfL8v9PeUqQjc1OZf7PnwkB4YYbWx62pa/QMAMAMT&#10;kQSDSIt23uZTDbT5BwDAlVYuXaT+ec8H9s2d50eG/5a9A4CKf8DFBoYGe0MdwWuMm/9dDt65vu6F&#10;t/ap/Yf7qf6vQjPpHODXXQLSnQIC/vRgALObgO4kwAABlFF6gEp6oIoO9DO3Udukot9s+y8BfCXa&#10;/puBujwGKzluSjcAvQ4tq+hggEpPhwAAgFdxzllchP4AALhXnqr/noGhwb3sIaC2EfwDLmccrAeN&#10;1TXGgVva/m/N9XUSaDz4/Z1qy6Zu3VaZ+YtrR/oCV/oiVyw+uTX7Bd8cDOC72LaRAQKYC6mk0l0o&#10;Ekn9zJM2/akUF1sxVTroPzkZ+LuVHD+tVfbmQAAZBCDTBFRaa1MTTyYAAKYhA05RPPUE/wAAuNrN&#10;12UF/2KHsexl7wC1jZQH8BCZq8dYPW4s7fm+TqoV7//WLcxnjDkxOwiI+kDd5MHCzyCBmmJePDW7&#10;ThDuYzrlCvplYNv6Nat0KG8G8xLcj4XDurOAvj0RVsdPZ9a21vmFfq9Sevip57P23Y++95+Kdv/y&#10;2j2/tZ4nKwCg6oxOxPXUaSichP5tzdQJAQDgdg88/qzq7R+yb/46Vf9AbSO5ATwm1BEMqmla/5sk&#10;pLjvthtdN4cxqoeESL7MIAFrJwHZZg4OkE/7GSjgKmaoLy1RkylZlErYgn4gH2vrfgnYS13RL8cx&#10;OabJfPdzmdJGwn9po5+u7j87+fFsH4N8/41da0t2XC118C8undfAExgAUHXOX4iyE4qktSmgGuqp&#10;+AcAwO0k9Jfw32bXwNDgvewdoHaRxAAeFeoIPqLS7XumRft/uIm1o4CsAv66KQcls7OA+XkGDUxP&#10;qvBTmUJ8M8w3tyczOb4O+KnWxxyZgfmhT05OBuelZrbal+41cwn7p2MOBJCgXQYxzOZnkse1+Yau&#10;onfWIfgHAGD2pNJfKv5ROHn/Nb+1QdXxFgwAAE+477/8gzr26Vn75uWZ6YMB1OI5PbsA8K5QR7DH&#10;WO00luB0Xyuh/32bb9TVioCXWQcOTG7z1ymn8QHWzgO576u8j18y+Xzt8p0q7qVCP2X5L4T4KCXd&#10;Lv/02cm2/RL0y7ZSkyp6a9hf7sFq8jPuP9xvLEf1zz2Tn1ke75ZNG4o2AOCPHvthVicCgn8AAKY5&#10;hofjKhqja1UxSKW/VPwDAABveOP9PvXYs6/YN1P1D9Qwgn/A40IdwXaVrvzfPpOvl2Dl/m/dUvQq&#10;RQCAN5nV7tY2+OWiQ/7QspJV9RdCBgDIsufAR9N+rfwM9991S8FTANz+F3+TtY3gHwCA/IZHo1MG&#10;yWLu2poDqj5Am38AALzkWw8/qc58Njzl9Eilq/6H2TtA7SH4B6rEbKr/RbGrFAEA7mcN94+fPpfV&#10;Vr7UzJB/behKzxx/zE4Ar+47MONBETLFjhxjZ4vgHwCA2aHNf/FIJ7T2ttKcJ5gtiFcsXcSOBgCg&#10;yP55z3715Is/tW/+7sDQ4CPsHaAGz+vZBUB1CXUE5YC+Y6ZfzwAAAKhOlQ75zWOM14L+fKQ7wqs/&#10;O6A7AUzn8e33zrqLgT34l/336LZvF/VnIPgHAFST8UhCRaIJdkQRNDb4VUujvyT33ds/pNedqzrY&#10;0QAAFNnoRFh96y+f1GuL4YGhwUvZO0DtYeIuoMrISL5QR3CXSlf/90z39RIEPWwsDAAAAO9yQ8jf&#10;2tyYadm/qGqCfjs9iMFYzp0fUS+89V7eaQBeeGufuv+uW/V+cRNphVzH0F8AQJWIxgj9i6WxvnQt&#10;/nuPDqnOlYT+AACUQltzk7rzxvVq54/ftW5uD3UEtw4MDe5iDwG1heAfqELGAX3QWH3dOLjfbqwf&#10;VzNo/28OAJDqxM3dXWpj19XsSABwGWk7f/z0WeM1+6QOn82wvxLkeKFD/quu1OvZVrd7WWtTk973&#10;+UhXgIefek6H/27aN4lkSgX8JP8AAO+TNv8yoA2F8/vq9FJKbS1N7GgAAErkpuu+bA/+hXQF3sXe&#10;AWoLwT9QxQaGBn9krH6Uaf//gLG0T/d/JEB6YvfrupJx8w1dauO1V7uuWhEAaoG0lT/3+Yg6d/4L&#10;fVuCZgn+K0GOA+mQP922f/kVi2r22CC/i8eeeWlGvws5pkr4/9A9d0zbAaFSv1sAALwqGk+yE4qk&#10;qcFf0vs//dmwWrF0ETsaAIASWXxZu7rp+nXqjff7rJuDoY5gz8DQ4F72EFA7CP6BGpBp//99lR7l&#10;t30m/0cqSZ9+5W3dqnj9mlV6GoCFl85nZwJAkdkD/vTtkYo+JqlQT7ftX1hz1fz5SGt/GRw3GxLo&#10;P/zD59X9d92St5uOdHIAAAAzFyP4LwqZAqg+4Cvp9zjz2TA7GgCAErtz43p78C8kD9jL3gFqB8E/&#10;UCMGhgblnfaDoY7g32YO+Ftn8v8ksJCgQ5a1oWVq47VrmQYAAGbJbNHvtoBfyKAueX1Ph/wLp61M&#10;r1US+MuxMJd5ba3qO3+aPrTu+N7/6fj/BcdQAAAKR5v/4pHQv45ZgAAA8DzprtO5qkP19g9ZN/eE&#10;OoLBzNTAAGoAwT9QYzIH+XuNA/531SwGAIhDAyf08vSrb+spACS8oAoUAC6S1u4S5pvr9O2zrmnj&#10;LiG/WcVf6y37Z0p+d3Lcyxf6rw4F1SN/8Wd6LVYZ6z/6nx9RF0bHpnzdbMP/5VcU/xibTKaU8nN1&#10;HwDgbbT5L57mErf5T59/sJ8BACgHqfq3Bf9CMoB72TtAbSD4B2pUIQMAJAR5dd8BvUiAJAHG+jUr&#10;mQoAQE2Qan29HjhpvB6G1fHT51xTvW9lBvzpin5C/rnQbfqfek4P5Mhl8+/1qO/8yVZd8W+SAQD/&#10;8L8/kjP8b21u0sfN6cjXFVuS8kgAgMfJoSwaI0kuhoDfp3y+0g4IHDXOl+X8QwYflvp7AQBQ67rX&#10;rVaLL2u3T7OzNdQRfDDTERhAleOMG4AmLX/ULAcA2EmIkV5WES4B8CyzUt9sy68r9sMRV1Xu2+lW&#10;/VcsVAsXzKddf5HMJPSX1v5333Frzs8fGRh0DP/lGPnotrundM2RASUP//D5KV+3ZVO3sWwo6s/V&#10;3OhXTWWo7AMAoFQk9B8Lx9kRRdDWHNCt/ktJqg5f/tlB9dAf3qYa6n3sdAAASuyN9/vUY8++Yt/8&#10;3YGhwUfYO0D1o+IfgGbrALDVWB4wlvbZ3Mf+w0f1otTrk4MAJIyiEwAAN7EH+1M/HnH1Y5egON2u&#10;f1Gmon8hr7ElMF3oL9X9Evpv/kZP3vvJVfkv9//YMy+px7ffy0A5AABmKRxNsBOKQKrvSx36C6n4&#10;l/PVWCJJ8A8AQBl0d65WbS826WOwhVzrf4S9A1Q/Kv4BOAp1BCX0v12luwAEC7kvczoAqUC1VjcC&#10;QLFJoHr89Fl9W1rxCy9U7NvJxVGp3pfXzYWXXjJ5G7YTWeNM1u/zqfpAnW5VK1KplEokU7oaUNZz&#10;eQ5NF/pLmC+h/kxJ5f+3t/3HrO0yQO6he+7Qt2X6nKdfeXvK50tR8S8X+KW6DwAAL5J28SNjMXZE&#10;EbQ2BcoSxO967V+VzxdQ3/zdr6r5rfXseAAAykCOvzt//K59870DQ4O72DtAdeOqHwBHmTl/5ERg&#10;V6gj2GOs71FznAZAwhMzzEjPNb0s3Q3gqmVUOgKY1WvJWDicDvczoay0RxdeqNZ3IoOhZB53Av7p&#10;WUN+vy+9OM8TW6fkkrK0s5dwYCKamPE8wKUI/YV8vXQI+K8/mPr+2uyUI8fEcg1KSaV4LgEAvCs8&#10;w2M6pj+vKke1vzj92bDqXvclfV4m5yF1lCABAFByN133ZafgX6r+d7F3gOpG8A9gWgNDg3uN1V7L&#10;NAAyCCA4l/uSYG7PgY/0IiT0Wr9mlVobupKwC6hRU8P7L/Rts0p/bCKcd451L5ABTtKaX1fx68FP&#10;V6rWpiY6oOThywT7AX+6kl/yfeeQf/r7kWq2poaUGg8nVDyRPyx4YvdrRQ/9TXffcas60HdY7X3v&#10;/8n6nv/wn/+EXzoAADMQjdHmvxhkgGS5Avgznw1P3pZzsXINOAAAoJYtvqxd3XT9OvXG+33WzZ1S&#10;4Je51g+gShH8A5gx46Rg0Fg9Ypwg7DLWx4txnxKw6JDlrfTH0g1ABgAwEADwLhngY1bfO4X5k7c9&#10;0nZ/puT1q7XJDPnT1fvLr1hEZ5PpTkYl2PcZawn7jdsS9hebDCKY1xJQkWhCjUecA4Mndr+uq++d&#10;FBr6m777H/9M/X7fn6kLo2OT2+TvQNr8OynF4JBEkkpJAIA3xeJJOtcUgQT+jfX+sn2/YyfPTr63&#10;l2mYaPYPAEB53HxdVvAvpKBvL3sHqF4E/wDm4vZS3fGhgRN6MQcCSOghFwn0OrRMV8sCKB/dVv/0&#10;Wcvf6MnJ29Ue5NuZlfuE+3NjreI32/T7feXt9drY4NeDC0YnYlOCA2snGrtihf7mfUn4/+c7vjdl&#10;+wtv7VMbu652fM4VG4EJAMCrIrT5L4pyVvuL0Ynw5O1YPGV8f34HAACUQ+eqDr309g9ZN2+Vrr6Z&#10;Aj8AVYjgH8Bc3GPfIIH8o3/8bV0tKeFJsVpzT3YEyDCDN7MrAIEbMPO/pbHwxYtu1gBft9M/fc7y&#10;tdUf4uciA4z0OlOVJK8z1o8xPQn0fXV1qj6QXvsyYb9rTn79Uv1fr0Yn4nquWfnbkGp/J8UM/U09&#10;G76qutat0W3/rXINPAAAAEofs6XiH4Upd7W/BA3WDkZ0HgIAoLyk6t8W/IutxvIIeweoTgT/AGYl&#10;1BHsNFad9u3r16zU4f/m7i69SJvvYg8CEBJG2rsC6HmzF8yf7AwgHzN3NqrNoU9OTPlYB/mWcN5a&#10;fT/5cY2G97mYA4cEwX7h5MKx3+dTfqngl9t+n67gr6tz/2OXx3lJS7068/moevip53J+nVTnFzP0&#10;Nz3yF3+mfv8P/rRiP388kXLVYAwAAKYTptq/KMpd7X/ms2HjHLxp8mPpPCSDOHw+zkMAACiHm65f&#10;p3a+9q/6mGzxgCL4B6oWwT+A2brHaaO9RXE5BgGYzPnE9WAAC3NqAFkk3GttamJAAMrKOte9yR7Y&#10;C3uof+7z7P+H6ZnV+suvWKgvMJqt+PnbL4zbK/jnSi56//WzL+UcIPOdP92qq/NLYcmiy9Xm3+tR&#10;r765lycYAAAzEI0l2AlFOPcpZ7W/OGO8r7EPsE2mjPNLfh0AAJTNzRL+//hd66b2UEdw68DQ4C72&#10;DlB9CP4BzNZW+wYJ1PKFatZBABKw7D/crwcCSNhZyorkKQMB3pr6eCUUlAsQ6QrghQSD0Ozt8Ce3&#10;2Z6nToE+YX3pmH+zrU0XK/bT2xonB/egCCeFfp++ICyhvlTES8Dvr+JqrH/es9+p3Z0mofzdd9xa&#10;0u+/7Q/vqljwL5V2iop/AIBHRGNJXSmOwpS72l8c7B9Uv9Vx5ZRt8UTSON/08wsBAKBM/sPGr9mD&#10;fyFV/7vYO0D1IfgHMGMyEtBYtdu326v985GgTr7e/D8S/u8/lB4EUIpuAE7M72PvEGA+PgkWrQGj&#10;2Qp8+RWL9OfhHhLIHz99dsq2dAD/he13PrUN/uQ2WuFXjLXtvjW8NwN9BuOUhrV6X677Snt+yfZr&#10;rd2qtLjb+eN/dfyctPb/zp9sLfljqGTVf5L0BADgIeEo1f6FqkS1f/qca0T9h42/M2VbIsl5CAAA&#10;5dTW3KRb/r/xfp91c2eoI9gzMDS4lz0EVBeCfwCz4dzm/9qr53yHUnVvtv6TEFYGAEggX86BAFb6&#10;MWQGBEhXAu2tqV+TK7A024pbfzZk7197UC8ODZzM3vbJCYevO8FOdDGzMl/fvsJyOxPm83dRHma4&#10;7/fX6VDfrOT3M5fqpMeefUWNToSzts9ra1WP/MWf6XU5VKrqn+vtAACviCdSBMVFUIlqfyGDLWVA&#10;75TzkCS/DwAAyu3m67KCfyHX+veyd4DqQvAPYEZCHcGgseqxb5fK/WJVwcv9rF+zUi/CDQMBnFgH&#10;B8zmZzMHC5hytSi3DyCYiZmEqU5t7Gfys+bb72MTYXX8tPPnCem9zRriWztg6Odb6MpZPfdQfIT7&#10;c5evxf+2P7xTV/yXi1T9d61bow70HXb8fKmmsUgkCFAAAN4QiVHtX4zzxkpU+5vnW/YuXtLqHwAA&#10;lFfnqg61YukidezTKQVZW0Mdwe8ODA0OsoeA6kHwD2CmHnDauLFrbcm+oX0ggEgPBDip27RLIO2V&#10;OdXnMlgAKMbfkDWwtw82sVbi01rfhSdpmTA/4K/ttvzFJFX+uVr8SwB/9x23lv0xSbv/cgf/KVr9&#10;AwA8IJlMqWiMkLhQzRWq9j/26Zmc5zJyKlLHKS0AAGV158b1ugOizVZjeYS9A1QPgn8A0wp1BNsz&#10;JwFTyJv4clf7WqcGEGbreC8OBgCmfb6HlmX9zVkvnqWD/YthPeG9t0h1fp2lat/8WIJ+lIaE/vla&#10;/FfC5m/0qP/6g13qwuhY2b4nLZMBAF4QJvQvyvlmQ72vIt/79GcjOTvZybkI57wAAJTXTdevU0++&#10;+FP7dRFp9/8IeweoHgT/AGZiq7G02zdu2bSh4g9Mgk/7YABhTg1w7vMR3YpeBgXIIAGg1Oxhvd7m&#10;MEDG2i5f5Jr6Ad6VK9hPr9k/5SZzzEqbfydS6S9t9yulZ8NX1atv7i3r96TSDgDgZnKcitLmv2At&#10;TZW77CcV/7kKBdLdhzgRAQCg3O68cb3a+eN3rZuCoY7g1oGhwV3sHaA6EPwDmImsNv/pNvyrXPuA&#10;nQYDCBkQIIMBzp3/Ij0YIBxhUECN0kG7QwWK0/Nm4aWXzPhrURvqdJCfrp6qD6QvWkprfkGw7047&#10;X3Nu8b9k8eVq2x/eWdHH9vXf+VrZg38q7QAAbhaJJRQz0xSmPuCr6LG+t39I/W7nmpznIfX8igAA&#10;KLubrvuyPfgXUvW/i70DVAeCfwB5yYg/YxW0b9947dWTc4N7iQ5qr3L+nAwK0OuBk3ptDgxIDxRg&#10;+oBKss9Vr7c1OWyztb6f8nsHZnOCZIb4mWp9X52xzgT6EuzDW6Ta/433+xw/t+0P76r445OKf5lu&#10;oJzt/mXeZEXwDwBwqQht/gsi56wtjf6Kff9jn57V61yt/gEAQGUsvqxdda9brfb1HbFu7gl1BIMD&#10;Q4OD7CHA+wj+AUznHqeNm2/oqrof1AyH84XE5uAA6RAgUwmkb4f1dAImOggoHb63NjdN2eYU1Ov9&#10;bWt5P93vACj45IdQv+bkqvbvWrdGbf5Gjyse4+pQUB3oO1y275ekjBIA4FLRWDI9QA1z1tTg1+e3&#10;lSKDLvO9r4vFU8Zj5PcEAEAl3Hz9OnvwL6Tj74PsHcD7CP4B5BTqCPYYqx779o1dV9fsXOTWCxfr&#10;16yc0f+RAQJj4XD2thyDA6S7QLk6DOQK461ytblPf4556eEecnFTQnwJ8M22pum2+5mAn1C/JuWv&#10;9r+zZvdLPEGgAgBwp4logp1Q4DmxBP+VJBX/vE8EAMCdpOJfKv/NgXoZW0Mdwe8ODA0Os4cAbyP4&#10;B5DPDqeNWzZtYM/MAq3ngcKYgb6oD6TXZpW+PpmhXTnyeHHPB47blyy+XF27bo1rHueps+fK+v2o&#10;pAQAuBHV/oVrbar8pb6D/YN52/zTeQgAgMq6c+PX1JMv/tS6qd1YbjeWXewdwNt87AIATnJV+0uV&#10;OyP3ARSDtNyXpT7gU82Nfr20NQfUvJZ6vVw6r0Ev81vl44BepHpJloZ6nw78Cf0xndzV/ne56nGe&#10;OvOrsn6/BKEKAMCFqPYvTKNxnuyG8+Pe/qG8g90Z3AEAQGXddP06p80PsGcA76PiH0AujtX+m2/o&#10;Ys8AyMlsrS/M6nz51+9PjzWk5T7KSUL/0Ylw1nap9t/8jZ6a3z9y0Z2/RwCAW8TiVPsXQk7Bmyvc&#10;4l9Im38hU8YBAAB3amtu0uG/rViiM9QR7BwYGuxlDwHeRcU/gCy5qv3XhpbRoh6oQU6V+S3GYlbm&#10;S0W+WZ1/iUN1vll5JAshI8rpZ31HHLdv/sbX2TmKqn8AgLuEo8mq/vmOnzqnntj9esnuX1r817ng&#10;VPvYyTN6vXzJIp7UAAC42M3XUfUPVCOCfwBOHKv9t2zawJ4BqoBU5ZthvhnkN1uCfGubfVnMIF/a&#10;8BPmwyvOfDas9uUK/n+vhx2kCP4BAO4RT6SMpXqDfwn9H37qObW5uzQd9GSArixucPDokF4vX7Jw&#10;2t85AAConM5VHWrF0qyBereHOoLt7B3Au2j1D2AKqv0BDx7M/Rcv8pnt9e3b3TDXJ1BOuUL/ng1f&#10;VUsWXc4OUlxwBwC4x0QkUbU/29hERD2x+zW1ZVP3tGH4XEiVv1T7u4VU/Mv1AwAA4H53blyvHnv2&#10;FesmCf1vN5Zd7B3Amwj+AdhR7Q9UkFTj12V6dPp86Y+F/OvPBPnyaT9V9kBeP5k6T92kr2/4Gjsn&#10;g4p/AIAbVHO1v4T+Uukvbe9LVe3vlhb/YnQirI59erZkPysAACiu7s7Vqu3FJn0Mt5B2/7vYO4A3&#10;EfwDmJSr2n9j19VU+wNzIC3wfZmrcLKyVt1TjQ+UjnnR2UnP73yVHZSRJPgHALjAeDhetT/b06++&#10;rdf3bb6xJPffUO+eFv/i2Mn0+VcpOhsAAIDia2tu0uH/G1OLJzpDHcHOgaHBXvYQ4D0E/wCsqPYH&#10;cphJJf7Fr2N/AZW0rzd3m/95ba3sIAupsmTwEQCgUqKxZNV2oHli9+tq/+F+9fj2e1Vrc2PR718G&#10;Gbc0uuuyXu/RIb2WDgcAAMAbpN3/G9ldE6Xq/172DuA9BP8AtFBHUObu6bFvl2r/hZfOZwehug5+&#10;1qDeL1X56dv2EJ8wDPCmg5mLznZd69awc2wSiaTxWudnRwAAKmIimqjKn2vPgY/08ugff7tk76fb&#10;mgOuG3B8sH9Qr6n4BwDAO1YsXaQXW+fE20MdwQcHhgaH2UOAtxD8AzA9bt8gVQlU+8P1B7IcIb60&#10;2Pf5LrbZNyv0AVS/3n7n4L9nw9fYOTbxZEo1shsAABUg1f7VOO2MBP5S7X/fbTeWbMq85ka/K9/f&#10;yDnY2hDTBAIA4DVS9f/Ys69YN7UbixQK7mLvAN5C8A9Aqv23Gqugffvm7q9S7Y/yHpQI8QEU6Mxn&#10;w3qxW7L4crVk0eXsIBtp9Q8AQCVUY7X/oU9O6NBfOudt7u4q2Xumpgb3desxqwSXX0G1PwAAXtPd&#10;uVq1vdikRifC1s3S7n8XewfwFoJ/oMaFOoIyes+x2r9UFypQGySo92V6T/p8F8N6azt9QnwAxZar&#10;2v9a2vw7kkrLVEq5rlUwAKC6haOJqqv2P37qnHrsmZd0m/v777qlJN9DjtfS4t+d52CDek2bfwAA&#10;vKetuUmH/2+832fd3BnqCHYODA32socA7yD4B7BdpVv3THHf5ht1+A+YcgX51mp8WfkI8gFU0NGp&#10;c9JNWh0KsnNySCRTKuDntRsAUB4y4CxcZdX+Evo//NRz+vaj2+4u2fdpa6537WC9g5nBl7T6BwDA&#10;m26+bp09+BdS9X8vewfwDoJ/oIaFOoLBzMF7ChmhL60JUf0kvK/LXDmqD1CRD8D7jn16xnG724N/&#10;mYrg1JlfVeR7xxNJFfD7efIAAMoiEkvo8L9ajE1E1BO7X9O3JfQv1QD65ka/qwfqSdclmSqQ6QIB&#10;APCmzlUdavFl7fbpE29XBP+Ap/jYBUBN26Gcqv1vu5E94+UXdl+dnvdRlsYGv75A1GIs81rq9TK/&#10;tV5dOq9BL5e0yraAXmSeSFnk/8gFJVkI/QF4jVdb/S9ZVLm2uLF4iicOAKAspL3/RKR6qv0l9JdK&#10;f6n4l655pWpzXx/w6fdqbnXs07N6TmDa/AMA4G13bvyafVN7qCO4lT0DeAfBP1CjjAN2j7HKOmiv&#10;X7NSrb2K1nxuJNX39kC/tSkwGeibYf58S5gvgb89zKcVP4BqZRuVPok2//lJxT8AAOUwUWUt/s3Q&#10;f8um7pJ1zZPB2PK+z816+wf1mjb/AAB4203Xr3PafA97BvAOgn+gdu1w2ki1f2WYob5Uckig3+xQ&#10;od/e1pAV6DfU+yYDfQCodWc+G3HcfsXiy9k504gnqPoHAJT+WBONVc9gsyd2v65Dfwn8t2zaULL3&#10;ia3NAVXn8rd7BzMdl6j4BwDA29qam5zC/57MlMEAPIDgH6hBmfY8PfbtUqXAfHyl4c+03zcr9dua&#10;A46hvmw3W+5ToQ8As3Ps0zOO21eHlrNzpkHVPwCg1Kqpxb+E/nsOfKSDbmnxXypS6e+F6df29R3R&#10;a7oHAgDgfTesW+20eSt7BvCGALsAqC2hjmC7sXrcvl0C/83dXeygOZJw3ldXp/wS1Nelg/46+Viv&#10;2T8AUA6jExHH7bT6n14snlJNDewHAECpjjPJqhlkZob+8h760W13q9bmxpJ8H+nyJh3h3K43U+1P&#10;m38AAKpD97rVavFl7fbpFKXd/yPsHcD9qPgHao+0+G+3b5QW/6W6YFE1L5iZqn2p2G/JtOK/JFOx&#10;L5X71hb8coFGqvUJ/QGgfA5m5pe1m9fWws6ZBhX/AIBSSaWUGq+Sav9X9x3Qob+8d37onjtK9h5a&#10;pnSTbnFe0Hs0E/xT7Q8AQNW4ObvdfzDUEbydPQO4H8E/UEMyc/Fst2+Xkfnr16xkB2VIuC8XWppz&#10;hPsS7DdmWvH7acMPAK63ior/GZG5lwEAKLZILKGSSe8fYyTwf/qVt/VtCf1LNZ+9vB+VFv9e8bPe&#10;jzPXFa6c5c/Je2kAANzqpuu+7LT5m+wZwP0I/oHastNp4/133VKTO0MuqEiAb1bvt7c16IBfwn25&#10;0NJEuA8AnnLmsxHH7ZdcttiTP8+58yNl/X7ROFX/AIDiksA/HPV+tb+E/tLi33z/XKrqdnnv2dbs&#10;ndB/dCKsjn16Vt+m4h8AgOohrf47V3XYN2/NTCMMwMUI/oEakWnF02PfvmVTt56bsKpf6Hx1uvW+&#10;WcE/P1PBb7bmN6v3acsPAN5mm3/uooYW42Dg7na5bQ7TEZQ7+I8T/AMAikxa/Kc8XuxvDf03d3ep&#10;jV1Xl+T7yPtRCf299L60tz/T5j9E6A8AQLW5+bp1Tptp9w+4HME/UAMyI/Eet2+XwF8uXFTVi1om&#10;5LdW8UvQLxdQzAp+HxX8AFAzuq69Rqk6n6prnOfqx7k6tLzijyGRTFVFK2YAgDvIFDIxjw8qs4b+&#10;Evjfd9uNJfk+EvbL+1evvVf9Wd8RvZ5ttT/vyQEAcL/uztWqrbnJvvkB9gzgbgT/QG3YbixB+0a5&#10;aNHa3OjZH0oujki7/maHkJ8qfgCoLdJqNq/6ZuOg0cCOmoaENAAAFMNYOO7px3/81Dn19Ktv69vL&#10;lyws6RR58n7Wi1PMXaz4v3JW/8/HG3UAAFxPQn8J/206Qx3BIHsHcC+Cf6DKZQ7EO+zbpRXf+jUr&#10;vfWCZanmv6Q1HfRLu/4mQn4AqHnHTp6d9mvcXvXvBlHa/QMAiiAcTXi6i4yE/g8/9Zwam4jo0P/R&#10;bXeX7Hu1NgU8Gfof+/Ts5DRLs634BwAA3pCj3T9V/4CLEfwD1W+n08ZSVisUiwT5ZtAvlfzWan4/&#10;rQEBALPlb6DqfxrxBME/AKAwEvhL8O9V1tBfOuRJ6F+qTnkS+jfUe/PSXG//oF5LUcGsT8n8vJ8H&#10;AMALOld1qMWXtds3386eAdyL4B+oYqGOoByEe+zbt2zqVgsvne/KxyyBvgT7ZkW/GfQzByAAYC7m&#10;tbVN+dhLVf/nPh8p+/dMpZTn52MGAFTWeCShjydeROg/cz95v0+v59JJkLf3AAB4x83XZ1X9BzO5&#10;AwAXIvgHqpRx8JWheI/bt0vgv2XTBlc9Vgn7zap+CfzlNhX9AIBiWL3KdjHapVX/Xeu+lLXt3Pkv&#10;KvJYaPcPAJgrGTzm1QFkTqG/tPkvBa+H/qMTYd3qX8ylzb+PefoAAPCMm677stPmb7JnAHci+Aeq&#10;13ZjCdo33v8td7T4lwr+ZkvYT1U/AKBc6hpa2Ql5UPEPAJgLqfKXan8vsob+4r7NNxL657Gv90j6&#10;Z2lunNN+4r0/AADeIa3+peW/zdZM4SEAlyH4B6qQcdDtNFY77NulBd9cRuMXiwzqlwsc81rqdeDf&#10;RNgPAKiEQJNxFuxnP+QgwU0imWJHAABmZSKaUEkPHj/sof/9d92iNnZdXZLvVQ2hvzh4dEiv169Z&#10;NedrAwAAwDtuvm6d02ba/QMuRPAPVKesFv8yEv/+u26tzAvNZCv/Bn2hI+DnXT4AoLK8UPU/NhGu&#10;2PeOxKj6BwDMnAwYi0S9V+1P6D83ZsX/2quunNP/Z2o/AAC8pbtztWprbrJvvoc9A7gPwT9QZUId&#10;wa3Gqse+fcumbh3+l1PAf7G6X1r5M6ofAOAa9c2uejjXrluTte346XMVezy0+wcAzMbYRNxzj9ke&#10;+kvgT+g/vX19R9RoZnDi2tDsOwrS9Q8AAO+R0F/Cf5ueUEcwyN4B3IXgH6gimXl1sqr9Zc69zd1d&#10;ZXscckFDwv55LVT3AwAq69TpM86fqPO5Lvx3E2nVTPgPAJiJcDThuSlinEJ/qfYvhWoK/cXB/nSb&#10;f7nOsPDS+bP+/z4qAgAA8KQb1q122ky7f8BlCP6B6rLDWNrtG++77cayfHMz8JcLG4ziBwC4wanT&#10;p3N+rq6+iR2UR5TgHwAwDQn8JyLeavFP6F8YqfgX69esmtP/91McAACAJ3WvW60WX5YVPTzAngHc&#10;heAfqBKhjmCnsdpu3y6V/muvWlbS703gDwDwpECTcTbsd83DWbL48ikfHz91tqKPh4p/AMB0xsOE&#10;/rlUY+h/7NOz6sxnw/r2+jUr53QfXDIAAMC7urOr/oOZXAKASxD8A9Ujq8V/a3Oj2rKpu2TfkMAf&#10;AOB5AfdU/S9ZtHDKx2YoUSmplFLRGOE/AMBZJJpQ8YR3jhP20F9a1d+3ufjd8aST/byW+qoL/cVP&#10;3u/Ta7nWIPtvTqdefi5FAgDgVTdfv85p8z3sGcA9ONsGqkCoI7jVWPXYt8tFDHlDXmzyRp3AHwDg&#10;Jp2rOub0/2j3nx/t/gEATpLS4j/qnWp/p9D/0W13F/39shn6B6q0nX1v/6Bez7XNv+ASAgAA3rVi&#10;6SKndv+3s2cA9yD4Bzwu1BGUI21Wtf/a0DLdtrCY/MY7dLmIMa+FwB8A4A0XLoxOc3BrUKrOHafE&#10;q0LBrG0SVFSStPuXcAcAAKuxcEJ3hvGCcoX+5vtlf5W+V5YW/9LqX19vuOrKOd2HDIzgWgIAAN52&#10;58av2TdJu3/Cf8AlCP4B79thLFnD7IrZslDenLc0+tUlrdVbuQCgcBfG4+wEuM6R/qPTf1Gg0RWP&#10;dV5ba9a2sXC44o8rRtU/AMDCSy3+D31ygtC/SPb1HZm8PdeKf7+Py5AAAHhd97rVTpu/yZ4B3IEz&#10;bsDDQh3BTmO13b59c3fXnOfbs5N5Cee3NqjGBj87HABQlepcE/y3uHL/hGME/wCAtISHWvzvOfCR&#10;eviHz5c89Jf3zBL611X5GPmfvN+n19JdcK770E8hAQAAniet/qXlvw0V/4BLEPwD3pbV4l/egG/Z&#10;1F34i0OmYqG1KVD1FzAAFOmkwpe+GAxUSueqjrn9R2n37wKrHVr9Hxo4WfHHJa3+4wn+tgEASo1N&#10;xD3R4l9C/yd2vz75calCfxkgXwvvma1t/tevWTnn+wnQ5h8AgKpw58b19k3ttPsH3IHgH/CozIG0&#10;x75dWvwXejGjudGv5tPWH8AsSWvTBOEgXOjALw5Oc0bsTy/IKRJLsBMAoMaFowlPDPIsV+gvgb9M&#10;iVcLprb5n3vwT8U/AADVobuTdv+AWxH8Ax4U6gi2K4dqf7mgsbHr6rm/CffVqUta61UTbf0BzPE1&#10;JE7FPyqorbmpgCdw5av+VzlU/B8/ddYV+zYaS+rKfwBAbdIt/iPuHwRWjtBfqvvlfbO0+K8VZpt/&#10;2Z8LL51f0PsFAADgfXL9pXtdVvi/NZNbAKgggn/Am7YbS9C+8b7bbpzzHUqVv1y84I04gLmqq6Pi&#10;H5W18srFjttPnToz/fPXX1/xxz+vrTVr21g44pr9G40neZIBQA2S1v7S4t/tJPAvdeivB8u31Nb7&#10;Zmub/7VXLZvz/QT8XIIEAKCa3LDOseqfdv9AhXHWDXhMqCMYNFYP2LdLpf9c3oT7qPIHUCS61X+S&#10;YBDuc/r06Rk8getd8VhX26r+z30+4pr9GInx9w0AtWjCAy3+JfCXan9TKUJ/qfCf11Kv30PXEmub&#10;/4I6DNLmHwCAqkK7f8CdCP4B79lhLFNa5sjFjC2bNsz6juTCRa1VKwAoHWl7KhVhKYr+USErli5y&#10;3H7hwuj0/9kFrf6Fver/3Hn3BP/S6j9K+A8ANSWeSKlI1N0t/ssR+rc0+lVrU0Cf79Yas82/tPiX&#10;fTtXAa47AABQVXK0+7+ddv9AZRH8Ax5iHDR7jNVW+/bN3V+d1Tx7crGirTlQsxcuAJTwxEJX/ZP8&#10;o3JvOp0cOXp0hk/gyne/WWWr+BduCv/D0QRPNACoETKYc3Qi5trHNzYRUQ9+f2dJQ395vywd8hpr&#10;tEOetc3/+jUrC7qvABX/AABUnZuvX+e0mXb/QAUR/APessO+QS5obO7umvEdmHMS1gf48wdQghOL&#10;ujpdFQxUwoorC6j410/gyl/Ut1f8CzcF/zKwR6o/AQDVbywcd20nJwn9H37qOXX81LnJbcUO/WVO&#10;+vmtDTXdIa9Ybf5lcLCPin8AAKqOVPw7FGHQ7h+oIJI/wCNCHcGtxqrHvv2+zTfO+MKGbu3fWs8b&#10;bgAllaTXPyokZ8V//8wq/uv8jRX/GbrWfSlr27nPR1y1n6n6B4DqJ+39Y3F3Tu8iYX+pQ//mRr+a&#10;10KHvBf3fKDXhbb5Z3pBAACqV3cn7f4BNyH4B7wjq9pf3nzPdNS9tPWXBQBKye+voxoYFbViaQFV&#10;/y64ut/mWPH/hav2sQRBdPYAgOol3V3GI+4c5FXq0F8Gyc9rqVdNNdra30pa/Eurf7E2tKyg+6qn&#10;zT8AAFXrhnWrnTbT7h+oEIJ/wANCHcFHjFXQvv3+b90y7f815ySUan8AKPmJRZ1SFPyjktpaclT9&#10;H51B1b+/vuKPf3Uo63Cvjp8667r9PEHVPwBUJTmPG5uIu/KxHfrkhA79pc2/qZihv0yHJ9PiMRd9&#10;2k/e75u8vX7NyoLuK8BUgwAAVC3a/QPuwpk34HKZtjgP2LfLiPu1V+UfdS/t9Gp9TkIA5ZdIJtkJ&#10;qJhrVgUdt586dcYzP8OSxZdP+XgsHHHdY4zGqPoHgGo0Honrin+32XPgI/XwD5+fEvpLGF2M0F8G&#10;y7c0+lVbM639rfb1HdFr2b+FBP+yT7kmAQBAdaPdP+AeBP+A+203lqyD5JZNG/L+J6nwl0p/LlwA&#10;KOuJhfGiQ8U/Kqktx8X/06dPT/+f/Q2u+BmWLJo6h+6hgROu3NdU/QNAdZFBXbK4zav7Dqgndr8+&#10;ZZtMeffQPXcUHPpLIC1V/o209p+it39oss3/+jWrCrqvgJ9LjwAAVDva/QPuwdk34GKhjmBQzaHa&#10;X6oVWpsC7EAA5T+xyFTzJKgERoWsWLrYcfuR/qOe+RmuXbcma9u58yOue5xU/QNA9ZBzN6n2dxsJ&#10;/J9+5e0p2yT0v/+uWwq+72bjfbMMlvdRjZ7lJz/vs+zvtQXdVwNt/gEAqHq0+wfcg7NvwN12KIdq&#10;//s235jzP0jgT7UCgEqj6h+Vsviy+Y7bT52eYav/usqfHttb/Qs3Bv+Cqn8AqA5jE3FXnb9JS//H&#10;nnlJt/i3Kkbor6v8W+tVE++bc9rXm27zv/DS+dNOMTidgJ+BFQAA1ALa/QPuQPAPuFSm2n+rfbtc&#10;6Fi+ZGHW10tLf7l4IS3+AaDSUiT/qJDFlzm/p5xxxb+/8h1zlizKDv4PDZx05f6m6h8AvG88knBV&#10;tyYJ/R9+6jm1//DUY7cE/oWG/maVP3PO57av74ganQjr2+vXrCzovqSbAh0VAACoDbT7B9yBhBBw&#10;rx1OG7ds2pC1TUL/eS1cvABQeXWZlyFa/aOSVixd5LjdK+3+vdLq30TVPwB4lwzgirjodfz4qXPq&#10;j/767/XaSgJ/GQQ/V1T5z9xP3re2+b+6oPuqp80/AAA1g3b/gDtwBg64UL5qf2m1Z6UvYBD6A3AJ&#10;XovgBrmq/i+MjnrmZ1gdCk752M3BP1X/AOBNMlBzPBJ3zeORCn+p9JeKf1Nrc2PBoT9V/jMnlf5S&#10;8S/k2oNTt8HZqKfNPwAANYV2/0DlEfwD7uRY7b+5u2vKx3LhQir9aZ0HwG3iCUJAVM7KKxc7bv/w&#10;w4Oe+RlWrQhO+fjQwIkpQYjbUPUPAN4iszKNTcSVW2ZnenXfAfXYMy9lhf6Pbrt7zqF/wO9T86ny&#10;n5V9vUcmbxfa5l9Q8Q8AQG2h3T9QeZyBAy6Tq9p/bWjZlNH2ZuhfR+YPwIVS5P6ooMUL5jtuv3DB&#10;OxX/SxZlV9gdP33WtY9Xqv6Z4gMAvEMq/d3yuv3E7tfV06+8PWWbGfrPpeJc3iO3NgWM98sBBsnP&#10;0ot79k/eps0/AACYLdr9A5XHWTjgPo7V/ls2bZi8TegPAEBuuVr9Hzl61DM/w6mz57K2ubniX4yH&#10;qfoHAC+QwVqyVJoc1x78/k6158BHU7ZL2P8P//lP5hT6Nzb41fzWBtVQz+Wu2Trz2bA69ml6kCFt&#10;/gEAwFzR7h+oLN4JAS6Sr9p/7VXL9G0J+wn9AbhdIplkJ6BiOld1OG73UsX/h32Hs7YdP3XO1Y85&#10;nkgyzQcAuP4cLaXGwvGKPw45pknobz+2yXtfqfSXiv/ZMAfHtzT6ea88Ry/u+WDy9uYbugq+Pyr+&#10;AQCoTdesdLwmQ7t/oEw4Cwfc5QGnjRuvXTt5W9pnp+ihDcDNJxe+Olr9o+Kcqv6P9Huj4v/C6Jg6&#10;deZXWdsPfXLC9Y993AVhEgDAmZyfXRiPVfxx7D98VD381HPq3PmRqe97u65Wj2779qxCf7Ot/yWt&#10;9SpAhXlB9vUdmby9fs3Kgu5LBmIwzQIAALXJoeJf0O4fKBOCf8AlMu1uttq3S4s9+9x6VNMBcPXJ&#10;BWVWcIHFl8337GP/sO//c9x+aMD9wb9UkrqhfTQAINvoRLzigzNf3XdAPfbMS1nT12zZ1K3uv+uW&#10;Wd0Xbf2LR0J/afUvpMW/XIcoBL8TAABqV1tzk+pelxX+97BngPLgTBxwj+3GklWeKC327KPlYwku&#10;qANwv2SSQUqonGtWBR23e6Hq/8jAYM7Pub3dvxiPxOn6AQCue21O6ClZKkWC/id2v66efuXtrM9J&#10;4L9l04YZ35e0kJ/fSlv/YvqZpdp/czdt/gEAQGFuyA7+20MdQdr9A2XAmTjgHllt/qXF4aavfVnP&#10;VWitoI3FCf4BuB+5PyqpLUeb4Aujo65/7B/2Hc75ueOnzrr+8UvoPxFN8CQEAJeQTiyRCr4uS0t/&#10;ae2/58BHWe93H99+b1aHu1wCfp9+b9zWHKCNfBGNToTVG+/3TX68fs2qgu5Pfjd+fj8AANQ02v0D&#10;lUPwD7hAqCO4VTlU+//O1avV4gVtuorBb5mvUC6oJ0jUAADIacXSxZ597Pkq/g99ctITP4METJyr&#10;AEDlyWuxdGKplEOfnFAPfn9nVscaaSf/6La79Xo6EiS3NgXUvJaACvgJlIttaui/Ug/IKATV/gAA&#10;IEe7fyr+gTLgbBxwhwecNm7ZdN1k60L7gPk4Vf8AAOS04spFjtvd3ur/5Kkz6sLoWM7PHxo44Znf&#10;wXiYqn8AqCQZMD46UbnpV17dd0A9/MPndZt/q7WhZTMK/eW9sAT+0tafOeNL5yeW4H+m3RfyaeR3&#10;BQAAlEzB2GHfJO3+O9kzQGlxNg5UmHGw6zFWWQe8FUsX6cUkbQ2tonGq6AC4WyLBACVUjowul8Vu&#10;9MI0rf7j0Yo+7o9+eSzv56VdsixeIHNJS3tpAEBlSOifrED3FQn6H3vmJfX0K29nfU6C5Ue3fTtv&#10;VbkE/s2NfjW/tYHAv8SOfXpWL0J+J1LxXwja/AMAAJNDxb+4hz0DlBbvoIDKczzY3blx/dQ/VnvF&#10;fyJZscoNAJgJXqJQabmq/t0qEompgx/9ctqv81TVfyTO+QoAVMBYOK7fM5abtPR/+Knn1P7D2R12&#10;7r/rFr3kYg38mxr8k93vUDov7tk/eXv9mlUF3x9t/gEAgGnxZe1TChszaPcPlBhn5EAFhTqC7cZq&#10;q9PnujunjojzOYyaj9HuH4AbTy44u4BLrFi62DOPNZVKqYlIVB07Pn2of+iTkx76uZSaiNLyHwDK&#10;SbqtVKLjyp4DH+nQX8J/K6kkf/SPv52zjTyBf+Xs6z0yeXtzd1fB90ebfwAAYHVD52/ZNwVp9w+U&#10;FmfkQGVtddp40/XrHNsT29v9x2ijDcCFaO8Jt7jisvlZ2w784mDu/5CIVeyxjoejOvzvO/zxtF/r&#10;pYp/EYkmVDxB2T8AlEMimdLV/uUmbf2f2P26bvNvtXzJQvX49nvV2quWZf0fAv/KeuP9PjU6Eda3&#10;F146X/+uCkGbfwAAYJej3X8PewYoHYJ/oLIecNp4g/MBMauKlop/AG5G0IdKm33Ff2Wes/F4QkWj&#10;MTUwOLNA/9z5Eb14iYRQtPwHgNJKJlPqwnh5B7HJ8ejB7+9Ur+47kPU5mS/+0W1361DZisDfHX7y&#10;877J25tvoNofAAAUn7T6l5b/NvewZ4DS4awcqJBMS5ugfbtU+ucYCZc1el4uoEtFBwC4ESEfKm2x&#10;Q8V//idtZQbUjYfT1ZG52vw7td51mjvZzSSMisRo+Q8ApTzvGp0o7yArORZJ6G9v7S+2bOpWD91z&#10;h27zb5KK8NamgGpvI/CvtDOfDave/qHJj2WQRqEaAlxiBAAA2Ryyjs7MFMgASoCzcqByHKv9uztX&#10;5/wPTm3zqPoHAMCZw6jy/BLlb40cjkRVIjN1z8DgScevWbhgftYFea+1+xcTkQQDFgGgRKSzSjlf&#10;Y6W1/2PPvJTV2l+C/kf/+Ntqy6YNk9tkyjoJ/Oe31qsGqsJd4cU9H0zelnMMe1eG2ZJrFT7a/AMA&#10;AAfXrOpw2nw7ewYoDd5xAZXjeHDL1eZf/8E6vJGOxgj+AQDIpdP2BvNIf+5K+VSZK/4l8J8IRyc/&#10;7j30sePXyZy7WcH/Jyc8+fsYm4jzpASAIhuPJMo2IDxfa385Xj2+/V619qpl+uP6gE/Na6k3lgCB&#10;v8u88f7FNv/FqPanzT8AAMhFKv6ly7HNN9kzQGlwZg5UQKgjKKF/Vhlivjb/wqniX6o6aKcNwI2S&#10;vDjBBexV/xcujOZ50pZ3XuSxifCUjwcGncP85VcsUmtDy2z/N+K5dv/meYsEVACA4pCB4JFoeV5X&#10;87X239h1tXp0291q0YL5qrHBr6v725oDKuCnCtxtJPQfzZyDSIcG+d0VqqHez44FAAA5dWZX/few&#10;V4DSIPgHKsNxRFu+Nv8maZNoR7t/AG6UpKU3XOCK2bT7T5YvkB4PRyZb/Iu+w87V/tJ6Vy7Ky1oq&#10;Ka282O5fSEAVT/D6AACFktdSafFfajLYLFdrf3H/Xbeo7VtuNY5VrWp+a4NqafTT9t3FfvJza7X/&#10;qoLvTzo71PHrBgAAeTh0OW7PFEcCKDKCf6AyHA9q16zsmP6P1uGvNpYg+AcAwMmKpYtm/sVlCv7j&#10;8YSKRKZ2F+g7fMTxa61hv70iz4sV/6bR/5+9ewGPq7zvff9Ko7ttbKCxDcHWGPnS1qYWxcSlGFCU&#10;B0JxTHooEEqfx8DmJLRNoUmb5Bw27EPoCQ+9J0CTJulxTdh7J2AnaYJjrkUYkAt2DEjBTuOLQDLE&#10;sZ1QbGxd56Izv3e05JnRmtHcZ83M95NnRaOZ0cgszazb7/3/3+FAUeeiBoBKo22otqWFpur+u7/x&#10;bdfW/hqU9tXP32o+fulv2wp/tfMnAPa2w+8eMz37Bia/X7dmVc6vSZt/AAAwnSQFj5exZoD84+gc&#10;KLJkbf5T7ADjuLX7p+IfAAB3LvPIuQsVp83/+Pi4OTk0MuX+A28lafN/9qmBC4lz8GqeZbd2y+VA&#10;M4GcGArYFtUAgMy3oSeHgwWf8k1hv0J/t32Npqj717s/ZVacezbt/MvI5q6dMccYc6d0E8qUBnqo&#10;4h8AACAVXZtxKcyg4h8oAI7OgeJzbfOvHV864YRbq39d8KFqDoBXcOkXXuIyj5zZ9drrU584Xpxq&#10;/xODwzb8T5Ss1f+KtgWTt93a/XfteqNs/zZaDWpRTfgPAJltOzVwqpBTKqmdv9r6q72/W2v/26+7&#10;wtz3x9ebWS1N/EHKzFMvn2rzn9hJKBsN9T5WKgAASMsl7b+eeJe/rdXvZ80A+UXwDxRfR5o7PvcP&#10;bZJELUjVPwCP8MUMUGIeb3hBWlX/oeLMkRxymZ6nr/+gOTk45Pozi86KHxGf2JK3nNv9T64Xwn8A&#10;SNvQaLCgg761X/nUX/+z6/5l/plzzIa7PmWu7VzNH6IMKfQ/OXyq61DnBbkH/020+QcAAGlSxygX&#10;VP0DecYROlBEba3+9sgXv9tj7Uta0/vQJkn+A4RrAAC4Wrxg3rTPGS9wq//R0YAZG3P/Hcnb/M81&#10;M5ob4+5bvXxp3Pfl3O4/FuE/AExvaDRUsG2lBqepwl+V/m5V/rpQu+GuT7q1aEWZePKV+Gr/xGOM&#10;TGkawmTXJwAAABLpOFIDSRNcxpoB8ovgHyiupCPY3FoRJ+PW7j9AxT8AAK5cTiynKmCr/7GxoBka&#10;GU36eO+eva73Lzp7ariii/SJrXnLud1/LMJ/AEixL4lsH0fHCrOv0gCyz35lo9nSvWvKY+qa47T2&#10;T6uDDjzp8LvHTM++gcnvO1etyPk1mxpo8w8AADLjkoFQ8Q/kGcE/UFyXpbnDS/3BTfLJpaU2AABT&#10;nZUQ/L/66utTn1Sgin+19h+MaavrpnfPz1zvX3HuAtf7Vy9fEvd9JbT7dxD+A8BUGuSt7WMhPPrs&#10;dhv6q4NMIlVlPfAX62ntXwE2d+2cvD339NmRY4yFOb1eTY0x9XVcUgQAAJm5xKXdf1urn/AfyKM6&#10;VgFQVB1ud56/1J/Ri/iStNMLhsKmzseoewDeEdYctD5agKK05p8xO/UTQmMF+b0K/U8MDqd8Tl//&#10;QXP46K9cH1vR5n5RXsG/Lto7IY2+KvxPHBBQrqLhVp1pYN5gADChyLFUIUJ/Vfk/uGlr0uliFPbf&#10;8rFLqfKvEE+9HN/mP1cK/Ws4xAcAABlKUgCpYskfsHaA/OBqGlAkba3+jqQ7vCWZVfwnC/4DQSr+&#10;AXhLeJztEkpv2lb/Baj2d0L/8Wk+Az273av9FexrSSbxon0lVf3L0GjQhl0AUM20HTwxFDD5Ppxy&#10;qvzdQn8F/Wrrr/b+hP6VQaH/yZjuQ7T5BwAApaLjS9r9A4VF8A8UT0eyBxYvmJfZBzdFxT8AAIg3&#10;/8z4AP3EiZNx34/nOfhPN/SX3j17Xe9PVu3vSLxo37XrDTM4PFoxfzOtOoVdhP8AqpW2g4PDwbyG&#10;/gr6Ffg/+my36+NrVi4zj913u/2KyrG5a8fkbadrUC7qfLVJixEAAACm49Lu39/W6vezZoD8IPgH&#10;imel252qQsy0kiLVSXYwxAVyAAAS97Wx9u5PqI7PY6v/YDCUdugv23e+5nr/dG37ddE+8Tldr75R&#10;UX83wn8A1aoQ27/pqvxV4a9Kf6r8K8uBd47YxZGPNv+NTMUDAABy0O4+7TFV/0CecLQOFE+H252L&#10;z5mX1YslC/9DVP0DKLE636ntE4EdvCJpkDEe2W+GQ3n5HWNjwbyE/rLi3IXT/vy6S1bFfb/lpV0V&#10;93fTqjyZ54pXAPA6bffydQw1XZW/Wq1uuOuT5trO1az4ChRb7e82aDBTNZHD/AaCfwAAkAPlIS7X&#10;aC5jzQD5wdE6UAQTrWpcJxhesmB+lifc7sF/gIp/AB4SZiwSvHJiGTOtTlyr/zxV+4+MjpnBmPlz&#10;07F95+uu96vN/4zmxml/XoMDFp09d/L7o+8dN7vfPFiB25HCzHENAF40OBLMyxRumv4lVZW/qMr/&#10;gc+un9IZB5XhZOS4pLvn1JRC+aj2b2rwsWIBAEDO1rRPafdPxT+QJwT/QHG0J31gSWtWL1hfl6Ti&#10;n+paAABS2rsvptV/KJjTa6m6/+TQiBkeyXwAQe+en7nen0k13ro18VX/Xbt2V+TfLET4D6AKKPQf&#10;C+Qe+v/0rbdTVvmrymrDXZ+iyr/CPfVyrw3/HZ2rVuT8mg11XEYEAAC5O98lE2lr9XewZoDcccQO&#10;FEfS4D+2AjETNUnuV1UcF8UBAEjY357j3mFnPDSa9Wtqeh219g8EMh880Nd/0Bw++ivXx9Jp8+9Q&#10;9Z5a9zq6dr1hK/8rEeE/gEqmwD/X0H8sMGa+9r0nzX//528n3Rfc8rHLbOif7ZRzKB+bu3ZO3tag&#10;wtjjhWzU19Wa2toaViwAAMiZS8W/fJw1A+SO4B8ojpVud2oum6RzDk/D50v+8aXqH4BXhOj1D4+Y&#10;1RK/v52s+g9m1+p/dDRg3j85ZMP/bDz9/HbX+3VRPrZ9fzrWXVIdVf/OMQ7hP4BKo8Bf1f7Z0pzr&#10;L7/xU/PfvvTP5pkdP3F9jlPlf/PaS1nhVaBn34A5/O6xye9p8w8AALxEmYjLQNQO1gyQO4J/oDj8&#10;bndmW+0vNSkG2udjTkgAyAfCOXjViZMnjQllHvrb+eYHh83QyGhOv3/7ztdc78+kzb+j84LzzIzm&#10;xsnvt3T/2M7tXKkI/wFUklxCfwX+w6NDtsL/b/7nlri27g5dVL39uiuo8q8ym7t2TN7WoMJsji9i&#10;qdK/zke1PwAAyJ/2pf4pd7W1+uewZoDcEPwDRdqPud05/8zs92O+FC32qPgHUGp1Pg4x4C2JYceh&#10;Q4czrvZ3qvyDwVBO/xaF/sna/GdTkafQf92aCye/V+i/Y8++iv57Ev4DqJRt2dBo5qG/Wq77akNm&#10;83P/Yf7wfzxkq7tdT0KXtpoNd33SXNu5mpVdRVTp3927N6dji0TNVPsDAIA8u2Sla7v/DtYMkBuu&#10;ygMF1tbq9yd77KwzcxvAlmx+PTprA/ASgjl4QeLUOr/4xS/MeCi9qngF/Qr8VeU/noc39Padr7ve&#10;n02bf8e6Naviqv4ffXZ7xf9NCf8BVNs2TAMrZ7XUmwNv/9x88v7/z2z80QtJ93l3rr/aPPDZ9TkN&#10;Nkd5euqV+OkeOletyOn11G1Qg00AAADySYNUXXycNQPkhiN3oPD8yR7ItdVibZJ+/7T6B+AldCGB&#10;Fx06dGjain+19T85NGJb+4fytG89OTiUtM1/LhV5iVX/R987brp2vVEV2xcFZ2xnAJTjtivd0N8J&#10;/AeHT5p7/mWz+fMvPxI3f3usNSuXmcfuu91cedFKVnSV2vzcqTb/avGvgYW5aGrwpZxqEAAAIFsu&#10;4X8HawXIDcE/UIT9V7IHEqsPM5Xq5JvqNwAAkjv0zttJH1Pgr3b5x08MmkAgmNffq9Bf4b+bXCvy&#10;VPUfe3G/Gqr+hfAfQDnReVq6ob86vM1srouc9wXN/3rqJfOJux+Ka+EeS5X9qvC/74+vz/k8E+Xr&#10;qZd7zcnhkZhji9zb/DdQ7Q8AAArEpd2/P1UHZQBpnEeyCoCCS9pbcfGC3Cr+63zJk38ufgMo6QFG&#10;zBHGOCOR4AGJo8j39vVP3XeGwpOB/9hYoCD/ju/96FnX+9XiP9eKPFX933D5xZPfV0vVf3Q7Ew3S&#10;AkG6HgHw/rZqukMjDfCe0VRnZs+oNzv27De33vcvSdv6yy0fu8xsuOuTydqlooo8+Urv5G0dV6ji&#10;PxcN9bVJpxgEAADIVftSv9vdHawZIHt1rAKg4JJefaESA0Cl8sVcINRApHpWCTzmxMlBu8yaOcOM&#10;jQXNaCBggsFQQX9n756fmb7+g66PqVo/H1TZp0p/hf6i2/mo9isHCtJODgdtWKagAgC8to2arjuJ&#10;An+1VW+s95m+nx8xD21+2vTsG0j6fAX9d66/2lb7AwfeORL3fll3Se7HFno/AgAAFIqmQlZGEtux&#10;KOKyyPIwawfIDlfEgMLzJ9up5cqXYuR9METFGwAAqfT+dJ859v6gGYycYBY69Jenn3dvva9K/dXL&#10;l+bt99zxiasmb1dT1b9jcCRoFwDwinRCfw1YOq2lPnIeFzB//T8fN7fe982kob+CfrX0V2t/Qn84&#10;NnftiPu+84LcBv7V+WpTXnMAAADIB5euVR2sFSB7BP9Aicxsyb3av6aGk3AA3sfUI/CqV3t/WrSp&#10;KA4f/ZV5+vlu18cU+iv8z5cV5y40K9oWTn6vqv9qMxYIm/cH05tDGwAKLVXor3B1Vkt9ZHsVNI88&#10;+ZL5xF0P2Xnak3Ha+q+ZOh8qqpiq5GLfN+r2k+uxRVMDlwwBAEDhnT81+Pe3tfrbWTNAdjiKBwqv&#10;oxS/lJwNQCnFVgeFaUACj1IYXyyPbPph0sfy1eY/1h3Xx1f9b+neVXV/X4VsxwfHGHwEoKTUgcRt&#10;O6Qx3JqaZFZLnfn3nT8xt973L2bjj15IbHM6SZVQj33pdnPz2kuZMg5TfLdrZ9z3natW5PR6tZFj&#10;+fo6LhkCAIDCa1/qd7u7gzUDZKeOVQCUxvnuO7SMpGq7FwpxkRtA6dCRBOWgd8/PivJ7UlX7qzJ/&#10;0dlz8/47554+29xw+Rrz6LPR36uvavmbz84C5UAV/6r8b2n0mUbmKQZQZAr91YEkkbZHzZGld/+A&#10;eWjz03Zu9mTUyv/O9Ve7tUAFJj0ZU+2vYwB1/8lFM/tMAABQJJoSWQNbEwbAXhZZvsLaATJH8A+U&#10;MXI1AOUgRMk/PEqB/MnBITNzRktBf88z25K32u+8YEXBfq86CXTtesNW/A8Oj9qq/xsuv7gq/9ZD&#10;oyETCI3b6lqOnwAUg1vor4HbLZHtUP8vjtrAv2ffQNKf18XPWz52qbm2czUrEyl19+41h989Nvl9&#10;rvt67Scb6qn2BwAAxaNBrjqmidHBWgGyw5E8UEBtrX4/awFAVR5gxARrzLENLyt01b8GF3zrsR+4&#10;PqaKPM3BWyiq7r/jE6da/qvqX4MAqlUgGLat/4N0RQJQYImhv4LU5kafGRoZNH/3v7eYW+/7ZsrQ&#10;/5aPXWYeu+92Qn+kZXPXjrh9/+rlS3N6vSaq/QEAQJGdP7W71Zy2Vn87awbIHME/UFj+ZA+ohQ0A&#10;VOwBRsJUJGHm2IZH9e7ZW9DXf2TTD5M+tu6SVQX/71OrX1X+Ox7c9ERV/701EOnEUMB2AACAQkgM&#10;/et8tWZoZMh8+dGt5hN3P2SeimnJnujKi1aax750u7l57aW24h+Yjir9YweRKPTPZVofDVJprCf4&#10;BwAAxdXuPi1yB2sGyByt/oESydeFHIVrBGoAvE6bKUYbwgv73oQ540zP7sJV/Kva/+nnu10f00X5&#10;zgvOK8p/9w2XrzFdr75h2/3v7jtoduzZb1YvX1LV74XRsZAJBsORv0Odbb0NAPkQG/orQA2FguZ7&#10;L+4ym5/bMWX/E0utTW9Ze5n9CmRi49YX476PHeyXjYZ6H1PiAACAolORpMs1m8siy1dYO0BmuAYP&#10;lPuHmLNyAB4VG6YxQAmeOJFcMLXbTl//QRvQF8LXNn4n6WPr1lyYU0VeJvR77rzpmsnvNzz+nB0E&#10;UO1Cke3S+4MBMzJG9T+A3GlAkRP6j4yNme89/7JZf+9XzcYfvZA09J9/5hzzwGfX24XQH5nS+6q7&#10;51TnohVtC82is+fm9JpN9VwmBAAApeFyPNzBWgEyxxE9AAAoiJqYgUnhcYJ/eNf2na/l/TV79/ws&#10;6esqiM+1Ii9TsS3/j7533Dz6bDd/+AnDoyFzfDBggiG2UwCyo8BfU4hoUNVj/77d/J/3/bN55IkX&#10;Uwb+d66/2rb1J/BHtjRtROx7rPOCFTm9XkN97ZTpugAAAIrl/KnHxXPaWv1+1gyQGVr9AwCAgoht&#10;SBKi4h8e9vTz280ffOyKvL7mV//VG9X+sdTyf/ebB81bh46aLd27TOeq83KuDKwU6kpyYihgQ4+W&#10;xjraHANIm0L/o+8N2u3qlu4fp+yoovalt193hbnyopWsOORsc9fOydt2CqFVuU0h1NzgY6UCAICS&#10;aV/qd7u7I7I8zNoB0kfFPwAAKIg6X2yrf9YHvCvf7f6/96Nn7Gu6KUW1f+zvvuP6tZPfP7hpK3/8&#10;BArwjg+OTbbrBoBU3jsxZDZsecF86q//2XZSSRb6K/C/5WOXmcfuu53QH3nR3bvXHH732OT3nRfk&#10;FvrX11HtDwAASmvxOfPscXOCy1gzQGYI/oHCak/6AC0dAVS42EuHtPqHF5zvPnrcembb9rz8jpOD&#10;Q+aRTT9M+nipqv0dqvC/9eqP2Nuq/H/02e28MRJoczU4EjQnhoK0/wfgSoHrQ5ufMX90zz+lHfjf&#10;vPZStwuZQFY2d+2IP764JLdBhU1U+wMAAA9wyUw6WCtAZmj1DxTWnFL9Yp+P0foASsvn0/jCkL0d&#10;ptU/PGBmisD96ee7zfrrP57z7/jaxu/Y8N9NKav9Y+nfsLvvoNmxZ78NrFYvX0LLfxfBUNicGArb&#10;9v9qf0wlJAAF/hu3vmjnVk+9v2ky131ktbm280OE/SjI+7Bn38Dk99qPzz19dtavVxc5Zq/j+gEA&#10;APCA85e22s5GMfxtrX5/30B/P2sHSA8V/0Clfrg5bwdQYolzZIcI/1Fii8+Zn/QxtfpX+J+L3j0/&#10;S/kat677SEmr/WOp5b8T9qvlf6o5qaud2v6/PxQwI2MhQ/MSoDopZL3/kcfNJ+5+KGXoT4U/imFz&#10;18647ztX5dbmv7mRan8AAOANSa7btLNmgPRR8Q8AAArClzACSVX/PkYloZQnkAvmpXz86ee3m49+&#10;eE1Wr60q/7/9pw1JH1clXq4X5vNJAxAU/t/9jW9PtPzvnpwCAFMp8B8eDdnwv6WxznYBAFD5VG2k&#10;luqx1dVu5p85x1zX+SFz5UUrCftRUCeHR+IGn+j4QhX/2aLaHwAAeEmS6ZEviyw/YO0A6eGKFVBY&#10;2wr9C9SG1g2n7gC8ILbqn4p/lJrCmCQnkZYq9rfvfC2r135k0w9t14Bk7vjEVZ5bH6r4V/gvW7p3&#10;2db/SE0DAAZHgub4YMB2AgBQmRSsqrr/rq9vShn6K/C/c/3V5rEv3W6u7VxN6I+C6+7Za8N/x7pL&#10;cptCqKmBy4IAAMBbXK7bdLBWgPRxhA9UqOjc2gBQ4m1R7altUTBE8I/S+73fWZny8a9t/E7Gr6kB&#10;A9/70TNJH1cl3opzF3pyfejf5lT6q+X/0feO8yZJgzqYMAAAqCyaN/3hrS+atX/xd7atv75PRhcj&#10;ncBfVf5AsWyMvEdjdV6QfTeh2toaU1/HdQMAAOAt5y/1Tzn8Zq0AGRznswoAAECh+GJah4ap+IcH&#10;fPR3Vtq2uMmoal/V++marsW/Wup7vYX+ujWr7DQEg8Oj5v5vfZ83SQYYAACUP1X0K+hXhf/GH70Q&#10;V02daM3KZeaBz663C4E/SvFejR2Qon23jjOy1dzgY6UCAADPWXzO1Gka21r9HawZID11rAKgNHRB&#10;qZCtIJlGG4AX1NLqHx4zGgjZID5VwK3q/Ss6Ljbz5/7atK+nDgGpWvyvW3NhyoEGXnHH9VfZav/d&#10;fQfNhsef8/xgBa9xBgAMj9XYIKWhnvHVgNepnf/mrh3mwDtHUj5P52xr2peZW9Zealv7A6Wi92v8&#10;MUb2bf5V7c++CgAAeFGSKRo7TBGmVQYqAcE/UCIH3j6Scp7hdKRqm11L8g/ACwcadtqR0OT3Cv99&#10;bJ9QInr/DY+GbHt7Vcl17XrD9Xmq4v9//uYh881/uDfl623f+Zp5+vnupI8vOnuuueHyi8tm/dy5&#10;/hpz9ze+bbZ077L/dq0jZCZxAIBaKNewyQM8Q9XSm7t22tA/VWW/KOT/vYtWmms7P1TQAdtAuu/d&#10;7t69cccYWrJFtT8AAPAqHXvrWDxh6i3abQFpIvgHAAAFk5jxh0IE/yidweHg5G1VuEuy8L+v/6Bt&#10;4f+FP7vV9XFV+adq8S/lVjWvdsFfuu1GG/5v2PKcWXT2vJxChWrmDABQ6N/U4DON9T4GAAAlpMBU&#10;1dJqlT4dDc7+vd9ZSSt/eIoGrMSi2h8AAFQyHZM/9XJc8N/BWgHSQ/APVCBCNQBeoQuLCrvGJxqU&#10;BMPjpoHVghIYGg1NmW5C4f+KcxfYkFvz2ydSNb/a/a+//uNTHlNHAHUGSEYX5Fecu7Ds1pPC/zuu&#10;X2vDf02H8OXP3JLT/MHVTts+dZkYGQvZ6n9VWNKVCSgOp7pfoX9CtdAUTjv/6zpXu84pCpSSulOo&#10;S0Xsvnr18qVZvx7V/gAAwOuWRI7Jn4q/a05bq9/fN9Dfz9oBUiP4Bwqrp5AvHgqFXe+voaQMgIf4&#10;amtNcGJ7FUoxRQlQKGOBsBkdC7k+pnb2uniu9vZbun88ZQDAtx77gZn3gTPNRz+8ZvK+r238ju0I&#10;kMzc02ebGy5fU7brS1X+TuW/FoX/yI0GAOh9qEVToDQ11NqBAADyTwHpk6/0plXdrxai13V+yFb3&#10;084fXtXdszduaorOC87LelAe1f4AAKActC/1u93dEVkeZu0AqRH8AwXUN9B/rK3VX7DXH096Ms+6&#10;B+AdPl+NCU5krsEkA5aAQgmGxs3QaDDlc3Tx/IbLL7ZV+l2vvmHb/7916Ojk42rp37tnr237v33n&#10;a+Z7P3om5evd8Ymryr5KPjb8f3DTE5NTIyAf78mwOTkctuFLU32taWAaACBnB945Ylv5JwakySjo&#10;Vzt/tRAFvG7j1hfjvl93SfZt/qn2BwAA5SBJFy7m4gLSQPAPlEg6F6SmE06S/NPqH4CnDjYi26TY&#10;GmoFsXU+tlMoPFVXa571dCmsV/iv5eh7x82OPfvtsrvvoG37f/jor1JW+osq/cuxxb+b2PB/S/fc&#10;nOYThstxXHjcTkExPDENQFODj2M4IANq3682/mrnP10rf6G6H+VInSti398r2hbazkLZ0CAzus0A&#10;AIByoUG6CV282lkrwPQI/oESUVXKmpXLcnqNZC2zuWQMwEt8CSG/pimp81FthMLKNPRPpIvqziAA&#10;0QAAzXmfioJydQ6oJE74j8KJnQZAwb8GACiYoQsAMJUGT6uqP91W/gr417QvM9d1rk5WNQR4mjpZ&#10;xMplEJ72L+xbAABAuTh/qT/xmL+DtQJMj+AfKLxtxd4p+XyM4gfgHQqydJFxfGKsUiA0bhpZLSgg&#10;Bf4KUfNJwX8q6hZw503XVOT6VPiP4giFx+3716nKbKz30SEFVc8J+1/q3Wsr/NOhAdaXRBZV9wPl&#10;yulq4dCgxNXLl2T1WtqvaJ8CAABQLtwG7ra1+jv6Bvq3sXaA5Aj+gTIWCjNXNoAyOeDw1ZpAMLrN&#10;0vzWQCFocMnQaP5D/y3du0zXrjdSPueO69dm3XoXcHsvO10AamtrTGN9rWmoq7W3gWqhwNOG/T17&#10;05omTRcGf++ilTb0V1t/oNw99cpP4r7vXHVe1q9FtT8AACg3STp2qd3/NtYOkBzBP1Ai+98+nPNr&#10;jI8n+WBTGQbAawccke1SIHhq26WqVuayRj7pfXViKGDfW/mkSv8Njz+X8jlqu5ttBR4wnXDkPT08&#10;GrKLBlFpEABTAaASKdxXK89Mwn4F/Ar6r+v8EGE/Ks7m5+Lb/HeuWpHV61DtDwAAypGO7zV1V8J5&#10;AS29gGkQ/AOF94JxafWfzoWsVMbHWbEAyuiAw05BEpr8PhgMG18DFyCRHwr7Tw4HbUCaT28dOmoe&#10;3LQ15XPUBv/Wqz/CHwFFoY4pTteUhokuABoEAJSrbNr4O2G/qvuTVAEBZe+pl3vjrhmo2j/bzkJU&#10;+wMAgHLVvrQ18TyhnbUCpEbwD5SpZBWNVNAC8OQBR0InkkBo3DSyWpAHwZBC/0DeB8QNDo+au7/x&#10;bfs1mRnNjebOm67hj4CScKYCUJij8J9BACgXzrzlCvtV4Z8Own5Um81dVPsDAAAsWTCf4B/IEME/&#10;UHj9bnceePtIQX5ZDUP5AXiUAqlAMFqpqq8KatlkIRcKPQdHgnl/3XRCf1Hon231HZAv2pYyCABe&#10;N9nCP7Io+E8HYT+q+fNy4J1T1wt0rLHi3IVZvRbV/gAAoJy1L2mdcl9bq7+jb6B/G2sHcEfwDxRe&#10;v9udubb6D020eU1UyzVeAB5V76sxgZiMVu2qCaaQLQX+CjoL4f5Hvm/b/Kdyx/VXZX0RHigUBgHA&#10;KxTuO2G/vqZ77qOAX0G/An8F/0A1evKV3rjv112yKqvXodofAACUu8ULXAcAq+p/G2sHcEfwDxRe&#10;0pIWXRDL9oJWso7GtPoH4FU2eBoNTX4/FiT4Rxb7v3ENngtOznOebw9uesLs7juY8jmaZ1cL4PXP&#10;CoMAUCwK9hXwvx5ZMqnqn9ncZOftvGTlMrOmfZn9Hqj2z9JTL58K/jWtUOcF2R1zUO0PAADKnc4P&#10;lJ8knF+sZM0AyRH8AwXWN9Df09bqd33s8LvHsw7+w0mSf87rAXhVbW2NXcITGzCn7T+QrlDkvTM4&#10;HLRfC2HD48+Zrl1vpHzO6uVLbLU/UE5iBwFI7CAAQiFkS0F/z36F/f32drpU1d++1G/DfoX+AE75&#10;btfOhOOOpTb8zxTV/gAAoFLo/CEh+G9nrQDJEfwDxaE905SEP5d2/6GQe+jh81HFBcC7FDKNjkWr&#10;/hVEBaj6R5r0XlF7//HCZP428N/SvSvlcxadPdfccf1a/hioiM+TM/hK3aIa62tNXWRbTOcopJJt&#10;0B9b1a+vtPAHknvy5YQ2/2uya/NPtT8AAKgUSxbMt13FYhD8AykQ/APF0RNZOhLvPPDOETt/JQBU&#10;C4VLTvAvtPtHOkYi75nhmGki8k2hv1r8pzL39NnmS7fdmFXVHeBl6qAxpM9XZFFXFm2T6301bJur&#10;nCpqdK6i1v09+/rt7Uwo4D9/qd+0L2mlqh9IU+I0GSvaFtpBh5mi2h8AAFQSnVMkamv1d/QN9G9j&#10;7QBTEfwDxdHvdueJoewr/sNJSh7rfAzrB+BdPtr9IwPa1anKv5Dvk3RCf4X9d950DaE/Kp62zRqc&#10;NTrxfewggFq6AVQ0VfAfeOew2f/OEXs7oZXmtJz2/ecvjQb9qvIHkJnNXTvivu+8YEVWr0O1PwAA&#10;qCTzz5ztdreq/rexdoCpCP6B4nDthamLa9kKF2h+YwAotMR2/5pzuqGeylLEUxXy4HDQfi2UHXv2&#10;pxX6q9I/m4o7oNxFpwQwk90ANMC0IbINr/PVEiqVMVXvH3g7GvLrfCSTtv0Ogn4gvzTYJvazqOOP&#10;zlXnZfw6VPsDAIBKo6nCdL6RMG0ybcWAJAj+geLocT+5P57XX0IlFoBy0JTQ7n+U4B8JNBhkaDRo&#10;xgs4xu2tQ0fNg5u2pnwOoT9wigadjmkJRDtwqIOLtt0aBEDHKQ+fhExU8v8ict6RbcgvBP1AYW3c&#10;+mLc9+vWXJjdcTbV/gAAoAItXjAv8VymnbUCuCP4B4rDtVdmpi00Hcmq/Ws5wwdQBjRISYGRU8kd&#10;DIXtdo3BSxDNNR47MKQQFPrf/Y1vm8Hh0ZTPu3XdRwj9gSS0DR8e1Wc1+nl1pgWoi3z1sT0vOp1X&#10;2Er+yLL/7cOT32dL4f75S/0TgT9BP1BIql7r7tkbd1/nqszb/FPtDwAAKpXOTRKC/w7WCuCO4B8o&#10;gr6B/m1trX7Xx3RBThfUMkGXfwDlTtVImrvdMRIIm5ZGLlRWMw3+OFng1v6Sbuh/x/VXZdViF6hW&#10;sdMCKHxSJwAGAuSfzh2cUF8BvwLDbKv4HWqdqfORaDW/P+NzEwC5Uegf27p29fIlZu7ps7M6vqYW&#10;AAAAVKL5Z0w9Nmpr9fv7Bvr7WTtAPIJ/oHi0E/In3nlyaCRvv6C+jrN8AOVBlaG6MOm0ch8LhEwz&#10;FyurlgJDDQQZL/DANkJ/oDj0WWYgQPYU6uscoWf/gDkR+aoW/ZoiLNtuYbFUua82mVTzA96xuWtH&#10;3PfrLlmV8WtQ7Q8AACrZ4gXz3e5Wu/9+1g4Qj+AfKB7thPyJd+qCni64AUA10cXJhnrfZEt3hUQK&#10;/xsbuGBZbYrR2l8I/YHSSRwIYE9ENRCgrsZ+rfNV10AABfhOkH/4v46bX9jvj+Ut3Hc4If/ic+ab&#10;JRMhv6r7AXiHOnbETsuhSv8V5y7M+HWcQbUAAACVKElXMgX/P2DtAPEI/oHiecG4zD3zizxe3AOA&#10;ctJUXxsX+KrdP8F/9ShWa38h9Ae8JxgKRxbdiu4H1AVA3QDUFUC3a8u0K4BTra+23U6Y9/q+/uhj&#10;bx+Ja+edT4mV/FoI+QHve/KV3rjvs6n2l2aOoQEAQIXTOU7sgMmIlawVYCqCf6B4+t3uzKaqZzxJ&#10;L2RVTAFAuVCo01Bfa8YCYfu9gmDd1n2obMVq7S879uw3D27amjL0n9HcaO64fq2dUxdAaWgQUGgs&#10;ZEZj9hHqBFBXW9rpAZxKfIkN850W/NHn5LdSfzpO5f5ZkaV9SasN/GnXD5QfbVOeerk37nik84LM&#10;ByDq2LmWKVQAAECF0zlQQvDfzloBpiL4B4qn3+1OtfbLVDGqIwGgGFSd5AT/MjwWIvivYAr6h0aD&#10;cX/zQura9YZ5cNMTKZ+ji+xfuu1Gs+jsufyBYB59drt938w9Y3Zaz1901tzIe2j6wHVF24JpnzOj&#10;qYn3YQw7GEyLvomZHsDnq8moK4Dbsbam2oq1/+3DcZX4hazMz4RTtb9kwfzJ20laXAIoQ7Ghv6xe&#10;vtQel2RzPA0AAFDpdF7U3bs39i4/awWYiuAfKJK+gf5tba3u+yJVCNGKE0A1cqv6V/t/Wv5XntBE&#10;a/9wkQavEfojG28dOmKOvnfcLunY3XcwvRd+Nn//Rr1vF52dfvir+aK15Gru6aelPSAimaP/pXX7&#10;ftZ/m8GR+M4div01EECyGUzrBU6L/sXnzDezWppsBf/8M2dzbgBUgc1dO+O+v+HyizN+Dar9AQBA&#10;tdC5UqK2Vn+HchfWDnAKwT9QXD3GpQWNWtTk4+Ie5/sAypF71b/P1LBNqxgjkb/p8ETFbjFs6d5l&#10;Njz+XMrnKAi986ZrCP0RR+8JeevQUTM4MmJ2971tv9/95kEzODxi7y81TVuR9oADeIKO850w/6yJ&#10;qn0F/mrZD6A6qVotdoqQFW0LsxqkRbU/AAConvMq12MlP2sGiEfwDxRX0uB/zcplOb84I/0BlCNt&#10;u5obfZPBsNrBK/xvaeRCZrkLT1T5F3OKGlX5q9o/FYX9qvTPpp0uyou2LWoPn6nfWvxB+3X1b55r&#10;wuPx718F76c6A7w/Odf7yaGRxPkGUSWcLgwzmqJfZ0a+X7xgvg33ly2cH3eMXufjeB2AMU8mtPnv&#10;vGBFxq9BtT8AAKgmSQon/awZIB7BP1BcvW53vr6v39y89lLWDoCq1Vjvs1XhTr5m2/3X19o5nFGe&#10;9DccjvmbFprC2A1bnps29FdF3Z3rryH0rxIaUNTYEK2IzKqLiEtI29TQYs6cvSjljzlt5+2AgMh7&#10;8xfvHpus7CzXlvTVyk6VMDHFwYpzF9qvGjykbUg60ygMjgSTPqbArnbijVlbayb3efpaU1Nj37Ps&#10;B4HKo/1B7Py02o50rjov49eh2h8AAFQbdU1LOKe+jLUCxCP4B4qrx/3E/3hGL8IFQACVRuHGjKY6&#10;Wx3uGBoJmVktHKqUG1X5D0b+dsFQuGi/U6H/3d/49rRt2HVR/Y7rr+KPVGU0CCUQDNsuIvV1tUX5&#10;nU4L91St3A/bwQDRY0BngIBoQOjkgSODBAoiNsyPDe+dQF+ckL/Q28uwmRgdFZr++F+DAZwBAjob&#10;8PlqGRwAlKGnXvnJlOOTTFHtDwAAqlG06j/uPNnPWgHicTUdKKK+gf5tba1T90W68HtyeMS2A01H&#10;DRNfA6hACuTUktsJjPXVVv5TzVQ2FK6qunW8eJ39bdj/4Kat04b+N1y+JrJczB+pSjnTTmg7owEA&#10;XghLovO+R1sVxg4QSNYFKnaggPTsjx8UEDtgIPr843HzR1cade+IlVh9P/f00ybDfVl01ryy7vQR&#10;nTJlPGGAQCjm/EADAGonBwY4AwWYWgDwnilt/ldl3uafan8AAFCNzpra7t/PWgHiEfwDxaeq//Yp&#10;d+4bMGtWLmPtAKhqM5p85v2h8GRwrFbxdXW0/Pc6/b0U+Cv4L6bdbx4093/r+7biPxVV+WdTTYfK&#10;o/fo+6GwaWrw2aWcxA4UkMRuAulOG5Wqi4AdXPBfmXWiCkc2AKHQuAmGsh/xs6JtQdLH0mmnj+h2&#10;2A6cc+kc4AwK8Pk0tYCxg+z0lWphoAQXAyLb4NhBWTo+yXQbR7U/AACoVu1LpnbVa2v1t/cN9Pew&#10;doAogn+gBOf6xiX4P/DOkZyCf13AA4Byp4uYsS3/baAcuX3ajHpWjkeNBcJmaLS4Vf7StesN8+Cm&#10;J1I+R9W9X7rtRtu+G3DovTo8GjKjgeK2//eKVNMPGNM67c+r8jwYDJtgOBr2h8PjvKnK4D2vQQHB&#10;yUEBobhzCA0IUGMATR1AhwCgsJ58hWp/AACAbM1sce2Y7DdJplgGqhHBP1B8L0SWmxPvVHvWdCu1&#10;qHwFUMkUwqmSSYGyKGQaGg3ZgA7eobBvcCQ0OTVDMSnwV/A/nRlNTWbDludcH1t0lubyPnXC6Mzt&#10;rZ9hoED1vIc1yEjBZ0uTj+OrFOtJnRICtqo/XPRBPigstwEBdqoAX42ps18ZDADki6b3eyqmzb8q&#10;/VecuzCj16DaHwAAVLPF58xzu1tFlj9g7QBRBP9A8bmOPjvw9pG0X6CG83wAFa6lsc6EQoGJOY2N&#10;GVXL/9oae7ETpae/h6ZhKHYAqJb+d3/j2+atQ0fTev7R947bxc3uvoPT/rzmEJ/R1GgWnT1vcr7w&#10;TC/Qw/sUfL4/GLbbF1VREqgYW8k/prA/slDRX32079UyFv3O/r8zGKDe6RDA5wTIWGzoL+suWZXx&#10;azTWMxAWAABUN4X/6p4co5W1ApxC8A8UmeabaWv1a1K/ObH3a/S/dlhJRq1NofCfiisAlUrbuJnN&#10;deb9ocDktk7t5H2+esKGErLdF0pU5a+wX6G/wv9icQYH7NizP+5+VeipK4AGBGhu8kVnzbPdAlDe&#10;1GVES7UOAFDI74T9HGPCbftvBwNMdOPRflrdMurVGaCuln0zkIYnE4L/zgvOy+jn6+jAAQAA4Nbu&#10;389aAWLOG1gFQElsiyy/n3jngbcPpx38+2prSxK8AECxKHSb1VJvTkyE/1p0e/aMBjqfFJnW/Wgg&#10;ZOdFL4Ut3bvMhsef88z6cDoJ2AEBz0bv00AAdQNQlwB9ZSBA+aqmAQAKckfGQoT9yGq/YKeACEa+&#10;iewbGAgApKZB/rGVaZ2rzsv4WKGZaa8AAADM+Uv9pmffQOxd7awV4BSCf6A0NNR/SvD/+v4Bc+VF&#10;K9N6gVp1uw6xIgFUNgUHM5rq7Dzc4oT/GhBA+F8cavk9OBIsSbtvVfc/uGnrlIp7L1JHAi0apCDO&#10;QIDVK5YwPUCZqtQBAPosq7J/NEAbf+RPsoEADXXRCmWm0EC1S6z2X7cmszb/VPsDAABEzZw6eHJO&#10;W6t/Tt9A/zHWDkDwD5TKtshyT+KdCSPVUkqsoglTpgWgQtXX1drwX+GzqEKV8L/wFAgOjUYrgUtB&#10;Ifr93/q+raxPZfXyJbblvpvdbx6cel/fwaL9+52BAKros4MAIv/W1cuX0g2gzDgDABS6qNqyXIOX&#10;wETYX6rPNKrLqYEA4clzF3UCaKynGwCq01MxwX90uqC5Gf081f4AAABRi8+Z73a3qv63sXYAgn+g&#10;JPoG+re1tfqn3H/43WN2mX/mnOk/vL74kn8qtgBUMlXc6rCF8L841PpbS6nGlKXb2v/Wqz8yTcXc&#10;xSl/3hkYoIBe3QXeOnQk8h4bzfvgAL22uhZEOxc8MTEAgEEA5UZTLJ0YCtvKZXUA0KAkr29/qO6H&#10;V2i/HYrsV0bHot0A9PlRNwB9BSpdd+9ec3J4ZPJ7qv0BAACyN//M2W53z2HNABPnD6wCoGS2RZaO&#10;xDtV9X/lRdPvp6iUAVBtFP77fPU28FcgTfiff6Vs6y/ptvZXWH7nTdfk3ELf+Xm317EDAX5xZLJy&#10;X4MC9DUfYgcBaI5fZyAAyoM+H/qcOOFlU4PPc8dl+iyPBkK2UwHgNdqHO500JHYQAPtzVKKXevfG&#10;HcNo4F8mmhoYIAMAAOBIUjSpiv8fsHYAgn+glF4wLsH/6/sV/K+c9od1UUwVZ1RvAagmCtcU9J8c&#10;jobTTvg/o7mOAVE5KHVbf1H1vVr7K3BPZUXbQnPn+msKXinvtOdPHBSgf6cGAKgrgG5P9++dTteu&#10;N+wy9/TZdhBA56oV9ja8Lza81DFZU300uCzlXOZe+CwX5KTVdyr0qq2dOgA29vFCrttkU2sFguMJ&#10;743o/gnpiZ0SwBkEEO30A5Q/VfrHtvnPtNuP9il0xgAAAIi3+Jx55sA7R2LvamWtAFEE/0DpbIss&#10;9yTeqYr/tD/AvhozxkVFAFVGgc9pE+G/Wm/HVv4T/mdGGZaqgkvZ1l/U1l/t/adzw+VrIsvFJV1n&#10;zmAAp02vHQTw5sGcBwIcfe+4efTZbruo+n/dJaty7miA4nECdxNZFEI31he/elmf4+HRUFmtNwVa&#10;tZGV5IT5Wl2+iRDfc22tU/x7mhqmf384h+yxgwL0JRSK3g6FwyXdDnuFMwhgaJTpAFAZunv2xn2v&#10;AX6Z0NQyAAAAiDezpSnxLj9rBYgi+AdKpG+gf1tbq/+YSZh/5vC7x+ySpGVNnHpfbVwLV11EJPQC&#10;UA0Ups1qqZsMuhSWvD8YMC2NPtPIBdK0aP8xHFl/pewco9Bcrf2na6GvCvg7PnGVJ4PwRWfPtYsz&#10;EEDh/47d0Vb+CvOz4UwFoP9uDXRQJwCUDw1I0iI6LmsscCcAfYY1EMrLFeYaDOGE+7qtbXg1HbPa&#10;AQ6n9mCmPsVznalsnPdS9Ov4xP3VMzggsaOGnVajvrQdNYBsPPlKb9zxTCbHMnq/0/0CAABgqvOX&#10;+hMLKNtZK0AUwT9QWtsiy+8n3qmd1pUXTR/8J1ZCUSUEoNpobm2FAYMToZdtcR0aNzOa6pgnOAkF&#10;SBos4QRKpfLos9ttdft0VP1+x/VrC97aP1+cjgC3Xv0RO6BBbfyzHQSgn3lw0xN2XWkAQKbtgVF6&#10;oZhOAE54We87FX7nSqHo0GjQM8eA0UBfAx1qbLCvhaA283XoHOPX+XxJ31d2IEBkO64/vaYaqOTp&#10;BTS4ZXQsZJdSddQAsqEB/bEXpNXNJxNU+wMAAKRtDqsAiOIsAiihM+bMOSvy5Uq3xz6yavm0P19T&#10;U2NbYToXexvrfVxcBVB11CZaVf4KABR6aBmLbBujFaZsEx1OK3KF/uHx0lb5/9WGTaa79z9TPk8B&#10;959c81Gz/qoO01BfnmNVT581w/z2snPthX6F9g11debnv3w3su/OrB374MioHTzw9I7X7c+uaGMK&#10;gHI0PtHWXdsndSvRMdxEl3fb4r4mgxRTr6XAX69T0u2vU4kd2Qar40pzY50NZbX9ta37SWYLtt+r&#10;neie4ATh2g82q+tN5HZD5JygToMuNMAk8r9xUzkDArT/0mdH09Rof1/H+wwe9tQrvWbnT/smv//c&#10;jR9P+5hGb+sWBrICAACkPNaKdcacOT987/ixw6wZVDsq/oHS2uZ2Z0KbmpR0cW9oYj5XVW8mqwwC&#10;gEqn4ElzAat9vapgTwwFokHIxKCAaqWAUAGJF+b+TrfKX63z77zpGtsSt1Lov0ldALSoC8CGLc+Z&#10;weHRjF5Dz9f6088zBUD5swOVVMU88X1stfypYLfG9ecGS9Ta3/k31dvAmWp+L3KmFXA7J1DHFw0C&#10;i4bn42U9dUDsVADO4AdaosNrnnz51MVodTDKpGtPU5UfvwIAAGSBqn/AEPwDJdU30N/T1urvj9z0&#10;x95/cnjEHHjniFl8zrxpX0NVVsYDYQ4AeIECD7X5b2qItrNXW2DlUk1V2ipV//0aCFHqYEdV/g9u&#10;2mq/TueGy9fYULtSZRv6x4qdAuCOT1yV0XzB8C59TjWIM7EhhDMgQHy+GjMWKO5nWpX7toq/LlrF&#10;jzI++ddAkonBJE0Np953dhCK3nsaFBA2JZ8KJlPRz03YDI7Ef14m38MapFITux5qYz5bvKdRGGrz&#10;r3N6RyaD9fTeVDc/AAAAuGtf2up6t0lSaAlU1bk/qwAoOe2Mbk68s7t3b1rBf+3E/Km6YBcMjbM2&#10;AcBEL+TPbK6zlY3V2AJYFZAK/MMlnu/ZqVDf0r1r2ueqIv6O69far5Vo95sHzYbHn0s6+GHWzBmR&#10;pcUcOvzLtF9TAwDu/vp3bOv/O66/qqI6JOAUZ0CABIs01lMDS9VBhXnUK5/+vhoQoA4BsbXI0cEA&#10;5dcdIPbz4pj6uQm5nlOp04azPvS29/lqGRyArOl83qFKf1X8p0vTdbDtBQAAyBgV/4Ah+Ae84IfG&#10;Jfh/qedn5ua1l6b1Ak67/3FyfwCIU21tqDUAbHAkWPLAXzQnvYJuhdPTqeQqf/33az1ofSRz2/rr&#10;zY3XXGXD/y3PbDPfeGRTRgMAdvcdNJ+6/+t2Pa5bsyqjVsKAg7AfsXwTg4vF6Q6gfUtoYin3qQIS&#10;2SkQTPQ/JhB07g3FHU9oYIC6B9jGCb5oBww+K0gmts1/5wWZTc3TxLQVAAAA01LVf8KUyStZKwDB&#10;P+AF29zuVFtAtfyf2dw07QuoIkCXqahGAYDqpMBfUxt4oT1zOkG3o9Kr/NXpQB0PkrX1X/fRDhv6&#10;nz3vA6fuu6LDLtkMANDv0lQCtP9HunTsqKlQCPuRDht+R5Z6Ez8YQPug4ESHgHKbJiBdzsCAU90D&#10;QqfWSeTDU19XMzlYopZzsqqXS5v/hvpa3kMAAADZoeIfiGDSMKDE3jt+bOSMOXM6Ijf9iY+1zvs1&#10;s3jB/GlfI9qSknlXAaDaRCv8Q2ZEbf09UHapOecf3LQ1aTv7WKpO/9wfXW1OnzWj4v4u+u//qw2b&#10;TNeu3Sbg0pt91crl5t4vfNrceM1aW+XvZlmb3z5+9vy55tXen5qxsUBav3twZNT+3qPvvW/D/4Z6&#10;xvli6nFjY4PPzGyqM02NPlvBTOiP7N9P0Sp4DR5RF7LmyHtKwaWtho8s2jNVclcy/bdp/6v98Vgw&#10;bEYDWkL2++h+mYEA1eipV3rNzp/22dsa3KhjnnTNaK6zg0kAAACQmgZa/vStn8fd997xYw+wZlDt&#10;uBIIeIPa/Xck3vlS715z5UV0qAEAxPNShb9o/voHH3sirbb+lV7lr8EPqrx3o5D/c396s63oT5ee&#10;2/G7F5pvf/+JyLLVnDg5mNbPqfJfUwBQ/Q+HwsdmqvtRBLbyPfJecyYdUf4dCke7AWj/pdtemJKm&#10;UPTfGwiGJ6YMiA7+0iBtdQXQ1zofH8BKF9fmP4NqfwbzAwAApG9Wy5ROyX7WCkDwD3jFDyLLlxPv&#10;TJijBgBQ5bwW+GfS1l/zzjtz0FciVfmn6nag6v3b1l+XtMI/5cls5Gf0s5oa4O+/ttFs2/7jtP8+&#10;d3/9O3ad33r1R/gAVesJny9aid3AnNEokWh3MoXepxoOOoMBQhoMMDFNQKiCBwNEBz3oVnQggAbg&#10;1E90SqAjQGVJbPO/evmStH9WHTMAAACQnsXnzJtyX1urf07fQP8x1g6qGcE/4AGRnVF/ZKfUbxJG&#10;pZ0cHjHdvXvNmpXLWEkAUMW8Fvhrznpn/vp06KK3gue5p8+uyL9Pqip/texXlf8FK5fn/HvOnvcB&#10;84/3fsEG/3//zxvNocO/TOvn9LdSV4Y7b7qmYv8GmEph4oymOqqL4UmxgwEaY+4PTQwCUJv8QFCD&#10;AcKTUwVoMNOn7v+6HUi26Ox5ZtFZc83cM2bbDjKLzppn7y8Xkx0BIvt2fVadqRKo9i5/On93rGhb&#10;mPZ+V+8DttcAAADpm9nc5HZ3e2TZxtpBNSP4B7xDVf+fSbzzJYJ/AKhaXgv8RS3kN2x5zob/09HF&#10;bgX+mVS7lZNUVf6q0neq/POt4+ILzQUrf9N845HNtv1/uv/Wz35lo51moVL/HohyWvpT4Y9yZKcJ&#10;mAi/mxqi92laADUDaG48w2z8H39q+t45Ynr3D5i3fnHUDmyK3edoIICmN7GDASJLOQx20n/f6FjI&#10;LgwCKH8vxQT/nResSPvntN0GAABA+ma2NLESABecSQIe0dbq74h8eX7KDqy5yWz9x8+zggCgingx&#10;8FfFuNr6J2tln8hp619OFZiZSDUAYtXK5eaLX/i0rdAvtFd795h7/u6raVf/iwZjVOqUC9VObaIb&#10;6322mhqohn2lpgro2X/QHHjnsB0MoH1V7HbZ6Q7gDAbQ13LZL2kQgJ2mg+kAyoY69q39i7+b/P5/&#10;3/uZtN5v2mbPmdnACgQAAMjQZX/y/ybe9dm+gf6vsGZQzaj4BzwiskPa1tbq1/wzc2Lv18UDzRHo&#10;NmcNAKCyjAXCZngsZKv/vEKtlR/c9ITZ3Xcwreerre0d119VsS3lFSgp8Ffwn0hV/qrwV6V/sWgK&#10;ge98/e9s+K8pANLhDODQ3wmVQZXBM5rrqBBGVXGmCli9fJFd/uijF9nBAL/41THTs3/A9OzrNz85&#10;cNDuv2L3Ydo/aV/lDATQVy/SsYAGAWpxugDoK7yru+dUtb+666Q7yKSJan8AAIB8mcMqQNWfK7MK&#10;AE9Ru/+bE+988uVec/t1V7B2AKACae5izfXrxcBfc9e7BdxuKr2tv6Rq7b+szW/+4a++UJQq/0Qa&#10;cPCP937Btv3/+689nNbP6O/61qEj5ku33VixXRmqhar8CY2AKA0GWDDvdLusW9Nu97GHfvWe7Qbw&#10;+j4NBhiw+7fYfZu2gRoAoMEAXh0IoOMELU4XADp7eNPrkfeZI5PjIf09AQAAkDkVS6poMsZs1gqq&#10;HaeKgIe0tfp/P/Ll3xLvn3/mHPPYl25nBQFABVEYMRoImZGxkL3tFapof/TZ7rh5k1NRYLJuzYUV&#10;3dZfUrX2v2399bbS3wv29vWbv7znb9Nu/a+Ai/C/PCkAnEmVP5CxQ+oIsK/fdPfuMz37+6ds12MH&#10;Aii8dTrYKGj3yv5a/xZV/2teeKYB8A61+VfHPkm3zX9Dfa2Z0URNDgAAQDb+/MuP2MG9Mbb1DfR/&#10;mDWDasYZIuAxba3+94xLS5oHPrvetC9tZQUBQJmzrXvHQratv5co+FDYv6X7x67htpvOVeeZGy6/&#10;uGLb+jvUGt9tIES00v7ztt2+l5w4OWg+9ZdftIMA0qG/3503XePZdteYSoGfgiIqfoHcKMjf//Zh&#10;0/2Tveb1vQPmJwcGXLeR0W4AC8zFK5eZ02c2m2BkX64KfC8MBFBwzACA0tMFZ114Fg0Y0X41HafN&#10;qGcAFwAAQJbu+vom0927N/Yugn9UPfqJAR5zxpw5vx750j7lgRpjLlm5jBUEAGVK8w4PjYbsEvJQ&#10;S3+F/N/ftsP8w7d/aF7f+5YJBEPT/owCkDs+cdVElX9TcQ9eazWnc3Su44a6WtPUWGdb5GppidxW&#10;23P72MR9WvQzCkRqampMOIOURuvmr/51c+Qk8j+nPLZq5XLzrYfuM/6FH/Tce62xocFcu+4Kc+jI&#10;L82+NML/wZFR+9/428vONafPmsGH1eP0Hm8h9AfyQp+jM2fPNOcv9ZurfnelubZztfkN/wfN7Jkz&#10;zH+9P2i3j1o0xcuOPfvNd7teMdvf2GdODA2ZD8yZaeaePsuep4VLOAJAxxSjgbD9N9RN7OtQfJu7&#10;dpqfvvVze/sPPvw7ZtHZ86b9GR3PMFULAABA9t4+8m5ixb957/ixB1gzqOrzXFYB4C3J2v3PbG4y&#10;W//x86wgACgzquxXhX/YQ2G/ZFPhr6rHW6/+SEbz1uai1ob8NabeV2t8ka/5qojTIIyxifmSk/1d&#10;FPI8uGmr/ZrIS639p/ONRzZHlk1pPVctidX2n8p/j5641eh4sN5+JgAUnvYPP//lMfNiz89M7/4B&#10;G/wn0pRs6sqmAdraNzr7llKNA9B2QkGyBr2R/xfXrfd9c3J+2W/e+cdpdUNS5xZ1bAAAAEB2Ht76&#10;otn4oxfi7usb6OdIGFWNDwDgQcna/d/3x9ebNVT9A4DnKSwYCYTNWCDkmfmAHdkE/gqEb7h8ja3w&#10;L+iB6cScxQr6FW4Wo22xBgGMjIVsUONQ2H/3N749Zf2otf+9n/+06bj4wrJ6P255Zpu552+/mtZz&#10;FVR8+TO3pDUvMYpHVaEzm6nyB0q5X9d+4oWeveblN/aZ3X0HzdH3jk95ns7VNAjgQ8uXmIb6hrh9&#10;SzFpW6EuOITKxXH43WPmE3c/ZG9r8Jz2o9PRMc7sGfWsPAAAgBx8t2uHeWjzM3H3Efyj2tFTDPCg&#10;ZO3+xwJB85FVy1lBAOBRce38Q96r8M+0pb/C3z/48EXmczd+3Lb3LwRd+G6YaNOv9uVq36/q/mK1&#10;Ko7+/ujUASr+//edPzF/tWHzlPWzrM1v/uGvvmBb/Jcb/dvPnj/XbNv+4+nfJyOj5vV9b5pLVv5m&#10;ZL3U8aEuMb0/o58NqneBUtI+SQNw2j74ARvur7tklVn1G0vMOXPPNO8PDpn33h+0zzt45F07x+hj&#10;//6y2blnv6mtGTdnzp4V+Qw3Fn0goAYd6Lik3kf7/0LT39yZW1Zt/pctPHvan1FnBr2nAAAAkD0V&#10;3Dz1Sm/cfWfMmfOt944fO8baQbXiah7gTT+MLDcn3qmLCaomUEtJAIA36EK+TjRU4e+1dv6STYW/&#10;qLpfVf6FqPxW/qCwX2G7r9YbYYQC1u6ePebBTU9MeUzB+Tf/4Yu24r9crbuiw35Np/Lf6XiQTsUi&#10;8vu58NXWRt6Lxn4u1P3CK58PAKeoI02dr86cv/Qc81uLP2jW/97vmpPDI5F9yF7zUuR8TXOM6nu1&#10;ff+n76r66Bmz+Jx55vLVv2Uu/I0l5ozTZhXt3xoMhc3xwbBpbvQxl3wBvb7/1LyyK85Nb6CkpmMA&#10;AABAQfgjSz+rAdWKMw3Ag947fuxnZ8yZ85nIzabEx2a1NNt5JAEApRUKj5vh0ZAZHAmaQGjccy39&#10;1YJ4S/erGVX4S+eq88ydN11jLmn/jbxXfCvIbGn02TltdbvWQxWI9z/yuJ0bLtG6j3aYf7r/LtPY&#10;0FD279lMKv+PnRiMvIfet3NWowgnZbU1ZmZLvQ3m1PVCVaC1VOgCnqaPqDMljfaXixfMt93Z/uij&#10;F5slkdtnnDbT/Nf7g3YQgL7u+s83zQ9f/LH58X8eMMHIPnnOrBlmRnNTUf6tqvxXBwDte6n+z7+/&#10;/tbjZiwYtNPlrL/qsmmfr05DTMMAAACQu5PDo+bxl15NvFsV//2sHVQrKv4B7/qBcan6f/LlXnPz&#10;2ktZOwBQAgr3deFcc8KHPFjdLwr8H312u+na9UZGP6fA/4bLL7YXrfNJoUiTvcDt3VblCv2ferl3&#10;yv0K/e/9/Kcr6j2cSeW/3kOaq1jdH5AbBfuaykLUGSQcM1JIAT8BEFBZNB2Altuvu8JW/vfs67fn&#10;cbrdN7H8yw//3W5jtf/VIKt8738T6bjl/aGAnT6EbU7+6G+qwR2S7mA5qv0BAADyQ521XNAuGVWN&#10;4B/wrgeMS/CvVv9q+a8LSQCA4lCl3GggZMYCYc/+G3e/edB07drtmcBfVYVq5a+vXpYs9P/cn95s&#10;brxmbUW+nzMJ/zc8/pwNptJtXYx4CvxtFX9syOaj2haoJroYqeXaztVTpgTQ1CrazmpZ0bbQdF6w&#10;wqxevrQg0+yIxhxFOxXV2gEAFP/nToM6HPobprNfqGM/AAAAkBcqznHRbqJFlUBVIvgHPKpvoL+n&#10;rdXfb6Jz0sTZ3LWD4B8ACkxVuba6PxC2t71qx579Zkv3LrO772BGP1eIwF8BgoL+5gbfZPtjL0sW&#10;+t/7hU9PhuOVSv99u3r3mC1Pb5t+PX3r++ab//efFCyIKmcKcNQ2u74u+n5Xi/5T97N+AMSb2dxk&#10;rrxopV1EA7pf3zdgv2o/Ht2XP2Erx51OAIWggYyhUMDMaqlnW5Uj/f0c6fy9NBgMAAAAudOg1qHR&#10;ECsCSEDwD3ibqv6/nHinqkNU+T//TLrWAEC+6WL4WDCcbNSwJwwOj5ode/bZlv5q7Z+JQgX+upDd&#10;6OF2/omqOfSf/G/9/KfNiZODZtv2H0/7fntw01Zz503XVO9Jk6/W1NY6lZqR2zFzewNAtpJNCaBB&#10;fVo04EodADTlirqv5JNa/x8fHLPhv4/tWdZ6JoL/dKr9nQGSAAAAyN3wWMgW6ug4WZ20AEQR/APe&#10;9rBxCf5l49YXzZ3rr2YNAUAe6OL3SOSEQWH/uHeL+23Ir3b+W7p/bMPYdCk4WLfmQtO5akVeA38F&#10;n82JbczLAKF/zH/z5z9tPnX4i2ZvX3/K5zmdJRQ+VTK9p2snKvgVhGkh4AdQDMmmBNgZ2f5qGh/t&#10;vzV4L5/7ch3znBgKmBlNdQTSWdBgDf2tJJ0pcbSO6bAAAACQOzsl51i02n9Gc1PiwytZQ6hmBP+A&#10;h/UN9B9ra/U/HLl5c+JjCixUGTJz6o4NAJAGjQpWZf+ox1v5y+43D9rAXxf+M+EE/gpr89mmvVwD&#10;f0kW+n/uT2+uutBfZs2cYb74hU+bT/3lF231fyqPPttt2xjnc/BIqem93Bh5HzuV/AQyALzAbUqA&#10;1/b22+MAbYtVXX7H9VflZXus8P/kcNCG/+W4Xy8ldWhw0OYfAACgOHT8OjgSTPUU2iSjqhH8A973&#10;LeMS/Mt3u3aam9deyhoCgAxODsYCIRv2hzwe9osu8KvKOtOWZQoC1M5flYH5VM6BvyQL/dd9tMPc&#10;eM3aqv1cLGvz24EP9/ztV1M+L9ry/wnzpdv+sCL+uxsj72W9nwn7AXidMyXAn117hek//F92IEC+&#10;RS+eEv5n4vWJNv8aXDndVAxOFxkAAADkxmnxD8AdwT/gcX0D/dvaWv09kZvtiY9tfm6HubbzQ1T9&#10;A0AKCvvVwl/V/frqddm28xdVAKq6P52qs0yUe+AvCvzdQv+Oiy+07e6rnbodPL99p9m2/ccpn7e7&#10;76Bt+5/v91gx6f2sytY6HwEMgPLbfp179plm4byLzNBIMO+DGAn/M6NW//b4K402/1T7AwAA5C62&#10;xb9j0Vlz7bUKAFEE/0B5eCCybEy8U/MJUvUPAFOVW9gv2bbzF1X2K/CfrtosU5UQ+IsCf1X7J1Kl&#10;O6H/KVoXf9j3eXPo8C9TPm/D48+VbfBPlT+ASqCBS6fNqDdjgbAZGg3a4558UfhfU1Nn56NHcoff&#10;PWYX0cDL6bA+AQAAchOdoiow5f4ZU4si/awtVPX5IqsA8L6+gf6H21r997jttKj6B4BTJwDlFvar&#10;or/r1TfMlpd22Ur/TKit7Lo1F5rOVSvyPud6pQT+oovyD21+xvUxzW2vOe4RpXWh8P+Tf/nFlM/T&#10;e/XRZ7fb6STKhYL+mc31VPkDqCjaT9fXNdh2p4mVTzkdn4wEzayWelrTp+BU+8t0Ay/1d2LAGQAA&#10;QO7HqGkOePWztlDNCP6B8vGtyHJP4p1U/QOoZuUY9stbh46aLd27sqru18VlVferyj/fKinwd6jS&#10;X/vKRDdes9ZW/CPeBSuX2+kPpmv5r6ko9D7UABSvU5WlWvsTugCoRNq2tTRG9t2RbV2+2v/r+OrE&#10;UMDMntHAtjOJ1/cNTN6ertV/Yz1t/gEAAHKhQa7ldN0PKCWCf6B8fCWy/HlkmZP4AFX/AKpJuYb9&#10;qu7fsWefDfwV/GeqUO38RRf1Ffg3Vtj8sz37BuySSJXtt62/jg9TEqr6/1jvp82Jk4Mp3896L3u5&#10;6j8ahjFXNYDq4LT/HxkLmeHR3Kv/nfBfr4mpDrxz2H6drs2/BlXSbQYAACB7Gtg6NBpiRQDpnhuy&#10;CoDy0DfQf6yt1f+AoeofQBUKRw7yFfKPBsJ5qWQrpt1vHjRdu3ZnVd2vFv7rLlllOi84ryCV1QpG&#10;mxT411fmnOcv9e51vV8V7bT4T84ZGPH3X3s45fNU9e/V4F/tqWc219nABQCqifbr6nQyOJx79b9+&#10;Xi1V1TUF8ZyBhYvOSj0gU38LAAAAZEeDUU9GjmtTKUSBDFDOOHsDykvSqv+NP3rBXPk7v2XmnzmH&#10;tQSgIuhis4J+Bf7hMgv7NQf6jj37zZaXdtnbmVJ1f+eqFdO2js1Fc2PlBv4Opxov0Yd/90N8wKah&#10;qRC+/f2t5tDhXyZ9jqr+NaClENNO5PrebmqgrTKA6qXBT7Na6s3wWMi2Rc3FWORYrKEuTIAdd3xx&#10;ZPL2dBX/TXSdAeBBGrykc6WTkeN5mdncaBafM9/MbGmKfJ3HCgLgGQr9p7smWA5TEALFRPAPlJGJ&#10;qv97Ize/7Pb4Q5ufMff98fWsKABlSaN4g6FTLfzHx8vvv0EhqAJ/LZkqdHW/Q23P1da/miuhL1j5&#10;m3zg0vC5P7nF/MU9f5vyOY8+u90zwb8GscxsrqelMgAYZ7oTn6mPbBNVtZ/LcZV+fvaMhooeLJiJ&#10;A2+fGliYqsJMAzDoPAPAi9qXttollgYDHH73mOl26ZrWvqSVQQEAik7t/XWdMBttrf6OvoH+baxF&#10;VCOCf6DMRHZYX4nsuFT17098TAfnOlBPPHgHAK9SVX8wqLB/POuD+VJ769BRO9f5jj37bAV0popR&#10;3S+q1FMAwAVoQ5v/NGlKhFUrl5tdvXuSPkcdLTSdRaHfv9Oe1PhqbWt/QikAmLr/V2ivaqlsj7U0&#10;aEDhv7azMGb/RMW/Bmpq4GYyjVT7AygjzrXENSuXxd2v6UUPvH3EDnrSdccTQyPRc6qWJjP/jNm2&#10;8+jiBfMi+4gmViKAvFHXqVw7VwHVirM2oDyp6n+j2wMPbX7abLjrU6whAJ4UW9UfDI2XXQt/R66t&#10;/FUdZgP/Alf324M9X61tfV6NVdDnL/VPzsGL7Ny2/jqz6y/3pHxO167dJQ3+ae0PAKlpUNSsljpb&#10;NZXtBdTAREcmWv6fmkpo0dmpK18b6tk3ASh/CvSjgwJaXbaHR2yXgO927TS/iHx1wv+zzpxtpw5g&#10;QACAbKhIaGg0yIoAskTwD5ShvoH+h9ta/TdFbna4HXR/t2uHubZzNSsKgGcO2Mu9ql9Uza+qflX3&#10;q8o/Uwr4FfQr8E/VFjZf1F62pamuqtueqyUlcnPByuXm7PkfMIcO/zLpc/S5MOaqov/baO0PAJlR&#10;55+6yPGBLqRm0/pfAwdO89VWfXcVVb5KqkFvGiBBFxoAlU6t/7UkdglIHBAgZ505Z7JDAJ1KASSj&#10;Y9QTQ4GynP4T8AqCf6B8fTayvO72wMYfvWgPunUwDQDFpip+VfMHQtHKsHI+WHfCflX3a8nG6uVL&#10;7FKsedDVyr+5wWcaaC9rLyhpX3h44mKTY29fv1nW5ufDmqbb1l9v7vnbr07zOdlv3+dFO4mhtT8A&#10;ZEXHBz5ffVYXVHWMNxoIVXWXFR1TqO21zD39tOTrmc4IAKpYsgEB6samrikv9e6d3KYuWTDfDtim&#10;OwAAQn8gPwj+gTLVN9Df09bq/0rk5mcSH9OFiPsfedw88Nn1rCgARTkwVyV/QGF/MFy27ftjOUG/&#10;Qn+FmpkqZit/B4G/O11sUiecWK/27iH4z8C6KzrM33/tYXPi5GDKz0yxgv/GyPtcVasAgOyoK9Bp&#10;LfWR88ag7cyUiZGxkGms91XtwKvD756a4mnuGbOTPo8pEQBgKg3MTqz2j+0OsP/t6FQqGgzgDB6g&#10;qAmoHtkcm8qMJgYNAbEI/oHydm9k+f3I4k98QKNou3v3ThldCwC5ig361cI/FK6Mobi5hv1zT589&#10;WdlfjFb+DgL/1K7r/NCU4H9X7x5z4zVrWTkZ0Pr6xiObkj6+u+9gwf8NCplaGut4rwNAno4fZrVE&#10;K/8zOZbTcaCmCpjRVJ2Xk3r2D0zeTtbqnzb/AJA+t+4AGgigAQFPvfITBgMAVWJwJJj19KDFvAYH&#10;lAOCf6CM9Q30H2tr9avl/7+5PX7/tx43G+76JAfEAHJSqUG/5Br2q5p/9fKlpnPVipTzvBYCgX96&#10;tA/UxSFdOHK82vtTVkyG1n20I2Xwf/S94+atQ0cLdsKt97ta+6tKFQCQHwqnFf7rQqu6NqVrLBA2&#10;LY2mKsNtZ65qDfhMhjb/AJD7OZwWBgMA1UHHojq+BJAfBP9Amesb6P9BW6v/ByZa+R+Hlv8AslHJ&#10;Qb/kGvaLqvpV3V/MOc0dBP6Z+72LVpqHNj8z+b1a1m/b/mPTcfGFrJw0nT3vA2bVyuW2W0Iyu988&#10;WJDgv85Xa0N/qicBIP+0bdU2NtMLrqOBkGlqqL5pVw47wT9t/gGgqJINBlDH081dOye3zxoM0L6k&#10;1SxeMC+yf6P9N+B1o2MhQn8gzwj+gcpwS2RpN0la/qvF8bWdq1lLAFyFw+MmGBo3gVDYfg1XWNCv&#10;cF8hvxP4Z8sJ+lXhr0r/YlOlcxOBf1Z0cSg2+Jfn/2MXwX+GVPWfKvhXxX++NUbe8y2NPlY+ABRY&#10;tHV/+uH/yFh1Bv8H3o52EFp0lvtAN9r8A0DxaCDAlRdFltjt9DtHTM++fvPkK73m5NCImdnSZJac&#10;M8+0L/XbzgAAvEPHnUOjIVYEkGcE/0AFmGj5r/D/ebfHFXZwgAvAoXA/OBHy6+v4eOX9N6rtuEJ+&#10;zTtezmG/KOhvrPeZOh9XkbPl1u5/23/sNDVN/5cZH3mfFZSmyy5KPVDirUNH8vr7FEIx0AUAiieT&#10;8F/Hj3petW2n1VXPrqskVaS0+QeA0nJa/8dutzVoq7t3r3lo89O2CwBTBAClp+NIdZwCkH8E/0CF&#10;6Bvo39bW6r83cvMet8fv+voms+GuT9LmCqgyqt5Xq3617Q9NBP2VStXGTgv/XCqPvRD2O9X9VI3l&#10;z5R2/ydOmudffs10fOg8YwLDrKA0tESOIS7+0G+b7TtfS/oZzAdnzml9DgAARd7WN9ZFjhkDaU31&#10;pKr/agr+1U3PkWxqG9r8A4C36Dpo+9JWu9y89lJ7n9MV4KXevXaKAD3nfPsciqaAYiD0BwqL4B+o&#10;IH0D/V9sa/VfFrnZkfiYDmQV/j/w2fWsKKBCqfIqFK78av5YTvt+Vfaryj9bXgn7G+tr7QXjWgLP&#10;vNNFnETbXnjJfPiyS8x4OHLCGQqwktKwcvmypMG/7H7zoFlx7sKcPgeaa5rPAACUhjP46sTQ9OG/&#10;Htcg02rZZjvV/uJ2vMiATQAoD25dATS4y+kKIOdPDALQgAGKqID8IfQHCo/gH6g8/0dkeSuyTOlV&#10;pYNYVTveft0VrCWgAgRtFX/YBG3YH73wWuny1cJfF2sV8ivsV0hZqrC/diLsbyDsLzhdtNEFm9iL&#10;9s+/8KK51/x3U9N8uhkf/JUx42FW1DRU8f+1jd9J+vjg8GjWr63ARG2mCU0AoLS0HdYgrPeHAtMO&#10;Ig0Ew6axwVcV6yV2yqBFZ02tCKXNPwCUJ50nrlm5zC5OVwBdQ+3ZP2CefLnXnkNqSoDzl0Q7BzA9&#10;AJAdQn+gOAj+gQrTN9B/rK3V/+HIzdfdHv9u1w6z5Jx55sqLVrKygDISG/KrZX+oCkJ+R2zQn0tV&#10;/9zTZ5sVbQsnq/tLxansr6urpZV5ka1pX2aeerl38nu1+9/12utm1W+fb2paFP6/y0qaxvy5v2aX&#10;w0d/5fq42v1n8/lSq+jo3NIAAC/QgERV/r8/mLojzmigeoL/E0OpK/7rfBzXAUClcKYHcGjw14G3&#10;D5uNW1+0X+1AgMjji8+ZH/c8AO6GRkNmdCzEigCKgKtrQAXqG+jvaWv13xK5udHt8fsfedweoHJg&#10;CniP066/WkN+UXCoduG5VvWL5l9VRX/nqvOSzsVaDLTx9wZVaMQG//Lqq9Hg3/gajGmYYczYICsq&#10;iWAoepK+cvmvm8NHu/P2ugr8q2mOaAAoFzp+0TY6VWVWNbX7P/DOYftVg0nd1hXHeABQuZzpAZxC&#10;Kk2pqsEAL01MDzCzpclOD9AeOedcvGAe0wMAMXQsqWp/AMVB8A9UqL6B/ofbWv06Gv2M2+N3fX2T&#10;eeAv1sfNaQWguHSRNDSxBCcC/nCVhfyiKn6F/LvffNt+zaWqX2z7/onKfrcLs8WikF8tX1X9xYVg&#10;b1DFv3kk/r7nX3jJ3PbJ/2Zv1zSdZsZDY8aEAqysFNr8C1J+ntOlVtItjYT+AOBl2kYHQrUpL9bq&#10;OLahio515p4x23U9AQCqhwqqtGh6ANF0AJoeQAMBNm59wZwcGjHtS/22K4AKrxgIgGpF6A8UH8E/&#10;UMH6Bvo/29bq18RTNyc+pgPSP//HRwj/gSJxWvWHVNFvQ/7wtHOmVuxB//DoZEW/vqrCPxexLfxV&#10;3e/WerUYFGKeCvtrmafcg3SxRfu82Dl69+7bb1v+z5o1M/p3bJptxgd/xcpKYfGihUkfSzf41+dD&#10;LaSZ7gIAvE+DtIKhQNIBqmPBcFUE3wp0ktExIACgus81NQjAGQjg7Dd69g+YzV07zOF3j9sBAOpC&#10;p68aNABUMl3zPDEUqLoupoAXEPwDFa5voP+WifD/9xMfU/ivyv8Nd32SkadAnjhV+/oaCEZuj1dn&#10;FX+iaND/ttmxZ1/OQb+obf/q5Utt2F/qFv4NEy38CTDLg6ouYoN/2fXa6+bDl10y8UetNzWNs8z4&#10;6AlWVoJA8FSr/1w/NzOa6/jMAECZ0GCtmZHt9vuD7h1xgqHqquJadNbcKeuHfRoAYOq5ZzTkv3nt&#10;pfZ7ZyCApmBVRwCF/9GOAH6KslBRdE10cDhI6A+UCME/UB1uiSx+HXMmPqA5qZzKf8J/ILOD2HBM&#10;m37nNqKcoN+p7M+V16r6633RsJ+q/vJzycpl5rtdO+Lue/XVmOBfGmcaExyh5X8Kbf6Fpq8/88+2&#10;ghFV+vPZAYDyou13c6PPDI+Gpjymii4dC1fy1EY6b3bMSDhvptofAJCOxIEAGpDes6/fbPzRC/a2&#10;wn8NBFh8znz7PKAc6RrpyeFA1XY5BbyA4B+oAn0D/cfaWv0fjtx83riE/zq4VPh/500fZ4Qp4HLA&#10;qguZqtwn4HfntO5XJX++gn6xIX/bQhv0l7Kqv86G/DVU9VcItwsoqvhPRMv/qWK7l8yf+2sZB//6&#10;LKlilNAfAMpTY73PjAbCrt2sQhUf/CefykYDQgEAyJSuwWq5tnO1/d4ZCKCpAdShdfECDQTwm/aJ&#10;6QEArxuLHCcOjgSL/nvz0VkUqCQE/0CVSDf8/5s/+yOzbOF8qhZQVaLBvjGhUNiE7Fda9KeiObxt&#10;yN93cDLwzweF+wr5V6+IVvWXisL9OlvVX8O2sELpoknsPL179+03J06cNLNmzYx5I9Qb0zAjcuY6&#10;yAqb3FaeauW8eNFCs33na2n/rKbEmNHEqQcAlDMN3NK2XPO1JlLwX18l62Hu6afFfc/xIgAgH9Id&#10;CKDn6JyWzq3wClX3D40GbfBfCoMjI/wRgBhcfQOqSEz4/2+RpSPx8ZPDI+YL//S/zJduu9Gc+8G5&#10;9gJGQ2RRhR7VeaiEg1CnPb9Tva/7qm1O0mw4lfxO2K/gPx+80r5f1Wl1vhq2d1VEF0tig39R1X9c&#10;u/+ImsaZZjwwHNmAsJ1IHAg1o6U57Z8l9AeAyqFjJh0vJR5DB4Ljpqmhcv+7Y1v9zz1j9uRtDRjl&#10;2BEAUAiJAwG0L9J57Eu9e81Dm58xM5sbTXvk3Pb8iSkEGAiAUl0rODkcpDsq8P+zd/dBctX3ne9/&#10;0w/zLCQeIgkWaVqMHihL7IyCYi3FgIUoMDYR5nqBkEoV4MsfubU3YHtrNyluduMklS02ubW2E3J3&#10;k7qXi6FqbQfYrHmwAVMWkhFLIJI1E8ReJDFoBhExmhgkoRnNQz/M7c+v+8yc7j7d093T3dPd5/2i&#10;Dmf69MO0Tvd0n/P7Pvzq6ZyNXQD4i4L/ydVNvT2RJ5LrB7KvV8vuf/fX3zcP7rnZ7N5xzXym3kIS&#10;QEtTt3BEYyO4v3TVatsvTqB/21Xr7FqXl4MT6FdbVj7T/EmtErMdOpQb+DctAdPSfpGZmzrLyXwi&#10;83NUFf/FaGsNms62IG86AGgiXe1Bc24y83sh0eQTuY596p34GqLaHwBQI2svXWVuu05LX+q7KSsR&#10;wJ7rbu4x29NTA+j2QDVFY6nW/nPE/IG6QuAf8Knh0ZGv9fZE9OMD2dcp8PcXT//EjJ/5zNx7y/Xz&#10;X+RaxGmD7SQCALXkbsuv40qC+0vjBPkrXc0v9RLod7fu188E+uE1P6Iq/j2FO4yZOZ/88In7ep/F&#10;i/yM3XD56vmfVeWvan8AQHPRsZQ+393tXP06RVaY82EAwDLJlwhw+PioeeLHP58/991kpwZITREA&#10;VILGYadm42ZmNs7OAOoQgX/Ax9LB//3JH5/wuv6Hrx4wJ06dNg/fc3tGC25VVMfTX+5qa6hWjxrw&#10;UGAtSEANFZAK5s+lqvdtkD9VwZ+gbdSSpAL8pzNa91dSvQT67WdSKBXkp3U/8tEAiLvd/9Fjx835&#10;8xNmxYrunNu2dKwyc5Of+PvE3mR+/vZtvdrzdl3p9pIE/QGguXW0BnPmcdWxut8SLHWsCQBAPSiU&#10;CPDSm0PJy+dSHQGSy8Yr13omxAOL0VjtZGO09qd1I3yLwD/gc8OjI9/r7YmMJH/878klpwfUW+8e&#10;N9/87hPmkfu/ajZcsTrn/srwS3UDSF6YIREAxVFgP7VODRZqTlD3ZSydO8h/4uPxirbsd+gzYdtV&#10;69PB/vUZCUK14v7MCQbpQoLibd8cyQj8i6r+c9r9S7A1+UZLLrFZ3+6vaKy4TH59DhD0B4Dm51n1&#10;nzykb9ZP/+Mnxxa+69pTSW4kmAIA6ll2IsDE1HQqEeBYKhHg/Y9OpxMBInY6PBIBsJjp2biZmmmM&#10;Kv/h0ZFBXjH4FYF/APoi3NfbE9luUsH//uzr1fpbwf8H77jZ7BnYUfCxvBIBgoFU9a0GRpQIwOBI&#10;c9N7QFmf2RX7QmC/OlS9P/7puaoG+RXM23DFmnSgf51dLwenbX/IVvPTth/l08BGtkOH8gT+k1ra&#10;Vpi5mH+r/ovtuLJ1wxUE/QHAJ9o9qv6blYIlDichPkjCKQCggXR3tJuBvi12cb7bnESAx555xSYC&#10;bExPC5DqCrDGJg8A9V7lrzFRAAsI/AOwhkdHRpKr7b09ke8k19/wus3jz//MdgB4+J4vF93C25l7&#10;PVUomMoIVOBOgyShABW6jXqwZ4P7ydd1Ln05kTC04q+ByakZc+Lj0+bI8EmbkONU9FeDBjRTgf51&#10;du3V8aPaFNQPpgP8IT4rUGFe1Qyq+M/Lx1X/c/bzvbjAzj/7FQaGAMAvguljNWcQWOd9oWDQN//+&#10;MMemAIAGlp0IIEoEGDw+ap7Z+5b9WYF/nTtvSicEKBkAfhoLMGYmWv9V/uNnPuPFAlwI/APIMDw6&#10;8s3ensj+5I9PGI/W/6okVvX/vbcMLFr9n48GhrSkQiepAwd3gM8ZQKKSt/acoH7CVupTrb+cnFb9&#10;OnhVRb9+VuC/GrKr+Tdcvqbmbfvd3UH4DECtaADD3e7/6LHj5vz5CbNiRbf3+9SnVf/xEj7/qQgB&#10;AH9R1f/kdCz1Pemzf7sSUwEAaLZzZC0P3H6jvewkAqgrwBMv/txu27huDdMD+IC6Ok3NxinyAhrx&#10;PIVdACDb8OjIj3p7IvtMqvX/ruzrFXx0qv8f3HNzRSqBbaA5uURjmdud4J+TENDS0kLVb5li6QA+&#10;Qf36ogB/qnrfCfSfq1oVv2Nb73qz4fLVqXXy77fYDh4VPQDR1B/znT9Sf99ArWmwwh34F1X952v3&#10;b6v+A8HkB2ncV/spFi/u38ugDwD4j6Z3CQTC9hzDT1O9MIUdAMAPnEQAh6YDGDw2YhMBXnpzyIx9&#10;cnZ+eoBUV4AeksEbmFPhPxNNEPAHGhiBfwCehkdHziZXN/X2RNT2/1umQPX/7h3X2ASAalQIO90B&#10;shMC7AdYusJCFcLuy34bhLFt9xOZAXyn/b7aM8c5UKsLyxHgFyfI77TuX46W/QT5UbeDGJtyA9WH&#10;DhUI/Jt01f/UWV/tp2KTwxjgAQB/sonZPkvODpKMDgDwIQX5tdy1e6e9rMC/kumPf3TaTg/w6FPP&#10;2ykE7PQA69bSFaBhzvnnbMA/GkvYceYmsI9XFb4+P2MXAChkeHTku709ke+ZVOv/O71us/fgO+at&#10;d4+ZPQO/Ztv/16pFuBOIiM0XImZWJKpTQCCdAaCBGSfW6HQOkFR78foctHHa7otTpS/R2Fz6+qY5&#10;GGsa6oZx4uPTZvzTc/Mt+ienpmsS4BeC/EBpvAYgVPFfULjDmOnPjJnzT6eUYlv9b9/EgA4AwB/C&#10;tPkHAMAmf992XXJJX56YmraJAOoMcPjYiHnixf12u7srwMZ1a+3lanC6nZZKQ1d+m25S+2o2lrDB&#10;/kav7tf4K4AFBP4BLCpd/f+/9PZEdplUAkAk+zYKeP7w1QPmhQN/X/MEgHxssNw4lfDF38+dGJDN&#10;6S5Q7gFVvkC9bb1PZX7DcFfva536+bT9O6gF/W0psL/tqoVW/bUO8qeSZgL2b0IJNgT50agU/He3&#10;+z967Lg5f37CrFjRnf/939pl5mbO+2L/pKbiKS7wrwEcAACa0dgn5zLPGan4BwAgh6r9B/q22OWB&#10;22+021KJAGN2eoADQ0dtlwDdbuO6NXb6PaeLQKEOcqkx1VRXU/fUpdUsisoeH3aPCbuva5TOs9qH&#10;SuqPJtcqpqOYDGheBP4BFG14dGRfcrWhUPv/7ASA3Tu2Lcv84UuRao0/l+cgifeBXyioPzk9bY4M&#10;n0xV7X88nq7kP1fT5+FU7+vvaFvvOrPh8jU1T6pR1rNOZELp4L6WAEF+NAkNNLgD/6Kq/0Lt/m3V&#10;v08C/7Eiv/jswE2VqjYAAFhuClK4kfAKAEBxlGyvxT09QKojwGhGVwAF/nVOqSkCtl21zly55ldM&#10;R1vbshVKZY8PF3NqnJEQ4Oo+q4IZ9zhaqEoJhIl0YoTTOVbB/kSCaWABvyHwD6Bkrvb/SgD4uimQ&#10;AKBl945rbAKAqpOBepHdln85KvfdFNhffcnKZa3id05SFlr1Bxomcxkol1ew+tChRQL/gWDyKLo9&#10;eeY/3fT7JxovLvA/0L+FNxMAwBdCtPkHAKBsCvBrUVcABaUVnP77/++EGf7H0+bI8Ifmx28MzicD&#10;OGNjtuvlMhXDlMKdLFBK8dhSji2cTgh+poKtLPv5S4Ovz1fYBQDKkW7//4e9PZHvmgIJALL34Dt2&#10;0cHanht2mJ1bNzVcFwA04kFfKrBv16reT1ft23Xy8nJxB/hXX3zR/M+1Rqt+IEWVB9lU8b/o31Br&#10;h5nzQeA/X8X/xOSFjMvbN/XwZgIA+AJt/gEAKJ+C1DPRzLnlP7dhnV00daxoLE/ztmv8Tmt1llVx&#10;mTRaMkBR593xBG+MJVjOcV6gHhH4B7AkpSQAqJr68ed/ZhcdoKkTAEkAKJdToe9U7NdLYN+h93hX&#10;R/uyB/jFqeJPteunih9wc1rUq9Wg4+ix4+b8+QmzYkV3gaPodmNaAsbMNe8Juub/SyS8/33DIx9m&#10;XKbiHwDgFyGSZQEAKJvmlm8NBeySzQmAd7R12o4A1//zLfMV7RrrU5dOu/54PJUI8Grqfgr820SA&#10;Ze6iCQB1cb7CLgBQCVkJAA+YVAJAJN/tdZDmTgLQgdnObZuYDgCWE9R3qvVFGb6p987ytOL34pxY&#10;2Cr+9EnFcp5cUMUPlKd/cyQj8C9Hjx83O351+yJH0m3GRKeadr/EiuxNqAEZJVAAANCs3EmCVPwD&#10;AFC+QvPbh4LBvNddvOVK8883/rP5RAAtw8nv5uMnxzKTAVy29a43Gy5fbYtxbJeAJugOgEx5xogH&#10;2TPw9ecsuwBAJaUTABT8/25vT+TO5Pr+5HJnofukMjbHzQsHDtqDLwX/dWDmZGmiuQ7G1H7fed11&#10;2anUF83lVY/0fuxqd4L8qer95T5ZUOV+IGCo4gcqYPvmHvPs3rcyth06dHjRwH9La5eZa+LA/2ws&#10;lve6908sfF7f0Ee1PwCguXV3LiS4/dOZc3ZuYgAAUFuppIEWE05fViKAFk0ZoFkD1DHg1C/P2oQA&#10;JeypiOitd4/b4iJHvUzBicpwxpmznGXPwNeflewCANUyPDryo+TqR709kYhJdQFQEkCk0H0UCNYB&#10;mRZxt2pqlnmbmvIgS0H86dRc10eGT6Zfy4WAfj1V6Xtx3mf1FtyXQCBVva8qfgX3dZkqfqCyVMWX&#10;7eAvDpvfXuyOwXDyjzRoTCLedPtEVRSFKv4nLywkPNDmHwDgJ2OfEPgHAKCe2LEzk+oYcNUVl9rl&#10;ls9/zsTiczYZQOvBY6Pm9Kdn7XShSgjYe/CdjISAhS6ea9LTd7aREACgIRH4B1B1w6MjI8nVH5rU&#10;VAC7zEIXgEVHSxQsVhW4rQRPz9vktFK3CQEkA1SN01rf3W7fHcwf//RcxgFyvUsdtLfbFl9a670j&#10;9XQQbyv31Z5fLfuTP4doIwrUhAbvtYx9spAUfvDQ4SL/cNuNmZ1sun0SjRZOZnAq/mnzDwAAAACo&#10;RxpXc6YPGOjrtZ0BlAQQTScD6LLGP52xTxUu6bJ7ygA6BNQ3jU9nGx4d2ceega8/+9gFAGop/cWr&#10;5WvpqQC+YopMApj/Qk/P/267AqSTAZyKbXdQt6u9nakC0twt9vMF8qVeW+0XIzuw72Tn1mNiiFO5&#10;nzoBCRgV8Aeo4geWVf/mHvPym5nd4FT1v2i7/3C7mWvCwH+hNv8yMXnBrr90XR9vHgAAAABA3dPY&#10;W6uWcMBeVuB/5+eusokA/2LbJjM3t3BbZ/zZmao0lSAwPT+m6jUWbZMEkgtqRx0cAGQi8A9g2ThT&#10;AZhUEsA3kuvvlPtYGZ0B5NWF67LbuItT7d1oyQHuAL49uLFV9wsHOLal/vSM67pzTfFecbJrvV7D&#10;es6ybVHlfiBg2/SrXb+t5ifAD9Sl7ZsU+B/K2Hbo0OKBfxNsTf6xB4yZSzTNvlCb/2i0cOB/6N33&#10;bJcEVfwDAAAAANBoshMB4uoIEEuYmWhiPoi/MO54/fz9nPFZZ1xW468/fPXD+alOneIk3Tc1Lr2a&#10;pIDaGWEXwO8I/ANYdr09EVX7fyt7+86tm2wW5VKD105SgNguAfKq92239WYGkfMFlZ3WTqXIDtJn&#10;cwftM+9zrqlff+dg2Cuo30jTONjK/UCqmt+27E+uW4jxAw1j47q1OdtU8f/bRX0AJD+nolNNsy9m&#10;ZwsH/cfGf2nXBP0BAAAAAM1CY3nB1qBpSy6q/o/GEmY2uWjtprFKO2Z8lffj2C4B09PmyPBJOy79&#10;w1ffsNs1Pu2VFEDX2vI5U9W6jLBX4HcE/gHUg/9uslr9K+j/yP1ftT8r8K0DIx006cvcaalUlYOF&#10;rFb3jdz6frk5B7LiJFA4CRONfECrbGBV76uK32nZTxU/0Pg2XrnGzlU/MTU9v+3gocNF3bcl1Gbm&#10;mijwPz0bLXj98Ejqu3FFZztvHACAL6jLjTGj9uf3PxqzUwQBAIDmpWIedQJwugG4kwDcUwJ4ccY8&#10;vboFiBOsVmKAXdKXVQCmcVOnO0A9T2MKoH4R+AewrNIt/ne5t+nA5uF7bs+4vHvHNTkHSEoAcDoC&#10;EKCvDaflvj2IvdwV2G/QqRMWYzN90+35qeIHmp8G8Q8MHc3Ypqr/Rdv9h5rnBDwWi5tEovC0BW+8&#10;nUqI6GbgAQDgE5dfupCnPjE1ww4BAMBnwqGAXcRJApiNljfln5MQUExigDgdAyanpu1YrDMm6yQG&#10;+HkaAXXQzbKfdyv8jsA/gGXT2xPpT66+k71dlf6LZTHqwCi7Db8SAFJJACfnf3bmVoI3dyDffZDo&#10;nsrADwePCuYHAwEb5A+5gv0A/GW7R+D/0KEiAv8tmucjbEw82vD7YCYaW/Q2b7z9C7veeOVa3jQA&#10;AAAAAF9xkgA621JJADPRhInFExV7/GISAzTebacUmJo2Jz5OrbUt1Wk1NZ2qM5VA5mM1F8b9gVwE&#10;/gEsi96eiEomnsjefu8tA2VXjDsBaq8DGWdupdQB0cx8YkDqusZPDkgdyK3J2RfzB4zpinzxe3so&#10;pzV/KB3cd9r1A0D/5kjONlX8/3Yxdw62Nnzgf25uzswu0ub/ldcOmInJC/bnblr9AwAAAAB8yj0d&#10;QCIxZ7sAKAlAP1eTM/atqXKzLRTDpcbAX3j9oJmcnjFHhn9gr3emZnXGjht5WtY80wHv450JvyPw&#10;D2C5fCu59Ls36ODi3luur8ovKza70UkQcDgtldycdkuVlq+y3p2dudhtkYlW/ShWPHlSNj0bT57o&#10;cGjkZxuvXGO6kyfAE1ML3wMHDx0u7oQ/1GrmZicb+t8/M7t44sIrr72Rsb8AAPDLMYLj+MkxdggA&#10;AMigoqL21qBdnC4AWtdaocI42yXg49Nm/FMlB3yW7hwwnRFAd7rDOo/jTCdQjx0D3GP4ABYwug2g&#10;5np7IncmV99wb9MBhFr8L7fsALv3Qc31vIh1yAnyp1r1B2xFP1CsuTlj52ZTmzaSQ/yt36Pd/2v7&#10;Xzc3feGGRT6EWhv8b2DOTM8UDvyPjf/SDL37nv15rWuuYwAAmp0SAx3uBEEAAIBszlQAtewCUIz5&#10;AP5VzpaFMW6vKXT3Hnwn5/7qOLvh8tU2OUDj6MvZWVYJDB4GeQfC7wj8A6ipQi3+qWBHsQjyo+IH&#10;ROn3kLKx1aIN/rVp3dqcwP+hQ4cXD/y3JN83gaAxiXhD/rtV7a/gfyFPPf3c/M9U+wMAAAAAkJ+7&#10;C4CKTZQAEIsn6vK55usU4JUQ8MKBgxm3cRICdF9NHWCTA2owbYC6FmQbHh05yzsPfkfgH0CtKeif&#10;USao+Yj2DOxgz8ATQX7U8r0WjRP497v+TT052w7+4nCRb6JWYxJTDfdvLrba/5XXDsxfVoIEAAB+&#10;sXHdQsLb+ydPs0MAAEBJNNakJRafMzPRuE0EaAT5EgI0PYCSALTWlAEnTp02R4Yzp8fd1rve3s92&#10;BkgulS76m8ztwjTCOw0g8A+ghtIt/u90b1NG4MP33M7OgaVMWAVfFdwPEeTHMrz/lmP+NdQXtfrP&#10;dvTYcXP+/IRZsaK74H1bgmEzF228wH+p1f52P3kkSAAA0Kxo9Q8AACohNeYZMh2tc2ZqtnESALI5&#10;wXwV9DlTBjiJAPmSAWwCQW8qEcBJCFiKEx+PZ28a4R0GEPgHUCP5Wvwr6L9c8wBheWke9WBAc145&#10;wf4Ac6tj2U++ojFj4ok5+56Efyn4P3hsNGObqv4XbfcfDDfcv7Wcan9xVz4CAOAHay9dZcY+oXss&#10;AABYOhWfdLUvJACoEGWRfPy653QH8EoGUAKAAvV7D74zf3vFBJQAoNsrIaDUjgAeFf8cqAGGwD+A&#10;2vFs8Z86EIAfOC37w8GAXRNYRT2+RyWWPNkKtgbZIT62fXMkJ/B/6FAxgf/Whvu3llPtv/HKNRmV&#10;jwAA+MHaS1fOB/7f/+i0/T4EAABYCicBQKflmgJgaibeVP++zGSAFHUDODJ8MtURIPnzW+8en7+t&#10;kwRQTMxACQVZhnhHAQT+AdQALf79x13Nr0p+BVSp5kf9v29Tb9JofM7Qh8TfvNrYv7b/dfNv/vXD&#10;RZy1B41JNMaJeiIxZ6amZwveZujd93Kq/fs3R3iTAAB8J6Pd/wXa/QMAgMrRkFR7a9C0hgINPQVA&#10;MVTlr8XhTA2grgB7D71jXjhw0MYOdm7dnLzdOrsusmMwFf+AIfAPoMpo8e8PAduqP7loHQpQzY/G&#10;PCgKpiv+4wl2hs+p1b8G991z+J76+OPkMmauuHztIh+IjRP4nyxijuIn/+a5nG3bN/fwJgEA+M6m&#10;dWvNgaGj9ueJKQL/AACg8rKnAGjmBADHhitW22XPwA572Z0I8BdP/yS55SfznYOdJABd72GQdxBA&#10;4B9A9eW0+C+2XQ/qVzAd4A+lA/4BAv1oEsqwVnu1eGKOBBafU/DfGdx3HDx02Nzx618q/B4Ktpm5&#10;2Gzd//ui0ZiJxQonKLzx9i9sxb/XvgEAwG+6XYnravU/0LeFnQIAAKrCSQBoC8/Z9v9+KlLJTgSw&#10;0wEcOW47ASgRYPeOa+y0AAC8EfgHUDW9PZFdxrPF/5fZOQ3GCfSHg6nW/bTtR/O+1wP2ZCoeJ/Dv&#10;d9s9Av/79v980cC/rfivc3Nzc2ZyambR2/3nJ36Qs02Je51tdOwBAPjPxivXshMAAEBNqeBqRWfI&#10;Vv6rA4Cm7PMb99QA42fOmbfePW72Hnwn53bDoyP7eMcABP4BVEm+Fv/33jJARl4DINAPv4vGE6Y1&#10;HGBH+JjXPPYHf3F48Ts2QOBfQX8F/wt56unnzNj4L3NPuHvXm1h8zrSSGAMA8Jm1ly6cxx4/OcYO&#10;AQAANaMxqnAoYGaicdsBwK8UV1AnAI1raEoAALkY0QZQLd9ILhH3BneLHtQXBfrbWoOmuyNkVnW3&#10;mou6wqazLWgPKAn6w0/CodQbXhX/8LeNV65Jfia2Z2w7f37CHD12fJGj6/rOq1WLfy2FKOD/3178&#10;qed1qviP+qjFIAAAjrWXLsxgNzE1zQ4BAAA1pTHa9tagWdkVtoVafnbi1OnsTYO8Q4AUAv8AKq63&#10;J9KfXH0re/vD99zOzqmXD/9Ai80U1VxRBPqBXPEEgX8YM9CfO3fvvv2vL3ImXr+H12oJWEyLf1X7&#10;T0xeyNmuBD5l18dIjAEA+JQSA2Xsk3PsDAAAsCw0rqv2/xrX9es47uR0ztjGWd4ZQPozgl0AoAq+&#10;k71Blf4KGGB56CBQQX0F95UVqkUHhwr+E+gHFgRd7csJbmL7pp6cbUW1+w+G6/LfM3FhatEW/0Pv&#10;vmdeee2A53W7d1xj10ogmOPPAwDgQ07V/9gnjC0DAIDlpXHdlV2tdszXb6j4B/Ij8A+gonp7Ig8k&#10;V7vc27o62sy9twywc2rMad+/ojNsq/rVxl+XA8zLDOTV4sqEidPO3Pf6N3sE/g8dLuaNVHf/FlX6&#10;F/Oe/r/+3x/kvU5t/uf/PuiKAQDwoU3r1s7/TLt/AACw3DT8oDFfLX4q7vLoZkg7JiCNwD+Aiunt&#10;iaj8IafF/4N7brbBf1T/QE8ZnqrkV0W/074/FCTQD5QjRmDT91TV57T0dXtt0Xb/wbr6d8zOxpJL&#10;dNHb/bcXf2qGRz70vM5p8z//90FiDADAh9zHBe+fPM0OAQAAdUFjwqr+DwWbP+Q3fsYzxj/CuwBI&#10;IfAPoJK+kVwi7g3betfPtwZGFT7EPar61eaJqn6gPO5EmTit/mFU9R/J2XZokar/lkCobp5/LBY3&#10;k0VUJE5MXjBPPf1c3uuzv8uZCgMA4EdOq3/73UnFPwAAqCMqClvRGbKFYM2MwD9QGIF/ABXR2xOJ&#10;mDzV/qgstfDXAZyq+ldS1Q9UDa3MIdu92v3/4nBjvIfjCTNxobighIL+Cv7ns/vazMB/gr8PAIAP&#10;ZVT8f0TFPwAAqD8qElMn2GYtDBv/lMA/UAiBfwCV8p3sDaoOVGtgLJ3Twl9V/Tpw0wEcVf1A9RH8&#10;x0DflpxtR48dN+fPTxQ4wl7+7HoF/c9PTpm5ucXfw2Pjv7Rt/vPZuXVTzpQ9/G0AAPyqP50UeP4C&#10;Ff8AAKA+qXDsos5wU7b+Hz/zWc624dGREV51IIXAP4Al6+2J7Equ7nRvU4CAav/yqTWTWvardb+7&#10;hX8LsX6g6twnRVQ1Q7yC/6/tf73AEfbyBv5LCfrLn/3l4wWvzzdlD8F/AIAfOe3+3/9ojJ0BAADq&#10;ltP6v6PJWv97tPo/y6sNLCDwD6ASclr87xn4tZzqQCx+MOYO9qvCX5X+BPuB5UNgE3KDR+D/UJ22&#10;+y816D/07nt2yUff5ar49zLHnwcAwIc2pdv9T1DxDwAAGkB7a9COMzfLGLNH4H+QVxlYEGIXAFiK&#10;3p7IA8nVLve21RevNPfecj07pwg64FJwvzW5aA2gvsTiRDax0NLX7eCh+gv8lxr0lyf/5rmC1+++&#10;9poCfx8JEwoGeYMAAHx2XBCx6/c/Os3OAAAADUHFZsFg2Jy/EG34JP7JqZzkSyr+AReiTACWKqfa&#10;n6D/4hTkV6blyq6Fyn4AdXJw5PpzpNU/RC19N6ar+xynPv7YHD12PM89ap9GX07Qf7Fqf9lzww7e&#10;AAAAuLiPCcY+YZwZAAA0hmCgxazoDNt1Iztxajx70xCvLrCASBOAsqWr/SPubRuuWJ13LmAOrlps&#10;kF9t/NXOX5mWtPEH6vNv1UGrfzhu6L86Z9vBfO3+g+GaPrfZ2VjJQX9ZrNp/W+9628Unn2iMvw8A&#10;gD853YDGPjnHzgAAAA2j0YP/k1MzXpvJxARcCPwDKEtvT2SV8aj2f/COm9k57g/Z5EFUR1vQrOwK&#10;m4uSC8F+oPEQ/IcM9G3J2bZv/+vL/rymZ2Ztm7tSg/7FVPvvvnYbLzwAAB42XrnWrqn4BwAAjUZj&#10;040a/D/xsedUS4O8qsACAv8AyvUNk1Xtr8rAbVet5+CpJTVvkg6gFPBvbw3aBAAAjYl2/xC19VXL&#10;f7eDhw6b8+cnluX5KNA/cWHaTE3PlnX/xar9uzraFu3gk5jjbwMA4E/bnYr/T6n4BwAAjadRg/9U&#10;/AOLI/APoGTpav+vZ2+/95brfb1fQsGAbeW/sqvVrkNBgv1AQx4cZbXloOIfDq+q/9eWoeo/Hk+Y&#10;zyamTDQaK+v+Y+O/XLTaf8/Ary36OCTFAAD8ymn1f/zkGDsDAAA0pEYM/p84NZ6zbXh0hIp/wIXA&#10;P4ByqNo/o+zRr9X+OkBqa0218l/RGaKVP9AMB0cBAv/w9qXr+nK2HfrF4Zo+B7X2/2zigkkkEmU/&#10;xt/++NVFb7N7B23+AQDIp7uj3XYCmpiaZmcAAICG1WjB/0mOvYBFEfgHUBKq/VN0MKSq/lXdraaz&#10;jVb+QDNbQnwVTcar3f9r+39ek9+dqvK/UHZrf7dXXjtQ8PqdWzeZ1RevLOqx6PYPAPArVf0PHhtl&#10;RwAAgIbWSMH/Ex/nVPzv4xUEMhH4B1CqB4yPq/1V0X9RV9gu+hlA84sT+YeL09rXcf78RFXb/c/N&#10;zc1X+Sv4v1RvvP0LMzF5oeBt9tywo4S/DyL/AAB/2r4pdUxA1T8AAGh0Cv53dYTqvpMtFf/A4kLs&#10;AgAl8l21v6r528KB5BKkjT/gA9kZzqpo1sLfP+SGvi3m5TeHMrbt2/+6uekLN1T8d0WjMXNhenZJ&#10;bf2zvfLaGwWvV6W/H6fuAQCgVE4y4PsnT+ckBgKVoGPOl/5uyGy8cq1Z0dlu+jf1mO7kWl2oAACo&#10;NI2HqfL/s8lo3T7HE6dyKv7388oBmQj8Ayhab0/kgeQq4t7WzNX+oWDABvyp7Af8xSvAr6rmUJDI&#10;P4wZ6Nti5/V1V/ep3f8fmf+jYr8jFoubqZlZu64kVfqr4r8Qv03dAwBAuTT9j5axT84mLxH4R+Xd&#10;dl2fXXTcqQST9z8aMx9/cs6uHds3R8zaS1ba9yIJKACApXKmt52cjrEzgAZF4B9AKb6VvaEZAwTh&#10;UMC0twYJ8gGYl1A7cz4TkDbQn1n177T7X2rVv95naltX6YC/45XXDhS8vqujzezcupkXGACAYo8J&#10;+raYsU/PsSNQVUo6VVA/O7DvJAQMHh81h5PLEz/eb8Y+OWfWXrqShAAAQNlUBBeNB8xstL6mvjzy&#10;wYdem/fxigGZCPwDKEpvT+RO0+TV/jqo6WgN2tb+AOCWmGMecyz40r/oy2n3/8KLP1kI/MdLa4tX&#10;rQr/bH/741cLXr/72mts8B8AABRn++Ye81LWMQFQK/kSAt7/6LTtRKG1pgp4/69O2ykCnIQATRWg&#10;hACmDAAA5NPZFjLxeNR2wATQWAj8AyjW17M37L52W8P/o9TSWxX+BPwBuKm1mfvkJhbnRAcLNLi6&#10;0No3RRX/qvxfsaI7eam498vsbMzMRKNVD/jL0LvvmbHxXxa8zZ4bdvDiAgBQ4jHBxIVpdgTqigL6&#10;WtSR4oHbb7Tb3N0BlKziJAc4x7Wb7H3W0h0AAGBpzLyrI2Q+m4zWzXM6MnwyZ9vw6Mg+Xi0gE4F/&#10;AIvq7Yn0J1e73NtWX7zS7N5xTUMfvKidf1s46DmfNwC/n+Dog2EheEvBP7JpIPXZvW9lbHv+xz8x&#10;v3XvPQXvp3b+s9GomZmNJX+uXdu8//Zi4Wp/dfHRdzsAACieKq41BzvQCO/V7O4AGVMFHBs1z+x9&#10;2yYDON0ANq1ba/o39ZiN69bY+wMA/EVFMR1tQTM1E2dnAA2EwD+AYuRU+997y/UN+Q8h4A+gHLF4&#10;gp2ADF+6ri8n8P/9HzzjGfifm5sz0WjczMZiyXWs5s9Vlf5vvP2LgrfZM0C1PwAAgJ8sngwwYp75&#10;2Vt2G8kAAOBPGkefjSbqouX/kQ8+zN60j1cIyEXgH0BBvT2RVcnVA+5tmv9359bNDfXvIOAPoBSB&#10;QPJ/WQnNqtRmShA4nBaqapPqOPXxx7bl/03X/9qyB/vd/vbHhav9Vem/c+smXlQAAACfcycDONME&#10;qAuAjnnVFUDJAE+8uN9ud5IBtidvyzQBANC8OttD5vyFKDsCaBAE/gEs5oHsDbuvvcYG/xtFazhg&#10;OlqDBOwAFC3o8Xmh5OYAuwYud+/eaR596vmMbf/1+z8011693sRmZ+viOU5MXjCvvHag4G323EC1&#10;PwAAALwpwK9FU105Bo+Nmvc/GsuYIkCUCNC/OWI2KUl23Vp7GQDQ2ELBFhMOBUw0trzdMI8M51T8&#10;D/LqAB5/s+wCAIvIafPfKAECAv4AKikeTyRPdoLsCMwb6N9iup9pt+1PHYcODyWXfzB9W6+ui+eo&#10;an8F/wtRQh8AAABQLKcrwF27d9rLCvwrGeD4R6eT65H5KbHUQUDTAmzfHGGKAABoYJ1tQXMuVnfT&#10;YJ7jlQFyEfgHkFdvT2RXchVxb9vWu962BK7rD7ZgwHQkD0aUjQgA5Qh4zAkSn2O/IJMGLRX8f/nN&#10;oYztT/7Nc+bbf1wfgf/Fqv1371haFx9y6wAAAKCOALddl1zSl5UY+/7J02bweOb0AOLuCqDkAd0X&#10;AFDfVFinIrvZ6PIE/4988KHXZir+AQ8E/gEUcn/2hj0D9VvtrwMQZR+q9RAALPXzJFucyD88qN1/&#10;duB/6N337LLcVf8K+o+N/7LgbZb6vU5XHQAAAGRTgqzTFeCB22+029zTA+j4+dl01yznttvt7SNM&#10;DwAAdUqddZcr8J/HWV4VIBeBfwCeensiSrm+071Nlf47t26qu+eqwtz25IGHFgColngiwU5Ajo3p&#10;SiUNZLrVQ9X/U08/V/D6DVestgsAAABQbdnTA7yfnhZAiQA6lj4wdDTjts70APoZALD8lrPq/8jw&#10;Sa/NVPwDHgj8A8hHQf+Mfmv1GPTXwYayDak4BFBJQY/PlLm51NLCxw2yfO32L5ivH3sqY9tyV/3X&#10;otqfvwUAAACUSwm0WvIlArgTa92JABvXrbFdAgAAtddeR1X/w6MjVPwDHgj8A8gnt83/DfXT5l+B&#10;/q72kAkFiToAqLx8Ac14Yo7PHeRw5iYd+yTznPPP/vJx81//y/+5LM9psWr/ro42s3vHNUv6HcEA&#10;U+sAAACgMkpJBEh13YqkpwfoIREAAGpEhTJaND5WS0c++DB7E9X+QB4E/gHk6O2JRJKrXe5tagWs&#10;Vv/Ljbb+AGpFCUaJrBOZeDxhQkE+f5Dra7ffaB596vmMbaq4VwD+vnu+UtPnUly1/6/xogEAAKBu&#10;eSUCaDqAw8dGbBKALj+796352zqJAAN9W9h5AFBFbeGAuTATr+nvnJyazt5EtT+QB4F/AF7uzN6w&#10;1HbAFfnACgZMVztt/QHURqClxSRMVuB/jv0Cb7dd12de+ruhjEokefJvfmSu//x20xtZX7Pnsli1&#10;v+zesW3Jvycc4vsYAAAAteEkAjxw+432so67Xx86arsCKAnAnQjgnhpAPwMAKiccChhT48D/iVPj&#10;2Zuo+AfyIPAPwEtOm/+dWzcv25NRlX9Ha9C0UeUPoIZsF/Os85g4kX8U8LXbv2C+fuypnO1/+tjj&#10;5tt//Humu6uz6s+hmGp/tfivhy4+AAAAQLn6Ny8E9Sempl2JALlTAziJAOoGoOQBAED5AjVu9z85&#10;NeO1+RyvBOCNKBqADOk2///RvW3n1k1Lnge4XKryX9ERSmUSAkANqc1/LCvQP5f8j6lGkM/aS1fZ&#10;SqMPT3+Ssf3M2XPJ5TNz/ed/taq/f2LygvkP3/kruy7kkfu/aroqMA9qR1uILjwAAABYdq3hkFm/&#10;9jJzQ98Wc/funeZL1/WZy5PH5tr+6WeT9vhciQDPv37IPLv3bfM/T/yjOfPZhLnkom7T3dnODgSA&#10;Emm4rFbFMcdOnjJ7Dx7J3vznZ86dfY9XAshFxT+AbDlt/hX4rzWq/AEst6BHQHNuLpUQQLAT+Tx0&#10;9612UHEia/45VeL3RtaZf/nrt1bl96rK/w/+9LFFq/239a6vWLV/C38GAAAAqENKyL1r9067iO0A&#10;cHzUvD74nk3UPTB01C6PPfNTe1vbEWBTjxno32K6O0gEAIDFtIYCZma2Nu3+81T8n+VVALwRUQOQ&#10;4ZJVqx5NriLubQ/fc7vNkq4VqvwB1AMF+WejiZzt+mwKEvhHHqoYisbiGa1FHX8/eMSsXX2Z2bhh&#10;fUV/5/DIh+ahR/7EnP6nXy5624d/48sVC/x3tpNDDAAAgPrnBPe/cuO15u6bd5qeNZfZ4/aJqRkz&#10;9snZ+WSA77/yP+xaHQLawiF7PwBArpaWFjNdo8D/gaH3zJEPPsze/M0z585O80oAuRitAzCvtyei&#10;M5pd7m2q9u/qaKvZc+hoC9JGG0B9HCQFvYP7msMszO5BAQ/cfqM5fGzEM/j/Z3/5uF1/8aaBivwu&#10;dRL4z0/8YNH2/qJq/21XVSbpgOQXAAAANCJV9N92XZ9dREH/weSx++tDR+3xuy5reXbvW/b6gb4t&#10;ZvvmHtO/OWI2XrmGHQgAJtUBUN0w1RWz2iancuP7w6MjVPwDeRD4B+C2bG3+daDQ3REikACgrnid&#10;xERjc6a9lX2Dwh657w7z4H/4v3Na/kslgv8K9Otx3nj7F0Xf595brq/Yvy8Y5PsaAAAAjU/BfC2a&#10;FkDH7gr+O0kA6gbgTAsgTueAG/q22DXTAgDws0BLi0mY6gf+T3w8nr1pkL0P5EfgH4DbF7I3qDqw&#10;2tQ2u6s9xFzBABriJCaeSLBjsCgNCj5y/x3m9//qac/rFbQfHjlp7rvnK6a7q7Okxy6lyt/9fV6p&#10;an97EkGiHgAAAJqMAvmq8NciTjeAl94csj8rEeDlN7UM2euVMHBD/9X29nQDAOA34VCLidWg279H&#10;xT/V/kABjNgBmNfbEzmTXM1PYLbhitXmO9/4WlV/Z2db0LTR2h9AndJ8ZVMzuWcxF3WF6VCComhQ&#10;8NGnns97/drVl9ng/2LV/wryq7r/qaefM2Pjvyz5efzJ//abFQ38r+gM550OAwAAAGg26gZwYPCo&#10;OXx81K6zO3vZpIH+LWb7ph67phsAgGaXb8ys0u783T/N3vRHw6Mjf8grAHhjtA6A1dsT6U+uDru3&#10;7RnYYR684+bqfPi06KSIoAGA+haNJczEVCxnu7qUtIYD7CAU5bFnfjo/R2g+qvq//vO/anoj68zG&#10;DQsB+qF3j5r3T3xYUkv/bKr2/5Pf/s2K/psuXsF8FwAAAPAvdQBQJwB1BNDP2egGAKDZzczGzYUq&#10;B/4np2bMb33ru9mbCfwDBdDqH4BjV/aGnds2VeUXqUpWlYK09gdQ7/JV9UfjCQL/KNpDd99qNl25&#10;pmDlvyr61cK/Gu695frKnkAEee8DAADA3xTM13G+aAqAwWOj5vWho+ZAchElA2h54sX9dAMA0JSC&#10;dmyguoH/Ex+f9tq8j70P5EfgH4DjK9kbKtkS2KFAWWdbiKA/gIYQCLTYz6u5ucztsfgcOwclue26&#10;PtPd2W4effL5nLag1aRq/0p/n2sePwAAAAApay9dlTzeX2WP+UXBfyUBKBlASQE6/tcUYFrMU6mk&#10;gS8lb9u/OUI3AAAoQBX/AErDqB0Aq7cnkhHF2rl1k3nk/q9W9Hd0tAVNe2uQnQ2goajVv1r+Z1vZ&#10;FbaJAUApNPCnyn8NAtbCd77xNbPhitUVfUx17WGqHgAAAGBxqvq3iQCD73lOCaCkgf7NPeaGvi12&#10;WgAAaBQqijl/IVrV3/HDV99ILpndEYdHRxiQAArgDwSAgv67kqvX3NsevONms2dgR2U+aJKfNKry&#10;py02gEaUb86yrnY+11A+Bf6f+PH+khMAVBGkzgHF3G/3jmvMw/d8ueLP/eIVrbyAAAAAQIm8pgTI&#10;puD/9s09dq2kAACoV7PRhJmcjlX1d/zF0z8xew++k7GNwD9QGK3+AUh/9oZKVQcq6K/KwCBVsQAa&#10;9WApFDDGI/AfjScI/KP8L97NPebPN99nB/806Hf42KitANJlN83/uXHdGrN9cyQ9+LfS/MbvP1bU&#10;77j3lusr/rzDId7zAAAAQDncUwKo/f98EsDg0fnpwA6kkwIee+anNulX0wFoWgCmBABQbxJz1Z8G&#10;c/zMuexN+9jzQGEE/gHIF7I3VGI+YLXA7u4IEfQH0ND0GaYkpuzzGbU0A5ZKg3937d5pl2L8/l89&#10;PT8oWMi9twyY1RevrPjzDdPiHwAAAFgyJfgOOO3970tNCfDSm0M26O8kA2ublmf3vpW6ff8Ws31T&#10;j13rMgA0u/FPz7ETgBIR+AcgGRX/23qXHvRXoEyV/i3EBwA0AVU5q4WZWyIxZ+LJheQm1MqBAi1B&#10;3bo62io2XY/X3wIAAACAylJF/0N332oXpyuYEgEU+Bcl/76cvKzFPJXqIHZDOnGAKQEALIdaFMR4&#10;VPzvZ88DhRH4B3yutyeis4OIe9uGy5fe5j+QrpAFgGYQDuYG/iUaS5hga5AdhKrTQN+jTz5f1G0f&#10;3HOzDf5XmpJcAiS6AAAAAFXl7gqm8wBNBfB6VhKwpgnQwpQAAJaLCmKqySPoD6AIBP4B9GdvqETF&#10;/xwdsAE0kXxVzkoGaCfwjxootsX/hitWm907rqnKc2gLU+0PAAAA1JJa+t92XZ9ddD6gYL9NAhg8&#10;On9+4DUlgLoBqCsAUwIAqJb48gT+97HngcII/APYlb1BQQMAwAJ1MFHwXxX+2Sc5ynCmChrVpAE8&#10;DfAV48E7bq7a86DNPwAAALB8bFA/3d7f3GcWkgCSi6YHkIwpAZJ0WycJgCkBAFRKLdr8nzg17rX5&#10;LHsfKIzAP4C+7A2rL17JXgGALK0egX/Rtjaq/lElqtx54sWfF3XbPQM7zLar1lfledDmHwAAAKgv&#10;CuZreejuW+15gxIAXh98z/7sOOCaIkDTANzQf7VNBmBKAABLEY8nqv47JqdmcrYNj44MsveBwgj8&#10;A4i4L1Sizb8k6PUPoMnkq3aeiRL4R3WoWufRJ58rqsV/V0ebufeWgao9F6a0AAAAAOqXAvlaHrj9&#10;Rlv9r2D/S28OZSQBOFMCPPHiflv9rwSA7Zt7Uh0EAKAE0ZpU/J/O3kS1P1AEAv8A+t0XKlXtn0gQ&#10;+AfQXNTuvzUcMLNR2v2jNlTp7x6oK+TBPTfb4H+10OYfAAAAaAwK6t+1e6ddlER8YPDo/JQADiUH&#10;aEoxLXYKgf4tZvumHrvWZQDIR/V+Xh0xK21yOqfin2p/oAgE/gEf6+2J9GdvKyXwryAYhf0A/KQt&#10;HMwJ/Avt/lFpGpTTIFwx1K1n945rqvZclPDSQl4LAAAA0HAUxL/tuj67OEkAh4+P2rXTWUzrl98c&#10;sot5ymR0AlASAQC4xWrQ5l+o+AfKQ+Af8Leco/dtveuKuqMCAF3toeTJQYy9CMA/B07BFjvXeTyr&#10;q8k07f5RQaryf/TJ54u6rar8H77ny1V9PrT5BwAAABqfOwnA3JdKNlYngMFjo7YDgONAujvAY8/8&#10;1E4fcEP/1TYJQD8DwEy0NoH/yamciv8h9j6wOAL/gL/tyt7Q1b54Oy8F/Vd0hhet9tf1VAgCaDYK&#10;gk5OZyY9qdV/LD5nEwOApVC1zaNPPjdffbOYe28ZqNg0PV6U6BJkGgsAAACg6SiYr0WUfPzSm0M2&#10;4O9OAtB2LU+8uN9W/7u7AQDwn1q1+T/ywYdem0d4BYDFEfgH/C0nUrDhitWL3qm7I2yDAApyFaKK&#10;WIJgAJqN2p5PzbbYYL/bTDSe/Mzj0ApLo6oaDawVQy3+9wzsqOrzodofAAAAaH6q5n/o7lvtovMR&#10;2w1g8L2McxMlBGg6Mi3qHjDQv8Vs39Rj17oMoPnNRuPL+etHeAWAxTE6Dfhbf6l3UHt/gvkA/K7D&#10;o+p/NpownW10OkH5NIBm59Us5vu4Bi3+A4EWm+gCAAAAwD+UBKDlgdtvtMF+JQGoG4A7CUAdynTu&#10;Ys9fnkp1D7ghufRv7rGdAQA0p+katfk/MnzSa/MIrwCwOAL/AOapcrAQzV9NAAAAClf9UyGNcmhe&#10;TVX7F6vaLf6lg/cyAAAA4GsK4t+1e6ddFOw/MHjUvD501CYDuB1wbVPSwJeu6zP9myP2ZwDNQQUv&#10;2eNg1TLpMf3h8OjICK8CsDgC/4C/7Sr6wyIYMJ1tpQUA4vFE8n4EDQA0J6+q/+lZAv8onSpnfv+v&#10;ni769rVo8a/OFeEQyX4AAAAAUtTO/7br+uziTgJQEvOEK0in8xsnqVmJA+5uAAAa19Rs7dr8n/h4&#10;PHvTCK8AUBwC/wDm5ascVKvf7o7SPy7m2KUAmpiq/meiAROLL7Q5m5tLZUDTHQXF0gDZo08+lzFQ&#10;Voha/D9y31er/ryUwMK0FQAAAAC8uJMARNX+thPA4NGMcxtNFaApzbToPgP9C0kAugygMdSy2l88&#10;Kv5HeBWA4hD4B3yqtycSyd7mFfjXoL+C/gz+A0Cuzvag+Wwyc34zZUAT+EexVOnvnitzMQ/fc7sN&#10;/leTEv7oXAEAAACgWKrq12LuS01j5kwHoMC/QwkBL785ZBfnPkoCUDIASQBAfatltb+cOJVT8T/I&#10;qwAUh8A/4F+RYm7U2RYywUB5Uf8EJf8Ampw+H9tag2bGdQKkDGiq/lGMR5963g6KFUvt/Xdu3VT1&#10;59VB0B8AAABAmVTNr+Whu2+1Sc4vvTmUPO8ZyUl4PpBODjBPGbPxyjXmS9f12WQATQ8AoH5ozKuW&#10;1f7jZ855bT7HKwEUh8A/gLw0t2+hwFUoWDghIB4n8g+g+SlIGo1ltjyj6h+L+d6Pfz5f6VKMDVes&#10;Ng/ecXPVn5eq/XnvAgAAAKgEBfSVACCq/legX4kA2UkAuvzYMz+1iwL/SgBQIoDuD2D5aErLWlf7&#10;5wn8U/EPFInAP+BfOemzCio4NPDf1c5HBAAsRlOh6PPy/IXo/Daq/lGIAv5PvLi/6Nurtf8j93+1&#10;Js+N734AAAAA1aCA/l27d9pFSQDuKQHcdN2ze9+yi6YA0FQAmhJAXQSYEgCorcnpmA3+19L4p56B&#10;/7O8GkBxGNkD/Ks/e4N7zmAN/Le0LO0XJOao+AfgkwOqYIvpaAuaqZmFLGhlRKtzylI/S9FcFPRX&#10;i/9SPHzP7Wb1xStr8D4OLNrNBwAAAACWSkkAt12npc9MTE2bA4NHzeHjo3atyw79rHMop1uaOgE4&#10;SQBMCQBUl7pbaqm18TOf5WwbHh3ZxysCFIfAP4AcCl5VYuC/lnP/AMBya7ct/+dMLJ6Y/wycicbt&#10;dkDUvrLUoP+egR1m59ZNNXl+Xe28VwEAAADUlqr4lQCgxdxnbAcAdQJQRwBV/7sdcHUI0DQAmg6g&#10;f3OEKQGAClM9n6r9l8OJU6d5AYAlIPAPIEMw0FJSkEpTAhDgB4CU7o5Uy/94+nNxejZuWkMB+1kJ&#10;f1PQ/+vffqqk+2zrXW8evOPmmjw/Jf3xPgUAAACw3FTVr8U5j3rpzSEb7M9OAtB1jz3zU/uzqv91&#10;n+2be+bvC6B8y9Hif+F3z2Rv2scrAhSPwD+ADF0dpX0sBFpaTMLkPwqIxedoGwzAN9TWvysd/NcJ&#10;kpYLM3GbEAD/coL+7paVi9lwxWrzyH1frcnzKzXpDwAAAABqQZX8D919q10U+FcCgBIBdI7lpuue&#10;3fuWXdRBYKB/i9m+qceudRlA8WZm48vS4t/hUfF/llcFKB6j0ADmtYWDdvAfAFA+fY6u6AzPB/91&#10;skQSlH+VE/Tv6mgzD99zu13XQmc7pwQAAAAA6puq+u/avdMuCvRrKoDXXa3/HTr3evnNIbuYp4zp&#10;39xjbkh3EdBjAMhPHSxVwLKcJqdyKv6HeGWA4jHKB2Ce2lGXKqC7FDgWiMcTJhSkihCAvzjB/88m&#10;o6mTlumYuSh5uYXYv6+UE/SXR+7/qq34rwW1+CcpBQAAAEAjUQD/tuu09NnzrfkkgMGjOedfuk6L&#10;pgVwpgRQIoASAgAsUPHKxFRsWZ/DkQ8+9NpMxT9QAgL/AJZksQ4Bc+wiAD7+fFSLfwX9E4k5mzVN&#10;gNU/yg36P3zPl822q9bX7D1Ki38AAAAAjcy29k9X9Jv7TEYnAHUGcGNKACA/da7U+FUdGuTVAYpH&#10;4B/AvFKDE7JYCCueIPQPwL/CoYCt9NdHIUF//yg36H/vLQNm945ravIc1X2iq4NTAQAAAADNRZX8&#10;Wh66+1Yb6FcCwEtvDtnzNDemBAAWqGilHsbxjwyf9No8wisEFI8SH8CnLlm1aldytcu9rWftZWW0&#10;uWoxs9FE/mtbWkxbOMAOB+Bb+hwMBAj6+0W5QX8F/B+84+aaPc/OtqBNTAEAAACAZtXd2W4+t+FK&#10;85UbrzV337zT9Ky5zG7/9LNJMxvLbGk+9sk58/b/HDbP7n3bvPx3/2AvR5O3Wb/2MnYkmtr0bNzM&#10;zCbq4rm89e5xc+zDUxnbhkdHvsmrBBSPMh8AS7LYfNXxRIKdBADwhXKD/ju3brIt/mtFAf82WvwD&#10;AAAA8BG18r/tuj67iDoBHD42WtSUAE43AK3pBoBmooK+qZl43TyfEx+PZ28a4VUCSkPgH8CSBBep&#10;Yp2j0z8AwAfUHvLRp54v+X4brlhtHr7n9pp+b3e1cwoAAAAAwN8G0m39NSWAkrgHj43knRJAyQFa&#10;ZOOVa8wN/Vfb++pnoFHF4nO2xX89Gf/0XPamEV4poDSM+gGY93FWdmux1MI6UWAOIB1EMLc1AKBZ&#10;lRv0F7X4n5yeNl0dbVV/nurS09URWrRbDwAAAAD4iQL4Wu7avTMV6B88ag4fH7Xr7I5uSgzQ8sSL&#10;+203gIH+LWb7ph671mWgEWgsf2IqWnfPa/xMTuB/kFcLKA09PgGfumTVql3J1S73Ns179aV0u6tS&#10;RGNzJlGgtD8cDJgggX8AQBNS68f/9IOflH3/w0dPmBcOHDQnTo2bK1dfai5e0VW159rdETKh5Hcy&#10;AAAAAMBbazhkNq5ba1v7/9YXrzfbN0fsmOlsNGY+/Wwy47azsZhNAlA3gO+/8j/s+sz5SXv7Sy7q&#10;ZmeiLmkYf2IqZhJ11qlXQX+Nj2R55cy5s/t41YDiUfEPYN7Ehemy7hcOtZhYgamAEvT7BwA0IVX5&#10;q9q/Et5697hd7r1lILlcX/Hn2tkWTH5fE/QHAAAAgFL0b+6xi4x9ctYG9w8fG51v/e9GNwA0ArX3&#10;jyfqb7zeo9pf9vGKAaWhBBfwqd6eyJ3J1X/P3r7/v/z7kh8rGkvYLMF8VF24opM8IwBAc1Crx0ef&#10;fN5zoKcS1P7/4Xu+XLHHaw0HTFc738MAAAAAUEnuJICxRaZQ1VQCN/Rfbfo3LSQSALWmoP9sNFGX&#10;z03V/o8//7PszTcNj47s45UDiscIIOBfnkejCmaUmoEaCBTOIaLiHwDQLPQ9+fVvP2WrOKpl78F3&#10;7LoSwX9V+RP0BwAAAIDKG+jbYpeH7r616G4AorFXBf81nYDWay9dxc5E1dVz0N8+v6mZnG0E/YHS&#10;MQoIIPMg9OTpkrNOg4EW09KSmh/ISyIxZ69roccIAKCRvyM/Om2D/gr+V5uC/9uuWmer/8ul72eC&#10;/gAAAABQfQre37V7p13ESQIYPDaSkziuc0pd7yQIqBtA/+aI2b65xyYSAJVW70F/OfLBh9mbzvLK&#10;AaVjJBDwKWXL9fZEcran2lKV3m4qGAiYWDz/wYPmDQoFifwDAOqDktIW61jj9vKbQ+axZ35ak6C/&#10;4/EXfma29a43qy9eWcb3cotZ0Rkm6Q4AAAAAloHTDUA03jp4bNS8PnTUrrPPK51uAM/ufcteXugG&#10;ELFJAUC5VIx3Yab+g/55DPIKAqUj8A8gw9in58q6XzjUYmLx/NcrKSAUDLKDAQDLSie7M8lF31vt&#10;rcV9Lyng7wzA1JLa3Gl+u0fu/2pJ9yPoj+WgCpJwMGBawwF2BgCUoNRkRABA41E3gNuu09JnLyv4&#10;P3h81Lw++J7nNHL2+uQiTAuAcinof/5C1BbkNYIjwzkV/yO8ikDpiMIBPnbJqlW7kqtI9vYvpQ9C&#10;S9NSMHOwpaWFgWAAwLLQSe7UTNxcUGu7WMIGxLs6Fs9/VRXGv/3L75u9B98t6/f2RtabO754kxl6&#10;972yn/s//tOnJVX9E/THconFU39neg8G6fIEAEVTQmIoyLkyAPiJgvcK4n/lxmvN3TfvNFs3XGla&#10;w6HkOehMTjeA2VjMfHj6EzstwLN73zYv/90/2GQBHXFfsrLb3g/IpnGQzy5ETYPE/G3hw9/u+7vs&#10;zc+dOXd2H68mUBq+FQBkeP/k6bLuF1ykQqHQNAAAAFSaqueisYSZjibsz27FBP01kPL7f/V0egqc&#10;0ino/+0//j3T3dVp+rZuMX/2l4+bsfFflvVYP3z1DfMnv72+qO9igv5YLh2tQRNL/s2p8l+nmSR8&#10;AkBxorE5097KfgAAv1JFfynTAuj6l988a6ejE00FoCkBtm/usckEejz428xs3FyYiTfUcz7xsWdM&#10;YoRXEygdFf+Aj12yatWG5GqXe5uySFXx391Z2kGiggyq9ErM5U8j1ABwgGgEAKCK1H1mKn2SG01+&#10;L2V/LXW0BU1rqHBAUgMof/T435pPP5so6zm4g/6ydvVl5os3DZgzZz8zwyMflvx442fOmZ1bN5uL&#10;V3TlP6gn6I9lpvdeKPm3pcpVJd1Q+Q8AxR+76DOTdv8AANGY7MZ1a83NO7aa3/ri9eaG/qtNz9pL&#10;bWW/Kv+zffrZpPmfJ/7Rdqr7/iv/w04hcDo9lSvTAviLih4mpuL2nKzRqM3/W+8ez97852fOnR3h&#10;lQVKQ+Af8LFLVq2KJFd3Zm/fvjli1q+9rOTHm5ubs8H/vB84gRZaGAIAKi67lX8iTy87fQ8VqvZX&#10;JcV/+sFPzPd+/HObCFcOBfj/47//16a1NZyxXZev//yv2iSAoXePmtlotKTHjcbiZufWTXn/XQT9&#10;UQ+U4OkkgxL8B4DiKPCvmD/nygAAL5dc1G0+t+FKmwjwtV//gh23vfyyVEB/7JNzObfXNnUKePnv&#10;huy5LYkA/qAqf3VfSzRKb/8sb737vjnyQU6hxDfPnDs7zasLlIZRGMDHensiu5Kr17K337V7p3no&#10;7ltLfjw7d9Bk/kBGOBQw3R3MMAIAWDpV8s9GU5ns8SJObBWMvKgznLeaTq39H33yObsul4L+v/s7&#10;Dy56O1X9/8GfPlZy6///+kffMF0dbRnb1E2nq53vVtQXHQ86f5dKSgkR/AeAvM5fiNkkqc42anMA&#10;AKVTkF/B/cPHRuzPi9F0AEoe6N+UmhoAjU1J140c8Hc8+uTf5lT8D4+OcCIJlIE/HMDnensic14H&#10;gH/+zfvKeryzE7MmX7d/BV1WdTN5IQCgfKoidlqJl0LB8Xxzjj+79y3zxIs/z5k7sRQK+CvwX6yJ&#10;yQvmX//Bn5bU+v/he75sdu+4Zv4yQX/UK3cyqI7/FPwP0sIaADwp8C8rOvlOBwAs3VISATauW2O6&#10;O9rZiQ1AAX91PozFE03x7/l3f/0D2+7fZd/w6MhNvNJA6Rh9AXyutydyWMd42dt//O1/W9aBnjIM&#10;ZwvMI0TVFwCgVMpcn05+t6jCf66MJPZ8HWcU6H/0yefNgaGjZT+37q5OG/RXG/9SlRr8V6v/R+7/&#10;qv25UCIDUA+mZ+N2IMqedC7ScQMA/OzM+Vm7vngFSfIAgMorNRFg45VrTP/miNm+OdURgESA+qJx&#10;dxVDNEvA3/Fb3/qumZyacW8i8A+UiXRiAIPGI/CvA8GBvi0lP1hrKFAw8K+5l0NBWhgCAApTgF9V&#10;/QoexpfQsk6BRq+qeH3PPfrU82bsk7NlP/ba1ZeZP/69h0xvZH1Z91fSwLf/+PeKDv6r7d2F6Rmz&#10;5pJukuhQ99pbg/aYUH+/+nuemIrZBNAW3roAkPfYh89IAECl9acD+A/cfuP8ubASAY6fHLM/Z3e+&#10;0/R3WtQZz573Xroq1RUgPTWALhf6Lst3/q4cYBKBy6NiiNl098NGb+mfT1bQX/bzygPlIfAPQF+i&#10;D2RvPFxm4F9VlRqsyFeRaVszM3chACAPtaubicbt98VcBc5nVenvHkTXoIba+juDGOVSsF9BewXv&#10;l/T8kvdX8sBv/5tv2Q4Ai/mH9z8wX7qujzcKGkJne8icv5Bq+a8BwFTwn1NQAPCiz0kS+wAA1eYk&#10;AjgU5B88NmKO2/VoTnK8Lr/8ppah9Dl2u73/pnVr7fQA7sfSubdi+zqvjyW/12KxRMFE/lBwoYtd&#10;MPkd6OQFaJqwlvSJvF+/GxXgd6Y6jDdpsN9x5APPQoiz/LUC5WHUBcCg10a1PX7o7lvLesBwgap/&#10;HbToYIV5XgEA7u+GamSvd7YFM75vNKDx6JPP2fVSfPGmAdvev1LUOUCP9wd/+tjiX9rHRwn8o3FO&#10;NoMtpq01aGZmUy3/1Y5S00J5deEAAL+Lx+mOBwCoPbX21+JQoF/nzCoKe/+jsZzpAZRMr3Fj95R5&#10;zvQAm+w61RXATmCTLv6yiQDxhF1rXNg573e3q4/FCz9PdQsIpJMBwqHUWpcDNknANPxYswoftD+i&#10;8VTAP9HkwX43j2p/GeSvEygPIy6Azw2Pjgz29kSUQZfRp0kHeVoKtW/Kx2ntmo8CO51U/QOA7+m7&#10;QgF/2w2mwpSEpoCj43s//rl54sWld4pTgF6B/0q7/vO/apc33v5FwdsVMycjUE867HFhfL6Dh/7u&#10;w8GEaQ0H2DkA4DLHLgAA1AGNBWtxd4IdTCcBpJIBTud0BXCmB3BkdwXYuG6N3Tb/nZeeEsArGSAf&#10;XZ8wTsJA/ts53QKUDOB0C6i3DgL235IO9Bf7729mJ06Ne20e4a8RKA+BfwCyL7ncmb1RmZt37d5Z&#10;8oPpYErZlvkOWGj3DwD+pRNaJYC5A4GVpu8hp6K4UlX+qspXS361+K+Wf/W131w08L+UxDxgOWh8&#10;rbMtZCv9Hfo5GAzTAQqA72mw3+tnAADqiTM9gDNOrKr/wXQSwOFjI+b9k6ftNodXVwCdw9pkANth&#10;YK392d3pppxkgHxjDk46XTRW+DwlGFhIRna6CNjrNK4QDBS4X0vO886WCu7PzT+nREK3nWv6tv3l&#10;GD9zLmfb8OjICHsGKA+BfwDynPEI/L9eZuBf2sMBc2HGO/0yYQ/imL8QAPxC57pK+pqejVf9JFcn&#10;4V0dCjJOmyde/Ll5du9bS37Mvq1X26B/d1dnVZ+7kgvUTeCV1w4UvJ0GWG67jsA/Goeq+6dnWzL+&#10;/iemYuaizrBp4XAQAOaPlwAAaASq3ldHAC0P3H6j3War/k+OmeO2+j93igAlsL/8ZnJxbbPTDKxb&#10;u2gygKbDidl15QLnTmt9R24XgTgvdI14BP5p8w8sAYF/ALLPa6MO0JSh6W7FVKzWcNBMzeav5pyJ&#10;xpMHcnwEAUAzU5KXPu8LTf9Saar0f+f9D82jTz2f036wHPf/xp3mvnu+UpPnHg6Hkr/vjkUD/xpI&#10;uY23FxpMZ/Jv8/yF6PxlJYKq8r+7g+NBALCfi0T+AQANzAbxk4v7XHWxZABnioBCyQDONAFtWWMN&#10;trAsnQzgDuCj8Zw4ldOh8Sx7BSgfoywAbOuc3p7ISPLHSPZ1BwaPmtuu6yv5MVW9pfmV8wV7tL2z&#10;zVDlBQBNRiffs7GEbedf6znqYvGo+cP/50cZ7QTLper73/2dB221f7VprsGOtlbT1hY2V2/cYK5Y&#10;+yvm1Ng/5b29BkyAhjvxDLbYyn/3saE6gczMxk1bK1NAAfCnuCtQkaD1LwCgyXglAyhB3wn4a5qA&#10;sU/OZSTteyUDaJoAPc6mdWvnH1PbWt3fqempAbSOxrRO0E2nQUxOzWRv2s9eAcpH4B+A40fJ5RvZ&#10;G9Xuv5zAv3S0BgtWeWp+ZwZ6AaA5RNPBfq2XwwsHDpq/efWNjHkFy3X953/VBv2r3dpfVOXf2d5m&#10;Aq45AvfcepP566eeznuf7CoJoFF4HRtqaqhQKJAxTyYA+AXxCACA3yhgr8U9TYDO498/meoKoO4A&#10;SgRwn/fqspbsJH9NDaCuAJdfujKjO0B7OiPASQQgGaB+HfngQ6/NVPwDS0DgH4DjSeMR+NcBVbnt&#10;/hXEyK7scptObifwDwCNSyfR+ixXItdynTzrJPHx539mTpwaX/JjKdCvtv7/8tdvrfrzVpV/V0eb&#10;Dfxn23X9rxUM/IsqIFTlADQSHRvq2E9V/m6TUzFzUVeYHQTA99S6WB1SAADwE407K4ivxc3dHeD4&#10;ybH5yw4lB2QnxuuxlACQnRCwojM1tm2nCIgzTUC98Kj2ty8tewYoH4F/ANbw6Mhgvnb/L785ZO7a&#10;vbOsxy1U9W/bQSevU3IAAKAxKMCvqv7p2bjNml/Ok8PHX/iZ2XvwnYo8Xm9kvfnj33vItvivNrX0&#10;V2v/ljzz3WzpjZgV3V3m/MRk3sfQgAeBfzSi1LFhZrKQPktU+d/ZRkIoAH9R9SEAAPDm7g6QfT6s&#10;KQIGj4+aj9PdANQxQMVrWgolBOjxLk8u/Zt6THdnuz2v1vlILJawyQBKCmD6ndrJU8RBxT+wBAT+&#10;Abh5tvt/aQmB/8Wq/qdm4wT+AaAB6ERYwX4F/Ze7Nd4PX33DvHDg7/Nlhpfs/t+401b6V/3AOxQ0&#10;XR3tGW3987m273Nm3xt/n/d6VTlkD34AjUD5Lu2tQTM1k1n1ry4AraEAla4AAAAACnISArI7BDhT&#10;BtjEgE/P2S4BTiKAszYmd+o8Bf+VBLB9c8R0d7SZq/7ZGvMrq1aaS1ddZBMC4iQCVM34mXM521Sg&#10;yJ4BykfgH4CbZ7t/p6VSuZWFVP0DQGNSgF+VuWrnXw8Z72+9e9y29fc6MSyHqvx/76EH7bqaAoGA&#10;beuvwH+xtvRuKBj4V1UD0KjawkGbSJSdRDQ5HTMrafkPwEcSWR+EajccCtL9BACAcjhTBhjTk3Od&#10;kxRg1x+dnu8UoM4BzvQB2V0CRAkGay5ZaSKXrzYdbW1mwxWr7fn9hsvX2DWWxmN8Z4S9AiwNgX8A&#10;8wq1+1fV/0N3lzfnMVX/ANBYVNU/k/zM1roeHPngQ1vlf2T4w4o9Zi2q/BXwV0v/1tbSD7l39H3O&#10;/HWB68cI/KOB5av6T6Q7i+g6APADWgkDAFAbC0kBxrN7npME4CQGnL+g9Zi9TgkBQ8dHPR83lQjQ&#10;bjZcnlqvvvgis/qSlaarvd1eh8JOnDqdvWmEvQIsDYF/ANlU9f+t7I0vLyHwL51tIRONzXq2h6bq&#10;HwCWn/0sTgf862UQWpnfCvjvPfhOxR6zb+vV5nd/50GzdvVlVXveLS0tpr0tbNpaw/bncmzujRS8&#10;XpUKQCPLV/WvZIBwKGCCAVr+A2j+Yy8AAFAfnOkDJN+0ek5ygAymEwGczgEnx/9pvqNANic5oKtd&#10;HQPWuLalOgZsu2q9b/e7xxSOtPkHlojAP4Bs3zMegX8dtCj4f9t1fWU9qOIeavl/Iauyy3FhJmbC&#10;oVbTwhgvANSUEq8U7Fdr2Xo68Xv8hZ9VNODf3dVp/tXXftN88aaBqj3vSgT8HSu6u8wVa3/FnBr7&#10;J8/r9b0ci88xHzoaVr6qf3tcOB03Kzo5VQXQ3Lzi/vpuBwAA9cmdHOB0D8imxGZ1Tzz64Zg5O3HB&#10;bhv/9JwZP/PZ/G1U5a7Oho7xT38y3/J+W+96s2dgh9m5dVPT70/3PnA5xzsNWBpGUwBkGB4dGent&#10;iexL/rgr+7pn9r5VduBf2lqDNrgU9xjh0EHRTJTWrgBQC/F0O22djM7V0fiyAv4vHDiYXP7eK+u7&#10;bAr2K+iv4H81VDLg73bFmtV5A//yzvA/mv5NV5I0h4aVr+pfiUh0gwLQ7BJ5zosBAEDj0vm5zmOu&#10;6b3CXta4i7or1tv4Sz3IM+6zjz0DLA2BfwBe1O5/V/ZGzW+kZeOVa8p+4K6OkPlsMup5Ha1dAaB6&#10;dII5G43nTcBa7pO9agT8eyPrzf/+v/6mbe9fDYFAwLS3hk1ra6iiAX/HtX1bzcGhd/Ner6r/iakY&#10;ldFoWAWr/ukGBaDJJRj9BwCg6WmsW4soudlJAoA6H4x7bT7LngGWhlFCADmGR0e+19sTUbv/SPZ1&#10;qvp/5L47yn5sBfU72rwHeGVyKmYu6grzIgBAhTjZ5TrBrDfVCvirsv++e75i/uWv31qV562Af0db&#10;qw34V9OK7sIdCtQuUJXRqpimYw4aVWso4HlcSDcoAM2Otv4AAPjs3CccsEs9F2bUkjO9gdvw6Mgg&#10;7xRgaQj8A8hHVf/fyt748ptD5mu33zg/n1E5NIAbjc15zifttJ9mkBcAyqfWsQr26yQyUYcnkdUK&#10;+IuC/Qr6V6OtfygUtBX+4XBtDqG39EYWOUlOzRFIxxw0skDyfavBL6/kJL23lRgQ4L0NoAl5FfzT&#10;BQAAgOanrmaaEldLvU7FWAsegf8R3h3A0hH4B5DPd41H4F+e2fu2eejupVVRdrUHzWcXvA9oCGAA&#10;QHkUOFOw3yuxqh5UM+Cvdv6/+zsPmrWrL6v4825tDZu2cMgG/mupu7urhH1Lxxw0LiV85utKMjUb&#10;Tx43ctoKoPl4Ha8lEgT+AQDwE41/63xHY+QK/uv8xy/HAydOnc7eNMI7Alg6RlAAeBoeHTnb2xP5&#10;XvLHB7Kvs1X/v36j6e5oL/vxA+mDGs1N7GXSzlkcZl5XAFhEI2SHK4t778EjVQv43/8bX7HrSmpJ&#10;fgG1t4VNazi8bNXGi1f8n8t5H9AxB41Ig12hYMAzCKaEgPbWORJCATQVAvwAAMBNY+DOVAAa35me&#10;rd+ijkrxGB+izT9QAQT+ARTyR8Yj8D8xNW2e3fu2eeD2G5f04Krq72gLes7rqgDGhZkYFV4A4MGZ&#10;D266Tlv5OxSY/uGrb5i9B9+p+GOrsl8t/b9400BFHzcQ0HdTqwmHgzb4X8+y2+Ip8E9bdDSqtnAg&#10;78DWhem4WdHJMSGA5kHcHwAA5KMxcy2x+EKhR7M58sGHXpvP8eoDS8foCYC8hkdHRnp7Ij9K/nhn&#10;9nXP/Owtc9fuzy+p6l/a03MZebV31bZQIG7nOwIApNq+qZV/vZ/06QTuhdcPmrfePV7xx65WwD8c&#10;DiW/k8I1b+e/mB19W83BoXeLuq0SQi7MxJPfzRzio/GosuXCjPec10oI0KBXKEhSC4Dm0OwVfAAA&#10;YOl0/qPz+4QtkGuuBIA83SD38aoDFfjsYBcAWMSfG4/Af6Wq/kVV/fF41CYAZNNBTTAYYKAXgG/p&#10;BE+V/arwn6vz6jBV9r9w4KA5cWq84o9djYC/KvpbWxXwb22aKnkNBBAgRaNqDQfNzGzc8zp1iKLq&#10;H0CziBco+dexH917AACAQ8cFSgDQub7Oi5ohgTDPuNFZXm1g6Rg5AVDQ8OjIvt6eyL7kj7uyr6tU&#10;1b+s6Ayb8xe8g/8TU1F7PXO7AvALBfhTc7rFCw4M1wNlaSvYr6B/duv5SqhGwL+R2vkXcmTYszWe&#10;uTAdMxd1hflDQsNpDwfyBv6p+gfQTOLxAoH/5FUBdhEAAMiicyElQ+u8aDJ53p9o4LmDvMaPhkdH&#10;BnmVgQp8VrALABThj4xH4L+SVf+Ku+QL/isApu0XJa+n8gFAM1Owf1ZLtP6zt5Wd7QT8q6EaAf96&#10;bedfyLUltPp3OFPoqHU60Eh0nBcKBvJWsMxE48nrOYUF0PjiDTxQDwAAlpcSAFZ2hW3S9NRs/XeH&#10;9OIR+B/hlQUq9BnBLgCwmHTV/4+MR8v/Slb9Lxb8n5iK2etbiP0DaCJOK38F/RshW1uB/r2HjuSt&#10;Nl+qvq1Xmy/edH3FAv7N2M6/GDr5J/CPRtQWzh/4V0JLRystsAE0NoL+AACgIudOrUE7XZqq/zWm&#10;1EhOnDqdvWmEVxSoDAL/AIr1TeMR+FfV/xMv/tw8dPetFfklhYL/uqztBP8BNDqnlf9MNNEQc7Mp&#10;E/uF1w+avYfesa39q0EB//t/4yt2XQlq56/q/v+fvbsBkqu87z3/TJ/u6XkRIOysBCqLaTFG3gpi&#10;ka+VaL2WjRCF4xiLOH7BJLmLcajYzu6CDUmc4tp1sb3hUnG8foH1jYmL8FJJjCHrYGR7HVPGQ4zX&#10;q0S+jBap6iJpUA+ihCRfgYQ0Lz39Mnt+p/tIrZ7Tr3P69Dmnv5+qpofuedOZPqfPeX7P//8o9B/o&#10;wzeNElX/iKhUMuGc59WrWtGkltEhLmMBRFejNv8AAADt0LXTiuHotf/3GFt6hr8m4A9GTAC0ZGo6&#10;mx0fyzxkf3hz7XP/+PRO8+Ftv2kueuNK305YFO6rwr82ECP8BxBlbit/3UehFVu3q/tFlf1q6a/W&#10;/r6c3CYtk06VA/9+oL/Rtk1XeD5H1T+iSOd3Cv/rLXmix0fShvNAAJFVaDIgv+icJHKQAwAArVP7&#10;fy2Tq3EALQEQZnte9BxjOsFfEfDpeMAmANCGL5hy1f+ShP++x39s7v7kDb79oHL4n3RmKtYO/Cr8&#10;f30278xmtGj1CiDkotbKP4jq/hWjI+aD73u3effWd/gW+KdSSafCX8F/nGy68tfN/Q3/Xq83fO3p&#10;dacQFYiSwQbBv+TyRXt/t9hQACKp0KQVr653U2wmAADQJo2nj6Qtk7IGnDH1sBac1BlrmuQvCPiD&#10;4B9AyypV/1+3P7yr9rlnd79gJvdNm43rx3z9mWrlmkwUzWzu3JmKparKf8J/AGHjtvKfXyhGYh1X&#10;XXTt3LvP7Hh2lzl4+FjXfo5CflX3v+M3/50T/vthcDBlhtODfbvm94bxtQ2fn18g+Ef0NGv3r2VS&#10;CP4BRFWxRKt/AADQ3eupC0YHPbvphkGdcacsfznAHwT/ANr1Nfv2UfuWqX3ivsf/2Tzw2Y/7/gPT&#10;g5ZJ2icsCvqrB4D1sR4bSSdpZQwgFNxW/o0qVcNk5979zk3t4rtJQf8H33etufLy/96379nvgX+r&#10;dJGvgIFJcoiaRu3+6WYBILrvy4T+AACg+9xuuiqmC1vrf3WarKWCQ/5qgD8I/gG0xX4TPjE+lrnd&#10;/vCfap878PJR849P7zQf2rbZ95+rwEIzFdWmKF/VGlHhvx4rLVpUfgHoCYWqqj5dyBdD20atmmZW&#10;K+hX4O91seUXVfT/1tVbzAeuu9a3dv5C4H+udRevbvo56jyhDjpAlDRv90/wDyB6wlh1BwAA4kut&#10;/5OJATObC0/rf4+xKNr8Az5iBBBA26ams0+Mj2Um7A+31j734Pf/xbzn7VeaFcNDvv9czVRcMZx0&#10;BoFrT1bmckWnekLBxgBZEIAuc6tNFTxFoV2rLqoU9O/42a6uhv2iqv7fuvodTujvJwJ/bwdfOWo2&#10;XHpJw8/Ra1Xvmbw/IkqatfvX61rHYo4JAKKklYp/VgIAAAB+Uqdcy0ot6abbK3umXqp96AR/JcA/&#10;BP8AOvUx+3aw9sHTc/PmnoefNHd/8oaunqykkkur//Xx6/YJjML/pMUgMAB/6eLIbeVffewJKzfs&#10;V3V/nfXTfKPqfred/3jmEn+P+QT+vr12WRYHUZNqUvWv4zEdnwBESSsV/0WWAwAAAD5TN93zR1Lm&#10;9FyhpwUsM3M5r4ef4S8E+IfgH0BHtO7O+FjmC/aHd9U+9+zuF8zkvmmzcf1Y136+W/2vigmn1X/l&#10;hEX3mr04nKb1PwB/VIf9YW/lrwuonXv3OYG/bt3mVvcr9Ff47+tJatIyI0NpY1mE1X5YIPhHBKWs&#10;5u3+Od8DEBUaZF8k0wcAAD2igorzRsqV/70K/9W10AMV/4CPCP4BdGxqOvv58bHMR+0PM7XP3fPI&#10;k+aBz/5RV1r+n3MQswbMBaMpk1somrmFs+trq/W/BopHh5POjEYAaIcugBQoua2kwyzosF8Bv9r4&#10;f+C6a81Fq36tCxeiCTMyNGhSKU5T/US7f0SRKv4b0fFZk0Dp9AQgCgoR6BgFAADiTWMCvQz/j73q&#10;ufzkJH8ZwD+MqAJYLrX8/2ntg0eOnzAPfv9fzK0ffncgv0R60DKDKcvk8kUzX5kAoJOX12eo/gfQ&#10;GgVICkfn8+EP+902/rp5rI3WFarqd6v7u3PxOWCG0in7NsiLsUto94+o0aBU0ko0bI2tc7+kxWUt&#10;gAi8D9PCHwAAhOQ6q1fh/7HXXvd6OMtfBfAPIyQAlmVqOjsxPpb5mv3hp2uf+8end5p3XvmWrrb8&#10;rz1pUcCfTllmQRMAKuGdqv9VuTs6lKQiDMA53LXPdYxoZc3VXnLD/qd3PW8OHj4WyM8cz1zihP2q&#10;8Pe7lX81VferrX+CDi1dRbt/RFEqOWAfn+s/n6eCFkBEtHquGfZzUgAAEH29Cv8PHl7a6l9LCvMX&#10;AfxD8A/AD1+wb+83PWz5X3viog4Auqndvxvo6URmJF1+HEB/07FBIWjYAyMF/Ar697z4UmBhv0th&#10;/wffd60T/nfveD1gRofTtPUPCO3+EUVq969JnPW4E7iaLQsAAL2kAfVFCv4BAECI9CL8V1FLjQn+&#10;EoC/GGUFsGxT09kT42OZULT8r6XKRt1U+b/AoDDQ1xQMuWF/mAdeq1v4e1wQBeaff/qsc7to1a85&#10;kwDevfUdzsd+Udiv0H+AFHpZNlza3sQMTYTjvRBRYiUGnAGpRsdtzvEAROE8FAAAIGzc8P/kzEIg&#10;Y2UeRS0n+CsA/iL4B+CLSst/Vf7fVfucWv6/df2Y2XLlW3r2+6l99BCV/kDf0Yxldf3Q8h9hDfsV&#10;7ivkdwP/oCh0V2isn9+om8CRY//NPPydJ5ybJgD8Lx/7vWW1/afKv7cISBHJi1Yr0TA0I1ADEPr3&#10;33x7xylNXGcJJAAAEITqyv9ujp3VKW7ZzV8A8BcjrgB8MzWd/fz4WOZ37A831j53z8NPmu/cfWug&#10;Lf8B9Cc37FcQVCqFM+1X0F4O+vcF3sJ/8+WXVW7rnQBeZuZyzu/SbPKBOgD8/F//i7npht8xH3xf&#10;+51ckknLrBgZosq/hwpF+gwjelLWgH1Mr/+8Bqd07LcIyQCEkHuMaoc+nWl6AAAgKLqWGh1KmtNz&#10;ha79jDrBf5atD/iL4B+A337Xvj1n31ZWP3h6bt589puPma/ffhNbCIDv3OU8FPiHMex3g/U9Lx5y&#10;7vX/QfIK+6vpsW2brnBuuhB7etces+PZf/P8PU/PzJr//OC3zc//9TnzxT+/teXq/+HzLzRDiaIx&#10;i1Tm9npfoYoQkbtoVZeKXLHh5+j4P5KmuxOA8KErCQAAiAJ1Bxy2r6nmmlx7dapO4UuWLQ/4i+Af&#10;gK+mprPZ8bHM7faHD9Y+N7lv2mn7/6Ftm9lQAJZN4WW+EvYXQxj297KqX5qF/fWsuvAC89Hr3mX+&#10;/Xvebv6vn/6refwnO53JW7V27/2v5g/++M/MV77452Y8U3+d+YFEwpz3a2tMMj1sTDFvFmdfJfzv&#10;sSLBPyKmlUr+goI1gn8AIZQvtn/eU7S/JmlxTAMAAMHSUrn5wqIpFP0ftzn26tKKfy0fzFYH/EXw&#10;D8B39hv2Q+NjmavsD2+ufe6+x39sNq7PmDe/aTUbCkDbwhz2q1J+z9RLTti/58WXAq/qV7ivkH/D&#10;pWvbDvvPnBhaCTM6ZFVCYcvcfN27zIe2/aZ58Pv/4kzcqqXq/4//yV3mM//bLea3rt6y5HkrlTbn&#10;/drFJpFMuQ+YgZE3EP634dTpWd+/Z764aFJcBSBqF6728anR4FORbhYAQqqTin8W5gEAAL2yYjhp&#10;Ts4sOMsV+engK0uKYk6wtQH/MeQHoFtU9b+xcjvHp77yiPnO3bfaJxFDbCUATYU57HdC/qmXnKC/&#10;F1X9btjvVvd3KlFZyy1pDXhc8A2ZWz/8bvPbb7/S3PPw98yBl48u+Zwv/Z8POPfV4f/g8Aoz+obV&#10;TsX/Odzwf+41+49b5AXexD989we+f89ikTgB0ZNKDphCk0NGwX5tDxL8AwgRncMu8rYLAAAiZMC+&#10;pNIY0em5gq/f16Pif5KtDfiP4B9AV0xNZ0+Mj2U+Zn/4U/u2svo5tYz+7DcfM1+//SY2FABPYQ37&#10;3fb9CvoV+PeCWvEr5N+26Qqzbs2qZX0vBf7Dg5YZTCWafq46tTzw2Y87nVu8qv+rw//06PlO6F+X&#10;wv/hC6n8b+KXu/eaXfbNb91o2Qd0Wyvt/hfs941WjmcAEJSFQmfvuWqxOzTI9gMAAL2RSiZMetAy&#10;uQX/CjbUKbNGli0N+I/gH0DXTE1nJ8fHMqr8f7D2ucl90054pCpSAJAwhv26KKmu6g+6fb9rw/gl&#10;Z6r6Ffwvl2Zva9023dql4/Zlb1rtHMM1kauawv9UesR86CMfaf6NaPvf1P2PPN70ddEp7WMWldGI&#10;kFZer0xqARA2BbrsAACAiFKhiMbpSj6M0dXpkjnNVgb8R/APoKumprMPjY9lrrQ//HTtc6oYVXj0&#10;nrdfyYYC+lTYwn4F/eWQ/5Bz7zEbORBuC/8Nl6517vX/fnAD/3TKcj7ulI7bb157kbN0S234f/f/&#10;cZ8ZHD3fXP++327+jQj/6+pWtX/1vkfwjyhRhxIdtxq1zNZzTGoBEBY6HnU6UM5EJgAA0Gu6/hpJ&#10;W760/K8zvjbBVgb8R/APoOumprO3j49lNtofbq19ThWjCo/UQhpAf9AgaCEkYb8q+N22/ars71XQ&#10;L2rbv+HSS8zmDZc5935frPkR+FfTcfs7d9/qhP8HXj56znN3ffFu85b1b7ZvlzX/Rk74f6FZnDnO&#10;zlG9Df/qG13fD1NsZkSMlUg0DcP0/mJ10M0EAPw272NrXAAAgF5Qy/+klVj2pMQ6Ff8n2MKA/wj+&#10;AQTld+3bc/YtU/2gKkUVGik8WjE8xFYCYkoho4J+v1qEdao66Nd9nQuPQKiK3wn6L7/MadnuRwv/&#10;Wt0I/KvpuP31O27yDP//6I9vNd/66/taDP8HzcDwSrM4xzWf7PjxhDl85Fdd/Rm0HkYUpZID9mu3&#10;yWvbfo9Js6kAhIDOe5f7Xp206GACAAB6a3TIMidnlnde41Voo2WC2bqA/7iCABCYStX/T+3bytrn&#10;VDmq8IjwH4gPDXbmi4s9D/vLQf8hs3Pvvp4G/dLNqv5zTvC6HPjXcidx1Yb/Cv0V/p933oqWvo8T&#10;/Ofn+nq/OXV6xrzv3/+vzn0z2zZdYW674b0d/RzN2D9vhDnAiJaFfMnMzDduM6klAS4YpZ8FgN6f&#10;By+3Le6K4aRTZQcAANBr6mQ0l+u8m9Hn7v+2U4RTJTs1nV3HlgX8x2gfgMBoFt/4WOZj9of/VPuc&#10;wqJ7Hn7S3P3JG9hQQERpbWW1/loolCv7F3uU9btBv1vZ30uq6t98+Xqz4dK1Xavqr1Zefy1pBlPB&#10;DhLXq/x/Yd9+c8dn7nTC/5Z+f1X9lwrGFPN9ux/d/8jjLYX+spzXE2sHI4oU6jdTqqyp3crnAkC3&#10;LBSW/z7LsjwAACAsVFii8L/TsT6P8bksWxXoDoJ/AIGams4+UQn/H6x97tndL5h7HnnS3HnT9Wwo&#10;ICIUrqgNqRv290KYgn5RwO+28FeFf5B0AZYvlpzqsIGAM6964f+uXz5n7v/W35pP/NEftvR9Bkbe&#10;YBZP/8r+x/RfMP3CVNb8w3d/wIEFqHfx2mLL6yLBP4Aecs7HfAr+AQAAwsDtLNlJ1b+W3fTwDFsV&#10;6A6CfwCBm5rOPjQ+lrnK/vDm2ud+9Ivd5uI3rjQ3X/cuNhQQUhqELBRKJpcv9WRAMmxBv9u+X4G/&#10;wv5eUyvsYjHvtIcNOvhyw/+PfPY+p/2/65vf+luzfv1l5uqr3tnC1WTCDIxcaBZnjvfdvvX5L30j&#10;8H3ZIhxFxGjAqVmVCVWyAHrJr85XxSLBPwAACI9Oq/4PvnLU6+ETbFGgOwj+AfTE1HT2Y+NjGX14&#10;c+1zD37/GXPRGy4w73n7lWwoICQ0gJkvLjr3pYDD/oOHj50J+XVfZ6ZwYNRevVzVH0z7/loKvQbt&#10;i610KmFm54ueLdsVer0+mzfnjaQCD3arK/+rw/+7vni3ecvfPWTWXHxR829iDdr/yFFjFmb6Zh9T&#10;pb8q/tuxYXztsn7mInkCIshKJJouVZEvLJqhQbYVgN7Q5Fg/UPEPAADCpNOqf43reZhkiwLdQfAP&#10;oJdut28bK7dzqOW/EP4DvVHdwl8BS5ABYdiC/tHh9DkV/UEH/S5V7w/bF1jVbfzPG0mamfmCU+Vf&#10;S3+zU7N5M5JOmsFUItDf9c1vWm3u/uQN5lNffeTMY6dOnTZ3/Nmd5tG/e7C1C8r0CrNYmLdfjMXY&#10;72+Hj/7K3P/I44H/3EVnx6biH9GS0OGsyWGhWCqxoQD08Bzav2MQ3XkAAECYdFL1X2dcj+Af6BKC&#10;fwA9MzWdPTE+lrna/vCnhvAf6DkNLKqifyHgFv5hDvp1r1b+vaTQXhdW9da2VrCv1v5efzNdiGli&#10;gE75gg7/N64fM3fedP2ZY7m8sG+/+fJX7jV/esdtzb+BWv4Pr+yLlv9q8X/qdPvdDUaHhpa9z9MO&#10;HVHTSgCmY59uA2RlAAI2n/d34pHa/RP8AwCAsHC7UOYWWi/S0FhfLeUCbE2gOwj+AfRUVfh/0L6t&#10;rH2e8B/oHoUi5Rb+Jd/WIm3FsddOVkL+Q869/r/X3JBfrdN132uq7h9KJZyLqWbBlZ4fHU6a12fy&#10;dT9H4X+hZJmRtBXov0PH7uf2T5sf/WL3mcf+/tHHzNve9lZz9VXvbP4N+qDlvyr9d+3eW/d5TUSp&#10;Nxmm15NSgF5oNQDTxJZ6E6YAoFsW8v52KirYxzJWLgEAAGGi8ap2gv9jry4Z95tgKwLdQ/APoOdq&#10;Kv89w/+L3rjSqR4FsDy9qOpXaLlz7z6C/hY0q+6vR0GYvnahQZVZzmnFtmhGh4I9/VPV/5HjJ8zk&#10;vukzj931xbvNW/7uIbPm4ouafn2cW/6/MJU19z/yWMPXqfYZAFXHhBbL+IvFkn0stdhgAAKj8zC/&#10;J9IW7PN2k+ZYBgAAwkPFKlqGUuOLrfAYB8yyFYHuIfgHEApT09nJRuG/1olWeETlP9Ce8jqji2bB&#10;PhnXeqNBVPUr6K9u3a9W/r0W1qBfFNqnW6zub2Qw2Tj4l/LzhcDD/7s/eYO55e5vORMA5NSp0+aO&#10;P7vTPPp3Dzb/YrX8HzrfLM6+Fqt9U639/+SuLzX8nBuvfYf5XJ3gf9WFF3CAQ19qteN1cZFtBSBY&#10;OZ/b/DvHMvtcnqVLAABA2Ggcq5Xgv86Y4DRbEOgegn8AodEs/KftP9CcBgYV8OeL5cr+UkBV/eWg&#10;/9CZwL/Xwhz0i7smmi6U/Fq3VbOt9X2bTe7oRfi/YnjICf8/9ZVHzOm5eeexF/btN1/+yr3mT++4&#10;rYUz1iH7Nmj/2gux2Vfv+qtvmMNHftXwNbzu4tV1n1/1huUH/wWSUURQotVW/7y+AQSo6Ey2LXXl&#10;e+v76jwPAAAgLHRuomuzZuOOdbp+TrIFge4h+AcQKlXh/3NezxP+A0spvHPC/kL3Bhy9Ttx37t1/&#10;pqq/3hrkQQl70O9SO35V5ndr8HZo0DJzueYt8RX+l0oFs2I4GVgF2ZvftNrc+uF3nzmOy98/+phZ&#10;v/4yc/37frvp1w+kzzeLhf8Wi332/kceNxM//7eGn3PL9mvMwVeO1n1+dCi97N9jkVwUMVbiBQ4g&#10;QPML3VuSSBN6U4zeAQCAkNHYVq7JOVCdiv8sWw/oHi4dAIROJfz/mP2hZw9own/0O6eiqHC2qj8I&#10;bvt+N+yvM2M3MFEJ+t0LITfs73bInk5ZTpvZVjo9aJLIqdm8OW8kFVj4r+P2/pePmn98eueZx778&#10;1a+bt6x/s327rPEXWyl7Yw4bk5+L9P6748cT5v5HHmv4Odu3bDLr1qxy9rl61q1ZzcEQ/XsRayWa&#10;TnQLquMNAGie0UK+e+fkzvl+2mJDAwCAUBlKNQ/+vcYPNfbP1gO6h+AfQCjZJwAPjY9l9GHd8F/t&#10;oj+0bTMbC7FXHfQr6AiqiFGzchX079y7r94M3cBEKegXte9X9X0QYX81/ayRtGUfHwstv7aCDv9V&#10;9X/g5SNmcl95SbdTp06bu774n8y3/vo+c955Kxr/+9LnmcUIB/8vTGXNl//zQw0/Z3Q4bW68dovz&#10;sZbPALC890+/llMBgHpy+WJXv78mMumW4HgGAABCROcmut4qNph07RH8Z9lyQHcR/AMIrWbh/32P&#10;/9ipHL3zpuvZWIiVXgX9qupXyL/nxUPOfS/b90ct6Bdd7KRTiTPrnPWKfn560Go667r69RZ0+H/3&#10;J28wt9z9LXPk+Ann/1/Yt9/c8Zk7nfC/8VWlFdmqf4X+H/+Tz5tTp2caft5tN1znhP/N95G1HCyB&#10;Juj2DyCI40w32/y7VPWv8zsAAIAw0TjYbIMlJ9U1tEaWrQZ0F8E/gFBrFv7/6Be7nXtVkK4YHmKD&#10;IZIKlYC/EHDQL6rkr27h3ytRDPolLGF/LVX9Fyuvp1a44f/ocDKQ6lgdrxX+f+orjzjdW2TXL59z&#10;Kv+/8B//Q8OvjWLVv8L+z3/pG01D/82XX+bczu6fRzlAAl7HXmvAPr61cGyzj4FJi6AMQPcokA/i&#10;3F1LORH8AwCAsEkmE/aJivfFWZ2ComfYakCX90s2AYCwqwr/v2rfVtY+r/D/wKEj5ut33ET4j9DT&#10;wKDCWAWt+ULrwayfnKB/z34n7PdaaysIUQ36RSH/YDIReBv/dq0YTjphfrHFda6rK/+DCP/f/KbV&#10;zqQtLd3ievL7PzRrLr7IfOKP/rD+F0as6l9hvyr9VfHfiKr8Ve1/zkXyfP2uG1HbbwA/tXqIouAf&#10;QLfNBVDt756n0e4fAACEjcaPdH5S8hh7OviKZzFDlq0GdBfBP4BIqIT/k/aHPzUe4f+Bl486baNV&#10;QaowCQgLDdKp8jqvsN++bzWE9ZNm2LpV/b1q4R/loF/hvkL+lBX+sL/291aI3074r4kpQYb/73n7&#10;lebIqyfNg98/O+H7m9/6W3PxxReb69/32/X/bRGp+m819BevFv+97MIBxOU9GAC6ZSFf8hzk7pZ5&#10;++epqxMAAECYaKzMa7lJdRn1kGWLAd1F8A8gMqams5PjY5mrTZ3wX2tFq220KkgVJgFBU2iqkEFV&#10;/KrmL5ZKPVtfWOG+Qv5y2L8/8J+/bs0qJ+DfvOGySFYma7ZyOewv30fVcsL/FcMpk7S6H/7ffN27&#10;zCv28dtdukXu+uLdzn3d8F9V/8lBYwoLod327YT+27dsOqfFfzOaSOPX6wOIs1KJbQCge4Kq9ndp&#10;WQFD8A8AAEJGY2deJUbHXvXsMjrJFgO6i+AfQKQ0C/+1VrTaRquCVGES0E0FVfAr5K9U8pd6XFmo&#10;tv1u0B90pbAb9LuV/bWVy1GgCvfBVLmq34pRG9XlhP+jQ0lnm3TbnTdd7yzZou4trmbhv1P1Xzge&#10;ym2usP9P7vqSOXzkVy3tO7dcf82Sx9Wlo57RIX/2ryAmdgAAEEdBV/uLfp5+bhDnZgAAAK2qVzBz&#10;8JUlFf8npqazJ9hiQHcR/AOInGbhv6ht9HP7sk7r/xXDQ2w0LJsb8hcqrfvD0j7YDfuf3vV8vRZa&#10;XbHqwguckF9VylEN+hWIJ62EGUxGq4V/p//WdsN/mZkvOKeLQQwwf/2Om5yuLbXh/759+82f3nHb&#10;0i+wBsuV/6ViqLa1Qn9V+qviv5X96C8+8fve+7b3zHjHujUsaYP+1urkrCIl/wC6JOhqf1eO4B8A&#10;AISQxtfUAbWax7gG1f5AEPsjmwBAFFXC/3WmHP5v9PqcyX3T5pa7v+WE/29+EyEJWqNKGuWiOlkt&#10;hKSSv1Yvwn4F+5svX282XLrWCfwVWEaRwqJkshz291u1sxv+z+YKTrVYqxT+F0pW19eU1SQthf8f&#10;+ex9TvcW198/+pg5dfq0+cJ//A9L/02Do2Zx/vXQbOMdP54wd33pGy3vU3d+9AN1J80ce63+v2vV&#10;hedzsEZfG2hxptbiItsKgP96Ue3vcq9R6NoDAADCJJUcsM9Rzn1M45c1smwpoPsI/gFElloDVVX+&#10;e4b/R46fMLfc/Tfm1g+/23zw6s2sZ4xzaNBMg3Znq/hLoQ0JFPAr6Ff776DCfqeav9K6X+3Io0j7&#10;vKr5U1Y56E8k+vsgoO2h9v32q7+t8D+3ULT3jcXK13aPG/6r8r86/H/y+z80L+zbb7711/eZ885b&#10;UXVlOWxMCIJ/Vfd/+a8fMjv+eaKlz1fYr0r/RvvVwcNH6z636g0XGAAA0Bu9qvY/8/NzRXPeCMN5&#10;AAAgPFTxb8zZc6Q6yxdOs6WAAPZHNgGAKKsK/79q326u93n3Pf5j89P/8l/N5z72QXP+6JBJJgaM&#10;ZSWolOgTbsBfWlw0+UL5PmxV/F7csF/V/R6zZH2nEFIh/+YN5fb9Ub7Y0ExjBf5Wgn3ciwL8lFWq&#10;tPJvjSYKLC4WnK/t5iQqdWjxCv8V/F/3/g+Zr/zVPWbTv3tr+cEB+8IyOWTv5PM925Zq7f/5L33D&#10;uW/VLduvaTqZptE+v+5if7rYsH8AANAeTYbs9XUEVf8AACBsascX6ixfOMGWArqPqwQAsTE+lnnQ&#10;NAj/RVWWt91wnVPJXH1iYlkD5RbgVjkopDNA9Lgt+ovFkik699EJ+KsFGfarXX+5on+t08a/Xsvx&#10;KFxcJJ2q/vI+zP7bOg0an57Lt9XpQttbSwZ0ezsfePnokvDf9Qc33mA+8Ud/WK7+z8+ZxbkTPdl+&#10;9z/yuH17rOXPV0eDT37gWrPlyl9v+rnv/8xf1n0f+/svfNqX319/R0IDRPXYdWo2z+scQKB0vnRy&#10;ZiEUHcLUxeqC0RR/FAAAEBqvz+SdJVPl0ad+bt+erf2UdVPT2SxbCuguRkAAxMr4WOZm++7BZp+3&#10;fcsmc+O1W+oGnQq0rESiPCFAH1sJo4mLCaoje0onj4uVcF+nkareV/vxYinai/gGGfYr6Hda+Ee4&#10;fX/CmaQzQPt+H/ermblCW/uRwv/R4WTXK8YV/t/z8Pec+1prLr7Y/Okdt5mrr3qnWTxlP79YCmyb&#10;Tfz838yX//pBc/jIr1r+GncZgzet+jWnRW+zY8LtX3uw7j78F5/4PV/+HQSiiCqCfwC9ML9QbPoe&#10;HqSRtGXSgxZ/GAAAEArqKukuK/m5+79t9kyd2+5/ajrLhRkQAFr9A4gV+wTiofGxTNb+8J/s28p6&#10;n7fj2V1OyHrbR97r2dJc4XK5haL7yNkBnnJHgAGnlbjOVpgU4B8N5DtbuxLs6/+doL9UCkVljZ+C&#10;Cvvdqn437I9iVb8m4jjt+61yZT/tyf3lVvCfnis4x71WaJKAQjd9XTf/HtVt/2vD/8OvvGLu+LM7&#10;zaa3vdV84n/+kHnbhvVd31a/3L3XqfLfZd+346I3rjR3f/IG59/TyvIKjdv8r/L1bw8AAJpTF7Ew&#10;hf4yt1B0lrbiOhQAAISBltZdqHw8s7R74wRbCAhoX2QTAIibqensxPhYRgtAK/zfWO/zFKx87pvf&#10;Nts2XeGst9xqIFquil30nBTgdgooB5XlARgFltLPkwPcQL+6Ot8N9eNQsd8qhfy6acZrN8P+OFT1&#10;a78ZTBL0B0XHrPNGkufMzm5G+6/C/5F00gymEl373VQp/8BnP27ueeRJ86Nf7F7y/K5fPufcNl15&#10;ufn9D1xntr7jN3z/HXb8eMLs+OeJtgN/2bh+zAn99e9w3jGKzY93mhhUz6o3XODr3x0AADQ3G7LQ&#10;3z0Xm5kvOudwAAAAvWY5Y+DlcyaPcY0TbCEgGFwdAIglrRc0Ppa52v7wq/bt5kafW6663ueE/5oE&#10;sBxupwDJnynqXDpI5HYNkETi3KpLd6LAuZ/b+23qttk/+289N7DXx6WqvLDVyuG4c8N+vcZm5nJd&#10;+RmatLL58vWRrup3KvoV9Ffa96M3RoeSJmWVWqpKd495+tzFxe63mr3zpuvNWy8bM/c9/mNzeunM&#10;cSeU123NRf+d2fo//abZ/ltbzVvGMx3/PLXz/+n/86/O/anTMx19j4+97ypz83XvWnIsbWbPiy/V&#10;fc6vyTyE/gAAtEYTlvOFUkh/t5KzBMEQLf8BAECPuePbdYoZdrOFgGAw5Acg9sbHMjeb8gSAlc0+&#10;V5XSt93wXqc9ehROpga6kNwQ2C9fEGG/wj+F/JqsEsWqfoL+cNMA9+m5fFtLbKjqXxMHuk0t/+95&#10;+HtLWv97OW/FqHnblb9u3jK+zmyy71fY/+81GUAt/E+dnjUvTGWdjzup7K+mlv53fvR3nPva7drK&#10;uuQfv+ebdbuCPPGlP/dtH6RCEFE+RrWyLznHgZEU7zMAluXkTN5p9R9mK4aTTtt/AACAXjpxesH8&#10;v3v2m3se/m7tU787NZ19gi0EdB8jIAD6wvhYRi3/HzQNWv9X275lk7nx2i2RrJxG8BTuK+R3A/9u&#10;cSr6K238ozA5pZomqqhtf8oaYFAyIlSZrmCtnfBff2eFbEFUkz/0g38xj/9kp2f1f6+onf+Hr9m8&#10;pMrflVsoNm0VrOPJH9z1Nc/ntN//zZ2f9OV31X6okACIIlXenp5rrTMJwT+A5VA1/VwI2/zXKi/b&#10;lGKJLAAA0FOnZgvm7370M/PoU8/WPvXWqensJFsI6D5G+wD0BZ1YVFr/32XfPt3s83c8u8s8/cvn&#10;nfBfkwCAWqrGVci/Z+qlroX9bgv/DZeude6jNBGlOuhXZTFtxaPHDfFn5gottacXd7LA6HCy6wPP&#10;Ctff8z/+D+bBH/yL+dEvet8x7j1vv9Lc+uF3O+F/Pfli8+148JX6nQz87O5BEIooK7ZReVssluzX&#10;Oy2wAbRPVf4K/qNAEzV1Dna+fe6WIPwHAAA9oiVtDx5eOq5B6A8Eh+AfQN+wTzBO2He3j49lvmff&#10;/5Np0vpfVZcPPPkTs+Nnu8yN177DaamO/qY1qrT29tO7nq+3XtWyqaJXFf2bN1zmtPKPCoL+eHLD&#10;fw0ktx3+D3W/5exFb1xp7rzpevOx697lTAB4dvKFQDsAKORX4P/hbb/p/C6tbJtm9kwdqvvcujWr&#10;ffvd2UXRLxbZBAA6NDNfbKvzUc+Pd/bvqm4oQXVfAgAAqKVxpJn5JcueEvoDASL4B9B3pqazE+Nj&#10;mXWm3Pr//c0+X5Xd9z72Q6cLwC3XXxOpMBbLV13VX2/N7eVSFa8mlkSphT9Bf/9wW8fOzBec9tqt&#10;cAeeR9KWSQ92v9LWnQBw+sPzTvj/+NM7zYGXj3bt52258i3mnfZNoX+rVDXYyvrAXjPjXRvG1/q3&#10;D1ssuQEAQD065ykUS5H7vTXJ8OTMAm3/AQBAT+j8Q+OoNU6wZYDgEPwD6EuV6v/fHR/LKPj/qn3L&#10;NPsaVXh/7pvfdtZYV/t/hbSIH3V62Ll3Xznwf/El5//9ppb9mkDiVPZHpIU/QX9/099b68Frffpc&#10;Gy1v9fmF0qIZSScDec24Ffi6HTl+wkzumzbP7Z927vX/nXrzm1abjesz5q3rx+z7sYbt/OspFFsr&#10;GWzUTWTdxat93acBAMBSmsCoCY9R/v3VfWnFcIqlfWKg9hySvykAIMx+deJ1r4efYcsAwSH4B9DX&#10;pqazT4yPZSbsD++yb59u5Ws0a1E3VWazBEA8KGhT0K/Av9st/DVxJAqTRgj64UUV/En7tTGbK7Tc&#10;+nYhXzLFYt6ZOBDkmrPqAvCet688pypfEwC0FEB1N4D9h444jynMv2ztRWceV9ivxxT0+yHfQtWg&#10;uorU6yyiY4ifk4TYpxFlpTZabyfpbgGgTQr9FyO+Togb/gfVfQnLeE+z39SKVbdSSZ0bSg1fgzqP&#10;0/tbsnKtxmQAAEBYHHvVc0wjy5YBgkPwD6DvVar/bx8fyzxsytX/W1s6kaksAfDoUz93wn91AYhC&#10;5TbKfztnAseLh5ywvxtV/eK28Fd1vz4OMwWyGjBKWQlnXXZCQdQzmEoYy0o5rfxLLaZvGsR8fTZv&#10;RoeSzuurV9wQX636g9ZKxX/Dan8fjyEEoYi6YnGRjQCgK9Tiv9WljaJA3Zfy9jFT52Cc3/eezp11&#10;TqiOWHov63Q5CU0KKL9WnXfFM+d3lnM9x8RtAEDvTO6f9no4y5YBgkPwDwAVU9PZSfvu6vGxzM2m&#10;3AEg08rXKUR+9KlnnZs7ASDsIW8/clr3O2H/S12r6tfED7Xu33Dp2tC38K8O+nWfoO032qCOEOeP&#10;pJyKuFYHxzVAqckCw2nLDPVZ5Vm5eqt5UOmxDt4Z69as9nH/5zUMAIDXuUqUW/zXo3O1kzMLztJL&#10;msCJ4BQq4X6+sNi0in/5P6tk34zJeVzvaUIAyzwBAILwiscyi1PT2Qm2DBAcgn8AWHoy8tD4WOYJ&#10;U279/yn7trLVr3161/POza303va2K+gC0CMK+PdMHarcv9S1n6O/tSr6N2+4zLkPK7cdpCpAVHFN&#10;0A8/XlNq359bKJo5+9bqQOacKs8Ki87X9kslUqHFyREHX6k/KWnD+Fr/LgDY/wEAWEITFBdj2lDE&#10;ndSQyyecSZi0hvef27JfHRZ07lcsLfb891nQLV8653qQ5QEAAN10ZGnwn2WrAMHiLA8AGhgfyyj0&#10;V/v/mzv9HlrPXZMAorCue5QFFfRrIocT9Nt/zw3jlzjrboeVBnQGkwMmmUxQ4YGu0sDmzFyhrQHO&#10;8sSBVF8MOp6aLbTUyvX9n/nLus898aU/9+33OW8kxWAvIu21Uwu83gH4ShMZ1Ra/X+g6YXTIYjLw&#10;Ms9/FfAXKu37S6XFSL4OWB4AAOCnq/74f699aGJqOns1WwYI8ByPTQAA9dknJpqm+LHxscwXTLn9&#10;/83tfg+1mNfNbQPvBMaXXkIngGWYmcudadnf7aBfolLVr3BfIf9gkgoOBP/aO380ZeZV/d/ioLkq&#10;z07N5mPf+l//zlZCfx3LGh2D/P57AQCAMgW4/RT6i85NTs6UnNb/w4NMAGhtmy1W2umX7+PQHaLR&#10;8gAsBwcAaJdHtb88w5YBgkXwDwAtmJrOZs25EwDeb9pYAkAUVrtLAYhbMa77MFeNh4Eb8Dv3Uy+Z&#10;Y6+d7OrPcydpbLh0rXMf1kka1QMzat9PhQZ6TQG+XovtVP+7rf/jWnWWb7HNvzqW1OPnhCNtY44V&#10;iLIoVlQCCC+Ft2rx36/UBl43TQBIp1gCoPq9xm3bX6wE/f3y7/ZaHsDpCEAXOQBAE0eOe47XZtky&#10;QLAI/gGgDVUTAG637z9t3z5l2pwA4HI7ATzw5E+c4F+TABQ0h719fLcp4D/26kkn5Nd6192u5ne5&#10;EzEUsPldXesnhaoMvCDM3Op/tcyds2+tVENpMPX12ZIZHUo6r/E4WWgx+D94+Gjd5/w8JnHcQNS1&#10;m/vzmgfQiNa9Z0LR2QkAOmamUwkzmLL6aqJgdTW/An9eE2U6j9ck1rzmxlS6YjgTAZLlpQEsJpQC&#10;AKpM7p/2ejjLlgGCRfAPAB2oLAHwed3GxzI3m/IEgI2dfj9VsFd3A3AnAijscdvMx42Cff27nYD/&#10;8NEzHwfFDfk3jK8N9fZVda4b9sctEEW8pSvV/7NORX/z8NutuNPXaAJAXAYRW60Qa9TqX8crv6So&#10;5EOfIZAAUI+WKGq1M0+/cJc90C1VWUIsTp3FdL6pf2NRIX+pXM1fJORv+9y24MwBKE8EcJeb0zmm&#10;PmZ5AADoX694tPqfms5OsGWAYBH8A8Ay2ScwD9l3D42PZRT8awJA28sA1HInAlTTBABNCFi3ZrUT&#10;Vo8ODYW6Mt39d7iBvpY6ULA1MzcfaMDvikrQL9VBPwMniDK9flcMJ53qqdn51tr/awD+9dm8E/5H&#10;vd2s/i2tdDxwj5FedNz3swuMZTGBCNHWL+2WAXT/PXquUsGM+tvInRihQFfLASQra79HgVu577Ts&#10;L9gfL1LJ363tXFwomlzV+b+7HJ1VmQwAAOgPR5YG/1m2ChA8gn8A8MnUdHbSnF0GQOH/R+3bVr++&#10;f7ky/pizPIB56uzjTij0hgvOhENaj96dEOB3YORyA33n41f18evOx27Fqir464VYQYlS0O8OjrgV&#10;NUDsTjitcvt/tZCdzRWahuEalD01m3e6BgwPRrfVbC4frmp/928BAEA/U1CpFv9ob5uVJ0qcbfeu&#10;UDdZqfDu1fmFfi+nir9YMjq9JODvPW37Bd0q58E6j3eWB9AkgAhNHAEAtG9y35JW/1m2ChA8gn8A&#10;8FllGYCHTLkLQMacnQSwsRs/rzqEb8adJNCuPVMvhXqblzshrDqzPEIUlkZwq2YU9FMFgX5Rfs0P&#10;mly+6LTXbTYBIFdpwRvF6n93TdTlHmM3XLrWvxN/qv0RAwp1eM0DWM7788xcoaWOPKjPbfdePdVb&#10;EwASA5oIYM5c31QfhxUAN7vuUWhcndkvLp5txV9yAv7yx8VSib9hxM6J885cm7MTR1LJgUh1kAAA&#10;NOZR7S/PsGWA4BH8A0AXTU1ns/bd13SrmgRwVeU+cO1MEggzJ+C/+GzQ342uBt1AC3+gPOg7NGiZ&#10;dMpqaQKAW/2v/UYTAKJS/d/OmsFBVfxbDKwiBhZJegAsw+m5Amu6d4kT2qvu/pwVFFhOAUu5E0fc&#10;14cmhCQr18qaDDDAKSsARM6R457jzVm2DBA8gn8ACEjNJICVprwMgDsJIMMW8uaG/Ar4161ZfWYZ&#10;gyjQgEU57C9X9jOAAZy7f7QzAUBB+smZBTOSTjqdA8JO/55WKPSvtzSK38u1pAj+EQPtBHa87wKo&#10;pvb+ChwBhO+9vWifO7tnxO7yEalKRwAmzQNA+E3un/Z6OMuWAYJH8A8APVBZDuCJyu32SjeArfbt&#10;ysr9xn7bJm7lvhvuR6mSv5ob9g8my2E/gOb7TKsTAJz2vPMF+/MSZmTICu0yGap4azWc3DN1qO5z&#10;flb7Oyf+tD1HxLW7ZjPtgwG4ZnPFM2uOAwj/+/2CbpV9VtcLzvIAVrkzAEvlAUD4vOLR6n9qOjvB&#10;lgGCR/APACFQ6QbwUPVj42OZraY8AeDKyn3kJwOMDqedYN+tYj0b9q+K9L+LsB/wZz9yJwAsaAJA&#10;vlQ35FO13uszJZO2P3/YvoWtqnc+70+b/82XX+bb76QBUqqfEXV05wbQCYWHuQVazgNRpcm/6v6V&#10;L9j/kyvvy85EgGR5aQAm+gFA7x1ZGvxn2SpAbxD8A0BIVWZFTlQ/Nj6WUfjvLhMwZt9uDtPv7Ab7&#10;suHScqXqhvG15/x/XBD2A93btxTo6+YM1OdLddvyahBfkwTC1v5fv1Mr1OJ/z1T94N/P42aS4xRi&#10;oNhmi24qAgHoXELdggDEi64PCs4p99mJAJazPEB5MgATXgEgWJP7lrT6z7JVgN4g+AeACJmazk5W&#10;PpwYH8t81X1c7aD/4hO/d07laHX76Jm5eXPwlWMd/9zRobOB/tmfufbsxzEL9esh7AeCpTBfN7XN&#10;n1/wbtHrtv+fXxgwI0PJnlf86HdcbLEquVG1vzqhaDKVX1JUQiEGim1W/A8w6g/0NUJ/oH+4EwFy&#10;lf/X5L/yRIByR4AEkwEBoGs8qv3lGbYM0BsE/wAQXTfXPlAdwPdLGB+E6rCfDAEIngbuRoeSZiRt&#10;6i4DoMkBp2bzToXP6JDVs8G9+TZaCTeq9t98+Xp/T/otJish+optJv9U/AP9i9Af6PNzBvvaQDd3&#10;4rCuDXRe4HQEsK/rOUcAAP8cOX7S6+EsWwboDYJ/AIig8bHMzabc8h9dooGAtFNtbBH2AyFRvQxA&#10;obhocvmis95ndYW9qn1OzpScTgHDg8FOANDvVGxjEfKde/fXfW7z5Zf5d8JPu1PERKHNVv+87oH+&#10;ROgPoJYmDeuW16EhV3TOEayEJveXlwZI0h0LADo2uX/a6+EsWwboDYJ/AIim32ET+E8Boar6h1IJ&#10;WgECYT+JddbvTDqhv8J/VdpXh+4a9NctyAkA7VT7H3vtpHPzohb/avXvFw1oAlFXKlHtD6A5Qn8A&#10;rdA1hLs8gDHFyvVForI8wAATZwGgDa94tPqfms5OsGWA3iD4B4CIGR/LqNL//WwJ/zjriFda+QOI&#10;Fg3IOfuwfVMwuFAomVzVUgBBTQAoVxC1Xo3cuNrf3zb/HNsQB8U2g/8BRuuBvkPoD2A53IkAucr/&#10;67oh6UwEKHcEoDgAALwdWRr8Z9kqQO8Q/ANA9CwJ/dddvIqt0iZdtA/Ryh+I3349aDk3hYSaAKAw&#10;vlRZ39OdAKDn/a4Gnmuj2l/2TL1U9zk/2/yX25hykEP0tRv80+kC6C+E/gD85lxDVK4j3PNqdQJQ&#10;RwCL5QEA4IzJfUta/WfZKkDvEPwDQPQsafM/OjzEVmmRQr90yuIiHYg5hd0jacuYdHkSgNrwaxKA&#10;OwHgwvMGfftZpaoBwVbMzOUaVvxvuPQS3343qv0RF/lCe8F/gll9QN9Q4N/O+zAAdMJdYizvzDE6&#10;uzyAJhs6ywTY1x+cfgDoNx7V/vIMWwboHYJ/AIgQ2vx3hup+oL9pEG50qHzaWygumsXFRV+/f9vV&#10;/i82rvYfHU779rsNEvwjJoql9kI92vEC8ae389kcoT+A3nGXB3AnAui6I2mffycrywRwPgIg7g68&#10;fNTr4SxbBugdgn8AiBZC/zao0lUtvanuB3Dm5Nc5Hvh3TGi32l8aVfv72ea//O8l+Ef0aT9rd74O&#10;S1wA8aZjwqnZfNvLgABAN+mYVFwomlzl/xX865xEywNoQgDnJwDipk7wP8mWAXqH4B8AouV3vB70&#10;szo06lTRr8p+Vfgzux5At7Vb7S879+6r+9zmy9f79rtp8hNdThAH6tTR7rkAr30gvhSsKfRfJPMH&#10;EHKavKibszxAjuUBAMTP/kNHljw2NZ0l+Ad6iOAfAKJlq9eD69as6vsNo5B/eNAi6AIQmE6q/Q8e&#10;PmZm5nKm3rGcNv/AUoU2K3qtBK99IK70vjszX2BDAIjueY3H8gCWpa4ACZYHABA5R46fqH2I0B/o&#10;MYJ/AIiI8bGM2vyvZEvUvJFZauefcAJ/AAhSJ9X+T+96vu5z2zZd4evvx3ERcVEolNp87TNgDsSN&#10;qvtnc4W2J9wBQNg5ywNUTShWIYPTFcDShIAESxcCCDWPVv9ZtgrQWwT/ABAdV9V7YnRoqO82xmAq&#10;YdIpi4tgAD2h1uOdhA879+6v+9zmyy/z7fejbSjiQmFfse2Kf178QJzoGDAzV2j7WAAAUT33yRdK&#10;5eUBzNnlAcpdAQac8xy6AgAIA4/QX3azZYDeIvgHgOjYWu+Jfmr1r8BfLf250AXQS3O59qv91eb/&#10;2Gsn6x7HV114gW+/XzpFtT/iQe1w20XwD8RHbqFoZjt4zwWAuJ0PaXkAd8EwjYeoCCKp+2SCcx8A&#10;PXHg0BGvh2n1D/QYwT8ARMD4WCZj323s13+/qlYHU5YZSiUI/AH0nCr9Owkj97z4Ut3ntm/Z5Ovv&#10;SJt/xEW+2F6Fr84ZOFcAoq+kKv/5YkfvtwDQD8fIBd30P7mzXQG03JHlTApI0P0LQNcdedWzsIHg&#10;H+gxgn8AiIat9Z7YMH5JbP/RulAdGrSclv5ctAIIA7XenFvorPLw6V3P131u8+Xrffsdaf+JOCkU&#10;Sm2+/pn0AkSdqvz1XrtIZ38AaP2cqdIVwEVXAADd9ty+7JLHpqazWbYM0FsE/wAQDVf10z+WwB9A&#10;WOXyRafCpl1q8a9W/142X36ZGR1O+/Y76vgJxIFCv3bX9FalG4BoKhQXzex8oe39HgCwFF0BAHTb&#10;keNLKv4n2CpA7xH8A0A0bK33xLqLV8XqHzqcJvAHEE4KIuY6XGd45979dZ9T8O8n2vwjLjpp8U01&#10;GxA9muQzmys4S+kAALp7blXbFUDnTinLvrcSTocAAGjVkeMnah/KslWA3iP4B4CQGx/LZOy7TL3n&#10;R4eHYvHvHEwlzPCgRXtqAKE1O1/s+GvrtflXpf+2TVf49jsq9GfiFOJiodB+CKjqNQDRMb9QdG60&#10;9QeA4KkrgG75gv7vbFcAy10iwGIJMQDeJvdNez08zZYBeo/gHwDCb2OjJ9etiXbFP4E/gCjQesOd&#10;VB9L4zb/6/09plLtjxhR2+92qGKNiS9ANKi6f26hs+VzAADdPP8qdwXIVf5f51ZWorxEgDMpgPMt&#10;ALYDLx/xeniCLQP0HsE/AITfVY2e9HNd6EDfgOwLRrX1p5UcgLBTKKFwolON2vxv27TBt99TA3C0&#10;+Uec9rt2A8Ekr38g9Aj8ASBa1JHl7BIB5WuiRKUbgLoCsEQA0J9eOX7S6+FJtgzQewT/ABB+DSv+&#10;N1x6SaT+MbpAHElbhFMAImNmfnktiOu1+V914QW+HsNp8484yXfS5p/uQUAo6T1U+zSBPwDEg47l&#10;C7o5/1eeDKBOAJqEWZ4MMOD8P4D48qj4PzE1nT3BlgF6j+AfAMJva70nolTtrzBKLf3T9g0AomI5&#10;Lf5FLf7rtfnf/s5Nvv6u6RTHV8THQqH9cJBJhUC4KBiaz5fMQn55E+gAAOFXtI/5RfvaKVf1mDo9&#10;aokATQLQjSUegfg4cOho7UNU+wMhQfAPACE2PpZpWO2/bs3qSPw7BlMJM5JOUokKIFKW2+Jf6lX7&#10;y+bLL/Ptd3XbbQJx4LaUbQfrzQLhoXb+C4VSR507AADxcXaJgDKdq1kJJgMAUXfk+Alzem6+9uFn&#10;2DJAOBD8A0C4NQz+1SY61G8yVsKMDFm0eAMQSafnCsuuUNy5d7/n4wr9/TyGp1NUOiM+OmrzT7U/&#10;0FOF4qLJ5YvO/kt1PwDAizu5s3YygMaONIlZ90zmBMLvyPGTXg9n2TJAOBD8A0C4XdnoybAG/7pI&#10;U4X/IEEUgIiazRWddpXLsefFl8yx1zwviM22TVf4+vsOEnoiRhY6CP5TdLwAAqf3yVy+XNlfKpH2&#10;AwDap8kAeadLjPPO4jyWqHQDYDIAEE6T+6e9Hs6yZYBwIPgHgHBrWPG/YXxt6H5h2voDiDqnanGZ&#10;Lf7l6V17PB/XpC0/2/xrXXNaZCJe+2Cpo/0AQPcp4FdAo8C/SNgPAOjSe035/Ub/t3QyAMsEAL21&#10;/9CRJY9NTWcn2DJAOBD8A0C4bW30ZJgq/nXBNTqUZI1pAJGmipPTc/llf5+ZuZzZuXef53NU+wP1&#10;ddImnNAf6P57o/bN+YUiYT8AoCfOnQxQpoITK5GwzwWZDAAE6cjxE7UPTbJVgPAg+AeAkBofy2Sa&#10;fU5Ygv/htGWGBi3+aEAbVFWuqlYFVhaDE6Fxajbvy9rECv0V/nvZvmWTb7+vBrtYVgVxQpt/IBzc&#10;sH+hUG7lDwBAGN+rdE1dqGnW5iwPoGUCNBmg0iEAgH8OvHy09qEsWwUID4J/AAivTKMn161Z1fNf&#10;UBdPo8NJLqKADszlis4gharntDwG4W3vzcwXfKtk3PHsLs/HVe0/Opz27XceTDHpCvHSScBIxT/g&#10;7z6oNv6E/QCAqHInA1RPw7YqkwDKkwHKk+9ZohJo3+S+aa+Hd7NlgPAg+AeA8Nra6MleV/tT5Q8s&#10;z9BgwpyeK7e0VuBcWmSf6qWFfMm5+eHg4WPOzcu2TRv8fR0xYQQx2w/b7bhBS1dg+aor+xfp5A8A&#10;iCFN8NZtofx/zn91DpkYGDizVEAiQXcAoBmPNv8ywZYBwoPgHwDCa6zRk+vWrO7JL0WVP+APVajq&#10;5lbUqQOABiJGhzg9C5q2uyZf+KVetb86tWy49BJfX0MEnoiTTtr80y0F6AxhPwCg35Xs60D7XdBz&#10;qYCEfYpJdwBgqf1L2/xLli0DhAcjywAQXplGT/ai1T9V/oC/FPKfnFk4M+BerjgvEP4HSIM9p2bz&#10;vn2/mbmc2bl3n+dz27ds8vV3TxN4Ikbc9cTbRZt/oHWE/f1D5yN+Li0EAP1ESwWoKUC97gC61/8n&#10;LWYDoP8cePlI7UMnpqazWbYMEB6MKgNAeG1t9GSQrf51QaMgkosawF+qGtC+dXrubLU54X9wFHpo&#10;2/sZfij012B7LQ2+b9t0ha/HZQJPxEknoT/tWIHW9i3C/v7y9K7nzb2P/dC5XvybOz/JBgEAH9Tr&#10;DuAuEaDxMpYLQD84cGhJxf8kWwUIF0aUASCExscyK5t9TlAV/+lBywzbN9qaAd2h8FatBJ2qggrC&#10;/2Ao9Febfz/Va/O/fctv+Ppzhqj2R8zMLxQ7On4CWIqwv3+5ob/MzM+zQQCgy3Q9qVu+ZuU4JgQg&#10;jo4cP2FOzy05vyD4B0KG0WQACKeNjZ4MIvRX0L9iOEWVPxCA0SHLnJw5t9qV8L+7ZuYL50y28MOe&#10;F18yBw8fW/r3HU773uZ/MMWyK4iPUmXAtF0sdwGUuUtl5IuE/f2sOvSXbW+7go0CAD3S6oSAgQGW&#10;DEB0HDl+0uvh3WwZIFwYSQaAcMo0erLbbf5VQaewkSp/IBi68B9OW2Yud27Fq8L/ZKLodN6AfxT6&#10;lydW+OvpXXs8H998+Xpf19kdTCU4PiNW5jvYHy2qptDn3LDfrexHf6sN/WX7OzexYQAgZOpNCNCY&#10;QGJAy7kNGJ3hWlaiMjGAbYbwmNw/7fVwli0DhAvBPwCEU6bRk+vWrO7KD9UFhdr6EzICwUunLJPL&#10;l5zK12qzuSLrufsot1DsSuh/7LWTzqC7lxuvfYevP2uYYzRippPQkmp/9KOSExSosn+RsB9neIX+&#10;2zZd0fXJ4gAAf9/jS2bRFM7UApwtCtDSgInE2YmvdAlAr+w/dGTJY1PT2Qm2DBAuBP8AEE5jjZ7s&#10;Rqt/XTyMDiepngN6xJ14o2r0WnrsvJEU++cyKfCfzRW78r13/GyX5+N+D7yXB314HSA+FF6WOmjz&#10;z2Qo9AtVBRbs/USTAztZEgPxpsDfa+Kh35MOAQC94yxRV/QeQ7ASCWNZ6hZQvlYsP8b1IrrjyPET&#10;tQ9NslWA8CH4B4BwyjR60u/qDbWNHknT2h/oNe2LuXxiydrzauc7M1cO/9lPO6PQ32tShR9m5nLm&#10;6V96V/tv27TB1581NEjYiXjJddCBQ6E/E2AQZwr4tW90OjEG/aFe6E+1PwD0B40TaOzAq0uAOymA&#10;TgHw04GXj9Y+RPAPhBDBPwCE08pGT/pV8a8LAQX+g7TLBUJjOG2ZU7NLgzCFALO5ghkd4vStXd0M&#10;/UWhv8L/WhvGLzEbLr3Et5/Dkg+IG7dtebsG2Q8QM+7A/UKhHPYvkvWjiXqhv1DtDwBwzy1MnYZ3&#10;bncATQTQVACLbgFoYnLftNfD02wZIHwYOQaAcNpY7wm/Qn8FSCto7Q+E7+TMGnAuwmur/kUB9mCy&#10;RPjbhm6H/lKvzb/fA+9aCgKI1f7ZQeivAUkmLCIONPGlUFw8E/YDrWoU+m/fsolqfwBAU+54Q/7M&#10;pfLSbgFMDEC1Ay8f8Xp4gi0DhA/BPwBEjB8DOQoVFfrTMhwIp3pV/6IQ+/yRFG2uWxBE6K+B92Ov&#10;nVzyuN/V/oSdiKP5hWLbXzOYYgIMoqtY6XKh96ciLfzRJnUXuvexH5ide/d7Pj86nDY3XruFDQUA&#10;WJYz3QKM98QA0biipJLlcQl3KQENUzBWEU+vHD/p9TCt/oEQIvgHgJAZH8tsbPT8ujWrl/X9FRzR&#10;KhwI+Qlag6p/XYTP5orO5B3UF0ToL48+9XPPx/2u9h+i2h8x3Ec7aWc+xAQYRAgt/OEXhf6fu/8f&#10;zMHDx+p+zvYtv+GE/wAAdJs7VlGoM4/X7RogllWZEKCJAZVJARrzQLR4VPxnp6azJ9gyQPgwYgwA&#10;4bOy0ZOrLjy/42+swJ+KUSAaGlX95ysBAi3/vSnwV6jYbUFW+6epckbM5DrYRzUhigoihF3Jreov&#10;LHpO4APaPq9pIfRXVzi/Jx0CANCp6q4BhQZNvnRun6i0I3UnCLhLC7jXwiwvEA6T+6ZrH8qyVYBw&#10;IvgHgIhZ9Yb2W/3rRHnFcIoZtUCUTtIaVP2Lqv7Pr6yzh7OCCv0lqGp/tTbn74w40brmnQSiaSYv&#10;IqScCXnFcuBfooU/fKQJhvc8/N2Gob/c9pH3srEAAJGj86aSWaxcI1Q/s3S2QPUkATUTcCcEVE8U&#10;EMY+/Xfg5aNeDz/DlgHCieAfAMJna6Mn113cXqt/nROfN5JihiwQQUODCXN6rlT3AjmXL9ICvkIV&#10;BQr9FboEIahqf+d1QNiJmNGxq10a6KNrEcLCrep3w36gGxT2q9JfFf+NbN+yyfdzDwAAwnj+5U4S&#10;WDovoFj3GiJRNYve7Spw5v/t/xmoep4OA96OHPfs6D/JlgHCieAfACKm3XUbVenPSSsQTWrlrwvV&#10;etWD8wtFM5ik9bVC/1OzeVMMsMoyuGp//r6IFx3POunKQbU/ev0+oy4VVPUjKK2G/ro2vPHaLWww&#10;AADqXHucmSxgGi87UE/t5AFX7SSCc56rmVDQSLc6FGh8ZHGxxW1U5xPVqU1P7T142Otpgn8gpAj+&#10;ASBCVEkKoL8MD1pOJbsXXYDNLRTN6FD/ntLpYlah/2KAGUyQ1f7DdHRAzMx3uBRHOsW+gODfXwqF&#10;klkodLY0BbCc84wHdvykaegvd370A21PDAcAAK2rnTzg6mQSQVT9fwdeqn3oxNR0NsurAwgngn8A&#10;CJ8r6z0xOsSgDtBvVPWvieL1gm1Vzg4PLvZlVbj+7bO5QqChv1DtD3RG++pCB23+tS8MsCsggNdn&#10;uX1/yaluoqofvaDQ/97HftjS59LiHwAABOHg4aO1D1HtD4QYwT8AhM/Kek+sW7OarQP0GYVdCv8b&#10;tcbux6p/LXMwlwt+ij3V/kDncvliRxN12BfQLQr4Fwolp7K/SNCPHlPgr/OMVqxbs4oW/wAAoOs0&#10;/uHRhYjgHwgxgn8AiJBmbRy1hhSDlkD8DA1aDYN/PTeSNn1REavQUEsfqCqzF+pV+9+y/Rp/T9It&#10;qv0Rv31XE3baRecL+In2/QgjDabf+9gPzM69+1u+Jrzthuto8Q8AALru4OFjXg/vZssA4UXwDwAR&#10;osqOejQwrvVvtdY1gHjRpB4FX43aDquSdijmVbEKbE7PFXrWfnnHs7s8q/23bbqi4fG5E8NpKpwR&#10;L5qs00m1v85tgE7p/UJV/Wrf3+lrEOgmnVfc8/B36w2qe1Lo7/d5BwAAgJc65yhU/AMhRvAPAOGT&#10;afcLFPqrzXejimAA0TZk7+ezDVrbq5I2zsG/jm+zuULPQhtV4z361LOez9147Tv8PUG3EvaNCmfE&#10;y1wH1f7sC2iX3iNUye+07y8u9myiGNAKDaR/7v5/8GqfW5fa+2++/DI2HgAACOh85eiSx6amswT/&#10;QIgR/ANA+GTqPeG1frQqgUfS5cN5iTImILZSyYQxDYJ/7f4KxzURKE563drfpWp/r4F5DcCvuvAC&#10;X38W1f6IGx2bOglg2RfQynuEgv58sdzCnyWvEBU6r3jgyZ+09TXqMOT3ZEMAAIBGPCr+J9gqQLgR&#10;/ANAhCn0P28k1RfregP9Tq3+tc83CjVU4Rin4L/Xrf1dasPrVe2vtXW3b9nk78k5Fc6IIar94SdV&#10;8jtV/XmCfkSPJhE+sOMn5uldz7f1dWrtf9sN72UDAgCAQM9bPJY7pNofCDmCfwCICAVM1VoN/fV5&#10;AOIh3aTdv6riFZInYrDfa+mCuVwxFL9LvYo8VfvXHpuXiwpnxA3V/lguN+jPF8r3QFSpYu7ex35Q&#10;b63cuhT6/8Unfp8NCAAAgj13eeWo18O72TJAuBH8A0BErFuz+szHCvtHh5MtVfrTDQCIj2bt/kXh&#10;f3owuoGZqjdn5gqhqeLc8+JLZufe/UseV3t/qv2B5qj2R7sI+hFHqvBXpb/XskGNrwHLob/fEw0B&#10;AACa2TN1yOvhLFsGCDeCfwCIIFX6e1Xya4AUQHy10u4/l49u8B+mKn9XvWr/2z7if7tdKpwRNzl7&#10;n6baH80Q9CPOFPSryt9rEmEzhP4AAKCXDh5eWvE/NZ2dYMsA4UbwDwARMTqUrtwnad8P9PPJWzJh&#10;ig0qaDUpYHExWt0+wlbl79rx7C7PdrybL7/MbLj0El9/1mCKCmfEi45DVPvD63WhYz1BP/qBugbd&#10;+50feq2N2xShPwAA6DWP8ZBJtgoQfgT/ABARavWvKl6FQwD612Ay4VTRNqJ2/1E4VigAyuXDV+Uv&#10;qtB79KlnPZ+75fprfP95w4NUOCNetG8vdjCXh2r/eNFrwAn5VdVvvzeFbYIX0M1zCE0g7MS2TVeY&#10;2254LxsSAAD09HzGY/IiwT8QAQT/ABCVA7Y1YEYYDAc4FrRQCZsvhj/41+SE2VxnbcCDoLa8Xuvw&#10;3njtFrPqwgt8/Vn6WyXo5IIYUdg730G1P50voq/kVPPbtxJBP/qTWvprmaBOqvzd84wbr30HGxIA&#10;APTUwVeOej28my0DhB/BPwBERCpJpT+As8cDBef1KHQJK4VCCvwb/f69pta8XmvxKvDvxmA81f6I&#10;m46r/dkXIqdYCfgLlcC/RNCPPqWgX4G/1/lDK9TS/7YbrnOWEwIAAOi1PVOHvB6m4h+IAIJ/AACA&#10;qJ3AWQMmX6j/vIIX3cJURR7mtv7VVOWv9Xi93PYR/9vuUu2PuNGxp5P9nH0hGpxq/mLpzP0iOT/6&#10;nM4b1NK/3vJArdgwfonT2t/vjkLVNKmx2b/DYx3ftmkCw7o1q5r/my+9hBcPAAAhdvDw0or/qens&#10;BFsGCD+CfwCIkWKpxEYA+uEEzlIHkGKT40F4gv+FvNr6FyIREGnw3qs9ryrw/B6kHhigwhnxM9dB&#10;i3/2hXDSMVvhfr64aIqVoB9AmRv473j23zyXBmpVs9b+OiepPi+prr6bmZs3B185N6zXIP1yfp9e&#10;0ySIaqNDmkiwuuZz1lY9P9TSRAMAANAejwmBVPsDEUHwDwAxQtUV0CcncC2sga3gP9Xj31MVoTPz&#10;hci0ftaFrVfFntt+129DgxYVzogV7fOa6MO+EE1631DAn69U9NO2Hzj3HMGtyPcj8Ne5xS3brzHH&#10;XnvdPvf4+Tkh/rFXT3pOQuwHe6aWdiZYsnzCU/W/vnriwLqLV9nbeaj88ZpVzjZ3PoduAwAANKRz&#10;HI9zEYJ/ICII/gEgIi56wwVsBABnT+KsRMPqy3xh0QwN9uZ3U2CkVt9Rqw6997EfeD6uajx3sNgv&#10;qnBOp6hwRrx00uKffaE3NFlUQb9T0W+/X6hrFBNI0S8U4s/Mz1cC9tcrjx21HysH+UEE787SQo/9&#10;kD+Gz6onDnhNIqhWXpag3E3AnSRQvVQBEwQAAH17rvTKUa+Hd7NlgGgg+AeAiFgxMsRGAHCGZQ2Y&#10;QoOMrdSDBCeqgb+o2s5rbVtVjm3fssn3n6cK5wEKnBEjqvTvZN8fSSfZFwJQckJ++6b7QskJ/YG4&#10;ctvjOwH/XO7M+vbNgmD0F+e1MdX8tVHuFjDkdHzQzZ0cwDIDAIC4ql5aqAoV/0BEEPwDQEQcePmo&#10;2XLlW9gQAMoncYkB06jBbJAtmqMc+DsXtS++1KDF/3t9/3lUOCNuNM9obqH9an/LPo4NphJswC78&#10;PdxqfifsL1LNj3hyA34NTp/9uG/DfQ3Gn2jxc7fy6mmd18TQ2vNFdQ4YHarcVyYGuBMFAACI3nvf&#10;0or/qensBFsGiAaCfwCIEYVJDOwC/UEV/80o8Ela3SuljXrgL06r3e94t9pVi/9uDNhS7Y+4yeWL&#10;HU02GhnictQPCvmL9vE4bx+LdU81P+JI4asGodWaXxP2nNb8c7kw/8oTNf+vYL52/YBs5bZEmAbX&#10;x8cyGfsuU+dpr+d08rSxhc+LherOATv37l/yvDMB4A0XnFlOYMP4WroFAABCf97V5LwGQIgx0gIA&#10;MWIlEpEO4AC0s7/3LjlWS29V95ZiEC49sOMnnuv4dqvFP9X+iBsdBzQBqF2pZKKrE5PiShM8da6n&#10;cD9fUMhPNT/ix23Pr0HniIT8omr7J+zbM1PT2Yfi9Pew/z1ZU2eCQqc8JhNU/3/txAF9vDKq229J&#10;N4qnzj7nNSmATgEAgF6fh3mMkdDmH4gQgn8ACB+dTG3065tpYLiXASGALp7IWY0n+xTt55KWPyGz&#10;giVV9ebypVgE/qKqrKd3Pb/k8W61+Beq/RE3sx2E/jKSZgJMK9RZRcfyfKWSv0Q1P2LIrebf8+Ih&#10;Jxz1mpAXMicq12y67db91HSWAfE2dDqZYHwsUz0JYGvVU1dV7jMmQp0FGk0KcJcL0PIBqy4835kg&#10;sOHSS3jxAAC6e172ylGvh3ezZYDoIPgHgPA54ec3owoMiK+ElsZukLn5sfsraJpfKDpV/nGiQdZ7&#10;H/uB53O3bL+mK5VWicSAE/wDcaFQOl9o/9gwnLac/QFLj7dq1V+w7wuFEi37EVtuJb/CTt1HoJq/&#10;2temprO381fsjZoJFhONPnd8LLO18mHGnJ0M4E4QCH0XgfKEmGNLlg9wuwRoEgATAgAAftszdcjr&#10;YSY4AhFC8A8AMbfoJP8MrgNx1K1uHjpsKMxT4B/X4Omeh7/rGTRsvvwys23TFV35maOsZ45YnV8Y&#10;MzNfaPvrFPiz3EV5iYRi5aaW/SzVhDhzK5pV0b9z776oBf2alD1h375n356Yms6e4C8aDfbfaqLZ&#10;51QtOaBJAG7XPXdywNaw7k/ndAmoqJ0QoE4B6hoAAEA7NCnT4z2V4B+IEEYfASAintuXNTdf966G&#10;n2NZA6ZQU/2rAeUUmw+IJb+Df1Xvqp2/Qv84dwt54MmfOBVUtTRgetsN13XlZ7KeOeJGx4pO2s6r&#10;xX+/LXeh46nOxxTuK+Qvlkp0ZELsqUpZwaTuI9C6v5bC/Sfs2/emprNP8NeMr5olBzz/1lWdA9z7&#10;UE4MqDchoHrJgA3ja8sTBLrQ2QoAEA9afqnGBFsFiBaCfwAIH82i3NrJF3plgHSJBeJroEl6poBp&#10;aLDx91BwN58vOWF/P6wdrQBix7O7PJ+786MfMKPD6S78naj2R7zoWDGXK7Z/8WklnEkwcVYd8msy&#10;lT4ucTKGPqDAsTrsj+g12IR9e5iqNlSr6hww4fV8ZWKA2zFgzJxdWiATht//nCUDnio/pvNdpyPA&#10;xauciQF0BwAAuOdzHp2ZOC8CIoYRSAAIH8+SmNOz802/0CsC1FqxAGJ6ItdhBXmpVF6XO5fvrzWk&#10;Neh572M/8Hzuxmu3dG3Ac8Vwqu8qnBFvM/PFjr5udCh+Lf6dcF8hv9r2V4J+oF+oFezOPfujXNU/&#10;Ycot/Ccqld9A26omBizpGDA+ltFkAE0K2GrfVGa/sXJb2dP38blcefkNj+4A7iQA3bRsAACgf3h1&#10;RrTtZssA0ULwDwARceDlo00/x7JURXfuYLzayQJAv4b9Lg1wKvT3Wld4w/gl5sZr39GVnzuctmjx&#10;j1jJLRQ7Wo9e+0IiEe19gZAf/c4JC18sV/Tv3LvP8z015Cbs2zP27Qmq+hGEqtfZRO1zNZ0CrjRn&#10;Jwj0jNsdoBqTAQCgf9QJ/ifYMkC0EPwDQPjUHYQ6PTdvVgwP1f1Cr/F0tZxV4Bf1wXYAdU7mrETd&#10;EG7RPgDM5op908a/EYX+XhexWuP0zps+0LW/zdCgxYsUsaFzirmF9qv9dQ4StX2BkB8oU7ivkL8c&#10;9keuhb/bvv+ZqensE/w1ESb1OgWMj2UyprxMgLt0QE+7BDAZAAD6hyZ41jhBVyQgegj+ASB8TtR7&#10;4sCho2bj+rG6X1gv3C8S/AN9Sft+caHY99vhgSd/UjesuPOjH3DWOfWbZR9zVwxzqo14mZkvOOF/&#10;u0aHwr0vEPID51Lbfr1vqg14xML+M0G/KbfvP8FfE1FTCViypqbCcnws43YH6PmEgGaTATQRoFtL&#10;aAEAuqd2CRjToDgNQHgxGgkA4ZOt98SR4ycq1/gNDuwe1b/54qJJccQHYsmyBux9nu1Qz9O7njc7&#10;nt3l+dxtN7y3K4OSAwPGCf0HmG+FGFHnEN3alR4M13IXhPyANzfs1/tmnTavYTRhygPSBP2Ivcrr&#10;e8I0nhCgJQMypgdLBnhNBtByWusurnQFsD9Wpy0AQDjVOf97hi0DRA8xEACE74I+a1+8ez535NWT&#10;Tb/eKwR0BurTtJsG4ohmHo0vXO997Ieez23bdIVz85vC/vNGUnRZQayoyl/V/p3sD8M9bPFPyA80&#10;FsE2/hPmbMg/wV8QaDghQIMKtRMCNgb5u6lytLp6VF22yt0AVpsN42vNuotXd6XzFgCgfQcPH613&#10;7gUgYgj+ASCcspUL83M8ty9rbr7uXY0P7IkBk6t5TGt7l2j3D8QSe3W9i9Zj5nP3/4Pnc6o4UrW/&#10;73+LSuhvcaxFzCynxX8QnS/0uzlLmxDyA8335+iE/W6Y6Qb9tJoF2lC1ZMAT1Y+Pj2W2mnOXC9ga&#10;7PGncux5qvyYu0TAhkvXnlkqAAAQvD0vHvJ6mPMvIIII/gEgnHSBnql98Mjx5hX/9drpquo/PUjV&#10;PxA3lpWw/0uv/2oaVLzn4e8697U0mHjnTR/w/WcS+iOuOm3xn0omnJvf3JBfyxoVKgF/iZAfaMoN&#10;29TKP6Qmzblt+7P81QD/VbplTFQ/VtMd4KrK/cogfh93iQD32KQOAOWJAJc4XQF0DwAI4ni8pOI/&#10;yzJKQDQR/ANAOGnQa2vtg0eOnzCn5+bNiuGhul+oqn7dagfB5/ME/wDiT2G/Kv21VnEtDSTedsN1&#10;vrcU1TF3xXCS0B+xs5wW/6r2Xy6dyxQrN0J+oH0K03Y8u8up8PeaDNdjE+bcoJ+BZaBHvLoDjI9l&#10;FPy7HQGurHycCeJc/swSAVVdAcpLBKxyOnetuvAC/mgA0IXzRo9zNQARRPAPAOE0Xe+JA4eOmo3r&#10;xxp+sSrscgvnVgCXKoPm9ToCAEDUuaG/xwWr4y8+8fu+tw9V2K9K/wEOrYjjPhVgi//qkD9f0H2p&#10;o58N9DtNfHt61x6netZrElyPKNSvDvkn+EsB4VaZjDNhqoKfXk0GcLsCuBT8u5MA3AkBAIDO7Xnx&#10;Ja+Hd7NlgGgi+AeAcKq7htLk/unmwb81YLxqenL5oklaHPqBOKHKvKxZ6H/bDe/1fVBwMJXwpaoZ&#10;CKNutvh3Av7ioim498USGxxY5nugqvqf/uWecpVs77mBoRv0sz4sEANhmQygSU26afkSYXkAAFie&#10;PVOHvB7m/A2IKEaKASCEKhfPr3k9p9D/67ff1PR7nDi94Fkpd8FoymlLDSA+Xju10Nf//lZC/22b&#10;rvDvBNo+hI6kk07wD8SRqu9fn823XXGvfeOC0cFzqv2dFv3FkhPyl0qGkB/wkaqz3Or+HiPoB3DG&#10;+FgmY8oTAHS7qnK/MsjfobobgO79XuoLAOLknoe/e2Yylcs+n2PwGIgoSpQAIIQ0k96+WM4aj5ny&#10;k/umW/oeqrZbyC8dXJ9bKFKhCiA2moX+t1x/ja+hvzosjA4n6bSAeO9X88WO2uwPDVpOdyG3ol/3&#10;APwVklb+BP0A6rKPCVn7Trcn3McqkwG2mrNdAbZ283dQ95PqDijuBAB3QgATAQDgLI/xlAm2ChBd&#10;JD8AEF4aQMt4PrGvebt/Db57Bf96bHhwkap/ALG4ONXM9HrBhwL/7Vs2+fbzhtOWc2wF4iy3UOy4&#10;Kn8uV2QDAl2ioL/Hrfx1bfI9Uw76J/iLAGhHZTLAQ9WPjY9ltppzuwJkunndoNuOZ3c5/+9OBHDu&#10;xy8xqy68gD8SgL7kLp/icd4HIKII/gEgvFRB836vJ362+4Wmwb+qUXXzqrabzRXNimHeAgBElwbu&#10;VOmvin8vCv3V4t+XE2YrYUaGLKr8EXs6Z5glvAdC9V6nkGrn3n113++6KGvK1V5u2H+CvwgAP1Um&#10;Een2Nf1/ZcnDrebsZICt3Ty+Vle4KvgvdwNYy0QAAH13vunhGbYMEF2kPgAQXnVnV07uy7b0DVSZ&#10;OjNfWPJ4vlBy1txNWoRYQCxO6KxEX62brarHex/7Yd3n/Qr9tU75SDppBlMJXmSIPbX2n5krsCGA&#10;HlPAr6BfgX+9ZWy6fP2hoP8J2vcDCFplgtET5twlAtxlAa6s3Ge68bPLy6g879yEiQAA+kWdblKc&#10;BwIRRuIDACFmX+TWXRz3O39xq7nojSubfo+TM3lT8qj6V6v/80dSTrAFINpOzRb6IvhXGPLAjp+c&#10;GZDz4kfor+OiJk6lUxbHSMSSQn5V9xft40bBuV/07BAEIDh7XnzJfn/b0/A9rksUsLlV/Vn+EgDC&#10;rKorgLs8wNYgfi4TAQDE1efu/3Zt+J+1zwnXsWWA6GIoEwDCfVH703oXsrd++N3mQ9s2N/0eC/mS&#10;Z9W/qIp1dIjmL0DU9UPwr6rHex/7QcPqx1uuv8Zs37JpWT9Hx8XhQcuZHAXEgSb/KdPXMaJQCfhL&#10;hPxAKGhC29O/fN7s+Nkur7VVu8kN+5+ghT+AqBsfy2w153YFWNntn7luzSqz4dJLKpMBLjGjw2n+&#10;EAAi6f2f+csl54n2+eHvsmWA6CLtAYBw+56pE/z/37/Y3VLwrxBrbmHAc5BfkwJSVok21gBCTe2O&#10;H33q2YbrG6vKX9X+nVBVfypJ4I/oc0N93ecLui851f0AwqUH1f1u+2y3sp+wH0Bs2Me0CR3b3P+v&#10;LA+gm7oCbDVdWB5Ak5F103WKMBEAQFTPST08w5YBoo3gHwDCbaLeEwdePmqOHD/RUrt/hVn1qv5n&#10;cwVjWSljEXYBCBlVP9772A/rrTnn0KDaLduv6Sj0p6U/okzV+wr53Vb9/z979xsjV33mC/4X/8EY&#10;mMFMJJOw4C67wbkSztrsMPGgeIJDxNwExsRkAwMTCcxGC+wLCL4vmEVriUQi8mXeYHhzYSSEfaUZ&#10;SLRiDOiikRBOoxCN0IDiKM0bWEMZpGRAunPN3AFs9x/veU7VcbfL1d3V3aeq68/nIx1Vd3W7un36&#10;X/3O93me3yBs9wG9bAm6+0+H/UeOVg/6CgCDIvudF3tTx7E/Xh8eqlTSmYUAW8r+mM0KAbZeuTFt&#10;Gr4sLwQA6EajRz5sdvdhZwZ6m0ucAF0uW6S+n2aoUG913H+YbRR4dLj+4XkrBV/Qo/px1H8rXf4R&#10;+j9yz1/lF9bmIwqdIvA37YRekY/oj1H99ZB/wqh+6BlL0N2/Pwn7AWY0PFSJ7ont6cxigLYqJgEo&#10;BAC6yd4Dz6c33n73jPuy55CuDkOP0/EP0P3iot0Dzd7Q6rj/cN65y9O/fdo8GIyOwf/52Vj6w/NX&#10;OtvAkoqA5OkXX807ZmYTYX+E/q2O0SzG+Ufgb8IJ3SrG8keoH4U84/WAf1LIDz1nCbr7izH+B43x&#10;B5hd/ffkwfqRGx6qbE+1AoC2FALEBLN8itkrteLl6dsCzLeIGaC0301nj/ofcVag9wn+AbrfgTRD&#10;8B/j/uO4/NKL53yQCLpWr1qePj8x0fTtES7EdgDnn+tPA9B5EYxE4N9Ybd5MjPWP8f6thP5Fd3+E&#10;/qaa0E0i0J+oH0J+6A8d7u4X9gOUJPs9OpKmBV7tLASI4rBY8xTrnljT5NsCbLgsLwZYe9GFviBA&#10;28U1mCYTFl9zZqD3ufwJ0ANmG/f/7Ws2p4fuuKnlx/q3T8dmHREco6+F/9BbennUfyw2n3vlVy2H&#10;JPffekMe/M8mti85N/tdFmH/Mt39dIHpIf/YeNxO5t39QO+rBTjv5H/LOtDdH3uuPp6E/QAdNTxU&#10;iW0BtqepQoA17fpYEfxvvfKK0xMBWp1wBjAfcQ3miZ+/3Hj3zbaLgt7nSihAbywyH0szdP1fsPrc&#10;9LOf3pfftiJChwj/ZxPBv72voXf8++fjaWy8t4L/GOX/0utvthz4xwjM+2+9ccZRmBHwR9C/Kvvd&#10;ZZQ/SykP+CdOpfHitkeLcoDW/o5F6N+kW6pMEfbHBLAI+6vOPMDS62QhQKx/8okAw5flhQAAZYjQ&#10;v8n1mIsUl0Lvc1UUoHcWlb+e6e13/cW1adeN32j58U6cnEifzTDyvyD8h97RSkFPt4iF5aG3Rmt7&#10;XLZox7ar023Xbzur2yUC/hXCfpb4Z0/ID4Oj6O6PwD+C/zaqptoo/8eF/QDdb1ohwHdTyVsDNJo+&#10;DWCmomiAueze90zj89nD2fPOq5wZ6H2ukAL0zkIygv8tzd72pS+uST975L55Pd6nx8fTybHZAwrh&#10;P/SGVop5llKMPn7pl2/m+1jOZwxyjLm8/y9vOKOzJQL+Vcb4swTGJyLcn8xD/snJJOSHAdKh7v7o&#10;rirC/sPOOkDvGh6qbE9nTgRoi1gv1YoALsunAtgWAGhFPJ/9wcP7Gu/enz0HvcvZgd5nE2eA3hH7&#10;eT7T7A3/8t+PpX/8p9+kb1+zueUHO2/VijQxMZZ3K874RPD4eP6nQvgP3e34WPcFkBHwR9AfHf4L&#10;6YqMDv/o9L/gvFVpxfJl6ZwVtbD/C7J+OmB6yB+d/LP9rQT610Km1CzA/ux4wX6qAP0j+50+kt2M&#10;FK+3qxAg1lz536p8XPfL+QSAKJreuukK2wIAMxp9r+lz29ecGegPLp0C9IhsoRh7xr2fZtg7biFd&#10;/6dOpfTJpyfz29lE8B/d/0D3iYDyf37WHWP+Fxv2h+hYeeAvb0z/y9qL0srlX8jDfmj3z5CQH5j+&#10;tyym1Bx667ft7O4fyY4D2XHQPqoAg2d4qLIzTRUBbGnXx7EtANDM0y++mk+zarDeFlPQHwT/AL21&#10;OIyO/10zvf2hO26aV9d/iIAjQkPhP/SmTz4dS5NLFFRGIBKV4tEJOd8x/o02XzGU7rzhG2nLxqF8&#10;nD+0g5AfmEkHuvurqTbB66CLqgAU6k0e21OtECAKAirt+DjFtgB5McCGdbYFgAG256lnG5/zVrPn&#10;p+udGegPrqoC9NaCMBaA78/09oV0/YdWw/8I4/7gvJVGbUOXOH5yIn1+YqJjH2960B+3C+3qn+7y&#10;Sy9Ot1y3dd5FS9DK37bxcSE/MLMOdPdHN3+M8H/8yNHqYWccgLnUr/tsT1MTASrt+DgxAWDrlRvz&#10;QgDTAGCw7Hzw0ca7ojD1ZmcG+oPoBqD3FoGld/2H+YT/569eoSMXllgnRvwX4X7t+KiUoL+wbfNX&#10;8sA/OvxhsSbq4X4R8o9PTDopwIw60N0fYf8LR45W9zvbACzG8FAltgLYnqYKAdaU/TGi+z+mABRb&#10;A8R0AKA/xXWePU8+23j37ux56z5nB/qD1Aag9xZ9sdD7xUxvv2D1uelnP70vv52vVsP/6PiPsf/2&#10;3oalMTY+mT49Pj7nz2qrosvx/d9/lEaPfJh3P5Yd8hdiKkkt8P9a/jIsRGxtMS7kB+apA9391WSU&#10;PwBtVr8mFEdRCFC6mACQFwJsqm0LAPSP5175VXa83nj3VaZTQf8Q/AP05kLvF7Mt8O76i2vTrhu/&#10;saDHjvD/3z8fb2nP8FXnLE/nrVruCwIdEkH/5ycn0omTixvvX4Qf7/++1snfpgAkV4T937lmcz7W&#10;H+Yj/hZN1I+x8bidLK3gBRgMbe7uN8ofgCUzPFSJaurtaaoIYEvZH6OYBhCTAGIigGkA0Nv2PPVs&#10;4/PiY9nz2IucGegfgn+A3lzcxYLuF7O9z88euW/BHbURqkTnfyv7IcfI/wtWr0jLjP6Htoqfx08/&#10;Hy9tn/II/w+9OZpeev2fSw3+4/dOjO+/4tKL88BfZz/z+dszMVnr4I+O/nh5clLKDyzsb1ybu/uN&#10;8geg6wwPVSppqhBgZ2rDtgAR/BdbAsQt0Ft2PvjoWc9rs+e0Nzsz0D+kNAC9u6D7h/pCrqkI3h7f&#10;fceiPkaMEj85NvcIZaP/ob2iwz86/cvqdI5AJMa7RRdkowjqozs//Pqd6qyPc/mlX0p/cN656Ut/&#10;dGH+7y6/7OIFbTPCYMrD/Qj56yP7J4T8wCK98fa7+d+2uG2D+KN4IDv2G+UPQC8YHqrEBIDt2fHd&#10;1KZtAaYXAZgGAN1t9L0P0p4nn228e3f23HafswP9Q/AP0LsLuEp28/5s7/PTe2/NO24XI4L/z060&#10;tpd4BP9RAPAFf12gFPFzFwU4Y+Pl7GEeXY+xl9tLr7/Z9O3/+ze/lv6PHdcK7yndZN7Jf+p0yB9d&#10;/QBlKCbYROAfL7fB/uw4cORodcTZBqBXNWwLEE0klbI/RjENYOumK/LtAYDuEg0gcU2owVW2rIL+&#10;IpoB6O2F22PZzQMzvT3Cu5/99L5Fh3jzGTEeI/8j/F+x3J8YWIwISf/987HSuvxjgTfTWP+4QHP/&#10;X96Q/revVPKfX1iM6SP7x8ajk3+ytO9jgEJ0LMU4/zZ198fFz8dTbfTpMWcbgH5TbyaJAoCiEKBU&#10;569elYf/xUQA0wBg6e156tk0euSD6Xcdy57rXuTMQH+RygD09kItKraj63/Gfdui4z86/8twPMaN&#10;n5ho6X11/8PCREAaY/1jvH8ZIhh54mcvz9gFedv127Lj66dfv/D8lXkBD7QqD/nHjewH2i+K1w69&#10;9ds88G9Dd38E/Aez43FdTwAMmuGhyvY0tSXAlrIff/0la/NCgOuu/mr+MtB5P3h4X2MzSBS53uzM&#10;QH9xVReg9xdn0fH/2GzvU8bI/0IEOp8dn2hpTHOE/uetWpHOWbnMFwpa/PlqdbrGXOYa6x8XW+6/&#10;9cazLrpE0c4Fq3X901wUpsTv//gejW5+I/uBTnj/dx/nf89inH8bjKTaKP/9zjQAnJ4GsD1NFQKs&#10;KfPxYxrA1is3pk0bLstv43Wg/c+nd+97pvHu3dlz4H3ODvQXwT9AfyzKflFfjDUVo/6f/n/+z/Sl&#10;L5a3Votu5OhKbmV884rly9J55y5Py3URw4zmM1FjLnN1+e/YdnXe6T/TBZY/OG+l7TrITe/mj+0n&#10;JnXzAx0SBWxvvP1OHvjHhcqSRXf//lTr7q862wAws3ZPA4itAPItATasMw0A2iSeUz/94quNd19l&#10;0hX0H1d0AfpjERYLr1/P9j5bNg6lx3ffUerHne9I8lXnLE+rs8P4f5hSZpd/iIXcTF3+sa/i/X95&#10;Q35BZTYx6v8Pz1vpZ3XA6OYHukEUrcUo/xjp3zCKtAwjSXc/ACxYwzSAnWU/fqxZ8yKAejEAUI69&#10;B55Pb7z97vS7jmXPiS9yZqD/uJwL0D+Lrx9nNw/P9j53/cW1adeN3yj9Y0cHaBQAnBxrbfz/uecs&#10;zw8YdGV2+Uc35BM//28zdkXGRZMY7d/qGMUo1DlvlZ/TfhYB/8TEqTQWYX92O6GbH1hCMcb/0Fuj&#10;afTIB2U/dDU7DmTHft39AFCu4aFKhP/XploRQKXMx461axStx1rWlgCwODsffLTxroPZc+ObnRno&#10;P4J/gP5acEXX/6xj1356761p2+avtOXjRwHAZycm0tj43AUA0VEc3f/nrFzmC8fAKbvLP6q2I/Rv&#10;1hkZF0dirH+M95+vC1avSCtX+BntFzGqP7r4i9tTcn5giUV3/6E3R/PQf6btaRbhYKp19x90pgGg&#10;/erTAKIAoNgWoFSxDcB1V3/VlgAwT7Ed5J4nn228e3f2PHmfswP9R/AP0F+LrAj9f5Eda2Z6nwtW&#10;n5se/093pMsvvbhtn8d8JgAsX/aFdN65K+wnzkCIoPXEWHld/mG20f5xMSS6/Bd6USQmdPzBeSvz&#10;n1N673stwv2xiVpXv7H9QDeJi49F4F+yatLdDwBLbnioEteltqepLQHWlPn4tgSA1j33yq+y4/XG&#10;u6/Kni8fdnag/7iKC9B/i6sHspvHZnufCP0j/I8igHYqCgBiAsBcnaUrli9Lq1ctVwBA34ou60+P&#10;j+c/F2WI7v7o8m/Yo+206IT44Y5vLXocYoT+Ef5/wY9mV4vvq3Fj+4EuFn+33nj7nfzCYxu6+0ey&#10;43Hd/QDQneqNKsU0gC1lPrYtAWB2e556tnE7rWPZ8+aLnBnoTy7hAvTnguof6guqGW3ZOJQe331H&#10;Rz6fCP1Pjk2k42OTc4aeCgDoN/H9/9mJ8ZYmYLQqApO9B55P7//u46Zv/+FN31rQaP+ZCP+7TwT7&#10;4+P1jv7s5UlBP9Cl4m9VTKaJ0L/ZljSLcCw79qda4F91pgGgN9S3BNiepqYBlKrYEiAKAWIyAAy6&#10;nQ8+2njXwez5883ODPQnl28B+nMRFSPUfp0dldne79vXbE4P3XFTRz+36EiNUedzhaBRALBq5bJ0&#10;zkr7i9O74vs8Qv8y91KPAGXPU38/a3jydz95oPQuB+H/0poe9MfY/lNyfqDLxRj/Q2+NNnYXlWEk&#10;Ow4cOVrd7ywDQO8bHqoUkwC2pzmuY81XsSVAFAIsdAs86GWxxdaeJ59tvHt39lx6n7MD/cmlW4D+&#10;XTjF6LRfpDn2Ubvvlj9P379ua8c/v2IKwImxyVlHUi9b9oW0+pzlCgDoKfE9/dnxidL3VW8l9A+P&#10;3Ht7PuqwbML/zhmvB/xj46dK/z4CaJeYSHPozdH00uv/rLsfAJi3dm8JEFsB1LYEuMLJZiA8/eKr&#10;+fStBldlz6kPOzvQn1y2BejvBdOu7OaZud4vuv6j+3+pREgaBQBj4zNvBRAFADEBYNXK5UJHulYU&#10;tHx+ciKdyI6yRefkEz9/uaX3ve36bdnx9bb8HyP8P3/1ivyW8gj6gV4WnUQv/TLG+b9b9kOPJN39&#10;ADCQ2r0lQFEAEMUAZU/Mg26xe98zjdtEVrPn1uudGehfrtgC9P9C6cfZzcNzvd9Sh/+FCP9PjteK&#10;AJqNso7Qf+WKZfkUgGWCR7pIO8b6F2YL/WNkYYwvfO6V10/ft2l4XXrkntvb9wQy+9E7/9wV+c8i&#10;CyPoB3pddPQfeuu3eeAfnf4l0t0PAJxl2pYAcbumzMeObQBibR2FALG+hn55vv6Dh8+a6L8/e459&#10;l7MD/UtiAjAYi6Po+t811/t1S/hfmKsIIELHmAIgfGQptWusf2G20L/o7G98n+hW+LufPND2//uq&#10;c5bnRTimcMxN0A/0i+gYinGhb7z9Ttnj/EeS7n4AoAX1LQHuTLUigEqZjx1FALF1XhQCxMvQq2Ia&#10;194DzzfefZfn29DfVjgFAANhd6rtjTbr/mh7/+uL+W23hP8R6BehfrMigLH669H5f+7KZekc2wDQ&#10;QfF9GB3+0enfLrOF/vffekN+ISKs/aMzOxIiiInuy3Z3KsSWBvEzGN3/K5b74ZtO0A/0m/ibFIF/&#10;w6jQxdLdDwDMW31/8jh217cEiAKAKATYstjHjuc6RaFjrKljCkBM1Ytb6CUzbMM14sxAf3OFFmBA&#10;ZAuhGIP2i1YWQd3W+d8oArWiCGBycmoUQLENwLnnLLf/OG11/OREfrRjrH+h1dC/sPPBR8/8Ob7z&#10;ex29MBE/e+etGtwtOGLyw3j8Xsp+P8XvJoB+EEVkMco/Rvrr7gcAul392tf0LQFKE5P1tl65MV9n&#10;KwKgF9y998nGLbkOZ8+/r3JmoL/p+AcYENkTu2PZAuib2Yu/TnOMQeu2zv+z/ngt/0J2LE9p1fI8&#10;bDsxNpkHbvFydF/HEcF/FABEGGkKAGWJ763PT06cUXDSDvMN/YuLENNDmehQ6OTFiAi7P8mOc1Yu&#10;y8f/93sBQHwPjNWD/ujoP3XKzwfQP6I7KP4WzdAltFC6+wGAtoprX/XnG3FEIcD0IoA1i3nsWG/H&#10;86M4QlEAEMUAsR6HbhKBf0PoH0acGeh/gn+AAVsAZYuem1Ot83/WBU+3h/+FCPijyziKAIogLgoB&#10;ogjg0+Pj+dtiH3JYjJgy8fmJiY6MbF9I6B/WX3JxGj3ywenX3//dR0tyrorimygA6KfpG/H7Jb4P&#10;xrLvgbhtd/EHQKfFxewYaRt/h5pcJFyMkaS7HwBYAtnzj4PZTRx3DQ9VYgJmbAcQRQCVxT52FEjW&#10;iiRfPl0EEFsCtHvLPWj1+7OJ15wZ6H96IAEGUH2xM2f4HyL4j9H/vaYI6XT8s9jvo89OTHRsdPtC&#10;Q/8Q/67oPAhxweGRe25f8nMYwf+qlcvSOSuX99TPYnTwR6FH3tFfnygC0I9G3/sg+/sxesbfkBLo&#10;7gcAutbwUKWSagUAUQiwpczHXn/J2nztHoUAigBYKnsPPH9W+J89L3eFFAaAH3SAwV3kzCv8v++W&#10;P08XrD7XiWMgROAfI/2jc71TFhP6h+de+VV2vH7GfQf/5q+76rxGIc7K5V/Ib7ttK4AI+icma2P7&#10;x8ZPdWS6A8BSie7+N95+J//bobsfABhk9SKA7WlqS4DSKAJgqex88NHGuw5mz9Fvdmag/xn1DzCg&#10;sid7h7PFzTdTC+H/P/7Tb9L/9+G/pMf/0x3Cf/pahL8R+J/Ijk56/3cfp6dferXp21oJ/UOzPQUj&#10;2OmmvQZjcsLYePbCiYk8+F8RRQDLl6Xl2W0ntwSYHvLH7cTEKR39wECIvzcxzj9C//gbURLd/QBA&#10;z6o/f4nnMvuHhypxfSzC/2vrt2sW89j5Wv/FV/Mjgv8oAIj1fRQEQLvERK8mjPmHAaHjH2DA1Tv/&#10;/yG1sL9ZhP4R/l9+6cVOHH0lguATYxPp+MmJ/OVOigsBe576+6YBTKuhf7Gw2/Pks2fc98i9t6dN&#10;G9b1zNchwv+iICCepC5fvuz0/fPZJiBC/OLrWHTux9Yfxfh+gEETU2Ui8I+/OSWK/XJf0N0PAPSr&#10;4aFKhP8xCWB7auG6WasUAdBOUWgSz/0brFekC4NB8A9Aqlc0R+f/nPuaRfgfY/9j/D/0uqUM/MNs&#10;oX9cAIjgv1XNgv+H7vxefjEBgMETI/xf+uWb6dBbvy2zu7+aHQeyY78LhwDAIKk3ztyZapMAKmU9&#10;riIAynb33icbt/OqZs/d1zszMBgE/wAUC5iWw//w/eu25gUA0IuWOvAPs4X+seiP0H4+YlEXi7vp&#10;brt+W3Z83RccYIBEd/+ht0bT6JEPynzY6O4/cORo9aAzDAAMunoRwPZUKwTYUtbjRhHApuF1+TUB&#10;RfwsRLNrQ5l92fP43c4ODIYVTgEAIXsCeCxbuHwze/Gx7Ng11/v/v4feSIffqaaf3ntr+tIX1ziB&#10;9IRuCPzDbKF/VPjff+uNC7pAAMBg0t0PANA52XOjw9lNHPuGhyqVVJsCUGwJsKjndHkRZ3acv3pV&#10;2nrlRkUAzMsbb7/b7O7XnBkYHDr+AThLtmiJ8P+BVt43Rv8/dOdNadvmrzhxdK3JyVPp+NhkOjm2&#10;tIF/iEAmQv9m+yzHwv6xB+5acIi/88FHz3h9vtsFANBb4sJeXBie4QLfQu1Pte7+EWcYAKB19Wma&#10;RRHAzrIeVxEArdp74Pmz1gbZ83o5IAwQP/AAzLRY2ZXdPNPq+3/7ms356P8oBIBuEYH/5ycn0smx&#10;ya74fGYL/UOE/ovZ0+8HD+87o9MzRgQ+cs/tvhEA+kitE2w0D/wb9u5cjOhYK7r7jznLAACLM60I&#10;4Nr6bSnjMhUBMJvGhpDMwez5/c3ODAwOo/4BaCp7Urg/W6TEReBftLI4+cd/+k06/M7R9NAdN6Ut&#10;G4ecQJbU+MSpfKR/twT+Ya7QPzrzFxP6h/WXXFz2ns4AdIk2dPdHwH8wOx6vj6sFAKAk9WLK/fXj&#10;ruGhyvRJAAsuAohrC7YDYKb1QhMvODMwWAT/AMy2SDmcLUzWp1r4v2Wu9/+X/34s/eix/5q+f93W&#10;dNdffEP3Px03Nj6Zjp+cTOMTk131ec0V+sdI/jgAYLo2dfePpFp3/0Hd/QAAnZE974qCyziiCCCu&#10;sd2ZakUAlYU+piIAppsh+B9xZmCwGPUPQEuyRUmM/d/V6vt/6YtrdP/TEadO1QL/GOkfo/27zVyh&#10;f5nj+Pc89ewZHf+x8P+7nzzgmwSgx+QXcN8aLXOKSzVNdfdXnWEAgO4wrQhge2qh6aYVigAGU+P2&#10;j5nD2XP/q5wZGCw6/gFoSfZEMSqSX8tefCy1MJJM9z/tFiH/8bHJdHJsIg//u9Fcof/aiy5MD93x&#10;vbZ+fAB6Q3T0v/TLN9Oht35b5u/vCPsP1DvMAADoMvUtl/Jtl4aHKpVUmwIQhQALLgIwCWDwxHWn&#10;JmsIY/5hAOn4B2Be6pXIz8xnARKh/323/Hn69jWbnUAWbXziVDp+ciLv8u9mc4X+sfh+5J6/Susv&#10;WVvax2zs+A8H/+avfdMAdPHfijfefqcd3f2PZ8d+o/wBAHrTtCKAa+u3i6YIoH89/eKr6aXX32y8&#10;+6p6YQkwQAT/ACxk8REd/w9nx7xmiMfY//tu+Y/p8ksvdhKZl+joj87+6PDvxnH+jeYK/cP9t96Q&#10;rrv6q6V+XME/QG+Ivw9xYS5C/5K6+yPgL0b5u7gHANBH6tfhIvz/blIEQBN3730ynyA2TTVbF6x3&#10;ZmDwGPUPwLzVu8d210f/R/f/mlb+3eF3jqYf/vRv887/mABg/D9zmZic6u4/dao3PudYaO098Pys&#10;of+ObVeXHvoD0N3ykatv1UauzvY3Yp4i7H8he2623xkGAOhP9etw8Xxv/7QigGISwJqFPGbjdgCb&#10;NqyrFwFszF+nd8R1qIbQv1gnAANIxz8Ai1JfcDyT5llxHKH/Ld/amr5/3dcUAHCGCPgj6I/Af2Ly&#10;VE997hHkRKf/bN2bsZB+6M7vteXjNxvtpuMfYGm98fa7+REXVUtSTbVR/gePHK1WnWEAgME1PFSZ&#10;PglgTRmPWUwB2DS8Lq296EInucvFdaC4HtTgm9laYcTZgcEj+AegzIVGy93/hS99cU2668Zv5FMA&#10;GGzjE6fSibGJdHJssic//1ZC//WXrE2P3PNXbauef+6VX2XH62fcJ/gH6LzouHnpl2/mgX+T7puF&#10;MMofAIBZDQ9VtqepIoBKGY8Z1zFiYmFMBIiX6T679z3TOFHsWLZmuMiZgcEk+AegzAXGgrr/gwKA&#10;wTQ5eSqdHJ9MJ8Ym85d71eh7H+Tj/WcL/SPs/9v/+/9q68g8wT/A0om/AW+8/U469NZoGj3yQVkP&#10;a5Q/AADzNjxU2ZLd3JlKLAKI7v98GsCmK/JCAJZeFBnfvffJxrv3Z+uHu5wdGEyCfwDasbhYUPd/&#10;2LJxKN1147X5Lf2pGOUfYf/4xGTP/39idPMTP3951veJsD86/dtdHb/nqWfPCpsE/wDtFcVfh94c&#10;zUP/2QrA5iE6+g8ko/wBAChBO4oA4jrH1is31rYE2LCurU0OzGyGMf83Z+uIg84ODCbBPwDtWlQs&#10;uPs/KADoP0XYH7f9olmHfTMP3fm9fDHcboJ/gM5owyj/aqp19x8wyh8AgHZpRxFAyAsAhtfltzEZ&#10;gM4w5h9oJPgHoN0Liu2pVgCwoMWEAoDeFiF/jPKP21On+uv/Fl3+0e0/l/tvvSHfD68TBP8A7VOM&#10;8o+umoaLawt1LE2N8teRAwBAR7WrCCCmHRbTANo9+XCQGfMPNCP4B6BTi4kfZzcPL/TfKwDoHf0c&#10;9ocIfvY89fcthT6dDP2D4B+gfNHVH4VecVuSPOxPtVH+x5xhAACWWr1xpygCWFPW40b3fzEJoBOT&#10;EAeJMf9AM4J/ADq5iKikWvf/9oU+hgKA7tTvYX8hwv69B55vaazzbddvy46vd/TzazLiTfAPsMDf&#10;93EhLTr8o+CrBDG+/0CqdeAI+wEA6FrDQ5UI/7+bHbvKfNzzV69KmzYURQAb89dZOGP+gWYE/wAs&#10;1QLisbSIMWIR/H/nTzenb1+z2QldAhHuj08MRthfiG7Pp196taUAKLr8o9u/03Y++OhZ9wn+AVoT&#10;RV0v/fLNvLO/lQKvFlTTVNhfdYYBAOglw0OV6PwvigB2lv34sQ1AXD+JQoCYDEDrIvCP4L+BMf+A&#10;4B+AJV1A/Di7+VFaxAixL31xTbrrxm8oAOiAyclTaXzi1Omwf1BE0B+BfwT/rfjhTd9KO7ZdvSSf&#10;q+AfYH4i4C9G+beyhUsLqqk2yv/AkaPVw84wAAD9oD7FM8L/2A5gS9mPH8F/FABEIUAUBDC7GPEf&#10;E8oafDNbg4w4OzDYBP8ALPXCIUL/6P7ftZjHiQKA71yzOX3/uq+lC1af68SWZGLyVG2M/9hk/vKg&#10;iRDoiZ//t5bDoOjyj0XqUn2uTaq9Bf8ADaKgK0b4H3prNI0e+aCMh4zR/UXYP+IMAwDQz4aHKhH8&#10;RwFAFAJUyn782AIgtgKobQlwhRPexN17n2ycUlbN1iLrnRlA8A9ANy0aogBg+2IeJ0L/6P6/5bqv&#10;5cUAzE+M7I+gf2xicEb4zyQqp5975fWW93ZeytA/jL73Qdrz5LNn3BdV8o89YMobQBH2R3d/HCUo&#10;wv4XjhytHnSGAQAYRPXtPGMrgF3t+hhFAUAUA0RRwKBrdv0nsy9bl+z2HQkI/gHotgXD9uzm4bTI&#10;AoAQBQDf+dPNacvGISd2FsX4/vHxwezqbxThUHT5txoMxaLzkXv+aslH0UWhQox6m27T8Lrsc7vd&#10;NzkwsL/Phf0AANB+9YmexVYA29v1caIAIK51xG1sDzCInvj5y822o7zKVmNAEPwD0K0Lhl2pVgBQ&#10;WexjXX7pxemW67bmhQBMje8fGz+VxicmnZBpIhiK0L/VLv8I+yP074aK8+de+VU+oWA6wT8wqL/L&#10;42hyMWyhirB/v7MLAACzGx6qVFKtCOBHqQ1bARTimkxMXhykIoC4XnX3f/4vjdetDmdrlat85wFB&#10;8A9Aty8WdqWSCgAGdRuACPrH8/H9taD/lKb+s8S+aFExPZ+9nndsuzr98KZvdc3/oVnFt+AfGARF&#10;Z//oex/mt60Wb80hD/vj9sjR6jFnGQAA5q++tWcUAEQhQNsuxhVFAJs2rFvyiYztFNd94vpPg93Z&#10;mmWf7zYgCP4B6JWFwq5UUgFA2Lb5K+k712zOb/vNeD3g19HfmuiUf+n1f245KIru/vtvvTGvKO8m&#10;e5569qzCBcE/0K/aOMb/tSTsBwCA0g0PVYqtAHa28+NE939cs4lCgH4rAmh27SdzkfULUBD8A9Br&#10;i4RdqcQCgOj8jwKAb//p/9qTUwAmo5s/gv56V39099Oa0fc+SE/87OW8279VEaQ/dMf3umK0f6O7&#10;9z551v9F8A/0kzaG/THG/6AzDAAA7Tc8VIkLcLtSrQhgSzs/VlEEsOPPru757QDimk9c+2kQRcs3&#10;+64CCoJ/AHp1kRALhNIKAMKWjUPpO3+6OW3b8pV8W4BuEyP687H9E5Onu/qN7Z+/93/3cXr6pVfn&#10;NdY/gv7brt+Wj/fvVjsffPSs++Jzvu36r/uiAz0rLm5FyB+/s4X9AADQX4aHKpU0tRVApZ0fq9gO&#10;IAoBerEI4OkXX00vvf5m4903W9cA0wn+Aej1BcKuVKsQ3l7WY0boH+F/FAFEMcBSaAz54+VJ3fyL&#10;EuFRjPWP/dDmI7rm77/1hq5eFEYX7A8ePns7N8E/0IuiQCumssTv63i5BNVUC/sPHDlaPewMAwBA&#10;9xkeqmxPU1sBtHUsZy8WAcR1n4ZtKqvZ+ma97xxgOsE/AP20OCgqhEsT4/+3bf5Kvh3A5Zde3JbP&#10;vQj143ZsPHv5lJC/TAsN/KPL//5bb8wXgd0uArI9Tz571v0/vOlbXT2lAKAQAX/8no6u/vlswTKL&#10;CPhfSLXRl8J+AADoIfVGn++mkq/zNRPXfWrHxq7c2jHEWumJn7/cePdPsrXOj323ANMJ/gHot4VB&#10;JdW2ACi9OjiKAG657mt5IUC8PF8R5keeH138tbC/9jLtUesWHZ134B+Ksf7duuBr9n9tFvw/cu/t&#10;adOGdb4ZgK4TnSrxuyuC/jfefqexc2Whoqv/tVQL+6vOMgAA9LbhoUpcgItrfNHss6XdH6+YAtBt&#10;TSC79z3TbBraeuseoJHgH4B+Xhjsqi8MKmU/fnT//9mW/5AXATROAojR/KdOnaqP6j+Vj+0X8HdO&#10;BP2H3hrN94Oer1jYRZd8r+31NkPld/rbh+7tyX3rgP4UnfwR9Mfv57gtwbF0Zth/zFkGAID+VG/2&#10;iSKA2A6grUUAcS0lrhHt+LOrl/y6ygzNHvuz9c9dviuARoJ/AAZhYVAsCtoyHiy6/6/56sZ09X+4&#10;PF254TInfAlEmFR09y9kRPSm4XXptuu/3rPd8bGVwXOvvH7W/Qf/5q99cwBLKu/qH303v23SobIQ&#10;MbZ/JDteOHK0OuIMAwDA4BkeqkTwX1zrq7TzY62/ZG0+FXKptgKIRo8m0yy/aT0ENCP4B2CQFgWx&#10;ENhVXxi0ZVEQC4BYCGzacFlX7w3WD2IsdIyHXmh3f+j1wL/QLPiP/9sj99zuGwVYkt/No+99aIQ/&#10;AADQdp0sAoitAK67elPHriNFc8vde59svPtwti66ylceaEbwD8CgLgraOgWgEFXBeSHA8GX2Wi9J&#10;bT/oxe0J3S+Bf6FZ8B+L0ftvvcE3DNB20clf/F4uqau/muph/5Gj1YPOMAAA0IpOFQHE+P/YBuC6&#10;P/5qW5t+Zuj2vytbJ+331QaaEfwDMOgLgjVpagrAlnZ/vAicI2xWCNC6ons03xf6vQ8W1T3a6crs&#10;TmkW/EfoH/9fgHb9XtbVDwAAdKtOFQG061pTrLN+8PC+xrur2Xppva8uMBPBPwB0eEEw3fRCgPVf&#10;vtjWAHUR8I8e+bCU7tE4p1GBHZXYUZHdj5oF/3/70L19+/8Flub38hujtQIsXf0AAEAv6cQ1v5j6&#10;uWPb1aU1YTS71pP5SbZ++rGvKDATwT8AzL4g2JUdazr1cSOojWKAWCzEMShTAYqgvxYofVRK92ic&#10;x+v+eNNAdL03Lgbje+exB+7ygwwsWIT7td/NH+QTV0qiqx8AAFhS9Wt+21Obpn9GA8qObX+STwFY&#10;aENGXBe7+z//l8brY8eyY322ljrmqwjMRPAPAK0tCDo6CWC6WCTUCgEuzm+L13tV0S1aOz4qq3P0&#10;9LkqRqwNUrd7Y/B/2/XbsuPrfniBln38Pz7JQ/4Y3x+38XoJDmfHSHa8cORodcRZBgAAusnwUKWS&#10;akUA3021636lWug2AE+/+Gp66fU3G+/W7Q/MSfAPAPNbEBRFALEo2LKUn0sE22v/6MK0/str0/mr&#10;z823CwjdsGVAhPmfHj9eu/38RB72f/yvn5QVJJ11HrZeeUW+mOrlgojFaAz+jfkH5lL8bq6F/aWN&#10;74/Ok6Krf0RXPwAA0EuGhyoR/kcRwPZUYvPPfKZSxrWzu/c+2WytpdsfmJPgHwAWvhiopDZWBS9W&#10;URgQiuKAqQXHZYt67CLQLxYkRaBf1pj+Vv5vgx72Txeh3Z4nnz29mHzkntv9gAJNf1e8MfpumUF/&#10;GMmOF1It6D/sLAMAAP1g2pYA16aSrvvF9ayY0DhbAcATP385HXrzt4136/YHWiL4B4DyFgSxGCiq&#10;grc4I+WKoD9C7bjVzX6m6cH/I/fePu8RckD//m4YPfLh6c7+khjfDwAADJwyr/sVW1Xu2Hb1GVM7&#10;p1/fmUa3P9AywT8AtGcxsCZNVQUvekEwiKKTPwLsrZuuEGS3YO+B5/OpDvffeoOTAQOqTUF/NZ3Z&#10;1e9iEwAAMNDKuu4Xof+ObX9yugBg975nmk1n252tw/Y560ArBP8A0LkFwfQRYfHyGmdmSnTzR8Af&#10;2xCs//LFZ1Q8A3Cm2FalGNnfpqD/tVQL+qvONgAAwMyaXPfbPp9/H9fA4prYG2+/e9b6LFuTrXeG&#10;gVYJ/gFg6RYFlfpCoJIGsBggRppt2nBZWn/JxXl3PwAzK4L+CPiLwL8k0cE/kqaC/sPONgAAwOIM&#10;D1XiOl8cm9PCpwJ80xZrwHwI/gGguxYFlVQrBIgFwdC0l/tSVDRH8F90+hvpD1ATwf77v/sojb73&#10;YR72f/w/PinroQX9AAAAS6ChGKB4eaYmoIPZeu1mZw2YD8E/APTGwqAYGVapH0VRQHH/UqpOO45m&#10;R4RIx6IiOfu8d2YvP5NanGQQhQBbr9yYHVfkB8CgqHXzf1gP+z/IO/xLIugHAADoUk2u+VVTbTLo&#10;7mz9dswZAuZD8A8A/bNQmF4l3FgxXBQKzFcsNo42vF6tv3y4lQVIfQHzcHY8MJ8PvPaiC/PtAHZs&#10;uzovCADoF9G9H1380dVf8tj+IOgHAAAAGECCfwCgI+rbGPwoO3alFicAFKIA4Lbrv54XAwD0mjZ2&#10;8wdBPwAAAACCfwCg8+pbANyZHTvn8+82Da/LCwA2bVjnJAJdKbr3awF/LegvuZs/VNNU0H9Y0A8A&#10;AABAEPwDAEumvg1AhP/fTfMoAogCgB/u+FZaf8laJxFYMtNH9r//+4/zl9sggv2R7PhNqnX0V515&#10;AAAAABoJ/gGArjCtCCC2A9jSyr+xBQDQKRHy17r5P87H9Uc3f8kj+wsjqd7Nn2pB/zFnHwAAAIC5&#10;CP4BgK4zPFSJ4D8KAKIQYM1c779j29Xptuu3pfNXr3LygEXrYMhfTbWAvxjbP+LsAwAAALAQgn8A&#10;oGvVpwA8kB13ZkdltveN0H/Htj/JJwAAtKoW8H/U7nH9hWJsfxH0V30FAAAAACiD4B8A6AnDQ5Vd&#10;2c3DaY4CgBj7H+F/bAMAUIiO/fd//9HpTv4i7G+jatLNDwAAAECHCP4BgJ7SagHApuF1eQHApg3r&#10;nDQYMBHoF+P6Y1T/x//6Sf56m42kesifdPMDAAAA0GGCfwCgJ82nAOCHO76V1l+y1kmDPhNhfhyj&#10;Rz6sB/1t7+IvHE5ndvMf9tUAAAAAYCkJ/gGAntZqAUCM/o8JALEVANBbGsf018L+Dzr14aup1s3/&#10;m2RkPwAAAABdSvAPAPSFegHAY9mxZrb3iwKAHduuNgEAulBjB3/RxR/Bf4dUU62TP0L+kVQL+o/5&#10;ygAAAADQ7QT/AEDfGB6qROj/QHb8KM1RABBbAMQEgE0b1jlx0GFF135x2+EO/kI1CfkBAAAA6BOC&#10;fwCg79QLAGL8/wNzvW8UAFz3x5vySQBAeaY69j/OO/ZH3/sgffyvtfuWwOE0FfIb1w8AAABA3xH8&#10;AwB9a3ioUkm1AoBdc73v2osuPL0NwPmrVzl50IJm4f6nnx/PX18i0bE/PeSvCvkBAAAAGASCfwCg&#10;7w0PVbanWgHA9lbevygAWH/JWiePgRZh/vu//6h2m4f7x7PXP17Kzv3pqmlaF3+qdfJXfdUAAAAA&#10;GESCfwBgYNQLAJ7Jjkor7x/BfxQBXPfHXzUFgL6Uh/nHj9eD/H873cG/xF37jXTxAwAAAMAcBP8A&#10;wMAZHqrsSrUJAJVW/83WK6/IiwDiFrpd0akfijH8Rbd+GD3yQbd+6iOpFvAfTVNd/Md8RQEAAABg&#10;doJ/AGBgDQ9VHki1AoA1rf6b6PzfeuXGvABAEQCdNvreVGA/euTD/Lbo0g/v/642lr/LFR381VQL&#10;+EdSrYu/6isMAAAAAAsj+AcABtrwUCVC/ygA+FGaRwFAUATAYkzvyg9FkB/yAP/4iamXuz/Mb6Za&#10;P3TwAwAAAECbCf4BANLiCgBCFAFs2rAuLwDYNLwurb3oQid1QEzvuA/FaP3C9C79j//1zPftEyOp&#10;1sX/m1QL948dOVod8Z0BAAAAAJ0j+AcAmGaxBQCF9ZeszQsBogjANIDu1Rjah+md92F6933+b/oz&#10;vJ9LHuhnx2tpWie/7n0AAAAA6A6CfwCAJuoFADuz4+HsqCz28aIAoFYIcFla/+WL8wkBzF+zoD4f&#10;mf+7jxvuO57e/32T+xrejzOMpKnO/WoS7gMAAABAzxD8AwDMYXiosiuVVABQiIkA6y+5OG3acFl+&#10;G6/3m+kj7gu1bvl/O+O+ZiF96OG97btV0bUft58kY/kBAAAAoG8I/gEAWjQ8VNmealsA7GzH48dU&#10;gPVfXnu6KKCTxQDNQvrGkfehcex9GNDR991opH57RrCfdO0DAAAAQN8T/AMAzNPwUKWSagUAu7Jj&#10;TTs/VlEEsPaiC/NtAuI2jpCPuP/9R2e8f2NY32w0vk76nlSE+NXsOJqmOvejY/+w0wMAAAAAg03w&#10;DwCwCPVtAL6b2jQFgL5XrR/htYb7hPoAAAAAQEsE/wAAJahPAYjw/87s2OKMDLSiO794uRi5MFK/&#10;FegDAAAAAKUS/AMAlGxaEcC1ySSAXjc9xI/b38zwtsNHjlaPOV0AAAAAwFIQ/AMAtNnwUGV7dhNH&#10;FALENIA1zkpHTA/mp9/3ybTXq2lq1H7++pGj1apTBwAAAAD0EsE/AECH1ScCxLG9fte1LfyzIrAe&#10;SU3C6WmP2SiKDObaeuDCtLTbEzR20s9kZKZ/b3Q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/7MEhAQAAAICg/6+dY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CSAAO3CgQwAAADAIH/rI1yg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MoQDfhFpqu0wAAAABJRU5ErkJgglBLAwQUAAYACAAAACEANJuY&#10;S+EAAAAKAQAADwAAAGRycy9kb3ducmV2LnhtbEyPQUvDQBCF74L/YRnBm91NYqrEbEop6qkItoJ4&#10;2ybTJDQ7G7LbJP33jid7m5n3ePO9fDXbTow4+NaRhmihQCCVrmqp1vC1f3t4BuGDocp0jlDDBT2s&#10;itub3GSVm+gTx12oBYeQz4yGJoQ+k9KXDVrjF65HYu3oBmsCr0Mtq8FMHG47GSu1lNa0xB8a0+Om&#10;wfK0O1sN75OZ1kn0Om5Px83lZ59+fG8j1Pr+bl6/gAg4h38z/OEzOhTMdHBnqrzoNMTqMWGrhjTm&#10;Cmx4UkseDnxI0wRkkcvrCsUv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Pw5xQaBAgAAxQcAAA4AAAAAAAAAAAAAAAAAOgIAAGRycy9lMm9Eb2Mu&#10;eG1sUEsBAi0ACgAAAAAAAAAhAFgc/KkwtQIAMLUCABQAAAAAAAAAAAAAAAAA5wQAAGRycy9tZWRp&#10;YS9pbWFnZTEucG5nUEsBAi0ACgAAAAAAAAAhACGmr37QqgIA0KoCABQAAAAAAAAAAAAAAAAASboC&#10;AGRycy9tZWRpYS9pbWFnZTIucG5nUEsBAi0AFAAGAAgAAAAhADSbmEvhAAAACgEAAA8AAAAAAAAA&#10;AAAAAAAAS2UFAGRycy9kb3ducmV2LnhtbFBLAQItABQABgAIAAAAIQAubPAAxQAAAKUBAAAZAAAA&#10;AAAAAAAAAAAAAFlmBQBkcnMvX3JlbHMvZTJvRG9jLnhtbC5yZWxzUEsFBgAAAAAHAAcAvgEAAFVn&#10;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style="position:absolute;width:31908;height:3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7gPzAAAAOMAAAAPAAAAZHJzL2Rvd25yZXYueG1sRI9Pa8JA&#10;FMTvhX6H5Qne6ib+bVNXEbXgwYu2tHh7ZJ/Z0OzbkF1j/PZuQehxmJnfMPNlZyvRUuNLxwrSQQKC&#10;OHe65ELB1+fHyysIH5A1Vo5JwY08LBfPT3PMtLvygdpjKESEsM9QgQmhzqT0uSGLfuBq4uidXWMx&#10;RNkUUjd4jXBbyWGSTKXFkuOCwZrWhvLf48UqWJ825lTtf2aHdLdt9Wp72YdvUqrf61bvIAJ14T/8&#10;aO+0gmE6nkzHb+lsBH+f4h+QizsAAAD//wMAUEsBAi0AFAAGAAgAAAAhANvh9svuAAAAhQEAABMA&#10;AAAAAAAAAAAAAAAAAAAAAFtDb250ZW50X1R5cGVzXS54bWxQSwECLQAUAAYACAAAACEAWvQsW78A&#10;AAAVAQAACwAAAAAAAAAAAAAAAAAfAQAAX3JlbHMvLnJlbHNQSwECLQAUAAYACAAAACEAxwe4D8wA&#10;AADjAAAADwAAAAAAAAAAAAAAAAAHAgAAZHJzL2Rvd25yZXYueG1sUEsFBgAAAAADAAMAtwAAAAAD&#10;AAAAAA==&#10;">
                  <v:imagedata r:id="rId18" o:title=""/>
                </v:shape>
                <v:shape id="Picture 17" o:spid="_x0000_s1028" type="#_x0000_t75" style="position:absolute;left:13716;top:6096;width:5822;height: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bj0zAAAAOIAAAAPAAAAZHJzL2Rvd25yZXYueG1sRI9BS8NA&#10;FITvQv/D8gpepN00Nm2I3RZpEbyptVC9PbOvSWj2bchuu/Hfu4LgcZiZb5jVZjCtuFLvGssKZtME&#10;BHFpdcOVgsP70yQH4TyyxtYyKfgmB5v16GaFhbaB3+i695WIEHYFKqi97wopXVmTQTe1HXH0TrY3&#10;6KPsK6l7DBFuWpkmyUIabDgu1NjRtqbyvL8YBWcXjqdP+5VWYZffhdet/MiyF6Vux8PjAwhPg/8P&#10;/7WftYLl8j6d5dl8Dr+X4h2Q6x8AAAD//wMAUEsBAi0AFAAGAAgAAAAhANvh9svuAAAAhQEAABMA&#10;AAAAAAAAAAAAAAAAAAAAAFtDb250ZW50X1R5cGVzXS54bWxQSwECLQAUAAYACAAAACEAWvQsW78A&#10;AAAVAQAACwAAAAAAAAAAAAAAAAAfAQAAX3JlbHMvLnJlbHNQSwECLQAUAAYACAAAACEAuQG49MwA&#10;AADiAAAADwAAAAAAAAAAAAAAAAAHAgAAZHJzL2Rvd25yZXYueG1sUEsFBgAAAAADAAMAtwAAAAAD&#10;AAAAAA==&#10;">
                  <v:imagedata r:id="rId19" o:title=""/>
                </v:shape>
              </v:group>
            </w:pict>
          </mc:Fallback>
        </mc:AlternateContent>
      </w:r>
      <w:r w:rsidRPr="001B06BA"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  <w:br/>
      </w:r>
    </w:p>
    <w:p w14:paraId="537A4850" w14:textId="77777777" w:rsidR="001B06BA" w:rsidRPr="001B06BA" w:rsidRDefault="001B06BA" w:rsidP="001B06BA">
      <w:pPr>
        <w:spacing w:after="200"/>
        <w:ind w:left="0"/>
        <w:contextualSpacing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</w:p>
    <w:p w14:paraId="153516A8" w14:textId="77777777" w:rsidR="001B06BA" w:rsidRPr="001B06BA" w:rsidRDefault="001B06BA" w:rsidP="001B06BA">
      <w:pPr>
        <w:spacing w:after="200"/>
        <w:ind w:left="0"/>
        <w:contextualSpacing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</w:p>
    <w:p w14:paraId="30B2EC98" w14:textId="77777777" w:rsidR="001B06BA" w:rsidRPr="001B06BA" w:rsidRDefault="001B06BA" w:rsidP="001B06BA">
      <w:pPr>
        <w:spacing w:after="200"/>
        <w:ind w:left="0"/>
        <w:contextualSpacing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</w:p>
    <w:p w14:paraId="5B2B5A95" w14:textId="77777777" w:rsidR="001B06BA" w:rsidRPr="001B06BA" w:rsidRDefault="001B06BA" w:rsidP="001B06BA">
      <w:pPr>
        <w:ind w:left="0"/>
        <w:jc w:val="center"/>
        <w:rPr>
          <w:rFonts w:eastAsiaTheme="majorEastAsia" w:cstheme="majorBidi"/>
          <w:b/>
          <w:color w:val="000000" w:themeColor="text1"/>
          <w:sz w:val="44"/>
          <w:szCs w:val="26"/>
        </w:rPr>
      </w:pPr>
      <w:r w:rsidRPr="001B06BA">
        <w:rPr>
          <w:rFonts w:eastAsiaTheme="majorEastAsia" w:cstheme="majorBidi"/>
          <w:b/>
          <w:color w:val="000000" w:themeColor="text1"/>
          <w:sz w:val="44"/>
          <w:szCs w:val="26"/>
        </w:rPr>
        <w:br/>
        <w:t xml:space="preserve"> </w:t>
      </w:r>
      <w:r w:rsidRPr="001B06BA">
        <w:rPr>
          <w:rFonts w:eastAsiaTheme="majorEastAsia" w:cstheme="majorBidi"/>
          <w:b/>
          <w:color w:val="000000" w:themeColor="text1"/>
          <w:sz w:val="44"/>
          <w:szCs w:val="26"/>
        </w:rPr>
        <w:br/>
      </w:r>
      <w:r w:rsidRPr="001B06BA">
        <w:rPr>
          <w:rFonts w:eastAsiaTheme="majorEastAsia" w:cstheme="majorBidi"/>
          <w:b/>
          <w:color w:val="000000" w:themeColor="text1"/>
          <w:sz w:val="44"/>
          <w:szCs w:val="26"/>
        </w:rPr>
        <w:br/>
      </w:r>
      <w:bookmarkEnd w:id="0"/>
      <w:r w:rsidRPr="001B06BA">
        <w:rPr>
          <w:rFonts w:eastAsiaTheme="majorEastAsia" w:cstheme="majorBidi"/>
          <w:b/>
          <w:color w:val="000000" w:themeColor="text1"/>
          <w:sz w:val="44"/>
          <w:szCs w:val="26"/>
        </w:rPr>
        <w:t>Published: February 2025</w:t>
      </w:r>
    </w:p>
    <w:bookmarkEnd w:id="1"/>
    <w:p w14:paraId="2BB543D2" w14:textId="161FBC60" w:rsidR="0032259F" w:rsidRDefault="0032259F" w:rsidP="001B06BA">
      <w:pPr>
        <w:pStyle w:val="Heading1"/>
      </w:pPr>
      <w:r>
        <w:lastRenderedPageBreak/>
        <w:t xml:space="preserve">What </w:t>
      </w:r>
      <w:r w:rsidR="007C7757">
        <w:t>you will find</w:t>
      </w:r>
      <w:r>
        <w:t xml:space="preserve"> in here</w:t>
      </w:r>
      <w:bookmarkEnd w:id="2"/>
    </w:p>
    <w:p w14:paraId="464B23C4" w14:textId="77777777" w:rsidR="00A13502" w:rsidRDefault="00A13502" w:rsidP="00A13502">
      <w:pPr>
        <w:pStyle w:val="contentspage"/>
        <w:rPr>
          <w:noProof/>
          <w:lang w:val="en-NZ" w:eastAsia="en-NZ"/>
        </w:rPr>
      </w:pPr>
    </w:p>
    <w:p w14:paraId="0B2325E2" w14:textId="77777777" w:rsidR="00A13502" w:rsidRDefault="00A13502" w:rsidP="00A13502">
      <w:pPr>
        <w:pStyle w:val="contentspage"/>
        <w:rPr>
          <w:noProof/>
          <w:lang w:val="en-NZ" w:eastAsia="en-NZ"/>
        </w:rPr>
      </w:pPr>
    </w:p>
    <w:p w14:paraId="31B32B79" w14:textId="26B4EBF0" w:rsidR="00A13502" w:rsidRPr="00A13502" w:rsidRDefault="00A13502" w:rsidP="00A13502">
      <w:pPr>
        <w:pStyle w:val="contentspage"/>
        <w:jc w:val="right"/>
        <w:rPr>
          <w:b/>
          <w:bCs w:val="0"/>
          <w:noProof/>
          <w:lang w:val="en-NZ" w:eastAsia="en-NZ"/>
        </w:rPr>
      </w:pPr>
      <w:r w:rsidRPr="00A13502">
        <w:rPr>
          <w:b/>
          <w:bCs w:val="0"/>
          <w:noProof/>
          <w:lang w:val="en-NZ" w:eastAsia="en-NZ"/>
        </w:rPr>
        <w:t>Page number:</w:t>
      </w:r>
    </w:p>
    <w:p w14:paraId="069391F2" w14:textId="77777777" w:rsidR="00A13502" w:rsidRDefault="00A13502" w:rsidP="00A13502">
      <w:pPr>
        <w:pStyle w:val="contentspage"/>
        <w:rPr>
          <w:noProof/>
          <w:lang w:val="en-NZ" w:eastAsia="en-NZ"/>
        </w:rPr>
      </w:pPr>
    </w:p>
    <w:p w14:paraId="11CF8AC3" w14:textId="307B5A3E" w:rsidR="00A13502" w:rsidRDefault="00E81534" w:rsidP="00A13502">
      <w:pPr>
        <w:pStyle w:val="contentspage"/>
        <w:rPr>
          <w:noProof/>
          <w:lang w:val="en-NZ" w:eastAsia="en-NZ"/>
        </w:rPr>
      </w:pPr>
      <w:r w:rsidRPr="009D39EB">
        <w:rPr>
          <w:noProof/>
        </w:rPr>
        <w:drawing>
          <wp:anchor distT="0" distB="0" distL="114300" distR="114300" simplePos="0" relativeHeight="251655305" behindDoc="0" locked="0" layoutInCell="1" allowOverlap="1" wp14:anchorId="7525E9E2" wp14:editId="2A81FE5B">
            <wp:simplePos x="0" y="0"/>
            <wp:positionH relativeFrom="margin">
              <wp:align>left</wp:align>
            </wp:positionH>
            <wp:positionV relativeFrom="paragraph">
              <wp:posOffset>224155</wp:posOffset>
            </wp:positionV>
            <wp:extent cx="1666875" cy="1666875"/>
            <wp:effectExtent l="0" t="0" r="0" b="9525"/>
            <wp:wrapNone/>
            <wp:docPr id="183805634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11515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CF527" w14:textId="36B2CD67" w:rsidR="00A13502" w:rsidRPr="001A3DCF" w:rsidRDefault="00A13502" w:rsidP="00A13502">
      <w:pPr>
        <w:pStyle w:val="contentspage"/>
        <w:rPr>
          <w:noProof/>
          <w:lang w:val="en-NZ" w:eastAsia="en-NZ"/>
        </w:rPr>
      </w:pPr>
      <w:hyperlink w:anchor="_About_this_guide" w:history="1">
        <w:r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>About this guide</w:t>
        </w:r>
        <w:r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</w:r>
        <w:r w:rsidR="00CE237F"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>3</w:t>
        </w:r>
      </w:hyperlink>
    </w:p>
    <w:p w14:paraId="5F14B1AC" w14:textId="12118D18" w:rsidR="00A13502" w:rsidRDefault="00A13502" w:rsidP="00A13502">
      <w:pPr>
        <w:pStyle w:val="contentspage"/>
        <w:rPr>
          <w:noProof/>
          <w:lang w:val="en-NZ" w:eastAsia="en-NZ"/>
        </w:rPr>
      </w:pPr>
    </w:p>
    <w:p w14:paraId="35C3E1AA" w14:textId="2B5882E0" w:rsidR="00A13502" w:rsidRDefault="00A13502" w:rsidP="00A13502">
      <w:pPr>
        <w:pStyle w:val="contentspage"/>
        <w:rPr>
          <w:noProof/>
          <w:lang w:val="en-NZ" w:eastAsia="en-NZ"/>
        </w:rPr>
      </w:pPr>
    </w:p>
    <w:p w14:paraId="4E55C657" w14:textId="14289424" w:rsidR="00A13502" w:rsidRPr="001A3DCF" w:rsidRDefault="00A13502" w:rsidP="00A13502">
      <w:pPr>
        <w:pStyle w:val="contentspage"/>
        <w:rPr>
          <w:noProof/>
          <w:lang w:val="en-NZ" w:eastAsia="en-NZ"/>
        </w:rPr>
      </w:pPr>
      <w:hyperlink w:anchor="_What_will_people" w:history="1">
        <w:r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>What will people say to me?</w:t>
        </w:r>
        <w:r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</w:r>
        <w:r w:rsidR="00CE237F"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>6</w:t>
        </w:r>
      </w:hyperlink>
    </w:p>
    <w:p w14:paraId="58762FD8" w14:textId="36A3E32E" w:rsidR="00A13502" w:rsidRDefault="00A123E0" w:rsidP="00A13502">
      <w:pPr>
        <w:pStyle w:val="contentspage"/>
        <w:rPr>
          <w:noProof/>
          <w:lang w:val="en-NZ" w:eastAsia="en-NZ"/>
        </w:rPr>
      </w:pPr>
      <w:r>
        <w:rPr>
          <w:noProof/>
        </w:rPr>
        <w:drawing>
          <wp:anchor distT="0" distB="0" distL="114300" distR="114300" simplePos="0" relativeHeight="251655306" behindDoc="0" locked="0" layoutInCell="1" allowOverlap="1" wp14:anchorId="1483C673" wp14:editId="7EA6EECD">
            <wp:simplePos x="0" y="0"/>
            <wp:positionH relativeFrom="margin">
              <wp:posOffset>0</wp:posOffset>
            </wp:positionH>
            <wp:positionV relativeFrom="paragraph">
              <wp:posOffset>295260</wp:posOffset>
            </wp:positionV>
            <wp:extent cx="1838325" cy="1838325"/>
            <wp:effectExtent l="0" t="0" r="9525" b="9525"/>
            <wp:wrapNone/>
            <wp:docPr id="62287359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68757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AA237D" w14:textId="0E6C1EA6" w:rsidR="00A13502" w:rsidRDefault="00A13502" w:rsidP="00A13502">
      <w:pPr>
        <w:pStyle w:val="contentspage"/>
        <w:rPr>
          <w:noProof/>
          <w:lang w:val="en-NZ" w:eastAsia="en-NZ"/>
        </w:rPr>
      </w:pPr>
    </w:p>
    <w:p w14:paraId="4BA6C408" w14:textId="03E656FD" w:rsidR="00A13502" w:rsidRPr="001A3DCF" w:rsidRDefault="00A13502" w:rsidP="00A13502">
      <w:pPr>
        <w:pStyle w:val="contentspage"/>
        <w:rPr>
          <w:noProof/>
          <w:lang w:val="en-NZ" w:eastAsia="en-NZ"/>
        </w:rPr>
      </w:pPr>
      <w:hyperlink w:anchor="_When_friends_and" w:history="1">
        <w:r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 xml:space="preserve">When friends and family ask </w:t>
        </w:r>
        <w:r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br/>
          <w:t>questions</w:t>
        </w:r>
        <w:r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  <w:t>1</w:t>
        </w:r>
        <w:r w:rsidR="00097382">
          <w:rPr>
            <w:rStyle w:val="Hyperlink"/>
            <w:noProof/>
            <w:color w:val="000000" w:themeColor="text1"/>
            <w:u w:val="none"/>
            <w:lang w:val="en-NZ" w:eastAsia="en-NZ"/>
          </w:rPr>
          <w:t>3</w:t>
        </w:r>
      </w:hyperlink>
    </w:p>
    <w:p w14:paraId="26603F57" w14:textId="77777777" w:rsidR="00A13502" w:rsidRDefault="00A13502" w:rsidP="00A13502">
      <w:pPr>
        <w:pStyle w:val="contentspage"/>
        <w:rPr>
          <w:noProof/>
          <w:lang w:val="en-NZ" w:eastAsia="en-NZ"/>
        </w:rPr>
      </w:pPr>
    </w:p>
    <w:p w14:paraId="7BFCC8A4" w14:textId="77777777" w:rsidR="00A13502" w:rsidRDefault="00A13502" w:rsidP="00A13502">
      <w:pPr>
        <w:pStyle w:val="contentspage"/>
        <w:rPr>
          <w:noProof/>
          <w:lang w:val="en-NZ" w:eastAsia="en-NZ"/>
        </w:rPr>
      </w:pPr>
    </w:p>
    <w:p w14:paraId="4EAA4E88" w14:textId="59B8E942" w:rsidR="00A13502" w:rsidRPr="001A3DCF" w:rsidRDefault="00A123E0" w:rsidP="00A13502">
      <w:pPr>
        <w:pStyle w:val="contentspage"/>
        <w:rPr>
          <w:noProof/>
          <w:lang w:val="en-NZ" w:eastAsia="en-NZ"/>
        </w:rPr>
      </w:pPr>
      <w:r>
        <w:rPr>
          <w:noProof/>
        </w:rPr>
        <w:drawing>
          <wp:anchor distT="0" distB="0" distL="114300" distR="114300" simplePos="0" relativeHeight="251655307" behindDoc="0" locked="0" layoutInCell="1" allowOverlap="1" wp14:anchorId="0C218ACE" wp14:editId="522FEF6B">
            <wp:simplePos x="0" y="0"/>
            <wp:positionH relativeFrom="margin">
              <wp:posOffset>0</wp:posOffset>
            </wp:positionH>
            <wp:positionV relativeFrom="paragraph">
              <wp:posOffset>239942</wp:posOffset>
            </wp:positionV>
            <wp:extent cx="1800225" cy="1800225"/>
            <wp:effectExtent l="0" t="0" r="0" b="9525"/>
            <wp:wrapNone/>
            <wp:docPr id="213896420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83826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When_strangers_ask" w:history="1">
        <w:r w:rsidR="00A13502"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>When strangers ask questions</w:t>
        </w:r>
        <w:r w:rsidR="00A13502"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</w:r>
        <w:r w:rsidR="00097382">
          <w:rPr>
            <w:rStyle w:val="Hyperlink"/>
            <w:noProof/>
            <w:color w:val="000000" w:themeColor="text1"/>
            <w:u w:val="none"/>
            <w:lang w:val="en-NZ" w:eastAsia="en-NZ"/>
          </w:rPr>
          <w:t>20</w:t>
        </w:r>
      </w:hyperlink>
    </w:p>
    <w:p w14:paraId="485B6D70" w14:textId="53C96066" w:rsidR="00A13502" w:rsidRDefault="00A13502" w:rsidP="00A13502">
      <w:pPr>
        <w:pStyle w:val="contentspage"/>
        <w:rPr>
          <w:noProof/>
          <w:lang w:val="en-NZ" w:eastAsia="en-NZ"/>
        </w:rPr>
      </w:pPr>
    </w:p>
    <w:p w14:paraId="7EE719BD" w14:textId="1A26B34A" w:rsidR="00E81534" w:rsidRDefault="00E81534" w:rsidP="00A13502">
      <w:pPr>
        <w:pStyle w:val="contentspage"/>
        <w:rPr>
          <w:noProof/>
          <w:lang w:val="en-NZ" w:eastAsia="en-NZ"/>
        </w:rPr>
      </w:pPr>
    </w:p>
    <w:p w14:paraId="769393B7" w14:textId="3B7BCA24" w:rsidR="00A13502" w:rsidRPr="001A3DCF" w:rsidRDefault="00A13502" w:rsidP="00A13502">
      <w:pPr>
        <w:pStyle w:val="contentspage"/>
        <w:rPr>
          <w:noProof/>
          <w:lang w:val="en-NZ" w:eastAsia="en-NZ"/>
        </w:rPr>
      </w:pPr>
      <w:hyperlink w:anchor="_What_to_say" w:history="1">
        <w:r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 xml:space="preserve">What to say to support your </w:t>
        </w:r>
        <w:r w:rsidR="00694E41">
          <w:rPr>
            <w:rStyle w:val="Hyperlink"/>
            <w:noProof/>
            <w:color w:val="000000" w:themeColor="text1"/>
            <w:u w:val="none"/>
            <w:lang w:val="en-NZ" w:eastAsia="en-NZ"/>
          </w:rPr>
          <w:br/>
        </w:r>
        <w:r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>rainbow friends</w:t>
        </w:r>
        <w:r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  <w:t>2</w:t>
        </w:r>
        <w:r w:rsidR="00097382">
          <w:rPr>
            <w:rStyle w:val="Hyperlink"/>
            <w:noProof/>
            <w:color w:val="000000" w:themeColor="text1"/>
            <w:u w:val="none"/>
            <w:lang w:val="en-NZ" w:eastAsia="en-NZ"/>
          </w:rPr>
          <w:t>5</w:t>
        </w:r>
      </w:hyperlink>
    </w:p>
    <w:p w14:paraId="7A9799B7" w14:textId="77777777" w:rsidR="00A13502" w:rsidRDefault="00A13502" w:rsidP="00A13502">
      <w:pPr>
        <w:pStyle w:val="contentspage"/>
        <w:rPr>
          <w:noProof/>
          <w:lang w:val="en-NZ" w:eastAsia="en-NZ"/>
        </w:rPr>
      </w:pPr>
    </w:p>
    <w:p w14:paraId="4C5BEE03" w14:textId="77777777" w:rsidR="00A13502" w:rsidRDefault="00A13502" w:rsidP="00A13502">
      <w:pPr>
        <w:pStyle w:val="contentspage"/>
        <w:rPr>
          <w:noProof/>
          <w:lang w:val="en-NZ" w:eastAsia="en-NZ"/>
        </w:rPr>
      </w:pPr>
    </w:p>
    <w:p w14:paraId="7DE73460" w14:textId="77777777" w:rsidR="00E81534" w:rsidRDefault="00E81534" w:rsidP="00A13502">
      <w:pPr>
        <w:pStyle w:val="contentspage"/>
        <w:rPr>
          <w:noProof/>
          <w:lang w:val="en-NZ" w:eastAsia="en-NZ"/>
        </w:rPr>
      </w:pPr>
    </w:p>
    <w:p w14:paraId="3201C0CF" w14:textId="70C6122A" w:rsidR="00A13502" w:rsidRPr="001A3DCF" w:rsidRDefault="001B628D" w:rsidP="00A13502">
      <w:pPr>
        <w:pStyle w:val="contentspage"/>
        <w:rPr>
          <w:noProof/>
          <w:lang w:val="en-NZ" w:eastAsia="en-NZ"/>
        </w:rPr>
      </w:pPr>
      <w:r>
        <w:rPr>
          <w:noProof/>
        </w:rPr>
        <w:drawing>
          <wp:anchor distT="0" distB="0" distL="114300" distR="114300" simplePos="0" relativeHeight="251696269" behindDoc="0" locked="0" layoutInCell="1" allowOverlap="1" wp14:anchorId="0E121B28" wp14:editId="0FA029A6">
            <wp:simplePos x="0" y="0"/>
            <wp:positionH relativeFrom="margin">
              <wp:align>left</wp:align>
            </wp:positionH>
            <wp:positionV relativeFrom="paragraph">
              <wp:posOffset>-234315</wp:posOffset>
            </wp:positionV>
            <wp:extent cx="1772601" cy="1133475"/>
            <wp:effectExtent l="0" t="0" r="0" b="0"/>
            <wp:wrapNone/>
            <wp:docPr id="7754386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4386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458" cy="113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More_information" w:history="1">
        <w:r w:rsidR="00A13502"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>More information</w:t>
        </w:r>
        <w:r w:rsidR="00A13502"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</w:r>
        <w:r>
          <w:rPr>
            <w:rStyle w:val="Hyperlink"/>
            <w:noProof/>
            <w:color w:val="000000" w:themeColor="text1"/>
            <w:u w:val="none"/>
            <w:lang w:val="en-NZ" w:eastAsia="en-NZ"/>
          </w:rPr>
          <w:t>2</w:t>
        </w:r>
        <w:r w:rsidR="00097382">
          <w:rPr>
            <w:rStyle w:val="Hyperlink"/>
            <w:noProof/>
            <w:color w:val="000000" w:themeColor="text1"/>
            <w:u w:val="none"/>
            <w:lang w:val="en-NZ" w:eastAsia="en-NZ"/>
          </w:rPr>
          <w:t>9</w:t>
        </w:r>
      </w:hyperlink>
    </w:p>
    <w:p w14:paraId="3769A981" w14:textId="0E373F71" w:rsidR="00A13502" w:rsidRDefault="00A13502" w:rsidP="00A13502">
      <w:pPr>
        <w:pStyle w:val="contentspage"/>
        <w:rPr>
          <w:noProof/>
          <w:lang w:val="en-NZ" w:eastAsia="en-NZ"/>
        </w:rPr>
      </w:pPr>
    </w:p>
    <w:p w14:paraId="5492D2A7" w14:textId="69E3DD66" w:rsidR="00A13502" w:rsidRDefault="00A13502" w:rsidP="00A13502">
      <w:pPr>
        <w:pStyle w:val="contentspage"/>
        <w:rPr>
          <w:noProof/>
          <w:lang w:val="en-NZ" w:eastAsia="en-NZ"/>
        </w:rPr>
      </w:pPr>
    </w:p>
    <w:p w14:paraId="3BDB1089" w14:textId="03EB57CA" w:rsidR="00A13502" w:rsidRPr="001A3DCF" w:rsidRDefault="001B628D" w:rsidP="00A13502">
      <w:pPr>
        <w:pStyle w:val="contentspage"/>
        <w:rPr>
          <w:noProof/>
          <w:lang w:val="en-NZ" w:eastAsia="en-NZ"/>
        </w:rPr>
      </w:pPr>
      <w:r>
        <w:rPr>
          <w:noProof/>
        </w:rPr>
        <w:drawing>
          <wp:anchor distT="0" distB="0" distL="114300" distR="114300" simplePos="0" relativeHeight="251655309" behindDoc="0" locked="0" layoutInCell="1" allowOverlap="1" wp14:anchorId="03ACBFEA" wp14:editId="0F17122F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1714500" cy="1714500"/>
            <wp:effectExtent l="0" t="0" r="0" b="0"/>
            <wp:wrapNone/>
            <wp:docPr id="61671447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71447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Thank_you" w:history="1">
        <w:r w:rsidR="00A13502"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>Thank you</w:t>
        </w:r>
        <w:r w:rsidR="00A13502" w:rsidRPr="001A3DCF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  <w:t>3</w:t>
        </w:r>
      </w:hyperlink>
      <w:r w:rsidR="00097382">
        <w:rPr>
          <w:rStyle w:val="Hyperlink"/>
          <w:noProof/>
          <w:color w:val="000000" w:themeColor="text1"/>
          <w:u w:val="none"/>
          <w:lang w:val="en-NZ" w:eastAsia="en-NZ"/>
        </w:rPr>
        <w:t>1</w:t>
      </w:r>
    </w:p>
    <w:p w14:paraId="7E6C09AC" w14:textId="77777777" w:rsidR="00A13502" w:rsidRDefault="00A13502">
      <w:pPr>
        <w:spacing w:line="240" w:lineRule="auto"/>
        <w:ind w:left="0"/>
        <w:rPr>
          <w:noProof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3C601989" w14:textId="39CB0066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3" w:name="_About_this_guide"/>
      <w:bookmarkStart w:id="4" w:name="_Toc180656765"/>
      <w:bookmarkEnd w:id="3"/>
      <w:r>
        <w:rPr>
          <w:noProof/>
          <w:lang w:val="en-NZ" w:eastAsia="en-NZ"/>
        </w:rPr>
        <w:t xml:space="preserve">About this </w:t>
      </w:r>
      <w:r w:rsidR="00065506">
        <w:rPr>
          <w:noProof/>
          <w:lang w:val="en-NZ" w:eastAsia="en-NZ"/>
        </w:rPr>
        <w:t>guide</w:t>
      </w:r>
      <w:bookmarkEnd w:id="4"/>
    </w:p>
    <w:p w14:paraId="4DC07183" w14:textId="77777777" w:rsidR="00D852B6" w:rsidRDefault="00D852B6" w:rsidP="00124EA8"/>
    <w:p w14:paraId="653E8F45" w14:textId="2E7CA348" w:rsidR="00065506" w:rsidRDefault="00065506" w:rsidP="00124EA8"/>
    <w:p w14:paraId="4ED0D5EA" w14:textId="7E90C171" w:rsidR="0057218A" w:rsidRDefault="00F74FF1" w:rsidP="00124EA8">
      <w:r w:rsidRPr="009D39EB">
        <w:rPr>
          <w:noProof/>
        </w:rPr>
        <w:drawing>
          <wp:anchor distT="0" distB="0" distL="114300" distR="114300" simplePos="0" relativeHeight="251655186" behindDoc="0" locked="0" layoutInCell="1" allowOverlap="1" wp14:anchorId="07BF6A9B" wp14:editId="1E9C5D98">
            <wp:simplePos x="0" y="0"/>
            <wp:positionH relativeFrom="margin">
              <wp:align>left</wp:align>
            </wp:positionH>
            <wp:positionV relativeFrom="paragraph">
              <wp:posOffset>254000</wp:posOffset>
            </wp:positionV>
            <wp:extent cx="1743075" cy="1743075"/>
            <wp:effectExtent l="0" t="0" r="0" b="9525"/>
            <wp:wrapNone/>
            <wp:docPr id="59511515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11515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06">
        <w:t xml:space="preserve">This is a guide </w:t>
      </w:r>
      <w:r w:rsidR="00C642CE">
        <w:t xml:space="preserve">to </w:t>
      </w:r>
      <w:r w:rsidR="0057218A">
        <w:t xml:space="preserve">having </w:t>
      </w:r>
      <w:r w:rsidR="00B2174B">
        <w:t xml:space="preserve">some of </w:t>
      </w:r>
      <w:r w:rsidR="0057218A">
        <w:t>the right things to say:</w:t>
      </w:r>
    </w:p>
    <w:p w14:paraId="720F5E2C" w14:textId="61E8FA91" w:rsidR="0057218A" w:rsidRDefault="0057218A" w:rsidP="0057218A">
      <w:pPr>
        <w:pStyle w:val="Listtoplevel"/>
      </w:pPr>
      <w:r>
        <w:t>as a rainbow person</w:t>
      </w:r>
    </w:p>
    <w:p w14:paraId="6BDD01DE" w14:textId="040ECF1D" w:rsidR="00DA2730" w:rsidRDefault="0057218A" w:rsidP="0057218A">
      <w:pPr>
        <w:pStyle w:val="Listtoplevel"/>
      </w:pPr>
      <w:r>
        <w:t xml:space="preserve">to people in the </w:t>
      </w:r>
      <w:r w:rsidRPr="0057218A">
        <w:rPr>
          <w:b/>
          <w:bCs/>
        </w:rPr>
        <w:t>rainbow community</w:t>
      </w:r>
      <w:r>
        <w:t xml:space="preserve">. </w:t>
      </w:r>
    </w:p>
    <w:p w14:paraId="4DCF91CC" w14:textId="77777777" w:rsidR="001A041D" w:rsidRDefault="001A041D" w:rsidP="001A041D">
      <w:pPr>
        <w:rPr>
          <w:rFonts w:cs="Arial"/>
          <w:b/>
          <w:bCs/>
          <w:szCs w:val="32"/>
        </w:rPr>
      </w:pPr>
    </w:p>
    <w:p w14:paraId="2F192756" w14:textId="02A51763" w:rsidR="001A041D" w:rsidRDefault="0057218A" w:rsidP="001A041D">
      <w:pPr>
        <w:rPr>
          <w:rFonts w:cs="Arial"/>
          <w:b/>
          <w:bCs/>
          <w:szCs w:val="32"/>
        </w:rPr>
      </w:pP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5185" behindDoc="1" locked="0" layoutInCell="1" allowOverlap="1" wp14:anchorId="055FD8CE" wp14:editId="74E0C034">
                <wp:simplePos x="0" y="0"/>
                <wp:positionH relativeFrom="margin">
                  <wp:align>right</wp:align>
                </wp:positionH>
                <wp:positionV relativeFrom="paragraph">
                  <wp:posOffset>283845</wp:posOffset>
                </wp:positionV>
                <wp:extent cx="3491865" cy="1097280"/>
                <wp:effectExtent l="0" t="0" r="0" b="7620"/>
                <wp:wrapNone/>
                <wp:docPr id="932948455" name="Rectangle 9329484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1865" cy="109728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39663F" id="Rectangle 932948455" o:spid="_x0000_s1026" alt="&quot;&quot;" style="position:absolute;margin-left:223.75pt;margin-top:22.35pt;width:274.95pt;height:86.4pt;z-index:-25166129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uNwhQIAAGAFAAAOAAAAZHJzL2Uyb0RvYy54bWysVE1v2zAMvQ/YfxB0X22naZsEdYogXYYB&#10;RRusHXpWZCk2IIuapMTJfv0o+SNZV+wwLAdFEh8fyWdSt3eHWpG9sK4CndPsIqVEaA5Fpbc5/f6y&#10;+jShxHmmC6ZAi5wehaN3848fbhszEyMoQRXCEiTRbtaYnJbem1mSOF6KmrkLMEKjUYKtmcej3SaF&#10;ZQ2y1yoZpel10oAtjAUunMPb+9ZI55FfSsH9k5ROeKJyirn5uNq4bsKazG/ZbGuZKSvepcH+IYua&#10;VRqDDlT3zDOys9UfVHXFLTiQ/oJDnYCUFRexBqwmS99U81wyI2ItKI4zg0zu/9Hyx/2zWVuUoTFu&#10;5nAbqjhIW4d/zI8coljHQSxx8ITj5eV4mk2uryjhaMvS6c1oEuVMTu7GOv9FQE3CJqcWv0YUie0f&#10;nMeQCO0hIZoDVRWrSql4sNvNUlmyZ/jlPk/up6vL8LHQ5TeY0gGsIbi15nCTnIqJO39UIuCU/iYk&#10;qQpMfxQziX0mhjiMc6F91ppKVog2/FWKvz566MzgEXOJhIFZYvyBuyPokS1Jz91m2eGDq4htOjin&#10;f0usdR48YmTQfnCuKw32PQKFVXWRW3wvUitNUGkDxXFtiYV2SJzhqwq/2wNzfs0sTgXOD066f8JF&#10;KmhyCt2OkhLsz/fuAx6bFa2UNDhlOXU/dswKStRXjW08zcbjMJbxML66GeHBnls25xa9q5eA7ZDh&#10;m2J43Aa8V/1WWqhf8UFYhKhoYppj7Jxyb/vD0rfTj08KF4tFhOEoGuYf9LPhgTyoGvry5fDKrOma&#10;12PfP0I/kWz2podbbPDUsNh5kFVs8JOund44xrFxuicnvBPn54g6PYzzXwAAAP//AwBQSwMEFAAG&#10;AAgAAAAhAOZ4dH/cAAAABwEAAA8AAABkcnMvZG93bnJldi54bWxMjzFPwzAUhHck/oP1kNiok8il&#10;NI1TARILYiEg0dGJH0kgfrZsNw3/HjPR8XSnu++q/WImNqMPoyUJ+SoDhtRZPVIv4f3t6eYOWIiK&#10;tJosoYQfDLCvLy8qVWp7olecm9izVEKhVBKGGF3JeegGNCqsrENK3qf1RsUkfc+1V6dUbiZeZNkt&#10;N2qktDAoh48Ddt/N0Uhw+cNBP780X6IRhZqjb90HtVJeXy33O2ARl/gfhj/8hA51YmrtkXRgk4R0&#10;JEoQYgMsuWux3QJrJRT5Zg28rvg5f/0LAAD//wMAUEsBAi0AFAAGAAgAAAAhALaDOJL+AAAA4QEA&#10;ABMAAAAAAAAAAAAAAAAAAAAAAFtDb250ZW50X1R5cGVzXS54bWxQSwECLQAUAAYACAAAACEAOP0h&#10;/9YAAACUAQAACwAAAAAAAAAAAAAAAAAvAQAAX3JlbHMvLnJlbHNQSwECLQAUAAYACAAAACEAdKLj&#10;cIUCAABgBQAADgAAAAAAAAAAAAAAAAAuAgAAZHJzL2Uyb0RvYy54bWxQSwECLQAUAAYACAAAACEA&#10;5nh0f9wAAAAHAQAADwAAAAAAAAAAAAAAAADf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  <w:r w:rsidR="001A041D" w:rsidRPr="00407FAF">
        <w:rPr>
          <w:noProof/>
        </w:rPr>
        <w:drawing>
          <wp:anchor distT="0" distB="0" distL="114300" distR="114300" simplePos="0" relativeHeight="251655184" behindDoc="0" locked="0" layoutInCell="1" allowOverlap="1" wp14:anchorId="16A755D6" wp14:editId="1343E0C5">
            <wp:simplePos x="0" y="0"/>
            <wp:positionH relativeFrom="margin">
              <wp:posOffset>0</wp:posOffset>
            </wp:positionH>
            <wp:positionV relativeFrom="paragraph">
              <wp:posOffset>42545</wp:posOffset>
            </wp:positionV>
            <wp:extent cx="1567543" cy="1567543"/>
            <wp:effectExtent l="0" t="0" r="0" b="0"/>
            <wp:wrapNone/>
            <wp:docPr id="7330870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0870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56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6DB1E" w14:textId="26E8C3E1" w:rsidR="001A041D" w:rsidRDefault="001A041D" w:rsidP="001A041D">
      <w:r>
        <w:t xml:space="preserve">The </w:t>
      </w:r>
      <w:r w:rsidRPr="00894501">
        <w:rPr>
          <w:b/>
          <w:bCs/>
        </w:rPr>
        <w:t>rainbow community</w:t>
      </w:r>
      <w:r>
        <w:t xml:space="preserve"> is also sometimes called the LGBTQIA+ community.</w:t>
      </w:r>
    </w:p>
    <w:p w14:paraId="44541C80" w14:textId="77777777" w:rsidR="001A041D" w:rsidRDefault="001A041D" w:rsidP="00124EA8"/>
    <w:p w14:paraId="0514A2AC" w14:textId="77777777" w:rsidR="00C642CE" w:rsidRDefault="00C642CE" w:rsidP="0057218A"/>
    <w:p w14:paraId="463C470A" w14:textId="77777777" w:rsidR="00C642CE" w:rsidRDefault="00C642CE">
      <w:pPr>
        <w:spacing w:line="240" w:lineRule="auto"/>
        <w:ind w:left="0"/>
      </w:pPr>
      <w:r>
        <w:br w:type="page"/>
      </w:r>
    </w:p>
    <w:p w14:paraId="0DB45B48" w14:textId="4D24B65C" w:rsidR="00C642CE" w:rsidRDefault="00F74FF1" w:rsidP="0057218A">
      <w:r w:rsidRPr="009D39EB">
        <w:rPr>
          <w:noProof/>
        </w:rPr>
        <w:drawing>
          <wp:anchor distT="0" distB="0" distL="114300" distR="114300" simplePos="0" relativeHeight="251655208" behindDoc="0" locked="0" layoutInCell="1" allowOverlap="1" wp14:anchorId="0D434BB7" wp14:editId="434EEB98">
            <wp:simplePos x="0" y="0"/>
            <wp:positionH relativeFrom="margin">
              <wp:posOffset>19050</wp:posOffset>
            </wp:positionH>
            <wp:positionV relativeFrom="paragraph">
              <wp:posOffset>-38101</wp:posOffset>
            </wp:positionV>
            <wp:extent cx="1114425" cy="1947431"/>
            <wp:effectExtent l="0" t="0" r="0" b="0"/>
            <wp:wrapNone/>
            <wp:docPr id="163938412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38412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725" cy="194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39EB">
        <w:rPr>
          <w:noProof/>
        </w:rPr>
        <w:drawing>
          <wp:anchor distT="0" distB="0" distL="114300" distR="114300" simplePos="0" relativeHeight="251655210" behindDoc="0" locked="0" layoutInCell="1" allowOverlap="1" wp14:anchorId="48575AB5" wp14:editId="164FB998">
            <wp:simplePos x="0" y="0"/>
            <wp:positionH relativeFrom="margin">
              <wp:posOffset>1057275</wp:posOffset>
            </wp:positionH>
            <wp:positionV relativeFrom="paragraph">
              <wp:posOffset>-95250</wp:posOffset>
            </wp:positionV>
            <wp:extent cx="642436" cy="428625"/>
            <wp:effectExtent l="0" t="0" r="5715" b="0"/>
            <wp:wrapNone/>
            <wp:docPr id="167451532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51532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36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209" behindDoc="0" locked="0" layoutInCell="1" allowOverlap="1" wp14:anchorId="37E75A32" wp14:editId="45B0ED40">
                <wp:simplePos x="0" y="0"/>
                <wp:positionH relativeFrom="column">
                  <wp:posOffset>952500</wp:posOffset>
                </wp:positionH>
                <wp:positionV relativeFrom="paragraph">
                  <wp:posOffset>-303530</wp:posOffset>
                </wp:positionV>
                <wp:extent cx="845207" cy="853431"/>
                <wp:effectExtent l="129540" t="22860" r="8255" b="27305"/>
                <wp:wrapNone/>
                <wp:docPr id="444659860" name="Speech Bubble: 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70933">
                          <a:off x="0" y="0"/>
                          <a:ext cx="845207" cy="853431"/>
                        </a:xfrm>
                        <a:prstGeom prst="wedgeEllipseCallou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E20E86" w14:textId="77777777" w:rsidR="00F74FF1" w:rsidRDefault="00F74FF1" w:rsidP="00F74FF1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E75A32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eech Bubble: Oval 22" o:spid="_x0000_s1026" type="#_x0000_t63" style="position:absolute;left:0;text-align:left;margin-left:75pt;margin-top:-23.9pt;width:66.55pt;height:67.2pt;rotation:3463504fd;z-index:2516552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FrkfQIAAEUFAAAOAAAAZHJzL2Uyb0RvYy54bWysVEtP3DAQvlfqf7B8L0n2UWBFFq2WUlVC&#10;gICKs9exN5Ycj2t7N9n++o6dbECAeqh6scbz+Obhb3xx2TWa7IXzCkxJi5OcEmE4VMpsS/rz6frL&#10;GSU+MFMxDUaU9CA8vVx+/nTR2oWYQA26Eo4giPGL1pa0DsEusszzWjTMn4AVBo0SXMMCXt02qxxr&#10;Eb3R2STPv2YtuMo64MJ71F71RrpM+FIKHu6k9CIQXVKsLaTTpXMTz2x5wRZbx2yt+FAG+4cqGqYM&#10;Jh2hrlhgZOfUO6hGcQceZDjh0GQgpeIi9YDdFPmbbh5rZkXqBYfj7Tgm//9g+e3+0d47HENr/cKj&#10;GLvopGuIA5zWtDjNz6fT1BtWS7o0usM4OtEFwlF5NptP8lNKOJrO5tPZtIijzXqoCGmdD98FNCQK&#10;JW1FtRXftFbWizXTGnYh5WD7Gx/6yGNEjDZwrbSO+pcykxQOWkQHbR6EJKrCUiYJKDFIrLUje4Zv&#10;zzgXJhS9qWaV6NXFPM8TCbDSMSLVnQAjssTEI/YAENn5Hrsve/CPoSIRcAzO/1ZYHzxGpMxgwhjc&#10;KAPuIwCNXQ2Ze//jkPrRxCmFbtOhSxQ3UB3uXf+2uA/e8muFD3LDfLhnDqmPSlzncIeH1NCWFAaJ&#10;khrc74/00R8ZiVZKWlylkvpfO+YEJfqHQa6eF7NZ3L10mc1PJ3hxry2b1xaza9aAL1ak6pIY/YM+&#10;itJB84xbv4pZ0cQMx9wl5cEdL+vQrzj+G1ysVskN982ycGMeLY/gccCRYU/dM3N2YGVAOt/Cce3Y&#10;4g0be98YaWC1CyBVourLXIfR464mDg3/SvwMXt+T18vvt/wDAAD//wMAUEsDBBQABgAIAAAAIQBY&#10;Zj3a5QAAAA8BAAAPAAAAZHJzL2Rvd25yZXYueG1sTI/NTsMwEITvSLyDtUjcWgcTIE3jVIiClBMS&#10;pRUc3dhNosbrEDs/vD3LCS4rjXZ2dr5sM9uWjab3jUMJN8sImMHS6QYrCfv3l0UCzAeFWrUOjYRv&#10;42GTX15kKtVuwjcz7kLFKAR9qiTUIXQp576sjVV+6TqDtDu53qpAsq+47tVE4bblIoruuVUN0oda&#10;deapNuV5N1gJH0I9F1/Fq9g2hykZ8FzMp/FTyuurebum8bgGFswc/i7gl4H6Q07Fjm5A7VlLOl7F&#10;ZJWwiB8EMHKI5JaIjhKSuxXwPOP/OfIfAAAA//8DAFBLAQItABQABgAIAAAAIQC2gziS/gAAAOEB&#10;AAATAAAAAAAAAAAAAAAAAAAAAABbQ29udGVudF9UeXBlc10ueG1sUEsBAi0AFAAGAAgAAAAhADj9&#10;If/WAAAAlAEAAAsAAAAAAAAAAAAAAAAALwEAAF9yZWxzLy5yZWxzUEsBAi0AFAAGAAgAAAAhAAdA&#10;WuR9AgAARQUAAA4AAAAAAAAAAAAAAAAALgIAAGRycy9lMm9Eb2MueG1sUEsBAi0AFAAGAAgAAAAh&#10;AFhmPdrlAAAADwEAAA8AAAAAAAAAAAAAAAAA1wQAAGRycy9kb3ducmV2LnhtbFBLBQYAAAAABAAE&#10;APMAAADpBQAAAAA=&#10;" adj="6300,24300" filled="f" strokecolor="#09101d [484]" strokeweight="1pt">
                <v:textbox>
                  <w:txbxContent>
                    <w:p w14:paraId="1FE20E86" w14:textId="77777777" w:rsidR="00F74FF1" w:rsidRDefault="00F74FF1" w:rsidP="00F74FF1">
                      <w:pPr>
                        <w:ind w:left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C642CE">
        <w:t>This document has stories.</w:t>
      </w:r>
    </w:p>
    <w:p w14:paraId="7CB8CC03" w14:textId="7803682D" w:rsidR="00C642CE" w:rsidRDefault="00C642CE" w:rsidP="0057218A"/>
    <w:p w14:paraId="7CE68BD1" w14:textId="5DFBE002" w:rsidR="00C642CE" w:rsidRDefault="00C642CE" w:rsidP="0057218A"/>
    <w:p w14:paraId="1BF3F47A" w14:textId="5E7EE275" w:rsidR="00C642CE" w:rsidRDefault="00C642CE" w:rsidP="0057218A">
      <w:r>
        <w:t>Each story will talk about:</w:t>
      </w:r>
    </w:p>
    <w:p w14:paraId="1BDC3C5C" w14:textId="4110134D" w:rsidR="00C642CE" w:rsidRDefault="00C642CE" w:rsidP="00C642CE">
      <w:pPr>
        <w:pStyle w:val="Listtoplevel"/>
      </w:pPr>
      <w:r>
        <w:t>a rainbow person</w:t>
      </w:r>
    </w:p>
    <w:p w14:paraId="6168F779" w14:textId="20C150BC" w:rsidR="00C642CE" w:rsidRDefault="00F74FF1" w:rsidP="00C642CE">
      <w:pPr>
        <w:pStyle w:val="Listtoplevel"/>
        <w:numPr>
          <w:ilvl w:val="0"/>
          <w:numId w:val="0"/>
        </w:numPr>
        <w:ind w:left="4253"/>
      </w:pPr>
      <w:r w:rsidRPr="009D39EB">
        <w:drawing>
          <wp:anchor distT="0" distB="0" distL="114300" distR="114300" simplePos="0" relativeHeight="251655211" behindDoc="0" locked="0" layoutInCell="1" allowOverlap="1" wp14:anchorId="67C91568" wp14:editId="0D018D8E">
            <wp:simplePos x="0" y="0"/>
            <wp:positionH relativeFrom="margin">
              <wp:align>left</wp:align>
            </wp:positionH>
            <wp:positionV relativeFrom="paragraph">
              <wp:posOffset>224790</wp:posOffset>
            </wp:positionV>
            <wp:extent cx="1924050" cy="1924050"/>
            <wp:effectExtent l="0" t="0" r="0" b="0"/>
            <wp:wrapNone/>
            <wp:docPr id="155132413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32413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2CE">
        <w:t xml:space="preserve">and </w:t>
      </w:r>
    </w:p>
    <w:p w14:paraId="4BED058F" w14:textId="734F8D78" w:rsidR="00C642CE" w:rsidRDefault="00C642CE" w:rsidP="00C642CE">
      <w:pPr>
        <w:pStyle w:val="Listtoplevel"/>
      </w:pPr>
      <w:r>
        <w:t>how they deal with things people say to them.</w:t>
      </w:r>
    </w:p>
    <w:p w14:paraId="6F70114E" w14:textId="13E1A0AE" w:rsidR="00C642CE" w:rsidRDefault="00C642CE" w:rsidP="0057218A"/>
    <w:p w14:paraId="03F274DB" w14:textId="5F45EF12" w:rsidR="00C642CE" w:rsidRDefault="00C642CE" w:rsidP="0057218A"/>
    <w:p w14:paraId="0AE53AB3" w14:textId="4DF333BF" w:rsidR="00C642CE" w:rsidRDefault="00A123E0" w:rsidP="0057218A">
      <w:r w:rsidRPr="00A123E0">
        <w:rPr>
          <w:noProof/>
        </w:rPr>
        <w:drawing>
          <wp:anchor distT="0" distB="0" distL="114300" distR="114300" simplePos="0" relativeHeight="251716749" behindDoc="0" locked="0" layoutInCell="1" allowOverlap="1" wp14:anchorId="785F9D84" wp14:editId="06151536">
            <wp:simplePos x="0" y="0"/>
            <wp:positionH relativeFrom="column">
              <wp:posOffset>119881</wp:posOffset>
            </wp:positionH>
            <wp:positionV relativeFrom="paragraph">
              <wp:posOffset>92607</wp:posOffset>
            </wp:positionV>
            <wp:extent cx="1850065" cy="1850065"/>
            <wp:effectExtent l="0" t="0" r="0" b="0"/>
            <wp:wrapNone/>
            <wp:docPr id="796387315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387315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065" cy="185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2CE">
        <w:t>The stories are not about real people.</w:t>
      </w:r>
    </w:p>
    <w:p w14:paraId="402DDBB1" w14:textId="2A152DC5" w:rsidR="00C642CE" w:rsidRDefault="00C642CE" w:rsidP="0057218A"/>
    <w:p w14:paraId="73FEDE1A" w14:textId="50ECAA27" w:rsidR="00C642CE" w:rsidRDefault="00C642CE" w:rsidP="0057218A">
      <w:r>
        <w:rPr>
          <w:noProof/>
        </w:rPr>
        <mc:AlternateContent>
          <mc:Choice Requires="wps">
            <w:drawing>
              <wp:anchor distT="0" distB="0" distL="114300" distR="114300" simplePos="0" relativeHeight="251655196" behindDoc="1" locked="0" layoutInCell="1" allowOverlap="1" wp14:anchorId="22488072" wp14:editId="65605FC9">
                <wp:simplePos x="0" y="0"/>
                <wp:positionH relativeFrom="margin">
                  <wp:posOffset>2235835</wp:posOffset>
                </wp:positionH>
                <wp:positionV relativeFrom="paragraph">
                  <wp:posOffset>220980</wp:posOffset>
                </wp:positionV>
                <wp:extent cx="3495675" cy="828675"/>
                <wp:effectExtent l="0" t="0" r="9525" b="9525"/>
                <wp:wrapNone/>
                <wp:docPr id="1937924737" name="Rectangl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5675" cy="8286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22738D" id="Rectangle 15" o:spid="_x0000_s1026" alt="&quot;&quot;" style="position:absolute;margin-left:176.05pt;margin-top:17.4pt;width:275.25pt;height:65.25pt;z-index:-2516612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lQKjwIAAJ0FAAAOAAAAZHJzL2Uyb0RvYy54bWysVEtv2zAMvg/YfxB0Xx1nSR9BnSJo0WFA&#10;1xZrh54VWYoNSKImKXGyXz9KcpysLXYYloMj8fGR/ETy8mqrFdkI51swFS1PRpQIw6FuzaqiP55v&#10;P51T4gMzNVNgREV3wtOr+ccPl52diTE0oGrhCIIYP+tsRZsQ7KwoPG+EZv4ErDColOA0C3h1q6J2&#10;rEN0rYrxaHRadOBq64AL71F6k5V0nvClFDw8SOlFIKqimFtIX5e+y/gt5pdstnLMNi3v02D/kIVm&#10;rcGgA9QNC4ysXfsGSrfcgQcZTjjoAqRsuUg1YDXl6FU1Tw2zItWC5Hg70OT/Hyy/3zzZR4c0dNbP&#10;PB5jFVvpdPzH/Mg2kbUbyBLbQDgKP08upqdnU0o46s7H5/GMMMXB2zofvgjQJB4q6vAxEkdsc+dD&#10;Nt2bxGAeVFvftkqlS2wAca0c2TB8Osa5MGGS3NVaf4M6yycj/OVHRDE+dRaf7sWYTWqliJRy+yOI&#10;MjGUgRg05xMlxYGJdAo7JaKdMt+FJG2NtY9TIgPycY5lVjWsFllcTvsU3+SSACOyxPgDdg/wXv1l&#10;T3BvH11F6vHBefS3xHKJg0eKDCYMzro14N4DUGGInO33JGVqIktLqHePjjjIE+Ytv23x1e+YD4/M&#10;4Ujh8OGaCA/4kQq6ikJ/oqQB9+s9ebTHTkctJR2OaEX9zzVzghL11eAMXJSTSZzpdJlMz8Z4ccea&#10;5bHGrPU1YCuVuJAsT8doH9T+KB3oF9wmixgVVcxwjF1RHtz+ch3y6sB9xMVikcxwji0Ld+bJ8gge&#10;WY1d/bx9Yc72rR9waO5hP85s9moCsm30NLBYB5BtGo8Drz3fuANSE/f7Ki6Z43uyOmzV+W8AAAD/&#10;/wMAUEsDBBQABgAIAAAAIQDU/7hv3gAAAAoBAAAPAAAAZHJzL2Rvd25yZXYueG1sTI/BToQwEIbv&#10;Jr5DMybe3AIrRJGycU08eFAjmnDt0hGIdErasotv73jS20zmyz/fX+1WO4kj+jA6UpBuEhBInTMj&#10;9Qo+3h+vbkCEqMnoyREq+MYAu/r8rNKlcSd6w2MTe8EhFEqtYIhxLqUM3YBWh42bkfj26bzVkVff&#10;S+P1icPtJLMkKaTVI/GHQc/4MGD31SxWQaeXmLb58+z8S9gXbfv6tG+kUpcX6/0diIhr/IPhV5/V&#10;oWang1vIBDEp2OZZyigP11yBgdskK0AcmCzyLci6kv8r1D8AAAD//wMAUEsBAi0AFAAGAAgAAAAh&#10;ALaDOJL+AAAA4QEAABMAAAAAAAAAAAAAAAAAAAAAAFtDb250ZW50X1R5cGVzXS54bWxQSwECLQAU&#10;AAYACAAAACEAOP0h/9YAAACUAQAACwAAAAAAAAAAAAAAAAAvAQAAX3JlbHMvLnJlbHNQSwECLQAU&#10;AAYACAAAACEA54JUCo8CAACdBQAADgAAAAAAAAAAAAAAAAAuAgAAZHJzL2Uyb0RvYy54bWxQSwEC&#10;LQAUAAYACAAAACEA1P+4b94AAAAKAQAADwAAAAAAAAAAAAAAAADpBAAAZHJzL2Rvd25yZXYueG1s&#10;UEsFBgAAAAAEAAQA8wAAAPQFAAAAAA==&#10;" fillcolor="#ffe599 [1303]" stroked="f" strokeweight="1pt">
                <w10:wrap anchorx="margin"/>
              </v:rect>
            </w:pict>
          </mc:Fallback>
        </mc:AlternateContent>
      </w:r>
    </w:p>
    <w:p w14:paraId="4D527EC7" w14:textId="4CAD235C" w:rsidR="00C642CE" w:rsidRDefault="00C642CE" w:rsidP="0057218A">
      <w:r>
        <w:t xml:space="preserve">The stories will be in a yellow box </w:t>
      </w:r>
      <w:r>
        <w:br/>
        <w:t>like this.</w:t>
      </w:r>
    </w:p>
    <w:p w14:paraId="542A5BC3" w14:textId="77777777" w:rsidR="00C642CE" w:rsidRDefault="00C642CE" w:rsidP="0057218A"/>
    <w:p w14:paraId="7AC4DCC3" w14:textId="77777777" w:rsidR="00C642CE" w:rsidRDefault="00C642CE" w:rsidP="0057218A"/>
    <w:p w14:paraId="69864075" w14:textId="77777777" w:rsidR="00C642CE" w:rsidRDefault="00C642CE" w:rsidP="0057218A"/>
    <w:p w14:paraId="33E6E723" w14:textId="77777777" w:rsidR="00C642CE" w:rsidRDefault="00C642CE" w:rsidP="0057218A"/>
    <w:p w14:paraId="2E8359A5" w14:textId="77777777" w:rsidR="00C642CE" w:rsidRDefault="00C642CE" w:rsidP="0057218A"/>
    <w:p w14:paraId="0216218E" w14:textId="77777777" w:rsidR="00C642CE" w:rsidRDefault="00C642CE" w:rsidP="0057218A"/>
    <w:p w14:paraId="3F81CAB8" w14:textId="639172FE" w:rsidR="00C642CE" w:rsidRDefault="00A14BB1" w:rsidP="00C642CE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9405" behindDoc="0" locked="0" layoutInCell="1" allowOverlap="1" wp14:anchorId="5DF55682" wp14:editId="0501CF8E">
            <wp:simplePos x="0" y="0"/>
            <wp:positionH relativeFrom="margin">
              <wp:posOffset>119050</wp:posOffset>
            </wp:positionH>
            <wp:positionV relativeFrom="margin">
              <wp:posOffset>-194945</wp:posOffset>
            </wp:positionV>
            <wp:extent cx="1062949" cy="1543507"/>
            <wp:effectExtent l="0" t="0" r="4445" b="0"/>
            <wp:wrapNone/>
            <wp:docPr id="1445701446" name="Picture 14457014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701446" name="Picture 14457014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2949" cy="1543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06">
        <w:t>This guide is part of the Rainbow Resources Project.</w:t>
      </w:r>
    </w:p>
    <w:p w14:paraId="0725B8A3" w14:textId="77777777" w:rsidR="00C642CE" w:rsidRDefault="00C642CE" w:rsidP="00C642CE"/>
    <w:p w14:paraId="383E0B72" w14:textId="73BE1773" w:rsidR="00C642CE" w:rsidRDefault="00C642CE" w:rsidP="00C642CE"/>
    <w:p w14:paraId="0EE1F41A" w14:textId="5E96933B" w:rsidR="00065506" w:rsidRDefault="00F74FF1" w:rsidP="00124EA8">
      <w:r w:rsidRPr="009D39EB">
        <w:rPr>
          <w:noProof/>
        </w:rPr>
        <w:drawing>
          <wp:anchor distT="0" distB="0" distL="114300" distR="114300" simplePos="0" relativeHeight="251655213" behindDoc="0" locked="0" layoutInCell="1" allowOverlap="1" wp14:anchorId="425D86FD" wp14:editId="2E883A67">
            <wp:simplePos x="0" y="0"/>
            <wp:positionH relativeFrom="margin">
              <wp:align>left</wp:align>
            </wp:positionH>
            <wp:positionV relativeFrom="paragraph">
              <wp:posOffset>140335</wp:posOffset>
            </wp:positionV>
            <wp:extent cx="2091664" cy="1381125"/>
            <wp:effectExtent l="0" t="0" r="0" b="0"/>
            <wp:wrapNone/>
            <wp:docPr id="16068489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8489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64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06">
        <w:t>The Rainbow Resources Project is a group of Easy Reads for:</w:t>
      </w:r>
    </w:p>
    <w:p w14:paraId="45DBD740" w14:textId="36835A13" w:rsidR="00065506" w:rsidRDefault="00065506" w:rsidP="00065506">
      <w:pPr>
        <w:pStyle w:val="Listtoplevel"/>
      </w:pPr>
      <w:r>
        <w:t xml:space="preserve">people in the </w:t>
      </w:r>
      <w:r w:rsidR="00984245">
        <w:t>rainbow community</w:t>
      </w:r>
    </w:p>
    <w:p w14:paraId="2B1CE5D0" w14:textId="57391A16" w:rsidR="00065506" w:rsidRDefault="00F74FF1" w:rsidP="00065506">
      <w:pPr>
        <w:pStyle w:val="Listtoplevel"/>
      </w:pPr>
      <w:r w:rsidRPr="009D39EB">
        <w:drawing>
          <wp:anchor distT="0" distB="0" distL="114300" distR="114300" simplePos="0" relativeHeight="251655214" behindDoc="0" locked="0" layoutInCell="1" allowOverlap="1" wp14:anchorId="139B8029" wp14:editId="3B354D52">
            <wp:simplePos x="0" y="0"/>
            <wp:positionH relativeFrom="margin">
              <wp:align>left</wp:align>
            </wp:positionH>
            <wp:positionV relativeFrom="paragraph">
              <wp:posOffset>315595</wp:posOffset>
            </wp:positionV>
            <wp:extent cx="1827064" cy="1419225"/>
            <wp:effectExtent l="0" t="0" r="1905" b="0"/>
            <wp:wrapNone/>
            <wp:docPr id="145253770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53770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958" cy="141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06">
        <w:t>their friends</w:t>
      </w:r>
    </w:p>
    <w:p w14:paraId="49212935" w14:textId="5A41B3B4" w:rsidR="00065506" w:rsidRDefault="00065506" w:rsidP="00065506">
      <w:pPr>
        <w:pStyle w:val="Listtoplevel"/>
      </w:pPr>
      <w:r>
        <w:t xml:space="preserve">their whānau / </w:t>
      </w:r>
      <w:r w:rsidR="00984245">
        <w:t>families</w:t>
      </w:r>
    </w:p>
    <w:p w14:paraId="5BFD8C60" w14:textId="00270AB3" w:rsidR="00065506" w:rsidRDefault="00065506" w:rsidP="00065506">
      <w:pPr>
        <w:pStyle w:val="Listtoplevel"/>
      </w:pPr>
      <w:r>
        <w:t>people who support them.</w:t>
      </w:r>
    </w:p>
    <w:p w14:paraId="3AD66C27" w14:textId="77777777" w:rsidR="00065506" w:rsidRDefault="00065506" w:rsidP="00124EA8">
      <w:pPr>
        <w:rPr>
          <w:noProof/>
        </w:rPr>
      </w:pPr>
    </w:p>
    <w:p w14:paraId="4B26D6BA" w14:textId="77777777" w:rsidR="00065506" w:rsidRDefault="00065506" w:rsidP="00124EA8">
      <w:pPr>
        <w:rPr>
          <w:noProof/>
        </w:rPr>
      </w:pPr>
    </w:p>
    <w:p w14:paraId="0D6CD9F9" w14:textId="77777777" w:rsidR="00A14BB1" w:rsidRDefault="00A14BB1" w:rsidP="00A14BB1">
      <w:pPr>
        <w:rPr>
          <w:noProof/>
        </w:rPr>
      </w:pPr>
      <w:r w:rsidRPr="009D39EB">
        <w:rPr>
          <w:noProof/>
        </w:rPr>
        <w:drawing>
          <wp:anchor distT="0" distB="0" distL="114300" distR="114300" simplePos="0" relativeHeight="251661453" behindDoc="0" locked="0" layoutInCell="1" allowOverlap="1" wp14:anchorId="784F79E3" wp14:editId="31843209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619250" cy="1685481"/>
            <wp:effectExtent l="0" t="0" r="0" b="0"/>
            <wp:wrapNone/>
            <wp:docPr id="74306968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06968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947" cy="168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You can find all the Rainbow Easy Reads at:</w:t>
      </w:r>
    </w:p>
    <w:p w14:paraId="23F2E3A6" w14:textId="77777777" w:rsidR="00A14BB1" w:rsidRDefault="00A14BB1" w:rsidP="00A14BB1">
      <w:pPr>
        <w:rPr>
          <w:noProof/>
        </w:rPr>
      </w:pPr>
    </w:p>
    <w:p w14:paraId="38142801" w14:textId="77777777" w:rsidR="00A14BB1" w:rsidRPr="000D6243" w:rsidRDefault="00A14BB1" w:rsidP="00A14BB1">
      <w:pPr>
        <w:rPr>
          <w:b/>
          <w:bCs/>
        </w:rPr>
      </w:pPr>
      <w:hyperlink r:id="rId35" w:history="1">
        <w:r w:rsidRPr="000D6243">
          <w:rPr>
            <w:rStyle w:val="Hyperlink"/>
            <w:b/>
            <w:bCs/>
            <w:noProof/>
            <w:color w:val="auto"/>
            <w:u w:val="none"/>
          </w:rPr>
          <w:t>linktr.ee/rainboweasyread</w:t>
        </w:r>
      </w:hyperlink>
    </w:p>
    <w:p w14:paraId="78217144" w14:textId="77777777" w:rsidR="00F40441" w:rsidRDefault="00F40441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35EE1CFA" w14:textId="550A8C9E" w:rsidR="00E733C8" w:rsidRDefault="00F40441" w:rsidP="00F40441">
      <w:pPr>
        <w:pStyle w:val="Heading1"/>
        <w:rPr>
          <w:noProof/>
        </w:rPr>
      </w:pPr>
      <w:bookmarkStart w:id="5" w:name="_What_will_people"/>
      <w:bookmarkStart w:id="6" w:name="_Toc180656766"/>
      <w:bookmarkEnd w:id="5"/>
      <w:r>
        <w:rPr>
          <w:noProof/>
        </w:rPr>
        <w:t>What will people say to me?</w:t>
      </w:r>
      <w:bookmarkEnd w:id="6"/>
    </w:p>
    <w:p w14:paraId="67C398EA" w14:textId="77777777" w:rsidR="00F40441" w:rsidRDefault="00F40441" w:rsidP="00F40441"/>
    <w:p w14:paraId="753E0AC9" w14:textId="77777777" w:rsidR="00F40441" w:rsidRDefault="00F40441" w:rsidP="00F40441"/>
    <w:p w14:paraId="2F5511C5" w14:textId="56394E49" w:rsidR="00F40441" w:rsidRDefault="00F74FF1" w:rsidP="00F40441">
      <w:r w:rsidRPr="009D39EB">
        <w:rPr>
          <w:noProof/>
        </w:rPr>
        <w:drawing>
          <wp:anchor distT="0" distB="0" distL="114300" distR="114300" simplePos="0" relativeHeight="251655215" behindDoc="0" locked="0" layoutInCell="1" allowOverlap="1" wp14:anchorId="2239C4BF" wp14:editId="06E41CB5">
            <wp:simplePos x="0" y="0"/>
            <wp:positionH relativeFrom="margin">
              <wp:align>left</wp:align>
            </wp:positionH>
            <wp:positionV relativeFrom="paragraph">
              <wp:posOffset>71120</wp:posOffset>
            </wp:positionV>
            <wp:extent cx="1838325" cy="1838325"/>
            <wp:effectExtent l="0" t="0" r="9525" b="9525"/>
            <wp:wrapNone/>
            <wp:docPr id="28094449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94449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0441">
        <w:t>If you are a rainbow person you may get asked questions about your:</w:t>
      </w:r>
    </w:p>
    <w:p w14:paraId="424BAA39" w14:textId="77777777" w:rsidR="009218C9" w:rsidRDefault="009218C9" w:rsidP="00F40441">
      <w:pPr>
        <w:pStyle w:val="Listtoplevel"/>
        <w:rPr>
          <w:b/>
          <w:bCs/>
        </w:rPr>
      </w:pPr>
      <w:r w:rsidRPr="00F40441">
        <w:rPr>
          <w:b/>
          <w:bCs/>
        </w:rPr>
        <w:t xml:space="preserve">sexuality </w:t>
      </w:r>
    </w:p>
    <w:p w14:paraId="613288CA" w14:textId="5C1E8C08" w:rsidR="00F40441" w:rsidRDefault="00F40441">
      <w:pPr>
        <w:pStyle w:val="Listtoplevel"/>
      </w:pPr>
      <w:r w:rsidRPr="009218C9">
        <w:rPr>
          <w:b/>
          <w:bCs/>
        </w:rPr>
        <w:t>gender</w:t>
      </w:r>
      <w:r>
        <w:t xml:space="preserve">. </w:t>
      </w:r>
    </w:p>
    <w:p w14:paraId="36A2267B" w14:textId="77777777" w:rsidR="009218C9" w:rsidRDefault="009218C9" w:rsidP="009218C9"/>
    <w:p w14:paraId="05AB18A0" w14:textId="519FCDB5" w:rsidR="009218C9" w:rsidRDefault="00A123E0" w:rsidP="009218C9">
      <w:pPr>
        <w:rPr>
          <w:rFonts w:cs="Arial"/>
          <w:color w:val="000000" w:themeColor="text1"/>
          <w:szCs w:val="32"/>
        </w:rPr>
      </w:pPr>
      <w:r w:rsidRPr="009D3E70">
        <w:rPr>
          <w:noProof/>
        </w:rPr>
        <w:drawing>
          <wp:anchor distT="0" distB="0" distL="114300" distR="114300" simplePos="0" relativeHeight="251719821" behindDoc="0" locked="0" layoutInCell="1" allowOverlap="1" wp14:anchorId="07569B4A" wp14:editId="254609C6">
            <wp:simplePos x="0" y="0"/>
            <wp:positionH relativeFrom="column">
              <wp:posOffset>0</wp:posOffset>
            </wp:positionH>
            <wp:positionV relativeFrom="paragraph">
              <wp:posOffset>246439</wp:posOffset>
            </wp:positionV>
            <wp:extent cx="1990725" cy="1449705"/>
            <wp:effectExtent l="0" t="0" r="9525" b="0"/>
            <wp:wrapNone/>
            <wp:docPr id="97398221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98221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8C9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5205" behindDoc="1" locked="0" layoutInCell="1" allowOverlap="1" wp14:anchorId="2DB81FCF" wp14:editId="6FBABC62">
                <wp:simplePos x="0" y="0"/>
                <wp:positionH relativeFrom="margin">
                  <wp:align>right</wp:align>
                </wp:positionH>
                <wp:positionV relativeFrom="paragraph">
                  <wp:posOffset>255448</wp:posOffset>
                </wp:positionV>
                <wp:extent cx="3516630" cy="3255947"/>
                <wp:effectExtent l="0" t="0" r="7620" b="1905"/>
                <wp:wrapNone/>
                <wp:docPr id="2012802195" name="Rectangle 2012802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3255947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5B2DF1" id="Rectangle 2012802195" o:spid="_x0000_s1026" style="position:absolute;margin-left:225.7pt;margin-top:20.1pt;width:276.9pt;height:256.35pt;z-index:-25166127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iiygQIAAGAFAAAOAAAAZHJzL2Uyb0RvYy54bWysVMluGzEMvRfoPwi6N+M1i5FxYCR1USBI&#10;jCZFzrJGsgfQiCole+x+fSnN4jQNeijqgyyJj4/kG1LXN4fKsL1CX4LN+fBswJmyEorSbnL+/Xn5&#10;6ZIzH4QthAGrcn5Unt/MP364rt1MjWALplDIiMT6We1yvg3BzbLMy62qhD8DpywZNWAlAh1xkxUo&#10;amKvTDYaDM6zGrBwCFJ5T7d3jZHPE7/WSoZHrb0KzOSccgtpxbSu45rNr8Vsg8JtS9mmIf4hi0qU&#10;loL2VHciCLbD8g+qqpQIHnQ4k1BloHUpVaqBqhkO3lTztBVOpVpIHO96mfz/o5UP+ye3QpKhdn7m&#10;aRurOGis4j/lxw5JrGMvljoEJulyPB2en49JU0m28Wg6vZpcRDmzk7tDH74oqFjc5BzpaySRxP7e&#10;hwbaQWI0D6YslqUx6YCb9a1Bthf05T5f3l0txy37bzBjI9hCdGsY4012KibtwtGoiDP2m9KsLCj9&#10;Ucok9Znq4wgplQ3DxrQVhWrCTwf066LHzoweqdJEGJk1xe+5W4IO2ZB03E2WLT66qtSmvfPgb4k1&#10;zr1Higw29M5VaQHfIzBUVRu5wXciNdJEldZQHFfIEJoh8U4uS/pu98KHlUCaCvrWNOnhkRZtoM45&#10;tDvOtoA/37uPeGpWsnJW05Tl3P/YCVScma+W2vhqOJnEsUyHyfRiRAd8bVm/tthddQvUDkN6U5xM&#10;24gPpttqhOqFHoRFjEomYSXFzrkM2B1uQzP99KRItVgkGI2iE+HePjkZyaOqsS+fDy8CXdu8gfr+&#10;AbqJFLM3Pdxgo6eFxS6ALlODn3Rt9aYxTo3TPjnxnXh9TqjTwzj/BQAA//8DAFBLAwQUAAYACAAA&#10;ACEAcVcCI9sAAAAHAQAADwAAAGRycy9kb3ducmV2LnhtbEyPwU7DMBBE70j8g7VI3KjTkCIa4lSA&#10;xAVxISDR4yZekkC8tmw3DX+Pe4LbrGY186baLWYSM/kwWlawXmUgiDurR+4VvL89Xd2CCBFZ42SZ&#10;FPxQgF19flZhqe2RX2luYi9SCIcSFQwxulLK0A1kMKysI07ep/UGYzp9L7XHYwo3k8yz7EYaHDk1&#10;DOjocaDuuzkYBW79sNfPL81X0RQ5ztG37oNbpS4vlvs7EJGW+PcMJ/yEDnViau2BdRCTgjQkKiiy&#10;HERyN5vrNKQ9iXwLsq7kf/76FwAA//8DAFBLAQItABQABgAIAAAAIQC2gziS/gAAAOEBAAATAAAA&#10;AAAAAAAAAAAAAAAAAABbQ29udGVudF9UeXBlc10ueG1sUEsBAi0AFAAGAAgAAAAhADj9If/WAAAA&#10;lAEAAAsAAAAAAAAAAAAAAAAALwEAAF9yZWxzLy5yZWxzUEsBAi0AFAAGAAgAAAAhAF5iKLKBAgAA&#10;YAUAAA4AAAAAAAAAAAAAAAAALgIAAGRycy9lMm9Eb2MueG1sUEsBAi0AFAAGAAgAAAAhAHFXAiPb&#10;AAAABwEAAA8AAAAAAAAAAAAAAAAA2wQAAGRycy9kb3ducmV2LnhtbFBLBQYAAAAABAAEAPMAAADj&#10;BQAAAAA=&#10;" fillcolor="#e8d9f3" stroked="f" strokeweight="1pt">
                <w10:wrap anchorx="margin"/>
              </v:rect>
            </w:pict>
          </mc:Fallback>
        </mc:AlternateContent>
      </w:r>
    </w:p>
    <w:p w14:paraId="0FDC60BC" w14:textId="1C725757" w:rsidR="009218C9" w:rsidRDefault="009218C9" w:rsidP="009218C9">
      <w:pPr>
        <w:rPr>
          <w:rFonts w:cs="Arial"/>
          <w:color w:val="000000" w:themeColor="text1"/>
          <w:szCs w:val="32"/>
        </w:rPr>
      </w:pPr>
      <w:r w:rsidRPr="00CE6466">
        <w:rPr>
          <w:rFonts w:cs="Arial"/>
          <w:b/>
          <w:bCs/>
          <w:color w:val="000000" w:themeColor="text1"/>
          <w:szCs w:val="32"/>
        </w:rPr>
        <w:t>Sexuality</w:t>
      </w:r>
      <w:r>
        <w:rPr>
          <w:rFonts w:cs="Arial"/>
          <w:color w:val="000000" w:themeColor="text1"/>
          <w:szCs w:val="32"/>
        </w:rPr>
        <w:t xml:space="preserve"> is things like:</w:t>
      </w:r>
    </w:p>
    <w:p w14:paraId="1477BF07" w14:textId="17F81720" w:rsidR="009218C9" w:rsidRDefault="009218C9" w:rsidP="009218C9">
      <w:pPr>
        <w:pStyle w:val="Listtoplevel"/>
      </w:pPr>
      <w:r>
        <w:t>who you are attracted to</w:t>
      </w:r>
    </w:p>
    <w:p w14:paraId="50E821E5" w14:textId="5278012A" w:rsidR="009218C9" w:rsidRDefault="00A123E0" w:rsidP="009218C9">
      <w:pPr>
        <w:pStyle w:val="Listtoplevel"/>
      </w:pPr>
      <w:r w:rsidRPr="009D3E70">
        <w:rPr>
          <w:b/>
          <w:bCs/>
        </w:rPr>
        <w:drawing>
          <wp:anchor distT="0" distB="0" distL="114300" distR="114300" simplePos="0" relativeHeight="251718797" behindDoc="0" locked="0" layoutInCell="1" allowOverlap="1" wp14:anchorId="5C8799D4" wp14:editId="2C8A6469">
            <wp:simplePos x="0" y="0"/>
            <wp:positionH relativeFrom="column">
              <wp:posOffset>51686</wp:posOffset>
            </wp:positionH>
            <wp:positionV relativeFrom="paragraph">
              <wp:posOffset>491903</wp:posOffset>
            </wp:positionV>
            <wp:extent cx="1790700" cy="1790700"/>
            <wp:effectExtent l="0" t="0" r="0" b="0"/>
            <wp:wrapNone/>
            <wp:docPr id="487053354" name="Picture 22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053354" name="Picture 22" descr="A group of people posing for a phot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8C9">
        <w:t>who you want to be in a relationship with</w:t>
      </w:r>
    </w:p>
    <w:p w14:paraId="74692A6D" w14:textId="34A4BB3C" w:rsidR="009218C9" w:rsidRPr="00434741" w:rsidRDefault="009218C9" w:rsidP="009218C9">
      <w:pPr>
        <w:pStyle w:val="Listtoplevel"/>
      </w:pPr>
      <w:r>
        <w:t>choosing if you want to be in a relationship.</w:t>
      </w:r>
    </w:p>
    <w:p w14:paraId="018D8872" w14:textId="3B7D56CE" w:rsidR="009218C9" w:rsidRDefault="009218C9" w:rsidP="009218C9"/>
    <w:p w14:paraId="74606DCE" w14:textId="77777777" w:rsidR="00F40441" w:rsidRDefault="00F40441" w:rsidP="00F40441"/>
    <w:p w14:paraId="52CBDD64" w14:textId="1C856755" w:rsidR="009218C9" w:rsidRDefault="009218C9">
      <w:pPr>
        <w:spacing w:line="240" w:lineRule="auto"/>
        <w:ind w:left="0"/>
      </w:pPr>
      <w:r>
        <w:br w:type="page"/>
      </w:r>
    </w:p>
    <w:p w14:paraId="241A2EF1" w14:textId="3F2C581C" w:rsidR="00A2085B" w:rsidRPr="00434741" w:rsidRDefault="00E14B8B" w:rsidP="00A2085B">
      <w:pPr>
        <w:rPr>
          <w:rFonts w:cs="Arial"/>
          <w:color w:val="000000" w:themeColor="text1"/>
          <w:szCs w:val="32"/>
        </w:rPr>
      </w:pP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5189" behindDoc="1" locked="0" layoutInCell="1" allowOverlap="1" wp14:anchorId="399DB1FD" wp14:editId="0214CD78">
                <wp:simplePos x="0" y="0"/>
                <wp:positionH relativeFrom="margin">
                  <wp:align>right</wp:align>
                </wp:positionH>
                <wp:positionV relativeFrom="paragraph">
                  <wp:posOffset>-76200</wp:posOffset>
                </wp:positionV>
                <wp:extent cx="3516630" cy="7329830"/>
                <wp:effectExtent l="0" t="0" r="7620" b="4445"/>
                <wp:wrapNone/>
                <wp:docPr id="368758693" name="Rectangle 3687586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732983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24FCF8" id="Rectangle 368758693" o:spid="_x0000_s1026" alt="&quot;&quot;" style="position:absolute;margin-left:225.7pt;margin-top:-6pt;width:276.9pt;height:577.15pt;z-index:-25166129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jYsgQIAAGAFAAAOAAAAZHJzL2Uyb0RvYy54bWysVEtv2zAMvg/YfxB0X51HH2lQpwjaZRhQ&#10;tMXaoWdFlmIDsqhRSpzs14+SH+m6YodhPsiiSH4kP5G6ut7Xhu0U+gpszscnI86UlVBUdpPz78+r&#10;TzPOfBC2EAasyvlBeX69+PjhqnFzNYESTKGQEYj188blvAzBzbPMy1LVwp+AU5aUGrAWgUTcZAWK&#10;htBrk01Go/OsASwcglTe0+ltq+SLhK+1kuFBa68CMzmn3EJaMa3ruGaLKzHfoHBlJbs0xD9kUYvK&#10;UtAB6lYEwbZY/QFVVxLBgw4nEuoMtK6kSjVQNePRm2qeSuFUqoXI8W6gyf8/WHm/e3KPSDQ0zs89&#10;bWMVe411/FN+bJ/IOgxkqX1gkg6nZ+Pz8ylxKkl3MZ1czkggnOzo7tCHLwpqFjc5R7qNRJLY3fnQ&#10;mvYmMZoHUxWrypgk4GZ9Y5DtBN3c59nt5Wraof9mZmw0thDdWsR4kh2LSbtwMCraGftNaVYVlP4k&#10;ZZL6TA1xhJTKhnGrKkWh2vBnI/r66LEzo0eqNAFGZE3xB+wOoLdsQXrsNsvOPrqq1KaD8+hvibXO&#10;g0eKDDYMznVlAd8DMFRVF7m170lqqYksraE4PCJDaIfEO7mq6N7uhA+PAmkq6K5p0sMDLdpAk3Po&#10;dpyVgD/fO4/21Kyk5ayhKcu5/7EVqDgzXy218eX49DSOZRJOzy4mJOBrzfq1xm7rG6B2GNOb4mTa&#10;Rvtg+q1GqF/oQVjGqKQSVlLsnMuAvXAT2umnJ0Wq5TKZ0Sg6Ee7sk5MRPLIa+/J5/yLQdc0bqO/v&#10;oZ9IMX/Tw61t9LSw3AbQVWrwI68d3zTGqXG6Jye+E6/lZHV8GBe/AAAA//8DAFBLAwQUAAYACAAA&#10;ACEAtO/REt0AAAAJAQAADwAAAGRycy9kb3ducmV2LnhtbEyPQU+EMBCF7yb+h2ZMvO0WWNYYpGzU&#10;xIvxIprocaAVUDpt2i6L/97xpLd5eS9v3lcfVjuLxYQ4OVKQbzMQhnqnJxoUvL48bK5BxISkcXZk&#10;FHybCIfm/KzGSrsTPZulTYPgEooVKhhT8pWUsR+Nxbh13hB7Hy5YTCzDIHXAE5fbWRZZdiUtTsQf&#10;RvTmfjT9V3u0Cnx+964fn9rPsi0LXFLo/Bt1Sl1erLc3IJJZ018YfufzdGh4U+eOpKOYFTBIUrDJ&#10;Cz7Y3u93TNJxLi+LHcimlv8Jmh8AAAD//wMAUEsBAi0AFAAGAAgAAAAhALaDOJL+AAAA4QEAABMA&#10;AAAAAAAAAAAAAAAAAAAAAFtDb250ZW50X1R5cGVzXS54bWxQSwECLQAUAAYACAAAACEAOP0h/9YA&#10;AACUAQAACwAAAAAAAAAAAAAAAAAvAQAAX3JlbHMvLnJlbHNQSwECLQAUAAYACAAAACEAOl42LIEC&#10;AABgBQAADgAAAAAAAAAAAAAAAAAuAgAAZHJzL2Uyb0RvYy54bWxQSwECLQAUAAYACAAAACEAtO/R&#10;Et0AAAAJAQAADwAAAAAAAAAAAAAAAADbBAAAZHJzL2Rvd25yZXYueG1sUEsFBgAAAAAEAAQA8wAA&#10;AOUFAAAAAA==&#10;" fillcolor="#e8d9f3" stroked="f" strokeweight="1pt">
                <w10:wrap anchorx="margin"/>
              </v:rect>
            </w:pict>
          </mc:Fallback>
        </mc:AlternateContent>
      </w:r>
      <w:r w:rsidR="00A2085B" w:rsidRPr="005E3B48">
        <w:rPr>
          <w:rFonts w:eastAsia="Times New Roman" w:cs="Times New Roman"/>
          <w:noProof/>
          <w:lang w:val="en-GB"/>
        </w:rPr>
        <w:drawing>
          <wp:anchor distT="0" distB="0" distL="114300" distR="114300" simplePos="0" relativeHeight="251655188" behindDoc="0" locked="0" layoutInCell="1" allowOverlap="1" wp14:anchorId="0068C7F9" wp14:editId="6FBF65B6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581150" cy="1581150"/>
            <wp:effectExtent l="0" t="0" r="0" b="0"/>
            <wp:wrapThrough wrapText="bothSides">
              <wp:wrapPolygon edited="0">
                <wp:start x="7807" y="0"/>
                <wp:lineTo x="6246" y="260"/>
                <wp:lineTo x="1561" y="3643"/>
                <wp:lineTo x="520" y="5986"/>
                <wp:lineTo x="0" y="7547"/>
                <wp:lineTo x="0" y="13533"/>
                <wp:lineTo x="1041" y="16655"/>
                <wp:lineTo x="1041" y="17176"/>
                <wp:lineTo x="5725" y="20819"/>
                <wp:lineTo x="8067" y="21340"/>
                <wp:lineTo x="13272" y="21340"/>
                <wp:lineTo x="13793" y="21340"/>
                <wp:lineTo x="15875" y="20819"/>
                <wp:lineTo x="20299" y="17176"/>
                <wp:lineTo x="20299" y="16655"/>
                <wp:lineTo x="21340" y="13793"/>
                <wp:lineTo x="21340" y="7287"/>
                <wp:lineTo x="21080" y="6506"/>
                <wp:lineTo x="19778" y="3643"/>
                <wp:lineTo x="15094" y="260"/>
                <wp:lineTo x="13533" y="0"/>
                <wp:lineTo x="7807" y="0"/>
              </wp:wrapPolygon>
            </wp:wrapThrough>
            <wp:docPr id="2042248213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85B" w:rsidRPr="00434741">
        <w:rPr>
          <w:rFonts w:cs="Arial"/>
          <w:b/>
          <w:bCs/>
          <w:color w:val="000000" w:themeColor="text1"/>
          <w:szCs w:val="32"/>
        </w:rPr>
        <w:t>Gender</w:t>
      </w:r>
      <w:r w:rsidR="00A2085B" w:rsidRPr="00434741">
        <w:rPr>
          <w:rFonts w:cs="Arial"/>
          <w:color w:val="000000" w:themeColor="text1"/>
          <w:szCs w:val="32"/>
        </w:rPr>
        <w:t xml:space="preserve"> means different things: </w:t>
      </w:r>
    </w:p>
    <w:p w14:paraId="1B879245" w14:textId="3721478D" w:rsidR="00A2085B" w:rsidRPr="00434741" w:rsidRDefault="00A2085B" w:rsidP="00A2085B">
      <w:pPr>
        <w:pStyle w:val="Listtoplevel"/>
      </w:pPr>
      <w:r w:rsidRPr="00434741">
        <w:t>to different people</w:t>
      </w:r>
    </w:p>
    <w:p w14:paraId="3B0315D1" w14:textId="38E25CFA" w:rsidR="00A2085B" w:rsidRDefault="00A2085B" w:rsidP="00A2085B">
      <w:pPr>
        <w:pStyle w:val="Listtoplevel"/>
      </w:pPr>
      <w:r w:rsidRPr="00434741">
        <w:t xml:space="preserve">in different </w:t>
      </w:r>
      <w:r w:rsidRPr="0022718F">
        <w:rPr>
          <w:b/>
          <w:bCs/>
        </w:rPr>
        <w:t>cultures</w:t>
      </w:r>
      <w:r w:rsidRPr="00434741">
        <w:t>.</w:t>
      </w:r>
    </w:p>
    <w:p w14:paraId="4CACD512" w14:textId="30BBAC4A" w:rsidR="00A2085B" w:rsidRDefault="00A123E0" w:rsidP="00A2085B">
      <w:r w:rsidRPr="00F565AC">
        <w:rPr>
          <w:rFonts w:cs="Arial"/>
          <w:noProof/>
          <w:color w:val="000000" w:themeColor="text1"/>
          <w:szCs w:val="32"/>
        </w:rPr>
        <w:drawing>
          <wp:anchor distT="0" distB="0" distL="114300" distR="114300" simplePos="0" relativeHeight="251725965" behindDoc="0" locked="0" layoutInCell="1" allowOverlap="1" wp14:anchorId="1B99C43B" wp14:editId="549030A9">
            <wp:simplePos x="0" y="0"/>
            <wp:positionH relativeFrom="column">
              <wp:posOffset>767715</wp:posOffset>
            </wp:positionH>
            <wp:positionV relativeFrom="paragraph">
              <wp:posOffset>668655</wp:posOffset>
            </wp:positionV>
            <wp:extent cx="1047750" cy="1047750"/>
            <wp:effectExtent l="0" t="0" r="0" b="0"/>
            <wp:wrapNone/>
            <wp:docPr id="1426303953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30395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2A9B">
        <w:rPr>
          <w:rFonts w:cs="Arial"/>
          <w:noProof/>
          <w:color w:val="000000" w:themeColor="text1"/>
          <w:szCs w:val="32"/>
        </w:rPr>
        <w:drawing>
          <wp:anchor distT="0" distB="0" distL="114300" distR="114300" simplePos="0" relativeHeight="251724941" behindDoc="0" locked="0" layoutInCell="1" allowOverlap="1" wp14:anchorId="6B45A586" wp14:editId="3AA7A806">
            <wp:simplePos x="0" y="0"/>
            <wp:positionH relativeFrom="column">
              <wp:posOffset>701040</wp:posOffset>
            </wp:positionH>
            <wp:positionV relativeFrom="paragraph">
              <wp:posOffset>2440305</wp:posOffset>
            </wp:positionV>
            <wp:extent cx="1076325" cy="1076325"/>
            <wp:effectExtent l="0" t="0" r="0" b="9525"/>
            <wp:wrapNone/>
            <wp:docPr id="1517212939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212939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5AC">
        <w:rPr>
          <w:rFonts w:cs="Arial"/>
          <w:noProof/>
          <w:color w:val="000000" w:themeColor="text1"/>
          <w:szCs w:val="32"/>
        </w:rPr>
        <w:drawing>
          <wp:anchor distT="0" distB="0" distL="114300" distR="114300" simplePos="0" relativeHeight="251723917" behindDoc="0" locked="0" layoutInCell="1" allowOverlap="1" wp14:anchorId="7941666E" wp14:editId="4CE5C5D8">
            <wp:simplePos x="0" y="0"/>
            <wp:positionH relativeFrom="column">
              <wp:posOffset>-13335</wp:posOffset>
            </wp:positionH>
            <wp:positionV relativeFrom="paragraph">
              <wp:posOffset>1925955</wp:posOffset>
            </wp:positionV>
            <wp:extent cx="1362075" cy="1362075"/>
            <wp:effectExtent l="0" t="0" r="9525" b="9525"/>
            <wp:wrapNone/>
            <wp:docPr id="1625914089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914089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2A9B">
        <w:rPr>
          <w:rFonts w:cs="Arial"/>
          <w:noProof/>
          <w:color w:val="000000" w:themeColor="text1"/>
          <w:szCs w:val="32"/>
        </w:rPr>
        <w:drawing>
          <wp:anchor distT="0" distB="0" distL="114300" distR="114300" simplePos="0" relativeHeight="251722893" behindDoc="0" locked="0" layoutInCell="1" allowOverlap="1" wp14:anchorId="40FA209F" wp14:editId="25E3DD3E">
            <wp:simplePos x="0" y="0"/>
            <wp:positionH relativeFrom="column">
              <wp:posOffset>-13335</wp:posOffset>
            </wp:positionH>
            <wp:positionV relativeFrom="paragraph">
              <wp:posOffset>116205</wp:posOffset>
            </wp:positionV>
            <wp:extent cx="1466850" cy="1466850"/>
            <wp:effectExtent l="0" t="0" r="0" b="0"/>
            <wp:wrapNone/>
            <wp:docPr id="162944634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44634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2A9B">
        <w:rPr>
          <w:noProof/>
        </w:rPr>
        <w:drawing>
          <wp:anchor distT="0" distB="0" distL="114300" distR="114300" simplePos="0" relativeHeight="251721869" behindDoc="0" locked="0" layoutInCell="1" allowOverlap="1" wp14:anchorId="585BE53B" wp14:editId="31AB4AF9">
            <wp:simplePos x="0" y="0"/>
            <wp:positionH relativeFrom="column">
              <wp:posOffset>-3810</wp:posOffset>
            </wp:positionH>
            <wp:positionV relativeFrom="paragraph">
              <wp:posOffset>3764280</wp:posOffset>
            </wp:positionV>
            <wp:extent cx="1800225" cy="1800225"/>
            <wp:effectExtent l="0" t="0" r="9525" b="9525"/>
            <wp:wrapNone/>
            <wp:docPr id="1628766397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766397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C3E2C" w14:textId="79F98D60" w:rsidR="009218C9" w:rsidRDefault="009218C9" w:rsidP="00A2085B"/>
    <w:p w14:paraId="3846081B" w14:textId="209C60F3" w:rsidR="00A2085B" w:rsidRPr="004C5D4E" w:rsidRDefault="00A2085B" w:rsidP="00A2085B">
      <w:pPr>
        <w:rPr>
          <w:rFonts w:cs="Arial"/>
          <w:color w:val="000000" w:themeColor="text1"/>
          <w:szCs w:val="32"/>
        </w:rPr>
      </w:pPr>
      <w:r w:rsidRPr="004C5D4E">
        <w:rPr>
          <w:rFonts w:cs="Arial"/>
          <w:color w:val="000000" w:themeColor="text1"/>
          <w:szCs w:val="32"/>
        </w:rPr>
        <w:t xml:space="preserve">The </w:t>
      </w:r>
      <w:r w:rsidRPr="00E14B8B">
        <w:rPr>
          <w:rFonts w:cs="Arial"/>
          <w:color w:val="000000" w:themeColor="text1"/>
          <w:szCs w:val="32"/>
        </w:rPr>
        <w:t>genders</w:t>
      </w:r>
      <w:r w:rsidRPr="004C5D4E">
        <w:rPr>
          <w:rFonts w:cs="Arial"/>
          <w:b/>
          <w:bCs/>
          <w:color w:val="000000" w:themeColor="text1"/>
          <w:szCs w:val="32"/>
        </w:rPr>
        <w:t xml:space="preserve"> </w:t>
      </w:r>
      <w:r w:rsidRPr="004C5D4E">
        <w:rPr>
          <w:rFonts w:cs="Arial"/>
          <w:color w:val="000000" w:themeColor="text1"/>
          <w:szCs w:val="32"/>
        </w:rPr>
        <w:t xml:space="preserve">we hear about most </w:t>
      </w:r>
      <w:r w:rsidR="00E14B8B">
        <w:rPr>
          <w:rFonts w:cs="Arial"/>
          <w:color w:val="000000" w:themeColor="text1"/>
          <w:szCs w:val="32"/>
        </w:rPr>
        <w:br/>
      </w:r>
      <w:r w:rsidRPr="004C5D4E">
        <w:rPr>
          <w:rFonts w:cs="Arial"/>
          <w:color w:val="000000" w:themeColor="text1"/>
          <w:szCs w:val="32"/>
        </w:rPr>
        <w:t>are:</w:t>
      </w:r>
      <w:r w:rsidRPr="00AE7299">
        <w:rPr>
          <w:rFonts w:cs="Arial"/>
          <w:b/>
          <w:bCs/>
          <w:noProof/>
          <w:szCs w:val="32"/>
          <w:lang w:eastAsia="en-NZ"/>
        </w:rPr>
        <w:t xml:space="preserve"> </w:t>
      </w:r>
    </w:p>
    <w:p w14:paraId="71B1CD0C" w14:textId="77777777" w:rsidR="00A2085B" w:rsidRPr="008318D5" w:rsidRDefault="00A2085B" w:rsidP="00A2085B">
      <w:pPr>
        <w:pStyle w:val="Listtoplevel"/>
      </w:pPr>
      <w:r w:rsidRPr="008318D5">
        <w:t>boy or man</w:t>
      </w:r>
    </w:p>
    <w:p w14:paraId="4D142C03" w14:textId="2009C445" w:rsidR="00A2085B" w:rsidRPr="00434741" w:rsidRDefault="00A2085B" w:rsidP="00A2085B">
      <w:pPr>
        <w:pStyle w:val="Listtoplevel"/>
      </w:pPr>
      <w:r w:rsidRPr="00434741">
        <w:t>girl or woman.</w:t>
      </w:r>
    </w:p>
    <w:p w14:paraId="19E9433D" w14:textId="55019CE2" w:rsidR="00A2085B" w:rsidRDefault="00A2085B" w:rsidP="00A2085B">
      <w:pPr>
        <w:rPr>
          <w:rFonts w:cs="Arial"/>
          <w:color w:val="000000" w:themeColor="text1"/>
          <w:szCs w:val="32"/>
        </w:rPr>
      </w:pPr>
    </w:p>
    <w:p w14:paraId="24C52DF7" w14:textId="77777777" w:rsidR="00A2085B" w:rsidRDefault="00A2085B" w:rsidP="00A2085B">
      <w:pPr>
        <w:rPr>
          <w:rFonts w:cs="Arial"/>
          <w:color w:val="000000" w:themeColor="text1"/>
          <w:szCs w:val="32"/>
        </w:rPr>
      </w:pPr>
    </w:p>
    <w:p w14:paraId="3B81160D" w14:textId="77777777" w:rsidR="00A2085B" w:rsidRPr="00434741" w:rsidRDefault="00A2085B" w:rsidP="00A2085B">
      <w:pPr>
        <w:rPr>
          <w:rFonts w:cs="Arial"/>
          <w:color w:val="000000" w:themeColor="text1"/>
          <w:szCs w:val="32"/>
        </w:rPr>
      </w:pPr>
      <w:r w:rsidRPr="00434741">
        <w:rPr>
          <w:rFonts w:cs="Arial"/>
          <w:color w:val="000000" w:themeColor="text1"/>
          <w:szCs w:val="32"/>
        </w:rPr>
        <w:t xml:space="preserve">Some people are not a </w:t>
      </w:r>
      <w:r>
        <w:rPr>
          <w:rFonts w:cs="Arial"/>
          <w:color w:val="000000" w:themeColor="text1"/>
          <w:szCs w:val="32"/>
        </w:rPr>
        <w:t>man or a woman</w:t>
      </w:r>
      <w:r w:rsidRPr="00434741">
        <w:rPr>
          <w:rFonts w:cs="Arial"/>
          <w:color w:val="000000" w:themeColor="text1"/>
          <w:szCs w:val="32"/>
        </w:rPr>
        <w:t>.</w:t>
      </w:r>
    </w:p>
    <w:p w14:paraId="6237C8D6" w14:textId="4DAC861E" w:rsidR="00A2085B" w:rsidRPr="00F17EFA" w:rsidRDefault="00A2085B" w:rsidP="00A2085B"/>
    <w:p w14:paraId="1120AAF6" w14:textId="77777777" w:rsidR="00A2085B" w:rsidRPr="00F17EFA" w:rsidRDefault="00A2085B" w:rsidP="00A2085B"/>
    <w:p w14:paraId="2D4B6474" w14:textId="77D7B022" w:rsidR="00A2085B" w:rsidRDefault="00A2085B" w:rsidP="00A2085B">
      <w:pPr>
        <w:rPr>
          <w:rFonts w:cs="Arial"/>
          <w:color w:val="000000" w:themeColor="text1"/>
          <w:szCs w:val="32"/>
        </w:rPr>
      </w:pPr>
      <w:r>
        <w:rPr>
          <w:rFonts w:cs="Arial"/>
          <w:color w:val="000000" w:themeColor="text1"/>
          <w:szCs w:val="32"/>
        </w:rPr>
        <w:t xml:space="preserve">They may call themselves </w:t>
      </w:r>
      <w:r>
        <w:rPr>
          <w:rFonts w:cs="Arial"/>
          <w:color w:val="000000" w:themeColor="text1"/>
          <w:szCs w:val="32"/>
        </w:rPr>
        <w:br/>
      </w:r>
      <w:r w:rsidRPr="00AE7299">
        <w:rPr>
          <w:rFonts w:cs="Arial"/>
          <w:color w:val="000000" w:themeColor="text1"/>
          <w:szCs w:val="32"/>
        </w:rPr>
        <w:t>non-binary</w:t>
      </w:r>
      <w:r w:rsidRPr="00434741">
        <w:rPr>
          <w:rFonts w:cs="Arial"/>
          <w:color w:val="000000" w:themeColor="text1"/>
          <w:szCs w:val="32"/>
        </w:rPr>
        <w:t>.</w:t>
      </w:r>
    </w:p>
    <w:p w14:paraId="3C2171F0" w14:textId="77777777" w:rsidR="00642D25" w:rsidRDefault="00642D25">
      <w:pPr>
        <w:spacing w:line="240" w:lineRule="auto"/>
        <w:ind w:left="0"/>
        <w:rPr>
          <w:rFonts w:eastAsia="Times New Roman" w:cs="Times New Roman"/>
          <w:b/>
          <w:bCs/>
          <w:lang w:val="en-GB"/>
        </w:rPr>
      </w:pPr>
      <w:r>
        <w:rPr>
          <w:rFonts w:eastAsia="Times New Roman" w:cs="Times New Roman"/>
          <w:b/>
          <w:bCs/>
          <w:lang w:val="en-GB"/>
        </w:rPr>
        <w:br w:type="page"/>
      </w:r>
    </w:p>
    <w:p w14:paraId="73B31BE7" w14:textId="5EAFA9F8" w:rsidR="0022718F" w:rsidRPr="005E3B48" w:rsidRDefault="00330F3D" w:rsidP="0022718F">
      <w:pPr>
        <w:rPr>
          <w:rFonts w:eastAsia="Times New Roman" w:cs="Times New Roman"/>
          <w:lang w:val="en-GB"/>
        </w:rPr>
      </w:pP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98317" behindDoc="1" locked="0" layoutInCell="1" allowOverlap="1" wp14:anchorId="5CF81DA4" wp14:editId="4F60C509">
                <wp:simplePos x="0" y="0"/>
                <wp:positionH relativeFrom="margin">
                  <wp:align>right</wp:align>
                </wp:positionH>
                <wp:positionV relativeFrom="paragraph">
                  <wp:posOffset>-73151</wp:posOffset>
                </wp:positionV>
                <wp:extent cx="3516630" cy="1821485"/>
                <wp:effectExtent l="0" t="0" r="7620" b="7620"/>
                <wp:wrapNone/>
                <wp:docPr id="967162256" name="Rectangle 9671622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182148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243F57" id="Rectangle 967162256" o:spid="_x0000_s1026" alt="&quot;&quot;" style="position:absolute;margin-left:225.7pt;margin-top:-5.75pt;width:276.9pt;height:143.4pt;z-index:-25161816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GFcgQIAAGAFAAAOAAAAZHJzL2Uyb0RvYy54bWysVE1v2zAMvQ/YfxB0Xx2nSZcGdYqgXYYB&#10;RVusHXpWZCk2IIsapXzt14+SP9J1ww7DclAk8fGRfCZ1dX1oDNsp9DXYgudnI86UlVDWdlPwb8+r&#10;DzPOfBC2FAasKvhReX69eP/uau/magwVmFIhIxLr53tX8CoEN88yLyvVCH8GTlkyasBGBDriJitR&#10;7Im9Mdl4NLrI9oClQ5DKe7q9bY18kfi1VjI8aO1VYKbglFtIK6Z1HddscSXmGxSuqmWXhviHLBpR&#10;Wwo6UN2KINgW69+omloieNDhTEKTgda1VKkGqiYfvanmqRJOpVpIHO8Gmfz/o5X3uyf3iCTD3vm5&#10;p22s4qCxif+UHzsksY6DWOoQmKTL82l+cXFOmkqy5bNxPplNo5zZyd2hD58VNCxuCo70NZJIYnfn&#10;QwvtITGaB1OXq9qYdMDN+sYg2wn6cp9mt5er8479F5ixEWwhurWM8SY7FZN24WhUxBn7VWlWl5T+&#10;OGWS+kwNcYSUyoa8NVWiVG346Yh+ffTYmdEjVZoII7Om+AN3R9AjW5Keu82yw0dXldp0cB79LbHW&#10;efBIkcGGwbmpLeCfCAxV1UVu8b1IrTRRpTWUx0dkCO2QeCdXNX23O+HDo0CaCvrWNOnhgRZtYF9w&#10;6HacVYA//nQf8dSsZOVsT1NWcP99K1BxZr5YauPLfDKJY5kOk+nHMR3wtWX92mK3zQ1QO+T0pjiZ&#10;thEfTL/VCM0LPQjLGJVMwkqKXXAZsD/chHb66UmRarlMMBpFJ8KdfXIykkdVY18+H14Euq55A/X9&#10;PfQTKeZverjFRk8Ly20AXacGP+na6U1jnBqne3LiO/H6nFCnh3HxEwAA//8DAFBLAwQUAAYACAAA&#10;ACEAs56+ut0AAAAIAQAADwAAAGRycy9kb3ducmV2LnhtbEyPwU7DMBBE70j8g7VI3FonaUNRyKYC&#10;JC6ICwGJHp14SQLxOrLdNPw95kSPq1nNvFfuFzOKmZwfLCOk6wQEcWv1wB3C+9vT6haED4q1Gi0T&#10;wg952FeXF6UqtD3xK8116EQsYV8ohD6EqZDStz0Z5dd2Io7Zp3VGhXi6TmqnTrHcjDJLkhtp1MBx&#10;oVcTPfbUftdHgzClDwf9/FJ/bettpubgmumDG8Trq+X+DkSgJfw/wx9+RIcqMjX2yNqLESGKBIRV&#10;muYgYpznm2jSIGS7fAOyKuW5QPULAAD//wMAUEsBAi0AFAAGAAgAAAAhALaDOJL+AAAA4QEAABMA&#10;AAAAAAAAAAAAAAAAAAAAAFtDb250ZW50X1R5cGVzXS54bWxQSwECLQAUAAYACAAAACEAOP0h/9YA&#10;AACUAQAACwAAAAAAAAAAAAAAAAAvAQAAX3JlbHMvLnJlbHNQSwECLQAUAAYACAAAACEAezxhXIEC&#10;AABgBQAADgAAAAAAAAAAAAAAAAAuAgAAZHJzL2Uyb0RvYy54bWxQSwECLQAUAAYACAAAACEAs56+&#10;ut0AAAAIAQAADwAAAAAAAAAAAAAAAADbBAAAZHJzL2Rvd25yZXYueG1sUEsFBgAAAAAEAAQA8wAA&#10;AOUFAAAAAA==&#10;" fillcolor="#e8d9f3" stroked="f" strokeweight="1pt">
                <w10:wrap anchorx="margin"/>
              </v:rect>
            </w:pict>
          </mc:Fallback>
        </mc:AlternateContent>
      </w:r>
      <w:r w:rsidR="00642D25" w:rsidRPr="005E3B48">
        <w:rPr>
          <w:rFonts w:cs="Times New Roman"/>
          <w:noProof/>
        </w:rPr>
        <w:drawing>
          <wp:anchor distT="0" distB="0" distL="114300" distR="114300" simplePos="0" relativeHeight="251700365" behindDoc="0" locked="0" layoutInCell="1" allowOverlap="1" wp14:anchorId="17888AA8" wp14:editId="4EA2A4CB">
            <wp:simplePos x="0" y="0"/>
            <wp:positionH relativeFrom="margin">
              <wp:align>left</wp:align>
            </wp:positionH>
            <wp:positionV relativeFrom="paragraph">
              <wp:posOffset>100812</wp:posOffset>
            </wp:positionV>
            <wp:extent cx="1836420" cy="1360170"/>
            <wp:effectExtent l="0" t="0" r="0" b="0"/>
            <wp:wrapThrough wrapText="bothSides">
              <wp:wrapPolygon edited="0">
                <wp:start x="0" y="0"/>
                <wp:lineTo x="0" y="21176"/>
                <wp:lineTo x="21286" y="21176"/>
                <wp:lineTo x="21286" y="0"/>
                <wp:lineTo x="0" y="0"/>
              </wp:wrapPolygon>
            </wp:wrapThrough>
            <wp:docPr id="1369045700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18F" w:rsidRPr="005E3B48">
        <w:rPr>
          <w:rFonts w:eastAsia="Times New Roman" w:cs="Times New Roman"/>
          <w:b/>
          <w:bCs/>
          <w:lang w:val="en-GB"/>
        </w:rPr>
        <w:t>Culture</w:t>
      </w:r>
      <w:r w:rsidR="0022718F" w:rsidRPr="005E3B48">
        <w:rPr>
          <w:rFonts w:eastAsia="Times New Roman" w:cs="Times New Roman"/>
          <w:lang w:val="en-GB"/>
        </w:rPr>
        <w:t xml:space="preserve"> is a way of:</w:t>
      </w:r>
    </w:p>
    <w:p w14:paraId="39426F72" w14:textId="3522343C" w:rsidR="0022718F" w:rsidRPr="005E3B48" w:rsidRDefault="0022718F" w:rsidP="0022718F">
      <w:pPr>
        <w:pStyle w:val="Listtoplevel"/>
      </w:pPr>
      <w:r w:rsidRPr="005E3B48">
        <w:t>thinking that a group shares</w:t>
      </w:r>
    </w:p>
    <w:p w14:paraId="44BA2C13" w14:textId="485E7DE1" w:rsidR="0022718F" w:rsidRPr="005E3B48" w:rsidRDefault="0022718F" w:rsidP="0022718F">
      <w:pPr>
        <w:pStyle w:val="Listtoplevel"/>
        <w:rPr>
          <w:lang w:eastAsia="en-NZ"/>
        </w:rPr>
      </w:pPr>
      <w:r w:rsidRPr="005E3B48">
        <w:t>doing things as a group.</w:t>
      </w:r>
    </w:p>
    <w:p w14:paraId="139DDC1C" w14:textId="19D11102" w:rsidR="009218C9" w:rsidRDefault="009218C9" w:rsidP="00642D25"/>
    <w:p w14:paraId="45DDEB41" w14:textId="77777777" w:rsidR="00642D25" w:rsidRDefault="00642D25" w:rsidP="00642D25"/>
    <w:p w14:paraId="60B9E434" w14:textId="32A874AB" w:rsidR="00F40441" w:rsidRDefault="00E14B8B" w:rsidP="00F40441">
      <w:r w:rsidRPr="009D39EB">
        <w:rPr>
          <w:noProof/>
        </w:rPr>
        <w:drawing>
          <wp:anchor distT="0" distB="0" distL="114300" distR="114300" simplePos="0" relativeHeight="251655217" behindDoc="0" locked="0" layoutInCell="1" allowOverlap="1" wp14:anchorId="039093EC" wp14:editId="17774E2D">
            <wp:simplePos x="0" y="0"/>
            <wp:positionH relativeFrom="margin">
              <wp:posOffset>0</wp:posOffset>
            </wp:positionH>
            <wp:positionV relativeFrom="paragraph">
              <wp:posOffset>-47625</wp:posOffset>
            </wp:positionV>
            <wp:extent cx="1695450" cy="1695450"/>
            <wp:effectExtent l="0" t="0" r="0" b="0"/>
            <wp:wrapNone/>
            <wp:docPr id="100533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33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F9A">
        <w:t>People might ask you questions because they want to:</w:t>
      </w:r>
    </w:p>
    <w:p w14:paraId="2AAE336D" w14:textId="30D650FE" w:rsidR="00660F9A" w:rsidRDefault="00660F9A" w:rsidP="00660F9A">
      <w:pPr>
        <w:pStyle w:val="Listtoplevel"/>
      </w:pPr>
      <w:r>
        <w:t>get to know you better</w:t>
      </w:r>
    </w:p>
    <w:p w14:paraId="265D018E" w14:textId="28EDEDFA" w:rsidR="00660F9A" w:rsidRDefault="00E14B8B" w:rsidP="00660F9A">
      <w:pPr>
        <w:pStyle w:val="Listtoplevel"/>
      </w:pPr>
      <w:r w:rsidRPr="009D39EB">
        <w:drawing>
          <wp:anchor distT="0" distB="0" distL="114300" distR="114300" simplePos="0" relativeHeight="251655216" behindDoc="0" locked="0" layoutInCell="1" allowOverlap="1" wp14:anchorId="70CCCCC8" wp14:editId="782DFE07">
            <wp:simplePos x="0" y="0"/>
            <wp:positionH relativeFrom="margin">
              <wp:posOffset>0</wp:posOffset>
            </wp:positionH>
            <wp:positionV relativeFrom="paragraph">
              <wp:posOffset>392430</wp:posOffset>
            </wp:positionV>
            <wp:extent cx="1609725" cy="1666524"/>
            <wp:effectExtent l="0" t="0" r="0" b="0"/>
            <wp:wrapNone/>
            <wp:docPr id="33635694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35694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6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F9A">
        <w:t>know more about rainbow people</w:t>
      </w:r>
    </w:p>
    <w:p w14:paraId="5911798E" w14:textId="77777777" w:rsidR="00660F9A" w:rsidRDefault="00660F9A" w:rsidP="00660F9A">
      <w:pPr>
        <w:pStyle w:val="Listtoplevel"/>
      </w:pPr>
      <w:r>
        <w:t>support you</w:t>
      </w:r>
    </w:p>
    <w:p w14:paraId="64C6A9BD" w14:textId="3D2A9D26" w:rsidR="00660F9A" w:rsidRDefault="00A93EEE" w:rsidP="00660F9A">
      <w:pPr>
        <w:pStyle w:val="Listtoplevel"/>
      </w:pPr>
      <w:r>
        <w:t>show their love for you</w:t>
      </w:r>
      <w:r w:rsidR="00660F9A">
        <w:t>.</w:t>
      </w:r>
    </w:p>
    <w:p w14:paraId="5394E39A" w14:textId="77777777" w:rsidR="00660F9A" w:rsidRDefault="00660F9A" w:rsidP="00660F9A"/>
    <w:p w14:paraId="4E728BAD" w14:textId="2A7CF2D0" w:rsidR="00A93EEE" w:rsidRDefault="00A93EEE" w:rsidP="00660F9A"/>
    <w:p w14:paraId="0CC62FB9" w14:textId="167BCC1D" w:rsidR="00642D25" w:rsidRDefault="00642D25" w:rsidP="00660F9A">
      <w:r w:rsidRPr="009D39EB">
        <w:rPr>
          <w:noProof/>
        </w:rPr>
        <w:drawing>
          <wp:anchor distT="0" distB="0" distL="114300" distR="114300" simplePos="0" relativeHeight="251655218" behindDoc="0" locked="0" layoutInCell="1" allowOverlap="1" wp14:anchorId="74EC19F0" wp14:editId="06DB3329">
            <wp:simplePos x="0" y="0"/>
            <wp:positionH relativeFrom="margin">
              <wp:posOffset>0</wp:posOffset>
            </wp:positionH>
            <wp:positionV relativeFrom="paragraph">
              <wp:posOffset>12774</wp:posOffset>
            </wp:positionV>
            <wp:extent cx="1790700" cy="1790700"/>
            <wp:effectExtent l="0" t="0" r="0" b="0"/>
            <wp:wrapNone/>
            <wp:docPr id="96491894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91894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EEE">
        <w:t>Sometimes it can be hard to talk to people even when they are being nice</w:t>
      </w:r>
      <w:r>
        <w:t>.</w:t>
      </w:r>
    </w:p>
    <w:p w14:paraId="616E76C8" w14:textId="77777777" w:rsidR="00642D25" w:rsidRDefault="00642D25" w:rsidP="00660F9A"/>
    <w:p w14:paraId="05B86E45" w14:textId="77777777" w:rsidR="00642D25" w:rsidRDefault="00642D25" w:rsidP="00660F9A"/>
    <w:p w14:paraId="7F149CC3" w14:textId="77777777" w:rsidR="00642D25" w:rsidRDefault="00642D25" w:rsidP="00660F9A"/>
    <w:p w14:paraId="7E8F0BF6" w14:textId="19230A5C" w:rsidR="00642D25" w:rsidRDefault="007346C6" w:rsidP="00660F9A">
      <w:r w:rsidRPr="009D39EB">
        <w:rPr>
          <w:noProof/>
        </w:rPr>
        <w:drawing>
          <wp:anchor distT="0" distB="0" distL="114300" distR="114300" simplePos="0" relativeHeight="251704461" behindDoc="0" locked="0" layoutInCell="1" allowOverlap="1" wp14:anchorId="028F4D17" wp14:editId="6242A55B">
            <wp:simplePos x="0" y="0"/>
            <wp:positionH relativeFrom="margin">
              <wp:posOffset>555244</wp:posOffset>
            </wp:positionH>
            <wp:positionV relativeFrom="paragraph">
              <wp:posOffset>233654</wp:posOffset>
            </wp:positionV>
            <wp:extent cx="826618" cy="826618"/>
            <wp:effectExtent l="0" t="0" r="0" b="0"/>
            <wp:wrapNone/>
            <wp:docPr id="10508436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8436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618" cy="82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39EB">
        <w:rPr>
          <w:noProof/>
        </w:rPr>
        <w:drawing>
          <wp:anchor distT="0" distB="0" distL="114300" distR="114300" simplePos="0" relativeHeight="251702413" behindDoc="0" locked="0" layoutInCell="1" allowOverlap="1" wp14:anchorId="4F28E0CA" wp14:editId="2CAC1F89">
            <wp:simplePos x="0" y="0"/>
            <wp:positionH relativeFrom="margin">
              <wp:align>left</wp:align>
            </wp:positionH>
            <wp:positionV relativeFrom="paragraph">
              <wp:posOffset>36068</wp:posOffset>
            </wp:positionV>
            <wp:extent cx="1587398" cy="2057738"/>
            <wp:effectExtent l="0" t="0" r="0" b="0"/>
            <wp:wrapNone/>
            <wp:docPr id="135653548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53548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877" cy="206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D25">
        <w:t xml:space="preserve">This might be because </w:t>
      </w:r>
      <w:r w:rsidR="00A93EEE">
        <w:t>you do not have all the answers</w:t>
      </w:r>
      <w:r w:rsidR="00642D25">
        <w:t>:</w:t>
      </w:r>
    </w:p>
    <w:p w14:paraId="2F7C7308" w14:textId="58530344" w:rsidR="00642D25" w:rsidRDefault="00642D25" w:rsidP="00642D25">
      <w:pPr>
        <w:pStyle w:val="Listtoplevel"/>
      </w:pPr>
      <w:r>
        <w:t>for yourself</w:t>
      </w:r>
    </w:p>
    <w:p w14:paraId="18E70ED3" w14:textId="0B4FF152" w:rsidR="00A93EEE" w:rsidRDefault="00642D25" w:rsidP="00642D25">
      <w:pPr>
        <w:pStyle w:val="Listtoplevel"/>
      </w:pPr>
      <w:r>
        <w:t>to their questions</w:t>
      </w:r>
      <w:r w:rsidR="00A93EEE">
        <w:t>.</w:t>
      </w:r>
    </w:p>
    <w:p w14:paraId="6433936A" w14:textId="0359525C" w:rsidR="00642D25" w:rsidRDefault="00642D25" w:rsidP="00660F9A"/>
    <w:p w14:paraId="2AEA0048" w14:textId="1327E3C5" w:rsidR="00642D25" w:rsidRDefault="00642D25" w:rsidP="00660F9A"/>
    <w:p w14:paraId="7109F873" w14:textId="2C79865F" w:rsidR="00A93EEE" w:rsidRDefault="00E14B8B" w:rsidP="00660F9A">
      <w:r w:rsidRPr="009D39EB">
        <w:rPr>
          <w:noProof/>
        </w:rPr>
        <w:drawing>
          <wp:anchor distT="0" distB="0" distL="114300" distR="114300" simplePos="0" relativeHeight="251655219" behindDoc="0" locked="0" layoutInCell="1" allowOverlap="1" wp14:anchorId="3DCAFBD9" wp14:editId="7F499A27">
            <wp:simplePos x="0" y="0"/>
            <wp:positionH relativeFrom="margin">
              <wp:align>left</wp:align>
            </wp:positionH>
            <wp:positionV relativeFrom="paragraph">
              <wp:posOffset>95250</wp:posOffset>
            </wp:positionV>
            <wp:extent cx="1962150" cy="1962150"/>
            <wp:effectExtent l="0" t="0" r="0" b="0"/>
            <wp:wrapNone/>
            <wp:docPr id="66983389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83389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EEE">
        <w:t>You could ask them to:</w:t>
      </w:r>
    </w:p>
    <w:p w14:paraId="2F023537" w14:textId="4F7F963D" w:rsidR="00A93EEE" w:rsidRDefault="00A93EEE" w:rsidP="00A93EEE">
      <w:pPr>
        <w:pStyle w:val="Listtoplevel"/>
      </w:pPr>
      <w:r>
        <w:t>learn about rainbow things together</w:t>
      </w:r>
    </w:p>
    <w:p w14:paraId="56D2B10C" w14:textId="083E5E0B" w:rsidR="00A93EEE" w:rsidRDefault="00A93EEE" w:rsidP="00A93EEE">
      <w:pPr>
        <w:pStyle w:val="Listtoplevel"/>
      </w:pPr>
      <w:r>
        <w:t xml:space="preserve">give you time to find things out. </w:t>
      </w:r>
    </w:p>
    <w:p w14:paraId="4E973049" w14:textId="33A2C4A3" w:rsidR="00A93EEE" w:rsidRDefault="00A93EEE" w:rsidP="00660F9A"/>
    <w:p w14:paraId="1EA8E40B" w14:textId="604D5712" w:rsidR="00A93EEE" w:rsidRDefault="00A93EEE" w:rsidP="00660F9A"/>
    <w:p w14:paraId="47639547" w14:textId="6B9D3A79" w:rsidR="00642D25" w:rsidRDefault="00642D25">
      <w:pPr>
        <w:spacing w:line="240" w:lineRule="auto"/>
        <w:ind w:left="0"/>
      </w:pPr>
      <w:r>
        <w:br w:type="page"/>
      </w:r>
    </w:p>
    <w:p w14:paraId="368703C9" w14:textId="12124564" w:rsidR="00A93EEE" w:rsidRDefault="00642D25" w:rsidP="00824742">
      <w:r>
        <w:rPr>
          <w:noProof/>
        </w:rPr>
        <mc:AlternateContent>
          <mc:Choice Requires="wps">
            <w:drawing>
              <wp:anchor distT="0" distB="0" distL="114300" distR="114300" simplePos="0" relativeHeight="251655195" behindDoc="1" locked="0" layoutInCell="1" allowOverlap="1" wp14:anchorId="62F7273F" wp14:editId="5703DB8A">
                <wp:simplePos x="0" y="0"/>
                <wp:positionH relativeFrom="margin">
                  <wp:align>right</wp:align>
                </wp:positionH>
                <wp:positionV relativeFrom="paragraph">
                  <wp:posOffset>-193828</wp:posOffset>
                </wp:positionV>
                <wp:extent cx="3476625" cy="8653882"/>
                <wp:effectExtent l="0" t="0" r="9525" b="0"/>
                <wp:wrapNone/>
                <wp:docPr id="1067413289" name="Rectangl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865388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DD4BB1" id="Rectangle 15" o:spid="_x0000_s1026" alt="&quot;&quot;" style="position:absolute;margin-left:222.55pt;margin-top:-15.25pt;width:273.75pt;height:681.4pt;z-index:-25166128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ExgkQIAAJ4FAAAOAAAAZHJzL2Uyb0RvYy54bWysVE1PGzEQvVfqf7B8L5sNSUgjNigCUVWi&#10;gAoVZ+O1WUtej2s72aS/vmN7s0kB9VA1h409H29mnmfm/GLbarIRziswFS1PRpQIw6FW5qWiPx6v&#10;P80p8YGZmmkwoqI74enF8uOH884uxBga0LVwBEGMX3S2ok0IdlEUnjeiZf4ErDColOBaFvDqXora&#10;sQ7RW12MR6NZ0YGrrQMuvEfpVVbSZcKXUvBwJ6UXgeiKYm4hfV36PsdvsTxnixfHbKN4nwb7hyxa&#10;pgwGHaCuWGBk7dQbqFZxBx5kOOHQFiCl4iLVgNWUo1fVPDTMilQLkuPtQJP/f7D8dvNg7x3S0Fm/&#10;8HiMVWyla+M/5ke2iazdQJbYBsJReDo5m83GU0o46uaz6el8Po50Fgd363z4IqAl8VBRh6+RSGKb&#10;Gx+y6d4kRvOgVX2ttE6X2AHiUjuyYfh2jHNhwiS563X7Deosn4zwl18RxfjWWTzbizGb1EsRKeX2&#10;RxBtYigDMWjOJ0qKAxXpFHZaRDttvgtJVI3Fj1MiA/JxjmVWNawWWVxO+xTf5JIAI7LE+AN2D/Be&#10;/WVPcG8fXUVq8sF59LfEcomDR4oMJgzOrTLg3gPQYYic7fckZWoiS89Q7+4dcZBHzFt+rfDVb5gP&#10;98zhTOH04Z4Id/iRGrqKQn+ipAH36z15tMdWRy0lHc5oRf3PNXOCEv3V4BB8LieTONTpMpmejfHi&#10;jjXPxxqzbi8BW6nEjWR5Okb7oPdH6aB9wnWyilFRxQzH2BXlwe0vlyHvDlxIXKxWyQwH2bJwYx4s&#10;j+CR1djVj9sn5mzf+gGn5hb288wWryYg20ZPA6t1AKnSeBx47fnGJZCauF9Yccsc35PVYa0ufwMA&#10;AP//AwBQSwMEFAAGAAgAAAAhACIOQerfAAAACQEAAA8AAABkcnMvZG93bnJldi54bWxMj8FOwzAQ&#10;RO9I/IO1SNxapw0pVRqnokgcOEBFQMp1Gy9JRGxHttOGv2c5wW1HM5p9U+xnM4gz+dA7q2C1TECQ&#10;bZzubavg4/1psQURIlqNg7Ok4JsC7MvrqwJz7S72jc5VbAWX2JCjgi7GMZcyNB0ZDEs3kmXv03mD&#10;kaVvpfZ44XIzyHWSbKTB3vKHDkd67Kj5qiajoMEprursZXT+NRw2dX18PlRSqdub+WEHItIc/8Lw&#10;i8/oUDLTyU1WBzEo4CFRwSJNMhBsZ3f3fJw4l6brFGRZyP8Lyh8AAAD//wMAUEsBAi0AFAAGAAgA&#10;AAAhALaDOJL+AAAA4QEAABMAAAAAAAAAAAAAAAAAAAAAAFtDb250ZW50X1R5cGVzXS54bWxQSwEC&#10;LQAUAAYACAAAACEAOP0h/9YAAACUAQAACwAAAAAAAAAAAAAAAAAvAQAAX3JlbHMvLnJlbHNQSwEC&#10;LQAUAAYACAAAACEAbMxMYJECAACeBQAADgAAAAAAAAAAAAAAAAAuAgAAZHJzL2Uyb0RvYy54bWxQ&#10;SwECLQAUAAYACAAAACEAIg5B6t8AAAAJAQAADwAAAAAAAAAAAAAAAADrBAAAZHJzL2Rvd25yZXYu&#10;eG1sUEsFBgAAAAAEAAQA8wAAAPcFAAAAAA==&#10;" fillcolor="#ffe599 [1303]" stroked="f" strokeweight="1pt">
                <w10:wrap anchorx="margin"/>
              </v:rect>
            </w:pict>
          </mc:Fallback>
        </mc:AlternateContent>
      </w:r>
      <w:r w:rsidR="008A5272" w:rsidRPr="009D39EB">
        <w:rPr>
          <w:noProof/>
        </w:rPr>
        <w:drawing>
          <wp:anchor distT="0" distB="0" distL="114300" distR="114300" simplePos="0" relativeHeight="251655221" behindDoc="0" locked="0" layoutInCell="1" allowOverlap="1" wp14:anchorId="418630E1" wp14:editId="5CAF0487">
            <wp:simplePos x="0" y="0"/>
            <wp:positionH relativeFrom="margin">
              <wp:posOffset>904874</wp:posOffset>
            </wp:positionH>
            <wp:positionV relativeFrom="paragraph">
              <wp:posOffset>0</wp:posOffset>
            </wp:positionV>
            <wp:extent cx="942975" cy="1648023"/>
            <wp:effectExtent l="0" t="0" r="0" b="9525"/>
            <wp:wrapNone/>
            <wp:docPr id="141338150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38150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722" cy="165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4BB0" w:rsidRPr="009D39EB">
        <w:rPr>
          <w:noProof/>
        </w:rPr>
        <w:drawing>
          <wp:anchor distT="0" distB="0" distL="114300" distR="114300" simplePos="0" relativeHeight="251655222" behindDoc="0" locked="0" layoutInCell="1" allowOverlap="1" wp14:anchorId="71B3A286" wp14:editId="414D9146">
            <wp:simplePos x="0" y="0"/>
            <wp:positionH relativeFrom="margin">
              <wp:posOffset>19050</wp:posOffset>
            </wp:positionH>
            <wp:positionV relativeFrom="paragraph">
              <wp:posOffset>38100</wp:posOffset>
            </wp:positionV>
            <wp:extent cx="1111250" cy="1076325"/>
            <wp:effectExtent l="0" t="0" r="0" b="9525"/>
            <wp:wrapNone/>
            <wp:docPr id="130022349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22349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EEE">
        <w:t xml:space="preserve">Ash </w:t>
      </w:r>
      <w:r w:rsidR="00824742">
        <w:t xml:space="preserve">is talking to their mum about </w:t>
      </w:r>
      <w:r w:rsidR="00824742">
        <w:br/>
      </w:r>
      <w:r w:rsidR="00A93EEE">
        <w:t xml:space="preserve">how to use pronouns correctly. </w:t>
      </w:r>
    </w:p>
    <w:p w14:paraId="798C6D95" w14:textId="4C2D39F0" w:rsidR="00A93EEE" w:rsidRDefault="00A93EEE" w:rsidP="00660F9A"/>
    <w:p w14:paraId="7C71F666" w14:textId="79C3A05E" w:rsidR="00942254" w:rsidRDefault="00942254" w:rsidP="00660F9A"/>
    <w:p w14:paraId="48B18616" w14:textId="7CFDB348" w:rsidR="00942254" w:rsidRDefault="00A74BB0" w:rsidP="00660F9A">
      <w:r>
        <w:rPr>
          <w:noProof/>
        </w:rPr>
        <mc:AlternateContent>
          <mc:Choice Requires="wpg">
            <w:drawing>
              <wp:anchor distT="0" distB="0" distL="114300" distR="114300" simplePos="0" relativeHeight="251655220" behindDoc="0" locked="0" layoutInCell="1" allowOverlap="1" wp14:anchorId="3C7C4712" wp14:editId="74703211">
                <wp:simplePos x="0" y="0"/>
                <wp:positionH relativeFrom="column">
                  <wp:posOffset>-161925</wp:posOffset>
                </wp:positionH>
                <wp:positionV relativeFrom="paragraph">
                  <wp:posOffset>102870</wp:posOffset>
                </wp:positionV>
                <wp:extent cx="1895475" cy="2199640"/>
                <wp:effectExtent l="19050" t="19050" r="0" b="0"/>
                <wp:wrapNone/>
                <wp:docPr id="1625839967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5475" cy="2199640"/>
                          <a:chOff x="0" y="0"/>
                          <a:chExt cx="1895475" cy="2199640"/>
                        </a:xfrm>
                      </wpg:grpSpPr>
                      <pic:pic xmlns:pic="http://schemas.openxmlformats.org/drawingml/2006/picture">
                        <pic:nvPicPr>
                          <pic:cNvPr id="363558608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100" y="285750"/>
                            <a:ext cx="1095375" cy="191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69598215" name="Speech Bubble: Oval 2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082583" flipH="1">
                            <a:off x="0" y="0"/>
                            <a:ext cx="885825" cy="84772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2A9F40" w14:textId="77777777" w:rsidR="00A74BB0" w:rsidRDefault="00A74BB0" w:rsidP="00A74BB0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0358000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50" y="28575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7C4712" id="Group 26" o:spid="_x0000_s1027" style="position:absolute;left:0;text-align:left;margin-left:-12.75pt;margin-top:8.1pt;width:149.25pt;height:173.2pt;z-index:251655220" coordsize="18954,21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SuzXQwQAAMsLAAAOAAAAZHJzL2Uyb0RvYy54bWzcVtty2zYQfe9M/wHD&#10;91ikZEokx3LGtWM3M27siZPJMwSCIicggAKQJefrewCQ8jWXZtqH9kEULovF7tmzuzh6vesFueXG&#10;dkouk+wgTQiXTNWdXC+Tjx/OXxUJsY7Kmgol+TK54zZ5ffzrL0dbXfGpapWouSFQIm211cukdU5X&#10;k4llLe+pPVCaS2w2yvTUYWrWk9rQLbT3YjJN0/lkq0ytjWLcWqyexc3kOOhvGs7cVdNY7ohYJrDN&#10;ha8J35X/To6PaLU2VLcdG8ygP2FFTzuJS/eqzqijZGO6Z6r6jhllVeMOmOonqmk6xoMP8CZLn3hz&#10;YdRGB1/W1Xat9zAB2ic4/bRa9u72wugbfW2AxFavgUWYeV92jen9P6wkuwDZ3R4yvnOEYTEryvxw&#10;kSeEYW+aleX8cACVtUD+2TnWvvnOycl48eSRObpjFX4DBhg9w+D7XMEptzE8GZT0P6Sjp+bzRr9C&#10;uDR13aoTnbsL1ENgvFHy9rpj1yZOAOe1IV29TGbzWZ4X8xT8l7QH8yHlLyfZwpPOn/TC8Sj1rl0q&#10;9tkSqU5bKtf8xGqQFwB76clj8TB9dO9KdPq8E8KHy48HD0H0J0R5AaRIwjPFNj2XLmaV4QLOKmnb&#10;TtuEmIr3Kw6vzNs6Q6yR0Q4uadNJF1PIOsMda/39Dex4D9u93bTabwSj7+30HlnQjqy2f6gayujG&#10;qZBCT2hXpEgMpK7nV5Ev8oFeewKmZT4bCZiV2awog8SeRsDWWHfBVU/8AD7AtnARvb20g5WjiLdf&#10;Ko8krKeVkI8WoNOvBE+87cMQrvjcQQGzI/CYPYP+b+XoTUs1h5Ve7T2p8nmZl8U0Q75FUt1ozllL&#10;ftusVoJX5OqWCjKd+ZAMB/eZbQPa3h2PLzHKc6tMi2lezBLSgDO/e7J5gW/le1HkOBLTvThcLDCO&#10;cR6jNiI5gL3l9Zq/EVBv+SkVQm1+DHsk/2hxGLk7wWNE3vMGCYbSMw3Ghk7BT4Uh8B0sYgwkjn7Y&#10;ltY8Lmd5Cg4NjPS9xZ8I/BQSCr3mSNtB96BglHysO6oZ5P1RHhrN3rD0W4bFw/sT4WYl3f5w30ll&#10;XlIg4NVwc5SH+Q+g8UO3W+1C8QmSfmWl6jvkWIg2cshqdt4hCS6pddfUoNNhEd3bXeHTCLVdJmoY&#10;JaRV5stL614e5MZuQrbonMvE/rmhvqyKtxK0L7ND9ADiwuQwX0wxMQ93Vg935KY/VQgcygqsC0Mv&#10;78Q4bIzqP6HJn/hbsUUlw93LhDkzTk5d7Oh4JjB+chLEYr2+lDcaVT6G01Pzw+4TNXogp0MReafG&#10;VKPVk4IQZX2EpDpBdWq6UC3ucR0igLSPBR2F4D/TnxbzdJajtgLR/1d/mvosedB3xsz+xxpSvkA1&#10;ue9H8bqxHS3KFD0q1sdhHJP2K/Xx32lG4emEF2OocMPr1j9JH84Dee/f4Md/AQAA//8DAFBLAwQK&#10;AAAAAAAAACEA28Ap/2bNAABmzQAAFAAAAGRycy9tZWRpYS9pbWFnZTEucG5niVBORw0KGgoAAAAN&#10;SUhEUgAAAQgAAAHNCAYAAADi0+X4AAAAAXNSR0IArs4c6QAAAARnQU1BAACxjwv8YQUAAAAJcEhZ&#10;cwAAIdUAACHVAQSctJ0AAMz7SURBVHhe7F0FeBRXFyVr2Y27CwmBBAiSECC4u7u7u7u7u7u7a9FC&#10;S4GW4u5WWlpaaIsnuzv3f+eFyR+ZJBuDhM75vtOSfbOzY+/Mfffdd28WGTJkyJAhQ4YMGTJkyJAh&#10;Q4YMGTJkyJAhQ4YMGTJkyJAhQ4YMGTJkyJAhI7MjJ2PHqH/KkCFDRmxAHCIZq/K/ZMiQ8Z+GgtGa&#10;0Z7RhrGZmVmWCHO1mTHAzcqZ/S1Dhoz/KEow/sH4gRFWw0fGt2WDXf5WKc1IqchiZH+/YvyL8Sgj&#10;RESGDBn/AVgxXhzYKJfh5NTydHpGBVrbv4hgo1MJSqVCqFfUmya2ykdatUJgYiEoFWYC2/494xZG&#10;M0YZMmR8pcjPuJ7xgc5cafB01FGpPC7UoXI2erKqJm0YUISOTShL/2ytz2n8biDd3dSJ2lbLR2z4&#10;YWDfe8xYgFGGDBmZFBUYuzP6MZozahl1oJut+cZeNQM/TGqdj2Z1CqXp7UIon58dYVihUStoUqu8&#10;0eIACt8NIjo1hHPXxHqk1ShhTWBYMo9RtiZkyMiEqKP1cfxDYa5+6WBl/tJSp36j06jeadTKDxbm&#10;SqO5WkkalYKzeC4n+nZSWbq/rDqNbBJMa/uG0+udzbjlIHw/OFocRP65rxc1KZ8L1gR8FL/htxhl&#10;oZAhIxMAsxKYqvxYo1YY5SiVi35e1pp37PfH+tO/h/vR3wd70R/bWtHTDY0JVkSpYGeyt1LTnzvb&#10;k+HbvvThm06SwhCTwvdDaEHfimRvrRWHHc8YyzPKkCEjAwJv8FyMR9k/DFULetK7Pe1oUe9K5GRr&#10;QYObhQsXV7SlN0wg4nb2iMPdqE+9vPTX/p7Rn03sWJK8XWxoz6R69OH4gFjbx+WUzqXJy9ma2G/r&#10;GacyypAhIwPBlvEco95Sp6LJrfPTP9saUMTB7kTHh9CxaU3I08mKFGZmEZiRcHe0FL6d3YT+OtCb&#10;9CcHcWsgbqfH53sn1yc3B0uy0qnpxroO3KrA528O9eKiIrAhCMWwNErl9xZFYj6jDBkyMgDmMn6A&#10;md+9Rnbhjw116J+tDUh/qC8XB5HGo4Pp7z19aHzbUoKaiYSZUkEKlYIszFVUr1QO+m5eswSFolbx&#10;AL7d0gGV6cz8RpTP346uzq8S5cA8yUTi07aG7wZTswq54cBETMVwHJwMGTK+DAoyPmKMDHC3FC7O&#10;rUSvNtelt7taMzFgQ4IY4hCXBiYWjzZ0pT3j65NKo+KzF9YWGrK2Nqd8AS50ZGbjWCIBfjO9EReJ&#10;0U2D+TSor4slfTOmFBeJV/u6cyHBdu+O9qciuT0hEm8ZZcelDBmfGQ6M3zLqNSqFEZ31xUZmNWxr&#10;yKyG3pKCkBBf7+9HWntLesmGGhEnBtKZRS2pXFhWUjLrIizIjX7ZwYYookiwocRPi5qQDROSYY1z&#10;084RJcjfzZIer6hB41vkpZrFspGRWRDY9uGWzmw4w2c47jHKIiFDxmdCdcbHZmZmxgF1g+j5ujr0&#10;N3uDv9/XiYRj7A0uIQJgxMEeJByN3/7v3r5kbmdJ/2I48kkIMMw4yYYb8D0o2RCke90CZPhkHYCn&#10;F7Uge2ZpTG6Tn5b3Lkw1CnnQy831KL+/PS3qVzF6u/HtS8IfgaFGExy4DBky0hctGT+42ZkbNw8q&#10;yk37Nzubk+FwbF+DcIwNIY78XwyEYwP5tpjRiLkdCIHQ2Ojo9z3/n70Q+eZIP+pcK4QNPxRUvWgA&#10;/bm/V3TbgWkNyMNBR6enlacVvQrx/W8dXIycbM3pr0/bvT3aj5ztdKI/Ql70JUNGOmIUoz5vVju6&#10;tbgaH0582NcxXocHF/WqQJULZqXft3ZmQ45e9HZ3G96BwRsr2tCTTV2jt4VAqK20dHdjp+jOH5OY&#10;tRjesihpNCoqGuwZy9KY06s8BXla0wvuFK1P/25vTCWDnWnf+GrR2zzd3hUCgxiJbfwsZMiQkaZQ&#10;Mm5k1JfI7UR/bqwb5WuIYzWAr/f1o1c7OtLCrmHkZKOhZqV9ecd9u7s1vd7RlP87NLsDYfbiwMQG&#10;/DvvDvQjC0stXWDCIXZqKS7qV4kU7Hv9GheK9fn4dkV59KUoQKJQRLUPpnf721H+AGdx6hMh3zJk&#10;yEgjQBzg5NM3LO5Nf2+pR/9ua5TgDMXD9Z1pYfdidHhcGZrducin7QbztogD3Xjnndk+lE9twgn5&#10;+7YebPgxmPsaWlfNE6vjS0VR1mDDDIjEH/uihhBwSH441p+JQIdYAgGK3/l4qCs9Xt+UixI7D9kX&#10;IUNGGuIao75v7UAB4oDYBsOR/rFEIS63DKtCo5oF09DGwbE+hxCg42I/DjbmEeiwwX5OvK1j9RBS&#10;q5T0+lOE5e31HalyYX8e0yB2dPDC8jZcIIa2YOJzoh/tmVyfsnna0bllrejZOhxflDi82d0y+jtY&#10;5PVmdwsK9LKFQPzOz0qGDBmpxjhGfb86QbxTo+MZ0IFjdHop6g/3od3DS9DmQcWImCjEbPt3exO+&#10;n8ENcxOzTV6js99ZXofWDyhBZmZmtG8KG3awTv1oaxeytjLnUZHd64XxWQt8bmRWhVqtoLaVctDb&#10;vW3Jxd5CMDPL8k5hZvauQn5Xvm/9t31p/5R6tHro//0QEcyKqF3UV5zR8MfJyZAhI+XAykh9+Xyu&#10;TByi3sr6b5hZL3Z21vFf72xOb3e2/BQUNZB//ob9bTjSjz4ejBpOgO/2tOWzHG93t+IzHvhs08Ci&#10;5Ghv/Q6zE1ldLahgdgd0XrK1Mhew5iLi2wEUlMNNUGhU+ixmWSLYkESY1aMcjWtfkjycralJ6ax0&#10;emY1hG0j+1QEWDSnE9/36wOdyZNtU7NYALckDMzS+HioC91ZUZ8PM7RZneToShkyUgE3xpc5fWzo&#10;5ea6vNPBfyD6EkAMF+CL+HtrPW5dIA4i8lDvqA66oyl93N+F/1vkvzuaffp3A/7/X9fWJmcHKxra&#10;vZlRozKjIxPKklJhBpEwjGpTnL/1K5fKJTSrW55PUU4b0fljjQpFmbVgFmmmVp3oXzeIWpTNiu0R&#10;KQmrIBKJZrDvoc0KklKtFKoXzUbL+xSne8tqRR3D9kakgu/DVvuXwlrbin1HhgwZKcBZW0u18fsp&#10;5XjH+sADoGIPFcDnWzrTmr7hhHUX4hDkn60Nozrjtsb8/3eX142a9eBtsenram3s1qqWUak0o8lt&#10;8yOlHDp8hEJhZhzZuhj5+LrQlcPLBY1aZbh/ar3w5MfNVChfECIjXzcomdVYKtTfkCOb53P2N2Yn&#10;9HM6hdLekSUod3BWMlMrDaVDfHj4NiItxd+00KooKKsTKdRKsg/LNpZ9T4YMGcnABGbSGxd0DeMd&#10;CkOGuMIgEqsz8UZWs06IIcLK3oWjLQ6R9Yt7k4utOf2+vjb/u3x+Vzo6oQyfhgzO6mRsUrMsWVpo&#10;sXDLYBbV0WEN/GtmrjbU79fosvDkOJ3bt4gMj44RPf2Wdi8bS55uTobl0wbwv2eP6i7otBq9Tmuu&#10;3zeqlODjYklnds/DDAmE5F92LgZHa3P6bnJ5qlvUi5zttDS2fQlqXC4nmWmUiI1ATkwZMmSYAGSL&#10;/lA2b5Sz7x9mBUgJQ0y+3teXahfLTrYWav62zuFpTViwJQrEuVmIXTAjd3st/bauNllpVYJOo6Cb&#10;K9uSp5O1vkvzmrR6xmAMIyAOEWqVEv9Hrsl/3V0c9BABU7hsan8a0aKAUCg4q4C/FQouEPBPRJpr&#10;lMZALzs2lFEIgxvmoevLG9KLPd1Iw6wI1v49owwZMkzAeZXKzHhnSTXeuSMP9pAUhZjE2orXO1vw&#10;dRAB7pbszW0mqBRmwuTW+aJ8E4yuTBwgEmXyuJBOrfhgq9P+rtCoBbVWI/x6biu9vrmflAqFHglm&#10;mtUuJ7DObejZpg4tndxPUgwSYsGcXsLiCb24QKjVSqNarYp0cbDjMRxzetV94+Zg82Hj0AqfxKsB&#10;jWxdFALxKz9zGTJkJApLxoil3QvyDvRmV0tJv0NcYvZCtBb+2FCXXBx0ZGFrYVQrFYTAKnxeKdSN&#10;fF0t0RlhHbw7uHYyXT68TPhp3wLemY2Pj5Grk72gMDMzvrtzkP66sot/FrPzm8KnP26m93e/4f9+&#10;eXW3EPnwCL29fZAqliggPNk+jkoVyEnlQ3z1p6dHicSG/kUIQxCcvAwZMhLHI9SceLYmyuOPqUop&#10;QYhLMfhJ5JBG+cjL202YOqyjAVOYtYsG0E9z6gkuDtaGkODsMPsjT2yZGa9zv7l9gJ4xawI+h7ht&#10;qWXk/cP04puZ9P3KkUzALP/2c7c1jmySm0+1ZlGY4ZhkyJCRCFDy7uPK3lErIt/tbS8pBiKRQk6c&#10;pcBUZ0yBeLevKzk4WtKWRaNo0YQ+PGOURQ53wcpCa3h2bgvtWzmBPt47JNmR041PvqXXP66hd5e2&#10;0KCWValHkwoU6GktCgT8HzJkyEgEy5BYJcr30CDJTFD/bouaypQiAqJqlQoyDurahHfOpZP6IXYB&#10;ZvzHG8dXxu+8n4kCG7KAr04spBUj25FapaBlPQsicEoWCBkyEgGK2ESGZrMXEDH5fm8HSVEA0fmj&#10;VmQ2oKsLqtI3Y6PiJETO71qYKocHCM62Fh/6dGgYIXbO6SO68FmK60e/nECIfPPTWvr12CJEYBoR&#10;eSkLhAwZiSMPOsv52ZiahPUQFTItxdfR0ZD1qVu17Hw1plajNLar5E+bhlUjS2utsX6tMjSoa2P6&#10;7fy26E4Jv8LLq3vSxb+QXML5+fveyeRiby0wq0mMu5AhQ0YCOGajU/Fox48H/p/EJSYxlflqc316&#10;uKIG+///V0wu712chzRnUSr+ZPvBeojIcf3b8pmJjMxXJxdT38blxVkVWSBkyEgAtkhTXzqvC+/w&#10;ovUgsP9HHurFLIbm9HZXS+6TaF/Rn5fH06oV1KVqAN1f14HeHexPFcP8yNbFTvj31gEqFZ6XwvIF&#10;GaQ6ZUbi2wsbaemAJhAI+EYgEjJkyJBAVYXCTIBV8GZnKz5lKS64QoZqRD7i3/BL/LujKZ2dXoFc&#10;7cwRDMVXRcLR5+pohXUPdP/Kdj6EyAjDiKSov3eQHmwbJ9b0lC0IGTISQDs7S3WU9XAkauZiWNNw&#10;CvK2IUtzJZXllkVD3sZXbzKReLWlHn03rQbZ2PBEsIhCxNBC7+3uIkTcPyzZITMi/zw6h9ydbHEO&#10;COuWIUNGXCjMstwI9rXhAiGmq29Zzp8KBznSrpEl6f7yWtF+CD70YNu83h6VV/LK4sZkodN82LFk&#10;NGIbhICsHsaPmUgg3l/eSnN7N4BAQOCy8gsiQ4aM/4MNLyIL5nCgf7Y14haC/shAKsT+LpbLiYY0&#10;yEVPN7SJJRDg212tPg072tOUDuX1iyb0luyAGZ2G+4foyqZxYmGdO1FXRIYMGSJ0CK1uWc6PZ5xG&#10;54czUszd8F6ifgU+Q9v1RbVobIcyZLy6TrLzZRZG3NhNRYP9YUW8Z8RaFBkyZADZXcz9VQoznjsS&#10;dSsgAJjmREq4jzx7VGxxQHg1xOHk5HKUx8+Fpg9m1oVEp8tMRGTlifl9xOnO8fzCyJAhI0sWjSZL&#10;LeRvQHi1GFoNCwEi8W5vBx41KYoD/g1xuDCnMnk4WtLwjvXI+OioZKfLbHz1wwrSmqthRUAktPzi&#10;yJAhI0tbCATyOIgC8e/ONtSpSgDtG1mSPuyNqpiFFPcQh7821SV/dyuhXd2yFHF7n2Rny4zU3z1A&#10;S4e2EgUiF78yMmTIyNIZAoHOH7W0ezB1qx5I6/sX4Z9hxkJcyo1y/vn97MjJzopen1sv2dEyKxET&#10;cW/bBHGYEcqvjAwZMrJ0QRZpCEDkNz3Y8KI9VS/kQZfmVab3+6IWbImVsFAcV61URJxdPpQNLY5I&#10;drTMSpzP/e0TRYFoy6+MDBkysnTFIi0IwL+IbdjWkMrkdeFrLcTKWVi89cvqWsg3KdQqlV94f+X/&#10;C7C+FiLy89HOiaRQmEEgpkddGhkyZHRADkgxgxTYoVI2erOzRSzrYXGPcNKolB8fbh9PxocZz3rA&#10;6sw9K8ZTn3b1qEbZIm9DgrN/cHOy/6A113ywttR9LF+iQARSz0l9V+S93VNQkwMC8S3jdsatjFUZ&#10;Zcj4zwIdwHCGDR/E5LLHJpTh05zcYbm9Cf2xoR7pNEpjtaJ5KOLmbsnO9aV4/9R6GtundYSni/0H&#10;XyvNm+q+tpF1s9kZWgc5GjrlctZPLOypHxLqri/uavk+f65skvsAITBzB7VGsJShT7v6woppA2j2&#10;6G7k4mD7hn1WBBdKhoz/IhwY9bXCvXhVLBDDDAgEVnLCejgyoRLqZUY+3cmshwwyrYniOQM6Nnzv&#10;52z3opyH9bMJhTz1M4p6R3NKuJe+d15XffMcDoaGAfaG8h5WH7L7evwT+TD28aPOxrebZ1DFEmFv&#10;/bJm+3XOtKVCuSKFotsnDW4Pv8RmfqVkyPiP4i/UsRCHGFiUhaQwqKWJv9cOrk52VrrIPw5MyxCr&#10;NHcuG0Oe9jbPq/ravJtWJEoQphbx0ncLdtFX9rU1OFtoBEuNmizMzcnRwYny5gmhAiGFyEpnJdjZ&#10;WgvbFo8SzuyaR3vZkCS7nzc52Du8aNa4zftvv/mZArLlMG6aPyL6t+6fWkfuTg4vPl0nGTL+kxiB&#10;rEqIcYAgfDzQPar6NiwJJhQ5fR2Nwf4e9OeRObE66ucmhgGtG1SJzOtsHTGJDR2mM2EYU9BD3yTA&#10;QW+lVnJBCAoMplYtOtK+nSfp3A+36efTd6L506lbVLNaPfJw9yIvDx/KGRRMfXoNoW/2nCJXV3ey&#10;tLAUHOyseWk/8TcN7DcDsrq/+nSdZMj4T6Ico351/7JcIP5fX7M+D5pCjcwyBQLp7bkvu+bi5ZXd&#10;gr+dzjiNDR/Gh7tHuutUr5ko6F2cXalvr6HRQgBhgBicOXmNNq3ZS40btBTq1mpEm9buiycae3Z8&#10;S7Y2tlQwXyC3jv69uZ//f9WMgYRygD/uWUjWVhZY6SlDxn8WSsZIO0tzHlEZUyAuL6zPa0acWNiP&#10;Ir9w5GTfDvWEAflcIz0t1UZHOwehYvmq9M3eH7gYiMKwdOFG8vXxJ1tbO+430ahVpDXXoPAvqVUq&#10;ysksjJgikc0vO9WtXIKMMYZO3VrVpmbVStDt3dOpXuXipNNqULpPhoz/NBAcpD89o3r0bAYEYnGP&#10;ImSmMBMe75z4RR2Uf1/fS8GBfoKNtW1knx6DuTCInXzFks1UILQwmbMhhoqJgIujnbB6xiD6ac8C&#10;/j0MTcCjG6aRUqGkjWv38u9NHDOLHB3seck/8XcufbOMwnL70/3No+jfMyvp+KZpcFK+5FdIhoz/&#10;MFCwN9JSqxYerKwZJRJb69H0dqE8rdyLb2ak2EGJ7+1fNZEGdm5MvdrVY5ZAfRraoxmfopTaPi7X&#10;zBpMrk5OxrDQcNq64QC3AL47epFaNG1Hvt5+sBT0mI5cM2PAu0ffraF/z66mV98upKc7xtHz3RPp&#10;+Z5J9NeROaS/9w35erqQt6cvtzpaNetA7RpVifVbNSoUocX9G9Gfh2fz1PhbF42CQDzlV0iGjP84&#10;qjFGNi8bwMv3QySmtg0hM1WUQMTsSKbw8ZmNNGNEF8rh7/XW00L9d0Vv6zcVvGw+1spqp6/oY2Pw&#10;sLOMXDG1v+R3RS4Y35NsbGxoxJCJ/K0Ph2K1KrXZsMGcbKwtaUCnRvT95mn0+7EFH/o0KmOsGp5L&#10;0LEhhcLMDLkmEfhkCM/tRyPbVKWXx+bR3e/WkkajoY1r9lKr5h25YIm/BSELDc5OR2Z0ped7J/Gk&#10;tksm94VA/MCvjgwZ/3GYMZ5n/zWiHB2GGBAIhVIhvDg4PVbHTYjoZDDle7auafBkAlDG09rQM69L&#10;rBgFkYhdKJrTVzI9/oe7h2jjvOFkodXS4P6juTgsmruGrCytKE+gHy2b0o8PG/48tZKGtaxE5moV&#10;gpzQmenu3btUqlQp/u+xY8dQ27ZtuP+hU+0SPArU09WRencfTB3bdac6lYvH+t3SRfLRpM61mOUx&#10;gd5f2kILJ/TGfg4wypAhg0HF+BeyTJ2ZXj7KgjAzM/y6d3KsjhSXkQ+O0DdrJwvZfNz0ATbmbxCP&#10;gGnImIIwNdyLRzUOCnHT98/vxuMWWpYtEHH+wGL6fvtsNt6fTntXjqcWdSsY4VhUKVWGxg1bcXE4&#10;cfg8sxq0VKtiMR7cZHx8lC5tGkdBPi5GpULxlh0zlShRgpYvX86FAdRqzenw4UNEJNDZMz9Qrhy+&#10;fNqyQbVSzPqwFXp1H0TeHs4fYp4HjsHZ3oYurBjEa3gumsgTyRxnlCFDxieEM76x0CiFAQ2D0UH0&#10;l1YPjSUIMYnS+gXz5hC8LNV/T4oR0Ti9iJd+TJgHEwJnvY+1RrBUq0jHyN72gkKhjDAzUzCacSrY&#10;v1UqdYSjoxP5Zw2gapVr05H9Z7k4gJiitLbU0ZtbUQ7Fx/tnkI+rAzVp3JgUCkW0KMSkk5MTGY0G&#10;IkME0W9no4930uAOiHkw9O8znJyd7KNLA4osVyyEiubxJyxKWzd7CPZ1gVGGDBkx0J6RV8li1Leq&#10;WlTSSal/eJQ8XB30+Z0tDBAEWAnDCrjri7hZGR20SsHGQkfu7p5Us3p9Orj7+1hTjPg3nIUxP0uI&#10;2zZ+Q83qlGeWQ9QxNK8cTmPHjObWwbhxY2MJAxMcCgkJoYiPH4je/UH013WiD39HH3OJQnkoOHc+&#10;wmyIlEDoHx0lGysdbZg9mM7unk8atfp3tl8ZMmTEQSlGCIQx2M+Dl86P25k6N63+Ib+ThaF/Pje9&#10;n7XG6GBrJzg5OAuFCxal9at20fFvzkXHKYg8tPc0VSxXjfyYpeDi4kY+Pn40adzsWNvE5bGDP1FQ&#10;jlzMWjnAf7dm5bL04cN7LhCwEh4/fkR79uymmzdv0F9//knCi6tEv3xH9PIOkf4d0b9Pif64wL9v&#10;a2NDyxdvotYtOrEhS9F45wTWKB9Ok/o0o19+2ky21pav+dWQIUNGPDgzTlArlfqXJxfF60gF8wa9&#10;d9Rp/nZ1chYG9RtFWzccpNMnr8Xq3BCIMSOmUqGwImRtZfXW3dXJUDBP9sgVMwZ8OLtrwccqZQre&#10;U6lU+lVLt0Z/BxbDnJnL6fSJqH3ByujF3vh1Kpfglsyzc1uJnv/EROB7dhwn/k+Ignh8r+4SRTJx&#10;eHWPWxBY7h2Q1ZPaterK9xfIBGdsf+mkuw2rlaIJPRpxC8nBzgbZrrGoTYYMGRIozKivUixfdLDU&#10;6V3z2Fg9jL39fWjcqOn0/bHL0Z17x+bD1KVDb77uIW+u/Jim/FWr1d5j+3isVCjuVCqcW1+jRF5j&#10;nZL5hGWDmxlffr/Y4OvpYvDw8OIdd8iAMWSh05G5RkP29vY0fPB4vt/TJ65yqwNOTbEjTx3WiQZ0&#10;bsTe+EXo+rGV0Z9zfngZ5Xv47UcSnp6k1g0qkb2dA508coGGsX06OdjR8/PbY3/nE5vWLk/1qhSn&#10;U9vnkKODLSIpy+NCyJAhQxpbWefW/3ZqFc0d0wNm+lvEEaCzofP++P1Nmjh2FhUpXJzy5AqkoV0a&#10;08IhrWls1/rwC3zPiEQs3Ecwbtw4HtvA/m20trbQ1ypbWNi1bCxZWlpxEUAn7t2uHr28tofaN67K&#10;xMKCVi/bxn9n1rSl5O3mTr/+HJXV6t2dg3R4/RTC6sy4nVzks5+3UttGVcjRzpH27ThBa1fsIDdX&#10;d1owrqfk9uCIXi0oh5+3/uEPG8jDzQnDrOGMMmTISAC+jHprS+1DZydXQ8zhwNKFGyg4V14KL5CX&#10;Fk3sTW8ubaE/9k+jSV3qxJphqFevHimVSpo+fTohLFqhMKOFCxfQtMkTaOO8YWSWxSwS1oO5Rk3P&#10;L0S92TGcqFGhKPn7BUT/XkE2VBnctWm8Th2Xv/y0hWaN6sbDqQuGhfNZkRlTFpKbixt1bVFL8jsi&#10;4Qz97XyUCOXO4QtxW8MoQ4aMRPA3ZgjwFhY767RJ8yk0ODctmdSXd6bIO/vo972TqUHZAmRnY02W&#10;FtoP7HtkZWVFBw8eJB0bOuBvEMOHyMgIon+f0O0Ta/AZZk2uWVlojTFnTDB0sLW2pE7te3J/BmZD&#10;3FycUQs01swKZh8w6zB5SAfy9XInZ2cXyhscQoMHjKY9245T0SIlBUf2m1OHdpKckRF57egKen/3&#10;m+i/8+XMBoFA+jkZMmQkAGv21p+5c8uRaHEAG9RtSlsWjOQdCVGKv++dQiXyBZCdrS1dOHeG5s+f&#10;Hy0IMenm5kanfzhFhpf3aP+qCXTv+3X4PIIJyTtmQRj6d2qkFzsoePnwMrKxsKSqVWrTD99epd49&#10;BpOLkxOjPWX1dsdCLvJycybEUYTmD+OzIqe+vUx7tn+Lpd5GBwf7yHLFQunj/UPR+0yIrRpUouOb&#10;/h9anjOAWxB7GGXIkCEBDeMd1nH/9suaTdi5+XB07EKTms2pVsXi3Nv/8tuF1L5WCcQN0PXr1/gU&#10;JHj16lX2NnfmfgdYDT+f+4ko4l/uOETR345Nq9PVI8sxHNHXqFoPQhEZEpztZcxOC/59fQ+zHBwo&#10;KDA3nf3uBneM7tl+nNq07Ez16zZjQ51N/LjOfnedDyX8fLORl6srQRgiHphecXz+2J5sWJGV3tyO&#10;CsrK7ucFgdiPCyFDhoz4KONgZ/325dWdeic7a0GpVAr58hbgnbFfr2FkqdXRmil96NHuqaTRqOjU&#10;qe+jxYEi3xC9fkr09jnRb0wYnp2Kmopk/545sgvl8PPi5vyVw8tJrVILW9YfhEDovT1c3sTtuCCc&#10;kpiqxIrMsmUqU8P6LahmpbpUNX8FqhRanvL55yVfZx8MC+jn/Yvoza0DiQ4npIjtx/RtTYsn9eG+&#10;CBsrCwjEEn4lZMiQEQ+VPFwcPny4tUd/ccUgYfWkbkaVUkkh+QvSySMXycHBkZrXLU9/X9kJc5z0&#10;rx5GxSjw2IQ4HfDfJzz02fD7RWrVvBH9fi3qzT51aEfup9i342SUQLi7vP7ryq7432f868pumjO6&#10;O5UvERJZt0qJyJrlwj/Wq1LqfY82dejQ2il0lw1XDKnIXfHx/mEK9PeiwGze7Hx8cDx/MlrgQsiQ&#10;ISM+KqG2hP7REf1HJhK/758mrBzVUWBDAmH44AmUJ3c+Y5ki+SU72//JxOLdC2ZUGIn+uEj04VVU&#10;ABNrg7MRqy0b1mtO0yYuICY+QvECOfmq0Pj7+Tzcs2IcqVRKiMNpxhB+FWTIkCGJHIwfL+xfoq9W&#10;rojx+41TDX8cni2EBflQ3jyhNG70DMrO3rhSHS2aL28xyyEyanjx4grRn9d5/sc2DSuTRq0Satdo&#10;KJw5cZ2srWz0obmzCY0qFaHti0dL7+szsW3DKhCI3/gVkCFDRoJAnojbLg52wv1Ta/WVSxUyPv5x&#10;g37eoNZGpVJBY0ZO49OXP+5ZINnRosgsCPgf2L8RCYlAKGsrC/L28qGhA8bST9/fot6dB5LCzMyA&#10;acZW9SrQ+jkJryCNy9c391HhkJz0/m7SsxSmcubIrhAIBElpcRFkyJCRMPzMzMz0NqxTH1wzWX/p&#10;4FL9m0ubDS721pQ/bwGqVqUO2Vhb07GN02MlgIUvAOsmvts2m7YsHEn+Pp5kbW3DvwMH54/f3aQD&#10;O76jNk06CEqFwti+STXuJEQZvZvfrorVYRMjHJ0YEry6tkeyPSU8uXUW94cwuvMrIEOGjEThrlIq&#10;9VYWOvrj0na9/tFh/YyeDZgVoaTvj16icmUqk5WlJTk72BrcnR0MXu7OBhcne8HR3pY83T2EkHxh&#10;PA8k4hjOnbpNp45doTEjpgkKM4XRztqKerSuw8UhubMOIKYxIRBwUEq1p4RH1k8VBcKRn70MGTIS&#10;R5929R00apUBsxi//rxF//rndXrkfywQUkhAp0ek48ihk2jowHE8a/Tmtfu5GIiBVZgaPXX8Mo0Y&#10;MoHUSrWgUigMpT85OCEM326ZSS8u74zXWZMi/Bl+Pm705tNycBD7e3J2U6ztkkPk02SnjCGGHT95&#10;GTJkJA0rqyxOapUyMn+ubEbMbAxqVxNWhPHwvjPRYoD/83//ECUMJ45coMIFi5GTvTNSyUWw71O1&#10;soUFTGWKFgMyU4UE+dK7W6bX33h98/+CEJevruyk7Ew01s4aLNmeFPt1bACBkIvmyJCRAjRn1G9d&#10;NEL/4Id1eksLLdLIRebJnV8oGBpOIbkLUN6c+Skga3bB0sKKT2PaWFoIY/u1oR92zKU/Lu6IN5T4&#10;58Y+8nS2J8O9g7E+T4hY6YlYBak2kT9umcp+V8vjNKTaE2Pn5jUgEM/42cqQISPZuM2sAAOsiBrl&#10;ixr7dmhApQrnQ5p7I6MhLG8O47j+bbjDMV6uBgn+c30vX8m5b/k4yfaY/OWnrZge5YuzpNpFYn3I&#10;+dUjyNpCSwXy5qCP90yf5SgWlhsCsS7qVGXIkJFcTFaplPqP9w/pz+9bpIcvAWsypDqbKYRFMXtU&#10;N5S641mu8dntk/HT3IENq5emulVKSLbFpeHBIbq9aTQ52VpSsQK5eVZsqe3iUqc1N7BznBp1qjJk&#10;yEgukCMisne7uq/+ubFXnyu7r3Bmd8KJW5JL1L2YPqILX4H55+VdtGPJGL62YmSvFmRva0WXDi2V&#10;/J4UuUhsGMmGOkq6cTxpawa/rVQoIBAj+JnKkCEjRTgc6O+tNzw6qt+7fJwhwM9TiJlLIa04Y2QX&#10;8nB1IitLHYWH5kqWOIj8cH0XuTnY0LUjKyTbYxLBWgozM0xxIopUhgwZKUR9Rv2xjdP17+8e1Pt5&#10;uwlnE42ojM8Xl3Yy7pBsS4ooznv7xGru4wAxJEHNz0dnNtLvF3fwfWOq89m5LXwI88/FrZL7iUs4&#10;Ndl5veFnKEOGjFThn+xZvfRwVpYuks+QlYlE3BmKxHh211ya2r+lZFtCRITm+AFtycPFnlsFXs52&#10;7P/WZG+lI3trnWBrqRVQHcwsS5Z/2fH9jvwOUvuRIo4d58C+JyeJkSEjDVCLMbJKmcK/hOUJNCIj&#10;1LWjyyU7nxQ3Te5OM4d3lGwTiU6LdRandsyhO8xKKBWej6oVyU33N46gZ9vH0m87x9HT7WOoZN5s&#10;vHIXojttbW2RoAZ+hL/rVy0luV8pTh/eGcV3IBBrcXIyZMhIHRSMOxgxZn/H+Dipqt0i0fFL5M9B&#10;725Lxz58t20WVSxZgFzsLf8J9vcQahXPayxXIFDYMa4tPd02mgvDoy0jqXG5ULK2MBcCAgL0JUqU&#10;MN64cUP/4sULvZeX1weVSmngdTQk9h+XmOGwtbHC8AJp+uWivTJkpBGw4hN5E2wZDzjYWRtNmU7c&#10;sWgkNaoSu8I2CEdnz1a1qGG5Asb9UzrqH28arb+7doj+7IJe+kkdqxmalS9A5UNzkIezXaSVpQXl&#10;y5dP6N69u+Ht27dCRESE/uzZs3o/P79XQb7O7wrlD4q3fyli2FIgOAdpNWpji6pFMTT5kVGGDBlp&#10;DD+mFpFiMtuECOshT2BW+nHLlFifr587lArnD3xauVBOY6l8/hFebk7/uDs7vlWrVB+0Wu21KlWq&#10;/Dlq1Kj3RYoUMR4+fJjev39PBoOBbt26RX///bdx06ZNbz3c3T4MaFQ2smS+ACPWVMTcf0JcNqUf&#10;KRVm+uNLBtOc/s1hRTyJOh0ZMmSkNX4e0KmhZEcUCSvB1dGW3l7YGP3ZzqVjqGzREKpRo8a1uXPn&#10;PGrQoMHb9evXwzLQu7q6Cq9evdIzMeB89uyZ8ePHjyRiwIABgoODg97GUmvYOLIVzelRj0KDs8f6&#10;zYT497U9CIwSureqLby7uIl+WD4UAvEq6lRkyJCR1ljh6eaU6GyG4fExXtL/4q6oqEnw0jdLSaNS&#10;CTt27PgXInD58mX9r7/+ygXh+PHjhjt37rB/GgxGo1Fo2rQpdejQgX744QdiwwvB3tZWKJzTV7i6&#10;chAdnt6FnOyseE6HmL8pRRwjgq8sddoIiBb+frR9HFLfYaHWNsYgfkYyZMhIM9irlIoP+1dNlOyU&#10;IqcP68xL+cX8jAkL3t4RPj4+L+rXr/9x3bp1b69fv/5PaGio0KhRI+HRo0cRN2/efFukSPifapXy&#10;Xwdr3ccyIQE0pm0VPqNxYVl/cne0MTll3Znd88lCZ27cv/r/x/r7vilMYKwNKq0Wlb1RvDcMJyVD&#10;hoy0w4GuLRMvcZcQC+TJTlUL5dRXKhhEebK5U7C/B/m5O1DurG6U28+NQrN7Ueeaxej2umF8JgP8&#10;dcdYurN+GHk42dLelRMk9xuXsBYK5M0hYGFWzM9fHptLTSsUNFg4OjI6Y8oTMzTV+VnJkCEjTdCT&#10;vZkjUpKCPuL+YfJwcaSq4bmiO/8zxqfbxnArAX+LwiASU59u9tZ08eAS3vGl9huXWN+h02qE55/q&#10;cIp8dXIxda5birT29nqFUklmCoUoEhv4mcmQISPVYKMMxT9dWtSM1flM5curu6lB9VLk7+FI11cP&#10;iScIIn9e2p+qMSHx93Gjm8dXmSwOIOpfVCsbboz7+T8/LKdDc/ogYMrQeNMeLhI2Xt4C/s/Oq0XU&#10;6cmQISO1aGepM4+8c3JtrA5oKpG/YfHEPuTqaEelQwKoXsm8zPQvQG2qFKYGZfJT8Tx+5O/lQhAh&#10;5JOQ2kdCXDC+F/JPGB+d2RCvzXDvG/p97yTSmmuMOes2jKwwYZpepdUJxXoPFJg1YWTnJa/ylCEj&#10;jbDG1cmem/5xO6KpxDLvbYtG8YpaEwe1pzH9WnPnJjJl/35hu+R3EmPkw6O8hF/LehXiWQ8iX3wz&#10;k/o1qUCWLq76ZrsOcSti4Imz1GH6bAw5IBKdok5PhgwZqQHK1m0zN9fot7IOnZwhQFLEsuwFE3px&#10;n4VUe0KsXi6cnOxtjE9/3CzZDr45t5aurRuOvBDG3HUaRZgplUK7CVOFnS/fUuPBwzHUQELbCjhB&#10;GTJkpA5Yr7FCrVJFzh7djb3Bj0h2SlMJkRnarRn5+3jw7FLJyUGxZcEIHjGZ5EwH+40/mRUxv28j&#10;MWjqT0cPTy4QYO6ixfH5GUYZMmSkEfqolMr3DaqVEpAlSrJjmsCI+0dowsB2vPq2VHtCfH1rPzna&#10;WRvbNa6S4NAiJiNv76WnO8djGTlmMd6yYUa0QIzff0QcalTiZyZDhow0gSvjc0wvfrNmcqxKXOlJ&#10;LB7zdHUkR3trenfHdIsj4uZe+nZODzLLksXIBIG2/fEPFwgwvHotCMQlflYyZMhIM6gZLyoUZsbg&#10;wKzJtgSSS+SYDMrmzbNmPzwdf9YiKb48sYiCs3liSEE7/noTLRDF6tSDZQGRcGGUIUNGGuGQm5+/&#10;scei5ehcryx0WqpZoUiaOjBFwnJAxm1LCy1dNyFhrRRfHJpBbo62Qv6y5aOHGOCqu48xzIBwfGQ8&#10;y1iTEf4WGTJkpBCN2VjesOjSDeqzfDU61zHGM2ZmZpF5g/xTVS4vLuEMrVCiAGYshKRqaCTGJzsn&#10;kFKpMCy+dDNaHER2nD6blCqVXqPVInsVFnh9YHzB+APjVsZWjM6MKOEH2jOaM8qQIUMCT+v07MM7&#10;V/NRYyEQ3+fO7vP4xrGVlM3X3WBrbRldFyM1vPXtaiqYL4h8PV3pp2Qm0o3L7xf0IXOd1rjxlxfx&#10;BGLIhq3EBE+/+dmf1G/FWmo0eBj55sptVKhUxixmZhANhGhjSjQmYXE8Z9zOOIRRriAuQwZDJ8wE&#10;LL16h3euQtVqvM9drxHZuLhEd8YW9SqgfoWhY9PqPNw6Zkc1letmD0WKfCMTCAMyXEttYzLZsKdZ&#10;xYLklydvLP+DyClHT0Lk9HE/3/7naxq5fQ/V6tGbqrTrSBVbt6UiNWsbQspVMHgFBhmUarUoHiAs&#10;j78Ysbx8AuNgxoaMHowyZPwnoGH8t9GgYdGdKKRCJX1w/SZkn9VP2LF0THSnnDWyGzk72BqZNWHc&#10;vGCESU5M+C+ObZzOrIZAUqmUQvPa5QxwTkptmxz+em4L6czVwsrbj2IJgMjV955giEGbf3sp2Z4Q&#10;tz5/RUM2bqOideqRu182A4ZdWPsBsuskCgesDaTfR/q7QYz1GAsyykMUGV8dQmA9LL95P7qT1OjS&#10;g7JXqkolBgyjvDmzxeqYqPZdsWQYIhn1DnY2AvI7XPxmCT0/v53Xu0AcBfwV5w8spn2rJpKLo52g&#10;YvsP8PUQDq2LncYuNVwzY5DgGxgYq3PH5BYmDBCIZTfuSbabSlgnK289oHH7DlPFVm0psFBhcvXz&#10;N6rNzfVsqCIKhkhYHHsZSzDmZcTUMWaGZMjItHintbKKNQvQfNQ48ilWghpt2IlEMUYpS+H60RXk&#10;7e6MYr28c2BqVKlUCKD4ttVpNXofDxc6vnlGvO+nhgjIsrOxEjpMnRmrM8ckOjaEb+apnyTb04IQ&#10;oVE791HO8KJk5+pGXDRiCwYI0bjFWJYRTlErRhkyMgUwvIicfOS7WA9+n6WrME2ob7xpF6Yh3ycU&#10;go3hA9ZbIMCJCYbw094FjAuFq0eWCR/uHaLIB0fSZYp00cQ+5J4tQJDyPYjc9uIfLhATvzku2Z7W&#10;3PHnay4Ys5ggFatdVzC3sMAydDFfBSg6QjGb8gdjbUYZMjI03Bj1q+89jfWwIypRqVYbtY5Or8w1&#10;6rfpUdczpUTOTBdnB6HzzHmxjjkuxSHGgvNXJdvTmxCvLc9f0crbD2na8VNUs2sPwdreMaZoQCze&#10;Mt5lnM8oD0VkZDhkY9Sve/hrvAd8wKp13IpgAvH3hwwkELNHdSMEcyVmPYDLrt/jAgGhkGr/EsQx&#10;41qP3LGXClSsDLFAQJpoYUAsVjGqGGXIyBBAlWxJgYAV4eKbVbDUaQ0YKkh11s9NRF/6eLkZus5e&#10;EO9443LEtt0EJ+Lwrbskp0EzAiFeI9jx1e3dD2ImigUCuXIzypDxxeHNKCkQ4OxT58jMLAsd2zRd&#10;ssN+bg7u2oSyBucxIJZB6nhjctDaTYiDeG9ha2toPW5ShhUJkcuu3SV3/wAcM4YgGHbAoSlDxhdF&#10;GUbD3LPnJR9asGjtOqRQKIwvLqV8GXhaEFOnFpaWRswaSB1nXJZt2lJwCshO9n7Z+KxK2aYthBU3&#10;H0hum1HYe+lKCARiKzDzcY3RgVGGjM8OtUana2Dl7HKO/Vs/+cgJyQcWhBls5+JKrs52AmIgpDrv&#10;52BwYFZj0Zp1JI9RiuYWFkbf4qWpy6kLlD2sII+qVKo1Qq9Fy7nzUOo7X5rtJ08n/3whLxEWjuNl&#10;vM8oB1/J+GxAMd+s7I16PFvBQtTu0PeElG3ZQ8NixUHEJabwNFot9W5Xj/QpSJefGvIsVd2bkc7K&#10;mtY9kh4KxeWGx88xxUmN1u+gfhdu8c+aDR9DKnNzHp9hZW8vdJ+3iBZfuk6wKiCCX3oIAp+PztLq&#10;Y7Pho/nfVTt2EUXiT0ZZJGSkOyAOx7UWFq9L1G0gbGRv0cVPfqeQ5m341FtSHWT+uctw+hlaN6gk&#10;2ZHTi7+d305qjTnN+v5HyeOSYvf5S/ixdv3xGi16/Hv05xACn1zBAtrYtRBnD/RMOJhIFqDpJ37g&#10;odYx9/W5WLpxM8waGeBcxd/bX/xLOQsXgT8C06G/MMqQkW4Yx/jQO2cu45wzP0e/Ldf+9oraHjqF&#10;B1NAgE/MB1aK006cJqVKyQv5SnXmtCb8DpYWOjYsWJakgMVkrW49yTO0IHX76To719ht21jHW3Ll&#10;FvVZtorylykv6KysYgYz6Zl1pWef6e1cXPSuvlnJ3T8bp3dgTvLLm59K1GtA7SZNo9k/nKO192PH&#10;j6SGTl7ePPYEwiB+hqEQOwbx+JozypCRpsACoks6a+sIPNQbmMUQ86Hcwh7GrmeukLmtLTpAosMM&#10;kXNO/0wqtZovAce0o1THTgui8ldocA7yDc7D36ZSx5IQtVZWxly161Of81HDi8QI037ujxeo74o1&#10;VLF1O8HOxdWI+IRoKhSc7DpGiwgnrBBGpUplcPPzF3KXKEm1uvei5deTv/Zj869/8SnZhgOHxGtb&#10;++AZG97p8PuoRSovP5eRJqjF+A3jO6/AIJp+8rTkGHsH44x7z6j+yk18zD7+wNF420hxNhMJCxsb&#10;wcPV0YDIRqkOnlr269gAAVHc/yF1DAlx8HqeB4LaHj5F424+lNwmKeLNDTHd+PR3/v+l1+7QpEPH&#10;adjmHdRz4VLqOmcBtRg1jqp26CK4ZfUzKpXRMQywQAy2zs6GIjVrU93efWkZ+25S1k/h6jW4v2HM&#10;7gPx2vDdZiPHiP6IqYwyZKQYpRgPZcli9tHe1Y3P/yf19t3OHsD+F26Tg38A75CmevgX/HyFHNzc&#10;EUhlvH4sZSnjEuKiSX3IxsGBJh85KfnbibF881bkGpzXiOHF1mRaHinl1t9f0QQmrk2GjqACFSoZ&#10;VRpNtI+DDd+MgYUKC51mzOFRlPG++8ffTGxt+bqRjU//iNcOQiTYkAcigXUcgYwyZCQL2Rl3sbfX&#10;R2sHR2OD/oP5gyf1sElx3fO/qe2h70mp0bA341jJbaSI3I/ZC4TxOIOdy8akycIsLB+3tLam3ktW&#10;Sv5mYoSpzjqnMbxLLxp6JXXLvFPDLc9fMsE4wpeHZ82dJ3p1K46tasfONPXo/xfHLbl8i1sHhavV&#10;SHSIh3wdn5yrixllyDAJyKXYjfGdSq2OLFq7Hm1I4C2UFLuzN27OGnV4B8O4V2obKWIMn7dkGf6Q&#10;zx3TU0hNMhjki7CwsqIeC5ZI/lZSrNCqDaktLKjL6cuxZi++JPH2x/AksHARWAncqsBKT7G9crsO&#10;3Ak547sz8b4bl87ePrjOSIsn+yJkJArMi9dhfM/eKpGuWf14qK7UQ2UqB1y8TV3PXiWVVmvAm09q&#10;m8RYsEo1MlMoDbUrFxdQs1NKABLjrmXjEClJA9ZskNx/UkT4taWtHRXp2od6n4+fxPZLcxOzbtjw&#10;A7EOBltnFwM+w3BOoVLxaeY1cVbUShFOUHbPITKzGWXIkER1RqQ7i9BZ2wgLz19L0glmChc/+YNP&#10;C4Z37M5XQU469K3kdgkRxzBkwzY+llYplYb7p9ZLCkFcYlhSLCw3met0vCpWSs+ldMMm3DnZ7thZ&#10;mn7vF8ltvjRxbhAycS0JMlWx+8gjPE05b2yDWAn2HZQclCEjFqwZbzJGmFtaCt3mLaJNz+Jnc04J&#10;5z78jSqPHE9djp3mVkS2MuUFWydnyW2TInJEZssfCpEwIjWdlCiI/Pv6XgrK5sPe/LbGpdduS+7P&#10;VGrZ0KL00NHU++eb3PEqtU1GI2Ip2P3UZ8uX36QpZhDWHb7DiKGlDBkcCHR6o1CqjPX6DqA1955I&#10;PjwpIZK6ehcoBFOX8parYEAHa7XvON5UxlKNmkh+JynCL9F93mK+yMvOxsqwZtbgeA7MWyfWUHZ/&#10;L56uLTVrI/BWDa1QkYeMdzj+I8198JvkdhmRY/ce5J29+7xFJgvE1OPfi87K03gwZPx3gVwNSxmR&#10;zzDSM3ugMOdMwqsuU8KFF64hASs3zYu2as+daUufvOBDjaI9+mH9hWHt/ZSb64gByFOilMDFJjyv&#10;sHv5WC4UG+cPJydHu0iMqaW+lxyuf/wcQyJD+dGTqBcTt23JjJv4kmw/eTp3UGImQ6pdihDEXEWL&#10;4XuY8kTCHxn/MaDC0zpGxODD421oMGBwvCjI1HDr739TuykzENrLLYdCHbrS2l+jMi8hNLnP+ZvU&#10;6bvzZOPqxh1/qX3DI8dl1uA8hOm+wGzeRjb8+De4eImXUtsnh9h3jrBCgoKN4Tue/JkWPHouuV1G&#10;ZbaQUC4QCeXjSIi9F68Qhxk7GWX8h4BMQpcZ9Vg81HvJimiHVloQHb3v8jXkmSOIWw3mNrZUfcwk&#10;WvdbbAGY8+BXbkW02nMEb2chrHJVIbnhzlLsPHMu+eTMRWWbNicbJ2eaeux7ye1MJcxtnEeD1Vtp&#10;4KU7mcb3IJJZaAK7vvqEAqQS4qZnf+K7iN58hodGxn8DYYz/ICa/ctsOkg9Gcok37Ianv9PEb45R&#10;7Z59SK3R8A6l1JiTf/FSNPbCjQS/N+DiHS4S9Zeu45ZGz4XL+OdS2yeHtXv05sfScsx4nkEppftc&#10;/+g30uh0SAhDWLUZV+QyOnHeSpVaUJtr9Zt/+0tym8RYrVNXWBGwMnPi4ZHx9QJVp1GdKVKlVhs7&#10;Tpsl+UCYSjx4q+48pmnfnqJgNv5nggAfAP5PWmYx+BUtTsN+usy2k/6+yA1sGIIxPUTCPV8oF5bR&#10;u/ZLbpscVmjRmlADFM5Ra3tH8gnKlezFWDjHBv0HCyqtjh/fpNtp57T9XETUJ6wzjVanT0liXSS+&#10;Zc8Mhhk/M8r4SoEMxljrr0dHnv7tD5IPg6lEPUore3s+A4F9mimUXBjss/pTy91HaOrdX5L1xobD&#10;D0FH6ISOATkgEsKKGBW4UkL3bAGG+n0H8n/P++kSj7mo3SOqaLCp/FSYlwq06UQ9z91I1jllFG7+&#10;9c9PAqFNkUBgWIL7we7zS0a8ZGR8ZcjK+Cuj3tLeXsBbX+pBSIrLb9yl/KXLkrWDY9QbxczMoNLp&#10;hGK9Bwotdh/mzkaEHW9lnT0pq0GK8IGMuHafOp++RLae3oKzl4/kdqYQKzMR6IMhRpvxk3nHnnT4&#10;BD9urF2Q+k5cYgoVlodngUJcuDayv6W2y+jEWhkMMVQajR4+BaltEiOunaOnFwQCodeIkZHxFQFT&#10;mFwcitaqa3KBWXSOgas3UFjFKnD2RdWHhCgwIg6gYPuu1GTzHr4WAZ1nzoPfooRBYl/JIYRlyp2n&#10;1GTLXv7mRjo0qe2SYvORY7kYdBwy9BcHZ+cIrLzEg16tY2cecjz5cOLRmxAYz+yBZOHozJdzL3mS&#10;NoFiX4pqcy0WcunhT5FqT4q9FvHZDPghCjDK+EoQwviYUV+1Q2feQaRuPj6HOd902Egq2aAx6xg5&#10;DKwT/X8ZsVJpdPAPMIZ37U2VJsyg9sfOclEYcvkuLWQWw5YXaR8PMJJZEswyQVAStZ8yQ3KbxBhY&#10;KJyy5cyln7Fuo77HmPF6Szv7txDHlmMm4EF/ba7TGQev2yz5XVgy3kE5SWluTg3WbKFpbLgktV1m&#10;YnDJ0nyaE/EoUu1Jceb3P0ZZjVmy7GeU8RUgiJGLQ7WOXSXFYcnlm1SvzwAuCOIyYTMzhVGl1RkD&#10;KlQRwtp1obrL1hHm/SEI4PCr93nilw3P/+Zv+7j7TCtufvEvz9KUvUIVZI2mxNLlx+XQDVsRASiY&#10;a3WGaWvW66esWqNnY/C/F126QXV69WMWUe7IAhUrYzUpz60gfg/XaMCq9TyztsbSihqs3kyjr2fs&#10;9PWmstmwUVwgZp8+J9meFDEs/fSMwIpAnVUZmRjI2cDFoXLbjtE3GR0AtTERTJS3VGkjLAPcdJ29&#10;oyGgfCUKa9eZWu0/Tl3OXuVigFDokdce0MRbj7ml8LkjB2ff/426nLlCDtmyCy6+WSVFLi6xjb27&#10;uzG4RCky11kYLaysjDpLy0gLG9uI1ewhhzVi4+Sk7332CjnnyEmO7h4ES2LGyTNUol5DPhPjE16c&#10;O1pHsXPPbPEOCREZqvA8zP/pkmR7UsR1ZS8SLjKMSC8oI5NCx4igFn3BKtVew1zGzZ1y9DsqVqce&#10;j2ZkomDUWFmRe0gY1VqwIto6wCzCsCv3uIWAN7jUg5IexPEhsAqMKQL4N2YOGqzZyr3w4TVqJxrM&#10;hbaAkFDSsXPDkuaxe76hcs1bUp2efWkxs5awzczvz/I6Fi33HKUOJ8+Rc2BOdByefdqGiUXVafP4&#10;tRjBLKWYx5LZiTT+1bt0T1UmbSzzx3PFuJdRRiYEpqAeMeptvH2E+kOG/4obu/HJ79wxh/G8NTOf&#10;ywwczkOc+128zf0I8x89p02f2UMPJyhSyTUZMkLQWlnxNzeO0SMgu9B67ERh1e1HfLtZ96MiLStP&#10;nMkfzgkHpXNZojMPWL2BOzaR7FZqG3D13Se4Foa6yzfw/SLwySO0EFWePIv/jWQ2X4PPIT2IKVKt&#10;lTXuA4YZVowyMhmQIkyPfAchLdpS/cEj+Mo9BAeFsiHE2L2HJG98ehGdFrMB/P+f/o1jqde7PyIm&#10;o9KjMTLhEpSqqLUa6ODcwtHpjEh8gmENOi06r72HJ5+P3/Ak9joI7BvBPGhzYsORFbcSTiC76s4j&#10;vhqz+pwlfJ/Drt7j/wcHMbHcxvYl9b2vgbCwVjGBxPWSajeF/vlCRCuiCh44GZkHSO4SicClpVdu&#10;U+1JM8k1KFf0w5CahyKl7LdiDdm7un2wcnT6x9bJ+a2lrd1Hdnx8YRg6qXtIAaHxxl3U7uhpPl3a&#10;6fsL1Gr/t/A58E4sRlPC/4EODGepWqsVwipVifU7ldq040FQlSfNEnT2DgKckTHbY3LV7Yc87XvX&#10;letp8x9RwyguXmCcbb82Vu/YRc86uB71OqTaTeHcsxdFgZjDKCOTABmmPypZpxqz+yB/2AeeuUQ2&#10;7I0764eUea3Tglg5OPGb44QS+iXqNTEUrlbD2H7SdGHS4W9pFWtb9ewvWvPbK9ZR/+GWAgKRVv/6&#10;kjyC83FLQqz8hPOZcPMxdWPDgcpT5vAHtPOMuTRy+14KCCmA1HXUaN12anPwJGVRKP5FZa64xyIS&#10;gUIQiF5LVki2f62E9eDhn83QsP9gnoIupcS9sLCxgUC8xoMnI+MjD+MrPPTw0OMG4kaOuf6Q7P2z&#10;UYuxE+Ld5IzOTrPmUcHK1fiYV/wMaeUHXY5a1FWodQcq27TFe4QOu+UNMTbZtId/Pv70eXT+N3PP&#10;Xoi1v7jEtUK9TKm2r5VYdm9tb2/sOHOeUao9OcyaO49oRchBUxkcasazjPq4GZmm33tGOWvUpdLN&#10;WsT6PDMTkZqiP6L/xdvU5dRF/m8s9Fr05A9adPE6Htx3SSW7MWMCgepfUm1fKzGLodJoPnacOtPk&#10;jFIJsW7vfqJA9GKUkYExmlHvkT17vKpQMN8LdexGLln9U/1AZBTCR7Dw8R9MEG58EoYbNO7mo+gZ&#10;GEQJsuvxAdW44n43JmFB1O87MNVv0sxEVBZn1+Zdy1HjUv08IBcou4YImlrBKCODwoXxHzZWN0w5&#10;9v/iKCJRC7PsyAlkae+Q4voVGZk4v7ifIes2uyYfkaA1bltMwoKo1Kb9f0ogUESYXZsI9vZPkxeG&#10;g5sbBAJ+CFRyl5EBsZlRX7ROfckbCLbad4y01jbCqO17JNu/Ni74+SrvBLN/SLx6OFY1+uYO/k8J&#10;xILz/NpEVmjROk0EAqHqeP4Ysd5HRgYDAqJeY0ozMY9997NXSWNhGVGza0/J9q+NuBbsukTOOpW4&#10;QFjY2CL/5n9KIJAPg10bfdGaddJEIFCLFftjRBZ0GRkM8xgjS9ZvlGgRlEGX7pDWzj6yZMOUpZTP&#10;bPwkEPqkBMLZ2weBWcaUJE/JrJz3U1T8QlJ1OU3l6rvRi7dWM8rIYHiEmyPGCSTE8TcfI+gI8QeS&#10;7V8bsRCJXZskBYINLxBnYUTJfan2r5HzfowSiLBKVdNEIPBisnF0hEA8wAMpI+PAhzHC0dPTmFRE&#10;3PS7v1BQtVqCT67ckVLtXxvFToDcBVLtIv3z5eeFdhZduC7Z/jUSsSG4NvnLlk8TgQCL1q6LfUYw&#10;YoGgjAyCI4x6ZH6Wumkxiem/cr0HkIWt7Uep9q+N4jg7KYHIU6Ik327opu2S7V8jsYAN51ygYuU0&#10;E4gaXXvwfTL6M8rIAFAyopiqftrxU5I3LS4RXYkAmdTE32cWRvsgkhCIorXq8O16LVou2f41Esvc&#10;cc6tRo9PM4FoPmKMKBA9GGVkAGCJ7QeVubmw8RfTciR2mT0fyVsj19xPuuR7ZqcoEElZEBVbt+Pb&#10;dZ2zQLL9a+TkI1EJe2d8d1ayPSWc8d0ZMas5qrPJyAAowhhZpGZtk98CfZashLc5Eua3VPvXxOgh&#10;RhKdYOS23Xy7dpOmS7Z/jRy1M6q2xZwziUeZJoef0uFDIPYxysgA4Mlgxuw+IHnDpDhk/VY8GBG9&#10;Fn/95rTopET6OKl2kZ+WfBsaDR4m2f41ctSn4jcpzUmZEC1sbCEQFxllfGFgYRY8xsmq0Dx86y48&#10;GJGNhwyXbP+aiHybuD6jd+6L/qzP0pVUsGp1KlChUvRKVySNgUBg0ZG43ddOXBNcm+Qk/zWFFVq1&#10;QZ7Kd4wyvjDcGXlVLGRakrpZUhy5fQ9/MCq1aS/Z/jUR+Sdwrjhn/N1w4BDSWlgKOgsLQaVWC3au&#10;rnwJOYSCjZ0NhapU+89EU6aXQKAoEdsvXlyujDK+IFCNW6+ztkk0ejIuh2/dyR+MYrXrSrZ/TRQF&#10;AuY0EuXYOjkJbfv056nve0+YpIezFsuesa2lnb3B1tnlPyMQog8irYcYCNZj+0WWsGmMMr4gajLq&#10;q7TrkKxpquFbogQilJnYUu1fE9H5ca7oDNU7dyNXT88PKJwD9p00BaUCI0SB8A7KaVCq1f85gUhL&#10;JyUIRyWuI9s38pLI+II4yKifm0QylLj8pPCIoJNs/5rIBcLMTI9Zirp9+hPqYTTp0tXQunc/g3/O&#10;XEaNziJSrE0ZXLwkG2YojXHzaHytTC8nJWjv5g6BuMoo4wsBAVIflSqVYcOT5K0fQJYlB3cPaj/5&#10;65/SEy0IVMdC9uz8ZcqRxtwcloJg6+wca/YnrHJVPoe/7uGzWPv4WplePgiwfKs2WJPxB6OMLwQU&#10;4NWj3D4efKmbJPMtbXj8HJ1eX6J+w+hhGErfS4lAkZp1uED8FwLIwPQaYoCoR8L2jZkMpCGQ8QVQ&#10;iVHv6OEheYNkRnHzr3+R2tw80jtnriT9NBAITHUuuXpbsv1LEk5oEC8DzLoganbRhWvUfd5iIVve&#10;/IJ3rtxCr4XLBJyvqQ7r9HJSguMPHMG+3zOWZpTxBdCCUV+2eSvJGyQziijdp9HpIl19syYpEEVr&#10;8ZWIemShkmr/nEQnX37jHvVfuY7ylCxNbn7+ZOviguXUEDxMbWO9Qzwi6U2HqTMl9xmX6emD+CTM&#10;8EOcYpTxBdCNUT9qZ1QhGZnSRGp31mkinb28kxQINgzhHWbs3m8k26W49Y+/qXLb9pQtfyhfMp69&#10;QBgFFQqPYniRKOLfhT/9n/0dWLAw39Y/L5iP/PLk5fkoPHMEGlx8fPWWtraYfsUMS3wRYBYO4l5Q&#10;l5RtL7QcPZ4X4R2xdRflLlaCF9KFXyqpvCCgaEGkhw8C9A4MgkCgJqw8zPgC2M6oX3M/89eMxJi/&#10;Uut2PJfAuH1pWwoQ9T61lpYRLiZYEA36D+YdptW4iZLtcYmM2fZu7rxTwneBfBL4t6nEmgUpYorQ&#10;wd3DWLRmbWOnmXP5eH7oxm2E1boolrvxlz9i1QcR2ff8TcpTpz4/h+J1G8Rrj0vRSZkePggQosX2&#10;/w+jJaOMz4y/2YOkl7oxmYXovLV79EaJPAOyYSkUZkadjY1RnHZMC34SiEhmoicpEN3mLuIdpsGA&#10;wZLtcembO48AYWg0aBhPvoIZk4nfHONvdOSVAIeB7G/EnvA3PXuzo9gwKouvf/QbbXgMPuf/Folj&#10;lvq9pIi0/wXadOTnUKhKdcltYlIs/58eQwxwQdRKWghENkYZnxEIsY509vY2uWTa+P1H+HoDqbYv&#10;QZScL1GvATeVQ3IHCKtnDKJG1UtzJ+GUo/FT9qeUXCAsLN5kyxeS5LXqu3wN7zD1+gyQbI9JiAF7&#10;2wvII5GcKNb0JPKNFmgdJRAFKlSW3CYmmwwdwa2fxYnULU0NN/3yAiX58BujGGV8RtRn1OcIKyR5&#10;Y6SYo3B4xKB1m6P/xkO96fnfPOot5nafg/jten368+K6dasUJ8OjY0RPv6UDayaRgo27206cKvk9&#10;KWJfKAADh1vf5aupepduQs4iRY1szG9kY31j9tAwmP6385Ut/7734hX8DS21H7DLrPm8czU0wYIY&#10;u/sgKo+/S24MSnpy5PUHVKBVBy6yBSrGLmYsxaDwIlwgEI4u1Z5aovang4cnfuMSo4zPiMGMJj3I&#10;It38/d+2Hjsx2sxe/sufVGHsVBq4fmu8bdObmAJjb19DqcL5uDCI/PfGPlIplRFwvEl9TyTG3yiE&#10;U7/vQMHcwkLAmxzXA4TAqFUqvUat0qtBlZIThXHQ7pk9h7D2gXQglJg0pseCpZLtMTn9xBlyy+pH&#10;GckHNOraAwpp0RbnYMCUrdQ2IiGs5jodLDh9er4kINTseOColIvpfEaswFsCDiupmyLFbPlDKG/p&#10;stFm9uInLyioem2adfZivG3Tk3gw2UMjWFnoyPj4eCyBAK0sde8TyskAYWg/aTqmLSEIkWZmWfRs&#10;e3Kyt6W+HRrQ+QOLSXgSf58iq5crwtOyV+/SXXL/xes14AJhyiwGZkccPTxpyeWbku1pQVwrDJHQ&#10;gdfDTxGHq+8+4cVv1jGrCOb8kMt3KXedqJmYcklMf8PPA2G1tLWj9Ew9iJwj7Fl9yY5JTmL7GfEL&#10;HvTkRFAGhISSrbNLtEDMf/Sc/EuXF8Yd/jbetunJOWfPc+uhYbXSkp3Y1dH2TZOhI+N9D6X9Le3s&#10;8fBH6sw1Qt8O9enl1d308f7hREUhJrGdRqMywFKIu38wvHotHkmJjifVHpMQCDsXV0qqKHBKiA6P&#10;YZa9qzuSr8BCijX7IUVYArXmLCE7n6xcIJBvUmrfIpEaDtvZODrxoYDUNmnBlVGJeJAzVXZUfiZY&#10;MH508vQy2UEJ5gwvAm++EW8l/D334XPyCS8uNB8zId626cl6fQfwt/jVI8slO7G3u8vfLT4NMXCs&#10;o3buI3f/AFKpVEYnexvh5JaZ9O7OQcnvJsU/r+zCEEZfq5t0VbHQipVMXouBcG1LO7vIqce/l2w3&#10;lRiidJw2m7Bwzi9vPiYKbpjRidnxBc+AHEKpho2Fqh06C5XadhDKNmshFKtbXwivUUsILV9JsHN2&#10;EdRardB08174RXCfDXACS/2eyMEbtnCBgC9Iqj2tCB8NEzhYEKGMMj4DUKA3Ml/pMpI3JCHmLlYC&#10;D4+x2/fnac2vL2nqnafkU6S48DkrbGGVJISKdVJDxIPD8Tqw/u5Byu3n+W/biVOo34o1lJONX1mH&#10;jbS21AlbFo6kD/cOxfuOqYx8cIQK5MlBao3GMCuBOp3opOxhjhbRxLjhyXPSWVvzxV5d58ynqu07&#10;UaFq1ckze453Ng6OH3RWVh/ZUChCpdFEsk4eidqfWisrg1dgkDG0fEV2P4qzjmxlwFCR3U8uBoij&#10;0Gi1xlKNmghwKKMiOSwVqd+Py4m3HlHdRatw/DiPJKd0kTgHv7k2nX0o29jx27u4fmS/1Z5RxmdA&#10;GKO+AHvbSd2QhIjpONbZDC12HqIpTBzG33xEOWvUEfKWSp7QpIQQho7TZjFxKMath+Z1ykt24m+W&#10;jyZ3Z5vX5hYWBqVCoXdxtDMsHN+b9A+PSm5vCjGs2LNiHAX4epCSWQ9INyd1jGDW4DxGhAdLtcUl&#10;3vxKtfqdZ1DQfTf/gFcBYQXf1O7Rh1qOnUAtmVWG80V5gabDRmE6kWr37E35SpUxWtnZRwVDqdRG&#10;76AgY6NBQ6kD23b0rv18GtoUcZLi4Et3qEjHblwgKrVOOlOYs7ePEaIl1ZaWxPmw6woxusafXhnp&#10;jiqM+kJVkw6Eicm2E6bwN0alSTNpzPWHNJqxRN8hgm/uPCl+KJPi5t/+og6sk1g5OHCzGZZD87oV&#10;6OMnS8D4+Bjd/W4tzRjemXy9XA1qtVIw16gMlUuF0bIp/cjA2uN2eFN4dMM0ms72OWFgOwoPySmw&#10;3xZsHJ0FBC1JHadIOxdXA6NJArHyFhtbZ8nyuveShAXnc7LfhVuUu1pNLhC1mFBJbSMSPgcIlIuP&#10;b7KGqSllgwHMWjEz+4tdLwyPZaQzGjLqk5rGiksEw8CcLd5nMPU4d4NGXrtPdZasJRffrCmO3EuI&#10;sBhgIsPnoVCYRYblzSHMH9uDDRG+4R340emNtHHeMEKAlEqpMCrMzCKDfNyEbvXL0F9n1sTr8Kby&#10;+rGV1KJeRbKwtEAavggLG5tI76DcEcxy+iexiuciLWxtDWyIYJJALL12BwLx1tSFUenN3udvUo7y&#10;lcmMCUT9vokHei34+Qq35LLmySvZntaEmDLhesOuV348wDLSFwMZ9SUbNpa8GQlxC3ubY4iRv1kr&#10;HpI7kJmk9Vdtxoq7f9IytBlBN9U6doW/w+Dn7cbf5uIsw2/ntxEsCGZJsLd6lkhHG0sqG5qDbm0Y&#10;RX9/t4QMD5LvY8BU6YMf1lPjmmXIx9udchUtToNjxHZgNafawuIXFPGNeZxShHPPL09ekwQCSXfY&#10;fXjfbPhoyfbPzR4/36CACkwgzMyM9fsOlNxGZPf5S7g1WbJBI8n29KBGq33LfrMyo4x0xgRGfa1u&#10;vSRvRGJk1oJBzd7qXX+8xkWi6ZZ9UPbXmFOX2j45FGcctJZWsAr0jWuUiTX9+OOeBaTTmpOSiZS/&#10;hxNdWz2Enu8aT38dn2/yNGVMIvry4ekNVDQsmPx9vShnkWI098f4IoDYCSaCv6M+Rty2uITvIyCk&#10;gEkC8ali14d6/RLvjJ+L3c9dp4BylbiVmJQFAZ8Itpt6LO1C2pMis8xwvTriAZaRvpjCqG8+cqzk&#10;jUiMYRWr8Gm8+qs3U1cmEM13fMMFYl0CkYXJYXCJkuztpYh0dXYQbhxfFd3p8f/543pCGCK1GjWd&#10;mNebfmPC8OLwLPp4bWeKxOHOyTVUtmh+8gvOQ1jtuOHpHwn6UeAHUWvMf8diKqn2mDTXWRhyhBUy&#10;SSA+FeT5WLt78oU6PQjB/79AJC5avMAu2y6pqdC0ZO6iJXC95NwQnwFIJa4fuGaj5I1IjOLqvfzN&#10;WjOBuEbtj50lcysrw/hULLFGxwwpX5HUapVx+vAu8WIUpg7thLL6EQE+7sLtjSPo931T6O3P68n4&#10;KPkzExCTYd2bUZ7wcOqzdJVJ60gQr6DWaP40JaBJo9MZAgsVNkkgsD92LSOqduwi2f65yQWiPBOI&#10;LEwgkrBqvHIEGlXm5p/FQSkyvGZtXC+EXMtIZyyCg2nJlf9X0hqxfQ/V6NI9ydkImNvMYjA45chp&#10;gEB0Pn2ZdHb2QsEq1ZKcN0+IyHiEWIVx/drwWYmYHXpIt6YYE+tLFwgS7m8dQ69OLiLD/ShHZXL5&#10;8d5halanPNnbWo9ffv2e5LFIEf4VlUbzcsrRk5LtMcnGySZbEFgLwu5FZIVWbSXbPze5QFSozF8A&#10;jQcnXjGNCaExOSuB04Idps7AsSGiUg65TmcshrNx9b3/hwOj4zt5+7yclUR4LYi5eHy/1f5vuRVh&#10;5+0rOLi5JavwjkisQ1CpNYKzo63w9taBWB1659IxWJlp9HV3pqfbx9Gbc+tSNJwQ2bl5DbKxsVzD&#10;zn9CyUZNDQ5u7sisxKlUqQylGzWlVXcexztGrFFQqtV/I0+D+BlSufFCOid+4DMu4ufcgihomgUx&#10;+4efogSiZRvJ9s9NCES2MhW4QLRLZDUsBBPDTKSxk2pPL6KCOLtPyFGZnVFGOmIpOviae7EzL+cr&#10;U47Ca9fVJ9XRmw0fxR+iAs3bcIHI06CJYGFtzZOdSm2fEBHh5+afTVCplIZ736+L16GDg/yMjraW&#10;9GzvFHpxaGaKxOH5+e00vEdzcrS3MZqZZeHZmmA9MeExeLo5GRtUL00dmlbDb/FpOzd/f2H13dgi&#10;gexLSpX6nwkHjvK/EfrLTGyyc3QSbOzsqHCFitHRimw7Q1jFyiYJxMzvf+QCUa55S8n2z00IhG+x&#10;kvzejtwWVWZQikhUA4FAin+p9vTip2I6iKiswygjHbGeWxBxOsL4fYexNkCflCmNtyd76xqdc+QU&#10;IBAN1/CY/DcxhyymsOfCZfAtGBEVKdX5l0/tT5MHdyDjwyMUcXN3vPbEiP1tXzya758Jg8HD1VGo&#10;UqYQtahXgXYtH0cGCf/FgE6NmEhk0SOKMeZx8gdTpXqNhDn8uBcsoXyFw42orNVvynS9zsKSWwMQ&#10;VogM1orE/H5CRLVwdt0iyzRuJtn+udnr55vkkb8A7/xxn42YHLRuExeRYrXrSbanJ9VaLQSiJaOM&#10;dMRpmNVS1Z+Q/LRwtRpJriUILlEKD4kBTsqO37I3oZnZO4yppbaVIiLxdJZWRns763gdNS34/u4h&#10;srON2v/OJWNMtj6CsnlTntJlI2Me6yeBeAMBxd8N+g6kCnXqGSAQ09du0Ns6OBg6zJhjFKt7Nzax&#10;/P/UY9/zjhZeo5Zk++dm/4u3ydrNnYv/5kTiWnhUIzvu+v0GSbanJ80tLFDQtx2jjHTEU8zXS90A&#10;TH0igcqQDYkngekyOypzklehItTxxE9467yPWWEqKWIREd624aG5JDtqWnBEzxaS+SISY9Gw3EKx&#10;WnUjYh7rp9WE78RkuHV69KEKtesYIA59J03VqzWa1xCHVVHLkg0J5aKIy0mHv+XXMKR8Bcn2z80B&#10;TCCU5uZYEp/oEAnxMzju0cm432lFCxtbWBD9GGWkI15YOzpJCgQsBxdvHyFHWMF4bTGJoisKpUqw&#10;cnWjrqcv4aESqnTsYtLYG+w0Yw5/yJZO7ivZUdOCKfFZuDnavWkzYUqsY8WqS4UCAhFlQaA0vb2L&#10;i75tvwF6S2sbnpoNFlFyLYhJh47za5D3Mzv7EuKAC7chhEi/n+h9rNC6LRf3FbceSLanJx3cPSAQ&#10;I/EQy0g/vLJ3c09wigrp2lQacwHLpaXaRSKaTufgSN1/vEa2Lq6IdDNZIJAQVaEwM0Q+PCLZUb8U&#10;ra10//ZYsCTWsa5//Bs6xAdxCIXAqfItWgn27u7GSm3aR08NY9wOgWgyJPEpQpFwerJ7oc9ZpKhk&#10;++dmt+NnuUAUqlI90ftYsn5DWIwGU5eRpyVd/fwhEAv5Uywj3fDazc8/QYHY/NtLsnF00iODlFS7&#10;yI1snNpq33Hu/Xbx8yedlbVJeRAw9jZj49yKJQtIdtLPReHJMR5T8fHGLs63tw+Qhc78zwkHopyR&#10;IpH8hXX8j3PYsEj8DOeJNRoxt1tz70kyBYKXltMHFg6XbP/c7HLsDBeIItVrJSoQQYXCDcyi+qwx&#10;ECI9sgdCIDbxp1hGuiEif5myiT4EzUeMwVtTHzOLtRRRaAUCUblTVzxckUuuJF2TEsVtMM34w445&#10;kh03PWl8dIRe/7iGHu6eTMdm96JdEzrQvimd6cKKgfR4+3gK8HC6vvFp7CzTc07ziMeP83++Euvz&#10;uMT0HwQi7ixIQhy9c3/UECOZiXvSix2P/MAFoljtuok+GzYOjgYLG9svIhBegbnhpDyGh1hG+sCO&#10;MbJcs8Tn3hFEpbOyMrpm9ZdsF4nEMRCI8awTMUGJRPCQ1HYil169jblsQ+kisbNRfw5G3tpLa0e3&#10;p8K5spJSYYYl4jwuAv/nZJ+xzz+gQhesKPGYu86ahwS3HzC9G/Nc4rL/qnW8w7efPF2yPS7hCMb2&#10;X2I2QIqdTp7jAlGyfqMEBQLJaXH/vAKDvohAhJTlgVxyuHU6IiujvqIJGYPaT53JH+DE1mysfPYX&#10;F4j+F24hIjISC5+kthNZnI1f0RF3Lx8n2YnTk5P7t+LLxK2tdEZkp25auxw1qVWWmtQsSzUrFKXK&#10;pQuSh5sjd8ChhJ54zIWr1RDgk4EvIua5xCUS5eJ6dZo+W7I9LgetjYonGLJxm2T752Z3dh8hEGWa&#10;NE9QIFDiEP6H4nXrS7anNwtWqopr9i+jjHRCY0Z9LRNWEKJDqDQawcLGhlexktpmLfscAgE6enhG&#10;hpYtn+DDhZkPTKEGZPWU7MDpzUpMAPLnykZvbiecsBYZrs01akNA/tDotSX2rm6CRqsTkBsx5vnE&#10;Zc2uPXmH7zp7gWR7XHafv5hvP/nwCcn2z03cQ4VShdoeCd5DzFxAQL9UeHhYpSq4Zu8YZaQTpjLq&#10;G5voSBPN4A5TZ0iutdjCTE5RIPzyh2KeOkFHZe4ixXlk47rZQyQ7Z3pT/+gop1RbTFYtWxj5H7gJ&#10;jXPRWlkJbLiV5FqTKu078WuF+pxS7XEpCoQpi8A+B6MEQkk1E8jYDc6KCg/Xf2GBgKNSrvadTtjM&#10;aPJSb6yvUKhUvPKUVCj1dtZpYJri4QqpUQcWh0HKFIcFYqZU6r08nIWUxCd8TnZsWo3MLS25QMBq&#10;wGIyKzu7JFerilW1TBaIeVGFfsUQ7i9NUSDqxxhexWXvpav4MSPjl1R7ehNpEtnvw1FpwygjHbAH&#10;nnZTsiOJRCVp9j29q6+fZAr1Wfef8Yer46adCCiKREn4mO3IV+ni68t9D8c3TZfslBmJnZrVIAd3&#10;dx5ujQK77NwjvQKDkhSIym078OsUN44iIYoWxKjtCS+M+pwUBQKVxqXaQaQEwDE36P9lHKtY/4H7&#10;wejJKCMdcBSLcbCEWeoGSBHVt5CnkX1Xj5WHcU3tTUwA8HB1PnURHu7IzjPmRLfBcshdnGcC0vdo&#10;XSdF0Y2fkzg+f2+3iLJNW/Dj59GR7IEMLBRusgXRY37yBAIFaKTaPzc7fPsjF4jEIkFLN27Gj7n1&#10;uEmS7anlvJ+vEMootBg1TrIdzlH8PmNBRhnpgKem1m2ISYQSu/n583n+2j16xxIJDDN6/nyDi4TO&#10;3iGibu+oSkvIG4AwZHynXtUSwvu7KUv08jm5aGIfcnRxppnfReXFWHHzPheIPCVKJSkQFVq14Q8v&#10;Or5Ue1yKAjFg9QbJ9s/NtodPcYFom8g0bbFPHRQ1O6TaU0OUUijQuiPfv2+uXJLTqKIFw9iWUUY6&#10;4GPekqWSLRAgCr04e/saeYfv0z+WSEy/+wsXCLc8+Q3++UL0mC8vUTeqkG2tisVIqgrWlyQshT8v&#10;76Lvts6ifSsn0P5VE+ncvkVUOCQnDxITz+tT5ulIhFaLnyVEhF3jfE0eYnzyQWSUuhjtjp7mZfc6&#10;TEt4mvaTiW/yVG5yOOjyHao2cwHff8l6DSW36TYnqp1xNKOMNIYHY2RSCUkTIzJAoaIS248+Zrr2&#10;HX+xB54JRPaKVUlrZa2vyDoLpsOKF8oj2UG/FN/cOkBzx/Qgbw8XAT4R0CxLFgOIc2J8t+ruo+jz&#10;Qng1Ph+xbXf0ZwmxHBuWYNueC5Mu/Q+KFkRGqIuxmQm6KBAdYwwR47JYnSiB6DJrvmR7Sik6u32i&#10;EtPqB6+XHnbN+uEcf67YNsirKiON0YdR387ESL+EiLeqWqs1ooR+zLLvAy7eoZw16vIhBX4nZ3Yf&#10;0megxVh/XdlFeYL8eBo7rVplDPJ1pUI5falgkC+FZPciR1sr/nDGHF/POsXTwunnnk06YW0eNnbG&#10;tiNNdDqKAlGwSvIqnKUHN/z+z/8FYnrCAlG0Fru/7JjTUiBgiaLsX4dv2bVWKAxsKJvgVLkYqMWO&#10;YTGjjDTGaUb98C07JS9+cogyfG5Z/bmfQfxswePfKbBqTTxA5Oxox+tOSHXUL8Vsvh784a5SNC/9&#10;cWgWvTyxiD7e2E3GB4c4z+yax95OWQyFq/5/NeOsU1Hz/nN/TDrlfUBIgahtTUiPD+Itie2dPb3S&#10;tXy+KZz94Fdqi7UYTCA6zUg4GlYUiG5zFkq2p4SwXjA8dcweyPedmAW29sEvokAsYZSRxrjCA5Ue&#10;/ip58ZNDKDxmN2J+hilQJBxhv0O3T6a8/F16MTwkJw3q2iRe5myRw3s15wJRo2uPaH9DcgUC5u/K&#10;2w8l2+NywsFjfN9W9vZfXCD6XrxFbQ99zwWiMxvnS20DfopD0CNhkFR7connCEOLRuujyilkDc4r&#10;JHYtsP0ngVjJKCON8RIzGOn1MOZi40cI0NSR3SU74JcmhCGhadaXV/dgqTfv4HNjxIh8ihyMnPdT&#10;0nEjAaFh/PyRYEaqPS4/mctGpVqjR2JcqW0+B9Hpep67QXWXreMC0WflOsntQNEHYWo4eVKc8+A3&#10;6vT9BdJYWfNrMft00mkLFUolBOIQHmgZaYuIMk2aJemNTwknHjzObxyK6aam1P6X4K8/byUbawv+&#10;gPZcsJR3GPG8PlkQkabU5YQFAYGIu1w8IW578Q8K8mClqN6UwsDpxS0vXnMTP6RlO1Ko1TT1dML+&#10;lrQcYmChH0o4+pUqx/fZZtzkWNc+ISLKlW3/iFFGGqIMY2TvxSskL3pquOX3V2Tr5Mzfvuf3L5bs&#10;hBmRsCbWzhpCWnM1yvsbmg4bFavGBShaEKYIRLaQ0GRZEGCJ+g25QFRp3yldhDspokOOvv6AC0Su&#10;mvVIodHQ2kTqrBb/NHWd2jgIrOHp/fNNarhuO3dqW1jbCMjUJbVtXNq7ukEgUEBHRhriAKNJ03XJ&#10;pbigq13jqhk+UlIkYiBa1a/IRQ35DdpOmibpB/hUu8IkH8T/BcI0CwKccvQ7vn+smjWlDGBaElOL&#10;k+884eIAugbnJUt7h3iZsmISIdY4XjEYLqUcc+MhT3ZsYe8gsGGNYdHFG5LbSREVvdgxvGGUkYb4&#10;FUq9IImsSMklVJ/dYEGpVAhPf9ws2RkzGnGcocHZ+ZvbJygnL4EndW5gtECYMM2ZEoFY+/AZFyn8&#10;BipHSW2T1oQQLnv6goZcvseFofMPl6hoj36ktrCkrok4KMGJB4/x462YinKBi5/8wYcW+ZpExY2U&#10;adrcpKGFSI9s2XG9PjDKSCOYMf6FjpycNRiJEdmVMFxpM24SbpahUL7ADL9KE/zj4g7KGeDDxaFI&#10;zdqS5xaTyRGI5PogQHSMPCVL8eNRKJVCnlJlhGXX7kS3Y6EbHHdY3zF27zc0/cQPPFgImbkSetNj&#10;nyiluOr2I8K+sAp3zrnL1PXEj9HWgsjKk2eTfVY/svPwJKQASKqjrvk0zVi6YRPJ9qSI/aP+RqWJ&#10;M7nQeAQESG6XGAtX41PpWNFpySgjDaBlfKvWmKfJOHfB+SsoMYdxe6RGq8WNMj74Yb1kh8xIfHxm&#10;E9nbWfPOWK55K8lzi0txmnPqsVOS7TGZEoEAMbdv4+SEsTgiOfUxq30jvL1yu44UUq4C+ebOQyq1&#10;+g8mJK/UWu17Szs7o4uPrzEgJNQYXKKUkQmN0dnLx2hhayuozbU4T7xlRerts2ajLqcv8xmLvudv&#10;0cRbj2nR9XvUY+HSeL6XxAiBCK1QKUUp52bd+5Va7fuWO4RRmwUCKLVdYkSxY3Y+WNHpwCgjDYC1&#10;8xGFq9dME4FwZG8bqD/8GbwADrvZAVk9M6wFgeNaMKE3qVRKftwNBgw2udAwgp7YtdM3GTw8yWsn&#10;DjGSKxA4Fpj9yL1Ru0cfYfapn+K1c7JtELmK7eaw4ypRt4HA7oVgZW+PrF88qQ3EwdrRUfDMnkOo&#10;0qGz0G7iNKHngqVCh8nThcnHT9E2tg9xfzF/IzmEQISUr5gigeh74RZZOEc5tMfu+UZym6T4SSAg&#10;po6MMtIAQYyRA1abliQmMaICNtuXHguT8DceNDyc8EFkxOAo1N0oFZ6PHzNS7cOhmpzOAfMc3w0q&#10;VMRkgUiODyK1xLkgYE1kajq+qUTKe2bRJFsgpt55SllLluEvlLq9+0luYwplgUh7LGLUzzShtH9i&#10;xOpDePydvLwF5JcUP1/KxrnYP1K1SXXSL8V/buylkNwB/NicvLyE5dfuxjofU4galfANYBpOqj0m&#10;v4RAfAlygUimBbGDMaxlWyYOSgOGd6kRMlT2wj1llIcYaYQ/GfVLTahZkRBhArMxr0GpVBnhJIvZ&#10;hnGklZ0DcSviRMawIk7tmEte7s68sndo+YqJTt0lRpybUq0RMA0Zcxq01bhJVLByVaraoXN0lq3/&#10;gkDwKmNsiFGmiekVySEGHbfuJaW5FkV3uOhKbWcqxcQ8jLJApAHUjBF4C24xMRBFil1mz+M3hY1p&#10;Jdt7LlrO27u0qPlFYyEwpJg4sD0yU2N+3dhkyIhUm93IaI0ZIFFkhm/ZQc4eHkLxChWNao05OXl6&#10;cr9ASp2UmYkzTp7m/oMqTBil2qW47OGvpLWzIxtnZ0rNS0pkDAsilFFGKuHNqLdxdEqxg3LD0z+Q&#10;44Gb2omFBNu5uvEOcuoLVMwCf9yzgIIDs/IH2MnTyzgkgZwCyaWNk5OAt+b6R1HJeCu3bU9la9bi&#10;5f8HzpiJBzWy6+z5wn9BIOr3HcA7p6nFfjYz68q/XEVSMiGdeepHyW2Sy5pdeogC0Z1RRipRgFHf&#10;euzEFAnERmYu27u58anBeuzhkNpG5KB1m5C52uBobyP8c32fZCdODyKV3eQhHdgQR4ns2/rSjZum&#10;6epId/9sOP9IVBvD33558gqV6jXiAjF83kI8qBHIsPRfGGIUrs5jEPQjtu6SbI9J+B16bNpBKp2O&#10;6vRKuVMyLuv07CMKxBRGGalEa0b92vu/SF7sxIj5eXt3dy4O7tkC4i3vlmKJelGx+ghjTu+hBhaF&#10;ndk9n1RKBT9Gezd3mnbiB8njSg19g/NwgUACW/xdoFIVCilS1Dh87gK9hZWV3sLahhcy/i8IRK6i&#10;xWBNGdeakDJg7rW7pLV3oIACBdNUsJERDfebcR6jjFTiPruh+vWJLMBJiP758vMbkS1/iEniAG79&#10;4x+ytLXli582zB0m2bHTgnCGujrZ8+PD0GfQmo2J5hFIDUs2bMIFYuH5q/xvxH+oNBpuObChl4Ah&#10;GPwc/wWBwEIppVqdZBV3tPsUKkLOftlS7QOKy/r9ogViIaOMVOK9ztpa2Pp78rz4k4+c4PPVMK+T&#10;E2UHjmQdCOs+UMLuyPqpkh3cFP57cx+9uraH8+XV3bRl4UgqmC+IXBztyOyTMCCBCcrup/VDGJPj&#10;9x3GAxkZc80G8kOgIlbM5Dv/BYGAL8Y7KGeSSY+7LF5B9t6+PCu4VHtqiLqp7H5AIDB9LyMV0DBG&#10;Wjk4JNvEC4sqkmpsM2GKZHtiRGftOG02dxZaW1nQDztNd1o+/XELVShRAMlbDEqFIlKhMEP1bU62&#10;PyYKKqOVnb2xWqeuPDem1O+nNeGYxXVEfkqpdpFfu5Ny3aeFZcXr1E9UIDCNGVSsBPXdsF2yPbUU&#10;V5QyymnnUgleydvW2UXyQidEpEyzsrXjVsCy68kPLgIhElj8gwdKrVIZxvRtk2CqN5FLJ/clKwut&#10;HlmvEF+AxWBICd97Cf6/gjtB8UZqOXo8uTHTFVaO1G+nNbECll1HJhCJe+G/doFYxZ4LPBO1evSW&#10;bBcJCwovCKm2tGDDAUNEgVjKKCMVKMWoL1Q1eVmTW42diBvwHkOMVrsO0az7v6bIhMfQBElYYJZC&#10;KFrUrUC/X9guKQ7HNk0nndZcn79MeSFuIFZcIm9CrqLFDFb2DiZnkE4NV9yIKp4z8Ztjku0iv/Yh&#10;xuq7j7ngJ1Z563Ow7YSpokBsYJSRCjRiNGlKSiSckX7BebGEm0df+hYvyZcFr0thJCI47dtTZO3g&#10;yG+qi5O9cHzzjFgzHJEPDpOHqyN55Qg0irEGSREJRjyyBRh11jbG4ez80tMH8ak+p35UnJqjcflf&#10;EAhYEF9aIIZtjkpwy7iTUUYqcABxAQnNQKy+95TXOuyzbHV0+nrkHdBaWBi7zllISpXKqDLXCqjZ&#10;2OPcdZ4mLO4+TCWqZKO+J95ACH/u26E+/XtzPxcI5IRUKBVv+h86SRsligMnxMVMJOycXYzwqmNl&#10;YHqJBESLdYzIpKwV39zBCCZLVt3TzERep5Tdv8SK+34Ozjh5RhSIffwpl5Ei8AhKn6BckhcZxBqC&#10;ci1aIUMPFahUmRfadcvqL3gFBvHK1sg7iH0gTBaZh0dcvUfbUtkJm40YTRpzLc+gZGdjJSyd0o80&#10;ahWmEYX6KzZwa2VrMoQIiWss7ewErNTEmyU9RAIWAev4ka3HTEg02MybXWuIqlTb10DRB9Fw4FDJ&#10;9s9FTDfj+WHczygjheiFm9lJoowaOpFI8W/MchSoUBnz+wKWRONzCIjW0pLfDJXOQkDlJYhEauMN&#10;Fl++SXYuLqiixEv4MUIgjLaubgIEAqnQpb6XEOGT0OiislJ3m7sozUUCafXU5tqI0PKVEhUIFx9f&#10;5Jb8agUCVqCZmcKARLtS7Z+Liy/dkAUiDXBXo9UaYnYWdPji9RpwU9jN3x8hxBRcrCSPAixRryHM&#10;/8iyTVvGinvA1JYVe0NDbMxtbKjZ1v00+PJdJhKp64RdT1+i2vOWkkKNtO9mEApBxf4NgZidTIHA&#10;OSIewdYF9TYVxhpdeqSpSGCRlkani/DPlz/RjuHk6fVVCwSoNjfnpfGk2j4XZYFIPdwYI/OXK887&#10;CmYhUDezw7GzlKNKDSGwai3Br1RZQWfvwCthmVtZIfJRnzU4n7BBIuIS/ols+UO5ealhFkWFsVOo&#10;3/lbtD6FjsuNv/8TnRMRCVM9ChSCBaGv2ncgFwgcr9T3kuKya3fJPVtUMlrM3CQ3wCshbvuDWVIW&#10;lh+ZsCbaMRw9PPVKlfqrFghLG1uDpa3dlxUIZoHiHjPKApFC9GPUw9uM2QexM8Zlw/U7yNbLG9aB&#10;MbxGbR4yLHVDQDg6q7TvxERCYVAoVULpIaOox7kbNPVO8td4QADEY2h7+BSGBjw0u82Bb/lna357&#10;Kfk9U7j+yXPKXayEEfvzyZmLpAQvuUROCK2l1UefXLmTEAgPPbOCvmqBQP5LOGKl2j4XZQsi9diK&#10;2AOsv+C1D27/v/aByFoLV5JaZ8ETobQeP9nkty22xb4V7E1ZdsQ4vq9Bl+7Qml9N79Tjbj6KPo5C&#10;Hbvzm52tdHkBqdAnsWOV+k5yCGcrEzw+Y2Lj6GgYuHpDqoYcEEdrBydM/ybaMRzc3L/6IQaS58LX&#10;s+nX1CV9SQ1lgUgdlIxvsxcoyC8mHIpDLt+N7pBgrQUreS0LCxtb48A1yc9T2XzEWAw39Aq12lh+&#10;9MTo/cK5uDUJoUHS1F7M8sD2zbYf4I5KJjaG9sfPct9GUt83lejUNbow8WEigTcegr+Sux5FJK6h&#10;jaMTFq8l2vktbGz0jp6eX7VAIAQfArHy1gPJ9s9BxMCwZ1wWiBSCL+9G7gaUdO934VZ0Bwarz16C&#10;+otYz2DAtKDUDUiKeBs3HDgkSiTYw1J+1ETqcuYK3/9gZk3AxyD1PXD+o+d8O2zvHV6M+wvyNW7J&#10;C6lsSEYMhKlEcBMbM/PfCatcVRCXbCeHsK4Qrp49NCzRzq9Uq/X5Spf9qgWiWJ36vHOigI5U++fg&#10;wgvXZYFIBXZA4Ycd+S6WMIA1ps3lWaHMLS2N4/Yfkrz4yWHbSVO5SLDf1Nt5+wrtjvzAOzrqLiz/&#10;5UU8sx7WA9Ke41gqTpjB3+7WHl7872l3k+/LMJUIdHLy9OIPFYZUU46cTNaQQxSIwLBCiXZ+dt31&#10;pRs3+6oFgvuh2HVsO3GqZPvn4MzvzsoCkQpcxYrHvj/fjBaGrmevUrn+Q/lFVTJze+qx7yQvfEo4&#10;csc+BAfxNzRM+RqzF3ORwO9iaLP5j3+4RbH2t1fU6+eooUWHEz+hSCymNg0N1mzhgpIaH4GpzF2s&#10;BBclsELLNibnj4BA2Lm4Uq4ixRMXCCaW1Tp2+aoFotvchfw5qtOrr2T752D3+UtEgdjKKCMZUDF+&#10;DKpQhU8Xgq32HiNLJ2d+QVUac2Hh+WuSFz2lRMdGtiox8xQsCp9CRanDyXPRAhWTECvn7EG8o+au&#10;25B/lpzwalPZZvxkGrRuc6zPcKwQRzYU4Mfq5OXFs2bF3EaKokDkLpq0QNTp3e+rFohPK1v1Nbr2&#10;kGz/HGw+cowoEFsYZSQD8xn1ZYeP5W/xwp17cmckhhVFatYWYiY3SWvCAdh63CSeFxLHoLN3MBTu&#10;2J0JQJQ1ITJ/o2a4uQb3fKFC59OXacqdp5L7Sy1zFS1usLF3+NB51rx4bahXiRqYOE425NCXatCY&#10;B5HF3U6kKBDBxUslLhBsiNF06OivWiDW3HvKZ4cqtGwt2f452GhglDXMuJZRRjJwkzGyw8GT5F2k&#10;GPwNZO3oSEM3bf8sJjw4/cRpyhFW0AgLAQ+SpZ29IWeNOrweY6/d3+DtbVSamwstdh6isTcepttx&#10;obhtWMXKRoVCqS9Sqy4Px47ZjuK27afM4B55ds309q5uwtwz0iX+RYHIW6p0op2fXW99u0nSZQG+&#10;FmJYxq6ZIbx6Tcn2z8EYOSllgUgG7BgjchUp9m9+1jFYBzXmLVeR1txPnzd0YsTbuOeCpVi+zQOg&#10;2HFh6GFAKDWOq+yI8bz0/I6/pL+fVkStinp9+vMHWmtpacAK1biChDl1BImhIFBCy+KRZxPTnKUa&#10;NU1UIJQqVWSX2fMl274mWlhbG1x8fFNUmzMtiHvKn6ksWVYzyjARJ9EJMa2Xv0w5CqtURfLifk4i&#10;ArHfirWUp2RpUSjIs0Bh6nb2Kq1PB7+DFCEII7btYh3ckQtFsTr1hMWXbsbbZt2DZwlaMxAatbn5&#10;+85zFiQuEGp1ZPf5iyXbvibCQlRrNF9MIGKkvV+JB19G0lAwvoLzLSXl1NObsCiQGp4JmNBgzVaa&#10;ee+Z5HbpSXT+glWqYxhgQMWtnguX8YhLqW3jcsPT3+HL+TB69wHJdpGwIP4LAlG+RSsuthBOqfb0&#10;ZpX2nUWBGIOHX0bSQHn/j7mKFv+iy3AT4oyTZ9kDpRQc/ANo6OWU5bhMK3aeOTfKmmAWDaqSI68l&#10;hCIh6wFEHAXb/v2s7xPPScnE5z8hECh9B4EQCwmZSvh9kO90yeWbUbxyi5DzdOWth3w1Ll4kid0H&#10;kTGqeyMoUIYJ4OX9R+3cK3lBvyTh1LJ1dkGxFW49bMoAFg7CsEs3bMKTu7Drpkccx7h9h4RtCSSq&#10;+RTa+27OmfP8bzzEsNS2PH9J4nfwGTtHPSyTmN/9GskFgglsUgKBawIro9/yNYK1gwOfTcP1Toho&#10;x6yb2lwrBBcvKcz87kf+/MTdbwyBqM0owwSsY9Qnlew1OWwxahwNXLtJsi05RMYndmxYD0HDfr5u&#10;0hvicxDHgQzZ4dVr8kpRuH62zs7szXYr3rbzz13CObwVfReYzsU6FgiLg7sHn+VAZ2GdRj9kY1Sy&#10;na+ZpgjECmYVoPASu0b/FwEzM6MZFwG1gJksEP9mooAhHMo28hcJiGeGMTJHwULx9h2jeG9lRhkm&#10;4A0eciRXjXsxU8JxZy+RnZc3zf9USSo1HL1rPx4mo3+ZCrTkacbL1QihWMDOs0itOmRlby8gp0Tc&#10;bfqvWIsH9jWStsJMdvbyjgwvW87QqmcfvPUoR4GCPF8jO8/IYZvSpxZERmKlNu35EAMxEXHbcD2r&#10;tOtEOivrKOtMqxUQj1N/1WZCKL64ZkeKyA2C1IbYrunWfVR68EjSWVv/E/c3YlgQFRllJAFLxkgl&#10;U+KETOTksvaYSWTt5BxtPqeGtbr2RL5IarptPw+3ltomo7Px4GGCWquNQCzF2gfPyNnT0zhx+Sr9&#10;9LUb9Bpzc7K2d6TlzBphb8jIlC6Ay0ys0KpNlEBITKGXb95K7LycSCkQUKEKdfzu52gh6H/xNi18&#10;9DstevIHLWbEi2MpI/KA4P9zHj6nkdce0PjLd3gJhri/gd//tP/yjDKSgB+jPrBgoTRzUBbr3AOJ&#10;YCXbkksbRyduQiIz9uY/0kbAPjfzlCglIO0e/A4bnjwnOydnodvosfq2/QboYQ6XbdqChm7choc2&#10;ckwSMx1fA0PKlTdCIKTaxu8/TOxZNCL7VmDBwhiGcUsCS/rzN2tFrfdHJQXq/fNNmnHvGc9XIrWf&#10;xBhDICowykgCeRn1w7fslLyYKWFYmw6ktbKSbEsOMTuAcbrawpKbjyl5GDICPQOyC3aubtG5OkvW&#10;b0TMcjAoWCfxzZ2Hm9XlmrXkApHUTMfXQGsHR4O1vYNJcRDw85Rq1JRPL+M5RdW0sBZtqeXOQ1wo&#10;+l64yS3LHRLfTYgxBEIeYpgAOGr0mD6SupgpYVjr9ggM4uNtqXZTufz6PZiiRnMbW+r249VkPQQZ&#10;hej8jl5egruff7SFBqHoMGUmtRwznv8bn7lnC+DrXkwt/JORiZmHhGIckJ8UDsqQ8hUl2xPikiu3&#10;KbhEKQSTcaFAyH3B9l2p/bEzXCiSk9+0QkvZgkgOvjEzQ3n/tHswi3XoytdxwHkn1W4qx+45yG+k&#10;c1Au6nM+dvRiZiGGFextaQyrWCXBKEq+VsPZlRBKntiir8zALUwYfHPlFvzz5pUcsjb8VFkb0YxS&#10;7Ulx7tkLhGxn7PmK8lFYWgp1lq7jiwtNzSaGhWL4LqMsECbgH3MLC31aPpiNps3hAtF0+GjJdlM5&#10;eN1mfiOR4HbgpTuS22R0okoWCvO0nzxdsh2EMxc+G3OdLkMGqiWH4w8c4ffMwtpGcgiRo2BhPi2M&#10;eqVS7aYS0982Tk78t/CsVZownZb/YlqeyxgCIQ8xTMB7PJwJlddLCYd9f44LBBK/SrWbSiyOYsen&#10;b7n3GE249Vhym4zOpcw0zmJm9jfSnEm1g5uevYD1oM+aR/qtm5mIyt24Z6UbN4vXhqzn7FoYmAUg&#10;YOgVtz25xEut7fgpUbEP7Hkbf/Co5HZxWaGFLBDJwXsrO3vJiLOUcvq9X4iZfuSW1U+y3VT65ws1&#10;ZlEo9Jj7np3CWhdfmjCJ2Zj7HxQQkmoHESbM7oO+zfhJmV4geNYtdi7tJ8+I11akZm3e1m5y2i1p&#10;3/7nv9Ro0DAeYens7WOS8JRrFj2VWolRRhJIc4FALY18jVtwKwJeaPFz3DzklYy5bULc9uIffN9o&#10;552VO6FWPvsyC3tSy2nf/gBH6z8oISDVDopp2CcdOi7ZnlmI+2uus+CL2aSSC9m7ufPq5VIBUqkh&#10;r32qUvFQa6zNkNomJss2aS4KRBV0ABmJ40NaCwTyNFSdMpsLRJ6SpaM/b7p0DXXfZNp0KqZd2bHp&#10;fcKLcYHYmAFXmZrCYZu2kaWt7YfEVi6idADONbNPcfZevJyfR74yZeNZQlOPfc/bsFw+bltqieGx&#10;e0AAn/GafPiE5DYxmb9MeR5bwRjKKCMRqBk/Wjs4pqlAgGOu3iOVVoeU8dH+jQr9hpBP0RL8TRN3&#10;+7hsMmQEH6/WW7mRC0Ra1bv43CxSq47exdc3UR9Ptvyh3ERedDFhP0VmoHfOXFwEus9fFOtznLsr&#10;G27ifmJmKmZbWnHjLy+oydARtNmEqXWPbAF8nQajC6OMRKBj1CMdmtSFTA3nPXxO4d36ciui4aCh&#10;XBR6H/6OLBydaNw3iZvS2NYrMMio0ukMSFKLrNWZNUiKiYMha3BeyTYQ54pkwDCPESMgtU1mIDoo&#10;zHxzCwsj/h2zDbEd7PzQJqDCd8y2L0E7FxdRIBzRCWQkDFwgPWo2SF3I1BBv/CZb93GB0Fpa8cAZ&#10;ZIGy98tGRerUT9SKWHX7ITcXPUMLcuth1PUvV4UpNUTZfys7O3255q0k20GMn3GuiIHIiMl6TCHu&#10;ZXCJktx6aD1ucrz25iPGcAsJb/i4bV+ClnZ2skCYCFfGdBEIcMTV++RbtBTCpanhgMH8QSrSrhOv&#10;CD7p0LeS3wGbDB7OH7bgeo24QGxIpNJWRub8ny5DIP9dLLEEXOTcHy/ycw0sVDjTzmBs/OUP0mi1&#10;3ApaduNerDZYRfgcXHwl4evwOamztoFARDDKApEEUOY/XYYY4JKnf1CLXYe5FQGRQK6EUVfvksbK&#10;mkITCbXNXbQ4D8dFvU0Uy5HaJjMQC6+UKvXrxKylGSdPc4EYvmVnphWIml178nOo1qlbvGlGLNdH&#10;m2f2HGkS+5AWVGk0EIgPjFpGGYkAThq9rZOz5IVMLbf9+YaHwOZr3Jwn9MhdrDhtfP435WvSkv/d&#10;ZWb8mhNYAgxxyFqiNC/eM+xK7DdSZiJmJ7QWFq+l2kQO2xw1W/Mli9mmhkuv3eUWAoZJWLIes23L&#10;81diXVMB62pitn0prn34DEM6CMTfjDKSAJyUkVb2Dmk+iyFy9oPfqOPJc6TW6bgVMXzrLhr4w0Wy&#10;YKKksbAw9lm6Ktb2Jeo15AJRccxkPrxYk0lzQIB4s3oFBkVKtYms2KotH5+nZ1Gi9CJmJ4IKh/Pj&#10;bzthSjwLYdDaTVz8GGnWqZ9itX0p8sI9UQLxK6OMJGDG+BYZo9NrkRDqanZjVkTpQSO5QECM5l25&#10;TXWXruWrF7EMWtwWImXj6Gi0dnIWsLwba/5j7iuz0cnTKzJPqTKSbSJtnZ0Fdl30cQvzZAZ2njWX&#10;T106e3nHe36wktfGyQnxBnAGfuw8Y26GGEJxCzVKIB4zyjABFxUKhX5DIpF+qSGCpkZdu08NVm8l&#10;c0srLhLtJk7lmYDqMJEo3On/NRrZW4i/cUr0Hsith9HX024J+ufm5md/ks7KKhLp1aTaQazixOyF&#10;hY0tL64jtU1G5ZwzP2NJv5Edu2H13fi5JTtMncEtQXY/f2OMqNaxa0YTiAeMMkxAE0Y9UqFJXdC0&#10;IKY80eHrzltGBatUo9mfkuOuf/43zbwf9buwHhw9PI1Y5481/t358CJ1+SS+JKce/540Op1h8pGT&#10;0Z9V69SVOrKOgwpcmN7ciHoZbPxu5eAQnRciMxDWQWj5iqhyZmg2Iv6KXUxpO7p7GM2UKqHh9DkQ&#10;/cgiNWpnCIFYdOmGKFw/4+GXkTR4Rqmusxek6w2cevcpF4lFrGPEbUPnCKtclVsPJfsP49tNvv35&#10;S/6lJdn1JLVG80GMoBy5bTeK/+itbGwEpVJJpRs15UKJc3ZiJnrc72dUws9Q8VNW6qK160pu02Y8&#10;swTNzIwuuYJpzKmoc0QaeqltPzcHro4Ka2fcwCjDBHgw8ii39HJUihzBhhrj4yzbxgPXZtxE7uiy&#10;8fThWYuHX828Mxcimw0bhdRqH/Bv5Htw9vGhGk2b80S1RctXMMDrjwzWOG9YFnG/n1GJlZgw0bOH&#10;FZRsx7l6Zs/ByxSUGzmB5l+4xs/RL0++DCEQVTtEV9VawCjDRLxh1C9PZRKPlHD0zn38hpkplcYO&#10;3/5Evc/fNHnFZ0amf978+vxly/NOAQekSq2O6Dtpqn7Guo36UlWrQSAMbSdM5ec+76dLkvvIaMRU&#10;rEqj0euYFYTku1LbdJw2C9aF0dbLh3rAYrx4nZ+jT+7gDCEQbKgjCsRoRhkmguel7LlwqeRFTS/2&#10;W76Gj8HVOp3Q7shp6vnzjUybuToudVZW+uL1GvB/w8Nv7eBgtLV3MHr5+WPWwhAYVsjYdvzUR7ju&#10;qN0Z9/sZjRgqOXh4EtZaoOSd1DagR7bssDCEEv2H0qhrD2jhJwsCldqltv/cDClXQRQIuapWMqBh&#10;/Fdtbi6s+AwBOzBDKyKzMBvHau3shOY7v+E5Jzdn0rUIcQmLQalW65EcVfxs5ndnycUnK19zUbR2&#10;PQG1Jcu3aGVk10Af87sZkVgjgipXamY9IL+F1DZgl1nzuODbennzLORYoi8KhLt/tgwhEM4+vnBQ&#10;IszamVFGMtCVMbJQ1erpFjQFImAma568eMsYHbPlEBCK3ff8LdryyZn3NZAniTFTfGw7cYpku8is&#10;wXmZYKgztEDAcqjYuq2g0Wojh2zYIrkNCF+Si7cvtx7KDBtDYz5NUWckgYAzXKniWbH/xQMvI/k4&#10;C+9085FjJC9wajlqx16yc3HFW9PgGJDD2PrASRp9/UGmXcqdENtNmoY3aeT8ny9LtovU6HRGOxeX&#10;DCsQ6PTwKVjZ21OHqTMltwGxXfspPO7BaOPpzcvfiVXQFvx8hQuEi4/vFxcIZFnHs8eO51v+tMtI&#10;NhB6/QwXEZWepC5ycomHB+XZ206cik5jVGo0xtJDx5BCrRZaTEn4ocvMrNe7PwLC9InVBdn2x9/8&#10;engHBkm2ZwT2XbaKHNzdefIe3EepbUDEdEDsYD1Um7mAz1aJbaJAIF9kzO98Cdb+lFCXcRSjjBQC&#10;abj+Rq2MbnMX8gU3Uhc7McIpt5iNsSd9c5zylirNF/KwffKcgQ2Xb+ALuPBZ93mLJb+f2Vm5XUcs&#10;f07UMkChZORn9M0dLNn+pTnt21PEhgVJli7YyoQuqHARnlnaJXcefm9XxEg/Ly5nd/f78kOMgNAw&#10;USDaMspIBQowvmbUYzUeVhwiRBVvCnR++ChivlHwb7wR19x7gsrNgkKp4nENnwiH0B+MC6zs7I2Y&#10;+up44kcuEGllpWQ0FqhYSXD28U1UIOZ96jjZQ6XjCb40Ee3ZdNgoyTaRuO+opYnzwOrclnuO0sRb&#10;scOuZ5w8w9tLN272xQVCTInHmJ9RRiphzriZUezoepjNWktLI+poYNEVclnaMOL/WPDFxqDitlig&#10;85SxLqMVIxaFHdFZW/Ml3J2PnuYCAZ+E1I3M7LRzddMXqlYj0Q4xbu8h/rAGFios2f6lic6fVPg3&#10;yjWqzM259VBh3FTJ6lYjtu3m5zl65/4vLhDsORWfTWtGGWkAdGxvRtQPWMj4ghGJNqJF4xNx0WEp&#10;HGYsymjLGBe/B1aqxgVi6u0nXCBqde8leSMzM6MWYKkNldt2kGwX2WPh0qg3a6Omku2ZgTwq0czM&#10;aOXmziNgpdbOsG24Nbni5pfPd4GpZ3Ys7/Awykg/QDSQiQcOTRD/BhFLkRB4nEX9FVEZqrFIa9ze&#10;b3hsgNSNjEu8zUZs3U0N+g+mXguX0fQLN2jJ09iJUTMKV915TAqF0lCv7wDJdpHw+rNrom89Pn4O&#10;x8zAmd+d4cv1lRoNNd91mBY//iPWsFOkg5ubAMvySxclxnQtYk7YNUdwmowMBi+8aZps2ccXbUnd&#10;wMSIWRAsE4fVgak0hVLJM1JlLxRONbr0oBlMaKQezi/BSYe/RcePRPVuqXaR7SdN5wLRf9U6yfaM&#10;zlING+N+CJ4Fw2nSrSeS1x++KvbWFsx1FsbE6oJ8DorxGIyrGGVkJLAH6QoS1fZgY9SUhFIj8nL1&#10;vSe09fdX1O/MZeq5bS+V6tKTgqrXJnMbW0wXkoWtHSF+A2Pe9Ep+Ywp7LV6BBzGi/4q1ku0iUcyX&#10;bacfyywpqfaMzClHTnLrQWWupQFnEl5HgorxmLmySuParylh40HDRIGQZzAyGDxRWLXWgpW05Enq&#10;syaJ41ws6EJB334XblGz7Qcpe4WqZOXqxsVCoVRRrtJlqffKdTTn8q3PGohVo0t3HINhzpnzku0i&#10;RYGYeuw7yfaMygkHj1JohUr82AsmsNxbJIaQ2A5Jkb+khYffdvbxFQVCrseZwVAT49QOJ87RpnRa&#10;a7GNPQCz7j+jQZfvMMG4TSX7DSHkItBYWnLBsHR2oR7b99GK+7+k+4NaqmETLhAJrXYUKQ4xMA0o&#10;1Z5R6RUYxI/bysHBgFgOqW1EDtmwNUpIqlSTbP9chAWKmTccC6M/o4wMhNdaewfunPycb/ItL17T&#10;sicvqNXmXWTNBELFhjgQC1svX5p09iIvRS/1vdQSKzgR72+qQCRlaWQ0IghMa2VFQzdtl2yPyU/D&#10;Lf24fYcl2z8XUZsDy9TZsWCmDdP3MjIIEHClb7BmKx8KfAkzE78JYVr5+Dm13neUzG3tuFComWC4&#10;BWTnAWBS30spC1auxqc5kzpXUSDm/ZT4eo2MRkzjIrrWlHvZff5ifo7Lrt2RbP9cRMZwHAfjX4wy&#10;MhCGa23teOzD/EfpkxQ3OcRDjSpdk85fI0y5apnZCbFAnoPsYYVofRJvfVOYv2x5notSqi0muUCY&#10;mRmwgEiq/WtgcgRi+fW7/C3vkzMXT/grtU1KOeXod6JAjMVDKSPj4INrcD4+vMhoCWi3snEpnKbt&#10;9xwhLE9W6Sy4WPjkyk0lGzamtSmsU+GeLcDglSPQKNUWk+0nz+ACkdkreifG+v0G8TU4pnT4qDqm&#10;9nx7V9+sxsTyTiSXYZWqiKH/BRllZBAUQwdotHw9F4jUZIrCmx9JS7A6Mq0rYGPfS395QZNuP6FG&#10;a7ZQ0Z79ydrNncdZuLIhSNVO3Wj4t6eZ5fG3SWa1ha2tvmjteqZZEOyhnX/uimT718DcxUpihafJ&#10;y9kRq5AzvCi/LsyaMDYcMCTV06N4bsx1OlEgsjPKyCDoDYFAjkkIBJyGUjcQRMdbfOkmtZ04jRr2&#10;H0yFqlQzOnv7GJmpjvRs7M0OYvoyBvE5o1KlJnMLS8pbuiy1GDmOOk2fTcuYuSr1O0lxB+PyX/6k&#10;yUwseh84ToXadyHv8GKkNNfymZCCHbpSpdETaeDJH2nmvWe0iFkga+OsdtVodYY6vfvF+kyKyBnB&#10;rpF+7pkLku1fA3VWVkatlVW0QGCxX51e/ajlmAk08ZtjXPBjbg8iuApRpkhth+vjkS2ALxwzRZyl&#10;iHov7HmBQMhrMDIYhlnZ2xsgDuDWOAKBB2E6MyM7Tp9FNo5OvPqzmZnC4JYnnzGgfGXKUaka5axZ&#10;lwq06UilBo2kKtPnUc35y6nGvGVUY+5Sqjx5NhXp3pfyNm5B2StVJ79SZcnezz9aQDC1WqZZS+q7&#10;ci2NP3CEmbApG+LguJcxC6PppBlUrlVbyl+hErllDySP4LxUoE596rdlV6wHHQ5KU8rcixbE7DM/&#10;S7Z/DUSNEwc392iB4Gn+2UuDnXeEmZnZRwtra0OdXn1o3L5DtDWO0CJdQJ6Spfn2iKANrVBJQI2R&#10;5GY7m/dT1KpZRqxOxjIBGRkEs9z8s/1fID7dWNzgsXu+QQl2qDpZODiSe/5QarB6C18NKG4Py2Pw&#10;5bs09sZDWvnsLx5DAcLJiL/nPfyNJtx6wtuRJn/Ilbs04OJt6nnuBjVYtZl8i5Uk58CcpLG0ihYN&#10;BMuM2rGPFl28lmrTFQ/02ge/sDfh8VhvNywIiisQfBhz9TZf+iyGHIsCMeuHjFGzMq0J055dc6OL&#10;7/+XveM62Do6QyAiGw0eRvmY1efo7oEU+e+t7B30ldt1FCAWc8+cjx5KYorUJ2cuPkSAUDi4uwuo&#10;bQEBMUUsJhw4KgrEVEYZGQjDbZycYgkEQqWDCoULSrWGHPwD+BAhoHwVnrC2z4VbNOjSHZr/8Dlt&#10;Tm3nZb8Fn8Gs+7/yfXdnwpOnflOydHImlVZLZsxaQYLevstW8ykwqX2klMgx2XTYyOi/Efadp0Qp&#10;DJUEhUIhWDFBRFJbMZJy5vc/xvr+18K193/hCXG8g3LG+lzM6sTEgRf7BcczEQgILUBOHp4QlTfM&#10;anirtbQUchUpKiy5cpu2vfiHp4tz8cmKeBYDa4/QaLURhapUTzKhUfORY8ThRS5GGRkIQ5kAcIFA&#10;GT102uwFwviCq6bb9lOXH69SyYHDuUiMvZx+8+R4ABEHAV9BL2ZdINtyi52HSevgwPMYqNhQxNnb&#10;m7/xpL6fXHKBGP7/RCutxk6EIEWWq1XH2GnoCLwFBYyxRYHIbJGUpnL26aiKWsiGHfPz7ew6u/hm&#10;xQpPQ7fZC2K3sRcDhmtYfJeTiQNEgl2v906enrT40g1+L2G5rX/yG6+3gXR2SeWsyJY/RBQIB0YZ&#10;GQjdMX7scOJHbkFsZm9SiAH8CF1/usaJzuqeL5Q7GrvPXyJ5g9OSeMCQin0OG550Y7/f9tD3VH70&#10;ZL4qkR0vMi/TgNXrJb9rKmMKBPwe5hYWhjwFCxlRUQvEW7X1uEnRTsrMthbDVE4+coKfH9K8xW3r&#10;sXAJ9y345wuJ1xaTm3/9k6Ye+57s3dywgvdNtpAQmnb8lOS2CVGt5TMY7xktGWVkIFTHQ9BwZVQO&#10;iFJNW8B8FLowcx/iIA49KkyYjjHp6yoduyQZfZiWhEWDmQgcA7Iw15y/jKzdPdiDqEIosREBT3PO&#10;Jn+GAT4IcYiBhxu5EAbNnMMrahUoVgLTfkb4YEQfBMbIcffxNXDSoeNRAhFSIF4brDUnL29cC4Mp&#10;8Q7wNWDWI0+pMpEuPr4UXqMWjdl9QHLbmESULJ45dhwvGRWMMjIQ7Bn1fsVL8U4YXLYCZhZ4VKXI&#10;dkd+ILWFpdFCq/kQ6OdlLNe0ueTUV3oSTs8pd6IKC4ONN+6i4r0HQiTgMzDmKVGKp+s3VbyinJRR&#10;AoEIPnSC8DJlDSHhRXm9SuRmxL5ajB7HO9Donfvj7eNr4KRDPC+GpECAbcZP4u0Ydkq1J0QMXZBM&#10;uWitulS3dz9eDlBqO3D0rv38NxjvMsrIgLiLKkvoeC027SaVTkct9x6L7ozF+wzmpqa9lZaub5pA&#10;ebJ5kV+ePDzpitQNT0/CMQqh6PXzDX5sGP6UHTKKHP0D+BRscImSAor+SH03JqOmOaMEAg7K3MVL&#10;cuckLAeklxOdarAy2PXRD9+yM9b3vxbijY/zS0ggVt97ivUwRghqSrNNJTWLUa/vANH/UI9RRgZE&#10;C0Z9x5M/804Hp2SdJWv5v1vtOcosCnPB3UZDRfxsKNDXjR7umk6NyhcijVrN3zBSNz29iaHHZCYU&#10;mDLFcWLqFcvHbT28uLlaol5DYfqJhM1ipUoVKw4C1sLCn69wr37M7bANrg2WRMf8/GshSh7g/BLL&#10;2l2nRx++TVilKiZbaKYSQmxhY4NgKxSmluMfMijyMOpz120YK8YBRICTmVkW48iqfnRxSGGy1Cho&#10;VPva9HjPDJravSGxYQeVrN8oSS91enI1G+4Munw3+phDWrYjC0cnPhODvA9LLscvYstExNBkyPB4&#10;n8elKBCD1m6SbM/sFIcY2SWclCJn//AT3wah0Jt+TdsQeiS2wUwJ2/9FRhkZGL9qLCwFmOxiR0Ml&#10;b3Sy3O6WdGtUUc69XfKRuVpBPRqWpydMJHZN7clFAnU803r9RXIJq2LolbvU++eosPGCHbqQWmfB&#10;hx6lmzSndQ+fRb8BIRANBw6Nt4+4RLUqdm30/VdmzpyUSXHK0ZP8/BIaYoC4ZijJh+2mHv9ecpuU&#10;EveA7RfDiwGMMjIwQhj15UZOiBaIPPUaE7P5DEMrZ40WCPCH/mGkUphR+5ol6Zd9s+j8mtGkUipI&#10;Y25Oax88k3wQPifxQCN71chr96nL6cuUu3aDqFgKNiTCWhJsg7UY4dVqJrmaU7Qg+ixdJdme2Tnl&#10;WNQSa6lpzpicdCTK0jC3sODOW6ltUkJLOzsMLz4yysjgwPTS7wqVSmhz8AS12n2Yv2VzulkK10cU&#10;iSUQ4LFeoWSuMiMvF3u6t2MK3d8xlZpVCieFwkwILln6iw45RGJRF6qRL3z0O/U8foayhYQygYha&#10;to31J+ytmaRANBs+hneMpNLjZ1ZGWxBJCAQWU8GaxLazTXACm0I+vIjap1ykN5PAnfG9V85cgn/+&#10;UO572NY+TzxxEAmRyOdlRQ42FrRmVAd6uncmbZ/UnWwstYJn9hzGZdfvST4YX4JInhvzb2cvb4Oj&#10;h2eSAtFx6kzegRAuLNWe2SkKRI4CiZcWhNXQdvwUPszwy5tPSO5iLClW69SV/zbjYEYZmQSY0cCY&#10;UG9lrjQua5ZTUhxEXhkWTi0Ku5HOXE0nFg7mQw5Mheb29zT65MptFE36jMac4UWNKnPzJAWi95Ko&#10;fI05wgpJtmd2YhEbzs+U2qNIKIM8l5jyTu20LwQHAs1+GxW0EIsjIxPhAiNEIsLb3twoNcSIyRus&#10;vU5+Z9KolcKgFlWEx7tncAdmWM6sgm+u3DTrh3OSD8mXJFLCK5SqJAXiU4EdfdbgPJLtmZ0DVm/g&#10;51e4Wk3J9rhsPioqcMzS1lZITZm+6SdOi7MXhxhlZDK8DA30Neby8+QPQ++yPpLCEJMQiZp5nUij&#10;NCNPJxv6aeVIesSEoni+HGRtY00jNiedXflzMrRiJT7+xcpVqXaRy2/ciyr/z4ROqj2z85NAGJIj&#10;gJgSxXNRom6DFPuaClevyffBOIhRRiaCG2PEsmFtaV7/5vwmutloBAiAlDBI0c9RS2qlmXBgalfu&#10;l+hQqzSzLlQUXqo4rbn7WPKB+dwMr16LCwQqgUm1i0Ra/K9ZIJCoFueH1HFYb2HKDMWmX16Qpa0d&#10;lnMb+iVRmUyKiFzVWlrBn/EvowWjjEyESYyRe2f04p07u7cr91xPrh0gKQYJsXIuBz4V2qpyYeHJ&#10;rql0ad1Y8nVzJK1GTZMOHP7iJd5K1GvAxW8GM3Wl2kVufPo770Bx8yV8DYQYiHkfdFbWzNw3+wgH&#10;5Op7j5MUipajx/MhAhMKIW6WqaRYrWNn0XoYwSgjk+GKUqEQbm6ZxB2OU3s04jfT10ErKQQJ8ebI&#10;IjSrfg5SmpkJwe5WdG9mAy44YzrWJXONigpWrCz58Hwulmveip/XkA1bJNtFIhRYoVQabRydTE7q&#10;mlmIlZywoixsbARUtUJ4OrsmkZjqTqoWKQSkeN36fFajYpt2ktskRFsnZ1EgXBllZDI8NlerjA92&#10;TuMCcW/7FHK0teRWRN9yvqzjSwtCQjzaK5TstEqy1CiNtUK96cHa/nRh7RjycXUgF08PnmBE6iFK&#10;b7YYNZY/pPi/VHtMqtQamOCZXiCQ99E3dzCte/Qb7+Du/gH8GnSbE5UQBp9hoRs7VwSVGdtOnBpv&#10;HzGJnA/4fnKGX43+X5x3DqOMTAYslnlubaE1QhxEbhrfhRRmWYyMhgahLnSDWQeiAJzsE0Y18jhR&#10;AR8bzqJ+tlQu0J7aF/OgbR3y0pkBYXRpaDjNqZc90kKtEMyVZlQ02I9WDGtLzSqGk6Wljmp37yn5&#10;MKUnkVORnaseJrZUe0xmCwk1svG2PiMEfyWHSITTeuxEKlC+EuUIK8SjSdkNNp7oX4TqVyjIz79g&#10;5arxVlvOOf0zYZbCjFlOzUcmLKBVOvChQiRWxkq1xyV8F8hsjt9lzMEoI5MBAvGHq4OtEFMgMDRY&#10;NrSNOC1lyOVmKRztGUqdS3qSVqXAZ3qEZCOwCvwkJqCgVJiRlUZJxfztjFNqZ9Ovahak71zM06BR&#10;Ksjfw5nKhAZhvzSZmbtSD1V6EclpcT41u8UWJ7xFxYS1IkvWb8gtqJSm6f/cRJKWEvUb8nByHDcj&#10;pqxxb2hYZX860iuM2PXnQ4uEzmny4ROINjXCkui9dKXkNlgK3mHaLOqzzLQwdNTP+HQ8ixhlZEKo&#10;GV+VyJ8jlkCIxNRl9eL5mTVhZtAxa4Btq1cqsuibh7kZNrcJ1h/vGaKfViu7oX9ZH0On4p7GFoXd&#10;jXVDXIze9louFHBahme1NZ7pU0Af7G4lBDhbCM42PNUYBRUsxMvQJ+UcSyuuYQ83BAJvQfEzeNeL&#10;1anP355BhcNJLJZTq3uvKIH4wrUrEyOuG5ZuI6CLhy+zc3PIlt3glifvP+zY32vVCsPcRjmZ9Vec&#10;cntY847aY8FSyX2JHL51F9+XjaOTEddGahtTufruE/hy+DPD6MUoIxPCivH9zN5N4olDTA5vW0N8&#10;E7yb3SDHP7eGhesT403G73uF6nuV9DY0zO+i93Mwv8zEwrBiaGtaPqwNX+iF4Yt39uzGTtNnxXuD&#10;pwd5uneF0lCuRavozxoPHmZ0cHF5Vad1W4Otg4MQEBLKFyZ1njmXn+/I7Xti7SOjcPn1e9Sg36Ao&#10;C4/Rt0hxqr1oNeVv1ppHPbKhnXFynRx0a3QJOjOpNimVSr2Dh6fRlATANbv14OeOYsdS7aZSzO3J&#10;uJlRRiYFj4E4MneApDCILJAzK7/ZXYp7vZUShMR4fUhhvY1W+TG3v6fh8e6Z+se7pwmTutTlVoS5&#10;WkW1S4WSf65c9DnK7SNpTN7SZQXx7xwFCxm9/P15Xspi5SvyimFYwt5r8XJ+vlXadYy3jy/JuWcv&#10;IO8jX86O49Pa2vNiRS32HCWXXHkgDkYXa3PD7s4hXBxujCpB2YOy83MZuGaj5D7jEuKD3J/MktCP&#10;2LY7RRbe+ke/itbDB0a8hGRkUgxkjDi7YoSkMIjMmdUDD5lhRu3sBikRiOaIopEx/745tDCGI2xY&#10;YmbYPLErE4dZnENbVDayYQvVL5lPgL+jR6MK5ORoL1Tr2EVA0Ruphy4t6ODmbmDmc7SDrWzT5oKl&#10;lZVh8qo1+mxBOQWUFcTnsBzY+eqdvbzj7eNLEJ0UGbdFYdDZO1COqjWp69mrVG3GAlKo1PzzsEAP&#10;ujKiGBcHcE/XUP4dK2YdJSd2AT4GfA+s3qmbsOV58vKRDli1nl8/xiuMMjIxXmA9BZZuSwmDyFx+&#10;HsgTYRxUzjeWQNwYEf7xxsii728NKxz9WUxeHlRIr1Mr9G4OtoZHu2A9zNLf3z6NCYbCqFJkMXjY&#10;mlPtEvnYb8ykJ0woPJ3tBY1WRzW79pB88FJLv+C8BrW5ebRAoDgPM9Pfs47Ai9LiwcbncGh+6lgZ&#10;Yhl7hykz+dAB/oGyw8by3B2dvvuZ1Dod74g41in1c0cLA3hhaFFiwsw7OUrrSe03McJpie9i/5b2&#10;9rzehdR2UoTQsu/BUaphlJFJoWR8b22h5W9xKWEQKQZPmavMjPMb5JAUAynObZBdr1KaCbum9Yy2&#10;HqZ2a6RnndKYz9OKTvcvSMh96e9qR2cWDRCw4Gvz+K6CWq0y2ru48SI2aenEDCxYCBmsowUC+0bu&#10;yay58xixmEj8LUwXouKWSmOu3/TsRax9fAkiJiMLE4f6KzdTx5PnyCusMLJ0887raGshnOxbiG6O&#10;Kh5LIDqX9OZWX+uxk1KU8AXfWXr1DumsrPnvKNiQI7BgYdqUhL8IdToRicq+85BRRiYGPMsRtUsV&#10;kJzBiMkne2ZSifw5uEiolWb6loXdX0sJQkxeG1xIr1WZkUalpHvbpkYLRLF8OfDwGPZ1ycfjKrB8&#10;vEpuR77oq1T+AB6odWPzRBrbqS4TCiVZWFlS/tJladq3ySvMIsWitesiNsCw4envku0xmaNgId4x&#10;UMNBqv1zEJ10zPUHvJ5p7lr1jf6ly5PawoJPLVuZK4UFTYLp+sjYwgD+NLgIqRVZBAsbGz5TI7Vv&#10;UwkHcsdps1BoiF8POxdXg2hpgX2XrybfXMF6VN3C37D+sB3jKkYZmRjhjJEnF0XldEiKt7dOpmrF&#10;8vKUdPheET9b7oCUEgfwQOd88D1Qm+oljKI43NkylVkUCqOdTmUQA69Ebmybhwr62pC9pTk1q1iY&#10;cFz3d06lhQNbUbF82UnNhMYzILtQrmlL7iMQH9DksHLbDtzzb0ph3m5zFvIOMXh94qHZ6ck+R09T&#10;3kbNydLFlU8/ItbEVqsSxtbITpeGsesWRxhErmqVh5RmWYRWYydI7jclxCrXAhUri0Mdg6OnpyF7&#10;aAGDrRMv+qvPW6qMsUS9Bri+EAcsypIrZmVyrFEqFJHo+FKCIEUMRUZ3qMPGtlHBUoEuFsKOdnm4&#10;MzKuQIyp7G/AdObldeOjrYfZfZvje4Zi/raxxEEk1nOMre5PTHx4DEUOb2ca1bYGz6h9nVkVQ1vX&#10;oHIFc/GVouZacypRowY1HjiEOk6cQqtv3o1+WyZkUpdp0oy/3er3GyjZHpNV2nXkAuGbK3f0rEd6&#10;E/kWIGKe2QMjbBwduc8BwzGk9cvvZU2jqgXQleH/d0ImxDHVAzBEikzJ0CIxYn8dp8/mPgZ+bAol&#10;ryvyKREM8kyK4tCKUUYmBiIo39pZWRCSvUiJQWJElKWFVsNFAhZF3XwuhmVNg/QXBhTUb28XrF/f&#10;Kpfe3kKFylzC3a3/H160rFKcByA1CXOTFIiYPD2gINUPcSELjULQqhXUsXpRYXafJnRoVh9uWYxq&#10;X5saVyhMBYKykrlGzWMroqjEvD86CIrlYI2BoFSpBWsHB6OlrW0E+32je0B2vjaj66z51G3uIuqx&#10;YAlNPHiUhwajE4ALz1/jYoKFTGJVMTgssU3cjpMWRCi4T1Au7tyzstS9qZHXhWrkcaZOxb3p7MBw&#10;SSFIiExgjczakvydtOKwc1epzZFTnN4hoeKw4hSjPK35FSAroz7Qx01SAEzhxbVjKDTQl9jbjQsF&#10;yMxao4etRnC2VPMHnQmQ8Ghn1OwFWLpAkBGCsrFNsKQoJERk2S6RzY6wwhS+CjVjPj8XYengFrR1&#10;fBf6fuEg4faWCcJPK0bQvhl9aN3ojjSpWwPq37wKta1ZkiqF56EyBXJSifzZuYC4OdhQWC4/yp/D&#10;h1zZvzF8UX4SGPH/IDsHTrW5hlRsG3auMKFJZ2UlwApBp1736Ffa/NtfSVaTiklsi0Vrw7bs5KZ7&#10;u0nTuaBpzdWCr7vjC3aOEaZYCnF5fkgRqpzbWQjK6vQ+T8nSkr+dFtz0xz9RhZ5/vEoVxk0VxeE5&#10;o5xK7itBJUb9rD5NJTu/qcSQ4/Sy4VQiX3ZytrNGB+JC8Ylka6UTxOlN0M5ah3G04fzgQpJCYCrX&#10;tQ6mnG6WXDBsdcxSYB1XzejvpBOm1go0HOlfRn9yZA3D6XldjdfXDBcebB4jPN42jnG8cHn1cOH+&#10;1vHC4+0ThMc7JiF3hfBkz3ThAbNKjs0fQOM61aVOdUpT/TJhFBbkR1ndnZAjg4rkycbO0UooEuwv&#10;tKlV7oOnhwfptFoMQ7DyU9BaWAjOPr5C/jLlhOYjxghYWo0iwSBqgSJZ7Mhtu+HEEyxtbHnZv0/X&#10;6QMTI4O3i4NwbuVo/YzeTSLN2DVa3pyJqIQISPEm4w8Dwqlh6ZzYX6S1o5Ohw7EzNOLa/XjJe9OC&#10;8x895wLR6dQF1HAVz6MCo4yvBDUY9T+tGiXZ8VNKCAZWgrJ9o6waOdpaCaI4PNw5Q69g42kbrTKe&#10;gzItOLtBIHnZmROfOYGVwQQDwoF/Y4hiba4gV2sNBbrohDAfa6FiTgdjz5LehrWtcxlO9y6gP9Y9&#10;RD+xRjZDtWBHYxE/G76Nv6NWcGbf8XHQCo6WakHD9oeFa44W5i8bNWxARw7uI0tLvjReYL8jsN8T&#10;MMPA/uZJgEFYTOjwn5y7/DNsZ22uNE6uGaBnbRENyhWKFK/TN3P6YRrYgGlgKTGISUxt3mBsWdiD&#10;bHSq96HB2alRjdL8jW5uaycgVgKV01b88leCfpnkcsPvf0dZD4y1F68WrYffGGV8RWjLqH+0e7pk&#10;R08N14zsgIfmg1KhwNs3WiCOzBvA4x/C/WzTRSBEYmn6teHh9NPAQvR93zA62acAHe9dgBY3zUmV&#10;cjlwq8OBWR3o7JhlMZWI/MzpZsGnZc8MKEjFsjtTrZrV6PCBvQJWsZ7sGaI/1y9M/wMTm297hUQe&#10;7ppPv6ltboPIjW1yGyBC2O4ntt2NoYX1FwcVjmRiEenuZBs90/Ng+zQ9s8SM2V0sJEVBJMRher1A&#10;8nW0IFcnO8PxzTOMhsfH6M3tAxQc6MfFCEWZm24/wAOr5j18Ltnhk8Mdf72lvhduRVsPSnNz0Xoo&#10;wijjK8J+RsFSZ67HWoi0FIpxHevwtwrG8lndnaMFYumwtnx5eN0QZ8mO/aWIDg9CVJCHEzMp+Bz/&#10;F5Pl3PzEmN+D49DdzY0O7N1F7q7OwpLGgfFmcpLi1aGFPzKL56NapYg9FLOyEGy1SkFKGMAZ9XNC&#10;GIxMuF73aFU78tXVPURPv43mvzf2Ua2KRaM6r0KhD2nehrqevUITbyG1nHTnN4UT2PdF66H8mEmi&#10;9YDVoypGGV8R3qqVSvbmM+NOQ1cHG6FBuYK0fmwnnr5equObyuolQmBiR0AgMMQQH/yZfZpyUxsJ&#10;aGJ2tMxKCEZWHy/au3Mb5QoK+rCsSZCkCCTGm0OLRFhoFBFI+Xdn65RogahYOJjHPFyLEwT1Xb/C&#10;VDSvHyIVPxQvGKw/t28hCU+OxxIHkRH3D9Povq3FN7zBq2A4tdp3nPoxC2Di7Se8ApmUCCTERY//&#10;YMJwnYtD60MnSanRYN+Y2vRmlPEVwYkxMre/J08s26RiYdKoVOjUfHzs5WJvnNClPo89kBKApGih&#10;1WBfjyAQWo1auLMl6sGf1K0hN3vZ2PtDPWZFHOiaX7LjZQau71yEprQoRkEBWYUObdsI2f39Pq5v&#10;lfullAgkxpvDi0RaapQRsKwQRCYKxPjOdQ0YZhzoGsqEoTjP6dC3fFbSaVQGKwvdx6WT+yUoDDGJ&#10;bTbMHUY2Vhb8/lo6uwg15izhQ44e567TzPu/muSb2M626Xc+amgBlh4WVZ6Q8RajjK8MVRj15Qvm&#10;iu7UNzZNpPn9mxOsCJ1Gza0Ke2sL48j2tWjt6I4mi8XVjeMxVjeWDg2kemV4LQXq17SSYXL3RoZy&#10;BXNxgahcJA9vs9AoqXGYKx3slrmEYl6jQAovVNDYrk1rgZE6tm9LhQqGUfui3m+kRCAxwg8BgcA1&#10;u7FpUrRALBnSll+r5uVy08YOoWw4oeNWWeki+Q3Xj66QFIPE+PCHjZQvZzYuEkqV2li89wC+EhRC&#10;MfXuL1wApIRB5KhrD6Kthy4/XiVLJxd+PIyBjDK+MnRk1I9sX1uykyOyskLh3ORgY4l8hgaYumql&#10;wjiiXU06tXQYn6mQ+h64c0pUHD6yUJ1fPZrne4Alwd6G3NTFEKNvk0p8W0yPlgnLSeYqJdnpVMZx&#10;NbLRoe4hkp0yI3FUVX/ydHeN7Ni+naFs2dKUL28esrKyereuVa5k58pABKqVufI9LIjjCwdGC8SE&#10;LnX5rIe5hU5QsGtvZamLnDGiCxkfH5MUAFNofHycWtaviPuDjq3PU7UGr4QOkZh06wlt/zO+SMC6&#10;WP7sT76NaD203HsMYd8QsGeMMr5C9MLD99OqkfE6eFxe2TAO5fQQz8A7Pr5XrVg+4dSSoXRhzRhe&#10;4RuRmHBywnroXLcM365e2TD+/fs7plDTiuGUM6s7sXE17Z3eO57A3N42hVkUBcjf04VUSjNDfi8r&#10;2t81H11LRuGez81jPUOpaWEPypbNn6ZMHM+sIdV7KQFIiDdHFP4o5s5g4vgO13XrpG7RArGwX0uY&#10;7xBVISibt/Dy6m7JTp9cYsgxfXhnUqtVfDjp5JtVaHvoFJ8KHXb1Hp/CnHrnKa369S9a//wVzbz3&#10;LJY4gJVGT+T3mPFHRhlfIYbjgby4dmysjpoUUc3b1jpKKEQqmWUgUvwMUYnnVqcsvgIrOSFIWnMV&#10;sTcrrW8dTNeG/39mIaMQDsouFQJp7KgR5OPtTXXyuySeSCchDi8SGexu+RAW1rJh7XjOjOm9muDt&#10;jDgK8nB1lPQ14DPDo6OEaU1TfBFxeWbXvOigNjOF0lhv+QYuEv8XgutcGERGf862KVC9Fu41jq8v&#10;o4yvEFwgLiRTIEDUzji/ZjSNaFdLCAn0FdgQglNnrhZc7W2EMR3rCLAkpL5rKmFh3No6ifs+7Jjl&#10;olGavUdpvxaF3enq8HDJDpve5LkWYvx9sEcoZfX1poN7d5NOp6NdHfJIC4AELw4oqJ9eN0Bf0Nfa&#10;6GajxhDuLbsnwtjOtQ3uTna809paW0TeObGG9A+PSnbwF5d2krWl7r23q+N7w6PkDzsgKtiHj0dU&#10;FbUsZmb6wEpVqeuZKzFEIkooenwSCC4W+44SUuOz7/zNqGCU8RUiRRbElyDyUBydNxBJZCgkhw9Z&#10;6TTkYafltTiqBTvR9LrZ6adBqQvbTooIYw7Nm4tY56WFTXLSmla5KbuHA40bPZK6dekIp2xk6QCb&#10;a8X9bW8X9LW6n8/D8kFed8tf8ntavgrxsnybz8PqPeOHHC4Wkciuxa493r4RKtbRtBq10caSZ/lG&#10;p4tEBOWgLo2FuHENcfnLua3ckrPWmRufH5xBQgp9E5gKXT1jgBFJbfn+3D2MjdbtiBaImBYE/p+/&#10;anTy4qWMMr5SjMGDiClOqU6ZkQkLZsuErjR/QEuqVjyf4Ghjiak/smRDEjcbjbFyLkeql9+FsFp0&#10;cMWs9EO/sCSHJzGLAsUl1oyMrhNMQYE5hJnTphicHR2MAf5+wqzpU2nzhrVkbWUlVCiY+01WV4f3&#10;zvbWEXbszY/gM9bxDWyoZWBDLwQzsQ5oZkT1spolQoTpPRvTpnFd6CK7/og5GdyyGjqdoFQqjIfX&#10;T5XsyDGJt//oXi34mz/Ix1X4bc+kFAuEyJ/3L6LcgVn5PpXmWmNoqw5sOHE1llAE167Pk+KybV4w&#10;OjDK+EoxKaVDjIxI5LLEjMi0Ho1oYIuqVK9MQaO3qwN8IQaVQvFpIVcWg4eduSHE29pQLJsdZ/H/&#10;tXcd4FFVaZtk0uuk90YSkpBGE0gCAakJoQuCAUKV3jsIht7SRFQQEUVRUVoSkLWt+q+97C6yLCKK&#10;JMHftv6u6ypC7sw9//eeMMMkuRNImBRuzvs875PM3DMzd+Z+573fOec73xel1fWL89QFa+1lhH+H&#10;ezroXOysdTSkgdvPV3BALEE6OznJ2Hfx+p9OyuD+vXuYv58vWzNlmOI5YVkYq0HnaaiE4RJYc3IW&#10;jzGvg41aNjYaGZ1UqfOaEuKwZdkU7m3Y29lKfzuwhv3r1YcU29aXV798hc2bPILEzJqn0veOjmXZ&#10;h09WzU18cIb5xMVDyMBCGJGAerETy42mAnF0+zy2d9Uk4mT+/xuPLGfv71vL/npgHUNK/MfpWN78&#10;MWzmyD7si8O3nmCmuYkhynv0PXKnDUdmKzYhM42Yavw7pl9XGLzuXvqLxxOz0tjUoenMwdaWP/fU&#10;2mnsy6M7WGx4AEtN6aZbsnCBNH7cfXqtqwt7YPJQxc+8FWLlZ9PMe3h2Kwd7O935tw4odlpTYolz&#10;6Qxe8QuTmLq7ktr99V+vFLFr5yyzwmHg68/nsZjIEB6HYaXRyMnZOSz5vhz8Thha4PNnEwVUjDdg&#10;mKbBTw8vGc9zO9BdF3UMsE5u3I1oIF6D/AnnDm2pZux3MpH7Et+t5nDL3cVJQgc2fW48CUjvTrFs&#10;UEoSic6aasfqww/3P8h6JEdjg5fe1cVJ9/3fjyp21JpcPTebDwHoGsl0Lfj/oQHe+lee2SZXXnxN&#10;8TUNJeYmxo/oZ1iZwmfJ8Mjs7WyQLWo1UUDFuGRna6NTMt6zL2xiu0gsEOiU0DaIIRw7KSqEew63&#10;0ylaKg0C8VaNvJxuzg66LbNGVXvOEvychh0+Hq7o4FJ6tyQmXVJepajJ8289zWMXaDii371iIvvL&#10;46tZ2yBjSX3Jx0ur/7DkUfnKhT8pvr4hvPSXAyzYW4u9Flwgdi0dD3uAZ4GNfgIqxq8erk6KAtHa&#10;iLkBxAO8+vDSas9jP8kzufdXe84SRBQp/f7S/MkjFTtlTWLO4fJHLyGbFRcCBKKZvh88H0MQG2hN&#10;Xl5YkJ+8/YHp8q/nTjJ4Fg2JkwB/Js+mS1wYf+/oUH+e+bxzbDg+5wxRQMW42p7uBKaG1lqJ+QU7&#10;W4106qHF1Z5HjsuPn15X7TlLcBZ5YvT7S1tWTFXslKas/Pp1ltYlnnsbeM2EzFT5Uo38oZjoRBTr&#10;iYKFzMvdmNnJSAd7O6lTfBT7z7kTip9RFyvPn2BlRzYwBzsbFDqSsYKU0T0Rn/E7UUClcCNeQ40L&#10;U0NrrcRkIQ0neAczPHeBi4YN+5o6hGlbS/D1Xct42QCtm4vu9KtPKHZMBEdtWjYFOzB5J8dcxdbZ&#10;o9jXx+s+HwjFu0+sYScLFrGCBWNZalKUMcLVyqqNlBgToS98EPs5bu5R/HH2GF8d+e7EDgRkcYH4&#10;8sgOlj2wOwQOww4BlQICUYkErkpG1tqIOAREayJq0/DcpwfW8yS2NZclLUG858KxAxlWkchL0Y3M&#10;6MnWzBvPTh3Yyo7uXc9GZ/XSe3u68RUEMCstmb17kw1ydRFDqJ2Lx7EAL3c+qQliGTMqPEg3enAv&#10;9sjG+Xyn58//KGW/nT/FxUH31Svs1w8PsJ/e2MVOH1iDZVi8Rr5AAjEuIwUCgUls2JGACuFLrOzT&#10;5cZW79ZMdDwPVyc2e1QfY3WxI9vmMbpjSqbtLEl8JvJtODvYGzutKRFY1T0xku1bPcViIoXl3kOb&#10;Z7P5Y/qhzioP3oJImX4uvIyQQF9dRq+7dDMmDJXGD+uDGBCe5GdpdiY/l3EZqYb5DmRFF1AhehCl&#10;gd0TFA2pNdLb3YX16RJnFAhk+saSnmmbxiDiSTbOHMnGDujG83CM6nMXmzykJ49BUWpvSZ59YQt7&#10;bHkOjwfB54K9OsZgaEWCUFXGAMLg7uKomzuqrzEfyPThVQlxiUh6LKBCjCZKWT1QUVvZeFob/Tzc&#10;WMz1WXpw+9x7kQmrySdxMYeAZdeXCxez5zbMYPvXTmUPLxnHI0TX3z+CvffEA4qvszQRmfrO3tXs&#10;XYXPmznCKBBLYEwC6sMkojSkZ4daF7+10os8iMggX6NAbJszmrk5OzaqQOCO/PeDG9mbj67geUDT&#10;kqJluntX2zZfg5Vd20fold6rKfnA5MEGgThIFFAhZhKlEb07KxpASyHGuxg3Kx2zND3dnBEMZhSI&#10;DdNHotqWxQQC3wVLhJ+/uJXc+gkowiMjVycm/og84xaiI50d7fi59EiOZo+vnMw+eHIt+/ipXO7R&#10;oCbpJxauYdIQnixcxFMKkg2d4tYkoDqsJ0qz7+mraAAthQvGDqC7ug/75wubFY9bkuiU3RMijQKx&#10;fvoI7L24LYGAKLyycynr3609C/P3Qp5PpJX7g8b3lTYkDKhZmpocLR/aNJPn1zh3aCsfYlhqUrKx&#10;iDD76wJxnluTgOqwgyg9vHicogG0FB7bPp/Z2WiQ2VlKS4piFw5vV2xnCWKIEeTrYRSIFTlZ7O7O&#10;sbXa1UV07OId89lw8sySo0Mwh/FfEoIrzo72umA/T92GGSNlpNt7e/cqvssT7Z9bP1Me1acLeQzt&#10;ICKys4PdFYQzK71/SyHO28WJr75gz46ACpFHlJ7bMFPRAFoSP3k6lyH/pbW1tZ7cb3l8Rgq7cMTy&#10;QhEV7MtdfMPj5ROyWP+u8bXamSM6TWJUMPPWujB/b+21qYN76vasnMgQvo2hRc32H+1/EN+LXhMi&#10;pyZFy9OH95YLF47lNUFbwjDiZhzYPQHzJNjMFwCDElAXdhIlRNspXfyWRnS+J1ZPwSQicjNIdJfV&#10;zxhxNx+bK7VvCIeld0QwkFEgMLwZlJZUq505Yq4ES4aodq50vCaxUtEUS5mNxcXZGYaJylEwKAF1&#10;YTfWtxEtqHTxWwL/Z88qdrFGWDGEomhhNrnvoTyHAnY1omMjuxSOmbatL+eP6Y/AKNnwPjkZKTrs&#10;Zq3ZrrXxb8+uZ/kLxtZ6HkuuZEcQiGe4RQmoCscRHdcYrrqlCA8BLvifHlqi2PkREdgtvi0K6uow&#10;/IhvGygf2jyLXTresPqihQvvw3sZBWLa0J5I7V+rXWsjEuYgMKrm81hVITuCQLzJLUpAVfiK7r5N&#10;HgRUH2JWv3tCJNO6OrF2oX66U0WLef2Nmu1OP7uBJ7Kl78M3NPloXWV4FPXNeIXJQ3oPvi8Dj5eM&#10;y2CZKYm12rUmfvL0Oubr4ar7q8Kw6fDWOQaB+JRblICq8Eewj0eLFggDsQU70EuL3Y+/OzvYyblT&#10;h8vwfGp6FXjcp0scVg644Tra2cqPLs9hX9+iR4H5DHgQmBvAY7jQ3eJvLHs2FfE9EMWI5U4IIojH&#10;Sl5UY/Ox5ROZo73t70rHzr3Ic2hgJeMLblECqoEr8VpWWlKTG39Dibv6m4+tYMF+HqhEXulob6fD&#10;sqfSJCU8h5UTs/iEI31Pyd3Zka27f/hNOxiOoz2GNHiMOAgvd+dGF1Fs3/4zfbfsjBQW6u/Fl1s9&#10;3ZyYq5MDMmBLILJG3W619foSUZ5IKITlWqXjOB8NDe3oN/uJKKAidCBW5mSlKV74lkzcSd/evZJv&#10;qqK7l44MtDIuLIDBU6gpALjDPbJsAjYe8eU41Bgd3qszO/fS1mrtTIkVkqfWTuX/71o6gW/Hrtmm&#10;IcS5oZDQI/SePZOjWXxEEN96bXs9Q1RNwpPBhGkVrWQXR/smTxKM/R/0/SXMNSgdB4N8tRAIbPsW&#10;UBGQbFTCJKDSRb8TiA7350dXsAVj+8NT4FXIvd1d5MFpyTyPg2nbr47l8SXSMH8vPSYzaQgiZaYm&#10;Km5CcnF0kJ5cUyUQyOKNzvnVsdrzHjfjBerM2Fw1uEcy6xgTipBqnjofvzuI/3EudM76wT066LfP&#10;Gc32PTCFT7xi9QbihmEUiCESUsrdzAOyJPFZMWEBevK+eAYppTZgamIUBAKxEAIqApalJOQiULro&#10;YO7UYaxduN9PUSF+v+KuO+uePmzdtOE8aQnGxjXb4zms6f+D7pJNacggIhIxhPDzdNMj/Bd3/e7x&#10;bfWrJw7mRYdN2yIwDMWDqeOjmI0uJSGSoYCN4XiQj4ceWZjwPzInYYyNSuWG4+YIdxxFcJAuPzLI&#10;F+fBxQDng/eAOE0bli4jRT48k/f3rakWPIW6GZjzgCiZvm9zEXU6cO4ZKXXHgWSmJQmBUCGOEqWS&#10;vAWKFx3G/viqyfyOtpaEAtmDfD3drtrZaK7Bpbez1egQOuytddGFB3jrgn09deQC4854hY5dPbJt&#10;ruL7NgVx98fSJO7Y+I4w8tSkaP0OcpNNhQ3eR/bAFPIY7BFLIdOdUodiO0G+HmxSVg++WxJCh869&#10;eFxGtc8wJeZAFt03EGHHEoY8YIC3Vjemf1e2KDuD78MwXUqGN4Awa9QXQTr9GcN7Iys1FxGcr6uT&#10;g9wYKe7qQ3zv9A4xfHiFlR2lNgYO69VJCIQK8Qo6DrYZK110JcJoTh/cxLbMHsXG9O/GBqUms75d&#10;27NenWJZn85x/K6MZCdbZ49ulDDo+hITaLPJ69G6Ohnqe0iBPloZOylN26HDzrsX2ZUCME+Bdnp0&#10;UsOEoNbFSd8lLqLaawxEG6Tsiwj0+m1k784sd9ows/ME+P1SEqJYVLAfc7K3u0Ley1UShUoIipe7&#10;iw7LuQO7J/JSgkqvb0oeXD+DT9Z2iQ1XPG7Ku+LaijkIFeILDY3bb2VsbVhuA9HxsQR45rlNfMIN&#10;jw0ZhloiETCFO+AqGmpAyHp0aEdDDuWK47hrLx2XyWLD/NE5eJZrdOrk6BA5JtRP8TXg23tWKT6v&#10;RLwfhjyf0W935vnNtYY/LYH43gFe7lgp0kMolNoYCNtAnVH6vX7hViWgGvxObjB3o7HE1veueDnI&#10;R4s6ljINGTiDfT1kBBy5uTjKTva2PG8ByvvTa68QcVe+gudwt40NDZDh2mNLttL8xJ1EbAzDxCSC&#10;slCUhtxsmdjsCVoamxAvxFu0C/Pj3gPS8iu1MyVuFteHRueIAioBqjFXDqexIy4yNhYhSUpEoI/s&#10;6+Emk0suoww9Or47iYOX1kUO8/eUUxIj5WHpHeVJg3vIC8b0l+eO7ifT0EL2o9fQOB7C8SvddX6c&#10;MqSnojHdKURHweSls4Mds9Vo9FEhvvKUIel3TLxIQ4kbRbi/FxcHH7qmX97CMPGJVZN5e+KHRAGV&#10;oDdRQsp1pYtuOqRQOq5EtMUy3Dt0x1VDvc63Hl2B+RR5+7x7ebp4pTbmiGEb7qwghhAf7FvLRRhD&#10;ChACpPS65ibmU5CwFkOqs7d4DTdMN27WehCGJaAOPEqUkHNA6aKrlRep4360P7fBHRSvO7J1Lpsz&#10;qi8vGjOkRwc2oFs8i48MvOLvpb1KHtdVezubqzYazVWNtfU18qYqkTUKgUZVtOKp40EbjbXOzclB&#10;FxHorRua3rHBm8ssTXzH+swpLRmXaRAI3HQEVILXiNLOxdmKF12tRPARqpYntg36z/3De7E1U4ay&#10;U0VLbtlTenLNFBYd7MeCfbX/jQr0udI1IeLqgG4JV3MGpUgrcwYzxDdAdBF1uGPeGL49+qFF2bxY&#10;DeIsUBELy5pLx2eyWSPvxiY0PYmEXuviqDet5nUn8Xr5QCxxBsGwBNQB7LyTkHRU6aKrmQio2jZ3&#10;NJs4KI06uucv/l7uzMPV+bdOceF/YKt3XXdPBIghmEnp2M2IOzNWfFrq8KKh7J7AoyhRfs8OhiWg&#10;DpzGzPNn9YiBUCuxYoEgp4zuiczG2vq38Zmp8u1m0EZNTERrFpIHkT0gRU9ChA1Xehsbaz15LaqZ&#10;7ITYOTvynJQ/V5mVgFpwFnsAmnrjT0sngqUcqCO/u3eN4vFb5T13d2HuTg4/ebo5/0Yeyh/tQv1Y&#10;fNsglhwVzMxFrjYF0aEt6cGcfX6zIav1x1VmJaAWfGtro1H9un59idUKjbXVtQVjB6hySTN7YDc5&#10;wMtNttSN4ei2uYYJysPcqgRUg3/b2dgIgahBLPMFemuZo52NHku9Sm3uVGJTmIuTA8+NcWijZbKY&#10;r5wwyCAQIh+lyvCbr4erEAgFnihYhMjJymdypysetxTh6p8+uEHxmKWJVHEJEUG8M2NIgBRySu3M&#10;EXMyu1fm8NR/h7fe2IR3/7B0g0DMgFEJqAeVWGIzNQLBG8SyY6+OMY36+xzdNo+5OTlUxoT5s2dv&#10;st+hocQmNOT70Lo6Yp5AsqFh5bPrZtzSPMT7T65l4wamsLviInh1c7wedjM8vaNx+JWVmmxY4gwj&#10;CqgE3sTKnEFpQiDMsHNsGE9Ao5Sk1VJEJ8VWeuTXJI9FhxqcyDlhiUlE5OSYkJnK3JwduDDAa0hN&#10;iuLb2829f1lxAdu9IocHgHm6OetwTlUJbaz0UcG+emyDR4XxiyYBXQFeWgiHqKqlMvgRK1dNzBIC&#10;YYa7V0zkd0YEOSkdtyRRlDczNQlp7hBhqR+UkiQX582vl1CgcyO79MKxA1AZjCfMofOHMOj6donj&#10;W7frej+srESH+Okd7flmPCklIVKeRsMHpOozl0kK+zawTZ0+5yJRQEWIJNaZY7C1E/kqERa9cuJg&#10;xeONQXTwdiF+cpVQtNEj3+bzG2bytHM4jglU7LT84vB2vr8DsRbI+DR3dD/kliBRaMNFAa9HbU/k&#10;5biV6l4QF0R3YokXnoepkEA4EEpNgiF1S4y4CptBexxDVCq8DPrMF2BUAupBNlFC1KDBEARrk+6m&#10;uqE9OzRpSQB0zs2z7mFBPlrD5B9PXItaoRqNIXltVZZuU9rRXT8uPJDd27crO2Oh/BKfv7iFhfp4&#10;/O7v4fpbh3ahDEOgOff0NQrEsvHGFYxHiAIqwjaitP96UlZBZWIc3rV9RLMNw3Yvz2GBJBTODvZ6&#10;G421ZKPRSCRakoerk4zCwGBEoDfbs3KS4ustwbo2kI3o1dkgEGIXp8qwlyjtXztN8cILVhEp4OIj&#10;gpp1ngYeBVYiDIVz8D/2iiBGA6zPPIWliYrnsCPivTAqAfWA7+Q01H0QVCaKxSCRrNIxwSJG3pVB&#10;IETZf5WhjCgdvYU07q2ZEIjwAG8hEGaIWp1kR0hUq4FRCagH3xElpGJXuvCCVYRAhPp7CYEwQyS8&#10;ITsSiWpViG+J0luPrVS88IJV1Lo4ItuTEAgFIqM5loHJjk5zixJQFb4nSsjWrHTxBauIO+TAlEQh&#10;EAr8aP9aHthFdvQitygB1YCua5t/ESVkR1K6+IJVUYLoAAvG9Fc83tqJFHqwIeJGooCKAIH4kSgE&#10;og5ityMEInfacMXjrZ2TBvc0CMQDRAEVAQLxA1EIRB3Mmz+GdwAkmVU63to5pGcHg0DMIQqoCEYP&#10;4r0nbi+tmpppCALCXgil462dfe8yBknNJQqoCBAIPgchBMI8O8WG8Q7wpljpUWR6xxghECqFUSDE&#10;EMM8sTkJOxU/OVC/zEuthamJUQaBmEUUUBGMQ4x3hECYJTJQI1GKGkoINgY7koDChohTiAIqglEg&#10;RByEecaFB5BAWKsuca2l2D4i0CAQI4kCKoJxiCEEwjwhEEg5p3RMEL+PUSAyiQIqglEg3t6zSvHi&#10;CxYxlPsXdUPM00Qg+hAFVATjEOPt3UIgzNHD1VlCqTylY4LVBKIXUUBFMAqE2KxlnsjchHqaSscE&#10;hUCoGcYhhljjN08aXkgxYQFCIMxQCIR6cUMgHl2hePEFi5jG2lpKiAwWAmGGJgKRThRQEYwCISIp&#10;zRMCkRQdIgTCDIVAqBfWxP9DKnVDvQXB2rS2spI6RIcKgTBDIRDqhS3xF9RWuHBkh+LFF6wSiE4x&#10;4UIgzFAIhHphT/xVCETdhEB0jBEehDkikIzsSExSqhAOxP/aaKzlL4VAmKUYYtRNsYqhXrgQ/4BA&#10;oNaj0sUXFAJxMwoPQr1wI15zcbSTlS68YBWtSCCShUCYpYlA9IZRCagH7sRKb3cXIRB1EAIh5iDM&#10;02SIcTeMSkA94AIR4K0VAlEHIRBJUSIOwhxNBGIYjEpAPeACEeLnKQSiDmIOIlFEUpqlST6ISTAq&#10;AfVACMQt0MqqjRTftnkre7dkJkcbM0rNgFEJqAdcICICvYVA1EEIhNiLYZ7I2Ul2BIEQSWtVBi4Q&#10;kUG+QiDqIAQiLlzs5jRHE4EQdTFUhmYTiLLiArZ7+UT2xeFtisdbEiEQMWH+QiDMsHNsuBAIlaLZ&#10;BOKNR5Zzo3JxtJcvHmvZUZxYxYgJFQJhjiZZrcUQQ2VoNoGA5+Dh6ixbtWmjG9AtgX11tOWKBDyI&#10;tkG+QiDMsGNMVWEh4hIYlYB6wAUiKsSvWeYgPn16HYmEEy+Mm5IQpT99cINiu11Lx7OD62ewimZK&#10;O2+jsZbcnB2EQJhhpxsCIYr3qgxcINoG+TTbJOXFY3mse0JbbmCxYQHyn2noUbNNsK8H7uK6sf27&#10;ss+e21jreGPTyd5WsrMRSWvN0cSDWEMUUBGqPIjg5l/FGHl3Z4z1dY52tvLxHfOrHUO+zPAAL26E&#10;7i4O8oubZzepN+Hm7ChpNNb65vJgWjq7xUcKgVApuEDEhPo3u0CAyycMYnY2Gj0yXO1fO63W8Tmj&#10;+jIXR3s9hiS9O8WwC0e212rTGKRhkKSxttZ//lLLX3FpDmalJRsEYi2MSkA9aFECAZ4oWMQ0Gis9&#10;nZd0IPf+Wp4CUuNFBHhzgyQxkT89sK7RvQlPN2chEHUwJyvNIBC5RAEVgQtE+/CAFiMQ4GsPL2Pk&#10;RcBTkCYMSqslAF8fz2eFC+9j1lZt9MhlsXrykGrHLU2DQJwXAqHI2ff0MQhEHoxKQD3gAhHfNqhF&#10;CQT48dO5zNnBXqbzk3okR7NLxfnVjkM0EEvh6uTA26R3jGGXjudVa2MporIWivcKD0KZS8dlGATi&#10;MaKAisAFIikqpMUJBIg5hthwf74Mmt6xneKcw5dHd7AhPTvwWIXIYF/9E6un1GpzuxQCUTdXTxps&#10;EIgnYVQC6kGL9SAMRMn9cQNTeDRjL/IS/nloS6028Ca2z7kX3oTe2spK3z4iUJc3b0ytdg2l1tVJ&#10;CEQdfHDqMINAPAOjElAPWrxAGLhsfCZK4OmSooL1r+xcqtjm8xe3spxBaczdxRGTnJURAT763Ssn&#10;sou3OfTQulQJhJiDUOaSG0OMx4kCKgIXiITI4BYvECAiKgO9tToXRwd97rRh7POXlIv9nD+8jY3t&#10;34052Nno6PtJLk72+h3kUfzl8dUNWvEwCITwIJQ5tl83g0BsIAqoCHeMB2EgJitzMlNZsK/ntegQ&#10;X3nPqkkyQraxO7RmW0RpDk3vyHy0rtyAMZfRs0OM/P6+NXzoUrO9OQqBqJv9urY3CISIg1AZ7jiB&#10;MBCeQEn+ApaVmsQnKRfdN0CxnYEI4Y4O8UOdTT3CtoN9PeTTBzfekkeBOQixzGmeKQnGSEohECrD&#10;HSsQpoQ3cCu7QSEGZ57bxLIHpsi2Go2OhOIq9nksHDOAx1YovQZEJKXwIMyzU6zYi6FWqEIg6ksI&#10;BTZ9Hdk2FwlXdeQhyPZ2tj9kpiSyBWP6sxMFC6u1F8ucdZPsxyAQImGMysAFIi48sFUJRE2efWEL&#10;O0picWjTLPZy4WLuZZgeNwiEGGIoMybU3yAQE2BUAuoBBEJq7QJxMyLUWgiEefp7uUEcwD4wKgH1&#10;QEt8flh6h1+ULrxgFX093bhAKAVpCRZhBy4PdycGw6gEVIbyEwXlShdesIqxYf48lBtxFErHWzMx&#10;n0MmBIG4RnSFPQmoCD++nN9O6cIL3uCJ/AVIirL+w/0PKh5vzfzoqVxmo7FCQNrqKosSUBUqigv3&#10;KF14weosKy6SlJ5v7fzH85tYu1B/vYONjSj9r0aUHylsW1FadK28tEjkXKyDQiCUWVZcKF0qyf/p&#10;ujkJqBEVx7cmXi4uyisvzf93RWl+JTrD7bK8KVlS0OirMGVN8Bl3InGtv325sMt1UxJQM3Jz21hf&#10;eDbXrbykMP6bk4X9LhcXZl0uyRt5+WT+9PLSghllJYXLK0oLt9BdI7+ipKiwoqSgsKy04MHy4sKZ&#10;nCUFo8uK80ZdLink7ckrmXHjWOEOeu1j9HdvxYnCQyRExfT4BHkvJ+m5l8uLC05VFOe/WlZc8HFF&#10;cdHFipL8b6nN99Qxfywrzv+RxOv7itKC78tLC3+oKCn87lJpwVdlx/M+uHS88DU6l1J6j2P0OUcq&#10;Sh96iR4fvkzvT+fzFp3r2zSMeqf8RNEHl0uLztBn/i+d16+Xi/OvlpXm66pYcFPSe0tlrcjLUvoN&#10;arOw4nLJQ0nXzUdAQF34vHi764VTuW7fntrsU3Yqrz0JXsbl4oKc8pL8WSRGy+jvRhKejSRKu7gQ&#10;lRadJQG7QJ3jp4rigqtV3hYJB91FjZ4TdZzmZ76ORFIiIeWk70Dnlc+fN7bB8dKCSrDmd6iLvD19&#10;f7oJbPzhpVyX6z+lgIBATbDcXOuzL+Z6lp/c6nHxpW2hmM/55tiWdvC6ykryl1ccL9xCnTKfhGbv&#10;5ZMFT14+UbgfJCE6RF7Sq9Rx3yOv7AvyTr4jL+dnEp3/UOf9bzl5N+TpXENnJC+Id+Kbsb6dHPNO&#10;EDk6v3/TZ16izzlHHtIZ6vyflR0v+IwE5DQN307T8x/SOb6A7/BNaf4D35QWpVzYudP++k8gICDQ&#10;1GAs1xpezVdH83wv0F/Q8D+eB6v+38n5fclmv4rjBYnUifvT8CCHuO5yacHD1Jkfp2Hivsulhfto&#10;yLaThmsrKo7nDywv3hX4zbFdXtc/TkBAQEBAQEBAQEBAQEBAQEBAQEBAQEBAQOAOR5s2/w/cmF1i&#10;b4yThQAAAABJRU5ErkJgglBLAwQKAAAAAAAAACEAPQOksNNnBADTZwQAFAAAAGRycy9tZWRpYS9p&#10;bWFnZTIucG5niVBORw0KGgoAAAANSUhEUgAAAlgAAAJYCAYAAAC+ZpjcAAAAAXNSR0IArs4c6QAA&#10;AMJlWElmTU0AKgAAAAgABwESAAMAAAABAAEAAAEaAAUAAAABAAAAYgEbAAUAAAABAAAAagEoAAMA&#10;AAABAAIAAAExAAIAAAARAAAAcgEyAAIAAAAUAAAAhIdpAAQAAAABAAAAmAAAAAAAAABIAAAAAQAA&#10;AEgAAAABUGl4ZWxtYXRvciAzLjkuMgAAMjAyMjowODoxMSAxMjowODozMQAAA6ABAAMAAAABAAEA&#10;AKACAAQAAAABAAACWKADAAQAAAABAAACWAAAAAAT4QVvAAAACXBIWXMAAAsTAAALEwEAmpwYAAAD&#10;qmlUWHRYTUw6Y29tLmFkb2JlLnhtcAAAAAAAPHg6eG1wbWV0YSB4bWxuczp4PSJhZG9iZTpuczpt&#10;ZXRhLyIgeDp4bXB0az0iWE1QIENvcmUgNi4wLjAiPgogICA8cmRmOlJERiB4bWxuczpyZGY9Imh0&#10;dHA6Ly93d3cudzMub3JnLzE5OTkvMDIvMjItcmRmLXN5bnRheC1ucyMiPgogICAgICA8cmRmOkRl&#10;c2NyaXB0aW9uIHJkZjphYm91dD0iIgogICAgICAgICAgICB4bWxuczp0aWZmPSJodHRwOi8vbnMu&#10;YWRvYmUuY29tL3RpZmYvMS4wLyIKICAgICAgICAgICAgeG1sbnM6ZXhpZj0iaHR0cDovL25zLmFk&#10;b2JlLmNvbS9leGlmLzEuMC8iCiAgICAgICAgICAgIHhtbG5zOnhtcD0iaHR0cDovL25zLmFkb2Jl&#10;LmNvbS94YXAvMS4wLyI+CiAgICAgICAgIDx0aWZmOkNvbXByZXNzaW9uPjA8L3RpZmY6Q29tcHJl&#10;c3Npb24+CiAgICAgICAgIDx0aWZmOlJlc29sdXRpb25Vbml0PjI8L3RpZmY6UmVzb2x1dGlvblVu&#10;aXQ+CiAgICAgICAgIDx0aWZmOlhSZXNvbHV0aW9uPjcyPC90aWZmOlhSZXNvbHV0aW9uPgogICAg&#10;ICAgICA8dGlmZjpZUmVzb2x1dGlvbj43MjwvdGlmZjpZUmVzb2x1dGlvbj4KICAgICAgICAgPHRp&#10;ZmY6T3JpZW50YXRpb24+MTwvdGlmZjpPcmllbnRhdGlvbj4KICAgICAgICAgPGV4aWY6UGl4ZWxY&#10;RGltZW5zaW9uPjYwMDwvZXhpZjpQaXhlbFhEaW1lbnNpb24+CiAgICAgICAgIDxleGlmOkNvbG9y&#10;U3BhY2U+MTwvZXhpZjpDb2xvclNwYWNlPgogICAgICAgICA8ZXhpZjpQaXhlbFlEaW1lbnNpb24+&#10;NjAwPC9leGlmOlBpeGVsWURpbWVuc2lvbj4KICAgICAgICAgPHhtcDpDcmVhdG9yVG9vbD5QaXhl&#10;bG1hdG9yIDMuOS4yPC94bXA6Q3JlYXRvclRvb2w+CiAgICAgICAgIDx4bXA6TW9kaWZ5RGF0ZT4y&#10;MDIyLTA4LTExVDEyOjA4OjMxPC94bXA6TW9kaWZ5RGF0ZT4KICAgICAgPC9yZGY6RGVzY3JpcHRp&#10;b24+CiAgIDwvcmRmOlJERj4KPC94OnhtcG1ldGE+CkjCeCoAAEAASURBVHgB7L0J2G1XVaa7TsJJ&#10;QkgfQh8IIRC6oIiggKIWqAXoBZVGrRIEQa/WLRsK9dG6qGWhPlYhNlWlInrtyg71ll4FVGwKFCih&#10;BCH0CgnSQxpIIB1Jzn3fb4y59j6Y0yQ5kJz8c56z1ppzNN8Yc6y15xj/3Pvf/7LMNiMwIzAjMCMw&#10;IzAjMCMwIzAjMCMwIzAjMCMwIzAjMCMwIzAjMCMwIzAjMCMwIzAjMCMwIzAjMCMwIzAjMCMwIzAj&#10;MCMwIzAjMCMwIzAjMCMwIzAjMCMwIzAjMCMwIzAjMCMwIzAjMCMwIzAjMCMwIzAjMCMwIzAjMCMw&#10;IzAjMCMwIzAjMCMwIzAjMCMwIzAjMCMwIzAjMCMwIzAjMCMwIzAjMCMwIzAjMCMwIzAjMCMwIzAj&#10;MCMwIzAjMCMwIzAjMCMwIzAjMCMwIzAjMCMwIzAjMCMwIzAjMCMwIzAjMCMwIzAjMCMwIzAjMCMw&#10;IzAjMCMwIzAjMCMwIzAjMCMwIzAjMCMwIzAjMCMwIzAjMCMwIzAjMCMwIzAjMCMwIzAjMCMwIzAj&#10;MCMwIzAjMCMwIzAjMCMwIzAjMCMwIzAjMCMwIzAjMCMwIzAjMCMwIzAjMCMwIzAjMCMwIzAjMCMw&#10;IzAjMCMwIzAjMCMwIzAjMCMwIzAjMCMwIzAjMCMwIzAjMCMwIzAjMCMwIzAjMCMwIzAjMCMwIzAj&#10;MCMwIzAjMCMwIzAjMCMwIzAjMCMwIzAjMCMwIzAjMCMwIzAjMCMwIzAjMCMwIzAjMCMwIzAjMCMw&#10;IzAjMCMwIzAjMCMwIzAjMCMwIzAjMCMwIzAjMCMwIzAjMCMwIzAjMCMwIzAjMCMwIzAjMCMwIzAj&#10;MCMwIzAjMCMwIzAjMCNwi4/Arlv8DOcEZwRmBD7TETgCgydx3Jbj1H1cj4d+NMdRB3EdMsrv4biK&#10;48q+bvcH7bqulyJ/AceF+7h+FPq1HLPNCMwIzAgckgjMAuuQhHGCzAjsiAgcySzvzHEGx937eleu&#10;FlKjmLKgOoXDIutwahZXF3FYgI0izILsnzjO5zivr+/jeg3HbDMCMwIzAvuNwCyw9hueyZwR2FER&#10;cD24I8cZHKOA2r6eDn03x05un2Ty7+EYBdenXj8Az1222WYEZgR2eARcUGebEZgR2HkRuBtTPofj&#10;AX3YvweHb8PNdsMj4NuT7+Q4l+ONfdh/N8dsMwIzAjsoArPA2kE3e051R0bgBGZ9f47tQspi6sQd&#10;GY2bbtIfw7SF1nbh9SbGl9x0Lk3LMwIzAp/OCMwC69MZ3Yk9I/CZjYAfLH8Yx+dzfBaHRZU7VfN1&#10;ThBuhs23Et3ZcqfrDRz/i+NVHH7gfrYZgRmBwzwCc+E9zG/gdH9HR+BMZv/wPr6A6305bhav6ROO&#10;272cetIxy21PPno5leO2Jx/DuK6n0D/lhKOWo48+cjn6qCOXo27FrxJyOnr3EctRx0A78ojwjtq9&#10;Czpj6Lu5HrMbQdqVV31yueqTe7hevVx11Z7lqquvXa646lpo1yxXXnn18kk+JVUy/LohtCuuuma5&#10;+KNXLBd+9Krlgou9Xrm5XnQl4yuWSz7uR6tuFs2i6y0cf8Pxyj7exXW2GYEZgcMsAjeLxfgwi9l0&#10;d0bgpoiAHy5/IMcoqLze4TPtyCknHr2ccZfjlrvf5fi+Hrfc8XbHLqdCt4g65eSjUlTtvpXFEL+Y&#10;Z7lgzedKY/+IPcuePbu6CqS/i182vHbP4iXN3+WLLDw6u+jbs7MLveIhxHiP5NAa8wjo1yoTQ+Hr&#10;Q1mTJjB4EbHfNHz65NV7lgsvuny5gCLswosowj52xfKBD1++nPfejy/nv/fSur7v48tFFGc3Qfsg&#10;Nkex5fX1HDebivAmiMc0OSNwWESgVpzDwtXp5IzAjoqABZVv930ph7tTD+G4NcentbnzdAbF090p&#10;os64M8fp9O98G8YnMD5+kV8FDMXJKHhSq1i1WFAdAZnSyNpFEQqn9Gs4SpzUOnusk46wUEop1TSL&#10;rS5+4NeXPSCjrDPnlMIK0D2A7/IqnfMui65gtoyCR+CAxBIpPP0WSMcsyEahxTWeUHBZ9Nm3pcjL&#10;XK9dLmWn63yKrnel8Kri63wKr/Pec+ni9TO0E3Y5br2Gw12ul3H4tuIsuAjCbDMCN6cI1Apyc/Jo&#10;+jIjsHMj4Ncg/EuOR3M8ksMPqH9a2q15K+5+Z528PODeJy/n3PuU5QH34nr2Sctpp1QNl6LHyiLV&#10;BS6kqmlXqD+2C6cUKylOUp60kEuLhc0ooKy0rgXGXanipUCKNHRNcdoDb5d6e9mVqaCFj9cIx4no&#10;aRtWyEoVWBd2LRv/KMjE8Ii8I4HZ5XILTZDME5oYClnsUWxFLErI5crFFpwuzBh8hLccz337xcsb&#10;33Hxcu7bLlre+LaLlzf/48XL5Vd8Wr86yw/K/wXHSzn+hMOvkZhtRmBG4CaOgKvIbDMCMwI3TQT8&#10;hnJ3pyyoPO7HcUibdYpv5z2AIuqcsymocpyynHW3E5YjjqQ+sECoKqEKlBQTvSzAG6VDnAo5FQUM&#10;BmOcvkWReBZQFjxVsKSWig0QuoapIkdZVSyqNlCrHW2DsytKYLMTtce3EmMzUpwitIUrvWnt2x70&#10;d2VbSwK26A+MtRx0J0t/o9sYG6F2TjZyFlxccrjThfMOPVXhaKf5JbRcg9/vPP+SFF1voOh6E8XX&#10;G7mex1uPFX8BDml7M2gWWx7ucvlt97PNCMwIfIYjkGXoM2xzmpsR2MkROIPJj12qf0H/uEMZDIup&#10;hz/odsvDP+f2y2fdt4qq4259K1I95YSVgIWDr3oLKYqPPRQJvrMnLQWPdQbN4mO5tosRdWRuV0L2&#10;0a0CYewMlW7qClUYVvnBQOOx0wbkprCBl6Y0vDhRfX0WIX7TH289pjAKUaxyPmrxUxX1Bh58d6f0&#10;JwWa9uB5UVUI5zJoqtnvgitTbqhA2lc8MulswhKGMYmHYMMnhlEYc63JoHPE8olPfHI59x8uWt7w&#10;louWV/7dh3NYdB3i9nHw/pJj7G6df4jxJ9yMwIzAPiJQK8Q+mJM8IzAjcEgi4G/3PZnjiRz3OSSI&#10;gNyK37Z7IEXUwx90+zoeeFo+cF6FCC9tknnecuuiIWnf2gH6rrWAoJ/CxFJICQUAH2+ZpQBpUjFS&#10;L+RjTegN+aq9LC7cwUKfIqPe7hMLQilwpe/OT7dsLtmPjjwKEmUkpGpqQWyP3bHwu1ApPGS0h876&#10;Qfht+Xjph917Ms4DG8OLYVoM+7Gtj9damOEPscjOV3CUYezbipEWBS3naNEav1oeUnxuSMXW+UaX&#10;cXhgZs57lg985LIqtl5HwfW6Dy2vf/NFy9XXWKQdsuZvKP4ex+9w2J9tRmBG4NMUAV7ys80IzAh8&#10;GiJwNphP4rCwOiRv/Z3EVxs89IHuTnFQVD3kAactfpYqpUKqmprFpi7x5W1y3rzMU4ZkqFYldmut&#10;YAzRLj5Ky6KBngP52bViIHnUK2qngIJPP1h214IGcTBWPKuKFH+5yFRt04SPTPPl+WF07ek1/V0p&#10;gBiCW/MohRSP+uswgSi+O1K7KN5GwbMp1sRoWQ2kz0SFEINdqF3YG3ErKwrRRqAl2kJmgC39CMkh&#10;DN82TRzjGHjGi3n7r4o4rhZo2fUSS/llueyyq5fXvOHC5W8otl7F8erXf2T56CWH7B0/30q00HoR&#10;x9s5ZpsRmBE4hBHIknAI8SbUjMBOjoB/amYUVX7R541qx/LW3pd83h2Wf/lFd1m++MF3WO53z1OW&#10;XUcmY1eatmsBkEpAU5YBNAsMawRf3fJG0rZASZHUBcP6G3TRKrnuimUBsL3bZf0hO78saPYHLLUM&#10;ldYuioN1tyzFgfoKu5tjIWe/l5vhr34hVJj0I+SodeiFj95mjsq1/+FX33lmh2q1jZxQwUffoarW&#10;Nfyjm7Pa1WSG2PEygINFR7H43UTtBFBG71h5hR4JZfWzLqWrEzZV7HIVwlMKsBDrxlXMWshKVh1O&#10;0t/8DxcvL3/th5aXvvx9y1/97QeWyy6/WuaNbX7R6Si2/FM/s80IzAjcyAj0K/5Gokz1GYGdG4Ez&#10;mLpFlceDOG5Uu/eZJy6PpqB69CPusjziIbfPl2yajSsnW8T4oW1M5MSV5LwnH6IyCZPc3WFyh0cd&#10;+u6+dHYGoxK5BYaYA4KBNUIVA0ni6Fgo5G1EKzLN1OesqmCwcACjHOHSNlaMYXP1Glk9Aie+0VEX&#10;Qja+tBUjjFMwMpKv71xjSr7NsRcdVinvuZXh0IsJvTEU2auAEQ9f3AGLjBVXOy4y3bKLfjkXmzEm&#10;dre1kConmqpD1VIgWRiJyQSq+BQAmZC9p+NtxrZlAea845dqFbOa4wa7LKjDl63yRaqvSLH1Xgqu&#10;9y5ve5d/kedGt78DwV0tj/M5ZpsRmBG4ARH41FftDYCYKjMCOy4CJzPjf93HQ27M7I87dvfyLx56&#10;R3ap7rw85gtPX+7Kd07VbkYlfcuJ9bfTTM7m3xjs5JstKQgk85Kln5pBWRO48pxJ3CmYorz1tQii&#10;ya6sn34S/MCVuV3hmPzbAzqIVuGlWFTC5uQ1/cKPirahxU/7FFMDukosfRSzVRH2NwCjJhZjdas3&#10;dBVWKey6RsJTLFnbgSlW6aZv3ZjCVDmw5GcXTjj0HPNPBzPlxE8nPLyUJ5pO04XIcN9SQDVDgREz&#10;3zokSMFVKcrayICTHcb4VfYZpr6VJtco1blUt3zAX7X/6X2XZmfrpa943/KXr/7A8vHLbvTXY70G&#10;2P/ex8VcZ5sRmBE4yAjwsp1tRmBG4CAj8AjknsnxBI5jDlLnn4nd754nsUt1Osed+DzVHWqXKonY&#10;t5hIwCTkSqPJ1J1cfal2GUImteiqXRLTKnLoZzOnX9GpJaCtL/Cocwqj5Cuh6552UnFwBc//KTDE&#10;lhRlOlztloBOpJsPrZdBmV00KZjqgKt9D/BSGdBlnIKEXaoqTCSJxzyyi1XQkurD461fDhQzbiOf&#10;Ik9MW89D11XRpp2hrp+Abtj0fKtSgqfMtfvDH5TjR+YoT7wGDFDrWxgp2+rpBFcVZfCNa4VqSEpH&#10;KD7A99678+hVXen58Ly4pV9uItM7fOW7Rm19b9G9ig/H/81rP7i8hGLrT9jdevM/3Kg/cXgF4H44&#10;/oUcr+CYbUZgRuAAEchacACZyZ4R2MkROI3JP5XDwupeNzQQFlVPfszdOc5c7nX3E4GxELBCIKcm&#10;odrx5UhmzIVrkmsokKQjz6WaJVgn6RQtWy9lcXwLzB0ZNOsD4c03wfOvszz5XnoXBlt65YO8Nqht&#10;7TgcfgapC4rAy6cjprJVL1RNxTi+BAO+OLbuZn4MiwxRv60wlI9QXQseLDpKqRB3lFIkCKVfMZbR&#10;4+Apoe4oVrbwIycENPrlcctjJHGLtrHQFm2opyNZgvfJ+0szbtDKpjwbyoPPKMVscNpGJjl2umDo&#10;l/ZTcTmsfsii6cuItXj6gHx8aV2p73j3Jctvv/hdy4tefN6NLbbegRkLrV/l+AjHbDMCMwLXEQFf&#10;mrPNCMwI7B0BXxf+iRqLqsdx7Oa43s3PUz2pi6r7UmCZ5EbyDlgSKemwr7LzgkwCtT8ISMPo+qCE&#10;3NUYfwZmfFYqY3UQ9vuXBo45XnkRYWmjc3UGsRO2HI4YkkAT27fSVMznlmqcz1I10FogKC8tpyow&#10;RmFRaCb9KCHDvC0+8l1bOqhZpFMQMJCUIiTelR4gm88+wd9AbfrDx8wBXTCEVKCKMssP7YgvuTr5&#10;QlIJCczKrHhB20NsQ21+vd2IPPrBWwOLFD6UGH1F1N+Y2mBKy85V2/NSksFUcMxeTjUxvbeM9N1d&#10;rJIu2QwJXuIgC0JVnqUuPvf0Le+8aPmdF5+/vOgl592Yz235/uMfclhsvYzDac42IzAj0BHw5Tjb&#10;jMCMQEXgzlyexvFNHGdwXO/mN6Q/+bFnLE969Jn51nTzW5KhF7PuSiDpkviS3/M22SpGcu5CA530&#10;BeB/shen2nVy5CFDvgWN/aKtZwuVro8UX3W3CydENkl4KHAdhRV+4lH+BR8zNY/+fBTV0JDQhfjV&#10;rg0XQ5fGMXJ+XJAm2Tl7peBIWUFBGChPFgity6BslTDy7vTgq3PktP4moQoUcPErPIaZh9awIGaK&#10;E/TsQ4uKF44iQZdV1R590BIWT62jYXVtxr4LttKDlrGscU/FHGWTeuh7US62HGAHGXfZ1riPtx+1&#10;Ybyxr0RkI4VP4UGyBQ99YlCulp9xkRjnS1e7GH3j2y5cXvTS8ym4zlv+kV2uG9jOR++XOH6Z430c&#10;s80I7PgI+AqdbUZgp0fgEQTgWRxfwcEfkLl+zW9Pf9JjKKo4Hni/09a0V7scYPVbfUl6Zjv/m0Dz&#10;pZraIjlKHG2T4UmU0EcOb10zcgqHZHuVhq7AlbzdwRif49krEY9XvAm4cZOsAwFNfrJww+qLzUvs&#10;j+JABeW12Xxl0R1fHeGuUDGVjMeBkZbyIHMTmLFQ+JTNmSIVthhilkYVFppUPmh22gdkpNpGT70I&#10;q98Fl3hVz4AgkPchn2dST9QqbAIk/IhTc2NCA2l2ep76GfM1DrZYDFdf+5vdM58hi/9jU6oKODB1&#10;UN+NCbgDISb7JNUWSQynaIQY7Pxpodq9c06ZcyTpYi/PBuTSsRCtSb7+TVVsubN1A79V3j+6+Mcc&#10;z+d4BcdsMwI7NgK+NmebEdiJEbCQ+hqOZ3M8+PoGwO+oeuKjz1ie8aSzly94EB/TGtlOoCRHrxzm&#10;LTr58LqEFAMmYBipEjqBykpChefbeZ1gza3V7c4g5Fo4Kda0lWTcuzjhdzLt4qHs6SiHF/1Ziz/x&#10;ZXmyRaC6MqwAQrVUqEKipiJP2SohMr/Yaxx4SegRczel7NSOjojMAezxwfayq3Ag+1SxWt+KHF8Y&#10;qgOyfPtO+WBjTxOa99Bt34oUsGPqHFOESFNv0LuYG5dg6p6qAVNWndYX33ghUDC5g0jqlLJeWlM1&#10;sKro7jljt0wr3D4qFzqdxNEJ0FReC8EVbJjRUPm2Oq+SDopnQdXDxENij+3i/xoCdUqNb5L/8PLC&#10;33n78rvsbt3A79p6LfDP4/h9Dguv2WYEdlQE+qW0o+Y8J7uzI3Ac0/ctwO/kOIPjerUH3vdUiqp7&#10;LV//uDOXk47jbzUnuZqUTHomTK9AmrFyLXqSVsvEoGRzqox8XqrzmnqdUyPn2LeHEF53xIIteEx6&#10;hle7EEjTuj980BEZUSkJ/c0OU28Z6drwOcUgYmUTZyxQqsoQfMXx7TnbrvxJGQAaIwk7bz+1rZLi&#10;rHwXEqHFobLjOE5wHb4kXj3eVlPA+eYtTNScXExFMepFsNh0IgNSIXyIruaIATGqskghcZSnXwEp&#10;ft8feRUG5bwn4lVLL3jeJ2MmjjyxyoKjAR+gjPeaWOkUmFyOgHC1DcwaJZR28UOp+uA+cem3V6sg&#10;NebicCSeXLk39Rk6ebLQV6fFAiZgiu9dy8c+fuXyG3/4ruWFL3r78vdvvSgq1/N0PvI/xeFbiP5t&#10;xNlmBHZEBHxJzTYjsBMicCcm+e0c38Jx0vWZ8PG32b18/VeeuTzjyWcvn3v/UzuxkpAGSDLTSFbk&#10;O3YeUmiNpJZdBRIy40qFoxjiWpmx6aZTZKDl80QmOPnQUhjkYmHRtmXDF7WUHHQxpJ7yAKRQ8ho9&#10;+YOHz1vFxpqA1RvFg86MFsdGMpeoA8yL+YcKVvlZMhrK22TiRVT/yq1K/tBTlEirWNTbpsbHVmfV&#10;04+vYBpv9UJvPAdjfiroF3Mo2S4ydK8c0bNM1+FKoz+mGzjfZouRKtSC1+LFiFSUaj76pG+QAAqX&#10;U8VHej8jZVSh8lNfvNe0FKfpOS788UH9+iC+1I6rfDDyrGzFviQo9OSLAlQV59oLCULT3SVLkyFe&#10;gpR+6cnXojaPWP7uTRek0PrNP3rXcil/rPp6to8i/wKOn+F4//XUneIzAoddBMar67BzfDo8I3CQ&#10;ETgHuX/H8XUcbDkdfPv8zz6Noupey9c+9h7LbY61MNl+uXTiMYm7W2Pu/Ge7Np1kNVnZig56/E+e&#10;I3tXQpcGBZlK1IClUFJ8k5RN9ljrHYgBVbqVmOkH2atdrcgvekYBYczVnFyfEyq+PliMpRCQl7eo&#10;AhSMsl+YCYXdthET61D8+vwPzkod//Gm9EOIb2uv/GQnpQpBJBFNDWKMEwdpRsCY6LMXsem7KwOt&#10;xRpUAIskOTZlaicwXuhawqsc/Qg5fzEdQ7ALaH1myfsFLXItotzAUdVbJ196mvIQo6f/xqUFKeDq&#10;tzsbC6XMAZWEVRDAymYcBbGYe9VTwdPRNimOej2UnP4gGGMKurr3qm3ik4dCvTyYzdENwXXb+NP9&#10;xOWfzG8huqv1v/7+en9Tg39M8bc4foLjXI7ZZgRukREYL7lb5OTmpHZ0BB7J7L+H48uuTxT8g8pP&#10;efxZyzO/9l7L/c/iC9tJKuaWpBqTpM1L+sk8JB2vJB7p6+dmGECOJt18i3onrdo1qqQdoSiqXCrp&#10;rbp2TGplo4xvJdsoKYOjJnKx9C0ZGnrvgimhP2UKPm97jSQsr5J4eg4agwtvA5Y/ZtfGh7/u5ogb&#10;c/pY/ErLaomjABcMr8VJ5gINXnZ6vK5+1lzHB+UDrj5H/HCO/K8CFKqFlUlfn4n9WpwN+cSBIgs+&#10;UuAYd5j20a0/JbTRi6WNsbYbg+gUo54FISzejA+eBdR7gIw2FbWA8loTpdO7mMaLf1V3OSj/vW1D&#10;nS7+ceY+rb/5CS03sJ+xugcYyE1VQQFbAaVsAjCuDV4M4BfN+Y+v71A5v2TglX+K56xTygqZXmHX&#10;5wQhYPvct1+0/OLvvGP5tT945w35Q9R/Bsp/4viLwM/TjMAtKAL1mrkFTWhOZcdH4IuIwH/k+MLr&#10;E4kz7nzc8p3feN/lm/h81XHHutFVKSZXE1gnTRO1bU2qveOzJrNRkYnQGbOKI5Na6aqfvOWQY2xo&#10;JE/KMPGlMFDSl6hFRHJZjYPbST9smRELfy04BGyxKgIVM7X320eNUykV1ebWzsYwyHXYTxHnWFLz&#10;iUe68FI06MgoglI0IZfJcsm4C7bECef024LBlgDYgY5OqeFd/NQOfnf8EWBsYdLFwPAHejXtVsxD&#10;iQmwtBFgqRKHvEN5Wz7lPjgvizJ4Efe6zrT1Cytn/bPjoYI1FvNrL/veyqOtftAXO039GghRbzU6&#10;BkPfErfVAKLuyMkuvRSSxiKxVk961EtmxB0be4VszBXiWtC1wFCPW4ZnwHJNFwH9/DhvGf7S7/7j&#10;8lO/8ubl/Pdd749a/TVePofj5RyzzQjcIiLg62O2GYFbQgQeyiR+mONR12cyDz7ntsuzvumc5Qlf&#10;ftflVrvJhtkd6KQkkDnaDGVuM52MBJrEXolzFDR5K0o6R33mxcyDWgoIdTvXJXHZH3L0w44wcqtg&#10;GGuhVp6otfEDrPpTMdgaza4YcdoJSKiiQEMm++wQ8VaRULZ6G03ZyqAb34atlu2iJUrRjbFYiNsx&#10;pQ12a4DLB+C1J0wMcbJTapurxNASaPp4SZFQcZQVjzbKyKaYaKzcA/FtoXHKDs0YhxNexdOiSQeh&#10;535ood4+DC3+GAt3v5Dt56LczsRSOCm2KUgbS1OJfyKNSIzIlNFzcagy47ELJj9BjFhL289ky09v&#10;kXqBKrxgBkNZbWkDn+17j2PfC31V0VciD3een7pf0VNk2BtXJDXpKQWfg8S2xoH3trXMNfyJnt/7&#10;03cvP/H/nLu89o0XwLhe7c+R/gGOV18vrSk8I3AzjIAvidlmBA7nCDwI53+Y4zEHOwnzzld8yenL&#10;s59xzvKFn3v7SjbQTOGVbEkcSbqkIZKMGzJp4zMzACSBVUYJy6IqCYgEZaqWVbslJrLRINokpQuw&#10;ycp+J7roRSUonbxLJkXGgNOeluJfY0jzN95MwgI1fNmwoJAMve2nZIGY3S1ow9/MBf3aMRGbQ6WO&#10;SYD02yMckAp8M9aJ7AYpF/BIRp7CphI8LP5pN1d9jkBdaggP/dUFRDSVIrbFRIGas7bcEYxNfNC0&#10;NzDIPfeSblsBi3r5kDlpoGi1C0ZfQu/yOBI4b7Ehn7kn1mIyDpI95ULiMp6pItR8FUCK/yNUUlSK&#10;vHTERayOsbBwcoJ+iN8dPVliIudcJFhUZQdLqjxon9KCqy5Hbl3zAyWNccVdm4xj0o4MaB238qXp&#10;xKBcrRjoy8tf84HlJ37pTcsf/9V7gtNmDubyEoR+gOPvDkZ4yswI3Bwj4MtlthmBwzECD8Dp/8Dx&#10;+IN1/pijj1ye8lVnLc962v2Xs+9+QqWxylCVGARKxumXhXkj3ZE5YCOSzwtZyJhNSLpJdMlMJsZk&#10;95LRAmLBUJGklwQZELFGIkIHwZDdVbGHUtJscKF0wowGZi36wtc/ZLIZE5fiMCSF/C/qVoPmr+Tj&#10;TIgmTn1ynARt8gQvKCPzxicn0m8Dol7w5WdMxAy66Kzzje/lQeG1H1FWF78DUfPPJPzqB7GC5+6R&#10;c8jEmtjxaahR7I1dw43vsRip7NgYMB1zflBratKE1e/qyoxpx+nU2Nisb1E2Xd2yq88CdZNOd2vm&#10;jLlz3qeAJugxHQxlo68WR+596w/fKlCxs8FW2idiM7d4oK/ilAXO9P2f0Clva774/Eto1Iidjvt4&#10;xp0P4qtMNJRVAWYBCkpxV+Pch97lkvz28y5Znv/L5y6/9j/euVxx5TWSDrb9AYI/yPHGg1WYcjMC&#10;N5cIbL80bi4+TT9mBPYXgfvA/CGOJ3Ic1PN725OPWb7tX917+b++4T7Laacc06mFxGLWAKJ+8qfv&#10;fxJOJRITkQQTRvOU1uLINoMvSTpySZSIp0WY5Bc3EWi98ZkexfwNxCTubDd18SAWrZJyJ8+NeozV&#10;DpqQ6pSFvJU1QrLtg3iOtZ9CTZvMLzsy0OTr5uC1v6XmnOABkJ2tyBob/YLMHNc4Zn49B3Xk09YC&#10;B1p9KagpvZpIZdwrVGPWb2vVLpVK0uUijd+1ezL8b/0AYjvOqiOdi+6Q9EfxKEr5HEhOTtymvEYC&#10;RJd+TTwqhdc8JEcvOzvq4XP8a/vla9FKWh8KM7rYyVjz6uhoVc1d+zLWl8wdPW0oZwFj7PMBeq7o&#10;DSsMkIHv3IOpWssnboz1smU2xShUVJVVuux45dCFQXcwiOHVOKE2xnmIEFFGG/EB7xTrHxAuuOiK&#10;5b/++luXn/2Nty0XXHyFwgfTRPhdjh/ieCvHbDMCh0UEfJnMNiNwOETgTJz8Dxxfz2HaPGC73anH&#10;LN/7zAcs3/qv773cmt2r5Ic1Sfjos26bBJI0vNB3yDg7MXYlNS27GNLc7YFYuxcw85M6cp2IlK+E&#10;btIUAJXYKd31Mz1JRCYgFeCRqSr5lXzs9kzDJoknBbbPazEIM8ktuwc9rxUbDe1nrvJMylGQSLNv&#10;igZbuWRL5WiliH/6xbgmFijlR4u0Au6E4W84KWpSoq722/sy0fbiCqfxVQijyFMov+UXMLE39mID&#10;U4lFF3pyq/iSymgEj6JlvU/O1RZe98eTZFhgZZ7RL/5K04XQy06ewA5lFLdutSZKe8y/ouW9TZwV&#10;SCw1DsgAK885a0zLZbN8aloG4MCuZwwhjRVBlbQM7cURT9qh9YQSd0nC8m88dzVH77eCFZz6gUDZ&#10;9j+uoahMCkMuDi2M/YEB0PRRcdezjDqgF909y+VX7Vl+/jfesvz4L5y7fPjCgy609Pg3OX6Q410c&#10;s80I3Kwj4CtvthmBm3MEjse57+f4Lo6jD8bRU048evnuZ56THavjjrWwquxXhQIrfJIKScDFPpnI&#10;ji8Fr17Gy6LpJg2+rTy5YnzGyW8vV96EB9B4KzAInb1MlEk2baMSvVrFqayExnY2jG9Ak0qSzho/&#10;39SOETWT96KmbT+T00qxq09Aqp8JMsDiarvY0KBW/uw4QBgJU+PuOHDJ3BCML4YxSbR4VYSKTwMX&#10;rpa8FBSdpiRMRYSpn9k9K7VCCEAwIqwdRfnn9MZbT9KywyVPka23LaMAe0XNfFQQW6R6DoosTd64&#10;F3Rp9RYeVNkd6PJBg8yGi59NG8W0+uErbhv3AP2ht+4UEdOSxQ/nlyYFlEySjnr0a4dwyLUF9I2/&#10;z0/+RzE3qZBwOr9U4PMKr97uE1xc/a/+xnfkwKvv5ZJZ/FyVj0JGwSjL0mkJom8lYh/Zilfx9pLL&#10;g6xtHRKxnqXS37V84rKrl5/59bcsz3vhm5aLPnZlYR/4rOBPcvwox6UHFp8SMwI3TQT61XLTGJ9W&#10;ZwT2EwGfzW/kcBG9A8cB24nHH7U86+n3W76Dr1s48XhrMRb/sauT5MIpCXAkJU3IICWQqJOQ1qRC&#10;cqsKgysS5oe8zaF8j9XbThjJZCZRix5kUoQlr1DMlE1/Gy2FiTAIJfkmO2kPPAxVwaRv6BQZjklM&#10;JxTj5BU9vwJAPVNyklYYkGyRl85hxTVa9MFqnLKpIZEs4uiHrZNgI2cv/VzhJ7E6sK/fZSaK2z7E&#10;PefpXPTSmHHNfVF/S3cFaX/1OyJar88FGZMtlGLHnn6Chkrt7IihLcbyHXqRYKMfp9ORUIwU4fqE&#10;7RLh6lyVAGC4FPmOi/crdtaYjDFUjabVvNtwKMHSxzgGR4IFFE7WMxBUZLnCihzyeqZ/RVamm7dQ&#10;PE3mBwJtdlwgxc/oK8icKJzLQj8b5ZAamis/fIYTWAh0US/7kVJIQvlSwbXPgY7PVR4P4ZEpUfnq&#10;xLOyA9Yll35y+elfeQuf03rz8rFL/R7Sg2ofRMofvn6FA9DZZgRuXhHgaZ9tRuBmF4GH49FPc/gb&#10;ggdsxx27e/l2iqpnP/3+y8kn8h1WSQgu5KiaFFjgk3STCHphh2ciyf8kAghJ+rVOV6IdppVDj2N8&#10;xioJTgR1NZK3RhBLAaWe6MOWLzPkvHhVhb4SyWnuZrg95s5IflORIoJhtpiSjJRvvaAyjCJ0dW09&#10;twIv0orfIoUhcDJex0anqmiJVnaWdC7OluzwNQJFXwtDh9kKMz4bN5OiK/DMM54kfpqO68F33oIG&#10;BKlMuknwdBNa4i51xEKyc8qcG7DnGB+QtVAMLgTvffwV3tb3qKwipRK8Pe5O0pU+zrHZ4/Kj4ueM&#10;tJ8dPa71NpoFC7GMX+A1VubvIDqZVBDr1PPbImdqMOv+Mdq69+UXtAYX2/76eTrvhfOVTqu3TRtC&#10;fyQHj4FTESfPcBgS4HsRp2JY/hdu3YMIlO7qm7hq9w5V28/rSDs27SQOXP1hxddbmrZpyF30sauW&#10;5//SuRRbb10+ftlB/ykef9PwOzheKcxsMwI3lwiMJ/zm4s/0Y2dH4K5M/8c5vvZgwnDsrW+VD69/&#10;zzefUx9eZ8Gut1Z4rE1yLvJJXL2AC9rk4vfjz8I/1v2oqQchiSW7VsMbcQEUTgWTi29RoV+Jq+Xk&#10;w05y0YTjXEyZ6uRcrqhLZimRTs7DdxOSGqpY+JiQGi+ccjb4VfxJtXVyjI+OoZdC9cWo3PkpLPE5&#10;YnDoNZaYAQkQXWWJkFe/7X3sdMRBY6Reyxoz7RHL7Gogg1bhaS++6KOYkutaid2h8sNugMBSPiCD&#10;026rW/czxYUykSXO4FTNJ5px1xZHOqNf+tJXGee+xkQlWvxWeQBwTYg82aR3cz4VAPTa/2ZnqrnP&#10;TdBHxpu3PqVDY07lZvdVDK5sMW36ziXxlF+YQZBOyzS8L+qmyJFb8Yp6VJwDxf6qSPyj2Hr6yL/6&#10;4UJU4bxH+l7FeqkGrG0hFDehadeGD4EdsQrZ0558AP7HX3Du8rO/+bblssuvjvhBnH4bme/l+KeD&#10;kJ0iMwKf9gj0k/5ptzMNzAjsLwLHwnRh/G6OW+9PUN7RRx25fMvXnr1837d+1nKH0xB3lc5/HucU&#10;QCz1Wadd4EkWoZk0GIfBSm+C4f/YqTKBmZizmzEW/CQhZVQt3aGubAMgzU/t0S8T4QUfGYui5Kuy&#10;V8mQxJLPviivf2LZV4Z+hvb1s8kMV7odHcnbSVx7GIzgDILKjR9cZTnowzEd8s+06ABKiqRk5+JG&#10;iIQphtkxxSRXIbP7UFjlmCgqtD26Ud+2mwzbfCSHeBItQ/3ZIioBC/8ShrJf8bfftjMfBZkL/dyH&#10;KOpzzTOyYoePbs1YNl1Pdn2LWB4N6Hou6KSwRSbFSDErhFEuvt1+PoIpQOYNXb0WzW6jbmXHUqxP&#10;acgVNnTUypHuD7wIyCzQ1Rc70hIgedt8fZAHuVsi08ay48bUq4hTaDwZpVbTQYO5jLe4hRk7dcFO&#10;fLQpo2xXn7ND7dsyf2zoEkOtxRfvc2S2GHA/eMFly4/93BuWF/z2O5Yrrzqor3e4HMj/zOEPapdx&#10;zDYjcJNFwOd7thmBmyoCPn/+EWYXw7scjBNPfPQZy3/+3ocsd7vzsSzMLsqbZKB+/STNT9/0Uywl&#10;MXVS7zW+EoACmkc/bw2NBb7fshnL/3biVD5JmGvyt+MY4lQtJvApb0vJNHHIKgadKiNCKxVJzfeq&#10;jgxO6oxkxTVfyRCafIvBLb6kgU1FUrVCnIQK1igUgl30mNCe/qqenZ7ircXKSHrhKdUOSE/xEE2o&#10;3g3aEEnHrC0uBwVZZLb4SaxRQcD5wVvfckNv/QqL+CBB5cYRV0STfvViw74txYLy1kzxM9ajLUaC&#10;B0YVmAjl3qrtzk3HQ6Cgw88cKjYhhYc+vuVD4qimaG565J28RatXoUfzxo2itWlQcEm/JDgqPXuO&#10;xywzin9wUtSoQx8/lFU90nRq7NnmLqkcmuL2M2cJxBSM8MKmH1+gBFsZmjbQyU4gwzzJxldF5LxN&#10;a+TaUGI59LRKkR7IFVq78QaQ1o/LvoYVyv/l3fzpne/+8dcuv/vS8yN3EKf3IuMPbf5R6RGEg1Cb&#10;IjMChy4CeRkcOriJNCNw0BG4L5K/wOHnrQ7YHnjfU5ef/PcPWR7xkNtHNh/EzrqZbAGtV+Is175N&#10;YfvUx1tZaa63yo++C/zmsyMu7CtLaROaWcGWLJJsS7+u+W6nJPLtJIO8IO4yoRb9hihwsfRBxW7I&#10;/7O/Wzd2qSJa8rVjhk546uKfftGSAK2uxgTwsT6P5PzipFJlGsrqEp36Hq2ANJ8+Jitxym93R4aE&#10;rZ36/FEGyJicW1YeyqhBkDZ8CEUvkEWmfXUOwx8Nl1RjORKYKaw7LQor5NH9hIF+/UKCSbpsDtG6&#10;ly2eiY3Co2KRs8ICZm4DvhD0quZU/GFXjQRqFJ3BLpgqXHs2oWuFuTtvYOLzWofVZLQmY8hkjjGm&#10;inocFL31+NA3Nmkgc8/recMOAiJGHs31lzmECL48jdMszJGOPENN5DTkYtdnaJXY6tsNaNiFPcZe&#10;4ffLZruQD319YBDDqOh5Zv08Ijc8c8wzsmt5xWs/sHznc1+zvP4tF8I7qObnsr6Z4y0HJT2FZgQO&#10;YQR8lmebEfhMRoBPoS/fx+Fv/9jfb7v9bW+9PPc7H7g8/Yn35LsVKwtVEuDRzUrcxUSygVAmEa8s&#10;1CZjPx8kIbJyu0snYmqwwFefM/Tgrzs+pZjCJbsw4GWx74zRSX8D1gb0g26smKBG4g1VXlJ187ER&#10;Bzp5IW+rZCiNli+W5CorLtEZCSu68sQpjGEB6qbBNvF1gHzHr/E2tI2wPY3RYu9TjcllDuAp1fmv&#10;VAYh6pxGAg2YY/3UmSqACilMuvKgZ6fDG9jgwZKt1Y1s2FK4X9Xnyn1KoRRB/E7B2VfugyFIAbJX&#10;uLsQ03xpd80SYTD6iunVh1GYtOW66IUHzTn6dmD6nMZzGAL0+o9YHO1xPRkVH+YSf1TFK3ZaMw6k&#10;OvL1lp40Y2NBrU7mHEMyBODihPumB6P1vT+R4apcRLhmHs1jVE06OGE3VibS8j5UjR0ZpIOAjQoh&#10;cv5gwH2IWYQYpV9+ZwQVuQEfhPaDy7XM7Zd+7x+X5/zk65YPXeA7ggds/lrij3L8GIf92WYEPiMR&#10;8FUx24zAZyoCD8XQL3K4e7XfdhR/ePk7vvF+y//9bz57Of44vsuqk6ELbxZqF12LliQwk4qLtIuy&#10;K3A91nv99B5ZTLqqI1c8sUxorOQmda7ZCcrK3xh6iXx2f7rAiy+ShUN2/NRtTqhEJ0M7jReISiLK&#10;iFd+BiA+mFCTZzO5TlI1URUULMwYYThoyji30SwC3dmInL7pI/yBFb9K2PkWjmN0kMvXPqivyZht&#10;u4mpyU88QYXUz94hITZ7/RaeMS4v4vdImwVQ9lZ+QDklLuJ2vONf3xdteq8zVX0CYxRIxq4mGn8S&#10;SDE9fB7EZeCw4pLOGpv6zT/nomyUyufo0U1hUjre05Jx3LJ0q4iLcw5klpz3ZtiHrH2HowDK7t2g&#10;dyFYc2mUwKyRamwuwTfG8NoUl7QUXSNeeTZaoH2qAnHce3hRxInMX3eVLxP1miLQ3v9Bbl5Crgdh&#10;NVPYyHrfUIG8KmoispoiEolfgQUrLjV4nBo3WBpMsbrr9RK+zuG5P/uG5ad/9c3LVZ9U9oDNXaxn&#10;cLz6gJJTYEbgEEQgj/8hwJkQMwL7i4BfFupPkN/G4TK63/a4R951ed73PXg564wTWYhrka3E6GKe&#10;FFULLStu/uBu1lYXbDouwFmJN5cyBsPkaFbOxQVbWqvQqRcD5/B7NVfGLBE3pKVTkJ5hhz+SsC7E&#10;R+n0wwfbz+KsxR9EhtlpyRV+EiF04WkmIltykEb0CWLDFWPMxzggWLIIpoPktrvKSg+AyN1ZM14b&#10;1o6Ko6Ci266UCn5aSFXRFpfCHwlzLY7WYnTVbh8dt63sdowErd3hky6UXN7uyt8npICzmBs7eWJ0&#10;kBIGVVTfeFuE7aIsc8UeNyXPk+LKW1xrL/rw0mcQeeky9NNdLvorv2kpjPreiKc4zoyYhNBxrvtk&#10;kI2B90R4bWrCk3SuEPKZLkW1H0wG2koMWk5G9EoNq6gilx88wGn92FA9si2TeSEDZr2VKkYQuMQg&#10;Y+zoS4/LT33i8MLzkGIx8yus8YPPugsJeX3t6VsauNFxoM3RxEMhN1M8efib5w5yYlNz1yX9+cfz&#10;L1mezeez/vDP/2mA7O+q8s9yuIM+v6R0f5GavBsdAR/92WYEPp0ReCzgP8dx+oGM3P9eJy8/+f0P&#10;Xh75sDu5jJIcXGBdY11Wa6EPhquxLFbYLLgOsiCzFKfLCVot2q7C/ufkihxd+yaVMEKvz3S59tJc&#10;zFfsUlvRRpJFrKDEYmAi6p/yhQht7WiHgzkkKUjvua0iKigjlvbTwUMxKczGB9xrxwwZITfKSNdb&#10;XCsJP8s/KP0h/iJAXYutAqkdDeXUkO3Omx3jsRqiq67/K+qJUWfcStxKq4iO80O9sKVFNacUMD3X&#10;JM/mVU5t/ajADc6wqC/lU+7zwAdLV7Mjgl4ldnQLELftV2Iv/xyXf+3+8CCu1zzhOw/9sMDLvZXm&#10;PXT+jWE04rIU5Tm3qvr1+bTieS5ABewytuhBLkVFTaJFlO0WXxkHGDbXCgM0fMmX2OJfs4cS1+LX&#10;fBjqaFzUnmLo0tEbh/q33kflBg1OPDboocqAq0Ce4yHc9wa64XZ6FQ+fRYtyiHmbswrVmgfxRD3z&#10;FzD3yRvr/RKPq93xLCKT10L8Rj4+wae97FXvX571o69Z3vSOi4uw//N7YH8rx4v3Lza5MwI3PAJ5&#10;3dxw9ak5I7DPCNwOjl8WesDvtDr+NruXH3nW5/CdVvdZjjjSxdwF2wSW1BMDrtVmkPots7AZlpws&#10;+fWWA2kiSa4fbS+u1/I5Nm8Z0U8GYPXGTrpKOYx9+Uk5amm6QZCJXdXtmyxs9JXPd0I5hto6lcIc&#10;Yod/6wf0walxqSdpScPf+uJIARhDSHKKPXWcULwsGzGkB2DrRo/LC2RHEhTOBOccLRho5qcqQMBr&#10;fBGc48j3MVIBUhiuBZgy6quHjWTB8iv3rYADVUFFfjS76jp2HuX0hiYb3OTX5gkXhbzlB38Qknxl&#10;DoG6Vgz0y4a/+u0w/up7yw8cWNUd0YMfEWTdMRpTVK5joWtxSjnwQgeknkN5NMabeDjmaNPVkcT9&#10;DVGbCPifaz3fARmisIy3IFW0yPCJqKKvsMfzH1M5iWFrfK/Z2RtMxnTz/NiVXJaqzmGsjdWJcPUv&#10;wUe09VP1IcUwNC7i1MWHjn6emwgU3LhFITmnshN7ymNjFKkrVp61hoVb8QCA5/yaq6/lD0m/dfn3&#10;z3/dcuknDuqLSv3uLL+k9MOFOM8zAocuAj7Ws80IHOoIPBXA53OcciDgx37x6cvP/fBDl9PvdCyL&#10;voswBYAJIM3kwQqcxRdC1l4GnYS6UoBe8tEjAWeUhNiK9BWJWidYE5jAuahhcuifmmuDB9qaDOjG&#10;n41nGa4LfXEVGkmqDA6j0Mt4bJqtkxZxCgkaiky9CgBtdOKSaSJ0mB2UtqMKTcl6O8WBE6aNwkFk&#10;xWOgOpmOhBQpnTLxKzjucpVwXUbABs370HGugk1452HTlj195cDXeuvW4rPuZwpGJzLmo1qSvHrI&#10;o5YiSG/ibiZddPQ2RUjEGStXNrNj1ebXZMx4c/uQRrYKHwW32+AVrXZwwG68pjK93DGGW/r4GT8k&#10;qaBB7Kzu65+TMR5S8wxUsadmmhenKu5WPGQHu+999bXR9yH2NNfxCn7FUc0UZ8Lik76HlrH9dLhH&#10;zGm12WQuweS1uP6x7czD+1j3M77GuzEXzXR8As8puE6ubBuXmif+QK4CGn99vfajW3MpGgzCpeDG&#10;L+cQghdb4lldsestdxTgv+f9H1++9Qdfvbz4f7pRdcB2ERLP4vjVA0pOgRmB6xGBvR7f66E3RWcE&#10;risCd4T4yxxffl3MbdrtTj1m+annfP7ydY85E3KvsK6NJoMszi6lPp4S1WRhZhF1Ta0VOisqAxJB&#10;kgyM8RN1J5Ssz9EVl4U8K7y2THigB6zxtJOGgjpiCeDuT/uzsoPVGMgEe/Vbfzm8aIV+DUlQ6ZRD&#10;+fLOiFKkmDOT7IYH6MFLC65YQAazvDcYwVco89CO9vC7OXpYimoXPY4VMXJDVpLy5aKytPigc3S0&#10;wXXtwow/JPyEPTtiyKXA0t6QFVjHxYCcmEKz6AhJWe1pxy59ZWieVQ1L2RCctX0ILZrUjk78lydD&#10;SOfj7U4rgMjgcH3IHJpgHqNhRCTlth64FpGueF1X5eijMQoWZVI4aFMpsej6LCmbGASIk4g2pJwT&#10;16CvN5sJ4K9qmb8dRwmMPeK/xhd6BBUBK/dMxSJLWz9cLxm97HYpEAyV9WOrkCqXghFXI2J0LK4J&#10;8paN2AYh1oaew/T7eU0fkFxLaK946ocHzc+glYmSK6IOjLGyFTdjVlOOgxGxIPydF79z+Y7/+LfL&#10;hy+8IuoHOP0p/KdxfOAAcpM9I3BQEeDXs2abETgkEXgcKC/leMCB0J761Wctf/SCRy0PfsBts0DW&#10;T9tVKCUJsMBuChMWWtdRD1fwXl9D64U2Cd7+WHt1gH4tupyjK5FOGNLEGotyJYqx0Avjwl2JS6AV&#10;oPRFVmVLLj89KxcauGZ2xlEN2Z/2hZVGx0KkhDPO3KBnXiTieutNhZYaV/1XyAIiRQWyJnZFZUFW&#10;NHjOj39wS95kJM8ErzAg9XZS6ZRNyLaABCXYRQsSal7VLwyvuQfqBLuCU/cVomKe5NsySTAg1e5K&#10;uaOnJcuYCelndk2Cq6J2C8T5htI8x/k7jtoCONNDOxpiKcex6hubuNR+7QUYiHYzgOhZdGgkZgvP&#10;eUjIvYilsPNsRC0Mtaq4GoV61OTJwA/901evmvAzcBQwK4R6/M8zq5qTywTLZiYiViYkgBgdgzwD&#10;yskXo/gZQ617ZJECTxlO+hKftJGfamR0i2D5GmcHuRTjY33eTaCWC0YX4hUseBZc+jWwsFWWRSpd&#10;+fqrP7JpNarXUgbGTJ7PJEJ5tGAEDYaf63z619xr+dCFly9veKsbVfttZ8F9Ksc7ON6+X8nJnBE4&#10;iAjkWT4IuSkyI7CvCPDeXt4O/JZ9CQz63e9y/PKC5z5sedTD+RB7Fmoev6yIvXqOhRRydihko5w1&#10;1p0IOqMgKPVNYkiRYTKBsdmZEkg9DhXSsc9RJ0hkrPBcnE1sDE0MSYZdgLB4l0yY6CBLNwt7TpVI&#10;42h+6oYbX0wQ1a9tKnDAim7mg1h2AppWHJCjHvxYAqvzTJJ55i7IKod+7OAT13q7BmZ8c0a0KHlp&#10;n0I0XmMMoEYYr76WIiRktMeR2KQwc+eEefuWrrXkiK33KHNSvAsFMRkpP+ZLJ7TChm8IjR2M5OPw&#10;1ROv7mnVrPoM1XmqBDG2FaWpVl16sbsS0ol95+mOm5MaCulix3vtvbFl0nZ0jra+jVzYhQUdh8e8&#10;Blw5UaN6nhpj2yCmsCjAXj47/zjmvQlEyUS1OHlsnZ9TjFsliDwK6jsH56IStMCsgVVJiixs2B/P&#10;I926l63TEBGG4zw1kEeFfn4Qwl59pk/lwhWlbpTOgFU3LdjVdUe3C6VhPDrtSHASCLXlBHsPb136&#10;2EGilWy665TaYYn+EGOAFOb6sle+b/mW57x6Oe+9B/XLg7+A4ndxXMYx24zADYrA3MG6QWGbSh2B&#10;B3H9M479viV4JB9cf9bT7r+86L98yXLvM0/IIpu3guj1Ml6LPEAu3C7OckwUtdhD6sWy2Cy4SdYu&#10;vCS38dM6i3LGnF1U/elXStCAS/Ic660y8JMglIiuQvzvZGCCqJ/48VJZdTmy4LNgIx1C6DKkeNHx&#10;dJERF4GxI5BEY1LD5/RJgupXQSm4qNCEydUZVKJJ8oqsrOqEZzJyyDXa4YkwDmCh6ccoXOWZXKOH&#10;UhVDajtXyRaXpTN8khdIpEZH0/YTjdhlFABtNS905uHcnG95WXrYim8jycY2J+esXu5B4yQO8sZY&#10;kSgIUlSNalfV7AQ1H1KFdtiHkAJEvfLLQikowRQgo4rHwO0YxARy3p3EFazQfE5FrEumUM9YyIxl&#10;cGRuXqpfduXoH3TJ+rfape9j4D3JdeAoUnNSL4U22PZjJ1fHjRWhPMGrnUxwPGJtQ7XE1o5+5N5J&#10;lFBtzKusd8GtWxGyA1iqP7FaVV8HrW3mORtqeV2XcEK1ZU+RxCNRGrMDz2ekHdNqVBJABhDywxed&#10;e9z1hOUZT74Xf9Pw2uU1b/zIeo+EvY7m2vYEjldxzLcMryNAk3TgCHzq43tgjSkxI1BL/bMJxHM5&#10;du8vIJ9171OWF/7Iw3g78LQSc6HmqTN35buhpPoUsiDWQtuLf6+uKUKi6UqpUi+mrqQ2de0nsTmw&#10;DVm62z+ZmxBdjIOtXMmv6Ua6WCTa/Oo7/BQLwYOhfrQ+1Y48DpliOkeTiz41eS3aJJhtFPGwTyc+&#10;ZOyo0wU4Joex21LWkwFVRM7dGxvnMSdiJIy08QsCCblEsWiJQa7ISFJgwNqJ/9A2WwWFb/zDQ8Yk&#10;iaywzs0iSd6wHuD2ad3havvKCRPb+t4eQ6ELrnYTT8f+F7dairEYRS5XOSUXidiUJtNjTGwgQEWm&#10;cvyYvzbFcB4lX3fAXRYgwtMKs1NXuYSA+cdeidSkYKBT39lVLgRinQEYAd2b6shWRbKFXlGceZlg&#10;LHSHJxDKi1tO4pO+jbmHGV/6BMGiWcSyXTEecuhtqVZ/yA2ZuhPxx1O/TlQbr7OAGK/sAMtojH7t&#10;Zph54Efs4Y1+M680eD11rkHOZZ3X0I2DangvSmm9pzrT2GVEuWGgMP/3uRcsz/j+Vy5veNsB3zb0&#10;VxGfw+EfkB4gdGebEThwBOYO1oFjNCX2joB/lPl/cDyTY5/Pj7tWP/hvH7j89+c9YrnLnY7LopkF&#10;VSw6SQzp13rqej34XjcJpNbKnNWDUbsxGwWXffmVOFxsN614jnsRFptRlllPJNSRMGXUQg498MMR&#10;ri1b9OIHUnoxy+kkaIhdXA35vP3opJhDLkIw6dolQJ5kUvP2unoYf7JDoo2hKKj9sUMTd2oecUUz&#10;ykRnk6xrXHbSTzwRo5VrmUwltC40wkwybUSdHIUS+MYuNrHnjkusZiJiyse+49DgjkQrflQ9oafI&#10;8Dmy+hK01meojCS6ZGc8AABAAElEQVTty45I328ZObRLF169BcVAHW3AkJ57DIb2Ns+OYKUXOlhK&#10;+K/uM+PVd6nY9Ss55KsXM5v+uvujL8rkeeAqrhdOkXagfl1C20u351TCyjkZY1oY9TYlA+fjxGk1&#10;zwIcs6jCKqrI6XuFpZ7/ikQ8Uk1fNaiRDq83yFjVbfOZkoccb7WWvyqWTopLRrUzaREKpyFTkEJY&#10;5yiS2NgKTbn45pg+rS/lS+xJHXeu+JHRTjrttH3wYj++NRhCd7zdrZdnPunsfC3M3/zvD+WZEfU6&#10;mmvcozgewfEXHJdwzDYjcFARyON4UJJTaEZgWZ5IEF7AcfL+gnHm6censHro57Br5YrnIofCushG&#10;WQotiy3XrIzuGNQjuUlmLKQuqhH1igxnsWrBZzFdv7zQHzBNBJ5t1QsmClUMwImyV2U4oRYs5U3e&#10;/PSdHQoXfpNykDjHR8Z061fCUfSzPGpb7CBrjkuiCJlBEYYnmZ+s+NBeqt9ZoK6FmHMlIvhkHc/K&#10;Rt9Bz6N2dZxBtbhpF0KkM/ciOK5dEtT5VzswFc/4kB/SpW9czBSEy8RBMH8FWwy75VPOrbgWiSrn&#10;ngpYPkR5dL2Cm2KMLYjxVmX8jAz62xMSxHkb98x/ix87jONfeaVJKGW6e/HTmHifyzwu1v3rCbWL&#10;ci0QfK7k97PHaJXr5yW+SHS+4WuZoT5Cr0vz8LMfi5qDX09i3FVXVq8UzTy2gi0xMkFEwCYNDdUT&#10;JxW1ja+OmeNKT2EFP9NpoBgSp9q413FYGH3ln16lGePaKmIoDb4kcTTdRVexpOG/9MwvUmFtBaB4&#10;UhMk5dXDKv5nHRAA3Nq9Q05+mraVcULtC/3MNxOBj3NyxI6W8vbcYTPAzOVVr/vI8g3PfsXyrvcc&#10;8LNZfoOpnzX9XY7ZZgQOGIF97kAcUHMK7KQIsAW1/DyHf+7m1vub+FMef9by/73wUfm8Q2eILLC1&#10;yI3F1uXQn4K9utDRMxnQdZwlUWYWWlny+Z+FFa68kMArJYd0PQvSi2gylPIsujEDH4xYQDZrMPRQ&#10;YmN4g06wgIsxzemvi7c2Jceivcjk7ThtuJOgsbHmlzBSMiOKjAt7DEe9FnpxpCnH4TAJIGpFcl7y&#10;dUE/GiOu6I6dhokCg5Bzbp2NWOIQt0xCYGlZjSou9aGKusxHc2oIKJ7sgLcWSsbEz5aVW/QT4OEJ&#10;V/nqpkW5QMqUAuhjRbnoIqOR9LVjF54GgrMq1ljR9MRGInoWRiHCtFgq/3I/4g8875my/bwERQjj&#10;nDnD55+PhO6sOzzhomeRRcsZge15ZgdvtS9Abl7iVICOUx3VNEURqOXEzaQ4pfjUfxzL1GQkPnoX&#10;TxnLbx0dzvPINc4PhuMm2QUs84q8MsLgV8ckPFENpIeBYehRc5Umr+n2bSoqxzhy0U8k84xFRb7i&#10;XpVP0cvVsEBMGJofPyis1/jqdxlAFiH9jxZ9hFWLv7oFS9nCUFrZGt/lTrdZnv6Es5b3fegy3jK0&#10;htpnc+3zh8wzONzNuopjthmBfUagnsh9sidjRmA5mxj8vxz33V8sTjrhqOXn+cLQJz/27utCl0Wy&#10;F8exWNdVpFoEa1HtcRY9+izE665Tlsl+TFlQXVyHakHLE4tLfioVK5RCc6EFL3khScZEVXg5N2Yt&#10;x5570Ta5RKBkk9jz03lZLR59hxZMsa1OJT+TcDY+nAuBWIsufcOnRi1PM6eSgwBPUFouMVADleKv&#10;RUPvUCCUQmzoqOdkLfC0IvbKaxvN3/ykXyKbHIy+cRM7SYu+RWoSKzz/Qy8JrSCpKf5VQ0BqYOSq&#10;u9GpgSJQS0hIbJWeupERl3+rnxpJ4kVu7ByCUYUUAChZLJSbWrQFAY7jTdVr1Oozat67KnBaXEdQ&#10;Gz6E2jiy2gev4nHNM5khqD4jtvDFcMw1cwuHIePxrKrXIkVXHMKgh+cJP92psZjLNBQY9hsgYszL&#10;IiVxga+tMR9A19eCcdHH/OeEfxnSbdiaK7oVq5LPc5w5I6fj/PcOx46kdtzpRlb7DkZxq1br5POF&#10;angv89qCh726V+qV/9J0rmKvP4K0JcBiQhwZeT4UwCvi4LMzZtAadVnj74TF9/+u5UUvOW/5P3/g&#10;VctHLzlg7eQfjv5qjvl1DgRhtuuOgE/XbDMC+4rA42H8KscJ+xKQ/kUPucPya3zW6q53vA2rFMsZ&#10;i1oWu+2ny1W1F98sfiq6mGZVh4dsfcGhcjZpEgXpJTIrc5bzxi+ZfOeUC7AgYK4LqourC6l25IkZ&#10;GXErORUQ5NCLrGQWajDFssWqP9Unu3ltrHFNNVWSwcp8N9rBjG9wx5y1KcyaNPstqJjE4ihq2oea&#10;vjqNK+iIYWjMknGJxyJ5jWvn2TCG27qqfYXzX4aNuTVGYjamHLiOWftT6jDCaxx3TITSH5+DYHrW&#10;CQcWoAjY95Irp06m5Yw+IG8TK0LVLb4kdRoE8YglaRo377fELR/A34S972vs9wRl2g2mtoue4knX&#10;Y0or2iq7RQuJE/KZ+Bgrg2KeGQ1t6OUfY+Mw5gCYd7V2p7yWraFVJgEJTuvRr90npTOIn4Uz8Aop&#10;8er41N9WLOT6ahL9RG7A6xpH7p721KMAym3TtLz4KxPLUZQhRl2de37Tl7grlZNy6QcUPH5QCFqI&#10;yIhMixz3azxLysQGermn2ofmbVJcufSh+byHWBe4ehjoNe7cKy2Nwrz4UITn9J4PfHx5Cm8Zvvw1&#10;Hxwg+7r6eayncvzBvgQmfWdHYL5FuLPv/75mb3b5EY7/wnHMvoR23+qI5bnf9Tn8luDDlxOPPyqL&#10;ritZljhPJpcszO7giJJTyC5uWfS15ILn+lZCtdAh6tsUtTyWbkGIL5WrO0fiBDcA4UWaoUBC5u2O&#10;XrxLGqb/s4Dro7KMI1s4Y4fGhXxNJoDFB5W7l/mNOQMQDuMqLpg38y/74utPIbQgl/a//ZM9dsu0&#10;Zlw0pVY0u6MlE1gsRqmETHaVi5iUfjFYi67WLR8B1AmFFRU/ECXvOHw57i6MobEqA+VnGCpGGd6Y&#10;T7wfsyso9HKftceuRXZ7eieKQXTjiTZoiQO4FQLO9PWrzhHJKTGMkFz4SbLlz2ZXbFtv4OhI3wHj&#10;L4Zt+CJc4lNzyrTzzCgDRuS1wxGbjcUkk8yl24Jdk1p9NRbNH97k2TB+q55zh8vYa08+848vQkPO&#10;1EuyZLih5Zuvu/I9gdcFp4lyTVFsPfI5EkskhaArF5rXgYFUQra3L4hlvl7RXG368q8iS3TQcFa7&#10;QdQHjcjyZPyG0chKp8UJ/FOPfubdcOJFd8TMIQ5GBczht70ypA1lvEBr+QDnGccnyCcct3t56led&#10;tRxz9JHLK177ITY41b/OdjTUJ3N4/SuOfQrCm20HRqAftx048znlfUXgVBi/xfGl+xKQfs8zTlh+&#10;4/lftHzu/W/LOsdy5W5LVj+WNb8McF3eaufAlbESCD9qZmEUxcePNWksS1lEexCsYtdCCD3inIa8&#10;nS6ysvLyI62s2HGltJnAtZfMXqRhdk06yJQ0PvpjcWUBhINWuo7AHDsjOhOd9jmj9jlaYXKKbZT1&#10;PS3ccic0xuiFapJJcubab1slCfVP6lEPHnxF+VfTVLsyUKEzhB8j1SkCunm7TpMWCvJIHnF7+O59&#10;NB491+w2RXLrvmlUQ+qLaX/sVGQO8hTBQsd9E36x3dVof9HPh5QDWc9NaXN2Djlpm64+0tFczulI&#10;gx9e2TQoG1WEjFn8hG4/u2Xiecjj6sD/xiVYRrft6Gt2wIxYUWvSCrR+dPRTWWVsAne/1cpPB8a9&#10;8FLgoGPMoyPkXkm9bUSr4hVdxP2KA/+GZ/wypIYiofXZUK8xcwMYj6GWEgtIxku6PjDXKrQUYAyG&#10;YvE7GEWPEcdhtb6DCKugIzUuk5z9r0vKhVix2nZTRna2mFdu00a4fFERG3pq9AqUEetA5iC2Mrko&#10;ZWxoEYWe2IS7ipWiP+TxXK6v/Xqm/DqHr/93L1/+4fwD/vLgy0D9Oo4LG31eZgT2/Wv2MzY7MgJ+&#10;uZ4f3vyc/c3+6U+45/IHP/fIxW9mr4SjtCuXjZWMrovf+Im4Cp7BhZ/FrmVdFV2UpWXZLN1a9CCa&#10;QLICK4C1LPjqxAhX+ipHX5vpCEZrmYios8UDp5KTqsPXxs3iXd6ooXmbctmxah8kjyM9ExJ+xaWE&#10;A267F0FBVjA11WJh16/harspPQmScZJpfEeWeERzC3edlsVBwbZZcQXwPwbUzbYCBATrsy81hyos&#10;SlaIzBUt45maQYq+b9+vYDkL5LDtvbGNWwKh/Sm9+CZehCIafiVBZMEJhIKAKGeKLA0TIL3QgxBu&#10;JqempBhmDoklBLoQM7ZfOF2Ey5KnTk0wloqKVcmhF3bgBfG+hh4B+owR9t+gG6d4TSFZBUuPV3ti&#10;dBzaqwKqcxWl+oae91SnaoLVF70cinZJaF9XajR2TTeTHwrl98YGWJBSKzGves1KKKyKKZga1Af8&#10;qeDoFC0xl08/sQlVRvx3VCJjLgraGCtij1NeA9h0MNaNQCg66PZpxrbkjG/1pWfmm6qsKPpk05A4&#10;Nvs2rzmK6W21JYb2cfCOdzh2+aYnnL188ILLl9e/Zb+10z3QcDfrrzk+wDHbjMAssOYzsEbgafR+&#10;n4M/EHjd7eijjlxe8MMPW37oOz572b2bFSgLn4sy6xT9JL+sVb0gs3rVB5zDzIKVRRD4LK7KohyY&#10;mIRL0q7dE3llYyzEimgryl74V3gSaX2pq7r8FJpVH0kXboFMEDbYKTCkD3VpsDwKu5O6dpJYpGux&#10;fFZxLTraTpIVAGNW5fuYoXHQOE2ZZPGkiOpDXAtEVWr6CGpx6Oik85EgjEIDX4J9LzFQubDnGFZP&#10;Vjs1R+T533CZZ2IVSjHGLoDI0ZPc+GXMsfPAl0Rocx1i5T82A6IW8jAdxr73Oi7XXMtNtTYFa/lf&#10;8gWjQtQ7bo6RF5OW58h56pvEAAy+suqKnwllnHnFFeegjrtt8u37bHJhuNaWYRRmdJGNaISci546&#10;18ZwuAIUd9jP22mydbblxCpE6CJLCG34F8H1vsiLSE7yqlXcRYIRFWzTZXp5zupBKX60ekdImMwC&#10;nwsyZ4hI5fWpNPNvclkDu9kaq+cJToDB2Yqj6PV6h24xiczm+dO48sYpXnDVFqNgQcOupsfzmDkl&#10;fvV0J5YlEcG6f82LrdIPkGNubL5pXp3G3n2rI5fHPer05XQ+Y/qnf/3+5ZprYrymuvf5JIZP4Xg/&#10;x9/vzZqjnRgBn83ZdnYEjmL6P8PxLfsLw135Vebf+6+PXB58/1NrnTQJ5a0kElCvN15cBl2s6q0l&#10;x2Mx6kfNS0icfHvPt0LCUo++Cz7dLNDBMcGpIn8ssrFSQC6m420uKC3cNhinoOInXd9GEd//+u6V&#10;Q2zP9bYVI2g5qefbizi0V4KIgsp0AKkEzbB3isQt8EqAFpjJYEnU2il2+VnRqT8dEuCYbzedbvkT&#10;O8wZh7ffwoIbgSQfJ5O5Ng3fk5i0iwsVv3bNkbJOw74+61A5DxGCxpuv/3pqHJSJHxYyytVESlY2&#10;lFJvXi6Npe5qQ8HC046K5YsI0rlIgZc4OPZZGXPs5yS60VSl9ZRFcdWV7iCgdY2tjMtutNu3JPyB&#10;H11V1aP58HCvV+yWq3HbD00LUdAAKM2Lzdp5qbtfrsmPBpNNUQDGQChV57A6VaELPnSfsdwvMDSj&#10;MzEuJvc/BU0/B9435RHMc73XRALICV70uV8xnkHp9GtHSW2NQIziEoKsusiPX9BCHv4xjJ/y6yhL&#10;Pb++1E4Sg7wOEeSLXX07NGAMa0eTYc/HnjxNxex4bqXEWekaBKf9qY5xKp04lAGEUMFDJXHAj9ee&#10;+5HlCf/2L5d/ev8nFNhf8/sCv53jgL+OuD+QyTu8I+DTNtvOjYDfyv57HJ+3vxA88mF3XH7rp754&#10;ue1JfN7dJ4ZFqr6kkZWIhFcLOozUFCxI/hSYFdqFy6QqOrIuXOmhY0HCYpnl0OQlD7l6a2MsgL2a&#10;s8KNn3IrH/RCrZKLL//DV45/gYvRLIuxuRpXZytJOoyo9uN/HNyIj8QalEyk7Lnk4sy6yOetiV78&#10;xYpe+zN0MVSf8wCeKdZirz8lZ8FZcQUb/cBwrjmDXR0uxlQ9gC04wNJeCiBotQsTYvEqsIjrs8kd&#10;O8JRsHSYwKz5xNUA6xNY6tqLfPssBoqRCFDZj3/gpABxfipttkgkpDmzhMcRtLLdg8xbfgvn4qQU&#10;zP9g1BzLw5qH80csego6UFlruXDC51Sb8pqWKyeSdz23ON7FZ4SMeVrZsru6FlIBZU7h9bO/l1Dr&#10;SkuRoA6tVMHzznSz463jWcizsqrCSNEMM3Mb/tR9UnvTYyDbZjEYvUGQuFqLWO5FnXILc8/HfVA2&#10;z51qPgT+b38H5IDLmJPj/BSjLRU2tLjuPcCn3JmsH8pFsp8LgbBly/PTBrwYm9zXUaQqVPK5Vcjk&#10;GW9cOU4ttnCskQpDRop2+MZIHM2u905sNJThwhnTe5YLLrpy+drv/J/LX7zqgO8E/i0q/j3D93LM&#10;tgMjMH+LcAfe9J6yn7P6K4577y8E3/vN5yy//GNfuNzmNrdicWERYhXL+saKU//UzqpW1/RDKfJY&#10;0XLlZM5VxtY0L0WRyU/armQmuQ2DLktk1jmJCsB2EZeuQ/oWmqdKclKq8IIW7rgI1F6oyjALP+za&#10;eUM/YJ60pZBHdbOQGwf/oZye14It78RXRp0o1jWFZ8ONhVwLJSiS0lCSIBh51cE4aXzKripKtoG4&#10;WbqS6VUmYzCcGr6opa+bsRR1RwyMn3EL3UI4dhQoP5SNghdIRqBIcKInm773sDkRUT8c6Vs2ZEY2&#10;YIqEn0uf6r6Un4lpToWXObobyrDmppwD8egbQy0PLPuaiFP2xJFGX53EryiJyZjHiIXiinJ0l349&#10;izGrHDiJsbr839yPoaOMOFptXXq5u+LKjsMRKrdWa2JIj/qGp3zEi5e+P+zoy5CPw8NOrKFT/Jhr&#10;TIEKBQXn4GsNp8ZzEdt7nxjF6VycVyahzJhfDPj6LuS4C67Qea0kzoVRnsXZmlN0clczH1G345Yx&#10;sJEApyWDWwA1n1oret7CazO72+1226mYoNnPrPPx0dDZY2995PKv/o+z+KPR1yyv/LsPa3pfzR9g&#10;/eD7X3EcsBrbF8ikH74RqCf98PV/en7DIvAVqP02B19cdd3t+NvsXn7lP33B8tVfdjcWFR8Tl6yt&#10;ZS+rDXS3YswP/mRpG/0syqxIWT3zY2dpu2CZgMTk8JLfIsviqwUtQaeTwoK+lPwkGz9QK0o68cif&#10;chWTEZmA0hdE2kjmDqFFhmt8ZMi/mg5yTKQWbndpejcCiGCZY/KTLuPuq11+1sTLb/1nFoAOF1b/&#10;xLJp26Dpi90hEPfA9K0Q6PEHmfXDzvw0jQi89jn9sq1TNRclxHXkHHrHKdhyjELHLLsbAcFXBDTr&#10;T+y07FKt/kFb8QRSpn3n3qWYKOuhZ0qM01pU8doNKK6zGxg+Ru5qJm76Bytx3bYj2OqPLhh7UQon&#10;qHRXkeh2bPJ8gcscBN88Y42pGHRV6n42PXMU3+ZVK2XRYexzEjaNa+yX2CAVX+G2H5woq9DK0dHH&#10;FnOMEZ/H2vmMAPy2p1oMQ08/4tvKuZ/GPDPWHvc9ovZ7Z8Ypjd/8Faiee2+I8khzzS6hD0e0ucga&#10;sSiRGkdFGzx3kdVa34N1HuoWkvdh9L1mFAeb6vrRLb/ggVvxS8HMy2egMOI7COW2ILbyOT9oiR7y&#10;aoAxNNVzX7jCWrkNu47zcLQ/Ie5Zfv/Pzl+e9j1/s1z6Cf8m9D6b7yf6AfgX71NiMm6REehH6BY5&#10;tzmp647At0H2M1f73L28zz1OWn7/v33Jcp8z+cxmFh4fE1cUWp4YTgwrEdBxRXPMv3WxQ6/eclHH&#10;VXEssg0SldJTt74egbGLudm2DNW5sh4kBEfDeOzphK0vEXUwZMvJLRl4JpZR5BVHF1CJI86i4cqX&#10;gvbsUTJRG35FO5SSaTHFx1SSbFJsxlIJp6pQeDR48bcVR5Eau/qCB4Sxipmhw9W5GjJjTKy1YBwr&#10;BMMZoen79Q/gxR9jHWyKSnlRhD2uxiitCzf7OhGdDLb6pbYJe9mvxFaym7iC4Tx9JMALfdjPuGDF&#10;yu2lM3Y9yrf2IfdQEFqCM+bqvJTB06bXRX7N33HFIYGjzxy1I9lzROGNnSnH+iMb5fEZtoqHdOaL&#10;voVF8RXGj+gN/8WVLor3KmgqV2t9VcKzgOAZWHdRIscpPtU8vM+Z0vo8o7MtojtOQyPeb32PNSlg&#10;+9aoV/kU22Eik3ngj5zhYDTVN+RtZBTWpbgtu60L3UDI1g7/q5VP0oVrgcw39yLPRPuszRSEegp2&#10;BTY6GY/XSn6YGkhiMr82Ux5pqAxmrE9tv6IA3zlKtI24OkzI5TMYOsTore+6ZPmab/vL5a3v/GhU&#10;9nG6BrqfyfrZffAn+RYYgX0m2VvgXHf6lFyinsfxXA7719m+5svPWP74F750uTO/npxFJEtNL0ou&#10;MmOhZPHLoixKFlzGLohNtYdw1v8AZdxmWcBcwvxPpzSC0WNZoUNM0gG7+fEki6vKhWEvWOlos/0t&#10;cGwIZpEgXOkUoIrVMpde0GsaSiMfzPI7Xq/GDAV+DbwIb8shSEIwJpUg5XXCTsGpfu+QIRNrcVMD&#10;dFrcedVumL4gt8qU2LoLp1rMu3OAbNgVC7HxgrNX+fQjm7tQnMRUn0o2V4NuJwmntEsAP/ClJL0i&#10;ImoM1TigIYAhCZz1vgScaCY27VkmJk6JV7GizsAtjBiJCX1gLsEGK2ZaO1jqwTTx6sfAaRh9Mupx&#10;hWAkoUdeH5iNGOpmZBw2sTIs9WFruQIp54WretCqAJBOP8x0VeiGdX3Gt2h0rOsHDUTwJX4orWBQ&#10;pDhnNcqnzE0ZWuYCK/4VauzFvbiGLzJbPzjKt+2ACGusGESsvHdUvS5kssurkHHJlZMKDKroclxz&#10;KF15+I+Tymdu6mUeja1KrJRMuqipl9gqLlEoes43YADGV3yLuGJDOUFhtNrVQkll2tIzh0Ht+fQ8&#10;jb2+ljFRdbJkdUSM004+ZnnKV91zecd5l+yvyEJyeSyHfxXjzzl0YrZbeARmgXULv8E9Pf9IqW8J&#10;Pn1f03XR+7FnP2j5med83nL00bdCzNXLc5ZCeqwHLmShjpOLjeuGvKZlIXPgwtXakVGWAsNlhcWr&#10;/rVadMHhikqg8hM0BYmLf5loLAWykPZCCODGK8C1HwS7FhMbTOcY+59y1aWam/OAGQL+eFXWxrUW&#10;eedbmPIr2SlUR5JLDOGv8wyGCRyRmmJw9briQHzXuJa/ZV8FRbnW/+ht5ia24OgnaMVRK3csmNiN&#10;jyI5H9BG7OKXsuppQD+wHyzjLpBIpcOlptgd74b2qzAxJhaPIpXgKIzWJK6NHF6iXSMDJMum/fgB&#10;wfsoL3COlVsFSzz+RY2x/qhmDOkrq7hEdx7sSuhnIvhNyxyjBSFm6n5lLs6paekUqHDBDmbua/mW&#10;eRsOdLL7EXn8keSciqF5WuukgHKIJ+rapV+FjyPBOLh36uiP43puQHQMa6+i0Ld+xSoTSDtGMLpc&#10;gq9uYwYfeX8o4FKAXOJPKbXqar+lyo84hSZC9RcW6LM7lsKm51Q+Qm/bdT8ds8vUcS7jPbf2rQyK&#10;DZB2lPVQePivDQKR+x4Q5PLM+EzrKSd/iSTBcixWoBxUP8WU2EVKvMUsNlcVmqcb6db56N1HLk96&#10;7N3y7e9/+er9ftzqoaidw/FHHFcHYp5usREYj8stdoJzYstpxMAX8z5/U9A/CfHrz/ui5Qlffrda&#10;NVyRXLi8eMpTwvLi4pQEDSlvJ1gwjUUPnsN1dXI58u2HTpo4kM/2iJVFkatd8fMBZRYy6Fn4V466&#10;AUUQue3VTRltDboLbHxSzoMz7PIzI04mlLEItwxCcUkReknq6ss2oXVyDmGdW0RjL/6LYNJIfJA0&#10;uUFyaU7BoF+OvNiEZ4A3nQMg5DNXvp0hlnoYXm0XTT3t6Gc+Q2VP0A7RgI+cMt4aMfzNNXFjr3zS&#10;xnjrKIj+1lqSq7aUb2XxE2MDrGTZ14cCUB6a8mnDFoP4qoZzpeFD3JACZlRQrfuuXxFCzri0jqRo&#10;K5hBxsbdoffT+5R5OieGWrQFL0JSiiZISDA3zyNciJmG9GAyHwOkkylMymK0pa/OgBtDTXKO6Ndz&#10;1Mb7kvlrvwzpYozGZ2X0IdD6KgHzcRsdfKiYKMC94t+AVQ6r/OP14mtOnOj1PQMkz5t++jabmvVg&#10;0O/XKNppXETO82eFFrJxUKfiu86tnAtc6Q7sjoFE1HIiZoGwsAHUf9L9l0nicH6o6thmPolrJJDV&#10;TzSMr64wGAgdtCYMvIZFJz7ox4ht4waAU+HUOeAKKjNIzDMqYgUMhjynwjj324Fk4vr7f/Lu5Rv4&#10;W4ZXXOm7gvts/obhV3J8ZJ8Sk3HYR8DHbrZbbgTOZmov4ThzX1M87ZRjlj/8+UcuD33g7bKoJMlm&#10;DfTR6MXHFc3mIuhi4yITUlaULDSutZvFEiaEaLtj4GIkiU4WxhVDhrsF/KSbIgShTmaac7GL6gCQ&#10;FAZwrnh+nqiLs1p0e7GzMNKhKKMQo9DSJDLBDFm0LWwy315E8WNT5AmDPLbKBZRab7xFFCPSEiOx&#10;OcQDd09+gqcPX05+zT4A5feIdWI6CpTKsLFZnzlRsQCMZ8x79rMz2FzHZUHhMhaH8SGxhuY4WaI0&#10;1kRr4jIcnnQyiVyQUskuHHGu3S0xYDjXxEwhjtwHOokB4zRkxZOfJt8Os6CbO5uOAgM3grl1KUxV&#10;DobzVM/7QOyg5U+j6Je+60zuk/roIJL5KufYIXFNX1OBlQme8+hW8S35YEiPbOnU/fB5BSnPSe3Q&#10;CAhafGjtUkzMpXvIMY7OgaF+x8/S2NxbmaqDmWtcoI9efHEW6cBQliOMER94voaUsZjiMlpRm6eO&#10;9vN6E0Z8/Gs70YkDCTBD9bqhusYSsvHI/LiOHzI07PNtgNdfYmnZ4X8+tG4gbPoJv+YjgSatfzjJ&#10;88ZQEcn6Xh96b//ig+qgC5nY1j23KAvBdYGWaWUGfd+gqR70EUthYxsqapnX+rAATj9rA3pZiwDN&#10;ndE2z+irX/eR5XHf+hfLRy66QuB9tXfBeAzH2/clMOmHdwTqiTu85zC9v+4IPALyH3CcfN3sZbnX&#10;GScuL/nFL1vucdfjIrK+peVi4aLCvywicNPPAloJxhWpFq5eWJDP4ufCRkvfp6tWM1eh0GVskksl&#10;BWVqXSuZWvZcqWyuYF6CmMW8dqUEghEVcBRzAcQvc7AY4+2iCCG3+U2sxs3CSz/4RUsCTGIYi6/L&#10;pk1/nFxWUK760/3Vh0QJuq20UuBkYccfaLVoV5BiSz+lu8ILSRtJzuGaHBIgeMCO4iPfmdXF5LA8&#10;EkHu27hHuiK+CcO+wYrrGZQ9xhU3riTdJP/Q9K11xj0Mlpg9/ziOUPwnburbj7N0cu+QFVQx6OEj&#10;otL4ILcqma/2RitiIOrtn3FfEQA38VW+E17FsXxJZIfPOqc/zol/xquSsLrwUjCJyVA8m3T+p0XX&#10;8WCOfgt0LGTXzlg9PzXPsqhJ789aU0QYdB8HYY0T17r/4hszrxyGOkI1lObzXsjwB8+eWN7r7Fyq&#10;ODAE72EJoWWh4FvCKolWrYoG+lsxiF9KKUorjRJxXD+YbHzels/rEcWOSj8jIATEUxdD4vTcMm/s&#10;191qzxKT9jS+qevzJB90afYCSd/74oNtGMbzT7fF4080kMvn31TO/YgCeHGwbwN2Vn+Gn/JpyG3i&#10;yBjQd777kuUxz3wZn836WET2cboY+uM5XrEP/iQfxhHop+MwnsF0/boi8CSIv87ht7RfZ/vCz70D&#10;f0/wUcspJx+dBSWL41iUsuywmNQagz6rhYk8hYeLlosJlyzH/QixeNYCW+bC78VpLD6KFwngJNv6&#10;KTBJNT9JN5Y8Ex5Q8UFLABaXcxmPobKjh5Vwwouk2t3MCCs+kjiRJChbUJ1CvJby4jvXSmDy6Yuh&#10;2DoHV2EDRBPD2NiJncAxktF+qBuJoqXvSVw56NVbJGiZEMISQTp8/tdvrg0gqMbEABkvE4/OpeBC&#10;uRNNAQUNmrreJ8bs/kQ3OpCBqDAoIy5Y+q/saLohL/MuW8M3OMhWPKKiutjC0V1jMeIIVXsyk8RG&#10;kndHcSTbTClATMfCXhwVEBFYfRvzjynHKSxCzJyMwxArRUGRx7j3tHYZtRlQFbu1lnEwvMoPGV2A&#10;XcWcutWS3OFt7DVDgrbUscvhLVuflfjCWI72Mlf8thu7sJSH72wqyYtiUdBtAEtWMbLyBWHYbvYt&#10;KUfUHvLBV06ag5rtgI0hZHGHWI9YMMBWnh3lsZEipe8VILC1rxyD2JI64q+AgP7v+eon91ByM+zQ&#10;IPga0Qfx8jpzgIK4/QDYjeeJQa8vUuD349nyCIqR540r89YHfY3pvKakMQoWdJ8b+c7Z2GfiSnOU&#10;YR1hKE2sZbno4iuXx/+bP1/++rUfgrbP5re9fwPHi/YpMRmHZQTmh9wPy9u2X6efBvfXOPyk+nW2&#10;r/vKe/A1DI9cjj8OERYM16v6CVZxExmLSBY6x6wS9rNoVlIenzHKwoIgEiXDxeXJcYoTFiLHLlCO&#10;89OylCxQXkveTklCSNMn+PFBf4JYWPJ9W7CbGrWw12Ia0F4EFSlc9DVWnhaOiYReWgWgRCLGSftR&#10;K91Sdx4bX1utMMCqAlM+LRCC2eHCQh6MbR+CBTu+cBVQj6PGyaQQBHRzD7RRcIXPy1cBWu3W0Yla&#10;zboNFnEIqg9I1DSUzsDHCP9z70wgAufENb7VPUsSLkGw2kfvL3nZmHnvOIPD1f8cxkRqToY0iTyT&#10;CmnXLuYCVt1LdVQEo33NW4LwAyBP1dJUuGDzjMVyiemDgFrXOHJ6K3ZirQn+BTUBVqaeo3FPohdL&#10;CBuDtitcgaaj6y1avtRAA+pFKaSyVToF9v+z9+7R1rZXWd9K+EJIIDFHQgIJSkAkFRwBBSMEKgTD&#10;ISAGCKdSAh1IKzhqx/BA/acdVod0jHb0ALYGhmJEzqAh4SCESCXYKCBYoKiAchaBkBIIxyR8vX6/&#10;a85nrfd99wtN+D74vrrud6/nvu85r3nNec/78Dx77fXuvXlibqMNFoblx1xy8tUvOc2PkdeFSmg1&#10;BLhxsD8VGgqAPiCHlrbxjV1g+0B3vPu7fIydHFHpZ+L1WQyeGQcDZAz4p01XHxMFe1cdRHn5Tduu&#10;tdog7kKktkOjdkwA6TSR08AgL0PEKSb3sjfCt/ZgWEvML7HClzh9txVdsxG5xOkjq7VrEIy4yORh&#10;rQ67ZMSCSRnW1yMe8bDTJ37EO53+zY+97vR9P8CbVTcW7sMfndeP5/UvbkRchQ/KDDCx1/L/nwx8&#10;VobyN/Oa3X7nwP7yf/GHTn/jv3nf0z38sWYOkRw4nhtCORw4LXoyevhyIKELyOPEcwYMrxZ7HFo9&#10;4arZw0hYLse5hYc5UEWWp7D6hbv9xMiByXeZEZQybblyQXBDXPxunwEbYP9XU8zm4EdIFPIllh6U&#10;fFfduLw5NIDw5Et/NLCbcc7N3jFHIR/ExgM0Mjkmv9h6MINtDoTjH+r4qBvmJe3h8WFmlbBGDm6n&#10;2DH4HT/+cDLj0reXcqHL+MY45tURqbLYGRddOIgBf8aVMRhchDqMdswqn5hT6aYDsb1jLuNbEF5A&#10;xdPcceiQdaFwyBFKOGOiP0PYCAnEGyZQx8AcXtolmHSd28xZmim57viBKkPc3DYG+gy+sYoCqNJG&#10;/cbaufJmDQrCSzvIySzJ8at5xS7/dk6wc6jIBA4Yc/Ygc4LKby7wDwob2vOquPxiB8W4ozNOMcQc&#10;Ky/FcAWkD+cBAELiJqfo+ep4DZMeDxmxaw4A5IVvis3qebBZGTl1zoLzwRmn2OXLfFBTiI8yD2U0&#10;XZPkI21i0UYFfgBwqV1jahesIeiKMWELjrWNkBxjSZzMDdctjd107TjQT9tVJUUs+ubfOZaM7Z57&#10;Hnp6fn79za+/4d7Tt33nv1/S22vcfWReP5fXt9+uvPYfnBm4PmA9OOftpqg/O8L/Ma/zuXCBuuct&#10;Hnr6/L/27NOf//Q/lM2/xwcHSY6HnBy3fPccBg+aOfT6QITwgjpND5wcSP2O8EIPjgPHGu4GsjeD&#10;ihFyKGKXKHJYGRZQZAwDgTzVeZBVgziwHHySCxobLGOr3GM1clThkLZYmiD5suVhGfzYjeMcutgF&#10;lNO3D2DYjBGHs2cvfeR8lR+a9e6PE+gzzuXDKYOwZGQbH/3w808/wZSLmwoy5gsVcaFMABGPyqY3&#10;C0TwT6z9jEr6AmPATQ5G9WnvjVJucC2dH2jGCTe7BnQLP7zFRE1e6jwklRM7FOQXXdfXOkMBNBfG&#10;Q8n4CJ/SvIGJrSaDd+1FTDwQoB+/I9Ge36kL9VxSh5uHjvzzwYc8aB9VuJqXhGIsOIRGRNslqxg5&#10;/cFQ++O/o884wABhbG2Lsx1t4qE0rcGTH8cknISefUxM5cRJXzwcXHLa1SmOwVB2DNTjk3kHbC6r&#10;Z/xiNcslXZrV5jrjtW7Q6s4+BfcSQ2l2PPT8Qpp1kuuyb57o83BE3PU5EHozFvcZ1uTu4N481q5Q&#10;ojrL5Wygjss+wHDUFxEBwD1zQTTE05orX1LYTgcsLgShz7hKURzjyOsD8zddn/p2b3P6+v/jJ/LG&#10;3QC0Pi6Q8aF3Phn/Tw7ptfGgzcD1AetBO3W3BP7fpfdXbpFcdB79Nm95+poX/YnTx3zI78sZwOGd&#10;02AOhB5YHG3cFHNG+NmGi4OPLY9iDhYP4pwNHkZ7OEftgT0HzHH45Hjx0NQWcmjgJgYYIsMfLWLS&#10;DYFR7Bz3W2PgoFI19YxBrMFHCybc+p249RCV0RAjLPTlazzSqgsaO1+ThyHod7p72BbCmHzwIq9G&#10;V/49YI0HkD7rV11yt7nRDjNgFB9iUge47wz04S4WnuTctGHcWKjTMx8o0MwYaDGuyJpiHNVOSHri&#10;JYQ/evEZ+4V/bPjaobiAHAhyFFOPL/0raw7Li/nEJtHMNeb8YQEeYiOyO5z9UWJdYLkPq1gQA5IW&#10;DPP2wfgnGTbLJpYm/nudoy9dYz100x8790UssGKc2oe4/cjidt+lW9/VhZ+G4e2Y4YiA2NKkuG+Q&#10;OW7e4YuHSYLv7kTRdVrfHS/EE8OwEBs5JpbmBdeTzIh0m9r8a24ngtppT1Rg4YJXPirmBYnWjTV2&#10;uOpDSPEikC0SbgmHK+uaPXR+qG2Mx0NxDScX5awPFLwyHgrJS2y+IhejvutnAnPM9+4frEjO+XxY&#10;45kswlEy6e1O33e98ZViPuKz8xAB4yI3hEDKmM+My72pH62qx3/OODIXwOmZz3h8/sf2k05f880/&#10;kr9lyNtdN5bnRMpHPL7lRu1V+KDJACvsWh7cGfifEv6fu9sQHveYh5++8Qs/7PSH/2B+HRaHpP/l&#10;nu3OnWE+bOrBxakVUWQ9qD0Peqj4OQmUseeM81zooXv+bj1yThu/uqw8OPnQcb56xNQHPB5OMUG3&#10;HX0rqD03Gz/wOocev84BA7UccB5qEY2POgpGHYcg/uI5Btq0G1kKAvpzUDKmy1/EWCMAKVOdbZAN&#10;Afbp+gFYbiD2IklMyjUnljSQINx8Mx8ZQ4EqULYYdGJHzH3yGOPi698bavLCnJV77J0LZHnNvEwQ&#10;AZDH3qygN00NYoypmuveGHINz/G/C0mE7tTWJv1+0D91B5tG4++M1UY75g2+OPbh7zJweIw5NXIe&#10;Nk5vTAtFOaQncMv4cPwRHnmgvZjbfYVz174J1lPg2PThZx+mDQG3+lvOCNKM5/qLm/4PNGIFuI5H&#10;f7l/SnSBg0umWBFBRipN5VIdY7qVur6gChZ4mhRdpN9QMo/oXWtoB5XKdy2NDXD6E67xBN/n1Xko&#10;ETGkC7x9DqPuA15iSBB98DzXUjggnI/Pycet59Ho0YlL7SZIrSxdcsIStUTOlIa7RwT45DJx+qD0&#10;G/l9VMGrz9Ucoweff4wX3saLy/QR5V+ZcNL9gNRCXDpLD/vkS3vaW/SJF8jwA5T+6fSd3/fq03Nf&#10;+A2n17z21xZ9U/0/R/hf3aS4yh4cGZjV8uAI9hrlLRngGObzVp9+i/Si86QnPOL08hd/+Ond/8Dj&#10;cz7kgOCdEWumvRveEwQbDhUPGTvqjx8reeDP4dDTP53YY5Pi+QQftOl440ynEE6VyD2ABjJQ5XPw&#10;FLRkENHOi0NKBz0OlY/6iH2F/K8eTlrfhUMYgiNe2pEkKM31i4PxnL6/9iB9H7T2gWbj6yDDKInj&#10;YaymAEIaDJgX37HqB35ejCFXxhL1Q3jIhQef6lUK7UNjxrAPALFWQRw+tM0DsAyRpTYzaa4PG5gZ&#10;O9xpe38AS5d3Ragj9AEGZcrGHk2ndkmrgkaMdumxLqCYcfTmUfnRhlOv4BpLH6oiJ2BK5I4hfmtX&#10;cWMNzPWXHubxZe7i2IdKHhAu1rW/e2keDowPH74jZAIgqN8OEOcZg8Tyq8dRvrj4jlk7xu/qgUMb&#10;QWLJAVTkw9pcSpHhjTBxWabbB0wkjAkh7/BQxe+sv66Pi7ywNIJv+OM/tM1fbBGh1Met8TO2e7P2&#10;eFdw56cxEDsk4GGKEx4e4GAw+AylY2csxgAEnA61E6s9dhjEljzRo53i3MeM9Q2kflOTG2TsV/1G&#10;JsdiEIKpfN/RlQJRdHyD1tDTJq7MgWskhM4j40tujaSLSko5gcuCrWyymg8UWGmYpoCi/WPsKOju&#10;GA5gxNpiTizYJkbX472n7/3X/8/pgz/la08//epfieKu5Qui+c/zOrJyV+RV8YDLwC6ZB1xg14B+&#10;0wzw9vGL8/rEu6Ge+uS3Ob3i73346V1+72O6+bO7PYA4wLLpubn2oLbTw8NDZw6yPThzQniwps9Z&#10;4YLJAcMBTe/4DdPp9hCdc4ADZTD1EzknDLbzAASXLDT2RpkDyMPxN/K5GUKVIzeFxOa5FChHjQcl&#10;Bx1+868HaWPCT28g08cmRZyt2F06xwfQiUts+r2ZFxrC+GRMhWJuhxshZNh60/XuEbrE7GkPMYWY&#10;rHIpyYbQWNJTMHhyBdwbVGzpOycZqz7Rdk442PuOSyTJiZZiZWjAxO/DJnEFQR9+w91+OtjlVVf4&#10;BES8YPLacWJHQSaISUkbWLidDx14ATgwONJlDNYjj0jMVq4Vcl73BOpDCMsIJxuTeYll8tS1iAq9&#10;hLmQu8bWmOKPkJYDHH1eO6bA154569rCccBic+GhDuUlML1yrDy1XCU2LFW5mDfoEjekUFvZU4am&#10;PYgJFBCEqciL/YpX13hBgJ8KnynntMzcnwWNc4dEHOR35gBDH8TckJMHwshacL3tXOiz3PGmfeNn&#10;/CaCMFIiVS1JoOmkuNcT9o76PHbYePgM3ocYQDknkoS+cwgluRlefOfVH92nyTc05KtuAPslLE2L&#10;uQg/IanH++17pWBjhwuXqbs+6hPOY24CIWRC2/UKags5/sH8jqwP+uSvO/34T71uxTfVXxLhp+R1&#10;/dM6N2XnASzb5fUADvEa2m0Z4HdbfXleH3Wb/Og+/WmPPr3ii553esd3eFRlHB4pVtnxfmYg/R44&#10;2fI5ATwoAHka5FTgoEDF2Uh7VR5E9Dn+OZE9kbBM4VACWZpbOaOJrZHE8XHzkA9dDst5y11fGIe/&#10;h26P3COGskRfXw5M+PD6oEMUKTseYuXdOwaUIOSKj34HL3BkURKkyUljHnAqA4ctBHP4gjUMLrLG&#10;doWbPAGYxl/Ggt+0OZj7MIKGduwe8sbosUMUVGSTookV3+OHhx3GRXEssmjTkz2f6eEmccQTVfww&#10;SwepY0EeDTi4CR8UDy3IECPSLl316Tr1o19ZxAc/JjKPzY5FNlDhh5iHJ95Z2ZwzYJym33h3jSFv&#10;7Adk+sAbO43geXeF/AgnR5NXRbmEu/kvJ9dyxCQdQ1GAQpr0YmdZQOpDJHFss453/TEncX1+4AOD&#10;p9RrSlMRl5YLSATFuhfSXpT7ItruqGCITi5yBicO0nIwCCqn34cSPiPGn3JZO+DRYcaamTVYZmjw&#10;HPnMuTMjdvwwTnQ8AB1lrSOgSSGxO0B8B05efccu8yVHfAlnjvKv46gZfX3LtbrUx1zXRZOqx9qn&#10;2WiCHQZ/jCl/bBCfmRNm0AqN5LA+YhefWJjrmWP5c7GOrLOVK+sgDMbOmOhYQpL2j/67X8xD1svy&#10;qxx+YRU31S+J8OPy4ndmXcuDJAMukwdJrNcw+4tDvyaJ+JC7JeMZ7/zY0zfn4erJT3xkIDkAsoF7&#10;eGSqme0cCPuBVTY3oh5yZQSPgQdMAH7n6IkgEhNtJPbmPpLzqVHMko66caRjv1w9rOq3pJzQ6FJi&#10;34eP6Q//cdMHh2zHk+Yxzg6i+vVHjXNAyqZa7ArFFGoo3jSwJQ5JUiUv3Ehzw9mHRoYrxgfOvPuG&#10;LvFxcx13qTliS1imSAhHY9qR8mX+4aMEIPce0sV3rFEbv2aBxZgHSGTw1toGLobGOMgd7ijGhfKS&#10;S/A59gIxYOyCYx9fSOCygd95KE7fD/3mwSYAtFgirN/hOHQzdjIkgLzRxMbxDIftyX20SuWf/Cjg&#10;Qp7zgOmDMN5T4qPvhNCOHh+Hv4gOW3BomsvS3xb75io2zRLjpp15hz7/WtqTrw6aD9RRqWXshhOr&#10;iWuME2JkgACs/cHdMdB1HAlAr3PxHb9IGt84nB4RNkfwr2684s+pjTycO9+jnenBJiyu94AN0tHU&#10;ptqGDD961bUzWcGsynDoR0C8QodO3cToA6vv4KJMMSfTTqWJE7Exle0Y45HD+DBfxXUPQje+4Z6x&#10;D0OGMLHXS8CCCOIcr+tu+lA0+IMXLP808IK/h57+/c+87vSc//RrT9//Q3f9XVk4+4a8+Mb6+pBF&#10;Nh4EZVfMgyDU/+BD5MeCX5nXXd+5euYznnD6xhc/7/TExz0isItDalPHzS8HQM+6bPM5bHrQsBR6&#10;iB+HAgeAJ5p0ORvo5wXUmyvHWV45o/zlo7S5wcOTpjez4YwwhZjmgBFDPDGBt605YNOLrIsTohxY&#10;9OPTv1vIQXccrNXLfciiFoM0/rgJxMTDO5hmBlHao6MtiDgcJ+MI0kMYXdqexdh0FERduzS0y5XQ&#10;COkQjT/kyFIaE37ocWlE1ecqsRfJTPkS+nkjOnkduY6PmNUenRMSWWs06gwsWH+kmJwE17HEf/Ii&#10;BqLMje7S3IeMCOsgivUFBvRG34dyjMoBUKwDKPJ4ANu8EhN4HeJkCn7SlArR6iPAX68dX83z0KWf&#10;2tPEqPbgIiCECa2o6UfV9UYcAAYLmPUR87M8HX7kNKYboPQZi3kktdIMD5y+wzJxVLkMkEtPKvTN&#10;u0A8RPiwxR5BkbFk7t2/8B9FR+mBb7uxyKQnzaM65Inn/CDXbMpPbmdg7J/VHK5oDAat5LosuUdC&#10;4m7Ok6PJpSsLHDZ+8YCMo3Qz6H34QcJ6w6zwcGQNG6v5wDiWyxWU3DIlKSWIceeoJAFjln/HeXf4&#10;1HDsOtrGhc34iW3fWWcRRGyCcBHMvFMZ5mh6rtokjjo/QjqPsyq9eaCATS+8P5ff+v4nPuVlp+/+&#10;/lcjvFvhnayPzev648K7ZegBJGdlXMsDPwPs7i/K666fuXrWM9/u9A1/+8NPv+dR57+O4w02M+yh&#10;4anFScOLac8L1txAeBBSDvY4YaPb42EOFc+N2GFdE7hiw6EbkTcIT1eE1fFUwuFC0Q7kHCzKcy5W&#10;DoBDjQM3bXxe8s4NioPJQrVYDmXkRx8dMkQ4CG/GzLnrDZMYeedrHPeApzN3LvRA5aN96VMF6pSN&#10;pjmh1//ezc0Ft/g1CrGyzkXsBkAGmIfgVduHPYe2sQQtDfo0aA/j8a6XD02Vx7Paw3e65rSX2IcP&#10;GfC9wAm12DTGrzX3LmMryFxiOA8AGsoDXxrCii0PjrZEXicRMBpuT50/e1FLBQ/xgs0LNvX+Ae2Z&#10;b4WTk+j7Y+YyGj4PirGVDx7mfz+PQ8cbJFrmHT+tqC+aqsoRKYuIyeAGy9rSDrmI2NXSqILzHUt+&#10;S/36SMuAiCM2DnHmrpa9SgN2buSEv1mo/+h8JwfQxNsgGwtjoxBXmsf8pe+6Upk8ZgiuIeTpNO7I&#10;st/UjX+Sx58V6jA6VudDCx3lwruVbrILv2mSL+IgEP0Q24y9HgGpRu5nu3xQQzZrY9YulhS7G1vD&#10;iXS0mOkPtpXd6r/vrgIEC1/GS+0iWRvqCF03eG05PkM6Y/JBcsZoTmKGN8caB7bpQ2d6IsHZrInO&#10;DWvpdHrt63799KEv/LrTq777rr+QFBifyfrkvGqE5FoekBlg51/LAz8DL0qIL7xbmB/4rLc/fcPf&#10;el7+9M1bZg/nOz42MXX2Hwem252Dzdb03eh7MwoKsbZpzEORh9hhz3eSwQ036D6Y0ErhsMuh0Ru+&#10;ZPJwEsKjxBgaEQcN9vrFVkQjJFAPuojRI6Whf2WJhQMtKHG5GdRHxgiO7/RRI4cgXxKFqQcrAsT8&#10;KM9GOrEZLFVjSCNfPQAZTnPAOB0vvngZCrohowaDTtHU9ABx80CuHbI0rHIxF/SDSbsPDajDTz8t&#10;bdG3EWWSuQc8wvA15nJ0Tkg4LjsGbXPjh49j2u/IDSN96OA3Rq60yW2919bgJw8AscG1Vm0j4x03&#10;rQew4+P3A3l/SDyrxz7kO2bsKM4LycK/C7AWaB2bARu8FmjJhzc+gy2vZPgALzUDxY6beKw0G27a&#10;wirHoDkBjzE5bi53sB0/agybq86ngTICxC3YEoRf8NGgpmqNyJchprMOEBpcajHkhfjAZ037zcOM&#10;MXJ8EpLx+lCY3Cvn/pw4+OYF0/HrOvMBp/tI8fJQA5aTMYSYrqF4CWVl+AirVZdn+odd2q4Fzqjg&#10;MRGfBpgEbAaDOR4AZ/67BgThOgW/+MIUPPOiNJLGcqxnfGoKPq+o13/H0pyom/hdR8QRO9/9hSCG&#10;kcixV3K8du6n0fK7uMDMIPVfQeYMjPlqnG/1sIedPu4j3vn0z/7Fz5x++Cfu+pmsd4/ZU/J6WV7X&#10;8gDOwPUB6wE8ORMav+fqM+8W5od+wDueXvr5zzs9Mn/zyuJB0C3vhs7J1xvFHPiAutvZ2W2yy+fw&#10;9tCIvgc2B9WArcIV7HGjj85/nA3cpD3Vevh4wuUQotcS5MGrFwzyQsspl+/oObSMA3ktUZd2san5&#10;zj1CDrQ+IsYPQG7a1AkSm7mEuv64ipt3Lg5fmGoPgjGmw5fgyUHacqb2sAZPG9MckEB7QE/ccyCj&#10;AGqwadx7/E1CDNAETw2B+ULOFxd8Rs8EkuMy6W/tzBkasbHh/jA+jWS5Yku/Y07DPl7wT94xSz9x&#10;M/7Of3lBU7yBcAlnL233phZJF1p1hk88zMXOD/7G1ODiNxT6U6N2/ICjT/7b1lr/ESiDFylknXvm&#10;YG/m3mjNa+AzLsjK04dQeFxq5Dfcu97lnRh1hp2BNJZcK4afWKyHe5UqDFRwYfGBPpfGuWM4x+U6&#10;Gl4figJ3nTMGFoKxbN7gkjFVuI25IXnjDo9qa+w3xs5L10rkBje5hjIC/6eu1E5SpoKg004tPL7M&#10;SZxW0tiYjst1Sd8YuPAiRgiocIxoYmecYIQaFCBM+pDiWiFxxoKO2JYDxs1B5DGUAjJ62ETWXprh&#10;MXLiARtw1/0FjrgYFpAU9QdHcchZL40b/so7d+0bopfoDI3YsGFcXYsgSe/DH3bP6eOe9/TTd+V3&#10;Zf3Qj74W+pvKe0X4mLy+8SblVfbAyMD1AeuBMQ93i+KvRvEX76b8wGe9w+mlX/C801s9nJuL2zRb&#10;NAd2DNzk7HOOEA+Y3nj2tDjrs6M5ePxi07P7pUM0h05kIZX3Qu/pJTf42AagSy/w9ODlYCsMJ8iq&#10;W3t5c7KIyaXY9HsShaf+wYPtAU8brM5SY9+xMrbq8IPPxtVDLrI8EIEZR62jlAvxaUcnQQAAQABJ&#10;REFUtsFMqD3Q02eMyNDhpQENXx8SMUIrZvJVfK4qckFOm5rE0VFHRXtkBDBj1De0DiRjBBadYw2u&#10;Y47e+WwMxzjNewyMvZzq8BZxOdJIOWx0QBzBY5cmeW68CAgla2/iIf99WAoOWYxcj4HCqZ/I5ce8&#10;jpOCYGnjIDbSBWVjpLzbKKWLLAztxG5yfbGGMdVHrj4kKIAvozz8LgIw7eEBpnUah11D2bkmEHnz&#10;4O5NMsiuKRuOYudFCsTQTQdvTjn7AvFe7SSOPCRvDhA1HpKYHgLjTcWYIXLsDKx21J0nagxSeJeE&#10;+XMiO97K4Uyf3EiOHzQb25lXKqYoSQTtPlSIQXlUu0aA4RMcDzIZV5o+IGqNH2yAkHuDi4g2PmvX&#10;CUtXCTEhjw3wEpYDftdE7cx/9OkZQ/MAb/1g5EM0scJDoem/jC7yZoQRjQ3Y+Gh8GGBXHfz4J4T6&#10;QhfZUCs7OvDAe3gTp21k+H1Y/n7hR3/Iu5xe9V0/9Zu9k/VHQ3L9je9JwgO1zPQ/UMP7Dzou/rbg&#10;X79bBvjM1cu/6E+dHvnI7C829Xzmops0VkeDDZvNzDnQO0SUMWB/p7Rio/OZEARzKLQjtEAJIKmR&#10;J1zxvdmkjb0cWswFPG+rrK8epqXnIBs+A+RQiyxKa4zg4zIHkiw5n4DfUTYm8bHRFmBeOGT8cHOQ&#10;ylcaYYBpLO+aKIgCufYT40D3zExX7r07Cl8yxxgJB3RkO5R1JwcGeR1hJph+uLYHrkp9NExjmTuN&#10;NwLJyPP4SItZ7VhrePjVDw65KaU+4ouIACh7l28nV3CtsOzDVOxvW1Orc+hS7XgTTZUysiYa95A6&#10;eFTbv22S5Zp1Qbyz3oWfnRnm/igTNocnqP4EMO79/JhzGmkoyVf1UyfepoNIiWdi3nGoZ712tTqP&#10;cLje4diy7e6DY4w78TNJl1OB5VqZuJmXusaHLR3s5xY7hojUJV7GuGPCByqy3okIzBkIBD6gwUty&#10;5r70U67hNDjmYzxkzMdeVtec4FNUePswikX9nm271unjvw8o+JmYjbPojjFtGsJpd6x1i7e0MpYi&#10;oiMfzjNyeCjFNTZinbWsmliLO+CMtBNcc8YzLIZpzssbh2ngl37G4YMZ9ukqo805goicE39iQLwO&#10;Z3y/9CuvP33wJ7/kt/pM1n8dqs/J61oeYBnoGnyABXUN5/RZycHn3i0Pz3zGE0/f8iXPPz06H2jv&#10;d7HZoxxCmc1u0tnJu7EVsonDyOGfjex3b3Td1DSQceGgqZzDod+FAgqGm5rflXIgVZTKdq/coorF&#10;jT0+32H7wj9Ge6jTXrbI+ADu+cafpjFtQOgZ5x5ulRsL8Vk2somRbg47//fh5mP91WDcD1eqjqF9&#10;bclD/pEsf8VF6o6UK/FGt5zr3vGho+xDWZjhhyfS3kjS9keYg8UObQGA08Y3BqmoaYLzBprOHMay&#10;pt34RXGJTYyCh7nU6fPuycYhN9owkKNjvIcBjbrR/3DpqbmQmPi8QaTBjwbxmH7f1WoM4kyCLWOQ&#10;XKxecsFuHBo7TokrNV/h7AMP3IFG5fqXlzFElh/FHv/jFCPWres3NF1iqRtfJPKSo7YhRZbaWKYe&#10;/gNjTCELtggC4RuVi1zjQi4acEJJ3BkDN1b2x/oZlmi1cQ9hk9IfuRH4CmLHwOVCDB+6zD7caY3j&#10;2JYPXZoTAwCaYMOjAqvxQUwJvFyzbsEcDwNwwhcZ5r6blxo+aYiNLh5GhjlCVHGDnDEce2h81oYc&#10;oocjF2oui6GL3gLx+DN+YLHXFgA82I5gFZgjmiL1jIV8UlxrrBPamavGvdxg8EvdTHbmN4djr+/B&#10;Ekvi2LWJVJsQtw0TOWmPmH7hF3/19Mc/8e/nfxf+bNB3LX82ms+7q/aq+F3JwMXy+l3xf3V6ZwY+&#10;NaK/ldeNc/OMd37c6R9/2UefHv/Yt86ZkY2czevBEIMeZPQ5xmKezekBwUGc/7XkQei+HWoM2ez5&#10;B8QbDj9u4EbEoQEMfAx7fGw/dfSo+rmbtAyCwyZ+PJCi1358qYJzMCi5GXGY6Cty+4kcuqi1xIkP&#10;aSNwvAgZIXzxQzV50IjzDTfCcpEsNTfd/KtdMCaEmtIbI+cz8RgX9giSE292DfGw740UXiIVHOM0&#10;t2vdjjNiQImBh49wmWfBY5NqBkPLYrxHMiKKG2XY56ZCW+H45Cw/xhu7w6/haTmJSTV5Aq8L+o6O&#10;+EKUxDpGBo/95IGQfeeLhxYUhpAL4/OD83kgRTZj6/yEK04apkoA048cA8S4zWVmd/xETghxdzwU&#10;govMec+g6w8CXhsXgfbGxQD7QICPxkJNPNpoxjxHZgwqqic5oSR+BGTVeGi77mIT0T5c2mYU5BAs&#10;3Jbpp12q9N1rKCFLrBmk/rWJLIM0biHtix18uZHHwPmgyTcE1N1b5h97CqnBZxG1uZf//cfHDCIX&#10;LGgwqeLksCDXipBk/Yk/58x5i0oMOEqDscF62jHJySUcx0MpeIoJUplObGpm/PvXDcRF0R8DYxM8&#10;JoSf4vgRzLz1XEzfM6hYZcTEizMSP7FNlQIR+PhwnMiDcb9jE7XjwSKFBYnNcBCP2QJHDPlfmH3w&#10;w3f62mIzJTLFBsBl/CeGV7/mV08f8Alfdfr+H3zNom+vMfjP8vrC2xXX/u9eBpj6a3ngZOAFCeVL&#10;85oj4tbAnv6Ojzl965d9zOnJb5uHK3c3+uyry4N8dyjbzdnlkg6HWHCcoccJgEpBGujjtje6OfD2&#10;8AfHocKDDqScCRd29S/FEZUNDoz889zOYUKvX9x8wiFdpOGj7w0MfFTe/T1wYkcc3NxToethbBDD&#10;AVE8cUPRQVAA47gPStVXCJIbEA6L8aBrpz4i90aQG56xA4NwxtyDOn1ypqvcaNQldn6DOH7zGtFg&#10;EhkCBmGeU2Gs38gEzwOTXUeSvIAPzrkAT4mMp43ozB1PSgZiEs1VB1Jo2wQ6XGLhiN6YokOmL2xQ&#10;wNWHzuYUbMdWw7QTU9/RYwJ3bQVnfODhpU5FTUkbsQLdDAYA8l5ShTttQ4ZkdeahsRFi+WmQg7UH&#10;P7wL2bFDxNJhrOKxoYm38Ewu6ePcbyDADV33Rzr0E7PrQnswALMGyQu2YPxPDeVyiJE5d8d4xw7T&#10;sJWRDq8LP9rNmuBBLPvRPA6GfJ5tAacgC8hvxNy/keN3Sm/26RA3es24FLPLRLjh5IKQwhSwjwSN&#10;DDn9LkoA4mqTDn6QMU7yQ5O+/vkfrWmyptPwmxwFXQNt5jqyYw5hqUHrslbkHBMo6xNfuYxTaRZr&#10;LMODzLwFnyI81+5d4orwgmfHE2G/OGO13HFoMDZpEwuIzQWBeH5rHk30nCHInKsAOtGnn/qZXz49&#10;+2O/PL/x/a4ffIf8E/L6iryu5QGQAWb/Wh4YGXj/hPHyvM6/yOoirqc++VGnV37FC05Pe8qj5mFk&#10;N3tA3fXdxNpwsOagZ/Nmw3rIulnB5oV89q8LYGQeeR42QOag4LABPptcY7g4ZDgEPC+GUB7alyVC&#10;5GGRyYegdMW2bmgcpCETu/7p6CDy1j4wRcrv3DHGxHHpseZ4SouOoaV3gEZIFcojN5zDjCkFxsIT&#10;U0WVJlC7uezNVWT6yDsOGNKHIPkpTlGEZe6PcgANj3K64PvugwTGE6J9GqWvI/iQQwAPlxTbyCZn&#10;yOA2bmwDIF80ge94NJ2xDlWUiT9J8WEBmrGVsm38+SCaBqGk1xAmyM4VIHQpciwm3D7MIE/7lrI2&#10;IU0cxitm3gE4COvf4TsguGqLTTr+cyyXIOIRz3ww7sYknnFTzK0LpFh8QsrvgtKYYaVvcGkh3oc2&#10;fTeOCCfa8jrHMtA3iOj7jY0SzBJP3xke/0ESoehc/IwideRo+MKPjQgZgvNho2LQclQR0BDwwApT&#10;zG3JVQKz0mYxaaPuWkijEYVqRrWcgCxrPIbIzOu4P+JjJDXqgwz/cSL7YIYklXZDPDnXRMyMBbXz&#10;Dx9FQWubg4u8mvptvkhA5JpGOz46MnKPo10PAQ2WrFLccqn9SEVwWFS3V2z5RoysRcb4nAupesmA&#10;FUE2630Cjd7ATj/6k689PfsFX5m/XfiL+r3hwm95/+C8vvUG3VX0O5yBztrvsNOruzsy8K6RvCqv&#10;x96hieBJT3jk6ZVf+XH+4Wa/68wG3QePHhVYZdv63R86Dmj2JFvZLteUCPeg2s09R0EPjKBzcHgA&#10;QIC95wdkfsl3vBOmbg6DxemwrvrwUr+wNqhUPphpEGUOmzgxUk66lDnbUCUcCKNvhXF6soklLnHQ&#10;++4GQOwQe8G8GBU5KHM3PPITnZ/74nA7DMdZT8Pao6PUsDFH31hmDHCRMxyOzxqlm743JrT4cqwI&#10;R7eNHOQ7p7JHb1ybAMcYVmKb73Kbo/HbCTNv2m3MB7/RpdcAvWpDa3yH28M/MXZuOgr9BNsHxMZO&#10;HM1B7Rss8e1NQg8IZi4nD4gFB2eZaDvYUQ2HOSdPUfYLuokNg7MPAd7tZoTkjRi1wyhwRF0gaTYu&#10;s7djS935Gjj22VsTRsdvR9IL/4yFHCLy2nGkGWQuOKZGv/38eA5BAWNnZ6DlOT90BX5JErUPJaw7&#10;34Ua/L6bC9olHzk3bXOTGI2feGOHSVTGF9Hm6jzfwsYrHMw4exLncEVPX0e0GROl2LY7Hw71yE1k&#10;JrquJZo+cTUQfBB7+vjZB0JJiaIPp/ivqDi/eYiNcULBOI23MK9wrh2tDETJPPj7Pwmhw95atmBG&#10;QF2DyUG7cOovasqRz7T7jt8gohAZDvNwxAhp7bZBqPtQ9oM//PN5yPry00+/+pdV33Dh7+08K69/&#10;fYPuKvodzEBn8nfQ4dXVHRl4YiT/NK93ukMTweMe81b5zNULTv/Ruz6e7TdnTbYlB6gPVBx0Ocj8&#10;/EAOuxxGTqqHy274EEXeQ+Jiyvc7bi04NLqpi4ivnCwcLrJwyJUZQUr67HrAcHPQebBiFzGHvahw&#10;JDyEyycl9tqk9qtcPfMYH6PtDcsfhQXT/zrN+NIZ/j399InDlONwJRfGCD6KuEgrFQwzNsPkUg3A&#10;PbT9A7Tg4EANgdCQUSPUMQOkm776tK3pj0B75PFNXABQcZkHAvnoKlW5HYBpG/WYcSfsjXKQ5Yvx&#10;3ih4kES4ffMv0VyMaXIB66wHHhLJFzekRrrBp/YmPbFk2HWBj+Jl3rkmMMJM7ToiTfQFmYHe2DEu&#10;wVaC9B3b85rGEGuIUBikTcQ776AkCqwQAmEslR/z6dwMFt3OlXPEO4l9eOjDcDkkuRhM80Ms2BNE&#10;2uat3T4EJ07iLSg1ZfsYMp4U7H2Abr83VNokLbHk32RNbFM2PEeSZWoc+mvf8NIUFpauhdhCIjMP&#10;/bRCrXs6cG/sKMALr/zIX7oprptAsDpwQ6pu5Ogbrt7aRoeR8SQAc3js1DOn8aBn3TJHmDGe2uOu&#10;QgTkjTqv0Yuii03+iWe806f2x/IOO5jwDdLa+ZSMWHlHlXMvTbjSONZDWnxt/gjDVATk5wh7KJYT&#10;aIdsnHscwGv8mwv4G9Dp+/7Vz53+44//8tNrfv5XQd1U/m2E/BqH3/ST8TcZXmX3XQacw/uO7sr0&#10;JmaAPxr4LXm9z012j85vZn/FF7/g9F7v8aRs3uxAHqLYkmzW7F73r5K1ZjrZrdF6aPBODWBeweeh&#10;BMTeSMVFDheK82eYghGIHQZw8hV7T4m0UeEnGx5I1LrBjzcDBbTz4lApUVAZA/FQwCAHY7zIiL2c&#10;/VwIoMFrALAcvaFmXPJETizLHZQOIvM3sM+pJRvBU6gQDKWxK2dcqL0gKc5B047cd49oJpb8KM2b&#10;sEMhR2PAQ+DxEFszWJtDuOcGnnltSBzWnVcpmDPw5CQCD+ahro8IQxNIyRUiuL2Au10OYXArJwcI&#10;WGK2h5o+Tma84vGzdDZnvmiDV5+1ZzwIM460zSd0KTMyW/iVLlAa7dGhi92UjVVBLrsWwaDTX2xQ&#10;GUdzuebdC/TwBmja69y6qtGUVyz8kXaiUHdMji1Rji2VtKtPHPswY/i4FZTLUUdIzplnZGk7njPT&#10;QKN0zbCvNcCoDokLWwoB0J58IDpkyDUVMNO5hpV1/ggn/fDunhfsu8+JM7qOmdhdJMFuTHpMCMHM&#10;g8T5M2PhTFx7bjSucBBzFt8ZR99EhPe8WtLxy8twEwjrzhWW+Awbcxcz8ae5iTUxKm2hQ6XNrPHd&#10;yzDuAw3cBul+l1ASabGnl3CNow5jGytSgifXY5uCma8mEEBK+o5zuHQxGLFF9cxLO5Tf8b0/fXrO&#10;J33F6Rfy53XuUv5Z5H88r1+5i/4qvp8zwDRey+9OBth6/PHm59/k/p63eOjp6//OR5+e835Pizo3&#10;XjcjO3hOg2xINrB3EjYyMxmVm3d+VEaXTczh4EFBS8xw+GFKdn54xwYTQNrS5qHMhwQcjD9qEIIq&#10;892e0OxDQD+zAIAXmLyO2Bk69vDgnx5joE+bXmrHl3bqHvYwnds7aG+cGDI43NW6FV39nMUDQnPG&#10;13X68Z72hDIYBHBPZI6lJ6bxRNUcwRfsDi9deYyptom+4+Ih0rjwFxZzM+7Aaxgfx4ekI/PHI7jA&#10;QSAMlrh5kKOe8UsFZKY2FoQedT7bwlzOaY8MP/1fWbTz2oJONxEaZ8hMDEQDWv6I+g5F5w2tD1o0&#10;4IcizswVssRDqBDtj94YSt8dUIHSmB3i5oJxkwNuhAegA93QHBO5xT6vW9fGvgukNVGIA+gQE5Q5&#10;bQdjGIYnbd2m716Zbh4q7s07t8fDZGy8sVqfMbd8dmuoglxK/RBxHzBGE39dF/GJDeFkbH23mORH&#10;4MB3tNjnrGCOY+A6MSGxTQ4x98ETjnQcPaQouDhRwTnOiFxvoPBFMOBSAOAjgnvzzUE/dwQPGGpi&#10;pPANA8w8ENIlV2nzW/dBuH6KNCAWXIDH7EXVtbN158shMZAomx/WhWTxkZo5CegYM74okNH2q1wN&#10;EEdVWU/HHGGKnQMAo0CO8zoEUzlX3aXhPMAVm90f5MgxJbe47IUGhTkauV0RyfFwOTGMs3PECF7+&#10;yh85fdgLv/r0hjciv7H8/Uj549B3BdxodRXeJxlgpV/L704G/oe4/bS7uX7R5zz39LEf+geyhXi4&#10;Yo+yndiAbNBuZg6QnjP0udGkeBhQ25mqltnxfIWLg4+bbTAx7bsL6WiLYTc2Vv0aGQeFOmIgFtRg&#10;vE6PNlxQ46d6zyV7w7VxigWTLw5Gm7l4EDna8KIeH/Nf0cEeMowt1Bzio6F7yXlg0tA/CQASYF5N&#10;a3jRNZDWosCWl+/Kofa7c8YO3ht/x62t+uTIeYNgYsIyjujVYXlBiJFvxrYxjK2ffcNO6Dk3yhEH&#10;7+e7iMfCHG2eGtsx15k8IxKKHeMgFhQRulDSnbVWGaTkN77BEJ/zB1eK8XacHR/XvbkAaF/b8PvO&#10;omblMezMl2TMr6QyYdxcKiPOlBp0zCxG+JlHYkosHY/i9OfvLhalbeOIamQd06xB/LB24Jw4DCzt&#10;3ZMqpt+8AsT/1nBnHBMujoqj7vzZN2/1l+uMgVZ9uV5CyR46fEfXue2e1KeO1j/5wwc1xsQUe6vJ&#10;Le3IG0nzvrnAk3tCI+Zq4vVP1vQmX9UMjlxNfF0TiQP+9ce+RW8syFlzqPE/MbLWIgTCg7HzSHSO&#10;q2PRwlBjM7Ehc10yXrDYpzZig6g/FP1Gk9bETRzLA3Zi7HkVH5wNI8dKDqq0W6GnXz6kulRMDEDD&#10;Y6PjpGke1GG8sagYe2TRCQZPn7mecadHefrTHnt6ypMedXrZN/9QBXde3y2iR+X1TXeqrpL7OwPX&#10;B6z7O8M38/+ZiPkzODeWv/yZzzr9hT/93t1fs1HZuNx7EPbHAyrsd0dyNnUje3BxQWtV7B60laHM&#10;7uVvYUU9+1gb7bOR+65DN3oPK/hmg0PJpodfgzToEqQycIkZHP+m3htR/Y0+Sv71O8JiNcQ19B4q&#10;YEUFiQ8Ja5M2fP6oLpXjRM8pyY/v0NGnZWeIM/7zu0EqxDlWgX040Kv+BhOmHdeRuOWPoukgJpiy&#10;xdBxUI+d7eQJXsZEUD40p60vONrKdfJp3suIjNfGoA08zn/9wFneicd+pZcPaufxk5OLeJK6xrD+&#10;o6aQT5Md/rzLGlDM9mYGA3EZkW10BMqcdF7GZuLBwmUIN2OQsJz064sY8kKML+R2uSQe7chZIp48&#10;Y0v81IuhCVZ57FQzD0C8UOfLxM6YYI0O9e6voFIaj4Ggj2RxJQEyf+QXviDQWwx+/I/8mE8dwb0+&#10;U8debrGyZ2nXZ8fGJAxfXeWsQF/ZDDAVYzeSjiUICtfzQ46elRlKlPIM0nXqNznjiFCTQ1M2/HVb&#10;/b15sIVnAGkwlvqUl05kXAtcaOVFNr5tNx5ItHI+bXLx/CFnGWnyLGLWTF1EVzDdFHj4woaaeU+t&#10;4dgDQErF3JF7OdMVvGslYwOG39Q7ZxrqI/ZGi465aSxQdB5B6iT9natIjnwjjZ17sIT4euYffNLp&#10;9a9/4+mV3/ETMt1w4QPvfBbrO27QXUX3YwaYzWv5nc3A8+LuJXnd+HD7CR/5jNPf+18/ots8G9nD&#10;yLq3O/r7oyL2Il33uC0+oN0tOmiV/TFMkALhTIMf/SHKicBNqQdDyARtBTvt4MeR/nPxAIrcQwQ9&#10;PzLwR1Vjc2lHG/H8yCFIu5L0wzJxUbveTPgxQh06jsM/cXDA4bckNSf+semJd8Rrw59XlR/fFA/Z&#10;iPyOlvHkHXQPvXDjQgfowXINRmxkjt13rA6AP9ox5PiPFILhoDdv6+u8Wk/gedO++Vd5tpVjDvsj&#10;CriLUz29Mq4megIMtzn0Rybpm0PqWJq0cB95nfmENPq+u0IdOX2jmnHhjLFTMwmTb2hx6gM2+RMj&#10;qFjWhgVb7BKgN0MfixzJ+fM3sIGf9UycPDjphPnPr+hwEogJHK8U9cxj+sbedeKaio4f2bjewWPC&#10;nKaqNfEgR9IbpuNJz9xpo5EW/bEX9kQwY5gxdVgGg7UOdmwio2qMsSYG1gxwXgaTi+0ukONdi0s9&#10;AGBUyOfXRxjPziuUs8/TpNcKwxiBLc2OffIR2K6BBjTjyz6S3/Ni9pu+wrNFF4yplnUQIR9HwNnO&#10;ozj4KPOQaye+xpZumdNCOHFjoaHrDHFRHVO6SxBQ89G417zq2Ow6xp5xBGAItnKhIPBsSyMHQ23T&#10;poGO5FtP7rCxxHcwSoV2L/F8VAMqtM5CZZIHnK+WEHum0sNJCjqWxYEp/t433nv6pD/3stOXvvT7&#10;Qd1U+K+dfzKvr7tJeZXdPxk4pun+ob+y3paB90z/W/N669vkdp/93k89fdMXf3z+mjrf+c7UUGXz&#10;e1CA4iCYs2r2tRtVuQdFdh91vnr2STAPAN2kSASoiix4f86PeLjPh1Wh+9mQ8saQLx1Ez8HAAaD/&#10;NC8PAzDoPViJLc+VHNRgOSgY2cTbg4MY4fIkCrS8eJC2Ynrpg92AyREh9MGhf2sOK15o4Ak2lbg5&#10;pYjDYw618aMtwpx79zpT6I6490aRm+rmxvPRSxgYamCU3qziew7jskdhDnBMXKn3IZVaEDf6fdgM&#10;3nzBmMKwU46Vockc1uHFDlDzFqVpyMUY5mDXP/HFB/Mim1XgGMCxNusLx3jFF3HnK5xLTx8f3uRE&#10;0oUjXNQUqmn6kEecxjXjJf4kkPB88E5jP4ukvesuStYG80DB71EZVFwgzMuxxf9ADzvVERIbY9ma&#10;cXNjg9s6QMM/53f91eeM1zmBNJ75bBLzGs5+85Ax6D96v+gwt4y5ZWYF83wRA/blQ+Yaca1EJ1cu&#10;7oFUkffXlAyZZpkluA4HxTsNkUmxgAbXWIazOyM452aI4lrCWbNOBeNWjm9ZJ660Xcsdw63Y8pmb&#10;KPwmI94vp8AHVeaYHAmfoHExcR8PMevX5A73RONDte8CNY6IE2/a7uHkaMTncUZvknA0uQZDiZy1&#10;z7hc/+ExlI2pKMcvretzHGi/bexiRJfxT/57cBD/ElXfxTNCbBDnVUlasf+1X3vD6YP/ky87vfLb&#10;f1z9DZdfiuz98/quG3RX0f2QgctpvB/or5QXGXiHtL89rydfyI7m7/99jzu96iUvPD02v5bBSeEh&#10;JFoPaU+mSN1YbHhONPqcahQsVNqjfXzXO5IzZA4ED5BRXprnMN2Hg/7vO7iMJLHgD9+UyqzTFJNN&#10;DpXFUwfFIWmYq46F73ZkbEIjLyPXvGLGESYjIgteouCLA5JYE4/vPoXEMwo72uC9s9AKFg6buVhj&#10;T2MKgzYQDtDe+DxcVxYu6NZfHcQW3qkOOm0QjpKcmbv4O/CMhLE3ft/NgUgnGxfgNYhMcXVI+0DI&#10;eojMPMIZX/oNuybxkcbxwIl5jW3YTIuCmSljilHgEDwXPkS8NyREkTnew0hgzDIe/TO2oHqpS9qa&#10;Qs7chWMC4HOB5Pt4yA1UPcjwjWV6tLBNy3GvyIDToZ+2XTI8cUa8714d7xjhw5iG332166Be6hdg&#10;vlI5Z8bDg1HsLjgAmX/9o+UbJX4hLmOrbZOGDwTMFXWwId989qE/KnXYEQUBpOoFo7x27g3s0NeM&#10;+WcdTw60xyZFutgal6TBBpk55keLDFTIYLt0y6pPtcsLD74ydnNJdzgJTz6IIoPaKo3BIBc9/5nD&#10;nMoHBF7NApMs9jNXUFLg8UmMTto8EFOo1NEIK+PDUbqN4dxO69DRlqeTYVMjuUYbDrlAbpu5PM4k&#10;LFBwhrMfGvuQxX/zO2wVX+ytQ3u7ExMVXssFp+OKPAN7zWt/5fSsj/q7px/44bv+SZ2fink+f3K6&#10;688Ty3+93hcZ2Nm6L7iuHHfPAL+d/ZV5sbDvKE98/CNPr/oHn3riT+G4+73X9HABzFFG6XW2H6fE&#10;HF4eGMwkgOPdj3R9eznCfHlesOkpc1gcR5V6DnmV4y/Y3eBHBI2lBwRHYW8o/U4zbuRNfFNzGPfm&#10;0gCOd7xwgy+C4sUBRBn/F50K95COHo/yo/F0q33HByDJi8hijtIyD+uHbAaXGM0kJjHGpHy5KUV2&#10;kLQT5eDQQcXNTV/hmQmAUcvjQAUYb/qKpgmOPRO8/WCiP96BMLbcvIOVDf8ZZ93mWhcxngaKaIuu&#10;fsclL2oKh7p3yvg+4jjIhoF+OMhr1pHDwNY5ojH+iWfWmemRplxEQvHmaLu5JVzHJBcY8PChwILC&#10;OkCel+NGNoUcja4PcIci2Au78XlwEqfzP3jGHp+6NA/kBR2S+hWiL8T4jWcw5MUadLGYzQhVgwdy&#10;LotLbc7iW8ygkK3FbAPYlQoJPmPn98rVPetuZKw/ipPQB74jHnMC08TnOARnLBc+RaQ/a3mcBIhM&#10;Yys6fYDi3aTZI85dYjVOxp2GQU7OaLN3efCAxTYxEDd2nbfygqFkbHM1kzGvJHjHO34ib2k+nCBk&#10;S2NzY4qQOW9VUJ0U3wUwtlFcnjf6xwTjgW8DZ/rkksIazZjP5x96ok+dL9oinYvadGzogETvWZj8&#10;oF6fchYjT5otZ97yI/2N0w/9yM+f/tjzX3z62Z/75cHdUfHrG94/r7v+foc7LK6CNysD/FzgWu7/&#10;DPxvcfGRN7l5q4ffc/qHL/6E03s840ndYJw9fl6h6H6Ty3dB2XFsUDdq9h4KROmzbbt/2ZWzUTnE&#10;ouQ76upTw02RK51sYN4hU76Hlxj4sKJEwIGjJMvFzR4ZvqPrd4ZzTCCbuLBrjA24vuHhRhDuUsrT&#10;PvHgTxKI9NkfKdKOD1SJ5YiNvnjyEwg64sOSEI9xYhsAYxUfQOKgvQ9XkOsSfXjEhQPcxuU7JlEb&#10;pvkSVQ7tExnyfLh5UPEZjHEQEz4ljZ7gedEk/rCSZw9fxNXjq7lLbQODFBVnTIO/GJ8wWOCGLyX2&#10;zc/ZrmOGr3Hp1zi00L7c2CPDFnyQ9PnRy4wv0sjyrs30+YD/Pgxje/hinuxDlGIfWrjhRE6dyomk&#10;xp6xRAhGyNQBmg4uUcC9VO3nSkzo8rI1PzIyp5vLauJLKGR1Zd7ILWFsjsMT3PEODS6JsVYadl3r&#10;rUTqaBYlObGzD0cHaddkJPFlLOZzeECah+lTRSZk45kBdFgkccdNDiN1rgFjjB436MopF3LXAVp0&#10;xWGjS2lzAQwCPdzra7mQ7HyiQw6HVdfmEqqjMzp4iUFa5wtTHUdOneIfqU7FcBKLEcQeks45cUXe&#10;0CKlgQyb+CcQylS79gZunL3U366/c77GeH1Sa1x8cfXTeMCzhqhynVw415EeeYYkY2wcotPeMWFc&#10;WyrHvuNIDh73mEee3jcfN/mSl3zf3X59Az9NeVJeXwvTtdx/Gbg+YN1/uV3mT0vjr2znsmZPfMnn&#10;Pf/03Pd/p9nsaLMxOVGyubKduo/S3UO35xkbDdxsVJDpAi7O5nAhD8Fs5N3wSNnM9tvpQRheNrUH&#10;Wyr5CJTDaL/bThdfvIwR325wg0hTQBEJmH79EHOwxk5M6VMhxKnmYHoMygKXB1H8M/h+peZGbghS&#10;isl3+drwgINfwWuTHkptaMcHvpH5Wlz6Ey2KuqTeXLfGjte9xIG9JImdWD3NHQyKqsjfocIgMUBe&#10;56lQAh4+VGAUY5t5SdvcHtjBcBMCrUtb8u3c9sYVDlILEi7wQJP044COoL9DaTjGP+AjD2lww2wc&#10;IfQNBFhldAyL9SYo1eaCOgI49I3/5pjah0/HFiUx6gtIfsUCogm674qCR8dYSsb/ttp9okon4KKP&#10;a/hobg73Ydc8kZzoXZpaMM+CoTrG27iDlYrYgyKu5KQxVtdfhRJQgal5cKLXtdk1jX64QSSGjYkE&#10;NfzIwk/MG49Wu84iN35jvy1m5har6LThAql14twiN7mripwC4/OPesUXRpjgDz1jnnFDo4ckr7mM&#10;ikSyTpRhVn/yYYCesnxaps+5h7sUx2xQCILHXwpUx5qNzPWNEf6KCAh4Lv2KDTGjzSttKhy5FtLs&#10;Wkv8+EC+huRQDgwok2/88Ypy/1eu/rCEf+KWx/yFmMBpEzMY2PCHL+yqakzos7eaNvTkJbVcY3Jh&#10;h3FDJ96HnJ725Eef3vXpjz991df/y4BvLO8V6Y/n9d03aq/C+yQD1wes+ySNdyVhEX91XvfchPjr&#10;n/2c02d8wnt2L3ZnH5vV3eaGOx847CAPCg6b6Phu1MOFzbmbTQUHXe16uFbbww/bbkYc97BKzead&#10;F1WD0s1tPtjGHA4cLFwJsi8PRAi56XLYIT8OhB4Q3uQMASe4BAMfNGMzdn2oQKa6/jyYY4NQHGMN&#10;BrpeBEdirY42XX4XEk0HTZ3lrzz+9UGHWCZW4mnSAecr+hKkzyBqDh5zrCtEMS/xFXsAe/iGH4u0&#10;tcNwcfpDEJ1xlgcJCXDO0+yvf6CBRm3wYNNV0rbvYIXTQ39x8XXMN23zHwz2/CjKXy+wNpBBmgc/&#10;/hGTPMFFrste0i+matqTFSqE8qSemwxjRAb7Q/KurTed2QdSYiYmBI49Feh0DYOHFWj9R77s5kJc&#10;8a5fchYa7etLTgwpuwbgwB67+BSpHZfhts/4ddHxyxO99jPicJjLA5hGcsxc8OMi44HLkka+dr/S&#10;MY7U3Q/NUYUAjSyW9UVs4F0rY3u8MzNxNC/4AQhfzPmxKUNJIvswSLJ2bOBQMe5pU2uYawh9Rxh/&#10;yPQztplbmISj1cfETEcaMGMrKxzoMpY1pq+fmjhOecHVVqjd9KEQr4Ni4MATY46/VswDYmxggAA4&#10;eUCBvONzvvSFnBLgrN2+K4cMvvLIt3h960a+JiXw+HWcBJzS/1xCmxjptzY/NotnHBsrtT82loNY&#10;E7MPY8uB7HR6xrs88fTw/ITkFd/2w3LfcHluZP8wLz6XdS33QwY6y/cD8ZXy9Pjk4J/n9Y435eKj&#10;P+wZp696UX7Bbnd1INk0ufKjIv5Rsm24FONmEjF6tYdNdmbaAedn+ED9DtLPSsARu5wue7jzI4kz&#10;fzkl4uIBEiQ7tELj6EGrh8jhzI5OrfVetKlaX5FXxMGZjnHACjfxI6NNwSIabC50+7kdQw62n1HA&#10;f4DwUGm5Bx0sVXlQGqYS0NHlEDIWrbdZA+2Cnfz0Bhe+HHodKSryC8fZ5BhXclwcSvKd3/CNPxwT&#10;qu+wocvL0L2ojrAl4+oNMhjjxNjM2DddSWolHLSJR8teybcx4AaNCU0NXdqiCooIea7MpXcfkgWO&#10;+QqL64dDG7K8MNZ2/COWMHX0vgtQynDSyGfwUgFpSstFH7xzf3CkseDVD8wwmXs/RBzf2iRu8PLM&#10;2jYG/K3TqNe58Zz7HWPHaxz4AutvBOf7zui0nfGbePIEMMV+amOAB5/MCi0MUxKoaY1Q91BG1TxF&#10;uFw84NpeAfbDuSL4EKuKkJoL/g2R/EfCfEfO3PowLk1kiKe4L8BiT8zhcEZZHzUvUh9paguCNrz7&#10;2UrWHrlvrNrWMrDbuMxTOFxTAcGdZBiz3g1FeT/f2PhLF3CB53FgKw05D9YOl8bDiPShXzCAwRE7&#10;9caS5G3g60MOUCk1TOPyj3KTBjhUxn58Trc2YMiBLDNHwxdbMarIAYb1VwoU418ssY7GGFkvMw7H&#10;mXbUQHMdbvAIHnL6mM/48tNXf8Nd38n60YB4I+Dn8rqW+zgDTsl9zHml63biO4MPvikZ7/bOTzj9&#10;05d++unRb/3wrP/dCEF2D7m1PCjTdyMPiUdJdlIfdiLM7LmpPN+YynKJc2aXO51sSA3gGj/uP7rp&#10;97uvdPjONjGxvbunUQaDmM+G5ceEx2dG3PxgebBIwQ74wZ8GX9gWke754NgbjXyDE+aDSOziq999&#10;lkdi71jl1GUucuI0dh5qPAAdN6ixhZj4jkiwa4kVzuz3BhV5xtYfkdAeIFXaO8Z+0LsH7THGmRAx&#10;moUnyt6UMJY6FWPTs5yNIdfE6E0r89XP9xRjCAaceXR8kMOCeUk7xZe8M1qM/aAxYDqLR49s5JAl&#10;8GPNpd948HCBxSMU50HCUm44xp/rgh8rxzf5wfexNsBtQUjfh3uAO64FIAIQnXxgpqQpVS4+OGTe&#10;1eqwfumbCX2I1ri/XiNjCYCHt9WIP+67kaMAQ+4E5cI6JG7AFLZXRLD4vMpY7WEXBfwZ3/ENQpGk&#10;pLbL5f6DEIfhYx3gc77xqTAK8oAHQ6BNaax95yVxaIcYJykElq/+SAsBN2YepiEhD2apGOASEATY&#10;FHy6/xgscuKAMHW+6qc61jwBkAPtiZ8Cl/4mf7TFSiCkIC0Pe2Net/LADTJXqEZXrvEpIiCVgAMk&#10;Aamat8mf41xZINiRj2Dx0T6+0sLw4MVPzg02HvMdHS7qrvFjJYcTjW0BngmYl9W93m/eQEfKGUhc&#10;7WZYrCdU5WCuMB31xBV9BHpERzv1637p107v85FfcPqXP/RqGG4qL4/wQ/Iii9dyH2bg+iPC+zCZ&#10;F1R/Le1PuegfzUe9zcNP3/ylLzy9/ds9ujvALZLNmEPYDcQGzBcX92Rax43MTQOOTVrKtjlYI9cO&#10;WnYWhwebsm3JIu+PIkI0NzM3rlz9UyJry82djeqPj9SnTS0n/suPU+PDN//V2oP/CCS4xuuBixlx&#10;weMLHY3U4XMsqCoqFh0nCZT8OAc8WO0TofzIokLrCRc8B59inM5Y6Os/9hMEZv3weWTeBMDCSzwM&#10;V8fBTwyx83MlF+NsDDjPix91pWEeERAoNsQ5Xcc7Om++4O03DzGoPTESfvo1Th0BV+HmhnZA3mCG&#10;J+OYVu0C6fpqAMYHAjuGxyW+4N24g5SXmPGtnLb5VWi+tMEeoA8HqdN2PRK5Nms/dpJC1ZzgyjEA&#10;BrLRa1yO+kdPwMgYRcrM2ZjFNfrOgTzox4aceH/ix53h3h/z1LYxisFkxtnxBb8OjDEdHzaIAwVr&#10;tMWHm/TcP01obNHCbHXOYQSuQ/SuVwSDoYZ3/dFlXECIbYr32dgz7slIYMQT5447QLjS9d3byNrF&#10;ZmPiR62xlrw8aowBR7LJhz/i4EviYPYhbdcVch4OygEQorzMA2OIRh5k57GIYWyZs0OtHr4zh3EG&#10;5lwvF/PsGMHiLhf3KFxGEr8Zu8rWxl2zGCCj2njGp8LmDnVjBCdYP8TjOUktKJc0zO+FfdMQnfOH&#10;PgEzV+Yd5p1f3NS+6yIxBSqVZyDY4l3QiWXXa0EdC+Om//C3vOf0Qe/39NPf/er/6/Trv847cXeU&#10;p0fC/3R/xR2aq+C3lYHrA9ZvK303Gv+pSD83L/bAHeVLP+8Fp2e/9++NnMWfygMlW8EThS6bJS8t&#10;Z9On50F+HI7sGzCeMnLtw0HvIFhHLwm29mTEah/mtgYI5jhkMJxDXLFcwRAXB16Ju+mNAXccDmzp&#10;OUChgDJYODRrK6LIHOPElra2jg/0HDT0DYBDz0aqOWk2FpxEdb6hx2b8oLCN85Fuyvqgiavgc9fd&#10;B5DQWojRG5KWcZJ58fcaGVB5gR5/CmfkPpzhhJIcwldKAiV3vOAKRxR9wKWhQX1qMPrYiIuemMAx&#10;1/zDhHTsWDo36ZMb6Bx3YkgcmEYQLBzph0MQJDTItWNMM2DFAuoLlDGLjQy+9eO4SqMC+c4TOocc&#10;flhjiAqhfhQ1Ljl7aczcIGcMjl3f2LY8ZP4zAz0/L0SNM2p4Yn/Lw0gcg9s4mjcHgkGsCLQ+6Vki&#10;55/6iU3cYKtFHzTjIo8a5zLzVCLimvGox4RGX2y37onmxXaIoBSpTS3EDgfOOuZhsx8ltkcbv2d9&#10;92kxutcF8REEuNkPciBHHLnjww4Bo6lNcz18UfiwUauu/9hqQC0Mu8HzxMscjw6zzktkri90CMeG&#10;DnmN7hgfRtpHPjyuc8T82zUkDuFwzx7ARB9Flyv8cvKNy3wmkcngfAbMv/pP13Z3B23ziGyQu8e7&#10;FtFvKQ9+OH+2MJ9oLNG5JAmSmFIMTX36fuEr/mcgorALVp/ZB0947FvnQ+9POH3Fy75Pjhsu7xfZ&#10;9+T1r27QXUVvZgauD1hvZuLuYvaukfOnCN7qJv1f+jPPPv3ZF/7RrPpujO5AbsKzobzZx1L9bjiw&#10;bDIw6KjZuqtHSNvt5DnkgRtRt3xsY2+bTcwBkUMNGW66W9mM0Smgfd7EHiieFJEevuHAHr89RvCv&#10;ZcagyENiYpYRcX14UNuOFQcnB2b6HhJzgMnnSYJNh3e+IY4MBWNLCPrmSh8+4+vjTs0jj86Deeyw&#10;RUf+WtNf9LQT7Dk38ePDWDDkgvEzmPg6UqQMzvqTzl6xvSmhHY9UjjM1cY+/Qy8Of3yxXTEIlw8f&#10;4Bc5sTCWyIQFScM+SVoh6wyazS8wdH5xgbN81urTj1Su6I71dLSjJg+aU9eHoZAT3BsbNAGFa7G0&#10;5aaOrnJsiCE8rAxiGruDB9+YBgGG/Dj306uqGttH/rBpfIZFfCnNG/4YysqoI8F3wI7LNRrx1mmq&#10;x9AXcecr8csfX6VIXYfpAxgDxwgJvlLSbw6ABJPOjpA1h1X/eDW89opbTuOKxfqSNzih5YICQeep&#10;HPrF18U5BBqc9fDqk/NIyurptLVjWO6YO0kTqwNrVmrQW5DrKYLjmzQ9hhE65wJ22qFzw8d/aHYd&#10;urxRmh9yFM1ht7Yhw2ZzqFgHztXOv/FCjq9cHBmDJS+GQJyqc9GT9kqa9DSbH/NCHBhSaMJF/tKF&#10;3/HpDhl8qdnfrtdU2MchEogaJ3Z0+clDqmCsOX9VKGz+2Ef5erd3ftLpV3/19ad/8p0/FuUdBbYP&#10;zesf5HX9PNYd6XnzBCT1Wu6bDLxNaPgFbs+4ie6D3vfpp2/8kk/JmZyVPoeR5wQbKj+07/ZBF+ue&#10;FjTychd5qLixJOfbKg6m1OKBBeuPaLAZnrRakI28H9RJH4/9fEcfSICELKZCczE++BWlEQo3/vw4&#10;CkHf1YJ7gTzUpHBA8DkC+MRjXI7ypu0JiV1tepBhF4k5golXCrbwHAOOnMNkuRmPlJFf8HZMUUxO&#10;ZStQanLaQz3dfE6mh3Liwb9xeATOOEtDKBobG9wNq7lId+ZCHH7NBRiSgbFRpKaJPjHEF3g/j8aN&#10;DDkw85e+B27FjOmI2xglIgP6IJv8YkoJrLAfX3CaK7CMkbEiAZiC37EB6jtRNIwJgAlHkBc/bkgt&#10;HlBeHOZJnDcJuCjxY07wMvzHu2yD6RosfqyCNbCGhLuwHnb0UAMmeROf9LQJkzLr0HbE5oZ4Ypdu&#10;Cg365DTtcKmLrA1uXOxPA3Ac2uF3MTHwx53JJTBVyIDgJbx9h1XvmqkEcEuJAHLj0MuEEHnyumuj&#10;sSNT3DyNt3rnOuPJOjD30DHG/OsDCmOKMBzmLg3XIMNERnJnzdlGiFyeqVOh68MvYytGXnVR5zNa&#10;PmgyJs8nFCCydtgPmOQVluHGgeKZj/QVARR1xlYxaM16YT7dy4OP6QEFgUMExOTcJ1uLcTzFNJJw&#10;bAjE6GtkKC7i9jNURMe6SHGti8h4k0vWGEnuO3xZoOQja9W8S3UEkbzFhq78aQSuTJuK1QG5HNzw&#10;uFbMb9az+4EV8dDTG/N3PJ/7SS/O/yz8N1recPn+yN4nr9fdoLuK3sQMMB3Xct9k4AtD88KbqJ72&#10;9o85/fOv/8zTEx73yO4FN3iQbsRMweWGh4BNHpl7hc2R/dU9m0a+JFFpxz6tWJUq51Y3J5uddrTi&#10;AUXJjQDagLwR084/fMjDZg6g30UhdHcXvxi81Sn308N+Ao0gQE8FfHY8+Fwfx8OXJIvhUAnpHEbc&#10;8A4f8oELdYSw96YIKdG3YN+wyIZwkCodk7Fwc1nl+IhECwPESV65OfSgSjsH2/lD9xkwDDrIBRtK&#10;3RgP7Yky6gt9JyZg7IkVvzabG+ZkeeBgLuHOddGqTQyuooV/jZhbLDQaoqNKw4e8Cuq5c3sLXtv4&#10;M89mpfTOC64mF8aVS+hgNIRZr3aMLQrX28RE3MgpMej4l2AeZsDc9vB8ONBR/ENBfIw9/HuT98HK&#10;fAPcIhi4wzSnG1vqjpNYot+YJsSx6AC1QZF1kcq1iv3Mb1owoCie/jxEEIlax7adcpVsZBBnzgfd&#10;2GY8tcfG1sQwfX1e8IXD8QKlnarnQDozH+rxNcu5yQkSfyi37LjZ6GDH5ngIwC1Fk8ZAThm7obPE&#10;IjY/8tqpiwB8sB17310Kxv9JiG5jQx8zaTe+GTMPrwC7nsE19j4wTjzZv8c3JYGAEMb8+TBDvChm&#10;TUaJPTLF+urA9RO4aw6muugYic38rhNs8Ba+cBuDpKx8xLniKz1dOI7a7P6rA7DhQZWLFsSQfyWC&#10;LSw8gNGEjOIYkGXNkoOIXv2aXz6914f/jdOP/eTPC7nh8nci+9Qb5FfRm5gB8n0tv/0M5PctnL7i&#10;Jho+YPjKl3zG6Y+8O788dzfDINlcl+Vio1WM3i2UjTG2PanGqpuIfYfa0ywmfcjA1k6u7DJ2JrJs&#10;NFr6phX5bsaNh1MtKl2NzDa2OcwaS7g8gWazVxo+OEOJq5TzOw4IosMsF/831d7sMdEAvwEIRQj+&#10;fJhEEMkc2p6eABXmkqg8oWCvjeMavg4xuZzDuZh90Iqth1/4g9//8Sc7YVjGlz4isEsmZizj0yNM&#10;Z/FF+PHnd9M5xKHyJlfC4aCD/9bNG3MUJh4cmJ78MxdAwHqNzBxszBFKwjzPmpkYnXP5xyUx1WG5&#10;ocJjiWMvRWt0kfsgk4bpJCjWVINNe2KpxTk++sSgrzRoU4xlAlLI+qzSENLsPBzg9DvvfdcVwJhs&#10;0Mu5PljXBn72d8y9cceAwTSYuJ85iMgMO8ZgDsg61JH4bit4iHPnxSaCFn30nT7fScicLWUfjsu7&#10;669GQSjOhRtmp3RyDyJySWqrb/NACwUF3ZQdpw97XRuFgQ5uaQK36STPnDh3EwA+ovMbM4HEmcbk&#10;rmm9XHuoNyINxhab4TSC6ho97QmEesbVqbwcW9qXc3+oWKMdl3touSDwHTliXlv8jKF7acdJVhqT&#10;Zye/Ld4AIhMOx7bDYap2PLFk7cQXUFi4bhZKG6kxqKz9flOJSB/w2BieGVNEFyutDjZHIA1LUOwb&#10;Q/nGF3FH8J3f+5On9/uov3n6tV9/wyjuqF4QyVfeIb0K3qQM9Afgb5LJFXxbBnhy+vq8HnGb3O6L&#10;Puf5p+c9593c9O4c1n42Dt+pcXCmm8IVRW4iblzaiAroW8p5aPDQL94Ne9wU5n85ebBU73U+M9C7&#10;dAjlxsfsbz8kTBu2eShJy61MLPnn4UkoEyxhHT/39+f9vfEBFaIdXLFms/OOBoVYae6hQV8FflI4&#10;/GLbGyvYEmoPkL4fNgXM8Te5iTWUPAD4z5zBNfZ4EVpOP8tWVSAsfzq1P47Bw7a6ITjHq5hDd6zp&#10;4x87dV7SjmMEI66KDrEw7ugNPm1izPzs50N670DYPPpgKRGjxKz2xwPnLU6iIxYjxh/YtUOeNrz4&#10;t4CvL3R9UaEvVtnwaBKYoTM32Oiv4yJf8O+NTh20W8BqX/7NL/E0ygufkZ3npS2vYy8+Mehr19rs&#10;E2XzoLQ2l2PuOxfEmXByqe+JnRukiigJUx4aeRH/hU+3FdaOa3T2gc2Y8OH4WXORbd6GW13y6/rf&#10;h3Es8rUPKZ2jmINjboh5fHZdw5LxhNvP5KgfvBrDTqvFOWJcusE2TeKC00LuiV/CSIptNxixjCe5&#10;ik3znZicBzhiy/gsq0cgY67BBOu/iZkxsbuNYY2ZB8+aYjFriW8PGSOY2NmXte85C7j2O5/dO5V3&#10;3TCuI1BGo4uK8FGHHR90xZ/PKj1c2NXe9FzOtfljdPu/UhkFeeF6Xifw1md50BoLlxkbMuXEVoKV&#10;QKr9+ScQ9JWm7nw9Jf+L/clv++jTS19+19+P9ZxYfHFevzCW1+rNyADZvpY3PwPsypfk9W43UXza&#10;x/+R03/755/jAemGmQceD8dsDDe8my7W7BMubBgrNhPydNJwc9NUzcGHKhy8QOSgLFSAB1LfLZmD&#10;TcMLO1mXvhsYJvh04ndgY7txqIKfV/whz8vYjIIYYiM+bQ7afAfugaUZhx8NXOhtDsX0c+hgplId&#10;kACD7+Ez40tvDzrk9U0YwytH45CNONWNfYK+N9+RQm0s6PIyf8NHvzdiIuKALRYb7cBF1M+uBBsf&#10;eygjVpmDzJEHKNctN02WDXaBQiRpOtxEIuiDH+HVYa7NpXjs+jJ5Y0vVvEy8sQlhZHHAm01E402q&#10;7oyXMJB75WLEYj3RcZz874NI6FrC483FuYwQHEqaxDYwQ5M/MngC4B5B6XptBxwPCBY7aRMU60ey&#10;4ZSwc2tuNAjWOYYTfPpQ+eAQEvpypoIs7e4/MgAQEWNM25tXcX5uqBaRxw69/jUwfm3BMLcTg86N&#10;m8DhZz7hpg9F4ycU+Y437zJvuhgb4ydnRI0ieOMYnhkanFXiKS05WAPYBRtB33HK/qKrfNdIMTJq&#10;iG94EmP+iYfV3NRvhxEtuTAflQM+x0kgEjXmA8vYjbKm8FLqqM3kDlO4aLFu/NB93s09fIavDzfY&#10;hgOb0O6DE3YkkyHBVLvYjx8j1i7ayBoR18YjPnbm4RDDij7W+SoVbTqpMpaOvxyCInG4DaN51HjW&#10;hPmDojblJEfIsCWGdLSPPP1dP83PRA5WUOZVrCGl1TOof2EBBfpwxh9c7/nub3/68Z987em7/+9/&#10;h/L2whsG75nXF+WFo2t5MzIws/dmWF5NyMBfyutzbkrF73+nJ56+6xv/y9NbPyK/XoQd0ztpKnYj&#10;65UNSaFPRT04Ntwc9uh7M+I7HzZd8TCgY6McxeZFX0iQYHano67xWR5Zf7Edd2IeFlLxOYKBEpZC&#10;bhz4p4sMOCIE4TcW/PhnTxDxoy42c2SSgAOcoo4Dg/YI+ZyA7T0wooMvMkc/MPOAV7COK3V88K8y&#10;eNObWNeHHB4yPnEYP4dzw4stwXHD4+16etvOYazr+dFp3RAj/uMy//owy0GZXhwaFkAMCQu+xXOz&#10;2HP4UgfIX9w4PFrhG87YS5IGPzqkDzc6mZEn4F0646Af9q13kBQOb20U56IYstgro01e8uMseUgE&#10;JfIms92RaRLD8zTHNrH03Ue48JHaYYHOq8FjpUyaqLEAAEAASURBVG5zU2LiwFeqkHrDk7x5ESME&#10;K/hSnO/kyiQdI40e/ynYh9OHDbr5pw45GOJpgpuGtOsXdfPSeYWvNv64EjvScxGaoV/+aA8fPAQY&#10;M+AWcwsVfBrZMVTjIUbkvLvrODqu7vn5MTLhRHf54yBTZZi5MCa5U0UhHJOjFU7GEJi51BV2BMug&#10;Boo8oCNMiSLkGygfcCAgDiv5SIxZxnbPjhD4wXcTVs4OeH0BTkmlLXEec3ox3wQCiJKm5wbjcx4j&#10;20BSg0IsXrtaHusKX8d8i655Qjp+4WfFkKRkDPDdto9hdY2gJ5ZA8N49lFY4OCf2YV7/IELmxxLI&#10;t0bZOzhg3HseB1enBEIBSKF/eBoe+nBWPUM+zjN4avUbp9f9yutP7/Xc/+X0A//2ZwO+sXx2pP/9&#10;jZqr8LfMwM7Sbwm8Au7IAH9e4FV5Pex2zcPueYvT//nSzzr94fd4ate/ByQo0u0pmyaLnGWeDbg7&#10;AEgwyNkc54eN4rT3sBnbiLtJsePgxoh2CgRgOehhpGtrr3DweRDejcAAPYRt0+wNBSXyOQCR0/cF&#10;mI0cyTjQXEIwvCuVPxfjYITqS8xe2Ow5zOl60CxvZPtgqSh6xzTB1p1WaFKmraIR6iJyTAjBmNFv&#10;0QQlGk7TORQzHo7yDaUNHjyJc+z5zAa5AyTPVs0HYtnkCjTc53c5UDLu2hjOjMs5Q+BhCzseg1c2&#10;VQbTz4YMAf6d/jSAMlX0L0qZIjAR4C5v0BghO1AJIwS+w3DW1Tb9DRwVxfmHIRz5MgjNyqkQ+VA5&#10;IQeWeSZnuk+dGLyxDzhyxt+1AcVkZOdISbmbqdiRH8wRgzPeCJQ1OccQmPPgN4Y0tB/r2hBbB9ZY&#10;onSsUDIu+toVp2/k5rP8WNxKnfzOzbP2kGiiD5gorsvIl7+5bz4w6AMlhi6AcpRK+zOPEacLr4Rp&#10;tkZzjo1B5WsfmlSwN/JlLqFN/yFvjIh3SMZvcOZo1t7xuU9Ci85lF3+g2kmVZi82Bnf2hacAOvZ2&#10;tD1irVk1aV8+JHW9RBj/vczK0YaY8UMnBYwTCZ4YW2yJyT4nWNaVwwXBwPzCOKqLHDIXDFgiyaef&#10;GJSPf/KZf0cY6G7ZuHBkf8zZe/lXAPQPfOiNJe3mFDuiz3lFXMCMhbiYoJQ4He+n7/yenzz9sY/8&#10;3NPr38BnBe8or4/kWXnxZ9+u5U3MwLyn+CZaXeH574Cnb8rrbW9KxV/9ix96esFHPDOLOdvHDZBF&#10;bWMPjy7yvs0LgBt1ij9WSpVmv8vJd+RA3fyRulnckgDs09MiBG7ecPlWdRg5ACm8k9AHqWwpvpNM&#10;z7eaDxv6te/DXjZlBPxTwY02O/R4C350/c6stmxkmH3HCqyHLzoOkB0vBzIbvnLQfme70mAdMDU/&#10;xvPBNLb56sFUHwi2BX5vvozLeB0hOSWiEZHDjJ3DjLg7Pnh7zDBuYoVD9xgy7FRHHqOofaRMjPq0&#10;d3zIUB08WFPK7SEXSEG820I7JTF13HT299rA21jgJ/z04jN5gcg/XB0JtsgTTGnS9qG6seDEsQIh&#10;PoKmbIy0md86kMkfefH5PGxy0Qc8tCfoPpAgG0w4bG8ewSkgDokmjvo68p94XCOBlLt5cW0hyz8f&#10;BMaP1RFH/buWI/NdIgFwxHn8Nj+045f5lzNd5yx6P4dIHUPiTcMKvom7Rukjc3yLTR10fz8ZKqIl&#10;plwlpIdfzdoedrjAUReLV0r9VsYegKPiy3VOrghPK0wYD4L4vfVhDFsGF/wx+BqWGR5sAwkZ7Y6D&#10;PIBInEvNh731iJ9aS4lfBqk4F3LkuCtXrbL8Tg19CusmDgwdm8gbZtt6IT7PragnRkxrVH/SE1+I&#10;ujarP9rGZGhRkKO25Wf967s2ngUTb/fOjOkiT32Y6x5pJoic3Blg29DiK9dIU+dfZPLHJ31zzBwX&#10;YPw9A7CKPAbVpY+xHOggij1/PUNoLuaROvKcnf6YW3tiQsz5m7a+6p3z+ilP+j2ne+556OkffdsP&#10;hveOwqR/QF5/Oy8etq7lTcgAU3Mtb3oGXhSTP32T2Qc86+mnf/SVn5lzg1WcTcB3IGwyu/kOgtPD&#10;Mt9BKOeSQsVG4BsNajaTQrVzYZMFkFJ4ELnr9+YEN7xUyKxGF9nuYm/AxJXiRuddBF0DKjHxA6Ca&#10;A8BDpacflhtG2wwVfMz3x4seio4XRfSeBIwqhVQwlKhuuSFIkDEg33ZgvTlEyBc+UnPpQx/5IA9e&#10;beeS0hyr2BuVoBkjgUiJod7s94KSF2VyGn/GsQFMDOKmTWUJpta5+m0vg6WAYHzpI1fdg/k2b1FV&#10;0ptEmZtO5jb2/BgXSIT9u4h0IzO+ejJP3pw6hvPvxwoSpZNGXIe3MIR0qFnCByXrJuviljzrf8Yz&#10;v/Novs0fQ6i5iabKyx+BSpo2xFsC6MpoHMe7hYSibfTGgkOi5VJ7b9AGTD+axOlaNXBE6YdE5uSC&#10;NjDXKblxO1W2uZPbZOMpvsWnFZ8+POh7/YeZvjwA1+e+41ncctPrKHl3Ii3V2A1HBUExYEm1aCKG&#10;HxvGQfy2U3vmMBdlR5zR1vaoC2crFgc+kJnnxe+DSbQTK7hpEx8E0TX3rOP2HWM0FpNWfrUD4cdh&#10;Tib92JX31mhLQDTxKTc24BMo695xI6CAisrRks/kNTDXOjnxvEs9QTiKvhWltXLXdnO9edn5Kgg3&#10;IWD96ysX19nMcYTK8RecbecxNoridfd8atb3BJRq5isihxpNJyW2xMwFmpt+JLnq9UmM9R4bHOeL&#10;XCCHI/923ZsH7BPLb7zh3tMHftz/fvrHr7rr78f6/AA/Q/j18v85A8zGtbxpGfiTgfPB9jvKYx79&#10;iNP3vOIvnJ76lMe6mN0k7JjdS2PhHkj7eLBwF7H6C3QLz6ariTsjWwM9u4UvtnBMWqUfIXo3UoQc&#10;RGIAoAsrOy113wGZ77ZGrb1PdmB44JpND4exwLFlDhmdE8zo4LJE7+bmu7RwTXTGQBu8fv9f9t49&#10;6Pb3LO9aIWnOP8IhQGEiaVKljcQ0lEANUGgFA1IqsRqQWgltdZRWbSfY2iodrI62IqWOzjj8gQq0&#10;nbbUDmaK0BbjBKFhsFECQyh2xoTTDJIGmgMkAUl+Xp/Pdd/PWvvdO6X+u/d+3rW+z/Pch+s+PIfv&#10;Ya33fXPYZECwi3/le/I53ysCi6LiWjE0No/jCvxxR+LaUo/czWAAY4lwaOciePDrVnxZOTDT1idj&#10;wh8IoUeoue0jeRzwpKHO5Gr0O37jw9ofnF6AzhjzHSZ0PGAH3zGWonPgkqvQT/CMP+OnU/Urvc4z&#10;wBAtrz0oaeE/WDsW2AmOMXBCuZ03xnbUQBRCnwAVXrS0GWsI19K8DPYhg3H1qBhh4mswRIA9+A4p&#10;KnLIS3h70oV28oGBMO0DRYzIkye0yd/yU4MD1ZPtdiMXefVYX64/PGqMe+Li+29BO2y5iIkPtp0Q&#10;oK1uaNqEmPaOXXTM08pOHkFAoeO0ugCgC2bmJLHhP3axg9jGGBLrWl/AFI+YKMyblM1NdJpfrIaH&#10;CePfMUUb/FmXNzFdTZARjPqqH4NRDrbDz9i5rsgRylZrh8741mBqN7JnvqrAuEZ2imOBzNgXVJc5&#10;xC6YA2uS0BsWTdygj42DKh5M+EEm5+R2LnzqHkx0A25qkSm0tWAC10CEHLf0nMPBU93jiKhTn+B2&#10;r6ImumEGcvds86Cxya9+ZpxwcEp9GT/oZO//6Z999+Vln//1l3e95/0rdrd+dQivv0t83P/wGUhm&#10;H5f/Hxn4xMjy/5qe/yCdv/JNr718+b+YjwZTnPzO5xxYhFy8+DhcpiQWthsBRxZWZHzMHBFOTMx7&#10;1k8HKf0QgOoC4i4IHse2qiAxpOGy6aRd/CtWQdlh4B8L2RfSRnU2IT0UI5bCoqmunRFFnfjY4A8e&#10;/he3OrPYI2UQnBBhb9zI6kdx8Ln2QueuMAUTInIYP84GN4Sz8UWnm+NshFFRN/GRGtv6DHJ6J7DB&#10;tiLf449xrVm1q6Of2CjM9QJiYBHd0JEx5R1L0ETyEOacSAp1E/+Ah6IDV53gVdgatD4dQAIGx9Dy&#10;04uLK70Oz/iPtMOFr5SIOt+8I28bHV2BTx6xoc9Yoa1n0c1JI/S9uGaM5egSh/QgkDt6jn10dCCM&#10;0HthptDYiCCJVIZ2yPkR+czFYivChXkapYzNTqgqR1PqsDrf1y+wx+czXkfNHBwoXDSY8hn/7Z4L&#10;obB2Xuq/ExlbeWN/+7QpBjCOpZpW6COwhKl7Yk3HeOP5jgOaM35hApx35ZyTad8Thx0c2JN++Irn&#10;cA1KiHNRsN4lBnNGvs58nxzjN6EyJDTuiQNG+LdPpIgjwhXDZ94Ry7zyQjc2zDNoUd0bzzNn6rQ6&#10;Vcwxgl2b2AOP2BsXPtlCb4rrRbu1Dbn6tMAAhoihd674sRxPtci50692lI2kSHW4GHMxa+zsh6fQ&#10;TpAonFyExkeZs2/qi18BIdkpm/daMd6N8zovInfmFn5vF2Xwn7z8ldf/0OUr/u1vBfFB5Z0hvizv&#10;n30Q8zHt/gzw+erj8o+fgf8xokyw+8pXvuYzL1/7R74wdBZGFlNXU+b43uGRahbOTGoWAnJ8RLcb&#10;myQOvHLgCFAw3Ly4KwqtF1rhBa6bWheIm7gyLJbRH4Pg+bQjeAdLu9tXUKvYMABOkg0keNMWFr6u&#10;tGKDiT1IfvdKNysjdftKNAZjipvEQA7cfA1jsaPJyXv8VTW5RZZiXvFffWIAp/209LsneTZS+hEY&#10;Pk3wyCN+0Oc7b/oKD38Q0XboyoVijJGOC+7FgK4eIGLxvYxkuAAQIafED/zXEcj41PjgIqcj6wVY&#10;YFLMA+yhFTAMdObdXmzwHa1RFGPmDhGtPdnNGfoVnzixJ+FK73yJknkAJrpp77yt/vhBx3mz7oFL&#10;nNiHtjEjDzJ9jep3UK3xwSdnxhA+Y6dg5PGD3syFo48ueYfPGKaqj6tLHX2KY9lm4y19v2cIDVct&#10;xDp+pxUSR8ARSI1NfZl45IaHM/qd9vikrLpBgGY7cyZtYPQF6Pw07x5LRwZYY0gb9Z0TOybkPy9P&#10;9uGpPfNHG7DBQRf/Y9Q8km9iRh8mbRyKTO2FzLhqO3ppyccYOviRo5g2ImPsIWks/AIGnu8CKSRO&#10;9TEbmdjU/GBdL+QgjA18xiYva7DqD/HaTmDGbojhKZvvN6KLDL6Zl+Gt0RkvZPCH0rEHjbUdgvGg&#10;RwfJxZv++pdahds9IrLGiR3z37yDeWLRLvvW5lQLkQc/Y4osNYOHhY3FWKevbPjMS/xxfkY/ug07&#10;YxC6MeIKMYT30pd80uXtP/XOyw//2AP/dAPfPX5p3n8Ru4/Lr50BRuxx+cfLwGsj9i0PEn3xC59/&#10;ecv3/PHLE088K5M/C9HJHclM2BxGhVnsjC5NFosr8ogw8V0JbgujFyHP5OnOomMdsBy8IrET5djr&#10;BcpsKt7lKIhwF6RPFULDmAs3deRqDdm0sxbbQqz6vWsEZXT1lZNX7pwiY6iKwqBUj1Bo6tcudlio&#10;YdWFz91XiMjRGp3GXHqlw8QfcpWNpdIRHh9DEKN0NpTgihn/FhMZbKOeYnxhdsOtEOgQTDWy60Jq&#10;C4TwpUO7xV530M8PuPprDRC6oHCwQSeFpKc/PKoT46GvsZGNzCI4a+YjIdoyiFEB7NLkzn8wqCBu&#10;mSGwq73h0d6CjJt4amGuPE8CBEteInO1szJxBl4U/c0yJ1l4g+NJnXmYPhJlkPxpeiLhyS5FpdSd&#10;f9jCtCfusLShXg7wQtsUio0fG+PkyJw5PwOLjiiYAqP57gkNfCwgV39pOqwj19hJ1hRzqGMRHIM4&#10;rGPIrL2rrRrASmwEqq4NRp4w8D0ciNJtKzq5L6Yf8zGvsGWh1vN7+ofaICoC5lmbPYmzn2k39s05&#10;UDMnzB/xmJ3hM9+YL/NRa1iWVpHRlYl9dDHetDTLfk9Iv6o7ShELCkC8B2c/1iwvxLz6fSUE1s7I&#10;OzxRjn/NL0CMDYyR3flVAwEDJ3xt0qZR8s535/GJRcFIjJ7SaRtP7YghFIeWxh9Oxu26FsCa+aZA&#10;ODP/3IKZovijS+N/IEGg6J/zIAJOiSLDQ0VdZdMCMF+af+8vvu/yaa/6Ly5v+8kP+z+fvyqq35r3&#10;4/JrZOA6ur+G4CPO5rcF+ZO3H3M3D0996kfkX+H80csrP/3FzNYpTPh07tlgYXVKW7sYoSE3PNRc&#10;Gq6ac/JQi3XJBusVQjrdpbqAtBPdYPYusbgs1O4dLCp0oKeIkZq+i5WNcW2yAc6yc2Eitws3ePyN&#10;q5DYcLpUb/0PJycSHu+jU5TgUrQT2dTqze7QCzgdqR0gjC2NxIOtHmGIJN3clmnGmmp0kKkGNR+Z&#10;SaINS53KuSmWMORIBEgRMbgwwf8i1IFpL5hQjfXcbYdn6oBLnm61OyAo5T15xi03QvToJH/NEXIQ&#10;Usgrnbw2Pc2BjoQYmSPbBv6IpcjIidF2TwoTLwnsK1DEfJ1jmK+70UujNwWRMekohY5TCq0f4E7O&#10;AcDk4tOmmz4YzR4iIyQTHo0cFExzhkI1yLqYsQ5h58g9J7rV96IBLDWLOc6UMr4aQ8aLCwx0kBRj&#10;9FLpCqHrF4hXuRMvjjF3R9f5rFgOBQzOtKnAAimVKVUmfqiDFzzJQDAyEbqu8fI4TgQ004l9kgWY&#10;GOhCx8DWMrQxLrUNO0L70XhvGBcd5cZWRxkQCljwKGPbemm1dZWpZNUiYy6KQXxcMJmHYA41rleu&#10;uUImGKPXvEsoMBhq5ohoQIoDnfU4OZw9TxwAze9KFqMpAwB+/HFtEvfiYHJkI9axmbxE9tyARKpz&#10;c2nooTBjajt6jt3OHdmVczzDTszaiO/eLBALvsw+tRnDV+MCXxkdCCDjU3/TaNs8Hk1pb3rz2y+f&#10;++pvvHzwg8jfV34hFP649jvu4zwm3JMBPrd6XH7tDHxzRD7jQWJf9zVffPl9//JnhpXFsTtV2p3U&#10;LIJOZ4/yWTx9FI7O4c8CdurzJAA9aLTzAx4Y0q2HjtnI+RGXe0PkqKFzQA9VW9gbvVPDRkbl1Gzm&#10;UoThbrY9RPB9ekDDoR7f61xoWezewSIym1jRw0MhGP24DMzpg8t75M1N8AmmF1y0V3dxMK4X4xf8&#10;zWnxgODRfnqRjBfcucbfmLJLjrrx3WJrVR395oSbHnK1RgWtOo2peSpWR78n1vqhjD6AE/WJk5wi&#10;N2moBHYWP/5is+M/duPU+VgADd1LHNJZ0uhw5ONCYsE3CI3Dp1GhOORwQk+v/Cggi48g1NnwC1TZ&#10;JoVsVk/dkTcnzV+5Ox7YFrF64KFtpbH409q/OE3zzIV08F2DaRMnfobmmNDHh1kr9CoUHZoaCcU4&#10;wamsvBzEQgMb5Bs70tNvM8fYynHtgqFtsWd1TvtJ/5RGZdEDVvmZR/jKE1xzCmZ+cKnxRxifQ9j1&#10;W/ehI9SxcoatDxHXzvQ71yB13mBHeR0J3RAHH8jQnTv6AR0Z4p32mT+4BQ2Jvr0gQp6+POYfmWJs&#10;oE6ebKFDCW3nf9q8aqsxHp2xVZvkkUQir0LbwpETR2do4Ue08x77kINKTSyqg5cuOTvzBnTkYKQw&#10;F+yDjo3tQ6Yvu+Gm43g26DKwWeNIjn2b2jCu5KE45JsYumbxix/hcBifusCDOf4RJCx+sCX0+joG&#10;wUefghq6zAtqdejLCC7pwJ8n/UUtzL3xTQ/80w38lff8kcfLX8/7cflHZGAy/4+QeMz6XUnBdz4o&#10;Db/lU19wefPf/JOXp+ZviDApffEYnanuwopWz2LyoHk/4YIJj/VEYRRUjy6zGoIygwki5K6D6vkE&#10;qHKwEPDmhDYbA4/n5y5LZWGh4V3vYiTNXRZqcM+ddTrnt04wLp7EuEq8vbMRw0BwLvrefUYujG4O&#10;UEFO6S6eupuJ+G5moPCmsPjbPhsDfTe71LCsEsfejQEPHT+vRuPz3L1BJ5/gOC6h069SWMObfhjX&#10;Ima6ylDDin5w9B+/tC25fMwgqomRhaIu+jJSJWf6VBJN8+o4IzNy1GE6s+LPzDCN+DRJOXDDi9G6&#10;rAfhADr68OZpTv9CtRqRiUGUkLUwBqhN3496QMqTBfTB450pYLoRS5d3Y6BN3IhlrL0rp33LX/1E&#10;Ixa+q+YJb932t/OS43WlsZMDfO48Xp7uB6N17eMTJ7nFlqn/V7kyRw1I879BpQ+gwcAgaGi0UzCO&#10;TXJkO7VPvxDKxYZYgA4EspsomgNTE+hEwHinjd2dYwiFDUmbdgUMYYlp0osvuzzUiQuEfRJhQujn&#10;rY/bhkAZ3DPeIYV1tZLWWbvh+du+ACXX/AYs+uTD3KOV7nH1Zn4ZTOZIVBFHrXsQffB4OoPujCEe&#10;JNe6v3hN771xgJOfYq4glLGDn+Ro7HkhpFgO0NAFFxrGoJSVNgXaVMrhZPoKYYV23uTI3zClGYLz&#10;pHEdwJD9zpx2MLL6MNJHfEhtpJPvsc0jXPOlN8rkkAt812ocMnf4jj/pHxfx44CCd5NfhPP+1Q8+&#10;eXnFF/2Zyw+/9WdQflD5khD/5wcxHtOaAcflcTI+bAaeCOeteXO1fk/ho8Ef+K7/4PIZL3th6SyK&#10;XVy72cI5uwqTvbtcF314u3mJwCKYhRedXnzIKDebTRBYI7GzdTq3fTphnQUK3tjMdpEfmcq4udAN&#10;TaqbZXcUKS524NPDH6RC88KCjWJi7SPrtSv0mAd1dgZ9jO5uHLhY09q3B0RUSFfDS2OFgKI9Nf65&#10;VdzSh41QLxggAFiGOml7xx3f+9GhKPrVpwWRpXhBEOEZU2Ock9yadEOKnAjKRQ9bluaJHdqTOxcm&#10;cwYZzw82/lZvlDVAO2NBmxyKT2faUTgXoYiQNOYSHyEDlrhB0BZdWo5nZBhn8iI/hxnblaEOUa53&#10;8pGtKrpDV73t0iKOBnlFP/5qAux0HXdzjlD1tCde3RnkCCRXoa9+uMU0f1qBVBvhNPXIcNFOnvGX&#10;tTJi4/MAqqe+EuClAHI0IDBvyf/mPl38zngWe8Zm/CTmIkQG+1wgAUMQ2IdJaTKm3er4FY2KJQbt&#10;EwcqIA2+WAfshm5zDijR5EAdedarpZ4Wkza5Jlb4seEfrUxs0M7eNH4UIMfgGld0hF179Nvem5f1&#10;/VZVpZGTDpaq6OadzmaiFyPQyXd5NRn/ouc8wSN8BQQy7ke0N4FKhzC1dicH1TBVEVDdMZ/ch21x&#10;nwxmfYMUrBhgRPCofqWlDezUt+6vSiBVafYLcuuV287X9Cmj742Pe02wHDt8q01Mt1zt6DrmZaw9&#10;+PHQeNNO7VhsHhADU60bHekeBvDJy5t/+Ccv/+wXf/2H+6jwpwPyqXm/N+/H5QEZ4Hnu4/LhM/CN&#10;YfFfxe8rr/u3vuDyVV/+SvciFxmLYiesCzB9PgaYteAkz+LzqYAbSfjKDY27XUgs0NC7RQ/m9FnS&#10;qLYenhtCt6Tqwu8JpieI9gmAk/zsMemNHWxm0Xe97UJcP8rrukR+NzXwa39rNHifjwbp4+zYsYp9&#10;SFA5uG8Ydzti8bg6OXMLM1gU4KROjrstIFP/FQ6cF4GeLCKpw5HlRJeAqfGD+Gl5JznjxSZ9Tjgw&#10;KWOPXOHJU3Ix7UWWXmD3KmNAEKLTC4zwp6+2GIxtcFRDNv5OLjqBFCpNJTbHzTGxQazvKNvfWLVV&#10;vlhh9qSJJOPNbOnc8iOwiOrJ+KP6sQUH/2Ir/M3t2i53fEWOohztcK3inyjTlwMeY2bnik8gKOW9&#10;H/9go2M5mOg4eVI1EQOzH3+iMRjB6X8QqE6xaFfGi6MbvK4jxit5Qir4rh18Sk5wuBcL0QcbM6H6&#10;ZGpa5oZ8GZ6eTKzIg0F4VeyY3uCGrgZ85PCCjxftoRfZ0V2JfZplGKuvcm2oHHrXVhjM8zonVk+0&#10;4e/8N/Cuf91VNsTxKQ1/HBPGIcCqIAcGOcM5fjMQu6EZU6SuF4qhHJ/ydMU5GdngKYOO7qc278Td&#10;JCDDq3tU6cTAT196k7ZCpXskBmipg+nYGVPpugwA9vKaoBoL4fixGerExPyFiM+p5mfnDxCV0yvz&#10;gjjAtYuBlOiLAx0MbQcTl/LDa4JNEyKnZ4gYoDk4gwuRvKo7MRLI9lWJ7MK2kd7kCtgGjIROYMRX&#10;GiHlr7z/+o++vOe9H7j8wJvfJunO4Xnpf2Te33WH/rg7GTD3j7PxwAx8Vqjfn/d9OXrRJz//8qPf&#10;+6cvz37W/BtCV02XHhPV32DpSor6nCxZ6CBxN5SGi9I7r4W/6jPxu0zQZREBw8aWBjDwoysdEqpd&#10;LTRAR0xzEmghh05+Kp42mwebHXWpswEUs7LlixNZdXPod4DSjxP+5WQDwmiYPsFDo/YI2s00rG44&#10;IxNq9SvLUf02hodS3vxLEz+GSJe8+ave3lqCYgxHN+xJ2hhEPs2Rc0NLErvRh1p2uJjnmAQ7Bvjf&#10;YiRVjB/RCZ9QGxAYSEBEHsDklLGjy5MPSMhDODV2GoPzgjtb/MqPN7mRVU+MbS92ZJAVCwxOzPDU&#10;1kfmCaUYt4aHPo70S7NX/iDo69ovDcDYqFG81GZPvjiSwqRkfAg0r33614eC1bgnEaOmLm1P2vQG&#10;Q3tyxQPTnOMDT+wy17yAuZUbccfQMRgjDkBicP4Uxr/2DV1fU63/1ME0ftt2oRjieofZW59PLhiS&#10;FOU2bYEEdf0XixM5/iCTJ0jOFWwwwSw8NSPP408E+3S7HnDEimPv4qKLoeua2yebPt0Le7HQrOGi&#10;6C1mktNCJYhZ10rkgJ1KYyNvn+IKBLO2jQVoJKOhzGKOTCqBHBM6RXYu7v4BPh+vnfixByaObDv1&#10;wSgOx8rkyJJCVLEcalSJtjkGLwKOPfD4jYJ2Egz7DiAESF4zXlyAOX6RExtEdKGCFTVGhahc22Ay&#10;J5zfCqYzNtYW6hMXun2NLJXitWdbEvZIeDQSbHNltwo7BpsH5MChiJlOeH2aic3gQ8/BfIT0vvf9&#10;8uWln/cf++cb1Lv3QFS/Pe833Ut+3CMDm+rH2bg3A09P94fy/qfvJbf3PX/1dZcv+B1hdfcNMTPy&#10;bErtdpFm4ifDPfkyw+ez8Z3YwM1kdpEqO4uSk6cLOQJhHhXlJQXPZVgMRlI5aF2EakGLzj7VcTPS&#10;WIgsjVltkrDSxmDSx8kU5DwxgTp2b1Zq70YR5m0glUqT/c+Frz5g6YfmkyR46fcOMDU+QSEe3jJp&#10;pITXv+9DTDKMy4823EgqVg7y4JgFoXDkXPQg6kkoFyZsTFWNXGzZqa5dchKiXhBzbDumtN3cofGK&#10;DEK0ZUFPh03VXKddlMoi5EYcPRWQn03yyKPSnAuqDeRC3yJsDmt84r4ndmQnZ7c+b9sTEb4cF5MJ&#10;cHDck0Jsmj9iRBA/5+74qqSMvuHLYIFNnKFMHmhQInDspan/IxdpT8zwo+uJHjvmO13zle700XJM&#10;QvcPPY7oiIXNxSgfv9UOGSWfvcgO0RJDibk6GCbmVDQRzxzzItp4oYV4O7b4gjInPOYj/HFgb2Si&#10;dcW0HXnyjHzy1CdA6PmKLHhVWV9Mw+CEFX7GSnt2Is4sJkI+kjLSpM3ZKRx4xRrg8RG6rI05vWKB&#10;u/4gFHRllC7HPodRpipaqsHBcfjyODAxKPjIvIKGTMrMGfvnYjNSqkd+xM7NwVEdRgTJOY7CKiw8&#10;6KF5s8ZFUnIkaKSYqDt2u4ZUFEFd59+JI3iFxEKbYkGPzs4HbSa+4zTCgxlaf0EJ29BGj1wovz6j&#10;X/Z+f1J+pppjdIs9F6id22PHLNSv5jpYFPSOrfTTFgq1NGDh0/d871svr/qyP0/nQeXHQuQvbP/K&#10;g5iPMo1nkI/L/Rn4UyG95n7y5fLaL/usy+u++lWdlE5MZmDe+0iZk0+mfC842oLfkxJLIfyId1Gk&#10;wYQGJ6/zGyR0spp2ctuAnwXYuwpqVCDuY2QIvHmcDToFXhZQTgLY1WYY/eiiWPqJvGsP/cE1jqhT&#10;560ukMHBTD+KqTwm9NVNhRMZdPTATXwBDaU40OQJUrwcPbGwuSF47K2u2uVhHxHrtpoTAvAlvvsG&#10;J79Iag8b5ufax+mzucqrbWPpIerIh45VXuYpftqJL7v5Kxc6scudcQmdHPNC53b8ihHa4VcGaHJA&#10;1YsY/AxJG8Wv7soH/JD5CGZ9rj9ldZ5hrfkFD6dCx2eaqbUR2uqEEEblaOs/ffyLT+gro9xN2zxk&#10;LjjeEXFsCQIV9Hc8wLjBO7jME4ThzTxI8/jinA7G8BlHfjBLXCenfswSNe32Y6yNTr9hxDdtEY8x&#10;1ibWmsvIaA+QOclPDPUHmgaKE9l+BBwactHRHwCRGzti6zAMbOI3WJ07IiJ/bDVG5XJBdWJ3IIgd&#10;fUygM7WxDSa0HTMlTWht40J8qH3yUa8Bok0R1n/4DHX3E5iMMwKVObkgppNT+JUrHPFiLT0+gqNO&#10;cT+atvL6X19qf/KErbGLZscJXjrmL4ap92phcqgdaNpMnXg2PpXV5zA2iSHdxkQwdIkjSHYbA7R+&#10;PQLhSl31ph9C59n4CZl51UlbTGiU41TwdIcc1Y+yYhcYvzd3lVE3mOgr75FWSFHodEtN3/EIiJ3i&#10;q4d6BIsQO8H6jb/h4y4/8dP5A6Rv/Wmx7hw+Ln0uid94h/7Id5v5Rz4N9ySAp1Y8veIp1j3l45//&#10;kZe/93f+s8vHPO+5TlQW7072zlJmaiYsxTO8M3VY4TGh88PEtWaFerfhDI9S5L3d32GpjivZO7po&#10;zYbZO7zg5E6rPmATwynATANLFOy5eLDHmqKbReRv/aGgXKVnvw4pRgGXDQ9b6eALZQTXgqQIa0sl&#10;RMJlwaemCRm4LZLETIs6Nvt3iHJnqR7S4bkzbF2SdHyQdyOHB2w+sGKt9tKhhR+xc72jJ5iJW4iR&#10;0xfalOHjh+/02YD2YxhlKrvYiEEhX9wla3vstk0+6o9ml+eTiG6AwMIzEMYNRAlpIc/TlhAkzbQz&#10;fxBmnH0KxcW/d+fxRTuDCeL2yQvkMVNDtSd9DYuNYN5oEAM1fnPiiR1ONp07cuJ+ZPCPNFAjWmup&#10;0A1/55Tt0MRHLoV2+MdX7YUWXKA6DZtj8lFs1Lbduk8duwZhQRUjPti2mzb+JhG4poVJSnOOEnws&#10;a721OulDMkYQeUPLe9bAnBWvmkC5BxBgFMlj+sBwo1Qf7ITPk1bmHbAcGnMadpvn1bmZGyOq/wqH&#10;FxB/C9eFYnIDAk7o+gsowiin2IY/UcU3nzZvXMiExzTDQSOYnBiLABNX6Hq34y7Q2lkD0QJPWHjj&#10;wPjjE+y1M4Z7wYkautHxySCqi5m2vByT467ND4qobnhYotTuNDIsjgOYNHhhe8dn4lQPuiIkAl9q&#10;u/t00R3DM+HH4vpLF/3YdDxjr0NEHWb6Ym5MCEsu3X3JPUTzE0d0AzLZrwGUKObehl3BokWYiFQK&#10;h55y+YV3/dLlJZ/zH13e8c73jOw9FU+veIrF06zHZTLArdLjcs0A8+k78n7RlXRtffM3/v7LZ/zW&#10;F4fAFM+Psy8rgeLFU+kyYDpJEco7fN8KQ2GjRz51ZL1wSS0N3Swm7+ZQZzGBkZof22O2TkDNULIA&#10;0VViMPEh9P4tKCDSBqdwSiqPf2Cjjj3kpMENDx3wIzBrzwUvhUWPPHIAp2U8ESyGDdtuasoGkkWP&#10;OCUXAc1HcVZffxJbf405+MYYXRjGhd+4Vx+w7QvgxddGT6x8d0LWxKv9tLGqok/9ig/NWKtQXxEz&#10;f3D4eHHUFg+dyJuP2N82QLoRXWnpAWuctjevk2swAt3CMu0Gu2PivDF+3Km99dXxZSxSxF8gDeLH&#10;+KVd7EVQLATxD2fJ02DsuMKeuVFb8SuyztONa3QaXLH9wnAUGndo+EF0YMXu6ksXP2xsooNf5JEa&#10;PQyjmzZ4xYCSfuTqd+hS4E/egod+1YuJDPpI79psr/lu7oqFojb0A8eqo7v4ARSHtMVYW3rC3IOF&#10;UN5KpAbL8zBt4k09elfbIfH9Qx2AnzgAsxAvjdQ2w3DckN7xa57GK2GQVS7KmmTO41veVPA8UQON&#10;gbwYZfylo+iNrzUeOusNPxAbvvJ28Qd1PNk6rbzMTZ0a5dD4sr+yKoWO0yng6ged4Ukb/KBhgQuE&#10;7kfItZx1Enl8UTIN96FclOjZYqXXwtghn74Xj81VxxIb5BDbABa3VPTjM37Ijx7YyPmODgZoI2fd&#10;vn7O3hHGsJDDGvrIp5tSr8e+vLDWhkJoYCsKpDBVP8FI27kM0PVt3vAX2fF//Xv2s5+ev4/1sZe/&#10;/p1vhnm3MElfnvf/cJfxKPfJ7ONyzcC/luYD/8/Sl7zq5Ze/8Rf+KLM3MzTbTarewWUmskN4GKJM&#10;xGbRZgKzQXFEcdeZOpDCWZ67Z02UCmR+lMWMGM7+6QUA9s13BlhguuTTLQFGtupdy0iEN5WwAiEK&#10;ZrzCUcpUdRyFvIljWZ5kEUMQKv71Dq6LFFrKyR3YJRU8HVwxMaVrGyFp1COfpLv5G8TSo7ymI4Zo&#10;7y5L1K/1kbFjw8HeQNY4T15mbOpMTdsGsMB+Z4PO9scPstFfsQ5ugGF7ZJIYA5TJiRcCfRqhFAop&#10;DbWaejc2iqNkwSsdMifCyaVqORinGTDHvahJn7hjwLgrJixJ8IIq9Y6f2saloRzGEd0Pl+ENFnJp&#10;nFhtxb7SExPt67jHQsHJFqqyTJjBIwwZId45yV6FhhZEYsGKhkK2tHPG9c7cB8aLcJWEiG1sFM+K&#10;ecEjmCHZGBmf6njWuRlDxnMMNodRJP4TSyMZzwLbVveFJNENBNqNP/opqTjGH1lctT31Ouk4yQyb&#10;+Vv7x4UqRim8iGlNN0Yn+g5VaIYKPA1P8MQaRsBUsTfxp911lD7GAGFecFhDY2KzcMZyDSKegtjB&#10;B8qxIz/RDNMQ9aO2Gfuub9YxMkVwKJTPAZ8WuwD2xEMcX6s2DewG1xiqf9gIstbyIyoMWpswxCVF&#10;30d4dJDH9/rXiz2lihP/Dh859gSKmOHof2103SZ2n3QigxeTd3QoofmkPAHqI4EIg080Q5cRWQ2n&#10;5pyxF6uTQ6C0nQtOc4WOvJKZ27/7X//zl+/8229R9AGH3xfaX3oA/ZEkbcofyeDvBP3s9P+vvF9w&#10;h3554rnPvPzo9/3Zyye/4GOdnLuJ2VF4ZqyLgjbl3tTuBJ/pf2V3z3AhdlHlxJuVoDYrInDqOtsD&#10;68kZChDdHJ/Cb6KB4wpCc/wJEXvdB4ZW4GICH73efY2sNiVqYbFqEZs4xDG4XOxkI+lJaXxNdU5G&#10;mgyWeQHOSNAcH4ul37OIw+gevSdI+uM61i3ghCZKsPVp/G7uiu/GhIInstlR9f2MwoJcc76+dVeK&#10;7egF7nz0NTmtH2Hh23ysYwf8yEvH8RkTT6oVDtXsARrZBudHlpHtRS2DmWIYObAJQkKWNz6ZL/rd&#10;+CsMGzxkW3mUhF80GLdUNE0iHcHbx1Z4O2/65DA0dNmQAZ5cU5vJ4NAybvzJpPKE0smlyvkofCBK&#10;1FCa1OSZzMBJnYbzpO6Ehd3Mt9Sl12fH2xPFhJEqAsHzQKN9UNE1ByUrx8GTYvjh9UQ3saDLi5NV&#10;zVfRHGE/dOdD2GeeBIP8EMukVZO4QwmeeUssfjQIqaHDCHtyqV8ogZeKFqEcnDQOcAzdk7+RJx5P&#10;ypE1lAIIgR8WGlC2hti2/5uOGMUJDTEccCzSR4xiruPDcQ4ZGaODTN7qokd+s2/MvGvM9aHjGVlS&#10;KwY5AWaO0shJ+2GFg73mqexp4xfukwP1w8UH3syZxRAqtCqf8IzXQ2XPfqI8ljVr3T30hrHzIrYc&#10;N+KZ+aDC5tBOD439Vgg6/gYX6G2ndZ0L4ZeZI+3Mq8wFc7r5jm3lb+SQFG9odnV/8BY2fjK1zK/V&#10;Uy4/87M/f/nUz/kT+Z+FH1DtzoG/Svqb8n7fHfoj2eWx3uPSDHxtqt/9oGR8w9d9xeVVv/NlmWTM&#10;Orf3tt1oM5lT7xrgcb7z1EmJeHTcTGizqVCg2VCP/bsfl4UIlswDEJkMU+gswBZwWLjFgeqGNf6p&#10;Lo+Ln3gzPnT9RFoSNZqxk5ePkY0HC9gOW19oAAFWfeCjwp7wKtcTSuQIJLbO3Rh4oa3f2hAjZE8I&#10;LN76c/WjcSHLhgEkhQu59Vu67uM/JrETtvZthjq+wDs204bMAYXRg9+/ewMNHiXt/eiE+O3TeFpE&#10;iDHviPgbQP56fcRDQ7+yxXDTRNfX5GJ0zVV8Uf7oMZ+KtR/RETf69Wc6GDd3V2z9QTRYHfaJ05Cw&#10;sp6hQ54jHF7zQSzh52TkRfOomhsEjQ09wVrHUX57zfwf9GAoU1nVHGuMpeAbstin5qMxHLdAxxRP&#10;rqCRi7YqE3vKFlvfkOMCN/XiNk+qi2qQ5Pn2hIpdbVz1xBaq22LnMeOTEjqe1BJ9/M4bOj7lVfvg&#10;QkQPSrAEQB5WZSVFz3mdWtfC3u8dOiaIMsaoRXlj78VJ6TLFAZ6fyOpb+tS4s3w+anTuGUx50ejw&#10;RHNsbe0c5yN1JxO/PDG5iKhzJLga5EA7QI7XoWOc0kys/5UNNdjmMz65TsiNWOitrda6gH8qhDa5&#10;b54T98TpvjRzxnzgS0rXYYRMNDVUlFJUpg5R1vAxF1r3IvwYP6tkvIYKzNgBWBfBlFZfXWuhgcHL&#10;g/EyFpMfyclJ+qpyUBbaNoObTl2GeX2LTQDEH9hOg+gir43aX7nS1xf8TVvnoWGHqljmlSfKkfnI&#10;J559eeI5z7h89xt+BMG7hb+L9cG833iX8Sj2Senjcrl8cpLw43nzP5buKS/9zS+4vOWN/3m+IpET&#10;q3clTMRsd941d3J7x54Z76NqeCJk0bgq+tFTJy4zNsXqmvrewUV/bnFYbt1QI3hWFnrO+NjPXU5O&#10;6k/myZX7hbtCaMjeFldZCKwKVBXeNoK0sZG3ZJbetLM69/H2SFaeDjJ59XsjNNIdW93gIEBjcRJL&#10;olkfYNCuiLUbuPKwyqtDiYlu4tJFnmBw8vXJiKrhTd4ip6Y4bCQUnnhAn7HhYkBy8EbYlLhxRzBc&#10;846P66d3umalBnBJ+TQoiLIXOU6AdryJmdKUQ8978zy1KWPTTTxaZw7l18dNQQ6NeeYCvu0jEdBq&#10;Krajqe3Ue6EnsIh1AHpe+DaG2gwGMLo2/oIlDboQOWAMZyirMPIVETy89CSkSt48Cehb1SeL4pnn&#10;zcfazsXdXgRpLbaav9jlKQR5zo84xhopBfQsTBRGhvY4I/n4P3nVT/QBvcFhWCFRMzasNbHoYxnF&#10;NMUbG2JMbqNcN5DjPT5hAkX0uLhTHyJzs0Z9okOu3VsQKf45hqdM6NrQR2xQRE+VWrylxeOQmsfI&#10;0qFiDkenH2nRvsWhjRIYU/Q3bWiMBbWxUI1g1BwbfJAPalfUEpA1p6o4oACN9chOLqu1foSvXkRP&#10;CS+0kSg8PAgczIOd9EDjojktcwheaFyBzFAgjloP5DcdYHpIOy36yIWHKL/B516MGgFDBM+5b4Bj&#10;J2279WSkQ8MPWINjPCJXXB/wYMYdKjiRcwFvHxKgxERtQVbvPVf1T5eAU3zssndUHqfTx97MvfPE&#10;mfEIs2yOLfwbnU/7nX/y8qM/zgOr+8r7Q/nNef/UfZxHjNBbtUcs6AeE+02h8RsQ95W/9E3/zuWf&#10;fNEnOlmZnhSfEFhPXzobBxJsmMjQb+0CoYMclbcWtFlY1Qk1rP6UBn9kUHKGU3HxkP5ukMqELj8c&#10;T/4sisiwcC3YQWZ0o1O4HMVBjpNJ+i6otMWJ51zQYAMAecFJH4plYmDRS7se7Bv78QMMBPLGF5pT&#10;+6vpG5P8qy8I6vHoagmI8Rkfu+mEEzoXecYX3/QdO2IwNpGZtKgnMvlBN/K4pCxAuKe1oy8/DH46&#10;rtUtfsR2bJGwPfMhuMjoJyr5wRHw7IWnXWqpmx8kg6GcosKgw5hVJ4AGTIUenXmSmj4v56Q6tevH&#10;YfgDzRpfyoMKbZ+UNM7yYPmk0PEOsDod5fNUo+rON3CALzbI0YGGQ8mtJ+cdd20i39g98WBidGh5&#10;AS8goMRJcOtHaMwnBC3k52r7xBGe81ucxUAr/ngeDh5PbkSCnj628to5QgzNfdjMN+aJeOlHUF36&#10;B6NorjfoOpYaEfx3nqXGHScoOQjObds4y49FdQBwnMDBz5RaB1tiMdYXavMbfG2lP/mv/MYVeuwR&#10;I6Z6EcA8nDhiq7nFT/KDOeznLV6aoTUWmPB54zk6qTMHrNMuL7rdyOyrCyaG0MlRfIQnf/Ur5JHp&#10;JUwGEWHf+MugVnsZ9aNk2sQoL+1Ni3TikYaPkYs/+j/0xhcZ1TVYGHIgZvzefOADL/OllbZLFBs8&#10;MwxUWs0VTdpyYNiXHzprAhty0cNHfA0FJ864pGsM+LPyyOhKDsaXrns+NdiBmPECd7E/4qlPvXzK&#10;iz/x8he+/fsQuFv4C9w5aT7+Z9CMwKNePjsJ4C+231e+9ItecfmOb/uambjcoTLBMuNYzLn6dy9w&#10;8sELTV5gnLOdnMj0ji1E7zjDFyJ9l0wwBUKwlE74wvmEQj3kKTztoB38LACeeLgwFgMeCyMS/U4J&#10;mGBFNv65YNADJfX5Xk2ehnmyE50NQydRbGjctUKjokVT10GnQQV+BNKurbRHTcP6Gzkxxn6EdX0E&#10;6x/esdHoZVQnxipGP32faASIOy5KmkEcnbZCKMMqOo4fcvArj3G1fBqoY0hbUMcHEnCgcJaTL3AR&#10;92JGwchw57oQSwMpbWMJs0/06NcDqx6Uo6mqavVTQ+BglBzGcD0SdRRQbCzCmdTQmKeoclhgsIwj&#10;/ECeE+LqIKhs+MD6VG3mKZvzzoUI9SIsdeTJxT0mtBNfMa7fk+sY7cVn6CqMHcQWYX1RF395R45y&#10;8qBySToKQLHitPQZpOgKEJjJfHDbqph65iJ97+Ijf/OkxvnIGhGWk2b44w9R17PjfSihYZKlFB3n&#10;ij6mHRL61tJoQQwvNvUL/NUDXJ9ohK64wlXKEV2KnmCYOYKzGS8wKR2HsMJ2neKDMaz/GwkerH9C&#10;Fd58kIBwDSh65BtAfJop0osechUcTJv71KCMbwYnL0rUoTuvTfBevKFTn05mdb7eoaauewCJpl9f&#10;XOqTP3OhLQJXSz3Xa5VyDE//8XliPzmPjrAzpuogPwHDCy6m3a9Bi232xxpqbOCT2ZOvtTMx1Ubt&#10;owmc4eg7dFSzdliDFPMKMW+NTw7hR657KLKM2RRBw7aLNyt3hRtWICOF0ax/Z0hwzziQm/Be/ZXf&#10;cHn9dz/wtwqB+Zy8/454j+iB7D/Khfj/bt6ffjcJT3/60y5v/f4/l6dXn9BJxsJgWjozqTPVXECz&#10;6FwJbAy7CCe1qqGURniuCXvpD7mLI3jpu06QQ4YVygUU0zqbYS9ewnMxIxwWi4tNNMo5Sjsn4Mj5&#10;seXYA5X1wonjXCvC0y8WD6W26dDvhh/aWdQh4mTs9iON+IizKVTiX3u24Mijpyx+pc2CZSPQEL7R&#10;yNuNDVn6U5QJaYwQK2zOtV5EzIZmDkdlT/4qRba8aI6T/ZgngGBHv+bik7Z0NAw6lI7D9nWDYDJG&#10;bnrKEdd+xBceJyTGZjZqL8o4caaY7TZjuLbrVuJKv+3oRxex/qkDGMMPjRH3pX5zOcKJJX5gKEHt&#10;nNyLVhhicqCFoO3IptkjvBTPEqHywtzIQbhH9mCoVExljDQxkddoEE8wu3mDP8CjRvDEpR3W10nG&#10;ngh0AGnnJr7rb2pFj5PrEPNzThCCgh0bISuBX4DpW1qMT1+hpa/f0Y/ffRIQpnT8wDJ0AZRVGYCh&#10;IXW6NNCJLdcyMjqNj/DQwyaohWDMmOSVD3U/7nVORQhD7BGuT/jpCwc4iyIvwdLQhlZCru/yndoI&#10;RkXZ2DdudGCmqD65Ise52KwhbKBYVdduuhuf+REYgYCPb70wi672UqFDJwMjKX3rc0Bf4DRS0w1e&#10;ddLxYgfiiKlNF58bq7L6CnjnRJGqg8qknwCihX6ahpoe7rIPhzaBjAJ9lEceHyDl2DhpJhOA3zP2&#10;oadPrkd98gC9NPK3juh/WILveB9biEVnC80Zb0nADZT6RzQDksAcbzAVAvRY00fG07GEn1zrc/T+&#10;75/4ucunfvbXXH7lV351Ld/W/0c6n5F3lB7NwrPTR7n8/gT/1Q9KwOu++ksuX/7qPNzyBMO8y/TN&#10;pPfiBlrmInO0E4+nLfSgMWFhzpvFYxt65OjyRXgme9q9WJrJDEHtYtDrogQdmyjx+LtyaRQDXOYw&#10;fmWDclGrDA5S6NZ/Fk4IEc2BmNCkb0xpII8sOuBKQlfG0VFPbS4qhze6GmBJhd44gxOh5q6xcsGA&#10;2m5X2LOtn8SBXCS2r/TaAZw2cUUqsj35UYOKT9h0SygGMuqkDl2xe2zCRT+VtsH2pd/mAv3oWMDP&#10;Tz2hhTD6rStHuzgKJuc+uSnC8aGqxE8s/YK36dOZ6LiZji1soMARbNsco8HcoI8eXePDT+TqBzpe&#10;dK8vQCVe/YwM2OR9bRgfNnUIHIBH3jq8qc8dM/0gnLlIDwDyit1lpyEussaiIL26pGD9Pr8EIjd8&#10;8gSW/hATWvHfXOFni3MuTWVjo08nuoacN+GdNYg/4FNrm1qBwQWTHGekwKp0+owdes1cGtJywLBY&#10;9WOwlR2ZGHCNIOtVX2XUW/25GlRuT25eCIKtUFxIgzHa+IFJdz8GRwpMiTkwD/Df/vho0kPoOBrl&#10;yHRedb4JCnAaGuxYOS0Wd2SonHd6Mr5dsxZ2cfhIamJEozptkVttOX1o4zeWi+M4ENeMv+KLm7FC&#10;yq5zPK0mzLocMBdNSXOD3c3Rjuq5yXQOABHdFE0H7Iq3ODBpY4OairkXMvT4on/6FHvAIZc3c3P9&#10;8on5wYGed/jdT+ni6824qbq+paOVWNIAvvCGjgzA8cm1JGx9In556AG4vs5cBzXkj/7oJy7vfe/7&#10;L2/63/kF/PvKJ4Xyk3l/2L/pcJ/GQ0Ygy49qeSKB//28f/3dBHzCxz3v8vd/8L+5PPG8Z+XuhcmV&#10;SWimMuWc6DlAgsaBLv0FWvnQuvoq7B2XOtB9eXDeM50RQyfMPTFUAFpaWVTwfTrhAgSsQD1JAIAk&#10;B267UouXRcFHYPS9aUybO751YsSLUT33Oxaxd7BqCmULebW5s2axYgRbvaBxYZqcSnGsTzozPkV+&#10;nxbgtupBB1ux8QPcPvqZVGe7g4/7isQmeZlxmARFJ0L4n5+eLAvbJyfQyQebBcaL1SjThsaJilxp&#10;DLhxbI3rAwfkwMgbe/GjNso6OVn/QE+e6m+sRx3kPeqvsMEC1mECuyLGunmDNLgb535MuX5UbXyn&#10;Q8QBJQO3mPhvCAwneUVifcORyUeTHrYneqQUnQcdzSlAxrg6EQp6fI2suaKBM8gRw44DPqQ9vgjO&#10;09aI75exi4Pv0JEHKyVOw8NI/4fi2iQzIXMMr2uoFPzUBl0l8D8Yg10qOG1dP6oe/aMMbqzrCgcm&#10;TteFvqOeuPUPHfwer6iOzMKSFLFTkcN92jLksvH0Rg6bOLD5kFW+edp9DBLzZ/FnrM1FqGua1CgC&#10;nvONGEOauSczfaOKj/0FnejETjTqRhrg3M6FjtHkuZIRmMWs/1GmhCS2NtYVsMnt+II+xpDENzrH&#10;v5DBc74hEx3yHjmVrD2E3lzSE45jAPGVvq2TEAhIMr40jShdfFr80MUs4JHBn6Dxsmx/uscv8UM8&#10;fPKLHfLEL+gtTmqbN7HRpxjM2AqOsUjLOkm/5zX8rPi5GU3XHAOMPCb1J31kmUcwjm+Xy7vf8/7L&#10;b/pt/+7l5/7Bu8O7r/w/oXxK3u+9j/MIELg1eVTLn07gX/Sg4P+rP/MHL698BXMiE9H5xF1HGpmN&#10;neTU6UNirmVxIaYMG6KFmZm2/dJ6UUN7FqNPcZBzyka9PNSuJ46efGovR32IACe4yKMBHj60PzUr&#10;h4uoVNJZLFPOb9SgxxmcRWMMqemnIpZWc3ckOdjWOXQFVxYc7alhGlRGypM5uNGFaIxT2c5dJmpZ&#10;yXshVNn0x6bICKvXAABAAElEQVQ5J1eoL/BiiT/u4BZKWwQAHP+oUiszbTkh6DtSKeRReo6OD/Tk&#10;2jYO6EQlbsYCVTex8aEYYNfv6waHldKacxRwIfQo+cSBdor5GHqfXOJLxPDXuJkbCAYjctWaPIXR&#10;+QAPGb70Tvzhq1WdqoOXl77SgOdooehLXYWjPbYY8/6ZisjkxOdc0vfJMz4QKyiTV/y4zm18BgMJ&#10;hNovXy2HRsjgFCgysMgVeuaismgj1LwBl74vtrnqSyNpBdU/ddBDeN/qcSgenD4hnJjACKTxMQ9U&#10;xQY6jAtxp42fCE5f9oyXeR7/Ufevl288CE58fUpTW+IgXKDOa/0IMbiQzQm6Rybt6Z/1iP8W5jae&#10;4iPKHKmvfWKRKviMf/Sds+jmY0s0GP/qps1fYkcGysSLye6V4NFZO+FEpvMqNNjkND87f5SVFmZE&#10;nCOon3wBEQIXjGBBVxCZ0Rk/1m7jxr/idI4mhsgb2+jjx8nH+KzZ0JlPlY21fYKMufVLLwiI0ror&#10;i7EKrn6GpY/BIhX5ObnQdijikcHMZSrHk09C8AGfoTVO4g8xhLxD016a4GKv+6mE4pYT+ZFZP8EF&#10;Z7HIiybAHNnIPPOZT7981POec/kbf/OB38V6rqKXyxvAf9RKsvdIlhcnav5n0jPuRv9p/8yLLm9+&#10;w395+YinZiY5i3I4k5sJGg0Xhrd+7WeyQ7ZkhZyFY3aXw10WEzZSPhUK/lUrJqKnnRmSvWuNDAtE&#10;PW7emOBdhaM+tteWCyjQNVQb4qZJIRzx3Im6QKH72GJt05cYWYzS1XCIjcdY4kcXXKjYjQ5cF/vK&#10;pe7mXb0CExOCLvko4cvgD0B/4zEdQatLGCgaWhprEygLYgjxZeQ0r5tw2cYkiMxxdnhqMCbji/m/&#10;jpcbPU9Jwu6JHT2ThKHJI0zGA+tsejqkHGbbp1GZ5gmMyFkpZNf5ALGBiK8YcoNfvQhkEJCnnI1Y&#10;2+ANhA2dV3+nUPkz99IRR3c8RFmDYtfJwcDcxO3FFUCKbvxjuGe86ifucsdXFHjCwPrRHAA2rJBC&#10;3rkRnLoSjDLkorjz2fkQqkXzHMCrXUFBhISQh9RgQMvwd153HBERmxiCgSsdx3Lqz47z0uinTW42&#10;VauEjXG+IgPIyXLBqSlD0q40fNw4wtw5pGByg1rePSGKUMLMjead3KELP86xeI89iadbl8l58938&#10;1F+eyDBmjg2CwSh/MHxqxEmYBOSFb6mVqVb9DKGsEZhepKdc6b3QQj52BVyRyDA24GqOfsPQP8Ru&#10;x44+jrjf0OyNQZ9oR3Gf9N2OU6ySe3A3FmAgXL9/SReLrKW0iY3cIRNCVMNJmTkBv36nDrYy2EDI&#10;J4zIps8QoX3wEGi/wmljUAw4baOlGBVDjS8RrV1kYMz407bQuKFtE72AeYpAkflqDiELevnQBz90&#10;ecUX/LHLD/3I2xG+W345BP7H79vuMh72/qP6BOu/zsD+1gcN7l/97/79y294Yb7Y7oJiIuWdSdS7&#10;uGiwsTipmFic2OhnU02PC4n0Oulm4jmRmbQ8OcjcZAojWYhqdWcPjTuQlG7qaWArm+D+xtLeyULf&#10;xYv8ftyHLMC9oAE71nhygUv4NW/aSyMWsSDAD0Q38rlLITZYLKrFgMYCw9zQNifQ/WfNSoeLcl5L&#10;IwnonLsuYXMgdE4G6gUfJXwZHLp24CAbJqRbn2ifu1K5SOhkWGkbYxEFkQbEyMlCPg1zCeLw09Cn&#10;Gq+KkJOLcsVqLnTSODcG6gYKKjmwUmftQW9sqfNy3kUQzKt98lRlMeAwv6LZMnznD5TwcMdBrzfa&#10;D83R4M5b5cEUpO3O7we1VyU8nFj/ous6sE8ntk873Zjf/CDnkOAfJphjaeihOo0D368XT8SKTPOL&#10;vHkhfsctGLOO1pZzFQOMKWroOBiLERo+8NaH0PFHbB2WD7EX1/VTPK3TRw4MgNGPLBhipoIXFtz6&#10;C4+nt9FgLY18xyOKSUzbxI7OPOkVtP6JYwKxH/wZxyeRzQ80MTCFH8iaO8wFQ2dKQ8KLiPBDGX3a&#10;8UPfIh+M9a9jmL0FV4K7eQPSvU7J+HHGamSQJYbUXoyYq4CQd9oU+DoBOO3q4H7pqejAs7S2y9gn&#10;0dFIDV7sEBNM44WCPPyhOzBjq+rhp3HWFBr9qV5xizR6RAOe8QBf+7V0a+uOzMirFzXzYGzYYODj&#10;P37f+KIPyI4N44JPP3jmFb20DS0PC6gJWR0GDbshmFNajFM6/JC9y1OroInICy18DvpXfmMG9iMu&#10;L/mUF1y+5S//r0G7rzwtlPwbFP/P733Mh5lAyh618pIE/KN5M8PuKa/50s++fPt//8dDc0Zn1nDp&#10;fzORpi2bzNFnY0h9M+fS37SG78yMbKDCSL+VW4DfF+hC6uf0t3rIU4rfhUE3d5VU4KYxWwmCKXCK&#10;t7bcNOOfF2kfyolUmyhGnzbfDTGG4u2vj4PmJkZDXAiR8Q5vaJpDb54uTNx+kTjxNvTwo48oi7dY&#10;1DRLrcvTXpHpdmfQhJsAQMvSXDpsCbTdHIj1YEgMAw3swUA6d63TdmDMZWTMg5II53WHphws8IKF&#10;PAMbLCKkB6txp2ORGpF4N2pmIzrmCXnkson1N0WZKBlDiSHjBwX5ba+/nECN9wAjGBobIsB580J3&#10;xtqLD/2PDdT4bTDqyGgTuzMnxoX0I7NzJOxRiErnmn/9Pfh4WF48zTzpH+m8QrvhJ1/rH2Yb0+gZ&#10;F+0P1me4xsEJgryEt7Gb6JIiHDofnYA4HrBOzBmE0SNQ8ExxaISe/tVv+umNKZDOuKHLienKrKXI&#10;axYcRDBBCD2EoBGQrnTwiQUHqDhE71rohMaYpXaMh1Q3wssYoUpoyGBbHfeHGf84s2rb6EeE+FRd&#10;b8oYEzCEKDaAJ3YNhXmCQzmvzAl/CzjzVftMh4MFjmLXuPEngtqJ4w7LOrjY/EmAvZjQ/2ADpBbC&#10;wQwA3qoiBURymRqi64c6730itfL6GD+Yn8mvcRe2edY5Dnkz1uFVJg3gpWOOPnIot/ai1X5w4+Te&#10;bDp3cZo1xFraZKGKPD6Nnye2wdfEtOWZk+AQp3rrBviMYy5qdSl28qJUL/z1N030HV+DGsHbvK2i&#10;8aSjSbN+xZGIYMpgftkf+PrLX3v9m0q794iRl+b99+4lP9w90vKolW9PwK+5G/Qzn/H0y4//4H97&#10;eeE/kadXZ7EixSLcOZUTmouOiTbFRiSYxchmEncashRLZy30hBeZLBbxPGGhMXOTuqupWKwSXlHp&#10;xUA62sqqUgkcl34X82wG98jMIvQiK3z/8rCbdgAy3btBstHZiX1OSmOm4dS7JR77sTw+ZJcKLh0U&#10;i+V3vCKgf4ujPGIh5NV0VQfz0ohnbDQ2lCjEHIpYxMzOMjx9U0lJAc4FQUk12Q2ZE17zXN7B8WIh&#10;jpAKx5Aamdhj86PFRQQnWXeu0NasyYBOqZ+mVBFygugEqdKe0PAp/qCl/coRoZskcCRkLy6ImRxD&#10;D2j1aINxtR9CfjgxIYk/kSUu9Lr7tsoc9Evx1PnxSU/0aCPAvGsuZl7go/kGa2Y5JyoxQa9F6rbA&#10;wYUcCAOf6UMKzrZB4+U46yh24vCOCfJgqjCyyG/I6k8MkTGW1Umtz+PRmNdcT4A6pn8n5zqNYgpE&#10;/Jemk7bNkT4wruQ6RXYOJzCwiaPZ0J7aOB6EsM0xcyMy5j8x78dWq1tnMZCCDcegGMfV0GEd0/Tz&#10;to9zxgABBoJ5c4jphtfxhtSbvcFHWEdRIFYVQ+oM0Ag09IB0XPfCP3HTh3PGMoJeMACFUkeLGSMG&#10;Tke+N5ChmRtI8ceNAv7mkyYYvMkhPlPwMwXR2WfROXR1EKCUbjTS0cVWlPUFPj5mjLUPGW9L10j0&#10;9MpE0sp7bYCDLFj4J2ZIalAPfuRFYa/B5+XvxVX6UMHddeQ8cWxgMJ8Gw1ylr5/da1DueWRyk35x&#10;8I8iemjtNz7o9NkTuk8h1idj2AOzEspH9yd+5h2Xl/y2P3T5wC//Csp3C+feL79LfJj7j9pHhPmH&#10;ghc+HuxsuhnZP/xvfPHlX/09nyfHxSavYv1SOFrTt2bSZVpxwZJfGXdyZwF1YiIHlwXPwmSSZmGw&#10;wFwEtAunvLTgRY4TODw2FKrrxQC9Ga7xo9iRUSFs+J4si52jDcTXL7YK4vHiSj48fIw6NhWuXje1&#10;RnI+UkAM2cipk2YbxdiPKfHDsPFJTOTa3o2gmOCwtbQGLp3iu1GwKY1N8kmOsa/v5JfO1OOXT2lC&#10;9W49tOan/jomKydQOm7CGE3u3dxQQgjd5qodbEeOOCgR2c1OedwgDhjRry1qNqPoSt+ND1uMd2TN&#10;ldyGjoZzpYF3DkBDZn70g3x0PIGuzzbGz/EDG9hf/8Q2rVUZzHaCp+DghMeGKk8cTNJvrNhvp+Mi&#10;OfKdR8jMfIZGl6J6Dp50agd8kRyLtMnJibH26TYHHSdNKz98sYNnTvEq9JSdBzhA9prv8NQNzbHm&#10;Y7WRRU/VHBKrYeMf+tFhDSGAf2c+iYxS5GmDLSJKvMojTjjUwNDGvrHU6JWvSPNaSRVjIlhVRFkf&#10;nQeM24yRUNoKHxnkVZ942APSxxt8bRwbF8JtqwuY+jd2nQPRW1xxENu1UUbnQdrAHZxRch7OvDCO&#10;8eXkXAcbn8kCZ/YTHapuQx7M0M2/MSOf97ZxYea2sduWiPdjDH2aUJZ2MwZhmqukAmzgoXR8RY1+&#10;5a1hOxjUN77o086VycHwRRE4+IwNasE46x+CcOsj49I2+5GTKbVSQ+8cB3lsIobArmWN4je+NAfa&#10;jEhxGhPy6vGUUVuRrkCgn3L5qI98zuWdv/Ceyw+++YF/toHvYX1H3j+X9yNRTM0jEWmD/J9Sfend&#10;eJ/9rGdc3vaWb758wsd/VG5ykhJmjJv/SLIQP5Rfj4XubMpsZHJ1JUTo2nYz9zFwaF2qlaXtGYLF&#10;oGLoQ2PS08ScC5e7DHtCOI/pC4lgFsCopkrhpEjFgnd7aT0w6K95QNBxb6GRt/jKzN1byDBAwpDY&#10;0z7xKxJlmAIAJlE9lzck4wEGnDoiMrz0rxco6etv7SJ5jTft6BtZ9IwHAZ6ewFJYb+nlHcLwd7Op&#10;H6Mc3n6ptdIIB7+VqgUIefHqHITBnkYukvbjBvxxv8KMA1RRbXBIsT05qSFyYGQoVQj/0uxJmrjT&#10;XueoyRv+4G/ucMlrNZOPvZMXoAGtKhcEWopqL7BT79MEbGA3oE7P4wvYOFP6wraGXpcRsaDMCTId&#10;8M4TW5hcdAwuJwutKUizetdxghEcLkLJa8T1n7BRrXpr1qw+Lr396x16+sDnh3mv7xG1SE9sAe04&#10;hHCLTYeYsOHN1DCJEXreUCzIGH96xLq5xeGIekDYYCAgk4o5VKjRDz04XthCX5WChBCKeEAwmIwR&#10;UikD26eRxSkCvGBywp6nIsg+cL8IXm8cAQQXJ6l5jwHqJLN/5b/2dcv5iChPPW/ySszMe43Cp50C&#10;XVlO7INOMpQNgbFPO0gzPqEp2Jyl55g6PnYIqjJTpUt28FGBqktLH/vwHMdI0KVIRzOktOUPYF0O&#10;jY/Xx1GfTg4fW84D8ixg+s67PAUSl+Ciy5xbP0KxzNie/RIIxMkJWE6UqVxPaauYGNGl53DVB3kk&#10;EOJAKJ4D0hJ3UcjHJ1zLcVSwv9NaFaHDZ/yp1oOSLj/3jnddXvzyP3h53/v5bvt95fWhvPo+6kNK&#10;mNuNhzS6e8N6Rbp/7l5Se3/kD7368i/9rs9ywjBdLEz+LIZ+cZQZm+/phSWtAjkiy2zLDGQOR4eJ&#10;SN3CJgwGNCZjGmxwh83MRXFU3JTb6d3PTF108tM7mBUGpzO6EAHFlpsTNdjQIp82+rapXJiLHX5K&#10;fTIIgpRQdQDIBaTBcLcQSLmNce/cvJuLrKlY8MIM7vpGDGPcXWvyi39bwMH/1N3omi988qQ4so0P&#10;Xt7BwjYyGNh4NQZeZDpOxd2nS01n9ZVFP0C9GNHRQEfHk21wgPdX1GnXH4j++KVTfAiePKBGhgEL&#10;LQfzyhwwt/iNrBzA08/UWwpo9QWkYFA6+PaV4+lGesavSKjjk/MAu7wYUOcI3eaj/oV845++1xBq&#10;9bON9PF38oE/2CYG7DkutMEfOWRmXkLrySY86GDiR3rNQQiS2aJESDV5Mi+hhe8JOKKsU9cXMMRY&#10;wDQRwn6q+GQu6EgfWqoKhL5zLxhaxSb8wSSve2evP2BDI67oCk0b+mDQtqTf31LEPrS+zRdN8gfd&#10;75PFOk0O+C1A9pC0nPdoQ8z80346ykNHGh7vOLR8+zk0dGSUbOj6H3nGIHTzBaBK+9QI/xqbYwdb&#10;Prax0l5byB2uePVrMKlMFg3wjSxos2eKC0IKfnKxQh7wSQP187q2katsnQ9fFxg//IZJpRDmmm9q&#10;8Keu3OSMXACKuofJf9q6Dld/0Kddn8RAwLVY/MoHSJ/gXXMsdsSqR43dmz4BN5jKAEIu3IdCSj+9&#10;5CVyGKp2tNantDK+QChLvIo11zhlv86hVYxU5LexQ0O/PNcVMQ9VTgxg87nPfdbl3e9+X/74KL+o&#10;f1/hn0B/Z94/ex/nISQ0Pw9hYA8I6btC+xfu0p/7nGdd3v6Wb7l87POfmMmDRNKSM1snKCsvxRVS&#10;uqvEz+MnfS7OyvRflGQmc2a0OKunX3nFndG7IMZGVrmbba9mdEOI9OtLesuDAV1IJvro0kdGCp39&#10;7Ly2V0cxFtZgdIOpXqAA4ZCCZN7G235dKMJVLPI6g15ijl19Vhda+aZRAHJU/7U9NjgBtXBlgY16&#10;UBo4KQWJOn6tDPjhAaYft23kgqc8+iNahRyTP/VGB//xkSK8wOksNni0h56u4za3fF4EDU+JGWtH&#10;8caHgkvVPzbp47rGe+jd7NgwWeMfvmEgh+Y6TWx5VdaTBDZ6MRVBePraZo1BH5ybuk+2Kj+zS6E9&#10;sRrXTfybr71ArF9RCbiy5EbbnAywWSrN+t7xBhI3PCCyJb43fzmmrYy6Ed2cMOeSwJ70wCNPqVPQ&#10;0QV8yJsuffzueKWtDZ4yRM/xDRty3lceveYbGt+t86JpJV0nV7ujbHrqF07nnROX6A54+joEJZhn&#10;76mTvdnCE3QHO5WeGUwCSY0EfjtGdIhhzJCL8z0aiMtXP93Ue5GEf15kp8ZnoxVcAzkUVwh6yFHn&#10;QF1sapwEa3yCi09FTG9B0xpbYV4LfqRHlnnRAYuak75tpO3nsHLU0d1SOVBC9+kdnNjUL5p4suOO&#10;KnFXu6g3eEvHJjYch8rqn82xBYGiz1E09pKUlQTgyBFTfswL45V5UG7wogtHCIhwNj9XYungLaSi&#10;0XV804FOvMTY4bnqqFcfVLvnAOb4sOAkaUyZi0kaJn7+599zedHLv+ryi7/0flDulu8O4YvvEh/G&#10;/qPyBOuVGbw/+6AB/GP/3r9y+ZIvfGXmHLN2VosTqXdV3F11k0GbK32nf+rK7lMbN7DMrN5RZd6B&#10;x2vqTnAmb3G66PbOQUGUohKZYA+80vYhoEyNqy5GFh46Yc0CUuT4WLwIRQA9fIeGRmPh4wn6J47h&#10;aQRbedXgyNDT/g2WzhbfPChzY1sHOYSm/wKkK3ho04fvHRM2QjMmZNJWhMP1bexsFOZMgbSH790j&#10;ucSmUFEde+Epp0yYqiIHPzqMo37SCGly12QkbjCTMU9CeISBqOpH+pTF2pOWWfaEU36BqxcDIfIr&#10;7VAxiC+pdVxipgt0xgwfKfiBCIetJ154sQWW9iNTnyNI7GIJoW5P4PTDpyATO/TA0HdsRM+5aH4g&#10;4Au+p+0FA9jJi+TGMNxjv/6yUYOPXu2AgSwkDsh17LAzPGJyfiwvfeSjqB2xQrgaLSAQDhC4iQYH&#10;iUVTgxHdtQuZdnMVqTWSJ0uaA4+3gSIJFtijN/rOD9WJUWuDBfyAhIOdLZwrz3hAjFwv+NJ2wCFG&#10;XmMYBLdPmMwt9sKvKFaJr3MaPfOqr+GRzxhUxo8/I+c4EhH+YYsWNnLEF/k4mTY+YGjGRNn0zcXG&#10;5DwafwkuOuxV1MC7b6kf22OtziODfxCbn8aS7sYHBv8yCSFiRBbx8DnWDH4Gh77cwTxyzeD6c2LR&#10;mQAGZNeQfoTuGjAPgDT3tbe2MKTjtTnxLQ3MxoqfzY05Q0tcchEJsaGBNzEYS7r4ARmm42iHg/2u&#10;97SDt/lWDj7pwq7nueAy9pMz3SFmxq8bYWp0iAcfaGOCvKeNrErlw2Q8+NrN+97/gcv3/QC/sH9f&#10;+adC+dt5/8x9nIeMYL4espgeFM7/EuLn32U8L1/Ie9tbvu3yMfl/Ss4cZ6yHiDp7rL3T4W6XyQpl&#10;PlvvHVBoLIDQXAiqZ4Fw95GJ1jka4kxGa1Dm8a6zN91uqtyJYiDCbEbpPMlHUOmy4JjKLBxvvTOx&#10;AXdzCcXi7oxMevhDDQxVfKRrHzns5yWqNmFOCV9SgM6dDixACIhCzBWyW6MhkAS/gzbYCPFik4mu&#10;+XDRR/T4B73+NDxwYjvIPQGER/5DIQe334UxH97p4RDlFguEUExIsGxPXtLRF+wEu5sovkfI78RI&#10;7DCQDzBwa8xUdzDAzVsDzoPBRDZ5bmgCVzIgvUtGK++MMflcTBtRcsxCdLPUANI0nAnWRwd6X4kF&#10;w/xLDeoQb8YkBBHIbyxMJ0QSTzeA5Im5rh+0K0lV3vyWJjkBY+duL76Is1g+NSS/waUobTstcgwN&#10;cYpzNyYxjh18gY4NOmKSC1sj1JyC5B008m72qxzbK69bIiKdn7Zr7OYpFHlIMa+IcPKZtaILjK8S&#10;OdDQt4xn8EG1L+0qpCXtVwWZzR0UfYyQT1qIN76Zs8j1YqFxFjGC5HSiQNl9KEzsYLo85GZSZSL1&#10;u2zhMCXwM3E4xvZQCg4qsDkClEpaQUvXSngpHfdROvlFN8zdX4gB8fUlHWNzbs5TIxadMdFHf+PD&#10;reQD2v6LGPSj2weFAuNIXh5QbUnd35AlByF1kdc38UYONXxEpMEOBgASqzP+1reQiFcBNW07//UP&#10;WmMBWQls1MXU8Yl5hb1tZzyMFdho3PMd0VVkjKJK17Km6UBLnzyYg4nFCjNlK4P4tQCSoo1IcVHH&#10;eDB+rtHOR0jFKB0gsNHzO5KR7UeWIZrfJy//8F2/eHnRb/nK/CudX8LC3cJfdv+Cu8SHrU82H/by&#10;eQnwP3lQkP/h677i8oX//GeGlUk08yyzyn4nO7NZruo9gch2c+pmUL4XOkysADnJOUGBmX7vFtLx&#10;pMVE5a6BCcodAULFqBPQ8Se2wYucMmli4/ooNm1EmOX+WwoWKDjFFHXuIr3bwAgCxBfFLAcowUMp&#10;ff2Ukv7YhO9dlBFVIzwNq06sinMsnejRD2ZFYi+t00ZfP2oDP84PoinkuTr4Gm7kjT3d2qOBvaMZ&#10;euyZi9SwsBiZM46REAO6OUAGfGA2DnLfvv5nfI4vBY04uBMbNu0zBsVFTwzvAAHPi11xx568sNk7&#10;ZitL0IiCkUL8xkcsoRH/8JCov1268rE5eoiD1BIZYuOiQBzigYTftWEf+bwci5B3fhQbrFgXWCEA&#10;7MNR0SNPd0LBHn1r7NAOqDqp0je+WnMoDN6nMPCrg/x+N0ddHBUmtTw6eXOio64l50pjutJQXP9P&#10;vNEwTvwKsbFCpGAjL5OKnXiIYhrGyNpVBN7agY0g70rSZy7Yy3zQ7fhynZPkCtuKeIJq3gCPvIms&#10;fVDwQ5/1N21tgTA+cLJDRJ9mrENh+ul3eGfuOl8hhIcAElE2LrpFUk83mvyQ8bn5BBN580tFx3mO&#10;QRmRyBwUIH1oc+G1XFz1bzfJ3tMRvhTD/clBZi5jA9vwMMi8v40ZMhjld8yRA3x06nBpgsTW+Ix8&#10;3QY88uH3oqmhdb8garAy8YLp+JlL6OSmNUDixZ5/10u7oXUwgjtyXmjF3oxHx64ogRIDPyy4FJzO&#10;ETpwEMIfuzlMfkLQxswh4vIm1wDRRWd1I8RvZ1JC63BNLTDgsYSP6isJpXTJgwcNcsbhWc985uWX&#10;/99fvbzx+3+4CvceX5zuG/P+yXvJD1fPVDxcId0Xzf8Wym+/S+Wp1dt+5C9envfc52ZCZUK7m2WS&#10;cPLL5GOSscMxzTiGMRseFCZ55LzKD0fhkafdGVrGyXCwZaSiZiJjKqVTmUZaLqD5LoncSOsHPuWu&#10;COmqC8O6xfX6pOHKhYHnEQ+/TnRRBxQxCw4gkArahH/7xKC8eghdO/c4ENUsvN7RDZZgkSUWofU6&#10;rRQIlLpqbXzQdWfiQ8DFTB+rW6DjKC/aAxmZ9KoCER9Hyxylp/eeTJJfsYOLGIW+icQS7zDAyImx&#10;4xRZZISFFxE2R08YQUadeaOvqw9xZMmdJ4fJ+dqopRs/MI9+ykwQfQ2MVOwKj81rXnuxDg+BlMkH&#10;wqYrfjqK0RVCsXTmD41uhusuBjLXqCw3SgYaZZjcdYM/UuJqZXKlJZjEricjGQ2VdKI88Aqg7zUe&#10;QkVqDxzsSUsedXD1kM17nKaJDeNxfiLPGkwxrzCnO3qNBJxhaAggoKPLXTq8kiJWI/3NzQg10R0X&#10;YPDVSV19Q4wt55GoItdtTl46rbFycSP2dCdtnpyLCT0t3Y4F3Yl7ezHivFDpOKr85rRei1Ad4sD3&#10;4JuwTQzYWdiubW8YgEF7EdK0jJzznz0qZcaGJ/m2J27VY09fE3O/Z3Td28TG97y0UgX7HK76GKkf&#10;zUrHxxjk5EKD3JPXVC1pO9/HnnYwFIRUeZ12BLHmTy9gYwvjDqKC0amuesZbfZEgNoBUzNn6iv4V&#10;pvt55ePk7CWgcyF5z99cFA/7MD0UHw+d35DDTyD9tICgkxONjU7a3TOQDZ+gUcFD/bcTtdHTDtzq&#10;9+beTg5Q0W/tcTH0A4wPXd7zix+4vOhlv/fyC//wgf/r+fsC8rmL+DDWc9n6MIZmTJ+f4596UHRf&#10;9ydee/nnfsendz+JgHc+mRNOykyUzhVqFkfeTDqIbETSkM1kTp/pfr27gbb6SS+bCKKR6AkajOKE&#10;4g82904J6d7RpcXCSY9jbU6NL9Ckp0ofyEpG2s7I6F9QmPQiRRCWToGXDgsNGnzbQ3eBhsGGGDnv&#10;XFXVo7Tym1vEipwxFWOcKTSYgetdHCYGG1oZN/rYQD7O8eQMH9kgB4O6YNRri/zTxweCSD8xEIah&#10;pWFdhbCRR5YXh5s39BjtHTr4lMg7DsWEj951oxoZMeGAESnsmvP0JZXejYw4g+PFHi7AW/y20+1Y&#10;yAmNgEKsfpr6BQl6fGw1duHniRJ+N3gIxzfoO29lIGujtlHBTmNIPXYbOa5cn1YVlyN5ba/zL4PH&#10;2DkQqc0hwJHR2caL7IkJcWyhl+I46KsM5eRwGIzmBTODM/YqwrqqyeIW1XmLI7zQ88IXDUp9rB60&#10;vOHHG2Okm5NK9cYmvjiWyEefkw7xogJrMEOJXucXdKTFVGWEySN4MH16nEZY6BJD8yizcsjjcuz3&#10;RgVf6+2AoAVYu3AJTv+gwZ2xGEn7yhFnwGMD7yh2iRW1iYtW1xUehuf4oTf6sdd1gW+U2mwL2/gE&#10;GTp6VGnTdyDglw6SL3h5UfjH0jqIc8i5xoepPwopW1voioTyzBHk8aU+ut8hhv74QK8+RhQbjAs2&#10;9TtijtP2U1uK65ojD7CHrgeMG7SNf2LWZOSQ2fzgG/mRBo8cgWnO8A12+lxbDQ7ExYK2e9KubfB0&#10;ClR8wQZxJD50KVjQP/rarJw0+tCxB35+mAVQwX3G03+d17xv+N7/E8rd8sIQvj/vt99lPCx98/Cw&#10;BPOAOP5WaK+6S//4j/uofPfqL1+e85xnZhJkw+PufjLhic/p4YwvnwlDF/pT5rst3iCEyOzNlHJS&#10;IZRV5iJ1tYUHqZpidRVmEoa4Jxa1xcHGFLC4o6H4GDm1ppj42JhJzF3tiOEkVG/Q0VkVqapJM5hd&#10;1RUbJosRDCzkGCfdjCXgcNVrhTaLiV544Ay/dPq5Q9O5w1BeWTaCk6M+UbraAht70fOumj6+GR2d&#10;lOi42aQJDgUztpGlmxqYHLaPWNtYqB5yCNKrv8hLRTrE8tUF1bEpfTc/IMonZ8AhFwpvgHVk2qmk&#10;Ly785GNFYPeC+MafxRufkTngwQHCO3Y3yRkhAClrJxJSxtepYrfyZICoeyS/keA1c4z5qp0aKzY8&#10;N9l2K1sUA8cfkNi3o7dzvtIh9GXtXl9G+hjGUIutrLnVLxvl+OScRYKI6vM1mayXKMqGTxm9tCYj&#10;AMspD0b9BkcOsU8+iU6iJ7KBc43KqT9rb92ixqxPwWyKwXwzljDPSe/J7DGOWXw/TxoASNHPtOXT&#10;B1ROcGJfH8c/H90kDtdQdfRQmVsMBsfkXtcbTrmHpD7jj630sUdam5ka57i2EYgvdMmv8aGjzxLN&#10;JV2vLka+wBCh32CMyV44OJsOX18iLtbiRHWf/mBcs8wRHDmFfEePC4nELkvXKpOmviNeV4gEOznS&#10;sNzI4mMEZZObyMB19kBHvuK0Yo8LpWI5fzdJYgPAeCCYd4OrH+mWSDU+IYhh3rSZ7jfz7KyZeqNM&#10;fc3cUI4xGudu/XDu9YLTrGPv7NtQtHbw0qirYMisxC/lNwlf/PLfe3nHP3gXIncLX3b/wrvEh6Wf&#10;S/+HtvBX27/hQdH9p1/7By6f+zkvn9nAAmRydYJ5N2A3k5w6k2U5bWRS5qTBCcP9S91ZLJ4hVJ41&#10;cW138wNzaZms4MyPdFksmtp0EUbFjVfjEai6OL1AqW1g+Y0a+ejbx0na2KJZ/RMjwnn57o6ZZn10&#10;vaI3avpP0MoXk1WEp90sRjb6yqpX+8cIumjoB/UiJAYMPVWBiKTGNvkZHRJ+z8kj8ufpDDLI6834&#10;mKcyOL9ji5+8ODMspjEad3m9W6eNb4lD2PTjR8vIpe9FBfnAhsC1uxeJG2PHWEciGttcjKCn3aHz&#10;pCLc+pom9vlxs8Ny2lyAkYP81DEwhgakzpbWO3jY+IQ8m+HETZ8LA5CEao1s74SrooR+VFafWAso&#10;8U5hXkpHlwlG7bsuhtA+vruOqmfsNMkjfk1eTgyR5Ymnay9yyKzOjmeUQB8ynbyVS0WJH84H8kIZ&#10;POWkTSzRWRHwCIknR8RDnx8sUfw+onUOKMWGDfIUkZFSp9ph61M5DFLzR8woFJ+jMcIfeucNNtDN&#10;2xSkJjdKQdiy7WgjEvKZy+SdkyLjEkbnAZjRGWxi7nxHzk5tIKZhPGBv6byPFBbMVZ96pBvs2kSn&#10;GK2wi3x9vPoOypUGtlgFqmv4DgiImwehq8vFjhKsqZTOJVqhgjexqMpTWsT2jW3Me10Z2dGBL2r0&#10;V9i4Qlf/fFeJNQsx0ujoa0jk2h/yRSuV/iV39PNmfNDlp/NcQnjYrN3dQ13z5g+NLeSeeBq/yR8b&#10;gtO+GY/qEWPKxIXP+kCNX8jHtl6F1pocBsp+/KIz8VZiciAyGsWsHLiN59c9/WmXpz3tqZe/9Ya/&#10;q8Sdw29M/6H96+7NyZ2IH5LutyaOr7wby/M/9nmXn/qxv3Z51jOewRzpwvDWKJKZZJ3LTBY6oe0M&#10;426OO0E2ak9Qacujw4RvV14muOcb7gpppzLR2EM6B+taEaagWM2igZnSBUnDTkFg+lm9ErWDjXT9&#10;7UbmNLg4UGqt6GsoITvvddsEhBAiFxHJwy5ZnNrvR5RPBChhYO9esEEX+0bYWAh4+sagUQVzQL/8&#10;4wuNTSCQjkfkbHPIG/8PLLagb1Fw5EMTKz4mrkJlc4sNw4yqnuJzG5EPD3zK0HyqSQcAZG2X3wu9&#10;kWVOUNQrJnYgGJ8dcEYuFa0lI2mOfMoQucNMIwOl3whZMAJA8w+/3/+Bjr14aXqxt1CTtO3LALtQ&#10;1rQRSzF1y6szwQ0huMTdiypyGQxspaJB1byQdzbqyVtUyV7nF/Khi88hxUptu8Uhj9hQOdqNoasS&#10;iVHbRtmRK05P6PihodpHVjY0PHJE0wyRCz1ypy/IhUYiXb/Uld74moyVSw1alGeqBB2/WUtUA0oF&#10;LrazXs0PKVK68rsGkamsSY9Ouz49cSBQvMkRIQw+J2nT5nxSFe28FxNbowAJjvGlRjdtQu/wpc2+&#10;4JOs0kwScTiBQ8Mfx3RzOnMBfmL3SRKA+c1TLyDO+NdPHGhckaU9Yz0Zh9B3eHml22OrxuITOlwJ&#10;92AxHohij0ocDpGCnuKY2ZhDk9jxUSYHkzkKRzYNcxQ8ahynwn6O7bV9nIcqFnFGEicQzFzwvBLN&#10;Em5qmjpL/pCNQsNJJ+WIprFtQdMRPsKbhxA2Xt31ydVkEz8oqpG3EFgM1tAHD7/T7RPj+ISN+AfN&#10;2Na2NfZgdBzen7/q/skvfc3lnT//boh3y7eF8Nq7xIehz/R4GMsnJaiveFBgf/jf/D357YZnZdwb&#10;OhV3A26ydnoV3+8/IJM3E4ziXXBqurSh+/RBQiZ/JmxozksnLVf4wWMRIcJko6Fq9Xt3M/py+d93&#10;8LhDudJRG5CpWATIRJaJj700ndWZ2WyM/o0YicgEILLeNdpWLToAx89Ufvcr8pwgXcjcrYHrSkEO&#10;HF7BxzcvyjAKLvCC0CpuZAwh/UJ0QTf3kVEcTPJEJ2/r0GjqGzrIxC/yQpuCjxEi38d/2+lDwqfg&#10;qoukMcOITtrVo4fv/x97ZwK36zXd7Z2YM5jFVJUQU2ImQoIoiqCoeagpQlFDzG3NY6WomvupqeZU&#10;1VRjv2qEErOaiyZoP6WoeajSfP/rWmvfz/MOpxL6+zkn7PPe99577bX+a9hr73t4nvc9pZ+3BthQ&#10;b87SBo/5JW761vLQ5Uud73+YPyjlpzG6o76cSue0Qdyyg3gyf25Tke+AiQ999fQ/7an5Yd6DEP7o&#10;BxdeDCAHsVUb1/AYwzZKx84cpo8845Hhn3jGGd+KBgc8zLs55FogvuBmCIzolV/mjKWP/dM3Lz18&#10;XybYjNUcYNPKN/OKzT//VnOE3rJ9PmXXvAaHC45jzHcdymEn4ZnzwTyaP9iTol3Ih07ssLlOaYQO&#10;z/xuD9YwFnl+I7f44Mfust+3xzPuYKmXsXQiS06xvuqNRNCNedYvNsVQcw85+K2gI4t5OYkd+dgq&#10;NjbN2LZNtbYj7EW47Co78BGsaXvX5aR+sgbsolPe4KN89me7jAtv44clADmwJ7gZQY4HFELgWPAW&#10;25xr4hga8PiFS7CGYHxBwFZw1C8Q3TCWXujmVfBqLQAGFjGKvICwh5YY4x/xMh+Qdd7gBzNHcPi4&#10;rPYasJgvdGUQ3lTqg57hilENV76lDZ2T/qYSFxpY8QdbUiqXKxf8Ey09L+gzbdJXt+zojl3KMm/o&#10;z8BSzzhgJwIZVy888VnM8CRH4r24xNy5Cj//9A98/LSkBiqyFnyHF50MOM8ZSZBZFxUXONETGXMa&#10;DHRC3n2c6UxnGvc88qb0titcq7lmn+qK/p/qvKo/KvqQzX6d8YynH1/4xKvHPuc6W4aW7Cd70lv1&#10;KylCZqHQYUW5YpvHfkEUpc6ykKhmOMkZul2e3miEVIBpBpu+NCoo3SkhZVf8ZcICIU/kqdlRF3x2&#10;1+iGsVFZRCflu2Pzv1ZgpMYjqxH0WztwKimL8KVsD7HHhI6+5UnHHT2DNVBa7ZaA+o1lGOThxBh2&#10;8Zs0U2eG5au+XNhHvCmT0U22ZqysrmHPxD4LnMrf9FQWQeLC5os/DqYPNlIZVw9d5i2xmpsLovCk&#10;BrOBF/4KH7awoTRjeoq1LbzZEIQnUGxvXbWBhWZ/KoIXG4IZEv6plzYEVXDigK9J9tPp/Kou8YWh&#10;7Kkx+uRLZAVm02S88eZrmLAtWIwFCI6Fj79LZM6hA7syak70dxSnj+jHf2pLGrPtG+GIhk6O2JK3&#10;2/IFP/bWR1RYGlsR6Bgpo35AMuBYKm1JpzGQqLuxji0aM1ZmE+PS6QXDeOFXxcWxDC9/5yeylUdg&#10;zbe+WNbqUKodRVl/G7fYB68GMBfpiDmbkVuPN3Dpl70wE4+2r+1mUG3qZSw8jSF6D1pBSFl8n7kQ&#10;aE1xXmjZ0xdv7OIuMdCfJXggNR/NLqaYE5Ux5wXNAKReXwOILkalg1EQ/MFn+inyNVa6UJf5MAbN&#10;k4pRMx4m5tI9OW11U7fSjC25GwVQq/R4+6iuKROG5f8exVZ0rwRtO1cATdsnD/wNTb3gqBQC4C3X&#10;caocTNwqoHrGTdlu/jYkeMw7N5CU5FJiq/fKM1chEwPtp0l7wqURvmnWsicwLl/wtR0dmD77qc2D&#10;pmlD56R8AKTBiTGqtL/69W+OXz/gZuOHP/wRg5vL0SH8/mbirt5nhzi1lb3i0O9u59Qdbn34ONc5&#10;z+GEkzi1uAhBEsKnHBY0fRKaJ6M0K0OLx009ROgp9RTGwiwZn4pMrPR9GoIL5jx5mKjwpaRd0LEB&#10;VUIWRm1CEOjzJJNxFpB21FNQbR6kbApArhg6FGR6DDlIvBHgqcOFEApKsSkbD9hsCMjUhi9g2YgC&#10;sZsmGpjl8/T3JP6fxmkfOmO7m8wiDwzLvvCMu20ZwsumgE1tg3ropWCrT1cKlB5Z26Y5X05WaLvH&#10;FmnxiadZ/FSUOl5GdvX0SkxCmLLhNRI8USqjSBkSU/HLzdq44mfGuZkjd+iot/gykG5sAQKdvGUw&#10;5lCwM5qQ53A+ag7KHiMFY8Zik0+Cja8O4tW5Eb0r3Q2I36EXylpMITjXBqHsBVZFxIHx1FRr8pPD&#10;tQGd+UA/WMp7ijg64yfj5hvxTTvxsY7tXDAKDxzsSA97tQ2+0k/8FlvjP3rI0YoPeryMBGvyp6kD&#10;YGBJ83ZsGZVX25mvwid2q9wDi3i13cb4tM2LX7FfvMiDH0nnJ21isZpH5iddsUEMbutFDFZslGn6&#10;GVzIRcSm0oDN2ge/R5DBSrv2BPCwO/KYAwRAwSuMdHA1Mtij38yRbXCQm3XrOk3JwiMetsAHEKqI&#10;T8dBv9GJUh1LM/XMFTAmr211wx8dGVIOHvpqQyexBqNsLqVRPPmxB/3YAnGNbkfbgMwAh9ip28+y&#10;Of1eV6xT7K04owdg5Cjx2z7twph7gHYyhmz7UPyxm9wWY+LQTR5Ly1hsrBs/+Dgo4bXLKTGgGCRm&#10;ofiYg7rpnDyJhYx1c2UzPLX3BTF21fWpRqoNRs3t4nO4XIP4EXVI6R9Y6Mw/bUCtcSxs5bVxZZ9+&#10;wBY5eNGF7DnPcfZxh9ts+d/qMmbhms21+1RVam5OVS6No+LOUze7xCR/6gOvHBe7yAUy1AmbjKJV&#10;CUCLTo4i2nAbd6gSkiyszaNlW0whE08JYTz5RN7AwSaJvdkwKec2KjFPBZGNneY431kgQXvXXJ5k&#10;YpxqsA7d2MMm0niFTzd0Npo8ydaGQh86DkaHjDbVm5bFxQQLQQDfNqfZoe6xtJZxjZE5tOaHjeYk&#10;t6iGgIKv63LTJvgMQgRjtBh5YqqNJYPgpW8Dpywz7ulHQNeDh+/OL3w8mRPTPP0VXU8ChwwgbSht&#10;+NOtlz1pMI+Js98HAhMd+Qd2msqLQ1OsiLO/rPmnHQCKj47GmAAhCaYZzZSqftMnROj6HaI8OYHP&#10;zXxgK4/BgCZDmvgfkr5nLH6FEkJ0c+Mdkpg0kJs24Z1dOfA0orytqZwsXzNmXNOzWbzQ+Kdi5g37&#10;0qXPfJcFIUy/wbCNPI6kGz2FFn7G1V9aAatYhhx+H3RkyWnOk3ozjL6FHywnRdPKewRVCbM2UtHW&#10;BgIbkU6owtc/jDSSLUcX/+iCkzonumU+hs2+1Brg4gw//qsnbNpbPDV/tOGBgfhMxuLVmTRlSYVq&#10;pcOm78EGXpMYQd44JXa+DQmNvQdZk6UQag8JkRIStuCMo/iqS80rbLeLPdjhKedLnhxELmw1J2FU&#10;adWEwfEQ9Tt5oyBM0bX4EEbXNwHDbnSAi2Xa5GmBVgnCULzxoZl2fha/WAttX6ilthsn+f2xyGt4&#10;YTs0x4nJJMMDzpyi1qG+njcira34QQsZjImN5UtU0WUMHnzD3rBZMa/EFil0h7N4Q1FvjNHWMMiE&#10;EdwoUaMPHNpVYEGhuSAJ+Xag9SokWO0B9d3Pyt2yPzLm5wq3dLCOQyul49Of/eI44KDbbNBfVni+&#10;X85/utbf5ZvGdpf3YuUAt/2fy7HvilStG13/auN1xzwpSTBHaEz3O0F7aBlx1STR/K9BSrTSOnJe&#10;0SKQDcokJ4EAZ5Hk3+yWVDBYMVkU1uiF3ZxEJm2HatzcD21JzAZz0wmrpeWrE42I9pBwgHCRjY7F&#10;GAbgmouQhheQ0Eooic/TTbqh+2QLLzJuPjBJKH7Aw8zixq+cEUwb3NRiQkwR06r6fV42D3lAwODW&#10;kVbNDFjQ0hN+9lt/iMuFgTjnx5Nxi31skN4chY+x2Lf66+bBzJhTHd2+nVEevt7E0hcK5TqyuqgX&#10;a/nO2dlHrlkjULEjJIxPerB8G5KbvXoTEckMMu61ACfMF2KCkJpz7nyL694gwcOFqOUKixhCij7E&#10;U1fg0nTz7/kppxIL+NCh9Ui1sp6LUh/aoqSw8QGpCe+w0qVOzFZPZZLiNzxhbsHFTsBCr346+EbB&#10;3NituTnB5gi5u9ja/C2CGMX8IqeCZZtx7cZn2vzUw4wXN4TC7hjD8pRPcC75CgP5AIM37JWfM44a&#10;qZfhCa+hCz95Gkpq4qD1aKyGNtbYQpw6zM266ZwXRy+63jCAmFLAXacz+4wx78SKXFlvY79DM+6z&#10;33jIwqDdxCnjnRbKOd4QjOUHeuVyd4gVZPxXqGI1/Ve9LMUnc5pa1LYRZ0wtDlBqzoRD33KDBPZa&#10;XiiPciQ75tgT5QueDfrFU2sI0IiUqTVXtFO023hgD3yRUzRtMaLfO8D0afZwGR8JcDP/yLL25sMQ&#10;2LUPpdFrWmFtaCDmO3lfmJEVK31UQ2TPT1tyJR2o/sC0PLigSN1wzjLxuh+W2opDj6T7BLkePO3E&#10;V3VkGJYUfUttntDBngRBveKdNG58qweP17/pnbBvLp8PYf8cfM/gVFE6LKcKX3DiVjleuZ03x775&#10;OfnTDJdLBqySopwn6UiHpiNc2ZkqIyRJZGqjhtK5RHKRsKnr6YKFU0gCAK5oj69jRpcbBMlHks8k&#10;1QYMSEFv27S6sWr9LmK5ik9bUPiT2JNNGFkwkafQbCxXDAsUSvtQm4Lehqt0wFAxQbYWd21AoSvs&#10;KUOpe1G7kNCPiLGhMfmrDaoF8VKSGloI0uh2LJs87RPTYQZ4euoN3w01G4/8049e1BtoCHcM07Qw&#10;tyrG2xgAf28sM+7zxke7Mqj/CBs/UeiUbPtt7NrHmXJlX7GWVOlepgp+fK8qdsSQ1mHsMS9qKsvS&#10;6Ryp79uU/0595LUZhRJATHFDTd1d7QqP3Zy0JgqkMCjrzOnuxdjd+qECeDb1qWvmf9kavukYCmzX&#10;nKFpGYt2h4UXEObVDVV6y7gm5TTxdCDzzEOBFyE90CaZorNYFUSDpV0LS/vGsDdrqxyS0WAHAfAZ&#10;WBDVi0wO/ZptpNDZN0LVlacu2iHMmDSndOwM5spKgFMWgs5J6pHVkMkaxjmwCGIHc1AfNdXcgEly&#10;N3Db742+857rmjh8JBvZtMGAHYnljZ7qKk8KohhWOoobU5abaToCli+rfRMmxqjB6c6k9aC+hIXi&#10;VEws4cK8mtRwlH51tIDDjVkqwoNY/jHNsrXcMh7inHZNg7tzpkzFXphyaA/9srS6DMAyFaxiT+bV&#10;IK20Ze31bj8EWFRkYzFm2lTjKGAcjJKpijb0FLFTC0On6EXufuKo3+RTP8y2QImDFVYlSxzkJR4M&#10;rmJSyFN+NTeo/u9xXP7rnMMOv7vy25xuHdox29B3SdJaqHZJ+zcb/b4QDtpMPOgKB4z3HfvCJENS&#10;eXpMFpIuEtZvOIq8PDFXViZHIkvuMUwmIjcvWFBXa6eY5hMIjwBu3uH36bFrgDgoYMUeL0x0JTLY&#10;reazx4biTQ11KMXi2kKVi4RM9yEAAjC96LGffvC8iKbdy7sGdDBEQRjsiyd9f9gKoAcoNmOWrGmt&#10;Nkyo+By+lPp4q2kJ0moOlIbDH2G5OcM3VOSfuopDPdJyM7dsIA1hhT78tANAb2GYweFTe+zCNG7M&#10;fMLssVSY4bH4nm7adn0KQ29NMjTYwQV62mrtWFGJUfmwgJdQOdDtxET2AvPmWMycYmspqlosae2n&#10;6DUXMC/2IoRK8grr0q6baWgMpDC3+TdjXLoY26QUPuMQLIaSc8ipAJNpth7JjOB36MqVUHgi7OSU&#10;VgInjzQgsDWHMU41LYO8lJalH7kltsH2wgdG6KaCMoXnjUEpC3XNv8YWFdmaXpSXcaiZdiz+zOHw&#10;R2Z5k5LWDEW5Gcn54IEe8zoNmQBOA7qTn5q2fWg5lv2Dfg0YV5th8CLYcy9/SG3/ctMGJGMTlzoE&#10;+Ay3sYhcCPPNGrqNa/YCfKfUmbimhd2xp+QzqLOJKW82khtERAEY3KemTFijzzd3YhbqKuhoKmMr&#10;5o0z4+b8IQgevJSyceb2vPmBYeaAWPC79yKDhcGIybvlAUaN5CYyjLSgbdjh1cc05z4QvX7BfrrQ&#10;bDM2dBUzSGAGTdzEJ7G2yYnSdpXaubYiXgRtUgB7AXUfq9joRyDmnoF9G2JQEuEIf/DMH3uxHyxM&#10;IGfK/Zalz0Droom48aqOMQsZ26ud9cfDIKjr8+SojI1d3Lh28GF3Gu//0CcZ3Fz4Y1n8B8GnikJo&#10;Ty3l6nFky80Vzj3wPrfPuX5NtR51STZcJ2HIH544aa8dPvmlT3KRgeRGEq82ljwVLjc3lTQmN/KI&#10;yBSe1LX/RN6krdonRnmTmGY3qmNDoCrxwWGsS3BCScGOHODy6+Xqgg9+eKhhyckve4cPQnjrt3/Q&#10;ES5850vXwaovcMKP8mBpJ1/GpGhQ6dTO8EVP2UbMwMGsYLKAfX0dgjamikPapN2RS81ZcGygF17i&#10;xRcq680bNGyUU11ioEMcTMgYts45gi4tGPClXb/+rnHqmPFgQ6nvtnXcsBVnI2Os2na45As2c8jh&#10;l81pY1r0z02wCO0PdPXLNJkj0OMIL7oArTiijX/EwThCd47L1zD6o618AZZ5Co7fKREzKmZOQkdH&#10;6Obi/N5JyNoR7IIjhiHBryydsqkHMobd0ccIzIiGn7zRXuwgRvDAaz80f0qPdPZfiB74BkMQ/PI/&#10;OghVdOtX5hH7YS+gtMGCr+SKj37JQubiInyqotPALr0q+Yk54yduMVTcI0I8wOWL+hEmL+riFBo2&#10;GwTspStg+FLK4NUamzTjVrLY4hG/XfvItwuuG2SwLXNvPqorfXIdd9SBTDrOa+OG7r8MiYcI/PQp&#10;c20m7sS8dIeemPmWS+ywG4900AMNljLYOVvmHZq2rK2j2F3fcSuH6hc7yj70zbeWuFzQ6IE3x/RL&#10;P9CK4Tmc8zRdp+mbRz2+W76cHlntg4+4KZP8MQhVLzb1XLtHqDqxCM28Ng7YCh4oqzaxW/aaDKoT&#10;Veqo/JixqDmZY+EFLLbXmkEkbX3GZUAyF5lb5g48sEt3xzL2OK+MGyPYaq25l6dba5z8CKc8sb2l&#10;EIvyPnAan5FX0JplQwyXPTM8mt3xIibLXkdbvMiTS7F3oyx94hXMtgUsFTE/OZB/4H1/R+o2J67h&#10;XMtPFYUwn1rKa+PIjTc7s++vn2987qOvHac5TZKKtNFjnihIXK62SQY3ZpIF+mRJb+37MYXbg2YP&#10;TyKA5WhMXgAlt1RTF6OkHjT5Ks1sL0qiI201h9GFpQ0BlGeOwSGsC7aeG4qwJDv8OTANGvp9WqRm&#10;rO3C3zYwdWPaooM8cmlrdw1oBY4kZvPXv2ukrcI1mouVa23pQhcuc4Ax2ORYC1PNJgbMYYk9ACxN&#10;N1LmqpiITvkLbD2Nw6cv8mQ8YjyxVgm+GOkxTlGlQmUnZA7CVdJuKE4AffImT5P1lqKfSsO8/uaT&#10;uUDWyjMz1/PBkDpTqRYvYEdpWiUUfiRkKBrDzYKgFy7F1p5KQzUe8GH/MpfgIjPh048+8zhE5x3Z&#10;aKyb3RB1YmVPHNwIWsavMAVBrkRxwynAi1LfGjJgWYjVnUydhNM/nNiA02bMPsUXHwAAQABJREFU&#10;9aNCgjbtoclNHDcim4u2QSfm4THmdIk0cYTESPFID4+8OhZ68qfsWTSLN/XPoFe0uSihFLxMCG31&#10;xgl0Tl1tivqjx5udOXmIl1TOaUcOvjIiI/oKFnY2bzfK8sQvumtP2IwdOW0qQcUEjw71wl9gZoe6&#10;0AEt8eKGQf51I0MgVxTLybo9IA4RKbtSpzvZipp1FORYlS4jHSdoYa4UgT4L3CnYyKA5mprYxoHJ&#10;uR5n2Fc66E0f1uj4CVxG6+Yw7XS0y3gAkl77A6MmhFb8aCZvmavFirCBSwKvqKKCQwnIyncI5X8p&#10;Rx8sc52mj4/4HeSixheMAc48zbjqc1rWL+PIgs1kwFPYTHp+GG4LuwNg45SenPEN2MkpDiaHiBm+&#10;gcQc+kgFIqefZC/e/1I3Hp//4r+FsqW8LpSbbKHuggRCcGoo548TN9zOkaN+77Z1c8WsclFlovPU&#10;UAmXhWyCVIJVRjCeRCMy/QQLsxch6GYI49yghRd2SwQW/BDS9YYJWqVV8RZ82aEtCAfUTQp8EjZH&#10;5PjnpohO6K27wNksp/ICLZvqSaYcDN0hnMGgFf/qjUCP+VTUT1LYhd3yU6OfJy0s4ukHLORSqPUR&#10;Jj3JuZ++eVLW9mkr/rR9ZVjh2m6cfporNHSjB93UxeMyJR5guYrTxgaVrfBr08EGeCPVT341TxFF&#10;L7gTuy8UbBb4WnPOZl9HqcIy8iaO+VagMMqWQPHf/Sjb+Oggnq1rmUNlySF8YDx2wBdb1NsyjFRu&#10;tP/MCbLidg7GFjwUQyPbp8SE8Nd/QQQt7WkLNT5EHxetkodWbIXV8xijwYHLUfxru+f3d8pn6PxD&#10;F7wp4hHLiUudcWxrlhpEFt/RlLYKw2cJY/JvzjcsJxHnADiz2tNzxByaC12HQ1+ge1SfPw1RDzQo&#10;QA/6QSN/Ol97LqQn5mUvuJ1TjCsTzLTTNNfg842HMQALHcGFB6Y+5psVyaHV+mIcLHSkSUwC6D5A&#10;d8FI2/kjVuHBZ4Z7XvQN+rQrdO0I5vxelnrkiWxqpNWHDLElzghxYEt4xE1f1fDMOWtbtQ9MsPKG&#10;aa5d+thS9nSM4QFTwwrbP9kRKfRVHtFZWyP6T3zKruJJ3zVRdNe5/+1WtGJLDvxSDSfimdobQ8Z8&#10;o1N09NYbpvAQ0/x4wIe/BVL+MU8ZdL8GPz3mSgFqj/Jv6U47zD94wEAOqbLRJSAaWJTSUzlBu/U2&#10;j1za1byqDg/xDo9zlrOmTSxkgckJjrKZinbhE4sqoeXHubNBXIOHDx2P+YbLPmM+2ETIGAbP+Shd&#10;zNnupzntOOpet5sKNtdcy7mm7/KFaJ4aysPjxGM2O3LWs+w9/uXTbx577bVnJjobfyY+U19JlIr8&#10;8YmIVhZoPR2FZ37uDwOJ0k8yShCx3PQr60ZuSwIJLD4JxipJ8vnrrAzIG9mspNpIM84PPO5kdtfs&#10;a0VJRjc53pZEoGSDQzvnqQ+KJXiM4Ck/9Zl9ahZCv4UqxUl6/uPqLJKKTbGXfbCHn4espaCNBcsb&#10;IojRE1/Uo658wZ4eY7BSNLD4EoiMRmdoy1NlNhfbGVu9DWpccDbZIFz0e7EBCgJPZGyudOjjlpsh&#10;T2bBQq+bGOPIYqMOhDllzodzVm8vih4e2QBNYbyki44+caaO7mtHcyK/zH0HEzMAjiyIxKV+Oye1&#10;EBlLTZlvU9yEyR8mJLk48we2+WRd9oEZHnQC0jL++jUkSmPrW/tQ1jK3xKplsSvs9g2vVhf2gtU8&#10;LRLu8ge5GWPj4aSU7rC02oXX9aUMMQKMgxL8GOE11aHg8IscmWRjx5ygco2X5vrTfQ2GQyA9Ckdq&#10;BQGfY5BBJQZwkCf27BPL1dvJjDdU+dkxh5a33mLLUH47X2CGJj8K5hM+MpSM2SQv4NUCoGaehIcY&#10;UGAg0V0LjFcErATBBtZWx2YxVjVhgynnnpZ0LFIbqhycI8QobfUWw9KdF9Jlz2Skcwmh2F+hpo3+&#10;Gi8X0p62tfGM1g0BzkYAdfqdtZtE8I8HL/uxgB2j8KVs1BVx9CNPuDBBBUS39vsiIkkwwthqaz4S&#10;2d63a+7gwyB8ylzOtzOQoeNL9IkDHna20prP3DQrB38Uwcv4NA7jXbOhaXPXsMMqP50UxOqUMzmL&#10;bCjCpp2fDd81hT26EfPlGfkc5oo1gymxn3yDKWdxabgO9IU2A8QKpBxU7r9RjP/GC6EaW9Zq2KpA&#10;j+78+953fzAucPHrjW9+6ztzcL1+RDqPXSfsiu1Eapcv+HDEdl7c4Xa/NfY6816ZSljmNpTFzwST&#10;KBQWbf9BSNsmTA+aLLkBmYmNkIubDT5t+iZb8KKi2NjYkGeMH57iik96MPmHTctn7xE2Eb2SYF/Z&#10;64oBykWTumXBq8RlMPg+gZWd8ymjFkrG8QHcVCedVLbU93yQjS42yPzUhQL+PJV0cJYnODB8+xPL&#10;aQtWbUwlZMYOPMaM9xKQDBGvjClKO7bCgz8dK7+LEwaw4K8Y0uHISV7EZuwhMxgsDQiduSSWLO5p&#10;L3pg48TbMWTyY/zDhh6/h0Ecmq++T4QIwJEXY9qabhjrDQ5tPEYwesFrfvUQHOOFHuyoQxOCXWGO&#10;TW5QjBUO+BZufieG4NHhmIrKF0EimxqpmdvGjz0v+SFsndTBvDretjk34VQvNODA1VA6WEMfG+n2&#10;WOr63kb6+CA/MUZGxqLNizDY/uQkELmWOQsdyuqtD8NQGHPAvpeH+bYhA4SmAG2otz5WixxOBBc/&#10;Z4gE0y6NEL/cTpz7AiJPsJk/5hjLnLvEQJOMBePdL4DSgxfOWfAwPD/GasYSLHkyAP6METTyeuYn&#10;XilfdhQQeR0+eBmzRA9KwGIs851G0cJXPqS72IJ0xp2Hirn8+BS59Yvtao7RkQJsnXBqtqITJ8Fs&#10;O8CuZtHgFD9E/ubWfBsVm9Qx+8Y1NtSkVmxQKXYw/L5V+nwvccm1YJI7+twxsB06edXYho091JzA&#10;nMhAxIauQ1KmYokDxL5sZJ7qrR+4+UHUOn0nOQSJ3EDBsxYzcMWCpmZtPqm/I+sbPpRjB7FTQcMa&#10;SDBDJy7oyFF7THhWgZaH60YsTeyAAeu0JaZz6RP/5Lnyxjn+yTuxWI+YEt4ctZbACt38hB4Z3Nam&#10;9LG59ybnxesjtDDhN/5QtDt0bMbK5PqeZ95zcI3eQTmimXcwvGuQ8XhXL9eNA2/ZzomPvv+vxqUu&#10;cdHMp1uzaeamlp2IRCxCSxKJ5ALJzJssk4YkgpgaBGXWFZmdxbOM0kUmiVTfB2KRsvOhLsnFUEq9&#10;nWh8KQqqqx9D5K3NAPmMIytb28Misp+B+omp8DW/uJzga8UKrPjnWMHURV9WNwpwWBC8+SmI+hgy&#10;nfZJeRczHFMHMmkLWk1NNV6MsHkF05XKGzHiUrKcEatNhbGWD7UWa2PDpaGRmPqZp1a7RgotUdSW&#10;nFRTTNrRNruJKtwAWqEh7UfojqOfIlDTykgoqpnDrdM5jOxiE7KK5IQPFZxIVRz0PTzmoX4CSCn/&#10;iL2uuyHXiKbJInARtTF9DeNUtle310QBZQw7+EGe9RHejMkLWp7WXRvCFddqMHJJFW6UkPCCt27G&#10;IkMDDuyoHIVNxeQAtOSE3wuRXnOODZS6AaDXFOB+klNu4CYnPBULcpYNXsPSLpsd04z0rfsisCQa&#10;2PiOLfkJjyEyt5BBCGs4pd3FNxPdr2H4yN8JAGPzy9CC4mEjc1t+aFgpkalsjlAb44VUozIsGbnY&#10;HH2rHGtd4CcGqFz2r9ZfMSHuDJa/ZWMYkGPOM6flf3gWXbQLv0yCv3E0FgUZp526WYMD37psYQCs&#10;bfIjAxZ19MeOySVJ8fDHXAf0D2LrSpNCJpZg2VEPnugp5IWHfgxUhydwKHYW3KIhGwzWHeFKRWy0&#10;vhphq6j6ZjkMk2ehZ3zBVgYQdAkU/pX+soo+Y2CpyS7mrfY15j48jYcFjNd6YYj1LCFY9OmBm3YO&#10;tK9a8MU5HzgyurbHwNMWyF83dORW8PAhNmjjdNqbrNB6bowJc0teIZN1+/FPfnZc6qCba8E2J67t&#10;b9uGvsuQelXsMvZuZ+hdtyNe+UqXzs3VRSp7TCjSyDTLuZ8wvMCHTBIll+oCkgasvAGhePFP7ZOp&#10;A2l32ObiTtLURgodrBqXBiV9Ljre3LmAsIMLSXjdmKhbF4YwRiJywD+f2nlygzFy8y1TCEULby2o&#10;khcj2OqAhaTnCBfJXYu6Ly7Q9KXeKCw+E6dpL3a62U4csEOLb2j0bZf2ThtDJw74jTp06hN1irbU&#10;cmW5qRO/GAuubqPfWMYudGFnw8uAYnVSFa8I6gu3Ps2a+ZzC1BwBEAMBbEB72W2MxNai0GtMu/Ep&#10;FGmRKd7YKObETm184II7luEXOpjPdqRuMpt3YmZDqkigc3X0thQK/GCAnHbqohUveYbGesuGPjrI&#10;pIGbEqD3HEF2vMegIxN+/ulr9NWNMAPRDY/5mDo2LG/h0pa/dehm2+c+q+3xj1jAG7Mq5lXXvDL/&#10;xBPDcqC7GNPF3z54e8JwvzGY61qWxfb6LtOcG3USh9hedkcv/ZRanwDSi1xySszUtTeQQ4mH45zQ&#10;Tz+WYhOkClxBYAjjYGkjbZhyTJ2IgEPQwl/rEL7Ggxx2MYi3cQkzetRFHMEsnnp7Ej5iqw7GiCe0&#10;KUMzUtiHYhWkTS2t5F3v4Sj4st04Rq/Y8Op34zLBXpBLHl/nfCk3sVuPFerhUwn6Eyt1pt15pgH4&#10;qkDIxJI2MtqAQNusDoZanqHQaj8pmWoz0DLiZAy/jBPzzFj65rjNnIDNWNtSPhFHR9Rjrk67GADP&#10;mHTu4FOz15orm2q+iUT42171LPbA1za13dhifDUgY84LVs/5LkWuTXE1NDA95/AhO+Vnm/iyPuZc&#10;6i9Y4cc3sDxqfsFgb2IOp/34jZi0jKu51wCihBGMSx5wscG1egdl22v7Dnh3SjKR2pXLPjH+Rts5&#10;cNc7566YWVyShsVTE175UWMuIF9rVrJV0pMcnYQuEDJiJmLoRM2FDF8nI0aQUPA3b13gQmeRkmQk&#10;rPzUnawuCsaxB52pgUpTGRZk2nT5Dkg10sEGFAbXjcx2hrGLI7rqBqN4XOShCxte7eyFT/q7AWtf&#10;ZFkctiPbi8KLozaW3rqoZBzZGFMXGPjR0XaCMS9S6LRfcdZ/4pTYePOJKE6xsFmZ4ScI+KNcx6lu&#10;LNmE289w4osbNHgGhhiGZmxWFzcgiZfxEZ4NivihrTAXv5UPdssUPpjhdnKiH11z05g2A4Y92E2b&#10;ufdjYnj9QVmOnPBd/5DBjrKZHHAewU/MKvbEKX7RFxMR5pgYRZ7SvlA7JygC13lLvf7ULw/y2AU/&#10;IOgDJqfuu0G2HaigRLRl8DF20cW3NByDP1T8WW240cBNsAzYFNlwLRdLxoKFAfUmLGAAEiPq0J0D&#10;fBAbZRjLAY26jQhhueGRGzvDpIFh46OStPlnTMyf0j1zD9vUqxwq0JdYI4cP05fod4xx7NcM6tCx&#10;DX/A0m/6yKayXhtjjqZNGePfvCmrPSEW4buQxC842gF6ZFNCVY/2MIztDtCxkToArEPHIKbfYfMm&#10;DjbyiwA4H/Aybw2BHD6nrtzIcI8rJyO4sE3/6AUQMrpoWNf6Y2B5Wxtcc2bix2fnxFgCkAP7zenM&#10;K3tixnJ2SA55O19otx/GjPYyF7Tpcprt1BBTZs64FvWbPWLaAw95BSdzVTa4Dohpcsz4YCvjqCjW&#10;NIgnDywQGqM6EJKfGUjspk8I11pSoOXS9icnGNunetiILH39TuX1LTypmWP//AvCuIptArXfyKUp&#10;5Gx0vhCP2pfCoyRqYa7D65sjOZlDzCX4fI2l9SmaOBIQtYxx1zvt8A0WfxWAa/wuWypSu6z540Ex&#10;/Y83m7/33nuOf/vcsWPPvfZwyERNy4+lmPJJILEsqd08SbVKLRdHj0px86ZF8mY0TXkagpsKaUmk&#10;za/C4fRi6Hvlkg8h5IAkN5GrBYLC8GZTMW+1lQ50TrGODcWETw9SMBZbbcMmIIMtCiOLgB2akj68&#10;BSAOKNjEZiMbH7vMRVDs4s6/X1Q4a2dtSX+qTqOaGdCeyQsYdmBPOKatrYMFabEPQuzAzjTdZJCJ&#10;KLb6URLhUQSsDLjhyk60wshGRRwQqtfZaUQtOOFIrU7swKzUbCK14SOZdptUHjHWr8WBx7TI1AWn&#10;PloT0c8wMpbNp16NRzr8uoIcthFfzNICgBxwjCHtmiTYkIFNn2EoDPS18XLB59wxroJ1kBmwig4C&#10;fFlXH+DFNy6M/hHGygfwQFjgog9K+ZwR/Cd25qWcjCKWKckJkgU7KdiALhio8LSYbMO2TmeoRYkL&#10;ciWBPK0QXReM+ROTasx1Z74pmGG5Cy9m6EeGUCGW8loPIT/hwD7F01ZfYsS8IpNi7Mw7+HPQzqh/&#10;ZFcGTgJUlZ4cxKyAa7xZ0mk+DEycCDwXR+DJYXQbV6wHgiTKoImRJkSYw2MYOs7FM+kdh7BCFyly&#10;QiEeH7xgqtRAKS57aH7soz2oIz5ti3YAqWUgiVV+buIjD/otJLhzX5VXX8gRsBgsfNp09Q9sbZYC&#10;caGXTOiQCCG60phrNYrDT9wWBWmDQ58D3akLInXpIFLrInASSWoG5BImJ2PQ7DLk1PO95JR4GliM&#10;9Ikl/PAm1vUx99TBcGOTE3Oflj8n4pR1WOHPeMGV31g3+dofzc5cm9dt7xIa8aNP1+BJmzCGr/ZT&#10;wfTbHNCXwlIKQdcFfMQaasapySGBx/h+vux+3v0PG9/5zvfk2XR6cPr5P+52zVJe75q2Y/WR25l+&#10;21veYOyxd91cMaXMo3PJk5YTm14nWC2JTHpmvTYqni5q5hmrxEvfbGAhgEeaVNtskQImH2VgEeOF&#10;QZvDReGTZsl79kLODUDxIGkiqr9kfPuAHLsEOFz8sDX6V/YpGFFsyDgHmOyWHPjtqqGGngOcQizs&#10;xmecPzXAP3yvJ5bWHTu4+JaLJS1IncR1XPvBb30uLvgLx9iBH6z6Ve7Gj6216OAFjvH2PW2psNLy&#10;JzTsaT42LXybNs83N5PfOGdc8+rU/AmBuzA28bEQmsBCZ2pwSZDUjEhHno6VRqWJLeCHqEzk4bEg&#10;W77UK/u04Y0MLPOCtSHm2pRBQWKb8Ysu5wCpHPxUpRYxjUPPE7MVBnMF+pwT/XEmY2rFueKD/8jw&#10;5Xj4cQU/yjfjxLD5khqbfINRT/fOl3ZG1hsu7ACHGImcPnmBHDQOSvg2+LsWu7bDXG4sXcTuFFzB&#10;R2MeHJvohpzB8o9+z19aeh5GfdT/xgpbcaWf8Yo5SJRgY6PrCcaMqyY0czksKBcPlIzrE9jEoWOh&#10;3xmLjc5307UJNfZTKYsCMPkp7NUDR+bKGKCHScG24ldFcMy5xb+MZ7gu7vAVNJc8MDGdwOgz/qhf&#10;rshlftWFL/B2nMWGp3TNOaw5Dzn21JtLbC3b3At1NnmAGsTRTwc9ipEj4W8z5xwSf9e5Mo1ZCaAu&#10;Lv460nFws4Q32K7NGR99QSSxi5LyLWzYyJ5jPfXjGyTO+I/RJRdqkRhSR48vsYqN2CxC+xQ+vFV2&#10;WY/p52fG2PjCJy6/nIRMDu0vXbWHI8fRfrN/OW/Qaqjq6gdCvcSQsFkzlwx0bJY8Sn5GKoUZ6flJ&#10;XtQ8QResxmTMqcc1CZmOA8McvkGLHHEvu0eu1XsOrtk7KNte43fAu9OR8XlXLYfF8GO3M/4D7/qr&#10;cYUrHJjkye12JpKPBDb81zFuRnGdvOHEMAnHnPfTZw9moOhwUurNBuyVfEJI51ThdMMCl+5MWp+g&#10;IKAEjm6qj7ZGpMFIeKgg5SmCP6fAzYJvToJXC73eooQDC1dijtNHOIVfG+dJJP+0GBNahbVPwjKG&#10;Hi7UwQ1O/vHIAjvU+VbArqfWC98Erbu/dNdozWZ41O0JLQ2lprQj42ZJE6H44CNTsxmQ/GkJasAm&#10;lnaXPnVMf41pxYnR9WI8UBHi3PhLZ3NpB1IclUdlm9HOdJV9hZP2VNB+V37wuMfmynA4veEoffXm&#10;rEZgqCfR1t2+9ejKBobF48vTtCGkYTv4EtOdgvigXTktMcKmxDu8sk1eoODXRuQiQ27Sj4jDac4c&#10;qF/SyDyEJT+N13GiKuMaT+myL5iBQWING32iONKAMSe86m/cDFQWt9KMzZc22Fu/VBJc5oD/uiV5&#10;ImwcKHTGUJFTckMf9DMU3gSw1sRMW5jKecMYoFoTEWdpzZikWbkQgRTh41u95cTL2IURxnwywBX+&#10;EnFMQ1Ekf/FhA4iLz3a5OPWXlktZ49T8L8slOrkQljT6ES5bag7rRiaU0hFlyMpIDEIuPmgxpIIw&#10;K4hrdoFBUFQir/mv32UD/OCZo6l1zbmdsiZNmMLvdIfOPOpQalItpFX+9ThWqLr0669zCjPeZRyc&#10;aduMATxAaFdOrGeUuB8ji0INWWMiLsFDduItusKPre7XGYajDI7Gsk1/0MPHh8zPVK6fU010uLdg&#10;3/QtzXSdH6AokUWc4hty9JY3XTuSQbodByBD8G2j6zCE6DKvARM7/WDVW3eEU5xH6vTjIii1vwEY&#10;QcY7XsAQ73apxpQJL+xUnIgthHbqgx/++LjiobcAfLtyjRDfsd3Azk6b07Wz27mdfdt+Ae5yl7lE&#10;bq4uVTOZP0vgd2v0MhsKCzo/lQw2klQM0s6Ziee7FRTpLZPx+c8kc4GxSAqjFjBCpFdKyDyJ+HTQ&#10;2BLhZyyZrGhyTD6fYpCLLcuNEYzogB4/As3TIXbYoWUThsjhW+P6hgABF3M9NfkUGRlsUhA9uI5u&#10;gFwZ1PD0k6HktPnXcixQeah1ourlzZU+KKg9RiS0uqC3zCKHAf3EJaNGYFRUTPzwgMkhvWoMhkd7&#10;wJ824lToPjkRA+1FEpuaP7WbHk9bPK1GRvXwqBf2aku3HVxyYuYQG1oG3Wx56oYHeY7lLRhPninO&#10;DXFEX/puSojTSbGKHYk7c+zeAzbKHaNBLuCbW6T9ooWh7TMGCCiDLJjI5EA3/8gh6JEp28NMXNL3&#10;jWL4Kg+R77ggrm6w08Ecv1fRdMZpIovd2DPXFbwe6EE3cyBg+qFRJo0+h1X8BCeyZReMlYv13SR0&#10;ZRxm+MJYT8vwRwd+L2P4nj58sJrzxDH+BQPfK78ji60yhbHnqeIARg9l7t1LQlGnMWa09DhvscEx&#10;avzOKBqxYVkr6esCuNoRG5UrU/XBmLXtxi1j7ZtxAc85iQ7A5jzxli324zJ2ccBXcWD+0clYGm2f&#10;zMhLbVxlYY6MhXH686CZdpzGv/InPiPHn1SwEAv4Kg4Vl4y5/zUPawjMeQOOgKpid2JCWfyjzT9i&#10;hV0qDU9q+9zAuI/LFeaMeYRekgkNbcjYnAMMF14qFWcUmfBPWdrr+euaZy5YT5RgzJDWPMRf54NB&#10;eILFf4EEJLzohYZ/8lFjM3OZEccJQvEzVgqaBjuD82NWxsWr/Uhs5xO7M+Q8l41lF0SwclDFeP5m&#10;XjFnrPHqv2VLvJyv8IWOpAJtu/GLj84RLPmHn95wBhxb4Fn2tMhN+6gvf7lLjcte+hKAble2vdZv&#10;x7iz0QjrrljOFqNvtp3hd7nzLZ13k4AJZlJhJG9ouSBSQ5yT3AkA0USZiz3jsLnRm4HIJVlykHuM&#10;mUUmWXpkFMnHDUr4lYMptPqoLyzQ869uYmrR1dNCTQXY3iBxAediinwoFBdc+vURC425GCLDhgpv&#10;bC+ZGvfpmQEvFtEcEdAQNSgsKjrSsQ0Ykr9KtTIoKCPh50RRP4JFV05BbOEAjzoCOUosZ5Wnn7o2&#10;zWDJE15iycHNRktoHIZzQ4ShzUvcRBWYcRpYnLaypZuNWJsZR7brFX7jRI4wIe+BzfBqbyAp2CxG&#10;2WPs2g7xUN15oAnEgH7oYk/fQ3CTy1i9Np9i8IY5OipnaAM67eg2fYacPzDSn4f8PYgvzAk07OYI&#10;N/wlEzo+Yo83jQA2HxV85hat8PZh3Je4ND8Y4qevz+isPDAvo3GxIzrLrvAq19ipXF9gE4NoXfIs&#10;nHQ9ph3gQJ8XsMj4zzpkLgrwYhc2BdcLm+sr9vKPMeQzRtt8CcWHM2iTJ2MTy5sc56nxtYd2WYNP&#10;S4yJr7kLaNDE1FGxjT88mMfJI+tY38o/LnzaHZzaI2KXb1sQ6rgqF/H46Z6CfdFFn5sUkKd5Wqnf&#10;oc58gQ8/IkOolrmMZMFkjIRDTh1U1a4+sUK21h0y+qvexnY/wI70o1cd+GkygB9ZYqHC8MVvc5wL&#10;P75jS+TKzvAJhb4ZgxCMMXXj4ZM+Epe0cY7h9hXRouWBCH9yoGPKyGzAYCubHRensIq35kzbg17r&#10;JftYBQKFOQKEnPMBgX0uuvSs6mW9hl43LLEn7bIJGR4uK1+9FjDP6a/G0T1tQRfGp1aUdmTTqbVF&#10;TNJtml9BMVbgQ48NmMU8YLNzG1vwgba2F4Z4YTYngq//Hc8llyKHLP6ISw1UOkcekWv39oVrPdf8&#10;Xa4Y2l3O6jHuHZufvtnuPfY40/jSCe8aZznLmWvIZE7TZOgkI2vsQydRSQRoiBCOFd98jVvsJFXG&#10;SIaFD/YK4fI6uLJ1DWbiNXxk6/KGXHZ/+upOk17BKV96mxAekXylGsYMTjE4HAPAEorEps44BLww&#10;cgbcTj4+SRv2OhVC0WDIUSssrZXnBT/l4IOVujYJHeGRR4dWuhivi5AI2UDAZzy2pdJCcRinNDYL&#10;Nz03Q+LWfYh+CXQaH/VC0k/D+aVOX1Mc7L6A0SiGJzWCyNyUv4WjW7y5iAHaCCcGd6VdsEaJPgk6&#10;sdfo+sq8zzg1AEDmQ9PtTxXRyRwgFqtKbezNxj2/AAvdUkEsPsfbL9ixDSbiYU7MmCgZt7EXXeXz&#10;zH/iAbr0llMfYK22YqaSNKd/4CpZMVb5Kq6Koq+sCmd99FWUjIpfc+UFCbshY1+43eSVSWwa27gW&#10;MMobo5o9XcUKT4danNhcF8TYLqOKNB8LKOgta1CWQ2Owg4sEdZshX1jsc0K+Y2iTOPfHfLDB0h/V&#10;iKAtOpTB1L6JBq7zID57gSrYBYv5havVtc7ogd5uyYG+NIxzlJe7jLSVjVMDEXT9T2XRnXG9mXEy&#10;kAqLYQ7ZCqawyKYIoeLqc9bYDLWfdhfc1lmCEyA94tBzQT0fRrHKPSfz0X4VfPPOOYBoipbPGobO&#10;xZY0e6j2wbLTeGGzBYAVribirBhFh21qUCQ6av+whxc1js0pvJFc/jo89kMk1pUg9Cy1Tmiu7xVo&#10;ioS8tDl0UrKnxRiwkS0fxE/PouNozjhV+yMupMTaXIc5/uBpO9Eya/lkHsPYWAI2rHIxSB3UJ41v&#10;fee743z7HTq+//0fILS53CeEZ2wm7ux9orwrlm3/K+5b3PTwcZaznqUmjURj0VhxwlWXZidEDfuE&#10;QOKbJWQgiyBV2N2YSHDv7hli4RaPm44X+fRJQhaH//cWahDOAS5PYxQTF1qaJjf0egqBIraJmDby&#10;yqVeL3Td7CKHXba58aBdGCWHEH0O2uHpNlXFIg3xeNKB3RON5Dp4adL2iaXGiYS68CvC8BgOlOgz&#10;QjqorApgCKmYo4N2+FnUFQdo4UllbGWftkDsQ5kMopTX/8ijCn6NZSy8POliD8U5oY3loWusAspC&#10;J018UxAMLJJHPPwrWZVE3hSCRz7sSjuHbzPQDUP2LHDKpvTzox2L7ij044s2vuFq3mpeZ8h8WrZT&#10;uEEqnbwhjT7UazO6zSXsSRs74CHYjqEkzXQ1PSfiod/ggxMwDi9c8MGDLErs0q4msMbJG86mTxos&#10;6gcXYPqxcuKA27EAbhXjjjd85H7quvHBj3S9iLZ9UrA/4LHRWKe5eoJHLRjEAWkAqKsvPzrMlR4C&#10;R1vDo2zmIrXhyZh7QMe1/Aszbw6II9hh5J86C6Ho+IHe1I63DUvuk6OnQTdzj0/YWXlg7IDGzpbH&#10;xOkHXqoX2xnXhvAG07cmGVan19HQYY8PtW9kDDCh0WvE1FOBYAzbOw6ohR8bc4CMTfUWg27PFxrx&#10;QVnGUZo69GUvRHzKG2Awy378QI146sFABboGu/S77tCHrHHFB7AiT1xt0AEOuRzUKCi34ir6Co/Y&#10;1N6HzNSJsABVpznjYOzJCXixkXwsZt1GrH4hIrjhcY4cDy9zBYP+5+0TXysgVMpkIPtuXXfAhZ8f&#10;DQlf6uSL60PaaqzsDr9I8AAYfnMCuRyxtWKGzvDGkIpBgtLYSJUTBAqQ8HFzBR2etJypKRtakdsv&#10;1MwgI4+z8KIbDOJBvKEpu/s4895nHlzDd1C2vebvgHenIZevO405J8uQfcN14nac7/r7vxyHHnyF&#10;TFqlImnhwrKRExmAx15V0+AVeyr52cApLMLKyqTFXAQACCJLNcOHiBs/O1iXDTpaCj51JqH4jgHr&#10;xWxEBrtCIwHppfbX5gscB2x5cjFjc54i3ZDzdIp+11PhVBKHBX350Uiw7YafxepHCxnyyZgkV03o&#10;xQ4+RBZdvSEBJyW6JiSLj4WuW+wMZaVsBaRRRQa3bTSmCLkBYxT+4XtjoNu5CDY6YvvqiRh2uJEr&#10;keIpXT68MjovFvIQn+KvzbN8I074UGpTO48g91zMGOGR8uhAPyfcyskDnPSY19ZdPsEbGr6HXrqo&#10;p35AgpkKndrTVcCUacRFjcpnrMM77dcmdUASEKXpcMS20Iyxk6VgaGWT9BmH0CRPvwSBf1VqHExs&#10;TH44XG31kUTEFl3ZYOuL5OWCbsIU2dpoyxZ557rDZnmmXvj5yQme1LK0/XCXoxkJi66gP/9nYeUO&#10;o0qEBqZgwUrsM2fAYG+FoADqYg0ddnhq3Db613IXuNXaRST8NX3VztkYBWO+HTQvgE7O1duA1KoK&#10;traXbn0mnJXebU/GUhiTF3fihDebDJi3LWBMez7Ib3/hJeud9WG+YzxCOaXpyVovyqacxXY+4Sls&#10;9aMbLn5oow/fU4NAvKqAnzbryJtFxoqPcf2kT5m+2EeuyHUWPCxqdcjIpV+xrLwa+RMj3gQia/Cp&#10;g7UGVkOhLeRWpJ2JkaI5T3LcrgcDR0ouPPqFDPix3XxKv6aRftlaOOgDE6UU5AqizOsO0SNWKfUx&#10;cMec+EZG6Tl/zgdzLHvlwtKWvecvROjYSqHq+dJGxsidvpmDZbG18Uo2HWT1gzqH/a6DWeEIcdqI&#10;c+blxEcA/gZew/qHd39wXPVat6rxref9Qvr8VvLOS2HmdrWy7Qe1++17gdxcXTEJkjnvz4nr6aEn&#10;se/UmX2fdFkMJJN31LlLZxejT8a4o/WdtkkQGvLccUeB8uEk1WshoIPx1C6CrpNYbjWt28RzQRR9&#10;OefpxWXT/NhBTuKHm2js8Yk0iVg5iW1IwBSaCU4b+xmjPX0KZ4EFq/1zPDypNQ1ftB2faCNb2OmW&#10;nzDmp+wpy5GvC0J4kUdGA2FEsqzULjCnbT7ZhCdf+NQmedO3JBbEUF3QGLQjtqzMQ3Tpdsa8oIHd&#10;/vFUVtsQvkesbfPJGh7nfdoGYscKf9BF6ZiZI/jeND2PyI/+6yfjTW9957jJLe8xznKuy4zd99h/&#10;7LbHhccZz3zAOOzatx4veflrxne/9f3goC/C2MDmQwf9xmPaENvLGX2a+akt2CE/ICn0iQldsZkD&#10;fIdOwefWUYpbJgqgJy+MDTGmLw81Tb0bP/oRvh0b3+4+zrLPZcduZ4pvOc501gPHNa9zu/HyY14/&#10;vvf9H5Yp2tLyYJB3HW+66PAGIDHERucD3cjRocaOtM1TaGzM2IVPNFPzSxoVLc49hgwX7LjmaoCf&#10;IVHz/7ClVTpZN+AzmIN5QI/rLDzGPv3Q/EONjIECHQwqaJHdzT8a23xRtvzyCJzwgAErUvJjL7qh&#10;k5eFVes5PPBBoo49jNvOova3n2escCzH3H9KF7TS582sNib+suZkP7j9pq4G0Lf7+NQ/fW488A+O&#10;Hhe8yNXHbme8cOaXY/9xzgscNG5/5APGu979Ae5TNK9sBY/cSWE9MM9ZN6C57rRTdjjkqXjLUQOs&#10;S4KDH50n+pr5rpixDpkb8DmIG+ycUtQJeWJ23fPE+He+9b3x4pe9Zlz1mrccZzjrxZfc3efXDhp3&#10;vMuDxrve9cHx3/lF5LrBLNhSrqIMRC/3K0ssQ2eI09RLNzaTQ0tOMY7JcMqXTnp1U9Z+IYdvcsVo&#10;dNHGzzlXyPqT3JLWOZEYkKc5ByMHxQrngwMt2DUeUvoMm/+MT7lFJzI5HNp9/PAHPx5veNOx4wY3&#10;OXLseY5LVj6ckXV/4Xxsd5Vx93s9bLz/Ax8DsPQuMV/N6dSh+9qOGfEt2ms+0alR3S+ztD12cR07&#10;5JCDBtfyHZRtr/074N0pyMzBrlY+GIMvv9nohzzwHuOJj3uwZG9kyMaa2eRRGiwaJztLOgwscH6V&#10;2lIZUQs7jJWaCtfcEyXvxuHmhqY4fCIkkaCyIYKTPk8ElDIhSc9bC9gwrPlNbHjhk5FMTzmJP0MA&#10;c47QHZ989ByKXEMqEvrK5pJTl37B0aXVw1vIqohJLEw0QZ2j4ORHv9sOeTBgAiFDt3XaWRu3j6H4&#10;ltqNM+NL3JGVSV227BceTf2aPDAbY8Ta51aHrYJl3NjMPgPIs0kzIChtsBAJf2rfJGQYWumcPrdI&#10;BL/5ze+Opz37BeMJRz8nNyE/CvPJK79zm5uMRz3iqHGhfS8YgTlXyEYhdqFX+xjGwBzdN9e0M2To&#10;+AeGtLTJO4ag03YAQpVlXMfApoCRc+LhBSK9b+fC9Kw/e/F43B89Y/zghz+U6+ScjrjjLcbDH3qf&#10;se+v/1rrj1TnK/k7basnWJSCmpM5bwcBf6BrFz5oWw0pY4yQZT3Bv2RAxwCs+JNz3ZimBQ5vqUJp&#10;5B4HB04KI/B2L822umSMp8TihS9Hm5DUjrQ3CKIssP59tvhQF9gYzxpgbiNbVa8J+iH65lG/C3/y&#10;YprjKCyLtvAyx+BjmvuHNtOGkNI+fOgjnxwP+v3Hj7cf+56in4zz5S5zwHjaUx41rnZoHl4tuRBq&#10;eqxSYYhTD83Yic/Lmxsd7skzaIViIPRJoUDgQ88TeIITHGSpQ2RNUNTnKZ3dxue/+K/jMY9/+njh&#10;i1/l8Mk5XfEKlx5Pe/IjxiFXucKKHR0p7AcVfxwtf1TqHLY9mMQYAn2ueQ2VucBueAK5ilMICKDG&#10;WHSnc6Pw5hpY9eqGk1xa6Sp5cFACPUWGyEepkUy/STUePve69OQIH38e4T73f/R49/FcVk9e+YMH&#10;33M86P53G2c965nLHfThA4b02nc/Tbu9KRN1v41A0rf5EYsPeotsyH/48KPHE5/0Z9sZ86EQ1yZs&#10;O5adixZ3dqmyf6z97HYWf/D4N47LX+aSmSAWQOXdMqvpz0QnF530apgQ8NeGkHBA95R25wwUS7J1&#10;3lyBB18lcppE0kSTXHxkN3zBmfy12iKlfMYss8PTAIsieoLHzQ0jtUBb98Q0QTOaxObjmq999T/G&#10;c1/wivGMZ71ofOXfv9a4v7zVWfOLDnc78rbj3ve84zj/+c5T08McOWM1LXYTYWOckZrbUJ33ubEr&#10;Mo59x3vG7e501PjSv30FkFNcds/biec+64/GXe58K3PBmUUPlpEcTHjKcoHKhbsoOceUyrS6+XaE&#10;QaZf69M2SVY4JFj5A1Mzu4GRX+nnpzwf453/8IHxO3e67/iXf/kSJpzicrrTnXa84LlPGtxILjeE&#10;qmy92FgJnRYrpgpuVy+WhCg9J29YwjJj4UbMYK7s2Ezz3e/98PjjJz9nvO4Nf1tgp+Lz5S93yfGH&#10;D/698Vs3uPY4/elO33FJ8BKJipvBkV53P4w5SuTHt7/9vfGIRz9lPP1ZL5T+s5zudY87jj967IPH&#10;XvkDzrWXcUNXe20RYsN8WIgC7Mq5JjUdLYzgMvshYBv564ym777XIizC+UsPCJsLLkmRxMWO17z2&#10;reP2d77f+P4Ptv1iNEb8j+XII249jn7cH4yzny3f3cUW7chprk1e4y1tbEU1TCzKDGDOXGsxiDeM&#10;kLwOTTYpYUt8vBnOuKT2xwfwEOp/6chQP9Sybo21N2v1ttCHCOOJJWWNtTc4AKdHnFnz2JOaGNdA&#10;WlxfpOw2jvnL143b3IHvjp/ycuABFxnHvOxZg9qgocNJRxcBS12BKJ3zuiUNffiGnZgZi/ojUVz9&#10;yD9+clz+yjv8w6NROD4Hwq5QcHdXKn8YYx+/2eCL7L/f+MzHjw2ZSU5FYuaficQ8O4nV0GFOfCbc&#10;HZPenEAiEDmtkjIEi8wlY9bDlMMFSLKk66nbPNm27gKkz4LMk4g3TrFvPpGxVsGayR/BuggGwJ+c&#10;sE+PqNN3EY7x1a99PU9vTxvPfM5fMPCrsk0Ebn+7m44nPvb3x/nOt09CyPwQ35qLmpuKPfNlbNOF&#10;TkV5ycv/etzhiPtV5+c886b18Y9+8DjNaYPuDQMmqZi9kynuEx2a8LFRpgkb47JXhnpuOvbDbvHG&#10;W8bib2Hzis2sh172ytd6c9VSP1f1yIcdNR7x0PsmVfn4CGOAQxHG08xJI0l44s8Yid2ON09dTJGH&#10;v8Sp/ztvd1/80lePox74mPGtb38nA79c5RxnP+t45tMfP25981x8Zmhqs6oQhlgX0MQl8eKj9m9+&#10;4xvegLzxzW//uYN1k9+6znjJC5869tprr8CzPpjHwDJv6O62Ock6g8s5Lx6nHgHHlMgAD5Xg9N4L&#10;K3h+Hyj1zBnSBHz0cA7Ps/PG9ffu+3CIP1e59rWuNo556TNzk3XW0hFdqtJUAk0jKibRJvZC6Px1&#10;HjQ81PUxopCSIWLhH4mFsOAxCHRkQjdmGeNa4Y2XvAjDJNIiWzcofGyrYFhSz9hOfOqO5fLwE7b3&#10;vPeD45DDborqn7kceMBFx7uPe22+nL7nEiLA9EGDaWNSKDQSq3qzh1Ep5XB4yvd6Q8lesPu46IGH&#10;jc9+7kTZNp0emv4TNtF22i474a5Unhljz73Z4Lvf7Q7jWr9xSJKXCcyo88cpE8edfZrUMwElyMfi&#10;gIcJnuOhsPmzcFjFYvE0JWfOFPqRydnv6IgRsskdut+ZSV9MsJAGv/6RSPVdnzYW21DVNtGm0A1j&#10;8DJNWSTz+0E+JQX2Pcd/aPzm9W83/u/b3wXnr8oOIvDRj31qvOAvjhmXyxvO/S+0r7NQwU5cl4Rh&#10;fgh3/rHZJ77E//i8Or/hbx+xA+Qiny1Pv1fOL1dc4hIXHT/Irxh/J79uvKPyD/luy5577ZnvGlyx&#10;dKHFvEF/NpfOVyzhMCXMXRIBGqVqv2vGGDfqksgjGvTJF1rQaMQnGrTJ7QC/930fHte/yZ0g7LDg&#10;21WufMVx8YtdZHzve98b3/3utv9fmPLvOO74cc5znmNc6aB8b0s9UeNH8d0h1toQ/diQon9p13dz&#10;GA4vbPGJMV3J6cQv/su4+a3vMf70mS8Y//mfJ//jWSBOLeUHP/jhePVfvynff/vBuOY1Ds1tbGKY&#10;H76HRtrMOa+gJY6J5T3u/YfjVa9+4w5DcPrTny5vIS4+Dj3kSrlx2tPc3dHH35/+zD+Pr339m75J&#10;A7ByDcVMGbbUrpjJlFYf1ZYd2FT5x1gO1liM5obQthMdGlixu1rABDd984O8YCzHnz//FfGNa+2O&#10;y6+d/7zjsMMO9cbpm9/6dj7W/69tmU848Yvj37781fHbN7mepsE0t4WyJ30eitm3sUUrGSnfy0+z&#10;1TH9zCgU7W3+pY3fkQVBhawRuCGwnqMjp9JFUz5OFYt6HoGP+CFTPNM+5OvtdQ/29Uif2uYbZN3/&#10;+w4+6TjHOc42Dr7SFcZlsl+e/nSny7r//viv/9oau69+9etjr/xppKsfeuXag2KKeeD+uRabGIhL&#10;WDlrncr1sTImg9pIDEruy7Htne96H0Kby7lC2Pbzw82MO0Nft3cGQ06GDRcLz6e34/voB982LnXg&#10;6q/Amtgy5gYoHlZiQeiOWbmBq+abpKblUE7ziSG03jqCR6vuyH06A7yyZk0uHK20borAQn1h129W&#10;sQggNp1KHimq9s2GLGU3i2YyfeHzXxxXOvS38gbrP0rgV+efGoHTn/704z3HvW5c7rL5EifznCfn&#10;+VbRjY23kc5Rgu5CP2lc6vLXHh//xD9twebG4ylPeuK41rWvO379gvttGP/617863nv8P4wHPvDB&#10;41Of/uyGsdn57CePy83ehdLtmyoSJCaZJzCt5YJdNi15OvdgMV/TxxtyCflsoNUEgCMlfNKooUFO&#10;sl32CtcdH/34p2RZP53lLHuPJx39hHGd615/XHBfbFyVr371K+P497xr3P/+Dxqf++cTVwNrrS98&#10;9vjE5Py6hp6Zt5XfbQv8+pvx1O2d6a3V3DTGaNbYl7785XH4DW+/ra1ran+pmo9+xAPGw//wvgax&#10;UjYR5E1QJYGxeP3f/O248c2O2DYuh139kPHkJz9lXPZyVxynPW3/jwPNecI/fza5e798/Lb9jdnz&#10;n/vkccQd8n1j881TSTpxZBg3D+kwlAqyNw22ZIJiXpT0pEkOV2fD3O+WGqyTfLA89Bo3CfPWcvGL&#10;7T+e8PjHjYOvfMg43/lXX5Zmr/2nT39iPOQhDxqvf8NbtgqG8pY3vGRc5zev0VsAVqCPuLZ9bUfd&#10;vGRM4/UunOWJfkdXUUObPNwM5fMvPKuEZ65SCkS/ZOWkcBropS1IMMNbthTTtBAM9cLHUA7fbtkB&#10;ojnlG+NDH/7YuMJVrg/whnLwlS4/XvnKvxz77nfhDfQf//jH48+e87Tx6Mc8YXxt0/WGPfU/v80n&#10;duhe+a1OfMOelIpZ769FkN7BDp9Gh1YyH/34P43LXOHaxbP1fPGQtm7KW/l+4ZR2/xdux8kx4BFh&#10;evRmRhbUpz56bMhkYt392mZy61a/JznjXDS50sBau/1q4kNiks0JWBBHBP5ZetP3IhbsDTdY8JEk&#10;FEVyAsSPClNHnyqxkXF+ZTrj9Zo349Bg0IAG0YiSdThM82LFBeetf3ssjFvKhfa74LjlLW469tvv&#10;Qlks+6beP0+ne2/EB3CWqDAuczVsoM/OWi3/Wt9mWdiOhDIVwDzL5Jn91NPnNZJmzHhOkQlXgQp3&#10;DwT+u9/5zvj8508Ynz/xxHHiiSeMN735reMfP/qJdcSlfckDLz4+8J43jzOc4XRNm87UNlQbZNHe&#10;9nfHjeve4HaL7Gxc7apXHi972SvGBX5930natv7BD74/HvKg+41nPvvPned1phvm+zRv+OsXxo3o&#10;qsTokKE7RRpPeDTZmNKwMxvpzn4aPrWGoaQ55whdlvmRIPkZKN6gvuUtbx+H3+j26Wwsh1zlIH3b&#10;vMlu5Bp5qv3uuP9R9x7Pfd6LNg+NW93iRuOVL31WTCgbqOthArvwJ3a5VrgwYBB0LK1ijrOUm3SL&#10;W99tvPo1b5rDG2rewBx29UPHDa5/+NgvN6znOtc+eYu2T94S7hXU0teoqdb7UI1Oq5/6N/E4D02T&#10;JSf9KlTnyXXa/VkhMiEnzRri5sHqE6NvfOM/zOUTTzhhfOpTnxp/8ZJX+AZhA0R3Pvy+t+Ytw4HG&#10;M5MqrA+ArffX9rvi+H9f+vIG0TOfee/x1D85etz5iLubMxsGN3Ve8fK/GHc58u6DN2eby8c/9Hd5&#10;83XRIrut1oQ5rfFjhtqPuggENAq5kH+1dxbJoYSAKBA0sxj2eZMdiqOZi2/llzEue8Vrj89/4V9h&#10;3lCud91rjVce86r8oen/+Y9+H/PKl4y73+Ne+aWVb2+Q3//C+47PfOJd8yVK1kr0Ym8MLNvSjg1L&#10;W5cwPA14yvm0WbfIhsZQtNTzGnOUnrionjdd4QG084gIlWCvf9Yvb9AaL4MRDQ09qaaSuvlax8RW&#10;JgdVYMC727jBje8w3pT1v16ue51r5ob6DeNMZ9pjnbyh/YXssZe+zGXznb6NH8//8FsnjjOcMfsp&#10;xpSj1Xb+aFZs6iar1v7y/T3tQy58+BcbMZdYXuLS1xifzm+7blMeGdpjtqHvdCSmdVcpH4+hB242&#10;9pEPvf941CMf4C+bLHf3zhCcmUznLm5m8myzCBznRJNtOG1pSUYak5fJJytdOISK2Z8ha/kk1Pxt&#10;rLpwhM0S5ObdYANYgSGT6qIY/cVQNmBKWNTCKWP12nXynzSOO+494xq/eYtSs3Y+33nPMx72sIeM&#10;I+/6e+N0ebX7y1pY0C9/6YvGwx7+yGzE/7IlDC954dPH7W5zM6fV0LMRZNPzjZCE9JMDB17mN8Yn&#10;P/WZDfI3uP51xute/6ZxmtPk48WTWZ71zKeOe937/lu4T/zM8fntuzxlRxebLTUtNpmipZaQDE1N&#10;nlbXxIApP7NdvPrABt43VUt+y0s6kW9jXOxSVx2f+ewJEVoVNtk3vultp8i3Jx39uPHg33/4CqRb&#10;/+/zHxrnOy/feQsBoznwoH0152fcM7hcnMJfGzHe/vc47p3Hj2tc++YIbyi8dfmD37//eNCDHzr2&#10;zh8oPLWWL3/5S+PRj3r4eN7zXzx4k7BernPtw8Zb3/iyijHfycyc19/Z222ccMIXx4Uvfsg6u+2/&#10;etXLx81ufpst9B0RjnnFS8atb3uHLcN8DPye416feyA+Zs8wCcr8wpn+hr0Y2tq6koc8LO6MpcVW&#10;G8qyFwKS+RfV9UB/jPs+4BHj6c98vu31091/987jWc9+Xj5pEmh9aNv2a/76mHHTm916y9i3vv6Z&#10;sfeee1Q+Yhe+wOWVP63207XKIENZg/PvvWlw0+vyEQ+80QAojuCLiJNuNFa0CNX3tLi5Yl1kqGPH&#10;vlaEitNiikrDBkqb6HrSDqgilWj2ht3O+GuhrQox+/SnPjEuclFeDP3P5fl//pxx5N3uuYHp7972&#10;qnHNw1a5VtrCEv0zFFwLVzeIGWMfmIOJT/kW24wP42M86rFPHY9+3FM26OoOT8+X3G5gZ6OdvGz8&#10;xVvNjdWWmyvMuuXNb5TJyWz4GS4XvUxWvDKtuPkh+UnS0Jc2CU8m9uGvqtM28XkCICwcoEywNMGm&#10;ssDfY2CjBIxm8K/YCgk9rBxWSaLo9291RUYyJ41MI5DFmnNjalr8i2QYTzMe+dg/AWpD4fsGH/3Y&#10;R8c97nnUL/XNFUFhnm93+zvn47m8Zr701rR5xGOeLI/hdUMm7jm4wemaTws331yxER199JNO0Q0I&#10;9tz9HvcZvDnbXJ71nBeVPg3JdCd36sv3zHMf2EMvld8xNA/IuxwkS2/YrIENH81E3r7Jk3WBDnIz&#10;Pv7XT3605eYK35785D85xb4ddf+HjP0vvB8mbijPfT4X/nwB1//wl6SODfHF70JqB+sMh0Mz5vhZ&#10;PrkqMsbfpDrqAY/cgEvnPOfeZ7z7H44bj3ns0afqmyt9Pc/5xnP+7Pnj6Cc+dksc3vZ/3xEaMeu/&#10;bTb/rlzmmu8obS53/90jTtHNFfK3us3tx71+726bocb73v8R/6yHf7uL3MteW9PKx4PkWuwi56Az&#10;teZh0d0rHe89zYdUpGBMQQCwxpl/r/D4931o25srvi/0jGc+92TfXIH82ze91bjrkXekuaG85rVv&#10;Nkd9qM2ID80xhn6ZRB53nsbMupGBjzVW9KrwAYbIGRjUZDy5zh7j3wHT38hBD19OK78X7FrH8Lh2&#10;st4rTh2t6Fj+FwDyIH1H0I3FVGA39Ic/9skQNpbfvPY1TtbNFVI3/u2bbRRO7/Wvf2vOKMBXtOML&#10;OtMO2e+KxRbtwh54p7/WUBhoubThvuXNbwjzdmWH9wPbMf8iaXi0K5Rt/7QrF60DDuSrWZkgkjje&#10;sBiZ4Dlh3pQsk8nfvqpJhO6XQ8lBaD6JMclITnmSfyZ4xkxa5IvPRUjTDS4VWODIV3TxTHB0tGzG&#10;64KIDO0kZmWidB3hosPBuImHXeXVO/IGa73wNuXlL3/ZOMc5zrVO/qVvn/GMZ0pcXpHX3mfcEIsT&#10;86VWYlyvz4k/w4mtf/yz5uj9H/jIBhk6t7vtLcaBl7z0FvpPIzA/f/zHR29he/6LuAiSF8kZL0CV&#10;b9JiDzbRrgcAvghLv1ndpOuG0K2LzYxxc2tUuvIAAEAASURBVKlwavMPDTHx43PG3/73G/MHzDvc&#10;/tbjkpe6DM1TVHhT+sQnbv2lnj9/3kvNXd5k1HIwyMHGX2yir2FFS1c/Ye718p18DPmRf+RhdWN5&#10;wQv+fBx0patsJJ7Ke/fLjey1r3XYFi/9+C6xmw+PdaNzmvy25V9u4DUHn/TUDbST23nSk/80Dwir&#10;77hOufvc72G+KTO1nDb2PkZrDVljW+9h7sWOke/MdzLWuY4IqeAGWnuh+zNEeCLz33niOeKuW98C&#10;7733XvlI++VbvkcG2k8rj37M47ewPPd5L4lOcjRDHnUtcHWFzq1W/cu+0XnqPs1evRJaa/c+41hw&#10;udakza7eCyN96KmocZmTi6YwnVs2Kda2emCGMXuCwacPbkjYxJgH7RzBEjPXqSc9+dmhbSy/8ztb&#10;vwaxkWPV4+P385wnb6bXysc+8emoQCf6yxXdwQb+OG06ZSfxC42HRE1OOz8zDkYFAH3YfRxwiYtv&#10;+2Cqorxb6XqnrmpWdmoTNW7rZwQh3+oW/N0d5igTlomxnX4t5EopJrb28riauasNKBwk3WmYXS5G&#10;KUw4B6ScfMowOuHrKCFrsvMEw41c8yJTCUSDn5xcIEA6uNhUN2OhhiwwZk0b5YUQOZzJ04o6XSDN&#10;j9ymcqc73m5c7eq/sYn6qy4ROODAS40HPfCorcEwjpxq0rnhpZgrab/gha+0v356xCMevd49Re3D&#10;r3+j/KbhFTfIfOMb30o/ev04r/JsblT1hFsbkjeCmEfSsEFjsiU5qN3Q2fBT+5OTeU2HNiKRo2SD&#10;/j9cRDaVRz3qsZsoJ797s5vfesubQv9eGKpZM65P9LPWYnzodXGSQUW1Zmm2nWF6zevf7Nj66S5H&#10;3GEQy1+2wh7xsIdt/Sj2OH/TquaYwFbI84sBm/5e2wGXuNjP/LaPB5UXveiF297E3PM+f5CpqDlm&#10;bklN09MHgJmTPBzMVEyLHwnNrAAE8iM+kCKR93+ySJvh5/yfl2z7CyNPf9pTxoX37++Che+UlPOe&#10;9/zj/Hnzv17e9/4Pk5xNYv2l8FvcNlijxBjbwiNNBn3CKdYgD2ruJ8Dwse28gMBqrFKFVmudfO84&#10;pQVtPlCn41hO8oetbIMeO8qAyHPD0sZw2ahrTuHP6w/7BhKvOOa1Oa8KH7Xf4Ibb/8LAiut/bqFT&#10;H3SF2KALP+ogVPiLAcQN9roRTEMfGWPup1zZisCtbnHj0LctW78jsy3bL5ZISHb2sm8M3Pr4FCIf&#10;DzJR/t9aTA43Pil1QSLB0uGC1JMHgcmeN2QywONmoKA3aSaC/72EzLnRoQ5+ZUoWEHoULF2oQRlJ&#10;BJ3k57AfUmj1JJ/kggwPZzpg04e3E7USLQkHhgI9Dh/9TeXggw/eRPlVdz0Chxxy1fWu7Z/8mHft&#10;FVfmlY2zNryivfYNGy/u/Ar7/hept6VbwE4m4XKX2/qGiNn0I+nOBUyqTdFk0ETTJXmy2qjJMzYh&#10;6nLDNK8egLbKPzTAWzX587a/PbbG+3z2s59ty28LbmA4GZ3LXnarbzOfuWC4ZrQrfuQChDXYNdcM&#10;9mkjV1fMTyCe/oyt37W5y12OVPKX8XSZy15+i9tvesvfJVbEizmm2LG1fjrooCusd09x+wpXPHg8&#10;OL+wsbm89W1vH6/9Gz4iSsEG9jGSmD8d4T8HMtWhk6SsM/c0cgJbOweUK17zn6b77m7jX//1y+Pe&#10;R3Ejt7H8xjWuNu50560fX27k+p97l9+0Jn/845/0Fpv911DGPhIS+7Q3RPxjkP1Z+8nZXG9gK249&#10;90YpMvE4/7iBSPFhCp+hT2zkIgmNA6yOS2FUrGyH7j7AVwOwqSRt++mND/5tS+NpdjjntpDmUg49&#10;5OBxtrOdfen/tMZ//ucPx1e+8tUNbAceUPti3TThW4a1IzXt2EEIjV9s1td0K3b4QCGGqRLTea1E&#10;9hZ5ibKDwj3BvjsY22nI07udxqBtDLneNrT8BsvFxkUveuEMMXnlBn8Bmj7pzFzVX8QlIaFLSZ1i&#10;vxd6EeoCwCJw0YTIRDPnJDE0xJOp3pXbRnBihrd5SGI3CLM6LZML/fMjnrRzw+diQcabv8KuRIQ3&#10;Bb1sUt3FNyDr724VyzxfdpuNd479qh75VfStF6av/cc3Vje3BolYJ8DOyW5b/kbMBfky+s9ZLnQh&#10;8nVjITfVK5k8rlzy40pzqmgMk32eOynqfsWkCD05JT39WZMwbMSUNMkpePi7NutlP/8Ln3XKKW9f&#10;yD85sUku9rN+tBs3uMgm391Al7WKTK9R1s60PfZ+8EP/uAHw3Oc+V379/tANtF+mzlnPerbx6xfY&#10;+AXlz37uBPcb48aeQfy2uZL+b/zSyyMe+Zhx0YtszeE73+U+4xvfym+WsQ9HvzcOzDe25CBr60GS&#10;BrsjycicZ7+lSUG2NrjaS93vkOR7eA+NS6LIygl/nv3s5yz9n7Wx3W9Ilg8YNo3ruLIe+U4hdvpT&#10;dfmNfTqdIfIe8ZyqkWbG6XfeL9heC7C+/acO7/yTG8Cgqz4aDHLa7hc2WoxrS/SgAmavP8Cx9qHz&#10;siC2v+OdW78acK1rXROhk11OPOGft8zFDW5wHYwqjPaxpgtfMD4HseMwRiH5dYxWqy/wQp881Lvl&#10;Gn8hr/XNubna9t5gM9Mvsh+vdvpy+HYWHn69/I0MLhgZ9I1UzpV4uMTFkgWcg7zOaT4RwE1hfElU&#10;CeRBUtOnB2Zapk7aLCqSIzLI1wWxEqDwyg5eJYtr8iTRTZaWs92KXAJlOZR6okPntAk9jFPSTgKi&#10;E42lz8ZyOt/58zeHflV2GAG+N7D5AvO97/2gQuniZtNMvNnkU2reNsLt+79wE7LffhfaCKoycicz&#10;OzegeaFhtyQXsS85wMVIu3gyFIWcSMMTrpC7xdsDJWvOckOfMfK7pYXo03777dutn73ab7/9tgjX&#10;0zfk6MYd7HNBdp63xPTR9aXPxKTmYh30GoddPfdoW+nrPKfmNjcZ3/jmNze4eKYznSnTTU4ktjmW&#10;/6h9A9cYn/nMZzdRTnn3DGc443jOc7Z+h+eb3/zWeOSjjnb/5AaCLHOuc4GvjEvfm+uim6bxZbnp&#10;yA1ChLUfifW8f9vf/v3469e8cYuxD7j/fcbFL7H1F1i2MP4Uwhc2/Zax+6y5mpPXiOSieYtf00xy&#10;kH5qxmohhhIa7T6ck+WmApzwp+/XTwATg3Poul+41TltKmxARebXJid0wjcPWBTusfTMh8gYc9RE&#10;Z2Se8idbb0ivec1rYcjJLu9979abtKtd9eDYV3HCLfzzGhkalhmPtrlulHOdxPyM+gIDLuM48xgR&#10;/IS++zj8eju0cdt7A5B3lqKbO4sx29hx+tCuuQ19HH7d3GDNJEsCmWR4k0mxzTnz40QzTidLgsXi&#10;jVcNhoHNnDGSmHZPbmrx4euLgpsFrPKnYZZAQGM2CQt0SNBIkg5xXzChTn3ik4x8xh8ZF17LwnMS&#10;dAY8AA8vBm4qn/j4xzZRftVdj8A/ffqTW/4SMX9NnQ1yFU6TJ2LJA0K+qey3376bKKe8u90brDm7&#10;82aEPaUMqBHO9T4WS7ExlBhYGzmpCS2HNbk1aWETjGGyDiR4t5b99tt3K/EUUi50of23SKg1umud&#10;8PABS/uQui4s4SqXyrVwFJ/MGzDPmz9D8stceHuw+X8JuNJB9XaWLYpCzNk7uPFaL+993wci++11&#10;0s/Uvua1rpNfiLjtFtlnPOt540Mf+linoTtl5R05WFdTc3aVh/0Wn3xgUzM1i7duuE8zvp//OeCO&#10;R9xri64LXvAC4+E/x/chJ+CXvvSv459POHF2rS91yQNMwPrPujuoMU43EldshaqHNNo33rTVMHtK&#10;3SjAA7H8QRYVRKBzvwghZSBY8rtm2fchgBneSQufN3v1d1wAS+k1LQaxhIaNYMYWbaw19jf5Eyzr&#10;ZY/8FfYrHbz68wrrYztqv/vd794ytOce9beziBnezZcUmo19Bg97+EOrxEejggM3FTGCz07a+J+C&#10;7+G/3nV/s/pbz9cMiXuEnbbEq5268OWZvTZbyPdhrpo/z+8EOkPhYCPP61tfpTJhCIXBvtMI40wA&#10;kiBdk5JJrjDU/M42NTJgpZ5JQoIgh0zTtCNcdcGGl7EcSZBFFn71xQZsFVsjwkuX17xQw5cnP1OP&#10;xQwrNA8SsZMPcpePfOTDs/mrepsIfPjDH9pCPec5z14xdq6YLmKbOGdHqqeqjSL8Acuft+yzz7m3&#10;QjC1mWTnO02n210xA+ZLKsaxjdRKm5uq2nRPG3qI0M1J+HL02wKViWFiie4G7cDqtM8+/wu+nXsb&#10;3zQseshvKpJZO3GadUVJO/7MCwLj8wLl8NrpXOf65f4t2eOOO3YtGtW8/uH5eIZ8cK8hrkR2t3FD&#10;PrZZK9/Pf6/zl8e8Yo3yszef/JSnDr63t7nc5W73dY7Rb3G+534Vqn1szSipsPDxdrZzFDp8+a7S&#10;Y5/wJ+PLX/n3zWrGM5/x9LHHHntuoZ9Swste+mJ/O3Fd7o75bVr3bojutbXusLXyMv7EvlqPOEIW&#10;syYRw25o6Wc+9M+1mjFkuGFKH2Zc5CjciHBz4roNHUyD1G20OLUdu9zMsV58uApIXfPKzgKutvh5&#10;SK81L0CQVuXKB19py5v91ej2rXe/+/itA+5NcabfWLIXcZNVb6Fgr5iw1h1jzevftCn8ssQXuDkp&#10;U37whoxr/jaFe4OtX7DdhvEXRZoe/qL0/zS9274CvOZvXG2cPq+r64aELGVymZykHQkXVCbYSUqH&#10;RDQh1VbjlegZc2ap4WdRMKkku8wLDXknvvnVyWIKsS52LBU0cg4eJwnRt5gCP4M5sZjQRZui0bTr&#10;qCQl8cKjo9BjlxdfBFblVa969ZY/Qrga/VWLX+PeXHbf7XSS3NR6HuotJzHuOdks9PP2t4MlOcgp&#10;x5Kn5G+/0Sx6NuXOAX+rStbwIGPO/H/23gTesqq6111VcjUqomITUYEq0cRIo3ijSFdo3s+IGm9i&#10;m+gzGukRBYOIXlAESewAlcZI35logi+JMXkv9ybGd8HYY4PBPrHHNJrYXPtQxf2+/5hzn90V1Kk6&#10;51QlMM/Za8055hhjjm6ONVez10YoaCSP2Ak2BW183Vvky1/pW6CFbQZfaC5RzfG8ZVWL1xo74Ws8&#10;twNK2dwQR/ccYJouZZAJSe55z1vvAuuf/ukfhxNfOvug9x57/ELFD5bqIaHvX/j8IyZsZ+Mtbzl/&#10;BrY5AE82Xvua2VccXHfd9bwQ9a0RxPg0HpMH2ZRsxqCFmKRiTqWnQjULE2O1cvUnP/Hp4XVnnCPy&#10;RHnKk//b8CtP2uiDzxO4N9fwpa0XXXzpDMozf4P3PGU6mHtVoOLRJN5qtWcxURMOHPByYpMJaBPl&#10;7LdEJSllqiEEuun83Lvw6jQQOA86r+SHnpPavC8msIEGu7mron0zQHJY4MqNfB/9+Cc70mi/bt2B&#10;o/qmVPyVgU99+rMTqPe4x47IWnkrx02PnYwXkdRJG/Y7McqqfIqofexLbtMy1LW1fX4RwMVtjq+r&#10;+T3EOw6/xBcaNlLmrhE2grviYN2/LZe5xnt8v2Ro8MUxOJhoqrO4QGjjZJO4gdwdG88K04uGAHV3&#10;4ArJYka4wS3v8A9aArbGMgiC3frBC7tuyupbZZCEJ92ptuApKLT8i0qpB9edPB5MhSgXFXUQT6Bj&#10;2ocu088TXfvRj+dtz1LeViYtcPabzhr+8n9MXhoXIz5MImOmN9MmJEaNST7L12q+xef+uwDKlzPa&#10;sywRzhhwoZKEJZ7x2hJQ5JXQ+CoeoYnApZhn3kl+SeTLp8k0Z2Wsuef4yGsxhrMxtmk4N1ps9wNC&#10;x3A/Xvzds1tj8dbec5/zm8M3v/mtCfUrD2BbSw5U2DMHpWHYf//ZWz8f/dgnhj/548n3YxXx4reH&#10;HX4UPwL+yBnC57/ghOEbN/xzYtEo1bW1Ia6N25bXhCUUslUHnjmyAJTm8KOOq/bY1ndenXPueWOQ&#10;za9eeMHvDV/4wj9MMPD5vtyG7jK6j0Au/hWMYMXO/UQgtnZuGcNNm9zFACcnMjl+gN+Vkjax7nyQ&#10;X+1DDk4/3DhMTvjNT+KFvk2VQgasbZlTyBj+bYxCl3fjr2jI+KY3zT5/tW7dQend1M3fvvfqykFj&#10;BEcd8bwST91iC8ZVxuiK/MrVZM6X0NJk021BX12RFxV4eJgryMvkO/9kcfDjN3qbcO4aAQbbRNEC&#10;22rxa1tzn2J8/MFc/o4v3Phx62VT9i2w0uMBqfU7OTKl02Gg60SdJ6AFMjhiSSW8JhX9uRcunsWz&#10;cvHjeprW4eWskMbxwlP+FmBtjDrQyafxCm1POsGMSEUPGpMnf33myYvP4Yc+V8YT5TWvPWO4/LKL&#10;ZybABNKtrOEtkRNfetKM1r/2q0/E2D3xOQX49GRqIh3Ze4Z0ywAJrCkWCYUWN5FBUQC60BLfuv/i&#10;+QFWl/xrnzq6lPzyBkk+wScGu16NT+JTtJUoEVqB+2BGs7Jqc4CRqfzQb8sGlfm0onJ28bax/b//&#10;+78P557zxmG33Xbj1Rp/MyPdiSccC8z8ok3519fN36t5x58vxp0uL3/FKTO3xaZxNqVtnj3/ggtm&#10;3o21fv364fgTXh55wicOrfisWC3u5d+S3R9BRnj/+aweLr38D4aPXDv72MPvnH4a763ysLBl5Xvf&#10;++5w6mmnzzA57oVHFQzdlLXPwyYYfaWHUyuxK07q5n8r5Yf6UlVzBTi5Opv5CFpivxrSagf/PIZU&#10;Hzx6PtKXmUMikg/0sx/6Rz6nFbi4wW84jdad5e1/9MdVaVtPVh617+wifAJpqnHNNddMQYbhSH6i&#10;KMfD9MQaDQetMr+1kTJ3OdHDNn3mN208+rJDdFVgdZHGHGj7Jh5055g/v7hG2PKgmM97i6HttGGL&#10;+SwHg7lfwXzwz/8c7+zhq8o6QD8wchw5eoCOdoBOWhB0WouygFkZO3niVAMVJrowJXBqWZjJpyjy&#10;sri60EGnASK8xrcafrk6ALcMbnBAIE4Ke/ASP5GpZMvIbQh6g1MTSKAHGfkB9vejgmfjpuEEvkHz&#10;e+df3HjXzsT2vEMOH84++9zhNa95NSt+FhG30vLXf/U/hpNOOmnwyt68ctorXwZYm2LPZvY6G6UR&#10;m7ufLvNg0zi30E4ATOMYg8aaG4XR50ZY/fZkBadjGy3s6x88WoKlszTeOYipQxKUnT1eG48MFIrl&#10;38S+JWTNmdoqa5MGdZE1cykGuAWZpNqycsMNX+dE5JItY7KM1N/+9nf4secvD1/i8w//8EV+3Hj+&#10;g+n3vOc9ht9+0TGVhmJnD0b+dh82ck/KOe2Uk4Y/eNs7JqT9zGc+N1x80fnDEUc+fwK+OY299nrY&#10;cNyxx/DttLMnyP/oHX8yHMGVjV96zLqCm0crwAlbBDOfNYoKx3ZyTNc3vvGPw1HPn33f1i/+4sP5&#10;Pc8XTYyzuY1TXnHyzNVAeb3kBK+aIYTxGZm1pT3OIcrCxlZK5qrq2Ycyiew299qUrE58lFNy8IIa&#10;xRkr0DYePcn5DsoJVnJAmxs5xkQWKHIl0EbNoyxSpEm/8ke0bKq6avD4MF5+8b/ufbM/7DyO2+vX&#10;vPe9vTra77wzaxuH5uMVStfK0S/CuGhGRnRNXop9mnzNvprBBVjJadxqC9gb0/LIonIY/GKDx/7P&#10;fu7zo7HHKq4VLhprbzPVbXmBNffSX10qxPixfwVYrIkj9JnwONWKEa4DrVIRu/qE4Wh/cE48kYz1&#10;oBeB0DZr0u2vf3vVSz5mr0yEBIlowmQDXMIkkMIp/na1ccCrVTkDOqbvRYFP6BpKzSkDU56NQ5ut&#10;Tui1a3cd3nDmqzlTnL0684nrPsmbrn8l3yJas2aXYc2uuw5r1qxpDwnKcLoo+M3B7bcUzs/yMPOL&#10;TzixQFuwPevM1/HCun8e8Z1ltTG5xJyU6fvf/98clL7CDzt/ZfjKV746+EDvxspJ//0lw1577VUc&#10;vI2r/dFtlFAlbLbeGI8lheP4xE9iAc7GCWLlrLSHZ2xf8FRbcqpsBqFZzQJKRDfBJ0vR1WPUfXir&#10;73SZB5vGWXzbmO6L2AiHYsZvgl1ZmH/RE9Z6tOaodWySybH4MW+J4qvEyMtfceotoW3z/W+98mJ+&#10;GusesVWEbd8sK3u72Lpp2O1Ba4enPPlJvObgzyf0OenkV/CbhM+A/p4T8M1peCXoqnf8P8PXvnbD&#10;BPnzDjmaHxD++HDHn7k97nZ+eRDVy+Y64416AgToKH8O5LST+cbvjRO8/JmfC86/gDWHk2TLyoc/&#10;9EF+t3D2dtmLjj162Ok+9ynmiknJia1SK78Ab9sja0kvzKMAcZtONm3xmFyvemDoh2JnXZXFs+Lx&#10;wWrxLpvQFtpgOUBoo0znBTrJ20QvXI43WaTQ4Z+hEH7gOd8+z7vSpsu6deumQTfb9jb1x6beS3eH&#10;O3DLXllG8qBLhJOV8vJppeY90gk259IXWVOFgSks+Qm7JGc122kL8pv0jz/4sRtbYLlWuG2B1Y29&#10;CXufQP6/5uE9Ic9feUmWBU8LxDgN5PizPEirTUaDMwHH3oBzkkpHUNbqONERWGrSJ/m3YCig3A2Z&#10;7GVUZ93IwDgGgLzqjEMUg0TcfhVCSuW1i7oB5t6oUmjwkx/bc1uJQpFzoAQnuMpdPJ08L+LM0ZcM&#10;vmXqSpYYlh/96EeDZ6t+lrLszm+SLcUC67LLrxg+9anPLKVot8jrWc98+nDKKS8FryavMdITUcLG&#10;ADFWYudbZLdECA6mb93zUZA2vjtFygEooxmDAAyd1GzbMMiLNN0tfo2tvoApxcRtzGWxpCVCTXJU&#10;dmM6QyoL0ie5Mn+EGft2u7eSA2gdIAphkt2StOaIuSR8V4jJPXbccbjyyouGg3/5lxgRm8a25Crs&#10;6p+hYMkVA2BnnvG7Mwusf/3XfxtO+u8vGy64cPIqeFEubrv99ncZzn7Tm4anPHXyduRXv/b14cyz&#10;zh5ecfKJI1fWwkMpkZfHLnIwju8L9jfvuXr4o6smb2UpzQuOOXp4+H+d/JmpxUlZ2N5yPeyww2Zu&#10;kfpbpa94OXnB+MyEs4pM5l/smznXtipTV1ywNfVaLIhEmznskSEluds2RV4ugsQZK2rtANJ4Ap/x&#10;oQvcY0ryvgTIsZq2c4deU4R0daJOI7IWffEc4wfeuefOfrlhsQusD7z/fTNfpPrNZz9zJE/ZKNpG&#10;nkjYzGLdiw7Rw13UUEYr6I9Crk0tgVnXlrEXBM2WLrDeePabgze1ca3gmuHfp+BbvdnU2upyTAvg&#10;zeEdpoG+t2PdugMwOI7JBGWnS3xTrY7TFwlyFzsW8FpQJngJ1CSedKm6fKTV0dZttja7mg/A9X6+&#10;CVGocXxIDAdHKtrgyct/P+HlYBavfokn44IYcOHlwbVfTbEvxDJQJPBTcSLWWEFh8r3pDa8dXnnK&#10;7DeLOvfb9gsWOOHFxw4XnX/ecPvb3wErYsEczOMR/AREoyaRkeBSX6Bd1pqxlaTdB7Xdoioy2q2c&#10;/hkBxgw4wkzAiR32Ct3wcgaoLulmY9zYH8VsL0cxNieL8b8ge/WVGH0eImPULe2Uv55vLP0mud3W&#10;eumJvz184XPXDU/I8yjlz8pF2I+YsG44JCfSNkzWrlnLbbyjZ4x38SWXDR/5yIdm4JsDePJTnsZr&#10;IbyIMFlOeeXvDJ//wt8jF0Jl0a+fKQomzMLOE1SvOv/WIUcWbGx7//vfbzj9d353DLL51TNe/9rh&#10;767/1AyD899yzrCjVwM1qXm6zxOFRdSaR+YIPlkAVXxGA/WQsM2xPMjPWkcaof33FM03aQMbMZU2&#10;EwKQPORdQhQ8FIBdbGWMoMR0WjL+lp2MWz4rPspEPNDh32VXvFWsUfGK4P4HHDhqb0pl3vNXLzqO&#10;28yOnVI2iT7RpcYuuUtWcVXXGG2BunB8DiMRuj2xBchlDwdZPaw7aH9ez3HHGm5y61phcQ+UTdIv&#10;W8vw2RbL3CfaHvPodcMdfuYOcUImrQ5wYZIgxYlOjrbq171xru34zb5CLV82umivA+kzSHM1qtGK&#10;mMRAp36nnStXLpLahEiCY9wMAo6DJIDAzGIu8sjfzgVzd5ycJSXqoBM3E4l9hJWftPWpqxE1tgda&#10;Fwun8pzF5z7zCW4F/Dfw/iMVdVr+8qQnPWH4zPUfHc54/e8Od7rzneJB57A/Q5TJTDUHdX1q0f6x&#10;eTVXZmsyYfFE/JX7K85qodT9r7zAwRvlIE8eIqsx0arBoR0QfJkfxu3oW3xjMbi0uinnVEGmmh+O&#10;r0BdXiQSXT8wd2ou0G8RTmcWkQGMbey7FZUddrjL8Bu//rTh/3/3/zfc+JPvDK999enD3fP+KW1V&#10;9qxY1q74GqiRY46KzxPTq4ZX8szR9ttPvk5wA7dnjzzyyJmrEptr3nPPezMHvzvNkB99zG8jT/lY&#10;n5dcytl0iE9XDa99/RuHr9/wjRn6c84+e7N/pHqc2Wc/+5nhVafPLtT223ef4TnPfhaoCkceJ0Zz&#10;UttsV3C2mjsyKzBzilsOWjqBrCrNH9aERa1sxQ1x4fR5UIgL2z4hcryQoXK4g5c0HmNcpEUu+QkH&#10;3I4ZNYfEF0a/uNLxmf5prIc+dM9hhx3uCuKml2uuee8M8u4PeUhsUuMobwaPzLEjAkYHNlrE47O2&#10;qAVs6SBJ+sAZ0Qe4oH8Gpv8Od7jj8JhHHzQjRwM8dmMdWxOOlttk2X+eVI9//OPwgiLrEkqORrYJ&#10;4iRvvJAeD1TAE4HN8TkqmXiKPnj2ixeaeJqaOPJhn8kG3CBuvOioElqqGdJTFrnAi0j3rKVLUvKK&#10;5zgW5TEZiss/cmUch3CWKI/EfsDKsE586srkzoPWKEiB/dyDHjj88TvePtx04w+GT3zsQ3nw9P7L&#10;9vM5yrHtlvved6fhhS84avjYte/HHt8f3vXOq4YHP/jBCIzdNaZ27b6LPYHFyOpV9s1+xVRsMhEf&#10;RnXO2Bw7PlYe5TJmEDxxYXwKAW5cmkztFc85YKd96mIx7ujrMZ2u6ln+rTo4SuZYKm1MoMqbg4Pz&#10;BaGzUlB/5I0ODXV8l/k+DtiM+hzeN63/QebOTeu/n5jZ0Ns3/nBIX2/bn4/4DZc557zb4D70C7yE&#10;bWg8gzPWv2H9/w7v9Mu/4wHfsEEe3x++82//OLz9Dy4fHv1LBw23ux2Py8aYurnyTbTXt8RADrDJ&#10;eUK1o7vy+t12vNtw4YXnBn188/GPXzecdebrx0GbXV+zZi232WafCX0Pt/3+5J3vwsfGIHK1fBtX&#10;qg9yfvrTn+cq1Wtnxn7Sk544PPkpvJdqC4uLyUMPPWT4yU9+MsPpwgu55aSx+O+zJLYDU5vmuOJc&#10;cn4qrzZFh7w0VIdEkTpWhI8wEQs5+5rT4EgPz/QR+/FZ8OGf0eWnIEECUvCayxEG8vIpBClthlFX&#10;+iaHPWF+0/DP//TN4I1vDjyAu0CLKD/+8Y+HD3/k2gmKheNP18N5rAwUFUV01e2LL3OAvSUvPaoa&#10;hBFi8MWIfTh51G7hl56K8cf7Yt35ZXFKzeex5FA9uK0V76XOvmAF4EHeHkzw4px4sFzWndInho7W&#10;d24Srzrej740TtOBw7wvXh4Mcj0f4kQKNViND70VGsKBJZHJqOq5AqIlQ+dZEH3iOIkcq31SBxbu&#10;4ibo7HXCVlueOVgCDd9RLpXKS8UGqoM5hlvhFOvw9OzkTW983fDVr32epP1DErzJ24TtwaIOGIFt&#10;oE4S3yCsHyByQAB3gwcP4OCsZMmYY3KWzB7U1GHs4BaZS/6iWTiQ3fDVvx/O4d1Xez/8odgfO2WS&#10;xjipxy/6BoPFdj1xxoD6lLhYSaUdC7/1ODEMRicBNvS1C5HESy3cA5PO/n4VK8GN7OIRf+4rptTU&#10;P20hkTxXqmhL49jxGDeLQcfnow+Es68riJ5EKD87+rOzOl7mAscRNqE+l0cB4wPnpHIZIpR65IC9&#10;Pohz3EehyK65i0AfQgRxesFNHgGhz+eMIgE40VBE/RZthZe9+o/UCy5/FkpdCTE/GQclYHFiK26M&#10;VzyigG31YffMZzyD91btA6PJ4kPqX/jC5yeBm9ny2cyHPOQXZqgPOfSowW9HVgxqH3MYQvHxi0OH&#10;H/WCGZo73/nOw3lcFVuK4pvf572B/NW/cxo/JOzJV/MBhsJcaXeflZjYVP/b0K+iaNT4mx1+TLPz&#10;iU8bz/hEfHGA1QDtRkmAFf+ZG9J4/GBXA9e+zef6klX5U4yRj4t5ZFCO0XxDnvMvmv3G7LqDDiry&#10;Tdz6xYDpxenTn/4URDTujEALcscI1aq4Fq5x2NIXm1oXTMn8iLDY1LwbVHtBanemckcqdivwQQdu&#10;9NamawbXDttUSThtUxINw8ORZ+ZG693udtdh9933wDk6oII3t1D0p584xUr1OREq4mhL4kKlB3sO&#10;RgB5rqqSYNFk6siiHbREr/ARr9Xlxeem3GJiD5JBkOSWMelHFuIuePSwVxb+myg5YEZokQw8aShp&#10;MmLw5SvQy6rsErxtooc5cDqKtMkPvB7SBIoOym6/+8x52TFGoO2hw8jXJ709LeBDqB1WsJSeitjs&#10;ErXYODnVQd9GEeTSBnkuToXUqGwgXgyn7Poc3aKFOOETE8AGTDvS6UGJ4pWAQrY1VdIxBVuCZmKn&#10;iYFuypiRYgItQUsV4wta4HsrexQTiYWoGWGkzXOE0QibqWSAwKO/jekyDzaNs/h2hVLzC7rVHNHW&#10;+rF8WsrBOwewKN2MId0Klcwb4yPSML6VLl/5o1so9kT+2nd5i1YKaTOdQoC/dJQAbd8nYfiXXXL1&#10;rtGVt4t3yKSrSmwWV7upYcJX6YyRoMVc8lUuSo99x2XMeVexvDpxOA9+1+3oItvcrS8+9cegk1PH&#10;mPiqCZ/HGh0001dy/8Hvv33u4ue0U1857LLLrmNcNq/6pS99cTjp5JfPEP88X/k/Ia9laH7RbG2u&#10;udN9o7loPb5rvhS1mbhhAtBXIvqpDJYFceIaWOdtlVIvCfWkwnjxy1LBYO8YMolABXXOg1D+p09n&#10;10BVbbxDS19yoTz4f/ObZx9wP/DAddBvernmmqtnkI/nVUG1GDS2uqyVv4KcOBWOEHlGmj2yZREV&#10;2cwDgFxYRl8arZ6TGngmrtucybEO2O78VqRrgTnFNcPec+BbFdQts1WFmBp87sNq++77qPjB8KnE&#10;4YGTj8GWoIKLjjT56TrA8aA7A9SA1ZEelO1zM76YACcHoCycGm4LUrHDUhz5OExKC6gEv7ypGDUj&#10;/vIRH0CGc6LQVmZKeMGsZJNpyZB99AoaUPH9JOQaHRCDUHahsyIv8JA7okccYYAilzXwlKmg4ZWg&#10;D6W0nkGFgp1EK1dqODWo8RFuJEvpg9yqGZHUAU+DGrSgNn9I7mSNv0TWb5QixDaMoOHwdaev5+8k&#10;tPR9tZZ3q68cj4+3fvqiNiKUJfRXHdCbb3BYYiaCgRglpPeDDdAz+mGD2JT+qK7e4bu8GnXuGYqx&#10;syi0EfmUXZHZGocJYH0BMAtmO9UX2EoVbB5La3v+a5ZZx2rG0SjogImQ/wZXD+NIG8e41OHjt+RE&#10;lJc5yrlkd/BoJzbNF+Lo3zrypE5vaHRa5rj42inFup/WZJcHs4U1sO2qC+OTMVYNe+y+5/CqU09Z&#10;IGy1q3m+5qILL5iBbw5g3bpHD8997m/OkJ7Hgf6jH70OsdFDmfh4++rwOe/jeuhD9xqOe9Hsu7Bm&#10;mG4C4IgjDucZpB/MYF5x2UXDf9mOV0hgtyxyE3OgaUdLt3fiEBj+qci1s+TPHvzA1clYIY7laV/x&#10;bf36q/vM2BCluTQn657wxi7ujX/24ju+/Nw3uKLVwoR+C3nOOJFl8Oy3Bd302/9/4RcePCz2d1Xn&#10;vf9qn0c+cqQOgzqwg9Y+xzvjH0GE++9HeIPVMUdBhQlGB3NA2lEQGmD2AVP93rcvz81tpMx9tGgj&#10;uCsCVuxtrcy9l7r/fvvGUUm+3bVKb2DhnJ7gTHI5YOlR3FMuou7Bpmnan3WqPoA4UIcHXyQbOpVd&#10;kmNQnCgZruEVt6AaFE4uEThIJLhtdl4JHMdX4HBh72iUijQatBJQjGOwqZMw+YAjVc4YQiVuQeRi&#10;8I2+BmyiSHJwLDVs4ykM1XAKiH5RxImiMkmzNsDqwC/OCpUczBxLWR2/6pUslK90CTz6lE1LbPWI&#10;ik1YcMcWK+pSB234yMYx/MdWYevtYgD+zS8bg8/H3lTo+AGnLrNLqa7lOcOjAsnxCaSI0WVpMUIA&#10;VKwBN9biWOklLr/m9kR40Z4und00fAvbylS+gpH1MvyIa4YNTkNEvsSc8Z/OEeoSVmYZ5/ZPjy3s&#10;VXFfeA2M5NqxbGec1AKxi6W84GfuUTeOQ2h8Vhmd4IGXRZOx2eapVyftX8WP1Vc+0FJSioNRmhtt&#10;j+KFMSJDOb4GyZwospJVevlIyZ7/E196/PDAB+4W2PjmxJe+jJd83jAO2uz6GWecyY9B8xt1U+XQ&#10;Q4+MKgVeNZz4spOGH/948rko33V1wZw3xE+x2qTmJZdcNLz73e+ZwX3ZS08Y9vFnfnLssLvsHR8l&#10;7+o/4eyxX3whrrDEgHCdYrf+pqO3IbQde3ffSCOxeH3xG3LbFW+JCRnWwImn+BpI36fXmEnOkgGj&#10;dJ9LF1mDleH+jddxTJfF/v6gr7aYd3tVdcse2Ec1GF+J8klci1DwII7Lqc7VWTxYcOaLkqgW+7qH&#10;UxaqxdyOfLTtfq4F5pfbFljz7TIBnXsFa//9BJNUYvxyZDwbx+EuA12fJiGVM3SK3dMLm5ok9olX&#10;B6ccgJIUAWVCsIfYg7JodSB2cD5GEcBMPJqVXAUDI1J6sqUneJlYwYeuwSqBys6VPgzD037Gs8lH&#10;6RYmt61WFAhDlG6OCRxYMNik21ZsBX87nNzRCzr/hNERWSVg0CxA0kFbQxeSiCtTmh6RV1nHdCxZ&#10;lIt/8ZKsFFFFvI2qss0GXXZvA4aZZDWpxdYwsihaavBIotQuUoRXEJd9YxTVvzI4HBvlUSz0SvIW&#10;JJK6ahNxhAh3E0LjAZzRItW+wh2dUTeaGaUgW46Sb4/BOOy7jE32mmrRqjBUI3340bP54C+HVPN4&#10;YqdcVagY0rZ10qGd7TOKkAn7a+/6I1a0r8rpL3epWitN6gowPJ1bQMUQp+I3kWYLVYESc3lnmJMW&#10;hLjasR2TWJeu6OFEo2SSruA1t8VtOjQeDWE0/h345vEVl88+l/Pd7353eP7zt/zt7krjj3K/7nWv&#10;sTpRrvvk33Gl7JLodPU1fzu89a1/MNFv46ijjhz22edRM/DFAlwsnjDnhci77LIzD+OfjAFr/vjN&#10;thjbgCzXMVT3l7YuyzdHhy6y6C+Mn/zZ8aUX7p5SfjW/Gx+Nj7EQt1XMBJz4MD9VjhLfuKvjSJBH&#10;cnTJKi7bGA4mDWPnWNfGv/zK30/P+Gax77/62Mc+OnMF8HG8i7If42IDFWq6K0dMJswSWZwDtru9&#10;UqWrxSpnhYje8lXtwSwa6ZLry96y3H+/ja6jNtoh3dYoargtld0Qpr1Od0Gs7bbbbnjkPj7Dhtnj&#10;uJg/DlhIYuWQBHJzZpwPVXycICgny7nwSv06EJVjC55oiWOlMJhTbKSrJo1SRJLG1gPz6EwEGfzz&#10;wcQsViCtAze8kEUR0wfDUaD1hUEmighOmBAWjxBx0JVvJqPy2IJnIaZdExtBS3EZVJWtEyP3/yXt&#10;B4jYRr5t+jpOStO7tZZ7N7osrjxNhuiqKkyy6IWU6hDVVFpRTY6Rvg5IvV1ni9oGGnmI62QNjWRW&#10;yj+OY0d8FH40J0qNOAFakkbp5filRtPNjKOWkdGBgKfedDVGjBdLbk0LV5dAaqeqUavhaYcACmfZ&#10;t228smnJX7E6EgwRyj+JY2VVT2VMfVrCucBppEW3tbicK5d0A2rfGk/f5AhAV652tYSvizKX/Mq+&#10;qNloaxb8LHSKTnH0bTtAyEo8250mdMC7r1sbQOQa5Z8uR7FUYCR3vDCSMTD/bVeOsmpbSMffj5PV&#10;Y184+2D5n/3Zu4arrvojMbe4HHro4XOvNBzzguOG66//9PBbv3XYzBg77bTT8OpXzy7MZhA3AXD0&#10;0UcP3/nOd2Ywr7zisuFO298pdnO+aZdaEFnDns1vCzFrPNDXF64xpKbEpprebudhGuZQq7b57/ET&#10;YDbBbd6QSX1CJSOJ3RgrdGUrqNHG1y2uhHJsqflc49VzdFAii3Fx9jmzP4y92B94vubqaxRoorzk&#10;hBdHbmVUMuMr9oghjUkLMjV4mvZFt5LP+Oy3UEvfMZuJJ3lKiMIz0wKb7bPPI2Z+A7Mhu3bYrdW3&#10;id1IjW1CGhan8+TYe++H8Y6VO1eXgR1P4UiMnSCOl8uBnu3VgajhtSBvJMUDHK90ec+3khFboyIe&#10;lJlB0vcdpwJGx49u2Ymfg5x7D27upWbPfxWmCXhdDOHyrisuDuqEsXQC8AVbBEWmYi3I4aTPlQ0b&#10;tuUZOYpGm4xkcIEnoyDV3gNJMKDtEzSTGR51BixJTXJqK1eiA0KlqLzKKSPyYgch6qKu6qhK5UPa&#10;dupTsXI1gn7OjMqW8rQHZu22oQd6zRxTh7HMpAWYZ/nYj5fmh3HQUtRzgFRe5W5JvPynKDrIUZBV&#10;/ZPE2XsQ8Jp6ijLb1/QTBp6tFI1EPXoWZMW2xpTPl8TOiTlFoVUA6iV3/KyMgSstNNZXrGgjbeq4&#10;Ja9SLHwUhHb+Gzyxqi7ouIpXKOgri92A63mSBtBvXk0VPQj0q3t8o69UtmJUm6Qef0pnXpFP428V&#10;CnnFfo1fcl4njUxByHjJFdAbQ0Gn6/TTTx3ufe97hdv45thjjxv+7d9mby2N42xKXf3OP//8mQOh&#10;v4n3zGc+O7+3OM3njW98w3DXu859gHka9Wbbf/iHbx/e9a7JnweS4PnPP4qXVR44ii3NH9N6sLfR&#10;Y1Mjxb/YPnNJamHi6K3mu1FbcKPX16EtdOmMZXqLB2PYThwUMHDntuyCCUIbpfCAlpzAG07h2gGA&#10;/+QH8wefwh2Gr371azIclbVr1wz3v//Oo/amVK557zUzaI959KMDwwrsGROdSqyCdG0D1F4RCDwB&#10;USAGAC6tmlLcRCn7wCNvFDfqgHJixlY01wKuCTZS5q4hNoK77GC13pbKXOPsv/++GNbAxMA6qDmG&#10;GlVVwOy5MkG9H3eanyovicNH78gjjhSm4+DipIjjA2Bjsi0G9mcch7XSn+sJlDal+FExWHJ2K6Kl&#10;9gkLZO5nyOPJNTJFSIWjRA/3yhtK2JYMXQdlq6BVl8KrkRgjQgIPQB21nKIVLKZzo2yxB1XqlYSB&#10;oV940EfNzhUrcYFym2widIRATuSNX+mkmmSmzDRyC1cJ6c/imqrvCZLe/uKJDVIxYcoYOumxcV5U&#10;K73msItSFqv68m+RhINvUlQEQIi4R9kQqhklEaBtuqDdWJFbn0nkh6IeiekYK/bqNktfkMY24TXW&#10;3qxqhJug1NTGUGTvi0ivrChb6ymCMrwcUkOeJRFpQpqNN5QwcxMBaq41SRTCKn6o2FBuJPTfny5p&#10;c83OzBnx++Kcer9t7ch5BUwsURYRlrmuwvlUxeGKL2OFP+O0YcsoC3M8csRQJWfFkMjS8pGZgpuz&#10;2IW3c4uuHe5y1+GKKy4HYbL4+6DHH780D5jvuedew4tedNzkALQ+9alPz8AOPvhxw6//+m/MwBcL&#10;+Na3vjW4SJwu97rXvYZX/+7pI//GtcSksZkrKSHQTtrNvKLJWuxqOX0sjnkG+1YuZ0/dcK7zHdvG&#10;grTwDQH4DibffBzRvGQ/sdDnOHX/4jt3+lDGqbtrlcgnLSiCAradQSOftP/7e9+XyURZ7O1B3x/2&#10;t3/7vgkeNlbxJvhayDFm9Kh2GU3dlHtB3so9ZRMMU2h0ixZ+ycPUYgvzQ6cVSfyya8ayDx6uCTZS&#10;5q4hNoK77OCm4rKPs6kDzDXOAfsfiJ3bn4Eeqd0Ay+sGfLBcJ1BwUndwAjgLIgPBDzQ6cyQNNW+v&#10;AKkEGY5xIB00xKxP0qJn42kWjyTmLkuJk0kTWnmGujoivcQJFocQIoKwwiw6R4Smg+RjvRVpcraS&#10;/uKRA7EHAfqyyJCldC1QE+DC1J8EkeLkBlbfRmljgF/zF7zIpewrV2px6JjNR8rrFTiVji4K3D7C&#10;MIy7IIjb7KsSNamF+YFHChZqNunNOiAWF8ethNnxG9ky7uInxdJfkb/pFz/RUcEOAno039WBWxmh&#10;0VaQqEEOAS7MAcgqi+WR7MCNq2COgFUxcLa4zGGizCZN9TOI+xHHOax8FsnUMaKhi/sE/Ar6wHiJ&#10;KLWNTBEIoD2KrpERWnsLy+1Z6OIy23bHVyJLokfd0+70AgKlEgKa2kef8V8ni6IUTTGgw0Vb7Ahu&#10;eIlTPNiGNqPRF/4BWqdg0Byg2nhJg8EbhoN5lubZz/6/C29se8UVVw5//dd/NQbZ/Oqpp5427Lzz&#10;/W+WwR3veEdeJ7A077w67rhj+ebc7Ms133rlZcNd+Xp/+ajEibv0kE7Ms7BYsedRYMnDoJZZy5/l&#10;EyH4hNJvc2le49Y4kUewAwTPvf5rzktetmmXDD1G2U4p3sls8gus8lJu+8aBPQ7tFENZ5FEfeV71&#10;jnfYOVEWu8D6u7/75MxtVh8wHy3mHDfffmQYxFba2Mp6a8cEpWjJRz06a3ztrtyhcq8eIWy41sEG&#10;NzT2gab99tt/7lIB+vl3wezYGkWNtpVydwR5yDxh9tufr2W24LHfGMsmMILPQCyP1kElPtMZurw7&#10;0j10fBK2oaXRFmDldAilpS+TLziFn4Oa/AITD6cHHUpZ94WLDCKgbMKMCjwzeMmQW15pF7Tf0qpJ&#10;aJAqqMXgkp+wMIEAHumiLZpgcRzfPvQJpoFpzQQLXPrImIQrg3CHf7vak1uJYMGnzs6kDadCHm3n&#10;wUadW1Qpc8FfQZOQmq7qEZO0fUTQR/ZrG7rZaAYr+qPDXUDnzdeSap8g2StutsUaSBKjvpPZspQa&#10;b5x1/KrAjtvjRQTrTT6beb5CmCcITbzRu7y0QViwMQ5Ai++FhbjRo2lfdAte2pKRJlhGN3XQl8pe&#10;jmlCFf7oDN5FREB+YYHKcrlgQsLWiM9rvvhcpHFVB0FkUn6NG6PqI2ncYHN25peyKfQBF65Vc8YI&#10;VpXQ9ROoWigbvzVHpSkbaQuZB4L9GJfBIkZEqrELhy4FQZL4PFVqimEukA0jVB4pvuLrG8f1Te7b&#10;b98ev3D8Vo444siZh5t732L2vjD0nHPOuVmSV7zi5cMDHrDbzeJsSudf/MWfD29729tnUJ/73OcO&#10;v3zwwbGTWmsR7VnzqD8LJFg/JGqDEka63DyjQbMH6gJKO2vH7hSPM8a5xxPzh/3CKD2d9LkXGfSZ&#10;H/3Q/Nx9EjiwxEUxqvFGEx8qSaW3Yj1jFS/z9xve8CaBE2XRz19dc80EvY0TfP7KsaKiY2OzZlPF&#10;iCiCI2Ba6RWv+sr+JX/YQMXJFHasE0x4p1OQ+tRwjpmTG2Magx6w8QfdXUO4ltgmSkXANiHK4DW/&#10;8siYPA94wAOG+9znfuUJI5WrETE0OBWjhKWO8CqFTiIZTSQTNcRhmTZtj4tqhFwdqb66RWBdvjX5&#10;rDtIYdPKBGwHuAwOcyeUxXGohz59DUh3+Bg0ogYd5ARmb3NUpC2iciZptwkjF+dVyNKodsaRJ2M5&#10;XKHLpyHJC3tVwlAfPiaGSOP4IvLBBrlN1rOASSRwdh0myyUvEXSCa30hQB3wpXZ1saCi2kZ7IXNP&#10;RhJWvlGnhhIYeNJqs8SLe30GXhAbj/AUSXjxj/+shyO7FSirV/8X8vJ2qMeez6pVfNyvLljfpy/9&#10;wuuzetXtR/irpePnVFbdrvGQZ+Mb3sIdA7yZol2WodQ8jNGLu76MbT2oWdMv2h53lXNwmzNAWJCn&#10;pFoKQefxEMaHMTPXclW8xs/Bo4eEE01wY1HzFABwu1KslHINzbzkPLTXPncGNnEnkLECchP+Ijb8&#10;EDm49gDBcaTTbnzSHZpwSF/kC4uCFQ0sUiIEcQC9LIHd62fvPVx+2WWtf2H35S9/eXj5y2df0LmA&#10;sem1X/u1Jw9PetKvzCXYfffdOWi/ZG7fYoB+C/Koo46eIdlhhx2GM854PbZW21aifNkyYPONhUZi&#10;j22zVNk9fW7gkVdpsJfQBZWYOiJVc1TzVXwmSXks1PiwFmQgW5dIPhms+xVMXU5fro7JD5z4OoNk&#10;oPSHjI6cfEWMbMBaPXzmM5+Vyaj4BYIHPvCBo/amVOb9wPMTn/CE6F0nB4yHHsmfkQ2uTV75d7gS&#10;p6greAs2oOX8ZzpEFydfKo0veoS2wTJfnAd87rPTfVmUP6AxnthJstH7hxOYK9CIK1dgnE0ZYq5R&#10;9t9/vwRMgjFnEBpfdiTpLG4MQBMGGH6AJymKpPP8UI9zrOlEvWh3rwYmQDxpRIFnCwgd6p9865Iw&#10;/SLlSktj58IP0lwithuakGfsPkGkUp4aOKt8iMaDtRFlNHlUJhTH8Wn7MSHAwpbbyKm8DT/jmkRp&#10;Cyp7sKfDsYpOOYS5kSdjtB55pzhZVrCUj0rXmMkzd2SKOElUSqisXaheR06QMnGpqnPolT8N2TQ+&#10;MouBbGPHDpdljwPrt5UttsDoSmjzYZlen+gs/UVk6is2esP+BdeOamNyiLGlZZZHFqwuTrO4Ja+w&#10;GK3F7nbcOXLB2har4HR4LXJvl/Zqbi9lkSwez6cUfqej7cK2LYpHfX0BHf5Fc++f3Wk47PCjhg99&#10;6CPYxhMNbMC/EjtPtchooQCgWyhXWOwL/ghKPqp6FmNUnfvhJT+ozSnmu6c+7anDr/zKE4FOFq88&#10;fYifSVmKcu655838GLTynn/+WwbfAL+l5SUveclwww03zLC54oorhnvd8x4aLvbJnE8IdNtMkhiP&#10;5hFNqZWqQsy2ZmJX22n98KEP//ccuyqrBYnp7P3Jo+AZ542VfYVFJTBaLryDoF9Er1yNOMHN1v74&#10;2V3lr/K7vf6tHn7E2/mny2LffyX9vB94vj2v+VDX2IdjTK46RU8VUgf3UmMjdfCPdtULXv12gqPu&#10;4ofUjQ35sgv9AkKOncEt/+y/8duEc9cScFzxovTbSnnoPEH8SnEsbSdWN7D1YUqcYq9LYFThU1ds&#10;KpEUTguGOuKGvkV0/FpJyATnpKGwT92rYq1tJZMuYzCogQV1biW4l5MT2EhKvfoTQLYZ29DvQVPP&#10;BJWMFZNFp3ZBjyyNhzKEWrmauxwuhOnMJrImWhssgzW51V29ZC6i+jhkStk0Q8vT0vaZPAVZoS06&#10;K2fzc4TsMkWC0j8LKeA1cZWZT/7tr3omqTTGRNfbPR8XyYkTmzG5BrFL+gDYTxeRbyuLsUBiNDbX&#10;6ibF8u3Ir2nLUdvSH4fqV/0zz97zYIuRqI+1WJqVwffZoUsuuWR41L778ePOtx8e8YhHDe9/3wdj&#10;l2je1U+strzj3KYI8qMtc8IGrvM9VwYbsfPKBZX500+PdavnnXsuaa142WPxIefDDjt88GWTW1p2&#10;3XXX4ZRTTplgc+ihhw4HHLDR35abwL25xnve857h4osvnkF56lOfOvzar/4qymoAbKHuqZZdrI8W&#10;CMx9Q06buUgSrl2yN5eKyyZmE09iPtkn12I747b5Yxi2i+2LR/82s/Q1dhMkPNhEvhzDMoJt2bEP&#10;76KppjDBjNf6pC+fux+Gv/jz/zf045vF3h787Gc/O/zLv/zLOIthrz33VKr8ReaYxQ3jqrc2jJDG&#10;kZqLi839xFbCbSOkaoBfcVh4wuwoSvN2tXJxIST0JZ/TwTj7bvyFo3PXEnJf6aLG20rZa54gD33Y&#10;3nHGREAa3Bb3+W8ObU7Qa0GJA9sBFvQkmxCAaIB2B+MsAx+oWNkmGQnI5KJPkkSDFYe2Uxr7hBW/&#10;xHy4GUhyFa1CxQVS0dEGUVp5hHla0lDsE1wtIRFjNOnhm6CzY0wOsMCTSnvAAJmyKLNqu9uFehYx&#10;XHWrsyAYaeoTAABAAElEQVTRpQ1De0PvdmWLcpWsSS7Yy6Icyp9L4aqhrIFaNzECjP3LzmUnbagH&#10;pJco/9n0K1fyrqLvHMMdldivdY129v5nLeq89MWkq6eSdJt9cQr+Ap44rXGpUmq2VL3Pk6WXqby8&#10;HHyXnue111477H/A/sNzf+u57dUJXrHQVNkkvjNhBLU/J7FzqBDZOS88qEnT5lPoaVeeAAyOC6AL&#10;5/xczvXXX8+7qV4twy0uxx9/PL8nu3v43Pve9x5e//rXbzHPH/7wh8Phhx9euWGM2x3ucIfh7LPf&#10;lDlNwFW8abZKctmbQzSL5qq53xhwZahOZrVbsOi3jq3cQFcUhW/+0ZY+pmJNRE/6zWH5YHcp0tXH&#10;L0j6lY9K6MpfcJdHiKDVhyNe4hkHSlwlEoZvCIYzzzyzd432i33Afd7twRefcDx6NUuxS95VDuQb&#10;HddiH4bVhsE1B4ASfZXPfBDi2DOLsoALJnLZnr3YjU8dD+RkoYf/hz10o+soV4LbRPEFLttC2QEh&#10;dp0WRKftyQ88Lxw8W6DqhQQlFOw1e5zh3gotAyE9ABIDgY85SDRLCMr9FaidtYkJfPszgL0dZhd8&#10;E+TVX4sv+VVfb7uQEVbiygge0GXCNr4ZYEyf4EPX5Y8YTmAuIUeGxrPkknfpKB+Hz2DW0rBt1Y2C&#10;9H3r5lZEeIobueAFbmwR28hwZUpsNrJrxEakCBZhy97K0vRt8uWyfOroFnppqIsXvW0Vn3KZOtMO&#10;euOFfYtd0TnKUpfb396rEo9YarZbzO8+9/H9fEtftHg5rsUTrVhXu7euHPyJyWDEbc4PO5erLCvz&#10;ZRH6yivfmt+UewffDLvzne7EGOiQQK64rhxTB7KKeKI9+aTdZox1IRvNLW1QV/2TO/JM2Orh0EMP&#10;Gy699DJ+GuX9E3q4wHr6058+POQhD5mAL7ZRPwb9luGggw4azjrrrOHud9/yZ5FPPvnk4Ytf/OKM&#10;KJdeeulwv/v57cVEWkLK1KftMvfdGodsRhHBQmEUhw2zcqmI4hZlTg5MFsatxPKVT0DiyJNG+gLs&#10;SMBcMElAyYJXxrbbsUUJwk/yxiP8QBHeBqwFs7yBWXoVHT784Q8XrG392aK+sJ3ouJnGvAXWU576&#10;NHREzozZj0UMPCZEwrI2I/1slpjaC634xM6htNOW877xjFwFq9juFpVWdGjY+xqQ8IrBJpRZQ8s1&#10;xfcmoFuhsa0ssOauONeuXTvcefvtMWZPGN0tOlUba2gtbiPhSEWH2axASDyOoq/Qpa3JAj8R5O9f&#10;2C6MFTw2gkdBD1IbrnpsFKTGTV2Q/JQt2A0F2rRrMrW5EqHkWhO32EWbRGZGDzAw+UfQCkD5R+y+&#10;iTygd5kafpMCuHZpPIJrYBe2FYe0HXbpl9fKlNJPWTJ6ba0qbtcH2SNiF9Ruz6AUsfmmOGhrQcVA&#10;3rXopZ1EKn7+pWwVeYdTwSa2G4NPIN1sw3fxTCe/myX4D98ZT8UPGjieixmxsnsmQPmSBpWaG/Q1&#10;+HKo75UTb01tK0WdfXfTl770pXy+//3Z9xcp61/+5V8Op512Gj9Bw1UfzJW5kvjGqhhTS8Zu6Ys5&#10;046ZZRAc9to5zeqpOVeLM9EuuuiimYPxT3/6U24VHsY7kf525jaiNIspBx54YG7nPfvZz14M2Vzc&#10;D37wg3O/ofi4xz1ueNaznlXzX2NFY02AlUwKlMRfjNH6tQvVpJVCCV4WYDFY65NQEktsqv2bTRfW&#10;s+nr49ZghVQLOnk4YLExJ9+U1x2UN+TvwkK+lkp11QhJ67ej5yv34q1ff2MRjW0POOCA6D4GusXq&#10;vAXW9nfevs3ljFY8tEcTqnb2cUxBHx+/GcWkdkehsrs6deVgE6DUHhe7WfoJb/msX8yIxg4JvfKs&#10;Xbt27gIbNq4pZl/i5QArWLbpBdae3PNNCiZwuYtN3YIjukPKZ3oLuJgdULj6MIGqYz1jM5BlEvSG&#10;2yaczDdQDyv97AP0NDI+zRSDXvycefRAqC7ZCpHCup+azLQz8RzUkp4KeEUAksnlA6nyBjdyo6N9&#10;/aqNsq1mYRAEePSRQq+cqieNbBzPJliCV6tUOmKhmE86gAUf1aupBsGMMdK5MhsnZRtJ+dNoD+pq&#10;mgK4VV8AxkF8FOyg94dMgw64J1Q7RU975N/eT0cZqvw/R+/wU4TbyiZbIN/mrJyJXQ3KukIgg5zY&#10;sE+kNWdV3HWfbPIwi0Lcbbfd5j6vsygmy4j86U9/evCqzDvf+c6ZUc4444zhyCOPyCsNkscMe/JU&#10;Thyoa0vnuX3Oj+AI4s/FxQZgpq6F8AY3ti/fCH/wg38hi7iXvvTEifE/8IEPDOeddx4v8Tx2Ar45&#10;jUMOOWRzyCZoXPS5UPY5sfGinm/5vbegdL9KrYKrmd7gYZCccKE0lmh/1hfisBYEQJIstFUMW3Ha&#10;7Kqd8woBWK4Wz8KuFk+Nm4aNA+ys0Rwp9ka2DokUygMfc5dwp0q4uBFmX5M5vMJXKcJaIUs+mu9+&#10;z98InSjrDlw30b6lht8g/drXvjaB5ry5SVv75SnHj37sIrd6qR1LK82RuntZAHUPKd3B07bC8o1/&#10;geAknVuTlv4cs6Sxn3aOkcUwoM5rL65izbuCCeE2scBq6U9FtmqZ//zVXg9lApVv4gdEzCXDFoGG&#10;Y2yOd1yAxIk6SDCEN61nr1OjWsss62Wo0w2I6ouzhfVBWp8IJqXiN8KWOSwcvfiIEDz5gR+hJQ6h&#10;WE7vmjgjhZAv8quTMZRgiqDwACCfsKjg8qwgY8oevnVfvpKIY6pnZEA/F2U0gyfHDelkb4O+XCmD&#10;R2kchnRkMHZMc+WOHuxXsIxMEFGQAyX0Y+RBDnVSNFNLxHOPj7XkSPx+dUp8fdTsqBpqo87C5DFg&#10;q1qAlb3CXPhIEKmqJO5647b9plkgDsOY2pMgzwEe88aHbrC1yTTBayuTXbil76t1a9l6G+5P//RP&#10;h6uvvnrmW3fa4A1nvSH2zAkGcZwfl2fOJofFSBq4WcvFVxrs1xPjpkD+erJJ7GeOgO9cwFH2H//b&#10;x829HejC7ytf+UpjvnV3p7/q9MHF6HS54PwLh7Vr1pIf0NlchroVfmimkYwxbWBe6BrTtBVrBQdb&#10;EZ+1aBAV22g/9lop8couV8TkLq45pcd0WNP2lhf8wsthA3dXtwkLHVqv9Iz41iJFMSAMSeRV5tDX&#10;XtlWIZOLOvkgGoX3mp1xlpWJsu6gdRPtW2rMu3p13HHHRe4MpBy0tMXCX9lP20SU9Ji7xY121NNo&#10;tgeaBE8TPWJDlEC7KFN0wD0wSpfYte3IFMDadc+95t78EmPumsKOlSzb9AJrjz33GAXtaoyp0fvE&#10;iZlpG2jCF4KbwItzMaPBZ6c4hgNOiU91kosvJluCn/44kbY4RVOONf+nD64bJG4BHS8b4JAC1O/U&#10;Iwhdq8hX8sw/G3ozscUPJtJAA45jSWbwRRfZKT/Dm/SiHLhOcMeRFyLkYCUraYoHo9K2b8iig5ik&#10;rn6GPFipZ+GJLB7sXJ04TERSt3w7UjkEuplTNgKeg7lZoOjj2Pmwg0umJ/JmggoIMMpHZ6/sSbda&#10;ndQouoGGTmAFPfYHJwfxYKknnCFxghshGZLNKBGA14tWvK0szgL6RHfolcRzt7HWps9YvenG9JZf&#10;bIegfDMzmqi3kuJDyW98wxtntL3Ud1aRtcsU7TYKxu35I3Y2j4nAz/k4//O2EwHEuVd8nBdJR3AR&#10;XAsFeJoI6PBVFJdectnM2N6+PJIXkG7tct111w2ve/3rZsTYf/8DhsMOfR56oBSGMJaMseSPwIrE&#10;2W7JgT32AGLOCBl1Eqk8kkuBm0UCI5a9erOBDrPBBn5X0WOCtMkz9mnDxLA8bJeNM2aTBWj4gVGS&#10;QJ/jkbgsKOpknboywM1FdF2pU259rW5op4AmcJDEVN+/fvdfA1go2/OIzcMf/vAFwCbU5v3A87Oe&#10;9Wx0Z1xlVH75aAfnN3rWyZH1gomgrexf71kwABebwaXlkUdclEn8qacHZ/lKY0VTlj1pG7vCoqyV&#10;ivk9dr9tgYV1brHMtdKee+yJkTUmjsHoLkgSlDqG/3QFpiN0fNwUfAPPwBRP+rpk7kGYts4yOOiM&#10;k4tdHBgXSwOePHWqTAwuuetwx81ISXQSNz4ORt1dZAPLcZPU0lfy0Z1xNziRAWWhJwG4mejWFQD+&#10;ddWqGCpreKmXGCZKYHnezEWCY8FvQ6J+w7De4RggyTQ8I1oTDnxXZPISQbkzfiVlz7JCl5GWYaOK&#10;UyUg5NAzI3mUy3aTf9xnJj5lXk92qpSjDQRhB/8gzRmeekXXYlUHEofISG3igwOxOudMd0o2sGcg&#10;twFu3gLGY/21ZIq/MG+Kfev1LX6Ni+lzLpiU9YsenCn035rKEdwOPIBFw3j5Me84il0NxwS79jKW&#10;bRvPxn3lBU1YttSe1PPnPh1MFOwtjKCPaeHXb3M94hcfMZz4ksnbhMrxP//qfw5XXnml1a1Sbrzx&#10;xsFbjPNeHXHh+ReMyYRm5kd0NDeoa8+lnqzmr5SOvUJo8qRHm1Tur31ObpMM6QHFReuGG1mIekkw&#10;nNhqO//s0xnghQSecqycYr++gUwZ2OcYJZfIwiZwKMRx/oBkOs8imLouZ1sE9oEWGu9cuI6ZKvvt&#10;uy+v/OBbh4soXj2dLne/+w7IyGiO3+TIuGqnfDlY0RflkA/UyNrydm+vqlsOmefm6PX0u9DVVlqq&#10;54wYJxdBtAG2hW/yPbheQLDf9p578SW4+WXummI+6vJBjZCtXXZFgB2mhfD3qXZ7AG+exZ4V1Qa3&#10;jgAQJ7ckkn43mFtHYXi6afFJ1MYtBZMuf3RSTyxQDTV01buwNZ7qKhO4NG4yONoEkDZnHbKiURMB&#10;c7KqSQDKro+lME52AyXBGUEi7yoiyxh04aSkdUXNUAPGcE4syRWvTzQBWXiKZUc66/kW5V2t3ny8&#10;OqA1vPpnsCeI7aMO4wSqYxuqlVBKrgR55KJzJUsURjTGdOSyKfvcylPesnOkQj7h5sT4WR2bLdQp&#10;MYOiq/Lju+pfsZM+uGuPjBLfOSLrWZ9xo1p9Ad222VQLzA0VgDoofcY25jUIE3/6TZ/R7byIT7IF&#10;AI100yV8poH/udsHzbm9U/OzbNevZmhjT4qcy9bdZD5Yw77a2rKQX8yV9pWdE/NOf/NG5sRNw8kn&#10;nTTcP9/EC+lo4+sWpt+RNOpc5orPoX3sYx+bGeUsXk3w8w9+MAqQy+itXBeFgAEwj6ob1eRg7FG5&#10;jy6hHszl2vR3r606jvSh8xhDbBqpORZBZD0x697B5agAFdzs68QtNgYlcyBm11vyhaTlJ2n9syAC&#10;fY6FeOZA/xAoeoDf9RHXdP5+npObLgdyJXQx5Rvf+Mbw9//w9xMkO/HW9MxH40LZFMiPYpqHc0KP&#10;PZTNLhQyhjxA1h4dtC+dLv7BDAOuv2ZRGA1Fl9i+QqRGvzSxN2D5MkYsoT8Y44GsEVwrzCmuKXad&#10;A19R0LawwJp7r3QP3pdyO6SriW+AYlYNX9EI3KRhYLHRERhbw3cf4do44CadLEbrr4Sig+VVH8NG&#10;SscyLrKokm/9B1VYFjs1aPpkIbxKW/CFrmCKalBEgDBnjAQjdAYLMDETblQyYWm7kAtZCyLn6igI&#10;ocikk9axm020T5iFXjgfZBGH2JapwtaYGilyYzPoM+EbnWQLZaKxAF6mms+VqduGLKicXoqp5vxF&#10;CQcGyiK2jtvld3VMsgmuZkBu7QHSBgjtiy2azV2oxZ7aF9Q6Q3KsNJZJu1sf28q7zdbeFOhu0Yu4&#10;x5IDv3X6RgV3xYcjQK+MI3XYf+79Xht71w9zu07snCXGsbFL3jC26Yt9nSSU5ItuUU3YcqdW1iem&#10;BqdVv0IhjZR3uvNdhssvv9zmRPnXf/3X4YUvfOEEbCUan/vs54ZXvepVM0M97KEPG4455tjkuj73&#10;tYGqZuuiyA8Ac0HlitaH7p6o5Uiu/bQHf8nP4UELYNKJdoOnB/1csdFm9AWXPs8PUxgrjGp0tjQZ&#10;PHuy/QbyXB3PhC/k5PCRxvEURH5h5RjU8Wf8St38lZNi6cOD5/PeNHtLeSnef/XCFxyjVMilsdxH&#10;LDZIoQ2QKzGUPuRSbPvsbDYSIVcCowj96FZXEsWuEj80fSsWtTs2l4d/opYI1OEHfPXtVs19XrCx&#10;nLu2aH0rstuGF1h7YFIKDnFiaOJ6qA+rplVGN+TjcJ0bB5T3fe7A1W4uE+dKRzxNWxidfqCpgypV&#10;HJbCPgd1HVkDsxcVOsmA1WLGwAbmn3zaoiAiKF/jD4nEfPxHWnn1AzsiOan8pF8+VJlGco2MbNvY&#10;QiSutg8IRsfQtEnexi0ZpJdPGz+XcKudxWY6QtAWK9b5OAGiV3YAJksnm4RuTmuWk4vhzE7ZKUbY&#10;xmDU9As20ED2OEGdZPwFZF/rZ4cezYaZ6OAXM4g8y4eXvOMz9uBLa4aMTzuuOLeVzbZAmVHjYnMb&#10;BL+zdxV+1mfxV7h70BNBX7YTlcAnN5Dc6oo/ljyvaC4jPAsJG87ZMmHlKOJ5A89DeNBPbDd7ixJK&#10;jRmDOhuosiiohUa1IYpPDlp3UN6PJdV4ueqqq4Z3vetd46BlravDIYceMniLdLpcfNHFw3YcaI2t&#10;5HFwtUXsIbKpn9hbDUDtSItJc5VLwE0+pk8biQFCHRckxA7wSp6WP+0sbGSOzVuGLbxQy6F4JL5l&#10;im2zSHD8JCtp4a1vIpzkysbeFChNWsKpqwvoVop3WwgqVyaSfTcNf/Inf2xlVH7mZ35m2GeffUbt&#10;TanMe8D9ec87RKEiRMRQJv7Xm38VjD7tGjnRw1uVuVjg8Rc87ZeZ3+hyvIsuSER/TEJfbKRFqcdO&#10;IbSuAZSePR+/YRhWwsgtfpNwI2Wr3ybcFhZYc42w5x57kRzKkOUFt1g0iUDDYmrtTTsHSqoGe5xl&#10;tw6zP4ELpQfT8iR4BIX0fKQBZVS3Sye662d0CX1wE+x2U2hSGiHY8snWANP7WFa+IiYYEhQGD1h0&#10;ZLFAH2KlX24ZLxU6gMuzOtErk9F9wZRF9vaHzvECUw5x8s9YTgDwMhkAho90APl3ASoPZfZPQ0iS&#10;W5fynyngLEHZKBfHVxZlioOVSr9C4b+EERBonKSpxUBm6VwgWuSTicleusKg4hUtv8UDjvQYoWhJ&#10;qnpQ3Axi31gR6bayaAs4x3LygZUrdrFvjnCwarbOZX/rIjt/iMtKwlPD0X1rK5+87pOzKhvnQBPX&#10;FdxpG9B58Jm+LLyc69hTuzrd/WReUPEv9icB1UEAPI9wfc7QGXxIXnP67w53u9vdqE2WY55/zPC9&#10;763MuxzP47cMp1+AqjSnvvLUIVf5iKnRgdg4Un7thJo52NtvO13qXjlPM9SJVpIByNjOD/2Vc8qm&#10;sWG4ujHHums2kp2LNGDaN/0gBEc5Ase+JCxb4W8nZ8g9R0UOOqrfsQvXMZKi8UvUUg9zvX8eU+RD&#10;PfRWx4ovNfaN9osp8xZY97j7PUt2ZUGO0t4FKyMbLznW0ceCHpTEYC38y8bqrz09PsY8iUtkT4DJ&#10;BFr+yj+0azVauNAKj45hHnRJYusNHBh9VnsjZaMrr43gLzm45taSs10Uw7nW8RuEHu00ZOzKxn19&#10;1biM7j1cDa+t7cTVKTo9l89tGYF+3AXRWAS3jqSV/K1b8L44wTMSWMz4jIOME1byITgylToc5AoA&#10;vjlIssoiC1YuDnKwNwCVkNtayV8yo5nDecaqIIwS4vJx0SUy3aENf2dlUiFQ5bQXxODYpju3MZGx&#10;EooBrR3EUY+mF7pGpGghTz78l86OR0mb8SWaKlhg2UouNatnnMAw3XeAslBEyTpYNH3Bi5+jW9mi&#10;FpTAlbLZMBNXW8UW6NV8VnYo3rGxcAmXU0nl+k9YZiMFJXv86E/qTjMTouaNL+I3Nvom/tH1xqpO&#10;AH5bmfu8keYcXbmwkU/ZtA562Nk8hcF9rMGA1po+m2kuMDM4t/JNZ+Bl88JyylWyYC8Vfrvb3e4+&#10;XHbJZQImytdv+PrcB+EnkJag4XuZTjr5pBlOD3rQg4aXHH8CMpYO6qgpzMLJh+piAVhznroxKX7+&#10;Cj/mACd500WOCx8M4beSXWRp6/A2LE0awt35J10NQRxLJ2/Ht6/Gy4lfoBKZlcGjP2EuLZ9IVJUc&#10;4ySWl52V16nLUKCLrLETbY8L139m9pUVi33/1be++a2ZV1/4tn2jpqSkZoBEN20jGH1Gx6EyeE6O&#10;FBV1lVP6fhySqOylftCKx6e/sgGoivJxZ7141lVFe7RdIwrSqvYbiWlMb+auLaaRlrO9tRdYWm+3&#10;eQru7k/kuHRvRo5jMa5JwW8fufqtRZRhbhtXuIlX2cnUWZDe7AKMcwD3KzSSxJ/sk/oT9QSBQzPZ&#10;PGArpHsnU/58BsggF26nNfryMDnfLrGeBGcgQp0rccqhPP7DK4sJGUAbvo4LL/nHKepNkswH/LrN&#10;wqVhQHZlHULdfQDAyg7aAp4ihSW0yFpi0heYe+Wp8RwzE4CEDGnGyNeFqU+XOaBplC1o61PNoESq&#10;rpw1YmSk6rtlXLjG10kyDkcHeFl8oVQoYOQBvc6SxPE6V2urO4rm7N69bXWPYUEiYdxWFmeBmg2T&#10;NEQVNte2zIEKbvOxYZmiuY03fe78rgOTQGDMsVt7+dAHPzT86Tv/dMYMmaM5eTCGMVfsR13bGv8C&#10;qed2k8alxM4txjN3EushDL1Gr5yBHyA3z7oXbvZ44hOeODzlyU8RMFEuvOjCYd7X+ieQtrBxOD84&#10;Pe8N95dedNmwHT8/5dxXy8z/Plbkd07Tw39yCgYSL4sidUNBzSCKuUID3uSL0Mm7HU/9c+wBVx6J&#10;VVCkzbHBMG029pgBStraLrdclS2wsivcCqfvlFMccpkx73HJ9BP6EI7QGV+56FReDzwKqay8LuLc&#10;c86hMVkW+/4r39Sf2Bljc/hhR0QYRakTHzq1kzpFFyses0qe0NsPgfay1HG6669y5oXmE2rqJQ+P&#10;qbm9qC2kByk2ZB9eEjGw/pAm+Rp2D3lI/b6lXKaKa4tiP9WxUs2tvcDi6wnDzDXMHe6yw3Cve95D&#10;m5d54k0dA4AA1NgxPhEWI8fodtvfyAo1TpMmRX4U3auTklC0P86swCi4CcuFyyoCPgdeKVylRw4n&#10;ad0HZmeshN5JW+fm9LswMmAYL2cfDBFSNrUwgFeSXS0CxM4KPbxk50KDj3sHkFF0ILDk2ZKrY2SR&#10;AL0J0bOAHuBe6aNXKYKTIIc2MHSnUr1mBSe2QavcwtU1Bzga02UOaBplc9vxBzZyAaoc/Sxde+tz&#10;ddNOVOjEJNoh+PY5Khv37vQNG/vTxyb8hDc6E4Uf+6MzTJN8ZX5bWZQFNPtMSUxpY2YG8WksJ34z&#10;l3BhYhuqAPGPfpaR8W7frbj84Ac/GJ7z3OdwVTzJZGQJFzqZ48AT2+QF49e8kmdUUy9Y4Fi1DnbO&#10;aYNf01KPjWGb+Afowc0+5wx/zoDirzvSMZz1+rMGf09zvIhz2OGHzX02ahxvc+uXXnLp8O6/efcM&#10;+Yt/+/hhn0c+smSmN/o7rw0bdEt+RWz1VRl16M94Js7EoSuxSc3YDKQCMPGaRX/oYAo8+Sn9ZQ91&#10;3+CCDP7JLeGnjWO92DBn4ODVe59AsDtteOCHOtkm7uWhHGwzhCunSKjcfoIe3hk3/lMDPtD+/tt+&#10;39FHZbvtthv222+/UXtTKldfc/UM2lG898yhYlhtFrvVXFWXKEl/4NhQ2SuGzKulkTJaKx7y4uOx&#10;SrNynDG/Y4romT76c4yzH93kxwYidphFXoIKtmG4B2uFHXbYIf1TG9cWO03BVrS5tRdYa+Zpu2YN&#10;YAyYoE8QVkLQxn57I/aWcOQoHAhQeJKB/uCT+8DQJzjZ+CdPL5UnaLLRT/QUEgwgpPgAX6KF1XS6&#10;HKzJYhAFzY7UwQm6k7Q+yh+60DBp4ClNI6EBpAcsPLy+4iSNHCLJOPvUFCnvXin9HEMAWxlTpBea&#10;QEdA90kqjClSFnZSqY+TN8LZY3gL8w+wMkjPn3rOlDbeDHyxgHm8tYkKxVBlrO6Xsi+99Flf7wsq&#10;1d/SdUWtgNQBsLq4cJQgGjFbNUd4qp+6pw8o/3kIVgbN7rK+rWy+BfpBKybVr/oi8QfPAsbu2p6e&#10;+Eywpe2q0ba3BrcYm2/7/bflm1Gf//znJ/S38bITX1pzlHrs4QM5lJiTTdnRrYdqoj5IxD/7nFiM&#10;GTg5wfi3z09bgJke8rxc6PGNffhop/ved7jwLePvmsrQwxe+8IXhtFNPq8YSbn1lwItf/OIZjr46&#10;4uSXvRwhnbd8EK6fQKIImrc5TN1IUrfkAea/vbkbIJxqHmhyj8nMF+nu5IID0zYgiGPqlIWk8nU0&#10;cGJWTxwCrwWDsCxmBWYBa7/EAByTj1fknRdBgcDFhCfXmSsCmS+NKXvHchEjccGhiAl+8pOfAFso&#10;ez9s78GXjC6mzHv+6r473Y/xkNNPCRIZPSlXgYiSHiUBog6lOLayzpFJ/RQ3+oWqdFEf+YofY7AN&#10;It0YOtbSRsR4qQw/BEleAS9WyHjDsGbXNfCYW9bOha4QcGv/FuGaeXruusuuAZs68kCsewyrkzV7&#10;njOIO1048NHoHpxF8J89uzgvMFr10zJA00eQgq4zvbTpNNFb+W0kCXFa8WxMcuC3zoeNV05kbuDY&#10;9i98lIW6Je8EMbD8GQSiw2BIb0SgxbdexAyHzgvZakEgUsSAr3vlFQYHZHPOrYKvAVjBqRRyKngP&#10;ZPlDna0MbSuyzxbcVJe4okMSKP0OYb/7OjgWz8agdsV0ArRkDW//RWNkJZFZVTalsEf9tXUvdEV/&#10;DxwR2sDAVyap2Br6JCQ5oFTqwaUNnrcgY1bxHCQFHguNDgS2MO4CcPG16US4eA5LT+HZ7mJfRrgp&#10;UlRsGmtgJ4bxTexctgSEX/WVX1vXz0EEmdimPVvmwWaxbg7yve9+b+wHt+U3cvwY2Tx4jd2lRKGG&#10;3+mNzETdCL7ApfeNDTFW/ea//MvwxS99afjiF784XHvttcMn/27Og+3g+0zNI3/xkRWKGjLBa1wb&#10;smU9TwyTE8FPfgDNPBUpfbaISnJlxneuwEac/JkbxvIF1VXQeJUlQ4HzG7/+rOHyK68Y/tfV/ysc&#10;+ubMs84cnvGMZwx7P3zvDtri/fOPOnr4zne/M8Pnkosu4RUSd0I/TWBOMD+qp5/uITRS7kqgtY4i&#10;cWqHys3FVtpQuBigN63wJAFBnMUByidHugANzDa8gYcWsMecFOPcUSKHcGUEZr62ATwwKNdTyYuv&#10;JTXfyS35iVriX2kl4QqwikgepWt+qBokw9e//nVrE8Uf1V5McV74hvzxkvdLKS+ya+zoqp7Ird2a&#10;csRTzAKOuqk9e/VXfEmBR6/AlL1GKZgWF19cbdcK9hCeoe20n038LdACo4Chcs2wkXmzBsyt9qPP&#10;W3uBtVY7TZc1a9ZwaVzTlZMMyDgv5sRBBrxOHdmZQPUgWSRglcPydU4PuB54Q8teZm2XWDEo7G5j&#10;pBIAMINouB397IMDL/ZeRUnbCBduMzPFKkADKmAnFn2yAaJcrg5dRGQRkECVhUxLp+jKIE4oJ2bG&#10;g1qOyhvdUbwWC8XXraUWSqlIkOCUnv+U8Ir6bho0/daxq6OoSwZiLPVbwaIU9VAklThHU67OlSXl&#10;y6RmcmmXuEaYeGroP2AnrQtg7R8Wdscl6IZx1dFn5UQwLLRrFqTskzADg2aqyGZLi4lw55133lI2&#10;S07/ute+bjhx6sd9l2KQHGqwdU5uCCxPaIzRzMEWW3oqz0NmMjMT2OcN78yh6aJPt7Rcf/31w2N/&#10;+bFbymbF6X1dwzlvPNcJkbyndWJKbUpdu+bw5MkggV8LA6LdA3c7ODtnnN/D7fQB//ZRKQ70UdPs&#10;q/KDvtbpg58LZfOOGI7z5rPPG3Z/2OQbtH3Duj++/JFrP7Iki/U/fPsfDn/25+9SwIly5OFHDgf5&#10;48XagVxgHjVmau4n4tJn7oo+sZdXQFqf3NTLj6aKPeChes0WWiQH9iy6hFMcwERiBhnDlSZXWAro&#10;oBm/fl+wyDJOeGlp/xwbRHh2rlBl9OQ/9ZFfEhgdooKbR0DEiyzsxePvgovOl3yiLPb9V+973/tm&#10;bkc/59nPCc9c2VQI4wpIyaYelKyWkCNxls7oVDpW27yr3VLQK8c1bJnjVQytrh4Ti3+eZTYG8V3B&#10;GCuDlV20UQaXl7FN2VavYLU0Fxm3xmbNvEF32XmXGDZzWgQMXbtyjl42VLPOyaY7guD3T3Q2WaM5&#10;0XQUf/m33j6264Pz5WOQsDc55d64lyZlxv+Ih/2SGdzK5SfxY51ASH9Ga+PVELUtfCe7l5xNieFv&#10;7EVYsJx0oOVlo4DlbbuKHfKwxRjIG10jc9EVACL1d3HJPmMkk9R4SUrw6H2xhxNY3MiUaKY/A7Wx&#10;l3+Xq5WMqboOnasYyBR7dD1MVM0EG1whJUiAgRS4yNLCwwN1aONX9a0OcX1OLl8+cDwHVHOJ2LsM&#10;u60s0gKx4SRNnSD0mCqEHPibrTN/dBcO0Adi5glffTnJKq15sDlo/+lAO959x+Gqt181PPjnfj6R&#10;6bzQdnWigVUMVwxojtJwdYXKNvO/jkx0Q+MtLA+SzCFnWexpHnNOEfyZb/AST1ZJPrKExoxQ/G8a&#10;HrD2Afyo8BtEmCgf/8THh/PfMnuwn0DahMZPf/rT4djjjp3BvOc97jmcdspp6FJ5LfKCpVy5wq/s&#10;iSWN0D7K355jS7wB7/FW09xcgP7i1QZdzQVq7KKMIk/3ElARZjsplZYvMzZhZSGVjU1tCB3I+YZc&#10;iIpP5DYn0RkwMmXsMfnTE5nasNTpBi/b5OrIRfOiSy6iZ6F4knngugMXAJtQm/fzOMcczQtG4e+x&#10;UHOqprIrc2LBhBm52BhX6KvO9sUkHuPUE4IsiqhjaooHZXGBiwt/WqEXIRoGXvzEcah84C/DXMkK&#10;Y8daP+yyyy4ynlfWzAOuFGxrL7DWzlO0r0a9TZVbVfpRx+kQnNMPjLbiLx2r53JfGI56TmTpTCoi&#10;xUlWGg17g6GSihPWkC5nF4y6fJpnM9XgZwk8yUq28gz7nOWJnvGhzWj0i1If0xrR5r9wJ3Z0k4NR&#10;yI5P+qRXf/YdV94JeLlYV0H6la1sU/SVSOVTQQvn0OVMgnGDq0DQ1oBoDiuFFJyNfemnvUIlyaON&#10;jyTIqV+0GSLFbNqIVv61AVhM2kxiEdJRdlP2HIBK2dDJR0WzH9tq3zTVXz9oi+lSRNPQxbWXgsfi&#10;Rtw07GWSqw4wFVs5gBjvsbG+KZv3B489SGXRW+Dy3aZJvygsh/2PVJ71G88aPvKBa4fHrHsMIY39&#10;jPkK1qSmXA0X4sGPWI+dtaUwYt3wFzEHRKo5udMIzhvg+fmvIDl/LGUg+5xrhWMqMF8GxGbVcMSh&#10;Rw6+QX26fPlLX54GLbrtA/7f/OY3Z+guueDi4S53uQvjI7e5AYEU0+lqniwZlVs5zR12aIeKQTsK&#10;Zr+foonm5PPVWVQBS152jMJZyNNtvPCEl5m32di84cl1jlfQ5WgigyxWjW3qiha7KhttAMa8nGJn&#10;YNJZcowBTiVyWC2H0x9WpZ/Y07dRd+dbdTvuuKNsNrm895prZnAf9MAHMhaDcbCpk07lsVZ2DNRu&#10;2+ihYPmihQKK1WSPbghaa1ZtxMMZ2tCDWGwtnccr2ZctZFixXHzLDnpa/f2mpchWHWvVNnsFa2vf&#10;Ilyj+aaLq9GcHbAS79/IcyWI6dmsX7j1RdPVeiaQDtVDbZKYQPo98uYTd+W0VGrUxI8BxNWqPJND&#10;X65a4rjwDq5hb1jVepQhMyYgKozvYkt2TiIwM0m8ZdgnuUHTJ08GlL7JDpM60yxahbQvBXqHN5Dz&#10;ADaCZbFFv2oqc3+VRNE45SmJ1HYbUhum0ydd5J20IJai1mCtP7cflVkuXnrtcgR5BTYKnwlWQ2tz&#10;nFDqOBFLgbKlfo+A9DtZFVf0wPQdWmAkbxOrv6qKJE1uI5Lo8mOt0JobfLt4zqySJEVehhIhloHv&#10;tsoyQWr04pXRXEDY1Msnhp7zqQK3PKqb9eRylIqP5eC8dDx/9t4/Oxz6W4cOhzz30OF+992p5jrs&#10;cwKiXTSadhOG4bRtEmZ78DiSEM65Ve7cAJDbLho6xhZiwRptzsnLkmbLfZk3Gco5Qyfj5gDIPLod&#10;gPPffP7wqAMeFbq+qdF6a+n2z+LZr19+7C9H9TwTplbKwxA+/xpdaJcevY+WCOT3ei0OGbyCK4Il&#10;TYqSvOGt6bbIop3HSohfR+h3WDN4jZS1jkxuGj2bgu0cX35NLvkrkDu3VDsL4LQ0tr0ikNtdLARH&#10;eaQj52Xu6GNQah7Jo40D/rf42aLpcuABB06Dbrb9ox/9aLj2Yx+dwPGZzNjFjVeiFAyhPNatZu9C&#10;cjW/ZZdjBd+k7CEYXbUf6GVqLcgftvR5voW533Slz3zs3YbYSy29XUgezrHOg7FWsdMUfTvj3duH&#10;9CuPcMbblbteGylrNgJfEfDWXGD5E99zrbLr/XdJSLnIyqVfDIxfY2ODHduW9wzkBJvR6Eejazdd&#10;CqIH5XTpBGE6D4D/gAAULkgGSmjlWeDqsw7EJCYWFVhR5zmGJDyP7JQM61jKhuBelTY2hBdeagkI&#10;az7n4LdFVvuwAP+ZlLJSHyc2weg+Cyi4jB6sRwYDLzIoaNMnr2mIUsgGXLo8a6TI/ClLvp3iT0pE&#10;R5Gk1zRahmIAW7EfJqEXPlEcdMvLPC7KkTHLiYmByKg8sU0fFyGFGRPYCddGp+hAna58ogq81F+Y&#10;htE2o0QmD8A5q0yi7OqHUx9s6fYONlV+8O0fAim5TKNGWfsvmYV4gCBIiBj+6EfuJKEKNslzEIgd&#10;IrpKyslGtAchHcG9847zf35lSrQtb2pffGQsl6jq2eTAEUm6NHOmq3xB8sRA+ecYaw5osULOY/F9&#10;fFBTT7tqL2UZ46zIvW0AGXfKO7IpMEkiM8kfHKdWDj/6QRr1Dg+4E2uOkrak8AlteEjoPFAipiRO&#10;jWngvYFJnJMO80OGh9iTuiCIDddWT9QrT9rmj+qPYAG7qYhLnmQ4c1wki45dD4VCGxgIjszR56Zh&#10;z91X7j2Orz791ZW/VCP6V3RH54hVFu+5zfmSK/job8xVFlBHbYQiomsTqnk0oR3IE6925XhROPXK&#10;Ggi0JQR9gWdzw40t0Zs7dRloxo8xHdNTl8px9EHjUA3AaYdRIfR8X8ebkrr40Q/zxEr4JYKGy996&#10;ua2Jstjnrz7w/g8M3pYdL097ytM0DCNqx4g/Oh4YexZfMFrK2S9SdVjXzuajOo4VfuVdjATDrpNa&#10;ibga++dqFLbI4gqc5DoXmQqgjcz12Dknw+Zrx1QAjqM777yrnOaVXQC61tBDK1625gLrfmg7M75v&#10;jt1++x1iZJ1gwJoIKrAwKO2A+qRJ1Mal8XWdddFO8tD8cHFCUtP9mYAwMAAyARIUBsO4k/UDNMCc&#10;FXG+ziQQDBod7aQbJUYkMrHVZfgaK8l1NOkgMnBqF1wZKU8Ome1pcumdvPJPsKq3ojimIGVWrsSo&#10;zPioSxSTf+moLpYkZGkI3lyirgFVrXQDX8v5H1swvrySpJVF5lPFMZamlIyTvBhfcLoYO0KhB0Ni&#10;CoWObJlwjdAzn5ydq4t00miXKIlf2rRK/tRWTV9xsvAFvzSCRv0dZo6KwpejRAYYR3YPvO0MUUli&#10;a66d5yFa2i6yS8IiCA7Sq5snHdVLI0qge5Q2LoGpLxjjtlsOfcZ59jjUgXFJs3ThNJmUlWoPtRzy&#10;7ZrALYqR7tVcui02rznFxEIe/e8U9Iouh5ck/oipPY2zIAmhya6n+vQBkL6wsDh1AWl7Zk5/8gQH&#10;r74Y8oBvLgGxfOmJYb40I2eDVmp4EJ9V2PufJj3s7SoWAcaccgyeeaTNg5KNfACa8ZURlM9+c6Z8&#10;NIN6OGqY0M7YTXeZWpyTK1R8/qryG2MrX86yGRwBPXGM9Vwd0S652UZHcdDLOQBd3dLzVEUdS3ht&#10;UAd1VBJP/doudccLjnA+Nth09c1N8SFwYVkAWMeQ9jF67JjxJG88kpfpr0Uhe+CRWS7okZORwOJ9&#10;By3+8kQ+8X/vgt8LfHxz0KMPGm/eYv2aq6+ewXkBP4OkLbBujaXcGsV9u3BhEBkfgNiAiTzqAoii&#10;H9jGnuJISI8GodQCVGIXcPQGrM7tqCOTFtT9mO7kELfo5WfNt0+uHu7Cl0BcO3z7299O/9jGNYZr&#10;ja+OwVasOrPAWbGRh2HtvLHW7LIG43cn1T6LjsBwBB7tB9REI0ZPqGPs4OHkBGcc6tQxGvGFgYor&#10;7M5kMADkqY+zJ0BckbsyNnAkslM66R0lAUISzMIJiLwIkNxqSgJzKgEjO+esiWDKhE3GqiQgj/rR&#10;URFhz3iGVCZTogy+N7bAVhbH6P0u7CRzQ8lPX/QGtEnYwSi564oU1C25JvVkUkTp6KaaHkYM4lpw&#10;MCYTqBaVNc7ktg0+CVx8ax4bYFEHu1XSQU7kFVVXZKJR10xJMHQkKakuMDWJPratCMHeXuXygf90&#10;stUOxkFqYc4GG1VcGDPpFGFU+sQeAZaq0pJIxvRsmFjJM4DGHR8T1Hr3Su2BxEWYRqoVAPrjd1cH&#10;6Bv/4zt55YBNVdxmQVCwiahTpfqngEvRzNjEu7rAL/Ms1reBquqFf+Jz5acvsyHO1V9TRSbLUCrB&#10;t/how+oD7Zl5gc0ip7/SkISBEOqkDlRNCwumBQdAzXbNDZLt+NCYNI90QhVqVwjKCPTWuM7BVSyy&#10;Ag5ti14Aut4xHV0/x3LJMXK36H/H6eNHgdZX/TIGRczyg5q0trcLdIGymzu8JRR+KOmCM7p3O2S8&#10;sU0JMAZYoiry+qdUlZCNG9oxhmNoEDCERfK0uEOgPaMac0kO4umjEcmwXvMAqm8f6yMxjMXi0ZyQ&#10;nTazN3wyltmkaGJL+h3FnCrPjAiR74OK3aDOWPD3ZMr5rkS52oagmcPIWeaVGbQjWanLC4ostskF&#10;//TP/6RAo/LA3R7I+8oW927Nq+c8f/WwPfZOvnFRkxyCbMZDHWMqLpUxOVkDxw9arPCjOYInPpG5&#10;3j0Z40Un9YYdhQdzYFS5obpUvt9lSBDLU2TffehJDvXkY+2VFhtoXDvMWWDROazl81UrK120yNYq&#10;a+YN7DcIEzzEngkiD3lXJUEv0ABza+B50MkeY2t0tqF3IeMDtB5gDX8pKogl6h+qLj7CxyCHlqCX&#10;TxIkex2dSQtO6BwXH+eLKSZBxndhVo+VykoenSdEziF4ZGI6LhgeA7Ogop6DKfRw7ewzXo1fRii9&#10;INUOoRXu4q3aIVQoYPY7ZunV9FAHPrGl3ba1S+ACkD6LO3nQJlj7w5q0VqzU+hJbKKt6aH/+9J1t&#10;pIt+OftJVd8rc+ElEcQAIDdThEA/NbvIwhJXhDeIjsen/CahyJNlFjLZv7kth/KMMFcYYaLuBAwi&#10;2eGoFY9g2Muxz1ihPy9aBWSs1SZ6iCOZbMrn2sg69Joq+NKMFYdZhiJbPdMfGq55rX1VUTmdozSo&#10;a3/h0V865V2OwhjTRYsmjyiT4/a3cyuaQjlhzSVGovQEU+D6gqCNqKpFpydUwZEnf75uRhxhNUb5&#10;puYgvOyTj/rLCJvkwJyw1gbKZL6Rj+iVz0S3L3uupsfGZqGMVTTyil1xevRqMvTYCj/jiop8Sk71&#10;rGKOM/cYc+FjXojuCMc4gTXc5d85JrbVRv7zMU9ZV+DoFGNgP4CltzMDWxRC01F9Gi90633ODf7D&#10;R3vn2+Dt+GE74zQ+oem0dFCtecX4tPhrJ0Hiiwd9j3NjSfzioezl/27LXGEbyVG4YtsPGVX0i4Cr&#10;5i4mDtj/ALE2uXhr8MMf/vAsvra1KLv6I3SOER6reozGjqKAS6zoG/3gxz8XV5EanbVLM3DZ0piU&#10;l/yNswxRY4ZafjFfjavu4dXkcZ6VTegxqYHs2mEjZc1G4MsO3uauYPnCsEwWHcQfvqRoaf6zEHER&#10;q7mxKzsTQK2y6QeeMxY7xZfemSgPHSM8tDgHulRZeWcBZDBI0wPLwBcmHfTUpK52qjgeeFaotnNQ&#10;BCATGCtXoRlcEgq3325grvhlAEC8yG1FoQxgjvb5bSpJwDNp0Mm/oeokA0+cnAkAkY4428CzYcGF&#10;RyhipMZWGPbI8zv0ysPL1OGrnkqiPeDjUJlYVFeq+HVbHxqNLpohsmN5RWzJTrm0upMrNlBmYKJa&#10;8c8DhcWJq3r1sK/+FCjfdIMOgE/46JP4W/uJuDIl4ZlANNbwgPZXUIRMItNnelJZU+gnHvRVhU+1&#10;jYs4fDUPp/KXBYw+ji6BlO70LUuZw7b7z4ENV/3jHMV5kTHf+tUFTcroTD0/CG1cr1SJvY0T84cy&#10;aksF0xcIwSe7zDl1ESBexY7WLaRq2xdesuATdAMUlYzNuhYghX9qX74uZIMT3rKUr7dQxDI2OVDV&#10;g8KiyFgU4qCQa97aldxCl/KD13OduVCyorFCiXzKAJ8AXBy0BOCY8O6uMKYinXDs0ziEamETwRea&#10;S1TL3FAf/iIndhz9XqX+clivtmjn1JEVcHJJfEk3cLszV9hptmjBPmDnXvxUNlPxyg0uHMCVv343&#10;RmKXNl6CBBqQgqOEGTMzt9lJeWBifnMwhUtyKt8bgl45LJhyOV6T1zoSRkZ4ZFaj8x+94w/pmSyL&#10;ff7qIx/6yPDDH/kc6EI5+LEHY5DSoWKobFVSgef8jTBFE9kAlD3VUVtAb+wmvsBDN6+EiiOpm8SP&#10;dOjSc1o8HARwSgT2YBZy+K7yiSpxGrPcWcIua9oLyumZLmunASvV3poLrJ3nKem3AXQYto2BtaT1&#10;OIqNtwfJM+C0kNPQIrjHCWmyybfHaJmmjWuTXp8UcQyg7HFe+Oto6YS3YpAkvQFPEDiAI4tINTHE&#10;bEnCzaT7P+y9B9h1WVmYvZlhqAIDKMGGVOkqoSPNqBGUKIKIiiQUlaIYpRkVDWii1++lV6JCgiZR&#10;U4wlBgGDEaUNAkZQRBgEYWaAoTfxB4zUmf++72fv9/ve9z0f0753xmT+dcpe61lPf55V9j77nAO9&#10;o5inU9TcsA1qIKT4UY46Si8+DGaDAz4JbQJK24ToN4KmOfh20J6Rrkw7A9DDMbkcPUOyzTM5kvmx&#10;ErJE58nENJ9bu0A06KHYkt/NlYMKMmC8XYqlzS1+cGwbXTTgHR9RbbORjTaIQTpOLKAIuzeRKbpY&#10;Qs9Wxd2LcZU1htLRD3ZPnbN9nCWPS6NoYbp6NP76XwBfRjDW5RGKBFNVlFRlfeSm3IQtj8KxX1+U&#10;AdDTpN8YJ2fNL7H2FX11icsOJqtvyyd03juRQT/t8Knxc82kRqDeGrSXWKkLxWAbG+ZVS6LqGQNV&#10;8q22dfxqvdr2DiCYcSRXWRW7fwrbHe6ROs7xfYs/ZI1vGI0IjuHJe5gbv/JdmuEQbXPFOr7N6e4/&#10;XHVp/IKrys5LM09wAG/7tnFzGX2ZVXJIzFiQwNzQ1BZ5kwY6dQTFOUWaZg1xTD57tp2XOGtpXtoa&#10;J/E4c1meQb76qJE6qI9VxzSHNddTPNjM7yKtFPlZW2bzaWzkwVu+GYYbr2EtrjXlcASlWDE48y90&#10;5nhzOkycpkz92S+pM41Veq4DEtQc2WMLVhs4fastzFnwl7JPY5QZFYC1PP0XnrFV9473/op779Uv&#10;TOWMl7zkENrjHvu9yc6hTkCpj374qNxtYyiYmdfNTn7DopTtbRzAR9zqHrloIjhGqFt13ra3//x1&#10;DGzOwIEzLyMDvOymr+5YwMNBA33fcIzP+dzofgNgO8sX7oReCsDLcoP1Obvsux5fUR5H60mzbwJb&#10;bKiXfnsBppcITO4TrpJ1TYToZEF/sTCYtkHyNaNqpQGkMiD0rZ217sGBYDY4MNTBYKtDBCYFjdoA&#10;6uP+KRc1EZSdPOmso6iDzwWljUwjUcmmGXzBGyHCoO9G+tGbpivqXsImFZ6TgKvt2GU7o0rANYkd&#10;6XYw+cimgi5ODspLurTTkc5zY/WKe2kdnNSTtfoYz/rdOZUOom9D0Lcgpn8mYJsDd/W3SMUcHBBh&#10;O/tP/W1f/MDOH9Id28iJW1A57CvCj6DMYnWcjSiXF5xcV1vTSbUNYzqgc/FDbzqb/LUpHPvMMezj&#10;6O/SuFNWzizsJec+S47Lin3wi9LY5Z7kyUSl0T2c9T4m6520qLT16QXV0bQS1HPc2y4hx3Vf7Gq6&#10;kQXmEyWVUnDNR9Uhj/x7qfQ0DuvYMXsyboKVn10wtGjP5knWYH3F3D75l6PiEatAzgKbTGqOTeWC&#10;Sq1Fb04AwCvfZWPP4Oa51QaA0TbveMM8edIVWvJgE6s989c4608UZDj82nDJU7Pxi3/rBZ1yumqk&#10;DPmLd6io7ckvXr1T5uqMOaBHquL7/Nc8p868OkEdG+pUe1WThwV7bMcyu4/Z0rwNSiHVz6tfPBQN&#10;UW0g1ItnQi1Fglj6TcAtifIaPLpPFxrvmdzGYVd5opRe344+rgNOVUHztTW9v70P7lve+paotzf/&#10;o/FGN77R1rxQx5f+4R8ewrv7XfiTaPwzO/+xpW9rm6ee+OU4dDCTjAu1XOQbIF0yvhsbJjiKyXvg&#10;ymP82voIzbbmt7GEQUsjtgvvxECe8Hcu9CQmXnsBVOYVluuzdzhB2bnXOAHuSQVflhus6+6y5LrX&#10;vi6JRuISA53WmR+ITrwlOg5uUSpIE5iZZLY6uETHvGz3DJ8SwjwwrgZIwUSqzZl1ikk/FXAk5uk+&#10;Tt6TFjSkIbZNWqaRuQdA3TymR2gkhX3Sw5fDXn0SREkIcCRVHHTwxSbTtoGq1LrFQ6g5JVJJzHFt&#10;NuUnQ1oIxOEYn6nSli6K6Lui4GABfbPVmWJuyB//hBONdEdQdvFOTb3tlgdTfDXQ0YmY5svsp4Nj&#10;g1Ef6cc1fsMW/zNZjefHn/LSB31BwoErALI8he19YYDjduYk+v6yS+H9GBfY2sFCn2uHM0rdvM2i&#10;usbQIPlSX/DMP/2QuXyUs115lNa0FdEFoqKdPvqW6nh1u4oyCEf7rgU+OplQFPo1fkp24OUqx/J+&#10;zMwu1C8+R6JeTtrHWdeeUv5vrkanHGoWjr/ND1ZtWvq2EW/H+D+klVY6lPcvniZ0I6+rZFLC43wX&#10;KfNT+2eSwTXruEfO3sfE9Pe1/RVmDpjq3UtqHqCH2liOzYnwXOOfyjpUtWk0h0JQfmCv9rh8mU/G&#10;Zk64qDJ5XaGcEccOv3oQ4cyt6qFOEl1qBWmKIzAz/6Iaeqi4h22YbB/fiaezmjc0g4cgvdDcZk2T&#10;YrFakgABelXfT11LFT5YcqBJbPqWLvAgxlyfWsprPAZiV22jXOd4/GZWjc/h68kP7ck3eBoneSkl&#10;W5VasFck2Z+//O3ffkxJ+8rd73bR7r/6NJ9k/NEf/9E+HjU0V6uUjxrtbXFGOcrGtRykv/mYfuPA&#10;oTmsdVQ3uEOShztgbGRWQnHrjIsu7Y0PlXQe+eUcMD6WkzaLLwdrwBJALb+nYPzzdSTnLdc5/YQ/&#10;rrpzrwGDIy+X5Qbrs3dZd+3Tr61rx9lUDPKW9/pxOzvoZkCScRxfLEoGSY1jgdkGwXAkX8GXmYzE&#10;oF6yiEeA54oGPcANqmd8Tkwmlt+qs2wfqdk/C4QDi7qTVfjSg8eYcDE3caLZZCoZ/dRY0CSratFS&#10;D++hYkKc37zJE+GabG0YvYrVBpSkJLPDkBGvBi3VGJf1TJ7wrLjpdDKVQqHWpGn0AFp9pvK5SDIr&#10;B8sO0EGUi9ueRQLqvQmGOnqNzk5LNRvxxRff7k1U9E2uYKcDOh9LSWwa7NADnIUB3JohrYukvpSr&#10;jHzbX3a5Yj/GxW3l6CYpa2iLyQMrj4CZR240Z2FxUVfW6NokF43h0na6PHoQ7Tg/uNLO2Z8dR1/K&#10;LbVYx04aFU+0W/VqfGQuNoqnowvexPvotcSTjJGGBLo6DhlZqdGYnuXQawHPrwAAQABJREFUHi1h&#10;zPCuf1c7/Gh/76Md+vq2FHh9G9IgeCXF/ENAGyfnA8a3U0U+YPz1ECBrgfrGfgE2EeaGJ9lrn3s9&#10;89rhrb4pTNsNRldJgJX28sSV3tPpgNe9MW2nrgTnrZKmeUuRvRwr0tH8NAtiY0tf6KvyS5kpKcOT&#10;W9JxF0s6WuBXf2BgqaVRvJzyDMw2zzke8lPOHsPcrMzVP3TPBGzKnvHBzAFhgSd/4gWpo207IY+v&#10;piNvnVFTVriYPoyjJzbWOoFI/OighurZeM2HKqJfh+necJmQ5fs2LsYvfsvynP/xnGQe/3ZR/x7n&#10;Na9+zfLhD3/4eBbLXe981+JrMrQOaY05T1G7bSPfiS+K6t+8QyzmPqrB02mOqa64muMRw8uYyM/x&#10;IFv824znOmQogOtzauVjuatv4Dc5CAnA1jX4AC0n1cKfaThBuVxusHYafV3+dyv/4ymT1+TeAtFx&#10;wpwfO/8yUDwsuTunGyljBwSiEtyAMwIbMPCQoqsZIdJgsMSHHbYyFVqbqtnRTzhsuMIcQOtgNTEa&#10;1PIwN5Db58rWTQw5OVg2enUbKPgmCHhOjsJ5dSYJ3WbvJKdKqRb8TLCQA9DmEj+8W6w4Orl7iZwp&#10;sgVXyivwzajzvKwmHviefQ0LenkmVzsESsBbB6uXYnHxcYLRPuVrU4Ox1QJ7sF0rcto4O9/p+Hwi&#10;UWZCLx+aDvzs4aBXfG+AwosaIRIXTJ6Kc/E8irLTo236lKuOY/eWEubItumnOguleWFdzTNOc1F4&#10;zCrvtK9YAyvPRNQ++Xv2eLBM10HoJW4XD7mosw8U9+FGb05G9L756DvFt1W91R1Cj5UMPta8OLVd&#10;LGbDMNxaOFBxftY1T6bXpBAdqh8TLHHM0nZucJNl3tjWHvdV5R02tfBjmHPAbFqwu40VOCY7/pGn&#10;G7AWGEW0yaRvLWTp8COOXfVswIoo+ejRVVtJ9CNvUMCWOQ+9FLHHjQoUpUTHMIGN8oan/m5RkBXF&#10;WcVoDSNH0cRteo97T/Zx7ZNU9ZuMTE+NW0X4ExY624XX9ineZ4oftHFOaKlrpzahrbhtkAxG8LG8&#10;4MTQb2BiYzHIBc1D8ZdFbKBpHBFrZMGJOI8f2pjbh9A2IZK0iYJQ51uSK6PuZkOnqvmybvBlAWsT&#10;sO7JHe2al0zU/BnP/HlJ9pWLev/VS178kn30Nh736MeNAuiw7nmyU6Wao1JOTHzAN5ln0zm5rW/S&#10;n97cDg99JEnTtxVf+kEW2kTFVHcYhIz//Oh06AexCxn5daV1vOkHeLnG617X9evw6dcJys6LOSfA&#10;Pangy+oKlmNl53bz9GtxBQuP5Tijg+N6uTCYdAx+S2eDgLrJsMFFw8U3p6/1IkmwiK7xk49JY4oa&#10;aLCS05grluCFwDEUwuisKbEDGfklRHwLcao5uGbCmaArykFgliRFE1DeSdOJwK70BtrlUo4NJEm0&#10;L+FygUa90GnuD4GbO3yQS0Azy34NaVdCBVhXAiS3E5D3uoA5tukrW8mhD/h2VlKmAtBb24ZDLkdT&#10;lLy/zD0JM2nqWN2QhpqBvvrO+PpFAif/fCAGm8e5SsUR4OTAkEqfvb7rHng5ObZJZZJWhFHyKbzW&#10;CKZ+9MUFVcVckNfIoAoN3vs6OXGdEwEg6W1fS6cA6mif7tRkJSWnnl2woL7lhTxLK8mPoij4QFm1&#10;GzXRbDZcKICijpkWIHN3ItBmEuikoQYcKDtEHMC4eM05G9ZvaIIQ/flpHp2MNcb0nSOZ3CNe4tVy&#10;LFLT712VIlblkAyMK/llpMRusxUilPZX8Ek/wmR0FDq45mvj3DyPFuR8Bo6kKDks7B1Q4xz5exsz&#10;WUnLURP0ceNiwDRxfJdxR+bgDH7ziRTJl2dCm/82+c4fs9mQ4dEX1TUj9Le2jI7YP+rj//Hh2KiP&#10;jQWoOkq/SGeuFWDBbhjd0DCnyJx4dZrqbxDqX0mVRmW74rXd0N1uAXnaP9tOsdUPHUwEOPmc8WpY&#10;1UXhFBcRX+160cujQVJOQdUgSnmHDPVSZ8BtrCWneeYbXj946/vnfPbnLLe69a32wS6occZLzziE&#10;8lX3/Mp80WYJoc2QmacuqIF8dROU76mN2vrPUWGHfqDlugNB85dmQVDOODbAdcM2Ng8/jXSt0x0K&#10;8DD3eCkDTytIGjtDQL/8hErQXfv0a0mxq7jXSPNdnUcJu6w2WJvB+2y7xmddYzmV/zcyqO1aJ4IE&#10;dpy+/cGjoVzHRME9hRtnC5xAfG8iuKmq02C7GPtocBE2YN2wap8xQwtldh9OWbTiCzWpCjg08XXB&#10;M+5zNUwDAJsakwDUqY1sJyj5J08swO7Oq61StVEkihM6FDIYHAUyOWSsEtQX0GzOIhlc6PysezjL&#10;DyQHsaRyhF8fg7gAODgweuC0RzRMoYEP79k7Z69b5yqLQ/oda17sWj46SK2iPhWL7qP4yERTzJoO&#10;fxPImMijQRfRqjs7VKc9y5xJxgh3rANU/vrL6Xr72GWVOR/1wHXNu5gc8Zs6ZsdqQ/4tFGPrFlcX&#10;gj4WXzfoZp350JnzalOTVWRG10K/JyY5lMnPfJiOI7ZqZY/cvUVdwdiw6ZVuNsTZYu2kPKFztboU&#10;C2OnmB/zmwtE/koL7SBnGHxdXXZZbdxqhTS8ax/52YZKu2pPn1gm9LaYjGEabc/EfxahyT3D1ZyB&#10;D7Y8H5bG3NyFlrnF4ZDGIdHeBq/ycurgK6ePagDLJ3Ip2QyUGtgz8yWcPVlB97bwwxAiEwc6c8kK&#10;gvuoWfjBkoCDwEve7uQLO7Vf344Y5a91bQMu5NgGduxtjrA/NYpW/t0+ktOm7STTY1+swQP+KXHe&#10;xklNp5pP8Yeg5dWKbZyVCk6fDOS54dc3SpXb3CphjWLaVFYbOodois/RWNVPDCe08pM/cOa+T33q&#10;kzDbX+7mjekXocjvFX/0ikMUp552GnmEQhiXp9SNdUNbW7tQdK4+B8g/x/wHrKQUB2pw09n1CEMa&#10;I7pLHNc1jtmZ+7Bvz5fjP2lED+zJ8IoHCDpmeTqMj3K059RTrri4h/jIRz8iyvFF9d1zHP7jxuOx&#10;jqB+WW2wdl7Lu851roujStc9p+l03VggcMC4fILfbrerGmaB3tHdJgTx8zeVAo3zDU57Lie0kmY7&#10;txx57bg9m5CDCBVprUTQ7t1Ffs5R0MsJ0BtWUw64G5gIIDLoJOreOc7KUqkOGmfD7ZK1um3JpLgG&#10;kyDr8u6JvEYbQHgdm/wlNZnjDA5HGPZRx6DGqY8m4JVGESspViVwvBHURmyGk61wjuZt5B/P202d&#10;xhYrbeThxiKYvqXmGUtuWH2eXbDKvfkerJIIPuC77erDBSYm4+QZmHHpvjkxNlp5Q+dj72wT2FZi&#10;vTVO5lHG80zTzuo2pdyga5gTjfHFtE+zKDo3zeSFztRF6SREvdxghiDZ6gs9x7PuOex/PyLjykGC&#10;OfFSn4nJLNQs6k6Q2c6b+nGYM1bVs3HpFM3Hw+NDfKfP20h11Vwfjh5zBYEGBFni0Q0vpdsPyFVH&#10;mGUWdTZi1E3hclm+QIK5qpKMbqDLSZPenMYhK4fw5JUs+uxWgo9OQCFsw2FbNUWgSJ89HoErrzN9&#10;8epRlDRgGQPgMVdL9RCOXhGvOg2X9T0Byhp5VI4ru2DHdV/sqgYOcbqbV40PlAk+hg4KNtGvKXrD&#10;uKW5Y7+Nu3GzDl7zCr7d5kSTAYY1V1hjED55SjGyAy8XUbW0oeBoxN2YKW82DOLDM14SS6p+akYB&#10;PvGMpNxT7xnvxBchs04UpeS84MUvkHJfuec97rGvfUGN17/uzOWDf7V/v/Elt/6S5EbrXIyS6qKu&#10;62pa3fmx+TPXj37ZRRt0XdNbGlO32XiwEwzt7Qmf1kea46Ko23C6BI1/jRXwZBWB+JvHjaVhHk+H&#10;1HXZQ+zYYCnYPcd+g4UecbmsNlg7PxO9Dje4zxUWrdaZvJOrBYSsLj46VAgRCeIkSMf0OgkBlyZk&#10;3ozl+irHpXaEAGvIcJzzFHjCa+PTnl20dYKRpElK/vKAzoGzXRGWX7pzjDlInZkgBQ1p0OGoHuBe&#10;EspNklnUvXqHDqIqmzdthyqdt0VUWDrIl5IuHN1DdBVupYpaPeSZT6CTp7xXu4aTamGLzBQm/3RQ&#10;swNlB+gAxsVujgYqpy2bZjRw/vbbXXsDTwdYOONOWevAPPvitzaxDzvdUWuUPqeM3dqvDPnb33uL&#10;nIuMZ53mxcEyWAehl7xdGJDXVJOCytY4IOTLnAHS9rmqNRcSyAvwm7hMKykwU9OGBmT5zbOJev5m&#10;57DOh609jHNxIC5M232O4/vRTZ3M4ZRb49AC1wmOoQFhZzkJmjpYDhT1zFX0nWc+WXS2epo6a938&#10;6NvCALuQCNGMeXmyGJJnbXxn8ExUNaUcXVNRntqcwMm0K3AyKH054CTlxgGWswEl81aVzUFnKNtu&#10;ypwzzGLjLQdzud/hAyo8fQHLx8RQFc0RbttFHMTuC2tB9zMwcOe2BRGphye3ledwgIU8xNlfgB5J&#10;0WfjCMaEpvHo41rV2NMRH4LX3481llXQlzAsYOBsJ5L93Rm2Dl+xwFMGx7laZh1+a/z3PqqDb6uE&#10;m1tqpaqoIMrjPBKjeRp58pmTHFUYXxs4PTl6CbcKJ3PJujw7AHP+SoDY4thelqf/4uHfv7rXV9xb&#10;qgtdXvyilxzCfex3PhbxSacPPcwnmrkA92ifuk9eqo8ecks59eYig6OSvqPvpLkwTREuBzjtjZVW&#10;vOT48Wr3BksvarqI36K0+idGClZAMoY7/qbtl+Teeu5b6TxU3HO86RD0iAGX1QbrBFewrjM+xbGF&#10;0lnExCxmE5gZIMCYUQq8u9s1eZu4bErXyDBKAJqwCCp8S9JgtummbxIb3D05DlQGsG359eYOZepw&#10;GVTeG9AmvhD49fGd7YjVwz7bvkNHxk3iyRi4SqhHWLZ5hSOQCW+o0j0RkPHcTJ568mSnfSbvigAv&#10;u/KmrBNJK13ksW7e4EK3iKjiwk11xRV8JCWB+zm3KVI+endF0W5jlw/VCf+1kjh5jR+0aZ2S8lHu&#10;Y0FbXZpNGTMW8g4PJg4f3QeBiCaGfK7ANbGsHld2qHtc78WvlgvlweSFagmrYKR2qGuLg7U1P9rc&#10;iwT+fKFCmom/pvZtNnA9evbZxxV9lC7RpVPmCq6yxjZz3yuO6tcbY6wNiRgmHcY2Cdcvzv6yuWU/&#10;9GS0yDHDri9RwvHiXNHCDXvlmpPqXP5Q82TLxymeNNkDA+cmYbXN2XVuCWK+2t8Zo5sx8N1AS+t7&#10;/NXBOUI94KRC9VKPNy34zuZOmYO3otFA90mYvWO6qAAdjpXhxyFf15wzs6qODTBGgXiMvc6Hqkg+&#10;Mq+NbrTXq3eQHnlps9IkSqCaWzVBZXmqm/5pQ4Mq/o3U5mu01ez55rU20GdbvzqX0KnLYiLMuXFQ&#10;6pgfjQ0B/iDLzLliI5ZGfzV/SLg6VpDVJtOh1/99ZG/K5FCO0Dpn4+HwxfEEysxQV+3yW5zex7Wa&#10;vfzRq/b/tMI1r3HN5Xa3v51CLnR56Y7/H/zaf3hf9EMmXNroID9fqHe28IYP1HFyzmzXk5T6tY9W&#10;+TN+F7Er2avyzm2edHVfmrQSy19/JVhZ4CDELrVxw7/lf8opDzlzq4x4w0B6vyR3grJzz3EC3JMG&#10;vqw2WLuvYHmDex7XtRQvDxVNw2jR8Z4BTCmxzUaDIR0O7sqHk52DsahLtiaNEeDZi8H4aRPbxBAc&#10;U5Pd1J6RlyoEe+ZQEFbByhLmJDzFIEt7PHth8JHMiQh5qdiAQx9JEbypVAI7uwW2E6WcjD2WsHbI&#10;zIQFtA5SpsRxkW6we12opFvRJYzPtlGRweqR1a90V5zc8S/KqI+iL83iPSGzCKHfGpRNZ6eg/I5R&#10;ffMqx254arnWsT8/6wzdV9EYAwatbtU+HbgXP7qdnNd4jL+G8qjfC7HRKIfRC4HVPWKIfnBjma7u&#10;t4vdaKU/sifbM2/yAiZyciJrTaAtbss5dh4qCr3E5TATQ2B+WrDECM7ECMz03WIhjuPw2MkB2HYe&#10;KIchBxAuRPOwlsg19mpU0o8fzRWbk4bUWSDKReHhIqxcIsk2XfGxyZcMx3yLzaa19OadC494HMvD&#10;tU2golvRrbeJ3nJUODRu9MqJVdcWHnDcQLvmi55f4Tb54fwAb0Xy1iZX3srGJmOkHVNGv9STTzzs&#10;MWdoicd8q7fs8y+NDhX5HUVJhZljNVK9U714IFAD1Re8rlbZi0+7UmLm7fkLWuMHDxdor8BQAyYL&#10;3l3MgY0PYaZDEyTe+M+4hLvaqV/zDe3WBBpu6GTqD7mOv2SlbOB8/KbnwvWioZsQcLXJowK7EECj&#10;jb22oVCfoKjPgXKXO92FTbcj6sKXl//Ryw8hX+VKV82NbbBVBLl7HwXqP+yanIQUZZsvsW7G6tiV&#10;I0Hti0jwcA1svpachzbKPz/Yr93ZC0/t3GRQ7dMY+sd/xgX5q1/1v3TBeDdO6nY6V7BOUHbuOU6A&#10;e9LAl9UGa+du0q9ZruOgoLmrN6l0ZU/8yJdpJ0gCQJ6BYL1pz5PGnC7SSjlZK4rJQH9XMGIJxGSQ&#10;JnzzxqQCALbBV7B/SWJem8IDq7v9z9ZuwwOtlLCEaury6ZREefQ7qObjEHpGzB5PhhCUlE7zh8sA&#10;4AVuHDmq1rb3mg0IEFYoFygn9SbxmK8J7KSxnkGUzLDWbyun/Ol40mz9u03io+BocOm8o5128uYC&#10;oKGqmd2enWOfj5nYiUY+UTMrY0ADEBx5SFwOYKy+zWculOKaVzlB7k5k4LoAbovOQYPz50HgRWyj&#10;0uGCncKx1xybfFajyTk792xQv4waX9hTn+TYBEW5s0crM9lnG1UDXG4f1uKSQnaapjgUaLFACf8S&#10;fT6mnK/Ea4pjikN7EW31KebeoDhOsZMRguPY7VWvd9MT/gL0Hs5lXbnZTW62POYRj1nu/3X3X65+&#10;9asXxsZ5eYx2fryiJ3mWR4Car8irDT5DwpzRvYwJEK2Pr8GSFte3lTAUBkaMBgf9xVAgdICdzy61&#10;gigt8RvUzXOo0TgGvlpBv+Ocgg1jCJmEjnMNd/BHZzg10LySYq6tVoAbD8bIrDt05cSNqUIde/Tj&#10;k1lrJn+F66eRN3OMItwPiJirACTBhieybq78qQP726tKB2wvEOjHWiCVa4jgl7/q8I3pd7/7PVYD&#10;LtzhrDedtbz7Pe/eh3zjG954/IAC6aDMzFVXUW2jyd4GBwiI6tSGzH5RQsXjJpKLorTZps+nGYwF&#10;R1x5JG+PD3SSEoNE6Vf46B9jIe7qkWkYj2TCB47X+Tt2Bcv0uSzKzg3W6dc6HQfiUJ3umRI7fQeE&#10;mwgdXNLjzUHJrdTXoNM0uaGOR7hMOh6Fu3gWMWcfGAQzaNE5aAQPbhGjDVIIfXuRZkmDXiLPGcqq&#10;G21/FbdNAVmhKH8bpyM81Hf0GFiZZfastqaXOqkP9nhJVfwGcjpolGLNQuBYufWZiMyU06dA+8Vd&#10;cbJhMnmSVLn6DKTkqK8Eq7yUzu/KlPDSKw7eNjnI1cp0RLwTajmQYdiKmeq7F1fUD5jfrLpN5CGi&#10;NNpoVa9QnwkXPvlIWicyW9gbiQwPlqPxRR/96X7lKoLj6MPBOPkgl7Qf1SeG6Gt+SHDMZ2IOrT50&#10;3SApYbX6wV7o8p14+0qU+yAXubGDhd+03fLYiVgVulqkKjnaq8iabP7qAO10GybeDoYXWan/ewje&#10;fPabl8f/8OOXm9/x5su/+4+/uHz8E3yTDB+Z3pMDzhvUjXH5YdpPv+NA9zpVeIwIZKA28LUbXo/G&#10;wJwBLHIM4UuQmhvtX1/xKmEvHR83ltGjzZV2qyq6NHepcC9HMFY1R69zhmMom0UZP4S68vInXppb&#10;5Ccb6eHrupN/TEbqjSfliaF/9F/46CKM/G7z4ZgEvxhIR5++krO+6+dl9JsLGpur5hznfUEbnWsH&#10;gG39S46yqTzj3/0bme0r9773vfa1L6jx4he++BDKox/2qOI841VtjTVHZDaHODfqVw7lQDblhq4q&#10;tU9V/3JFH674tGHQq03SGgOEjb36xec4c4Wtbf1VnycPLnMTpNFRGZoxcQiBt+vwKdgJys49xwlw&#10;Txr4stpg7bxc5+5zEnkS1Aj7W0CTrDiUh1/Rn8jreap62cDatGpyNkOLbdfWvyY+zTZMgnl0qVxa&#10;8NqswMhYx1PZDTCaDVolz2IsUvemlhjQgmvg7TcRZbElopPDnl3gzII5vMTzWycmmLnrPRoObgdm&#10;qw+j077zuH9mrn5JD6aE4OmPNgclrLygXBMzRzgwsaEfQ9QXFHO/ZFeX2KCv9XEVg92FD5km9MEi&#10;wREVbZ8xhBCe1je90wQFhXVpnXqDUl2KzfipXBEmgWwgmIl1+nVyk7T2+b94IDlJt2DoA2XQPlx2&#10;wQ5jXVSIXNVRBYqvdiF/VOBorFG6HAKZXupKWe0XN3KAxrk4Tq6LZ641+SGjRUqTD5b4HQRe8vbE&#10;SeaODfTVFPXzgR7Fr4oJOXHQ9sbPOOCSK3GQwxHZelDMUbU/+clPLk/5Fz+yPPy7H7a8//3vQwy+&#10;xKaZY/SrbWJO0HXtXi7j/8a0A0NfQ+dHis4DzjVdndI3K6+JAU1zs9dW5wjOdtJ5yM4ji9vYZf6o&#10;pHZtokYfwPSpahjllcMKSwXkF0lXPo634TR+gjDftUFYeeuflY7RMzLhHw+PjS1w1Qk6fTpjV39O&#10;3a7mUfm4djnRCHSejtXQNdcLiaAeuSFC/9NGWfn/wUv+AKpj5apXuepyl7vd5RjgQtTOOOOMQ1gP&#10;+Lpv1Nh8ohPdVDdfqApy/WRA+c4vmjH+cG6hporAxcnXq4+Fa8Pmly5A6DdwNzzrxrI8tc8resKs&#10;iySuGRpMOmGsE+kHSjEyNsPXm9xPUHbuOU6Ae9LAl9UG65q7LDj9s66FAwkHzjL9HMQFpcGi46Gi&#10;034jsC2GHk322fF46XEC0bpbNpgEBkFCXjzdmLT4GkDpec5gsh9c6eTjYxSSrIDPYmw3OszaUMLJ&#10;ZpCmT0Uj5Q2O1Udn0dSX/k9/qjG3DcySsi6sUBXPctRR0WWRwNFvks22yT2LcAlJ0k0CwkM7wG9c&#10;Q1+zKxv6lpc81UNh1m1CH08OR1aQc6gAwwoUwL5VF/XTr8bKjaJ6ej6Tr2HQGZM6q38ruL4Qj85o&#10;x3f95k8DFWbA9XPSqHe2CkGTcW379pf47QednFbqoA8x8EoCWmCb9pEvvjRUZXnarp6ttAWGCz6w&#10;WWSHJjo11C3wADMeoB8qO0CHcC4OYOKGfOLZBFnyIW3NL3Ufu7DbmJmHqyDz9WApRw8CL6ftF5zx&#10;guX7f/j7+U0kHWdy+Bx/Og46edCpdnWlxD4b5glOK2/WHOOMyxupo5PEPvIwviLLT5gs5m3ojeeB&#10;chhyAOFiNlXDMosxIzcA+jdXcNR2n+t46cCba4h5Y/45z3kwz85rIXeD4CygD515hocHxxJYPfLb&#10;msP6pA2TAta5f+TiMZj3yUX0zicjN5fpXh/yARB/juLoWA+5U54aCv+Z++yTDnHofLDc4e/fYTnt&#10;SqcdBH/G9ste8bJD/Ve/+jXSYVsDN93HXtRpw659ZgZ6YI8H9RZHH6FiwMYpcExJ783v+T66IWyN&#10;dc4eJtkZhxDHJ8b72Lw3okTf/OaMGQ1H4adf4/TaO9527jl24J1U0GV1D9aVd1lxpStdqUXUv0Hw&#10;4zCdSJrhTUOlU30zwQsdYD6bNbiG3LtkvevARSq89eNFoHsfrfVZNwniZ8nDCv624SNL+O4tTLAy&#10;2eoTe7IHFBCLsFIVx30BVizAHQgQ1QQwg9rWRgfV9hXVVc3RgYYWyKNfYidht99qaixLz7OJAmXz&#10;jPoep9v4R67oHfPh2WSUTjCAr9rNPQhOnNxzBcSpxLNY2clVH+VmdbqUSv7GmRO/GVjzTSX02VNm&#10;HKX9x+7B6DYH9MX5+maND1TZo805z8lti8PaNTlGr2y9UdQYOsAPlh2ggygX1N7Fok0ROmU7DNw+&#10;Thn/G4s+KjR30asbRIs7BmSDVrJEcDVuvnkDBWOErhYTebmIyNnJau47s330xYnRHEb1dC0O/G5c&#10;6hi/VHCcUnFB6aCNVnZ5K4JL9Hb7O91++fNX//nKY5OhwINl69sPH2/vh+nbMXCDb+3jj1vfdjxe&#10;5n48/8j3Leecs5x91jnLOW85Z3nu8567fOCDH9gI945/wCbrl3/1V5ZHfNvD8R3xxdcex7HUjLeT&#10;h6fRXgmlf+8kTSRASRbPBqjzhQpzyB6K7IqFvGjv3WdEnKQ5irKK3sfa3FcXRTo+1d2DybTa7T2G&#10;jhWae8mfhvigqW0Sa2wKVwlY0Y/pkX/xklTLWBN0iHJE4+gSE4shC8+qjtlE5iP1bA7Rj/Tbhqfr&#10;xF47wjrivSrY6DdcxklSi3OW/M58w5kDOO79Hl9+j+NaF1x921vftrzt7W/bh/h51/88+Gvr6Ksf&#10;nG6Vr+2uiR7ny0W09QO+aR2lQ3/vrbHyCOZ8AyJzqrRusmbdNW+ox3B462ZHv5jjn2EanXJhKP+N&#10;zk2Vc515kOzeYrK4hzhBOWHHCfBPCviy2mDtNPaKVzwNR+JWvUzA+6aXkSjatLvjcIKSf9lMGRYg&#10;83cpZkaJPBOJbPK9AZKPa1fACXDjClADqgFhSIdfuNB0tgL/vWyj0uCB98qcXhrKEMTLuiqL559E&#10;C/NMSs5TxCxdQLW+FpMIZH8XZzZ2bnvkCdzTG3kmZeRIm10iwXxYgScTKNWrtMSOPhNfIWV3V0uG&#10;KJn06Yc2W6oki1WWta1s8rf2xT0eZ/UeC2FdxVhjlee2qzrrEGzQrn5ypGchhF3BWkM3dPqDjlzB&#10;0Q2KTQIzvy8DMjHxBlPx5eSlu34xXflHUIzFodK8gHRsSi/0SCMnPBczCKJDeeer+WFbINrT5p56&#10;+hK/oZw8N/Fpbz5oggLkNwsPlV2wQ0gXHZDuKK1EddcSzUKrmTS1zBjuxa0eEIjILp12qH5Rtbra&#10;1a62fMntvuSikl3q+He+2533ZH74//3w8mP//MeWZ/zCM5aPfexje3ArT/uppy4Pvv+DFu1q3DeY&#10;cVTOX0HMey1S+dnsGkduP65py9sjyjv9LsADOSR02mv/QKQgpiIeKLvidgDlgpuH+brhcIPSIKa7&#10;j/nRRZB2p6ftVf9scawLw47ZPGmLL5705apsdNzDCbhvce2SETgrSVMSTJof8W2/N2an44xD+xPH&#10;pPkdn5SVYbBaTjmtA9PnuA0VGjVV12xMinR1MM6Vuiz//j//u/gd/3avr7jX8c0LrL/khS85hPPI&#10;hzwivyEt5bff3xvnDnprjVf9AJ665oVzynxLUzLrfkLCMZIsc2KmjzrAbX0RF4HwYuwbB7nWP7Kk&#10;N7WCS4tTrMvLdc7+9IHWtsjGR7anXvGEW5qdF3VG4tG9q95lUXZusE7jZ/rx05pYuNTJGacamK52&#10;2zYLQGpywLHidBUAoEFxoQyfmlnvDweauPJpEIEk/iany5Rc2bC0CCHImBpAbzK0UTs9CDQ8DaSJ&#10;5gQzgV71SiRJJg59pZryePWVefqlV1z3MCiHPs8u1TlNlWeiAtfmJgLpGNzyGT1XudKjV7raFwve&#10;pLWpHvnBugBsE+aVHNEkcLDoDzefKy+o8ZV+oP9AwfSTVA7z1r5EMnDmipW+Gzs0Qz1VefN7dbRJ&#10;z0aYDW0DD0J1nY+nPMIT5j58+tsq3XOH3fnez0XtAkdXHSw7QAdRLrC9i8fm4jn7hkXx8RzN/ELP&#10;4oZeTiZ2q6+Kqn84k1/TaX+9kz8rc23yMR85hHng7SREdYdx5a9jSBuwRbXVz3baa5/xou1DtDkJ&#10;ckzvYHhA68tL85rXuuby0//6p5cX/N4fLFc8df8C8kn+NuV/vuD5xBb3Nkd5w/rkQF5dY6/7W6D0&#10;9bqoNY/h5saPR3PHOcDH2m5OMCcDzFxboJBRbh5BEHZFvrFr6qi7iaKNHLSr3yDTTgxyvkD9yXWT&#10;CTx/pLhvHtPZParpvI4H87F5b+WncHi1hmj3Zjtp3BQDfte2IEs+uriGWEcUokGsstKW1MNvOzkM&#10;Wc2lyxZJXCMcH9iADOf/dJAx+junPfv3npPm25vr5d3vefeteaGOu+6/evA3fHPjMV3QqTnIHMD2&#10;9OCouvRQtGudK3EIrdJBuL4tJ9B9xj5HMcCT98TQka8946a5gGHc9Jx084JgzVc4f1L5vOxXj15q&#10;w0t9AbSGwePKp+7cWqj4CTvsPKpyWW2wdu4mr8QVLB3WBOFAIgoG0MVknEsQcXQbDY4ls306HNwZ&#10;aDrbOiSSGRSDQPhMWKhFBjZ0BZ3u7lnYEknekqybDBcBu8h8QeuLuokkm3DVGxz4AwXJDutW3dkL&#10;lcm027l3/8S0nfQ+7RkCepVk4kPsTYTB4g0MXtkhK5SZpZF3F15pwdNGcVRIndJdGDiWgdGhr6Oh&#10;Lj4DRNn6RJxV3Wi2N8FHVdoA6Df9zUO7++bIOqluvlFXF5Q2ZN6oHom+G5jwySF9yAuF55tSk1Pa&#10;7aPNCrLG34rVB8YVhgeL/jmCcr6TZwGBueITTTyDudHWPDsmVtmej7RlFlNxBRVLjumfXXiRPheA&#10;iWlWH7JCHx1NUW/+NlmdjINytMMjuT73nBlLXo4rwMXNPNX+A+XjH/v4Acjlq/nl97r78uTHP/mQ&#10;0b/ya7+Ub5sLHCv58ri8Nt+dR8iJ5k4HDHiOgwrjfm6mNgYu8BOb5pliBhZw3lbe9sPCvDxQRD+K&#10;UsqX5CaTEkb/xq4gdXa+oFOzAKVrQ9kxIIyXc0g+2PQXxmPmAhr1S8xztb15KZ9Iu24GHF+bb3IG&#10;fbR7JU/voI19Ky9zHCJg3qRdNUXTMVr60dyHz2yG17ZB+cQnPiHCXvnS23zpcrWrc+XyIpRdv391&#10;7Wuejl3om6quk2iAvbbVI10woke2YSdwf3m9jb028dLB9PSSeDa8+lRbh78nks4HxkBakG3kjD6F&#10;cDMmmH4Fx1c/0hRt/Gu/JCNt8h0Enlc8bf8JCEy2snPPsXUe1fGy2mDt3E1e6Yrcg8VjFs9xOk38&#10;xsPg6WWeDqKpg8040+kOKq8E9U0GItGg2AIkjwYOcDcRDhLQTX4DXfChNzUKmp3CldTAGvcLMaRu&#10;uLoaVn02QeqQjtFKb6KCvd6E2iIiz8kS5CIN3aMhqVwANW6uomXU9MlD+KqHiT8JC1y7erFIg9dl&#10;fo+gKA+y7KYzRP3mf9mFC6j/zApn1VUCXk2wyHEBP3TPjignoxzgo5xURte+gMARL+fDPEB7zMBg&#10;nt6UOxtf28ZRpazjO2vkgj8ToJM7Syruq22RxDWe4m9xV6b1Iyk72AZCz27CN0f1v3kibIJbDFsA&#10;6ZucnTNLu7M2e4yrCSVH8abq0bLlii66tEpjAmH6M596lVAFUnyc4eSovXvfpKWvE6UdSr71bW/Z&#10;Ab18gX7sJ35sud5nX2+f0a9+3Z/hM3In3zku8DcnHi2U3Ri9JkMH/GuerbhOnG7ynTup9YAZ/eQW&#10;r8lDK9J5zXTozUNAl1pxtLqBao5AS+sW58/GN/Xs1sbmA8aD/eVelfSdPJTbzJPZgfnSNp9IJE/n&#10;2XgNrtxaO0xYUZCv/Z300XYTNPjOIIxD0NINsDgqI2Xj3LkIecK0x8GZnh5XuQDoEB/54rkjO1Du&#10;dIc7HYB85uZ73vWexZ/7OL5cm5816ONWhLQGoYOzivPK6IjP6WtdQoXMZI7NV7T7Vv/qCw3q6ijw&#10;bR5t8xNvpSKDPnNq5m75ahtv5qG5qqyu2BmDmf/31la60xF6tWztzHdb/fzlSqft3Foo/IQddh5V&#10;OeF276gErnx37iav6OenJl9RxMF9fIVXKS0krR+mup9JsxDTL2pvJgZt4jc3I3IkVPMxUDXaxk84&#10;RG2QaLsmtaXuSF1JPCeoAsEVzHGIOfpBuUGGT7fwwbjxwM5w0w2sYG0c0G02KuJBu9o3N1dqZyKV&#10;MJefqSRzxMznzAoQAVrz0cZsIvEBdqucZ1cmbmcCcDrlVOQB8+83mhe0O9yw46ePRpj8adEfjKZy&#10;nMzf+/73KrBy8A9CN/hFPR7koxwHjPbp8TbZ2KQ2BlW1g1MxNrZC9ygWoCaKVmzb8ODj4a675x5j&#10;I10co89eYdsv2MnLQb76CKS98oEPHL7JeK/zQlbe+55jftxImiRWeapJENGQrMpGIehEfx9LoJo/&#10;tGiMts10cfXeD/DLB0+ZnKQjBW6u6T9582b+HyxHZZsfw85v5uJz42pMnIxRJL1QjefoZh9BN6ba&#10;5y9gHyxvfetbD4Iud+1Tr3jqcttb33Z54Rkv3Gc7aTHjgRjPwoiXt7wm/k47jpvuIZKyHDEmZpZR&#10;gIH9fXEIWmIwmwrA671Fjs0rfApGW47tOD1///vfv0+vi9PYNU5SD2beunDeevOseqMmqjve0d+6&#10;1mCsqjXPk1DaTnYBcGzNGqH98/dHq990gTjl6WRlawDQpnuO2wwymzsTVd7wxIdt7hyD4OVN3tyM&#10;br8qT9d0yEdd6ZXW+TmZtvU/PUO5BtQv3lB91Wv+tJ7j3+50pzse37zA+hn8/+DMK8dQH/qghwJD&#10;gPrx5hzquuGmx6lDB+vj87jXpjlZfcSDRPtKhhDGz8Mfmi2/RBETsm6TWW0cMAJ46rOZ0/EB869e&#10;TLadllm8QFTu6KPvJ5/FHzzj3R5iqA6+79xzHEQ62e2J58nmesH8du4mT+Mjwj7KcRLWgUbRQUGd&#10;Vokma+sGqAXFPmdl4QJt9wqjIBQfAy4evJtc4F0y2I6cMHOMVvkOTPjwNvyl9UUCblcRXLg6kwE8&#10;tPSlu5sd6TgmT1La6OBjjw9WKCJ9qGhn+Kvd4mUbSafokJFZI7UBklQOEK0VVzndW6Qk5PURo2hm&#10;McfO2JTDq+IVLX2z8i3B5aNAXnf++/vPkj7wVx9YPvqRjw7txXz/m4/+zSKf48udb3en7FAtdfaH&#10;W5WfHqqivbZF8GyuPmDOnsBazNefvNAZcwVvNptzxg4dRf8X4/gxWOGT/zzy0kfyO1hOxuJ+9pvP&#10;OsgW3wNSNnkyOcNkhLHGRFvHXo/igZN+k4Oj6+SqNoM1vOyAtvGw2lSfAGN9oLzlLW85ALnozbN2&#10;2aYayNO/+Rz9Ukf7JqCkb4EAce3T9+v4O6jF28499yDoctl2g3WwNIb1JQ4eX3sF17xZ8yM/2zYv&#10;jAcccr1vs2g6t814GzrHVKUYTj61UVaG2bYjl9527tsOqnaR2/7S+MGiXi7wXWlbc8Rx0tX27EGj&#10;VU/nD/NsWx8aDptfpKXfzcH4YpsroLfPJ3IadzTaVGhn45M+ZagHrzYm4jIfHe/XNlDOyz7g2RUs&#10;fQmteunnKtXFkq8MB5xfldPUBhAe/+W3/gtY+8sd77J/bt7fe7j1ohe++BDwId/4EGQrevRwPfGe&#10;tVyRPn7q4fyqx2bemVwDf517Z96inQ3C8W2xGZviDg/XNsd7PknAimf8fIBTzq5rWnzkWbTgovPk&#10;7SYMGpXswp681vaVrnjCfdTOPcchh5xkwN+tK1incpO7/tRfOLndH6cPJWyxosOdAg7t7CRngIXj&#10;z+fr37NBIRk85YBJAwx8wkBbPA52GeyVTxsPQA5ck0uE+FSD7ybS5BKPiA7/bVIaHPUyqbq2pq4Y&#10;AicpEltiyMvBqk4yjiF6glPypB99q45wpsc2x00/Omt75lMf7/qDliaKaq5t3+4QqF7pkkxwkZ8I&#10;8FcJ4/f8pvLjA1k+4D4PWJ77/N+xulfOetObly+7iH8uukdM5ew3n318s/oDvvYBxcuhpl3GxUHE&#10;d1aIFUfUymTe9PFovtlqa+i0feq24eQGprL2c2gD6rG/F1KaDZA48Ow1NMfez33HuccaF7N21lmH&#10;7Vaak7NxMyeOWUbNCQWIPplNM83wMLKqZ+GAaGrDUINtfJ2IOHbWaB9+8KqE3A6Wc99+yW07++wd&#10;tplvyuZQPEtsDfCJLuSfxb5stS0JRZs94fIm7q2c+463bdXL9fHqn3X1Q/aXKvhsHvg03+NYno1/&#10;nDxzEk7W/wXFXBDB5KC6wgvTJkGUNSbOo8VN3MrasTU5nnvgJwCO67rQ1V2bdSe1vgjS3DQKZAMa&#10;aUo/baOimUI/QP8Gp3tdvXvcfGOQdRWVvr7ApD1bEsqE14whVQWnoQJEdjrIOR35bTJtM5eXu7y5&#10;KXJ0dUUraiSuPo9WDvJn/tKPFeb0xjU6q0cnG01y5r9zH1cXiY19L3zpC4dmfb/61a6+3PLWt9wH&#10;u6DGGS874xDK9a7HJwfarl5OJBSbp6w/lbR5RA/OBExtXKH3rFJ8B1M4tjSMsV3fbDmTb/VdjIZO&#10;emn12VzqBt6d/quHZEiZTb/+HN1cDNrcJR96139ROZ56in/YurOccOe1E/skAdcp7iRxu/Bsdu4m&#10;T+srljrdZBxnzlkJdZ1odNzRkgxuntq9brtmju2QDQIjwwBM4oDP11zdXbcjjg8iZiWOr3y2sxmD&#10;6YTk4GmnvqFucuArfom/6iR6n5Erc9Vr5K98TVz5ZZp606aRTemqTF7AOhuw3zIEHJWHfcrzAS8a&#10;wfVH7OwD7kDX7o7WuarTeAapAWSWJt4+BjG2xF++3LcxOo0u1u96h8O/EnzWjg1S+l7It10T6F1v&#10;f9f8Kovxg0e3A+qNbqhtzNv8ZiuIwn3RdmKdGEu3+WpcZP/4F3sbnPoXvtJYix4+1PMFZ0jX5X8x&#10;jy9vf+fbj29erPpbzjnnEN3k3TpJGDcxtE8bbJs7vLKtuKOlbfr0hyCVnrgBzzTb+ks/yI8XAypv&#10;4sgrX2n/XHMyNo8ntg3tVNk39ezdN5RCeceCL5t7NpS3y3KX2+/PvffzW1B/8sd/AvHlu7z2ta89&#10;7ABzprE8eWEOGfjyi2pXRfCxc9vklGNi5kjTo4W/QFkX0X7ziNjwGD5OrivMuNF/i5vefJ8u737v&#10;e5ZPfdLP5i9+Oeeccw4RzzjRELpIFtuuESUUh8YwfaMr/Tw0x/1Kc0a5Ri9AXeP4apF2AJV/AuXH&#10;m/ZzLGet1ow5XRzNT32TeHN3q0vLUx7KKbeHT3ONPMttfSuKR2C85ioYI1R/N0chRlxl0P/hj36Y&#10;2rFysxvfjLkM4y5kedc73rX85Vl/uQ/7Wte4FnPE+Me5ok0Wslp7yaXtiw91rXrKwFxKb+1UQ/s0&#10;WV60q+tf2k1QK23rj2vkIOwdZQHHecFbH4Zix14Dvn6qQYf+kHnrIO1isvI87e/YPVh/pzZY3aDW&#10;5T+DxBAxQXUcMEsJidMNRhOGNRNyDaBnEA00/Q+twWhgkt1SGavZmFFZaUoiZRA8ec5ZxiorPtSR&#10;AcUElKNJpJwWBmnpLZnUmfYMTO8V8OM3+tRD2Q4Y8d04BEgrVRl9PJo49HsTd4NS2SJIp87apS0M&#10;rmynNUktjnpom6jgqiO9G0/5NTj0Bv0OLjG6Ed/EDs4BHvbBbdl1yfXP/2z7oUZwL0Y587WHfzDP&#10;2DuxdPl3DEAHlGjAzWVqLS3u2aUvEK5P8pn286RuDJ16pJ+bSjN0/EE1POj4fhv8bcM3fxm/Qfjq&#10;e341HcfK3/zvv1ne9MY3HQNcjNrrXn/Y7iZc9dRmQ1C+UE2NgRWnwoOtoHTfhvryyn79ZJ3eFkTa&#10;2lPe2MXLjXQnJLzd7Q533af9Bz/0weWdb3/nPthFbZz5F68/ROI3c41XN60bJ23bNvFgq18XF1C9&#10;8Y6e2qA3bH/b/b/1EM/v+97vOwS7vAFee+aODZaronF3/tSf+tHcdvzw9KW/W5w4VsfHtp0TtxuL&#10;zSlHz6STtOKC1/zAfKYM8XU6x2+87wOs7ZVPcUL3+h3jew/hQlRed+brDmOhh+Mgy5TPSz22+bZ5&#10;3UQHNhsFUMVH7+6r1C6N2l6xwhYsyWbJsg2YuPGRBQ9t16/5csXXuZtfOJ4S/tCqg7zc/3TFi3p6&#10;w9e5qSJMfSmCXIhbT2wjx4fzerZkiJjHyo1veKNjjQtR+93f+d1DWN1/hR6ugeNHdRqf6pdSSir6&#10;24CHGwA0cFcTnDPTWEMEu97iHu0Yt9C/9jU/s+uNRhzgg7vOUfpO3DV3E9MXNsBzXcy30CkbVfxI&#10;0Yf4yrvyib9FuPOijtYcZbmsNlj7T6FXC728VyBwmIPHVbJFUhfS3oKm/y0NuBwMIseuIolHItQ2&#10;SAZE/JLBOhUy331KMuhrcgdF2TN5cFS4vJJNH/hU6Z+EjJ9sk2fH0DaAwFGmCdFZFoHf++wZnbaN&#10;WYuPujJY5wZtpSkGmPQctTXbOZp4yTNx1918m9D0XCcCqMRvo1gdXuDrPCwaXsjUHpO1iWTlbYJ2&#10;9oKcbpTXCBU5UP7NLz5j+esP/fUB6IVrev+WP5h4sMzGQBvRTR+pm3rpS/Xi6Dcg29yqvHDae3kB&#10;coMVunXui4eu9KUp22CeiZQ0aGOlj+FjP5fs8wck33y/bz6o4vLUpzz1EOzCAn73Oc9bXvVnr9qH&#10;fs3P8t8bUE7dPdUmKdVzi3P5QZyLk3AzwhMB9XWzgg+6aXz1V3aLN8ZmC14LD6qOyvrWbzi8cfnn&#10;P/yj+3S7KI3/9l//23LmG/dvHj/nup+DKDMOHbnDVb+uaqkgtqI0ydYEqS3gapMXXMV1wbz3ne95&#10;SI2Xv/Lly2/+6m8cgl9eAP/hmf9heduBj0pvdIMbkRfkjmPV+Dc/mFY0zBle5b7dxqGUE1GAoVjH&#10;WnRge1xpqIYTPZsMc8xYlZvg/KOvvN8h1z/tqT92CHZhAS95wUuWM15+xj50r7gqFxPL4XTDiOzD&#10;xjaI2goOQJ7a4PxAXVtWP3gfkRt850PhTiO+eA/mUdRyEbh0jkvn0kHTx2H1rh66cF5DK4PcKh9l&#10;q6dH5ek3eVJvnlVGepL3GTe6zNpDH4xmLAvfX0478S+W70dcW8973vMOwb/9Gx4y+qgzspqD0Vt7&#10;vRgQzBOifOJ4hUV2aMu8xMkW4DpT2/toE0+11ma/vhi/zdy78RxfNOfii23NKX/36FXbT6z0dorA&#10;CN286KIw4RybRzie6k897S479xy7UU8e9LLaYO3cTfojYQYFn61Bc1E1bmuwHQ1GUwTx2mTgDBcc&#10;QTo+h68TgPEwCMJLCANLO6Z11hYkfFgTxlWmAe3MrsA6CMgS+0y+iGjw3Lsi5WBRL0HqqN7Q2lYk&#10;0Pr93L1vMQIc2SLQZ1tEntGjVzDbIG46Ak7+Hi2y5qM+cSSHTzSJbN5JHfTxMfypqV8EyuSlfspn&#10;IlD3mUjPWz77Op9N37HyV3/9oeVpP/zUY4CLUPuJp/3E8r4P+Ce1x8rp/g6LW6d0AJ6y4yt1GRXV&#10;1y7096mOWkPn2Lvas9kIfPJmfGwAtrMwvJ99DmRlxVK7Ow0CRP1Lb36bYwqutd/87d9cXvtnO64e&#10;HMLcDzAnn/TkJ+8H0vqmr3vg6K/OiFcdYzO+3+z06CZFXenLGWO3VWn0gT4ZQyb2TY7CnNikdeOi&#10;L+Fx9zvdnY795T/+2n9a3vzG/V/h3o+xu/Up/nz4B3/onx3q/JavfzAwY4gKvPlxlPo3GQNLZeDF&#10;NL3QOy5jm6aedqWrLLe/7e0P8X7SDzx5ec2fvuYQ/P92wFl/edbyfU88fAWvG5VxXvcbecTR+tlF&#10;yaHU4kYe5Gy9XFD0/bZRcgyIODE4tsBCI4OVtjlUJ7PbIZM4nL9c/8BPRtj97Oc9e/lfL/sjqxe5&#10;POEJTzhE8433ub/SShrn3tEHtPLHNWL6TKrZAIJjTjVdO9q1VQ4+PIo3fvDEd7uLYmjhpd/g1bgC&#10;OHXB0uim4Zd8QHOiv8Jpl9zgfbp1CYAwZTOvzPo2GwLnhXUADw74XvXd+ygsHaBxU3igvPmsCz9W&#10;/VLRi176ogMclsWToE332aSiJTLdcHss9lCpp/0zp2gHQF/qLxwfbv7U6dtN8vpB083HfKYrjItH&#10;51sq0oo1V8SE0Q/fY/j6nzZw5aaD/fEcfHXw5ePK3Md9grJzz3EC3JMGvqw2WDt3k6dyeQ9f4kiS&#10;vmBgp0HSeb4MCE7eLhOCmvPnDMyggJ6zrWx0VGE28JlQiu2aHCaYydGVAJKjs5WVx0Y38keXNnC6&#10;vyRRHvrIUNCq3ySfus2VkYIvvoNHfF6dZUmkXSarROvqY4KlnnoI1mh4iztn/NKZqKNvPjPpRFnt&#10;coBoV5MDdDM4QEgH4YrjTbwt6cWzHY66+jp/edRDvksF95V/+x+euTjhX5Tix1A/929/7hDJI7/l&#10;keMbp0IV0z9idUUpZw0M3dqEqZe/L6Z9dmenNGNP8cLJ+QU2XeniuP2+UhNYgQcHGfpYee3X4TXy&#10;r7Dc6AtvBPRY8Qrak5/4ZPik3bGOC6g94189ffmLN/3FIayHPuAfI0udibdJoGgMmpipv/oJ9CNj&#10;bLUuGjSpwHEW0Ymb9uMO3uU5r/KMOpzgO7xPO/XKy/Wvd/19+nzqU59anvyEw5vAfUg7Gj/zkz+z&#10;nP22cw71PJgrgH4828ZQ27KTyTL7VvW0g/Zc3R1bZxGzDhydn/JPn3KI97nvPHe5w53usDzyoY9c&#10;3v/eS/6zAIcE/B0DmG+//Au/vNz7K+69fPRvPnpIu2/4h1+fH8tzYjzu5tjY8Og85JEcMEHKEHKB&#10;hG+8kVedsDAP7OWTiMh1EzYbmIkZgFJLWIsuaXarm+2/2Vp9n/j4J4JH50Uov/TMX1pe/dpXH6J4&#10;BPNDV1RWfrPgqjNpRWpZMa+wJvuEN08AcUp13JhP6YP+nUSCb66VbxLMpMyRNcJctW0/1d7CH77R&#10;O2c2Hp2Tvco8/tXP8eXoWAU6j5SCGXRC5SmIztjPWLdv5uXWJHi2OQHRm9qPL95P5V8oXZjyzKc/&#10;c/nwR/bj3vwmN0dPN6fokTqrPvlhswX1yhHtRhKvdO6oLfoHOuckHrAbt8Vz+JVz4vhyo2guZj/8&#10;RnB61B+9AdW32C7fXvjUNQl816wtr5SnDZ04A9eRp5z6/9/kbk6YWoeKg6UzL3tw3DiPqug4cz7P&#10;xsHgOciKE13b7rroTkpCayCkLJxNHNsCO9kiD9JXTQiOxwkYFdvI8KiMBpK87AoRriLHfz0mz9QA&#10;LJHFTZAJy0D091scj7OpMSnkAS5M54Z55Y8eyokPtHIKb+Uvkx4qqB/kAVa04SAT+iGkIixbwIFf&#10;53MyNNFB7K+E1AHYTDzqYBs+MBf1m+7zwL7RpUlb+fgnPr7c5a53WZ716/99A33G4/Of9/zljne8&#10;4+K9TAfLt97vW4p7Z2qqrIXKntrYkG1A8GmxxUHzsarG0VB/BqF9nZXJQ0foL+Os7asz25D5cQeU&#10;bWzwxbHNpnjQ8Pihx/7gQVWX57/o+ctX3fMrF3+074LKJ7m688TvfeLy/U9+/CHUe9zpHssXfO7n&#10;l7LqYw47maUHdcSjd4e8QDTq8xuVE585aoOI4W62Q+fYATFbrMrP9oyp85Yf+u7Dtj37d5+93Per&#10;7rt84H37f0JDEQfLxz/+8eV7vut7lh962g8f7Fq+5p7/cLn+da+PLMTq/+xxMZ/YUUFf7R0D1Wl0&#10;NKGBGVIUNpa3+eJbL/e519cckuFm95f+yy8tN7vZzZaHfdvDlh//kR9ffvWXf5UrJ/9r+eD7P3gI&#10;//8kwMf4s+cz//zM5bd/89nLT//ETy+3u+3tlkc8+hHLO999+D65hz/oYcu1r3nt1cfmwZof5Ls/&#10;tFvO48dioF/xOV34mc0UB0eBqeFJnJsE/0uueZNj+dMKZ3wMJk94GRcHz2xozl9+cEcuvfxVr1ju&#10;cZd7LOe+5W1w/8xF3k958lOWRz3uUYcQ7/ild1hu+Pk3RCfnI2RrkPOq6qQT+mOT1cYQlXIOZUNF&#10;/+YBOEfvlVwspzebmkvMRdvm4zoXyC/2+lH/0dfYpN2VQo5DBX/8OroAYQ5y/mneX/2UDHGk8ZUd&#10;yFJvfcoLZrz0s/EZ31ufK7/nL/e6y7biMkgAAEAASURBVL32+cZ59LHf+dh9sF2Ns9909vKTP/WT&#10;h7oe85BH51OFdyEAY5MHZmMzXdY6eoCFel6dsqaB6gZcf+u/6hjBUfs7aRI3e4dPNPihOUiOzgeQ&#10;bPLsn2sMw6MfxdYxsuVNGd2bDJ6E5ekwSA8vPszcf8hcARBd+sUxdlmU/43Qqx4U/Lrf/3O+4XSV&#10;Evl8vn8+Z1Uk7PrQyQbBr6YH5Vgycx1uBtFMGt4x2EdwJElehaDAyYfgL/yQmh3Gxkt4hIUTC25U&#10;LK91yYoPLI4GDrALBICpy1jUihzUd4B+BNgPNtiM+9BZ16Z4VV+ZgJ+c4SIaL95UCGSr6Y8+iUBr&#10;v87qBCIdGJ0YJT8y7YEWZB/+83gTlAMDcD9zIAwHRKs8fkBur76KT6gECP+vv/2ry9N+9sfpOVwe&#10;/m0PX370x390ueGNb3io02+v/NS//Knl53/x5xtYBxGe8MjHL4/69kelrzYibf3dT3StfcxW5/z6&#10;j3sfv0AkOjZp9podcuLF/T85TT8xNdB/ipO1eFsCUJWzaOOb8Zs+u+8/ue9yzrnnhHH82/Wue73l&#10;53/255f73f9+h/6uwo3VK1/+yuWx3/3Y5bV/8drjyfbqz/9P//PYFTJjgXxv+FZjA3sF4oFJatVD&#10;7VXan5aYPz03N8lebNCW6MRfHZIf7JPO/JetLWWIj7Ff+a1fubzjPYcX7c/9e5+7POPnnrHc5373&#10;Wa56tf3DVNteccbLl8c89rHLG978BrgeLi/6ry9YvuDzvlAhdOLRhKsnejhxczS17VYfrRzjGTco&#10;5w9Apnc9V1je+d53Lv/kCQ87dO+RlJfn8kWf/0XLs37ht5ZrXP2a5AX+JLnN8c2l4308ZMAp9hyX&#10;CeVEHb6VGE2cwDf/gy8pfJtPqNrTDd112J7ygEc/cDnzL/ffh2eP31T7mZ/6meVB3/qgxf9UPL64&#10;0L76lX+6fPdjv3t55YH7Eze83/ml31m+mG/MlSMlzDZOtGX0TbfmsqFaPbDap8XOx+YVtXJy2DlW&#10;mtMxQnO0bQyefgfg5tc8Ir75CY9+Oiw05hfpLCvvkTi+Ubbf9mss58dpC1dBpyBdXNsa/PsZiDVm&#10;A1+WV77mlcu3f/9DE3P820Me9JDlx3/yx5cb3eRGx4Orv+D3XrA8+jGPXs5+69mH+l7/+2cu/pdh&#10;OjsYK2juooJfyxV02OT300D6O1tVmnGtH8oDY6FvZCLN5Jr+tu0JYWT4z3X5Cl5kQow8802xA3fl&#10;RW+8hhz4Glt9nnqARhNpiCwdq+uXj33ib5cv+ZovlcXB8rcALtr/Ch3kcDHaaHiZlA8h9fSDkl/1&#10;nD9ernkNwTrewwTHINhuQ0Ay6MzOJnR4QZ3YlOglBTgb/hCCsCVHqQA9/OmTxpSwJnAWL7smYVLD&#10;Lh7TH2TasGjBlkv8ANhDFgz7TRZHydYir5nsZKwRW48j2udsCiLhbds4qWkLUzjSUCH5snUkSnmM&#10;nbwdwWKOwdXTTVqUduKZRTmk0WVb6VUPsHI//elPLA9+3Lcur9sxicaUN/924dY3v9Vys5t+8fLW&#10;c9+6vP4NZy7v++CJP8K58Q1uvPz2M5+1XPXKV1n9o07KXG3IWOtM6kFHG3FSjLfxJHZiXyZutOG7&#10;bkutjXAtSAqwPlqbHrYT7Fkqg3+6Ji5/8to/WR7yfQ8Z5B3vfjHDm4xve6vbsBm52nLmX5zZ16G9&#10;wnei8r0Pe9zyPf/kexBkFjhRUWXj5Jlx09u4Aa0p6q9+NkyPtW/aNFSTGHMAbzSPpySrjfLsJlHd&#10;JB7v9r3i1a9YHv6kRwDZXbTtJje8yXIbbLsSN9Vq25vOftPyiU/u/0+046mf9F1PWr6Dj3Qsoyv6&#10;l9Yq5HPi0AlCEyPakG/5IASVVr91jERz/nLO296y/NBPP2V59ZmHP0JK2OXs7fOv//nLM5729OWW&#10;fjxXoB0hFHztL6+XNzT5P4fJeztDMAKTdw2C1b/tGLYTuG2uhE1x2OJDm30/J0orK+VFvyxnvun1&#10;i5usExXH3xd9wRcxTm67nH6tay1nvuH1yxvf/Mblbz/mure7fOe3fMfypEc9sQVaO8xcx22/jl5S&#10;jx4t1NqNH8ojEw/cBgfv/jSLE4wkHuXkb2rpiWODypzLYGAzA83J8OAlzv42IxxjJib+VWiC4bzh&#10;cIwLvlSK8CEZfvalEySe8IUUArFJf2nWF91cO1ru/sC7L3/1138lt33Fb2Df8ma3WG7wBTdYrn/9&#10;6y/v49f0zzrnrOX1f3n4m70SfseDH7k4Tp0Zlasf1KeTm0xIu2D1jFOzM13FpbcTIXWkRIHeNkMH&#10;MgaMX10np1fv44O1O9N9k5Kny1W/haXfaBgnkTspBkuc1mZgdrl5k5dede378N98ZLnDP7qjmAfL&#10;XwO49kHgUbe17LIo70Xo9Q4KfsV/f9lynWtdVx/mNAf3pOUksaEZh45zTcQJgvh5mTzW4XEYx9Om&#10;t4fBO4XJwmBMElBrw8axIBMo2ChVKnn51xGGLzYCW/RJL+TZ74asxYIu8SYRdOsmdx0w2sJK4wQ1&#10;k5kywGFQxUu5kqzS1dgy9kNLZzrCpwkjvcVysgR3xA1Oxg1Ae9R9+CEs+kEfEeJhA4dkKDP8UIGj&#10;gUzwm/8F95gf/e7lre94K1iXrHgF6Jn/8pnLLW96i9HZRSGFtBuLRtWpN3TaCjLgtERlB9sg69da&#10;aw7Uv1JyyCC7hgKvj7GQDh8CWF41dyYXZPpWTZbf+t3fWp7yM4fvBZLjRS0Puf9Dln/26B/gT0lP&#10;gz8S0P0KysegyTS1XC1oZwKUGOzBcozjATpzb42/uuYbgwd0yvhlbFdUGccmEjou1dv69ef9xvLU&#10;f/3UFf+SHR7xoEcsT/zOx3cfRBroXoRrTTlF3asW6bOq2cHJFNHqI64fHfRjvtkChgTWsfd/vOi5&#10;y9N+7seWj+y4F+mSaf9/DvXXf9XXL0/6zicujqEtD5pI8t64CzfuZcbMjfpRH/rU2/h4DdLERhcD&#10;ML/syx1Ew/zkARn4Eg9tsw7V4eUMws3tv//s5Qf+n8NfeIjVRXx7ID9w/COPe8py5atcdTYgSFIH&#10;30qHWqNnJ05OrCvC8Xo6f276b3Ponm3ZSu61qmsrvGOjD8zJGA48/R1tfTZRy95JTXQzh/FVm7Jt&#10;jVhpNv3kN5+CKAgt3KmCu3p3xgpd4Tf/0AOKY0EV/+Blv79871O/N64X9+3zrvd5XPV81nItvljU&#10;hpJ4uiHPJxpE2dbP0SPI+HYcN55XrxIIm3OaPphNTgjw0ot2SZZvZUUxheJtD09zx3yyo6uMEdK2&#10;G8P1eHj4RD6Tx+O3TfYG++CHPrB8+YPuoZiDxW9W/b2DwKNue7Husij/FKH7rxcD+Pb7P3S5Bjfz&#10;4de9JJtfeA3gW0Fo47VGzEDl9JXGZJXehNTpU5+BWOANnqXBID+fk8hTnyEp000PJCRXzK6iKVNY&#10;g3Bl2EFYLAfPwVqywGkUml7RJsuouO+2vfKZBm0rwEpi+80xrZtBbEvYZr9zX22pkJX29k8NqO6Q&#10;eviEC550Y4t85afVHKcjaun0+bU587zPve+zvPM971rOPvfwZecIL8Tb3W5/N86+n7Hc+AtvHF81&#10;UKvOjJXr6Q4yhXbEB+qgTd3boI7oni3GMbw8AphWPhMqTZ7IrvCEaveYmdv1oQNZ0szfdAjnvOVW&#10;N73Vchu+VXjGH5/xGa/eqMZnKm6sHvePv2c5dWZxUBVYlNeJJAtHJ61zA4UuxkSdQcIP5otEq11w&#10;aaKzHxozRE+Ikyto6U/rgCnQUa/NxHrbm956ucVNbrG8+H+9ZPFG94tbfvRxP7I86tseteqSWWli&#10;TU1bxEb8GvPBSR6BTx8aDoNOOASos9TUW7hoffGNvnj5xw946OLVz3Pf9fbF3/C6PBSvJj7oa79p&#10;+Vc/8q8XNx9XvcrV8qwLdr4zod00u2kgXxwVbRHMH++DoX9cOsEvB3SwYw3sxp4cG1RAjAPtjizw&#10;ncTYJ04OX+fU6tKdv9ycK9d3uM0dlpf9ycs+45WpSD7D2/c9/PuWJ37H93PfJ1/8Um+UKP2lUbjK&#10;a7caZrxoo1XzYX20tV3w+hJ/M9CNUh+phiMvezGQZ7kGTZY2ITjXzBw0zMRZlUGxqUqw+kSAzVA2&#10;2mmnpnOWdvFoSIqunJVXvpZeBuB13xnVm37hTZarX/Xqy8v/9OVyvsjFTxh+9p//LPe03WBVDvZw&#10;cXxVsj2h4yaB6WU2gUd/BDTmgsQAjE+W0+wCCK1ZP4av7O1vxqZe3IZibEbG+ByPiOyGT9ZKNWSK&#10;Bd5RPvbRsN3mjE8eRJT0wx/56+U/Pus/0T5U/NTsXx2CHjFgi+8RiznE/iwgNzkIff6vPH+5wed+&#10;YcGZoM/OVVfqPMteYLtWvaboZkULkIF0Jw1VQSG0wCcEhaP+Amq2QytFqe4ASRAQRVsXR2ITjWRX&#10;EXH7WIPjLOiD21mMSpJw89c9oht4Jjv4NYjiOXxE3eRvGy16HONdKPNs30nSp2TKd3ndu1IhMmUW&#10;JSri8RbYQRw13BzMmqF92QOGz3RZ7YmYesSRxHv4w1Ue2p+E85c//OOXLf/i3/4Ei9y5e3gXVPGM&#10;+wcf84PLfe7xNXCxwNfJWxWzT10oyFG3XN6ko7/BswufpDs4+klYPqJhzGb0CbF3NiNtQLIV/Tnm&#10;IQRu8WgyUCYUkVXRZugRYPyU/l7+P/GZv/bM5dd/59fFvNDl7ne4O5fkn7jc7IZfDE0WckSIRqsm&#10;R/N6bxK3S+6+ib42MgGAftFn5VR2kxfqKA8/auSoJ8sWcPNtrITJzyM4MZTZsrybn854xn9++vLf&#10;f+/CfWlBNpZ73/ney5O+4wnLTW5wE/ISRiq3ybTplUmewttXGj9i2cKu6NX2omsbXHXLAtssltsZ&#10;Na0VwV46k0dNe419/VESeWIHiosW1Y4TT5WBVN4bD4/gCRs4CKtv2tiir6KaRTBipMtAL3tgpEE4&#10;Pp9eWdopv2KMDuV5/lBQDEfHkAENyUpHHCH26nF2IMP+GOJDfanR4z9J9ANAnm4e9EnuiWh4+75q&#10;PDKOi0PIStBujYJ4/ENVH8q4edTYgIJujS7Rwx9BqvWhj3xo+ZXf+pXlF3/j3+cbQBeq3OlL7rj8&#10;ACcht+SERm6KVeOe6KPrUpG3keaYEb76qO513tPZYvHUjtWaeK3Eaz89piQtvDafcCDYTy68id8Y&#10;KCsbpShu8oXODosV4yMTdZFu1AbGfL2q0qyUDfAMQT4Tq9U0BUQvWyV3xTffy1CsU5aXvuqly9N+&#10;/mnLu9/3btEuVLnXne7J3PtDyxd5b6Qy1Cl94TlqjN5MKqN/73tpATD/qF1rAeSar+kdm5etxZ6O&#10;ntO2gXPmJJH6UMAbbuP4iKRujAE3NWd+Aij5sI4fGtCWzypDJULir5re+fblPg+/T30H3rwicNMD&#10;sCNvHqf2kcs6XsBf0ODmgf3lub/wHCbqm+Z+HebDwBjU9VlsDIyJKazANXOtA2FzviSSZyFv4LRB&#10;2IJhXwlGVwnnoCLAspZmRvckgTxVFYZunDxuKLKIwD67UMtvivaxWosJGCaDCW1pYAlzYNFO6OjA&#10;uwgDdzIj+7Q9laWFh7r5BQD1G61kPBOttNukJ+JegkrntUoYuSGUa7LkBV6bmUQLGNt63/TOISCE&#10;O0qAVvvjn/jY8oevetnya7/za8urXvcq7tXiNPq48mW3/LLlW+734OUr7/ZVy9U46z4mGrtk4i5B&#10;G3nXLO1qU0o9sVpZLDZrxaTYCb24sdA51MdXgztOF28ktMBKKp38qedF+mXnlT+BsVau/QR08IRP&#10;LI3tu9/7ruW3f/9Zy3Ne8Bxuwn4XmMeKN/Z+9Zd/9fLgr3vwcuu+wj72lbfyhc3Iop4uSODYxOXi&#10;ucaz6BODlXpVUjkDK44qh8Ke5epJqeWp9vlCd9HvUjT+oU+Y/TzsA31ywg6e73jfu5Zn/R62vfA5&#10;hyZxv7HmtwS/+WsfvNz8RjeX8JgNiGhcNojkjobw1J+Kj3la0qdOCu4JAguRaLZjs46L9LbHTvE5&#10;bhlcrsgHWsddRWHaz7EYA8/OlWpSabNdX8h4WKuai7iblk1GtCkklrgTH1vmr3L2SqJHx+mfhUKZ&#10;jss0IfjFKYWl9bXy2bNPapkhq0kqlDikuSSWYwEGT/4DauGiPuEcOAgTJ/3qGb9KyHFd4dJJ4Lrg&#10;S9wJGTiGU79ElG+G93Awt6YmSu5YK8Lfz0c2z33hc9u4v+UdbxVxr/jTA//gLv+g+cF5wnwudbJU&#10;NDcn8E/AyFkjhyAigWP9Mkiwgj3xhApVgWsnxP2XKVixUTd8oPv36JCzbZCVb+E8pXlWnMGU1eoT&#10;4jSunz5JqlEpJ+S8AYspupRY9sNHZHN2NBr7TJKCIpxivDiUO5tcCWEcbzr/8qw3Lr/xu7+5/P4f&#10;Pn/50Ie9xWh/uf7nXH954Nc8cPmm+z5w+Xv8XtnYnNXxkP8oZM2X/AUmHv+ikb7ygeLGwextEyQS&#10;/TNg1hjAQ+y+xLLymTySodaSX2NCx8atDtlLMPjQ7gtuXHU9hVsZ5pYCKDFaXzQc5KH8/CEQuQNY&#10;zn772cs/+q6vt/dg8Rs5tzoIPOp2Pj5qITv4/xmwLzsI/62n/7flFje6BcF3oDjYDYre5N1AO+Hw&#10;WL2LXw08aGKF65F2WbnSrUK8Ic+FMYMNhtkCv71FAFCbIhOfPYJXTJq0xPWlFPoaBwKkl1t96ols&#10;GyXi6HGsb6bXZI/YEkXdJS9lzRwbjoK4yY+aYHna0jiOLcD1CgIWWOyhHFTx164NZcXbdJ3jUA3f&#10;GMxA1J/ISxvotG3wbTSyRqd6jNXIWj06OucjcOETvfIlNw4ebab2autgBXOSVJ4EXgXpLDVcjRp+&#10;chBjwKsO+Krxag8dnc3jxMkVMac+RDQrckHzNQajDSBZaCrIWU97fCAfaSyrDuICFrrXY1s4L+3c&#10;qMZ+W5QOmz0iAtP3VvYI9OHoXf7FDxwWEf09vFdkDpMzITV5NZHBzzNIvLTqYz91DJTPXlEUXC1t&#10;HtKvt5k45aN+xVS8iaXH8j+mkYNDP8qYv5WEy5cWupzvIqhBwNXt+M0KrUiGB7wdA6szJ5fUQxTg&#10;6kxdP8zCJUM5AAQ2+Irkl57VJzLlHtP52GZv1S86EJEp1hSO6RDb3upbYSNuxc/mVSliN76RXKWP&#10;5zOCBgyt849uVTdXOJ2j39x4G1ho5yRpeMpNdudzAlUebI7gWM7nhS23RRwZ+geK1W9rfSDwF2d8&#10;N+Nm7NjyLM8mRw6KH3p9UX3PH9M7ehk/9Keh6Pxtm3o0zrcYXp+yzYs1VnGHTj7jESn0xZSkbPYA&#10;Uuf8vPpv74Z24UwOo6N4UI4yHJAPrX3mdi1joXBeQ7PhqD8wCKKBT23HUjaBvcYxCvubX6STQn4c&#10;YT46NIpVCJjj0SPP+Ca5tri2fEwmOLbYiIQP1DUTuZbGhHCxBfFSteJfU13hp0OTO/3yCwfavfVW&#10;4iyNzVpXC6Er4+IFoIJcRa/+V2x7ei8a2AFv/WU0+9SnsQ9vFWVOGB3GluYZdUL5fAw4q8AVXdV9&#10;C0b1jWe/Yfmm73mQzA+W1wC43UHgUbeveNQCTsB/59eQPvGJT0zQSEIneX97ZL7qiTPXsxEHpjmR&#10;twlMGwwcPeGmYn7Yz+0kM8EYT9I7uFiGgj5pDRYd/JMHUOHsrPzhSfBncpPXFjq4eotKERV/JA7G&#10;qu+WIJNNIEOdLWqk3kqBDpb+nkj34sRnk+cZr7qCTzbJzoE/tOuUom4l3KoXSFuzj1MYYHNmJxVl&#10;PTuIpW3x5THVddDpUeR69pr9oaUZ4OY60hv9vUqCs6S1JVm+42K6Exd85Tz3DKinmJueVqnzRIPi&#10;lEzrjRzx7PPCfEyn7W73U+pGU1rRkW1cRid9vPLMZ/aIQdmMhqhJNl/C35nG+MtTUeJBI5cpWjcS&#10;AgfUz9poFNVDRajhBCfV4aBlx/HRz+BpQrhNuiPD3xua3FayvMXxjX4Vk05/ekwUOqknfeZ16OSQ&#10;fU2qHFt4mbz6PTNYXIE/Oe+koLGDVyXC3n63p28t0tAVnC3qs3JuVX/yFlxIViHWJkfgo38qKN7E&#10;bhCARY5So+MaIfCFZ5rHGrypP4fuqwO493EciPk33BVPmIsHz3Qz1sMoP00yQqCvV3o1MkSjrboo&#10;cmxt8cA/McSaNargFA3ki+1LOdZ8V/ZAgvFWHIDPfLHiG3dxJbAUJFy9+boOMDYEZImfJPOSxine&#10;N6UO5oRC1KA4VQ1XqnnIeKUH4jMmworLHP0Y2XHQfCG/4uRYURHpPI5SzYu0Nr57flElFTTu4DqU&#10;OpJU8wUUuxBs7nLUBtUZx6WYjWTOH68PZ3+cq8jou+yVz0R4NDLnraG/QUUHuVUVSqPNeDjIlY/9&#10;dlgz1PBzjCjxPHLJX+vRCnOmtUL2ysZHfmuvXFLAgBKijQkDJmeLes7cJ+42Nqnne7RmgVF3NW6m&#10;CM0WD0+ceEg3JxnDL77aqBBebbw9ygH0LgZkC/2Mo9ROZ7muPm+9ogV+fLDTfEhvCdbxVB4oxvkt&#10;GXgF2uZJsX3mP6xwrjNAqz87STIXAG23cdjIbdLly4kjTQD0Me7SAqTJFcDbHKktIJ5yCoD8pqIy&#10;8gi+eBZt3+yyKQ7tT3x859ZCihN22HlU5bLaYO38DrvOKVkdWAXfRPFBCq7J1EKrN/CnSeYm3R9K&#10;a5hWx88mtn2iQffpag2r/CjX89pFG0xw3VRwNHFj3HBYJwHlC1e+xwaTWDT44bWA0Q2pCVNTfpMT&#10;tZs+YJRckzGxaEbCzq94O9DQxw5r0nPsV9wRXB89nQrYZuIV01IfjmlRQyX1hXydm9HHweLsjkLx&#10;dCCKJA8Hlfqw4Ob7FUP6bDMWVMfv6C8PadfVul9YTj+RJBobJgTIVg/7oWnz5ADZzlKIi9CR4JGa&#10;uqufvGikRj2qzwaPkR4mjMESGdvAQ6/Znxg3SKOkQsNNkXYysm0MUN7aBr34+uAUfZBfRvZsnuhT&#10;CXE25DwiEE3g038kGkfaonSjsX7F5dMGZl7Yp15OqvT1V0/mYQoDT8djOM7wn4b/Hp1ut0HJn+R9&#10;i41mKVubVFa7rIOL2FVbvG8fue7DiapFxf/00iWS6SKr4A2/JA2vcn1yqEVGHcIdPuN0Y+IiAn9t&#10;oiVPmStzQAiyH92yK/uQ5hG97U32RrU6v7gw+YKmgsNfdagHAlwnTFsAZkWgDl99gUJtaJWhw82j&#10;cJHoJLLyaT5ICxlSkGHfBnJhdmqybapY1ceysCRbjWyrZycsYNF2g5w+EkEZvQaZG+kw/Izf+Hh8&#10;FLb+AjW/doxJPPRzzgWhOQCnY3G6Rav+zTPyGF94qjQFPA0qOMNTQeVKHMSPy/Db01MZqq4dvMIZ&#10;W+ILjC76sM2MwFg1ShXx5bZuAPoxTUjVyPlFHZubdJAsIUqavNTf8EFuRql2MBEp+n82O9aVt/Kj&#10;Lu6EGmLi8mnmg/QCCKTpwaQ0nkp0QzrBnnY609e4kWKSW0paUhg3mpQ2QBzTRYXVDwP1ybzJx3hh&#10;Q0T6SYt4X/HjSZ/+TXn52ZcMYD2hKZ8B6htwZiM9IhtTwWduo7rScXQuhiLNJcfw88gT9ZgTO305&#10;OBpmdU6e1Wfa2rKdvDafiiPP/ASF+UF+ia1f5WEkmqfibW7IAwwRKI6FWVrVjUJ/mzcnrfKog4Kg&#10;hYn5a6zg8Rl+QmbnnkP2R1kuqw3Wzt3kx72CtTrZAFpMSNPOianNh4606FgSjznXwyShMLsMI3j1&#10;UTegJpZBbzIRiTOmeJD0sgwn+knS2qCZ8A186tvl5cKuGiYFTEclEmWVIbcp6Ey/cO2RfZsYFYHv&#10;JN2Kuw40UVt8MGrOvoYmJnbGG5phMbLlC2jYShf7gSWcNvdGCZ4XiwQDabO7ScfFy4kGPR0gecG2&#10;fCUKttIj4JQWDldpHQhF9kk3+A3QbGDj4ZGX4yO7ibF4TY/qni0uXMZYDHDVW3zoxGY6zOTxPQpJ&#10;p07KV3f5yciKjlYtGjNR0FAHuqMJd6MRRzJ6CpAG88Tomaglimn8trr4TQo5B72ZEcwUtY2P2mqM&#10;nFPLHoqqYL95Lak/2jj31NGXIxQXd/SCoyzgOtqatpORQsyJufoWCnTqPPNNC59XqZKfddU1Fspe&#10;LaIoEY6bS+cv9FOxNv4qCeYKmokSkHrrM/MkBdEp/bQT+VscBsa7MDjJywbvxcz+0UYAv5gNnr4Z&#10;P4p7vv/sFL089Kf4nqTISx10ZHwIrjk4ttitXPqgF21OSGZzjojagFuM+pPvQaID/JJQQrjlA+Qq&#10;Un1pt3jazl/oC20bFnUXrj8cX9TN2wkrDfWm4bwkYguK/pCmsWEHKB3kNWNUnQQ2fsQ338ERTdu3&#10;jxUdCtkG4mzQIFR/5M6JGmMRWukc5bFVYRXyiMkCnYPHXvlvsujgaUCM9tgyOrQhyk+fine8FBKt&#10;RFEIoKB/BqoBAvv4YASLNQuvx/G9odg+gZj5SR6rfuAoZlvYG3t26whjrxxxVtXVJzdniLKFxGDw&#10;HC8KlEBd7KXtMUl2BbObPsSMLbaxBz/P+oXuMk8OMUwUGaI8dVGtSHzfcM0r2xTjRd2QbPy7eo1d&#10;6iHF2Ca+o5MC00lV5xYJxdSjjKb4pjw6ruNZGuB9ROcRVv8fe28Ctl9e1vcdZthh2MYoi8oMiIiA&#10;UHsFcQFLAmrStMa2aY3Wy14xrbk0rdqUJIgKkhAxEiuJJHVpXSJLESxLK4uyyAASFNlGdpgBBpiR&#10;bTZmRmaG6efzuX/n+c/yvhYuZ/hj8Tzve85vue/vvf6Wc57neV8xHSceZseMFmXZ4mmUb5zlX1p1&#10;NYL3TaDcaSkesuQ6hZzxIYfpb8xHf/jGwMZ9wcDXjVl5fZnMUsNo3raZAqNeaCymm/Kt0+B/mDjm&#10;OHLPcQztjdb8ebXBuvIqfOAE0PggPXBYyWgiG5iS334b5h7MfyugY41kO/8q+mcioOPNN9hr2x9i&#10;SFYylJVgEi7P/fE0OgZyholK7Bs84Ba0FBRtWMnchghgm+auSuFjh9cwoZ1r0oVYR0ClXwJKWijF&#10;1glLJ/vafGi/GWtXfcoCijbtcFBroz5xwPmyu4N2F2qP9ESWtSYAqfhxUzT1xWkbvyb7DCgYJMWu&#10;uUt0MaCBo5gpHLn73z1KWm3rLTr9oW2CyIB+V3ONl9rgDh6VZDVvommxcqZMxOKB0fZ0Sye67RfL&#10;aZU8GYup0+7RnfFamN3kHBZTmNKsK3QLJV/pWO0CYxZw5BoHD23ioqRK6qQudYKofewi9kkmHPvK&#10;wYhmuiyg0CFncmp09fsVHj2RU5Z6qIh3iJRp6hjp1O2zMT1kpqw+6hGlPKvOk6w2lLjKq3HTgW1Q&#10;9YYYLsQdjcaZgKHzbQ56w5w7XManB75qUuS9mPk21Oi41r8me32umgjwhKHQeEdqGURjqM65iCst&#10;s8FQnwkFLasAURvENgzwYMu8tQKI/oHOGI5N9C22bnqUo6jGBRWw1DOLEZRkKmJ0qJg6i+EVfVBk&#10;/FbdhWSOMKgoJ0PALU9Xf3Pe4sdEOtEx3ZYsL7QZq8mH8YcbMG2fjdfCR3aS4eldAC2gbC45t+mF&#10;fAiWasprHks0dtBI3RDY2mkgkqUeHeaJwEsvUaWte/lQX+c5sYId7Pjz6ZKt0eq4oNtAogOtqMK8&#10;4M2LcnritYjslwCqkQOAQgQKe9oDYfzvc2Bx0o/i8YK6WDiEzRf79bF2hL90l7b1B5L9bWalmYOa&#10;TslJlfKKnY1g0WjPouGKkabBfCZ4mvWRus+7Nuh0cATt4c11zxPNdM7tJggL9g2NCvsStWt6Odtw&#10;KEIY/Umlt6sHaDo9N37MDo/JsfxZg5gc2Qu6RtjO1WJlbYBKWOeBU3wrkES+ukHpdSEvoNZx6Mv1&#10;AUuG2PpfNLEdkwcafSoMWPblMwpwFLcrj/9TM8fuvEC7yY6TtcE60thPferKgqMPSzqT0cqVOA+P&#10;m3c6vQkSp06diO8JSR+tOb+VymRYg60AGBh+vWMV32VhfxQ/yQm/8uanclMYmekAPCwwBdkGcAx+&#10;2aB+6qZQ7hRpn2Vmx1Q4wPzOokavO3x35qycM6lAA7YQUgqrJ6yMWvQlo94mnBZrlEus9JJDPAlp&#10;eeS2QJb5YPmNwjJX+53t1diJY/mEsv7wmQyG1G9xr7ac0n9YWKKfBcUz2sSfT9OXquye7HcxV2AY&#10;lGnbJ3/V8gijM/RjQj7aY65s8Vwcmjyj0T9LL1BbkMBSgoge6udnLzxqBxA1qq1CGLFwwvpxDjRD&#10;z1nB8kkUL9mkb9NFncgFQN0QxR+RPFPf+4UWpSejo96ajrENWvF9lV/Qzr4hqfDBqa32i4s8/TTp&#10;Jyo6iaH/jWGHPLRlMAUY+zIJdX2YREH2hQKAXaa2IUHjFh350SMnbRj8edtdfN/6hk7fCOciLhX1&#10;/S0RNfTWVU7dqb4u6m3QxFWaeS2P/Zzmb4DBAXb+rnP6mpQniemPPZrGlejwNG9gc7lDfZ4Y5Em1&#10;AQgbKwCRbOptQOocGorl4L4Yq4uvDEk1auPX/LzLRbdDPmJfNL5Vjq+N7/4kvM/kpCOCsCO/Kd55&#10;hpeyu/HJ9vFFonFu+I5n0GNGR59Y7E524Z4efIB9/oN7D2cq5zk7jYhx9v/vOSmUW+gnVbzDQtka&#10;xxDwjS8sGnXqSRd9iIyekoA5Y1N7sTva0TkkbS3v6DMO0Lfxo7McRtRoZh6AJRMgw9tZbTpGXW2l&#10;Xb+Xf7PR0BKtnLmXkv20zBMibdDLtAhSUPGMuU/T6C/7yFdPtfJnbiTkMbLU+a1wwFpV/UWn48ou&#10;MTkJMARdsYtqzxHwyXyshIbkmluCr/ylot/nrVh9pm7oK6Qx5Kd8jceq/MZXBA9pl09LHXkWsT7Q&#10;GE6jogmhL4oO/Mgy76CYz5OiK5WWFGVA1/qpTKWZ15VW3FIi7vRSSHIU62aa3KUldRqzlnlFlGIQ&#10;un4KTbtSruRdsGOOYzuOob9Rmk/WButIY/33In0uhdW3wbUCPBMjjiRTJkTL9jLHEYLbnUg4TL6o&#10;2JSVDAbEycREMDkmZCWEWH3AlkwukATLhd/8agPQAmAmijgZORM72OJKSHESzqadXylylIKqtcih&#10;9ygh6Dd5zSgS7ZBAB9ih9Qm6ohzsU0RG/LJSUJJJFpl2ruStb/g4D484+oAPjTew5YJeXj/r46FL&#10;Z+KgMs6ceYayFJI1bu0bl6jCwVq4W7i8u4oBYhdvdUYyNjgQ5J2JVEz7muD0XzOeinIQ0yYLiopT&#10;g+grRzF8OoZJ1ElmBK0NcY6yDVnJ1+FGhrNAlr07Jj9UqbgvKTPhRtRnM0b3ZSdg1sUwBqfgNOv+&#10;2NgTPcpuUM1dj+zQNvnKRZj1Kd3llhg2SexERGWhhh00WJNT0iLRhQNI45EJXOWfp0UCzTFWU6a/&#10;2HrVCzC3MbNDAIEsg6L94yla7Fs9dCRkbjZozwZjjT7rMzWDoh+0b/JRhGIgu3YECaW+1An8uK+a&#10;zQZYlJ1kdx/oa99omIMK9E7q/vNXr7l5x0LGtFEAYV8g9wVTjPGDNo4O7lrMzoBs4rfYKYqyZL3N&#10;iIyJjE9iVWpi2CZAPhGlNxepzdOIRWc9X8pDmZ2n9rqpPPGGjPOCKOJ41mb4+Z0ZRZEqpeZgGMfe&#10;ZkvohJC2+dtQ0HEzs789al6EJRx+q6YN6PHpHmkES6f5xyV7uHLkJ642J0Q+NYgOLILny3xqjnQX&#10;yI/dfSaISi4xX5GdfeY5OFnShAuvfUJztNlWSe5U2hyaY9RNF2m0Pk/ZZujWq7lFebzUwUM9kqR+&#10;9jkHEotTyudlnfN/uFAraDiwx7r0XIsN84kpLz1UFOm2jzbx1T8e6vi1z9iqi7/weG0qAEtae2Bo&#10;aHldKQKfPVgIbvORlMq1NTvMWPTSjwyofAL+vOvKNZ1Wu1wBoU/i0GOAHCzIGjl2NjajhUAyFaK/&#10;p1Kxjb+8kcr/dBuJ4i4mOVdkjJdKYWcy0E1/6Jo5EKZfkaWqzpu9ta4McfSPhBlmmZfK2ydDTKP7&#10;bssVx/+LsiMf6gh/Ux4na4N18VFGXXzpRZMDjSKHw5oEJC6Zc/cEzYQwjAaIBPCtvwnzBL/MICCi&#10;uBDFOeyDa9K4qMHlN3ZoDLf8F8rJvUkXBDOCnz5LJGY4JwIrSpOzHSaAiQG+gy751M0Jd/vzd0Ug&#10;gc6BORMSshwk2GLdhEoERPHZxKsNhC1u/Pxa9lUYphx90QwDYewOhhN6qvCemMLDkI5tYlHCvjYF&#10;YM/gXLojX7sYEumjaWrWQHIivM5gAZK+fJP+yChm6Gtw3FBpL7/a1wJjCzYj1YuWcajM0O1vCddD&#10;p8N2NidMKyidPL24nog5JzTRgVJesHly4ZinigIoZHxhsYOrG1TI1obFGPAExk2ZiaN26kvJBcoJ&#10;Y60F9OsdfUMv+oS57MxaFCqCGs7RQg916ebmEX17SmgBXAGGRqXE1cL53qbYhm02CxXoU2cl+EcR&#10;NR5ace1xllRXfC8CcFRzkFyB9f8PLao/OOWAMRXLCZtXOeyEGRxXdRxFRpcWqkDyh10wRz95Cf7A&#10;jY32SgOh+A34Zdzwqo8EyJbRQSK8/kA31zjZpGms2A3ZxFVCyowJn8CAULWFBvAm+4gjSl83Yvvn&#10;52by0WY3KFpB2YHK2FKNxqqiRDUJVn4nBdyezMAlevsimTgOeoiIv2YzkPUKgQCKcu2QTTVnmONb&#10;h+UHruVJERvWfDd51uKudPwzPtYC8xl6857Xrou+3m2at75okI5XEF40HfXkGx+SaeLIzG/U0pkT&#10;CHSD7CGN9rdBoq2NcyhUwJRftU3H4haXeB7GVbl7nbLDcKyNXmvzP3TZYDc0ii3GO1J1wdTUA0yq&#10;CveD4X6O1KcsbnLzq3z2H65IhU7ecll/SHLIIXqoD4XjX+8ZS/WLi/G5v0WInGW3TMZ093WW6gsP&#10;dSP5eqrN+qMfZsyJG2f18Q60Sh81kut8oQMbG6PC4CqvrjVnwWTeY1H+nfxQvr+eFvOqZw5t+WuI&#10;IAEQ2sNGEBb9Y/wMrk9j21xTdzMaopMfpdYy5xgbl42OxeylXk7BNxtXef2VmN/8L9vylUVlIviS&#10;Sy6icORx5J7jSMobsfFkbbA+epQNF150YRuPCSaBc4NBECfe4+CZtIvgBNKiaQZTAaTsrr7EM0Br&#10;CBow5qoi0SAk4E6FBZTAzudVJssdtG6QStLyYcleZZO7lvDhRcGmRrPLwwuLkrO0cpdiJcvcnUaV&#10;pureAXmlkkdFgTH7XPjSciYuh9wpzkxNOhDJBK/WKMiFcOpwaZfO46c29Bv/SQkhLM7rjpOUhDZf&#10;Q3wYKBAp3x8njiaR7JR/+iglXZQAHOAOFsAagy3W6kd3xOM/cbUlFeluopMneaNrglUeTHuyz41T&#10;VCNZ87KFNrH2hSbX5z/6IQ1BYkBaRPPP5I1x8dVEzUI+j7ehpanJIH4ndKh8UpMgavpUIvrnrQud&#10;6mKj/cjhNRIQi4xIvUiWWvqQ/ImWbw1qoPF1Aaeoj692wqXeZmfgFRZuPkFp+91A9cQkMaKDDO4s&#10;IiNTvlEdcLDMcccFRfihOUyA2EDbPIgYnvRJ29HLXFB3/anP7U8rgdyYSJaWKo3+0khPd2wWtYPr&#10;LGTiSQuejf6Yn9KLDX+bBSq60ubsoWI5Gyh1I2MfAC126SmpvrZ54cPg5/4U4AZB+g7K+/DqszLm&#10;OQKaY6D3JVsa4HNla5pzjhXQBikQLYJeI6CZBUMiYwWjG1qY3dCVZ+KoH8S+ZjGBBmIXK+clD+VZ&#10;Gp+KgR6rzbEXHw3OhqlFuc+jiaya9kEfiowpg19X3+CTO+hgt/anzmgVm+j+CQIVEarPylAWd8zF&#10;DoH41Uv5knK+QFA8ALcIl+MwI6w5MznyTl7b1g1ueNA1t2paKBpCyTieaJm1Q4xUGJ00BBm9G0Ix&#10;bjDNc8uNIQur7IifdYj+5o3B6q8I6Fj96w5QGeIFYqVC7Su4NEmPjsldOQJdKtUoHySMQSndmXYD&#10;oL7S5Wh6miMEwVb4eiLI1TknH0PZuKVeHqU3wCup+6wrQVoaAsdNmDRpN+3Fobo+RhY6DZqKQQu2&#10;PR76wtxVv7jtA8yoz+aLMvGa3IplxjVvK7em5ENpoVMJjkHijAjhJqfyAL3IMi8w0o/7JG4RHvUH&#10;VwPctpPyP7VO1gbrSGM/we6zZGYS8S0IfW3gJrl0NBOJ3sqZ1HUyM/CnGeROkOYdkWlBkWwOA18z&#10;bNA4HkxWeMPpQkJCo8ReZHw80Jv8RrecXgldbgkO0Z74LhBN7HtylRULp8EBltmz+ktaMn6S1kQ1&#10;UaSxZcBnQO56OtDFm6Sdt0ShdUJxAJak4Jvszta09DkK+hw8o2znTtm19NGd6rZvhpIOX1kN7n4X&#10;ZxOE44uKeYu20XmftFkzip+2+nSIGiiUeTkhOWnMARa+9RDB2M8BPSQN6cMOEDr1BavBbdWJzZyg&#10;Pd/aDbYvi0tccZlJbm+iF1HeWbdoKUsfig//5B7a6hB1MjlSzUkMGsl46Z8WTOUrN5/ZHXA6OeGZ&#10;a/k33VRMDOjnYsMsZPKt47BgQpOLuttk44djeiKHzPwjJljqofo+CaFlibCkNvaJrRHUvFSHgbof&#10;2h2LtCPWJk3HihsaqSCLXRkqPp+H4po+w9cmxTGiw/SZvNC30Yenmwtwqgdq//q1PUlpm81C2FT6&#10;TjE7nexNkOxUdft0Ji3lEFiNL5oOZgJU2auknlanOM0SuYF+kcwDbMmbXp1r4q3XEkScTcH8AYY2&#10;aI/w/EaSXhQNogatMby6ewotbbkGg2VGXPo7jGVb2tGHBtqOboK3eGEDEaTmTQFdrqwmtvpP4kCr&#10;bngEXRUwOSvtjkP7miOcO2xFAQ6I+W2uRPd9ji3P7UqUG7+lIYylUl0K4ofJYCLFpjWf00mHbukm&#10;jIJq9paz/QWd+vKjtH1zVpshFK+x1NvR9mrdqKsWxrQ4JLwRAsGMFZvaZEOjpxWXrZzH41xpnF51&#10;GF3zJeVsk4GO/c+nUMGPrksQ6N9T1QF9UKI/+wKatvYkVNsAmZgiBZuUtft6tJ2zMVJUH/B3/qC8&#10;CPFRAmjTF2QoOOYvIR6oA+WMuRQCbGylhv7NoaNI3XMTtiw3p5K/ewJgZSlD3y3dzP18q8/KN6CW&#10;f7RMP5VWku3reQ3gSQd/PsAnXosrzXYqYzbsOC3jra84QaulzdMInBsKdb7ZdiH/i/CY48g9xzG0&#10;N1rzydpgHfkE6yKcc3AsznQCaPARjxZtFjvb9kHsjPFpJz7ayxV5jAZvnzlQTIp90TMBXdiddOxq&#10;IqLQ36mBsgQ1qAbMdn5XrgwmPKa+zJCF2wQB7iSssuBF1yY2mekLI53lJkmFqNG6k4t80oKPbpbF&#10;gzTCsKHs7UAX/HSELjtAyCZImVhP8a0yGddMoHTxso0ef0YUfA5MBy54tcnj+47aDgcOoii/7f1o&#10;dP1tGhwo2OWCQrdssHACrU0VtPt79tksQZLE5xW9uKORmOnnRhWGWdiGx4WuDZDY0qtrTgRx5cSM&#10;ZHjXIJw7ffi9w9GX+gvexIwZ6T6brDGgCGkPv1ACSYt6gjlaK3rplCYndMGV9WWNJxPBeKOnfpgm&#10;cNUlCH2glKm3WZxaMqVRi2LXREa9GKmLffTC71V9CUV4QrRY4H9DJ5gq6y7p5aS0aCizi7IlF9kL&#10;iQu88eEyC4UyEpCH6PCYOF3jk1qdtOtervsWK7qZI/BmB0pUg1YzbJdNkl0vZcZiN4cbBrXbn+jE&#10;IK7t4O1PGcMA01xWjzbNFLVFH8xNGnz1QwKA2uxPK9oYSqtQmbwkXF35pWn0gCYMuEfxcLRnvgGm&#10;5xnPxhv/z6Jq/OUDU7vVnYtFsWaeMU/gWTlUn3YvwmIBv7mgksnjmh2rEhb9+twx2VukkxRyoS99&#10;XqPhSt/+NmqgKQnFygcVNT9Tir7ZOC5b9J/y/SU3/XutPYWyYX5UbeZb/YiOjQD75NVOCcHt7TAV&#10;46iNfOpJm22QNBdabm6hyfG+03PVr/mLsvo6Dzrmmy/s1MfI0ZVi5dO1Sd1v9GatEExg82JAswG8&#10;NrJi0D7zMWRoq/Cw0Un7ZM/PqAACnyEUjz7o9HtzkdgCW+fXs6fyXiYrNkrWy6YiP3lDe38ix3Hm&#10;24/O07Lt1ODPTePoI8b4yzFvGWowbMsftOUbdaZxsISTHqvUIxa9zEEc3Dza6zFzGG390V6hB2HW&#10;ceRlO/YhxLEYHldzQLviWI1yOhdkLUL7ljz5sz9lPmXluuPKdU8IMcb38FG+8Pi3CI/ccwhxUx4n&#10;a4N15G7ywos/kc8nIXBck4UpipO9YyF8MxkSdQ4DT2gnqc0agt+ESLCbAKk7iez/SqBv1DgzwOj6&#10;Z1ybMB3olg08eDPTUZK2pZ5QgmXyuGt3sTGtk6XcMtBksSgVOiVnJZaf50JY2NK06FND7mEyceJY&#10;idYCH/9gwj0TmnKkYwfpUJheFjMHGTLcLKiLFwqdEVGbG9QZGDRg6FgGbbZbw7dMPCa+w6eJjOYW&#10;Sdq01VEp5T7JlO9qAZPt+dRG6FsdvdAxPJ2BICa0O/f7wVj9CjgoMulTZNOsdZrr4WIdSDbZSJ1+&#10;78j7ho0bS5iaNAadvrmrLycYpJNTek3sIkkJJKCKc8wzcLVvFEQLZLvwqfcM5SI/NqkjGGqevaol&#10;nX7CX33GSVn422ksDGMvVyaJmQKex/fyjQO4QqdvUGDyXj3Uf/iVla5B0DZ3FoNFm56+hpmtKVjG&#10;havvhJgUQwMM0E7rdu13szTSYNOyR2Tjy2HPbBDgMye7A1Kfsc9ca9MgrWWxZSpJrNjPhcaRS0Ud&#10;G4hiTJ/SpNPmXV5Q2GJ7b3cEhBFck851lwfJit0ASdqYh0Dsoun4wS5vOMoX7bENgqZ7dDL2Bmh/&#10;OmxnNzfKNL7msuAsyF6Mi36dcUPf8qV2WCwUXJVQFlCeJ87i8CMBeStJodMjtauH/qxnZEVFhk1T&#10;8bOjt+9iMieVJMSce3KcD2iBVn85Z818MFRql53gjrjRZ4jpazMEI5Ni+ZP8nQb1kebMMMNcv+BH&#10;yPvbb/QppbeXzDDnEITk6b7eTxni0Qv9dRoV8RSTQtO0aGzkgE7f75uMXVc/VODh5sS4XuO3Ht0A&#10;Oa8TqG6ClpOyQHI3oZA0F2pHeU47euh/NdGm7NStHKb3BBh89Si3pKs7vSOl3nxikuhc+FoL1L/k&#10;IBa1Q+11yRRH/cw3NZin2WC74aJv5h1oUKQ6vEbBPExfxIlVPmOvolRZWnXvXy5RsM1Gv+EOAMXR&#10;o7FsLKh6ks/y5BCypOuQaUrO931ONibb/YVuXVC6njZXbpDpS0N3ZdAKM3mpPDWT16fKmE3NfryN&#10;LTzBYg9xzHHknuMY2hut+WRtsI7cTV7E7nMeJZIcuZwrf1Og5MB5BVPTLZg4XA2K82KLlwlj4Ewu&#10;yHxXxXDvgzN6kY2KizMY9ntUMgltAFcE0pJBAr6ynEzsJBkUOI+7TVAnZvnBSy36IZsJkKuD1slY&#10;Ie4qpHWX1o4fbDc1wkqQgSYXCgK23/lAZWfdarWGNLIn+frmpUbFbxsc8GvmAJOuZTmyhNoHo1Yu&#10;+xyoPWo1f9VRWzWoKoiaXQzA1QwT3TqyehKAndrRgSw3FfpJinygw/WoCsDX0weNpjm/WfaXfs7J&#10;C5+Kw32xRUJNqdGNGif4IA2nJ2DyHTa34C4/a5oI86RDadRRQsxrrVLRp422SaavXEA1jerkAyY4&#10;M6U7CMEpC9pmLNr0d8k4i8iuo6qKlF6W/Kua2sWkb1x0oT7wj0T6RE7ssR1a+noyA/3hW6QwtF/t&#10;rltvj79LQTeZ9KtXuOKJoTJN1oAv/yAV+VOfclqNUJ1Xv1PgyrHq4MPSxG6d3e9yCTXzALvAjF26&#10;cWj6tOBSn/igj4tSL+lgVy8x7dIGauZMeUhb+UMrYpIvsfnZxpw2H1hobDpIJ0IXbaBWHzhe91hL&#10;p/BRSgBa4INhcp+rgj2k4ejGKFkpUPvux3lKAsrCMzWKLZjjRzHGR6EiW/ua31B2n8OyWT0kmlN+&#10;8QnwLDgrd+CdcYPV0mkXL5RCXTpxymHxLyfQgk1yehoLdEnWKDOcyQTCGjmjxtmnT2yDr7YmniHT&#10;Nv0j626nesqhXuPCsVt7zNWiMtMFciBWPznUi4KynFPSr36xnTWzWHLYzP7xAc30KmM0aG72hh0C&#10;bwRGF/EpSqwcBYHtU6s2X4LSZhxca+TpKXk8kDJGG29gqqcbApGzX/9Xs03doclH1EoEujn61mzq&#10;QMOrt17hlb0czSejT+jQ2qcPm8sEkVYpNM4TN+sKlBj/7PbmSKQoD5CxnTJxlaP5h+LopDZYwoZn&#10;HghQ1/9uTqUF3rVURdysduRD6yt2wqbGrhdb3rVmOabcS6nEPr6MpnkAarjFl87iOK3pDGvxLjfA&#10;uIgvyh1zHLnnOIb2Rms+WRusI3eTF+IcXdok59URxJMIs2DuHA08DsV8g2qpOwmC3dAySgbaw0uD&#10;wuSwXgOXSYgGgc3SGHkPAu5nOJLBZDM0pBbdLUwKldyEXANoSUPGYChN/oa3tOwgTAuVaHMeOHov&#10;rNSlr6diXBv8uxwXPlkXDzUrjiYY8Eu6UES07/fXTWN06ig4evp0yCXLsWUef5qFvLs2TaF34OGD&#10;VnlcBkP1OXq7RFnajL9aWLzC6Csb7IdvdNVF029c5gniTAy5WzpezS0qpLSEgrXK+tvJh3P9UlnS&#10;y7GIEA7tNMSODiKYM6esxUK712ymGMr6Q/vd5C2s2vEDbTMBKRfJEYwQ9S4f1mbEEBiH2TdJC8HC&#10;aeY3bdGrTXAyQSSuu1+6phtM0M3nTGaBy77E6lu30xwaDo56jQ8gUN/8oGz84Wbdt8fROz4DUw6M&#10;F+PGUareBLzk65H+VhH8TnrlijI5tHt8RrmWdWID5SSsfH3pB21bEMhDr8qQQ585+btw5w91Q6du&#10;HjSESVONrM+CQpv575FwqxHSACXY2pRZS4qKlXdrcWhyRgE3TCa0cL2tnQHqosu5KiOfikxnvjH2&#10;1g2e7AtjqPObeqXi2oGkEjrmQ7BFLk7gdWevHFo7o/jh859SroVKXbRJfZqTqNjXRjFV1I/4HGTS&#10;Z2KoX6qrLDyLf18ga4Omz2GaWChrHl7Tnz5wDmEhI4l7UhuvloMN3NVu+JE3i7cemnb9RzfQq6Bt&#10;4miPRTYvLbj4qQUWeeKrqx+JyHkCNG9z5ejbr9orj7iQmVPja+r+jFBEUeEoBtC2OCdb3yWGGvkp&#10;vUAc6Qrb1eSnY8OjzcNh3lQAtHRpqVyg4XLajbcvZM24XbF2fqhHEnWn3UDmCa/00mBcpfTw2pyg&#10;61d9dB5fz7SOD7AxHk6qEHDrodqtoxyhC9mlAnTdiMngj36HuBiQk/6hT+d4O+cjFFNvLGo3fbP+&#10;yIQ+kXpaB3jmXONdW7G/cWvMaNeONqDGh4ph9Git06Myl3faJo25BgY0igsAm/SXH7y333Uq36Jb&#10;+qua3ILnuJAacU7of8ZbhEfuOdTvpjxO1gbryN2ku8/DZzpwoDvmDr2Pv0uWnJrv8bTBINAMjGIJ&#10;nXPxvLcuP30GFjrjYWCIT0lhkpu5TD0FlChSneAqooRuwBtkmWjiUnCTa3xtXENRIvmh8eRj40lm&#10;qtCb1+KKsZ9VAfWBRkuT1boTGnXbyzqNlsnFfCWUuTfiVhsEDUxIJW9CFKy/KKpO63EqAl0EZDbp&#10;hVUpWLjQZ4t1OxQ7zqQgblT0xRWvC6KKZjW+mIEAq7piT5MlJPMtF+TqrsC5wtfdjnQai90zeBNN&#10;W9pwpUtp9kOm/8sDRau3L58Gqj8Napkfxe2l7msgo+8a+9DMRDsYMEEbM6VkWFWG49xJWZ/bA1bx&#10;lIMEh8PJAABAAElEQVS2mPBTEy+Y4eVTSvz0dIscuRkA5dpQyK07ipVN6p0fiM/4Tv8gLyH0Fs+5&#10;aKuiucyR4YIw0fbETiyjggf0eQKMqxVb/dUvUeQTarW72LZXzHiFyL/rpzjpRtZCRjURyTJ9A3NX&#10;5Ox3/i368DlcjGaf/Vkmtfkq9qAug6Tv76jpT/VAnlgt4oIgI++tvsxP0fWkz5XTrCEHgNbk5oVR&#10;YGy2bXyKLfs4B2PfwGll40jjHeL4f+Ixsh2lPVlUB+JfbN2o6AmaZvzDh03zOUuBOPRB8wYX7VU8&#10;2C0YdPVZROa99MNm/Xp1dsiPbMpijs1CUV76paeM/MwNCyzFBhnK7DOW+pR29YDQvwOlFPVoPjN+&#10;5Lvutm2eLkYKnURyDYAkzQHUW1jt5LdxT2dzCqRDhx8o+ATSI3WiL3Po0/doMtMEf1warFOpsMnS&#10;n4OsXMpCMC6aKfFF3+hbNMuli85Y+VIu52JFvQaVUZjxGb97c92f0YFAEcbbvsZNwOB5RfL4F4/g&#10;zPyBQfZQyU413vVu/nKNilf9tQM9SM7DRzFsQb7zSLKNm4oaLHXwojL8GK9uGCh30C5i466/cbg3&#10;6zt7MpPzeMMz2Zs84VWrLFDHckkJUKsfOihG0ekir2VOTX8oa77oA+PSE2Y71N02udGhK0X/bY5+&#10;L4bwGUVp86HrBoKqKdcu/hSRHz8IAX57m//l81j+sWic/vIJlp7YNj/qbx4ZzsPxycs/uV151ZXb&#10;zU+5eQmlO43+PEnAxTizRYirSWsgJo5GGRh9zq9/fNDFu4Rm0vNphhlSLDxB7KW0AMDkMa2bzO12&#10;cYalRcp+QRXkbO0h1movoQw8epYk4jpQeKUf5HKpt61hknBOjC1wyaad5FJ+dLRN1g89NZXtdMqa&#10;fJuQMeLwyFYdWk20R8mqiUTKTXhoI4RPORx0/NQ3Y51B4wRnNNRTncBSjX0lXzXaxHaAjD2zeXTQ&#10;MeDE1bGNPLH0Exc45PdX7IIuGRX5s6VVnU58777aQe+hHfll/0xVDfDBK6JDz6lNv1WmX97+uB/6&#10;6PNsCm3kB8pJBMuYMrFd+tg4G/eYettah/UvMtRLG4WVjbM26WfnaxvLV22HJ1tpVFedoa4zcRsH&#10;n1jBY74pk2Irj06LHsUsemCUcbWuj8ejoYU7/uWMzIgKLCXzSn0TRJeTIfVdhHIUoQb7OYSSBTZ3&#10;lknjIi2Mh1zfQcwZmPzbYbLl/7EU+iIgc2q58dh9sselJ9YwyouIjnmiR7Hg2IhsbNntEHffPdmb&#10;J7RT/dI3TZI/OvNkLhNp5ypVmrmIKBH/uMHQNz04qR9C+x0b9LdRH2H5gJOctbtQCmTTvnlPZxr0&#10;cDnOdXhURD778C9+s0W6uUunljzaZOlFkyIUqd+nA7IaoOBKHlnbx6w6d0OlrwwQj5Z6si67+SQu&#10;/C6VRoXUGH+hkvAKU2/p5De/bW+oQuvRHAtNWqz8FxHRpbIM+rTFHyJVHx8ASbGNAvQ2e7jAWlGW&#10;b5k3j6O/EtroOMfhiMyW0D6Im+fQMTND1l5lKB9gf6nH63qg3fhr97x8amHe6aPmUOlROBtpG+WN&#10;GXrBoA7FVbt1cbKQ19xJvwZK01Vd9SVNKqQ+zmmAFFOqc2gpdDj5QCe5OMZFfybJORjdkGVejwc5&#10;I0DoZh59RaXPVNZK1VgZV+dZ6bSv19i17X+nTUw3NwaCY/gcMWpH3TkLeOO3v7VZTo2B+XzGKMS2&#10;iadc+FWSc3naXAKQtyYC6ovsgz49ZTXecUjDD3blI+wvlLbxupp/k+Me4ohDDY79euER9Dda08l6&#10;gqXBfhrt9OtbcuEln9hOv+NdCAoJ5OTeiMHrDjzdbASYAV2E+8qySUSfLtf5RcikIRubNAhcGy47&#10;mcgM5QRZWljlFYPjEEgytg0HfSV2SQ0Ncq2XCCtRm/TELnlGR7FaDG1XT63dj10m10nu1Gjw9IhZ&#10;AWsATipP/8hxAkEH3HJKX/gjufXLnpjmX4QqCa2JXBE7DjqYiiglrX3qqJuxuSdumgDvbMQoSic5&#10;uPrel7iYH38QYPSEi0bF1KZfKTSBtLI1bJQ2v+LxcrA0cRgX8SHI/JgXLagzuYPuT3oMkNZ4GNOe&#10;H0BYm8YZI2WbQ7UKTrG/0qph/FDXz/onJK/eXtcxGPnJTnFyHbg2YkMLmEqhkwsz3bTzawH5TRwU&#10;nZDhSIiLTcL0OQVDuOdCC/pSZKlt59AjM3rr8Pl0wRnGWCivmOlP2tvcQb+/HewE2d25pi0F9VMT&#10;Z5qhC3x9LkL7AVTWuGL8I9ne5r1nb8Max2JIC+PViX0WJGOp3voILo2XHye5EZ9D+1HcnJZgtcvm&#10;hqWJVFWwN9c3qasBiyD05k1jRuCYoNUXlNXBJp9m53kqAyWBueKZsjZLiB5t0CkWf7lUk4dhI2Pw&#10;zFoP0eQP25J8xVwH20MD8S1E0cszduUvYdRJMnu0Eb79hi1iGXQPdLu+qRr9kkm5PTDXXBgjfDjM&#10;ujmaWtKl8dwY+cTc/nIRMjcvM4apiNVFvSDy4jiCQX3Ley52mfMezQ19aNxx0Azjfi//7xtjPaZK&#10;zQTCaj8gQrbRgsF+n1z1eUTHMnpFYTztlQae5iq8Ytv0iCK3V1TkopwkwpueXKuLufSeMQbCqjv+&#10;5qmx+oGnkfQVF9EB7gZFAH4gj3c8NrqoY5IP6ohpjgsgJpeleQFOZU4EinB1DCtUMmkvCRB6GNCt&#10;p0YaJuRAeAaEi/htIPPv+Mwn4z1r0IeSST6CuCpLLKSoA312aWReM1a1QQcv5PVdzUKsXifWUf2z&#10;8jWcQdGN2oJoNNQ/aZqfrIsnlz5vzaA/GxQjtT6IBqD8O7rOk087+ID7pcf+LdGPD0hgn9PTydpg&#10;aaRvE95gg3XRxRdup9/hdILpICAQOXaC78CaBQFOZxz9qu8JuIc886FEg2oHyxvZ4ABvPHDqsX8x&#10;n0DN/+WbSUeMBnS4nCAxuRqdDvYiLLNJJyYyWlxoWoulS4wJd0gGs9KkSR9ZTSehTaeVNP3BNemU&#10;NplvaSYX7qYQadJ2V2W3fdrvMWrmlxN3XWqIbjDO38UZnkUO1olBM3I4g+fgUnFl+erzIdT1cQeF&#10;ivsIwzYXwZlw5R27HAzya7d4uilbqDapqn9d0qjL+AQDa+8RunKR1kZGejEW/uiHRulj8MExDirJ&#10;4DNOPktpsMZHnU79WPx9P3WxpTSc2e5VDP1WGzUb1JuXLLLuNks6+jOVI3P+NpQLFXr7TVaEOiGX&#10;k/CLqoszRrQmCgTkL2Vw4CzpOrDPnO8zVetWLQ0nIXAXWkrjdeVDn4VKzuSL/g8TSFMx2fHN3enk&#10;tDrYhY5M3ISfyr54jc5N/PQ1nQ559OmJHfvYPOSg/tdmx595Lf6yy1hqvjFx8+JXvMsAykOz9CkP&#10;tVEcswF67eWFyDaM4y+54V1+aYLWbujSm95DAtieX8uQ0cjEggYRE8cShfDgUxfWcQ4XacTipzjS&#10;MhrLC0Z+GCp5usuX3BjKEwLt+5OZcpB5ABF7ruiXw1HsoO+1OrJfTHjATI7nwI25lU5dxlfL/8t3&#10;aMOLHu3kyMJkqSRt4RoJZWOhYyvnczJ34kaf2ONeuaC/J0fSQ2xlDhu14VXmiTE2OvhUrM/gKdxN&#10;AyTzbcPdx6qmn+lx/jF50FW69EEvt83F0PLKpeil0gY6pe9/oSpWOnE0xItldG1c2SANupTbljuQ&#10;Bs1sOIfNZueF+L3okiVPtyY1eYpUBhV+8rDjLJ/ToJ9qVQdKtM9TLEHwrSlAsRMY2p3BgskOzYnP&#10;4hpzxgXK6pkiTn+5Rs2xoq8ULbMqTz5UqiMeN1D40lZltyH3KVfVOQM79QaboPCQAJmpvtliYXK4&#10;mMATH8AT7cHnzEGLnVx7+AFr+YcCvfRLzIGP3sTOhzPHHCfl81fqcjI3WEcafRG7UHfDBoEcbZZz&#10;k1XZdsq6tcTtRI1I8skR2pg0HSRFg2CC0b89KYgTXNOto1Ev/uDFY7atrCuQBtHkSJ5Bp8BJBEkd&#10;BJzoN+A0IqfHpLZY52hSCIFu+6MGJj3HHr8u7CZROKd9C/2LlxBUngFAX4OtDRp80qgIx7Jg+cTk&#10;V/jo6YBygRfbYx+wNFN28ZsBKJ42CdLGJGJ11j4wOElpTYxKgMzkCaP8+yR2KO9DR/9QduDh0xl4&#10;g+sowxLwxJinG8a6PdBBH+REhYzo6eAnnZA1d7+jO2T+5K90tZ5eyHCx333hxNnTn6Vj9uuPuEcj&#10;nZQQhNHuhrhvzrBAuozMEyE28eA7ofSkA+MmljC7QCffkzq7mOo7D+VSTp/pV3LK41T9Ud4XeJrV&#10;d+9eMXLTAYydYKv7AOTZ/DT+apGTmx/VkCcsx8kMi3IzU10o0osLchIPsFo3adY7/HaWByXO+HzG&#10;EaDakHoBLsFjdTbqz5Qxfj17VDB4+EWb8Ols1gAJB/kaqOLKYzBZHVL0yyau9NkdhowQpZ5jiJf5&#10;o15ZJAA/NlTUF84H6D4bVsr2K0W5HC5M5mdvFxtoHSQfhMqeNQabcKblueEbXQ+6U3DcmR/5Ffw2&#10;hwqgmVqkqbZ06+0xy/ZgA2TYNZTZq5spLDXTu170Msd2/bQ3kwYhu/RHepvHGaw/sAE56YeubVrh&#10;afskXECD1DndKOkH52Hq6iL2/uHk5Xg4J5cV3qZeLMsSc/QkL6qq9uRbfS1q8TGOTBJEo/747A1K&#10;HWjBP+5KLPo3lNRnfLJ8IDEkzX30diOTBFjx2WxO6DfPc+HSI2Eigetk5sBRCzfY5EL24lB5eodB&#10;XucFrsnz6RP66/SeGIuEwtqpltEpw8M80Z/SGHRjAWvzoGJt0g79wbUnSbblK9pzSGScQEePxogO&#10;QtDMd8q2XXJ9DD8vZcyYGXznUV0qZqpAq/fV3Rse9fa3dXHpa6zmz4UsTMmlIV+zE6x5ex0bxcOX&#10;XODWE7QJrHbQHeJgPNBFOnOiXON68SXHPsE6cq8B901+nMwN1pEfdO9bADrVH4OxBxBXtDloR41T&#10;6dS/Dp+SwQXGsJtAXLrzLIHEkZbEJCJNNgZsojhBcoLkMIAmj0FLbDwo0Y88MyCSp3zx6jT46kq9&#10;6+AFDrZ6dlp61LvWncomz0o4RaNkg9WBM3O3wytJQJp4DGL69jvQWNaEDmsJJ253k/ilQUJdumi9&#10;RigWssSiR3u6s2lQ2NOwVp0DL435ydjoQ8ytLylMBDaINQPDvoaJYVGhYlqMcpQbLiZJV6ylmIv4&#10;/tfS05dTrPVbAlE9qSvOYwY0BeND+3oeAmVMEqBWlqa7POrl38qagzIGfdqvP0W3bKDmB2g7lhLl&#10;yFqIrobfD2Nrin7wmmLQdjepkhzzj3Cv5UscOhMZnoIG94+uFpyhw5uE0J5QOo39OqT8XZPM3O3J&#10;a7vehyfSZTflfCGYRNWQa2DZ3LdBRKjL1a6LrvUJZnkhizwm+UoG8TWvLiUqt7p0V1EdLPt3XeKh&#10;bl75o07qcNjE00czBz1NrPKGkOwWPUUxOxc/1dFd2BUWnMXCfFafNVnvi4D5IYMyGstgeaS3+hpr&#10;eBsHy5bdH+6qJO+zhpb0jZ386qc6l/Y6RVEeXuWrrVjLA9ba4M+NhwRCmfszXkpudVkxEK50h72o&#10;ihGwnDWOLIno8NXT2jVD7guUG6n5IDd0OKsvCNnoqFl8g9fzoPyrrhWgMkKJpWnfRElvnOQXqfhS&#10;l9K9h/PLzG/LT8YMKt1XwLjOHGWs/R39R5Dl1Ww7MqLgNLmjDROLxpT247M2HSmDpPChX0DdcEzi&#10;QCra6Gj/5Cht+YQO/ZzcpW/Eo5Nw6uOw0r/dZKmdfkS239Tcy36kw/lYAYVIJgrXHv/iJU39AZgn&#10;32BMUo9NytrHPXrRG1dzHHith2MEKYQ8Hw3Cr5muJmlOPOcpPLWle3bC17wlix3aIZ85KBZrbwL3&#10;cYJkdfZXvT3vm1RxdDjn9C42QmZ8XfloTXcHf89TY5jEQn7k4LRhBMx8ErM5H72yDVDV/TP+ivuR&#10;ew2l3NTH590G6yMXfhRnEkwT24AUZAJlucHggNLJnEjSfFz2uLhCZzDonWS37h1FLfhyD9pMBEZK&#10;fD/Y1/bMeFEvrDSbrlMHe+njo+E9WZTlJLLzeDUjQsMGZbtTtwWiEmoShiZpvfCqm3K7egaPhRYT&#10;c1p8CZDrQu3yMBsiPID99ERRMlIRtkErLr0jZvxUWXEo0UZhyVfvJhrkhSYovxMGNAyTBlag/W2w&#10;+WOpkqNDi4/6TNz2JybaoC07dosuC6fNjj9lVXACz0b1pewoTCdJlDtewPTirYvqXwN9fKUv8mY+&#10;MzL6bSHnM0XYZm7MWzIDD1qLg1dxRcoGBLXpEAtVB1Gdh27UX7rpJPDj7S0gtdEeic1NYgded5jG&#10;0klUinjGx74L6K2gOU3XHOWb+gCvb6jP0wRIaXTzII4/sjUHZrTtNiODQmMjoj2n6bMDLv0xeqmv&#10;+TW2uir2JwWQqQLzlsOus/qIETFlKjQsxMFJO5UAn1/NU5750NsoKuzioebImjeXxLGDQzBOcNN0&#10;Km/ZzbjIZ+AlWpodApzdF/GRH7WkKC3pBxYOdhPfxktR2FZfysuhPK5NLsumck1R9Dmhy0a+Z3bq&#10;oo/SdZ4JCoGcpa/ENtS88OlowdUIxwTOMee0RXPmTGx6uifrbAzTddleDhcvmZHgkxGZFYo8M9Oz&#10;6tisKHtaBG1LxxnTxS4/QKNuu39sk5cxam4NAm3qakS9Fgg9g0fzMeC0K0vuNrtVZhz4TdNugNVT&#10;1VUEJWcjBw/OkDwFzT3olFebzfzOnCu6SnGlcf+s13KmzbtqXMEQQP1oz9fqtmT7lGVywDjGeuKc&#10;iXgSvnbhKoC+viza4atx28lGNFMn+pZ7FD105hLKzJgZGv9G8OhFu3HUZl4da15VQD5gHJS9S1G2&#10;5eiF/upB24QEXm6e9i8ApKd3EOMEfD12qtzMUTAqBwlLaqIlb81RNga0RklRDtKzxm/xYQLTr0Wv&#10;gIjlL7g6wQyRNX/RTpO5kGO4jN4WpBwZ8qc7Yd7f2h0TpJv5SQna8JELj31Q9QW5wfpAEbze6fyP&#10;frggzSJiQjlp4EyOAuWVYJmATkoFA+cSjo4GnoOoXGEipUPuQ5ANLnwlVRG2n7ay346htr9BGe+c&#10;zBEngWQpw4GysMSXc3bgBL6cAgM86WdBhwp6c/KEvnaSUPyqQpOuDZQncVQJ7N73ZoLSdogdYmar&#10;E6/ClN3EycB3MU9usujj2hiFxmP/nI4CHaiYSlEfQFg6I3ln0B/4TKVbbPPT6KeNTSDpCqtKpMvo&#10;JO4Kgx39zmC237qtvCxm/FzGl+o1Dt4ppdZ2MUd3F+oT/MHUN9uimdxoNXDaAP++CDhYfRtWx+ir&#10;/r4QNPltHmUg3zpc+mnBdAVFz3fQEJ3omWWPTPJ5oZATKOkv6dRFvQPXTuM3do3MHDm86OnGTMbZ&#10;oFJmAjbGYalQ/ehUoLErwfWmS/5SrlKg3/2ngt2IAKkGPYGg3wmyDSZX9RzFnWbNJdoYVL32fOGa&#10;r7VfOerUMbJ0fz6W37L8XMcf2EFuJVNufGJM00casNT7FJ6Klevi01++0tLbFsrLt7Sv1JqN38jR&#10;t/mcq2NGkxyDPbNDIdnVizN9s+EYqdDSHr8WL7qs0ol7X4bQiW/kU4Ayemue/DIvbDZ3G8sY74eU&#10;bQvUdit73Ba9vuiJMoJb5BKZUKiJBhDNjdCp/v7/3gbYBloVU1xO4JfPTETyQDR+ULYt2OI4Xxql&#10;l136IHx1cz3XbxhZTqp7cuDlalU/6y/L+VZbqnLmR919O6gvEYDZBk45Bcf5U32GVtkDIkY1/ItP&#10;sg/auk9t/st1KiG7CHQWtxS0eXWgzxzUIejbgwc/aRe08sKnzHytntrnwdWeAd9RYTLeSnGMpoY5&#10;BV9ipi+fOZ/SoR89dnvL6yVjbmJnrKuJlGqd5sZJOZzb1Of4atSHyqxJS2Ts4z7/0rqD9flkyIuO&#10;bOWlyg6N9Koz+tMIpLPr/HkOZdPHyXXNcTs5LtqurzTQrzlVX+y5YQjil9qxY4Wf5IVAuVgqdPo4&#10;h3ewR5CAbra5dzjmeP8x7Td588l8gnXOUdad/3GcpIdxtklemPRqmW0DLU1kEK1B2IbCyNDXBsaN&#10;+iFgMnPYbaIZOHbNtu4LW5OxGUegfK14tRFRlnUBJmVUz9Rl4NAxA24S0vyQePrlcHB53mVC4J4B&#10;PUoiqt4BnMKHfLW1RY1FP3r6WoCpaWfSJ8vDpyE75k4wEkSDu3aULSjUIVsDXRPQjTZhZniqIxSq&#10;L56Li2SckoiS8ns+LJBS6BB08o6mScjBrqy65BBn/BV/g18ceXafnPCSNPpxmccAlIYldu+gX3wx&#10;21jmPMc69qiw+qlrwsBhPNpmffxPQzZxolE9PZrUoemuu6dobnZsAC/SsWIcSAMynCCin8CDp15K&#10;g3Y9iVN8i1gL0WAVQ59GsHi5rszcpxCJUpgitMmXX1T7R6ayzRo32Ne42a4LW8xz+SR38x+bOLCK&#10;JYZtAnluU+mViouBffpTdEmXfxwb6tVTM4j3jUE8MA00csBFq66xKDd5XI2hhqJMG0L9Sueog+4J&#10;VLiWDVZ5JJBt0g5xdiu7DZ7yoVCyNx6NwyHEN3AiR7R8wLUnO1xV2huYydnBEF73958FDO4+byQB&#10;GgWlP13ypw8nr7qIPNAOMfp7b8terezJjKTi8qONAvRFAq/Z4Ikc8KmOLequ+RzlggLBnvFlX0Kp&#10;YyHtKqiK8pgL8zbf4OyLY29z45/9T5dkBDInx+SGFxZt1Y0zBpZ86iNAb0MgDb8zruykjH2533m1&#10;JgjIyYkBXOjpEyL5R2X69Y9Y0B9u+Gjbeewfncyg8bty4ZoYlAM+9aStsrk2qnoOx7qOUYj6GFs4&#10;stF5OHmBxlG8qGabziW26SiJioNhODrRV1FJK0aNP2Ts8VZC9DrWX/q8+holpLBJbWnj0J7RS3ws&#10;17eLx/HQ27tQBCdSSoyN2pqNVsfRg0s9mQM9OuCEPgKw51s46smPjta6HUe7dQfN8/QTNOkQvjyK&#10;b+jT18rlEo4n6xy++xKqLsj3gsMvJv3a2c0yk6NTq34LXRr6Zi7T/7ZCD2PX+pRwzXb+x47dYJ0r&#10;xck4TuYG69yjDP7QR8/P2TrdD7/dzK/sGpoaJk1OcXJgUzL/KBRHr7slg94OmsIERRClcAKrz2RQ&#10;nkFnayFqcurkAOAwcRRYv4mD/HmahRL28eOiolpqZJIc/ss75TYIdpZIQwMoGCaIC6y89FN2cjYx&#10;mxwVbjKLGahJSZlmE2wfxwqchUhaYCCQLkh1MUM9lOm1US5qU5UtEsUjVr7KWqjFUh/rYLV4CkK5&#10;PrGxK71ss8NFbQ0kJ5neAoK4QTDKDR5nn/DpZmkcabpz/mUHUAyWFsv5KNTYSH8LjT7zDw9mMNLV&#10;AaBsFg811Ek13Od0ZyiPLV6hdeLsQOjqoQqXMVAPyrZzCVAP5Vyqs/GwF0L4yzNqOUlfOjHIx6+b&#10;wMo+9ncCcFJoVmHDQkd6FBP6FMGpl46hru81KBfZJw1N9rlBaAtOYzcavg0gwXqLId1GRcn71Sh9&#10;lZzevgQP+blHE9CpSbVJUFwajZ/xUBfONu1PNfVyvgEXFnApGIsWMerGBkwXiPJHt6mE+e4L+t5u&#10;tK0uNYWfS7pQM56nkGv7IlA/sj7t2+fKjxZCmOSrYaqja+3jI30ymx0IjZVeUefl1GTQhtps2NQt&#10;bVnMcKo+0AX075sKte5/6PHtX5ns12bJ5rORYstjnsg//hr7oNE4fd5Fn1CtXslEzPfWsg+Kxohv&#10;kdqJX7R/fANNioNHLhgPv/ShazFVDZBPXRpzwHYENz52GgmRYcxaNPFN/i/oqy8ayYzJYCnEzY11&#10;9+1mi/qGDcnoznXlukjFQRPSUQ5bhwQkSsaHNueGIukcsXJXHTBl1EXXxWvJY9BSWphsSA59+YDY&#10;pmiUFLmK0SZGaPR0LUkH82MEDbJ9tM1TfuKg3fKGwDsKQiunPNAHCZ3+dKGNvsYZvG36tUWTOfJd&#10;CFYgJFaOHX+UImDzk3XwZs6AtuRDi0hAQZH+SC/tYmqfevu2tk+ntFELywdL6jQtYw2Bj0c1iJH5&#10;kh/AKCeolr5QA5rvvGMUV6T+6KsyU5wr+NLtOWIzDf2Yh+qd7RhVFyfly5Cv6x89EkFv8x302lEa&#10;KRruD33sfAtHHecc1fi5aDuZG6wjjT7/4+e7x8DFum8FEOc12IwSk9X8ETYix7Z6gmRAJZ9+ozZj&#10;w1beCGD0m/wTQXEtz9Wg7ZN6yUS9AELSRkUCFw9klzYmq68CXDYwWKBVaeR2h03ZdGmygldZcmlS&#10;wwZeXyWWulB3ZDqROKjUVlO0mh4O7LGUXYAklhaNJLkb3A5aXhkKc4/5MajNovCNCido/7cjANIG&#10;Dp8GKK0BhQ7w+e0Yx4bqOwjmWLLlCw895eHlB4/7i9XWkN+i0iARH3roxhqt4ihA0C471WeQKNHW&#10;5sGWpWpeZwGRboJJaVUXIn1zlxw89qjmbBbBEycduqhxFLrekjK709bH2cCVPliwywVOOvSlQffV&#10;R0s/XKSzTe4Uswxd/PhKObMRUTv9hUz5zJ1koj15s9ScNpSWpreaxDUvhNcYrrPgW6e8PkcI9PDu&#10;yisOWu0V3Lxtk8aYUK6xy1PGcwj7MwLiqLQbBK8jU2X90eMSwFld+foIOmxQR+PX293ZN1jljAAe&#10;OMdSTx9c1JaPsk9++rxrVtps7BwT+lEuci1ZUFGnCDGy7VryjENjdAcEMX5odv9l19JH1oTit/wi&#10;DgMrTGkUBYn1nlpRac+cn40aXjGY6Dg84o1O0pe/0Pjtw8Z3QHK5wkGnD1RCfPto62ZDGPMiu6HT&#10;XsWBGF/sKnMNI5t+Xm68rKdOMe/UZ1icAfRX/mnigl6ZQoLdSz1o6KljmlMXT3uSDQE6CTRPLWin&#10;36400B4qbpDLWXrg5jWzm/YML5sGZVZNo6HUR82bziPQZCNEEqohhmnDvuG1TX1VwNhKRraUCz0F&#10;Bc/Yr4Z0nfl7ZMevPHjcIJVT6hrLJJTF6DQMAdqjrLFKnbSfmv1AtZGJzircgHlToZKzlmmAukpP&#10;OTFEJzWo5CMQ4Zn5mms5MrKXNoMN/J7TsZu3QDS23Khi29xcqQPEIyQ/aWu2oV9XbchSZDumbKXB&#10;mNUe0bK9BsqM/T0epp5+imz5aWzP3Pp2CW1obYE5Nh0u0O4TcQymYKt9bgCs85sc5ENj+Nw7HHOc&#10;e0z7Td58MjdYH8S6K/m9xbWtvOSyS7ZPfvKT2+1vextyTMfrXYNrYnKQELa1YWBycrD57x4MUv0F&#10;aWJUZAwECVDgHRBgirHfGZu8Jz7jAq2JJo1jAUBRm5ipmvPdqSkDfTwKeGPKwQIff/1WnaQoqU0Q&#10;dePa5ovkabfvRBCOINBLQ1tlZY6a6drX2bVb3gYpmJDO31uCkGOfgJsV6A5LFeluEFPobpoBt29e&#10;EoL95m6HfLxmYOEXZDXh5AvB6s2eBq82OPnxUk6+k8psd5BoBHbTW3eDpS7jCi/t9ox86LBRu3RZ&#10;Y4xetAs3H8LR4rQmHydPKPnRdwL7rT4u1KsKx29fmVcURy6Gh+bk9ZRUHXi5SXDDKq+Tt7hqoI5q&#10;20CWURoSyrYWQ4RKnt9kMU6DSFwmkewXZ58s85UxNTGTw4VXsmy3pmiOQROWdvryiaSAJkeZlEbn&#10;isR4Foj0y6DBF0ONejuLdpe8mYhFgkZajjZWXK/GYYbFAWRWK12E2TSorX38AtqXScaEBktFn4oJ&#10;YJ5pFQz5Sr6RWF/SxZGAn/QqtySDH2dM7KwPZj6aLhl79WFlBavpJIOVwzGbNXuFRSA0ft2/3Qh5&#10;lf3Iy/cTtLrKc2xMlbgp82rc4dNE7gpSaYyBq135LaPhoG//YHB396UHdD56EhGMq/G1tzeTT1pp&#10;H73Nc8jSR/Ap1c/CzKIuB/aY8HR3g9VmgTav5OyKQGPWtJTe2E8m76xLVgYZEHlXHzaM/dPsWQpz&#10;JQ+ANfkzdfWsXcLsFxSOfKAccskYl3NQpnon8nPV5yFicoNB226aFo9M+qd3MRSz53dxdQzQpyh1&#10;x+GGuqeBcM0GDXn6Er4sp0qNPhpFRo/8isN6DilOPRFC56bIGCy+LlAUh6HpTFP/NitmMcxwDpXT&#10;8J7ar3xKBjQ0O9omoHmaNv1C37J/sOFzHQM1X9LYXL9426CDlOgQNVhU7HT+6TiBmV+WWnrXn30O&#10;EuTAoUoMlGR2ly+Tbf7YiRznD4o96V5+clPumpucNQZ1gb+DTUH/rSPLs3nBO5fA3zrKPCfPJy+/&#10;fHPvcMThHsO9xkk5TuYGy2H/AX7vdX3LL7jww9ttb30vHDce1/EG2A28Jy+zSbFjD71X2tcMUMIT&#10;BCcXFyXjyFiDBiorolvk1CbC4NNaN/1+u2HwVqMXuRkI4dApvXiji3IYNOD0mRj1hFAVupMXTPox&#10;hj8mrnAVgm5G0rK34cxAcgiC2QCYwWYiq5Vs2Scer9qYELrWoptMYCWagDI42UBrYtcxIE2O6hyO&#10;+ih0aurW4YXfauvUpo1HDPlWXuTZBULuddJvyIsVj0jQNG+JT+PCcpFSew996QeA05+2a3/1Wx7+&#10;AMBQTgh3rgaxm0oXliZg9Jm7Nf1PGX3038jlCu34ln7kTw9XPw+n56FV8emrGN78jRsVRfncBTbk&#10;5RF1P0dADT677Rs66edlu/iQaSutlXc8q/lfFKEkrDS5r11roY0xPpCNv6QiGgsn7HJQXq1TIX6h&#10;V7cw5eVQByds80K/tIm1Qz0aP/I5SYqyMByM8E9Ogu9ohih1F43oqMoYoF0A5cLjliM9aHN8GHMX&#10;/FFHZ0JHe1OnjbIWP2MbkqrRzAu6/K8MQOZzcPTZ7qRPp77xaYq8I1s8QVUQ2kRST6wVO7gka/yt&#10;gi5UddkuiRheBFr1ySMq0prrxYo6DI6InmK48RJAH+K3+CGdeYqaxsnCq4WT2Din9KUMu1TYIIqZ&#10;8TZS96DYIQZHY0Ew5jPfpvbmB+55KrTYrCvT2GrzSKY2ji2GxSdGu1Mu7AKhfjR7EmcnK6+krUVd&#10;LdsPdm/FauF4LBJqvXx0qW+sedMjvjarBG0exRLs1F1+3PvMOSc/Re9xtlwu0tXn7YQVC4AZoiYg&#10;ndAlavlVnceVQ9dHAZbOju1UKoZYa0UTXVAUuKqJEUT7GydDW5yJq4NA+/bc1AcHnqVTMW9NAkMf&#10;6w6IipqbjFisU5AO/efv/NGCjaqlaB8Q9Da7vgtqeGbDstNOX7mQ/SqBTOh7SlpOy2eOaG/CE2DM&#10;p5EObVJXpRuTylyhcWh2yIoPxCmWEoqZcvt1fC9NXfDoYjPZmxShPnT8B9zdY+R1rp/z42RusDT2&#10;XH7vZeHax4c+8uHtzC85E6/geOOlzw0ALt2DkVcbhLQ5IkoY6SUk+EaCwdnuWgy4m9QoC9adQKAQ&#10;ytLos2CZE9jKM5NN/CZLWBNlD7wjStluD0amCdY3LAqpbwkIiDzaW+gtaRS6mXy+zFxVKRFVD/my&#10;h8mAUKh3Yi5Gqja2w0PFqsym8b5Q2e+Thw77TPQhzH/jE/rpc1FVtt2icFpCFrutNKezhI1s7aFN&#10;Py8W++fuio4mDCjQ4Wondu2UTp8qFlvyXbJFUiQEoqo3xjuRiZ9P4NduKbXDO6Du4CzTOB/sRT4v&#10;OQTfr2Jrf+icmmwEmR+7060G+Ad76JToIJ4nCrRpP/XBGr+EA542zWQyejY5SQiBmjnZaoQIuGQ2&#10;YkzI+U2f0tPGSMBycTYTs0DYJ87opVbK0ydQzZMaePoAu0RrwOhSxXbo+PwCL4xJpDN8ZfdSCy2G&#10;sXgsVvvEpc9CxXXHTcPQ7skJZilCe3qiS35DoON5Nv5z159MdRJ2TYFpgowWB/0VP1amsCeOpYP4&#10;lmfh1uyIaBo/93QJ9cy7dCJ+/Q0tVxn1U/W1wLWAabv0dBS/qNQBOgFUFH0mAxjzyJk2rvnBM1pB&#10;1rja1bUXHTzEGVfhCyFpC8cxgy55F35a6aQXsNkQgGy/OJlp35IjuUCRWwDLzZTtCyedYhjSsQG/&#10;xDP+bR7N2Nn4ZjIovfW7b9i7wRwZswHjn3fnb6MhHn38tjFRP7XAb3ufthcn5IiyjxNd20F7n1dM&#10;TtpDJAoxMwnSz+u1xge5kzyomuMNLBND4XJs7hsOtBh77TZSQKqFGzrzDJ69fTHTF4WENbkz2MdZ&#10;Ope3tKkXtFqVXHRtnpOPVlXq5ISlXOc3cy++RevGW61MT6/ytJPAx2IIYlsn+Csj2znW1hQCYdGV&#10;T9LYudtXUd8kifgoR11CGBzwZ62E2eZJuBm79dGujvpGHKriFJrIjc+w9gSRNlXz5mfmbf08/Y3V&#10;QpvnkDsKt1Yse9QvXyq7FJBGn8cY0If9ctzRxzlHN39uWk/2ButI4y/4xAXkFc7kZergyvGGFwPl&#10;KPHoLR2boHCTU79cBhNeg0hjbyXRGB6JZrRnIlgbowXn5DcDFKmSOUjA6C7RgURZ3jAbTOaYExCT&#10;rn0mujEvScwEJ4FZBNEia7JIbMg9LdEyTRKCq1Ym0G7raMlC7+ds6MpCBKqr+POBydHLBJwN4vSd&#10;6sDS3iAH02J2ySwedsOdLp7VSRp1zRYq+cMeywiRVcxdnwYKMZCXGTf8/bF7fqcjXUeRkSAxtyD5&#10;RFkuHsbUoz79qzxPymurazEbZyKBD7Mc8N7ta5eCxKRlwQyY8xlktNEO4eQG0GLTPsImN2zLJq5u&#10;SGTMF6NKmyR9Mjogr1grk0QxR5RT7ukj+rP7hIx9s6bgvA/uPFVTO49P827z1dsb3v1H22//hxdu&#10;b3zPm7bL/vSyem5x6i22+37Zfbe/+ZBv277h/t+43fZWt6n9mj4ErcI7lnEHWMAMNy4LX3nYlY1+&#10;Qj4i6SGmTxBt0DmNC+ybjRn9OsdjObQ89IkEyeDnyOzFBfm5t7nAbmFFiXIN/Kv4D7F/9J43YNtv&#10;X8e2W978Ftv9vvx+2994yN/YHvrVD91uc4tbgzYe6YaiW3CazJX5QS91ggq9sIACNqqveviirsr+&#10;U1pNbUMOWX20exdsrNRZnjZHlayAhfJ4YV5jGAzkbZ8X0F4UMb78RJW8WmkXG98sGZGuLISLw3xT&#10;BwjMIXnBbYypjH1cHCV9whA82zoo2zcnGtN1uiJaN34a9mk+yLQvUsXUMQWjsho31MpRFcVZ3Rgu&#10;XdQpPMZm/2FCueYRzfp7UqwstqG6Oo5/kaFvI8Yn6LKGc/rqzp5SU+gpCotw84rcjRkJUo6TLPhn&#10;yRffxMpntBv/9Fy+NkVUxnk87eSF3psosZ2tIgHQFJJXW2olFmOg/Bo10PrQvDdf9Gu2VJZuaPRf&#10;qqundq+5A3QIxk+z1gzGfA4NLHpnroMfPl8e+mc6vcAPvn2K3fUafRYPcW98IN/2w5CGvE2dV3Xn&#10;qtKa2ubaOkfmyqsDtZV+iUfq6JhPFnF6YlobKPKpuuCTIGhMWz4adfXC3NAg25xXBlQpIqZ88icU&#10;qbsdtoiTb8wX+CRF4Qs+Dz9/pQUne4N1rkpc//iw3wYoOCS+0eaYM940kLUQHK/QSTofb8bh9ZMR&#10;dVJfmd5OmmjMwjY8DvwmCmj2pytG06CLCfVI9lJdgbZSCZ+T8uyDocHbSLWR394fnsGiGqae/E0S&#10;yqA8c4LpBUEbBKnMqIGwvUGyRM7faxlMeYfWEeIkIf6MBhe6IG2CSm9ZhGVo8yutNDqAfILQV4D1&#10;ESTK7Q4VvCZ7+ThMdkG0eTYO1FW3RUiLlhTwLaWfsmVAhi07iYV94pWzzyEkefkmABDERrCbaMUn&#10;X17XAnWvjFJLr5FMO/z1x6QHnC8Y7k7K4dnCsVTyqj/wLvboR+ug298k4FtNY5GKGNNT7RdCvJ0+&#10;PYyt+KDJD525Zv0QK/SIydMkyHbJFZ/cnvvq523PfMX/uV15tR8fuOFh+9nnnt3vtj05gr/+4L+2&#10;fc8jv2e7212+BHjlKmvkzmS72ujLX+gxuSdlgUk/Jyt9rcso4T9KQmm/M7UTqH6nPLTjyxYeuluY&#10;ZcB9mbt0uJpAXPanl2zP//0XbE9/2TO2T131KXpueHzqqiu3N733zf3uvd/6H3/L9t/+tb+7fTG2&#10;6bv0v4q8VIBhyjRacfRE2Sbeai+x1XXinj7Y15ZeHo68BKZA2a1/JDReUcBvN01FeNmV7W3s1liU&#10;pERRNm1sVPrmFljCzweNkQGPL2mSg5D6obsZO8A+v+gmQ7vKbwXzS7/y2ySl32jXDd6ol52zoR3d&#10;57NeqR6WGPWMwPz3aTflOGhMQdHsFxAdiVn/dFld8hRam+87f61jQLmkTfqgg2s+ZMxCkspglEPO&#10;DeLQ7ljE3HT3H5MDsYuSnTLRIo578wJqDlWMqtTXSZmaoJ/stZ8Of/IhuihsHfq/fmNKmyTyK7c5&#10;N6XRVfpDJ2XvR4gN3MOn8QJoE8Ry7PMaraNjAmDC3jbw1uWHd+ykSpvamSPl15Kgr7TJLx6dsC2t&#10;BAFvbmDGoUkf+Zmqlhxgi+PTyGlWUerGwuBngH3ju3iwWT0WQ3pqatTFRa6RJ3tbVrFkBvuw5roO&#10;YnpBRof+XRj0cdCnjOQw0MTPqykAiTpICl+wNvE76zaUxpeeD3/0Aq5HHucc2fo5ajzZG6wjjb/g&#10;E+fj1x6K5tgmERc8PGySHIKKkwoGZ6lNMDdKhqCgGWxXWLqcGMRpsZGERieK4s71Gma07jRXe1JI&#10;khZW+YVffEp11miHT3F0ogl5M5DFBwFwE7YDZu9BZ/IGzDRRp/ROxYU3HDORXctSWaAvwVnsFgKN&#10;Q+P4dx7cB6B5N5MPtLquCQICjlLVxadBQL+DSF3U0clMOS6sPjYm6U1ozbj48gu3337di7bnv/b5&#10;2ycuvdDWL+jjdre+HU+R/ub27V/3n21fdCf/b7k51Tl/mo8rwrqa2DmBFXHdiX8jzrcG9E3vefP2&#10;L3/zZ7aPXXzsXyQ+1t8vfePLtpe96eXbD3/HD23fwoZEUGNuvpirKWCMUcQNw4kbCsuqC01KSUNO&#10;aYg/c9EyKtCoMz9tAOjsM0/QS1eH+cg42OtzQ3Oz7S1smrTtIxd9RMLP6njx61+yvfSNL93+5+/4&#10;ke0RD3rEbJBRQp3c7Ok7h7pX96zdaKiT4xdFXJhmlKRkRtGT3fomVnwwGI5hTb3Z9tb3v3V71u89&#10;e3vt21/7Wen7F5H4K+7+Fdt3/if/9fZ1933odotT+aaxztS/BlK3mUO24pxiSrvX/GiPT+9Lcv2I&#10;D+uzA2cSlOgoXkD8X/DaF2wv/MMXbZ/kZuLGOL7sr3zp9u1f/7fJjW/ebnfr287TQmReZf4jmdCm&#10;ftuHNQ+W/+js+Gz+Vt/GqxrBp339Ynd9mOETE6rZqk8aN2UPNw9XbK86+1Xb//Xq527nnH+OIH/u&#10;49a3vPX2LV/7qO07vuFvb3c7/W75sI2dCZplY5vjtw+r4+tTmL9VrfG+rm4iXZd8AHA149ebxPix&#10;z7Dum8G5ibUrj+mG7HWTkxNly3+zaU6QYwz6bk6MdXlD/Nd80npHc2ML2OYVqMLmdDUTyYxA2hjL&#10;5Rb2tQl1MGsnMm03WoOP3ipuPzbYdsGFn3/fIEQxNDu5xzci/lXXV+HMu56x/dsfeCranXCoQyVn&#10;ctHVlm3LAINMQA3AcFCKzvYx0naY+CWgslOaYEPbJGB3GbBQh0MgN1KqMvIqJHeWyoDoV6Z019LD&#10;gekLlpGp4JWESwn1TxJEk9fw9+hzeOtc+W4+Dff0xRu2BMixgaOLSelm0w1T/EkZml3HCOdRebja&#10;oMBI6ZSPykWfvHh7+sufvr3gP/zfNvzlcYQHfIL03z3qe7fTTzvdhzzl4+7KQm18ywcmdCaVnv6B&#10;s0LW5uhnnvOvjkD+7Jv+zsP+q+17H/m9yFARZBhH5BvWPTu9OlfOU7UJdU+LzXWSwaHgkX7Q0Upl&#10;+ipy6mkESeL4cfJOADwNp0RDg9yXv+kV2888Z560BfrnOH33I76Lp1nflT7qNlYJmKaoaAvWoWtX&#10;6wcfQK8Z8WnOyvfVoE/8isnL3vCy7Rde+AtsAOYtWdG/UI7Tbnva9oP/6Q9s3/zAh+G35SznEX3q&#10;nKIjmohcqF1v9fWKw5rT8hVO35+W6N7X81b3L73wl7f3/cn76r6pTt/+9f/59t2P+Lvb7W91Giqn&#10;mIGuPJ/VNG+X9GlG+TIl25aFWkud9jAocW29sD5eKJkuu/Ly7dmvfPb2jN975k1lUrh3vfNdt7//&#10;bd+3fcNXPTRb0s/NLsYYh4wqTAxedWxC33XVFg79YDcM1Y0RdnrTZYNlfdN4CRL77bpWjK1DBrnY&#10;I8pSDy9oa6oJ3bxgIxSvTB7Lp26O6Gu5VU9o1tIbVetotFaHd3zvXDNthUUdsnPbfvCpP7idc8G5&#10;dl7/cI/xmus3fq7qPuw8mYf3n//o+gp86spPbf8Ni4S+LNgO7PFsk79Or7raXCmm37Rj90t7ibCS&#10;TJxCuxJF5vY5dMg3CSeP7QQtwfJM/BIGb8lZm4wU1IPzuqGIrJi7ctWLVPEdnNZpVy+a6h3+ofW+&#10;w3Zrc4VWLhtMRoudFqsd1u2DweIQU+YuZXXJNLZGL81g5g/06RGxnNKNYImgxnmAvP39b99+9Ncf&#10;y+dk3lj7X56O9oB3rb/zR7+znfnF99rufpe7dsdmjvVE1fwkB3SvbnVC3J8umSpv+8A7tsc97SeP&#10;Bl6tt7/N7bcHfMUDtjPvccZ2+RVXHD6PdRSTT15uxWeX7s9nmYzkjA+LRt0MQJ/ywAFCnR1YY8Zc&#10;avKjEUKpZnJdGOjdxFaVE/WMojj0XLQZnO4wIXj7B9++Pe43Hg/B8Ye2PfA+D9zOwLbLLr9su/xP&#10;Lz+W+C3nvmU77Tanbfe9+30mx3WgSuljX+qofj5FEcW8puRZJbVn3uJS/Wlt/KL3+Xx7+YnP/Knt&#10;ub//vO1K3qr8Qjyce1/11ldvV1x5xfagMx6Ij1x2dZ3ewmf6WZdTmyd+1GnbfS1R/TQYGv+69hOf&#10;+S+2Z7zimdyoXXSTu/Qd571jO+vsV28POOOrt9Nvf5d08TSxRimNKCe0waI3PNjg+Ex5G+lbNPVB&#10;6R+HjpU8kc5xct7HP7g9/t//5PbKs8+6ye269IpLk/O6d/3h9lX3+Krtjre7IzKzoDG3DJ029deM&#10;fTynHY3FUN0dGxJxNkge9PXZNK5hDXQ2O55orCxdNRrb9IAVBDStYUM843GfLOhrXolxcJLvXBOq&#10;BHuMKDstUe+4ln7WW0+9QtOTuFiv2X7ld3/tuI9U/ATkR/79BvFu6mPdp97UYo7F96P/f3r9Xj/M&#10;+4lLLp7H/wWQoJjwbhx06B4AKr6VaOo7STqp1kfgpPPtmD47QqOPHPtmje/B22nCRC8hfL4dFjbl&#10;Re/79b0/LYtlXr39EARl3y4xAfzpA8ZQ2CYl7ekjCW3+o1pp45deDHXiqvz0o97Ahr6JjG+Q+Cam&#10;f5/pZn5AF+J40H+3r00R/H7DqG+4cHUMmOfRcApTHiFsF7WK21EK8tvfr2Lq7LHrTz7jCdtHLzpp&#10;/ysTjf/iHJfylscTnvnPtnee926dzEFcczRVP1+yYuBnEJz85vNK2/avn/9vjjTSjceTH//k7R1n&#10;v6O/8fL6t71+e/UbX8M/Nf3I9uEPfHh7+i89bbvnXe95JO+v/M6vbB/82AdJOaOtaBQy2ZRt0ffW&#10;jLNqpRvF6ubi5GPfwjXn/EYXpD7C90tNYcmIbW6kDmNCW8VrEg54+9fP+/kj9fPt1Sc99knb29/8&#10;9mz7w7f+4fYabPvYRR/bzjv3vO3X/92vb/f4onscyfu//fYvbH9y4Z8c8tS3PVS9J1Loh0L8rjlA&#10;vVG+z4CoV+PfhQUS2r1CsH300o9tT3jGE7c3n/NmG77gj+e86re2Z77yWbhuzU36LT8b44mzfu3P&#10;KFDd5yUXadvNofM//qHtR3/tx7Y3fY59ej4fMXnC05/I29EfRRWVUz9+l/6miPN6n8cqV8kL8yDS&#10;lv5yozpt5ozma7ZADp3LLr90+6lnPml7z4ffQ+Pn7njXB9+1PeZXH4Pc92ZD87aKGQvUcL6ZX9YN&#10;yq1xrD2tL9Qbn2yvHLeznkJju3bZBkYu88tGxVlcaXSAP7wkUI51eaAzT5zXmh9ob46LRuzpbz3E&#10;d/k+npEhv7o6H1a2D4xyT40iG4zK9IvZkkrDhZdedNwNp3uLY79e+LmIGpl10o8/RoOvvr4WT/ye&#10;f7Y9+MwHE0wWfzcMEDBN4lfOaT2B7a0J+2iPiHKbCwFtcpduWW75SAg/hxVNDfYOrrtN4lpdLDl9&#10;zZMkzyTCCBeiR6tO6sNCgz/0T4sJseRbqCwmKD7a5Tr3hkMnEyQHKB9zmGyDBr1yI+CK8iMD8uyR&#10;TRyopZFUgnxlAf7e8xm8/dFtOEsvVdxBlaV9P/60x/VNL3pucPiZgL/1qL+13eteZ273vs+9t/ve&#10;/77bHe7sXdWNfFxLr+w/GP4ZyNl59+tnwHIcycWfuGh759vetb3nne/Z3vve924vO+ul27vPO3py&#10;vecX33N7yt//2e3UU29e/BRvfOatOgxw8iDZ9PEfvfcN+fn6ch90nwdtv/nc39zu89X3uX7XdeqX&#10;XnLp9g+++/u3p7/gGWbAdfoe8pV/dfuJ7/zx8sjk13WlUXmRRsNR8O3kx8QxiZaOEsxbngNd/lZU&#10;2tTmKZd4sh5at9fzLcHHPf3xw3it8wPv/YDtWb/1rO2rvsYnbMcfF1948fZ93/n3tme/+Dk3IHr4&#10;/b9p+8f/xaOzad7iQBeMc2LuqaE9KJRPzOfRroVmJoK0Bdfrtj3pOT+9vfqtR7+TcHPi+LX3+9rt&#10;2x75reT6V2x3vfuXbHe9x9220+54Wk+/A/hMT7vYz5T++nTH8R/Xfj1+55SPXPCR7V3l8ru3t73t&#10;bdtzf/d52xWfuuJ6lFN9yv/wc9u9+ZM5xrgnrzSbLs6VzTHLf/Xzt/28TmZs22N+/cc2nzged9z3&#10;y++7fdNDv2n7si/90u3Lz/jy7Yx7n7F96Rlftt3iltf529Pl72Wf5Kb7Y5/YLrrwoq2x+PZ3bq95&#10;7Wu2N/zxG9pIHSXj4Q94ODnyv6RP/ejtGNhP5urhm4cLwP5yaNJncqqc1t4TTv6lF/3y9vzXvWBx&#10;Xfdyl9PuvD34fv/R9tCve+h2v/vfb7vTne+03ZG58c6n33m73e1vd4OccaN33vvO285997nb+899&#10;3/aB887bfv8Pfn97y7uP951zzP/63/+r7Zan3PLg78NbbuX+tYKU3uqvUYxP/bDsK4g0GDfZ2rBN&#10;YdmuQ+AZ1mE05uVDo4saY6/5YrWTHK7H1DhmLfEzm97kOAfO6keeqEe0MJdRXIapp1O2Vj8Ip3N9&#10;FtsHELFA9Kb3v2V7LLl2xPFW2u5/RPvnrOlkf8hdQ82iG2ywzj3/fdvX3PNrcoSBmKBQwNkOAI8G&#10;uNvolS3SzUFwSQjzpF34ClAf3jUdYLHsTno+h0EDs4ebdLOv96KXEHFKBDWw3KaHt1R4rR+YTDF1&#10;8z1iQSZhe+tR/VTEJF6bOzdFqmqOtJHi4h3B4cOH8puMCHbxGH0kkgFZKAJFA0Bn7I9fa6O9z9LA&#10;67LSHaWs0g8XZ2oatVQ7uJCmFiLw3/yBtxy5uTr9DqdvP/IPfnh79BP+8XbLW90y5C+U09f81Qcd&#10;TNV/T33Sz29PfPITuVO/7jdY/JzJWX/8qu0RD/zmPF4kiGN/JoBrn+vwjo20+MUX//IBcy9844O/&#10;cXvFH7xiu/nN/7+H5+1Pu/32G89/2vaVj/7K7XFPfvwO0fV17/yDzT958lfu9MVs5giuIUem1z5X&#10;WIGsmPSc/tpkR0/vNs1pEqS7W/jmm7G0W+YQjqSZfKLYxLpy/RdfiB5i8gAAQABJREFU/Iv2Xud4&#10;6AO+bjvrDa/6jGy7w53usP3mi569/dMf+KfbT/+7n74Ozivx7/c98u9td+Ezb44H5wfHwmyy1Gol&#10;t3rqey6OzXxP20wJ8mzb2e8/+8jN1an8L8Lv/67v3/75z/3zFsfrKPAXuHLmV565PeRhDzlY8L73&#10;vG979D989PZbL/kt5kCCfq3jV3nr5Qnf9bhaeuJHxHEnDzPJjxLHLmYeEuJqnnR6uAaae0dtrm6O&#10;T//61z9y+5F/9MPbt37Htw3Dn/P8lCc+ZfuJf/ET28WXXXwdpFee/crt73zDf7md8SX3rH0NgVLD&#10;+Ju8TtcW1X8tE6ZEeUFLuVPdtlKKfyrMeD9qc3Ub/lzKY/6nx2w/9tM/Nnkmz2d43Ou+99oe/i0P&#10;vw71Wb9z1vbkn/qZ7UVnvfgG37p1jnk5X2x51IO/FVkaga6EjgzntTRW3xoJiIdzD32ZweIz32wd&#10;2zN4TQ6uI3plPsPrukSZ+arNUZh0Mye0huoi6JPY2jh5kE/hq0/fWuI68wjUJpEwrXNIx4b+Rp4P&#10;P5DRV9yikW8XCgOLtM1tFmlW8p/xpYLjd6hJv+lPy/M3vaA/Q8KRz+TP+ZNz8D7uMyjufBz3BYgE&#10;od2vF/eosX663CXw2zchXBBICPlnUnD6NSouFMMvZrt1gweGtBRq808h2ORX+qWXVvgeqYa5Hrlm&#10;lLhgmoRioKdPi9TbR6KJ3flpu7ryyOk9b/61jv+qY94SlFeZXtV9vNYmSSx+xgz7wKIt+2AIi6uP&#10;ZlOWq39UMX0sQ58t8GiPfSX/Aq1PHGhB2Z72e88Y4dc6f9Edv2g7+4/P3h7LBPKFtrm6lhsqulD/&#10;w8f8j9t73vfe7d73uPf1u7ff+L2n40umGcLh8m8oCMLEMB87x1yzfeCjH7gOr7g/+5Sf/Yw2INdm&#10;/NGfeux25t3OvHZT5Rf8wf9T3pofRL08MMF6h7C8sDx6mUvmzp4r1ffc1RB/1Z3fmR9FNC+1j1J5&#10;BRkL7VVXf4q3KD90HX207ed+/imftW1P+Nkn8Hbh3a+DZeVFr38xupKtqtbYIKPRQR3N53LZvFc3&#10;dEx9+8pz7aSNEP3iS264yb0zTyFe8vyXbE/990/9/9Xm6gZOpOGe977n9qwXPmv7Jz/wT27Q/Qae&#10;sOrH5raVH/px5k7bmYdLDXKCjuLB3Py//+6v3ABLn5710rO2F73qRTfa5kohP/TYH9re9MY3beJf&#10;//g/fvdXZw4kB9TTkM91ctaGudG20x9PnblwdTxgfzllnd+nn3XDD7Tf9la33V736tdtP/4vf/yz&#10;3lxdX+e9/rBHPWx73suev73+ta/f7srnOq9//NrLf4Mm7GCeafylp/lvbu+6u8ST/6vuWOkBg36w&#10;gv1tWKjvduuCxjc4rkuOa6FPYBJrp7bG1D621hwgr4oCYI6IL3RzA1X1TI7yd5nphg3SM08q68CX&#10;TbGki5iKnTVRLP5a+QXvU+JRx5F7i6MIb6q2z9sNlk7DlRNcrLdsQPZFoCA6aAwUUVkxKTglA6eJ&#10;PzR7ULm20BhQGOwv2Nb5HIqfo5J0NjskiNj8NplADFV8PgZIF2Q0WcPf/3uisbf//H+E9smvTMWo&#10;jw17eZQL08XXz5L9v+y9CdStVXnn+XKZFEHRgKDIZFAckBhkVFEBZxBFo0nETJZJmcpU6XQnq6ti&#10;JauSSlbSSa2sdFdX1qqq7mR1elXMUKYl4IQQcERkFoQrwwWU4XIFlBkE+vf7P/s933fO+37ce7+J&#10;78Ld33fOu/ezn/3M+9n7Hc45bui8D62OuQQqDuMzFpzQTD9EXLAlB90or+D8RzaOk8UFxEyW1l/2&#10;M/i9MiGidMvOmUyAPH7jxm9AbK74ibS//C//d7fvi4YTfQ7r6Vfbbffduv/+N/+922Wn6at5t999&#10;e9nVuMGeSdT4Lr7Ur8CuvvlbA4O98/h3dEe/Ye7qwgBhAYBXu/7Dv//9Qe/Zl54dXoaevp+cLExi&#10;q/lfhGyQnAcJIDqMXeXnnWcyKsFWfBjLthNnxij1zBeOnH7wLNPw5PFdbzqlO+aNxwxk3Bxgl2fs&#10;0v3uv/ndAdpnLv1cErbzFgmiH1pkHiGGiiFXvZwvagOgckpi//HuAR6qv+H2Gwa0/9Of/qfuxJNP&#10;HMCfyoDf//Pf7456xZEDFR965KGK23ytAXFkTPunbTWpbeyZkwiW10fIfz7/N794NfBTZ5zVHfum&#10;4+aDl61+0EsO6v6PP/nfB/TcID74cMlvXkteJQYqljkmdhMqbX4Y+8DRSVz1S9uZYEyxTpx7xbkD&#10;Pv/h3/5+d9hrDhvAlwMg3fPOO48Pruw6Rc4rdvn9vcjZ5Hb+KfM832SD3M9ROiffVcc4fZmT8gwp&#10;vc0TQGvtgmzlLtYnnwWmz4sYPvdIJqhcQdW2G+xsxoyHZtesbc2OWW+MG/nGB9gUXEu+LFhe5iCN&#10;LlgeyiIu9XquyyuofZvxwDeMzN8Q7brtGywMMczEAG/adFP36CN1lSmTwk2IjvKoganHCRPn6Zhy&#10;sH36SEckseps2rUIVIDUVRyDzQDijZIrDtRdICoxp5M62zlp+uBfeJdcgUEgt1KkIZn2sLyN/rtB&#10;DFAFyALUAig7eWlmmEEED17iSLc/41bm8FFxaCh3fmNNHGWhO1fFDFwXQWnKY0Knzgyk4xWvBCf1&#10;TCxkf9SNpXIzPaRXSSXbV4GTcuqJp3Ynv/+USXt7Zc4CR73+qO4jP/GROUBfi79wm66LzfVP2dsz&#10;/89d/rkec3L8wz/9w0l9ays/+ZEPdq84ePpuu58+knfiiPjQx0iTuUSoJA4EVbykK3ErVnJfTiYc&#10;T0AlLhuNIIDU5iMINW+cUKB+5pLP0jld/vjP/ngasBWtj/z6zw+uFN557501x+Gd+eTD+siYn5RR&#10;OYsyU60Tn2orq3Fuwv7yNV8J2vy395z0nu4nf/4n54OeFnWvMP72xz420PXKG69KXnHRzUbbGG5+&#10;Ns2YcypW9P2j3eUbLhvQeN9b38fmmq8YWMHywV84vTvuVUMeX7z6S7q8Yh5Za31oc1HByZfmw8CN&#10;Y+MlOjlXjR80T+5/jOd9fGR4urzswJd1//pjvz4NXObWSw97afcvPvDhAVU/wejc1A9ZH5t+zofM&#10;e3uok93RCb3Qp9YjtkPR02PZgJ70Zw1q490wpWRzDZXe19CrPucetFtO4RA+nPMQK47lpW3lIY7G&#10;tcoxMcOaZ0ypQclbc1OKuRii7PBUfv+l4+lUrropGErcNHMXQHAro3uLvnM1jmvhCtaNKDr4/K7f&#10;9HwLvy+U+MeI/ZUdvWcA5BMHLVjcUOgw3eTWwMkhnhsPanFCnxBqEhXMzOtmRZjJNkFoUDTnV8A6&#10;vHc+PpYPKP3mRhrEUgKvxpGEjFxx6LBqPe0GN5AsoU898maCMxZ69qt3LcY1ebyHTVdw7c9ZiHKJ&#10;aIdCRFuZei4hMq8YEBqpF8/QoS1WRgUgb8hQn30OQ5xjjt76qyoh/jR5e8Objh9o+gMM6kZKn+ob&#10;46Z8oo936C5Y/7WpMX6x4KuOrOcOpzq2onHYocNnOiuejIEWxyYtRYrfFcl4q7hNmBj/vAyI3AJq&#10;ckcPEPIcBWPFSXRaBzcnGkCMyUtuuGRK6ny1wuEvm4JtbePlhwwfiq95gKzopnyZnxEdObhVmbml&#10;lPRlHoujvtG/6874+pkDMT76Sx8dwJ4ugONGrjBddN1FsV1OEA1igseDtjV/atvkXX1ATIxtrn/x&#10;V39xVUz4Mz/zswM+f/elv0+M6/RJDBjTlMS7Md3yZalX+gnqT3Ste+v77778dxk3/+30D3xwfnPF&#10;6r/ym786oP3pSz9bMY7d1SU+QYnoxTycbF4cKbzcx5FtSimfDUzWMycFr5x8u4bERrYlzCtrJZ6W&#10;TvjJx1xiHEDfkzHxeGlng6LW3YJnQwY8vDjmVw3MMf6Fb61BYQcvbe6aPJnXBKA5rPxIJ2O9UrrA&#10;r0K4p7hRtZ/MshY2WOo/utPccMeGeQ7TCWBi+D6p6kRBOhRbl9N1WJwc/8YJcZ44QeWYM/nCq9hx&#10;+wJp9ybQFL+ORTv8pC+8GJWTGWDTAOsTePGYC6KixabFxchkBG5dEWv8vYIk7bAyEMEBT3lCU4IG&#10;My8VoAaO2OAx4ZXNtnL1C0eeIYOGvCWsjL6JI33pOYmSPCZwcCKIE4b6TDn6tds3WDMmmWoed8Jr&#10;p9o2vIQfU2pyzwDxhy6J3fHB9+6fPq/Y15+CWWI5+OCDhxSMlzAmqowh2jk7pJE4x++14WJutZhB&#10;2sSO8ifB2QSvXsS9sUzsmFQBoiCpkLF9vD/IbaX55QV7vWB+c1H1gw86aDDOn8pwbvVXCSO2+iCL&#10;t92jROaO7X6uAHUM7etuu26K5p6779m9+dQ3T8GeTo299927e/6ee0+pfAtft6CL9a/Fh9mtGQva&#10;lAiYxIhZ97IN03dmdn/G7t3xbz3eoStefvqjP93Jb3655S7kT55DTuQliqNATiKsGrfmfnMi/cZG&#10;juBlXhDrdJpxu8tvnF6q/F3QX/jX/3I+uxWrv4wTlBfMPIt14x03YntYGvMe1K/p4KoWj3mVSP1p&#10;6EL1zVqn3uK28V6o6PXOiSH6ZpA0+St/t01QRUDygBEQvsBiSwWCT9ahkGCsc1AJwxOg/01OZUuO&#10;cbpahHsAl/8mHwBpxU/CpcnzVxs30DFaph01irLywLW9wfJbfzWyybBZGtvHAXpAWCXSquswrxrp&#10;oCwgGdeCxnFZFOjOYGkCg0aCib66fWZQeqtOuI4HXzqJXqMiQ4q+gQCRLDRNrLoipjwV0GHSZJdz&#10;6cPZgzCJOy58So5spsDrFy8XPDg0PijHfxKdAQt/P+qfwKMubfkpaiYXsCyYGQ99mamLOCxM0U2o&#10;Q6UX26lPMMWelAMPOWhS314ZWuCF+7+w8zmT+eWBBx/QRRP/VSzgS2NKp82UFz5/+CD3DMpmmz98&#10;yPCB+z4WjYCKNeMpglU8GNNJri0BKrFxh6DGvre684yEcjtM/MSabS/Yq0s7Wh0pL9r3RSPQrQO9&#10;+MVjurW5pAwuJAgY+dosUM6Jrsrd4n+ysMyIcNRhR/L1GtN+nEF5Sje1yz333zulo88Xxl46nzjp&#10;YyghoNn1uW/amgTsl5TOLwe/8KBVs+kzn/VMPqV44nz2qV/Ht3wnTpGxrsQRN8icPIta6peYpt+4&#10;dy3oP5DkCbHqffeeOwd0j33VMd3zX/j8AXylAC85cORrWyK7Lqh5nY1Lr5v+YjeVTaN3Z8RVmbzU&#10;ucZkjRPsGsAY8aznJF6/UgfElSqNhX3SVzZLPNg5oWkcQIMX1GvOefQqubRANVuEnsOsgE4tY1wb&#10;c1dK2ZQfuom/NnfzAbd2QrfBPcJ42b7BmmeX6VOe1pHdeSyvFzCyhtfoHJMowUvgaHj+auKIUxOi&#10;HCOSjnNC0eeL4MjGJe0WTNI0QOJccWtXLj+3XPKjS2LhqVh1pQdggtggMD5qXDYrkVXRCbR02lc0&#10;AAWWQBLEVTXlDjdlkBa8Io997vCEB9bTM0HYVy/PGLxSYgBal4eEPGaCUImK2VxVEvELVl1coxe4&#10;NbdsT5eLvvz1acD21pQFLvnqxdiOwJpXdtlpV+yND4mdbLyJpD6J10Oi85CpHvCiA6YBi2gd+srh&#10;bbjaPCtHZUnjtuYScYOr8wENI8v4cJ4ZfKqS2LKt3DR5OS63BAjH4Bo/P6j+zEVpT5shWhy4/9J1&#10;e+krXjqwiOaFY+TKXFBFZ466uKCoQ0vM0Uvdkh/UayjoPnsv/SriQMhtCHDlJVd2Dzz8wJTEh+x7&#10;SOIheZdYmHyCLPGBffscg80Ta1Oju27PZ+85A1nZ5smnDJ8V/cevfSIxgrSZg5UPDdaSP7ERfYwL&#10;Y9hgV05H1JhPXfKpgeBve+vbBrCVBOz5nOcOyCfukb1Oyms+J+8IA1vdnOfRBL2yTgYfCDpmrYiu&#10;NW9qrdIIvEgWzncnf/zvaigtCZMDcoGD+SVuPZ8nF3nxcno595QiOUQoVXi3hSYyKU8IIlvW9Ywp&#10;2UKHN2mpX2TLV8e4RXusc4+wQBndUyyAu2LgtXIFa9QYN/Kg+yTRGxA4QF/XZHADodO1Dc7QKQka&#10;ANlMNdyGM7kkKg2IZnNkUOh7nB+6qftWzpRmEnQ2P/DLRidI4aezH3OBaYOzeEI7cun+BBXjkLCC&#10;2gCBv4GHrF5lIkYr4GRKx2RiI2eUE9+u6DQBFUy4MkBLO3hVagdoqJOBb6UmV9FInMOPjtYHHLo+&#10;3JpNYMZUYAdt3tuFX92+wZpnjkH1K+cNH5be4xn8HlrzARbHF23jngDDPzNlrx+avjUz071Fzf0O&#10;2G+IB/PEgfFoWBAzxkvmS+KHIQrIW2DEJxjJgQlLYyoIQCfzDELW1cmA8wWt/rmKWSH23nvpZ/n7&#10;cZVwUMJb9kqsPKWDwkdP5zZ/OfFRTGSs/KC6Iz7Ya68Bi6cT4DP/+OmBukcc8OpmW/1b+c1wqDjC&#10;uvpAe5vMRmz67GevwBcQD6ScA5x2+mmDq8lfuubLJa8LtYtBYoW6cZPJkPAFYFfFRWJZvdBZ2Kcu&#10;Hdrmxz70/jnGq1Db8znDzWp+d1O7sxZpf9edxLx64RvnrN258BD11Nmc7xGAR8cFibb42kG4deiK&#10;V2uJ8x24GSF0+7HyauOAi+PGzPWu1idsCNyrgqHLypfxwCAmiBfjej7iyqfRkre+ycmhNGhKL3sE&#10;qiNldE8xgreioLWywfI7ATTZVNn4vY2cTT2IszCoReNb1/D+xfFuSqhrf/rKqQZaBVC/yWFgcEKG&#10;Pp2egGJsXbmq/jgYOgkmWTrOQfK17jjl0NvFNDBx3BxJM3kmgeFGTsHaGOrzA+ZRPs7sg9C1cQRH&#10;NcWPTPIEX2bKU2oXDyUKTcY03ZUzO3zxoWGwpipNbWW/R2WUvvRMNtjCn/Fx8gnMAkT/bPnkpz7Z&#10;PfLwI7Pg7e1mAb+qYbYkGeiH+FDbG5PlS30yLGOwIdbWQpCg/K3TWwxXsoSSshnLds1LpKIWbg7Z&#10;vPc7rpxAECOGiXHJe+ImNIWNqjEKdPCSShYNGfqvbam3pgBiuxJ1dLEvQsOSuleLZ8veey99kztL&#10;c1tp33jtjd3v/envDcTd/4cOKNtiu9jMcNHIxox2BJ5vOXcfMhjdsdlZ3WVmr3326g578WEDSR56&#10;iOcCE+90cay56Hysk+Qs6MDdfxkm5kb1zO0w4K5F88uBfIHpoa86dD5oxes77jhiS+2vH8zxHK1H&#10;AZXw35f64jDjP3csODGK/9ys1Gk+SG6koNEGObfjZwkIaxub8KDuBjRdTCPJBQtYxjBW9tLM4zb0&#10;Z3ekFIytCwYlU678i+waFB0MLPCR2WPWYOD5JHB0Kl39+g33CCPF0e4pnvQy4q0nRabvw/XGWc6a&#10;/ybusWZTEwcYIi5SGt1X7abLC+nJZHc10SkiJrASOFAXDp1s0jIeFFbBBB0EEwjCQa2NjUMMugLW&#10;rRLrtSHJuESAIOAGcRbRwjdgjJEK+pK1aIEHPJyiC3o51hcdwTFQW7CKKh2Ua30mAfGVkzf1Mjip&#10;ehUrHQlicNw8IZNX0PIpr+hiA4LahytukUUaTjTpwmqndTvxPlfWf3t99ys//ctzgO21iQV++1d+&#10;u/vqlRdM2pMKZo5t9akOzFFftfYEcWUrOVvNzCGmjM8WG6ZSxcrtcustlgVm/ih/Ysv4ZLOCmBWj&#10;qsJ8a/rUBtLwJN6hXRux5dfJuBwWZCNmJ5vYyKx9wWSAP9K7Q+Zk2V0f+H1z6uO8mS277LrrLOhp&#10;0b5r013d+099Px+8MBXPFZ8rrBgApr/xb+UqzEc7IeNRcxpXY04ag82xWJHam9940oDuhdd9DZkV&#10;1Piu15z8COmeg7zo73T4fVdg8MMFnICCu/7W9QN6bzrujQPYigNGbFkbJuaAOjn/nLNZ80Cmqa65&#10;o6F+4iBk8hGdzFjGpKP5ld7MJwfWyyt4fp1PbJX5DS9GcvkgdBIP0pWvCYVXnYRxtdOY8A9wyMk8&#10;42jbFxbBgGbftk86jil6tst14hatmzbdGNpSnCnuJaYDeQZhtZprZYOlvqOX9K7ftEF/zRWcrcPL&#10;OW5g2iZGp7aNlA5P0uWWXvNgHFUbHYItYLwX50E6wUHiJUByNmag6PwWFZU4HEQgyk+6CSbGQkM0&#10;qIWOszSTN5shoC1QkuQbnwoq+xjCoSa7dWgZSIFLtzY8NYFMbOIoV0K0JkfPl0EJ0MgM0AclmmzS&#10;NbG4KFKFftlM1Jw1QFP4hA8dJ77yBClPlf/yt/+1+5N/979FzqmOp3HjP//R/zn4GRfNcdTBR2JT&#10;E41+1OhzvgscHw+K/liBUg+FskHi018GVzbSBp6xyTFXWY13N+PEdsVZk90UplwC7ZeEMiZuGdMn&#10;WZDqFij9TrDZMgKaRVlM2/kQiYzh2No4R3ZkTQ5QLmdG5AWmHNYdpT1mS5SdBT512w89+FD3737t&#10;Y91BBx7UXfjNCweKvvuId03iQUtWAtF6xEKM6lLrprUMm9w4Q8We1S6nvO9dA5b/ePEnI3/iIwmv&#10;5cHEjrHMi5jI5pv06YlC/2sen7zojAG9d5zyjgFspQFjttT0xr5+iBeQOxtJOpJrONYc4OgawLyv&#10;OzscnTO8xDMXxJv+Jg7U9Kkudr44Y7I2ygW8bHzgQ4O6C5Y0ghaatl0rI5Prsuu2MHOOdoZGhHU8&#10;WLUWOoaW9P2DOVSDF0jWRdqukaBe76+9jJfRvcQ46spCpy9TrCyvzVG/DIRTZ5E8c3jLK07E0Dg9&#10;iVun6QcMTS2/y6fTfI5Ih7uxsEfHWQWUYOt/sbYHMla4zx9lhB5LzeDMz6vF2TpWuEevAj3GZaD8&#10;9pmyJKJAgwDfi55m9jVp8xb8CpTiEk4JwHUQ8wzA34jzhzD9NKDBlGADzQCuH60tHUp3cQxAefHb&#10;TU32Rz0qpoHpA4CyITjDTTtoOq+mhS71Rl9qxdzao+jAWAcz9uTDT+4+e8X0F2HK83/5vd/s/uK/&#10;/kX373/n97oP/ssPwujpWf72v328+9jvfKxbz6/bj5UfO/rHsmHZAX88hq/zu22YO7bXJ2ODVgjW&#10;pg1xYSy2GFIQ6/72V+LAd16JbwLG2DZOTGrVQx9x1mLeg2f31Yt++SVgx4OdJLoCyowYLQtLjCpv&#10;xfGTtepSdRcS9cjtDI/aXoOIsw4DzJQRFjMYm29e983ruj//oz/fLKLixn4yjQ4ehdVhIAsA0Syo&#10;MVcvkKTs4YWfglf1gHscjnfddRc/KHxT9+3bvtPdws8Z3f/Q/fN656o+Q/iOV70DXi1GiAX+kwfz&#10;G6oEQbJMAqznPLTpHMXVqx3/1uM7v3vtngfumTD1eZ2Jiaxl96BCGEt7JYDIoajw2Dqys4nZnEz/&#10;126Y3nz69Qxr5YuXa6rW3K457XrgGqFSeiyrU47xkkZQ97aRyvrjPBfOnAg9hup1V77HWECaJebG&#10;YSTXQ3G0X8YSB7WC0TYMzAUciiA1eNjvs2JKFj4OVNb2S+Ju8Rzr7/JKwu8em/zWorgMzIUABFp/&#10;23juZZR7iTVR1tIG66tjFrnm1mv0ShyTpGHG191O6iTJOSdWGJXD7NOJFSR6BbzmoNoZV8hIy8vC&#10;puT8fAxjHEcMZLS3GNy0GBcJDo/A1mXySVM8YAZTeBZMXk5MN0r5sWZF9sxC5D4gwTFB+SmuXFeA&#10;ZxYAmVFy2y9yKV3h2uUlbDHavhK+oRoZffNMwQ2b0MwhN1fAs8jbj0za0mE77EiPE5F6bQSKzN57&#10;7N391HGnd//PV/5fRZkq1916fXf6R0/vfu6Xf67b57n7dC/c+wXd/i/cv3vWs54V3aaQbUSdvNEv&#10;wDfaglLlTX/a4LDPvvt0f/QXf0R7aeW3Pvqb3e23315EJN/znfAEpANth3eTIf19vY733Xtvd/Mt&#10;N3e3bLy123j3xu6hH0x/z5MU+nLaEe/uDnju/mlq6+SOFg8mNjf1xudsSXzOApehbTzE17DUzD4U&#10;K//ESUKH+Go6ZyYk+cJY1cXn5W9t5sfIoWW9SBiV9jNeO/IK/TLolOR2r0QpviWqmz/3fMa6fzs8&#10;7tctFOPIScu5a/D7sHbyyAoI9a2r1nd//leb32CtAOtlJflLJ/2rbvedd8NWfd6KVcv32Fo7Jhca&#10;S1nIjYthXDcXLKtsmyPmV20cyc/+nHvRuVOo99x3T5cPnyBUQp9eY9ZiFlanxPGjriYVz4/kV9oL&#10;p39/5cGv7HZ/9u59c/WOTdYphi2mXWucZ3XeUPrhEfQD7nIHnvO7rhBxdJ5b+vlLosq00ARODwxT&#10;5tASNW/qR5bLLpjICVX0GTM5X2Fc1hQtSL8/s+YRgjkRSz4Cv7e7becuoMgiT2EWcVwjcyECOb3o&#10;kB7ky94gWIO30b3EAGsVAGtpg/Vl9C0vzFN84z13dHfdd3e35271SZQYl0DB1HF6BQIe0RE63Nt3&#10;PAhYi5XYFURxsB4EFEcK14luwwFWQGT/TBMM/nWqV5nyKQ2wxKuxbsaRQfIGJ2f9+cVxF8880Ek4&#10;pk/aTU4+yp6S4HOYgQLt8OhlMozBc6xvEDGg16mkURdwyWS/m6eaEBV0WbjbuNCRFPfOHZmJ4TH2&#10;yFMGbNQYx06yzuhhgSzKpPpeHn/7YW/rbvve7d3nrjpbzoPiN+jefMfNeV1w1fS3kg+QtwJw4PMP&#10;WJYN1t984uM8w3fTVnBeOurrDnlt994fPS0JxRhc1yctfJWFCrfWr9jHyUtnOKAwpJsrSsZCwjEC&#10;xOeJTHYkLo/Gl/LyPwm1bJyMpwRQja+TeuOESBE58cKRbBt6wpyHs0UaK1AiQtsQNmnQU2aRJrKo&#10;V5K2alpntdEUNUlnhJLIUsty0FiqDEsYv/uuu3e/dMJHu1ftd1jyRuVSbWf+wGyYt3IfCzaGzMkl&#10;cG3c406zf3IMctIJJw42WOdefV73rh85GfEq17UoSbTk09Q5a7Wb/ujTdRdvuHhaHVpvfN0bBrDV&#10;AYzY0jXItaKPc2VPEsc55B+aLlg4SGeR9ZufxMldEvrqyrPThTUwY0FnSH+Sr7XE92Q+cN6dS7a0&#10;oUShnvhYhyz1LFt6OKdkFXWTZb/rkTKBrLxZe5qdlVOcwhR5HRc6BLYNvr1e+eD/7vvu6twbjBRJ&#10;uJdYE2UsFT5Zgt0N46vGmF/NVSx3tD7Y7YbCYMq9cQNEJ7EZiNPzzBUUeP7C5Jn7y4xJ8Ol9YF5B&#10;EB5P6kodnYTMEXA9JK4PCRjRgsobDd4bCduO4yXUJnUXpNAWNy/Hy0+tkDkExSt8iXm/P2cSHLMQ&#10;BqfGSDv6IUt9Yzs4CpSwLv0iQWSxj/NIbFGTDaD1cHZigCkPcYUCMJckdAHm2S/6cnbRbCba6VzF&#10;et9rTlOBVStRcTm4If9qlpMPf2f3L47/MDmNB4ObjfO8g1b2mSDsG+c3Hw1kWw55R2kgTTOqB31s&#10;3OVTU9Z5+fyhMV1iM5ucQsaiMeqcEy+dIjnfoEm1YsoK12CNI4dE0Rnt7FiBklyALHleJLzNBKph&#10;rFceKKHqqm5UQM5sEGwMyhhsgPSEgKVTeELyK9r5rh85pfuPP/4n3eH7/0jW4zx2kYVVX6OZPsa/&#10;fS7R0lkD6apndIyPmfIkGeTdP/7uGUG67lNXfKpiGZ0qsEGJXjbRC7B6UgvcuD/jsuHzVye/55QB&#10;7ScLkLyfyVjzvOa6RqedJM/RltOUt8xrhRWArul1fvLCm/kwVNYd1kVxpefmKld/JWTJONMZlqK/&#10;ckXlASMgaxy42YRBJ2uS6zKlYkde4gNg3fYaQuSWF+Cs9V7egE9+W9Q1KXKI+3h39W3DDx2EeO0h&#10;3EusibKWrmBpkC/xeuWsZa65fT0PDR+VCW/mf9yrRNyb9cqRDsrjVUwOT6HcMAjWw26S8EomC9eB&#10;Mo/cHdsj3MFOqAQTzYAcpSONEnbaAvMwLFUXHXHcged2hMzFs09aEkO0otP401/PejBGcsGXd9Wz&#10;g4dAxiCzgRj6AvyXdph6KGbqVdTRjT6vnrnkGYj2+Z8F0qNDlI16eNnm5dUv9RQ/+0vqJZWIIIRx&#10;1+3c7di999Xv6Y476Ljub77+t93Xb/y6BLeXeRY44oAf7X7iyB/vXvjc/bQmtsOWJA2vZuqzbNoT&#10;pBWbSd7zxi9ntXw4TbGPOUKrinPDOCMIvDWdM0ZiKAnMKMD3FQ30tEw5iSso2Jez38QUAFXmT3pO&#10;Mg+zBZMsQxkSyQIi5XqIsea48yiTQKnVx//KDYlrhUH2tXI7axkMs2gSz9z5md2r2Uyd+LITukP3&#10;fSm51E8NYi/8qLUxEzZ189y+biGb58oZvW0frYdxwCVezL1rpBx25Ku6ffbcp7v97vaYAHLddf/d&#10;OZkwrL0z0c9F9VNvHwlR6Sz2VIRfd8f1Uxo9a9fduhNOPmEKtloN5Zkt+ipz0OlHvZYt57Xz1w0V&#10;CqGWetXjCWqtwgAs7babuco7HXmEAHw/tCKtuqLlDKIhDsDkBdZgESqXgOcC50YInlmTiBWnJRMt&#10;86+3aVijiF3rfOYrlJEXWCRrsnp3BeLIIV+QU6p9zcinOhvCF9txTRzW2gZL4/zCrGXWu1vFccZJ&#10;gsaA4j/pk6NB5YRJFLWFIk40qtxI2ENgZFPk7cOWJCpeytF1e01MqUiPJAKePIQ676ripGufRgrI&#10;djhUNwkm+LwZhN44ocJ4BbQObWR0Y1SXSiM4XchRN8o5qlTJVQrQBpabMBzzDAwy+iev6N9aPhAo&#10;tCYSnQ0+P2EmaAle50PkckGMDoUf3rEbvBSPvn323Lf79ZN+Fd6PdTdv+nZ33rfO7y5ks3XnfcOf&#10;j5DKU7k8d7fndkcd9JruDS95Q3fQ8w7AwrgvrnW7gl3xkb7XtkSbUcgJAbFEMkpEGYtmrpmiP1ei&#10;5KFQBXSSyDaxhZwmwMSdXJUTpyuXTgeutMYimIA8loS2o5X3C/nPZss+V1fjKDv2FdBkzDxOzLax&#10;k21kTdCWTo8CVPXSSS0honr9s4czYo6xmEFZVPOvP/xXZUuE6adaNnixM1KhhvCEBRVtmnSQHARL&#10;ddDuyk4tjw4wNosfwHUuko7RAklWolf0gdb8Wjx6W2gYRxifyaviyU+DQbOnp1DSyFWKVBTCkXIj&#10;AFo85WTCsctcNt22qdtr38V9Aewxhx/TffJ8Pj04r2z6/qZu7933RmzlR1Ve9XyhqmDLpoP1Bx6+&#10;b97Iqv7ooUd0O+28uKVzKboMBGkAp10eY/EEG4US/vrLh6LaXFBP9clJulMGgPGWYgW/5zESjwCd&#10;UqCz7FIh5/MGnNgwxqTZ+9kNlURAzsbMQeDkahdxo4VrfZIGpV0UCS/jV7BjwC1RlRGe8pIy8zfP&#10;SMMvV7JCkQfcNy54BcuLNGumLC5KVk78UePceOdN3UP8eOwuO+7CLVijQ+8jBJFljGSa4CRBrRV4&#10;AHgtC4dOxEn1kVITj6g1IhseySbVADfePNhvQOWvkoy788SI5AwKoyJnz+DZR8IRVgnPC0lsi/qg&#10;tQ5lP5WRtObzT/Ih0NQh30cCzVwpg2aC2YZJTBnUEd1NoJHP4DP+4ZuzFKDrQlt6/YRxuHAtVdYK&#10;z9BTPWT1vrx8XKEyKcCQ7bzilYKca4Cy//P2637qmA92Hzp63qcIM2MZFxtjB6/YoHe/kVDe2FsR&#10;0uDopEGnn/qrn7N3Vcpf/9xfJtGURfVZb2fZ6wUEzD+2RTa6AxeWRY22ZgJVUOmrX4InTNvbz7t+&#10;0h7B492BdXm1vldG+PwSxPmA5anreuOuQkkNSzepJ6mlXx3EiQWiRWnSNMo8AFFdjfO0G01jjRjN&#10;s2XQzBwbiL4yypXdCVbiHukiW50pozNOzmIgnD99qQ+Dp+JWZsoIaAZjS5pDXZWjoNjKBcQ54KYI&#10;eHjy5hzz6nzmudjg2KdbEBvZbTQ67ZgWHXn8ALLxlniOCQ4Nx6qvxlIIiWkPYXSGNrnUVmPS6Ggz&#10;cJ372tecZF4AlFwguiukk8nR8pHHTBkBzWA8cfOsvz+z++lf/pknRlqg9y1vfctgg/WZqz7bfego&#10;cpdmQBPly+aDVq7qliq0Hu++eO3wcZ4T33iCAxdVzvy7f+p+5ld+dlFja9CIfZ3YCQ4w6I4Pmg6u&#10;SAZQf8Jdo5MBMiZxmXVLYxiLdfTuei66u3tzfajJQwpz7oNKLjP2EkqEQNaNdtSg0smtQBAMDzfr&#10;wkPHXJGgkFDxs5lYC7x8YtckB8O0huzQPfzYg0/0De6jewgYPSklU+NJ4TzO9HrAt812+U2v1266&#10;Lg7N81LeDmxT3KoJiM5ympsZPJGNj31uYvpnskQmWWSA3nKcbeEmQPH9M/GYOAwieOeZEvBzCZW+&#10;urIlT8NXXF5OVIeAnw1P+IoikCMo0haVd+DhZCOPjAWPYKykBxDengUkECOftGWjPCa6UAvh6FgM&#10;oOxkk2WiMxPAW1Q+sybUsVblHxs5fxochNBjDhWN4NAbIzNO2WOTMhnN0ADNimzBUX+PDV/60ovd&#10;tady1WTSDnatZlEWZdA+qSNX5ItdlFn7AOMoFi3EK1zjJHCFBhwfAstRfGmgr0olL4FjrNSzQMBi&#10;eGn1dFdH88gXnUru+D2y6Af1bTLHIMgmjPhVx5xkxDYgMY8Sj+I7hIHS4r/sxC8TZG60/sJq7+Cs&#10;RJnIg8x5TlEdwh+5vIUBPPrq86ar3UEzrmdK+XsGuLXNfrGbNy6Rrr3MC8iR2IrhjCltCYyJY/5I&#10;dNC2I5su6ER2xkdfrU1/5nRUcESQ4svS1/6afHVlUcTyqfHgHC8p4M/VVa+EZYGjTx8GW5spXPgB&#10;AxjZnMuOVxf5OgfMR/Y7cFCCNYBuKeDbN327+9p5i/sQzXs++B60Ru955ZxrzkXWpgPy2hu7YlPz&#10;cOZEdHy8O+vK4e8PnvqB4bNd88gvWL35+pu6yy5e4jcIjJgyX/ALPF8Y3Md04gNgi5mcIOsbQcSF&#10;+s//ySCAojLFiT95pB+/esQmHpPbiZM8axdHGx/NdsGjnnxqlBAvhJ85jy6OvFX40a5nq+ID4fJu&#10;9g495ZSeuig/B2k4B9zgXcst28T20NLuHa4fgp88yFrbYGmJ0R3oep7DcrL3E0GLu8mwJAgwfhY4&#10;/RV4S0DJBIzj6MSphbWcapbRYfWArEGhUyHY+CTRyCcOpz8OlyeBJS3gc7+4DjS4Ba/FlLGgOxzS&#10;VKg5Dh6Z9HYoNxh2PZYFqmRzU1gJT16gNVzPBGzbLBmQmsHKmIBNUjQoeUE7m0IHO8YDR99yhFDs&#10;2eyYJE49k0JkLQJiJaAaXIuYXUzE9gnF1KUJvUyqHMFH+VhVPmELrNWl4yayBKFzfolw8wGLrI/R&#10;ccKyCXXyavcSrG0cmg7qoa9dnyRRMYcMLpyqgG3y8LoqSELlOOahcQyQmJAwdETId5A12hXD0hrq&#10;NAIaIi0Goj6NePRSFvzsg+2CjVtFtVQyNfbAiU7GJjrQn0iQFnj5Zmf6swHTTuBIo2IupJb9rYk4&#10;TRcZ5BtdlM35IYbPwKFDNggemz7RyxgHN/N6mtqoX2ZRNt8ekTQbK0bK1Id6OczFVS8r/mBO5CoR&#10;qLXoAHOuqZtjeKlv3pzrCUiRAeYlgt3lMx3nmMy1Xm/toRdp14Pp+pG4zatkz1xuDJ0HKcl/sKFh&#10;HIU3tB7F5sUeRhPkNmY5DjA86xNnLYrSiw5+UXfwPgdNjfXTz5P8jTGNb+1jfGuZbFTQXfCme787&#10;NXavPX6oe83rXzMF29LGGR//p4rHLR2whXiZg/oYJ+S2rrFi0nbjbLAkTuI1AyO+yi+UgBKXTmAQ&#10;MSWb+yTXYlar6F+JmvMTFrSNEd4rFKnmdypBdN1KvErFuvQY5CcIM0ZzMzIn4uHt5h6YdYyeHMLY&#10;oqPIxDJzRkZ+1dETfP/V6N4BVk9a2WY2WN/aeG15pXeAztVpLGh55gDH5jK5TtLpbmKAOUkSNbR1&#10;lIAkWfEIoHg60QM5nDfZpJU/EwVuBrKxMCImfOXPy8LRZCh5SHBUAkkbXMKLbwIoHQVLEkNQ+To4&#10;gdzr51jr/CmT/WCF9txminZkAJf+0BNPmCRd+Hy1urJnMgpofIT1+KnTznMrHDMZZC1t7ScM2uHF&#10;MWfcHDOpW7J2Xkdu8aK7/comz6pnwZY//XQyYvWKurqAZcOAPAilWGUjWtF5oqfxU0kqCbnpoSpg&#10;6qH0J/4m+pEsajcChojlx9yeC7veDtKYKcthihEautuXtq4EjO11lNGlH4THCM0uJkX9Qp+bw9z2&#10;DrqE+Cdew4YxwUtApqsW7ejtgLkyItZc5xJqSpJvoNdn8O1jSnVLB/VQ6KZnYi7GGJFyCYJsbmhi&#10;BzmIPWXxT7kULW3lx67OLeeZtsfwsXOu+kpfmL7KwlnjhNV8o9s5KB1oOFCf+mELWSU/NRlqsRPP&#10;fBA2igBSLXTF1HbR0I4Z41EedOQZGuuhUf2RjXhZ7oIY3fnnn7dosq876nWDsddzFSR2cqGIidQN&#10;zfg6ndwdwB533z98vvToVx09oLWlgHPO/vyWoi6MpzFmiuteXc0sP/QbnEzyPh48JlbwObp5Fan3&#10;b9Y8dE/aKrCu1MsVT/hZv+fqFrzrkRRjA0LgG8TJIayP2tBPABpzgdMuYka8MogLCLhXmFNPzHuS&#10;6yBh8mM4uCIol6MtgtZvXPALRrdvsGKlJ34bNdK1d1yHwetKQ76KQCfEWfXMUyUW/KEfDAj6s6GK&#10;83CPvrKvHa33GwVhEK8+6drGwZMzAzJd1hCCInQTQNCnPdnsQFB5XI7qNphB0q6MSDpEDdiEWXgU&#10;f9mSlKKLY6lG/ggYmiaxfrEovdyUqT+bS4697iEauc3MjO8D2ip18YpWU1dd7YlN1LteAvJnR/g0&#10;/tTlVzorq7MAnOhUPGojpT7KIHHtIo9GW/kaTzcikljNUvZDlthb8ZWm5IshqMdcgflmXxSITfQe&#10;mgdLPzn7NUHoNYxqg0l/koRw9cdOCTPJmXgGRbrLX0iNKsoLmchcyqKSypyfh1Io6kl64iF3LaiC&#10;7WM8R0XuF3Oeoqi/0MEi1Qke433NlhHQLMqi2s5BT3yQpr/yEz2jr7JEtZIpaipwAfXPbBlCZjE2&#10;3x6joTjKotWQoOZQkyNxRN3Nb/xiTImkT/rcoE9o11z3aCypd4tffeufjHRXfBiWBZe9+tOKO+UH&#10;bn9FmlQVv+fqzYSXtir6kYsxjjc+DIbkLzZwkUlU4SaHmaKaSy0XX3PJokm8/eS3D8aeedVZ0V+b&#10;J6bZtEbHaIhtmCdnX33OYNyb3/zmAWxLARdc5m3OpRljfDRzQH/oA/3b8nKtGcDi6zqKEbhZzFix&#10;7buxRYB4DLzN52xuQKuLGMRCo5UjtjOnyVPfuy5TTQwERlUW+j+PZUjbRoCiVt3NlM9+Fp4wN3sO&#10;4kVJLoJ05R5uEfK40AJldO+wAO6qgNfiFSxn0gOz2t//8P3dLd+7JWCnvD7yhVdd41qjHBgnmk1w&#10;nMGUoMnsIYgIAv2ms3Ilq+9vzq9ND8HK4FoQxasgykBo1iYKIvmvoMpGgYdAE9yMDl/lklffzhWz&#10;ACDl4FY3MfFvYKlML3MWf8krG8lUlfoAzdFJAn4Wtyaj8qujNEoG606cDC4entXCUPZ0hm7GUYci&#10;be1kvy1ekRM6mV/CGSgP8eQXGtCHh13ppxK5AzABCC951VX7J6nbWM0SOZCbv9jNy9a5dG17zr5Z&#10;9EwY6hTT8UZ/Fi/1Fdc/YbaxEyTzykJTxmKs9knEpNurXuW71dM7sYMfoo6xFvnVLeEWDyhTvQDr&#10;Z3AQPbCEJ+0yhDB8Rwz1dPMx/oarVpkLHKfLMug7QgK26FU+UsQw56iH9Yp+Vu6KxQZT/8jr6Jky&#10;wmMGY7PN5KMZLG1mTDk3NaxzRj949IpD4ihzBdnE0V/6pMdRF4ZU/EC8kl7o9X4rndRZzSkOkG/o&#10;kM/4y9VwumQlXl0d7+8CyBeofdo0RKgrN21Z5moHHdK0FKeSN+OSW9K1jG+P8yPU3+suOHdxX9B9&#10;yk+8a/Dj9V+/6aLoimKlE5pUHtNs6r5Dd/b6cwY6nHb6ewewLQFsWL+h+/Z3v70lqJvBaU6ZjwWo&#10;3GG8qJYAQ0QPU5zAeqr5TT9mAw488wL8fPWCOU1C0R9CjsqBWGT8ZNMjD//kI465D8TQxZ6VIzlG&#10;DnCkD13jPHXH0E5ubPwqRu3w6rlojkH+bHzlw4v/b9/1nc69wEhxz7D4XfgIweUArcUN1iMoNvpE&#10;49W3X9MSkY5yEuAE/jIhtH4cWUEV5+txg8aAYNXQl4kFky4ltxTtd2z+qSWZVNtYSQAaiIKgD3qS&#10;TWgBKxx4GmPpFEZHkmQIsLmoTcrksiyIOYuUV9NBWbIBYQikICLBGl+CM8a2eBwir7JHtpJ7chag&#10;cOIggwcbkT9Cu8lxHDDJQS9nJw0vsjd75AtQpcB/bSpN1opVVIX3mwlljuWVzxrEs6jALHyAOi51&#10;31q7+IX55C1iTlqLryDqoEwmsorE0KJoEA68VC0yUS+bCReI/ACiW+rAsb2lFiCvDIlaA2OjRgPE&#10;hEPsFeMXyQye/1bk5kOWra7eeAJVPWNHZuZGNsfGj/r4avqI0CfA6A08c0wcJBLXi0bq6BTzNmI+&#10;HVSTI3ZYNsE3Q6i+pNcY6+MNayNHbvPoN+Qr/YDF9gJ0fOmyGfKL6tZGg0IO8NZKTb7ibpxpZ32T&#10;uORIbWLj2D42B6p+vLLxV4XoBb3ELg11rpHUyxbKwZD2zBe90necPreTl/15SJrRPhogLJsufSpP&#10;bOjLAcqrnCKJo40lULFiX5MHjKmSMVOQrWvIknLm/zizKlv5/uw9n9294sCXD0Y9Ur9+jgrahm7V&#10;56gaXqF94JHp8/wD9jqgO+ilBw3obAngn/6ufVlp02VLxmwpjv7Uj9mY61t8Y+zUmkLbyUrbNTBw&#10;FdR/UbZws/EPw/Jz4hKimffEUz4oFRr0J3BEpgbODjw7HHzhzdctZCILnJHPUfVXm3djRRLAlBla&#10;xm9O1hoeoNQSd00WvxNzgeKewb3DmiprcYOlgb44ZqXLb7miTM8GRT/iG5yjE3ilgaNMnm4s2qSx&#10;L8h43Ho+MeMY2rmareN1no4GIT8dwDEBAr5Od/deAUIbpOLFuLZJIVRT9yHRJKAmi1egEqAGonIl&#10;ro0akq0MlEhcjtEneLSl65/4fWC2yRE51SNwEWhQJuNpK7NwJ1bJShNQJoGrT+g7SLmk1fMqQsFr&#10;espHadSrJqTWcJFmIKW/NtPTkF+p5lHiHP2TUfhBDZjTKTYoMqG17G8jtCOfovCXK33KYoKi7adV&#10;acz5OHIrtr7jRYkawKOXdLBnjW62Tl8hyitn/IzN2ST6y7PsEnIr8DZUWt+4Ecmmnnow0NmNv5sO&#10;N0mxSIuX2kwJEpd+RzhnjDXk1xK1IRDG1Szw+njUPrUxB2l+CY/5gOWp11Ve46tsrJC1KYC+vnUe&#10;+OJPvXJbTbj6q89sUYGlllEa2Ik4MF6UqRcscwqAQ+ScTa4xYjvyU/ePdnJPjE+MNtnncleNcdOv&#10;zzL/Ge9Av1YjR8NbmBgEg2NFzdwMHJj4ZjwTq8NiJ+QWHtvSC8woUASlS1zZ7xzR2CtUzvvCeYum&#10;fPyxxw/GXn7L5cSEORp9tRv2iFbocMOdNw7wX/ua4wawLQWc87lzthT1ifF030wpn+ksfYdHjJv4&#10;AX8k39tmoHGmji0GPMkS7CgQql9/A2zNxBk9zf+FX443jl0bwpY6vBgUNtoydJsstAMgrutTtDQZ&#10;mFxIJfRpeyXajVwxF0fJkn2Cbw66/NYrZrSfNEf3DJPeJ6myVjdYnxuzx9Ubr+keefTh+EqvZNES&#10;0djCiT7oJ0ynA2mXF2nj7SQRHJyM4oqC83StU0rH4dvQNVlUoNBjogMvC5CB4DCDClzAcmiD5BuA&#10;1AKzPxsIcW2EMF3ykYZyUg8vg9oGvCuoiobS+S8MBUsHuUpE3vaFb+lXdelK3/6SvR4mVH7xBPNm&#10;0PuCSHjKH/zIqg2gH7YkIBdVhXVyBOikpZiYsrDS19OWonYRrq3reQB5tPERgC7PevyLLrRXqyBW&#10;4iYq1MLhlwz2G6HIHCWUGV3UQ9mROzppFEEGRf61CcLHWGVLbVh/tOkqf3tUX476fjX1xs9oWHor&#10;Z2tzXU3vR5b4HeHiD/WJoBzAjY9LkeiTJOktQvUQEhuVHWKGTJiVcKhCzJZooBbI42KJHBQxc7Un&#10;AtHW9qkrd5Rpx6Av71uJMEWzYsmgozP+bwuH9kWcyJaKc8Z2zQ+ExF8Mo89p6Eld0PQh8Gy0QkP9&#10;9EfhRkfaRdcpTL+90DMVaavMWelU0oMHspnzYsPqV5Y8QK2MkoZOQl+FUlcfmQpv/GyuQLl0/WWl&#10;zyJon3za8Kdtzvrmp2Oz+ETb+M9Lk3/mm8Ml6G1vf9siONeQr11xYSox1aKpjA+Upj7BleiD34w/&#10;3/p40OfqpaOAJ5cZM3nInJgxBhhS85w6OJnCojNWe9gnWRiAWydVeezDWAIMVbtCexJ75gj7JFD/&#10;XMXtc60AZFVe/ozjPE8sorIxJjPAxzcAifUDPv3pXawFytBhCyCuJnitbrD8drfvzxriYTZX62//&#10;Fk7BJZOXGw/9V07ybDpJgoAAkgDJmZ/4EjRA4jRa4viq+x2p1zyzjxe0KgmB420+gkAiBpN9QZnI&#10;QZ8BlmB1rOQNRMZSTzvJq8YluKRvfip0jsrjOHCSTas/ASpLXwa0PB0T2tL3BayHiwcsmzjpwLyd&#10;xEI8VqGfKnCaNQHAUv6JrYBrn9io2REOpbO4CqNNMp4L6hJSd/lxVF9lMGmXHzwqIyAHSZO6r9Ut&#10;zf56UXkRRT8pU77w1StS1FWH9+iRuoKCr7jRy7G26JTGZBNlnSTSTMcRgGM4Tp5BcEyDp7O9SWdl&#10;ivohKhJr8BybPIkZhJV3NiQmPYXQBsBNtFlwVYgvm5xcgSOgooNgcKO/emkXXrNlpXTTvsq3jnmR&#10;uFJR55kvxUh/q6uWcD0HXP1my1DyWYwtaI8QyYbauaD96U/eMXyUxthq9kaqsjm4OkLbNiwi1lJX&#10;FDO3GefGKfSCK13bUonq0TP+aAlAaiaDshV1aJR/laONk4ZEYynitrUjivNGu/GKZPrbDnwQvjJe&#10;5lJ8WRAe+H73lXOGX/y5Jeze8p63dLvt8swp1Ou/ewNyI3vigNhWo+j2eHfBTRdM4e7ITwidevri&#10;vv/q+quv775z53eKXq/MFPUtbyDhsECzfKAvwXAOc9SFun1qXqhlfOQ31qsv5AysXi59nblTcWl3&#10;xaxwYL4AJi9k7apY0WwhYWcfL8ZP4ou+jHOsMF/AmoDpk49yODbyWFefgkn2mju+1bkHGCnuFRYX&#10;GCPElhO003ISW0Za3kv9PK/BrwxfcdsV3cv3OZQuvKCjc1vDva5BVbECODHjhPH3jfxK5wQeUSGe&#10;sDiZO+35wnGuprjHinPx8g7u7MHV0Tv4rcuZekYEAMnJM543qfAt6aLYnT/RQwwcaBmJwqkbbLkl&#10;IzLfmJ7NTMa1unBLuhnzqE8CyI86PIMf0tBKwgyqGGrPoX3Le30FL9/QLp68eYljsM//Fl2GmOhZ&#10;mzh7oA6u3/juhJR8ijjor9yTb/BGXwPeNzlL1clCDqqxCh186Gon+YPvl9QDzptjHJv+MFqdNxcO&#10;bZWfG1IeZaXErMB9+iJXE+2L/Vo0cYgvOZoXYiCOyh8bJICkh00cy4vPPFTu1gcM0VqGE02J8TZb&#10;7Fj+8pG//+jyE91qikvXbZSC7sHmuaKIv+ItfcIcaFMk8Q8Sf+1bpU32mD9+2Go9Nj9gVE5lai63&#10;35jJvIwgSA0wP1uUp3+MFEDewjV2atJUzLiSORp6xmHlF47GqmPsZYy61WzXJlBz0Ux+AEdBGPy4&#10;AQo/kYsqTStSgX6+md+jwiToW/4eVhMAAEAASURBVB/t5DNkST7Lh3uK7tjtYUgsscwROOt/nNW9&#10;9s2v22p6/rTNqw95dfflq74yNdYHpp+507OwELpoa3qzIZnC6rqXvvAl3fP2ft4MdMuaZ3z8k1uG&#10;uCVYI8ZMzmGsPs9c0N9p+AXTfdwJw9fEge4EMVeI8ksb+Db+j6OJLX75Qzbm7FoYWCedTPqdOMuJ&#10;NPSZYeCFKTXjT15uVBsP6ElDfunzmJwKTPmshwfWz5UDqdAn3NhkvFRrrei6K277Br2jxb2Ce4Y1&#10;V9bqBktD+RW6IxusK7v3H/5jeiox5BlcNjw4wu0ILb1HcqKfJGs8TBZxfUZY6VOgkKizyXgVSDnb&#10;RKSbaSfK3H5AmQCrH6N0g0YfbXmJSTNBkHxFUJjsE98tSOalLxZcsO33N24c6Bt4xTtSUWdiRAZ+&#10;aAcdslGbPwlaUJswJWGwSnYdl/of2xGZxOX1KHRrXpSkvvtsRX6Ut5g7mhqDpYkyblWzEWIR0o7R&#10;xYCnD0gSrXbJ5FJ5+AQuHcekVfi1c6PfTxahrmtDbU5BU33oZMLSXJlSks2nXdIC10+4tjZ9tnss&#10;KthTW+lVAyjJQBTGRGZkd3weWgYvV00nNgEHm/CeOJNSrJ/xRTULpjva2TKRYbZjezsWGLFPnSFr&#10;7bIth/gvV4BxoXPf+Wy8OmMN0dwSxvyPeSIyW0Z4zKIspv3z//CLixm27GP22HWP7tUvOLx7/UGv&#10;6178vBcTq8z4xDMWMlkYu+QQzJZ6zGlVuPbEhvnZnMwROkBw3juvIYZxR2y6jFqc/8XzF03tTW84&#10;YbDB+upNF3ZvevEbEjbmImf9lbdfNeDx+mOOH8C2FHDu58+dQ9Wgy1zciGc1wic6s/JVzYn4R37y&#10;jc9KgKwp6WR+4LaCsmbGjY6tuYPbKVLPAaB5yzXGtcI1kbE78hZE16O59cU5mWFuxEm0tfZBi7Eu&#10;AH28SU9CCT+qapO7I4JFDfnH2WBdaWusuFdYk2Utb7A+PWax2+65rbvjnu92P/TM52VxzIwoP2Y9&#10;18Vewl6nQ6nvwO3AXK0gY5hQcyUmSbcSRha7eLw2K+GZfieb0SZxI6ICNs/qCAaSS5xEQJ1pws1d&#10;CEGcHbjBzoTNWKp2Oagdaiy0DeiOK2ZFHz6eZYjYEpqbQPsS4i7w0pWHNIVyDN300Z/4D3Zumxjk&#10;OXN1gHrAMFeoahB05CcP9Zdowju6eNbiRtCR4hRPBJYXf0CKd2hrd8VXIcDZ4HIElqs2sqC4Ic6Z&#10;esQRt3Wkt71FqfmARdZL8OnByFVia6PaHCVJgKU+iu8zRiYp+2P5bDC1uXAgIcH4ZCOZTDBjIwbF&#10;fm7G4l+Tj2aWdtB5G1F7WtDFtZbLdIvj/iSMMhZVOnE7Z2/NbHRlTuZoX+Flk6Wo7VlCq3PFkU/d&#10;cs9D93Rf2PClvNTyoD0P7D5w+Pu7Q577YgzW4psc4gzv3xOrxK8zwvnsFQ6fddOcmUUGufHMRPJD&#10;RMOyRJvOG37p+kuTO/s8M+S1MOTdP/Hu7g/+4g+mED67/rPdGw98fXRvCa779Prh0nPKaSdPjdua&#10;Rv/8VcYYlEsoo/ObpOK6kLXNZNbWgPgvTjKP+egDTsRXuV2tzyCWL1aNTHpXH9vwnTaA5EHG1YUM&#10;2q5pmUfllMdMmOHHkcXHuMgaLCv1JFnusCMQ0CO7PB3qRi15VTxg0iV0QhWa4uROU+Tsujvv/27n&#10;2r9AGTpsAcTVBmOGNVtuRrLRLeuVXCrMnHYu61xXPDySs1WPusw+n7XS78DYcgXPhJCFz/4MAyJS&#10;nAyA7Ktz3Ui1EzrQrAO3jz/bImm88KHuGF/u0g3g3HJDLjc8srLTs+3QApZnMHpa9iOCE8T+bKoI&#10;Ymm7iUs7R5mA4UEZJEzDAJWyUJgDajDVsjhAWtrKPl7BMMAzxk0DOM2Wud1nj/3hx+CMB4eK8uQy&#10;urS0vTyxTX6Fnnru1SN/c0t4Rl95yLvhK9Dk6qJyrkoxwSQokBs/qYu6xS7UXX3VPaJqa3H5xxZe&#10;3dM/Matj1DXo+s22b73e0uClHcDxapl80mi0aU0VsKfa2xubt0A9DwSe/tN+xpZ2jx/0NXV9jF/L&#10;tzoB9BqS+tP5bcPdN3Z/fP6fdP/XxX/V3fvgPSykRnjN77JjtXMlt+UL80jyoTavJMWYubgf2HOJ&#10;YT1/+D0P3dt96XOL+z7Jo994dPfc3Z47Jd4mFu4sEuZ2YwRm6zd9awpn15127d72vuGXlU4hLdC4&#10;7qpru1vvvnXSi8mWVPqUPp9ITpiNd2MdHbyy1K9DlZhgStjbX7hQAa8uAJTfXOvE6dcb81XmkEdi&#10;ou48xMuhrRrKIh4YjZ8wcMzroQ9BkJInPbFNgmwaQKBuVTcwhle24FDvf3annqV8vPvGyFVFOVPc&#10;I7hXWJNlLV/B0mBe+nvlrOW+sfGq7g2cddQVhAocdztueAwsL3HjrUq4CQDak/vKbARAxJ16mGAg&#10;Btj15+v9EzLgGgMmZXZxVTWwAPFKEhfq8JwtQIkdtwHqZiS39OgUV+KJGYMtl0aQCZrZgNnt1Sr5&#10;iNd4GfgZy5WjXFNCRnma5vJfhB0MLaCAueACDhsAJ4IyAojENOx3+XcY1XZVqyi6SY2MYDiZvHUo&#10;vmPFtaENtKsAYc4Rh6Vg4+AACUVmW86iQFhHX/YmEswVIU0mPrjaQmKMytlUUZu8p2vSWnxljE42&#10;euhkX1M/doxopQWCxvJggOVZubhWOSa+sJNj65k2a5bet7ajaXh4hmhw1JVCaGkPSrNq6v2bPJZa&#10;nrHbM7pD9j1kHhmJKtNCx3moExxh8/Ft9zT6usde4Nm+fqw4lse7F7zwBVVd5vck8hiOWHLOOxfl&#10;mDjVJ8Qh4jgHEopsEpQnElqdLb1Ks/CtaTcfb82QJxv3qzdf0Ll5+YUjP9LtuuPOyUdlN6IZO/lb&#10;hZ5SarnYjs7kXwV3TmNw23lweoWVOesTZ3avfxtXnRZRjn7lUd1nLvzs1Mi7H/xe9+xn7IF2O3QP&#10;PvzQVJ+Nw198eLfrM3YdwLcEcMbH2/dfbQnyFuCMhye+MN7xk2uQywqRj0/iqcDSKX3Wl4C5rVf+&#10;dSx5yTUTdNex8rc5zAkS5wMUn5c0QpY6XXlm13lnDNDheuEY6w0tdWHyk4bLJk34ElOSd4gV+61D&#10;ry/mS6PuittHr7WItmZvDyrctrDB+p8VdH65ZtM1XJx6pNtxHYmg3Ngc2gLAjQY+ysKo3/QXO+gc&#10;qeqyFAFxaDk3YE/PskEBz6AKqhuBhGxgEq+HaqFCv7wMHGllk5MoAV+ySfD0IUwoRAjTPTLmNKHd&#10;i1aTRHaJ5gDUiF5tTZjoKFM1FT+BDHl5e7UlezZlRXYf8wJMUcDCyaX92g0C4Bk1aSCjeKZQ6blB&#10;y/RysWpD81FuFOpvufSbOwdKTmUjk3wyhnajG1pt0sinriRQgX7MQXUlSuk+QxnZcgWPTrWNPAih&#10;Xm68s0H0Up7GI+nog3VZPMAnGOqMHXyULn9RN2NkIxXiYRiLSjdcgHOsZKGdjMWhdGIttez/4v27&#10;b906fQa+VJpreXyd3HiSUn7FtEnSlbSJ6GZn40z75nvuVAi4YbsS5UUHvah757HvYEroa0vPvOJN&#10;WZSvjnN9wbQvY+pN8Z2DBaxokl7hNPr2WzJZHUC9jRHk/Lvr7ju7W+64pbv9exu7h34w3EQ4/MqN&#10;V3ZnXnNmd9or3hPZCPCS0xNEBW6rrznGEnbhoyXDyJkzUkRaSpkef94Xzl80sZPefNJgg3XeDed1&#10;7zr0lNjpwlvq6xTmMzjh+DfNb25V/fNnf34Gf1qXmc4taA7HJ/ax/6THD2kZ3fjJ61kJCJHIU4kc&#10;HLeD+Yp2fndWR8bH9BtwCToOPUwKiSk5tNgDJ3MqeVCxmYPQ4TpG2NV62OJTGLwigpLJImuX42jQ&#10;H3kNLMSVffgwQNDD3Mp3zV+gbN9gLWCYLQF/EaR7ee0+H9kE8a3vXt+9bK+X4BijqA8QF0Bdk7cM&#10;cZOUq0cJGuEk1jwfRB3vGQK5DQZ2rvyYFO0SblTlqhA8IJwNj1df4vgKxjpLaLiMkb8S5N1IaoGe&#10;qHGhNqAgZ1u+MOUIQOKOcxF3cBSh1h/tTUSLhdZ01dUQcWrBDu8EKzj9UMZYl7QVNwhzV+bkT6ds&#10;+cuSQz230ARTz2aEoXNFO5h4ZdDGWvXMCKQd1AdKgMzPqVcDugBra2i/dMJ4jvQy15RntsTMsb++&#10;QgZlBzHPhXkZO87REnzAwE0WJfawJ7ZE8sRU6ZJ+E5HFQ29siMbXwExaj2MXr1oZARpW020vy2AB&#10;PkCRaRbjl/kTiboyBXvrY98ontPE4TZWyAc/cuyruzO/cpYc1mT56ue/0v3Gr/xG9+VvTn+iTmE/&#10;e93Z3esPeF2397P2Tn4xpGMm3hL3IhHv+bSYGy6ThLO6Jjd12zMlc2IGtjXNGZKXX3d5ZFnMc1in&#10;fei93W/+4W9Ncf/nDed1p7z0ZHR6vPvstWdP9dl41/vfNYBtKeDrV/KTPPPLjC7zuxZd1we6gt2N&#10;uSx3Q7S5eYpE47oRtn2yE0eI65gDGJsuNzekvORmwB4t+r9fe2xnrP1ZtlyBHQQ2cZELD45w/knb&#10;Yv5r9JCw8ii86wqoa5dIBhgV6xkXrhHsWtb6BU4K3Bu4R1izpVaQNSte55denDMm3pXcJsy3x7q4&#10;lYeYdJ7JGi38A9PHiTOcmWc1uDJDpcgRSd7fzffIGF0JAvCyKyhHexVIuBsBAyybjQSBfIwEjuFB&#10;v3SlYZtqDU0o0igaMs5mTplFD89+gO3WT2WuDgzaJrd+cc6EkQFBGQmUUZIZp45FPxvJPtjpK/mV&#10;ong5KWSkbUJT/u2yV/FXfmXxvcU9ck82BwJRtu6Tu+kS12RLDkYG//JJEemGoBNNHDWpCUlDcVat&#10;xIpxEDLJNXKqhkIiE8eKgYoV2yW7Z3vILR5dOZmHQtwuTvOn/oiOtHNWSLuuepWt5edGywulg7K6&#10;phiw3xYBMZmuy9zTDzbQJDHG0Ta+0KdzsWcsA3ceDsoYbIC0TQOOPem47ktXfbn7h7/8h26XHXcZ&#10;6HL29Z+P2bJ/ctE1tg10C+aJ6XL13UadtGF5J31dzS7MyXv6Jq2lV+7lVub5nz5/UYQOecUh3Yue&#10;u9/U2Pv5SRx18rXxvo1Tfc955nO4HXn8FGxLG+svv6a77XsLPpi9pWSm8ZBxtuQLsU0o5iGV4Dhx&#10;F/V2uouCzIF8CKEpS49rG/+ZCx5qrcHXbpbid+np42RsjqY/17ka5xWrWvuotLyYq1B9oDAuV/uJ&#10;jT6XZt0GF8L5V2TpZX2qxBo9ogMyX7nw7cFzIDL6xVhSXwtlrW+wtNHoJUAvZ2ejq3PcYBAEHnlL&#10;0Oin3CYj7gwHy2MAqyZO1ZNodS8BlcuWxqlt8T0aoDBKPnE8bVAkFl4AUk9gcylz7uPh4ha+ASSf&#10;yRWbRBS0GZtPZSTCoRk89aBPeVw0oGF3YFSUqyYQdSMQQDaAqTu2YOEpSce0cWFrYEukh0/wxdNS&#10;NVGN/XqQVT15Bd9PidCvfHkhG01vq2nl3PqTHoPdhOmf+mkELWlhPHSKvwOpasfZUsiz0K1vj9CJ&#10;XcITHUqV2Kc2pwxQnOiWHBO/9bYSnoSEDtlgZ7y6VcpRb3E9xD705CPUMjUWvEKWo1cttdN0AXsa&#10;sL01bQHtOFviKw2ubXGecdoWh4pfQSZvUPInarbBuGnEByMsZlk+Vdrv/Zn3dv/mX/2vA3W+wvNY&#10;LtpaTLtW7iE3YFdhsaem7s0uqnEf2AoYcITkWYv8XUKVPfbVx3qYKrd8/5bunge8IDJdXnPoEdOA&#10;rWiNPn81ostWkBxFNf/kKqLrhfMhWES3c4FG1rrUW4/zQ7w4UNhkZsTlOdF0oIWjPwGn7/3QLSPb&#10;2OqrKJFWezkPGZP51uKj1orGx7hKTJkPg5q2UzG/GJA1SNoAEmvcur5j+LUZdFpG9wbVtTbet4UN&#10;1uhHMG+997butntvrSRpMMSpLna1RlrT6XGmR/xVu22qcSz9gnUowVN7CMOH4AA3GyWOBkcWU51t&#10;gmkw6WYnLohIqU0GPIj1SuBhjTAGvzQ4GIQ5CrEiP66iyT+yAjH44GEpOnX2IHqWcWRP9IYswJwZ&#10;lM6hCqhiU0GbbKkoOrTTzxvj8zM2KB4RRc+EE64A4iIfdWWKCR0GLLKKr9zSU+aqgK/k2JRj2S0V&#10;kYCpgX3arh+fAQ5anYIclVxgh6NLRmRRrsiovPSpcPQr3aJzSU9nlA5af3anvr1dGBH9Y8/Yvvzf&#10;k42tJpcBV0ftpyqXft7or8SrihLbOaHRD/w5n3VDH6PW9a2x+HQvv/Pnv9u9fL+XTZnhEZ5v1W7O&#10;DdNNmcl5UDHOTKlcmLlUcG2afGBlmcsYxS98+QuL5vK2dw4/Efi5G87uvnDz8G7TSSedtGg+5557&#10;7mDsmC4DpK0EmH/zO6omIZ2VJIwHs6a0/JXNV+Ve/ecGSIfOfaLaPoDAgPKi7pySYqo1V/IVNuCk&#10;Bbs+lyqD+NnUSSG05FGvrBsEUzZe8vBkiGNkzbrgPKWdPvgbeNRvv3djdyvr/AJldG+wAO6TAt4W&#10;NlgbsMzoFvaiWy8to+lEgirf1RE/V4BkwSQU6soMi2l2z/qNfh3cAjFBkD4cH597rJerqI5PQLWo&#10;qoAL0+CLkyBnjGQS5NkIlVy18EIjMVWyJRBzy7LwHSaNCkzla8HmIm8dWT1mNMjZ+MDDLkYmINXP&#10;RT0gOvzz02tOIm+RZBMoPUaED1rl1omLTSYgfXTWlcBGWzvAbx10a3PlLUDkCD3HNXrMCCcbFJGF&#10;V4QoGlnYVFB7Z+ZQjy0bEs3pshB8GmvzrSEdZZ+80Nvn0yMXdf2YhAFIvWJX5U7R9hQNDq6qqGs2&#10;aba1trZQL8cSJBUuZR+NHjs4SqQKlFDe/rZ4C8TumpxX4s/YzBzAN/qU/8S4LJyTzf82xd9euu6Y&#10;I44ZmME5b56bLHraDmMmbzkHqKffKMeOmTfak3GDsgJmvvy6KzgxjVADdpsDvOdD7+FEeHrpu/CW&#10;r3fn8izWbHnvh943C9ri9oXf+PoW424pYuWQaWxz0eSqE45LfsZH9SGL8k9yFYieVNSFAn3muJYP&#10;5/nQ8c4bM5fpOk3JUMkaZV/rNwYKk/eW8zKeumku85N56JNaolacFN+iqxye6PIylgT6Uk4OF916&#10;MfXR4p5gw2jPGgJOR9kaEmxGlL+faad58W0Xt8Xexb2crheTHAg6HZyHr3U2GyrbBkh2OkYGAAPI&#10;YOE9LxdWoAUEN0HCWzYkDE1Slob0YJqrFNKyAFaQx5n4hpSBHLkIbAPNNTVfQgrQ53Lkk2B0bEUs&#10;MAMrgibglEfM0IFeNjTKKB9OzYsG1KUXGkCoS8MzyrqlhzzwFl5yeYuqdPTs3m8ijx6CnISO9xim&#10;yqL8UU1B+SdsPOSPY+Sq6wHqLGmVzS2xttmKBeTjA5FIbX9/JRHA6hVkaK6H5zxbNXvG0HoLEaOk&#10;OmILDuVbzZFG+Tf7RXbO5QdtUbhJTNAkMhMXvY1ACB3tub0sgwXwTTa2GDRxi2+M6Yr3Nm90Qd3f&#10;iB91bU62xtZn/fw0K0cc+ZqhxkyS5Dpi2xNXp2y/uCf+ncu8spm1v82JST6bR7HmyzzAVleHTrnv&#10;4fu6L3zq/K2m5IC99t2re8m+L5kaqy73PXLfFGzf5+zbvezV01f3phCeoHH1pVd3G++Zfp6r0Ie6&#10;PAGZLeryu/yyriXO9QT5yDXLXFTPttTGGNb9r07EY81vHjKHAsRbAQiDrtQ8SstcJm7yobSNgRwg&#10;TIiwJmbdMTZcV8FLrjWZgps1lHgq+mEGnoHFy/GOk2DQuSvEGNf4BcronmAB3CcNvK1ssP52zELe&#10;Jrydl87T8b7lyoo128aDH03V2WRdA08H1peggZs/HGkyAcdB+ZOeuLnKJe0WTBwMBgMkAR0mgBJM&#10;8pZEz0dcAiwUK3gABGbUySEFmrUxauPDO9sR4NBSXvk7gvuP4UEzrJWvJ6RccHOkSPlzbAt6e50X&#10;lgp6+8p0thkqBrbwqxvEqjOOBLwTAJzSWywHaAOowqPg0iqYo8WpTa04YkNDuL+w3m/CBNi5isVP&#10;rlQy0rbNINrZGMBWipONsb8AoH0Ca3bG0f0G0qGlF0cQYwN11uPpKNpZ7FVRn5OkMk5TxM8ziq+u&#10;KWaYr/3mqHm0JfEUw2Y+4Efs3/vZxScfvtAvRKVeycKTfX75aO1rvrIS7vHsqQ9ph1kWR2Mc+/lo&#10;hRspWtjaRstDzSHJAdjcbDdeFoKPYw+go47vujP5XcLFltcf87rNDj328OGVvc0OaggL/v7gArps&#10;Kd0xPNNz3YGwN87KHLBlvslGmaOsk/vNac4L8xR5yByVcfEheIL1t/PJtYR2bX4kaFu4ONRZOGsd&#10;sc4rM6zHCyFgBQ8/8qrRQCacww9fRoZewZXzFr653TV+gTK6J1gA90kDbysbLL9lbPSbxr5+2yXl&#10;mHi8FkgdnajAiSZfU2u+jZPk0K41VOCw2NcVJSMMB7vJ6jdaBliCiaScALApXYcaIlYM1JCi1T5+&#10;KorjlEEsk3+RyjfL59pWsYvcRmc/AQBARwL8J9isFi1ZG4D55nTpZnNTY7NoR3+ReBGdtSmjCf3I&#10;6Fi7sYFc/LcWYDWpmjhpUDzWRqSudmUTIZ7dEaZwMikENfr5GQ1tZ5EhPDI55ev4yR9d4aEtV6+o&#10;h7pHf465yxB/NNuqG//5GgrFsq0NMaJ+Z3+m4oFbL721m7FXdg+JRid+At9mLt5ZiZ8lPl1E2V62&#10;zgKZs8y9mjn6CCu26Sml2milZigSizobX3nm7GumPB19cNHXZr5KQJtgJvOD5sxVD2PYk6PM6Yrn&#10;ylFazNjHloxJjpyx6Uo1v/ClxV3BUp53nrr5n75569vftmjRzznnnEWPfcKBYwEKLLma2PakNhEu&#10;zDyTfFODyl/06kP9Zc6CWa1XbAVs+B1ajLGnfFkbH1fOOjHmCN1aJ4pOv6lihKkyObHGIkvbpOVE&#10;tQmWW/aKoaKRr+Ts1+bQhvTFGy8RY6wsuB8YQ34yYdvKBksbfXzMUJfcfkkWQ/2UQMnZLK42IXhl&#10;iUG5jJ2wow6wYs4eCocsjrqbwMvGwmCSXmWM4OR2Ge0+6OwKrkFjyQLsAlt1B5nL7a7gt6Mu3Uq8&#10;biXJT4RGy2M2IgZ4BXKJAB5wkd0f1KBQZqwThXpoIB/d+VZ6eNQZgWq5yeFSv3gUZfRKTG0QkUW9&#10;oK9usRXHLES2QYtdJZwSwIRHeIer9KQrfXWvtt9kXrcyFTPTNH2gzOH1pPsjfctSRuhoh2as8FfW&#10;WCXJJlM+KmlDbR4f+l1LjtPMxhR087INMFdN1c22xOiUtfZOvNiRPtr4Fc3jGypTJbEzBdne2JwF&#10;tKZfn6HNay45b7C+t+m1P321sOAC/RLf6Z86cRjS13NPr3LZ5ZcNFG5hHJuV0RpK7FfxLKRyQ4Cx&#10;dQJ9QG1lbHrFDd/AzZ4Rb31554+/Y/QrKnpKPqP1Pj5ludhy8VUL3tpaLMkFx2ldN7h1kldzQZ8Z&#10;72ac/Bv4drmupI+8RbJ2btS8cI2I17lRIo64zp1aL6x4QsmTzlKQYfr6tUG8zLPqkpUTjiWmAUJQ&#10;nrYlFMlkIpfgJldSNV263Lm2L1BG9wIL4D6p4G1pgzV6SfB2vrfkO3zENkWn86cT68oKrTg2kUEA&#10;6DkDAZfqSF7256qQEcJ/fM3iar9ttwQJCOnKhI4KylQDrUQuMf/bEWQDsQLQ4K9gk3fqodPTQx7Y&#10;JHA5JjAjgIHeL8l2FH0liQzokrMBBifAZd0CuDaNGSB2/vz5GmmHdOS0hzGO400aUTJ1beg3NpUM&#10;1Q++Gw9o5LYL+HUbtXBqQyEt2pAKMWZLf1tNDTIJlQZmE5zgrs6bfJNQIkzxTDz0G0yNQWD4y4N1&#10;RmVi0UDIG5nrGGPpY3RNN9pIF8R0gRz1aQlqfcRBYkv64k6X4E6Dtrc2Y4HMaU3pmbKmxkd5PpG6&#10;V6fN1M6X+EM0cwC+ifvjrxkGQ7fMIDy1mp/620/lO7FmterzQX+LtfKM87byQvpjR42OTbVrysiS&#10;skI2vf+R+7t/PuPcWdG3qP2M3Z7ZveqgwxbEPXjvg7rn77fPgv1P1HHlRVd2G++944lQFt03Zsr8&#10;wHZyE2T1SXzk067kJuZA8p05m3lgn76K/5wFuK2/Kp9cTn+uVLlWuFY2SeN3Gua6XI0KKxrhJ1Jh&#10;msPMbev6PGdsCOPoWiqWtKzkZDXrkWOQzrVR2fi79Z7vdK7tC5TRvcACuE8qeGQ2PKnyPBFzvyt/&#10;eKoF8OI7+DQhjtKF7lRqQaxkEP+CY5+uLnfr3R7iwkgzr3IuLbNzHJ0OaZusDQaR7U+Rh00Dhwo0&#10;QwdcA4oYSxAJdFdeD41XkPqFnsFNEEtb/Ar4kJYPTXGsunBYcUHPJsVu+iNK+Ja+tuWdhQf8HA1s&#10;YKFTxEFzCwFuhNR2knICWiu+0s9Vr/CKhnTUJHWStOlSPJQdWE1c9ZU3hHjlwXYa0TfyOfFVh4ZC&#10;rWZRRnjmSiFH9csVt9jSFFC6q10Epq3vFTMaR8+oRXfFVKynGhisdEQ5jSsoSaP3iRBtpH+sby9b&#10;ZYGRUEkcakwcVHWOcR1e0WmZJM61wqkrmMS+805nP43L3d+9u/vwz38Y000H42E/9Io2L4lv8x63&#10;Ul1YCd3ErTlC0yUXOjR9Ze96GHp5jeqcWqic+YnFP4f1xte9cSGy3Wtfs/lntBYavODzVw54Al0W&#10;ojcfPhayxjEZBT+ZV9yoOAf0h/xkSN1uELPZmgR+y0Xty0e9FeyJeT0Ib3ZnEDQ8lq/lUnnfdjZy&#10;oQmSPIkL6cvXn7AqvrRZY+Rv6ddAyFBqTTK28g0Agbkl4eH2je0bAkSbLu4BFvzdnGnUJ7+1LW2w&#10;tNbopcFLbscZBhLBhSsrplz+E2H63j5Gc3Rht2lOyVGnpi2gcHgPrQxvgWPyLvqOcyE16MBzI+bt&#10;CBJ20o5o9KXeR5W4wnJs8ikIDM3/dQWNJCYdoi28FIHx2SxKR7qlBDjqqX6FG1mgne/gCn+Du2R0&#10;XD5JaaIEx5eTsHi28WCnqFezi3h+8sof85RGrhBgEKWO5No6V33oRpdcGYBnNiuyCR3oKwqNagu0&#10;rS2E0c+Y2SLKcpQxOuoeOILJ2Xd/OijJwb7YSLgFTP5TR/T+7M+jX++g9CY14yQJyESiz1pf/EJf&#10;MLUt/WWP4m3P9rJEC8TWfDCDGNRPcV9sTsO4xEfGemLNuQXYWPVnj/qTiSVKsM0N1xb/8d/+aXfI&#10;gYd0t31/+BDxmw/ku5+MV4MVm2nDMq4HbAg8mzJsCKm8tKtxnly7ihb50leG3121pezf/ePvXhD1&#10;ne9+54J9m+v453P/eUGUstOC3ZvtGB2ffIRnWnwn3zgHzLFOCPNsJeBJbnL5sc9MVP7sfevpsPiV&#10;x5xX5rfkf2GO42UcCPboSYsx0sNBps448p25UCwIMtbb8nOxIw4z167gGTvSk84lC2+wRvcAclmL&#10;Zae1KNQTyOSlwT+Y7d/0wKbupu9/u9tv9xfVwpdto0HimatOw4Et+5ozEnDCaIDF0XdwiYYERDxe&#10;Tk9shKGRUoGSpgtpFmZp0MPuJldtZCRPgAluK8hjkNavDNofFA4sCsGXIkC6EsB9swW3tCNSC+Q0&#10;olXxgFsWjDzwCz91UUdJq1uCP2yVERj1sIOlmwu/44oqBT4Z42KlXpzNmEGt+dUMTdayWaDBSiKO&#10;YcGFn7KGDr1pZybKFH7Q8lal9KUQ8ulZnbc+HvofJi19lSTSsBltctEuO9ljaX6OzErv4s2xVI6P&#10;y2LxKmo3n9Cfy+V+mhX8dY3+yPPVxWYZ3u+/9/5loLK8JHbZdZdup52XP93kZMNEnVDTxoZcWyQE&#10;euITRzol9ACFoHssP6S2vDr21Dbdtqn73D9+tjXDse9qR6UU7tHS15/oWJiZXCGZtwacf+hpz4MB&#10;uu2WW7tr11/b3bDhhu7Ka6/qbrrzpnkIc9Uf3vOHu4OefUCdKGTeOmdbnjKC+5MQ6tq+JkAvC4xm&#10;vl9qjvLK1K7YUM9h7bjjjlvN4Pi3v6HbY9c9unseumdq7M7rdu5OPf3UKdjWNC765siHBiYEep9P&#10;AFtXMbnOFHN6/xuAOQkk95iFKl+LT94hfWfTg8+qF7hXcYFn0WwnnrUWgkFiMzebq72q5U+e5eS0&#10;+Vwx9HpmnPOqzbGcaFKvzZYIheWS5A9LOyifSqVL+cIDWp6k2+m4m+/5dueavkDZZm4PKv/yZ7wF&#10;rLJM4OugY/QOvrjlko2Xdfvvvh8Op+Ck8quJwchqScIgInBajFSEiA7As1xDz0D1qOdDy7fECH11&#10;2QJA4YhhQBijbm4Kv5jL3w1Vti6spub63LIA12CfFCNMgSTEiNAQ1xogA7euZBl84orBi6B2/+/Q&#10;NCMbhKNHw3GsnRyzmWxjlV6wpZcrP5wqavDpVhzQJO+wx/yx4kzCAoqnOBkBzxJEy/mHXeIAuCNn&#10;PTRpXWqNNrPMDXBECnR13iKBCUFd1BeANhKu5NaVVwMpr1budarn2grXugSibQyUEeBLiHHYxK8I&#10;qR/FBYaxpJozf/1hYwXK+ivWd4cefugKUF4ayV87/de6P/vrP1sakbHRBqrxSV9+sJuKMZ2CzetT&#10;hM4UStr6uXzVAjio/ZsxsdTijyl/8BdPXyqZVR/v7xJ+4JD3Zu57sujPkq5jniQ3aGaMU/nTeQE8&#10;tvJNOHalKs5sGQHNomymPaTZD3iA3xE85//7fPeW9761B23xUb1e89Ijun++4rypMa/Y/+Xdbrvv&#10;NgXb0sY3Lryi23Tfd7cUfVnwkr8yAbRTrRdumpLz9ZubF8/o+I9/9JPOMk85eVi7ko/0eSQiB0qq&#10;zRQRPGVhVP59q4sLBWIYa1ooSZhhNV54eHrwalbozTsxBS6tkqnJgqyXblrw9qBrv3uAbaYk72wz&#10;0pagozvYSzdd5t6iNiHGgXUcmqRgzWzB0VfByLcugg7C+cLrFh41MwJBIjRHgsYgLgai0kd/Aghw&#10;8WIhzrga44iEUrIL+PLpeVNPilLGPuitg5tL7LmXXvTyRaEwyiVeJ4W8s9FRNKQS5B8wN2IuJb4L&#10;zSfhYKB8eVPgIuGI/GXTJ8wNInKJ4qVd3iNPZEJGSVqP3DatayOJtxXNzUNuFcIzV/PgkLkNrnRz&#10;kiJpxyGvwntYzTK5NQlvfRhfI1P5ISLFDtkMInTJ2fRljCV2iC2xETTUy548ryIh+pKweqL9pXK6&#10;Sl2wHT9bRkCzKNtsu9luafIPDeRJR9laX2FfzQ8TnzcJNjGd05Zm75yh63vHjco05LE0mbeN0bvt&#10;tFv34Zf/bPf8Z+7trI3QFddlK28VVZT7XrbTUpU/yvbWM59WWeWzlvAc1oknnjiQ9g2vfcMAtqWA&#10;M/7mjC1FXT68hCzxTp6pHA1p4j+frmXZq42NfcKb/0y8eRXQfJ41TiRcnc8Kms+hk7sXut/Bvqjn&#10;ZJ+5ZYqTfqaX3VKRVoUQLZD7PCtLB4CXOGG8QvUn3qCJ3V1yx+USGiuja/8Y4lqBPWU2WHc+eGe3&#10;4fs36G2cj5v0eD/h49Daput3HWk46WjrpuIKEBotSN1w6Pyg0VlJWrcBMyiAJQGl6Y7dIKsgdtOR&#10;qx8VPyWKjOEUgxtFyOjVMhcF8bPlUoiwJGRZKRLw9BvA2UAhm0NB6UVruth2LL3tPneCFlAeKoSu&#10;i38FMoJoCgM9xESyD1miWzHoxweqXMrQ60dbdtlQBO4YN4QcrSqH1OCZiQbcM6J8yhB4yIERX+ir&#10;VSzxfXzhMlIPuXuGF300CBXt7hfoqa+osQH1qFUogaEV5tZ3KCduiIMnbvDp42jJlRQ3sWlwHFFb&#10;Pk/ZEpsvVbshET1UJwR605jEisyTGNi6/uLsvSxrDIMEmbhqqeIsML54LdC5BsFHPv+I7jeP+J+6&#10;lzzHbzfHOMzJ2KnegGHlxG6zIwrWHGbOm6cyJyp6jfthGYMNsRYL+eISfpfwvR8afhXDqe9f+Nms&#10;zcl4zrnnPjHKUk0xMr7SjvaveDe4/dNb3lnxMQ/9FTwrrgU0Kl8prpso2qHd4OQ1g8B1LjlMvwqS&#10;Zmib2xjqBDN/cnDuuY5lnBcJ5CF55yOlPgCBQMaXNNrZkL1CfG24a0PnWr5A2eY2WNvaLULtvoHX&#10;13gdzWuqfPm2C3h+4CAcTgDhbG/1GBwJNJ2J03O7CkcaVB7q4mfVvQVYF2MYR2duI9kFDYMpAUN8&#10;JGqEG0B2UDfJuBESsTbp8jCM3FIRdtlpEJTKJm2glcUYxwBpeT88z0Mpd+iBYx38/DPIjYo6+ZBu&#10;9RnZdDg+6N52s5ZW3WMHRRls9AlQUGHAG3zlUX63C9pA/t5yyRgwvfKzjo7CLX65SoXM4RdiBZew&#10;NhDexAw9mbhxzV1bOvLcgIgrVhRquuSMOwoqY9O7JZx4iiFKlJ6IhiFYoA2f6KThVFBb5I8OYEXL&#10;W7b0EQO5hB6FextwRPGymWNDaFq4cJ4BPVWaQ1csQrMRIoL6OEtVRzk/jGRvzfe21k96tfkD3Myr&#10;RUjxVBiyx857dMfte0x37L7Hds/Z+dlJLMazn67EUrwZ1BzMPx5pJE9lQWU+BCimsU40g97fShzY&#10;Z8RtA5wnAmxm/JU3fbP7wSM/WNQzfq888rDu+bs/n69V2BgJnrXzs7oTTj3hiaR5wr5Lrlm977/q&#10;Bckn8EheukYf5hlXXGO054MclXBJYxX/9pjMzOX861wdnfnhcpWLB0l4rhe1HogWN8Cjz5OOq7se&#10;rhyUWpyC6AllbcoLnnASZq6VLyP6k0+FqLVih+6rt18gpbHimr9hrGMtw7bFDZb2/Gtegw3W5Zsu&#10;7047+NTuGTs+I0GTBGrQuejxX8kV5+roREvFlg4XoPOzISNaEjC+mUhcTNmFZ4EF5FBjyUUyGygD&#10;hvG5cgNSxoqXunAaABO4buL4E9cgk342VhIHJjsZKavFwEOFJLrUGy1h4hcmwKB7bMsGOsojG7t0&#10;i0kftKXY/9hpfuqAh8JkL6M8xwK+yTT7NgnbViJlTZM3ZplD7Ety3VFd3H3Soc19klE9HOBDZ84w&#10;+nxYMoQdTV9oSGe1SuSXmX6g4btyoNtjyOliIdT4UDbF722qrZKIYtuGp1pB5Bj7SpmXppCItMUX&#10;SfvZJ9EYnMZyFxnMlD897o9KhshRMkUPcZVRqQzClPKJvvexYUIIExlLwEWllD40GGJ/bNbGZ4MJ&#10;zm986beCu9JviXFkTWyiXwnEAXvX3PFou+SPB8BznvUar7SM0v+T1+IDfJ5cFFkq1jRvYiQPZiKd&#10;NublZgVt5umF/Chi7rJfpfpFi8bEnXaKkviSWO8jqTmGP30piRokM/KCz+iY1CgOC55Y5pDILd8K&#10;9oyXByU2xpjZyEaZgk+9N9wp2DI2HvjBA93Znzi7e/sH3r4oqkcfdlT3T189M2NffciPdIt5YN7B&#10;l33l0u679y949WVRsg0HlY/mw2tuauTmPzsrsBJvWZfozlpg0OtPJwCBUieG+tkYanHhcIIgKRua&#10;dZtQopQeR1bFzsiiVGxYE5yNXWhKS+Y97VqfMka2DvAdWfTjZazhCxTX/G2urGaOWU7jaOwHZwk+&#10;/Ngj3UUbOYPQsTitzrJoxosmFtxqH7GQoGNnYJ+xZu4ImuFiO6+CpCEw4ziyeOZhZQTok1UWVLIZ&#10;cRRauVURiiY1YQag2a6N5ZmwBLDsQtdjpA5Oz792+QQngMgvMUnRtkpk5q/CV2JOCHHdfEmzxkoU&#10;sOiUfDg2uF5VkXZujYLTruYm2U7sBC2Hqlxo+o4NHBe15GcbFPUEWjLaZuLke1DccIjhQhxi0Io/&#10;hM+UCDoDW0wzfKYHRgNk0dL6PbYCRb1zdUldYjNjg/pkeE0VRZvoLZ5/HlO3r2hHSRp6p1kPW4ht&#10;ETpW5riN9S4Flng1JpBT2bLxVT/ldTcVsHBtovudLwW2EokjtGNEBg/E6EdTe5bfaRifM6VGzAC3&#10;tjlGRGHrn6ObAYgCowpYHcrPBmr0ETfyczIzIufWijSKrwwzRdPlhMWYz8LmFTaqyFLoCgZA2UQW&#10;nrnEMfLajbWbvpl/4kErvox+YNjvXGt01TFkeY8tPFGUnmy0EzTMO73dGBn+uf5nn7dXRQc3tCIL&#10;gNiO8RzrwQeFkVk6QmbyBvpKl7P+cfHfh/W2eT+Jc8KbTly0qGd8fPPPX2GxRdOvgdp5utQJjn5t&#10;ftRfxIW+qDWv4qLmJ/lIv0Mia5IuEz8wfG0eD0AcI87T0MIP1+CDB37R52BHTyOxZxMcRbDP24XG&#10;LlVjKHm/8auBIvLdV5su7lzDR4pr/fYN1ohhVgp0F4RHf037go0X4iscStLI5gTHxdlxKHXbkwAq&#10;x1ZimBO1wolISDAZOQmT7PATJS6Udif5WHczI8CAFpc6XL2NVw/S13jh2UQhiwksZw92gReeHB1j&#10;b+MomWJvQPNKIhRbdgGBSwALzyRJwlUEJfr/2XsPcEuv6kzzVymUckAlIRRQIucoCQw0DQ14xmPs&#10;wW6bdhvb0DPTDTYz3XgeP23G4G5jGgemYRrbj3s8HoyNyQYkAcKEBgkkkISQyMqlUIpVSiVVkFSl&#10;mvf91t7n3hOuVOFWDXWLfe45/95rr7zWDn8455LkVMOASh6KzyzJKFAHZHmUVxXbopfv1MK+GqT8&#10;o+MmE0j2ispP3ZGjzrCNHvLtBQb5Np37k/CiTbd+Kh90xF1z1LvxL7poRhYnReO3PABvgNXPVymq&#10;ZfR5M1lY0ejZ+Ca2d93NNMzUMfz5zu8zGQt3cE4+83zQqXb2MTqboZGtDRVfjdH+2mQaPFUWyb8G&#10;p2l/JuXkDH2i8PabQflNKdsKyYwq751t0Th/dc24idyyT9tyEsWx304XDyUTg3BQ58kyAzSJ8ojt&#10;sZwo7Iw1fco7ixhOUhSpURsd8yMQ8wu4PiUgQnM1wBpAx7QIeak/Yz88wctSmBiIC73zQujlArf5&#10;gdE/8KkfGoZHnT9AV7S5AE1KhB3UFtdsS65IqAH6ePdJ3sZfvf//Kud/8/ztFv2a3/gF/FTGzXom&#10;a2sZf/Xcr24FanPiVmDOQpnl4kSXuOUOXeJCRLzano6KjTHL+gA8PFru0xu4wPw7Niv+8c4cR6Pn&#10;SNHb5+AHnze9la8CpPMQej7QKXlPjmSe5V+O1TyrTlhnfra5Q5YX3nbxLJOFuda75u92pQ+r3U5x&#10;FP6rWUrftO7m4cb7VhFcgpcZwUwwDSgGnppJYIZkajLSlSkEvZJRhCQA2HmlYYKaPGaGDMKpqrZl&#10;irziIX9VaHLTLy1AmPSJKBOtiJKjr7SQ5AgnGDQajvyBhzbgAbWVQxJXhoKg7/1OnrZrUi29nMMD&#10;b2cl6dcOdIqdEQISSnhLNFfY5KksfFR6F9+SY4e98rcuaVUyGEWlL1dIvAVBK5sP7bAvfo7Q0O6K&#10;D21QE9VWB/1tTEoh+rRbre1vrhZFKu3QV/2XjsGoPxj5ck7Tfqa6tPko28NMm/GzdcVFcBjPfZSg&#10;ufYi1aJdEss4q5O5hg7xf8UlYyA4XFkVy/EDkmfHqtxvH4TOWaOA0TBXKWVMp895hHl65j7i87nm&#10;dtUUMVWaLzMsqGuhI9vh6MmMARZWD76Xava52SWaU+wWBzBTU/xeuuneyFYH633eUH/aNW8wO+l/&#10;FWr9HmObcZNDDKHfoECYuQmGsRfCYAcOSnIT6sRHns0nYJkHe7HYySaFinpEuVRoAJNzxq91+3nX&#10;/+tUon2AeE8WUXekbA39D2/8YZ7D2h45x5547HDSipOGFQetGJ79wmdvD4vQfPuKSx+ZNo57ZLSF&#10;Maa9kbma3DDdExRi4Z2C/GeQ5IgdwjKyC4e4Zq7ugSQfxOrqjU68jD+87UjWZbNkk5xJvM0L+pzb&#10;RA2DkpV8pWqeuF4k9+AXdnKDV5M63Lhu1eDavUCZudYvgPtjBd6dN1jn4ckrZ3nzwtU8D0dOOBn4&#10;zsuRb5KYCFRNLn/jxeAbcKcIJyFx6uXEI01J8EzdRaYRJ9kyoZkwkjlhmVzya8mnEgGZXIH7kTRV&#10;gWJNXxbbqKc+6qiYEESOTHN2gj6eiUCixPprg6bslE5tKNKzWfCheqvRS270+08+xapFEz0UqD6y&#10;9M3IcXJWQ62DQqOqU0bgxkZ1DZ19DUXZFPlEcIRz1gRP9ebRkthmdyRY2YUlt8rQo26ZITx6ogkK&#10;a2viqMX41aKrc7tMO/UB/tT2TE7ghR6c1kVN34AHYfxnVcPjcA7xnU0575qSjZ2iUDIpnViin0fz&#10;r8wCQY0rH3OlFXggzR7juYw4enY8yrewcEsZgzPpxtYJ00Db4VIRmWQTJQ1LfOzEH8+ad8CmaJzV&#10;S9WKyyS7xWjPMDZzg951fPL0ry7V16ZGro2qqLkBVKXNv4QJRGMWo+iqnwKROJFKfLJRbjSJi93G&#10;FbLkYglLvHPCBcO+wa88RoZ5Db56etXV9BfHHOk5a05EP/3nGyQ1VmFIoksMA7KYRQmT5ZRDTx4D&#10;bdy0cfjiJ/uPu451bVXjhc95wfC8J0/9vOJW0Yrk81d3bRi/yPKo5UdsNf1WIxrUyULsjFX+O8co&#10;LnUibzxr05ORXNEyrsDrVKri3sdEcOdvts0icOXPX+hyNHd5mQGjnDMDwK1SNOaPOTYPahKLmZw2&#10;T83zixa+euUa71q/W5bdeYOlw2fubC/lN7E2buJebmWEI98cyUemHRpOGnVLiGMu7YBgpIHn66Qk&#10;WTYzkJlAJpLf1pBPEoZErskJtiSJVy+yIROf2adw5QU8CoAjfXjMHREDQluwnfiipv2Nb5LTZ6Po&#10;gZd6IMC/Ed+cnTsLiWPatz6bGXjhC+90wJgBicrBA735Rn6V7J4KqWsQum0Nr8vSdkDRM7dBkdG0&#10;hwxafcnRqu6NaHD6V4aLt+rSOVGmIRMIO9B0IVBT3Yh26K+/Ygm6lqI56jPfblJ1Vvrm7Egc5GMf&#10;xUUyPtFmXuEedrRciMBTTNhgc84uQ7nzPwyFwlXVLxno8toECtAH9Yv9joPkq0p2H4Gc3I/X9IWL&#10;KckGPLkFXF618OvZ8sOUVeE5Bd1hgLHSruTryMF6n6KOVJKPMQlE7Wo6uomYLKGbBC5GG12SKk2n&#10;Gpe63xxDgHagV+ri+BrlTLUdO8HjmJiKlzrwPodpALyEx+6YS5u4+60uzc/m2aiKGxn0Z77jGFr6&#10;zHsRGp/NKiYusGzA0Nu4B5+j81Mb8jAdL9F1HLRNLWVMln/ymJdMgoYd+T2s//7nfmZ45au2/cdK&#10;uxJnfvjMXh0dX/LoF43qO7WSxCIWxpp4GafyufFxTBrz0sBvicabrjniGkND2/JNGNSCk0Pph9g5&#10;LEwajUzyxQgr8OZz9JF5JHzocE5Rtm8XO+E5yZEnusH2/s0PDN++Y8EfF525xitudyi7+wbrAziZ&#10;ndR4uX/z/cNld3wnQSe8BJ5PAmkw66zLNgkGWU02tM0QElNYMsWzAoAmqlePOp39oWuzRhJSWtpJ&#10;yjDqbTukrTZ5izYmcNI5CxdSAnHT068owCzPLSXR22YIJDmRnFRQCFbRNzJjF305igZ/EtmXVoaU&#10;ztTgVwB66QiMilrpJC/jRoaQhlpnIWLyBpYNifY7WHROLIE8A1FXwE/54OqXLOb0SSIwNoubF7Cd&#10;VBQ3WbQlPqMDFaJjXyTUK1euRLBf/eMXjxWfLc5GxgRi/VTvbht0SRDhjV4hlOIF3DovZU2Wacgk&#10;xta0p7lojhtA/2pSrTiLGV+4+FrRN9TVVT3zu2XzaLr0+NB89UWSlFXQ6K8YKOfFL7O4qkNLLIdv&#10;7ClD+cSexAG4cYqt5iXv/j/QprWcJWUaa5sh+KZHXwe7SdFV6pchybE2EuochelQCvFQ8VYyJ+n3&#10;wCSu+maZUITXvFE59hAPU+WnYSLTPk5yjLGC5ZOYV9ggbjJ7fnYcxcCfP3WGpOrg51vB0aXlGLyn&#10;iwSLWx5/yKlTDL/+za9PwbYW8OpfffXwS//ql7cWfQpv1vNXzzrqWVN4OwuQeciLs7x95tU4O8Ma&#10;s+SKMfJtPjgGEkTa1MXLNCVuFDTnrPtifNswT+a9pMtcQV5I48mATMLbtjSmcRSodnItyMyhFniq&#10;xqWs1a7ZM4pr+wdmwHcb0O6+wVqNp6dPHQBe1G4TElomGINtAhhoJwBgTjD8JcL28zaZkg8uHjmV&#10;BGbSiJ9e8EIHTFoZFIk1medYk7m0Jbtuj7U2aDVZKQM+yk4yempRyZpsd7cvv9zOky+3ZTITu/DR&#10;pUbIVrsU7ZKkTdyxy4GmDtHDn2aQn5RlUVO6TJIJeJkf4as9fdFNS5gCkWNf+NCMjkKE26beJ++6&#10;sqX8gHNkaSnesgqdNLuuKDODP1o0HxNEY68n42f9bj22lsb6UIRstJMbGuBmMYYUrW7Ax7UxlSN8&#10;4hNsxgnK1fsVgVk2K3XxizqZZmg30oeqf2ijUeSUi64A33zkYE1ajj2W+kdmowkVzCzowiGKbWEk&#10;n51f1DTjzKN6lQZVJ36JbLNBa7MooJZR8HNXlb7w6O9+xVSH54Qm2181b3olZ+LOaNh92k9s1L1s&#10;BQcTYos+d6ARR65HVixomq+5dSSWAizAanEUIYA8NWiO58o7QD2D29Kd3G0wIcljcH155TL6gJt8&#10;Dz95zpUZoLnO7awt22v6fw/+aNXlwwP3P7BdHA8+9ODhuJOP2y5aiS69cvoKzP7L+LmgiaLPdqTM&#10;otb/Nc2YDMQEJGNnDOvqe0Z54m8OVO6YD00bkV03Qlh0lUdGu61LRRia5EDL0cpJcChy83lC5cLR&#10;NKs8A1Iv4Wrr0dxBFrIvWr3gw+2u7a7xu23Z3TdYOn7mJcQb7rtxuGX9LZUQBNJgO4H04CaNTCpm&#10;KPOqEsKks02LRMk/uLTPRGkbtDyH1WYeU8UEzuLkJAm8kky1IMS72aTYNCHhm8kuyVyJZlejGqVh&#10;ngc3UeEXMpHk5+DJBMpRW+RnT+qFQzW4XompAZQtQGRIY6IHR7syO6fSNgDYkv4aIsrPKzwzfSK/&#10;66ucZoN8dRIlmyt075orT7zI9dmT4NCSxrgEIuWuKfEJdql54hofq0jZHL3xsb62LqaTjTboG2cu&#10;W8UHO0Y+Kpw84yJl7Iu18becpBXeY7ZzLK44zOcdfbHB/NTppam6xAuxzy5tasoFj1ZyRHzPfOsZ&#10;RPLSjnhGq5yA8VUhx0Yf8d9VZSQp8aKFTfEvOsRcPtRXS2O348KXqCPixdV2FtsOS84h31L/BqvJ&#10;FoSu0Y56ohS/lh0alRxqumuUc1dfLLNA2g6tvLWSZy05Jsp2pKbd9Qxm/IHM9Oi05Dn9voC7bFas&#10;5UDxxEK+NKILOHGysNx/lHYXFWSfesgpY8K8CvKFT/zjGGxXNC752iXD3RvvHhP1qOWPKt+MQRej&#10;McPD5kI8n5FKfIxRjW9DlKyiMsqp4BtB5y9o/HMyBidrAj2+PJEXXLmkXN4ytBceVrNGkg2gAU72&#10;pj9wLg6UHmpAXyVTeJtDyrh13S2Da/UCZebavgDujyV4KWywvohnr5vl3b4zTvolN5h8mYQyMUFg&#10;kA1zHvam4dlYYOD4f5xy5parQNDhqSym0Iw2KpKToMk5kwziJLe0MuJdGxbr0IHupJUu6BwU2dAJ&#10;o+3kizLIlb7exTNDg/7iU4lqeoYDn3PHMMeOXLqHnfrlVo8DRVv5FCd6+AOSkd04KT9t1eXVBkS4&#10;o08skMC++BGI7NBrL7/XbQMe3Q/iCfB2bM6kaapLLmPrBG0OX3numpK4YFf8q+6oETPjWwHoJ4x2&#10;Jgd9IphDFrMW27TzUb43brGdg97cHA9rX7VzTH7BV0SZThb57XCZwQThyUt1iZpluBpEL/t9YbME&#10;YMCvAABAAElEQVR5n020MW06aqFAca3X+Gk0xle+8Kq+usK6w2bMZKCUiWKw1N/4UTz2MZMFQrtK&#10;s1iTuFuTzI9dVNRBvUj5zDduA51TTJtoYd7R57NMWfS0BZgLk+NldAWskJOfqp64puKH+dasCl+u&#10;ZaWdCMY3sZ8+Y6/fWiWyaigWD5XJHCJOFk71dyzra+olrX2CS35on+NmskxDJjEeqT3NwfnkxY+Z&#10;fsbpc2du/+9hPZIWC/Wf/dHpmygvPuaFicVCNIsJNxbO1dkQk02GwIgbOk9pE32QEkrhxtBxQx7Q&#10;rHzLHC0OAP+Se+KAy0sZrmXmqDi5xe0RFBmTGZFTV0CRKEG6ul7A4JW5JSLUc8tw8epvFeL053WA&#10;XNt367IUNliG+K9nReHb/FfuDZvb75FyhmXME/d8P9TddVIvSWOSmAr9ioRZlm/gOdFIR7/FhdNk&#10;cuLzakXdMuJonZcS5CFnk5tqJWV6kd76yLZgV3ICl3/eSpGTUqtmYua2YnQsKUlySeTSj5BsYdOk&#10;bCdkH0w10TOJZzMDvE+SUsZ+ZbexxlEdRrYgtx5ela75Kv3YFPUktK/eo81j07vaytEaj8qRf03Q&#10;/Tk47RwvKrIYZZpPJhdZo3/8pD34qd/q0B719aXC2pafHqDt4ijH9Otb6pUdwLBpbmMMrhOWcsCQ&#10;KhOSEsPfXKzeoPSPCnlvLeJRO0rvxAqVuu0Kqdxu+phDyWto6BOKynxUzPRJi6IMcWM4BTOTcsMF&#10;MFbizzHI4jTUUc1UK5sQKi4CpWeAra5z1VcCbet6C1jsohPGi4sJjq25wW7r0YNcoC85Fkfbp00F&#10;e2jYhCkYZJ9HaUXRzhwzEzFOtYicM79G8YML7VxdVj4E8o1veNrZvkDssqp3PPIuOqvFQ3JbYaPs&#10;hudRrzKtWOEdRJFHJT4ftba9Ms1RUZuHxx06/RzWBRdesO0CdpDiq+edN8XhWUc+cwoWwCxjZmNu&#10;A9SoEgV4e/RVf6k1scASb2NcdfOvZQQgcH2Dk3yjx1mq8qJmuczd9JtpFWbzwDa40iq0lAhONlP0&#10;hSdHB2ZyMwnx0LDxoQeGS9Ys+NMWrukquFuXpbDBMgDv5+16PlY2srm6ZM0lCX4eaUpymAakjruO&#10;5JrpUpNIiJmoknbikl15CfNtm6wxuWznTBO80YuOSjQ4tSRyY5INjmlo8pmNTZ6TrhOTS7XH2niY&#10;sL5LHlVkuYyZ7pKKK9CJ1ZylHf3krZ66AUxRfLLCjRXtqBOY+LUwIjA8tSfy0rZfQdrSZFAXlIFH&#10;p4MqunNMD3QZiS7CbmTDB5nBVSd1gE6f6gy5qRf6pqm4XVRKXz7xW2lCPZtSfZbeaGItNtsi5vFi&#10;i7UgfZiUi21axMu4YJBdowmLRjaaSmv0RSuX8bIQfBxr21v9ilPipg74PvHSwthBXDqoMmKUF5WT&#10;xlTcloUgg07x6igH495iDKdinf55H+LthNL9Xnmujvyhj+Mw4y1yxSIKwDJu26w3y99xx07Qs/yl&#10;/P4mo8wVFdab6q3vWo7Yk9hIKI3j3CqvfKPPXLPF0ajUsdEEq8acfMzzxMcKRR6NbY5G06tV4RMH&#10;iNGlUYvsaqureu/l7f6WNNGAecfXTJ+GV8lerE+tm7V4/eim7X8Oa3t1u+yq6eevlvP8VXJwe5lu&#10;A10iY84bGxquS64pRtQx21+yzG3pUQ6aSyVIf4aYpqDMFZmzjLe8eCdN4eZiFa7kVnKq1pzkjPNA&#10;y03vFvV1ImtT7phI73vI1SvX6BlFhu+fAd/tQLNydLczAoVv4v2ZWYqff+s3EtBMKyRWTVxgUh/t&#10;um0ScZPK5PKzP0sDyPWVUoust8KkC247JvlIuOSVGWcimmjypGniZ4PXFmp5Ojkpx091cWISVzr5&#10;JAkZKH4jxMXBCTG/nwNM/M3L2hBSN+nCi7q8lBdlwPWvyasZid607Wo6KCf8I4UBUguqD8tmqGZA&#10;FK7P4jiAatDJnDbEaqMB1uXcbfAoKP3K0S+8ytfWS6ZUu6SgTHTBaf1qZBY9NcGP8Y0aOpugr88m&#10;ZCOtX+lUX2OjVX7GgtjU86LbWHaHn/he8aKRduK8c6yN+ydYGxMnOnPfl38JkHHULt9ag57Rz+5g&#10;Ms+ZX2nRLSOKuFI4OdudhYR6eaVPukHdBR/qz9hsJwNqaHt02x8bu01mc/WrvXQz1DNhd0Lp8vBw&#10;6RAZ6lbv1tS5ScKKC1VzxRd66WevVFnU3anAmJXjtdkcLHzjW1fYzXdkMtOby5onrTyTkznaJ4y3&#10;8uID9RJY817PDecx6cSnUjSpmgm0Zb4rCnKUdOqhp4xJe4Cv/J/z8XPGYDuz8a3zLh7u2XjPmIgj&#10;ef6KSOGOOGmsb0e9M8u98jTH3e0QteSUsUisGaFudCx1xQqc7IrICUMGfuVUZWata+ZoxT1HeCcf&#10;R8mTJIAWaQgO+6x7FRMTLHktD2jklLk1SqqodA8NF9z+DRWYVVzLXdN3+7JUNlgG4j/PisZdD9w9&#10;fP/u79NlYE2nWmBrmguIYDNhJEvAMQlAEs9JOilL32jDZKbAq1IJ3GS8R2hMQCid0GxnsvGKkjj0&#10;mcLOik6C8hevJtjSKbKBzfEmNZOUIAPNbSz5ytzEDttuCZoCEJb+6AwN8gAVV+2kVWer1DLCJFAb&#10;J+8MhfCQQt1sSK/VTM+tD752OXQySMWgPzO+tSY3NouorJJXGywHvVh2KXuiFLsJ4HY0Z/DRmhrw&#10;yB0tHiKiX3zKkboWq1rmIrqF5spP6JsvEhvtKht6rkgrLGeL4YQoeCQv5G6fE/AuKtqcCY74qLLy&#10;1SebR3TIgkoce/7m3wKB4KYlJxPargfASY5Fb51TtshM/9TzjeDEL+PGIW6HyyweauZVWxe03OpV&#10;D/QSNzZiq+3kMjBztCZ/NZ7BcQZoWxWfyQJg+dcBI4YxyIgiW2zV2EzeRH+0a/4td4qrz0vvbNZp&#10;ly3wMwbN78EQlHi1+cd2pNAOf2LrEXiuiGkk9eQmYuRrX/wqpczM2aZ+dANeV0PRw7Evvv27oOA6&#10;9NsyvPjRL5ySds4O/F/CKWaPADjrI9PPX73w6BfgL90xyxl07FCZRd9g/aHyxp/oJF+yCUruVHwz&#10;XuwCL2tUxzcfmPSKG0f4lSE4W3o/CbD95gZRp15jK2Mv80qkimFP+IvvCR4MeZPFHF2T77p//IsB&#10;oPUycy3vnbvTcSltsM7D8TO/73n+bRckPbKwZBIy5Ma7UiQTTiYzU8IcsJ+ppSebudFfSSISp01O&#10;ST1hTnweeZmCJUEp1Uoik2S1uIkLXtusVaKX3AxMAJX4Lhy8wK13pFUdzkpzs5aN2mjhkFYGIoAR&#10;g6BvIDvkJdjOvDzzCaKTcZHmqgSNkGNr2tmIlmXB1155aXvzX3wQg4pPdIw9Dk4naP0hFM6xS0Um&#10;ivSLULR5spS+ukY/qIN+1I65Y/kHqPb5SqeOKc0Te/1NX10xkJY+2Lkhk296aaSmLGpsK+VWC62O&#10;nSjl2QngIjSjtbmgHdpM0bZaROvY6+pnMd5Z0LVAu50YXWCtOz78kx/QPEtHvX83bebmcUYsImgb&#10;PmaxUM8sZAllTd7mmVdaaqwNPsXUbFfdsi8DQjt2UYlPkG3exffoFL+qp/mhXvwlj6Km7dIv+Qhe&#10;ToDEkxbdU8uxeMYU8lKzEk8w+mwUX+hA4ii/RCuTQv+mYdukhp+bVXHgaxaYMxnjqlRQj5bMkfDN&#10;1TK1j37pmvso1Ln2NtaaqDEq51unz5MPPnkMbuP8i3bdc1hfPffcKfnPOPJpDcZ4WeyCzZPFWNSV&#10;dvOnxrlX53MyYW4Z04yHFjN4GPoapzagylonLnDwzUmLGWCt562Q+N4ec8l+8UHKlzECR3aCNtdn&#10;dpFKwGuN+Tpr8gLFNdy1fEmUfZaEFXNGvJvqR+eaVfN/HK28d+Vw0sEnZtHoV25MJicE/2WApS1/&#10;STKfteq3Gbzik3Tjaz994uHOHXXeJm/lTniYiO5ahRdX8ailAW6w6KOdzYgA+ks29bYBqWNNj/nl&#10;W/llwRY/RI0nOmVwSKtkRpIleinX5Ic2gmtQKMvi81Dak/vk1OvIAJCFzyUVGvKYZqNXDSTbyxC1&#10;xfsO8ApddIJGPbFHmfkXM2AoLxbCzzMdWAXiZxcB2qiE1ai1A5UZzI1kzqYSDzenakZRqIr5bAnN&#10;+Cu+K/lYXHhxr7ghgq5slijepy29CMtyxXBZ/r1MXQGAGDkJk8i7qNRiiMJxrIo7DWs3upahOSbn&#10;o732GWuf4RNLbK3y5zmpJ740YWWOLCMfku/UXfSaR8etW4SgqsFUiWxtoliPdDH7OEAfqlqwjNga&#10;YzcXKFzuCOHcx0wZc93bXSuNyuvJegB93EURxpv/DkL960dQjY2+pPAhfc/bunpFG8MSi4aTiOLn&#10;4PJZiySJlhhziB/sBwPm+bdHMM/8BkiPZV4LB5kqgw5VC4na6WPnQXDp85V5Qr/CU16TJfImgdvU&#10;RthESZw9o5kxjq68+crh/g33D8sPWD5BtfjN71zz3Smm++29HJ+gW/P7FMKOAKZdEVlOXQkb/f1q&#10;IsHIIyYJSYuVovONT5DpDVHmbHWtwQsf+pJzRM45nr7M/xlrtBNicq8J7SqZl6phwoiSfE2i0JA3&#10;RYzr1133cP930DV8yZSltsH6ByJzHe+TeI+VC3gW68THPTYpVbcMKh+dlJJXblKc5MgWE9CJohbF&#10;tgSbKMCcLJaZuLZtOakEqjiTiJbJDFzcPulYd+osARzIwCxuDQ8IpMpHhqLEp+0k6XNfmVTZ1fg7&#10;Wnu5+aG/NjDqQZEmgyiMw6vky8tuJkIqjiMXzVy9AXUvn/Fi4Qm8TZx9sZQum7NQa6eMJOL2Qmbc&#10;tllSb3pjMd0ap1b1zSgq2KgGKVQlDa5CQ1tdu+TTOMeQuiKwTPujT/lUNVWpfGcM1MpJRr9SBRD9&#10;IUr8ACUV4vvagIizDKTN8OZfrtIPk8xy8jKmHmU2WWbBJnG2vR21iUn0NgXRIfnHR3KMmNbi7cKp&#10;nea//tjsI3fxV76c4OZYX7QcMKMzluSnx6CRjxP2rio9P2NTYqK+6kOcsSOxiW7mncZXbhojc3Dn&#10;lGm+v3/JH+wcUYvI9aj9VwwvePQLhqcf8ZRh3733w3dEGFOMs3lsIujP8lu2qXb2XRkVfJvcXkSl&#10;FmCVq8Qo41zsc1jXrL12hOlzWJ/96GeH1/zGa0awnVG58L99c1h7/9ox1kfuf2TajILk31gnDeeV&#10;HSvT9MpKbEx7ijHKfl1UApLxYFzwVc1ZNa9lqBvXXDhouMYaPnUFW32ZA4y7rwzzCnDNDwgQmLnN&#10;8SS+b+YTj+0EPBNP2irGFUbW4gXKdcBdw5dMccZZSoVsGd47y6Ar7rlyWLN+DaF3oSFZzISkTSBA&#10;gbEC2aqHvO13cTRRKqk8ZkFhhazL/PZBA07nGbgrKIuR+HIMHYlYl0fpa3JMw8hVEzdvwFXLdC5+&#10;4DIorLs5ko/4Sf6Gm8u1KunD9+ole3gpK9yaDuoIAzlzcKEEoEzB0UcZ0mXZbLJKpqNF2XU7IBxk&#10;FU2thIu68RY3P5SaXpCCRx/t2EE7dTck1ouRzOaVEM1rb291mk8uYyPTuMV3OEyvaEUZ1fug9U8W&#10;PvQPXp6d00ZwtbU22ba7z/Crm3P6TERRkx/hX23tzWsXbkK0oaxUde2r2wdOttrhZGh+5J84o53R&#10;cnOcaTWxl6b5h6O4sUPfdX4mnn3hpdPGyzRkvH+rWgsw6XEw7zKiuBLkCUCNAHRqBvZbGy4K2Qhq&#10;yFSZBZtCenjAIrB4eAE7p3f1xjXDWdefPfzRd949fPO2C4lx/URErnAh0hyo0W7ukzcmFnOGk05l&#10;PDjJpsXVb5Y7DV0/AX3ho8+YEnjOWTv/97DOnPH7Vy88+gzcwfjKKHc0LG6Z6YtkfYtNG7eZix2f&#10;zjPJc8cwb2Fol1t+jAtPhjJ+EktwjTFvd9ZiZv6SLmtDywHaWQs6bvh2/Job8nyfcpQhW3F4uQa7&#10;Fi9QXLudOpdMWWobLAPz17xnPj13wepv0tUToRLJJKpfVycRTCnz0XFhUtQSUzBa9uXbgPaZuElB&#10;6nR4qd6FSyR5mlQe0w6sNmdmTz1cKj/xTXaWAghCCa4LeTY/0tEXTum3LmMHsKyR0OhEc3FxYEBG&#10;UR/o28CQLmA/ZSGKVeUzCIIbIH0Owtjjkb60IxESAJGjt5xWsR2nlK32hCB4taHSKvm3RV2KhzaV&#10;zcimoSa7rOgvhI5eka4P9JW6eeStzcYgE5FqupAEpza40slJ+0MJvrY7sZkjfkdRjDw3Iyw+0p/i&#10;8RJpFxW0SD6qpxNqJMdONVZndNXmcg1auXjWIqE9sTVEZBh+kGZkhz5qdmTSDe0sw2S+g8WN0kQx&#10;Xn0x0N/GrmIC3D7/iHmPTQBsmH1JtzPKzuG6MzSdzdOH3j+/6gvDR679+HDfpvW1WcWX8S3BNuK6&#10;1k2ssY+/aSdXHCcTZef4IxFNLp50yIkTEofhGxcveJVkCnd7Aed9/bwp0qcc9iRg2bnUeJrC2BkA&#10;fUFms3D4znOJxsOxarxQp2LknCRi63MMWM9Yd/YDWVyI+rrSx3rxdB4JJEz6bweGa58XGk+NF5cJ&#10;FJ7wg6/r6QWrL4wKMz5cs/96Bny3Bi3FDdZ9ROS/zorKd+/83rB+0zpiTzIR9DqzpU70a0dOQpAG&#10;o0XWREvbo0nCG1glbiVykhF4HiokgTL5wKX+txtUuf0GFycjck3evrKpAS8SmOhHV0cy6YthooPH&#10;bSb73NAlX4F7STeTHbqorx3ZSMlZ/ThudtOWtgTiAOeQX6vvdjRto5vMscKrd9k88jMQGUxZjKDL&#10;AAkbqGiLDr7qRpI+4Cpa/0amHsmtInXE8OginYTwikrIDBtZ7aKCp+JPfavffKmdCqUWP+grWtb1&#10;lS9nCGwKDTAsSUzjjOguDlDjBLCoCg+Af3Pv+EDIeInocdB2tGbxLel+unkuu9uR+GSTosbRHf0x&#10;NRtLfUCwKlz4Ddr4BbzYJx44tQGHOe1Y74ZtZ5QZDoqv1WHeG62ijLr0sawN2h39UbTDp9Scdt8U&#10;yp4CuOqeq4ezbjgbXxntypPR4xXmimODXKaKbyvn6/8eLraHpoOSvEvMzeNpeVfefNWwYd2G6Y5F&#10;hHz36u9Ncdt3H2+ttjk0eTiFsuiAjOnMsWa+/mjzD37JeuDZt77KeG3zeoZ/Rk/10c/gyKZZBV1P&#10;JHBOoAa5ToYHO4ZWS05krNGX+RQdsmaZG0GqvJFAPe7bdO/gGrxAcc127V5SZak9g9WD81+o/Dve&#10;+3WAx01cObnw9kuGlxzzU1xeNlNcCGpT5E6TdMqrktGFxRWD5CFh2OckabxS5YziwczrE47UWYA9&#10;gBtePuchPaAA6agrXYUdEhMRPPszAFwA6XANziNhTmDKA5oPEt9Fz7OBkqgS/kkjrngewXGg0V5G&#10;W96ZJOGlTj7QHAbytYoApdBVRTUyWOGcwZZW+Gaf4eSq1N4XX5SKYcbNdr9ZVNaULnl+B0HaNioj&#10;gSMIfHde6T5SRiYN7UgwgQhM26P9HJrfEjfqFR4R6deXHjGyIGmFVuL02kFylX87z3l+ltGoFJdR&#10;c3sqM1hk4yRcJSg1WaqmeVRgpt08z2J/co8eH+xf5m2iPJVvDzA683A0hD6zuKwSLHzCHQclzqLP&#10;KyV5HmCRqslrfO1Yic9bCBx1GRPGCOF+k9BnSQASLxZA65xETBajtqPl5T/7suHcc85VVIocrXfO&#10;vd6PIvV6PwqzTLY7zON8fg/Xts8iL4t06+9bP1z+/R8NV15+1bBy5bXD1y/7+nDfA+vSP//DTdbF&#10;a741nLbieaHL7JPc3jtzi1c6N8f58Men0x6VW9d0PucdqxsnT+w0yjg/juewrp73HNaDDz04fPZj&#10;nx1+8fW/uGOCFqD+xpcvGO594N6x3hU8f6Wl/SQrk98Yhp7YMV/MpMcHOQnPiDUGbV5SAccuY9Ix&#10;XMPfMd8nrOJWzyw2Rd0cUk0sGfs1Z4svHXyd02GkBJ9/c67ILWT664QaVCdOS+YNpUFP8d/iuAbP&#10;KP6HbtfsJVeW6gbrZiL1Yd6/Phmxb/HL7mccddqw7z6Y7gM5LKgmnlW356ZGEsekyCaE4UuCWnWl&#10;zAPhNLK4kkDJJXZfST+IQ58JKGkMXEKhdlZd2nqwULhdyCJZfYkipXUvuZvobmWySged5AY2ei7C&#10;3IXGgyZk20N/31wp0b5S1COQJiNs+wBsOG48+0PvPtjsxrImVUiZSOMrIA489cwv20MrmxpX6ieg&#10;dPeod9TDKx3RRYg7F/UoIqWPiriLUeKuSUbGxgmCGMaHcRwSObqRdaLSgGUaZBV4vvwAQr5JqD3o&#10;nluIImgH9vhAJ5/xly6uTZv94ANIbLI5cTIUoTwhi8Uss2x20cs3/fS1umsfCuUuJXprd9lAX5Qh&#10;sqkk8hpT+rqQUq8NF7A22ZqjJoaR1s7+Y5hhNfoozqPmIlXMc0uPW+yjjVWJWAzR2EQnh6qZy2Uk&#10;wMUthxx+6PCSn37J4jLdCdx++hd/esT1jtvWDG/+tTcPn/jSJ4YHJxbBL93033jw/WnDvsv2jV/N&#10;Z6/MJ1kIfXK55RWJMOK5WJVZmeNtrWWOOccyY+z0o08f22Ap+zOfPHunbbA++aFPTpl3GuuK+eh8&#10;l4nSyXOyzABNomxr21u6mU/hrfQEBt9kw8OcW1/K8o6C83DpljXEsQy2wz/TWBPsVckAwgqOjnt8&#10;zB/4vsKFIwAIXaeoZD6wL2tj5rg6yRFvEyc1l6z5dpMwdXCtds1ecsWZZ6mW/3OWYRs2bRi+fcel&#10;WTMqXZicyQ1PvVx46tkTGskdM8pz+564JJuTi0kGbi5Tu4C60Jhknilk0Wn41GvA2S9/FyxftQgl&#10;WTMgqbn5sN+kBzm3HqXhZfLaZ6Iqv0MbJH1K9LZc6WCP8uRVRwGBMpq8jOvLTaP37IVHN9sS0OGC&#10;paX51zfwEvchgA5meXddczajbuhv0U6YlD3ebqQ+woXSxdwBrXyRrU+WGaBJlO1u61+ff9Lq/I4L&#10;CuS2JnE00sLVTjuDm8TAjoDpld5L7tBpm36yS2pptStXSLSdtld8wAKv+rzNln8hMcvw7bbqEQiV&#10;ja785eg2Sr2z0Y9e9hsOfZKBAIaFtnY1X6QrOaJN9Ok7CMXSTjcsyR9n4p1QSqdxxsnlbhu6oYpG&#10;lk6xQh3L/ujacYMzi+M4/z2ldeSjVwwf+scPD5/4u38YnVx02x0LV669SsfiV2Kc+Oo7fdsyxTGl&#10;n914TZQd9/I0ByE1Yg33luH4g46fkMq31S5e8LeWpnC3FfCVc78yRfLkw5+YjKt8wxdtTpxC3BHA&#10;tCsMQ+bxjD3jA38jRXDSij5ugAJlrIqfOBWzGjIVy1ob9K1xZp7IGHf+cxZzmQSe8cT8KMx1CwaZ&#10;55WRea3hwCVzCuBL7vw2j+cseMt25lq9I276caFdyhssb/Z+YZajv3H7hcP9fJU3A9QFz8Rzo0T6&#10;mHyVgOy6W71uJQIH18SsScWErIXF5JJIDiZxvo0FzL1QEhU8MpAzAXGQFgG085JEDYqfgzKcTOLG&#10;MZuatIUgPy8TPEMjMqMbMrIRQk5thMR0gcynKmShVysHCopAO6db3+T5PJmDywGkrbksHFzlFywb&#10;KyWD018l05bukK9/vHJ2qy4OyHgZOnSgX9iuLNGCuOT5EWIePUvLUsM4qZJHtIu9sRF93VgJgb7r&#10;Hp8lZoWv75xnQiejeYuRGJm0gO9Ku+NrJJo52oU5BsjgxA/GuHQru2vTom8aDmDLQz5jJx9i60bf&#10;vMrY0f6MH2Pb+BfJ3Kcyd0JJjMxVXjXJqwvWxD7HgTbYp8kNL3EHZ4ZOGzfO/N9oO0HzH0+Wr/6V&#10;Vw+v+x9eN6Xct1ZfgofLh8a/zzcuqDmJYCXJhjvJNUk+w9GTKA/XnkFuJHOy6eY/MqeRrr392uHO&#10;1Xc+HOft6nvwwQeHH1z/wynaffbelxxzjCUb6Z/WaRoyxeZhAY7TqeJ85osu5atCvoBAu2X8aHyA&#10;QL9rAn2hc7oKNTD0lj5vKEHKv9nhWCfSzG2pG+uKt2PNHMhJmFKYC0bziYrS9+CmB4Zv8K3UBYpr&#10;9IIPZi1As9uAl/IGyyD8yaxIrOebMf4T6CwgJFeSkcRz4vCdJAKexcOE6m8Htd1M0C612YQIS1u8&#10;WsT65oMeXrKTtxOBdZcgcJGXZDYp7csRGK9s2Bpt6UMy8yqs0jNzipMbMmMHgoRJm4ESPrbbQAg/&#10;+4DpFCrSZUHMAAkwNqlFBpmYDc9q7LFtzUVVZ2B7Jln7baslRy85lx52lM0e5cdHvaCV284rypos&#10;8X58Ff+3za2A2FRWRs1RfsAiWmKTlhjIHsdsuPGfBHk1fxlrqbRQk73qVXGlI3Gb1Ku8Mg3dcYhe&#10;UDfUR3/jo07mTdevjnUljz7z2RMJaMQNvraYu9pOfbPPZlUNe+APPP4MVInjZRoy3r+9rfh2s75t&#10;8mNbaaZVjsV+lSteoN9bo8EwdyfKypUrJyB7XvOv/uGvhoP3O3jM8JvX30Jbx1Ve2Jn8cdzwMsmN&#10;RepjlDunYQ56dV1tssAj+cmHP3lMmPp9/P0fG4MtRuPzn/j8sHHT+Eb8MQce4yDPOKirPs7Xs8ri&#10;j4R8oQlbEwmCwKUB6ua270BzdDzky1e2HC9edWRecm1yjMih4lg0znHaoB9jG/2Z/zi7zNxIf82F&#10;8MpurWyWurQR/tBw8R2XcPVqPZxmlplr9EzM3RC41DdYXyYmX5sVlwtvv3h4YPP9SYAkUE8ujrl8&#10;Sq6ZkH4md0xIF1iSyoWyko4EE89JxiR0BWsLTX3TEBraPald3koMPLnK5FALrRsc6nUVIBIDz4LG&#10;IqAsWXs24Zl5nXGYwupXxVYolc/bHY78IAAMpjp6bFfgtEWdw4NBVjUXI1XkFRsdUNUD1+LVjuEt&#10;nnzzsr8tXh6FZQFDQnihhv7z97roK5/L9aHh4H3HJ/N7N4w/PNpt3NbjvRvGv5Ry8L4Hxa74Adtz&#10;Fu5mR59pKfphDkd0j2840lePjRa+fsykLp4e96P5CrPiidp8yRPfwSffUBXNWBoD5UEzWdbcsWYS&#10;tM3tG1feMEVTsoxSNOIzFkRv1FNtDKlI29aeqKddvsh549Vxy1+i2Wc2OhGLKx99NsO2Navt3aGy&#10;6robp+iVmhGhzmri0RgRQ4uHUQbrf7FjiLpP63nDqmn/TQld4oB99913OPmYk6asTO7qM30cH/b8&#10;wKvC9K7wiWL+70ipK8fjHOrqlbEk/6LPluH5Rz13HInW5z6z+L+H9emPfWpKzmlHPR/rcU0Sjpp/&#10;M+yeBZti9jCAWfSGJDmeGBgHCnoIsy/j1BHKuMhtfMaBPss36UGt2IkrLXTSps5DIo7nCrmY1Bk3&#10;9OdES7ni8c56l9jTj+1K9+LABtbYi1hrFyiuza7RS7Ys9Q2WgXvbrOht3LyRb8fUZW+TwQRxgDj5&#10;eoZbG6lKklowTBwSM5dmkrokKIlksiWVK8nTlpFnBwo2mU04kjA/B6EcExLgQ5x5R65JCn5/hqWS&#10;V3ng5WzBJbGk+JmzDZirpzr1jZgTWXQKfyi0RXxefo8KzNyrr8XSRVOd4ZMBRR90tEquetsbnDaI&#10;6K/fvqENcZ31NH1AlFqaPgBjJ0pmMxdJ8lMiuMh0APqzEccfdBywubLuwXXDXWvumgNsR+2eO+8Z&#10;5DO/HH/g8eUPbdPndNbzUhxto08mEP3WfBJ/xlZ0VXdo1d/+LcRPD9ZkxDHWx2vBEVMf51ub0GWj&#10;JV9pExMQ5pVVN6+a19q+6g8u+8EUoRqZP75TzNu0yib11xJjqhXGGEcQHw9F48ENYo0F4frKo79p&#10;ho3hbT7Ptm0xNi4//N70bRn10zrzSp0SD2Nk3jm+GjyWYVBp13zRbCun1Octq71S85PyxMc/ccoJ&#10;yQ2g5nnNR9bwLP6uDNPLlS/ziVffsWOb61WrpseFGlTeOrshn1gevXzFfLGpn3/J+aOcnercTsBX&#10;zv/KFOXJh57EOHDOVRt94Kf5OF5uunnHnuW+9fZbxxnS6psbY5Cxi2TnZsdEzf1EibbjI75ynKcN&#10;zDGtruqdsUuL/nqpf0W6LhKI75O5ZaOU1duxa7Or7bVGbcmdItfaBcrbFoAvGfCesME6l2h9aVbE&#10;vsW3GjZy6dIEM6nIMhLGpcJ68hOypB/PYwHN25TNOTN55MC2leFeGwZx5OdzUF6qJUfDD1gtSvQJ&#10;YTAiqpIZJF+VlPS6CBOZXDkTl3bJok5VpvmxznCCEqDv+gqbyW+BX5NdV2Z8UF5N6sWBPxCwQVIX&#10;Tl9xg+TytK0u0a+GkjoDjozY42KtkRDqC3viJ2vC5JGJBz1pa2M2Z67K+o/X5KV9SIfvXPQdD9td&#10;vnvxNP2Tj+BHALULPaK7uvFWXzU3JtkMqhc4/Rfc0bRi4QREX27bcuSLOtDbBz4+yKV6abUxMSre&#10;feKK3/R188GkcbfdedskaJvbV1x+xRQNWjSZTTd1J27aHAuMX/LYIwomKipKzGkn/uSzfaOJFprK&#10;C7A7Dkft1ieT5ZY10wvDJM4jta+60getx4vStC9H5Ts69b15mTEIjHpyscUvedr0798W7VxXr93x&#10;q4id1+58PPjg8avK2qKna0y0OOtvx4nxz5gqX0/afftdO5bX199w/STLyDWOGadRoWTvv/f+Y7h3&#10;rL9z+Ns//8AYbEcaK69YOVy3elofftAkbDOm9McC42DVLdObxW3RZ/YJAHOPuZ38n4tF5h18s4nY&#10;MOQzLmlSjKTj1/nYsZJWdLZWLXyrf8URwtyYE0TncqcJX1TcbmW8yUd8sB2LDLnhfm6jusYuUFyT&#10;z12gb8mA94QNlsF6+6yI3c/lSxPAOSITdBKNM3KSpSdKXWp1yUhK5dOWV46SeG0wedJcOCaaCekm&#10;jEUsSWrSVtpGWElLKro452xDnmJBZIrmKpZHB0766IevXDJIOJPov7EV3TMAlNt0R5/8fpY0Lqhw&#10;bRLCJzLk5hlM4xu7HT3IyNUl+otWvnBoAzFHBy10bio8lv+gBJ6BlgGnvngldNLDG38o291ltqm0&#10;TzjoWNrj5QeXfX8csI2t78+4knPCwcdFcuJkjPPWr81mtUX/XHXUNqvq7m3V+NB4Qi0a+gTW4mvb&#10;ks1WbsOmlXZyIHFRphsA+MH3wH0OCE3/uHPdjl21k8/KlSs7u9FR+xLjHJVdugduHbu9UpfNtNFB&#10;NyOa/DY/6Osbp85HezOxehRb++IXW1uGvffaeyTfyppF2Lhcd911YzxtqLuv/GK+uqKEuZiruZxh&#10;pG2cg6wthd/jecLEt8/W8VtQXzrzi1Ny9jTA9384fSVUbzu+naGSBz1P2vivDc/m4fD9Dhtz113r&#10;7x42b6rt/FjHVjZuuX36qqJRNi8tiSix9/WcFc8q4LzPP3vfn81r7Vj1r9/3/0TefC5P5X835sQL&#10;v1AZzZNk5Xy01Hf0JGr1PeMnAJ4gMPRS8Ejml74ubfaKbeYtxnR7Of+mTuxyNd7Y+YaHkU2dPtvy&#10;c/1zDPnDDK4VadvjPKY83s4dDv60IckRBj575Rq7QHn7AvAlBd5TNljfIGozb8Z/+47LhvWbvYrl&#10;JM2PoJllfCRZ+UwakYC1wAB1giF5fDmYfPMJHokr3O7RxMMAc3GSN1jh4bNXWWRJ2sa35BWv6gOS&#10;PujcwMjXASEnB4MPdwL3pp+c7cmZiLogz0ESWbTll8Ex0gHsJl+9+4Ipj1gij7Zp8rZl5MlHO5SN&#10;LjW4tI02hNmoSJ1B1zYh6ppJz6t4clZu3UiyHhr58tprYjFGleFbF13iYbvLpd+6dIp22Za9m+54&#10;Dd372Vc2GhiSOKKTmygjqh9rg9z9WTaL2WOo/RLGN7FLf9jeFFrzpVA6YvlA/FMOOWVMR/9J7SUX&#10;7JjdV62cvsoT3dz0IS1aGGM3I0A285tHalhx1U7rvIml2V85Tb4BN9fN2fjL2CX+xaeeKdR35sFD&#10;wwkHnzBm2/oH1w9X//DqMdi2Nq658ZoZJOqlBeqO73tOah91/0en+ZdNM+3gBNuwbR6e/qinTvH8&#10;zTf+5hRsTwNce9O1UyabF1lLy9s1rnUo8bZUDB4annjYE8ZoHUNXfG/6yuoY0sM0br9n+hZjss5c&#10;I4Y191UOP/Xw6Xh+++pLhyu/f+XDSNi6LsfC+//+b6aQn7Pi2Zl3ew4mH81JXHPIxPOld62/K2Nq&#10;islWANbevZYfgx1/rvTYAx9TY5U5W/nOyRGMZ2r+VQ9g9gHTb9V0XFSf81z6M08TS/zqugJy+TYt&#10;8audOy1yg66vB3XHpmQLc029dM1lYM0srsWuyUu+7CkbLAP59lnR9Bd//QpyLSyjFDR7TEWSysRN&#10;WkJeC3O/6pMrOW4iMtBNLiXwkcTlwG4nfW48SDr5eFaRhCY53SBZqsfeltDQK0O4M5o8YMbRRR8e&#10;4QWycN6j243yir7yLK7+uJy/nhv5DgjwMzCyePr8jFNUvRXHsOKN3cgvLvKBTvl5IbLZKR+1zpUy&#10;bVYd2ll4s0mz3fAbLmiwlX/R6nc3g5PlY5/76HD7LbdPgreq7fNbHz7rw1O46lv21UZBu0c2qXd0&#10;0VatoMTnHsoH8UdiYJy0Td31VjwGXsXZHuUYw9YTnoXZpEL3FG9ZTpTfftNbJiBb3/yb971/uHb1&#10;yjGC5Xsvxxa0iY/Nn6onVrEXPT26cgJ0sXIzgsm063a59tuX3INXbvOal9qPr+oKXbUVbjyfNmPj&#10;8uY3/Jbd21Xe9873DTfdPf78ykH7HIh8f04Fm3LVEPuMFfagRWyo//mIjj6T1WxQgZwMgHfCQSdM&#10;6XPlLVcN/+UP/68p+J4C+MP//R3Dndxam18O3+/wjAl9nZi3+clYJ68dM7qd8qTDp/P6vf/pPdW5&#10;jZ8f+q9/P6zduHaMym/smbPG2PhnXsyY3TIcsM/y4egDjhrDN+7v+Pd/MAbbnsZ7/+C9w80TOSif&#10;I/Y9DN+0+YNjNiCMD2eRxx/6+DFRzsXvftufjsG2tvGu333XFKpXzyqvyenMucaDd8YBOjHPOk6T&#10;7wxjh3X6OerDmg+cx3iLGZjjnVZOSITbHy5SpQ/HI096+/pRL4jHr7bz6/+urQuUty8AX3LgPWmD&#10;5aWBT8+KoP8faR3/ozALC8nigpHNk5MH2WKC+fBgNikuoiYXb5MMdEoN9iyo0pJkWahMN/Eopl1e&#10;LgQuTg5AEzRvYElUp6oaAMIriaEEV57hkTMUuqJD0j18lSPMMxgXfRearnPO6pUXXdRC3UHlatpI&#10;O/F5RdOYg81yhqYWVPmrk7qWNpGJnnVGAywbCjjiI0uwtEu4fkFG+Ds5yxfpOfsEeiCL5fyy/sEN&#10;w5te96b5oK2u/9s3/G9TZ3o+m1E/rqft+rLbU211qc2SxlPX+viafnwXmsTIhp4pG+qhT7ulAQZN&#10;Ji3qVMIzNmJzJjF41IZlYCE4esqm8777teFrX5j5xdcp3PkAb8G89W1vnQ9K/cksdoYtkymQuXos&#10;jo1ebdO+upaFdSJphzYA54ODdhUfPaSvZKZP+QxenmETRv9jDzyOz/HyhYu+OFz6jQWfyRhHntd6&#10;4P4Hhj941/QC+RQWl4wzBFauoyPhMbO8+prxnJY2YE1iRJ9jGPukXTbsM+Qr9vPkWf0P7/qPw1fP&#10;+eoEdOk3L7vwsuEd7/3DKUO90ueYqDwixsTZMZxRzNFsyZzE8ZD9Dpmi/9tP/d2w6rptf/7orb83&#10;ndNP4yqV8jd5suq8hjTnHvPRHP2po18wJf8j53x0+NLZPvazfeXGa28c3vmn037J+CKXzLeMD7Vh&#10;bDgfkHAzN5t//N4/GTZuWPDB75kKevXqz9//51N9J/KPrvW+c1KNWcef+d7m5YxfdaPtvGvuo2jW&#10;iEaZuZhxnHneWMIuYyjx1afSS+ubNnycPfys9UYa+Ab2EF8u8n8OLviIh2vwjl2mn/LCjy9gT9pg&#10;GYXf5202jhXPKi72h/QyQCuJsmCaaSRRJpMkD8QmKeA8s0Ilz3okYYWbjCY4CKPkFEcepKPJmUle&#10;3OKbSUka3qaoSaqMktnayg6POfp62Bie8nVRUS/T3nGtHrFQCJf1M9bhWdYE3wUmD+6zrEav6OBC&#10;JR/om/6AaclXHe2ropw+oeqrThO91Qdc+/OWFrK+qDk4MyCB1xW6zcOzj5x+duLMr3x6uOyb07f6&#10;mgozD1f98KrhI1z9mizPOvIZ8UXpqR9jFZqUDzk0/aJdfJKNYzYa3o7FN/ErFPGJnMAljvFVYgYP&#10;fKEPfOn7OgtsMdF/TsbQS6NMrwzML9K++d+8Gf3o3Ibyf/zWW4db7pl+kPwZ/IsTLeq5bWaouToA&#10;bH7ghyiit06wD915a1tsUN+8KkMdE/LLxtG+7ktpyVNt87avP4sxvwh/4xveOB+0VfW3/E9vGdas&#10;G3/2RMKnHvHk6KpN2cRjFwbkrY19LI7s0W7hvkSjePX1RY9+YTXmfXor52U/87Lhp8941eDiutSL&#10;+fbO33nn8NKXvpSfr3lgytwnHP74+M4FteJvfprrXOUMjHzw5BHHOub349/qzC8+i/Obv75tJ0zv&#10;+Y//ebh+zQ3z2aR+UjYVyHfMGUtyDqHIN65bhuN41nJSvnP8a//Fa4frr7l+it8jAe6+8+7hxae/&#10;iKt6d02hPvcobg86VjPnVe6bXzmh5Hj48vHxLQOvDv7um/79FK+HA/z2//yW4d77p3++Zl/GmTnt&#10;eMULsX+U98jXL3nlaLyMWukZOupZS5wLjB88ssbJ07EcOJjE1LkrFxyo0x2+Zav9TTb4F/Ncs/6e&#10;UUye358BX7KgPW2D9V0i+fFZ0fzBXT8c7nlgbRLJ1KkJ2kXVhPTVJuZkoAlmwgF1ULv7z8Ri/oiZ&#10;ZYlkB8/Jh+yTLCnpQGRAilUc5z6DIh/6a7IwwcH0LdfwAZ+jrLOQpe4Ew0RnP7rUmbt8S5+2TIKP&#10;Xrz7VShHZPTSDhhKEf1TV21k2qfm2FEvB6c14KOJlTYwEYVnwhHbwekLnWqjJa2KK6/xoO2AfxL/&#10;ZmLyG13+/6qfesmLhr/44+kzt/hq4uODf/l3w/Oe+7yZC8STD2uX0qNT06vpl8kDLcoH9DX9snmK&#10;/7WLZ9m6PW3i0QI55YqItpsLvrDJCyixUTvjz+ZbaXNzGDzwX3jMGRNW8A3Kld8ZnnHS04frrlo5&#10;1TcJ8OrOa1/1y8Of/N/Ttx18DupAfjAy9mFH9EJP4xfbsCk5rH7tXYtklMe2yqnYOLKt6GtzJZ9G&#10;2/3qJOwL+AtnXEm48PKLhmef+qytupqxYd2G4edf+nPDX3zwLybN5vm1k4cD9z4gOZhblOrBy0XB&#10;24F6ufs/PS1/N4GXSHjED7aP2v/o4dRDT56SIf0/XviF4QlPfPzwiuf/s+Ff//L/Mrz77e8ezvnE&#10;54abbxi/XTlF/GMOWHfvuuGCL58//OWf/uXw717/b4cTjzpx+L0//b3hno33TGn+jEc9fVi+bPlo&#10;jnOuw9V6mBfeJLeMQa6M0DYnnrdi+jepzv7aZ4bX/eyvDv4S+iOVP3rrHw2/+47pq1f+S5x9l+1T&#10;8pLLaMGcahz5qzFIDpzx6NOnRNyx7o7hmU97xvA54re15bILLx1Of/rpMzd6jzv01OGQfQ7BXn8p&#10;D+HmvnrAPLmnn+h50uHjz6Qp+30f+LPht//VIz8O4Fz0pl954/D+f/gbycbKM4lLQgFOApK5veab&#10;5D9QR0I/eap1hHkssavoSRdd5az/MjcQwywpPqVKJT934lwgjZAa41mnOgzZarF209rBtXSB4trr&#10;GrzHFFJzjytPxmKvX05tLk/loeNXHPeydNXmgSrJ6D+OdRBbz+Ug/yEydaCeuGSi5lS4cOHqQK9e&#10;+uPhfGQA+k+Gl5HhnOOHvvDskgi89u3AbGiQ46Lei7ejfMg4PAGHB7wcMJKqk1X19c8zjmUo7kJS&#10;/wwUGf4TY/qC3Ij6b3uJ4wDLP3Lm9mH4wtF/4ZsH8qELv9an/cqToqwBU97Y6FCMnk1U1eXv1Q39&#10;Z7+DWwKoqf/grh8MX7v1AtrT5RWnvWJ4z1++Z3jqs5861XnNj64efufNvzN86sufbhqNo5x29POG&#10;5xz5nAZUZquaATTqgB4qSTsqoZOWJfbhWm1tLgdGa9C7D7TdXvHoA00+eiKpFpnl/7I9aEH6yLUf&#10;G+5+4O4GmDscvN9Bwzvf9p+G3/it3xgO5R8Izy9urD7/qc8Pb3rTm4ab7rppfteo/tpT/vlwGGfQ&#10;hMuQjGLojzPuRaCcvJfxj5BdGOcUNhawQNVong22cet5W3yMdy0ltI0nLfOm260S2vmhaz4y3Mst&#10;g8ly6PJDhz9+xx8P//Jf/8vhkEPHbylp29kfPWv4rf/1zcOtM67KyetXHvfa4TAeIM4vSCPUr8kb&#10;ieRphGlExWakn/8cWBwMFE9Di2YY7t1073D2DedwkjW9wQi7PfTjML4R+Isn//ywDxusyn29iuv8&#10;tELNP6vLMnb4VhvHTVseHP72qg/OvJJx0lEnDR/44AeGl7zyJTIYK9dece3w+l9+/XDed84bg/fG&#10;L538C8MR+x+BQDOwYhxtyFNL5jCOXtX61HVnDms23hH4/A+/4fpPn/vS4Xf/w1tzlXJ+X6/fdtOt&#10;wxt/7U3DWV85K5u5Du/H/ZbtN/zSqb/ABuug5gfsprOP93KNn1uG+/iCx99f/aFOOnZ8FicbH/z4&#10;B2fOaxd//eLh1//Frw0/WnX5GE1v/Prjf3U4ICcZQvQFxfmVsVDzrzBvgzvDufEt/2SOCxZRZHKo&#10;9WrEwWGRcZV5Ef0zRhxfjLM+bhRVpY2hNvC/uOrLwzX3Xts75x91z9N4/2g+cKnXW1SWuplT9v0d&#10;kF+dggL42cf+DM9kPIYkM/FwT3KTOscMaQZ2Nl8mq5M0UDcyDnin75TRxF0J7IIGWiYeeWSBFcDb&#10;56Bsm9WmqnxgHE7Ktz94yo281lYmZYuLW85gXAAF8M6Kirywgof80ueHxW1A16NECk0vemQghlHB&#10;xC76GrwiOp8FltHopql4l29Qoi1my1Cq26tVMaEkxV+xpgRzZvTQcOZ1Zw2rN07fDlI/ywH8tMEJ&#10;Rx0/nHjCicNNt9w03HDbDTxvxfNzCxRvwb3mpJ8b9t1rn7bPKT3LvDLECSbq+4GCfZIWU51r0RaX&#10;PxSOf7BLuAt84p7ZaN6UBNwfKigfyceiXxofWwUcbt1w63DW9Z8JxqwP9TnyoCOHU44/ZThg//2H&#10;q6+/Zrj17ltnTvyd/nkrnsNX1p8deZkY4dFjRkSQjdbkiRp3RaJO8LQ65qIumyY3WeitvuZY+uII&#10;6wDg08eCbd3oIuvm9MZ1Nw2fu/GcrtbU0Tw86pAVwyknnDLsu8++wzU3XDvcds9tD2vb6UefNjzz&#10;iGfCi3NpZHnS4MHiMTqRS7E3g0KFXHLQfISrzuCO4rhsWPvAncO5t36deNwWXnv6xyH7HjK88riX&#10;DysOOBJHGX9jixdxZ8ZEcsCGf/S3tvmxjJy44u6rh6/ecu6CblzOA+mPPeqE4aQTThpuuvXm4YZb&#10;Hcv3LYjvVe6XPObFBjhxFlFZJqYnDNHPJEUfD3cSzzOvP4uHrWferpJyWHHQiuGoI44ajnn0MWF2&#10;4803Dv5u19oZt+NC0D7+u+NfOTz24MdGfs3fjiTnQQ/o0pTUL/rsW2suHS5ZvfDzhwdxMnXiMScO&#10;xx1z7LDyhpXDqjU3Tf07nvnyzzj6dL4B+3TGGBsnPpPmbmGMj3EqDWirUBVr0asD1A1Im9XTJySO&#10;SE/5uewrcO+P3+E94o7Db2YeO/uGz464T1Q+SPt1E7Al3xz5Z8lbOm7gKTS9jrl8HDwMR+5/JAvy&#10;z5JjuMbNC6+2U6nUI4ErrejPYKbFUXTb9vmZ4gyfXQ6tJDq8zMzggsdxNFE5KOSTCT8I9HNs+Pk3&#10;OS2hI1ZWjOlgCqDmQA6EQ+nhLkhQH4bU6WlYHJu+6sFL5A4Tk4Yd+aheYTKHhwcRuswgZ6sxtpCn&#10;PwO/8VJppSgT8tqQlbbKupvbtF9Y9cXcrgVxh4oPzr/quFckprEPgV3vuhrY2Wu19tSrzv7s084e&#10;b40o3QN3WnKTAs+icqKSxLZ4uqo2MLXRtQ8Dm836s+pWhuHKu68czmNxX4zyVP4n2xlHn4G4WB2x&#10;tRF0CSjtIydKRA3URm/w0187SKOELa1f1Q03MCfkvAwgRRw3VPpHDvGIffqH1+V3XT58/fbZVyal&#10;35bionK6/xKFqxBRKJrAIfKarpGKhlHej9LRnPNkpBbjBivtG5ey+Oq11wwX3PaN4YGHpp9FCrM9&#10;4MPbX6cfdVpOaCqLejZU9KuVGSBxiE/1InmgnwlB/H/R6ouH79zxvR322LEHHju8/NiXDsv32T9Z&#10;pnwFKWsZZ0ilVcSORqmtW9gs/yPzycN8o22bdXsZepx6yKmVZeYUHPREhgBJ5/lt+aCc4Hh4iG/U&#10;fe22C4ar7rl6m+VNEvhg/U89+gXJ2bn5Bw30PVDvkKiTn95xsA44x8RSRRtOb3t0nhKp1hGrjOex&#10;eBrfNocEV86+Y/3waTazs64YguCPYXnnaCXvPap4kr0nFp9W5Nru8KJJ4zds2sCzHQcNK/Z/VOVO&#10;S6BaNgpUm4KWxDlNdoGpNBMv/WRiFivzLwnogd6WmLnqBUJwzX6Kfea+z/Lwmb9K5zChT+5Vik40&#10;5fXBVSTykINsHTTeMXcA1ZlIw3WkZCoqHl4nlmf+t5c2ODCZKcTqz1ZIX/yEZ9oovNYKNHy9zw9l&#10;ZprahIRfgxVX+PNSu1Gb/v2W7c/kddJwH9/qnHXbDIKtKsfx46WvPPZl3CI7LH71aof+UGIV46MN&#10;+goNtFfdReAYzdDHfjH8uQuh+QycHv0TEo4i0rBtCU+OoTDugcrBoItaviwGW4YjD3gUOXfUsOq+&#10;VQ979SZsHubj9KOfPzyb519ypUGhLTeSe6UNQPWIGtEz7NS9Kny22OgHdW24gdtucI12aSuMOvRW&#10;Jnt84tGTFq+C3HDfjYyTZCbI215ewHM1z1rhlStLxSLcWty0oF8tth7d7bOupQlmGRRob4MhH3PW&#10;4xH7Hz48jW8oHs5xLRv+DQv/qw+wl05xjngSv2H18uP/6fCEw56YZ5364wXG0XxvmYHRehCfejDH&#10;eOs8n+nrm2yz3t9p2pcH3m9af/N2O+rxhz1ueDFfRPAnR5Qr31F8aaWNIjlpsl+ljC3Hg/c5eDjx&#10;kMcOd95/Z31TfLu1GIZD9z10eMXxL69/7ZXcwW5kJP3iBz5o95wUlGLO45/j+Jdg3pa/feP2/fyM&#10;vJ515DN5vu15dcVKL0SIR72gGGZ7dCu93DQ1LTjEZzJpc0L1QGdfP3cUy1Ay0ddjKwkrREXdabTR&#10;EzL9rKwr1l45XM5J4gLl3cA/sUDfkgbjnj22+OCHGcG14fFyAF/p/+en/I/c4tkvCZS5gyTyykR2&#10;9CSbsCSqpGRdd2QSnsb8q0lShi4bDnFrmqorHWY3BPR5lcEeGaZG1Uu/WdBMeAaL01ddF7Atpvj9&#10;yoG820gJWxEaLym9IuftRFHkF9QwQQYDDYa0MmFYCWXwQYRPcarJYnT7UoPR2x+a817/6FwyI1Dd&#10;ZIh+7ECzgfNqGvWyC3nZ2JVMb1uVTkW3ittL37z9wmHtjGd4ivH0p1etTucfr5588Ml0aqseVY56&#10;1GSSiUH9Eg8nSfu0vWyjkU2lPkic6RcndPF3CBqd2HEBR2XVK885AZ/zDdX4pPCjkHwjQLyStYGf&#10;p7j0zu8wWW3bDzM6eT//qOcNj1ru8ykIIiaxO3FUEC1kxVb1MgDB0BbiK0nPT5DcUPoSxzJWw5np&#10;86xC/3pVaIRAJew6TnXYv84fH1zNjz6u3baz+BMOPn44bcXzmxJ9UgAAQABJREFUh8P2O1SzKpbo&#10;FQmahrxs6Okzh2JrEqz8oD5FaFcFQa2qNJ9ge23OYGiuQm/OlDx9KV0YNV+oSJNLD6hB3osfNk2H&#10;volT0hFYNA5DYSorCXJTlUP3uHXHqu51XDrvSFNjNM9Baj3A3A6CPkV+MoWhmqpJNYXKAwj+UWZ1&#10;CKt65QZ2Ii8OlVb79AX8tF+e3QehT1t3tVmn+xBC+URMGTfccf8djOWLhts2bP3m4lBuUb6AK7Ge&#10;LBnTKGS+UQ9bQULVzxys8MRuZSeG+tR85n39fdfn95num/gfpcVl4U83dqcxtnxGdy+eWYxPQZen&#10;aabgOfkVQ32v13tohIIO7hZuQa/GF98c7rrf8/ytKys4STmDW+N+IWPO9vJJciBj17b6cYwDSheV&#10;aKKJS/OXugnkrZ9yJD98pCP5r5DqrrjbxCjneat78b/cMl9Q38TVuU+s/OSwgX+NM6P41eYn8J5+&#10;EHMG8lIDlReXmlVbb8/rQf1/Z6E//YinDs/lORZSibeTjInVRvBokqzJKE1zGlQHv20/6sDAT634&#10;yI+hZj4Hp9OKknGBnJGkjEgRKW1UVd7XOSLTI0QkPYds4OjMOIso9ZgvWT2UURNsxx9tBOjMmhDN&#10;0IB2n7w9OhpLZyf9jivcv5r0Ss8IKST1zx8YGc0gp9vJuuoBCEtbCcpGR2pFwhkZk+eN62/KpsPn&#10;lfTx/OIPCz6RM+6T+NHIvfP18PKhfq6ifGq842M+nABtK0M/KTF2eozfbDtddS5zC52sdInc7e32&#10;5yg0cmQu/2pLkEVHoDSAXfSsjOilk54YyXctV/GuYTNy9dpreVB2/NkUJ/0TeQbEKw5HcHUoDxiH&#10;kzzcSCpchiW/dFMl2uKpj16IY6TRVj+JLe/yvTgFk16sbo50nUYLepGuzpoLf862eW2q9/GMy1XN&#10;tvwGXWfAcf/YdmK+WXpE/xmLZktigxIl0fEYbfNpvdtZHkRf6EpyvF1+gSru8agVZaJuKb52plRH&#10;mlaLUVxWclo/CCOK8EAPYMWmiMpvjr3NxMo+aCAnUvBt3CKjjWHlhylA8XlFivxhlhYMpC9q4aBm&#10;cBZp7yls2TRMjglkWIMVufrSkkbV3JC5uRMKWDJL55cdDQ+Td1s8WsKv4dluHDSDjciWYdWGm7lt&#10;fAW3725hzjF+c+Wo/VcMT+RZq5P4Buw+PEiu4MhvslUvkACpeeSdOcHNdfR3+sHXfqvOrKa/slU5&#10;e+XZpmt5EPvKe67iKvk9AqfKCvR4wmGPzxhbvjd6WHRNivHTb1rmvBBlkDeKROQJj14cG0b5Apu0&#10;2v+icMO6VcPl91w+3M6ma35R/8cccEzmteM5eapvWOt5LFBeKk0h7YOh60DlFnD/hIep+ooDcKTT&#10;3NgZxSs2SdD0haYkNkgTV0zpsQ3OJfzE0fcX/ubgG8B6v1z3xFL+3xMtL5u1/2LePNQxXkzonzvx&#10;1flXBw4Smgyo2tiY4BImwVqSOYAzoMjyfg88HOnvie64cGDtVTuidMvJBUmY3B0AuSyvBIUoi0lI&#10;WWCFt4PHPq8yuLBa6rMGTZ3RBVyo8ghOW4CkATa/ZHJwd6aCYJc9TiLFW3THZ751Jlf0dfAJD29A&#10;zB6hzak3DgtGG9T2iJg5W4JWdz3QQaMzXnnYhl+6lDXa0QmxX5j9heGGpC/qe7EZG030UV4cMV2K&#10;rHmVTU86QQDHAKc7MbQlGxOdkKAVRRFqrWJLZtEWTJ51iR4enuHFHmWAi/05k/YYpe2XEW1jjh1Z&#10;Y0B14cwDq2D2q0maKpvI5VgLibCSmcm20caqUlL25Qfk5krHfEEyhLEgjap0LEHz/TKXl/Q1XGWE&#10;CMLyF81WtLdORMxhSbAjflTB5lMFykM2CpZP421dH+lLn+kxDEGFxB7XT32r7nZEHjUdOreQ2Q/h&#10;iGnH9SgpnlRsaAKCT8uAoBRe5QloBsu3MQXdBazLm8NEfoE5oqQd2qvyXUt0DhjhyUSOLnjlQ4kL&#10;U6P1cXKImnkgF31RuBz95qcAdTKOyCwbqANTZzPaHJDrFq+qCaclyHfGnTkpbfDAUfUYAhWwSG4r&#10;d3QI36DJoXESLxypwEMoiqqhuiSHOGZMhpcayU29wEX/cIoAicseeSm/cQ48NDohvOlPjtAGVpj2&#10;FI8RDMBD4MVGPsqvhad/TMEaK1KCRxsVqsQJBcvVquYb+0cnjNRrvsH2+FK9sajnu7bjf+XCPoLD&#10;fsSj6RKPpSdoGuJYKlz8OU/ZmjfgG0X1krgVD+tF28SJU2yjZ9aLNrYynsSHQ/KIWmmvN+Xb8iwo&#10;cIZX93T8BPzeB+7liwRnM94r9qLOK5dQfz7vpsG8nj2kuqc+gzU/vD+g8Yb5AOsm2DquGpx00Im5&#10;LEp2MhgdKNVXY69NAuReFsckoP3CzSmTUm62KUl2B6ItMKj2jUWmXcAOqiKDpo0WJ8vgS0NmS9MY&#10;Fg/6gwv/DLrGPyKjqM8QlU6qEAHFIJ+ZrKOqg8TB5VFeTS48lJuFOvCuI3Be2iWqi6q2NmVoi2d/&#10;DdhadeUdEj+lztHPSJWXEOl8W8/btnSlm0AxlalsNc23yoQGlQ+L+NGt/DnyT5NTUotB4lFc+ZQ/&#10;esuMuUtZboKFu2hEP1WB1L6SxqeLVmg5Uql64eU5MOmBZvEJAhjxEbZw1I5EqvHJRA6KfWEY3sUv&#10;OsgjRV9Ab5xxiBOg7a5ZnCvzwErnfEouTJugU3bg5nq0KQ76oXwtXmHpeHuly7HxEFeIt47aKq9R&#10;lHzkmIVOm5KXylWqBd7hEy0CVZqs4uxWr01EpMZ/0mY5CE+QE0z7G98Oin8K2j89yh6N8VuvARvh&#10;0ge/+ANYPfXTaJqukDf/YEmxUNOSD055DK/Ql6uaEoR/813a4Ks3OH3s4MpWnH9oOP7zgmOcQit8&#10;0gWpT1xWSX5Ev4prt1f+0cyjsW/aKTiPEARCJ3DLyNcwKB4Cpa2jvrZqHnt0qbff3xAsSakUsboq&#10;R5mAXevttV5jOxlQ7aZC8kEafdNK5iMoo39spJ5j00W78E/ZVvJ7nipQ1wmFpDagjjflSRc71A/6&#10;1NGYupxLA3B8JRYNOqZr8Sl/kDfFuHjDoXKs5MeP4TZHowz55+QP/ZRs9gWqnnEaz7kC4nySQqX5&#10;RjqxQ6Ut9tnNm0bs0UY3lhwCdFzHU0GFRrj9ZpLyGp6HdNEnjQ2/DPIwP23yS2DdwHuPLT/ZYA3D&#10;jUTff571tMksWPvgWh7OXcHDjf6Y3GhaCJo79kxwmTAq4Ux4JwFzzwStwUjbDgs8kth0mtA1IXgs&#10;emoZNHmoPLyKJsmfzDbZqfAnH5HnFtEmtzjLXXEZ3BlcgcApfMRFFwdlJpAmJ3ztqbZnz+ER9RuN&#10;YsULo2pkwwFMPVVu8lNY4dsTy+FRvnCRyWCVKfpk0pBD/eHDOX2qXlKCDq8gxtPKoB2/FFhpI0ba&#10;UgEJKFMQuPKsP2owldy+mriLXj7db12fsqLrRr8KhR8HbUOXbEiLEAT5Q1WKl1XU5ZeJFD+oR/RS&#10;BxURq9SzKyX41RNdQ0RNTqlLB7I/Bli56NTsFA0EZnNZbF0c2foBIfr0pnHI72PJ17pY9idniiT0&#10;1QOKfY1H5IADTK20quwBAiNt8J1cTr+YTOb28S548ep4+jQvwCkw9spEbKIv+tIRPWmXN0Ru+jf6&#10;mFkcsAffzONLtfQTrjTbLV5txAYWIcauhJU6TS911GE5UnWTVjETZk+1JYruzef9KrV+UqSWZFxV&#10;NboGBrxiY4ecO0Iq6BQvjfQuVm1caVD0jFcjv2/ytE/jEmO3qslXJVICV7GKZllScoqTTMsu8aND&#10;aCoKtvtYECJ9YKFqP4kZQcoDl7qpVHlQMhNRYMkP9QBHHrGnHYo33CNbHuX5Yqg/5SlcKWJrL/i2&#10;Fag+Tbg6zsmvPn2i76XLXKMcW8KsJB7obz/v9LXPIIBvZqmE3qoqmDCosapy0nsQRrvpE0vs5iX/&#10;eLG1bWV8hS8N245T8RTnMbqLaR8Q5cQP1ktzK+VDtBNVMj+sxnDrahLIcMv6W4bL7lzwd0M/AtZ7&#10;groHf/xkg1XB9zbhv+E9/v8dAPgg4ql8ZbllPZCeXlRb+lWiVk8GjhmbbpLRJHaQgOuiZxJnkcow&#10;aX1BbwNCFLDlacVFJANCPmS9V4LDPu0apBlwGbcOVogyQvtQiEYlF7gTfJPAoRAz6OXX6KTsi4eL&#10;/9xga6TRgcHYJjr1teQYvaouv9hqB/DgaL91B2x80YUCj0/Uxnrpn80HCsirFsOiiwQnEXmA6wRQ&#10;i5esnSiAtz5lezbdF9PoAm3sBk/71EKekOQojmeHXZcuJ9qqv385iAQW/NQ/Gyng4pUO4pX+RVT8&#10;QSl/R6YtAcIqXnEPHKJrNcSMPuE7D6b+YFaeyERWxibK0vaojsGSpdgKg0a80MidYjP+q4YLTiiB&#10;xzeJPQ1NBTn5BmqocxtDeWVvj5nI3dvBlJZ3rmLpGyULQ6+KIjKjl9gtrvIUL/gKjLZU5ExP/CFM&#10;XuVD9bAkB1u995U+xo1+bcKJqBC/RZKNkhh4SRGitOqRpe6KHGUKSGecSF29PEBlV8+RIJVDy3/0&#10;Ky/0xaM2B3FLScO+6Bw+CqWEH8foqnxAraldxbPklw+o61eU0kbJonOogEiUUnqLJcducegk0q7w&#10;UOV4IO3gYUOX1R+VyOZFGkjjM2j9MoDfbdY/yYORnIqoMizGpiYg7I9/1J8/69JXBObmVuyTp77p&#10;OV/6S4bNwjt9PwrKbVSOYYsvcV7FYE5GTqplzTv8zRuqfd4JvPerW5MF++BlnjFPEFLDt6j9zxqg&#10;x6bkMYjqkwgJbxEoOqVpibT1LrlAqWi68PnjIXbQp18SLnwXV9ouZ6VdxNCKKxt19ZhS9b4pU5fz&#10;bv3a4L9AmlE2APt53rMfcJtBsFRBP9lgVWRNBJ9k/CeTgd5IAi3nYUu/nZWBSlJmwCSbrbWBlAGf&#10;tEyW5woCfcEAtyYviPkzm9vw6RlfAw48J5Fw4aNqfjrUAmiTDH1OlIHbU5s3Wctb1WpykBNno9kp&#10;pJc6MhhUJad4lARxa5BmcNISkrNW9eVdAHVvg1lZYRtM+uVkCUYNWiDxG1D7wsfJyxe00afVM/qF&#10;KYqPDGaJBCDLrx/ToM6nOtHqG0Ans3SHc0kUJ6SB2RtmpUP42LY0fPXWryiWDZnwsYW7MNXNVziq&#10;R9rFqUmgUfaVzGganUcbPeSEj0x4+2+QfDUj6Jt3RUfWo4XBOni85Sp+dFFv7XVy9iYN+HUWLKow&#10;XyJjo7cYKEKMB3+jvnTYI39sz7GAfOobDpBrs5XiSz24wMNahvpUPlRLQLhEa/xrX/EhbqoVRHFF&#10;o49OPEDVGHBsOSNN2EU+XIIvmvyUhwSAuYuiL5pekWi/LCNaTcpnpauMqt+NuKX0Llja9ke4noej&#10;JBmH9jKmwljmSjOXlCWv4l3wOX7KT0yaXnP0hSNpz2Ehiu44cq1cpYa8igdAiELdjtFUQotq2Ctj&#10;dbNpoZK4habqnUeiiKHqUWO3CEp3OTRbw422f/P4G5bwarJLrjHCHnjOp65YgyiRxTRu9Pozsmxn&#10;02WTRmJMXRrh0QPtaEYXPtyiJ1bMg+Z0zWUqJLPCTVyjDdoqir7SLtqXv5RXjKQMbeuNf8JOOn3V&#10;YiuediYuHpEhb/2aDYwgSokUr/J9ZHfrl8ZXUw2Kaqtj6DnEl5FFL/PHaO6KzkHjo/jrn7K58/Eo&#10;V0vVEvvOT5iimmP9gsB1910n8qzyLoBnzurY02AVnT3N6tn2HgjY78YfP9m9D//76lX8cu/B/lsC&#10;sywDxSR26FqEkY7moABmADc4oz5Bthg8uSKTlm1R6XHx8Oyfv/oWiHxIeGc9mVRXqjUhZcpowqo/&#10;SFTDH0UgaaQysKEGrW4/iuaCA5hC1bsGb+HkF+SRH3vor0nTPrC0T5pQQg94dCYUpmoJjA6mMyu2&#10;qh1b2ALQp7zMifY1HB+sdHKSaXEBiRLfeoRV3K9QpQCItQ0/VCKrnT6kWg9rKr/BAYY6PIo3BLk6&#10;mAk7vba7XurDw8ClVvSWcSOHQcU7sVMnmasPOEpUWv0bEcAxQFg6gluLsCRtRZFBW7ijqbLcMSA/&#10;boK654kSus2Kzc5CPTt7bK61p/wtPHj2U4F1I4mk9EEeH4eHdoukxjHYOvYKA0GX6tfEr7VHeKGz&#10;vwQZaxfH+IA+4dFeW2NY+SsPktOT9I8S+kXx4ukGYyuf0oHPyDf32+oYdqVbqZ58E6Bvmi/1W43b&#10;aAZrtcFe7QlPPtRXBzY/dJ/RA4w/7ahqQPEi9IqSJgrLF0JpKydDiC4cLRzmxldEpisXVdRF8SJF&#10;vxoVSs2/Zmo+yLhHz/pCBZhRQL/V1yZUyFfEqUvVmmwjrm75VEzom3ZNcvWpZ35UlOOyBNN5T9ua&#10;jeXg8AhhMUs1FpQZkR8taCd/G55Sots8OBGJf8om/KN+5mAyYc7H0lqkLzGNc5MZzBiJrvMQo39B&#10;WnzKRk3RZ+GifY23+tRGV5/R0u/yawjW1c54FzVH/RYEES2FFQnGCuTyRzSTILSF67rhmCu+sskY&#10;kCNjoubOsAhdBEM44qeo6FJyQKKJ3l4lU8kUj8g0rg2U26Cxu/WBYR6v37R++PxNX5j5b5BAWcX7&#10;ibzX897jy0+uYM2lgP+B1B9pec0cqGpeGr6Pb0scf8gJrcuRR7KSfBn0GSDVZS7n0rDJSl6asKL6&#10;VIwJ79mTzdSDS7KPcIBSH922KWbBd0g5LLJxM9+T88IyLOrY9BDPv/SmCk9lZAEqvVSqqJuOcADU&#10;1oQ5HLE866uibtal9MURI2visw9c52ptxGd1FE8K5ACvCYEGJWd5dqJs7SXh120ID2hzLPnRzwlF&#10;nDiAA9W6CkMFNK8EOVVpb2kp/yYbWC3q6gSyvOkbbT2YKLt9iqi+wqkJkrpKYJsLmT2aKatcMdQ3&#10;0TcSs7FRnrclMlmBH5vtppSGIW92KpF346FPev5EFm37layecTGQnJHbo2qxKdg0lBZ25SPo6spm&#10;4ZnXsnT/ACS4qWk8JQ8pWzWuytN/SWrOjl270wcMRWvjQB24UouF8pBAUogazemoxUn91a7zSW1O&#10;RuxofXYZdw76sfYt8Kad/Is8Ws0/pSO80wYnytBQYWHKVQ84dJ+ptfz8iJ3I6xtBV5y6oth8oO3y&#10;hE3xlq6E2Tb/wstrcI4PX/haWOmrEG0Bl92CPz7pRq6uNLdjKZrY6NueE3E/ouRac0m4xy8wD18h&#10;lhwLJHagZVvXqWjVvEiBUxE3m1fqaFZ6Jo7qAbbIHoyJCPJWjjsfmY0KvOIX+rUPeMVeeOchgXyQ&#10;hZ/Tso/iT1qoaca08vCTvsiVTbnVH3QlX916PMIeGnrCw09b5Tllq4P6KAFW7mY9ikZfHxuFD9yx&#10;Iq7IKeAYlzigeIVP5JUkOsGkT1j40lJu9KAvcpp+MC5sdaIufmDa3O1SL3lLK2d0loiPUAu2v8Uh&#10;vlZh2tFfGhDK4vqnzdJ3feRLMzyz91dX6RtMffTShWsuyg/wVsfU5xuBLPw/gabQlzbgJxus8fh+&#10;n+Y/4/3YcTC/27PpPn4V+KDhEH7sMBsikzW519KVRk/e2vnLoSWsaSt+xnAlrbSZOJk0+M22wjWh&#10;HSFBd9kXl6YDpvGqAVqtoMK3Ji1RHAA1mGuCkDjMMmD38jdrHF4Nz6Ga4gAOHfSSCATHiazqtVAH&#10;pyD0aJAILiJuH9MQSs2XlVaTv3oIrZmjLfglN9g4p47qUFxkIX5ZBS0G59mI6C2e/BpL/WAjADjJ&#10;guJBX9iTYl3HUUqlsk06J0xDMQ+7cQQ/Ksk3WkZMMJ05owc4HDuta2ZclN8JijT4K9Q/+VmprZ11&#10;49KwWFBqoQEjJWTglLciho+yo3CgJ3AuYuGOHp1jFnZ0jOx009NUDq51FsoEnn7jH33gX6tCtkuY&#10;pmV2NvrwanmRvvSA1zUCP36RX7Eq32FH2OirJpt2z0ltjaTGJ7qAKG3lpsSlS3RVH0C52ph64fWN&#10;SzZ4wLNoKVFZ+ls2UaSOLGNUCq82VIVTGwPocGAW4VJeFUKf8FPNSVHrgxJW8LJzBCvLQI18ZZUK&#10;HuENv2xShYNaPEqGuokrtHqK1s/Y1Vg7T+RlOwbSklc2QupUeRA5cVrDtysC5o1idK/eOb3mb+T9&#10;bTpti984+kqRl87JAIjI8K5+fdLwQiOFNoAvWH7ND/ZkfGu7PPkQxU9ZpC0P3rbtET+e0n774AUg&#10;9B7NmvzZhy8kSwZTkSTjgGMIHDOpMr8pgD83LuEhz4bn0bFVsRNetniMB0GQd3I1htAgHs5xyeLo&#10;Isx38Q8dnERPHsd2GjkCUx9K2QMNcHUVIp+SBz1tN2faKEXeIaUnSCFSUiqdS8cLPMZBi0y3u6v4&#10;3a4r7lnwF9vPh9FbiutPPvWAbv5JGffAU2heyrv9utxcpz/u+PJjX86/bOBZeAeG+ewkSoKOlkSy&#10;s/8miZOAv4zrAHCPVFgtjYE7YHK52QRnwGVgyQ+4JVWOobXhu01cNPirySUTeZFEjz5gXG9hy4d/&#10;TccMToDICMT+/4+9N4m1dsvvs45vtbbLxE7ZCXYSJ0JISYhAJEFpBgQiEQkJCQYI0UQKYgAzhkyY&#10;AhITmGUQJswYIYaIJiGSEZCOmEQksYPiyGndu1xVdjW36hbP8/zW2ufcut9Xscu3nEg57z77fdf6&#10;N79/s9r97uY8Dmjh4MvR825Bkx4yYx2cBDcVBHFOUxOHm9BU7sR4fVHtRFoInaQhu7dbKqDIFQD1&#10;t6ElUyRcH7y97WQo5suJ4pEwpfjLfrfWaSgq7iPMmYdRGOzipCyFilnRwm2PioemLx76n4wNsx1J&#10;7t7UNqnltzDKMtG1+xEdv8/tfnG2MCNTX0IUPX1zEhVPi7sLZkks65ZO3TI6j01pIvMw4Wmg1JsW&#10;avMU3+KJGZIT6MUPoqqnaWi0TcyZcLU5nPXn1PWPwlj6gMzxZ7l79PZwvSMw9vzf2ypR0i0PlUjO&#10;zKFXq2Pj6NIG3UFDQPl+aNu4eNhb9OvRh21f6vVFvb++3s6pVwrMhWwIIEYJ8wrTvqeI/puOZdZo&#10;EdCvgxuMp8jVBEgv0PDSGn0DprI4soeh31ssIdfnGgNI2I6NEa8nN2qdLM0fKn1GTbw1fGFq6I6l&#10;7Cyq4YE2+3IoZWf/VLgNEYTiFCQ9rwVkIcpSefWf86NzuxtkOymMXoGdNjwAbbAQSIazeMrattdS&#10;pXSVU58HMaYjfYXwj4mRQhhOza9NjlQwlCl1KYRm37FH0Znuj/pa7/+R3sH78G9mHy+0o9tP5uEx&#10;zeXO/9pZXJpsiOlD7msdPYMvb2odHGSXuoLMV081ca6jqZ7HaXc9C0tsWM9zy7xTVI1Zka9cjvCB&#10;9i8//am/97+97YPtX0btd/P0f/y+HicDr3ewPtgV/Eld8/Ivfz3rq9yt+eJ7X+gXdnfr2yHmqu3B&#10;LVc64tYfB+Lp2A4UivtgsVO+vRpxiA6cvR2ofhwL52h5aBB0J8kJ9lrDjuu1E5APh9vKjiP1PFyU&#10;GBjIRKHYVZq8RpdWR0+ncZRzG4QHt8++YOUevSJCLI8hzwy1oOeTZ/cekp5zMdl8eiwmSJoL/OlD&#10;7Fy3WVDxYGU6g2FJdcJQj1J+FA5y4tgGMnYLf3kuyhc6WxzEUdSIyG4bOGhHt5al7DFLm7B2R3F5&#10;ll6c2T25FwLfbmYttQky79pBRxdnFQQSZxveh8zbv8qpflHITyfKsEMdCg7INSd5IHixXD+mq/7j&#10;kI/c2lJM+4SE4wVw82/mypfqvZWiAY+9qq19X7RFnBpksQ0RH86Lg4e2IRiV5tHvrQ0o68uLpbsv&#10;YueP4pbtL5Sxsc8pomsw4YhoPVFoRPEybPVtK/HEcXXlyKY78HgCUTxjyUUI0XDXrlpAB1n+0l3e&#10;kYsgouUuaxNJ2u5hGVvYzm2xs5uRtZK+KeY411lbA2HlrGmmeKm1iCJcWxbri4CTdyOAvLHqg9gL&#10;sTLE2ZQtnjrpRdg4KpYsxMs32OL1wgT8l7FnRxvmUNshH7v2sYjHLnzz10ZYOfWMuUaeDQOojbSD&#10;bg/bq3rZR88+o7wAXsRX0nFLKTxoJ7Y4yH2V+uYDlT0gehQkmOeF1OYlgfmz/fRDH45obZo9CfYZ&#10;+NeuNi0rbOzVlYM+p884oDL3FSTmiU8OWZie72GpkRJmKrGsKrZ21La5QFZ74LfBxfdChL4XersO&#10;yjwJoTxAVP4SP8ng/3R8y/GfQf/H8v8NviUfkc3v6/HBDHj3yrtY3s36wOE/nf3eT3xvXd0uujna&#10;XovoGSxOjI29MiyPjloPR6bBt/nuAQ7fAWxfdh54iNbBITRiBBMLrqOEw32KG4MNGNlNJ4i7aJ9D&#10;UP7S5eygeT6QAnsf/HUwVe1OgLGJobqFTWxqPmM7YD2y+kJuMZCbjdb8SfDYFlecfKEyG9QLHLTs&#10;YQdGoSutEg46Vby82zSsGXdC8sO/U1L2HE4m3cURSHvLwrKlDJIGryMClgiK1cHJsd05M9eKKJiK&#10;4i0IkWQcfsXFmCO+SrxM7c363RDK1Jyi14VePYoQw06FDgqmya/B57adICv4BaO3FcSoLOvmAV3K&#10;fmalD5JHF4mDnCnVK1rrBnbs9n/HtPtMpkQsGtAXFqBsrYHQulhTGG5wBx+/NdvAQfbRwFqc7nxe&#10;v0aSqv2A/oSO4rZed2McaPYHHvZP44inkgZwbGNDKtVi5mqNgIzJ4uxaoXxiraySh/mhDyinlmWd&#10;ySQU01Wf6uoJ2o3xCEHS1GxSetxxarKYf63lqpNXN/I2cQfX+vyg62+LtCTCm+DdROhQNMg3tuVl&#10;WsazRAoY+PzPWNk8fQx+XisukmNgWZBs5vvfCMJRWmuMKtQdZ5qoqUwUx81X8vUbicO956yhV8JO&#10;fFWQS1+GuEdk1bW3qb+w9s0cS/Do5NDiDGxpfN9cWv8CPVEgPPTJmJqXAC0+dNev4pa3+pcKhnva&#10;orEHwl5b3nYwANuKXFJUfKerh/MFi7z+i85O1Jgk37kwM/omCIe5bg0obwnma3k4An3GTRBQxDya&#10;oFCKDk9VDP/0F3+m/wur6hsO71p598q7WK/Hiwy83sF6kYwXRW8aucH6D3jaA993/By/jfWDfeDd&#10;Xnz6IoW9WtnOXwXHdYMgmTM5O0qaqOWdVzRI3qlb2uYSrnVukTb5bpFB34GEkGPpeeGXbn0O7za+&#10;No6ujsbf5HT9lpsE7Bb6pLSo915JhYP5fAgUAgYOVpW0KV0cePqd8qLaKzf40bmGcT+Q7qSkCekr&#10;a3uvFqGXq2Fr9sajhd3VkTh76RSv8jkQZv5CMMsmVTstRBh2MmliQ6/W0JmSKIJynSlb0JAC5wOi&#10;x0q+K1vdCbiWD7cMoAY1fP1v5dUHLRx8oSXUBpqwLE2/lKVcdnJDxrO9kC5AeJy6njaUR/1kwELg&#10;u2M0WfGOdNeLGazOnKM2EhvG8gjDcosMGMWnpRBkFsfFSUcs5My9j60J5EccHnO+1gpH1/05ysd4&#10;0EYH0o/+oSUehqMxZIooTNvdzRD04KlbVAycmlQcdPJftnrHoCrpPmRFhh/20dcegsbgofXublCv&#10;7Q9dY8vN9CecdMWr7+cC7uYkPGPub62k591ByxISyPvIiRdyy61xYRUfGj/xoembuGril1HNlqR5&#10;OchhG0n0YybZ7G5M1Z7aQG65EXf49uuV1bI1T+61rTyUndUZM/nmSGXUJ783D1b8g2/hcXcpOeXV&#10;kMNV26GPXs/KiPRhNhc3EUBD3jbT4MwcLGzXJrDUDKKNjKLkC74+G4ddRwHrjwflh//krUN+piZl&#10;O0pYvx5GubPXIPvI2rWVIXlH1ohmnNLGkL4q4KKm/rEU2VZWvmtyCVHaeHT+fe/pK09/7qf//NO7&#10;/O/ENxw2gL959eNv4P1jT3rdYL29C/h10+/j+fu+XuRd/nv4e7xd+OmPfy+dk/5FZ3eAO1Du5sne&#10;24CggzZoZFl2ICC3jq3MRV+3t/v3lqD6l3UHIMINWBjxHNQ+HJRMDvb054FJGd+cM5I5A6uN16EN&#10;Pi1kNWJ5A2vDsNDC0c+7AD1PGsM2Gh3agqA1/RLHSVM9+dJB5dpwVj7epB+TjG7gS7lzU6c8L/mU&#10;2mfNdISaykNc3NXgedAexyUqy0HxiCuPIy8fb1nhr5hMlibMfPph+kntPL3lu4UJWbMlN3tctmnz&#10;g8KLVVb9QTzjMh/1E+rY89Wk18RAK0r4urivI+T9TIgpQ3mutQG4IFGPnD9SVOhtJcWh6qc6Lhpy&#10;a+p41rCRfgT4VMTvIdecXZxR7VP2+3sV1IWj/v3QG3b+iWnfMr/J2q7++RhNOaPVWFT5+sxz3yIT&#10;Y76kSXmb7+vvMM3P7IgzH/Pfds2abR0CcLbn6e8SjYFklGd9pn+kG+Y8FMP+e8d7baHr0G1LP3MZ&#10;bUbKy/qLmuIlrDjmrkfYggAJbM/DctNTP0Fvd2yno9fmapKUTiFsYzgNrO/DRYDKPvgP6fZz5BRt&#10;nNI+oTrmAHSs6Z85Eb9+oVWFkPESfmNI322r0YzhEWfZUjuQ7naqq2vNRdHBQ9m3kEOC2f8UtWaO&#10;jEl1roSdjG8nJisOJQXM7DZAeZC8KhcjjQEVVxratW/a7s6j/Km9DWmAnIL3LLuKmAasquViNyrz&#10;aB+QwbEXfbf94AlgPPUts6AMfNvEA4GjeauIoye0ysg5tvWxvzMO7ZOy54dGDIn+WPHIOl9oC56y&#10;+3IV14CWzXJN3Tvyjj3z9yN8qP2nvvj+f0adgZ3+OJf/5kX9tfgiA2vhF4TX4vsy8F3U/F+Fv+V9&#10;VCouVn/gN/z+p+/mW4V2WW/7tpQ5kfVwoNSVU5WvVv2dEdSAqt9vcN6B6E32K+MIasA4uuzs6h9I&#10;0fdWGARGixNUJk5ZbyR0S99ZEQe07sahV60COUkh3xtXKVN3dKeX28dejkIfhp50cJmvLixZbEC6&#10;GDRojy2lm0CNR18I3rhaeLg6iF1M9EfEe7vd2rWonXC8lgvemMj46jmSgPGpKeZzMNmAfhe1Yjn6&#10;YR+d3INw3x5w2jGHGh8PprmsMjs7k11nrUSJ3/RrT8N5rj+iSdMYArXrizLM3qpNSL53XdSm3cQK&#10;R2ATdVoB/kqcxUUhWcRyIEkltL28U8gv20hMH5XVWUetH7ggv68t9F9+Pnm5No1m3hkv7FPDlyOr&#10;b30Gy45i7EgoOFlqlmHdurkpHAD2u0vysAJduf3mGDAeQG0zZHwgmIBShC/4rG31HncH9BExPW7B&#10;0VAwXM1fMZqtUeccOrLV0lf9u/7qtM/ylRLgw5qw+OYFexTdYy1P0neESzG/XAgpa0cfBy7h+Itn&#10;bWACu6bh+UB8b8vbd2rQbMmof4axnLiYiq/mJDU1e3LmOzTL+nJzmlijAvp081M89G3zvX0NsptY&#10;bBqz1+inXIxHZyaihKlVadrNpeaSuWTDPPoVnj+iuPLQnNPsBuqfLj1ATRSMFwSwb+z5D724ofgW&#10;bQ7cMYCcD3EFDiZ8NIjreTPzgqcU4GW4F4s4js7aAXgO4KFNJ09OnDGh5yt+bpOlPgrU7SflEsB5&#10;JhDeuYGq/063eTcbGztSc6KrvmjeU5byVZYqnj/zpc8+/dmf+rPZiPT+09+m+rt4fu795NfazcDr&#10;HaybiTdffU/5r/P8997E9p9c/sCnftM6v12wmYBu6aSCwn015RBwENdp7dHWGQiO4caLHP/Uh9/E&#10;CONxO1km9RZo1Z2tGEzKiZEcFEdzX7QW1IF3bAkuBUJzirVnH9UXj6v8zQhhq6ONXjk6AvXpQbMK&#10;T5+jb2ryfO3CObpZHz0idpwkfIy1cui5mX+9OEa+jeuR3SbimQY53OwiGSY6LebaOkexZUy7+iUG&#10;JWWN++Te+ugiUZYnTtc0Q/xqOYshqzjlemzjmHb+LGcHJ8rVm41sO9MCtP/MBr384ImiLbjKinny&#10;Vn+ASRuYfwr5oa3m5eSKJPYWU2NzotWWwPqa2TBEEU92Mz9M+1bi8lJJSkHo8PUTGRd1bXcgYg50&#10;VzNp1I8EmE/SoqPUnYPqa8XoeYq0KsXIRUyOsNUOW9oyY6CZvfmAftco3w6tLREIJxlU1fERtDFQ&#10;wN71dOjH9smZ8suF0ilSX/TWh4EOIEkIqd/YarHVpjT91x94851SOMO4LwaUSD9ZZdQTk8e9asmy&#10;p+wePpVsGK/JUCb7i1FLB6SL/QMRcvVoTWuzydX+suOMSuxFEjOscU8WqLywj8Qe+KGdE4dO9aah&#10;vntwnRenCj/X60Oy8f3mUETh0qCMrjm+c+scH/3musgwlS/iEJSmrfsnHJfyFIk2UddNvX7dO+pa&#10;Xf8xX6HB5RGACAcz/6zsrdHLwTQfsB+2+Fp2b9SY1LBYXPaeBtc34CqlhPadGcTY+FD+GSMpfXQc&#10;KA/h3kHU5w758lIb5g//7A8/fem9N/47HFX+KE9/2uj1eEsGXjdYb0nMC/L/R/mN/wz6y++5/3p6&#10;+p6Pf08ds8rpnE4ADUbqkuz868icGSiW2SLxcGo4E5iD7awI4yDnCIP+ctA48To4lInd6Uxko4Iq&#10;T0NNJwL1yj9dbPTrw/khf77qi1B34/ZY2MJ6npCVidcrSSsnvvwQYDbzmWo1bJmDcZyoKKnqBOfT&#10;ij4en6o3QaihoIdaxs2B3CComTNyZN2jCVO+QmAud1jP1vKWrWxedC3KUyfvREp/dxuEh4uDSuaD&#10;/iJVW5yyGC2icHJnguVU7GmLrx19HJrnwoUGlKjuodMzKW2IA/SEwL24MZv0gVt+NnlqDUExs3xe&#10;2dt3MK+k6n0WS6OHtqh2TjDJWYlaimhD/CuPYoC1Cf26BlGaeSkwa/PNLEwDmm2iaDJ3cTi5E+Ho&#10;7kUEdBy396hy+5exrM9JLYwkWpRlKc1fYl3XvunJL0UwTi6VPOlNqa7lieP5s0zWyK/Q+siqtBGS&#10;1OhaPka99q3Egh06WvnVW24IzM/lI1zzOyrYizk6tHJgRZn8H1TmVFMeTP/hUCbNM49QIOjPcrs+&#10;Is+3YkURY/OXOGuLNnuyW6AxWMynf5HoqeLVsVO7mp/qJ170h659cFvJ8UiDHA/ey5o24WwerLR6&#10;NBSLo0vj0FJRqqeN+rrXWzdScI6fOa7/4Q0nXnx1kDU4/6A516w+n+qXgHcXi+zW53xlyE7JeVSA&#10;5ZzzGS8QO9wEekcs21CWEwre7eK4HxOYbQj0QXO1vqAvtTJs7NamIOljvmrVxw6vWrrrSJ0GWrlX&#10;Hv1ayVjF5fk3P/djTz/xhZ88CB+4+M+c/Zc4r8c3yABpfD1+GRn4Dcj8NZ6//utlncJ+7/f+7qd/&#10;4uO/rkG2jo7UnTXs8PTcFhUGmF1+izQyJ/unTw9aeRleKq3jd+fGEXA+//AOq1uv0pRBR4xsUla2&#10;oRXGytlHxMPBtFdh6CKTLCZnGnn5x7fWFfx2YbuvrkRM67xH0h3pgPP8DPJj11AQ136xKxcNSn6Y&#10;HjebfheJ40xWbihugP2bE2X1VT/FovJ4mygnBR24FzevHskDVXN4Kn/OdDJhEGjzXnVP12+viAdD&#10;G2QXQoAQpVN+bKTTC+60BeWAh6PC7r5xTdUooBpvk7GAx7acE2wT5mbikZAq3+Sjt16mJhB29UcY&#10;Tq4oXLMeUUHJ8JDtt7jK/HRs8/3rFfURUd0gxeDSZ3KMAX19kt8LhPrA8jhFdHnUZuoLp1/6e/JR&#10;lNgoRKxQTCdZavYHaZ1qO+sou8CcGOdfHqat/PIL1vXPWGnAoemLtoah8b5ViogjzH/7UhsjZn32&#10;ZaLDpYVJIkK+dRoWF9xDF8zaUB94apc/fcy6RCscsVKyojy8pKrO7rMjyxn1vR00GcEfYz4N/dX/&#10;knV8WJvtN5u0bf40pVPEbruRgyKda9g4mVdmnRfROz7UQ38B6kFebxMnHaZxmfu4lDVY6Dfg+ano&#10;/bzTlVn/ZbtBbgelj9hAVrfvsRDWJs4R8yMj5BZfTYFtni/KEZP5I9xIeefdf/08nubP7Az/OdTb&#10;/rNvvhS+HunjA3gixo+IXcR+OP8s39Kww0VDpDZpKJnanISa5jED1DmIN9pmt6SMIx+IDma2ccmC&#10;Y3b5kO4cy1V9+yu86a/f+E3h2g5j5v2z737m6S/89A+Xo2v9xdXfavidPP3PJ6/HN8jA6x2sb5Cc&#10;F6xfpOxW3m9LfOD4eb5V+P3f+f0NlobtGVx2atc5O65zpkOrer3eMaCgnX2DMjloVB3GTZiKWPPa&#10;BCoOYNpxNGbvlDZAlIXHSHICUkLp7FLTj7nidBPy7KEjYm8JjmGlV1Fx5CuglPGA4luEgu2V2uFf&#10;589VXRfXNKFZ3Np/fBcOma82I863TZzgijHNbDRBag/rHmL3pqhiPJ08jN1JdejSeQ3fRJwhxRRK&#10;12sLv7lSg3rISxCC0hBXJS/hHoL4zEPZOZBNTLtzhBi+B8Mvuc/v2VDPY3e9lEs72Mszv/qipCkw&#10;mmWJSvbn/1RPLEgov6ftvFIxHSxVu9OnZ/K140M+JMviT04fpZkDLeldEsnY/muf0dQZv8J8pmh+&#10;25wwf2snm1yvzb2iJj7tw17LDUurJVF5itNRV8aVMTcjKHXfhClvLq5wPZd9x1ptfTAUCvsYD/jY&#10;QmtOLW7L2Q9LHFTtVxS+Wkc4MZxAjKs+kAl54uoN+ciuJZn9LUdw88fAFQVXmfrzkRNTlidLlmse&#10;MTET78jUdkf2Sud3OgKsbdaOqB/m+oJgxGlqXtoph6M07rUV1LMveS1R/7sqgNHieqDpxdE9uctv&#10;tamP23X95+gZZ39Xd/6Fjy3NJKAtatmntHEuzTgdH5bgn/hOrRys3WbnyuZT+LvnZDCPvpRPSpgz&#10;AI1DfCAevQfdOzfc/OTD8XnjhDk1Xdt8vitDiZM5SnM5iyrmia1cY7O5z2iMEzX3f36g3kc+qTD+&#10;xtOg3YmFBesrX/vK0//zs3/p6V2ubzn8dzj/51t4r+QXGXjdYL1Ixj+g+Jfg/0Ge//TXy9khv/je&#10;F/lW4aft7XvaWx0YDRCKXhlM6+PQHXAOP19tSHUxcF5xYFFv8gZD/pA8ezjIpDmYx5/i5CYhS5zp&#10;iOcrKoeZxyYCZLQJyacu5DuXdLPrAkJd2nlYaXMFrRCHdiS4KHd0tGdI6WdLI1JGk9F8VCHN+EWI&#10;aG/1wfPVlpi+ULuTuor6qZao2cTGPa4VfVDKUzGU3zJMff5skT++ZUttveCBXhjpDd169r0q1+SH&#10;rPZLmGVliB+n4yNzpDeR+Spbkfuwoo06gfCzr3W9GQbXXhrPzvJ/ojBfeep13ltY/5Im9cSlbMbR&#10;8ArmUjdvEISuDUseeXAw1qbeb9T+cBAFY2/5DCNVMNxMEApywJw+sAV9r6BDg6kfW3Dme/0eHbOQ&#10;9fJprsXThtjDtQ9J0aZmNFaeVIwybi5wyg6cXTNCWe56yxYiYdS70a/uHbD8gQFbBzuu9cWGxKH3&#10;tpv+Xue6rq5OGKfNtzgKunxkPx+Ovrq+/YSI/qprLtazTp7AgjP7xX/yhJR31uLaDsqcjNWGxQ8N&#10;GTkaia4RaDfuWOPWR3Pp4oUPdr7BOb7cDboOi+3NEmE7pAmSvUOyfMa8dP/W1xMjBmyo1KaAuU35&#10;87ibGCOsb+uGGvqknXzSjskx/+dqHYHGsOzwuOgrxmuLsHRcLH3QatXw+xyiedTGwZqeOXXW3GHs&#10;fVnEoMDxCAeB/i8lFX03BwBp7SgWeVNM9Duw8hGb1z9hF2zI2tN47WIxbFChD3s28hK5H/3MX3/6&#10;DJ8vfsvxP0P/T97CeyV/XQZI5+vxK8jA9yP7l3ny+wwfPH7Hd/+Op+/7dlh1aFLr2GHh8YZVw4iB&#10;0Pjz5A3bx+C2pzOJwfdw4rWzB+TlMTQtcyjrhDFDDaxmIN6m2NsTw3NA2cChNcrUFQCqC7UlHLtf&#10;K64zHCd0TRs74mQvuwUjRkhH5lxUgbVBrT+5i7nnKSZcY0B0MUyGWYq3KZxcmIz6EUcNTcrrcnLP&#10;0j1AoBi13USOY3/8bqbnBFsCfFCurDA5zRY1Jyrpmbt2IEVGwzwevAKTrk6zPlf4y7WbKdXwf7vB&#10;bMkz3YNAfsnpel02l1sohoGF3hbSRE2VGr4VC6o6D7p/4jUZzxUjedg3trm5GJYrdIi1TQhFMfpG&#10;KoLplnvJ6nAWFxxqS4kl2soUZP5wil23OLzIS+bYynUIdyG6OX3IqYGx2iVM9Km7NDk0lLOR7Bvl&#10;BcpdiGtX/QxDwathFNKtC29MEpAUJH9IRw00/S1ssbIfgjo4Nh0wCpC6NmcAO+TklkmGvsi3X+9t&#10;YO2uL5yuBgGF/nZnRNyjqTC6SNaX0sBuAsUhuw9eo39FIGn1+S2xsPWLgv5NHSGsbADQD+bGnKf/&#10;1WGQLhiYU+Viv1bWk2SuTCCbc0azYcQrGm2WIMRoN9/KcmNy5fMTPpzwdGexEyu7sBBpF/No9Ikh&#10;X1/U9NTSzQz2GmtqahqidcvGUh9Apkw+Dyr4yomrJ2sHhaZLME6S9p9sCkYVkn7VJzR+DmMyR6Bh&#10;X9uWdlyxcnDsZFH7oXnOXc76c+pHcTwsaBZ3lNEzCVbXb2GClqZ+pLv64x0HHDxvogih0ORR/Rl+&#10;UPSvfeZHIL7x+Bmo/xzPv/9G7ivxAxl4vYP1gZR8Q8Ln4fqtwn/nTVKf+fJn+IX3Tz999Ns+Sr+1&#10;o2/quK+eWqzs/AyI++rndG1kXQgZFnT2Xnkl1wg59A0bUR3wX6WQLoNFmuPI+gY1FOq+3vFwQDpZ&#10;NAD1SRvQ1fTfRKjZ0WCEo3889qperj45uVI6A9ZB6dhMO/XpjI+Ng7GJXX2EnVxDO5h5ISbMwxfF&#10;CcojuvLGFp+YFKUebv7IUF2cW1q9WRC6scYSh4dxKOxjx3RHX6vlg2LmK2BlJ3/P5Resfa5JjPnu&#10;q2JVHndIKKszPXg+qpzriceMpntyux8GXBQlhfzVosYNnkgCWdbflQKOt7y+qCOXVIudtqYvrRyZ&#10;F3CyIY9y8m4s0NHQ7VOL/cSiWF4MqTj04PgZen627OSn/eTehQE2X7yGk18FNFmpxJ5cEnlo6NPT&#10;75ienv1fP8emZH0pBq4nV+vPYqvuv7J9ttlYbWzduGfL/rtki7NybZblawMfjk9e7AcubmUrX/TR&#10;AvLY9M7fy0d9nODWx91wU9Z/cAxau/kh9sGplPtHFrndBZmd9UWklTkY2tSHHVz3F01TYmsn/7mq&#10;d3+Lbndw7CIqQTcGlXxy3H68NtCSkj4049nCoWzvkr8O8M1TyNjfhUe09lDF8ukLeThmWHK1I27/&#10;dst+DnYi6C1XXl8cMKWnSQD5XZyTKdfWqRarklcHU83VmcTX2lxrYqJBXWzz5/xZf4FdJiYWlvLa&#10;z/UqMl96a93NFFgYT5b6PlYBT4eOD9ooBxcHutDzx2KCknrOysbll77ypae/8vN/dbLqf/Dw2/R/&#10;4YPkV8rbMvC6wXpbZt5O/1FYP8Dz9369iIPo81/5xaff8MnvazA1qfkK9HRnJ4s7OV/dDQhFHJBc&#10;GuQKWrb7U3aQOPFQjCKpV2DKKOFDOxzJeHVgU+HPI5lkAWOCkt9miOtDh8K2QLLV0LBy+sZV/44d&#10;ufHk+5jo9MS0zmkRTMbYzdEOaNkYz3ODXRtC67v6ygtevMq40fNzVcd6TiGbzU3i5jIM/RKGq3/L&#10;npNoFVPa0UIvsnVzoy+U+7As1+4aSIuj0PHVUnZfxgDR2MuxfKxSlmRlE1yRVm7SfeDJn5yFcnd8&#10;XV/Q8jO/drEO+CZey+SsPnfkvPgABxZysw0ZNdAOvv7WNBmgnK9pRp+faeREC1eyIikPWYxskSnb&#10;y6bTxjnkRrEvHbv1EMi7A3NzDNWE5UOFg2ILrI0PEtWVwrXIESXdSbe4jCUhifmpH7c+3Hw8uvMm&#10;ZGKbHc/buAijPj6Z2Js8aI07DD3bXeRaEu2xSJ48pA5n/Uy8nDJ9HJyp1h+xsb6q99AwW3agRwkv&#10;JbSQ4E/sivoaLnHKEiCtg1VVwOndu1rai6Q87EkrLPAivDQjHnme744KYuamjY784YmQXw8fzJu0&#10;4x99yRgkXTvJ388KGY8cc3JiKybw9+07Ng3HceWMvT4dIH4gPL221ePRZ5vHlA+Ta3cQT4Q3z4cH&#10;9/go9jYp2pLu0TDcoDu+QNR/LtNMKls1VP7KVMI34edzOaHWZ3DFPrGsx552yKSn+6Q1SogYwi3e&#10;q1ucL3SU+au/8CNPX/jqFxB+4/EnoP5Xb+S8Et+agfXft7JfGW/JwHdA/4s8f/ub+L/lU7/l6Td/&#10;x2+CRa+1EzsgGGj9eB0Zd+A3eXAb3IG/SXBN4aBxMu02OFL3rY0WQGY9NGTCET7w3lLBwsOeb0/F&#10;UoZDa5u8T52ZTDvZxazfsnHDJoKKfSvFGn96Ff1MddNz8DJmG+hSJudEOL+pQ5Qu6rnpvlrCvmTd&#10;RDtdk6KCNcXAR6Tb2LIi4aO+UdvbDcaA7XDEYkIaLDDUfb9BD85Mkh0CPgjJ9JaEIlpA5/EWxdFX&#10;dvS+7L63Y5IW+x620FCVrZ2V0VZGkSNZunE8Wt6z6UR/sLyog6ztoqp5e15kjiiMNMLHZ+rFDVV7&#10;uytDwRUyQaOzAO2cjbO7bpcCVpmZCKLz3zZJ+6zksZn8l3fg8f26nw4mNZOWPOvaJibf0uhHbrnW&#10;PsgZZz1cO1tTZg/7Lg79KroI5g8Au4gaZqbNghiSOmkGHSunfhKST9J6QZEFdRRadu/bKEJlYl5M&#10;EsyLp8oWUq5umh/BT696m0yx6Rc3LgGg71iS7B9ZFz++OsSpOXEL1srkaweYmVSFY2P65E7PwVxb&#10;Yws9x8tpLaRVOjbI0vr+8C51DWYO1dv3eq978oo5jKENT7Ng9zck+6TjoHaWZJnHehn1vELm5C+f&#10;ixfhdM+3OtVB16T4KHjk/AasB5TnczmzTTYa9a35AvWLsbwGB7Get3yKDtjlU3j42tulJEssQykf&#10;Jo9jYc+L5/ZEFkZyCpTNyc6Ifk8nwMaWeGuposoQJdvzNnh5ODYJv4wCs/lPbyAWxLmU88lp51h8&#10;4OkD6Ffl6e9+4e89/a3P/22B3nR4U+H38PylNzFfaW/PwHrK2/mvnLdnwA73Z3h+7OtF7Li/63t+&#10;19N3fPQ7msj2SmIDbwnf5OPEY9dvHFLyA9F9rdoBsRHKCBFtk7ODJNlAprthMg+eJxT0XZTQ3IKz&#10;csMskMk/JjgHLPbuouv01SSQH7mwgbiVeQMf/I508RBZMTCZ7jtf+0jXJgAFZTnodTvfEpVMjpou&#10;ZqN4EZeR/WHmkzSISm+ZtRR0skKr41rW4kU+H5N8kshu7Rk+4uVHjMekOPyAiieHB3zsZ+Pwbsuo&#10;dYI7Tswv29M2VC7/qG9dSQOv4E8k/dYJ63GM+mja8DA5h6O/+m5djBY1ynF1BV6fuYiCXPG9sIlP&#10;t6/NL87I2AdgCXAO0Z/1ZMmv7+TTfMyv9NQvKuFyZzlKCZ5t8ryYTG/RPhY4jZ9EaGfr2fy4fg3a&#10;84kV+INSP7z/6mWLlP7azw5sINvgaKd4oNXHQLF/Klx44s4YGCcX2ZqY9tVTaN5QBnP93swxDuzv&#10;6oRlmQLSjU/0zLmfpQojEHsvrZvY5NdWy93tFc8OqqpNHVlfcINkhC38YG4TJKZ3fLbB2t1k5wh8&#10;WBLKoZszY40OJVhO5tCK+Uica/1Q2zwa37pgDZpUy5VQuPOD5Hz1FDgy0OonyoURSph+HiJ5ePok&#10;6k4HvYSMrg86ej9fdt/SPIbyaR4dCA0LeOwunuMAF33az8EkhNyumzt5E59cHS9OfMvdNI1Ev86G&#10;llrGgNDN7PrKg/Fwx53o+n/7qjl3bJsUu6Vqns3tHVd6oF/yKyKUhG1Ae7eW5Of0FIu2Vz3ctfrF&#10;p//35/5ang7hfed3qf0BnnH8sgQAAEAASURBVN5QeD1+hRl4fYvwV5iwF+J+0M9fGv1XXtAexc++&#10;+wt8Hut7G0i7rW+nd7Ax7TGgvK7jOxRH73Ma7g4aUJswGtDUld0kqjRHE4OD6tDDmM4m9C2/TaLq&#10;N9BmW/Uw1HXEci+7TSAj2brl7j5wVRJq+jDS21tTp6xEk06IVgJ3w1WB8ybO4VZxkhc1PaTc9ahO&#10;vYlU+zzvhCL/oCfbohmGJsDCVptLwRFUV/lNQTpi/WRfG5qSpqtiQ3PJrz1OzPmM3BYhp3UPqeih&#10;aAQ7nrFrk2ISC0TkfJux3FL30A+YlYbJWRelnLbP/2iLILuI3dy8z7ZYAjlPC51/+hji6q0BRqyM&#10;Eh7GPdXZS3N5kW1ekZxr+PGI6xm7eM0EgMpdPFFrMfNK2PLmMz58G4uSzp0d4XDzLL/KVfLrHzdr&#10;j2yj6+NEg6Q5Lpr80HbxKYfh+kUr1HJpy90f1BSl/m4A/qHQ2CxWoBfFiV0P4MtrvMjX0uxVMi4w&#10;zLFLmeWyqA5/N6NppDBt1a4t1TrQebzV69g95GvN6/RgyGyVHc2qlnMn5rQeNuzzCE0OHjaN6+a0&#10;MVGfwQfDCI8Th7xCkyrP3J3I4iuTxvGF3CsRlWRby7a62Lxjde2OD8rY9wYPPr7iC+KcePsve+gd&#10;uegAaiM5yolkSauLdXNNUideMcXZVacsByS2drUJff8dw4p9AGqyy1dzhji2Nf7Jv+P3SBw7gMee&#10;HX2ktP6WYWLWF7GVUwuhfKRe7+uaUFAwG4Lq2bdEvPqbt7RQT+CqwYudgfw07z/ymR/tpxm0+obj&#10;P4X237+B/kr6ZWSApnk9fhUZcBr6kzz/8JswvveTn376bZ/6rc+sJhQHBWlv0mf40Nc3qazz726O&#10;k9iapnnTQXLkVnDYOKgiht/YlgpJbOdBMZxYtNdvQXFtwPZqBj7GD0Vh/nytpS1BDic8ZalL76WV&#10;vlLXuVZQX7WpMltfO+/tLYKQN3nhE2qzke/ocO3NCCcT9PXIozP1x/9OlOLEB6+7QlwzqTDHFjUK&#10;zDbayHtBljgISKvAIc8/61rckUa6TpB9CzCudxcULHPoqUu9/B4YacmAVH4UO8g5Q4zZAmOJMgiE&#10;84QrsuEt/3Lmom0htncidEEQX8UvD0OYbPblwx0eMtiw7aPEA0TH2z1rgvxCHx66spRWNoOIQ/Gv&#10;fqnv8GqjoDjxd7rE+oA21TIeGF7rg0JpMSxxVl6W1IgENrHynufDL33hr6fmiOd++zE7KmYDETDr&#10;o9gZT8bREYPQGjNgNAblSUlYnWl5MQqb6Cyz8a6v3hXYaqhx/BGn3FDVXfywzyA1PcpL58EP3fJg&#10;unsF7cqHv1ZbTg9OGIakf89QEOwf50WA9sW3nSgXk/KWu0pRQhkSQgP5kYAWZjgU8N22OYZUUhp9&#10;j5qjk/0Eu+ocxJj2JnSff8R1ije3jVNJd9eUn2Zb29g941VU7UqWu5ZYX5Z8D+fOVPJ3fVe2MWpj&#10;Y/miSVvcxv/wV7A2cnYQ6PXhM6dlHX0hSkKZg6pXxKr/lGZhMrWNjZk7KSYvobY1vw8N/dCVXUfn&#10;bH5etkF+DQvkXFkbn37KWLNbgsJb6/h0O8gaHQPHD83wjA3pxz/343xz8GeFfNPxpyF6A8FoXo9v&#10;IgNm/fX41WXgN6PuTzd8z5tgfvBTP/j0fZ/49XVoB2S/FUQP36ZqGv6CsqPMweGxoXDqTQgOHKgO&#10;jvgb1JGg9SvPXJ3Yp78B1gAEemQn4FXSboJTqT/U5pMWRGmTRaHBeAwz5DfHKHEnFvSdSJrIGLXz&#10;gDqF2YHfIB/tTuSL7kgPbsZw0dv69/NdB8WpaXjhHr9UP/npbRbqzkPqLGZ0qKupqMtBAVFeXPqr&#10;wM2XqoshmJMvERILX6ThbXKtigQTPThpa7QSGTeWROTR/sffZ7+RFFJ51EJeARI1mdBd6MWOlQtJ&#10;yjrH2ncbIaJCsA2CGDyWh4keyMUEQl+fR0A/exVuDtS7/qi2Su1qW2i4Dd+0rGRHxsNX5cTnYalj&#10;wS4PUh+MFzIQy9NlHttWb7zFZI0/Y95GyAzfttQqx2lP/a9ZIGlyY0V9ewBXMMyXzEZjCTNSatDX&#10;tqJjj9Pd7JbL6qhydc/iaw5x6uviUpXU23yyVAKpvpqc4iv0woWyPmULcmMRP7d314jYAXHSFwgu&#10;xoeWHv57Na4V7oU8R0v4Aim5I/LRnVfQ7Qv6xAFcSObV8oHJR1kQjVuW462+rwvSVLCMq0OLOwgV&#10;pKaL/YOTgjzjUV0/vCodzdLqJ+3QY+p1PE+VMWxfqX7xqgxz7Xp8RVdJbV3frWcDXeMsHyK7kTu7&#10;G2WM2gyqayP3LmBOo5Fv6qp3cE5AUSHtBcuxrw88Pdb+FKZ2xsgYQpXNeI7B6au3nFLXZ+PWNr79&#10;7Bd/7unHP/+3FHnT8fMQ/UmGv/Mm5ivtl5eB17cIf3l5+kZSn4X5Yzz/rTcJffbdzz5950e/i59u&#10;8KNa3si14zNMHwPOwfB81P3p/H17JVkpGySOoC0kyqPlonFUxb0DejLe2gaIWSN9zg4uK9Ohjr63&#10;kh8fcM8v5wRuijeBTNIJS5Rqp6yxJpV805cKxTLZ46nyDWr5PPGnydgYeyjngqoctpmorKuzbEFX&#10;Vgx5Yhj3KSvrURaPnM4MG2HZYiu/QCZf/s28/kjaVb3KyUILXoDlfm/jStTPyJyyXi1aDcH/EjP3&#10;+t0TthEJxdNXsotUXy3xMC6lXIFODiT0tpUFfYpfhtBC97Zv7aisPi0uVYq5V+fala4XYlW0xPP8&#10;1zMdi6KefnnMuyrYD1nfnaExlscIJnX8v6/S3+NOpnzPlcqLv72/Y9GiDJ7AtQPVNnlats10Ihr2&#10;zOOq50wtAnSwb6uU2SM7D1Sdz8s26saiQa4tPACVfw0W2s2xNrTL4Muf64OGNa8ezmO/dirGqDXX&#10;+Ahiy9xtd3Zixc69I6dab0uVd/Hw3LL+aZ+r1jqoN7b187SBbjc/0Nb3zobyy7yqBwO5oVweNbFL&#10;fk6Mj+1McrLbFJatqIhwRQNP1YPYhuEFdzGoi5B/AgU6vb7FIpa07CsG8skFl2d56LeFJZdLpcVV&#10;nqunLvkcCCQo5hHb4m3UqSSKdPmnbUaMVrzKwM+f5yQ8dNIVg8fOL+xjSXvDoaSNKtIALl77lLY1&#10;5PkZRSRds2+FYx3Z5hIIXcO7eudaX4QPntj5qBym9nartp74tvsXnv7m5/9m5bec/n3ofsb49fhV&#10;ZOB1g/WrSN4L1b9K+bfx/Odf0B7Fz737uafv+cR3M87r5QwUt1gOiHV2qg6HU3f0qHqHGyVHGoca&#10;uw/MQFSH6sasfLjIWfKsdgPs1GFS164SEu/Atogs9CYSdZHr/6spqzsuLJY58tMJIjwv48gVpkkg&#10;KcppeJ1+9SvfFS+xNQy4Z0JwmkkbPO1Zf4/P7iwm48YmIm1+LOfP7M2Gk4sQk9vELoHJCiefc318&#10;zwdUtO8E1TEvWtwEbaKTH3D2JzYMrT94MVDKGSuWlRum/8Z18pfHFVjDWPtYmR/2ExcWtddOxiZf&#10;BOPxrD58ElKuba9jW8x+EwiRkZBLV3nloA4OOjQq5Tdp0FxY1FWnRQob6tD5elC+etU1iPDtM9eP&#10;+TsdoNL1fOOdb6PYsIYYDTw9eCzO4Ytz+GJYcePOvyU6iVk+Mv6MDMjoSD3saqdYxBtVcH1sPKjj&#10;H1cuXI/3VpBXYyL1TgTWVnKXF+jQ9qJCGfjacypQMX1lhq/hbJNruempM0nhK01PG1anXx7MD9K1&#10;ITm5x3xMK7tXT2vrA7tejWgoudnt7l2MbcXzlEb5WndufDF2cmCjGVuNh8ICCd8XcY+N9TGynFLR&#10;zrw+vuj16ffaz3lzoJ3J+kJHGF+Q7e1Ya3smjjX9kCKWf9mTpoBjhIfnUmoNcqiG4W1I24iy8rWh&#10;YzLh+SG2LybWf8SEwCX8rFoBq7lLYXlioH9wLSfEWdlOU0N8sUozx13xRT99fpsvYKTLAq+xCvCj&#10;PWiLmkJ7KZjLp/4Fzo999m/wWcTbItp93/HfUnv9R87vS8k3V7FLvB4fTgY+Bcyf5fnPvAnuUx/9&#10;1NNv+64fdFQ0Dh0VJr9vj3BlCFBfc2zyg0hVimPIOwZ3eyQtaehN2HcAMSM4KCEzsJBgAuw3mBx0&#10;ajS5HExkdiDdvm8Ds1fUueFrdhcGpTSEJS8heQVbek/rKVGAJvkekK32ZkE+UR9hBfKRb/i4uzoH&#10;B6He7jraRZXMC3w3rGmbjR1BS8/xxZxMatpQhYqFxxVaUOIY4Tm0Jz5yLojZyACVdAWFemK+Gyxz&#10;6DHWdPc5G9yC7rrn4j01KpSP+UVrOyU3nqEMEUxKbQSV0L8jq6dy1bNkX3nym5wsANq58VpUYHd8&#10;1HLCt52XKy0/7CmnPEf+aStxLYgvA5q5yGr3eSiLn8bKCqLyvhjjQMQ5Y+rts9pT3bu4XlQBKWPf&#10;Y7F5Hq7UtZxX4/UtG12D7595Qkb5Pu8HXVZ6nF76X55U8kjvCKI57CARo27OoIpzT2ouomd961/7&#10;to/U7s8beOX0S3ywSHrh6bj+5dxF2jU7wuqXn3N0I0q9YI5/w5yPCMoclnIcxq2ScjsbVVnh6sGo&#10;XyNz1a4Hsg9FPT7tIwqO+tjGYXYTTU0sEGh49yvGJJ79QAT9i3au5tvNQZ4hGG425mnzkfU8Ou2v&#10;HfWloqs5QfXBVKpzo5CnvQnJx5MUlENKCNh+yzL0CUe7zInrt7hi+SQ43gcsrjmQL80DAop9wGd+&#10;48RvjZefbM/nGVNdfDdQ6t/IRw/xxBh2wSpFFI/83XgCQCxvReRzV3+LO1j+ZvYbD28W/H6ebxV4&#10;o9Yr8Y0ZeL2D9ca0fFNEv1H4p3j+MZ6f+HqEL7/35Tr3pz7ynbGa1OnzvQJpAFL2VThlB6yL9Yaw&#10;r5I38FV0nDhhnOGdvENnExl6jMjdiZlc05FKjjOe6nruFW6v4qidzUiy8RHhaBOgzplwe9WXMaYf&#10;X81h/U6gYUqDf3GydOIQozqnXpFqG7+WB4hOjjiYlNVygaxm5DjhPObDRaFOb/PAb4OgR85I+ZZa&#10;+ZU3GO2BBnZ2nSSp37xoS+RtStWnpiwCtVMJ0UMfsMsnBetnkhNskVJCyFf/u7OkhpKjHYeo6+8Y&#10;6lkML0lKKkgUR5Zn6itz1YjUk9/a3rL54tEdiESmXyzQ4548taHKMDLqaQsdr/ZCjZm/EMTqm4Da&#10;FCXjnOa95+jv8G+XTVAS68u9rQjw3Vy642ip1lY2qOWHoDXGyasLErjGqr5s6+c6G1XCyeUTg4S5&#10;4VV/taim+nso3xNZ+7PchxvVxL521TYveJHeRRzmGv2gwx/VMUk+8v9Y15ZICGRPf+mA+4II0Tvm&#10;Mnv9OfMAcrbxuMu5ElLa4Os/dmclAE5a4KytfEJGOR8STyxrT+5qhGFwcBrTAU5eIr7ZluqrmxeK&#10;N4/ci4bwqj6GbD7rgE//bGsKZ+5pTjCh0PRDiXxrzIsFSVvozzJ8yeg/b3ZGS1dx49CWcCSsfp1l&#10;mRza5+9+RCITkJcTWVKGcWsBQVv+1Z/WoA6CMWhP7ULRb52FIg/6HRvJiHbyaTbn7vKKKPWct8ih&#10;/rT0xdIj/upSZjvT5uDIy/mpL/wU/2fwM8m84eTHXfxQu9+Qfz0+hAy8brA+hCS+gPDrGP4jp3+b&#10;p/37fccvfeWXnj7+kY/3dLDt/5/R/c+ga7A0CFlOXCTR7gm/QSfPweYZwiZJJ9Yz7CDuFTJyE0um&#10;QQ2GR4NNnjbRa0FxcOcDtOwrBy5l+XdyUO3epVHC4y6a1dLVwjNOt/KjY4PrxaeALgvnsT13j9+8&#10;Os9FJk/9MhjPFvOrAjyFfNl4Ug3lPKSAweTu5sYjTkUmMM1wakEJa/hHCr6+UkuGQgqAtNkSSXz1&#10;LeNEGMirxDH69GN7tyHZYeWG2D59GAdXcbbQDKcFGU4hiK0dLb6wEy7kFiX1kVAsXA1dPe3DmG/i&#10;IBcWIi6C+4MqQtqcK0IxPzxue5iffMEAf/vphSOs3FWUJ1mavnDNP0v6UsV4KNAP+nRWypRVtG/E&#10;m1dC1FLwtlkBA5rHtk1rx8fYyUeYYls+2Gqpt+upmR+p6eiTelfi2X4vRnBkfQR7BWYgw1t8KR+M&#10;45OA6M1/cI+dtYnK8hHgOg19pprc4tvZPCGbHHrK+LBNup76Os1oiA3TPOcoptYWxRjcMNee9Qx0&#10;EbfN6fdVJIA0P0E8WPK03dbANpPu2PNh2aP8dqFiluChZ2kxQLEfaqO8uykH42CbGhF7AcHVcsLJ&#10;WswaOvDyCwmVfKsQ0atX2VOS07n8MKvMDU3Myubf2gpKtQdv2JtPhrroNIEv9F/9eNivYxm7OLmR&#10;kcr5Nf/l97IkxrMfaRGW1/W9SuEJh9LyhH7xUN/dsK89ffYrn336iV/6ycTecNLSv8vz/3gD75X0&#10;TWbgdYP1TSbuG6i5wfIO1r/4Jhn/lc6n+ND7O9xS3qCaVAPHQcdgdKFxrEnbVEc5HrJdzxBu8ExO&#10;urLqq+dk1UTAtVd94D0WyjspIaG2z71uyig16xuYd7IY5uVMTR1cwHTSKDSkj6/4IXTH9XeEvQq9&#10;PPTxZ25w1V9Y4i6C1Szv1bT2ppuXVJQQ4ExJ2W9xClZhJLSh1FkVxOiVazLyFREDaXyw7lyouLTi&#10;v4alRYT6gp+No5PAiausSOehr2Fpp8kXBhj6WHsdGSmLb6X8Pv7B4A/pbHHycPMHeJuL/DP/8hSC&#10;pw0UtO8r3ptlceJD1w/raoV97blAKOYjX6vs7h5JunkToE0twj7qiROt3tqSD3mREV0M8/Yh6ss/&#10;vsLE9HKWL+bIB8fBnVcSPLQp3s1lma8do8sz5+Y6PzZW1OvPr2mZwx7BKTk/vbt08wGr9lINFfHq&#10;K0sg8mrJUACuxs3Ji3pRZNbSCz+0VxSqJkVdWp48Yrn2750ur7uToQ6Pa++8hdsYiwOaYdYYxrTF&#10;XxNaiXls7a3C0W+/Ss44wpe3R6pHz3zAfvAs3xykFwcN85KcxbSEOVxw5bm5S+jGRG0d5uQc3Ztq&#10;faLs8NUr7Ypc5ozZfPJs48Icm4+8QMs/JclhH8VQNoQAwHdGnofiXiOIUdPY6ffpDH1eO0Murl5o&#10;Hlv1jZwz/yc39v/u1glK2YuxIFffKg9S9VHm/O59ZwSmAVn38glPwVu/fO/pi1/90tPf+cW/m4ei&#10;vOH4L6H98TfQX0m/igzYVK/Hh58BuvbT/8Tzj7wJ+uPvfPzpB7/zNz995J2Png5/FjAHIBO5Q7RB&#10;xLURI5ojlhHYYsZg81WJtMjHiIMRBJ5NL93ccaKQvMHq8Axluk42YDsoU3WRdlSqE7L7bycBMBOg&#10;6jETXZzd9qpeGXhi8tiELsG130li5W1qTvn6q3/IqONntYKZSOVmCWdRcfHnwQezmLmODic7TTG6&#10;1rGv8aNt8C5+0P2tpWJSJQI8E2EuWpS4lq2BpGpsxgtH1zNV4X5GQroZP9ia44Eoh35Lt2yevQwv&#10;ooRjVxnbt8Vz5o+uRrMuQlD5E5iCo2bTXEofWaMc+jJaPAO4Ni8Xmu3QnUX1Fcft+k08fUMYnura&#10;T0jaxUdJH9QdPgWEa6vyh6Qzf4uGWYanLJj5bpriRwpHM714QAZ20GFSkh5AgwZPianxoZT20lns&#10;mtE1V5+1r7jaG4b8fNAX5SYcxn5rConBxrt49S3jAacc48OztiX8WsKeYzvY9w6DOSgDJQMVwW0f&#10;C5sQckfK8q8NNXoDNb+tq3aglwfw+q2rozcmknPxiIopHNFHV4dCeTiClOPXZ5wXtDN59wTrJxJt&#10;WnUmb/FhKwxze1vxjLLszLP1B+0fT4/5lzkIG8/zATuKOKSdsTLB9bi/OOoWy2Vwuob8O+TVDX1t&#10;QL1+0B1nfYZAYMYidrmgfP06swwMj3rNLSa7/J0gzE8JXlP2W2PN49Pd3IcE/f4xXyU/rc4FNBOd&#10;hSYOZ5xtlM8cQwJ219G2wXfWFH+OwY+pvOX4X6H/qzzx8vX4MDNQX/swAV+xHhn4NKX/m+dvfVBe&#10;FD71se98+oFv/wEojJAmCq60RhOGgxl6Hz1lgDt0G0nK8dhkrgQc1XjulZ56vr0oZqjIrHT1xWpx&#10;PVhcYjmy7mLpIO9fTYhbD6G+QvZdmvTDGawNnwNf/Rfn/ETGjdUmjBPHNCcb5hxoo8BEcCG26Bz7&#10;CwIdHyAbnwvYoTeTotjk5JyYjL5Rpu4GT+8yd8ozBBWWb9UupmEWGxj57cR4FpS7KBQndPGKUzvm&#10;oHyoQB3DW/asytNv3aCcf7mU3XunBjLsEI97+JzS6BI3kXq19bFAZ7gfoBdeUx22YYsYsmAap0c5&#10;qJRXTc7tc/QpeadrkMGvxY4/6zN1zPAszRfbuMAktMjadqLMGdFg4avn697cWR/XvzjiULYtVB+C&#10;C+Aq6Q4M3sGiXh7SxURWHAXo64850hsDb0FbPRtwZztW7toF97tFVFERI9+1ow1qou/tLIhyk9Mi&#10;yh7msfxL0QeV67kC1i6iqGtoXpXqTz/DU+7YTkc5GEjumXZF5Rovp29pY6LKT+4xXJpP9H8oehWk&#10;J2j6upGK5206jdY8IQauZWNazEhD7+6ZMjzUVzYfuCgnannQFAob29qzbJzouEPjaBylAdpcSg5O&#10;fxmcMzrWXGgbStc/TM1Hy+HcdsmpgyXUcpaQcrD1vnZDRfUQhBR73K7NC9FR1Bc3aMg8fhQ5xSGn&#10;iYzzUID6Sr2q7as+Ry8+YpFhjOdLDLClW1avWPcFo30xRP0XOGlef9eWP/GFv//0+Xff+pn1Hwfg&#10;9/J866+Nwns9vskMvL5F+E0m7peh5r8l/995/jGeH/16+S+/x794Ymx84p1PMiSYfhxsCm28cLF+&#10;RhY0eZuCODNrtQk6Mk0wiSqIFljqe+wM7IsZQxzfIpKkQBdXWReFiEfv8HLpjnKuTpYeXtPlfD/j&#10;4iTHG5zhNFGHMVtbrMAGMMwwnJzQxynpIXMSw/LkLFHnssl0k6bybU7g4TrrGraP/+qpnCb4h3zq&#10;0GVIN27+zEdEJ1cfgM/Pagi7MEsfsL/xlCLnvbq1akbWchQmr40kvWKFCiSwW4qSEVT7D4r8aIZg&#10;5ZiCVsxh6p95Pj/6IE9BeZS7HrtcDoR2BqZIcvq82f44Zi5OPrqWyey2qQhsOCIp6yGeGxg31OUt&#10;XIno568ljXpGKzIl2ygxPlxtTmBZrR17JTGPjVOdMqzOwYK6clpiK+gTWS5b2q/MrmItxsmpMz9S&#10;SHdvJR757PEhdTi1EbF51Uyfoxwjve1JRFzb1EDWChKaapT1YdavjdWmKZNITSTXJNGp7xMU2sdH&#10;dS42JcnaWSH8tMljZEaVhzkM6+KXXHXPuBMibQr5i0Yyo3b3JQnRdyBJTJ4nY4DlimsP/ceeMLb/&#10;7bvi689F2h1gYWg5hY3JmNUzeR1oOG7V0z9tHNFR9QU2Mj782/y0/iFLpMtLXxw7jDo4I64St0c5&#10;t6wt9Hex5lN+4A/EmyM11TUu/2x0a0JKu5hKRXxcsX3spltcbKoKTl5M0oExiiNjQHwvGVusWUH/&#10;M1/6zNMvfPkXMvWG0xeheefqb7yB90r6EDLwusH6EJL4DSD8NobPf+NNMl/gx94+9s7H+ND7Rxkj&#10;DMGNXAYSg/GMzd0dsLJh2SB1wtlYC7bJ201XOofHDLFFwpHI8q38mWjnC3INdgfkfktmOE4Czzqb&#10;JlQWnBpFJ85tbMSMjBJ8yvNXaR8eBcWVev5ZXDl56It18p7vZ3CaoI+eSC2W5cGFgviaEPXFCUcf&#10;uSyJFjCjs16Hbbnj1PNH4zrC0UR7av1kBAJyyjW4B6VQ09VuxyL1rOzyfqQThAZPrNqZQp/3KDZ9&#10;l7+HFds/39Vq8lzel6jlS43lgxIxXNuG42LivYYQsd/ED7086ITCZ6qvLI2CbafsO+bVv2RT1OHR&#10;lNNfmOKXU0J4/Hsk5UQzbn14X/7VIDb1azvq2VSBJzRxlPJRm3KJkk1Il2fq2Rj2WSL7d/LiPLTL&#10;sTU3wMWiDjheNNeGgLo6Uk6I1e8dYf2TflTfZ6e+DnPYxrUeK57y90VC/ONfpvTpRJInxpYbYumx&#10;odO69ld4+tmXSeiD4pYRhIY75S2+ao5+fZvscAVevrWh3qGrA1hvlcERtzxzVaZDXQGkJaMn+CVb&#10;HOWcg5Sx7oNYpNR+gMazJv3Ux6Nu3LZ/+HkdPkrp5QYy2isGqREVy9EHvdDgK1uL2AcTW/bKZxTs&#10;gDmmMMMcnL7vX4xtDKrriCOO8BZPvmgHF/INqQCpN4bpm+8fz1dOJXjm6vqPfW3ujiD6mPS/fCBx&#10;XVyeDBdjbvrWCvCRy4kjq/Iv8lMMP/3Fn8mjt5z+I+j/41t4r+QPIQOvG6wPIYn/AIgfhv/9PP+F&#10;N8n5zcJPfuSTTx/hd3I2uTJwuKWwqdSRdAY+A+dOUU7+Di3r/nnycecKJ5BDiYcgIlKupCUnCsbp&#10;obapou6c5ebCwXrGfYNXepN4OGxwJtgl28c7TbWZm0nNFIuTj9abiLTZnzF5t6Iq5S2UTr7F4oSn&#10;oBjZ1ScoMjlagLiKoSNNRcn6EwGFAFnZJJQSLX0hpo9NZMxli4z8o+PFCUytPvyqjNUmPa/UEFJu&#10;1mUq0bQ+n5XprphYR9+SekmiEc58NOdxWKz0qVqslSGgjVdU9U3M51f9q8ucCkgWkO2+om2qljYO&#10;ow2zWLa5fuuX/KM3IFgds1vM1FsU06V8MdBfWx2N8HIA217LNMw8OXWr2uWJSA5yNjbljGbtEzNa&#10;d8tcZNTRya5juWhuDKDlWGGxEeHK1L7EW8T6o7yqnZCn3jFn+KFW6jyrcnUP38IcDSUZ5jY1M71c&#10;asc+XRjdJUSgP31WZ6rqlY1z1Y1ip941O2i0Ubx+aGPQ21A3gvFh/Dby4gluX+K6GUOfyia8+bb2&#10;MmfGgPycDN+y+Wj8lh8o+iO3eqWHrIUhKONjtl/mfvbnPwaXB+HCrUcP5MRdBVv6OYZnkOvPxykN&#10;U5zI6TnoJw9x849trYy65nb9Iilz8eIQNXsxme9U0KoGzBO6ItxDsXTya3L66JzZlXO+dD5ttQQG&#10;ocfmKhlsKG3O9Nvy5tTV77hL6sSWpnrl7L2nL331y08/yU8yfIPjT8D7z78B/5X1IWTAdnk9vvUZ&#10;+DgmfoinP+D2geMjfGbjN377b9y/02GAOAE5njfZ2US3mRzQKzuQ/ECmg++MfUpOHL4Coiinz9RA&#10;o+jE4vv38lZntm5R9QIzkOGnLpa2nFBaHDqtLhke83aTkJ9J6PMa3X2QqFP9ZbcPLIevX8jqg2+x&#10;eWuhBTBLYPqTh1d9d2CAOUCbgFwEtmHBAyCqgtfiM/Re+ZmHa6vPLWD38WpVTBT7p6iVPWVJRg89&#10;Mg+dT3zL32kbuLg+PRPKYXt9raSAlflN4CZduqQmd69gho0fgzEeyrkxy3ciXWdACV6fuyDY3rKA&#10;5FtybYhFaxb28zFmMqBznm7tTrEGUN6yfrgBIfHqH8txbZ6+ph/UWqbP4OQHsgHQCMSWHqfFtbhr&#10;Z81lkvjMI8QiP/Fbq0PWZ/YZk/ygcd8hzvJhXvVVFygsMinqQlKovgyyODbMFBHPGkREoEWG9twO&#10;Mo5KQvIAEXLC6TzK5eo4kle3rB/oEFdO1hYUHRPBSccXxLe1oyqdD3y1QdY3oaQhakx7W4o6uPbd&#10;+6m+IteW4p6MUv1sk3sF7Icnb/LWvtAfnQA+8o0582yPwZevsnsMBvQiC8YcKr5+pdZi1I66HvPB&#10;ADCHrorcAbK90bttX9PA9U7lS1fqVypGFDGLJwxk1cmM+ONtfNhnoMFUvZN8xtzEIp66nvuc8PIL&#10;305jIhNFwv4sYBkYtjzZgtaezltWMVqf7w537HOK2/i530w0tObfYiSnYoUCQ2dvEBalR1ruy9tz&#10;V1Ngc4355WHLqCD0V7727tNPfOEnyb20Nx7+IPYf4vnWT72/UeuV+CvOQH3mV6z1qvDNZMB/Cv3n&#10;eHo36wPHR/lG4T/5yd/YoLNRGCccDsJVrF+6E4sTiZssjyZjua0uaW0gpyN9cg1KT5LUU5mS5Xjh&#10;Rnrgy93dAEUczIzyFKbzYmhfwiYdwRGdDlJMBM4P2lG/yTAgJKCNBwMf7pRxqMQCRZ1BitLRJhMM&#10;Jy2nXzFbCLkGysWpWR93RhAgH86SUalb2ucc1AOJPJaKcKZ572DN+c4awzb8nNO7FPKjCdHAJMEv&#10;/nOVWBtybSJHZhO1sc/XBcME2eJ3YA4XxPSLW/wO8zAfjFf9u4As1+AuQfG2niCTjnlyY7Z8qW5W&#10;XJV350OfyAs5ewchp+0WUK76f13QurFCjVa/pO6G4i6sbibKx4yooTjy6GV/tnyrN78lY0Ob+mBs&#10;2tHMi2U3jC28AlbN5kpS7GH2keNvuRhX2/sifh223G5MYXduJahN6bURFarUg813vbTf9AWReNhK&#10;CR11W/T1AznoRXL0k1MG7s5wafu81lCcY5OybSnZdtO4Zixr3yOz81Du4ekHAvy1WSsXKsyn0xXS&#10;n2qGT3HA+rzPYIFqu6Baq8g+fpojx2O500/oaWsAm8Zl9PnNOd5xfO7NroptPrmmmr9TsBWHYMmy&#10;D49ba6ZaH5IMQBshi3XB9cOmzPybn5PLTU7DNdflOX9mDzMi8Ty+6qB+WKV4Ls8VKUcGYoceA5m8&#10;vpmz988/MkNFlbK5o+5r09uP9WYy89W3F3/yiz/19JX3vhL9DSc/svL7eL7+E+c3JOfDJq11PmzU&#10;V7y3ZeD3wPghnvs596+T+sRHPvH06U9++kxgjCdapwHUrLPBd++iePfF0dbCcwZfow+lLXpncpDo&#10;y9eQnCgsupjKpwh206sMCprydO+ONS8g2d2Ew++zGg3yOymh46G/+DJrmwzsYHuFpx8JDB+pbtHn&#10;OzL6d8o6tskwZ6i6lArkyQsTtHcGmKgvMX7GpGgLGd/LKfac3ToiNvE/v0oVYpOy2B1+jUwMV4hK&#10;d0GkYgy9yl9+FRO4BSV2LVYejEEclxOvij5K6VHz1XIva+FBi4/5LQLUKISYS+YI0sFtSj5t6R2O&#10;NkvGgtppzrU3dj1axLE1P7Crjgx0lvpaQcKhq6S0xpfL7OeDbbKHEnsbDjn6ZRuJ/DUrcs+RkdWD&#10;5XQsFXh3yxAVNRzLtgGYvW1uUsiXC7xZWR82Uvy3Tb0e/WvXnNgCtQ+62T1Z2aIFHibU1z0BvHhd&#10;fmi9gUJaW8y+fQJZ+pe/wK6S38J0WB6PoM22i7ie1W7YUVbd2+4RtAltdh8FIMRQPoQjYBqMeTjq&#10;9Vk0+3w7BnwyV/GJOf4wRFZRzOxRsmyGVGikGTDqa0LKjjMvYpOkvTigaFmQJTU4JGRwUo6ntnTA&#10;3OlfQPoSJbwcUJZCbdLdLVtMGDzaLs4a8lpAORNZZ5jaP2Zn+bp86OCa5/UVY9Uvga49adbM2aAF&#10;j0vdfFqbzdGt9SKMa7mxnX2aMccyR/r6BTX9g50/xPDAVwIb5nqbK62jceT1ae4OKWxzBaPP5Smg&#10;TPa/9vQzX/w53h78kmJvOn4R4h/i+RffxHylffgZeP0M1oef02+E6KuHv8zTX3pvTL0U9p9vfuVr&#10;X3n69o9+kkHjqGEQeeXY22wOqmk4FW4OlT8ZR6ILhUPSAb+rXCclh618Pz/VHzXoyG9xcchTdwHO&#10;htIeVraged78oR8ZAwpbOHIXJ5E3ESsjV32wvKjsCkSlaasYtekEjt5mmclOIuzJo3awig2DeagN&#10;CuKNoH0nIKqcSsf1QRs9xDq+BTLoeMUVWjICKWIsHk1sXEeV4qJGrLBTlcShtHUbyXLa2q8g8/gs&#10;UjZ23av+oU9U+gW4uNgjbZE7zX5c6n4FYJLDeVTJkk7ZPmKrmkO1iWX+8GV0Y0YG472lBQ/t+UrZ&#10;7C+/u96F4wIb5xY+0RZDiz8gsJ4P2NU9UdazsLHbhkvf8mFaovUNw9uWJj5dtCirK2HSMfJz40a6&#10;uZLuYr8kWjfHNvFtCwRIzejSascaWAQOcuiRedmSwnbjhY3qWDiLaZ/L0nlklL3PjL6o61p3bYJf&#10;NtrQvM9H9OtXZUpQLetApdrUMk/tWL+xmOH6sjyCXtzGuTFpnKre/q4/jWeJHOXCK1L5JT0j8k6Z&#10;+IvSK7RTI64JNkcFrB10lLB+ysnVRzM+LD/ZZpWHObN8kaku32Cs985i7pgW+pCP+z8GZ2+52ybx&#10;Gdf4rdUu2ahWfT6CZFyILbbp9rY29usi6UNXRijronJZX1rdOPsyBUBrnyOnhjbSO+ebD2jLg9Hp&#10;K0ey3/b081/8DD8o6hcD33g4LfybPH/ojdxX4rckA68brG9JWr8h6F+H61c7/rU3SXlr1wn/Yx/9&#10;eIOVIXmGWbPPGbEbiNM/A9GRzZ8TbXcTELkLo4O1hdIR3iZmk4v6TjBOck0e1hvIh688PBcJMZrU&#10;qG9g6wMV6Fp1NvEr692FGoXzdOW3iGG7ScWJJR04lZM4Wi178fPCWUxZLsa2A44kfH3Gtb6Y1XBp&#10;8vC8DRAWnYjSOzzjAtiNnTEqHccTgubP8I6USP3p872DoMCd7Fssbr08iguUdn3oWHzKYFjV4O7c&#10;UceFLc5x4Jl3Y13ceuSGNfeusvg8ttiJKyMiFxf4TGZbm8aiZdxYu+sDByxk5F35lZ/YkEsT1rdR&#10;00dufgyrDCWweA1Ene2NKFPprUH1vWM3RM7GBXB2qcHfPY4UsAnv2FQrVG1Ds822+QNCHip65fsn&#10;e9tWVej4gkoySuw53Gqc6jdc6/snf7NllMPpNtcp90JAZet6NaGu2rw25MWC4lXzyhq/POs6p79j&#10;KxAHOWSgb3MzjTQR2dtmqQgA2bGHbB1RnUGLr4n1bYnDefShBEbLan3N/KJ0ZOU+45x2z6RCihF/&#10;c8rxEfLtraZi+soap1ld30sanBKTQenDuLnXbnzo9WPlOTZ2sDJHdXVl7ZU3ugGxhAMrq9TNW3Nd&#10;wCp5OMqRULeHRigZI1hhoBfVjqLubS/4YUKVpXxs6raJzmfl8MqxPA5jMBfmb/PGyZt05M2FoI6J&#10;FxkVEj3tcI4X3NPn3v3ck1+Y+gbHfwzvv/sG/FfWtyADrxusb0FSfxmQfx6Zf4LnH3yT7Lv84u5H&#10;GFx+LmsjyoHqwHOwObiuVlMHY85J9UzYshihkz9yyHc3QUnVPbUiIbX3RxJs3pDv4HWQ87ivdvdB&#10;eO35gMmRO9Q2/egWjwa+XCdAz00jnD08+1Rf6UuhLAkVJ5TmMfxz/rgxi9Iijdasj/fMF1Zre2uh&#10;DAiAsD7N4tWU6wSoDjRtVaZIubsxCy6/5G4TxGSoo+EuvmHMV1F3zF6TIzhtfq6Bi4tgUOrggz42&#10;0R6fD9BiUrBFTFev34vLRhC6PCC3tp28ajKLVRv6Igkbo1E5m6E2c1RvfW6Qz+1k0DM6H72ZQvbw&#10;IyFo2fBUAYxdlfbYJkHLVo4M1zYQtx1Mp5sE6WfBtl2Mu153cuCvUssXWfz8Avp61wf93dld23Aq&#10;QzqZOzztaws8GY6ftnfGfNHRrL0ma3vqi8dk7vXY00d1yfVjU6OXjc3lP4Twj8cE41YgzINrlyyH&#10;6kZTFhnbWhNc72f/2hyYBfutsskjW5+WEiG9CcyP/NSPcqnPqniloJ0pRveU/UNVV9HlBnmFz+VZ&#10;UyxYYU5eyEVtFudHuAZFjrbRRM82X0rCDv7guPFI27dmZXBkU1vHh2uX6nEN7PrSBFS7TXUx1KmZ&#10;0oBvCm17/sRZu6+ifgIwlLlY5QUQ5Xcab2Nr7bOmNh9i6bmGKVPfXUQtPT8K8owLfRFYXR+VOX+B&#10;jdXn3v5Doir91zz/Cwuvx69tBl43WL+2+X5p7U9S+Wd5/s6XxFv2a7ZusPz5Bkd5k1njcEPL4dWg&#10;Z3xukuLKQHUe2ecw0nrIrKbOpooGtQuBA7W/zWjiNsGHL40p4MF3wwWJQd5k7OTsW44cd3LTuzYU&#10;o+4s804iladzmPGcNOaZHlAGW0d6tY69feYKHhOrbxG5aCmZf05SliLMZ/2oHs2acE7i6mryTvDy&#10;nPbVY3KEJ7KU4SNrWf85wjkFc3mNSG9C9vpCV9fmFxK6mX3LPHVE0tGITd02fPq23TnK+vG7vJZz&#10;/AEnv8STlpKKOzYJzxMjS9eCEYQ/2XDyaWSjXrxzPCntn0Dk9eOaCybpi6ls2hR2p0B7F/dcsRUU&#10;dHOt/JVoA0M1G53lmuMrSzync/YKX3DyOLsHSX1stPClC1qf11MWKFbOfDQisErJsXl52u+OFZf4&#10;x0PEwtaeIn0z1Ku4kBpbYmFDWXPQXTaZ+akwZWPzbSvKC8cC8ic3XQEth/p7+t6jvygHkJs4N5j1&#10;KWE57EvSkkBvd/BWD7f+o5ySKawdwgyqviVLvnKzZoXyyXec+u8L35VUJo3lWcuK8QceZe1YT+5i&#10;pjaJfCb9yslWUdmTg2IwvurKiKmkYrdOC6NXlXHUZlS+v0ymnn8wldnPk+jS8qE520qh6VdKZ2+D&#10;n+wiU39BtG8pD/aRy9tvih+g7iwj0/wZ8H6NHU59ZPa0y+GLXo7lboGs3yON3XGH9S6ft/rMu59N&#10;/i2n/wH6f8jzgL9F6pX8LcnAbatvCfgr6D8wA9+OxJ/m+cafb3Ao/7qPfzcbrY80qDZCmlIDdh7o&#10;858MWAdub8kck3c07VY5RGScIDbMmOoU4MPc+9q/Q9k693+c2Jm4nSm2iPFKkQW2Mc9K7gB3smiy&#10;4WXm3Ux558iJRp6T1r5pBOaZEK4OrGHgiv43jVjGAx/dKYK+yawCMlxPsQlXSXcVEs1MQPjEJkO+&#10;edgSZ8yzJ6NNFWon2jYl5SQkP+zsBszY0NlOdTrGYMJMglcuVGZeX6xyDBemfxAV7Q4hPFNafmAm&#10;d6CUxSgXHVNBIIlewHamvqGO2nkvtxdTGCj2uTiusyDWwYEm7IWRnAwOevXPD2qbi+L07oBWbqxd&#10;j39ZV2G5ttrdTcVtXD/IrOnkdH6y3p165ESTxnZyXZsjed/Ou5uoVviHTwKC2p2LEyP2zJu4S5M+&#10;kV39TdRM26fF1hPpi0O6sSehH8JbQ0SFhsBpbyU9lhX7t4AnBu3jRzLqJrsPLc87TBqDfdMG4FAs&#10;X2yR8qiPY4ot/GQmnD4uSNOHuqa1YgVbHg4/9yF50rw7phaHFwX5s1L0p49v03GjVBGt2pLyEisY&#10;qrO1DSDY5klTPPNxDXZMmcuM1u/DhG+b68fd8LdJ7XYV8W/gTl8vC8y4jELHccY0hWGVvJ2YdFOX&#10;tbggzQbjGXk180Q9S1zpRvk335GB3PihoFQdRn841k/XJ0TzOzDmQFfyDp3mC/tLE7F45oY6TkVG&#10;urfYIdkq9Rhk2zBpUHnzcmjajdz5NALuGG7OQn/3q1/hV9o/Q0TzU52vO/w5hj/M0/8q8nr8Q8iA&#10;zfV6/MPNwPdh/s/w/Kfe5IaL3nd//NdxJ4u3C5lEHdYNsgaVg9hh7shz3G3AVncSQdCJV4VNBmeE&#10;nom1SWCzxWMw3w3TY8yC6zzpJOd04tKxjQITUeMaZBcY7aEUSV+Sn2tNfqo34ShRhauHE5rLBvTL&#10;T2QyLfhIyNqxgrbToWq5hQmBi6Uvfqj1eVOj9vwrngDMUcbOhIkfhmPOtMnzTIXpLiblEfLCsQkS&#10;KVT2q8u0j5Nl2mad49jCIysh37sf4iw26MfupJAs1Pmcbes6j5MtgCCpHDlkNM8GRJvjqHJ8vk4D&#10;bHQe2nIdUbrziz5THNaV4fyQQdYFZv7BPPlYrvR7OiIabz7fMn5luaAXqcXa2XS1E1JzPLFM7rwd&#10;tn7WD8PEDwBu++cjeVzfF/gs0MZoVSTBcl5piBf84LWwK3LrKKq7HLg8cmAjW8k92xcrl6EbTqlP&#10;hnIELEYc+mmBpVC/EbqxoEbdlBjjAcG6GdSLtat+irUgEmNFdzzKV7rNxNJJHScS4tQV3Yc/y7Px&#10;1ydOjrbvmRXzaTLalGX35klvZSHnZj0f5qn4B6o86lMYyLv58IeGa+f8MeYI9DHbzgPM42Ybc2Ko&#10;qxSA7usbsgrfsWGy89X5cvaBE2o9Sxd49FlKTXBkC9tmLayo1MN/pltfgwhi2VxvU21DOkuGdc62&#10;lfejjdVcJK+91Dlp77C04qH9zedVz0nP9Pudfobhs+/+AnCTfyl1yj/G9Q/w/Ok38F5Jv0YZsL1e&#10;j3/4GfjtuPB/8fyeN7nyDjPkd330u54+4r/UYXPk2wu90nGW4WiIQW9QRnG6OYPUIdmg5qKu9M1O&#10;yDfVNUcMaq+OLd+hrILlNiJOJluNRdlgB3sTODwdcFL0KoZVtXtVh/zxQ+f2qlkYph9nPmef6Klq&#10;9mFTvce6KyiWXWIrIegHfLtj5kQKdxOp/im143lyY5lE4EjC3CZMqcddK3D8x63OgJsELVrniS/l&#10;37zoJMmKF6LWOYp/wWxxHL0zgE3Q5QIPM3B0oJVVNwVL3lDXOEEftUdcYaqH/BZw/BLuPG2Evql0&#10;N9Vwt4EwAF1lQYC3X6Y4+UKn39ACI4/UJYFiJsvVGMWxfUuEWIAUzslvPnCyDUqJevlBnQcq5zgl&#10;hJaOULOn5HF0dWKt5RHsp0Oo+1gfHJy2zEf/xFu+uDzyQz8flo//IiOXrXX+MK2LFee4mChAbtyT&#10;z7vDNNfH9jbe0OsG49emty2VlYmBd+hr6wfYg58rx8fsp34d0az9w48ObClXxmN7H4R1Qn0Y181l&#10;VPJ42wClRUji1JVja9983RcftpkuPGBVsz+U2zHK8RSji7CnfMbbeSEnhhvVfd4qFx+4+ayWxpDL&#10;01NeOtZeuxuKT4L5p6A+Gq/mEj4NWW10OW5g7xch8kN9bLSJMvfg7K6YhtXwwC6xbY7JZBwoVMwc&#10;IPDFKY/hQHJe0q/Gjkb0X0xlbfPlvKkmDLUVw98VtYw+Fhrcm7f8tvnneFtwb5em8vWnn4fg53t/&#10;9OsZr/Vf2wzYH1+PfzQy8C/hxv/C0199/8CxTdanmICZWB3Mj5Y7gxvCJpYHw5HcIPY6+UlUx4KS&#10;IPFgNKc/rMNIgCmCgcyEDkv5xwdRT90JQyMXXxkP54cWFGad+4rvboK0fw+L6nal7BTi61Pn6mYs&#10;rG5C1v4mpfsKN6Fr0NlKFfT3Vpnlg5s9TtqRiHPMWck1uXISu/Jeulef9haDvcIWQ7AA53NF/80R&#10;oJR7Rcy1BTZJ/T8a0d0eZF2h+ZRt8lQbvPf0EehNpa62lpLTPwCmAlWPdcc2na6TcL0AH1swFOi4&#10;fPSV8NIxXxTTXoDYWlviHu3eYgOjyVzb+vLiCHG3ONaOwdhOxwdk7+Y8s2G4tZj/whnldQotFdSS&#10;WuIKP1zjkGiUHo4DCKuEYVGRq7OKysZtbPqlDFKqsgDapo8XBUc/jBlT9biXd8neOwfKqZ/dVsLZ&#10;VmEbEKKzPEBki1atx5Ec5F40QRVN/4xy+3yUr99hyclyeW6E0FbX0UcsOaUZfVnOtO6mHxLHbAiV&#10;xQUxXn5KqCcqDL2sYcYcHv+OH6KHoYFw0NvOobo988ZwTCMIBvFUFx+bvtg6aZf7fr51fUXH46Xc&#10;SNsc1aT5gZzy+KGetiyUO/Ml06P2szxc7dpDMwD5hnQN7q1RGNePMLSxPGe/HIupHQ9QsuMFurI8&#10;Gne5RQ08N2O6YYxqJ6q47sDzl/Y/zzcG+xhHuB84+evsf4TnD32A80r4Nc/A64fcf81T/laDPw7H&#10;n3Dwt0ocW+87nIbe5V8gfOzbPuYqTo2HA5GH4g5qtR60Jly4TCjbM5yJUgGOJif1Ye4h7ZY0TzlR&#10;Ts5Ot64MVSnd5YF+vKHEgWwTDLX7OYU2G0xywx/WnXsFAnIoGNTUJlDtiqgfm3wekxVyxpWDXP38&#10;UBMT8vetKzW927eXgnrIDKXpYxiE2TE5MpC9H73XT+tmrFeTSFxfdLC86EOA1sW+k7t4WVss+Ga9&#10;vxe2tNmdtGxRY/59LBwhs600ROVUfnE0KUtV9xyVMiMd4uU5MVN1I7FF1ut0N9Gb1ZsbJI2vh8Cn&#10;DNaVFbccu16Ie9pivit/+llW4evHydXaP6UHfXiZmlWdFRh/w8KfLYzASNZXBcD0ghguI2sfUK+n&#10;fP6yjU9Wkdc7j87WE7tXlzuVHhJZynf9v7KWNRI2soLIQ0COAOsPly5p20lUk1nvGOZU8F3c0wfc&#10;IIWljQU4XA1VAkcez6IKX5q58dAPyxrUj9WFSsecRlPk6OicNK+S1S0uX/Bsg50O/CEncbA1g1w8&#10;2wFF2093oRFWb5E9cMHbHcDFLV2VDmK4fdV6m8EY8885R1sb55R1l+fyoYJ2ecKIlYAA0o6cZXyQ&#10;HzF5ysWrLwr2l1/etbV9DUTNR8oolz1kc//ovMy9auZjPimnkPlXypw92w1bfB7lQ955Or/5DdrP&#10;8w+cv8HmSnf+KM/Xf+BMEv5ROF43WP8otMKzD3+F4t/m+a/zbMw+sza43WT57UKZLgm7u8T1TAqb&#10;JO+AVopJ4CKdxT6qA9eDq5NAA9rh6WQgT7wHsSGP6JTuYoJVEUZHdpPHYwkchhOdBpLLwOwxS4m2&#10;ic7zJGYB1Rd1XRkBC85IYR6iZQRahPMAOr4YqgtOOVI9H4zg2a7WPZqMwdCL3hrTRDxxjYpHSUnY&#10;U1zTY6k0oeMC1geehRVPHXZOVvW/K7S9bXhQwB/O+ItbBerIat34m8qdZI8fLgLaG7Zalgg6u2pD&#10;UZFDufFk10rHJj4mc+M0W+cQRzx0HzFaEqtYyOP1hessvbheIHmVzfviCRRacXO9Mf3/7b1vzK7b&#10;dtbVv5AaxRJBpRUsUqP1DwIVkgL2JC0IJahEERVMDIIhJoJ+IcYYvwgqH/jAF02sxoClKLRA8U+h&#10;ItiQgrQoVLEIQTynbUxNoDYQaqWn59Trd11jzDnu+3nXWu/ae5+919p73mvNe445xjWuMea4n2fO&#10;+T7vu94FnTciZl255yDQvPnEzXnhLzx2x1bPmFdY6obUMhH1h7mTi+MgcKEnr7yakeHjnmoob2Lx&#10;uiFB7bLcufpTS8twVC4+wBKr/shZYOXjDRqZv1J6p87zyKeuwqgozqd6b85s8M4BPznbRlThbUi2&#10;ZZWegKkFfeYknd475h5zxJ1cUm/8MjvrE0pRVPcyOW88+jBoD3ycWaZKXs4Rp+TR/nxxSAg4hTLO&#10;pUDHA6SO5NN8rjm45mEOjIO1L4cySHVxt0wYDXxYleA6YkW2UyHh4SJV1dmxhYExzz++YQaIPz7U&#10;LG68DsKiO0GNaDs6XjtWB6eYPiCKw+9NjV1/MFwGw6KGTT3r/A/+yA+6B/LEBezXqn39E7aj+oAq&#10;cA5YH1DhXxL2O2X7frVf8hSGtxu/jPTz9fNYXih091uw3pR+c/LGV+PNy1JVS5N0INeq4DevFzm/&#10;0SNlaenI+Gaxg9cbByYWDPPaHJlFQxQsZMSGh808X4EKLZ1Di4cF6dOs0KjAio9ciQaGK5uZBtgZ&#10;O48cmMwVkDctcuPrZGdlEhk5XEnOIo5/G7BRG429SSQkOId2fgxkxwUsScKEjNJjqST68Mo8UWsD&#10;M6984y4H/2WBlc7+qKgpTEpAeZI/M+sNm1yZrzd1Itu3fCQnb5GRk5AprnwUwJ4Et0W8ToxnIpvq&#10;jMnPBCFJJjc2X43DodygNw1544utc8dgI4qqCWmQNVdsfq7ESFZly6x4LTLnzI2s49uvWddcg3WY&#10;JzfqTDTl49ci3M5LUamLLnJ1PPVsSqV2bjwAz6Ni5ZMm0MkDyRecHASISQweEdy6w0fuCPwRwPHA&#10;9rfPea7rvQaEnPHnpsZT47Kn/Xik4cZKHP+tA5Ej8zrR1a8jV92k0jlVRREXnEpEN545kalB5YjN&#10;gMqdgXjNSXz+UD/nKC7maLz8oOQS56SDEH8Ajiq7da6ZZELgAxeOUrmmFhnEtl6fPCP+EJfU3zsM&#10;AABAAElEQVQ50+sKqwTb0YAL1kZG4sprW3i9MXm1ODXPqeqnmsIGbZ4K70FyQFtxQ6+RdLLl/8Ws&#10;p4hSF3H8+pFMFq3LSD7kyevX88QKe0fucTIQlS/XxwOwUcbn0/4loi/55Ar/36D2tSY6tzemAueA&#10;9cY8iksi/KfQ/IdSv+CirQFvvk99+lP6oXd+fUPeweiyqOct7o2KRcA+WYj86UW94ftbg/mnw2y8&#10;wnDggKcazt70iaGBl34WKP31RqbecbBGnRy8quErLngr7+bIqocPRIpIZ1Jk0EmSw4tnoD6bBSZp&#10;WCulc6ce1+DCV+l6AY25F9osaJlh6Yishbw3AS+cooTTrNgkESuZEan+MD/PsbBCOh75SM/EiGVH&#10;1c37HgP/1U0m5p3pdK3w0NaAv65UTxhoVEt/awV/2fkDYv1+r7hk3pbj7X/XRJ58mkbx8FVuxPHG&#10;d4kEOc5hx8QoTGxZ8pcir7X480PHqCtl5wpH/OwcmwHomQyta+sjCRTireeKPwNyDYXwkfUytQ59&#10;62KRRn95yp6C/ZqDqNKLb78PWnZGdXCN7INmvdBIFWIsea6J8Tn6wW20iUVs+IPEwwYOCXpjRS+d&#10;xuZjXqQGDCx314cYDMNrm99zKKGSho07s7F/XtV2WXz8ygvPxJyirqLlPcdzEz6Uju93dwITRbXw&#10;8cRypWOcn5HqkvcmZjS5jCs28u5aWVZArxnkI7m9OBTFT/d+j3i+EDBPdxUgNaH6fu1SQ+jkaqRe&#10;L+GirmhklML/iIYDj/6AcGy4XRTViSAAwfveOZlBJjDyJK/iXLnVOBbwVfeQaiyu0JJIcvXrPtw7&#10;YnH3M6g5UZ8f0n9/84rD1b+lxPhloud6wypwDlhv2AMZ6XybZP1uBv/nnEMd0W9lfWT0ufzQO4tH&#10;vSG9KRkihJTeSHmzy85bv8ds4Kz9/As8L0v4a+FmTxNMTduyNwMWJi75yubFgoUCjQfiwAc7d24s&#10;5lzkxQKshWnRDhzr2/yqjSSJZh7cTaIbCi5xBZ84fSgC6ByEi79iKtm2k1POAD0XKkF6xNIf+bPp&#10;svCumMxNCfqreEJr7OlqTvRr88DJ80XJQQg/+DSUKVVXx4Diog+Rc/VWUWDyyIG2McotJDiTaXop&#10;+ePnhhMBucRDvgyDSN1t9qYsvSkEAAO08B77+QPgMrt6MRWWZ9nPnLnwiWU2HVCmTFZ+3WjM85fv&#10;4pCED+M8G3F4M81z4bhiJuaBn5O1t8lz6PRPBLnO+ZkfTKlGYsGPK5OT4M1RHblMnOyeqXHZFlEQ&#10;tw+3BTAfVHl9JEdwfi3W69vvNemopx9ncUGf106iYzSXXrDUQCX3ywdWZwiH87Rj6o2xLmfNmLp5&#10;ThjC5TnbVjXrXJgIxVEtcqRNDqCocb8eSQz+/kciyOTKFPdzB5MMedkbK157rtwhEkod78ueF7p6&#10;5wH3xRjRz650gtnHWEiqZvl0TT8p2Yc/9PgQjj+SwfRr2jmrwORouzFOyJwkANY10Rx4xUNHLquW&#10;Bkmhqw/miWZVYsshCKOsc2IonROsujRGRZS8luLleCjIDwfmIBPz4f8W5F8NvuT6zbL9ppfYj+kD&#10;rMA5YH2AxX9G6P9BmC9U4/eZPFy8GfnKhn91t960fn9i4c2rey9GjPWO3Zseb3TptEL1R9m1QkXH&#10;ysUJyN/326EdhwXLCwIh5O+YEhNS2Uihv/60A37blat82FScmgDGiwIViyF/yGkd2MoPfy+2XsiC&#10;M6mwNcLLSQpavLIIz1f8zJmNjOk4PoFdDuLh4L9OpPMgJlpYfUisMQsyog+qtTVmM2dRlAVeB7MD&#10;FGueLprnCbcuuBiTp/Va5PkYEZ6+8AcqHbkiE6cRzDubVhzMowKC2M/eIwGYjWyZnGTNj5W8mcld&#10;I/Jyp9ohJUcJziH+RoDXCwGZiJ0H5aXgPqgYqBtz4m9zgNFls3qGMLDNOWphyYXXRHJWXzzhynzs&#10;jL9sxCZ9DtRc+MHrz5qYq1xCkYio8kUJAYWt+WiAt+/Wa5TXJhibkjQihCK22vVUztZJw0GI/PUn&#10;hzwFJCZqay14CugY9etJDsqV7PGxRcZdA3Aw80VSESaXhq7ICOHA5HnwBq7nK1XFZ26utnk4N1Hh&#10;ngPZ4c9FVuTrWurm3D22ZeNsU+w4FRfASpm0QIPTH6LzPvHBzC+kcsWuZPytW4IZrQ5qhlzMUa87&#10;WwFj02W4/G1wn0jE5K2a2obI37I2VDf7xy8emZsN8uXABanzdyCN4I/aNiDSRPZdYylbhyVwIuRb&#10;y8nrRz/rh/Vb2l9xuPptcv834TjXm1mBc8B6M5/LzOpbNPhitS+fypZ5W7ItfY5+ESlvVC7e5H7T&#10;qvfC54FkLUCM84Zm8WSRjIINCH22iSBsg08Qf0tRAgsDC683M/tqSew4GH3BzGW0sHAEx4DlBXt4&#10;kAqHi65KSVpy1liNdcv0FYu1FGC+qu04FdVAzYUAdZGj/4udmmVvOOFIDOL5q1RjOLpoTM0IJR0c&#10;rg85gRF/ciKIbBpEz7C9YvNc5BO8UJU7vS/mhZtaKlRzkyZzxCBZAB/47KSYys+1wJeacAnHld9Z&#10;pZjmlq7s4BMWbgHJBQfbicFIg7Zx6Es1pAKbO1L8iW1wuwgvDhnhgs1NcmAa+dHEn3S9MRknDLaa&#10;g+fM8cgg6e1YWSRk5WtnmRMjr2tiUx+AmMiCXNDe89LzJkbNow8a/AqE9TpwTnntZqLkXZ98KOf+&#10;FqynppBEq2kmmnViwyCufk/ktYAyOeWVp5FUzlXldx0rN8eGoviZi198nmbNS/y20+PHoUUaxwIv&#10;HZw2SV+lsQ83snGNDAhXmGPTSUmIkuFhoJvni8hDJIxfO/JkvrSwbn75Eota+BBshNmEN6XzhB5+&#10;0OFgKE//lQYXz5Gg8bORNKoWxLEPXFwcxvh6BgflsQ+y9pSfNHLidQGm+56kX08KzOsjr7fQ2jvB&#10;lFJygwfVzl4SOcufyIYDMuazfbh6xbcF/xNB/zU7nNsbW4FzwHpjH80lsf9Wo79Xjf+78OHiTetD&#10;ljeiXix40wvqvZE3MxtNFj3WE7+lZffCJNh6s/tNLoMU3tQAsyyoy+dkjHRp7K/SWSAhkR/x+ucU&#10;OGzwMYKx6AWxLDVfnfZiChXL17Ial3jhD0IM+vsphaEXh6bSvxwzuYhBAbwUaqF1X5Pz5kRwjcXs&#10;aEZ6jJ4YXBCwkIo8YbxwZoPGE7U4ImS+xsUGg+eJOzlaYVYpcFJs6mUJLlrFY17Y9P/mgcXGAu/N&#10;QQXzh4nODx8xzLmYO3pm7jrIzrPwwk9A4uAmXT5JJBvyoa/LPMnK/Kqj5wOOjMhPGPj5dAx/rrwu&#10;gkl8xRDch0cfDojuGQnt7HNgt29eiznYSuEYwhCOWMQmjPXCOjYKYdAxR9eCahMUjPJWfvkBf3zr&#10;wK/dtF/TYU7+5OY48ITaYyafQxkxRC2bo5Tgn4dyHoqhq39hbl7bTCA+OPYhz/zykTWxiFRxHZo5&#10;wUV9iWlibmhzF9zvX9vQoahgPIX8CgT0yhY+Efl1ZAr4E9/kQHB3kTUQF2IqIj2XOHiu4PtAKUlQ&#10;mKLHz681xmrME157wknh+sKGXHN1PsY6hFH4Ma31pRp24VUWcYmfvvMylRjXa1K+JKuLL0D8PMAb&#10;Jx4Jyc0QiJwv8YhrIDovYswLvWLLCT9GbvXaBu+1ynpZMFNE5sz6iz9jNerFHSUwQP5lvx6lhp/8&#10;9A/7NWzz07ffJfWvUQvF05ijfQMqcA5Yb8BDeEYKvJH+K7Wfrvb3P4Xn7ZpDFu92IVgM+k2roUe8&#10;87HpghAd4yyMLEZ663sFQS+5seazgz2BaF/z+kEML0Chgky+WtR8sMtiFcosK/6UQBA2vV58vBih&#10;ag5nZxrrnLOMe2HKQutFXz6Jn1iVcvKXzRuyFzdZBGROLL69cYLnv+rgog4slPB5s5QOu/PXbL1R&#10;acwiD8gHAIMZq62OlVUXC75+fsJwR8WHUcVCIB7O9pfk3k+myqJsC4Mp/7WHcjGNbnJY/3+iSLKx&#10;CCkTELN74yEYDHZ0l81EsRrLnGo+zsME5VNu2vkT23VKbqlx+KkRV987oudoJVGTZ8daG6XslMcp&#10;VC58AgKHcxUrlennkPpLt5NNYJGgymGgZg0v/PAiO0uIzZiYRJGNgZ+TOTT26SA4TdvYdud1XFOW&#10;L8/dBOZnzomT3nWC3i0WeJDgXd+yqxyweB7MWnazOIFUkLFZMBaGwxUjqyoXimo3W5iHAvThy57F&#10;LTlSDuPAwiO4eUnMEHf1KieycIpar207CerziaxRB+NnRnjBydMX3BWIWsYvdnI1NWDl7NeXDy01&#10;T89GGBM2I+Pmh5uBehKxngMYdvCxMyYpa3TLD8DHnoeDznCQmQC5ScyBWnYN0HgqrG8dRYq8jhML&#10;dyLxamYN9BcCheXX8HQtwD1xfZN0v1LtpT+Y9YTfUX0AFTgHrA+g6O8wJO/Y36/2s9W+9EUc/uqd&#10;TVB/8gZnYegFxW9/jbHF3G/moL3M1EqhRVYQ83hniE8WVTYiFgsBtEB43fFYikUhGbtWJTpfbQbT&#10;OC16c3EuF5+/vKAJRw7k7M1RjsYUV08lh5nORT5KlE8BImTeXQVy8ZpbSTmVimObYvCJg38ex0Zp&#10;vTg7cs0HmSsA50huJCQsBzj+sIgmd2LyVXDmEl/VkcXXA/xUTNvJlwmQgzo1evj4S26kI8m+UqF2&#10;K0CNi9skcOZPvzpcX4WhTw6QJD/XFb2I2c7hDT52NDbK03OGQb72A81Qf5y7bnyOkI2zMGUnNV8e&#10;I0mBTmNf5MOGKgXP3yUSX45dieENtPx5recAFuLMTUb4oFbzK1sGzwe8NDm4KlYADYxPEjFFXoNS&#10;51HZFxD0bsqN11mq3c+HZwklcyEv4QGr90VeyOjIy3oDPGfGaO0EFmdqqt6vLbvJwCWTpyC7NX1D&#10;bzd8Kh/gAvOFmeDCq6rkaKK+aWxO9JE5SPoTOYAEU1CvB7jAI/y68FW4ecHD5XWp/E2F0r6xV2B1&#10;sebQq3wZcxLG1x12HKkT85PI69pxqBy49HahNilG5g1H8eAKVz454zWX1z8R4MEfucJZh2w+jfxM&#10;jAUTPGCiu0boIDUGMiKC06/f+dEfCZ+tT97+oLS/XO2TT1qP8o2rwDlgvXGP5KUJ8VXLN6jxrcIn&#10;P8nCmzdrL4BegL0o6OaFgMXVghcLRAsY9fbmr81ADI0fztlo+UJbC4LQ9mDB8EjfKPJGKAMXKxFE&#10;BoUDf68nLPBeALWxYZLfpzRm02QRcnzJLEr89Q2RhYkxGDrdrHMMcJiJIbtwXoidhwza3fMxvjDS&#10;+dsozgFONXOxa4a3v4r2wU02f1uCXZVYFS+LslwYy9HTNZ1y0OHOaizSecICkJuzt475Ei+E4NiA&#10;/RvoQwpt6h6Iefvg57k6ChueePD3LbmQWHIUUuR5Pq6qee0vPI9NpbCO+ToU+dHgk8LpUEMG0rGh&#10;9KeYbNJ20o1vcRILI66NJZb/2x1sAed5LF/04c0hJKjkiJw5+dM6I402qD91RDNf9y6KaGEu9KoB&#10;NnNrHj60UWUBOQjmkpUJ8rcKwuz9Egih/Y31nOzsQ+R48pWf3juYm89OkIpvnT6Ye7Ls5+FnmWTM&#10;48OjxznC+RMdHpzzIzcR8Jqm8PxV72+9Qijy+TOJppEfc3NayE1lSflUjcASgkbdXDm9cKm7369S&#10;+/XlmNj9xrIDNcbRrwnhXWOTRYbSecOrWpBDWktSyIYjbp6Dkk5uYHnmQBzJ81kvZs07obJ2FY0D&#10;eA56mJ4N6xGJGZ0E8kUInOHPg5cNs2JJ7bgWys+cZXfc0sPMYupeYv9DFjC8P3hNf+rVhys+ueJw&#10;xX+Fc663pALngPWWPKiRJoes36vGp1hP/kwW2HySxSLISJf6LG4S8s6OWouLvy1SOBYBLzpepZC8&#10;NohHkowsLl4ompiFQybjwPIHXGENtmsWSAf1jeVIfuLJ4gu3xrrlUwLpWcjAqEXKyKlImSXL5DgG&#10;WHxeGEO4+L3ZmJOv1ItZAv9Jsb9lWEHsBq3HUbKPOUbPj6Eas+qFtfPG4PjY5Y6Mb/jQ1aKNNyR9&#10;WS42y/hRBwFIQxyuD3Ng7M6ZwWS7g+jE4Pno2ToW/DLnq3bxebGXs13gT0xy4Sv34PJc/WzEDr9/&#10;rsl2bUzw6c+8tFU4kNHk5pggiIW2YoqLZ5faYBewu8ql2fMIhR160IubOKueGHacnCtcmXqdMTcC&#10;BcMcXFPnogH1tSyQP/2MjvRwy5zbRz1XCCMKwJbN3GwqP6I5ptUgNKpnaZVrg5ZK1FwzBBk25q9J&#10;O2cnhGf5qHN9ZM8zwILN7PJTL0drlpsEF5FDi2LArYKBdYYOxMFDXrKbygTUEJ0/91p2l8EFr9nb&#10;Hz/mk8P1+qJF7swKulwmtmhqbBI8J0Jp7H/MAZdGjONcvcOgTbx4hBmdtM7f3A4qXefnuYnVKYCM&#10;B9h6UtI5A/MYJom+1wRHwFVKvwMqT6vg58JBN/7064OeunG4esXFz1zxbcHzydUrCvWmmc8B6017&#10;Is/Lh/cxX9F8kdqT/7oQGt74XhD0JqePHL1H2mizSPC2Z3GoxcC+hZOqF5BeoDhImMuc7RsGqWKr&#10;L4v7UyNTOw9i5OtDFm7/igi+0oTcoNoiNPQiS3Stfl4+iYtPR2dVFJ2/ktZEstEmH2dReSJD73nI&#10;hz4LrD4JYFPBl3ide2WCpjcdbI4sBf9YoMfZvDCKFy79KaMk+XPIEdgb2OJdM9iaEMq3cvO8io+S&#10;wSs++FmU/c/V0Tlx6gKmLtdZMkr+qiU+h2kdAmTnGXA5R14FIkWGrrWWHDY8+RdRKEB4e1DPH9z5&#10;RIvc1MzBzRZ1bFXopdMuyx9DdIgJj3I0NPMzTAjrwBYVELKOf2M7jsYAZOUHAPFl7AO8cs1nPnBK&#10;9qd08IpJX124hKJhDv5iAxbZ7Ot8RalxfzvXB/+KJUYi+jKfkvXr0Ac08cPjT3sIIFi9HkiO9x4w&#10;asLEwiSF/5Ir/kSIK4XgcMw4aMlyhYdrZyJlQNISlI5+Z8sodWysHJQHc/aByzII6YQlxc1pZ49T&#10;QziMco8PWPKnnp/9ab3fNW/n4jzgAm8YaF2JTZ6OCU4QovP+dBzJ4WQe0sMNWu9JfxLo+sjC+xNf&#10;/OBzkeHnGcIZmWcTObkkCwBwkJKtkj1wPDAU3U9hFZ8ZOJPVez3jWUu/bCTs2Mkdr0+//HdcCfFZ&#10;/GvBX6N2fuaKarxl1zlgvWUPbKTL+/O/VvtCtSd/TxZYlggu3trrje6B9H7vazFh7ZOcxQA9C5B0&#10;WmC8UElmkfESokUCRq8VdtIiwsFCqxnbaP/rJy9uoXAOrEX2487fIiY//nWOqQDVle0nC5EXSQD6&#10;S6rGKgD5Ok+kmCXVZBpnPuxgFY0N1Z7SOSGN5CuV2FAQU32NWecdDx6r8dYfOeHmb4U5L3j2IWMt&#10;yoI4bs0RkhzKiJ/5FbH4tLkRkNgszkyKQkblPJwapwxvgDLVwxMbMPvTg3OtJK+NhIzZNDxxDJWb&#10;J8I4dZJkAiEtdj2UVPmgxpaDcs+VQ4KrLxPf9ukaJT70BCQmNyjIpZ6LTPzSUWrAM0S/4gM1XgIX&#10;sq3BFJVee8TEBC+4HJia1Th4y9/5Vy2cm+cUPz8beDj4yCfEHNz266tfl5/Nv/yElHlzg79i0Hku&#10;VtvqvMzPFyF6Pfa3snMQ2DXMt9/wgZimvz64wa8qZSIakJOMfSUVaxJRCuYATj5O1XPCofxSOI/R&#10;MGdq4tr1YRF4PR8O6vD5+QmnM5RtvNavF7F5XSmScPWugSb8hmOHL/FIkINZLul4BsLxenLu5Cq7&#10;Q0n0E+G1Yw5YhMO5Djhis84+wmBzHpBJysE5nPaFW63CCGM29ZHixUiRBcyzdBYCcLhTwtRDbl3/&#10;So1w0VEzZw7PC6/fJgu/imEn8ELoMbyJFTgHrDfxqbxeTvyerM9X+8pXudXyJZik9ZaVoJXKNnQs&#10;hmVE56/UvBBI9ioBPstkU7DIsvJlrHsZWIh6M2ct87iS7B+UZVHM0iR++cHsdc9ycmHRw7dPguTH&#10;2J6SGXkJdZDk4YOKLRWQpJgXjmvDaF6TBS17Nlt4wKMojjrM7M0HvTightc92XSt0JVRdiB9eZ5F&#10;bD03C8Kr92YikYXaG4nN1AZlLmJ6tG6pC1b4qUkhNA2yynwbjob5kSIxCeQnboC2j+oxrfmVjyN0&#10;PaHhKbr+dH1oDoFzRtRchotx5JCNN9n5aQpL7z1KnM7TCQrjHOFRVjwb4SgJ+Obu3Q0df0FxOS96&#10;lFxyQHJt/Mlkc+AU2XMyuPHEZa7+awuZw13Td93yT/pdzQAr72RD3MoBWubhuSQQ8+j45MY3Hhvv&#10;ejHypJInnJlD/C7JQQmHOauSHmDA36HMZ05jPSNZU/t8S9lRkiZuji8GDpz8k2EnXVm6EOQYfzxt&#10;sU8C9nusVeRCPN0qIfLTBUC6rBG5o7SfARrZjVsnxvNBjnvWMJ6R1FlkbCYUhVlz8VAg58JATZf9&#10;yM70kCAoX3V+bSu7/rmqRWaOEDg/sIt3SQnw9P3fk/r8EtGna/PWaM8B6615VC9N9I/K+sL/u7A9&#10;e1nqhZPvf/VXlbzlWVCy8LEYCO31QXpk7l5hJNTC4oMYhlo8JPny+goXi5d3VakZQ6UrjPT6Iz0U&#10;3Lz805svuuRl5PIzwDyA5SXiHCDCHTKiZGNKnCywkPiTFYI4vqMiVXxJToj4EippVK4JvVzxMo7Y&#10;QNvfI1wdVRb8sKtHZz6N/Dc9CLjaloyAbMkE5jSRjB1Xjn3BIbmf25oHzjawQUW0YFImowa4YAiG&#10;A5LOLQ4WsfUzIJjjFC6Hc/y7WmA3H7BwM+c4+Z/Ee27yMZkQBupGj0+JZrWOuODZfPP6BBPOmufy&#10;cQoO7G9ZkYHA4aSvDZk4NUP38KNxvM6X7HXxKYXjMYiXP8mwjdnXBQf+CWnBB8fS8TohRv7itzyd&#10;iV9HqIRjbnk5cvjUa1s6J2EfyWAMZU6mbIt6ouzn3+8XwXXtqEmLcUl0kpkDLfHVE5sa2j1YcB7X&#10;0BDYJSBjL6H4TaFb91ULB5Oy5usaofNFbvpjQnr5+kESII17J+vXhl2ZO5zBM39/wuU54JFvY+Oa&#10;uYXL70HHoqbS+a8JPVu/8jpf2zQHmf3povBBOmzdoID7pRf/t+C/+1LEMb4VFTgHrLfiMT0ryW8T&#10;6vvVvkat39dPOmZxZdHUG90LV73hLW+XDEVVbA29LA83H2OhJQnd+sBmTS1UXqUIA2iQOYxvZZS8&#10;hqjaYei9wGG5AElgKBC1kEZDn6BZ/nLvmhAFYLAzOZPYnFsQIFl4QQ70FWK2LLxNkCwePILc1CYl&#10;30ZmWgAKZIWsDAs0ROO8SYPzRiSonwOZpCaol3PUky6RjLmgRkx4dpZOo/BFp64VWJHvHmWfzw1n&#10;Y6nd5o+2JmvMkxO3pUJlE1aBZhaLp5Xdx9MvIZjdsM2QHk9FnFpjqpsPw8wj2NRg+DF3O7Z9hGwu&#10;IGr7FdEu1Cc2NLwmcaFx2eoBN2ydqY3lmNdD8NzxCz4jeSp4czZ7czt+eY3MzZHcynMlGo/mu0ZK&#10;StGVZQB5CeOda0seDyLXKi/wNZP5ytuUs6KwyCLnaONRWukTD1pXuZJprgpnimCx3Plhe7gg/g1q&#10;5z9ufijN26k4B6y387m9KOvvkOF71P4JtX6/P4nNIp21opfiLLpy81+NWEznSsYYtn175I57Fp5K&#10;AXi3LbSryQRYjm0wtBerRNb6U/AGmVe+fGUdUwP2onj1Qb9muhJbn5xAvCkcxjGW8mqPrXQ1BzrD&#10;sw6bg5v1a9RCB+sxfXTzjvNCXoQOgrLnVp72YWHvGSdGkB1l97FWeIHMUn0/h8WAkZrTG5g+Yiti&#10;6gzx9Sxk3oc8tFz4YGg0sg1X/dSFbcMsabbTtSlWH4LH+wKMuBdxDVYKw2WJxFYC1IupIDshA/BE&#10;2eglRFFmA2yKPU+1fWYvS+Hm9m3dDIPL4o5/M3eslF3aGMoh2HWHuD6BbRh9P7ELzoNk7twKaIoF&#10;lCCFuZx0GZrcZuZIhMIBWfYlRHcbGndLDkirAte9/JbNuVTMsnXY+O5cMG9ISdfugoDnBRcfsf1a&#10;ta99gf2o38IKnAPWW/jQXpHyd8r+59X+KbXnPV8tCHvJgJ0VIttyVg8WOWm1uvQCY3stJHjMCzV8&#10;PsZ4MIGSPZy68i6V17c2q0e8fuXsAH1Tbsk+uRXXizrIitP9zQkzVxg7dnRl6CIYNSzO8xEzEJeJ&#10;oSeRHAgsjtwQc6gBo1bfmymISU0HC8odXTLPLrpIPck8lYZu7c3d8eAlbnjg75oUdUI2CRQDnvhG&#10;5jYUiMNt2QPhviMtNwmeZ+djw2CxcVE98nvS4d3QxV41jH8mtm1T23L3RukWNIJafx8N7XrTBIGf&#10;pb5133pZOVDgVqS4XC/FCBt9vlgwQEr0uyqMgnzshwmxYI0OXqP8FQJQumVr5dLHniGOvPqeNBZX&#10;st9THdgSfVitsG1Nz12edGquFzgbo3RsbFd1YQDrwlgFQ2xF8q7Mqt6GWd7H2fjYMb6DD66rvXEP&#10;Pb/b6lepff2D5Sje6go8bwN+q6f4kUz+uzTrP6b2y9S+4OUV2EvJxGVhGytPib0ABTuXj5bVj9U6&#10;C19sveDZFxhCLV5rM0fZ6xoIxnTSlToK3Z+8wOIjp3K1/Ig1qNRTRqXxWrED6SmVg7lz2/HsZ8CV&#10;rzPZn9pgrxirrs0cU3OFafORxz4+lQ9U7Y7gxm2QT4DkHl5QPIubwc/FtcCpNkyLmVWHTV/Og8Mi&#10;vPXw8PKnO5XmxU82jgvBjNyl4QpXPBgwXjrBLde9UO6ij92H1oVF11bJnjzjGRuKZt5YE1sfBvM+&#10;uDZ+GCqGLa1eRS/W6RZVIrXeGWlQr1HyHqZKtzVMFvk+J4gLU/HhWfPANNyMLJ1ljBEg8mUa67il&#10;yK1D0+3u6OdtvuRoCo2LJeQP90YVse3SRa1+sXrmrQ5sj5DmKMdVNOSyLS2G1SytEnLjlrSEYF9y&#10;/wHZfqnaN78Ec0xvaQXOAestfXDPSPu7hfkmtV+i9uNfjWfp0KqQv/7EyD6skLXWSMpSUpg1uJCD&#10;ykIZ9VySNtAoeARtNLqdAFI01i4RQR5rjDVYbzTF581igBZcghf9uDlGFtXFIl1nFF2CwdAsW545&#10;Gm1I47bLk1XwJoDXjpBRjRfNjrJU7WQHaXtSiPyZU2hM+3gXDQ5Yc9LfNwvTmDPOrk05dEgsXFEn&#10;15ZjiQ1dH3AWHqXBupG0ZXTFU0FQX3KVwrlBpKvdLNtH/ii51RjbumzrUQ0UH6mvF8nYl3uBGkvW&#10;LW+em8bD0qnLt6cRyqP7ihPtUBrYuW49r/n75emvssoOxDBuXdFw+VNiFzWgpmNGqXXm1nInbLRu&#10;9d3DhGj6lVA411AoNLlNLVnFueMDKvRwsPeD/1aUvajjv3UXaQeSu5B+HQpxfxOVk7uW27fGpB6x&#10;FXtuT0j/p3RfpfY/P2E7qg9BBc4B60PwEF8yBX7o/b9Q+0q1v+slOC8sXtq0LvQm6CWi1gkvUNhE&#10;gqp7c/Yi0wEA2E8392VY+owZ1l5vBTEM3zfpt85qkHZM19BSmed+I73kK8FAbsWsRfQyl3b2QlsD&#10;4N2s0qA2Y3xzoZNUiobTPxhKYzhxNJ51wANl/6u0hUPoy8oMisEDz3UlVbWLxXGSS5OUP051tYRn&#10;01jXhgaaDWUMjWeUn92T5e5j4zXQzDBc2ymHZPCjqBWvu2LbndzNQC+38PdMGrZjWEOivZm2CVXB&#10;6WHoXDPm3q2Bjezx6LsY9DzsimcPbk9d6IEu2x5cdMqO8WWWiuNQVmIl+0aUDAadyXQbOcXZBnvG&#10;nxjRldPK7GFMcKANN5J4+5pymdU15mpldNf0uPvm8BdaPddH45iajMx5vvnA1xixp9HcnQVZGlp3&#10;7Iy5us/ohfdvl+Wr1fiZ2XN9SCtwDlgf0gc7pvX/SuZ7+19WbZieEL0qR5+FgrvabdVgyGK71S31&#10;0hO3XufCWPcNjcJjbrUBSNyQvS0McBEJt9xwild1PaxFEp7aHorcriXviIv6Es4wp7ccBlA61GNh&#10;7gnUjFZudlKChmvQfeut6AlYWTd0IqOLN57dgmF0vbYGKelZKg4pNUTjpyZh59v6YgQ0rsuwB/Rq&#10;3rOMZRCevqP29NamNl4v5QNNLqSVkVW2wSn/xnVfTtVFu2xV0+o8X4CuJ3X1QLcOJ8XStQ0FejnZ&#10;ZrDkTQryMm7+Ykt3IQ6nCeFuwTwaK599qIFdV/sniVLtQaTOMQ77XSSrAdz2O9hTqDokXhUCmPGj&#10;X+I2drRbKcq1CUS1RbHkuuoE0KTDXKzTx4Zgyrtp3MM1fwSOR3R398yG0lE8llT6dFRtK0racZCs&#10;1K16xzfipbffJys/I/tXX4o6xre+AueA9dY/wmdNgP/s6hvV/ha1r3iVx2UhGeBeS6xiMBWSvTj5&#10;VoszkMYZ2z5m2LeFYYHTYLsbU8us4xna+M1QEoZKa2mytbQlfYEcK2ReSiWisoYbMPqVD5nUkmv7&#10;ymwHLX0risZcl9s0TJmYKey+Y185FIsS2zN7MI5QYfN5BtgtVkdbdjw7nrFxcB0urDVobPsNzBJd&#10;VAUH+yIiz6c9BExYHLbY5lvflO3ivgcJuj2cS4a81lZJ0FeKA2yRDBwDcGfDyWdewz+WJMCdcafj&#10;2WjgAyI9HDVGtNxoG1tna90w6HXYztPUMrYAEKzNfQ2tWzcZsa9z74B1zp7I0DdvFwcc/itOYRmn&#10;pd6PCAHmtR0CrVI7DzFtFoDX5xDMJrsjGPvqGD2+9cF1xGFUTTfnPdrAvVjkVzD8K2rn/xV8cY0+&#10;NJZzwPrQPMpXToSV6L9T+8tqv1jtc9RefHkByjJj0BRrhRmqKw8GFvcCuPM6WAvSNgEMVnZwWS4L&#10;MDYIbOETxwai3fvIHNjB5sG7KPzJQPjstDDLTQLZJp/wAMLOEatmMgi3zhwr94LIL/oxRhHC2Dwk&#10;ZiJcYsu2QYrVX6Y3B3YDinDBGfdAfiOvGOresHavcVP2eaLV9jKWW83dYywXVIa1c8eya2UePEzj&#10;Wz3fyG1ffQgKj6NaFQpWLt8LV2QbD+CSC3iBa4Lk0TzNxbc8r1pGVpWekZIQLn/KHpTvD8+y3POk&#10;V0ob25TFiL9jqs9VoyQ85oc+LQjuRHGGZVPHFcASPc+RKOYcQiu6FMwvIwYNtiE8OOmypeRoLuGi&#10;wm7MrvhSgWBuI0Sc2ucJvgV4FFwmx4q/44zToE2A1oWs4AYmlZgqV+l31svpZQL/l+CvV+M3tPes&#10;XoY/tg9BBc4B60PwEF9zCn9KeH6oko+of8zLfC8LiNce3x5dvNigvnh4vMDLFXAvUihrESugYVYL&#10;Mza9XpFsb+wCtwK6idB4DB21xl5whQ3FVMJ1H0dVWls7H6NDIjEb2R3gddsBxayY07dDhSeHq+hE&#10;akdid2RQNbyqyrCNMXPPFu6DlYcjusaoaNxtXuNobO/4BgZtL4ltCgP3XPHbcgWxW2PQmc295u7U&#10;Oj8skhuDk8H0EgyLYh8aGzCxONaFuelbN3oq4D13TQqHONnWyWy1UqlnVkjwhADSxbHM2P4alX+9&#10;+mxpM8YyL31rklaxra6EhU5YtPVqrBwHAFFkfnsJCG/nvGIsWgRasxU+KmfrGcfR4/kWtPrCRfC+&#10;XsCN2T7KUX27l6qeYWsLPIHlvhDYNEHqmMcfi3NjDVhAuK4XPph79qFqHdiXOG+qH5T4z6j9rq06&#10;0kehAueA9VF4yo9z/ItS/SG1f1KNbxs+7/JaUgvKWFdq/dJa07a5aEmHuldwL1j6jAZ1VrvlRhJh&#10;iEOWseJCFaN6CYFILKXHUeK39JAaLFsHrB0gaKxIPbLDw7C01ic8fNE6Vv0TqmYpkwFO0XMlkpZq&#10;KbDnbmGMLp4dYts7QFs0nh5rgLJrY2UXO/Hic/GUIbYIuO8NyUjypobdu46yOM7gatH6sEVchmug&#10;Dlh9UF2jvblhvtqCqZltFoI5zfTbb0NMZLIw2iKR6bGZNnNnkcO+RsXdeL+uHQCe5oJIQxIrkaFr&#10;QF42wgUAQ3fRlXYZbOa2DMshjkZKh7pxlrmhwjHyAlXsCQ99NI02we22bZF8Z3JtoG/ZQgaBxGiN&#10;bl0LQrSuwzF2TuDk3M/FOPDoy89yva+tNaiRkxEZR7WqJ6iukD365r590ydfoZ+wXZFr9H2SfqEa&#10;vzbnXB+xCpwD1kfsgY/p8sb/3Wo/X+2Lh/7FohYV1qX76jLXmi1nKQpZaem69eaMKqSBjruhuvn/&#10;GpsrGgZfxKjFzl2RZ5cMQtyl1bjt9xkAlQ3zumowdbUo73Qbk76yCYNUy3XJS5P1fQ+fArsu3lTK&#10;n02AC7duVlSk6LjPS2Pq4aSRpy3yEyobXDmMa8JBPoU3zNC2qlfcNTIHM9j6xW/UQlZsd9kDcXGb&#10;RwVkP/QVYzl2oRwrPNw7QnAaGRdtv0rSJ09kx1jOYGMzx+2G1U3J8kklI/LudMKNE7a79qoDgmZq&#10;7YlCV9taRrNKvBA7V7sZgDGxnRu3RQaHnpnGfnISds6B+W4yB6kbCr9Sx3ja45tXQ9+xy8+vzYGF&#10;CrX+BFm4yhmbNUmytdGte9fWVHWzl+bWBGKvWHar2+UAXXz2aLfqp89LZP5nDQ5Xf+ElmGP6EFfg&#10;HLA+xA/3GVP7a8L852p/h9qXPwOfxUqLzF5nkIZiG6Jfd9hjZGGbsF7zNuIqMZoxsuhDUhtF23u5&#10;va+cQAnYrfLdcTHEnP5xeTeg89dgnA9DfuO+fqtSfLI7SkJloPQzbCNjNK1Nn9jca7w6CRPCkHFN&#10;LJtJb6YYkMvBCZW8tUtKBeLbfDLauxg92AxYuaRx/PKNMneD45EUS7bPHR/bDsh4YDScm2GhBUfi&#10;nhl0+Jt3odo6eiUGLweNucE3/0ImjIe23QCeHzwj5eUrgew6iekaPwHKLzajmbD1je/8GANvvXvd&#10;eizTuIqrrJcRPiIyL84mrSidmAGD2WKN6dp0kceg7EuDoDilvuT5YFg5VG6gi2jVczLI5vcp87hf&#10;FXA+n7yePOmBFpC/leNTVAM8Rf7Lm39WjV8keq6PaAXOAesj+uDHtPnhy/9G7XvVfpHa56m95MqC&#10;cwGwWNUCdFkq0QMvlxpa6d+VFLPX8QClqAtsX1NuXeJoWV2kjWKpnVtPAMY5R8axe/FtQrvjizdX&#10;/Fosc+9xVuc24gkUBqPNsSWXyLp2BptLkn0LU3LbkotGDUeU3It91MNoqOahXSH5bN9GuR6Fs64T&#10;kI6r7cTMpzHR506+4u4EnBgsze5CO/ZSIbR5UKHa9Q5kHwxf4GD/9hyYlTSM6NXyd9UK1/DnOfsw&#10;hVKX3Z1M+cqrpUKAqtrIUlgwviyk4vb0rryszgVcNLoj9Itw5R59hsjwJVRDGKPsnmFfzMezr771&#10;Aa+R59C8bfOYeOStv+ZfLgttTWq4jEMoL3iKY/Ns6crePk/PaZPv3LZOkmJVhZYaVZ7eUg2h86Cf&#10;MpVrTesznhaDXnz7/2T6dWq/SY219Vwf4QqcA9ZH+OHfpv5nNObnsjhkfeHN9sRwL0AYGWUR6hH9&#10;vK54LF4Eh5qtJEPdLZSxh3aanJBcxww7j2ZrhNdhDzav/ccw+10t5MJ2TtfF+hbUKIMTqhd8wRDh&#10;MG/ri5cDUF+d21PMV90YlUgX/862WYnd9YiNedgNB8LbuUEa8BeTUyvjyDOBxAKmwwDj6j6jilNq&#10;bHLow01lEafht2MXyeo2qCX3OFwC97gmZ/sjpDna9T7usGue5smMOwKY5YckDMebWRfbMRnJyIPl&#10;eK0D9vYGJ7kPYPYnIhe4vltcVlsWTXBBCF9Dmy1XVgu2Aca0o3tpLrjOs+I3uYYNQwUqY+7X0dLX&#10;66sRYYwjGQbHWJLq4T+lXDZrk5NhK72N6EwWP4LMRvSt5jG9LviXD75bZv6F9vlvb15ep4+M9Ryw&#10;PjKP+lkT5eeyvk7tZ6r9tOd4rIWoF6ib01ogtXAFu3ugV/9o6mtw2dYqGSRgqTrU4sZNV9bfiuKF&#10;ssCoync5x0ND/SE3Qf2pmje0HCBw2htmcHbrGzESLsGLkw7PDhlhY+PSjkVW5sw4viY3jHkUfri1&#10;KtGKh2A2BMi9W7iDc34YmC+9r2TdOVBsm7hNWIbrbtd1CxCXGQ8C0srP0zEKNzha7pG2vC0FMtJy&#10;Q6NpEo/8PBVsv46QBbEOSDtfe2OMA1NXQxguOXUKYilruMeR9h3JB0wXxiNprlVanH5BMgI3McWX&#10;rnLag5mZuSi6W2iqEnsqBukGLF1rLr0jFAaDsVYW7GJLlAvpsLd/ksAQPK+I9ixWd9cwjGY97C5d&#10;oaDzIWwylAyEWoxhxK1rGvQDWh4v7f6wrP+42l96KeoYP1IVOAesj9TjftZkf0ior1fjVzjwA/Bj&#10;9dHoiesKqCVyKZdw80Sv1ubuQXlDYBG9YbAtBw+ise8guI0vQw1Mb54cpPi0xlmzqQ2aHeEqPQXx&#10;YuzDGdjk7s2UYcVE7FXbHOgrIP54rQsAzcoIja0J2IbFlwUhLhtzG9XLHn+ADERc3M4dqDkugnTy&#10;8rwqevNkwoDLz4ZFsaiCCOii7AE9LbOvKOUVHYNG3+XUM9aFkcD0cmXg+vZhElU3gzQgAl1d1ngc&#10;ZcaRG2O8VNbeTAsz+KrcSdn662ybD5PL29zFkUiwJNi+r8m2aXlMoVMc6Aq0UcY0EHXL9HK8ZRxH&#10;F3eLkdbLy8P1cmvjnGyIK5YCEaviNvU1bhmBScyhnfcyg7h6jhtmQsz1Mlv8CH0Qj9wmgS/+8n36&#10;ItRvUfuX1fhfM851KrAqcA5YqxRHGBVg0fgjav+LGv9Z9I9Ve/nFYtRtIOcaZbkwkXWvTa838eFa&#10;61scjMe4hEZm6W31dSEOxgxaXRtjrZWSvCBniW1GVu0226cd1d8scmnj8o4GtbnRM2ic+hYxzWvl&#10;WJjy3we1csRctpzp0NPyqdCiLHiZSh3cBSMurmZpt6XEJuVkb+x1LvGkRp0XfutisMYl0C3dlgPd&#10;hrtETfws7L8KVaGstLylYeqA5ZZhRxCrxDlXPImXb5t6hAbhcllTtwfrUkhYuRMFQxnp6lmg8iGx&#10;TGBur1LzkIAhjeseQyzuUOeZ2GAL8/SlPnnUmK5tSwTBc63K4MxfcCIecLxtCL8szAnACjjG8JXz&#10;leM6CoH8TLR9enyxX1x7QN9y89Cj9cwsWfH8G/9I6F9Q+w/V+sk93/sgP/QVOAesD/0jflcT/PPy&#10;/v1qX6X2E1+LyWvZXNDwvi7EvbCBym/LrjWq3Nrby59W4R6byQNbvG7GU8oJAogC3ZVaKvQYyg6g&#10;xVJjR8xt9Oh84VCRy9f4Nl96cRUGQoe+2Z3kMDRXpV7oaCuzzWB1e+yUrwC8YAOnxt9Fvn3bZ2se&#10;osm1t3tJGxjX4kXtaIyHR0adx4zWROl9b3IGatEN4j71YOgThH3WxOKouy/jtljazb0UUnWw8kkV&#10;moBejc4Sh48rIpZYAcJX8GFCWYeWrQXt6eznEyP+joKgKbpbt7IFYYeFNdLOpc+z8aBtq492ASUQ&#10;ggn4CyEPNFT8PkgXwi7r1rgX8fYjWvk721Cl+ItqURTnowFNG+GR7IJzGCtevxonKjJpxLP9N/tL&#10;pD8n2y9Q++MvwRzTR7wC54D1EX8BPGP63y8Mv8rhi9R+xjPwgrBQscAVuhfLHj9BskwIveKV0u5e&#10;jKVYQEiykGZ7elxEO+zywdf+8IzVHRkwHbS+wCypxI6BjSaH3tTLa3XD10Qr3uAszPJBeEJnleJ1&#10;b5gGPQMM+QSQShjle6RmB5QAdP2vAJ2+C8VGhCF4ZPitk3L1G1JAdQYy7Bwjmwy+kWjRA7hdDUzf&#10;o5VQodH3HKOq3FYMAwb6JkJghhxgynoFabLXGMnicpjw80w2YQzrfgJNuWdiTQop0YkUSKPrcOkR&#10;HrMps3ySZ2L4zs16dxk4VhWobGEoMA8Ikct960ulod9jt9dwWdXZGueaiLt6bzhHcZi6AzFek8ZC&#10;freqx6H0NcBPmqZxjwK9beHIbJNXPxP7FZvxi8eOjJ57/XYB/2k1fmb1XKcCL6zAOWC9sDTHMCrw&#10;w5L/gFp/1fYFw/a0WKtZL2peCOeCK6/Y6j4XW1S9H0juDynugRqWBbwcinVjQe2FO4twrFj6anml&#10;YYO0dq++wfR2gHckWj5o7abxygoFgxXABIsHIZp93xuQicetfMujg6H1ZiLBcVesHTaYjHkc+USi&#10;tyCy2FgCJofMIr7cW28xN7jU/IhzA9UZWnZWcbeP64ST2qpjeblUeM9NHd/GWobGLImDblwNiVp3&#10;/2UU9lI47+G2RaC0uvYwyofaWN0O6hE7VJNIidqoiwDAWvfmnnbJtnr+YIve+nDmKcW2AEOwf8dg&#10;0E1C/gzfhZNlEYdhoTwMSWfgxynAcikwqLvOphtl4GFDhq9T6YQvqmFODN13wsMXtnEB5nKAJzOL&#10;/Xrnd1r9S2r/vhpr4rlOBV5agXPAeml5jvFWAQ5Y/AD8z1L7ErVXXL2KbRiaXs68GKO4KBuwF1nb&#10;i8rdutWybv8NYHPa3tKvBRc5uRA7X99mzN26Ts6K2Nrdru0PPubVF1qdSCCrq/22ZpiHcoi3ZHo2&#10;3YcYvH24ERJ1yTVqxN5HFsiC4PS61yRnTTZVMAUNflUvPFL6yrSlk7D8sVi1sRcb8eMdYHHnUeBo&#10;o23xA7+UbXS/tKv+0Vz0tsGOthvujep+a7DmwlbFToJtWP2auWk2F/TlXVQadRpoOudy4ZGUuG0m&#10;mbMXAtBsNYTSF7zY64rYDjH1tzeDg3++EtpT/eBZ2otu88Z+MVae8Ed/QWvQY0dnMOtjQpS5Wmq2&#10;ZMxdlvw1X+Pdt1NjXvAMLz4ZfKs6/pXgn8zw3E8FXl2Bc8B6dY0O4loBfrDz69T414YfU3vla+i6&#10;pmn5KwVdr2+94Er1xCXkJPFAnk0kj/gDCnB+InIhXDxDa93OAMmfIBBCsLXVZGDHFpfdubS2uDXM&#10;pxwZ5wM8MFzp+07vT5TQe2BQbjXPVtO3v3sUVsZia4+fOh0ud4HaDsVyTy3ybJB70wqAu2tiB1Dw&#10;LNLNg876J2yYbraFWno0utYYIU8jP7Nna4hkijU6ZD/HgtiqgJ/tfzJaVs19zjQey8H55Zls3U4a&#10;jsSMkPHSMEwBbV436edrgqTz7d1CDL8tbgnUrttizVyB6droUjhIGaRKXfrpdkXbkz5XvHGwU6vd&#10;7xyCinL7td3WHjizohluaPIcEorRQ/HMIf14vRoHtLiq03g+1aUljG0Rnn3/pJD/ttqvU/urz/Y6&#10;wFMBVeCVm+Op0qnAExVgdeaHO79Z7WNqP0HtHV1Z/rjXgo94XxNhbp161toeLskKbuFBz2jjIOkr&#10;Wt91Y81G7s3UDMt498GA0+5AGN7CGkivZDsjzL7sO0H4j/ECbTz2B54y09n7RrF0CMPZe9WeZHs7&#10;B9sgrHyWqwUzlsWg223Y2zEq4+BO2FJKscwr8NIsbjRLu3CYl/aCtUUmYgWhODxkn3DRtKX86YaI&#10;P2O/LtQ7Z1Tk29+vxi7dsmnE+MkLbOGX3eB4zHvsaFpLn0Pl8kUgFzD5+4DAixa7JUZ1ldMCFVbg&#10;9jHQtdYM6XuiMQSHbIy9JKYviDsDL74dy84e4DUhmZe0+bvp7kBZUHG1aY8j1YwWbgvxe8Wd/0Pw&#10;a9S+UW2m+Aq3Yz4VSAXOAeu8Et5NBfghz/9MjX9h+Lz/y3BE68VwraS9SjZGYxZI74voGGuZy0q3&#10;vW1on8bhh4NbjKz/WxOJe6+clnVb+wRy8SEgbyyZlbK6AEDRuJO7PDqwtfNmBiPNvOnsE2u4Qhnu&#10;0pQffMVjQ3Mm7EoY2Lo2g1Uaoul6XTfKKza4ECG7FSRj3RF2oQwmK6vappqguRwdRp2AresyKG3r&#10;4LGceV/4FgGCQHoWl7lFa1S8LVb+HWCAPLEaM5kB2c+4lEkqkISOg/VE40+y5V7VESawCOM+Yw21&#10;RdsmoGS6LnrVCRXR+oqscf6O5wEmDzHo3PGLpbR0ah51D0jXXZex77LRhz/I1m9tOKK3TO3y1+w8&#10;y7U2ROPxIzfer33xfwnyg+zf89qex+FUoCpwDljnpfBuK8BH6Pxfht+pxj9b/pvUnnd5sWQBZeNz&#10;Zz/Eq1CLNcryMd7DRrOs6k8PTQB8K5C9L5ojnN7iahxN4+Ppn01pp4qfzbQ2n4Y7HoNsmpEqCefQ&#10;mVwcLtmZXmZvGo4pjeHcaInZuEvPYF5X+LRENm+Jks3cOorIYWTEbNN2RjMRlSHqnWbgfR82i9zq&#10;slhj26zfCqd00zk9cqBgPsg2Gz2+XXNEcKQG1kP3ILlAc+HxKKORHj+j6tYD+przVC2olAMStXWX&#10;Y9WCJ4v4OJ/KHYD5SaQySb6QkcDWW8YPJ93pnaJ9K1nbbI67x2GMafs3lN4U9B6oF124UZQ+4oqb&#10;PEo5bBErO3U+ABPg4qA8NO4PD/HZ4wFE7KlZjV8rEukZ978izK9U+61qrG3nOhV4xxU4B6x3XLrj&#10;eKsAH6f/TrV/SO1Lb7YXDHtxVD/EBreqx7PvTyKyBbCIglZfXfgyMA83tWiKqXTLjbERF1TAxupW&#10;oVi3DS+qDKQpZfLLxrAJZG57A5f/xuZncoqLeFzlFyED7vMYtCGS1pf2km2AP9XK7oQ6Y3OAqViG&#10;V8jyWBxSl4XOx5Vo5FSlcbj4SdkTNqpuHYAh8hhbrHGr6dd0Gmzl9s1cpORvxyS/qATcodrVytJ3&#10;7onTdSmE+VIcfH3Bu5xa2f1CKZ2WJTkZeuHk617iyhcZisIhIjeDx3WLVpaVBNAitgcB2mPrOdJd&#10;1AlhYGaIovyq7zxLOwBbg0ROYLss5HPllNGcyd6ZoLoH0NjTCqOY93PEnbZ4Je/L5Hv4+tK3yIX/&#10;S/B/en3X43Eq8FiBc8B6rMnRvPMK/HW5csj6hNpXqr361zkI5E1EO5vXWe9wrLo2YIw+CpS+1lLa&#10;0AdDK17QE6xWabh621m87TYULQZfKVZethWnN5b6cttz8hyySez/i6/9d28pRB3d7NmOSlVJdA5o&#10;kaNOrdicrIty2R/mmORspxThqS24fNECy4bX0WAKYN3ByDw3PmPkiL4bAnI91JJR5HJK9VpwFIPb&#10;uvuLOk7iai39zoSRN/Gab1uib2T5rq7YGMsh6jI6jR2tw7Y1YRiBqWhtZG715/qD+pAG1FAPK3Y/&#10;u40BtRLD2VcOK4kZebHZtbwaXk5zKIQnMPzKXOVz9s7tBjE3N7XMfGc9I8TXoC6+zbjaRvr3gceG&#10;xbbGS5AeWZHph7q8Xtb9PzL+q2q/UY017FynAu9JBc4B6z0p4yG5VYD/Yue3q/1kNT7ResbFokir&#10;zcEetUx7vfRNWvVPrJ4XLQNfQ1u6dPM+oPAWrrS7s778FgYh+dqPw2Hbut8MkoJvU3kORFseVdnc&#10;tt2bNEO31nePuoxbdcltqQtG7YmRQ40y01+b0PnQO3JCxLiuObCXLclhQIkhLtMVf8ug+LNqUjS8&#10;HKzDd8WToMHUJHcAoMJiPAau7qKMrtTNU5Bl24Is/tuIGqcLrGX6NQlMUvjeURgUCFzMEYYj6jZ1&#10;L5V0ZQErcdqWvZSeuuUCOi9kWHY+DQlbJY+yaxdi7vUaQVCbrwtoUfKXZ2xw6ZDXhSMX6IoVxeXu&#10;EgGFj/4pqKl8s2+kF4Ev9HPwX2rwS9X+xFQe+VTgvajAOWC9F1U8HE9V4Ael/L1qfNz+j6n9rWqv&#10;d2mt7EXTfQab4zK+DIyJT+nXZqGFXZsTw2wCEoBoQLdgMKB40WVwGRu3SHGVkr8XwujXXhHIiyLY&#10;/2FjKZ/kLtfK28zMq+JuZychoPp1tVw9EPGwX6KZ+WWA7pyBzQAAIihJREFUFmazG7OoytLjICop&#10;+NQWn0HFEsoERc94MXuA4na10+SVDnUnb4/STbkPA2DXxQBsZVjPytoyAbW6pnRxbc6lTCr2KR00&#10;vkRS9K2o2QZRVVkVMPjqEP/Kq1Mm4k6VGPnUCF3XHRrwpsOgK3YMkZfSlgvCpoHaY/vCpMvkCbIO&#10;TtK98Geg7NazDkUmkvl07pVoASqLmfOykMMcvFL+XiF+ldp/oMZada5Tgfe8AueA9Z6X9BDeKvAX&#10;Nf5P1X6c2j+q9nrLoBzuHk2QPguyNxGAKKvLVpNDRy/6oFm84wX5vsznTQFrSLxvxLDysM4bug2L&#10;4GEUihULv+svdCxXHAsbDQquMpTcoyf2dSNyK98CZ8S9N78BtTjwTuJWmeJJgrXtSRdU+TrPZLvY&#10;MaXQEhq3rBZam3441CFhujXWkTXId2BbSzZ52vgw2s+tYgKl7SkY0wyFKlBGe45X1B5J6kBbaY55&#10;sLZMwsIaZp8dMco9tnnVrvQ4tq7mgKXVhSpN9H3fuIrfAeWMpl9PsZKn/lZLKKMWHTEvVylAcaDq&#10;9Ow15rr80AEqm/0GYeNsNm4YLTaClPjzWtenhf6P1PgXgv/ba3ke8KnAqcCpwBtcgZ+r3L5LjWXz&#10;eS0fNwnL1+DlkzMSO+rSaZldslf5GnspF8fVjp9/lNw+jTF/cYK/+Ci2cZ0D40t8cQ7f5Fs5oR9Y&#10;5+dx7Ikf/pb3fIXJxwCOv+07n51X10C5D/727/o1vvvoiVOcK9euAbwt77ns+SfulS817pgP9a56&#10;2mfE2/g9v85vPY+FJ8YN17ZbT5ydb/xmrCX7tRJOHYzsY1/5L8yFa86dGuGbWjb+8izME5+2z9dr&#10;dPF3bTpu5bXsS1/zGvNd85w+ZWdOHbfl7udrNrEL29wdk166md96NrIRf9oWFp4HLmKM+RYmfIl/&#10;qWdxX/Kbeb1cZu1hDTrXqcD7UoHzCdb7UuYTpCrAx/J8msVXkSx0r/H605JalxbwdWlz0P6UVVUL&#10;9dK30BqhjAODDx5tAxsZ1FMX2mGRyMgMlcy2wsGesXmGGB72DbYgX9WrQ2L3i2/lspQGt7EHmTuY&#10;0SqlG1YAMH21vMGygyGu/pQ9HXdnph45uaWCsQU3yKVoDrRBtb0UHsaz72GOPTpA5JPfmbV0EhYW&#10;xDRcLLGtui4cvHWZqwdP9TcnhhA6aNfl0a9ziveNw/DWNWFzMDNOEm2PntHWRAokeBvX6wqsX4nb&#10;Cxeli37nPlGSfaYxIsHKJxlAhYJWV4nuhtrWHnffPvTiiVp3/iovXk/QL3295qzrvG0NbtK9Qv5h&#10;2X+z2r+o9gm1c50KvC8VeI0N7n3J5wT58FfgU5rit6r9PrWfofZT1J53eXFvaJbhHrkvuzsWaglj&#10;v1nQJzyzb3ilX7AtwFULu7sihSchNyMSW25r3HNrgR5AiNw1d/rGBpHDoOT2x1W+PfRnJlF5kwKY&#10;81sHUp+/8cHbzs1TxyRjdOt//WjzAhYHoOCbE5gvTDQNaFzu16CFWDyDpVrC9nGN4MTWFfUW3Mzp&#10;t2vpk1+5bww8rZRot/ZdPYLamkgMvreuoqiLFMiWA7YVLoYdFuWCF6IV9URX+LzEhMahnOgWF6bS&#10;5x8hLIsNxpa9Q72w99zskVDtp57XkoelI0/HxTYIG+N5CBAbd7UMBjqq/d4EA6iC1VSsgqH870/2&#10;QvjiAf/jBD/E/g1qrD3nOhU4FTgV+EhUgKWTHzTlky2W1Wc1ObE2sxqz5qZHh8yZyrptN3Z8a8R+&#10;zVFYbeSJ7XG+1WPu0nfM3Xds4nTLt5TCX3xlS76VU8f29hXf2GcONUfiV07aaRzrzrXig1Nj/qkB&#10;8xg+zbPyrdjWt7x9Fq84dszgHKd5lFfiVP5rfuSzdT2Pnqt7Yq8mrGT0y2Z5cJBL59t94Zde4517&#10;c8Gx+ZPLxq3nf/OFx3PzPKb/zGnk7Fq17daP5wfnniNz6hqOnMgFH2pSvj0v+65cO872bVz6imX8&#10;La5jDL/OsWq7anqv9YpNjpUn9TVf59Pj4mcew69rEJ2wM4brMfyG7Tq3wgzesrOmsLaI/lynAh9M&#10;Bc4nWB9M3U/UXYE/K/E/VuOry5+j9vlqz7q8cmoH8Nqq3luHRpLir44lnlWfq7SRPNiabY83q/2W&#10;wgG6ucBD2Ayr73xsL61xyLQwZNQ6wPNCv6+N3bpIlaNjlg0wRwL1yV9j22u0qJdQuHCt/7ymze57&#10;QIzI2vAtbi9ssYJgJ+3pxgNrXzeNHbANfc/J/aXqxi2kBCC7qh2j2Jqn1PjxbHG6mbajJZBwsLPD&#10;Psc2+ba1W1fQdunyO0njK7DzGG7tEM7EHkFs7ngXvQbtE5BGW1ERtmJLOGqGVV7r20hPu5e+2Oga&#10;0ipqNa+Mo5v3idmyEIDcyGn/sPzGPEviP6HnXwb+82p/+lkeB3Qq8BmqwDlgfYYKe2hfqwKfFPpb&#10;1b5O7SepPfN3Zwk5LzauWqBRs8B7f0BnA/2Utrw2h6IIct+hyDZrshjuvBr3frRRYbav85OljaMP&#10;qrKoDXhFb1wpQC0Itg6KnXHj3fegQD0E6wuFbEXIwWkfLh+pru4aLUXnfk2nghT9xJcF/5F/sTDD&#10;cHNSA6O81pxtRXm7Chq8bA3pfsDN5bjlhKJwQywSDIDTB1ZgdPk7p5FIDcmovIumdDg3zDkV1zJb&#10;QKnWKUChcb6goC71OofLX1EUownj2jRX3ozIgD/Xi5gV52p4GDmMb3VkhKqb0Qyi2mFalz720qkb&#10;Lwn7PvPG77T6ZWp/QI015VynAqcCpwKnArcK/DyN+f1ZrLPPbzkbrG9DZJ3Otx60gSz9izmFuX0r&#10;RttC/FqvGLX+Jy/vbf4MYOXJfjdjs+sxNrdtxNG82tf25LlzgzP53HO/xHd9Rnxzwh2d44jHvJUH&#10;Mpwrftur1uavPOPXz6DjdJ84Pd81Z3iI1Tnc+DPH5iAPGj4dJ/kl96lvn6nbPplXbJ1L5xb+ijXm&#10;2bVc/cgheVYuNQfnVBh8uk2s5Yf5jDxlS7yat/PhNcL8ao6uXeyd26pR1dXzHbhlF8fib1m4a+4j&#10;VsesulyfA/VMHj3H7ru2K7/i2bFrzpeaZn7r9Tfq5Pw6h9frWStYM851KnAqcCpwKvCMCmid/qxf&#10;rfZ9auvw8irZi3st6HOhjzwW/PumsTaB66aWTem6KSRGdOTDuPmzSdamRN7ibdvLcy++Wx7TJ3GZ&#10;w9wsH/O9bFTweXO95nvJa8WEe7TelK2rmBc73IW/9DvW4nMewaamI07xg521mnLzRNcHiFvsy0GB&#10;ugyc4l/5hs1xd84Pm7/n1nZ4xzza985/H9/mNudKPZzbfE0iy2ce8Dv/Prgmj8xjve7s035jjs65&#10;cu94I6fEj9/MrefqQ5bxySvxwte+s26daz+3ez/916Fy5Z763n2eGLM2/Go1hTvXqcCbV4HzLcI3&#10;75mcjHYFvlPi16qxgP5stc9Te941l9yWtZPxJ1f16qLVHdVWW88u12rLGrDDTg78sPkq00LY1qON&#10;QeN4jlL67mzUgG13RY+Y/CsrzyfZdJ52uSeDa4KZxKKBGnJ1mMplDJ0DY2PwmUaGrVPMmLgzqKp2&#10;XLDwcLVuawo/6hjk49289ZNim9C41CYuy6Qh8n2MYuu2NLUwYUm6wVh+qr5Coja++gWTlvr3uKMV&#10;o9F+PvUvOKWoixk1q3oHhyvPvHkAW16KFvCJFdfWhjzVGuwF3Xo82mdK8Q/vAtTQNkh1tS/Ckq1H&#10;UfPpFO3x7NvfEPK3qv0KtW9/ttcBngqcCpwKnAo8WYG/R1p+RosfhmcJf1abX+3XHmc/LfHD36t9&#10;voXSen+Vj37j8NFGU7ruo4tNcnZEYXT0WJ9CtJ98pJs8zWe/5btjOr71FW9wYrv4k2txdD47//gT&#10;52JbePJNXOwPcYs7mMwhseCtOS3/yrV51F9iDn3yq9g+OQxfzzW2+MtGjHsNKi62nkPt4I67ao7d&#10;sSvfmUdxtL19Vv2W76xR51p5MU94Ou+OVdxw8bz8zIYuc8Jvcleu5oN3xJp5LzlzWvWx38gL3ANH&#10;cyZunvlVl3okl2vem3vVaOUCX+WzdOFdr1frr7Ge5hm55b3PGvBT1c51KnAqcCpwKvAeV+DLxPd7&#10;1PhlpTkIPLNfm1RtWtnQnlrkawOuDa83vmzaitn+xGXTuuF6E5n5rY2/sdqAOn7ntTZ3bDWncO2x&#10;9TP+nPvirrp4vDe6jrM4lm/4sSfPGsveefecesOFY+Z24YZ3bebkMvPf+dz1mXNhlTuxZjPevML0&#10;XI3DB94ZJznMHBOvfTPXBx/nnrktX2I5Xvi7JpljzafywYaf6zR9HuZCXdJ2TSu34oJ/xSrsmvfy&#10;HXMmdvtix9+4gXGNah6yda6dQz/H5dd8cDdX6a4+O1bjus9rhbnOPPb8uw4v6Xmv857nvX+uU4FT&#10;gVOBU4HPcAV+uvi/SW1tVK8na7Efm0f79qbR43uP3ZtoHSA8fjKH3sT2phIs496MOveN6Xje3CtG&#10;b+6X3Dr3h01rcy08WONnXGS1jgHPE5zmkL434rlJtq1z7kMV+rTEM27lOfLjALBils/Mh7ou+xXr&#10;mG2zz+ZNPpmP6zjyWbnOZ0Yel/FTzyX8D7iOXXnb3nl5zp1X8iH+hWOOp5/l9qUO8b/77vpUzsUR&#10;XPvTT3/kjO/1aH734to8cBCj+s71Ei92P9PlS+7NUznOWr9a5j3Oe/1cpwKnAqcCpwLvcwW+XPG+&#10;Wa02gNfo2Rxqg8B/by7ZRHrz34eL4q4NA3wa+KtP8pGuYzjOGFe+K2bj7vPwRhhub1SLpw4cGjfH&#10;rEF0Fa83RbjFt/BTtk1c5s88+3Bi3tLvWhCfvAZfzwls5UWsbjs/fNKmbj+LcMI/cwXbY/cVY+md&#10;Tz2jxoKpfBwLuW3qW24+Y9C/gKufs/2Kaz3jwRd7PbfSN7fr2nn52TSu61nzrrwfc9tz9PPsPOo5&#10;g7eP+3A6dvHtOu/5Lzu5Lj545N9+NQ8/d+s678YFO/PtPHrur9Hznua9fa5TgVOBU4FTgQ+4Al+h&#10;+P+9mjfN1+prQ1kbcW0efZhYh461qeyNpQ8YxhZPYg/MOihkA7LdG/gc742tN6XuwUcenLWZdvzL&#10;fOtwsD+dav/d24+8nDMbenK5xhn5jbqC6dp0bq275IGPa1bPZMjGj/j2W/XbuSSffqadZ9kr94eY&#10;q17bb/PLV3MNL/OPvOLccsAvuYZryvsgMvIt/8VPDZqDuLKvWNjAdzOW/AbGfPHbc4Az85i65l2v&#10;13qmC/NUbMckB+qw4zRX5piczOO4xI+PD6KX/JPb8m/+5/e8h3kvn+tU4FTgVOBU4A2rwMeUzx9T&#10;yybwOr03MzaObBJ7Iy4ubULw+jDizag3nmx2bCreWJqnYu+DTuHhediUEiMbU/O2Lvx7Ts0zc2ls&#10;5Try3DkLP3O7yHtzzea9+R42y+nnTZzNGXz1VaeHfKsemXvmsOpVnCvWiDFzDr58hWEcn2uN8oyU&#10;U9e6cfAO7muOVQPnXzUm58Yv/bDB25xz3lOesUeNeq5zfsmn+Itjv35Gjak7uXXrHD2WzWOeB7jM&#10;q+P18+0x/TpceS7xaVz7O5Zyil/FX3FrfM+r83t1z3v2Y2rnOhU4FTgVOBV4wyvw1crvW9T2JvQO&#10;5bmh3DfD3qTmoSFyxV0b0Ngce+NkM5p2yZdYT+ULvn3uvfArH3xtTwz0F5u5r/En5hEb/z3/3lDR&#10;741817vsnaPjdU7yKb1jUg/XZG/ePhhUneDc+eSwsGosntiu+ew8qDvxYk+86ODo8eKfeXWNZu7Y&#10;K9d9AIGPORCnZeKNnIp3PZPiBt+HoLY5F8XonHsuwSXn1vXhp20rJvF6zo5BXrs13vN3nrs+zqPz&#10;HXOI/8C1bWE3/4z1Cpn3KO/Vc50KnAqcCpwKvGUV4Adkf4faD6tdNplnjdfmURsmmxY665FrXBvm&#10;5gR/i1cb3tr42t5cNV6bfdt7I1MfW3HLj41y40vujdX+YDuX7m95gXMOY7NvXc9v9Y0pjvJ7mOvK&#10;PQcC57iwyqNrMXA7h8rHeLDE6r7iDr99ENmYXZPgOz7YlpOzfG417HFqiz1z6DmGO/rWzX7HHtxr&#10;7p1/P7fikX371XxvcRPjMZ+uG/YcnK5z3Ie4jl09OVWzX4+p7ZBdB8YjHx8kn3qG+L668V78HWrn&#10;h9dVhHOdCpwKnAq87RX4Ik3gt6j9gNpzNoEHTG+A7seG0/p9kIG/N1DJwoJ5Gle5FF/nlk9C4ts6&#10;+mz6s49/+LOh5/Ai2ZzkMTfxkrsGfXCq/JxjbZw7FjG2X88jWOVCnMFjrOe8fZLLzjVzqfGY+zoA&#10;VX6JFZ4+SHXcWZeuTfN6zuRQeSTHyrPnfokRm2OMfJrPveYYPvLez9fcrl90XR98gus61LOY/J2f&#10;/ckBn2rrOeR5N9/VLm777Hw8Ni9+yWH7VIwZpzFP6ToX+uJcXNP2PJn3Hu9B3ovnOhU4FTgVOBX4&#10;kFXgb9Z8/g21j6vtzew15L1p1+bmjUkb3OrZULHRjxhl741qb8QTVxulsXdfxo3tPpg+UDxuruUz&#10;ctlxi3/FEidyjXMwS5z7Rs3YusGbuYIfm71xO9cVe8RZNVoHisrjVrs+8CW/5kzd+5BjLnE7v0uM&#10;4Fed4K55rviVa3NlflUj2/ApnvJ1nBc8E3gv81245uycatz5OAa22Mlz8ZD3rXW+0Zffkz6xTa7I&#10;83lVzFuMlcuD/jGfe34af1ztX1fjvXeuU4FTgVOBU4EPeQU+V/P759T+lNrDpvV8XW1I66CRcW/k&#10;3vx643xRHOzyz0Z53+D2mM3whRvi3FBHvIXvTdu2KydzJfbeqDuX1GXpm7d75tO8Ogz0Acgx4fMB&#10;YW7eu85dn7VxN2f3o1Z73u0/85/86GPrT6LsC+fk9Vg46wrvuQS35ts5lK9rJN3d3vrEbl7mf813&#10;+l3kqtPlNXfPt/MzZ8+Z3CN3jXZMYu9cmnvbM+/Wu3ddyq/iXOxrPj2vV/bfIX/eY7zXznUqcCpw&#10;KnAq8BGswFdqzvxCwx9RexeHrfbtDbA32cfNLN8KG/rexOuA0Hnk22LgBvaSY+tf0a+DkHJ8avO+&#10;c67NtueU/r5Bz8NF27rvOax+xq1486BhnDD2N1Zzct7oen6S11yia1vibtxlnsN/6W/57Lj3uVYN&#10;OidxBTtiFX8OjlM/6qe8k6v6ir3rJ9w9n4rX2K7FrqfiTJ+Wq089Zu7EqNxWXYe9/S+vhbI/X8d7&#10;iPcS76lznQqcCpwKnAqcCrgCX6z7v6P2cbV3d9DSZnXZ4OYGP7m96XJoeCLeTRe+bJDZyOUz4rQu&#10;m3/xFUcOJeh6c6+NduYiGY7Gbp5xMDCm5wbH4GEubNzE9AYeG7o+WAQfDPxut3nOQ4NzcI5wX+fk&#10;Z9S6wuS5VVzmYn35Ec95jfzITRwLN/hWvMGx5jd0e66J2zVOLYnVeXdenc+1DgtHTctn12fMf9Z8&#10;yh2nc6u5hmNyttzx1bfPO+8/Lg7eO7yHznUqcCpwKnAqcCrwZAU+R9pfpPYNau/sXx8+bFS92ddm&#10;dtkMbxvcxdabc2/K6rH70LJ13swVsw8KOdC0nc05MVrfOM2vfMhvbuL4yse5zPy23Bzh3vp5OGh5&#10;xyle16d91Hcc9T4QVOzEANfYzOmKadvoa77EzYGnaxDM4iWeY0rfOdxyc81s61olh5VT+aW2zVOY&#10;9qPvZ1C6rs3KZdW/54EP+eXZdA0zd/jnXHo8fD2P6NccBldqg/0dN94bvEd4r/CeOdepwKnAqcCp&#10;wKnAsyvwtwv5G9X+gtq72Yzi6821N0E2zvumPWKwIddmnE24bOiax5t280WfzbR05e/cJa/NvP2Z&#10;EzI29/glr+nzEP9eC+chHusT++pTuhHnYu88Zr+4tm8fKnbfc+rYt77m1s8uh6Dh0/k4VnzzyVXX&#10;QD2YzgW+IW8b+uSJfR1oXEv04XGdKxac9r/l2DyrPsPu3Go85ZUT3PNZCGsefBx355hx61+r573A&#10;e4L3xrlOBU4FTgVOBU4F3nUFPiaG36n2Q2q1Yb3zfm18vYGuTTCb4rKzcXujpM9m7fiNt015MJa9&#10;DxG9UXeuW3/Luf19GAhH+4Tziu+NH77I1Vc+2z79Mgfzzdqt2DlsLPuaS9ViHBpeNo/O25jiJh/n&#10;ZM7KCXnmYZnaRt8xei6tp49uYItr6pFns1/HVx9sxxq5PHBRt9TOBypeC7dcqdn6lKvkznfGad07&#10;7HnN89r/mNq5TgVOBU4FTgVOBT4jFfjxYv31at+utjbldyV7063N04ek5u0DEzY22t5g2VTBoKvN&#10;fNkK03Y2+8LsHPfhqHV7M54xGqdY5nvsk0flWzn0AaW50w+uUTewaZMj81r+xK459MFlc/Z8ywdc&#10;53o5kMTe80wf33A2T+rZ/Nd+2kYtqsbGOs/i8jyfnnd4w9c5tY5+6pZc8/L8Wu5aUnvHrjq2/t31&#10;vMZ5rfOaP9epwKnAa1RA79tznQqcCryLCnyJfH+FGv8c/WepvYdX3p7ZR0XLUEcqTnRcOpQMOTps&#10;aI3RLnxxMKR0yEPccljZqQOX5Jg1XhFjfpJE0PhgTRBOPNF19uUfc0LpzqlihSB/T8gJJKOymwWZ&#10;qyhn5uQfs2phH906KbmYWn42maSl7lEigxVHxdgesg0+A4M2JCxycox6IriAiTpoKRb1EmzSrapH&#10;HC53ZvAA6cEF3Lu//rQofrfa71H7hNq5TgVOBd5BBfrd+g5cj8upwKnArQJfqnEftt7D/wakNtr7&#10;dto7bPe3ZK7qjO66HNH2AeASAjBHAp0urhlI14cLE2LNoc64OpDYhP8iLbl9Ctdpl1rUYpOtQ9Sx&#10;ZMUwHjDXOmEUd7R1f0onNqkfDkwD6tns4A7fww1DwlSH2YrYXawjPWPnOEz61l7loomMxDrONZeL&#10;dk+9g767/n+Vex+q/o93R3W8TwVOBahArwOnGqcCpwLvbQX+PtHxqRYHrn/wvaUWW++1CPzV/nzZ&#10;6r1Zg7PB4fcxKNlMimjqvg4tGpt7HCNwkhJN7/Acv4iz+GTqWOPMsO2hbXfrYUUgtHlmDtLsDFYU&#10;uxTaPsizBiCjq7sPMxfieaYpPrDiqSQ6WvcLZEHahcNH3PMjOMyo2qmfSWkyFIgDrHkE9DCOqICO&#10;yjbTe9V/l4j4lIqDFT+4fq5TgVOB97ACfg+/h3yH6lTgVOCxAhywOGz9crUvezS/B5rsyd6686lI&#10;tvV5NPHuzUGIT4iMlMa7PKOJlMzJQNc6HEhgsejzQ2Th+CioDO3BMAcFhFyGSOze2h64T8z7J0uY&#10;uFYeGW6e8vUxRHPpeZHoGj1Fsvw6p32MsYkIFm6RY3QWI4KwMnBQmrmWDvDUR56aIKLpeqL7jFz/&#10;u1i/UY1DFQesc50KnAp8hirAe/pcpwKnAu9fBb5EoX6x2teofZXaZ/b/Z6t3eL7tpmgcVTgz9P6u&#10;vj94uX7asvXrdGMsx5bwXA4YgzDUFWSQrvNGxzZPUrHIAcknrAY44MhvHZkCV8wcDTMlp9CWwXM5&#10;9qwkKjidw2Re+XkrDnuclzLTonSQkVnqUAo6rkssjbtGy94ERhtQybfiPe//uhj/qNofVPtDap9Q&#10;O9epwKnA+1CBft+/D6FOiFOBU4FbBX6Mxj9fjcMW7b3/VqJI55WDQ7/tdYCQuD7RkpFPpHKs4JCx&#10;ZZ8C+uOrOOVg4AODSTze55c+WlR0h9TN5DqGWCRe05DLODBVrMWyQ9gX1h8FY33nyTAHpWaVWSEz&#10;I3wyfoFU8y/SUADlkiPnLfi54IzUsIy4x9YS6MhI79PFJ1McqGjfpsYvBD3XqcCpwPtcgawK73PQ&#10;E+5U4FTgyQr8ZGn7062vlvzjnkR9ppRaDTjwzGueqdY5pc4L+9iwjkFy3VrzrCEC1wyQ48o8AAXz&#10;gntzmUo3nXieYr14t8/K63oEW0cmDpMzNUjqtLizXGQVIuN579h3ZOs/Q/1fE+8fUetPqb73MxTn&#10;0J4KnAq8RgVYB851KnAq8OZV4POV0s9V+4VqfMr1c9S+QO39veqQsYLeTg6YOTPxaxjqIx6Pe2FZ&#10;R6D+qGoR3YTm7R7zOuCYch2RWljHOvv0MQjH+0kJHXT6dGudohJo3o3RDW/0XIspwCinHM37ff8h&#10;BfwONT6d+sNqf0Ltk2rnOhU4FXiDKtDryBuU0knlVOBU4IkKcOD6mWo/T40DF4evv1PtA776mHM9&#10;dWRh0b0+Esu318aBhaxtzrcF+zDlyZTbOtzUDMO5D0Ac3sr7AQG2D0qbZzJw4ALDbSM6vvubuoJ8&#10;EN3/raAcojhQ/XG1P6N2DlQqwrlOBd7kCvSK8ybneHI7FTgVeLoCP01qDlzd/gHJb/h7Wunp0HX/&#10;QGt+upQPrjIN7v4WYn2apaGuaFePjeOUvp/pA5eGaBjnW5yclO6HMQBv5EWyf06Ng1S3v/RGZnqS&#10;OhU4FXhpBbwOvRRxjKcCpwJvSwX470y+oto/ov4fVvsStXO9uRX4hFL7s2rfqfYn1f5HtR9QO9ep&#10;wKnAW16Bc8B6yx/gSf9U4BUV4AflOWjR+O3yNOT39wfoFfAjfvGD6Byk+I3pNGQa+nOdCpwKfAgr&#10;cA5YH8KHeqZ0KvCMCvzdwswDF4cuvuX4Y5/heyAvrsDfkIlv6fUBqg9U3/1il2M5FTgV+DBW4Byw&#10;PoxP9czpVOCdVYD14Cep/VS1L3mi/ynSfZ7aR/n6EU3+e9Q+ofbxJ/rvk46fozrXqcCpwEe8AueA&#10;9RF/AZzpnwq8RgU+V9gvVpsHMH53109U+9vUfkL1/CzY56i9TdenlSw/+/T9an+l+r+snt8pNQ9S&#10;/5fGn1I716nAqcCpwEsrcA5YLy3PMZ4KnAq8gwpwuOKQNQ9dffhqHT8Dxrcj+W32tJbv/d0m6Gfx&#10;bTh+O3n3U25d923jZ5364DQPUa3jcMUh61ynAqcCpwKnAqcCpwKnAqcCpwKnAqcCpwKnAqcCpwKn&#10;AqcCpwKnAqcCpwKnAqcCpwKnAqcCpwKnAqcCpwKnAqcCpwKnAqcCpwKnAqcCpwKnAqcCpwKnAqcC&#10;pwKnAqcCpwKnAqcCpwKnAqcCpwKnAqcCpwKnAqcCpwKnAqcCpwKnAqcCpwKnAqcCpwKnAqcCpwKn&#10;AqcCpwKnAqcCpwKnAqcCpwKnAqcCpwKnAqcCpwKnAqcCpwKnAqcCpwKnAqcCpwKnAqcCpwKnAqcC&#10;pwKnAqcCpwKnAqcCpwKnAqcCpwKnAqcCpwKnAqcCpwKnAqcCpwKnAqcCpwKnAqcCpwKnAqcCpwKn&#10;AqcCpwKnAqcCpwKnAqcCpwKnAqcCpwKnAqcCpwKnAqcCpwKnAqcCpwKnAqcCpwKnAqcCpwKnAqcC&#10;pwKnAqcCpwKnAqcCpwKnAqcCpwKnAqcCpwKnAqcCpwKnAqcCpwKnAqcCpwKnAqcCpwKnAqcCpwKn&#10;AqcCpwKnAqcCpwKnAqcCpwKnAqcCpwKnAqcCpwKnAqcCpwKnAqcCpwKnAqcCpwKnAqcCpwKnAqcC&#10;pwKnAqcCpwKnAqcCpwKnAqcCpwKnAqcCpwKnAqcCpwKnAqcCpwKnAqcCpwKnAqcCpwKnAqcCpwKn&#10;AqcCpwKnAqcCpwKnAqcCpwKnAqcCpwKnAqcCpwKnAqcCpwKnAqcCpwKnAqcCpwKnAqcCpwKnAqcC&#10;pwLPq8D/D1WSIyWADdL6AAAAAElFTkSuQmCCUEsDBBQABgAIAAAAIQDl3k2h4AAAAAoBAAAPAAAA&#10;ZHJzL2Rvd25yZXYueG1sTI/BasMwEETvhf6D2EJviWwZu8WxHEJoewqFJoWSm2JtbBNLMpZiO3/f&#10;7ak5LvOYfVOsZ9OxEQffOishXkbA0FZOt7aW8H14X7wC80FZrTpnUcINPazLx4dC5dpN9gvHfagZ&#10;lVifKwlNCH3Oua8aNMovXY+WsrMbjAp0DjXXg5qo3HRcRFHGjWotfWhUj9sGq8v+aiR8TGraJPHb&#10;uLuct7fjIf382cUo5fPTvFkBCziHfxj+9EkdSnI6uavVnnUSFiJNCaUgE8AIEC8JjTtJSDKRAS8L&#10;fj+h/AU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VSuzXQwQAAMsLAAAOAAAAAAAAAAAAAAAAADoCAABkcnMvZTJvRG9jLnhtbFBLAQItAAoAAAAA&#10;AAAAIQDbwCn/Zs0AAGbNAAAUAAAAAAAAAAAAAAAAAKkGAABkcnMvbWVkaWEvaW1hZ2UxLnBuZ1BL&#10;AQItAAoAAAAAAAAAIQA9A6Sw02cEANNnBAAUAAAAAAAAAAAAAAAAAEHUAABkcnMvbWVkaWEvaW1h&#10;Z2UyLnBuZ1BLAQItABQABgAIAAAAIQDl3k2h4AAAAAoBAAAPAAAAAAAAAAAAAAAAAEY8BQBkcnMv&#10;ZG93bnJldi54bWxQSwECLQAUAAYACAAAACEALmzwAMUAAAClAQAAGQAAAAAAAAAAAAAAAABTPQUA&#10;ZHJzL19yZWxzL2Uyb0RvYy54bWwucmVsc1BLBQYAAAAABwAHAL4BAABPPgUAAAA=&#10;">
                <v:shape id="Picture 17" o:spid="_x0000_s1028" type="#_x0000_t75" alt="&quot;&quot;" style="position:absolute;left:8001;top:2857;width:10953;height:19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yGCxwAAAOIAAAAPAAAAZHJzL2Rvd25yZXYueG1sRE/Pa8Iw&#10;FL4P9j+EN9hlzHRKS6lGGbIxb7Lay26P5tlUm5fSxNrtrzcHYceP7/dqM9lOjDT41rGCt1kCgrh2&#10;uuVGQXX4fM1B+ICssXNMCn7Jw2b9+LDCQrsrf9NYhkbEEPYFKjAh9IWUvjZk0c9cTxy5oxsshgiH&#10;RuoBrzHcdnKeJJm02HJsMNjT1lB9Li9WAV7k/udvPIXqxZTb6iP1+dc8V+r5aXpfggg0hX/x3b3T&#10;ChbZIk3zLImb46V4B+T6BgAA//8DAFBLAQItABQABgAIAAAAIQDb4fbL7gAAAIUBAAATAAAAAAAA&#10;AAAAAAAAAAAAAABbQ29udGVudF9UeXBlc10ueG1sUEsBAi0AFAAGAAgAAAAhAFr0LFu/AAAAFQEA&#10;AAsAAAAAAAAAAAAAAAAAHwEAAF9yZWxzLy5yZWxzUEsBAi0AFAAGAAgAAAAhAPAjIYLHAAAA4gAA&#10;AA8AAAAAAAAAAAAAAAAABwIAAGRycy9kb3ducmV2LnhtbFBLBQYAAAAAAwADALcAAAD7AgAAAAA=&#10;">
                  <v:imagedata r:id="rId56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23" o:spid="_x0000_s1029" type="#_x0000_t63" alt="&quot;&quot;" style="position:absolute;width:8858;height:8477;rotation:2749691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4HDyAAAAOIAAAAPAAAAZHJzL2Rvd25yZXYueG1sRI9Li8JA&#10;EITvgv9haGEvsk4UEjQ6igqCl4X1sfcm03lgpidkxiT7752FBY9FVX1FbXaDqUVHrassK5jPIhDE&#10;mdUVFwrut9PnEoTzyBpry6TglxzstuPRBlNte75Qd/WFCBB2KSoovW9SKV1WkkE3sw1x8HLbGvRB&#10;toXULfYBbmq5iKJEGqw4LJTY0LGk7HF9GgVf39PCR8/cHTKtm7y//ySdrZX6mAz7NQhPg3+H/9tn&#10;rSBOVvFquZjH8Hcp3AG5fQEAAP//AwBQSwECLQAUAAYACAAAACEA2+H2y+4AAACFAQAAEwAAAAAA&#10;AAAAAAAAAAAAAAAAW0NvbnRlbnRfVHlwZXNdLnhtbFBLAQItABQABgAIAAAAIQBa9CxbvwAAABUB&#10;AAALAAAAAAAAAAAAAAAAAB8BAABfcmVscy8ucmVsc1BLAQItABQABgAIAAAAIQDKM4HDyAAAAOIA&#10;AAAPAAAAAAAAAAAAAAAAAAcCAABkcnMvZG93bnJldi54bWxQSwUGAAAAAAMAAwC3AAAA/AIAAAAA&#10;" adj="6300,24300" filled="f" strokecolor="#09101d [484]" strokeweight="1pt">
                  <v:textbox>
                    <w:txbxContent>
                      <w:p w14:paraId="3F2A9F40" w14:textId="77777777" w:rsidR="00A74BB0" w:rsidRDefault="00A74BB0" w:rsidP="00A74BB0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30" type="#_x0000_t75" alt="&quot;&quot;" style="position:absolute;left:571;top:285;width:7906;height:7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N1FyAAAAOIAAAAPAAAAZHJzL2Rvd25yZXYueG1sRI/LagIx&#10;FIb3hb5DOIXuaqKlKqNRqihtN+IN3B6S42Ts5GSYpDp9+2ZRcPnz3/im887X4kptrAJr6PcUCGIT&#10;bMWlhuNh/TIGEROyxTowafilCPPZ48MUCxtuvKPrPpUij3AsUINLqSmkjMaRx9gLDXH2zqH1mLJs&#10;S2lbvOVxX8uBUkPpseL84LChpSPzvf/xGkz3sTptDma5OMW1LTdfi+3F7bR+fureJyASdeke/m9/&#10;Wg2joXp9GyuVITJSxgE5+wMAAP//AwBQSwECLQAUAAYACAAAACEA2+H2y+4AAACFAQAAEwAAAAAA&#10;AAAAAAAAAAAAAAAAW0NvbnRlbnRfVHlwZXNdLnhtbFBLAQItABQABgAIAAAAIQBa9CxbvwAAABUB&#10;AAALAAAAAAAAAAAAAAAAAB8BAABfcmVscy8ucmVsc1BLAQItABQABgAIAAAAIQBH/N1FyAAAAOIA&#10;AAAPAAAAAAAAAAAAAAAAAAcCAABkcnMvZG93bnJldi54bWxQSwUGAAAAAAMAAwC3AAAA/AIAAAAA&#10;">
                  <v:imagedata r:id="rId57" o:title=""/>
                </v:shape>
              </v:group>
            </w:pict>
          </mc:Fallback>
        </mc:AlternateContent>
      </w:r>
      <w:r w:rsidR="00942254">
        <w:t xml:space="preserve">Ash says: </w:t>
      </w:r>
    </w:p>
    <w:p w14:paraId="4CF5F00B" w14:textId="59BF3A7B" w:rsidR="00942254" w:rsidRDefault="00942254" w:rsidP="00660F9A"/>
    <w:p w14:paraId="7B260174" w14:textId="2B24EB80" w:rsidR="00942254" w:rsidRDefault="00942254" w:rsidP="00660F9A">
      <w:r>
        <w:t>Pronouns are words we use instead of the name of a person.</w:t>
      </w:r>
    </w:p>
    <w:p w14:paraId="4B130C61" w14:textId="6084A45D" w:rsidR="00942254" w:rsidRDefault="00942254" w:rsidP="00660F9A"/>
    <w:p w14:paraId="7CF21800" w14:textId="14D090E4" w:rsidR="00942254" w:rsidRDefault="00942254" w:rsidP="00660F9A">
      <w:r>
        <w:t>My pronouns are they / them.</w:t>
      </w:r>
    </w:p>
    <w:p w14:paraId="734B5EE0" w14:textId="60EC2C02" w:rsidR="00942254" w:rsidRDefault="00FB64AF" w:rsidP="00660F9A">
      <w:r w:rsidRPr="00FB64AF">
        <w:rPr>
          <w:noProof/>
        </w:rPr>
        <w:drawing>
          <wp:anchor distT="0" distB="0" distL="114300" distR="114300" simplePos="0" relativeHeight="251728013" behindDoc="0" locked="0" layoutInCell="1" allowOverlap="1" wp14:anchorId="54AF0244" wp14:editId="55DC84A3">
            <wp:simplePos x="0" y="0"/>
            <wp:positionH relativeFrom="column">
              <wp:posOffset>-104671</wp:posOffset>
            </wp:positionH>
            <wp:positionV relativeFrom="paragraph">
              <wp:posOffset>375152</wp:posOffset>
            </wp:positionV>
            <wp:extent cx="1699992" cy="2424223"/>
            <wp:effectExtent l="19050" t="19050" r="14605" b="14605"/>
            <wp:wrapNone/>
            <wp:docPr id="364818336" name="Picture 1" descr="A poster of a group of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18336" name="Picture 1" descr="A poster of a group of people&#10;&#10;AI-generated content may be incorrect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699992" cy="242422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D0E5E" w14:textId="59016BAE" w:rsidR="00942254" w:rsidRDefault="00942254" w:rsidP="00660F9A"/>
    <w:p w14:paraId="11367411" w14:textId="1D2FAC53" w:rsidR="00A93EEE" w:rsidRDefault="00942254" w:rsidP="00660F9A">
      <w:r>
        <w:t>Ash and their mum read the Rainbow</w:t>
      </w:r>
      <w:r w:rsidR="009F65CA">
        <w:t xml:space="preserve"> Easy Read about pronouns</w:t>
      </w:r>
      <w:r w:rsidR="00A93EEE">
        <w:t xml:space="preserve">. </w:t>
      </w:r>
    </w:p>
    <w:p w14:paraId="47DA1736" w14:textId="77777777" w:rsidR="00660F9A" w:rsidRDefault="00660F9A" w:rsidP="00660F9A"/>
    <w:p w14:paraId="4EF150AD" w14:textId="71564697" w:rsidR="00824742" w:rsidRDefault="00824742" w:rsidP="00660F9A"/>
    <w:p w14:paraId="50855FA3" w14:textId="25A35A1D" w:rsidR="00942254" w:rsidRDefault="00942254" w:rsidP="00660F9A">
      <w:r>
        <w:t xml:space="preserve">Mum </w:t>
      </w:r>
      <w:r w:rsidR="00984245">
        <w:t xml:space="preserve">practises </w:t>
      </w:r>
      <w:r>
        <w:t>using the pronouns.</w:t>
      </w:r>
    </w:p>
    <w:p w14:paraId="5C96278C" w14:textId="184C9000" w:rsidR="00942254" w:rsidRDefault="00942254" w:rsidP="00660F9A"/>
    <w:p w14:paraId="69B3D825" w14:textId="40E453C5" w:rsidR="00824742" w:rsidRDefault="008A5272" w:rsidP="00660F9A">
      <w:r>
        <w:rPr>
          <w:noProof/>
        </w:rPr>
        <mc:AlternateContent>
          <mc:Choice Requires="wpg">
            <w:drawing>
              <wp:anchor distT="0" distB="0" distL="114300" distR="114300" simplePos="0" relativeHeight="251655223" behindDoc="0" locked="0" layoutInCell="1" allowOverlap="1" wp14:anchorId="126E81B0" wp14:editId="57CB094A">
                <wp:simplePos x="0" y="0"/>
                <wp:positionH relativeFrom="column">
                  <wp:posOffset>0</wp:posOffset>
                </wp:positionH>
                <wp:positionV relativeFrom="paragraph">
                  <wp:posOffset>341630</wp:posOffset>
                </wp:positionV>
                <wp:extent cx="2095500" cy="1728470"/>
                <wp:effectExtent l="0" t="19050" r="19050" b="5080"/>
                <wp:wrapNone/>
                <wp:docPr id="962293226" name="Group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5500" cy="1728470"/>
                          <a:chOff x="0" y="0"/>
                          <a:chExt cx="2095500" cy="1728470"/>
                        </a:xfrm>
                      </wpg:grpSpPr>
                      <pic:pic xmlns:pic="http://schemas.openxmlformats.org/drawingml/2006/picture">
                        <pic:nvPicPr>
                          <pic:cNvPr id="355439518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7150"/>
                            <a:ext cx="1725930" cy="1671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46543957" name="Speech Bubble: Oval 2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517417">
                            <a:off x="1209675" y="0"/>
                            <a:ext cx="885825" cy="84772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27E357" w14:textId="77777777" w:rsidR="00A74BB0" w:rsidRDefault="00A74BB0" w:rsidP="00A74BB0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4839969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7300" y="28575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6E81B0" id="Group 27" o:spid="_x0000_s1039" alt="&quot;&quot;" style="position:absolute;left:0;text-align:left;margin-left:0;margin-top:26.9pt;width:165pt;height:136.1pt;z-index:251655223" coordsize="20955,17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3W6gPwQAANELAAAOAAAAZHJzL2Uyb0RvYy54bWzcVttu4zYQfS/QfyD0&#10;vrElW5YtxFmkySZYIN0Ymy32maYoS1iKZEk6dvr1PaQo5+Jgb0ALtA+WeRkOZ86cmeHp230nyD03&#10;tlVymaQn44RwyVTVys0y+ePT1Zt5QqyjsqJCSb5MHrhN3p79+svpTpc8U40SFTcESqQtd3qZNM7p&#10;cjSyrOEdtSdKc4nNWpmOOkzNZlQZuoP2Toyy8Xg22ilTaaMYtxarl/1mchb01zVn7rauLXdELBPY&#10;5sLXhO/af0dnp7TcGKqblkUz6E9Y0dFW4tKDqkvqKNma9khV1zKjrKrdCVPdSNV1y3jwAd6k4xfe&#10;XBu11cGXTbnb6ANMgPYFTj+tln24vzb6Tq8MkNjpDbAIM+/Lvjad/4eVZB8gezhAxveOMCxm40We&#10;j4Esw15aZPNpEUFlDZA/Osead984ORouHj0zR7esxC9igNERBt/mCk65reFJVNJ9l46Omi9b/Qbh&#10;0tS161a07iFQD4HxRsn7VctWpp8AzpUhbbVMJnk+nSzyFPyXtAPzIeUvJ2nhSedPeuH+KPWu3Sj2&#10;xRKpLhoqN/zcapAXmHrp0XPxMH1271q0+qoVwofLj6OHIPoLorwCUk/CS8W2HZeuzyrDBZxV0jat&#10;tgkxJe/WHF6Z91WKWCOjHVzSppWuTyHrDHes8ffXsOMjbPd20/KwEYx+tNN7ZEE7st79riooo1un&#10;Qgq9Sru8SPNIrIF6YFu+mAzUmxXpJAsSBwIBVWPdNVcd8QNYD6vCFfT+xkb7BhFvuVQeQ9hNSyGf&#10;LUCnXwk+eKvjEE74rEHpsgPkmB2B/kPZeddQzWGlV/tIp8V0FvhUDHS605yzhvy2Xa8FL8ntPRUk&#10;m/hgxIOHnLYBZ++OR5YYBSSyPC2mYKJfjemdIpVnRZ6Q4ySfz/N5hh2f40hw4B5IOSTqEc47Xm34&#10;OwEeWn5BhVDb74MdGT8YG0buQfA+GB95jazy9SaYHNoDvxCGwG1QhzEwN+23GlrxfhmMQWWKNPQN&#10;xZ8IpBQSCr3mnqtRd1QwSD7X3auJ8v4oD93lYNj4a4b1hw8nws1KusPhrpXKvKZAwKt4cy8P859A&#10;44duv96HijMdgr9W1QMSKwQa6WE1u2rB/xtq3YoatDcsomW7W3xqoXbLRMVRQhpl/npt3cuD19hN&#10;yA7tcpnYP7fU11LxXoLxi3Q6hVoXJtO8QCoS83Rn/XRHbrsLhcChlsC6MPTyTgzD2qjuMzr7ub8V&#10;W1Qy3L1MmDPD5ML1bRxvA8bPz4NYX6Rv5J1Gae/D6fP70/4zNToWAYf68UENWUbLF7Wgl/URkuoc&#10;JaluQ6HwSPe4xggg4/sqjhrwn2lKs9l0PlksZouhiqz+J00p+5ebUprlxcQ/e1ARs3mOsoksRU2I&#10;b5tiMfZroWDGcZ/FQ28bus4/2pjCAwrvxlDy4hvXP0yfzgObH1/iZ38DAAD//wMAUEsDBAoAAAAA&#10;AAAAIQAbGZgCNIQAADSEAAAUAAAAZHJzL21lZGlhL2ltYWdlMS5wbmeJUE5HDQoaCgAAAA1JSERS&#10;AAABnwAAAZIIBgAAADx8zEoAAAABc1JHQgCuzhzpAAAABGdBTUEAALGPC/xhBQAAAAlwSFlzAAAh&#10;1QAAIdUBBJy0nQAAg8lJREFUeF7tnQdcFMcXx5W726v0akVUEHsHRLBEozFqjNG/JfZesKKiIEbT&#10;e+8xiRpjTGLsvfeanhg1PZbYFQVEpO1/37Cz2TvmjmvA3fF+n8/3I97ubZny3s3Mm5k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uVxqlqliqq5&#10;klMXqNSaIr1BXxgY6Mu3iA4/Z0pEeMi1oCBf3tfXu0it0RYK5/OAl5JLFq6jL74cCoVCoTxZeqVS&#10;2cFLqZysUqneUKrVqxQq9QteKtXAKipVS/EcixK+syksJPDeu4v+l3376wW8vWx9f3xBv27Nc318&#10;vHOKnZF6snB5dfFdUCgUCuXW8lKpxymUqt9pi6M0lCrVFYWC6y1+Xa4I4Xju6S2zmM7EUda9PfJu&#10;VL2aWUJr6o7giCaI90ShUCiUGylQMOI35U6lWpj/lS0fjOXP7ZuTf/NYupHhv3UinT+/L6Vw3/KJ&#10;RX5+hhvECXHqXOE6vsWXq6KvG1HjDpwn/15Z8f3aqdCdxwstsv3i/VEoFArlslKou8ocTmG/B1rd&#10;ZBl3a9i1dGKewaAv8FIq52u0Ooe62ByherWgAi8V943wdqril0ShUCiUSwjGbMDZgNOpFhpw99jK&#10;pHyWIbeHZc8Pyfn81WF3WMco14+k8pf2p/AX9szi/942nf9t41SBKRJ/bpnGn9s1i792aB7z+6Vx&#10;du+cwvCaIXkKlfoZ8ZVRKBQKVYHyVnLqLHA6eoPuzuktyQUs4+1MoOsNHMyZ9Un8G2l9+TZNw/nQ&#10;kEA+OjKc796huUSH2MZ8RHg13t/fl69dM4RPaB3Bvzn/Ef70usn8H5unMq9dGse+TMqDCDvhvWsX&#10;vz4KhUKhylUKleovcDqcWlN06WAa01g7k+uHU4njOLV2Eh9eK4zvKDgX+L+tPNKtLekW3Pz2MP7y&#10;gRTmvUqj530tc5QqzQ4xKVAoFApV9lI1A+MNPDGj9y2WcXYm0NKhjmPPR6P41k3qGDmT3zdN5f/Z&#10;MZO/tH8Of+OIeScI1zm7M1n63uJF/XhvbwP/89opzPNL45dNyTyn0RQJCUKDIlAoFApVFlIouS/B&#10;6VSrFpx39bDjrR1wCJf2pfDnBKcA/LtnNn/lwFz+5rH55HjG8f8cz4nPxvEzR3QkYzhXDs4tcS1b&#10;uLh3jnTdptG1+TfSH7a7u7BO7bAchYLrIyYRCoVCoZwpOrbzXMrDOSwjbAuX98+VjL+1dI5rSJwV&#10;cGH3LP7v7TMJ1w7bF0Rw81iadO3kUV35ycM63GOdZw3JozrlCI55qZhUKBQKhXKC/MHpcBpN4dVD&#10;jrV25C0ZU06unsjv+XA4P7BnHN8wKpx069WPqMH3eyCGP7kmSfjufOb35ECriXVfc0ALi373k2f6&#10;86nju9rtWFe8OCxXcNA3xDRDoVAolN0S5+3UrhHscBQbOAa5o6DMGdWRzguSqFunOj+wRzP+hVm9&#10;+XWvD2N+zxIX981hPgMLCNOm39v67nD+1KYZdoeJ/70rpUjJceCAvIoTEIVCoVA2SalUTwZH0LZl&#10;ZCbL0NoCdJPJnQPQpEEtydnodNrMxYt6F/7w5YQS5wG/bkiS/qbjQZSbR9P487v+CySgnFk/2eg8&#10;S8AYEv0eBDCwzrGWs3tTCoQWUA4kYXFKolAoFMo6qVRjwSm8MLe3wy2esztmGjkFPz8fyel89uKw&#10;PHnXlxxwCHSMh352tZRJolcP/deKoUDLhnWuKXIHdsmGlhOLG8fSi4T3g0g4FAqFQlkllWocOIb3&#10;F/XLZRlWW/h72wzJoLdrHU0cTrXQwMLfts4pguMX9syWjgMwcRTGheTXoMdeSulNvmMNf2yZanRd&#10;WP2AdZ4psBIC/c51C2Hb1iK8b6GQot7FCYtCoVAopryU6iRwEJ+/Ovguy5jawj/bix3PC7MeJE5H&#10;o9Xx2z8YLR0/b9IVxwqfhuVy4Ni61x/lv1s7pdD0uCWuyrrSAAjjZp1niqUuPlu5fnQ+vHu+kLQ+&#10;xSmMQqFQKGMpuB7gJA5/PjmPZUhtgXa1hYUEEMezcHJXMu5Dj1+WBR/8vmma0XcpMGEUjv+ydhI/&#10;Z8z9Vrd65JhG11nbnSb/DnT7sc6xlmtHiAOCJXlQKBQKZaIQcBLLX3zU7rkulMv7U/h9H48SWzta&#10;YsBhXg89Lh/jgdaJ/LsUOs4DAQjVQ/2Z59gCdOfRe147ZN0YED0fMO0KtAchPWAMCFfGRqFQKFFK&#10;cBTzxnd1eCXqG0fT+GdnFnezwcoBYLjlYc+3ZC0RSwYdjh9dPpYPCQ50iuEH/to6Xbo3PCfrHFPk&#10;XXClBTtYA6SLkN64HA8KhUIpOXVu+7YNsljG0lamDi2eszOkd2tisE3HcWgLxFJXFhj8I8vH8D6+&#10;PmQbBNY59gLdbtSZWNsCkjstGKdinWMtf++eDdtOwBgQtoBQKFTllUKpOqtWaxyOagPGDyp2PKP7&#10;xRFDbRriDNsgwOewUoH8czl/bZ3GH/t0HLkOOCrWOY5y4+h/3X6wrhzrHFPk84DAObLOsZbfts2G&#10;MGyIgkOhUKjKJ6WSS9Pq9E7Zf2f5c4OIw+gcG0kMtGmLhy6NA4Zf/rkcWFh02dP9YRkfci7rHHNc&#10;PDC38OKBVJuCEmASKtwHovJYx1nQ7wCOdAce/WIqbBOeJ2RD1eLcQKFQqMohEmBwbg97wN8Wzmye&#10;QRxPnVrViFH+d2/JiDIw2hDhZvo5BSLhnpnxIK8WHM/Pqycyz7FEfOsGd+EZpo/saFPABDg86kxY&#10;x1nIv2PrWnJy3ls0IEep4q6J+YFCoVCeL+FXd9GB5RMcDjCAsRtoqYDhh03eYFKp6Tk3hdaOpbXW&#10;4NjAnm2I4/lx1US7Q5s1Ol0+PIfwb+HupeOt7kqEFgwsqQNReqzjLOSLnMLEVNY51jB1eOI9wQH9&#10;K2YLCoVCea4USvWppo3Cr7GMoa1E1iten+3op2NJ64Z1jiVgJ9Fm0TV5tRiS7cicmmkju1yBZ5Fz&#10;9XCaXfODrOXqwXmSE7L32ZtG184TnvWWmD0oFArlefLyUg3U6nQOTyIFtn0wmhj4yYPbE+PLOscS&#10;ELocXb8GHxQUQL7vpLk0/Or3Xrwn/AtRZeT/wcEBOWe2Jdu0OoKt0GWE7H0HrU6bV1Wl2iZmEwqF&#10;QnmUVGCM/949x+EgA/iVD60VGhxgq9GFrjg/P18+qm51h1oNcn7eMJM4mz8PrSOE165JNr+j1K4Z&#10;cufvXdZ3rdmKo+8Az6hUciliXqFQKJRnSMmpM+eOvy+bZfhspWNcQ9KyAMdh7YRNCkS8geOqVyfU&#10;aY4H6NW56XV4Jup8gB2fvlVAnQ8lNMS/EJa8YV2jIvlt+ywIweaF3witxCxDoVAod5cy0dvH4JTu&#10;tp/WTydG8omp3Y2WzbGGywdTyXfr1g62a4zIElq9Ls/P369Q7nwoU8c9mkGdD0VvMOTDpE/WtSqK&#10;j54akAPPJmSYpjjfUCgUyo0lGDSnGVkwjoGB/vxvG6cwj5sDBv/hu0ILxebvlsaJL5NIpNuxDctK&#10;OB45A/o8QEKy5TSoWyP34n7b5giVJQlto+8KrVSchIpCodxbSpVq7+CH2jmlu23yo4nEeB9fMc7m&#10;7jL43oOdmvD/bJ/JPO4IBm/vfE6tucdyOCyG9HsoV+6AgNiWdZ2y0oMzgOdRctxVMQtRKBTK7VQX&#10;DJmzxlWEaxX1ub+lzfvcwPfaNq/Pn9uVzDzuCO8u7EfGdb7dsryI5WjM8fuBNUWtWzTNhO/KSZvY&#10;0ymO2hFuHJ1PWolVVaqtYj6iUCiU+wgM2Ib3RjjlF331aiEwH4V5zBzXj6bxaq2GbxJVg7lZnKOI&#10;e+Xw44Y+UsByMNbSODqKGHsZhSc3THd4Eq4jHPpsMoSM87DPkpidKBQK5fpScFzfgAA/pwQZLHth&#10;MBlTObu7ePtra/Hz9y2KjKjOXz9s3QrStiI8U1FwcBDT8WSd3lX099ENOaxjLA6v/bDA4O1NHCyl&#10;f/fmd1j3LS9G9I2nAQjq4lxFoVAoFxcYrbN75zgcaABzeOBa/+vR1qZrVQsLLBKcH3+tjBxPSLA/&#10;GbdhOZKzRzfeyfltLw9knNxpU6vomdRpRq0gjVZboS0gb29DkbgIKQqFQrm2lErlOh9fb6esWO3t&#10;rb2t1mhtavH07daCGG5nrFrAokl0BAl8OLP3qxLjPDCWQx2PnH8Or79teq45fjuwhtcZDEZOaMfH&#10;EyosIg7u78VxB8XsRaFQKJcUWcmAZcRs5euvppLB/NNbrN9E7Z0FfYmxvFZG66rdn9CYdI1tXvZG&#10;PstxZJzckcNyPsCdX/fw545utDoqrlN8jFFU3Kwxtq2a7SwOr5xIJvVW4biHxDxGoVAo11JVlWpT&#10;eO3qTtmZVKPVFd7foanV4x4/r00iRnrLe2Oc0uoypWv7hsTxvPlUKrMr7dzxDVksp2NK9pk9/Nkj&#10;1rWElry00MgBRUfWqJCQ7O4Jjci4m5jNKBQK5VIirZ5ze+c63OoY8Ugc6XZiHWNx9eBcYpxH9o8p&#10;E+PcMa4BcTypUyfcZTmJ3w6uvctyNJbIPrO76MLxTRms68mBMG64N0Wvd87irLYi3LtAyalhG24U&#10;CoVyHXmpVAfq1A7JYRkuW7iwN4V08/y23brVoGEeUXjNIN7f36dMuqW6JTYjYcdpSWNzWc7hz0Pr&#10;C1nOxRZu/rTz3l+H1zK78igGb29ptWzg+tH55ToOdH7vPHJfBcctFbMchUKhKl5gmH5aP8PhLi+t&#10;Tps7Y1SXu6xjLF6c/SAxiqxjjtK5XTRp8cxNGmtmrMZxx2PK5W+2mh0XCg0JvgPPQ7l80LaFVR1l&#10;/MD22XBfIbvrFOc6CoVCVaCqKpXrYZkZlsGyhc9fHXXX39/XagcGW3GDMTzx1RSnj/M0jKpJotrS&#10;prFbPH8cWJPLch7OIvPU7oJ/v91UYmyofUwb+XygoksHyyac3BzCPXMx/BqFQrmEwBC+98QAq1sr&#10;5oDrsD5nAd1tcH7XxKZO7W6D6/r6GEgL4/N3nzcy/JTzX2+4zXIYZcn5E5sv/X5wHVk5u3unBNIV&#10;SLl0oPwWJz2/r7j7TXBAn4rZj0KhUOUvLy/VcDBGLENlC4kxkbkrXh5mtQNLHtk1T6vTOb3FA4uE&#10;wvuseOuZEmMwMI/nxk/bzYZTlxcXvt6cNbz/Qzep8wGuHC6/LrgZozsVL79TpYp/cSlAoVCocpbw&#10;C/h2k+i6GSwjZS2/bJ5Z0CDCtjBiMH4nNyU71fmotVoyqL91+VslHc/BtXdhrg7LGVQUC6aNIUvg&#10;iJRrAILe21Ao5H2uWAxQKBSqXOULhu/8PseW0tHq9YW2rEjg7+97L6p+rRusY/bw1845xHjDu/y4&#10;fWWJlQuu/7itwls75pg3dYQUhMDZuBqEI1w5lEbuWVWlfl4sCygUClU+Uqm4d8EAsYxTWfFm+sPk&#10;1z7rmD38sHYqmUApGO7CM/u+MnI6fx1ZX8Ay+K7GhGGPZME7UMpqaSFT2rVtQHZpFYoCV1wiUCgU&#10;qhwEhmfykMRyW/zyxtHibQx2LhnrlHu+Of9h4nh8fH2Nutn+OLgm/9apHfksQ++qzBz/KAmDBry9&#10;DeW2LxDcT6FU/SMWCRQKhSpz6cHw/LrVusmgzqBZo/A74bVCnRLd9ki3lqS7yuBtMAqlvv7TNrdy&#10;OnKG9e8lhWFH1a9RLmvBLX/hUbIEkFAe/IqLBQqFQpWhqqrUm8HosAxSWQH3yzie7vC4hkajIQYz&#10;KChQmkfz79ebslwtoMAeWjdvQlpzwOh+seWyFI+3jzeZEyUWDRQKhSo7gbFp17o+0xiVBd7ehsLu&#10;iY0dmkt0/eh8KaKtW+f2ZJ22c8c2On2VgoqmZo3qxBkAK14cUuaLkf67P5Xcy0vJTReLBwqFQpWN&#10;wNh89uqIcuna2fTeWGJMWces5dets2CLBuJ4po0dUnTu2HqXC512JpxaI3XBnd3t+GKvpeHjY4BA&#10;kEKxeKBQKJTz5aVSDQOjxjJCZQFsr7Dk2UftDjI4t3eOtCjnEylTCrJO73GLKDZHyDqzm7wvhZUu&#10;zgbuU1WhelosJigUCuVcKZTqXzmNxumrC7BY8eJAaPXYHdTw7ZqpkuNZ+c6TZboemysivDeZvxQQ&#10;4Ffm4z/xbRuSVReEIlK1uKSgUCiUEyUYmIKQIN9yCbEGY7b2zWF2de/9uH661PX0wYtpNu+54wn8&#10;tv9L8v5Az45NynT85+rh4omnCpXqJbGooFAolPMEBua52Y9YvcuovSx+YmCu3ttgl+O5eKB4AUzg&#10;hfTpeSzDXFk4tG6x5IRXvzm8TEPjH+zcGHc9RaFQZaI6YFxYhsfZwH22fjjersFyWGoGvt+6eeNb&#10;LINc2Xht0UwpBJuVXs7i5vHi1ca9lEqMfEOhUM6TUqmcXNYGDHhy+oM5EBbNOlYasa2jb8EzCt/3&#10;+MACW+jToxOZ36TR6cq09VOnVkieklMXiEUGhUKhHJdSqV5THs5HuEfhN6unM49Z4rvV06Rf+Cc2&#10;La3U3W0swmtXI2vjdW7XoMyW4IEdVuEeVRSKzmKxQaFQKMekUKn+AsPCMjrO4qOnB5Clb1jHSkOn&#10;15PotvDaNd12mZyyBtIH2P3x2DKbpwXXF8rKFbHYoFAolGMCo1KrRrXLLIPjLOAe+5eNtTmU+9X5&#10;vUm3EsAyukgx4hwgMiZ24+j8MpmAuun9ceT6QpExFJccFAqFckBgUJ6Y8RDT4LD4a9cc/sf1ycxj&#10;LL5dNZl0m7GOWQK2EYDvAcHBQZUyrNoWfj/0Faz4QHZuZaWnM4DrK1Tce2LRQaFQKPsFBuXwivFW&#10;z/F5uHubf1mfm8Pbxzt3wdTuNq/h9ub8vmRrZ+D2LzuLWAYXMWbr8ldJCPazyb3LJGw+pkUkGV8S&#10;iw4KhULZLR8wJj+tn2H1ZMVqYYHMz81BnAfj89KA7wF6g/4Oy9AibIb3731bSLcy6Xo7viqJjL9B&#10;uSkuPigUCmWfwsGYnN0zl2lsWAjnWz12E1ErJCOhbX2bV074bs100oUEHN2w+B7LyCLm8fH1hfTL&#10;u3XC+TugCtcFB5Qllh8UCoWyQypVKzDwLCNjDuF8q52JrdemBAf50/XbPG57hPLg5k/bSNp3im/o&#10;9O63h7o0I92hYglCoVAo2+WlUo2wxUH8simZH9Az5gbrmClPzexFJoayjpUGfA+YMnpgDsu4IqUz&#10;5tGHiJNgpa8jXDkkzvlRKtuLxQiFQqFsk4LjPrbFQM2f3PXmqY3TrGr5CNct+Hd/is0z75+a2YOs&#10;pAywjCpiPZCG3t4Gp4//CNcthPlhYjFCoVAo2yQ4n+/BQLEMDIv41lEFsJcO65icnzbOIN1mrGOl&#10;ERDgl11sNH1wNQMHgXQEtnw4xqnbLzSJrnUVrisWIxQKhbJNYEDUGuvnhXBWjve0ax2Z/cKsXjYH&#10;GgDUYE4ZMeAay6Ai1uPn708m6cIuqKy0dgS4rlKp7CgWJRQKhbJeYEBqVA+5yTIuLOB81uemwHmw&#10;GjLrmCUOr5xEttcGWMYUsY2o+nVJWl4+mFrUt3sbp04+het6qbgDYlFCoVAo6wUGpE/XlkzjYsov&#10;m5KLmjesW6qjOr5qUmHjyJp2GbpRj8RLIdYsY1qZOHdiXf7pvZ/zry2aw/fs2uk8AH//eWhV/p1f&#10;9zC/Y0qDyHokLSFt33qsX/alA6lOG/+B+VdwbbEooVAolPUC47FwSlemcTFl7ZtD77218KFSu2/g&#10;msdWTnaoy61GjdBK1+V28KsPcvs80EVawdsSvj6+2ZF1IzJmTRiasWXZa2YjAqnz2b10EknfunWs&#10;b+WWxrYPRpMfCkIxqlZcmlAoFMpKgfH4+NkBt1nGxZTE2IYZx79IKtWpcDZMQjWFGtcfti+tFPv2&#10;ZJ/ZzT/YtQNZssYcD9wXn7V+yQu5Z/Z9wbyGJQIDA8mYD3U+wHdrZhilub1cO1Iccl1VoXpcLE4o&#10;FAplncB4HP9ymlVdMXAu63M5I//X/mKfbrat/Ua5fnQ+WTUZuPHTNo9fy83fP0DaCltOo/r1rl//&#10;catT3p86H3k6b1k8xq5WKQv6zGJxQqFQKCukUPQ0NUyWEM4t1UlpdXq7DduvW2dJxoxlSD2F2DZN&#10;yViJnBZNG+be/mUn83xH0On1JZwP8P7jg3JMP7OH2BZROO6DQqFsk0KpPMUyTCyuHk4rioyobnG8&#10;58K+eQ6F9LZpGnkWnscv0O82y5C6O8fWfwTjOVLrDhjySM8ybeGZcz6nt8x0yrbbHz89MBOuLxQn&#10;3+JShUKhUKVIyalzDQa9VatZb/9oAj+6f6zFweox/WILdi+xfcM4CjXI86ePYRpSd+blhTONuthC&#10;goNybv5c9l2LrG43yuJnhjoceg3h9HB9Ly/VMbFYoVAolGWB0YhtWdeq8Z6gQL8r5/bMYx6jmDNy&#10;1gLfB7aveMOjWj6fvfm0FD4OvPtMai7rvLKgft06DudLaQjXLxJ+yOSJxQqFQqEsKhCM0pJnh1jV&#10;91+aATu1JbmgUWStTNYxa4F7ACwj6q6c2fe5Ueh0xs/byzWQom2rpuS+8mg3OaP6d3R41evqYUG4&#10;yjUKhbJOVZXqNWAwWMaEhXCuxRbSgB6xd/YsneBQNw48D8Ayou4Kp9HSrSH4i99sKpftIW6d3Mln&#10;nymehDp9zKPX4N6vzH/kKivNbx5Ld3jS6f8ebEnuIRSr2sWlC4VCocxIyaltWvjTx0dvsYVky7XM&#10;AdcATI2puzJ78nBpG3BnhU6XxtmjG/g/D63jb/y0XfoM7m/O+QDpkx5wqMX6zeoZ5B4KBbdELF4o&#10;FArFVB0wFg90anmZZUxMGfpwzNWN741jHqMkxkQ6NHdkw7ujiTOsWaO6x2yZHVW3DmxnzSeNHJTJ&#10;Ou4szh1bXxjTpvmVgX16EMfz79ebjY5/8Pz8nBdTHjbrfP7cOYf5uS3AeypVqnNi+UKhUKiSEozE&#10;HjAWED7NMiSmVKsWZDF8unuHZtcvHUxlHrOWyUM7XIZnur9jOyPD6c4EBQVlpk0byzxmiUPrPrg3&#10;c/yQwgZRdW8FBgTcBJo3aZj5YtqUe78f+Eo679f9X/JdO8aTeTacRiv8fzVZMUF+LUpEeDWLPw7e&#10;WTjAqqhHc8AzAGIRQ6FQqBLyIsZKbf02CnA+63OKcNzhcYNO7aJIy2fa6AFXWMbTHYFWCMA6xqJ1&#10;iybS+JBIUUJCu7s//3js7p7dm4ratGpJ9tAxRcjLUqPnpo8dmv/bttnMtAcOf5Zkd4g8QJ9FLGMo&#10;FAplLJVa/ToYiZ1LxlgV5ZRxIp0PDPS9zjpGaR/X9Bzrc1toEl2LGK9dK99hGk8WWcKv/Js/by96&#10;bdFsvlaN6mSCqhUUPTk3KTPr9K4yHYOB1QrA8Vz8xrgLzBShpVJUrVrYLYOPT45KaL1EvnqEb/TY&#10;Jr5R2jo++sntfL3Ennz16tV5vvBWCU7+dJjMHaLjO9DqseTsQkODbrHSnvLzhul2O6CwUD/ScsX9&#10;fVAoFFNgIIRfylbPbn9l3kN3Vr85xOz500d0uuGMiKngIH+yjw/LaMrZtuK1u3Xr1LkO5zrKuiUv&#10;ltl8Gzrwn3ma3Q0GHFq7OK9ORMQ9cCTwPFEv7uejp3zCR/d/kn9k0is8qMOCDXxIs3j+62N7Sjgf&#10;+M4L6dPJbq+wxUJpLa2YVk3v/bp1ltm8Gjugg1ULzLJ4fEYfMplVoVK/JhY1FAqFKpaS45aDgXg9&#10;rc9dlgFhUbN6YNb5vXOZxwB/f1+HxgooWp2OGC+W0Ty87sO8ehF1mCs/e3t7327RrPH1pJED+dcf&#10;T+aXv74wUw589mifHgXCebdY3z+4+gPmPR2lNEeQNnV0wfzU2TngRPbu3shH9BjGN0r5io+8bwJ5&#10;rl49e/KFhYV805Fv840WbeI1Wp2R41FrtHl169SWVv6+9O0Wcr/L320tcS/KrZM7yLVZ6e8oF/en&#10;kC5DpYq7LBY3FAqFKpZgHIrUWq1NXSulGaunpj/olDXC4D6A3Fgufe3xfI1OL60O0Cgq6vI3W5cV&#10;Xv52k0NdZld/2MpnntrFPOYsLDmf5LFDcqdOGZtHHcnKzz7m6019nY+e+gkJHIB3DQ4NJf9G93+B&#10;b5y2jvxNz69bt24JR03vV9omc/UiamU+M/uhLFYeAMlj7rcr7Prq4XnSeJVY3FAoFIpEuO0Aw3Bg&#10;xWSm8WBxZuusgtiWkWZbSctfeDTr3/2Wl9yxFtFwEacCocPC30BRbJsWWaYG1NW58PVm4ggufbOl&#10;xLFvtywpiI9vV0QdCbBz+1q+7oMj+IYzP+PrtRtE04JXaw18w8Gv8I0WbISuUr6oIENwPBEkuk1w&#10;npIDpo7n2g/bStyPBXw/w8wW5yc+n+rw2nxikUOhUKgq1cAoCAbMJsMyd2K3e5+9PNTh5VesQTRc&#10;RUKrgHSvDXm4+z2W4SwLoLVw+xfntYSoM7jNaF15+/iQrjZT4J0bPb6Nbzj6Pb5Bt9l8vbghfMN+&#10;z/PRU5bx1Vp35t96/SUSoQjnndn/eb78mnCvf7/eZHQfSzw5d2JO80bhzLIATunifvvC5sU8BOeD&#10;K1yjUKji1avBKPy5c5ZNXWTwHdbnZQE1XMDpfZ+V+y6mfx22PEZjC9T5mH7epUNcXmH+zRKOB/jo&#10;g7d4n+AwviE4oBmfEafTaM4qPjyht5QuGq2u4PzxDU5Zoke4Xt7hzycy52/Ft65vMSrOHPQ5hSIX&#10;VVzyUChUpZWXSjUMDELLpvVt3jzM28fb4SX3rUU0rkWljVmUJTRCjXXMWqAFxXI+3237hFdrdbxG&#10;pzdCZ/CWoMYbQq6lv0U2f/KaU9eF+3bLMthXiBn59tq8XvlXD6eV+Lw0/P0NGfCsCpX6ZbH4oVCo&#10;SioyoRRgGQtLbFs8oWDSkMRrrGPO5sSqqeQZw2tU/5dlKMuTf0QHZK8ThO4v+P7fh9cbfT59zOCC&#10;tOnj/h3S94FLgx7qevW+hBi+aaMGfGhoSG5IcPBdvcFAgL8jwsPzO7Vvy7+5KKVMl+Vp1KBubqOo&#10;8BKtnCuC4+ma0MjmHyuxrRtKk2DF8odCoSqjFErVX2AI0qd0s3ncJjDQl/l5WbDmzREkDLpf725n&#10;WUayvAHnAd1wrGOlcfbYBv6Pg2uF7xs7H1cF0h22LzfNE06tyb91gh2UYI7pI7uQ66HzQaEqsxRc&#10;b9EQ2DUB1N7v2cM7Cx8mzufjlxeVy5YDlvh685Ki6mFh95a+9iT/zxHbHQi0nEYP7lei281VeXre&#10;1AKDQV8i+OC+dg1g91qbysCnLw5E54NCVXJVpUaAZSRKY+3bowoffiDmButYWfDUjO7kWVnG0Vr+&#10;/XpjYZuWjZlrnwENoiLOfb91WRFMtGR935Qa1avzPr6+fMbP1p1PgZYP3A+cT+Zp42i326d28pe+&#10;20quWZFjW6YIz1v06UuDjVrHG98bS95D/llpbHhnRDZNb7EcolCoyiQvjvsGDEDjBrXtCpNuFFkr&#10;79/9KU6ZPGoNjz4USwwWyzCWxp7P34LwYxg850MSH+Kjn9/FN3jlEB/x0HhyzetX/+R///U7fs7s&#10;6bfDw8OlVRJmTxxWcPGbjWYnq4LzgPO+fO955nFzwHYGtWrV5D96eSFxRPJjsMEbdMfBtSnnT2zi&#10;bzKcETiuq99vI+eYXsfZ7Fn1FlkjzjRfWJ9ZYv+nk8gcJEAsiigUqhJJSw3AtSO2RywBthodR2kW&#10;Xfcm3JNlGC3RMKp+gcHbBwxeUaMn1/GN5q3hoyd8xMckLeUPn7rEN1m0kbyLaVjzkUM7cuvXr0d+&#10;pcNOo8kTH71reu2/BKMfEBjA14uoY3abAhbgYKjjgn9h8VPTcyAiDgISqAOyRFk7Hoq3j0/u9g/H&#10;GP3ggHTdtWSiUV5Z4vSWWeS9AbEsolCoyiIlpyYbmE0fmWBztBKw4d1R2WkT7y+38R4gIMDfZucD&#10;hvG1V164s2Hd53y9mETB8azlGw56iee0en7RYwvJopztkj/jmz+azM+cPrmEAwKOHdrFG7y9M+He&#10;Pj4+Rq0gGLsZ1LcnMaTyXUGtAZzGrIkj+CfmTCJ/s84BoLUDrR65s5FDt8IuD1a+9SRxxvJ80ep0&#10;fEzzCKvLAgQowDWAKgpFb7FIolAoj5dSGQcVn9PYHyyg02nv2jPHwxGowWIZRVOeT5sKLZ1C6kAe&#10;HTKQj3p5Lx89eSmv9/En1zl//jz5t+GQ1/mGj2/lIyIiJIeTm3OlKLJuXeKgA4MCzU5mhRbHiwuS&#10;yXUuf1tymRxTPn5lkfQ3bf1MGjGQ/Hvu2Eajc10VeFd5vkwcdN9FjVZrcSNBU+AagILj3hZLJQqF&#10;8nTRlQzeWfi/bJZhKA3Y2TQwwN8pq1TbAjVYLIMop07NGnerVa+eV5B3Q3Im4Hzqv7CHj574MW/w&#10;DZKuxam1QkvoVb7Rws2wECc5N2ny+Hx6PGn0oBzWPSjgfGjLB9ZqY50jR77DKEDnC1GsXXetIvHz&#10;88vvEBNlFGgC7y//f2nQ9FVw6u/EYolCoTxcHWjFZxkFaxgzsMOtxU8OtKu7zhHoc7MMIvDwA/dB&#10;oEBRQGBg7o2rf0uOBzi0fxsfFtmIbzT7S77hI09Lq0LXv38O32D8Yr5Rr5H8mJHD87U6PXU8RX8c&#10;+qrU5Xtot5u/vz9/xcI2BeaALjW58wFcKcKNRUzLxhlavc5ou21Is5Obko3yyxJiGvMKleYvsVyi&#10;UChPFq30B1dMtDtKTfh+uY71ABf2zSXP3Tkx5gYYZ+DjlxeQbjFKjerVeL18+RmRIYMHXr2TdbFI&#10;o9PxjR9fX7wm2oi3+eihb/ANJnzEN075zOj86tVCb7GMLgsIOHhsxkQ+efxwPuPkTuY5pqx6/4US&#10;n7mTA3rtidmwoZ9RGYB0e+uxvlZvs0DTWslxV8WiiUKhPFgBtNKzDII17Fs2Ib914wi7uusc4ZdN&#10;08lKzYtfWFDCUMuBFQcOrFmcFxFem5xvCxDRtunjVyx2s5kC93znmTTyL+u4OVjRbZe+Kd5igWJ6&#10;3JVo3LBB9uWD/435QfoN7xtnlGeWoGmu5NQ3xbKJQqE8VUJlJ2M97z7Rz+6FQH19vY26W8qLQ59N&#10;IHN0Dqx+/x5dWdqUf45sKNFiWPPh81ktmzYmkWqWeOvpWXZtzUDvDYuNso6b46v32fOC4PmdsXBp&#10;WaPWanOXPT9U2k4b0rBm9dAMeZ5Zgqa74HyyxeKJQqE8VbTCs4yBNfyyKRnW8ir3QAOg7/1tSJi1&#10;aYsBjDV1AOCULHVXXf8RJmN+mX9wzQf8a4vm8Gf2flF4/Sf7B/hvndwp3dvWbjLWHj7uBOTFY1O6&#10;Xaf5Uy008JItZYuWRUAsnigUyhOlVGl2QUUf2qeV2R1HS6NG9eDskxtm2BRS6yzA6cHzswyh3AEB&#10;GVYujeMoF8VuMnsXF31s5kTm5+4A5MWCSf85n24dW5Ili+R5Zgk4lyIWURQK5YmiFZ1lCKwBNpjT&#10;exvKbd8eU+DZtTp9LssQUuTdcbB8DescZ3LhRPG2CKxjnsxfh1eT/JA7n2dmPWRT+aLlERCLKAqF&#10;8jwp7oNK7uNrsLvLLDTEP+er14dVqPPp2qFdqaHP1PlQYOLmjZ9ca4FOOW8+NY/5uSuzYNrY65Af&#10;4wf9F2Cw5YMR6HxQKJSxFArln1DJbd13RY7wfeZe/uUFPP/bz8zNYBlDU0wdkCmwVA3rexUBOMUf&#10;t69gHnNVmjSsB86nSO58DiwfD+HXRnlmCTiXIhZTFArlYXJo2wTAx0efu/ipweU+qZSSPrkXmc9z&#10;40frgwMyT+2SosbkuMsSNq5MYFBQgVqry+2W2ETKo4OfTkDng0KhZFIqyYoG00d2sSvQ4J/dKQ45&#10;LmcQFlq8FhvLECLlS9apXfBDoCimdYsLcufz7Zpp6HxQKNR/ouu4nd09165VCWrWCM7dtXRChczt&#10;oXAaTYG3j08eyxgi5cv545vIXjwzxg3nR/8vRsojdD4oFMpIULlh5j7LAJTG16unFgrfL/eldEyB&#10;d2jZNPoOyxgi5cuzc6dkQH50TIy5IB/zQeeDQqHkqgmVe8bwDnbNzfH19clZ+eqQCm31HPpsCjFQ&#10;G5e+zjSGSPmR/euu/IYNIomT4dSavFljO0pruaHzQaFQkhRK1Xmo3FcO2b7vzq/bZkCrp0Ij3IAx&#10;A2JItyEEC0AQAcsoIuXDlR+3klYP5akZD2bRfDq8chI6HxQKVSwlpy4QKrddXW7C94reenzAHdax&#10;8iQw0I/snAnO56pg/FhGESkfNi19nSzW+nx6Mlln79OXhkpBLLaEWp/Z+t822ri2GwrlgYLK3aJx&#10;bZu73DZ9MCZPo7NvnMjZwDsYDIZMEiZ9fFMhyyh6MhdObCjcv+od5rHyJPvM7qK6dWvdgvz4YXvx&#10;FhQ/rpkitYxtmWT67RoylkidT6ZYXFEolCdIoVA8ApX7wKdJTANgCa1OV7i7giPcgPP75hED9fk7&#10;z5KWz18H19m18rQ7M3/6qDxqqF9dlFxhEX9Xf9hCVjUATu7+kvx7Zv1/ZWvJswPIZ/L8M8fepRNI&#10;axbA/XxQKA+TUqXeYq0xkPPmgr7EMLCOlTcrXx5Exnt+3rmyCJwPwDKMns6p3SvzalSrRhbuDA0N&#10;KXWJobLg3WfTSVfbnEnD8vo80IWsYH163WQpr8YO7EC65OT5Z44N74yQnI9CpflbLLIoFMoTpFSp&#10;rlhrDOTAd75fl1ThgQZA8+iIG/A84HTO7PuK/Hv79O5K1/qh3Px5O+yjQ5yAwduQ+cO25UUZJ7cX&#10;sc51JllndpN70rwIDQkp4tSaAnA+t06kk5UvGjWoe7laWMhN0zxk8emLA8m1AC8Vd1gssigUyhMk&#10;Vm6bus4+fX5Qnlpj23fKEngHHx+f27TV88vuL/kr32x1OecD67MNeqg7+eV/9YetZT4updHpiTPw&#10;9fMr0Oh0pFuOE/Jt3NBH7h1d+5HFlb/t4dj6paQF2qB+vXuQD/B3UKAfaflcOZhCxgYh9HpQ7/8m&#10;nVpi+sgukvNRctwssciiUChPEFTsh+5vfYlV+c0B31nz5vAKW7lazs1j88nzpE0bSxwPMHvCsFz4&#10;l2UgK4pTu1eS52zTosndzNPlEwr+/bYV5J4R4eEFNG1Wvf9czgNdOuTA50Dn9jF5t0/tZH7fVsLC&#10;QomD+2nH5+Re5H2b1L4FzufS3tkkIhI+ey7lQatWTe8Q04S0aAGhqNYvLrEoFMoTFAQV+8yWmczK&#10;z2Lbh2SbapfobgPO7Z1NIqK8fX3yfj+whhi9If17u5TzObr+I2JAV771VJl3fVHoYqlw33ZtW5G/&#10;5dz4YcfNf46vyReOk5bY/Bnj77KuYy2/7fuKXEen092F6y9MHk92lP30ucGk5fPPjulXIL/gs43v&#10;jbZq8dnY1g3J+BUgllcUCuUJUqlUzaFin98312pnAue/taji5/VQmjWp9y88U6/O0XlNG0fdAMP3&#10;5fvP5/66bzV/8eutN1mGsjy5dXIH6fqaN3WMQ8bdFq5+D9uAFzsZuPf6j14xcjx/HV5v1OW38u2n&#10;oMVSFBoSkp9tsv24tUTWj8iCe9F71AmvTYIFwPEAv2+aSvILPjPNQ3MEBwag80GhPFEKhaIbVOwr&#10;h61b2WDbh2OJkWIdqyjg+fV6fe6K5wbBRFnJ+M2ePOqe0BIqt5aGOZo0rJ9p8PYut/Gn88c3SmnQ&#10;MKo+7+3jI/2fwvoeYDAYYMym4Mr3m21Kt3PH1pJFRF9ZOEfq3oP/A9T5ADS/TPPQHOh8UCgPFXU+&#10;Gcet2zzO39/33qi+8dmsYxUFPH/v+5oQ4wZ/f/DiIjLYHRwcTP7NKqfxFRbLX32cDMC/snB2mTpB&#10;CGSA/Yeo4Qfq1Qkn6XFs/VIp/BzIOrMrn3UNSud2baArjv9601LmcRahIcF36teLkBzPvq8WS3OO&#10;5M7nx3XJEIVn9WRmeg1ALLIoFMoT5KVSDYOKzar4pvy+fQ7pPmIdqyi++WoGeaaN744mxs3f36eo&#10;WlgYMbZPpk7JPLZhWdHfh9dXSNQbzPSnhnPXynf5S99sYZ7nCOB0qMEH/ji4lr8vMZ4a7KIftn1m&#10;5HgyT+/KYV3HlGfSphGnOejhbpms43JuntwBrRPJ8QB9H+xGltBZlNTDyPl0atfsXJPo2sy8ZCG+&#10;B69QqV4WiywKhfIEeXmpBkPlZlV8U+JaRt2NrldDWp3YFWjXqi4ZVzizfmIWGLfNbw8nxooaQeFv&#10;YnzBSLMMZ1mi1enIADzwQvpM8jy3fnFOVBlw7Yf/xnUOrv6QD69dUzLWHeLbGjkD4Pr3W7NY1zHH&#10;1R+2wt5I9/Z/+a7FkGydwVBoei/6HMc/GUvm+FA0Wm1R0rDOV1l5yYJeRyiqwcUlFoVCeYRotxur&#10;4psC553akuwyUW4AzF1Ra7WFcgMHz7n6/ZdIl1u9uuE3F7+Yfufs0U3lusfPc/OnkW6nEQN65wjP&#10;SFoRdPIr8PeR9aSbDLhwfCNpFd38eQfzWixoFxvMZ6pRvZpkpNOmjjFq6VAufre5TJbb+ePQ2run&#10;96wyuuev+1ZLLT55voh5U2TLyun0OkJRrVpcYlEolEdIpVK1hMrNqvhyvnxtRJFao7FqbkZ5As/e&#10;ODr8mtzA6XSarLYtm5FQ69/2E0NIfpmXZ+uHGk3oBvth+wpijDkBuZG2xPUftzOvC/wlnrPq/Rek&#10;+yx/46kS16Bc+W5zmUXZse438JFeJMS6VaO62fJ8+W1j8X5LrHw0B30/sbiiUCgPUihU7mtHLP8a&#10;hXNeS304g3Wsonhn0f/Iysln1iXdlBu5Da8PNop669fz/nuxrVvc++vQ+hssA+psnpiTRO7/1JzJ&#10;UnfU5qVvQBec1CKg9H+oByF9+nj+8NqP+F/3r5aeGzgntIqyTu/ms8/s4S9/t1X6/NiGpdI1TFse&#10;coTvWDXGc+7YOpsDIs4eXU8cvCn0uZY90++uPF/WvTWMtABZeWkOOF+hUL0mllUUCuVJggr+74F5&#10;FrvTbDUa5UFkvRokvFdu4ICTayaR5931+Tt51CByGk3BspcfL5eVnuHegNwgU77duoKfMmLQrTYt&#10;mhUEBgZk+fj6SisNUNq0bApdV8zvA6f2rJLO7dKh3R3WOcD1H7dms55PzvWfthfWrl2z1PNMyTy1&#10;K4d1z9N7v5KezTRf+nZtetvf39uqNd0ocB2hiDYuLqkoFMqjBBX87N45Zp3Pc7P63KobHupSc3sA&#10;eG5YX87UyAFqrSY3MT7mFjWKh9d+SFojfx8q28i3p1Im3Yb79O3R+d7lb7aQcSdr2fvl+0VJIwZK&#10;IcoNouqVOCdl8kjJuAcGBpq9/s1fdjLf89qP26Txogc6J/B6g4H8DS0r1vnmkN9LTuf4GBLlFhlR&#10;zSjQAAgJ8s85uML6bTtuiMsmicUUhUJ5mpSc+uZ7TwxmGgAgIMC3EAwB61hFcWLVZNKF8/5jDxsZ&#10;OMrcUQnEiMsN44q3noVur6IMM4bZGQjXJ06OGvMbP22/Jn8Ga4BxoiYN6ktrmrHw9fU129UGK0vL&#10;n+nCic1Gx7cuf1O6Dv3MllUNzh3daNbpCdckXYtrXh1aZJon8Pm1w2lW/4i5fHBeoVKl+kcspigU&#10;ytOkVKk3hwb5X2YZAACMBuvziqRW9RBinH/4coKRgZMDx02N497P3wPnUGDvEjKWeHXRLOIQ60bU&#10;Nureu316Z77pc1hD58S2mXA9EwoXJk9gjrWcP7ZBConOOLmzxHEgvHYtcp3YmDaF3j6+Uji2/Hkt&#10;cevkDmZ3G/DV4pfI5FSBEo6H5gcrL83x7/65sJL1QrGYolAoj5NSmWjOMMAe+g92bH6LdawigeeF&#10;eTQsI0eBczomxF03NZIwntKpXVunrvmWeWoXuR/AOg5YajFY4u1n5t5+Zm5SBkxUZR0HMn/ZSSLa&#10;rsiCEuS8+2ya9Hxffr4sly+8Rf6mx02flUXW6d0l5vPICQ+vRcbgGkXVJKtYy1n6VL9szsZtO+aN&#10;fzBLLKEoFMpTBUaDZQAmPhqfc3ZvikvN7fnitVHEcM4e1d4omsqU0JBAEmHGMpQArEDAMrL2UL1a&#10;KJlQuvS1RRa79G6f3iUFQTiDmz/tIPe7+O0W5nEgJCSEpFdYWNgtcDrAq688nVmrZg1y/N+vNzGf&#10;1RTT68qBKD24B8DKiwkD2vFD+7S3elkdwM/XG7fNRqE8XUpOfef60ZLjOrVqhGaZflbRwCx5c0ZO&#10;Ttf2kWTw3zR8WQ7LyNpKWEgImdfSonG01VFjWaf33Pnj4DqLLQlzwPfunNpzG66T8TO7e40ss5PQ&#10;lkTScRpt0c8/HCVOhyJ8nn9wzYfEMcNKCabPZ8r7z6WT1cLNMXnEILKtBcDKi8Ag/4yti0fatBK6&#10;QsVliMUThUJ5qry8VOM7tK3nUkvnsPhrVwoxcHVqhljscgNWvDCYnBvXpoXZ7q5zxzbYHGZM+Wn7&#10;8nydwUDGOZLHD7W4WKclBAeSffboRrMh0wAcz/hxB3E4AAQ0/HWYfe7z6dOliLlF6Sm35U4H2Lt7&#10;Ux6n+a9FCPOI5M/DArbklt/DFHq/6mFBl1l5Accu7JvLzFNzKDkuTSyeKBTKkyUYGJfqXmNRP6Ia&#10;6d76ZuX4EgaOBTWKLINJuXVyl03bSf9x8Cvhl3zgXaFFce/tp1LsmjsEBh9aHP9+vZk/e2wD//fh&#10;9eRZwKHA37AR3IXjm/iL32zmL3+7hezPA8B34DPTdwCemDMBWjqkBfLmGy/lmzodoKggg6THhiWv&#10;Sa0u1vPJObPvCxJIIb+XnNXvvySl85CHYnLN5QMrP81x8UAqX1WpXCUWTRQK5ckSDET2xf2pTGPg&#10;Clw+9N+gOcvAsaDnv/3MPLMtC1v2/EmZPPyOwVufee2HLVZ/BxzNhRObzLZUHKVvz66wqnShRqfL&#10;+fuvnwtZTofi4+dX1KZFEyn6LtOKVk/zxtGkdSe/pxytXk/Cy4ElT/YpkQfffTGBHGPlqTkWTul5&#10;WaHibolFE4VCebjqDurVppBlDFyBrvFNyATG77+YwAzlZUGNIsAynJQ/Dqwtde7Pt5uX5XWIj2F2&#10;0507th4mfdJQY0L9iIiixtEN+D49ukosmDGesPbDl/nNy16X2P35e4Qj6z7mD635SPq//HN6bMsn&#10;r/OdE+LofQrT5s3MZDkaU7p27ZwZEBAotXhg0znWu5gC9wkNC70sTy/KwbUfSWM9wOpXB+WY5sG+&#10;JcPz6tWxbTX0AQ+0vKTk1PfEcolCoTxdggGxKRy2vIBgCDBuY/rFGi1WWRpyw3hk3YclthmQc/Hb&#10;TRbHbfz9/a0aH/pu66fSPVu2aF4U3TD6lp+f323/gACyFl1p6L29c+DcWrVq3YbvduqUkB8aFgbB&#10;E8S5+fj43u7fvy9/5ODOeywnw2LIowPvVKsWZhRpx3p2U957Zh7pcpudNJLZcgwOCiLdoA3r1ySt&#10;ny3vDCvhfD577n/8oF6tmPlqjmkj77sE1xOLJQqF8nR5eXk9eujTcS7ngKLrVc+sV6fkki2lcX/7&#10;Zv+AEYuKqJbHabSlTva8dWqH2TEcjVZn1coIMMFz/1eLJWcSHBKS9/efPzGdQnnQqlWL3BZNoo0m&#10;pmZbucK38M7E4f2wY2WJyLwDaxYTxwN0im3yL/zLcj5De8fdWzCp23VWvprji9dHkvsKRdK3uGSi&#10;UCiPl5JTu9Q6bjePpRfpvfU2Ox7gx1UTSVj26lcGkQiw4xuXWYzaAszN/2kf27rEZ+agO4wGBwdK&#10;Tgi4d/dqEctBlAUQXKDV6Qtnjh12U/5+N36ybt+gGz9tk1bh/v3gWun7FOHz4rlNT/2vKCw02Kzz&#10;aRQZfn3x0wNus/LWEnA9pVK9XiyWKBTK0+WlUg29etj6Db/KmuDgAIuTSS3x01fFzuep6fflRtQM&#10;vguD46ZG1JQ/9q/Lc8bePxAODdc7un4J7+PrKzkgYNXny/JYDsNZ/HbmuwKNTpd/9YdtRi2W3t3v&#10;szpQ4sPnF0gh2/JrAN9uXk7SlRMXdrXkfKqFhlw4snIKM28tQe8tFksUClUZ5Ofn7RIbxz3QsUne&#10;mfWTmOG71nBqbfH2Cl0TmpB5QfD33MmjS13m5u9jG6zaB6c0ss7slq751lNzJYNKGT1qeAHLeThC&#10;r149ivp070TGp+TvBPx+4Cvmc7KgzzhmcN8S6UWPrXp1EHE+9P8s5wOfs/K2NLRaLVmup0oVVSux&#10;WKJQqEqgEJZBKG8u7p11x9SY2QoYsMAA/xvw98h+7Yv3ANr735bW5rjwzeZMllG2FRhfkV937Ycv&#10;Sd1ZlFq1azvcHbcwfV62cK2iv4+uLYDwbvk9gcS4NoWs5zMHfbYTJl2VaxYXz+upHhYsTfSl5zrT&#10;+fyxYzZJJyXHXRfLJAqFqgxqEFHd5n56Z3Lj6HyrQ6otQQ0j/b9aqy3UGfQWVxSg3PzJudsvyK99&#10;5fst/MCHul0weHsbhWhH1Klz/c/ffywouHeD6WTkXL30R0H7+Ljr8L02zRtlQ3chhFDL7wMcXb+0&#10;8MMXF1jd5Xb1hy30eUqMkQmfwfMa5Y14rtluN1b+WgO9rlAcDcWlEoVCVQYFn9w4s8JWPRAMV56p&#10;IbMHvV5vtOPp3g9HkbDglEkjzW4PIKdtqyZ2L8FjCjiH159IMbr+XwKwesG+L98rGjWwd56fnx+0&#10;YCTDq9bq7rZo0fx6y5YtCHUi6hjt9VO9euid3w+shqWCjK5LgVW8YdM91vOYI7Z1syy49rABfYyi&#10;5KaPH0LmWg3s0SpLnsb0WVjOp0V0vSvn9ti2tA7lxTkPEcesVHE3xTKJQqEqg2pUD1rHMgplzZ+b&#10;p5a6dpu1tGkSeQUM2E+rJ0qfTR/SkQym71u12MhQmyMwyE9aV80ZQOvr2IZlzHsBsMQOrIiwaclr&#10;Oe8/l140eeQgvkvH9oQHu3bin5g9mV/30Ut5vx9Yw/y+HJ3ekHdyxwqbnI9Ory+xGZ+llavp5yzn&#10;M3Nkp4JN746xaUVrOfTaQnHUFJdKFApVKfTr9uRybf1cP5xqZLwcZdKgRGK8Dn0yyqglpdNpYS20&#10;UkOvgd8PrIWZ/FZ3W5VG5uldZDyjW6cE5v2chd7gXZg6ZaTNY1fwbN4+PkaRgUHBwaTFtefD4YXy&#10;dATgc4DlfHZ9MKTQ1nk+cp6d/RBZnVypUl0RiyQKhaoM8vbWDWMZhbIg43haCcPmKO8s6EUM/Y73&#10;h5S4tq+vD+nWOb1nValO6LcDq8lYx+1TO53mhITrkeVp1n/8KvOe9vL9thXwzgUTRva3ucW2/4v3&#10;SJpAYAG93vENS6T120zTEKDHWM7nxKfjCnp0asLMb2tRa7QknYTiWLe4VKJQqEqhzu0a5bCMgrM5&#10;s26y07rbKJ8+14+M+Uwa2Ik5XyggwK9EF5M5Ni57DZbIsWslaxYQit2iSSNi2P0D/Pntn77NvK+1&#10;/HN0Az9rYvG4zLoPX7Qpuo0y/H+9iSORX1f4Pzgz4gBYaQifAyznA+j0+rus/LaW/Z9MKB774dS3&#10;xSKJQqEqhRTqric3JTMNg7P4bUOS0x0PsO71R4nzqR4WeoF1HDB4G/Jh0zW5wTXHoId7ZQcFBdq0&#10;DUNp/LJrBTGugM5gKOrbo8vNf7+B7RZKRq7Jga0XYJsFWJ26f4+umcL3i4KC/DJvnbRuFQMWnEZT&#10;0KpFowx6j84JccQ5fvbWM3Y7H4PBYNNGcizoPYTSGFNcKFEoVKWQUPHLbM23S7tTmEbLGRxcOkYy&#10;XKzjFMEBke65bzYvL9UJgYOIadHEaS0gyp+HVsMCpuQ55NSqEXpu/JD+Ge88k8YDi2ZOyG/UsMF5&#10;+TmhIUE5t0/tZF7XWrKFlhhc6+vNywv/PLQmf+fKd8izPD172p2OCcUh3ay0o89gzvk8O/3+nEMr&#10;JjrU+vljZzJxfoBYJFEoVGWQQsF9vOq1oXZHLZnj2pG5ZJZ8WUKNFusY5Z0FfaXzlry8yCjE2JQz&#10;+74i5y2YPsYpKyGwWPvxy/l9HujM+/r6krBnU9QabX5My2YFS15akMX6vj2sev9ZoQWoIQuwwlbc&#10;cJ/6EXXI/8NCQy/C/1lpR5/JnPMBGjWodYuV/7bQJLom6VIUiiOO/aBQlUiBUPFZRsFeMo6nMw2V&#10;s6HGkXWMcuyTMdKgOtCza8cSKznLWbP4ZdJV9u2WZUxD7o7o9Pp7C2dPIPOfGkRG3JavBE7ThZV2&#10;9Jgl59O8Ya3CjBPpzHJgLRf2zSP3gcVvxTKJQqEqg6Di/7EjhWkY7OHUuolOj25jQY0j6xjluy/G&#10;S91dP+/6gnTx6A3eFrvgEtu1JUvasAy5OwLvDO/12RvPknGyU7IoQPg/wEo7esyS8/llzSR+7MDO&#10;GaxyYAt1w8OI0xeKY3BxqUShUB4vL47bJ1R8p2y5IBgjuxcMtRVqHFnH5NDzqMFt2KA+WW1g2/K3&#10;zO4FJBwnjirz1C6mQXcXpo0anBVVv27+L7u/JGmwadmbpu9JsJRulpwPENui7k2h9ePQvLELe4tb&#10;Pwql+oxYLFEolMdLqYyHis8yCrZwdtt0q7ZJ+HvrtHuX96eQNeZOrZ1s99YK1Diyjsmh58mN7ufv&#10;Pkt282zeJJq5Htxv+9eQFlNAgL9TI+DKG+Edir7bsoI3eHvfS5kyqsS70rSxlG4b3njUovMBmjao&#10;5czINxQKVVkElf6r10fdYxkFa7i0b06pLZ5LB1KMfh1fP5LqUPecWqMhDoR1TA41aoJDMTK8MPh+&#10;f2I8DHYXbln6eok9gd56ei7ZWK1BZB23dEDbPnmdPH/LZo2zenRJNNpumxIQEECi3Y6vGGc23Va9&#10;MKBU53NsxZjCT18cnCXPX1uZNLQzWfXAy0s1WCyWKBTK0wWVvltiA6ZRKI3rR+ZZdiIbJjEnszLP&#10;tYFaNcNgDgzzmBxqRE/t+dLsWI9GqysIDgq8Aw5J/nmLpg3JZNWBDz+QwTLwrgwEGsyeOLKobkS4&#10;2e7FJo2jLsH77fpgeIkfDzTdlj/Vx6rFYDe9NZy/eGCW3dFvGcfTSWvTi1P/LBZLFArl6YJKHxwU&#10;YNeKByxDRDm/K5n5a/jKgRSHJ592josmxpF1TA41oid3f25xx9MlrzxeAJMxP3n9KSNjrdXriVH8&#10;/O2n7VpdoCLY+ekbpNWjMxgsbrI3fcxQkjZrXhlQwsEIzgvWyePfSe9l9HlpXDuSavf4D9wPEIsl&#10;CoXydEGFVwuGl2UQLHFq7WSz+/NcO5xqNojhFydExA3v04JESLGOyaEG7YftKy2GWVNeSJ2WXye8&#10;trQ1w6k9q6RrfLtpiU0rSVcUaq0239vH+65pS86UNYtfIoEVU4d2KpFudWpUI3OAJgxMLHGsNDKO&#10;p9o1+ZSms1AkqxaXTBQK5dGilZ5lEMzx68bJ5sYC8m4eSzfreP7aNt0podjPzepJVmRmHZND3+2n&#10;HSsstnzkgNFOnz7+Xuq0sXfh/1uWv06634CbP2936TDst59KJS210hwPsO+L98m4WVCg33XTdOvS&#10;ruk1OFY/vMZl02OlseO9EXZFTwYG+F+FewpFMqC4ZKJQKI8WVHiAZRBY/LM9mdni+X3z1EzW+UBs&#10;y4bXft8+q4D1PXvYtXgUeWbWMTn03WxxPnIaNYgs+GbLJwXDH+lFurKAy99udtkuOHi+xS8uIE6z&#10;NM7sM7+fz3uP9TF7zBpSxna2ufWT0LbRZbifUCRrF5dMFArl0YIKr9Fqc1kGwZSrB+eUCI/+dcPk&#10;ezePzzfbbTeodyyZ4NiqcW2nOR/AGsMI5wD2Oh/gyPqlhU0bRedERdYl7wH8eXhNAcv4VyQBgQGF&#10;AhbHeUyh72OabtvfHSY5W9Nj1vLZyyNs2rYdnQ8KVckEFb5m9WCrnM/p9UlXwLCcWTfp6oXdc4oy&#10;js1nnkd5Lb2PxX1jHMGaa9J7O+J8KLFtWhhth/3XkbUu44CmjB5InAXruS2hFn50wPdM0+3op2Ok&#10;RT9Nj9nCzePpVq8diM4Hhapkggr/YIdoq5yPLZzZPEPaVmBBUo87LOPkCNYYRnr/0qLdrGX5G89I&#10;S/YAZ4+tZzqD8mTfV+8Qx7N28Us2v2O3ju3J+3SJb3zeXNqZfm4LU0fcl80qGyxkzieouGSiUCiP&#10;lUKlfhUq/NEvpjINgr2c2pwstXj8/X2d2t1GscYw0me4/M3GK2ePbLCpS8oc321ZXsBptNL7zZo0&#10;9A7LKZQHJ3d+Shx8YruYbNazlsYbi1JISLVWrysRCELfb/t7I40+t5UjX0yxagWE2jWrXYH7CcUS&#10;nQ8K5elScmoSycUyBvby49rpUosH+HHVRKZRcpSwMP9SI7HoM9z6pXhfnOwzewsuf7eZuayOrfj5&#10;+UtdU3Xr1M6DvXNMnUNZcmTtYpLO4bVrOuRU6TuYpp1OrydjXHXrhP1reswWBj7YxqrVDzRaDWnB&#10;CcVSV1w6USiUZ0qh6CEaHqcsLAr8szuFXE+8Lr/nwxFOCa1mMXt011L3DaLPYWq4BUdRdPn7rbdZ&#10;xtgWatWsnkHvAaxf+lK5LMfz6qIZZB8crU5rVWSbJYTrECe69Ml+RpNNe3VqRj7nNBqz87ms4ZuV&#10;44t+3zqr1LEfuBcglk4UCuWpopX9TydtqfDP7tlSSwB4f+H/mMbIWex8b1ip3Xn0WVgGnPL3kbVm&#10;l6CxhuSJI+AXu3wsKO/iN5vKJBw7S2hd6Q06shmd0Npy2HkCTRs3IPnWNLq20Q+FxYv6SpveyT+3&#10;h7hWjcyG4VPovcTiiUKhPFFKlWoXrewsQ2ArRz6bSKKmKOkT77dqTTBHgAUtWZ/Loc/DMuRyMn/Z&#10;ZdeYiZyw0BDSGqFA+Pq+VW/fZd3PHqaMHiSFPy+aOd4hhwn8dWRDwcUTG3OPrPtIemZz6Wf6ua20&#10;blrT4sK1t06kS/cSiygKhfI0eXl5DaUVfdMHo/JZxsAWVrz8qGQUAcHxlPk22iteGFzqPX5ePVF6&#10;JpYxZ/H3sfUOGfVV779oNN5FSYxrXbh+8Uv3WPe0xJ4v3+VbN28itSh9fX0yT+/9inlva7j249b8&#10;7DN7SoSI0+svf6a/UVSin58PydvDn4w1SltbWfJEf4vdbnRhUaVSdUEspigUysNUgxqaAH9fuxYT&#10;lTN16H1Gv/bfWdDPofEBa+lzX5NS7/P152OJ0a5du+ZVU2NricyTu2+xDLct7F+12Cgk24RCbx+f&#10;IqGllPNwj85nRw16+OyTsydmwb9tmzU+6+/vz6u1OqMuTL3BkPvTzs8t7sJqjqs/bL0FY1ysd6Vw&#10;ag3JR4NBny1Pwxdm9Safzx7dtcQSPLbSvVOrC6wyBEwZeT8ZO1Nw3NtiOUWhUB6ketSYCTgcZFAt&#10;2Ndo0uXxFeOZRqcs6Nm5SandekeXjSHh0DPHD2MaXEtk/7or/4+Da+0y9qYM6tPjhp+/v1Hr0Bqq&#10;hYXlz00ancG6ZumsL8w6tTOL9W4sLn2zUXKWP62aaOTY4bP4VhFGaWsPOr3ObJmj91YoFA+LZRWF&#10;QnmChErdhVZw4PDnU62eeW7K7ztmFWp0WmmxTV9fn/wfvpzANDhlwdb3huevfXVwqc5n1cuDyPOt&#10;W/xcDsvgWsPZIxuYG7HZy8ldX/AfvLjg1swJQ+8JTonv3a0zYfzQ/nzqtNFZS155PMuaRUHNAQ7z&#10;1i+77Iq4o/k5sm87o9ZPy4YRN4U8dniSsHDtUp2PUFR9ikssCoVye1VVqZ6mlRvY/uEYu3ctnT7i&#10;/lvya93foWkmy9CUJf5+vlZtv92rU+sL8Iwnd3/uUOTZjR93OByMUB7cOrXDoS0fxg/rL41XydPx&#10;5OqJpFUk/8we4BqsMgXQ+4pFFoVCubu8OO4HWrGB9e+MsmuvlSuH0oo4tUYyTjD3A+ZvsIxMWfLd&#10;l+MKu8ZFWuV86LOyDK2tZJ7eJe3x42pc/G5zHuuZ7YGm2YdP9DOKJKxTM+TmL2smGaWvrcB1WWUr&#10;dVI3sn2DUqk6LxZbFArlzhIqNFk6RaRo19KJdnW19bivmfw6fJ+uTco8ms0ccH/W5yzo87KMrL04&#10;axzIGfxzeL3TnA6lUXQk6U7V6fVGeXxoyeiCZ5O7mdvDySrguqzyFRoSSMbDFArV62LRRaFQbipO&#10;yamNQn4vH0xjVnxLjOzXThrXAWrVCMv6oYyWyrGGGmEB9/p3b2H12AM8c8MGdZ2+4sCFE5sqvBWU&#10;8csOpzse4OoPW6X8XvXyYKPtzptEhjsU8QbXZJUzej+h3CqLiy8KhXJHKQXHIw/Tzbt+dL5NkW3t&#10;WtW/Lvs+hOHmH1sxusyWybGGGtUDyDpjrGPmgPOfmDPxOsvIOsrNn3dWyDjQ2WMbmM/jTEJCgskY&#10;j1anM3I+O94f7lAZgGualrVPXxqcCZ8DYvlFoVBuKAWtyED1sCCrtkkQWkVFS597VFqlmRIS7F94&#10;crVj/fzOQHgWWD2h6KevrG91xbeoSwIjWMbVmbAcRFnw+4E1RZmndpfLunEALQOrXhlk5IAcAa5n&#10;WvZCQwNJPun8/G7o/PyLqigUD4llGYVCuYuowQBaN61rceWCTe+PzunXow10qxlNZgS6JzYq/GFV&#10;+YVOm2Pli2SDNPIrfPu7I2zalkGj1eXDRE2WYXU2549tdMpWDeb459h6h6LY7KFz+7ZSi4SVvrby&#10;9vx+ZPkleRm8diRNKnPtpkwhNOjaFSa1Fnl5qYaLxRqFQrmyvDj1j7QiJ7SJKhFY8PjMhy63aBxe&#10;xGk0JVo4gMFgyF369MNO+5XrKA3qVZOc4tef2TZ59cDS0eR7yeOGWj3J0lFu/7LbKZvVmXLl2y3Z&#10;rPuVNUIrS0r/56b3dLhcNG1Qo1BrMsl0ypBO0rbk1PlQoh96iIxZKpTqXxUc108s5igUypWkUKu7&#10;0kocJna1bftwAvm/JfQGffahZWOYxqKiGDcw0WiLAtY5pSE4UmLUPnv7mXLf5O3frzc5vMUBJfPU&#10;rgrbpA5Y/PKCm47kgxy4xoDe8dfkzodeu2HPniWcjxy/wEASik1QqUeKxR6FQlWAaigUis4KFfeO&#10;UCGNwqkH9ooxWl1ajo+Pd+6uxaOYxqG8Wf/WkNxJg9oX6PV6oyV6TAkODjZaliYoKODy1CEdeKGV&#10;lr/xzSE5+z8ezYMDBda+Njhn0eTO0vksg1peOLIywrmjG21egLQsyPp1d36N6tVIxKOvr8+9EyvH&#10;2hVw8PXK8SQ/5I5n1esjpXxiORwWMWPH8gG1w6XyrVCpHxfqgr64SqBQKGfJT8FxvYUK9oqK444p&#10;ObVZp8IivG1MYcyYMXzc5Ml8nZhYo662g8tGVUjk2sRBMTkGg95ozpAcrbd3TmS3blnduyQYrWf2&#10;4QuP5fr4+pr9Hov3X0x12lYG9gKLeV75ZpPVUXH/Ht+YC2vKsa5VUZz/epNR2UlsE2lz2enRsck9&#10;rU5rFPyi1mhJt17duLi7LEdjjoT5i/I7PvY432bMuLsG/wBSJ4S6cVuh4HqL9QaFQlkjL5VqeFW1&#10;eq1SxZ0TKpHFVgAQUL3apdbDR/LxyXNIJWzSq7fR8cY9ezIrc1xSEh9Ys5a0OdgbaX1zWYbC2aSN&#10;75YtOBzWOFNBo27d+MY9ehS1HD48jz5n0549b7AMM/DbgTX89k/fLBRaQ0ZdcyYU/LhzRbkEGtiC&#10;0IrIyzi5M/v88Q2SMzp3fCN/46ct/2ae2l1iiwNX4sTGpTT/isYPGUAMfnCQX8HhZdZtswDnn94y&#10;SxrvSWgbRVs9BfIyWipTp/JQ5uV0SE3n/cTyAHPbvJTKCWLVQqEqvQwCNVVq9etihSsVTqvN1wcE&#10;8nXbxvxrWtlMqdO02SX6PWaFNaFhjwekQd7hfVobLSDpLA5/MqqQjrtIaLQFwRERV1nPJMeneo0S&#10;Tqc0Lp7YXKFjI55O1sndtyePGESiDoOCAjJ+2f0lb/D2kQISusY3uXZ8+VhmNOLbqQ/ld27XUAqA&#10;mTaikzT5OW78eGYZMEfivPl3WHWAojF4S5OihZZQ3+Lqh0JVAimVyhgvJZemUKr+oJWgNLwDQ7Jq&#10;tI0tajt02C1WhSoNwVGR/VYaPfig1d0XbUeNku5fq1qIQ0umyJk7pqO0LD8ltEF0QezEicznYKH3&#10;9ctlORjzrHe5Vo4n8s+RDfeaNY4mZW3BzIkkqGLDklfzqlcPNfqRwWk0uT07Ns9d/vT/Mpc/3Z+0&#10;5KnjmTKkg+QcarRokc3Kf7MkJRWyyr8pzfv1l0LEAVjNXayeKJTnSKFSPa5Qqk/JC7slQiIirjce&#10;MDC//bQZRayKYw/02swKa4GYcePk83uKxv4vxq4l85NHdbzt7+9rNB6lNXjfad6/v019+RS1VmeT&#10;82EZSsT5wPgVpLevrx8pN/tXLZby4My+r/i5k0cVqjVaoyWdKOB4HkhsIh0LrB0udbNaS0Jaejar&#10;/LPoMP8x3ic4RHJ0So67LlTXgOJai0K5p6LFcZkSv/BN8a8W9m/7KdOKhIrgNEfDAu7lExCQy6qw&#10;pQHjQFpvb6NoMm9vQ1H65B5mV41+ekavAl9fwz3hF67ceREadumSAwEOrHtZiy3OJ+uMaw3OezqZ&#10;v+wma9qJ+W12gdXvtq2A+WSkXPn6+eTDJnK0jFRv1iyTle+lwSr7pREzfKRRPVWqONyiG+VGUqka&#10;C4VWmu9gCif82vMPr8O3HDjIYn90WdEhfWERq7LaQttRo4oEJ8T81WoJwVHcC2nQ4DbrmvZirfO5&#10;9v12lwhHrmxc+nYzCSEPDAwkPz5g2R/TvAHgWMrYbnLjX8jKb2tImL/gLqvsW0X6Ql7vH2AU8FJF&#10;gZNWUS4soameKi+wcoLr1c9p+eiQTGZhL2fiZ8y8Qyup0JIpik+Zmx2blJQvr7y2UK9Ll6ygiAjo&#10;xzdqEQEBYWEZtWNji1oM+J9dXWrWoPX2KdX5/HN0I47zVCB/H1lP8qFmjWrwg6XEfKYftn1mVG58&#10;goPvQSubld+lEc+IcLOHxg89bFSehfp9TazqKJRryEupnCcvpJSwiIjMdtOTSXizKyGvqB0XLCr+&#10;XPgXHJH8mLug9/e3ODkTfmmzDCJSftDxH6BNi2a3fHx88uV5RNn2yZv3hFa1zeM7chLSFxaYlnlH&#10;0Bm8pekGgBfHJYtVH4WqMAXLCyXAabSF7caMZRZil4E6HAasyuzq+ISGlTBicljGECl/sk/vlVqo&#10;bz+dSgb3f92/ukQXnG/16va3kmcm29/dZoGYUWPgeeVdgtlC/a9abAZQqHIUWUXgv4LIc1pdQdyE&#10;SfdYBdedSJj/mG2T+FwAv5q1zC7QeeOnrRWyyCbC5voPOyQH9MueVbzeYMg/un6JUZ6ptdocVj6X&#10;RtyUKWUaqAP4V69hNM6pVCrbiiYBhSp7mc7Jadj7oVxWQXVXEtLS7R7/qQiqN46+tPTVJ40MGHD2&#10;6Ppy28sGsZ4Lx423k0idOipvwcyxklMa9+gjdrV8EtIXlks9bDFkqJEDUnDqL0TTgEKVnZSc2iiK&#10;rUPagjL/tVURdFiwiFnBXZGGXTpfax/X6pzcoAEwzsAyfkjFY5pXZ/Z+VdSjc+It+Hvb8jdz244Y&#10;wcxrc8TPmp3BKsdlRYf0hVD/pW44wS7cEU0ECuV8KVWctFW03j/A7bvYrKHd1Gm2zSqvANoMGcL7&#10;+fkZGbPbv+y8zTJ6iGuQdWZPoTy/5Bxc/VFu1H33ZbDymkWclSsZlAV128XfpjYBEMxEcLG1QKGc&#10;pKoq1XZawHyDgj2qm600Euam3Y2bPNnuOReOED9tmlVzgtRarWTMKmIXT8R2bpzczox4+27rCr52&#10;XBwzn1kkLnBudJutxE6abBSSrcBtvVHOkkLBPUgLlkZvyLEULebJJKbMcygEtjQER3MlcW5qIQQ9&#10;mN67/dxUi4EQkDfUeGF3m/vw95ENJVpA4HyqN2nCzGdTElPTK6zVY0T6Y5LzAZRK5ULRfKBQ9ktW&#10;qDxyfMceYqZOvWnPvCDxO0VxU6f+m5iWzry2OTrMX2C29QX5A4brxs/b0fG4GfY6n/jU1GusclKR&#10;gI2g9kKhUj0jmhAUynYplKq/aWFqP20Gs8BVetIX8olz5l5JmDn7SvzMZB5oPzM5D/4Pn9vqZCwR&#10;P2cuMxIP8ufTt57C6DY35Pap3UYrVBzdsCyvRsuWJfLYiDKaz+MM9P4B0gKlVVWqN0VTgkLZIlVT&#10;WohCI6NyWAUNKX9ip04t0QUHeTSwd1dcu81NgXE66nx2rng7t3Z8vNmFb+OnTXf5YB+N4b/Fd2HL&#10;FNGgoFDWiRYeAEKPWYUMKX9YYeC1mzY9FxDgjxvEuSmZp3bdoc7nnafT+Ca9ezOj3eCHB6tMuCKC&#10;3SB7GQFVFIo+ollBoSzLS6UaTQtO6zHjKkVYtTsRO2XKf62fpKTC9imppK+dZdgQ94A6n5ZNG12I&#10;HTeuhOOJcyPHQ+G0OmkbEeHnbCvRvKBQ5qXk1GRJda23Tx6rUCEVDzVK8DdsBgb5df3HrUzDhrg+&#10;/57YRFY+gHyUOx0gfvoM96yHxeVS5oCqVC+2MCgUQ15eyqm0sLRLmoLOx0UBo5QwZ640Fgf5tfyN&#10;hRh04KZk/7qbrE7OabVGIf1x02a43MrwtpCYkkrKJkUwMcpiS4NCmUho9ZAuHKESuHWh93Taz5lb&#10;JB+L8w4KyggLCbnJMmyIewDOx6dadcnxtJ+e7BGBPu2nzZBaP4J9KRRNDQolk0rVghaSmOEj3GYl&#10;g5hxEwog5Jl1zFPpsMD4fZsOHkIijFhGDXEPWrVoeLnV4MHFjiclNUuev+5Ovfh42E5fdEC4MR3K&#10;RMKvkgxaQFgFyJUJrFPnTmVzQEYUL/bInz26DnctdVM4TfHW2R3SH/PI7m7v4BBpDpCCU38pmh0U&#10;CrbpKS4YtRo0uMEqPK6OT2BQpVp3zhS1Tp/r7++He/i4KVD3WPnqSQjvKHXBeXmpBom2B1WZJTSF&#10;v6CFIjEl1TXWjLID38Cg66zPKwONH+x1A/KPZdgQ16Z3905F8dNmVIolrKidAQTTYyi2QKhKK3mB&#10;YBUYdyExeXZRmxGjKu3cJCH/imZPGooTTt0Md693ttD84b5GK2EL5kdTbIVQlVG+tCDU69DR7Saz&#10;mRIYHl5plwOq3rDhbU6jxXEfN+KrD57JrdmsWaX6wRRYu7a0I6qSU98V7RCqsslLxR2iBSFxzjy3&#10;b/pDCHK1hg0rrQOCfHxizrgclqFDXA/4sdAhdX7lWjVeqKPU5gAQ7CSaI1RlkrwQMAuKG1Invn1u&#10;Ymp6pdwGIjIhgYS13j61i2nsENfhj0OrC3xDw1x2leoyJXU+2BzZNgyav0WThKok0tHM969Rw6NC&#10;PH3DwrJZn1cGID+j6tfFyDcXB/IpYdYcZh5WBpr363+H2h+gqkq9SbRLKE+Xl1KZTDO+Ue/eN1kF&#10;xF0Ja9DgFuvzykDM2PEkpPXnXSuZRg+peA6uXgzbD1T6TRpDw+tkURsEKDhumWieUJ4s+YZxrILh&#10;7tSNifmX9XllIKB2OHRp4O6mLgqn1rh9cI+zgHJK7RAgOKD3RROF8lTJMtwjf4FxWl2l3hIC8rZR&#10;dGQBy/ghFcfzqdPu+oaEVupJ0UakLSA2SGaPwAG9K5oplAdKTzOa0+k90vm0GTGysOP8BcxjlYHE&#10;efNJhX7t8Vl5LCOIlD+Zp3eROgdbYbDyrLISN3WaFH5NUapUe0VbhfIwSVtlN+nc2SNXBoCw61rt&#10;4itnNJFI00GDcyGPL36zCef/uAARdWrdbvBAD9yankGrESMZDoi7KNorlKdIoVI9QTOYVRA8BY1O&#10;f4f1eWWiWuPGuOq1C/DPsXUFar0BtyuxQET79kYrIFBEs4XyBHlx3I80Y1mFwFOoExOLlV1A4+1z&#10;LyAwAAMQKhChrhV1TEtn5g/yHzUaNTYKwQbEvYBwKR5PEM1UTqv16JZBmzFjc9rPSMZdWQUgvxPi&#10;2uDabxVAdFS9uw3u74bl0Eq8g4MzqY2SAQ6oWrEFQ7mtaIY2HzXG40M+mw4eUunnUwAd5j9GAhAW&#10;zZ6ILaByZNmr6XeFdMfoNhvR+/vfonZKjmC+/IqtGMotRTOyY7rnR91Uj4y6wvq8MpKYMg/yvWj1&#10;e8/dYxlKxLlc/nYTcfgdMbrNLvxq1SrRBQdUUSpjRFOGcjeJmVgpugH0Pr6VPuhATtzU6SSqaN1H&#10;L91lGUzEeUA6x06YVKnnmzmKX82abAekUHcVzRnKnQSZF96hk1s4H9+wMIeCBoLr1Wd+XplJmJ1C&#10;luDZ+Mkr6IDKiOCgoHuR7ROyWOmP2Eb1qChzXXD1ii0ayi2kUKlfgIxrP30mM6NdDU6ruwPLsLOO&#10;WUOdhATsdmMQN2U62Vf/6IbF2AXnZB7sknhP6+NbqeeYOZu68fFkzpopgklTFVs2lMtLyalJLD0r&#10;g12RFoMe5aN797G766zVwEG3YcIp61hlp+2YcaRCf/LKwlyWEUVs59n5STlab2+MbCsDIu/vXnIi&#10;KqcuEk0bytVFM42Vua5I/IxZeTofH7u3SEhMns13SH8MI97M0G5GcgGUh7mTR+SzjCliPZ+9/SQ4&#10;88KO6QuZaY04TsvBj5aYiKpUcZdF84ZyVSlU3NuQWYbAIPcJsRZ3PmQes5LE+eh8LJE4N41EZQ3t&#10;+yB2wdnJiQ1LSDmFkHZWGiPOo/3sFKOFSIGqCtXjoplDuaKETCL9/JHtEy6zMtVVgWdOmDPX7kqd&#10;mFZ5Fxi1mvkLYNJxYXBQ0G2WcUXMs++rd0kABzNdkTJDrTeQdKcIJo4rtnQoV5MPzSRWRroy8Mxt&#10;HAhZjZ8wifk5UhKVRlvk5+eHC5Fayb5V75Jf4e1mpeAePRVAeJu2UitIqVSdF20dypXkpeRm0kxi&#10;ZaIrA88cGR9v97hP7LDhzM8RNuLyJkVnj63D/YAs8OkbT5CAjfjZc9HxVCDx02ZILSDB1GmLLR7K&#10;ZUQzB2BloCsDz6w1GG6wjllD0wcfxImmNhIeG0e6aJe+sgiX42Hw9NwksgU0K+2QikGt05MyK5g7&#10;n2Krh3IFKSFTgKh27W6yMs6V0fn5ZThS0RvEt/+H9TlimZiRo0lljo6shxvSyRg9+GES1ZaYmo7B&#10;BS4GtXOCzatZbPpQFSovlWoYzZT28+a7XReBITDwNjw765g1oPOxnw7pC6FPHZxQ4dXvt1b6saB6&#10;EeH3NHpDHu5G6po07tU7h9o6wfQpii0gqsJEMwNgZZirE1InAls+FcmCRXxAeDip1MP+1/MWyyhX&#10;BrQ6fZFap8OdSF0crcGQTe2daAJRFSWaEQa/wNuszHJ1wtu0tdtxCr/c0fk4idhRo2B7AMiL/Cvf&#10;b640Y0H7V79Luh/DW7XKZKUL4noI+SVFwQkmEFtAFSEvL9UAmgnNhgxzy19tkQ/2JIO7Lfv1szlw&#10;IGb0mHx0Ps4Dupu8A4PIMicpk4d6/FhQ147xZEZ9m9FjcXVqNyJ24mT5Ujx5gimsWmwRUeUmpVJ1&#10;jmYCK5PcgXZJU8kSMBofH5vXzIru9sAVdD7Op9kj/Uh4q05vKDy1+zOPW5rnwokNvN7gXTx5tBLs&#10;e+WJRMTGSUvxKFWqK6JJRJWXaOKrdTq3XmVXfI9C1jFLhDRuWoTOp2zosIAEI5CuOG9vQybLiLsj&#10;/R66nwS4RLZv79CK6kjFQ8snoFBx10WziCprKRTq+2nC1+/a1a37q4V3sGsJk4AaNe+h8ylb2owY&#10;BcEIJH9mTxyWwzLo7sCP2z6BrppCTqMt6JCSynxXxP2gZROoquSWiuYRVZby4rijNNFZmeJO+NWo&#10;Sd6jWd9HbAqaEFp8d9D5lA+1W7eRKvmbT85yq5ZQ4+hIElRQv/N9GM3mYcRNm2G0FYOXSjVQNJGo&#10;shJNbE6rs7m7ytVoM2wYGffxCw2zaeAXvoPL65QfiXPTCvV+fmTZGY1OV7huyYsuvVfQfYmxZJtm&#10;vZ9/XmIaThr1VJr37SvN/wEE8+hdbCVRZaFomtCNunRxu1UNWND3YR0zB5yPzqdi0IgD9sC7z8x3&#10;mdDsrDO7+dGD+xBjpNbrC2HsivX8iGcRWK36DVoeAcFGKotNJcqp8uK472giszLCHaHv03b8RKuC&#10;JxJnzyXnt5uIq1pXFO1nzua9AwOlQd+BD3W/d+W7ipkjdPPn7fyAXveTCCi1TpcfN34ihk9XMnQ+&#10;Pv9FwHHqXNFcopwpmsAAKxPckZZ9+5L5PiHh4VaN+zQbPIxELeF+PhVPYkpqUUhUlOSE9Abv3EXJ&#10;E8plXOibLcv48No1idHhNNp7Meh0Ki0wT42WQUChUv0tmkyUs0QTt9XQ4R7TpZCYmi5147COm1Kv&#10;fQI5V3A+2K3iKixYxMeNHiPNPgdgbKj3A50vshyHI4we+MhNwdmQewktnZtYDhAAdjaWl7+qSuVa&#10;0WyiHJXQnJQG1zxpP/kO8xcVagze5NdzXNLUUoMotL6+pI8Xt9F2XRo/0OOGwT9A6gqhJMbHXN+1&#10;8s3CU3tWWL21951f9/Dblr1SoNPrScCDztf3Xqv//c/ufaAQz6XtkCGkjFCqVFE8IppPlCOiCWoI&#10;CPS4fWya9etHDVWpqx3QdOiQjs7HHUicNYeP7PbAncDa4aR71RQ/X7/MUQP78IufT804tOaDgm+3&#10;fMIveSX99pjBD/MarY5EQ+p9fLIbPtw3GyeHIqUR3rKVcQScWl1HNKEou6RUdqSJ2WbYCI9zPu2m&#10;TJEKC+u4HHpeBzREbk1iyryimMnTclsOfpQPb9r0os7XT4pa8q9W7WLzR/rx7abNwHEcxGZ8g4Ol&#10;cUiBQrCgxYYUZbMUKs0fYkJ65K/9+KnT+NDohqTPtl5CwnXWOUD87LnSxDLWcQRBEECwEaTVTBFN&#10;KcpGedEEDI6KzmUltLvTbtasq3GTJpF35LS6fNY5QOzkKTYFJyAIUnmhtgJQqLjzoj1FWSsvJTfT&#10;0w1u4rw00vXG6fTEuSTMmsM8r27r1lc9PS0QBHEO8VOmkeWVKApOvVI0qyhrJCSaFELISmBPIGH+&#10;Y9ngfKK7dSO7FYY1iGYGHlSGtEAQxHk06P6AkQOq4qUaLJpWVCkKoonWfso0j47uAudTWuABPVaj&#10;Xr1rrOMIgiCm+IWFma4BhxFwpUmpVP1DE4yVqJ6EqfOJmZRUItKJHmv0YC+jzxEEQSzB6XTSeDEg&#10;mliUOdGEqt+5i827fbob1Pk06tWLRKkEVKt2y/Qcmh5tRo/1uHBzBEHKEJMleADRzKJMpeA0b9NE&#10;Yiamh9FuytQicD406s30vWFeD/0cFheVH0MQBCmNdsmzjcKvlZz6tmhuUXIJiUMSKiiirkeGV5sS&#10;N316lqzrjTSR4dcKPd6oW/fL8Bn5XPY9BEEQa2n4QA+j7jelSrVXNLkokJeXajhNnA6p6cxE9DTi&#10;ps/Mp86nZrPmxPH6BgXdoMf9wv9bnkX+PQRBEFvwq1XbKAChqkr9qmh6UUJzkIQH6vz8K836ZQmz&#10;U6Rxn5ZDhtDmsfT+hqBgUlBC6tZz+x1cEQSpWMC2iDaGUEWh6Caa30oslao1TRBWonkq7eelXaPO&#10;BzBNA43eQBxydK/eUmsIQRDEXqiNoQjW11BshCupaELovH1yWAnmqSSkpV+XOx+td/E2Cw3u65IB&#10;x4W/SV9tu1lzKsUYGIIgZUu7mbOktSIpggnmii1xpZM6giZCwuy5lap7KSFtgVHLJyQykozx+AQH&#10;k/k+NF3iZyYzv48gCGIrrYcONw5A4NTZojGuXKIJEFijhlVbSnsacucTO368VCDgGPyr9fMriktK&#10;yjT9HoIgiL1Etm+fQW0NoFRxV0STXEkkG+sxR3jzFtdajBlXkJA82yNbRXLnA9D37jA3jfzbqHt3&#10;sgYc67sIgiD24le9hukuqJ1Fy1w5JH95awmqVy+nYc+emR3T3D8k25zzadinLxn/oZ/jRnII4lza&#10;DB1ewPq8MuEdECjf+h02oavU8q/CcY2qqtSLYDauLGHMYggMLIjs1OkSK3FdHbnjAVQaDXlnn8Ag&#10;8quEfp4wN83jlxtCkPKkzZChtkeRpi9kf+6mdDBZgsfLy2uMaIdRNFG+37aC79Ih/oK3j49RrLoZ&#10;7sZPm1HUYYHrFxS54wFaPvKI9B5qrTaDfh43aTJGvCGIE4kbPsKmOYWJaelFHeYv8rju/9BGTaQA&#10;BC+OOyqaXhRNlJ93fc7/eWidEcnjh19vUL+evNnIpGGPB4tg8zZWwlc0csdDnEzSZMm5Nu/fv1B+&#10;THCmlWYCLoKUNa3GjrOptyQ2aYpHdtM169NX2rBSoVT9JZpeFE0UU8djyu8H1/JLXl50J7Z1y0z6&#10;HRbVmjQr6jA7hZkJFYHcuVDos7YdN67A6NjUGWT+D4IgjhMz0freBKHVkxc3dapHRp2GRDeUFh9V&#10;KtVrRNOLoonCcjiW+G3/Gv7Epk8K69SpLXl1E4r0/gHZHSqwD9d0ng+FPmOL4cOltd8orOsgCGI7&#10;7aYn37U2aClu8uTChHlpHul8wBZSm6NQcD1E01vJpVQm0kT54+DaIpaTsYVlrzyRV79uhNEEK4p3&#10;cMjNuGkzy3VQ33R5HUpoZP0b8EwN7ruvhPOJmzIln3UtBEFsI3FuKt+4z8Olzi8UfqCSrU9Yx9yd&#10;+l26Gg1biJYXpeS4+TRRcn7by2ed2p1z/vjGHJZjsZUft6/kRw58GJaaKBHAEFy3bnbsuAkldhV1&#10;Nolz5ho5FkrDPn3Imm6+AQEXWcfbzZiZzbqeNSTMTc1sPzO5xKZ1CFLZgEivsKiovA6p8y0GEdB6&#10;xzrmzsj3CwO8VNx+0fSilCrVdpow4Hzk3PxpRzbLqdjDr/tX868/ngL9nlLfJyW4XmSZtYbazUw2&#10;HtMRiRk7VnKIrONA+znzSu2vFn7Z3Ws3fcbduKSkXPhO68GD+dhRo+/FDBnGN3+ozyUWdWJicBFT&#10;pNLAabR5pD7NTmH+2Gw/czaZ5B07Zcpd1nF3pn5srPEqB5z6jmh6UUJikD0ovL29b5s6H0rWr7vz&#10;fj+wxuEuOTnzp43LFgpliRZR/NhxTo02k28mZwq9J+uYJeImTSoKaxB1Qf7cJhRxWl1RnRYtzybM&#10;mMV8LgSpLECdkNef9nNTcyGqFGg/bVom/Tx+6tQy7wkpb0zsAkGJG80VS3A+ZKJlw+j6t1iOR072&#10;md1F505sKmA5E0e4LzG2RCh3REzsHaHJ7rAjkhd6U+AXGdyLdcwUWBOuWmQkc0KuX7Xq+Y26dLnA&#10;uj+CVHagjsRNnsysV3I8bXHf0AZRRvZi0oj+0v+rKBQYdCA4H9IN1r9XN6bDMcfV77c5ZVxIzrJX&#10;n7jDqTVGjigovE5uh3nzmZlrDaxCTgmJjCreToFxjAKVxjcktIRzrN2qVUHM2LHF5yQl4eRUBDED&#10;1JdWw4aSbmlLJMycfYX1fXdFbi9ef3LWXbCb8s9EE1x5RRPi8VnjmE6mNG6d3HGH5Ugc4bttKwqD&#10;Q4KMtqTVBwQKzXTb1l5LTF9UIpJNTvQD3W/CtVv17888Xr1Ro1vyZyDnjhplOobkcV0FCOJMhHqT&#10;13TAABLNZglPcj5hDaJJrwqF2suTuz79b74Pp84XzXDlFE2I959Ly5Y7FVvJ+GX7NZYjcZQ6NauT&#10;xT8phoCAO4lpC6zqjoMVF1iFXA5cU+fnX6JiCJ9LG0JpvL0LYydMMDoOxEyejCHZCFIKOn//jOpR&#10;UeyoUhkJs2ZfZ33f3egwb77RWPaKt5/MkdvKdm1aSDZNqVLtEU1x5RNNhN0r3zZyJvZy/YftuSwn&#10;4gin937Ft2jayKglVKdtTKnLcLSbkXyTVcjliNczWmJH/Jx0yTXt0yfH9BiFdU8EQYwJrlUHIr5I&#10;xJslPKXlE1i79h3RrvAana6QZSeFY5KDqqKoZNssiPKhCZDx844SCeQI177b6rQwbcqx9Ut5rV4n&#10;d0JFMaPHmh1vYRVwUzR6g9VBB3I6pC2oVDvCIoi91G7VmtRXVj2iwPH4GclZrO+7G6JtIuz96p08&#10;ln1c+9HzRt1ygi1WFJvkSiIvlWoAfXlWAjkKRMf9c2R9HsuROMIX7z5ntEGT3tevxAzqDumPl2jN&#10;sNAHBJJrwPwc1nEW8XNS7J6AiiCVDWudT9vhI5jfdydUGuMJ9Sy7SJGfp+TUlWufHwXHvWNNIjlK&#10;1undd/86zHYkjhAaEiKNywDxs+dKXXGJqfNvswq5KYbgEPLdOnGx0tYKloibNg0j2xDEBiI6dyF1&#10;jFWfKHC81YABbr2ob+K8+ZItAn7Z82kByx5SMk/tMjpfoVI9KZpmz5cXxx2iL85KHGdTFuHZwwf0&#10;kfpXgZbDRpDVElgFnAV1PmGNGjOPm2Ja4BAEsYy1zqdR9+5uPeZjCAySItl8fHxyWTbQlI9fSTf6&#10;AS2Y5ZBi6+zhUqq4S/DCgYEBJAa9PMj+dXc+y4k4wscvLzJayLTF4EeZS+qwCK1Xl6xUEBoVxTwu&#10;JyFlLu50iiA20rD3w2SJGVadosDxWq1auq3ziZsy1ciJHNvwocVWj5ywkFBpGEHJqe+J5tmzRV+4&#10;ScMoZqKUJRe/23qb5Ujs5ZvNn0oZD7QaONCqMZ+AWrWuw/mlOZ+4pCTcZA5B7IA6HzqfLqxJ0xL1&#10;C44HRUZBd3kO6xqujvD80kT04JAgq1o9coTvSWNFggNaKZpozxV92YG9u95gJUhZc+uXnU7thtv2&#10;yZtGi5a2HDKk1PBOqdutYSPmcUri3DScTIogdkCdT2RcHJnrE1yvPqyPaFS/4HhA7XA+fvoMt6tn&#10;MUlTjezOP0fXMu2dJZa8ttBoKolgnj27+42+6KdvPmV1E7EsYDkSe1m/5FWj5i+sySYv5KbQaLda&#10;MW2lBQ5NicXJpAhiN9T5VGsQdR7qEziftuPHG60+Asd9Q0PJj0XWNVwZamsAvUF/h2XjrMHH1yeb&#10;XsfTo99a0RdlJUR5AiHZfx9Zz3Qm9vDZ28/Iwx2L4pKSjJyJHDrPp0mvXrdYx4GEeWkY4YYgdkKd&#10;T1DNGuegPoHzaT1mTAnno/fxvUPqW9oCt/mx127ceGpnCGDLWDbOGjJP7TIK0/ZScQdEW+1Z8lKp&#10;htGXZCVERXD+2AanrY7w1JypRsvyyAu6nNKO41gPgjiGqfPxCQ3NajV6dAnnw2m090idmzLFbTZi&#10;FJ5bCnZq2ayx2W1prOWLt58ysltVlMoE0WR7jhQct4S+ICsRKooLJzY5bRzo9SdmS4OAQsEuiJs4&#10;0cixRHbqRDPabHAC7kiKII5BQ63lzqf16NFG9YzWU/p/1nVcjQbduhuN0zhrlZjIuuFGq+gL5rpq&#10;sdX2ECk5Nfk1ArASoCI5f3yT01bKbhodZZSRTR95hPQrw7/0s0Y9e5oNTGAVOgRBrIflfJr27GlU&#10;z2hdlD6bPt3lpzUIzyt1kw3v18No8VBHodcFFGrNKdFse4bkL8d6+Yrm76PrnTIfyODtkwXv2PD+&#10;+8HZGPWpApxWd1deCeRglxuCOA5dXkfufOq0bH5FXtdofZR/Bjudsq7nCkR362Y0rsyyYY5w8+ft&#10;RrZKsNhNRdPt/qIv1bF96+usl3cFnLF1N31PWqDVOh3po4VuuMjOnc2uWA0kzk3FxUMRxEHEVa35&#10;qHbtiPPR+/ln12nRgkS+UWg9lYdgxya55lJW4BTp8wJPpUxyeKyHRef2MVL0GyCabreXgb7Qt1uW&#10;MV/cVWA5FFug7ykv6NZi6+Z1CIKUROfnR5wPnWSq1emzfIICmc6n+aBBJOKN0n5uaqlbp5Q3oSbb&#10;6bPslrMQri/NIfLi1N+J9tutVYu+0I2ftjm9yehMbp3cWchyKtZC31NeoK0iKQmX0kEQJ2BaB8H5&#10;cBptiWg3IPL++0v0Rrha9xt9VuCHLUvzWXbLWfx1aI3R0mFVqihjRBvunlKo1E/Tl7nz6x7mS7sS&#10;fx/dUMByLNZA39O0QJdG/MxZ2OWGIE7AtA5qdHrSnSSvb/ScWi1aMCNPWdetCPyq15C63LR6fblM&#10;zh/av4cUHAaIZtw9JbyAFEvOellXI/vMXrucz9ebPpEyjFWgLdFh/mPMwocgiG2Y1kFWnaSfqXU6&#10;9tYmSVMq/Mdg/OwUo2V0ftm5okxbPXKE+0krtyhU3AXRlLuf6EsArBd1RS58vdlmB7Rx6SvSdgvM&#10;Am0BVuFDEMQ22s+YJU11oHWLVSdrNGhwjvW5EVOnVmhXuN7P/7/pGdFR5bok2dUfthgFOSgUivtE&#10;c+5eoi/QKb5tFutFXRWWg7HE0tcel6JFmIXZDLFTptxlFT4EQWyj5ZhxktGk9YvTasnkTHmdazlg&#10;gGRY5Z8zqJDxn3bTZxpte10RwxVLX/1v8VElpy4Szbl7ib7A6veeqdAFRW3ln+O2zf15NnUqeU/T&#10;yJrSiJ02DRcSRRAnUK1evSvU3tRu2iwL6pdObyBz7+R1Lm7SJMlJtR092uJq9HGTJxd2WLCQeb+y&#10;gj4b0LkCf7SH16outSS9OO4b0aS7i5Qx9OF/3r2ykPWCrgzLyZjjvoQ4UsjrNG9uk/Npn5KazSqA&#10;CILYBrU1FK3eUOAbHEwMqLzOweK/9JwmvXoZHTNH+7lp5fIjMW7sRKNWD8sulSfCM0iOuopC0Uk0&#10;7K6vqir1ZldJRHtgORlzBAUFXYX3bPqg8VIepcEqgAiC2A61NSxizKzvxmm1pe7DRYmbNqPMJ6IK&#10;zySFO69d/Gweyy6VJ78f+soo8EE07a4vpYqTmsGsF3N1LpzYaPUOqPQ9W48cadWuphRWAUQQxHZo&#10;HVQoFO8rOXUm/C3YINi6vkit1Rltd+/j7y/ZJvnn1pAwL61MouHqdupEek8AjVbnMj1FbZo3kSa6&#10;KjnuumjeXVv0gcPDazl1IbzyIuNn6yed0ndtO26c0YS20mAVQgRBbKNJ9+5kforgdO6I5kdSVYXq&#10;DTgWHBUlrWjQ8MEHpV/08vpoNUlJeQmp6U7tiqPPA3yzaUm5hVZbA6eRrX6gUg0Wk9Z1RR927JCH&#10;XSohrcWWOT/0XU237C0NViFEEMQ21HoDqX8Klfo10fwYSThGorei7ruP7OMTO2GCVGcjYmOumdZL&#10;a4GdhxPnpjq8HXd4yzbSVI2I8FouNz7+677PjXZtFpJUUZyyrqm69EG3f/qG2wUbUFiOxpQz+76S&#10;MoVVQC3BKogIgtiGUPfIwHiVKly0aH9MVZXW0Thxu3v6f41Ob/W4jzlgVfrYqVMzWM9WGjDJnD4L&#10;kO2iK8F0im97iz4jbJMjpqvrSaFQPUkflPUi7gLL2Zjy864vpEFCVsE0R/tp0/5hFUYEQaynQ9oC&#10;yXCL5secpB/EMWPHFoZGRdlVb63kcmJaep41CwarxSWAgKEDet9g2SFXQXhGKc28VJqhYrq6lrw4&#10;9Qn6kKyXcBdYzsaU77euKDG5zRoSZ8xG54MgDlKrbVvSZaVUqc6L5sesvDhullhXC9oMH07qLBDe&#10;po3FLU8cRWgZZbRPnsUnpszLTJibmkGX1OowN016BoBlg1yJq99vMVl81AVFH87Xz89tu9yAv4+s&#10;ZzocOSkTR+XCu/oEBl5nFTxzJMxLK1GREASxDU6nI/VPyXFpovmxKIVK8zucz2l1MIhOB9JtilJ1&#10;Fhq9QZrXs+bD53NZNsjVSJ8+RlqvU6niXK/7jT5cTOvmV1gv4C78xXA2ptQICyNrRdVpG8MsYObA&#10;PXwQxDGgDlFbI5oeq6Tk1EYD6EDLRx/NZdXTsqJZnz6SEffx9b3Lsj+uio+vD3H4gFLJLRCT1RWk&#10;rkcf7PDaD5kP7y6wnI0p9F0bPNDdpqa7K2/diyDuQNNBg6U1yETjY628BAckGVCA02jNbnNfFsjv&#10;ffbYOqb9cWWE5/5v9YMqVXyKk7WC5aVSjaUPxXpod4LlbEyh79pq+DCb5vig80EQx9B5+5DBegWn&#10;+UA0PzaJTkalxE2eXMSqq84mIi5Wum+d8Jputegy5Y2nZkstN4E8MUkrVgqlCmYVk4diPbQ7wXI2&#10;ptB3ZRUyS6DzQRDHoHVPMDuqYutjl3T0OgLlMvYjux/T7rgLnFojtR4VSuVyMT0rTp6SsNlnduWw&#10;nI0p9F1ZhcwS6HwQxH5ip0yXIq9E02O3vBTct/RabUaNMlqKx9lwOp3UVZiSNMqtxnpMuf3LTsn+&#10;AUJSGopTtIJEH+SRXl1ush7YXbh1cifT2cjZtPR1KeHjJk5kFjZzoPNBEPvhNMV79ShU6mdF0+OI&#10;fGg91ugNNnWf20Lr4cOlbQoAlt1xN955Zp4UsafkuEwxPStE0kziU7s+c8tldSjnj23IZTkcOY88&#10;2OUifd9mjzxC9hCxFnQ+CGI/tN4JNscpv7a9OO4wvWbUAw+QZXicjRjeTe6x6t1nKnzVamdRu1YN&#10;qRWqVHLpYpKWrwTPt5Q+xM2fdzAf1F1gORtT6tetY9cEUwCdD4LYR/tJSaTeQcSaaHqcIuF6Un2G&#10;fX9Y9dZeIjp2lFoIfn5+HuN4KPTdACEpueIULUfJH4D1gO4Ey9mYotZqpQLFKnCWQOeDIPahDwgg&#10;v7S9lNx80fQ4RQqF6i1an6s1iHZa6DVE0dHrAle+38K0Oe7M8tcfl0e/OTwOZ7PojcPCQjNYD+gu&#10;XPx2SybL2ZgiT2xWobMETjJFEPugdU40O06VI3XaHAZfX8kwR9QJz2TZHE9AaNFJ7+mlUo0Rk7R8&#10;RG/8QmqSW4/3/H5gTRHL2cg5vHaJVEgBVqGzBC6vgyC20+ThR8jqykpOfVM0O86VUtmG1mlOp3M4&#10;+CBm1CgjO5F1elcRy+Z4Atd/3Cpv4RWJKVr2UqlUI+mNv9v6CfPh3IHMUzvvspyNKYuSJ0lLjAOs&#10;gmeJ+OTkS6zKhSCIeTR6Pfl1LZicyGLL43wplKqztF5HdeliUyCRKcI1pCCDtKljPNbxUMYPfViK&#10;6PPiuINikpathBsdozdlPZS78M/hDfdYzsaUlk0bS/H6AKvgWSJuypSzrMqFIAgb+d43otkpKynl&#10;dTtu8mRmHS6NWi1aSltjw26gLHvjiWi0OqkFJKRl7eIkLUMJzWAy+K7TG+6xHsgdyDqzx+bdSylt&#10;R49mFkBzxCYlFbAqGIIgbBr17FUc5aZS7RLNTplJoVB8TOu2d1CwtAW3tcSMH29kHzZ/8orHRbiZ&#10;4/S+lVJrTyBfTNKyE71Z54QY5gO5A5e+3nKT5WhYyBKXUL9bN5t3RGRVMARB2NC6Jpgbv2KrU7aS&#10;1++YceNsWnqHToIF/P393XprGXvg1Bop+KCKl3KimKRlIKUyjt5o1TvPum3Lh+VkWOz74n2jFXEB&#10;XUBABqsQWoJVwSyBEXJIZQbqGfSwiFanPNRYXsdZdZhFq8GDPW4lA1u5cGJD+Ww8p1Bxb7t7Qt/+&#10;ZdcdlqNhkTJpJOliVHDcdSXHfUrfnVUQLcGqYOZoP2v2ncR5aZmsYwji6YRERFyHOgar5otmp1yk&#10;VHFXaf2OiIvLZtVjU+j5QJcOcdkse1MZaBgV8d++PyrVTjFJnSvh1wj19G4bzcFyMuZQa3VkMyov&#10;lXqc8Pp6msBtx4+3aVFCViVj0X7O3LsxY8cW32PEKJycilQ6wLZA+RfqW1VidMpP0rpv8Ayseiwn&#10;KLyO0UZ132z+uNIEGphy5futpq0fXXGSOlH04pxG65Z9m9lndpc6r0eOLDFryN+/YefONvULsyqZ&#10;Ke1TUskOi/rAQBLaHZc8O591HoJ4Kh1S5hLH46XivoH6Vt6qqlSuonW8ZvMWZh1Q27Fj5PNcJFg2&#10;p7JQv+5/zlihVP0hJqnTFEov/tzcaW65MdLfRzYUspyMOej7iu9vNDDJKpTmaJ+alsuqbJSElHnE&#10;mcVOmiQV6g7pC5nnIoinEhgeQX5BC1XNt7jGlb+UnFqK4Grcuxdz6R3hWIntuYFWzZvcZtmdyoI8&#10;LYSkdF4eeim5WfTCrBu7AywHY46PXpL2jZcGPpVq9RaaBqxCaY746ck5rMoGJKSlS114Wm8fKXKG&#10;dS6CeDK07IvVrYLENaDPAbQdOdKoLjfs0sUoCEn4QoD8/yy7U1ng1BopAEPJcVeL09MJkv8iYN3Y&#10;1bn+445St06Q4x8QQN5XSMRPxCSoouC4vjQN5AXSCu6xKltHoXUjP49eu35ih0Lm+QjioTTuN5D8&#10;8BJ+4E0Wq1uFSaHS/EnrooBR95vscwiKOFj8DS6Sfla7elgOy/5UBjJO7jDqjixOGydIdlG3HFhj&#10;ORhLCO9JugAUCsV9YhII+u9XUeshQ4wcR2mYVrbEualG40a+1Wv81+U2b36J8xHEU4GpBbTsixWt&#10;wiU8i3wQvQC2XtDJFg4FxFOJvDj1z/TzzUteddtpKI6i9/aWuiTFpHFc9IKzJg53u8VEM8/symM5&#10;GEuYSUAV/bxhx47/yp1HacgrW7uZc0qEctLrag3eGGiAVCqa9elDjLpCqf5VrGcVL6UyhtZJwBAQ&#10;YNTdplQqO4pnSpIfzz6zm2mLPJ2TOz91rvMRmpfj6QW/2brU7bz6xa8357AcjDlefWI2WasJQsvF&#10;JJBE0yEssr5NzqfdzOTcRKFFI/xdYoWEmk2bSV2aLQY/eodVQRHEU6FlX6he9YprmctIQZ9NjkKp&#10;+ls8biyFojc9Jzg4uNK2fnzEFqKYKo4JBo9oorJu5srYGl4NtG3ZrDjkk1P/ICaBJJoONjsfM0Bz&#10;nl5TAOf2IJWKDinzSF0TfuiV39L8Num/VV1oHRUPMCW8h9Rdt/KdZzx+dWsWR9Z9RN5fTBLHBBcy&#10;6LSE5xbMciueXZDML5g9xSbgPUniKdQPiElA5UXTomadiNttu/fgHaVR27ZS2ka1bHkv4ZH+PIJU&#10;FvwD/Eldq6pQPSXWMZeTl4o7As9o5XN603MNBgPTJlUG/Hy8C8T0cEyQkMI/lQrxnY3FcVGVMS0Q&#10;pCxh1jUXk0KlWqRUcqnify1KoVK/CO+k0VR6W+GYvFSqceh8ikXHvoQ/EQRxEkoVd1H416Ok5NT5&#10;ldv5VOH/D0nx1b2fxQ2wAAAAAElFTkSuQmCCUEsDBAoAAAAAAAAAIQAWHEp0L14AAC9eAAAUAAAA&#10;ZHJzL21lZGlhL2ltYWdlMi5wbmeJUE5HDQoaCgAAAA1JSERSAAAAvgAAAL4IBgAAAIt0tZ0AAAAB&#10;c1JHQgCuzhzpAAAABGdBTUEAALGPC/xhBQAAAAlwSFlzAAAh1QAAIdUBBJy0nQAAXcRJREFUeF7t&#10;XQeYlcXVDsUG1ohSREQUrCBgF43R2DWJsfeCscWCDcXeG4pEYvLH3gIau8Yee1dsiYki0rsgvbed&#10;/7znPWdmvrt3V6OLgt55ntfT33NmvnG5u3t392eVVVmVVVmVVVmVVVmVVVmVVVmVVVmVVVmVVVmV&#10;VVmVVVmVVVmVVVmV9eNf7QT7Cc4Q3Ch4VPCh4AvBaMFkwVwDdPgQQw5yUYNacICrsiprsVkNBLiY&#10;DwqGCML3hKEC9ERvzFBZlbVIVxvBM4KvBOUuZMTm7ZuEK8/oHJ65fefw32f2DsNe2T9MeO/gMOWj&#10;Q8PMfx0e5vz38DD/8yPDAsHc/x4RZv77sDDlw8PCV+8epLn/ffp34dk7dhaOTmHzDk3K9igBZsJs&#10;mLGyKus7r1sE8wXlLls49sB2YcK7B4d5A44IYeBRoUoQBh4t8mjKL5IvqM6Y+r5AjvliHiVs6Fqn&#10;tZ57VJgvvSa8e4j2LjeTATPfKqisyvpGa3XBe4LCRVp6qfphg3VWCq/12yNeQL+YpZdWfeq3C67+&#10;dHHT/wAmS/JcJ4/7sv9JVIIn9x+ls2FGzFo6v6C/AHurrMqKq6ngYUHhsqy71gqh93lbxIvGC86L&#10;ppcOtl16vYjqNwmffpROiDwWy23mJL/qGVjvMcuFbv18tnyeP56/he6hdF8C7BV7rqyf6DpcsEAQ&#10;LwU+Yj785x2yC5RdUL3IxYuX51T3Z77sQkaU+Hi5S32ue+9iXHPsf0LvxX8JaPtsj/x5R91bvlcB&#10;9o4zqKyfwKovuFcQL0DDhvXC3ddvZ5eFyC+lv6TwuPvdTj7m5TkaB1eBD/7qecyB33tRKvRy5zPA&#10;tvx48Z3H6zwfObAZv+e67cJSsuf8DAQ4E5xNZf3IFr7s94kgPuzdt28Zxr59IC9GvCTpgiTpFykh&#10;vsTQWpHxfw6DXbQEyzPdkXx5jNz+P0gexyXXWOYjiv5YZ/lpHust9ri3DpQzWCO//ADOqPIl0h/J&#10;GiuID/eSbh3DggFH2sWwy5JdjHjh/COnx/QS8eIULx4vEnS/fDFe4KDOmPnBZTF/iaJ6IVcQY6Yr&#10;srgg6Zbr8chfEhegz/wBR4VLTu2YX35gnKCylsC1lADfCdUHWb/ez8JDf5LX7vbg00dsgV2MdDn9&#10;UvkFyS4KcuTS+csL5dJ8SnIi35HX0xcvunF6LPUTgF9kaY77mcN4utDMyefOY0V+5877HB0eumkH&#10;PSs/NztDnGVlLQHrGoE+uHryEG+8aMt4AQoPWx++6PFywO+XI/Prpc5r/dLmfkrV9XJavdWSU+LK&#10;aT00Zrrnx1zPMd4yMecif8pXX8z3XJOWk8/k0D7Kd3Toc+EWenZ+joJrBZW1mK49BPFh9Ti+fbpM&#10;9rAd1R84cnA50gXRS2D1rJFYzGEekdeAx6XlFDjKwDmRp7nQiVRjXALM5L3iBfdeBR0cJt3OpddG&#10;ID/LkXiPE9rnlx/YU1BZi8lqKIjvldlhq2Zhnr2G58XhRzFeFn+wHsPlgc9hDx3SLkbkENtrPCf9&#10;zyG2ybyHwi5TgQe54vfekPn/aM7vdeQs+lSP3C7Nb/nxI731oc/rrGesY27OB9+8T48MO8qZ+vna&#10;WePMK+sHXOcI4kMZ8dr++rCKF4gP0S9BhOZkD7vkEikPdMlLl6MYj/WWwxqLRZ9I6H75Mn9EYbak&#10;x14eV56UB57YT2V1+B5Sjtk2D2czaL7VSjz3jXztgPzyAz0ElfUDrEkCfQjXdN/MHmp6aEm3h6kP&#10;Mr8sBHVcBj5ovQzqzy6IcvCiEKnWuVR6L8uhz/VU6zURPlfslWLxf5hoI99zbGbA4lVfdE26IM3g&#10;vY1La0RXLkjm+GWPcys/Y1UDjwzXdt80v/x4BpX1Pa11BHrwDRrUCwv0YeIh+kMV5BcBsIeoORaL&#10;lys+VCL6FakOYMx9lpv18v7+r0fB7xdKwRz+j2g85nd+conP5y0jvQ7SexT3Dp/5LS/XYw+rTXPk&#10;MdEjJ/MWfH6Unr0/B0FbQWUtwvWOQA/76P3W1QfBy5MeWLUHlftd97jVpkvAfLVxETTPObKY2R7P&#10;L0nkLtUFsVfkzmN5b3IWLp9K9DS/79t4nJf5Vqe2c0A6EHP+PA4e56fOmOiDUGMwX9f92+aX/11B&#10;ZdXxWk4wVaCHPByv5QsP1R8YJEGf+e0h4tJ4fuESQBofL5DHUk7ksnyXpXNoLnyFXrCLPs8hj3Ej&#10;Ln73EfCbDzXaC3XMjXzmV938Xuf7dg7ug73TXhN3zIUOrjin1wm0x9FhxKv7h3rp8uMZ4VlVVh2s&#10;jgI92JbNGsUHkx4UHxIfvPsNdgEAPOD4MGG7P9Z5XJDVFfsZ7DJozHJjrfPbZYu+fBb0UjvP8VhR&#10;p83LRr/zp1yNmc3/ebJ86+P9tMZm1zm0njHmmw98WuNxh3GoX3TjxbPx52TPrLK+wzpaoId56hEb&#10;lDwAPpDoswcW/dlD8wesl8P8+UXUvGgj16AXRHwa4yeNxXqLO+ATsL/HRJqPNeZDjvrYK+dQP/oj&#10;J/IQhX3FPacc9ed8JWA996bc6BfnEsR+lMpvNYxDh7Q46mFL/NQjN8wvf1dBZX2L9XeBHuJL9+6W&#10;Ho49bLX18M3WB5Mehuaanw/GbUivQa7UGA9zXIc/r3M7z6seZz+LqW0xzzNOn4N+SK9JuaneYHtP&#10;c1ldtBFL9V6nZ2Z+9k/7p241OY/7jN/3xTr6lM/gdS/du2t++fEMK+t/WGMEenhTPjjMHmYCHyI+&#10;AnflQ4AP0h5wwJf0IC3GePJp3PLx5T/WEOofZFLBPtFWjur8KWZ+cIFbZ8w5UJvpnos8lbnNODng&#10;z2rBDUC3HOd2f8GnNQbzFaTqWdx4S/Pj2SmsxmydU+JT3j80v/x4k2BlfYM1QhAa1K8nh/r7DMfI&#10;oeb6MVksgTkpVswzfZDnHZv5jw1hEHuwhkg9BQMpmeN1rhdjhNQLJ/0lXBrzmuo8npPmSDwpN8WZ&#10;U+IfhP1Bhy/XM+gMya/1PpeeU14DzsSnMcslh8eYl33JcyQebGXVvIYLwjJLN5BDP04OEA/rONFF&#10;whbQDxwvNuLM0ZjKZCs8pjYut/vACQ6L68W3XohHrsyG7vmQhflwESwWayAJ5Y5+5FFXH2qNDxzg&#10;U+m2+byWs6bZEyfyTJqt/X02rWW95zPm3OCFPF6lc8TZMul8aR/uy7hF4lnimQrwAa2yyiy8Bzys&#10;vMLSYSEOcdAJcnACkapnyG3XIcPgzKcPL+VFDD4xy4GdxRS4UEVfKU9ZXkC4NDaYHCmv1D5RdPGV&#10;9GY8m095ivug7j7JlT3EuPbP53fdpJ0ngT7khw0OR8oh9Fz1A43HjS+bP4BPzjb1p1ww8ISw8opL&#10;++WvvM+/ZOnLm+arNwoLB8rhDT5JDvEPcoiUVYOIYLIKfoHGYUu+19CW3CGem3yMW65yE6yFZC4k&#10;eqmtYI73V4kaz1E/OCwOif5erz5cDPZwXvaFnznMJ69Ky2G+21anPemP5xB9ZXTnED2eo/qIyAsb&#10;OeX6ua0cFvfeWU7sY/rCL/4QWsizxTO2Z11ZsvTSr4SP9INPloM6WQ4M8pQo4asafKpcZvENEak+&#10;gdiM0XY/8lKcfnCpBIfHsnr3x55Wy1jqgTmK0vOzucqA3OR3PZ+vVMZ9FnpbDGcBmc0Y9xHnEsRa&#10;7wmbuudwb3mPXEdNUS+1qbMGXJwp9VAp/oWDTs0/8v/kX/Pjd0bK68D6YcEX3eSQBEO6yYGdJjBd&#10;Ibbp8AXExRfg19xMz2uGmszyURt7IKbxLE919PG42ZjHaimNx6T3j3uI9fST0/K8Tv2Jh33oc8R5&#10;LZ4Af55Lf7G32bGP+eM8zu89rH/Mh215nmu11WH+oYlb7Yx/oeh41njmAnzl7ie59Ov0Der/TA7r&#10;TDmks1SGXB8CPUOM5zhDfADjVcNMDiUHa0SXPNWFG0Bt5IrSaozXa6qEn740U3WJWnJTpz9yqHQ+&#10;9o4z2zwxZpw6j+qQwhvz3Zft26BnIXHlsHlYi97kU91lXq++zDYfZ5dasYszEDhf9bsvzm35kKrT&#10;j6/Y4dkLHsBF+Cmt+B3ZMPRsOahzDNCB7nKBAddFCkKeI3Gt1Rz3uS01WSwMO8f6gMNjpf1cF3/G&#10;6XXeL/GYXuDxPJtN4Hluo1cQ/hRHvfdPXIwzlmrFn+fZnPFcop30eBYZd/TFHPCmM4pnCz/qvCek&#10;oMgPu7RH3gvcKc9r/fnbXfhJrE0EuunJn8hHg2HnysGcG6XrVcPOy6RgaKm/h+WeJ9JyVHe/YGgP&#10;Av7hOTcgeZEzIc2AOnKBk/29t0D44gzgtrhzas3wlF+YKwNm957ch/lRqz0AzJLrzMv3jV7OE+fU&#10;evpZK/6hbqecvG88Z5vd5wpZneZH23OIyKNAXfUcYMonp+eX/0f/3h68c083++L9h8uBXCAP+EKV&#10;VZDDzTZd5bALzUc7QIqPkPysVnng11yPedwAvuhnP+dX3euRp3ZWrz63TSJfwRrncQ7koKb6LCle&#10;NYI2uS1H8vO5Yp3UKBekxTXHelcNOz/lCrS35cTcEcizGp3L9mUcUS+dOdo5vIflaB5mpJ72YP2s&#10;Bnjp74fnl/9H/a5OfWvxqUdvKQdxiWyeiPqIhDwefSMuznTPuTTlZPkBfs29OMuV+iwHtYghx2O0&#10;sxyvV93yNWZciGmt2yK9DrbNAR15aV+pXqG678Wk7U1rwOG8qnsfizmf7xt1JjkT4jK/5hhnpiun&#10;+2121z0vQnsiJ81Q7Vw05vvhzJ4bIbFuXbfyi4+78aNc+kMkLZuvKJu+XHBFCCMvlwOBThkx8opQ&#10;JTGFxs3WmOeLz/KVS2VJjtdHHiBxVbO9TgH+rIfGaFfJfMxhfsxROJ/lAgVej4HDc2jHGsnXM9AY&#10;bJ5VtBWsVz6PaQ1yRZpe4Ix1pqsPucmfc8dazaUde1oepM7mM8D2uPHGHJVuJ56WLVb0y4878qNa&#10;8ccFq0ZeI7g6VI0SiB4gR8Fn/gjPcz9lUIhu9TEfeZErlwbNQ79UAy73I0d5nVv5zI5+Quuc03Pg&#10;1xhs54b/WuaZjThnYF4eK2fH/UYYt/AylmoSL/M4G7l4zp6LOVwmXTlUT3nuT3VEzp3n5bzqiz0F&#10;qFHbOTAzY34/BD+aH2OsJ9BNjXjvfNnodbLhnqFqtED16+gbTR0x5rgvz0t61ajrBbDpC1aP2ljv&#10;0BjyXZoOv6DI67iePNmcPlvQGDnUdn6bIe/FWdxO80ZYDTndb30iX4LmYObR4PQ57Aw0J/VEfeL0&#10;GQxan9mKxAXoDMqX51L3HppfZs4EzkEd+8pnJaCPfO+C/PLjzizxS38bwtEHbSEH1Fs22Vtl1egb&#10;iDHiU5sI4qNt8YLuMUeKww9uSvcLYj+LldGJVJPn5DGvKda5T3K079fw6H6R67E/xjNwnsjnNSoF&#10;qEEP36chxjM7nbP7pU+0OUceZx9wOz8lfeSNHMZd2sPz3a+zjGFNPie5APRMvq4HbekXf4n/7Q34&#10;3Sv69tSqMX1CGPOniCpgtMs+lJKjebA1Bukxt5EPDvOX2JSCsVlOnpvZOovWuh85Hku1SUecNVVj&#10;blK/1hpvGJtqYr7p7GFnoD0sJ85kyGMxJ8/nPOSAjb6QNzFmfu2DvMiVI/Mpn/s8X+B7Uuk55M0l&#10;c6wmr8/i1Ww9J/pQ67OiZ8MG8Tu7S+zv7cFv29JNLBz9F9nkX+QB/Z+iaoxIQZXaiNGmj3mIVY39&#10;q9ZRZwy5nhOMU2PGF7lU957goa0c6nPbatwHbq0r6WH8zHH4PNQ9pnvKc3LpPUt9Op/3o19n0HyP&#10;09a5LJ76J+T1BW7ELV/rldti45Ie+zkPdOR4vteo9Fzm+Ww6q+V5bYypzPshTrlQ8vze2B1a4pb+&#10;Wr9rzt9HDvWWUDXuVsqxRBh7K3XxK2BbXrRjjvmttlhjUmPSQyTAGvpSbvJrf/EHjTGP87mNPKtx&#10;22Pwfcl8rYftPPBZvsazPpyL+Wn/zGV+5tMaz2MtbcbZF36vYV7yUY88Hvd8keREDmxwU+f8N1su&#10;6onI5fXmjxxyJmkWcFue8XpfzoU8ywWH8jHnmgv38YuPO7RELfxyUR2+atwdIXx5hxyKSOgC6NHv&#10;vnF3Wg4lc0QXhC9dwp/FRY++yEGf8ijgL5+j/b68Xf2J5y7LR67PY7UqYVvtONSaz3J9Vs/3/cZ+&#10;yIEvkwrUWY7W5jkec10k9+cSeW57HnNTf8szGbm8Zw6LRS7kiz+dEet5zp7veYy5rv1izDlgZ1Kg&#10;ftMXCvz+CPYSLDFLhx7x8Y2havy9ssG/CUSKHqCrz/zVfLAF6jffeKtX3XEP4xLTeo8LgsRUn4C4&#10;IcYl33ysMx7A+3iN2u4TGf3oAR7rDZ9x+OzMgURc5oGcAC7Opnn5LCZjXPUEnzHml8a0h+sWU8n5&#10;tB8kfArMktn5PmxveR1rLK457se8zsXZE4/D9qk5ALitH6T7IVEnwN3xe4QLtSSsqwVhh203ks30&#10;E9wnD/x+AWWY0E82K/p48RWk+0UiX3TWAvAhltmaixzkOj98GX+swRxZnvZALXKBPBd51lv9brOG&#10;uuxD44Bwww++mGt15mednwW5UaNnoTHTlc9zUO/zwYezs7iC/Oxtuvj1zNVneabHXurPeoFH61jL&#10;eOKL0uA+tSFtbp6l+xDHGYG72KuwBz8jr7O+bu+43UZ+8Rf738+Pv56hw84bJ5v86sFQBUx4SDYs&#10;ED1MEKgPsYc0xhzPBR6gP/fFGPwPkMf9gsjpgM90l+4v5qBXaS7mZZx5Zhd8ZaTvpzC/6LEeuvfw&#10;PUheWS7mFnStK50VEnEBbMvPebVPVk8/4lbjZyD+wkxZjfeKvhjzvXG/7MVnjRzvSwl/3gu694JM&#10;HJDzx/3dLz6wWP9lFv3zOz267SsbezRUTRR89ZjgUbWD2CHalB5jrtvFGuVArdUzP/lUWq7Wwocc&#10;A/0O1qsPecKjfGXgNYlPcl03Ts7GeZNkTsx1oMZzMnhecQ72UqCH9imtp7/6/MhlfpzJ89RmPJ2V&#10;5xi/11kMdeX2wnzMB50czMPsgNmWm2ZhjuYrv/utZ6x7LJx7+r5+8XG3Ftulf0ImTPyH4YlQNUmk&#10;oGrSk9TFX+WxieKLNuSTlJrvNn3KYblVWosci6t0PuYnbsTJ79yMW05uY8ZYB7uMtPw4j8usX+LF&#10;/s0PG7luW57PFn2Rz/xak/mw1wKH9QGXxpHv/qzWpObA1tqnIr/O4bkx7n3KQWKFfEG0Mc8TJfPk&#10;XKZn9Zwr8zvEzv4s0WK59Lck3HjNCSFMfkaGftoA3VG0g8H1lPN0ZtOX5zL/WZNuZ/HJz9oMgOju&#10;N9v1MBm8sH2uNF/iKvbIc6ommoyxUjvfb64b4jmV1IPX+iaeYn2YaGeSc0gd82VPOpvIeA6GUlth&#10;ZyTnATv1TPGa6iCZ77OYrrI4s+/J+3ldMVasxfPpc+2JfvHH46ItTgt/G1X+z6wnG3hBDuAFlVVT&#10;/imApB4mwzapOSaR5zWZP0x+UXOD1IdYR6AHfMxjHW335ZK6SufRmV4s+OGLszvUx/pqXJbjc9An&#10;iDZi9GMv9IlUH3v5Hr3ee7COPkrms5Y+zRGkeouZv7zPauH3syip5xnAl2aDrD6TyIxDcwxer/Pp&#10;eRhKZmAv9xV7KA/qReJu4Y7ZXVtslv7x5IfuvVQGfUXwsmyAgB0U0B3IeTWEqcmmDj/rHc4T6yWv&#10;Ohf1MFkwlb0ipr7EWDVezqW2cnqcUm3jYo7Yyu85li8+1MNO+6EdcxArsZVP9LQX1tMujZXqGU/m&#10;L9p5z4Scv1iXI/Urldyrz8AenPvVGC/tobmZX59TjKc8vRNqMz8//4fvudQv/n9w4RaHhT8Fr0NV&#10;TX1dDuF1ldTfSPYUyDcEr9E3xXT1O5APvyP353nFPqku9WTc64xLeqYY5hC/95/yGmWGlFvdX5zJ&#10;9Gn53CXzaEyk9PN653Ie5Lheiup+z/V+uV4ifW8qxWcz+FlTZ35+JurTXOsV68jndWEa8x2w85g/&#10;Y9iaE89JeO1cCOjCbfXM9djrfvEB3LkffP1NEC457/cy5NuKMO0d6lNpuwyA+xxqI/8diXndW5YL&#10;X8oN05nrPuTEWLRLepcD+sS+xVgpp+ZkMzJGiTkKPeGD9N6QrpfG1Z/44Oe+vA99npPOIcXVxhkh&#10;bj7qhunvisRZvsVcr6kJNhe4tLeeN+GczPHZAOeET3SryePKB17bA2PkIMihuuZwL6xP+Zedf5xf&#10;/L64eD/00mHmT3lPNt0/A+z35fChvy+DixTQpk7JvOhTv9RpLusCcjxfoBzqpx6kl/uqprEnYnk+&#10;fflMgNRpDZB6JC5DiR1mMDfxEJgj549xmanAg7wZmZ339jzEow+8tNkjcfuskBHOoTGcTaqPfkOq&#10;Q47PYXvQWsszf6zVmbCv3GdSePjsrK8iP3cBuC0/+clVzAPA1T8smPKuX3zgB11HCMLuu2wrD+pD&#10;wUcyrED0IJKgzjh0kQr4JA6/6Woj5nnKZ9I4aVuOx7VPiiWddc7tuW7n9R7nrG6nHJ8z1Vh/RTZL&#10;7Ecu+DlPMTfuD8jiel7KgR70x5lUL1Nns6QzM93hudrb+JET/VlcazxG3pjj+vSPY7xardiFM9R+&#10;1JMfPayP8jnoc17wKbxWsMeu2/rFPxIX8IdaCwRh7BD5ZGTGJyHM/CRURfw7k/8x3SE28mdJTKTm&#10;zPg369XOuVJtQA7qvJfWSHwWY5pn9VE6ZpAHtQW/xjLoLK4T6BVQr372UR5BPnOhTvPIxZ7ZfOoz&#10;PnBJjHxZD4sR3Kfn8GxQ43ncm/fwc2If65/NnepE17o8nmrZl7F8n9Ad6hPkes6nMe/neXmuxrOY&#10;6jaL7tlnpRwndw13zu7eD7KaCsJSSzWUof6rCDM/VVTNcvkZ5UyRoqsfUuwq5GocftTT7/mIu605&#10;sKU+5VgPjYEj5Xm8auYAkw7nsXmMK+dTHX20l8Fm95x8BvrA57b1gNSZSvI07jlZvvVgf8tRyTrY&#10;nNnrPA86ck0qPA5pZ6v8Pmeycx709v1FDvg8z5HZWgNOn11reRegp/0SzpVyBVavHK7HHNheg9z/&#10;6p3D3bM7+L2vhwXhntuvk2EHykADRX5hEvbnoWo2/VWZP+V6jHVhtuRntupSn9ckSL7weyzFUQc/&#10;uIwjmyPnCcZNf+od4wrnMF1mzOuIvJa6xn322eBIPIV8nQvzFes8zrk85nU2h/os18+u1tlSjGeH&#10;GOfCnuhPc6acxMF6nD3tCPT1mQrzZzkK8PsZZtw6P/spR6EGgJ+1sO+9o5dffNzB731p8zB7sAwz&#10;RIYXKQizoQ9Rf5gFH2PUPcd15mnOHPodXlc1e5BJB2oE0tN5VGZ25J1VrM3j7ps4+sNw+qldQ4MG&#10;DcJqTX4eLjrvVKmT3GxPgM/P/bnu8SHh8ovPCGu3XlO/0XLcMQeFzz95sSRvUKFWz2yOIDuXAmI/&#10;9+W17nO/79PPQCTOU/LuvOW60Kkj3+W4687bhbdffZj1cX/FcyMXY77nV1/4ezhg3z2UY6stOoYn&#10;HrpV+ZUHErWF8ydCtWdHzjzPz+Spx+8IHdqvrz223qpzeP+tx2N+yjVb4PdP8L2u1QVh/fXXlYGG&#10;yeaB4XIYImcPVwSx4VcfdOQJPIdx5irE36fXJfmG6hTLLLN0GPHF23J41lvkfz/8Z4y3aN5U/gld&#10;Ktq6p7lpH74/Aj4CfOBGDS79uuuuHTlu+2vP2C/oOVmd6ONHfRQaNoz/ZNcJ9vntbsrNfsPDBvJ8&#10;PLZJ+/QXCS86v5vMYc/B8vPn4PsC12mnHBPrOnVqH/V99t6tcA6xxuoLML+eXXYO7DssPPbgrZF3&#10;086bRP3Dd55OeVqf6rK9fa8vd94ThEceuC2EuaNkkJERVXNGyYUhNGa6wuNzRjMuOgDf2BEf6kZW&#10;WmnFMHLkiDBn9uwwb97c74xp06aGjz76SLkbNKivvbwvfI0aLRfmz58XfI0bN1b9ONgw1+fl7GrH&#10;vQiHyB5nnaz5AwbI61dbCxcuDO3a8sFwz86TOPxb8O+9926YOnVK2dm/EebODRPGfxl+8+vdle/2&#10;m6/XvY0f/W+1e98gL0Wz1aEDL+/sqfLRGDPZPPHZqY/+j957XnO7bLNlqKqqMoYQjjiCf9xt7gxc&#10;4tGFWurYZ9IjL3Rwu619RoWll+YHDu8BCfugA/bWvRT5UTNS/me5XXME/QXf2+Kgc8cIxhqoB8W4&#10;UDXP/YwFhejR77WUvXryo31+wHW5hgzhP486g/WFPWSwvAQpWXjQKVf2IpL78tqkN226GnNLFi4/&#10;/LOnyeXQXNu/4Nmn7tMYcupq+WXZdZcdtMceu+9Udi7PA6rm5c+PwHNyPeaVPBPnuO/emyUv7SvY&#10;s9WzUj0945gD35w8xj633HKzsXOtsspKoWXLFpbnIHdeZ/jeVlinTWs5uPGywQkigfGhar5B/QLV&#10;J2hOmM8c5pucm/Tre16mm1hUa8GCBco/eYJcdOmJvjX1e+LxRzTGvWBGzslZKd2HvD33kH/2yyzE&#10;Zk2Xj1Ylddt2sf+x6ngts8wyoc3aa2mPmi4+1kcffaCx0087UXM5FxHsmVx43pma8+478vKwZPn/&#10;1Pf3vaVYa88+nRufrd6FCLsPFn/x+UeV66uvxJct+E4+6RjyyUw8P9RY/dzxYZ114svK72XdKgi9&#10;e10pG50ogzgmUapvkgxnPrHD/K8EKa51sFUSva67XDcxc+YM23rdrqeffkr5fVbMB7vcGjVqBGOY&#10;TWfGrJwfdQH1GvtK83qc090qiwuxWdPln2bsf4Hve6JcfP6i1Lpcs2bNVM5juh6ufYYM/FjtsWPl&#10;o2SZ1aTJqhqfMxP/Ots+sTeZc/Z0/mvYuVNHyy6uW+Wjs9bOwEf27Fxsf5B8/rB5dmrbGeozR77g&#10;tG5/UK584eUbfPhgGM89qw1y7rB7X3+l5glwJxf5mieQxpNliCmCqZlOG9J9xRh0xCeL33wL6J81&#10;bZxvIvTq1Su88M/nw6uvviJ4OZMvh/ff72/HU1zFPEjqjzzycDj6qCOVt0mTJuxpfXUfZdaoUSM1&#10;xr3JHiRXpcE54Ede7Rf/S8nLz2BKrRf/0EMODrvvtuv/hJYt11A+YPZMfOTF/ibrJ8/4XKKmhfzW&#10;reVfCJuLe5sa6ttfLCn3UmzevHkaa9asaTyL/ExypH1D2rPX5+2YrFwbbLC+sXMNGvSF+oPeFb9f&#10;2Z2JfDx/wXzBIl/61Y+q+dMN04gF02WjBOywQIA4bNEJiS9EDnXUa57mTgtDB/0nNG4c/zpeWWyy&#10;SQc7nuLK3q9dFjv88hdhwVw8DM6EnvCXW/Hi+5w2I+dNe3KO2i7+7Bnyz3LkIbbtsnWNvVu0aKGx&#10;/xXdz+wW5s6Sj4reR875jVf5Vaurr5Z/ncus3r359fBnnnokPsMnHn9QfX363GhZxeWfHE/4crjm&#10;43my1p6jwp8rY7wHlPn5Q4Lruut6GjvXHrvvpn7dh+WpRB9woadyTJdPjONX4hbpaiOQ/0PXk+Yz&#10;pflMaS4vTUyvBvEH08OCWSbhR43AYgTj5J2R+akjF71ru/j60Qs942xFqchmBV+5lS6+59ts0U7z&#10;Ia/Wj/gzcBmlfmHi2HbbbWrsjYuvH1h8Tt+LS+WYlc5cJfhL9mkx9NG9lPmigX+Sqv8qYE+Wj88V&#10;yq3hw4dp/IgjDlH+2E97y0yZrzhfsrWP5swIAwb8S/nKvb7v1GkT1ih3qlE+uTvOu9FGG2i+AHdz&#10;ka1nBOG1V16QxrNlsNnSfA5llcgFIqEjpg/Dc+BLtkJ8GovxDM5pHABs9P66i8++rA/C4zp5YIOX&#10;NvjKrXjxwRHzfRbfJ7mQ1+Ocs62yuBCbNVP+ldE6xxy5+F1q7O0Xn7NbTTyfzBf13Ef42QIL5s3Q&#10;XmutJWdTZg0ePEjjeDm4+Wabqo6XM+UWYnj5VOgl/dMZQaZnVoA/U9Upz+3Bv4VVuuA7++wzYy33&#10;Ys/UfO5/9ZUXNV/wnGCRrQkCaTqvOqoog+lh4VzzifR4Ds2dKx92kl21cL7lotbqMqB37Re/teY5&#10;L2bReWDHXvMpxQZfuZUuvtTLHM7lM+neZFb4kdfjnHOssrgQmz1TXqfqDF439xtdfJyJ5uvMrItn&#10;Z4h7i7oBcT1L1tx6Kz8Zve++ftaluHbZZWeNA3vttad5i2uTTfiNpWlT5RNM64uzZC/oBsyj4CyQ&#10;PG/LQ8xs8K29dmvrwDXXPrH1Wq9T3Z8FEGPkEXwlWGTLhsKGFwggcQFoq9RYLsUvgPT8qkAp/+uL&#10;pD/knAX+JNEbD6DcShffOTGPz2TSucLCyFdujRrFb259U/ToUfPFnzVT/lmWnnGvYcHXXny8feL1&#10;114Jrwlef51SIbrbkK/LJ/BvvflGWLAAl457crAf9krZuHFj7VnbR3Og3EuiwYP5PZAtt8Q3sniO&#10;vh+esfW1Z46zjn49e87AfOYgF5ynnXaadeHaYw++NUL5kJ89T4V8wh1jCvIYFsnSHygHcMjyH5U4&#10;KF4kOTAFdMSZ49C8Qsw5kj+PuR7j0gO9v/biS77XF+F9GJf/KF+5NWbMGP0K0DfFZZddZpXFBf5Z&#10;s+WfZTsfn2Xbbfme8nLr235yu8MOv+S+Yy9C/qM9x3/5peZtttlm1qm47r777tC/f/mvmPlbOfI9&#10;EG77maeexWdAP0HfnLlzlPOrr76yLlz4n75Zs2YFjsTtfDnSN+QEi+QH0fcThGN/f2xYuFCGwP95&#10;KuWoTVYtWKh6hNjMo59SbORhI+rL/FqT6iO38n7Di6817OecOBzM4lzwyQDKtygX+GfNxOvRNAf6&#10;13bxv83q1q2b8v3jiSd45na2cf+Q4ve8Dz/80Cq/fh1yyCFaM3DAQDtXcGEv5ORzEokz9l6W4/0L&#10;z8Ls7t27lz0D+M488yx9PgvtYseesR5cie+4Y+OPJO4vqPP1kCB8OfZLeVWyUD5pAhYQ8w2iL8z0&#10;XC7UXK+Zr1JzVZo/r3M9A/pv0qH2i7/AuNBPe+ackHNNF4BvUS7wz5g+g/uznphh2y51e/GxwNdl&#10;my6FvS6cL+fsOvyC0vfF1LYGDeInvjvvvLPwZM8o8rtEbH6YbzafM/ec751x+Z9EfOBdddVVrRPX&#10;5Mn8uj54+fzmCyTf7kux78IwX3stCF+O479mAtzROl/6++5nz5gV5s+RTc4m5kEXzJs9T2yB2fPn&#10;5lL8KmXz0AWoi7UA+CCR57WxB2vQv0OH2j+51dy5nAO8C8BTA8C3KBf4p0+dEef3s+jSpebX+N92&#10;ga/LNtvovniucsb6PAR6tuw/chg/ce/Qvvw55svfPTp31tywQLicl5zgx/PkWRKM4Rn6s9V5rBbn&#10;kD/Lgw8+2DpxHXTQQerXOuWwfHuevF+0nQ/Pd7b8q4o6wSL5ffo8hBlzwpyZc0TONUnMgS2Af+5M&#10;A2KqM84aSq9JOXPDPOSJdH7WUYdE/1ov/lprkUu5jcvqwZVmYQx8i3KBf+rEqdyj7pXAR+a67O0f&#10;KbufdbbtF3vlfqONM9SzmRs6deyk+TNnzjSG6qv7WXwp8tI/XxQO8NjZKS/5/Ky1T/QTsL239rXe&#10;BJ9laX98vgQ/ZwcSv/ZQPuqUzEMv1BnqfCnx7Kmzw6yps8LsabNVT1J8kBozQFfkeRmMZ5bXm2+O&#10;oFwP9K/t4uNr1ZxBOH0ekbOmzTG/cGd+8JVbI0fyo+I3xdnda/46/uTxk7WXn8Mc2cs2W9f+Dayc&#10;+5sCn4DOsX2xn52r+txvtgA1+IhebuFCIr5pp02LdeV0h/FCn6U249ivPkuLwX/2mTV//b77md0T&#10;l9dEPmCO8XN/vDvxIz5Q50uJZ02aFWZOmmkQffIM1WfAnmyxyYKJiDMWAX/u01q3c7/wISZyFmoM&#10;6F/rxW+1luRlMzhfZoNvhvUCX7k1cgQv/r5775vwu32q67/jb/Kt7eJPGjPRZpghZ8e+22xVy8Vv&#10;3kL3su/eWT/o0gtyH+3tYPz2m29nDzkz9Jil/TLY+UHHc0L8s39/VuMM/to+P7NZ9jwKvHYX9BkV&#10;/OlZegw9/Zk2b9Y81K9f37px4as76Dl53CTJSXdslurgQ61JQ+QWiVpDna52Av0IMH3CDMG0MP2r&#10;6cSE6WGGQH0C1ceX+llDuxyMb7xxi29aFpumcb4vpqbXpn7xi7yYgXzTx1P6TDOkH/jKLb/4Oovu&#10;BbVWr3OSGz7k4WVBuYXYhFETUq3VbL1lLe/VkYuPj96lZ+X2NDmH3J9jGuaS+Qq1Om929nH2mvfv&#10;F9+fL6D7tn2UnglhetYfz7Awi/UG98477WzduLqdyq84xVzh4XPHnYAPe8j6+TwmcTdRL8BdrbOl&#10;X8q8sMeFYerYqWGKYOo4xxTxAaKbjPEx7veY2VIzJdqCMVYDSM20rGYK+K0XZqj14q+5lnF6PTkg&#10;OZPHIGt+d6Zf/GljpzEX/bM6nxV7QB7+eS63EBs3dHxWT45vcvE9dxp6yvmk/pmU/aSzop1yYHNG&#10;zKvn6DF9LjXv3y8+eZwvq3dd+3MGzmFx6Qub55TV4BykN7inT59u3bjwQSvvOa10L4DWU+fz9B5T&#10;w8XnXqT1gjr9kuaZgvBI34fD5FGTw+SRglGTKEdOFECfFCZJbJLrCuZNGjGRusJisZ755LOaEebT&#10;POFET4ljhg4b13zxW63ZKvEpZDapm2I8qYdIscFXbo0YzvfjkwMz2py2vymwwWUzdT+j5os/9oux&#10;xuPnNDlstUXNF7958+Z68b0fa5Ku5waMTufCuMmSfMCfCWE8gppmGPQFL77maz+pyZ6JIz1TgeT5&#10;uXIW+C1Hapk7KZx58hll+8LX/fTuyhF5IFU3Pt+j9zJO4NF+/IEWwVmCOlt/FIQ3nn8jfDX0q/DV&#10;sIlh4jBIwVDRh06gf4hI8U0SID5Rc6FPpBSbuaih3/MmDsnj4DVYLXTM0H7j9nZUxaUXv2UrzdO+&#10;1sP7fjVsAnuASzknlH0AWH7xJwqH7jXOy9mxT9qcqfvpZ1llcSE26vNRtkfuC1xbbV7z+/H94nMP&#10;7FEAeIZzf3GvMZak7l9nNx9mF/mVnAHkJPHXNINffD4fcMh+cX4qwQ0+41Y9PTPYk7K+9HvuxNCx&#10;fcdqfb8cx5/FePvFt5mv86LOZo49oaf7gBmQA963//mWcgj6COpsPSYIH776QRj/xbgwfuCXIgUD&#10;x4UvRQJqmx4xKPN5jdpSN3A8fcKhPtEd4GeNxUzHDO03qv3iswb8xiW1CtPB5RJ85daIYbz4WqMg&#10;p881/ovx5BSJvLNOq/nij/zPCKkZF8bJfrVe5Jab1vyjh7j4+GpL/5ffC++/BPQXXQAdUuASvv4W&#10;hw971/m0D+ajrtB5Mb+fN8+z3PKL72eo56/1ONd0DtgLORGDzpj7qtfzzHfcfkfrxHXNNdeoP876&#10;eXp+AOoc5Ep9KMeHj17jLysQPC6os/WBIHz21qdh7KdjFOM+Mwn7s7GKMZ+KVJsx+qHTr7mOAbnP&#10;6gRjPh0dxsR6g8THCBdmaL9hzRd/zTXWZM/IObbIrzNSghd85ZZffK/R+jgLkHiRd2a3M62yuBAb&#10;9vFQq5Uakei/ZefaLz5i3xavPfmqzTs6zjxObewjewZiI7/c8ovPc7PnamemHMbFPng2xqm8AOPa&#10;1/MsBl7w52vdNvyNFDHPcuOz097pzMFLbucdGz57+7/KIfhQUGdL/6jbgLcGhNH/HqUYZVL1f8Ee&#10;Wd0vvoSS2CeS/0myU36pb7TwkxszbLzhxnZcxeUXX2uMmz1RKxwqyaM9/jVa+cqt4cOGayzObHNG&#10;24B9I+/MbmdYZXEhNqj/YKvFPli/Rectauz9bdfUqVNDvZ/xp9B8xlHZ3KNxJqZ7vKYZvhjIH/3j&#10;GbIu58E+cJbgV+TxDGNyW57h5T34CwXmzJljnbjg+8PRJ8Re5Af8PnhP9CjZh+3x87cHKI+gTv9I&#10;3GhB+Pytz8OID4YXMPxDyGFhhEjqtIdDmj3SfCM+GGGSvuEfwhagNuawRuF8JnG5W7cqvn/bF+bb&#10;oO0Gxpl4YHMW8xvXcNFRU2598q9PNKa5Hw7jrJEvm/F9/stw/DHHW2VxITbwbTsznQMzDA9bdNy8&#10;xt7fZX3wPn97gj6H9/OzxPMw2/aPPdU0w4fv82WD7lXPzfb/PmvBH8/D7PxsFVYH6POXeQ787YHV&#10;evr7bB66/aGYT+5ivZ+d8uocsLEnyoFvDVQeAe5qna3JgvD5GwPDsHeHhqHvDBEMDcMg3zWIPszk&#10;UMnRWAFSh1rPMWiNgTXOn/Fp7ZDQommL0LBBQzuy4sJ8Hzz7Pnu8Z3w6x9AwRLlEjz2GhCFvD6n2&#10;EHydcjx/SZT3Vc53BhsnONw/RD/Krr7q6lZZXHpmrw8IwzAPeuocQ8JBv+V7Uup6ffYpvymVn6HP&#10;yec2WPtzP9w/3vhVuv5wHH/zAfcs54d844nAXryHnvcw5rlPgP2qLmcNHR+48OXafN1x2x3sZbWx&#10;RvbAWYuIvvcQT8904Jvx4k8R1NmaKwgDX/s8DH7jizBIMORNgemDXh8UBr05SGKQX5g0vE57sEjN&#10;hR7rEHOf5OYxsz0H8Y3X21g3V7pu+fMt6tcZtI9xySzKpbOJxJwK+lFT7sujeECNGzUmh8L2YJL1&#10;YgvXtpuXf6flWafz99IMeGWA8bAGs3wh9Yht3nlzy66b9fOVf668nBVnMDjNHPcAnUDuL7b7hVWn&#10;BT+4cJasSRx8pgbdE4GzHox+9szpt33beYG3bZu21oVr+cbLx5k1X3uihrW4Z8pls2gv2Him6KU2&#10;zjRefNzVOlt68T978dPw+csDwucvFTEQUvwDPfbyZ8WcWPO55H6u0v1a67ZgwEtZbeQzKcAcwIDP&#10;BoRpU6eF666+Tm18C1x58pqoO6fIF+nHrBu25e+T3OEXO4Qpk6eEL7/8Miyz9DLqe7nfi6y3fOcc&#10;YDy+Z9g+0+hRo/W19snHn6Q2uNiXudyrzCD6Fh35Or+uccJhJwg/zjPNiP7xGWWyw/odtGbXnXYN&#10;U6ZMCRMmTNAfBIHvRewfufHZ+BmyXjkhBfrMcMbmB/Sc0Cfz7bXjnuR+/sUwfdr08Kfef1L75CNP&#10;ljj5eb4G41e/PAfvl/fxvM9e4L92gjq9+PpS599Pfxw+e/6/4VPBZ8+JfO5TwX/U/vT5T+mDblJz&#10;RfcaB/I8N5fIU9t8Wvss/W6/+dDrYamG6Ze7Ai2btWSuzMN6melZgfrE/ifrP8OM0CWuvQQdN0y/&#10;pNTRs8e1sR/rTAef2uDG3mk/0Of+ahytW7ZOPeNcxmF4//H+ofNGnQydM72ITgUbeXkudeS8+eAb&#10;1uPT8N84s+wVErb5PtP9c37Uls7e67xenF1zUcfcslBOi1uNnj983lNziBWXX7HQq2WzNViX5RBW&#10;b7bGsznYJ8U+foq/sUFQpy91RglC/4ffC588+e/wyVMCSMF/nvok/Eel4MlP6LMcl8z/F32S/wny&#10;IKP+r8jhvKyXGo1nnFFHLXX1CdxHv8wFn+aaz2o9nzUAcq1P5tf9qM09OofzKzfg+d7fclzGniY5&#10;J/esvSFjXja32lZjcfpZw5jl5zmmq8yR+0p07+PQGV3me/U61Hhd9GMW1PmzthyN0c6l85RKjbsN&#10;Tuj6PDmT9/U4ZP9H3vOLX6ef3OqXM9/s+3r4+NGPIj565OPwL5HAx4+K/pjogo8h4ct0xWMfs1Z9&#10;Xvth5NP6R6jnIL/kgQ+28Wpc840D/FmPWIsccEtPjSnY33XGvZdBuHw+9XvPqLPOfXltgUc48t6F&#10;+UWW7jnWPoLeBHzx/DTGPM/Vs0MeJLgRd91rYMMvvGlfLsmtfMgz3e04A2CcMQ5ke/CctC/poTZ6&#10;cEb3+bNhD9TiHuXPhnyqG5/zR13wVr83/eLX6Zcz8U2B8NLtL4QPH/hA8L7iA5ME/P3V94HokB9Z&#10;7gfi//BBkYYPH0RcYrA17hzIk1j0p3rP0XrwKw9rtJ/ZOZf2zfrQb3kP2qx/d07kgEf8lv/B321u&#10;jXkO6q0WOnKggwNc6kMu91iso0RPrTM71mkO+RDjnNxbjKNWfKobIqedQ+rLHgq1UUd4X6/nM4EU&#10;O+sHST7nhJ1mZBx6dg7mw1lqns4semGf0OnzfPVbzO9S8T6kHM7jPT+Quxl/v06dfgPrUUF4vM/j&#10;oX/fd4v427vhvX4C0YH+fd9TP3WREu/f953Q33NE9u/3XsqHX3MMf5Ncy1cYn+M9xCDzGs8xXo1b&#10;P899T3IAzc1jDuezedxfyO33jsVshgjhtrxYgzyRzEs9Y77nQmos7RP+91HrHFbbX/qnvsjHOVmd&#10;z4zzQ77Zzq/nqpLnEGOQkquwOdUP2/TID16rUXjcYpoP+DNEjvKmXOzL65FbqHO/SZyzSuHT3jJ7&#10;aQ7lO+GJPk/4xa/Ttyzom9T6XdU3vHPXm+Ft4M63VH/rTuhErivuEFgu7HdMaq3qZiPvDs9B3GD8&#10;9GXxu0RXQH8j5Wd5Od4SfufgjFITuWUW9Pc6+HVmR3U+7gkAX2kcexNpOeB6y/YG4MxKzy1C8qr1&#10;hn0H94h95HPqudkM+lyUg3v1ubg3y5Uz4zkYnMPP0nz+bMiRzYQ8rYV8g3HbW9yP52oOdT3/vBY1&#10;bqu0/SGWzVH2LMyX98Oe+l3Vzy9+nb5JTd+W3Ou068Mbt7wa3rj1tfDmza+F1295TewkHbARRx59&#10;r1Nazetiv36r+SwncnhNlJJXygOZ+V53DvS0nDcN0dYcmR2+WCu42TmhC8etlqN+B+IitQ625Ggv&#10;gfi8v3MwJnNlddgz890mlFPrX5UZX7eZBYX+VptzWP94bgqbPQP37fUGPfuc04FnK1JrGIvziA96&#10;6uf1iImOeZTXJeH1+bMB3szro53m5/0QSN9Crc2X6il7n36DX/w6fVvyvoJw7K9/H1778yvh1T+/&#10;JHhZ9JdVKv5i0LjrmQRuogSH1pqdUFJr8D6UZXIib+bzPJUGr7nJ+pdB8uf1L4dX4qyofSW8EvPo&#10;K9r0QSa/92R9MY+gn7GY432zs9Lzk734rHFm5BTOTjjUJ89L9pxzpP1YvdrW8y8mVUfMZ7e5vDb2&#10;yvIz/TXJK8yY9XA7+XGn7AywN/h8Do0n4ExfUR7OhbM47je/94tfpz+Isp4grN9qvfBS7xfCS38U&#10;3GhS8WJ42f2QiPX+Z3jZYtGfyRc19oLliFQ+y1W8GF70GiDrx15ZbsyDz/2ZjLUyZ/SXwvzC5XMj&#10;N+4L8d5AlgvcSD3V0O/7c7ifPLBR53yCAm/mj76EnMv7qm4cOLdCP9dl/pdlXo9B8twRE916Fvas&#10;0nJNB14siVF3X0kPnSeLiZ2efz4f43nf6MfZq12az9j6rfgXE+2u1ulS4n9e93x4vudzIgWQghdE&#10;f6Hn8+J7VmLPig0dSDmFfPdJLv1ZvkjlU70UkqO5mU+54WfN8zIDZ8nimkP47AV+y38B84iuMa8z&#10;RF+MYfbU53mTypXnqQQvbeW5Hv7y9Ti7Yn/sB7MxrhwZ4nmIjrPXGq/XHtxzYX4Ba9lXYxGYv3Qu&#10;21OWj3OmD5J3osiTZnne6nm+eQ57aQ/3i4z3ywFbfakn5tc89T/nlx6o86XEz175VHjuyqfDs1cJ&#10;RD4ntupuqxSfxp5RybjpCqvRHMafUR/qMv6Y84zEkx1jGdg365H1Q0zjV8DvvaWPSPA+gzrzQWov&#10;6CL7nNg7tGzCvziyzFLLhHZrtFU/uTw34Tn4oSsf5dMi27ZoG5ZuyN9i1mr1VuGuM2+XWvRLZ6S2&#10;6mk2PUPJ0fmVkzk4I/VFDpyb1Xssh/shxWacffw5PVOYHby0/fxZy7N67mqRks8ZDNlefJbCHBbD&#10;Pp+7mjbPT/Zn/cjHHron50TuFekccj/m8vspqPOlxE9f+o/w1CXE08ClT4SnLxY78z91ifgueZI+&#10;9UN/Umufvkx05ED3+GXMAR91QjmEC/qTItdvuV6+wToF3mX5tzPvtpllFtnTcbsdG+Pt1mpXyI/n&#10;ILkK32+c3fUnYw3eWbpWC/5QNdDtt6cyT+u4z6fkPCF7duVPJdUlNl5rI5uVs/H8nwyn/prvRq0N&#10;zVZpxhp7lk9dbPMqzxPh8QsfC3hzX7laR/169cOD5/49621S74tz2Tm6P+bQ57bePasBsj51vvRX&#10;CD567sPhifMfFTwW5eMXQJrvPNcfDY8r3Cd5FvuH1j4e/nEefNCJf0hc863W/fD1POpa3VjHjcr/&#10;QbLvsgYPHKwPBfzaU+fgDy+3WbONZXHNmslfRLX1elvZPjizAvvTPfkeHw1rrMpfEIW/upivFRqv&#10;EPv9Q/ea9vvYufyri42WbRRmz5ptFd9t7bXTXsp5+aGXspfO+mi4qxv/XuwqK68cJk+cbNnFtedO&#10;fHPZVYdfofv0M9JzwvMTiTjw2j9fs6riuvvmu+P/GLwHPB+cl3K5btzg9bsA6BkhT4GYnbvYuJPW&#10;f5H8CkH9pbH3nHxneLT7w+HRsw3nPKTysbMfEsAnNuLwd2csynMQtxyVrue5D4dHjJ98zOncprNu&#10;blGtF5/md/4wxyPS786TblN74vjir7HG2mBt/vkZ3Sfm1Vl9/rQP6MjDrz0pt5RD6h5DjZwN+sI+&#10;sMsBGqvrBc7dO+0m52vPSmbcc1P+YeivW42Wa6T/Kvqe0z4pwXFOt/J/J8DXS8/wjO85BXeIe+W5&#10;GewuKX+MQadNv0FyPf63U+9RXsEi+aWx+rt1dmr/q/DQ6Q+Eh84QQCr+Hh42/WHR3ec58CHOWA7E&#10;H1SdcatT6TZl57X5LsJFtaZO5u/tub9bP+355658y2y5ddm5/BG64rzcUz4zJPKOO+RYqywuxFiH&#10;M3hQasgFP/5FqOuFf9U6rNVBe+DZYEb0arpK+R+kydfl53DPvs+05wfC+b87V2PfZCHvpqP7JI7T&#10;cGbGeVri9LP1c3RE+wzkPRgelJyd2/Nv+goWya8Jj38Y4u8n3xceOPn+8MBJ/cLfBQ+cIlJ8DsQo&#10;YVvsJLNjLuUDUSJHdOSBM8aob9p60X7E73poV+Vn3/vCTUf8scZ+99/LtyFz32l+IO4NexEdeVef&#10;d5VVFpf3S/Xkg7/pak0tq27We2/x3Yun7Xqq9ZTnZ/O1aVl8OVfTQm7PA6/WOR84RZ7xKZy9Yf2G&#10;Ydmll7Ws2hc4+hzWmxx6TpjD9EziHuhZmiycrdnqkxnAaVgkfxgCSxv0O75vuO/4v4V+J/YN/U4Q&#10;Kfp94ut3/L1JP0FyBPBprvoJ113eb7rzKoQ36oJ7jr0rbnCnHXcKF59xUbjy3CvDlT2AK4hzrwhP&#10;PvikHXFxIcY8yVedsuvBXcOaLdZU3vWbtdMZMMuNB/dWX7nlF1/nx5w4AzuHwj7Eh7yretR88X2f&#10;ygVpNc1Wb2ZZxdVi9RYZmpfY1dFccvDVKHACfY+7R3rIM9GZ71VfmzW++cVfY5U17JnYsz2O8/5y&#10;q19aVu0LuX88uBfPSe8I5+AZCOdxODvcIz4H9gLEZ2eF+6LnZgCnYZEt/eNvfzvmHkXfrneHv/1e&#10;cAxAn9t94etqPuSpLlLifaMPuZYjsXuVR+LIVdB2/c4jb803WRZHHHiEHXFxlcvNsX/n/aTHXewn&#10;uOGA69Vfbt13Lz/KcDabUYEzSXNDR96V51xplcWlHL5X5P+eEv5mq5W/+Ih9G1yw53nhnqNtLsya&#10;9WqzxtrGXvtqsgJ/jbeek9Qrj+wZvlkzZllW7Qu5NxxwnT5r3gPbu90BnB3n46yw/V6kcyra4BQs&#10;0j/+pn/u8/zdzg33HH5HuOvwO8PdR9wR7hb97sNvz/TMD6mQuNqM3QN5pMU833CX5Sh/zmH1d7mN&#10;eq2lD7MdceDhdsTFhdj2627H/Mh5p+4DPu2ZzXH97/hVpHLLLz5zsW+r03lYD3mXAHm1XXzOzpmQ&#10;Dx3+2i5++xbt06x6hj63cGX96RMUcvLnxPnWblH94o8YMsK0tIYOHKr592TntHGLjdRXukYNG2la&#10;cSG3597Xcr8yF55bDp+bZwHpe+IZ5bPDd8Hu/PxCsEj/3OfagtBixebhjoNvDXcefJvI28Kdh9ya&#10;bNEhFYeYLMlVv8i7rK7Ur7D6O4yDvO6XmhJu5GK22i7+L9psq7nsZ5wFiRi5e/7maq0pt+67hxc/&#10;zcI9aH3kgeS/UFeefYVVFpdyoLfVKpf0h7/Wi998Y8sXeF/MYmepMdjqJ+cdB1mO14gPEnzlL/7w&#10;MHtm8aM4viSL/L3b/4a9ZN5GSzdSX+nac5fyfzYUudf++iqt5ez52XMP+TPVOTFznNvzmNtipfj3&#10;BBbpH3jGCg3qNQi3H3BzuG3/W8JtKg3Q9xMcKP4sdnueB1nQLSbQPM23uOuev/9fxRaIfavVRIgf&#10;sx1+QM0Xf9vW20ZewntTopfuS3DNHldpTbl13z38BNTnvN33YPMrn0r+fdkru9d88VGLntiXzwR/&#10;bRd/42YbcdaSXrcdgLMp2YvFCrbniwTf2s2r/64iXPwLz77ArLSQjw98zgG725GnWjStFRqV/6oU&#10;8q/a44o0h6Awl98B+HxvNUFycBfBKVjka54g3LLP/4Wbf/eXcIvi/8T+q8B08d0sOuOwM8C/d/Lf&#10;7P69/0pdYvRl9Xu7v1gL3Ko5ApkHc9V28bu03kY4ZE7jd46bdS+mwy/9rtr1cq0pt/zif1Nccdbl&#10;VllciOVzYA+w4a/t4q/aaNWwc9udws7rAr8SPQNs+BEX/Hr9vbgv5XbIOWa9Wpe5+MMHDy/72n+v&#10;X/CbWZj12t34r+LcOXMtmhb85Rb8V+xyWTaLPw/OA3lrwRbYrHg2fN58XrDBJ5gvWOTrVkHYf6N9&#10;w//tdZPir78W/ObPArF//WeF+swf8zTuftER8zro4o/xLO+v4NM8yzf//2nMasSPuQ7b/zA74uJC&#10;rEurrVM/zKmStdrHbYld8atLtabceuyBx0LzlZtlaG7I7aT3uaKPVRYX+P+Ks9E9cF+YD/66/uS2&#10;zSptYh9Knh1irZuVv/iIla6Bn/H319y4R+/QuTm/t1L6FxTfeeWdsrVY8F/+q0vYX8/c9q3z2LPF&#10;jHouNqs+H8T8mTHvgI32Uz7BbYLvZYUmyzUJf9m9T/jzHgbR/+K64C97/InScv6yJ2z6IqzG8ec9&#10;Ldehca9JElzKm8dFx1y1XfxtWm6t+doL9ahVDtg3Ko/2Ff7Ltr9EaxblAn+cJwP8zero6/i4lOed&#10;fp5ynrLFSXJu6Fc8s9ou/ujho83Dhb8rC//u6+6mEq/xS9chB/Bv45Zb8F+6/UU8Z+xdnjnvhu0f&#10;88Fn88H2WTm3P78/6R0En+B7W9rwT7v8MfxpZ0Eud7nR7N7hJrV7qx5zSvMLPsutKQecO98ovOCz&#10;POUmMNNh+9V88bdusWXGi3rUGYf5bjLfJdteqDWLcsUz9BlsNvibNanbb2CBc/c2u8Z+fobwt25W&#10;/S0VfvFvuO4G86Tlv5wWeOT+R8yb1jIN+X2Dcgv+i7pcwDl2xV3B2fcOfXQungF1A57LrpB2r9wn&#10;0mcQfG+rvyAc0/7ocOOON4Q+v7qBUgBJ9Ao3wq+x3pnffFYTc0WSp5dI2p7n/IxRZy/kWa0AM9V2&#10;8beSi1+t968wGxG5RV60zflasygX+DlDBttH00Vw8Xdde5fwR+wPPbFn2Tv8tV18vFwrXeefwX9B&#10;gIkTJpo3LY+VW/DjbHn+dkdUt7nw7NVnd0B9uZQ7IPoxHfiddgHu4ve2VheE1RutHnpvf73gutD7&#10;l5DXhz9u30sgutq9KB0ad0hM85j/R5GFPPhNh0851W8+hdWYjZlqvfjNtiDPL68jj/YkB+zYQ3gv&#10;3JIPd1Eu8HPv6IkzlLlsH3V18fFS59or+D2JEzoca/uzM5O+8LduWubiD+LFB0rXZ/+Kv67PPGm9&#10;/MzLNcaw4D9/yx5xjht8ll/42WcyuxOwGZNzEtlU7p71aSr4Xpc2vmG7nqGX4IZtBZDbXWdw3eS2&#10;9PdWmWK9Yp1AdY+XIMasTv0Zl/Bintou/pZNN49zgI8cxg2/oLdxXrB5D60pt/rd9b99VefSbpdY&#10;ZXEhhl7syb6YBf6aLn7O+79gtWVXYw/dp52Z9ENsra+5+PjGVemCv3O7TmaldeSBR8S6cgv+8zY7&#10;h/dA57DzF5nuAmbjrL01brlRcm7D974eFoRD1j0wXL/NtYJrwvVdIE2H3Jp2r9wHeF6XzKeAfY3l&#10;C1CvHD1V9orSOE33OsxT68VffXPJF/6t2VclEOcGJ/r3DOd2Lv9HiLH84h/W7pBwaLuDIw6DbGvS&#10;gLzaLn7pmWE++Gu7+M0bNS/2BKRvkodEP+Q5nc6yvbFPPF8B+NZavfaL36dn9a9KtWzSMvzj0X+Y&#10;lVb2dXXzFBf853Q6O+6VkrP0wlnY8/bnSh/z/Dkfsi5/zboAd/B7X/pyp0G9+uG6ra4O1215jUnB&#10;VqZDytBRF3k9pOeY7Cm112uOQH0ZYg50cBgfdMtFrKdIzHPYvofaERcXYlustrlxOK9J4wIH7avD&#10;uZt8/cXXGuSjLsJnlJkFyLuklovv/bg/csBf28Vfb+V2qVdWd93WlDxL9gdijp1fPjP4vu7iN1qq&#10;+lduel7ZM8yfP9+stLwGKLfgP2eTs7R3vmcC8yUd94I+vx/Uceesx/f+MsfXAkG4oOO54dotriI2&#10;B64M14jsKbgm+rLYFldGHRK514qvp8boR21P5yxwoCZDxoVZDq3l4m/eZLOYGyXqHdF3lT4c1JRb&#10;/e7qq7FrLFfnF91t8GAvkMi75NSLrbK4EIuzGA/2DX+tF3+ldpoX53UO1OtewJVJAWdEn6TjrMG3&#10;1uqtjD2t4YP4F2O6rF7+T5OW+8mwd17n1+87r1r9Lxv6gv+cDmfqHJjPzymB8xZt6si9sFP8xBp3&#10;7wdbhwvkQbQNV292ebhqs8sEl4crXd9c5ObwXSY+SsSJ3M7lZcLlMfdXB3NER49NqWOWQ/c9xI64&#10;uBDbrElnmwMzSh+dLeelD3s5q8PpWlNu+cX3+ZxTZ4lcBPIuPvUiqywuxHQfdkZaI3uBv7aL325F&#10;njeA3lfqOcO+QjnAiWegMedVJB1x5IMPP/xeuobZxT+zPc9h3JhxFql57bfLvpq7+WqbqSy3lHPj&#10;0+IMnEngZwCp52i25TD3cv2fHhyCIwU/6NJBLut8Ubhi00vC5ZteHC7vfInpRNQ7S8z1zS4Jl6ku&#10;PtFjbUGW+pjLutIYv+F06D41X/xN5eIz33GpoMgBXCH66e1P05pyq69dfOQV53bATjNddErNF5/9&#10;LiWP7M1rmq5a88Vvu+K6zN1M+pecXdSNy23tYT4izVfbxfcc/PzC1y3krbTUSvIBhn9ev9yC//SN&#10;uykvZ0sS9wbPJM6Je6Q+5lwqdwz1hh983SsIv2y+fbik84URF3e+QAa9QHQg+RPcb7JTil1qEiAP&#10;dOPqlPGJ7nEAcxxSy8XHP8HFeRI3eC42P3ynbczfPFBu+cXXWbK5L4a+qXMCF2hebRefHKxhf9bU&#10;dvFXXWbVsOsaOxfRcuewm8mILL5Hy91kvvPjrAQvUqvV1jT2tPziY38N6zXUH1usbc2fN1/zt2u2&#10;rZxzzT8mCv+pG53E/pumOVR2MpkhP8sd5I6hXtBX8IOv+gId6PxO5+rrfeBCILMv6HheON/8F8jr&#10;tAs8BgnbYwatlxrPS7HzRO9h/h7RD4kZDtnnYDvi4kKs46qbMFdqyZ/BZ1De88LJG5yoNeVW37v4&#10;Uz+YO3KhTmuThA95F51yoVUWF2J5f+6Xr2Fru/jfBSesfxxnNMC3Zi0XHzOtu+I6qte2hg/lJ8Pn&#10;b9IjdPqa1/gnbXACz0eBc+fZq8RzwJna2cY8OxcD7txisf4tCPus9dvQY5Oz9Ssi527SXfTupgs6&#10;iC5AnH4i5cMvsmP3cF6Hog/5PcTndbmkzlzMcHAtF3+TVToYZ+JgrdmYT/ucHU5cn79Tp9z62528&#10;+OeWziSz9xCO8zqS4zzxIe/CU6q/vRcLMd9/D6lBve+jaQ1/SfHbrkkTJimvzq2zSk+ZFXb5i88f&#10;OsG+zqjlZZ+vrTfayvLPDh1/zr+tVW7Bf4KcrfbHHLZ3Puf0zPVM/R7InPu03ltrBZ8IFpvVUKCD&#10;nSWfDAHdO5yhUL296PAXbNHlE0j4VRecjRrETMa42p57ejgbOSJR47Xd7ZPRvffa2464uBDbbNXO&#10;1p+cZ2ccBPyInxGOXZ+/hLTc6n0131aAeQv1avv+yYO8kw47ySqLCzHkcH7slzzwN1qm+pcQv+u6&#10;qRffjRnPUPrBxtfkS9fQL3jx9ewt78BdD7Bo9YV4E3kJBu4Oq7RXu9yC/9h2x0RePSdIzGMz8fk6&#10;cG/4bA24a4vVGicIv2y2vbw+PkVfI3fbCPIUkSfTho6Y+LuJDUmcaj7BhqhDvsUg4YfPc8wPSR2x&#10;U/Vg1l9nPTvitGbOmKmxbvLa0nlOtzrnU6CXypND1/WO0prSXwSFtel6/I0Pp+Vziu5zcW7Zk+g6&#10;07rrW2VxKQfyMQfqRUfvtZdvrbG6Xn+9kT+so3PrjCeHFRryz22Wrvfett/KIDmYcZkGNb/xDG+L&#10;QAyf54F341X444ilb1f2vKPbHVU8L/QQnc/BZoOO8xCZvbYfL1gslw540oYnGE5UebLJk+R1M17f&#10;RT3KE/U1ted7DupOznL/oH7R1T6eMc1h/OdLr6L958wu/sn4X22xo/pP3gic5Ec/6KUcEZKDml12&#10;3MVYuPBNG/hXX3a1VIu5bMbiPk4MS9XnX2gsXa2atVK/7lXnMSl1J67P3ttsto1+0lgXa8b0GaH+&#10;z/iNn7TPE8OvW/EHS0aPLL79eJXGK9t83M/BbfhLrvre3tcy0vr58jx3n/+Ydker/darb1kG1zFH&#10;HKP+P2xwvPb/A2bAvkX6+euZRh8lagyL7RokkNd4m4Tj5KUCcDyw3jECsQXHy+s7SuAYyZGY5li+&#10;yBNcj37kZb4YMz+k4Bj5SIL+QJ/efcIj9z8cturI155Nlm0Sjt+AHJqvHKl/8tEP2bIxf1nsVp22&#10;DA/d/1C4+f/4o3bAUW2PyPZBwKYvcUEiH2/lveWvt4QH+j4Q1lmTnyy2aNQ89udeUt26KzCnrrF3&#10;q73YT3sdE34vfT32pz5/Cg/d91Bo06KN2u3lIzf3wBn97cg7br1DePSBR8O9d92rL8ngW3/FdroH&#10;58VXguC//OLLwz8efiLs9xv+0MhKS62oe8zPO9938X78PnSSu4Q6Ae7WYruWEuigR7c9PBzV7kiR&#10;R8g/bZBHyssH0dseJfYRoSt85oedI491lcvsvgTJW89yckivA9fer/B+EaDtCutaPngwQ84l0BmO&#10;lHklDl3jmOVI/WZRzoWHv698oqX7sL11Fe6uvk+H2OAC52/X+nWBA9hw5Q3iLD4XZtEzEG7oh65z&#10;sH63uYhNDWavJvpqpXH4M91whDyTtHfvfaR+NPeL6uiwysbxXLhP5rdqzN9BlGPr1baMub4HfGBo&#10;3LBxIW+Nxi2MrwTxWaJPxtHu8Lwed2uxXtcIQtPlmoZD1z0kHKY41OTBisNVHhIOX8d9zKN9qMRp&#10;E1KLN35Bl4vg/kM1j7nOl/oA6COy7aFygfIc+JEnNvzrpJrDjR+5mIXzsCbmtE02eSAxj9laQ26t&#10;MR7lhF/ri9A9aL7XA94T0vSSGM+JNTyHtJd09jl4JjwPP7sazhC95Dy4X9am80eN61kcsPOJ88AW&#10;pNnAA1/iihzIMz/ym8kdwl0S9MTFWhKWDvybNfcMB66zfziojUDkAZBt9qMd5f6ac2Cmq1zboL79&#10;RB5Av+EgsV0v2FJzkAC9Ylzryet93fbeRMqLus8GXvUL5F+VA9f2/pAlnBGMUcpMUsfZxLY5wY8a&#10;1QXkYI36I/9+cU/aYx3jdNs449yRS2C5vtcDsjzWZGeLs7Ja+gViH2RnqHt3GfMA+uMs0Q8OqwHA&#10;lcWh63nobPAzF3fH7xEu1JKy9hTo0PjaPr4Gu09rSMFae4ffwbfWb0z+VuXvNGY6/FIDn8eS3/Ja&#10;sz5Cc8r4wGO2zmL9GXOfczLPcyOnz+JxqyN3mhOzRW5Iz9X9C7KcpNPvs6tf7YR4bjkv/K7DbzPu&#10;He2inzWY13y6L+jou3eqE7/yag7sNJM+E/VBZnNLHWbc2/hK6yMsDzq49vYZLE4+wu+PYC/BErWG&#10;CsIGK68X9lxzj/Br+T94L5V7ULbaM+zZCrr4TXoO45SIeY3mmm8vqY8xkynP/bsrD7lQi5rqPWJd&#10;zIVv9+hTqWDPaKue55luyOeJdTFPIPOlPTm3nINInI/PQmR5ziP1OEOcb4pxz6muiHzPe1q9x1Q3&#10;fjwLzdU4eaGnenl+5mM99uK55I9zxBzEBHguYntv5Ol5q9wjrC93BnfH7tASt+I3tXZZYycB3zOy&#10;i76HZBfq5itA32eyU4xrTkvm5znKY8j5Y1wke9FWIM985Pa6nYrvczFfrEWuxzwuMnLl/qymoMue&#10;4kzm096yN0r66E/795m9TudELHJIffTbzJAxnmrJZzCf55TGE7/HyI0+AOKe48+rCDvrmEOJealz&#10;RuXNclDj98bu0BK5egj0KyE7tvhl2LH5DmGH5iKhR5u+HVpsT2lx13doYXH4M+mIeQDqHIirLrwi&#10;U/72kf9X0Ue/1kAaR4Ff5lCOjMt11kFarcbQR2bP8p2rVI+cKn1e9PNZOZvOrn7RrSafs9xsrjPO&#10;megDF/0O749YNT7N8bPxeVKdSn++mpfPnHQ/x7SnVA9kv8HhXFygJXlNEoTVl1s9bNe0S9i26Tah&#10;S9OtTdJO6BK6NMttQbQlt5nlQ5pfOdVmbDtBF8tnTGyJbZfnC5ADIB9+ziJzKQ+53K/1sJ3DJGdN&#10;uYkrj5VypRnQKz8DPx/EirpIzKX5xo+4cLntuQ49B5sBus8GG37WpB5xjrh/9oLtsyBHdZvDfTkP&#10;Za6bxCyR22yRafZtQtNl41dxcGeW+FVPoBvq+POO+uN/W62+edhS5BarbaE2fhZWbZNbrrZZ8nmO&#10;6sSWTZLOGuZoLMv3+pzHYyqtx1awY2/okgtAt3qvYb1zmi21qU/icXgeY8zDGcS9qS5oIjHn0nm2&#10;kNmQQyjX6psxz+oYt3qFxEtrFMlHf4rhvHEGygnI3n2m6BOkHuBAXspRn82sz8/4Y12Bz+qRY+fc&#10;aVW+sc2AO/OjWOsKdFN4T3wn+R+g06qdqDfpJOhI3XzAphqDLnGLQXoedeMwv9ZEGzGvLcUmjBu/&#10;94xcMpPaHhfpMxKM67yam2YDNrUalQLMpTHJ3RRcZoNT5wG35ptfwFrYNqugpn1rTM4Ueqozv+s4&#10;Z5X0F2Kw4z7cXxI3wEekPOVWfuRIzGbh/rK8COONPfk2ZkM7wY9qvSsIDX/WUN/EtNHKG4aNVgE2&#10;oi06pOuMbxTam+41G8Nv9saI/dz0PKcML3lYs/HPGdOanEtzNtRv1SOXHGI7p/SCT/0SV06PCzgL&#10;+dgXfurgJd/G6oszGVJuyidXiiM/2Z5HLvcR4rc9Yi/Ok+/XOWHrfh06Z97Dkdus5RmBw/xxZujS&#10;17hSP8sr+DYMS9Xj+5nsjvwo11RBWGXpVUK7ldrpz09Cqr5iW4HJldrqWwXarUw95q24nkjY64X1&#10;1ddWJIEc1CMPNvMgUcdc5Uee1arUnuaPcfQ3qTnGb9B5td77WMzzYq3liA29ncy9nuxBOdRnNZaP&#10;faU62avtl7MQum85F/IB8Hmdn49zpzqCMfVbX+5P7JU9pwxsZiDyqg/94AOvcSvMNv40B3n0eVls&#10;5aVX8kuPu/GjXcsJdKPNl2sW2qywdlhHAJnQhnJ56mvDhm52mxUh1xY/ofUaYxy+VJ/lAKhd3jiM&#10;pxoyrjYrtE5+Q+SXeHF2653Nl2JFrF2NV2pj3xySl/Gtk+9PITP4PlBfwpHPWrQFqLP8yCHQ8/Yc&#10;6DGW+xPIWbKfbA7MDJn39nNr3qiZX3oAd+NHvToKdLNrLLdGWLNxS8GaJomWYuPNUGovn/xEltto&#10;TcltGVo1ou0S/jyvlQB5bpcCcfRD3+izvi2X9xmTX3tGH2f12pYyQ8tqM2dADDlma5/lOa/uObO9&#10;hrncK30pHs8JkNqyey3MIzw2Q+IER77PvDd1zcNcOpvnwccY9sEzyeOuZ3X2jNZYLv4lE6CT4Cex&#10;ugp0083kIz+AfwEUjZqLbBqaNWoafc2Way625YlEDt7AREkfOVBnNS6lVuNeY9yxp/YjD5F0xp0H&#10;Nch1n+ma73AOgfZgTgubq4Vx5SBv5jPu3K97wXmoBCRuPkjNg22SNjk0R22eZ+RUn3FnfureC/On&#10;upijPVLvIvwsSuq0l89S+EiPu/CTWg8IdPN4r3yTZVdTrKY6kev4sTaF6yJXXRZy1bDaMqhFHnTW&#10;xdrlRBcfYk2Q5xyA5kqN9s5qNB/S+CInci2WzYr61TxXbdR6ntckqX0trrXqdxsgFzl8bx5PMzDX&#10;46U8zFutsP9U53kR2V41D+fk0Djz2NM5jcv0/Iy9B+aIcYnB789d8KDgJ7nGCvQQ8PtY8InOykuv&#10;TCy1clgJdvQT8Kk/s4sxrwOH+ZcxTugFPvMtvaL4mUM+1iIXsZWXgWSM3MxRO9blfZ3HYXwm1baa&#10;yKN5Mgd0zTGAC7Vab8g4OL/nphyPuT8/D9VjnvMJsE/jUNtn0xmor6K5aWbmGp/FYh/LWxnnbz5/&#10;3gL8qOpPeo0U6GEsv1TjsHxDYHnqSy0fGoveWCT0PA6/5hkaN1wh2Z5fYq8g0DqPK6xfob6x/hBF&#10;7Jf19Tgk5tL54szowdzGIvHzrNAhOS94S2bI4qjJuXTf0CMkBn/BJz2thrXsQTvVqDQd/XAWRY4V&#10;Uj+bnfPjXLAfzzUe4+KcnFv3XshzDs7iz9meeWXJGiHQQ1m2wXJhuYbLilw2LAddAV1QP5f0M48S&#10;tVpvvuQXgFOQ/MgtydHaIm9u0ye28XhNKVeUWT/UaV6Jz/mryxIuk42wD/BEf64b6pO3GEdv96V8&#10;z+GZ5zMgFzXOIZBz97qcowDlgU4O9/nztWddWdn6UqCHgx/QLsXSkPWoN6y3dOZbOiwNNIANP2MK&#10;+FVHjvmyOGKOWJOB/NClRmTkKs2JceOWWTQWaxlXGWsMmkNofb2GogvA57Esh0BOCU8NwNmwN2z2&#10;V3/UIbGnZCuv9fQZUtzBPOXP4tXypN6fqz3jyiqz4kd+/Mq6+vUFPzNZr4Hq+BXR+JlatxuqXeIX&#10;NNBc5IgOW/3gAaf7slrxaZ3lFLjqu5+yoUrqLjXXOLwPZzBgHyq9NtXrPFltrkeuCOZGHVLn89rM&#10;b9C5jTPVuS+b1fepsyLOXD13h9bbGZhNDqt1qTMWfo638pH+a1a8/ET6Q2NAPYPH+DZW5jBWzPc8&#10;17W2XnV/fY8Zijzok/sZoy/FqHtd0U+ZI5/d+UTqbJYvej0g5ud10B15L+Z7bkIep51yyulJpnrp&#10;o/Mkvpwrzy+ZsfKa/huuMYL84CqoBenCLZbAV+4q639Y+BpvuYOsYMnBT/br9N91xe/wVrDE4RhB&#10;ZX2HFd/b88Oh8Hq1gvg5Uo34ybz3ZlEvvHNP39JcwaJDHXyugGf0o3+X5Q+x9IdZKlgs8aP9IZLF&#10;ZbUVlDv4Cn44rCeorO9pTRaUewiLN77+9fGSBDyDyvoBVg9BuQeyWGEx/zr7t8US/3tvlvSF37Y1&#10;RFDu4VRQ98Cv9Vtif8PZj3Hhl4uWe1AV1B2WuF/g+lNa1wrKPbQKvj2WmN9P/1Nf+OsZ+meJyqPy&#10;DalvCJzhYv+XSCqr/MJfyiv3UCuoGYvtXxesrP9tNRD8R1DuIS9WyL8C9AN8NQhnhLOqrB/Zwp+C&#10;7yso99B/ysCZLDZ/Jr+yFu06UrBAUO4i/LCo8Ztcdfq5CfaOM6isn+hqKnhYUO5y/BiBvWLPlVVZ&#10;cTUT9BeUuzBLMt4XYG+VVVnfaN0qWHQvh77B+3a+5Se4mPk2QWVV1ndebQTPCSYKyl22HxKYCbNh&#10;xsqqrEW68GW//QUPCfRPm35PQC+8TkfvypceK2uxWnh/Oi7mWYI+gscFHwq+EOA3SEwRzDNAhw+x&#10;jwTIRQ1qwVF5r3tlVVZlVVZlVVZlVVZlVVZlVVZlVVZlVVZlVVZlVVZlVVZlVVZlVdaPe/3sZ/8P&#10;ABStfdRwE6sAAAAASUVORK5CYIJQSwMEFAAGAAgAAAAhAGaVxEvdAAAABwEAAA8AAABkcnMvZG93&#10;bnJldi54bWxMj0FrwzAMhe+D/gejwm6rnYaWkcUppWw7lcHawtjNjdUkNJZD7Cbpv5922m56euK9&#10;T/lmcq0YsA+NJw3JQoFAKr1tqNJwOr49PYMI0ZA1rSfUcMcAm2L2kJvM+pE+cTjESnAIhcxoqGPs&#10;MilDWaMzYeE7JPYuvncmsuwraXszcrhr5VKptXSmIW6oTYe7Gsvr4eY0vI9m3KbJ67C/Xnb37+Pq&#10;42ufoNaP82n7AiLiFP+O4Ref0aFgprO/kQ2i1cCPRA2rlPnZTVPFizMPy7UCWeTyP3/xA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LPdbqA/BAAA&#10;0QsAAA4AAAAAAAAAAAAAAAAAOgIAAGRycy9lMm9Eb2MueG1sUEsBAi0ACgAAAAAAAAAhABsZmAI0&#10;hAAANIQAABQAAAAAAAAAAAAAAAAApQYAAGRycy9tZWRpYS9pbWFnZTEucG5nUEsBAi0ACgAAAAAA&#10;AAAhABYcSnQvXgAAL14AABQAAAAAAAAAAAAAAAAAC4sAAGRycy9tZWRpYS9pbWFnZTIucG5nUEsB&#10;Ai0AFAAGAAgAAAAhAGaVxEvdAAAABwEAAA8AAAAAAAAAAAAAAAAAbOkAAGRycy9kb3ducmV2Lnht&#10;bFBLAQItABQABgAIAAAAIQAubPAAxQAAAKUBAAAZAAAAAAAAAAAAAAAAAHbqAABkcnMvX3JlbHMv&#10;ZTJvRG9jLnhtbC5yZWxzUEsFBgAAAAAHAAcAvgEAAHLrAAAAAA==&#10;">
                <v:shape id="Picture 17" o:spid="_x0000_s1040" type="#_x0000_t75" alt="&quot;&quot;" style="position:absolute;top:571;width:17259;height:1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XvvxwAAAOIAAAAPAAAAZHJzL2Rvd25yZXYueG1sRE/dSsMw&#10;FL4X9g7hCLtz6ayVrVs2xsZALwTdfIC0OTZlzUlpjk19e3MhePnx/W/3k+vEiENoPSlYLjIQSLU3&#10;LTUKPq/nhxWIwJqM7jyhgh8MsN/N7ra6ND7SB44XbkQKoVBqBZa5L6UMtUWnw8L3SIn78oPTnODQ&#10;SDPomMJdJx+z7Fk63VJqsLrHo8X6dvl2CnweV+9c2de3W3XCeORTrMarUvP76bABwTjxv/jP/WIU&#10;5EXxlK+LZdqcLqU7IHe/AAAA//8DAFBLAQItABQABgAIAAAAIQDb4fbL7gAAAIUBAAATAAAAAAAA&#10;AAAAAAAAAAAAAABbQ29udGVudF9UeXBlc10ueG1sUEsBAi0AFAAGAAgAAAAhAFr0LFu/AAAAFQEA&#10;AAsAAAAAAAAAAAAAAAAAHwEAAF9yZWxzLy5yZWxzUEsBAi0AFAAGAAgAAAAhACo5e+/HAAAA4gAA&#10;AA8AAAAAAAAAAAAAAAAABwIAAGRycy9kb3ducmV2LnhtbFBLBQYAAAAAAwADALcAAAD7AgAAAAA=&#10;">
                  <v:imagedata r:id="rId63" o:title=""/>
                </v:shape>
                <v:shape id="Speech Bubble: Oval 23" o:spid="_x0000_s1041" type="#_x0000_t63" alt="&quot;&quot;" style="position:absolute;left:12096;width:8859;height:8477;rotation:274969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sNHywAAAOIAAAAPAAAAZHJzL2Rvd25yZXYueG1sRI9BS8NA&#10;FITvgv9heYI3u4k2qY3dFhFED7ZoWsHjM/vMBrNvw+7apv++Kwgeh5n5hlmsRtuLPfnQOVaQTzIQ&#10;xI3THbcKdtvHq1sQISJr7B2TgiMFWC3PzxZYaXfgN9rXsRUJwqFCBSbGoZIyNIYshokbiJP35bzF&#10;mKRvpfZ4SHDby+ssK6XFjtOCwYEeDDXf9Y9V8PmEx3K9MR+5L+rN7n39mr/YVqnLi/H+DkSkMf6H&#10;/9rPWsF8WhbTm3kxg99L6Q7I5QkAAP//AwBQSwECLQAUAAYACAAAACEA2+H2y+4AAACFAQAAEwAA&#10;AAAAAAAAAAAAAAAAAAAAW0NvbnRlbnRfVHlwZXNdLnhtbFBLAQItABQABgAIAAAAIQBa9CxbvwAA&#10;ABUBAAALAAAAAAAAAAAAAAAAAB8BAABfcmVscy8ucmVsc1BLAQItABQABgAIAAAAIQBRSsNHywAA&#10;AOIAAAAPAAAAAAAAAAAAAAAAAAcCAABkcnMvZG93bnJldi54bWxQSwUGAAAAAAMAAwC3AAAA/wIA&#10;AAAA&#10;" adj="6300,24300" filled="f" strokecolor="#09101d [484]" strokeweight="1pt">
                  <v:textbox>
                    <w:txbxContent>
                      <w:p w14:paraId="4E27E357" w14:textId="77777777" w:rsidR="00A74BB0" w:rsidRDefault="00A74BB0" w:rsidP="00A74BB0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42" type="#_x0000_t75" alt="&quot;&quot;" style="position:absolute;left:12573;top:285;width:7905;height:7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4uOywAAAOIAAAAPAAAAZHJzL2Rvd25yZXYueG1sRI9fS8Mw&#10;FMXfBb9DuIJvLlVHbOuyIYKig6H7w/Z6Sa5tsbmpTVy7b28EwcfDOed3OLPF6FpxpD40njVcTzIQ&#10;xMbbhisNu+3TVQ4iRGSLrWfScKIAi/n52QxL6wde03ETK5EgHErUUMfYlVIGU5PDMPEdcfI+fO8w&#10;JtlX0vY4JLhr5U2WKemw4bRQY0ePNZnPzbfTMF2ehrvXbb5+3+Pz4W1n1NfKLLW+vBgf7kFEGuN/&#10;+K/9YjUoNc1vi0IV8Hsp3QE5/wEAAP//AwBQSwECLQAUAAYACAAAACEA2+H2y+4AAACFAQAAEwAA&#10;AAAAAAAAAAAAAAAAAAAAW0NvbnRlbnRfVHlwZXNdLnhtbFBLAQItABQABgAIAAAAIQBa9CxbvwAA&#10;ABUBAAALAAAAAAAAAAAAAAAAAB8BAABfcmVscy8ucmVsc1BLAQItABQABgAIAAAAIQD+p4uOywAA&#10;AOIAAAAPAAAAAAAAAAAAAAAAAAcCAABkcnMvZG93bnJldi54bWxQSwUGAAAAAAMAAwC3AAAA/wIA&#10;AAAA&#10;">
                  <v:imagedata r:id="rId64" o:title=""/>
                </v:shape>
              </v:group>
            </w:pict>
          </mc:Fallback>
        </mc:AlternateContent>
      </w:r>
    </w:p>
    <w:p w14:paraId="196AF994" w14:textId="065DC827" w:rsidR="00824742" w:rsidRDefault="00824742" w:rsidP="00660F9A">
      <w:r>
        <w:t>Mum says:</w:t>
      </w:r>
    </w:p>
    <w:p w14:paraId="18EDE75D" w14:textId="5A54B6F7" w:rsidR="00824742" w:rsidRDefault="00824742" w:rsidP="00660F9A"/>
    <w:p w14:paraId="7ACC49A9" w14:textId="09AFA05F" w:rsidR="00824742" w:rsidRDefault="00824742" w:rsidP="00660F9A">
      <w:r>
        <w:t xml:space="preserve">This is my child Ash. </w:t>
      </w:r>
    </w:p>
    <w:p w14:paraId="25E45CEF" w14:textId="77777777" w:rsidR="00824742" w:rsidRDefault="00824742" w:rsidP="00660F9A"/>
    <w:p w14:paraId="133920BD" w14:textId="42123A05" w:rsidR="00824742" w:rsidRDefault="00824742" w:rsidP="00660F9A">
      <w:r>
        <w:t>They are non-binary.</w:t>
      </w:r>
    </w:p>
    <w:p w14:paraId="2A4D95C9" w14:textId="77777777" w:rsidR="00642D25" w:rsidRDefault="00642D25" w:rsidP="0098467F"/>
    <w:p w14:paraId="310E41E3" w14:textId="7D77FFEE" w:rsidR="0098467F" w:rsidRDefault="008A5272" w:rsidP="0098467F">
      <w:r>
        <w:rPr>
          <w:noProof/>
        </w:rPr>
        <w:drawing>
          <wp:anchor distT="0" distB="0" distL="114300" distR="114300" simplePos="0" relativeHeight="251655224" behindDoc="0" locked="0" layoutInCell="1" allowOverlap="1" wp14:anchorId="380C593D" wp14:editId="23303413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890856" cy="1323975"/>
            <wp:effectExtent l="0" t="0" r="0" b="0"/>
            <wp:wrapNone/>
            <wp:docPr id="201979256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79256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856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467F">
        <w:t>Sometimes people might say mean things because they:</w:t>
      </w:r>
    </w:p>
    <w:p w14:paraId="0B02747D" w14:textId="73D49BF4" w:rsidR="0098467F" w:rsidRDefault="008A5272" w:rsidP="0098467F">
      <w:pPr>
        <w:pStyle w:val="Listtoplevel"/>
      </w:pPr>
      <w:r>
        <w:drawing>
          <wp:anchor distT="0" distB="0" distL="114300" distR="114300" simplePos="0" relativeHeight="251655226" behindDoc="0" locked="0" layoutInCell="1" allowOverlap="1" wp14:anchorId="3FD9A1C8" wp14:editId="33739954">
            <wp:simplePos x="0" y="0"/>
            <wp:positionH relativeFrom="margin">
              <wp:posOffset>6985</wp:posOffset>
            </wp:positionH>
            <wp:positionV relativeFrom="paragraph">
              <wp:posOffset>759460</wp:posOffset>
            </wp:positionV>
            <wp:extent cx="1613840" cy="1463524"/>
            <wp:effectExtent l="0" t="0" r="5715" b="3810"/>
            <wp:wrapNone/>
            <wp:docPr id="198856486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56486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840" cy="1463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467F">
        <w:t>have learned wrong things about rainbow people</w:t>
      </w:r>
    </w:p>
    <w:p w14:paraId="783B9CC6" w14:textId="49D1C48E" w:rsidR="0098467F" w:rsidRDefault="008A5272" w:rsidP="0098467F">
      <w:pPr>
        <w:pStyle w:val="Listtoplevel"/>
      </w:pPr>
      <w:r>
        <w:drawing>
          <wp:anchor distT="0" distB="0" distL="114300" distR="114300" simplePos="0" relativeHeight="251655227" behindDoc="0" locked="0" layoutInCell="1" allowOverlap="1" wp14:anchorId="46AA9C17" wp14:editId="5C900B0E">
            <wp:simplePos x="0" y="0"/>
            <wp:positionH relativeFrom="column">
              <wp:posOffset>28575</wp:posOffset>
            </wp:positionH>
            <wp:positionV relativeFrom="paragraph">
              <wp:posOffset>76200</wp:posOffset>
            </wp:positionV>
            <wp:extent cx="419100" cy="419100"/>
            <wp:effectExtent l="0" t="0" r="0" b="0"/>
            <wp:wrapNone/>
            <wp:docPr id="82339918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39918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467F">
        <w:t>are unsure / afraid of rainbow people</w:t>
      </w:r>
    </w:p>
    <w:p w14:paraId="21FA4F11" w14:textId="3053C38E" w:rsidR="0098467F" w:rsidRDefault="008A5272" w:rsidP="0098467F">
      <w:pPr>
        <w:pStyle w:val="Listtoplevel"/>
      </w:pPr>
      <w:r>
        <w:drawing>
          <wp:anchor distT="0" distB="0" distL="114300" distR="114300" simplePos="0" relativeHeight="251655225" behindDoc="0" locked="0" layoutInCell="1" allowOverlap="1" wp14:anchorId="47520A44" wp14:editId="0B4A8EBA">
            <wp:simplePos x="0" y="0"/>
            <wp:positionH relativeFrom="margin">
              <wp:posOffset>180975</wp:posOffset>
            </wp:positionH>
            <wp:positionV relativeFrom="paragraph">
              <wp:posOffset>317500</wp:posOffset>
            </wp:positionV>
            <wp:extent cx="1438275" cy="1923429"/>
            <wp:effectExtent l="0" t="0" r="0" b="635"/>
            <wp:wrapNone/>
            <wp:docPr id="167954498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54498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92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467F">
        <w:t>want to control:</w:t>
      </w:r>
    </w:p>
    <w:p w14:paraId="1AB811D3" w14:textId="6B817E28" w:rsidR="0098467F" w:rsidRDefault="0098467F" w:rsidP="0098467F">
      <w:pPr>
        <w:pStyle w:val="Listsecondlevel"/>
      </w:pPr>
      <w:r>
        <w:t xml:space="preserve">what people do </w:t>
      </w:r>
    </w:p>
    <w:p w14:paraId="22908C8B" w14:textId="7312905F" w:rsidR="0098467F" w:rsidRDefault="0098467F" w:rsidP="0098467F">
      <w:pPr>
        <w:pStyle w:val="Listsecondlevel"/>
      </w:pPr>
      <w:r>
        <w:t>who people are.</w:t>
      </w:r>
    </w:p>
    <w:p w14:paraId="1EB4D955" w14:textId="4E91C8D0" w:rsidR="0098467F" w:rsidRDefault="0098467F" w:rsidP="0098467F"/>
    <w:p w14:paraId="48E936D1" w14:textId="77777777" w:rsidR="00642D25" w:rsidRDefault="00642D25" w:rsidP="0098467F"/>
    <w:p w14:paraId="44D1BBB3" w14:textId="5A81AF75" w:rsidR="0098467F" w:rsidRDefault="008A5272" w:rsidP="0098467F">
      <w:r>
        <w:rPr>
          <w:noProof/>
        </w:rPr>
        <w:drawing>
          <wp:anchor distT="0" distB="0" distL="114300" distR="114300" simplePos="0" relativeHeight="251655228" behindDoc="0" locked="0" layoutInCell="1" allowOverlap="1" wp14:anchorId="5CBE08E4" wp14:editId="1A1B179E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671320" cy="1671320"/>
            <wp:effectExtent l="0" t="0" r="0" b="5080"/>
            <wp:wrapNone/>
            <wp:docPr id="106785540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85540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20" cy="167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154B9">
        <w:t>This can make you feel:</w:t>
      </w:r>
    </w:p>
    <w:p w14:paraId="503AA8CF" w14:textId="6DD68A39" w:rsidR="005154B9" w:rsidRDefault="005154B9" w:rsidP="005154B9">
      <w:pPr>
        <w:pStyle w:val="Listtoplevel"/>
      </w:pPr>
      <w:r>
        <w:t>sad</w:t>
      </w:r>
    </w:p>
    <w:p w14:paraId="44815820" w14:textId="2151D597" w:rsidR="005154B9" w:rsidRDefault="005154B9" w:rsidP="005154B9">
      <w:pPr>
        <w:pStyle w:val="Listtoplevel"/>
      </w:pPr>
      <w:r>
        <w:t>uncomfortable</w:t>
      </w:r>
    </w:p>
    <w:p w14:paraId="4CA84FDB" w14:textId="01E35103" w:rsidR="005154B9" w:rsidRDefault="008A5272" w:rsidP="005154B9">
      <w:pPr>
        <w:pStyle w:val="Listtoplevel"/>
      </w:pPr>
      <w:r>
        <w:drawing>
          <wp:anchor distT="0" distB="0" distL="114300" distR="114300" simplePos="0" relativeHeight="251655229" behindDoc="0" locked="0" layoutInCell="1" allowOverlap="1" wp14:anchorId="45A54A36" wp14:editId="2EEAA775">
            <wp:simplePos x="0" y="0"/>
            <wp:positionH relativeFrom="margin">
              <wp:posOffset>0</wp:posOffset>
            </wp:positionH>
            <wp:positionV relativeFrom="paragraph">
              <wp:posOffset>225425</wp:posOffset>
            </wp:positionV>
            <wp:extent cx="1671320" cy="1671320"/>
            <wp:effectExtent l="0" t="0" r="0" b="5080"/>
            <wp:wrapNone/>
            <wp:docPr id="60218203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18203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20" cy="167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154B9">
        <w:t>angry</w:t>
      </w:r>
    </w:p>
    <w:p w14:paraId="386EBB6F" w14:textId="0E021B70" w:rsidR="005154B9" w:rsidRDefault="005154B9" w:rsidP="005154B9">
      <w:pPr>
        <w:pStyle w:val="Listtoplevel"/>
      </w:pPr>
      <w:r>
        <w:t>not safe.</w:t>
      </w:r>
    </w:p>
    <w:p w14:paraId="2E51219C" w14:textId="77777777" w:rsidR="00E003FC" w:rsidRDefault="00E003FC" w:rsidP="00E003FC"/>
    <w:p w14:paraId="6266EB58" w14:textId="32EB6E65" w:rsidR="00E003FC" w:rsidRDefault="008A5272" w:rsidP="00E003FC">
      <w:r>
        <w:rPr>
          <w:noProof/>
        </w:rPr>
        <w:drawing>
          <wp:anchor distT="0" distB="0" distL="114300" distR="114300" simplePos="0" relativeHeight="251655230" behindDoc="0" locked="0" layoutInCell="1" allowOverlap="1" wp14:anchorId="086D2386" wp14:editId="088313EB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849556" cy="1352550"/>
            <wp:effectExtent l="0" t="0" r="0" b="0"/>
            <wp:wrapNone/>
            <wp:docPr id="197760794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60794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599" cy="1354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3FC">
        <w:t>You could say something like:</w:t>
      </w:r>
    </w:p>
    <w:p w14:paraId="6291E2A3" w14:textId="7A8DD258" w:rsidR="00E003FC" w:rsidRDefault="00FB64AF" w:rsidP="00B32A87">
      <w:pPr>
        <w:pStyle w:val="Listtoplevel"/>
      </w:pPr>
      <w:r>
        <w:t>T</w:t>
      </w:r>
      <w:r w:rsidR="00E003FC">
        <w:t>hat is not nice</w:t>
      </w:r>
      <w:r>
        <w:t>.</w:t>
      </w:r>
    </w:p>
    <w:p w14:paraId="6466F786" w14:textId="286B57A9" w:rsidR="00B32A87" w:rsidRDefault="00FB64AF" w:rsidP="00B32A87">
      <w:pPr>
        <w:pStyle w:val="Listtoplevel"/>
      </w:pPr>
      <w:r>
        <w:t>G</w:t>
      </w:r>
      <w:r w:rsidR="00B32A87">
        <w:t>o away</w:t>
      </w:r>
      <w:r>
        <w:t>!</w:t>
      </w:r>
    </w:p>
    <w:p w14:paraId="01645585" w14:textId="390EC670" w:rsidR="00B32A87" w:rsidRDefault="008A5272" w:rsidP="00B32A87">
      <w:pPr>
        <w:pStyle w:val="Listtoplevel"/>
      </w:pPr>
      <w:r>
        <w:drawing>
          <wp:anchor distT="0" distB="0" distL="114300" distR="114300" simplePos="0" relativeHeight="251655231" behindDoc="0" locked="0" layoutInCell="1" allowOverlap="1" wp14:anchorId="24A747E6" wp14:editId="2106E67E">
            <wp:simplePos x="0" y="0"/>
            <wp:positionH relativeFrom="column">
              <wp:posOffset>9524</wp:posOffset>
            </wp:positionH>
            <wp:positionV relativeFrom="paragraph">
              <wp:posOffset>16509</wp:posOffset>
            </wp:positionV>
            <wp:extent cx="1876425" cy="1876425"/>
            <wp:effectExtent l="0" t="0" r="0" b="9525"/>
            <wp:wrapNone/>
            <wp:docPr id="164463512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63512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A87">
        <w:t>I am leaving now</w:t>
      </w:r>
      <w:r w:rsidR="00FB64AF">
        <w:t>.</w:t>
      </w:r>
    </w:p>
    <w:p w14:paraId="3F6F46A4" w14:textId="466E229B" w:rsidR="00B32A87" w:rsidRDefault="00FB64AF">
      <w:pPr>
        <w:pStyle w:val="Listtoplevel"/>
      </w:pPr>
      <w:r>
        <w:t>Y</w:t>
      </w:r>
      <w:r w:rsidR="00B32A87">
        <w:t>ou should respect all people.</w:t>
      </w:r>
    </w:p>
    <w:p w14:paraId="3188BCFE" w14:textId="77777777" w:rsidR="00E003FC" w:rsidRPr="0098467F" w:rsidRDefault="00E003FC" w:rsidP="00E003FC"/>
    <w:p w14:paraId="3CDA9759" w14:textId="375E31B5" w:rsidR="00070450" w:rsidRDefault="00070450">
      <w:pPr>
        <w:spacing w:line="240" w:lineRule="auto"/>
        <w:ind w:left="0"/>
      </w:pPr>
      <w:r>
        <w:br w:type="page"/>
      </w:r>
    </w:p>
    <w:p w14:paraId="2FDCFF01" w14:textId="7D7787D1" w:rsidR="0098467F" w:rsidRDefault="0098467F" w:rsidP="0098467F">
      <w:pPr>
        <w:pStyle w:val="Heading1"/>
      </w:pPr>
      <w:bookmarkStart w:id="7" w:name="_When_friends_and"/>
      <w:bookmarkStart w:id="8" w:name="_Toc180656767"/>
      <w:bookmarkEnd w:id="7"/>
      <w:r>
        <w:t>When friends and family ask questions</w:t>
      </w:r>
      <w:bookmarkEnd w:id="8"/>
    </w:p>
    <w:p w14:paraId="08968FD8" w14:textId="77777777" w:rsidR="0098467F" w:rsidRDefault="0098467F" w:rsidP="0098467F"/>
    <w:p w14:paraId="3375661A" w14:textId="13F6BC73" w:rsidR="00E003FC" w:rsidRDefault="001A1B52" w:rsidP="008707B2">
      <w:r>
        <w:rPr>
          <w:noProof/>
        </w:rPr>
        <mc:AlternateContent>
          <mc:Choice Requires="wpg">
            <w:drawing>
              <wp:anchor distT="0" distB="0" distL="114300" distR="114300" simplePos="0" relativeHeight="251655232" behindDoc="0" locked="0" layoutInCell="1" allowOverlap="1" wp14:anchorId="7BA83196" wp14:editId="3905E638">
                <wp:simplePos x="0" y="0"/>
                <wp:positionH relativeFrom="column">
                  <wp:posOffset>0</wp:posOffset>
                </wp:positionH>
                <wp:positionV relativeFrom="paragraph">
                  <wp:posOffset>326390</wp:posOffset>
                </wp:positionV>
                <wp:extent cx="1600200" cy="1839595"/>
                <wp:effectExtent l="0" t="0" r="0" b="8255"/>
                <wp:wrapNone/>
                <wp:docPr id="1620662979" name="Group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200" cy="1839595"/>
                          <a:chOff x="0" y="0"/>
                          <a:chExt cx="1600200" cy="1839595"/>
                        </a:xfrm>
                      </wpg:grpSpPr>
                      <pic:pic xmlns:pic="http://schemas.openxmlformats.org/drawingml/2006/picture">
                        <pic:nvPicPr>
                          <pic:cNvPr id="1882098852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839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10374190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250" y="76200"/>
                            <a:ext cx="5429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EC4ADD" id="Group 30" o:spid="_x0000_s1026" alt="&quot;&quot;" style="position:absolute;margin-left:0;margin-top:25.7pt;width:126pt;height:144.85pt;z-index:251655232" coordsize="16002,1839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2An54YCAADDBwAADgAAAGRycy9lMm9Eb2MueG1s3FXJ&#10;btswEL0X6D8QvCdaYju2EDso6iYokLZGlw+gKUoiIi4Y0pbz9x1SshvHBVKkyKE9WB5uj2/ePJJX&#10;1zvVkq0AJ42e0+w8pURobkqp6zn98f3mbEqJ80yXrDVazOmDcPR68fbNVWcLkZvGtKUAgiDaFZ2d&#10;08Z7WySJ441QzJ0bKzQOVgYU89iEOimBdYiu2iRP00nSGSgtGC6cw95lP0gXEb+qBPdfqsoJT9o5&#10;RW4+fiF+1+GbLK5YUQOzjeQDDfYCFopJjZseoJbMM7IBeQKlJAfjTOXPuVGJqSrJRcwBs8nSJ9nc&#10;gtnYmEtddLU9yITSPtHpxbD88/YW7De7AlSiszVqEVshl10FKvwjS7KLkj0cJBM7Tzh2ZpM0xTpQ&#10;wnEsm17MxrNxLypvUPmTdbz58MzKZL9xckTHSl7gb9AAoxMNnvcKrvIbEHQAUX+EoRjcb+wZlssy&#10;L9eylf4hWg8LE0jp7UryFfQNlHMFRJZBi2mezqbTcU6JZgqtj9PC7iS7DAKFpWF2v5aF3O4Mv3dE&#10;m/cN07V45yy6F4HC7OR4emwebbxupb2RbRvqFeIhRXT6E6f8RqXehUvDN0po3x8rEC1ma7RrpHWU&#10;QCHUWmBa8LHMsNh4pD2mZEFq35fbeRCeN2H/Cnl8Re6BNysOA5H0L54hI4e+I+vukykRjG28iWfo&#10;b3x3cA8qCs7fCqNICJA5MorwbHvnBm77KYG1NkE/5MyKVh91IGboifwD4yHEBPoyYvDP2HKSpReX&#10;o2yGJ/b/cmX+2jYcXU7yMcqG9xxGeOVFq+zvwfEon+Xj/hoc4t7+ezPvrfaqboxXJr4U8eANr1p4&#10;ih63MX789i5+AgAA//8DAFBLAwQKAAAAAAAAACEAZTlfpPjNAAD4zQAAFQAAAGRycy9tZWRpYS9p&#10;bWFnZTEuanBlZ//Y/+AAEEpGSUYAAQEBANwA3AAA/9sAQwACAQEBAQECAQEBAgICAgIEAwICAgIF&#10;BAQDBAYFBgYGBQYGBgcJCAYHCQcGBggLCAkKCgoKCgYICwwLCgwJCgoK/9sAQwECAgICAgIFAwMF&#10;CgcGBwoKCgoKCgoKCgoKCgoKCgoKCgoKCgoKCgoKCgoKCgoKCgoKCgoKCgoKCgoKCgoKCgoK/8AA&#10;EQgBugG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MgdTXH/HX9oD4Lfsy/DTUf&#10;jJ8f/ihovhDwvpMe++1rXr5YIUPZAWOXkY8LGoLu2AoJIB/NHxD/AMFlf+Cg/wDwU816++Fv/BCv&#10;9lZoPCqzSWWoftKfF2yez0W0b50aWwtXUmZ0PlyDes7jkSWYHzUAfp98Tviz8Lvgp4NuviJ8YviP&#10;oPhTQLFc3mteJNXhsbSAf7c0zKi/ia+C/i//AMHPX/BNPwn4zHwt/Z1T4hfHzxY0zQroXwZ8Fzai&#10;dwH3hLMYY5kzgboDL9DXMfCf/g2t+HXxZ8Y2/wAdf+Cu/wC1V4+/ac8dfNJ/ZutaxPpvhzTGdlkM&#10;VraW8gkCJJ5gCrJFA6Pg2ydB+hPwW/Z1+Af7N/hRfA37PvwW8K+CNGVt/wDZfhPw/b6fAzHq5SBF&#10;DMe7EEk9aAPzvl/4KX/8HBP7Rujpefsm/wDBD/Tfh/C13tXW/jj8Qo1zCTwz6dmwuY2xycNJjoM9&#10;73iL4Xf8HXvxQSG9X9pT9kz4ZrMoMtr4X0PVL6WD2IvrS5RmHs5HvX6aAYGBRQB+ZX/DE/8Awc4H&#10;T/Ob/gtD8NPtmP8Aj3/4UrpnlZ/66fYd2P8AgNL4b+FH/B118L/Oum/ag/ZP+JSQLmK28VaDqdjJ&#10;cegxYWduqn6uB71+mlFAH5exf8FJv+Dhb9nLSZ7z9qv/AIIk6J8RoI7oBdY+B3xCRdsWeStgzX9z&#10;KcdP9Xnocduq+FH/AAc+/wDBN7X/ABr/AMKr/aa0v4kfs/8AixZEibRfjJ4Inscsw6+bAZliQHI3&#10;z+SPpX6MEZGK4/4x/s/fAz9ojwk/gL4+fB/wz410SRtzaT4q0K31C33dm8udGUMOzAZGODQBc+FP&#10;xi+E/wAdfBtt8Rfgr8TPD/i7w/ef8eut+GdYgvrSU8ZCywsykjIyM5FdJkZxmvzI+L//AAbUfB/4&#10;eeNLj47f8En/ANprx9+y/wCP/lcQ+GdZuL/w/qDB2lMdzZzSeYUd9i7BKbdFTH2d+h5bRv8AgsB/&#10;wUl/4JZ6xafDz/guP+yuNc8FGdLSy/aW+Dtm11pkpJRFk1G0RV8l2YuxKpbOQAsVrJyxAP1gorif&#10;2fv2j/gZ+1V8MNP+NH7OvxU0Txh4W1RM2mtaHfLNEWwC0bgfNFKuQGicK6HhlB4rtqACiiigAooo&#10;oAKKKKACiiigAooooAKKKKACiiigAooooAKKKKACiiigAooooAKKKKACiiigAooooAKKKKACiiig&#10;AooooAK+Qv8AgqH/AMFgvgl/wThsdH+G+neF9R+JXxo8aBYvh78HfCeZdT1WR2KRyy7Fdre3LgqH&#10;KM0jK4jSQo+zA/4K3f8ABVbXv2O7rwz+yL+yD4FX4iftMfFbNv8ADvwLb4kTT4m3KdWv+QI7aPZI&#10;w3lVfyZCWWOKV0k/4JYf8Ef/AA9+xZf6p+1N+0743f4r/tMePM3XxA+KmssZjbvIoBsNNDgfZ7WN&#10;QseQqtIEA2xxLFBEAeB/s8f8EWv2kv2/vibpP7a//Bff4hL4u1mzuPtngv8AZ30C6MXhbwnGx3iO&#10;5SN2F1KDsVkDuHEKrPNdqdifqJ4X8J+GPA/h2x8IeC/DtjpGk6Xax2um6XpdqlvbWkCKFSKOJAFR&#10;FUABVAAHArQVQvAFFABRRRQAUUUUAFFFFABRRRQAVR1/w14f8WaLeeGvFOiWmpabqNs9vf6fqFsk&#10;0FzC67XjkjcFXQgkFWBBBINXqKAPyx/aS/4IlfHr9iP4pal+2/8A8EDviFH8P/FU9w154w+AusXB&#10;fwl4wRWL+RFC7qto53SKibkjQS4gksguW+h/+CXv/BY34Pf8FC5NX+DHjbwZqHwr+Ong3dF47+Dv&#10;izdFf2bpgPPbGRUa5t8kZO1XjLLvQBo3k+xyM9a+L/8Agqt/wSC8G/t5po/7QfwN8ZSfC/8AaM8A&#10;f6T8N/ixoxMMyyJlksb/AMsFp7RiSMkM0O9ygZHmhmAPtAMG+6aK+E/+CSf/AAVa8YftQeIvEX7D&#10;f7cHgiP4e/tPfC4eR418KSqscOvW6hcatYYJV4nVo3ZULJiVJIyY5Fx92UAFFFFABRRRQAUUUUAF&#10;FFFABRRRQAUUUUAFFFFABRRRQAUUUUAFFFFABRRRQAUUUUAFFFFABRRRQAUUUUAFfMf/AAVh/wCC&#10;lHgH/gmH+ylffGzWdKbXvFurXS6N8N/BdurNP4g1qVT5MIVPm8pceZIw5CLtXMjxo30pquq6boem&#10;XGs6zfw2tnaQvNdXVxKsccMaqWZ2ZiAqgAkknAAya/Jb/gnr4b1n/gt7/wAFN/EH/BXH4s2N6/wO&#10;+CerT+Gf2YvDmpRt9n1C+jYG61/ynwN+7Y4cJnzDAm/dp2CAe9/8EW/+CZXxG/ZzsfEf7d/7dmrn&#10;xR+098aAt/471q+ZZG8O2bhGi0S3IysaRKkSyLFiMGGKGPMVvEx+9qAMdqKACiiigAooooAKKKKA&#10;CiiigAooooAKKKKACiiigD4S/wCCz/8AwS88Z/tZaB4f/bD/AGLNbPhD9p/4O51H4aeK7CSOCXVo&#10;oyzvo1y8n7uSGXdIEWbMQaWRHxDPPu9G/wCCR/8AwUv8L/8ABTP9l+P4i32gf8Iz8RfC182hfFfw&#10;FcRvDceH9bh+WVDDL+8SGQqzx78kfPGxMkUgH1MyhhgivyS/4Kb+Eta/4Iu/8FFvDf8AwWe+Ceh3&#10;a/Cb4lajb+GP2pvDOkRMYkMzhbfXliUFfNDYJYBS0yBN26/kagD9bqKo+GvEWg+L/D1j4s8K63aa&#10;npeqWcd3pupWFws0F3byIHjljkQlXRlIZWBIIIIJBq9QAUUUUAFFFFABRRRQAUUUUAFFFFABRRRQ&#10;AUUUUAFFFFABRRRQAUUUUAFFFFABRRRQAUUUUAFFFI7FVyBQB+cH/Bx3+0h8SrX4B+B/+Can7Nt4&#10;y/FD9qjxUvhDTWRXxZaHuiGp3LsqkLGVmhhfdj9zPcOP9UcfbX7I/wCzD8M/2Mv2bPBf7L/wf05b&#10;bw94K0GHTbH92qPcMo3S3Mm0AGWaVpJpGx80kjnvX53/ALDFh/w8T/4OE/j9+3brMDXPg/8AZr0i&#10;P4WfDOSa1IQ6qxmXUZ4pUOyRo2OoKc5Ji1KA8bVr9Vh0oAKKKKACiiigAooooAKKKKACiiigAooo&#10;oAKKKKACiiigArg/2nP2dfhj+1r8APF/7Nvxm0b7d4Y8aaDcaXq0KqhkjSRSFmiLqwSaJ9sscmCU&#10;kjRhyorvKCMjFAH5p/8ABuV8efih4U+HHxH/AOCT/wC0xqr3HxI/Zb8VNoMF1NvX+0/DcrO2nXMX&#10;mHc0QVWVMABbdrTpuFfpZX5V/wDBRmyb/gnp/wAF4P2bf+CimgWklv4U+Oat8IvivJbwxpG11MUG&#10;mXE8rkBfnNu7NnIh0pgM5IP6qKdwzigAooooAKKKKACiiigAooooAKKKKACiiigBpdQ2zPNOoooA&#10;KKKKACiiigAooooAKKKKACiiigAooooAK85/a++Oll+zD+yp8SP2jdRh82LwL4G1XXvJ/wCezWtp&#10;JMsY92ZAo9zXo1fn3/wdBfEi98Bf8EX/AIpaLoupvban4tvdD0DTVjOGuGn1W1M0I/37eOcH2zQB&#10;N/wbM/s/X/wP/wCCR/gXxb4ohkPiT4qahqHjzxNeSyF2vJr+fFvOxPdrKGzJ98+5r7+rj/2efhTp&#10;nwH+AXgf4H6JGqWfg3wjpuh2qr0EdpaxwL+kYrsKACiiigAooooAKKKKACiiigAooooAKKKKACii&#10;igAooooAKKKKAPg//g5Q/Zml/aX/AOCP3xUGj6bHNrnw+tIPHGg3Ekxj+xtpknnXcykfx/2eb5VH&#10;cuPY19MfsI/tCp+1j+xd8K/2lGnt2uPG3gHS9X1FbX/VxXk1sjXMQ9Nk3mJjsVruPix8OfDPxi+F&#10;viX4R+NdPW70bxVoF5pGrWrdJrW5geGVD9Udh+NfAv8AwaufEDVvFX/BHvwh4A8QwyR6l8O/FniD&#10;wxqMUn3opI9Qkugh/wB1LtF/4DQB+jVFFFABRRRQAUUUUAFFFFABRRRQAUUUUAFFFFABRRRQAUUU&#10;UAFFFFABRRRQAUUUUAFFFFABX5pf8HN2gL47+Bn7M/wtkkbyvFX7ZHgvTbqHtNDJBqKlT7bih/Cv&#10;0tr84P8Ag451K38N+Fv2Q/GV66rb6X+294HlmLdlEd+5P4BDQB+jyfdHFLQv3etFABRRRQAUUUUA&#10;FFFFABRRRQAUUUUAFFFFABRRRQAUUUUAFFFFACN92vzY/wCDcq4j0WX9sn4X2yeXb+H/ANtDxkLW&#10;FfuxRuYIwo9v3FfpQxwuTX5p/wDBvHDLe/Ev9uTxQB+5vP20PFsUTDoTHKGP6SLQB+llFFFABRRR&#10;QAUUUUAFFFFABRRRQAUUUUAFFFFABRRRQAUUUUAFFFFABRRRQAUUUUAFFFFABX5sf8HWPhGW7/4J&#10;R3Hxms5Nt18Kvih4Z8V2mOpkF59gGPf/AE8n8K/SevnT/grn+z4/7U3/AATK+OHwOs9GGoX+sfDn&#10;UZdFs/8AnrqNtEbuzA9/tMEOPegD33wx4g0zxZ4a0/xTolwJrPUrGK7s5V6PFIgdG/FSKvV8lf8A&#10;BCj9oWH9pz/gkl8CfiYLuSa5t/AlvoOpPN99rrS2bTZXb3drUv7hwe9fWtABRRRQAUUUUAFFFFAB&#10;RRRQAUUUUAFFFFABRRj5s5ooAKKKKACiiigCO6uIrS1kup32xxxl3b0AGSa/Nf8A4NXRrPi3/gnZ&#10;4s/aM160Md18Xvjt4q8XyFuredLDbtz3xJbSD8K+jf8AgtH+0Va/sr/8Eq/jx8Y5dQu7O6t/h3fa&#10;Xo95Y/62DUdRA06ykHptubuFiewUntUX/BE74Av+zL/wSg+A3wluraSG8h+HtpqmpQTRFHhu9R3a&#10;jPGwPIKS3Tqc8/LQB9SUUUUAFFFFABRRRQAUUUUAFFFFABRRRQAUUUUAFFFFABRRRQAUUUUAFFFF&#10;ABRRRQAUUUUAFNmVXjKMuQeCCOtOooA/K/8A4IA38X7HH7YP7WX/AAR116WO1XwD8RG8c/DWzkum&#10;kkl8OaokJCIPuJHAjacWweZb6TjINfqhX5U/8Fw7HWf+Cen7e37Pv/Bb7wZY3Z8O6FqA+Hnx4hso&#10;5X8zw7eu5t7t44lwwiaS4+aRvmmXT0A4FfqdpGq6ZrmlWutaLqEN3Z3luk9rdW8geOaN1DK6sOGU&#10;gggjgg0AWKKKKACiiigAooooAKKKKACiiigAooooAKKKKACiiigAooplxPDbQvPcSrGiKWZnYAAe&#10;pJoA/LT/AIOJL6X9rn45fsu/8Ec/C15NJN8YvihD4h+IEFjfiGeDwxpau9wTu+Uho/tUyA5zJpwA&#10;GcV+pdvHHDAsMSKqqu1VVcAAdgK/Kj/gjM1x/wAFKP8Agpp8ff8AgtNrkElx4NsZv+FZfAM3MbBT&#10;pNqVe6vo0lRXj80+W4PVWvbuI/dNfqd4h8RaD4S0G98UeKNatNN03TbWS51DUL+4WGC1gRSzyyO5&#10;CoiqCxYkAAEmgC5TZpkgjMsrBVXlmZsAD1r8pP21P+DtP9hT4HfERfgv+yr4avvjRriyFL/xBpGp&#10;Q6f4fstrSCUi8uCPtRjWPzcxqLeRGXFyPm2/iT/wVp/4Lh/tXf8ABVe+03QvFnjWbQ/A1u032X4a&#10;+HbWSxsvN+0s0Mt3/pEx1GVYhBiZ9iq6yCOCLLSSgH9PX7Rf/BYr/gmr+y1rTeD/AIrftceEz4j2&#10;r5PhXw/ff2rqcsjyRxxwi3sxI6yO8qBVcLkbn4RHZfm/Qf8Ag66/4JJeKPF0PhHQ/GXi3dcRs8ep&#10;alotvptkVUEufOvbmFfl2kersNsfmNxX8xmmfFTw9e2l9r3hzWdP8GXwjuLFtFsdNkEeoaTJbOJ4&#10;Jb2HE0byxw2dgFjU+etxdPPJArzNcO8AJ4i8R+L7L4sat4ZuFtNa1iXTLO98LWUN5eWEqy2xmmtr&#10;MSK6uq3cENuzKqqZVWJxLApQA/s5/Yy/b3/ZN/4KCfDD/hbv7JHxk0zxdpMUixajHb74bzTZjnEV&#10;1bSqs1ux2sV3qA4G5Cy4Y+w1/Fv+wt+3P+25/wAEy/ipD+0j+zH4+fUGuPC0cviOy1S3utQ0a602&#10;a4K7b2Jdp2x3U2BKjrsuGkQSb3kir91v+Cfv/B3H+w58b/Bfh3wj+2da6v8ADP4hXEPl63eWnhu4&#10;uvD1xcGZ40No8Lz3SqyhCVmiAjZmBdljMlAH65UVzHwc+NHwm/aE+HGm/F/4HfEbRfFnhfWEkbTN&#10;e8P6hHdWtxskaKQLJGSNySI8bL1R0ZWAZSB09ABRRRQAUUUUAFFFFABRRRQAUUUUAFFFFABRRRQA&#10;UUUUAFFFFABRRQWCjJoA87/a1/Zm+Gn7ZP7NvjL9l/4wab9p8O+NNDm06/2xq0kBYZiuItwIEsMo&#10;SaNsfK8antXwn/wb2/tS/EnwRpnjj/gjR+19eGL4wfs03H9n6XcSDaniHwnuUWN5BuO90iSSFASi&#10;gW89ics7Sbf0vDK3Q1+c3/Bcf9hf41ya/wCD/wDgrj+wLp8n/C/PgOjTzaPbRmQeM/DY3tdaZJGu&#10;GldEknZFQh3SaeNQ0jQFAD9GqK8P/wCCev7evwO/4KP/ALLPh79qX4Fa3HJp+rReRrGjvMGutB1N&#10;FX7Rp1yowVljZhgkASRvHKmUkRj7hQAUUUUAFFFFABRRRQAUUUUAFFFFABRRRQAZFFAGOaKACvzZ&#10;/wCDhb9rP4jX3gTwn/wSS/ZCuYbv41ftO3P9gpH8zLonhlyyahf3GxXaKF41liL7GxAl5IuGgFfY&#10;X7eP7cXwL/4J4/syeJP2pPj/AOIRa6LoNqRZ6fCw+1axfOG+z2Fsv8c8rjA6KihpHKxo7r8e/wDB&#10;D/8AYs+O3jTx34s/4LMf8FBNLCfGj42W6nwt4clVlXwR4VO021jHG3+pkkjWIlTmRY0jDkTSXKkA&#10;+1v2L/2Uvhn+w5+yz4H/AGUvhJbsmheCdDjsIbiVQsl7NkvcXcgBx5k87yzPjjdK2ABgD8tf+DxT&#10;9r3xJ4W/Y/0T9kj4TXV3dNr3iG11T4pTaPeBl0rR4ifsVpfogLQpe3ZEkLMybzpcwXeA2P1w+Ofx&#10;U8PfA74L+LfjN4r1C2tdN8J+G73WL+4vJhHFHDbQPMxZjwowh5r+HP48+Nviv8efij4k/aJ+KnxJ&#10;k8faxrl1bX/ibxWzTKDqF5B5i2zefFGQ8LLJD5aL5IFqwhZoVRyAJ8Dfhn8TPG3xb8MWfwc+Ej+N&#10;NQvdesYNN0O60n7Rb3l601sgtZYxIVaIz3MEJ3soYSoG2lytP8T6XqHg+78Saf4ej0fWtc0PxBPc&#10;al4t8LLOIdPgiuTbLJatE8cH2aaZ1YP9nAUNbqjoZGjH35/wQC/Z2vdc/wCCgngnTvgH4N8fXXi7&#10;R9csb668banpom8I6JbJod2uvwajbLblxdRy3JsrOTz0AluI5GxlY5fjjVv2NPEn7NP7Y0n7JX/B&#10;QPQPEvw/aGTUNOmvo9JnnW3u5LeeHT9RjSONnvLD7YLaR2tkkeW3WTyVdyikA82+E7fCu78V7vi3&#10;Hew6DHot1Jc2+jzRx3V7cRW7vbwRyzRyrbmW4SJXkKsVRpCqnIjPrfge3+A3xE8f69qfifx7ovhD&#10;wjoLRyW/h6xguZIWCQXs8kNm11cT3D2oc3EaxmffdTXNormBZ5Liz7z9kb/glP8A8FaPiRpTftG/&#10;sj/sq614u0HSLi603RPFMmnRQW87yrc2v2uwi1PyJZTE7SOs8cZNvMiM3lyIMQftE/sL/tfeCtQt&#10;fEPx3/4JseNPg78N5tcludV8Sr8P764Xw9pT3FpbMZLpYvm8iKzyvnfNI1xPLybkNQB4XrfibVvE&#10;2hPoXhTX4rq21C3jL6Ter9ns9FgW5vZ1tLQz3DII1MjMXZUk8yeRELiV3m0vil4I1b4O+Kt/gDxV&#10;4s06Gbw9AvjK1ntbq31TRoZpBG1teQyxwfLJF9llCBpLfF1FD9olZWY3NF8D/AD426i+m/C/Wm8F&#10;+ItU8aapd2P9vajJHo/hjwtZWJuhNcypFPcXly4V8CEB1NmwEdw93EIed+K178afBSaZ8LPido8k&#10;UegWcllp9ndXHnW0O2d3kEO1zHDIJiySiLa3mpIso80zBgD9I/8Agh7/AMFj/BX/AATz/bPbwXeT&#10;6nY/A/4j3ljpvi7StS8RWtw+ia1NGgg1uO3jsNPREQg2935ULYSPczymO383+o1TkZr+F3wp4j+J&#10;Gmw6T8U7nw7dapHpWkzR6O13bvPYz2kUhjvbCaNI5MxiK6dSjSQeXFIGBG+MN/ZP/wAEsPidrvxm&#10;/wCCafwC+J/irW77U9Y1j4P+HZta1PUpvMuLy9/s6Fbid2ydzPKrsWJyd2Tg5AAPe6KKKACiiigA&#10;ooooAKKKKACiiigAooooAKKKKACiiigAJwM153+03+1j+zl+xr8Kbn42/tPfF7R/Bnhi2uFtzqer&#10;TEedOysywQxqGkuJmVHYRRK7sEYhSFJHif8AwV9/4Kv/AAX/AOCS/wCzHJ8ZviDF/bHijWpJbHwB&#10;4LhmCza1fhM5Y9Y7aLKNNNg7AyqAXkjRv5Nv23P2/wD9sT9vn4pXfjf9s/4163rT2t9LNp/huO58&#10;vTtGdgx+zWtlny7cj5Y2fBkUL+8MjjBAP6Cf2u/+Dwr/AIJ+/BTQ0i/Zr+GHjr4saxf2K3eiytpb&#10;+H9IuY/PaKQtc3qfaRtEchBS0kVmXYWQ7iv58/tm/wDB11/wWMGrWtn4M8HeA/hHY3ivNp40jRE1&#10;i5dOA0clzeNNBJJGx2OI4kMcqvE4WSORF/JjwVc6RpX2vW77SI9QvLe3Y6fb3ig2sT4/10oP+t2k&#10;jZDja7sDJlEaKWt4V1CGHWo31G/e3tyHa5kjUMzoFYmMBvlbd02t8pJGeKAP0K+Cn/By7/wXS0zx&#10;rJ4yT9pGbxdZ+bvvNJ1f4f6XNp7sqswjbyIIGgQgHJjljOBnnFfpr/wT/wD+Dvf4YfEbxFoXwu/4&#10;KO/CXRfhxfasRBH8QPBviKPUNGFwXf8A4/LPfJc6ZGB5ab2kuAWZmfykBZfJP+CU/wDwab/Bn9p/&#10;9lrwz+1T/wAFAPil46tNe8faTHrOl+CPCL2Wmw6RZzvI8JlcxT+Y0sBt5hHGtuIA5jZXIyPfviB/&#10;wZZ/8E1Nd0O6i+Hvx3+Mnh/VP7OeLT7m41rTb21S5+bZNNCbFHlUEqDGksW5VwGUktQBc/as+CHx&#10;Q/4I9ftIX3/BZD/gmjow8cfAD4hJFf8A7RXwj8LXCTQi3YmT/hJNK2ExuiiR5W24ERd2ybeaQ2v6&#10;afst/tUfAn9sv4IaH+0P+zn8RLHxN4V8QW4ks76zb5onx88EyHDQzIfleJwGUjBAr8s/+CDvwb/b&#10;C/4JD/tteMv+CQf7XWu2etfD3xr4eu/F/wAEfFS3G2w1ae1lijv7a0SQb0neCdZrizLEwm0aRQ8c&#10;/ny9t+0f/wAE0/2t/wDglB8d9b/4KB/8ETdFXWfCuuXQvfi5+yvI7Lp+tRA5luNHVQfIuANzJEgL&#10;RsSsSyREWbAH6tUV8wf8E1/+Ctf7I/8AwU88CTar8EfFE2l+LtHBTxf8NfEirb63oUysEcSQk/vY&#10;g3Anj3ISdrbJA0a/T9ABRQAAMAUUAFFFFABRRRQAUUUUAFRmOc3SzC4YRrGwaHaMMSVw2evGD7fN&#10;z0FSUUAFcJ+0j+0v8Df2Rvg1rn7QH7RPxG0/wv4S8PWpm1LVtQc4H92KNFBeaVzhUiQM7sQqqSQK&#10;8l/4KO/8FW/2Q/8AgmL8O4vFX7QfjWSfxBqilfCvgHQVW41rXpc7QsFvkbY93BmkKxg/LuLMqt8Z&#10;fs9f8E6v2xP+Cwnxx0r9u3/gtP4YPhf4daHefb/hB+ymszG1sVJzDc62CAZ5dm0vFIqvKzMsiW8I&#10;No4BV/ZO+AHxi/4LzftUaJ/wU6/bb8Aah4b/AGc/BF4Z/wBm/wCCuvIvma+d3y+IdViBKMr7VdIg&#10;WST5FDPBGXvP1rVQowoplra21jbx2llbxwwxqEjjjUKqKBgAAdAB2qSgDxH/AIKL/sYeH/8AgoR+&#10;xh49/ZB8TeMLzw9D4w0yFbPXrGMSSadfW1zFeWlxsyvmIlzbws8YZC6BlDoWDD+Ob4tf8E9v20f2&#10;avH+s+D/AIr/ALP3ijR5vDeoLpviDVLrwrdvp+nzT3Js4S108PkFZGZXhnVyjiSNo3LEAf3DkZGC&#10;K+a/+CwX7LniD9sr/gmb8Yv2efBdvcza9q3hNr3w3a2cwjludUsJotQs4FckBTJcWsUe4kAb88UA&#10;ezfA74MfDn9nr4SeH/gr8LPDdppeg+G9JgsNPtbO1SJdkcYTewQAF2xuZsZZiSeTT/ij8Cfgh8ct&#10;Nh0f41/Bzwr4ws7ff9ntfFPh+21COLeAH2rOjhdwABx1A5r8KvCv7Rn/AATW/wCCZ+v/AAi/aT+B&#10;3/BWX9sHxV4o8eW+ieIdQ+Et5c2vi9Na0y6KtNpt5A8FrbR3TBpIN4na4gc70QnaT+2P7Kn7XXwb&#10;/bC8AS+OPhNd6pa3Gn3X2PxJ4X8TaTLputeH7wKGNpf2M4EtrLtZWAYYdGV0Z0ZWIBp/Ef4w/s0/&#10;sl/Dqz1T4s/EvwX8NvCdhHHZafNr2r2ukWECouEgiMrJGoCjCxr0A4Fed+GP27f+CZX7YN7cfs4+&#10;Df2tvg78RbrxdpdxZ3Hguw8aadqUmrWrwsJ4DarKxmUxb96bT8u7IxmviD/g4d+F/wCzZ4Q+Kfwx&#10;/aG8f/8ABNa+/am8da1Df6P4c8Cr8VNWs5NOhsYWvZLm20WzgnW+h2NI1zIUVE8u3VyxmTHf/wDB&#10;Ln4XS6j4g+HHxL8f/wDBAT4TfB1dX8NprPh34oeAZtDln0Nri3eZYby1mtrXUbKZo9kR8oXJEku1&#10;zGu8qAcj8e/+DQn/AIJN/FrVtW8Q/DrTfHXw4ur/AEvyLOx8M+J/tGn2V15hf7UsV7HNIxORG0Xm&#10;rFsHyLG3zj8Wf+Cy3/BLn4lf8EQPjx4D0Twr+1LffEOfxr4W1aTT9UvPBr2LaeshltZ4U8ya5ikl&#10;K3ksgkjdZYpJfM2xsY5H/r0r5z/bf/4JQfsHf8FFfFPhXxr+1z8CbXxRqng1saJe/wBpXVq4hMgk&#10;a2l+zyIJ4GZQTHIGAy23G9sgH88X7O//AASL+GXiT4QeAfAnxx/bb+HXgP4yfF7wEsvwz+DD/DXW&#10;fEDRW+oRwtZanql9BMzaJc3EpjbzjH5UMbsQsivJAv71/wDBCzxFA3/BM/4e/B7UI5LXxL8JVvPh&#10;9490ibyjJpmvaPcyWd5blopJI3UOgdJFch45I3whYovm/wC0d+yD8Qvgr+2VrX/BQLwDYeG/B/w/&#10;+D2l6j8Q9Yaaxl1LWPiHqtxoN7Y6nZteS32dLsrexstJjhhW3MYdSyjEYWvcP+CQnw6bwP8A8E7v&#10;hj4r1a5luvEnxG8Pp8QfHOp3UEcc99r2v/8AE2v5H8tFBxPdvGmRlYoolydtAH0tRRRQAUUUUAFF&#10;FFABRRRQAUUUUAFFFFABRRRQAU2aaOCNpZWCqqkszHAAp1cH+1JouueJP2afiH4d8MXLQ6lf+BdX&#10;ttPmWQoUnezlWNgw5XDEcjkUAfzF/wDBYn4/eEf+Ctf7Umh/tB2HxyVfDul+ZM1lDqUCWXgvwW2v&#10;2mjWFzNvKtHf3M7z39wCGaKO/wBPjI2xSPH5z8K/2bf+CMHxW/4KO+DfgZ4a/ab8TXHwy1vxdHZX&#10;XiGbw/Jp8br9ktlth/pUjOqXOpG7jkXbmG2ksmD7hctH8DafreoWVjNov26b+z7i4inu7FZmEVxJ&#10;EHEZcAjJAkkAPUb2x1qTVrvTbmGGTT7dbfyYYoVSPOXIXMkjEnqzk49uOMCgD6d/bP8A+CUfx/8A&#10;2NfhxovxF+I3xD8D6zp2t39rZ6BH4V8SwX5kFxHcXMbPNCWtmIii8yQRTymIXNru+S5iY+WfsMfs&#10;g/Er9u79rPwR+yl8K9Plk1LxbrkVrcXSxll06zB3XV5J6RwwrJI3chMAEkA4Xhn48+J9G8H6R4F1&#10;6+uNc0LS9SkuLfw3fSn7HEskltJOUHOyWdrO0V5VCv5dnFHuZMqv9Hn/AATJ+G37DH/BCj/gnR4o&#10;/wCCq37QXwwbwNqXxTmW90Pw/NcNqGuWei3B36R4dtnncNLdTRxi8nAMY3sxl2x2amMA/XDwf4X0&#10;PwR4U0zwb4ZsVttO0nT4bLT7dOkUESBEQewVQPwrQllSFDLIcKoyzHsPWvzF/wCCTX/Bx3ff8FWv&#10;2n734GeBP+Cfvi7w94Z0+xnutU+IX/CTR31lpCLHI8IvVFtEsDTNGI0VZJGZmJAKo7L+nSOkqLIj&#10;BlYZVl5BFAH8/Xxcvf8Aguj/AMHD3xnk8a/su6dZ/CH9nXw344S++FnjDxNaW2n3UE1mXSLV7S+j&#10;hfUZLiQF8mzYW67vJLna7t+v3/BKz4x/G746fsPeGPFP7Smu2eqePtH1rxB4X8WarZ2ItVvrzRtc&#10;v9Ia6aEcQyTLZLM6KFUPK21VXCj4++Jv7Fvxx/bU/wCCoXiP4g3/AO0z4q0bxh+z78fPCGsaH4Ik&#10;1+/sfDE/w3udOsbjfBbRR/v72a8tNWieUSBHltpIpP3aRqvtXwxvZP8AgnP/AMFHfEPwR8RJJD8J&#10;/wBqbxVc+Kvh/rL7vJ0Xx40AOraNNI5bjUEgW+tuUBmF3EiE4NAEf/BRv/ghh8Af21fG8X7T3wS8&#10;cav8D/j/AKXIs+j/ABg8AM1vc3EqrsAv4Y3j+1gp8nmB0mAVFMjRqYm8B8Of8Fgf+Cjn/BK/UrX4&#10;Y/8ABcr9mG68ReEFuFt7D9pj4Q6f9q0u4DOqo2oWkaRiBiWckqkEhCqEtZOXP6xVX1PTNO1nTp9I&#10;1awgurW5iaK4trmESRyoRgqynhgRwQeDQB5v+y3+2n+yn+2v4HT4ifsq/Hnw3440vYjXDaJqCvPZ&#10;lhlUubdsTWzkfwSoje1eoV+ef7Tv/Btb+wL8VfGv/C8P2V77xT+zb8SrXfLp3i74Kas+lwxzeWEQ&#10;tZKRFGi4yVtfszOWbc5zmt//AIIAftEftJ/Gr9mH4jfC79rD4pyeNvGPwT+OniL4c3Hiy6thHc6r&#10;b6cLfy558E75MzOu8ksyou9nbc7AH3bRXN/GH4v/AA3+APwt1741fGHxdaaD4X8L6XNqOu6xfMRH&#10;a20SlncgAsxwMBVBZiQqgkgH4J8M/wDB1r/wRP124+z6v+0fruhnja2rfD3VyGBGQf3FtJx9cUAf&#10;o1RXwn/xEv8A/BD/AOzfav8Ahu/S9uM7f+EP1zd/3z9hz+lcf4u/4Os/+CMGgt9l8I/HfxN4wvGb&#10;bBp/hr4d6r5s7dlT7VBCpJ+tAH6OUV+Y95/wcFftE/Gd4bL9hf8A4IiftHeO5Lpv9H1TxxpC+GNM&#10;ZM8SC7K3MeD6MyfUVm3Hw/8A+Dof9uLbYeOvit8H/wBkfwncTSpeQeEbUeIPEjWsi4CmRnng8xB0&#10;kgntHDHPGAAAfoB+03+2J+y9+xn4Gf4kftS/HPw34H0dVcw3GvakkUl2yjLJbw8y3MmP+WcSu57A&#10;1+dPib/gsz/wUA/4KgavdfCX/ghP+y3eWfhtrh7XUv2lvi1pps9FsAGdHewtpFcTyKfLYb1mkHzK&#10;9mB849O/Zp/4Npv2Efhz43X46fte+IPF/wC0t8S5vKkvvFXxo1h9RtmmVGRilizGOSNgRiO7a6KF&#10;VKsuK/QjRtF0fw7pNtoOgaVbWNjZwrDaWdnAsUUMajCoiKAFUDgADAoA+HP+Cdv/AAQn+B/7IvxB&#10;b9rL9pH4i6x8ef2hNTYz6p8VvHrNObKQ8BdPt5GcWwWMJGJWZ5QAwRoo38lfu0ADoKKKACiiigAp&#10;H+7S02TJQ4oA+D/+CYn7JP7Ofxt/ZO8K6l8VPhBo+uSfCj9on4g6n8L7q9gPmeH5rfxnqwge2dSC&#10;qqY0+TOwmJMqdikd98WjY/Cn/gsZ8F9d8JaFIl18WPhF4z0TxpLZyOsdzHpFxo15ptzcIp2u0Bub&#10;6CORgSg1FkBw2Kq/8EvfEr/Dn9mf4sfDufRbi81D4V/HT4h2V7punw5ubpZdau9ZtgqHrJLaajbM&#10;vQHzFrQ/4J0/tu/sw/8ABRi00n40eDbrwtqXxO8M/DfS5fFX/CP3RvV8Lxa9/pT6P9pYKTKsmmxi&#10;dNqHzLWPcqkBVAPpbW/APgjxL4j0bxlr3g/S73WPDsk8mgatd6fHJcaa00RimaCRlLQmSMlGKEbl&#10;ODkcVr7V/uivjT/gon+2h+0t+zr+0H8Jfhd+yd4r+FXjLxJ448SW+j3fwQ8SLcw65eW0qzyy60l9&#10;bXEjWNlbxWzF5HsJo1G/LMzRoPrD4a+IvFvizwDo/iPx74Bm8La3e6bDNq3hy41CG7bTbhkBkgM8&#10;BMcuxsrvQ4YAHjOAAblBPFFNmkSKJpJGCqq5Zj2HrQB/PL/wcZ/8FYv21vBH/BRn4j/8E6/2dfH7&#10;t4O8YfDHRPCXiTwr9nDSS3N0sl5Ktm53GG6ura+S0ZlH7yOWNSpeOJ0/oQ8P6Xp2h6DZaJpGmQ2V&#10;pZ2scFrZ26hY4I0UKsagcAKAAAOMCvzN/Yb/AOCaP7H3/BRD9qLx1/wWz+Ong/8A4Sy+8c/Ea6/4&#10;VPpsmoyrpEeg6K1tpOnalLabEM1zO2lPchZWkhEc0JEayLkfp6i7F25oAWiiigAooooAKKKKACii&#10;igAooooAKKKKACiiigArzn9r344eGf2Z/wBlj4jftDeMbRrnTPBPgfVNbvLOORUe6S2tZJfIQsdu&#10;+QqEXPVmA716NX5Z/wDB33+0HrHwb/4JKSfD3QL2OOb4mfEHStAvl/jNnEJtRkK+3mWMKN2KykHI&#10;JFAH8reu6O+h3qWUl1HMWs7efdF0HmwpLt+q79p9wap16N+zF+yn+0b+2v8AFux+A/7Lvwh1Txl4&#10;sureSaPTdLVR5cCEbp5pZGWOCJSyqZJGRAWQZywB9C/4dY/twaH4x8YeGfiR8Ctc8M2nw012DT/i&#10;nrN1YyXkPhCF0SV9Qu47ITztZx27i4a4hjlTysMpYMuQD2f/AIN+P+CV3in/AIKXftz+HR4n8HXF&#10;z8KfAupRaz8SNSmtZPss0MJEkWmeZwpkupAsZQMHEPnyD/VgH+mb9vz/AIJLfs3/APBS34jfDnxJ&#10;+1hq3iHWPCHw4GoT2nw4sNSaz03Vr65EKi4vHh2zP5SREIiOmN7c7WkSTo/+CW37GnwL/YT/AGGv&#10;AHwB/Z98SWfiLQrXR01F/GFkse3xLc3YE8mpbo2YMku8GP532wiJAzKimvoQjcMGgD8g/wBqL/gk&#10;p48/4KwfCT4m/Db4F63efAH4S+AvEbeHPgL8MfD+mx+HfDuv31rcqNY8Q6xZ29q8l3FJOJILMYQq&#10;LMzAL9qd3/UL9mjwB47+FPwG8J/DD4l674f1LWvDug2+nXV74V8PvpWnOsK+XGILV55zCqxqi7fM&#10;IJUkBAQi9wsap92nUAfO/wC1x+xj44+JHxH0f9q/9lT4rw+AfjT4X0VtJsNY1LTftmj+JNKM/n/2&#10;NrFspWSa183e0ckTpNbPLJJGx3Oj+FfGH9oL4e/t0eBNU/4Jnftl+E9X+Cvx21PWLC28Nf2ezahb&#10;2utLbXuraP4k0W/jCedaiTRrt1ZxDKslpLbSqjMN/sfxv/bA/a3+EH7SGufBrwp+wf4o+IWk6p4b&#10;067+GfiLwtNDDp0t8XuE1CDWr65kVNMSIi0dCscryRySFFlceUvg/wC0l8Spf2GPGkP/AAV2/wCC&#10;s1j8MdLb4e+EL3wj4C0D4V2tzq2o391qtzazN5dxqKWx+0IlpNFGqKi+Tc3ju6KWUAH01/wTh/an&#10;8RftY/sxWXin4naTa6T8RvCesXvhD4taDZsDHpnifTZfs99GmGcCGRgtzD8zfuLmEkknNe8V8Z/B&#10;TxNdfBz/AIKteJ9Mmk1CLwl+1J8NtO8d+F4dSk2fY/EOi21rpupWgh/gkk02TSJSMkk2k392vsxi&#10;QMigCO5uIbaB7i4mSOONd0jyMAqqOSSewxX5f/8ABuz8cvh3D+xj+0f+3j8R/Elj4Q8CfED9qTxl&#10;40s9a8S3aWdta6ZObQLLJLKVVQJA8ZJP3l29eK8z/wCCy/8AwVm+N37aWh+Mv+CXP/BGv4J+Kvip&#10;4k1iSfwz8VPiJ4b0WSTSNCt5N0Nxp8d2wECySqJIpLqV0hjQsI2aRg8Ob+wp/wAG2v7RPxT+Dnw9&#10;+Hv/AAV0+PUs3w1+HtlGfCP7Nvw71SS30e3uCWkludSuoWBuLqSWa6eRomZg1wwjuUixCADU+Jfj&#10;34vf8HOPxstvgZ8DYPEHhH9iHwR4kS4+IHjq4hlsrn4n3ttIHSwtEYK4tg6hhu/1Z2zSqJkt4R+u&#10;GhfDD4eeGvCGm+AdB8EaTZ6HpGnw2Gl6Rb6dGtvaWsSCOKCOPG1ERFVVUAAAAAVN4D8AeB/hb4P0&#10;34ffDXwfpfh/QdHs0tdJ0TRbCO1s7KBBhYooYlVI0A6KoAFbFAHj/wC0DF+xf+y98JfEP7Rnx08D&#10;eCdB8NeF9Pa91nWrrw7bkxqCFVVAjLySu7LHHGgLySOiIGZgDj/sE/tm/s+/tvfD3xB40+BvgPxF&#10;4Wk8H+Lbnwz4m8L+MPCp0fVNJ1GBIpGhmtjnZmOaNhyfvYOGDKPG/wBppZf25f8AgqB8Pv2MY755&#10;vh38CdLtvij8XLOFt0Gp65LK0XhnSbjZIrKI5IrrVGjcPHJ9ltwycqQ7/gjrav4u8eftZftAwWTQ&#10;6b4x/ak1y10OZeI7y10q1s9La4QejXFtcgt3KUAfbVFFFABRRRQAUUZ7UUAFFFFABRRRQB8dvrcX&#10;7E//AAVH1X/hMrs2/gD9qxbH+w9TlYpbab480ux+ztYSHbsVtR0y3geEs4Z5tLljALSID8i/tr/t&#10;gfsU+FfjAvjn9sz9jb9o/wDZr+LGpavJovh3xV8NfFUPh+48X6IoW6C3Ws2t9BpU4Zshraa4lngf&#10;b5Tq8gr9Ov2qf2ZPhj+198CNf/Z/+LdndNpOuwJsvdNuDBe6ZdRusttfWswGYbmCZI5o5Bna8a5B&#10;GQfjWf8Aaf8A2y4tN/4dx/GHwh8N/F/xw0H/AEibRfH0JsdB+PPgkQTQ3M1hMUlis9RAaJ7m1eOV&#10;I5IZBsNvMJIgDmfEv/BYH9k39lDW9S+MXhn/AIJ6654P/wCEshj1HxJ4n+IGteFfBfiDxLtjQeZD&#10;b61qUF/rHlqQglwY2KlYpJBjPsvgH/gpr+1D+0X4l+H+t/s1f8Etvio3gDW7y2PjjxR8UprLwxca&#10;VZ3M9rFFcWNpJNLJqGyOaa5lGIlEVvhHd5FA8++EHhX9qj4UTalF+w7/AMEBfhN8CfFGuW/2W98a&#10;eJPF3hyy0+3AO4NLH4ejmu72FW5EIMOT3TrX25+z94T+LfgX4SaV4e+PPxah8b+Lo1ll1zxJbaJF&#10;ptvPNJK8nlQW8eRFBErLDGGZ5CkamR5HLOQDtC2B1r82/wDguH+138QvHn7Mvxw/Zw/ZQ8Z/2Lb+&#10;Afh3qWo/HD4lW6bo9Fi+xNJbeGrV8hW1S/Z4kfBJtLWVpCPNlgU+y/FD9s74iftg+LtU/Zg/4Jle&#10;ILO+lsrz+zviN8fI4VutA8E/KrS21i+DFq2shHG23jLQ2zOjXLDiGTyr/gqx+zT8HP2fP+CUOn/s&#10;G/CWwubG1+LHxW8I+DFvr26Nzf6vfap4hs5b6+vJ5Mtc3U8cdzLJM+WZiTwBgAH1n/wT2+C19+zl&#10;+wh8G/gPq0Ecd94R+GOh6VqQiUKrXUNjEk7cf3pQ7e5Oa9hpluixQrGibVUYVfQU+gAooooAKKKK&#10;ACiiigAooooAKKKKACiiigAooooAK/IX/g8z+A3iD4jf8E2PCvxn0CxmuIvh38R7efWvLXKW9je2&#10;8tp5znsBctaRj3mr9eq8f/b7tv2Tbn9jf4it+3TpulXnwlh8L3E/ji31hXMTWkYEg2eWRJ9oEioY&#10;fKIm88ReURJsoA/Ib/g3m8V/Bf8A4Jmf8EDvip/wU6n8M2+ueK9W1y8FxDHkTXU0E8WnaRpDOoZo&#10;o5L2cMW2naL0sQQq1yn7c3gj9iiz+IPi/U/G37X118T/APgode2+h/ZdV8GzW9npHhfxEmv6Ta2+&#10;k6ZsSNPMgWdoGieSe4+y295JcCNgAPy5+G3/AAVD8c/Bn9nX4zfsG/CbwxY3XwP+L2sy3dn4Z8eS&#10;T3dz4XlFyslpfW91avExuIRb2LuWjeOR7UHyhkhv2X/Zn8f/APBEz/guPoXwI1v43/Fyz+F/xU8D&#10;aHq2neKPhHo+sJ4P/wCEov8AXkWPUYkeIRPfW93IbqXy7OYSSJqMiz/6x0YA/Qf/AIIp2+ow/wDB&#10;OjwdcJYXFr4dvNa8RXnw8tbqNlaHwrNrl9LoihWGVj/s57Uxg9IjGOOg+rK+D/2cPir41/4I9fAj&#10;R/hD/wAFK/jX8OtF+Fen+LpPCvwj+IT+LNWv9SvY7q8up9MsNQjnsQlmltYoYjcNcSRolsC7oqlz&#10;91WV/ZajbRXun3cc8M0YkhmhYMsiEZDKRwQQQQRwaAJqKKKAPin9rv8A4LDzfAn4k/EP4A/s+/sP&#10;fGT41eOPBOm2Kr/wrnwk2o6OmqXcDzJZ317AzfYWjj8iSRXXzCtwpSNhzXynafsJ/tFftgeB77xZ&#10;+2L+ytpPh3VtY8MvcfEj9oj9qTUNL1u40KzlQz3Nv4Z8NR3VzZaFFAeI5p5IGiRPMmS4k35/Xy00&#10;6w09GisLKKFXkaR1hjChnZizMQOpLEknqSc14n+0J/wTf/Yx/ax+JmlfFb9pn4LR+Or/AENYxpWl&#10;+Jtcv7vR7dkLEONKec2Jc7zucwFnGAxIUYAPzz/ZMuNL1z/gpL+z74Q/Zt8a+MNf/Z/8LySWfwh1&#10;7xhMJItQi0HwRdaDrE2kMUSRtNke40H5wogmvIL6eHKvub9fiMjBr45/aNbR9a/4K5fsr/Df4Yrb&#10;tqfgfwf411zxZp9lIirpPhu5sbawt2kjB/dia/W2SHgBhaXG3hGx9jUANESL0p3SiigBGYKMsa+W&#10;P2hP+C1P/BMv9ln4tw/BT44/tWaPpOsteSWV5Nb6feXtjpt6hUNZ3l5awyQWlyA25oZnR0XDOFVk&#10;LYXx78f/ABi/bE/bo1r/AIJ1/DP4o6h4A8C+B/AuneI/i94m8N3Bh8QaydSmuYrLRrC4x/xL4jHa&#10;zS3F5H/pGDHHC0LFphh/tvftUN/wR7+BXh/w58D/APgmPqHir4GeF9PsrbxBq3hbxRo9hbaItzfx&#10;2cFtDYXEpu9SupJ5kZv3ah2nRjM7tKYwD58/4Jkf8FUP2BNA8PftN/tZeOP2r/BNx44+InxH8W+M&#10;bPw6upR/203hbQrQ22m24hOJJGWxsJLmOIc7LhiBw2OA/wCCZv7Y37aP/BIr4Cfs5/AH9tb4G2fi&#10;z4dfGvQNV1vwXqXwy0PU9R8YaXq1wJdbms9S05Fka9kk+14VrdVMeG8wYjJryr9rX/goR+zZ+3X+&#10;1R+yL40/bD/Yg034M/s/6T8YvEMVz4y8fahpdzPeanp0JgfSr3T7bfJp9st+tmtz9qHlFWR2IjjZ&#10;z90T/GT4G/8ABRn/AILWfBrVf2bvito3jXwn+zT8MvEnijxB4t8G6vBqmkyaxr6w6VZaa88DtGsy&#10;20N7cjDMcJjg5oA+xv2S/wBrX4E/tufArR/2jP2cvGn9ueF9aaaO3uJLOW1mhnhlaKaCaGZVkikj&#10;kRlKsBnAZSysrH0qvwq/YG+B/hLwl8cvgX/wUA/Z31W80fx98ev2z/iJY6lb6bqsi2viDwHu1mW5&#10;intA3lyx2z6dFLG6qFjeYM2WERX91RnHNABRRRQA2KIxA5lZyWJy2OMnOOB0HT6DvTqKKACm+Yg6&#10;tXzL+2z+3v4m+D/xO8N/sb/sl/Dyz+IXx88dWMl7ofhq+vGh0vw1paNsk13XJ4wz21hG/wAqqo82&#10;5kHkw/OcrxNr/wAEeNA+O2ntqH/BS39p/wCI3x31TUNr6l4bk8SXXh7wjAwYsI7fRtLlhjZFJwGu&#10;XnkYKu5j0oA9y+LX/BQf9gz4C+IJvCHxt/bW+E/hDWLdd02j+JPiHptleIP+uE0yyf8AjteNH/gu&#10;L+xX4x0m/wBT/Zk8PfFv44/2bffY7sfBn4M67rNuk2cY+2/Zo7Mjvu8/GOc4r2n4O/sB/sM/s93F&#10;vffAz9jz4Y+Ebu1VRDqHh/wPYWt18vQmaOISM3+0zE+9eteWmMbaAPk2X9sP/gpN8T702vwC/wCC&#10;Vt54fsZbUSW/iD45/FLS9FTcf4fsekf2pcZ9nEfuQeK/Ov8A4K9fFL/gpp8ZvE+u/ssftJ+HPgrp&#10;Mnwd+GNn8fJvFXwjuNcTXdDt9P1pLWSHTtUuZIxaXzWwvJFlNsylEIChirr+5AAHSvzb1b4Exftt&#10;/wDBSP8Ab8/Zy1jxQdHl1b4B+B/A+n68tmbh9Ms9TstZlnZYy6B/3km7aGUHHUHNAHsvh39lf/gq&#10;noWm2tl4G/4K0aDrOi+WrWN/42/Z/tL7U3tzynmXFnqNnFM+0gb/ACFLdSCSTT5f+CX3j344WrWH&#10;/BQH9u74kfF7R5pJftfgLR47bwh4Zu43XHk3FppQS6vIh/zyubuaNv4lbJFfWul6fb6RplvpNmpW&#10;G1gSGJT2VVAH6Cp6AMXwB8OvAHwo8Hab8O/hf4J0nw34f0e3EGk6HoOnRWdnZxDOI4oYlVI15Pyq&#10;AOa+Lf8Agu/8Afj3+0T8OPgP4Y+APjpvBt94f/aE03xRqfxCn0kXdj4Rt9M0fV7xdUvlcrEttHNF&#10;CpaVljLyRoSS6qfup3VFJLY4r89fjJ401f8A4La/FHUP2T/gZ4hvLX9l/wAH6x5Hxs+JGlyPEvxB&#10;vYJAT4X0m4UgtZBl/wBNvIzhwBDG21izgHD/ALHX/BX/AP4KqeMfgsvx/wDjD/wS9uPip8MZdQv4&#10;9G+JnwK1JIL7XNPtp2hj1O28OapKt7LFc7S8QDo5VS3lhShP0R8Cv+C6P/BMz42+Kn+GWrftF23w&#10;38cWnlx6t4B+MWnzeFdW0+6ZgotHXUFjikuMkDy4ZJDyMZFfm7/wTm/bg/bB/Zi+M9x+1Z4nl0rx&#10;J8E/jJqXgu88ZeDlM8c3ww0/XdZ8QaL4ei0lfN8j7BbQaZYrIgjR2ju4FRP3e8/tN8b/ANmr9nj9&#10;p3wsngz9oz4G+E/HWlRszQ6f4t8P2+oRwuRtLxiZG8t8fxLhh2NAHbRzwyoJIpFZW5DL3p1fB+pf&#10;8EKPhx8Do28Qf8Ev/wBqD4nfs2a5A0k1rpfh3xLPrfhe6uHH37zRdUkmhmH+40eOo5qr8IP+Cqnx&#10;0/Ze+L+i/sh/8FkPhZo/w98Qa7LHZeBfjh4VuJJvA/jS4JIEJlkAfSbwgf6i4IVirsDGjQiQA++q&#10;KQMrHANLQAUUUUAFFFFABRRRQAUUUUAFFFFABX44/wDB4H+2T4b+Dn7P/wAMf2WfFfh6+1jRfiVe&#10;69e+INN0/VpLNpFstNMOnu7KCJI4dSv7O+8pgVkfTFU4BJr9jq/nl/4PhfCusQ/EX9nfxs25tPut&#10;F8RWMfHCTRS2Dn81lX/vk0Afmb8O/hD/AMEvvFnwS+H2s/Ej44fEbwj46GmavefEjQ9D8KQ6tHdW&#10;kS3n2STTmluIY1uT5MDPDO8cZjkkZZQ6xxSV/h1F+yV8Rv21PBPxO/se2tvgj4a+Jvgzw54m0Xxh&#10;q0S6trWhEtFcajNbQkYU2lhJ9paA7YZLiEbt0qseB+DP7Cf7Y/7RFl/wmXwc/Zr+JXjjwzp80Vnr&#10;PiDwH4CvtXj0/KKZYMIiq08SscxFl5A+bawc/wBE/wDwRh03/g3x+H/wl1T9iD4E+KNOuviF408P&#10;vo/xO0f4yaDNo/ijxD50JW4094r6ONTGBuH2WzeSNApYl2DSsAfYvwT/AOCP/wCxT8IvE9h45utF&#10;8XfEC+0fSbzS/DH/AAtX4gan4mt9C067gNtcWllb388sMEUlufIbam5ovkLFSQePtf2O/wBtv/gn&#10;7btcf8E4viLp/wAQPhrZBnt/2dfirqjw/wBmwgM32fQdeCvLZr8qRxWt6k9ugY4khUDHqH7BH7K/&#10;x2/Yz0jXPgH4j+PP/CefCrSBar8IW12F/wDhINBs8SrLpN5OPkvbeELb/Z5yBKFaSNwRHGx+huvU&#10;UAfH/wDw+R+EXwzsdRl/bK/Zc+PXwRbRzFFqGo+LPhTfato7zMORBqmgrf2siA5xIzx5AzgdKdL/&#10;AMF6/wDgkZHp39pp+2poUy/88bXR9Smm+9t/1SWxk6/7PTnpzX17tX+6KNqnqooA+Kbz/g4C/wCC&#10;b+q3Nn4c+EfiX4lfEDxTrC3H/CM+DPBvwT8Sy6jrzwR+ZLHaC4sIYZCiAuxMqqigliACav6l8a/+&#10;CsP7WM7eHfgB+zPpv7OPha6jjLfEb41X1nrHiEwyQsSbPw/plxLBHMkm0ZvbxQAcmFyCo+af2+P2&#10;ov2ufhZ/wVZ+In7WP7NvwX8M/FLwh+yj8A9NtPiB4E1rWprHVLYa9c3Wo3l/o7rBJH562emWZm8z&#10;cTDCUjVmkOPsr/gnN/wVa/Ys/wCCoPw5bxx+zB8SluNSs0Vtf8F62iWutaKxx/r7be2UywAmiaSF&#10;mDKshZWVQDrv2QP2JPhn+yFpmvavpPiHXfF/jnxpex33xA+JnjK+F1rXiS5jUpF50gVUighQmOC1&#10;hVIIE4RAWZm9moooAKKKKAPiT4lC7/Z1/wCC7Hw7+IDyyjQv2ivg1qfgyaGCAsqa/oEzatbSyueE&#10;D2FxfxqBnLQ8jvX2rdWVheQrDfWkc0fmJIFmjDDejB1bnuGAYHqCAR0r41/4LyeGvEumfsFy/tT/&#10;AA40ia88X/s9+OND+J/hqGK5aFZP7Mu1+3JMU+ZoW02a/V0yAwODxX1R4vsJvjB8HNR0/wCHXxGu&#10;tDfxN4bmj0Pxdo8cck1h9ptyIb2BZVaNnTesiB1ZSVGQRkUAfit8Nv2Kvitq3/BT39rj9s39nj4+&#10;/Bvw38DPCnjrV9A8QXXxq0CTWdAsLzVLHTrrxTe2tubiCCO5iubeGCVpJESRN0Tkqm0+KeJ/2K/2&#10;nfiH8Ifih8fPAn/BO68+N2jeKvGrW/hv9pSDT7zT/E934Ont7WBJrDwStxYx38FtDDGlrB+6t2xE&#10;VgMIdx+8vwK/Yn/Zs/Z9/Zp0P9knwd8MNNvvA+hRxNHpfiC1jv8A7bdJcC6N7cmZSJrlroC5MpGf&#10;O+cbSFx6rJsSNnbaAq5ye1AH4y/8G8/wf+NnxZ+P0dz8abG/tfAn7Gujaj4D+Dul+LvhefC/iI32&#10;uR2l3e3uoWq3MyxTx2kUcQXLNIl6JW2uW3/s5XxX/wAEP4Ljxx8Dvi1+1kL1rjT/AI5ftFeLvF/h&#10;wyA7l0lLlNKsuoGQ0OmJIpHBWRccV9qUAFFFFABXiv7fX7ZXhz9h39ni8+Ld54en8ReItRv7fQvh&#10;74KsZALvxR4ivG8qw02HPeSXl2AJSJJJMNswfaXcIMkV8LfsveZ/wUs/b51r9vPVCt58H/gjeah4&#10;O/Z/UsWt9d1rPka54njI+SWNXRtOtpFaRGSO4ddjNQB6l/wTV/Yb1v8AZQ+H2ufFD4+eJLXxZ8dv&#10;ipqI174x+OIULLc35X93p1ozfMmn2UZFvbx/KoRCwRN+xeZ/Yt+J3j79p7/goR+0f8Zm8f6hP8Pv&#10;hnrFj8K/BOg22pzLYHUrOCO91y9lt8+W9yLq6htRNgsqWrIDhmz9ekYU4FfCX/BEvUJPCnjb9sD4&#10;B+KbNrLxN4d/a88Va5dafJjedL1nyL7TbskdVmhLMO4C84oA+7qKKKACvhf9iDc3/BcT9uhmH3fD&#10;vwrCn2/snUv65r7or4b/AGRLceEv+C637Ymj6uzRXPi74e/DXW9Hikx+/tLa11KylkXHZZsKc4Oc&#10;0AeqftAf8FP/ANmr9j3443vwk/bC15vhxpdx4bi1jwb4215ZDpfiQB3S8s7eWNCFvLZvILWzHzJE&#10;uonjDDdt9O/Z9/ak+DX7UHwpX43fCPU9bbwvIzeRqnibwfqmg+fGsaSefHHqltbyS25RwROimJsM&#10;A5KMAftLftQfs/8A7I/wtuvjD+0b8QrHw7oNrcRwxzXUbSzXd0x/dW1tBGrS3Nw5HyQxI8jEfKpw&#10;a+RfGng74vf8FAfCd78bf+CjeoTfAX9l3S7X+0F+EOvazHpmreJLZWyt34svBIFsLTbg/wBlRSZL&#10;Pi5lJj8ogB4/+InxO/4LO+JL34Hfs0+Jr7w5+yvZXkun/Ej4wafO9vefEqSNtlxonh9xhl00MrQ3&#10;Wpj5Zz5kNsWVZJH+j/2jYPCP7HH/AATy+Ilz8FPCWn+G9I+G/wAI9auvDWk6TbLDb2Mdlps8sSIi&#10;4AAKD3J5JzzW3+zJ+0L+xp8W/CkHg/8AZA+Nfw18TaL4btIrK30v4c+IrC8ttLgjQLHCI7ORlhRV&#10;CqqgAAYA4xXlv/BbPx5H8O/+CSP7RHiBphG0/wAKdW02JmAOZL2A2aAe5acAe5FAH48/8E4fEviv&#10;4w/8FBvhz/wTh8U+G9WtfB2ofDz4LeJPFupWWnyXEU0XhzwTba7a6VKViZbeKXVb8TSzO6giFYhg&#10;zc/0UR8IBX4J/An/AILM+Jv2Svid8dv2Fv2R/wBm7xH4++NOofH7ULGz/s3wndatbaJ4e0XRdJ0W&#10;O4NraFZ76Yf2XKkdvvghBYNLcwp9737wJ4t/4OUvFt1aW2kL43u9H1SZCuveNvB/gLwVJpqY5aaG&#10;K91yfZ/si1MnT3oA/XCuF/aP/Zu+C37WnwY179n39oL4fWHibwl4ks2ttW0rUEOGB5WRHBDRSo2H&#10;SVCrxuqsjKwBHyLL4B/4Ls/szeH7D4w+C/2hvAn7S9vJpcVx4m+EnizTbPQb+OTyg8kWja7YWlvB&#10;csXOxHvLOFGRd+EZgi/UH7Ev7YPwn/b3/Zc8IftbfBCLVIvDPjKxlnsbfW7QQXdtJDcS208MqKzK&#10;HjmhlQlWZTtyrMpBIB8of8E2/jV8Yv2Kv2j7r/gjX+2V42vteutP0mTVv2cPiZrUiiTxr4Zh+/ps&#10;zcb9SsF+V1A3PChk2qiK8n6B18p/8Fdv2OfHv7Uf7Ntv4/8A2cJ10744fB/WI/GnwX1qOOPzBq9p&#10;87acxdlVoL2JWtpI5GETF42kDLHg+nfsHfte+Bv28P2S/BP7Vfw/t2tbXxZpKzX2lSuWk0q/jYxX&#10;ljISqkvBcRyxFtoDbNw4YUAevUUUUAFFFFABRRRQAUUUUAFFFFABX5Y/8HNn7N/hb/goD4F+Df7B&#10;Xwqjhvfj14m8ef2r4DtGQ+Rp2jQwvHq1/qMwybTT0Ro2LBXllmhijhjkbcF/S/4q/E7wT8FPhl4i&#10;+MXxL1tdN8OeE9Du9Z8QalJG7raWNrC008xVAWYLGjNhQSccAnivkT/gkJ8I/EvxY03xL/wVf/aA&#10;8PyW/wARv2hFiv8Aw/p97IJW8KeCFOdF0iFtzKm+Dy7ycoEEk1xl0DRigD4H+IfwY0/9gnV5dT/b&#10;s/4JqeJv2f8AQdpgT9p79hP4laumkaOS8RE17o6kNBCu5t89zBLvKqiQyZyPSviZeap4i+Ctl45/&#10;bl8AeB/+Cgn7Kd2kzad8dfAfh22HjbwJbBPne9tbMqZ4osqJLiyeK5jCXEsyA7Ij+wtxBDdQSWtz&#10;CskciFZI5FyrKRggjuK/Pz9oP/gkz8Sf2WPiBq/7aH/BFbxFY/Dvx7cOt34w+Ct5J5fgn4hxoSXh&#10;ktshNNvChIiuIdiBvlIiEsswAM34CfAL4/8Awl+E+kftFf8ABFP9u+3+MHwkvo/tll8Fvi9rzarp&#10;t1b7k32mk69g32kTJGskaQXQuIkmb98qbWr6G/Y1/wCCmnwd/ar8aar+z/4s8I678LfjP4ZhEnij&#10;4PfEBI7fVoI8DN3aMjNHqNkT9y6gZlKlGYR71B+Gf2Z9W/4Wd4k8Xftqf8EgfDM3ws+Ofhu+x+0x&#10;+xL40vPsWm+ILz/lsAjKq6ffOFJttVgjWGZlVZ408y5U/Q+oeEv2JP8AgvZ+zza/ErwvNrngL4s/&#10;DvUXt9O1+3jOm+NvhT4kiJ3W0wBWRQsindC58mdV3KQyq6AH3iDkZor4j/YY/wCChfxa8MfGlv8A&#10;gm9/wU2srHw78c9Nikbwb4vtbf7PoXxX0uPpqWmtgJFequPtFj1VsvGNpeKD7cBzQB4z8KP2NfC3&#10;wr/az+NH7Vlv4puNQufjRp3hq11jQ7qzXybL+x7W6tlZG3HeJUuBuUgBTH33HH8x/wDwUF/Ym0j/&#10;AIJC/wDBdCw8GW3xW8X/AAv+GfiHX7fX/Bfj7wPqBtr/AMPaLqEjxs8bAyM6WNx50TxMQ88Ftzs8&#10;9WH9a1fkB/weRfsf2Hxd/wCCefh/9qzSdMVta+EXiyEXl5g5Gj6kyWsycdf9KFgwJztAfGNxoA9c&#10;0r/goh+3l/wS/wBSh8L/APBXHwRF8RvhGz7dG/at+FWguYYImlxC3iDSIAzWLMrLma3DRAtHGgnY&#10;vIP0F+GXxQ+HPxo8B6b8UPhH460nxN4b1m3E+k67oWoR3VpeRZxvjljJVxkEcHggg8g18Kf8G1f7&#10;YMP7c/8AwSF8G6T4+MWqax8P1n8AeKo7u1Xy7qKzijFpuVi3mhtOms1kZv8AWSCbIrmPjj+zh44/&#10;4Ic/EXU/25/2DfCl9qX7OuoXTX37QHwB0ty0OhQHJm8TaDGzbbd4FAae0XbE8SYGxERrcA/TCisD&#10;4WfFH4f/ABs+G+g/F74VeKrXXPDfibSYNT0LV7JiYru1mQPHIuQCMqQcEAjoQCCK36APlv8A4Laf&#10;FPwn8JP+CTX7QGs+LpLjbrXww1XwzpcNpbmWW41LVrdtMsoVReW3XN3CDj7q7mPCmvMHsv8Aguh+&#10;zz8AbHwB+z58Iv2e/Glv4f8AhfpVr4VtvEfibVdP1ez1G00yFZrS6jVXtdQZpo3jilW4s0YspkMS&#10;gsdX/g4R8P6l4o/4Jv3Wi+C/Lk8aT/FTwLF8PrWSTH2nWn8TadHDGBg78o8p24PAJxxX28OlAH5n&#10;/sNf8FTP2Z/2ffD2rab/AMFAf2lPjfpnxt1lo7jxtofxm+H2p6fHZywqyLDo9hYQy6dDaElmT7NJ&#10;LNOHRpZJGCKnqf7an7YXjL9qW5uv+CcX7Alpq0/xE8beFLObx942vNJuLOz+FnhvVIs/b70TCKVd&#10;UltjKLTT8LMJB5kwiSIh/t09K+BP+CIEt18S/iX+2T+0t4n0+OTXPEn7WniDw/DrezLXmi6Jb2tl&#10;p0Af+KOFTOq44BZ/egD7R+B/wg8Bfs+/B7wx8DPhboy6f4b8H6Da6PodmDkxWtvEsUYJ/ibaoJY8&#10;kkk8muqoooAKKKrazrGl+HtJude1zUYLOys7d57y8uphHFBEilnkdm4VVUEkngAUAfKH/BUz9or4&#10;jw6L4c/YA/ZU8QTWPxp+OzXGl6Hq1pGznwfoSADVfEc20rsW3gYpD8yNJcyxBCSrY+gv2b/2fvhp&#10;+yp8B/CX7OXwd0Uaf4Z8GaDbaVo9uQu8xxIF8yQqAHlkbdJI+MvI7seWNfLf/BJXw3rH7TGt+Ov+&#10;CuPxX0u4i1z42XT6f8MLC/tGik0D4d2NzKmk24jfcY5LxvM1KZkkaOVrqFlChQK+2qAA9OlfCv8A&#10;wRq+z/Gv4nftR/8ABQLT4g2k/GD45Tad4N1C3kD22r6B4etY9HtNQhYE7kmliuyGHB213/8AwWJ+&#10;OPxJ+GP7IM3wf/Z/u2h+KXxu160+G/w3mSSZDZ6hqm+OXUC8IMkK2lmt3dmUA7DbqTxXu37N/wAB&#10;/AP7LvwD8Hfs5fCyzkh8O+B/DdnoukrcbPNeG3hWISSlFVWlfbvdgBudmbHNAHa0UUUAFfnz+2f8&#10;Kv28fhF/wV08K/th/sQ/s5ad8RP+E8+Ad98PNd/t7xKdI0bwzd2+swX1tq+pShJHmjVZ5VWCGMzy&#10;LHMqEZyP0GoJA6mgD5b/AGd/+CdN3YfFyz/a8/bh+Kq/GH4zWUcq6Bqc+k/Y9A8ExStl7fQdNLuL&#10;UlVjR7uV5LqYR5aRAxjHnv8AwWJ+KnhfX/E3wg/Y68U2kM3hfxB4guviL8YmurSO4tLbwT4SWPVb&#10;qO5UuNi3N8NNt1LKY3BmRiO/2J8TPi98Kfgv4cbxh8YPib4e8K6SrBW1TxJrUFjbqx6AyTuq5/Gv&#10;xT/aJ+Iem/8ABSj9o/4i6h8OPF1vqN1+0Z8UNL/Z8+Fdxo1ypuLL4c+H5Rq/jDWY5IyVntbqdnQE&#10;hW2+XtcqaAK/7LH/AATj+Md/+xT8MfjX8U/+CU3w/wDinoPiCx/4SfwvffCHxpL4M+JPgTTby5u7&#10;23t/tTNCuspFay2vlKbqGVWdomSXyxK3PftVwL+0j+zb4m/YP8If8Fl/HXw1HizTrFrr4N/t9+EZ&#10;NJ1e1uIdShuozB4kaGNmANvGgiU3yspb5gXVl/e3RtI0zw/pVtoWjWcdvZ2dukFrbwrtWKNFCqgH&#10;YAACsj4mfCX4XfGnwrceBfjB8ONB8VaHdLtutH8SaPDfWso6fNFMrKeD3FAH5D/AzxN+1T/wRW/Z&#10;H1DwZ+z7/wAEP7fXPEV3pttDH8bvh74+/wCEy0/xXebQZtY1X7LZpqyWqM0lwLdYSmN0cbQ53i38&#10;N/2pP+CSf7RnjHw14b/4KFf8FfPFvxg8XeKr6S2vvh/4qbUPA/g3Tbq3HmGO40UQ2kcMIBWNBqUs&#10;/wBoYcbyWA+yJP8AgiL+yj4E8QTeKv2PviT8Vv2eb68vhd6hD8FvHktjpt5IOgk0q8S607YP7q2y&#10;jk+prk/id+wz/wAFR28Oah4av/2j/wBnn9ozSr7UMro37RnwJWzniscAfZzeaPP5ErYz87WH3iTj&#10;HFAH2p8O4fh3ZeA9I0f4SwaLD4Z0/T4bTQbbw6sQsbe0iQRxRQLD+7SJEVVVUwqgAAACvj3/AIN7&#10;9JPhP/gnYvw5UKsfhX4s+OtIhjjU7Y1i8S6gQoz2+Y+v55r5L+JX7E1x8BvEGsePU/4JIfHr4E6g&#10;t5Ah8efsB/G6DUo9SjX7xbRpxZ7YiScr/Z7sQOuevB/Bv44+A/2NNQ1PwN8DP+C9vjr4P6HrXiS+&#10;8Q6t4J/aM/ZDnnvP7UvmEt1LLeywWAG+U7ikZVAxOBycgH7oHpX5/wD7O0z/APBPT/gsB42/ZBu0&#10;+y/DX9qKG8+I/wALSzHyrPxbbIg8QaYnBy08Qj1AcqiAMqgljXz7qX/Bb/8AaX0XXms/Cf8AwU2/&#10;4J4+LtLt0I+0aovirQruXHAdlinvo1J6nGR2Fed/tQf8FGfih/wUk0m8+EHw18KfCvVPjX8B/Dy/&#10;HH4Q/EL4H/EqfxPpd1eaJdQC80m4tW0+G6ga4tZ541gk+SeRoUbgZIB+41Fee/softF+BP2uP2a/&#10;A/7TPw1mDaL448NWmr2cfnB2t/OjDPA5GP3kT7onGBh42GBivQqACiiigAooJA60m9euaAForm/i&#10;Z8Y/hF8FvD7eLfjH8U/DnhPSlba2p+JtbgsLcH08yd1X9a+Ufjf/AMHDf/BGz4CTzWXiv9u3wnq1&#10;1D0t/Bcdzr28/wB0SafFNHn6uB70AfaVGcda/HH40/8AB6Z/wT08GrcWfwU+APxP8bXUQP2ea8tb&#10;PSbKc9v3jzSzKPrBn2r5E+NX/B7d+194hljX9n79jT4c+F4efO/4S7Vr7XHb/dMDWIU9OqtQB+s/&#10;/BYW71j9pbXvhH/wSk8IR3DL8dPFX234nXVm8sbWHgTR5IbvVf30R3W73Tm1so3IKsbh1PWvtyws&#10;LLSrKHTdNtI7e3t41jt7eGMKkaKMKqgcAAcADgCvyy/4NsPE37Sf7eul+Pv+CvX7bF/a6j4y8ZeX&#10;4F8AyWmix2Vvp/hvT5nuJktQg+aKW/uJFZnLuXscFjjA/VOgAoPPFFFAHx//AMFGf+CburfHHxNp&#10;f7aX7GviO08AftL/AA+ty/g/xl5P+i+IrVVbfoWrxghbiynB2b2zJA2HQ43o/wA4eCrzVv8Agopo&#10;91/wUP8A2AraP4N/tpfClo9E+M3wp1tvJt9engyH0DXoDt8+2mWF/sWofK6ADDo0J8j9TyAwwRXx&#10;L/wUW/YK+Ktv8YNL/wCCn3/BO2G30z9oDwTpxtdc8OvP5Gm/FLQBtMuiajjAE4VAba5OdkiRq/Cw&#10;yW4AQL+yL/wXk/ZB1f4d/E3wTrHhHxp4R1j7Lr2hXj/ZfFXwr8WQLmOeCUBXjljceZFOn7q4jBBB&#10;UyRiv+wx+3T8aPhL8X7P/gmh/wAFPby0sfjFbWrf8K5+I0NuYdH+LWlxD/j7tWICw6lEu0XVkSGD&#10;ESRhkfCea+KNNh/b/wDCehf8Fh/+CSd6PDP7QfgzzdF8dfD/AMRf6CfFCW2BfeD/ABFASvlXkRA8&#10;ieTHlsIWDCNopYvZLvSv2Tv+C8/7BeNY0zWNAvrPV5ImSQGz8UfC/wAZWDbWXPElnf2kpHHy+ZE4&#10;yDFN8wB9jh1x94V+fH/Bx9+2d+x18E/+CanxW+Anxy+KOk/8Jd488GT6f4P8FW90k2p3d65zbXH2&#10;dTvS3jmRZGmYBB5ZAJcqjflD+2/8Sf8Ag6L0r9tvRf8Agmd4u/bA8SSazr00sfw58SeGbzTPCNn4&#10;rtY41JuIdQhS1eWUIAZIGleVJGKhTvUv7V+xh/wZr/EDxZ49i+Lv/BUH9qSPVjNfLeap4V8EXU91&#10;daoxyzLdapdKjIS2A/lxOzAttlRsPQB6d/wZPfCr4g+G/wBjr4ufFjXYbyHw/wCKvHtra+H0uI2W&#10;OWSztSLmeLPDKWuI4yw43W7LklCB9SftB2fxN/4Jeft9+G/2hPDnj/xB4k+Af7SvxEtfDHxU8E+I&#10;tRkv4/CPifUFWDT9YsHmJaCznkRYJ4C3lRhl2gqII4fub4QfCD4ZfAH4Y6J8Gfgz4KsPDvhfw3p8&#10;dlomi6ZDshtIEHCqOpJ5JYkszFmYliSfkH/g5BstAuv+CLnxyuPEE7Q/Y9H0y60+4jB8yK+j1eya&#10;2ZCOVbzhGu4YxuPbNAHL/sUaVc/8EtP+Cg+s/wDBNO+u7iP4MfGBdR8afs3/AGhh5GgagjNNrfhe&#10;L+7Gm/7bbxgALE0gJkkLMf0KznpXwN/wcC+PP2dfCv7GM3iLxZ+0p4I8A/GD4balafET4JDxBrUE&#10;d7PrulyGaKKC1dw9ylyiz2hXa0f7/LA7a+s/2Rv2lPAn7Yf7MfgT9qD4ayL/AGP468M2ur2tv56y&#10;taNLGDJayMny+bDJvhcDo8bDjGKAPnf/AIKVWuj/ABj/AG0f2OP2UtV0m9uIbr4xX/xHv7mxmx9k&#10;i8MaRcz2zSj/AJ5tqN7p6k9CRt6kV9nDp0r4v8N2Enxj/wCC8/ijxlpWqLPpnwT/AGcbHw/qVtt3&#10;eVrHiDVXvsA9FZbLTIWI6kXKduv2gOlACMwVSzHgDJr4O/4Nr7+TxJ/wSc8KfES6+a68V+OPGGr3&#10;kzKMzSS+ItQBckfeyEHPtjtX2N8ePiHp/wAI/gl4w+Kur3Sw2fhnwrqGq3UzdEjt7aSZm/AITXzn&#10;/wAEHPhvD8Kv+CPX7PfhmBCv2z4c2msvnqX1Fn1Bj+LXRoA+uKKKKACvjH/gun8SfE9n+xOv7LHw&#10;1v5rXxl+0V4x0z4XeGbiGMt9mXVJCt9cuBz5UdhHdszDplckda+zmYKMsa+DvCd1B+3/AP8ABZ28&#10;+JGkw/bPhv8Ase6Pe+HtN1SM5h1H4gavDGNQRGUtHKLDT1jgdSFkhuLpgcgigD6nvPH37K37FHws&#10;8L/Dvxn8VvBnw78M6Lo9to/hm38TeJLXTYUtbWFIo4YzcSJu2RqowCcAV0/wz+MPwk+NPh//AISz&#10;4OfFLw54s0rzNn9p+Gdct7+33f3fMgdlz7Zr4d/4KM/sDfst/Bjwd4w/bMi8afDH4S2MF1feI/ij&#10;8SvFvwftPG3ia8kmlT/R7C81u4mjtEc/uYrNbaaPe8SQxxj5G/Mj4P8A/BO39qeT9uTSfF37K3xl&#10;8ZfC348fETS11XSfDGlaNoOkSfD3wU00ZbWvF8Oladb2TXN2M+TosUCyK7xCW5JgIIB+q3x0u7b4&#10;n/8ABf34E/DHxQu6x+G/wD8V+ONBiZ8K2q3l9aaQXI/iZLZpsZzt8xiMda+5q/Mn4lf8Evf+Cw2g&#10;/tY/DX9svwV/wUJ8A/FzxF8Ml1S3sLL4keAV8MS6hpl/DHHcaXcXGiK8c8JMazRu9uGimw/zD5a9&#10;+T9rz/gqrpiDT9d/4JAR315HJia88O/H7RZLCRf70TXUVvOSR0V4V54LdyAfXFFfG8v7aP8AwVzm&#10;v5IdN/4IpotuP9VNqX7SGhRM3PdYoJccdME1Jpn7SH/Ba3xTK1nbf8EwPhP4Y8xAI73xF+0c9zHE&#10;xHV0s9FZmAPUKRnsaAPsTI9a+Vv+CwH/AAU6+Fv/AAS1/Y81z43+JdY0+48ZX9ncWfw08K3OZJNa&#10;1by/kzErKxtoSyyzyBlCxjaG3yRq2PcfDz/guX8ULe+0nxR+0h+zn8KbW6haO2vvA/w91fxNqVmS&#10;pAkSTUby1ty4JyN9sy5A3KwyK+TP28P+CfXgTwP+1z+zj8Lf2i/iX8QPivYfH/4mPpXxW+KHxGur&#10;a8nW20u3/tbTfCllbW1tHBpWn6hqcCSyraxxttsyGlKZoA+ktG/4J1fCb4dfALTf2hfi/wDstL+1&#10;p8cJNLs7zWtY8fXdje39/dTEPcLpv9sMtnpVrGZZDDaQCCNURV5cs7eA+O/hb/wTE8V6qus/En/g&#10;32+P3wz1jTLp3XxF8NfhP/Z11bydTKl34R1AyyjnqpYH0PNfpD+0b8Lvil8Wvh6nhf4O/tKeIvhT&#10;rUV8lxH4m8NaHpOoSuio6m3kh1S0uYmiYsGOxY5A0aYkC70f59/4U9/wWt+E9hFY/D/9tP4JfFmP&#10;7UzTP8VPhRd6HfeUSTs+06LemAkDAB+xrnvnuAfK3wM/ap+K3w58V3vgn/gnZ/wU/s/jPf2EiG6/&#10;Zm/bEgudE8bblLzTQ6dq11FaXhldNkcS3dtcwxj5mkwSa+/f2Cv25vh1+338FLj4reB/DGteHNU0&#10;HxFeeGvHfg3xJZmHUPDOvWez7Xp1wPus6eYjBlJDLIpO1tyL8yfth6X+1l8TPAx0f9vX/giz8I/j&#10;p4R06wuJb6+8A/E+DUNS01fKIlns7XWdOsZIpdhfabe5EoP3WLYNc3/wbm/DfWPDngj4ofF/4D+A&#10;vEfg/wDZh+KGt2Pif4H+EfHWsW99rVldPFJBq8zSRyTSi2kkgtxEtxPJJiEtgF3eQA/SyiiigApj&#10;28UgKuu4H+FulPooA89/aL8SfEH4SfBHxJ8Q/gJ+z0vxH8X6bp/m6J4HtdYttKk1ibco8r7XODHD&#10;hSWLMCSEwAzEA/i/+yl+25+2X+2z/wAHBui/tUfsr/sI614a8KweD7X4V/FyPxd4cnjt9Gt4LgX+&#10;ttNfxBYFvra7XyIUcl5lijBjj8zCfoF/wW//AG2P24v+Cd37Oi/tifs2eEfhz4h8D+E7eWL4haP4&#10;qku4tTea8eOy02ezeI+WYory4ieaJhvkQbUaPJcfDf8AwRi/4KFftG/8EzPBmlfsv/8ABST9mTxz&#10;4B+DZkxF8bvGXwt1DR2sPFuo3jXF1b6xcyTTxXFtJNO6RakPLGEi81VDN5AB9of8Ehl1D9lb9oP9&#10;oX/glhqlpHb6N8N/Gi+MvhOsaiKL/hFPELzXaWkCdSlneLdQswG3MgAxivvSvy2/az/bx/Yr8A/8&#10;Fdv2Yf2vvgN+1v8ACzxRaeMINU+EHxVPhXx7puqXUdjflLzRZHhgmZ4oY9TibzLkgIiy7WI3jP6j&#10;oxZcmgB1FFFAH5K/8HOP/Bcj42/8Ey9K8E/s5/shavpunfEjxpZzazq3iK/0+K8fQ9Jjk8mHybee&#10;NoXkuJlmUPIHEa2sg2EyI6fmb44/bU/4KB/8FJP2PPEv7SX7PP8AwVg+Nlx8TPhP4dbVPi78Hluo&#10;/Di3Ghgok+s6Z/YfkQXVtCXUTRzRiVFLMTjYJfqv/g9g/Yy1PUtD+E/7fnhyyaWPTTL4I8WMJHYx&#10;RyNLe6fIFC7VQP8Ab0dyR80sCjJPH4xf8E6v2yvEv7BH7Yfgv9pfRLY31ho+pfZ/FWhtGskes6Lc&#10;Aw39jIj/ACOJbd5FAcEB9jdVFAHjuu+INf8AFGqTa54m1u81G9uZDJcXl9ctNLK5OSzOxJYk9yap&#10;5NfRP/BVf9kfSP2Kv26vG/wc8DTrdeCbu6h1/wCG+qQs7wX/AIc1GJbzT5IpWUeeFhlWF5Fyplgl&#10;AJwa+dqACp9M0zUda1K30fR7Ca6u7udIbW1t4y8k0jEKqKo5ZiSAAOSTUFfdH/BuD+ybeftbf8Fe&#10;vhXpMtnNJo/gLUj4416aGQL5EWmFZrYnPVWvjZRMO6ymgD+rb9gf9lHw7+w7+xr8N/2T/DLW8kPg&#10;fwna6feXdrGUjvr7bvvLsKSSvnXLzTEZ4MpFevV45+17+2/8F/2HdB8OeOf2gbfX9O8I61r8ek6l&#10;42sdHa50rw1JIMQT6pKh3WdtLKUhWco0aySoHKK26vP/AIFf8FM/CPxE/bN1r9iv4neE7XwxrGpa&#10;Qnib4K+IrLxBHqOkfEvww8SyC/0+6REU3EYLNLajcyxjzEeWMNIAD6joprOqcsa8X/an/wCCjP7C&#10;v7Ets8n7VX7VPgvwXdLai5TRtU1hG1OeEnAeKxi33My57xxtQB7VSNtI+avz/k/4Ojv+CGcd2LUf&#10;trOw7zL8OfEWwf8AlPz+lJrv/Bx1/wAEO/i14X1L4dWv7elhatrumz2PnXng7XbRYhLEyFjJNYqi&#10;YB6kigDiP2lR4f8A2cf2kfGn/BX3/gl7r9r410/w9fW+i/tgfC3wrP5tt4m09LS3vV1izxiJ9Vsr&#10;S8SbcrMs0Uki70k89Z+o+OHhPWPCHifS/wDguP8A8Em4U8d2HjDw5aXHxk+G3h8sE+Jnh5FzFf2s&#10;Rxt1uyTzRGGUSSL5kBw+Y5ea/wCDS3SPh1Y/8Ej9O1Hwl4tg1jXbzx9rI8cSW9+Z/I1C3aKytouf&#10;uAaZbaYyqMDY6N/Ea6zRYz/wRd/bLXwu0n2P9lL4+eJm/sVFjAs/hV42uHybbP8Ay7aTqbsWQDMN&#10;vdBhtgSQtIAe6fEb4SfsO/8ABar9ifQdb1B4vFngXxZaw634M8V6HdG11PQr5ciO8s5x+8sr63lD&#10;oykZV0khlRlMkZ+e/Bf7Yv7X3/BIXW9M+CP/AAVV8Qz/ABE+C9xNFYeDP2qdL0x/O04s4SG08U26&#10;bjBJlljW/Xcsh2GUvI8rpe+LNrdf8EWP2mdY/aq8IadcP+y/8YvEiXXxm0a1Uv8A8K68UXUixL4m&#10;gQc/2fdsY4ruIDMUipKm5T5I+9ta0TwV8TvBl54c8R6NpniDw/r2mvb31hfW8d1Z6jZzRlXjkRg0&#10;c0UkbEFSCrKxByDQBP4a8U+GfGfh7T/F3g/xBZ6tpOq2cV5peqabdLPb3lvKgeOaKRCVkjdSGVlJ&#10;DAggkGvmz/gtR+zP4j/a+/4JY/G74C+DbK6utZ1LwXJfaLY2cBkmvb2wlj1C3tkUcs8stqkQA7yC&#10;vCdT/Yq/bA/4JC6xd/Er/glXpF58TPgxc3El14m/ZZ17XCsukNI7STXnhq+nLGE7iXaxk3LIWkKF&#10;ndAn1J+w/wD8FEf2YP8AgoJ4H1DxF8A/GNwus+H7r7F408C+IrJrHX/C18CVe01CykO+F1dZI9w3&#10;Rs8UgR32NgA/G3/gmb/wbDfs4/8ABRr9nHwz+3x+1v8At8fED4iap8UNFj1e6bwvdQxT2d6xKXNv&#10;d31+l3LeTwyq8MjbI8SRNgsACfs/9g34xfBr/gi58Pv2lP2Kfi54s1tvBP7PuuWvif4bNqUkc2oa&#10;t4e1+Dz7XT7RfkFzc/2pHfWqgbd8sqA7Qc1bttV8Ff8ABEH/AIKOX2la1reneFP2X/2nLq91iC61&#10;K+W30zwH48t4Gmul3yEJbWmoW8ZdVyQJodiLHHHitj9jn9lfwx/wUq/bHs/+C3H7RHwphsdNttJg&#10;0v8AZv8ACeo2rrKNEt57iW08UahHIMNe3BuZprVNoW2gkjcF5dkqAHvP/BLT9n34r/Cv4La98cf2&#10;ldLFn8WPjd4suPHPxC0/zvNGiyXEccVloyPtBKWNjDa23ceZHKwJDZr6boXIUA0UAfPv/BWO4ktP&#10;+CXP7SF1DndH8B/FxXa2P+YNdd60/wDgmbbpaf8ABOL4AWsUXlrH8E/Cqqm3G3/iUWvGO1ZH/BXC&#10;c2//AASw/aSkDY/4sP4uA+p0e6FdR/wT60m40H9gz4JaHdl/OsvhH4bgl8z725NLt1OffIoA9eoo&#10;ooA+Yf8Agrz+1P4+/Za/Yw1Kb4HTxj4ofETXdP8AAXwojeTaT4g1aYW1vKPlYZgQy3OCCD9nwRg1&#10;6F+w1+x58L/2EP2YvC/7NPwpimltNDtGfVNYvJGku9a1KVjLd6hcSMSzzTzs8hycKGCKFRFUfMf/&#10;AAWTvv7I/ao/Yb1TxC2PDv8Aw1Ba291ub5f7Sm026jsODxnzDJg9R2xmvvdfu0Afml/wUV+Jnhj4&#10;y/8ABTrS/h98WXuL34Q/sifBu9+Ofj7RbO4Bj1jxAjyrpVrcIcDdbQ2815GCdrtJhgRXrP8AwQw+&#10;BWuaH+yFD+2p8aLuPVvi1+0xJF8RPiB4g+0PNugvVM2ladCZPmitbSwlgijt8lYSZFQhdoHy1+0/&#10;4K1a0/bV/wCCoPw11W2n/tL4mfsi6R4j8HxN9+4srLQtQ06Xysc7Pta7SOMuT1r75/4JPeILTxT/&#10;AMEvv2ddcsruKZZvgb4UErQuGVZV0i2WRMjurqykdipFAH0DRTWcJ1r5h+MX/BYL9iL4X+ONc+D/&#10;AIM8W+I/ir4+8OrJ/a3gH4K+Db/xXqlrIkhjkimGnxSQ2siOrKyTyxMpUggHigD6gor4t1P/AILH&#10;6vpEBurz/gkn+2c0eFJa1+D9pO2D32Raiz/UbcjuAeKwPHH/AAcW/wDBPT4aWkPhj4g6N8YNC+JF&#10;9LbQ6N8GNc+DmsWfirVZ7mTZbxW1tPCkUjSN8qnzgpOFzuKggH3iSB1r88/+Csn7RPwh+En/AAUv&#10;/Yd0X43/ABf8L+GfCNv428Xa5r9x4i8QwWcdpcR+H57bTJ5RI42RtcXMsYmbCB2C5Bauwih/4LIf&#10;ttTK17d+H/2SfAM0w3W9v9m8UePL63DHILkHTNLMiY6LdSxk9QRWxP8A8E7/APgm3+wd8BPid8f/&#10;AIxfCdPiBnwVNe/Fbx78YLl/Fmt+I9PsYluGS6m1Dzd6n7LCwt4lSIvDCRHlEwAejft5aT8ffj1+&#10;xtrem/sMeN4Jte1u1V9P1XQPGyaPcXVngs66fqi2t3HbTvhVWUxMu0sA8LFZo/zt/ZQ8R/8ABODS&#10;dD8K/AT/AIKafHX9o/4M/tEabocEPiZ/jX+0R4v0UazfRwqlxqOnajHqo02e0kmWVYmikUkLt2dC&#10;fJ/+CZf/AATu8T/EL9qDQ/BPwM+MfxC/Z+1qP4Pr8UPjpefBbxc1jZweIfEOrS3fhvw7daTMHslj&#10;s9JEzeSLfayYUhcg1+gXir9gX/gqZ4m8J33wr+In/BRH4S/F7whqmVu9L+NH7MdnfHZuyoeOxv7a&#10;3uMf7cQ/wAOut/8Agkj+xt8TvCT2/iP4v/HLx14X8QaeVnsdW/ae8YXunapaSp0ZU1QJNEyHABJV&#10;lPO4V9ReBPAvg34X+CtJ+G/w68MWOi6BoOmw6fouj6bbrDb2VrCgjihiRcBERFChRwAAK+ff+CZP&#10;/BOnSf8AgnP8NPGHg2x8a6Xq95468d3HinVofDPhGLw/oun3EttbW3kWGmQySJaQhLZON7Mx5JwF&#10;C/TFABRRRQAUjOqcsaWvI/25P2f/AB7+1N+y74s+Bvwt/aR8VfCXxBrNiv8AZXj3wbeG3vdNnjdZ&#10;UO9SsgiZkCyCN4naMuqyJuJoA/JH/grd+zX/AMFSP2zP207z/glR4M/ac0n4n+ENXupPjHPY3EK+&#10;GL/wbpaTyWNhpEmowQ3EUkKyuHi3W7zSPB5r4xur9Yv2MfhJ+0ZoH7FfhT4Pf8FA/GugfEb4gL4f&#10;lsfHmq21islhqweSQCN0eJFmAt2jidmjUSsrMV+Y1+Qv/BHfw/8A8Fkv2wP2xtH/AOCqSW8nh3Qf&#10;iv4rtl+I3i1ta05vC3iLwfpUP2FbGy0iTfqVvdtcW9w0U7GKNfNLlSGbf+8VAH4s/tZ/8EfP2Lf2&#10;d/24dJ/ZJf4I6HH8E/2v9L1TSNBufsSTan8KvHVnC97BfaPcOpktbW5UBTao+xpIyrbYB5LfdP8A&#10;wSD/AGpvi78WfhN4k/ZW/axvN3xy+AOuL4T+JUjsS2sx+Xv03XUz8zRX1qFlDkAtIsp2qMCua/aQ&#10;L/tU/wDBaP4E/Azw1m40X9nnwxq/xJ+IcnlmS3S/1GB9K0SzZl4iufmvbsK3JiiyODWX+0Dpmpfs&#10;yf8ABe34D/GLwRGy6X+0d8PfEPgH4gWMbtHCbvRbY6vpuosqnE1zsE1qHcHy4dwBG7FAH3tRSbl9&#10;aKAPDP8Agpd+xpoX/BQD9hj4kfsma28ccnizw7Imj3Un3bXU4WW4spz/ALKXMULMMjKhh0Jr+H/V&#10;9K1LQtVudD1iyktryzuHgureZcNFIjFWUjsQQQa/v0PSv4+f+Dln9kKL9kD/AIK7fEbTtF0z7LoP&#10;xDaHxx4fUyq25NQLm7wFA2KNQivlVMcIqdetAEH7WrSfth/8EavgL+16kbXPin4D65efBjx5cySB&#10;55tJ2nU/D02xOIbaGGW6swzgF5FxkmvhCvub/gixMPjzp/x8/wCCZ+omSZfjx8JbubwjZxqC0viz&#10;Qd2r6UBnpuEN3EccnzgOelfDTKyMUdcEcEHtQAlf0ff8GU37JVr4R/Zs+KH7aGvaQo1Dxl4li8N6&#10;DcTQEOmn2EYlneNiOUluLkI2M/NZYPK1/OCOtf2y/wDBHH9mmH9kf/gl78D/AIGtod1pl9Y/D2xv&#10;9f0++x51vqt+n2+/jbH926uZ1A7AAc4oA+ivEPhzw94u8P33hPxZoNlqml6pZy2mpabqFqk1vd28&#10;iFJIZY3BWRGUlWVgQwJBBBr8ZP8Agqt/wQa/an+EPhdfiJ/wSGuY73QdB8SR+LfDnwju9QEd94F1&#10;+OeOVtT8K3MrAQJLtJn06R/JkGSiPItqIP2ooIB6igD+U/8Aa9/4OCP+C2v/AAUL8XWP7Gvwh8Me&#10;Ivh/4it/+JZrngz4P6RfR+ItV1S1T/TPMePddwhZIZ2a3h8sJHvSUyhC1a/7Mv8AwaCf8FTPj/Nb&#10;eLf2hPEng74WWeoXLyakniLWm1TWAD83m+RZiSJ2YnO2S5jYZO4A8V+uPwh8GeDP+Cdv/BwD4y8K&#10;3Xg7T7Lwz+2T4T/t3wfr6aaiyW/ivSVZ9U0wSqhZVuYXN+xdwrSlVUF2r9KMD0oA/Cnwd/wY9/Be&#10;00+NPiB+3/4o1C6wPOk0fwNbWcZ552iS5mI49T/hR4s/4Me/gvd28g8D/wDBQLxRYTFswtq3gW2v&#10;FUehEdzCT9QR9K/daigD8f8A/gkn+yT8S/8Ag32/bdtv2E/jN8bo/Gvwv/aP017r4f8AjL+yW023&#10;svGGnBvN0ySBp5UhlurJ1ZZC+Z3tYokBZGx+p3x/+Afwo/ah+C/iT4AfGzwha654U8W6XJYa1pty&#10;vEsTjhlPVJEYK6SLhkdFZSGUEeQ/8FWv2NdR/bc/Yw8RfDjwRqD6b4+8PXEHir4U+ILfC3GkeJtO&#10;Yz2E8TkHyyzgwM4GRFPJjk1tf8E1f2zNF/b4/Yu8D/tLWdstlq2r6X9m8XaL5bRvpGuWzGDULN0c&#10;B0MdwkgUMAShRujAkA8R/YT+J3ifRvEHjL/gjb/wUFu7fxZ4t8K+HXbwfr3iG3WaH4oeAZg1vDdy&#10;q4xLeQgm0vYnX5nVZA0okdxzH7LvxK8W/wDBJP8AaY0X/gml+0P4nurz4H+Obxov2W/iRrV4ZP7K&#10;lPJ8E39xI2RLECPsDSH97EVhRmZFii95/wCClX7F3iX9qb4baH8R/gJ4gtfDPxw+FWqP4h+DnjCd&#10;cLa6gE2zafcsPmawvYh9nuI8lSrI5VjGori/h/4g/Zn/AOC6n7AniD4XfH34U32h3y3k3h/4leA9&#10;UxHq/gXxTageYIpCvyzQyMs0FwBiSN0LKN0kQAPsRSkg3bfzFfKf7c//AASI/Z7/AGyPG1r+0J4R&#10;8Sa/8I/jZo8O3QfjN8Nbz7Dq6YjCLDeBMJqFvtVUaKb5jGDGrorMD438Mv2mP+CqH/BNXSIvg9+2&#10;7+y34u/aP+H+gqln4d+O/wAFLdNS8QXVruKQLrGhPIty9wkahprqAyJjaWMshd2+vv2Sv21P2bv2&#10;4fh3N8T/ANmr4hrrunWd+9hqtvcafcWN7pl2n3re6tLqOOe3kHUB0AZSGUspDEA/Jb/gp/8ADL/g&#10;qlrPh/4Dfsdf8FRvDfwx+Lnwd139p/wVY3vxg8GvJpWpXVvJdtava6jp2U8qa5inl/e2eEjCMpYl&#10;1NftrpenafpGnW+maVYw21tbQrFbW9vCI0ijUYVFUcKoAAAHAAr4V/bz3/tQ/wDBXH9l39iNpFbQ&#10;fAUepfG3xpasxBmfTSLHRNuOu2/uHkYHIIjHHAr7xQFVwTQAtFFFAHyd/wAF0/iBafDf/gkR+0Br&#10;V5j/AImXw6vNChBYDM2plNNiHP8A00ukr6Z+H/hi28EeBtH8F2SqsOj6Xb2UIXoFiiVBj8Fr5F/4&#10;LJXS/Fmx+A/7A+mQ2V9efG747aGuu6TcTeXK3hnQphr+q3MZI2/uxYW0ZBIJ+0qBknFfaXTgCgAo&#10;oooA+IP+DhD4R+P/AB5/wTg1b4tfB3wvLq/jb4MeMNC+JHhK1t4y8guNKvUkmdVUEtttHumxgk44&#10;5xX05+yv+1J8D/2y/gX4f/aH/Z58eWXiLwx4hsVntbyzlDNC+Bvt5l+9FNGx2vG4DIwIIFeguu5d&#10;tfHPjT/ghV+wnqfxF1n4s/BcfEP4L+IPElx5/iS++CPxK1Pw1Hqcm4tmW3tpfIHLMfkjXlmPU5oA&#10;+ntb+EPww1b4jW/xk1rwXpsniSz8O3ehQ65JCPOGl3MsM09ozfxRNJbwvtbIBUkY3Nn8pf8Agnd/&#10;wVA/ZJ/4JFeLPGv/AASi/aT/AGmPD+seC/AF5eav8EPiB4Z1Ma99s0W7u5510C+XT0keLV4JGlAh&#10;KgyqyhEVRD5vqH7Rv7I37AvwU8Wad+zN4wj+On7V3xZ16zGq+G/gz42+Nmua3A1vFKqR32qRzXI0&#10;+w05ZcKbm9jYMQ6xJPIPLPv37H3/AATF8I/DLxFovx2/aJ0DwXqXjjQ4W/4Q3wn4I8PJp3g/4dLK&#10;d0sOiWAVV+0M3EupyoLqcKABBHiBQDi7r4f/ALZv/BWW2+z/AB18OeKv2ef2ebtUdvAf9omz8deO&#10;7dhuMWqSW7/8SKxdSEkso2a7kAkSV4Qdp+wPgv8ABL4S/s7fDPSfg38Dvh1o/hXwtodv5Gk6Fodi&#10;lvb26ZySFUDLMxLM5yzszMxLEk9VjHQUUAJsTGNg/KuE/aO/Zj+AH7XPwp1D4JftJfCXRfGXhjU1&#10;IuNL1qzEio+1lE0TjDwTKGbZNEySITlWU813lFAH54/sk+Nfit/wSx/bW8Pf8EuP2gPitqnjT4S/&#10;E3Tby7/Zl8c+JrrztS0u4swHu/Cl7OeZhHCySWs0m3K4hUsSkcXQf8FxvGOj/Erwr8Hv+Cclzqkd&#10;pH+0F8SYU8Y3E12bb7N4N0JV1rXplmyFRvIt4YiGBVkuJARUX/Bx74WubT/gmPrH7SfhWB/+Ew+B&#10;vjnw18QfAt4khX7HqNlqlvG0pA++otbi6G08ZKnsK+L/ANv74q67+29+2t8TpvhPrt4tv4mi8I/s&#10;y/CzWbW2jurSxuPEY/tnxdqOwsWSW10qH7JJIgBUTKp6ZoA+6f8Aghro2p/EP9n3xx+3v4w0aa31&#10;z9pD4map4xthfWaxXFv4fjf7BodoT1MSWFrFLGCSALliPvV9tVi/DnwD4V+FXgDQ/hh4E0mPT9D8&#10;OaPa6XothFnbbWlvEsUMQz2VEVfwraoAKKKKACiiigAZtoya/KP/AIOMtE/bj+F7aT8Xf2VP2iDd&#10;Wfxo0EfAf/hSeuX1xFZ3upa7JMsWqaeElS3XUNm6IzXI2xxKSHH3a/Rr9qX4/wDwV/Zl+CGtfFv9&#10;oD4yWXgHw1Zw+RceKL2ZF+ySy/u4jGHV/Ml3sNibHLMPusMiv5+/EP8AwTc/4KH/ALRv7W+uf8Em&#10;PBH7Z3gP4k/8Mxw3PibR/FXjzxhrmiasms6+kdzHqa/Zpbuea6sHMUq7CII5JR5hZp2VgD9iP+CI&#10;X7MP7Zn7Hn7CGk/s/ftr+LNJ1HVtA1SaHwbp+m3qXcmieHhHEtpp9xcpDElxNEyzZdFK7WRQxCgD&#10;tv2xv+CkXwU/ZR1qz+D+iaZqnxG+MPiCHPg/4M+A41vNd1MnhZpkU7dPslwWkvbkxwpHHIwLlNh/&#10;N/4c+IP27vCX7Ux/4Jsf8Fj/APgq98TvhrHqFpBB8H/HHw/h0fQ9M+I9kgWMx/25JZtdW+qbiiyQ&#10;tIsjO4CuzSRPN+of7JH7BX7Kn7E2kaja/s7/AArttN1LXLj7R4m8Vahcy3+ta9OWLNLe6hcs9xcs&#10;WLMA7lVLNtVc0AcZ/wAE1f2QfiN+zx4L8WfGf9pbUtN1T42fGTxKfE3xT1TS/mt7WYRiKy0e1c/M&#10;1nY2wS3i3E5PmPn95XD/ALfNyPEP/BUX9iH4c6fplxPeReLvG3iS7uIIdy2djZ+GZ7dnkOPkV57+&#10;1jDHALMB1xX2e2AvSvif9h9l/au/4KV/Hr9vZX+0eGfBttB8GfhjeBnC3EVhMbzX7lBnZJHJqTww&#10;LKud39nkZAGKAPtfYfQUU6igAr8Q/wDg9c/ZQtvF/wCzN8Lf2ytD0YtqHgvxRN4c1y4t7VdzafqE&#10;RlheaTG7ZFcWuxBnAa+fu3P7eV8o/wDBcf8AZ2t/2o/+CTfx1+FTWpluo/Adzrelqv3mvNMK6jAo&#10;PYs9qqfRyO9AH8fX7HX7Qut/sm/tWfDr9pbQJrpbjwP4y0/WHjs5Nkk8MFwjzQZ9JIg8ZB4KuQeC&#10;a9O/4LG/s96N+y//AMFO/jN8JfCv2FdD/wCEwk1rw1Hpa4t4dK1SKPVLGJPZLa8hT6oa+aPY19vf&#10;8Fcli+Kv7P8A+x1+1/pGg/Y7Pxh+zjaeEr+eT/W3ureF7650i6nc553RraYPXbtz0oA+Y/2SfhBp&#10;/wC0L+1Z8MvgFq17JbWvjj4g6L4furiFcvFHeX0NszqOMkCQke9f3coAqBVHQYr+MH/ggb4M0zx5&#10;/wAFjv2e9C1e1WaGH4gQ6gqP0ElpFLdxt+Dwq31Ff2frwoGKACiiigD5P/4LJ/sZ+OP2wv2O7i6+&#10;A4+z/GD4Xa5Z+PfgzqMcaGSLxFpj+dDAPMZYyLhBJb4lPlBpUdwfLFeif8E8P21PAf8AwUD/AGRf&#10;CP7UPgW2Ni2uWZi1/QpWPnaLq0J8q8sJAQGDRTK6gsFLpsfADivbG+6eK/NfxPe2n/BHD/gq6vji&#10;+mXS/wBnX9r/AFwQaxKyyiz8IfEhV/d3DkAxwQ6pGCGbqZo2d2jitySAfpRRSKSRkiloAR13jbmv&#10;zY0/Rfi5+wJ/wVc+IH7L3wH8YeHvDPh79r7T7j4gfC698VaHLqel6X4507yh4itGs7e8t55Ptlj5&#10;N4ZTNEiOqKivsZW/SW5ubezt5Lu7nSKKNC8kkjBVRQMkknoAO9flh/wXu/b+/YS8PfC34d/FHwF+&#10;2H4Bv/ip8GPjN4c8Y+HfDvhzxPbX2oXdst2ttqFq8duzusT2VzNI6nG8QjGcAEA+ntW+D/8AwWZ+&#10;IQXSNc/bX+B/gGzW4Uyal4B+DN/f6jLFkblU6pqslvExGcEwygHGQ2MHwf43fsVfF7/gk14xvP8A&#10;gqJ+y78SPiR8YNQZUb9qDwv4u1db3U/HWhRKiJqVkkccVvDfabGpaGFEija2EsQZOkn05+z/AP8A&#10;BX3/AIJj/tQzWen/AAT/AG4/hzqmoagSLPRbvxDHp+ozEdQtpd+VOT7bK+jhNG8e+ORWDLlSrdaA&#10;OY+Cfxq+Fv7Rnwn0H45fBPxrZeIvCnifTY77Q9a0+QtFcwOODyAysDlWRgGR1ZWCspA6mvzp8aaZ&#10;/wAONf2irr4yeEdMuh+yR8WfESt460SzUtb/AAl8TXMoUaxAnSDRrt2C3EQwltMVeMhGWCv0Stbu&#10;3vbeO7tZ0kjlUPHJGwZXUjIII6gjvQB8Na5bQ6p/wclaDcaKW+0aT+xnfHXmDfKsM/iiEWqHn7xe&#10;OdunRc1901+S3/BQH9rL4pfsCf8ABwr4d+Nng/8AZi8WfFDQfGH7Kv8AZviLQ/BvlnVEt7LXbm5n&#10;u7GCQqL+eCPyy1qrKxjmL7lVSa/Rv9kL9sL9n79un4E6P+0b+zR49t/EHhfWFZUmRTHNaXC4821u&#10;Im+aGaMkBkb1BGVZWIB6dVXW9b0jw1o914h8Q6pb2On2FrJc319eTLHFbwopZ5HdsBVVQSWJAAGT&#10;VrIHJNfBf7W3jTW/+Cq3x6uv+CbH7PniC4/4VD4T1RD+1V8QNJvTFDcxp8yeCrK4jy0l1cMFN8Y2&#10;QW9sGieQyTGAgG//AME/X8WftwftOeLP+CpvjHS7yw8ESaLJ4L/Zw0m/hkieXw39oSa/8QtE5+U6&#10;ncwW5hJRHFpZwnlZcn7VqnoGgaL4V0Sz8NeG9Kt7DTtPtY7awsbOFYobaGNQqRoigKiqoChQAAAA&#10;KuUAFFFFABmvlv8Ab/8A2zPin8PPF/hj9iz9izQ9J8Q/H74kQSXOj2urln0/whoUbiO68SaoE5W1&#10;iYiOKMkNczkRxhyjrX0t4o8RaJ4R8N3/AIs8TanDZabpdnLd6heXDbY4IY0LvIx7Kqgkn0FfD/8A&#10;wRX8Ga98d1+JP/BXP4q6ZdW/iT9o/XBP4N0zUbfZLoHgjT2e10a0UMDsaeJTeStGwjmM8L7QwJIB&#10;79+xB+wr8Nf2KPB2qDSte1Lxd488YXaaj8Svih4ncTaz4r1ELtEs8nOyGMEpBbJiKCP5VGS7N7hR&#10;UGp6jaaRYTanfyiOG3haWaRuiqoyT+AFAHin/BP79prxZ+1v8HPEPxi8Qw6EunD4qeLdE8JTaCsg&#10;jutH0zW7vTrW4kLyOGmkS1LsyEIS3yqo4r3KvyO/4JPfHD49/AL9l3/gm/8ABjR9XWPw38Yrrx1P&#10;8QA9rHM18z2mqazZfvXUvExmcynYVLFSCSuQf1xoAKKKKAPiz/g4l8TW3hP/AIIs/H7VbuNWWXwn&#10;BZhWOPmub+1t1P4NKD9a+Kf+CCH7IXiu4/ag8KWvxAgkvIv2ZvAN3qHivVLpn827+KXjFUutS3TJ&#10;8tzJY6Mtvp86SMWimYED5t1e3f8ABw/+0P4c+N3/AATn/aG/ZK8AwRy6zovi34feGbm+nuNsI1jU&#10;NY0/UFtmAUkKlqLZ2YFiftJG0eWSzP8AgmP+2V8Pv+CcWgWv7B//AAUl8Aaz8G/ix4i8WatrGo/E&#10;rxc0Unhb4l61e3UtzcX9nrUSpAsjIYgLe5ELxIYIcu420Afp8OlFRWl7aX1rHe2d1HNDNGrxSxuG&#10;V1IyCCOCCO9Sgg9DQAUUUUAFGaKbLnZx60Afn3/wWx/bA/YK0GBf2CP+Cjvg3xx4f8A+OvA934k0&#10;z4saShgs7XV9OlM9vY2Vym5l1RfIMyKy7CXt4yJPtBQfHv8Awa2/sRfBP9pzR9N/4Kr/ABC/aU8Q&#10;eOfi14f8aeI217TLzR4beTTNc1CBYJpLu/aP7VqgksGgljVpfs8MlzNtTzPMauX/AODin9uL9v74&#10;cfDv4hfsE/tZfBjwnfeGPH3j8eKfhx4u8OyzS6fdeBtKeO5fTLyKFTeW179pj09JLg7Yme8nCyRx&#10;Ikh/aD9jDQ/CWj/sveBb7wh+zponwlj1nwrYatffDrw/Z28NvoF5dW0c09n/AKPFFG7RSO0ZkCLv&#10;KZwM4ABr/tEfs0/AT9rP4Y3nwZ/aR+E2h+M/DF980+ka9YrNGsm0qs0ZPzQyqGbbLGVkTOVYHmvi&#10;Hxl/wTu/be/4Jrapovxa/wCCRPxa8UfEHwfpdzFb+JP2Wvip48a402+0sDZt0PUr4s2lTxDBVZJD&#10;Ew+Zi3liCb9F6KAPz/8AFP7f/wC3/wDtjeHLz9lf9mf/AIJx/GX4J/ETWoRY+Ivin8XNGtIPDPgu&#10;zcFLrUbG5humOtXkeQttbxoivI6yyFYonVvrz9k79mf4Zfsc/s6eEv2Zvg7YSw+H/CGkrZWcly26&#10;e6kyXmupmAG6aaZpJpGwAXkYgDOK9EooAKKKKACq+saVp+u6RdaJq9olxa3lvJBdQSLlZI3Uqyke&#10;hBIqxQ33TQB/Bl+0D8KdX+A/x58bfA/X42S+8G+LtS0O8RhystpdSQMPzjNfVHxJt774jf8ABvv8&#10;LfHOuagtxJ8Nf2oPEvhTR42HzWtjqei6fqbRj/Za4gnf6k+lYn/Be74VXHwb/wCCxn7QnhG5Vg15&#10;8QrjXV3EH5dUjj1Nentdj39ea0PAV7Jr/wDwQC+JHhyNFb/hHf2qvDOqSbl+6t14f1a3yDjuYV4z&#10;/wDXAK//AAb/AF/b6d/wWW/Z9uLmfy1bx0sQbOMs9vMir+JYD8a/s4XhQK/ho/4J0/EeD4P/ALf/&#10;AMEPineXzW1t4f8Ai14dv7yZWxtt49SgaXPsYwwPsa/uXX7ooAKKKKACvMf2yf2Svg/+3N+zT4t/&#10;Za+OmkNdeHfFulta3EkO0T2UwIeC7gZgQs0MqpKjEEbkGQwyp9OoI3DBoA+Ff+COv7XnxgmuPFn/&#10;AATA/bg1qOT48fAZY7WbVJpsnxv4YIVdP8QQbjuk3I0cc5yzLI0ZkIkmKL91AhhkGvjv/gqn/wAE&#10;5/Gf7Tkfhj9rb9kDxND4N/aU+EBe7+GfizIWHVIDuM+hah2msrhWdcP/AKtpGIISSZZOs/4Jjf8A&#10;BRvwl/wUH+Eupzar4SufBfxR8BagNE+L3wx1XK3vhnV13BlKn5ntpTHI0M3R1VlzvjkVQD6L8R+H&#10;PD/jDw/feE/FmiWep6XqdnJaalpuoWyTW93byIUkikjcFXRlYqysCCCQQQa5L4Tfsvfs1/ATT/7J&#10;+Bn7PvgnwZalizW/hXwrZ6chJGCStvGgya7qigDxn4/f8E7f2E/2preWH9oX9kb4e+LJZlKtf6t4&#10;VtmvEyCMpchBNGcHqrg184z/APBDk/AkHUP+CZ37f/xm/Z/kgjVdN8J/23/wlnhK3OTvc6Rq7Sbm&#10;YMQNs6BSAQOK+9KKAPzs8bfFD/gtR8CPBmpfDr9tH9hP4a/tUfDPUrGTTfEOs/BnVG07W59JYGKa&#10;S70LUh5V9cSxMSba0kSPLFQwAzXyp/wS/wD+C4P7M/7D/wC0JD/wTc+LPxX8YW3wlvjEvwr1L4va&#10;Ldab4i+GczsE/wCEV14TqENtEcC3u43kihRhG8nlj/Rv2+IyMV5T+1T+w9+yT+254Ik+H37Vf7P/&#10;AIb8b6cY2S3bWLEG5s9wILW9ym2e2fBPzxOjDPBoA9A1XTPBy6na+M9fs9NW90+GaGz1S6jjEltH&#10;Lt8xEkblFfy03AEBti5zgY/F7/goj8Zf2nv+CK//AAUIl+Of/BOS4+FupfC39p7X7K38YeGfGF8R&#10;o+jeMwWRrjfbTRf2cbyMq5uJGMTSee02EiRl1f2gP+DWnUvg/wDElPj1+xN4w8OfFiw06zaKP4I/&#10;tOrcappjR/PiKz1C1eKSDy0EUUMcqEDbmWdlyKd4O+IH/BEH4TeNrH4a/wDBT3/giRoP7L3iySX7&#10;HbX3jT4e22q+E9Ql3NhbXWrSI28/C7mkkjjVQcbyBmgD07xZ+3//AMFPf23vDd5+zpc+BvhH+yHp&#10;t5J9m8Z/GC8/aP0XxJqdvp4ZVuYtGtbIJ5N46v8AJcTMEiUuVZZRG6/b37H/AIf/AGFv2Uvg74e/&#10;Zd/Zf+Ifgy00XQ7Ux2en2fii1uLq7l+/NczMH3TTyMWkkkIyzMTwMAcR8Lv+Cbv/AARX+M3giy+I&#10;fwe/Yh/Zt8WeH79M2Ou+Hfh/od/aXAHB2TxQsr4PBwTg1q6l/wAEaf8AgkzrFrJbXX/BOD4Lqki4&#10;ZrX4dafAw+jRxKy/gRQB9JxXNvPEs8MytGwyrq2QffNO3r03V8e6n/wQN/4JNXdzDe6L+yivh2e3&#10;bdbzeDfGut6I0Z9vsF7DVfWv+CWHx1+HT32rfsV/8FVfjt8Pbq4WCKz0Tx1qVt4+0GzgQ8xx22tI&#10;90uRxuW8UgcDjAoA+ywQelFfDWtftsf8FHv2EheeIf8Ago3+zh4W8cfC+zmZ7v4y/s+x3jyaHZAq&#10;q3Gq6BdtLdBAoeaaezmnSJePLIBavr/4PfGT4W/H/wCGmj/GL4LePtL8UeF/EFmLnR9c0a6E1vdR&#10;HIyrDuGBVlOGVlKsAQQAD5n/AOC83xR8T/C7/gk58YD4GQtrnizRbbwfpKBsZl1q9g0okHsQl27Z&#10;7EV9MfBn4W+F/gh8I/Cvwb8E2S22j+EfDdjouk26Z2x21rAkES888Iijnmvkn/gvvKmn/sR+HPEO&#10;oSbdM0v48eALvWVzw9qviKzDA8HA3Mp6dq+20zsGaAFrD+Jmh6j4m+Hmu+HdHdlu7/Rbq2tWVgpE&#10;jwsqnJBA5I5INblFAH4ofsU/tO/BLxp8Cf8Agmv4N0fxla2fi74X/Fi48EePfCd9IItU0HVP+Ec1&#10;mxMF1Zswkh82VBsZ1HDcAEMg/a+vy9/4Lk+DP2Nfhd+09+yP8UNJ8GeAdH+NXiT9rrwQ8msWuk20&#10;Wvavo0dw8F0ZZkUTS26GW2BZ2KhhEOoUV+oVABTXOFyadWL8SfE3/CF/DrXvGJ/5hOi3V5zIF/1U&#10;TP1PA+71PAoA/EL42R+IPjD/AMENf2o/28rbV9Q1KbxJ+17P8QdFkihLyDR9M8R6bpUCbcghIbSy&#10;d+egi7AcftV8Qvhf8F/2kfhlN4G+K3gTw/408J67apJcaTrmmw31jeRsAyMY5FZW6hlbGQcEHNfF&#10;H/BGD9mLwt8VP+De74dfs3fEOOaTSfiR8MdZg8QSQybZnh1m4vZZnDD+PbdEhuoODXef8EL/AIx+&#10;L/HX7CWn/Af4t3aN8QfgH4gv/hb46SMttN1o7iCCZSwBdZbP7JIJMfMXbrzQBRH/AARg8L/A23+0&#10;/wDBOb9sT4v/ALP8lvbz/wBneGdH8Sf8JF4US4kOTLLousi4jIHTZBJbjHQjAIt+Ffi3/wAFmf2b&#10;WOkftBfsu+Af2gdBhuGSHxh8F/EieH9d+xxp/rrrRtYdbWS4kOWKW18qg/KFPBr7LooA+TfB/wDw&#10;Wk/Ycl1Oy8JftCeJvEXwI8TXgGPDPx48K3PhiVWJI2rd3I+w3HrmC5lGD1r6c8GeP/AnxH0GHxT8&#10;PPGuk69pdwoa31LRdSiureVSMgrJEzKQR6GpPFHg7wn430O48MeNPDVhq+m3cZS607VLNLiCZT1D&#10;RuCrD6ivmHx1/wAENP8Agk34+1BtWuP2JPCeg3T8vP4FkuvDbMck5P8AZU1vnk9/b0FAH1fvX+9X&#10;D/tI+Bfi/wDE/wCB/iLwF8AfjkPhr4w1OzWLQ/HP/CNw6x/ZEnmKWlFnO6RzkoHUBmABbdztwfCt&#10;B/4Ix/sWeDLD+yvh9rHxq8O2qjCW+h/tJeNLeNfoo1bH6VJq/wDwSN+Cd/Y/Y9J/ad/aa0l8jbda&#10;f+034raRVH8GJ76Rdp7/ACk+hoA/Jj9nTQP+Cwv/AAUM/wCCg/ibUvj74HtfGnhHWPC2vfALxn8R&#10;NH8KQw+FD4bt/Ps9Y1nTb55I3F6+oRJcJGkBS4Z3jDQxQJHH+qn/AAQj+Lviv4tf8Es/hXafEeGW&#10;38WeB9NuPA/iywupd89pfaJcy6Y0cpwP3hS2jc9T+85LHLH6H/Z6/Z6+Dv7KXwU8N/s9fAXwXb+H&#10;fCPhTTlstF0m1ZmEUe4uzM7EtJI7s8jyOS8ju7sSzEn5H/4IXTSFP2vrOJpHs4P25PiCLOVuh3SW&#10;byKvHRZWkHpnNAH3dRRRQAUUUUAFFFFABQelFBGRgigD+U//AIOq/wBjL9qPwx/wVd+In7TuofA/&#10;xFL8PfG1poU/h3xdY6a9xYSfZ9GsrKWKSWIMsEqz20o8qQq5Xa4BV1J6L9ib/gj5/wAFAP2uv+CX&#10;Nn+yz8CP2YfEfhGT4g/FK38WfEL4k/FqaHQ9IitLC2ubbTrPT7YNNfXsbC6kuZLr7PGu/bEiuqmV&#10;v6jdiHqtAVQcgUAfzjftjf8ABrr8H/8Agmh/wTG8fftifET9oLXPHHxU8JrotxpMOl2cdjodlJNq&#10;+nwSL5Tb57lgskyrK0sakOCYQwGP6OU+4OO1fE//AAcS6TF4l/4JEfEzwc9x5Ta5rHhTTYpPLLbW&#10;n8T6VGDgdcbs/hX2yv3aAMP4k+K9b8DeBdU8XeHPh9rHiu+06zee28N6BJape6iyjiGE3c8EAc9v&#10;MlRfevmWD9rD/gqz4z1pbbwL/wAEotF0DTJGBi1H4l/H7T7OZUJxmS30qy1LaR1KrI3HcngfWxVW&#10;+8K8Y/bF/wCCgn7Gv7AfgyPxx+1l8eNF8IwXQb+zLC4kafUNSYEArbWcIee4IJAJjRguRuKjmgDi&#10;r/x//wAFjFihn0/9lb9nRjIv723k+OWtloj/AL3/AAjYBH0/XrWBr37Qv/BZ/wAL2T3Y/wCCa3wf&#10;8RtGR/o+gftITwySjvt+16DGv/fTDqK86s/+Clv/AAU+/avW4m/YB/4JS6rovhuRSmn/ABD/AGkv&#10;EQ8MwyS9nXR4kkvZoCMFZAyhgf4TVyT9kL/gu18dzHc/G7/gqv4A+FNnJCYtQ8O/Av4Px3YmUn5i&#10;l/rMj3EDgZw6KCOuKAOv0f8Ab2/4KQaXYtdfFX/gih4/tvLXL/8ACG/F7wprG7jPyrLeWrsP+A5z&#10;2r4I/wCCh37aOqfCr9pPw/8A8FRf2Z/2F/jx8MPjX4Qki0H4ieFvF3w4kbSfid4bldQ9hPe6TJeW&#10;8d1AIhJDcSlDtjUEyCGBF+zLf/g35/Zm8bxy2f7XX7VX7SXx60+ZWP8AYfxU+OGpPp8ErYLSQwac&#10;bTZkgYUllAwMcCuu8L/8EA/+COXhDSv7H0v/AIJ++A54/L2eZq1vPfTfXzrmWSTP+1uz70Ae3/sa&#10;fti/Av8Abt/Z08OftNfs9+K49U8PeIbNZPLLp9o0+42jzbO5RWPlXETHa6ZPPILKysfUwc818I2f&#10;/BvT+xP8Jp5tW/Yc+JHxi/Zx1S8uFm1a9+D/AMVdRhi1ZkDeUl5a6g91bzRxl3KoEXG5ucEitS+/&#10;4J5f8FTtNZbTwD/wXi8dWdikmFi174H+E9Tn8oDAUzNbRkt6uRz1xzQB9tUhYDqa+IrX9gP/AIK7&#10;q7JrH/BfDxNNE38Nr+zr4RhYD/e8hufoK+L/AI7+B/j98fPiVrX7M37Gn/BVD9rX9oL4oaPMIvEm&#10;s/Dvx5pfg3wT4RuCQManqtnYshkUMWNla+bMxjkQiNlO0A/azzkxnNeO/GL/AIKIfsFfs9+JJPBv&#10;x0/bP+FvhHWYTibR/EXjywtLuPnHzQySh1/ECviz9kf/AIN7PGMngph/wVT/AOCiXxr/AGgr3ULb&#10;y9Q8E3PxW1228Mwcq2zaLoXN2VZch2eJDn5ocgGvtf4H/wDBPz9hz9m3S/7K+Bf7Ivw58LqYVimu&#10;dJ8H2kdzcqqlQZ5/L82dsE5aRmY5OScmgDndB/4Kxf8ABLvxTd/2doX/AAUT+CNxMRlYV+KOlBm+&#10;gM4z+FeqpdfA79o74e3FlFceF/HnhPWITFdRJJb6pp97GeCjgb45FPcHINcd4x/4J+fsGfENZF8f&#10;/sS/CPXBM26X+2Phvpdzvb1PmQHJrxz4gf8ABA7/AIJF/ELxTD42b9ijw74a1W1x9lvPh3qd/wCF&#10;zCw6OqaRcWybh67c0AeX/tAf8EWNS/Z68U3n7WP/AARP8er8DvidBcJeap8O453PgXxwiBt1lfab&#10;kx2rMjFI5YAixZYqqSOLiP3/AP4Jnf8ABQzSP2/PhBq2o+JvANz4F+JngPW5PD3xY+G+pShrrw7r&#10;EX3lB6yW8oBeGXGHAYZJRseaz/8ABJX9oH4RTXWt/sT/APBW74+eC724eNV0f4mapb+P9Dht0bcI&#10;IrTVkM0APC+ZHcq+3Iyeo+aV+Cn/AAWj/Yc/4KPal/wUl+I3wI8A/GLwr4k8Cp4b+KWh/s7tc2Or&#10;a3DaEvZaxLpWpzhLnUYgqwqIJHJhLRqq5LEA/XKivIP2Ov26/wBmj9u74e3HxB/Z08ef2j/Zl4bH&#10;xJoGoWr2ereH75ch7O/s5QJbaZWV1ww2sUYozDmrP7Y/7ZHwV/Yd+B998cPjXq86W6Tx2Og6HpsJ&#10;n1LxDqkxK22mWFuvz3N1M/yrGo4AZ2KojuoB6pNEksbI6Bty4IPevzd1zwXo3/BFr/go94N1/wCF&#10;E02k/s5/tVeMG8P+JvBalV03wX4+lj32F/Ypn9zDqCxyQSwKqojxBy+xYYY/uT9ljxf8ePH/AOz7&#10;4X8b/tN/DXTPBvjrVtO+1+IPCmkak15DpLyOzR2xmYDfKkRjWQgbfMD7SVwT4b/wXI/ZiT9rT/gl&#10;V8aPhdbWskmqWfhGbxB4ea3/ANcNQ0wi/gWM44Z2t/KJGDtlYZGc0AfJf/ByL/wVn/4JuaD+xX8T&#10;v2DvFHxe/wCEs+I/iLSxBp3h3wQUvJND1W2uI7i1lvp1YRWvlXMETPEXM+0HEZBzX2h/wSS/4KEe&#10;Bv8Agpj+w34N/aW8L6jbHWJLFNN8d6VbnnStegjT7XblckqpLLNHuOWhmiY8sQP5W4f2wP8Agkl4&#10;u8OQ+GviF/wR+vfD90cC48T/AA2/aA1mG7Hqwg1aO/hJ9iB1617V+yL/AMFZv2PP+CVnjq3+Nv8A&#10;wS8u/jnb3WqLHbfEr4V/GibSr/QvFFmpyhhvdO8iWyu4CZfKma2lz5rAlUMkcoB/WhXnv7Vv7S/w&#10;x/Y5/Zz8Y/tPfGXVWtPDfgrQ5tS1Jotvmz7BiO3iDsqtNLIUijUsA0kiLkZzX5HfBT/g9o/ZB8RR&#10;wQftBfsgfELwncSMFmk8MapZa1BH/tEym0fH0QnHrWz+0F/wVR/Yh/4LrftPfsr/ALB/7NvjbWtY&#10;8Nav8WJvFPxY8N614ZmtBNZaLp01/b2N0JkMVxBPKjh0RnH7rJwdhIByv7W/7Knxp1X/AIJO/GD/&#10;AILO/tb+H5r79obxjN4Y8YeF9DvPMC/DjwvZ6/p97ZaDaAhXgK24aW5bbG7Ssd6+Ykkkn7fWF1b3&#10;1nHe2kyyQzIHikU5DKRkEe2K8z/bd+At5+1D+xv8Vv2cNJmtYbzx18O9Z0LT57zPlQ3N1ZSwwyNj&#10;nCyOrcc/LXmX/BF39oX/AIag/wCCWXwP+LF1d3txqX/CB2ej6/NqUm64k1PTQdOvHkzzue4tZX+b&#10;nDjNAH0/Xk/7eV3q1h+w58Zr7QDGL6H4U+IZLFpvuCYabcFC3tuxmvWK4/8AaF8Lv44+AfjjwVHa&#10;xztrHhHUrFYZvuyGW1kj2ng8Hdg8H6GgDxD/AIIrxWS/8EkP2cUtE/d/8Kf0It82fnNpGX/8ez9K&#10;8m8PH/hiz/gvTrPh642W/hP9sT4crqWktuZtvjDwxFsuYUjU7Yll0qdZ3lcAySQhQSRiu8/4II+J&#10;rbxX/wAEdf2e9RtAdsPw7trNs5+9bvJbt1A/ijP/ANfrWT/wXV8IT6N+x3pP7Y/hjw1dal4l/Zv+&#10;JGg/EvSbexmWKSezsbxE1SB3I3eQ2mzXjOikbjEhOdoBAPtIdKKo+GfEeieL/Dth4q8NajHeadqV&#10;lFd6feQtlJ4ZEDpIp7hlII9jV6gAooooAKKa0gU4Ir5d/ac/4LVf8EsP2RL+fQfjl+234LstWtZJ&#10;IrrRdFvH1i+tpE4aOW309ZpIWzxiRV5oA7f/AIKJfttfDr/gnp+x144/aw+I81vJD4X0h30fS5pt&#10;jatqbjZaWKYBbMsxRSwB2JvcjajEeR/8EQ7b4K/Db9hbwb8IvDn7Tvgn4kfEG4tZ/EnxT1Twz4z0&#10;/V7i58Q6nO99fyTy2k0glKTTtCJsnekKHPIA/nX/AOC+H/Bc/wAW/wDBXH4p6b4L+HuiX3hv4P8A&#10;gu+ml8L6LeyAXWrXTAp/aV4qkqsnl5WOIFhCryAMxkc1+e0E89tKs9vM0bqcq8bEEfjQB/fxvWnV&#10;/DT8LP8Agoz/AMFAfghaw6f8IP23vi14bs7eZJY9P0b4halBallxjdCswjccYKspBHBBHFfXfwQ/&#10;4OvP+C0Hwg1CObxN8dfDvxCsYbfyo9J8ceCbIxjp85msEtbh292lOc85PNAH9bdFfhj+xL/wenfB&#10;rxnqFj4R/b2/Zxv/AAZNN5UVx4y8CXDahp6yH78stlLi4giHXEb3L9tp6n9uPAPjvwh8UfA2jfEv&#10;4feILfVtB8Q6Xb6louqWbbory0njWWKZD3VkZWHsaANaiiigAooooAKKKKAPkL/gtjNZap+yH4Z+&#10;Gd7dSRL41+PXw50IGNS2fM8V6bKwOMcbIWP1AFfXifcHHavif/gtZeCLSP2XtPnik+z3n7aHw9ju&#10;JFkCrFtup5UL5PIMkaKB3Zl74r7ZHSgArzXRf2Ov2WPD/wAeNT/ak0r9nrwbH8SdYZTqHjxvD9u+&#10;ryAQLb7RdshlRfKREKqwUhRkGvSqKADav92gDHQUUUAFFFGaACvNf2rP2vP2ev2Jvg9ffHb9pf4j&#10;Wnhrw7ZTJAk86tJNe3L58u1toUBkuJ3wdsUasxCscBVYjN/bW/bQ+DH7CnwPuvjZ8ab28kha+h0z&#10;w74d0a2NzqniXVpyRbaXp9svzXN1MwO2Neiq7sVRHZfn/wDZF/YS+Mnx3+OGm/8ABSH/AIKh2djf&#10;fEy1ty3wq+E9vP8AaNF+E1jIQ3lxfwXeryYQ3F+RkPGqQkRxRkAHNaN8D/23/wDgrdqDeMf2wpfF&#10;PwI/Z3uV/wCJP8C9I1NrHxV4ztW/5aeI7yAiXT7eSPg6ZbyK+JWWZw0ak/bXwf8Agv8ACX9n74ea&#10;f8Jfgf8ADTQvCPhfSUZdN0Dw5pcVnaW25y7lYolVQWdmdmxlmZmJJJJ6cUUAHToKKKKACiiigAo2&#10;r/doooA+D/8Agq3/AME7PHmv/wBp/wDBQT/gn94h8QeBv2gvDukoutT+A7qO1uPiDocBRp9HuFkh&#10;mhluzCn+iTywylZYoEbKBDF0X/BNj9lT9gj4peGvCP8AwUX+FHj3xn8avE2r6TOvh34pfGLxVc61&#10;rOkxPLItxZwRTFbfSpI5PPhkjtYISP3qElWIP2dXyH49+FPxL/4J7/GjxJ+03+zH8Mr3xd8MPiBr&#10;X9r/ABi+FvhnTvM1PTdVZQk3iXR4I+bqSVUj+2WKqZJyizwZm8yKcA+vAAOgqvq2n2eraXcaVqMC&#10;yW91C0U8bdHRhhgfqDVTwX4w0D4g+ENL8d+FLxrnS9a0+G+024aF4zLBLGJI2KSKroSrA7WAYdCA&#10;citJvu0AfwSfFrwHf/Cz4q+JvhjqsZW68OeIL3S7lT2kt53iYfmhrn692/4KjaYui/8ABTD9ojSY&#10;4FjW2+OXiyNY1AwoGsXQAGK8JoAK+3f+DcLxBH4Z/wCC2PwD1GWcRiTxFf2m5m25M+lXsAH4mQDH&#10;fOK+Iq779ln9oHxT+yj+0l4D/aX8FWcV1qngPxbp+u2dncSFY7pradJfIcjkJIFKNjnaxxQB/d9X&#10;wj/wTLkb9mT9vr9qr/gn3qty0dnceNYvi78O1urhd9zpPiAf8TBIIxjbBbanBNGMDgzjJJIz9ffs&#10;+fHHwF+0z8DPCH7Q3wtv5Lnw7428N2et6LLMoWT7PcwrKiyKCdkihtrpklWVlPINfHv/AAU8mi/Z&#10;N/b4/Zi/4KSpOLLQV8RXHwm+K178qIui65htPuLmWQhILW11OGKR5GYAed3zigD7yqHUbSO/sJrG&#10;X7s0bI30IwalVtwzSsNwxQB8S/8ABvJ4S8QfDP8A4JR+Afg14tcNq3gPxJ4t8M6l8uCs1j4m1O3Y&#10;Eeo2diR7mvrr4r/Drwv8YPhh4i+EvjfTY7zRfFGh3ek6taTRhkmtbmF4ZUIPUFHYY75rzj9kz4Me&#10;JfgV4v8AjB4ZvNOjj8P698VrzxR4SmjYEyQalaWlzeiTAHzjUzqJA5IjaLmvZ6APkH/ghh8Rdf8A&#10;FX/BOXwl8KfHd5FJ4s+Deo6l8MvF0MchZoLzQrqSwQNnkM9tFbS4OcCUcnrX16zbRnFfy6/8HFvx&#10;V/bO/wCCaP8AwVb+IXh39lf9qT4hfDnwj8XbGx8e/wBieDPGN5p9rNeXMP2K8umjgkVfPkubCUtI&#10;BvI2AnAGPjbRP+CrHxV8X6TZ+F/20PB19+0Ro9rdLcf2f8W/i54xukSQD78UcGsRQo/X5mifr0oA&#10;/q+/a1/4LDf8E0v2IGutP/aM/a/8IaXrFnI0dx4Z0y+Op6tHIF3BHsrMSzxZGMNIiLk9a/L39q//&#10;AIPZvhDo9vdaL+xR+yNrmvXRjZLfX/iNqMen20cnOH+yWjTSTJ04M0LY9K/Lu+/bj/4I2fEGD7D4&#10;9/4Ip3XhiR5GaTWPhz+0Dq0MqgnoLe/guISOvp2HAp9nb/8ABut8TbP7PLfftYfCvUnYBbicaD4l&#10;02MdywRbW4P4A/0ABw37cP8AwWt/4KV/8FBry/s/2gP2nNcj8N33mIfAvhadtL0NYWk3iF7WAgXS&#10;oQNr3LTSAAZc18q193Rf8E4f+CUHxLkt7f4E/wDBdHwra3t6QsOl/FL4P61oCwOTgLLdqZ7dV5GX&#10;zgDJPANWdR/4N2P2z/E/hrVfGP7LPx3/AGe/jtpuhsn9uXXwl+NmmXS6arfda4a8a2SHI5+Zsntm&#10;gD4Ior7kH/Btp/wWsdElg/Ykupo5U3wzW/jjQJI5RjPyMl+Vfjn5SeAfSuP1b9ib9mP9jU/af+Ch&#10;nx7i1jxZC0gPwR+CWvWOqapBIkjxtFqutIZ9P0kh0OY4he3AH3oYshqAPl/wR4G8a/Ezxbp/gH4c&#10;eD9U8Qa9q1ytvpei6Jp8l1d3kzdI4oYlZ5HPZVBJ9K+kp/8Agn78Mv2bIV1H/go5+0db+AdVG1h8&#10;JvAtlD4i8YjIztvIFnitNIOMZS7uFuV3A/ZWFYnjf/gpV8Y7Tw3ffC/9lDwzovwJ8E31ubW80X4Y&#10;xva6jqtt8/7vU9ZYtqOpKwkbdFLP9nz9yCMAKPnTNAH1bp3/AAUF+BP7OEXl/sA/sU+HfC+uxPiH&#10;4ofFmeDxp4iRRKkitBDdW0elWT/Jt8yOxaZVYqs3JY/0jf8ABrb8RPEPxC/4Io/ClvEupTXc2i3W&#10;taTDNcNki3h1S58mMH+6kbJGvoqAdq/kMFf15f8ABrN4Wn8M/wDBEH4RTXMe2TVLrxBfbePutrd6&#10;qn8VRT+NAH6FUUUUAFFFFABRRRQB8Uf8F85tN8GfsG2P7Qurzwx2/wAJfjJ4F8Z3Ek0LPtitPENk&#10;kjDbzkRzOTjqoYd6+1Y23Rqw7rmvL/23v2atH/bH/ZC+JH7LWt3EFvH488G3+j295dQmRLK5lhYW&#10;9yVBBbypvLlAzyYxXkf/AART/ah139qX/gnR4B1f4hi7h8eeCLR/A/xM0/VLgyX1n4g0dvsV0LrI&#10;BWeURx3LLzgXIGT1oA+rqKKKACiiigArzH9sb9rL4RfsR/s7eIv2kvjZqFxHovh+3UpY6fD515qd&#10;3I4jt7G1iyPNuJpWSNFyBubLFVDMPTXJVcivh79mTwfL/wAFRvjrpP8AwUY+MaTTfCnwPrd5F+zZ&#10;4BuYStvPcQSyW0vjK+icZlu5WjkSxRxi1t/3yjzrgugBc/YJ/Y++Mnxe+KkP/BTf/go1oyn4r6xY&#10;uvw0+G80jTaf8I9FnVf9DtkcAHVZ0VDeXm1XJHkoEjVg/wBrDgYoUbRgUUAFFFFABRQTgZNMkuII&#10;QDLMq7mCrubGSTgD65oAfnHWvFviN+1pJb/tOeH/ANkT4IeFY/FXi6RYNX+IE7XBjsvBvh8uf9Ju&#10;5FB/0q5KNDaWo+eRvMmbbDBIx8w/4KHftw/FbwZ4/wDD/wCwF+wvp1jrX7QfxI0+S60+a+j82w8B&#10;6GGMc/iXUhgr5UTZWGJh+/mwgD4Mb+vfse/sffDb9jn4bTeEPB99qOta5rV+2qeOPHHiCbztW8U6&#10;tIAJb+8l6s7YAVBhIkCxoqqoFAHrQJIyRRRRQAUUUUAFNk+5TqRvu0Afx1/ty/8ABNz/AIKD/tKf&#10;tW/HT9rD4I/smeNPHnhDWv2gvGVlDqngjSDq0q3UWr3JkSS1szJcQgbl+aSNVORgkV8Y+O/h18Qf&#10;hb4juPB3xN8C6x4d1e0bbdaXr2ly2dzC3o0Uqqyn6iv69v8Agg1NOPhr+0loVxCq/wBlftl/ES1V&#10;ozxJ/p0UmfQcyEcZ6V9m/EP4U/DH4u+HZPB/xY+Heh+KNJm/12l+ItJgvbZ/rFMrKfyoA/gj56Yo&#10;r+zP44/8G+//AARz/aAik/4TD9g/wbpU8hyLrwXDLoLo3rjTnhU/RlI9q/L7/gtd/wAGxP7AX7E3&#10;7C/xI/bU/Z98ffEjT9T8KxWMuneFtU1i1vNOdrnUbW08sFrYXGALgkZlY5Az3oA/Qb/ghBZXH7NB&#10;+P3/AAS5vdVmuLX4BfFZ5vAcc83nND4Q16L+1NKjaXaplkUvdeY2MbyQDgDH1X+3X+yb4N/bo/ZB&#10;+IX7JnjuWOGx8ceGbjT4b2SEyCwvMCS0vAgZd7QXKQzhcgFogDwTXzjPoI+BP/BfXwrfWN4lvpPx&#10;i/ZgvdJmtWYL9q1Tw/qtvLHKem9xaag69yFTsAa+5zyMUAfLv/BH79rLxl+1j+w74b1b4xhofid4&#10;HvrvwP8AFzT551kntPEukyfZbsSlPkLy7Y7g7SVAuAATX1FXwbLYr/wT6/4LOLrCj7J8Mf2xNNW3&#10;uGJ222l/ELSrdmjLEkRxf2jp4dQADJNc2oHOa+8gcjIoAKKKKAPwT/4Pd/2cbi58FfAz9rbSNBtl&#10;h0/VdU8I+INU3ATSNcRpe6fDjui/ZtTbPYyc/eFfz31/Xt/wdB/s4f8ADRf/AARs+JU2n6Gt9q3g&#10;Gax8YaTuk2/Z/sc4W7m99thNe8d81/ITQAUUUUAFeifsq/tTfGj9jL456H+0J8BfE/8AZniDQ5mK&#10;rNH5ttfW7jbNaXMRO2a3lQlJIzwVPBBAI87ooA/S/wCPn/BL34MftO/tW/Dn9p39naKPwD+zj8Yv&#10;hfdfFbxtNZqZYvhxp+mOY/E1hCNhaY290pitlWJVaS7giVAikj4c/bC+Nfw//aD/AGi/EnxP+Efw&#10;a0f4feEbm4itfCPg3RbcRx6ZpdtCltaxytkma5MMSPPOxLTTvLITl6/SX9p/9qGw+CX/AAav/sx/&#10;Azw5Fbx+KPi9qHijTtQvmjBmXw9YeKby9uYFP3kEl5/ZuSMbljYHIr8jqACiivtD/gml/wAEGv8A&#10;goN/wU8vbPxH8Kvhm3hf4fyTAXXxK8ZJJaaYUywb7KNplv3yjriBWRXwsjxA7qAPjXTtPv8AV9Qg&#10;0rSrGa6urqZYra2t4i8ksjHCoqjlmJIAA5JNf2x/8Ee/2cPGX7JP/BMb4K/s/fEXS2sfEGg+CLdt&#10;e09x81neXDNdTwN/txyTsjdtynHFeO/8EtP+DeL9g7/gmRBZ+OtL8Nt8QviZF5cj/ELxhYxPNZTK&#10;OTp9vhksBnOGUvNglWmZcCvvVVCjAoAKKKKACiiigApk1xBbxtNPMsaopZ2Y4CgDJJPpXM/HL4t+&#10;GvgD8FPGHx28ZxXEmj+CvC+oa9q0doqtK1tZ20lxKEDEAsUjbGSBnqRX8zf7Uv7TX7Zn/Bb/AMLQ&#10;/En4h/8ABYX9nH4O+DfEJuDafAHxF8TNS0P+x4I7mWCOO/Edg8d7K6RrN5s0rAibKJCpEagH7Yft&#10;mf8ABw9/wSc/YoN9ovjn9qDT/FniOyjc/wDCJ/DeP+27x5Efa0DSwn7Lbyg5ylxPEeDX5C/sff8A&#10;Bzj+zx+zT/wVG+MXxy8Ofs8+LNE+A/xw1W31PxBoC31vcahpWuRIUfW4bZNkSm6zuubfzZHLt5iz&#10;PsWJviO4/wCCHP7WuuasNL+Cnxn/AGe/iYrMfKufA/7Q3huRZAOhCXd3BJz2ygPqBTNf/wCDf3/g&#10;sDoUX2m3/Yo1rWodu4TeE9e0vWUI9jY3Uw/rQB/XR+y3+2Z+yz+2t8OIPix+yt8dPD/jbQ5kQyT6&#10;NeZmtGZQwiubdgs1rLhgTFMiOM8qK9N3rnGa/iu8M/8ABMP/AILQ/AbxRH41+Hn7EP7Q3hvWbPd5&#10;Gs+FfBerxXEPrtmtY9wHHZq+gvhf/wAFM/8Ag55/ZRtf7PbW/j5La8BofiR8M7nWGOOcebqVnJKv&#10;HXa4oA/rQor+afw1/wAHfv8AwVz+F62lv8cf2Qfh7qFrakC+uLrwnq+lXVwo65f7U0SMfUQ4H92v&#10;W9A/4Pk0ZoYfFH/BNFlX/l4uNP8Ai6G/FY30ofkX/GgD9/WAYYNVdD0LRPDGkW+geG9HtdPsbWPZ&#10;a2VlbrFDCv8AdVFACj2Ar8QdA/4PfP2cLiyaTxP+wt44s7gM22Gx8VWdyhH8PzvHERnv8px2zWlp&#10;3/B7p+yJLEx1f9i74kQSbSVW21fT5Ru7DLMnB7nHHoaAP22or8Xrj/g9m/YMXw9FdWn7KXxefVmX&#10;M1jJHpa26Nk8CcXZZhjHJiHU8cc+NePv+D43UpbC9svhd/wTkhhuiuNO1LX/AInGVFP96S2h09C3&#10;+6sw+tAH9A1N3r0zX8tfxX/4PJ/+CrnjzSTpXgPwh8J/A7+buXUtE8K3N1dBcfd/066nix3/ANVn&#10;jr2r5X/aE/4L3/8ABXr9pvTJ9C+Jv7c3i63065jaO40/wn9n0KKWMjDRv/Z0UBkUjqHLA980Af1O&#10;ftt/8FXv2cv2P1v/AAJo15D4++JUOntcwfD7w/rFtA1mmQi3OrX07ra6JZB2UNdXboME+WszgRnw&#10;39obxr8Zv2Sj4X/ar/be8bxfFv47eINUfRf2ef2b/hgr2fh2DXriAxboPtB8+8kjiaQz6teFI7eC&#10;WXyoITIqSfir/wAG8f7c3/BJP9i7xXqPjn/goND4+vPG3/CTR6h4UvptHOpeF9E8qJViv/s0UrTP&#10;qYeW4xO1vJ5Uar5To7vn9rv+CS9rqP8AwUU/aB8cf8Fo/ippUz6Lq19eeD/2ZdJ1FR/xJfCNpM0N&#10;xqiR5/c3WoXKSmTcolRITGHaJ1oA9w/4Jq/sD+If2TtA8SfGv9onxtb+OPj58WL5NX+LfjqFW8hp&#10;wuIdKsA+Gi06zT9zCpClgpcqgKxR/UFCqFGFFFABRRRQAUUUUAFI/wB2lJwMmvMv2rv2wv2b/wBi&#10;f4S3nxp/aa+Kmm+F9Ctvkhe7ctcX0+MrbWsCAyXM7Y4ijVmPJxgEgA+ZP+CC8EFx8Fvjx4stPKWH&#10;Xv2uPiJfxQxsSYVOpiMISep/dZ+jCvuiviH/AIIF/Cn46/C79irXNR+Onw+1LwpJ42+LXibxd4X8&#10;P69biDVLXRtRuxcW/wBugBb7PcMWkdoi7sisgY5yo+3qACvhX/g4f0iL4g/sBaT+z7LdRx/8LS+N&#10;XgfwnsbrL9o160kKr2ziEnnjCmvuqvhf/gtTb33i/wAefscfCbTLdpJNW/bC8MarcKqgn7NpdtfX&#10;0pxnoBGpJ7AfgQDe/b+0GHRv+Ckv7EPxaluBDFZ+P/F/huTO0Bv7R8LXsqKW68yWCYXoTjuBX2VX&#10;xx/wWLm1PQ9M/Zp8eaWg3aF+174FNw/GVgvbifS5OT0+W+IPqDj3H2OCGGRQB8+/8FPf2OL/APbh&#10;/Y68TfCDwdrn9i+ONPa38Q/C/wATR3Ahl0TxRp8gudOu0m2O0A85BFJIilxDNKFwTmrX/BNf9s60&#10;/bv/AGQfDPx3vvD0mg+KP32j/EDwrcQtFNoPiKykNvqFk8bkvHsnRmRXw/lvGWALYr3hs44FfANo&#10;zf8ABNL/AIK/TWd0DafB39sa68y1mWNY7PQfiTawYMbsWVE/tW1Qkfeknu4Aqrjc1AH39RQpyM0U&#10;AYPxT+G/hL4x/DXxB8JPH2krf6F4o0S70jWrJ+k9pcwtDNGfZkdh+Nfgn+wt/wAGwP7B/wC2P8C/&#10;GHgP4h+PviJ4J+M3wh+ImteCPHk+jahbvY3tzbTGWy1BbS6ikcwXFjPaSgpJGrN5m3AFf0FV8E/t&#10;Axx/sBf8Fhfh/wDtVWu618A/tUWdv8NPiUwZVhtvF1nG0vhy/bJLu88AutPwqrGgVGY7mGQD8uPj&#10;T/wZEftR6LLGf2dv22/APiWNsmRfGmg3uhmPk4ANt9v38Y5wvPavlz4p/wDBqR/wWv8Ah14iuNH8&#10;O/s5aF40s7f7mt+F/H+lLbz/AO4l9PbT/nEK/rgVgwyKCAeooA/iD+Lf/BKP/gpj8Cjey/FP9gv4&#10;saXa6e7Ld6oPA17cWKY6kXUMbwsv+0HIPY14LfWF9pl29hqVlNbzxttkhnjKMh9CDyK/v08tB2rH&#10;8S/Dj4e+M383xh4E0fVm27d2pabFOQPT51PFAH8bP7YXiN/ix+yF+xx+zb8I/Etn401jwv8ADXXW&#10;1Hw54TmbULzTtR1LxNqF19mlhhVikxtzany/v+oHylvYP2LP+DWj/grF+1ylv4g8W/Cmz+EPh2XD&#10;tqnxQuHsrt1EgV1j06NHuxIFyyieOCNwOJBkGv6yPDfw98A+DQR4P8E6TpO5Ajf2bp0UGVHRfkUc&#10;e1bAUA5AoA/MH9gr/g1B/wCCaP7JMGn+KPjdoF58avGFqY5JNS8ZL5WkpMvUw6ZGxjKHj5Ll7n6j&#10;pX6dWlpa2FtHZ2NtHDDFGqRQxqFVFAwFAHAAHapKKACiiigAooooAKKKKAPLf24vg54j/aI/Yt+L&#10;nwC8HyRpq/jb4Z67oOktNJsQXN3p80EW5v4V3yLk9hX8NfjnwL40+GPjLVPh58RfCuoaHr2iX0tl&#10;rGj6ravBc2dxGxWSKSNwGR1YEEEZBr++brwRXx7/AMFmPiZ+yn+z7+ylqPxR+NX7KPgj4teMNcv7&#10;bw18MfBHibwna6lL4k8RXjCOzsUWWNmKll8xwpDeXC235toIB/GLU9jqepaZL5+m6hPbyf34JSh/&#10;MGv6nP2TP+DXP/gnx4I+GF78Wv8Agoh8PtF8cfELxFZf2l4yGl3L+HfDPhmQqZJbXTLTTGto4YIl&#10;whmkLF/JMiiESNGPjn4m/wDBHb/gn7/wUVv9R8G/8EWf+CeeuW/h3Tbu4sZ/2ivGHxU1TTvCMl1C&#10;SjfYILr7bdazGHEkbSQpDGrxDDsrbiAfi14b/aa/aR8Gknwh+0F440nK7T/Zviy8gyPT5JBxXoXh&#10;/wD4Kof8FNvCsfk+Hf8Agod8brSPp5cXxT1bb+X2jFftd8Nf+DIf4Ip8Jo7b4vftw+KpvHMx8yS+&#10;8N+HbaPSbYFF/ciCYtNPtff+982LepX92hBzz93/AMGNOiPMzWP/AAUzuo4/4Vm+D6yMPxGrLn8q&#10;APyi8I/8Fx/+CvPgm6W70n/gof8AFG5Zf+WeteJJNSjb2KXfmK34g11Gr/8ABwP/AMFQPFojX4i/&#10;FDwL4qEOTH/wkvwT8K3bDPB+Z9N3cjgnOTX6HeMv+DHT4mWUZb4f/wDBRTQtSbaSF1j4bzWQ3emY&#10;76fj3x+FeYa7/wAGUX/BRO2kk/4Rz9pz4L3cajMbXmoatbs34LYSAfmaAPkbT/8Agtx4suIv+Li/&#10;8E0P2N/GFwybZr7WvgBa288n+0X0+a25+gFUtC/4KO/sC+LdZbVP2kP+CI3wi1ZS3yx/DHx94m8J&#10;bf8AgIvbuM/9+69w8f8A/Bon/wAFkfBzMvh3wR4B8WANhW0Dx3DHu9x9uS3/AFryfxf/AMG2X/Bb&#10;TwU8i6l+wnrV0sf/AC00jxJpF6G+ggu3J/LNAGPp3xh/4IO/ErxK1z8R/wBiP9on4Y6cf+WPw1+N&#10;Gl67jrxs1bSo2x/21o8YeC/+Df7xi4tPhT8ff2sfAzdTdeNvh14d12I+22y1K1fP4V5Z8QP+CWv/&#10;AAUp+FkzxePv2BvjBpqx5LXEnw71F4MDqRKkJQj6NXjfinwJ438DXn9n+NfBuq6Pcf8APDVNPlt3&#10;/KRQaAPre8/Ye/4JL63oUNx8Pf8AgtxaxatcKNum+Of2d9f0yONj2kns5b5V+oBHXn1faf8ABH3w&#10;f4g046l4K/4K9fsd6gDkw22ofE7UNKmf0G2+02EKT/tMB718Yc0UAfYvw2/4I2fGXxb+1t8I/wBm&#10;o/Gj4W+KLf4o+NI9HXWPhV8TNK8SNY2seJb26eG1mZ4xDaiSb94qhtuAScgf2L/Cn4Z+Bvgt8MvD&#10;/wAH/hj4eh0nw34V0W10nQdLt2YpaWdvEsUMQLEsQqIoySScZJJzX8PP7Cvwk8V/H39tD4V/BLwV&#10;r2raVqXiz4gaTpUWraFcNDeWCT3UcclzFIvKNHGzybuwQk8Cv6bv2ovhf/wUu/4I7/A3xJ+1R+zd&#10;/wAFBb74yfC3wHo7al4k+F37SVr/AGlqZtVdWmey16zWO5afAEcMM6GFN5LGQgCgD9OKK+AfhR/w&#10;cBfA7RPC3h67/wCChf7OXxM/Zp1DxDa20un6n468Oz3vhu/aeMyIttrNpG0LfJgnzkgK7sFeDX0J&#10;qX/BUj/gnBpfww1D4yy/t0/Ce48N6XZtdX2paf48sbrZGB0EcMrSPIThVjVS7MQqqWIBAPeqK+Kd&#10;F/4K6/Ez436U2vfsbf8ABLL4/fELSJtj6L4o1yx0zwnpOrQseJ4JNWvIp2iK8qxgG70A5rwz/gol&#10;+3//AMF6P2dP2S/G37XunfstfAH4S+E/B+mxyahpPizxpf8AinxBJ51xHbxvbmxjgslcPKjFZGdR&#10;6tjkA/UhmC9a+dv2uP8AgqN+yV+yBrEXw58TeJ9S8ZfEe+yuifCP4a6a2ueKNSk27gq2MBLQqV5E&#10;lwYov9vPFeK+AP8AglV+01+0R4Q03Vv+CjX/AAVc+LnxMtrqFJ28H/DuG18BaHcW8sQLWt4mkqLm&#10;9UMThzPHkAApX05+yj+wv+yP+w/4Rk8FfsrfALw94NtbgD7ddafamS+1Agkhrq8lL3F0wyfmmkdv&#10;egDwbSPh3/wVg/bgsY/FXxZ+NEP7Kvgm9kb7P8P/AIfWNnrXjSe0aPaDfa1drJZ2ExYeYIrS1kaN&#10;X2NOzKcfM/7C37APw8+Ff/Bw78XD4g1jxD8SoPAvwQ8PXui+JPiprD+INUsNWvpkDXSXN1uaKd1t&#10;Lhg0QjCLK6IqpxX60HgcCvgj/gn/AKm+uf8ABcX9v24lmMyada/CqxtJG58pRoF7LJGvoN8hYgcE&#10;nPWgD73CKvRaWiigAr5Q/a5+C/xH+J//AAUu/ZN8faZ4MvLrwj8P5vG2reINchk/c2d7No6WVnC6&#10;9cyefcMrdP3BHevq1Sc80uxf7o/KgD4o/wCDgPWtQ8G/8E6rj4n6Rpkl5eeD/ir4E1qzt4WIaSWH&#10;xRpu1VwrHJLbRgE89D0r7WiGFwPXvXmv7W/wBj/aZ+Dq/CuXULe2VfF3hzW991D5kb/2XrljqnlM&#10;uDxJ9j8vpxvzXpajAxQAtfHP/Be/w34bvP8AglX8UviNqmqzaVrPw7srTxl4J16z2Lc6Vr+m3cVz&#10;YTQu6tsZplWFiAGMc0igqWyPsaviX/g4Z0rWvHP/AASr8bfBDwhcIviL4keKvCXhLw7asuTeXV/4&#10;k02LyRweWiMvPYAkc4oA9i/4Jq/tveHv+ChP7HPhH9pXTNCk0XVtQt5LHxh4bnUrLoeuWrmC+snV&#10;iXUJMjFN+HMTRswBbA93d9gyRX5w/FX4rfDz/gjD/wAFMtS+KHxCur3Q/wBn/wDaf0tp9Qm07RLm&#10;9g0H4iWEagERWysY/wC07EY2okks9za5ACqxHb+Gf+Ck3x1/b98ZePf2df2Df2eB4ZuvCLxad4y8&#10;afHi4fSJtEa7gjmglh8PQbtRuvMt5Wkj+0tp6MYyPMyrKAD0T4n/APBXX9k/w74+vvgj8B28S/G7&#10;4jaddfZrzwL8G9DbWJ7SQOqP9qvNyWFisbMA5ubmLbyMbhtr4t/4K86j/wAFEfiX8Lfh78cf27fg&#10;l4b8B/sy+F/iTo2sfFbwP8NfGD6r410e2inxb6ncaj9lWAQQ3LQtLDp4MyoW23DKzSQ/oZ/wTv8A&#10;2NtI/wCCf/7GfgP9kPR/Gf8AwkkXgvS3tW15tJSxa/keeSZ5TCjOEJaQ/wATMcZZmOScX/grF4R1&#10;jx1/wTF/aD8IeG9GbUNQ1D4MeJYrGxjUFppv7Mn2Ko7tuxgetAHvmmX1nqdhDqWnXMc1vcRrJDNE&#10;wZZEYZDAjggjofSrFeH/APBM7x7ofxP/AOCd3wN8e+HL9rm11L4S+H5FkeTc+8adArq5yfnV1ZW5&#10;JDKa9woAKKKKACiiigAooooAKKKKACiiigAooooAK/Pv9tq1j+Ov/BeT9kP4Fi4M1n8M/BvjD4ke&#10;INNkjDRN5kMWm6fPyCN8dz5hU9VPIwSK/QSvlqx/ZC+Jw/4LR6j+3pfWmnf8Ic37NNt4D0+b7Zm7&#10;GojXpdQl/dbflj8pk+fdy2RigDyb/gt3rHi39oLxB8Ef+CS3gPWb7TW/aO8YXA8f6tp8nly2vg3R&#10;4473VY0kw3lSzgwwoSCrAyIwIc190eA/Avg34Y+CdI+HPw78L2Oi6DoOmwafouj6ZarDb2VrCgSK&#10;GKNQFRFRQoUDAArwPxB+xZ468Tf8FYfDv7fGreNtNm8J+GfgbfeD9J8MyRyfarXV7nVI7mW/Q48s&#10;I9sghPIbKjgg8fSQGBigAooooAKMA9RRRQAYHXFH4UUUAGB6V5b+2p+0p8LP2Of2WPHH7UPxmtkm&#10;8PeCdBm1G7tSqb7uQfLDbR7/AJfMmmaOFM8bpFzXqVfA/wDwcFLJ42+BXwI/Zouokl0f4wftW+B/&#10;Cnia3fnzdONzLeyrjBz81lH14xQByP8AwTw/4I5fBH4s+CtU/bs/4Kffs0eBfGPxm+M6DW9c8P65&#10;4Yhl0nwXp0qo1po9nZyoY4ZIIFjEs5UzmUyBpX+Z3+Q/2Vv+CFf7Bf8AwWC+Ourftp+CPgVb/Cn9&#10;mTR9dutI+HeheDbq5g1L4kG1uDHdapdyTSyJZWJuI5oYo7eOKdlDhmiMaM36sf8ABW74qXHwT/4J&#10;ifHr4k6ffyWt3p/wn1xNOuoZNjQ3U1lJBA6t2IlkQj3rW/4Ji/CeP4F/8E5vgb8JRpFvYzaH8J9B&#10;g1CC1txGpvPsELXMhVf4nnaR2PUszE5JJoA+BdF/4JCf8E/f2Qv+C537Mvhn9iT4EW/hW60HwR4y&#10;8b+Po38UarqTy2qQW+maa22+uZxHi6vJiCu3cUOc7Rj33/g5MutY1D/gkt44+Fvhq5SLVPiF4m8M&#10;+FtN3Z+eS71yyUqMdyiv1wMZ74FdD+z9/wAIz8Xf+C437Q3xLtre6W++E/wb8E/D9nmi2o0l/NqG&#10;vT7Dk7h5c2n5JAO7IxgAnnP+C+EkrfDz9mXTt7eRe/tpfDqC6jGdssZvJm2t7ZVT9QKAPuU+HtCm&#10;0FfDU2j2smni3EH2GSBWh8sDATYRjaBxjGMV47Yf8EzP+Cc2leN4PiXpX7BPwYtvEVrfLe2+uW/w&#10;v0pLuK6VtyzrKsAZZAwDBwdwIyDmvb1+7S0AAUAYxXwj/wAHKuoX0f8AwRp+K3hbQ7vy9U8TX3hv&#10;RNMt1Pz3Ulz4g06N4UHdmiMvHoDX3dXwX/wWjgf4t/G39jH9krRZEk1XxT+1Fpfiu6sZ/wDU3ei+&#10;HLO51DUUcdG+VoSFPBOPSgD7t03T7fSrCHTbRdsVvCsUagdFUYA/Kp6KKAEf7pr4Q/4I/Wdv4v8A&#10;2rf24vjs0Uf2vUv2mpvC00qsWZotF0myhjU59PtDewJIHAr7uk+4a+Dv+Dd2G18WfsSeMP2l4X3y&#10;fGn4/eOfGtxJuLZaXV5bNcE9tlkmOT0oA+86KKKACiiigA/CiiigAprxxyDbJGrDcD8w7g5B/OnU&#10;UAR3FnaXZjN1aRyeTIJIfMjDbHAIDDPQ4J5681+ef/Bd/wDZ/wDhl8EPghff8Fbvg/4U/wCEe+N3&#10;wf1rQdSt/GXh++k0+41fSv7Wsbe907UfKZVv7V7NpE8uYMQq7FIVnR/0Qpk8EVzGYZo1ZT1VlyDQ&#10;AsE0dxAlxDIGSRQysvQgjg0SxRzxNDNGrKykMrLkEelOAwMCigD5g/4Jh/safE39gjwZ8Qv2dL/X&#10;dHvPhjB8TNS1j4KWmn3EpuNE0G/K3T6VNG8QCiC7kufLfzZWkWTLbMKtfT9FFABRRRQAUUUUAFFF&#10;FABRRRQAUUUUAFFFFABRRRQAUUUUAFFFFABRRRQAUUUUAFfO/wC3l+xv4w/az8ZfATxL4W8Wabps&#10;Pwj+OWmeOdWt9QSQ/bra1tbuEwxbAcS7rhSpbC4U5PSvoiigD5S/4Le/An43ftM/8EsPi/8AAj9n&#10;PwRN4j8ZeJNDtbXR9FguooXusahavKA8zogIhSRvmYZ24GSQD9O+GdPbSPDljpTJt+y2MUW0jptQ&#10;D+laFDHC5oA+If8AgjNqOvePPGf7YHxf8ZEzarqn7YnirRob5h80mm6Pb2GmWUef7scduyD054Fe&#10;sf8ABQv9jzxZ+2RpXwg0fwx4msdLj+Hvx88L+PNWa+Vybqz0qeSZ7ePap/eOWQDOABkk9AfKP+De&#10;HXYPHv8AwS28M/GR1Zr/AMeeP/G/iDV7h1Ae4uZ/FWqKZGx/FsjQfhX27QAiAhADS0UUAFfCPiS1&#10;T9oD/g4Z8O2F1afbtH/Z5/ZzvNVt7gO23TPEXiHUBagY6Bn020m57hvavu4nHWvhv/gkXo5+Kv7R&#10;P7Xf7cupWMkU3j748TeEtFkaTdHPo3he3XSreWP0V7j7aTjvQB9yUUUUAeP/APBQT47S/sxfsMfF&#10;79oO0CNdeD/hzrGqafHI+1ZLqK0kaBCf9qXYvrzxzXLf8EkfgLa/syf8Ey/gb8FotJNjcaX8N9Mn&#10;1a2ZCpXUbqEXd4SD0JuZ5ic9zXq/x8+APwm/ae+FWqfBH45eE117wrrTW/8AbGjTXMsUd4kNxHcJ&#10;HIYmVmjMkSb487ZF3I4ZGZT2EMMVtCtvbxKkcahURVwFA6ADsKAHUUUUAFFFFABRRRQAUUUUAFFF&#10;FABRRRQAUUUUAFFFFABRRRQAUUUUAFFFFABRRRQAUUUUAFFFFABRRRQAUUUUAFFFFABRRRQAUUUU&#10;ANlWR1xHIy89Vx/WnHkYoooA4X9mv9m/4Ofsj/BjSf2ff2f/AAWvh3wjoMl02kaPHdyzrbfaLqW6&#10;lAeZ3cgzTyN8zHGcDgCu6oooAKKKKAOA/au+MTfs7/sv/Ef9oBNMkvm8DeA9Y8QLYxfeuDZWU1z5&#10;Y928vaPrXmn/AASS+Bzfs6f8E1fgn8K7q2uI9Qt/h7p9/rq3WfNOqX0f26+Z93O43VxMTnnJ55r6&#10;Ik+7n3oj/i/3qAHUUUUAFFFFABRRRQAUUUUAFFFFABRRRQAUUUUAFFFFABRRRQAUUUUAFFFFABRR&#10;RQAUUUUAFFFFAH//2VBLAwQKAAAAAAAAACEAWglNSbEHAACxBwAAFAAAAGRycy9tZWRpYS9pbWFn&#10;ZTIucG5niVBORw0KGgoAAAANSUhEUgAAAlgAAAJYCAMAAACJuGjuAAAABGdBTUEAALGPC/xhBQAA&#10;ACBjSFJNAAB6JgAAgIQAAPoAAACA6AAAdTAAAOpgAAA6mAAAF3CculE8AAAAclBMVEUAAADVLhbV&#10;LhajE2SjE2TVLhbVLRbYNhjYNRjrayTrayXvdyfvdifvdSbvdibwfzXzlljzl1r1rHz2rHz2rXz+&#10;9/P////+/P3++/3flcDflMDPYKHQYqLLYJ7LYJ+3WJK1V5G1WJKsNXusNXqjEmOjE2Qa5jMiAAAA&#10;BXRSTlMAgH/1QG+Iy48AAAABYktHRBZ80agZAAAACXBIWXMAACTpAAAk6QFQJOf4AAAAB3RJTUUH&#10;5gkHEScOvJde0gAABhZJREFUeNrt3d1SnMcVQNEj4liyEuEYFCMnwXaE/f6v6BEgGECEKld2dbm9&#10;lqj5fnp6+lzse80AAAAAAAAAAAAAAAAAAAAAAAAAAAAAAAAAAAAAAAAAAAAAAAAAAAAAAAAAAAAA&#10;AAAAAAAAAAAAAAAAAAAAAADw5/Hq1auTk8PfwfXtye3H4XLzd7TweeV68fGWk9stdysPtpw82XL/&#10;Y87f8Pz5KwSERUJYJIRFQlgkhEVCWCSERUJYJIRFQlgkhEVCWCSERUJYJIRFQlgkhEVCWCSERUJY&#10;JIRFQlgkhEVCWCSERUJYJIRFQlgkhEVCWCSERUJYJIRFQlgkhEVCWCSERUJYJIRFQlgkhEVCWCSE&#10;RUJYJIRFQlgkhEVCWCSERUJYJJ4J6+v/5xm/48ec/0c/f16/fv3m9Z2j24ePbx4+v7l/eHbLF7x5&#10;9secv9n5881nbz9f317fv/3m6cqDp+PbF7Z8yfNbnL/D+fM3CMzfISAsEsIiISwSwiIhLBLCIiEs&#10;EsIiISwSwiIhLBLCIiEsEsIiISwSwiIhLBLCIiEsEsIiISwSwiIhLBLCIiEsEsIiISwSwiIhLBLC&#10;IiEsEsIiISwSwiIhLBLCIiEsEsIiISwSwiIhLBLCIiEsEsIiISwSwiIhLBLCIiEsEsIiISwS8+7d&#10;6eHfwenp9c2ny63T25V3n1fe3a/cbfm0/X9sebxyenPM6fGPOX/D8+dbCMw/IDDfQUBYJIRFQlgk&#10;hEVCWCSERUJYJIRFQlgkhEVCWCSERUJYJIRFQlgkhEVCWCSERUJYJIRFQlgkhEVCWCSERUJYJIRF&#10;QlgkhEVCWCSERUJYJIRFQlgkhEVCWCSERUJYJIRFQlgkhEVCWCSERUJYJIRFQlgkhEVCWCSERUJY&#10;JIRFYlb/38Hsac7Ozs/Pzs8Ol083Z9ePR69uXry/Wbl+OD9aOTt7/3TL+fGW82e2nN0unDt/z/Pn&#10;nxCY7yEgLBLCIiEsEsIiISwSwiIhLBLCIiEsEsIiISwSwiIhLBLCIiEsEsIiISwSwiIhLBLCIiEs&#10;EsIiISwSwiIhLBLCIiEsEsIiISwSwiIhLBLCIiEsEsIiISwSwiIhLBLCIiEsEsIiISwSwiIhLBLC&#10;IiEsEsIiISwSwiIhLBLCIiEsEsIiMRcXHy4+fLg4+HB9efB5t3L36uL41YMvf/r60x+7eLzz5S3O&#10;3+H8+eHgXz+84MUvPP3u79ji/I3On39DYP4DAWGREBYJYZEQFglhkRAWCWGREBYJYZEQFglhkRAW&#10;CWGREBYJYZEQFglhkRAWCWGREBYJYZEQFglhkRAWCWGREBYJYZEQFglhkRAWCWGREBYJYZEQFglh&#10;kRAWCWGREBYJYZEQFglhkRAWCWGREBYJYZEQFglhkRAWCWGREBYJYZGYyx/vXR5fLi+PH45eXb60&#10;5ccvbDn+mRe2OH+H8+cnCMzPEJjVA7CnWT0Ae5rVA7CnWT0Ae5rVA7CnWT0Ae5rVA7CnWT0Ae5rV&#10;A7CnWT0Ae5rVA7CnWT0Ae5rVA7CnWT0Ae5rVA7CnWT0Ae5rVA7CnWT0Ae5rVA7CnWT0Ae5rVA7Cn&#10;WT0Ae5rVA7CnWT0Ae5rVA7CnWT0Ae5rVA7CnWT0Ae5rVA7CnWT0Ae5rVA7CnWT0Ae5rVA7CnWT0A&#10;e5rVA7CnWT0Ae5rVA7CnWT0Ae5rVA7CnWT0Ae5rVA7CnWT0Ae5rVA7CnWT0Ae5rVA7CnWT0Ae5rV&#10;A7CnWT0Ae5rVA7CnWT0Ae5r/QmA+HlxdXX187ObV9efN3aOV+xdXj7dcPdpy9fyW2wOcv9n5Hz/O&#10;LxCYXyEgLBLCIiEsEsIiISwSwiIhLBLCIiEsEsIiISwSwiIhLBLCIiEsEsIiISwSwiIhLBLCIiEs&#10;EsIiISwSwiIhLBLCIiEsEsIiISwSwiIhLBLCIiEsEsIiISwSwiIhLBLCIiEsEsIiISwSwiIhLBLC&#10;IiEsEsIiISwSwiIhLBLCIjF/gcB8BYEBAAAAAAAAAAAAAAAAAAAAAAAAAAAAAAAAAAAAAAAAAAAA&#10;AAAAAAAAAAAAAAAAAAAAAAAAAAAAAAAAAAAAAADgz+M3uhC0PVaprFsAAAAldEVYdGRhdGU6Y3Jl&#10;YXRlADIwMjItMDktMDdUMTY6Mzk6MTQrMDE6MDDZMvpSAAAAJXRFWHRkYXRlOm1vZGlmeQAyMDIy&#10;LTA5LTA3VDE2OjM5OjE0KzAxOjAwqG9C7gAAAABJRU5ErkJgglBLAwQUAAYACAAAACEAhqBguN4A&#10;AAAHAQAADwAAAGRycy9kb3ducmV2LnhtbEyPQUvDQBCF74L/YRnBm91s2ojEbEop6qkItoJ4m2an&#10;SWh2NmS3SfrvXU96nPce731TrGfbiZEG3zrWoBYJCOLKmZZrDZ+H14cnED4gG+wck4YreViXtzcF&#10;5sZN/EHjPtQilrDPUUMTQp9L6auGLPqF64mjd3KDxRDPoZZmwCmW206mSfIoLbYcFxrsadtQdd5f&#10;rIa3CafNUr2Mu/Npe/0+ZO9fO0Va39/Nm2cQgebwF4Zf/IgOZWQ6ugsbLzoN8ZGgIVMrENFNszQK&#10;Rw3LlVIgy0L+5y9/AA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QItABQABgAI&#10;AAAAIQDQ4HPPFAEAAEcCAAATAAAAAAAAAAAAAAAAAAAAAABbQ29udGVudF9UeXBlc10ueG1sUEsB&#10;Ai0AFAAGAAgAAAAhADj9If/WAAAAlAEAAAsAAAAAAAAAAAAAAAAARQEAAF9yZWxzLy5yZWxzUEsB&#10;Ai0AFAAGAAgAAAAhAA9gJ+eGAgAAwwcAAA4AAAAAAAAAAAAAAAAARAIAAGRycy9lMm9Eb2MueG1s&#10;UEsBAi0ACgAAAAAAAAAhAGU5X6T4zQAA+M0AABUAAAAAAAAAAAAAAAAA9gQAAGRycy9tZWRpYS9p&#10;bWFnZTEuanBlZ1BLAQItAAoAAAAAAAAAIQBaCU1JsQcAALEHAAAUAAAAAAAAAAAAAAAAACHTAABk&#10;cnMvbWVkaWEvaW1hZ2UyLnBuZ1BLAQItABQABgAIAAAAIQCGoGC43gAAAAcBAAAPAAAAAAAAAAAA&#10;AAAAAATbAABkcnMvZG93bnJldi54bWxQSwECLQAUAAYACAAAACEAK9nY8cgAAACmAQAAGQAAAAAA&#10;AAAAAAAAAAAP3AAAZHJzL19yZWxzL2Uyb0RvYy54bWwucmVsc1BLBQYAAAAABwAHAL8BAAAO3QAA&#10;AAA=&#10;">
                <v:shape id="Picture 17" o:spid="_x0000_s1027" type="#_x0000_t75" alt="&quot;&quot;" style="position:absolute;width:16002;height:18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ZqJyAAAAOMAAAAPAAAAZHJzL2Rvd25yZXYueG1sRE9fS8Mw&#10;EH8X/A7hBr65ZEW3tC4bMqbUvQw38flszrbYXEoTt+qnN4Lg4/3+33I9uk6caAitZwOzqQJBXHnb&#10;cm3g5fhwrUGEiGyx80wGvijAenV5scTC+jM/0+kQa5FCOBRooImxL6QMVUMOw9T3xIl794PDmM6h&#10;lnbAcwp3ncyUmkuHLaeGBnvaNFR9HD6dgdenKmyxLG/2C3XMH/PN7nv7NjfmajLe34GINMZ/8Z+7&#10;tGm+1pnKtb7N4PenBIBc/QAAAP//AwBQSwECLQAUAAYACAAAACEA2+H2y+4AAACFAQAAEwAAAAAA&#10;AAAAAAAAAAAAAAAAW0NvbnRlbnRfVHlwZXNdLnhtbFBLAQItABQABgAIAAAAIQBa9CxbvwAAABUB&#10;AAALAAAAAAAAAAAAAAAAAB8BAABfcmVscy8ucmVsc1BLAQItABQABgAIAAAAIQDn3ZqJyAAAAOMA&#10;AAAPAAAAAAAAAAAAAAAAAAcCAABkcnMvZG93bnJldi54bWxQSwUGAAAAAAMAAwC3AAAA/AIAAAAA&#10;">
                  <v:imagedata r:id="rId79" o:title=""/>
                </v:shape>
                <v:shape id="Picture 17" o:spid="_x0000_s1028" type="#_x0000_t75" alt="&quot;&quot;" style="position:absolute;left:4762;top:762;width:5429;height:5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ZUoxwAAAOIAAAAPAAAAZHJzL2Rvd25yZXYueG1sRI/NagIx&#10;FIX3gu8QrtCdJqNi26lRxCJ0JWi76PJ2cpsZmtyMk6jj2zcLweXh/PEt17134kJdbAJrKCYKBHEV&#10;TMNWw9fnbvwCIiZkgy4wabhRhPVqOFhiacKVD3Q5JivyCMcSNdQptaWUsarJY5yEljh7v6HzmLLs&#10;rDQdXvO4d3Kq1EJ6bDg/1NjStqbq73j2Gqr992ZqZ+/2x52tN6fWODU3Wj+N+s0biER9eoTv7Q+j&#10;YVGo2fO8eM0QGSnjgFz9AwAA//8DAFBLAQItABQABgAIAAAAIQDb4fbL7gAAAIUBAAATAAAAAAAA&#10;AAAAAAAAAAAAAABbQ29udGVudF9UeXBlc10ueG1sUEsBAi0AFAAGAAgAAAAhAFr0LFu/AAAAFQEA&#10;AAsAAAAAAAAAAAAAAAAAHwEAAF9yZWxzLy5yZWxzUEsBAi0AFAAGAAgAAAAhAKMplSjHAAAA4gAA&#10;AA8AAAAAAAAAAAAAAAAABwIAAGRycy9kb3ducmV2LnhtbFBLBQYAAAAAAwADALcAAAD7AgAAAAA=&#10;">
                  <v:imagedata r:id="rId80" o:title=""/>
                </v:shape>
              </v:group>
            </w:pict>
          </mc:Fallback>
        </mc:AlternateContent>
      </w:r>
    </w:p>
    <w:p w14:paraId="4E37930C" w14:textId="049E6232" w:rsidR="0098467F" w:rsidRDefault="00E003FC" w:rsidP="00E003FC">
      <w:pPr>
        <w:pStyle w:val="Heading2"/>
      </w:pPr>
      <w:bookmarkStart w:id="9" w:name="_Toc180656768"/>
      <w:r>
        <w:t>Coming out</w:t>
      </w:r>
      <w:bookmarkEnd w:id="9"/>
    </w:p>
    <w:p w14:paraId="3663411B" w14:textId="726E3975" w:rsidR="00FB66AF" w:rsidRDefault="00FB66AF" w:rsidP="00FB66AF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5206" behindDoc="1" locked="0" layoutInCell="1" allowOverlap="1" wp14:anchorId="10B299DB" wp14:editId="3CA59622">
                <wp:simplePos x="0" y="0"/>
                <wp:positionH relativeFrom="margin">
                  <wp:posOffset>2231136</wp:posOffset>
                </wp:positionH>
                <wp:positionV relativeFrom="paragraph">
                  <wp:posOffset>279451</wp:posOffset>
                </wp:positionV>
                <wp:extent cx="3516630" cy="2830982"/>
                <wp:effectExtent l="0" t="0" r="7620" b="7620"/>
                <wp:wrapNone/>
                <wp:docPr id="1454295440" name="Rectangle 1454295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2830982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CF92A3" id="Rectangle 1454295440" o:spid="_x0000_s1026" style="position:absolute;margin-left:175.7pt;margin-top:22pt;width:276.9pt;height:222.9pt;z-index:-25166127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nMHggIAAGAFAAAOAAAAZHJzL2Uyb0RvYy54bWysVE1PGzEQvVfqf7B8L5sPoCFigyJoqkoI&#10;EFBxdrx2diWvxx072aS/vmPvRyhFPVTNwbE9b97MvJ3x5dW+Nmyn0Fdgcz4+GXGmrISispucf39e&#10;fZpx5oOwhTBgVc4PyvOrxccPl42bqwmUYAqFjEisnzcu52UIbp5lXpaqFv4EnLJk1IC1CHTETVag&#10;aIi9NtlkNDrPGsDCIUjlPd3etEa+SPxaKxnutfYqMJNzyi2kFdO6jmu2uBTzDQpXVrJLQ/xDFrWo&#10;LAUdqG5EEGyL1R9UdSURPOhwIqHOQOtKqlQDVTMevanmqRROpVpIHO8Gmfz/o5V3uyf3gCRD4/zc&#10;0zZWsddYx3/Kj+2TWIdBLLUPTNLl9Gx8fj4lTSXZJrPp6GI2iXJmR3eHPnxVULO4yTnS10giid2t&#10;Dy20h8RoHkxVrCpj0gE362uDbCfoy32Z3Vysph37bzBjI9hCdGsZ4012LCbtwsGoiDP2UWlWFZT+&#10;JGWS+kwNcYSUyoZxaypFodrwZyP69dFjZ0aPVGkijMya4g/cHUGPbEl67jbLDh9dVWrTwXn0t8Ra&#10;58EjRQYbBue6soDvERiqqovc4nuRWmmiSmsoDg/IENoh8U6uKvput8KHB4E0FfStadLDPS3aQJNz&#10;6HaclYA/37uPeGpWsnLW0JTl3P/YClScmW+W2vhifHoaxzIdTs8+T+iAry3r1xa7ra+B2mFMb4qT&#10;aRvxwfRbjVC/0IOwjFHJJKyk2DmXAfvDdWinn54UqZbLBKNRdCLc2icnI3lUNfbl8/5FoOuaN1Df&#10;30E/kWL+podbbPS0sNwG0FVq8KOund40xqlxuicnvhOvzwl1fBgXvwAAAP//AwBQSwMEFAAGAAgA&#10;AAAhAL5TkNveAAAACgEAAA8AAABkcnMvZG93bnJldi54bWxMj8FOhDAQhu8mvkMzJt7cAnYNi5SN&#10;mngxXkQTPRZaAaXTpu2y+PaOJ/c4M1/++f56v9qZLSbEyaGEfJMBM9g7PeEg4e318aoEFpNCrWaH&#10;RsKPibBvzs9qVWl3xBeztGlgFIKxUhLGlHzFeexHY1XcOG+Qbp8uWJVoDAPXQR0p3M68yLIbbtWE&#10;9GFU3jyMpv9uD1aCz+8/9NNz+yVaUaglhc6/Yyfl5cV6dwssmTX9w/CnT+rQkFPnDqgjmyVcb3NB&#10;qAQhqBMBu2xbAOtoUe5K4E3NTys0vwAAAP//AwBQSwECLQAUAAYACAAAACEAtoM4kv4AAADhAQAA&#10;EwAAAAAAAAAAAAAAAAAAAAAAW0NvbnRlbnRfVHlwZXNdLnhtbFBLAQItABQABgAIAAAAIQA4/SH/&#10;1gAAAJQBAAALAAAAAAAAAAAAAAAAAC8BAABfcmVscy8ucmVsc1BLAQItABQABgAIAAAAIQCnanMH&#10;ggIAAGAFAAAOAAAAAAAAAAAAAAAAAC4CAABkcnMvZTJvRG9jLnhtbFBLAQItABQABgAIAAAAIQC+&#10;U5Db3gAAAAoBAAAPAAAAAAAAAAAAAAAAANwEAABkcnMvZG93bnJldi54bWxQSwUGAAAAAAQABADz&#10;AAAA5wUAAAAA&#10;" fillcolor="#e8d9f3" stroked="f" strokeweight="1pt">
                <w10:wrap anchorx="margin"/>
              </v:rect>
            </w:pict>
          </mc:Fallback>
        </mc:AlternateContent>
      </w:r>
    </w:p>
    <w:p w14:paraId="18C56B93" w14:textId="4FDEBAE2" w:rsidR="00FB66AF" w:rsidRDefault="00FB66AF" w:rsidP="00FB66AF">
      <w:r w:rsidRPr="00FB66AF">
        <w:rPr>
          <w:b/>
          <w:bCs/>
        </w:rPr>
        <w:t>Coming out</w:t>
      </w:r>
      <w:r>
        <w:t xml:space="preserve"> means to tell someone about your:</w:t>
      </w:r>
    </w:p>
    <w:p w14:paraId="68BC93CF" w14:textId="15007F46" w:rsidR="00FB66AF" w:rsidRPr="00FB66AF" w:rsidRDefault="001A1B52" w:rsidP="00FB66AF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655233" behindDoc="0" locked="0" layoutInCell="1" allowOverlap="1" wp14:anchorId="4F1F7014" wp14:editId="325DD58D">
                <wp:simplePos x="0" y="0"/>
                <wp:positionH relativeFrom="column">
                  <wp:posOffset>0</wp:posOffset>
                </wp:positionH>
                <wp:positionV relativeFrom="paragraph">
                  <wp:posOffset>323011</wp:posOffset>
                </wp:positionV>
                <wp:extent cx="1868564" cy="2119199"/>
                <wp:effectExtent l="0" t="19050" r="17780" b="0"/>
                <wp:wrapNone/>
                <wp:docPr id="1301709671" name="Group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8564" cy="2119199"/>
                          <a:chOff x="0" y="0"/>
                          <a:chExt cx="1868564" cy="2119199"/>
                        </a:xfrm>
                      </wpg:grpSpPr>
                      <pic:pic xmlns:pic="http://schemas.openxmlformats.org/drawingml/2006/picture">
                        <pic:nvPicPr>
                          <pic:cNvPr id="1290407942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7214"/>
                            <a:ext cx="1352550" cy="191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32751143" name="Speech Bubble: Oval 2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3340454">
                            <a:off x="1047433" y="6871"/>
                            <a:ext cx="828002" cy="81426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E562DB" w14:textId="77777777" w:rsidR="001A1B52" w:rsidRDefault="001A1B52" w:rsidP="001A1B52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320767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525" y="226264"/>
                            <a:ext cx="60960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1F7014" id="Group 29" o:spid="_x0000_s1043" alt="&quot;&quot;" style="position:absolute;left:0;text-align:left;margin-left:0;margin-top:25.45pt;width:147.15pt;height:166.85pt;z-index:251655233" coordsize="18685,21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t0pqTQQAAMkLAAAOAAAAZHJzL2Uyb0RvYy54bWzcVstu4zYU3RfoPxDa&#10;TyzJkh9CnEGaTIIB0okxmWLWNEVZwlAkS9Kx06/vIfXIw0EzHbSLdmGZz8tzD8+9l6fvD60g99zY&#10;RslVlJzEEeGSqbKR21X025erd4uIWEdlSYWSfBU9cBu9P/v5p9O9LniqaiVKbgiMSFvs9SqqndPF&#10;ZGJZzVtqT5TmEpOVMi116JrtpDR0D+utmKRxPJvslSm1UYxbi9HLbjI6C/arijN3W1WWOyJWEbC5&#10;8DXhu/HfydkpLbaG6rphPQz6Ayha2kgcOpq6pI6SnWmOTLUNM8qqyp0w1U5UVTWMBx/gTRK/8Oba&#10;qJ0OvmyL/VaPNIHaFzz9sFn26f7a6Du9NmBir7fgIvS8L4fKtP4fKMkhUPYwUsYPjjAMJovZIp9l&#10;EWGYS5NkmSyXHamsBvNH+1j94Y2dk+HgyTM4umEFfj0HaB1x8LZWsMvtDI96I+132Wip+bbT73Bd&#10;mrpm04jGPQTp4WI8KHm/btjadB3QuTakKUFMuoyzeL7M0ohI2kL6WOZPJ8ncE+S3+tXdXup9u1Hs&#10;myVSXdRUbvm51VAvDPnVk+fLQ/fZwRvR6KtGCH9fvt27CKW/UMorLHUqvFRs13LpurAyXMBbJW3d&#10;aBsRU/B2w+GW+VgmuGyEtINL2jTSdddtneGO1f78Cjg+A7vHTYtxIoB+xOk9stAd2ex/VSWM0Z1T&#10;IYZe1V0az9Mk684axTfN0zxHWHvxQXrJcpEHtgYJgVZj3TVXLfENwAescAa9v7E9wGGJhy6VJxHA&#10;aSHkswF44keCEx5234QXPm6QvOzAOXpHrP+t+LyrqeZA6c0+FdQ0nedJkk0HQd1pzllNftltNoIX&#10;5PaeCpIuPAH9zjGsbWDa++O5JUaBiuk0i7M8C2z0EZ7E2Tybwj7onC3mQXm0GNhepIs4hpo92Ysk&#10;S2che47hesT1npdb/kFAjJZfUCHU7vuoR9wPeEPLPQjeXchnXiG2kHXSgDoUCX4hDIHn0A9jkG/S&#10;TdW05N1wksfxgHTcEZQpJAx6y51ge9u9AV+Ajm13ku7X+6081JgRWPxXwLrN445wspJu3Nw2UpnX&#10;DAh41Z/crQf8J9T4pjtsDiHvhADwIxtVPiC6wl0jRKxmVw1i4IZat6YGRQ6DKNzuFp9KqP0qUn0r&#10;IrUyf7w27tdD25iNyB5FcxXZ33fUZ1TxUUL1yyTLfJUNnSyfp+iYpzObpzNy114oXBwSCtCFpl/v&#10;xNCsjGq/or6f+1MxRSXD2auIOTN0LlxXzPFCYPz8PCzrUvWNvNNI8N11+hj/cvhKje4TgYOqP6kh&#10;0mjxIh90a/0NSXWOvFQ1IVk88trfAKK+S+XIA/+Z0pRlsynS6Ww+JJL1/6QypV15GCvOENn/WClK&#10;EhScNA8JMk1nKR4+iMvHFDmLlzMkm5Aip7N8/laK/HfKUXg44b0Yklz/tvUP0qf9oN/HF/jZnwAA&#10;AP//AwBQSwMECgAAAAAAAAAhAGVDysZhhQAAYYUAABQAAABkcnMvbWVkaWEvaW1hZ2UxLnBuZ4lQ&#10;TkcNChoKAAAADUlIRFIAAAFFAAABzAgGAAAAQsu6TQAAAAFzUkdCAK7OHOkAAAAEZ0FNQQAAsY8L&#10;/GEFAAAACXBIWXMAACHVAAAh1QEEnLSdAACE9klEQVR4Xu2dBVgcWbr+04q7BUKEeIi7h7i7u3tC&#10;3N0FkhAh7i4zO+7JZCY+PrNz7+793917996967vjHlq+/3lPUaSBAzTQEOT7Pc/70HRVV1edqvP2&#10;0e9UYBiGYRiGYRiGYRiGYRiGYRiGYRiGYRiGYRiGYRiGYRiGYRiGYRiGYRiGYRiGYRiGYRiGYRiG&#10;YRiGYRiGYRiGYRiGYRiGYRiGYRj3MKf/ZRiGKdcECP0oZBOy4I1cCE7/yzAMUybxE0qb1aQiGSpU&#10;sIvX4k82zgjBMIek/70opJMi1EbIV/7HMAxTyvl2XP0IOt+/jm6KWc3tP4X+IPQ7IdvKNrEk/r4g&#10;BP4v2MuEz2wUglk2xpsMwzCljRihW0I9I30s0hAhb5PRKd5rhx3SeScuyMtprFAB7/9b/xqhtEoz&#10;xZeE/rS+XWUK9Tbj/5+EvhGKEgI/C6FKzjAMUyq4KfSV0OM9XeMyTDGhchAMbgV2EFwyGyo4z/Wr&#10;TTBFCPsc7lED+3w/pFZoRukywGKCaaLEWEHs9534k4bXLqCKzTAMU2KBaT0WsuuGCO3pEgfDQynv&#10;IUwQhoj3fc0G56o2lTP2O9C9RsZrH7HtSE9plM4gL9PPOxOq4TWq0jo+Qvg/Uv7HMAzzFEB1NlV7&#10;WeGs0C/aywxgiLZGEb4Z5qbrWK9adLRXTTrXL/P7uel031p0RHxG/x/HTlekt8ngXKFVue8KgX+m&#10;/2UYhik2UBLUS2vPC+F/k1AjoWd6xAVL43I1Nk/KajTIvx0qBWS8J6rZDvGd6MTBeaHHW0c/T4Zh&#10;mCJhUNcqQWQyyDa+IKHfVQn0ggnCGNNMBs2w8qOzohq9q3M15TZ3Fextwjm8IMwR57FOCHj5W4z6&#10;uTEMwxQJD9BD3L2q7DSxeRkNaRhyI0zS6Ws20jmFYeWlk31qkb/FpNzmrha2iJHns7qtrEqj3RL8&#10;bm/X6hQgji1e19XeqvB/6X8ZhmEKD3qDYULHetekCB8LbWj/pINE14QGkbQjwf2SH0wx2Mus3Oaq&#10;De2rKN+H0O6on5s4TVSZt9UL85Hbjvasqb/3V7PR8IP4+4HQb4WaCTEMwxSYxhX9now7zEmoQkf7&#10;WZXbVOpTPUSUFI3KbbrQQeNu1Rzm2FlU8V3fE+dui/W30kFtyI/N22z8l/j7MS6KYRimoKQMqxOW&#10;yWyyCsNsYHDuGFh4+sBulPIs6Z0nucmdYx4SpofxkFnfbxLpJ88Nr71MBmffGiF66ZFhGKbApJ3p&#10;qxmLJ4TZKrpR5WZ4OzpVk0N43C0p5qXdnavRohYxeo81Zt8wDMPkm+reJoNDZTIFFdokT6WbbG6G&#10;h97uPV2ru22Kc5pGk9FQQbnNVX5mI0wRM2QYhmHyzberXWadeEI1Q7zpVJ9a8nVuhteioj+d6O1e&#10;myLME8dtG/NkDGNOEsYJU8RwnfXyChmGYdxkdIy/+x0n7qpVdEBG9blyoFe27brCRDUbfyN98+7k&#10;ifazUPtKgbSxQ8491a5CNVpc3wPtMhmGYfIm2HWesqsmNoiUA6+zvu+u3P3saVHFHlMvghA1R7Ud&#10;wvjIBuG+0mTz0/aIkqq4Rh7czTCM29hSez6Zd+yq1qKkVz3IW7nN02oW5Sd7qVXboNQeWhCJ2U2j&#10;qU9cSLbtuSm9w4VhGCZPvt3WqarSSKD93bXODwy+Vm1/GjKL80EJdH7zGDqSg5nrWtwyRv4NtMrQ&#10;ZH8V0me9MAzDyMg3mdZPgcFkNZKsgim2cwnMoAtDd/JTjfWEZjSpSD2rBcvXcaIEe8wlsk5WYTzj&#10;yLrh8jWq3InNolGN/jftyhmGYSpUuCTkOpi5ycZcptXpgvH5W9XzlrENUrVHelqubYkoKWKKX+to&#10;/2z76RpYMzRTCbdLFTmXe6Z26QzDMFrEG8RFvCD/q1DhG1cTyUkLm0cr34cG1wqjZlH+ypKkq2Bo&#10;yV2qK7cVRCj1nRUlVczBVm2HspZiMTVQXHOEdukMwzACY4UKDsQqFC9rC/3N1TQKIlRRI33M2Qwo&#10;qza0q0yVA3IeklMQjayrLZaVk3rFadVsXemmyDAM8wSY4oneMqKMPaV75pIbhsWsLMDgbYQZm9Iw&#10;SrlNl8VYwamar5ybvEyeba9kU2QYRsUPMIhTiqEvWHoUc5Xb51EVLohgSAtaaD3B7kqcq0cjeyNg&#10;hDgmD81hGCYTH5/JYSwg3s+rGlxQie9NGxufe3XXVYir6OVGVJ38qnmUP85luEwJhmEYwc3DeYzt&#10;K4iSulSTnS77umaukneqHCg7WSwmk61GcOY2Rcw00WMiIiAEpvrVCdWCxlqEOQ8Rx3Pd3xPCuYg0&#10;4HBiDMNk8JYeoCEvDa7tvilhiAyqyPsXjJOBGhDgAZ0w4vvSDvesQeFB/mQ2VPhlactKpJcYqwV5&#10;ZfRap7f3pa1rV5mwvIB4nVF1RglWb1/EkgSD0teLLqjSv8ssxDBMOaW+0Pd4YTRU+IfKKFSCeSAa&#10;DV6bDBVsqjiLrm2Tc5tGU9fm9enfLu0mq9mYFuRlchoMBjs+W7NyRTKL0mJ8mA9W6nPAmM1Gw59R&#10;GkQYMHFqKL3ZsLhV+oJZafpxg6wmJ0qQ85tHY5sjpwWwsgaxxWwcLLjl+h5U0deK76smxDBMOeYr&#10;oS/9rcZMi9fnpu7Vgql+tUrf1w7xodlNKlLVQGumAA8owWG8oDDPNFR/8Z63yUh/eiGVhndpJUuJ&#10;QjZ/Hy+qJUwxJizYWSVArgr49+7VgsR+h2Bk9sYRsgNEmqK32fjLr3Yskv8jSIUwTsRCtC1oFg2j&#10;/F58lyxBRviY5TQ//Vz8zUZqHOnr1P+HEAZNNWMHM2HEsXi6H8OUc1Zg2AyMJqtJZJVr9RqlxWGd&#10;WzlqBEsjsT08toHqitIezA3HEtuxqt4vPVo2+J9AL4sc0lO1YjjRwyuasRkMDrx23L9EX7x+gkIC&#10;/JxJ88aSyWi04X3x14HvwL7QocWT5Gc/O7+Tds4Z7RzUoTnhGGIfR9PaVZ1hgX40rVEUjp2GhbVw&#10;juiUwVAjDObWzxuaUD9SaYr1w3zx+aZCDMOUZxCFJqtBqDSgZhj5WUxybvMBUQVFFbhD4zoIqPBd&#10;zdgocj64TJEhgfj/caOaVW37FoyX+6TdvUjB/j5O3Qh/vH1WCq+z6vGdC/LvX18+Qr+/sU++tgvj&#10;dN1H1/89f5C+f/uMfL1zzigK8PF2itKnLDGOF8aHHnM9go6r8H6wV/bpiWjzFOc+CWnCMEw5Rhjd&#10;l1kNwlUp3WQHR1pcqKzO/ij0k4+oljYI837dYjbZe7RqiPdlCQ+y3bsoS4D6/7pgjlnf87RQ0jQb&#10;K+B87Kq2ztSeNShUGKKqU6mftqDVTiGGYcohfxQStU9ZPb2WNaoMOkoOdNdKWfvSTfHe4fV2b4tF&#10;VlthQFWiQqUZfvnGCaVBPQ398PaTEihKhFmvK+t4S9f1pDEMSFzPUiGGYcohc4Vkex1mq2QtVZ0Q&#10;JSlsO9OvNo2uF47Xj1EVdjWg0iDXtlJE6G7jEj1HXyXweLpxppcUETGIYZhyyt9FNdiWtfSka0dC&#10;NWmMGFso/qb9/M45pfGUZMEUYYaq6xtXP0IO11nWKlb+n9Q5DteJ5gGGYcopNTvGBkpDgHFkNQ+Y&#10;xMxBXR17E8dTtegIenXvCqXxlGT5elmV4ygh/Bj0rxEq15vR3xNpgtIzwzDlFS+T4cqK1pXk2ENV&#10;j2zzmrE59v6WBqFXHDNhsl4Xqs6TG0TRjMYVaXR6FG5IJAmbIsOUc2ZhfB8MAWP3pqa/1rWpQxVa&#10;MX6A0nBKg769eRpTAfMcg6lLpAdMUdS6GYYpr6zDvGIYAuY0N470zWQSA0T1cnT3tkrDKS0yGgxu&#10;z9YJtBhhjFFa0jAMUx7Ztry11tEAZe10wawSldGUJiXNG0PVcllw31Xp0w0ra0nDMEx5ZNfilpUy&#10;TCHcx5zxWg5ZMWnT7kq7DAaDQ7+u3FRdm7aYoCUNwzDlkaR5zdSRr2GKYnuZMEVMOawXlrlpQKX0&#10;udytZMowDFMuWYLQXiqDgMT2MmGKmHZoNBicrtF8EItxSJbYkAgpJq65kkwZhmHKJTWHpxvD9EZR&#10;sk3xRO8n84LF9hJrin9+8TC1jq9BDatXppFdW9O/Xjuu3E/XJ+d2ZlrKYGdCNTrucq1YQMtQoQIC&#10;WnCgWYYpx3iF+5gz2ttgiqddgiWI7SXOFOcP7yHPC7NVInwtzraVApxmgzQzGWosPDhABqVQfdbL&#10;YnJibKJ+fbo6C0NsUzuW/vPQfHlsIYZhyiuISZjVJCCsW2I0lAxTdNy/TDA7cbrSDGc3rSjPD7NV&#10;MHdbvIfV+BC8VgawhZaM6ZvtOH95MTVbJG5IXKfzy3MrZPiz+nGx+J5eQgzDlEdyMkVIbH7qpjh7&#10;SHd5HpX8LdII0QG0q3McqroOb6uVlo/tl+0zZ9bMpGB/32zvQ0aj0eG6SBcCXuwY15Ucd8+RQ5gi&#10;Spni+2CuDMOUU9JgNK5mqAulMpWxFJcSmtYji6GCY3HLGIKRYWF+nFNUaFCBpx++fXCt7GXG9R3q&#10;Xl1G3P6PA3Pp+rYFWF1QXq9IE65CM0w55m+qCNXQ0zTFID8fLGvgQBUZK/+Ni4+QZvVGyirl/vmR&#10;OK6c5YJquMlopK/OrxB/Dfab+1dT2t0LXFJkmHLO5RUus1pcZTI8PVMMDfCzC1O2h3iZHGgzbFa7&#10;mmzzw7Zvbp6iV/Ysp+4tG5C/txd1blKX7O9qSxO4o8a1qjjmNYum2U2iM0xRpIPzN5eTqV+7pni9&#10;WKYMwzDlkr6oQqpM0Z2S4i/vnqcrm+ZTy3rVHYjKLY4nOzrwGvLxsjrOrZtN399y37R0/e9zB+nq&#10;5vnyr/5eZEggmYWRje/UkL44u5z+dmoJ/eXEIvrq3HJpbrbbJzMdQ6VbB9ZQ40g/Wt0mFtdo/8vJ&#10;JdIU0+5hPRlfXIOXEMMw5RWUxFTtirmZIjokMEZQfNxePcjLOahmWKbw/0fF6yUtY2hzx6rUtUqw&#10;XMbgN1eSlMdyV1aziaZ2bUrtGtTC8TB9D98PE4OcA9s0IPQiqz7rKnSo6B1MPmaj/ZurG/A/fX5x&#10;F47H7YkMw1T47fZO2ReTbxrlT//v6p5spvI/v9ovTa5LlSDZI7y23ZO1TnTVDfUhX7Mx4/8BNUNp&#10;8/Th2Y7lriKC/WUJUZwrxiQKEzQ4Nm/e7EhISHDE993rvHjuDDVp0pi6NI+Xa8jkpcqRoU4syuVt&#10;MdGfru3AcemrN06wKTIMI6lnMWZf+3lVm8o0sU/HTGaCGIUY5L201ZNAErOaVCQslRrpa7EHe5vt&#10;jSL8qFdcCM1uGi2jW/tbtHWcPzq9LdOxVEIJdO7Q7pneO7t8gjQts3eIw2g02wIDg20LFiywDx06&#10;0i7+p0ZTPySwd+9edJi4ZYp7E8dRRT8LnZ47gDo2lsOP5HhI8ZdNkWEYSZoeun9UvQj5d6uo+vZu&#10;0ziTmXhbLY6JDSIdq9tWpsoBXrInF6XGdZOH0I1tC+jG1gWUunQyVasY7jCZjA4/Hy/HwcWT6PGd&#10;85mOk5M+v7ib2jaolSlkmdlooD//6U/C/D4SpmUQpmWwSxlMaZXar3Y0mvCuNMVWrVrRkE4tMh0v&#10;J6HT5v9d3E6Ou+epVXwNWR3H+yId2BQZhpF8sKqN1guNKjH+7hfVy1bxNTOMZMPUoVQzxNse5m12&#10;YHW/I8um0ncF6ECBnt2+SPn+N2+dIrPJmMkUu3RsT06Hg+x2B9364K80dOV7tO/6/9LND7+g3/zX&#10;P4n+5xNKe3A1x0X289Lvb6TIkiJeW8wmmKJJpgjDMOWaMOEEmarQMEeD4UmgWZNRVoPTerZs6ERV&#10;U39fF0pfy8f2lz3E6BTxsZrp9Y2TyH4nu1mJ77N9dTH7mEMcI9tyqg90pX8nXmfdpv+fD80Y2CXj&#10;tTBD+ubmaYqLkeMhY2SKMAxT7rFl7YVGz7RuHKgmD+/SWtkjHR0aRP7eVmoaV5GqRAShmo0Sn+wh&#10;DvL1omWD2tLXV9Zl7I9peMsHq5c6wPd8cm6HcpsnVa9qJfm3TtUYeZ4w5AY1ZI96Ny05GIYp7/z1&#10;pEuUHGhJy0o0a3A3aR6IS+hqKpDt9in64txy2SZnNFrRM2xDO6P46xw6dKgwG5Mtqvk8Z2hMfVly&#10;1D+HY6F09vWlNZmOB60cPwCDt7O972lFhwXLvwtG9qJf3tXWtW7fqDZMcTgSg2EYBos2oYpsQzQZ&#10;GYBBGGPWNj5dKFlVCQ/EsgX0/nsfUKOpH0sT/M1vfuOYMWOmNn7QYHQ0nvoRkdNJVzbPz/R5sd32&#10;pTBU1/d0oQp9aeNc5TZPadbgrtmMvqFWUmwnxDAMU6GCyWh0YmZI8sSectlTvQqtKiV+d2MzDMQJ&#10;w/vl55+p45wH1Hjax4Qe4Zjm86jxlId04uW/ED3+6Ul7oItEtdXZsV5lciqOje/7oYCdOO5q1YSB&#10;9PeXj2R6r1blirimeJkYDMMwJqPB6XxwSZYCMVj6dN9atKx1JRrRpXUm89DlY7VSYEAA9evQgujv&#10;vyf65UdyOBxEP35D9O3flZ/R9d2t0xToY3V+e22jcntRa8bArvQ3F1OEOdeODoMp1tVSg2GYco/R&#10;UOHxj2+foVOrZ9Bz6yZRk0g/rbTobnAIRYkwJ6E0KL7S9s2V9crtRa1N04fT8ZXTM/7/5fVDVDHY&#10;D+fkIxODYRhG4I0OkT3zx9GgDs3Iz2yUw3SG1Qmj315OzmQqhRVKo+L7bF9dKHw4sIJo38LxtGhU&#10;b3LcOUffP7ONVg5uh/N5LFOBYRjGhTRM5/uvZ1JkaC10uGB2yzJFlOvCKMMUz+cdxKEo9PD4Jny/&#10;IyLIX4/w8xAXzzAMk5XA4PQhMTe2LaT2lQJlFTrAx0vZC11QPSkprlRuL2ohWo74/h+EuA2RYZg8&#10;+dO6KUOkcSEABEzR32qS/6sMpiBKXw/F9vXltcrtxSF8v7xahmGYPDAIyYWrVk0YQMNqh9OE+pF0&#10;ccMcpbkURL/cOY91UWz56X1G1J6vPdgx4+ttxUBzf3nFDMMwebBp9hBtNgvaFg90r041KkVkM5aC&#10;CqYYERyg3JaTasZGOUe1q6/cVhAN7tQCpcWe2uUyDMPkjr+P1SLbEf/+ylE5blGfGldQtawXp3zf&#10;HZ1YNV1Wd/96cknGez+8fUbOo/75HW2aXn41b5hcXH+EvFqGYRg3sCEijtGoxRs0GLQQWwXRfz+7&#10;HwbkdDfYA3q/61ePpfhqlchqMduMhgqO36fOJ8e9C5n2+/dT66Vh752d/8jeGMAtzmmYvFKGYRg3&#10;2LJm4kDaOWe0jFaN+cJXNs1TGkxe6t++Kd3cMhVVcbl2c3iQv4yII77DFhEUQBeytFf+87VjsoSK&#10;WSdYKiC3Tp6fREkR4cr8vKz0+E5m08xNU/snwBT7yitlGIZxg2gYDQwEM1C+euOkDAuW1VzcEQJL&#10;/PPiWmluv724k9ZN7E/2d8/SL28epWndmmG7808vpio/667mDekqS42qbSp1aCSXImilXSrDMIx7&#10;/PJnF7NCNdjVWNwVTC/t7byXIC2sAvy8ad3wzGvL5CRRakXvMy9pyjBMvmhoMhrshR2j+JtLSfma&#10;G11Q/fjOWYytdD5+J+8oOwhRln6NDMMw+eLWmB5PImWn3XW/3c4TQjvhF68fl22Hqu1ZhaE+zy4d&#10;odzmKnFdPHibYZgC8x+1q0Q7/12U+IxGo1tLiRZGMMJhCc1lG6G3xZxWIyokrWKwvxP/6/KxmGnf&#10;5J709q659L/P7JWzZPDZRjUq06wezbMd01VoHxXX9L12aQzDMAVjldCfsbKfymgKIsRv/OL6Njow&#10;tTfFx4ZTjahgalkzRprekZl9nP86vdT5z7OLbdDvDs2xLenXxoG4j0ZRRRbngpIeqsAwODq3bpY8&#10;ZqOaVejrlw9m+y5X7Zg1Cp/ZIMQwDFM4DAaDTRWNO196cJneP7yS/LwsTm+Lybakf5vH/3c80fHn&#10;4wvpD6nz6cuzywiG+LdTC22rB7WV60v7+PjY1qxZ89gm2L59u11g+/HHH2GMDoyhfHWPenkDlTA7&#10;RnyOe54ZhvEIz7+YtFRpNu4o7dZxig0LdFaPCrYLI5SlQFf956HZtrVD26eJ7/kOVfXmzZs7Hz9+&#10;bIMJumrLli32/v37wxRRxVZ+V05KX2CLYRjGM8BU3O2RrhUblfH6tU0YwG2gxlWjHCH+3k6zySQH&#10;ccP8RAnUYTKZnE2aNHFMmjTJ8fvf//6xML8fYIAkcDgczsTEROdPP/1kGzx48HfiNFAFdlaPDHbu&#10;WzA+03fmpl1zxuBzN3AdDMMwniJ1WA5rt2TV5M6N5d+2deRqeTRj+jTHzZs3bWFhYU4Y3n//93/L&#10;kh/M7vvvv89WIoRGjBjhePDggU2Yplwp0GCQYwwdbWpVot5Na2T7zpykL4MgZBJiGIbxKGl6j29u&#10;mti5KX1wUq7+J0qEZgoNDZVmqOubb77JeP3HP/4x43Xr1q2djx49snXt2hUm5hTlUzuWURWv7Uaj&#10;wfn2xgn0zJLhdDXL8qm5qVV8DZzHTiGGYRiP0yjQzyfPRa0up8+X3jm2iywpCjmbNWvmFFVm56FD&#10;h+zHjh2zz5kzx9GnTx+H1Wp1ms1mGJ9sK9SNUJip/p5tcb/W9NW55fSnY4vkWs1Zvy8nIciE+DxK&#10;mJWEGIZhioTvXKcB5iYsEvXP00tpfKfGZNDMEaYnqsImm4vSYICuEvulod3xpigZolcahvjl2eXk&#10;7+OVbUH73GQ2mxzn5g/E927CiTMMwxQVMkq3uwoL8KEvhLn9/dQSSp7QXU7LwzGEUIqTJqj/xZjE&#10;PxzWhujADHX5+1jpl3xExHlux2JqUaMi/XvKbJjiESGGYZgio2uD6rFKM8pJX715EutJk5fZ5ESc&#10;RFfDy0koHf7vkQWIryhKiO7Po9Y7V767sYV+f2g+Xp+UZ80wDFOE2AoaNKJ7ywZkMZtEtboh/Zcw&#10;LZQgdSP815ml9KdjC+nRjqky0k7jmlWUx8hNI7q2dg7uqE37e7B9CkzxlHbKDMMwRUe9+nH5Ky1m&#10;1fe3zlDzOnEUH1eJQgP97d5Wi61SRKizQfXKdG1rovIzeQmlRIPhSfX+mWXDYYr7tVNmGIYpWv7y&#10;8dnt2YzpaapmpSjn5mnaUgVOYZBn5smOln3a6TIMwxQtRsx0seejR7goheq80WjIWMQfppgypRdM&#10;cb52ugzDMEVPLV8vL0dhg9J6QoG+3uQ6XMj2zmla0LcVTLG9dqoMwzDFQ7zZaHT867XjmUyqOPX5&#10;hV1kNpkyDSy33TpBfZvVwjTBetppMgzDFB/hQr/cPrQ2k1kVl7D+StYI4YjOk1C/GkyxkTxDhmGY&#10;p8CjyX07ZTKnola9apXo8NIp2d6HKbasEQNTbKKdGsMwzNPhWwRiKI52xjNrZlGgn49y2+M3j1CN&#10;qBCYYl3ttBiGYZ4Otk/P7cB8Z9u3b51SGpYnhFkuWGw/pwXxYYrBvl4wxWjttBiGYZ4OaWnCqGBW&#10;3lYzzRveU2lahZXFbLL/z68OKLdBP72SQhaTEaaYqJ0WwzDM0+H7r11KiJP6dCA/b69MhlVYhQb6&#10;05U84ip+/+xWYYoySK0edOIoTo5hGKa4+evvbuzLZFDoGUZVt0H1/M9lziovq4V2zRmt3Oaqb65s&#10;wPxpx1dvnKD3dk3To/P8SztFhmGY4uP3n13YqTSqD05vxXhC6tO2Ef1y57xyH5XQafPM9oXysxfW&#10;z1Xuk1XfP7sd68M49FIr5kVbxefTq9QMwzBFho9QVaGxQr8T+ltOpqjrvVNbZBUYpUeMbfxSlOZU&#10;+6GEuXHqMETtdrRvVFu5T076+ZUUlA4dP9w+m+n9+KoxmOWC6rSfkFWoolBLIYsQwzBMgWgs9JMQ&#10;2usgGUx2VLv6FB7oZ89afc5NMwd1pVqxFWFUNpQEETJMkwmmaZvYp6Pyc3np8ZuHpSkilmPWbT+/&#10;sp/e2jD2u9a1K/1fiJ/39y7Xobc/zhZiGIZxi4UGg8ler9UAmr37vjSzke0bkPPeRfrh+V3k7221&#10;//2VI9mMqLiVduuENMXcph8iaMTXF1cj0vd7oqr9U8P2I6hmkx7imgyICv4bebUMwzC5sCU0vOLX&#10;MTWa0YIDn9KC/Z9IU/zN5SRpMj+/doB8vSz2v750OJsBFbdg0mZRPf/7K0eV211lf/cMLR3Yztk4&#10;Yay8rskbX5PXJbQZF80wDJOVYUI/NG7VjQ5d/4yMRrNdmqIQFrU/t252hsEE+XjRX0qAKUI4lw9P&#10;b1Nuyyq0b8Lk9etqP3CRbow/CKGKHSDEMEw5JUgIcQgfCaX5+AU6V+95hg4/87mU0WhyTtt6UzNF&#10;o9nh2u4X4G2lf7yad+msODSwVV06tmKacpurvn/7jLgOU4bR64pvPUga49RFSbpB1hZiGKYcMFPo&#10;khA6T+wo/QUGhzuGTlxKSWfuZZihrmGTllNQeGVpHHVa9KXQAL+M4K5eFrPj+5tFN70vP/rx5gly&#10;Jwhun7ZNnLWa9cpkiFBsrVZkNJkduObE9SdkqVikD0qOGAg+UshXiGGYMsSvhGwWi5ejz4jZ1KzL&#10;OGrcYVg2E8yqg9e0tkQYx+hlV+TrH0RpCwZz58iGYgkG4SlhSiLMLqshQhUMBnvv4bMyXfvslYdo&#10;8PglKFk6sF1cO3qr/yI0SohhmFLK60Jp/gHBtPfCI5nZt539mEwWL1p55JNMJpCTTGaLs3Xv2dI8&#10;TGars0uzeKXplHRhZcEBsw5mM8TZSQ+l2a/YdVV5/bqQftOW7hUmKQeFfy3UUIhhmFKAUeh/hGy1&#10;67dy7rv4XkbGTr3xOYVEVaPWfWbR/qu/zpTpc9L0ZXvFZ+KkgQyafVgayE+3zymNp6QKRh4cUSWb&#10;IULNukzENdlTb7iXHtC4OZtlOgj9VohhmBJIsNB/Cz0Wsg+fskoY4GfZMvOKPa+Q0WShpamfZtuW&#10;k7YduykMwODSC210jOvZXmk+JVGLR/VBe6HT1QhdhSp1s3a9nKprz02Hrn9KFSvFYZ41qtVzhRiG&#10;ecqgh/QfQmmiSuecteIgHbjykTDDnEs8RqOZhs4/QXsuZTfMnITjie+wYQA3TKTzyDVkFEZSGtoT&#10;5w3rIUzP5EhM+TibGUJV4zvIazt49WPltbujrUfeRJUa5vizEPdaM0wxg6ox5h3bTGYLTVmUpMyo&#10;Km0/eQ9DbGjhQfdLibpiqtR0VKnbNsNM0PHQtkEtZ0k2xnE926GEKAeeuxqhrv4zUqQhjp29UXnN&#10;+dWG/S/qVWpovRDDMB4GBthV6P+EUEWzCVOzVa/TRJkp81JUbG2qXLs1rTzqnimihLgu5QXZ0eLt&#10;G4jOBUfifq3ENWHtC7JKPa5X+xJnjAguERMR4vTxC8lmhLomb3odBmZv1LKL8toLo/2XPyIfv0Dd&#10;INGkESjEMEwhWSRkC69YhUZMWUX7RbVYlQHdFTpY9FLinst5dyhsPPiyrBIGhEQLE/lYfk5kdEft&#10;5n0zjGXM8mvSGGMjQ0uMMb6ZsgpthPYOgxZnnGdWzdv3oWwXDQgOU167p3TgyscUVam6bo5fCSFa&#10;D8Mw+SRS6Jeg0AjZPqjKbAXRfpFB3a06R8VUg2k4p2x+Q+6/+NCndPC6qB4eeElm8PkpH2UYzJzk&#10;RziuDfEM9fGLT0M/vXOO4uMqOU1mL7ve9qkS2hbNZm+nqFbb0VGiun5PC9MlK1evr5vjZCGGYdxk&#10;mZB9zCzPtHG5avPJ98hi9ZEGp9quKyg0inz8Ue38RBriplOZO2R8RWlRNSMkKDxWdr68XczrQaOE&#10;umHqUPnd9VoNzHZerkrc/wkFhsY4heHbk8/ez3RdEJoL8jMsJ79K3HBSlmLFPcYYR65SM0wefG6x&#10;ejs8WTp01dL998nq7UfLj+RsilVrNSaLl68wEM0QU65kN4iNB1+RVeaJ617MZjpNEsaiNGTv0bJB&#10;kc90wfFf3bNcmqFvQBjN2nUv2/lkVVBYLHqIbetTXsh2XVBc3VY0MjFVuc1TgulWr9tULzV2F2IY&#10;RsFPaHtSZSJPafmh98iMWSyKTha0N/Yes0pWr+fteURLUlFdzrnE1LxdLzmzBSWvrMYzfdvb0jRh&#10;VoeXZV+43hPCcgVGUV1HD3jCsFXZzkElb99A2WO+dt/zymtauvNZim8zkNafLJ4qtcvg7zbyCWAY&#10;JoPvKsbWUGYcT2rDiQ+k6a05nrk6fEgY4qDpSXLbhDW/orXHP5Um6bpPVqG0g+AJ1eI7Kg0IZomO&#10;DgyKRnVxyei+hS45fvH6cZozpLusfuK4bfrPU353VqG3XDfE5HOZq8xLt12kKQt3ydfRcY1ogdg3&#10;tx8DT2v83C26MfJ0QYZJ55bF6qXMMJ5WypVPpPHtc6kS43XbvrPl+wNnHaRtZz/L0xB17Tx5W2bo&#10;ziPWKM1IV5/Ju8XxzbLa6uftZZ/UpyOdWTuTvslj8XyY4Jbpw6lTk7rp7XAGu09AqLP/9BRpuqrv&#10;yqr5KR+SxctPGqI+79tVO068jR51e8qlD6jryLW0+ljOpcT9135N/cYsUW7TdUgYan7bJEfPWKcb&#10;o0mIYco1PURmlaGqikPIrANGJ6a//pwWJb8l5wLDEMetukG7L7o/w0XX/HXHkKHt/afvV5qSq2bu&#10;eJe6j91C3n4h6OjQ12iWMohjQJneE/sg8EKtpj1pyNxjssSnOm5OQhsjephxjP2XP1SePxRXp7HT&#10;1y/wZzQZ5PSDgPej4xpTh8GLKfmius33wLXPKSA0hrafdS/IhquCw6KQjj8KMUy5Jm110g1lJikq&#10;Hbz2GbXuMoLMZqs0w9haLWlhyvuyFKTa3x1NWbRblnS6jlqnNKfcNG/v+8K87tL0rbcIw39mbL9N&#10;c5IeyPdV+7urEYvOYUiR3ccvwInQZ6rz1oUfC7PFy5nbgPgFSW8LMw/Ktee+acJo6iLS4ICbaXlQ&#10;mOiizWcz/scPpEjHl+STwTDlkH/WbdQ23wEICqr9VzGbpaY0Qqj35F2y/Wzz6bzbD93RvLWyxGiL&#10;rd1KaVLFqaYJ4+W5xNVq5HS3Knvo2qfCGC3OSlXrZNumtZ9aREn3Hdqr6I2HNp3+DB1PMk3dSc81&#10;xz+VUYdQGkbVHe8ln7knz1sIy8gyTPnBYDDtgTHFxXcQmVadaTylHed/TVGV62lmKDL2rJ13tLGH&#10;IhMfymfbV17adepdmaktVt98V3U9ofn7PiQvnwB5DhPmblOeY27CAGtMZ4yr3TjT+6sP3CTfgPBc&#10;B71HijTuO3UPbT2bd881DLFJ57Hynuw48U6mbX4BwWh7/Q88JwxTnkibtP4lqhbfgRbvvZ0pU3hK&#10;MNuoqvEZJcO5ex7JTL37gvsdKQURSlUGo0l2qoTF1FSaV1Go09DlsqfbaDI5CzPOE+ePc99w4OWM&#10;90wWUQI88AktP6w2vMVJb4o0Nst90NGi2kcXfox6T9op78nKPS9m266FaJOh3xim3PCaj68/LRMZ&#10;DCaFwdR7L+ddunBXmLYWGBwhMx1mr8zccZsWi+9xN5isp7Ry1zVR6krvcQ6McM7b+0EmE/OE0AM9&#10;aeNrqILK7+ncd5zyXPKr5u0Re9EkmzZQrfYL1EqJuy5kT0N0rphMVhq19CKtP5l7R1XSxc9oTtJ9&#10;eW/GJKYo90H8S1yLUE0hhinzmIVse88/lPOIkdEQaAFtUe62feUmVF8RwMHXP1QYxkfy+DvPu9+j&#10;nHLZ8zNpth29SV7evrKn2cs7wDl+zXOymqsyOXc1d8971GdKUoYZRlWKk2ai+v6CCsdFW1+DZh1l&#10;6TqnDpZ+41aKHx8/mda5lcAx9hElSRhirSbdct03NDwa1/WpEMOUed6sXvdJD+fqY5/JzJQwbAX5&#10;BoTkmlHy0q7Td6QhYvgKjrkoPYCDal+Vdp+5TzE1mhZZx8+q5Gf0YSf6cBtn9YadaezKGzRvn7oU&#10;iZIgAk/M3n1P7lev1YCMqjlUKa4uFSYwbG4KCo2kVgkDck0PGB1MbvKGl+WAd9U+ulYd/VQ2l1i9&#10;/fPsnd508FU9nRimTIO4iLbdwrz0hx8mCAODMF6wet1mmTKHu0IVT2ROZ5W67eSxlghDxCwV1b45&#10;afTMDdSow4hiqWav3fcc1W3URpSwvDAuMWNsInpiIf3/rDKZLfY6jVrTpkOvKI/rSa1JflYOkcmt&#10;BD9g0iby9g2SaX4olx8gVJt7T9TaEVekZh9ArhLGVoprXiLEMGWW41Gx1bMN1N5/Ta9Gf4JSEM1Y&#10;pm5ryk0JfceR1UurwuU2ADk3dR84mToNWSZntKi2F6V2nX6Xhk5aRp16jaZuAybR8CkraNKCnbRw&#10;02kZqmzfxfeVn/Okdp3/mJYc/DhTR4m4Z7b9V9SDvlHaM5ksNGzBKdmbrNoHwvHmJD+Uhthn8q5c&#10;zdNVaB8V3/8v+eQwTBnFtjn1NWUGQKaCoc3Y9rY0Rqz3odpPpb3CMJDhxqy4RovEMfJTZXZV++7D&#10;qMuI1W5H5C7NUgXrDY2Ko/l7388UFQglWdfB1a5amvKOTHfct9yqw6g2I6RaWHQt2nXB/R+c7Vov&#10;NErIaIdmmDLHfG9f/xyn86E0gcwF9ZqwTZRAzKK05141NmHATEybk58tTNW3aZseco4ySpqq7WVF&#10;ey5+TJVrt8z0XvKFj0QaBss0dG12iKlam6zevtnaFbFP0y7jqX6bwTkO04Ewr3zyxlekeS47nP+p&#10;fxhiJJ6dTdojxDBli58nzMt9MDEMTTdGTL2rWquRcj9XoZqMDNe826Q8G/rzUnBopKP/9H15BqAt&#10;7arbsh/NTrqX6b3eo5dRq94zs137pkNah4frexCG5iDdJ298lZIuqX+IcG9Qcsf4RQTkLUgJvvug&#10;Kfh+BKNlmDKFt1C2jKXSvitabzRmgyDTrU3JvUNBX14AU8swXk61j7sSx3GMXna5zJcUvXz8ZRrr&#10;/6PUh9X+Zmy7RVtOZ6/e4t5lLbUv2Ke1EeI4ObXfpogfOZgv9luTS+Sd3ITmFnw/HiKGKUtMDgyJ&#10;cHuoy9azmjG27DkdYfNzLWEs3/WszHQokai250fo9cXA4vwskF/alHIV7YQ+mdJrywltMDXSXBUU&#10;w+rlQ01adcv4H8Nwuo/ZSFXrtsu1dI7jxdZqIUcVFKTjC0qfXYPe+R7ySWKYMsKPA8csUD70KiED&#10;YbaLXlqcsfnlHDNVlZpNKLRiddqsKOHkVxjjiKmAK3NZqqC0a8OR+xQQXDFTNblVj4lUW1RvXUuP&#10;rpqzKhXzoTP+33n+18JYfanzyDWyNOi6ry6Y78L0gdoLdr2h3MddeXn7oF3xpPYoMUzZwIZAA6oH&#10;PiehNIJM2rzHVFmywXxZ1X6i2uesUb+dclt+hZIivjOvqWqlWWEV42jKxpdpxRHtGmXVWRjXnOQH&#10;tCGHJQjSS2sZzR8rxI+GNDtheq77uQrpOHXzG3K/gpYSdfUaMgPf/4N8khimDNCggsFgVz3seWnP&#10;5c9kxkPGQlh/1XAOcXzb/LXHsr1fEOmmmJMBlwWZzV7SsLae0a5xzQEEckivOufSc490Xr3nWfl6&#10;/t735Gdgjln3gxBaDMdDB0u1Os2V++RHi7eck9+Ph4lhygIvNGzRWfmwu6MNotQ2ZdOrMhOOXXFN&#10;VMsyG5Y4vm3t3l9leq8gQph+YYpOZOZt58quKaJDRTNArZmiTZ9ZhKmGefW4W6xezpgqteRnhs4/&#10;QWHRNXIcc4jj6z9mqu35Fe4N7rOQLx4ohint2LCOiephd0epQiiRdBi4SGayuUn3MlXHcPzEDScy&#10;faYg0gJJmKQpqiLBlAXtvfSJbAvENeJ/jA1Fmk7d9BptzKN0jCUcAoLD5OseYzZSg3bDlB1gSaJ0&#10;j+MHhEaTl7d/tu0FFe6zUCM8UAxTmmlkNJnyXXVGtBfXiC8wQfSWIqI1MrFrCUV8h23oxGUZ/xdU&#10;mFqol6Jy6jwo7arZoDX1nbY3wxSTzn8o09Oda16dfAPLFch2RbRD5jQiAPdJLyV6MmpP+iDu8fKp&#10;YphSzN+btO6hfMhz057zD6libHWRqZ5k1ORLT9qphs47lrFNdrTksq6IuxoyYalLYIOyaYq+/sHO&#10;eXvfyzDFuRsvk39QRMb/uQmBX0VJOtexpggvhmMFhVUiX78g5T4FVXpwiFXaY8UwpRcbAh2oHvLc&#10;dPDar6nT0KUUElFJlhL19zF+sFHHkbIUoq+617bLEGdQSGShVwPsMWgKVanTRjNFl+8sS8JSDLi+&#10;Vce0tKtYrQHVbtabluYyTU8XAlLgfqq26UIpUR+sfcDD4cx8/AJhivvlU8UwpRSDkFuzWLIKpoTM&#10;G1uzJUVXjc8ouSFQAd5Hppub/EC+t/Hgy3lmVnfUvvtwatt3rjy+antpF4LF+viHyDZTlLrxY4N0&#10;xKqBek90bsLyqLmlM5o0cGxEUW/ZabByH115rSyoUq34FjDFe0IMU2qpKHyxwGaFQALIZH6iehcX&#10;3y4j3BQ6XbCAUmBItGzX0nsmXavaBVF05ZrOjoOXlFlTbNK6G41deV1eHwwR40ZhivjfnVBeiKqD&#10;dFZt09t8G3UcJY+ZU/PD3DVH5HZEWVdtz00de47C93+BB4thSiubIqKrKB9wd7VTlD7QaI+Yfc0S&#10;RsrMh3WCJ659QWaubedQ4tEGFi/bfkl5DHdlsXpRzwnbaHkZnc0SFBJpc21PxIgATKF0d553biXF&#10;9Sc+pYnrX5T3ZNWBW9m24x7VadBabu81cTst2pN59T531GvodHz/z3iwGKa0kjZi6ir5QGMhqawP&#10;ubvCOMUZ29+WGWr47D3yvXUntFLO0Jna/xhK06xtz0yfy69wvFFLL5XZ2SyiWmuHIeqBGdbseZZq&#10;NOomq9JZ91UpJ1NEhByssYP06zJilfzhct2OpRKsVm8KCoulBfs/kuMhC9Jm22PwVHz/L/LJYphS&#10;SkYGatWpf7aH3F0hk6HKPHjOYZnx1qS8Kt/vODBRzkDB6+CwSGc1N8KM5SYcG50EW8vowO2Y6k1l&#10;eyKmT+L/NgkDHckX3e8M2Xz4daRRJlPUQ72hHbFWkx7ZZsTsvfCenE9eo3E3uR+q2AVdZ7vH4Gkw&#10;RV72lCm1eAllZKAVO69Q5erxBQ7tpbdZxbcZJM1LX3Fv+tJ98m/z9n2c4ZGVCjSVUBcyL+b/YuF8&#10;1fbSrPUpL9DUDb+Saai/VzO+RaZ98tLgcYvIP0gbvA2hHXLRwU/QeUORsfWyrZg4HeM+xb0aODvV&#10;xRCfbM+vuvafCFP8Xj5dDFMKmeofGJLpoR45/5A2DnD/h5nC3burfZe1UklYdE3y8vHLtG3QuIVO&#10;X/+gQpqiNpvF3epkadIgYWgHr6GD5cm15bcN1svbzxkWGZvxP9oivXwCKDSqOm08lbl5pEXH/tIQ&#10;p2x8Vd4zDKXKWq3Or2Kr1UXv8wPt8WKY0scfQiNiMj3UyJBTNjwvM8uAmQdpw6n8V1M3ntaicmNx&#10;e9dMNmvlQbJYrIUyRZwXjo1eb9X20qwhE5Yo38+PRPo4u/QdL9N9Waq2TnfV+A5yPRv9XuBvcGi0&#10;TEusa4303CTuc2ENERI/sjDFE9rjxTCljx+iK9fM9mAjc6w58pHMNFjIqCAlCPQOu1YDIVTPCxqJ&#10;B8JAY90U81qPuLxK3FPblqO3aNoWLapOo06j5TKyuH/Q6tQH4n2zXNMZIwaQlsmXPNc+a7F4wRQ3&#10;y6eLYUohtsHjFysfbgihudAWhcy1OMuSmroCgsLkWs5Z31dpU6p6HRF3lXwu79D65V1I3+5jNsj5&#10;4fP2PMroRd518TOqWq+dTL+h84/LNPREdTmrrF4+bIpMqca2I4/IOFhyoGLVhjIzLUh5P1sm2n36&#10;LgWGRGR6r0mbHrThwIuZ3oOSztwtlCku2npJVgeRoVXbWTBFA8XUaCbTCFXiA+KHbPaOm/L++QVq&#10;86dRgt9zuWhK2kEhETDF0/LpYphSiFsGhSUEKqdHvpmx/WY2Y9xzTpvKBzVs2YVup66liJBAmrYo&#10;OdN+KZc/kKbo2pGQH42ZvVWuSVyW12YpjNbtew7Dn2y4Xygd7r7wKcXV7yTvG1Y/hCHuvqBNHVR9&#10;3hOKqVILpnhbPl0MUwpxu9SGUkfNJj1kBhuReDzHjGU0Gp308ApBAb4+NClxe8Y2DBDGd7pb3c6q&#10;QRNWUrMu4+WgcNX28i5fvwBZase9mbrimLxXlWu1lGaIhe6L0gx1Va/TBKbIc5+ZUslokWny1emx&#10;URhjt9HrZWYbOudA9hLj+QdUOSLUoZsi5GUxU+J6LbgsSojie227RTXa9XPuqlHbgdR+4EJRpedO&#10;FpUwh33L4Tcopmq8XDB/1q67WukwPVJRcahmfHOY4vvyCWOYUsb3DZp3Uj7YuQnzZzuPWC2Nse/E&#10;zZmMcd+l9yk6LDiTKUIGg8Geeh1DPjRT3Hb0zUzHdFcmi5ecSlgWh+N4QkjbyMrx1GXUGmmGkKcC&#10;8bobMSe9+nwTDxjDlDYK1OEBE4Qx9p64Qxrj8Jk7Mm03GgzZTPGDU1vJ118LZorvXbb9YqbPuCMM&#10;wUHACWR0d6LFlDftu/geSopy3jSEXucDHkqn7cdvkdnibd9w5I5yu6tiqtSGKb4snzCGKUW8huly&#10;qofaHcEY1xz/lBDCC8bYrF1vSk7vbAmNiHZ8eGZbJlOEvK0W54xl+2Rk5oIsS7D1zMdktvpwJ0sO&#10;Gj1zg7wXuiEWZqpeVuFHCMdOTPlQud1V9Zt2cIrn63PtMWOY0sMva5K1ZTALKhgjBgWPXnaZKhiM&#10;jgbNE+T7WKIAnS3OB5czmeIPb5+FIdpHz1jn6NR7TLbj5aXh81IpvvUg2uxGoNXyqKhKcXJANkwx&#10;6aJnmxcwHRBtlDi2arurug+cgtrAT9pjxjClg6ZChQ72CmEwN8a8LT/8SaYB3LXrt6LOTetlMkVo&#10;49ShyDA/tujQN9Nx3FGd5n1pxKIzPJMlBwWGhFPCsBXSuDyZRmhLRClx+tZbtNKNGJajZ6zHPU7D&#10;g8YwpYU/1ajbrMBVZ5WwvGnW96xe3s6Xdi/NZowJTes542o3zrZ/bkIYLUt6KUi1nfU5mUxmx4wd&#10;t2Ua5bSCX0Hk5ePrrN92CC044N58cyxBK54xXhCfKTXI9ViSz91XPtCeFEoY+C77vUuZTBHV6oiQ&#10;AGd+Sou7RXXQyydQVtdV21la9CCsh+PJH46KlaqTyeJNifs/oUUi7bMOwVJJH2EgFCfEMCWeVwrT&#10;wZJfterYj4L8fDMGc7sao5+3F7XvPkz5uaxatf8tqt6wC60+hoz5awoMjVLuV56FKi7mOnvKFFt0&#10;6COPOT/lI630mY8qOYJ+iGdthvbIMUzJ5vHc1YeVD7Ku5LO5lyK3Hn1TBoEwmkyyJ1kcE6UCpbAP&#10;/mY1RV0+XlbqM2ym8ntcNX3NeWrZY6oMYzZyxnryD44qk/EUCyNpYPs+kCU61fb8KKH3GM1kxfFg&#10;iPkd6+gfGAJTfF6IYUo8Now50x9elLoGjV3oROkRU/KiQgMpNjKEKoYGUXhQAAX7+5HFbLKZjEbd&#10;6DDcwhZTvfkP/WcftM/c+a6oWn0s25tUGrfqBnn5BtCvdixSmiIkjm+ft+ZopkyVVS26jac5Sfdp&#10;y5nPqOuAKdS40xjadYFNURfaEGFiWIPF3fiX4+dsoaQzmX8A8TzUadxeHmvuHm3xrJ0FiHDeUtQQ&#10;xHPCi1cxJZ5gIZvr4uehkTHO+nGxSrPKTb+9kkSrJgyk2lUQqNRgQyZq1HE0zdp1L5sxovqFEqHq&#10;OJDj/iVxDKMTg49dM5argsKrZJRY6jbpSG37z6edbIoZ6jpwmjQypNG+q+p9XNWx1ygaO3tjpvdg&#10;iGHRNdJDjr0vj7XtbMGGP42ZuYE7W5hSQTUhOYsFxohZJQZDzlXb/GrZ2H6iZOlrNxiMzoRhK2nk&#10;kgs0e/d9WQXD96o+o+vYiqnk5e2rbOvEIGT/oEiZSfG/xepD3cZsoL081S9DMLIhc49mpFFOQudX&#10;VEwcjZ65PtP7B65+JqdQmq3esrQpf4AKkb5oYsE9FzIJMUyJpYuQbcHGU/KBrVSzBfn5eCtNqrCa&#10;Nbgr9WjVkCKCA+yiJIn2JZQGHafXzJSdLKrPhAT40caDr2TLYBhzh2U39SjeKBGhWu7JYSelWRPn&#10;b88oJWaNdJ5VkTHVaNepzGs5J517JD/v7Rckj4E1XQo7jTL1xme6KdYQYpgSS0shPKj2qVtvyqqt&#10;ap5yUeiH53fTV+dX0KJ+rckkzNFqMTmubUnMtM/fXz2KzJmttLjv8idUo1FXWnP8s4zpZvP2vZ9p&#10;n/Isq7ePE/PQYWjJl/NX3Z279oRMz6r12svPrz3uufBiCAIinrWhePAYpqQSImQbs+J6Rnufxdvf&#10;KR5ep9lkFAZZwWE2GinAx4sigwKoee2qtG3mCEpdOpl+fvd8JgMrqBx3z9M3VzZIg/zmxpZs2ytF&#10;hMrF310zV8ql92nwjN3SEFclPyszMeb2uu5TXrXp0KsYAeDU11rJj6F1GzRVpmXCsFXyswhMq9qv&#10;oAqJiMbIhEfyyWOYEopVyIaODxjinOSH5GWxSIP66sJK+vriKvrm8jphWuvp22ub6MsLq+nRjqm0&#10;cWQCta9bGVXhHKu++ZXzwSVy3ruY7X10uohztKPRX5XRBoxJpNhaLWl7GV0IP7+KqFg1YwF7rKCo&#10;2ierDl3/lEIjKklDnCZqDPhsUcSnbNNlMO4lT/djSjy2GTvekaaIMFxpdy9kM6asSrt5nH5+dT/9&#10;cuc8/eHZA8p9PKnKkWE0dVGSMqMduv4Z7b/ypPe8PAuBejGLZd5ebejMoRx+SFy1Kum6NEOsya0P&#10;ys66OL6ntDn1Nb1d0SKfPIYpoXyhz2M1iWqXypSetlAaFedZ4MWtyosqV4+nuAadpbGtP5l3KXHe&#10;umOYaeLoPmaTvP/43H4PBaDVpS3k/+R/3EehBnjwGKak0klIlha9LOYSaYqQn7eV9l3kzpSctP/K&#10;R1igyjl3z0Npbu5MwYuKqeaMbz3YPnXLm25/Jr/SQ5fpsRx9/YPQ2fKWfPIYpgTzjhBmqZRYU0Ts&#10;RYvVO1umY2lq3314xoD2ZYfda0tEJCN0yCTu/4h2XvB8lRlGaEyPjK5PwWzevg+3KzKlhp5CGdP3&#10;rBazrVrFCHp0YpPSpJ6GMMsla8ZjaTIaTc4xK65IA3IdxN64VVfZLIJlTl3317VflA73FdF6zwjv&#10;hvZKnJMe5Dbl8od6FdpHiGFKNEe8zEbnv84ul73PX5xbTn8+sZimd2tKGJYjh+b4elPa3ew9xMWl&#10;WYO7Ous1apst85V3Ldp8Rg7DgflAehte+27D6MfbZ2Xa/fWlI2QyW7J9tiiF8G66KbrGXRTPGkxx&#10;oHzqGKYE821Ohue8f5F+fDGZ/n5mmQzvZTGZPDYUJz+y3bvIHS4KWb19HW36zJHms/3cE/MJDvDL&#10;lH6zB3enzn3HZfpsUQpr5+im6NrZUrFSHO7jD/KpY5gSTJprBspNP759hnbMGaXcVtSyms3O6Co1&#10;5VAc1wxYXoXOJ4PB4NBLifp0vBr1mtEfnzuUKe20HxVDvtb1LqhQdZ6/70Py8g6QMS9dt63YeUUv&#10;LTJMiebH726dzpSJSqIwmPvC+jnIVPau/cfLgceuGa68qfugyVS1XjtpiCvS10vBQHeTyaTsNCuu&#10;dlnMT+83fS/1mbg9w6hdJe4fTDEIDx7DlFQCMe/5aVSLC6oOjWrL+bRtOg+SRpA145UHoS1x7Mrr&#10;0hT1DpYqNerTb68kK9PM19vqKK60QpU5p2mGVm8fDM15Q3v0GKbk8v20gV3o1xd2KTNUSVVCk3rS&#10;HJZsvaDMgGVVCPvl2sGC95bvuESVo8KU6QRZzSZH4voTFBtXF/OQYUx2o9HsGDJhCe298CjbdxSV&#10;6jXpwFVoplRgm9a1CdWOCXOajEZKnjeG7Hc8E/ihqPXZ+Z3kZbU4LF7eTtdI4mVZteJbOA0GbUH6&#10;JXtuyml0aF+038+8MJirzCYTzRnQiSb07kAfndlOH5/dTrMHd0NbLQzSZrF6O7Yde0v5fZ5UymUt&#10;pqZ86himpIKoOD88t0sGgPjy3HKa3bO5HIrTtnYsvbhxqjKTlTQdWzFNVqlDwqKcWIRflSHLgvZc&#10;QnxCgwwma7Z4U7X4Dk5v34D/PrdutjJdoL+/cpSqR4XSt9c2Krd/e/MUNaheWZqVKIE6OnQfQduO&#10;Fp1B4nvkg8cwJRib7fbJbJnl9T3LaFT7+tIgJ/bpKDs7su5T0rRj1igZG9I3IEiUoF5XZsrSLMxV&#10;xnCX+Qc+tUHjVj5rw/o5qrTQVb1SpPPTvbPI/k7uHWpfvH5Cpp+3KHnjmahWqyHtv/yh8jwKIxxb&#10;iIPOMiWaH1WZxFUIBFsxLMj55RsnlNtLms6tmyXN0cvbz750W9loc0TPLtZddjVFo9FM3986o0wD&#10;6DtRCgz29XYgJJxqe0763+cOktViluYovs/epHV38lQ6mi1WHPewfPIYpoTSrFJEiDJzlHa9uHsp&#10;hqM4rN6+9hnL9ikzaWkROlXm7nk/wxT9giIdtw+tU163LpQif7t/Ljnu5R0aTqWv3zxJV7fMp7jo&#10;CGmQWMe5Rr2mhJ7/BRtP0tLtF6nX0OlUt1Eb8vULtGM8pNhP/vUPCrWr1vP28QtEafGfePAYpiRj&#10;S54/VpkxyoLuHt1AJpPRaTSZ7RMTd2TLqCVdCO2FqvPkja+R1dvP6eUT4Nwye7zyWnUNSWhJLWvG&#10;0A/P7VRuz68c9y/Tx2d3UJ+2jZ1mkwmdck6UxsWz46xYtRENnnOUxq/+FU3d/Kb823fqXpHmVqcw&#10;Utuk+U/SXPxIITDEX+RTxzAlGKMQVY0OV2aIsqL/uLoHbaROUdpy9B+dmMl4SrJgiBDMRtwn5x+f&#10;zzxrJav2zh9HPlYzfX15rXK7J4XQZfr5qTRx3QtyH7PVy7lip4yRidJkZSGGKdHIJQqub02UDeGj&#10;urdVZoCyoq9EtdBqNskF/QODI0r0IHCsqgdzGZ54SladH9/JvSqM9XRQikOAD9V2T8rbYqGRiy9m&#10;M0KVpm9/G88WSpZeQgxT4sGDKtdkxuwWs6hqYmxb1kxQ1oRr7dy0nvwhMIrr3X36jtKYnpawVOlC&#10;YSg+/iHk6+PrVkAOGOKX51ZQ2q2i7RR7c/+qPEuJrsJ60iKdq+BhY5jSgLdQpoXqDy6eKM2ie8sG&#10;ztI0DbCgen3fSizgJUuPrToNKJLhKPkRDHF+yoeydNiqRTvlOWdVfLVY+kNqogwDp9ruSSGd5iY/&#10;UhqgLvSWtx+0WO4rNFGIYUoN2UxRV7WK4XJg9J9eyL0dq6wI1dM6VaNlRsZ0uimLkmTYf5VxFZVW&#10;HfuUxixHIAeTHFajOk+V/LytaV+dW0722zkP0/GEWsZXJ2+/YKURQlgMq/u4zbIkKdLxH0JonmGY&#10;UkWOpgg9u30RGSpUsFeJCnP+kB7AtDzo/ZNbqE4VzSBNJrNz6dbzRd7+uPHUp9Sw3TCKDg91q4Tu&#10;uk+b+jXpX2eWFWncS8TfRHrM3v0gmxlO33aLqjfqiu3oTEEPMw/SZkotcUI5mqKuMT3bSXOsHBnq&#10;xFKnqn3Kqk6tnkEhAX52rITXsEVn59q9zylNrTDacuYzqlynFTWrE6c8B5XG9+ogzsuXTqycTpc3&#10;zaN/S5lDziKcfVRXlKLjGnbOMMLZu+9T97GyVIhOFAy3eSjkL8QwpZrqQnmaoq4xPdpKczy6vHTM&#10;jfa0RndvK6q2BjsCMSCw6/z1x5Umlx/tu/prqtm4KyU0jVd+Z176+ytHqG+7JmQxm+jsmlnKfQqr&#10;v4nvwHMSEllNmKDJievH/0L/ElogxDBlBlRz3DZFCFFZasZWlAN4t88aST+/W75KjhAGNC8d0xdR&#10;aFBdtMEk/AKCHT2HTKcZy1Lo4NVPlAaYVYhYPXb5ZfL38VF+T361bvIQGRnnf351QLm9oIqLjkAb&#10;IYxxn9BSoSZCDFMmiRbKlynq+vOLqTSscys51xgdMnExEfaFI3vT7rljCNFbTq2aQcnzxtL+hRPo&#10;6pZE+tWORfRS0jJKWTCBNk8fRlP7d0a7nT0k0M9et2qMfeGI3vTo5OYibRcrKv3ztWN0UlzvolF9&#10;sK6NI33Gh5w/3CphAI2dtSmbISIg66ID2pxmTKtTHbcggmFHBgdSg+qxdGPbQuU++dHP75yDGUJ1&#10;hRimzGMRsn2Tj55OlX4SGef5XYtpT+I46tK8vqNadLijRqUoR/O61R2NalRxhAf5OwJ9vR2+wjBE&#10;ZnX079DMkSLM8sqmefTWgdV0efM8wnRDi1kLRgCTrR4TSfOG9cwxqnRJF8zk1T0raOfsUYhfKH84&#10;9GsLDA63x9Vp7jAIQ9w+q2jWv4HR4n5YTCYHqvxoFw3087EH+PrYQ8Vr8b5dmLddn7aHEiZeo/Tb&#10;vlFtmj+sB51ZO5Ma1ayid6AwTLnAIGS7tnm+MmM9LWF4DEqWY3u00+fZYo1qe5+2TWjx6D70x+cO&#10;lqoSJQIzfP/sdvri7HL6w5EFtEuUpsU1/SIMkmxPcRnZnPTdzdP03E7tR06cJ/STEMOUG2yt42so&#10;M0dJEQzwv55JkT2ttWIripKP7PG0odPHajHZG1Sv7OwnDPO8qLZ/+9YpWYVUHae4BBP89vomOZj6&#10;X2eX0YJ+rahFjWgyGLAcgNHRr10z+vD0VioVi4eJtBdpDTFMueGXimFBBWpXfNpCtf2/n91PH5za&#10;SokjepG31SyjuIhrQs9oNglTsnlbLbawIH8bOg/qx8US1LR2VWpRtzo1q1NN/sUiWaO6tZElpYOL&#10;J9HaSYPo9JqZdHbtLFogvmfD1CF0Y+sCenhiEz0nSrRJ88bI9sSuzepRgyqRiGUoB77jO3E+Azo0&#10;dWIJBSw7qrqOki5fbzlVr6sQw5QLPhYZuFSaojtCKRPRw2FIP94+S/949ZjsJPrDr/bL9srfXk2m&#10;O0fW09sH19Kre5bTLfF355zRzm4tGjijw4KdMRHBzhqxkU5hpM6I4ECnME0nDDU00M/p7+PljAoN&#10;ctaMjXKO6NbaifGCv7uxj754/bj8vtLYaaTSoI7NYYrLtceFYco+HYVsZSUDszyvyBAZILaPfFoY&#10;phyARcpt74sqqCpDsMq30Istng+04XbBw8Iw5QXbgI7NlJmCVf6EWsNPr6TQX65uhyHKtlEhMx4U&#10;hikvPA4L8rerMgir7Oj4ymn05vrxdH/bFHqwfarUfaGX1oyjl1aPlnpx1SjaNb47esphiNAXQjXx&#10;kDBMeeJlDG9RZSRW2RE6nNZPHSKDSfRs1ZB6tW4oZyUN6dScEprWk0GGxbPwoxBKhxwHkSnXtBSy&#10;/fXlI8rMxCo/+uD0VgS9QAnxFflkMEw5xU/ItmHKUGVGYZUv/V38OIrnAZ0rX+LhYJjyig1zXlWZ&#10;hFX+tHHqUN0Y28qng2HKIT94WczcrsiSSp/eh15nhAtjmHLJWaEyO7OFlX/heRDagYeDYcojPYVs&#10;aE9SZRBW+dLFDXP16vMwPBwMUx6JFLIhSKwqk7DKtv73uYMZrzF4Ww/ZJp8MhinH2Lo0K9haIazS&#10;IRheQnxV+ueZZfTNlfX0wwvJ5Lx3gbytFvrxpb303fUtFBMWrJcSeSEqptzzLaI0qzITq+zoqzdP&#10;0vWtCzBYmywmoz3IR4YGo2k9mpOf9hqGaMQDwTDlnZVCtrS7F5SZiVU2hdLj/7u2Rxqj0DU8CAzD&#10;aFQVsiFoqirzsMq2fKwWTPOLlU8CwzAZpMWEh3AVuhzqD88eQEnxf7THgGEYnfeFbBi8q8o4rMKr&#10;pAb0RbOJuPeP5VPAMEwGg4Rsz24v/JrB5V34Yfn47HY6s2amXD8GHRuIRmQ0yIALMkKN/d4l5Wc9&#10;IXz/5xd3Kbep9Ksdi3Fe/4GHgGGYJ2DZ07SI4ACHKuOwctc3b52is+tmkb+PF9ZRpr7NatKmkQly&#10;VT+s7vf1pdX0/XM76YfndtH0bk3JLPZ5eHyT8lieUGigHx2b2Y9ubZxA37yYQrZbJ+jxW0fJcfc8&#10;Oe9fkisPPr55jDZMHgRD/Dn9/jMMk4XLQrb3Tm5RZjTWE/3tlaN0YNFEqhQR4oTBxYYG0KJ+renP&#10;J5fQjy8kk/3uObFfztXlf9zYSVXDg6h2pUi5sJZqn8IIw2/WTBpEMwZ2oeiwYGnCRqPBYTYanDEh&#10;/ii9Og3aQO2r8s4zDKPESyjNz9vLgcCkqsxWXoWF+GcN6oYxfg4sXxoZ5Efrh3ek36XOp2+vbqCf&#10;XztQoDbDY4vGSsMa2KFZkVapddWuFI6SYYxQIG44wzB5s0HIljxvrDJTlRf95nKSKGV1pfAgfyxk&#10;77RYvBzeFpP9i3PL6asLq9JN0DMmZn/3LB0WVV1Z4owIpfPrZyv3K6zsd85Sx3pVYIoYgsUwTD7A&#10;+hy2osqcJVFYtH5M97YU5OfjMBiNjsjoqs7JC3fRnvMPKPXGr+nwM59Tk9bdnBUMBrvFbLJP7CNK&#10;idf3KY9VUP3y2kG6t20KVQkPdGKG0die7ejrt04p9y2IvrqwkjrUqwpTbCHvMsMwbmMV+jHQz8ep&#10;ylxlQb+7tleuVeLn4yVLguFRsc45q1Jp74VH0gBz065T79KIKavIZLY4DMIkA3x97H3bNpadLarv&#10;yo/QCfL9M9voH2eW0TNLh2NusgNBGkSV3R4a6GePDgu2VwwNctSKCXN2jK9Kuvq3qEPfXF4n5zXj&#10;8z/8agf9+EIS/fDCbvruxhb6SpRwPz+yHIaIgdoW3GSGYfJHQ6EfRaa3DUloqczAJV2O+5cJ688s&#10;G9uPWtevicXdEf3FJkqCTj//YOfSbRdp38X3lMaXH205/Dr1GzmXcFwcv3blaHph1xLlObkraY7P&#10;bpc919A/Ti+lPx1fRP+Vmki/OzSfPkmeSXe2TKK7WyfLv6nT+5DJaHBCOAd/b6t9UNv69MbuhdS4&#10;WhQhkLDJZMY2HnrDMIWkt69/oMxoPl5WW83KUbRu8mD64wsHyXbvojJDe1p2GMTbZ+j9U1toYu+O&#10;1LBGLFWvFElVK4ZTpfAQEiVam5fVYjMYZMgrG6q4MCijMIGQ8IrOUdPXSuPac/5hRlW4qHTg6se0&#10;fMclwnfjXCwmk61j4zrK63JX6MDRh9FgSI0u5/2L2jYhx51z9NMr+zJM9K8nl9COsV0ptmpt56bU&#10;1+jQtU/l+Ylz+qcQwzCF4N3NIlPBTPZf/lBWHZu26eEUVUcnjEcvHRWF9OPDYMIjY53dBk5yrtnz&#10;LO0+fUdWc1MuvS9N6OC1T2SmL2rDK4j2XniPgkIjZBoZDRXs9arGUFox/Jj8/M458vPzzXY+4jx+&#10;EGIYphD8nyeqmKzP6dD1T6lK9fqUPj7Qlpw4VpaCVaZWGGFGi9liFt/3WabvTzpzF6aYJu8qwzAF&#10;5vGBKx9lylyswgsGFRgsxwzaMO6xe8sGzn+8erRAYx1dBZNF58/0pfuyfefu09IUUQpnGKYQ2Epi&#10;tbQsCWYVG1cXZiabDXy8LM7bh9bStzfz15uNmTHoqe4zfLbye9JLimyKDFMI2qBNT5XBWEWj/Zc/&#10;opYd+lFoRAzaIe0oRYYHBTiPLJ9Cdw5voH++diybGaK6fGTZFBieferiPcrjQlxSZJjC84Go4rEp&#10;PkVtP36LOvYaRfWatCc//yC7uCeQDVXkkAA/h4+XVbZPRsZUpdQbmdsQs2rXqTtsigxTSL6ZtWK/&#10;MoOxnq52nrxNfUfMpglzt2brUMlJm1NfZ1NkmEKStu3YW8oMxip9Wr4zY6F7hmEKiA0DnlUZjFX6&#10;tCrpGTZFhikkNgyOVmUwVumTS0eLSd5dhmHyjU2fHsYqG8I9FfKTd5dhmHxjO8imWKaEeypUU95d&#10;hmHyjW3fxfeVmYtVOoV7KjRM3l2GYfKNDUM/VJmLVTplsXrBFN/Qbi/DMPklbdn2i8rMxSqd8vbx&#10;gylyTEWGKSA/9Bs5l2e0lCGFhFdEFfp77fYyDJNf/s1q9WZTLEOKrVYHpvhYu70Mw+SX6xUMBocq&#10;c7FKp2Kr1YUpckxFhikg1YRsqW7OrWWVfNWo21TvgWYYpoDYOMhs2VGnXqPZFBmmkKQlnbmnzGCs&#10;0ieMJhD3FKZokHeXYZh8k7bh4EvKDMYqfdpz7oFuil7y7jIMk28er06+ocxgrNIpcU9hitHy7jIM&#10;k28eJ64/ocxcrNIpcU9hii3k3WUYJt88nrnigDJzsUqnxD2FKS6Qd5dhmHzzeM6aw8rMxSqdEvcU&#10;prhb3l2GYfJN2tajbyozF6t0StxTmOJ+eXcZhskXDYRsB69+osxcrNIp3FOhVNxghmHyx7+MRhPP&#10;fS5jEvcVpjhA3mGGYdyml5Bt+7GbyozFKp3acvgN3RQDcJMZhnEPzHZ4HBwWxaXEMqZqNRropsgw&#10;TD5AI7wt5dIHyozFKp1KvfFr3RDv4SYzDOM+30dEV+WQYWVMA8Yu4KozwxQQ27w1R5QZi1V6FVOl&#10;FkyRYykyTD4JFLKt3fucMmOxSq+MRqNd3Ns/y7vMMIzbBAnZNqe+psxYrNIpl/bE2bjJDMO4jzTF&#10;LUfeUGYuVulU0pm7uinWxU1mGMZ9pCny1L6ypd1PTLEqbjLDMO4TLGTbdvQtZeZilU5tO3ZTN8VK&#10;uMkMw7iPNEUuKZYtbTr0qm6KMbjJDMO4j6w+F0dJcdqSvVS9TrPHqm0sz2rjwZd1U+SI2wyTT9oJ&#10;2ZLO3ldmLk9q36X3yWgy23kJ1aLXxoOvsCkyTAH5T4PBWGyzWULCKlJgcJgTQ0ZU21meEQJ7iHvL&#10;psgw+aSekG1S4g5lxioK7Tr/MRkMBseY2RuV21me0YGrH+um2BU3mmEY9/jKYvUq1jnP285+Rv1n&#10;7hcZ1mBfvecZ5T4szwhpLO7xc9qtZhgmLzoL2RZsOKXMUEWpxamfUu2mvWRJZv3+F5X7sAqvoJBI&#10;mOJj3GyGYfLmZ//AkKcWGWfhwU8psnK8NMZ1+3jedVEovmkHvQrNMEwe9BYSZvS8MjMVhw5e04zR&#10;NyBMZtyNh15R7scquCbO366bolmIYZhc+OFplhJ1Hbz+OS048AlZvHxl5sWAY9V+rIJp16l3dVMM&#10;x01nGEYNpn3ZZizdp8xIxa19Vz6jxP0fkdniJTKwwb5020Xlfqz869C1T3VTrIYbzzCMmo1CNlUm&#10;elraC2NM+ZB8A8PlcJ2eg6cp92PlX7jXQq1x4xmGUfNLWGRMiVug6sC1X8uqdI3GXYUxGp1hUbF0&#10;6Pqnyn1Z7kvcb5jiMHnnGYbJhknI1rHnSGUGetpKvfE5rTr6KQ2anUpGo4kMRqNz1PS1yn1Z7gn3&#10;W2gJbj7DMNmpJWTbcfJtZQYqKdpz+TOav+998g+Okubo5ePn3HzkdeW+rNyF+y20EjefYZjsJAqV&#10;qPbEnIRS4+Yzn9L4Nb/SSo2iSu3tGyCq1BxMwl0hrXC/hdrg5jMMk51PDQaDXZWBSqoOXNfGM3YY&#10;vESao7gGW0LvMcp9WZk1cf423RS9cPMZhsnOn8xmS4k2xZyi5yw7/Kk0x4CQGJnRDUaTM/ncA+W+&#10;LE21G7TSTZFhmBz4p8XqVaJNcVPqa9S4VVfltm3nPpPGOHvXXZQaneJ6bJ16jcrRSMu72BQZJm++&#10;tFq9S3z1ucugGVS/9UDZrph12/6rWnV64YFPKKZGU2R6e2BIhDPl8ofZ9i3vYlNkmLz5i6mEV58h&#10;jFkMDKtEDVv1UJYCYZYbTmrV6QEz9mttjQaDfcPBl7PtW560Zs+zmdJr6MRluilymyLD5MBlITsC&#10;kLpmppKoNcc/IR//EIqIrppjj/Oh67+m5Uc+pXl73yNv3yDZQ71kyznlvmVZ+BFp2XU0BUdWyTQo&#10;f8/5h7opNsbNZxgmO12EaMOBlzJlqpIqlARDouKk2U1fule5D7T7gtbWGFtLVBcNBsfu03eV+5U1&#10;yRLziY/ILzCcfANCacXRT7LtI+43TPEt3HyGYbJTU0i2wy3Zdj5bBippOihKQDC79oMWSmOUg7hT&#10;X1PvK0qN2NfLN9A+cMwC5T5lSTDEOTtuyaYD/6BI2nhKPSXSZDLDFL/AzWcYJjs9hextG1WXJYgu&#10;fccrM1JJ0iGR+Zemfkpz9zykgJBoed7+gSG05XD2GS6oZk+Yu1WuT5J1W1kSDLH7mPXSEMNjatGu&#10;Czn3vgtTRPTtr4UYhlHwQYCft/3W4URaP2ekLDGGhFV07LvwnjJDlSStOKJ1rEzZ9BqZLd4Oce62&#10;4PCKMmagav+yrJoNOkhDbNplAiVdytkQ9154hHuMoUu/CDEMo+Bxo5oxdPPQfHr/RjK9eny9KEkY&#10;5Xi/5u16Z+q5LInaLUpEMEZo7KobhAHcOPeoSnFyTWnVZ8qSEB/R1z9YGuKwxFO083zOUx7nrz1G&#10;BoMBVWddViGGYVwwCtkGdmooTHGeNEXo4bXd1C+huayWQj0GTVVmspIiVB3Xpw/HgQbPPUIVDJqx&#10;V6lRn/Zf/kD5udKuVUnXYYYOGOK0bTfltav2g/qPmifvp8FQwX5q7Vj93q4RYhjGhTAh29Wtk+jt&#10;I4syTFHXvcs7KSYiRJqLwWi0bTnyhjLDlRShVJt0Set1XnDgY2rbb47sjEH0bv+gUNpx4rbyc6VR&#10;1Wo3QqnP4eMXQokpH8lrxo9D1v32XniPfPwCpQkahSG+dHAJvXVwDpnE/RTv8ap+DJOFDkK2tw7M&#10;pndOrsxmirruX9kpSiQGaY5eXj7ZMl5JE8wh5epntFia4yc0YEZKRrX6YCnvcEF7qcFgcsDsu43e&#10;IK8PhojxmVn3HTIhY6C2rVXDWs5HogZw58wawv2OCtOMUohhGBe+EmbnQCZ5cHGz0hBddXjjrIxM&#10;Viu+hTO1FITswkJYMI2cSlKlReg9D4+q7ERV2WS20Mwd78hrWnMs+3UduPIxWaxe8kfAbDban09d&#10;lXEP71/YJE1x7YyBbIoMo8BWOSpYZpJH13ZlMsCc9N71JGoWrw3fgaYuTpbVVtdMyfKc9l/5iJq3&#10;6+0UJUPZdtig/XBphouE9l3Nnu4rd1/LuDdtm9SR9yvT/RP3Gff7paTp+n7jhBiGEfgK2eYPby8z&#10;iWvGcUe3z2+l0CB/OQxGZFbnxnI+x9jTQltgvcbthBka7DBDjD3EQl4wxG1n1SX0viPmaO2/BoNt&#10;U+Jo5X2DcL8h7Cv0TyGGYQRHhexaBpmjzDzuaO/KKWQxm6Q5+vgGONbufXqL6Zd2odo7Z1WqXGoB&#10;nSgww8jYujQn+aE0w5VHP5XNAdk/9xH5B4bKe+BlNdvvXtquvFe6dFM0GY0YxP2zEMMwgjSr2Swz&#10;xzsnVygzj673ru2WUm3TNXloVzKKUo04rs1i8XLMX3+Cq9VuaMfJ2zQuMZnED4rsTcbCXDDDWk17&#10;0rx970szRDDd/dfUablw0xn0sEtDbNe0rvLeZBXGpOK++/lYUVpMw8PAMIzIRPWqRsrMkVd74olV&#10;I+V+WdunVJoztrdeAhHVOKNj5ooDyszM0lS1VmM58BrrWzfuNIamb7uV0aOMGTspV9RmuP/yh1S5&#10;erysAhtEiX/X0gnK+6HS7WNL5f1s16CaXoXGio4MU64ZiCE2V7dMzDRoOyf1ax9P84a212a9uGGM&#10;0Mb5ozGMR5qjl7evo7RE4SluHRLVYX1ZBXSe4PW2s5/K+d2q/VH6HjNzAyL/yM6U5vWrO+9czL26&#10;nFV3Tq+WpnhS/NjhGEKxQgxTrvlClOZkxrh7dp0y47gKxjl/eAdqVqdS+iBv94wRWjx5IKqF0hwb&#10;tuicYxzE8q5UxXtZtfPkOxQcFiWryuL+OQ6tm6FM87z04NIWee8vbRrPpsgw6fxkNmmm+PDKDmXG&#10;cdXDK9vlvltn9iF/H6swxoVulxihh1d3U/tm9WTPqKgq2kdNX6PM9Cy1Dl77hOo366gbmG1E7/Zy&#10;KqYqrd3Ro6s75f28/MQUqwsxTLkmzduqdbKoMo1KKFFi/zNrR5PFZKI3D86TmUu1b066nLwY7Y1a&#10;ScdktvceOkNpAixNqCq37oxB1lpVOSo0yImAHaq0za9wL1/bN1OU4ivgfhzEQ8Ew5RlbdFhAvkwR&#10;un18mfzMi0nTYG50ZfMEevfkSrc6YHRh36MbZ2dE4oFiq9Upl+G+ctOgcYvQqyzTx9vL6ryYlH1u&#10;emGEYVi4l0aDnL75gRDDlFsMQvbOTWvk2xRhaO+eXCE/9+reGdIYF41KkAEG3KmGZ9X1lGUUFhyQ&#10;YY5+AcHOLanZA8WWJ3UfOBltsDI90Bl2bNOcfP3ouKtbhxfK+4h7KL7r34UYptwSiSrTivFdpZmp&#10;MkxuQga9d2GjzFBv7p9FAb5e1KRWJfn/g4tblJ/JSw+u7qL+CS0y2sxgCrXrt1SaRlkU2gzrNW7n&#10;cv0VHJeSlxSJGeq6d167hzBF8X2/F9/LMOWW1qgyYTjGzYNzlRnGHWEwN3qlkbGGJTSUmeuNlFn0&#10;7qlVIjMXvBPgwu6FZHapWiO6zdjZm8rcQHD0wk9ZlIQxihnXajGbRDV5sTJdPC19DjTumyiR8qwW&#10;plwzDqZ4fdskupma9xjFvPTuKW3M276Fg2QGO79+jCiBohPGvQATOQmlpMHd22RMIYRCI2KcpbXt&#10;EaaOITWDxi1yWixaBBtI3Atbg9pV6fa5rcp0KErhvkUE++ntimYhhimXzEcm+NXOyXQrVVuCoLDS&#10;w1GhpOjjZaGerWrLqvXdcxvyNXQnJ8EwqkZHPKleitLV4PGLKfncgxJbgsR57T59h4ZMXEpWb98M&#10;E4RghHXiYmSbalFWkfMS7tnFDWN1U3xDiGHKJcfRgI8e5FupicrMkl+hKv3w8jbZRomM1rFxnCw1&#10;nlo9SlaxUVVTfa4gGtarHXl7WeRgcClEn/YNcPYeNpPmrT1GiA6OAAkqoypKpd74jLYfv0WJ645T&#10;TJWamU3QaLDFVYqiDfNG0d2L+e+QKirhXuHHC8+DOM8fhRimXPIeMgEyhCdMsW/HprRqYjeRweYI&#10;Y9xOt48tkZkNvdNWi4nCg3xlxntwybPVw7fObCYMYo6tGIaOgicm6WpGJrMjNCLa0bJTPwdME8Nc&#10;hk5YSuPnbKFZKw/Sun3PU8qlnNdvQWlP02eUcvkD2nP+Ie0Spb81e56lOauP0DBRCqxYuQai2WRU&#10;8SHMRa4UFeYcP7AzPbjiuR8ETwv3CcKAfHHeHBiCKbf8p8lokJnh7aOFH/uGKWNoT0TElaT5A+j2&#10;ieV0T1Sb9Qw3tV8rWWoc1b0pvXt6tUeq0yqhGvrq8XW0deFY6t+5JTWsVcXhbbXY9SmGbigNASzS&#10;I87AIFT7ZBOOHxzgZ09oGU/Lpg6m109uVJ5fSRTuD+5dkJ8XTBGyCDFMueO/YVLIEHfOrlVmlvxK&#10;j7qCtsSQAB96KXma1jN9cK58HyXF3q3rSnNcPLa721G+PS2sUfJImOe7F7ZL89q7cipNHNyFurdt&#10;TI3rxtmrxUTaY6PC7LWqRtsb14uzd2wR7+ib0JzG9OtIU4Z0o7lj+tCK6UPpxJa59OqJ9fJ4qu8p&#10;LcK9eWH3VN0QUYVmmHLJ16L6LDNEfqfp5SgYTfqg7mtbJpCXxUyDOzWU/7vq5eTp1KRWjDTHbQtG&#10;FWroDqvw2jG7HwaKu5qiDx4QhilP/EbIGRbkK01KlVEKI8xqQZUcx148OkGa3+yh7dJNcVb639l0&#10;Y/skqlEpjKxmE22ZM4QeFWA2DKtwmj+ur+x17tO2Lv7qxvgNHhKGKS/sFLJ1b1HLiQ4QRL5RZRZP&#10;CL3N7xxfLqrNsykuOhRjDWku4jGmahGfdV3ZPJ6qie0wzy4t69K9i1ue6hCV8qKElg1kj/OqCV1p&#10;WGcMvDfQ3sSM1f364WFhmPLA4+iIEOfmGb3RW0v3znkm2kpukuZ4YrkMINGoVqxchKl7q3qZjBHC&#10;+MbN03tJc4Sax8fRrZNr2SA9LKRnVHiQLCEi2hF+tJDez+6YRLePL4VRopPpofa4MEzZZoWQ7a1T&#10;GzMa1mFGqoxTFNLNDXOcJw/pinYsR6XIYHp5X2ZzlAa5fxYdWzmCLCYjta5fVVStPdTuWc6FudSY&#10;RggTfEn8SCGt8XpIgtb2i3s0cVAXtCs+xgPDMGWdn1AKQOZAjzAyA6Jov3tipTIDFbWQAa+nLJdV&#10;OEzj2zZvcCZjdBVmy6iOwXJfPdo1FvfcQK3jq8iRAEhXtOdWigiSr/Ve9NPb5+tVaB6aw5Rp6gjZ&#10;jm3WIuIgOgpMEYFikSGedhUVpcfYimHOd85vpQeXt8lqnG6Ib4vX3ENdcL15apM0Q9zvlEVPfnis&#10;4t77+3hpg+pFmuv7417gWREahQeHYcoqzwjZ9AcfJmgWmQIZ5Y2UmXT3XOkZbJyXHopMjUX6VdvK&#10;k3CPV04fLO9x1YrBGWb4urjfZvFekK+3/P/+hc3ZPms0yHbFU/LJYZgyyi9B/r6y6qyrSsUQWj+l&#10;mz3Y30dWp123lWY9l7KI6lSNKrJZM6VB9y5tl0E5YIgLR3bKMMTrWyfK95rV1mJfPrz0pIToqppV&#10;K8IU/6Q9OgxT9kCUbdu4AZ0yPfgIBisyiGx0R8/wwzLSmYFZNLimjXOGKbeXZaF0eHTDdHn9CPyL&#10;Hn3dEJPnD5Dvr5zQTQbtyG1GEWbsiGeG50EzZZYAIduGuSOzPfzIJMdXjLAF+/vK0PRZt5dGIVTZ&#10;qTWj5LXdu1x+BoSjh75KlDbes3uL2hlm+OaBOdSvbT35furSoXJ52rzakA+unaG3KzJMmWShkO2l&#10;o9nnOL+ZuhjRUZw1Y8MdU/q1LNLB3MUlhDCDGdSKDacgf1+nap+yJBjc+a0zpelBz++ammGIzyfN&#10;IG+rhcKC/OSqfe6s7w3dPLNZN0UrHiCGKWv8CWMCVQ8/hmF4mc2yBCEzVPKMMtEWhzZSdCig17V5&#10;/Rp5loxKp5JkJ8ng9GUgEppWzxhqg6jniSM6yfeHYgyiXFQsfz944rmBKcbJJ4hhyhBzhGyj+3VU&#10;PvjIWK8dWiSH5pwWVU6MW7tzeo1iv9Kl+xe3SHPQOxb8fbzptRNFP3unuASDO7dxohxSg+vbvzh9&#10;qA0iEglVjwnDGjd0YcNYrbpcgEg++CFNf34YpszQRsgWHOCnLCXqQobp3z5ezhyZOagtVYkKKf2D&#10;pUXJEItnwShe3TtdDlCGeTSpG0d3L5XedkZ0jtwSJte8bmV5PfXjKsoSMa7z7cML5dxlvF+1Yoh8&#10;rzD30dfbClM8IZ8khikDoC0oTVQf7Xcu5l1tQskKmWnz9N7UsXF1qhkbTvfPl25jRJUZbWiyBCW0&#10;f9FgWRLGDBrEQlR9piTr/sXNlJxuegjmcWLVSM0Mjy2WpUPcM+0e9pJzzQvbZIAYk+IZ+kE+TQxT&#10;BjgtZHv2gJtT+EQGeuPoUpmpsJhVG1FqrBwZTHfOrC31bYyYDeM6Q6ZD+toxt88XbH3q4pYsHR5O&#10;pDpVI+V5j+zWRAZxePvoYlEaXknLx3WR7+N+YQiO6+yUwujszgXcA82UKdJ8vK121cOek1CyeCZJ&#10;mxONnkoYY0Swv6yWlfqOCnH+ejsjFBnsJ3tlS/r0QbTvDu3cSN4TzEK5tnWiPH+UGo+uHEV+3la5&#10;DaXgd0+u9Oh9wrHEcwRTjJJPFMOUYqKFbP27tFQ+7LkJGeHi9pmymonSSCdRlcbMiDdF9awszD9G&#10;bztMReuZNtLFLZOU+z1tYVXEoytHys4SnOexFSPkeaOd9J3Tayk80E++P2tIO9njjMC+6DRTHasw&#10;wnMkNAQPFcOUZvAQ21455t6YtGwSxrhj4RiZIZHhZg1pKzPgczuneG7pgqcoVEdhMNFhgfK6iiOm&#10;pLvCuby2b5ZcygHnNmNgG/nj9NahefK82zWuKd9vkN7B4om2w9yE50houBDDlGoeCaWpHvL86HLy&#10;IpkBX06eJpcqxetZg9vK1fhKe3UaS60O69zIjmuCQRZkyIpnlCRLr1i+IWWhFrwBqh4dqpmhODe0&#10;ER5ZPy1jG+6FPOerRb/wl3iOYIocLYcp9XyJNYdVD3l+de/SDlli3LdgkMyIgX7auLg3RIbNbe5s&#10;SdeUIV3p/IbR98W1OA8tGUp3zhT/2MxH13aKdJxH/drFyzT1sVpocEIDmc5YPxvh3Y5t1ILAYimH&#10;7bP7ym0YklNcP0riWYIpjpBPFcOUYn5GyH/VQ14giQwY5O9L1WNQeplFE3o3lxkVgQXuYdhOKSw1&#10;Bvn7OV47kOjl42VxyChBwmxU+xWFUCp9MWU+hQdp7YKVo4Lo+d3a1DwsE/vo6g566eiajPZEDLGR&#10;Rnlwjizhqo5ZFHKZ6ldDPlUMU4p5LDKT50wxXZ1b1peZ9Oy6MXK5AMyawP+7E4emtzWWHnMUafQT&#10;Emru0DZfoVcXplMcVWhEJqoqqsbB/t60aFQnekuk481D84XZbZM/Ls/sX45B0zJd2zesppmhKDW6&#10;O2fZk2rTpA6WJZDpxDClnV+MniwpuggBXDGUJTjAW7ZtvbxnOsXp5rhgWPr82pJtjiN6t4Mpyh7V&#10;N/bPGIZzh/kU9SweVHnxPRh4DTPUSn9zZTPE0fXTRLpqnSu9WteRJXJsRxVadayi1uLJA/RSYmek&#10;E8OUdr4UKnRHS05C5t48VwsggYHEyLzP75oip5zhvQn920nzVH22JCgsOADT14KQUCLnG3DOz+6Y&#10;LJdeVe3vKbma4ivJ0+Xrjs1qy/ZCfx8rzZbDa7TOlXdOrHhqnT+LJmUY4nqkEcOUBV4Qcj64UrTG&#10;9ECUCnu01joJts7UOgGubplItSpr082eXo9u7hJpY5eplI44V2eVKC1cf1F2YOimWK9aJA1JaCSH&#10;2eB/vVSIGSoorRblOeSlkX3a64aIcHMMU2bwE7K/c8Ez071y0yNRInxu13SqFB4kZ1ecWz9GZnAI&#10;7WeqzzxNXd27FJn+LzKV0qlbNXwxBqvjnIuyuqqbYuqyYRQS4ONEh8ozO6fI91AyVH2muIRz69Kq&#10;gW6IY2TCMEwZ47nWjWsrM4Cn9PDqTpmhEXIMf4+vHisXUk8c0VH8n3u4+6elji3ikfG7a0mUgRkl&#10;W1zDrdQFys95QropYtA1glI8vLqbDq6ZQjvSh9pos1LUny1qiQRApwqWH2gkU4RhyiBYs9e2a+lE&#10;ZSYorDDGDh0tEUF+dGLVCDq5ehQWUZc9qKg2P80qYG7CUCWRLmaZQi7ApNZN7iHNSfU5T0ia4kGt&#10;yty4Zgw1qFVFvhca4OtEW+LNQ4nKzxWlXjuxQU8TmKJsZ2WYskxlIduts56txiIjv35grlwY6aXk&#10;aZQ0fwAN7d5auW9JEs4b6SFTJguipPiXyuntig8vF92SDPcubJLfgVlCMOLk5ZNp9qhe1LFxXPp3&#10;F32Th641s4YjPeyVo8OcOBfxmmeuMOWC6YipqMoUBdX9C1uoWnQoPbN9khyz2LpRTfk+ghVAWfcv&#10;KVo/dxRM4I6WLNmoqVehbx9bovy8JyRLi+I7oKWjE2S1FaVrDNQ+v34M3TpcdNV3VzWqU03+QIwf&#10;mODEObVrWhem+GeZEgxTDrgUHOivzBz5V5LsLfXztsiMjXD4yFTvpQdZgEpqr3PfhOYwgpyCGxix&#10;nguWesXMEdXnPaX7FzbKdEI64jsTx/WlGSO6yXGKRZ1+iCFpsZjtBkMF+/OpqzPef+PkBqTNYy0p&#10;GKbss07occ3YCGlgrpkkv7qVmihnYxxYPIQWjOxIk4d0le+bTCbnC+lT1UqqKWJAu0gHo0wRBcIo&#10;bB0aadXYouwkkqXF9LZFjE1ECRXfh79J8/rT3TNFM3tl1shesnTo622VpUPXbRhXim0yIRimHNB9&#10;xuB25CVKIqgmFdQYMdUMnSteFhO9kTJTq/qJ9zHMRRiKA5lcmmIJjLuIaxbpkNfi7ith+LiGO0U8&#10;rQ5ppKcXzHDWyO60cEw3+RolSETOUX2uIHogDM/X2wvVY9vqGcOU+0DYLtQaCcEwZR2fqNAAB6aW&#10;+flYKSosOH/GKPa9d36DnG2ht7vVj4tyThveXU7r692xqbN/u/iMTK48xlNW4vi+yPTPa8mRI7X0&#10;68NAatVxPCl9/Zj5wzrIdL13cStZzWbS0hJDmgpnjLjHScsnSbPz8/WivNbqSe9sOS5TgmHKOlaz&#10;yanPtw0N8qOgAF+ZaVwzxYMrO+WaLMis2AZh7Nytwwvl54L8vGlMj6aEarLVYpa9tHhfZCbH0RXD&#10;5evi6ijIr8T1YmpfWy01ckRcisHxzPbJRd6uCCF9kWaQKGnTqD4d6dwWLW6ibIo4NC/bPXJXWJsn&#10;feyhbVSfDsp9skp8L/Z/UaYEw5R10KAPU7y4cZwsOQQH+JFZGKWe6dCmhPFqz+/S2gVdhepcdHig&#10;XC1OZuAKFRxvn92SUdJBCUOfqoaFlLJmtqctlLjENWea2pcT4toed21eU15LQQ0pP0KoMHzX8C6N&#10;cI6O2+e2UqXIkPTlILQ0vXt2rQwZ5k5b7cmt8+SPlDiWrU5cDD3KxzWkm+KrSAeGKfOIjEKv7Zsh&#10;Dez1kxtkJujWppHMQGhzwv9ntqI31CjXSF40KoEwMyUsPeZf//b1RQadQ/6iGiaqy3J/DF1BpoXh&#10;PrdLm65275x27JKkxZMHwnAuaymRJ/P1KX9FOV5RF5YfwHchoIb4bmfTetXlnHUM0YG2zOhNFzaM&#10;k0tBIKKO6hgw7x2Lx5PJZIQZ2lvUrylK/fnvKEo3xZtIBIYpD8i5yRd2LcqUEcYPTEAJ0bE5cYzM&#10;XG8fWSR7QIckNJQ6tlJbMAkG2LBWFYoICZSdK5DegwrTvLRpXLqRFN/gY3eF6xPXj3Ww3SEK14Nr&#10;KY4xl1hqAN8F6SU8VH3fvbCdQgL95Y8YzgdaMr5nxudQ+k1aNokqRYXKzwjZe7RrXKjoRBZRcxDH&#10;+ViIYco8/kKiNDFBmRnePLUJbVr2BrWryv/RjoiZF4jYgtISqm3REcFCIU86aMRfPTMjw+6Y3U++&#10;RoAI12M/bV3ZswQlsH/JVHATtCsuHZMgg7+qjulJIShERjqajM6gAF9U82nN7OH0zvlt0vxunt4k&#10;o2DfvbSD0LkVHOAnS4RCtmbx1R2HN8xUHhudYGjjdbcZINDfB6b4qRDDlHkwp1WZEXQh4zSoVcVp&#10;tZgcLxx+Mqh39czhqMY52jerl1FC1PfXM7Ovl0WuOofXJW2MYt3qlWAg82QquIkonX0cXy1Ku54i&#10;Hl7kOugd1WWsibNqxjD80OglwEyCYfdLaEEH1k7P0+zeEqY+smsTWjZlgHJ7VoUGBbApMuUHVCFV&#10;GSGrNs0fLaubKDlCoYH+zhspy7PtB/PTMzOW45wztJ1mIiXIFNHJIC4dZpJfBupV6AeXijb8met4&#10;RYvJRK8eSJTLFKAkrm1PElXpbVIoKWb9fG7CMddO7k7tm9ZVbs+qsGA2RaZ8YVNlhILKtS0MJZw1&#10;k7rL1yXJFDcnjoYpvqJdfr4woy3vyubxRR7n0NUU8eNyau1YCvDxokceCCOGY55aPUq2S6q2Z1V4&#10;cCCbIlN+cLek6K7unF2bkZlRqkI4f7wuKaaIElZ6x4VBS4H8IdIrrU+bukU+XtG1GSIqNID2LBxG&#10;kSH+9Py+wocRe+vAXDmsB1Vu1fasSjfFz7QUYJiyTSMfL6tHTfH2scUZmRklEX1MXUmZ4rcpcQxK&#10;ife1yy8QC/UqdF5td4UVhjrhe1rHV6VVU/vR4E4NKTosULlvfoROFnl/DAbn7mWTlPu4Kr36zKbI&#10;lAu2zx/XV5kRCqKHojQ4tHMjmeEg3TwwREe1/9MQjFpcd7ZgsvnAgPGXmKlT1O2Kt45oM4YGdaxP&#10;vj5W+QODNC2sGWMgPY4rSp7OQV1bKfdxVWiQP9Ls19rlM0zZ5icEbVBlhIIImbVqxRCZ4bDEqW6K&#10;T2NtYpUwOF1c8w/apRccUYX+c8Pq0UUaXxG6e3qNTD9M7UMzhz7H/J3zhTNjrCWN484b1oH8fb3z&#10;rCmYtWmBn2hXzzBlG492skA+XhYnMty+BYPkOtB4XVLaE9NLiX21Sy84pgoVhsCcYFKq7/GUMOAd&#10;6QehdPrszikUEexPkwa2V+7vrvQRAsnzB7jVrpiebjkF4WWYMkNlkSE8uzC+KCnqU+GWjE6g1vWr&#10;lphAEHcu7UAp8Sft0gsP2uP2LxpSpG2lrj3QUSEBtHP+YOraoqYsLar2d1d6J87LydOFKVZw3L+8&#10;U7mfLnG5GL40Q144w5Rh5nVv20iZCQoqZDYMw0GG8/W20PhezYp0adD8SJS0UNrxWExAg6HC72tX&#10;jijylfYwrxnp2a5RNTlz6IWkqdIUC9uu+NYh7bgw96VTBin3gTjILFOeeDRvrOc6WSBMPbOYtWCo&#10;yLhvpMxS7lfcgoGI6/V0SH1RhTbIKY+q7/SU3jmxXJrX2bWjZZriNf7eL+Ta2YgLiWPVrhJBNapU&#10;zHG8IpYmENeaVxBehikTPH756FplRiioUtfPpGrRITJyCzLu7WIIyOqOKkeHI2Of0C7bc6Dz4+SG&#10;qcrv9JTuX9gszUsv1b15cI5sopg/MkG5v7vSw7utndRdlgRV+0ANaldFCfsLecEMU8axFTaCc1bp&#10;4xJ3zeknw4yVlEXvca3aJXucP/dt38CtWSEF1aOrOzNMESXTlw4soLAgX9k8odrfXT28oh03fRC3&#10;EwEyVPuld7J8oF0uw5RtbHdOr5GZTpUZCiJkIASsxXomAzs2VO5T3NqzYjJM8Tvtkj3OSVyz6ns9&#10;pUydLaEBdGTDDNq7YKAsievzoAsqvQqNaOkjerdT7iOuET8o9eTVMkxZxuCyoJQnSnRndySSv49V&#10;RvFGhn37+DLlfsWtkCB/ZOxQ7ao9TriQTQ/GW1TSO1ta1KtM4SGBGYO4CxujUi+F9u8QT1Wjw7Nv&#10;19piuZOFKR+gPezF3dNkpvBE0NQgf186vnIkXd86QWZYDBBW7VfcEpda1Jk67XJy0Q7i1pcmOLsO&#10;nS0G+RppfCOp8POvsZzBK6JK/tKRNdm2LZjQD+n3i3aZDFPG8Tab/nN096Yyg0HvFbK0g2VSUUrs&#10;07Yu1YoN92i1vKC6nLwYmbqoF3L/fUKr+kVahYZx6fcJ1XUEuYUpNqtbWbm/p+TjbUX6/U27TIYp&#10;4wxKiG+CjIVhM8hsN1PnF2rsm9FgsMEUMU5xXK9mhCCpqv2KU7WrRSNTx2tXXGQcL/J2xfQZKBB6&#10;nl86uFR2ZCGU2Ps3CteumJvEtaGUXVNeJcOUB4ICfO6FBvpmZLh3jmcPGuuuxOGkKcJor22ZUOhO&#10;AE/IoGVqb3mxRUegkMd78rNKb1eMCQ+gGpUrOs+kj1ssqkW0JgzsrJsiw5QfNm6sYEQpByvD6cZY&#10;0MHI4nB23RSvb51YIkxRnFNxZWrb7fNF24aKdl/cn3Prxsg0xgqM+Ptssnolv8LKIEr+4ro8PraT&#10;YUo8kQHebTFO7dW9MzKMsSArv6HjJsMUt+Udo6+olT6LpbhmYjy+rliawZNyHZqDNEbJEX9b1Kum&#10;3L8w2jBvJJcSmfKNyWC4jF5NDPXQMt6cfJf09DGKaFNcN7WXcp/iFExKXFpRjU/Myp8Gd29dpO2K&#10;EDpYdFN899RqalC9Inlbzcp9C6r0HxMYYkGWa2CYsoMwtS/aNKiWURq5dz5/i9eLz8veZy+ziSb0&#10;ba3cpzjVv3MLZO4U7eqKnAfCqIrcFO9f1Kb8ISTbnoWD6OoWbfjT3QtblfsXRAkt6+slbKO8MoYp&#10;r4wYUUHkL4M9denQDGPMz7AaZE6YYny1SGpZP065T3GqTePayNwJ2tUVOT2FPB6bMptEKQ73pVp0&#10;qOx5xmuke/+Epur986m3Tm/SS4kjcFEMU+6pExc1ACW+V/ZOTzfGOW4PrdFNsWGNaGrVoIZyn+JU&#10;k3rVkcEba1dWLBR5DzR0KzWRLm8aR2ak98E5hPBlGCOq2jc/2rlkgr7o/Zfa5TAMI4kJ978kDS69&#10;tHjz4Fy32hfRWQNTrB9Xkdo3qaXcpzgVHRFiF5dTR7uqYiEtv+svF0T6QG7cI0T+vrhhrHz9Qupq&#10;5f7uCvdPXANKiV7yahiGeYIoLX6NRnzdGPOaBvjmqY0Zphge5EcDPFSdK4xCAv1ginHaFRULv1zZ&#10;47n1bnKWVoWGEXZvWVu+RudW5YrZ5y67qy3aCocwxWnyShiGyQ6G2CwY0THDGFFCUWUoCBmyV+s6&#10;0hSRWa/uKto1kd1RoL8vTLGKdjXFwp+b1osr8s4W6PbRJXK5B4tJW/rhwOIh8kfp4Nrpyv1z06G1&#10;M+RwKi+LCcZ4WLsUhmGyYa1QoZ7BUCHTMJ2coumI3W2v7ZuZESEHgVFV+xWnfH28YIpR8mKKh8/E&#10;tReLKWLM4uspM2VaY2YL7k94sB9ZzCZHfqZqbpw3CrN+7K3iq9DEPrK3vtArHTJMWWZn9zYN7Xov&#10;JwwP7YuPsgzsjo0Op+Z1KssV/F5Pn2VRmDnUnpIo/cAULdqlFAujhIq+Bzpd+JEK8LFSoK+3fP2i&#10;XLvFQLEVwzL2eXA559L99BE9YIL2jo2ry/t7ftss/M/LDjBMLvz1+s5pZDUbqXfrOtIUpUQGun18&#10;mQxSMG5AAkoaDpQmoQ6N4yg6PEiZCYtbT8EU/YSKzRSxRotmhEaaN7yTvC9yyVKjweknzHLzjD7y&#10;vazDqvCD1a5pXVHdruAcktBI7oNgs7fObpElfnklDMMo+ena1omE6X8ogTyzbWKGMY7p2UzOpEAG&#10;fGVP+vAd8T4y6N1z+Rv0XVQyFr8pgmIzRZgb0r1/+3iZ7m+fWCH/vy7uk8VklO/h/rmW7LcsGCMH&#10;fmPbnsSBcv938AMnjoXea5y/dhkMw6h4fG2LMEKRcbbP7ov2Kq19UeiV5Gn0/M4p9CbCjqW/h4w2&#10;vldzkfmeftUZQltZ+nUUJ2lvn/Pc7JK8hB8g3BP0Pvv7eNG9C5voDVGVxj178+B8YYg76J3zWykk&#10;wFf+gOEe+XpZ6KVk7YfsgVwRULtf88bJgLJcfWaYXMgwRah53VhtTWeRCXVzhJrUipGG2LdtPdkB&#10;kDXjPi2J838apvjTpCFdledTNEqiW4cXpJfmtdIhSvXoiTaLH7En7xnp8LJhGffyzpnsqzgO6tYK&#10;afZ37TIYhlHx8+VN4zMyEtYDqR8XlSmjQUH+3rInNGsHzNOWOP+nURX8u68M/Ko+p6IQqr63UheI&#10;H6rZNLJbY7qxdQK1b1iNQgN9aMmYhIz7h9kvd8+uVx4DSjfF32qXwTCMiuMtROkQGUrOahEZB1P+&#10;sF7I4tGd5Tg5fVtJWcrUVeL8n4Yp9kVgW9X5FK2S6I5cx1lUnfVSvLgvGM8o42O6MRpgYFdpip9p&#10;l8EwjArvEH8tKvfbRxcpM1JJljj/p9U+9hRM8YnwA1WQUnu6Kf5auwSGYVQYUT2GKd4+tliZkUqq&#10;0oeXFPWCVTlR5EueFoXSTfFz7RIYhlGim+KtIwuVGamkCnOxxek/raU5bZvnj1GeV0lWuin+m3YJ&#10;DMMo0U0RK/2pMlJJ1f7V05DB/6xdRbHzU8XwYOV5lWSlm+J/aJfAMIwS3RTRgK/KSCVVY/p1RAa/&#10;pl1FsTPUYPBsuyJ6mBdN7EcPrxRdaLLRfTsgzX7WLoFhGCUY8KuZ4mxlRiqp6tOpGTL4eO0qih3M&#10;ovGoKS4Y34/2LtBmoMAgVfsUVjf2yzVteEYLw+RGaTXFji3ikcG7aVfxVLC9cjznMYH5VZWKofRi&#10;0rQiNUUI5y3URF4BwzDZKa2mWKtaNGazdNau4qlgmzmip/Lc8isMr8E8c9yDd04sU+7jKQX4+SDd&#10;DmqXwDBMNjBlrDSaop+3jKVYnOuzZOXn2lWjleeWX62ZPojqVo2U9+DB5aJd7qBHu0YoLT6toUwM&#10;U/LJ6Gg5WLo6WsR5wxRjtKt4Klz09bF6pF2xclQwbZ2lhQEryqozdGTFKL0KzcubMoyK0mqKBoMM&#10;BvE0F2BqJlRoU0SADdyDN1JmyYXwVft4UvgOnLdQKC6CYZgsPKk+ly5TFKf+tHtR/YVshS3ZLZ7Y&#10;j0ICfOQ9uHtmjXIfTwoRd9COLM69kbwKhmEyk2GKpaikePPs5pLSLmZbOLG/8hzdFdZ2Xjuph7wH&#10;WSNoF4XQkWM1ywWshmmXwDBMJkpjSXHmyJ7I1B9pV/BU+b521RjlObojTFV8Mni+6NsToTunVlGl&#10;iCCk313tEhiGyURpLCl2aF4PmXqqdgVPlclo21Sdozsa2KU5YZU9pP+dU6vp0bWiD+B79+xaGTRY&#10;nPv32iUwDOOKSTdFPZ5iaVB6J0u4dglPlZpCBepswdhElBKf3TFZpv9D8X94SKBDta8nhZJiQtMa&#10;MEVeloBhFJjRpoVMeSs1UZmJSqLEeZeUqWpyut/LR7OH/s9Lq6YNokA/LF06m949tZIGd29Ds4Z0&#10;oLePLlHu7ym9K0xx1cRuJSkNGaZEYZFrssAUDy9QZqKSpp1LJiBD/007/RKBbfyABOW55qjrSbKU&#10;uG5Kd5n2iHYu7oPjymYsDVG0zRhY2e+Z7ZORhihtMwyTBauXRZteVlpKim0a10KGTtROv0TwTXzN&#10;yspzzUkXdi3UFgiTP0YL6fWTG4RJas0Y984X7fKxbIoMkzveWDaztJgiemfFOaPaZ5ZnXzKYmt/O&#10;Fj+R5kM7a4vUY32VNo1qynY+/F/UPdBYf+eZHWyKDJMT3kHp7VoosagyUUnS8mlDkJnf0U69xCAH&#10;cSMsl+qcs+qVY2szDcPBXGetw2WSKCVuVH7Gk3r7yCJCNf0prZnNMCUeLx8vi8ycbx8t+Wu0GAwG&#10;hzjnqtqplyjSBnRuoTxnV6EU6G21UJfmNWWa3zm9muIqRVCNmDD5f3GMU7x1OJHWTe7BJUWGyYEn&#10;C1cdX6rMRCVFLx1di4xcUoeRXLGaTblXoYXhPZc0M2NKH+Yg71g0RpYSX9s3kx5c2qr+nId189A8&#10;mj9MRuBmU2QYFU9MsWjj+BVWiRP6ISNf1M66xNFCyHb7fM7GhlIg0lnq4Fw6s32+7FzZMac/3b+4&#10;SfmZohC+v0OjOKQlhw9jGBV1qkRce2vfbPs7J9xrE3taEgaCqnMb7axLJLapw7orzx2CKd45s5bu&#10;nt8gX88d04fGDehULFVmV8EU2zaoRqundY1KP2+GYVSIDNvuvWs7//Letd32R9d2O1UZ6mlKnGJJ&#10;H2x81GgweHTdFk8Li2K9sX+G7a1DMxqmnzPDMO4gHMjw4fWdDd+/mrT20bVdz713Len9924k/fb9&#10;q7t//+hq0h8fXd31t/eu7v7y4fXd3z68uvtH8f8vD68mPcbfR1d3/vKe/H/3Y7E97dH1JMd7N5Id&#10;MFpdqgybVS77//z+td2viNNCL29JZ9RLR9f8pLoelVyuMUNIK3G99vevJdlEWj9+dC0J6fv1e9d2&#10;/UO89yfx/x8fXt/1f+9fF6/FfRBp/K+H15O/wD4izb95cG3Xtw+FHl3Z+Z34/PfiWD+JH7pfHl1L&#10;fnzv/Po76efJMExJ4caNEab3Lm4MfHhhR01RMm388OLuZu/d2NNcZPRWDy5t7fTg6q52Hz27p+6b&#10;F5b6pX+k1PHw6q49wpC+EVXjn4W+Ev//QZjYo/ev7roifmjm3HtmV/13bqT600aOfs0wDMMwDMMw&#10;DMMwDMMwDMMwDMMwDMMwDMMwDMMwDMMwDMMwDMMwTMmiQoX/D1WMO3/Gi0k7AAAAAElFTkSuQmCC&#10;UEsDBAoAAAAAAAAAIQDyAcuYfggAAH4IAAAUAAAAZHJzL21lZGlhL2ltYWdlMi5wbmeJUE5HDQoa&#10;CgAAAA1JSERSAAAHgAAABIAEAwAAAOxkTWgAAAAEZ0FNQQAAsY8L/GEFAAAAIGNIUk0AAHomAACA&#10;hAAA+gAAAIDoAAB1MAAA6mAAADqYAAAXcJy6UTwAAAAPUExURVvO+ri40vWpuPe6xv///4E87aYA&#10;AAABYktHRASPaNlRAAAAB3RJTUUH4gQGDSghXl/EkgAAB2xJREFUeNrt00ENACAQA8FawAIWzgL+&#10;NWGCT8OMhE02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i0gFrZ&#10;QC0Dg4EBAwMGBgMDBgYMDBgYDAwYGDAwGBgwMGBgwMBgYMDAgIEBA4OBAQMDBgYDAwYGDAwYGAwM&#10;GBgwMGBgMDBgYMDAYGDAwICBAQODgQEDAwYGAwMGBgwMGBgMDBgYMDBgYDAwYGDAwGBgwMCAgQED&#10;g4EBAwMGBgwMBgYMDBgYDAwYGDAwYGAwMGBgwMCAgcHAgIEBA4OBAQMDBgYMDAYGDAwYGAwMGBgw&#10;MGBgMDBgYMDAgIHBwICBAQODgQEDAwYGDAwGBgwMGBgwMBgYMDBgYDAwYGDAwICBwcCAgQEDAwYG&#10;AwMGBgwMBgYMDBgYMDAYGDAwYGAwMGBgwMCAgcHAgIEBAwMGBgMDBgYMDAYGDAwYGDAwGBgwMGBg&#10;wMBgYMDAgIHBwICBAQMDBgYDAwYGDAwGlgAMDBgYMDAYGDAwYGDAwGBgwMCAgcHAgIEBAwMGBgMD&#10;BgYMDBgYDAwYGDAwGBgwMGBgwMBgYMDAgIEBA4OBAQMDBgYDAwYGDAwYGAwMGBgwMBgYMDBgYMDA&#10;YGDAwICBAQODgQEDAwYGAwMGBgwMGBgMDBgYMDBgYDAwYGDAwGBgwMCAgQEDg4EBAwMGBgwMBgYM&#10;DBgYDAwYGDAwYGAwMGBg4MHAA9TKAWoZGAwMGBgwMBgYMDBgYMDAYGDAwICBwcCAgQEDAwYGAwMG&#10;BgwMGBgMDBgYMDAYGDAwYGDAwGBgwMCAgQEDg4EBAwMGBgMDBgYMDBgYDAwYGDAwGBgwMGBgwMBg&#10;YMDAgIEBA4OBAQMDBgYDAwYGDAwYGAwMGBgwMGBgMDBgYMDAYGDAwICBAQODgQEDAwYGDAwGBgwM&#10;GBgMDBgYMDBgYDAwYGDAwGBgwMCAgQEDg4EBAwMGBgwMBgYMDBgYDAwYGDAwYGAwMGBgwMCAgcHA&#10;gIEBA4OBAQMDBgYMDAYGDAwYGDAwGBgwMGBgMDBgYMDAgIHBwICBAQODgQEDAwYGDAwGBgwMGBgw&#10;MBgYMDBgYDAwYGDAwICBwcCAgQEDAwYGAwMGBgwMBgYMDBgYMDAYGDAwYGAwsARgYMDAgIHBwICB&#10;AQMDBgYDAwYGDAwGBgwMGBgwMBgYMDBgYMDAYGDAwICBwcCAgQEDAwYGAwMGBgwMGBgMDBgYMDAY&#10;GDAwYGDAwGBgwMCAgcHAgIEBAwMGBgMDBgYMDBgYDAwYGDAwGBgwMGBgwMBgYMDAgIEBA4OBAQMD&#10;BgYDAwYGDAwYGAwMGBgwMGBgMDBgYMDAYGDAwICBAQODgQEDAwaGvwceoFY2UMvAYGDAwICBwcCA&#10;gQEDAwYGAwMGBgwMBgYMDBgYMDAYGDAwYGDAwGBgwMCAgcHAgIEBAwMGBgMDBgYMDBgYDAwYGDAw&#10;GBgwMGBgwMBgYMDAgIHBwICBAQMDBgYDAwYGDAwYGAwMGBgwMBgYMDBgYMDAYGDAwICBAQODgQED&#10;AwYGAwMGBgwMGBgMDBgYMDBgYDAwYGDAwGBgwMCAgQEDg4EBAwMGBgMDBgYMDBgYDAwYGDAwYGAw&#10;MGBgwMBgYMDAgIEBA4OBAQMDBgYMDAYGDAwYGAwMGBgwMGBgMDBgYMDAgIHBwICBAQODgQEDAwYG&#10;DAwGBgwMGBgMDBgYMDBgYDAwYGDAwICBwcCAgQEDg4EBAwMGBgwMBgYMDBgYMDAYGDAwYGAwMGBg&#10;wMCAgcHAgIEBA4OBJQADAwYGDAwGBgwMGBgwMBgYMDBgYDAwYGDAwICBwcCAgQEDAwYGAwMGBgwM&#10;BgYMDBgYMDAYGDAwYGDAwGBgwMCAgcHAgIEBAwMGBgMDBgYMDAYGDAwYGDAwGBgwMGBgwMBgYMDA&#10;gIHBwICBAQMDBgYDAwYGDAwYGAwMGBgwMBgYMDBgYMDAYGDAwICBAQODgQEDAwYGAwMGBgwMGBgM&#10;DBgYeDDwAmo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NIF575N&#10;5vTZ7O8AAAAldEVYdGRhdGU6Y3JlYXRlADIwMTgtMDQtMDZUMTM6NDA6MzMrMDA6MDBWuP6NAAAA&#10;JXRFWHRkYXRlOm1vZGlmeQAyMDE4LTA0LTA2VDEzOjQwOjMzKzAwOjAwJ+VGMQAAAABJRU5ErkJg&#10;glBLAwQUAAYACAAAACEAvKIYC98AAAAHAQAADwAAAGRycy9kb3ducmV2LnhtbEyPQWvCQBSE74X+&#10;h+UVequbGBWNeRGRticpVAvF2zP7TILZ3ZBdk/jvuz21x2GGmW+yzagb0XPnamsQ4kkEgk1hVW1K&#10;hK/j28sShPNkFDXWMMKdHWzyx4eMUmUH88n9wZcilBiXEkLlfZtK6YqKNbmJbdkE72I7TT7IrpSq&#10;oyGU60ZOo2ghNdUmLFTU8q7i4nq4aYT3gYZtEr/2++tldz8d5x/f+5gRn5/G7RqE59H/heEXP6BD&#10;HpjO9maUEw1COOIR5tEKRHCnq1kC4oyQLGcLkHkm//PnP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lt0pqTQQAAMkLAAAOAAAAAAAAAAAAAAAA&#10;ADoCAABkcnMvZTJvRG9jLnhtbFBLAQItAAoAAAAAAAAAIQBlQ8rGYYUAAGGFAAAUAAAAAAAAAAAA&#10;AAAAALMGAABkcnMvbWVkaWEvaW1hZ2UxLnBuZ1BLAQItAAoAAAAAAAAAIQDyAcuYfggAAH4IAAAU&#10;AAAAAAAAAAAAAAAAAEaMAABkcnMvbWVkaWEvaW1hZ2UyLnBuZ1BLAQItABQABgAIAAAAIQC8ohgL&#10;3wAAAAcBAAAPAAAAAAAAAAAAAAAAAPaUAABkcnMvZG93bnJldi54bWxQSwECLQAUAAYACAAAACEA&#10;LmzwAMUAAAClAQAAGQAAAAAAAAAAAAAAAAAClgAAZHJzL19yZWxzL2Uyb0RvYy54bWwucmVsc1BL&#10;BQYAAAAABwAHAL4BAAD+lgAAAAA=&#10;">
                <v:shape id="Picture 17" o:spid="_x0000_s1044" type="#_x0000_t75" alt="&quot;&quot;" style="position:absolute;top:2072;width:13525;height:19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6HrxwAAAOMAAAAPAAAAZHJzL2Rvd25yZXYueG1sRE9fa8Iw&#10;EH8f7DuEE/Y2E0vRWY0yCmMDYaDuxbezOdtqcylNZrtvbwaCj/f7f8v1YBtxpc7XjjVMxgoEceFM&#10;zaWGn/3H6xsIH5ANNo5Jwx95WK+en5aYGdfzlq67UIoYwj5DDVUIbSalLyqy6MeuJY7cyXUWQzy7&#10;UpoO+xhuG5koNZUWa44NFbaUV1Rcdr9WQ3vAvN9v8nL2+T2Zno8+dSdMtX4ZDe8LEIGG8BDf3V8m&#10;zk/mKlWzeZrA/08RALm6AQAA//8DAFBLAQItABQABgAIAAAAIQDb4fbL7gAAAIUBAAATAAAAAAAA&#10;AAAAAAAAAAAAAABbQ29udGVudF9UeXBlc10ueG1sUEsBAi0AFAAGAAgAAAAhAFr0LFu/AAAAFQEA&#10;AAsAAAAAAAAAAAAAAAAAHwEAAF9yZWxzLy5yZWxzUEsBAi0AFAAGAAgAAAAhAH9HoevHAAAA4wAA&#10;AA8AAAAAAAAAAAAAAAAABwIAAGRycy9kb3ducmV2LnhtbFBLBQYAAAAAAwADALcAAAD7AgAAAAA=&#10;">
                  <v:imagedata r:id="rId83" o:title=""/>
                </v:shape>
                <v:shape id="Speech Bubble: Oval 28" o:spid="_x0000_s1045" type="#_x0000_t63" alt="&quot;&quot;" style="position:absolute;left:10474;top:69;width:8280;height:8142;rotation:36486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OhyyQAAAOMAAAAPAAAAZHJzL2Rvd25yZXYueG1sRE9fa8Iw&#10;EH8f7DuEG+xtJq1zSmcUFYY+jMHcBj7emrONNpfSZFq/vRkM9ni//zed964RJ+qC9awhGygQxKU3&#10;lisNnx8vDxMQISIbbDyThgsFmM9ub6ZYGH/mdzptYyVSCIcCNdQxtoWUoazJYRj4ljhxe985jOns&#10;Kmk6PKdw18hcqSfp0HJqqLGlVU3lcfvjNJTr9VLZ15H6Wu13i4v9psNx/Kb1/V2/eAYRqY//4j/3&#10;xqT5+TAfj7LscQi/PyUA5OwKAAD//wMAUEsBAi0AFAAGAAgAAAAhANvh9svuAAAAhQEAABMAAAAA&#10;AAAAAAAAAAAAAAAAAFtDb250ZW50X1R5cGVzXS54bWxQSwECLQAUAAYACAAAACEAWvQsW78AAAAV&#10;AQAACwAAAAAAAAAAAAAAAAAfAQAAX3JlbHMvLnJlbHNQSwECLQAUAAYACAAAACEAZljocskAAADj&#10;AAAADwAAAAAAAAAAAAAAAAAHAgAAZHJzL2Rvd25yZXYueG1sUEsFBgAAAAADAAMAtwAAAP0CAAAA&#10;AA==&#10;" adj="6300,24300" filled="f" strokecolor="#09101d [484]" strokeweight="1pt">
                  <v:textbox>
                    <w:txbxContent>
                      <w:p w14:paraId="09E562DB" w14:textId="77777777" w:rsidR="001A1B52" w:rsidRDefault="001A1B52" w:rsidP="001A1B52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46" type="#_x0000_t75" alt="&quot;&quot;" style="position:absolute;left:11525;top:2262;width:6096;height:3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ErkywAAAOIAAAAPAAAAZHJzL2Rvd25yZXYueG1sRI9BawIx&#10;FITvhf6H8ApeSs2qyypbo7RFsZcetEXw9kheN0s3L8smuuu/bwoFj8PMfMMs14NrxIW6UHtWMBln&#10;IIi1NzVXCr4+t08LECEiG2w8k4IrBViv7u+WWBrf854uh1iJBOFQogIbY1tKGbQlh2HsW+LkffvO&#10;YUyyq6TpsE9w18hplhXSYc1pwWJLb5b0z+HsFOxeTzY8uuNEn/vNbPGhh32+s0qNHoaXZxCRhngL&#10;/7ffjYI8L2bTbF7M4e9SugNy9QsAAP//AwBQSwECLQAUAAYACAAAACEA2+H2y+4AAACFAQAAEwAA&#10;AAAAAAAAAAAAAAAAAAAAW0NvbnRlbnRfVHlwZXNdLnhtbFBLAQItABQABgAIAAAAIQBa9CxbvwAA&#10;ABUBAAALAAAAAAAAAAAAAAAAAB8BAABfcmVscy8ucmVsc1BLAQItABQABgAIAAAAIQBu8ErkywAA&#10;AOIAAAAPAAAAAAAAAAAAAAAAAAcCAABkcnMvZG93bnJldi54bWxQSwUGAAAAAAMAAwC3AAAA/wIA&#10;AAAA&#10;">
                  <v:imagedata r:id="rId84" o:title=""/>
                </v:shape>
              </v:group>
            </w:pict>
          </mc:Fallback>
        </mc:AlternateContent>
      </w:r>
      <w:r w:rsidR="00FB66AF">
        <w:t>sexuality</w:t>
      </w:r>
    </w:p>
    <w:p w14:paraId="257F48E3" w14:textId="251EB6B1" w:rsidR="00FB66AF" w:rsidRDefault="00FB66AF" w:rsidP="00FB66AF">
      <w:pPr>
        <w:pStyle w:val="Listtoplevel"/>
        <w:numPr>
          <w:ilvl w:val="0"/>
          <w:numId w:val="0"/>
        </w:numPr>
        <w:ind w:left="4253"/>
      </w:pPr>
      <w:r>
        <w:t>or</w:t>
      </w:r>
    </w:p>
    <w:p w14:paraId="1F1BFA65" w14:textId="55B06AA5" w:rsidR="00FB66AF" w:rsidRDefault="00FB66AF" w:rsidP="00FB66AF">
      <w:pPr>
        <w:pStyle w:val="Listtoplevel"/>
      </w:pPr>
      <w:r>
        <w:t>gender.</w:t>
      </w:r>
    </w:p>
    <w:p w14:paraId="25BE8068" w14:textId="734D02AF" w:rsidR="00FB66AF" w:rsidRDefault="00FB66AF" w:rsidP="00070450"/>
    <w:p w14:paraId="73AC5C71" w14:textId="37201661" w:rsidR="00FB66AF" w:rsidRDefault="001A1B52" w:rsidP="00070450">
      <w:r>
        <w:rPr>
          <w:noProof/>
        </w:rPr>
        <w:drawing>
          <wp:anchor distT="0" distB="0" distL="114300" distR="114300" simplePos="0" relativeHeight="251655234" behindDoc="0" locked="0" layoutInCell="1" allowOverlap="1" wp14:anchorId="7BD7FF75" wp14:editId="54D64894">
            <wp:simplePos x="0" y="0"/>
            <wp:positionH relativeFrom="margin">
              <wp:align>left</wp:align>
            </wp:positionH>
            <wp:positionV relativeFrom="paragraph">
              <wp:posOffset>262890</wp:posOffset>
            </wp:positionV>
            <wp:extent cx="1590675" cy="1590675"/>
            <wp:effectExtent l="0" t="0" r="9525" b="9525"/>
            <wp:wrapNone/>
            <wp:docPr id="153168757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68757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2AECB3" w14:textId="59413F23" w:rsidR="00070450" w:rsidRDefault="00070450" w:rsidP="00070450">
      <w:r>
        <w:t>Someone you know might ask you what your gender or sexuality is before you are ready to tell them.</w:t>
      </w:r>
    </w:p>
    <w:p w14:paraId="3C9FB101" w14:textId="77777777" w:rsidR="00070450" w:rsidRDefault="00070450" w:rsidP="00070450"/>
    <w:p w14:paraId="694A27AA" w14:textId="77777777" w:rsidR="00070450" w:rsidRDefault="00070450" w:rsidP="00070450"/>
    <w:p w14:paraId="0E9999E9" w14:textId="18D1F55D" w:rsidR="00E003FC" w:rsidRDefault="001A1B52" w:rsidP="00E003FC">
      <w:r>
        <w:rPr>
          <w:noProof/>
        </w:rPr>
        <w:drawing>
          <wp:anchor distT="0" distB="0" distL="114300" distR="114300" simplePos="0" relativeHeight="251655235" behindDoc="0" locked="0" layoutInCell="1" allowOverlap="1" wp14:anchorId="54B92908" wp14:editId="3BAB451C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1790700" cy="1790700"/>
            <wp:effectExtent l="0" t="0" r="0" b="0"/>
            <wp:wrapNone/>
            <wp:docPr id="64111949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11949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450">
        <w:t xml:space="preserve">It is your choice if you want to </w:t>
      </w:r>
      <w:r w:rsidR="00070450" w:rsidRPr="00FB66AF">
        <w:t>come out</w:t>
      </w:r>
      <w:r w:rsidR="00070450">
        <w:t xml:space="preserve"> to them.</w:t>
      </w:r>
    </w:p>
    <w:p w14:paraId="651D1691" w14:textId="77777777" w:rsidR="00FB66AF" w:rsidRDefault="00FB66AF" w:rsidP="00E003FC"/>
    <w:p w14:paraId="7D26DFE6" w14:textId="13252312" w:rsidR="00FB66AF" w:rsidRDefault="00FB66AF" w:rsidP="00E003FC"/>
    <w:p w14:paraId="5F90ABC7" w14:textId="1239E1A6" w:rsidR="00070450" w:rsidRDefault="008B0E02" w:rsidP="00070450">
      <w:r>
        <w:rPr>
          <w:noProof/>
        </w:rPr>
        <w:drawing>
          <wp:anchor distT="0" distB="0" distL="114300" distR="114300" simplePos="0" relativeHeight="251655236" behindDoc="0" locked="0" layoutInCell="1" allowOverlap="1" wp14:anchorId="519266EC" wp14:editId="348719DD">
            <wp:simplePos x="0" y="0"/>
            <wp:positionH relativeFrom="margin">
              <wp:posOffset>28575</wp:posOffset>
            </wp:positionH>
            <wp:positionV relativeFrom="paragraph">
              <wp:posOffset>190500</wp:posOffset>
            </wp:positionV>
            <wp:extent cx="1838325" cy="1838325"/>
            <wp:effectExtent l="0" t="0" r="9525" b="9525"/>
            <wp:wrapNone/>
            <wp:docPr id="89469973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69973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450">
        <w:t>If you are ready to come out to someone you know you might say:</w:t>
      </w:r>
    </w:p>
    <w:p w14:paraId="4515F776" w14:textId="44F9F0E1" w:rsidR="00070450" w:rsidRDefault="00FB64AF" w:rsidP="00070450">
      <w:pPr>
        <w:pStyle w:val="Listtoplevel"/>
      </w:pPr>
      <w:r>
        <w:t>L</w:t>
      </w:r>
      <w:r w:rsidR="00070450">
        <w:t>et us go somewhere comfortable to talk about this</w:t>
      </w:r>
      <w:r>
        <w:t>.</w:t>
      </w:r>
    </w:p>
    <w:p w14:paraId="25B060F9" w14:textId="57E8D868" w:rsidR="00070450" w:rsidRDefault="00786753" w:rsidP="00070450">
      <w:pPr>
        <w:pStyle w:val="Listtoplevel"/>
      </w:pPr>
      <w:r>
        <w:drawing>
          <wp:anchor distT="0" distB="0" distL="114300" distR="114300" simplePos="0" relativeHeight="251655237" behindDoc="0" locked="0" layoutInCell="1" allowOverlap="1" wp14:anchorId="03F000B3" wp14:editId="3DF81332">
            <wp:simplePos x="0" y="0"/>
            <wp:positionH relativeFrom="margin">
              <wp:align>left</wp:align>
            </wp:positionH>
            <wp:positionV relativeFrom="paragraph">
              <wp:posOffset>746760</wp:posOffset>
            </wp:positionV>
            <wp:extent cx="1790700" cy="1790700"/>
            <wp:effectExtent l="0" t="0" r="0" b="0"/>
            <wp:wrapNone/>
            <wp:docPr id="160292808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92808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450">
        <w:t>I would like someone to join me for support</w:t>
      </w:r>
      <w:r w:rsidR="00FB64AF">
        <w:t>.</w:t>
      </w:r>
    </w:p>
    <w:p w14:paraId="09EC4B64" w14:textId="18328E91" w:rsidR="00217B6E" w:rsidRDefault="00786753" w:rsidP="00070450">
      <w:pPr>
        <w:pStyle w:val="Listtoplevel"/>
      </w:pPr>
      <w:r>
        <w:drawing>
          <wp:anchor distT="0" distB="0" distL="114300" distR="114300" simplePos="0" relativeHeight="251655238" behindDoc="0" locked="0" layoutInCell="1" allowOverlap="1" wp14:anchorId="2A8E7873" wp14:editId="71052BD2">
            <wp:simplePos x="0" y="0"/>
            <wp:positionH relativeFrom="column">
              <wp:posOffset>647700</wp:posOffset>
            </wp:positionH>
            <wp:positionV relativeFrom="paragraph">
              <wp:posOffset>469900</wp:posOffset>
            </wp:positionV>
            <wp:extent cx="457200" cy="457200"/>
            <wp:effectExtent l="0" t="0" r="0" b="0"/>
            <wp:wrapNone/>
            <wp:docPr id="15066725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39918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7B6E">
        <w:t>I like that you want to talk to me in a nice way about this</w:t>
      </w:r>
      <w:r w:rsidR="00FB64AF">
        <w:t>.</w:t>
      </w:r>
    </w:p>
    <w:p w14:paraId="062479A5" w14:textId="0A663CDE" w:rsidR="00070450" w:rsidRDefault="00217B6E" w:rsidP="00070450">
      <w:pPr>
        <w:pStyle w:val="Listtoplevel"/>
      </w:pPr>
      <w:r>
        <w:t>I have practised words about this.</w:t>
      </w:r>
    </w:p>
    <w:p w14:paraId="5E56A971" w14:textId="77777777" w:rsidR="00E003FC" w:rsidRDefault="00E003FC" w:rsidP="00070450"/>
    <w:p w14:paraId="05DC25DB" w14:textId="77777777" w:rsidR="00E003FC" w:rsidRDefault="00E003FC" w:rsidP="00070450"/>
    <w:p w14:paraId="77A3620A" w14:textId="114D9A41" w:rsidR="00070450" w:rsidRDefault="00786753" w:rsidP="00070450">
      <w:r>
        <w:rPr>
          <w:noProof/>
        </w:rPr>
        <mc:AlternateContent>
          <mc:Choice Requires="wpg">
            <w:drawing>
              <wp:anchor distT="0" distB="0" distL="114300" distR="114300" simplePos="0" relativeHeight="251655239" behindDoc="0" locked="0" layoutInCell="1" allowOverlap="1" wp14:anchorId="6923718C" wp14:editId="6E6EFC24">
                <wp:simplePos x="0" y="0"/>
                <wp:positionH relativeFrom="column">
                  <wp:posOffset>0</wp:posOffset>
                </wp:positionH>
                <wp:positionV relativeFrom="paragraph">
                  <wp:posOffset>80645</wp:posOffset>
                </wp:positionV>
                <wp:extent cx="1943100" cy="1592580"/>
                <wp:effectExtent l="0" t="0" r="0" b="7620"/>
                <wp:wrapNone/>
                <wp:docPr id="214318989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1592580"/>
                          <a:chOff x="0" y="0"/>
                          <a:chExt cx="1943100" cy="1592580"/>
                        </a:xfrm>
                      </wpg:grpSpPr>
                      <pic:pic xmlns:pic="http://schemas.openxmlformats.org/drawingml/2006/picture">
                        <pic:nvPicPr>
                          <pic:cNvPr id="416788335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17725585" name="Speech Bubble: Rectangle 32"/>
                        <wps:cNvSpPr/>
                        <wps:spPr>
                          <a:xfrm>
                            <a:off x="28575" y="200025"/>
                            <a:ext cx="695325" cy="495300"/>
                          </a:xfrm>
                          <a:prstGeom prst="wedgeRect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D0865E" w14:textId="791450F1" w:rsidR="00905E04" w:rsidRPr="00905E04" w:rsidRDefault="00905E04" w:rsidP="00905E04">
                              <w:pPr>
                                <w:ind w:left="0"/>
                                <w:rPr>
                                  <w:lang w:val="en-NZ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744571" name="Text Box 33"/>
                        <wps:cNvSpPr txBox="1"/>
                        <wps:spPr>
                          <a:xfrm>
                            <a:off x="76200" y="238125"/>
                            <a:ext cx="600075" cy="4095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34C8BD0" w14:textId="1290DC85" w:rsidR="00905E04" w:rsidRPr="00905E04" w:rsidRDefault="00905E04">
                              <w:pPr>
                                <w:ind w:left="0"/>
                                <w:rPr>
                                  <w:b/>
                                  <w:bCs/>
                                  <w:sz w:val="48"/>
                                  <w:szCs w:val="48"/>
                                  <w:lang w:val="en-NZ"/>
                                </w:rPr>
                              </w:pPr>
                              <w:r w:rsidRPr="00905E04">
                                <w:rPr>
                                  <w:b/>
                                  <w:bCs/>
                                  <w:sz w:val="48"/>
                                  <w:szCs w:val="48"/>
                                  <w:lang w:val="en-NZ"/>
                                </w:rPr>
                                <w:t>No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23718C" id="Group 39" o:spid="_x0000_s1047" alt="&quot;&quot;" style="position:absolute;left:0;text-align:left;margin-left:0;margin-top:6.35pt;width:153pt;height:125.4pt;z-index:251655239" coordsize="19431,159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yRRBaBAAAKAwAAA4AAABkcnMvZTJvRG9jLnhtbNxW224bNxB9L9B/&#10;IPY9llYXSxYsB45dBwHcxIhd5JnicrWLcEmWpCw5X98z5O7Kttw6TYGi6INlXobDmTPnDPf07a5R&#10;7F46Xxu9zPKjYcakFqao9XqZ/XZ39WaeMR+4LrgyWi6zB+mzt2c//3S6tQs5MpVRhXQMTrRfbO0y&#10;q0Kwi8HAi0o23B8ZKzU2S+MaHjB160Hh+BbeGzUYDYfHg61xhXVGSO+xepk2s7PovyylCJ/K0svA&#10;1DJDbCH+uvi7ot/B2SlfrB23VS3aMPgPRNHwWuPS3tUlD5xtXH3gqqmFM96U4UiYZmDKshYy5oBs&#10;8uGzbN47s7Exl/Viu7Y9TID2GU4/7FZ8vH/v7K29cUBia9fAIs4ol13pGvqPKNkuQvbQQyZ3gQks&#10;5ieTcT4EsgJ7+fRkNJ23oIoKyB+cE9Uvr5wcdBcPnoRja7HAX4sBRgcYvM4VnAobJ7PWSfNdPhru&#10;vm7sG5TL8lCvalWHh0g9FIaC0vc3tbhxaQI4bxyri2U2yY9n8/l4PM2Y5g2YDyu6nOUzIh2dJON0&#10;lFNq10Z89Uybi4rrtTz3FuQFpmQ9eGoep0/uXanaXtVKUblo3GYIoj8jygsgJRJeGrFppA5JVU4q&#10;JGu0r2rrM+YWsllJZOU+FDlqDUUHpGRdrUOSkA9OBlHR/SXi+IzYKW6+6Ddi0Ps4KSMP2rHV9ldT&#10;wBnfBBMl9E9o15MHiDof3kvTMBogckQU3fP7a9/G1plQ1NoQfoiZL5R+sgCftBLjp4jbIRIgxaBt&#10;+Q5uzA4A/1vKvK24lYiS3O6phM4wm42m03nPpVsrpajYu81qpeSCEdrgjJJsPKJytMd7VfuINCX1&#10;DNvRfDqDU0gXvXQ4mqZadto+PpmOsRalPcEYMk817bx0+LUQb2WxlhTLBVfKbL4Pbqi8Cy+OwoOS&#10;qQifZQkloceMYt3ikyAvlGP3HM2cCwG25mmr4oVMy/kUibRh9iciEZWGQ/Kc+Nn6bh3Qc3PoO2Xb&#10;2tNRGV+UPrDhXwWWDvcn4s1Gh/5wU2vjXnKgkFV7c7JH+I+goWHYrXaxyxyTJa2sTPEAMTkDqqMb&#10;eyuuavD+mvtwwx2eNCzimQ6f8FMqs11mph1lrDLu20vrZA8+YzdjWzyRy8z/vuHUP9UHDaaf5JMJ&#10;valxMpnORpi4xzurxzt601wYFA79A9HFIdkH1Q1LZ5oveM3P6VZscS1w9zITwXWTi5CebnwPCHl+&#10;Hs1SY77WtxbtPJWTeHm3+8KdbZkZQOmPplMXXzzrAcmWKqTNOdpQWccGsce1rQCU/m9JfjSaTQAp&#10;wEqvxx2J8p3ZsfG4KzkaBCmchR3W24ci8iT2qAOtz46h8aT18Tw/0DpkQ62AnvHJ8ITaQuLgn2j9&#10;tXbqjaoL6qiEai/EpNE9wZ9YKc1Ay+PxNMmqb8hd/93nRqNeAvE53ZfqfymB8F8SQPwuw+do7Krt&#10;pzN97z6eR8HsP/DP/gAAAP//AwBQSwMECgAAAAAAAAAhADEhsh1zJgEAcyYBABUAAABkcnMvbWVk&#10;aWEvaW1hZ2UxLmpwZWf/2P/gABBKRklGAAEBAQDcANwAAP/bAEMAAgEBAQEBAgEBAQICAgICBAMC&#10;AgICBQQEAwQGBQYGBgUGBgYHCQgGBwkHBgYICwgJCgoKCgoGCAsMCwoMCQoKCv/bAEMBAgICAgIC&#10;BQMDBQoHBgcKCgoKCgoKCgoKCgoKCgoKCgoKCgoKCgoKCgoKCgoKCgoKCgoKCgoKCgoKCgoKCgoK&#10;Cv/AABEIAYAB1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mlpA+Ag24OW3dD+X1p1FABRRRQAUUUUAFFFFABRRRQAUUUUAF&#10;FFFABRRRQAUUUUAFFFFABRRRQAUUUUAFFFFABRRRQAUUUUAFFFfMH7df/BZD/gnX/wAE4dVj8Kft&#10;VftD2Wk+JLiyW7tfCel2NxqGpyQscK7Q26P5Ktg7WmMattOCcGgD6fqrr2u6R4Y0S88SeINRhs7D&#10;T7WS5vru4fbHDDGpZ3Y9gFBJPoK/I39o3/g8w/4Jv/DrwlqU37O3w08e/EnxFDJGul2Vzp6aJp11&#10;lhvZ7qYyTRKqbiMWzszbVwAS6/nP/wAFB/8Ag7p/bN/bI+DXiX9nz4P/AAN8K/Cvwz4v0ObStevo&#10;dQn1bWTbzZSeOG5dYYYVkhLRMfs7SAOxR0baVAP1k/bq/wCDln9kX9lnVP2a/GPwz8TaV4y+H/xo&#10;urrU/FWuWqzNeaJ4ciLWgu1tBtmSX7duXbJGSRp15EE8wBk67/gh1/wUp8Uftbfsr+H/AIyftc/G&#10;7w+njD45fFbxa/wp8GLPAlxZ6XZFnOlRJEitKLWKCVzLIC5jkiLsTIm7+QZndgqsxIUYXJ6DOf51&#10;9D/8Ev8A9ve+/wCCcv7avgX9ri88ByeNLXwKurvZ+FZtYNpHJLe6Zc2eUlKSCE7pkZmCMSI8Yzgg&#10;A/t0or5F/wCCNf8AwVC8A/8ABTn9lPSfHk3xI8Gal8TdK0m0m+KHhvwXa3sFvoN1dGVoIRHebpP9&#10;XGVLB5E8yOUK7AA19dUAFFFFABRRRQAUUUUAFFFFABRRRQAUUUUAFFFFABRRRQAUUUUAFFFFABRR&#10;RQAUUUUAFFFFABRRRQAUUUUAFFFFABRRRQAUUUUAFFFFABRRRQAUUUUAFFFFABRRRQAUUUUAFFFF&#10;ABRkUZr+bH/g5s/4Ld/ten9q3xD+xD+zR+05o/hvwL4Vmax8QD4V+ILv+07y9ChZ7bUr5YohGyEv&#10;E9nbSOiMJEuGeRfLiANz/gth/wAHTX7XHhr9p/xV+zd/wTl+LnhHSfA/hy7SzXx7o3h1rvVL+5WL&#10;ZdwltRiMEaJP5iK0MJJEauk5DYH40fHL9oz9oH9pzxfH4/8A2jvjf4t8e65Dai1t9W8Y+IrnUriG&#10;3DvIII3uHcpEHkdhGpCguxAGTXGu7yu0kjlmY5ZmOST60lABRRRQAUUUUAeifs0ftb/tN/sb/ECL&#10;4o/st/HPxL4F1yOSFprrw/qjwpeLHIJFiuYs+XdQ7hkwzK8bDIZSCRX9Kn/BAj/g5G8If8FDbaH9&#10;mX9szVvD3hP4zW7RQaDeQsbWz8aqQ3MCNlIbxdo3wBsSlw0Kgbo4/wCWerOjazrHhzWLXxD4e1W5&#10;sNQsLmO4sb6znaKa3mRgySI6kMjqwDBgQQQCKAP78wc9KK/Aj/g3o/4KK/8ABaD/AIKTDxr8M4/+&#10;ChPgeK9+H2l6fNpdn8Rvh1Y6tdapavvhcs1peWV6wiKQlrh1n3vOBJKrFRJ+kt18XP8Agut8DI21&#10;H4gfsl/A344abHKq7PhR46vPDWrNHk5k+y6yktsxAwdgu1z0BoA+0qK+Edd/4OH/ANg34O6R5P7Z&#10;vhf4tfAXxO0UzWfg34pfCfVbe81PyjtdrKW1hntruMv8iyJLhjg8A5rqLH/gpx+1V4u0218WfDn/&#10;AIIwftDXWgzIJpp/El54a0XUEhK7ty2F1qgn8zGP3TiNgeDgjFAH2NRXzR+x9/wVc/Zb/bD+J2qf&#10;s+6ZaeMPh78VNEtzc6n8KPix4Zk0PX47XCkXKQOWS4iIbO6GR8D5iApVj9L0AFFFFABRRRQAUUUU&#10;AFFFFABRRRQAUUUUAFFFFABRRRQAUUUUAFFFFABRRRQAUUUUAFFFFABRRRQAUUUUAFFFFABRRRQA&#10;UUUUAFFFFABRRRQAUUUUAFFFFAHzZ/wV9+Jkfwl/4Ju/Fjxmf2oG+DUkfhswRfESHS2vbrTjLLHG&#10;yWkKyxM93MjNBAUkRklmRwQUzX8SzHLZzn3Pev6Bv+D3TxH8Z4NK+CfhOb4ieHbX4e3NxfXVv4Th&#10;vrj+1tS1iMbZb2WHyfJ+y20EkMcb+b5hkv5h5e0Bh+Mf/BO39jTWf+Cg/wC2l4B/Y60Lx3a+GLjx&#10;vqkts2v3lm1yllFFbS3MsnlKymVvLhcKm5AzFQWUEsAD7q/4J7/8Gmn7cn7Y+kWPxL+MPj7Qvhd8&#10;P/EHgfSfEXhHxVsi1qfWRqFvFcxwLZRXEUluYopCJWnMeJAqxrMrNIn3/wDHD/gzJ/ZT174lfCrX&#10;PgP8XdW0Pw3pNxY2vxe0bWJpJ31y0gtj515YuDutrq5mjVXjLeSguXkj2eQsE37I/D3wJ4Z+F3gH&#10;Q/hn4K02Oz0bw7o9tpmk2cahVgtbeJYoowAAAFRFHAA4rYoA/Fjwr/wZkfsuQeKPhbB49+PGp6h4&#10;c8K+HZ0+I8emaf8AZL7xjqr3MkqOsnmOLG2RHSLaokcxwgBldmlrw74K/wDBmN478R/Ev4neKf2g&#10;fi5pvhzwismsL8JfC/hfUXur+Us9wNPk1CeWIpBHGv2dmSMzPJlgXiK/P/QxR+FAH8mfw2/4NUv+&#10;CqF9+0v8Nfg18X/hNDo/h3xbZwap4x8X6Pq0F5a+E7IXPl3VvcSgiJ79I8OkELSrJ5qFXYJMYvkX&#10;4x/8E5/2ofg/c/HDULjwNNqvh39n7x+vhL4g+KLGNltbe6kvLi0t5kEgV2ilkg4YD5RPDux5q5/u&#10;Gx7V5z8YP2Rv2avjx8I/FfwI+KHwa0S/8J+Or9b7xho9vbfZE1i6EsMvnztblHklLwQkyFtzCNQS&#10;QMUAfwoHTNSCNKdPn2rAJmbyWwIywUOePukkDPTJA71BX9nn7dH/AARm/ZK/as/Zm+JXwk+Hfwp8&#10;M+CfFnjT4a6d4P0nxVpuliIabZaZdR3umWixx4WO1juYIC8cQUukSKc+XHt/k5/4KY/svfDH9ir9&#10;uX4gfspfCL4k3Pi/R/AeoW2kyeIrtYlkur+Ozg+3grF8sYS8NzGI8s0YQIzOylyAc/8AsOfFn4t/&#10;A/8Aa6+HvxM+Bfxq034deKrDxNbJpXjTW5ZU0/TDK3ku955UUrG1McjpMojcNEzgqQSK/ua0BdZG&#10;hWa+JLq1uNQFrGL6axhaOCSbaN7RqzMyoWyQCzEDAJPWv4F9J1GTSNVtdWitreZrW4SZYbuBZYpC&#10;rA7XRgVdTjBUjBHBr+3D/glb+2t4d/4KGfsC/Dn9rPw34JPhtPEelSQX2gLt8uwvLS4ks7iKLBOY&#10;fNgcxE4JjKbgrZUAHgf/AAWZ+Bnwi/bQ/ah/ZG/YT+OfhttZ8K+NfH3ijW9e0uO+lt2lt9L8NXmH&#10;EkLLIhWa8gwykfMQCecH5p/4LB+N/wBuz/ggV+yp4c+M/wCzD/wUr8eeONB1Lxtb+HNO8C/GfQdN&#10;8QTQLLbXd0ZF1QxRXZSNbbYEcvwy/MMV9kfF+50j4k/8F4/gr4FUKbz4Y/s8eMPFc27HyjVdS0rT&#10;IcdwSLa59MgHBPIHwr/weZ2njz4s+G/2Y/2TfhZ4Wutc8SePfiBqjaHpVmo8y6u4orO1hiBYgAs1&#10;/jJwBgkkAUAfMX/BKD/gqJ+3j/wWZ/4LM/s86N+01qugzaZ8L7rXfEMc3hXw3Dp89qg0m5jYvcLm&#10;YwyytbQvCHEUgYBkYgEf0qj2r8dfBf8AwTY8P/8ABDXXf2H/AI4/DHTNPn8VXfi+0+Efx8vNLwy+&#10;JW8TuWF0Z3hRjBY6mqeSzIkrQLDGx4Ir9igeKACiiigAooooAKKKKACiiigAooooAKKKKACiiigA&#10;ooooAKKKKACiiigAooooAKKKKACiiigAooooAKKKKACiiigAooooAKKKKACiiigAooooAKKKKACg&#10;mivL/wBsn9qrwF+xb+zl4k/aI+INjeahb6Lbxx6XoWlxGS91vUp5Fgs9OtkAJee4uJIoUGCAX3HC&#10;qSAD+b3/AIPBf2gf2bvjr/wUJ8OaV8FvjDqnibxF4F8KTeG/HmmxxD+ydFuobyWRbe3k2jzbnfLO&#10;tzjeqNHFHv3xyRx+if8ABlR+zv8ADH4jftV/Fr4+eMvC1jqOufD3wzpkHhW4vbUSNp02oS3SzXEJ&#10;KkRy+VbGLeCG2TSKMhmrxn/g4n+GPiT9mf4J/sp/sc/Erwss3xC8F/DrVPFPxK8URQxskmoeJtYu&#10;r37B54dnlMN1Z6mdzfK2/euC7gftZ/wbJ/seXf7J/wDwSg8A6j41+E+h+HvGHj62k8R61qFjGjX2&#10;qWV1NJPprXkgUNvS0mjCwlm8oNg7XaRQAfoRRXyz8Zv2M/25v2jfiDqv/Cdf8FNNe+Hvw9m+0Jo/&#10;hL4GeB7TRdWjX7QWtpbrWtQk1CWWRYcLItvDao7cgKAQ35q/tDftW/8ABX//AINvPj1ofiP9pf44&#10;a1+1D+zD4y1trWPXPE2f7c0uZk3mD7S7M0F2qIXjjkkktrmOKXatu7M0IB+6FFeW/sb/ALZ37Of7&#10;e/wH0v8AaO/Ze+Idv4i8M6m7QtIsbR3FjdIB5lrcwthoZk3LlGHKsrqWR1ZvUqACijNGaACv5B/+&#10;DnD4XfCf4Mf8FZfGHw4+DXwduPCel2ml2t5fXlyLp28RalftLqV5qRmuWZ7gtPePDvDFV+zeWuFj&#10;AH9fFfy3/wDB4l8I/HnhL/gpJpvxa+IPxZ0fVF8X+F4Y/B/hHT45vtGg6HZxxRrJcu6hd1xfyaky&#10;rHuAEZJbLbQAfknX9Rf/AAbFftY+Dv2ef+CH+g+Kf2yfHvg74a+ENI8ca9b+B9f8Ra9a2SazprXP&#10;nSTHzJdzyi/kv4Au1WK26YVuGb+f/wDZj/4JnftR/Hv4SzftfXvwP8Zr8B/DOrKPiB8RNA0uC5k0&#10;3TonU3t1bWss8T3vkRb2fy8ohQ72XBx/U/8AsD/8EU/+CRn7N/wx8K+OP2fv2avC/i83Wl2up6L8&#10;QfGlnHrWpXscsYliu0luEKQF1YOBBHCozkKKAPmD4U/tl/tW/tL/APBUf4t/tgf8E+/2GdY+K/hX&#10;Vvh74a8BfC/4oeLrqTwp4Xh02B7u+1G9ee8thdXipqN2iCC2hkaRIZGEiDyw32D+yl/wTt8faR8a&#10;7X9uH9v74zQfFP43xabNbaCum2LWvhj4f29yB9pstCtHJcbsCJ76cm5njjXd5e51b6vRFjQRxqFV&#10;RhVHaloA+G/+DjbW28Ef8EkPHvxYsYFbUvBPijwfr+kSNGr+Vc2/ifSyH2sCp+UuMEEEEgg9K+5K&#10;+Hf+DkbVrPRv+CJvx2ur7SorxZdH0q2SGZQQsk2tWEKSDg/Mjurj3UdOtfcSjaoXPT1oAKKKKACi&#10;iigAooooAKKKKACiiigAooooAKKKKACiiigAooooAKKKKACiiigAooooAKKKKACiiigAooooAKKK&#10;KACiiigAooooAKKKKACiiigAooooAK+EP+CunijxDrX7WX7I3wH0DwJ/wkU11488UeO9L0WS6+zR&#10;aprHhvw1eXel2LTn5IzJeXELjcCP3BbjYa+76+O/2z7XVfFv/BWP9jPwZbQ2cdno6/ELxdeXUkK/&#10;aCbXRrbTI4I32lgrNrO91DKG8lSclVwAfhv/AMFAvHXwv/4KC/s8/Dn9m34Y6B4u+IP7bHxk+KGn&#10;eIfilfaloDWP9nX1vb6vp1z4XVJJA1jHpTLEPJkRVFvILkuTLJt/prPhDU/Dnwq/4QH4WanZ6LeW&#10;Hh/+z/Dl5f2Ml9b2EiQeXbySQ+dG9wiEIWTzUZwpHmKTuH4/f8EYf+Cct58MP+DhL9s74w/FzXdP&#10;8Q6x8PNb+0+H7xN0hjk8WPLqsdzl0XbcJY5gkwMBriVVLLhj+0VAH4a+Pv8Ag5h/aY/Yb/aM+Nnw&#10;r+MS/Dn9oDwj8J/FEHh+71rR5ofAuuDVJBIksdvYT3N7/aNtBcwTW7tCpkjK+a58srn2L/gjr+3x&#10;8Vf+Cgnjv4vf8EoP+Cr/AOzre32saXoqeK9C0f4o+H7ea71Pw1PcwukGoxpbxW001s9zZeVcxxRG&#10;UMG8uN4WJ9m+P3/BtH/wTE/aO/bb/wCG5/HXhHxJb63ea/DrXiPwfpupW6eH9fvkfe8t3bPbvIfO&#10;YBpljljWVtxYEvIX+5G+F3wyb4lJ8Z2+HWhN4xj0NtFj8WHSIf7TTTWmE7WQutvmi3MyrIYt2wuo&#10;bGQDQB86/srX37J37Fn7Vsn/AASR/Zi/Z2svBGm2vwoX4mWNxpEzPDeedq0um3ST+ZmRplaO1Kyv&#10;JIXR9mEWBd31QenSvAfCvwA8Yzf8FPvG37V+u+FhaaHH8EfDvg3wzqcklu73841XVr/UNoVzLEiC&#10;TT1+dVEjFsZEea9+oA/Jf9p340/8HFn7ZP8AwUk8Vfs+/wDBPvT2+APwZ+HuojSr74k+OvA9jNFr&#10;r7EaS8h+321w12rEOIEtFCbGQzuhkGz3JP2Wf+C93wF0y4+I3gr/AIKpeB/jxq1nafJ8OPiR8C9P&#10;8OadqPKs3l3+kzLPbz4UrGXDw5f94MDcuX/wXN/4Lm6p/wAEh/Dmj2PhD9lHxB421nxBGgtfEWpL&#10;JY+HLGWQT+XC12EY3Vzi3kdraLBWMKzyR74w1f8A4JNf8F/vg3+3f8S9T/ZE+PGo+DfC/wAbdL1O&#10;aDTdO8G+If7W0HxZbRwGc3OmXqbkdkjV98LOWATcpf51iAPpH9gr/goF4O/bb0HxB4b1f4ca58Of&#10;il4BuobH4ofCfxYoXUvDl5IhaNg4AW7s5grPb3cYCTRjcApyo/MD/grt/wAE6fHn/BZf/g4I8I/s&#10;u6jqX9g/Df4X/BvTNX8eeILFhJcfY59SuWe2iYIyw3lwWWOJJuFjhluAsgXy3/aTxn4h8B/C/wAN&#10;678W/Gt9p+j6bpGjyXviDXrvZGtvY2qSSvJLIcYjjTzH5OFBY8ZNfJv/AARM8C694r/Z58Qf8FBP&#10;ipok9v4+/ac8UTeONW+3Rr59jojEw6DpocAboYNNSApkdbiQ87skAj/4KxD4U/sI/wDBEj4r/Df4&#10;O/DeHTfDtn8MZPA/g/wzo9uWWOXVdukWsagtuc+beK7OxLsdzsWYnP0r+yt8IJP2e/2Yfhz8BJr7&#10;7U/gjwJpGgPcnH71rOyity/Hr5efxrwT/got+z/8Zf2qP2pP2WfhTpPgOS8+Ffhv4nXfxB+KHiCO&#10;6VFs7jRbPdo1lJGzATx3N7d7mTaxH2QNgBSR9cAYoAKKKKAPin/gu7LpXjb9k/wL+ypqemvdL8cv&#10;2gfAvgp1jh8zyYG1qDUbmVkB5RbfTpt3YA84HNfa1fEvx0E37R3/AAXB+C3wlsJ7htH/AGfvhnrn&#10;xC8SGGMNbvqmr/8AEm0y3lJ+7IsA1KdQOcLnpivtqgAooooAKKKKACiiigAooooAKKKKACiiigAo&#10;oooAKKKKACiiigAooooAKKKKACiiigAooooAKKKKACiiigAooooAKKKKACiiigAooooAKKKKACii&#10;igAr5j/4KF/sS/GH9ojxX8Mf2l/2UPi5pPgv4yfBnVNRufBt/wCKNNlvdG1Sz1C3WC/0u/hidXEM&#10;6xQHzkzJEYgUwx3D6cooA/PX/gkNY/tOeGf+ChP7Zvhn9s7RvDLfEi+1LwDrmoeIPBelXVno+q2U&#10;+gyWtuLBLvM0kEBsZoDKzsGmjnHysrrX6FV8i/Hi4l+An/BXf4LfGNPNXSfjT4D1j4Za+7TEQpqO&#10;n79d0diuMbjGNbiBzkmZRzX11QAjusaGSRgqqMsx7CvkD9kj9pz9qj/gol8QNG/ac+D+raJ4F/Zp&#10;0/X9Sj0A3Omm78RfE2GBZ7Nbs+aBHpGmNckzRgK13MLOMkwxzFT9gEZGCK/IP9oT9nv9rb/ggx45&#10;8AftX/BX9rzxj4q/ZL8L/ECTTfGvwTn8O/aI/BfhjV7iSW6vRLGxe7itLko0LGMTxeYse9o3mDAH&#10;6+V5P+1P+27+zX+xVbeGtX/ac8eXHhXR/FOsrpdj4kutBvZdJs7lioQX19FC9vp6uzqFe5kiVvmI&#10;JEchXxX4w/8ABdr/AIJr/DzwPo+vfCn49Wfxm8S+KJIofCXw1+CkkfiLxJq80ihhEtjbvutiF3M3&#10;2kwhdjLzJhD8v/taf8FiPBP7Yf7AvxQ/Y18X/sZ/EjQP2g/iPa+JvAXg/wCBtz4ZuNWm1O+iZrM6&#10;lBfwRLZtaW0rNJJO0iCJ7G5C7xCHYA9m/wCCsn/Bvv8As2/8FXvF0HxT8RfGjxr4F8SNa2VvqU3h&#10;27S403V47X7QLWS5spfleeFLu5SOZGRlS4kB3BuKf/BMb/ghz8Sf+Cb1/ong/S/+CiHifxB8MfDu&#10;vXmu2Pw30nwHp2gx6lqk8TwifVb62L3WqKkbDbFK+zdBbnAWCNB9mfss/DbxR8Gf2Y/hz8H/ABvr&#10;P9o614U8B6Ro+sah9oab7VdW1lFDLLvcBn3OjNuYAnOTzXeUAfHv/BdnX/Fj/wDBOHxN8D/hz4mj&#10;0rxP8ZvEnh/4aeH5pEDLK+u6ta2FzEQezWUt3nuBkjHUfV/gzwd4Y+Hng7Sfh/4J0WDTdG0PTYNP&#10;0nTrVdsdrawxrHFEg7KqKqj2FfIn/BUrTNG+J/7Uv7Fv7P2rnA1L9oxvFy5U8t4f8P6pqCD/AL/e&#10;Sfw9q+zqAPLdI8Y/BfVP2z9c8BWura4nxE0T4ZaXfXmnza5eLpsui3moX6QyxWZm+yyTrcWM6vcC&#10;HzkV4kMm19g9Sr5h8BaNa6v/AMFkfij4rhvWWTQ/2bfA+nS2/wBnGHN1r3imYNvzkbRbAYxg7+SN&#10;oz9PUAFY/wARPH/g74UeANc+KXxF8QQaT4f8NaPc6rruqXWfLs7O3iaWaZ8AnakaMxwCcCtivhP/&#10;AIKOazcft6ftQeD/APgkF8P7p7jw3KLXxp+01fWxcJZeFoJw9nobSrjZPqd1GqlFdZVtYZHwUfkA&#10;6L/gjf4I8VePvhx42/4KSfFrwwdL8Y/tPeJI/Fdvp9wqGfSvCkMItvDunu6EqxWwVbhiMfvL2TKg&#10;5FfZVNghht4Ut7eFY441CpGi4CgDgAdhRLNDDG0s0qqqjLMxwAPWgB1FeQfET/goN+wT8Idcfwx8&#10;WP23PhF4X1KNiJNP8RfEnS7KdSOoMc06sPyr0fwN8QfAXxP8M2vjX4a+NtJ8Q6NfxCWx1bQ9Siu7&#10;W4Q9GSWJmVwfUEigDYooooAKKKKACiiigAooooAKKKKACiiigAooooAKKKKACiiigAooooAKKKKA&#10;CiiigAooooAKKKKACiiigAooooAKKKKACiiigAooooAKK8//AGm/2pfgB+xx8INR+O37S3xP03wn&#10;4X03Cy6hqDEtPMQSlvBEgMlxO+07IYlaR8HapxXylB8R/wDgsZ/wUI0r+3v2f9K0L9kX4c3m9tG8&#10;TfEbw0viPx1qcQAaK4/sZnjstMikBKmK4llnUpu2qGGQD7tor4btf+CI48UapD4l+PX/AAVL/a38&#10;aaiEb7TBF8YG0TTjIw+ZorXTIYRCueQoc44BJAxXm/x1/wCCUX7Jn7KHh2P4kfFX/gt9+1V8JbEH&#10;y4NX179p1LSGdlO7ywL2FllJ+UeWoJIA45OQD2r/AILk28vhT9hNv2ntK064utV+BPxC8NfEjTYb&#10;WTY7ppupwm8QN2D6fLexnsQ5B4Jr601rxP4c8M+Grrxl4l1+z0/SbGxe8vtUvrpIbe2t0Qu80kjk&#10;KiKoLFmIAAJJxX89/wC1x+3r47m+APxF+A/7Kv8AwW88f/tHeHvEHh++0K+8E6t+ytLqkjWN3byR&#10;Xbv4hiS3yFjaVlkRWC7eOASP09/ZH8D/AAw/4K7/APBBf4f/AAn+L2raxNpfxA+Dun6B4m1KGdob&#10;2HVtPVbW4uVOeXj1CyaQK+VfZtdWVmUgHh/7Zv8AwdZfsP8Awi8Yz/B79k11+JWtRlotQ8fXUN9D&#10;4N0E+abf7RcXVna3N3expM0H/HnbSRyiZFScM3Hm/wAVv+DhH9o/9njxJb+GPjJ4w+BXja9bQmv/&#10;ABF8LLr4M/EjwNq89rKAkbW13q9hdWxgZ2ZTNdRQRMqcspY7fx+i8AaT+xD/AMFDdH/YP/4K/aZr&#10;Xir4S/C/4l6oPFWm6XPcRJLbazawqdYS6tnW7aJvs2mX624JZ1ikXasjSK/6z/tuf8EV/CvhTxN+&#10;z/8AtZ/8EMPjr8TvCK/ELxhpvgfxd4o+Gvi7VfEcEPhPUC80mtG6kvHdLS2MC74zKIHZ4TmKSMFw&#10;D0L9kn/gpb+zJ+z8Zv2p/C//AASO+EfhDwBqOlxp48+Kv7K3i/QvGF94TWV1laLXrLS7G1vLe2jW&#10;NpppoxPGhSMbXdhj9Ufhd8VPht8bvh/pPxX+EPjjS/EvhrXbNbrR9c0W8S4tbuE/xJIhIPIIPcEE&#10;HBBFfhL/AMFV/wDghb+zZ/wSU/ZRj/bR+FH7XGvsvgTy7Kx8L+Ore2g1HxJdXd4pW1s9W0Uadewz&#10;KXnuRu+0jETMyiNJK8B/4N8f26f2tP2WP+Cj1l+xh+yV4CvPiL8JvidNZalqnw+f4hwa0vhCC5it&#10;5JdXfVbazjgW4tYn23KJDGkrKLdgJkiZAD+niigdK8j/AG4f20fgx+wJ+zfr/wC0p8cNVkTTtJiE&#10;WmaTZjfe65qMmRbabaR9ZLiaTCqAMKNzuVRHdQD4x/bi/ab8B+JP+Diz9ij9lDQ7v7RrnhLS/G+v&#10;eItjAparqHhy8itIj6SFbOdypwQrxHo9fpVX436/+yZ8Zf2SPhx8B/8Agpv+1RY2cPx4+IH7Ynhf&#10;xP8AHbXFumS28KaJq8V5osejrLIS0NnY22oW0BR3kVZDIoldNjV+wHivxV4c8DeGNS8a+MNbtdN0&#10;nR7Ca91TUr2YRw2ttEhkkldjwqKisxJ4ABNAHyz+yS+reJf+Crf7XHjiKa4m0fTdI+HfhSCeRi0c&#10;d9aadqOo3EEZyQAses2rsBjDTNkZOT9bV8C/8Ezf2hPgl+zz+wxr37e/7XfxV0T4bWv7QnxS8QfE&#10;eJ/HOtQ2TLY31wItKgQSMDI39l2tgVjTcxDcZq1qP/BRL9sX9vuFvCf/AASU/Z8uNL8J30ZSX9pb&#10;4zaTPpuhQxMF/f6NpUii81iTaZdjyJDbrLEocujUAdd/wWN/4LBfAf8A4JM/s6X3jXxTq2n6t8Rt&#10;YsZI/h34BM26fU7ogqs8yKQ0dnG3zSykqCF8tCZGUH+f/wD4JTf8HMH7RX7EX7R/jb4hftNeFbf4&#10;meG/i54wXXfiVqEVnDD4giuCgiEtnPlVeKGIBYrGUiBFQRxNbBnY/HP/AAUr8KftjeBf24viJ4N/&#10;b58VaprnxU03XWg8Sazqly8324BV8ieBnVf9FeAxPAAqKIWjCogAUeF0Af2seLf+Cxv7B+l/sf6f&#10;+2j8OPinJ8QPDniC+/szwjofgfT3u9a13VihcaXBYsElS62qWaOYR+Wg3uUT5q/PP4geCP2o/wDg&#10;o98ZfA/if9v+VNU8M+Ir7V47b4U+H9TZvCngeaySdzaajEiH+1b3y4d7XU0iLibNusKtDKfhX/gh&#10;B+wzqMHwu1X9rfV/h+2va/fWTX3w9t7O4ElzaW1leD7c0EMskMK30yQSi3Lykt5G3Ztm3D6w+Ln7&#10;Rupfs76JNd3P7K1hp+tasf7I8I+C9e1FZJrvxLqtxGtjbQXb20Mu63lt7Y3FrcRWht4LfzFkkE0V&#10;ugBg/tjfs4fss/sm3mh+EfH/AIW8C6DP4qtYbTQfA/hXwNZzXmoXr6lCPOfT45pr2YCMgRx2sZYE&#10;ITNtPkt4z4m8SaH8OtSuvEH7Mv7Gf7T3wP8AFR8WNFpPjzwB4Du7KSSzt5ZYbeGWOCaH7QJJnt45&#10;Le6tZ3XkCQtuST37wJ4Z0n9jnw9ovxd+IHw28M678QvGSrqHj/xj4qnubTUXmuZbt7gsEuoo7bTr&#10;WSDTRFZIwO65+0KUNpIzex+E/wBmT9pr/gsP8Drn4W/sq/tEr8Ffgf4da40Sb4n2Xg0TX/ji5iMl&#10;tLY2FskloY9Pt45JbeW9Z1M9xEyxW8SCbcAVv2R/+Dqf4F/BjwZL8If+CmHjg6v4u0eBZNK8ffD/&#10;AMPs8XiK185oCt/pv7u40bVIZI5VntZoo1PlebFmKWAyetaX/wAHd3/BGrULqG3u/Hnj2xWSUI89&#10;14DnZYl+b528tnbAwPugn5xwfmx8c/8ABSf/AINEvgJ+z3+wX42+P/7M3x2+IPiP4jeB9Jn8RalD&#10;4tubN7PWbK3Qy3kUccNukkMwiV5YyZJdzJ5ZB8wPH+A8ccksixRIzMzYVVGST6UAf17Qf8HSv/BC&#10;2aBZZP22JYmZcmOT4Z+JNy+x26cR+RNOP/B0l/wQr/6Peb/w2fib/wCVtfyN3vgTxxpzyx6h4M1a&#10;3aAsJ1m06VTGV+9uyvGO+elZTo8bmORCrDqrDkUAf1veMf8Ag68/4IkeGYEl0X9pPXvETNndHo/w&#10;71dGT5WPP2u2hHUBeCeXXtuI4jUv+DxP/gkJY2klzawfFW8dFytvbeCog8h/ujzLpVz9SB71/KvR&#10;QB/T9/xGrf8ABLL/AKIH+0B/4Suh/wDy4r6i/wCCfn/Bwl/wTK/4KO+OLT4R/Bv4q6l4e8cahGz6&#10;d4M8eaT/AGfeXu1FZlgkV5LaeQbm/dRzNIRHIwQopev436ueHvEOveEtfsfFXhXWrvTdU0y8ju9N&#10;1LT7hoZ7W4jcPHLHIhDI6sAysCCCAQcigD+/AHIzRXlf7Cnxi8W/tD/sRfBv4/8Aj4W/9u+OvhX4&#10;e8Q619ji8uH7Xe6bb3M2xcnau+RsDJwMCigD1SiiigAooooAKKKKACiiigAooooAKKKKACiiigAo&#10;oooAKKKKACiiigAooooAKKKKACiiigArnfi18Wfh18Cfhnrvxk+Lvi6z0Hwv4Z0ubUdd1m/crFaW&#10;0Slnc4BJ4HCgFmJAAJIB1fEfiPQPCGgX3ivxXrlnpel6XZyXepalqF0kNvaW8aF5JpZHIWNFUFmZ&#10;iAACSQBXwx4Qh8Sf8Fo/ivoHxe17R77Sf2TvAPiSLVvBei6lZyQT/F7V7Y7rbVrmN9rx6JbSgS29&#10;u4xeSIssqmNEjoA2P2Mv2dvHv7afxhs/+Con7cvgq4tbr5n/AGd/hTr1vgeANEckx6ldW+9oxrd4&#10;nlyyv8zWyiOJWBVlXn/2q/8Agsf43vfGGtfBX/gmv8HdN+IepaDctZeJvi14mmuF8FeH7xVZ5LYS&#10;WgM2q3EYTbJFA8SRySxoZjKfKrmf+C5H7ZPinUPF3g//AIJXfBXxNPouq/FhYX+KHiqx1CO3udG8&#10;NTzPAtlbSPu8q61CSKa3WXy5TDCk7iGQlMfBnxQ8V6F+zP4Kh/ZP/Zm1q88P6np+m6bfxR3viqW6&#10;0zwVbzTJPazNcadM0s8l1DAZYba0ha7nijnmlfyHaSgD2/43/tq/8FBLu3bS/jx/wVPsfh/rPiph&#10;p+g+AvhT8O9H08m5QxedDHPfy6hqSyhXxI7CBbVmWSRxGVJ4r4Ufs6fsyX/x112/8Sadrnxa+Kdr&#10;pq6va+K/jlreq67q2kW0c0kNrNJP9i22G6f/AFRMUe9GQJAWhkkTzSTRNB/ZA+HGs6z4K+K/jnxd&#10;8aPH3i3ULhtavPhvps82r6tYiymMspTzJrO0tZbiOfbJmEedHJDE8qHz+1+BvwHg/ZV+CXjn4uNf&#10;eJ/El5as3jPxpJbt5a+IY7A63Obv7MjWrwWzG308xQiSQAvas5lJttgB6z8MP2b/ABz/AMFHv2n/&#10;ABh+yl8K72bwD8Hvhvb2EfxH8aaaBd3t1qN3bW8x03TJJESO3vprXyjetJHdfYXhgihIIR2+jv2P&#10;ZtE/4I7ftUTf8E3fHmp6lZ/BD4pa9NrH7NHirxBqr3UOmapcfvdS8Iz3Mp3JIbgyXVmZMtOLiRDL&#10;LPnPtP8AwRn/AGYtF/ZR/wCCbXws8DW9iBruveGbfxT441CTY8+oa7qka3t7LNKoBmKyS+SjtuYQ&#10;wRLuIQV7L+0r+zH8B/2wfg1rH7P/AO0l8NdP8V+E9chCX+lagGGGByksUiFZIJUPzJLGyuhGVYHm&#10;gD4+/wCCxn7DnjrxL4y8Mf8ABQv9m/8AZ08P/FTxV4L0e48P/FX4Q65ZxyxfEvwTO4mm04LIrK93&#10;azot3agqT5oOFlZY4JPnz9iD9kj9nDx1oOoePP8Agg7/AMFbvG/7PJvr6R/GXwN8Y6ZaeJLXw3dB&#10;VjuIZNC1aRbiwuhLGA9wZZQ2xljcx7cew+HP2iv2uP8AgijqS/C39uq78UfGL9meKRYvB/7Qtjpj&#10;X2ueCbUDbHZeJba2TzLiFFXA1KNCWON6lpVjh9f+I37Df/BF7/gr3bW3xv8AEPws+FnxamkWOY+M&#10;PCesKl9MuzYiXF3ps0c8gVflEUzEIRjaCOAD8sf27/2OtV/ai/af0v4R/HX/AIKXePv26PjJo6qf&#10;C/wV+Enh2x8K6F4ZkEoEl5rl9az3Fpplv8vlylFivZMxKJEysifpz/wRe/4I6fCn/glV8G9QuZtK&#10;0G++KfjWb7X468QaLbyCzs1JDR6RpxmzMthBwFaVjLO+6WU5KRxevWcn/BOj/glP8EP7Dtbv4Y/B&#10;DwVZxmdrdp7TS0upFRVMhBIku7hlVQWPmSyHAyxIr81P2tv+C4P7Qv7fk198Kf8AgnHrmqfCX4Ut&#10;a3R1n45ahob3HiTXbaMSCT+wtMBD20bJFOUu5zFJIYpVhMVxB5bgH6Jftv8A/BVv9jD9gvZ4X+LX&#10;xGfWfHd9tTQPhV4JtjqvibV5nQtFFDYQkum8D5ZJvLiJ/jyRn8kfhF+2n/wUO/bE/bFsf+Cg37QX&#10;/BNbT/iFpek6gf8Ahn3wbqvxqtNM8P8AgdUDtNqTW4tbg31+ihWe+mEXltt8uNCbdYt7wX+zT8BP&#10;2cvgro0fwq1LxN/bXjHQNYk1nxYfCNjeatrt7/Z1pfQGfWEd7pXaZpLiDa0olmdo1CJbba7j9nL4&#10;FaH4L8TzfDDV/EOqS2OpXXiDTPCel6pqUEO6S2vr5WhtPInhbzYnhs5Hlgs5JVdI/JFvHDaogBP+&#10;0x/wVi/a3/aq+GOpfsqfG/8A4Jg/Cfxl4d8fWklhrXg//heE1lepD5aXS3O6606IxG3Bil89ASkk&#10;Pmrt2ZX8/wD9uP8AaJ/4ORIf2LfEfwi+MM3jy3+BcNu1nql1eX2j6trR0dpIkjtNT1Ozhju7gKDH&#10;FNMY4fO85hMCkgQe9/FDQv2jvjb4h1DTPhH4Purez8P39lFb/wBm+OLbwVaWz25upWv4dMt31Zrk&#10;G4ZZheSSJNE90fMURndE74gfEr9ue5/ZuuL74YfEX4T2v2f+zr3WtQsda13UJoprhCsF1J9t01Y7&#10;eUteWxknLm7SP7O0rtbxyBgD5X/4N7f+Cgv7Knw0/ba0jwh/wUb+DHhvx5H4quLPS/CfxU8eRvqt&#10;74QvF8uKzjBvJHhgsuNvmJGskJZWL+WpC/1lRqqIERcKvCgdq/iA/wCCiP7L/wAS/wBm747z3njj&#10;wFpeh2Hi4z6lo8Og6kbyxVlneG5hR2iiaNknRz5LxoyRyQnDI8cj/wBS/wDwblftzX37d/8AwSr8&#10;C+MfFWs3F/4q8DySeC/GF1dbi815YxxGGUu3MrSWU1nI785kkcEkgmgD45/4PIP+CcGnfFX9nLQv&#10;+Cj/AIC0uNPEXw1aDRfGzJw15odzcBLeQ+rW95MAAAMpeSFiRGoH82df3iftL/AbwZ+1J+z142/Z&#10;x+IUCvovjfwxe6LqDNCJDElxC0fmqDj50LB1OQQyKQQRmv4a/j98FPGX7OXx48Zfs8eP44v7e8D+&#10;Kr/QNW+ysWja6tLh7eQxn+JCyEqe4IPegD+lLR/D/wAAvhr8KJPhR4L1mPRfCHgqxsPDlp4qk1KD&#10;7HpAtrPba3l7PDEsYu4bmRoFurSWF7kzqd8rsjnwHX57pf8Agof8CfDPiDRs+H/Cej694rtdD0tZ&#10;po47tntLUfbYNRgZ3jCXs4EERRkjuEkh+zBlavb/AB7a+GviRa3+n+M/HutXsOm+F7K8e61DwvZa&#10;bZyW8eiG/eea4st8c9q17p5nllTyfIlhaFGVoo3i870z9laLwxrmi/Fj4uXOpQ+JPCt9CP7Y8dWK&#10;vG8N1ePLPJc2S6k0M7yPYWixLMLe2jnt/KVG2q6gGh+298UPCOgfs6+Jfi58GYLGz1TwP4UutZtP&#10;EGi6xJNJcsk6zLpN2YmW5mj8ppblGl2lHjuVdWiO4fqv/wAE7PhNo/wI/YK+Dfwh0S2gji0H4Z6L&#10;bzNbxhVnuPsUTTz8E5aSUySMcklnJJJJNfjN+2z+znffFD4G3viGX4v+KIX8TXk2kX3iK+8WB9Nk&#10;XUHlb7FcWwnF1p6NJNaSyWoLwjzo5k8yNpY6+Fvgv4t/4KTfEPwbofh3w3/wVC+NVlrFv4bXU/BG&#10;kw/FDU4tLlt7O4On6hpTSxXX/EuvLOeKIooSZJLa6guGFtEA0gB/WR8WtU8C6L8KvE2s/E+5t4fD&#10;Np4fvZvEU13t8pLFIHa4Z93G0Rh854x1r+JX/gmb4vtvAP8AwUh+AvjKbxTDolnp/wAZ/DMt5q15&#10;eLbw2tr/AGrb+a80hIVIhFv3liF2bs8Zr9Af2r/2lv8Agrf+0B/wTg1Xwj8Kf21PH/j34c2t5c6B&#10;8VfAfjLw3Yw+LfD9xbXNvG+mTapbK0mt27G9s83G+OS5EoBhC+bEn5c/A34D/GX9pj4oaX8FfgD8&#10;NdY8XeK9akZNM0LQ7Nprifahd2wOiqiszOcKqqWYgAmgD+gH/grD/wAHfsHwC+Nl18Cf+CbHgHwT&#10;8QLfQLgweIfiF4sa4vNIv5gCHh0+OzuIDNGhwPtRlKSEMERk2TP6x+yp/wAHWn/BKn46/s4/8J1+&#10;2fp8fgH4iaLYOdX8HP4TuNVh1KdV+9ps8cLqUlO0COdomjYlWLInnN/MT4s8J+KvAXijUfBHjnwz&#10;qGi61o99LZato+rWb291ZXMTlJIZopAHjkRgVZGAZSCCARXp/wAfv2A/2z/2V/hd4R+NP7RX7N3i&#10;rwf4X8dK58L6trmnmFboqCdjrnfbyMoLpHMqO6AugZPmoA/YT4Af8HX/AOx18Tv2obrSf2wf+CbP&#10;gXw/8M9TvhDo/ivTNFh1PVdFgAwsl7E0BF2pblvICNEpIVJyBu8X/aT/AODo3w8v7TX9pfshf8E3&#10;/gfZfCmw1hHubHxZ8P7dtZ8T26jy3aeaEiOzLoEMaokjRNGm95lzFX5n/smfse/tJ/ty/GSx+Af7&#10;LHwn1Lxd4mvo2lNnYqqxWlupAa4uJnKx20KllBkkZV3Mq53MoO1+1B/wT7/bF/Y6/aCj/Zg+PfwE&#10;8QaX4yvLpYND021sXul1zewWN7CSEMt4rsQo8osd3yEBwVAB9Q/tb/8ABwb8Svj94mv7/wCC/wCw&#10;L+zT8MbGe88y1uofgzpGu6uYAoCw3N3qVvJBPjAO9LWE8AYGOfjL46/tEfEv9o7xDa+JviXB4Yju&#10;rO3MFuvhXwHpGgQ7S2fmh0u1t43bP8TKW7ZxX3b4k/4NPf8AgsnovwZ0P4s6L8H/AAzrl9q1qJ7z&#10;wPpvi+3j1jSFIBC3C3PlW5fB+5DNKwwQQDxX1V/wQ2/4Nbv2qPCv7V/h/wDaZ/4KT/C3TfDPhXwP&#10;qCalo/gm48Q215eazqURWS1klWzaaIWscgDsjyKzsioUaMuCAful+wN8KPFfwG/YV+C3wN8dxRx6&#10;54M+EvhzQtZjhYsi3dpplvbzBSQCRvjbGQDjsOlFetDjiigAooooAKKKKACiiigAooooAKKKKACi&#10;iigAooooAKKKKACiiigAooooAKKKKACiiigAr5+/bo/4KFfDP9i/TNI8GafoF149+LXjSYWfwy+D&#10;vhu5T+2PEt224BsHItbNNrNPeygQwojklmARum/b3+Ifxo+En7EvxY+Kn7Otlb3Hjjw38PdW1Twv&#10;Dc2n2hWvILWSVMRf8tW+XKoeGbaCCCRXBf8ABOP9jT9l34M/DvTv2nPhjfXHjzxx8UPDVlqvif43&#10;eKrg32veKori3glR2uXLGC1KpB5dpCUgjWOMKmV3EA+dPgbY/tSf8Fo/Fnirw3+3f4T0f4X/AAs+&#10;EHxIk8N+NP2fNDvptQufF+uWUdteRy6tqEkUKy6QVntriC2gj8u5DBpXdAq19h/ti/tZfCf9gb9n&#10;mX4seL9EuLqOG5tNE8G+DfD8Kfbdf1W4YQ2WlWMPAaWRuAo4SNHc4SNiPnX9rHx54T/4Jf8A/BQT&#10;T/28/G18ui/Bz45aPa+D/jRrP2cG30PxFYq50HWrkqjSCKW3Nxp0knCJtsy/QGvmW+/aR13/AIKU&#10;/tCaN+3M9jpFh8OfCum3Vl8KfB/jKdYLnTdPvitnJ4wvIGJRZLqR/KiDFvslhDNcGKVpkikAPlj4&#10;/wCsftJWHifUPjf8bb+x1L44/GDxxph8K6Vo+sF9Pn1C7ilXT9Oe2kSVZ7LR0ismeNoIZAUkMkjv&#10;Mpf6V8F/sPfD34d/sw+Lvgpqeg6vqGsNew3eqa54o+3NceONbvL94WkleGK0MkkszKVeO6eaLybd&#10;lwEt2Tw/wH8UPiN44/bf1v43eN/iJb2//CDeOYfA/httQgmvLPT5Ljd/bU0Us0SLDcK9ukcZmlgn&#10;MOl3sZlcJLJX0r8QP2vLG8udG1ebVdas9Jv9c1C7j8VeGfCyWV2b23iNpI8moT2cMFo6maEee025&#10;opJYXimdhCwB82fBT4I3XxJ8Z/EL4iahZ6tFdaP8f9Q8MW+tWqxWMEM9nEv27FzFGo06S61O43Ih&#10;YRzeRaCSJxZxOnp/wv8A2edF1/w/8TPh349sdfu/CfiK4bTYdS0/VPtn9taetjHZnUHdtrwzXkEW&#10;mo0wjEpLrOji0ug0vzn4l/aD+MX7KXxV8S+P9B+GeteIPAvjr4katrHiDwporJNe+H/F8GmWz6jd&#10;28KOsd7BNbSea9mroRAZwV+zSEP7T+zr+3d8BofCFx4f8OfGzw5b+Jbu8S81TwT42uR4Y1bRNajj&#10;cQxRWtwYW4tLQE3ixziAT21orCPzJIgD3j9hn/gpP8d/+Ceek2/7FP7a3ww8SfEDwP4LW30bwD8X&#10;/h7p6axff2clvvhtdR021/0q4FtBG8Yv7eFjLHb5liSVZmP1f8Pv+C6f/BIP4lWM9/ov/BQb4caf&#10;9mm8qe28Vax/Ydwj5IK+TqKwSZBUg/LwcZxkZ+B/G37V2j/DrxndfEe9+NWjyTRw6ha3XiWbQ0Vv&#10;3MEd1BBBK0bR3Rind0dVeOZzfQNNbv8AuYT1rfthxfFOxt/FPwSla3029+H9zf8Aw/uvBnhe1XTr&#10;uW5unVbaa5ntoba4uJJ7ea3uLOLz/tE0beXGg3yAA+2PGH/Baz/gkT4W0G41jXf+CinwfubWJds0&#10;Om+NLW/ldTxgQW7SSSf8BU8e1fn38fPiV/wbzftiapDa/sx/8Ej9Y+Ompzb5o9e+FPw5m8F6QZV8&#10;4t9s1aV9Njwdk3zN5oJjI5KDHF+H/wBqnwM3wdk1aHQL+41nUvB0psP7Q0GHUI4rGS/m0trOWGCN&#10;3vEVza2vmMSDOLd5FWaGR5vXvhx4v8UaBaW0Xg3xha6xpV1pdxd6X4otPEhb7M7tHLq/nPDlIlhL&#10;sBtt2bUHtbyQSM0SK4B8Y+Cf+CPXwl8VfGaP4z+MP2Z/CPhC1On3D6X8IPAvjy61WTS4YhcxGWZ7&#10;0XtzqF0kkli7XHlw2u/y7dImluYmr7n8R/sweF/FPwN0bS/C/gOaS+ttU8R3eqeHbPSbm8v7LSWz&#10;YtELe4tbdpGMcUlnHDPbzLMZI3gJMUTxcR4h/a60r4XePdL1rxH40gFrdaDH9p1B/D8CajrbR3yW&#10;twttBIsqLFNbusa7GmgElpI6ozSS3EXZeIP2lvG2gfDe81a40PWtL1nR9Is7KOy0nw+3h+11Kxto&#10;HunisDewW81xFHDIJUNrDKbRj5jzKBFEQDmfA/7OUOifDjw+0sGoaXfNo9tJqVv9u8qTxPfFZpk+&#10;0PB5ranDLLJFCYzE1wIrqAITCI0Xk/2VvgND4c8BaNbXHhe4sfF2mapDf6fpmpa0k1nZFjKsaW13&#10;ZS5l+zWrWEcESSrGYbyMxrF515IW/FL9uH4NeD/hNo3iX4rfEpkay8P6HBq+ta8sM0csM8SXdrAk&#10;UEciW8oniuriDHnMmycQp5bJbwZXxC+D3/BYDXP2FfiJ+0L8Fl034H+Avhz8Pbq+8N6nr1hcW3jL&#10;xZpWmRPcPssARb6NBKiTPFHJCksZCBYk3mVgDV/ac8CfDL4fTSfGf44eMVj0Wz8T6fd6tDqXjuOA&#10;yrLIGaGe48q7uobN3fUA0Uk0k10JJpmkkW2lYcP8cfjl/wAE6b74Px3/AIN/bJ+Fdxr194Rs/tF9&#10;Z+NLNroXs9ys8JCSooDi5No7yPaw3VoLSRzJEC3m9l+zr/wTO/YG+Of7VnxM/Z9PhLVfHVp+0v8A&#10;sdaP8SPhL8UPiwo17X/DslwslhczJdXJZluhJc6fdBhtZWDICEwtdB/wRVv/AIa/Hj9t34H/ABRu&#10;fgp4ZsV8YfsDBvEFtb+HbeG3uNd0PxaulzXvlrGE858vlgAVUqMkYoA/Pr/grVP+wt8QP2BrDUfh&#10;J8cPAt14o8M+P5Ljw/o2g+K9Pu764t54re3uPOtrZ2bMsccEpuQFH/Eu2zbpZUdvrn/gxy+IfiG7&#10;8NftHfCi/wDEcj6Tp994Y1bS9IeQbIbi4TU4bqdF65dLazVj6RJ+NX/g86/4J7+DfD3gf4Z/t9/C&#10;jwVpulNaak/g7xtHpdj5XnpMst3p9yyRoEUI8d5G8jEMxuLdOcAD5b/4M6fjgfhr/wAFX7r4Wz2j&#10;Sw/Eb4b6ppkZXA8m4tmh1BZDnkjy7WZMDvID2oA/qer+Zb/g4/8A2O/C2lf8HCPgnVvEuna5faD8&#10;brHw5qN5bWNiZXubyJ/7KewtVUEyu62Vqdn3t12APvLX9NNfg3/wex6P408G3X7Mf7RPgK91LS7/&#10;AMP614gt7fxDpdy8M1heg6Zc2bRyIQ0coaCaRGXBBjJzkCgD1K++BWrp8BbDTfAul2d/e3nhiOXQ&#10;/Dug+L7e3tNPuHu5ovtdp5Ewtre9MlxJJFMs8UEssqmPbtIrnfgl8HrTwD8TfDtz4OuL6y0rVIb7&#10;SPGl1b+JJrCYpEWe2t1iSeGCe2nxYyJJOskdxLessxnmmuA1r4GftWeE/wBsv4EaF8dtH8SmC68Q&#10;aHDcWtxrxSzk/wCEiWVFmsftyQPtnvHsCiiKFURoh5TRoohXEP7evhj9nn4p+Gb/AOP3ihfDPhXx&#10;VaapZQ6ppN4Ljw62pyMZZI2l86b+z90zQ+VqIkubWXywVMbx3NxQBR+Gvw8+Gn7ZPhfwd8WdJ/4S&#10;y1Xxnbtpd8dSubqKPw5cLrRguBfRWNg6y3HnNPC0lwBZL5jYKyJvHzh+33+xx8Ef2a/jh8P/ANt7&#10;+173S/h/4s8Qa7LLpOi6PNJpTM2lXl3HqUEfmSxB2WzshIYQ0MywrJECsYLelfHHx98dv2WvimPj&#10;d+xo3/CWaj4ws18Q/FT4S6d4XTUUl1aUzWk2s6YYrWWG2vLiJAkoSIw3I87ezMik+d/tv/t8xftN&#10;p8Nfhr46+AHxv8N6L4OsPGkutQ/Eu1e1juJE8PSQHy5HaRJjC+p7HBDPHF5Alac3CqgBk/CLxn8N&#10;fiD/AMFC/BfhL/gl5448O/EbxR8VvhsLLXvC+pa7qOgxadfaPZJNbrDez2YkQHT4pbYQ/NGyQMHc&#10;h1A+jP8AggL8TLz9hn/grT8TP2Hvjz+zbpfw58QfEo+VJaKun3dzpXiS3sk1NrWO8sYI400++sZj&#10;dQ24Ihjlt3SGNATn5H/4KXfDrUPGnxC/4Jy698QNAtfFHh+4/ZV+H0PiDRdUvGWKWyF+I5jKfOt8&#10;IyXkKswnjICks8ar5ld148/Z5+Ev7KfwQ8cfGr9lfwnpvhfxd4B8RaF4/wDCsGi3t/q+n3M+iTxt&#10;Bf8AmSs72cEkUmoxFZhtuJJldZkiubGGQA/oi8R/skfsp+Mfi7a/tA+Lv2Zfh9qnjyx8n7F421Lw&#10;ZYz6vb+UcxbLx4jMmw/dw429sV03xF+Gfw4+MHgy/wDhx8WvAGi+KPDuqxCLVNB8RaVDfWV5HkNt&#10;lgmVo5BkA4YEZANQ/CL4peDPjj8J/C/xq+HGpm98O+MPDtlreg3jRNGZ7K7gSeCTawBXdHIpwRkZ&#10;wa6KgDgvgf8Asrfsw/sx22oWf7Nn7OPgP4ew6vJG+rReB/B9lpK3rRhhG0otYkEhUM20tkjccdTX&#10;dtDE7KzxqSv3SR0p1FABRRRQAUUUUAFFFFABRRRQAUUUUAFFFFABRRRQAUUUUAFFFFABRRRQAUUU&#10;UAFFFFABRRRQAUUUUANniiuIWgniWSN1KujLkMD1BHpX52/AH/goH+zZ/wAEpvDnxC/YJ/a8+JZ0&#10;S6+EPiJR8H9JW0mutU8X+D9Ud7jRYNMtY1Mt9LasZtKcQqVi+wRvIyLJkelf8FyP2qfix+yp+yFo&#10;upfC7VL7QofG/wASNJ8I+KvHGlhhc+FNJvVn8+/gcRyLFOzRR2sMrjZHNeRMTkLn87fE37Pf7FX7&#10;Nun/APCeeGhqK6xqp1abxN4otN+t6zfq6+TFcal9viluY3mMdwY181oJV3SktC/mkA9M/bZ+MvxL&#10;/wCChdlfyftga4nwy+E/hdri8/4Z70+aS68SX06Wf2/TrzxA8cUlkzrBGl6NMDvb2ont2u5JHKKl&#10;39m7w/4VtrvRdGufito9rfW8WoTXVr/Y7X0G/T0866mlEt0kOnFopZJmjkS1eMyB/JtXldF4Hwp4&#10;v+CnhL4N2aW3xC8eTal9n8+409tY03R/LupLK4uo4pLe1V4bZ5YrVEDKs0kZjgO426OK7X9l/wCH&#10;vgbVvBmm2vjmx1vT9Zu7K3uL+3168sNQmMIlsjJLdT2sZhmlP9mXZLyQKbr7OGczTzRyMAfL/wCx&#10;F8TJvBnjXVP2VvFOt2q+IfBXj7WNThtX8NG7k8UWF7f6jex6ja6fF57zyPuhRbiJGktHQW8kfd/v&#10;jx9oXjvxt4evtd8GfEnwiviDxVJJo+qXaaRD5NvbwX32kW7W1wTK90gc2/2ZIVJuJVmlMLwx+X8U&#10;/tU/sifs3/tF618PZfFd74gbQNf8TSC18ZeEWtbqLRb0XjQu0V9FpSSMys0GVaS3tpFe3kChY45L&#10;nmfjT8Ov2nP2Z/hxq2lfCD43eHfiB4c87SxdWfivwfsvbOQzxyw2balBamFp1MVuzw3ljDFEHgUl&#10;ZyisAfWE9x4D+Gnwrh+EPg/xxY6fe2Ory6NcQ+ETqF09jm+tbX+zp4JreeGWwEsskRlHnGWRJUi8&#10;yWNlTl/D/wCzl8BvjBonirS/E/iPwfeWqMbo2/ibwZB4jj02WeRbJIo57u7lhaUMlgAsUm8HEAkZ&#10;IQteKXXx5/aU0rwdfaBpHwF1PULmLXNSjjt/D/7UQhuJr2D7JA0Vsr6EkcMga581ZRtZlmuI5XM5&#10;QLv/AASvP2mNb8Pa/rt5+zx8NfBbafrX9rz6p4q+MxSGCVX1O62TRW2g3MKyxpqUDvCvkMiyxNHH&#10;FuumQAsWX7J37GXw++NOv3/gT9n/AOFOr/ZbizvNJs9F+HEOtLOjQWn2cCCGG4lt0jYXCyzbTDeC&#10;2uJQq5NfR3xmvfhP8F/hFN4f8e/GP4T2vhDxH4JsV1bS9Tnt7HStZ8qwFlFZ2DxyvcNHMUjhiEGw&#10;QQR5gd2Zy/xP8Sf2f/2mvF/xXvNH+PP7T2n6R4J1zT213Q7X4e/D9v7OubmeAzRol7eW87F2mS6R&#10;riWGSeNpLgLCGklgj9E8N/s6/sj/AALu5R4e1jx9r3jTUL6CzHjabT9P1e6u3EHlTRWl/Iq/YovP&#10;nKN9neJ0lguDAJAmYwDrvhx8e/AvjHwNcfB/wf4d8Xt4Rh0Wziv/ABlNo95plj4huI7KS5gtPsuo&#10;Rxz2x8mHzUuXW0EXkxlLhYpJLiPvv2fvDfgONtY8S2Xxq0n7NZ6SNP1Rr7QlZLgzywX93ajUrm53&#10;vGyWM3mXClgwh84iU4A4nR/i18Kj8AtNj+G3iv4o61bzvpd7eabp/iqxlki02a8uomlltFj8ia2j&#10;2RJPaxqtvLGtvs3wLMD6B+zz4f8AgX8NvCcPivVPF9rY22k+CY7TUY7zWBb/AGeUw6ZZMYfIhvPt&#10;H+lRvbtLE4AkjEe9QIYkAMaPxprVp8ULPVPD/j/wne3tvZ6hod9dTaDNd6XbQNNcB7ieWJ2XTdOW&#10;GSIm2uCnkNdW7ebGAtbf7SvjDwP8HfhTa/ATws9l8Tte8TeO7q48B/C/TreA65r2r3kolh8lIWDx&#10;wW0fmXs9/cvEiDEco8sxIPCf2lLT4WfDnx9ovgz4jp4/1bUPDtvLpvw58Ix6IzNrV1cXtq6WmjxW&#10;VjHH9qaGSIplplnjMaySiKMXafo9/wAEkf8AgmSP2RvBkfx7/aA0K1n+NHibS/s+oKt1FdQeENLM&#10;hkh0OykjjRDsXyzc3CgtdXCs7O6LCEAI/wBhH/glZqfw91zw/wDtJftw+LrXxx8TNHj8/wAK+GrF&#10;nPhrwDLJGomOnwyEm5vnIPm6lODK5wI1gQbD9la9oWjeJtEvPDniHTILzT9QtZLa+s7qIPHcQyKV&#10;eN1PDKykgg8EGrlYfxN8b6b8M/hx4g+JGsh/sfh/RbrUrry49zeXBC8rYXIycKeMjNAH41/8EM/F&#10;fi/VfFv7AnirxLrS3Tav+zL8SvDqtIpLiDTvEtoIYugwEiigQH0jI9Ceq/4I7NovhL9vfwX4f06w&#10;uFhtbP4++FdNjh/eLbW9r490i+jDsTnaPPlXcSzFmUHjBFj/AIJJfDPTfBvxe/YE+GFmscb+Hf2K&#10;/FHjWSOOYly2uajo0hLA5+UtcORz1z0C4qP/AIJXyHSf+Cgnw9a8kDHVvFH7RgtQzHjHjDRicYI/&#10;54v13D2zggA+nP8Ag5M+FMXxd/4Ir/HDSBa+ZcaPo1jrtrItr5zQmx1G2uZGUdVzDHKpcfdV2JyM&#10;g/zq/wDBtF4+tPh3/wAFt/gbql+yrDqGparpTbiB893pF7bx/wDkSRK/pS/4L6a/e+G/+CN/7Qmo&#10;2EirJJ8PZ7Vi+cbJ5Y4HHBHJWRse/r0r+Xz/AIIJRXc3/BY39npLKAyP/wALEtmZQOiCOQsfwUE/&#10;hQB/aDX5G/8AB514Vg1r/glb4X8QmBDNo/xn0uVZGJyqSadqUTAc45LL1zwK/WDxZ4x8I+APDd14&#10;w8d+KNO0XSNPhMt9qmrXsdtbW0Y6vJJIQqL7kgV+SP8Awc5/tb/sjftT/wDBGXxldfs7/tK+BfHx&#10;0X4heHIrpvBvii01MW1xJNKUSQ28jbGaKOdlz1EbY4BIAPwY/wCCen/BRrx1+xNrGreCtTt7rWPh&#10;z4xT7L4x8P29wRII2G03Vujt5Ek6DBCTo8T7drBd24fpb+z3/wAFcP2DfiRZ/YfH3xnultbi+t4t&#10;W0HxZ8OX09YrOaWUXBAszdae8Uspt2uzeOi3CssT70aUH8Pa+9P+Dd/RLzUv20/E2tWb65EfD/wz&#10;utWkuvD+ii+nt44dU0zc2Ps87wqVYp9ojjZoS6ufkV6APtK18Mf8E09O8QW/iv8AZv8A+Cp2ifDv&#10;SfDhi1Cx8LeHfHdqdOh1h9QFxJLbaVrrSWqq0AbJhVVjltIWG/zVjbybwP4v+Efxm+K/xW+L37Q/&#10;7aK/FH4b/D/4TXDap4k/4V6fDjWt9rNxHZsNNhitIRPJLZ6dawI8scS7robFIiJf62+L3wS/ZW0L&#10;T9D+IlhPJpF5a+IoJNSWx0dBqmXaVJTeWItBFLFCbmBmuoSolEcysI57ZWrxh/hx+z/+07+z38Zt&#10;a8ReN/FWk2nxS+Jd9b6d4gsTa27RabpVpYWFpJqGnDanyahdX204DyC4uASk8sJIB3P7In7LXwd1&#10;9fhL+1D8If8Agov8QfFXh+G3ufBfg3wv4jlTXf7JtZC0+n6KICqS6cInsBKTMvlL9gZEwAkleq+B&#10;NA8Np4dsfhjrXxc0nxJ4f8R+INX0i6tNPhS1ku7O5gaJrG2sI2kS7sAJdRt0SJS8ksdxcxeZthkP&#10;KX3xU/Ze+OH7M/xe/aw/a1m0z4KfET4YeLNH8Nar+0J8B9FF7pHjiPW7SJrS/v8ARt7m5eO2u45b&#10;gMTdQ5YW1wkm6Fc7wz8P/i/+zh8L/CfxG8VXNv8AEX4Qp4iuNRtv2hPgLqWnXmgyadMJI2ttQsxY&#10;vc6GUjggEhAnti0zwXN0sZJhAP0m/wCDfr4g+MPiH/wR8+CMvj4BdY8O+HrrwteQeT5Ztxo+oXOl&#10;xxMP7yRWkak9yCe9fZFfnv8A8G7XizRdY+CXx+8JeFPFset6H4f/AGpvFieHtQt7eKKB7K7jstQV&#10;Ylh/dbA93Lhov3TfejJQqT+hFABRRRQAUUUUAFFFFABRRRQAUUUUAFFFFABRRRQAUUUUAFFFFABR&#10;RRQAUUUUAFFFFABRRRQAUUUUAFFFFAHnf7Wvwr+APxs/Zo8cfC/9qa20x/h5q3hu6TxdLrFysFva&#10;2aoZHuTMxAgMO0TLNkGNo1cEFQa/G/8A4J9/Gvwx8av2e7G/8V+O5r7UvB+o6jpep61B4RvW1LXr&#10;y3t7UaNqcYupzNAdRs/7LuGnWzmaea4lLqh8vP3P+3de3v8AwUT/AGyfDv8AwSm8E3rTfDvwrHZ+&#10;Mf2qru1Pyvp24S6N4XaRclXv54zcTR/u3+yW2VcrIyN4l/wUw8OeIP2WP+CqHhPxl8LPAFnfaD8d&#10;vhzF/wAJH4f02ZbB59Q8Izh/tM07EosB0zUlgdBFKfJssiJyigAHkXxL+Anif4KfBrXpfiB8btOt&#10;fDGkTafcapr1vqFpbqEhiWB71YGQ2u2D7MLCKzzM8ixQsWhiSPfvfs7eB9J8PeLvtOnfFyDXfCHh&#10;3SbmFL7T4b3SrzToJcmeeO6YyXEcK3L6ikDSyJ54my/lwtE8+R40+O+u/Gb4X33hPw/4I8C+NP7b&#10;uv7AXSdP8SX99Yzeab+GBHtrvEkktvFHDbTs5aNII5hORGYHh4D9nhP2uf2c/hlovjf9j/4m+Gfi&#10;F4Rh0mdtL+HPxavGtPEFtFOtxbQWmm6jDHMC5dQJbR2lnjgsVjgvQHBgAOj1T4L67H8YYNC1D472&#10;vh64mnth4L8rRp7XUrRpLe4DRRrZpGZ7yBp7JfNu5ZIHxJIDEpxF7h4p+G8d94N8ZfB6bVtI02bW&#10;NUTT/Cdvpfh2KeP+0bm9upblJfPvbgfZ1tZbmaSFoIFFvsPngCUj47vP2/P2rvDNnHpetfsS+Pof&#10;FUnjC1u75tBvtLv9H1BTM6z29ndPcyxwmUtFMZttxEHhtpRAkKiN+6+I/wC0P/wV4+Ofhw2viDwn&#10;8Pvg/wCH7O3uJ9Sm1C+uPEWq+HRHObFrue3E0MUcEhlZYG8i5Tz0GwxqWZQDttX+Bni/RNKudK8d&#10;fE22TTb34rTXFvqFxfu5uZDYf6+aBX3TC6WZ7hhbFprOIzs0/mb0S9+zn4UYWvi7xH/wldvrnhnV&#10;tfsdK8OXWkrNazxW6wxnT7a5GWaWZojY5geRiYIUkOLhHt4PmrxP+zt8a/ibbWXxH8cftkfGXxRf&#10;f8JVqtzrGqeCfiVDaaeFs4NOvRq1pbWlrbRW5UCdxM52SXZgzIJvMil9x/ZS/Z81D4M6ePin8OP2&#10;xPGmva9e6R/wimteF/ib4/v9Ws01Fm/tBbyKCJYm8pbc2geYMu2S9klQrFEY7gA3rj4deJNW/aC8&#10;S6b4h+O2kf8ACQRX8aafZLoF5b/brTy7V/LksrJreGO1laHUIphO8l0kGyOOeWTYZPVB4KtvG3w9&#10;s/h5H8SrLw3rcDWUnh/VrPQW8jSdP0yytjNO8iX92sklvKsaRhJbZ47uJQisAhTg/EfxN+Idrfx/&#10;8IDc6lfRxWN8yhbH7TPfyCzR7YWsW7dCkFxjYskUij7TdRpc+apkg67xR+038Y9b0fVPiN48TTrO&#10;zb4e2t1pviS+8T/2Ta+E72+UT21tOYri5mEybYnjuZhbIYCkszFcI4B4/wCFvg/qHw/+BEWi/Gj4&#10;h22i6La6XeXNxpLTyaksVlFesbu3b7NEsrPbW8D4urVkglljt428y3dXfT+EWuxfAz4eeK/id8d/&#10;iXoMN1rUdxNb+LrfQ7mS3TVI7mOARPYW5VNQuS0l3GbeJ5Xa5uYoYpJY7syNw/ww/bu+IHxx8LH4&#10;Ufsf/s53/wARfGjWE1q8PwzSTWrXw5eT3F9CbaW+vEFlpto8LGFWlkDrbvMFeRBAI/0C/YV/4Jge&#10;KLHxdpP7Tv7f+g+E9Q8eaLqBvvAPgfw7dS3mj+DHKn/SDLKqNqGoKH8tbiRSltHHGluFYyzTAGB/&#10;wSU/4Jt+PfCuv6f+3j+2noTw/EabSZrX4f8Agu+ht8+BtNuGcySSrbpHb/2tcxuFnkiiTy4yYRln&#10;uHl/QSiigAr5z/4K++PbX4af8Er/ANojxddX7WrR/BvxFbWs6SFWS4uNPmt4MEcg+bKmD69x1r6M&#10;r49/4LfL4V8ZfscaD+zX4utpZrX40fGvwL4GkjjbbmG78QWc10GORgG0trkcc5IxzQB5n+xN8CdN&#10;+GX/AAVSXwXaa0bq3/Zz/Yg8E/Dq+mjvi8KXV1fXVwxwUXLGDS4G3YX5WXKjIA8P/wCCLutN4g/a&#10;d/ZvsNf0tkvNS/Zh+JXxKj+3We25B8R+PLCeKZmJI+a3VQCvO0tkkOBXcaZ8SGh/ZO/4Keft2WLS&#10;aHq+peKPGPhzQNVuGXbJH4a8Nx6PZSR7wVO6+juto5BZwMZyDrf8EpPhVY6L+39DpepWnkax8E/2&#10;Fvhf4Eu7Xywv2aa+e9vrlSFbGSbSAncpOehA+8AdX/wdJ64ujf8ABDj4zRiVVkvpfDttHk/ez4g0&#10;5iB/wFWr+dD/AIN9dGfXf+Czf7PtkkLuY/HH2jbGpJHk2s8ueOw2ZPsDX7ff8HnfxOg8Jf8ABLrw&#10;r8PYLuz+1+Lfi9p8TWszfvTa29jfTySxjI+7KtsrNggCXHBZTX5k/wDBn38C/wDhaf8AwVzh+Jdx&#10;uWH4a/D3WNbRtp2tPOI9MVM4IyUvpWAyP9WSOmKAP30+PX/BNHw34g+JS/En4NfD/wAM6v4o1nUr&#10;y7vfG3xu8Xa74th8HyyvvE+j6BeyyWZkJeVVVJrJLcbCBMgMJ/OH/g6d/Zm+EP7GH/BKbRfCXgW/&#10;1LVvFHxH/aA0/V/HPjLxFcJLqviW6i0jUgZrho0jiSOMeUkdvDHFBAgVIokGRX7rV+C//B8J8Vns&#10;/An7P3wPtmyuoavr2u3i7R8pt4rS3h5xnn7TP0OOOc8YAP566/Rj/ggj+zx4q0D9rPwN8cPF119i&#10;0HxJ4V8QXlnH5ZZ5rSyu7K0Wf5YpZBG9/MIVkiUSRvbPIGQIXH512dnd6jdxafYW0k088ixwwxqW&#10;Z3JwFAHUk8V/Q98E/hOv7M3/AAUL8N/s3+F9Fb+1v2ev2U/Cvw/1zQNHuwtrqWua0bjVdRuJsOrT&#10;xtcSpIYkZDIW3K0jolrcAHcfGv4WeGPCUmi+NfFvxFt9Q0iz06ZvEHiC80Ce7ure1tL6Se4is1v9&#10;RtZERI0uWkuT5t75VvK5gkgCMvgOp+BP2jfCn7Jn7O/wi8B+KfC+n+Lv2hvGR1vUrzxhHJZ2uiGa&#10;C+1vUrq8W3uP3gtDdb0lciSNVbKrvCp23/BST40/GzUPgX4G+AGl2mpanffFq+07w1qF9pFu0Njr&#10;iTvqNvqENuZ5Y452e1aJzPI58n7DAX2RXKFKP7bPxz+E/wC0Z8QfC37OUv8AwTQ1L4wat8PfDdx4&#10;ibw78P8ASNQ1+08LW99G9rHa3Elso86QlZpT5cLWwb7A0LRmK4WUAn8KN+wnonwE+I37Al1qHiT9&#10;vTxN49+JieMdc/4V3av4L8HaXf2mn20UdvJrMd00bIIbdzutXuS/lBPJR0y0X7Mvgv8AaZbwDYfB&#10;n4dfEPwj+y38JPHGqXE8vgH4E2upLfanIbn7NbNc+Ib1bi6mlmtbOQ+fZCOOSOOIgq8+wdh8Nf8A&#10;gox+zd8OvhZ4f8O+LfHMfwe1nSYIJrOz+IXwn1DR9O029ggaOazSBbCO2tI42LyWyxpdoJNzmJGZ&#10;rd9H9n/483PxVu/E918OvjP4V8YaprqhtI1DwrqEq2a2qCIxXd/avdM8bKY5FKwP+6gfzJYJbiS9&#10;mgAPp/8A4N7Pgz8NP2YtP/aQ/Zn+EU17J4e8MfGeyudLbVOLlorzwtos25wBgKW37dzGbH+uAk3Z&#10;/RavhX/gkNJj9pr9rq2fQms5B8TPDMkzNCI/NdvB2j7n27mI3sDJySf3vPOa+6qACiiigAooooAK&#10;KKKACiiigAooooAKKKKACiiigAooooAKKKKACiiigAooooAKKZcXENrA9zcTLHHGpaSSRsKqjkkk&#10;9BXx7cftj/tOft36/eeEP+CY1poOj/DyzuJ7PVv2lPGemvfaZdTxuY5IvDunq8Z1go+5TeySR2Qa&#10;NghucEUAfYuaK+M/Ef8AwSJ8Z/Ey1Gr/ABj/AOCsX7Wd94kmtYo73VvB3xNg8L2gZVcEwafpdpFa&#10;xBi+fmSR/kXMh+bdR8Bf8EIv2MItLnh+Ni/EbxpqyTJHH4r1T48eMP7S1SNYIlNzfNFqccLXUkol&#10;kbyYoogHVVQbSSAfbWaM18geJv8Agjb8KYvsMnwK/bM/ag+Fzabg2sPhX9oDWb60O0EIslrrMt9D&#10;IijA2FAuFArnFk/4LbfsVSxajrup+Ef2wfBa7jqS6fo9r4L8a2mXB3woJDpl+iJu/d/6PK5xgk9Q&#10;D7iryH9uf9rvwj+xL+zjrHxv8R6c+ran5kOl+C/CdoxN54n1+6fydP0q2QAtJLPOyr8oOxBJIwCR&#10;sRyH7Jv/AAVU/Y3/AGv/ABFc/DHwj48vPCPxG02Mtrnwl+JWlvoPijTCIzKwksLra0oWMeY0kBlj&#10;VSCXGa8o/ZisIf8AgqR+1ZD/AMFC/GdiLv4M/C3Ub3TP2adMmYiLWtSBa21HxhJGpxKpZJLWx83c&#10;EiWW4VEeVHAB7L/wTd/ZR8U/sq/s9Mnxf1aHVvil4+1y68YfF7XYW3R3viK+2vcJEe1tbqsdrAow&#10;Fhto+Mk58S/4LraNceGfhz8IP2lI/EbaBYeAfixDb+J/E0bMjaRperWF3pv2ncpXbsv59MkBZlQP&#10;HGzEBc192Djiud+Lnwm+HHx4+GGvfBj4v+ELTX/C/ifS5tO13R75SYru2lUq6HBDKcHhlIZSAykE&#10;AgA/Kmy+HfgKP4O3Gi2fwjuPH01vqF5LfSW9vaSJqFxPZ/bFW31W1ljZQongmlaANJJcSZV5pEZR&#10;nfs2+GPhR4D161t9Z0Z9L17wyurQahq2m3FjZrFPYuiIl48lu8k0kgmjt8h7hpTLDG8lywLvkfHj&#10;/gj/APtZ/sRy6tefBD4CWv7UXgWXz5dHutY8SS2/jTQYfImAtLlZLmGHWLT5gm2B4Zn3bjE8kcUi&#10;ed/B34x/s4/AnwF4Xsv2p/hH4u+GOsLoVl5+n+JPhr40ifTYLFLOU28T3Vo0rrbpp0iRSR3MqQoI&#10;VVo4VdEAN1rLw14D8XaLZeBdCvYbHw/Z/Zb3VY9cihuLCGK5mgmhnvZ5IbXypWu7ORnmaKVbm4k+&#10;zSJGkde4+NtS8MeN/At/4k8P/Fz7Peao2da8WN4itYbwWpvA0cKSwt5KHfc/Yo7iSYxrb3M6x+f5&#10;8jN8x2fhvQfjH4v+HfxD+Dv7Hvxi8X6Fq3iCLV8+C/hf4wtdPmdZbpo7qB9TurfTkDR3B8u5meY+&#10;VcTLKxDpHB9GfDb/AIJJftiftBWt1o3ivwHof7NvhnUrpbq61bQfE0154rDxXizRvaWNhcnStJuH&#10;UHfdCe8ba3lmN/lZADyT45fFf4FfBHSvDf7NmlfAvWfHXjjU9cvP+Ed8G+B/Catr1zNDMkLahaHT&#10;riOT7HFHDcxqjfZ4SsLeYQrrI/zV+z18ZfEPxK+KfjTwH8Wviv4L/Yn8KeKtW1HQdJ8S+I/h5PrN&#10;rruoQSvZ36W2rwNaaOVSSFt4aRoRMjOoJClf2G+JfwV/ZO/4Ih/8E6fi58dP2ZfhZp+l65oPge7v&#10;JvE2rSG81jxJq2xkshfX0xM1yXvJY1WMtsUylY0UELXzH8cv2vvCv/BB39hr9n/9kv8AaC/Zzs/F&#10;HgG9+D+sSfEKbWNJku7TXfFZhiuP7GRyJIopbq+ury4me5jdfIjcxrI+VUA6j4J/8EMvH/xGdPjN&#10;4l/4LR+N/Gmm+I4bSaHxF8MPBvh3SftUNsqLbS2t5HFdrG8flRqs0WGCJ5YOK9y+Ev8AwQE/4Jse&#10;A9Wg8X/Ff4ceIPjV4ihVg2vfHLxXdeJTNujSPL2c7CxLBY0CsLYMoAAIAAH5yf8ABLj42fslf8FE&#10;Pj94m0r/AII+3nxh/Yv+Ji2Mmua5pegpa6/8P9TjCwrJJe6PcOLaOXzJXhgECQhY0LqFLFF+pfh7&#10;/wAFn/2wfBHj6x+EmsR/srftPXGpagLXSdU/Z5/aM0bStYuAThFbRdVumMs5PVILhlJIx3wAfpj4&#10;G8AeBfhf4UsvAnw18F6T4e0PTYRDp2jaHpsVpaWsY6JHDEqoi+ygCvkz9tGK88K/8Fcf2L/G3hjV&#10;H0+68RTePvCniNbZAp1XSz4efU0t5mHLxx3enQSqhyA5JGDnNrwR/wAFmvgkfiZ4f+Df7S37Nnxx&#10;+B/iHxZ4osvDXhdvid8NLhNL1jWLt9lvZW2p2DXVnI7t0LSKMAkkAHGF8fI4fjv/AMF3P2fvh1pO&#10;pXUY+A/wl8W+P9e8qIvbyTaz5GhWNtIwO1Jdn2+ZQ3JWNsDBJAB9u0UUUAFfBf8AwWE+NOkfC/8A&#10;aP8A2ZrvxTp9xe6B4J1bxx8VvElra7y62nhvwnfOspCjGBPfQqCxALuo5zX3pX40/wDBwH4r+Ivi&#10;/wDaT+Knw88D3jeZpv7JuleE9Ft1kK+dqvjLxzY6e8XykN81rpp4JwQDkEZBANr4w/A/X/Cf/BrJ&#10;8PP2bI/El8vjD40Q+Cbb7RcBvtd5q/ifxNY6jeRODh3c/bLlWBySFYEda+rP+CaNlZeOP22v21v2&#10;gohKz33xo0rwZE7u2wQaD4esI9iqQAAJ7y5JIHJY5JwDWf8A8FObHwx8Qf2xv2H/ANkjUbPyrHUf&#10;jfeeN447UFfL/wCEW0O7vbdflIwn2ma1z24AwQcVqf8ABCS/8OeP/wBh7Vf2lPDtksY+Mfxo8d+N&#10;riTYA032rxHfRQu3A5+zW9uvIBwoBAxQB+V//B8L8WdK1L4nfs+fAyzuphfaPoOv67qMO7920N5N&#10;Z29u2M8sGsboZI4DcHk49W/4Mjv2erXQv2cPjR+1TeWsbXPibxnZeF7GSSMb4odPtftUpQlMhJH1&#10;KMNhiGNuuQCmT8j/APB6drEd7/wVE8C6VGZP9B+BmmiRW+7ufV9XbI59MZ+lfqR/wRF/ZTsNA/4N&#10;/vhHpHi341eI/g/51ve+O9c8b+CdYt9KuVgkv7q7inup7u3eJ4PsRtxJ5yNGY4lBZo1BIB+m2a/l&#10;5/4PN/i83jX/AIKfeF/hbZeI4bqz8FfCmwjuNPhkDGyvrq7u7iQPjlXeA2bbT/DsI+9z+0Xwr8Jf&#10;Hz4rftUfDfxx+zj+338XPiF8L/DV5e3/AI88VeJl0AeG9ftZLNo7fTdOOn6Vaf2o7TSRTG9jeW3g&#10;W3kjEhmcon8vH/BYL9ou8/au/wCCoXx0+OU2v2uqWmo/EbULLQ9QsotkdxpNjJ9g09gO/wDodtb5&#10;b+I5PegD1P8A4Nzf2OZv2zv+Ctvwv8Nalo0l34d8DagfGvikqYtsdtprLLAsiyAiSOW+NlA6AElJ&#10;26AEj9bviTqugT/8Fwv2qL2Hw/DrF/D4y+GFrp+nyWM++W5/4R4qoint/wB9BOkjRSx7AQWi8wg/&#10;Z1xz/wDwZQfslR+GfgL8Vv219cto/tXizxBB4V0EvCPMitLGMXFy6vjOyWa5iUgHG6z56CrPw91b&#10;4LftLftk/tJftCeGfGek3upeJfjktjot9pvi7+z5dTtNIt49IhtbeYXlql4JykjNaxyAy28+4NKz&#10;RLGAcB8fNT8NfGL9v7wJ8NfEra1p+i/C/wAK3HiXUNNt/Glla2MniC61aCzRWFi0gt7gww38PAWd&#10;oUjAWFEMo6n4v6vafsEzaz+2p8Pf+Ck/xB+GviT4k2Fna+MNebw/oXiNfEElrPPFZxJZ6jC8pvoV&#10;mkjms4G8yExbpVjDK1fNnxy8G6J4p8a+LdY+Ecv2H4teKPj/AOH/AIY/CfSLy8ubh9Lu7SH7JcXC&#10;zi6YNEL291ZQZjMoFiqNmN9p/RL9o/8AZy8A/wDBEHwJoP7Qv7PH7EXxI/am+OHiBpNOm+M3jv7Z&#10;4hk8JxwwnFzcfZoZ5tOtAs0ipFY28YeONo5JlIj3gHQ/8Evv2nf+C6nxV1fSfGn7bfws8CaX8Brf&#10;Q5LzxF44+KXhweE/FE6rC7NMtjb3k8MUaOAxa5gtFeLLgR8CvFP+Co37SP7BX7at1afAn/gmZ+zr&#10;p3i/4w3XjTTvsv7RPgHwXYWlp4TFnqEN9qEtvrsvlC6lFsk5ZYHliKyuXbnDeFxftH/An/gohfW/&#10;iz/gpL/wUx8E+PLy+juY7D4X6l4kfwj4M8LXA8nbKdJuTBcXUtut1dr9ovG89/LKweaVRh237OXh&#10;r9lb4l+EvDfg39mL4h+A/E93pfi4zr4Y8J+PL20nubSSO3a2je0uddFxMFWGNpCGKwXUYaKCMKwk&#10;APuv/gifP4V8XfE39qv4seDNAi0/TtU+NGm6baxx3VrMWSy8K6Mm5mtpZVLM0rSMfMclpGyd+/P3&#10;rXwr/wAEJtO06HwT+0hrGlabeQW93+1Z4nhjkvmLSXH2Sz0yyeQu3zS5ltpf3r/vJDlnJdmJ+6qA&#10;CiiigAooooAKKKKACiiigAooooAKKKKACiiigAooooAKKKNwoAKKx/FXxB8B+BbGTU/G/jbSdGto&#10;VzLcarqUVuiDIGS0jADkj8x614zr/wDwVa/4JgeF7qSw8Qf8FFvgba3EJIlt5PitpHmKQSCCv2jO&#10;cgjGOtAHv1Z/i3xb4V8A+FdS8c+OvE2n6Lomi6fNfaxrGrXiW1rY2sSGSWeaWQhIo0RWZnYhVUEk&#10;gCviXxf/AMHLv/BD/wAEatJousft4aXPNGFLNo/g/XNQhOV3DEtrYyRtwecMcHg4IIqr4D8R+G/+&#10;C5XjbT/iJFpupXX7InhG8gu9FsNa0eeyi+LmvwybxNcW9wqSS6LYSKoEEsYS6vEYuGjtQrgGppml&#10;fET/AILIz2ni3xNBrvg/9kySPzdJ8PXCzadrHxgQn5bq9QhZrLQWXmK2Oya+RxJMqQFI5PtbRNF0&#10;fw3o1p4d8O6Ra6fp+n2sdtY2NlAsUNtCihUjjRQFRFUBQoAAAAHFWgAowoxRQAVl69448FeFtY0b&#10;w74m8X6Xp2oeIr6Sy8P2N9qEcM2p3KQSXDw26OwaaRYIZpSiAsI4ncjarEalfJ/7bOpaV8Tv27/2&#10;Wf2dfDgN14g8P+ONV+Jeu+QqSf2Vodhoeo6Z504zujWe+1a1gjOPmZZSM+U2AD6woopHdUUs7AAD&#10;JJ7UAfn9/wAFkP2W/gn/AMFK/jP8If8AgnDr/wAO9Cvtc1O5l8ZeM/G72MUmreDvB1jPCLhLObcs&#10;lvPqd21vZISHjKJdSGN2t12/ePhDwj4X8AeFNN8C+B/Dljo+i6Lp8NjpGk6ZarBbWVrEgSKGKNAF&#10;SNEUKqqAAAAOBXzF/wAEvXv/AI9WHj//AIKL+KdNkjufjZ4lZvArXUDxy2/gbTmkttDQK4BRLhTc&#10;6njudV6kAY+rJ7iC2iaa4mWNFGWd2AAH1oAdRVTTNf0PWkaTRtYtbxV+81rcLIB/3yTVugAIz1ow&#10;PSiigAwPSjpRQelAHxD/AMFdFHx3+N37Lf8AwT4h+0NB8TPjEvirxdC1uXtLrw54Xg/tO6tpyD8o&#10;lu201FyMEk9MCvin9r/9pT/ggh40+KXiL47fET46/FD9nPW9e8TeLPCOtah8EfEUmjz+NJbCV0bX&#10;NTsNKSWeRmup9Qit7i5hBmJmFxvTy1X6q8Tf8K4+Of8AwVT/AGm/iZ8Zvi14g8B+F/2f/gH4c8Ht&#10;4o0vxI+lJpg1aWfX9Tvo7pSDbTJDa6ZGzqQfLyDkMK+P/wBoX/g1os/2p/GOqfEL4m/8FK/Akn/F&#10;RajqnivxhZfC2xt9Zmt0ghaL7dNbXkNvJP5DpNczNFHud1mYM0ru4BBL/wAEu/2Y9H+GC2v/AAQm&#10;P7XmpSa74ctbqb4sfBn41WOi+GtUmEs8K/a59Qu7VL+4ikikEtvaqvk7wGMTNivjPxf+wD/wV7/Y&#10;y+FOm/Gf9tH4FaHDqXiD4kad4U8Ix+HfElla/EHXNdv5/OjuIL/R4501GeVo5tzam87sy5KsAobb&#10;/a7139oD9mv9jbTv2af2TP2mPDf7S/wD8Oa6kWp2fgn9nzxF4WjS8BkjW8/trSIY7PUBnCmf+0JD&#10;LIUzFMqkj6i/4IMeN/Gt9+3Nqf7Kn7ZHwd8e+FrLQ/hqnjuDwF+0XrF3rculX1re272ur6ZDLYWl&#10;npSRGSZvNljkuVb5UmXbJuAPWP8Agvh+0l8XvGn7Z/wn/Ze/Zw1sW/i7wS2mnw/dX0CXFpH478VT&#10;vpGjNOgwIp7HTI9d1SKfBWOWKBiCuVPffs2/s1fttf8ABE346fFD4m6r8JviN+154F+JlxZXN98T&#10;dL8UJqXxB0Wz0+GSK10+70+/lT+1VXzyEe0lDACRmiUbIx8lf8Ezv2jvhB8bf+C1tt+2p+2H4/sP&#10;AFj44tfEvxA+Es3xAk/sdtbkvrpfDmjWkckm2C5+zaNZvsUyFjLfuY1YhmH7+xyxTxrNC4dXUFWU&#10;5BB7/SgD4o1r/g4J/wCCbfw40y1m/aN8SfEz4SanMq+d4f8AiZ8EfE2n3dq5Ut5chWwkh3bRu+SR&#10;hg5zXc+Cf+C13/BI/wAf6T/bOh/8FGPhDbw7seXrnja10yYcA/6q8eKTof7vByOoIH1BgelVX0TR&#10;ZJWnk0i1aR87na3Uk565OO9AHz1qv/BYf/glDo+m3GrXf/BSP4HvFbQtJItr8TtMnkKgZIWOOdnd&#10;vRVBYngAmvxU/aa/4Ku/sKfEL9tf4hfHTQv2iJrqx8QftmfCHUbVV8P6hJ/xR/hi0X7ZfpthbNuL&#10;uS4kWFR5shO9Y238f0ORfC74Zwazc+I4Ph1oSahePG95fJpEImnaNSkZd9u5iqkqpJOASBgVuBEU&#10;llQAscsQOpoA/ID4tf8ABT/Wvjr/AMFOfCH7UX7G/wCw/wDHj41eAfDPwK1nw54B8TeFvhLqNnp8&#10;/izWL+ycNPdalFbpbWS2trDvuWJCiUkKVBau7/4J5eBv+C83wN/YU+Hf7Ivw5/Yz+Cvwnm8EaTHp&#10;F54o+KfxKl1ye6BcyTX0Nho0RjBLSOVjku8lx82FIJ/Ub8K8v/aw/bP/AGWv2GfhdN8Y/wBq/wCN&#10;mieCtBjZkgn1S4JmvZQN3k2tugaa6lxk+XCjvgE4wCQAfzT/APBz/wDs06p8H/2qvhX4E+Jf7Tfi&#10;740fHzxd4bk1Dxx4k1ixttP02Kymu/s2k2Gl2EBKWMSyRagzRlnLNKshbMjV/Td+y/8ABrTv2dP2&#10;a/h/8ANIVRa+CfBel6FDtxytpaRwZyAASdmSQBknOBX8x3wM+N9r/wAFrP8Ag6J8EfHXwxoV5D4Z&#10;1L4jWOsaPpfiSGPfb6NoNktysc0aM6K0i2BJQMy+ZPgs2ST/AFVgY6CgDyv9uX48f8Mu/sZfFX9o&#10;yN1WbwT8PdX1mzVjw9xBaSSQp/wKUIo92r+Fn99czfxSSSN9WZif1Nf1Xf8AB3l+1Bc/Av8A4JRX&#10;Hwl0aaMX/wAWfGVhoEi7hvjsYd1/PIoPUbrWGI+gnr8Hf+DfT9lST9rz/grl8HfAd7p082j+HfEQ&#10;8WeIJI7USxx22lqbxFmBBURS3EVvbktwftAHUigD+iaTT5v+CFf/AAbqzWc1wum+Kvhp8H5A0kO2&#10;6SPxfqbHGCMCSEatfgA9PKGegr4O/YG/Zw8Y/Av9k/4R+J/iV8PtW0vTfBHgjUtd8UaHc30i291a&#10;vHNIdUu7VvLkVYW1CaGWKdooVggkk3SeeAfXf+Dwj9oa0k+FfwL/AGCLTV5oW+J3xGi1TxEtlveV&#10;dNs2SBEaNAWcPPeCRQASXs+ASK8j/aX8Rv49+G7eAPCF94k1TxJ8TpLHwDokPirRbZdUjh1W/TTp&#10;tTmc3Hnbrmy1C7lhEpkghkWaVd7ySTQAGR8Ff2B/jJ8S/wBnP9nL4ueBNKvPBOvWXiK18dR+JPD+&#10;m2Xn2V3eXt5qqxRRTWksEAhttSkktraVVtSfLPnLNdxW8n0nf6P/AMF4fBfgmx+Iz/8ABWG8ddRd&#10;5bfRdY+B+g3kohQiTyWaytWRpjFmMeVI8Us+UjmwA58N8Ht+yR8Tvi5+1B+1T+2h8FF+JHw//ZB+&#10;BWieG/CXgbxPbxiy1O+1N7rUHuI4yjCxuS6W9qpC7okmzIC65E0/jz/git4J0mxtPHv/AARB/aw+&#10;GGpavJLa3EHgO61GK3tbiaBWuYANP12MjdCTuRoEZ4kb93hWVQD1rxT8V/8Agqv+0KvhW1+N37MX&#10;7Kvxy8PyeVNZx/Fj4U3mmtHJMsqhoJzcX9tEXe3mRW2LvXypMCOaJm8Hm/Z+8b/Hb9v34f8Axvuv&#10;+CJfgz4H+DvCfg+40/UtO8G6fouqWd5qV86mO6vrW3t7OSAG1WdFW8jDRE4by5Ny17FZeLf+CKfi&#10;/wAf+EtD0L/gol+2Z8KfGHxE1i3j8G2Ouap4yM11f38i2sMkU2rafd25aQbIvP8ANK7AMv8ALuXz&#10;H4zatrv7Bn7fnxe/Zq0r4zav8WPCvgD4KjxDr/iPxHpNhba5oerCBtSWxMtrBDDqLf2ZYwT/AL2M&#10;SC3QRxyoIlt5gD9MP+CFPhDwvoH/AATn0Hxd4Q8MyaTY+N/GnizxTZW0z7nNnfeIL+WyZiOD/oX2&#10;UAjAIANfYVeKf8E2fhzf/CH/AIJ4/Ar4X6tbrHe6B8IPDdjfokySgXEemW6y4eNmRvnDfMrMp6gk&#10;YNe10AFFFFABRRRQAUUUUAFFflH/AMHLH/Bd34mf8Eu9M8Jfs5fsoHSk+KnjLTn1i+1nVrD7Uuga&#10;OsrQxSxwyDypZriaKdFL71RbaXdGS8bD8Afiv/wWv/4K0fGfV77WPGX/AAUI+KkJv7hpprPw/wCL&#10;rjSbVSzbtqQWLRRogPRVUKBwBQB/atPcwW0TT3Mqxxr955GAA/E15/8AEX9rz9lD4P2rX3xa/ac+&#10;HvheFSQ03iLxpY2Sgg4xmaVec8fWv4a/Hfxk+L3xSuGvPib8VfEniKZvvS69rlxeMeneV2P8K/kP&#10;StL4f/s0ftH/ABZMI+Ff7P8A428TfaVBt/8AhH/Cl5eeaC20FfJjbd83HHfigD+xL4nf8F2/+CPX&#10;wj0ptY8Vf8FD/hndwr1Twxrg1uXqo4i04TufvDovTJ6KceK+PP8Ag6//AOCJXhDRm1Tw/wDtG+IP&#10;FU6k7dN0H4d6tHM3yseDe29vH1AXlxyw7ZI/m9+G3/BF7/grJ8WL22sfB/8AwTx+LSm7uVghn1nw&#10;Zc6ZAHJxlprxYo0UHq7MFHcivoj4Z/8ABp1/wWo8fapZ2XiH4D+GvB9vdKzSah4m8fae0VtjOBIt&#10;lJcS5Pbajdecc4AP1O8T/wDB61/wTSs9LuH8I/s6fHHUL5F/0WG+0XR7WCU/7Ui6nIyD38sn2rw3&#10;xd/wfIQBbm38B/8ABNqRm2sLO81f4rAYO3hnhj0w5APVRJyO4zkeK+B/+DL39sexuP7S/aQ/bQ+D&#10;vgrQ1jzNqGlzX+pSxt6FLiCzjxjJz5vbp6ew/s5f8Gdv7GvxF8V6hpeof8FbIfiGujmBta0n4ceH&#10;9Ot7uxVy2BKxv73yt+xghaMco3DYIAB414u/4PXf+Ci+oXM//CE/s0/BnS7dmP2ddQ0/VbyWNc8A&#10;st/ErHHfYAfQV4t8Qv8Ag7O/4LTeNpJm0H43eFfCiTKQsXh7wDYMIs5+6bxLhs8gck/dHfJP2H4Z&#10;/wCCT3/Bsp8Iviz4m+HS+MP2l/jp4i8G6vc6P4k8I6D4T1rUo7PULd9k1s02j6RbKJEb5WHn4B61&#10;3n7OHwW/4Io+PvF+reDv2If+DfD4k/ELxXo8Za40vx94o022jRfmAeaPWdflkgXLYy1uDnHGQKAP&#10;yQ+In/Ben/gsX8UJHl8S/wDBQz4jWxkbcw8O6omkDrngWCQgD2HGOOleT61+2n+378ZJG0jxF+1l&#10;8YPFTTMqta3njzVb4ucEAbWmbJxnHHrX9C/iX9o/wz+xJp194/8Aif8A8G/H7Ofw/wDDvgPUdJuv&#10;ifpPg74heHdY8WeHNDvLvyI9bOm2OlKWiicluZvmwcMiq8sfY/tNftdf8FRNP/4KZeF/2AP2RPHv&#10;7PPwv+GPxT8Et4j+DfxOvPBd5ePr8EMET3FjAY5ns7i8jLvMqBI4zbMkm/fIkbAH86Xhb/gmB/wU&#10;4+KMS634W/YF+NmsQzqGXUI/hrqrxyDBwfNMG0jA9a9l0T/g2+/4LS6z4Sk8dXH7E95o+kw2cl1d&#10;XfibxpoelfZoY873lW8vo2iCgFjvC4UbunNf0V2//BM//gqp46Jtfj5/wXq8dXWnvJGTafDX4N6F&#10;4YmSPnzEFyv2hyTwFfA24OVbOB5H+11+ydafBr4kfsx/8E4fi9+1Z8YPid8Nvjd8bdY1f4ka58Xv&#10;Gi6hPqUemaItxY+HHmjhhVbG4u4Y3+y7R5j+dydwAAPyX/4Iff8ABuV8WP2/fin/AMLk/aXSHRfg&#10;T4V16W31LVtP1RZR4zmtpSk1pplzAxSW0Do0cmoROYiNywPIwZov6ovCHhLwt4B8KaZ4F8DeHLHR&#10;9F0XT4bHSNJ021WC2srWJBHFBFGgCxxoiqqqoAAAAGBX5/fDPwr8Ef8Ago9ceNP2tf2kJ9NT9j/4&#10;Uvd6P8GfANxIlp4X1ez0lGi1PxTqNvE5hvbRZYZ7eyjl/cRW9q0vkB5Q498/ZH/av+PPxk+E/iD9&#10;tf8AaI8NeFfhp8GbzRZtc8BaNqUdwdft9BiV5V1jWLlpRb23nWyC5FnHCxgSRQ9w7KwoA+l884rz&#10;v9qL9qv4FfsafCK6+OH7Q/jT+xdAt761sYmg0+e8uby8uZVhgtba2t0ea4md2AEcaM2AzHCqzDxz&#10;/glRpPxH+JvwRk/b1+OurajN4y+PUcPiW10e61IzW3hjw1Jvl0TR7ZFCxoIrOZJJnCB5bm4nZyx2&#10;480+F3h+1/4KF/8ABXXx58ZvHhh1b4a/sm3Nv4T+Gmkllls5vHNzbJc6vqzhWw1zZQy29nGsgZY3&#10;kkkQJKu6gD7g8V+K9G8GeEdS8b6/O8On6Tp019fSLEzMkMUZkc7QMkhVPGM1+Hv/AAS1/a++Nf8A&#10;wUV+P/xM/b2/Yp/bQ8KWn7RmvXklv4o/Zt+M/h8HR5fCFtcsuk2ul6jbf6XAsEDySTSwKyPeTZuL&#10;dAyTS/e//Bcv/gpL8Hf2IP2UtT+El98SPD+n/Er4tWL+GPAmm6xqSxR2Zvs2kmsXfDGGxtFkeV5G&#10;XazRiMcsSPC/2vf+Db/4RfFf9nj4X/Ej9gb4v/8ACu/j38KfAej6d4N+LHh+5a1h8VLY2EcFvJfN&#10;akkPIiDbdx7nVHCsJo1RFAPrf9iz/gpr8PP2ofHeqfs2fFj4b658IPjt4ZtBP4p+D/jRk+1eUPla&#10;9026T9zq1gZA6pdQHkKGZIw6bsv/AILl/Gq7+AX/AASP+PfjzTrS4mu7zwDceH7H7LceVJFcavJH&#10;pMUyt1Bje9WTjk7MDkivzGt/28fFP7beny/sJf8ABUz9mD4ueAv22Pgfbzan8LfiX8FPBEmoa1Le&#10;RLgXsEFsyx+VMBGZozKunXaEuktuTCI/oH/glD+yPqv/AAWO+Acf7dn/AAWX0G8+IXiP/hJrjRvB&#10;vgPUru6svDmj22kgafcXJ0mGRbeW8uL6G9ed5FkTcqrGsSoEAB9DeJ/+Cn37KX7Ofg/wr+w//wAE&#10;5NKH7RHxK0Xw9BofhD4Z/DXxDb3kemWljbrbpPrGq7mttMto9kUbyTOZC8ihY2yxWn4e/wCCP3iz&#10;9q/VY/it/wAFkfjzcfGTVndbjT/hL4ZuLrSPAPhl/lby4LOORZtTkRt6i6vGJdGAaJSAa+tvgl+z&#10;b+z1+zV4fk8J/s7/AAL8H+BdMmZXuLDwf4btdNimYZwzrbogcjJ5OTya7agD4d+IH/BAD9g+w1GP&#10;4n/sZ6Hq37O3xO03L6B8RPhPqU1rJbNhf3VxZO7Wt5auUTzIHjHmKGG5SxNVfAX/AAU7+K37Ffji&#10;1/Zu/wCCyvh/TvCNxcTC28G/tGaBaungjxgCR5a3TnP9hagVJ8yC4IgLRStHKIzEH+7KzfF3g/wl&#10;4/8ADF94K8d+F9O1rR9Tt2t9S0nVrGO5tbuFhho5IpAVdSOqsCDQBa0jV9K1/S7fXNC1O3vbK8gW&#10;a0vLSZZIp42GVdHUkMpBBBBIINWK+JdQ/wCCP2rfs8a1d+NP+CVn7XHij4AzXl19pvPh3NZr4i8D&#10;XjmQyS40i7cNYvKdqGSznh2IPlSprX9rP/gsD8AUt7b9qH/gmt4b+KGmw28k2reMP2bfiGkkiAfc&#10;SPRNcW2ndz3CXUntmgD7UoPTmvj/AMKf8Fz/APgnpJrNr4M+PHjzxJ8EPE11Fvbw38dfBl94Xmh9&#10;VNxdxizc/wDXOdweoJHNfUHw3+LPws+Mnh5PFvwi+JXh/wAVaTJ/q9T8N6zBfW7fSSFmU/nQB+Tf&#10;7V3we/aO+Lv7S/7c37CPw0+H3hfxdH4+/wCES8fr8Otc1B9G1nxno82nWNhJNo+rNcCGxexvdLIL&#10;3FtcwO8kUbeWCwb4z8Hf8EOv+Cznwe/bjvP+ChXi34NazrkfhfxdFql5p+qftJaRb6z4qZFQyTjV&#10;GtFt0s5JI1zDcQQt5BWEp8u8ftj/AMFFP2D/ABd+0dJ4Y/aX/ZZ8dWngX9oT4VtNcfDjxhdwl7LU&#10;YJB/pGharGvM+nXQ+VsZkgciWPP7yOXjv2cPjt+y/wD8Fd/CWofAf9s/9lq10n4pfCHXreb4jfA/&#10;4hW6XiaRqRgdYb2OMkw6jYyJK7QTlXRgytgHYxAPyl+KP/By7+2hfftY614Im+LNv+zvJp+oWun2&#10;/wALfGfhvTNc8OWASGMPLJ4gsrN7zZMTvVY7OWIK4dbgIVUfX37SmseEfjD+xDpfxk+CXhG38Oft&#10;Nf8ABRLwz4Z8AawLHXE1S0e3W28jU9USG2ubmJLK20s3TtLExeNGt/NCS71HpX/BRbXP+CLvwO+E&#10;3xC/Z08EeH/A+g/F34m+B77wXp3hz9n/AOH+m6l44uhcwui20NnZoHAJJ4neGM7ceYhCsOh/4I3/&#10;APBOP4p/B+30n9qz9r/wDpHhXxpp/gmDwf8AC34U6HcCfT/hr4XjKs1uJAzC41O8lX7ReXZZmdzt&#10;BRdyUAfV+ufsU/sreMP2ctC/ZL+IPwL8N+J/h74b0Gz0fRfDfibS47+G2tbWBIIAvnBirpGigSAh&#10;wRkEHmvzj/4Kdf8ABNe//wCCaPwE0r9qD/glh+1r8UvgeuiePfD+max4LtfGF3rXhhrHU9Uh09pU&#10;0vUHlj82Oa8hkCFxCUSRNgZlZf1ur4o/4OHZr+2/4JKfEK40oZuo/FHglrZfWQeMNGK/rigClB4e&#10;/wCDhz4J6lHZad8RP2Y/jr4dsbfzLi88QaXq/g7xDqbDJMSLa/a7GJjwA5AXJ5AHNSeG/wDgoV/w&#10;Vj0ye4l+M/8AwQe8Wafp9vGzfa/A/wAevDGuTS7Rk7beSS1fnHABLE8AZ4r7gFFAHxDqf/BZvxz4&#10;b8m28S/8EZf20vtUsIdk0f4X6ZqESnuPMh1UjrnqFJGDgZqTR/8Agrz8bPiHu0v4Sf8ABFv9rWbV&#10;W/1MPjbwpo3huzIHLbrq71Qqvy5xwdzYUcnj7aooA/M39o39uv8A4Lo3+q/DP4feGv2Lfhr8BJvi&#10;t8TLXwTaXfiPxxH421+xSaC5urjWbezsfs9l5VpZ2dxcOk075KKu3DEj+fz/AILzan8U7H/gpj4/&#10;+FPxX/ay8VfGTUPBM1rpdx4u8TCKBWujawy3cVrZwfubGBLiSSMQR8Axkkkk1/Tn4kew+P3/AAWV&#10;0+bVLezm8O/sxfB+41OS7knZWtPE3iWQwoTj5SYtJ0+5zuIKrqSnB3Aj+Pj9o74x6v8AtE/tC+O/&#10;2gNftVhvvHPjLU/EF5ArFlikvLuS4ZATyQDIQPYUAfrb/wAGZXwNtbT9pn4w/t0fELUtL0rwb8N/&#10;hw2k3Os61IIILS5vZ47l7nz3IjjSG1sLgSsxG1blCcA5r93/AAf/AMFUP+Cb3xD8faD8L/AP7b/w&#10;z1vX/FGoCx8P6ZpPi61uJL+4IO2KPy3ILNtIUZ+dsKuWIB/Pj/gzl+CGj/Db/glr41+OPjbSbO1i&#10;8efES/mk1C+YCO40ixtYbceZuO0RpP8Ab85AHLZ46fasPw/tf+Cj/wAZPh78dNf0C6074L/CTxKv&#10;iX4b2Oo6cILjxp4ijhlgtta8uRRJbabaRzSm1BCyXk03nlY4LeBrsA/Fz/g9g/aNi8aftj/Cj9l/&#10;TZbWaDwH4DuNavpbe63PHearc7DbyoPuMkGnW8ozyVugehGfeP8Agyb/AGRbfRPhT8Wv259dtEN3&#10;r2sQ+DfDrMhEkVrapHd3jA9Ckss9ovs1o1fjn/wWK/aab9sX/gqH8bvj7a6ha3tjqnjy6sdBvLGP&#10;bHcaZYBdPsZAMnJa1tYGJ7sSeM4r+p/9iPwD4Z/4JAf8ESvCsXxA0K7tf+FU/By48T+NdKuLyNpv&#10;7Va3l1TUrZJBhSTeSzxRjnA8tctjJAPyJ/4K5eKbj9sb/grd46+PUGm6Vr3hP4N/Ff4ffB7w7a6p&#10;bSXFlc3zXlxq2pq8IBM7xzaffWrwqrGRZ1UBmKA+ly6B8LvEP7YXwZ8B/ATxZbpotnb33ijxRarp&#10;p1SC+u7dG0iN555biONYBFrN+0cxWNBBZ+YpVpv3eD8Jfg3qPgb/AIJk/ss+JP2hNC1rV/FHx++O&#10;ni34zeN9Sl02a43z/wDCM6w1ndzrbxu0sRjezvWQKxKGfCMNwrsf2XvCX7PvxG+PPxN8R6Dp+otp&#10;Gk6noejfDe41uxsVSeSySbUJJfOsbK7hhkZtQuJmluIpG22jQySwhJSgBL8KP2c/EP7Ynwz/AOCo&#10;f7JngS9/t7WtS0nwTqegrA0skmranb6XLcwhC0cG4T3GnIqMF2fvAQ0qYLdp+yz8RfgFrf7HXw5u&#10;vDPxlubTTbqG3u9c8K654nWxcayzSQXdpcw3Ns9whs5be5SacL5flwRujzv5kcuX4ivH/Zf+Nuif&#10;te/sG2lrpvxQ0nw/9i8S6UZH1Hwj488Nz37llu5baCJrC4N15r29xAjKjQKJFdJpTBnftIfFz/gk&#10;l8ffF158V/25/wDghx+0BoHxF1K8ltvGknw2u92mX99FI3nO15pWr2cWoFXRs3UsKOdvzYABoA0f&#10;hboHgL9qr9q3whZnx5at8D/2QdYuvid8aPiRG/8AxI08QIf7Rt9FsfKby4/Ilaa6uUjEuzyhHJI0&#10;hG75iiTVf27/AAL4z/aT1y+vbXxd+1l8czoVtbapapeHS/D+qXtnpOlWsh2p5L2VmVKTISZVuIU2&#10;gJLu+g/H32/9sf4b6L+yRoPwQtf2X/2OfDetFfEnw98Lzpd+JPE7QvBMr6xNZF4NNt5Fnjcq0s8j&#10;XFu4uJl3xyQ9t+yP8GPgj8UP2v8A9nnwD8KfC15Y2/hb4oa941uv7S8PaRaAafYaR5MaW0mnWyQS&#10;xx3k+lIJoy32tFW6M0qS25QA/Z4cDFFA6UUAFFFFABRRRQAUUUUAfzdf8Ht/wI8SaJ+1t8G/2m5L&#10;pZNJ8TfDm48LxQJC2be50y/mu2Z36fvE1ZAq9f3Eh57fj1+zt8UtE+CXx38IfFzxP8ONE8YaX4d8&#10;Q2t9qnhPxJp8V1Y6xaxyAzWk0UqsrJJHuTJGV3bhggGv6rv+DqH9k5f2nf8AgkR4y8TaVo8t3rnw&#10;s1K08Y6SIGwyxQM0F6W4OUWyuLmUrwMwqf4a/k48XfDr4gfD+30a78d+B9Y0WLxFo0er+H5NW02W&#10;3XUtPeSSNLuAyKPOgZ4ZVEiZUtG4BJU4AP6w/jB8Y/hD+zB8Rf2efh//AMEyf+CdX7P7ab+0po91&#10;e+CPiJqlunhvSY5orGK/t4ZVsdKllZ57UrJFuKFzEUAyua+Wf2gf+Dib9sz4K6X40vf+Gjv2UvEQ&#10;8C+JLfRvFGh/B/4feJ/EGqaOsjvE15v1K/0u0ubWOZFgaeJ3jEtxAhwZVJ8h/wCCQ3xF8c/8FH/+&#10;CEnjb9k3wDfSS/HT9knxXZ+PPgfefZ/tFyslvPJqOnpCrk+dI0seo2IRlMaJcWykYxjnv2nv2CP2&#10;Brr9lH/hqv8A4Ju+NPh5pFn+1D4II8daB8Vvjto2k/8ACCQtq+j6q1npcV4sYkeObT7y0cStI8bK&#10;jRuApVwD6V+Ff/BWH9sPQ9Os/wBtWf8A4KRS/FXwL8P/ABFoU/x8+BOpfs8af4W1LQfCWroYk1+3&#10;uILq8kvooTNbXSm1mkikQ7nlWPKtU/awj8E/B79sH9obwb+3P+1j8Wtd8M65pOi+PfgTqV98YvEc&#10;XhO08N6tqttpd6ZrLSLu3eaLTLm7SUxRTq89ou7dDgzV4d/wR7t/+CZ37GPjXxt4l/bc/bp8D+N9&#10;f8cfC27+HcPwh+ENjrvi+w/sa8uUuL5p5rW2mjkubiZSWjtBHbKZZnUEzYT3D4W/A39ob9p3/gmj&#10;pk+j/s7+NvFHxJ/Yx+IF5a/B2X4keBL/AEtfix8O51EE+kS2+oWyCZLzSN1pLAqM26ztgWUTncAf&#10;Kfiv4HfD74efB7xf4E+Cf7G/hHx/8S7r9lmP446H8UviFY/2rbx6amv+Rd3Fla6pf3sL2MmmK1xb&#10;Jexpdo8cgmSR7hYoLX/BMv8A4Kq/Anwo3w//AG3/AAT8E/Bvw3+InwfU+Gv2lfDPw38LRaVp/jr4&#10;e6hcwRL4ljs7SMRi9069a2eaKNMuH3qywkQwfdlr+zhp+vfAfxB8BP2JP+Def4meAvCvj68hl8bX&#10;OvfF3S/Ad1rNorktpt3PBeXmo/YHVpEe0QIgSSQKqFyTxvw5/wCCDf7Z/hb9tjxr+3Hovw7/AGWP&#10;g7ovi/wa3hy4+HUzar4g0bQdLfTIdOuVS0totKt5TNDEzSCZ5Iy80jbdxDKAZ3/Bdv8AY+8f+HPi&#10;tJrP7N3xksPC/wAI/wBtLUNG0nxtI8si6E3jS0xLpM13NbN5kVlq0ANtNJAFAliS4ldwSp+P/gZ/&#10;wRd/4Lc+Ffijbax8Nv2EtN+GvxU0XxC2o6L8YLHxho+l6RpkjTCee6W105iHd/LitEt40ewFo8qG&#10;wWaSW6P6/wD7JX7Kn7GHxX/4JsSf8EXfiZ+3n4P/AGgn0PwfcaXq914e1+x/tjT9PW6LWcq2y3V2&#10;1sbF2tooHfciG3gUrgBT8+fG34Y/8Em/hb458Wfsj/H34wfttftXeOPCK23/AAkvgeHxd448R3Gn&#10;/aYFnhV/7KNpYqXidWAZ+jEHkEAA6PwT8Z/h9+zP8fPEmpf8FMf+CXun/DvV/jYz+HfFnjyz+Kfh&#10;/wAReHDa6h5aag0v2u4t73TNNuJEjmmt9kkQYGTbvaRn+dfhH4P+Hn7bPwP+JX/BGX9n39qbQ/FX&#10;xR/Zf8QR/EH9jT4w+H/EiX/naXFKs1rYNeQuUE1qZhp8oZtirJBKkTraDHoXi7XP2H/2VvgrP8Y/&#10;AH/BspZaJ4Y0WTzZPF37Scnhfw60LZJQ+dqk99fySsQNkSo0rsQqqWwK7z4M/wDBQn/gqp+0Z8F/&#10;GnxF/wCCdn7Ov7Lfhuz+GNismvfCO+j8TSeJJHNoLy3tIbd7DS0iNxAf3EhjaKVj8rnDYAPWP2dP&#10;+C1P7QHjH4K+F7H4mf8ABIz9qK8+Ka6WLfxtpuh/C37FpFvqURMcrR3uo3FvH5UhXzUClyqyBSWK&#10;knwX/gqRrH7R3/BUjSvg/wDsD/tHfsO6x8CfFXjz422F/wDDPVW+KFjqerRaPp1pdy6/q7R2CNFa&#10;m3tJI4kiklbzZb6MjHlfNtf8FAv2s/FX7THw+/Zn/b48DftsfFb4dfsl/El4tB+LC/CvWLTSNV8I&#10;atcu8dpf3V+LWWZII7zdYXi+YqRNDG0YLyNu9i/a+/4JO6r8L/2ddC+PX7F/xt+I2qfHH4D6vrHj&#10;r4f+JfiF4kvvFt/4jnmsBFfaFcfaZgxtr+G2t7fZCU2MqugDPKZADY/a+8B+Avjf8QfhR/wRC+Bm&#10;iR2Pw/0rRtP8QfGqw0/Jh0vwPpbxpp+hs3VX1K7hhhwHEn2W2umOQwJ6z/gt/wCK/EuofsXR/sjf&#10;DbXJNP8AF37R3jLSvhboV3HZ/aBaW+qTY1O6kjHzGGLS479nYfdGDkdaxf8AgghqvwQ+Jf7EFn+0&#10;x4T+L9v8Qfil8Trpdc+Pni65kH9qHxS8a+dplzEcGzisEK2ltaqkcKW8UbxJtmLvz/wv+LHw5/bp&#10;/wCC6XjDTLv4gaPNZfsieE103wf4Zt9Uia4vvEesw7dX1by1fe0dnbeVp2GUiOa4nBIYgUAfU37T&#10;fxu+F/7A/wCxl4w+OOo6XZ6f4X+F/gae7sNIgkS3jZLW322thDuwqtI6xW8a92dFHUCvyx/Yd/bB&#10;/bT03/gmvN8D/wDgkp8B7H4sfGCHQ77xh8bPjNrk0cOg23jDVXOo3enWp4TWtYRZvJKRsttA0dv5&#10;jOp8o/XH/Bc7Rbb9oHRP2ff+Cel+yXGkfHb4/aPZ+PNHkMqf2n4W0pJdX1KASw4khYm0tcOjKwJ+&#10;8o3MPHf26f2i/hR/wQ3+LHgL4xfs8ftBeGF+EOh6Xpvg74lfsqw+LbJbrS9J+0SCLxFollJOJzex&#10;TT/6SoV2u0cvKylDPEAfzE/tG/F/4+fHb42eIvib+0/4y17XfHd/qUi+I77xMz/bFuEOxoXRwPJE&#10;e3yxCFVYwgRVUKAP06/4N8v+DjvxT+wVqum/sjfto+JNQ1r4KXMiwaFrUiNcXXglyx5QKDJNYkn5&#10;4RlovvxD70b/AHZ/wcKf8EDPCn/BQj4ef8PIP+CfmjW8/wARJ9Ch1TWvD+l2uxPHdg0aSR3USnbt&#10;vlhORkZnUKhxIq7v5p72zvNNvJtO1G0kt7i3kaOeCaMq8bqcFWB5BB4IPINAH9e37CXwn+I/7cfw&#10;X/aE/wCCgF14j1TwP4t/acsdR0T4MeJpYLhb7wl4It7SWx0C6igkZXtpJZWm1dkhlEcrXUUispII&#10;4/8AYq8J/wDBaX9hr9mnwv8A8E9vg9/wTd+DYt/Bmkz2Wl/GK/8AjtcN4fubmWeS4e+l0w2bamd8&#10;szyPEHXLltjRptVfkX/ghl/wcwfFu5+Adt+zr+0v+xx8SfiJZ/DLRtP02Dx/8G/Cb6tPaaasfk23&#10;9q2asCm1YWX7VGx8zADRbwXk+/I/+C4yfGlP7B/YN/4J0ftB/FzWruJ102+vvA7eGPDqXAH+ru9W&#10;1Qxpbj1IjkPoCeKAPtrwJB41tfBOj2vxJ1TTL7xFHpdumvXui2MlrZz3ojUTSQQySSvFE0m4ojSO&#10;yqQC7EEnWr40+B/7Pv8AwUq/aD/aV8JftCf8FFfEHw18KeFPh3Jeal4F+E/wo1DULz7Vq1zAbeO7&#10;1q8ulSO4a0gecQxwRhDLOZSQY0B+y6ACivD/APgpL4nvPAP7CvxQ+J+m/HHxF8Objwf4TuvEVv4u&#10;8K29pNeWktgv2tEWK7ikhnSVoVieFlAlSRo9y79w+R/2U/8Agrn+158APgT8OfHv/BZf9n+18M+F&#10;fHXhfSdQ0v49eBYZZtGs5L2GN47XxBZbfO0a5zJGrTBWtXlkKr5QUgAH6UUVm+EfGHhP4geFtP8A&#10;G/gTxRp2taLq1nHd6Xq+k3sdza3lvIoZJYpYyUkRlIIZSQQcg1pUAUfEfhjw14x0ibw/4t8PWOqa&#10;fcKVuLHUbRJ4ZVPUMjgqw9iK+XfiP/wQ6/4JX/EbXYfF1v8Asg6F4P1u3kaS31z4YXl34UukkOT5&#10;hfSJrbewJyN4YZ7V9YUUAfE7f8EuP2xvhLYNafsif8FpPjhoKzXvn3Fp8X9J0nx/bhM8QxNewQ3U&#10;SYGOLgnvnPNfMX7af/BHn/gpr+1H+054d/aJ+OkvwU+KFl4b8H3HhnWNP8C+L/Efw11Txxpck6Tp&#10;Z6rLCNRjaCOVXkWKGSAF5SWYhVUfrrRQB+bP7L+uePf+CfWj3Enhr/g2x1LwAws0tLjWPgV4q8Me&#10;I7zUII/uiaaSazvbj+9+9DMSSTk5r1iP/guf+yZ4UsTe/tF/Br4+fB9UbbK3xI+BOuwwx+5uLO3u&#10;IMf7QkI96+zqCAetAHh/7Pf/AAUt/wCCf37Vs9vp37PX7Y3w78Uajdf8e+i2Pii3XUW+tnIy3A/F&#10;BXjP/BeTV4dS/Y98G/AZXjW8+LX7QXw+8Jac0kyriZ/ENpfZAP38JYudoIOMnOAQfdv2g/8Agn7+&#10;w7+1b5s37R37Jfw98ZXUlu0C6prnhS1mvoUPURXWzz4T/tRupB6EV8nfGz/g3v8AANyfBt/+xz+2&#10;H8UPhnF8OPGWl+K/AvgTxLr1x4v8IaZq1gZTDcR6fqUxniY+dID5d0q4c/JkLgA/REdKK+V/gD8f&#10;v+Conhj4l2Pwc/bK/Yc0HW7G5mSNfjD8FvGVq2jAPIR5l1perTw31qqLtL+U12Sc7AelfVAJ70AF&#10;QapqenaLptxrOsX8NrZ2kLzXV1cyBI4Y1UszsxICqACSTwAKnr5p/wCCqurar4k/Zqtf2U/Cd/JB&#10;rnx+8VWXw6tXhhEjRadeh5Namx1Hl6Nb6nIGGCrqmCpwwAPiv48fH7UPgn/wQU/ac/4KReJtNvbH&#10;xN+03capq+h2d9Gtnf2Omax5Hh/QIwUckvBpC2d38pzuMpx1J/ltr+kH/g9B+NugfCf9iP4Nfsb+&#10;D9Jj0+HxN4wk1OG1sVEcNtp2j2fkLbBBwFL38BUDgfZ6/Ej/AIJKfskRftz/APBSH4P/ALMOpaZH&#10;eaT4g8YQzeJrWS4MQl0e0Vr3UEDj7rNaW86r6uVA5NAH9cX/AASW/Zb0/wDZL/4JkfBr9nG+0Bre&#10;4034f2cviPT7yFcjUr1Dd36OuACPtNxOMEE44OTkln/BXL9qy2/YY/4JpfF79oawvTY3+h+DJrPw&#10;zJB8pi1S722ViVAHRbieJjjoqk8AZr6RiijhjWGFAqqoCqowAPSvwn/4PYv2yYNB+F/wp/YK8Nav&#10;H9s8QalL4z8WW8Vw6zRWdsJLSwR1A2vFNNJetych7BDjoaAPyY/4IS/sky/tp/8ABVn4P/Ca+sPt&#10;Gjaf4mj8R+JvMhEkZ0/Tf9MkjkB/gmaJLc9eZxX9EX/BzB408TeLv2P/AAJ/wT9+GurR2vir9pr4&#10;uaH4Ks3aNmNvY/ao7i5uiF+by43S2WTH8EzZxXxT/wAGSH7JkUej/GT9ujW7CNnmurfwL4buVuDu&#10;jCLFf6irJ6N5mmbW/wBiQetfY/iUSftp/wDBzRo2gDzrjwv+yD8HZNQulaE+XF4o19AEQnowawlh&#10;kX0e2PcUAecf8Fq/hZ8H7H9qT9nH4ARaXPovgf4VfBTxRqMceh6t9in0HTEuvD+nxz2zlHy8EKNt&#10;SRWjYLiRJk3wyfKX7N9/cfDb4GeCf2pvinZRXfjvVpJvFOmeD/DO291C/vvEGptDpwggnmkh/tZr&#10;vUZoo5JY5mNvbxxMkCwTSj0r/g4y+MM2g/8ABVjRfgfE195Hj79l1fDetT6TcBLmx0W78Ry3Os3A&#10;3SJH8mmaZdMDO3kryz4C7hu/s42vhL9tf/gpb+zl8HtF1uTVND8A32ofEvxBoEPiyW5i0e00e2SL&#10;QJQY0SOS4e61O1MxYu5W0SPbCgYTAEHxo8Df8FMvg/8ADtv2kE/4J/eL9J8FfDO1uPE3jrQ/Hnxc&#10;0e2Op2tqZLy8uHuNNvpJri5eJMFmiW2x5arZtJbpK/yF+xh+3R+11/wV5+Pzfse/sx+BfD/hDXNW&#10;h1TXv7U8beLDe6bZxxqd0hg/s2Rd+2aZAiRrCXmRxHGYIWj/AGK/4OY/2h4/2eP+CMvxcu7LxHZ2&#10;OreMrWz8JaPDd4JvTf3Ucd3BGD1k+wC9kHcCJm/hr8kv+DJ/4Ya/rf7f3xS+L8OnTNpPh34Rtpd1&#10;dLH+7jur7UrOSBGbsWjsbkgdSI29DQB9Y/GH9lT9vP8AZ4+Pf7NvwM+LHxU+F8134m1rUP7L0X4W&#10;6PrscmgWmm6cu+9+1aheXInhM9xbQyJNbsi+cjRhCAY/V/8Agh98KvFEH7dnjrxZ4s1LS77UPBnw&#10;Y0nTNYuNHnR7eO71bUJZ4kWNJpIreY2Gk2E1wIWkWa4nlnMrCSNVx/23/wBqnwPrn/BXz4mWHjuL&#10;Vn8P/CX4R6N4PhtULxKdU1KYazd3ttcbTDEqRtokMwlOCfL+SUiONvdv+CAuq3vxA+G3x1+Nl/pk&#10;1m3iL48XtlDA9+91Gq6dpOl2M3lTsAZ0+2Q3n73H7w5Y/MWoA+/KKKKACiiigAooooAKKKKAMb4i&#10;eAvC3xV+H+u/DDxzpa32i+JNHutL1ixk+7cWtxE0UsZ9mR2H41/Dr+1b+zzof7KvxS8c/s6eL9d1&#10;yXx94D+JGp+H761bSY10ybTrZjHHdxzmbzTJJIGYR+SE8pkcSEsVH90dfzx/8HFP7HPxA0T/AILJ&#10;6Lp/wY8H+Arhv2zPhvD4Ne/+JWWsrbX7e4trbz7V1G6zuUjg0fypVDkyTSKVYSMpAPgL/g3Z/bpl&#10;/YP/AOCp/wAP/Fmtat9l8KeOroeDPGXmSIka2l/JGkM8jSMqxpDdrazu5PEcUmM5wf35/aik/wCC&#10;NP7En7S+nfs+aX/wRzt/iR8UvEGjS+LbXSfhX+znput3iWb3LQveNPKqLDGJ8ocOFjLLkKHTd/JT&#10;qOn32kahPpWqWclvdWszRXFvNGVeKRThlYHkEEEEHoa/pP8A+GpYv2qf+CUX7M//AAWuu9LuPFXi&#10;j9n+afwx8ftNtZpbi/1bw3eRf2J4iLi3aJjcGF7bV4w7rHCCZGOASQD63+H/APwUM/b3+Keg2sv7&#10;HH/BGWYeF2LwWOteMPjV4b0e0t2Ryjo1vpzX0isjAhowAQQQcEV43Y/8Fqv2yfDPiHVvjP8AEXUf&#10;2X9a+Evwx+JWmeF/j5pHww8Va1quv+C7a/nazTU5Li4ht4JIYLnbv8qGUSLHMqspjdk838Cf8G9n&#10;7a3/AATo+Kcn7T3/AAQv/wCCgVn/AGFrS215cfDT4nM02k6/a/fWOW5tFaK6Uo5EUnkxSosjbbhS&#10;xc+m/wDBOmH9hjVfjh8YP+Cb3xZ/4JceLvgT8ZvjZ4FuvEPxt8P3F02reHdcsWkkt2l0/UYrqZFt&#10;2a/uGj8uOGKOQyRbvMjRSAbHiHwX+0z+0L/wU7+MP7FP7Uv/AAUv+MXgfwn/AMIzZ/EL4KWvwn1D&#10;SvDiX/hqWRre9hl1CGwa532VyEjO643yRypKQoya/ML/AIKA+PP2btH/AGxLrwr8J/hL8O/2kvCe&#10;k6Yt5Y/HPx58YPEHjqRreQx2jm9WbxFa6fbtbX00Mc+9giQXUF2VSNlB+v8A4u+BviF4+/YH8RfC&#10;bx+2oa98cP8Agnn4ivtC8UQ2shjv/GXww1LTnt5njfJEZv8Aw828MS8ouNLzhSwr5+8af8E/P+Df&#10;X9m79grX7n4Nf8FMfhr44+I2ua9pXivwNd+OJ4Na8n7PHL5ej3ul6VDNdxQXEF1NFcDyxIJfJkCI&#10;9uigA9U/Zn+I3wm1X9ijwT/wVW/ZC+Bnw08I/Hr9lXxJcr+0R8PfhDoemaY/iPwrJI1trEc9pp7i&#10;OQCCF7q1mleRM2Lyry+0fbn7XPj3wR+yr+0j8Kf+C2fwd121uvhD8R9D0nwj8dtUs/lt7jw/qDxv&#10;oHidtxTi0uLiOKSVg0n2W72qvycfBf8AwS0sfi5+x78X9A8f+CNO+Pfxw8K6x4Xfwr4m8N/Cv9lG&#10;40fwv4v0e1skt9GnvLrWI9OjF9DvmE11IZnmiESNKw8wt96f8Ek/2QPjnpX7Gfxc/YI/bQ/ZUvvC&#10;fwXvfEmsWXwn8MeJvFdjqGpr4R1QzSvplw9hc3GxrZ5nWOdpzM3mDATykJAOH/4LF+A9X+NP/BTr&#10;9nnwH4g/ap0/4M6N4K+GfjPx94Y8bax4X0vWLKPWrBrDzpZbbUwbdTa2JluluHGYdjPGUYb18u/4&#10;NuPHv7Y37aP7b37R3/BSP4xeK7W68D+JtL0fwfpur6P4ck07TfGl9pQ+zxarbxTHzYvLgidnQgKH&#10;1VkG0xFEr/tW/wDBLHX7v4D/AAt/Zr/4Kn/8FaP2e/DHg34Sym1+FuteJvBFlb69eWMO2KATz6rq&#10;SW0jm3igjkiFtLG/krv81hvPJ2Xj/wD4IapFJ8Aj/wAFAv2ov2nZtPs1srf4N/Cu41xdEnhj48my&#10;0/w1Z2GnCEZA2pJsGQM0Ae1+PfC37Ov7Gv8AwUc8bf8ABMn446joN7+z1+3Ja3upaL4U+1QJJ4U8&#10;ayqkN7b7d3mQQ6iDBNby8BLtESBEKu53P2L/APgp3B/wTt0vVv8Aglv/AMFEH+IHiD4rfCeYWXw7&#10;1Lwz8PdT1y7+JHhBtx0vU4EsLeQCWOJfss29sCS3+aWSXzgnnP7MfhD4JeHH0/Wf+Cbn/Br3NDca&#10;ZrAudN8UfH7UND8N6vpV9AwdLlF1OS+1RVRwjJJGo+blcEE17B8RP+Clv7a37UH/AATD+M/xD/Y8&#10;8I6P8Pf2mvgR4ivdL+JvwzvxDrcli9i7tcGz3BROs9qrT20xiZJnhkhQSFS9AHyT/wAFaf2iv2Bb&#10;b4S+Kv26vCHwD/aL/ZR/aA8UXi+GfBPiWa4uvh3qPjWeQiSa+u7a0mlmu7G082Oa5uJLdJJD5ECy&#10;lioj2v2E9G/Yq8S/tZfsaeEP+CbHx0m+L/xO8G3HirxL+0X8ZraxuEm1PTdRtJTqEmtSXEcc80lz&#10;qU0a2kU7SSQ43Pkt5jdj8dfhxa/G39nn9k/9t2z/AOCsfirxJ8Wtb8fTTfBX4xSfDfQGt9Kt9Q0p&#10;pNVs9R02Oa3s4rO1h024e4d3ee2kSaMiRgEXkv2mfhb8c/i78XPh7+zh+3z/AMFjdWj+HP7RdlKP&#10;BuqfAP4aWOg+G/iJqVzGltDpt3rllPcyy+dHLbrsuIJIJoWAViwyAD0D9pj/AIKGfsy/HX9uPQ/+&#10;Cknim41jUP2aP2RX1fw3o/jrwzpcl7D4y8d65DFZSQ2rKvl/YbW3AxfvLDF9plh2SsskbNxPxQ07&#10;9nH/AIJkxeFW/Z//AOCMXwV+D/iPxNrcz/DLVPj1qN14u8YXt5CiyPLZaZodvrF/8m9el9CIyyhv&#10;LLLn0Lwx8fPgf4S8S6H+xJ8UPhfoEP7FvxMlvfgS/gWHSV8v4a/EbS7qeGawuL1AJrqLUpN08GoO&#10;fO84QzsLdhK5+U/iV4e/bc/Yq/4KO+Ff2afGnxS+Il5qPw9+E9x4M8O+Jvhrp9peeJPGXwtk1Bby&#10;3ubS0uI2+2Xtk8D2d7DaGK+WGOO7gE0dtcSEA+uv2Kv+C8PjW0/a40z9nz9t/wCLngXWNF8bLbad&#10;Y634f8Bap4TuvAniZuU0jVtN1dzdLbXcbRNb3xAjMpaPkEmHy3/g5J/4Nz4v2krfXP8AgoH+wd4I&#10;2/EaGN734ieAtLh48VIoy9/ZxjpqAAzJEv8Ax9AblH2jIuPCPH19+zD/AMFZviZ4Rn17Wte8SfGT&#10;xB488NeGZPgLZ2XiDUYPCPg+xley1ee81XV7aJ7WOWxc3byDYwuoLW4Cm4Mzj9HP+CWX7fcvgP8A&#10;aR8Qf8EbP2mv2htB+IHj7wDp/wBr+F/xG0/xFbX03jTw0F3RRX/kyMYdZtYhtnilCyyxx/aAJEzP&#10;KAfy5fsS/t3/ALU//BOr43RfHn9lL4lT+GvECW7WeoRvbJPa6jaM6s9rcwSgpLGSinkBlZQyMjqr&#10;D+gv/gkl/wAFuP8AgrX/AMFafhv4i0z4J/Bz9m2z8UeEbi3t/EGqeJvEes2n2aOcN5V4NMhjmaeM&#10;7XGFuUBeBwTGGQ15d/wcx/8ABu2fHv8AwkH/AAUh/YO8CE69+81D4q/D/SLX/kKfxS6vZRIP+Pjq&#10;9xEo/fczKPN8zzvwF+Fvxf8Ai18DfF8XxB+CnxQ8ReD9egheKHXPC2tz6feRxuMOizQOjhWHBAOC&#10;OtAH94mlXeoeGvBNve/EfxNpsl3p+lo+vazDb/YrN5EjBnuFjklk8iIkM4VpH2LwXbBY6kFxBdQJ&#10;dW0yyRyKGjkjYMrKRkEEdRX8jn7B3/BZP4ca54+tdM/4LZeJvjz8evAultZy6L4bHxDe80UTW2DE&#10;2o6PcSRR6oRIscnmTTnJQ745txr90fCX/BebQP2w/Btp4P8A+CRP7IfxC+K/ivUh9js9U1/wrNof&#10;g/ws4U/vNV1KTCIsaKzrbwb3m8vy0Kuy0Ab/APwWF1Ff2u/ij8JP+CO3gy7muLj4qeILfxX8Y47S&#10;Iv8A2Z8P9JuBPcNM6MGtje3sVtZwyFWR2EyEg4B+7LrSNK1DSpNDvtNt5rKa3ME1nNCrRSRFdpQq&#10;RgqRxgjGK/Jj9oH/AIN4v2nPEHh+0/bu+Ef7dOvQ/tvWGrTa9qXxDju3t9F1d3iSNdDhtiCLWxhi&#10;jEERKsro8qzxvHIqQexf8EoP+C4MX7UHxJvv2Bf2+/h+fg/+1F4Ud7bV/BupQm3s/EZjTeZ9OZmY&#10;FzFiYw723xMJoHmi3tGAd94t/wCCQ9j8D/EF98Wv+CU/xs1D9nnxPeXTXepeDdPtzqHgPX5SULJd&#10;6FK3k2rMIkjFxYm3kjQvtDE4qvoP/BVn4ifsw6nbfD3/AIK6fs43HwfnkvorGz+MXheWXWPh7q0j&#10;mONHa/VBNo7SSMwEV/HGFVSTMRkj7Yqrreh6L4l0a88O+I9ItdQ0/ULWS2v7C+t1lhuYXUq8ciMC&#10;roykqVIIIJBoAh8LeK/C/jnw3YeM/BXiSw1jR9VtI7rS9W0u8S4tryCRQySxSxkrIjKQQykgg5Br&#10;Qr4v8Rf8ElZvgB4rvPi9/wAEpPjfcfATXLu4kutW+Hn2BtS8A+IJmILG40YyILGVtkaC4sXgZEXA&#10;RwSDRn/4Kw/FP9kS7tvDn/BWz9lDU/hbYMyQL8aPAMs3iXwJcykxoGnuIoheaR5ksipGl5AATu/e&#10;lVLUAfb1FZPgXx74G+KHhHT/AIgfDTxppPiLQdWtludK1vQ9Riu7O9hb7skU0TMkiHsykg1rUAFF&#10;FFABRRRQAUUUUAFfLltI/wAf/wDgrNcyGGO48P8A7PHwyWGN2jLKPFHiOQO+CRtWa20qwi5B3CPW&#10;2BwsnzfUZOBmvk//AIJaeLPDPjD4DfEz9t7VfG1vdaf8XPjD4r8Urr11brawpoOn3baJpUm5gP3P&#10;9k6PZzb26+a7dDQB+BP/AAeBftKv8Y/+CrH/AApiwv2bT/hT4I0/SWt8HYt9dqdQmkGe5iubVDjj&#10;9yB1Brkf+DZb9r39i39gP9qP4iftb/thfEKTTW0f4dPpPg3Q7Lwrd6lfalfXd1C7tbGGJkgkWO2M&#10;G6V4lYXu3dt34+K/25P2kbz9sH9sf4n/ALUV2L5I/HfjnUtYsbbUphJNaWc1w7W1sxHH7qDyohjg&#10;CMAcV+xv/BG79jH9uzU/+CL8mkaR+y78Pf2hPgX8cNYvtS8RfCW58Tt4V8VWd1baglnHd2Opv/o0&#10;qq2nx3IWZo2UxKEY7iGAP1AT/grb+0ZN4YHxMt/+CKn7ULeFWg8+OZtL0RdZaLoD/ZDaiLoPn/lm&#10;V345x2r+ZD/gt7+294n/AOCgH/BSn4h/HTXPCfiXw3YWl3FoPh3wn4utWt9Q0SxskEIt54GZvs0r&#10;TCeeSEEhJZ5Bk9T+xfhX9vH/AILD/sC3l18GNM+HXxk8SeEdEjjEeoftPfAXVdX/ALEhG0mEeJ/C&#10;E96upoqb2+0SW7MNoGBjbXw//wAFR9b/AOG+fibF/wAFAvihDovjH4gaOvh3w9pvw1+DPwT8YW+i&#10;6oBrIVG1zVdcs7Jg8sc72SeSjSSP9ljUIEJIB+8P/BF/9mnRf+CfP/BIz4V/D3x0I9GutN8Et4n8&#10;cXWoQxwva3d7v1G7Fwygbvs4m8jc2SI7ZASQorxn/g2v0HWfi38CPjB/wUz8a6dJDrX7Tfxo1rxF&#10;Yia8Mz2+h2lzNaWNmSeQIJRexqP+efl4wMV3P/Bw1+0X4m+B3/BJnxr4d8EadMnjT4s/Yfh94T0W&#10;Eq01xeas/kzWybTgv9k+17dp+8owe9fTP7L3wX8D/sSfsdeBvgUut2drofwy8A2OmX2s3Cx20TJZ&#10;2irPey9FQuUkmkY8ZZmJ6mgD8uf+CjXw98MfEb/gtr41+MekeNfCs2seBfgj4e8K6NF4ms7eePR9&#10;envbrWJJY0lbYbm30iGa6heTYEnubZtyqjOn5V/8FCdL/aj+Lv7XF38dv+Cc3wP8ZWfh74L6Pa6T&#10;J4w+Cfh2/iXRr11nv7m6kubNBNC7m5lJkkYMqBY2Y7Mn9QfgN8WNG8ffCzxh+2Zr/wAR9uqfGTxB&#10;e+N5tHuLiwuW0yK9F3Bpltb3M7x2xvrTSotJVrVZElW4sov3juVgH0T/AMG3/wDZNz8Pv2mtQtfD&#10;uoaTMf2oNYt4dN1S1lgmtNPi0vS1sYWScLKu2DaMOikdNoAwAD+Y/wCP/wDwUR/bw/ad+Fen/AX9&#10;pv8Aao8c+OfDeia0NTs9K8Ya1LfPDfJHLEJmlnLTM6pNMg3udodgMVpfsP8A/BT79uf/AIJwDxQP&#10;2Lvjo/gr/hNBZDxLs8O6bf8A2z7J5/2f/j9tpvL2faZ/9Xtzv5zhcfpN/wAHsnjqy1H9un4T/DW3&#10;tLMSaP8ACttSuLiKNPOY3eo3MYSRgu4hRZgqGYgb2IC7iW6j/gmN8Nv2dP2S/wDg2Z+J37dPxl/Z&#10;7+HetePvFniDXbD4V+Jda8MWN7qwuLpbfRrOKKeaMyxiK9iuZ/LRwFRJJBjLGgDY/wCCWPjSztP2&#10;AI/2s/2mvGmh+L/Fnj3x94m+Ivi7XvFelC71JNLtLZ7DUIY3cKwnZba32tExKW+ozJGFLbJP17/4&#10;Iu/Ai6/Zy/4JZ/BH4b6ppl1Y6lP4Jh17WtPvbE201nqGqu+qXVu8R5jaKe8kj2kDGzG1fuj8wIvh&#10;H8P/AAZ/wTj+Fn7EPgbxlHqtz4wn0PwDeNpf3p/7XvtMi1K5065uo1lubZo7zUpA1vGFjSeZjHIh&#10;kuK/diwsrTTbGHTtPto4be3iWOCGJdqxoowFA7AAYxQBNRRRQAUUUUAFFFFABRRRQAV+Zv8AwdWf&#10;s9eJviF/wTZt/wBqD4YXTWPjT4BeONM8ZaHqlrEDdQQiYW8/ltg7QjSwXLdB/oYJzgA/plXMfGv4&#10;R+Dfj98HPFfwL+Ilm1xoPjLw3faJrUMbAM1rdQPBKFJBw2xzg44ODQB/G7/wWU8JeE9S/avs/wBr&#10;j4ZWtrD4U/aN8Haf8T9MtbO+a6Sw1DUd41mxaUqF8yDV4dRjKLkIoReOg+7v+DQT9q7wvrXxH+Kn&#10;/BKX45Wlpqfgf4yeFr2/0/R9QkPl3V4lt9n1CzCD732nTyzPzkLYcdTXyR8WPhX418Wf8Ew/HX7O&#10;nxFs2b4h/sS/G680/UIVuldLfw3rN09nexR4/wBYtvrlnG24ZA/tRiMZOfmP9i79qbx7+xL+1b4B&#10;/au+Gkrf2t4G8SW+pJbrMY1vbcHbcWbsORHPA0sD452StQB/VN+z1+wP/wAFpvgv8FND/Zc8P/8A&#10;BTX4Z+GfBvgO3/sXwb4gsfg2+ta/eaNCzJaC8a9vI7aOeODy48RxOoEa5MnJbH+OvwI/Z4+EU0P/&#10;AA8d/wCDhD4ow3jQmSTQ2+L+jeBYL1V5bZZ6VDb3Dj/ZWRj25rG/4Kg6d8I/2k/j7+yL8e/iV498&#10;VeJv2X/jPK3g3XtD0XxtqulabJqGsWy3nh7UJIdPnhaYTSo1rIZsxxpIuQrYz5N8SfHf7IH/AASe&#10;/wCCiA+En7KP7G/wN+Knh3bo1j4j+HvgXwvYwfETwBfXs1rZ2lwL28crqcF1cXUCGOSWKSKW9tgz&#10;ojqZQDrv2fP+Cgf/AAQJ/YY1TVPi5+yf8P8A4neJLPxdfafonxK+MSeEPE+rafp8Mt2tvDPqura6&#10;VQWxllHzQtJv4CqxCivZfF37SfxJ/Z5/bw1D/gml/wAE5/8AgnL8GtC1pvhxb+NtO8T634rj8N6X&#10;qGnSXJtZXjtNN0uaSUxXA2Mu9WI+bbtIJ5a9/wCCiHjT/gq58XvHH/BL/wAHf8Ew/Hmn+DI9Ij0f&#10;9oLxB8V/EWnaHdeELHU7N3t2t7S2a9+03TR/voVWRSrRruEYJlj8V0T4h/GgfsQ+Gv2gde0y41L9&#10;pD/gm98RLnQPiZYooW88T+D4ohBfSRq8jPJDfaIYbyOeXaJLixlZMgAsAdF+11/wUM/4K9fBTxov&#10;wA8SfGP4X3HxQl09dQm+G/7KvwE1z4ia/punscfbrsX99aW9rFlo8eaFZ/MBVWGTXzv8Hf8Agpd+&#10;1x8bvhlffH34Vf8ABVT4ueJvi34NtJ/GnhT4G/En4G6R4N0v4j6HpNwf7atbL7A12t/iCG9jCQ3J&#10;uFltpdsalDJH61+3MfD/AMBv2u/FX/BRVvg8Ne8P/ETXPA/xM+CPx70668RL4esILXTNP0/UtK1y&#10;fw+k1zbxz2EBmtpJbW4tXF7IrggTIfIP2P8AwbB8Rv28/Bv7Ov7C+s6N4o+Hfw4/amX4leC/GPw9&#10;17VL7w18PPAkljfRajoNxNfW26xvL4rAz20VxLBNNPJhLdELSAH1n/wU+8D/ALPn7Qnw/wDgF/wc&#10;EfBz4VaL8R9F+GNna6v428P6voEOpSa14BvVIvSLZt0f9oaWZ5bqMO6LC8dyXYmNUNH/AIKaweLP&#10;2sv2rvhz+yx8MNb0W9+D/ir9nG+8Y/CHwTceKrzQPCvxK1+C/t2uNPu7jSiLq6hh0aYXkVpEAjMQ&#10;7kxhxXV/8E/viJ+z1+y5+3v8Wv8Agi5H438I+I/hr44sbzxt8GvDtvqlne2unWt4Zf7c8KyQByEE&#10;cnnXUNsUINtJOzcKRXl1v+yp8ePgt4I8Yf8ABLP4of8ABOT4sfHbwL8PvHI8U/st/EfwP40s/D7a&#10;Fp9wJZYbN9YuL62ksrqwkkmgV080yI+DEsaxBwDxj4tfDz/gmP4++OPwf8XfCz4EeEfgv8APGfwn&#10;nv8Aw7+0R8M/hzqpng+ITai1ja2UesQQwTaTJYT25m8y7jjjmUSrPGoKPF6j4W+PXxY/Zq8J/s1/&#10;8HA/jixuIdF+KvgXRfBf7X1vZ2AhivLVz5GleMGiRAN8cgjDNhibe4hiiVVZjXMaJ/wR7/4KW+Lv&#10;hcvhc+DH8B+BmvJZtc+HPx8/bM1/xFpNxFNO09wJrLw9YWkEqSSO7yJJdESNIxY8k10v7Wvjv4ca&#10;p8Lr79m79tj/AIOGvhJ4f+Ht7oa6FrXwV/Z1+EOmPNFZ+X5QsoQs2qXqRqgCqFhQqFUgDAwAYv7X&#10;XwYsf+CfP7SS/s/aB8dvDPwx+G/jLxt/wuX9kX4i+MLpYfC/gnxtaxudX8L38qkCDSdRt7iVk2tG&#10;ka3G2NJpA27xz4gf8Fh/2iv2wtNs/gXqH7CFr8a/Hfw1+LD/ABE8A33hTxZP4o0HTb6AXQ021WLw&#10;vpDfbrO0Fy3lrNcwySeTH50jAMG/Qf8A4Jl/tS/8Epv2r/Aeh/8ABMz4Tf258TYfg34L0/UPCcnx&#10;08EAS6xp8DPaR31ot7bRs32c7YC4gi8tZEVAwD7cP9n39sX/AILJftt3fijwd+zX8HP2afgPb/Dv&#10;xZdeEPHXhPx3rGta/wCIvDV3CAVmit7S2s7KaGSN0lgkWRoZUIYOQCAAeJ/C/wDZr/bO+M//AATk&#10;8U/sHJ/wSv8AF2uRfGy/1bxN8SvjB8cvHmk+Dpf+Er1C5F02qpo9k+pXVv5E6QNFGI1B+zJvT5nB&#10;+sof+CVHxF/av/YX+D3wl/4KQ/G66/4Xl8J7uO70f40fBvWprPV9PuInMYlt766g8x3ntViW4LxB&#10;ZZV8zYGRGHwzrv7cv7R17/wV1k/4JKftQ/8ABXX40tfXDR2P9v8Awf8Ag54e8NWdrqs1it5FbCRh&#10;f3kkJikCecACJSoKBAZx73ZfsPXfjf8AZb8O/wDBSf8A4JJf8FCPjN8ZfiJ4fvT4i8E3vxV+J17q&#10;mmeMraBpre/0G4sp44Ybbzo/tEA/cwywzqnzxYLqAc9+014D/wCDf/8AY3+LifBH9tTx18Uv2hfi&#10;9o+mwX9p4N8ca54n8fapL5g3xRG1Qtp0UsgxII5liJV1bAR1J7D4W/8ABRH4/wCk6TP4J/4JSf8A&#10;Btz8StF09bL7RcN4+0rRvhhZb2wEaOOQNHeDAyQsivgDgA5Enjn422fjjw94L/4ODv8Agn54K1LU&#10;J7XRRoX7Tnwot026pq/h62ci8he2YBW1vR5gzxljG0tuskYkaNokf4D+EP7ZH/BT3xj+0v8AEr9o&#10;Dwb/AMFPfhf8NW8NeNpPFS2fx8+MWqx+HPFvg/Ui0mlLpmlGxktWsvITYJLbyrtJJdriKQoFAP2a&#10;/wCCeH7e3i/9pyXxR8AP2pfhPD8Mfj58N5o18e/Dxb8XNvLZzc2mr6dPyLqxnXjcpZoZFaOTnY0n&#10;5A/8HN3/AAbyjwOPEH/BSj9hbwK7aO8kmofFrwHpNuMabn5pdZtIlGfIzlriNQfKyZgBEJTF2ngX&#10;42f8FQv+Co/7Uem/8FIP2a/gDFo9lYeILzw98CfH+i3n2vSreXS7cG/sNUaWw068vfDGtOJ1Sa4j&#10;M9jep8pgO6Jv10/YI/bj8E/t1fBqXxpZ+Fbvwj4z8O6hJovxN+Gus3CvqXhHXISVnsZ8Bd6bgWim&#10;2qJoir7UJZEAP4da+4f+CJn/AAW1+Nn/AASI+NEhSK88T/CXxPeIfHXgP7QAS2An9o2JYhYrxFAB&#10;yQk6KI5MFYpYfs//AIOQP+DcT/hmb+3P2/8A9gnwg8nw7muJLz4gfD3TLXJ8KFjlr6yReunliTJC&#10;B/ov3lzBkW34n0Af3h/s3ftIfBP9rn4J+H/2hv2d/H9j4m8I+JrMXOk6tYscMMkNG6EBopUcMkkT&#10;hXjdWVgGBFfPn/BV3/gjl+zn/wAFT/AdrceLZpvB/wATvDMO7wD8VNCh26jo8quZI45NpU3FsJSX&#10;8ospRmZonjdix/mf/wCCJf8AwWt+OP8AwSR+N6RW93Prvwl8UapAfiB4KmYsqrlUbUbLn91eJGMd&#10;lmVVjkB2xPF/XB+zR+018DP2wfgpof7Q37OXxDsvFHhHxFa+dpuqWRI6HDxSIwDwyo2VeJwrowIY&#10;AigD8v8A9hL/AILF/tSf8E/Pj7Yf8EvP+C8dsuj65uFp8N/j9LLu0nxNbKdkT3d2wVXDfIouyqOp&#10;ZVu0jkEkp/XqKWOaNZYXVlZcqynII9RXjv7dH7BP7Mv/AAUW+BGofs+ftQ+AItY0m6zJpuoQ7Y7/&#10;AEa624S7s58EwzL64KuMo6ujMh/LL4Q/tQ/ts/8ABtF8TtE/ZU/b/utX+Kf7JOsXy6f8OfjLptnJ&#10;Nd+D0/gtLmIbmEaKMm1yzCNWa0MvltbUAftjUOoadp+q2E2l6pYw3VrcwtFcW9xGHjljYYZGU5DK&#10;QSCDwQaxfhZ8Vfht8cPh5pPxZ+D/AI50vxL4Z16zW60fXNGvFuLa7hP8SOpIPIII6ggggEEV8i/8&#10;Fnv+C0/gP/gjz4S8E6jr/wABde8f614+m1AaLp+m6pDY2tvFZG1+0SXNy6yNEMXke3bE4JDbmQYJ&#10;ADxJ/wAEafD/AMEfFWsfGH/glr+0D4h/Z18VatfSX+o+GdIUan4J1i4coX+1aFcHyYsqmxZLRoGi&#10;DHaCAFrG03/gsB8S/wBkDxXp/wAJf+CyX7Ns3wllvbmOz0n42+C2n1j4fa3O7FUBugn2jSJHYHEN&#10;2nyqjSPIiYY0vhR/wUe/4K+/tEeDbDx58HP+CO/glfD2u2YuNB8XX37WGi6hp9xGy/JMP7NtJvMT&#10;PUK2TjGRW18Qh/wXz+LHgW88KXX7N/7FtvYarbtb6ponjbxl4k1e3uYWXDxSwxaakbqwOCpYgjPB&#10;zQB9seGvE3hzxnoFn4s8H6/ZatpepWqXOn6lpt0k9vdQuNySRyISrowIIZSQR0q9X5F/ss/8Ej/+&#10;C3X7InjzXPip+zb+1V+z/wDC7Tb7ddr8A/DFh4h1TwLeXhkZnOzUJGuNMEuQXksgpGAqoFGD9NRf&#10;8FZ/ir+zVD/Zf/BUH9gv4gfCuG1En2r4m+A7V/GXg2SOPC/aXudORrywEr7ikNzagouNz5yaAPtq&#10;iuB+Af7U/wCzZ+1P4WHjX9m348eEvHWl9JLzwtr8F6sLYzskETExOO6uAw7gV31ABRRWP8QPiD4G&#10;+FPgvVPiN8TPF+m6BoGi2Ml5q2taveJb21nAi7nkkkchVUAZJJoA+Yv+C4X7a3hv9hP/AIJnfE74&#10;rX3i3+yfEGtaDP4a8CyRXRiuH1q/hkht3hI53QgyXRxyI7ZyORX4/f8ABV7/AIOHv2e/CH/BPPT/&#10;APgkv/wTkt/FGr2Vv8O9K8Ga58TvEWhy6VFNoUWn28Lx2dtcBLhnuIQYpHmiiVUaTyxJvSRP1e/Z&#10;C+HvjL/gob8aV/4KRftWfDK60fwro8lxY/s2/C7xRpTJNpWnb9snim/hnAK6nfbR5KbALW0CBWke&#10;eSQ95/wUg/4JFfsSf8FS/A8Xhr9p/wCG7HW9PhMeg+OdAkS11rSgSTtin2MJIssx8mZZIsnds3YY&#10;AH8T9f1Qf8Ew/hZpU/xo/YX+ERsbqEfBv9im98fTXVlcCGJ9R8TSabaJBNH95xsi1J+QMyKrdVwf&#10;yT/4Kp/8Gvv7aX/BPLQtc+N3wy8QaX8UvhZpMb3VxrWmstnq+mWqhCXu7CRvnClmG+2eb5I2kdYV&#10;4H7uf8Eg/jR/wTs/aht2/at/Yy+NMl/rmqfCnwr4L1L4c6xqkC3nhS00aO8MFq1tsE6sXu5g0xMk&#10;UvlBoiRkkA6z9k/9rjWNL+Af7TX7aPx+8f3l94M8K/F7xpNoMMijy9M8P+Ho005ordQM4ebTbubG&#10;MtJO3BLZPjvg3Ufj1+1t4w/Yw/Zp/ax8Z6fqXxAsbW6/aC+LVnbLHavYW1o5i0TTTbxIEZUvdXt0&#10;DH739hysSz/NXeWP/BNv4za//wAEZW/YC+J/xO8O+G/FviC4kvPiJ4k0+Wa704pd+JDq+sLGziJ3&#10;SaCW6iG8J/rcEgDdWl/wTT1M/tL/ALXf7Sv7f9rqcl34X1XxTp/wx+Fxms0MY0Xw3HMt5dWk6sfM&#10;tbnVr3UCAABm0DZbICgHlP8AwUGim/bF/wCC6/7Kv7EUEM1x4d+EOj6h8Z/HUKsGhM0UhtdHLDqJ&#10;I7uLkHql2DzmvZv+C4Pxabwh+xSfgTp195Oo/G7xRZeAIwt55Mj2N2ss2qIjeVKVd9Ntr2FGCNtk&#10;mjODwD4d/wAENWtf2uP23/2xv+CqU5s7uy8W/FCP4e/D+8ijcf8AEk0O3ij8+Itx5VyrWTnbx5sE&#10;neuX/wCCvXxs8RfEj9vTT/A3w+8K2Piqz+A3hGGfUtLh8aLpVxB4h8QFxG/8TyPbWFpE2xVJ8rWH&#10;cEsqRSgHJaz+zZ468VfDG18HWfgD4TzeF7LwzZltBtmYyXlhDPam3dpnZZopy8t6rTSBLm1ktIsO&#10;juJk82+Eup/tjf8ABJL9pfxB+0B+zHpVx8b/AAj8Rr6e++KXw00HSbuP7YIvNe21DSZFjkiGoraQ&#10;z3EsSPJBJAYoxJK7W0p9NtP2gb34U+ClTU/2fdS8TRro8NsdE1S6t7r7beXVuJpLZTcBpbuOcXKC&#10;G9jjubuRvLgeMXLfZBzvwV/aK8C+KvE9hq3g74NT6Pq19cado19caJpl39ntNHlke6l0+NDI8kqW&#10;lvHepcbIFV2jT5lkkhe3APx9/wCC+/7e3w+/4KN/8FINe/aF+EVxrDeE08M6Lpeg2+vWDWt3ZiKy&#10;jkubaWEk+W8d5NdIwUshZSysysGP2N+wh+yn+2T8Uv2HPg1bftdW8uj/AAt+Gd1qt98HfhjBq0+k&#10;ahqOq3M1zqY8QagohlkZdk06WuFDeTDI6LGJhLc++ftEfCf9mTUfHPg74y6z+zR4XuvGGkSQWeta&#10;Lofh2x/t7SfPuZIbbVU2LImql5lW0je4DTQyosyxsLu3MXrHxK+LvjjxX8FdO1nwd4A0zxNDb6nq&#10;GmxapY/EO7tbwbbSxJmmE9vHc3Ln7PKpmiSMAC1jCkl50AHfDf4ZeNPip+3Z+yh8PfHei+A/sNj4&#10;wvPFy2Pgy1ikgsU0TSL0JIssDeRIplvNIkNxCNss13LH8v2b5/2OHAxX5b/8Eghe/Ff/AIKNeLvE&#10;q2l/p2j/AAZ+BNj4U0nw/rVq1vfadNqmu3ryLPEiiCOUQaFaKxhzHJhZVeXzXlf9SKACiiigAooo&#10;oAKKKKACiiigAoPIxRRQB/Pn/wAFVPgB4W/Z5/4OG77wT428vT/hr+3F8L5PCGs3f9lI1vp2q38S&#10;6dDOqcK0sGq2mlag8h5Vp2bOea/CHxh4R8TfD/xbqngPxrodxpms6JqU9hq2m3keya0uoZGjlhde&#10;zK6spHYg1/T1/wAHh/7Kd18U/wDgnr4d/ay8I2zR+IPgv4yt7qTUrdis9vpd+8drLsYEMCLoae+R&#10;kgITxgmvwl/4K8afpPxD+NPg39ujwppttb6Z+0b8PbHxvqMOn2JgtrfxHvlsPEEKAsc/8TazvJuu&#10;dtynrkgH61f8EAPFdl/wVl/4IUfF7/glN4y15rfxR8PUaDwlqksko+xR3Mz6jot2XVgzG21O2lyi&#10;kARQxJ0bB6D43fCT9kL9uP8AZA8I/t36d8VfhR+z5+0V4+8S6Do37Q3xE+IHjBbC70GbQL2J9TNt&#10;pk8/2d70ajpNkyRbIjLFsLyAE7vy9/4NsP29n/YS/wCCpXg2bxJrH2fwb8TGHgzxcJG/dxLdyJ9j&#10;ujl1RPKvFty0rbtkD3AAy2a/dz9vLwn+xB+yh+2V4R8H/Br/AIIxeDfjR8fPj1eax4g0O+1iPRtO&#10;tbq7sUSa/lbUNSEphnWNxOywwktuLHLMSQD5LPgX/gh9cfE7xD8Tfgn+1h+2t+0h8ZLy1jt9S8Xf&#10;B3V9e1TXJ5owqQyrf2dtbWbGJFEaBpTEiYG3gEfUX7IfhD9sb4n/APBUuy/ap8P/ALAPjr4d/B/x&#10;l8G4/Bnxg1H406/o8eqeKJ7FHbTdUuNMtZJJnvgCbSSSYsj28mAI/Lw/pi6h/wAF5td0y91mfRf2&#10;WfgP4Ht9NkmNjDY634w17R4kQszKsDWNlOwUHCqpBIxg5FfCP/BPH9or4qf8FxviN8QPgZpn/BZr&#10;9ojTtV8K+CI9X8O6z4fs9A8AyTX0l3dQFDpGmxXE95ZQgWcjzfblc/aliZY22uQD6C8Tf8E7PiJ+&#10;xP4JsfgR8Wv+DirVPgz8A9J1i+m8A+CbO10fw7rWn6W11LLBYr4gvLl7i4WBZvK5jKEImERVRE8k&#10;1n/iHY1TV28C/E/9qP8AaA/bM8UWr/aY9ObxV4q8ZNMzHhAmlJDpzZP8LDnv1rR+LPi3Uf2yf+Ce&#10;Xwv/AOCkf7QfwS0nxn8bv2HviNfaD+0N4L1fR7XUhqtnYutn4jXyGRbZp2tRBq0T48qCSNxGTtyf&#10;qv8A4LGftX/sPfs4f8E8vCfxL8Z/Gr4seBfAvjTxPpI8F+Kv2XtXj03VJTPby3UUsUoK272j2qSM&#10;6yB1dSpVS4RlAPL/AIN/GXxh8F7GbxB/wSr/AODYzxJ4bvF06WO71vx9b+Hvh9dtHjKr8zT3d3uK&#10;oTG2xjxkg813v7Vv7UH7R/8AwUQ/4In3H7XX/BOTx34o8A+OLeyXWNe8K6LJEusbtPkePWfDomlt&#10;nkgukKT+VJHEkjy28IwEmZT+dH/BQb/gvD/wUz/4JRX3jn/gnxa/FGx+KdxdaTpWpfCj4/eJNJS3&#10;1vT9DvrTzES7tVTybu8TBRJ5QrF4ZJJUl8xUi9p/4IYf8FFrHRP2hvCHifxPqkMPgj9srT5rrUWU&#10;QQ2+ifGHSY47fWoCiELANWg+y6goIG6W6giiTG/ABuftYfAf9lDSP2DvhT/wUN/Z7/Yv+KH7clx4&#10;01PTZHHxW+Kut65Jp2mTQyy3FxdWokltYnieH7M/+jrFBIxLnCbH8f8Ah1/wUq/b6/aF0bw9+z5/&#10;wSY/4JlfBD9lS6+LPw71TX/hjq2pSwLf+LbezvHtrlNHnhs7azivUEU0piu0YiAeeGCyQu/3R8Av&#10;Cfhn9iH9u/4gf8ElPidpCt8Df2kNJ1rxh8D7eS4kijs7uZCPE3haIoy+XGBL9ugSIRiKOeQb3dxt&#10;+Z/+CbOr/tlt+2xq3wj/AOCpH7M+k/DD9nn9mmb7X8Bdd8SeZodh4PvLH/iXWFtYazJLG2tQTafL&#10;OZjcy3KyGOORihwjAHH+E/g38cf2dvgt4F8SfD/9kv4/aL+1z+zG958Q/Eeq/E66Osad8VNNu2Ue&#10;KNKs9btJZ7WRHiZJIoSqzIwHlpNcTTyv9cftA/G7wX8I/Ffw3/4OCP2TbqTWPhH488L6bpH7Run2&#10;ELPLP4ZlYCx19oIdzG90meRorhQskotzLFhBEzL7b4s/4Lk/8Ez9J8RzeBfhz+0BL8UPEUSkr4f+&#10;DfhnUPFlxJ14DaXBNEORj5nUe9eH/wDBInwR8ZbT4q/Hr4B6j+wx478I/sl+PLq4174e6H8WtB0/&#10;TX0a5vxt1fQ10r7TLJ/Ztw8kk0MZijjiXzY2TMmSAVj/AMFDP+Cec/7SKXf7Un7F1r4U/az1b4f3&#10;l94f0/4e6Bb+NPEGraObCVo5NM1fTICszTWi3BiV2ik8mNtwSNl3c7/wTV+JP/BZb9j/APY48Ifs&#10;xeHv+CNsfijw54Jt5rLw34m8QfGLRfCOqarppuZHgmudHUXy2d2Y3BlRrpt0m4lsnJ5/Tv8AgjT/&#10;AMFAv2a/HR1zwZ/wVA+FPwp+Gnw50680f4Y/EjWvhDpWt+MtI8MyyySRaRdapqiIYYbdZXhR47jB&#10;QA7UBEa8l458H/8ABDXRL7+wv27P+C23xc/aYv72Fln8Fr8ZtS1jT3us/MbfTfC6h4WyDiNpGAHt&#10;zQB3PxO/bJ+Fn/BLT9uLw/8AtY6/418N+A/Av7RWoQ6f+0R8Ar7xppV3q/gvxQQyW/iyKCzuZkli&#10;lRFhvjBjK+XO/nSYWLy//gp9/wAEavhp4S8a3nhDw1+yd8SfGnwx8XajNr/wj1r4D+GbHVda+GWu&#10;yLK1/ok1tflYf+EdvpLg38G2aJLS8WcIsfnK7ejeEPj3/wAE/P2WPA+ofFX9hj/ggF4hgsfClpvX&#10;4o/ErwTo/gTS44gwHmya34ilW7C7io3mNiWIHJ4r6C/Yk/4Ku+Ov2t/jJrX7JXx6+Hnhz4U+KPFX&#10;gt9d+EHiv4d/Eqw8X6brtqIzFfLaX62/2SXULCUpI9uUkBRg7RmJQ8oBzf7Lk3/BWb4R/syeH/2V&#10;f2Ov+CWnwv8Agt4e8F6Hb2HhTWvjZ8aI9QNzCi5knutP8PWLE3U8jPNK32hN0skjMdzHHD6dq37K&#10;P7EP7c+pf8FF/wDgoJ/wWS+HFn8UdQ8Lx6L4s+HPw102w0vS761SN9kFzYCS+1PUGgkaMw3Luk4E&#10;CJxGTCOA/YS/YG8E/tT/ABi+K37Ev/BZv4xfGj4m/GTwHq8mpx+H/FHxi1S28M+I/DVxMfsOv6PY&#10;afLbLFA2BDNCXm8mVArGNn8mL4k/aN/4K1fDP/gjZ/wV++J3wd/ZG/YX/Z/8V/DTwbrWl6VpdvZ+&#10;CrS01vT5oNOtxfW8GtQRtceeL5rhJGuRclXiKgKQaAP6Kv2ef2i/gT+2B8FdI+PH7PXxB0/xd4M8&#10;SW7tpurWSt5cyhikkbxyKrxurKyPHIqsrAqwBGK/m7/4OS/+DfbUv2IvF+pftufsceCJJfgzrV15&#10;vibQNOjLf8IXfSufuoo+TTpGKiNuRC7eUdqmHd+p13r/AMQv+CaMuj/8FSvh78EvEXh/4E/GbTdP&#10;8RftOfBJrOWXUPhvrN7BHLN4mt7fYr4iZvJ1GBI0bEfn+WSjCL9ELG++GXx3+GEeoWM2jeLPB/i7&#10;RA8ci+Xeafq+nXMWQf4o5oZIn91ZW7g0AfwR19mf8Eaf+CzHx7/4JI/HiHxB4evb7Xvhnrt4g8ff&#10;D9rk+TeRHarXdsrEJFeoijZJwHCiNztIK/RH/BxT/wAG/Gvf8E3fGVx+1X+yxoF5qPwI8QaiEns4&#10;2knn8EXkhAW1nZizPZyOcQXDElWIglO8xPcflXQB/d5+y9+1H8Cv2yvghof7RH7OHxBsvEvhTxBa&#10;iWx1Czf5o2/jgmQ/NDNGfleJwHRgQQK3Pi98H/hf8ffhrrHwd+NHgTTPE3hfxBZtaazoesWqzW91&#10;EecMp7ggMrDDKyqykEAj+Pn/AIIx/wDBaT48f8EiPjVLrHh63m8TfDXxJcRjx14BmudiXOPlW8tW&#10;ORBdovAbG2RfkccI0f8AXH+yd+1n8Av23PgXov7Rn7NXxAtfEfhXXIibe8hBSSCVeJLeeNsNDMh4&#10;aNgCODyCCQD8hvi7+z3+3n/wbIfE7V/2k/2HoNW+Lv7IesXX2rxp8K9UupJrvwYC+55o5OWjQAsF&#10;vQrDZhLtHMcVw30l8Ef23f2Nv+CvX/BS/wCAvjz4CeKLHxRoPhf9nvx9rGtaDqtun2rS7i/vfD+m&#10;yWF/asWCP5byqVy0cituRnjZWb9Krq1tr22ks7y3jmhlQpLFIgZXUjBUg9QR2r8av29f+CJ/7R//&#10;AATk/aNn/wCCr/8AwQZt49L16xilk8dfA2K0MtjrNg8iSXVvZW4I823kMau1grI6MivaPHIkMagH&#10;q/xV/wCCc/7bP/BJj4map+1F/wAEUmj8U/DPUrptT+In7JPiDVHWzuZCVE1x4flYH7HOyZfys8NG&#10;AouE8q0T60/4J5f8FR/2XP8AgpF4Ovrz4OazeaN4w8OyNb+OPhj4qt/sev8Ahq5Rtjx3Nqx3FA/y&#10;iZNyE5UlXV0Xzv8A4JFf8FtP2af+CrfgWTStDUeC/ipodux8XfC/WLwG8tthCyXFqSFN1bByFLhQ&#10;0bELIqFkLeP/APBw7+xR8H7r4KWP7bvweh1b4f8Ax/sfHPhrw/4c+J3w91iXR9XuY9S1S102W2uJ&#10;rfBuE+zzvtL/ADIY1CsELxuAfplXH/Er9oL4C/Bi3a7+MHxt8I+FIl5aTxJ4ktbFR+M8i18naV/w&#10;QK/ZG8Q6NcaP+1H8fv2ivjsskwe2l+LHx61qb7GAPuRppstnHg/7SMfeuc1T9in/AINr/wBiyW8/&#10;4WV8Nv2Z9BukzLcR/EjWtO1K7BVyPlXVJppc7srhRkkYxwAADzH9tP40f8GsnjjxiPG/xf8AGHwv&#10;1rxtNcM0WtfBWS+m16a4BHzG58M/vi+cfNI+PfGa+Y/Ef7Sf7Rnh2DUrz/gkb4g/4Kc6vqEzL/Yo&#10;+Inw9tPEvhGOPBCxxtraNcxoM9WYnkHPyivu7RP+C9f/AARD+F+sR/Cz4AfFO11zUIm8qHQfhJ8L&#10;NUvgcdo/sVl5TD02MQe3euL+LP8AwdJ/sh/A65mk+K/7Gf7SPhvT4ZlQah4m8C6dpLTKcfPHb3up&#10;RXEi4IPEecHpQB8/eDPjp/weTfF/4DX3wsuv2Ufh/wCHtQ1i1+zw/E7VrnTNN1qwVj80qwLqBhV9&#10;uVDfY8ruJA3BSvD+FP8Ag3V/4LIfE7V/DfjT9pP4wfALVvEGkzCa48VePvEnirxtqMrZPM+n6q0u&#10;lSkEkhViVQcYr9ff2Fv+Cjf7HX/BSH4c3XxN/ZC+Mdn4mtNMmjh1zTmhkttQ0qRw2xbm2lCyRB9j&#10;7HI2SeW+xm2tj3CgD4Z8L/8ABP7/AILC6nqEb/F7/gvBq0umun+k6b4I/Z48N6XMpxyEup/tJA9D&#10;5ef6T69/wRM/4TrU2vfif/wVg/bJ8QW0mPtGkf8AC4rfTbObpkGPTrC34OMYBHU9+a+36KAPz2+P&#10;/wDwRO/4JB/syfA7x/8AtXeKf2TY/FmpeBPAesa9PffEDxfrfiAS/ZLOW5Z3hvbuaN2Plk5EZPJx&#10;1xXwF4t/4Jxfs0eHP+CDX7G/hjVf2e/D1v8AF743fErwb4d0f4nWNilvrOlrrupz6qZnuotskqiy&#10;8yEI5YIJAQAUBH6nf8F5Pi3L8F/+CPvx/wDFFvpbXk2q+AZvDMNuqkkvrMsekKwx1Km+Df8AAa8m&#10;+O3wks7X/gpD+wT+wr4QWPUvDfwZ8H+IPGPiOwm4EVvpej2+jaPd45+Zby5O30OeaAPnLWv+CU/7&#10;NPxC/wCC3sX/AAT8X4i/F3WPgvon7O8njLxr8P8AVvjBrt3p01/NqQ0+109nNyJY4/KK3HlmUl9m&#10;PuZWvt//AIKB+Nfg9/wSJ/4I9/EjVv2dvCFh4K0XwP4FurDwLpOjxlI7PUr+U29q6gkszG8u1ldi&#10;SzEuzEkk155/wSfa6+Nn/BSL9un9sP7RbzaZc/FTR/hroihcvA3hvTvKu9rf3JJbuNsA8shz0Fcb&#10;/wAF7JV/ap/af/ZF/wCCUumCO7t/iZ8WP+Eu+IFlHdYb/hHdEiM0sM0f/POdXuGRjxvsuMkUAfRX&#10;/BIT9nTTP2B/+CT/AMJPhR43uP7Hk8P+Al1vxhNqkqr9hvbwyalfiV+AFiluJU3HokQ54r87fhx8&#10;V/hh8RPgnq37UXxh0/x9D4w+MvjTVfG8EdvocWpLb2uoSWraHBG91YRvKsWlLpduYbOS4USW8RWS&#10;G58oL9uf8F7vjlqfw+/Yni/Z08Fa5b2HiL47eJIPAtrPNciIW+mTRyT6rLnqB9gguIVKgkSXMQAJ&#10;Ir5U+Ifw60T4CfAubwBD8I/CE0mm+EtPmjjuZ7wQFpbEW8AaOwu457aziF7BaFkC7nhaSFQ8qUAd&#10;P8U9S+D2t6fqkXw71/4kaPq3ib7Pc3Hiq9nt2vbi5mtF1NpYJ7FpRE01mJLBWjj/ANHN9tgiZQsL&#10;cH4XvvhN8Trzw9rTaH4602CfXNNe1mh0NLVHhS5uxusfshcQRuPNLFTDb+fdFmfYLSSLz/4gf8FM&#10;f+CaXwi+H2ra9qnxu8N6r4g1Pw/FLqtl4dv7izTUpBbXFmbGKK2N9c2Uy2Eos0lkZohuDqIWQ3C/&#10;N2hf8FgPDfxosfi8v7HX7Hvg6y0/wX4BufHE2r/E2aC0sLWC2vbWJIzpdtDOLyZTeDT7ZXuQWe5a&#10;4Zoi/lxAH1f8SPij8AvAk2l+Hb63+JNjbrq0GnaJqUMxs4bC2TdJPHKIIVlhH+hpIHaORFbZMJrx&#10;UlUeJ/tV/wDBav8A4Jt/BPw5Y+F/hHL4r8eeNvDpWWF/BejabZ6JBfC5nFxuvr6y86OSUYnAiguo&#10;oWmmjE9xHNOr/lT+0z+3D+03+1re2ekftNfGG9h0Gw0d5NB8KeG9HgtdNscpLNaQiygMMWGeRc3D&#10;mSYRylyZWGxvQvjh+zHpfgv4I/DvwvffDD+zW8L/ALOMnxM8earHAEub++13WDa6XM0zEu9utvce&#10;H41gUBEcXLBQZZ5GAP3/AP8Ag1n+C/jO4/ZM8Z/t/wDxQ8O2Wj69+0B4mgubHS9LmuGhi0XSYmsL&#10;R2FyXl8+S4/tCZ5Glk81ZYpMguRX6h14D/wSo8CeP/hf/wAE0fgL8Ofin4ej0nxBofwk0Gx1TS1Q&#10;q1rJHYxJ5bjJ/egAB+cb92OMV79QAUUUUAFFFFABRRRQAUUUUAFFFFAHnv7WP7Pfhv8Aay/Zj+IH&#10;7Mvi65W30/x74O1HQprxrVZjZm5t3iW5VG4LxOyyL0wyKQQRmv5CX8G+LPH3/BM34lfs4fEjSf7N&#10;8f8A7KfxS/tz+ydRmC3ltourTxaPrNqI85IttVt9JYheFN7Mx6jH9nB6V/Nn/wAFOfhR4J/4J9f8&#10;HIWpL47P9i/B39qzw1caX44ks7hbWGHTfElvLpWq3Mk0isqtBqIOqMRggpH0zmgD8UYpZYZFmhkZ&#10;HRgyspwVI7iv6jT+0F4t/wCCn3/BDH4U/wDBSv4SCPVPjh+zjrFl4xnhjl2zXmraH+71rT5TGrSC&#10;O/08zS/Z1I8zz7YNwBX8zHxt+EXjL9n/AOMviz4E/ES1jh17wZ4kvtD1qOEsUW6tZ3gl2lgCV3oc&#10;EgZGDgV+wH/BmX+3Hb/Dr9qPxt+wB461Ito/xT0dtY8KWtxJI8Y1mwidriFIwpQGex82R3YgY02N&#10;eSwFAH7wfGb41+O/jf8A8E5fEn7Q37C/itP+Ei8TfCO58QfC/VW0dr5jcTaebizItgrmSUkoBGUf&#10;58AxyYMbflD4m8M/Dj/glRrX7GP7c48cR+FfG3jnTrS2174M/Ezwrcx6lq2teIZrEeLNcvdb3wC1&#10;vo45rVdl6i20SWgEcSEsB9dfsz/Af/gsL+wv4c8VfsTfspfBb4Oap8MfD/jTUbz4Q/ET4l+PL1BY&#10;6Dezfa49Mk06yt5J5ntZZp4g7SwKyhFUBVDGv+1n+zn8bvG3w5uvCn/BXn/gtP8ADnwD8PfF1mbP&#10;WPAPhXwP4f8AD2nXy/Kxjjv/ABDJfTyEMu4FQrAgEYIGADT+NUGi/sEf8Fi9K+IXinTreT4O/tqa&#10;Tb+DPGlvfQrJZWvjmxgMemvKJCVCX9iXs/KVcSSR7nzXk3wD/bL/AGKv+CYejeMf+CQv/BUjXYLz&#10;Tvhb4tjvPgR/wlPhG88SP4n8I3cr3Wj+WkdrMZbuxkEtmxEaKjQRrHwhI5vwV4g/4ILHx5pfxG8A&#10;aL+0F+298Svh7fp9h1yKz8V/EO5sZVZTG4ebZpCqrBWVhtAIDDoCPqL4vf8ABXm78W/8EpvH3/BS&#10;b9h/4BXviDXfh9cXln4m8AfEO1fTdU0CSwuhHqUd7DAZCsltCTdNEJF/dAksrDZQB4f8C/2m/ize&#10;fHb4+/Gr4Lf8Eyfj98dNW+NetWBWTx58P7TwF4ctNBsbM2lhpiSa3eO1wqxyzvLMIFEr3EjeUudo&#10;4eP/AIIw/t4fFn4O6/8AAj4X/s0/s7/sseBvFnxIs/H7x2XizW/F/iLwt4it2iMeoaOyfZrLT3VY&#10;zGEhIQRyyRrtjIUerfGfX/8AgrDc/szL+2t8ef8Ags58D/gf8Krfw7Br9zrvwp+DJ1aG80+4QPb+&#10;TLrU7ySSTLJAsSxoJJHmVVRmKq3wk3gzxL8X/E6f8N4+DP23vjF4R1LQX8XXHgfxl+0VoGi6rf6D&#10;G0ivqUXgSC6XUBABFLgQyfN5R29SAAftb+1X+wp8Jv28/g54T+H3x78b67/bXgvxBZa5pPjr4e6w&#10;+h6np+t2sbRvc2ssTSNa798qmPcxUOMNuRXH5x/C+9/4I/eNPif4sf8AYv8A+CMnxg/an8XaVrk+&#10;i+IvG3jzQp9Y0v8AtW2C+bFNqfi69ZLadSULKsauA6ttwVz1n7FN3+yb/wAEyv2tPhf48/YL8YC4&#10;/Y1/bHtI9H0FU1+9vrLwz8QLZXW12teu8sB1CKOW1eFyZhdWhWQxrAka+na3Gf8AglT/AMFlIfFq&#10;Siy+Bv7aGoR2WqRtMFtfD/xLhRvKlVAoWNdThBViCzzXO5nZVjQUAO8A/tIf8FTPiV8SY/2XPgT8&#10;O/2Pf2ctX0nTxPqXw18QfENvFfijTbIqhjuF0vSPskMKBJI2G5mT515wQTtfGP8A4Jcf8FM/iv8A&#10;BnXD4r/4LdfFO8+IVhaTXngH/hCfDuleDdDi1NULQRX8djBLc3doZAqurzN8hJ2uflOTof8AwQZ+&#10;CnwF/wCCrvij/gtDYfGLxvrV9D/a/iG2+Gun6WtxK+pXNhNBcCOfzDJOjJLN5VqETDvGokKLsPw1&#10;8Hv+C/H/AAWN+P0WsfBT9jP9nDW/iPrnxSs9VvvhLrnjzR9O07VfCUNpdeRetI0Edtp+qwQq8Qim&#10;dLbZcM0cwuBHtkAPsn4v6VF/wX2/4JIW3ivT/h3pVj8cvhH4yGo3vw78SaVHcWVh8QNB3Ld6BfW1&#10;y+yWzug8kOyV2URXkTybjGyVa8Vf8FJv2cvgP/wRg/4bf/YQ/Y31TQhqMi6Bf+B/hP4V0/T9Q8Ea&#10;27tbXYuY3sZYYmtJ1KhpbSRJHMGY9kwI+df2dv2yPAP/AATw/b2+HPjjxr47FjdfHGPR/hf+0P4D&#10;8SfELQNU8Sw+LbC1it9K8a3FtpmoXnlx3eZILrc8exmaWTzHZN/1b8Vfgl+3H/wTw/be8bftEf8A&#10;BOz9kqP4x/D348Wo1Lx98N18eWPh8eHvGULxp/bUUt58nkXluzeekcbyNNCHLKNikA+Zvhf+23/w&#10;cK/8FMP2N/Fvwb/Z0/Z+8BeC/E3g/XpvBvjv4lePdUj0/WtRlWCGciLRhDLBpt41rdWzTMzSwq8k&#10;ohWNgoj3P2LP2Gv2a/2hP+CWFj+zV+ynptp8F/2mPgN8StY1GxXUPE0Wpa3oPxB06cxSXF7ciCL7&#10;baX0EVsshWE25tpYlCP9nVR7h8F/gD/wWn06/wDFV98NvB37L/7Nei/EHxVeeKvF0lr/AGz40159&#10;YukjFxeP5klrZGQiKMEKfLGzgY6/N/xU+F3/AATE8I/tEW3xY/a3/wCC3Hij4gfHS+vGsmm/Zv0H&#10;R9I8SalIkQhNjcHwjp02qsPKjSERzXQwiBc4AwAe2634n8bf8FV/2cfC/wC3f+yRocXgT9sT9mnx&#10;Bd6drvgTVpvJ2apDiPWPCeoZbEtjeohMExYbS0bCSFxOF82/bX/bP/4I7f8ABVL/AIJ56x+zJqv9&#10;peH/AIpeOLeXX1+Hfg34X6lq/inwt4ygZ0la8tLGzL+elwssEzS+W08DyYZRIrjO+B37eP7KX/BP&#10;DxF8QPHv7Fv/AASZ+NU013oq+JfjZrPxF+I0MPjC40PTrlrabWBo2ralc6ncxwPPLuZoraPIcM67&#10;SR9F/wDBVH9vT9ov4O/sTeBf26v+Cb+veC7r4R+Ir611D4l+PF8Gz6vqWj6DfGEJrlnYefbLOYd7&#10;meKf94CUDKgSVkAPN/8AgnH8bv8Agr54P/Yr8L/sz6x+wF4s+LF5p9g2mt4++O2pWPge2GmmJUS1&#10;uLN5dQv74RgvGJpLaB5YgnmRhwzN2n/BN7RoP+CQmjeMPg/+3z+3d8A/BPh/xT4n/tb4ZfB/T/GX&#10;2e38GLdTO1xaWc+qSRXElo8kiMsXlBImEjAgSMK+ef8AgpD8b/2P/wBif4Y+Bfif/wAFHP8AgqL+&#10;0f8AtG3XxK0P7X4c8A/C3xVa+F9D8Q6PIiOL6W00Q2ai0YOoV5LmRpd2EDhJCnqX/BOTT/8Ag3G/&#10;ak/Z9vvDvgL9jX4W/DzU4bo+GfEvgn4veH7C18XWlxeJtjha5vJJLyX7QrfuZY5mZjkKVkRlUA/T&#10;bxt4I8F/E/wZqXw++InhTTde0DW7GSz1fRtXskubW+tpFKvFLFICsiMpIKsCCDX8o/8AwcDf8ED/&#10;ABx/wS6+JNx8dvgZp15rHwH8SaoI9JvpJjNc+GbqQbvsF2cAmMtuEE/O5QqO3mAGT9kv+CYv/BQH&#10;wH+zpr3hL9krXPj2fiT+z9451SfR/wBlv4+XDybWngdoz4N1eSZUaK/g27bOV1VbuEKE+ZRGP0W+&#10;MXwe+GX7QHwu134L/GbwVY+I/C3ibTpLHXNF1KPfDdQOMFT0KkcMrKQyMAykMAQAfwU19Xf8Elf+&#10;CuH7Rn/BJj9oOD4nfCzUZtW8H6rNHF48+H91dstlrloDywHIhu4xkxXABZCSrB43kjf1X/gvB/wQ&#10;w+Jn/BJT4vJ4w8EvqHiT4K+LNQkTwh4omhLS6ZMQXGl37KNqzqgYxycLcIjOoVkkRPz8oA/sS+GH&#10;/BxF/wAE9Pjz4EtvF37O2l/F74kak+nw3GpeFPAHwX1zVdQ0mR0DfZrloLc2ySqTtO2dkJGVdlwx&#10;3L7/AIKYftneNtMbU/2f/wDgjP8AGO6t8E/bvip4o0DwfCigZLus15PcIPrDnrxxX8lP7KH7Z/7R&#10;P7Hnia+vvgj8cPHnhDSvERtbfxpZ+AvF02i3Wq2MU6y+UtzGr+RMBvWOcIzR+a+AVd0f+mj/AIJ3&#10;fsJ/8EW/+CpPwD8L/tiQaV40+OOow/6PqVx8cvilq/iLVNHvkVfMsb22mu2tldQVIHlbHRkdcoyk&#10;gHwH/wAFGfhj4a+M/wC13oH7ecn7Yf7Jf7IXxK0G+abW774a/G678UeIr+8yB51xZabYopnUb42Z&#10;VBmWRklMg2hfY/ibrv7WP7d2iaD4H+IP7Xf7V3x68N2+rabrmlx/Bb9jfTvBunrqdjKJLe9i1vXR&#10;EUYSDfuHyE5wm35a/ZX4K/sn/ssfs2RXEH7O37NngHwEt1/x9L4M8H2Wl+f/AL/2aJN345ru7u9s&#10;tOtJNQv7uOC3gjaSaaaQKkaAZLMTwABySelAH4mL/wAEfv21P2lLK40b4u/sk/ETxdZtzpeofthf&#10;tuapqotvvYb+z/C0KhSAx+T7QPvEZGa9Q+Ev/Bt74/0fTdLTVfHX7N/w2WxkDTWPw1/Zf0/xBdSc&#10;dRq3i2fUbkNzwwQY64r7a+L3/BX/AP4Ja/Auxvrv4k/8FAfhNbTabMYb7TdP8bWmoX8UgOCptLR5&#10;bjIPBATjvivIrn/g4I/ZD8Z6QuufslfAH9ob4+WjZU33wi+Bmr3VtE+cBXmvI7ZBn+8pYAcmgB1p&#10;/wAEJv2WrLwxrVp+0T+0j+0R8WPD01o0s/hPxV8Yr6x0iAIhJ8iw0MWEKAjom0qOgHXP8537A3wH&#10;/ZX/AGsfE/7R37VPjn9qDQv2ebj4aeE7vxL8JfBkGq25e9u2Fy9vYRfbWMl/DDHBHbSRgPPcNdxF&#10;mYsyyf0TL/wUd/4K4fE6OGT4Ff8ABC7xFYWV248rV/ip8YtH0TyI+Pmls0E1wD1+XGRjPPSvy2/a&#10;C/4N3PGelftESftVftY/EL9i/wDZm8I6tqxl/wCEPu/GmrzaWLqfzZBiK8mtYi25JXS2hmityISo&#10;i8tWSgD6j+EHg34PfC34+/8ABNz9tz9nj4c6b4E+K37Qnht9N+K+g/D3QYtJ03xdpU3h9L7ULu6s&#10;LYxw/wCjXbRXIdIwDvV3LeRAF/ZofSvxV+Fn/BSn/gjD+w/8bLz9qD9rT/gqZqn7T3xv0XSZNE8N&#10;atoXgWRNJ8M6eVCS22hWVjENMs/NVESSdZ2eRV2h1WSXzMf46/8AB7l+zP4fea1/Zu/Ys8a+KSvy&#10;w3fjDXrXRUPT5tkC3jEZzwSpOB0zwAfuFmjNfyyfHb/g8a/4Kr/EyLUNN+E+hfDf4c2tw3+g3Wj+&#10;Gnv7+0X3kv5ZYJG9zAB6Ada+Lv2kP+Cv/wDwU9/a1+3W3x5/bi+IWq6fqVr9m1DQdP1xtL0u5ixg&#10;q9hY+TbNkEg5jyc85oA/py/4LafE/wAF+P8AVf2d/wBh7QPGOi6p4g8fftReCx4t8Dwa1ENQfw5Z&#10;XL6neTvCriVIVFpCS+ByVAOStU/A/wARPB2of8FpP2rP2s/G949ro/7OP7Pvh7whJfyNi3SG6F14&#10;i1Biem5Fjttx5wK/D3/g0i+EE3xP/wCCzfhjxkLkqvw/8F694glX/noHtf7LA/761JW/4DX6LeI/&#10;jJrFp/wQz/bm/bZ8Nz22uXX7RXxu8TaX4NuIWP8Ap+j32pWvhazWLJy+yBZ3UDPQ4AHAAPtD/g3W&#10;8CeJPDn/AASn8D/E3x9bqvib4qatrPj3xJcKu37VcapqM88cx9S1t9n/AAAryP8AYZkX9tn/AIOI&#10;P2mf2wLrbeeHP2f/AAfp3wl8FSz6eQBfPLJPqLRydDJDcRX0Z7+XfJ0BGfsrxHr/AIL/AOCan/BO&#10;KfWrzbNonwP+DyqiL8v2mPS9NCRxj/akMKqPUuK+df8Ag2k+AviT4R/8EqvDPxP+Ib3Eni340+It&#10;T+I/im5uZi5uJ9SlAgmGegks4LSQj+87HvQB+fP/AAdY/Ef9q34if8FS/gP+x1+y5Fetr2rfDVrX&#10;QVtFhzJda/qk9nNGHdP9H3R6VGGl3jEfmcookLfk7q/gH9v/APbx/aB8NeAPHfxS1rxtqPjz4qTe&#10;B9A8Qaz4gmn0mfWFmh8/y2wVjhjF5FMxSMBY5twXnFfrJ4l+MFx48/ai/wCCl/8AwVG+L2rTSfEL&#10;9ma2uPh78CpJrx0s/C6yyanpMF1bxsWxcl18xcEJ5t7csFzMCnjPwh+A/wAT/wBlb4o6Lrfi3xLY&#10;+ENC/Yj/AGR2+JWhx6jDFIdW8deJdOa6i83YgDP/AGreQWSh3ffFo1sg4kbaAfmxqf7C/wC0Bqn7&#10;PPh39qnQfh8zaT41+Ll94A0PwtpUM81+msRQ28yWqwNulbebgwxqS8he3cNyVLe0/CXxQPir+y58&#10;V/hL8CfBFl/bPxE8ZfCb4V6Pa2dqlzqGp6eV1S6neIlRIJLvU9G064aMcpujhyVRa/ZT9jn9gfwf&#10;8JP2sf2b/gp8YdIuW0n9kL9mOb4nePtNvI1vUi8e6/dytNJKyq/2iSJrS8mhIy6G0tyjNg1i/wDB&#10;Av8A4IiWmmfCb9nP9sf4qfDvw3ZW9r4X17xr9mvo5ZtVm8U6hdxxaJfSQzQ+SbWz0mJZrddweK7u&#10;mmUZIYAHyT8Jv2Of2ev2t/Hfxis9R/Z80vwbq/7Qv7V2mfCD4beH5H8u58G6H4eng1XxDfAsxRpp&#10;ba1toG8twxnldEbY7A/e3x3/AOCbvxx/4KfeD/21/Btr4Ls/AMmoeIvB/wALPgqPFGlvZ21n4c8L&#10;3dvqE01vItr5jWd1PdXLqyCRS0aRgkQA19ifsUf8Ekv2bf2QPh18HtI1Bbrxp4y+DcPiCbQ/HmrS&#10;SxXFzqWuOrarqEkIlZGlmC+WrSGRo48orckn6oAx0FAENjapY2UNlGxKwxqilupAGKmoooAKKKKA&#10;CiiigAooo5oAKKKKACiiigAr8cf+Dzj9kaT4q/sH+Df2tvD+itNqXwn8XC21e6j2gQ6PqmyB3fu2&#10;LyOwRQM489zjkmv2Ory79tr9mPwz+2f+yL8R/wBlbxb9lS18d+D77SYbu7sluFsbqSI/ZrwRsQGe&#10;CcRTpyCHiUgggGgD+Qr/AIKk/a/jnpnwe/4KIxR3EzfGj4fxW3jO+uJgzSeL9D2aXqrNgkhp447G&#10;/Oep1HPXNfP/AOzb8d/Gf7L37QXgn9o74eOo1vwN4osdc01ZCdksttOkojfHVH27WHdWI719K/s9&#10;+CfFfxf/AGAv2jP2FvGGg3lr40+CurR/Ffw3pM1pGs9t9hkXSPE1m7OwZMWs9rdsi5J/sc8GvjSg&#10;D+tH/gsF8Vbf4y/scfs9/wDBQrwN8ZvHWn/AmPxbomp/F7R/BvjK/wBDbUvB+uRxW5uriSweO4Z7&#10;OWaBvJDquJJt4JUY5b/gkh+xr+xf4d+PXxE+CXxo/Yj+DNv450G8j1HR5brw2mt6hJJGwa9urbUL&#10;qe/LWC/a9Pjt5JblbyaZL5pYLfy/s8HiP/BqV+0N4A/bt/4JmfFT/glL+0BOuoReFre8tbbT5pol&#10;kuPDOsrMHWEEmRmt7s3JaTbiL7VagEHaK7b/AIJMfDr44aT8eZvGvxH+Jvw38Da5+zXp7/Cr436t&#10;q9tHb6x4naxv4zYX7vcRF/7Mu9E+zGOYzwGS8tTM0cwVCoB5v+1B+318fvG3/BXj4hzfskf8FErb&#10;4VXHhfxRo/wc+Hfw5vPC8eqaH4u1i35kj1KCa7VrWM6pemw+12NtPLDGQ8nkopd+/wD+CYf7W/hb&#10;xD+1H4T/AGide+GlloPwZ/4KH+FdQ/trwrfLHLpel/EvSHuLHUrfawEfkapBFK6+ZukuZiqkEgiu&#10;I/4Ku/EH9grR/wBpa5/bD/4Jif8ABSr4aaf8ePF1wNP1nwvY6HL42sL66+xm0GrWKaVY382l6tHF&#10;5QW4iCJKYlV8MZDJ0niX4M/tG/tH/wDBMf4d/wDBN/8A4J7/APBKr4yeEtP+HmpaVe+EfjZ8cNa0&#10;7wTeeGPEVlefa/7fi09pbm8n82V7lm8uNSou3VAMLgA2dH/Ze+MOvfBDx1/wRw8PpZ+IfGv7J3xg&#10;8P8AxP8Agf4V8Z6gIbL4ieBRfPeWWlXUsgbzY4y11YPIQIkmjtVcomSMT9oz4mfEP4i/tS+HPih4&#10;Q/4JL/tDeHfEfgn4tW/jvRdH0n4R3jXmteLm02bT76z1DxPJdPptjoU7x6UWuLN5I54rWYzQIRHI&#10;32X+3r+wH8Vvjjpnw3/bPg/blsv2b/i98MPBdzafEn4neF9KiutJudElt0n1S0kF9JEBZxXMJuIZ&#10;bgkQgO7IXIdPipfDv/BIj4nvfW3jP43fti/8FCNd0/UFW+0HQW8Q65o9vK2AZIharZaSsOccNcOv&#10;1oA0o9S/4Jlfs2/8ERtN/wCCUn7b/wC3j4Fs/iVqEd/cXdn8N7iXXtR8K+K59Tm1a3VLXRhcTxNZ&#10;3UsUeSI1lETAEByK+qPhd8KfiH/wWs/4ImaL8Nf22Phx4o+GfxI1rQ0iuNQ17w/PY6hpPiLT5sWm&#10;vQQypDIqyvFHc7V2bo55Ilfad5+XPG//AAVHvf8Agnr4l174C/syf8ErvhF+zVfaf4bt9fvrjxgt&#10;zqt2mh7wpvtT0/wTp1+9mEBMjG+vImIBI3EjPtsn7Z37d37Kuq/CH9uP9oj9tL4ZfGH9nP4na5a+&#10;HfGTfDjwGml6b4KOoiNdO1qK9kuZ5ri1W6/cTtPIgRJ1/dlyNgBqeKPD3/BWH4f/AAy0W9/4KCf8&#10;FpvgN8A9NtIILO+1jwf4Msln1dkRUaV9Q8QzJBFNKQXYRWoVWchAAAK+ftfvv+CPvxV0vWtO8T/F&#10;f9sb9v660vUkOreH/Df/AAlHiXSYLgYIkji06Oy0fZzwA7rjpmvU/wDguL+z/wCDvgX+1d8M/wDg&#10;q94k8N+HtS8LrpH/AAq/4o6h4q8H2mvQeDbO+mlOk+KoLe6jaNDY6hODKc5kjlSJR87k1f2jP26v&#10;DHg//gmJ8fv2fP2qv2h/jB8L/FngeGLS5/iNZ+DQurN/aF/KllJZLaTmCeJ3t5rdmjuYFkjjnMQt&#10;YwiRAFz9jz4v/G3xd4t+IPw5/wCCVH/BGP4JfBOf4f63D4f8S+K/iRrtnp7peG1huPsstv4etLl7&#10;idIZ4mlU3ZKM2yQq4Kj3r/gnl+3b+0n8Uv2gfix/wT7/AG+vDPhfwv8AGv4e+XrOh3ngi1nh0vxT&#10;4VudscGrWKXcszt5Ux8qbJKo8kaH5xIq/mT/AMEs/wBrbwR/wTX/AGPfiV+374j/AOCmGpeJPhle&#10;eMNasPAPwx1mGC81H4leKYdMdBqGoHyrm+0Vrya3gkjhd18mFYXuJHWUF/rr4kaZ8V/2tP8AgnL8&#10;Bf8Agrr+z78UPDHjv9pj4Q+Gz4ttdQ0KwNrD4ps5InbXvCj20IZz+5863jQp5q3FsMeS0sjAA5n9&#10;gz9iT4O/tQ/H74ufscf8FfvGfjv4yfGr4U+LP7Ws9N8f/EjUX8P694bumD6brenaNDNFaJHtIgni&#10;EcqwyhVZlMojXqP21P2r/wDgk94D+BeqfsT/ALJ3xJ1f4O3V78X9F8K6t4i+Afw91XQ7PT9Ui1O1&#10;F3bvq1hBa2LlYi0dwovBIkbyMAzoI21v2sPiDp/7Yf7Mnwi/4L9f8E07ZtV8dfCnTZtR1Lw7DCq3&#10;fifwq/GueF7zZyZ4CsssQPmBJopDCrNOslfNPx9/b1+Df7bngL4lfs4/Db9s34beB/D/AMV47rxN&#10;4U8L/su/B/xZrvjTVby68ma2uNbuNOWK3h1FlijjvLR1YtvkieQFFkAB+aWrf8FS/Af7Cnx58B6f&#10;+xt+wLqHwj8VfBH4iX0viSbxl48l1XWNY3eZa6ro1+FtbeJY5VVYXJjeVDaxFXDLX7D/ALC3x5+B&#10;v7IXivwj8MtL+y6/+w/+2Yst58F11qOC7tPAXiPUUY6h4Lv41aSCO2uJWnjSDcyx3CXEDByJ5a+D&#10;/wBlj/g3nuvGM2keKIv+Ca37Q3xI+3O41XWPjt460f4X6bBMSfnl0u2fUtXkjzzuSVWbJGO9fe/i&#10;j/gjf+0Lrf7B9/8AsU/tDfG39mz9nX4Cpftf6r4X+GnhK/1iQgTi4+0ya54hvI3juAyJmfydwVdu&#10;dny0AfG37eP/AARX8I+Ef2x/B/8AwT8+Jn7Sk/wx8I3s1/qf7I/xZ1yN7yysYGmN1eeCr6SSaNo5&#10;ILhzcWVwZcnz2Q+dJcxpD986z8cv+CBvwQ8SeFviP+2l+0H8D/jv+0FHY6dpWtfELR/A9r4k13V9&#10;TsgFiuP7P0iG7NlOrKqowVXAjjXedi4zP2tf+Cq//BvV4N/Zn8Nfso/tj/tS6B+0hD4J0jT7mxif&#10;TH8WXmt31nB5Md3Je2kRsvtsimTe0k0e4SyB/ldgfkzXf+DvP9gT9mLQZfCH/BN//glq2kafcw7p&#10;BfR6X4VgScDCs1rpkd0JgPeRCenHWgD7F+NfxE8Jftmfsq+J/wBiv9mH/ggZ8WNS8B6pcyeZB4o0&#10;PSfhfpdvcSSeauq2JvnW4Eyyt54ljtCxbJYNllP1Z/wS38C/t7/CX9j7Rfhz/wAFIfG3hfxB480G&#10;d7S01/w/qs15JeaUscf2dr+aWGESXqnzI5JEUq6xxyFmd3Nfzp/tD/8AB3b/AMFdvjNHJYfDfxH4&#10;I+F9o2V/4o7wqlxcMvo0upNc4b/ajWP2xXwn+0D+3f8AtqftWGaP9pD9q34geNbaafzm03xF4sur&#10;izR+xS2Z/Jjx2CIAKAP63v8Agob/AMFC/wDgivafBbxb+z5+3j+1X8LtW8O6xF/ZfirwTHrg1bUB&#10;khl3WWnGW8hkR1SRJVRWidEdWVlVh/IX+1Z4T/Z58DftE+LfC/7J3xW1Lxv8N7XV3Hg/xNrGkPY3&#10;d5ZEBkE0LqrB0yYy+xBIU3hIw2xfP4opZ5VhgjZ3ZsKqrksfQCvoT4K/8Env+CjPx/8ADp8bfD/9&#10;kfxZb+GxYyXv/CXeLII/D+i/Z0Us8v8AaOqPb2m0KpOfN7UAfPNe3/sD/t4/tVfsAfG+L4ofspfF&#10;6/8ACep6pD/ZmrfZ7eG5gvLaQ42y29wjwylCd6F0OxwCO+fSm/4J2/stfBbQ4vEP7ZX/AAU9+Gel&#10;3U1j9ph8E/BSF/HutM6n57WWa0eHS7aXHALX7KSfQEhur/Ef9mX44eJPAX7BH7AH7L15o+l+Jfin&#10;o3meP/iFqUF74v8AEd+80lnaxtJCqWumWoF6c2sKuC4V5J5NowAeu/HD/gtz/wAFNPCv7Y+tfCX9&#10;q79tv4qeKvB3gjx7qGi+ItN+H3iKHwdealb2t3Nbu0c+mQIInO0sAVZeinjBH198PfiP/wAG7nxW&#10;/wCCitn+0X8VfirB4m+DGifs5x6nqb/G7xXrWt6xc+MrnW3ja1ltL2Wae6mgtIWLRWySQnzxIN6s&#10;jn8df2xvHumfFT9rr4qfE/RNv2PxJ8SNc1Sz2NlfKuL+aVcH02uK83oA/pN8Sf8AByT/AMG9f7E2&#10;o3T/ALDf7G0esastv/ourfDn4S6d4btZ26bZLi4W3uV4H3vIfr35r5U/ag/4PUP20fH4uNJ/ZU/Z&#10;u8FfDmzlhaOPUdfuZde1CNipAkQ4t7dSCQwV4ZRkYO4ZB/F+GGa4lWCCJpJJGCoiLksT0AHc1+iv&#10;7Af/AAa//wDBUD9t6Gy8ZeKfh7B8IfBd1sk/4SD4kLJbXdxDvAY2+mqpuXbad6GZYIpB92WgDyD4&#10;8f8ABeT/AIK+/tHWzWHxI/b28dW9rJuD2fhO6i0CJ1bgo66ZHb+YuOMPuGOtfJdzc3eoXcl3dzyT&#10;TzSF5ZZGLPIxOSxJ5JJ796/qM/ZI/wCDOz/gmt8E7W11b9pTxL4t+MWtRxr9qi1C/bRtJaQHO6O2&#10;s3E4H+y9zID6V+hnwD/YG/Yc/ZSjt7j9nn9k74eeC7izh2JqmieE7SC8K+r3QTzpD6s7k+poA/iv&#10;+E37F37Yvx7s21H4F/snfEzxpbr96fwn4E1DUkH428Liu0/4dPf8FTf+kaf7QH/hm9c/+Ra/sU+K&#10;3/BRz/gn38CtZl8OfGT9t74TeGNThUtLpet/ELTre6UD/pi8wk/8drw3U/8Ag43/AOCJ+leJf+ET&#10;u/2+fDbXRbb5ttouqTW2f+viO1aHHvvxQB/Jz8SP2AP28Pg3ozeI/i9+xP8AFzwrp6DL3/iT4b6p&#10;YwqPd5oFX9a8lkjkhcxTRsrL95WXBFf2+/Db/gqn/wAEzvi/e2ek/Df9vv4P6rfX+BZ6XD8Q9OW7&#10;lJ7CB5hJn225rtfjH+yt+yX+1RpsbfHr9nnwB8QLdoStvP4o8L2WpbUI6xvNG5X2KkY7UAfym/8A&#10;BAr/AIKlfs5/8EqfGvxi+LPxd8JeJNQ8WeKPhy+i/D640XTYbi1gutzzsl2XnieON5orMbow5wrZ&#10;xgE/rFb/AAKtdE/Y/wD+CVP/AATbsYGhvfFHxC0n4j63bXalY5LfR9Lm1/U7WRTjdulv8AH+JPUV&#10;6x+1X/waR/8ABJ39oG3uNR+FPhXxL8I9ak3NHdeDNceezaQjgyWl75y7Af4IWh+or5y8d/sH/wDB&#10;fz/gmd+0j4L/AGytD17Rv22vDvwr8O6jo/hfTdUaa18QaNp91HALuWG13+Y9w8cAgQxy37lWfMPI&#10;IAPp/wD4OffiLrvib9kj4c/8E8vhxq9vH4u/ab+L2i+EbO3kkZZF06O6inuLlSONqXH9nxvnjZct&#10;1r7W+L/iKP8AYt/Yw1rV/gv8I9W8Tf8ACt/ALQ+D/A/hzTZbq71FrS1EVnYxRQqztuZI0+VSQCTj&#10;ivxr/Zx/4Kp/B7/gqz/wX7+DPxL/AGjrNvgdpvwP+GurR6T4B+J2rW8Jn8a3Vx9jltYXmERaZo7i&#10;3dFZElL6bxGDjP71qVZdynI7GgD8x/iR/wAEb/Gvif8A4J2eG/2KNb8Jf8JL4q+Onxo0zxv+1R8Q&#10;hraWy2109yup6vdRJlGkVmtk061ghj2oJUmcKRJIfU/h/wD8EpbT44+Pvif8fv2uLG40PWfiN8dt&#10;D8UzeFfD+pQy2914d8Lott4e0rUNwlSSORoV1G4jiZQZZVj3bYyD9zY9qKAON8E/AH4U/D34s+Nv&#10;jl4V8MNb+KfiI2nHxZqsl9NK14thbm3tI1R3KQxxoz4SNVUtLI5BZ2Y9ljFFFABRRRQAUUUUAFFF&#10;FABRRRQAUUUUAFFFFABRRRQAUHJHFFFAH8t3/BXXwLoH/BKb/g47Pxx13w153w5+ImpR+JvEGmi0&#10;WVdQ0HXI59P8RWoVztZpRJqgAJG3zkPHBr84P2zf2cNZ/ZC/at+IH7M+t3b3TeDfFN3p1nqDKB/a&#10;Fmrk2t4uONk9u0UykcFZQRX9BX/B6R+x7N8SP2QPh/8AtneGdFuJ774Z+KG0jxFNb24Kx6TqYVVn&#10;mfqFjvILaJB03Xx9efxd/b2ul/aM/ZO/Z/8A257ISXGqSeGZfhd8SZ1tZfl1vw8kK2M8srcO9xot&#10;1puDnLPZz9SrYANL/ggv+3bN/wAE+f8Agp58Ovi9q+urY+FNe1AeFvHjzXAjhGk37pG80rf3LeYQ&#10;XZ9fsoHev6DP+CyH7JH/AASi8JfHHwP+17+0/wD8E8tc+MXxO+JviWw8DeFdO8N6slnbatq3kStY&#10;rf8An31rakskXkCWXzWKxxptZUUD+S2v6nv2J/H+tf8ABdL/AIN2oPDOm+IbhPjB4F09dJ0/W/tD&#10;Lc2fjTQBDdaTffaJR9+dRYSyyjgfa50B4NAHXfsnal/wUK8aWF14I/YQ/Y//AGNf2YdJ0m8ksPGW&#10;iw+KV8Wa3prpNNb+Y1toEVpZ+YJba4j2TXDHzIJUY7o3UcL+1pL468IeMm/Zy+Mn/BVP4/8A7RPx&#10;3uI3bSfgD+zXFpvglG3pG0Q1aawjll0eyxPCz3V3eKRE5kRJcbTT/YL8a/tU/tF+B/iL8cf2CvCM&#10;3gfXPj18NbW+0PxXq1vNfaH4c8Q21l9mnhka7sN0MNpqVvqVjFbrd3YizFLFpdvav5k3jP7U/wDw&#10;Qk/4Kt65oWrftTeLPiLonxM8f+Ovg7caP8dvCnh74oaj4YGu+IbaC5tNG1i2aGOCzvDZ2jWJktbs&#10;QwSyWtxjP2negB61/wAE4fFOl/scft83n7Afxr8Q+EtR8F/tOeDbq7m+H+nfFafxtb+D/F9pHKt5&#10;ol1d3mZ3N9pPkzyPcbUkuI3hgDxhTWH4X0bxj+yzoPiL/gnh4u8VTR6t+yX8Q7Hxf8K9a1/VbWOL&#10;Uvh7e3IvNNlZL+4hjumt7+GPSJpo5LZ4BdIEuETzopfGPGf7U3/BLiP/AIIN/DPwP4X8Y+Cfg3+0&#10;x4DbTPEfhPwr4X8OGfXl+Ifh+d7UTXlpYRh1lvnt5033Y2ot8kh3+WpP3B+038Pv2h/22fhF+zx/&#10;wVt/Y3/ZtvLz4q2Hh2TSPiB8IPEWvN4Xl8SeE9Wt2h1XRZrq4jjkSS1uws9rK7LGuJZ0WVmiVgD5&#10;w/4KYzr40+M/jD9qn9nPxxpmufDf9pz4YaH8OfGmtfDfx7FPpWleNLDULaWCz1u5jsNRtgt5YXI0&#10;+2uGtnG+URSfZ4rkznxP/gnF+x9+2NrfwH8G/Cj4IfsX/Fqx/Zt/aX1xD8TNF8Z/FDwt4m0OfQr+&#10;y8ubX7eS2sbG90bUbbyoJolaF1la3iUnciI36BfGP9kT/grX/wAFAfgdf/swfGH4d/sv/AX4P69p&#10;VrCfCtnpN/411zSfszxvbRABtP0792YYdpjDBPLXbkcDyr4u/sz/APBL39mTwfp/gD/gpp/wW/8A&#10;G3iix8O6DBp0/wAJtM+JVt4Z0OO2ijEUSQeHPDaR3EUaKuxUDuAODnGaAPef+CanjaD9sz9kT4pf&#10;8EqP2/IbHxJ4++Dc0/w3+KFubqTd4k0V4Nul66jMTIpu7Ta4k3eaJoXlxGWVR4/+zJ8fpv2N/gL4&#10;s/4Jcftw/wDBPb4pfHjxH4H8QQ6Nb33gb4GLrNj8RvDMUVumjazePNtsRLFaQWtrIs87vGbCNd7u&#10;jbfC/A3/AAcDf8G6f/BL+w1TQ/8AgnH+ybr2sald6d5T694a8KGy/tPaS6Q3Wo6tKL9k34OWikAJ&#10;BAOK+a/2kf8Ag9S/bn8ftcad+zH+zX8P/hxY3Fn5a3Wt3Fx4g1K3mI/1sUp+zW/HZZLZx65oA/RD&#10;45/suftd/txQ3mlfD/8A4IQ/s3/DSxbX9N1mHxJ+0N4nguptXNnA8Nq02m+GY3kSWKOR4xHPdNH5&#10;ZMbKQcDyv4k/8EcfgF8Ev2iJv2uf+ChX/BZLwL8G/G+rfarxZPgx4f0H4dX0Fzcxul21vfzSTXdw&#10;ZElkRnCLI4kbcSXbP4qftFf8Fwf+Csv7U6TWvxf/AG6/HTWVxD5Nxpfhu/TQ7OaPOdskGmpBHJ/w&#10;NWJ7mvlm+vr3U7yTUNSvJbi4mcvNPPIXd2PUknkn60Af00/Af/guH/wbtf8ABHf9n64/Z9/ZA+Jv&#10;jbx5apr02pavb+G9BvL7UNV1CcRRy3kl3qItLaVikcYJjkC7YsKM8H5n+KH/AAejnwXot74N/Yh/&#10;4Jw+F/CtnHeO2mX/AIo17dDIhfO+TTrCCAI7DOQtywBPVsc/hz4W8J+KvHWv23hTwT4Z1DWNUvJN&#10;lnpul2b3FxO2M7UjjBZjjsAa9+0b/gk/+3ILSPWPiv8ACux+FWmPHHI2pfGjxRYeEVET79kixarN&#10;BPMreVJt8qNy2xgoJFAHu37Rn/Bz/wD8FlP2hze2MX7TMXgPS7yRm/sr4daFb6d5APRY7plkvFAz&#10;x+/J9STzXw/8UfjN8YPjj4kbxl8avit4k8Yaw+d+q+KNcuNQuWz6yzuzH8698b9kv/gn/wDCuC4l&#10;+P8A/wAFNLHX7+1vIkbw/wDAf4a6hr7yxkbn/wBN1ZtJtFx93dE865ORuANbQ/as/wCCW3wKaVf2&#10;bv8Agm7qnxE1OC8jm0/xR+0b8RJ72HaAAyHR9DSwh2n5sCW4nwSOTjBAPkvTtN1HWL6LTNJsJrq5&#10;nfZDb28ReSRvRVAJJ+lfRnw1/wCCQf8AwUk+J2if8Jdb/sneIvDPh/7Kbn/hJ/iM0HhXSzCMZkF5&#10;rEltC45/hck9ga19U/4LM/t3adZXGh/Anxl4X+DOkzXDSrpvwR8BaX4WMe4YK/arGBLxxjj95O5P&#10;cmvnj4mfF74s/GnxHJ4x+MfxP8ReLNXmYtNqnibWp7+5cnqTJO7Mc49aAPpx/wDgnR+yB8IbidP2&#10;tf8Agrh8J9PlXSPtdrovwU0XUvHl/LPnm1eWGO102J8fxfbmGfbmqt38Yf8Agjh8GI3tvhN+x78V&#10;/jRqEmjxKutfGTx9F4d0+G/H+sddJ0JWnaE9lbU92DjgjcfkuigD6yg/4LIftQfD1JbT9k34d/Cn&#10;4FQSJ5Yn+FPw3srbUlT0/tW8W51LP+19pz7818+/GH9of4+/tDazH4i+Pnxv8XeNr+IsYbzxb4ku&#10;tRlj3HLbWuHcrk8nGKz/AIcfCj4pfGPxEvhD4RfDbX/FWrOu5NL8OaPPfXDL6iOFWbH4V6JH+xV4&#10;18NvHJ8dfiz8PfhrCzlJo/FXipbq/tnH8E2maWl5qEB7fvLZR6kdaAPG6+iP2FYLn4CXeof8FAvF&#10;uniHSfhyLiHwHJdQkjV/Gslsw0yCAfxmzkdNUnY/u0islidlkurZJeZWx/Yc+G0Ud5ceIfHnxR1W&#10;OCVZNNttNg8NaPHdAHypRdvLd3d9altu+H7Pp8zJuCyxMQw5f43ftC/EH473emW/iUWOm6F4ftWt&#10;fCvhHQbU22laFbMctFbQ5Y5YgNJNI0k87jzJpZZCXIBwp619f/8ABK//AIIm/to/8FX/ABmg+Dfh&#10;YaB4Csr4QeI/iZ4ghdNMscYLxQgfNe3IUjEEXQvH5rwo4kH2F/wQN/4NmvFv7cEei/tfftz6ZqHh&#10;34QO63Xh/wAKqz2+o+Moxyrlhh7Wwb/noCJZlz5RRWWav6Ifij8W/wBj7/gmv+zKvir4ia94X+F3&#10;wz8G2KWljbw26WtrbIFPl2trbxLulkbB2wxKzuc4UnNAHzz/AMExv+CAX7AX/BMTTbDxR4K8Bp42&#10;+I8Mam6+JXjC2jnvUmx8xs4sGOwTJYDyh5u0hXlkxmuy/wCCgX/Bar/gnb/wTWtJ9N/aJ+OFvceL&#10;I4d9v8PfCca6jrlwSuVU26MFttw+69y8MbdmzXw/fftq/wDBXb/gvhrVz4O/4JoaFqH7Nv7N7XH2&#10;bUvjt4qtmTXtfjDlZf7OjjYFO4C27ghocSXkJcwj66/4J4f8EEv+Cff/AATwlg8eeF/h7J48+JTS&#10;faNQ+KHxC2ahqj3TFmeW3DL5dmSztholEpUgSSSEbiAfMMH/AAUP/wCDhX/gpoGX/gnV+wjoX7Pf&#10;w/vd40/4pfHSZmvp4+XhuYbV4jhZY9gwlpeRhjxNj5q1IP8Ag2w+NH7USNq3/BVX/grr8Zviw920&#10;M9x4S8KXi6NolvJjMkQhlM8cke7IDRw2xx/Cp6fq9RQB8O/Bv/g2+/4Iv/BMRy6J+xBoOuXK48y6&#10;8Zape6x5hx1MV3M8I+ioB7V7hZ/8Exv+Cben6P8A2BZf8E+/glHZFcNar8K9I2N9R9n5/GvcqKAP&#10;jP4v/wDBvd/wRq+NkLx+Kf2B/Bemu33ZvCC3GhMp9QNPlhX8wR7V876r/wAGu3hX4JX83iX/AIJm&#10;f8FKPjn8AdRlvBOdPtddbVNI294zbJJaySA+s00o9Qa/VSigD8jrz9oT/g57/wCCaUbXn7QH7O/g&#10;j9sLwHabmm1z4byNY+Io48lIkMMNujs2Asj7LG5AyQZv4q+kf2Cv+Dgz/gnH+3lr0Xwx0n4jXnw5&#10;+I32j7LN8OfihbLpeoNcBtpigcu0Fw5bIEaSGbAy0SdK+4K+Yf8AgoD/AMEef2Af+Clugz2/7TPw&#10;Os5PETW5isfHnh7bYa7YnaVRlukU+cqZJWKdZYc4JjOKAD/god/wSA/YO/4KdeFZNM/aY+Dts3iC&#10;O28nS/HugBLPXNOwCF2XIU+ai5JEM6yxZ52Zwa/OHQPFf/BWb/g2i8SW9h8a9R1z9pf9jeGWG3Xx&#10;Dp8ZfW/BNscKCY5HZrdY8bRE0jWbgRhZbWSUoOouh/wWl/4N8Lj+1ZdW1L9rv9lLTpCbpZt//CXe&#10;DdPVPvAku5iiGOczW5S3ORYeZuH6PfsPf8FAf2Pf+CnnwKb4p/s0ePrHxJpFxbi28ReHdQhVb7SZ&#10;JVYNaX9oxJjJAded0cgVijSJ8xAOy/Za/av/AGev20/g1pnx9/Zj+KWm+LvC2qriHUNPkO6GUAFo&#10;J4mAkt5lDDdFIquuRkDIr0SvyN/az/4JZ/tM/wDBJf41at/wUp/4IeafNNo91J9r+Lv7MoLtpuvW&#10;aktJLpsS5KSIC7pCgLxFmFvlD9lf7w/4Jt/8FKf2bv8AgqF+zza/Hv8AZ71xlkhZbbxR4W1B1Goe&#10;H77blra4QdjyUkHySKMqchlUA+gqKKKACiiigAooooAKKKKACiiigAooooAKKKKACiiigAooooA8&#10;T/4KQ/so6X+3H+wj8VP2U9Rs7eabxl4OurbR2ut3lwapGvn6fO2CCRFeRW8uM8+XjpX8lX7BX274&#10;1fsy/tE/8E9fEVt/xMtR8KD4jfD+yvluXmt/EvhkSzXdvbwqdqy3GizaujFlyWtoF/hAr+0Gv5J/&#10;+CuXh3xX/wAEh/8Ag4U1/wCN/wAOdKkNnD47tPiJoNnMphh1Ky1BvtF7Zcf8u7ytfWbAcGMMPUUA&#10;fm3X6/f8Gdf7c7fAj9vDXP2O/FOorHoPxm0bOmrI3EWt6fHLPBgnhRJbNdoe7uIB2Ar8+/8AgpJ+&#10;y7o/7Kn7U+qeHPh7O158PfF2n2vjD4TawY3VdS8L6mn2nT5BvVSXjRjby8YE9tMvO3NeM+CPHHjL&#10;4Z+MtL+Ifw78U6hoevaHqEV9o+s6Tdvb3VlcxOHjmikQhkdWAYMCCCKAP66NS/4J/wD7b37NnxE+&#10;M2ofsvf8FDvAvwP+Cvj7x7J4/lvNU+H8etazoeqXcUI1WKOXUblLG3tJp42nUvHJ5ZmKqqBSX+Xv&#10;2jfHP/But4DuLr/h4h/wVU8fftOam97Hdx6PrPxU1LXdPs7gfeSCw8NJBp8KEgkxSqwA+U8cH+df&#10;4y/tHftC/tGa3H4l/aD+O/jLx3qMUeyLUPGXii71SZF/uh7mR2A4HAOOK4ygD+gC8/4Opv8Agk1+&#10;xvbXGjf8E2/+CVSwP5mx7xdK0rwnDc9jKWtIrqaTjGPMVWPfFfLP7Qn/AAeIf8FYfixby6X8H7T4&#10;d/C23F4ZbW+8O+F/7Qv/ACe0MsmpyXED+7Jbxk9sdK/MX4Z/Cf4p/GnxXD4E+Dnw08QeLNcuFLW+&#10;jeGdGnv7uUDqVhgRnOPYV9DWf/BHP9tjw/Y2Ou/tGaL4R+B+lahZtdW978cPHWn+G7h4h1ZNPuJf&#10;7Ql6HAitnJIwBnigDjf2hv8Agpz/AMFDP2rvt1v+0H+2d8RvE1jqN19outDuvFVzHpnmbtwKWMTL&#10;bRgHoEjUL2Arwssx6mvpwfAH/gmb8IXjb4z/ALdXiX4jX0cifaNG+Bvw7lFm64yy/wBqa69myEfd&#10;3JZTDPPIrLuv2sf2TvhxIsP7N3/BPjwz5sDSPa+JvjN4ovfFeqRyNkKRBB9g0l41XBEc+nz/ADFi&#10;XYbQoB4j8Pvhr8Rvi14ot/A/wq8Aa14m1q6z9l0fw/pU17dTY67YoVZ2/AV9LaL/AMEWv267HT7L&#10;xF+0F4c8I/A/R76LzYdT+OnjzTvC7lPUWd3KL1zx91LdmzgYyRXK65/wVY/b/v8Awn/wr/wd+0Xq&#10;HgHw79oeZvDnwk0uy8G6fIzBQd9vocNrHL90H5w3zZb7xJPz/f6hf6reSajqd7NcXEzl5p7iQu7s&#10;epJPJP1oA+uLv9kj/glh8C3hk/aE/wCCmupfELULa9VNT8L/ALPPwznvo5I8nd5er61LYwDp99IJ&#10;gM5Ct0rk9a/aj/Yf+GOq3Nn+zJ/wT40vWrWOSb+z/Evx48YX+u6pHlSqSi20uTTdNBGd3lT210u4&#10;DJYA5+baKAPofXf+Cq/7eN74Vj8B+BPjh/wrjQY5JnbRfg34c07wXb3Jl27/ALQuh29qbv7i488y&#10;becY3Nn5/wBT1TU9a1CbVtZ1Ce7uriRpLi5upmkklcnJZmYkkk9Seagr6a/Zn/4I1f8ABUX9rxba&#10;8+BP7Efju+068hWa11zWNL/snTZ426PHd35hhkHf5HY4oA+ZaK/ab9mj/gyo/bL8ciDU/wBqb9p3&#10;wT8P7WSMO2n+HbOfXr6M4+44JtoFPbKSyD61+hn7NX/BoX/wST+C0Md78XND8afFfUPLj8xvFnii&#10;SztI5lOS8UGmi3baT/BLJMMcHNAH8q+h6FrfibV7fw/4b0a61C/vJhFaWNjbtNNPIeioigszH0AJ&#10;r7J/Zp/4N5/+CwH7Unk3vg79i/xH4e02ZgG1b4geXoMSKT9/y71o55F944346Zr+uf4Efsk/stfs&#10;u6XJo37N37OfgfwHbzhftSeEfC1pp5uCowGlaCNTK2P4nJJ7mvQhxQB/PD+zN/wZGfE3U2t9W/bC&#10;/bU0XR41nQ3Wh/DnQpb6SaLHzKL288hYX7Z+zyr9a/RD9mD/AINb/wDgjl+zSLPUNQ/Z+vviVrFn&#10;M0kesfE7XJNQ3g/wSWcIhsZFHbdbk+pNfodRjnOaAP5gv+DvPxCvwS/bM8BfsgfAVLTwZ8M9J+EV&#10;lqX/AAgPg+2j03Slv7jUtRSSZ7W2CRs5hgtwCykhRxjcc/kBX6Nf8HW/jjU/Fn/Bbr4naDfyM0Ph&#10;nRfDumWIP8MTaNaXhA/7aXcn51+ctABX7F/8Gy//AAQHs/20/Etn+3h+2P4Lab4S6FfN/wAId4X1&#10;CIiPxfqET4aWVSPnsIXUhl+7PKpjOUSVH+Q/+CGn/BJzxT/wVm/bJs/hnqL3mn/DnwqsWq/E3X7W&#10;M7obHeRHZQv91bm6ZWjQn7irNLtfySjf1o/HX40fs2f8E1/2PNU+K3jKCz8J/Df4X+GIo7bTdLt1&#10;RYbeJUgtbG2jyAZHcxQRJkZd1GRnNAHDf8FNf+Cm/wCzh/wSm/Z4T4q/F5mvtU1Fzp/gHwDo7KNQ&#10;8RXyqMW8CYOyJNyeZMVKRKyjDO8UcnxJ+yt/wSV/al/4KpfGLRf+Cin/AAXdmkksbVmu/hf+zHAX&#10;i0nw9bPho21GInLSNhHeBsySbI1uXKqbRJf+CRf7Ifxb/wCCmn7TTf8ABeT/AIKQeEmWe/wv7Nfw&#10;yv8AMln4X0ZWYwamY3A8yVgS8DsoBd3uwu57Zof1rAwMCgCto2jaR4d0m10DQNLt7GxsbdLeys7O&#10;BY4reJFCpGiKAqqqgAKAAAMCrNFFABRRRQAUUUUAFFFFABRRRQAEBhtIr8wv+CgX/BDrx94A+NFz&#10;/wAFJ/8Agiv4xi+E/wAdLGNrjXPBVmyQeHfHMed01vLAcQwzTYXIIEEsiq7CKUtcj9PaKAPi/wD4&#10;JG/8FgvA/wDwUi8Pa58J/iT4Duvhr8efh432b4m/CvWEeGe1kRhG95arLh3tjJhWVh5kDsEkyGil&#10;m+a/+CqH7E3xn/4Jm/tFXn/Bcj/glx4TH2m0Vp/2j/hDZM0Wn+LtJ3b7nUkjRSIrhRmSZ1VsMv2r&#10;aWFx5/f/APBbT/gmR8WPEni7Rv8AgrN/wTbik0X9pb4TRLdTWulwll8daTChEmn3EKEfaJxDujQf&#10;emiLW7bv3Bi+lf8Agll/wUk+D/8AwVP/AGRtF/aT+GNv/Z18x/s/xp4VnmEk2g6tGima1Y4HmRnc&#10;JIpMDzIpEJVG3xoAdx+xJ+2h8Cv+CgH7Nfhv9qX9nbxE194e8RWu5re42rd6ZdLxNZXUas3lzxP8&#10;rKCVPDozo6O3rFfjH47srr/g2u/4KgW/xU8OWsll+xp+0vry2viTS7O322Pw98SNkrNHGvywwY3O&#10;FTbm1EyBHNlCD+zUM0VxCs8EqyRyKGSRGyGB6EHuKAHUUUUAFFFFABRRRQAUUUUAFFFFABRRRQAU&#10;UUUAFFFFABX4Q/8AB7P+yCNZ+Gfwj/br8PaZD5+h6rceC/FEyJI00tvco95YMcAokUUkN8pYkEve&#10;xjnPH7vV87f8FZP2PU/b0/4J1/Ff9lu2sftGqeIfC0svhpPN8v8A4m9qy3dhlsjCm5ghVuxUsDkE&#10;igD+T34F/tbfs5/G/wDZ20P9iP8A4KKw+JoNA8GzXknwh+LPg62jutV8F/ajvnsLqzkZF1PSnnCT&#10;eUJI7iB/M8pyspjHaH/gjt8BfEHhqb4pfDz/AILYfsoXXg1XzDP4k8U6npGvNGq/vGOiSWLXYYNk&#10;KgDeYMEEZwPiDUdO1DSNQn0nVrGa1urWZobq1uIikkMinDIynBVgQQQeQRXuv/BR39mz46/s0ftC&#10;2enftD+NNW8SeIvG3gXQPGcniDWrSeG5vBqmnw3Lq/nks7QzGa1Z8nc1s2Qh3RoAejan8Ff+CKHw&#10;X1VR4u/bd+Mfxq22+5rP4W/Cu38N2jTAnKfbtZupJgpx94WRODnGeKbYf8FCv2Kvgm1u/wCyn/wS&#10;W+G7X1uskb+Ivjt4hv8Axvc3CkcObMm001XHB/49HA6c9a+QKKAPpj4gf8Fif+ClPjzw1a+A9O/a&#10;v8QeCfDFjbz29n4R+FMdv4Q0mOCU/PE1posdrFKuPl/eK5xkZ5Ofmckk5Jors/gx+zl+0J+0fr0n&#10;hX9nn4E+MvHmqQxGWbTvBvhi71SeNB1dkto3YL7kYoA4yiv0w/Zn/wCDTP8A4K//AB/gh1bxv8O/&#10;C3ws02eGKaK4+IHiZBcSRvgnFtYLczRyAHmOdYSCMHBr9Cv2aP8AgyX/AGcPC066r+1p+1/4r8YM&#10;GVl0nwVo8Gi26+qSSztdSSqfVRCaAP5xa9l/Zk/4J3/t0ftlyW7/ALL37J3jzxpZ3F59kGtaP4dm&#10;OmRTd0lvmVbaEjv5kigd6/rn/Zl/4Ib/APBJ/wDZJEN18If2H/BT6jBJHLHrfiqxbXL6OZMYljn1&#10;BpmgbIz+6KDPQCvq8IirtVQAOmO1AH8uH7M//BnB/wAFOfi0LXVfj74v8B/Cmwlz9qtNQ1Y6vqcI&#10;7EQ2Qa3b/wACVxX6Gfsw/wDBmR/wTy+Fz2mr/tKfFzx18U76GQNcWMdwmh6XcDH3TFbl7kDPdboH&#10;iv2EooA8M/Zg/wCCZn/BP39jH7Hdfsx/sgeA/Ceo2Nu0Fv4gs9Aim1by2+8r6hMHupAf9uVq9zAA&#10;6CiigAooooAKKKKACiig9KAP4u/+C8/xQn+L3/BYv9obxXcMWa0+I93ogyc/Lpqppyj8rUV8o6Fo&#10;WueKdcs/DPhnRrrUdS1G6jtdP0+xt2mnup5GCRxRxoCzuzEKqgEkkAAk16h+3v8AEO2+Ln7dHxo+&#10;K1mwaHxN8WPEWqwsvQpcancSj9HFfoN/waPf8E8rT9qz9vu5/al+IGhx3XhP4H28Gp2qXEStHceI&#10;Jy66eMMDnyRHPdBlIKSwW5/ioA/eD/giR/wTM8P/APBLX9hDw58ELuztn8cawq638StUhw32jV5o&#10;13wK4J3RW6hbdCCFYRtJgGVq+Jf2jkvf+Dhn/gr3H+xnpkz3H7LX7K2sLqPxSuIbpkh8V+JgZIVs&#10;QVOWUFZ7cMoG2KO/ZZAZoM/Xn/Bff/gofrX/AATy/YA1rW/hTcTP8UfiJeL4Q+F9nZL5l0upXasH&#10;vI4wdxNvCJJEIVlM5t0YYkrrv+CMH/BOjQ/+CY37A/hH9nqS0gbxbeR/218RdRhYMbvXLlEM43gk&#10;OkIWO3RhwyQK2MsaAPqbTtOsNI0+DStKsYbW1tYVitra3iCRxRqMKiqMBVAAAA4AFTUUUAFFFFAB&#10;RRRQAUUUUAFFFFABRRRQAUUUUAFfjb+2toeo/wDBv3/wVW0v/gpX8M7W6h/Zv/aK1pNG+Pvh+0R5&#10;INB1qRnkTVY4kBbkma5UBXbP26Jdv2iFV/ZKvL/20P2Tvhf+3L+y342/ZR+MVoZNB8aaJJYzXEah&#10;pLKfIe3u4s8ebBOkUyZ43RrkEZBAMv8Abc/ZG+C3/BRz9j7xX+zL8TJIbzw7430Mf2drNkwlNjcY&#10;EtnqNuysAzRSiOVfm2OF2tuR2B+M/wDg3H/a8+KVz8NvGn/BKX9rq5W3+Mf7Mepf2DJHNMd2reHl&#10;by7O6h3hWliiAWISBQDA9m5JMvMP/Btl+1J8UoPhR48/4JSftW3Pl/Ff9l3XW8Pfvmk/4mPh/eyW&#10;U8JlCtLDHtMUbBVX7M1kQP3gz59/wW/0zUv+CYP/AAUm+A//AAXG+HFrNb+HNQ1eL4e/H60sVbF/&#10;pc6HybmSNGXznWBJdpc7BNYWAOeBQB+u9FQ6fqFhq1jDqmlXsN1a3MKy29xbyB45Y2GVdWHDKQQQ&#10;RwQamoAKKKKACiiigAooooAKKKKACiiigAooooAKKKKACiiigD+dH/g48/4N1vjTp37QOvft+/sO&#10;fCm/8XeEvF2oLqHj3wD4Ts3m1XStQkP+k3lrborNPbzP+9cIGeKSV22eVzH8e/8ABZ39pn4af8FW&#10;f2gPhvr37HnwL+OF1410Xw1eeF9c8M+J/BdoskdumpXN5p1nZQ6bJNJMbeO8ntC0io7RWtuSpcyG&#10;v68KPwoA/j9/Zn/4Nlf+CyX7S8unXsf7LEngLRtQlZH1z4matDpAs9o6zWbFr8A9AVtmz9Oa/Qb9&#10;l7/gyKh8m11j9tD9tdmkaI/bvD/wv0QAI/bZqF8DuH1s1P0r9/MD0ooA+Df2aP8Ag2n/AOCOX7Ms&#10;lrqen/sn2fjbVLdVDap8Sr+XWvOI/ia1lIs8554gFfbngnwJ4H+Gnhe18EfDjwZpPh/RbCPZY6Po&#10;mnRWlrbrnO1IolVEGSTgAda1qKAADHQUUUUAFFFFABRRRQAUUUUAFFFFABRRRQAVneL/ABJY+DvC&#10;eqeLtTfbbaXp815cN6Rxxl2P5A1o14j/AMFMPGI+Hv8AwTn+PXjf7R5L6X8G/E1xDJ6SLpdwU/Hd&#10;igD+HfUr6XU9RuNSnOZLiZpXPqWJJ/nX9f3/AAbUfsX2v7G3/BJT4dx6lp0cPiL4lW//AAnPiOVH&#10;3bzqCI9mnKgqUsFs1ZDnbIJMdTX8qP7Cv7ONz+17+2Z8Lv2YoY7ryvHHjrTdJ1CSyA823s5bhBcz&#10;rn/nnB5sn0Sv7Yv2nfjj4R/ZB/ZZ8dftDa5pCvo/w58EahrbaXbypB58dnavKtrGThVZ9ixIOm5l&#10;GO1AH5nTQJ/wVj/4OXfs17jUvhP+xDoaSxxrIstrc+MrhwynhgUljuEz3w+hYIw/P661+a//AAa1&#10;fs++JvAf/BOCb9qj4q3M1948/aC8a6n438TateQ7bm4SSd4YC5wNwfy5bpSOP9NJHWv0ooAKKKKA&#10;CiiigAooooAKKKKACiiigAooooAKKKKACgjPWiigD8if+CvNvH/wS6/4LIfs+/8ABYPw+semeB/i&#10;LeL8M/jxdf6u3EEqgW99cMqMzlIE87AGSNFiXI3V+g3/AAUn/ZC0f9vP9hH4ofsl6rHD53jDwrPB&#10;o01wzLHbapERcWE7bCCVju4beQqPvBCDkEivP/8AguF+x3H+3J/wS3+LvwQ0/Rpb7X4fDMuveD4b&#10;WzWa4fVtO/0y3hhDY2vOYjalgchLl/XBh/4IXftbXP7av/BKv4P/ABn1vVGvNcg8MroPiaaa4Mk0&#10;moaczWUs0pPO+YQrcHP/AD3HrQB51/wbTftaax+1P/wSk8GaN43kuB4s+FN5ceAfFEF3EySxSaeE&#10;+zKwbncLKW0VieS6vnkGvvuvyh/4Jd28n7G3/Bwj+2J+w1BZzReHfidpNj8VvCrS3GyCOR5YzeRw&#10;xHgl5tUlXK9F0/B4Xj9XqACiiigAooooAKKKKACiiigAooooA//ZUEsDBBQABgAIAAAAIQCfTJwK&#10;3gAAAAcBAAAPAAAAZHJzL2Rvd25yZXYueG1sTI/NasMwEITvhb6D2EJvjfxD3OBaDiG0PYVCk0LJ&#10;TbE2tom1MpZiO2/f7ak9zswy822xnm0nRhx860hBvIhAIFXOtFQr+Dq8Pa1A+KDJ6M4RKrihh3V5&#10;f1fo3LiJPnHch1pwCflcK2hC6HMpfdWg1X7heiTOzm6wOrAcamkGPXG57WQSRZm0uiVeaHSP2war&#10;y/5qFbxPetqk8eu4u5y3t+Nh+fG9i1Gpx4d58wIi4Bz+juEXn9GhZKaTu5LxolPAjwR2k2cQnKZR&#10;xsZJQZKlS5BlIf/zlz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OvyRRBaBAAAKAwAAA4AAAAAAAAAAAAAAAAAPAIAAGRycy9lMm9Eb2MueG1sUEsBAi0ACgAAAAAA&#10;AAAhADEhsh1zJgEAcyYBABUAAAAAAAAAAAAAAAAAwgYAAGRycy9tZWRpYS9pbWFnZTEuanBlZ1BL&#10;AQItABQABgAIAAAAIQCfTJwK3gAAAAcBAAAPAAAAAAAAAAAAAAAAAGgtAQBkcnMvZG93bnJldi54&#10;bWxQSwECLQAUAAYACAAAACEAWGCzG7oAAAAiAQAAGQAAAAAAAAAAAAAAAABzLgEAZHJzL19yZWxz&#10;L2Uyb0RvYy54bWwucmVsc1BLBQYAAAAABgAGAH0BAABkLwEAAAA=&#10;">
                <v:shape id="Picture 17" o:spid="_x0000_s1048" type="#_x0000_t75" alt="&quot;&quot;" style="position:absolute;width:19431;height:15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ppEygAAAOIAAAAPAAAAZHJzL2Rvd25yZXYueG1sRI9fa8JA&#10;EMTfC/0Oxwp9kXqJWpumnlIqLb5JrdDXJbf5g7m9kFs1fvteQejjMDO/YZbrwbXqTH1oPBtIJwko&#10;4sLbhisDh++PxwxUEGSLrWcycKUA69X93RJz6y/8Ree9VCpCOORooBbpcq1DUZPDMPEdcfRK3zuU&#10;KPtK2x4vEe5aPU2ShXbYcFyosaP3morj/uQMyPT0wmXaHX7mm8/Gt0JZuRsb8zAa3l5BCQ3yH761&#10;t9bAPF08Z9ls9gR/l+Id0KtfAAAA//8DAFBLAQItABQABgAIAAAAIQDb4fbL7gAAAIUBAAATAAAA&#10;AAAAAAAAAAAAAAAAAABbQ29udGVudF9UeXBlc10ueG1sUEsBAi0AFAAGAAgAAAAhAFr0LFu/AAAA&#10;FQEAAAsAAAAAAAAAAAAAAAAAHwEAAF9yZWxzLy5yZWxzUEsBAi0AFAAGAAgAAAAhAKzOmkTKAAAA&#10;4gAAAA8AAAAAAAAAAAAAAAAABwIAAGRycy9kb3ducmV2LnhtbFBLBQYAAAAAAwADALcAAAD+AgAA&#10;AAA=&#10;">
                  <v:imagedata r:id="rId90" o:title=""/>
                </v:shape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Speech Bubble: Rectangle 32" o:spid="_x0000_s1049" type="#_x0000_t61" style="position:absolute;left:285;top:2000;width:6954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ImgzAAAAOMAAAAPAAAAZHJzL2Rvd25yZXYueG1sRI9Pa8JA&#10;FMTvhX6H5RV6qxtDk0h0FREtCr3UFsHbM/vyh2bfptmtid++Wyj0OMzMb5jFajStuFLvGssKppMI&#10;BHFhdcOVgo/33dMMhPPIGlvLpOBGDlbL+7sF5toO/EbXo69EgLDLUUHtfZdL6YqaDLqJ7YiDV9re&#10;oA+yr6TucQhw08o4ilJpsOGwUGNHm5qKz+O3UeC3l3KIdfny/PW62Z/ac3pYZ6lSjw/jeg7C0+j/&#10;w3/tvVYQR9Msi5NklsDvp/AH5PIHAAD//wMAUEsBAi0AFAAGAAgAAAAhANvh9svuAAAAhQEAABMA&#10;AAAAAAAAAAAAAAAAAAAAAFtDb250ZW50X1R5cGVzXS54bWxQSwECLQAUAAYACAAAACEAWvQsW78A&#10;AAAVAQAACwAAAAAAAAAAAAAAAAAfAQAAX3JlbHMvLnJlbHNQSwECLQAUAAYACAAAACEAJQCJoMwA&#10;AADjAAAADwAAAAAAAAAAAAAAAAAHAgAAZHJzL2Rvd25yZXYueG1sUEsFBgAAAAADAAMAtwAAAAAD&#10;AAAAAA==&#10;" adj="6300,24300" filled="f" strokecolor="#09101d [484]" strokeweight="1pt">
                  <v:textbox>
                    <w:txbxContent>
                      <w:p w14:paraId="3DD0865E" w14:textId="791450F1" w:rsidR="00905E04" w:rsidRPr="00905E04" w:rsidRDefault="00905E04" w:rsidP="00905E04">
                        <w:pPr>
                          <w:ind w:left="0"/>
                          <w:rPr>
                            <w:lang w:val="en-NZ"/>
                          </w:rPr>
                        </w:pPr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3" o:spid="_x0000_s1050" type="#_x0000_t202" style="position:absolute;left:762;top:2381;width:6000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qyczAAAAOIAAAAPAAAAZHJzL2Rvd25yZXYueG1sRI9PS8NA&#10;FMTvgt9heUIv0m6a/onEbotI1dJbm7bi7ZF9JsHs25Bdk/jtXaHgcZiZ3zCrzWBq0VHrKssKppMI&#10;BHFudcWFglP2Mn4A4TyyxtoyKfghB5v17c0KU217PlB39IUIEHYpKii9b1IpXV6SQTexDXHwPm1r&#10;0AfZFlK32Ae4qWUcRUtpsOKwUGJDzyXlX8dvo+Djvnjfu+H13M8Ws2b71mXJRWdKje6Gp0cQngb/&#10;H762d1pBHMfJfL5IpvB3KdwBuf4FAAD//wMAUEsBAi0AFAAGAAgAAAAhANvh9svuAAAAhQEAABMA&#10;AAAAAAAAAAAAAAAAAAAAAFtDb250ZW50X1R5cGVzXS54bWxQSwECLQAUAAYACAAAACEAWvQsW78A&#10;AAAVAQAACwAAAAAAAAAAAAAAAAAfAQAAX3JlbHMvLnJlbHNQSwECLQAUAAYACAAAACEANbasnMwA&#10;AADiAAAADwAAAAAAAAAAAAAAAAAHAgAAZHJzL2Rvd25yZXYueG1sUEsFBgAAAAADAAMAtwAAAAAD&#10;AAAAAA==&#10;" fillcolor="white [3201]" stroked="f" strokeweight=".5pt">
                  <v:textbox>
                    <w:txbxContent>
                      <w:p w14:paraId="634C8BD0" w14:textId="1290DC85" w:rsidR="00905E04" w:rsidRPr="00905E04" w:rsidRDefault="00905E04">
                        <w:pPr>
                          <w:ind w:left="0"/>
                          <w:rPr>
                            <w:b/>
                            <w:bCs/>
                            <w:sz w:val="48"/>
                            <w:szCs w:val="48"/>
                            <w:lang w:val="en-NZ"/>
                          </w:rPr>
                        </w:pPr>
                        <w:r w:rsidRPr="00905E04">
                          <w:rPr>
                            <w:b/>
                            <w:bCs/>
                            <w:sz w:val="48"/>
                            <w:szCs w:val="48"/>
                            <w:lang w:val="en-NZ"/>
                          </w:rPr>
                          <w:t>No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70450">
        <w:t>If you are not ready to come out to someone you know you might say something like:</w:t>
      </w:r>
    </w:p>
    <w:p w14:paraId="51F51291" w14:textId="6151A68A" w:rsidR="00070450" w:rsidRDefault="00786753" w:rsidP="00070450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655240" behindDoc="0" locked="0" layoutInCell="1" allowOverlap="1" wp14:anchorId="5AFAF685" wp14:editId="32CBDDCD">
                <wp:simplePos x="0" y="0"/>
                <wp:positionH relativeFrom="column">
                  <wp:posOffset>0</wp:posOffset>
                </wp:positionH>
                <wp:positionV relativeFrom="paragraph">
                  <wp:posOffset>1000760</wp:posOffset>
                </wp:positionV>
                <wp:extent cx="1485900" cy="1925955"/>
                <wp:effectExtent l="0" t="0" r="0" b="0"/>
                <wp:wrapNone/>
                <wp:docPr id="1110685055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1925955"/>
                          <a:chOff x="0" y="0"/>
                          <a:chExt cx="1485900" cy="1925955"/>
                        </a:xfrm>
                      </wpg:grpSpPr>
                      <pic:pic xmlns:pic="http://schemas.openxmlformats.org/drawingml/2006/picture">
                        <pic:nvPicPr>
                          <pic:cNvPr id="863637872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925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41678281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975" y="38100"/>
                            <a:ext cx="67627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14150815" name="Text Box 3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685800" y="561975"/>
                            <a:ext cx="409575" cy="5238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ADA967C" w14:textId="4D3889E5" w:rsidR="00905E04" w:rsidRPr="00A70478" w:rsidRDefault="00905E04">
                              <w:pPr>
                                <w:ind w:left="0"/>
                                <w:rPr>
                                  <w:b/>
                                  <w:bCs/>
                                  <w:sz w:val="56"/>
                                  <w:szCs w:val="56"/>
                                  <w:lang w:val="en-NZ"/>
                                </w:rPr>
                              </w:pPr>
                              <w:r w:rsidRPr="00A70478">
                                <w:rPr>
                                  <w:b/>
                                  <w:bCs/>
                                  <w:sz w:val="56"/>
                                  <w:szCs w:val="56"/>
                                  <w:lang w:val="en-NZ"/>
                                </w:rPr>
                                <w:t>?</w:t>
                              </w:r>
                            </w:p>
                            <w:p w14:paraId="0D29479A" w14:textId="77777777" w:rsidR="00905E04" w:rsidRDefault="00905E0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FAF685" id="Group 35" o:spid="_x0000_s1051" alt="&quot;&quot;" style="position:absolute;left:0;text-align:left;margin-left:0;margin-top:78.8pt;width:117pt;height:151.65pt;z-index:251655240" coordsize="14859,1925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hljD64DAACtCgAADgAAAGRycy9lMm9Eb2MueG1s3Fbf&#10;b9s2EH4fsP+B0Hsjy7ZkWYhTeMkSFMhaY0nRZ5qiLKISyZF05Oyv30dKcuKkQLvuB7A9WD6Sx+Pd&#10;x493d/720DbkgRsrlFxFydkkIlwyVQq5W0Uf76/f5BGxjsqSNkryVfTIbfT24scfzjtd8KmqVVNy&#10;Q2BE2qLTq6h2ThdxbFnNW2rPlOYSi5UyLXUYml1cGtrBetvE08kkiztlSm0U49Zi9qpfjC6C/ari&#10;zH2oKssdaVYRfHPha8J367/xxTktdobqWrDBDfodXrRUSBx6NHVFHSV7I16ZagUzyqrKnTHVxqqq&#10;BOMhBkSTTF5Ec2PUXodYdkW300eYAO0LnL7bLHv/cGP0nd4YINHpHbAIIx/LoTKt/4eX5BAgezxC&#10;xg+OMEwm8zxdToAsw1qynKbLNO1BZTWQf7WP1T9/ZWc8HhyfuKMFK/AbMID0CoOvcwW73N7waDDS&#10;fpONlprPe/0G16WpE1vRCPcYqIeL8U7Jh41gG9MPAOfGEFGuojybZbNFvphGRNIWzIeWP5wkC4+P&#10;3+mV+63Uh3ar2GdLpLqsqdzxtdUgLzD12vGpehienLtthL4WTeOvy8tDhCD6C6J8AaSehFeK7Vsu&#10;Xf+qDG8QrJK2FtpGxBS83XJEZd6VCe4aL9ohJG2EdP1tW2e4Y7U/v4Ifv8J37zctjgvB6Sc/fUQW&#10;tCPb7hdVwhjdOxWe0F+h3ZE8QNRYd8NVS7wAz+FRME8fbu3g26jivZbK4wefadHIkwnY9DPBf+/x&#10;ICKA/hoh/GdYmWTzJFvk0xy3+P+iJd7Zv0rLNEuWizQiSHuzPEEGDNQZ02K2yKZ+1WfFQe6fw0ju&#10;kXr/KDs7jaJqx2SA0at08Kfqxl1NNccb8mafEh3q1jxJJ3mCcHtK3XsUflIHMpt7VAZ1X2OIO2B+&#10;SGp+vn9PY8Y/lposT3NfVIDegPMJuvPJMh3RTaezHPLfhy7pcGWzdBKSxTErjEngyWkvucP20Gf7&#10;MdCtKh8Rp1FIOQjAanYtkH9uqXUbatBaYBLtkvuAT9UonKUGKSK1Mr9/ad7r4+awGpEOrcoqsr/t&#10;qa9jzTuJO10m8znMujCYp4spBub5yvb5ity3lwrdEDIAvAui13fNKFZGtZ/QVa39qViikuHsVeRG&#10;8dL1DRS6MsbX66DUl8dbeadRVJOAnaf4/eETNXoguQMv3quRRbR4kYl73T71rlEMKhHStMe5RxWJ&#10;1w/A6CCFngjSSdP1fBy0nrrMiz8AAAD//wMAUEsDBAoAAAAAAAAAIQAKtdXX/oMAAP6DAAAVAAAA&#10;ZHJzL21lZGlhL2ltYWdlMS5qcGVn/9j/4AAQSkZJRgABAQEA3ADcAAD/2wBDAAIBAQEBAQIBAQEC&#10;AgICAgQDAgICAgUEBAMEBgUGBgYFBgYGBwkIBgcJBwYGCAsICQoKCgoKBggLDAsKDAkKCgr/2wBD&#10;AQICAgICAgUDAwUKBwYHCgoKCgoKCgoKCgoKCgoKCgoKCgoKCgoKCgoKCgoKCgoKCgoKCgoKCgoK&#10;CgoKCgoKCgr/wAARCAHQAW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bNNFBE000iqqKSzM2AoHUmgB1FfA/wC0x/wcM/sbfDnx5L+z9+x14Y8UftOfFhoZDa+CPgnpzapb&#10;xMqBg9zqEatBHCCdsjwfaGhIPmRrg1xg+C//AAcP/wDBQLzp/jj8f/Bf7HPgK881P+ER+GttH4i8&#10;Xy25mXEdxqRfyLaQxA7LmzlRgW+eAcgAH378Yvj/APAr9nfw2vjL4/fGbwr4H0h5DHHqni7xFbab&#10;bu4GdokuHRS2OwOa+PfFH/Bxt/wTbuPENx4I/ZuvfiP8efEVqzfatA+CPw01DWp41Bxv3skULoT0&#10;ZJGBq18FP+Ddr/gmZ8OPFj/FP4z/AA88QfHbx1cPK+oeNvj14km8SXV6Xx/rYJdtnIVAAVjAXA/i&#10;PWvtHwX4F8FfDjw7a+D/AIe+D9L0HSbGFYrPS9F0+O1treMDAVIolVVAHYACgD4aj/4KY/8ABWD4&#10;uhZv2bv+CFvi+z027/489c+MXxS0rw3JAp6NPp+Jbgf7oOakGo/8HL3jeXFv4e/Y18C2cnOby88S&#10;6teQj0/diOJiPyr72ooA+E/+GaP+DgLX083V/wDgp98GPD8h5aHQvgQ12i/Rrm8BP4inR/sif8F4&#10;Ij5h/wCCxfw9l/6Zyfs2WgU/iL4GvuqigD4jHwZ/4OAfCUPm6D+3D+zn4tkX/lj4p+Dup6er/VrL&#10;UCR+AqvF8S/+DiH4fySX3jH9lv8AZZ+ItvHytn4G+Imt6Jc3Hsp1G1ljQn3JHvX3JRQB8Jv/AMFb&#10;v2xfhHA13+1z/wAERfj54et/M2LdfCu/0rx3GP8AacWM0UiJ/teWfoO3W/B7/gvH/wAErfi74mb4&#10;fXf7VWm+BfFVuv8AxMPCvxW0+58L3lnJ/wA8X/tKOGMyf7KO2e2a+v6434zfs7fAH9ozwyfBn7QX&#10;wR8JeONJLh/7N8XeHbbUYAw6MEnR1DDsQMigDqtJ1bS9e0y31rRNRt7yzuoVltbu1mWSKaNhlXRl&#10;JDKRyCDgirFfCeuf8EFPgD8MdUuvHH/BOn9oX4qfsy+IpbiS8MPw58WTXXh6+u+sb3ui37S21xCh&#10;ziCPyUIJHAxjJufj5/wXE/YOOf2j/wBm7wz+1d8PbH5ZvHPwRj/sbxnBbIQXubrQJ2MF7O+/alvY&#10;SAARkswzQB+gVFfOH7Fn/BWP9hf9vS9m8H/A/wCMcVp430/emufDHxfavpHiXSp41BnhlsLjbI5h&#10;LbJJIfNiVwV8wkV9H5oAKKKKACiiigAooooAKKKKACiiigAooooAKKKKACiiigAooooAKKKKACii&#10;igAooooAKKKKACjNZfjbxv4O+G3hHUvH/wAQfFOn6Hoej2cl3q2sateJb2tnbou55ZZHIVEUAksS&#10;ABX5y6/+1v8Atx/8Fn9ZvPhp/wAEzNV1L4O/s9x3Uln4k/aZ1jTXj1bxKqsUlg8NWsm1kXIZTevt&#10;KnJUxvHskAPav29P+Czv7PX7HvjiP9mv4V+Etc+NXx41RGXQ/gz8NoTd6gJPL3q1/Kiuunw42szO&#10;GkWNvMETICw8Jh/4Jc/8FG/+CpN6vjD/AILLftJTeCPh3PMJbX9mH4L6obexeISK6xazqaMzXrfI&#10;NyI0ihvnhlgJKj7A/YS/4Jsfsk/8E6vAk3hH9m/4dC31LVG83xP401qX7ZrviC4J3NNe3jjfKS+X&#10;2DbErMxRFya96oA85/Zk/ZF/Zk/Yy+HcXwp/ZZ+B/h3wPoMYQy2mg6esb3bqoUS3EpzLcy7QAZZm&#10;eQ92NejUUUAFFFFABRRRQAUUUUAFFFFABRRRQAUHniiigD55/bg/4JZ/sR/8FCNPhuP2ivg1azeJ&#10;tPVDoPxA0CQ6d4h0eSPcYXt7+HEgEbsZFjkLw78MY2Ir5bvLn/gsn/wSMY311Nq37aHwDsW/eHy1&#10;i+JXhm0DIAcj5NdVEySTm4lckkwRrX6VUUAeI/sPf8FFP2Rf+Cifw3b4k/sr/Fmz1tbTamuaDcqb&#10;bVtEmJIMN5ZyYlgbcrAMQUfaSjuvzV7dXxb+3X/wRm+F/wC0X8SF/a7/AGUPiHqHwH/aI0wGTTfi&#10;l4IiWNdVbOTBq9oMR6hC+ArlxvIChjIi+UeR/ZI/4K5fFH4afG3Tf2Af+Cwvw30/4VfGG9PkeDfH&#10;FhMf+ER+IqqwQS2F0+Ft7hiVzbyEHcygCN3WAAH6AUUgbPWloAKKKKACiiigAooooAKKKKACiiig&#10;AooooAKKKKACiiigAooooAKKKKACuG/aS/aU+CH7InwW139oX9ov4h2Phfwj4ctPP1TVr9jgc4WO&#10;NFBeWV2IRIkDO7sqqCSBT/2jP2ifg3+yb8E/EX7Q/wC0B45s/DnhHwtp7XesareMcIuQFjRRlpJX&#10;crHHGgLyO6ooLMAfiX9lL9nD4wf8FUPjJoP/AAUp/wCChvgW70TwFod19v8A2cf2fdYUGLSYSP3X&#10;iTWouVn1OVDuhhbKWqNkbnO5QDF8Afsz/tHf8FufHFh+0d/wUH8J618Pf2a9PvEvvhb+zfdSm3v/&#10;ABUFYNDq/ifYfuniSPTwSq5XcSFZ7r9HtA8PaF4U0Sz8M+F9FtNN03T7WO20/T7C3WGC2hRQqRxo&#10;gCoiqAAoAAAwBVyigAooooAKKKKACiiigAooooAKKKKACiiigAooooAKKKKACiiigAry/wDa+/Y1&#10;/Zx/bt+Ceo/s/wD7UHwzsvE3h3UPnSO4XbcWNwAQl1bTL89vOmTiRCDglTlWZT6hRQB+YPwq/ab/&#10;AGmP+CHPxS0X9lH/AIKN/EHUPiB+zd4gvk074RftJakha68MStxFoviRhwqgDEd6flwNxPl+Yln+&#10;nVneWuoWkd/Y3Mc0M0ayQzQyBlkQjIZSOCCOQRwRWB8XPhF8Mfj38NNa+Dnxl8D6f4k8L+IrB7LW&#10;tD1W3EsF3C3VWB6EHDBhhlYBlIIBH5zfCX4nfEP/AIIDfGfRP2Tf2nvGmpeIP2RfGuqrYfBr4s65&#10;cGWb4bXz5KeHtYmPSwOD9numwIgMNiJXNuAfp5RSI6yIHRgysMgjvS0AFFFFABRRRQAUUUUAFFFF&#10;ABRRRQAUUUUAFFFFABRRRQAVU17XtE8L6HeeJfEmr2un6dp1rJdahf3s6xQ20Eal3lkdiFRFUFix&#10;IAAJNW6/N3/gpP458bf8FOf2wrH/AIIq/s++JLzT/Bek2tr4h/au8aaTNsax0VmD2vhyKUfdub3C&#10;s44IiIPzqJ46AMf4HeF9W/4L2ftTWf7Y3xd0q6j/AGS/hL4ikHwQ8E6hC0cXxE123ZopPEl9E4G+&#10;zhYPHbwsPmO7cFHnxy/p0BgYFY/w++H/AIK+FPgbR/hn8OPDNpovh/w/pkGnaLpGnwiOCztYUEcU&#10;SKOiqqgD6VsUAFFFFABRRRQAUUUUAFFFFABRRRQAUUUUAFFFFABRRRQAUUUUAFFFFABRRRQAVyXx&#10;2+BXwk/aZ+EHiD4DfHbwJY+JfCPinTXsdc0XUEJjuImwQQQQ0bqwV0kQq8boroysqsOtooA/Oj/g&#10;n38Yvid/wTP/AGmbH/gjb+2L43vta8M6lazXH7KvxS1phu13SIcbvDl3LgL9vs1KrH0EkWwARgwR&#10;t+i9eB/8FIf2DPA3/BQ39mXUfgp4g1ibQfEVjdRaz8PPG1jlbzwvr9tlrTUIHUhlKv8AK4UqWjd1&#10;BUkMOG/4JJft3eOv2svhR4g+C/7Tmkw6F8fvgvrA8M/GLw6oCiS7UH7PqsAAANreRr5yMoCFvMC5&#10;QIzAH1rRRRQAUUUUAFFFFABRRRQAUUUUAFFFFABRRRQAUUUUAfOv/BU/9vPQ/wDgnT+xp4k+P7aW&#10;ur+KLh4tE+HPhdV3y694iu8x2VokYZWlG7M0iod/kwylQSADz/8AwSD/AGB9Z/YR/ZYW2+L2qDW/&#10;jF8RtUl8XfGrxVN5bzaj4gvD5s0XmJkNFBuMKbSEYrJIqqZWFeA6LC3/AAVT/wCC4V94juw178Ff&#10;2J3NjpqZJtdb+JFyuZ5Pu7ZDp0abMEiSC5iVgSk5z+lHSgAooooAKKKKACiiigAooooAKKKKACii&#10;igAooooAKKKKACiiigAooooAKKKKACiiigAooooAOtfnP/wV38FeK/2DP2hfBn/BcT4C6BdXUfg+&#10;OHwv+0d4b0uMbvEXgu4lVRe7OPMubGZo5FPBKBd7rFCwP6MVl+N/BnhX4keC9X+HfjrQbfVND17S&#10;7jTtY0y8j3Q3lrPG0UsLjurozKR3BNAB4H8a+EviR4M0j4h+AfEVpq+h69psGoaLq1hMJIL21mjW&#10;SKaNhwyOjKwI6gitSvzp/wCCI/jXxZ+yh8V/iz/wRN+M/iG6vdT+CWof238H9U1KYtNrfgO/k8y1&#10;IZjmVrSWUQSFQEjM0cK8RGv0WoAKKKKACiiigAooooAKKKKACiiigAooooAK8B/4KiftoWH/AAT7&#10;/YJ+Jn7WEyQy6h4Z8Ouvhm0nh81LrWLhlttPidAys8ZupofM2kMIxIw+7Xv1fnx/wUdt1/bI/wCC&#10;sP7Ln/BO9B9o8O+BZbr46fEy1bahaDTHNloaqzA+aj6jLIs0OMNGQc8cAHtP/BHr9iS//YH/AGBP&#10;BXwZ8atLcePNUhk8SfFHVLuZZrm/8SagRPetNMpb7Q0bFbYTEkvHbRkkmvp6gcCigAooooAKKKKA&#10;CiiigAooooAKKKKACiiigAooooAKKKKACiiigAooooAKKKKACiiigAooooAKKKKAPzd/4Lp6dqP7&#10;G3xi+BP/AAWr8C2M/wDxZvxZD4Y+MUdlCWe/8D6vKLeYuokTzmtriUNBFyPPvBI3Edfo5p99ZanY&#10;w6lpt5FcW9xEstvcQSB0lRhlWVhwQQcgjgiuH/ao/Z58FftZ/s2+Ov2ZviJldG8eeFb7RL64SBJJ&#10;LUXELRrcRhwV82JisqEj5XRT1FfK/wDwbu/Hnx18Vf8AgmroXwZ+MllJaeP/AIB+IdR+FPjixkhj&#10;UW13ozrDBEpRiJNlk9pG0n8UiSHnqQD7mooooAKKKKACiiigAooooAKKKKACigkKNxOK/N2P9v8A&#10;/wCCmH/BTL4m+JNE/wCCRPhr4d+EPg74T1q40e7+PnxPgnvl8TX0DbJhotnAdssCNx58m6OQdGQg&#10;oQD9Ij0r8/f+CSbL+0h+3n+2T/wUAvGWa1v/AIpW/wAL/BrMvmJFpnhu2WKea3lPWG5uZ/NYL8u+&#10;LPJHHE/GT9uH/gth/wAEw9FuPE37Z37PvhP9oTwBd2NxFZ+PPgbod3b6toeoeU5tzqWmuSr2zyhF&#10;MkO1YwSS5YpG/wBAf8EKP2cPGX7LX/BKf4Q/DT4l6Ve2Xim90WfxB4mtdTtmhuob7U7ubUHinRgG&#10;SWMXCxMrAMDHg8igD64ooooAKKKKACiiigAooooAKKKKACiiigAooooAKKKKACiiigAooooAKKKK&#10;ACiiigAooooAKKKKACiiigAr84P2ULS0/Y//AODiP9ob9m+1i0+z8P8A7RHwv0b4qeH7aHdEsGp2&#10;cz6dfxKp+WSe4le6vJWHJCqT0Nfo/X54f8FfIJvgf/wUb/YR/bWsfs6x2vxivvhlq0bqFaePxLYm&#10;3hdn/uwmCZwCcbn+tAH6H0UDpxRQAUUUUAFFFFABRRQelACM6KMs2PrS5r8h/wBmX9ij4Bf8FwP2&#10;tv2nviz/AMFM21jxx/wqX44ap8Pfh78KP+Es1HTLDwppFl5Yj1BYrO4hczXuCWkYlXaByAQFCesf&#10;8EUtS1L4Bfto/tY/8ExPAXxF1TxV8Jfgn4g8PXfw1k1jUpL6bw7HqtlJPc6ILh2ZmhtpY/LjQksh&#10;jl3EszYAPt79rfw98TPF37KfxO8J/Ba9e18Y6p8PdatPCdxHN5bRanJYzJauG/hImKHPbrXzx/wb&#10;9+P/AIJeP/8Agj18CZPgWLWGw0fwTBpWuWVuy77bW4CV1LzVByjyXfnT/Ngss6PjDgn7JPIxXwL8&#10;Uv8Agjl8cvhV+0Z4q/an/wCCU/7duofAfVPH19LqXxC+H+reEoPEHhfX9Qd0c3aWszqbCZ2DmSWP&#10;e7b8J5SlgwB98kjPNKMY4r8d/wBtf4Sf8FUP2R/jZ+zb+0N+0B/wVp8XeN9d8bftO+DvBMPw58Ce&#10;H08M+GI9MvLi4lvY7m2glb+090cKoHnUOis2S/ylf2IHAoAKKKKACiiigAooooAKKKKACiiigAoo&#10;ooAKKKKACiiigAooooAKKKKACiiigAooooAKKKKACiiigAooooAK+Af+DmXQbkf8ElvFnxe0axeT&#10;Wvhj4y8MeLdAuIf9ZaXNvrNrE06+hWGefn0Jr7+r5p/4LL+G7XxX/wAEmv2jtKvLUTLH8F/EV2qE&#10;Z/eW9hNOh+oaNSPcUAfRui6tp+v6Paa7pNys1re20c9rMnR43UMrD2IINFeSf8E6fElz4y/4J9fA&#10;nxfeTmSbVfg34YvJpG6u0mlWzk/iTRQB7JRRRQAUUUUAFFFVtV1nSNCtPt+uarb2cG5U866mWNNz&#10;HAGWIGSeAO5oA+Tf2oP+CMH7M/7SHx61D9qDwr8XPi98HfH2vWcVp4u8S/A/4hzeH5vEcMShYVvg&#10;qOkpRVChgqsRjcW2rj139jH9hr9m/wDYI+Fs3wo/Zx8GTafbahqUmp+INX1K/lvdS13UZAPNvb26&#10;lJknmcjJJIUdFVRgV68DmigAooooA+DP+Cx0a6n+1H+w3oFwqtDJ+1FaXhVv+elvpl46H6gnivvM&#10;cV8E/wDBZ6caJ+0Z+w74rlO2OL9q/TNOLf7V3p95Go/EivvYdKACiiigAooooAKKKKACiiigAooo&#10;oAKKKKACiiigAooooAKKKKACiiigAooooAKKKKACiiigAooooAKKKKACvIP+Cg+jxeIf2CPjdoE6&#10;bkvvhD4lt3X1D6XcL/WvX68b/wCCi2ux+GP+CfXx08STPtXT/g74muGb02aVct/SgDk/+COt9JqP&#10;/BKD9m+5lbLD4I+GY8/7mmwIP0WirX/BI/SH0L/glh+zhpkn3l+BvhV2+r6TbOf/AEKigD6Goooo&#10;AKKKKACvyh/4LdfsyWfiz9vz4f8A7Rv7YX7EHxa/aS/Z1svhPeeHtN+H/wAH7e81C/8AD3jB9QM7&#10;apPY21zbMYJrECDzvMZQ8KhwrCHf+r1FAHxt/wAEFfhd+1B8H/8Agmv4S8G/tT+H9a0G/XVNRuPB&#10;/hPxReNcat4c8Ny3DPp2m3sjgMZoojjYwDRRmOJljaMxp9k0UUAFFU9d8ReH/C9gNV8S65Z6fatc&#10;w263F9cpDGZppVhhj3OQN7yukar1Z3VRkkCuZ8d/tDfAr4YeMPCHw/8AiJ8XvDui658QL2S08E6T&#10;qWrRQ3GuTRoHdLVGYGYqrJnbkAyIOrqCAfGf/Bwlt0H4Ofs6/FiV/Lh8DftheAdavLjoIYVuZ4WY&#10;nsP3wB+tffq5Awa+QP8Ago/8MPgn/wAFZf2afiv/AME5Pgr+1J4QsfiRot3pFzqa219HfXXhi8t9&#10;Qt7yJ7i3icSIWEDR9ipfnkYr6405rhNOhF/dxzTLCouJo12ozgfMQMnAznjJxQBYoqO1ura9to7y&#10;znSWGVA8csbBldSMggjqCO9SUAFFFFABRRRQAUUUUAFFFFABRRRQAUUUUAFFFFABRRRQAUUUUAFF&#10;FFABRRRQAUUUUAFFFFABRRRQAV8v/wDBa/xhp3gb/gkd+0ZrWqXIhjn+EOt6erHvJd2r2sa/i8yr&#10;+NfUFfCf/BxCLfxv+wBpn7LUN80Op/HD4zeCvAui4b789xrVvdMD/s+TZzE+woA+pP2Nvh/e/Cb9&#10;kL4VfCvUoilx4Z+G+h6VcIwxte30+CFh+aGivSF4XFFABRRRQAUUUUAFFFfPf/BTj/goH4P/AOCZ&#10;X7LNx+1Z4+8D3niDSLHxNpGm6jYafdLDMlvd3kcE06ZVg7RRNJIsfy+YyBN6bt6gHqvx9+N/gP8A&#10;Zr+CPiz9oL4oXF3D4c8F+HrvWtclsbJ7iZLW3iaWQrGgJYhVPHTuSACR+Sn7YH/B3F8Fvh74L+Df&#10;7Rn7H3hfSvHXhHxFqmv6d8Ufh34mvBpfirSJYIrY2Lp5ck0cEbtLK5kMc8cqrsVkcPs+Lf2zv+Cg&#10;H7Snxh+Kf7TXwr+O/wC1prXg3T/GXxI8Jx6f+z18Urq1srLVPDN49nd2kH2m2vWXQo47CEG+uLae&#10;X7Qtym+NJX3V8Ef8FC/g58Hvgt+0P8XtB0H4WvpmnzeOnh+HOqeCvGaax4ZtjGsU+oWEV01nC19C&#10;kd7bNC6iKSFDGsqymUOoB+pf/BYj/gt7+zT/AMFbvhZ8Of2af2afCvivVNC+2W/ifxlY2uipda++&#10;qPp+qWtrodto0skY1N4ppI7ma4jeW3hCQyATMvlH4wvPCF7qP/BOr4U3Wj/HH4heE/HXwV8Z3U72&#10;fj74o+T4cmvpr3daWnhQW2XGoRma1a6aKaFLJwz3BTIaLgf+GhPEPhnQtEuPBUA+HXi74G+F5tIv&#10;dY0u88P+GfEloJLb+zXuLZjp9heask5vJpXsHjmvY0jkd7zddPJDzHxH8A6344+Bsh8HfFo/Ejw1&#10;4dur7SfgzrmuWeoRX507TYLSTVdLsdHlM8cZkbxJBes29jANJupInVcFwDsPg98Yrj9mX9pey8Y2&#10;DfHrxR+0J4+8N2FncWuqeM9R8L3UHiDULmLcJtSjlhvtRt54TG21hbgSSL+/nSMSye1fscf8FBP2&#10;nv2zPhv49/4I8Wnj2TwP8OrrTfGniLwfZXHjJ4760MOk6lcw+HLjWZpkWTSheOl1K84d3jtpIizJ&#10;Jhfzr+IGqjxteSX2g+O7q6s7XR7KFbHXtYZ7iOG2tY0WNXkjiRwnzKkScryqhwokf0D4feEfgNpH&#10;jHwT+0r+1rrml+J/BfjG+1671z4d/CnWLPT9ctbm1jc29pcWywiLSrW5u3t0WSNGxbec0SFo1QgH&#10;6CfsXf8ABdj9rrwF428G/BT4e/tjaRa/DP4O6hofw6+HHh/SfhnLcXnxG0+41mK2XULvTAZrreml&#10;W80h+zusqTm0gRWe6lZv6LP2Z/23f2VP2wNK1LUP2d/jTpfiCbQ9Qaw1/R2WSz1PSLtWZTb3ljdJ&#10;Hc2kgZHGyWNCSjYBwa/ks/4Jwft2aH+yB4v8aa/o37HHw11C6vvGGiXfh3xR4q8Mw+IdX+Gn2O+m&#10;vJLyysriRLi8SGzS8EjrJAVkS1aS4j2xI3QfEH4X6b8YDdL8OPj1fah8Y7L9pLUZ9A+KWkRW4h8U&#10;afql7eQ22qJbaHa3Gqx3D6lpqBFLTLC2pQKgUXMbMAf2Eg5GRRXxn/wTZ/4KJfEP9pn42eLP2UPH&#10;3gjwPJcfDfwHoOpN45+HvxZfxhY6u12Z4dk1yun2yW9yDbNI0UjeYwkDKrqGcfZlABRRRQAUUUUA&#10;FFFFABRRRQAUUUUAFFFFABRRRQAUUUUAFFFFABRRRQAUUUUAFFFFABRRRQAV8G/8FBbg/Hv/AIK6&#10;fsc/sjwRxahpfhPUPEPxb8aWMf8ArbH+zbL7Ho10392Nr66lT3ZMdq+8s461+f8A/wAE952/as/4&#10;LBftaftvSxvcaH8On0z4G+Ab5o/JMZ07/Ttft3Q8vt1KWIpKeCh44oA/QCiiigAooooAKKKKAIdR&#10;sl1LT59OknmiW4haNpLeYxyIGGMqw5VhngjkHmv5WPiD+2P8b9K/bGb/AIJT/wDBVn9qv4sfEL4I&#10;/DnxFq+keM5NY8bC2Oq3UU891a6jeS2dreXd5Cix28kdhcT3bLNEpV4wPs6fv7/wWq/bx+JX/BOX&#10;9gDxR+0f8Ifh6uveIxd2ujaRNdS+XZ6Pc3rGCHUbpyjRrDFK0ZIlMcbsyRmRN4NfyS6l+2R8QvjN&#10;+0B4v/aQ/aB+Iusxav4ohe+8RQ+BpV0J9e1NrRrDzyLSMQQyslzcTSuYtsge4Tb/AKQwIB7E3ir9&#10;hP4ty6z8FvjZ+0VrXhnQr7wrffEDSdQ0vwG1lpGk+O7/AEmCRNAsrG3FybHTFuG8qe4hhQXAtoFW&#10;OGO2hlf598ZyeB7HwL4O+Hnwy/aJ8SX2l3moNceK/D/izSUtNL0TWjFBFNdwRW13eJdQbG8tbvy4&#10;5nS3P7pcKtef+KPEd54sv49Z1M24uvstvbMlpp8VtGI4IY4YyFiAUsUjG5toZmyzFmZmP1z/AMEY&#10;/wDgjb8bf+Cuvx+bwn4dnn8O/Dvw3NFL4+8dNb7lsomOVtbcHiW7lAO1fuoAXfgBXAMb9kT/AIJh&#10;ftTf8FG/j54h/Zp/ZB+C/hXVl8O6tZ2niL4mafq162g6VHbia1e8N7JI6vDeuGutiRSTSeQDbRpG&#10;skZ/XL4Y/wDBlVp178PtJ8MftE/8FIPE+pLp8Mk1loHhjwuI9P0m7nCG58g3NzJvV2jTLiKFpBGp&#10;ZRgAfpxpdx/wTR/4IWfsf6X4K1LxX4Z+FPw/0st9nbUJy99rl7tXzZtiBrjUbxwqltiO+1VAVURV&#10;X5b/AGrf+Dlhfgl8LG+L/wALf+CZXxq1rw7e30Nj4Z8RfEC3g8J2fiG5mYLEunx3BlvL3cTkLFbl&#10;9oZioVSQAfF/xo/4Me/Hdhod1qP7PH/BQDSdU1LzP9B0jxp4Gl0+Ar/t3ltc3DAj2tzn2r8zP27f&#10;+CaP/BQH/glBrnh1vjf8ApPCVxo/iB7rw58Z/BeqXk9vqdwJFe28u9jnMVrLE1u0sKeVbXQDM7hg&#10;EKf1xfsZfE39qz48fsh6D8UP2lvg5pvwq+I3iLTbi5bwp50l+uiq7yfY/tCMYmMoi8p5YdykMWQl&#10;GyF+dPjx48/4KBfAz4W6hpv/AAUV/Zt+F/7RnwT1CF7b4hXnwr8NXkGraTp+cm8uNCvpblNSgjIV&#10;pBbTCaNQZFjfyySAfyhfFr9ojx342+MvxM+I/ivxB4f8V618Qr68fxJ4nbwlp7x6jdTXImuNQtFn&#10;sI2sDNIHkVoIradVl2kjLq30/wD8EcP2ZvgB+1r8QvHmvfttQWNx8P7hdO0/WNam1CbTNVtNavLt&#10;pbMaXdrbS2iyyi1mgkjvHtoPKuWfephVl+hP+Csv/Bv54Z+G/wAHZv8Agpb/AMEgfGdv8RvgTqUY&#10;1ySz0XU5bvUvClqN5ke3kDFrmzjbIkEg+1WvlYk3BJpB+fvwY+HHi/X/AIK6x4k+D9l4w8SRvp2p&#10;W3xF8K6I6ra2oisrq7sb6YSQyLcxpFb31wYhGzwrp0ky3ELOhiAPv/8AYr/4KbftHf8ABME+NtY/&#10;ZK/ZR+Enh/Rfjhod18RPhdoOkeHz4w1R9Lt55LGLSbi9h1y0uEgtfsd1JKClzNFILyXyEUymP9/f&#10;+CRv7S37Q37Y/wDwTu+Gv7UP7UvhXRNF8ZeONPu9VutP8NxmOyWzkvrj7C8StNMyh7P7M5VpGcFj&#10;u2tlR/NX8EPG/gnxf+0HY/Hn4G/AzT/GXwzt/B+v2jfCLxB8SLJvG2rDVdGn0jW/IksYTPCzvLf6&#10;lFatEkKebcSxRoH3D9zf+DYj9qjxD+0v/wAE3o9Eu9H8SDw/8OfFV14V8D6t4ihsRJPocCRvp9qZ&#10;LTaLia2tJLeGaYwxBpAQNzJIQAfovRRRQAUUUUAFFFFABRRRQAUUUUAFFFFABRRRQAUUUUAFFFFA&#10;BRRRQAUUUUAFFFFABRRRQB4v/wAFE/2vdA/YL/Yh+Jn7XGvrbSHwT4Vnu9KtLxZDDe6m+ILC1fyx&#10;uCzXctvEWH3RISSACR53/wAETf2RvEP7F/8AwTT+Gvwv+IkF1/wnGs6a/ij4iXGqW5S/l1zVJDe3&#10;KXZLM0s8PmpatIxLMLVScdB8/wD/AAVAuLb/AIKKf8FQfgP/AMEkNE8nUPB3gu7T4u/tAQ7Y5Yms&#10;LJtml6VOpfDpcTyATQMufLubeVchSa/SwdKACiiigAooooAKKKKAPkP/AILn/F/4bfDD/gmd8TfD&#10;HxK8F6trUPj7w5d+FNKXT/D/ANut9Pv723kjtr+9kfENlaW83lzPdSsoj2KV3SbEb+Sv9oD9ifxv&#10;+z18Lf8AhMPFP9tSa1ovjzUfCfj6xj8OltI0PUIXkW3ih1iKWS11CSY2t/lIseX9jbJbPy/0kf8A&#10;Bcz/AIIifGr9vTVPEPxs8Gf8FDY/COg3Oi28WreDfidbrL4f0SO3VQ9zYXSFX0wSBS0+Uk84yNvc&#10;IsaJ/Mn4xv8A4g/s86946/ZW8a3Gm61p+leKry11vSbXVpJtMm1myW7sIdRjltpE+0tb+fctA5Zo&#10;j5rEo6SOjgC/sf8A7LPxP/bZ/ab8F/srfBuxWbxD411yOws5JFJjtY8F5rqXHPlQwrJM5AJCRtgE&#10;8V/VbpN/8I/+CLf7PfgP/glt/wAE5PhN/wALK+OXiHTpbzw/4VlmEfnyMQt34p8QXCf8elgsmBkk&#10;NIUjtYMBd0X4J/8ABBr9qr4R/wDBPLWPiN+2t4mTw/qXxKm0218D/BLw94k1JLSzbVtRk3XWqXc7&#10;sotrKzhhiE0u5SVvBGGUyb1/Xn/gnz8Tv2s/iB4W1rXP+CY3wIbx14u+I96mo/Fz9t79oaxuNI0f&#10;xJerhdui6UqrfXthBH5sFpAq21tbGEK65d3YA+jfg3+wX+zp+xhcXH/BRT/gq1+0X4f+IPxiG2TU&#10;/iv8SLuC00XwqW5TT9CtpyIdPhQ7lRkUTysztlfMMYzb/wD4LH/BD9p7xHpusfsNf8E7/i5+0hca&#10;HLLP4X8f6Z8P4dK8PW1xjy5vs+sa00AikGNjGNDuxgEgV1fwi/4Ip/BjUfiBZ/tCf8FDfilrn7UH&#10;xQtRm11v4m2sS6Do7EYZdM0CLNjZIdqNhlmcSLvV1JNfaEEENrCtvbwrHHGoVEjUBVA7ADoKAPiC&#10;H/goF/wV8WNbu8/4IIa+tuW+ZYf2jPC7zqvr5e4AnHbdVvUv+C2nw6+DbyJ+2/8AsV/tBfA+zs7X&#10;ztV8WeJvh0+r+HbTnGDqWiyXkeM4+ZlQDvjrX2fq+r6T4e0m617XtTt7Gxsbd7i8vLyZY4beFFLP&#10;I7sQqqqgksSAAMmvzP8A2hf+Dtn/AII//A3x3J4A0HxZ43+JHk3Elvf6x8P/AAvHNp8EiOUYCa9n&#10;thcJxkSQCWNlIKswIoA07P4deA/EXiDXv27P+DfT9pP4c+INY1aRdU+KPwItPEkEvhfxwZB88kkC&#10;Nu0HV5FHy3G2NZHUC4TDSufwa/4KjfAXQPgl8VL39uv9hfwxrnw78J+JNYvfD/jf4e31sbTV/hT4&#10;qnt5VvtCnjGPKt54WnktJkwkkLTRqFMJWv3l+IPwO/4IFf8ABRX9mNf+CopXR/hzpKz3NxH8dfDs&#10;1z4F1nTtSEgheV7hRB9puUnURoZkuFaQYj355/LTWPgd+1F+1x+1HffB/wCEH7RPiLxJ8Gfj9Y2/&#10;hXS/E37R2gwXPirXPCdiJL6XxvLEi200lppskRNnf30kDym5igjBVp4oQD4L+Gnx5+PnhfwtD41+&#10;HnhvUG8UeFWvNH1PxxN4WSzs/BcWrxarp97bzyQp5MrXcV6GF1dBJ4Hs9kR2oDX9KH/Bs1+0b4J+&#10;JH/BOjR/2dT8bvCvivxx8JL6+0XxRZ+FYrSO2s7RdSvYNOli+yxRrNDPBa+Ytw6+bMS0jliwZv57&#10;P+C0/wCwv+yJ+wF8Xvh/4X/YS/aYvvil4J8XfDtdVu/GC+IrDUrS51Jb68srqO3m09FiEYEKgxEy&#10;OhdgztkAf0Uf8G7f7L3/AATg+HP7Cvhv9qT9gH4X+INNX4naSE8Ra942vhc63eTWN1cW0kM7JiCN&#10;Y50mUfZ44o5AEdlLHNAH3/RRRQAUUUUAFFFFABRRRQAUUUUAFFFFABRRRQAUUUUAFFFFABRRRQAU&#10;UUUAFFFFABXA/tS/tJfDH9kD9njxh+018Y9V+x+G/BWhT6nqcilfMlCD5IIwxAaWWQpFGuRueRV7&#10;13xOBmvy8/bgvpf+Cyn/AAU00H/gl34KuGu/gb8B9RtPFv7TGpWzA2+saspLab4b3AEOCwZpkzj/&#10;AFw+SW1XIB6T/wAED/2e/ijH8HPGn/BSP9qHT2i+LX7UniBfF2sW8rOTo+ghWXRtMTe7YjjtnMij&#10;hlSeONxmEV99U2CCG1gS2toVjjjULHHGuFVQMAAdgBTqACiiigAooooAKKKKAPy0/wCDpz9pj9u3&#10;4K/sdL8P/wBl/wDZksfFPgTxVpd63xU8caj4dj1mHw9Z27wOiNayq8MfmElvtEyOq+WdoVwHX+Xz&#10;4iXf9u+GtH8ZXXirwrdX+tX2pXWpaRoWjm0utPmacEm4C28UISQHMMVuzxRouAsTFlP91nxa+E3w&#10;3+O/wz1z4OfF/wAHWPiDwv4l02XT9c0XUYt0N3byLtZG6EeoYEMpAZSCAR+WPiv/AIMy/wDgllq2&#10;l63F4X+JHxc0i91CSWTSbg+JLO4i0ottKRrG1mGmjQgjEjlyrEF84YAH5J/sZ/8ABFf45/DuP4N/&#10;tW/tR3uh+A/DPxVhtb74PeKvE2kW2ueHU1x2W40zT/EtnMP3FnqMSkJKPMC+ZHuXJKr9K+L/AIxf&#10;8FKP2mPFPxOT4nftZ/tM+GPjV8OFuT4+8F+EfGVj8NPhx8KbdZXFrPdag9zOt/aPHh4QkQnuY42/&#10;esMStLrf/BPzwf8AGv4U/Gb4JfGT9uObw3e/szt40+HlzHeeLvseofEbStOsrS88Hwz2s7tbzJay&#10;RzRukcSuVjgCNuRXTvv+CZcnwH/YhTVo/wDgsZ4tu/Ffwe/a2+E/w38V+BfiF8QtPuL/AEya60u1&#10;My6BqVwocCa1MkIjEuIpILRWbbvEVAHl/wCz7/wXs/bu/Yf3aj8Wv+CrPwh+PGnW+mOsfgzxN4J8&#10;VI94YwHxZ6wuhQM1w3EayzNLAd+TgESL9ffAr/gvX/wVj/4Ktalc3v8AwSF/YN8B2ui+C9Bs5fiF&#10;qPxg1t5Ek1eeMt9gsngubYMoMcoWRgSy7XkFvuVW7L9v39sz/g3u/bz+K3wy8U/E7xfrv7QXiT4T&#10;tqk3g/4T/CnwpqGuR6096tqHW4ghtvKnVDZwsqPPHGSGDiRW2171/wAEEf2XviX+zL+zx8ULjxl+&#10;zzN8JdA+Ivxw1rxl8PvhnfzRPe+HtEu7ezjgtrlYiVgcfZ2xb5JiXarYOQAD4R+In7bvxH/4KDN8&#10;e/Ef/BXH9m7xV8P/AAN+yf8ADGyfxT+zho3jDULO38c+KdSubhLOe6uLNFmks28i3SFQZYYzOJzJ&#10;JGWzg+Kf2Z/+CqX7Mq/BeX9nT/gib+yA9r8U5AkWgW/wT1HWL/wKHEDLH4j1W4fdEVSfDzeYF3QT&#10;gKNqg/pv+11/wTv+PGvftWWf7fv7Af7RGl/Dr4qHwwnh3xfpHi3w++p+HfGWmRSGSCK9hikjlhmi&#10;djtuIm3hPk4Gcx2/gP8A4Lv+NLL+x/FX7Rv7L/gZZBtfV/Cfwz13WLlP9pI73UoYgfZgwoA/Nr4h&#10;f8EtPGF7/wAFsJv2Vvg58PfhToN74n+DemfFe9s9WtLnVvCHw01WaX+x9av9C0GQRW2o3ctxbW7w&#10;NeRrGg5eP5I1j+oP+CoH/BP74QfsJf8ABHv9oL4keBtQ8S+MfiB4nsdHuPil8T/GGrteeIvFenrr&#10;Nh9stJrn5fJtmtBLCttCI4VjwNpOWP2B+yT+wG/wD+LWvftQ/HH9oDxB8X/i/wCJfD9voGoePPEe&#10;k2WnrY6PDPJcJpthZ2USR2lsZ5GlZSZHdwpZztGMf/gtbo1vr3/BI/8AaNsbpQVj+D+uXIz/AHob&#10;R5V/8eQUAfh7+3N/wTm+M3j39iP4Q/sQ+DP2U9Y8OfEfxD+1B4wvv2afAus6hZtqlj8Nbu1S9uG1&#10;B4LiVIBDctb7zNJvURn8f3F/4JB/8E6vDH/BL/8AYa8L/syabDpsniAZ1Tx9q2k3FxJb6prk0caX&#10;FxGZ8Ns2xRRL8qDZCp2KSRXxR+yD4S/ao/YR/bd+Cf7X/wDwUV+Mfh/4pW/7R3gHTPhroPjKz0E6&#10;cfhxqRhF/p+jRjzSk1vfssiNMI1ke4ijLbATv/XQHIzQAUUUUAFFFFABRRRQAUUUUAFFFFABRRRQ&#10;AUUUUAFFFFABRRRQAUUUUAFFFFABRRXi37fv7d3wK/4Jzfsz61+0x8fNXZLCw22ui6LakG917U5A&#10;32fTrROsk0hU+yIkkjlUjdgAeSf8Fgv+CiHi39jf4U6H8Ev2ZdA/4Sb9oT4yagfD3wd8Jw7WZbp8&#10;LLqk4b5VtrVW8xmf5C+wNhPMdO1/4Jaf8E9vCv8AwTe/ZT034L2+ut4g8YateS678TPGtw7yXHiP&#10;xBc4a6u3kf52UNiOPd82xFLZdnZvFP8AglB+wx8cNb+Keu/8FZ/+Cj2lCT4+fEqwFv4b8K3ALQfD&#10;Tw0ctBpFsjf6qdlbM7YDguynDvcGX76oAKKKKACiiigAooooAKKKKACquuazp3hzRLzxDrF0sFnY&#10;WslxdTOcLHGilmY+wAJq1Xkv7ffh/wAYeLP2E/jV4V+HlvNN4g1L4S+I7XQ4rfPmPeSaZcJCq/7R&#10;kKge9AH5at8BP2NfHH/BFb45f8Fhv21v2ZPDfir4j/HLSdd8VWN54k0OC6vtHF9M+n+G9NsJtm+2&#10;CxnTwJYtsjPIXYsQuPtD/ggB470r43f8EaPgc+u6Okkmi+F5PDep6bqFrloJ9Lu5rAo6OOGxbq2C&#10;M4YV8o/tC+Mvh149/wCDZj9mPV9N121bwTHN8J9O8a33mAQ2tvaajp9rfiQ9B5d1CyNnoymvT/8A&#10;ghJ8d/hXoX7X/wC2b+wJ8NfEy32j+CfjjfeK/CO2ZWjS01Jyl9aQAE5itb2B03dMzjPJIoA/RfWZ&#10;/C3ws8G6p4ptfDMkdnpWnzXtxZ+H9Fe4uJkijLskNvbo0k8hCkLGis7sQqgkgV89f8E2P+CifjP9&#10;vK4+Jmh/En9lfVvhD4g+HHiSxsLjwr4i8QRXmpNa3unQ6haT3UMcSfYpmgnTfbEyNG4dGbcjKPpf&#10;WtZ0fw5o914g8Q6tbWFhY2z3F9fXk6xQ28KKWeR3YhUVVBJYkAAZNfHf7ZH/AATG/wCCPH7ZUcn7&#10;an7QPhDwja6hquj289j8bPD/AI2fRpNoiH2TUUv7W4jgnkjRYjFNL5o2xRr80ahaAPqr4weN9A+H&#10;Pwv1/wAbeJ/iZoPgyy07SppZfFnieaOPT9JbaQlxcGWSJPLRipIaRARxuXOa+S/+CFPxm/b2/aJ/&#10;ZHuvjj+2/wDFvQ/GMOv+Irz/AIV7rGn+CP7FuL3SYbmaFL51Uoklvcqkc1viCJxG25mlDoV+UfhV&#10;4o/4JT/En9oDw78Jf+Ch3/Bd7Qf2oo/BknnfDbwT44OmWPhe1k2CKO41G4tk+x69qKJlElu52bM0&#10;xEReQsP0e+PX/BQn9iD9ln4QXnxq+Mv7TXgzR/DOn2vmJcQ61DcyXPHyx20EBeS4kPaOJWY9hgEg&#10;A9or5P8A+C6fjG28Df8ABH/9ojWbt9q3Hwx1DTU95LxRaIPqWnUfjX0N8DvjZ8L/ANpH4P8Ahv49&#10;fBXxbDrvhPxdo8Op6Bq1vG6LcW0qhlJSQK8bDo0bqrowZWVWBA+Rv+C72l/GH4w/s+fD39jD9nHW&#10;dIs/H/xg+LGmWugy69EZLOFNIjm1+Sa4QK5aBW0uFXG1siUAqwOCAeeftx3Hhr/goB/wbfSfHT9n&#10;TUms7rRvhXpPj3wXqDSj7XouoaF5N5KiSJ9y6i+x3VsWXo5YdK3Pir/wVs+LH7ONj8D/ANvn4tfD&#10;m4vP2T/jN8LfD0vizXtJsTcX3wx1+9BuIb+9WNfMl0+5jvLe2cgN5ctqu3a80cNz81/sO6d/wXZ+&#10;G/7M/wATv2B9L/4JZ+H/AA6fGHjzxNcaT4w8ZfESyj8MeDNN1hjLJBFbwedcanDHPNeOgi6LLGG3&#10;4bP6g/su/sl+FPgN+w74H/Yl8cSWPjXRvDPw4svCWuNq+lq9rrkEdmttP5ltKZF8mUb8wsXUI+wl&#10;gOQD0/wv4o8NeN/DWneNPBniGx1fR9YsYb3SdW0u7S4tr22lQPFPFKhKyRujKyupKspBBINXq/Mr&#10;VvhT+0x/wQH1O+8efsweF/EXxa/Y9nvZb7xJ8JreZ7zxD8LBI5knvdGaRi15poZmkltXbdGSZdwz&#10;PMfvv9nD9pb4Fftc/CDSPj1+zh8TdL8W+E9ch8zT9X0ubcuf4opEIDwyofleKQK6MCrKCMUAd1RR&#10;RQAUUUUAFFFFABRRRQAUUUUAFFFFABRRRQAUUUUAFFFFABRRXzV/wUa/4Kjfs9f8E5PBenjxxHfe&#10;LPiF4qlFp8O/hP4TjNzrnie9dtkccMKBmSLeQGmZdo+6oeQpG4B3X7bn7b37On/BPb9nnWf2mP2n&#10;vG6aN4e0lfLtreELJeateMrGKxs4Sw8+5k2ttXIVVV5HZI45JF+O/wBh79in9or9vz9pHRf+Ctf/&#10;AAVb8FyaLfaNum/Zz/Z5vGZ7X4eWTlWTU9QjdR52sShY5PnUNCVRmVJI4ILHQ/Y4/wCCaf7Qn7Tf&#10;7Q2j/wDBTP8A4LGT2Or/ABB0dvP+EXwTsZhN4e+GMTMrrLtyUu9TyqM053BHRWDM0cBt/wBD+lAA&#10;OKKKKACiiigAooooAKKKKACiiigAoYBhtYdfWiigD89Pih/wbY/sXePdO8WeAPB37QPx3+H/AMN/&#10;HGsHU/Enwd8C/EKK38Kz3BlSYslhPazCIGVEfarBVKqFCqiBeR/bE/ZJ8D/8EcvEPwJ/4KEfsZfC&#10;q4tfh58EdAuPAnxo8NaPG1xdXHga/uRcSamchpJpbO/Y30uAXl812ZlRXI/Tmq+raTpeu6Xc6Lrm&#10;m295ZXlu8F5Z3UKyRTxOpV43RgQyspIKkEEHBoA+b/8Agov46/Yh+KX/AATf8V6z+0z8WLhfg/4+&#10;8NW0S634N1Rjd6zDdmN7SLTTAGa5luG8sRxIriUOVZWQsK/If9ibwx+wd4R+O3iT4wftYf8ABMf9&#10;orSfh34b1a50r4O/AvUPhV4m8U+G/DrRSSRXWpXy3ZntpdVuJfMzBAn2a3B4Mkp8xKfwE0v4h/sv&#10;f8F6fBP7IHxG8QSWv7L/AMLf2oNXs/h74B1SWS8sfDGv674duLrw8oEqMVE0s26yG9vJlW6kHll3&#10;eT+gP4geA/DHxT8Ba18M/GtpcXGjeINLuNO1a3tr6a1kltpo2jkRZoHSWIlWI3oysM5BB5oA/Kv9&#10;pX4jfED/AIKa/s369+xx+yt/wSz8HfC/4U3lhNa33xC/aUhtfDMGgHBH2rT9EtCbxJ4+ZIp2MSq6&#10;ruGCRXzJ/wAEzPiF/wAE2f2Nf26Lf9jr9rFf2P8AxZpHgnQbXS/Cv7Q3h/wCbifxLqk8ka2tvc3U&#10;Xnafp91Aq3Cz3EzLJJiJvMJMrn9Hf2k/+CKf7D2gfCO3tv2SP+CVn7PfiTxda3EEGnw+Po5NNsYo&#10;QDvnuZ7e2uJ7phgDYwJctkvxhvG/jz8PP+Ci3xR/Z2k/4JUJ+w9+xl8K7P4j+HdSsNJ026+Il5NY&#10;XdnbrF9qu9L0q10yGQXFqZ7edHL5jkEb4+XIAP1D0DQNB8J6DZ+GPCuiWem6bp1rHbafp2n2ywwW&#10;0KKFSKONAFRFUABQAABgCvkLQfEvh/8Aas/4LTalFo2q295pf7K/wv8AsV7HHN80fifxQ6uRgcHy&#10;dN03aTng37LwQwrxT9jb9sv/AIKaav8AsYr+xh8L/wBn/T/GX7Q3wk8W6l8LvHnxA8U+Jo7Xw/op&#10;06KH7B4ju1nkOo38V3ZzwSx+XAWuJIbh2MSlQ2b/AMEHP2Ydc/Y4/wCChX7bnwC8WfFLUvHGtWl9&#10;8PdV17xhrEYS41rUdQ0i9vb27KAkRq93NcFUy2xdqlmI3EA/UaiiigA618B/tFf8Eq/jL+zt8YNW&#10;/bb/AOCNHjrS/h7471ST7T47+D2tKw8GfEAjk+ZAhA0+9PO25i2gsefL8yWRvvyigD5A/Ye/4LC/&#10;Bf8Aae8fy/sufHvwVqnwP+P2lKF1r4P/ABAYQ3Fy2D++0y5IWLU7dsMyPF87IpfZsw5+vwcivEf2&#10;3/8Agnb+yN/wUO+Hsfw//aj+E9rrLWLGTQfEVoxtdX0ObIYTWV5HiWBtyqxUEo+0B1cDFfIrwf8A&#10;BaL/AIJLDZo8d/8AtqfAuxyVhuJBbfErw9aje2N2CmthF29muJXIVVhRc0AfpRRXzH+xB/wWA/YJ&#10;/b+uG8KfBL4zQ6f42tpHh1X4ZeMoP7J8R6fcR7vNheymIaVo9rb2gMqIRgsDxX04DQAUUUUAFFFF&#10;ABRRRQAUUUUAFFFFABRRnHWmyyxQRtNNIqKikszNgKB3NADqh1HUdP0jT7jVtWvobW1tYWmubm4k&#10;CRwxqCWdmPCqACSTwAK+E/2nv+Dgr9kD4Z+Pf+GeP2O/D+vftMfF65BWx8B/BuE38ETfL891qMav&#10;bwRLuw7x+c0RH7xEGSPM7D/gmX/wUh/4Kq38HjP/AILNfHRfAXw0eVZ7P9mD4O6q0NvOoKMqa1qc&#10;bM1y2VO6KN5FBw8UkBytAHQfHj/gs18VP2rfibqX7HX/AAQ4+GVn8VvGlpL9l8VfGjVlZfA/gwE4&#10;MpugCuoTAZZEi3I2NyfaNrxj1z/gnh/wSE+G37HfjHUP2ofjp8Q9S+Mv7Q3ihGbxX8YPF6B7iPeu&#10;1rXTYSSthaqvyBU+Yp8uRGFiT6U+BvwE+C/7M/wz034Nfs//AAw0Xwf4X0iPbp+h6DYJbwR55ZyF&#10;A3ux+ZpGy7sSzEkk111AAOKKKKACiiigAooooAKKKKACiiigAoozXxD/AMFL/wDg4C/4J6/8Ew9Q&#10;n8A/E/xxd+LviBHGGPw/8Exx3V9bZAKm7kZ1htAQVbbI4kKkMsbCgD7eozX81/x5/wCD2T9s3xJr&#10;WP2bf2Tfhz4T0tWYbfF11e63dSDPB3wyWcacdV2Nz3rlvAP/AAel/wDBSzRvE1nefEX4FfB3XtHS&#10;YG/0+x0fUrG4lj7rHP8AbZVib0ZopAP7poA/p5yPWsP4j/E34b/B7wZffEb4teP9F8L+H9LhM2pa&#10;54h1SKzs7WMfxSTTMqIPckV/MX+0z/wcO/8ABVn9pnRta+Kn7KH7cuk+GdCW2eTVPhTYeGdM03Xt&#10;Eh25drea4jlk1SJBu/f2s/nhY2lktbZBkfmx4p/az/aL+JPxY0P41fGr4va98Qte8P6nBe2M/wAQ&#10;9Wn1tGaKVZRFIl27h4WZQGjPysuQRg0AfsP+1b+0N8Jf2r/Fv7fX/BRD4CRavfab8J/il8BfG/gT&#10;UJdPmtnvrjTjdaY18sbgOsD289xJG5A3ReXIQueP6LLO6tr21jvbK4jmhmjDwzRsGV1IyGBHUEd6&#10;+S/hlb/s3f8ABWf/AIJg+Kviz8HfCmi6D/w018Lbm08UatY6bC14motpz6YUupQgNzNYyRm3VmyB&#10;9mATC4q5/wAEOfjvdftH/wDBJL4C/E3UbaaO8j8A2+h3/wBpkLSS3GlO+lzSsTzl5LNnOefn5oA+&#10;rK/Kv9sXxV+1v+1v/wAFlbm7/ZU8c/CLwHbfsI+FRqOu678XIb6S11K58V6NK08ji1liAs7exgRi&#10;zSwlJgWYyphU/VSvyL/4LBf8E8/A2rf8FaPgn8aPGvxB8Q+G/hJ+01cR/C349af4d1ZrFdfvreJr&#10;3RLOeUFnK30lnDZv5YjYRWpVZFMzGgD2f/gjbqviH4+ftgftLft7eGrb+0fh/wDFTTfAen6X48t9&#10;EutL03xjrmjaTPZ6rf6VZ3jtcxaesjxwo0hcO0bBZZTHIa4/xx+3T+zT/wAE6f8Ag4P+I3g79pfx&#10;3D4S0r4+fBvwffad4m1PbHpttf2FxqlkiXc5IFsrpkLK+IwVwzLkZ/TDw34c8PeD/Dth4R8I6DZ6&#10;XpOl2cVnpel6bapBb2dvEgSOGKNAFjjRFCqqgBQAAABXz1Y/8E8PCHjL9sD40ftM/tHSaH480n4m&#10;eD9D8HaH4M1jw/HNa6VoFijzz28wl3LcGfUJ5pzlQEEcWMnOAD2jwP8AHT4KfEzXb/wx8OPjD4V8&#10;QalpXlnVNP0PxBbXc9n5iB4/Njidmj3IQw3AZBBHFdVmv4d/285vhJ8Jf+ChvxSi/Yua68NeD/DP&#10;xI1K28BzaTrE7PaQW1y8ccsFwzmXaShdGLFgpXk4zXsHwP8A+DiL/gsz8ANGt/Dng79uvxNqlhby&#10;blh8ZWdnr0jj+6Z9Qgmn2+gEgwOmKAP7KM0V/LT4I/4PK/8AgrF4Zjgg8S+Cvg/4kWMjzptS8JXk&#10;Mso78219EoP0XHtX0x8Df+D4Ddf2unftKfsE7LVh/pur+B/GW6RT6paXUIDfQ3A+tAH7/UEZ6182&#10;f8E+f+Cr/wCxt/wUp+DsHxk/Z98dXFnBJ4i/sCbQ/Fluun6hFqv2U3f2MRl2SeQ24eUeS8ilY5CC&#10;fLfb9J5oA+b/ANuX/gkn+wF/wUTszc/tNfs/6bfeIooQmn+OdFZtO12xKq4iKXsG2SRYy5dYZfMh&#10;3YJjbFfMN1+wr/wXS/YGWe7/AOCf3/BQbSfj54LtVuHs/hf+05aPNqkKbU2Rwa1bsktzKSrKiyva&#10;28YI+U8mv0uooA/Nlf8Ag4L8X/s1X3/CP/8ABVn/AIJh/Gb4D+XqMdpceNtJsV8VeE4w0e4SNqVm&#10;qZJOf3UEdww7kkHH01+zb/wVz/4JnftcRafH8Av22/h7rF/qjMthoN3r0enarKR1H2C88q6H4xjP&#10;avosqp6ivmv9ob/gjn/wS5/aoM9x8bv2GPh5qF5dXBnutY0zQ10vUJ5D1Z7ux8md8/7TmgD6Tjlj&#10;ljWWKRWVhlWVsginZr874v8Ag20/ZS+HH2lP2Qv2uv2l/gXazSebDovwx+Ml1b6fFJnO4xXCTO49&#10;Q0nPrUyf8Etv+Cvfgm0+wfCD/g4M8bRWsP8Ax6w+NfgnomuzEdhJcTSB3/3iM0AfoVmivzxH7M//&#10;AAcl+Ff3Ghf8FMPgT4sVfu3Hij4RPYu/1FmCo/CpT8JP+Dm2YeTJ+1r+yjCvTzofBOsM/wBcMMUA&#10;foTmjOOtfnr/AMMc/wDBxB42by/FX/BYr4a+C42++fBvwEs9QZR7fbmWp5v+CQH7f/xNC2H7Sf8A&#10;wXu+OeqWB/1sPwx8N6X4Nnb1AmtBIw/KgD751fWtH8P6fLq+vata2NpAhea6vLhY441AySzMQAAO&#10;5NfIn7RP/Bfr/gkP+zMPsnjP9tzwlrupP5qwaP8AD+WTxFcPKmcwt/ZyzJA5I2jzmjGe461w2n/8&#10;G1//AATa8R6sviP9p26+LHx11WEYtdU+MXxa1TUZoB6L9nkt1I9mUivqj9n79hX9i/8AZR8uX9mz&#10;9lX4f+B7mO1+znUvDfhO0tbyWP8AuyXCRiWXPcu7E980AfFMv/BXP/gqX+2Jt0z/AIJk/wDBHnxZ&#10;pOl3cdo8HxN/aYul8O6bAkj/ADSjTY5BNfQbPmEltcM4znyzwGgtv+CH37YX7bdxDr//AAWh/wCC&#10;lnijx9pDSJLL8FPhAp8O+E0KXLSiC4kREm1GLbtVZHihuUx/rmwDX6Z9KKAPM/2XP2Nf2WP2KPh9&#10;H8L/ANlP4EeHPA+iqsYuIdD09UmvWRQqy3M7ZmupdoA82Z3c92NemUUUAFFFFABRRRQAUUUUAFFF&#10;FABRRRQAUUUjsqIzucKBkmgD8gv+DmX/AIL469+wVoa/sSfsheJoYPi34i0tbnxN4kt2Dv4R06Uf&#10;uxH1C3sy5ZM8xRbZMZkiYfzFazrOseI9YuvEPiHVbm/1C+uZLi+vrydpZriZ2LPI7sSzuzEksSSS&#10;STXqf7ev7TWq/tl/tpfFD9qPVb++nXxt421DUtNXUJN8tvYNMws7Yn0htlhhUdljA7V5HQAUUUUA&#10;FFFaGt+GNX8PWWl3+qQiNNY0/wC22Y3fMYfOlhyR2y0L49Rg96AP22/4M5f+Cn1h8Mvihr//AATM&#10;+L3iJYNJ8cXUmufDOe6kIWLWEiAu7AHacfaII1lQFlQSWsigNJcgH9Wf+CCbaXpn7KHxF+H3hh42&#10;0Dwj+0l8QtH8N+SwaMWCa7cSx7COCuZWxiv48PCXi3xT4B8V6Z468D+Ir7R9a0XUIb/R9W026eC5&#10;srqFxJFPFIhDRyI6qyspBUgEHIr+wj/g3A+Dnif4N/8ABHD4PxeOdOkt9c8WWd/4r1JpmBa4XU7+&#10;4u7aY47vaSWzeozzzxQB9yV+cH/BfX4mNc/FL9kL9n/4f/DnxH448bRftI6T8Sh4R8HwQTahNofh&#10;uGe4v3RZpY0DkTosYd0EhV1Dbhg/o+3SvgH/AIJJ2o/aN/bK/a4/bc+LivqXjnw38d9a+D/hW6m+&#10;aHRPCmi/ZnhtLMHJiE887XFxtIEkwViARyAfSv7H3x4/af8A2g4vEnjP46/shXvwf8Ox3kEPgfS/&#10;E3iS2vNe1OHDtNd3tvab4bBTmFY4fOlkyspfaPL3eJf8F9P+Ck+m/wDBND/gnn4o+Ieha0tv4+8X&#10;wyeHPhxbpJiVdQnjYNeAdQttFvn3Ebd6xISDIK+zNd13RPC+iXniXxLq9rp+nadayXOoX97OsUNt&#10;DGpZ5JHYhURVBYsSAACTX8eP/Bfv/gqzc/8ABVP9uG+8Z+CdRuP+FYeCY5NF+GtnNG8fnWwfM+ov&#10;G2Csl1IoflVZYkgRhujJIB8OO7yu0kjlmY5ZmOST60lFFABRRRQB9VfDHxJ4j0H/AII3/ES70nV7&#10;mzksf2pPAt1pdxaztHJb3I0DxSTLGykFXGyIhgcggdOK/Xz/AIN0f+DlfxJ8afE+h/sDf8FEfGi3&#10;fijUJI7D4d/E3UJAsmrzH5Y9O1BuA1y3CxXB5mbCSZlYPJ+Mmvatc+GP+CS3hbw/DGVj8bftEa7d&#10;XRPG7+xdC0lISPUf8T24r59e11fRzaajJb3NqZoxcWM7I0fmKHZfMjbjIDoy7h/EhHUGgD+/Oivz&#10;1/4Nu/8Agqdf/wDBTH9hG3t/ilr32z4o/DCaHQfHU00habUozGTZao2f4p40dXJOWmtp2wqsor9C&#10;qACiiigAooooAKKKKACiiigAooooAKKKKACiiigAooooAKKKKACiiigAooooAKKKKACsvxxJqMXg&#10;vV5dI/4+l0u4Nt/108ttv64rUpssazRNC/3WUhvxoA/gForrfj78Itd/Z++O3jX4DeKJUk1PwT4t&#10;1LQNRkj+609ndSW8hHtujNclQAUUUUAewfBb9nnWvjP8ANc1TwT4dbUfE03xf8GeE9AghXMk02q2&#10;mvFYV/35LGEfUCtP/gpJd+DoP2z/ABl8P/hxqEV54d8AyWngnQr63/1d5b6LaQ6WLoevntaNcE92&#10;mY96+oP+Den4+r4M+I/xT/Z08LaX4dk+JXj7wadQ+Al54mhV7e18eabb3q6bsLkJHcPDf3yQO/yi&#10;cxDqwr89tQ0/W49cn0rVbK6GpLdNFc288becJ92GRlPzb92QQec0AfWX/BEH/gmprP8AwVG/b78M&#10;fAq/srhfBGjn+3viVqELbfI0a3dN8KtuUiS4kaO2QpuZDOZdrLE+P7NtF0bSfDmj2vh7QNKtrGws&#10;bdLexsbOBYobeFFCpGiKAqIqgAKAAAABXwf/AMG6/wDwSrX/AIJhfsJ2Vt8QtDW3+KXxINvrvxFd&#10;tpksm2H7Jpe4AfLaxSNuGWAnnuSrFGXH31QB5l+2l8eoP2W/2Q/if+0dLPbo/gfwFq2tWouj8klx&#10;b2kkkMZ9d8iogHcsB3rzr/gkh+yXdfsWf8E/vh78HfEt9JfeK7rSzr/j7VbmYSzX+v6i5vL+R5cA&#10;y4mmaJXb5jHFHkkjNfI//B3n+0hP8FP+CS938L9KvFjvvip4203QHRT+8+xwl9Qmce2bOKNvabHe&#10;vw/+Gv8Awci/8FVPhp+xhrn7Fll8cf7Q0/UtNXTdG8b6lG7+I/D9j92SC0vVcN8yZRZZRJLEG/dP&#10;GVjKAH3h/wAHUP8AwXjXxpd6x/wS/wD2OvHIOk2tw1r8ZPFWk3GftsyHDaHDIv8AyyRh/pJU5dh5&#10;BIVZ0k/B2iigAooooAKKK9i/Zp/ZF8V/G/4n/CXQtemXS/DXxN8ePoS60ZAPsdrayWh1G8fd8qRQ&#10;QXPmlicAROTgDJAPTvjp8FPHvxD8Q/su/wDBPP4X2P2rxddeBdJaTT5D5MMmueKr+TVLd2Y/cxpt&#10;9o0UkjcL9mOcBK85/wCCiPxU+G/xe/bF8Za38FXSTwLocln4W8A3CM7fatB0ayg0jTrlvMAbfNaW&#10;UEz5AO+VuK+hfiD8c4/Btv8AGL/gqTdWbaX4s+OuveIPC37PeivM4m0XQZt9pqmrp8vEVtp7ro1s&#10;cgGW5uXTD2GK+EKAP0i/4NXf2x779ln/AIKyeFfAepar5Phz4uWc3hHWIZJPkN1IPNsJMdC/2qOO&#10;EHqFuZMdcH+tqv4Kfgr8T9b+CXxk8JfGfw0SNS8I+JrDWtPIOMTWtwk6f+PRiv7zND1ey8QaLZ69&#10;psu+3vrWO4t3/vI6hlP5EUAWqKKKACiiigAooooAKKKKACiiigAooooAKKKKACiiigAooooAKKKK&#10;ACiiigAooooAKKKKAP5Iv+DqT9kWb9l//grl4u8Y6To8Vr4f+LGm2vjHSfstuyxi4lUwX6sx+VpW&#10;vLeedgDwLqMnG7n4k/Zm/ZL/AGlv2yviRD8JP2XPgp4g8b6/IFaSz0OxMi2sZYJ51xKcRW0IYgGW&#10;VkjUkZYV/T9/wdM/8Exrz9vH9g0/Gz4dRx/8Jx8D47/xFYwtC7tqejmANqNkm08SFYIZ0JVyWtvL&#10;AXziy8P/AME1f+CNHg39rH9irwD4q/aB+JMuh/A3xVoFprfhz9nD4O6w+maLeWs8CMkviXVbcRX3&#10;iHUWVLaSV2aCOG4hdYlEeEAB+Rf7OX/BFX4HXvjeLwF8fP2o9Z+JXjeH7PJqXwZ/ZF8LHxpq9lDK&#10;fLP27WSU0jTWim+STdLMq9ScHI/RL4Df8G3fiu+tNMufA/8AwTj+D/wwt0imgvPEH7Q3xI1Px94j&#10;fDfu7n+ytIe00ZHK8+W0koB4PcV+03wT+AfwQ/Zs8A2vws/Z9+EfhzwV4bs2ZrfRPC+jw2Nsrt96&#10;QpEqhnY8s5yzHkknmuuAwOKAPyR8G/8ABsJ4k0nWtP8AGXiv9uTwXpWp6LfRX+j33w3/AGT/AAd4&#10;fm064icSRyx3PkzTB0dVZX37gVBGCK8P/wCCVf8AwSU+A37Y3/BYr4l/8FM/D19eeKPgt4D8aLL4&#10;N13UtNgt7fxz40jijOo6rbxxDyzYxX/n3MZjCo0skIQ7YpEH3l/wUO+InxI/br+Op/4I/wD7LPjS&#10;70S2uNLg1L9pr4h6Q487wr4ZuAfL0a3flU1LUlDKobJitvMkMbq4K/YnwX+DHwu/Z4+FOgfBD4Le&#10;CrLw74V8L6bHYaHo2nxlY7aBBgDJJZ2JyzOxLOzMzFmYkgHUAYooooA/Bf8A4Pj9Qv4/A37N+lxz&#10;4tZtW8UyzRf3pEi0sIfwEj/nX89dfvV/wfHeMoLnxn+zj8PYpl8yy0vxPqM0fcLNJpsaH/yXkr8F&#10;aACiiigAooooAK/Rb/ghn4l/Zo/aS1Ob/gnF+1H8SH8B6l4i1DUn+C/xIjw39lahrNjHpOtaUyuw&#10;jY6hp6xpAzkCO6gjI3NJsf8AOmnRSywyLNDIyOjBlZTgqR3FAHtn/BQ/4x+Lfi5+1V4j07X/AIe3&#10;XgnS/A0x8H+Efh3cysx8JaTprvbQaYd3WVCrtM/BluJJ5WG6Rq8Rr9hvj7/wRo8Wft7fEiP9tHwz&#10;8Gv2h9Sk+LHg/wANeMtWuvBPwz0KXR3v9U0Kwvrx7a6vtftpbrNzPMXPkR7ZfMQbgu5vFvE3/BCT&#10;RfB39pN8TLv9q34e2un27SyeIPGn7H0t1osOP+e15out3zovq6wsB6UAfnFX91H7CviK68X/ALEf&#10;wc8WXshabVPhX4eu5mJzlpNNt3J/M1/F38Xf2SvDfgTQ9Q8T/DD9rr4V/ESx0mHzdSh0XUr/AEi/&#10;t18xYwostds7Ce6kJYEparOVUMxwqkj+y7/gm1d6hf8A/BO/4D3mq+H5tJuJPg34YabS7iTdJat/&#10;ZVtmNjgZK9DwD7DpQB7VRRRQAUUUUAFFFFABRRRQAUUUUAFFFFABRRRQAUUUUAFFFFABRRRQAUUU&#10;UAFFFFABRRRQBDqGn2Wq2E2malaRz29xC0U8Mi5WRGGGUjuCCRXwh/wb46hdfDr9l34h/sLa3cy/&#10;bv2dPjd4l8FWcd02ZpNJ+1tfWFwe5R4rohD3WP2r71r80/2h/ih4Y/4JK/8ABaXSf2g/HWuw6f8A&#10;CX9sXTbTw54uu5n2xaF4w0pEhsL6Un5Ut57aYQs3G1t8rsFSgD9LK8P/AOCi37ZWk/sH/skeKP2g&#10;5NBfXNct44tN8D+FbcFp/EGv3cgt9P0+JFy7mSd03bAzLGsjgHaa9wBz0r4J/bp1uz+Ln/Ba/wDY&#10;8/Zg8RSLPoHhnTfFnxJv9HvIVa3vdUtbP7JpU4zz5ttJLdTKR0LA9QCAD2T/AIJbfsW+IP2NP2aI&#10;7T4v66viD4t+PtUm8WfGTxY+1pNU8Q3mHmQMvy+RbjbbxKu1AkIZVXeRX0lQBjpRQAUE8UU2aWKC&#10;Fp55FREUs7s2AoHUk+lAH8tP/B5D8Zrf4h/8FV9L+GdjdK0fgH4X6Zp93Cp+5d3M1zfMT7mG4tvw&#10;Ar8m698/4KlftQx/tn/8FEPjB+0vY332nTvE3ji8bQpx/HpkDC2sT/4Cww14HQAUUUUAFFFFABRR&#10;Xa/s2fDaD4y/tF+AfhBdHEfivxrpWjyH0W5u4oT+j0Af27/sR/C+b4JfsY/CP4NXK4l8J/DHQdGl&#10;/wB620+CE/qhr1DA6YpsUUcESwxJtVFCqo7AdqdQB8n/APBXv/gn18Ef21v2JPitpWrfAfwrrXxA&#10;/wCFeamfBXiO68N202qWeoQ27zWqwXLIZYt0yIp2MMqxHQkV1H/BJX472n7S3/BM74G/Ga2uo5pd&#10;U+Gulw6k0P3RfW0C2t2o/wB24glXHbFfRDZxxXwf/wAEPYF+BFx+0Z/wTtuRHbL8Efjtqb+FtLB+&#10;e28Ma4Bq+mFvXcZ7rn/Z7YoA+8KKKKACiiigAooooAKKKKACiiigAooooAKKKKACiiigAooooAKK&#10;KKACiiigAooooAKKKKACvxy/4PVvAr6z/wAE4/h14+gTc2h/GK2gk/2YrnTL/J/77hjH41+xtfmZ&#10;/wAHb/hL/hI/+CMPirWfKDf8I/400C/3H+HdeC1z/wCTOPxoA+QP+Dej/g5x8Pt4f8P/ALCX/BSb&#10;xzHY3VjHFp3gP4s6tPthuIQAkVlqsjH93IowqXjHa64ExVlMsv3R/wAFrfhf8dvhT8bf2ef+CsX7&#10;N3w21Txpf/AHxNf2fxA8G+HtHN5qGqeFNXiS2vZ4ERt8klsiuyoFYKbhpm2pC+f5Da/cb/g3I/4O&#10;TIfgZa6H+wH/AMFDvHbf8IXH5dj8OfiVq05b/hHl4WPTb+RufsI4WKcn/RhhHPkbWtwD+izQ9Ysf&#10;EOjWmvaY0jW19bR3Fu01u8TmN1DLuRwGQ4IyrAMOhAPFWqhsb6y1Kzh1HTbuO4t7iNZLe4hkDJKj&#10;DKsrDgggggjgipqACvz4/wCDlP8A4KP2P/BP3/gm/wCItH8L66tv8QPitDP4V8FwxTBZ4I5YsX1+&#10;oDBgILdyBIuds89vnhq/QO6ureytpLu7nSKKGMvJLIwVUUDJJJ6ADvX4deP/ANgq1/4Oof2lvin+&#10;1TrXx38SeCfgr8MbtPAnwEv9L0qO4g16eEtLqerNFLKN0TzNGFZPLaWMwqzK9u6kA/nMr139k34U&#10;/CHx34pXxR8VP20fAfwjXQ9Rtp7M+MPCOua1JesGL74rbT9Mu4JUQoAyXDxhtwG11LY/an9jz/gj&#10;R+yX/wAElf8Agpn4T/Ze/wCChfwW8G/Grwj8ZrVovgz8YPEmiTRW9pr8KjzdDvtLluZrPdKCDC7K&#10;7M7RhSd7pD+k37aX/BBH/gmR+178Atb+EOm/smfDz4e61dWUh8O+NvAngmz0y+0e92MIpz9kWE3M&#10;SsQWt5G2SDj5TtdQD+cn9o342f8ABGDxR4a1DSfEXgXxN478cWzQR2fjv4L/AA4tfhnp+oFUcPJN&#10;az3+o2joSY8Lb6RpzkxksxLV896X8Af2OviFpMd74D/bzs/Ct7Hbq19pfxf+HeqafvmIz5VnPoa6&#10;us6g/L5twLPPXYo6fT/7Gn/Bsx/wUA/bXuviLpXgjx98LfDepfCz4kX/AIJ8YaP4s8RXsd1b6haL&#10;GzSottZTh7ZxJ+7m3ASbHIGACfqP4Zf8GRn7Yeq6tHF8ZP2zvhroNj/y0uPDOl6hq0w+kc8dop/7&#10;7FAH5t+Gf+CTX7cHxIsJdV+B/gTwv8SreEBnX4Y/E7QPEFykZGVeS0sb2W6twRziaKNh0IBBA8N+&#10;Jvw18Z/B7x5qfwy+Ielx2OuaNcfZ9UsY76G4+zTAAtEzwu6b1ztZd2UYMrAMpA/o++DH/BlB+wp4&#10;Z05W+PH7UvxQ8Xagsmd/h6Ow0W1Zc/dMTw3Un4iYV9xfsz/8EFv+CR/7J8iX/wAMP2IfB99qSrF/&#10;xOPGlvJr9yJIyCJo21Fplt5NwyTCsfPYDAoA/kM+CP7GH7YP7TFjcap+zn+yr8RvHlpayCO6vPBv&#10;gm/1KGBj0V3t4nVD9SK+gfhJ/wAEnv8AgsL+zf8AFLwb+0ZZ/wDBNf4sX8vhHxRp2u2djD4PuppJ&#10;pLW5jnVGihR5VBMYB+TIB6V/ZdFBDBEsEMKoiKFRFXAUDoAPSnUAfLv7Jv8AwV//AGLf2s/iLZ/A&#10;Cw8T694B+Lc1j5958H/ip4Xu/D/iG2cRvI8Kw3SLHdSLHG8jC2km2xqXOACR9RVg+N/hb8MviY+k&#10;yfEj4c6D4gbQdYt9W0Jtc0iG7/s7UIGDw3cHmq3kzxsAySph1IyCDW9QAV8F+Brr/hUX/ByH478E&#10;aLAqWPxh/ZV0nxRrTfxPqej61LpsR+n2W4x9Vr70r4N+Myro/wDwcZfBXVIjtk1j9mfxRYTH+8kO&#10;qW06j8yTQB95DpRQOlFABRRRQAUUUUAFFFFABRRRQAUUUUAFFFFABRRRQAUUUUAFFFFABRRRQAUU&#10;UUAFFFFABX4v/wDB5n+294Z+G37HXhX9hbQ9Ujk8TfErXodZ1m0VwWttFsJC6s46r5t4Idh6H7LN&#10;/dr9jfGnjLwx8OvB2rfEDxvrdvpui6FplxqOr6jdPtitbWGNpJZXPZVRWYnsBX8Tv/BST9tL4m/8&#10;FQv29fF/7R17p2pXU3irXVsPBPh2OJpZrPTUfybCxjjQtmTZt3Kn35pJGAy9AHiXw8+G/wARPi54&#10;xsfh38KPAeteJvEGpyeXpuh+H9Llvby6fBO2OGFWdzgE4UHgV+t3/BCz/g3u8HfGj9tLxZ8Lf+Cm&#10;XgjV3uPh94StNW1v4aaZdOkVhcX2DZQaxfWsqm3mktybmKzgdpGVS0zweX5M31F/wSJ/ZJ+KX/BP&#10;L+1v2KP2I/hP4f8AEX7W2ueG9N1L9oL4veMm8zw58ILC8Xz7TRlWLL3175QMn2WIqk022SSVoYAk&#10;X25+zj4p+EH/AATS+Jej/sE+AviHrn7Qf7RHxk+JT+L/AIxXUM1tb3Wmi6jtv7T8R6jHCph0fT4Y&#10;EgFtZEhpWkghhLl2kUA4df8Agn1/wU1/4JTu2p/8ElfjDb/Fj4TQSGRv2bfjFqx87TY+pj0TV2IM&#10;I7LDOVjXlmMzGuj8N/8ABxd+zP8ADtl8O/8ABQz9nH4yfs2+IIWMV5H48+H99eaVJKOotb+xikFz&#10;H6SeWintxzX6F0jokiGORAyt1Vh1oA/LT9vf/gpTb/8ABWH9mLXf2FP+COOjeLviB4h+KaR+H/EX&#10;xOHhG/0vwx4S0WaRRqM13fX9tGsjPa+ZCIYVaQrM7ITIiRv+hf7KX7Nnw4/Y9/Zu8E/sw/CXT1t/&#10;D/gfw7b6VYN5KRvcGNP3lzIEAUzTSF5pGA+aSR2PJNd+qJGu1ECqOgA6V8mfts/8Fu/+CcH7APxi&#10;0H4BftD/ALQNjZeLNYvoYr/S9Pt5bxtAt5EMgu9Q8hH+yoV2bVYGR/OjYIIt8qAFT/guz+zVP+0f&#10;/wAEy/iLceGblrHxh8OLEeP/AABrMGRcadrGjA3kckJHSR4o5oAe3nk+hHuf7F/7QVp+1h+yN8M/&#10;2mLK0W3HjzwNpeuS2isG+zTXNtHJJDkd0dmQ+615R8Rf+Crf/BJ7xT8IPEEV/wD8FEfgdfaffeHb&#10;xLixj+KWktcTwvA4aMQfaPMZ2UkCPbuJOAM8V5T/AMGwXiDVvEf/AAQ4+CF3rFy00lvDr1pHI558&#10;mHX9RjjX6Kiqo9loAzfhAt/+zF/wcifFj4eyaht8P/tLfAnR/Glv9otwq/25oUv9lNaQMOp+xmS5&#10;kzz86+gz+hlfAP7eTiH/AIL0/sDm1wJJtF+KaXRXqYhoVsVB9t3T3r7+znpQAUUUUAFFFFABRRRQ&#10;AV8E/EaZfEf/AAcofDbQD18N/sj65q3/AIEa/Ba8/wDfNfe1fB/7JyRfHH/gvD+1F8cZYPOtfhP8&#10;N/CPwz0HUI23Rs1yJtZ1CEH+/HM8AYdiQD7AH3gKKKKACiiigAooooAKKKKACiiigAooooAKKKKA&#10;CiiigAooooAKKKKACiiigAooooAKKKKAPgH/AIOevjXqvwU/4IufFq48Pa+un6h4oXTfDdu275p4&#10;ry/gS6hUdy9mLlT/ALJY9q/nX/4IXfEL9mH4BftX337Ufx8tZvEnirwDobXPwS+F9jotze3XjDxn&#10;O3k6bCghjZVEUjeZuYqyyeSybmXbX7Jf8HsGtajbf8E7PhjoUHmC1vPjPby3DKflLR6TqIRT/wB/&#10;GP8AwGvw9/4JYf8ABRbSv+Cb/wASPEXxL0r4NaLqni/XtNg0nwz8RtSs1vrvwDFJIy3moWFlJtiu&#10;bswvhBJJGMx7WYxySIwB+8XwM+Hn7TXgvwxoP/BIn9nf4sXlj8cPiFeT/Eb9uT46+HZVe88Ff2qf&#10;OltLa4wY4dWul2Wlqy5eGC3N0sQ3LLHsftof8FGv+CXH/BtT8Lbn9n79l74O2PiT4ua+sd7qfhu0&#10;1Myapfyu0ko1LxDqsoknYkzSvGjl5D5oWJIoW3p8q/FL/g40/wCCdX/BOz9jnUPhB/wSIi8UeP8A&#10;4o+N7q41XxL8SviJpcy3H9r3IzPq2py3KI2oX2SNkSJ9nXAy2xPKk+fP+CE//BPf9mf9qjxJ4i/4&#10;K5f8Fav2qvBd54T8P+Iru/ufC/jDxZbzXniDVEIlkvdWSSQv9nDvlLZgXunHzL5OFuAD9jP+Df39&#10;qX/gpl+3B+z94q/a5/4KB6doej6H4z1q2l+Evh3SfD39n/ZtNjiYT3CBi8r200jIYmmkkkPlyMD5&#10;bxk/SX7Qn/BSD9gX9lDWJ/DX7R37Ynw68H6xbW/2ibQtZ8V20eoCM9GFoHM5B7YQ57Zr+ez/AIK2&#10;/wDB1v8AtL/tH69rHwL/AOCeuqXXwt+F9uzWVv4osI/J8Qa5AoK+YsnXTYWGCiQ7ZgAC0g3GNfyI&#10;1PVNS1vUrjWdZ1Ce8vLudprq6upmkkmkYlmd2YksxJJJJyScmgD+iH/gqd/weJ/Cfw94S1b4Q/8A&#10;BLXQ7zxB4ivbWS3X4reJNKa20/Sy6rieysrhfNu5l3SYNzHFEkiITHcoSp/no8XeLvFfxA8Val47&#10;8d+JtQ1rXNav5r7WNY1a8e4ur66lcvLPNLIS8kjuxZnYlmJJJJNZ1FAH3X+yz/wVg/Z5+EP/AAS0&#10;+JH7Cvxt/YW8E+PPGt9BeRfCj4hat4V064m0IX6slzJLLNGZllty7z20sZZvMcIdixqT+/H/AATA&#10;/bs/4JWfsDf8Ew/hH8C/F3/BQ74J2994T8BwS+JLLTfiVp97MmpThru+RIYJWlkIuZpgFVCx4wCa&#10;/kcooA/UL/g4N/4Ld6L+2r+3b4J+LP8AwT1+MHjTw/ovwu8K3Gm6D440ma70O+ub67lc3k9syOlx&#10;FA0It4vnEbsUkBXaQT4z8Ef+DjX/AILQ/AXSrfQPDH7dPiPWrGG4Erw+N9Pstelm9Ua5v4JbnafR&#10;ZQfQiviOigD9oPgv/wAHsP7dPhrUkHx7/ZW+F/i7TkhC+X4cmv8ARLt2A++0sk13Hz6CED0xX098&#10;If8Ag92/ZV1ixZ/j1+xL8QvDl0Pux+Edesdajb6tcfYSP++TX84NFAH9Ungf/g8Y/wCCRXiqMN4g&#10;0/4r+GW7rrXguCTH/gJdz10Gr/8AB3R/wRm021NxZfEbx1qDj/lhZ+ArlWP/AH9KL+tfyd0UAf1H&#10;a9/wec/8EotJQnTPhr8bNUbstn4S01M/9/dRSsHw1/weVfshfE/4laH8Kvgt+xp8WNb1fxJrFtpe&#10;i2upXmj2DXF3cSrFFHua8eNNzuBuZ1UZ5IHI/mPqxpWqahomqW2taVdPBdWdwk9tNGcNHIrBlYe4&#10;IBoA/se8Vf8ABRP/AIKU3GgXNp8Mf+CHXxLuPEUkWNNh8SfFDwtY6f5mestxHfSsqgZOAhJxjjOR&#10;0/8AwR9/Ys+NH7HP7N2u6l+1P4psdZ+MHxX8fal48+Kl7pTBrSPVb4oPs0GFVRHFDFEuFGwP5mzK&#10;7Sfof4I+PZfit8F/CPxQuLVYZPEnhfT9VeFekZuLaOUr+G/FdRQAUUUUAFFFFABRRRQAUUUUAFFF&#10;FABRRRQAUUUUAFFFFABRRRQAUUUUAFFFFABRRRQAUUUUAfml/wAHGPwAk/4KAw/s7/8ABLfw9rOk&#10;6Hr3xb+JWo6zbeK9WsZLkaJY6JpFzPdzRRJIhklZbqOJVLbW8wglch1+EPEH/Bjp8ULaxkk8K/8A&#10;BRXQby6C/u4dQ+G89tGzehdL6Uge+0/SvuD9vn4efFH9tv8A4LufCP4B/AX4/wCq/C/XfgP8Cdf8&#10;bv4/0PS7PUZbS61m6h0xLM212kkL7ooQ7JIvzRyHaQcMPRbr4a/8HDv7MFpHqPgj9pr4H/tRabCz&#10;XWq6b488DyeCNenVf+XOwm02WSxDOOktyqqp65FAH4jfHb/g0A/4K6/CfTpdV+Hlh8PPiUizYjs/&#10;CXi77NdFP75TUorWMe6rIx9M1+e/7R/7JP7T37IHjBfAX7UPwE8V+A9UmMn2O38TaLNareLGwV5L&#10;eR12XEYJA8yJmTkc8iv6jPB3/Bzh+yb8NvjLqX7Lf/BSn4MeMv2bfiboLRx67pevKmv6PFJLtaBI&#10;tQ00O0qvE6SiVoI4dpJ8wgZM37DvxQ+Fv/BQT/guf+0V+0v4J8e+G/GHg34P/B3wp8PPBOpeHdSi&#10;1LTNWt9XMusXt0JEZ4/OjuIWtW2H7qbW5UigD+Smiv6Sv2Yf+CJn/BN//gqn+05+2Z8VPiV8Do/D&#10;+g6H8bG+H/w/j+H839hr4fn0ixhi1G6t4LYC1ke4nlWQmeGUbgTjLsT5b+1T/wAGRd+kl7rX7Ef7&#10;asMitJGNN8M/FTRShRf42k1OwU7j3CrZD0J70AfgPRX3Z+0n/wAG1/8AwWS/Zoa8vtS/ZB1LxppN&#10;reeRBrHw1vodb+2ekkdpA320J/tSW6Y7gV8Z/Ej4T/FP4N+J7jwT8Xvhp4g8K61ZttutJ8SaNPY3&#10;ULejxTKrqfqKAOfooooAKKKtaJoeteJtZtfDvhvR7rUNQvrhILGxsbdpZriVztWNEUFnYkgBQCST&#10;gUAVaK+xvgR/wb9/8Fj/ANojzZPBH7A/jbS4YGUTT+OIYfDgw38SjVJLdpR6+WrGvfPGH/Brh+0/&#10;+zh8XPgn4Q/bW/aE8F+EfC/xm8eJ4Nt/E/gyC412TRNbuLSSbT7O4tpVs95uZYpIBJE8kcZUs7Y2&#10;7gD8vasaTpGra/qUOi6Fpdxe3lzII7e0tIWkklY9FVVBLH2Ar+gj40/8G9n7AH/BK39rb9kv4kal&#10;HrfxQ8F+OvjEPAvj/RPifJa3Vpc3+o2Ei6ZNHFBBCiRR3UUjtFL5ocFVJIBz+vOv/FD/AIJv/wDB&#10;N3wba+Ftf8a/Bv4H6K+99P0drzS/D8UxAy3kwAx+Y3qEUk0Afx/fDX/gkf8A8FRPi5f21h4E/wCC&#10;fXxguBdqGt7y7+H9/Z2rA9Cbi4iSFQfUuBXqXxI/4N9P+CoP7O3gnT/jN+1R+z9D4E8CN4o0nSda&#10;8QX/AIw0m4OmrfXsNpHPJFb3UkgQSToCduRnJAGTX9B3jD/g6A/4JjP4ntvAX7NVr8Vvjx4huLow&#10;f2D8Hvhje3lyjAkbgL0WqyqccGIvnqOOa+V/+Cr3/BQH9uj9sr9ktdM+Lf8AwSN+JHwj/Zvs/ib4&#10;Zv8A4sePvHGuW8Wt/wDCOwatbtKi6KY0uIHMvkP5ytMqrGwI2sZEAP2t8K+GtF8F+GNN8HeG7FbX&#10;TtJsIbPT7ZekUMSBEQfRVA/Cr9V9J1XS9d0q11vRNRgvLK8t0ns7y1mWSKeJ1DJIjKSGVlIIIJBB&#10;yKsUAFFFFABRRRQAUUUUAFFFFABRRRQAUUUUAFFFFABRRRQAUUUUAFFFFABRRRQAUUUUAFBPHNFe&#10;N/8ABRD46al+zJ+wZ8ZP2gtB1K2tNU8H/DLW9U0Wa8I8v+0IrGVrVD67p/KUDuWA70AfJ/8AwQrk&#10;P7S/xk/at/4KhXckdxbfF74zP4e8D3kVsRDdeGPD0P2GxuoWb5sTb3DgYBe3z14H6KV8wf8ABFn4&#10;F6X+zj/wSh+APwt0u2uISvwz03VtQhuvvx32ox/2jdqfTFxdTADsMCvVf2uf2sPgr+xH+z74j/aT&#10;+PviuHSvD3hyxeZ90iia+n2nyrS3QkebcSsAiRjksewBIAPzL+HPhDwn+01/wXQ8ZXz+FNP1nSdQ&#10;/aC1iTxXb6lZpcQT2fg/4eWWiJEyOCrD7d4ukyCCMjHUVjfAL9oH9mz/AIIHf8FSP2rPAf7R3wt8&#10;TeAPhP8AFrWPDviD4VeKPDPw3uJvD+1LOd720jFjG3l+XPeeWqRxlR5Mm7ZlN/c/8EKvgZ8VNR/b&#10;I8cfH345aVeaf4w0P4etJ46sfs5jt7fxZ4y1qbxNqFpg9Li10yPw7byrwVPy9hX6vUAfiD/wRy/Z&#10;t/bn/ak8PftCftK/sZ/8FGPHHwT0HxN+054o1bw1pusfCi01XRvEdjctBcRagtvqSRTRvIHEbsrA&#10;hYlXaHU19hSfFv8A4OHv2aWZ/iF+yn8D/wBo7R48CO5+GPjCfwprIjX70k0OqCS3kcgZEcLAZ4z0&#10;r78/CigD4DX/AIOF/wBmf4Wv9h/bn/Zf+Pf7PdwjBHvviN8LbybTJW6Ew3mni4WVAf4tqjivIf8A&#10;gtP/AMFrv2BfiP8A8Ejvi7a/sn/td/Dfxh4s8R6Db6Npfh+PWov7R8m+u4bW5njs5ds/mRW000gI&#10;TchQPxtJr9WJYo54mhmjVlZcMrLkEehrxn4mf8E4/wDgn58ZbmW++K37EHwl8Q3UzEy3mrfDvTZp&#10;2Pr5rQl8++c0AeR/sZ/8E9f+CPPiv9lvwLp/wV/Z0+BfxO8P6Z4WsbS18XSeC9H1afU9kKg3E87R&#10;O7TOwLvvO4OzAgEYr0iX/glR/wAEvpzul/4Jv/AVvr8INF/+Rq+Sf+Cmf/BDv/gln8Lv2HvjT+0V&#10;8Iv2T9L8E+NPBvwr8Qa34c17wbrmo6U1pe2unTzwSeXbXCROBIinY6Mp6EGvIX/4Jj+EfAP/AAQ8&#10;X9t/Qv2vv2kvDfxAsP2Xf+E3lOk/HbV4bN9aHh77cA0HmFREbjAMa7flOAR1oA++vit/wSZ/4Jge&#10;K/hF4m8Caj+wV8HdJ03VtDure8utF+HGmWFxbq0TAzRTwQJJDKmdyyIysjAEEEA18N/8ERP2FP8A&#10;glj+3Z/wR1+D+lftI/sx/B7xH4yvtHv7fWrq30iysvEEv2bVLy3iaS6s/KvA5hijy+8M45JOcn1r&#10;9nv/AIIVfBf42/sr+AdZ/au/aj/aO8ba5r/gPSrvxdZ618eNZexnvprKJ7kLCJQFiMjPhSThcAk9&#10;a6bQf+DYj/giX4d0UaVY/scu1wrb49Wfx9rovI5B0dJVvQUYHkbcDPagDwj9nT9lP/go/wDs8WHi&#10;n4l/8EmfGXxX0Xwn4I8aXmgT/sv/ALXUYew1q1tVVhceHdTE0klraOsgS3YuI3dGaSVlXB+Yv+Cp&#10;3/Bcz40/tD6Nofwt+JP7G+k/BPxB8GfjJ4L8SaxoPxA8ZSP4oXUobzzEuNLs1tY0ns1USK13vKmO&#10;ZCAvmpu/Rrxz+w//AMFF/wBjnwhfR/sBftU618WPBrWM0F38Ffjb4lk/tAW7oVZNF8TxbbuwnC/L&#10;CLkzRo2G3ptzXz5+z1+yR/wTD/4KWfsox/8ABMn9qzU/ipa/G/wEb6e3s/jxfRR/Efw4Z55ZjJYX&#10;pjVdU05SG2vEJYJEWN5EQmMKAer/APBzLo/gz4gfsq/Bn4J+IL6cal40/ac8H6botppt2Yb6V3mm&#10;SV7cod6OsTuBIvKs68gkZ9s8I/8ABDP/AIJR/D34ca38PvBv7D/gPdrtlcw3WveINHGtaqrzRsjT&#10;LfaiZ7hXyxYFZBhuRg18s/sGfAf4Bf8ABOX9qfwj+zN/wUS/Z/8AD158Tp7prP4FftQas11qNr40&#10;fkraGTUJ520XWdpx9nR1jmO4Qscqr/qz/BQB+K3/AAbKfFLR9M/aX1L4fXWmLb6h8Qv2U/BeqwSR&#10;r/rf+EU1DUfCt0X/ANvzURR32oK/Yb4w/CrwP8dPhR4l+CvxL0ZdQ8O+LtBu9H1yxfgT2tzC0MqZ&#10;7ZRzyOQeRzX4h/C/SPGP7CP/AAU08XXPh/w/eyeI/wBnL4neI9avvBWk27G58U/BLxXML15rFUDS&#10;X76LqM0l49uiDc0zoHLR7a/crwL468F/E7wbpfxD+HXirT9c0HW7GK90fWdJvEuLW9t5FDJLFIhK&#10;ujKQQwJBFAHxT/wb7/Erx9/wxxr/AOxt8ZNcfUPGX7NPxG1b4Z6leXG4SXljZSBtOuQpJKxNayRx&#10;x8kFbfgmvuyvzr/ZI1OX4P8A/Bxn+1R8ErJ9un/FD4S+FfH6238MdxYhNLlZR2Lmbc3qQPSv0UoA&#10;KKKKACiiigAooooAKKKKACiiigAooooAKKKKACiiigAooooAKKKKACiiigAooooAK/OP/g6q+Idx&#10;4c/4I++JvhHoWi6nqXiD4r+NvDnhHwrp2j27zXF3ftqMV+IEjjBaRpItPmjCKCWLgAHODuf8Fxf+&#10;C5/hf/gkbpPhXwH4f+FEnirx/wCPra5m0H+1Hmg0bSraFlR7y8khR5pgjOG+zwKXZEfLx5Tf8GfG&#10;DxZ8Zv2uP27f2A/ij8S/+Cofh343ab42+Nra+3gv4V2K6f4T8KXWjpY3kUMcDObqa5UzTJ51+FuF&#10;SVk2RAuGAOauv2mv+Ch/7Kf7UXgr9kT9l39q/wDboj8L+OvBdm/h/wD4WV+zfaeItZ1jxJbo76la&#10;adH4m/s37JY2tqbdmMbSxxEOW3JtlPunw8/4Jf8A/BVz4+fF61+LnxB8ATaH4s0fVt+i/F79qz4n&#10;2fjjUPDsbhSb3w94W0WNdHsLhJFDqt1LLsYLsYFQ1fVPxm8caB8Sv+Di/wCC/wAFPiReLpdv8Mf2&#10;f/EPjD4d+ZP5Z13XdUul027hUN8s3kadbzSBE+cb5HPyoc/fdAHlX7G37I3w9/Ys+CsPwh8C6vqu&#10;tXVzqVzq/ivxd4iuvtGqeJdZuW33ep3s2MyzyvjnoqKiKAqKB6rVLVfEnh/Qri1tdb12zs5L6cQW&#10;Md1dJG1xKeiIGI3t7DJq7QAUEhRuY0UUAcX8Ff2kv2dv2k9Gu/EX7Ovx68F+PtP0+6+zX994K8U2&#10;mqw2020N5Uj2sjqj4IO0kHHNdpXzj+0T/wAEi/8Agm7+1R43j+KXxi/ZL8NyeLU1D7e3jLw21xoO&#10;szXWAPNlv9Mlt7mZgAMGSRsY4xXjvib/AIIvfGTwlrU/jD9kr/gsd+1F4F1Nps2um+MvGy+NNEtI&#10;+0aWOpqWYDsXmY465oA9G/4Li+LB4M/4JCftFawz7fO+FWq2Of8Ar6hNtj/yNWX/AMFI/CFt4F/4&#10;IY/GHwJo0G230X9m3VLK3jX+GKHRmQD8FWvGf+Cvnwg/aM+D/wDwb7/HjwV+0b+1TffGXxYuhxT3&#10;PjC68H2Ghbrf+0rMiFbSxURqqIpyzM7MSxJAwo+hP+CgmrWPjP8A4IwfG3xBp0q3Fvqn7MfiS6tZ&#10;F+YSLJ4euHRh65yCKAPoP4XaDP4V+Gfh3wxdbfM03QrS1k2tkbo4UQ49sis74v8Ax++B37P+k2eu&#10;fHH4veG/CNrqV8tlpcniLWoLP7fdN9y2txKwM8zfwxRhnY8BSeK+XPhD+zDf/wDBQr9m34KftYeM&#10;f2wvjz4L/wCEu+C/hi+1bwb8N/iQ2i6XcST2Md08jfZ4hcLMzTlWkjnQlUQcbRXsfwH/AOCcf7Fv&#10;7N/j+6+MHw0+BljN44vZGa6+IHirULvX/EUm6Py2X+1dUmuLwIU+UoJQhHagD24HIzXk/wC1b+xF&#10;+zJ+2r4Ys/Dn7Q/wvtdXm0i4W68OeILWeSy1fQblXV1uLC/t2S4s5AyIS0Tru2gMGXIPrA6UUAfl&#10;d/wUB/4JK/8ABX79pD4HTfsPeDv24vhv8Q/hNqeqaXdW/jL4zaDc2/jrwp9iuYJY3trzS4xb6jNt&#10;ifdcTxwyuJXQsCxlr9R9D0+40nRbPSrrU5r2W1tY4pLy4x5k7KoBkbHG5iMnHc1aooA+c/25P+Cb&#10;Xwn/AGzvEHhX4z6f4w1r4dfGD4dzNP8ADn4u+DmjTVNGc5zBKkimK+spNzLLaTAo6SSqCnmuT8Y+&#10;Nf8AgmJ/wUt+GvijX/G3w28WWumi+1V9R1K8/Z/+P2pfD6z1qd418+/uvDeo6RrOm293Iyb5Xtp4&#10;1kcs5XczGv1aps0Uc8TQTRhlddrKw4IPagD8Lf8Agit4t+KvxC/4K6fDn9t74hw+OI/Dfx8/Z38T&#10;aT4EvviV8SbfxJrGqf2Tq9nJO7yW9jZx20eANluIyQEdyfnAH7qCv51r6L4v/CTR/gh+x78CPjXJ&#10;8N/iJ+zl+3d4h+EngbxlJpMWpNZaJ4kjnuLCeaCUhLiOZS8bI38CeoFfafj7/gv58cv+CY3xr0X9&#10;nD/gs18BfCcP9tKzaX8VvgX4iGo2NxEHQNLcaPcsL60SNX+diWZ2VvKicDgA/VaisnwL448JfE3w&#10;To/xI8AeILXVtB8QaXb6lomrWMm+G9tJ41lhmjb+JHRlYHuCK1qACiiigAooooAKKKKACiiigAoo&#10;ooAKKKKACiiigAooooAKKKKACiiigAooooA/Pv8A4ONv2Vrz4p/sLyfthfC2WTT/AIqfs13w8e+A&#10;9bhQM0UVs8cmoW8gPDwvbxeayEfM1rGD8pYHsLD/AIJUf8Ekf2+Phj4J/asP7G3hbS7zxd4ZsPEW&#10;jeJPBCz+HNQQXlslxHMZ9LkgdpAJB8zFj9RX0f8AtffDC5+Nv7J3xQ+DVmP33i74d63osQ9WurCa&#10;Afq9eXf8EaNZh1z/AIJN/s4XkEm4R/Bfw7bt7NDp8MRH4FCPwoA8B8f/APBuv8OdV+J3hn47fCv/&#10;AIKNftPeG/G3gb7X/wAINq+r/EhfEEWhLcxeVcJBHqMMjokkfyOolAdRhs8Vv6Z+wb/wXB8Faon/&#10;AAjP/BdDTde01T8tp4x/Zu0iSRV95ba4iaQj3K5NfetFAH8+/wC1p+w58RvEvwq/bn+JXx7+O2vf&#10;Ff8Aaq/Zr1rwt4k8DfFia5m0w6HoP2ax1kSadp8Mpt7DakOpcRg4aLIIOSf3I/ZO+No/aX/ZZ+Gv&#10;7R40b+zv+FgeANG8Sf2fv3fZvt1jDdeVnvt83bnviviv9qX4V3/iL/gqF8af2a9J0iKz039qD9iH&#10;ULKbUN2Guta0q7utPCr/AHmFnrcefQRLXef8G53xO1r4t/8ABFP4BeKtekZp7Twxd6LGzf8APHTd&#10;Su9OhH4RWqD8KAPtiiiigArk/jn8X9H+Afwj8QfGTxD4W8Ra1Y+HNOe9vNM8KaLJqOoTxr94Q28f&#10;zSsBzgdgT0FdZQeRigD4V+Iv/BRX9iT9uj9lXUvhx8cfht8TPC/wq+MXh99Bg+IGp+GYrrRsX6/Z&#10;4t2o6bNe2+nzCSRNpuzEI5QobDDbXyv8Ov27NS/4Jc/Ar4kf8EhP+C1Xid00LQ/hnfad8EvippOh&#10;zSReP/DDWr2i6csaAqNQgR4oQjMMghZG+RZ7j9C/iT/wSn/YM+J/xhX9oLUPgYdB8cfbPtdx4p8A&#10;+JtT8M3t7Nx+8uZNJubY3LHAy0u8kcZrwD/g4x8GeDbX9k74V/tJePNFtbnQfgr+0d4J8WeJ5rqF&#10;ZGXSBqK2VymWySjm7i3Ln5tgJztoA9W/4IZ/DL9of4Mf8Em/gn8LP2qPCN7oPjbQ/DM1rf6LqTL9&#10;osrUXtx9hilAJ2OLI2wMZw0ZyjBWUqPrCgdKGYKu5jwOtABRXA/Bv9qX9nH9ojXvEvhr4C/G/wAM&#10;+MrzwdeRWnihfDOsRXqabcSBisMrxFkEnyPlc7lKkMARiu+oAKg1O3uLvTbi1tLkwyyQskcy9Y2I&#10;IDfgeanoNAH86v7AHwq/4KL+FP2Pf2X/ANob9n3/AIKu/E/wVq3x8+LGu+BvF1n4x8rxRoun6lBL&#10;rLWM1tZXoITzv7L8qUli26XeCQvln9Gv+GOP+DinXrA6Brf/AAWL+GmixMNra1onwHtLi82+oSYr&#10;GG+mPrXx7+x1dm+/4JIf8E6bi1f95eft7CZQDyY/7W8WFj9Mfzr90h0oA/JPQv8Ag04+FHxF+Ier&#10;fFn9tz/goT8YPihr+veII9d1yTSWttBtr7Uo0KR3MkQFwQ6IzIjI6MinapA4qj/wVB/4JZ/sKfsT&#10;/sgeFv2Uf2Kv2ftM8IeLP2l/jD4Z+GF946WafUNdtNOvbo3F/OtzdSSTeW0FrIksassbLMdwxgV+&#10;vVfAf/BSK9bXP+Cy/wDwT8+G0redaya98RNburVuVEln4dTyJSPVXlbaexNAH3R4J8GeF/hz4N0n&#10;4feCNFt9N0XQdMt9O0fTbWPbFa2sMaxxRIo6KqKqgdgK1KB0ooAKKKKACiiigAooooAKKKKACiii&#10;gAooooAKKKKACiiigAooooAKKKKACiiigAr45/4IHWni7w//AMEs/h/8OvHem3Frq3gvWPE3hm6h&#10;uLd4yo0/xBqNpGAGAyBHEgyMjII7GvsagDHSgAooooA+P/24fgl8ZfEn/BTr9jH9on4feDtT1Dw1&#10;4I1zxvpXjq/02LzFsLbVNBCWz3AB3CE3Fqg3kbVfy8kFlzyP/BtPoU/gz/gjZ8Mfh1qDf6f4Y17x&#10;dpWpx4wY7iLxRqu5SOxwQfxr7uqhoPhbwz4VS7j8MeHbHTVv76W9vlsbNIftF1KcyTvsA3yOeWc5&#10;Zj1JoAv0UUUAB6dK/MP46fGb/gr/APCz9pjxtbftQeJvil4Q+Fk2rSL8MfiD+zF8M9D8WaPa6cod&#10;1k13S72wvdailWMJ5slu3kmQusYVVErfp5R1oA/N3wp/wV1+NPwi8Kat8V9e8cfCf9qv4VeF9Pju&#10;fF3jD9nu6XTPF/hW3WEmW51Pw1d3k4lTcAztBcRPGiyubYKhxzv/AAWb/bX/AGYf+ChP/BM7Qf2V&#10;P2OPizovxA8WftUeJtD8PfDey0VjcNbiPU7S8vL6+gGJ7OG0hhYzF4w8LsgdFAcr9uftBf8ABOX9&#10;gv8Aas19fF37R37H/wAO/GWsq0Z/tvXPCdtLfOEGFRrjZ5rIBxsLFcdq8V/Y/wD+CU/hT9jf/gqF&#10;8ZP2tPhH8MPh54f+H/xF8A6DYaDpfh7R47K70O/td0d5BbwRQrFDazrFbzyFGBklCkqShagD3r9q&#10;eH9s+78EaV4Y/Ywuvh/Z69qOqRW2ueLPiJ9rmh0Sw4827gsLRV+33O0EJC89vGHKlmKgrXkPhH/g&#10;kp4F8cwW+t/8FBP2h/iD+0hrm+2nvLHx3qxsPCf2iFCoaHwzp3k6bsOd225iuXzyZCea+tqKAOb+&#10;FPwb+EXwI8G2/wAOvgh8LfDvg3w/auz2uheFdDt9Ps4WY5YrDAiIpJ5JA5NdJRRQAVV126mstEvL&#10;y3/1kNrI8f8AvBSRVqmyIsqNG65Vhhge9AH4D/8ABPXWpJ/+Cdf/AASv8MXBzDeftQeIr6TOP9bB&#10;qGuhOvvMa/fqvl34df8ABH39i34WfC74L/CDwf4e1+HR/gH42ufFXw7EniCRpbbUJ7ieeXznxmaN&#10;nuJPkbjGB2r6ioAK+If2qvhn4r8V/wDBc79k/wAfWXhy+udI8L/Dj4hT3moQ2jtBZySwWNuvmOBt&#10;Qv521dxG7HGa+3qMc5zQADpRRRQAUUUUAFFFFABRRRQAUUUUAFFFFABRRRQAUUUUAFFFFABRRRQA&#10;UUUUAFFFFAH/2VBLAwQKAAAAAAAAACEApG4x+LIQAACyEAAAFAAAAGRycy9tZWRpYS9pbWFnZTIu&#10;cG5niVBORw0KGgoAAAANSUhEUgAAAJMAAACTCAYAAACK5SsVAAAAAXNSR0IArs4c6QAAAARnQU1B&#10;AACxjwv8YQUAAAAJcEhZcwAAIdUAACHVAQSctJ0AABBHSURBVHhe7Z0JcBRVGsezhADhNBGFJNyX&#10;4LoKKsh6IeJVriIKIgieiIoKeJVAIEBUIBwiIcEStXZlxSpLSwQihyLKcocjyiFJDDcpRU4DOSCZ&#10;md5+k57km8m/+3tJJgkU37/qVxaZmZT98quemf6/9zpEIpFIJBKJRCKRSCQSiUQikUgkEolEIpFI&#10;JBKJRCKRSCQSiUQikUgkEolEIpFIJBKJRCKRSCQXRVwul9tHUV6BO+frTY6kL9vuHpN6yJHpSfHu&#10;5AFXOvLS7RHu0NDajkyPiHAfiIkWLhJCjIC4cvKM3G9SHUn9fpcxbmu2I7PjnzHmDbzSkUe6NjJM&#10;aRxZckVT43BMtHARUEYmlaI/TkGJKCk/pkOJKImje0OJKD3ahEOJKD83bwb/54ULCyiTyrk9R6BE&#10;lI/X74MSUZKe6QIlorSKqAMl8lHL5FB0FDwA4cLBViaV/A0ZUCLKzE0HoUSU5CGtoESUy+qHQZEo&#10;ItSFjaNMKrmrfoESUSanHoISUZIHRUGJKPXqYIl8eM9Q4CCECwNWJpXcZdugRJTYLUegRJRkIFAg&#10;YbWxSBR0IELNE1J04F5LGefkLtkCJfJx1mQsECiQeY9eASWihNbCEvmob4IORqhZQooyYoyi7Gct&#10;ZZyDJKJoCWW+Jc4b6CxU0gBTqACBAmlWOwwekFBzFMtk4joaZynjELcHSkTJMeGEGr8+gz1DzXmk&#10;qVGLOUNdW7cePCihZiiRySvUyY8ta+zjcbmN3EWboUg+TizeAiWixK3eCiWiJPTlhXqgfn14YEL1&#10;4yeTwn32O0sb+7jPF5lCYZF8HEnZBiWixC/+FkpEibs3EkpEGdW4ETw4oXopI5NXqIJ0Sxv7uM7m&#10;Q4ko6ct/gRJRpiz4EEpEeaVXBJSIkhgZAQ9QqD6gTArDddrSxj5Fx3KgRJRNGj3ezPfHQokoj13f&#10;GEpESZEer0axlakoI9r8gFRoaWOfwv1HoUSUpT9lQIkos8c/BiWi3NK+PpTIh7qomda8OTxQoepx&#10;kElhCqWRgrT9UCLKJ+v3Qokoc1/qCSWitG3K93hHR8YYJ19rIVQnr0QUMDIp1BnKY2ljn7zVO6FE&#10;lBkaPV7Sk52gRBSdHi9nWoSRk3C5UI1oyKTQEyp32XYoEWVy6mEoESX58ZZQIko41+PVMoUCByxU&#10;HZoyKVpYyjgnd+lWKBFlvI5QjzWHElHqMD3e30SoaqUcMpn81sFSxjm5i7FElHE6xfCjWCIK1+Op&#10;Mxg6cCH4lE8mRVY3SxmHmG+JSKBA2B5vy2G2dkkyhUMSUaKbhMGDF4JL+WVS7O9jWWMfj5uvXc6Y&#10;cELFbtzL93j9+dqle6u6cACE4FExmRSHB1va2MdT6GJrl5MaPd6ENTtZoaY/xAs1sFs9OAhCcKi4&#10;TIrf37C0sY87/zyUiKLT401cuRZKRJl4H9/jTbinPhwIofJUTiYT14lESxv7FJ3OhRJR9qzge7y3&#10;v/wKSkR59Q6+x1swpBEcDKFyVFomhfvMMksb+xRmn4QSUdZ/vxtKRJk2fwaUiDLkRr7HWzuqCRwQ&#10;oeIERSaF51ympY19zmdkQ4koi9dkQokos6a8CCWi9O7E9Hjm56t9E+QqeTAJmkzeq+SuU5Y29snf&#10;lAklouisx5vz+j1QIkp7rsczhTr+biQcGKH8BFEmRbThcRdY2tgn7/ufoUSU6Rt5oeYOuwZKRGnS&#10;wLnHU8Xw6WkiVDAIskwKUyiNqSs6tcvkzRoLPIe2hRJRwsOwSD5U7fKXCFVpqkAmhSqGiyxt7KNT&#10;u2j1eINjoEQUbj2et8ebZg6KUGGqSCaFEsptaWMf7qKmQqvHe6wZlIiCJKKEmWewk9mdhQpShTIp&#10;+JkGHt0eT0OoeUwxrIpj9RkJieQjJrouHCiBp4plMslsb2ljH53lUwp+gedBUxqux7uCrV169mgI&#10;B0twpuplUmT9w9LGPh61fAoIRDml0ePFbshke7wZ/fgeb8igCDhggj3lkuncrzFGxtIbjP99eJex&#10;+dNexrENnQxXZhR8bhn23WppYx/XmQIoEeXIt9uhRJS4n7azQk2+n+/x4sdfCQdNwGjIFG3MHf6C&#10;8dz1M43hN2Be+ucUI2tZV/DaAA72tbSxT9FxfvnU7hU/Q4kok5b/ACWivH7nZVAiysJ/t4ADJ5TF&#10;UaZVifeXkUj9e1i3WSb+P1eM6DnVfB1zpsp+wdLGPoUHjkGJKGtX8T3eO19+BiWiPHWTc4+n3g7X&#10;r24LB0/wx1am2PtjSyRRAi16p7/3bU6dqYqfo/4bbZzY1MErEX1uTlpr6zkY17Fpljb2ObfzIJSI&#10;skijx0v4IB5KRLmncwMokg8lVNauDnAAhVKgTG/3f7NEjjH3xhmF6T6B7MnZ3sZPKO417pzFljb2&#10;yVu3B0pEmb+Br13eix8CJaJ0aV4XiuRDCXX0QCc4iEIxZWQ69MM1JVLMfvplv8d4okuFumGG99/4&#10;ecW483dZ2tgndyXf4yVorMdLHHkzlIjShFmPp4Q6ceQqOJBCGZmizbPKDK8ML3RPID/X5+wvrUqE&#10;Wjn7X/A5FE9htqWNfbhd6xSTUjUWeD7L7/xbj+nxQkJEKDv8ZNrzzY0lIrAfpB1IeHy093eotzvu&#10;7KQe9xTxU1dyv+Evao7fwvd4SUNbQ4ko3Ho8OUNh/GQafXu8V4IRN6lvZfQPXj4KdrcskTJnW1v4&#10;HH/U1JU8Sxv7IIEC0erxBkVDiSi1gUSU8HDp8QLxk0mdSZQAWd92I3/oiqEuH6jftWzmg/Dxsqhi&#10;+LylDY63x2Nrl81aPV7yQOdiWPV4SCJKyxbS41FKZFJXsn0ynd8T+IcuP6/2Kj7LzRg6Cj6OUUK5&#10;LHVwins8JFEpZ0yhxm3lhOIXeCYO4Hu8Xrc2ggN7KVIik/u3KO8fX1GkcSmAY2Lfsd7fNanfGPi4&#10;PS0tbezjKiiEElFOLlFCIYlKid28nxVqVr+mUCLKE080NVbu6HpJszytc37p2xw9M3kvTlaO0be9&#10;7f1ds558BT5uh+vkJ5Yy9slbtQMKREnQmPY7c9zDUCBKVGN+HvmYlX8XTOBnJvWtjv68IvjqFp3L&#10;Az5cf8Zbutgnf106lIfywTr+yvi0hJegPJROzepBgShvLb8aDuyliJ9Mr/We7BWgoteYfOTtLP02&#10;d/Zn52qlhOxhli72Kdi+D8pD+XzNr1AeyrsfToXyUHq2cV4qpXgjpTMc1EsVP5n2rbyuRILKXGea&#10;1O8t7+8ovs6En+PHgXssXexzPut3KA9l5fc7oDyUyV/w5W/faxpCeSgjv+gEB/RSxk8mhe8K+PAb&#10;pvv9XJfTW9uVCLl2fh/4HD9+u9bSxT5Ff/7FfoPbtoKf5zRh+Y9QHsqLt/LTUp6e1x4O5qVOGZnU&#10;LACfDBMfKu83MVXHFL/2+RuVjNy3Qv6bmzvvHHtt6UDKVn5rnrX8Tirx918O5aE8NLYFHEgByKRI&#10;HDaiRKiRt76rNWvgj7WdS16jzm68SNGWLvZxn+cvARxbshXK48fGLCgPZabGJYCbTBnRIArFQJkU&#10;vn6tWI6Zxgcjhhv5O1uZjylJiilMjzEOrrqm5GzkE+ncbvw7S1EiOW+4qnNx8vTiVCwPxbvIAAvk&#10;4/1H+IuT7bo3hgMolGIrkyLti1v8RCkVppjAn4+67R3zddwHd3WVmxFJY9c5nbtHqZ6Oe2ubq7Fa&#10;pWmrcDh4gj+OMhUTbSyMHWzK4vtg7o+S6rU7JhvHN3UErw1EieS80ldnHZ26r90YJE8A8x5tCgXy&#10;kWSKhuShNIioAwdOKIuGTJQo48/1Vxm/LupuZC3rZuTuUG97upcQ1MyAfEsZ+yB5AkHiBKJzC1ck&#10;D6VOvTA4aAKmnDJVFDVn6aSli31yl/KT4MZrzAiYq3G3cm7OkgINmGBPtcjkOX/Q0sU+ucvToDyU&#10;eI1NLBI1ttlpWBfL40N9hnprBR4wwZ4ql8mTl2bpYp+8H4Jz35XZI2+H8lAub8jP834jpQscLMGZ&#10;KpVJ566a+ev54vZDjZ3kZsX2h/JQWkfyK1BGfXUVHCiBp8pkcp36j6WLfc79wt9a7PPV6VAeytSE&#10;V6E8lGtj+BkAHfu+b3QZtFCoEP/1VI1MRydautincB9/08PvVuyE8lDi58+B8lD6XOW8yFLRuvdY&#10;4+rBC4VKEHyZDj9u6WIf1/Ez7EXJtJQ0KA8l7qtFUB7Kkz34bZybdR0MB0coH8GVaS+/04m3uAXy&#10;UA5r7HQyfuVGKA9lzF38BvONW/aAAyOUn+DJlHW1pYt9PEEqbmPX7ILyUKY8wM8ACI9oAwdFqBjB&#10;kSmzo6WLfTwu/qY8ajMvtm9Td3kC8lDUDACub6sTHgkHRKg4lZcps7Wli32CVtymHjJlcS5udWYA&#10;1K7TAA6GUDkqKZPaAJW5d69mccuKZMIVt3PVOjcgjz914EAIlacSMqkZABpbMweIE4gSCYkTSDIj&#10;kip2uTNSaGiocfWgz+BACJWngjJFmSLp3IWAL27jNIrbpEFRUCBKGJSHUCvU6DLwUzgIQnCogExR&#10;eptMLOdvS/+2RnE7d2g7KA+F2wZHidSp/3w4AELwKKdMetvf5P3Ar7idsfEAlIcy57muUB5KY2aD&#10;LkWHB2bDgxeCS7lk0tmYK39DBpSH8tH6vVAeynuj7oTyUJo3cV66rWhzVxw8cCH4aMvkLvjV0sU+&#10;BTv4TU2/1tjUdPbEx6E8lI5XOs8AUER1HwYPWqgatGRyn11j6WKfwoP8dsvrVvFLt2e8Pw7KQ+nZ&#10;jl+6Hdm+FzxgoepgZIo23KcWWLrYx3XqLJSHkr6cv6Hz1AUfQXkoA65rBOWhRF7Wxrj50QVCNdLt&#10;wU/IljoA19EJli720SludW5REb/kWygP5eXb+aXbDcOaGK+0nyTUALYyuQ4PtXSxj87Nc44t4W+e&#10;M3HVZigPZcJ9fHFbt3Y4PEihesAy7b/b0sU+niJV3Dr3bac1itsJa3dDeShTH2zK1iS1Q8PgAQrV&#10;R1mZ9vawdLFPcXGLBfKhU9zGbtoP5aG89zA/A6BWaCg8OKF68ZdJY05ScItbZoNSjaXbSqQR7SbA&#10;gxOql1KZMttatjgHyRMIv9MtX9wmadwCVYk0vO0YeGBC9VMik3nKKbbFIbkp26A8lDiNuwRwe3Ar&#10;uE3dFU+2Gg0PSqgZTJk0p5Ks4FfcvpN6CMpDSR7cAspD0Vm6PSBmGDwgoeYI8WhMJclbza+4nblZ&#10;40Y4T3WE8lAaMEu3FXc3exgejFCzhFi+2CZ/YyaUh/LROr64TXz+eigPJVJjBkDXy26GByLUPI4y&#10;ndt1CMpDWfxTBpSHMue1u6E8lBYR/AyAmPA28CCECwNbmQqPnIDyUDat2gXlocyOfwbKQ9FZul2/&#10;dkN4AMKFA5TJdToXykPJ0Chupyfz98e9twu/53ZYaF34Py9cWJSRSae4zU7ZBuWhTFn4KZSH8tRN&#10;TaA8FKlJLh78ZPIUFrE1yXGN4jZ+6QooD+XNPpFQHorUJBcXIRKJRCKRSCQSiUQikUgkEolEIpFI&#10;JBKJRCKRSCQSiUQikUgkEolEIpFIJBKJRCKRSCQSiUQiufATEvJ/tLaY6awsvbcAAAAASUVORK5C&#10;YIJQSwMEFAAGAAgAAAAhAL2Blk7gAAAACAEAAA8AAABkcnMvZG93bnJldi54bWxMj81OwzAQhO9I&#10;vIO1SNyok/6EEuJUVQWcqkq0SBU3N94mUeN1FLtJ+vYsJzjuzGj2m2w12kb02PnakYJ4EoFAKpyp&#10;qVTwdXh/WoLwQZPRjSNUcEMPq/z+LtOpcQN9Yr8PpeAS8qlWUIXQplL6okKr/cS1SOydXWd14LMr&#10;pen0wOW2kdMoSqTVNfGHSre4qbC47K9Wwcegh/Usfuu3l/Pm9n1Y7I7bGJV6fBjXryACjuEvDL/4&#10;jA45M53clYwXjQIeElhdPCcg2J7O5qycFMyT6AVknsn/A/IfAA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L4ZYw+uAwAArQoAAA4AAAAAAAAA&#10;AAAAAAAARAIAAGRycy9lMm9Eb2MueG1sUEsBAi0ACgAAAAAAAAAhAAq11df+gwAA/oMAABUAAAAA&#10;AAAAAAAAAAAAHgYAAGRycy9tZWRpYS9pbWFnZTEuanBlZ1BLAQItAAoAAAAAAAAAIQCkbjH4shAA&#10;ALIQAAAUAAAAAAAAAAAAAAAAAE+KAABkcnMvbWVkaWEvaW1hZ2UyLnBuZ1BLAQItABQABgAIAAAA&#10;IQC9gZZO4AAAAAgBAAAPAAAAAAAAAAAAAAAAADObAABkcnMvZG93bnJldi54bWxQSwECLQAUAAYA&#10;CAAAACEAK9nY8cgAAACmAQAAGQAAAAAAAAAAAAAAAABAnAAAZHJzL19yZWxzL2Uyb0RvYy54bWwu&#10;cmVsc1BLBQYAAAAABwAHAL8BAAA/nQAAAAA=&#10;">
                <v:shape id="Picture 17" o:spid="_x0000_s1052" type="#_x0000_t75" alt="&quot;&quot;" style="position:absolute;width:14859;height:19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o9vyAAAAOIAAAAPAAAAZHJzL2Rvd25yZXYueG1sRI9Bi8Iw&#10;EIXvgv8hjLAX0VSFtnSNIoKwiBdd2fPQjE3ZZlKaqO2/3ywIHh9v3vfmrbe9bcSDOl87VrCYJyCI&#10;S6drrhRcvw+zHIQPyBobx6RgIA/bzXi0xkK7J5/pcQmViBD2BSowIbSFlL40ZNHPXUscvZvrLIYo&#10;u0rqDp8Rbhu5TJJUWqw5NhhsaW+o/L3cbXyjPQ4VZtdEN8addtOjHe77H6U+Jv3uE0SgPryPX+kv&#10;rSBPV+kqy7Ml/E+KHJCbPwAAAP//AwBQSwECLQAUAAYACAAAACEA2+H2y+4AAACFAQAAEwAAAAAA&#10;AAAAAAAAAAAAAAAAW0NvbnRlbnRfVHlwZXNdLnhtbFBLAQItABQABgAIAAAAIQBa9CxbvwAAABUB&#10;AAALAAAAAAAAAAAAAAAAAB8BAABfcmVscy8ucmVsc1BLAQItABQABgAIAAAAIQAYto9vyAAAAOIA&#10;AAAPAAAAAAAAAAAAAAAAAAcCAABkcnMvZG93bnJldi54bWxQSwUGAAAAAAMAAwC3AAAA/AIAAAAA&#10;">
                  <v:imagedata r:id="rId93" o:title=""/>
                </v:shape>
                <v:shape id="Picture 17" o:spid="_x0000_s1053" type="#_x0000_t75" alt="&quot;&quot;" style="position:absolute;left:5619;top:381;width:6763;height: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jLDxQAAAOMAAAAPAAAAZHJzL2Rvd25yZXYueG1sRE9Pa8Iw&#10;FL8P9h3CG3ibaVW6UI2yCcIOu+i2+7N5tsXmpSTRdt9+EQSP7/f/rTaj7cSVfGgda8inGQjiypmW&#10;aw0/37tXBSJEZIOdY9LwRwE26+enFZbGDbyn6yHWIoVwKFFDE2NfShmqhiyGqeuJE3dy3mJMp6+l&#10;8TikcNvJWZYV0mLLqaHBnrYNVefDxWrY5nU8fg1q6NSvl+pj7tRoF1pPXsb3JYhIY3yI7+5Pk+YX&#10;i7x4UzOVw+2nBIBc/wMAAP//AwBQSwECLQAUAAYACAAAACEA2+H2y+4AAACFAQAAEwAAAAAAAAAA&#10;AAAAAAAAAAAAW0NvbnRlbnRfVHlwZXNdLnhtbFBLAQItABQABgAIAAAAIQBa9CxbvwAAABUBAAAL&#10;AAAAAAAAAAAAAAAAAB8BAABfcmVscy8ucmVsc1BLAQItABQABgAIAAAAIQDtSjLDxQAAAOMAAAAP&#10;AAAAAAAAAAAAAAAAAAcCAABkcnMvZG93bnJldi54bWxQSwUGAAAAAAMAAwC3AAAA+QIAAAAA&#10;">
                  <v:imagedata r:id="rId94" o:title=""/>
                </v:shape>
                <v:shape id="Text Box 34" o:spid="_x0000_s1054" type="#_x0000_t202" alt="&quot;&quot;" style="position:absolute;left:6858;top:5619;width:4095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hW3zAAAAOMAAAAPAAAAZHJzL2Rvd25yZXYueG1sRI/NasMw&#10;EITvhbyD2EBvjWRTF+NGCcEQWkp7yM8lt621sU2slWOpidunrwqFHIeZ+YaZL0fbiQsNvnWsIZkp&#10;EMSVMy3XGva79UMOwgdkg51j0vBNHpaLyd0cC+OuvKHLNtQiQtgXqKEJoS+k9FVDFv3M9cTRO7rB&#10;YohyqKUZ8BrhtpOpUk/SYstxocGeyoaq0/bLangr1x+4+Uxt/tOVL+/HVX/eHzKt76fj6hlEoDHc&#10;wv/tV6MhVcljkqk8yeDvU/wDcvELAAD//wMAUEsBAi0AFAAGAAgAAAAhANvh9svuAAAAhQEAABMA&#10;AAAAAAAAAAAAAAAAAAAAAFtDb250ZW50X1R5cGVzXS54bWxQSwECLQAUAAYACAAAACEAWvQsW78A&#10;AAAVAQAACwAAAAAAAAAAAAAAAAAfAQAAX3JlbHMvLnJlbHNQSwECLQAUAAYACAAAACEAyuYVt8wA&#10;AADjAAAADwAAAAAAAAAAAAAAAAAHAgAAZHJzL2Rvd25yZXYueG1sUEsFBgAAAAADAAMAtwAAAAAD&#10;AAAAAA==&#10;" filled="f" stroked="f" strokeweight=".5pt">
                  <v:textbox>
                    <w:txbxContent>
                      <w:p w14:paraId="0ADA967C" w14:textId="4D3889E5" w:rsidR="00905E04" w:rsidRPr="00A70478" w:rsidRDefault="00905E04">
                        <w:pPr>
                          <w:ind w:left="0"/>
                          <w:rPr>
                            <w:b/>
                            <w:bCs/>
                            <w:sz w:val="56"/>
                            <w:szCs w:val="56"/>
                            <w:lang w:val="en-NZ"/>
                          </w:rPr>
                        </w:pPr>
                        <w:r w:rsidRPr="00A70478">
                          <w:rPr>
                            <w:b/>
                            <w:bCs/>
                            <w:sz w:val="56"/>
                            <w:szCs w:val="56"/>
                            <w:lang w:val="en-NZ"/>
                          </w:rPr>
                          <w:t>?</w:t>
                        </w:r>
                      </w:p>
                      <w:p w14:paraId="0D29479A" w14:textId="77777777" w:rsidR="00905E04" w:rsidRDefault="00905E04"/>
                    </w:txbxContent>
                  </v:textbox>
                </v:shape>
              </v:group>
            </w:pict>
          </mc:Fallback>
        </mc:AlternateContent>
      </w:r>
      <w:r w:rsidR="00FB64AF">
        <w:t>T</w:t>
      </w:r>
      <w:r w:rsidR="00070450">
        <w:t>hat is something I do not want to talk about</w:t>
      </w:r>
      <w:r w:rsidR="00FB64AF">
        <w:t>.</w:t>
      </w:r>
    </w:p>
    <w:p w14:paraId="41D6251C" w14:textId="146EEC61" w:rsidR="00070450" w:rsidRDefault="00070450" w:rsidP="00070450">
      <w:pPr>
        <w:pStyle w:val="Listtoplevel"/>
      </w:pPr>
      <w:r>
        <w:t>I need to think about what those things mean</w:t>
      </w:r>
      <w:r w:rsidR="00FB64AF">
        <w:t>.</w:t>
      </w:r>
    </w:p>
    <w:p w14:paraId="4F5A743E" w14:textId="3863B951" w:rsidR="00070450" w:rsidRDefault="00FB64AF" w:rsidP="00070450">
      <w:pPr>
        <w:pStyle w:val="Listtoplevel"/>
      </w:pPr>
      <w:r>
        <w:t>C</w:t>
      </w:r>
      <w:r w:rsidR="00070450">
        <w:t>an we talk about this later</w:t>
      </w:r>
      <w:r>
        <w:t>?</w:t>
      </w:r>
    </w:p>
    <w:p w14:paraId="3C6CB188" w14:textId="2A2CBC34" w:rsidR="00217B6E" w:rsidRDefault="00A70478" w:rsidP="00217B6E">
      <w:r>
        <w:rPr>
          <w:noProof/>
        </w:rPr>
        <mc:AlternateContent>
          <mc:Choice Requires="wpg">
            <w:drawing>
              <wp:anchor distT="0" distB="0" distL="114300" distR="114300" simplePos="0" relativeHeight="251655241" behindDoc="0" locked="0" layoutInCell="1" allowOverlap="1" wp14:anchorId="40EF99A9" wp14:editId="543E5142">
                <wp:simplePos x="0" y="0"/>
                <wp:positionH relativeFrom="margin">
                  <wp:align>left</wp:align>
                </wp:positionH>
                <wp:positionV relativeFrom="paragraph">
                  <wp:posOffset>342900</wp:posOffset>
                </wp:positionV>
                <wp:extent cx="2095500" cy="2095500"/>
                <wp:effectExtent l="0" t="0" r="0" b="0"/>
                <wp:wrapNone/>
                <wp:docPr id="1563673409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5500" cy="2095500"/>
                          <a:chOff x="0" y="0"/>
                          <a:chExt cx="2009775" cy="2009775"/>
                        </a:xfrm>
                      </wpg:grpSpPr>
                      <pic:pic xmlns:pic="http://schemas.openxmlformats.org/drawingml/2006/picture">
                        <pic:nvPicPr>
                          <pic:cNvPr id="814047355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7049335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850" y="13335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223D67" id="Group 38" o:spid="_x0000_s1026" style="position:absolute;margin-left:0;margin-top:27pt;width:165pt;height:165pt;z-index:251655241;mso-position-horizontal:left;mso-position-horizontal-relative:margin;mso-width-relative:margin;mso-height-relative:margin" coordsize="20097,20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ocVZigIAAMQHAAAOAAAAZHJzL2Uyb0RvYy54bWzcVctu2zAQvBfoPxC6&#10;J5LsuHaE2EHRNEGBPow+PoCmKImI+ABJW87fd0hJbpwUSBAgh/ZgeZfkLmeHw+XF5V62ZMetE1ot&#10;k/w0SwhXTJdC1cvk18/rk0VCnKeqpK1WfJnccZdcrt6+uehMwSe60W3JLUES5YrOLJPGe1OkqWMN&#10;l9SdasMVJittJfVwbZ2WlnbILtt0kmXv0k7b0ljNuHMYveonk1XMX1Wc+W9V5bgn7TIBNh+/Nn43&#10;4ZuuLmhRW2oawQYY9AUoJBUKmx5SXVFPydaKR6mkYFY7XflTpmWqq0owHmtANXn2oJobq7cm1lIX&#10;XW0ONIHaBzy9OC37urux5odZWzDRmRpcRC/Usq+sDP9ASfaRsrsDZXzvCcPgJDufzTIwyzA3OpFU&#10;1oD5R3Gs+XiIzM7n89kY2TuITMeN0yM4RrACv4EDWI84eForiPJby5MhiXxWDknt7dac4LgM9WIj&#10;WuHvovRwMAGU2q0FW9veAZ1rS0S5TBb5WXY2n85QoKISyseqsDnJ50F0ITIs7kNpKO2zZreOKP2h&#10;oarm752BeHGlwur0eHl0j/bdtMJci7YNxxXsoUII/YFQ/kJSL8IrzbaSK9/fKstbFKuVa4RxCbEF&#10;lxuOquynMseJ4UZ7lGSsUL6/Qs5b7lkT9q+A4zuw92d5mIig/+AMFTnIjmy6L7pEMrr1Ol6h58nu&#10;CfGAUev8DdeSBAPIgSimp7vPbsA2LgmolQ78ATMtWnU0AEGGkYg/IB5MFNAfI4x/RpXT6Tw7O59O&#10;/ztVTl5bhnm2mC1maHToc/kUDA5vx9gIwWucDn1wsPsLMMp5FNur6jH2TDwVsY0Oz1p4i+77sO8/&#10;vqvfAAAA//8DAFBLAwQKAAAAAAAAACEAVUSz41XxAgBV8QIAFAAAAGRycy9tZWRpYS9pbWFnZTEu&#10;cG5niVBORw0KGgoAAAANSUhEUgAAAeQAAAHkCAYAAADvrlz5AAAAAXNSR0IArs4c6QAAAARnQU1B&#10;AACxjwv8YQUAAAAJcEhZcwAAIdUAACHVAQSctJ0AAP+lSURBVHhe7J0FeJxV+vZpizv1Np6Mu7tb&#10;ZjKZuGvdhbaUUqxIYWHRhcWdZXHfxd0Xd3e3Qp1aMvf3PC9pvrSU/QMLbVLO77ruvpHJWOe893sf&#10;ec4uAoFAIBAIBAKBQCAQCAQCgUAgEAgEAoFAIBAIBAKBQCAQCAQCgUAgEAgEAoFAIBAIBAKBQCAQ&#10;CASC351BpMGkXUm7kfYhDd1rr73G7rnnngWkfPp+NOlA0h4kvt0QEv+dQCAQCASC3wib6kiSihQh&#10;dZCOIF1Aup30FOk10gekT0kfk94jvUR6kPRP0gmkCaQoSUEaRmIzFwgEAoFA8F9gEy4hZQYPHryY&#10;jleTniZ9RlpN2kTKkvAL1U1aQ+K/ZwO/jDSHFCCxOQsEAoFAIOjDXqQg6WTSEyQ2UDZSNtRtGe1v&#10;VRdpBeld0q2kKaRCEndtCwQCgUDwp2VPUop0N4kNmNPvZm3LUH8vbX4MNug3SQtJw0kCgUAgEPxp&#10;4ElWQ0nlpBtJnFj/qwHvvvvuOOCAAzBmzBjIZDJYLBZEIhFUV1ejo6MDU6dOxeTJk9Ha2opMJgOv&#10;1wu1Wo2cnBzp73bbbbdt3m8fbSS9SOLu7CKSGGcWCAQCwU4NJ2I/6SISd0v/bJf0PvvsA5VKhXQ6&#10;jQULFuDcc8/Fbbfdhv/85z9499138dVXX2HFihX44YcfsGHDBqxfvx5r1qzB999/j08//RQvvfQS&#10;7rzzTpx33nmYO3cuYrEY8vPzJXPf1uP1iFP6XaRW0kEkgUAgEAh2OjgVzyW9TOLJWT8xxCFDhqCo&#10;qAidnZ245JJLJPP95JNPsHr1anR1dSGbzeLXwLfftGkTVq5ciQ8++AD3338/TjjhBASDQey1114/&#10;efwecTc2XyycT+KZ2QKBQCAQ7DTw+OyFpFWkbXZPKxQKHH/88XjzzTexbt2632TA/xebDfq7777D&#10;rbfeKqXvnzHmzePLr5DiJF7/LBAIBALBgIVnLxtJ95DY4LYwPjZDvV6PpUuX4sMPP0R3d3ePdW4f&#10;Vq1ahRtuuAHJZBIHHnjgFs+tR2zMvLaZ1zLvRxIIBAKBYMDBE6PCpEdJPzG7wsJCaWz4+eefl1Lr&#10;joKTOI85n3POOXA6ndhjjz22fq5sylx4hGdiC1MWCAQCwYCCZ1L7SI+QthgvHjx4sDQL+pZbbpG6&#10;jn/vbunfCk8Me+GFFzBjxgwMHTq0ryFv1rek40j7kwQCgUAgGBBwXekHSFt0U/PyI16m9Nlnn0nJ&#10;tL/BFwd8kfC3v/0Nw4cP72vGm7WWxOU7uZCJQCAQCAT9Gt7cgUtebrGkab/99sOcOXPw5Zdf9thf&#10;/4XT8nXXXSd1qw8aNKivIXP39ReDB+/SScfdSQKBQCAQ9Ev2Hjx48NF0XE/qNTKevHXwwQdLybi/&#10;dFH/X/AEs7vuugs2m03qZu/zevhC43kSr6cWCAQCgeBn4fFbnt28vbcf5MdJkz4k9RoYry3mKlqf&#10;f/55j9UNHHiy2b/+9S8Yjcatk/JG+v4WOvLa6u0B/z/yxht7k3jbST5u3mJSIBAIBDsYPhmPIFlJ&#10;FaTppGNIfyNdTLqcxLsbnUc6ibSA1ETinY64POTvPQ6aSybFpTC3mMSVSqXw9ddfD5hk3Bd+zlwB&#10;7Morr8TIkSP7GjJrAyXnQ+n4e8LrnXkXKjOpisSlPHnDjUtINw4atMu/6Xgnvc930PEmEv8fn0aa&#10;T6ojOUi8J7TYLEMgEAj+INh89yXlkbhQxZGkf5F4jSwX2/jJGt+fEY+BriN9QeLlSKeTakhyEs8e&#10;/q2JawiZE5eb/JrU+3hKpRJPPvlkj70NXLg85+LFi6W03/f1kfj1Wki/Be5R4FKifFHlInEVs+tJ&#10;b5FWkn7p/+lmbd5q8n0SfzYOI4VIY0l88SWKmwgEAsFvhE/Y3CVqIbObSEdOu1w5ijdj+D23JWSD&#10;fpt0LWkGiRM3p7RfcwLnSlw3k3qfF0/i4oIfXF96Z+CLL75APB7f+r3jruxz6MgXS78UXp/NWz5y&#10;9z73XDxG+oa0zXKi/4PY0L8jPUM6k1RLkpH4IkAgEAgEvwA2Ql421EK6lMS7EC0n/Z4mvC3x/XPa&#10;ZtPnLtJ60ijS/wklxwQdetMxj7f6/X68+uqrA7Kr+ud45JFHpB2kNr/OHnGi9ZL+L9iIdSTu5ubt&#10;Jj8h8S5TW9/fHyE25y9JD/ZMuuNUz2PQAoFAIPgZRpJmkbg7mQtRcGribuZtnWS3EJsgV5ni7QZ5&#10;De2oUaOkcU8ucrH33ntvq7v158SPx0bxFYl3PuJkxZOIfhZ6bN6IofeCgZ/HKaecgo0bN/ZY2c4B&#10;jyfzzlFbzbpeQ98fRcf/ljyLSVxU5FXSatIvurji/1Oeoc7/nwUFBVK9b94Bi4+8JIv/f/fdd9+t&#10;n89/Ez8ur6V+l/RXkpK0vSb9CQQCwYCAZ86y8T1H+q9dl2ysbHgjRoyA3W7H+PHjcfLJJ+Paa6+V&#10;Etwrr7wibU/ItaF5hyPerOHpp5+WZgvzVoTz58/v3YqQjXrXXXfd5uP00QbSDXQ7Nx23tfaWxyh5&#10;LLv3b9g8XnvttR4b23ngtP/oo49KO1L1eb18AcMXLtyr0Rc2Ov5/bSe9RPrZMWE2VN4WkutpGwwG&#10;tLW14aSTTsL111/fu90kd5kvW7ZM2l6Si5fweu73338fzz77rLRRxumnn46JEydKnwk2cP6M/B9G&#10;zc/nNdI40n+94BIIBII/AzyJykT6O4m7pbd14pROrrm5uVI38KxZs3D55ZfjxRdflE7Ov7biFZsK&#10;b2f41ltv4aabbsKiRYt+yV7BfPJm0+XJZJz2+o4vV5O26HplY+A0uTPCxtjQ0LC12fFSryBpMzyJ&#10;itcpX0XiRNz3tpI4/bIB8+Yara2tOPPMM/H444/jm2+++c09C5t3smKTPv/886X/B6vVKvWS/Bdz&#10;5mGKK0g8Q1t0YwsEgj8lbMa8tOVBEk+s+snJkhOs2+3GoYceKqUgTkRr1679XcdluSrVxx9/LCVo&#10;fhxOWP9lr2A2F06DvMyKUxWnQF6W03sbTty8g9LOCl9onHHGGdh///37vi8/kOHxhDi+UOGJeDNJ&#10;PPb/k1TMRjx69GjU1NTg73//O5577rnfdGH1f8GFTXgf6JdffhkXX3wxmpubpYuunzFm7sp+msQz&#10;5X/NBDWBQCAY8HCC4pP2R6SfnLTZiDm18ib9b7/9trRN4B+9NSHfPz8OPx6nNU5WP9OdzSdvXlpz&#10;CCmHxGtie3/Pk564q3xnhS+G7rvvPsnc+rzuLBnt2XTkOQC8DpxnTf9knHifffZBfX29dPHDhVL4&#10;Ymh7wMn5q6++wr333ov29nbpeWz93Ej8OeSkz2ufRVIWCAR/CjiB8BpRXjO6xUmR04tWq8UVV1wh&#10;dSvvKNh0eEvCww8/HAcddJCU6rZ+riTu6uSa1R/0+ZnUrb6zdldv5p133pEuWPq+bhKP/9+71c8k&#10;8YUN9zzcfvvtO3yiGz/+PffcA4fD8XMT/bgXhIvI/NY16QKBQDAg4OIbnCw5QW1xIuRxvgkTJkiT&#10;svrLTkic4B577DHU1dX9nDFzqtoiCfJ46M4OT65Kp9N93wcWvw8/ScV5eXnSOP177733h/dy/FL4&#10;goufD0/wGzNmzBbPt0er6eKQTVl0XwsEgp0SOscNnkRHXn/au5SJTY6XsZx99tnSib4/wmmZlzFx&#10;5a2fScu9mj17ds9f7bxwsRPu+t3W698sTp8ej0eaKb1ixYqev+w/sCnz540nf5WUlGzrNXxG4oI0&#10;YqtJgUCw01FK4jG6LdYV8yzbG2+8UZqs1V/hkzd3od95551SV2ff57+15s2b1/NXOy/r1q3DlClT&#10;tvn6WTxbnceKX3rpJWn8tj/DZUHvvvtu6HS6rV8Hp31erhUhibXKAoFgp0FByfINOm5hxjwx6I47&#10;7pC6qNn0+jv8HHl987ZKSG4WL8va2eEx8p8zZB4vbmlpkWau95cu6v8L/n994IEHpJ6arV5PN31u&#10;b6cjl1IVCASCAQ9v2H8uaYuCH7z0hTfB7+8Jalvw8qvGxsZtLo/iZDhQjOi3wr0FPFa+9WtnM25q&#10;ahqQs8z5IoN3tdpq9jhr3eDBgxfSUewgJRAIBjR8EuMKXB+TetPxsGHDpDWoA7W0JBvu66+/LhXI&#10;2HppVCAQ2G7LeXYUvG64qqpqi9fN7wP/jCdLDVR4rPvoo4/GnnvuucVrI/HyPBtJIBAIBiyjBg0a&#10;dB0de9Mxjy/OnDlTOqkPZLibnWeERyKRLU7e48aN6zezxP8oeNyVu+b7vu5QKCSVKR0IQw//DZ7A&#10;x3tY931tJF5nzRuOcClQgUAgGJBwRSveJKL35GY2m/H888/vFN26bD5vvPGGNKbMqZ+PXBlqZ4df&#10;N5ceTSQS0nI1NmMue7mz/J9y/Wyuh933c0vi3aJ4f2WBQCAYcAyhVME1gntPalwh6cQTT5QS1s4E&#10;l2jkDRA49e/s48d94bFkft1cP3pnet1syjxbfqvCIevp83wKHcUyKIFAMODgre0+JfWe1IxGo9TN&#10;KxD0d5555hnIZLK+hszLoHhbUBVJIBAIBg6DBw8+mA5b1Knmik07+4Qnwc4B93ZMmjRp65T8BamG&#10;JNYlCwSCAcNegwbtch8de09mvESIy1AKBAMBXo7HNdV5bkCfzzF3Wx9Lxz1JAoFAMCAoIfEkmN6T&#10;GVe44t2UBIKBAu+rzJXk+n6OSTeReItJgUAgGBDESBtIvSeyOXPm9JzmBIKBwRdffIGKioqt65e/&#10;QMonCQQCwYBgPKl355/Bgwfj0ksv7TnNCQQDA95Eg9dbb1X85dPddtvNTEeBQCAYECwi9Rry3nvv&#10;jYceeqjnNCcQDAx4HPkvf/kL9thjj76GvHzIkCHcAyQQCAT9nsGk40i9pTJ5L+EXX3yx5zQnEAwM&#10;eD3yueeeK11Qbv4sk9aSIVfTUSAQCPo9bMjHk3oNmas5/RkqWAl2Pi666CKpoM3mzzKJN5topKNA&#10;IBD0e3iN5tGk3i7rAw44AE8//XTPKU4gGBhwQj7//PO3Tsg/UEKup6NAIBAMCOaSeg15t912w+23&#10;395zmhMIBgZcDvS0007bepvNVWTIaToKBALBgIATxBZVuk455ZSe05xAMDDgPZIPO+ww6YKyz2f5&#10;m1133dVLR4FAIBgQOEhrSL0nMt64nmetCgQDhWXLlqGlpUVattfns/wWSUESCASCAQHvg/wmHXtP&#10;ZMXFxfjoo496TnUCQf/n9ddfh9vt7mvGLC4JO4okEAgEA4LBZMgX07H3RMZF+q+66qqeU51A0L/p&#10;6urCrbfeipycnL5mvIn0N9I+JIFAIBgwZEhblM+sq6sT9awFAwKu0sXjx1tV6fqeNJHES/sEAoFg&#10;wDCUUvLzdOw9oeXm5uLuu+/+U23iLxiYvPXWW7BarX3NmNfVv0iykgQCgWBgMXjwYF6PvJ4kndR4&#10;turkyZPxzTff9Jz2BIL+B18wnnTSSdhzzz37GvLGnmGYg0gCgUAw4LCRXiH1ntjy8vJw4403SmN0&#10;AkF/5JVXXoFMJutrxqxlQ4YMqaUjF74RCASCAce+lCpOpmNvSmaFQiFpazuBoL+xcuVK1NTU9DXi&#10;zbqTdCBJIBAI+hVDSHuQeLbpASTuxhvWI968nb/fn7QXyU3isbfe2tY845q3teOTn0DQX+CJXFzA&#10;ZqvdnVicjkvpyJ/5fUlszPw558/78J4jf88/59/z7biNCAQCwe/OnqSxJJ7QUkaaOHjw4MV0PIV0&#10;Puky0lWkq0lXki4lnUPpeCndbhEdH6Dvt6jcxQX7TzzxRKxYsaLndCgQ7Di4Ktc111yDkpKSvka8&#10;Wc/Q53gm6XD6+jTShaQrSPx5v7bnyN9fRDqt53Y8G5tLbFpI3Ha4DQkEAsFvgtMvG/BU0jmke0g8&#10;HvwJiZd/rCVtJLHRct1qTsCbxd/zz3nZ02oSV+3qTcibNXr0aJx11llYvXp1z2lRINgx3HnnnTAa&#10;jVtX5dqsVST+zP9A4s983887/77v555/z7fj23NbeZl0F12Unk1HNmkDiXuOBAKB4L/C6yuLSTNI&#10;d5O+JPHJhQsi9D0B/W7ipVCXXHIJNmzY0HNqFAi2Lw899BDkcjnINLf5Gf0ftdmouQ1xW/qMdBOp&#10;jSQqfgkEgi3gsS4e/wqSziJ9QOITyLZOLn+I2JTvvffentOjQLB94O0VH3vsMWnm/7Y+l3+w2KBf&#10;Iy0hcbc2jz0LBII/KZyGx5DqSP8kfU7aYpx3W+LKRfvttx/Gjh0LhUIBk8kEp9MJj8cDr9cr1f61&#10;2+3Q6/VS/eoRI0ZI29f9X+nj4IMP7jlNCgTbB156d/TRR/+fn03+zO+///5SGU2lUgmLxSJ9zvnz&#10;7vP5ej/3/HP+PbcNbiNbVfn6OfGwDtd9P5XkIwljFgj+ZOxGSpDYiD8l/Wwi5pPVgQceKI2v8Y5N&#10;Rx11lNTFfMcdd+Dxxx/Hiy++KBXhf/PNN6XqRnx89dVX8dxzz+Hhhx+W1hzzOPHcuXNRWlqKoqKi&#10;rQsuSLOujzvuuJ7TpECwfeACIKeffvpPxo35+5EjR8LhcKC9vR3HHnssLr/8cmmc+cknn8RLL72E&#10;N954Q/q8v/3229KRv+ef8+/5dpdeeqnUVhoaGmAwGHDAAQds8RjbEBszJ+YTSEqSWO8sEPwJ4FTM&#10;M0W/IG0eG/7JCYJN0+VySUb56KOP4rPPPpPqUK9bt07aRpFPZtzl99/g3/PtNm7ciLVr1+K7776T&#10;DJtns3Z0dEhdhZwkMpkM3n333Z6/Egi2H5988gmqqqqkWf+jRo2SPot///vfpQvKL7/8UppwyDOw&#10;OU3/ms88txFuK7y0jx/jwQcfxOLFi6UL29133/0n7a1H3BZ/oIvgp+jIM7QFAsFOCq+NjJAeIm3r&#10;ZCCZMC/7mDp1qjSmu3z58v/zBPRb4RPcxx9/LCVsNuo/6nEEgv8LXn/8/PPPS0mXTfSP+iyyUX/9&#10;9de44YYbUFtbK10AcDnZbbVF0neko0gjSSItCwQ7EVykYxrpddJPxonZiHkc+JhjjsGzzz4rJQKB&#10;QPDHwcmbL3qnT58ulenkYZut2yWJZ2VfTjKSxA5TAsFOwKhBP5av/Iq0Rfc0nwS0Wi2OP/54Kan+&#10;8MMPIqkKBNsJTszff/897rrrLmkIhyeO9W2fPWJT/jfJThIIBAOY0SSuKsSNeouGzjOfm5ub8fTT&#10;T0vju8KIBYIdAw/fsDHzxDGVSrVFO+0RFxt5nKQhCQSCAcgIEq8r5opavY2bZ00PHToUf/nLX6ST&#10;gEAg6B+wMf/nP/9BLBb7ubHlZ0hiBrZAMMDgspdHkrh8X2+D5nWRvEb4tttuE+PEAkE/hLuxeSUC&#10;d2Hvvffefc2YxfM/riMVkQQCwQBg0ODBg9vpyIU+ehszX3HH43FpbTA3eoFA0D/h4aNPP/1UWrvP&#10;y7H6tmPSykGDBh1PR95lTSAQ9HN48sf7pC0mcHFFIe4O4/WRAoGg//PNN99I25RuVUiH2/XHpAqS&#10;QCDox/A+xFy4vm8DlmpFc1UtgUAwsPjwww+lYiXbWBZ1/4gRI0SZTYGgn7Lr4MGDO+jIBQV6Gy4X&#10;H7j++utFN7VAMADhdstVvtRqdV8zZq0nzSaJ9ckCQT+kgHQbqbfwBy9tOvLII8XWhgLBAIarh515&#10;5pnbKrn5FklGEggE/Qi+Sq4mbTGRKxAISMXvBQLBwObbb7+VlkP1bd8kvvieRxIpWSDoR+wzaNCg&#10;c+jYu2sTV/3hXZZEOhYIdg7uuece7Lvvvlub8v0kLgAkEAj6CXmkZ0m9DdVqteLll1/uacoCgWCg&#10;w/Wvk8lkXzNmfUgKkwQCQT+B9zZeTpIaKc/InDZtmrT1m0Ag2DngJYu8f/Mee+zR15BXkGaRhpAE&#10;AkE/4DBSb3c1r1vkurhiZrVAsPPA7fmhhx5Cfn5+X0PeMGjQIC6Rux9JIBD0A64i9TbS4cOHS9so&#10;CgSCnQeu4MVlNXmr1D7tnS/EbyDxvskCgWAHswfpUVJvI+UdYz777LOeZiwQCHYWuKRmOp3ua8is&#10;+0iFJIFAsIPhmravknobqN/vF+PHAsFOyNdffy1tm9q3vZN4a0Y5SSAQ7GC4q+oDUm8D5StoLiYg&#10;EAh2Lng9Mu8Exduo9mnzT5F4W0aBQLCDGUX6iNTbQLn2rdheUSDY+eANJ1paWrY2ZJGQBYJ+wgGD&#10;Bm3ZZc0VulatWtXThAUCwc4CjyGXl5f3NWPe/YnHkLl0rkAg2MH8ZFIXF6LnhisQCHYeNs+ydrlc&#10;fQ2ZZ1lfT+KeMoFAsIMZRNpi2dOIESPwzDPP9DRjgUCwM8CG/Nhjj6GoqKivIYt1yAJBf2Lw4MGH&#10;06G3kfIuT//4xz96mrFAINgZ4MIgF110Efbee+++hryS2j9vMCEqdQkE/YEhQ4ak6LCKJDVSLp05&#10;e/ZsrF27tqcpCwSCgQ5P1Gxra+trxqyPSVw6VyAQ9BMKBg0a9CIdexsqjzO9/vrrUjeXQCAY+HB7&#10;Liws7GvGLJ5hLYqCCAT9CN5+8Xw6biJJDXXYsGG4+OKLxfaLAsFOAG8ssXjxYqn3a3MbZ1G7P4mO&#10;u5EEAkE/YTDRSMevSZsbKioqKvDFF1/0NGmBQDBQefHFFzF27NgtzJi0Ztddd/XRUSDo1wzWaDS7&#10;93zNs5B/KYOj0eiwpkyttjLYeWCwILhn/S71A2WyhIz0EKl316f99ttP2vVJdFsLBAMXrinA26lu&#10;btc94vXHvKnEniSBoP/SmkzunwrFvXWuur3qfHUjrLtYN3fp/Jw5DwoajQfGrE5fxOE7NOEJHJ10&#10;+qZXuCJLygJlYZ8vfRDf5seb9lt275ltuZLU23AtFou0dlEgEAw8eMjp2muvxZgxY/qaMetLkpck&#10;EPRPOBVbrdYDYh7PWJ/NdbzP5iuuDFYeyD+v32WXIUF7cLRMJuNCGlvg0miG0t/YQk77goDNcrHP&#10;br7XazY+H7Sb74g6fXPC7nAkaIvr6L77+1hNCWmLIiFk0mhoaMDnn3/e08QFAsFAgJc5vfTSS4hE&#10;IluPHW8g8dpjMXYs6JcMDlrLh/u0Vm/A4OjwGq1TrSb9TV6L7ZCw3dsQd8W91e60LhlN2hP+hCNq&#10;D7hdLtdQNmin2az2mM02v0U1JuJ2N4Uctr94bYZbPRbzfUGn7fywy9XgsdmW+MyOv1j0Fgs9Vn9u&#10;BIOp4dK1xy6rSb0NeM8998Rhhx2G77//vqepCwSC/g6313HjxmH33Xfva8as50lWkkCwXdjcPfyz&#10;Xcz8j9FoPJCN1azSuW0ay3kmtebferniS6tB+4jfbrrEbTFf4bNbz4w4Xaf4bO7zymPl0Xggkol4&#10;PG2pUMgb9rnbw15XRzwYNFWHE8Zk0Fef8HlmkxFf7DYZX3GYTK94zdarvDbLeX6j8UqLxjhTr9dz&#10;93V/ZnBP5Z7esWTW0KFDceaZZ2LNmjU9zV0gEPRHeM4H1xBYuHDh1smYx42XkWaSNs+REQj+OBZU&#10;Lxi5sOnksU2ZplGTq1vH0I/YfAfFDfF9uOuZ5Xc4iqwaa75Db/GbTCajTim7SKNQ3GvUKE7RKkpe&#10;1SkVr1m02vtsRt3dHpP1AjLW270ue2c8GKlP+SJVlaFoYyaaSKbjwbqyeHBcJhyrqYrFgrVlcWd5&#10;2HtIxGW50W3SfmjTab5xm/WPey3GG01a9fM6leZcu9nudsgc+0tPtv+SS7qDtJHU26B5luZZZ50l&#10;Np4QCPop3E3NKyMWLVqEPfbYo68ZszbSxfYldBR1qwXbhxnBGftOaZ4/vLO5WVVfXp9fXj5lb6fR&#10;WRiyh0o9do/N4/GUBOweN5nxTIvBUm7R6106RclNGlXJXym9WnUa+ZkaTcm/TSrVY06T/t8Ovf5x&#10;p9H4bCIcnpyOlobqIrFJZaHAeWm//6yaePzQmlhiQVU0ujATiR1cl4zXV4Sj82I+z+Ehl+UfHrvh&#10;eZfJ+LbDqHvBYtDeaTbrbHa73cbJ3GAw7NPzlPsjfBETIj1N6iL1NupRo0bhiCOOwCeffCI1foFA&#10;0D/g9vjOO+9g1qxZ2H///fsaMYt7vHhXJzVJINguDO6om5ozrXrayCn19QfURGuK46GUN+hyJYNe&#10;r89hcbjcNrfHrjMs0CsU/zaoDSdZdLrFWmXJozq1eoLbaKwy6zRT7RbjOKtWfRkl29M8VuO/vGbz&#10;82l//KS6aHlLbSxxfEU8eFJlwndiWSBwf8rnu6kuGTm6KpWY1VqRrs6EIoeXBkLzM7GgK+QznWE3&#10;az+06jUfWc2G+Typy+/35/ktljE+n6+YZ3HzJDJ+4sFdgrvG43E26Z/rZt/e7DZkyJBKOr5D2qJx&#10;cy3c+vp6PP3001LBAYFAsON5/vnnUVVVhX322WeL9krirmquyKUn9Zfzi2BnpzMY3LOuIqmpqKiQ&#10;di4h8xsTdrsnBJyBMjK+vT0WR8Kus862GHSL9WrZk1ql4nWbSXOySaf4l0GhuddpsU+POFxTow5/&#10;pddqPtKtMz7mteif8VhM7wedjheqYvGz2jKpQyc0p1snNCRby4LulzORwI0NycSSttpKT0084014&#10;vNfE3J4r6iLx+kwgcHgq6DwqEbAe4Xc4EulIJCfhT3iibl95wOI6OmzxnhZwBCZk/HVFcX+8KJEo&#10;V5Vby4fHPLGx9PQH82vYwXDjrSLxuNMWjZwLh6hUKlx99dXYuHFjzylBIBBsb9atW4drrrkGBQUF&#10;W7TRHrEZP7fbbruJSVyC7Uudy7VX1G4f1hnsPLCOTC7ijziCPl9VyB0qTfqSGpdJ32JSay+w6rUn&#10;GtWKpwxK5R0eg+Ukh0l/ld2ke8is0r9oUGresen197gtlpNdRvWNIbft3KDD/LTXalidcvlfq42k&#10;zh1fXnHYpPLyhbVl4Wuro4F/pIL+C+qimekt8ci4uNt6V9BmfSDscFzrszqui9rdx4bszjNidvci&#10;n81znN/u6gw7nVafz1Luthkv8jqdc2OeQFnEF9GUxePOmDcwN+oJtSZciaH1mvr+MvGijMQzM3m5&#10;xBYNft9990V7ezsefPBBfPfdd+jq6uo5TQgEgj8Knri1cuVKaTvFSZMmSe1w67ZJ4jkgj5B4+Ens&#10;5iTYvsSs1gNSvri3NlzpIUOTud3ukdFAwBzzen0Rt68uYLe0OEyGxS6jcZ5Jo/yPTq74yKhUv2lQ&#10;qd+06HQvGFXKr00K+fcmtWqFzWB4ymcyPhawWu8P2owvhxz6L4J283epYPC2xtLIhRmv79GKiP/q&#10;cr//rPpEeEqZz3te2us+Pea2Xsvrj21GzQd2nf4jm073hlWt+cyi079oN1pu8Npsi30uVzDktkfJ&#10;9Jf6bc6TA07PEWF3sL00HKhIRnz1YY9rYTQYjZVHk3YXXWT0vLwdCSflAOlW0hrSTxo/F63nakC3&#10;3XYbvvzySzG+LBD8AXC74uVMDz30kDSLWq1WY9ddd/1JeyStJd1IcpKEGQu2P53Bgj0rE/7aVCRV&#10;VeVLKVKBqL7cW56K2wIZMsKzfA7rPK/NeLDHYTjealS/rVfKV2oV8hVGtep9s07zjlWr+cCiUiw3&#10;aVWrTGrFWqtG/QOl5ZU+m/G9RMBzd9xrfyUT9l1bE/FdEbSYPnCbDZ86DKY3A2b7w36j8eWg3XIb&#10;/exel0n3gEOvesaoLPnWqCxeo1MWrdOpilaZtNpHXRbLEp/T2RQ0m+dZNNpHbFrDrV6b4xC/w31I&#10;1BNtTXjDHT67/cywL9hc5o9MTIaSwYZgWlfrSdl4DHqCx7PfxExmFBcq6XnZ2wt+PAXpFNIW1bw2&#10;i9c75uXlIZ1O45xzzpF2l+HuNFF6UyD432Aj/uyzz3D99dejo6MDJSUl25pFzeIuaq7CdRwpjyTG&#10;jAXbn+QuyT1S9pQi5vaNTwZCM0qDwUkpf2RS2OE9zWsyP+0zm+9MBQKp0lAoXZZIJMtj1ml2o/p9&#10;s1b+nUWreduiVnxv1qjX2bXKtR6j/iOnVrXWrlNtdJi0q/1W84dlweA/M0HPFZVh39/LvJYb/U7D&#10;Uy6r+lmrXvGR06R+32bQ3xv02Ke5rIYLbDr1PWTsL5ERf6tVFn+jV5d8blSXvGnSqR436/Wn+qzu&#10;OrfT3OR06sZTgj7XZbE30AXDwX6vt9NnNZ1h1uke81pdF3oslocDdvuNyWBwXjISqXe56vaa19Bg&#10;HF9TNaWiQhpn3hHwZC/eP5m3a9xirXJf7bbbbtIyKa7yddVVV+Gjjz4SO0cJBL8CNuFvvvkG9913&#10;Hw4++GApDXORHp6/sa02R+L2+CK1T5738ZOKggLB9mJIyhmqjfo881JBz7RUID6/0hn9e9Thusxj&#10;1j/u0mnfduq03wTtrjsSbt/Fcafv7FKX5yS3Sfu+x6p/J2AzPe+36d+0GzTrnUbdOr/FuIxS8Rqv&#10;SbchbDV/E7Savgq6rG/EHY6Hg3bzMy6D5lOP0XiX32Y8y2PS3e3QaV6wqnQveYzmM8nc7zSrlE/z&#10;GLVOXvylTlb8haa48BtdScnHSlnRR0al8i6zVn+MU29KOQ22RofFONNrd3X6nfajHCbrtZTIH3Ta&#10;TZcE3M4T40HbSQG3/cS4z3do3B8+qj5W72urrm6d1NRUN2/yOP3czs4De17/jqCIdALpLdI6El+Z&#10;b+skIRUnyMnJQSwWw4IFC3DFFVdIyzPEDG2B4P/D8y8+/PBD3HjjjTj22GNRW1srTZzca6+9ttmu&#10;esTtbj3pY9KZJCVJpGLBjiNhs+UlPMHZ5eFwoiIcD8Td7plhh/Nuv9V6f8BhuT/qsVzqsug/jzv8&#10;95W6XA8EzJa33Ubj95SEV4bs1ndDTsv7EZf1HZdJy4bc7bValgctxu+cGvlGl1G7LmjXfxG2G9/1&#10;mrRfO/Waz61a9TKzSr7KpFR9ZlQqPrKqVc+a1LK3LFrVXSa18nGzRnmLUSW/SyMr/kApK/hKKSt8&#10;TV1S9JZKVvgA/fwSk1J5sl6huMmo1FxrN5qPdZjNf/PZzMdZDbqXbAbdu0GH46aE139Cud9/SMjj&#10;uTTsdl8Vcrjvi9r9dyb9oSsrw8kzWyprJo6vb/bVB+v37XkbdgR7k/wk7sZ+gcTjyz9rzJvFV/nB&#10;YBAvvPBCz6lIIPhzw8M677//Ptra2ra1hvjnxJMs+YL4XFKc1B/mmwj+zNCJfdfyWNAXcrku5G7d&#10;iMNxlt9iuS/ist1DCfhTp9H0SdjpvJsM99mwxfJB2GL+1G3SrfcYdZt8JsMGn82yPOqxfx112L72&#10;GNUbKe3CrlN32zTyLpNK3k23/Y6S8MsenfYzm1q+yqgo2WhUKdbpFcVd6pLCLlVJ8Rq9UvEZpeBV&#10;Ro36CpNG8aheqXzcpFbcrpUXv00m/K5eUfJvraL4UZ1ScY1aVvSgRia7RSWTPWDWq480a/R/c5pM&#10;J7us+lPsRuV7Nq36s4DN/HzE7Xg44fE8EPV4H4i57A/5bZaPvBbTJyGv88m4x/NMWSh+Xmuy/LDm&#10;ZEPZkiVLdvQSKV4/zXW6jyS9T/rZruzN4vHmk046SczKFggI7p6+5ZZbMHz48G22l23oe9JpJJ5s&#10;OZQkEOxYeAZyRTRpro5GZye8jotiVt+1Lr3uPadOu8Kh039mUalWmVSqTW6T5f1Kn/vepMv6Qchh&#10;XpbwmL4N20zdQYuh20uJOGSzrPeb9BtDZv06h1bZZVYWwyArzGplBVmzSvkDJeBvDPKSTXp5UVYn&#10;K+qmtLtJK+djYVZZXNStUchW6OQlX5pU6ofMavmD2uLibzXFRd+SWX+nkhV/qZfJnqOfvaAqKvpQ&#10;U1LyqEGhOFuvUp3vNZg6zHr9cVad7kKbXn+xU6960aXTfui1mV8pDbjuKXXb34g47V+k/O6X6ALj&#10;i6DD/I3PbPrKazIuizk9L5T5/Y81VtXNmlw5Tj+xtsPQFm/bUdW/eMJXaNCgQf+k43ek/9OQeYz5&#10;1FNPFYYsEBBsyLxC4VcY8hpqb9fTsZTEPVUCwY5lQoVnv5pEpKosFFhS6vNdHrFanjWpFGuNStlG&#10;jbywS6co3GRUy7psOk13xGFfnnLZv4m7LCvrI95PUx7z+qDV0BWwGuAz6+HQqrNOnabLpJB1awrz&#10;wVKzigqgIlECBhky9CWF0JUUZDXFBVl1cWGWzLmbEu8qrVy+koz2Y0rVr2hkxWtVJYXdmpLiLkrG&#10;nxnV8ufp75fp5PIn1DLZsxpFyaN0fFUvV11HFwyXGpXKRywG7W0us/ZWNxlywGp5KeZ2PB3zWD8s&#10;C/mezIR9z5V6XMtCNtMPdJsuj1n/Q8Bm+yzidH5QEYr9q6m89oK6TOb0jrqOnJ63ZnvA41RcgIWv&#10;0K8irSBt68TRKx5L5ipfvFFFNBrF22+/3XM6EggEPIuad2diU+ZxY24v22pHfcTDQ9zu2Ji5y5qr&#10;/onxY8H2JxjcZdfGaFSR8fvHRZyOf3osltfdZsNXdoNqtUOnWmHWKtdZ9WpJbrNuQ8RlXRmxm9eG&#10;zIaNSZttXcpt2xC2G7N+swFek44MWZW1qBTd6sK8blnOGCjycqEsyIUiPwey/DFkynkwkCHryJDJ&#10;lLNk1JIhaygxa2UlZL5FWUrKXZqiwvWUjjdp5MVd6uIiuihQLDcrle9o5cXLNAr5p1q57GO9Uva4&#10;sqRouVou+4SS8tMmpfIFm173uEWnfc1vN98ZsOre9lr0y1Nex/M1sdCTFUHfxwmHbV3QbtoQdJtX&#10;esyGdU6jYZ3LaFyT8IWeqojF7q1Ppc9vq27Q9bw9fzSciG2kU0kfkn42EbMB8xINHjOeMGECTjzx&#10;RGnpBtfCFsuhBIL/z+alTTfffDNOOOEEaXmTz+eTKnD9zBKnzeL29zXpUlKUJFUqFAi2G3XJ5IjG&#10;dNpfFvJODXgtp3tthke9Vv1HbpN6jVFevJGTrlWt6rbrNd0+i2FDyulaHnfY1oYspq6AyZAN2gzZ&#10;qM2c9Rn1WZdOBbtaDpO8mBIxmzAZcEGeZMZyVt5Y+joPOhklZE7JsoIfkzJ9r5VUDDJc6Okx9Ypi&#10;UgkZMUlenKXvN5mViu+MGvnnRrXqPbNBe4dRo3yEUvQ6VXHRRp1SsdKkUHynV6tWmNTK5V6r9Ul6&#10;HR/yZLKwzfZ1zGlfHnPZ1gbM+i4fGXGp2/U+ff2D06DutmoUWYfRuDoeCLzWWF5xxsTmiY7OYOee&#10;PW/RHwVfhU8m8cYTXHzgJ5O4eFlGbm4uqqurcfrpp0tVvN59912poAGX2RRGLBD8PNw+uJ1w5bu3&#10;3noL99xzD04++WRkMhlpKeHgwYO3aG99tIn0OukYEq9BFgj+eDSaXXbvrKlRNZRVBJqrmh11lVF9&#10;utQWKw2YL/c5NE9aNcUfWNQySIal12RdBm3Wq9du8pv03UGrMRsmM/aaNfDTz11aZdamkcGsKIRJ&#10;Uczd0VAV5kBN6VhJZqwpypeMmcUGbFYWwaQsptuWUGIuhlWtAD+WWSWHTafqcuo1m/gx7XpV1qpR&#10;dtkpqXuM+i/dBs1XVr3hO6fe9KJVrv5QIy/aqFfL11Fa3mBSK5abdKqVdr36W7/V+Dkl+jUek2Ed&#10;fU2mbPgh7NRt9Nl03S6jpstl1K2nx+D75clnWZtWvclrMqws9Qf+05iumdJaWtvc8zb9EeSTziet&#10;Im3TiIuLi7F48WI8++yz0gmF1x4LAxYIfjucnNevX49vv/0WTz75JA477DCpMt7W7a9H3C75Qvl+&#10;EvdiCQR/DImEa2gwGJRlnJFR7emKWFNpWUNLuKymNVjfXGGPzkk67bcmrNb7PUbdJzatqtuhV3fb&#10;tRoyY002ZNR2BSkN+wxahCx6eE2qrFOngF2jgFVZAkuP0Ro47ZbkQlM4hpRLSZjHk8mYC/PJrPPh&#10;1PLfyMmYC2Cj27u0Krj1KnjMagSthu6A1dQdNBuzfpMWTiNfBBjX+02mdU66ILBpNF1GpXyTSSnv&#10;tiqVG+xa9XqbXsNd0e+F7aZPgm7LaxGX/eOQlU3YtIKTfdBuXh+yaTcGrMYNQbPuBzLhLjLhLkr+&#10;XU6zfrXXqlnusxm/Sof9j9cnkzfVp9KHc0Wvnrfs94LHpQyk20i85nGLkwCX7uMTBBsxjwvzCUQg&#10;EPwxcPvi9cpLly6VioX8l+7sDylNN9FRTPoS/H7U19cPqTQGD6yJxwPlweDCUp/v1JpQ6JSky/5Q&#10;yGp9PWF1vBgwGz/2mkyf2bXa1Q6ddp1No9zk0Km7HZQkvQZ11qVTkBkrN7kpEXv0GjJRZdZFRspm&#10;aqVkbFUVw8KpV1YIPXdNywpgIAPWFZMpF+dDW5hHpjwWVlkJzCWUpmX5sCuKJFP20H1EbAYkHAbE&#10;bGaEzAYEjDoEzLosmXQ2ZDdSItdl/WZdl9uk6bZRcrcoFXBo1PS9ek3IYV4eMhvXxu22r/xW05qQ&#10;1fxDqcf2tdeiW+/SartcOk2326Dd5DLpNlh1qk12A5m5Ub/KZzV95rfpvvXZzN8mvJ5XM6HQ7Q1l&#10;dVPr6ub9nusReUmVm/QAibvEehs8J2Iu+DF58mQ8/vjjUplMgUCwfeBu7RdffBGLFi2CQqHYVlc2&#10;p+WP6Odz6bgjiwgJdhIGpX2+g+oiSU2ZKziv1OW/sNTluifhsj8WsTneDFstbwfM+q/I9N6JUMp0&#10;67UrjcqSbotG2cVm7NSr4TFo4CNDpmN3zG5cbdPIus1KGUzyEphUCkq4GtjIiK0kY0kRjGTIRjJa&#10;LZmwjkxYlZ8jmbE6byyUeaNhoJ/ri+h3BXmwkjFb5IXw6/VI2C0odZoQt5oQNGkQNKoRMWtR6jJn&#10;E05TllN5yGLIBiy6rNugynKy9pu12YjDuDHmtGygRN3lM+mzXoM2yyk76jBt9Jk1XXad1DUN7naX&#10;UjalY4tWsclp0K8M2gyfu83a9W6LfnnC7+LJXRdUx8subK1uze15//5X2Ix5kshzpC5Sb2PnZUs8&#10;4YTLYnLXtEAg2P7wcNCqVatw7733orGxcVu7PrEpf06mfBgd/+j5JYKdlbjBsE/S4ynJ+EOV5V7/&#10;IUGz7XmP3rDMplH/4NCo1trUqk1uvWal16BZ4dBqvuaqW06dao1dLd/o0KmyDkrAPhOnUj0dtXBq&#10;ld1eva7LopRl9VK3dAGl4EIyWErCJCMZtJF+zpLGh+l3qtwxKBkzikw5F7IxI1CUMxIK+pk2n0yZ&#10;fsZGrSNz9um1SJiN8Bt5XJqM2KpDqZ3M2KZH2mVGuceGjM+ClNOIoFmdDZhU2ZCVTNxlz1a4nJtK&#10;HZZuv0GT9fHfGzWSKQfpebv16qxDS0lar8p6TNpuOyVrEz1/G70+l1670WsxrnabdF0+s3FlzO1+&#10;PebzvZQMep8oj0S4SMfvASfjZ0g/GS+ur6+Xrs7FGLFAsOPhbuwvvvhCmp09atSoLdoqidvvctKh&#10;pN97OEuws1MTLFelg+HJiaBndtTtPpuS8LNeveYHC1fPUlOaVcuzVo2i265X/xB36D926JTrHVrV&#10;xqjVvNxv0q0nAyYjJnMz6+Azaikha+CipOnUqHpmSVM6VpAZy7lbmhIxpVyjgo24WPpeU8Q/K4Eq&#10;bwyKRo/IKnJzs/K8MdnisSOyRaOHZ4tGjcpqCvJ5BjXI/OHl+1aW0P0XZyMWMlMy1oBeSuZk1mpE&#10;zQZUeh2o8tuRsBkQtxsQs+sRM+kQoucXpOfnUBfBa1QhQH/r1svh0VMyVhXDqiyCW6fOBk16utBQ&#10;dJu18nU2urighL3RY9GuCTqtH0Xc1ufSSeetqZD76ajHcX0i6JL1vJX/CyWkf5O2SMY8XjVlyhQs&#10;W7as51QgEAj6Cz/88AMuu+wyaZVD33bbI57sNY4ktmMU/CIGdVZWHkipuLMyHG4v83unBmym/9i0&#10;qnV2tWKjXSvfaNUqsqRuu06x1qFXrw8aDd+5Dbr1LrN2fdBmWOszaTaFLQZKqQZKxnqpy9qulknj&#10;w5QupZnSvJbYKP/RfPVFZMqUis1qBUyqEugpLevoZ2zIPKFLWTAmq8gZnZXnjOnOHTG0qyRnTJcq&#10;P6/LqlR021TKrEutzlrp76yyAjJgeTZs1mQdSjm8ZP5unQwerRxujZIMWo+42YQImTCbcsysRYQM&#10;OGRSU6qmFKwuhJvSsJ/k1pZIf+egiw8nyUOG7Dfqup2UlH1m/Qa60Pgh5rF+VhEN3jOhrubISVVV&#10;08ZVVh5SnfCeFnQaC3vey/+F/Umnk7gB9zZoLujBE7fWrFnT0/wFAkF/g3uteC0zb0zB8zz6tGFO&#10;yq+SeBhKmLLgv5NMJvdoqUjHKoP+pUmP57iUx3W416R5i5cPOXXKtR6zZpnXov7UZVKtdhs0K2zq&#10;ko12jSpLhrwx7rV+lfRYvo85dBsDlIzJwKTJWzxWa1MpyHSLJOPVFRdCS0arLsqnJJwnSUcmbFEp&#10;paTMy514qZOUpEnakrysujCHUvKYbP6oYd3FuaO6Vfk5XSZ5cZe+sLBLk5/fpSnI6XYoFdmo1cAp&#10;GZaSItgpfTvZkDntapVkskoEKU37KE0HDEo6KujnMkrw9DPJtIvhUlFKVsng15MM9Ds9GbaUoClp&#10;G8jgDerukM24MeK0rS33eV+pi0YeaS/L3N6WKr+trbTs2pZM/C+1cV9bU8Y5qr7+tze4wYMHd9Lh&#10;G1JvY95vv/1wyCGH4Msvv+xp9gKBoL/CO6ndcccd0FMQ6NuOSRvJpG+i4+9x4S7YmUm4EkPbypOZ&#10;8qD9zJDN9mDYbnvcY1R+xdW2nEbd53678b2oy/Yfr1673KFVdVtUJVmWz6LrTtnMK6NW/YagUUtp&#10;UksmLJOWM/04WasEmoJ8aHkyFs+Ylgw5B+rCXKh58hbJUFwCbWG+NF7MZs23YYM2KAqgLc6FoiAH&#10;stzRKBk7Mqskc1bn59BxdFaZN7pbQ3KoldlSu5VMlf6mMIfuL+fHrmeNnH5GogTO3weMnICLKLHn&#10;wyLPh5WSurk4Dzb62ksG7dUoENSrETYppeQsTQ4zael7jTRrO+wwd5e67RuTDuuqlNu+pjYcebcl&#10;HX6jIR56vT2dvKghHjm3s6kiXV2d/K0Tu7Qk3kGmtxHzVXZzc7O0p7FY0iQQDAw4KV999dXIz8/v&#10;a8isVXTRvYCOAsHPw8ubqlIpRXnEPslr0Xzqteg/txtVq1xm9ftRr+OygMX0vs9s/MqhU/1gU8uz&#10;To2Su4uzfpORTFiV9ZKBeSl5OsiIDSV50nIlrrylKhiLorGjpGpbXJNaTQaoyBsD2djR9Lv/PznL&#10;RCnapCgig+bUXAgrmbqFUquR0i5X5jLSfWlyx0CdQ3+bMxZ6Ml5l7kioyKjt9JgBSsR2DSVxMnt9&#10;4Wip29lHhmxX/rg8ykmGHCaD9arpIqFgDLR5o2AoyIM6fxRdNIyFX6eWUrRfo0SC1zXT/fn1bMoq&#10;hK0ahMxaRB2W7pTLni3zWLIZt3VTtdezsdofWFsbjH3WFq24p7Gs4uTWivoJjalGRc/b+mvYk8z3&#10;Qjpu0YB5ScXrr7/e08wFAsFAYfXq1TjmmGOwzz77bNGmSe/tsccevKe5QLBtovbosLp4PJIOexeH&#10;3Yb7vBbDpz6b4anyhPewhkS4I+LSP+fUa9bx2LFVLYODUqedDJMnQAXIwLx6HrOlZExmbCgaQybL&#10;RlsgpWMlGZ+KErBRLiNzLaafF0rVt7iLmgt+6HnziOIiaAoLpC5sNmizrJjuUwU7pWQNmbmejZr+&#10;RknmXjJqBIyFY6HIGYqiMcOltB2zqREwyWCidMxmnHabETTIpfFlOyX1gEmHmF2LAJmsmVK3Kmck&#10;pelcmOjxHfR7D6VjHlOOkPnGLGzIlKi1xQjThQYrRKk5YdOhlMeg6Zh0mlDuJmP22rrSXsemiqDv&#10;q7TP/1SZP3JJeaDcXVkaLJxSXr53vUaze89b/N8YNGTIkAQdPyP1Ntxhw4bhpptu6mneAoFgoPHB&#10;Bx8gmUz2NePNOov0S84Ngj8hgyr9/ryacLisLOw+Iew03e2x6t6OeJxX1McSkyv8/pNiduPzdpVs&#10;IxfWsGlLYCPztcjy4eLkadHCTebFadRSQoYqrSEeKyVgNmMlm3J+rrTWWMe7ONH3GjJFLvxhkP9Y&#10;kUuZl4dCMlp5zmiprrWFErJLo4KZzJmrddlVlGy5ehelawMlXE616rzR9HejpJQdNegRpQRsVxQi&#10;YtSg1uNGjC4UHPJCuJVyBPWUcun3Tk7d9LgaStEGum8LXQw4lTIE2YzpdYTob6JWSsNkynH6Om4i&#10;M9aXkBlrEaOfs+IONcrceiTtumzSae5OuKzdMad9fdxpWx6wWj/3mRzXJZzByZWeZFkmEInHPJ6x&#10;9B7/t3Hlgygdn0PH3kpcXIFr1qxZouCHQDCA4WEmHk8+6KCDtjZknidiJwkE/5/6XerZKIZ4PJ79&#10;kl5XdTzgObQyEliU9DivjLscNyVcjjujFsPLTq3yW6OipNvCY7IGDZxkyKbisWSUMvC6Xh6b5apb&#10;P44F50GWOwbFuaNQSEmUu5gV+WyshdLv5fQ9bwxhkGpYF9DPClA8ejTyRw5DweihZNbFZNSUwNVK&#10;2HiSljqfjmTsY0eQGZPh8+SvnBwy6wI46fduuRxO+huXvABW+pmX0nuly4W00wo/PU8XXSi4yNDd&#10;lIJ5wpeB0jZPKFPn0EUCPR+fTkWmy4ZMpk2GG7bq6GuSUQm/roDSsQJplwGlDjJjmx4ZrwlVpCQl&#10;7rhVnY1atFm/RZcNW42bPBbDeqtes9Km073n0Zuf8VpcN8ZDkamBQEz+4zu+TRykl0m9a441Go1U&#10;k1ogEAxs+KKalytubts9ytJF+FI6irXJAonBXImrJp7MVASiHdXRpL0+WL9vRcRRl3b5booYrc+G&#10;DMZ3/Vb9uxa1fJNZVdJNhpy165SbYl7XpyGj5geL7MeuZDJruCghG2UFZMQjocgbC3nuaCgKyIjJ&#10;PPlr3k6R61MryajlJO6WNpIpO8jgecKXgpJxyVg28KEootSrpPuwyEqk7mS3Ro6i4UMxeuj+UIwd&#10;DY10/2TOhWPgUeTBSxcCxoIc6HJGoWT4SDLsIgQNBoTNBgQp6brUPyZ3feFYSug5dMHAz2cMPZfR&#10;0ObnUBJXSzOqI6SknYzWaUKMDJnHkP1kxlEy6HIX/ZyTMyXpjNuImpAZFR4LJWUjYpSeA2Tm9F51&#10;O436dW6T/kurXrvMqtN+btZoPnNZHEsjzsionvd9a3YdPHiXWXRcTZIaK6fj+fPnY+XKlT1NWiAQ&#10;DGReeeWVnxQNIUN+ko4FJMGfnXnzJg6dmG4oK/P5LimPBk+qikSOSHp8Z/otxrvcJsOnTpP+Pb/T&#10;8GzYbniFlz6ZlSVZM6Vhh1bTFbKa10ds+q6AWZG1UsI1c9lL7o6W8dgwmV0+GR9X4eKlS5RY1Xlj&#10;yATJMMkMtUWUSiml8tpkq5y7i0uk9cgOpUxas2wsIhMns9XkkGnn5cGsUJChqpA77CDkDRtGRp0D&#10;JX2wlaNHwKeRIW3SoJ4MNEEXBTyuzGPMstGjYCbzd6gK4Obyl9Js6iKYZfm9E8E0vMUj3VaVO5Ye&#10;Q4YwJV8uDBIwqBDQqxAkudXFJDJ3Mua4VUMGL0fMqpaMuN5vR5XbjCqPHRmPCXGXnnsKpFnndr12&#10;vVmjWm7UqZcZFPJlJr3+fKPRyUsduBzm1uxPDfM6OvY2VJ6Zyd1cYla1QLBzwDtG8WqJvu2c9OmQ&#10;IUPK6Cj4szO7o7GkPhE+uTTgvKHU5/5nwue8ORVyXRPxWB4JOk0PhByW++IO65Meg+47m0q+gZc4&#10;UUqGTaMEb58YsKi7wxZtlruu2VwtXKOaDJsLfLAR8wYRvHTJxmO/9L1VpaDbFUuzr408iYuM2UG/&#10;82hYPIZLCdWshd/ISTuXzJiMm8ea8wpIhSgaNUYyWmkMmhJySU4uXAolwloN2oJeVFCidXB3dCGl&#10;XjJcnk3NFbjscgVsJbIfC5Hw5DL6HU8OM/JMcLpA0FOKN1JCd+u4mAglfTXPzC6m+y6WJpRZ5Xlw&#10;0/c8yStsVqHUziU5jaikZFzlNaPaa0OVz4pS+lnUZekudVlXu8zaVUa1aqVFq3pXKyv+VqfWXW03&#10;u5I6nXNbKZkre71B6m2o8XhcWuYkEAh2Drq6unDRRRdtXe96dU+dazG5689OXSYhq0/FZ5b5PZfG&#10;nJYnIk7b3emg+2I25rjL+e+wzfa4z6j72qZRdVmUJZt8Bu0GXn9s16oRJPPz6cm8yEh5QwgLJUyz&#10;vAROnQYekx42NjX1j5tHePRq2MnEeVY23467qnlzCO4+dlECjVrI4GwmVJOptccCaE8EUBdwSjOa&#10;LZy48/JRMmY0ZJSKDfm5MJGZ8jiyuZgSNpmsjW4TM5A5ehzIuO1IO0ywy3KkQh8WnmEtk1MKV8JE&#10;CZ4Tsol+55DWIedKs63NZMy8VMvNk8h4X2W6eOAlVtwFbi7m5VVjyZTz4dWQKVN6LnXokXT82G1d&#10;6eaZ1npU+Cgph8yb6ku9KzJR30dBh+Ejg0q+VqNQfKUpKflQIZc/ZdAaOkwm04iet78v5aQtuqu5&#10;IpeYzCUQ7DxwzfmnnnpKWsa4ua2TNg0aNOhiOh5EEvxZmeCp2K8ukXBUR6PzUiHvWWUh99mVSd/s&#10;iqD78qjV/JLHoH3fqpSvMavkPG7cbVbLs/SzbrdW3e3QqSnFUpIlc/KoZZR0x5LZlZAhK+DWqKW6&#10;1bzu165UUErletaUXLXc7awkA5WTIRbDTGbnVBcgE7ChPRVBZzSESakkpiVLMaUsgSmZBMbFgwhS&#10;IuW61/KxI6EYNZSMeCyUo4ZBOTYX2pJiFLJJk9GG6HZcqavG7SM54VPlI2SQIWLibmY9PT8yYUrM&#10;bLpBuljwKIoQ1HKJTZm02xRP9nLT8+UxaU7uBkrw3A3PS7hMRWOklMxlNbk7O2xWS5O5KsiME3YN&#10;kk496iOO7MRUeMO4eGxtWzL5XHnQ84hFL1ulVsiXaxXy5xWKkkfVavWEgoKCbe34spjUO5lrr732&#10;wrXXXis2jRAIdiK4Pb///vsIhUJ9DZnb/Z2kPJLgz8jFCxfud3B7k602GSYzDpxeEY/Oq0uEZ9dH&#10;k/NSDufdAbORt1JcZtUqNtm0iqyZ0qORTNFOpuUkM/P+uJ8xnGRo3AVtKCmAjQtwULp0kunyhg5e&#10;rUoq1mGW8QxphTRGa5bLpfXGPKvZRSnUr1Kh0uHDODLhWpcNSYuVZEJj0I/O0himVyRR5jLCp1ZB&#10;zeO+eT+O96rGjsHo4QdJY8XFY4dSGtei2uFFxmlBuc2KjMmKACXzMD3HMkqz5U4dojYVIkY1/Yx/&#10;ThcT9FoCJjUZcQkslLKltcryQjhU9DWZNY+Hm3kGuCyXzDhXqurlpIsP3hGKl3gl7QakKNVXei2o&#10;9lvRHHVn2+P+7gq/e0NLWer26oD7co9Vd5dep3hJo1Tcp5SXHCKXy40qlX0Y/RdsPavyIlJvI+W1&#10;x08//XRPMxYIBDsLX3/99bbGkZ8iKUmCPytTrNbdqiOBeCoRqaqKBScnva7bwjbbmx6D7lunRrnR&#10;qlF1uXS8oYSi26ZVZp16edZBpitttkBmy7OqedyYt07kzR0clDxt8mLJkL06Mmy6LXf98oQth5LM&#10;jUthFueS8mGXFZIZ0/2oixAzGckwTQjpftzYwUOGXxvyYXpVGebVplDns6PUYqH7lEtLlZQ5YyAf&#10;PQpFeaOhyR8lmbKlmB63SIZSrR61fi/SdH9cECSolUkTseImMmYe8/XoEaLHCBm08NH9+XnMmG7j&#10;pDTP6dhNFxRmMmOrko2YXhf9nMegLWTKDvoZ17t2sHg82aCWtncs95pQH7CgPeHNTiuPbmyMBn7o&#10;SMafrA2HLou6XLMdDn2zSa84Xykv5l1etjVOxJO87iD1NtBiej1cTEAgEOxcrFixQqotMGTIkL6G&#10;/BJJTxL8WQnussuu6bDXWBOPBxoSqdqygGtJ0GF+Iugwve+1qT93GhUbfGbdeqdOucll0GS9Jg0Z&#10;csmPJSgpXXKtajMlShOZroWMWF+QC0NhHhmWQqquFZSqW+mkMpQ8OYqNmAt02MnYHJRIfapiac/i&#10;iFmFMBk8z5ZOmXm5kRHNyTAWNdViXnUCLQEnSunn/Jia/NHQFo2i1J0DkzJXWp/MS5YM9HMugelR&#10;68iQg2iNesnkjSi16uk+9UgY5WTGFjRFHYjT15yUE2TUfkr4froQsNNrsBcVUxKn10Wp2CbLl9Ix&#10;9wTwpC67qgAuuhDxGZTw6GVS4RGu6FVGj8Gzq2t8FtQFHGiP+LrqQ95NVQHf5xUB/z+SLn+n32JJ&#10;GFTyG5QlRccVH1R8QM/b3xc26UdJvQ2UC9J/9dVXPU1YIBDsLPBObYceeih22223vobMO0AZSYI/&#10;Ky3p9EENpeWW8khkak0kEW6MRlsqgp5Toy7zf+JOy5NRp+XrmNe4KuzQbgqYDfCatLCpZVKZSQOJ&#10;Z1TzhCsDGa2eki93J/PRQQbM2y5G7VIVK2nJkI1SJ3dd865KTjI3Q9FoaROHcu72teiQtFrgJ4NL&#10;2a2YmIxgYjqAyeVxdETCqPf7kDTqyHBzYJTlIUBG76b0apNT8qYLAcWYYSgZfZBkyGGDHtUeBzoj&#10;ATQHPKh0W5Fxm8kwrXQ/NkwrD6MxYOJCHiQtGb0GITJdHyVjNlm3kouKFCGoUsPL6bhnDNkhz4eL&#10;LkZ4FnjcxrPA6WLDpEGKUjevTa7ymelrHSqclmzG4dpUGfR/VBHy3+kzm+81a5V3aEqK/6OSyebJ&#10;ZDLeVnFr9iA9QeptoCaTCd98801PExYIBDsLbMgLFy7E7rvvLgxZ8P9xuVx7VYRCzopIZGZ5KBbN&#10;BIPjKkK+MxJOy6sBs/Hr6pjzhdak982Mz7E65bZmA5Q2XZR8eakQL2n6cT/jIqil6lu50PGaX0rC&#10;LmUJYpxMnVaUWYzwaHlmdb60QUO5yyCN3fJ+wwGuE81jvFYr6nw+jEtE0BQLYnJFnBKuBx3RKOrd&#10;dqn0pVtZBM3YUfAr5fBQstYWjISlMB/OkhIUHnQgcocdSM8hHymrGZ0JP2r8DvpaT2lYj3pK2PVh&#10;G1riHnTG/Kj1WClF81izDs7CYvgVatilGds5cCjptRWT2dPFhpOSvJUuAKwlY+miQoaoWYsEi4yc&#10;q3aF6QKi1GokY9ejwm1A3K6RbsP7QKc8ju8yQe8TQbvxNotOdZtBozhBXaz4uT1Qf5KQtVotvvji&#10;i54mLBAIdhaWL1+OadOmYfDgwX0N+UWSjiT4MxPUaPatDvnTaZ/npApvaG5NIHJKpcv5bNRqWlkb&#10;9r3TFo28mXZZ18WcBmm3Iy+Zq1TIQ6eEgwzVxEU2eIOGogJ4NGScZFw84YkNscZrR53XiUqvDVGr&#10;CnGHHglKw0FKmhFKua6iPDgplUZNKjJlIxq9bjRFgxhXGkS9z4gqlxU1bgdClEYNRWOlIh+xnkId&#10;OtloaX2yS1YC2ajh0BSMpcQuR1MgjCmJMNKUzgN6GaVfFWo8NowvC2FmZZi+tqIl7MCEUhelcx3s&#10;xWNhzM+DKW8speFcSsk8o7oQpuI8uvAYSyY/BnblWGkLxxC95oheQRcaJqnedcBI3xsoMXPCp8fj&#10;LmxW1KLLBszajUGL+e2g3XqmWSV/wqTSLKF0vK3lTswg0i2k3gbKRUHeeeedniYsEAh2FvhCu6am&#10;pq8Zsx4jcS0CwZ+ZRDAoK/f7pyZ9tlOTbut1caf12VKH7aOU2/Ztuce5PO20rYs7TN1hC5kxmZFd&#10;UURptxA+sw5+SoMOMkdLSQ4slJjdGqVkSJVkxC0RHxo8lExdTjT66HtKvDUBhzTjOaAtImPWIMTj&#10;t1oyapsefosS5T4rMg4TmbAZ5Q4jyjwGlLtN8KgLYaOLALeiBB46che5Onc4GWc+3CoVPQeeaMbj&#10;2IXSkqcWrwtRrRoulQJJmwEtISdml6cwKe7H+NIQpiYDmFIWQKlFBrt8LHxaej06Gbx0H+p8rpOd&#10;C6eMu9nJnItz6fEL4GVDNlCq1xZTQjYg6dDRhYfqx80nSPy6ubKXjy40fPQ+ObWKrE2tWuEw6J4w&#10;auSvahSK83iGNb3lbL7bgnd96W2gBxxwAB566KGeJiwQCHYW3nrrLbhcrr5m3E26lTSGJPgzMr6m&#10;pbixqrGkPObNTwXd5eVB92FJp+VqMtplIbNxZanVvDrhMK8JWvTdMbsJfoNamlRllhfDIdV2NsCj&#10;00ibStjkBdJMai4Q4tcrUe21otbnQNKsR6lRh0pKv80hL9rjQTJIDRmYErV+E0oNSjJFPSooCSfJ&#10;eDkdB+Qq+jsdpWublLRTNjtiJh1K6fG8ZLgWStVFlIhzDjoAukI2ShXSbPL6YjLQAmTosesCZsTs&#10;ZI70PGN2A9r8dFFASX1CzIu5mRTaQzZp0leCnodZVoAEmWnKYkTUqKEkPgranOGUvgukyWc2+r2b&#10;LkJ8lPz5uWcoVfPM6gTdb5SeX9ympuepkCaw+QxyeAwyOHVy2HXyrFkj77KqFMsNGs29Fr12hkqh&#10;mJGbmzu0579ga7iOdRdJaqR77rknzjvvPLEOWSDYieD2/MADD4DOA30NeSPpbNJ+JMGfjWAwuGt7&#10;JnFwmT9yaVU4nqgIBypKXbaFIavp7ZDDsCxs1q31GlRdQbMGEbuuO2rVZTkdu3hCllaJgFH74xpj&#10;Lu7BBs2zqo2UEA0aaZyYu3Rrgl5pslaQTVpThHqHGU2UlMvoPtNGA2rsP34dIwNPWQyUqq2otljh&#10;IRMspeQ9MRGltGsDXRwgrNchypW+lJRWNYVQjD0IYw7YG4UHDYNfqUKz14M4XRx4KUGXO63oTHnR&#10;EfegLeBGo8cmJeYpKR8piGmlCTSGrGiLeHgClrRJRMpupAsDzY/LsMiAtWNHQJ+XAytdaPh4Nrha&#10;RRcFlPx9RjSQmTdEHHRRoUUp/V25SydVE4tZNdI6Z7+Z0jEZsk0j73aatMvNOtUqvUZ/s8tiPNis&#10;U7cplcO22eh23XVXHx2+JUmNlMeXxo0bJy2REAgEOwebNm3CSSedtPUM6+XU3mfS8b9tzSrYWamn&#10;//jJ1WVT017nEwmX6x8hi+UGl0H3kt9mfC/sMHzpM6o3+oyqbIhMihJmd9iqzfqtavjIQH1kurwG&#10;mdcd6wtypM39beoSeCnt+vUaJBxalHnYqCj1kmEFlcVSl2+ZSYMqSr5JNvaSIgQVckTIjHlc1qsp&#10;QZnTjKimmL7XIkOm2uB2/ljTWq+S1giHNDx+q0O5x4qQUYaC4Qcgn1KyRyosYkdUp0ZIq0ZUrUEt&#10;PXaj24wK3g+Z7rc94sXk0gDGkVqCTkrILowj1TosqLDbKNHbUe3W0/3L4VUVw1Q8CiZ6XZaiXHqu&#10;BQioZIhS+q11G9Dot6GWLh4qnTqUOQxI0zFp1f1o6vR9iFK0x6iAVVuSteo16yxa1fd2nfkGu05/&#10;ilotD9Db/3ONjrurHif1NlSDwSAVBxEpWSDYOfj+++9BgaivGbPe3XXXXfiCXPAnZVBzKjYp6XY+&#10;5zXrP3SbdB86jNoX/DbDc2TIr3itmjVhq34TGUw24TQi5jAhxGt2ySADZKxcrcrEGziQYfHGDBap&#10;YAaXyFRJ48QtUTeSZE5RnpVdko8QGXaAjbm4AEFdMf0sDyGlEk5e61vApleMmJEeh8zaKy9BmEw6&#10;wRO9KGHbiouk4iJhqcIWz9L2oMplgyZ3BIpHDIexsBgBtQJuhQz2YrowoPtK0W0reT9juhAod2ox&#10;uSwgdVe3RFxoD3vQ6nOihdJ6lVOPCkru7ZSW6zx6xPiighK9WTZGqm1tk1NKpmNAXoiIOh8pk5wS&#10;twlNXJnLxd3pGpTbjEjQhUaM3hueWR6j1+2j527VlGQtamW3UaNeZ9bpzjVpdEtNJtN/W9awF+kU&#10;0gaS1FD3228/6Wp67dq1Pc1ZIBAMZP75z39in3322cKQBw0adBsdf27Cp+DPQEvaV5z2W650G3Ur&#10;3Qb96xGX/ZzqsO20Cp/lpUqP64Ok3bw6YTdlS12UXG08w5rXFZukkpgmSo2G4rHQ5o+WljpZeUck&#10;WRGc8mJKj25MS5VifKkPEWMxnCU5lIDz4SZjM+aPlTZmCFPi9MhKoB41AtqcEfR3MjiKimHIHQV9&#10;3mhpLTPvsVyq18NaXCil4IjZhk4y1iqHE3GjAR5K02q6P0eJHG5eC503hsyzEGUuLgKipORrRIDM&#10;P+PSYWo6hJaADWWUZBMmei2UtqMGMnizHEmbDhVkso0hMzIeHquWw6Xg5U8FCFFi9qnYjBXwK/OR&#10;NJWgwWtCs9+EercWFbzcyWaSalpHzRqpDGeIHsNDyd9KFy1mtXyjTav53Kk3nme1WkMOR5LXIP/c&#10;pC7+eYr0Eam3sTocDrzxxhs9zVkgEAxUPvnkE5jN5i3MmDV48OBJdPy584Lgz8Ci+ikHVAbdSz0m&#10;3bdkyt8m3Y67av2eC5Iu8/txq/GHsEnXRZImVkUpCSacJkq8RjJHJUyFeVDljIRy7HDoCihF8sQn&#10;MiCfWk7pVoUMpc7ZvFlEkGtTyxHVFlFC/tHgeGJUqVkJW1EeTPkjpR2X4jo17JS0NWTOdjJVI6Vq&#10;p6YISTI5v1JDRitDkAx5bjqDmJa+J/MPGYrpOFraKMJKf8tpPU0G2Rl2I23Wo8ZlpeSqRJBu3xEM&#10;UgK20HOTw04J3E5pmjeESNjVdNFQhIzTLHVl1/psqHboETcrEKe0HDUpyLgVSOo1iNCFSIaeT6XL&#10;gJawle5fiyqpljUnY968QoWAkYybl2VplVm3Ud3tNmm+9VuN93sdjgkRV8Qhk8m4AMh/YwxdLd9I&#10;x97JXTyWvGjRImnbNoFAMDD54YcfpN3bNrfrHvGmElwQRMyu/rMzNV2X05iMTgl7jHf57Yb3fUb9&#10;Kq9WuyZgMm7gmdU+kzrrM6qzAYs2G6e0GSIz4j2CueIW7xusyRsFdQFv6l8g1anmGc68hClkUiJG&#10;hsYFPcaRIdd5dUjblFKZzCglVycdfVqlNN5bSrf3a2UIqOTwKPPgIrOMGDTSVoxVHhf9nQU+pZLu&#10;Xy4VGWkm0+QtETmZB1RFiBn1cND96ShZ82YVcUq7dV4yS3q+dW6rNPM5Qem+LexBAyXkxqAFaRMZ&#10;KM/8dpnowsEoTdRq8TpRTUm33GpAg9+BcouOnqsccatC6qZOkHi5VhXfr9NI92NFa9CMthDdp5fu&#10;k8w9RK+Na2I76MKEDLmb3ru1fqv2a7fZ/HbA7jsi5omNpbeda1b/N8h/BzfS8StSb8MdPnw4brzx&#10;RmzcuLGneQsEgoHC+vXrcc011yAnJ6evGbNWUXtvp6Pgz05wl+CunTUJVUt1amYm7rrDb1KtdeiU&#10;3aRNHoO6O2DSZoN2XXfYbsgGjaos16+2cPlLeSGpAMaCXKnr2k6G6OLKWxoZJV+ercy7PBWg0q7D&#10;tLgPHSE7ym16aba1RylDTKcnwzYgqtchYzJREqX0SX+fNPKkLEqulMgrHQYydIu0Ppk3nPCoSug+&#10;DCij7/UlYynh5pNRF0GXXwBt0VgUjxoGFZmyg5JzQKNExmIggzWjymXH+LIAJWADpWYjpWc/magL&#10;1ZSW22MuSs0GMlgram02lFOqzpCxpjnxUpIupXRc4dKgyqFEFRl9PaXner8Z7SEHav1csMSEWheZ&#10;tFNPz+vHyl0uXQls6mLYNMoul0W/mifJ+e2W+0Iu33H1wfp9e976/4thlJKvoOMWjVetVuPBBx8U&#10;SVkgGEBwe+V6Ak6nc+vKXLwH8lV0/KXnBcHOTn0sdkBndbp1fG3qqEqf9Z2AWdMVMOs3ePTy7qBZ&#10;m024jNm4zdAVtmiyXHzDRsZoIQO2KvNhlhVKhTgcak6Gqp6iHXKE1QoEdYWoIBNcWF+GCosJETJa&#10;n46SMf2tozgfQd5tiUw4QmkyTMeASomIUk3JVYOYgYxdR8ZoNSJh1yPKuzKRyYV4hyVKxQEyPre6&#10;UKqwNXrYcBSOGiFtaKHJHQ35yIPg16sRoRTMs7JrnB4yUC/sRXkwjs6BX6EiE3ZIhUqaAy4yXCOl&#10;YTJ6swops1Za+pSxqeliQoukVYWkhZK+z4qOoAPtYaeUsOu8RlSRMfMksIxNIW3rWBOyZWN2ddZN&#10;iZwN2aSQdbv0+rU+k/VDj878tM9gv9OrD7roLf+/EvJmDKS3Sb0NmBqvtIfqs88+i+7u7p7mLhAI&#10;+jMvvfSSNKt611137WvGLN7dyUMSCHbZZQmZw+zW1txJkxoVk1KpyZVu6zchSqcuPRmqSZmN2vVd&#10;lFC7giZ1NmwlUzSppPW1FkqmkqRkLJdKafq0vH63iIySC4QUIqgvQhUZ2ZEVGUTJjIM6JVKUMhNk&#10;6LbCsVIt6hD9DU/2sstz4VTQ3xUXwsXLjHgjioI8uOXFiNmt0uN6KJn7SWX0PGKUrBWjRlEqHoG8&#10;ESOgpPvjv7MUjYKxOIeSt5nMugAu3qmJLiJKrWY45XnQ5Q2DiW7DKT2gLKGLAlVPpS1O9gq6MOCt&#10;GvWUxM1Im/SooAuClFmNapcZHX4HOoNsyDY0hgxoj1qyHUlHttqvy6bdmmyV35kt81m7fWZ1t01d&#10;ktUV52a5jKdZJctq5AVdGmXh12qV7BlVkSpNb/0vNeU60nISjzP1mnJpaSnefvttsRRKIOincNvk&#10;i2Y2Y961bXP77RG3Z643MJW09Z7ogj8pg05dMn/4nPp66yR/6dIqp/PjhM2wIUDm5zUqELNpuyq8&#10;5vUJMmS/WZ1low7Z9D+WhCRTtVNS5e5rDxk0l42MmeVSNauYWQNTwY+zncNaOZptVkq8ZHS6IimN&#10;ZqwGqYBHnFJsQ5CSZ6kPLQkXQiY57CVkqoUFCOsNZNZKqZ60RVkMTc5IMm0eY6ZkXFQC3djRKB4z&#10;Guq8HBSOHgU9pV9O3cUjDkTu0P2hpt/zGDdPDrOU5CFOaTllpeRNybrMo5DqZifo8bny1o/LlYrI&#10;tNUIUbL1k4kH9ZSM6ftSXQmqyZAbvVbUSkuddGgI6DGu3N89uSrWPbk60T2uPLAx4zN3JVwmhJ2m&#10;7mTA/nkqYn7VrMjrNiqL1zvMilfdbsPZkYjD73MY/mnSai/QFNhH9/wf/F/sSTqW9D2p15S52ysW&#10;i0nrk3lsSiAQ9B/YjFeuXImbbrpJqiOwud320Rq6sP4rHQ8iCQQSg/4yffpBbZ7guITF+LnPoMl6&#10;jEqwvFysw6jpTjksG/wmVbfHyNWnKCEb1ZIB817BvD8w723sMfBGChqEyXS5kleZwwIHJV4/JWVD&#10;7jBKufmUPHldMe9zrIWfjuUeG5pCLsypT+PQphrMrEpLpSsdvN5XpUAFmXip0QBdYT70hdwNPZzM&#10;Xiktq+I1ybLRQ1FC6Vg+ciQdh0PLY9mFOVDljIBqzEgyajbkvB9NmdJw3KREWzSABj/v+OSgdOtD&#10;ndNERvzj0icuBhKnCwKfkjeuoOdJZlzDBswFRUgZMvIUXXCUW+SoceoxMR7uGl8a7O7MhDe1pWPr&#10;yr3GjTwT3U3vYcxu/6w+5HvUrivZYDcbH0tE3FV1dfGitnh8ZMRrXeRxOI5zOIK5Pf8HvwS+7bmk&#10;NaTeRs1Jma+8L7nkEixbtkykZYGgn/Dxxx9j6dKlkMlkUjvt225J3I7/ThKzqgVbMiWYUKWdtgcD&#10;Vl1XgEw1YFaRwSrh1vHkJBl4lrWbq2pxKtbyz3hjiWJp60VzSQEpH15Dz1Ifuj1vrFDts6EuYEKU&#10;TF01dhjMlJZNBWMp4RbCp2HTk6M1HMbM8hgWNdZjciqMKq68Rfet5TXKWo20f3FApYauoECaTa3K&#10;HQO/SkX3kQ8lmW3xsAMwbJ99kDd0GBRjR0KRMxqGfDbk4ZDRY2qKcxAiY/WrS+CiVF3jcmFGeSmm&#10;8A5SfjNaAm5MKA2hkmttW3UI0UVAREPpWJ6HMkrMdZTcaz06Ml8jGlwOMm8zarxGVNt1qHJoefw5&#10;2+z3ZFsT4e4Kt32TV12SdahKYOYLFY1yk8+o/SFgs3xUFg2f3JHuyKmvr9+9JewuiAddi/0eV6tG&#10;o/k1kzh4bWIR6VISF6DfooGPGTMGs2bNktYpC1MWCHYc69atwz333IN0Oi1tDLN1WyWtJHHhn+Ek&#10;gWBLZqUjs1Ju07K419IdteuyfjOXfFT1GrKbDJZN2Emy8YQqSro2ZRFMvMGDnGdcF/44yYrSMc+G&#10;rve50ex3YWp5GM2UgK3FvL/wGJiLyDCLx5LBUgJWKjE9FiVFMN7Hu0FZKV2rEKaUai3KpVRbhJCS&#10;nkeJir4vhnrsKGgKChG3mCTDHrH3/igccSBGHLAX1HR7R0kJ3S89n0JO7UUoGnMQtMUK1HvcSFoM&#10;SBjM9Lz8mJIuQ2c4gDqXAY1eF6aXJVDldcBNFwlmaQw6n4xZLi1ragzZ6SJBjzKe2GXRocnjQH3A&#10;QuZsIEPmrRyN9HszylzmbNiqyVoUeVneoMJCFwA27kHQaboidvvn6VDor021GW1tbam/oTxpLy21&#10;aw0Gwz49b/+v5UDShSQuQr9FQ+ercN47+aqrrpLWOgoEgu0HjxW/++67mDt37s8ZMWsFiYefuDCQ&#10;QPBT5tQEDk25zRviLtP6qFWzKWDSZEM29UafSdnlMcizHgOnY9mP5kwp2MX7H2tlkilbZLwWeBSs&#10;ZIJhkxZNIS8mxUJkdnZKonG0+x3wKChBkwEHSeaCUdCSuTrp9s0eGyp4/2Ay/CqbFn4yxbBWBa9K&#10;CUt+HqkA+oJc6LhQSP5wWOVFcNAFABtx3tADUJRLJl2cDxfdXpczFgXDKRWPpXTNezHL8qClVO6l&#10;xBqxqJCy6JG20eM5jMhw+nWQwQb9aPX7Uesywq2itC8bBZ8iBxmLkgxbhxa3FvWUhKvcetQG9Kjz&#10;mFBDx0pKzVwkJKxVIOM2Z9NuQzbuNGQd2qKsRVWctevk3WTI3Xadak3EbXsqFQ95KR0PWbIkuGvP&#10;W/6/wmbOjfpT0k/S8u67747y8nJcd911+Oijj6Tx5e2RmvkxNksg2JFsj88h3z9vEME1qZ9//nkc&#10;f/zx0pLEIUOGbNEee8QFft4jzSGJnZwEP8/8Bn9rude4IuYwrovYtev8JlU2Tl9H7fp1IYt6k9es&#10;7vYYeE2yMusmM+adnlzaH1OyRZ4LTc4wmHmM2KRCnddCZmdCpZUSqNOJKqsZMTJyW+EYOItzoBt7&#10;EJnpfjDl5SJu0CJtMUplMWucJqR4Nyed9se9hNWFCJOJcvouzh0BdR6PCZPJklGP3n8/jBlxAIrH&#10;jKJkq4KdTFc2ZjhyRw2Xus8tsnwy7jxYZTl0+zFS7esIj/3SBUO5RYFKtwbNXiOZrj1bbrdkG92m&#10;bJiTf8kYpGxq1DrpdmYF0iYZGTKZMxlwJR1ryZhbI05UOHWIW3mCmBYVvHmG15gtC1g3eA3KLode&#10;nnUZ1N1Oo2qDz2F5pqo0emT9lPoDet7q3xO+z3Gk/5B+YsqclocNG4ZkMolTTz0Vjz76KL766ivp&#10;BPJ7nqj4vjiNf/DBB7j33ntx880345VXXpEeRyDY3nBK5ZUHt9xyi9Rt/P777//uEx75MVavXo1X&#10;X31V6o2aOnUqlBQ2trGcicWTMDkV8x7HcdL/VaFP8Gfn8KkRR23E+GbYblxdFXe8ELRoukJW/aaI&#10;3fBDyGZYWeY3vxW2qdd6jcout0GR5clePHGLS1raKVlqC4bDUpKDpEUtFdFwkknzBC5OvhFlCRlx&#10;PopH7S9NsioZcxDGHLQP1LljYSspkEpsJsmI43R/vMSojAy6ymdBtc+FhNUKr0IOBRlvwYhhUPL6&#10;4tEjkT9iPxSMHQ4FpWKHjC8QFFCR8Srzx0JFj2GScclN7vYmQy7KQ4iMOMHjvjYDGgIWTEh60ey3&#10;ImHQZcudxu5mlynLO0/5Vfmo99sptdPr0Mgo5ZvRHjaj2WdEtYuMmo51pLRdjQyl6mqXCdV0m3Kv&#10;ubsy4FwRtOk2OE3KrNOgWee1GL9M+N13pqOlodZk6/4zo+3D6K3+vWvUcuO2kS4i8QzsbZ0QsO++&#10;+0Iul6OyshInnHCCZJwffvihtFHFr13HzAbMVcK+/fZbKRX84x//kLroAoEACgsLMXr0aGmNNP9O&#10;INjevPzyywiHw9KcioKCAmnd7/z586XeIjZQTrO/paDOhg0b8OWXX+LJJ5/E+eefj/Hjx8NK56eR&#10;I0f+nBGzOBW/SVpIKiSJGtWCn3LRxNOGLu1cYuoMdvJyml3+MnmcvjXtvDhg1XxdGXD9O+k2rPBb&#10;dV0hh2l9wmFaEbeYP/Wb1esiVu26mFPfHeDZ1ialtOevz1AIu7IAURMZK8+wlhfBVTKWEvDoH8eM&#10;84bCkHMQlKP3gb1kNKwFI5E3bB+MOfAA6PNzpRKZaUqwCV2RNMO63GlHxsG1p7VSnWlDfj5K6EN/&#10;4N77QFdSBHVBDuS5o6As4kpcGvi1dHGgU0BfVAArma8yZxSl9VwY6AKBx6p9ZNYpswb1HgMmRN0/&#10;riEmE6116FBt1XRnbLquepehu9VnRZWDy3uapZrblVY1JpfS7VNWtLKJl3oxpSKI9lIXMk6ltC65&#10;xm9BDd0+5dRnI3QR49bLu10G5caA1fJ50uV8MhVwn55IJIY2lZWmq0vTFdZdrH/UWkM25ioSp+Wf&#10;jC1vFqdm3nuVd5gpoveP0/MhhxwizdC+//77pbWSnHQ///xz6eTzxRdfSMb92muv4bHHHpNK/h13&#10;3HFobGyE0WiUEvgee+zxky46fpzDDjus51QmEGwf2GiXLFmydRUs6fO55557YtSoUVKVrIkTJ+K0&#10;006TenOeeuopvPnmm9LQzmeffYZPP/1UagPcy8NVtfiC8+ijj0Ztba00P+PAAw+UhoS2foxtaC2J&#10;q+zxrm5ijbHg55mSaaxpTFbcWB6Jp+gqb7eZTRPGtieDsyM23UdRl/W1tvLAv9MB2xdRu3mVS6fc&#10;5DSour0GTbfXqO4qdRo2hbmKll2PCp8pG7MosgEy03KbEjF9iVQ20q/Jk8aK7fKxlDpzUaYvQoTS&#10;Z1hdBL+yCApKuwWjh8FEKTbIS410ZPCUlON2M0IWA5k0mb2Oa1MrIMsZgcIxwzFq6AGUlHNgprRt&#10;kxfDZdAgTrdNUeoNGVQwk1n7VHL6mwKUOvT0dRHCZiWlWZ2UhseR4dY4baik2yftKtR6LWgJWbvT&#10;DvnGGrdhU8amzZbx5C9zCQJcXcyqwbiIF1NTAXRGXGgOOej2TqnLOmVVIqItQZJMvcyuzybd+q6w&#10;XdNl0xRlrWpZ1q5Vr4vb7a8kvN6WxtJoqKEsObuxspGvkP9oeGnUIaQXSdxNxlfoveuW/5vYqPff&#10;f3/pij83N1dKF3l5eVLiPeigg6QT2jaWbmxTfLLiTTAEgu0JD5Owef7Szykb9V577YWhQ4dKn3Ou&#10;L83iNsCTsvhic1t/9zPidraO9AnpGhJ3T+9OEgj+Oy1lcVNzRfkZ7TWVfxtXWemZV1eX01rqvyDi&#10;MK4qDbhunFabXtqQ8N6WcJm+9FlUG3i3IqdO3u2zqlZXBq1fJ52GrlKHMVvjtZGJqVDu0aDCy/sB&#10;a8gAjVK1q4i+QNoRqd5tQjslzHKDDEFKz57iQtjIiB26YvB2jhVuGwKUcv1mI1JeD5k4Gau6BB6F&#10;EvIxY5A3cjiKC3OgzhsLTe5IGArpbzVFsCryYKUU7FcrKQVr6EJAj5TLLiXriMVIFwUKqfxm2FCC&#10;Wp8ZTT7eGtGIMocJVT47JieDmFEW6m4OWTe0RfwbSk2abCk9x5ixEDFTCcqsCjSTiU8IuzAhToYc&#10;MKPBY0G9zyIZcoguPhI2LRJWXTbpMmyK2XVdTl1Jt0VZnDWpSro8Jt3XYafthop4sD4d9RUv2WXJ&#10;L63K9b8yhKQgzSDxblHvk9aTtnUS+d3FZmyxWPDEE0/0nCYFgu0HF8kxmUy/2JT/R7EJbyJxta0n&#10;SbyUqZQkCn0Ifjnl5da9pzVXN02qqvrn7JaWvxxc03JSWyLxeCrieLO+MrFoZmdNbUsi8NeU1/pu&#10;0Klf6dCrulxm9aqQQ7+iKuD4riUVWl4TtG2s9ui7KhxKVLvVlBwdUorkrQ0bPGY0+o1oDTql9cWd&#10;9POESQmeOMUFQgImGcrdFtSF/Cj32qUqWrx1okOpgEtVAreiELJRo1GUk4fcESMgz82DrbgE2pzR&#10;UI0dDbOsWJpEpqb0bCkqgEUug4cSddrjIaNU0/2woSsQVqmRNKvQFPaixkvpNuzGzIokZpVFsLA6&#10;hWPGVXXPa0isp+e4rspr7C4zylFqUCLjUCPj5NnVWqkASCOZcFvAJHV1Zyh9p+l3QaMCUasmG7aq&#10;uxNuw8ao3bA+YNN847Wr3vBYlZ/5bKZ74j5nW/DXrTX+PeEZ3TmkGJnkYjreQeKr9w2kX5Saf634&#10;JGiz2fCvf/1LVA4T7BA4JfPwitvt3uZn9HcST6LkORtPkc4kNZE0pN+6lFHwZ6euzrVXW8Yf6UxX&#10;Ht+WiJ6ZDrr/WZEInzyjsyk5qbaqvC7uurUy4ni21G19N2LXfxF3Gr9MOIxrqoL2HybXpN6dWBZe&#10;PS7lyDYF9WiN2jG1IoSp5QHMqQhiYQ2ZcMSO6ZUhzKuJodxcgphFQaasgE+ZB59OgbTDLm2p6FHI&#10;pYleJaOHShW5nMpiFI04CHmjc6Em480dfgAKRo2EpbAEmrGjoBw9iky4EPaSIihyc2AqzoNLUYII&#10;JeQqvxdBum/ehtElk6HUasHM6jQml8aktcZTYkFMi4YxMeTGrFQCCxpS3VNj4fUTQoG1U8Lebl7e&#10;VE6pPqKRI2PTUXrX0sWGDtUeA5myUUrJ9QFDtjZk60qFDJvKfIaNSbd+Y9Jn+SoVsj1VHnZf3poJ&#10;H1OTsF2f9ntnVXg8/WF5A08k4TGsA3bbbTfeqGIi6QISn0y+JHF6/jUGzYmAu+Z+8jfFxcW4++67&#10;pUlff/SSE4Hg5+CJio8//rg0z2Hrz2iP+DP/k5UJ/0X8mf+O9DKJu6MXkHykUSSeh7O9er8EfyL4&#10;xD14Rn1w3wmVqdrmssjRtXH32UmX+UGfWbs8ajctD1p16+Muy4bORPzbaVXR9VMy/u4Z5f6uQ1rK&#10;ug9rTuGItgqcML4RB2fCmJD0YXomhJaAUUrMTTEHSi28/GkUFHnDpG0a/Vo1tHljUJg3FPmjh8Gq&#10;LpGWUcnzRsKqV8Khl0FTkgOjohhWWQl8lEptykI4FLwmmgy5cLSUrrk6VsbjRB0l4IRRBUdJMcJk&#10;/mmXC3OS5ZiQ8CGgL0StTY46SrgZix4VXPgj4OiusWjXV5t1a9q85i4um+mlFM/d0dz9XuXRZqvc&#10;qmyZXU5pmYyZXktj2JqdUh1eObM99U57ZeDziojr48b61DFTGyvH1ZYGlzbHo6cmPJZr4n7vWaVB&#10;5/YYN/6t7E0qJoVJvHzqCNIZpEtI/yRdT7qadBmJS/zxuueplLYbKAnzEg4en+49afEEr+uvv/5X&#10;z9oWCP4I+KKQ9w3nyYt9P6c9upPEe43PJZ1I4pK0l9PnmrdAvJLEbeBvpKNJk0ncDa0icVEeYb6C&#10;7cdh7VXDJjRVmFvi8cVV0eDJpX77JU6jaqXfrP02aFb/EHXouio8lu5xpb7umVWR7qM6qjb9dVpj&#10;95FtZTh+cj0Wt2TQSeY7vTyCVq8JNV4tZpTHMLEshohBBmP+KMhHD6dUy5tElMBYPBZ6dQHcVjlq&#10;Yl6Uue2IOmyozZQiHQqjKhxD3O1CyutC3GNDXcyHlMsGn16NqFWFsFlFf2NFSzSEtqgfVQ4zmT0l&#10;cl4vTcbNhUaq7AaEjDIyYRUavTpKwUqUmmUot6q7Mxb5+jKtbE1Co+rya4sQMsgpGRvQEvdkp1SG&#10;f2gPm7sawqZsbdiWbSn1drcnnd2Ta4JfLeiouXdqffkTban4Q52VlYe2lZfNqU8m5zWVheclA44l&#10;pRGPn3shet7WgQJflPEYNCdqnpDC4q7vzcs1+GSUIL1D6k3IPAGG1zrzSVAg6C/wWuG//vWv2G+/&#10;/bY2ZB7zTZL6fq75c86fez5yG9j8O4FgxzF9estB8+rq9mqqiDtrk9EJNWW+9oBHe4PLpHvPZ9e9&#10;E/cYv6+JWFd3ljlWz6kObVg6qW7T8RMruw/vLMcRrdWYRal4UqkX05J+1Lh0aIo6saCpAtUOC2JW&#10;NeJkhh5NEZmpCRGzAUGjGj6zGXXJOGY1NaIjU4OGRBJxl48SbhBpewCZWBj19Pu4x4uJddVoTYSQ&#10;cVmlGtQVXitqQi7Uhz2YUlGOWq8bLrWSjH8M5CNHQFtQiIhOgzKblhKvDpOjLowPWuhigctf6rrD&#10;+pINfmXxWr+8pKvMpqPbmKTdpyZUhtYvaqlaPqc2tG5C0tPVHg9sGF8eWDkx4149rSVxx9xxNde0&#10;pePXNZVHbqrNxI+pKQsHasLhQEM62lqZ8PPepjvjlfRQShHc3c3j0NLJjddg8prMb775puc0KBD0&#10;H/hz2dbWtrUh83yHu+j4S3dbEwh2GJKRTKjw7JeJh7yV8aAp4XHW+uzGmyIB2+HjGtxHzm0I3rug&#10;Jf7w/KbEihM76zctbox3H9qYxsKmSsyqSuDQ2hQmBmzS5v6tUQ/GxYMIqhVkdD60RjyoIPOsS4VR&#10;Sz+viXuQCQXRWFaO9nQtKoIp1PiCcOnMsKpU8Bt0qA0ESSHUJBOY2dKCSZVlaEuwYVuQ8dnQEHaj&#10;JugiQ65Bpdcp7aMsG30QcoceCE1+obQFpJ9Sc9ppQEfEhY6wGSlpV6mcrHLsyI3agrE/eJXFm6pd&#10;uix3ZVc4tGiL+VYvbMp8ObcusrEj4emuD9mzHWnfsrltZc8sntR4+JSaxMP18dgLk+oa549rrpHv&#10;Ur/LkGBwl105FQeDv1uJzP6Gj05kPGu7Nx1rNBppEo3oqhb0R3guw1tvvQWFQrG1KX8/ePDgDjoK&#10;BAMDjWaX3WOBgDxoN0/zeLTTg0Fj4cxGn+LQjsT0ee1lD8xrKl93XEt594LqeHZGVRCUmDErHcKx&#10;7VVocJpQ4VKj3mdGWK9Bym/FpEwpOmJ+dJSnsLCjE5MbKtFeFkNVOoHacARJqxsmlQZVkRjschlc&#10;Vhuqk2HUBbyIG+0YV9OExVNn4pDxHZhVX0f37UQjp+OAGxUeO8Yny9AQ8cMmL4Fs1EgUjRkFVc5Y&#10;qZCIoSgfMb2RLhJsSFpMsJQU0e9GZ1U5o7p0+XnrA2plVzPv3hQis6YLiXKXNTuromztwqbEmo5S&#10;56aGoH3D1Jr4e3PrUi9NKAs/U+l3rUiHfZ92VtUcMbOiaWz9LvXczbWzw+NtvWPHvE6T1xtz16BA&#10;0J8566yzpLX0mz+7PZ9jnifBE7MEggEFj6cM4lnDDVFXa2ep99wp1bF3FzRVrj+qtSI7pyKKqemw&#10;NHY8Je7DiZNa0Rp3oS1sR73HjFKHCa3pMrSnStGSiqC1tBxLps7DxPpa1Cdj6KiqRsbvRoQM2G7Q&#10;oz5VhoBeAavagnH0u8mNKUrRDjTEU1g0ZTqOnj0bh3S0oaM0hPZEAI2UujNeF1rCYbRFfdIsbn1h&#10;LuRjh6Nk9DDIc8ZAX1KMuM0mjT8HdCppByp9YR4l5FHdqvwxG/wa2aYmnzPb7Hcg5dQhaTeglVL4&#10;+HRwY0vEsb7ab1vVngk+0xBxrKkMOT+tiDgeLosGT53YWNcyvrq6uqmiYuyPb9WvZvO4bX+H11Y+&#10;T+o9qfGsak7HAkF/h2ta+/3+vobM4rkQPKlRjBcLBhyDUz67oi7mntsWd183rjz49rR0pGtOJpCd&#10;GPViUlkA45IONIWdOG5KC+bUlWJaeZjSqwPVPgdqg2FUeQNoSSbRWFaJBR1TURcJo7E0gYZgHG61&#10;Ek5Kx2GLGXG7GwGDGrLcPFT6vZjf1ozpjZWo9Qbp7yZTuh6HqbV0H00VmJDyo73Uj8aEl45RtJMh&#10;l3uN8Bjl0MtzYFTyns25MHIlL41GWqfsVBXDVJIPU1ERFKNHZQ0FuZsSJt2majLkSjLsOp+VzJuS&#10;etCO5lL7ppqIfWOZ17yqKRl8oirq/DIT8dxdGfFm4vH4yKamplGdnZUH8l7HPe/TL4UnfDlIPIvz&#10;YFIdqT/Xu+VJMFwOsPeE1traipUrV/ac8gSC/gtvgMJ13Pfee+++hrx28ODBi+goNnwQDBw0Gs3u&#10;cZtbV+r1hprigeqOsvCp9WH3f5oomU5M+jEx4cGsmghmksalgjhmSjvmNSYxrTKJ6qAb9WTYZmUR&#10;wnYbKnksOFWBzlQSlT4P/T4Ai0yO4jEjoZdxuUsTrEoZHIoiGMgwMwEnxlXXYGp9DRJmMyalq9Ea&#10;iWBqUxUZciWmVcUwriyEyRVxTKpO0ddBEhl9KoSkn9KwXQtryVgy3qFQ5I+CTV4Ep5KXVxXBXJQH&#10;RcHYrEme0xVUK7rSNl02aVejNmCm52agiwEXxmVCa5rS3i/SUefrtenAxc3l7vHlEZclKZP9L42Y&#10;i4UsGDRo0BujRo1aXlRUtGq//fb7mr5/kH7OV+z9Dnpup9Jhi7XHV155pVhvLBgQ8OeUa1PzJit9&#10;PsNZ+lxzNbuhJIGg/1MeLB8ecUT8YY+nLOhxTm6tKE03JAL/qXDb1tdFXJhVH8bcxgQWd2SwoKWC&#10;vqbkWpMhQy7DnMo4GsJejE8lpLrVYasVZW43ahNxlNktaIwG4VYqIc8bA52iEDatFkmPHVG7CU5d&#10;EayUmmujfoxLp7F4XCeqQ1Yk7AakAi7Ma63CjNpyHDupGfMaMphelsIMepxFzZU4rDFD6TyFtmgI&#10;abcFTlku9FxbW5kPQ/5o6EhORQmcmmJY6GcegyzrUxd2O5U52ahZieaQEy302uqCTrSnQt9Mri29&#10;t6k0eGci7LP2vC3/Kx0HHnjg97wLzTvvvIOvv/5a2iqOd6kZMmQI75mqJfHEsL5LjnYk+9KJizeu&#10;6D2Zcb1f3oxdIBgo8OYRaTqX0Ge5rym/sccee8joKBD0b1wazVC/3R1waVxDo9HosETCnzexvDxT&#10;G3S9Ve61ojHixuzaGBa2pbFkfAOO6mjC8ZObMSUZwcHN1WSKCbQlU2iOJeDRKBA26uClBFzhCSDp&#10;cqOjIgmTshh+Nxmtx0EmqUDK5UJTaQROvYxMWYOmaASTKjI4cvwETK/LoNRlRUXcj+k1SUxMRejx&#10;WuhigGd3p7CgsRxHdzRgcX05OhNutMQCqAs7ETLL4dAXwacrga5oNEzyfJRa9CSttHeyRZ6XdSkL&#10;sl5DSTZiVKLFa8P4hBMdCRdaE/4fmhO+VxsSoQVV9B70vDW/Fp65PpykI3l23333xydMmCAZ8Wb4&#10;Cv6ZZ55BSUkJnyRuInGhjsNJlaQxpB1pzEWkL0i9JzK+eOBuQIFgoLBu3TosXLhQ2kilz2f5O7oI&#10;jtBRIOi/aDSafX12ezLgCIQTvoS1LFxWkPalDxpfHhtfHXJ8U8VreWMezKiIYEFdCoe11ePIziYc&#10;1lCO8aV+TKvPkJmSIcbiqI8k4NXrEDRp4beaUe72oDIUw5TKKiSdLkyqb0JtLEK3kSPiMKOzPIMy&#10;jwkug5ISagQdqTgmlleSIdeiNZ1CYyJK6TeAKRVpHDO1DYe2V2BWTYrSchOOm9yERfUpzKlNYAI9&#10;t9ZSH1qTPjQkvCjzGuDUFiBARlzjd6LCboZFVQyrogAuZV42YCzJRi1qVDh1mJB004VAAC2pYHdt&#10;wv1BdSJx4rjKxryet+fX4qar8gv32Wef5w866KD3hg0btv7SSy/9yb6sbHDt7e2cPjfFYrFNkUhk&#10;05gxY76iv+cKQlz2ckfhIv1A6j2RTZs2TXRXCwYU/Hm94IILpO1H+3yWeU19J0kg6L/YNZrREYcj&#10;HLXbh5XHYvkVFRVjO0tLCxuigYszPuu6xqgDEzNBzKwKYGZ5gAy5FouaqjEx4cfEdBKTMuXScqWM&#10;041Klxdhmx5htxkJt5sMOYS2sgZ0pKtQFYxgSnUj2stSKKeUXB3yoz6awiHj6qWtHOtCLlAip9t5&#10;MaO+FpPJrKvoPsosOoxLl9FFQC1mVFJirozh5JntOGVWM45sqcTcigQmxYMYx8+HDHxSeRxVTgti&#10;ZjXK/XZUBlxI2XVSag4bVAhwnW2DDGVuNcqcerRH6EKhPEIXB9ENzWXh+2sS4emNicrfYsgquiJ/&#10;yufzbTjvvPOyvPHCZZddJu25ujV8wuCN/e+66y58/PHH0h6tvGerUqnk2rv/IHFS3hHwhK4tSmXy&#10;BBmBYKDBbYv3NO7zWeZ5Ebz5ikDQP+EJSwkPmbHPF7NarXtzoYuCgoI92xJhY2XQ80iZ39rdngpi&#10;XnMSs6vJlCmJzswkMT7qx6R0DOPI/FrCUVS5HGSAJlR6PJROHagIh9CQrERjuo5uU0/GXYu004nm&#10;ZIrSaCtaKsowuaoelcEg5nZORktpCB2lMTTGouggHdzQjFnV5cjYLIgolZjZUItjJtViWtqFeY1x&#10;nDK7HX+dRobcVoE5dWTCcQea3EY0k6lPKA2j2utEjddDJs8lOsmcLVzBy4ByUtCiQMSqR4vfRsZt&#10;QEPYQQk7TOk6uqq2NL6Uewjorfm13cY8BvxP3g6Ojfa3Jspbb72Vy/99TvdVRdruXddDhgypocMW&#10;xfjPP//8nmcnEAwceHtGnv/Q97NMOo0kEPRPJsQ8Yyui/taI1zsx7PdHyJCH1yUSQ5viIWfG63yi&#10;NuzKTkqHs4e2pLOzq4KYlPJQmoyiIeDD1MoydMb8aI5GUOtzI0GG2xgOotTuRnMqjaayarRmmtCe&#10;zGBCWRUCZNhV8SiqA1F0VlZT6q1GYzyOSXWdmNfeiAnJBCaUV2BWeSVm12UwvzGDlpgXtQEbFrTW&#10;4oTp7VjclMCS9hqcMJkS8sw2/HVmM46blMHc6gBaA2ZKu05MKQugKemlBO5CxmtB1KxCJmBCfYCM&#10;2aRExKZEdcSG9qgV1T4jWkspWZdF0RwP/lBXWnpLZTS+NG4Pmnreol8KL2P68ogjjvif6jxz+T+n&#10;08lLjg4lbfdNz7dlyNz1JxAMNPjCePTo0X3NmHU2SSDon0wsi6mrI/GZqXC4I+71L054QrXpQKS6&#10;JhLJ1AUddzaHPdnJqWh2fkMqe0gddw170JGMoMbvxoR0HG0RD5oiYTQlgqiMhtDMG0uQIY+rrUVj&#10;eRoV0STqk2VoSVUg5fWjJVOO2nAANZFStCZK0UCa0TYeS2bPwUQy5I5UKZl3KaXxDBa3NpAxV9NF&#10;QASH1peREdfjL5Mb8Ncp9ThlWhvOnNWGM6a34W9kzItbkphbU4pDeBZ4ewZTy/2o8JokJa1qNMV8&#10;GE8mnbTpUO6zkGH7pSVPzVE7xmdC6EzSc0+FN9YmknfXplLHlvr9M3veol8Kz978dunSpT8ZL/41&#10;LFu2DF6vl8dwuWttR6yZTJO26LLmzSQEgoEGT5wUCVkwoOgsC46uiEfnpKLR2oDDcZ7faj0n4nCd&#10;U+7z3Vzjs39Y7ecCIA7Mqo3jsGZKrVVRtMf9qPLaMK6M0m06jLqgh9JoAA0VFZjc1khfJzCtuhnj&#10;qqooEcfQkK5Ea0U12iobML2tDZPqK1EVTmB8WQWqAiHMHdeG42cdjPEpvu8oJqaCZMAVZMi1WNhe&#10;hzlVSRxRn8TS1iqcOrkep0/N4IIF43DZYZNw7pwOnD2zBcd3VOIo+v1xE39Ue9iCjMuEJj8X/7Dx&#10;DGp0JgJIO3gvZQca6DlXklm3JdyY3VCKOXUpTK5MbmhKVVzQUJ6qralIzV+yZMmvqVPNG5bfzTOS&#10;uZ7ub+2yvv322/kkwnsX85ZxO2LTCj+Jx7F7T2I8W1UgGGjcd999OOigg/qaMesokkDQP6mv32VI&#10;KhazxeNpnVWjyXcZtBf4LJbb4m7bK2Ue28Zyt4XMy4b5bMitFTi0Lo2OuAvVZMiTM5VY2FKHGo8b&#10;laEQpteNw7zOcWS8NZhaU4fWeBK10RjKAhGMq6inn43DIR0TML2pEjWJJDrKUqj2ezCtIoXDxk/F&#10;DLrvyZS6D6FkfXhDJY4cV49jxjdhcV0SJ0ytw6lT6nDG5DqcM60Vly2aiGuOnobLjpiI8+aNw2kz&#10;G3HGnHG46KjZOPuQNrQEdagNctUwOxpiXkwlUx9fGkCVy4wGvxNJp5EuKsxoi7sxt4oev6kC0+qT&#10;m9pSqXvqMpmJs6ZN8h8++eBfO7HKueuuu37K6x+fffbZX23KTzzxBHJzczmd3kLKle5x+6MmfU/q&#10;PYlV0YXV/5L6BYIdAU+o3Hffffua8SbSJJJA0H9JJpP7JwKBeMzp9MXc5mjAankp7XK8V+oyrku7&#10;TZiQ9GNeZRiH1KewsJEMORHEuGQYk5NJzKguQxWZdlUoiPEVjWSq9ZhCBjehqgJNsTjq4hGkAl50&#10;lldgUnU95jS1kjmWoykeRkcqRunbh+mVSfp5Cw7raMD8+nIsJnM8qqUGR7fWYVF9GRa3lOKsOW24&#10;YH4HLpzbjMsO6cAtx87EzcfPwA3HTMalCztx/sIOXHzELFx97GE4fVoTOkM2Ml4y47BXGiOemkmi&#10;PeJHhdWIWkrMvEFFTcCElpCFXp+PHjeDWc0ZNJVF353U3Nb6l0XzjPOnNPN64l9LNenttra27K8d&#10;S7777rt53SSPH0+Q7mnHwNsuvkrH3hMZ757z1Vdf9TxLgaD/s379ehx55JHYfffd+xryiiFDhpTS&#10;USDo1wxKBwLyuN+xMO62nx1xWl4LWw0/JBzGrvKAGZPK/JhfF8Mxk6uxuK0SkytiGJ8KoylE6bYq&#10;jc5EGM2JEDoy1Zhck8H4dAKTqsowuZJ+V16GmkhIWurUVlpGpl2FKdVpjCul1JyMSt3IcxurMb+5&#10;BkdOrMdhjWWUVqtxeGsNFtPXC2ujlIxrccHBk3DNkdNw+YIO3HzsNNx/8gI8dPpi3PnXg3Hz0um4&#10;/IhJ+CeZ9NVHzMEZM5swL+NDZ8SLcXEfpqaD6Ij60Rh2USq2Umq2oinqot+50SLtTBXGEROrcdgE&#10;uqBoSr81uak1vaSzc8+e9+bXMpoM7eZZs2ZlN23a1HN6+GW89tpr2H///Xn8eOqPd7VD2JWe/5V0&#10;7D2R8c453P0nEAwUvvzyS9TW1m5dqeud3XeXeoAEgv6N1WrdrTTg8Mdc5geDdsNHXqO2K243ZasD&#10;dkwjw1rcmMQpUxoxtzaBWXVlmJgOoy3uwdymShzcUEcmXYpxmTQmVlZgfCKBNjLpWXVJzKql1Fka&#10;QktplJJoqbRt4rTqCkyuTmB6XQpzG8pxeHsLju6swzETqnFMWxUWU1o9gu736NY0peU4LpjTiCsX&#10;TyYjnovrj5iCu06cg/+cvRhPnXMsnjj/ODz09yNw09I5+Ncpi3DjcXNwycKJmF8RwKSEDxOTHkws&#10;96E94Udb1I0avwM1lOh5NjaPf9dHHJhSk8SJsxtw9OSG7OKJ9U8cOa1V2fO2/BZ4p6SL6WTQxdWC&#10;toY3aHjwwQelxNm3S5u/5nrRdAW/kv6eJ1btMAYPHjyeDltM7Dr88MP/p9njAsH2gtvSk08+Ca1W&#10;29eMWf8i/ZZeL4Fg+5OU7bJHZcByeMBs+M5j1HRH7HrURx2YXRXD4U0pLGkuw4K6BI5orMSUdETa&#10;7OGQlkoc2lKDuWTS4ytSZMhVZLqlaIoFyWzJUMc3Yk5zBTrLomTaGUytSmEqmfeijkocM6kZx07q&#10;xPETWnHmjPE4dVoTziTTX0ImfFhdFMd1VNPPW3DZYdNw218X4fa/zsftS2fgvlMPxgtXHI+nLzgO&#10;z1x6Cp665K949OITcd/fl+LmE+fh7DktOKwhhfm1MTJdLzqTbrSXBtEYoIRsN6POZ5fMeRJdNLTG&#10;/JhSlcCRExqwZHxT9oSpbS8unTnZ0vOW/BZ4e8VJBx544LKrr776J5v5c9WuvLw8HHfccVi7dq30&#10;Mx6f5fFjg8HAJ437SL+1bOfvRQmJ10L3nswcDsc2C5wIBP0N7q7mPZG3Gj/miYpLSL+150sg2P5k&#10;7MZjfWb9d36LdlPSY8pOKg9mZ2VCmF0exsSIC/PrMjiSU21rFf4yrQUnz+jEidPGYVFLFZlyhTRW&#10;O7U8TV9ncOzkJpw8cxz+MqMdh5G5LmqvxRGdGRxOXx/Hy5dmNOGMGZMoebfjvLlTcM7ciThvznic&#10;PqkORzeX4+QJtTh3zjj88+hZuOPkhWTEC3DHXw/GI39biNf+cSpeuvJkvHL92Xjrxgvw+IXH4c7T&#10;OSnPxd9n8n234rhx1ZhR4UdL1CYteWriCV5uK1qCHjSF3WgNOjGR0vv8pjQWNFTg0Ma67PHTx318&#10;4oxxZfRW/C9FOUaTLt5///1XzZ49O3v99dfjuuuuA389bNiwFfS7V/bbb78vq6qquo499tjslClT&#10;uouLi9cMGjToCfrdr13//EdAT2XQtXTs3fGJZ6vyJJlf2w0vEGxvPv30U5SWlvY1Y/4cf0Tidi0Q&#10;DAyWaDS7JxyGiwI2w0tRl2lNbciRnVEeJkMOYHrKjfEhMxY1Z3BUUzlOnzMB5y2einMXjMdZc8eR&#10;MbfjuIlkvK11ZHA1OIrS75nzJ+LCw2figsOn4iy63dmHjMffF3Tg/EOn4+yDx+OCBe24/NBpuHTx&#10;DFx+2AxcsXAqrlgwAefPacXZ01txHqXji+a24Iaj5+JfJ8zBfX89BI+dfRieuOBovHLF6fjg9ovw&#10;/r8vxuvXn4XHzz0S/z51Ia47bgYuWTwJ5y0cjyUtSUxMONAatWN6ZQQTSn1o8DtQH7Ci3sPd1jwG&#10;HsfijirMb05hUVstTprVseL46Z0T6+vrOen+L+SQDiNju2+vvfZ6dc8993yFvr6HfraQpCe1k7hu&#10;NSfim0m8HKPfjG8NHjyYn99yknRSo+9RXV0tlfj8rUu6+hvcM/Hmm29KW/W98cYbf5oueX7dvDSP&#10;X/err74qbcSws/yf8uu45JJLeC5GX0Pm4ZfbSb+1Pr1AsP3pDAYPrEl4pmcS9jtKfeYfGiLO7NSU&#10;HwdXhjG7MoSDayOYXxPHCZMacdXShbj1b8fgthMX4ZpjF+CKo+aTyU7BMePrcOyUBvx94URcuWQ2&#10;bjr1KNx+xmJct3Q+bv7rAtx+6jzcfPwCXL9kLq4/egauJiO+/th5uOHYmbj+yGm4cclUXEpmeuX8&#10;Cbhq0WRcd9R43HrcHDx05iI89rfD8cw5x+CNa87C2zedh3dvPBfv3nQuXrn6NDx61uG4deksSsiz&#10;cfNJh+DSIydiSXspxsftmBT3Yl51GSanA2iO8lIoA6o8Wqnb/ZDWDI4eV4Ojx1di6bRGnDi9Zd3R&#10;0zoWTZli3a3nbflf4EpbvHsSb+XI4mpem4t9sOHzeBb/jJdX9beuNBldQPCezb0pecSIEbj44ot3&#10;CuPioYR7770XPp9P2nUrGAzi/vvv7/ntzgsb1iOPPAK/3y+9bj7ecsstO82ytvfffx8Wi6WvGbNW&#10;0QXldDr+mroCAsGOpT0aHTa+tqp8cmumsyHufrkhas9OSvlwWH0pDq1P4PC2DI4gAztjZjtuP/1Y&#10;PH3dBXj0wpNxx2nH4iYy5kuOPBhnUBI+55A2/PPY2bj9r0fgHrrdvacfiYfPPx5PXn4iHr1oCe4j&#10;87zn1EX413EzcePhk/HvpdNx+wnTcTcZ9n2nHYobj5mOG4+ehjtPnocnz1+CR+j2T553FF66dCle&#10;/8ep+Pj2C/HhbRfg9StOwn/Oofs+6zDc8ZeD6T4W0mMehtvo63NmN2BRQxgHV4cwu4ouKCpimFUZ&#10;xaSMFx2ldtSFzZheEcehzRU4or0KZ3PiXzQBJ05t7j5h5qS/zaur26vnbfmzsgedxObTkbvYe09u&#10;drtdOukNdF588UVw3fHNr4suPlBfX7/Tr7devXo1xo8fv8XrNpvNUk/BQIdfG291yr05m19fj54k&#10;7ah1/QLBb2NenWuviQ2VZdMbaz1NIfedHTFH1yIy4hMmVODY9rQ0pnv69A5cecQMPHzRSXj739fg&#10;7Vsvw9NXnIYHLzgBt5xyJP55zFxcd/wc3HXGUXjwzCW4/y+H4clzTsRL156D1265EG/ccgFeu/5M&#10;PHPJUjx+ziF4+NRZePCkOfT10Xjm4qV4+IxFZMBL8MR5x+G5i0/AyxceS8e/4O3bL8fHd1yBz+75&#10;Jz6/6xK8f8PZeOmSE/Hw2UfgwdMX4IEzFuDmY+bgqsNn4LIFk+iioQ4nTa7C0S0pTEv7MTkVwfRM&#10;ENPJoHnv47awGwfXp7GgroxSfTUuP2IyLjp8As6YNw5/mT7hXzcumFDw5skL97v+f++6HsjwbPNH&#10;SVvUtu7o6MCKFSt6ToMDC07G77zzjlTsZOsTN6dknhC0M/Pdd98hk8ls8bpZsVgMH3744U8mIQ4E&#10;OPXzdqZnn3029tprr61f2xpSE0kgGFjU77LLkHF1Kf3khupJ7enIU5PKAxuXTsjgokM7cMGCNlx4&#10;aCduOvYQPPS3JXjlxgvxyQM34H0y2VevPxsv3nAhpeVTcPdZx+H+80/Ak5eeiufPo1R80uF4+dyT&#10;8faN5+PDu67EFw9fiy8e+Ac+uP08vHHdaXj5sqV48fJj8cpVJ5FOwbOXnoDXbjgPb5Heue5cSsR/&#10;xbv/vgRfPXknvnn8dnz90M347O4r8e4/z8Bz5x2DR/9+DO7mZHz8IbjmyOk4dxZPEBuHyxdPxPkL&#10;WrG4PiJtGXlIQyUWNCUxq45ScsKD8VEX5tWVYn5dEmfObMHNS6bjOkrmPP589aGdK984c8YDH14w&#10;74J3/zY7+eFlv3lN8kCHL0bGkXrHkllcbGHJkiX4/vvve06JA4f33nsPEydOxN577933pC2ppqZm&#10;pxlL/TlWrVqFhoaGn7x2VnNzs5SUB1ovAY+B33DDDVIBm61eE+9/fBGJy9oKBAOOQW3V8ZFTOxtD&#10;C8ZVHXdoS9nys+e149qjp+CWE+bg9tMW4eFzjsdrN52Pjx68Bd88dTc+ve9qvP/vK/D+vTfhjVsv&#10;wQvXnIeXb7wUb9xwLpntqXj10tPx3nXn4xMy0W8euR7L/3M7lj1+Pb64/yp8cseF+ODmv+HtG84g&#10;Y/87Pr7zInx0x6X45K7L8fbNf8cH/74Mnz18I7599n58/+xD+P65+7HsUTJkMvZ3rjoNz1Cavvu4&#10;ObhydjtObc3gpJZKnNheQQbbjptOOBhnzeJu66hUXOS48U04rCWJ2TVxTEv5MaXUjbnVMRzamMF5&#10;szpw3YJOXDu/Ezce3oEXzp6Nb/9xKD48c+KmN45vf+adU2fG/8RJ+YBBgwadQ0cuO9h7suOi/aec&#10;cgqWL1/ec1rs/7z77rtobW3detP6Xo0bN67nljsva9asQVtb2zZfPxeAYVN+5ZVXBkxS5gso3nec&#10;u9236vHgXp1HSKIQiGBgc9KUKQccPb76qKPa06vOndMimfE9Zx2Fxy48AS9d8zd8fP/1+PbxO7D8&#10;OTLJZ+/FV4/fiS8euxef3H8L3r+DDPo20s2X4i0y4vcoSX9ERv3Nwzdj5dN3YM0Ld2H1f27Ddw9f&#10;gy//fQE+u+1cfPbvC/H1ff/AsiduwdeP3IjP77wEH/7rYnz99N1Y8coTWPHyU6SnsfK1p/DdE7fi&#10;i7v+gbev+gueOmMe7lo6nRJtG05uj+HghAWzY1ZMDjlx6vQOnDG7Hks60jiqswwnTKjBwRVhTM8E&#10;MCXpx3z+mpLzoqY0/jF/PK6aWIErG8vwxInT8MWtp+LLKxbitSXteH5mctPbS1qvfeeE2SN63p4/&#10;I7yMi2eD9z3hYcyYMdJOUJvXU/dX2Fx4b9xQKMSlSbd4DX31ZzBkHmdl093W62dx7wd3X7/wwgs9&#10;f9F/4SR/8803QyaTbWvc+L0hQ4ZU0HFHbNAiEPx+nLKgbZ+Da8NL51eG1545uQ7/OvVQPHft2Xjr&#10;pgvwwb+uxFeP3oTlZMTLn3sAKzi1Unr99plH8Pljd5Ep30Bp+Bp8eu/V+PSeq/AFj/ne/Q989+j1&#10;WPHglVj+0DX47gH6nr7+7oHL8c3dF+H7h67G94/fhO+fuA3fkiF/fOvF+OyhW/H98w9j+ctPYuXr&#10;z2Plq89g1ctP4Pv/3EHp+hq8c+NZlMCPxxPnHYl7Tp2Pa46egL9Pr8UR1R7UWguRMRtx5uxOXLZ4&#10;Es6Y1YRjxmdwcHWUTDmG8VE3DqtP4ODKIBZXJfC32nKcWVmK2+c24r1rT8W3d52PL685ER+fdxie&#10;mZ3A64eWf//J2dP+7ONQDtJLpC3Gk/fbbz8cffTR0thkf0tVnJ44Ed50003bqtr0E/Gyrp29y5p7&#10;NHj8fFuvv68KCwultfPcxd0f/1/5dXDxj62WN23WMtJckigCIhj4nDaxbujk8uAFU6vD6y9a0Izb&#10;ls7HM1eegff/dTk+IZP9hpLs8hcfxqpXH5cM+bun78fXZKBfPnATvrz3Gnz94HVY9ugNWPbIDfjm&#10;IUrTj92M5Y/dgJX3nY/l956HFQ9fhVWPU2N/4nqsepSM+aGr8B0Z8Xdk9F/fRyb+wHX47tl7sOKF&#10;ByRT/u7Zx7D8lf9gxbP34au7L8aH15+FVy4+Fk+dtRgP/mU+7jx+Dv59/HT84+A2nDGxHEfVB1FJ&#10;pryopQb/OGI6TpvRQIZcgSPbM5id9khd1gtrk5gTD2KhzYtjHC5cUObDcyfOwGc3n4Nl/z4Hy285&#10;E8v+cRJeWlyB5+f48MFfW6567oILfo+lUAMVfu11JN54YgtT5lTFM5R5OQ0nsP5gahs2bJDWFvMG&#10;Azk5OX1P1pvFlZu22GbS7XZLk4N2Zj777DOpp6Dv6yatI23c6mcYOnQoZs2aJfUu9JdeEP5/5Z3U&#10;pk+fjgMPPHCL59uj70hHkw4gCQQDnwXV8ZGNUfvVh3Sku64+tAM3HDUdz1xyEt6+/hwyy2vw/bP/&#10;xupX6OT75n+wikzzu8f/hc/vvByf33EZvuAJWHeRyT58DZY/eiMZ8c1Y9thNWPHYdVj9yFVY89jl&#10;WPvEP7H2qeuw5qlrJWNeRrf99v4rsew++rtHfkzfK8mIV7/yFFa+8ji+e/4xfPcSJeUXH8I3D/CE&#10;rhPw1GlzcfexU/GvJVNww+LxuPKQZpzdmcSSSh8WV4Ywq8KBcWEXlo5vwPkLx+Nvc9tw8rRazChz&#10;YG5lBPMqY5hmtuEYgx8XlkVwx5RSvHb6LHxKyfibW8/AqrvOwcrrTsa7x3fgmSkOvLa47IPXTpsn&#10;63mL/qzwUjDuKXiLtMWJcMiQIVLpz6VLl0pFJ3ZUquJuTC5e8ve//x1er3dbs25ZKwcNGnQl6am+&#10;P2fj3tnLg/JyL41G0/e9YD1I78UVdOQZyVv8bo899oDVapVKvfLmJ2yIOwL+f+X/mzPPPFMq48rP&#10;a+vnSvqMtIAkzFiw83BotSO3Pmz718Gttd1nTG/FzcfNxLOXnYC3bzoHXz98E1Y9fx/WvPoY1rz2&#10;OFa/cB++J8Nd9uA/Kd1egS/vuhxfUYr+nlLucjbXR2/F90/cilVP34q1z9yMH569Cf+PvbeAk+w6&#10;zr4NoS95ncRx4jhgOwZZZFuyWFpJq12xVsskaRm0zMyzvDvMzMzMzMxMDdM9zTS8KO3zVZ2ekWXH&#10;zpu8cRxLvvVT6fZ0X+p7e+//PHXq1LnVlIzbzSkE5VhM1SdjsokA35SFifJojHE4uzYL401FtG9S&#10;4Z2VGG+tgrWlkiBdIkLb2oJg9Me7oMb9CLJObyYoH0SR2xnEHFuDM4ufw5YXn8D2Bc9ix9vzcHjV&#10;YvjuX4+YCwcQfGQLDi5+CXvffRV75r+A0z+ZB9+Fy1B4aB3aL27EkPdeaBKvw5wbgMnCQNzK9YLO&#10;/xja9s1Hx+4X7gy77OU+qT9242Inr5Nz+PrfPRS5fjCPVXZzc4NKpfq9gtlisYgqTQsWLPht6omd&#10;M8avkX+XIOT8ufdFoyIrK2t2b18+48hFZmYm/vmf//nz14OrWF0n/zb5GXIj+ec/F86JcD/72c/E&#10;JCMdHR2/t+IwfM5arRb+/v6iiAl3kfyG8+PiNcPkm8j/klwyyb485rpq0b/sWfx61rX9Wx6En9iG&#10;Sl8HDKYQnEpiCJapmGrOxa1uUsitRRirycBYbTomCJQTdamkltNJ8abCVpFGICZlXJdGMM7HTGsh&#10;brfl405HAe525uFOew7utGXjVmMCplszMdNWiMnaZFjLYzHRTOt3VWCmo1Qcw9ZYDHNVDqnsdHLa&#10;d3UyNMXx6E/xRm3IaaRd2oIEOs+MC7sRvHcldsx/Eu888l0sfvJn2PLGqzi67D2C8ccIOLiOXr+C&#10;ra8+g5M/eRGuD72N9K270OJ+CH0eBzDotR+aFDfYCiNhzfLCTJ4/JlNvYNBhKTr2PIeBmwe5UIZk&#10;dnuMPI+cw76fVfP6vD/66KO4dOmSUFY8NIVVDj9g/7sh7bl98P44xMxDdZycnPDEE0/8puQedj4/&#10;Bo+anB/ac9XSVpP/Svj94MGDf3B9pr8r4zHWN2/e/PUsc65itZGWXLudG1t8TbhbgrPqf+N9/c53&#10;voMNGzaIxgtPc8j7/V3cW96Wrz3XS+euj87OTqHMOfLyJ3/yJ//uPMjn7msrOc9z/MdcM0CyL5Ot&#10;Xv3Yn21dsuQb+9et++vL69Y9fHDVW7luuz74NPToBtT5X4Ay3Q/GsjgCcgIBOQu3u8sx3V6Ksbps&#10;TDTmYbI+G5MNBM3GXAIxgbMhE5MteQTUfEy3FOJWSwEBuYBAnIe7BOK7bTkEZoJ0Rx5uteVipiUb&#10;Uw0E95oUgng6JgnK0+3FmGrJh7WevCEfE015BORkgn2cSOxS5oSgP8EF3cmeaAm/jJIbO5FyagOc&#10;Nr6FXW/+Agfefx4nVryBXYtew9bXXsTRxfNx6J0XcXDeC7j+Ty/D46nFKD59FD3+ZzHgfQDy0GMw&#10;kjqeqoqFJccD47k+mMpxgz5oF/pPzMOwx2EOh0n2S+OynzfJFeT8YPx3D00GJIeCeW5azsguKChA&#10;b2+vmH6SH7qstPgh/Nse5HMPaV6PE7SMRqMIiXOZS09PT3zwwQf4/ve//9tAzM7npSc1HE3LZ8g/&#10;b1zWlCcd+Gx9Dufy8Kgvo7HS5LHWdC0+f30GyV8knzPOSv4FeSA5N2B+Zbjb552HSXEj6OOPPxZd&#10;BDxnNje+1Gq1SPLjfmcOcTNgGdifd36PQc6/AZPJJMLRLS0tSElJEY24RYsWCfD/puPOOt9XDlEH&#10;kXPjUDLJvjy2d9myb21eu/S7xzZu/NHJ9Rs3ntq4vDbo5KZP489sRHPgWSgzPGHkcHJVHKaacnCr&#10;swTTHWUE3EJyVrIET4LoVFM+xkklTxCUp2m9GQ5HN5ISJjjfbmNlzDDOwr22DNztIMVMgL7dSvtr&#10;ySIVnU9gT8MEJ4BVJZBiJqjXZ4qxxyYOfzPoq2NhLQ2FoTgKo/mhGE5xR3fENTT5nUONywE0+p5C&#10;ies+eOxaiqB9K+C1ayWCj2+Cy5YlOLHkVRx+8wXcfPpN3Pjeqwhb+hHKrx9Bp88JDPgfhCL0CFQh&#10;Z2BKvAl90hXYUp0xkXwTtvgzkF9bgmGvcxKQ/739NTmH8nl2KBP5ryjOzzsnf3G49PnnnxfFKY4e&#10;PQpXV1cxixQPXyksLBQTHnByWEVFhfib34+IiIC7uztOnDghAPzSSy/hX//1X39bP+LnnftEC8i5&#10;uMk/kv+6cW3jKPLPtuE+54CAgC/drFbcqOFr+8Mf/vDz14fvVQY5T4Ty68b3dRl5HLmO/LfeV3aG&#10;M99b7m9mmHLxlZMnTwpFzrAODAxEcHCwcH7NjSnONzh8+LAYG75w4ULRGOJEMu46+E3HmHVWxdzt&#10;kEnO+Qx8npJJ9uWy+fPn/8nJHav/5sCWDS8f3bpmz4mNyweSbxz6tCX4NDrCLkKR6g59URAsFdEE&#10;3FQCLylaoYCLScmWixDzdHshqWFSsVUE1Oo0TBNMZxozMVXH/caZuE3b3GZ13J6L+61ZBOZcEbq+&#10;TdvdJsV8u4XAzH3N9SmYrkum7dIIyumwch91VRLGKuMxVh1HCjkMppJI6PJCocr2pcaCH/oT3dBD&#10;5zkYfQON/ieR5LAD6Wc2IffSTpQ5HkTkvlU4s/hlXJi/AH4/Ww7nn76LrCO7UX1zHzq9j0MVfRqD&#10;/nvRdnItek9vgMrrMHSBR6H1Ogh96EkofXZiOOCGBOTfbKyqvkMqdS0tc8mnyH/Tw/QzZ5XGY4K5&#10;z5kfwv/4j/8oIMtqd875b36fP+f1GOi/pu5+mzOIK8i3kX+f/Ldmx9PDn6HzWb1u3j9P3fdlS+7i&#10;BsaRI0d+HXZTdM+433guhP/rxveVGzLc4GIwc4PrN4axf905YsH3i8PjPDSJ+/Tn/G/+5m9EXzA3&#10;fvg38J+8p+wz5BW07620/B65NFmEZF9e+3jN8qfOHzs0z+f64R/fOLQ2KMvl6J3h2KsYiL0GRbIL&#10;tLl+MJdFkFJNwnhDhghHC+8oxa2uclLN7EUi9DxeSVCuTMFkZSIma5IIsGm4VZ9B0M3GndZM3G1O&#10;pdeZpIwJ2s15wm81ELQJ4DONpKybCfj1qRivTcY4gX2CYD5Bn49XE5jLwmAtiaAGQjjU6a4YSXGB&#10;ujAWikRnqDO8UHJ9P2r8TqPScTdq/U6hnhRw0ok1OPvOS/B/+n1EP7QMvvOWIf08fe68Dy2uezHo&#10;ewi9vkfR7XESbcdXo/fEKvSdWIvuQ8ugcN4BdRip5EgfCcj/d+OkmvfJuX95gpwf4P+ph/j/o8/t&#10;n52H7/AMVR+S/2eV098TEEpp+dk58tzPrOL+tzKKf9fGYX/uJuAGztx3nHU5+efD1f+RcR8zz9Xt&#10;Sc5dFDxM6vPX/tf3/d/1uf2yMucGE/+elpP/tsaDZJJ9uWzH+sXv7F7/sfuZ7Ts33ji8MarA89it&#10;4VhSnTFXMBx/1Q7kklDYWKnWpmKyMReTzezZpIwLMNNSIpKzpgmcHHIer4jDeGk0Jsp5eFMKATYD&#10;t5pJCTcQjOuTSQ2TEm5MpfXJ6+yqeLo+XfgUg7iajlMZR6qYIFybRn+nYYzHLJcEkofAUBQKfW4g&#10;tNneUGUFQpXkCh0p5rLruzEUcw09kZfQHeGItiBH5J/YjpB330PSI8sQ+/3lCFm/CvEn16HOdT+a&#10;3Xai2XEL+v0PQZXsD11hIuQR19B5ZAXad74JueNOaGIuQxkjAfm/YDxE6iXyi+Ql5PwQt5FzfeH/&#10;7gOct2cgcOiS91tOzpnCr5H/V4e8sHreS87n9tkxXnjhBVFC8stgXESDQ/2f/37s1BAJoeU3yP8r&#10;xolT3Pf+EW3P/bc8dIz74fn6cYLffxja/g+c7yn3C7MK5kzvfnKG8FlybjT8H3LJJPvjsUPr3v6n&#10;D5cuvbh706Ztzts/uJHndGxKHn+RlOd1jKQ6QZcfRAo5CrbyaJENzQlWEwxKEVomxVyXQ4BlZUvg&#10;rIiBrSyS1GwkxsvjhUrmEDSHpG/Xp5AnkWLmsDSpaALvVE2ieD3N6xGMJ2t43zx+mdR4dSqspLgt&#10;ZfFin7biEAJyMAwFBOR8AnNeIDQEZXWiE/TpHugJdcBI/A1os/wgj3dDu99VFO3djrxnVyPlO4sR&#10;+tL7CDywihTyVtS6HSSFvAMtlzZi2GM3jMnumGyqgLU6HYNn16DnwHtQ+x+GPuEy1El+EpD/68Zh&#10;Re6jnE/+MbkrOfdbNpMrybmqEoeYGdT8QOYH+pwy4r/5ff6cCz6oyDmjliebZ6W2i3wBOU88/98p&#10;2vIQOfc18/EEIDiUylP5cXLSF9k4u50rWv2G8dgcfn6F/L9jXAnrR+RvkO8gdyTn0DY3kDrJubFk&#10;IGdYc7Rkzlnx8n3nvukhcv4t5JOHkp8j566PZ8m5XK1U+lKyP15bvvzNbx9avmqV+xsr8nPOHbwv&#10;j72MkRRHjGa6QZfnC1MpAbE8ClYOXVcQlCsTSMUmYrwqERPVBFfOkia4iupbDGQC8wRBdYrenybV&#10;PE2f3SLgztTGYaYmVhQLmaD9TFaRE5gnSX0Lp3Unqmm/rJCLw2EtjiIg0z75+KzSCwNgLiQo5/jA&#10;kO0FfY4/tGnOMOd4w1wUDGs+nSu9p0n1Ra/vddSt3IGqb65C2g+WI/jDZfDdtRRF13ajxec4Oj13&#10;o+H0WnRd3gxD5HlMl6fBVhqPgSNvYujcKhiSr8IQfRLmzHAJyP89Y3XFSuefybno/7yvf/3rS75m&#10;H3bDpQ65P/MSOY8T5iWro4P0+abZvl4GCGfUMuBZ2f2uhrn8CR1jHS3N5J9Bi/s/udIXZ3d/EY2z&#10;mfPz8/Hwww9/HsTsn5C65WvMw5x+V8b3grsreDwzK+ifkb9E9+0tWvK9W0POoGXnoVVL6DMez87g&#10;fYScG1V/R84haQ6PSyaZZGynnnr5eadnFnflnj3yYCj2ApQJV6HJdIG+kCDHUCRY2qq4ElcCgZiA&#10;TMp1jMAsoEzAnaim90gV22hdDltzicxpAWRaEnSnCcZTBONJWm+SgUxwn6yMIjDT6/IIUtRRBOIY&#10;+py3J6iXRtH+6XUVqW6uAFY6C1wCsS7dFWZSx8Zsf/o7EGMFYSJMPlYSRnAOgjbRH/LzF9D5w52o&#10;/fPVyF64Hn47lsJv30pUOB1Cd+AZDAYfQpfrYQz7XIAlyRlTpcnQhVxA164XoPTbA3OGE0yhx2HO&#10;ijo2e4kk+90aP4BZCc05P9w///fv4wHNDQUOwf4KvDh7mKtDsdL8Ihn3G3d3d4tiGr8haarmG9/4&#10;xrdo+fs0voefd8kkk+w/Y1nf/PDlpicu9HU63Lg1HH0Kw9EXoUy+QSrUF+ayaFgIpLaqONhIvfKY&#10;YBsB2VoWS2qYQUyqmdSx6OslkNpoOV5J8CXVy+p4piaOlgTkanqvIhoTpeEYp30KEBNEx4tD6G9S&#10;3+WRBPZ4AXfedqoqilQz75fUeUkgLAUBMOV6Q5/JCtkHpixPmPOCSDkHE5AJ6EXhsGWFwuTnAvWi&#10;Q+j8+kdo/P4mZO3cBt99yxBy6EMU3dyPRvfD6Pc/DlnQMShDSWHnxsKSGYaBC+shd9kGY9pVmOPO&#10;whR55p41P5mThST78hqPq64m/yx0zc6zWvn5+WF8fHwWd3/YxkOceKz20qVLfz2rmrsCuJtAqjgn&#10;mWRfBCv/ylf+pPaf95zre96lve2GU3Z/1Cn0hZ+BPO4GNBkEPoKmtSrWDmMGLylja0k0jLmkWosY&#10;lhxSDifVHE2vw2EpiSBgE3AFVGNJIROMSQ2zImYXfcxlpI5ZFbMLRUxQJlBPsmJmLyUFXR5N68di&#10;ghsCDHsCrjnPl4DsDV0WK2Q6txwCdX4obEVhGMunfSQGwHbUAfJ/3YzuP12H9rXHUHB9HyKOrkb0&#10;sY2o9TiMNt/j6PM6BlXkWaiir2E0LggyV/q+NzfDQpC3EvgZyJa4GyZDSfLPZy+TZF9e40S0FvJf&#10;SU767ne/C0dHxz/4PmUuoFJXV4d33nnnN8GY+21Pk/9XE7kkk0yy/w3L/KuF/9j+w5NVsnl+Qa2+&#10;F892BB5Ba9BRDMRdhSrDC/p8AnIZgzhZuI2AaSFVq8/0gqkggl6HEZDJi+2vzQVBsBYSZDmcTTAd&#10;ryKwEoTZJ0rDCMQET3p/jJYCvhyaZrXMEOcsbVLcNg5BCwVOXp0EG0HdxMOeSBFrMrwxmu5JQPYm&#10;IHMomxoABXSOaV6YdLkJ0+vHIP+zDRh+eB963a6h3O0wUi9sR+alvWjzP4VOv2PocT2AkcBj0MVf&#10;Qs+VXWjd8S6UjlvouNTAKAiGOeEizJkeXeqCRO7jkuzLbRwu5+E1feS/AmUeD719+/b/1ckz/iPj&#10;yljJycmiljiPA/78uZNzxS0f8n8il0wyyb4IVvvXqz5QPH5do3098qM6n8M7q7wPocz9OHrinKHK&#10;C4a+kGBXyoBNEm4j1cpzG1tKYwmS0QThSFgJxNaiYFiKQkTilaWQVKvoTyaQVzBsCchcs5rD2QTf&#10;sQoCLgFZTMtYmyKqdU02ZWGyIU0MsWLQa9OCoMuJgq0mE2ON6aTSE6EriIIi3QeKeGcYuA85h+Cf&#10;S8fODITZ9xImP3aA8R+PQPsXe6A57wN5hh9ags6j2OkQ8i4dQB19rw7/k5CFnIEq6DC0EWfRsOdd&#10;1Kx5GkrnLQT/VPFdzKk3CPR+6eXl5VIhgj8O44xtTj7i0oy/AjZWnTwkikuA/iGNU+Z5i2/cuCGq&#10;Zf2GPmNWx/HknLUsmWSSfRGs/Cvf/4uB7xzKNs8LaJOtDHgm7sJO17CT2xFzZi+q/a5BkRkCA6lV&#10;czmBl0Bpq2Eoc3IXva5IEFnQ5tIImAjK5pJwGAuDCKbBMOWTyiwi6FbE25VvKYehownGHMomFVxB&#10;apmd1O9EA4G4KVPUwrZUJorZo+QxHujwvIBWn0voi/aCIisasrRgDCR4oC/eFX0x1FjICIAxJxSm&#10;zAAYQm/Cdv4srM8ch+Frx2B69QLMuVFiasie8Msocz6InEs7UEVquTPwLFRxVzASQWD2PYKqrQtQ&#10;tfl5qAKPiLHUY/R9DGkudzQZfjxWVbI/HuPGF0OZ+1x/pU+ZncF3/vx5yOVykfD122px/08aq/SJ&#10;iQlRanTx4sW/qZQog5irpoWRS9EdyST7IlnnX2x+Rf/j61brmyFhKTuPP+S6b32Jw8aVuLJxNcJP&#10;7UVd8A0os8OhK4mDqSIRVg4fM7Q4yas8TkzBaCblayziUHUwjHkEx/wQGBnIpHJtJbEEuASMk5oe&#10;IyhzGHqc1bHI1k7GWE26cCO9r8oOQ3+UK+pcT6P47G7knNyFzNO7kHv1CCrdr6DG8xJaQx0xlOSD&#10;4USCdEYwDNRg0Ee7wnCDALyalPFf7obxW4dhvexNyp3AmhOCoejrqHE9gjyHHSi/uQftvschj3aA&#10;Jt4Bw74H0eOwBv0310OXfF30RbMbMlxHFcnuz89eJsn+eIwzvHnYDlf/4ipgvwI8Hqv84osviqkm&#10;uYgIzzz1+wAzH8Nms6G0tFTMTvW9733vV85r1hnGPAaYp5j8V3LJJJPsi2JJX3nsz9TfOu4++VzI&#10;jGFR1Lpgh1V/53ZoU7bD9rU4uGoRLm5Yg6iT+1Ab4IwhUqfaojgCJ6viKDHmmEPWZoKsuSQKRoZx&#10;fhABMADanECYikg1F5KyJpVsIZjbeBpHAqS1KFIkgVlJXVsrUmh/qRjNj0dvgi/qvG+gwOEYkg5t&#10;ReiO1QjesQaxhzcj89x+5F85jnLn0+iK8oQiOQjD8V50nDDoUoKg87wK08GjUH93I9Rf3wrTW+cw&#10;Ru9buZGQHwplgjMp7TMovLgTVTf3os37CIbCz0KX6CAml9DGXhR9yaZsV1hzvWDL84clxXFYF3mO&#10;x81K9sdnPESHZz/iqlaf1bz+vHOtZp7wghVzbW3t/9i4ZR5XzDM28YxIXLSExxdzvejfdE7kw1/7&#10;2tf20FIKU0sm2RfNGr+x9ifmh1y6Z95KGBpZFcUD+78Wde3QiaQbx+B0YDP2rliKw8tWwvXjdch2&#10;PIOOGB+MMAQLQmEoCIM+NxyGwiiYi2kpgBwsinWMpnqSSiZIFxGsiwnIRVEw0fqGbFK0WUG0XhR9&#10;HoPRzDD0RHqh2u0Ksi6fQOihXfDavgFem9bCc+MKRB3bhmLHk6hyv4Ba32toj/HCUHIw5ElBYltD&#10;ViS04d7QXTkPzesfQ/XVddB9ex8sVz0xTudkK6aGQ2E4tKne6A+7ivIb+1B9bTdaPQ+gL/g0RsJO&#10;YCRwP4xJN6BPuAJzJgOZlHWmG4zxV3plYZe5mpNkf5zGUP578n3kXF3q3wGQ+205ZMxDpHiKw7Cw&#10;MAwNDf23J/JnNcxhaQb9xYsXhSLnyRl+y/zA7FzZjKuOcUTnd1n4QzLJJPt9GP0r/urgP2zYNPGL&#10;AOvkciLR7MD91ICr/1Tmf6021/nCJ35HduDwimX4+L23cXYtPXAO70GV5yUMxHtDFuOO4Sg3KBI8&#10;ocsnOBeEQJ8dBG1mIJSJbhjNoNd5PDtTODSZARhJImUb50pLLyiTA9ETeBWl144j9ghBeOtmnFux&#10;CEeWL8JxOt719asRsn8LyjwvoCXMGT2xdLwUUrrZMVAThBnG2iw6Xpw/9C7XYVh3FJq//Ri6r22G&#10;5b2zGE8PEmOSxwpJlVOjwUiNgJE4Z9Q770f5tV1o8iAgB52GLPQYVFHnYEhzgjHTk5RxMKycuZ18&#10;7d5o9KWYLr8b3xQXS7I/duMKVInkXNWL+5Y5NPx5IArnLGeeB3rJkiViuBRXzOJCHaxweegUj2nm&#10;RKw55785DM3zRMtkMtTU1CAyMhL79u0TUxpy1bDfdJzPOYN4mJxLT3LjQTLJJPsimvqvV/2d6a/3&#10;hd36ReiYdVPhvNm3hZX7XX2hwu1sZ8GV/Yg6vg0Xt6zBtkXvYOc7b+HS2mVIOLoLJRf3o+zqQVRc&#10;O4zOEEcCZSBB2B+qNB/I450xHOtMfwdAmUYwjXNHT8gVtHqdR43rORRdPoDInSvh8tFSnHz/Pex/&#10;403seH0eji17HTfWvYuw3auRe2Ynym4eQ5O3A7qDbmIgyguyeB8o432hjCUPdsaI20Vod5+E+fsH&#10;Yfrqbhi/cxBjrl6YKA7GGDUQrHlhMGeHwJwXSqrdDS2+h1FFQG502oO+wFPQJF2DKd0NY/n+sOUH&#10;wZLuTZB3uq+JvFQvj7zyRtLq1b+rMo2SffGNE6S41CbPyasn/w8nVGD1zNNH8ljmp556Cm+99RZW&#10;r16NjRs3itDz5s2bxeQPPI8wK+CHHnpIDLHiPurftL/POTcGuG97gNyPnP/tSrMhSSbZF9m0f7Pu&#10;qfH/c6J17KchKvPWIq4z/JklJa3+erPPGZ8qxyMP8s/tQO6lvQg6sBEnVr6LbQvmYf+b8+G8YSnC&#10;9nyAkG0rEH9gM7pDSf2mEYCT3TEYfRmd3icwHO+KgciraHY/iRKHj5G8fz2Ct62B84dLcH7FGzjw&#10;1nxse/lZ7J3/C1xe/CKCP34LSUdXIv/8JlRf2Ydap8Okao+h2fEIWlxOosP5NDodT6GLlHXv+UMY&#10;PHcQ8pd3YeTrO2D46l6MrXHCZH4EJoqCSOkGkofCkhMGU14IRtPc0R1wCg1Oe9Hkthf9YedhyPYg&#10;aPvQeu4wpjtDG+c4JY+4mtsbcfXd8nAHLqIvmWSfN26g8Zy8XKM5mpxnPOKxvr8JnP8TfoucJ9q4&#10;Qf4q+X91livJJJPsD82S6MFi+budG03fPmMbeca5sWd1+a9Mc+bg4PC1Fo/TZ7r9z92vIiBWepxG&#10;DSnVvGsHEPDxIpx94zkcXPAszix6GU6r34LLqneQcuRj9HMIO8kNQzGXCaB70epzEu0+x5F/dh1C&#10;tiyG86q3cXXxApx49wUcf/cpHHztCex95iEcevb7cF3yNOJ3vou8k+tQfnkPap2Po83rLDo9yF2O&#10;o+PGPnSe342WI9vQcvhjtJ7dg4EduzHwtx+j6ytbof+XU5iM5LHOURgvCYU1Pxi2gkhYcyJgyiWF&#10;nOKCHr9jaHA7iFbf4xiOvg5tiiM6XA5+0h1wRNkbfjS7J+jsx53RN/+13MFBGnss2X9knInN3Rkv&#10;kF8mbyf/dxnZvyNnJc6h8mzyLeQ/IecJHSSTTLIvg2n/acdfav9xn9/Qv538tHT51QgG8OxHwoCv&#10;fLXp+u49DZcO3EnavxnBuzYi6theJJ3Yg8QDHyF8y+vwWPEkzs3/CU7Peww3Fi2A34bFqHI5TaBz&#10;wnDMDbR7HkD5hU0oObcNKQdXI3DTe3Bb/Tq8PpoP/w9fhvuin2LvT7+DTY98C+fefgoxB9Yj5+wu&#10;lFzZizq382j1d0RXoBO6/K+g+epuVO9djcaP16N9z2a0ndiFvkvHMfLoPgx8ZQe6/nQzLLt8MDE3&#10;5rkkChPFMRjjkHVGMIxZIVAnOKKbQNziSXAPPANlogsUUReQc3StKf3CjrWrpfC0ZP/v9rfkPFSK&#10;hxvxXME8zSHP8ct9vKygGaocav5tzp9z3zTP98xg58xuOTlPWXmAnPuw/ztTTUommWR/qHbgjfe/&#10;d3neqlbnBdtwdeexkWOr9i53eefkL6IXOjyW+cqVH2QvdP2X9L0bjwVtXHLn8oqFuLD0Tax78Sm8&#10;+tAPsfAnP8GaF17CmQ/fwYWVr+D4vIdx9Ikf4hqp5uQj29Hp54C+kPPo9DmCygvrkX/qQwLyCqQc&#10;WE7AXYeC02sRvPx57Hj8H7H83/4GH/38X/Dh0z/GO4/+CO/+/FFsfPklOGzeisDDexFG4E09cxgZ&#10;e7Yg94P3UfrREpRtWYfsHRuRvnQjqv9iOzq+uh6yp49gLIFAXB5tn2SiOBbjhdGwZofBlBkEQ6Yv&#10;RmKvi3Nq9T6MjqBTUKW7YZCAXO20y1TufnzZjh07pAeeZP9d44Ytz6jE0wuuJz9PHvDVr341jZal&#10;5HXkDeSNs0v+u4I8h9aJpCXPLcxZ3e+Q/5Bc6jaRTLIvu216770n17/7vmbtG+9jzRvvP9i+YIX6&#10;zGvru9xf3dwYPG9HafSLR7Ji5+9sinljw/2kd9ch8c31cH12MTZ9/zks+96TWPnzBTi7ZQ8cdm/H&#10;meULcezJH+DcM4/BZ+2bBLgj6Ak4J4YVtbrtRYPTTtS77kSL3wl0Bp9H+dm1uPHa49j16Pew5Xvf&#10;xd6f/BS7f/Ikln7rB1j67Uew/d/mwWHeOni8tR1+736MiEU7EPnKEvj/gt5/6gXsfeIZbHj051j1&#10;8OPY8Y2fo+Zb62E844qJsnjySAJxBMYLYmHLJSCnh8GQ6g1dsjNkERcIyEfR5nsEnSGnMJLqjKHY&#10;K2gLOK4u87q06MqVKz9wcHCQQoGS/S6Noy78m2JIc9/zj8k55DznPKyOZ5v6R3Ke/EFqFEom2R+b&#10;rX/zzW9vX7msbOOi5fjw/ZU4uWUfXHafQtC+s/ej9ly0xu+5Mpby8eXJtE2X76avPvsgedFRxM3b&#10;g+ifbkXUDz5C+D99hJjHtiPqhS2IeHUZPJ9+Bn7vv43UU7tQ730anb6n0Bt4DkPhDhgOO4se7xNo&#10;vnCM1O0upCxYAp+fvA7vH74N/x8uRchPViL64Q8R+uhqhPyM/LFV8H90OdwfWQzHh97E5R/Mw4V/&#10;eQ7Hvv0M1v/z43j/+4/jjR/9Aq8+/HMs/Lt/Q9b7OzGWEYmpykRSx3EYK4jBWC4BOTMSlrRQ6FI8&#10;MJp0A7KYi+gKoEaB/wn0R13GaLIbhhMc0Rl+oaMx6PpPCMb/5+yR3d9dv379X81eJskkk0wyyST7&#10;n7X58+f/yZG1W3YfXbbBdHT9zgdZMblIjc5DQUb5REV149Ee3dBjXbLWZ7rKc0+3J8dbaiPiHmR4&#10;hCP2WihSLoUh55Qfsj66iNintiHoO+/g+jefwyFSzw7vLEfB5dPoD7iKQf+LqHM4iJDVy+Dw9Eu4&#10;/vBb8HyWQP7eXqSsOY7UTWeQsssBWSfdkX3JB+H7ryPwkAsSbkagMjYfjUkFqA1KQKlHFAqdghB5&#10;5AIOLnwHax9/ASsfm4dVP30BSx96HHmuF8U0jpOl8aSOY2DLCCVlHApzShCM6Vxa0x+jaa4Yjr6M&#10;dt+j6I2gRkLcNYwkOhKQ3dAWdqmy3MVhbgzn1/du2PAtqT9ZMskkk0yy35vt2bPn/5xc/NHmc2t2&#10;9pck5CErOgNZUYUoSKoaqq9oXdLS0vKXvTkx3+9IDi1qigx6UODri4Brzgi46YP0oDgUhsYi3yMQ&#10;6Wcc4bNyO7Y/+zree+I5rHl6Hs4ufA8X5r+FnT99BhseegrH316NlOtOaAzzR3uYC0qdjiL63BEE&#10;nDyOiAtXkBUYiDDHG3C5eBUxAbGozShFc0o2GnwCUOcdgO6ENAwVl6MmPhEOazZizy/m48ir78D7&#10;4A6MFvB0jrGYKI7FWF4UbGkhsKaGwJAUAEN6IHSZvlAnO2Io8jJ6Iy8IGMsTbkCZcA1DCa5oC72U&#10;n+ew/69nL8tXHDZt+otN5LN/SiaZZJJJJtn/vK1+7LE/O7to07pUtzhTbXY5CiPyUBJdjJqcWmVr&#10;Y8eR9vb2f+lIjfqgKy58vDUqGBWB/ij080euuztyrl9F6vmzSL90DcXeIQg8cQHbF32IVQsWYcnP&#10;n8Py7z+Gj773U6z/tyfhuPsCOhIj0RPhje4wJzQHXUKJ9zXkeXujNDgEzYkp6MjMQVNyGpqTMtGR&#10;lI72mAS0hIWgNTIUg5kp0JTmYbQiH1mOznCYtwgpxw5Bm+OPyfIYTJRwRnUkxrJIIaeGw5ISCl2C&#10;DzQp9nmTlUk3IYu5CnnsFSgSnOhvFygTb2A4yQmdsTcTyh3CPwMwZ5wfP35cmsxdMskkk0yy369t&#10;+v78v/DZ53y8LK5osjarHKUh2aiMLn7QVNhk7qjtjO4sbXy1MznKpTnS/35diA8qAtxR6H6TgHwR&#10;yQ4nkXrtMkr8fVEcGo7jH23D1gVLsPmZF7DxBw9h+48eISD/BHsWrEWOaxDS9x1F/t5DqL5iH9bU&#10;Ee6PrqRktCenoiEqGpXBQagKDEJ9eDiaIiPRkRCLwewUqMvyYKothKWmCB2xsfB+fxMablzBVGkU&#10;pspYHUdjPDeKgBwLa1oUzARlbSLBOI08k4HsAnncDSjIlSmeGEnxIJVMkE52QVfCTY/PV+RiIDs6&#10;CiCLUqKSSSaZZJJJ9nszh00Of5HuGOdan1F5uy6vAkUB2aiJKkdbfhM6Kjs0rQUNnnUJsfq6iCA0&#10;RJKHB6I61B8VoX6oCQtEfQT9HRKIm1t24sCTzyP+2CbkX92NvDMbEbphIbY+8jiubb6G1CteCF21&#10;A5FLNyFn/z60+ziiPz4K3ekpaEtLQVNCHJriYtESH4v2lCQM5GZitKwQBoZxPXltEYazMhC+cR8a&#10;3C5joigE40WhGM8Lx3hWJGzp0bCmRMKcREBO8oYm0w2aDDeMpLpjJNkd6mSCc6oPQdlDwFhGcO6O&#10;dr84exmEEZD/xNPTUypFKJlkkkkm2f+OJR0L/05lcIFrQ2aNqTa3klRyEWpiytGU1YSWwpYHjXlV&#10;D+oz8tCUnI7mxCSCZwIt49EYFYa6kAAUuHvBedMueKxeDUV2HKwNRTCXJECbG4qCs9tx9KVX4HfY&#10;CenXAxG77xwCN+5G8uHDqHa6ivbICHQSgNsTktCakIr2xET0p6ZiJL8AhsoimEgZm2tLoa+qRD+d&#10;Q/TOo+gOcsRYtg/GcvwxlhEEW0oIrMnhsCSFwpAUCE2KO8HYg6DsjtEMT2hSvcgJyMlukBOQh1Pc&#10;MJzsTCrc27u8vFxU5rpx6tQ3HR0dpXC1ZJJJJplk/7tW6Jz67brw4v0N2dVtjcWNdxpJITfmNKM5&#10;qwXNBW1oKW5FR2EjOvNq0JZRipaUbNTHJ6AyIgKpbgFw2roHmeeOwVyVj5mmCkxVZmCqNhumwihU&#10;Xj8A5xWrEHrIBXnuMUi/6I34U47IPHsdle6BaI3PQBt5c2waWmOS0J2QjKHsPGjKK6GrqMdodTtk&#10;dT2oj0xH7K7DUEY7wUaAHUsLwngKOYHYmhAGcyIDOYCA7AptBkE5i2DMYE7zwShBWUEqWZ7sRerY&#10;naDsgr60oIbutGAx7zGrY1pIoWrJJJNMMsn+940TnBpjyp9sy2py6Crsauwp7ZnuLOt90Fs9iL6a&#10;QfTXkVf3obeiG12lregqb0F7aRPS/eLgsmM7WkOcMU6K9k5LJW5Vp+NWXTamatLEBA/NvhcRuGUT&#10;fLefRb5rEsq9UlDqHIlKj1g0ReSjLbkK7elV6MyoRl9eA+RlHVBXD0BVNwxFqwI9eY1I3HcGRWeP&#10;wxDvAkuiF2ykhgWMCcTmxBAYk4OhTfGBimCrJWWsTWcYe4j+5BFyRbofFKm+BGMGMqnkVN/JoSQP&#10;h54kn1+p5y2ZZJJJJplkfxCWlJT09YHA8r+vuJbyUdG5UHOVSwZawuvQldGF3oI+9BcOoK+wF+0p&#10;zci5Eoari9Yh+fIx6HPCMFVfjLsdtbhdl0VAzsJ0XTrGisJhLYrGSHoAMk5sx43Xl8P7g9PIuRCD&#10;pvByDGS0YriwG4qyAchLBjFU0A9FyTCGi/rQE1uL6mvRSNl6BAUXDmE0+gZMcc4EZG9YCci2pBBY&#10;U8JgyYyDMSMYmlRSxgRkfYYXtGmeBGMvqAjG8nRfKDMJyKSWh5NdBZQHkjweDCfdHByIc30HkjqW&#10;TDLJJJPsD9V45qPugFOJNdcOofDIPuTvP4jcfQeRufMgEnfsQtzmTYhev4hAuYOUpx9BNx63O2vw&#10;SU8D7jTm43ZDLm7XZGGihAt3RGC8PAWW0kT0h91Ewo7lcHtnIXzeX4OY1TuRtP4gUjYdRfKmY0je&#10;cAjpGw4je8dBlBzdjyaXs1DFkSpO9yQIu8OcQJ7oQcsAWgbDmhoJa14MTLlhUBOMNWmuMGT5QJvl&#10;h1GC8EiaH5Rp/lBmEJBJOctTnQjIXqSQXdEffe6T/sjzhZ0hlx+e/dqSSSaZZJJJ9odnqgSnQ/KE&#10;m5+OJDpBneyO0VRfjCS4QplInuACZdxNaDN8YMoJx3hZGu72NOJ+dz3uNpfibksZ7jQXYboyDVPF&#10;8ZgoTcJEcRLGOeErIwA9oQ5o9zuProAL6PQ4hTbHw2i+vAfNl3ahw+kAZCEO0JOSteUGYSwnGLYs&#10;f1jpWJZkP1gS/GGJD6ElKeS0CFjyo2Cg9dTpbgRkdxhyAqDN9scIgVdJqngkk15nemOEtpelMowJ&#10;0OmklOPOoz30+J22kHMJzQFOP5r92pJJJplkkkn2h2WqJI+X1Wk+kyaCnaUgDNaCKFhyw2HJDISJ&#10;oKxPdIQmzgmG7GhM1Rfi/kA77nXVEYzLca+9CnfayzFTkYbJ4hSMF6TAlpFISjcOhtRQqOI5vExw&#10;5RrUBOzx0gSMlcbCVhYHa0kMxisSMEE+WRRJII8SSnsiLwpjqQTipGBYEumcksizImAujIY+lyCc&#10;6QV9ljfBmV7nBkKd4Q9VVhBUOdSQSPcgIPtCluaFAQ5nZzlhJPUKeqNPo93/4O2WgCMBzW5n/mn2&#10;q0smmWSSSSbZH46pYv2+qc0M6jLnhcKaR2o0ww8mUpnGJFdooy9iJPgsZOHXYCpNw0x7HQG5Gffa&#10;KnG3lYDcUY07HZW4VZWBiYIEWFJjYE4kT0+FKS0ByiBSqN6XYEr1w0RhJKbKEzBVnYTp2hRM12Vi&#10;uj6dXidjqioRkxUxomb1ZB6BOj0SNlbFqQTlVAIyT7WYHwZ9XhD0OX4w5AfAUBAMXW4wNDmhGKVz&#10;V2czkL2hICAPJTpjMJkaEtmuGM10giLxIjpDD6MxYO9Uq/8Rl6pr+/9h9utLJplkkkkm2R+OGXLC&#10;Q/W5IQ/MBD1zbggM6V7QJDpBGeKAYZ8L0GZEYLwqB3d6mvHJcBvutVbhblMp7rRV4G47AbkhF2Ok&#10;qs3RATBF+WGMVPJkdgpM0aHou3IcQ26nYEzxwlh+KCbLYjBVEYuZ6jRMVxKcCdLTFXGYKonCVHEc&#10;ATmWto3GeE4MbJmhsOURnAnU5qJwGKjBYCoi9VwWBVNxKMGZoJwTglFyNSn8kSwfyFPcMBh7DcMp&#10;TtAV+JGK9oAq+SoGok+hI+QIWoIP2eoDDl1v9HH4zuzXl0wyySSTTLI/DDPkROw05YbOmPIYyEEE&#10;ZB+MRF5Fv+tRqGJ9YStOx2RtAe4NduDToXZSx6SQGwnIndW421mDGU7syo3EWEoYJrPiRAj7VkUm&#10;gTUOct8raDqzE4O+BPY4F9jyQzBZHkcQJmVMoJ0qJ6+Ix3QJgbqAQ9ZxmMiPxXg+KeUCWpbEwkaf&#10;mwjIxrxgmAtJxZeTCmcg0764OMlIdjBGaKnM9oMsxQVDCTehSHOFqZCUdK4PRtPo78RLGIo/i77o&#10;kwTmg+NNvofCS91OPM7lNGcvg2SSSSaZZJL975oxM3yeITtEacoLh4mUrjbNG8MBZ9B26WOMJATA&#10;WpaKiZpsUsi1uNdVj9uNxbhdW4jbnQ243V6FKU7qKiSVW5yIW7Te7XpatzYTM0Xx0Ia5otvxGDqu&#10;H0KPy1GMxjmTUo7ARCmp4dIYUsyxmCqLFklhk/mzMC7iGtb0mvY3XhJHQI6DngCsI4VtKgwnhRxD&#10;SzuQNeQj2UFQsGcQkFPdMZTkBFWmKyzFQTCRStZlu0KV7ghl2lXIki6hl6DcHnzoTpP/0YJGz1Pv&#10;tDg48ETz/8/W0oI/HRpS/kKjsb7U09PzZ7NvSyaZZJJJJtl/3gB81dRUN9+QE9dvzI6AKSucoOmK&#10;XvcjaL64FcoYb1KjSbAWJZKSzSJlm43JomRSsgTOQgJmWRrGCMYTxQmY5NBzRQzBNhKTBM6xjADI&#10;PRww4HEFgyFX0HJ1F0H5CPSxrrCSEh8vDKPtwjFZzMtoTBTFYZxBTKp4vCCCPo8kIEcJRawvYiCH&#10;wUTrmQniBlLLmvwgqGk5ku0PZRbD2A3yZGfIE52hy+HzDoK5KBDGAi9octygznGHKouHRF3GYMxp&#10;9IQfu9/if1hBavlKpcvZ785ekv+00bX7endNzY96exWr1Xpzjc5oUWk05l0tLS1/OruKZJJJJplk&#10;X2ZjiPYk9fxZS1bLX+bl5f11Y3HjtwgCf9/SMvD3AwPkvCSXdci+7XP07PeXvb7qxT1nr68raG7f&#10;Nzyi369Q6Pf3tPfvrK9vXaLS2M7qRnTD+uqC+7qMUGjTSWmG30Sn4350kqLVJxLYciJhyLbPtGRJ&#10;C4c5LQzWDFLTmREw5sUTxIPBMFfHe6DP5wx6Pc9B5uuAYbfz6He6CFWgOzSJvhgIPI+Gc9sw4H4C&#10;+jgn2LJDYONEsoJgWEn92kih2woiMUYKeIxgO8Zjmwm+FnJjER2X4C36jwujoMkKIBgHQcV9x9l+&#10;UGbwUCcPKFJcoUxxhjbDg84tgIAcAnNJIAzFPtARmHUF3gRmnpTiJmSJF9AfewYdESfuNYQcbakN&#10;OLSj3PPEvyY5rP4PVS4XVqlJzHi4KiHBqSQzQydXjE7axqc/nZq5A6tt3DA6atipVCr/llaVipFI&#10;Jplkkn1ZraOw46/aK5oXtNd0Hm+vbPGqL61Oaq5vruzrVdQMDaprelp7azoaemsaajprGkqbmy5u&#10;P9C/ZPE6s3dM1t2e4dFPFSP6T/v7lZ92dAzcb+8cnOzt1dwZGTFB19ECdUYYVCl+GA6+gk6nQxgI&#10;ugxjRhCshaRISSFr0kIxGu+L0cRAcq6aFUFgjIYyyQct7udReHwbCo5uQdXZ/Wi4cBjdLg5QBjpB&#10;G0NwJNjrkr3R434Mzae3Y9j3HLRJHjBnB8LCyVoZnrQMhq3YDuRxsYyDrTKePAaWUgJ2cSisZZHQ&#10;5wdDneUPLa2vygnESKYvqWMPgjKPR/bGCAGZi4foc71gKgqGibY1l1GjoZjAXOhPStsH2mweFuVM&#10;21zHYIIDuiNPoyXk4O2GgP3lNd4Hj1T4nnq2wdPhr5NWJ309zzPvz6OiCv+qmBo+lZWVP8hLjFie&#10;6u1SFXLN5X59QweM5nGMjc9gcuoWxgnMOp1RI5ONuo6M6BeqVOZ/5gbU7O2TTDLJJJPsy2A1GTXf&#10;aCip3tdQWt3dVNk601HX8Wlv5+CD3s5hyAe16G3pR11RDWryq1GaUYzUgEh8+MZybN59GpWtg1Br&#10;rdDqbejrVaK3V4H+PhU6u+SQyw2Qd/dDlh0LZbyXAHGn+0nIotxhKmAYJhPMUqDOTsBQXAD6Y4Iw&#10;GBMABUG5P9obVTcOouDcLpRfO4oWv2vo8XdCr68jhsPdMRLtCk0CAZmUtykjGNpEL/Q4HUbrpV1Q&#10;hF2FNtUbJoKymQDLYLYWkkouIRiXxmKiIhFj1SmwVsTAVhqBsZIYWMtjoc2nBkGuP3kAlFk+UKR5&#10;ib7j0Rx6L8sXqlRnqFN52JMXNSTouCVhBOQwmMpI1dNrQ2EQDLk8fMqboO5N29/EQPxFdEefRmv4&#10;oU+b/A9ONvgcbWvwO+Zb53/ycGmE16Xi9ByPmpL6iMqSyuLirExZmKfrfYfzTmhsVcBGMLaNTQu3&#10;EJwVCs2D4WH1tEKulcnl+gil0vgkQVnMOiWZZJJJJtkX17669pW133W47L6ktbHLo6m8wdhS3/rp&#10;QPsgOqpb0VnbgdbSejQVVKOhrA5N1Y2oKatCeVYhfM5fw/yX3sBFz2j0E3RHNVYYjBNQKoxQq83o&#10;JzAPDusgGxpFe1MPhqrzoYh1Rb/feXR4noY8zgf67BjoCxKgL0qCOj8JA2mR6IkNJvdFZ7ALCk5u&#10;Q/q+lSi/ehCNXhfQG+FKIPeALNIdwxFOUEQ7Qk371CQFkkoOgzWHFC4p5daru9B18yCUkTegy/SH&#10;kaBsyg2FpSASliICb1E0bOWsjhMJyPEE6GgCcjSspeHQ5BF48wjG2QTTFFfIk11IMftBm+NNQPaA&#10;KsMVKoLsaJoLdDm+MBUzkCMIyBEwEpSNxayWg2AsDIS+JACafA/IUwjKMZfQE30W7eEn0BJ6+EFz&#10;4KG7jSEHppqCT96qDXe5WxsddL8wyPdByKUbD1wu+iE1pwZ93WqMys2w2AjIBGatxozhYRUGBpQY&#10;GlKhq2Po9lC/qoEgfb63V/X47D2VTDLJJJPsi2Tz58//k7cWvPX08mUfVrl7R91vrGpDe0MHZIOj&#10;GCJV3NfWi8aCUgHitsZWUr0yjMgJsAMKVKek49jqTVgwfwVCMysxrDRCNWrB8KAGcplBQFmlMkOu&#10;0GGgn8DRPYSh7l4xSUOf/1m0uZ/BYLQnhiLcoUyPgJpAOpIdgZFMfh2Lkaww9MU4kTo+gPJzW9Dk&#10;dRKdYY7oiXBBf9gN9IWSSg6mZaQLZDHuUCcS/AjIprxoGHPDoIxyRMvlXeh2OYaRODfoMgjY2cEw&#10;54fCXBBBSjkMtjK7ImYfYy+LhpkUr4aUsJqU8EiGG2QJ1zGS5iRArCZFrM6iY+X60JKUM0FWTXDW&#10;FRDwCcKmYoJyMalkgjoDWqjm0hChotU5HhhKJHUfdR5dkadJLZ9FR8Qp8iNoDz2ClqAjqHLbA//9&#10;a7H0lZexceNhpCbXIMYzGD7XIiHrN0A9YsDQsBqy4VGo1CaMqAzo7hnG4KAag0MjnwwqNENDMpWz&#10;Uql5US6X/w2pZmnIlWSSSSbZH7odOXLk79dv2X1i5+GjzRddve4nJuehsaELclKzyiEthnvkGGAo&#10;d/Sjn16PKAkGBNWOmjb0NvagICQYG99+E+8u247ihj4oRkxQj1oxOEDAkOkx2EdLuRHaUTM6O4YE&#10;mLsJ8B15iegLuoAWt5PoJZUrSwyCMjkA8kQf4cokP+jTwqDPiiElGol+gm1P0GX0Rzmjl5RwL0F6&#10;MMYRQ9HOGAi9RmC+KcA+kuwPZUogNFmkkLPCoUvzgyzkIpoYyl7noYr3JKVMajY3iKDMs0cRkEuj&#10;YCEIs4+RWh6jv035pGhJCasyuK+Yzi/JifbrBHWmO/T5DGoPaAoCCM7+dL5ck5vUc4Yn9KSojUUh&#10;AsjW8ghYKiJh5vHMBGdDYTC0uTx1I51/9Hl0RpwjEJ9HW+hptIedQmPAYRRc346QMwfhcPAE3nxp&#10;IRa9ugIfLdqO0yduwMU1AH6e0ait6YJMoYVCqaNrbcao1ophaiCpRk3Q6MxQErCVKuMnylGjRqk2&#10;J6n01rUajeZbQ0NDfy6FtCWTTDLJ/gCtvV35t1l5xaeCE9Omi6uaUV3dhtbWPozQA11BQO3vkGG4&#10;bwSD/QqMKOghT4qsr60fXdUNqM0pREtRBcIuncdrTzyFD3ecRGVDP8HALIAsV+hFiLq3Z4QUnJm2&#10;N2KA9qmm133dw2gpr0RnpBOa3I6gM9SRFKg/FLGe5B6QR7lhJMoHxsRg6JNCCapRUKeGQJUSjNGU&#10;EMhTCLJJngRCDyiSvCBP8MAg7UsWw9nPfhhK9iW1HUJAjSBFTEo30R29PsdQd3kb+gMvQk3bGriG&#10;dm4oKeQoWEtjhEoWSrk0FubCUDHDk5oLl/BY6UQnDERfhDzJBdqCIIIqATnbFxoC7GhBCBRpvhiK&#10;d8RwghOt7wVNdiCpYVLGpLYtwnkIVRT0JeEE8WBS/Z60z6sE5LNoCDiKOp+jqPI4hIxrO+B9fh9O&#10;HTuNXRt2Y+XyVXjvzXfx+uvv4ZJjEKoa2lFe14TeQRX0xnFoCMQarQ1ymRb9/WoMD2vpWnOEgiCt&#10;s2JEY4JSbfpkRGsdHVEbA1Ra4yWDwXLQpNDNb40r+ufdL3/0TfoZSIlgkkkmmWT/m/bgwYO/0mrH&#10;9ymUBrWcHuT9PUr0EnxZcRnoQS/rH4GSoDqqJsCqTJANaqAYVKOzrg1NhWWoyylCc14hfI4cwIuP&#10;PYnjl7zR0DJMSk2PYQLE8JCBVLYOfb0qaHU2grNWhFeVpORYaTdVNqEhOQqtPifQ7n8VsmgCcoQb&#10;lKHOUPo7YsTHEcawQJgTCGwppDAz4mDKIk+NgIHgrEsNhiYtCKOkqkcSvaGIcSX16wWVUNi+GE7m&#10;rGgCYHYEgdybYH0Nze570Hh1HxTRrrS9N0yZAbDmR4gJKGzsxbEi2UuX5Q11mgdGUj0gi3em8zuB&#10;3qhzUKV7EuR9oSUQq3MIvKSENQReruA1nOxGiv06KfYbpKR9oM2LgLE0HqbSOIJxNL0Og5bWHyXl&#10;PZJH55PhQg2Ss6hx34eC85uQcPRDpId4oam9C5FBvjh06ALiUzLg6uUB38g41DR3Q0bXjtWv0TwB&#10;q23afl1lGrQ09aG3W4lBagCxWjZapmAwj2NUz1C20L3TPuhrV9ypzmu6lR2WNRFwzlt5bN2+6vdf&#10;WRr/6s9e/9nsT0IyySSTTLLftwH4+tjY9FajcWKUYSsf1mCIgUsPe07C0uos0GlIfaktUMoMGCHX&#10;0N/6USPaK+pRn1WK+rwSVCZl4uTaNXj2kafg7BuHtg4FqTQdBgjC3W0KKJVmyJUm6A0TQiWbzFOi&#10;/5OztetLG1CemYHG0Oto8TmLTvcbaDt/ER3nT6P95CG0HdyL/t1HoLnkAqt/MIz+PtDfuAnz8euw&#10;XHCGwdMT+rAAaCP9MUpqejTaB5oYP6jifKCM9ScFHQwFAXkkOxoj6YFQJDhiIPICGi9uw1DgJehi&#10;XUiBe4nZpixZwbCxWiY4m7NCMZJESjvZlRSxK9pIvbb5HERvyDlS4y4i9KzP84A6ywWjRdQoKAjH&#10;aC5X8fLHIB2jL+Qi+iNuklL3pfdZEUdCXxQFXVG4HeT5flBmumMw8SZaQs+g6MoOhG9/F1HXz6G9&#10;rYeuswnVVcUIi45HU2MvNZJkdE01BGIT1HQPWP0aTBPQ6wnG1JDq7ZWjs2uYlbBQzWbrNMF4kqA9&#10;iZFhPV3jKjiecMKRvWdx7Pg5bNm5CztOn4GDjxsu+bqNR6QmnzSbzd+Y/WlIJplkkkn2+7KxsbG/&#10;VatN243G8REtqSlWrBzyVKmMQg3rdWOwkMLSqCxiiFNf6yCG+7UCplp66ItwdWYu6vKLkR0QhM1v&#10;v44XX1qA8MhctLTKMEBgH5pV3H29aqgY7HQcucIIo3FKHGOgV4H64lrkJ6aiKMwfjT7nUXRqJ5K3&#10;7kXjtnNo+OAQypdvR9W7W9C9/AQ0H13C8IZjaF22C11v7Eb/gn0YeuMghpYcgHLVSSg/OAXl1vNQ&#10;Hr2GwXPnMHzlOmQ+XgRhgnIGAzkUClK6g9FX0Hx5N3qdTkMT6AxdFEE9yRfGlCCYSW0bM/2hTnCG&#10;PPYmZLTsDaP1PQ6h1W0v+iLOQVcQQEDmiSZcRRKXpiDQXsUrJxgjOUGkev0wEOeKHtquP9wRw/Ge&#10;UKRzYZFIUsbhBGOCfa4/htKc0B7ugHKXfYg5vBJ+xz9GY20L1CoDRkf06OkcQGd7v1C8HPofoUaN&#10;Tj8GrXAbNXDGRHi6u2dE9BsbSDGPTdzG+NRtWMZmoNFZ0VjZjMSoLGQXVSA1r4CWjegeVKOlX4Yu&#10;2SiU1OhS6c2f6vRWrc5kczSbZ57hqMnsz0QyySSTTLL/KeOiETbbre+T8r02OmrWaTSWB6oRI6ks&#10;UsYEZaNpEgZSWFqNDTpSY4PdIxjoVqC/S06KeQwGwzgpLi166ltRk1uIaoJyxMVzeOepJ/HGu6uQ&#10;lFKChoY+9PePQqE0oqdtCC3Ng6TqbGJ7Vnejo1bRl9zfxUCuRm5cItKDQlDsewN1bkdQc+kEOrZf&#10;QPviY2iYvwPlL29E2+LjGFx5Es0rdqNsyVZUv7kV9fO3oeHFrSh/6gO0Pr0VjU99hIaXNqDm/e0o&#10;e/cj1H+wBx2HL6D17Dk03biE3mA3yKNdIYtzQ8v1/Wg5fwiDLlcx7OmMIX8vKGMCMRrjCXW0C2QE&#10;bVnMDXQHnEX19Y/R4LSTVO9JqNIcYSj0g6nEH1rOtE51hjbPj5wTuwKgyAqEPIM8zR8DCe7ojXFB&#10;f4wThhJIsadSgyAjDLLMYAymeaOd9l/mfghxpzYi4vJx1FXUQDmshnxgBEP9SgzwcoD+lhugUBCk&#10;6bqZSPFquV+Y7plSrsfQ4KjIZrcSgK1jtzAxdQdj47fEempS2R1dfWghqHe1DCAjLAXX9jki1CkR&#10;pbltUKttsJCSFvvUWh7QvZnWaGzdBsPY0QnNxLdmfzKSSSaZZJL9T9iY/vYPDPoJX53GYtVqLNCQ&#10;UrUPXVKJ5CszPZzZ9VobhjqG0dHYJ6DKIW2TZZqUsw2yvhF01bWhvrAMFYkJ8Ni3A6889iiWr9qE&#10;9MxyNNT1oLNDLtRbU20H2jsU0Bk5fDolxs9yAhI3ADrb+tFUWY/CpDSkBocgydsTNWEu6A1wQM+h&#10;sxhZcR66dy+iZd5WNJEKbnznYxQ/swSpjy5E+uNvoOiJRSgnz/rFu2h8cR06X/gI3a9sw8CmM+jb&#10;fAqjR1ygPHYTzfuPoOrUITRdPYFe/8sYjHBC3aU9KD+wFQ37d6BqN/nxk+j1dYGCE8tCeZ2r6PY6&#10;iopzH6D62nr0+B8kSJ/FaIYzjEWskAOhzXSHOvkmRjN9MJrlB1WOPwE5ALJ0b8jT6XVmCIZoOZDi&#10;i6HkAAwl8tzJpJ6TfNAV7YhKz5NIOLMNsc6XUFtaARlBeLhfgcE+BUFYJ1xB0JUTjBnIutkGEb/X&#10;TY2ZwYFRakBNYHySS2hOU0OKIEyNqKEBLf09g/GJGRHWVo8akBwbgy1r1mHhvNex8t3NuH4xHB1t&#10;I7S+mX4DNrFfq21ShMpH1WaDUW9ztVjuPCYNlZJMMskk+x8wm832N0bjRKxBa71HD90HowRZNSst&#10;Audw9xDBQClgbDJOQD9qRndjL1rq2tHXJRMPdhspMB0pXaVCh97mTtTllqAoKgpXt32Ip37yED7c&#10;tBvZKaWorexCR/Mw+ntVaGzsQf+gFhrduAA6h1L19PCXy3QE5CE0V7egNC0bOaGRiPcOQWFaFvoJ&#10;Xj2el9G96yLkbx+H4s3DGP/IFTNrvGB9/gx0S2/A+qEzZlY54t4aN9zaEoR7W6LxyYZQ3H3dCbfm&#10;XYD2zeNQLz+Cji3b0XZ4MwY9jmAo/CL6wi+R6j2HslNbkLntI5Tv3oWs7VtRcvIo+n1uYijoMoYi&#10;LqHD6ziKjyxF1YU1aPfchaHQw1DGX4I+xwuWMp4jOQS6bDeokm4QpLksJqnlPH+M5AZCwUOgMoMI&#10;zqGQ54ZjkJYDKQTnZB8MJHqgM/I66nzOIfX0dsTcvIjWxnYM9sqooSPHiAhNsxrmYUt0b+i1gp2A&#10;rFZbRH9xBzWU+ofUooTm+ORtoY5VdC+5Elp5aQOpYjndqxlRXlM0rvRW5GakYe3yD3Di7FUcI08u&#10;qIZ8xIDOhg7UFbUSkCdw996nmJy+BZVC90Ct0H+i01k6DQbbktmfj2SSSSaZZL8LI6Xzp0bj+Cmj&#10;fnyG+4BV9JBnZwAo6OE+3D1I6sgs+o31GqsY7tRZ247WqmYCsIEe6qSgrNNQ83ak3Hoau1CdUYA0&#10;Nxec+2AJnnnkMew5eBpZaUWoqmhFe+sAejoV6Jsdf6xUmWEkIFvHb4vqXVzPeogUXjsp7bLUTORG&#10;RSM5IAT5WZUYbGrAYJwn2p0vou3IafRtOwntukuYePcypp85jckFV3H3zRu4vfAK7rxxHbcWXMLU&#10;qxcx8fJFWB87AvUzO9H7wQ50HziIvusnMeRzBrKwi1DGOZHKvY6ugAsoOr4R2fs3oPzcIVRdPIEu&#10;j6vo9XHAQPB5dHoeQvmpZai58CE63HaiP+gYwfgitCk3Ycjxhqk4BKbCIGgzbmIk4boYd6zJC4Sm&#10;kDOoIzGaFwFlbgSGc8IgywrBcHoABkgp9yV7oz3KEVXuJ5F6ahsCDm9FVV4JXX8VhnuHCbhGUsFW&#10;cptQvtpRqwAyJ9qxGh4e0tJSRY0bC6nf2xibuCXuF0cimpv7UVzUiNbOYRGFmLl1H9O37sJipfup&#10;M6Ouug6JiSlITS9EfWsvvT9DingKsqF+VBRWiZyBqcm7mOSQN72vVZEip9+JQWM1GfXWKyqV8Ufl&#10;5eXS2GXJJJNMsv+Ocb8xwfgtesBrtaSyGKojpHJZidmBrCLIaklR3YaFFJWyXy3C1J3VrWit6RBV&#10;tjhcyv2NGlJuQ50ytFU0oTg2AdHnT+Gjl57H4z/5KY6fvYacjFJUljSgqa6HoMxVo3QEEh0GSCUL&#10;ILPKJoWsovMQodemblSmZ6MwNh5ZkdHITS8VoFbVFKA3xh293tfRf/0ylBdvwrj/KsZXnsf4CgLv&#10;1msw7bkB077r0O49i9ED5zC65Sy0a09DdewChklhD/vfhCzSFYp47usNwCi5kvt1wy6j9uYh1F07&#10;gA6nM+h2PY9+v0voD3NAt/8h1F9ai/qLH6Hd/WP0BxzGYPBpDASdxnDoGagSr8GQ7wNTUQAB2YmA&#10;fA2qTB8BYw3BWFsUC21eFEE5mqAcA0VuFGQM5+xAdMe7o8bnPDLO7EDYiZ3IionBYM8wFMN0/Ud0&#10;MBrGZmE8CTM5J75xpbNubtj00joESAb11AyDk+4VwZaB3U73o6m1D82t/aI/eIJU8zStMz19V4Sy&#10;TcYxyAeVGOgeQn//iFDUt24TsHm2KOsEqXEDKeQxjNG9YSBPTd+BxUTnQgpazw0pnW1Gp7VmarXW&#10;t7lhN/uzkkwyySST7L9q4+PjP6KHajEp4gfcX8wQZnU8Sg9bpUwLxeAIPfxNmJi6CzM9mAfpAd/d&#10;3EvQbUZ3+7BQyJxdzSFrE8G0p7EHdbllyAkJQOjp/Vj0xBN47qnn4ejkhbycMlQV1aC2vBVdXQQB&#10;ztAmwA/J9ASC2zCTMtNqxwSQVaSS+9sGRGJYSXwCCuISUZxVIrKydQolZCWp6In1Qm+EO/oDnTHg&#10;cR1yRwKgpxOUXjeh9HeHKsAVch963+8G5PS+zMUFw/TeEJfhjPUQCVyqJG+oU4IwkuwHRZKnGFPc&#10;F3QVPcFX0M8edgXDMdcxGM7Drj5G3cU1qD63BrUX16Hh6ma0OG1Fj88BDEc4YDTLE+aKKJjLQqHL&#10;csEIAVqV6Qltbgh0hdHQFMRDkxNDf9Pr/BioC+OgKIgllRyEttDryL96ECk3zqGmqBhymYpAqRDX&#10;3mSZIDhOwcD9xPpx6LjQBynfrnY52ukecMY0Z1BPzdwj5XtPgFajpUaNkhpUBE4DQZcBPU2fTxFU&#10;Z2gdhiuvZzYTdBWjGOqT0bW3CVDfuXNfQHmKwU4Qt1omYaPtJwnmMwx8Ut9mvRUGFTXGRsi1lnta&#10;ralRrTa9OvuzkkwyySST7L9iBOO/MxonXehBP8MQVgyPCiCz0h3lPsohNRSkmjhZa2LyDnT0AB7o&#10;GkZv+xA66jvR1TyAEblBjGvlRCGN0ojuhk5Up+Ugx98HIaf2Y+HPHsG8l16Ff2AMKita0UyfNxO0&#10;e3tU6CEo9/aNQk2gYXUsxiCreRytFdpRThwbQk1WAUrjk1CUmIrGuhYM9ND5aMdhUgyhJy0C7fF+&#10;aA93RVOwExqCHNHCS9+LqPO+hCa/q2ij9zqCHdFF3hnkhJ6g6+gLu4nBSBcMRXF1LUcMRLmhL9yR&#10;1LEj+qNcMBB8DcNRjpDHOkIZ54jBoBME363I2bUQgW89iujVT6L87Eq0euyixsAhyCOPQ5lyA5pc&#10;X+iLwkklc8iagXwV6nR3AnAQfcbzJpNnR0GXHw9tQTRUpJQH04LRRcetvHkM2a4X0VZTT2A0E+RM&#10;dB+MAqSsai0ExVFqqHAGOkcJ2loG6Dpy1TMjbOO3MEFAniT1ypDlIU9aArKJlLRQtrQ9fz4jIHsH&#10;t2l5i6DM/cgWyzjUBGQ59zsbJgi2t8Xnd+9+IpZjPHMUnQMfn/cx99nE+BTMGjpPuRZ6Uus6jeVT&#10;Usr1RuPYk7M/L8kkk0wyyf4zxhmyFsvMKoNhXKMd5Qc9z7REACZVzKpsZEhDMFZCMaASQ53G6EGv&#10;JlgPE6D7CJQ9Td1or2yFYkgHMydkkavo87aadpQmJCPDyw3eB3dhwU8fxbvvrUJMfA7qarvQ3SEn&#10;ZTeIprouEbpuaZZBTYC1K2Q6Bqm0UQI0j0se7BpEbW4himJjUUpg5qE+IzKdOA+j3gZNey0GMqLR&#10;nxyEdoJqS5gLWoKcUedxBeXO51HlfhFNvpfR7HcFrYGX0RlyDb0hpHpp2U+KtC/8Jnojr6Mz9BK6&#10;wy+jL+oaBgnAQzE3MBx7A4q4G+j2PYzCE0uRsHUhPN/5CfyWPILS00vR4bULPf5H0UXeG3QYQ5EX&#10;IOckrhw/MUeyPscDo+mOBGSe/YlUeHYIRnODoc0Lh47HHGeHYTjFH62hjij1vIiy2BD0dXZCqzER&#10;GG10TScEjMcJtmPjBFn9mEjm4jB1R+sA6uu7MTikhY3uyzgpVla8ZoImdx8YSUWbjFME0xkBUQFr&#10;+pyVrx3InwilOzF5i7afgm6U+/5HqRFgFUC+dfsePvnkAT759AGB+y7GCcqsksdpf7zdnTufCPVs&#10;JeVtUOuhpcacjn5DrLDpPCtGR00Pzf7MJJNMMskk+78ZAfkvrdZpT4NhjLOqPwMyV+TixCwlgVhJ&#10;AFQrNBjlSlq6cVJspF7legLHMHraB9BRxxnApKyMk6TGJiDvV6OprB5pnt6Iv3IJ+xa9g8d+8EMs&#10;+3A7MnOq0do6hK4OGTpJYTc39KCxphN1Nd1QaWwEnTswEZB1pNIMpilR8nGwawj1ecUoiI5GZX6F&#10;aAzIe0cgo+OMkpIeM5ugqs7FUFo4+uP80RPhJlRws9sVVN84jpqbJ9Hkdo78LFq8HNAecBm9pH6H&#10;Il1J/XpCkeCN4QQfUslu5E6QxzlBkeQGBU8EEX8DgxEOqHf9GOU3tyD/5HLEb3oWCRufJ3X8IVpc&#10;96DVZS9aadnjdwjD4edIETuSMvaGPssHumxXaNKdoEt3FWOSeYpGNTtBeSTNH0PRrmij86kJcaWG&#10;TRnBjNSwbRJW66QIE7Mi5SkUWcVyghUPQ+MypT1dw2hp7MXA4Kjo752aJmASRLm7QDasEwl23J9v&#10;0E8IhWyz0j5IJTPY7WFoArNQv/eEcmbYm0w2oZJ5cg8RliYI37v/qYDy3XufiBC1hUtxUiOBocwq&#10;eZrD2aZxmHUWUshGkXlvICAb9LbbOp35mlxu+5vZn5pkkkkmmWT/kY3ffvBjq3WmhR6gD7i/WKXU&#10;i7AljznmetRKgp+awKxRapGTVIDuPh3BmpQUh0z7SCW39qG1po3grBB9mgzkYdq2Lr8UN/fsx6EV&#10;qzD/p4/h4Ycexqadx5DLVaD6VaLEYwupu0ZS12W5Nair7xGqmIc98fCaUe0YvSYACYU8jMaSKhQn&#10;J6MsqwQ9bTLRGBjsUwklyEUubBo61+I0KDOiCLBBGAx3Q1+IC7qDrqGL1HFf8A371IshzugPdyJ3&#10;xWCsNwYjCcKkqttCbwqV2hfDs0l5YSTdT0zH2Om0D43XP0bNtc0oO7UeiRsXwP31HyJ02ROovLgO&#10;zc570XTtY7Tc3IUu94PoDzwBRcxlUsQe0Od5EpQJzsk3oUlyxmjSdYwkOJPqvolBUuE9oQ5o9TmD&#10;hhhfyLq7RPIUK85xhi+pYh5axlDlQh4TBEOTcVz06w/0KNHaxIVV1CJbevrWfZFNzclefb1KUWOc&#10;s93N4vqRUqaGEmdas/P7M9zHTABnoAqFTNuKa8gqmZUubc9qmtexK+H7At7iHOj+msk5UsLh7lv0&#10;uYUAbSLlbtRZYeDwtdbC/kCjtcg1eutqavRJmdeSSSaZZP83Gxub/nhsbGrGSMpKMwtkBrGsTwn5&#10;gBIjMlKhSiO6qlrh4RlKQKxAfFQRQVeDYVKpvY2dBORWdDb2CSCbzVMEagJybgniXW5gy6KF+On3&#10;HsIjDz+GfceuoLSiA/1DOjFLVEt9F6qK6pCZlI/2HoIrqTotuVpl/QzI3EjoaRtEXUkNaourUFdY&#10;ifqCerS3DIrqVKJYBak1Vn663nbIcxOhTIvCULgXQY+AG+6MgTBnyKJ8yD0gIwAr4wMEtHnWqCFW&#10;1JG+qPW/gprA6+iJ84MiLQwjpJyrHbYifsNLiPrweYSseRZe7zyGi8/8Cy489Q9I2PIyGt13otll&#10;l1DH3QHHMBRxHsORF6CIvgJVrBPUsTcIwDcI0Nfo2NcwHHYRg8Fnyc9jMPQyesIvoSHsJmQ9PaJA&#10;B2dFcz8tA9lG4OS+XHvxjluiT3iUYDdMjaWO1kH0UaPGTOveYeVKapZD+31dCnSST07dE0AVw6K4&#10;n904JTKyebwxA5nzAFhR3ybQzgFZhMTHSCUbrCLszH+zip6kdRncnwHZSOA1jInQ9eTEHbH9GJ2H&#10;UW+FnoCsZxiTiud8A63G+qlBO5ZjNs/88+zPTTLJJJNMst9k09PT3xkbv11ho4c+901qZvuQ5axg&#10;e2SiPKMYhzyshN9NdwSEZSAzOBbXrgehvU0uJoboa+tDS2kNmisa7X2H9CDu75SjNj0X2V7uuLJ5&#10;A1768c/ws0efxIkL7iiv7kHfIM/Na0Ff+zDKc8qQEZODnn4ttDqCsWYMyhErgXlSDO1RyHRoqetC&#10;ZU4F6ita0FRZJxK8KvPrCE56MV6ZC1wwZCxGKxTN9RjOz0BfQiR6YoLRE+2P7jBP9IZ7oy/cnxSx&#10;H4aj/NAf5o1++qyHQN0aSR7hhU4CdV8CfR7nLqpwtQedR53PKRTf2IuUI6sRsPp5XHnxn+G/+Oeo&#10;dvwY7SGn0eK6Ax1eh0h9n8Fg2DkM0HsDASfQ73cCQwRfRdRVKGKvQxHnRA0BV6gTXKFK8hDzOLfT&#10;8YZ7ujE+eUsMQRJZzAReBiGrWf5u/L04FM0wVSj06CXgDvSPCkBz6Pn+/U9En287lx9tGRAVzhi2&#10;nADGSV2cAMaNJFbLrGrHx2+L/bP6vXfvU9y+Zc+WZqhzQ4D7iRm6/HruPZFxffdT+1An87jIsrcQ&#10;7MfHbtnPj9YxG21CGWup0cBQ5oRALhCj141N6XTmPbM/Ockkk0wyyX7dAHzdNnnr7Nj4rXsMZB5G&#10;Q4pGAHm4V4HBjmEohkbtmbqjRqTEJMPtsheO7TwLx2v+8LoWiJLiFvR3DaOZlGszqWSeQYgfyhxO&#10;rs8vR6qHOw4sXY5nf/Iz/Pzxp3HyoieqanvR0zcKDR2Pw+LFGYWIDU9GW6cKI2obRgjI7AaCCANp&#10;sFeJ6oIalGSUoaqwDo2k1KuzClGcVoyerhHR1ywmSyDnPlcTgUGvkGO4oRbDxXnoT4xFb3Q4OsP8&#10;0R7sjVZ/J7T4OqLB8yZaAz3REuxJQPZGF4F5IMIRA6EXSEVfhZInjYi5Tu9dQ0fgKdTd3I7svW8i&#10;/sNnUHR6FTr9T6HZbR/qb2xHp+8JgrEDZCHnMBx8HEOhpyGLvkwQvo6RZFLKGTzvcQB0OaHQZQZD&#10;lRGEgZwEyLu7hQJllTnNsCNoctKVPZt6SkCX/2ZIM+j6e0dEERUO609N3xOqlbflqmjNTX0YHNKJ&#10;8cd2IN8R4415sgnuAhD9yKy2SfnyMaenGLK8PR2P3ptTyeys0vlvft9K58HvcQIYh6htVr7Gs0Cm&#10;9/k9Pgczj0mmhoEA8my5VQ0tOYxuMNgahoYm/2H2pyeZZJJJJtnnzWKZ+Rd62DdwaFOoMYMdyCp6&#10;uA8SUPvbBkWWNT/E5d0KeJC6Xb9kAz7acQqZ+ZWIjUtGZXU7ZATv5rI6kTHN/Zn8UOYymk0ldcjy&#10;98ea117ET37wIzz582dx4WYgGlqGMDisE8qts74XpVllSI5IQUPjEGQKM1RanpuXAGLlYTvj6O0c&#10;RFlGPvITclCQXoyailaUpBWgvKAWAwNaoQi5opQoWMLwoO/DxSzGbJPQdXeiPzUR8qxUDKfGYTA+&#10;DD2xDF93dIS7ozvEDf0xpJyjnDEQfAEDXgcw4H0IMv+TUIachzzsPAZp2elzAE03N6H6zFLUnfsA&#10;HT7H0eF5FLUXNtD7O9AXdArD4Q4YJiDLQs8JVTyS5IrRzAAx9lifFw5DYTR5FFRZwRgqSMbowCBB&#10;b8beZ0zwY/XJY7jtiphASN+f+3U5EYtrhg9wIRYe6kWNlCmGIKnje598KuCtVOrQ2tIHNQGQk7A4&#10;O5q343s6PKgV5TS5S4L3yffT3gCwA5kbAqx0hTomZ/gzhBnKrNjN1MiyUgOA12fFbCaFLIBsnhDr&#10;MpB5H/yenu49N8hYIXOCIPdljwooW+7QOWyd/elJJplkkkn2eaMH6byJ6bsGfvhz/+IckNUyLQba&#10;+jDQPSym8ePPCsJSsOm9dVi6dAu8w3LQy3WnRXjSgqFuOZrLm9DR3CcSkFgR9Xcr0VLdityQIHzw&#10;xot45MeP4PkXFsLFLx4dPSpo6VhKuRaVhVXITS1CdnIeauv6MCw3Qc1Z3AYCAYfRab2hQTU6mzpQ&#10;lpaDosxSVJQ0oqKsCe3tMsjlRtHvzMOt+Px1o1YBMaEQaakf6ENHfChUhUkwVafCXJUES0UcLOVx&#10;MBWFQ5fhD11WEEZSPSGPuoShwJMY9DuGYXIFqWIFwXWQvMvnCNqcd6PtxsdiMom+gDNoc9yN5mvb&#10;0El/94cQzIPPkbo+D1n4ZagSXaDN9oc+Pwz6gggBYq7OpcqORE9mDFRDwwLAHKa2w9geYmYgc8NC&#10;qFT6/qxqVUoj+gjEXZ0KgpsVd+9+irsEXeH3PhF9zMNDo6K6FoeluRwm9/maTOOQyahxNawVM0Dp&#10;6LrODY3igiBi2BMPW6LjjtE+5oDMMDbTtTQZxgiy4zByshb9LRoIYzNiKBYnb5kJwDY+3uy5G3iq&#10;R2o4GDixi5wVslplFgqdM+UVKl2JXq+XpmyUTDLJJPt1m5m5v4weyuMcFuUHLjsrHNWQmtRxH5Qy&#10;DSzcn2iaQMD163jvzXfwxlsr4RaQgq6GYcgG9WIbxcAI2gm+PW39QqlyYhdnP3c0dqMkNg7ntm3A&#10;M088iZdfew+B0bkEc50oj8kKqqW2HdnpJWgkmHd0KNA3oBPhaj33eTLcCQYKhREDfSNoq29DRXYJ&#10;ynLr0FzXj55ulZg3mWcv4tAs11nm/mZ+zUATkFBRwyAuBLLsWBiqUmGpScZYVQLGq5MwVp0MW0kM&#10;TARNLSnZ0TRvqOJuQhFxGbLg8xgOOkswPoV+Am0XK2L3g+j2PIz+oDPoIwXd6XIYHa770et7DIOB&#10;pyELcxBzIysTHTGa7gFdXhh0BGNtQSQ0BdEYyY5CZ2wgZF19oooWq1RWl7c5bEwAZWXPyWmcyCay&#10;o8X30aOndwTdPUrIFAZRYYsVMPfn8lCkO3fvE2i5/3gQI3Q9RQUuAiQ3SnQESK5tzQly3LfPDRYG&#10;7txxOSQtGgKk0oVCpmNzH7OZQM5JWQLE5AZyET5ntUyqmBO3GLicVc3Q5uQz/sxA0OXoCP+GeOgT&#10;l17tbOlBZmwuGmp6uQa3Qa7R/GT25yeZZJJJJtmcEZBXTE7eHufhNUZWQgxketAqB5QY6BwihWMS&#10;kOB+2bTIRJw5fh7bdxxBcHAGQnxiUd/UTw9hgsaACu317RiiJVfZ4ge/bEiDno4hVKXnIPjSBax7&#10;dxHee3cVwuML0T9EICcgcyZ2Q2UHCrLK0U7qr5X219omg2zEAr1pSvQhj/KsUXI9qe8BUoAqtFTW&#10;ozitANXFzWhuGoKC1uXpGhnKPDfzCKlJVukcYuW+13HLGHryUtGfHg1DWQIs5GMVSQTkZEzUpGGs&#10;NhXWyhSYSxNgKomCMT8QmhQPjERewxCBmJVwj98ZdPmeFv3EXb7H0RNwgt47gm7vI+jxPYmB4LOQ&#10;RV6GIuY6FMluUKf7QpPpB10uwTg/Apq8SFLGoehLi8BwSzsmpm6L7GYOAXNo+Q4nVvFYYO4r5pAx&#10;Q5mUMYfilSMmyOQGyOka8PdiGPNsS7wNA5n7ixUyNRrqO6Ghe3HrNhfquCPuAY8V5z7n/h61qDM+&#10;1DdK93dcHIePzV0V9vPgkLUdxhymNpk49GwRgLWrY07w4oxrajBYCbx6K71vE4ldrKBZiRtINTOk&#10;50LWGrWRjqlFdUk1fJx9EBGSA5XKfFsmG31v9ucnmWSSSSbZnN25c3/RxOQtmxjvSiqYoSxmcOL5&#10;dvuU9JAdEw9tG8EtMzoNXp5hCHALRERSKQaVWphmQa4YVKKVgMzT/9lofe7jHCE1N0j7aC6vQfSN&#10;q1j84stYvHwLMoqaoaRjcEZ3d/sAqkqbUFLQgNZ2Oerre9DYNIj+YQM0+kkMdClQW9El9tvb3o++&#10;LiXaG7tQVVKH6rJmdJKiHhkxCxhzARENA1n1y/G3k1OcPTwDeX05ejMioS+NJfDGk0JOw0RtOiYb&#10;cjBBPlaXjbHGfIw1FcBWmQpjQRSpZT9RLnMw6gYGw6+hP8QBfSEX0EveF3YRfUH0OpCAHewgsrEV&#10;cS5QJvsQeAno+VyBi9RxHgOZYJwZhsHsaCg6WjE5eQv3P7GHmhmGHDJmhcyhawYlX2++H1zUY3TU&#10;IuY4Vip5sohJe0Y1F+i4/8C+pH1wCLm3exjt1PjhxhB/Z4Yq1xXnspqdHcPo7lbSazVdtwYxBEpM&#10;KEHO4ObSlxyyZoXLBUis1PhiwDJwGcgMXFbMrKa58TA5OSOStxjUYiwyHZ+/ExcKEdt8BmQTFHIN&#10;4qOicf7IRdw8H4jG6oH7SqVx9+zPTzLJJJNMsjl78ODBTyenZuRclpGH1PADloGsHFaDJ5fg9xgQ&#10;8tYB3Dh2A4GhqYgLj0FBTacIifJnvI1ObUBbQ7tIKOJsZwNtx33RStrHQNcAsgICseGt97Ft12k0&#10;99rHzvL8yjwvb1NNB8oKG9HQOICW1iE08sxPBOTSrBqkxeUgJDAZA/1cW1uLnrYBMatUXWUbmlv6&#10;IZPpoSIgM3zUKhNGSS2PjtpEeJXD1nMTKKg7GtGRGgp9eTzM5GPVBOSGXEy1FGGqtRiTtJzorMR4&#10;WynG63JgqUiFriCWQBoqioOMJHpAGe8GeYwrhqOvQxZLHuWMoWgnDMa5YyjRC4o0f6g5g7o4BrqS&#10;WBiKoqDnUHVeOAaTgiFrasTM9G0B0bnKV58QmO/P9gNzCJnDx5z9zEOUxHClUbOYMlGjHROf2fuM&#10;yQnIvGSlzUPS6uh+KGld7hfmIU2cUT04pEFXpxy9dI2H+tVoqehGW7M96U40BDjpi+6hCJOLxC3O&#10;wiaokvM9FV0YDF1WwOR8r7lBwPAVw54I0rweK2dW2Bz25veMBHGRh0D3Q0H3v7auBsd278H6Dw8g&#10;Ma2WgKy/COCrsz9BYQ7zHf4keNu1f3Rb5/ZPq7+S9PXZtyWTTDLJ/niMHozfmbx1p5lVDqtKDk2z&#10;KuJhT6oRA/09RUC7i672NgSERyEnvxqyEZ3o52RwMOw4SchmGUdPc7cIsfIDXsz2NBtyHaUHc2l8&#10;LBbNm4/DZ10woDSLyfJ5aAxnDbcRhDu7ZGhvGUJL4yApZQUGB7TwOHcTQQHpuHnWHTfPBaOzR43B&#10;QTXa2/rR1NiL/sFRoYY5LKuUkxrsHUFPu0xMRsENDC4xyQBh0BkHO9ERFwhdeRLMlYmwkToeay7E&#10;ZHs5prurMN1Xi8neOkx0VJJKLoa5LheGyjRS1EkE1mjo80Kg52zpDFK/5KPpBN/0IKhT/UgRR0CV&#10;S4o6PxraYgJxaQI5bVNCfxdGQZEeioHSQoxZJ0U9aHsGNCtdgrFQyhyu5vKTrOZvC8Vpv3bcd24Q&#10;EQC+ptxnLNYlRc1g5j5nrlfdScq4pUNG1/SOUNqsslV0zXloFDv3s/Ncymd2nEdj47DYl5gDecae&#10;yc2ha46AiPA0OS95HDknZ3H4mcHMpTg50YvPTQx54qQurrFNAOb3uOrXbbrO/JlQx9Qw44SuEaUe&#10;3Z09uHDsMHbscEB7r/pTmWzUq6cHf8ZzJpP/xdEDu5/evHi5/wdvLBpe88aqkfVvfui18601T8yf&#10;P1+q7CWZZJL98djUgwffvnP/fq2YWGCMJ4WwA3mUp9KjpYmUFoOXH9yqES36h1Qio5drKjOM2fmB&#10;PDY2hcHOAbENg8HGk0MQzI0EeHbZQD9Obt+EY+fd0Cc3inVYicllGqHaurpH0FDbjdLCBiSHZyDI&#10;ORYXj13D7k3HcfjwNYSlFENOqoszjEcINjJSjRyO5YQuPZ0jJ4cNkvLup/e0rOromNy4YPAx7MYN&#10;GnTE+kKVz0BOho1U8FhrKSZ6ajHd34TpgWYCcj0mumsx3lmN8fYq2JoJzKSizTUpMFdw/3I8TEWx&#10;MBYnQF8cDz2DmlSwoTQRBgK9vjhRuKE0njyOlHIcRgrioKyrwPjYJCnhB/iUgSxCzXYYcz8wvxbq&#10;mIAswtWcYEfXRoTfR0wimsDr8LZzQBZDlQiCPJViSxtddx4GRX9zeU1ujHDGNWdkcwSiIqcU149f&#10;xNnzHlDpCKAiskH3TWRUc78wKXLanuHL4WZRaWu2L5iXrI5F7Wrar2jo8EQXdFzRh0yfcYNMAJkU&#10;N38mgMyTS4yaxNjohooqHNy8BdvXn0dry8inQwMjcUVxqUuSAmIcEgMTMsJCwkc9fVw/OX36EFYs&#10;ew8LXpr3yXvz3+pd+uaqnZuWbvpbBweHr83+XCWTTDLJvrz24MGDbxGQK+aG3oiEHlJD/DAV2bIE&#10;QH5oC+VGS04q4oQjVlUcHuVsXf6MhxeNKjUCyDxXModNxfAd+ozVMNc5jnK+idPnXFkliSkCOazN&#10;Yc3O9mFSvcOorelGRWUbYmNTcfHCDaxd8hHee3sVLlzwQWllN/S0PsOXy2pquNHAKozOj/taOYNY&#10;xrW2dWMimYkVppj44M59O8RmZjCQF4u+9ChSv9mwtRRhjNTwRF8TJofaMTnYSt6CyYEWUsuN5PR+&#10;dx2BuYzAXABbfR5sNVmwVaXDUpUFS3U2zPTaXJMNS10W7TOLFHU69OUp0BHwtQRpVWEi1O20r6lp&#10;oYwfPMAvnf5mwNonbPhU9OeKIU8ESfvwrQmRnMZZ0qxmid1iHwxjVsasgq3UgOKxx41NfQTtGWp8&#10;8PCnaTHut7dXjubGPrTW98DnmjOOHL2GcmrwWPie0HURofEpbjTZQ9OsZnmWLwFlgjDDVoCYGmhc&#10;tYudp3Pkez5Nxx630e+E+4vJGdYMdf4t8PSNn40/5lnCFFokhYVg7fvLsGb1QTS3qR80VlSY3M47&#10;aI7tPnj32McHHhzdeQDnj1+Cq0cA3D3dsGXrh5j3wgsPFr76tnb3hmOeIQExu2Ii4t8NDY16IsQx&#10;5BuzP13JJJNMsi+XqR88+P/uf/ppGCsuLvjAaodVj8iU5WEvBD4OZ7JKZudCEyIZaPbhPKeSJwgk&#10;Rr09kUcAWYCY1uFQLK3HsCmMjcKZ0zfQQmqYE7847K0iJc6FLrq6ZGio70MDqeXqhl4U5FVg2wfr&#10;8fKLb2PX/osoa+wVAOfhQJzcxK8Z6nPDtVQc2uXykPQ5Tw/Jw6W4X5MnRLD31T6ApqkQrdG+MDSX&#10;wNZRgbGuagJyM8aHOsk7CMwdmBruwAyBeWaIwDzQaA9jk2KeaC7DeFMBxpoI5I1FsDUUwdpYTM7L&#10;AlgaCmGoy4e+KgOj5alQFMSSMi6hxsoEPiUC/wqMycU5seKl6y6uI50rN3g4moT0tnoAAP/0SURB&#10;VMANDFb/HJa30DViFU2r2kPdBGR2LhyiJXByIld3L11P2pYhzcqa+5z7+rnW9QAyE7Nw4tBZxKdU&#10;UmNlkqDKw6HsDRXOmBZJfIYxca/ZeQiTKPbB4WmCLje0OOGLy2rytRQhdlry/WY1zH3O3Ijj3wY3&#10;0ngb/u1wMRkGsooaDFmpSdi/6zA1xrzR0K5ESX4qtq37AKuWr8Tq5Uux/L0FePPtpVjx8THsOnwG&#10;p0+fxfLF72HevNcerFu3486Zc45jbh4BWm+voN5An6iE2PDEC4lxaZuSkzOecXVN/P9mf8qSSSaZ&#10;ZF98u3fvk2N3791/MKd2OTTJWbQaBSlOUrCcIMUhSQ6nMrQ5DCwKWpByEzMGCdVECto6idERgwAL&#10;K2NW06z2WL2N0XYNRbm4fMUNvXIDpmhbVmk8i5NMpkVPt5LgIkdDdR8qK3uRG5eLjxasxKIlG+Ed&#10;mgQFKWEuFckKj0PmZgIxh2zZhTqn81QxkOmYJhNP4n8Ht+gY3NCwww+wDraj0ccRuroK2NprSCFX&#10;w9bTQFBuw9RgG6aHWwnEbbhFavkWLRnK/PdUfwumCMpTBPGpnmpMdlZgorUMY620n9ZyWJsqYGks&#10;hYmAbKzMgLokAerGKkzNwphNhKoJrOwMYZ5DmEPpc40cnj+axxxzQppCYRLJWCMaM27ftYe1GcYM&#10;UW7g8JKTuRRyLRpIHWsIotxI4uvCkJbRfWttGRBTWubllcHrhhecT/iiML3Vfl84gYsbNkIB87Wy&#10;T6fICVoM13G6tjz8iZ1BzPeWATwz28Dh3wmDl4Es+pBpPQ5X83djeHPZUs4PUFNjixP3aiuqEBIS&#10;j6zCOgwr9MhLjcXmD1Zj5dKleP/thVjw8tN4Yd4CLFyzEe+tWINFS5fjnXcW48033seBY0exdu1W&#10;nDh5ESePn8fB/adw5NA5nD504UGAT/RYfHxaQWJ8yj4/v9hvzv6cJZNMMsm+uHb3kwebCBL3RT8m&#10;PVBZQVkIyCrZqCjswIC2F5HgcpQ8XOaegDKHWvkBLdQWbcdhTTVBguEyQw9oXo/D2wxJ7t8c7u6G&#10;u6u/6ENmsLAy5OkC+aE+0KdGJwE5wjsMZw5ex40Tjlj47Hzs2X8FFU39oo/UIvquucQkOUGC93GL&#10;4cQQIGXJ6pCPzetxjWcGH8OYYchcvGXTo9n3EmQ5qbC01QooWzvrMd7ThMm+BkwPNmOGVPHMQNNn&#10;KnmGIM3h6+meOlrSOgPNmOol5UwgH2egE5QtBGVzUzGMNbnQFqdipLYEU+MTv1TEs0DmAh72TGp7&#10;nzxfZ268cKTAyHM+a+maqywY7BuFQkaNFmqwcJKWUMX0XflvjjrYow+3MNCvQEvboCgvKvrJ6Tpw&#10;VvbQkAYtLT0oyipHUlgqosISkZyZibLKdrEtA1kocQL5nMLl/nbOtOapF8f5OhNkudjHBIe3ab8M&#10;ZG6s8XFu3aLzYCDTfWNFzdtxpa5fBbLFDmTyzrYuxEWloaywXfSJp0T74cNli7HsvXfx2ivz8Yvn&#10;nsEzzz6DBW++iXlP/wJPP/4IXnjyKbz3+lJcPnsdb89/GW+99jJeffZZzHtxPtZ+sA4rV67A+g8+&#10;hoezP/x8Qu5GRMSFx8en/9vsT1oyySST7Itp07fvv3377v0phiuHnxkW42NTpJC1YuiTkROG+KFM&#10;D2SGqBiPSupTzBJE2/B29pmCbkE7ohP9yELZEUxE6UrDhFDThlENosMSMKQ04RZ/RvtkiHCYXEng&#10;7+tRoqi4Bp4+wdix4yh2HTqDMxe90TtsFONrOSzL4XBOXOL9zWUdc2EMBg3vT2SKs7IjQPDxPyVl&#10;PAfGT+7fRV+qH9oj/WFoqoSZoGxqJ6i2V4kkrikC83RvM8G3USR6zYF5iuA72VNP3ijWmaLPpvqb&#10;xd8MdXNTCYx1edCWZ0LDynhs/LNGwByQeXiTaMDQObPaFQlddH6iL9jKynYcCqURNcUNSAzPREVF&#10;J2wTpPIJxpxRzfWquQHCDRiGKSdz8fhiGW3D15CVL/c/y6lB1No0gLaWPhQXVSA+JgUN9JqvHSdk&#10;sSLmseWskO2Jb/ZJI8T4Y3pPlM8kCHPjiuE8p5KF07nep+/ADR0e223lRC/ezjopIicMa5660aCz&#10;iKkbeWpN7kseGlQgITYBLlf9UVszhNz0aHy0chHee+99bN6+EwteewXPPPFzvPXGQixfughPPflz&#10;PPbwo3j6Z/Pw4dINePaJn+DZnz6E5wjULz3zC7z1+mt487X5WDj/daxbsQFbN+3GsSMXx92vB552&#10;cAj8y9mftWSSSSbZF89mZu49ffvOPRMDgvsB2afogatjhUMPeJ3GKtQR9znaE3rsCUQMGFZ8/CBm&#10;BcUwN2hMGCG4MiBZ1XFikJzUHoN0zGpDTnIu+ga1BHI7kBmu3ABgtTY8PIrm5gGkJmTh8LHLyKtq&#10;g+fNIBTnd0BvJDjQPhm07HPHtzci6HxJgTOYWZHzsVlNzszY+48/AyP9T99aikb/G1BXF8PUVk1e&#10;AVtbOcZoOdldT8AlGJMCnu6tJzDXitcM5InOKkx01GCyq5b+rqZ1a8UQKVtzBcG4GJqqPOg6COZj&#10;Y5873i+dGy98fTlULZbkfI4mM89vbBPFP3o65cjNLEV9cy/U+jFq/NwXCpkBzuvz9eTrxXCVyVSo&#10;qm6DSmtP+uIoBO+nv0+JuvpO9PWpxDXVGqx0jClxXeaGgrEq5tccmTBRY4vrZTOouWH0SyDPiHsq&#10;krno/vDfDF2GsVDj1GCzWbiv2a6sGcT2DHFOCrSJ/mgeNsfTL8rlGjQ2d6KipgG1Tf1IjvHHqsVv&#10;44PNO5FflIk1ixfglZdexp6dBxAYFIKPd2/Ez37+Mzz6w0fx8588jsceexgvvvQSli1biR0fb8Cb&#10;C17Ca8/Pwxsvz8fyt5fh4P5DWLVi1YONq7c3bNp05JHZn7Vkkkkm2RfPbt++/W/TM/flAsgcjibI&#10;TtIDWE9wVctGRaIWJ3YxcFklzSlkdn4437v3iehfFFm2pjFSu3oBB4YAD4HheXs51Do5MYXUiATU&#10;NvQJIHPSFYdvhbJllawyoatLjqLyBsRll6OprBlON33g4hEual/zPhjsHI7m7UW/Kh2fz4nPW4R0&#10;Gcb0mv9m5/5X4qFwtvGRHjR4n8NQQQb0LZUwcT/wLJA/A24vex2mumswxYlf9P44OSd3TXKCV3u5&#10;KCIy0VIIW20OdGUZGG1txO1btwi+9iPNHZOdK2qxMuapC+3nyEPMZkQmtUplFmUxe7uVyI4vJHAN&#10;iIQ3bnTMUGODQ/IM5Un6LnMJctO37qJ/QEHg7hMTdDCgGcgqgl9H5zC6+0YEcPna8rXh7GhW1hwa&#10;F33N9BmHy61We7+xffgTD137PIxviXA1N754OUbb8H2faxiIPmRO/vos1M1TQdL9pEYbTzjBiV3q&#10;WSBzgpdqhH5LpJpVKgMi/J2wctHb2LnzOMpzUrHyjeew5N13sW3TDkRHxuH00YN48qc/xUM/+AEe&#10;efQJbP54u0j02rZxK15/7TW8+PSLmPfMC3iNIL3k7cU4sO1jrFj2DgH6lZl3Xn9Hmk1KMskk++Ja&#10;Swv+lCCXzJBjYLDS4SxbM8F0ZEAthsQY6MEqEroICPxAZtgxDOdC1rcYfrTkak1GeiBzSJWHH4nC&#10;EF1KggZtOz2NeL9AFJQ2iZA1V6fiELgIpxLwR0nt9fOMRTI9FPQAD/UMRm5lG2QaI/T00Gd1yDBm&#10;RThD58qhXAYUvyfOe1Zx898i4Yw+YxByNvNcCPn2mBltQVfQkxwBTUMZDARlC0OZQ9cMXgYuq99O&#10;O4AnWsth46zqlnIxBGq8rQxjzUUi29pSkwN9YTwUJZmYsNh+BcIM5k8JxNxomFPHfD4MUxGmJsjx&#10;PM9KAvLgoAY1pHZLKxqhM01Sg4LBOwdfeyIXN0Zuc0SCrjH3zw8MjxB4ecy1fRiYxXYLKgIfA5mH&#10;hPExWI1z0h3fL/uQJHs5Uc5KF6F9uqYcrhb3gRtGBOWJcVLE9N5cmNqeaW0vBsLh6zu0L/4NiJA2&#10;KWQBZQ5t098iwY/2w8qbk7qEQqZGFs/2xEDmMqAKpQY+7hex+N23sPqDzXA+fxavz3sOW9ZuwMm9&#10;R7F11Yd4+vHH8PhDjwhVvH3Xfly7eg0H9u/BiqXv45V5r5KafhXzn52Hl55+CW+8shDzn3sOr7zy&#10;Mha88gIWzJsXPvuzlkwyyST7Yhopz0sCtAQzVkhWUj5mvRWqYQ09VI3QMpDpIc8QFuqYlgwZhvAc&#10;kDmcyQ9kkaVND3seIzzYP4LOTrkIN/NY4JTwCOQW1wkg3+dEJ9qWVS0PZ+JpFuVKI5T04FbTtnXN&#10;3RglaE3SOXF95gmCrug7ZsAR6ET/sYAWOR3fDmQGnh3S/D43MlihzgH5/r27GEgLQEuoK0aq8mFq&#10;LoWVYDuXdc2JWsJJBY+JDOoSWBtJCROAbS3Fwq0N+XYYl6ZCVZwKs1Ihyl/y/u3OWd3282N1O6cq&#10;xfnQa5HMRtDT6cZINdqEOu7oGoGZrrtQ9wLGdhDPKWR+zXDnv9mVah36hrSiUplMYYJGS9dOroVc&#10;oafvbo88cMOF7xlfX3FPOSRNSwaxeJ9VMSlgBqk9ccs+3pgB/BmQ6V4K+BKQua+YAT5BjSuGM39m&#10;V8f2vua5/AOeE5l/L1zSUzVitKtjMS7ZHr4O9rmKxW8txNvvLMX6Fauw8JVXH7w97/UHT//0F3j8&#10;R4/ikYcfxRtvLcbhk6fg6e8LDx8PXHQ4h1UrV2DZ8jVYtHwxXnn1JbzwwtN4mZbPPvMknn7mGQLy&#10;ywT3hZXzv+IgVfiSTDLJvrhmtk5dY2XG4GAlzA9lwyg9TGUaqIY0ooAEP3Dn+hBZkbIC478565Yf&#10;6qIeMykxDoFy4hCr4672QbRwGJYe4ndu30ZJTh5qmnoErBiSDBneFydi8fjikVEr1AQqrWESWuOk&#10;GOZkhywnc3FfsT2ZiyHL2zK4uD95LmQtlDKvx0Cm9zgpitedg+WnBMrRuhw0BFyBvCQd5tYS2Fj1&#10;zvYli/A1QdrGoG4uhoXga23IIzDnE5TJmwtgqc2GoSoDuuZKjOu1tP9PPgdjewEP0b/N14qObw/P&#10;/1LJzyVY8fzEDGRWyFzQZA7E03R9BchpH/cF2Om6zu5HAJpcozORStZhWK5Hd+8oRtTUeCLg8X45&#10;LM3DqTjSwQBl+HOInLOm7cOseD5kuscMXG4E0H0VxV0mftlnLELWrIwJuHYo25Uyq2POFmfFzX8z&#10;0O0Z2fY+aJE0preJbg6u0sXDnrj4i3qUw9ZGDA6pEOJ9EW/PfwnzX30Vr788H2+8/kbRqy8+E/HU&#10;Uz8vfvW5eY3LN260XnR2/TQoMgIBIcFwc3XB0YMHsHrNBzh68gzOXD6PZWuXEtDfxsI3XsNzTz2B&#10;pwjInLH9+gsLGt758f4/n/1ZSyaZZJJ98YyAHMr9lHZ40MOWHrC6EVI4slEMdsnEsBh+XwCZgMAq&#10;j8HM0GEAiPfoc5GhTQ9znslJQQ/klvoOVBQ3QKmyEFRvobykCu09SoIpz1Zkhw0nY3EIl1Uyg0lD&#10;StnAoVUOq84CmdXxOIOZlgJYBCsRiiUYi75VOncBZYYRrcNKkyHOSx6D/BmQ6X/moTY0B1+FLDcW&#10;plZSvbNqWISmGwtIEefBUk9em0WeTmo4Bda6dNhqM8jTYKxIgba2CJMWswD83L7n3J59/sskLtHI&#10;IegxjOcUq9k0RYrRIupVc+iav6O9j/iXMBYzOhHc+Vrbs63tQOZIgFZnwcCgDgMDGjTx7FhDBnH9&#10;eN2Z2bA43xdWvgxPnqWJgczDwzi7mkPWDGORqMUh6xkGuD1kzdvYofxLIHPomqHN340jAHcJyryO&#10;XWXbgcyvhUI28bSPZlFFjMPWnGnN0RJeDjCQfS/ijVdfwKsvvYQXn513+50X3p//4x//+M/ff//p&#10;v/zoo4++GZOZ9n5CfHxDoK//p5evXMHBvQexe9tunDl9Ca7u7nB2ccGVG5dx5NRRfPDhKjz70rN4&#10;/vl5eHXefLzy3KsVX5EUsmSSSfZFtcnJyb/XaS1dnG17l9Qnh6RtRnqo8sNUoUV/2wBUcoNQXAIw&#10;9NC/R9DgJStBsaS/hdKaVddcflMp16KusgV5mWWoq+rC0IAWlZVNpJB7hcpiIHMDgPt9OaQt+lVN&#10;E2IOZCspais93LmgiAhZk4+RuuOwL9eCZmAxbBlUdpBxXynD3d7HzHAWKpD2zUqc/psNWz/ALase&#10;vUk+GEgKgqmhELaWAjH9oq06HdbqNAJwGsxVyTBx/erKeJjLEmAlN5cnQF8SD3VZEiwjCjGUiY3L&#10;YDKIOaOb61Wzgmfnaymuz+cbDARlrvGtpgYKq2MunDI+YR/Gxedu/06zUCZnWPK14e94m64Zf0+z&#10;dRIyuQbNBOK+fg3q6nvQ06cR35VByefF91CAluDM940hzgDm5Tg1cvhcGNIM37muBlbH9pA1wXgW&#10;yHMwFn3JtD3ff94/FwIRoWz+jNYRmda0HQOZX4s+ZOXsDFwMZHLOvh+WaeDvcgqvz3sRC154Ea8+&#10;9+rAmy8u//bsT1HY6tWrv+7r4fzs5QsnPQ8e2Vu4//DhcidvL3l4VNS94NBgePr4wMXTA9fcbuLk&#10;mdNY8s6beOPl1/Hqi688mPfCu9Gzu5FMMskk++KZ1TS1xqgfu80PVIYIP3T5Ycz1jLlaV39rHwY7&#10;ZQKy/ADnoU+shjn8OdenzPD4PJA5e1c+NErquA5ZKYWI8I1EYEgGaht60DekEX3AIkuajsVFPsZp&#10;O659zWNsudAFg5gBw5nGDClWkJzYxCBhIPO2rOjngMxJXgziOaDxelytizOMed3PJ3bdvz0FVVki&#10;esJvQFtGyrcuC7aaVPJkcoJtVZIdxhVx5PEwVRGM6T1DRSI0tXkwj8gIvPcF3Hl/c3Wp7WF0O5S5&#10;T/lXkrn4vOg8+fpwqJr7fg0mghiDj74bg1bM3cwRAG5Q0N/8vUT0gO7LPVLHc0A2WSZElnVmShGa&#10;W+Ro7xyGjodJ0THYuV+eoxl8bJ6BiWtWs1rmfmQ+F86Etg9j435kgrO4lwzqzwGZ7iH73LAmEZIm&#10;BX6bQU/75a4Jfk9kbNP9srLqps+tnDhG9577kBnAImSt5IpdPCGIhoCsRaAXKeQXn8eCF18iKL8W&#10;v/orq3/jdIsODpv+YveN3d+8Fur5D9l5ectTY1J74mKiHwT5+8P5+jWcOn4CW9dtxfsL3sH7b72H&#10;BfMXzLz82vt7ZjeXTDLJJPtiGUHlzy3GyRgzw4GBTBCZ6xfmUpgauQ5DPTL0tvRBOaCmBy9Px0jw&#10;5AcxrS/6jml9Vrv84Bf9kjZ7cYjeLhlK86qQFJWOyMA4REUXobZpADoCCkOVwcVKkIHMAObiHxx2&#10;ZSBzqFpkFlMDgcHL6pj7ofk9AZpZUM+FeRnM/DeDzw4yVqN3BAR5XQ73ztWU/vST+zB2VKIz5CJU&#10;udGwMozr0sh5mQxLRSxMZXYYm2lpLI+HriIV+uZyTJqMdN52lcjOIGbYM3z52s0Bee5vHurE14jP&#10;gxsuHCrmEp9cLIULeYj+bvqcQczfkf/m13xNxHusbmnJSWJ8rRjKZrp+fX0yBHoGobi0C3KVUShv&#10;bhyJMDW9nutDFqqYlnfuUAOFXgvoT3J9ar429iIv9u4Ge5b1Z0OeyPk+Wkz2mZ4EmAm6DHL+Pgxz&#10;BvWvAtk+w5bRMCb6kDmHQISs6fxYJQ9TQ4yTzvzczmH+i88JRfv6868fmf0p/ofmsMfh/+z9aOe1&#10;3eu339qxeTs+XLICb736Ol567mXMf2kBFr31Dha++WbzswsWPz67iWSSSSbZF8tstlvfI0XT3Vrb&#10;hkFSLwwRVnc8vGVibApapU7Up1b2KSAnIBt1XCqRHsL04J5TfayoGZJzMObEHpPBiraGThRmliLU&#10;MxSXTl7BhRPOSEwpE5nRxDAR4hXb0cNdJDrZ7GU2zby0fQ7IDCZ6LYBNnzOkBHTIBYRpf58PVwsY&#10;C78rwrYMHPY5hcyKdkIrQ1eMExTpIaJ/eIyAPFZPapmnWiyLFCA2VdiVsghT1xRiwvzLPmOGMStv&#10;cb3oe4iGDPm9e3aVPAdkDufblet9UqM8mcOk+I78fe0K3n6ucxGAue/E14gbETzESRxntv+YIcrz&#10;EPe2d+P07iOITawUSpvvBd+HuZrSc/353ADgvmNOvrLQejyenKHLcy/zfZ6ia2mPctgVtB3I9iU3&#10;uniiEYYyA9lCype7NexO+6X3+H6LPmS65/w+/wbMZp49yg7kkdkMfa3GCrlMJ7Ksr18+jJdfeg4v&#10;zpt36+VnX3t99qf4f7VXn3zyoad/9vO6Rx95BI89/DB+9vBP8cRjP8NLT72Axe8vHX930aIT//qv&#10;L0iTTUgmmWRfTLPZJpeazVNjff0yaOlBzzCxKz6CAYHSpDWL0LV6WC36BLUjJjGOlZWYPfxJECEX&#10;YWJSWSKMSQ9qDm/L++UoziiCq8NlbN92CKn5dSip6SDFSzBghUxQE/tg4BKgeNgPz27E4BVApvc5&#10;ZM0wZmdgcWIXu11JsiK2K2QxNvnzSplec/IXj1VmKNthyaU0iaZk9+/ehqoyBf0xHjDVZWGsIQu2&#10;hkyYqlOgK08kTyJVnAZNaTJUFdmwaEcFhOfC1LwbPn/uKxbXbBbK3MAQw8Do2JxMxSFhBhX3jevo&#10;mnC2M1+vsYk7n53nXASAlTCH3lkJ36X9zZXL5GvF15dfcwY7g66mKB+b12xEcmY9NY5uCUXM94KH&#10;n93ne0fHtvf3cx+yveylgCfDdha4c2FsVtDcFSHC1fT3XC1r0TfMypcUMvchzyX2caOA77Ud3HYg&#10;s0pm6PO95GFVo2qjyLJWKmaTugjKcrkO6lEj3G6cwfwX5hGUXxl/5amFT83+FP9T9txzj7zw9M8e&#10;bv/Z4w/f+fmjj3/6+GOP33/11desGzd+7LN6057vzK4mmWSSSfbFsvFxfNNimwqkB+1dnmaRVe9n&#10;k+gTFHiWHxs9jC2GMYyKEpr2GsVGw4Toc2QAsFLihz0//PkBz5m6XBhiuFOOpop2FCZlw/3iFWxb&#10;vxeZuS2oaxgg+JBypeMwwFjZ8fasGBnIvBznvwkSDGCGFr8WQCYIc1b1bQKOmC2KPrO7HVZzPgc6&#10;hjkDmd/jJYOSITpnk6pe9IdetfcjtxXD2pQLQ006NFWZGK3MwmhFBkbqi2FSKwXMeVsRqqbrY1fF&#10;rL65Ypi9z1gAkI/PDQY6X25kMIB5yap+7vvwZ/ZQNZ8rAXk2YY3f40YEny8nrfG+Jgh8IjmLXvPf&#10;HCLu71ciJdQX2zfsR12zTEQY5ho2HKYXFcHoPTFenN+nezWXuMV/i3A/He/2HftnDNnpaR5bbE/c&#10;moMxV+GyzCpk8TdBl/fJjQ9W4bwth7a50SGcwU7H4PHKc0AW/cgqUssjBgFkrtrlfuM0XnvhJbzx&#10;3MuWV59/79HZn+N/2ubNe/yJF55/zPmFZ3+a8vQLTwctXbH2oy1b9v/D7MeSSSaZZF8sS0rC1wmm&#10;71ut08MWw/gDk9YqlBNDhxUgA4b7FVkBWUkh60dNImRpJpXH41j5YS1CoaTOeIwtq1N+0PND36Qz&#10;I87FE27uUaSQc+F55Rq2rNqGS2d9kJZdiSkOq9JDndWkUGn0YLeRimN1LMLRs0CdU4X2PlV7ONc+&#10;/GdWWTPcGH6zcBOJXbS+gBevRyBjlcmKk78Xh3Pnvh/b7XEz+qKuYzgzCsaWcphaCL5NedDV50Bd&#10;nQtNSw0mLJZZZWwPU/P2c6HquVC4vU+bw8XsdiBzI4MzmnkKSr5GPEsVny9/BwboBF2zuexxBjU3&#10;OsT3oM/FcC36fgxjVs18Hez9x5/AaBpDe2sXrh3dh7PnvKHWjQv4is/Fse8IwHKDSeyHj0X75uQu&#10;BiiDmMPZvOR7fIuOwecqGl8EXZ7FSWRWc4IW32/j2GdA5okoJnjCCzoOf2+GMIfEDRorNEqL+D3Y&#10;6LfBw564RCYreU7q4ik21QRoGQFZpVDj6qnDePed9/DewsXWN+dvenL2J/lfsjff/PlfkX/7uXee&#10;++vZtySTTDLJvphmscz8i8U4lWU0jH1i1o2Bp9HjBzcrHwaP6I/khzgpXtOoEWb9mB3CpkmRYcvK&#10;iR++rJC4P5If/gJSnHSkNeDqwUPwD89EbUkNAhzdsXvDbji4RqJzUGPPkiZncDKcGMIMLA5VM5zn&#10;4Mrwu0NQZRjbQ9b2DGRWyXMwY/9MEc/2I9sTu+wAYzAzLPncGOK8T/5+Ihnr/n0oK5LQFukKZWk2&#10;tI0lMNTnQl9NCrm+DDa9XvQZs3GoWiRrCbfvg5cMNd7nZ6C+OzvMiaDHitHeN05Qpu/H6neu75tB&#10;K5y+GzdGPg9k7hO/fY+vgV0p81hkboTwZ6MaE0oLc/HhklVIy2kS2/H79gYRfX8CLDc8RJcCOSdz&#10;MZztYWaCNL2+zeOU6Zgc3p6mvzlr/g59zn3Col9YOGdV2xO57D6GvuZhdNYMQtaphU7LyV5Tot55&#10;WkQyMpLKoNfZxMQVep1VKGNWxQxkjcYiZvPicqi9Ha04umsPPlq7DStXbvxk9eINMW+9tervZn+W&#10;kkkmmWR/XEZ8+Topnssm49hdE6lfCwGZ+w0ZIgxkDs9yUhcDeXryFoxqA6leG6ljUksEYu475Gxr&#10;fuhz3yGPa+V+UgYDu1GtwZVDJ3HjvCeC3SJwZfdpbFm5FaFJVVDrxwVcOFmLk64YwOw8/Mce1rUD&#10;mQHL6zC0BbAJyGIKRu4PZVVJ8GKA8Wte1w5ke/iXwccg5qFVnOzFUGOw8/FYMbNyZiDTf5g0KNEY&#10;dAWt4d6Q5SZgpCAGysIEaLs7CWx3Pxu/bE+ssvcXz8HXDmZ7uJphzfvlxgBfRw5T8/hikdXMCpSu&#10;5Vz/tr0hMQtm+py/nx3IpD6pEcGNB86qnosG8DlzA4brYKvpXpRmJGPN0g/Q2j0qVLhQxbRfbghw&#10;Apk9fE7XhL4vj0tm4Ip7SnD+/LzFDGcRcqbryq9FvWpW9ALG9j5jjoqwm3QGRDn5weeSH66d8EVJ&#10;Zh1q8ttQW9yAqOhktHXLRZ1sjrJwUhdPMML9x9pRCzTkHK7myS/qKguxa8sOfPjhdixfsQ5Ll6zF&#10;imWbdtDP8qv2X6dkkkkm2R+JOTjgaxMTdxZZrdNGDj8zkFkJ8YQC/DCfAzL3OXJYcoZDmQYbrARi&#10;PakdfjjP9TNyqHoubC2yefnhzg96rsiVm4X9W3Zj48rNePeVd7F06SaEJpRhYMgwG4K1TwzBsLID&#10;mVWyHcoMLQaoUMh0HgLAs2FdBjN/LhK8yOfC1XN9ynNAvs1gIzAx1ER4nPbHCpJhxe9z1Jphe//e&#10;PbSnBKLE8zyaonwgqyyCUT5A4JqehfYcgO3FSOZAzOfFS+5LFkVA6DNWpqI0JSte+i6ir1hcDwYy&#10;A9Ku5tlZHXOjgr+vSGTj707r8md8fcSQJNre/treBz49c4cgp4L/jUvYufsy5Oox+/5pPQ6Ti35i&#10;VsW0tI9FthcKEQqYrzmrZHot1qP7yveX+5T5Pf6Mq3SJ/mPy8dl+ZFbHRq0FZSlZ2L1iAzYs2oj1&#10;q3Zgz4ZDuHDMHRFBKchOqsDwgE5UAOOELr3eKoCsUpE6Jhjz3zzcSUWvG6qLsY1+F6tWb8PSxR9h&#10;2XtrsHb5lvRVqw5LKlkyyST74zJ6aD4yNjZdx5mzPKSF+wlZJfHwF540gMFihzIDhiDH9Y0tExgz&#10;jUEr09A2tD49rDlz9w6HiOlhzqFRBrNQvLQfURrSMobyojxsXbEcr/ziJWzbcxYJaRVoaLUnITEw&#10;7QC1h20ZPjwul1Uwv8+qkMPEDD3uT+WwNTsrSIa5UJa8DR9PQNnen8xAZqUsAEzr8XHmspQZqAwh&#10;3if3CQsnMKu6G9FbV4iR7mb6rmMCwPwZA5kritm3sfd583Xh5Zx65RA1l8m0h4tZ8fP34D5jO5QZ&#10;uJxVzufF35PPk+E8d75zfecCyOK72PvKxWvaF38X7gbgYU/ccBnq68P5Q4fhFZonZnjieyaOS9dN&#10;wJVe85KBzveGz5XBLL4DvyYQ8+eTdF/FunQeM3QcBvcUnQNHP+Z8nADNQ9yUAwp4XrqK999Yjrfe&#10;XIKVyzfj6JHL8A9OR0tHH+LDElBe3AqTiYBMENfpLPYMa4Iyz/Ck0ZgFkDUM9owkbP7gY6ygBtqi&#10;t1dj8dsrsWLFpuz3P9zx97M/Uckkk0yyL7/19PT8mcU2eWFsbOa2hcBq4WE4BFJRRIKgwA918eAm&#10;6HAfqQDyJKleDmUSlLUyrUjgYbXMEOcwJz/sWX3xmFeGlwih0kOeYWI0WBAb4IP3Fr6JM1e9kJVV&#10;jaZ2OSYIUP8OyAxYgpAAGMGLAUgcFaDjYUG8PwbwLYIfw5Ahx9tw4hNDjPfFQ4kmJuzw4/1ziJe3&#10;59cMaG5sMLzm+n1Z/d4jhTw1aSUYGTEzZaHrMEHf+66ANkONk7IYipwVzu+xi/2R8/5YHTP4WcVy&#10;iJr7ivn78PXgcdUMUc4K5waBHcb2BsMckPn7CnCz0qVz48/sx7aH4IU6J+f7MTl9G72dHbh07CLq&#10;20ZFw+ezLO7ZhswckPmefB7IHP0QqpmAzKHr6Sl7cRBRcY3OlRtVkwxi8TuwK2SR0EeqVz6oQEJU&#10;GIF0G85ddMHBg2cR6J+K3r5RURtbPWqAWm0SfcqcV6DR2CeW4Mkk5hK65Py3SocQzxv4cMUWLF30&#10;Id5a+D7efmsZVq3Y6vn00zv+dPZnKplkkkn25TebbfoJq3WyxWadeiCATM7jUMUwHX4Y0wNeAIFA&#10;w9Wo+CFtf2CTWiMg60nl6FRG6OhBOzd21Q5kggv/PQsiEYamv7kARm9zM/Zt2ozL1/2RmpiP2sZ+&#10;EV6296faoWqHLYGMjsUzIomSmCIpixOx7PASta0JPHao2YcDCTVJf/P2PLVgb9MAssJz0dUxSipt&#10;AiYGIkPSSg0N7ktmtUuAYsgJ0N3jTOFJTE2YCMgG+r50TSw2AXK7CrYfm/uGRXIVtRAYlgLutBRh&#10;avoeDE+GsHX2eHMKl+HM+xAQp/UYxry/uc9FIRRyBjJ/F/scz/Zx4HxteH1xbDoX7lNmxVpVkIfD&#10;O0+jb3hMZDmz83VnpcwNKAYvL7nbgSuqcXia7yODmhtbcyFrzqCfC1XzfeR7zpBmEIsiH+x0/3iY&#10;Ffcl67RGlBZWIikhHUVVbdBx4pdoCFCDgJzHnhv0YyKpSzUHYPqdcKIXFwdR8rAnmRxXjh7FqiVb&#10;sezdD/Dm/Pfx1lsrsGTZZscdO3b86dNPP/2n8+fP54khpP5kySST7Mtrer3+ryyWSYcx2/QUhyEF&#10;kOkhykk4Arj08GWIciaygI5QUXZlxZ9P2KbEdIwmnRVapUE8jPnhzSpZzAzESwKAUMj0sOcQNPdn&#10;GrQGRAV44+zZq4gMT0F1U98vgUyQYBB9BmSC85y6FeN86TxEZvIMFweZTXxiaNPfc8qalxbrDPrb&#10;+hHiFoXrp6/i6K5L8PdIQVefFh1ljUgMy4TWMCHg+AmpYgYeO8POYrZCp9HRuUwTWDmUPtsHy9Ci&#10;a8H7Z+DyOc2BdS7xiiHN+xSApeshKlVN8negc6PvxAldvD6raN6H/ZztDRBuXNgrkhGQ+frTd+Fr&#10;wo0QPg6Hfnld3k5kjdO5GAwWpEeGYc/WE+gdtn02cxPfA25YieIo3IgiZyjz+zxumMHMQGYQM7z5&#10;M8645vvLGfNCIXNjYYJ+C6yQ6b5yPzJHQXgpwEy/GSP9ZpSkcjnEzufFCpthzGPReXpOnnKT+4w5&#10;VC1XaMWYYz4/O5BNGBrow9G927Fm2VYsJSC/89pyvPfmKixd+mHTwpdeO7vgmRddFy1ceWPT+v3v&#10;bN269RuzP13JJJNMsi+XTU7emmezzvTSg/UBhxY5OYtD1KywuPAHD2ni1wxg+7An7oO0Z00LhUXq&#10;zKSzwDhqFhNO2DNwSSXxA3w21M2A4yWvzyqZwczQGOjqQohXIKJCktDYOvxZ8Qtexz7kx95/ygBi&#10;BclAIl7OKkVaTwDYrpzZeR37MCgCAm2nHNYg3jccH3+4BzvX7cP6VTtx7OB1pCWWw+tmAPLLm2Gl&#10;9Riqc0lac33Et26xsrwj3mcXoKbjs1Llc5xrJLB6ZWAK6DE4Z/9mJc+g5dA0n49QwfS3PZHL3rjg&#10;9TnEPpcpzs61uud8rq+Ztxf9zLS9VjcmwCeUNl0fEzWeBvsG4XLuNDau3Y/2blKfBEjut+WGAN8H&#10;kWlNx5wLTzMwGZyshkV4ms6BIyEC4HQ/uavCnuhF4KbPRPeEuJ+fBzIBdxbIFpO9fjl/L9Ggou3m&#10;PucJJfhe6/Q2Me0mD3kapd+Knn5bKqWR3jOgu7sdB3ZswerlW7Bk0Rq8/foyLHpnNd59f/GnP3v4&#10;kXuP/ejhT1968a1PPvpox+Dq1RvX8KxPsz9fySSTTLIvhwH4ms12J5AenPfFhPIMZHrAcpiTH7om&#10;vVWoIn4txuqyMiUoMKQNGpsIabJC5vGpRpVBhK2NWquoa80Q5wc8K0ae6o+VJVfrEqqPHvBmUnom&#10;vQWFSenwdfJDdX0vAZkgJWDHQP0lkBl8DBAGJSdbMRztCVDkQlXbk7UYCAwvoTQJBq3VHfC77It1&#10;S9fhrdeW4cPVO7Bp0xF4uATj+qUgDI3YMEbH4gYDQ1csBYzt/cn8miHNx2PVy99HR4rOaqPrwedJ&#10;qpf7aEd5hib95GcKf27cMwOZna/dXCY1nzefK48hZrXP+2Egz0GYa3LbJ9GYLRdKoLQQCHlyDSNB&#10;Vk+Kc4YaRTxbFcPcMjaFutISbF2zAosXbUJlzQiMdB95qBGXw+QkO752Qv3S+nYgz2ZS098MX5G5&#10;TetyVEQU/6Dfgmhs0bUX02nynMh0bqL/WPweaD1aMnA5hM1zOPNvREQLOFGOrp9QyPS5wTAunAHM&#10;BUFYHfOc2EbjGAZ6FOhok6G3twMHdm/D6mVbsOy9lQTkJXj3rRV4f8lKPPHoo/j+P/0rCMhYu3b9&#10;7ZXL116fP3/+X8z+hCWTTDLJvhxmscw8b7XetvLDVCggfoDTw1o8ZHX2IU1izlv6XBSWILBwaHNk&#10;cARFWVXQqq0w6+3rWI1WoagNBCzO0p7rx2SAM2D5oc/9uQwlVnq8Tx5eVVtcDl83f/TIdLMwswNZ&#10;QJnOhZ23YXXKJjKs6aHPIVzOsmZVzWCbG58rhhGRM/jl8lH4XHfFhrXbsGLxOpw/6wlnj0jUNrbh&#10;3IFjKKvqEcrarrznhjGRap269ZkqZsgwjPm8DBo9on0i0dqugEZhRGtZC9IC0hEbkIKE8AJS2/Yk&#10;Mm4Y2GFsfz13Xqyi7UC2Q56Tsng9BvJcmNpM14idQ9fcl8yNElbZ3OgQUQO+rvTdOKmMX2u0ZsR6&#10;e2Lx6+9j/75zqG9WEbjpftDnHBqfywXg+zanjLlhxPdFNKhoHwxphiy/xwVBGMjcKOMhbwLI3NVA&#10;+7EndtlhPAdkeySEx5rzmGZOMmMgU8OItuUx6dxXrOPuDK1lFshm0egzmWyooHufklKK7q4O7CGF&#10;zH3IS95ehoUL38aiN5dj5fIPMX/ei3joBz/GawuW4MOP1k+tW7Lu1G+bllEyySST7AtpxLY/s1qn&#10;wsWDlx7wDGLR/0cPbi6XqecHJwGTFZNIzKIHLqsm/txiHkNNUQ2S/OIRG5kv+pwtXEqRQDwq18PE&#10;SWFCcdlD3QwQ3l4AmQHEYKGHOAO5paoR6RkFMNDDnUO4v5zn+JdAZmgydImRQrna+2jtE/RzqUkG&#10;NIOUoSmAz0Cg7SzWSZTkFcDVPRA+wbGITMhEXfsgDJYJtHR2Qq4xifXtyVz2pC7eDzuDfw7IAqh0&#10;/iNDauRnliItNhNe/z97fxlm57VneYJZmZUFXV1d1c90V2VnXvS1ZDEzM4WYGS2wDLIt27Il27KY&#10;mZkiFKHgCAUzMzMzo9gyrllrv3F8b9c882lmutOesx9vH4hzXjzav73+tL85gdNfnsHmJVuxZc1H&#10;OPjNTZSUtZmJgMzZOn4bfHVctsmG9qdHM3Hgc+sceW14PYwq5jVqUcAUn0sp632dp1S2ntuuTSsn&#10;QTW8TwXZhfj87U2YOmEO9nx+HFERhWhqfm78twKxgGkDsu6zTNHG9Mz3VVtawVkyMQuqxqzN85Ql&#10;wAR18f5JWZsymrxnArSJC+CjPq99GCDzte6rrCGKgjeFYfh+C38PqsYlX7HM1Yq4rufr5panqKtt&#10;gtvdB7h5xQsR4aFYu3oVFs1fi3lT5mPK+OmYQyAvXrgGkydMQbc3emDS2PlYt3HLi7VLN38x/u/2&#10;KsDL3uzN3uztt9EIzKGdna8apZI0UAsOKov5lOqoubbdVOCygKzcYsKYg7UGbg3sjVWNiPAKwrlT&#10;1xGRkGvKayqoS9+pLqlFMwdi+ZKNsiZsZNbVoC0IC/pSd4KzaiGnRCUjK6/SmHsNkLugZQOyzM96&#10;T3C08n+tdCVBWj5XBXNJPduCqGzBYJb/9RVqG1qQQ0XfyP3pb1KZ+q6JXuZ25fOVqlMEtQ3M2o/a&#10;999J3VowrSopJ4j9kJJSgNiYJJw9eh7vrN6CeTMXY/nSrTh06CYycmtN1LeZKHD7tnxn7UcBX7Zz&#10;s1Sx9TkpYfPYZa6WuVnLJjZLRbZZQDbnwq6/61gUaa33G3jdY3x9sGjaLKzb9CEO7z8Fp/thfJ+g&#10;5fnqnplJER+VVyyQGgsIt6P7KKWsiZNV/EMlM6WQec94PMa0zWtlgMxrYwOxmbzx0Rbgpeh5TdhM&#10;cJiWmCSUZU7v4IShsaGTyrjDyjcuq0MdJ3mq0GUirivrcOX0cRw9fANhQX5YtWwVFixYY5TxtImz&#10;MWvaAiycsxIjho3Cn//wZwzrPwEbNrz33eatH11bsmTXf+n6Gdubvdmbvf26W319/f/Egfg4B9Mf&#10;rFxUy7eowVdR1e0EsQqDKMDLKCAOuApGkj9SUE4MjMS9s3dwaM8JxEXmIDMuH40ceJuohKpKa43P&#10;UEsxCgZSUrYIaxOtTTDIjGmg3PoEyWHxyC+qMzBWIJTNrGsBmfvsAq7NdywVpq40KEFNfzfBUTYY&#10;63vcjwmK4qPgrOfWilBW0Ji6zZSsbQnI3xK+SulSjeofDZR/QntbO8H3woC1paUNZVVNZvv5eUW4&#10;f88Jn+74AgcJ5st3XRGXVoBGBbN17dNAmNu37e+vStnKIX7NfcncrnPQcSoVrFl+dYJYUBZ8pfKt&#10;c7QmEvIn6xoKtjW1rSgtKMfpz3Zi3PBJ2LbjaxzcdxruLkmob1AhDmu1LZmfde11nwVSpXg9I3Sl&#10;gm2+YFMQhM+N35jv/5ICxXv9Le+FXBUCsaBsm8AZuKvrNbsmWrJi6Ny0L6U7CcjGf8zJWkV5vVnd&#10;SVBu4v0vLizFrVv34O0TgxBfDyxbvAoLF63F1OlzMWPyAk50lmH2rHno17sXfvfP/wfe/FNPzJm5&#10;6ue1G7fHLFvzbveun7K92Zu92duvu3V0fNePiiuLA+lPGow1+MoULH+hKX/JwbSDMDbr3XLQlbIV&#10;CDT4PuF7N/cfx7oZK7Bmznp8selTHNp7CSVljWisbjSDrgZcmSYV5aslGfVoAoAMnF+bQdpSak+R&#10;GBSGhCQroOt/BLLAJkUpf66AbOpN6ziNWdRSuSomIiDrs+qW7/Y7aN1ky3zcpZjl3yXEbYpV2xUw&#10;FWAlE/V33xOarxV8pvxp5ely4lDfQDA++0Xp2gCr9ZifvPgW8UnpiE/NQxknIlKsRu3yvF5ScepY&#10;peYFKgV52czsKgYiAS6TuILIdA4yT8tvLHO17bngax0jQSczvdm/cpd/5D5eob6xHXGBflgydjqW&#10;LtuML/Ydxycf7sLn758nrJ8Z1arALQG5nUq7lZMFa1UmQl73gvtQrIAtSEtA1u9AC0y85ORF+coy&#10;Vevxe1Xr4nlZMJY6Fsh5L7ktwdiYuHlumjAJylLLirRv4CRNE7N6KuRKrXnM30ajVggjoEvLqhEW&#10;GYuo6BQ4XjiPJXNXY/GidZg6YzamT12IBdNXEMAL0O2NN/D7f/pv+OPv38CYMZMwf/aiyoXTFk7s&#10;+inbm73Zm739ehu59vetra9Wd3S8apY52cCYg+h3HFA14BqfsQZsDqhSt0blmoFXQPsOTTXNeHTL&#10;CdvXbMbU8dMxa9JcbNm6C+FRmaivbEADB982QlsDb4tyUBs7jVqTmVK5p+pNzVoR6hUH6w4khEQh&#10;M7e8y1xtdalXU26T+xSEFM6lwV5As0pk/vVzgreBJCFiK5Vplijkc4FZkdj6u+Bn/LZ8boO2MStr&#10;m/y81QWdpwSKQNWOurpGHsO3hKAFZNujrQvASpvqeCJVbCljK1/6r0FbOn7tX13HJCBbvmoqSe5T&#10;5mgFcxkTdftLNMlkzWuk14KyviPAS+3qPgh28sFWVdTj7umDGNV/NHZ+ehLnz9/Gpzu/xLGTD9HU&#10;wvvGeyelqjxgFSYx6WjcpqwcWk7RBHBxm3rUREz3XiltgrAxWfN4lfYkE/QvBV70G9B5ctu2SmC2&#10;iZpyqrWQhq6jgvpkmrbWO25BZSXVcQ3VcZf/uLa2GWVldcjIKkZGejaOfbEb8+asxsL5azFjylxM&#10;mzIPM6YtwpzZCzFgYD8M7T/o55HDxn472WF286pVax8vXLGuR9fP2d7szd7s7dfbmpvxPxOKpzo7&#10;X77WQvTylyq/WIOvtcweYaQuMEs5cbC1zNXfoiq/Ev5OAXh43Rk7N+/Ajp1f46NtH+Gjj/YjICQJ&#10;1ZWNVGJP0EwYK/9U5m5BQDCXQjbmTSlCKjajYvnZ1Nh0VNV1EDqWCdcGWv1dgBPIlCIkgOm5zRcr&#10;xaku6Ekx26p7mbxkfVfHTLiYXGF+XoAUfE16lPm+pV7NAhOEpsAphdzZ0UGo8Lyf8/x5TbQtG4CN&#10;/5qf0wRGr23+YO3X7I9d78kMbtKouo5Z+9P75vj4GUHYTFJ4bRp5nRqan1LxPkFtfSdq6tpRzV7T&#10;0IFa9jpbV6oQoapJTh2vb0FWLna9vQ5jx0zHR58cws2bHrh0yQlZ+bUGwFLFMm3Lny94GgsFu3zH&#10;mnTp0ZaHbKpx8d4IzrZKXWYCw/NXXIGWYLQBWb8HTdIEYxuQtS1N7HTeMns3Ub0LxlpEQqs5yX9s&#10;8o8JZE0QajmpKy6pRmFxNWKCg/De+s1YOJtAJpSnTiaQOclzmLYEC+Yswby5879bvnxF1pIVy46t&#10;2Lx6+aYd7/S05yHbm73Z22+ivXz58l8ISv+XL1//LD+pLXLZFH/oMmNqwFYkrgVkDcLWQFyUlQ9H&#10;Ry94uwfi4unr8AuNQ3hgGE58fRIhgSlGAQnETXxsIjTMwE04aJBWNK9ReV3KSjDUZ5KjbEC2wGUe&#10;CWTBS48CrpSX4CsIWn+3VjkSnI2659/0efmTbQVCbCU0bSrbUshWRLUeBXB1gV7vaXvyISs9S6/l&#10;V1YwlEzo5m98T8ds25betwHZBmPt3zpmy3Sr49Wx6jj1vu2zArLUtaWMn6G+STDuQFVNGyoqW8z6&#10;wDV8LSA38G81vJ4NTU/NPpo5idHrxPAQrHKYg02bPsfJUzdw+5oHYuJyTaqU4Klrr1WgOnUfee+k&#10;jK0YAL1nTZJesCuS2qhhfka+YpVEVddvQsFcZrKiY/8bIGv7f9v1ngkcM/nHL4yfWEBWvWqtf6z6&#10;1QKyqnUpBUqvi4prUVBQgmunjmDxnOWYP2cNZs9bhsmTZmPmpIWYPWMx5jss+377pg8D9uzZO2Hv&#10;3r3/c9dP2N7szd7s7bfROjqe93vx8lW+ACM/pil+wcFX6kjK2Jiqu/yKGsCVwiJTtdXl/+1EmMdj&#10;nDl5gyBtQ0FsMg5/dhi3bz5CVk6FAW9rc6fxE+q5VJkGbAX5mIUVtA9C4Anfq6ttRWxwDMqrWn8B&#10;7S9A5r4ENJW01DEaAFOtvXjJv/Mzem38vwInX/+PQLZWUurqAjRBpPcEU9trRVbbgGz8n11A1na1&#10;TQVo6VH7sAqHCNz8DCFlQf2vkDXA1bXqel/d9hmZ482xUa3ruLUvHYd83AJyHaFrOlVwZXUrqmvb&#10;jdlagV3aXhMnOQr00kRGwVwF+RV4eOESpg4bh8WLtuP2bW/cvOaKXKpjgVgAlnVC908TIlMQhOcl&#10;9StrCCdj5n4KyFLDOm/B2FobmfeAf9NvQtHXWrVKQLbM1bbJmWUxUdd+TF6yVLgUOe97dUWTFUvA&#10;30pNVTOqq7piC3iODfVtKCmpQWFhLXIys3Dg80+xwEFAXo15c5Zi8sTpmD5pJmbOIphnzK9bOHvT&#10;HP5s7TWs7c3e7O231548+XbGy1ffNRsQCWoEjqWACEsCQdHVJppWAOPA/lw1mDkA6zMavJ9SSRfl&#10;FyMiJsUEMuXGJ8L1kR/yiyqNn1AR1DJLNjYpoMdaVMD4LTlYa5uCtMycgotKKCZEJaOG+zWgFZAF&#10;3S71qWMkuwzAbEFRUqb6jGUWtoKjpFylhH8xDXdB0kC3aztSw4raFuCU62xgL9ByI+omyOr195AZ&#10;3wSNcT86P23DUsgym1vmfQvI1r5sylf71nsKMjMpTeyW+Zww4/vmNT9vJhLct45HaU3GZE31q1Qn&#10;lbysoroUkPW+3tOkQCq5roFwo8IsKa1HRnIGvnrnXUwbPxe7vj6Hmzdd4ekTbvKSrahqKVULyLru&#10;grRgLOuEKWHK57rvArCiqE1JVFkGeGzfdQFZf5MPWqZoc98FYJ6D3tPkTcF52q5KZ9rS2pSPrhiC&#10;KkK4gcfSxN+AFLLUsRaUUAnN+vpWA+S8wmokxcTgg02bMJdAXjJ7HRbMWoSpY6diytgpmD1hPmbN&#10;WlQ/e/a6+fzZ2oFsb/Zmb7+9xgF6HQfU5/KnKs3JpLpowO18YSpttXPQlBKSCVJmSilcVX3SgKxg&#10;IKOOOPhK7QqwLVTDLW1PDWgVla2oWv3dLEjPQVk+TNW01t81iLdS6Qlk+q7UUkp8FpoIJvMeuwnc&#10;YpdKtUVXS8FaQObx8phlAtZrvm3+ZlSqjpl/E/SkVI25ml1AtClem69X6whLCct3KqWqbsD+6jWh&#10;y9ddAFe0s45JQNf+5Mv+W3O1uiCsbgtKE7iNz5vHpcmAjkf7fvLcgrQCtRSwJdjKdyy/sFHDXe/V&#10;ErxSyo28bjJjWz7lNvM5rYyUnVOOQFd3LJ82E3NmrselW17w8IlAJt9XoJwteEtdylhmZF17o2J5&#10;H21AtiliAdmoYb3WeXJCotQ0C8i2Upt/BbKsJCo0osmaWYaR+5ErQl370D2tq+XEjMder/WPKxsJ&#10;YwvIUsg11U3IL6zkBK4afq7OWLFgGWYRyAvmrcGsmQswdfw0k4c8e9pCOMxe8N28mYvvTh25+r91&#10;/Xztzd7szd5+O+3Jk5dbqXJfabA2PtIuIGtwVaEOA2RBixCxRdRKbSkQS2Zns3ITB2eBWZ/T32yV&#10;njRIq861aihLmbVIJVPpGSBz4NaALpUkSArOjRyw05LyzHKIKvNo/MYC7msFa/21bvXf+o9tQDa+&#10;Zf5NgLHlGxvV2gVIY7IWMPl523cFHD3aVK3g+lrpTvy7gPzy5bdGLWqyImWqbtQvP/+KENf+jNlc&#10;+/lbGJvj4j74N6O2edx8MO/rnLQNHaO2Z9WmfmnM0epWuhOvlywUep/XuUMFO3hNlQNdqUhlquY6&#10;Tm7KCbfs7BJcOngAMyfOwqZtX+DmXX8kphQbk7apzKXJEq+zBeG/Wjp0nzXBsszSnKToemhywfeN&#10;f5yPmqDITK2VoKSMbX5hywfNa8Ht26p+yaWhCZrKY6oQiD7TzomZ3BCq7V2vwDRV6CqvN10lMzU5&#10;k+m6sKiGSr8aN04cxsLpizFnzgosnrcBc2evwrwZfD1rMRxm6v3FmDF1QcGU8cuHdP187c3e7M3e&#10;fjuto+P5ag7WT6V6DZTZjULWAKsUGUJXrwU6Dc4qJCFFZRvYpSD1WgrTDPJ8/28XKTAVuggWAVnp&#10;TwKDYK0F6k35TLNfC8jyN2akFqK10wKqDchaxUmAk1naKPmuPGBjama3qWfBT6pZAVL6vk0VaztG&#10;wRIs+qwUr+Ao8Gg7BkT8m76vGtjqlj9dZnzuj9uUqVqmb5m4BVRtx4BLStiA2FK+NjBrn/q8jlmA&#10;199N7Wl225rNmiTYJheCWCuvSxMnKgrusk0A1HUN9DlNIFRGs76pExVUmAUldbxe2fhkwyY4TF+D&#10;k2cd8eC+H/KKGkxktckX5350/LqHHe2aLCma2jJB677pUXnFyjU2rgr+XSDWvTRAJoD1vhTzC92P&#10;rnsstaxuioLwd6BKXMo1Vn6zrCW6z8o3lhouL61jb0RZmSKsBeRGA2kFe1XwdUFhLYoLi/Dljm2Y&#10;P20RZs5cQvguw8J56zBXBUGmUB3PWoD5cwXkudXTpy+a0PXztTd7szd7++20hob2mfX1HU0m9cgo&#10;J8t8LCCbgiAEhAZw+RKlkpWjqtemvCIHYwFavkn9Tb5mqSgN/nqugdwo6i4Ym0Gb23uiVZ74vnyb&#10;AofNx1lf3YT05AJCR+rQgqqlkC0YG3h1AVngFchsC/WrCcoCpQp+CJq2wCnjt9V5sWtbeux8KvO1&#10;lKpVvENqT2pYKlmPVvsZL549hRbd/wWMXXDVvm0QVrepZEFWn9O+BV2TytQsM/RzY5pWjrKC2Fp4&#10;TTRBkMo2ZvaXqkf9Ao2cwKhCl9SxlLL2q+PUPnRsCjxTCVClPpWVNSLS1x9LZjhgxZoPcOrMXTx0&#10;DjWlMm1WC1vxD8ukbFkv1L/jfTOQ5bY1gRKQFVmtsqhWIBfBzHPUPbRFVuu3ocmT7v8vkzZOqATf&#10;lqYnxiXR1GDFCWhNZGOa7lLFRQVVhG41CvOqUFbSaPLR66meS4prUVjagLS4SKxdsgwOM5bCwYEw&#10;XkB1PGsFJk6YgxkOizFv7goq5qVSyPXTHZZO6fr52pu92Zu9/XZac3NH/7a2Z1kE5M9SNmbQFcQ4&#10;OAvI7Rw4NfBKMWlgFpg1GL/ioPyEcDH+Qw74xsf8TOlL+r5UsqWmDZwJABNMRCDoUYBuJ5yltJR/&#10;K8Ao8KuipAqx0emoa3xqzLcy6wpu8sPazNXf8bnALEAJrt/y+Q9dilZgs/72fzYj67UAavKO+Wi9&#10;r8hqldS0VlUS9FSdS6lBr7/73sLxTz+ivbkZJTwuUyebxyuFrO+awLAuUOoYTdc1EKy6FLL8zi+/&#10;1Wv5qr9FA2GrfWkSYspqasLRdZyCsfElsxsY67h4DfQosAvimsQ08TqpkEp5RSNysopx6euvCa4l&#10;2H/oMi5fd0NqVqXxHWtSJYjq3plIdsGd2xOIBeSXvMe6lwreeqFlI/m3zLg0JMcUo4lgratuMfdU&#10;vwcDaD6aADqdo+Cu4yGIZUFRsJ7gKvOzgra0cITWNRaQa7tSmyrK65ASnwrHK47w94qHlo6UObuE&#10;6rm0rBa3zx+Gw5RZBsjz567GnLlLMXPKAsyetRSL5q+iUl5qKeXJc2vnzFw+qevna2/2Zm/29ttp&#10;zc3N/0Tl6tbR+eJHDbLWQE64EKoK7Gpv7jRpT1JSMmHKvCnIGpXEbhusTUlIA20Cj6AxPkduQ8pX&#10;21I+qoBvgCzIEMgydQoWisptbHyC3JRsBAfEorRclZuaUaVBnQM6GWzUry2YykQ1C8jchzHlEsSC&#10;tmCr9yy/sQVOAc9AWTDWZ7vM1cbUThgJsEqp0jYFYh3Ts2ecgDx/wf4MtdU1qKlvNXA00eDsArPM&#10;wE/0WV4D+aaNKZuP5jW7SnNqIqBJhEzh+rwNuFawVofJLVaAlqKhS0vqkVdQh3oqS5sfWZMSAVkw&#10;l0m7mTDW96pqmpGdU4qY8Ghsnj/brOy0/9A1hERnGyVumZStKGndH9t90sIRum/G5cBjlzJub2pF&#10;jF8sKstbEOEfgKtnXeDvGYbc3Epz/QRhY/LW5IJdVbvMhEoTB5moOTmwArdaf1lWsZzwlWnalnus&#10;xSQqCN7I4HCcPXYe/v5JJkdd0dal5Y3ITEnC5hWLMH7MFEybMh+LZq/EonmrsGTeCixduBazZ87n&#10;3yZg/MhJmDZ5bsWcOStHd/187c3e7M3efjuttbX1P7e3vzpDMH4n5SYzpyJtjT9YAKUCMsvzEaAG&#10;uAIhB2p1Y8Im5PQoEOtRXSZsvdb3rSAvApkwEJiNUib426iu9J61NOO3Jj0qPigCvoRBSmwWHt7x&#10;QmRoHDy8IvDqBwvGUrmCqmAs/7HeM8Az6tgqvCHVLDBKfcp//ItK5vtS0DJ9G/h+rxrQFlAFHkHT&#10;+JD5mW+/fc0JwxNOMvjY+cykHAmOxo/ctU1B3aqNbQWf/QLkLiir7KVNAeuzMr8rerqB26rl5EMQ&#10;zs4oQ05unSkbef/CHdx/GI7qelXgIux4LwRjmb6l7C1FrjrXSo3qRDG/E/LYFwumTsWa9R/j2p3H&#10;KCMApaIFZF1z675Y98s6L0sVa7Ikc7XeL83PxbmTl5Bb2IDqmnokcVJUTKDqPDXB0X5133QvbVHU&#10;igto4Tk0KXJaAWYCLwGreypLhyq0SSkrcEtqvramBaXFFfC49xDffHYQp766gBC/FBRLHZfXw+/h&#10;HUwdOwmjRo7HhHEOWDhzBRbNXY8li1Zj8dxlmDxxCiYSyNMmzsQCh1WZ82au79v187U3e7M3e/vt&#10;tJqamv/Y3v78QEfHs1fGvyuVTAgYcyzhooFdg7HWNlb6kkmH4UAt0+ePHKz1aFNitohdqS+jlPVd&#10;gsgGZqksY+bsUliCR2NjJ1r5vLqyAb6OLrh7/RG8XYNw+uQVxMZl4NrF+8hKr+Kg3mmUrw26qpUs&#10;GJPFpgvIWu7vNbt8zP+j71hQtAVx6VFdwJbilWlZwNLx/xLU1WUilzK1wbiDEwipV+Mn5nUwZmR+&#10;36ROaSKg69YFZMvszOsmpcvzkyquV34xYVav6GKqxodXb+HwnqsI9I3B8WMXEJVWhMzUfEQEpRto&#10;a1+CvTlmHotcAMa8z2tYWlqPYD8/vLv1fVy5447UnDITkS1fuLomTzaTsx41kTGA1rb4XBMrPX/2&#10;4iWPq9VcA91DXVdB2BRE4f70fU2idN8EW61prFKoAnFNZTN7kyn2oZWcdD+V9qZoapmrpZobFYDG&#10;e5ufW4ADX+zCli2f4NJ1RwSHpqKcnykqKMHBXTswdtR4jCGQx493wMzZCzFv9jLMmDwXI0eOxbhR&#10;M6iSl2HOzCU/LZ+7wXv5lHf/uevna2/2Zm/29ttp5M4/Esg72Z8pQlZBOraAICkoE0j0/FtTIMSk&#10;MPHvgrL6jyphyYFdA7gAoEFcMJaiEqitIDEqSEJE/mVjurYp5C4gt8jsyecVxZVwunwDX364C++/&#10;/RkOfXUWdy444bPtn2PXzsN46BJOkFkpUgbIhIoNyCrooeAudQFZf7MgbKlldav4h2WutpQyz4vP&#10;TdQwAWpgzc/IjK2/ySctMEtNS0mbJRAJPJmE5U82pmsDfQvqArSgrX3pUUC2UpdeoJVdyriOQNbr&#10;pjZLKZdV18DN4zFOH7uKu/f9kZ5djcjAMFw664j84iaC0vIzWzW2eeyvOKHRJIDbLifkktJykVVY&#10;iWZdU35O+zUQZtd3TABc1+RF18S8RwgLzPqMMUXzUX/Xcylw8x1eA8t0/y1Vr8zSVj55MydP8hc3&#10;UA3XCroVVMLs1YRyXV27SWFrkCn+FyC3ddWvpvKOicW7Gzbhk49PICO7imq81aRwpcZFY8PKJRg9&#10;mkAeRRVMCM+btRTzHJZh5tQFmDVzIZYsXIPZ85di5oxFLxfMW71v8eLF/7Hr52tv9mZv9vbbaQTy&#10;v2lre7G2tfV5q+CoQdUyK1vL9ZkiEQKtAqA4GCvgx9SjFsQ4yGtVKKOoCDabKdQoLfMdRez+aIK5&#10;FOSlAd5sW8qxaz8awBWRm5eegzuXb8LpgRvOnriIj7d+gg/Wf4CVy7bh4i0fpBdUG/+rVnCSGdhm&#10;apbKE0Rf8xhkjlb1LEHHAJn7FoDVlcdszK+CFY9PINX7Ml1bKUxWtPYrU53LCiSzQVuwq67roDJ9&#10;aap1CeKCnyK1BWObr1fPDZB5bEY1E3Ta5i9Kuwuc+qy+o23V1DTi3oUb2PvxcTjd9cfdy3dw9MAl&#10;PLzjCz/fJE5CtKiFQKkgNmty8IS9mupTRUMEbP3d1uXz1eeM+4CPiorWNdJzXRdzTjx+U6SE29Ex&#10;GN8476lylo1fn2pYZm8F48lHrBrjCtqqVz6x9kvY1qjAh2pSE8jyFVfwsYLv6blM1gKx/MQK8JJJ&#10;3uPudSyaOhs73z+KzKwK8/nS8gZE+Pli8Zy5xj88cfQUzJ6yAAunr6RCXok5hLJKaC5fuBbz5y2H&#10;w+zFDXPmr1/In629Upe92Zu9/faagNzY8nxpa9vTJgNkdivQ6qWBqSBr/MMc0BXkpRWZWghR+RON&#10;+ZoDvLqeK2dXJk4T0MVBX88FBqXFSCXrUdsVoG3RuTJpyteYHBkPpztOCAmMxLXjl7Fu6UZMmzAP&#10;72z5AqdO3kVJdbsxD9tyiXU8UnkmuIvPlVss4BgfMz9jBXbpbzwWHb+OiZ838Ob3pTRl/pXvV8A0&#10;QKbalplWlbv02qR0EaRSxDX1nSZ/WEDUNgVdHU+71L7Oh4+2aG1NBgRrA3/uT8cqiOoz+o5M0QJy&#10;ZVktYgKScOvcJWxe9yE+3vwh1q99F+euOuHqbSc89I5AZb0mArxuPFYBU9W8VFJTwW5mEkAgGxeD&#10;lL4NyJpo6Dy4X/1N7yvPW5MC23N9RiZ4A3Iem6mYponE05emeItlfrb8xOryE9dWKdBOELa6gCwl&#10;LAuHltes7FLLWiyislwVuSx1XFpageO7P8KUMdNx6MgdFBbVosTkH5fz3M9hxsRZGD9iCiaPng6H&#10;qYswZ9YKzJ5NlTxzGRbOWYulizdh6ZLVWmwietasjX/s+unam73Zm739thqB/PdUqGtqKltaqspb&#10;0MTBXmsUWxC10pkEMCudicqQMGmq4eeolNv5ORM09FIBRFY+qwkK42BvfJfsJpKX8JU5VOZq40Nm&#10;lzrWfqSUVRwi+JE37l64Bc8Hvjj46R5MGT0Z48fNMqv+OAcmot3kDQuoAnIXQH+CAa1RfgSyYKwu&#10;lSqFavu8AKq/y/crIEspS6kKYgKSKYTB87RM7wKpAqksoOn7+oxM1YKqDaYdXYBVt1Kcvkcbn1v7&#10;tWCt5/qOvt+uCQnf0/sCaTO3UV1Vh9O7juCzLbsxc9JcTBkxE8sWbMO9B6EoLG9CRU0bqv5m+cVK&#10;Tlyqed0rpVYJS5uPXHDVcQrGArFNFetR10bXXtDVPTQ54QSoIKrJlzk23g+bL1/5wdayjk9QKwhT&#10;FctPbIK0CFgtDFFJyFbynslkrQpcgrfyzGXGrqI6lvotKa5BSUktykoJ38ISfP3Z+1iyZBMeuISh&#10;vKIJZQR2RnoW9ny4A+NH8V6PmIxJ46ZhxoylmEll7DB7BebPXYn5i9ZhwfK3sWTpSsyetexr/mTt&#10;6tje7M3efputshL/gYr3yyT/mBeO9wJQ3/DkFyDLlGlARSDL/2tMtQpsknKqkwmzxfI363OCXRfI&#10;LDO34GApZWMiJaSkjtVlotb2BQapsDIO3O5UhKe/PoD3qIw3cOBeu2IrPtyxH5cu3UV2aaNRnAKQ&#10;ZQaGUbN6FIiMEu6CsrpUsxSyLf9Y7wngNj+vugp0CM7GzKyJxnMruKultdOoUaNs+V1NRkwglaKe&#10;2eVLNistSXESeLYoa21DlbYEZW1TwLftW+Zybc9Sz7wOhKM+V5Sbh6927sbb67ZjytjpmDJ+MT75&#10;8BiBHIz84kaz6lUVlXBVbTtqZU2gctVz+dLN8fN8rAmHBWSBWX5/W76wYG3UuY6f11q5yKaSFo/N&#10;LPihwDHeh3oqYLkqVNBDAK7lPrQYhIK2aqtajAquqmwwQDYqmTA1QNbfOWloVLBaU4e1khPB3cDn&#10;+k6pgEx4Z6Sm4+ypS3B6FIT07DJU8DOlpQ1ITUnDp+9uw7iREzF2+CROwBwI48WYNXsJ5s5ZjUUL&#10;VhPE67BiyWYTee0wecmWrp+tvdmbvdnbb681NDz73ysyi5xuHTj9464vz6GsstXy71LBGSBzkJcJ&#10;WoO9oKrB/ckTqsS6FtRxYFWFJq2XbPNZSmUq0EvPpZ5lBhWYZbIWjBVdrVQnAVngV7BQSUElnK/d&#10;huONB/jq3e1YveED7NtzGDt3HkFgZDrKNOgTgopaFmQU4GSioPko6Jk0KHbjy+ZrvSdVbMzVfN8C&#10;skBtBWzpfQMrfY7dQJNdpupnL2SSlp/Zgp2CwWQiVrWtegJMBT2kcC0QU/UbBSwgf2+ArC7VLDWu&#10;SYCJAuexmmPjfrVPgVlAr6iogpebN/Z+9AXWr/sAb2/YgJXLt+DMsTtwvfMYIUFpKK9uM0sxasGN&#10;ppYnKKW6lC/bVMzS8RG8lmm8y5dvuw48V/3dqGIpd95L3dNmnodNCTeY3oE6Xl+9p/uh4KwqgbZL&#10;GQvIgrBM1qYutQDN9+Unlo9Y7oaqLmhLMQvQSp+T37myvAHl7JlZebh0+hJcHoSgqKgOxSXspXVI&#10;jFeg12pMHDoeI9lHjZmOmTOWUBmvwqKF67BswTosXbQeSwhmBXctXLhhU9fP1t7szd7s7bfXOl68&#10;6J8Xk5jz6drN+Ojrc6isaTdA/qtCtuAqKCsIyChJE+DVgQYO0o0cuLXesQpGqPqTUdMElTFlG7Vm&#10;+ZQVWS3/pJSZVn4yZlPuR6bSguwiPLh8G17OPjjw8U7sPnwVnh4BOPTNeYRE5qG2kUCUf1uqmsAT&#10;RAU6kwPN51LCgo/M1QKoAGupY8ufLBgLUgKyngteJqqa39X7thxk5TPbgrB0zAK0FLIp1MH9qrCH&#10;/MmWorZM01KbgrH2IxO14CyFLODqeLgbbhfmmMyxEsryP8sknJ2Yj3vn72D72+9h5xdH4fjABYcP&#10;HsOe3Uex75uTuH7PD4VlzahpeGJUsVUQpBLVtR0Gejafsa6xzklrFdsmRZogafJhJkX8nHX/rMIv&#10;mhgpmM6KGZC6lS+fk40Gma3lSuD1pkKuJ1zrBGYCWZHVVnS1zNi87wS3cTnwmsiMXV5aa5SzMW1T&#10;1eszckWU8v3i4ko43r6PA3tOICw43QC5oKgWQf7eWDF/DkYPHYNRQ8di7OipmD5tHhbMWoPFC9bz&#10;b+uwkn0RFfO0GQuxfM2767p+tvZmb/Zmb7+99qSt4/1Uv6Bv3123DXe8I81AbQZaqimZam2RzDbV&#10;pQFfPkkFZinquoHqSEE/SonRQC/TtlKfBGYDZH5Hn5fPWADRohJaUEIDueosS5HlJGfC6dpd+HgG&#10;wtMtAIEBCXhw5SFOHD+PLz89jqSMKqMQBUWpT+MTJux0bAKwCWgyULQinKV+BUiZlOWz1THIL6zP&#10;SfkKpjofBTmZiGS+p7/L/2pg1nWOZjLC9/R5Y87mcUud/jX/2DJXq2ufes9mrpaa1zEZdU4iC+xm&#10;0sDXUvQ11bW4cPIKzp66irNnb8AvIgU5xXVwd3TC0WM3kJpXjSIq1cpaKta6DrNGdFJMKq6ceYgQ&#10;/1SUFDdR+covzIkDr4dJXeJ2dfxyGUgpC8iCsPz6grYp2NIFZt0D5YPLwiEfsCwfmhwJ9FqlSfdU&#10;ZmtbdHUDj0GQVXS11LIUtrahSVpTQ6tRw4JxNf9WWV6HMipg9ZKiGhQWVSE9owARsYlITM6nSq5F&#10;fmEN7lw+j2njJ2LU8NEYOmwExo6cBIdJCwnklZhHVTxvwRosXLACc2YuwMyp87Fx2cfru3629mZv&#10;9mZvv62Wl5f37+qrq/0eXbqFfQfPIaeo3lTMkj+xrQugNhWprsFcg7yAK8WrvOQGDtitUllKweHA&#10;rvQZBRAp6lqfMXm+fK2qXHrUknsCgU0haxnBaB9/XDl1DT4eoYiKTIWXozcO7juL+IxCBAWFITal&#10;EM0EoSBnFmmQ+Vr+UMGD+5DZWPAz6UbPCEg+Cn4WkBVMZQVf2VKELFWrz1r+YwNpPtdrmdgFKJXK&#10;1HctuGrfL6lUO41KNgrYBmR+3qaWzUIVfwNk/U0q3VLHlq9btbcFZHNsz3k92jrg6eIOb99EQvcJ&#10;oqNicOuOB3KLG4y5WoFdFQSiUr6KCgpx5sAJfLnzENwehvHaPTGma23Xdn/MvdJkiPvQxMLcAx6H&#10;SXPicRoTdruqrlFV8x5JITdwv5qINdR3GndCQ00rFbCiq5Vz3G66grdUcatGvuTq5l+ArPvaUN/6&#10;S/pTc8sT1FHJC8blZbUozK/icVebmtVl/ExRSQ1y86uRzX73+jlMHDcRI6mQRwwbh3Ejp8FhylIq&#10;4tWYP38VYbwaCxetwqwZ8zFn2iJsWL3TbrK2N3uzt99me/Hdd/3ra2ob3Ry9EByZhpraNivgisCU&#10;IhR8NcDbzKAa8KUcZbIWaFWf2pi32aWQVStZoDWmbkJAAND3ZCbV91SxS5+T+pa5tKnpKRVYGxzP&#10;ncGx/Sfh7R6K8LAkBAXHIzQm0yzGoLQjEyxFwEmZCoxSqgKjCbQy71v5vzIZK/jLAJmq0fhYCaDX&#10;P1h+ZoFR5/SdllQkIG3lNy1TtW3SYflddX5Sz7YgLIHW5j/WfrRP7UuqWF0+Y61trOcCtEzb1mcU&#10;LCZofm9VGusCst4z2+exFhYWIy4xl/BtZ29FfgnhVdWGksoWk2usyYHM7Z1PnsL7oQu2bdyKwwcu&#10;IS42l6r2qZkA2ACsIinmPHieOhcpXxP0xeOTUtZr1aAWqKWYTUyA7ousHdyXfL9SwI1UyOoNvD+/&#10;AJkgNn5l/l3gVg1yuTbqFF1dwfcJbE3mdE8rqJgVYV1cXGP5nPmdsrJ6nms1snIqkVdYxUnYQYwf&#10;NR7Dh4zFSPYxxmS9GPPmrDIKef7CNViwcCVmTZmL2Q5L8c7m3V90/XTtzd7szd5+W+3Fq1d7q8ur&#10;f4wIT0ZRaQOaqJYUACTzpgZ1+VIFNJtK1qBumXK/twZ4408mMKmKmps6DJibqLSM8uT7Ju2GMJBy&#10;1neU8tTCgV/1jQVkDfJSVnfOnMDpE+fh6x2GiJAkJCTkIS2jzEQUa1tGhbLbIKbjEaBs5mKpU6OI&#10;+ShYGhM2u8BoVL2AzP1bILbOxQSbEVry7/5tN1W/+L6AbJnFrW1qkiEgqwSmzWytyYBRz3yufduU&#10;tIG0gMdrZVsYQvsXiE2edBeQdSxS0M+5D0VQV8r3SrUqE7WUcWPr067jtlT2k85OXDt6DJ9/8gXO&#10;nLkKH99IpMTnop5KWfvX9dYxqyugTOep89A1UGEW3Qu5FFQCVTBW1LUBOa+lWZqR11oV2Zp5D+Uj&#10;VhCX1iwWYBt1bARrTXkjXyvOwMopV5S8IrCV7iTomrxyfk9ALqUaVlCXioTob3ovv6AKmbmVyMnJ&#10;x6fb12PE0NEYNmQUhg8dhdFjpmDm9EWYN3cVli/aiMVLN5hlGKdNmoPFfO/9tz8/uWSJ6z90/Xzt&#10;zd7szd5+G+3Fixf/9PLly5yKkkoUULVItWpwtpSWVblKPknBxADQAPj1LylNFnCV6kTlpoIhbRaM&#10;ZfLWQK2IXkFPKVEa+PV5RVgrJ7lJ0crsNRzsS/IrcO3YSdy8+hCB/tGIpEJOSSlARnaZUVHlVInN&#10;bS+MShV0FYylACzBVWZqqUPLNKyAKSlQK3Ja4DamZB6jMRHzM4KgjkmqVTWl9XlbPjMFsgVk/s+W&#10;DmUCtIw65rETYgKyoq2l0PW+Ucr8nD6r7etRrw3A2RUNLvWtLrWq45Vy14RBZmZbQRIdqwLWqqiQ&#10;awjXqtoOKuMnZtJh1kvW+RKyz1+8hK/rI1w5fwOPnB8jPCQBwW4BiPSLRUubBVcB3wZkTTgEYRV2&#10;MXnhvFdKU9OkSvnhci+Y6GtZNTi5kFVDNctbGjuNOhaIbUCuUeqTzNIEr1HP/Iz8/3VUxVrvWBHW&#10;1VUtaCCQa/ReRYPJRVZOsoCslZ2KiqmOc8uRQSDHxUZg+byZGEQgDx80hip5DBXyZEybvhRz5q7B&#10;/EUbsGzxRsydswTTxs/G0nlrsHnth2f2jt/7b7t+wvZmb/Zmb7/+pupcz1+9Wvb02Ysf2jufGzUn&#10;oBgfL6Fj1SNuNb5Fs1gBoacAIg3oUo+K3NVAL5DYoPz02SsDZJVdVBS1/MPyy3Zo3WMCQJDTOr0d&#10;bU8R5RPFwbkB5UXVCHJxx9kDx+H66DGCA2MQEZqEtPQSlCtYTMUmOPDLbCsfqnzACuj6kYAT7LRd&#10;KVKzbnDHKwNBQVuf0d8FJ6PseZx6redmokFgC5w2s7wtCluANCtHSVl2nauui87TAJfnIzDrONQN&#10;6LkNddtnbOZpfc6oYL4vhfqE3zVLK/JYtYyizNs6Pn2vnRMa1XXWQv1lFS0GzIK7OR52HZsgq+PO&#10;zc6Fl1cQIsISkBCdAn9nF9ylWs5IKuJ9smpym3Pi94xPWd/jPoxlg8cjdaxHs3oTj8EE5/F4TPW0&#10;Vk6UCFlTQa3RCupqoBquq7KCtqormow61vsqkykTdFWpVSRE1bmULlUjn3dFvTFXl5bWEcTNpoJX&#10;SUkdcvMrkZ1bgZyCGkSF+WHB9MkYNmgERg4aTaU8BhPHzMKsGUuxQEBeshpLFm7C/JnLMWPCfD5f&#10;i7XLtp7fuzfSDmR7szd7++20Z8+e/W8vXnzrLD+qBmupY6mb8uI65KQUIcwzAp73H8P/USDCfaOR&#10;k1VOSGhNYPmHLZO2Bn0N8iaAiwCUudQEdbFrxR/ltZql+tgFKFOKkZBubWrHAyq8xOQixPgE4PSX&#10;+3HvmiMCH4cjNMgCcmp6ISp5PFolSaq0mYAX4IzpmtCVujSTAW5XoLP5lGVCVlCX/MlKe9IxCmgC&#10;pz6vboHa8i8LWqbsp/zJ8u/y7/qOgp0EROvaWH5qC6RWLrIt/UnbEHQ1ETAlNnmM6gruapZ5nl0B&#10;aPquzkMm+DpZBuqoOAk+XXflFqsudV5hNdKzy5FbWGcWnjDHbnzbArIsAgLsT5wwtSMlKQuJcelI&#10;is9AoJs7bp04g8BHIbyHbb9YOQTw/xHImjwZ0zSPV/dGEzCpYlkzzH2TMm5oN/7hFhX74ARL6lg+&#10;Y5XKVD6yLCCyhsh33MjzqBKUqZAF4UrlIvN3Ul5Wh2JOtsoIYcFY3fIdVyA7rwpFZQ14ePsCJo4c&#10;h6EDR2HY4FEE8ihMGDcDs2YuxSKq4cWL1mLRovVwmLEYUyfMxeL5K7F62aZLW7Zc+8eun7G92Zu9&#10;2duvu0VG4t++evXdsqdPv6uVohJQlTean1WKGN9InPlsHzZwUFwxbSGWTZ6HLSu34tpFJ8TGZqGq&#10;uo1qWuZny0es71ogs4Bs0ovMAE81y89JJcskKjOxiapue4GGqnpc2HcMd2564MG5S/j07fdwYPdx&#10;PLzphqDHEYgKT0ZSSq5RjIr0VlEOAVAglkIUXLQf1aDWa6lhAVjq1Qrysop2yJStiYPgKxO28aMK&#10;wgSygrb0mrwzqzr98JOUs1QyP/e96k6/MpDX/qXO5deV71gwrVUksnJ1Ze7lPnRcNpO2la9s+ZUV&#10;iKaJgHzQUvKCciXVYxknGsUEUiEnPyVUnSWEWRGVZHpmCeITC1BY1mgUtyYSPDwCWX5ty7etrmMv&#10;LyO8U/KQmpyDEE8v3D55Bo9d/FGYW20mEpbv3jpnqWuZrPU9Qdnkg/PYpIoFVZmrBWM9b+a5mhWd&#10;eJ7KSZa5WoVAbAVBlJOs34qC8RRroAAws5AEu4K6KtllolbltcKCShQTwoJyGc9Jajkrjwq5oBrl&#10;1c24e+kIxlAVDxk8FkMJY0VaT5wwA3NmLcPC+WuwdOE6k4s8c9oCTJrkgEXzl2DDyncu2IFsb/Zm&#10;b7+Z1vr09VvtHS9CGxuf/CgfrpRxSX4VMqNTcPHrI9i9dSemcXAc2mMQZkxbii8+PYIrp2/C+ZYn&#10;4iJzUceB2rYqkBn0CTwN/FKLerSpZkFNplipWMFbClk5rpkRsdg0bwU2b/wIR/fsw9Y1G7F64Wps&#10;XvsBnBy9ERYci6iIVCqqGrPIgQLNBGSZgxXYZJlxLVPvq9cy41qKVxAywVz8nP72hJAUBNX1vsAk&#10;IAtqAqRe25rAZzrhLFUq/7S2oe9JpVvq20qxMpHWPA8Fdtn81zZTteBsAG3O//VfTeCkqvZZU9+B&#10;EgIrv7gGOQRTaaXqVbeagLrktGLEJRRQUb8wn7cmC13BZjYft4HzT2ihSs7KLEQqJy5BLm5wOncD&#10;IY8jkZtdwWv23By7zsGYrg3ELdWsidQvkdU8HwVxCchSziqJqgAt5SXb/MeCcA27qWFdrnWPCWRC&#10;uY5KX6ZrpTnJr6z8Y3WzkAQBLN9xERVyeWn9L0AuIqRzC6tQwPdKSqpw5It3MWLQKAxhHzZ4JEYN&#10;nYgZ4+ZinoPSnQTkVVTFa/kbnI9pExZigcMyrF+69ZzdZG1v9mZvv4nW3Nz8T4Tirebmp6/r6zmg&#10;alAlEFRRqSgtHx4Xr2DhxFmYPnYWVqzchBULVmHZgg3Y/9U5nD91CxFRGaimypMPUSUvBVkByEQs&#10;E8ZSr1pJyPiUjXK01JoAoApfWuqvID0D769Zh/VrtmDPx5/g7SXLMWX8NHx9+Dwe+0cjKjoVgQEx&#10;iI3ORFpaEQqK6qhKO4zSFpBtZlxb5LEtiEkTAnWpZZm0zQSB79ugKlUrqL58/b3xc9sgLfgZNdoF&#10;QGsd5C7fLb8vsMrfrFxmqeK6Rk4SjBn6b3KguU+pcDMhYLctPGEgSBDLR9/A66V8YuUylxFe+cW1&#10;5rUKf+RTLSdnlBFWDcbfLQjzP9P13KhkAbnr+J49e4H8vFKkJWXA6/ptuN96hJjAeBTmVKGmopkq&#10;WAVDLBO8zk/3Q69lqtZkSfA1SllWDE4wlE+s6Hf5jmW2Vv6x8pAtf3GHAXJ8aDwCfeII/SpU8vjN&#10;yk5UxBaQm81vor6+jb8ly1wtpVxJ5aw85NzsMuQWVFH9N6CgpAGJ0aFYNHkiRg0YjREDR2HwYCrk&#10;IWMwbZwD5s6mQl6gspkbsYSPDlMXYOqU2Zg7YxGWLXn72N6/2/v3XT9ne7M3e7O3X2dra2v7Xzo7&#10;X11sa3v+QrnGCtyqV/CW1A0Hz3Iq0qTweBz5+hCWL96AExcd8cjRDXu/Ogqv4CTUtTwhZFT0g4Bp&#10;e4aqkhr2OuMrNkv7dYFZ6kyLTBhQS3kRZG0dz01us9KdSnOL8OW2j/H+to/w9a7d+PDtTZgwYiLO&#10;nr+HsNAEBAfHIyYhB7GxGQgKSUJkbA7SssrNKkcyl5tqWl2q3KxxzP63EcVS5OYYuoBsOr/z/KUF&#10;RgG0RT5QwZmf0WcNlAk7C37aZleUMvehSGdjIte5EK6WKZsw7pRP24qmlkrWJECBXoK3TNcNzYrI&#10;fkpVzElPHUFFqCmVScs4VlB1CsYyh2udZSllFcqQ71gKXiC2ddtxqZv3COTnL16hrLgKSVGxcLty&#10;C75OXogNTkReZhkqqUabCH+zzjGPx5j4u66JqaLG4zXBXLoWnS9M0J3cCUp1MlDmo4BszNaEs6Kr&#10;w9z9cfiTvTjw+XFcP+uCpNhCY57W78ZWocvUta5tMSU0lXtsi7Iu5u9EEyulOhWU1JvJR5CXE6aP&#10;HINh/UZh0ICRGESFPHLQGEwYPwsODkuxZP56LJ2/CYttQJ44G/NnLsH8JRs+7/o525u92Zu9/Tpb&#10;Xh7+3cvn37/b2fnyqSozmd76zBQBqaI6NkUfOKjGhSbhwsFzePfdLwjhZMKiDfmF5SivbrF8xBzY&#10;TSqTwEOV2dKgWsfNZnsCswKszN+7fMx6LfN2hxajIAQF5IK0THy46X3s3XMAez/7EqcOHsWSWXNx&#10;/Pg1BPhG4bF3CKKoxJNTC5GeVYrY5AIUlVORyZ9JgAk06kaNldSaACQdmymnaRSzFTUtsAmq6sZP&#10;zPekiI3pmnCS/1nPpa4tpWwpY0VY61FdINZ29XmZf7VtmacFYQvImngI1N+Zoh96X0CWEleX2b5T&#10;pnsCUD7oBnblG+s8BGypZp2X1gfOLagx3zEqvQvGahaEbd06lxecXGgt5Qhff3jcdEQggZkQloKM&#10;pDyUFtWhmlA2ZS0JYDNB0eSE52HM+jp+o455bJw4mEA8WRAUrNVk1bBW1bWmhiemQEhSZCouHjmD&#10;hZPnYumsVdiwfDv2776KzPQK5BG0UQFJKC3VQhOKzG9GCdWxVnJSEJhZ7Ym/r5S0YuRwwiefeUFR&#10;OU4e2Ilhg4ZicP9hGNJ/OIYSyioMMm2CA+bMXkIQa6WntVi6aDUcps3DDO57ocMKvr/p7a6ftL3Z&#10;m73Z26+zPX36cnhnx8tCKSGzmAAhpoArdQ3A8u2WFVTCmzCMTsyAb2AUIdhggrAsH7AVWW0GdcGH&#10;A72Urx41qJv8YgJaADAmUXab31iRxOqK0BaUKkprcOfqXRzfexBff7Qb37z7MaZNmo5TF24jICAa&#10;/r5h8HIPRFBYMtIzSpCUXmLWzs3JqeZgzkGesCkua0JaegF8fELw8MoDXDx0HYEesSgpbDDmccHX&#10;BjGjLNltkDXv81Hv67UN0uqCtFSzyePla5ncbYFbUtqaYNj8xgKyzZxtU94ya8t8rYAz+ZS1TUFc&#10;35fJXACWYi4pb0aVArx4XpmcdCQSpAVUjlLk/2PjYVrn0XWsJmr85beoLC5D0MNHePzQA5EBkYgP&#10;TURafC7yMkpRUVzP+yyzvILXLP+xbc1nE2nN41Q+shSy1LKKgTTVtpvfgrrUsbomWyHuHvhw5VZM&#10;HTUFY4dPxezJ8/DO21/C91EIrp64hOMHLiI3r4YQruf51Jm61eY5YSyztdRyRk45SquaTfBaXl4+&#10;vnhvNYYMGEx1PARD+g3FiH6jMXzwJEybOAeLZi/H8vnrsGTBGixbSCBPmY9pU+djyZyVWL1404au&#10;n7S92Zu92duvr3V04A/tnd/eb2t//lpAVoUlG5BtEdB6VFeusV4LpM9VFIOgfkXlJ1OnBnNVdFIg&#10;kPFFalAniNq7KjaZ4iDNnWjj4K5BX8pYZmpFWze3PDGKXCpK6UzxkfE48vkufEEYf/3ZHmzdugM3&#10;brojJiIFbk4+eOjsDb/gRCrkMmTlV5kayCkpxYiLy0VIeDoyc6uRRVC7XnfBppVv4/2P9mPdvI04&#10;vP8GIV6GXP5dhT80KZAqFFwFsx9+sIKs1G1q09Zt7+tzUsMyixvIGthaFb8UIKZ8aL2nboqOaMKi&#10;SQofrc9ahUKU+iQQKzCtjupTqlgwlrlaariopAEZhHECYZxIpSlztXVcFoDVDZD5xJT1JFBtqv7F&#10;i29RlJGJACdXhHECI/9ubGgcEsKTkJ6Yb9LXagj9jnarbKZZOIPnI1eC7qO5d+wq0mLuU9sT1Ne0&#10;mGpcKpWpwi2KoFZgV0l+Pj7etAaL5i3CgvkbsP/AaezbfQznjlyDl0eEmTRV8bvlVMKWIm4wSrm4&#10;oNqCcWapMVXLylLEzyTFR2H9srkY3G84hvQZgQH9RmDgQKrkYeMwdfJ8LJy1giCmOl5MlTx/BaZP&#10;mYvp0+ZgybxlBPIWO5Dtzd7s7dfZSkp+/vftnS8Pdz59+UJwlFm5jUpNlbMEUakka+EHK+pWf5MC&#10;1t9UPEJANqqqC8ivBWR+R5AWsKm8LbMnu2pa15ZWIzE0wZRJbJVvUr5jbqul9Snq6wmkunYD12B3&#10;T3y6fRt2bHkPxw6cxMljF+HuGYYgKmSXRwHw8AqGb0CcyVlVsYzM1EJ4e0YghMBOzio3g/7di7ew&#10;Y+vHWLHmXZw/dwvvbvwIe3adxoUTd+DsGY3CiiZCsAMNMmnz+BsaWk1wl8zICjBTGtArAko5x+rf&#10;fW/5ki1Va6VGWZHTVgS1ylsahUzI2qCr5wKyYCzwC8jm75rcCHicpCjPuKGZalMFTuo7UE6lqACn&#10;XE40BOT07FKTl6vr+/8OyDomwdgC8s+cFL1AVnwiIrxDkByZgsSIJMSFJbAnIjk6E3npRSjhtWtu&#10;empNSgRkflePKnlqoqw5UTJ1yPW74DHWVTWiTusgc8IgF4bWSK6rbkNVeTVuX76KI/uPc/K0H86O&#10;wUiIz4T7vYe4e+kRCvOtaHitCqUFJSqo+kuLtahEJdLTizmpKkcx31MkeX5xNXxc7mLK+AkY1G8k&#10;hvQdgeF9h2NYv2EYO3QcphHI82YtMWlPq+dvxLK5q01A19Spc7F43gqCfNvKrp+2vdmbvdnbr6s1&#10;NT3/71TGqUaxdUqxWiB+TsVnqm/J7Cqw8FHFIQRqAVn+xW8JXSlgE63bBS+pRoHa5LUSIKaeNQd3&#10;BQZpecWmhjYUZBaawViBRcrjFZClLFVQQ0DOyyzC7bPn8Mn2d7F93WZ88/kBXL3yEGGEbVhEMoJD&#10;EuDjEwpP73AzmBeV1iPILwouWngiPhuF5Q0mRzkyOhF3bjnh4rVHiAqPw6G9Z3Djrgec3ENQQLAo&#10;0lngNFHP7SrK0Yx6HpPSqJR+JP9wZ+dzA5NGAtP4ewlQRRc/e8oJCM9T/mOZsAVCkwrV9dxAWOfO&#10;a2U9t/y0eq7P67XxNXP/On/tU+ZqXQNNSARkrQdcrtxdLcjQ/twoYJnR/xbIYrINyFK4tiC1J51P&#10;CeRUJEUlIyslD5nxWYgNjEEMr10ir2NGQi5KqJLrqHB1X2SxMCVPTQGUvwJZbgZZShTMVV/dhBoe&#10;j7rJN1bviqgvyC9FVnYJsnMKkZScZ9KZ0hJT4fzAG7k5lSb4S8VDSrlPs+QigawKXdk55Sa9q5Kw&#10;FpCz+P0LR/di+JDh6N9nMAb3HoqhfYZgWN8hGD9kAqZNnYPZDguxcOFKLJ+/CavmrsXMKXPM0osL&#10;5y7H+pU7Fnb9tO3N3uzN3n5draambVhr27NGo9i08pACkfjcBuPW1udUUFK6lhlaIDZlFQkSs7A9&#10;H00Rja4IXSlIgdiqjUzlyO88J8gEZH3XQJlwq69vRQUH5vrGDuNPFpAbqNZqCeTYx49x4NPP8em2&#10;97F11QZ8/skeOLsEUh3HIDwyHTEx6XB56A03gjU1swx5+RW4d9cdfuFpSOEAr9QgFepobumE1yNf&#10;+AQmIiE8FnfuEw5FdcgprIWKc0i1KtpZkdmFhZWoqus0EdI6HhX4EDybmztMkJWqasn/nZOQinNf&#10;n8X9Cx4I9koyhTZyUgpNrrZSpXQemmTIty61Ld+4dW01seG15bb12nyGf5NFop6wqqxuRmVlCyor&#10;WlBEWOVRHZdQFZcrOrmh08BdytcoZEJYYNZr+bj/akb/q0oWkPPTspGZyAkKVXZmbDqi/cIR4RuJ&#10;KO8opCcWoLSwBjWcmLTzWDUpePnSyhM3qWkCsiZSnIBIJZuUpVr1VlOrWqUyrXzjNpOTLKUtn7m2&#10;o8UjTA4yJxIFhVUoLann9bHUcX5eBeFdZSwYykfOzqkwBVCU5qWJVW5OPvbv2o4h/QdiYO9BGNZr&#10;FAZTIQ/oPxzjhkzE5GmzMWv2EsxZvAJL5m3C0tnrMG3KXEybNg9zZ6/9cdmqz6d1/bTtzd7szd5+&#10;Pa219ef/XNfQ7im/sWWiliqiCuRArOdSygrGsv3NVNjia/mQBWiB2Gaq/k7KSirrx5/NqkE2M6+C&#10;uowJlNuyma0NuPhYUVRtBmcFcsl/rBQgmZDToiJw7PM9+HTru1i7YiX2HjiFECq7AP8oRESlIzWj&#10;AO4uXrhHwCamFiGLry9efoCoRCpvwlh5rEodUnWsSqq6fAKhoIyDfnWbUWRpWRXcJwHL4xSAZTKO&#10;ikxAQmopqms6UFHRjEJuQ+AsKaF6owrU8/qGdvh7B+HkhTs4vu8E3vvwBLx8I3DkwBkERmQa/6eU&#10;tc5BSluQKaWarJZ5l+/JPyylrRKjhTwm/S07pwyZuWXIyqNSzK9EQXENcgitzNxynksd8opqDJAF&#10;Sls0OOc8IH/Na0FZaV2KHheIjULXZOjVa1SVcntUrYU5pcjNKERabBpig+ORIIWcXEgg1xGuLcYX&#10;3Nr8zLrHvFcmyIwTB5tCbm/XoiDWmscK6NL61tVV1hKLAnJDXQe0MpdgrAmI0uUsWCt/vQ6FeVT7&#10;+dVmzeOCgkoUFtQYdS7fsXKtC8x5Vpt74+/qjhWzZ2BQ74HsAzCkzyAM6DsY/QYOw+ihEzFdSnje&#10;CixerHWQ12P+gtWYNNUBk6fP5vMVT1cu/qhv18/b3uzN3uzt19Pq6zsHNTR1dGgQlXI1AVYCsVGy&#10;L01XgJcUlN43qrnDArMUsgXk78wg/guQCQjVPpaKFqyltJ4praftmUmD0gCvhSWkkrU2rkzXVRy8&#10;zYIVhJhglp+agZN7vsR76zdhxdKVuHzbHQkJWYiJz0JSaqGBVFRkHJycfU2wU0p8Ki5cuo+I2FzC&#10;rNoEepXXtBsV3EjwqtCGFm2oJjxSM4tRLD8o39PfW3iOyj9OovJ1846hgq5HOj+TkFaCOh5PAZVz&#10;KaGlNK1CQiOPwM8pqsWDm7fx0c5jSMwsQWxyNsqlHHnsglIdoVzJcyqlatY2SsvrkUc1WqTUH6pH&#10;/a2cx1BSTljzmATsKn5fflS9n5FebNKAsqi+9T0Ff5kVnQyQbXnQlio2yphdwDbpV10mc5me5R6o&#10;UiAVVWpJYTVy0wuQEpOB9IRcKucCFOfVcFLESQQnILKEmImXCob8jULW5En3S/WrFcAl33FDnXzH&#10;KpNplcrUe/q+LQahnn/X+saq4KVVnCrK61DASUa+VD9VcUFOJc+xlJOQKgPkQirj7OwiuN59gLUL&#10;52J4n/4Y0HMg+hHGA9X7DcSQAUMxZsgkzJy6CIvmrjF58MuWrCeUV2P6dAfMnCFQr+/YuOrTt7p+&#10;3vZmb/Zmb7+e1tj4fAkH0B8UMa1IZ8usqtKJMrEKyArmecquKGkLyFoqUQr5xXNC14BX/kZrkQUB&#10;WID4K5ClpPW9b43/WQFeMl2r9KIUsXzIWv+2mGpJZlupympCOsLLDwc//hjrli7D25vehYt3BKKj&#10;0hAZk051S7VHpRUTmQQf3yjCswzhAWE4de4OHgclISGpAFExWSgsa0ajTK3K6yUsmrl/+WIVHKX3&#10;BGmVu9T78g3HxSThkW80qhueEJy1BGybgVEh4V9W1Wp8vXmF5aigGqwigFJS8xDK/TQTYi947jKP&#10;qwa1TPDJUu35NeZzdXytoCypdBX9kDXABG4pH5cK2eRdE7q5hJMWj0hKzEFYaDJ8fMLh55dgvmct&#10;ImFV4rIBWRBWNy4C7t8qcmLlQRulrGNqbEd1RQOh2WSKhBRzcpGXXYyMhBxkpRSiMLsCpfm1qOPk&#10;RSs4KQ1KqVfKibaZ12WytqW+KcpaUJb5+pfSmYSygNzWxnvL7+maCdQqBGIqdfGayHRdUswJQW4F&#10;gVxv/MfpGeUo4gREVoDc/HK43r6JRVNmol+vPuj7Vj/079GfMB5izNWD+w7DkH7DMXboBMyeugwL&#10;5q7H8iUbOFnbiEUL1xDSc035zKVz17WtX/Fpt66ft73Zm73Z26+nNTY/+7xDfmMC1Ur/kdqVf9jK&#10;D5YyFpC1qo+KSAjKAqsALCDrc7aUKBOh2wVkBXdZ0LYUsqBt0mdk0uTgLiBLSSlYSgN2AQdqqWQB&#10;uZJqyu3WfXy+fTNWL1yMvXuPE3zpiCeo4hKyTfGIsspGhAbHwtMrEhlUqB4P3XDyzG08cApEQHAS&#10;gkKSkZRWbtYMlmptan2BlvaXVKqNqJK/k/tWupEJ2uKxV1U1ws09EMHRWWYpR6XfPKNq1nKRdYSa&#10;go2UIlVaRkVJ+FTXE75UlRUE2RNeB1Xgqq1vNUBWfebQ8DRkEsiaEMhUnZJZarZbKkAprYvbrxCQ&#10;qZDrqDwTeV4RkekIj0yFp3sQHrn4485dN7h7Rpi8ZUFY3UCZ3VrZiTDmG7ruJspdEyBed11v3TdF&#10;rddVNRhgtvAcKsvqrE4AFlGpFuZVoiC9xJitKwjJqrJGfseKMJevXEC28sS5LU1qCGGtayyrRm1N&#10;61+XXlTnOWgxCVUnU9T93wJZJTRNRS5ONvJyKpDFCZRM1VL/FdxWQV4p3G7cwQqHOejdqz96vNUX&#10;vbv3R//uVMi9BxLKwzCo71CTAjVi+HjMmLEIC+atwdJlhPIyApkKecb0uZg1hUCes7Jx+8Kdf+z6&#10;edubvdmbvf06WklJyb9vbHx2T8FHiqy2SltaQDaQpVqWuVq+xZbGLiDLvyxQ87nga/mHrTrUBsgc&#10;wE1hEON/VKEQCxDyJXfKXE1AqRZyE+Ek1SWFrCjdovwKlBF6glc5gex+1wnvbViLdSvX4Nzl+0hK&#10;LkBqejHyCJEcKknBOyoqBY8DY5GYkovb1+/g5PlbuHbHHR5+0QgOT4VfYBIH/VoDQOMnphLNzC43&#10;wV4yE1slLAkP7jMmLgseVMcpmRUoJpj0GaUmKWpalgL5pZUDrAhombpVW7q0splqupNqkufKbUkJ&#10;VxP22VTDgaGpKCSwFTRWW9eMTE44tJ/UjFKUVrWZxSc0+VDQlsy1SUk58POPgZdPBB44euH6DWdc&#10;57kkcbJB/hLGVvCW5TPuUsZdr9WliHX9FfiVl5SEG8duIyQg1QRtVZXz2AlQFfBQZSxdc11/WSYU&#10;8VxSWIuc5CKqZ/6N91oTNHPfeE6aaJkccQXhqQoaz7mGkFXdavmOTUAXr4GsHfoNaZIlf7TWPRaM&#10;tY8KAlmrOMlknUMgawKVklGCvIJaZGcV496lS5g1fjzB2x+9e/bFW937olf3fuj1Vh/069MXg/pR&#10;KfcbiD4DB2PYsAmYMnM+Fs9bS4W8EcsWbcSS+WswbfpsTCeUl85ZWr5t6rb/1vUTtzd7szd7+3U0&#10;Abmh4elDAVkDr7oVSa3B+FvjT5Rf0ALyEwvO/KzlW7YB2crR1ee/VUoPIWaWWXxuBQRJKVtR2Sog&#10;8pzbkPmbipsDvNSxWZSAQFa0dUkR4amFCqi2wn39sH31MmxYtQk3bnkiJibT+I6zlCJDdZedV47w&#10;8GRERWcgPj4dF89dxdFT13GNn5XZOiwqA+5eYQgISTO+ZAG5pKgckXG5hGkHQUhlynMSGGtqW+AX&#10;EIuHHhHIKqo3UFWKkZSzfKL5CkQiNOuoBBUoVs/jltqt5Ha1rWZeEwWjVRJO9TyvxORc+AUno5bg&#10;kwoXkLRaUzHPMTO/2kwQFPhVRFWqhfjjk/JNmpCC1nwJ5Lv33XH9pgvcH0cbhW2U8S8wtpSx/Mcy&#10;X/PBskjwmgvKUvRhLo5YMWMhPnr/AJKTiqiStQpTI2oI/7LiWtTyGlcWVSHEKxKJ0bmI9A3Dl+/v&#10;QUhgmqnilZlZaczqArLuryZgArICtFTT3FLavE4EvJSy7qFy0/VZKermZsLeALmJkyxV5uKkg/tT&#10;PrWix7MzixHiF4WrR6/g+NensHjWDAzoS+j2GEBV3A/du4Dc763e6NOnH9WxgrqGYeCAERg9bBym&#10;z1iAhQvXYPnyjVi6cAMWUi1PmepAKM/FnNnLc5YsWfJfun7i9mZv9mZvv47m6ur6DzV1HaflM1RU&#10;tZXi0pWWQ5hqhR+ZqtsIZNUvFpA18Jo8Zf7dMm9bwVyCs4ns7QL0K76vVKfvCAn5nPV3rR5kzNUc&#10;3AVdlefUQvYCslYEKsytNIsrNBJk2cnp+HTLRry9YTPu3PdBfEI2omMzkZxWZMy+xSW1CA1LRFh4&#10;CqIjknDyyDkcPnwBFy44wt0zEv6BiXjkHgqvgHiUE5raV2REDPxD01BS2YoqQlFpRwqWKimpgYd3&#10;GBzdwpCWU01QPzWlLqVu29qfmRxZwbWmrhUVMoELxoRvUUkjsvNrzAQhnyAvUcoS34+ISkYIJwoK&#10;FlO0sczSCuLKyC5DGc9VkddlVJryM6dQMcfEZyMtqwzRMal4+NAHV6474sZtN8SnFJtj+CuIrUdb&#10;F5BlwlbOsS3nubmpHa6372L9wuVYtWQLHj0IMSbrBh67FK5AqlWXKstr4Xj9Ac7uO49vPtqLb/Ze&#10;QmxUNlzvuMHfP8VMVGS+lttCkzJTSawLyKoNXlFS1xW0ZQVuNXJyo9+NAt/kt67kBEDquEBR4+zZ&#10;WSVITy9FLlVySGAETu4/geWzFmL88HEY2LM/+vQcgL5vDUDvbn3Q8y0C+a3+6Mv3pZD79huEfv2H&#10;Y+DAURgxeBxmTlmIpfPXY82irVgxfyMWz12JGVPnYCaBvGDOqtgRIxb/x66fuL3Zm73Z26+nVVe2&#10;fCgzrHx/ArJM0SbSlgOxFmTQij4yM7dxgJZfUspYf9dnBWOZNr+XqZogVtEKgVfPLSB/axUJ4XtS&#10;yHptFpswQO4wg7hZ4F7mXw7aseGpxoQr9ZiXno+9H32Ajz/eDR9CVelACVRv8fH5KCyuN0FQaRnF&#10;pr5zZGgCThw8iW++OYlTp27iwcMAePlFw9UjDGGx2WaBhurKBsLOG4+5jyqeU9sTKwjtydOXSEvN&#10;hy8VsndAEvJLmwxIVXda6rahiWqvus2Uwqwj7EoqmlFMwOYX1RGwlUjNLEduYS3KqtqoxFuNjzpI&#10;aUUErQqOlBJKgrUCyTI44ZAp3NRq5vGnZxJSORUGUsrFjYxMxM2bjjh74Qau3nA2sH9hArVkov4b&#10;IHcB2pZ/rKhqBZzpmBVYFhUSjg/Xvw0t4n/82G3jL5aJWZHP5bx2VVWtlvk+vQA3z17BxmXbceO6&#10;L+5dvI8zhy7Cwy3WWA9UqESTFi0uUm/uUyuvYyMqBeTiGvO8il1grlNAmH4nbc9QV9OMcgK7uKgG&#10;+QWVyFVaVwbPNY33KzkXzk4u2LJiHUb0G4LePfqhL9Vwnx590aN3T7z1Vj/23oRybwwgpAeYlKch&#10;GNhvBIb2G4XhA8di+oS5RhUvX7QBi+atwuLZywnp2cZsPX/2Mv/x4/fa10K2N3uzt19fq6lqe6+R&#10;6lc+UIFUQJYf0JirBWT5SPlaylbBXDZgq8KUlLCVfywTtZSywGxtR+ZrRVYL0jJb/wLkDuUfayWp&#10;JyaIyKzNS9WousYRgdHIpFKsIgALc0twZPceHD5yHpEx2QQ11Wh2KYGca+oiC87yx6YTyiH83mEq&#10;rj1fHsGhI5dw+ZorvHyj4eUfR8A2GrWXkVaAW3c9ERaXi5qGJybAS+fQ0NhmTMU+fnGITStBg86T&#10;YBOIFdhlWyZRSloQ01q9WhowM68KSdx/dmEdWjptayB3opQK9LFvJFKyKkz6k9RzAY+hlEpSwWgy&#10;aecUVLHXGpO1tpOSwklFZAaio1Nx84Yjzl+8C5+geGOutiKnrcpbvyhjAZny2Jit2U3gFY9Z+2tp&#10;e4qqmkY8uHYF7779Ab78/CTSUopMZa1iXlM3gt7jXphZf9j5iguOfHYYU8fMwp7PjmLptHl4Z8su&#10;XLviifqm5+Y+yv+vyZnyr2sFZAVpEbRahlPBYfJPKx+5lSDWSl1aP1v+41J+prjIqlmdm1tuzP5K&#10;5YqKycCti+cwbtAAdOvWA/0I4/7dqYbfUmS1/Mf90LN7XwK5F3r07Is+vQeZal2D+o7AoP4E8oDx&#10;BsiL5q/BoqXrsXD+SsyftRyztbjEtDlYPGex15IlS/6h6+dtb/Zmb/b262lVFc3vK2fWRFQLtgSV&#10;BeQXJhK6mV0LQygAy3QF/fCz8jNLYSoP+YcfBGRrTV1TCITPjamaADYRwDJXP1Pusip/vTALS2gA&#10;z07Lhb9PJIqp2uSfDX0chtCgZKrfOuN3vX3uEq7eekQgZyIjq9xU40ojlFU0I5QQDQ5NQjT/5uMe&#10;iH1fH8fnuw/hwKFzuHj1IVzcQhGdVGgUaRXBGhoShzv3HyMmqZhwbLWqdL38gbAohatnMB6HpqBS&#10;k49OK+JcEG7kxEGFQ/RcSxmWCWpUxwrwysqrRKIilDl5sK1vrGCv7Lwys710/r2Kk4z41CKUVVv5&#10;xYWcVKhmtlKb8gh1+cOj4rLgzwlFUJjOJR1OLr48xjwDY5mr5QawBWwpnUmBXGSwSYMyC0JwoiPf&#10;v9KUTFEOHqt6TW0DAv2CcfuOG0FYgvKiapQRoskJaTjJa3Vq3xV8suVDOEyYRdU5EhNGTsX69R/h&#10;+r0AqnZOkmqVT23loysGQBYNRVOrQldZsbZVjRJOLFSPuprqW78Z+dtrqI61tGI+z01Beoqwzs6m&#10;QuZES/7+oIhU3Ll1FRNHDcKbb3ZH7+5Uw917Uin3RC9B+C/90PtNQbkPVbPM1kPRr89wy4fcbxhG&#10;9x+LCeNmWAp56SYsmrMSc6YvMksvymS9eM4y9yV/Zweyvdmbvf0KW2VZ8zumKIf8wwIyB3XLLP0C&#10;zVR8Koco37HMkcYkqb8ZIL+2OlXUk5Z2ZCbmGZAZszc/I4AIztajVUTEKrupSl3cZvtzKqxqeDzw&#10;wENHf2MWTotNheejIJNXrEIZ/h7eeOgehLDIFCSlFSKNPTGpwKitqOhMBIckIiIiBY8cPfHN10ex&#10;6/MDBPJZXL/pBk8fq8CHIFlAeChf2c03Dpn5tVR/Ty2IcnIQEZEIv5AkZBXWoqmN59z6wkRXa81h&#10;pUYZ1clj7eh4iiwtnk/I5HG7GdkViEnMJ1ipEDmhUfEPBW6lpOXDXZMMwrugoALJmRUm+KuQn8sl&#10;EGW6zuPxq/52WmYJQsOTERiWYCYdKVSQOZx0CNqyWEgd2+pk69EAmTQWlOUvVs6vjs90Pf+b17pP&#10;ja1PkJGWjQhOchTxXMVjKsotw5WjZ/DBe3tw+MA5bF23HdMmzcaCucvwzobPcPdOAAqLGoxZW2VM&#10;2zhBk/qWSbq+judZ04IK5WgX16CQyrdE5vDaNgNk1aou598KeQ65nDgpxSk/vxLJyQWIictDZFwO&#10;ohPy4evjiwUzJhO8PYwifotQ7tuNnWDu+Zc+Bsi9u/U1uch9ew7EAFOxayCGUSkPHzAC48ZMwsLZ&#10;q7B68dsE8nI4TF+AmQTyDFXwmrM8YEmvvf+u6+dtb/Zmb/b262lVVS0O1bVtrxXYZZYHNNC0co2V&#10;GtNCRWyZrK0KW4KATKSqW61AMH2nub4JiYnZpqCE1jOW71XAMDAmTBQVbDNvawEKVe3S31tbOxAd&#10;EIQzRy8iIaUEqTHJuEV1GxubgyJCLz4mDcERyQiLSEJEVAoio9IQzwE9Na2YajILkZGpiCDQ7t9y&#10;xjdfHcKnu77Cl3uP4vS5u/Cn4i2taDHBVKmpBXD1ikBwTA5VahOP8aVRnhVltXCjmg2Pz0F5TZsJ&#10;5lIqksptCmoqGKLobPmCm5s4YciqMObnnAIqzYwSRBAwyXwvX0qwtt0AOTYuA94B8aiimszILEZq&#10;ZqVZQjG3oBbpBLrylFWcROlXBVSXsdxGIicaKelFpjynAtqaOfH5WyBLIcs8LX+xqVnN57r2uta2&#10;utk6XoHT1m1gLi0uhdMtVxRx/zVUsvk8Jh+vIIREpJs87t0ffo7VK3fgzMkzOHT4ChKSi4zLQOlP&#10;gmwDJzTyISvwrrZOroUWY6YuL63jNivNalGqUa3PVRH6ek/pTYqkjqYajovNQkhYqoluj04sQFxK&#10;EULCI7B+xTz0f7MbwSsg90WPbr3wVjcC+s1e6EUYSzX3eauvMWn37tmbvRfB3A9D+lAlj5yIWbOW&#10;mLSnhXOWYiqVsWpZz5yxAHPnLovdMnvv/9T187Y3e7M3e/v1tLq61rfq6zobNfjaFpAwA7oUsszV&#10;fJQfURG0KqKhIC2l2fz4oxXZq2UH9WgWSeiw1KTgKzOqgCLwCsg2E6t8nzJzaxtmUfzXWlf5CdVY&#10;B4oLSuDm4oOQ4EQqzRIkEZQRhG4sB/X4OA3sSUhOLURCfB5iExXglY3AwBjcuvIAB74+RiB/ic++&#10;2I+T5+9y4C805uUy9jhuxzsgAQnppSa6Wis7KUo8JiqVajYCSVSrqs5Vq85zlr9Y6V1mBSieh0zx&#10;5eU1SMsmXAn0nDwCmZOCKAImM68WJYRsHdVkNYEVEhKP4Mg0bqsD8Um5SOV3lHZVzomBqn2ZQiVU&#10;m1kEcmpakSkgom1V8btyCagAh4BsW85RQFbwlszUSn9S17XUxEgLV9gWrxB8zcIgXUA2tcgNtJ8i&#10;naq9mJMI+ey15GUxVW1aZBZ8H/rhJCdDDxwDEJeQweuUZ0p+Ki1KkysdS72C73hNlN4kJWyATKUt&#10;/7FM0yr2UaaUKn5HoFaxEfWigiokxWUbl0KI/ONJBZycVCCJE48oTrw+3LyWSribBd+/EMh/6Ynu&#10;f+6GNwnkt97siW7de6DbW73Qk6DuSfXco0dP9OjZB/16DcHoIZMwa9oKAvltzCGQp02dhymTZplI&#10;63nz1sTNnn3NDmR7szd7+/W1rKzG/1Rf3x6uwC6lPJlKXBzsNZhrPeCXryyV9uq1cl3/uniBBWPL&#10;tKv39HlF+grgAreKiwgcgpkgrEeTIqX3jOKzqktJRZsykHx8zv1VVtYjg4o2hUoqPDQJIaHJiKOK&#10;jOPAHhqeapSlUqBi2SOj0+HtHYZrl+/g4P5T+HLXQezadQC3HzxGmlaAKqpFXmEVwvm90OgsY15u&#10;7bByoouLKuHqGYJYwZAQUhS1Upbkc1ZFLuUKN7U+RwfVvBZpkK9ZlbcKqZDTsyo5MSgm9EtQUNZs&#10;TN0qDlJWWotHrkGITi5AeWUDIjmRyCS8SyuakUUlnUmFLJWdyQlAUlK+UY4xyfkorWwyEFZUs+WL&#10;fcnra01mfrk+3yuCnZBmN+pd8P4FyJblwroHKu5idT0XnLXmtMpnKj1JOcMJkbE4/vVRnDtzA5fP&#10;3kV6RoUBr4Lrmnj+1ZXN3L5yzp9zYvXagLm6UjWpOaFQypTM31LJZfUoIpCzda2zK0ygmCquabEQ&#10;lcZMSMhFTHwuEnmNU7LLkJbDSUhmqYH/no/eo0Lui15v9EH3v3RHjzd64i9/6ok3/9gNPd94Ez3e&#10;fBN/6fYWur/Zg8+pnP/yFv5CSPcklAcMGonpk+djxZJ1mDtvKUE8l0Ceg2nT52Px3A12INubvdnb&#10;r7fV1LVda2jsNEpLkBVspW7/2uXHtLoxQxOuArEUsfysCj4SvKWiBWWBTN8ThAUQmYelhlWO0Zit&#10;BWkFgvG5AK1azNquAKTe3vkcFeW1VLApCAtLho97EO7e9MBjqtyQ4CS4ugTC5b43blxxxoMH3rh4&#10;6TYOHT6NL/ccxhcEzSPfKIKvHNnyXxLuykkWPKVipTrl60xIzIarbySyi+tNXWv5rFUGU2ZjFSeR&#10;T1jqWGlHnZ3PqNgLkUWVqcUQElNLEJdUSGVdgToFuRF8isqWig+MyqBibjYBaBExWUilKg8LjMeV&#10;M7dx/eIjRCcUI7uglhOLMgMrwbqp+SnPl+qV+xYEn/Ka6XpoYmMmL7xWCorTEpAqQKKUJJnWBWV9&#10;XkA2CplANm4Hdlk7dC9UdUvXXcU6lENcSyhX1zSjUHWti6vh/dAdft5xhC6hLtDzGtXVdUILfUhx&#10;axKlSHsV+aiSuZ3bKC+vNznGAriCvQTmvKwyFFAZ53LClJvDSUdmibFiCMbpfC+dwNaEJDWD581r&#10;f+zgl+jTvRdVcS+8+Zc3+Ujo/oHQ/d2f0Z2PPflakO5OEJvnf+zBz7yFt7r1RJ9+gzBp/EwsWbQG&#10;C+cvNys9TZ08F7NmLMJiBzuQ7c3e7O1X2r799ts/tT35NlqKSmUwBUml2Aiipqb1C6vLhCpY20Br&#10;SipywDc1sDloywwtdaxBXeZLfU6QtilmKWABW/uwQdjkMP+gfVlLND4R1LkPqzDJC9TVtyItLQ+u&#10;dx5i88q3cfa8C5xuOuOz7Z9gxZyV2L7pI+x8bw+OHLmEQ0fOmprXF647I5RqOp3ASyUUwsLS8Dgw&#10;2ahbBUspdSmDcA0MSaQ6LkJReTOK5RfOr6VC7jArQqnyliKMBeSXvA71DS2IJGwzCOM0wiUpowTx&#10;aSXIK2nkNfjOfF5rF/sHJyOHgM9Ml7pPpQJOh6eLHz7dsgObVm7D2qXbcP3qYyrEIhO4lldYaxbU&#10;KM2n6uf2ZfoVYG1mal0jWRd0/aSEBWEdn9K4GngeNiCrC8i63s95rxQHoOsoED/nNdYEStHtdVVN&#10;qCzhBEQWAUJdUfVlJYRkciG38RLPCHRbjfG6ug5uXylwz0z+sSYMNnVcQSDLGlDFiYeW7aytbkZR&#10;XjnyCeK05ALERmcSvMXIMMtKqqoar1tmOa8fJ0jpxbyW2bh0+jD6duuOP//5Tfzxz3+mOu6G7v/S&#10;DX/8l9/jz7//C19TIb9BQL/Z3cBayvmNP72Bbn+mmn6rN8YOm4x5/A0sWbgW0ybNx/SJc+Ewcz7m&#10;OawnkO0+ZHuzN3v7lbWWp6+7vXz5rRPh+YMUmWCsrlxXW/UnKS51AVnwVcCT9f7rrteErkzdeqRi&#10;FoArKlsMkKWGDYQJdqOeOeALwqoPLSjrPcFHwFGuq/4uMEsNSu0pCrq59QmKCsvh9sAZOza9j80r&#10;tmDd4nUY2X8khvcbjpEDx2HTxp04tO80Dhw8B8/H0YiJy0VqWqmp7KXFGcJick3JS51HRUU9vD0C&#10;cP2aK2FM0AbEw905DEFBqcaPrElGu/ywPB+ZfKVOKyvqEBqRgdQswku+X8I0JrnIKiLS/tLUt1bp&#10;SzffGKQSQHcuXcPeL87gHlX97g+PYe+n+zB16ARMGDkD72zbCxfPWOQU1qGWqry2sgFu1x3h9SgU&#10;YZwkSAF/+91PpgKXrVymJj+Cr/4mNW+Zq7t6F5T1GVvpSi0OYU2evueEwjJ9q4ypakyrlrWUstYv&#10;VtU1VTCTq0JKuIOvpYZVJlPqVxYTFW6RqduqvNWEMqrhspJalBXVmPdUzcsAOb8COdmliIvJMAtk&#10;lBHWSk9LTi8xKWK6ZlLJeh1BIF+/cBL93+qON/7wF/zpj38mcKmSf9cN//LPBPLv3sSbBHK3P/dE&#10;bwV5SSkT2N3++Hv84Q9/RLc/vInhvYcYCC+cvwYOVMYzqZIdZs6Dg8MqAnmLHcj2Zm/29utoAP6h&#10;vf3VyM5nrwIIne+kAgVZ22ICUlSqCqU0Gwu+lkIWdOWTFGD1vqJ8BQn5G/VZAUGrDZlgMAJWCtv2&#10;HQUbmYUopNgIitffWQtSCNzySSvNSoFWgomgbjq3IcWt/dTUNeOxly++2PExZo6bhD7d+uDNN3tj&#10;0uTZ2P7BHuz7+ij2EcgK3gqNSEdEpFXL2uNxjImCVgpPA4ErJeri7I2Tx2+ZnOcrR07jg02f4soV&#10;b5RWthn/sdKiZOo158pzykzPh7dfHGKSipCUXsrHfEQm5JuIa/mkq2paEBKeBDe/GJTVdCA6Og5f&#10;79qHne9+jnlT52HSqOkY1n84xo2ZiW1bv4SXfzIqqgW5ejy+9wAfrP0It665m7KgmtwYvzGVsUqS&#10;av8KmJNC1rGp21LQ1FVzWn8XiI11oUsZy9Qtv/Or17zOmhRxOyrKUlvThLqaVnO9VZ9c98q2YIi6&#10;/NR6bcpm8tysVKd241fWQhSlpdbSiSWFNSgnkLXUpFRznmqMyzRNBZybX21qfecXVSGe6lsQFpBV&#10;2SwzpxKxiXk4e/Igur3VzQD2T/9Chfz7N/Fnwvlf/vl3+Msfuv3c680eP7z5Zo/venbv/X2ft7r/&#10;/OZf/mIUsgXwbujXbQDGj5iMqVMXYcHClVi6YBkcps3FvOkrkqZOXf2fun7q9mZv9mZv/3pbTU3N&#10;f2xtfTmnuf1FeFvHi9eCnoArwAqgZkEBPkqlWdHRVMp8LZ+kVKtKbAoAAq1AWUn1VEv1KbAadcbP&#10;mMXq+TktkK/axlLC6lJhViELa1k/KTcTIGZgYak1dZlJjV+U7ymlR8sIKuBJg392Zi7OHTyIKWMn&#10;Y8rUaZjKQfiTXfvx5VeHcezcLfgFJSI4NAXe3pFwdg9ENAf/4rImlBDK+QVV8PEOM0VDrlx8gIOf&#10;H8Jaqu1ZUxbj2BknE6Cl9YsViS3w6Rx0rPHxGXDxCEdYdLZJ24lJKiCYy1FZ22kUciEV4+OgWCRm&#10;lKKm4Sliw6Lw+Udf4psjl/H1V4ewcf1WOEyfj3mzV+KbozeRV9KA6toW5KQX4s6F89iwcjtiU0uN&#10;P14q3kyIuq67zNC2ay5lrOOSf1cgNlDmd3QvBGGjinXvZPKmstY2dB91b3StW5s6TQnNGsLVFH0h&#10;kFV1TeUu5QvWvVeFNU3KtG+ZowVkKfnyMkVV15hVm/SocpzlvK41tW0o4fnnEshaVlHBeFqqspb3&#10;SuscZ/FzSQRycoYUcjkyciqQmJyDfZ9+jB5/6o7f/+73+P0//RG//z8I5t//GX/+lz+hZ/deTSMG&#10;DX0weuiQ0+OGDLoyYkCfvDe7d/vhjTe64S1+p/sbb6FPj0EYP2wq5jiswMLFazHPYSnGjZv+k8Os&#10;FSFz5278z10/d3uzN3uzt3+d7dmzZ//785c/fkDQFXBw/0E5tlKBJnWJA7FUlWAgIMvcaWoos9vM&#10;2YKozNJST0oLkqm0vKKJ6pMDO7djioqw19e3GVCYQC4DYyowglVR1FLIKp1pBXf9aICtLnUsE6zx&#10;iRLG6oKy4NzY/MT4TC01+BzpCQn48J1tWLdhC7Zt/wT7953C8TM34OwRhMf+sfDwCoe7ZzgSUwtM&#10;uUrBOIvKLDklD84PH+PS+fu4cNERX+3ag2mjJ2H29BV48CjcVNRSIRHlKVv5x0rJeo7IiCQ4u4Ug&#10;MCwd8WnFSEwvMyUzlbesVKns3HKTPpWQVorq+qeICArGoSMX4BGQCHd3H3y2czc+2vkV9h04h+jk&#10;ItTUt6OCqjIrtRD+7p44eOCsyY8WVOVTt1LCfjKqVkDWtdXESddU0Nb113NbupNALICqyxWg+6Vu&#10;u3e61ppYtDSr0EsnaqjMq6juFT1tq1mu6y7TtT5n3Avcp/zMyi82qVIF1SjWtSR8S0tqkJVRhOSE&#10;fKriMuQQxgrmSk8tRhIVsZalbOZ9q6xpNpHuKhWaV1SHNH5WQE5ISsfH2zeg5xs98Off/Ql/FIz/&#10;WUr5DZmufxrab6j/tPHT3lw8YsR/XDJl8H+ZPrznjv69ej7p33Mg+vcZiLf+0p1gfgN9ew3B5ne+&#10;xrx5CzCs31AMHTDyxYTJSxfZS2fam73Z27/atnfv3r9/9ux1r6dPX1/sfP66jYP4z5YZVApUZmKq&#10;K8JAMBaENYALyvLvCgwa2PU3QVlw0Oo/SpOqpjouLqn/xbRrU8ga5GtqWwl5QpwwltISjFWhy5i6&#10;mzuMMla+cmvbU6O8BYFfgCx1yucGyHwuIMs0bosmVl5senI6Lp++ShgfYz+Ou/d84OkZBlfXIDgR&#10;usoFTs8qRRqVWX5+DTKzKhAVlQwX92D2IMI1FXev3cGmFRuwftVm3HYMMhW3qpSDK78wz6+ewJU5&#10;Oig4AY6uIfALSTUqOJHbzKXKVW5xdX0nUtML8ID7TcgoN5HcWiwimNsPj8pGhCqKRWYgJjkPyVkl&#10;3H6biVYuKa5HoRRnSZ1R2FKouu62FCcDUilbWQ/+BsjqNsuBHqVq9bm/hbAmOlZk+48G6FY61LdW&#10;nfKWp6gkUEsLtE8VfiGMeT8FdU22dP+0TxUDkYlfn1GEdVFeFQrZpY4F5bKKBrOCU2pyAeFciqz0&#10;UoI235ioVY1M96yp9QlyCfJsquQc3oO8omoTpZ6cmokvPtyCQf0Hom+PfujTfaBZSKL3W6rO1fu7&#10;8YMnnp092PID7/27v/v7xaO6LxvRp1fb8EGjMH7kJH6nP7r/8S/8/gR8c+QBVq5cjv49emFYryEd&#10;40eu7mN+9PZmb/Zmb//aGoC/r69vH93Y8iS2iapYwUqCrcySSrdRN9G6hJ0tRUaDvM0XKXDaoCwF&#10;LZOz0mEUrVxd3WZ8swKxFLX8nibamuBVAQmBQhHZivCV4mpuaDPg7Wh/isbGDmOqlrnUAFhmaW5T&#10;xyKAC8gtHNAbqeg0uGv5PwFbn9FC/+rZ6bm4cvYSdn22F9dvesDFxR+Ojj7w9o8iGAqQlFpkfMla&#10;nCIyOgPevhGIpyqVHziFUA3wDsGlC7dw8cJtxPO9XKrewpJGEwCm82rnNaqsaYIvt+dEhewbnMLv&#10;lyAxjaqwqN4oaql2LZvo5hOFvLJGEwmdX1htcpCDIzIQFpmFuKRi5BPA+pvWXi4hpIoIqKqaVp4H&#10;90UlqomI/PACsiZFgqktd1uQNFB+ompclhVCMJapWtdY90bK2JpI/bXGuCAscNvgretcryUUqxtR&#10;mF+JMqrXek4QFPBlK0oiM7gWiFBxEB1XPScplarfTWWbl1tpVnDSghGKwq7gY6bSmlIKkZlZisxc&#10;1RrnZIWf0UIbupeVPMcCTtryCjkBkQmbQM7OLcGF419h2MjxGD5kIoYMGYcRA8dheL/RGNZ/2KsJ&#10;o+bvHTz42j/q92uAPLLH8oF9urX3HzgMI0aNR6+e/fGXP77Bz07GnoP3sHLZCvTr1RMD+w9sHz9+&#10;qR3I9mZv9vavr6Wl4R8razsn1DR0xHGA/EHmTg3iynMVRKU6lX8rKChSWANwLQfasopGo8RMkQl+&#10;VkrZmFE58KtQiGCugdvkqvK5ymzqtWCgwC0TJMRBXkpZQUVSxTJZt1MNv3xJFc2/aek+QUirSNVS&#10;hdbWWUsC2lSxAGyUMYGs921/02MtgaHlAPUdT8eH+Oyzb3DzricePPCBq3sIktKKrMUoCioRo/rJ&#10;8Tnw84smVMMRl1yEFP4tp7AW6YRyFMEZk5BnArRUFKRG14Hn1dSiIKrnZmEEV/cw3H8UCJ+gZH5f&#10;/tAKFBJS9fycUn/8AmIRHpeLan5XOcL5BFJUbCaCwlMRHJ6OmHgV/2hGE4FcVlyHfIJNKlm5yzpP&#10;qV/BU9eXcxrjuxeQfynAwr/pOuu6Gzjr83wUgG3wlqrVa90fPco3bCYyvJb6vEzIWvZSEdYK5Kqu&#10;rDcLQFTKvMxjkHnaBHPxeXV1s/EbN3BioolVKa9VvpaZ5HWT2bqcIFZAlwK5BOMkXuPUlCJTv7uo&#10;nJAmmFVGtImTLJmtC0p4zjxvAVl+5CwB+cQ+DB06AkMHj8LwwWPNOsd6HDJsZMfo0dPWdv2EDZDn&#10;j+yxYkCP7u19+w/FsFHjCOSeBPIf0LfnSHz45WUsnLeQz3ti0MBBHePGbe7b9VV7szd7s7d/HS0t&#10;Le0fi0obZpRVtSRV17b9qMpTUmjG5MmBV/5Cvm9UWi1VkMo5qlcq+pfvaTUkAcAM/gSCBnkpLw3+&#10;Chwy9a71GUH7+bdGeQmwGtRbCTOBuYXAsa341Nkm/2UHXvG7ArWUsVRbu4n8bUZlVRMnBJ0GCIKu&#10;UcZ8LfO0fNQWkF/w8amZOGixg/SEbFw8dgpf7zuJe/e88cDxMQKCE5GYnI+ExHyq3TokUyWnZJQi&#10;jHD0DUgyC0KkUM2pcEhWTrVZ17iguMGs4FQhVWhg/NSs7KRI6OjYDDg9DMJ9ZwLZfJ+KkN9T7euG&#10;5mfISC/iPlMI6GaT5ywTtgAUE59tzNYBwcnILag3RT0UTFVMhSifrDHB6/x5LXQdpHwtIFsK2QRj&#10;Ea5WsJYVFKcIdNtER9dXqtimjOU/FsCf8X7oHqvylqwImmgJyoKjga0KfBCmlaW1lvm5uNYU+9CE&#10;SsfRoN8BlX8dfxs11W1GBRfmVCKXQM7JVPEPa7lMs4pTZgkS47Lg5xPB65tp1opW1TGlOeVx2/o9&#10;1TV2oKiM8OfrQirl7PwKZOaV45HjTYwbPRKDBlH1DhqDkUPHYdSICZgwamrrrLGL5nX9jA2Qlwzr&#10;u2LwWz3a+/cdjpGjJqDfW33xxu//iN49R2DHF5cwd/ZC9CGQhw4a2jlj0jv9ur5qb/Zmb/b2r6OV&#10;lFT1Ki5pCCssqf1BhS+UG6wBUgN0I0Ei0Ak65nXTU6M6VdBD1aKkmOVjNuZOqlKZLVXJSRCWYrOg&#10;rNxWKjcqMZm4O9o56Ne3mcUjpIZNUFBDuwGIIndbm9rQ2NCGF4SK0m/kP5ZpWt/TgvbyOddp8QKq&#10;ZfU6bkvL/UmpCZBa2EIKU9CWOi7MyMO5w+fxycdf4fzlB3C8722KfSQk5SCGqjc8IoWPOQgKS0ZE&#10;VAZCQ1MJ1xxEUS0nEqLKic3Oq0EBgayFHxRUpQUiqus6jdWgjNdL1yQoKAH3nHzxQEAOpEJOLUY+&#10;PytfcQWvX3BIMlJzqlDPa6rvlVe1IY8qMj4xz0R7R3Kfgm8tISwAyu8u/6ygKdh28lqo8IYmMzI9&#10;a+EIA+TXluqVJcPmRtA11fVUkJyKqchqoftg0sj4eb1fz2ssC0d1Ha8n75uC4VRVTRHqsmg0cF+l&#10;+VoQotkoYZnPdUwGxrrefK6FJFQqs6qiBeUlDcjntcqRVSGrjOq+ChWcfJRR7WarDGZ0Gny8IhEZ&#10;k2PUrwqBSA3nFlabgitmIsJjKeC55/E6ZxdWIZP7j4uPxJIZUzG470gMHzQSY4ePx5TxMzBxzOTm&#10;eRPWTO/6GXf5kN9c1b9nt47efQdh5MiJGPBWP/zhd7+nKh6FT/dcxZw5CwjkbhgxcGjnzMl2hWxv&#10;9mZv/4paZGTlfygubfiksLCuM5eKRlWhcvKqCZlmo4brtIgCHwUQgVe5r1JIGsBVr1hmTEUCCyQa&#10;pEsILS3RqDWL5WeUWpMaU0WoVr6W8rJMz60GDq++5ftUwG2EjQCuClDNjW0G2M9tQOb3TWR1yxMq&#10;sSYDCCk3lWRUEJFUpPytUnnynSowSZCWiVjr7EY8csPWDTvwxZ6juHnHA57eYYhJyEJefjVS0orN&#10;0oYhhHBweBq79ZiQUmT8myVUcSVljUYZa/UlpToJxpqIyOSshSFk3tdxubsH4+Y9L9x1CoJPsIK6&#10;yqmkO3h9OkzUdkhUFsqrO1HbyOvX+JRAbjVVvxKTC0w+tNZBlom4rLSe59VsJhNSrNZCHi9Rx/OU&#10;+Vo1o1UExBRl6fIdW1154JYbQNYKWSO0wIeqeFnq2ArE0/uasGhFptLyelQTvJrI6L5qUqV72UyV&#10;rGpdBfw9lBOWVbyOBYStCn5U8HlpUS0nDq2m6z35jksKapCZXoLsrFKrPKYCtHIrTVWubE5OEuI4&#10;6eG1jYrLRWxSARLTSqiIG1HCY8ikUpZCVnEXTRKUg6w0KEE7JiYCix0mYmifYRjWfwyBPAlTJzhg&#10;4tip9fOmrxrb9VM2QJ4x6s3VfXp36+zbdwDGjByH3r0G4Pe/+wP69ZqAz768jjmz56Jnz+4YOmBw&#10;x+TJ79qBbG/2Zm//elp5edN/Ly9v8SKUf8pSdaTkIsQpRYVQlulaplUN0IomNv5kdg34VoqLBeTS&#10;EgKEjyXFNcjIKOb3LBhKFarcoxahkHn0BWFhKmpxe1J5Rq29em18lTJ1y7SqOsoyQSvtps34kb9D&#10;LWGrQC4Vx5ByFIQFdEslt1qBRXyu7wko8nNWcv9J4XE4snMv3l21HevWbMenuw/ioWsgQqmEI6Oo&#10;gmOyqISzkZ1bgSCqV9Wclh85IaXQrGGcTWArL7mMx6d82RKqvQoBiKpQPmQFc2nJRp1vQmIO7jk+&#10;xq17PnByDUNwdA7VcLUpsZlPUAlCheWcNPB7Ta0vTGR2CSGWmVPD/RaYfeq4pfhVdlKBUoKmCqlI&#10;+WoiU1FWb4CsCQoFr1HJNhO0rWvio/tj/Mzf/WDM2nIfqByp8TUTyk1NHWY7mlQpN1hAlRVEQJYa&#10;1ypcupby15dTwedw0pJLeOakl5oFIQrZS/l+JWFazutSzkdNIvKUO5xaZBb8yJB1gIq6kF2R1ckJ&#10;ucb6EBSRhtCoTETG5yI1s9xU6dKEQLWrNSGRL7uSk5scwZzf1fvhIf6YOWUsBvUbjuEDxmDcyMmY&#10;NtkBo0dPj58yZeM/d/2UDZDnjey+ZnDv7gbIo0dMhNKf/vi7f0H/XqPx2RdXMN9hPvr3eAsjBwxp&#10;nzp+mz2oy97szd7+9bTM4pp/IWxCZHYVIKQa0zJKCIpyowxtvmSlPNmirtXlo1X0bCW/JyArx1g+&#10;RpkbFU0sIBdq0Kaq02uVXlQ0tsDQRiDUc7CXyfrbl6+p/JosOJvlFVX044mJrJZZVcpQoC/LK4b3&#10;fU94PAzkMdYYs3UToSFFWVetSUEtiooIQA3wMvkW18H33kPMmzAVC+avx2c79+DgiYvwC47nhCMb&#10;8VTIwaFJCI9ORwQh4eUTBf/ABHg9jkZQWApS0osJZQKGYJZ/uaCkgXAmgKSSCWGpW5lZVWM6l+rO&#10;1zcSN26648oNdzxwDSeQc1FAmBeXNpnazLkmclp1pZ+ZBSm0MIWAk0wVnUh4SX0rJ1uWBS1daNSx&#10;rAnyGVPtavKhdYXlEjDmaqljuQMIZFvKk81srYmPgTA/JygL1PqslsuU1UKWhApCXzEB8rE38For&#10;lUpANur6yUtz/bXPpoY25HOSpdWZcjN5TVIKTICXco2V3iT1W8TfTAEfM1KKTH3qtKQ8ZKRRJfPv&#10;KgKSQaBHhicjMDQFIeHpCFDt7uhMJKeXoZS/m+LyBmRQCRcS6jazta6rzNkCchwV8lKHqejfbyiG&#10;DRhNZTwD0yfPwMRxsy6OHz/+33b9lA2QFw7pvWZ4r16d/XoPwchhU6iQexPI/4x+vUdj11fnMX/2&#10;bPSTyZoKecHUD+xAtjd7s7d/Pa2wsPWfCZrAIsJFkCmlStEi+QKEzNblFS1GJUs1qfKTArNevNQg&#10;rxKWL41KruL3pLYUPCUgKsBKyqmAA3WNVDYHfSlifd5UdyJ0VZdZ+cZKf/r22+8s0+oPVhlIRVc/&#10;e/6KYPkW9XXyz3YgLTQUH258Bx++sxs+fokGKs0Et6kcJfM0VawWMSjj4F7B5wW5pTjx5X7MnbsY&#10;H39+FGfPXobjowCz7rCWY4yITDN+5MQUa2nDyLhMA+ig8BSEx2aZQKM8qTvCVsFc5ZWtRukKFApI&#10;Uo5wTiGhxOuVSVA5Ofrh8hUXXLrmZgqHRCUWGzWdy+8qyrqM3xeQjXm7vhNl3IagH5dYSDVI0PJ8&#10;pPIVkCYQ6hoqdUtwNKskcT8qRanALpUqtWBrRVfLFG0Dsrqu8ff8+7eEtV4rL1xFVuSHF5Dla5f/&#10;X+pYvm+5CwR/MwHgfdbkS4pcboEqTgKKlZ5ElZudmo/05Dxkp5cQwJXI4cQtO60I6byGyXE5SKLq&#10;TU7KRwqBnBibgzSVwVRKGV+HyzdPZaz1jv2Ck+EfmozY+AKzgERqVqmBb2kF98drVsv7WcT9KuAt&#10;g/tJSErA2iUz0bffYAwdSCBPdMD0iTMwc/TiHV0/Y9MsIPdbM6wngdxrCIYNm4jevXvh9wJyv7H4&#10;5MtzmDl7FnoSyMMHDe+cN2v3gK6v2pu92Zu9/d/f8vMb/pidVx2XS9Boeb8CPiqKWFWlZJItJ5Rl&#10;ljWRtxzQBVb5ME1+MtWUfI8mulmmWIJbQJHZVUBOCUqE98Mw5GVXE9idZjECW4WnJ09eEBbyhf5k&#10;FkYQiAXln362nr9QyhPVsSkW0vEMD08dw+yJUzF5wjRs3rALiQkFhHCjWdygtKACqbHZSE8rRAkH&#10;cfmNkyKTcergedy69QAfv/cF7tz3RThhID95JiHwOCCWijgOgf7x8PSMNOZURVxr7eIEPiZJ6RFC&#10;KWklVNOFSE4uNhWkioobuI1a5OQS1lR1siJERWfg6m13XLzkjGs3vOHiHouMrrWNyzTJ4aSmuLzZ&#10;1LJWVa/K6jZkKLc5JBmhkVkorWwxAFZqk8zUMsHrOsv/Lv+6zMvylxcTWqqUpmCuH7oUsvEdE7pS&#10;wYKz3jPKucuvLKUsS4SsDcY/zH1U8/7UdEG/WiZ/Ppr7qKAuwlnPpcwV0V7BfQrM2Sl5SE/IQkai&#10;BWT1LCrfdJUGjc1EYlQWkgVhXj+tZhUbmobYiBzEcnITFZOJqNhchMVkIzwmh2BO47knITgiHeFx&#10;2QjjZ7I5+ZH1QZPAOh5jWRUnhmX1VM6ViAgNw7KZUzCg7xACeRwmTpiHKeMnw2Hssq+6fsamCciL&#10;hvRZPaxHDyrk/hg2fBz69eqHP/7pz+g3cAI+/OI8ps5wQI8e3TGs/7j2OdO/7N31VXuzN3uzt/97&#10;G4B/k19cP7a8urUi35hea1Co8oU5Fcbnp4AjRRLXdkUTm7QbdqU5CcgKILIWx7dM2KZQhx4bOxAT&#10;GIvrhy5g3dLNOLD3PMKjs0wJSA30zQSAACFzqoBMBrP/bMCsxx/Nmr4v8JTQfkGlXF1egzO7d2P9&#10;ivXYvGYDNq7dZvJ9TfpTQxsSI+IQ5BuOuPhMTig4sFc0IS0hBReOXkBgcDy8Pfzh6hZKNZpP9V9H&#10;1UZVTCikZBQj0C8O7u6h8PaOQrDWQo7LQwr/LpAkJOQjkqAJi8iAv38iQsPTEcu/Z+ZUEdSlSCas&#10;UwntAIL90jUnnDx7B+cuP4KzewyVXTVKFWFMyJQoKpvXr41AriSck1OKERKSAne3cMQkFhgASp0K&#10;xo3GhKzIdQvIZtWlaoKRirGspMEEvgnIRgF/awHZqGDC2OYnFoT1vvK6ZdJWupiUtqKjZRKXuV9m&#10;fcUBaN+CstLFLKuDUsUsP74iujWJqtIaxlTBGVpWkkCWjziVSjgjpRDpvKapiblIi89DPCc8STyf&#10;0tJG5GaWmSCukMB4hJhArjxE8HUke2hkmoFxZHQO4vl5Kedok39NIMt0z31XVDchr1ilNKvx2OMR&#10;powYgcF9h5oc5GmT52PG2OlwGLP00brxe/9D18/ZAHnxiD6rhvTo2dGnV18MHTYKfQnkv/zhjxje&#10;fyI++uwcZkybiV5SyP3GtcyffLh711ftzd7szd7+r2/KOfbwCPw/fHx8Rvh4uq2LScp4VFzV8q18&#10;mkp3yqUiSaDiuX32Fu66BCFfka4m+KbVBHdpPWMV9TCBRVK1WpigqziFICCTaHFuGc59cwLLZ6/E&#10;7Dmr8fmuIwgITyGY6q08Wnal4tgAzAcLxHxi1DKBLFh/p/79D2hpbkNcTDyCwmIREREPn8fBJkfV&#10;BCG1PEExn2dnl5iIYQFHSlMqMDYqEb4+EQgNiqEijkdsPCcZuRWIikxBUGgyEgiSQMI0gJOHMEIj&#10;ICAGHgS9s9NjON3z4XejECKlF58ND68oePpEIzAklRApNEFaiWlFpgSkO79z6vRtfLP/Ao6dugMn&#10;1wikZ1cR/o3IK6CqJpAVaV1UUosYqkQ/qnKn+z64csUF2ZwIKXpdABYMzXOely3nuIrnpEX9C9I5&#10;meBE6RUhbJmrVenMMlULunpPINZzva/FOvTa5CQ/VQrUK94/SxFbfupWKEdY0dRKaZI/2eSX82/y&#10;4+oaKmreLK/IYyjIoCImlNM4WUkTgDlhS+O5m8pbqUV8XoDIkAQE+sYS2GXIooKO53WLiEglcDMM&#10;jMOpoCOolPVaqlh53rHcTlgkJzrJRVYqmSYM7FVU5xkqJpJdgcjwQMyZPA6Deg/FqEHjMHWyAyaN&#10;GI/pI2cFjBo195fFIQTkBSN6rRrcq3tH3569MXjoCPTo1cf4kIf0o0LedQbTp8xEn+7dMKLvqJY5&#10;0/a+2fVVe7M3e7O3/2taQEDAvw8ODv7z44CABX4BAce8vR8Hu7l5F7s9cmkLikz8XrCVGbW0rBn5&#10;BVVwunofH6zfgc++PI9Ar3Dcu+2F/OIGDpIcwNuec6C3lJggYODQ1eWnrC5vQIhbED5Y+w4mT3TA&#10;5nc+xZGTt5BZoGCvp8ZMLZ+mTRkLxnyKH/hEYNf7BvRd6yALzNquUnXaO59TrVs+RvmPBWNFX0vR&#10;qXCJTK8CiXyj6sVUy8EEsotzAII5IUjPKkNKaiHCCV8/3yj4+ISbYCxvPj72jzFVtNy8gnHlsiOu&#10;XnqIy5ce4M49b7i5hcDjcRzBkQYPz3AEBScjPDILqenliCFgHnHicvLYNezZfZJAvg8nj2hk5Fab&#10;gLB4qmGtjZyWVkwFnmDM444P/XH+vCM8/RPQ1OUGsOVyK4DLFFghROsb2lFcUIns5FwkBceamtKv&#10;XneVJuU9EHyt8pdUxQbOr01xFUs1yw+v169NkRD5j2Wmlo9fgWFKHVMVrYryRuOftkXEy48tn70U&#10;swns4sRG9ayLjB+5BOlUxwraknk6lUDNSCtBBuGrYEDVqw4PSuTkyfIlK51LhVa0pnFYTA6i+HlZ&#10;BKL43UilPuk1J0lyJcQlF5pCKYpYL+cEQZHWSn3KzKtCUnwsls6ZiP59BmHEkHGYNWkuJo+chBlj&#10;Znss/t1H/7HrZ26APH9Iz9WDe77V2a97TwwbPIRqWEFdf8CgQZPw/icnMWXyNPTq9iaG9B/ZtHDy&#10;3je6vmpv9mZv9vb/u3bt2rV/DAwMfCssLGxTYGCIG6Fc5f3Y6wcvH++f3dzdf37o4sruDG//MBSV&#10;N5nI32Iquqz0MoQEROEAFe7mjZ/hw7c/w66dhxGVUIiyihYqLBXfeEZgWJW5ZKLWc5mtlaqUGJaE&#10;B+fv4dN3P8Pieavh6Ell6R6E4spmA23BVnWYBZBnCiCqbUZtThFqCivRWFGPxvI6s/Tf0ycvTVTw&#10;c0JHalpR2AKz8SsTNp1PVIJTaylLUT41qTeCSzEVfVJ8HiFRipSEHNy/+RCP3EMQQPUWr/QiQiI1&#10;s5hKlYqYkAunWg4hrL19QuHsGmhM3LevO+PWHQ9cPH8Xx49cwZmTN3H9hifBHAZXj3Aq6mT2FERG&#10;Z8PXLwY3brhi/9ensHvXUZy54Azf4DRk5VUjzsAmhyo8FZ5ekUZJe3Ii4Oj8GA8eBZvymQKvgGy7&#10;jrqmyqNWBHmpCmPEpiPeLwJpMZkmqt1axMNaEMJcE0Wn87WKpwjE8h0LxlLGArIUtALfZA5X0J38&#10;+xUVSlVqoDJugt8jN9y/4Yvc3FoTqKb8bSllRV5XcXJVVlTD46hEUW658RlnE7BpKQRtAq8xr2c6&#10;lW0WJzqVlQrua7YqcvG8EwncJJPLXYtEToLColV2tMCsDx0anYmoeAKbk5VEfiaW6jkiNtPUri41&#10;AXBNKC2thOO1R4iIyoG3ixNmjRuLQX2pkAdPIJDnYeKoyZgxY86Vv12tSUB2GNxt7aCef+ns95fu&#10;GN5/GPq81Rtv/O4vGDLEAe9+cgKTpkxEj25/xKD+gxuXTT/yp66v2pu92Zu9/X+nBZw79+99fX3/&#10;NwGY4J3jFxC0P9AvMNjfy7/R09P7B08vqjx3Dzx69AjOLi4EwkPcf3Afd27dgaOrFzIIsWINhFRJ&#10;vvc8cPWiE66fuIKl0+Zh8riZHAAX4qv9l5GVX4PyikaqLIJZgzcHbq2BK8UlSMvP6Xv/Eb766Bsq&#10;xis4eeIyXLzC0ETwmvWSVQSkth7lqRnI9HBHyKlDCDz+FXy+eh+BR3Yj/vIRxJz5Bkl3uK9H9/kZ&#10;VxRGx6IqvxSNVMYydSu/9gXBLPg8fSZ4vTRVvpQjqzSrDKrJQO9IuNzzxOE9x3Dy1G1OOmLMgv4x&#10;0RmIjEpHTFwWomPSERyaAB/vcPhRqYaHciLh6Asnp8e4QmV85doDnD97B5cuOeH0yas4tP8czp29&#10;idt3POHjGwMfr1g+xsGNivncuXvYtesgPvv8KC5e9aT6I7BSi6m4FTAWjUduEXDlY2hEpjGV+/rH&#10;IYPwURqYgCzTu1ZPUsqXgCy/cVE2wRYah4SwBGSnF1LtV6GAkH/+woKwVscSnDU5MalOnBDJRC0w&#10;q1ypgCwztYLCFGinAC7BODslB3mmglaTAWiYrwc+WLcD3t7xiIlKRRxBqohyRXZXFFMZ55SjIKfM&#10;pDqZiGpCOIOPafIf87kWjCgpaTDR0cUldVTQRYiKTOUkJB7RcVbd7+y8CoTyukco71uTFMJXijgp&#10;tQQpVNdJ3FYiu/zxWoJRUK6tb8HVC1fh5RcPx+vnMHrIIPTrNxQjB43H5AmzMHnUJCyesZgM/mtb&#10;8nd/9w/Th761vn/P7k//8uc30af3YMK3B37/uzcwdJgD3vvsJCaOn4g3//xnDOk5smmlw2m7QrY3&#10;e7O3/4/bv/H29v7Pof6h3R8HBMzy8/P7JNDX/4GPj0+al5d3q7uX9w/u7h4/u7m645GLKx4+dMFD&#10;J2c4PSSIHR1x58ED3L17F7cJ5HtOrkhToYeKZpPylJqQhSunruGzbVS4MxdxAByJOXNX4eRlJ+SV&#10;1KOCg7hyi+VzrOJjrapWye9X12aKQ+Rw8A4PT4SXTySKKhvR+fyVVbbx6XNUJscj7t4lxFw/g+S7&#10;55DlfBGFvrdQFnAHlcEPUBt6Dw1heryPav+bKH50Fpm3TyL5ziUkeXgiPSwWJfnlxpSqaGAFhglo&#10;NdXNBgwJkekmV3nfx7uxZtEavLN9F247+hEEGUigogsNToCfbyQ8vUM4QQmG66MgTkrcce+2N5we&#10;+HDCEgpvr3BeF3e4eQSbtZCvXHyAs6eu4wpV8+WLt3Dx8n08dA5EWFQWAoIS8dAlAKeOXcOnO/fh&#10;G05a7ruEGdUXHpYGd+8oOHEfjs4heOgaDm+/BCr1VGPG1lrKmlxIDSv62Wam1qSjoqgSqVEpSIpM&#10;QwkBVU7QpcWmwNUxAPVNz40fX8FdArMgLvhKCVtw/utzVTeTqdqKfOf94v1wuXAB547dQVZGCeIj&#10;kxAeHI8ze/fjmz0nsOfjL3Hh4iPzW5BfuayIEzXCNCeDIFaxD0JTvuIUKuR0QTm5wKzqZGp5c5KW&#10;z0lGKkEbGpKIyNhcEyGdyUlETn4l1XEuVXCOKYISzeeq1BXL7ydQPScTyqZmeHa5iWRXtHV9Uwei&#10;o1MQEpGOh7cuYdTAQRjQdzCGDB6PSRPnYPzoqVg2a+OnXf8eTBOQpw7uvWlAtx7P/vSHP6H3W/3Q&#10;g0r5j7//E0aMmIUdHx/F9GnT0K9vL4wZOeXJJx9envLg3Ln/5dq1a//F1m/evPmfXV1d/x0392+6&#10;ur3Zm73Z2/9ri4yM/K/Bfn7DAwIevxPg9/j2Yy/fRC9v72o3d89n7h6eP7q5SgUTwF1K+KET1bCj&#10;C9WwI+7dd8QDPjqy61Fgvnv3Hu7cuY8QDv4qfCFlkptTAc+HATj+1XHMnzIX40ZOxKLFG+DoGdk1&#10;UKrkohbNb0IRYaHCIMr7LSlrQFkZB2aTJmWV03xulOxrtFTXITfQF6mOF1D0+BZqItzQGOuO5gQv&#10;tCT5oC3GBe0x7miPdUNnohc6+V57nDvaolzQTEhX+d5ApssFeB/4BFc+/QIBTp5IiU5EUV4pVHWq&#10;juo5MSYTD68/xIcbtmLO5BmYPokD8M79BGEIVV82oqSMqZBDw5IQEZaIx36xCPCPwoP7PnBzDcaN&#10;646ErxNuXXPGeSpeVyd/XL7wAA+otE8evYhLF+7h/PnbuHvHi9fUD8EEro9fFK7fcMY3X5/EZzsP&#10;4ORpJ7h7xZma1R5u4fB8HAdntxBe/0A8co/A4+B0KmNeM1XhalG5UC2LqEmFZaoWSLWoRmFuGXKp&#10;NIsF48JqZMWlw9/ZD25uUVD1NClrWQgEXUVP6/VTbscyU0sZv0Rru1S3BXr5ostlpi6thd+9W8YN&#10;cf+mO07sP4adWz7GO6s3Y9/eC7jv5IXI+ByoepYi2MtKalCYTyDnWGZqrdQUwPMI8E9AbHQm3ys2&#10;udpFhKiC/1QAJCmpEPFJeVTAxfxN1ZtqXLmFnKgVVCCK6jg6Md9EuwvQ6knpxUjTWtTZZdDKT8r/&#10;lslaE78Q/wh4e4bg5IHd6DdgAPoSyEMJ5MljZ2Lc8EmYP3X1F13/NEwTkKcN6rZlUN/ezwf07oeB&#10;gwZjQL+B6N93ICaOnYstW3Zh86b3sXjhcqxZv+XHI0fOpdy5eechJ6fOdx88cH5w94Gz0/0H9+/d&#10;u3PiwQOn3c7Ozp+4PnB5/969e7OuX7ze++yhs//93Llz/75rd/Zmb/b2/28t1DP0/xEQ4Ds5yM/v&#10;UKCfX6y3t0+Ll4/vax9f3x89qIKphPGISthZnSCWGnakGnZ0cjIwdnZ0hTPfe0BV7KTu+BBOVMUP&#10;nV1xj0C+evY87t53N0FISjuJj0iCh1cEIgNj8MHqLdjx4ZdYu3IznHyjTHUpBfwIuiWlBDghXFVj&#10;FZkwBTkIYuUjq6LXy9dWTmx1dg5CLp1FsuNF1IY/RGucB9rjCeEET7Qm8lHwTfTme15ojyaQYz3w&#10;JNkHHUme6CSUO+MeoSXmEapC7iPu/C58PHMc3naYhX0b18Pp6DGCOYXAaUNGegG83R7jg7ffxqTx&#10;EzBh/BR8c/Qa/APi4O0aCmcnP/h4R5glF53v+/J1ECLCkw1w3VyD8OihL+7cdcPJI+exe/chnDt1&#10;A6eOXMYdKuNTxy/h1NELOH3yOu7cdKWC5jV3psJ2D8XVa07Y/eUh7PnqNK5cduc2HsONkxdP3zgT&#10;TezhFYl7AjJBLVN2Ma+xlmpUipiiqA1MCVIpXSlkTS7Ki+W3rTHBVOnh8Qj18MO+zw8iMCIbnVqc&#10;Qwt18LMK6NLqToKutiXFLSCbdaOpjLU9qWNZMCoJ5LiQKBz66HNsXfUuFk5fhK0bd2LNvFkY0n80&#10;Ptl5EqHcfn5+Kbx4LVKSi0xlsJysEiQRvtePX8Gnmz/HJ+/vxf7dZwh0wjuMEwwq21SCOFlql4BN&#10;oPLNp6JPpgJXPrtKYGbkWItIpHBbEQnZiEnMQ1RMFqJis03qmA3GuYVVBsgqEFJUUIKT+07CzT0Q&#10;H23bgN59BqM3gTxqyARMIZCHjxiHaZNm/59N1kv+7h8+27pu8/Z3Nz9bunQJxkwYi2HDR2HkyNGY&#10;Oms+Nm/7FO9t24lNG9/FR59/hfNXrv/s5OTy0yM3N3bXn1xcXH+67+Ty433nhz84uTh/7+Ly8Pt7&#10;d+68PnXs1IsvP/uqYddHX+Xt+fzAra++OjL47/5u79937dbe7M3efmuN6vff3r9//z/5ufr9k4eL&#10;xyA3N7d13h4eN309vbJ9vL2fe7l7/uzp7glXNw+4E77ufHRzdYMLlbCzzNIuj+DyyI1gJoD5/iN1&#10;Fze48v1HfN+FyvkRIezk6ITb12/izPEz+PKT3dhORbl180e49zAYecX1HJBVmYqP2UW4cuYSLp29&#10;h4tXHyKbA6pZiYiDu9KjtDiCKjrptaJ05Y9UtSkVvnihtBt2KePYmxeQ4HQZNVGuBKsr1bAnARyA&#10;9mT2FH92Pz737YKyKzqomjv5fidfSy13JHighe/VRD1CluMxnP1wE3asXokv316FK+9vhOvZC8jL&#10;qzC+7ZTEXNy4cBEOkyZh5brtuHrHG/7BifDyDccjAtnxgS8nIo9x85ITzp25jWuE7d17XryeQbhy&#10;xREeBOmD2244duwKTp24iGNHruLy+fs4c+IGbvHvxw+ew8Xzt+BEterqHIRbtz1x9twN7PriML7a&#10;ew6H95/H4UNXcO2aF0Kiqf4Im6DgFDxwDIGPfyrVYDmqqHCliAVO4w9/+b15VMEUrbAkgMpcXF5a&#10;jeTQGKTGZiAxKgknDpyFE2HvfOMRPB8FmdxmG8gFYwFa5m6lTMlMrfe0LUWdy/ybnZqFI7v3Erz7&#10;ee7X8ckHn2ChwzwM6dmHkJuIdavex7FDN3Hx2Gm8s3EHwiLSUUR1npGah6sHDmP2mAno170PJk+Y&#10;g/kzVmDv7tP8PQUhOaUI6VS5yYSslrHMzKow6zlrFau8wjpjyk5KpVoubUZBcS1hnIuohBwD5Pu3&#10;nXDm6HW4e0ZRPWcjm/BW+Uwt4JGXnYLNK9Zj31ensHLBArzVox/69OyLwYNGYcyIyRgydATGjJu1&#10;f+fq1f9pz/adfzywZ8+0M8f2nzh76Ju8ne9s/2H29JkYOWwMhg0djXHjpmLxgrVUyDuwZdt72PHR&#10;ZzjO++v00BXe3n547OePx/6B8GP39ffn8Xjhzr37OH36HD794gus27wVDouWY+ZMB577zJ9WLlhR&#10;sG35trn8Z/tLQJm92Zu9/frbv3FycvpffVxcRgR6eGz19HY/6uXp5efp6VHu4en5ysPd/WcfDy94&#10;sLu7u8ONUHWlCnah4uXMngr4gekPHB3ZneDsTPgS1J6evvDy8oGnhzfcPTyNH/n+3fu4fOESDuw7&#10;hI/f+wgbVmzA0nmrsWj2Msxnf+fdr+DqE0d102BKaEoNK6/XzzvcLNKvAiGmmpOidVW8gnA2Kzxx&#10;wNeSjFJpJlKYCk5BRU3V9Uhxc0bcrdMoC3ZGPdVvawzVcZw32hJ9qYwJYcE4lVCWSk4QkD3RFu/O&#10;Ryplvu6kim4nkJv5fi2/n+9+GX537sHdyQN3932Kc++swINjR5GZXmSqWSnaNyY8Bu+s2YhDJ67h&#10;nqOvUcRuPIegoFhOXgIR4B+LG9dc8NAtCHduu+CCzNC33XGCavjiRaU73cPxIxdx4uhFA4MTBy/i&#10;ANXv6aOX+Tcn3OTk5MGDx3A0ecQPCe+L+HzPIWxcvQUzpyzCF5+fxCfvfQ3HR2Gm+IeXdwyc3SMQ&#10;Gi1TcCueEMTyqSvH2qQn8VqZYikEaVPzM1PPuji/HMkRiYijgtfkpyC7BA8u3cHtm97w9Q5GQHC8&#10;tQ61ic62zNIdTwhmgZivtZiH/qZ0MCsnuxkZyZl47BOG4JB4XDhyAV9/+BWWTJ+NAW8NxJjRUzBt&#10;8mwCejU++eioKW+Zp4kZu8zVt8+exKxJMzBswBAM6jUMy1Z8DKdHEQgMiENwUJKBckpaoVkpLIP3&#10;IDObYOXkrriMvyXCOSOv3KQwZedWEbqVppa4u7MPPn53B9byd7h+2VYcPXgVwWEZKCxvQD0nEsX5&#10;afh46/s4cugEpo4eh57de6PXWz0xeAABO3IyRg4fh6kTZ/ttWLnu6M4dO6P2fvV12+ED+3/a8/kn&#10;WLNqNcaNn4qhI8Zi9LjJmDFrEVas2oS3t7yH7e9/jP37juHWXSf4PQ7k9VAaWwj8AoPg7uVlYiuO&#10;Hz+NHZ/twvJNb2POwsWYPG0aRo4ZidHDR2LahElU5lN+nD9z0Z154+f9165/x/Zmb/b2a2579+74&#10;r2ePn1p09eLVmzdv3My5d+fek5t373535+79n+/fdyJgHxKwArAr1bAbuzthS9XL1y5UvQ+pjJ2c&#10;CRYXZzg+dCagHfl5Z4Lb04Kxmyec7jvi8uXrOHL4JHZ/sRfb3vkY69ZswZKFqzn4LseC6cswa/J8&#10;TOCAPG7MNLz74UHEpZWaWs0CskzR8hFW1rahlsrOWo5RistahUjqWGU1W1ql0gQFq4JXW0sH0v0e&#10;I/TSUZT436W6dUNdvDeaCeJWgriNyrctkRBOCUSbVDLfN0COc2N3RkesM54QxE+ojNsJ5Wb2uihn&#10;FHlehf+9h/B29cPFT9/FjnnTce3wKaQkF5iBX2b03JwSXDp3Aecu38cj10A4P/DG7dsecCJE5SO+&#10;euE+Du47TWV7D9cJ2BPHrxgf8cH953DpItXwqWu4fPUBzpy+xut2EccPXeTfqZiPnqdqvobzZ2/h&#10;KtXytasuOH/hLvbtPYNvvjlPeB/BXKqydavewZLZK/H2mh3Y8c4eE+SVnFGKsuoWwvi1ySH+6SeY&#10;Aigy6Stq2lblTBaGkvwKJATFIJrKXqlbdfVSzPVwvHIdnj4xVuEQAtxahEO1p611qJWXbZSy/Md8&#10;X2lTUsha27iyrAZuN+7gi/c/x8fbP8GKBcuwcOZ8bNv8PhzGTcCcGatw4PBlHD1yCu9v3onAkEzk&#10;51WYgK3c7DLcuXIFn+/8Esvnr8TWtduwbNFmnDl5Fyd5zb758iwCQzNMyVEFs6Vll5po8tTMSqOI&#10;C4rqjU86j2pbwM7mNsPDYrD/iwNYQlCOHDwCwweOwerl78PFLcpE+6t0Zl1tJY7v34+j3xzEyEGD&#10;0bNbHwyhOp4xdSHmz1yG8RNnYdJkh28XLVj2euuW7T9/9snn+Jz93bc3YY7DXIwcOwnDxozDlCmz&#10;MX/RaqzbuB3vvvcZdn91GJeu3oWvrz+PIwJhoZGcwPrgxo3b2HfwCLZ9sANLV6zC9JkzMWbCKEwY&#10;MQxjR7JPGAeH2XOxbPEKOMydhxkzZgfOmTTnv3f9c7Y3e7O3X2n7+08//XTs7i++8P9q95edu/d8&#10;88NXX33589dffoOvvvoGX3+9D3u/3s9B/gCO7DuO40dP4vipc7hw+Qqu36Sau/8Azk5Syc546PoI&#10;blLOBLWbmytfu+AB/3710lUcO3wcez7/2tRx3rrxE2xY9S4WLV2PRQvWYNGcZZg9ZT4mj52KUUNG&#10;Y2jf4RjabzBGjpiAAydvIyVbUddN0MIQqjBlArn4qC4ANxrT6lMUFtQgNiEHpZUcRLt8x1qesTQt&#10;E55HvkSK40lUhzoadVtDwDYlE8iJ3mglaNuSZKr24+NjdCQHoCPJHx0Eb0ecK57EuuBprB6plgnq&#10;luTHaIhyQYnnFTifO4crx0/inblTMLz7m3jv7Q9x55Kr8WG63nSh2klEoE8IgXEDrh6hvC4BeODs&#10;ixuXnQlRd5w/cwO7PtmPvfvOEECXcI4Qvk7AHjpwCXdveePsieu4fMUJF8/exvVbHrh88S4uX7iH&#10;C2cuc5tXcYHPb95w4fsPeT/ccIjA3rv/LM6cuICpI0di+JAxGDV8PDa+/w3uPQpGblEDJzHWilmq&#10;Aa78YQFZpS9NwJWsDQIQlbFWy1I1rOiAeKQlFXKC0WgKsTS3dCIlJcuYcmXefqpiH0+VLvXUFPIQ&#10;eK3601o8wiroodKXMlXr7zJ/O169gg3rNmDR3IXYtfcE7t5xImhvY9PKtXj33U9x5YYbElJycPbo&#10;cdx/GEx1XMHJTRlyc8sREZmAm9fu4CN+7sx5J9y/fY8TlrsEaDB7iFk6Uulknr7Rxj8cHJ6OlPQK&#10;s2pYSmoJSsq1YEmdWdIzK7eMKv8xtqxchyVzV2LS+ClYunobPv/yFBJSy6wFTapa+XvqRHxsAnbv&#10;2I4Rg0Zi+Yq3Oak8jA8++BxLl6zB5KkOmDxpFuYS6mtXb8K2rR9i4/qtWDx/KZWzA8aOm4rxE6Zi&#10;zswFWLZyA95+T+thH8Cpc5c5ifUwitjNyxNXb9zE5/v2Y+3W7ZjLicqkqVMwZuQIjBs0DCOHDuM+&#10;JmPe4vlYvmoFVi5bjQXzFmDmNAdMnzwzePz4Wf/U9W/a3uzN3n5tTf6uzZvffXvr5ndrtm5/h4p1&#10;G7Zs245NW9/F1i3vYtuWd7Bl61as37oNW99+B9u3vYvt29/ngPkhdnz4MT7d9Tm++eoAjh06hTPn&#10;LuLatVu4d/s+bl6/Q+V2AUcPHMXuz/big/c+xztv78Sm9e9j45rtWLNyK1Yt2cjBeBVmzZiLCeMn&#10;UXWMxoC+A9C3Zy/07zEA/fl82KAhmK+Iaq8opGaVo7Ck3lTnUs5xOZWLyT/WAF/RiMz0QoQGxuCx&#10;V4gxUyqN5+mL12hraEfY7Vtw/noHCjzOoy7EEXWRLqiJ8UJj/GOq5McE8mOqYj+CmBBO9ceT9CA8&#10;oVKW/1iKuDOR6jjeHZ2xVMxUzy2pAaiPdEOF53U4nzmBq/v3YunIvnjjn38Hh/FzsHX9J/B08cP5&#10;87dMSk2QTygOf3OGAL2F00evmWURH/Hv1697wM0lEIcPnsOhgxc5aaECPnoVFy88wD4C+tihyzi4&#10;9xSOHjzL16cJnes4cpCvj53HhfN3ceuGEy6cu42bBPGJYzdxkQr7JBX1/oPn8dmOT7Dl7fewi4P+&#10;uSv3ERiVhez8WirjVlQWEU5BIUgOiUU91aKiqVVlS5WxBB9dU6WMFWSVIDYoDpFBSSgiyOUWkL+5&#10;nSpY7oHmtmcmCExK2FT3UpUyTpKsaGp+httTRLXyms0qWMo9rmtBKUGvKloJiRk4uPNTQsgHkZHJ&#10;cHngBhd3AjVV6z+XEZblZvlMpb8VF9cYs3VeXiUylRPNz0TFpiE8JgthgX74YsdeBPE4/R/HWNHT&#10;cVnwDYhFRHQWvP3ikUR1n6xUNKpmRfDnc7v5xfWorG1FFmEfE5eKR04eOLj/OA4evoowble/N/mc&#10;K6pbUKNCNUXFOH3oMCenZ3D+0gPes9N4h+CdO28ZJk6YgXETpsBh1kKsW7UJG6Tcl67h60WYOWkO&#10;Zo2fi8kz52L+ktX8t/Uxdu/ez8nEJdx7+BB3Hj7AqbOnsf3TT7B281bMWbzUFAwZO3IQxgwfhvGj&#10;xgq4WLRwEZavXIUlS5di5tzZhPVkTJo4gRPZ8Zg8bjyBPN4OZHuzt19jGzx48D++vW7j+o3rN1eu&#10;X7vl57Xr3sbqNeuxevUGrFi9EStXbsIqzuRXUDkspWpZtmoNZ+XrsGz1WgJ1A9Zy0NF3Nm7Yinc2&#10;v4+vP/oEhz/eRRB8jPe2f4AtW97Hlk0fYMOG96mE3iWI38W6le9g5ZK3sWjeSsyePA/jR0zCsH6D&#10;0POtHujVvSf6dR+EAb37Y0i/oRg8UDmeQzFm1GTs2X/RlDpMyyxDanoxsqiYk+KykaDFBZQvmlKA&#10;8BAq0cdR8PIIgodHMFKphrRcYEF8Mh4eOQCfk3tQZoDshMYIVzTE+aCJalhAbk8gfKWIU4PQmRaI&#10;zvQQdBLOnVTNHQrmSvLCk2SCmY/tSb5oFpCjH6Ha9zp8zxzC7UP78eHC6ej9pz9Q4Y/FqtXv4bP3&#10;9sDxUaipHx0eGI19Xx83A/muT77Bri+O4BSV76GDl3D9qotRtbeMD9gRl6SGL9zHxatuuH3zEc6c&#10;kVn6BtWzfMq3cOTweZw9ed1EXZ87fhmHDxDcRy/jK4H7+BUclr+ZkL7r4oPoxByk8pqp/nJ2YY1Z&#10;cF+5v+kB/nDd9wk8DuxCpoczakuqqHqfopyw1vKNRWWNRonGR6YhK6MIWbzG8h0LqAKwVejjtXmu&#10;yGr5iQVfKWM9altSy82EttKdpI6bpJT5qJrV1YRcWVkdkuMTsWP1Ok5QfBGfkI20tELERKeZZSAr&#10;a1os9wSPSesRFxHIucpBJpC1YIf8yVqhKr+oFglUrqeOXYY71bHbo2AEhaZByyhGRKUhNCwVgaGp&#10;hHWyydVOSC5CelaFCdbSdwXbAj7qnCtqmgnrWhNdLfO2Up002dNkIC0lF4H+kbh3zx03rjnj9Lkb&#10;+IIKee26dzB95iJMHEuVOn0BVlE5b3v7fU5g38fqFRswe+ZizJg0G3OmzYPDklXY9v4nnDAdx4VL&#10;V3D52k0cP3UcOz7biaVrV2LczMkYNX4MxhOwE8aMx9RJYzB7zhwsXbwKy5atxOIFi+Aw0wHTpkzC&#10;lEkTMWXCBCr6SZg8YTTBPDFo0qRJdpO1vdnbr7Ft2bJ93IatW/PWbd7804o1GwjdNVi2fDUWr1iB&#10;RcvZl67AMg0Ei9dg4ZKVv/TFS5dj+eKVWMK/rVjEzvdWLl2NPevW4PzG1fiAwF66fA239zZWrdmM&#10;Fas2YsXSdVi0YAXmTVuISSOnYkj/oejdrR96vvEWH9l79UH/fgMxtP9wDBkwCIP7DcZAPg4ZNBhj&#10;Bo+Fw+yVOHHmAQfTYiSaVJY8RITFwccrGDExGQgLjoWHu7/JEXV84Ip7VFqxKXmoLKmA/41LuPzF&#10;Z/A+vRsl7qdQH/oAzVFuaEogkAndlmSZqgMIWoKZzzsUUS0wpwTgCcHbmcbXKb54mvKYr/kZ9mZ+&#10;pp4qu97vFiLPn8Dtg/twdgcnMJPHGp/4Zx9+hrlT5+LcpUdm7eLo8HicPk2AXriDvXuP4fjpW7hz&#10;wxVnCd7bt93w9ZfHcf6iI+7c8cJD5wBcJ5SvXXPDrVtuhNUj3LzmhGOE7eXLd7H/m5M4euAsDnzN&#10;7Ry4gCNHLuDEySs4fvwart5yhYdXuKk8lUlw5eRVccJSgcyc6l/88OVFVYh3vovIS4eQ53QShQ9P&#10;odDfGyX5VWbRiXylBhXUISunEokx2YRRPZUhVSoBpgpoUruCsXzzMlO3tj43/mEpYfnszZKKXXDW&#10;Z7UYhHzRAnJTS2dXxHYdCgm9tLRs3Ln+AKERVk52RkYx4uPSkZiUizKCsEQRzgRyQ1MHFXo1snPK&#10;zXKVMjerBnYWgZzBCUdmVqlZT9rfPxYBwSkEbzpCwtKpkjPxyD0UjwMTTM1vRbhLNUdycqd1pLN5&#10;jRR5Xc5tyYytetlGDde3mwDCHCrxiPBEeLoFw/G+N+7c9cDNu+64ftMZx05dxgfvfYYlC9di5oxF&#10;mDF9GRYsXov1BPTGje9wcrsJSxethIPDQgPllZzMfvL1Xly+eguXrl3HvsNHCOePsGTZKkyZMQWj&#10;Rg/D0AH9MXzIEG7PAUuppNetWIMlK5ZiwbyFmDV9FqZNmoaJEydj/GSCeOIkTJ0wlVCexven/jBz&#10;+ry7Dg4r/9euf972Zm/29mtpq3fu/E/b3tvhv+7tbT+t2bQVS6l+lxHCy5auInSXY+7/k72/jK5y&#10;6dp10Vem4U7c3d1G3N0TEgju7u7u7oFACEQhSkKEeIgQSHCXqUxhTpwAwXKfu57wrT9nt7bX2med&#10;tt/5rVGtVXueIRmWZFx1VfXqPToOIVHxEkRjI4cgQsCUx8iYeMRGs8cMRRS/bKJ4v+joQbxfHOLC&#10;4zGeXy7DY2nSBPDQmFGIDeUXkk8wXJw8YG9lD0sjcxjqG8OQEDY3NIWVqRVsLO1ga+UEG8JYZmYr&#10;JU6wMhd1Zu3gYG0PZxsXuNp5ItA3EovnbkJeQT3qm2+iseEyTp8+K2V2KsguRmZqNtKOZ9Eqj+M4&#10;oXyh9Q5uN57HwanDMD8hDsdWzsKdjC34tTQJf1Rm4veGfPxOED++UIanhK8UWS3Wjy+eJXhLvnQC&#10;mf3FxSK8EIBuPYOnl4r4MwV4VJmB34uT0ZK0EymrluHwwik4sn4dCk6dwaqFyzBzxmLkFzdJ8CjN&#10;L8aKZVuReCAL2zfuxZp1B5CWXoyDiSdx+FAWdhPMh4+KJCpnkZZWhCMpeThxPFey5cTELN4nUwr6&#10;2rU7GVu3H8S2rXyMVVuxiZAX0dki/WW5qFDUeENK/Xjj1s8SjEXt5IuE1pUbP9P4fsN1gvbhzXu4&#10;XZiO7wuS8MuZQ/ghexduHN+OKxU1uP2Q0H70FA9pw9dufo/qkmra8QM8pC3+KEpL/k6wElq/8j5i&#10;ilqqN83LwobFmvOvvz2XYCwC6kSKTJHuUsBY9EcE9m/sPxN494VxNl7D1asPCT1CmAOI2tpWNDRc&#10;QXPzDWnWQ2Rf+4X3F/3Hn/8gwH8ijAWQv6fJ/ik9nhgoXLx4Bxf5ns/RsE/mliMzpxI5BRUoLG5E&#10;Tf1VZOSUI+/0ORQQ1uIzKqtoRm5BNaF8HS1iTzN//s6D3/j5/CxVnvqe7/M2n0OUzzx6OBOHaMNH&#10;kk8i+Xg2klNycOgQ7XjHESxavBYjRk7igHQ04mPHIH7wOFrueIwYMV6aURoUmoDwQP4PEdLTZyzk&#10;gGwHduzajVUbNmMSQRzO/xtvTw842clga2sNOxtbODq5ISZqMCaOGYfhg0cgLFhMS7vDjSbsSQD7&#10;ePrQjP3h4+MLL28/+BPQ/t6+HSHBkT8MHT09Ojb2pHzbk7zJ29+tjR4yznP8hOlvp02fj4mT52Dk&#10;2KkYMXwchgweiVhacvQX4MYQxKJHRg/mZfaIOAyKoD3H8LrYQQR3PCKjCGbeJ4JfJFH8uejooYgI&#10;joGPnQ9sCFxTQxOY6JrDVNcUlsYWNF87WFvZwobdktB14mV7S3t2JzhaW8LSzhrWBLGDtS1sbRxh&#10;L7qdE+zYXQjnyMDBmDV5EdYt24Kt63dh46pt2LfzME4ki+CeDJw4kobUY6dQ33RVmprdPSoUMQ5m&#10;mDM4EpdT1uKXwt34reo4fqvPxe9iPfj8GTwhmJ+IqetmMWVdgZc05BcXCGRe/4IW/VIAmf057fiv&#10;lhL8QUMWSUV+L0vGzdTtODR/KpJXLkUdTb2Epn742GnkZp2Wikjcvv0DErfswsyZy7Fuwz4sX7AO&#10;Kwnn7duScTyjRNridDS5ALmFddK6Z5lIp0mjq6i8gILCWlpdA4pKz9Hy6ggVXi6plcozFhRVSbdV&#10;Vl2SqhNV11xGFXvzxXu4cvUHaXq/vum2NKtQ33QH1bXXca7mCr4/V4bfyo7jz4o0PK48jl+KDuLW&#10;iU24doYDkpft+JOG+9OjP2mONOzrD/CAxiySgwgYi3VjkY9anIvaxX89aZOC5sSeY2HEP9NmpWxf&#10;zzuLUYgpbmHIv4vb+BiiBKUoofgb4X3jyl1pivomn6OuqhkthGrz+WuoqmpBQ+N13L77SAra++mX&#10;v6QkL3fuEsgcJNy8/bMU2CdSo94mREUSkIutNOSai8jOr8apfFGWsgbFBK+Ynq4k6JOPF6KwTOTs&#10;rkNuPj8/nlc33EA9TbySdi4ira9df4gmfv55WSVI3HUCO/k3tXv3cezfn4kDiWk4eDgdiftPYNv2&#10;RKxcuQmzpy/BxLGzMXb0NIweMQ1jRk5FAs142MjxGDKUcE4Yh/HT5mL9pi3YsmMb5ixYgiHDRyEo&#10;PExa93Wxt+XfuCUcbBzg6umGwIgoRA0egmHDRiAmPAa+BK+nhxu83TylGAt3LzGF7YMgr0AEefvC&#10;j92bUA4ICHozfOS0DStW7Or55d9b3uRN3v5G7Z9Dw6JWD+cXxvQZyzF3yRYsWr5DSiSxaMlWzJq/&#10;BlNnLce4yfMxetwsWsBUDB06AVFDRiMyPgFxUQmE8GCEEsYRMcMwmI8zcuhYxBDYkWHx8PcJgb2F&#10;LYz1TKWtIVZmVnC0FGB1gIO9E5ztnCGzksGB3c6WkLV1la63tXWAva0NrG2sO6HNx7AWaQbNrWHJ&#10;c3s+hqONE+9jT3Dz8Qhze2s7nrvA18MPY2knKxatwr7dh3AsKVOqe9t8pggHZwzBFG8bjA70wrnE&#10;FfgpfzceVZzArwTybyKgi8B9KvVSPKMtP5cMuewLkDuh/JIAfiGmtJtypYCuxwT2L1WZ+LX4KB5m&#10;7cSJJXOQeyQFFzgIKM4vw9FjhWii7ZUSrlcv38LquQsxdtwc7NmfIa39Jh3Jk7JrHTmcjU1rdkjJ&#10;O06knsHpwhqcOVOP4mIxHV+F3OwynBFlGXmez/PThVU4e7YeZ4pqeV0F8k5VIj+vBkWF5/hzTbS/&#10;i2i59JDQ+pWAu08jvIqSilaCqJG2W4O7ZYX4oyoDT+uy8OxcFp7WpuEPQvn7nL24U1IoBWyJqWhR&#10;sUoYqNhGJtZ9O2sjf8m2JSX/6EyFKQxZ2u/95GXnurHY3sTrRFS1VLtYXP6TRs3H6KzqJAqBPKbZ&#10;/iitAd+99wtuEbKVZxtRW0PDpylXVregiZZ85fr3NPXOlJVi6vru/V9o/j9KU8sib7m47fqNH6Rc&#10;1Rcu3UPThZvIL6pHdl6lVDhDBHadrWhBXeNNZJ4qRma2qIxVhrTMUmkvdl3DLWkQUFJch/ycs0gR&#10;6/X83WzYuA8bNu3D5i2J2LwtEdt3JtFsk7B112Fs23wA6zgAXDJ/LWZNW4oJE+di9NiZGCniJEZN&#10;xaiR0zF2/ExMm7sYK9dsxJp1WzF3wSIMHjkSnrRdmbMznBwc4ersBHcXV/6v+CMkIhxhg6IQHBkB&#10;78AAGjFN2IOwdfOGF7uPhw9B7MXuSyMOQIBPAHz5c4E89/ML/BgTMzxv3rxNel/+t+VN3uTt79RW&#10;GBt/MzQoKDM6NBaDBo3G0GH8Ihk1C5MmL8HM2Wv5BbIJ8xfvwMIlO7Fo6TbMW7IJcxeux4x5azFx&#10;1iKMGjcd8TSA+CGTMGb0LEybuRQTx09HWEgUAryCab52MDI2h7EIyrJzgbujG9ztXeBsaweZnSOc&#10;Hd3h7uQNbyc/eLp4Sud2jk6wJIwtLS1ha2IJcyNLGPIxzNitjSxgYWIFa0MLmBkZwEhXGzoaWtBS&#10;0+G5AcwMTWFCCzfV1YWFviG/6DwxZuwMpGYUobr8HPL2b8XW0VGYEx2E0l3L8H3uLvxIkD46l4Pf&#10;CNs/W8/iiUgGQhA/u1girR0/byGQpU44izXlC4VSf9acL60h/9lSjEc1afi15Ah+yjmIiuRkVJ9t&#10;kNY4hWnV1l+V1o6F5V2/chsr5y7ggGUopk9fhiULVmMW7WrDxsNITMzA6mUbsH7DQWmNMy21ABnp&#10;xcjLLZeKSxzccwRJhzJo/Hk4cSwHyQdSkLjjMPZs3I99Ww8jee9JpB8/g+xTFTh9uh61tL6bt/mc&#10;13+iMV6hVV9AIWFcU1iC++Un8de5k3jefJrvifBtOo3nYh82Bya/lCbjTm4KHtNi373/JGXt+vX3&#10;p4Th75LdSmAlaMX6sIioFmvDAtJi6lpMLYtzYcliz7FI1CIuiwxdYl1ZQF3A/QfCWFRouisirC/d&#10;QnPTdSnXdFPjNVRXX5DWkOtpqPVN16RCEddorfce/Ir7tOPb/BnJku/8jFv8XO8+fMTjT2jiAKis&#10;7Dyu3/lVCswS68Yl5U1I4eCmuJzvvaQBlXXXpBKWGQRyXmEdLboChaUEd+5ZpKcVYv/eZGm7mQiG&#10;27B5HzZu2o9tWw5i27ZD2LrjEHbsSMLO7YcJ6IPYuG43Vi7dioVzBZCXY8qUBZhEKI8dOwvjJ8zG&#10;3LkrsGTVRixeuQbTZs1CXMII+AcFwtnFTQpQtLV2oNX6IDoyHJExUYiOikRoUDC8CFwRzCVzdYW7&#10;uzu8PAhgTy/4EcY+Pj7w9/VBIHuQdxCPIQjyDUYwYRweEVM/btxi63/8A/KiE/Imb3/HNt7GpmuM&#10;X+CZEL9QBAZEISgwFv6BUQgMikVo6BCERw1HVMxYDImbhuFDZ2DYyBkYOWYOxk5cgImTlmDEiJmI&#10;iRmDwbHjMHoEbxs+DTFhcfB09yJ0XWiz1rRYGq+DPSztHSCzcYYzzdbF1hHuMo76PQLh7eUPD37Z&#10;uLp50JhdYWtpD3NTS5gYG8NA3xSGhmYw1TeHgZ4+tNW1oaKsDuWBylBWHAgNVWUYaOrARMeA5xrQ&#10;VFKGmqIiVPv3hULf3ug/sC/MzW2xbPUOaS2xvLACqVs2YcvUccjftIhA3oFfio/gd5E6s0FMWZfg&#10;8YVSQrkMz1rZacDPLpXj+aUKvLhcTijzMiH8jCB73pCDZ435+ItA+636BB7xcX7OO4grlbUSEMT0&#10;6h3CQ6zfihzIAiSt569g5eKlSBgykp/pKIwcNgHjRs/AvJmrsHNrEtYsXotlizciae9xbF+/B9s2&#10;HcQe2tjGdTuwduVG7N5yALs3HcCerQewYvo8zBo9WSrAsGz6cmxcvBN7t6fgWHIBTmaeRWlxM87V&#10;XkfZ2YtS7ursnBo0FAmb78ww9upiEV5dLmM/i5d8f8/5np80FUkBancLjuKXez8TyJ+lqk1/PKbV&#10;/vpEAvIjqS7xU8mGRWS1ALRYFxZVrUSFLQFjCdQ0ZRGAJaLbxfqxALHIyiWg/QPN9trlu7hy5SGB&#10;fAdNDVdRXyeCuVpQXdWMqooLqKEd1zdcI2hvSIFad2jQDx7+QTvuDO56SChfu/Y9rt/6Hq2X7qKW&#10;Ri3SYF6/2ZmFq44DkioCOL+gDoXFTVLu7kqpotN15BdWE8plOJKSLSVS2bo5EWvX7MXqVbuxdu0e&#10;bFh3AOtpx5tpxztpxnt2HsHuXUewYzuBTDhv2rwfa9aIWSQOWOeuwazZSzFp2jxMm74Qixeuwsq1&#10;a7Fg6UqMmzwdUfFD4BvgD1eC2NHODk52DvCk7QZz0Do4YQji4mIQGOhP+HrB08kDbjJXuLiIyGoP&#10;eHt4wsPbS1oj9vLxg49vgDTrFOgXgKCAIIQEBnaEBQf/GRkecywhYZzdihXyHNbyJm9/2zbCXeO7&#10;hIiw47GRsW8GRw5+Ozh6xMfYiMGfI0JjO8KC4jr8A6Lh4x8NP/8YBPvHISRoCEE9GIGEdUDIYHj7&#10;RMDNLRABriHwCwxHcNAg+HsEwYHwtbWQwY7wtbPm0cIWVuZ2tF4b2NvZc/TvRhPw45eNLzz45eRI&#10;a7axtoeVsaVkuWaGxoSwKUy1zKBH4KorKUJlYG8MHDAAA/oPhLqyCky1DaCvpgU1ZVWoqSpBaYAC&#10;1Ab2h4aSEkxozzZWpjAy0oEpzTpu+CRk5FRI210KaENZiUdwevtyPDy1Ab8XH8JftZkQOatFZq6/&#10;Wqvw16VKPLlShae04qcthNXlSrwkoF+1luBlSz5ens/Hi3pR+ek0LbkMf9Rk4FHJYTw6fQA3yisI&#10;hD8ILUKK8BIAunnrJ1xqvYeyM7XYdfAYVm/YjfnzVmNEzEjE8LP19eAXrYzd1R8h/hGIC0vAoMhh&#10;GBE7GqMHj8LgmCEE91RMGTsVY0QiiaFjMWrQMIwclIDRQ0ZgQsJEzB27EOuX7MTBncdxdP9JJLMf&#10;TxY1lEuRlVGOCwUF+KMqGy+aC/keyvD6cgXarlah7fo5tN1oxMsbTXjO9/tnfT5+LErBvbomqaax&#10;sOQnz2i4XxJ6iOlnYchi3VgEcQnY/lcWLlElSqwfC0iLqGvJijkwEeUVBcxFoY3vf/gdD0Xg1PXv&#10;ceXSfVyhAdfXtOBscYOU7rK0+BzKShtQS4CKSlhN529ISTzEtieR8UxMW/8iymryeUXw1bXr99F8&#10;8TZarn6PW/ce4fI1MZX9B5r4uOcv3OVtt5B/uhZllRdxhmAuozmXn23E/j3HsIUGvIG/izUc/Kxd&#10;txfr1h7A5g0H2RN5vbDjQ9gurR8nY/+uFOzccUQKpNu0WWRP247FyzZi3lICed4KzF+yDCvXrMHi&#10;xcswYcIkaSnH2ycITjRdZ0dC2N4Nfp6+iAqPweC4wYiPjEGYXwi83Dzh7uwMmbM73Jx57uLF/ykP&#10;aVDr5c1Bq68/rTgQQX404kD/jkD/kI6QwOAPISEhv8WERZ4YO3iY/9ChQ7t9+ZeWN3mTt79zG50Q&#10;YzBh1PDI8UMHjZo4Ysy2iaNG508YPurCuBHjHo4aPvZlwuDRbwYNGvYmLmroh8jIhI6QiLiOsNCh&#10;0vYjX98IuBMmXu7+8PIMgJ93MEf2XlKglpWFoxQ1bWFpLa0dm5tYwNScxuzgDHdXL7i7+cBF5iIF&#10;sohIahMLM1gam8HEwBCGujrQ19CErpIK1BWUoDCAoFVUhjrBq6yoBFVepzJQEcoDBtKWB0BJYSDB&#10;rAxNdVXY8jk8HGnaJiYw1NahZesjZthk5BY38gv6Hppb7qOyvBGlGSdwP3MdHhftxdO6NEhFI65U&#10;4tnVOjy7Vo1nV8rxjNB6ebmKFlmOVy2lBPIZmiXt8sJpvDhfgOc0yqc06sfnMvHH2aP4tegw7p8t&#10;wRWaW8P5W7hynXC4/xvu3P4ZFQXlWLdsE81rP1bQqoZGJsDN0Q0OYg3czpnm5AInGxkcrfkFLtbS&#10;OZhxsuLAxtwK7k4uiPALxzBCeIiAMIEcHRCKuJBojBk6DmOihmNcwlQsnrse2zccxv4dGUg6nIvT&#10;BFBtRROuldD+6/Lw8kIR308FXl2rJYgb0HarEW9un2dvxutb5/GSgxCRmezXClpy6RkpQcjHT5+l&#10;aWuRbUtk7RJT1GJ9WEBW7CEW5S6laeoXIjtXZ9lGaV2Z579wQCKgLIp7iLSmP/70O67QjG9cfyhl&#10;2hJ1jIUd11RdREV5M6pFdHj9FQnCokxiQ+MNnov1Xf7MzZ+kRDAiKYd4LAH4BwS7WC9uFcsDBPbd&#10;B7/jQut9XL/zCJeuPkQzgSz2MZfXtKKy9oqUZzs99TRSEjOxi7a7bethAvYQ9mxNJmx5vvWQZMtb&#10;txyW1ox37kzCrr1HsWdvCgF+HLt2HcV2Annzxj1Yt3I7li5diyUbVmHFjqWYO28Rxo8dj0iC1pcD&#10;TVcXF4KYf+s0XbF1KSoyFrGD4gjqMAT5e/Pv3xVu/L26OrrDi/Ys9hu7E84+Ht7wc/dFIP+nAmjE&#10;wb5BCAqkEQcFdQQFBb8IC45qigqLWTdoyBDnWTGzunz5N5Y3eZO3/25txYoV362YM2fgitlTDZfM&#10;nOQ3d9qUaTMnTZg/fuTQBWNGDt8xKmF4xtDBQ6sTBg29HD9oxC/RkYOeBQWEvgvwCf4c5B/6OTgg&#10;/HMAwezsJOvcwmFtC2tasTmhYmJiDkuCV0RJuzi6SN3JwQF2tnawt7ChHVvAyECfENWEkY4mL5vA&#10;zcEeFka6UFdRhraqCrTUlKBJKKsoDoCCwgCoKipAQ0HYs4IEZWWatLaKOvQUNaCpzPvSpLVVVeHs&#10;4ovNu06g/uI9KV3kbRrsnZv3cD9vN34v2o0nNSm03Xw8v0obvnEOL2414OXNery8XoM2QqrtUgVe&#10;t5bi9aUStLUW4fXFYloyodwocl/Tqgn0v6qS8bjsML4vSkWd2AdLG69vvIULF++iNLcYM4aOhBcB&#10;7OsdAB8Xb7iJtXRC2FGAmOeii33WLrZuvN4NMkLalp+LPgcoepraMNDRg7uDO3z5ZR3kGwJ3mRv8&#10;vfhFHxGHYYPHYMLYuZg3bx3Wr9qDjTS9/XsyUVtSg+9rS/GUr/MlX/Mrwvj1Vb6n63WdIL57EW/v&#10;XZB6G/trAloMSv44l4P7xbl49fId3n/4RDC/JwCf4aefO7c7/fTTH7h75ycpn/jPNGAxhS2uF5HV&#10;Iu/1b78/Jaz/kLYO/f74uZQiUxjtvXs/4drV+1KlpmsEcguB3EAAi/3jDQRzU/NNfl53eL2oXXwT&#10;decu41zdZd52XdoLLfYEi8cRe4R//PlPXLp0BzW1V9F8WWzn+hHXbv6M6+xXb/wsBYI1nL+NqzTm&#10;6spmnMwoxnGxb/hAGpL2ZHQmXBGQpSnv3ZEiTUtv30EjZt+564hkxaKYx549ydi765iUJ1xMX2/d&#10;uBsrV27AoqUrsGjREsyaOwdjZoxAeEQsvL1otzJnDrRkNFxPhAaFYFBsHOLiByEyIhz+AQFw83KD&#10;k4srXAljmbMTnJ1dacnu8PCkFfPnxRJOEP+HAgj1QD9fWnQgjTjkVVRY5Lmo8Kj50dHxVrTjrl/+&#10;ZeVN3uTt/4SGf/zjn4mJ47+eNm3at9OmBXw7b/ToHtNGxQwYNixWfeywOP0Zo4e7jUuID0uIiZkc&#10;FxSyPCYkbHlC1KDtCUGhxbFBwc+jIqL5JRXNLxZ+CclcYWdO+Jo5wsXBFZ6EiY8DwUMYW5iZwEJP&#10;H2a6BrA0M/vs6ip7GhoW2jx14oySWePHXY8O83vn7+4KayM9qBLIqioqUFFWharSQGgq9act96ZB&#10;94Fyf0UeB6LfwP5Q6M/L/fpL09jCoNVpzy5ufjicXiUBWSS9aG68ggtpO/B7wXY8rTlGQ87Hi2s1&#10;eHG7AS/uNOHVbfbr9XhDeAmASdO7rWV4QzC3CbiJgCiR/5qw+6vuBJ4QyE8qhCUfRUNFI86Wt6Cq&#10;shVZR05i6rAx8OAXsAuB7OjkAWd+HsKM3Bw84cru4sjrCFuZnQfB7EYou8De0gFmxhzMWNjBSezd&#10;5gBG5iR+xgMOhLeZlQ0szO15myeiI4di2LCJmDx5ERbM34Al89cjY+9hPCzPw7PztGJpuv0sXtP2&#10;227wvdzi+7pLEN9vxdsHLXh3/wLePLhMKLdwEFKNvxrycC/3OJ7/9RIfaMhtBPKjX//C/Xs/E8Z/&#10;StPSIrf1g4e/S9PywpBFuUUxVS2MWawVP7j/C+7eF9uVxJrzk/8RyCUKQ9y6JTJr3ZGg29h0A40N&#10;tGECua7+qrRufO7cNdTWXkZ1XQvKzzbQns/ThG9/yWH+VIrOvnzpHipp1rWNfAyacMuVB2ggyG/c&#10;/U2q6CRKLJaXNiA34wyOiK1K+07gcGI6khIzCOUMJB5IZ0/Fvv3HcYBgPrQ7Dft2C0gTwnuTeV0q&#10;juxNReK+ztt3bjuIjWu2YenyVZi3aDEmTZ2JIcNGIDIsDL6+PgQsf380Yi8PT6nQw6DYBMTHJ3DA&#10;FCXd7im2LNGWnfi3b+/sBldndynAy81NZNrygZ+PWCf25YDNn+fCjEMQFhjwLiYsuikhZviMYcPG&#10;6sfExMiNWN7kTd7+59sKd/evhvoF7xsUFt0xZuhoTBg1EpEhwQSxjFYo6sXawVlsYdI16TDUM/xs&#10;am7wyd7H7kVwdHj92IkTFy9Zs0a268SJngD+GRPgMmDz9s3T0lKO3Vy3aNYnb5lFh5aWCi2ZtkzI&#10;aigrQF2hPw25D9T6K2Bg7wEY2KcfBvTpxd4Dvfr2Qj+eK/TrCTXac5BHJDKy66TtQLnZpShK3o1f&#10;cgnkiiOEax5hVIvXdxrYGzunc9nf3qhlr8ZbmuObS5U05kq8vkLTvFyKF60leNKYS4Cl46/KJAL5&#10;MB4XH8K1umaUlTRg9dzF8LZ3go2ZNeytnSAjTD0c/eDiTEOW+UqBbZ4yfhHLfKSpTRcBbTtHWFlZ&#10;w9rOCf6+EVKO79DwIfANjoa7dxBc3QLgyMcx0hdBbyYwMLaAMcFtbWoHTzsvjIoZi6z9+/FbdR5N&#10;voxGXIXXhOwbDjbecIDxlmb8jjB+d/8i3j24RCATyvdb8PZOC97ca8arW9V43lKMBwVH8eT3J/jc&#10;AXz4+Al/PXkppbh8RCCKdeDbBJ40jf17ZwKQzuQgooLTc1rySynI6/sfHku3C2O+R6O+fuW+ZMaX&#10;L93FhQs30XzhFpqbb6Op8YY0VV1DU66ua0VFdTMqaLWlZxtxprQWJSV1OJNXgfKSJun+4r7n6q/j&#10;4qX7BLDIQ/1Iqlfc0CJmQH5BI28ryi7D4R1HsWvzIRrwUezfdRQHCduDhO3unUexb2cy9u1i383z&#10;vUnYy8vCgvfspA3vPiTlBz+wJ00C9fbNe7F65RosXLQIU2fOQPTIkQgMDIW3K62WEHal8XqKfcAc&#10;gEYkDMGgofEEsYi98Ie3mw88ZJ4chPF+tGFHVw5E+XNuBLQbzdjVk38DYq3Yzx/+BHEAwezv5/8x&#10;OjSqOWHQoLHzpsxT/vKvJW/yJm/y9r/ehlpZBbhZWT+zs7SEGwEj1sE8nfiFZCvrsLew7LCzsPjo&#10;7uj40M/T82DskPjp45fMcFuxY8X/Zf1WETlaXl6uX1FyZkN60t5rc6eMeB3g5tRhqq0DTdqymLJW&#10;U+wD1QH9oEwYK/btRyj3Qf/e3dGnT0+o0Jo1VZVhqKMpJR4ZnjAZSckFyM7jF312AX7M2YUn5Ufw&#10;kkB+RfC+IZDf3CWI7xHIdwiwm3V4d6MK766W4+1lAvlSOV5fOotXl0X2LlE3OQ9Pm7PxpPoYwU4o&#10;lyai9fhBLJ0wBe62dgSlOYFsQyCLbV4eUrpQH2dfeLnwi1rsL3UJgKerH9xdfeHiQoviF3hIYCyi&#10;IhMwKGakVJ4vOCCa0HaFv44hxg1Uwpo+fbG2Wxcs6dIDw3v2gZ+SGtxNTDEqKgY5e7bhj3P5eN1S&#10;iteE8Otb5zi4OMf3cQ7vbjXhnQTkZrx72Ir2h5fQ/sMVtH9/VZq2fnOvSbrvy2uV+KH4BB7/+Ds+&#10;ksgfCeTnL990TlvTkB8++FXK6fxfKTEFkH8gpIX93pGSeHSuG4ujSAIiUm3ekQLb7kggbqIZi5SY&#10;zbTepqabqD93VZqarmOvrrmIstJ6lBQ3oLyyEWcrGlBd1YTMEydxLCkDOSfLUFHVgvPNt3D5ykPa&#10;8l/S84itUC0tt1B6phIHCdmta3Zj86odWLN8G9Ys2YxVizdhxaKNWLFwPZYuWIuVi9Zh+eINWLWE&#10;1y3ZgLW8z8qlm7B6+SasX70VG9Ztx9pVm7F43lLMnTkX46ZNx5ARoxAcFgkPH2+4unLw5OpO6AYi&#10;elAshg0bidghCQiLjEKAv9gv7Atvd/6+RS5qmTsHYRyQEsDunl5w8fKGB49iWttd2ltMcBPIgexB&#10;nvz9e4XUTpq0RO3Lv4C8yZu8ydv/8zbH17xbtJvdZi9X28dujo6f3J2dO7xd3Np9nT1uhfkEFQ4e&#10;POjY2FlTIjdt2tSDd/+f2jdZvKv42+LTxXa5mekr9m/d0Dpt/KiPvh7OEGBWVxxAIA+Ecv8+GNiv&#10;D+24N6FMK1ZVg4WJmZQFycnGHFYGhjDXM5D2by5fsQc5eTW4fzoJf50lkAnWNoLorYDxAwLrwXm0&#10;3xcAI8gI6vbrVWi/XIa2CyV4xf6ytZA/c5o2WYBnF3LxpOY4ntKSn549hBup27Bh3lzEhobDW+YG&#10;mZU9HG0cpbShnq7eNCuC2F3sLQ2Av0cofLzDEOgfJUF48KDRSIgfh5hBQxEWGI5AByeM1jPCDjU9&#10;VKlo41cFXbRpmuCZrTN+s5XhvrYBavv2RlKwNyqP7cMf9YVSAFqbWP++Sbu/y/dA85X6nfOSIb+l&#10;HUsw/v4ygXxVOoqpa/He2zgAeXG1Aj8WH8PvPzzCh08E8qfPkiU/edppydI+4Ns/4e6t79l/hpQm&#10;U1oj7swrLYK/xDqzyEH9A6Euck9fJoxF1i0xJV3fcJXn19DIywLClVUXCOIWVFY0SVHWuVlnkJ9X&#10;heaLN1BV00gIF2D/zkNI3HsChw+l4VhyDo6n5CEjrQR1565LObYvX7yClIPJWEeoLlu4FgvnLMO8&#10;GYsxe9p8TJ88D9MnzsHUcbMweex0TBw3FVPH8pyXp46fjWkT5mHGpAWYMWUB778Y82cuxZwZ8zFu&#10;/CTEE7SD4oYhODQSXrRZNwFiT1fJfiMiYzF4yDAMGSpSx0YiMCgYgV6B8OegSvx+vdzdCGV3dl72&#10;4GUvHxqwP7y8feDj6cvfvRe8CWaxpSkwJAiuMg7gjExgY2J7jH/y8v3E8iZv8va/pw31dRoY7+My&#10;ONjbc1VIgM/6uCD/eREhIS4Thk9QmT17fH+a71df7vq/1MqOl3XLycm0O3o0MWXrptWvp40bA08X&#10;W+iK/cn9FdG/X1/0pyXrKKoTgnZwcXSGp60TbPQNoExYK/XvDV01FbhYyTBx1FxUpezGn2cT8aIx&#10;G6+v0IJv04gJ5PaHzXgvwHyrHu9u1qD9WgXaW8+gTezfbSnCi9Z8vLyYh5ctOXhOID+tTSGQD+FZ&#10;2UH8dOYwGsoqUVhUhfQTaVg0ey6GxcTDhxbsRTv28/CHL03Iy41fzvwCDw6gEYfFIToyHrERwxET&#10;MxpRMcMR5eKFvdp6uG9sgzYbX3x0CcPbqPF4Onkhfp2+AD9Nmo0fouLw4/AE/HTqsJT684UIQLta&#10;02n6txsJ4gt8L5f5nloJ5It8f2KKmjCWgHwF73kUsH774CINuRGvb1bjBQceD/KP4BHh++btR/zx&#10;+xMpevrFqzc03c46xKL04ZUL13Dl4h0C+g8p2EpMZ4stUWLK+hea8YOHNOO7P+EirbiGVivWhWtr&#10;L0nBWmLNuOrsBVRVXsS5hiu40HIbDU2XUVV9AfmnCpGZlodT6XnYsXMvB09rsWwRrXbpeqxasQVr&#10;1m7HunW7sH3bYRxPL5QKiezfuR/zpi3AlHGzMWXMdEwYNQGjR47D6GHjMHzIWAxLGCWlgx0SPxJD&#10;h4zEsMGjMTx+LIYOFreNw8jh4zF6xASMHTUVY0ZPxqjh46QKZ7GDE6R9xDKZjJbrTIsNRHjMIMTH&#10;D0F8bDwiw8JFykoE+QRKKSx9abx+boSsgC0B7OlDA/bzgzePPoSxyKzlyd+9h4eH1J1k9nB29kFY&#10;zBCp3KgeB5jmRlbJ/FOXA1ne5E3e/rc38cXyX/1/W9s1bdq3k4fGB4yNiTk9ODqkzdNBpNY0gZri&#10;QEJXAQ7mFvB0tIa7SL+pYwAFGvOA7j0xcEA/GGnpwV7PHPb6JtgxdyL+KD2IF3WZeN1Sgjc3avCO&#10;Zvz+fgPe32sgxAjkW7Vov1qGtwTxqwsFeNlMGDedwqvmHMI5Gy8EkOtO4GnVITytOIRfz+xDc3ER&#10;zla2oqrukpRjuaGuGcn7j2De+OmI8Q+Hg5kFdDX1YKIj9lybwcqQr9/EGrYWDnCW+UpVg6LDhmBB&#10;6BBkBcXietRY/Lz5CH7fexyPtxzBr2Om4YZvJK4umIdfawulohgvxfr2DTFF3YS3wojvEsb3xFpx&#10;i7Re/O4uj3eECfM6Ycfs7x5cwNtb5/DmVh3abtfi5dVS/EXrv5m3BzcvXMbvhHHqoWPYtSMd93/8&#10;C1cu3ZLyPd+8+T2t9BakUox/vCCwX0t7jkUaSwFisc4s0lqKaeRqGnDZmSbU1l2RIqhbr9xDU+MV&#10;pB/PRebJMukzarl0B5cv30VdzQWcPHwCiyfNxMQh4zCFdjtv/jIsXLASy5dswKrVO7CWQF61egu2&#10;83M4U9SE5EMpmDZ2GkYNmoCEQaMwIno4hkYPxZDoBMTLxu43AADxOUlEQVTGDMZgDnQiIwcjKnII&#10;YqLiEUGQRhCAcVHDMZj3Gxw7FHFxAtijMDiB0E4QZUVHYDihHB0VTmDaw8/XG3Gx0UjgbXE05rDg&#10;KHj7BsKNgPUQsKXx+rJ7evkhgCbt5xUAH1/e5u8H/wBasx/BTBMW3cebP+fsAmMDPf69qsDawgOx&#10;g0bDlEAW0fSWJjZyIMubvMnb368NHhzSf+akoeNnTRtVN3vWmGdR4b6fnO2saDOWcHQ0hZmuJhQH&#10;9Ea/vj2gqjAAhppatGVjOBOCMn4BLh6dgIdFB/C0JpOALcaba1Vov3NOAvIHAWUac7sI6iKQ2y7R&#10;QEUu68ZTeN2Qjjfns/D2wkn+nMgHnYonVUfwhIb8uHAP7p8tlBJaXCBoKirOo4ZmKPbTXjx/GalH&#10;j2HB1MnwcnCAub4RdLV0ocOup6sHfV1dmGgb83pz2Jk5EwbiSzwYESExGJ8wCcvjxmONXzTWD4rH&#10;6W2b8EtDCZ5fqsSrazWda8X3COP7F2i9FzthfOd857qxOJemrs9L09jiPm95mwjkarvdIMH85aUS&#10;POOA4/fGLFxKWYmTB44gO6MERXnl2LByJw7vO45NK3ch/VghasovoPXiPdwSpRrv/IIfRPH+H/+Q&#10;spOJPNVi77VIb3n5yl1U1zQjN6dCArK09nv9ewL9IR+3FJk03NOF1VLSlLRDx7Fk0iT429nBUFUd&#10;OsrqsDaxJTRHYOb0BbTk1Vi1ZrtkyCJ72ab1fE37M7Bk3hIMI1SHcgATEx6HmIhYREcOQmz4YMRG&#10;JCA+fAiiObCJDI1DRNSgL5XJ4hAfw9tihmPQoCHswyTQJvCYkDAaw0aMw+D4YfCl7QYEhWPEsJGI&#10;jolGWFQMgoKDEegT0BkZTdt1pRV7SNHRgby+M5OWf2A4eyAC/AMQ6B8i0lsiiLD2krnAydUN5sbG&#10;6C8CDjl4tLPxQdzg8bAwNYKhni7sTezlQJY3eZO3v2errl7x1YFNS/XWLBg/ZeGsMcUj4sL+crG3&#10;+Gykqw7Ffn3Qt0dPKPTtA10NLVgbGMLJxAQyY3PIDC0xNjQMl7MOSNm6Xl4sJJArCLBafLhXTyA3&#10;4r0w5Js1NGfa57WzeElLftmUgzcNGXjXlMWejrdNqXhVT0OuTcJfZXvx+PQu/FhwFNfOX8Pte79K&#10;iUKuXLmP802iJCJN8Opd1FY1IiMlA+uWLkNYYBBkNvYw0dOHga4OjGnOhmoa0FdTg7aGOkx1dGBj&#10;ZAZHayeEEM6LZs1EaRYt+WI5QVwtbWV6e6czEO3d/Wa0P2iVpqPbRST1TV5/vYEQbu5cT77bGawm&#10;INwmRZPX4/VNmjGBLmD8Fwcbv1aloGxFAhZPmI2lc1dg9OAxGD9uLmZOXYS5c9YgI/0MrbcV12/9&#10;hNbm61J6y9v3HnVud3ogUlv+gRs3adF3fpLWjyvO1iMn+yxKK5pQ3yCio+/yM7iPGl4+lZqNbavX&#10;YyJB6GllAyMtTeh8ed9a6ipQVVSEHj8LVydPjB41BYsWrsSKpeuxYc0ObNu+B1vX78acGfMwUkxH&#10;03jjo4ZiUHQ8BkcN5mUCWVhyNG04MgFxPB80iLezx7EPGTSSx9FIiBuDhPgxGJYwBiNHT8fc6Wsk&#10;Mxf7vX3dfDFm7EQMpWEHewdzcBREWxZJcDqnnwWUxd5yf0I3LDAU4YFRCA4Kgb/oASLPdAhBHIAg&#10;mrKHixMNWB0mZqawNjNGvz59pMxzdvY+GJQwltcZwpiDMkcTJzmQ5U3e5O3v3VbExn6zYtYY3WkJ&#10;kWODZXb1dsYGHSK4a2DfvtDX0YKVuTncLG3haW0HNwt7OJrZIJaGU3doC/6qSMZLAunNtRK8u1GB&#10;D3dqCGPa8S3C+Cahd7OCUD6DN1fZL+ahvekkexbaG9Pxrj6VgD6Ol/WH8aTiAIG8HY9ytqE+Mwv5&#10;hbU0w6u4RisU6R/v3KU1Xr2Hi623O0sMVjTiZHoeDuzch7FDhsDX2RHmOtow1VKHnoYqtFUVYaCq&#10;BGMNJQQ62WHfikW4WZ6NJ2J6Wmxnukkrvt1ICIs17wt4/7AF779vxYcfL9PyacECyNcIZIL37W0R&#10;Nd4ZdS0BmfbfRvt/zf7qWjmenc/FX+cy8UvxPuTOjsOU2JEIdPOBAy012D8eQ+LHY9WqfVJR/8uX&#10;7uOWCKZqvYVz9Vdx9/5vUiKQhw87I7BbRFEI8X7v/YKysnPIyjyDgsIanjehquoCSgrKsWfDZoyM&#10;joGLuQUM1TWhoawCDRU16Cpp8H2rQ5NQ1tfQgb6KBnR4WVilLy1zOOE5m4ODNSs3Y83CVZg5eylm&#10;zGCfvgxTpy/GpOkLMXnaAp4vxMRp8zFp6jxMmrQA4ybOw1hRAGLcbIwcMx2jR8+U+qgRPB81C9P4&#10;82vX78O2bYcxfsIsDgI8JOMePWwoIgRYBXiFCYtUlr5BNF+aMqEbHhCCyKAwRHFwFxEaidDQUPiH&#10;hsA7IBDezp5wsrSAnaMtHB2soKmuDEtTC8gszdGvX3/0Z7e380VcwnjYENJG/N3by6es5U3e5O2/&#10;S4uNjf334hEh0c5mhu0iw5eRth7MDY3gYG4DN1Flx8YRnjbOcLdxQJSzB/K3rMRf5UfxikB6e/k0&#10;2m+U4/3taim6+u2NKkK6jCAuxturhPW1YrxrOYX28wLIGTzSlOvT8LbuGN7UJOFF1SH8WbwLv+dt&#10;wrXsJGRmlxBGRdK+5+rqFly98gBXrj7AvQePcPXaPWnttPn8FYK5CSVnqpCdmYPxg2JgQ4s30NKC&#10;hZoKbVkF8YGeOMOBw68NBXjWKvYWiylq2vs9GjHNWMD4A2H8QcD4BxG0JRJ+nKcd16LtciXetJYT&#10;3rV8L5UShN/cEWAWKTQ52GB/ebkYz8/n4Mm5E3hUugdnVtKKQ6JgY2gJOwsZwsOHYMiQsZg4bib2&#10;7M3AtRs/4DaB3HLhKs6WNUpbkESxh/tfgHy25Bzqmm7i0uX7EpBPZZaipKQBxacrcGjLPkyJHwx7&#10;QwPasBZhqw1tWrEG36euGgci6hocjGhCX2QoU9eTYKynTFCrKkNXRROmOmYEXaBUzGT6yCmYMHw6&#10;lq/eh8TDp7H3UC72HMzGdr7GzbtSsXHLMaxeewArV+zFggWbMWP2WqnS1sTJSzBpwjKa/3yMHDUV&#10;CSMI5FmrsXoNjXveUoRGxsNR5o6YQUMQGhwMLz+asK8w4mCabziCgkIRFBwqJQGJCY1AdHg4osIj&#10;EBseiZCwYPj4exK01rAwNIUhrdfFzQVuTrZQ01CBqaE5XCytaMcDCOQBcHDww5CECTA3M4G+rjYc&#10;zR3lQJY3eZO3v39zNzbuHmBl5e1tZlllq28o5bM21tKDhb4JbAlkV9qxF6HsbucEL1sZAhzdcHjJ&#10;PPxxNoVAzsPbS0Vov1aK9wK+V8vx7noVoXwWb6+cQTuvaye43l08iXcNJ9Bef5yGzCPtuL32KNqr&#10;D6KtfDeelGzHH6c34lH+XhQdz0RS4imkHz+Nk1lFOJlxGgX5lVK9X7EX99btHyUwiy0+zReuo/ps&#10;E/Kyi7F35x4M5he8p60N5o8cjNacI3jSUowX1yrw+loV3tF02+83E8BX8PGHy/j4/VUCWUD5S3S4&#10;2Gt8l0AWa8sXS9HWXEgwn2Xn+eUymjKhfJ3Wf7VC2u4l5bluysXzc+l4fDYRRfPDMcyboIgYhqiI&#10;UTiYmIE1yzZgw8pNSMsoxi+/Pcdvj1/QkG9ISTxEicm7D36V3k9D3UXknCpDuSij2HRNMuLC/LM4&#10;vO8gpiQMhZ2RCbRpwpqqahKMRcUuYz1dmOoZQE9XH3qahLQGLVlLG8Ya+lIQnh7BrUWDVlcUlb4U&#10;ocJzE1NrGnY8In2CEBc1AmMI1RHDZmDEkJkYFj8ZQ2InICZqPKKiRiEyYgQHFcMJy6HssQTpYAQG&#10;DoGvfyx8/KLg5xeHyMjxGDVyHuE8Bd5+4XBwdEdwcDhNOAA+AX4IJYQjQqOk9enwyCiERYUjPCyS&#10;II7m5WiEEc4BPr5wESlfTU0IYwOYmRjD1MwSXiJjnZ2t9L4sCGRXBwsoKilAhQMPV942fOREuPt6&#10;8P4mcLD0OhlrHPvNlz9peZM3eZO3v137V7CZoY3MQHODjbHuXXtDo09GGuo0Lg2Y0pDtDCzhbG4H&#10;Nys7uFrZw93WgbBzho+jK7bMnIhHxcl41VSAtxcJ3kvFEpDfXy0lkAnjWzTl66UEcjFvK8K75hy8&#10;oxG3nyOEz/FYn0QgHyCQ96KtbDuenN5CIG/Dn7mbcXrRaEQ6e2JI5HBs3ngAKcdOIj0lF5nHspGV&#10;WiDZZV39JSnCWFQ+Ot94HTVV51FUUIGs5BPI2bsZD0pOSKUgX4r14ls1fD11eE/YfnjQgo8PacTf&#10;X+oE8veXaceteH+vCe/uNErrxe/uivSfIu1nCdpaitDG1992hbZP839LuL+5Qki3luH1xQK8piG/&#10;IJD/LD2E+k3jkbzjAI4fTceCmQuxb18KikqqkX70BE6eLMPdh79LwVsiBWbr5QfSlHzzhZu4KJJz&#10;FFYii/cRe4sLc0pwaPsBzBkzFm7WljAVwWsCsOwGGnocLBnAVN8IlqbmkFk4wMbOCraWljDUN4C2&#10;pga0VDWgo6IFbcJbS51dRR2ayhpQV1KFpoYO4iJjEe4dLO3jDg2JR0RwPI12KMKDhiAsOI5AjUcY&#10;z4MD42i2cYRvLDxFlSXvUHi5h0FUK3Nx9YOnZwiCQ4diWMI0xMeNg7tXCJwcvBDiH4po/xApM1dk&#10;RAzBH4f4QYMxOE4EjsXQjAchJiwGoX58HCcZB30WsOCAw8LYApYWfC8yJynph6+HJ9+jKd+3OsyM&#10;zRDsGwCZgzM8vX3hHxgAPy9PeHt5wN3VBT7OQb+MCJ/i8eXvWt7kTd7k7e/Vwi1NZPYGOs3GGspv&#10;zQ10Okz0NKCvpQpLPSM4mVjBzYxWbGILd3NbuFgSzNY28KAh+9q7YfXEcfi5MAmv6nMJ5EKCuAwf&#10;b5bj4+1ytN+pJtzqaKQVNGdC+vJpvG3KwpuKRLw9uw/tVYcI44N4X7sf7TV78aZsN57mbcZjAvn3&#10;go24u38GYq0NYELbc7WTYdzo2diy7gAO7DiEpP0pSDmUimPJmSgpqkVFaRPOX7iFi7Tl+vJqXC/N&#10;xp+NBXh5kfZ6tRJtNwWMz+H9nSbC+CI+SkC+SAgLS76Ojz9e5ZGAFmvJ98+zCyDX0oYJ3kuFeNNS&#10;0Dn1TuNvpyFLKUH5uG8vEcqXSvD6Qj5e1qdLqUSvJ6/B5fpWPPjxN9rvD/j+lz/xx5NX+OnHR7jI&#10;1/jbn6/w5OlrKZe1sOV7Dx/h/MVbuNB4GUnb92PhzCWYOXo6or0IHksrWOjrw1jfEM78Pbjay+Dp&#10;7CblNXcws4W1uY1UZMPLqTOdpI+bD9wdvQg1c8mkNUSNa1HlS1lZOqorKNOUlaCloYbwiAhE+IYS&#10;yNHwD6H5Bg+Cf1AMgng5wC8SAV40XE8aMIHr6RECFxdfeDj5wMnREw5O7rCXOROMrnBx80UQrVnY&#10;8fDhkxEWNhgBgRFIiInD0PihGCRKJsbHY/Cg4QTycCTwPDaCVkxr9pF5wNrSDPomNGIjY5gYm8Dc&#10;3BxWNhyA0JRF5S5zI5q+nh4MtXVhSljHRUXDzZ3PK5NJU9syG2s429nD1ZWQ9gzsGBQ6Yf6XP215&#10;kzd5k7e/T3P/xz++czPVP2aoptZhrKfDL0AzwpYmbGcHF2tbuFo6wM3SCR6mtvAws4OzpT2BzMsS&#10;kGVYPnY0HuYn4mVTHo2YICaEP92tZK8h1M6h/V492m9X4/01mvMV3qc5E221x/C26jDeVifiHUHc&#10;XnMA76v2oK1wJ55lb8FfeZsI5PX4LWsNNkW7wJqWbqylwa5FGPlgSMRgTBw1FRtWb8fe7YlI3HkI&#10;B3Yn4WTWGVTmFeJ+6Uk8acjD62vlUhcwbr99Dh9ovR9pwp9+uIpPPH786Ro+/nwDH3+5iU+PbuLj&#10;I57/SFMWU9f3G/DuXi0HE6WE7mlCmV0yfl53o5zWX0FLpikTyG9E3uumXLyoTaUh70PrgWW43Xpf&#10;qnEs6iCL/qsoEvHDb7h27SF+/vUZ/vjrlVTdSew3vnvvV9y68zMK0zIQ4iyDrpom7VZTmm42MzaF&#10;HQdBTjRCP9dABAZEIiY0lmZJg6V9usu84MkeLCodeYfA3zOcUAqGq5sf7CxsoKmmBmWFgVAZOACK&#10;A/thIHu/gb143huGOjrQ19SBjoYuNNTVocXn1RbPTVjr0a61VAhvNdq0qjo0+HrUVVWhy6Ma76Om&#10;rgpt3k9LWwv6eoawNLfiIMENPp6BNNZAWnUoIsLDER4cjoS4oRg/ehJGDB+DIQliP3M4fFzdYGtm&#10;DhNDE5gYGRHEprAwY7fg+7WwgI2VuWT1aiqqUFTsB0OxpU2X0DYwQ3SQPxz4N2rHv1FrW0vY29hC&#10;ZmsPD5kbAn1C3w8KmRj95c9b3uRN3uTt79Mmuaj3cdTRrBRTnN4eLvySd0OAqxN87VxpHQ5wsuq0&#10;YhdrGoi5E5wsrCCztoaTrTXcHeywcvxY/FR4FK9byvDhZgM+3aphryCYa6XkIO336/GBYPt08yw+&#10;XTmND5cKaMnZeFOTgreVAsqH8L4uiWBOxOvTW/A0cw2eZm/A48Id+CV/C4rmD4K3njZhrA49FXWo&#10;EyyaSoowNbLAoKA4zJq0AGuXrcOKBQuRvGUtbmXtx181p/DyUpkUePXmtkiBWY/3Dy9IRvyJRvxZ&#10;APjn61/6DXwmjD/9eptApil/30qz5yCCFvxO9BsEr8jFfZXgldagacRXStHWcoZmXMxeKq2fP6/N&#10;wJ/FB/FzzmaUrZqIqjN1uHv/V9y+8xPuP3iE+/d/wdVLnSkwmxpbafVVqBa1jMsacDq3HKdPnsaU&#10;QdHQ09CQgKerQSBrG8LChLChkfrSlv39w2mfQxAdHY+o8DhEhw1CiG8E7dUDLl6e8PcJhZ9/MO8X&#10;CC/3AILaFzJ7B4KXABVA7tsbA/v3hkLvvlIBkQG9e6M/z0Uf0KsXe28oiQpfasKmB0BZqR9UhGEr&#10;KEGJRyWlAZ1FSZTFFLgG7B1lCI8KQ1REOF9HEGJiBmPq1DkYM3IU/z6seH8FKAwcCGM9YwT7hSE+&#10;Lg5DhgyCk5sdjAhhI5q/iUGnGVuYmMLE3BSWluYcgFjDioBXVVZCP4UB6M/XpK9jBANasqmeOSKC&#10;/CQzdrC3h6OTA9ydnOBKW/Z09UBocEjbyPB5rl/+vOVN3uRN3v4erTFrW5cze2aHhDkaPRBVd2JD&#10;IxDk6QsvB1e428gIZJqZlR1kFo5wsrSBCy1ZTGHLzGzgQHt2lzlg78KZ+LM8FW3NRbTgGnwktD5c&#10;KaENl6L9WjXaCecPtOVPt9mvleJDK4HcmIU31QRyOUFMU24nkNvrac3lB/H81AY8PbkWf+ZtwKPC&#10;zWjZORkJtkYwpunpKWtAR0kJqv37QalvP2gra/GL2BfjBiVg3/zJuJy2CY8rU/GCr+XNdYJYJPug&#10;GbdLUdSt+EgYf/pRAJkQ/vVWJ5B/Yv9FHK9IwBZT2u+u0qgvl+Md34sojiHWiwWQ34p83JdL8bpV&#10;lJDMk/ZUvzzfmdhErB0/yt6GW8cWI2XeaJQUNOLmrZ8J5V9w+/YPuHXrR2nblogSb7l4EyXFlcjJ&#10;KUF+djF2r9+IhJBQ2NEQDQ0NoGtgCDMdYxqhIQz0zWiP/LxtnGmfQYRRvJRBK5ZQjg2NkfZWe3p4&#10;S1WTfF394eMdgEDvIPjTkD1oziIHuMzeWYpWFsVCBnwBcL/evdCndw/069UTPXv2QI8ePdGrW3de&#10;JqT52fbhdYr9+0JFSZVQFsFgCuxK0BRbq7R0IJO5YsTk8Zi/YA7mzJ2PFas2YsOmHdi9KxGbN+/G&#10;4kXLERkcAm2adP++4rEGQE9dC3ZOjvAO5N+YmzusObgzMTWCuakxLGnLFubmsLEwhz0HgfZW9tDV&#10;1ISSihKtXgBZD4YGujAkkCPD/ODgZANHe0dYm1tycKYHGzMTuPMxg0Ij2xLCF8mBLG/yJm9/n/b4&#10;cXX3xtMHx2btXXxpWnzQx0jfQAS6+8LTyRVuNGN3S3uaMe3MwgZO5uJoDkdTKzgYW8LJ1BKO/DL1&#10;dZEhc9NyPC+nIddk4J1YQ75cQgsuQ/vFYry7IjJ3VeHD7Wp8ukMg05I/XsrFu4ZUvKkU09YE8bkj&#10;nQFedew1SXhVsAXPCOS/ctbjt5wNuJM8HwuC7WCmpgojRUKZpqah0BeK/Wh7vXvCwdQQO6YMQ8uh&#10;1XhUnIhnhGTblXK036blikjpe+elmsUigOvTT9ck+H7+tbMLCAtj/vSwha+vkYMGmvStus5iGDRj&#10;qd+s5LGKYK7EO8L4bUshBx+5eFGfjufsT2j6f5Tsxc+nNuFO0hIULR2K+THhOHaoEDU1V3Hh4i3U&#10;1TajqKAaTRfuSNYsqjpdv/YQ9fWXkZmcjMEBAdIWKWGKwhwNjY1hbWQGOyNTWBlZwcbImtDhOeHj&#10;4uiNAL9oRIbHIiaAAygfgtfVHc6ErjNt2M3ZWQKzl5svnB1dCHJXONi6wNbKAWb6xlBXUES/nr3R&#10;lyDuzd6X4O3Ti71nN/Ts2gW9u36HXl2+Q4+u3/C2ntAUEdvamtBRF9auDT1NPdjbOiIsPBSjRo/G&#10;nDkLsWzJaixdKvoabFy/DatXbsLmdbuwaukGTBg/AU5OlpKdd//uW/To3R16errwIDzFViiZky2s&#10;zYxgSyO2MbeBlZUFbG2sOYhwgqO1JbS0NGnqStDV1+VnYAB9PRMEBrrA3FAPxvoGMDYwgqmBPiyN&#10;DDlAdEJIcJjckOVN3uTt79OePXvYq6U4fdv+JZP/nBAZ8TmCX+reLm40KhncHGRSXWE3foG7iCL+&#10;FoSxlTlcLMzgaGwBe8LCzsSYX6Cm8HdxRt6WJXhxei9eFR3A6+pjBHE+3reW4F2LKDYhpqzrCOQq&#10;fLxbhU93K/DpSi7eN6bhbW0y3jYQwg0EMu1YAPk9gfymdA9eFGzDU4L5MaH844nFSBzlB3t+Meup&#10;KEBDqR/UBvaHOruDoS52T43F5b2z8UPGRjwuTZamj99cL8f7uyKFJ233QXOnHX8vgHwVn3++ho5H&#10;BPIvhPOPF/maCOJbjfh8pRKfOJD4cI2dAwjR3xPC7dc7wfyO1v+muQCvG7MJ4xN4xvf6V/lh/F64&#10;F99nrsX1g/NRsmIEpnlbwM3EHLMmzEXS/gwUFdYgN/UUTqUXouXyPdTUXkRJaT2Kss9gByE2JDQI&#10;9qLMpL4FrAhMM0LGSFcHZoSWtZ4hrA1NYUFY2xrZwNrYVAp4srN2gq/MB/4eIfD1CYCHsxccbZ34&#10;O7GFjaUluz3tUQQ8OcLBygkWFtYw58DK2sQCRnoGUB6oQNh2RZ/u3dC7WzfJjPvw2KMrgdnlW/Ts&#10;8g26d/2a/VsMpC0b6HGgwNeoz8GBNf8u/Fy9EBQchNGjxmPOzMVYNHclZs+cx/N5mDllNmbNmI+l&#10;81fx+iVYNG85ZkybhbDQUGhrqaNnr27oStgr9h0AC1NbuDrLaP4ucLO149+aJa3ZEhYEsT0vezg7&#10;wZ1/YzYWpjAy1oeZMQcEurpw97KHno4GDHT4ORHGZjRkMxNDuDo6IDggqC0hWg5keZM3efsPbwD+&#10;+fz325qXz+ZmbJ027vOQQJFX2A8Brh78gneBN2HsRfvxsnKGg7UwZCt2a36pWxDOZpAZm9GQTQhm&#10;Y9qyMXz45Xx0wRQ8ztqEZzlb8KJwlzQV/e58Pt5cq5bSUb69W4v3t8/SPivw+XYpwZeLDw3pBHIK&#10;3p5LwfumVLxvPklI81hNYyaYXxPKz89sxl+Fm/EoaxlOz4+Bl4Eu9FQVoKU4ADqKA+FpbYzDC8bi&#10;OmF8/+gyPMrbiWdVaXhNaIroZ1H6UUr68fACPn1/EZ9/uITPP15mF0fRW/D5YRM+36nF56scLFzm&#10;a2wtxserNPw7BDKhLkpGvrtcjLeXCvDmYi5eN2Tiec0JPClPxOMzu/FL3mY8yFiLlr1zkTsvHtP9&#10;rGCqpgBTXTUEe7piwezlKCisRUFOMc5WtEoR1mcKynFgy3aMjI2Gu5U1BzdWBI0FjY8w1tWHsY4u&#10;jLQ1YMSjqaYODDTUYKiuAQtdI9qyGUwszGFmSjAaW0FG83Vz8oCHox9kNo6wt7SDlSmBZmgOYxqj&#10;hRkHUYSeNe9vZWYJcwFWHUNoq6uhb//e6NH9W3TvJsBLK6Yd9+j2Dfu3BPR36EYwd/uuK3p+S2vu&#10;3l1KxKGioA4lJUUo0KZVFFTgZC1DVHAERsUPx+TxUzFj8ixMGDcJkydMx9jx4zF+wiRMnDCFfQ5m&#10;zl2NZSu2IiYqBP369cJ3fPwufF7FfgPh5e4Jf18feBLODrY2fB/WcLa2hYOdDcL4+GHB4XB1sef7&#10;1oauthY8vO04SFCX9l+bE9CmBnocqFjAWQwUAkIJZPmUtbzJm7z9BzcB45/uN5tcKM86uX3J1A/D&#10;Q8IR/WWaOkDmBR8nV3jRqsR0tYuIWrWyI4wd4GppA1falbOZPRxoSXYmpjRTUzjxS9/DxBKrR8Xj&#10;+9SN+DN9DZ6c2oS2ihN419yZ1/rtrUpp29D7G+X4fOssOm6cJfyK8PFiFt41ZuBtvYDxKXy6cAof&#10;6o/jAyH9QVxffRivSnfjWeFW/J6zDufXjUa0tT6BrAZ9FWVEO1siZU4sruycjLt7JuGH5KX4PW87&#10;nlWewGsxGLjM571RTSjX4dMPBO8v19FBI+4QdvzjFfYWdDxoRMe9c/h8l/e5STu+XIqPLWc6DZnX&#10;i0Qmby7ksuegjUb/UpSIrDiCx2X78KhgOx5mrcWNo4tQuWEUdo3yQayNLrT6d0O/Hl1p8H3gbm+C&#10;4RFRWLd4Cw4nZqOwqBEZx05h+8q1CHeRwcqQgCU8xZS0mYEFzdgI5mKdVEtEPmtKRykntZoKtJRV&#10;oaamDh0NXk9oW/L+NrRda0LW0sIOtlYyWrEt7DmIsjK1gIWBmQReA10DmBLC0nYiw85cz9IUsIoC&#10;Bgzogx69utBWu6C7ZMSifydZsTjv8d3X7N+gy7ffoOu3PP+G1337Hb7h5e68vkeX72jSBPMAJdhZ&#10;WElr2cMGjySEp2Pq5DkYN24yJk2chikTpmLKjCVYueEADiaewobNm+Af4AUVlYHo2r0revfuCYX+&#10;/WHOvyUPd3d4eTlzkGEHmZ0toWwHRxq+vYWIoOZnZmZAy9aDt5cbYawFY33asYGxNHVty/v5iS1c&#10;gQLIy+RAljd5k7f/3Pbrwxvql6vzjh3dvOjNmJhoRPpEIMTTF8Eu3giSecNH5gZvRyd42DvC3Zqd&#10;X3AuNGBXSxFdTSCb2hDG5rAlkO0JZGsCxd7YCOMjA3ElaTV+T12Pp/m70daQg3dXaJY3q/DuVhXa&#10;CeIP1wji62UEcqUE5E+XsgnlHNpxJo+5+NScg491x/DhHKHcnIn286loqzqE58W78fj0DtykBY+R&#10;mcKIZhftaIv0mYNwaeNo3N42Bvf3T8CPKYvx28l1eFJ6GC8aCdCWYry7WoEPt2m/PxG+v1wGHl0C&#10;fr5EKLei4/smdNwljG/Xc6BQi483qvChtQTvLxTjPV9ru1gvbj1NEGfhFW3+ee0x/FV2EL8X7cFP&#10;ORtw9/hSnN85DWlzojDNlwMVHVWo0vr60xzFWmy/Xj1grK3Lz9MFMb5hmDhkKuZMmoswft6uVjRA&#10;MwvICGN72rGNgSUNz4SAMSJE9WGgpQ19NS3oqxPAaqrQ5gBEU1EZqgpqUrEINWVFXq/J++tLCTTM&#10;Ta2lqk4iQMrOQqzHWhFuZgSxIXQJYBGpbcSjAUGuq68BTVUtKThrgAjc6iHWjbtKcBWQ7dalC7oJ&#10;MNNee/FcWHM3Xt+dQBbrv127fE04837ivt/SoAnort99JwWA6ajrwI0Du7CoQRg2dDTGDZuA0SPG&#10;YMyocRjP975hyxEcPJyOeXMXIio6GlbmZlBQUEAfArlXt27o260H1JWUYWNtA19vL7h7uMDFjjCm&#10;KYt1dXdXZ9hZGUmVvfy93WGiL9aQacYGhlJqV0fe19ffn0AOIZBXyYEsb/Imb/+Z7fHjx92vVOQn&#10;Hlgz782oQdEI8Q1BuGc47dgL/q5u8JK5wkfsIbV3gieB7GIjY7cnkG2kghIuFhZwEtOkBLKdsUkn&#10;kI1M2I0Q6+GKmh2L8HvWFjwrOUCIncI7kZnrllh7rcJ7EchFKH++UYGOmzXouH6GUC7Ax9Y8fGw+&#10;iU+tBLKAcmNqJ5DPE9QXT+FN3VG8LEvEk+L9+OH4MszxtkGCmzXyZyegddVw3FiTgNubR+HePhry&#10;kbn4mfcRlvy8+gTetBThA0H76R7BK2yYUMZPF4Af2WnMHQ+b8flOPT7dqsdHvqYP1/g6L5XifSu7&#10;2GPM19bWkIHnlUfw5OwB/HFmD37O3oR7acvQum8qihbFYXmEDD5m/wVOdeirqsOQAwaxbUlHXQNG&#10;WmIt2BgWonY0P0M3EbVuw0GOvQOc7W056HGQotWltWFDWi2BbE54mhA4BmI/sKroYi+wKjSURCCb&#10;IlQHKkF5gAL7QGjxXFTgMqEhWhLM1oS86OY0ZxMTQ0LeQMrtrK+tx84jjVtDS51AV4cCf3ZA3wEE&#10;aXf06NkFPbp/hy4EbndCuDsB3adnLygMGABVJSUo9OlBExbA7sr7dMF3BHBXAWcB42+6SoDuLuBM&#10;iPfuTTBr68DOUSZFUft6uCHILxCR/jEYN3ouVq3bgz2HjmPa9Kkw4OBjQH9FKA3sD6W+/fnzfCw+&#10;bpfu3aSZAA/+bQb4BsHDxQUGHPj5eHryczODLgc6XsFeMDEjjI312Q0Jd2N4uLnx/h4EslhD/v/7&#10;lPW/RM73L+fyJm/yJm//cw2//tr17oWyDXuWzvg0PDgEUT7hCPYMRpCnP/zdvODt6govJ0f42fML&#10;1N4NbiItprUL3Kwc4WxlSUO2hCO7rZkp7dgETsZiytoEVoYGsGH3sbHBqdVz8VvOVjw/ux9tF3Lw&#10;9kYJ3tKI3905h0/sHfdq8PkuYUxj7rhchM+X8vGxJR8fWk4TzLn4cDEbHy7Qls+foKnyeva39Sl4&#10;XZbEx0zEn0U7UTw3GhULwtC6cjCurhiKqzze2Dgc93ZPwo+H5uKXlBX4M38LXtemSdnCPt1rwGeC&#10;FwQyfjwPfN/QOUUtprHvXeTrasLH2w34cLMW71pE9DStWlSs4mt71UgrrkjC44Kt+PnURnxP2F89&#10;OAdl60Zg+1AnRJtpwEJNSSpgIaaWrbWNYW9gDmcjSzibWcOJn5erhRMHMy5wt+Fn6ugBLwcPGp87&#10;QezOgQ7Nj93Byg725tawNbWVwCLSYJrpEsqEjj7BbkAw6aoTzCoa0BCWPFAFKgMUoUyQDSTEFPr3&#10;g4qKAgx4f2tDS9jwd2Qp7JhHY1qjmLLWEfmtdTpTbWrw8TQ4cFAZOLBza1Pv7ugpLJmG2r0L7b5X&#10;HwzoNxAK/fpDRaEf1JRUoKtCM1emyfbrS3D3pB13wrsLIdzlm2/xHe25y3df05aFPf9bAnQvWq+R&#10;ri4/B2u42FrBUyQ18Q5ARFQMpoybgYnjp/L1GfCxvuXzia1VinyMb/Dtt1+hWw/xmrpAtb9Yo3ZG&#10;WFAQjM2M4ePjAScHa6jp6CAsPoSP5wh3mQ2c+bfr7+uHoABRTcoVYQHBbSPj/vdMWa9YseJfs2Y5&#10;dlmzZKzWvl0LQvftmTt3z9YFh3Ztnpu3Y9Pc0wf3LUs+sG/xmiOHNsYcOLBDc1fxrm9PnjwpB7W8&#10;yZu8/X+3lpaW/rcuVC0/vmnZ69GRIYgNCEaUdyiBTBh7eMPfxQs+zp7wc3KDnwMt2d4FHjaO7A6E&#10;hj2BbAWZuQUc2R34Re9obA4XYytp/djBUB8OIp0jjXnfnPH4tXAn7fQ4Xguo0YZFDuv3EvwIwgeE&#10;433CUAD5ajGBfBqfWgokIH+4kI33BOD7JsL4fApBncWegfbG42irOIyXFYfwuiYZvyTOQ+uSKFxc&#10;EoaW5bG4um4Ybm+fjIeHFuNR6mr8lbcVr6o6o7w/iqnq+3USgDu+P08jpik/rOeggNdfF8ZeTxDX&#10;0d5r0X61Am/qs9F2Lgttdal4WXsMT/m8v/P9/JC2AjcOzED1qpHYP8YHo1zNINMhjGmxAqD2JpaE&#10;jhU/Lzt42zpJRTc8HJwIX4LY0UU6evAzded1YpAjZh5klvZS3mmZuSOBI8BsBWuRKtLIjIMcM1gY&#10;0JQJUksdAlrUdqYFG6hqQY3gVVUQU9cKUCQsFfr3lepUi0QfSgr9aehaMNU2kKa/rfh7sjQ0hjEN&#10;XZ+PJcBspGEIPXVDaGvoQlNJmUDuS3CK/ce90K+PiFxXkZKCDOwnOq11AB+bj6ukqAoVZVWoq6hI&#10;24+U+NwD+bwC5GKqW4C0cwqbQP7mGwJa2PM36NOjBww0jeAq80B0qCjDOBmDwmIQ4B8KX08/WFua&#10;87X3kzKD9e/TEz2++Te++/or9OzeCz17dZcGC6ocOIjkNCJy3M1JBg9HO+gQyAlDh/ExAxES5I8g&#10;/0AE+HghyNudkPYUGcLaxv7/COTxISFdF00bZbx2xbSxmzfOSt+9e8nDw0dWtx8+vKrjSPIWHDm2&#10;G8lpB3Di5CGcOHUQJ7KS2k+cOvwgNedodmrO4VlpuYft8/OTenx5OHmTN3n7P72dP3++5+XLdfPL&#10;Mg7+PmdYQkdCUARiAkIQ5uWPUHcfBNOOA1x8EeDkDT9HQtnBXdryJHICu4hgGgsrOJtbwZXQcTYh&#10;gAlkqRtZwJaGbK9vAjt9fTjSxDZMHolHhfvwokYEVeXgzRUa542azjVcAUMBZLEPWawlXy3B52ul&#10;+HiZML5IKF841RlhLYDcnEpLTsOn8+n40JRMIO/D83Jad30qHmeuRvOSaDQtjMDFpYNweW0C7h6Y&#10;i1+ztuFZyUG8rktDe0shPnEwICKnO2jk4ABAGLFYJxbP//F2NT7eqMT7yxVov3QWby8V403rGbTV&#10;pOPF2cN4XkobL92LR3nrcf/EIjRvHYf0KQGY6WuPAFNDvl8jyAg7Md3sSth62nsQuO7wdHKHj6M7&#10;vNjd+Vl6OXnA29EVno60ZELaXZSspDELMxaJVpzEYMdSRiA7SOkjxR5acz0T2OgSyromMNcxhpkU&#10;lKUDIx1aOKGspapKKCtLa8hqigTlwL4EZy8M6Nsbfdn796MtE2DqvF1LTV2yZmOC2FjkgGY31jaB&#10;sZYhNDU1oapKwx7Yn8BThZaKDvQJcn11HZowrxfAH9CZZnMAganQT5FwVoaioiIUlPj47GrsAwf0&#10;Rf9evTr3MHfvIW2d6vZdF2lNuau07kxT/q47NPicgSGiqMQYuPNzMTI0lfZUa+voQpsDG30NbT5f&#10;f/Tu3gXdvqZh8+dFopJ+NGcxCLCztZe2NNlYWMLT1Rk6eroYOngoQmnOAb4+8PP1RADNWPRAT2+E&#10;CiAn/D8Dso2Nzddjh4RbLpoxZuWWdXOb9+9d+vLwwbUdR5N3ICXjII5nJiLtVDIy8o4jI/8EMguO&#10;Iz3vGNJyjyEj5xjSc5M70nKT32TkJ107lXdsc2pesqXcmOVN3uTtH60Xzo2uKjn16+b50zpGR8Ri&#10;UHAEonyCEOTlg0APfom5usHXmVCWYOJGeLjCxdERXjQ9T2vCwsIaLqIYvNg6Y2YCawFjY54TyPZG&#10;JrAlnCz0DWjLxtg0bSR+LzqAl3XpaGs+hTdiq9C1SgmAwkwFkDtEcpArZfh8pYTQFPt9S75MT+fi&#10;fUvnlPWHi6fwqTkdny6c5OUMqUby8/IDeN2QihdlB3B94zA0LQhGw+xgXFobjx+S5uGvgl0Edhbe&#10;87E/3iF87zei4z6f8+454GYNjZiWfqUKH6+V4+NVvqar1Xh3oYz9NN40nsSr+gwpsclfp3fjt+wt&#10;+DFzDW4dmYWKlUOwIdoRITZ6cDE2hhvN1sPGDX52LggkeAOcXBHkyM/S0Q+BMtqZEz9PAsfXwQu+&#10;vN1fVCOyd4KrrQOBbC9VynK0coQjIexMMMusbOBgaQFrPraZniHMCF9zHQJUdF19mPIoEmiYEqym&#10;6gSqmrZUtUlNRQnqiioEJk12QG8Csw/69mGntSoQzAP69iKc+9J6e0uw7M+jMuGqpqgMDSVVQneg&#10;lNJSRUXkqNagNfPx9SxhSlDqc6Clz+c00NCRKkOJNWRFQl70gYp9acsDoaGgRJArYAAHAP34vH3Y&#10;xbF/n87n7EdIi21SvQhWsW2qR9ceUOHrNuXfjFjvFvDty9vVVTRo8hZ8r4bQUFWS3kcPQlxEdPcW&#10;a9g0dWUFRWira0OF79fS3BrehK6+gT7GDEpARGAAbZufvwCyj7sUCBbk7Y+woDAC+X89qMvd3f27&#10;kQkRIxbOnti8Z9uKtqSjG3HsxFacSN+HzGwCNzcZ6TlHCN2jSM8/hhO5KUjJOUpDPorjWUk4yn48&#10;8wCOZe7H0YwDHScyE9+dyDpyMTMzKb66Ovm7L08jb/Imb/+ntQsNDbJzjaU/Htu9EuMT4jEsIhqR&#10;/sEI8fbll5aHFMzl6+YJH1cCWeYDH2kvqwt8aH0+dmLKmqZs6QRnWomdSPZvagwbEyM4GpjDRZ9A&#10;NjClIZsSysYIcbRFwc4leFqRRCCn4XljJl5fP4v3Iqr6+hl03KkA7lSh4xphfIl2zOs/3SI8RV7r&#10;C1n4cClPqgLV3pyF9vo0fDhPS27JwEcC+W19orQuLR73TX067m4dg5pJ7miYHoJra4bhp/2z8CR/&#10;C9qaCHTa96e7dYT/BXZa+b0GPu85Phf7tVo+z1m8ay7Cu4scLDTl400DYVyTiqe04l9zd+On9LW4&#10;mzQfLdsnIW1GOMY4m8GV9u9AmPrYiVkEL/jIPKVjoEx8bq7wFZHp7B6EszdB7O/oAR9as7c9L4up&#10;aluZVIjDmTB25lHaK8zHs7PmZXMRZW1CEBrASJqmNoSFlgEMtfSlhBfa2urQFzWNtXQIY7GWTOtV&#10;0YS+sip0CCg1Kcc0oTVAgWAeSBD3J5Bpln3YexPMvQm4Hj0Jua/R46uv0PXfX6ELDbQbz3t91w0D&#10;ehKihLjYT6xFO9bR1IMZgexoZgsHGrwNBwyWJlbSoEBdQxSWEFHeBLqiBk1chc+rTEtX4nPTnPsT&#10;8v1FcFZfKIojBwvKAry9unUGhBG0333F5+ZRTHP36NId+jrmfA47mBsYSEUkNJWV0UeK6v4WfXp3&#10;xUAOLFT5GMoDaed8n+IzC/b3k9aeRwyJR3ioNwIC/RDs408YeyPIR8A5EGHBkW0TE9b9LwE5TGbQ&#10;Y3is56b5M0e/3r9nFVKS1xPGewjbw8gqSEVOIW2YJpxBExY2LGCcRktOy05GShYhnLYfxzL2Iylt&#10;F5JO7MVRXk5K2U+rPoD0zMO/pWYlTdy1a9e3X55O3uRN3v5PaGJ6rOniRY/axuorpzMSsWDMcEQF&#10;BRPCPghz80WIqx+C3AgUAjnQxQN+PPdzIZhd3OHl5kzLc6Uty+Dh4EAQ2UjR1cKORTIQO5qwrbEp&#10;rPilbalvCBtanb2JPpZPGIIfig/hVd1xvKhOwbPzeWi7WSXt5+24UUogV9JUK/G5tQifWs4QjuU0&#10;5GJ8bCVEL9KECeaPVwsJ5Ey0nzuO97UH8aHxKGGdSnPOQNvFNLysSZYA+ujoAtRMc0fz4lDcXj8M&#10;v+ydgb+y1qGt8hjetxZL6Tk7RGT1bRr5dZ7foB0Txp+u1PKxzhLEBbTibLyqSsGLmhQ8KUvE7znb&#10;8SBlOa7ysYoXDsXacBkirU3gaWEFLzt+JqLQvoMf/J084evshiDCONDRDYE04ADC14/n3jJnePN2&#10;Lym5ijN/TuzndpYKO7gKKBNwrjZ2cLJ15OfqCDtLW2n7mBWtUURDG3Bgo0crNtIWAVgEtLYm9DQI&#10;XoJKR00DOqo8Z9dXUYOekjK0aa5ahLKGAq2X9iqirvv3FwUjaMdSwQgCmed9e/eU1nJ7de+JvoRg&#10;j2+7SOu034r+zdf47ruvpYCuvrx/PwFSBVEDW0eyWTtrF77fIKlAha25A8w4UNBV06Wla0FLWY2W&#10;rgoVvhYlZVF0QgnKPFcdqEhYiyhwBSgoiShtESA2kEbck4MBPt+//sWBwdcY2F8R1pYEvoU5DAh8&#10;bU1d6CproFfX79C167dSPu0BNG4polyZAw2F3nw9tggNCYCRkQFGxg9GSCgBHOiDAD9f+PsSyH4+&#10;CPEPQLgE5P85Q6YVfzUkyN1yzJCQk0vnjPu4d+cKJCfvoBUfQBrt91RhKrLPpEtHaXqaZpz2Bczp&#10;eYQy7fhE1mFa8UEc488kE8TJqQfZ9yHp2D4cPr6DfRdOZBx5kpaVvOTkycReX55a3uRN3v47NxER&#10;2tDQYFXXWH0mO3X/53lDExDtFYgQ9wAEuwchwC0IwW68LBUg8JagHOLuiQCRJcndW4q4DnAmdAR4&#10;nJwJFGu4Wov9suZwNCGYaccOBsawo83ZEMhWBLK/oz0K9q7B89rjaKtPwVOC7vnFIry9Kmoin5Xs&#10;WKzldoi145ZcWi8hfJnglPYi5+I9Lfj9xRzaq5i2pikTyu/rEvG+IYmAPoH2K9louyRMNhmv67Pw&#10;ovQgrq2Lx/XV8bi/cSR+2TUJfx5fjddnDqO94RQ+Xq/AZxFEJqB8s7YzHWZrFW28Fu2XymnSuXhV&#10;ewJPi/bgcf4OPDq1EfeTl6Fh03gkjg3AOHd7+ImpUVsH+Di5EMSeCHH0RLCMNiZZMY/OtGVR5k/m&#10;Tij7wNeBUOb9Oqf9ZYRx5wyDmw3NWJqudiaMZVJ5QEdrR8gs7GEvZdrSh4W+CSz0jGGgawRNHW3a&#10;sS4MCCdDDQ3JiHVppVrs2ioiqEoJGiqKNEkVAlkZuorK0FISUBYAVKSpDoBinwFSJSdF2rFin35S&#10;sFRfCdJ9oNCLgO7ZA70Jx57dxPamb9Htm3+jC41ZQFpsZ+rVvZcUvS2ey9DIFE58b57OXnC1d4aT&#10;pROsTS2lNWCxp1lbXQ/qHCyIbVnqYipcGigoS5BW5mBB7HVWk87F+rMSgd9bel4xKDDTM+PflwzW&#10;HJSIohd6WnrQ5mP16CbWn7uiD1+rNNXO96RGsCso9IO1jS3CwoJp8UYYOmgwgkJ8JUMOCA5AGAed&#10;4YHBCAv0533C28bG/d8D2f0f//gqLsDVb0JCRPmKxVM+HNizAkeSN0nTzun5x5FdnIFTp9OQXZSB&#10;rKI0ZJ2mJZ8+jgwB5OyjSD2VjONZhyQYH0k7iKTU/TiSshdJx/ch8fgeHDy2B/uTd/K4G0dOHEBK&#10;+oHnKacOr9yftr/Pl5cgb/Imb/9dW11dnXFdQ11meVHam9lDB3XE+oYiyi8IUd5BCPUOhI8HYeLu&#10;TxDTkr28EeLJLoK73H0R5MEvNxcf2rI3QeRFILtJludubQeZuSUhbEMIW8OeX4b2Asb6BrAkkMeE&#10;BuJG7j68OndCgubTpny8vlqOdvZPd6tpquWdW52ulxOOhfh4qbBzapmw/nwtjxA9IVV+am/JlvrH&#10;FgKZdtzelIL282l413oKb5rSpCjrV+fS0XYhD7+lLsXdjcPx075J+O3wbPx5dDGendyMN5XH8aGV&#10;Bn67Bp/vi4jqepp3BR+rCO+aCvHmfA5e0aSfnt6LX7O34vvU5bh2YA7Klg7ConA7RNpZwtfaHr72&#10;jhxoONGICVwnwpaDFAFjYcYB/Gz8ZZ4IdHaX8jl789ybBu1hz8/LnnZsSzsmgJ342ckIZhdbQlnY&#10;srUrHG0cYGduI+0VtjQWa/BijzKBrG0MEx1daOmoQ19scxLZudTFXmZasgRjFehIUc7K0rSuNruG&#10;OGfXpjGL9WQVBTG12w+qNGVlsY2obz8oEcgD+/aVpqX78SgiowcS1gN7sfcWwCOge3VBXxEt3bUb&#10;jbnTnHsQiGLKWwSGGRtYwMnGRaq37OsRKBUecXaQdZZHNLKAobB7TT0YqNGe1fWhpaUDNVE3Waw/&#10;S9u0aNB8TSKbl/RaevUkvNXhbO8OJycHmJjowVSbQNbRhybfd+8eXTpTdUqvr49Uw1kAXUxbW9s5&#10;ICIiDDaGxhg1aAiGxMdgxOBBCArgYNKLvxexBOPpgdDQ0LaR/xP7kMMC7CJHxQdcXrN47IcDe5fj&#10;SNIWpGUmIrMwDSfPpNGEk5GWe4QgTsWpklScFJZMUGfkHOH9COK0RIJ4Hw6d2INE2vCho7ux//BO&#10;7DuyC3uTd2Pn0W3YeWQ7DvD6A4TzgZTdOJy++6/DqbvnJyXJI7DlTd7+27bS0tK+NbXnTladq3p/&#10;fNeKjpgAH8RGRCI2MByRhLHYc+znSeh6+BO+fgjleYgbzcIjAJE06FBeF+RKG3TxRKhYJ+UXrwhe&#10;8rImWCxs4WRoDWsDE34Z0o5pdOYCyDSbDZOH4HFZogTMJ1VpeHo+H22tBXgvIp3v01Bv8SitJRcT&#10;yAX4cLUUH25W49P1Uny+nIN3dUcI5HTCWGTnyqA9i61QqXjfmoH21iwJyG8bU/Gm7rgE5NcthXjV&#10;mI0/8zbRcrfgZelevCzciWenNuNl/ja85cDg480KQrkSH2/VSNHUb2pP4VXxUbwoOYwnhfvw6ORW&#10;3D2yBM07JiN5sj+GOBhw4GEBfxqgL+Hj4+hK8AoD9iCI2TlQCaEZ+8n4mYjtYc7OhLMbwexBcPMz&#10;ohW727lK25u8CGRXG0dC2Aku/PxEQJeHrR08+bj20l5uS9gYmMNa3xSWwo75ORqLXMwicYe2JoGs&#10;RhCrQE1diXasDh1hn8KIldV5VJeCsjS+TBWrEdJahLOa4kBp25M6LVK9P225P42yn1hPJoAJZgWC&#10;eQC7Yj92HoVBK0gBWH3Qv393qIr6yLy/sOje3Xugy9ff4rt//Rtdv/43etGilQcqwYK/e1dbV/i7&#10;0kA9QngMIFQ9pCIX9hYccDj68G8rBD7OfrReR74vc+ho6tCa1ThI4ICBr6NnF8KW4LewcIS3f2c9&#10;Y5GD2kSnM+OWrrY6Bwed0+r9enEQ0ZuvV0yBK2nwqAQ7B0dExYTDxsgM0ydPxdIlszBv7nRMHT8a&#10;8YNiERogakC7ITQw+P+u2tM/47yt4gaHefy5fOH4jsM7Z+LYgaVIpeWKqem8kpM04wyk5acgvYCm&#10;fEZMW6dKhpyacxTHMo4gmTAWU9EHacD7ju3FvkN7sX3PFqzbuhZbdq7Hzv1bsOPAVmzfuxk79m7F&#10;7qTt2H+U9z+6t+PIscTHqenJE1esWPHNl9cjb/Imb/9dWnV1de+zVTWbK2or3lVVZGLdzPEYFRWF&#10;uMgIxAaEIdormF+ihDJ7gJcvYRyAcM8gQjoIEV4CyrRmNz/aszeCCWV/Nzd4OzvBW+S1Fik0RaIL&#10;kS7TSBdWukaw1TWEtZ6WtA85b/sivKw6gqcle/HH2WQ8b8qVIqw/EcQdd6vw+aYwZJ5fL8Enwvb9&#10;tVK8F8CkLX8SQVx1KXhPS24/n473AsiXcght9uunCfXTeHeJ5txIUxb5pM+fxKu6DLxqOIUX5UmE&#10;8QG8PpuItqoUvKknuHn9W0K7/WIen6cM7ZdL0FafjefFSXiSvQN/nNqJH09uwu3jK1C9dhQ2xrki&#10;1NqI75FmTKD6OhC2NGDRA5x8EOToCx9pmtqP8BX7td0604vK3KWjgLGfozM82T3sxfYmsWVMGLGY&#10;prbrNGPC2cXSDo6WtrAzpVWaWMKcZmmjZwMTfTMCyRBGUv5qbehp6BLG6tBWVaX9Erw0Y40vRwFe&#10;YcIiOYi6kgq7Is9F9i4lqCkoQKW/WEfujH5WGkCQ9e8v1TIWiUOUBJz795Iu9x/QCwMJY2HL/Xib&#10;Yn9aKK+XArIGiDXb/ry9n2TM3/z73/j3v/4pTWn36dJdWgsWWbIsTS1gbWMDSytrWIpZAZ9wDIkd&#10;iYTBIxEfk4CIoAh4Ontz8EED1jPl+9KUyjh++/XXUCJcXX2C4OLlAXMLcykXtSn/pvQN9aCvq4kB&#10;vXqh13dd0Ism3b9fb9qxIo1bBwM56LB3ckRCXAzszCwwa9YsrF0xD0sXz8byuXMwe+p0TJwwEqF+&#10;Xgj29GuL8x/5fwnkkBCbroPDXEYNifT7fcW8CTi4dwWOpWxHxslE5JxOR37ZSeSXEshFGcgsIoRp&#10;yrnSdHUqTpxMwdHMI0hKOyxZ787da7F8xVxMnjgGg+OiERkThvCQICmRSURYKOKGxGH6jElYsWYZ&#10;thHMOxO3YfeBbbToHUg6su9BSsrRIL6kf3a+MnmTN3n727f8/PwepRUVM4trql/UNpTiVMpWTI6P&#10;wYRBgzEsJBKD/EMQ4hNIAw7gFxVNmF2CsLcvO788CONQd1oPgRzq4YtADwLIjV9qwgwdaHw2TvAy&#10;tYOLsSUcTAxpxfqw1dGFnY4Whng743bOLryuPCRl0vqzLguvWs9I0P0sgrhuVhG8necdN4rw8epp&#10;tF/h7dfLacg0ZhrwhwYB5ON4x/7+fJoU6PXxaj4+3iFQeXx3keZ88RThSji3ZNPEj+FlzXE8r06R&#10;0mq+Lt6PVxKUj+EtBwMiyUf79Uq8o4m3NefjedlhPM7ehEdpq/AgZRmuHZiFgmWxmBtkhQALU3gS&#10;lN72DvC1F/bLwYiTBwJ5FFAOJpT9JBB3RlX78jMJcqQpizV2nvs6ivu7I8CxM+Wo2G8sArg8bJzh&#10;YGsFW5qx2OIkM7eBE83Y0cQMtiaEsZE5LGnJ5gZGMDHQhYm2PozE2rGGlpRnWmxt0qUN6xDE2spK&#10;tOLOtVgN5YFQYVdTUoCOADOtUSTOUB44gEBVoIkq8lzsDx4gbS1SEhHKhK2KBGRRP1pcFvuKxbmw&#10;4wEEdB8JwsoEsjq7qgR1JSgq8HEI7T7deqKbSPZBOH/N3uXrr9Cti9gn3J1A7wM1LR2YmzrAy9UP&#10;UUGDMDx2NAYPHo3Y6AQE+kXyM3GFsboO+nTtit5de8LU3A6+waGwc3KCmZm5VFDDTM8EhhyYiIQf&#10;fXsLIPPxe/Xg+xDbrAZIkd0qBLKjkwuGDkuAzMqCoJuJlcvnY/ni+Vi2cCEWzZ2HWdPHIDLYE97e&#10;bm1BvmFuX/5F/kcbMcL9uxGxviNHxAfdXzB7/OckGuyJE/uRlnVYst/8siycLs1EfnEGThanI4f9&#10;FGGcmZ9KMz6Go1lHkZR6ENt2b8C8hdMxduRwDkLiMWTwEL6uERg+ZhRGjRqDESNHIWH4CMTE09rD&#10;CemIcEyYNAErNi3Hpt1rsH3fBhr19o6kYwebjmcesfjy8uRN3uTt79xaWlq+LqmsjC2rqr5b3ViN&#10;6ups7F49B+MI5DFRMYjzj0CoTzCCCOAIWrKw4jBvH4TyciR7lJc/gr39OkHtEYQQD1qyJ0Hk7osQ&#10;J28EigAlkXvZ3BbOtBJ7MyNY6unChpYkMzRG4pKpeCGCraqT8Ceh+KLlNNpai/D+0hl8IhA/XjuL&#10;j5cIZFHp6XqhFEn97vIZfKAhd9yhOd/keWMqRC3kd800ZLGGTCP+cK0Q72+V4g0N+i3N+P2VfHy4&#10;QZBfon3XE8aVB/C0IhHPS3bj5dlDaGs6ibeXCfBb5/DuTiMNvQivmrKkghB/FGzHTylLcO/gLJzf&#10;MhpHx3ohwV6P1m8iTcd729OKHd35XjuBHOBCwIrBiDMNmWYsYOzj6gIfFwFfH1oxrdnJFV6SLQs4&#10;u/M6sedYJAURiUBc4WPnBldCXmzTcbJwgCsh5GBGQLPb0ZBtDS0kIJsRyIaGutJ+YxNNQ+hr6EBX&#10;bG9S1aAhi+npThNWkyKYCWXlfjwSyoqEL7uKCOZSIIzFlLUwYynaWkxZE7C0ZFWxrkzgqhDQygS2&#10;MFxxlGDdj9CWLFokABE/P1CCuxQlLbZTcQCgqUxTV1Qj+GnZffuin0ib+XUnnL/66l9SlHYPQnYA&#10;QS+ipK3NOHhzC0FMxDAMiRuH+OgR8HDxkPYSd6dlqwxUgysHgAG+IbCxs4ephTFMRYlIfRN+FibQ&#10;I5D79+75P6Kshel3AllFKvno7OyKsWNGw8XKHFOnzsTGNUuwZvkiLF8yD4vnz8ScKeMQHewPHy/X&#10;dn//YP8v/yb/o40bHBI9akjI3fnTR38+uH8D0jIOII3Gm55zVIJvwdks5JVkSlHVJ4tTkU0YpxUc&#10;lxKBnDiZhKOE8cr1CzF+0lgMHz0C48aOo5VPxLhx4zCW56PGjmfnccwYjB0/DuMnsk8Yi8FD4xEe&#10;FiJNt89fNBsbd67GzoMbsDtx86dDKfsrTp06ZfLlJcqbvMnb37XlFJZanCmvqq1oqPtY11SCglMH&#10;sHzyaIyLHoTBYdGI8Q8jkGnH3gSuV6C0lhzpSyPm5SivEMS6hRPUQQgXxizZM01ZdDdfhNIUgx3F&#10;9h0C2cK2s+yigR5s9XRgp6uNEcGBuEc7fkPovSg7iD9r0vH6WjFeE8Ai85Uoqdh+MZdwrZCmrT/T&#10;iN9fKULbpdM05LPouCtKMRbgfWNnisz2C53rxx8FfK+XoP1SPl6fO443F3n52mkadYGUxaud4H5d&#10;cxBPzx7Ak9Pb8aziqFRI4q1IRlKfhraLBXjdko8/8tbj4bE5uLt/Bq7vmILmtcOxb4gTgo3UafoW&#10;NDcRvOVMuLpJe4mDCFkpaMuZcHbme3f1laKpBZB9CWlfXies2J33dyOEPWTu8JQ5w93ZGZ5ivdnJ&#10;l/ejnfGxvGjbLrad+3gdLASU7aTUmDbmBLGJyMrVaciWBsYw4mcqclcbaOrTkPVhqKYHPbGtSIVg&#10;VlElhGnINERhyepKhKyikgRMJQnIhKdYM+ZRmSAVdix1QlZlAE2asFYk1NREYJQ0lS1yYCtJ8FYQ&#10;P0cwq4hsXQriOlHkgUAWST9o4GLPsbayiPAWW65E8Jiwd1Upcrp7z2605X/iq3/+E9/861/47ut/&#10;o0eXLhjYj/fT0oMFBx32lk5SCs+BA/viG8K76zffwcTYCn7BQfBwdYOjnQ3s+HmIGtAWhqZSxSaR&#10;VUypT2907/Yd+okocb52Zb5PdUVNAlkVMg9PTJ08Du5WVrTSYZg0PA6Tx4zE9GmTsHD2NEwfPxJB&#10;AX7w9ffoCPUNHfPl30RqU0YmWI8eGnpv8vj4jh07VhOyiTiZdwzZtN+CEoK4LBN5Z08ir/QUsiUo&#10;04xPH0NKzmGkZCUh8egOzF8wFSNHDCeAJ2DipEmYNW0qZs6YgmlTJmHixKkYNWE8RowdjRGjRxPK&#10;tOVxozCFZjyJr3kc4Rw/JA7RISFYMH82tu9Yi13712NX0raPRzKPHD+SdWTAl5cqb/Imb3+3lpeX&#10;1/vM2YrE0trad7VNFSg/cwQbFk3GyMgIDA6MQExgOKL9QhHrFYYYj1AacWe0dZR3MKJpzVE05kjC&#10;V/Rw9wCEePohzF1MXxPOhFGwCwFF6xPJLTwt7CEzMIOVnh7stHThbWGGtDWzaacH8boqGU/LDuFZ&#10;Uw4tlWC8VII312sIydN4e7FIqqQk9iF/IqzfEcYCsO+vlaDjHoF8lTYs9huLKk+XcmjUvP+NYny4&#10;XY53LafwmjYsqi59ulmGDy25eNt4Ap/u0MBbT+JV1VH8VbQLz+rS8fZGFd4S+K+b0vGq5hiend2N&#10;X7KX48q2kahbFoOccT7YHe+BMENtuBuaw91OhmAHV5qwJ7xcXAheN567S4FbwTKxdkwTFlPSvE5Y&#10;s5i2due5gLGHyL7lIIM7jx62/GwcZbzsCl+asxfh7OYotjo5Shm5HMxsYS+6uT3szCzZzWElylca&#10;msFefJ6EkKFe55S1qMQkLNNQVQd6tGMR0CWAKAK6RJpKVZqiOmGoSTCpCxALix1IWA9Q7rRinquJ&#10;CGvarJhuFmuvwqTF9RK4BWgVaL0KYjsSb6ddS3mxCWeNgcp8TAKe1wszFiUQtVQIZNqxKGqhI229&#10;0pRyTuuq60Cdt/Xu2V1aE/76X51Q/koc/004055FApAu//q3dNtX//oHvv7nP9C/zwC4uPjCPzCA&#10;Rxc42tvD3sICJoYmhLIpzPh7MdYzpLn3QveuX9OQe30BMi1fhe9VVRFuHn6YNWMq3OzN4RUQCFd7&#10;S7g5WMPN0x0RkVEYHB2GQB9v+Af4fIwJGzPqy7/KP2dMHG0wfnR80/gxMVi3eg5OnNiNk8KKC9Nw&#10;+mw2iqvyUFCZhRxhyGXZNON0ZIk9xtlHkXIqCTsObsHM2VMwjnY+ccpEwngCpkyZjBmzZ2Lq7OmY&#10;NnMGpsycjolTJ2PU+PEYT2BPmTIFcxYtxIZNW3EoKQknsjI4AMhGVmYGUtNTkZWdjpSMwzh0bCdo&#10;yX8ezzo2qbi4WJ44RN7k7e/WxD/umYqqKWVV1U9rGmpQV5uHw+vnYVRIJOIDIhHrE4E4n3DE+RHM&#10;/pE041BE+NKAfYMI5mBESGAORLS3P2EdIkE4xN0PoW6Es5sPwl38pRrJgQ4etD1RscgKTvqmsNHR&#10;gkxHD9MGReBm1g68Kt2HpyWJeFpzHK/O5+BdKw33UiGhXIY2UVv4egU6pEjrUny8WizB9c3FQnwQ&#10;ZRjvVeOzCOBqSqMln5Cydn28Lqazy6VyjW9bsvFWpM+8SZjzvu+EAbcW4vPDGgK6BG/PZ+A5ofxS&#10;VGi6U4N3t/kzN0vx9mopXjfn4HF5Ih5krkLZkhhMtleFj64aXPjF72PtBB/CNMjRi1bsCX9nJwnI&#10;QTThYFqw2NYktjiJPcXeBLCPI6Hr4AZPezepcISzgx2B4NSZycxaQJmQtqMpE8puTs5w5c+507zd&#10;JSDbwc7UliC2g6ORLaxNCWEjK1gRPja0Ywt9Q5jSCs209WCoTRALIKtrQVdNHRqEoIYI5CKAxfqx&#10;gKoyoSxArEbgqhJUKuzqArwiulqkxiRUxWVRM1lM84oiFBoC4jxXI3wFpAXUhQF3TnvzcQeqSD+j&#10;TlBr8H7qyl+CyNg11ZShw66npgoTUU5S5Mbma9STkoOIrF0K6NXtWwnMXYQpE8BfE8Tf/PNfhPC/&#10;8S0viy6Ara9rSnMNh4+3BzycXGBPINsSyOYGFrA0tYKlsSXPTWj2/dGza2d9ZaX+/fje+DoJZHW+&#10;DlGQYv7MifzMTeHu6wkHO3MOgGzh4+YMHx/+3gSMvb3h5+f/ZlDULE/xvzJz5jilyZOHJY0dG/dx&#10;KQesyUnbkUXInjwtYJyLM5V57CdRUJomGXJu6UmacTJO0KBTacb7DmyT1osnTZ2EqYTuVEJ45pxZ&#10;H+YtXPCaZt4xdswwjBoWjfhoDnLDQjFm9CisXL0Gh5OPIvd0AUpKS1BUcgY5RQXIzMlBWlYmUlJP&#10;IOVEGh//FLJy+HzZ6R05eVlXTxcXu0v/4PImb/L292nFZZV+JZXVD6vqzqH2XDHO5B/C4jFxGBwU&#10;iSFBEdLUdLSHgG4YwmnJkTTiSEI4Ulz2CpWCucK9wxHhE4IwWkcwv+hEQFewmyfCXWmKLl7wcxN5&#10;mQklW7GGbAVrA31Y6WjAy8oUx9fPx+PTu/AkZxP+LDuIF00ZaGtMl1JgfqbhtrcW4c2lUnwSCUEe&#10;EsgEqMjG9aY1n+Zcgo+3qwjkKnwmdD8QtB8u0o6vEMaEaTuB3E6bftuSwyPv+/A8Pj04h7bmXLSL&#10;QhU/NkqXP1ylidefwovGHLy5QRDz595c40Cg5QxeNJzE4+pj+OnMHhyf7AcHtV6w09eBt7WDtGYs&#10;wBngIrYzuSPA1ZXvl4MPabtX55qwtwjccnSX7Ffk9nYXlZts3aUtTGKqVWTc8rR0gasVb7fk7ZY0&#10;Y1t7GpsTXAl7bycZfAlvUdXJ1swCNgSOrbEFLIxNYWHETjs21zeGsdjypKcPPV3CWEsLBrRPPQJZ&#10;T1UDalKE9UBpqloCJ4H5X1PVyqICk0JfHkV+ahqk2PIkEmgQ2uqErRqhq86fUZUu8zEkCNOUeZtI&#10;JCIsW1i3WJ9WEfatLM4JfxqxFo8aanxuVYJZjQbOrquuCmMNUeRChwOGznVufS12HU3CUhldu3eX&#10;tkp9TTP+SrJlwvmfhDH714Rz9++6QeboiYDgEHh4iFkEVzjYO8DKykLay2xubAUTExFpbSDVYO4l&#10;Umf27IaBIgJcYQAHCRwY8DX4eHph/lSxhmwAV38fuLu7wsffH/5+XvDy8oAnTdnP0w0Bnn5tse6T&#10;XWbNiukyc+aEGRMnJfw5b+aYjv271uHkyWM4mZ9K+OagtKoAZypykH82HQVlaVJQV86ZDGTmHUXq&#10;yQPYTzNetGAOTXgGZi+YjYWLFnYsWrzy8dKla5MO7Fu9a9wgv0+hPo5wtjVBgJcbJk2YQoAfQPbp&#10;PBSVFiG3MB+pp04h8cQJbDuUiM07d2Hdpk1Ys2YVVq1YjmUrV2DV+nXYvnMPjh078bGgqPRMY+sN&#10;3S//5vImb/L2n97ySko0z5RWlJZV13XUnqtAeekJpB9ag2FB/hgRHYd4WnKwdwDCpL3F7GLd2DuY&#10;xxCCOYR2TEP2CUSEZwjCPXguIqwJ5RBRbMLdE8Gu3gh39kEgwSySX/jbOhPIwuh0acgaGB3kgUvH&#10;1+FJ/mY8KdxOO06mkWbhTe1hfLqai0/XcmnKtGURaf3wHDoe1EppMt8T1m3ncwnaQny8Uw3cKyeQ&#10;CeML2VLVJ6nyE3+m/VaFNLX97jLvd48/+2MLPj5owOsLNOuHLej4+Qo+/3yZsD+Hdl73sioVzxqy&#10;8epaOdoul+FVYwGeVJzAz8V7cfPEIiwKsaDd60gQdXNwJAxc4OLkBD8XV6m4hr+bO4JdfGjKBLGz&#10;KzxFcQh7LwLVA952wo5lhCwHJfwcnG1EBi4nwlcm5bd2I4ydrO3hbOEIV2tbPoc9vOxFiUAZ3B1p&#10;yRzM2Ftaw9qYdmxkxm4ES1qgqdjupK8nwVhs+9HV0aMd60nTwXpq2tBR0SDoxFS16hewKksglqKN&#10;aYxqYq23v1j/7SfBWJivsrBmdhUxDU14qysKENOmlQljZUWCncbNx9OSpsBFYhHCltcrS5HbIoqb&#10;xqukTptWh7oqj9I0NUGoqgktqS6zHvRFcQvC2FCYvLa2lG9bbNcayNcj6iL/+6t/SdukviGIuxDE&#10;4vhvmrKSoiatNQw+gX6QuXPQ4uoMJwcH2NmYwdbUCBamFjAT9ZuNDKRArm5dv5aqSIlKU4ocRCjz&#10;NehwoOLu5oEp44bDzoKDq4hAhIQEwNfXH17ebnAhiF083ODq7gJ/V/e2KMchzisWz7efPXvijdmz&#10;xnTs3jAf6ZkHkXM6BdmlWSiuLUJZbQGKq07jdHk2CstzkVt8UtqHnJV9BEeObMeCBTMwf/4CLFq+&#10;BCsJ0XXrNl9Zu3Zb5IoVK3ovmuTnOSI66G1cqAeCA0OwZt1GpJ3KQl5RHoGcg9TsLBxMTcWuI0ex&#10;fdcerFq1EovmzcS86VMxZ/IkzJw8GVMnT8W0KTMwa+YszJ43D+s2bP6YnlHYeO5ci+OXf3d5kzd5&#10;+09tYovTmbLylWU19a9r6utRXXUS+Xm7cHDjLIR7+mJM9HDEBUUhyrdzSjrWS0xL04b9/BHpG4go&#10;sXYsYCwCuTxFcJcfgvhzQR4+NGMvhIqMVLTjUJkIahLbf2jJ9rbwMDeDg54efK2McGbbPPxVuAl/&#10;ndmAF1UH0CYybdUlSykvP13OQ/tFkXErFx9uVUow/ny1CB9aCdjGLN43nbA+jc+i2MS9CnwSQG4+&#10;yfvQpkXlp2tFeH+tkBadg/di3/LDetrweby/TUO+UEY4X0XHr7fR8egGr7+A9ksEcM0pPC5MwpPm&#10;QjxrLcHTxlz8QSDfP7kV2YsiEG+nD1cLW7hYE8ZiW5KTC3wI3mD2IMI4XARtydzhS4AGiIIQtFtP&#10;UcOYFucmpp7F3mKC2FUkSBEpMO15biesyA7OVjRmdpGX2t7CEk6iXKWFvQRib0dh4m7SOrO9mY0U&#10;vGRG4BgbEsJ6BlK9Y1OCWJRIFKky9cVUsGZnukxtNbHliUeCTEwjq9Jk1ZUGEJbK7GLNV2S+Gkh4&#10;EdIDlKCk1F/KGy0Ffgkg81xdmeCmWYo802oSWFWhKYK0RGEKQlnsc9ZT1oKqOu+vxscXGb94P00B&#10;ZZGAhOcisExHhSDWoLWr87WpacFY1GdmN9IS3QD6qrocKPRDny5fS1PT//73v2jG/wVjWvJX38LS&#10;XIYQ/l36evrA042fIYHsyMGRrS0HK2aWsDU3hqUlTdnEVMrM1bX7N+jdtxcG9uvJwUJfaNKOtdU1&#10;4ShzQtzwKJib6iI0OAJhHIT6etGO+bfqzMeUuXDQJJPBxd7lbWzoqKFLli/IWLJwWsfWDQtwImUT&#10;cgqO4PSZFBRV5aOs/gzKz51BSU0hzlQWoKA0F6fOZCI9/yiSUvZi5aplWLxkCVasXtGxfv3Gl5u3&#10;7U7dseOA5pd/xX+MinExHhkf9WTenFkE7l5k555Cfr6Yks5ASnoako6fwM6DB7Fh81qsXDgHsydP&#10;xMQJ4zGBQJ42ezZmz52H6XPYZ83A1BlTMX7SZEzifeYsWNSxfU/i1RMZp71XrMC/vjydvMmbvP0n&#10;NQD/pBn7llWdu1l9rr6jpqECpaUc7Wfvxbr5YzA8MgbDImjIYto6MBxD/EMR7xeKaF9CWIJxqFR6&#10;UUxnR3iIfcmiDKMvggljYcYh/FITQU2BMld2EeQkslA5w9POEi4mxvC2MMbBJePxR/EOPCmgIZds&#10;xZv6ZLypPoL2+lRpPfjjeZGXOg/vRREJUXaRUP7USrNlbyeM35zPQvvlMwRyOfBAFJugHZ/Pxqcr&#10;ouAEwX21kD+bjTe05g80ZWHGnx5cxLsrFYR0FT4/ugf8fgcdv1zFp/vNtOgyvK47hT9P78ej8lT8&#10;0VSEx7XZ+OX0EZzbNBXzgx3gaWZGSNrC3cpeSmsptiwFungjzMUPIW7e8OUgxF1sYyKEvUUQG4Hs&#10;LnOEC83Yk0CWMm/ZOhDALhKcXezEOW+nGYtaxg7mIuGHFaFrAQcTGziZEP4WdrRlB5q4M6HsIhWY&#10;sDQ3laBspSe2jonIamGY+tDT0qF90oqlLoCsJeV0FrDUElYrIqwFlMVasIIitBRotgMVJRtWE8Fc&#10;NGYVxQE80nalqWhhuwLGvL+I0JayfKkRrGqEsFgjFgFjWtIUsBbhr86jproKga0hTVOLjGCaygLE&#10;GtASr4OvSV9blRDWlspAGmsbcOCgDyNNwljLkPfThnL/PujxnQjw+rcE5G9oycKU/00w9+4xEN5u&#10;oYRnJDwlIHvA3dWFhuxMQ3aAhQUHK+aWPLKbmklT8N26fSeVj1TqJ7ZuDSCMOUDggMDRwR5D4sNh&#10;ZqKL8KAwhNG4PWnGHi6ucHZygsyJgyR7G3h5eX+etXjhL0tWzH27YfU8HD24HqdOJiK34AQKy3Jw&#10;tr4c5Y1nUVpXiOLqfJyuyMGpknScLDyOlIz92Lx1DZYuW44Va1Z0rN606c/t2/es2bx5r+KXf0Wp&#10;bVg2yWbVivl/7Encj8zsU8jJzUbqyQwcTktFYvIx7NqzG6tWLsVswnbmtGlYsGgh1mzYiB17OYA+&#10;nIgjyUdwKCUJiUcSsWufmMreIKbEMWXGNMycM/fjunXbqvfuPe7w5enkTd7k7T+pidSYZytrTlSf&#10;a3hf19SA2oZinM4/iGP7VmLSiHiMHByHodFRSAiPJJijMDxkEOIDoxHlH4JIPz/JjENozGJrU4S7&#10;ALI/Aj2ECXt1Vn+Spm5pjjIXgtkN4TSNcFd7xLraIt7ZDjtmDcej4p14VrQWf5xciVdVh9B+Lhnv&#10;COSPooYxzfhjcxY+XCFYReKP2zX4dElUdCqWika0E7LtLafx8UoxgVxFINei40YZb8+XAro+tObQ&#10;rk/iHR/j3aUz+HC3jr0BHx60oK0qE28vN9KO7wOP2R9d42Oc66xnXJOBJwTyj4WJ+LEiAw+y96Fu&#10;9RQsCrSHr5kpAWkBZ0srAtkG/gRsCAEc6OrLox8Cee7DAYiU+lJkJSNwXWluwoLdCWFPOwKV524E&#10;sJu9C83YldcTsNYEigAyH1NmbgWZqTUcTQWQrWFnbAMHGrGzuQPvQ0CIxySUHR3sCB4TWBnqwVoY&#10;so4hDHR1YCzWjmmcIkuXsaq2NC2sRxPVJzQ1RGpMRcKIYBVT15qKIlhLRE0TumJ9mDBW4rmyCNKS&#10;1oiVacmii3ViAV8FGrEitHkuoCzBVlWFjy8GAQTtl7zZYppcDAI0aMtii5MoZiGZOmGtRzsWgwdT&#10;Dh5MdLS/ZBUzgJmWMQw19KTBQv/evdD9u28lQ/6aXQBZBHZ9+6+vadbGiAiJQVBAENxFQJenM9zd&#10;xbKBGxzE1jBzC1iI7U+W1jAzNSWQB6Bbl2+ktJ4i1afYZ63J16CqpgZ7GzvER4fB3JiGTCAH+vvC&#10;2cMFbjJnuDjaw9HJFm4uMoydNAmrtq3CssXTsG/LMmRlHURubjLyz5xCed1ZVDdWoqKhDGdqxJR1&#10;PvLLT+FUcbpU63j3/s1YvWo51qxejfWbNrxbt3ZL5saNh1S//BtKbcXCybqbN6w6tu/Q/g8ZJ7OQ&#10;mZeNjOyTSM3KxMHko9i2bRtWL16IWTNnELJLeXkHDiQdxNGUIzhGCKecOIq09BSkZx5HZmYaj6nS&#10;dQcP7cbGLWsxb/EcgnnG+2WLNxQm7jyp/uVp5U3e5O0/pRVVVg8rP9f4vL7xPBov1KGmOhun0rZi&#10;4ZRhSIiOxpihgzGKUB45KBbDwuMQFxCFaFpyNIEc6+uHCHaRECTUyxvBNJVQD0+EuhDErjw6e9GQ&#10;3RHp5oJZg6KwZcJw7J0+Gtkb56B+/zJcTFqBR0Xb8LJkC54WrcNfhRtpvMfRXnUU7+tS8Lklk/DN&#10;waer+fgsikjcq0fHfdrtBcJYRFu3FEj9wzVa8QPe9rAJ+KGZUG7E59t1/LkStJ/PxJu6Y2g7l4H2&#10;W1X4wMf4cLMWH27U43nuQcL5Bjr+/Bl48gPw2w3+XA3e1Z/EK5GJK38HHnBwcuvUftRvX4BpftZw&#10;NtGDA43UwciUhmxFqFojhBYcShv2F2vHHHR4O4lkHjL42jtJJuxJyHoQxKIghMxWVG2SwYPG5U5w&#10;uNm4EtQiN7UT3Kyd4WhlBztLsc9YZOGygS1hYk8g29KSxRYnB5qyMGYXSwc+N02b4BfWbGtmAmsR&#10;Ya1jBhMCWWx30ifgtAllE3VCWcBSbH1S1SQ81aGjpCFtP9IkaLXEmjLB21mTWAWKiiJJCEFM8ApQ&#10;q4n1Zt5PrD9r0XbVVWjUhLmOALKKKm1WC5oEm6g9rE8QCyCbaOgQxrRzMU3O20SEtzq7pqawYh2a&#10;sC4saMfmWvow1TCAkYY+BxE8EtDGtHn1gQpSZSYBUQnIBLHY7vSvf/6DkO4KJw5qIsIHw9vfCx4e&#10;rvDxdIcPIerCAZ+DnTVsLM1hTUO2tLCFFQdQWnwvPb/5Fr35mAPFfmoOOrT5/KqqSjC3NkNURCDM&#10;jTQQEMABpb83nN34OBw0Ojuzu9ghIjYWqzaux8ZNS7B90yKkJ+9CQX4q8ovSUFZzGjUNpahrqkBF&#10;7RkU1tCOK3ORc/Yk0mnHh4/uwZq1K7FqzVps2LC1bef2nbumj5s/RJRo/PJv+I8V88eqrl+zLHnf&#10;gX1tKZnpHVnZ2UjPPYUTOVk4djwFO3ZsxvJ5s7Bo9myspREfOHIISUkHsH3Het62Efv37cC+fdux&#10;d6847sTRw/uRknYU6RknkJqRzMdIwu4DO7B4xUJMnznjw6rFmw4W75Jvh5I3efuPaZWVlRpnq+pb&#10;a5su4FxzIxrOdyYB2blqNsbEx2BcbDzGxSRguEgIEi62OoUjwo8W7CvWkEWENYFMQ44S0dSEcbDI&#10;WS0CuNxoyLTEMJkHbdgD2+ZNx6OaXClK+t3lYrRdPYvXTQRl9SG8rd6HF6fX4bf01XhRmSRl1pLs&#10;uOEY3jcew8fLeVIhCTw4z07gErYdNwjW62dpxgSySKH5wwXgx1bgpxbg+waAMP58t5lALudjnMKb&#10;c6k072Nov0E7vlOP99fq8OZsFh6nbMfHn74njB+xf4+OP+5Ikdpvao7gecE2PDq5ATczd6L+0Fos&#10;DPeEo5E+7IyM4GRoCJmhEdzNzOBn7wB/mmqgo6hf7AEfMUVtL/YVi0AtN/jYiOlp2hYh7E5weogA&#10;LjtHqXKTByEssnp52NCMrQhrgluAVqxNO5vSkgWQBYSNaWmmdrAxMYedqQlBbSElBZHx8bxtRZCY&#10;k/RYMjN7WIq9t7p6MNI2lKo9GRN4RlrqtGWaK0Eo1mx11DRprP+VQpOwFPuTpW1JAr6ELbsAtIqy&#10;WGdWoq0qSFucxHSzHkGuqdQ5Va0r9hSLbVQEsljzFZHcxjRiAwLZgLDT0RTPo0ZTVoMh7dyAtm6k&#10;rSUFbOnzNmMNVWkdWSQtMVYzgAGvN5YirrUlgx3Qoxd6fPsNvhXT1f8kjHkUXWGgIvx8gxEeGgFf&#10;X0/4eXoTxqIGtzvcnB0hs7ODLQdLtlLiFBlM+bmJqO8e330Dpb69oajQX3pfOlo0cQ4wzEzNpDzR&#10;pia6CPAJQoifjxRd7eIhg4m5MYHsjOnzFmHrrnXYumEZUo9sRWHhMZpxJoorilB9/ixqmkpQ2VSK&#10;oi8wzq3gwLYkHceyDmHDxrVYvXZdx5otW17s3nt06awxs3QnDJ3v++Xf8B8rVkzuvm75/MT9u3e0&#10;n0hLQxYhnEkYZ2bnIPnECWzftR0rF87HwnnzO7Zu2/HuyPGjb9IzjmPdiqkI83LkoHkItm5ehyOH&#10;92Lvnq3YuWsLdu7ciF17NyHxiADzMaSnH0dKajJteS9WrFiCaZOnvl+6YN1QUVr1y8uQN3mTt/+3&#10;WllZWbeqmob1tQ0XP507f4Ewrkdl5SlsXjgBI0ODERsUSAMOxiBfQphGHB4YhigeRWBXJK+P8BJJ&#10;QUKkAhPhIiWmp6dUcjFUTFXTFINobuGOLpg7fBju0yDaaaXtN6vZy/DmegnazmfjTWUy3tak4FXJ&#10;LtzeNQ2Py5LwpiUfbxtSachH8L72KD5ePYPPArL3BYzZ751Dx/UyfBSR05dLCNhz+PwTYfzDJUKZ&#10;/ftGAlnsUaZJXyGQmwrwtrlzCvrNJV6+cQ7vmyvw/eqp+PnQbnz64T7w54+SIXf8TiDfqsSrswfw&#10;Z+Z6fJ+6AucPr8T6EUHwMTWEk4ER7A31YWusAydTfXhaWhLIjvChDUs1i+1c2Qlcmqs7IetO2PrY&#10;OMGTXawT+9DqPMVtIikKTVkEaXkSxB6WLnC2lMHZyoowFhm4rAhXa4LXnoYsjNge9sZ2BDPhbGbM&#10;2yxhR2g7WYqgMid4s4u1arEmbW9BMxRJMUTaSF1jGOoaQE9MCYsgL20ClXDWJSzFGq7YByyZraoK&#10;dAkmXRGcpaRO61WWpqDVeVnAV0OZdquoSXgT5oS3iJQWW5QMREIPAljriwHr0pC1eS5gr0fY6tKG&#10;xf302IURm2nTfjUJXg1tKY2nvgA1BwhiGl2aTtcQl7UJeQ0CuR/69Ogq1VP+6t+dEdbCkL/96msY&#10;6hgjMiQavkHB8PHyhr+nFzw93OHl5kpDdoOjgxNsbKxgaW0OG7En2dQUGkoDJLgr9O4BJZFFTEkR&#10;ehygiGA0E2NjBAf5EMw68PUORFhYZ5CYKONob2uK2ITh2Lx7G3bsXoOk/etxOjcRRaWdyT+qzteg&#10;5mIVaprLUHGuiHacK0VW55SdRFreUezctwmr16zrWL9py9PN23eu2bgxsVdCZIL1qKEzpHXcrSvG&#10;91+7fN6G7du2th1LOYGsrFPIy8tHdl4ujqWlY/fu3Vi1eD6WLlr0Ycu2XVcPJicvO3kyddGZwpy2&#10;xP0rMSzaBzMmj8OGtcuwfcsKbFy3AGtWL8GGTRuwc88WAnobDiYSyieOIS0zVZrSPnRoHxYunY0p&#10;U2demDtjsaX0hSBv8iZv/+80EchVVdXgX9d04UFj8yXUn29EfWMlzhQcweyESMTSgqP9RKAWDdgr&#10;iEAORHiAiKomfEUwF0Ec7hkqbX2Skn5ItY89EEg7DnP1RCCNMcDWFuNDQlF76hja7jWinUD9/7T3&#10;H9BRXdm6P+oODjiQcxDKOZdKKuWcc44ggcggQOQsMgKFUkZCQkIIARJJgMg552hwwLHddgd3OxuT&#10;6/t/c0v27T7tPv9773v3vnfO0BxjjV21a+e9a//Wt9Zccz754CKeEZhP3zmMJ+ea8PjgRvzA8u3+&#10;clxemIAHW9fhuytt+OFMIx6doUI+34Tn4lX9AYEsCvmTa4DErya0H988iMcS1/qDywTyXeg+pEr+&#10;iAr5M0L55ybrtwngG4fw8MZBQn4nfrp2DI8uHcWfG0qx3c0EH+avwIsH7wJ//QOB/Cl0X9zDs3vH&#10;8d2RDfhjUx7uNSzBplkjEOHYkavZxdQMrpy6W1nAw9aK0HVUwCpe1kpwD8VrmipX+ngJYXdntdIs&#10;7aNyJqhdCWe3DjhLX7KA21lg7QEPBw3h6gxPe0du1xFu9lTH/OxC4DsTzmo7GzhJ7mhrRyUjkZvA&#10;mbBW2/F3rivb8FRThbvIkCgXuBFCLtb2cJKxuGYEs4mMSzaHKZWzsTHBZyTjfQ1hJh7OVLOG+gJp&#10;PZjqdTYvSx8vASt9vRJm04DKWE+GKRG+AlzJZ2xCcEqztLmhidJXLQ5SRgSygQL5wcqQJmO9jghc&#10;JvrmhKg5rKnWJQCIMdcVCJtzeWMF3KwcsJJgTnCbEv5DBg5G/7590V2A/MrL+B2BrMCY5Y1XXoPG&#10;zh2JsQkIDQhBkF8QAgK84e/rAT9Pd3i5ecDFzQUqCaHJ6+cq+ZXtrFi56I/XX30V/Xr2gBLWc0h/&#10;JU+ytASYmZsjJMgf1pbG8PPlMx8ZiABvd2gkYheV9/yVa1G+oRhVVSuxc0sZDhzYjHbC+Oj5wzh3&#10;8xzOXjuFk1THhwjjAyd24cCRXdjV3ozq+lKsyF+NVfnrnq4rKt1eUlKj9NuOTh4blJk637wpL6d7&#10;/tI5eavWrPyxurYOWwnjXXv3YX/7QUgfcnllBZYvXoQlCxbpCrXaIxs21PvV1NS8vqdB23PHjsa9&#10;dVVrdNPHpqO4sJDHVoj8/DysWjEbC2bnYP7CeVi5aiXWV2lRWVGM9dXrqZA3Y+v2rWiiWq6sKcGc&#10;+bMeTp6cu2r06NldOZS7rMv+f2X7Tp3qe/rS1drzV248OX/pGs5e4gvl1B7sbi7G6OggpIXHIj0q&#10;Ackh0YgPoBIWCBPIscFhBLWMOaaK8I1CuF8Ign0kaQRVsbcXggljceCSvtPUQG+080//3XsE8UdX&#10;FSA/fnCFivaU4vH8+PB6/NhaiW9aqvGn5gIczQnD9bJZ+Opcs5J28cfTTYRoC56JAhYYf3aLCvgK&#10;cPcQnt/cjyd3Cdu7Jwnkq3j+8U3oCGDdewS3qOWPL0P3gApZ+oMVT2rC+9JuPLl6At/t4ct0RAhy&#10;BnTD5VmzCO77wJ8/oUr+CLo/3laawr89Uos/NC7BlcpFGOenIoiN4WxmCg8C2Ycw9ra3I3ilD5hq&#10;lkVDAEuwDjcHZ7gSvu7imKVS8TcXwlkSaXggwJGwIITdpHlZ0ig6EaIqKmqVC1y4rKRR9LJzU5Sx&#10;hzW3R/i62NjC3caBxQYutnbQ2Dopzl5q/i7RuiREpJOjPeHPY+G2vZzdlCAi3oSRB6Gu4fqOVtZw&#10;NCWYTS1hZWJMxWwCCxZLKmY7Q0NOJTCHNHETsISlZFCyELgqzckCbFG/VL0yRInwVoYpsRgKVPm7&#10;KG8LY1NYDBfQdgBbn+uYKH3F+sr2LY0slH2IJ7WVQUdULnNlewYwZDE2YCWB+5cKgniASyzsXt17&#10;4M1u3dCNQH75dzIOuSMwSM8eveHvGYmo6AQE+PvCz98PgQE+BLIXAny8OPWDtwxVcnGCs6MjNA7S&#10;n2xPVT8I3V57GX17ikPXAAzR6w89Hv/QIQNgZGYMHz9fmFuYwEuC2EQGS2YneHqoMXZKLkrqqgmw&#10;tWjaVIC2XRuw9+BWHDyxB2cun8H5Gxdx5vpZHDlPdXxqJ9olIMiRbWjcXoO1xauxet1aqtX8b/JW&#10;LJuTmJj4O/n/TUiblTZ1XJ7emuWz0tbkr/ysorYWW7Zvx26B8eEj2L1/P6rrapG3bCkWLlyoKy2t&#10;Ol5XV2f9j83L25urgrUFC76YNDodlVTRdRvXo7ikUPHklvSR8+dMxbyFs7Calc6amjKUVxShZsN6&#10;NDc3orm1GY2EclHpOt2seTNvjhs32alzs13WZV32f9PkT33i/Pmo89dufHL52m2cvyR9x6dw/Oh2&#10;NFflIdrLG6OSkpCVlI702FRCOR4JQfGIC4hmiUK8bzSiqZDFkSvKOwjR4rzl5Y9Yd8JYCRHpjhS+&#10;GHcWrcF3105QDZ/Fk3fO4OH9c/jpBhXqma348UgFvm5aib9Ur8Gf6gtwN38admb54cqaCfj7yS0E&#10;6F78eGkHfri8l4r6Jl58TOX7+dtUvuehu7Mfz+8cVMJnSp/wsw+vEfKE/nuXqcBv4uknN/Dso4t4&#10;fv8kntw7g5/eOYeHt0/g2bV2PD67D5+WLsS5GSnYEeGAs+Oz8fTubW77I+CLD/Dik1t4fOswvjtc&#10;jb9uXY6dUxPha2EIJ3MDOFuYw49g9HIgjJ0ISSeCmi97DRWYp6JoneFs60IIOBPQAmRRyQSyOHCJ&#10;I5ejK7wE0mpnKmtXqmJ3uDt4wtWBQJfmZ67rZqsheKXvmMpOlLAMe6LK1Vg4KN/dqZ49bbl9LuvE&#10;qTPXk3Xd7DRU376Euy+PjaAnlCVgibODFX+3pVomuC1s4WBuCXtWLGx5LvbGlnAysSCsbWBnbKVk&#10;hhJo2rFYEY4mhlSrhKkE67DU59RY4C2gJpSH83eqYjPCVUJzWpgYwtqYcBa46g/jOnqwHm4KB4La&#10;RkBsbKZ4fluzImBNpW5FtWxlYAYj/iYVBGtux8qgo39bMkH179sfPbp3x1uvvUGF/HsliYSkaHyV&#10;ZdhgA0SFJyMqMhJ+AQHwDwxAoH8Q/AlUHy93+PIZ9HJzY2VIA2dWlpwc7eDA66k3WID8qpILeeCQ&#10;vqxQDFH6uCXcp5GJEdx93WHF+yxOYRGR3JafO8JjElFaXYuaOi3qa9dgT2spDh7aztKKY+cO4fz1&#10;c7hw4xxOXzmNA2f2YR/V8d6jO7Bz/yZU1RRjdcEa3eri4q/WrCnMmTF+enpOTumr3i+99Pv02LHj&#10;F8+b5boiP+98cWWFbuu2FuwnhA8dO0blfQQNzVuQvzYfs+fPe7G6qPhBVV2TWeff9xdrq1v7VlXF&#10;2vqC4sLnDXU12LipFiWVxSgrL0VtbbXSfL1w4UzMnjUDJcUl2LChDJVVRahrqMbm7U3YtmMrGhvr&#10;sHrV4idTp09fMW7cuJc7N91lXdZl/7fsyJEL/c9evrb96vU7zy5euYHzV8/jwsV2HD/ShI1rcxHm&#10;4YtxIzKRnZaB1Oh4xARRjbBE+1MZ+1Ipe4cpkbqifAKpiqmOCeNggbGbD0I1HhgdHoeT9RvxA19W&#10;z2/IeOEjeHylHT9eOULVuxPf7arCFxXz8KBoLu6snIHry3KwLd4T29IDcS1/Er46UofHt9vxE6H8&#10;/bUDePrpbYKSqvePAuSLeEG4P3uHsL1/Gk8eXMKzBwTy/fP8ziIKnGpcxhk/I5AfU+0+unscj24d&#10;xVMC+Ye9G/GHmqX4SxuPYVs+3snLwaPr17jtD1keEPx38ez6UTw8UIOvt61G3UhfuBsPhaslX9i2&#10;lvC2tSeACVUVgUyF7GIv/b1OBDLhy/meBKpAWKPqiK4lfboyvthHhjeJiiaQPaSJm3B2d9BwWx6E&#10;OrdH1auxo7K25XacXLldldJELQkjJMCFRvqQbUTxcn8sTlR8GjsX7tuF6lmcwNzhZ+sNb0JePLnF&#10;+1qifmmcRCGqoaaydra2h9qKapHbdLG0hAOLIz87WNrDjsC3M7eFnZm1kq7QXPIpCzhZTEzNYM5i&#10;rcC1A7ASuEOGKEkmKRPC29zAlBCWrFImMCbILU2pvqmKHUwsqcy5HVNCV9anQrdmJcDS1BrW3KYD&#10;Vbu1iQ0sTLk/VghEMRsM1sNgArkPFfLrr0uT9e/x6u8lZ/JvFSCbmFgjOjoZ4eGhStzpQELZLyAQ&#10;ft6+8HJ3g5urKzSsFDqqNXCUACHSZM1rKEr4NQJeUkNK7mcZJy0Zp2SIlwkrFV5U1basfKk1rggL&#10;peIO9EHuvEXY0EjY1a3Dts0FaN+/EYeogA+d3IvTl08Sxhdw7sYZHL1wEAdP7yeQ29B2qAWbmipR&#10;ULgWawsLvissrpiXl53de9qoSamjo2a/lahS9RiZNHH+ymWLNqzTFj+qa2rCrv37FBgfP3UKLXt2&#10;obSsBPMXLni2bPXqaytWFC7IzMx8rfPv+4/2m0Xz58dpSyq/2L51ExoIZPGwLi6SPuNqbNxYheXL&#10;Z2PmnBzMmTuP88oJ5GKWMjRsbkBr6zZs295M5V+OhYvmvjtx2hyLzu12WZd12f8tO33paty1W3f/&#10;fO3mXVy+dh2Xb5/HSarjlsZK5OVkIz0uBRNHjkZWbDLig6IQ5heKUF9pmg4gfIOV0JkhnjK22JfT&#10;juFNklowyNkd8f6BaOPL4Kd7V/Hi3mW8uEulevUofjq5A98f34m/767B9dXTsTk9CJtGhqE82hMF&#10;gWosVJtg96Qk3F8/D9+ebKSyPUIgt+O7SwTyxwTyp7eAz+5C98kVPP/oCp69dxJPP7iMZ5/eoTq+&#10;ThXOee+zUEm/+ONt6P54ixDn7/eP4sn1fXh0ZQ+enNuGr1pK8ff2Bvx49QBV8zH8tXEdfrp2kdt+&#10;APzhHegeUI3fPoXHZ3bjO758d0yNhbe1PtT25nC1t1bAqbLuSO/nbu9ENUt1K0VASbXsxiLN1R4q&#10;GWPsqoTDFBj78ru7IxWwhMWUyF6KA9fPCteRytqeKlalfPdy9KRSprolRFR2BC/na6xlGSl2kPzH&#10;aoGsRPOy53aplmV7fg4eVO9uSn+0r704lfEzKwfeSu5kbkPZpoBdUl7aQWVrTejbKF7cUhwJZhXV&#10;uADbjrC2tbBS0hdacWphaQEbc6ppQtvR3A52VNWWSp8wYStNzfoGSh+wRNmyMuN8cxvYmHJ9YwKe&#10;ULY2syToTWFP8NpznniCq8xsoOL2HDi1YgXAgipa1LbhYKrWvoMI5DepkF/Day+/jNd+93u89tvf&#10;4/VXX4Pa2RsxCamEZih8ZchTYCACAoKVpmpPN4nUxQqJjx+cXdTK9bNnceA1lEAmr3frpoTQ1Bsy&#10;GEOpkIcMGaLkcTakQnf3cGPFxAgqZzcEh/ghOSUNRZUVqK0vQz2BvLulEkcI20PHduHE+aOE8Vlc&#10;YqXzxOVjOHB2P9pP70MbYb1tdyOBuo4Kd+3TouLS7cXF1YPGRUS8PiVrXGLOqPn95o4bp7dw4eJL&#10;awsLv66ub0RLWxvajx3H8dNnceDwIdTWbcTSZUuxbPnq++tKqhJzc4vs/o0n9G9yZ+WGFJWUvNfc&#10;tPF5Q30lyrSrsWJFHoq0JaisLkNh8QqsXJWHmTNnEM4rsZ7zyisJ7A3rsWVrE7bu2IZNW+qRX7Tq&#10;Wc7s3LX/OAyry7qsy/4P28HLl7tfvnl/3+23331x8+YdnDt9Etub61Cweglm5kzGyMRkjEoegYzI&#10;BMQEUhlTEYf5hlEJhyNYlLBHIEK9AxBEAAdQEQe4+SHQ1QchGk/E+fiibtVKfH36IJ5fPwvdzVN4&#10;cZXgPE9lenAL/txUjNbJiUhRmcHFoB+ch/WDXf+ecOnXE2OdLXF6ZS4+31GGh5d3K/3MEpv623P7&#10;qHgFyLepYAnaP1zF809vUBVTAX92H8/+eB9PP7lHEL+D55/IcgTq529D96e7iuf183dP4ImkbrzQ&#10;iocHK/D1/g14eOOo0gz+/A9v4/u9VXh8/QKB/BG3/wGBfBvP714iwE/i+1N7cX7pWEQ5WBBYFlSX&#10;lnAmrNSWNlSbAmfCkcVJAbIDVa0t3Ak+bypdGRfsSRgHOHoQjPJZTTgKqMXhywXOhLET4e2i9Bc7&#10;KVG4FOjyu8baRskRrbGxYuE8a1YCZGrLigDh4mLvoIBdI4CXmNeizCU7lMqb4PdUPLt9uE9ZRoov&#10;l/MQJc8KhFqmtpxPte3GY3VjZUDGO7sR9mqegyhJOQZxCJPxzk4Et62VDWx5LE48LidLqk0ejxQl&#10;hralFRyUJmcjpX/YRiBLqDsR2k6mBCGLKG9bC1tYE+pOJrYsrACY8ToSyg4sdoS1gwlVuWSoouqW&#10;MJp6fQej91tv4Y1XCWIlscTvlLHIPd7qAW9xKIxLQFhwAAKC/OEf4I8gP194+7gTyLzWGi9EBkcT&#10;yM68Z6zk8Po6cCrDu3p0exWD+/WHZJ3SGzKIQO6HQQSywXBjaAhzWysD2DqrER4ZSmW5GNWbJPJV&#10;MbY2FeHggUYcOb4Dh07vxdlr53Dh5jmcu3YSx84eQvsZ6T/ehz0Ht6O6vhzrCtbp1hVr7xYVVfqK&#10;A2Wmt/drmRFxMSMiRuhVlayMX71m3eOy6jo0t+4mhI/i+JnzOHX2DLa2bMPatWuwKG/p09X5xU0L&#10;F1YbTcqtMH7pJfym8y/8iyW+9NLv5ucu9q7WVhQ0b9n8zab6UsydkYWM1HjMyc3FmtUrUFS4CiXF&#10;67Bo8QJMmzYTJdpS1GzQKkq5rqEWTS1b0NzShJqNFdzn3M+mT59u1bn5LuuyLvs/bdfvf5D49tv3&#10;fjpz+Ahqy0sxn3/cCRnjkJ2QhtSIaEQr8agjEOsdiVCvQCrgAER6RUASQ4RL+EtNgBL6MsjNV0ma&#10;H0ggS/YiSae4bsIofFU6E5gdAl3hXLy4eBrPLp7Ew5P78c2WMqriCARamcDJiC9gYwsYDxyEgd3f&#10;wNBebyI33B93Nq7EN6ea8eT+STz/8Dx+vNiCr07swNMPb1IZ3yE0CeXPbijQff4JFfBfP8Gzj24R&#10;yPfx/LP3CeB7eCEq+gsB8j3Ou01wn8XTe4fw+OoOfNuyBn/bUYlH9y7g+Rfv4vkf38GPBzfj2d2b&#10;3O7HwEdc59ZJPD7chB/3N+KbA824r52LVGfJqCR9r1R3BIia0NGY2cNVcbqSeMkEpDhbSbO1g4oK&#10;l0CmenV3oDqmWnVzkqFJhC5Vrae9K5W1wFicuAhnOztFDTuJ+iWEnayoWjlV2dgSwLbcPvdHEDpz&#10;X9KE7STw5Pa9qbI9uA9XG1HJrBA4cx8yzlkqAGoPuDoJsB0IYTV87QhoyTvNz04SH1tFwLN09F1r&#10;4MJjdLWnOmZxE4UuTeE8NhfZjw2Pn9+debzO9nYEOisOrACoCWyNGb+zYiLZuhxNLal2WUEhsNXS&#10;JE6Au/N3Oysr2BPGzuYO0Fh2gNqR11LFSo2K3x05dSLURYmbWVIhU3Ub6OmjX5/eeEtJv9gB4t8r&#10;8atfwuCBQxAdloTE6FjEBAUjODAIYX7+CPTxgZe3OzxcJKKWF+Kj4+Hu4gJHWxsqZAfY8LpKdLE3&#10;X38Ng/oMUOJyS4aqoZK/uW9/DNPXh5ObmxI609rJAQkj0rG2ohIbGyuxaZMWu3dW4cjRFhw+uQcn&#10;+ExfunMZF2+ex2mq4yNnDlId78e+Y7uxZXs9tKUlBF/xD8XFJXPGjatR+mVVKtXLIwNjQudPzPEu&#10;KFx2rKB8PTZu3Y62g4dw4tQZXL5yGe2H96K8qgyLlyx9vra4oihzzKKsybOrHXMXbBqi/Hn/gyUm&#10;Jr4yc2aeV35+kWbblroTWxrLMSopAIHOzshMTMGC+bOwZsVi5C9fgmVL85QcywsW5RHIFVgvwUPW&#10;l2FTcyNV8nY0US2XaNdQSU9f+dJLXeOSu6zL/k/bb8oKVhjs2LTxaPmaFZg9cQJGp6QhLTQGib4R&#10;iPIOVDylw/2CECHJITz4x2bx8/RCgJcX/KVJWlIKavwQ4kpVQlUcwHm+EpXK2RU5nu74YGYMMNcD&#10;mO4GXXURXpw5jadnTuCH/VvRPjEFUVSZrhbWcDEh3AxNYTFwGIH8FmyHDEDDtBH4sKUIP1zciWfv&#10;n8GLDy/gm/01+PuxHfx+uRPIBPMfJCuTqOB38eKLB3h8aheevkM4/+EDwvg9gvh96P78AC84FTg/&#10;FyDfPohH19rwQ5sWf2opxI93T+EplfWzz97Bo7NteP7Ru8AXnyoq+fmDW/jp2nF8Ryh/2VKGPzSs&#10;xFRfFRWdMZWcOWyp5ETNOZlZw83KjkC0hRsVmIeoTgfCSkXwUg17OqrhRfh5i+c150nztvT5ehCO&#10;7oS3hgpVwmBq7NQEnfQh8ztB5kyAOVGRqlgcbaQ5WQBN1Srw53ou3J6A1IvqWqYusk2CVlHe0k8t&#10;SSpcPOCsJqiVPm5WELiMl507i0Bcw/luPEaNUmHQ2LsRvK4sorpVipqWfMvinSxJM3wk/SPVvDvP&#10;TYYQSfO4NJ3bs5IgTc7S52xnaa5AWEPQuhGwLjx2qVyIynagwlZb8PwsHHi+BDKLI6+byooKm+fk&#10;yKmkj1RZOsDW0hqm+oaQ1I29e/TC6692w6u//b0SLlNSLkroTDNWhOLiUhAeE4rwoAAEBRLGVMgB&#10;AV7w8fEghJ3h7+WPmOgYftbAwV7GIfM4eJ+GDRuAN7q9jD69e2GAgHhwX0i+50H9+sLQYBjcXZ1h&#10;Z20CO963nHnzUbm5Bg0NpWhhZfJYexOOHNmFwwTv+ZuXCeQruHjjLE5cOIwjnNd+aq+SXlGGOZWW&#10;lqJcq73AqVHnf09RsxMTMsPzFizYnF9S8u36xs1o3duOI6dO49KVKzh/4Qw2NzVQ1a56unrluh2l&#10;pU3dR43JS5g8uTBwwoSC/p2b+ScTB7GZCwv8chcUDdnSWJ3W3LT+ce7EJEzITMacaZOwZNFsrFq2&#10;ECuWzOXnuZg5bwamzMhFYVEhqgjk0vIi1DdspErfhq2tW1FXV4OFy+bdGD91qknnLrqsy7rs/9uW&#10;N2vSwFmTxoXMnzSlftqkCT+OGzUK6VQQSaHRiPENQbRnCEI9/QjiQEQGBSHcK0BJqh8ohRAOIGwl&#10;faCfuwcCCOJQQtlfolFpqLzUGgRZO6A1LQzPlkUBCzyh27AIz89S5bI8bGvBuUWTke7kCDfC2I3A&#10;cTW3go2BAQwks1CPtxDvYotThbPx5/21eHjzCJ59eAnPCeW/t67DNwTms/cvEMIE8h/vdAD5c6rg&#10;z9/Bs9tn8G1dAX46RyX+4Ttc5n3grx9B9+XHePHlR4QyFTOV9tM7BwjkXfjxZD3+vLsc394+gsef&#10;E8h/+QBPLu3nMu8RyJ9xfQL5o3fw053z+O5kK77cXYFPapchx5vK0sQEKlNTAsgCDhaEpoUF1aAV&#10;oUOlKUE8CD53AaOoXsJRgOxJVemhNAtTrUqwDwJSwOtOVe3B4kpYOUt/MFWcqG1XS3HeEmcrGapE&#10;qHXCTZqNna2oZgl1DxZpapZ9uVB1awhLDWHpyamocAkSIukc3Xhf3NU8HqkYiPc2KwKeXNdTYm9L&#10;yE1xKqMClsxS4o3swaknIS1jmP3UVJrOVM2KpzahTEArzexc14XHqebxqeW4WGFwpMK3Ey9uGSut&#10;QFmm0uTOKc9ZbetAgPMa2UrlhedHIEuzv4T+lPjcDoSzI58LUdhWpuZKkJHBfXvirW7d8NpvX8Zr&#10;L3VE6HqDcO7dux9ULr6IS0hGWGQowoL9ERLog6BgX/gSyBIYxEPjqjh5SZOzK+HsaM9jlDjfrCxI&#10;Ssg3u/0OfXq9iQH9COIB/TGgvyTP6AsDQz1oPNSwtDWBq4cfCtdXYGNTFZo2lWHfnhocPbgZR47t&#10;xKmLx3Hl9iVcoUI+e/UUjp87REjvQ/vxNjTvrEfZeqrjspKHJSW1o/6x3zfvpZd+u2T27MRVa/L/&#10;VLGh4cXWHW04cPwEzl68hKvXr2PP/r0o1Gp1y5Yvv5WfX+Ih60wcs3zk5JzCMRPnVfVSNvIfbFxe&#10;3uuLl9UG5hU2923c3dinsnzh+dFpUVgwKxfr1i7D8uULsTJvIVbnLcCKvHnII5wnT52KhUuWUolr&#10;oa0oxIYNVdjavAXbd2zD5ubNWFe88uvZC2aM/nl4Vpd1WZf979tvI7y9+8Z6ew/19/c3zYiPd4kN&#10;CZwUEx29Nz46+uOE6JhHcbHxutTEFCRIGkUJEegTjAivICVDkwT8CKPaCHTzUUqAmy8h7INgpYla&#10;+ow9EcgXYpSTH4L40pdoVF42TvA2t8Hu2TPwsD4fLxry8OIIVe2xdny3pQaHc8dirLsLfPii1hDG&#10;KgszJQ60OV+8g3r1gPGAnlicGorbNXn4+5Fm/HTrJOF6FU+u7cbXB6rx8M5pwvkCFbAMTbrbMcb4&#10;s7eh+/gOFW8d3h0Ti/t84Xxz/ixheo/q+GPgL4TynwlZLvvi/dNKaM2fruzBwwut+Pve9fj2xjE8&#10;+dMHePb3PxLIh/H8/n0u+yl0Hz3As/fu4KfLh/HdgY34ak8lziwZh0h7K4KGyl76PQUmVH9uPB+l&#10;iOeyKEdCUZqSPQV2AjAZ8iQAIwSdqWxVhJOTg0TZIjg5z5WgcCWMJTymgEliVYsqlv5ptTlhRgWq&#10;4Wd3FmfOl+ZepX9ZmsZFTUszMpWuhtB3dCLwVDKWWZrHXeHmIlmjZIgVp+LQJU3bPC6NA4+Hx+DF&#10;/fs4UkkTyuJ05i7g1XjAz5lQc3FFgIb31tWTUOb9lSAmPB9PVjQ03K8DFa1Khl05uCl94E5U1uLF&#10;rFEiiklTNucp/d7SvE4YE9j23Kf85mLtRDhK6E9LaMSjm5UaS3MzWJuYwczIAMP1DaDXbxB6vdEN&#10;r8i449/9Dm++/iZ6v/4WBvbtR2iawssvFgmJyYgOD1LCW4b6c8pnOcA/AL7+3nDzdEV0VDSiQsOg&#10;0UglokORSz+1eFZ36/Z79Or1Ovr37Y1B/fugX/9eGDSwL/SpzF1cXamobZCcNRlVWzZiY2MFdmyp&#10;xOH9DThwuBGHT+7ChevncJUwvnDzPE5eOobDZ9qV4U57DregtrESJRUlKC+r2dfQ0NCz8z+pWE5O&#10;zqv5q5cv05ZVPGpsbsXeg8dw4tx5XL1xA6fPnkZ9fb3Euf5q2bL8qQS54lE9fvzS3IkztAsTclu6&#10;KRv5DzazYPMbywq3Bs5e26YE9chbPHbO/PlzntewMiHN0kXFa1GYvwoFK5ZhBRXyquVLMH3GdEyd&#10;MQvF2kKUEcgVlaWo31Sv9F1vo1JeX1v2dOnShU083n7KTrqsy7rsf90SvcMGZsWl5cXGxNyPCg75&#10;NC017S/ZKSnfBXp6PnF2Vr9wcXDVqaiq7KnkfHyocn29EeUXiJAAKmOfICT4RiEpIBJhnpK/VxIj&#10;eMKfAPYljEPcvaiWvRHs6osgFwJa7U0l5coXPV9gFlQ2BsMRZGaG2qRIPFieiy8K5+PmvPEoiQpA&#10;jIP0kTrCi8ARRekoYSdNrWA9VA+De75BmBugdcE4fLx1Jb491oxHt47h6Tun8H17Kb6/chCP718k&#10;kCUS1y2qYirkz25D9wnLvfP4cFkO9oS74mr+YvztxHHClMsQtLo/PYDuj1TRH1/Ci7fFy/owfri8&#10;Dz9c3INv9lbiu/PtePr5Azz/6gs8uXIMz24S8h99At27d/Hs1jUq7rP4em8T/rJNi5IRIVSXllTB&#10;VH+21lDbEMyiaHk+GkLHg4CS8cNeagKMQPRQFKs0KzsRmuKA1aEKXVlxUdQwIS2ZnJzsREWKShbn&#10;KTuoCGDpb3UggJ0spH+VYBbwE4TST+tOmDkRiHIP3VTctwS8oBJ3kWZp6Q+WPmpRxwSoG49DooR5&#10;Uvm6SMVAKgqOdlyW++Jy7qKk1TxmJw8EOXe0dASy8hWkCSSM/Xmf/eDrKvfYjZUMUeGsDBCsioMZ&#10;9+/KbfvYUUXzWZIxzlJRcJK+cB6jmmrenkrYUeYpTdRWrGRwKlDkedlSDVsSxA5mMqTKEFbGJjA3&#10;MoS+wTCCsT96vvk6Xvv979Ht979Dj959YGBqCnNDCxgNM4aJsTWiwkciNikBERH+BLK06IQiJiQM&#10;oUFBCArwVbI+JcclK7+5EchqBwtWdLhvEyrkAf3Q/dVX0LdndwzsTRD36YWB/XtjIEFtONwILs4a&#10;BAcGY015Faqb16N+sxb7dlXj6OEmHD7WguNnDuIS1fG1u1dw+toxJe/xEcL40Kl92LqnERXVpSiv&#10;qPiyqqo5oPNv+Ytpl882yy/Mf3v9xk263fsO4MTpC7h45TouX7+Gnbt3Yl3Bat2SvLydeQVVvzRP&#10;T5pdmDp1SVXmv8tdPDe/pkdh+Z7gvIZTCsCnTJmSW9fQ8GzX7i3Y0iRxq6nYy9ehtCifMJ6D1StX&#10;YsnieZick4OV/Kw0W5cVYX1dFRq3N6NlRws2N27U5Rcuf3v2guldgUK6rMv+d2ycatzLk9KyczPj&#10;s75LikmDP9VCcEg4IkJkyFII/ANDEBAcjsCgSAT7RyAsKISA9USApy/iQsMRGxSBuLBIxAUFI5TQ&#10;9Xf1gp+rD3yojkUlS/+xn4s/FZQ/vF2kWdCDU2kWdSNwZIiMGez4YnUcrgd/MwPEWuojhErYS5qo&#10;rakCJeSjja2SrtCJ82wMjWAwoDeG9u2BUcGeOFc+C3/esQo/nmzAY6rZhxdb8M3Bejx6/yqefSRO&#10;XAStAPkPAuS38eK9K3h4bBvurpiKe9VF+KKtHn9q34pH967j+R/udwD5My5//zie39iLJxd34oez&#10;OwniXfjmQD2+P7sfTz++ixdffoanFwnsUyehe/AhcOsSsDEPutVj8XT9anxWtQwT3NVUxVR0BIur&#10;0lRLKFMZC2AcbSyp+PnC5/m5EYxuEjGLsHWRkJeshHhQFboS3gJkD0uC1FaSHYjCFmVNoArUrbgM&#10;i5M0BUs/K7dtL33JNoQyYW1P4KtFXdpQAROGoohdnDoyPUkAErVAWZqrpa9ahkBJUfqKBc5eLFS5&#10;VNLuKiprNffrzGWpgr0Fwi7iIR+g3O8A8RXgvfehSvRQS783C5Wwg21HHGhxXPPktqV5XJqi3ZRz&#10;E+jK2GYekxwziwPVvDUrF9Y8djveawcWJxkqZWZDCFsSjPzNxBy2xsawMJBQmYYYNnig0q/bo0dP&#10;GBiYcp9qKlUXKm9XWFnYEZbDMaBPf5ibOiAmfjRLPELDQxAcTCjz2Q4NDEV4QChC/II5LxQjktOV&#10;ICEuGl4fRz6fVOSSb3kwFfFrr72CXt3fRJ9evblNUcn9MWjoACVil72LBqOnzEDV9gZs2FyK5i2l&#10;2L9nA9oPbaFCbsXJ88dx5e5lXLxzCScuHsLBs+04JMFAju1EfVM1ysvLnlVWrK+V0Jadf03FqHh/&#10;v3bV8qKSivUvmrbtxqGjp3Du4lVcu3ELx/jsVdfVYMmSvL8vXrzWt3MVxcZMXhM7dX6Ff+fXf7G8&#10;gl39C+v2+Se2tv4uZ1ROv/mzVy3fvWv3mX37W3XNWzZhW/Nm1G6s5ParUFFVgNJSLfILVmN67jTM&#10;njMPFeUlShKK8vWlaNqyGS07tyke19qKdd8tXjxvQtcQqC7rsv8Nm5aZ2XP86Ek1YzKnPc1KmYTg&#10;sBj4SfNzaCIVRRxCQiII5xhEhMUiKiIaUXyJ+Wjc4enshvjwSCRHxyNZ5nv7Uy35wI+K2FfCX7r7&#10;IViKK2FMZezj7A1Pvsh9XT34XaJPeSnNmRpRgnwJqy3MoTI3h7O5GZwtOgCmocrzIJA8CRwfS4KK&#10;0LEaNhxDeveA5bCBKJiQiPc3LcNXOwrw4/EthDGh2b4e31OBPP/oFl58fINK9wp0n96k6n2b01t4&#10;duMYPq9airulefjT2YP467Ht+HRbBb4+c4Bq+gpeCMTfOwsd4a672Y5nV/bihzMt+OpYE75uq8Y3&#10;x3fiyTuX8fyP7+HJmXY8pDLQ3XsHuHocWBUBTLEFctzwxaRIJFHJOptbEZQWhKYVnCytqbgIGhaV&#10;jblyzhqqZiV3MVWisz0Vrp2VoobdrKhOrakoCS8N1aOG8HIWJy2l2VuuGa8PYSbgdeT1U7ys+VkU&#10;pZsll5VgIFxfLWOUqbAlQpeXKFRR4QqcnRUAuxFe4lQmSl0yQHkR2j6cJ/3E3kq/sIcSjES8jiUn&#10;s7c7VbGnHytaUgLg5xHA++2rJMaQsdHi5e3Me2dvRpiJkxmh7M7tS9O7gFlSGjorFRJr5bgdeV9F&#10;1buYibOb5GW2hjWnVuZUwqYyztia2zKDjYTPpNo11zeE2bDOHMoD9TBo0FAYGppTWfP8PIII2CgE&#10;BcXA1yuE+7dVUiX2eKs7Ae2J1JQxiI+JQVRoqALkoLBghAWzBAYh2Ndfyf6UmpwMf18fuLHi4ejA&#10;yoC1MSwNhmNgv94E8svo+dbr6Nn7LfSlQh42aAgGE8jD9YbCxzcMecUlqNlShvrafOzcVo72tg04&#10;fKQFh07sUYY6XXv7Ks7fPIdj4sx19hAOnNqD7fs2o7ymTFdeXv6gurIuSIY5df41FcvPm+O8em3B&#10;5xsamrFn32GcOnsJl67fxKWrV9FCdZxfuPbZ/CXLi/LyGv4p+MekUfNn5uZWh3R+/RfTrj+kX95w&#10;zIfA/23e7OURefMqg3bv3jl7397dP22lOm7YSKVfXYbqmgrU1GhRtG41CosLMW/+LEyTcckrV6Gs&#10;rIAquhgNDXXYtqMZ23ZuRVVd2YtlK+dvmT17dFd86y7rsv9Vm5w8xnRE1tjzozOn6lKis+HPl1lg&#10;SDRio9IQRcUcFBrJl1wkVUS4oiaCfPkCdvagalIrIM6OTUR8cBgCCWEBtdJfLKpJI1OCWUPlpPGE&#10;l/Qpurp3NHEq41194Gnnqoy9FccdN2sqQRZ3C1u4WdjDS/pAqZg8qQi9CR4PK8KGoDYfPARDer6F&#10;UI0NjhZQHbeW4Vtx6Dq/H1+31+IvO8vx6O3zVK1XofuI5eOrVMkdw51ePLiM7w804O0lk/HJ7k34&#10;+tZF/I1Q/WxrFb5oWY8nt47j2dtn8OLeCehuHWRpx/NrhO6ZXfjboXp82VKOvx1owaNbF/Dsgxv4&#10;4dBWfFm8Fs8vXwOuHAMqxwLTbYD0QfhDkAHCpZJBFexkZUZQmSvgUZpiCU4HWwsqf0sCVzytVUrS&#10;BztxyOJ5ayw7la+NqGqqXl4XUdVScRFnLekTlj5j8ahWc76GStCVRVSmklqR8JZAITLUSbIVuds5&#10;wYtQdLej6qNKdXUkfB3EWYtqlYpcUd+24kAmjlvi/MX5jtKvTUCrCGeVG7ykEsX76e/mhRCCOMjd&#10;FwHu/qxk8d5yGenTljHEkiHKztAKtgSrjL8WT285LklUoeJ9dVCa1qlypXVAgocQvvZUv2qBsakl&#10;1zeGuZERbEzNYWFsDktDU1gbUREPN4Te0KEYMrA/DIYMgbWpNRUsnym3IIQExCEiNAlhUXGICec0&#10;OA7e3iGw5rXq8dZbite1j1co0jJGITomisuGIjDUHwGRQQgLC0FYUCDC/QOQlZaFqOgo+Hn5wN3Z&#10;BVY20kxuCjP9Yejfrwe6vfo79HhTHMTeoELuQRDrYejQftDTG47ktGyUUq3W1BehfsNq7NlVif3t&#10;G7H/SDMOXzyMS1THV96+gtNXT+L4uaM4SoW8/1grGpo3oLSq/Hll9YadDQ2tAzv/lopJWsU1q5dt&#10;0FZU65pb9+LIybO4cOU6rt68jaMnT6C6tgZ5K1fezVuj1e9cRTFR1ZMnL9oyKacgoXPWv1hJ3RHr&#10;ym1n3Lhs75V5JZPy81t7tLS0BO7es+vT1h1b0FBfjcoKLUqKClBctBqL5k3FsrzFWJy3gEDOxey5&#10;8xWFrC1dhw2EtoTTlEAhDZs3YO3ape/Ont3lbd1lXfa/bKMTRkeNHDHxy9GZ0xAXnYmImFTEJI5A&#10;bHwWYuIyERIRj3BCOjwwGkE+oXzRBcJNEuK7uRLGKRgRnaBE2/J1c0OAixf8qIS91F4Eryf8CGgP&#10;Fje+zCVDkXz3U5qsPRXV5SR9pY4ytMZRcVDykGZYvrglNKN4VLsTUF6WDlTJVkqztdrcEsaDBmFQ&#10;zx5YmBCJextW4sv9Dfj+hETy2o7PG1fizzsr8fQugXpPkkVcpFK+huef3MDzD6/i2a1j+Kx8Pt4u&#10;WIi/Xz2H7+9fx1fnDuFPzVq8p52D78/twZPbp/D89gG8uNSCFxdb8Ozibvx4ejf+drwZf22txpft&#10;O/DwpkT2uoUvd1Th2tgM/LhzB5c/Dp2o5OpJQFZ//NGlJyKMCA0LS4KTyp8QEmckUYfibayy5fnJ&#10;0CUrJ6XZWkBt19lf6kogq/mbDLdxJIztWJxZIdFQMarN+dmcoKXidhFHN64jzdXKPF4vAbIziwBe&#10;LWOR7cQhi9eVYJYgHirp13WkIhZlLDC2l6QTjrC1JyztCWZ7FZdzotrVENxU0IrXN2Eu+ZklZ7Or&#10;t9IK4u0mlSpXJYqVvYkZbJWwlsawMjZVQlvamVG5U+Xa8J6pCFuJee1oIpmjLGBFxWvLc1EZW3M9&#10;E9gayvqWMCOMrQ0NYCvN0ZwnGaTMhw5TMjgZUQ0b6RnBVtS+N5VwUDTCg6MQE5aEyIhEBEckICpK&#10;WnGi+FsMvDxDYcJKQY8336BKHoLIoBQkZ6QjMoqVyxBCOCQQEZGhiAijWg4JRlxIBCaNGo/wMD/4&#10;efsoz60dK0xmFkYwMhhKIL9FIP8W3V9/A72790D/Xr1gwErC0KGDYWFqhdx5S1C7aQPq6kuwbVsZ&#10;9u+vw15W/nYf2oazN8/j6r0ruHLnHE5dPoIjfOakuXr3/mZUUYlWrq96VlPTWL+7cXefzr+lYgUr&#10;F4SuKyj6y4ZNW7Cr/QjOnL+Cqzfu4PL1G2jdswvrigseL11ZMLdz8V9s8uS1g3NnL28fPXlxfOes&#10;f7HqxtOu1bvOOK5YUeiWt6JCUdItLZuNt7ZuPdOyc4uucXMtqtaXKGORV69Yirm5ozF7+mQsWboQ&#10;OVTIs2bNRlFxPoEseZNL0NjUiNYdLdiybRO02rWPFi6cl6zsqMu6rMv+50zGN45PHakdmTHmRcbI&#10;KUhOnYCM9CnIGpWLzJE5SE8bj4SELIRFpyA4NA5+QVTCBLK32gVhPkEYH5+OxKAo+PDlLOrYn0D2&#10;ImzF69ZTgbCbkr/Xx4lKWU1AS3o/F6oPFw8qZheqbEelz1SG1nhKsyxBJX3FzpbS12pNtWzPIurZ&#10;mtAgcKikhvXvDf3+/VA+LhPvV63G39pq8e2ZHfhrexU+qF2Mv1O1Pr99Grr756B79wKeS3xqiV19&#10;7zQenmjCO0sn4bNtG/DdvRt4eO86vuGL8Y+1K3B7/lh81b4Zjy7sxePrR/D8yh48v7QHTy+344cz&#10;e/G3g43c10Z83daMHy+cppq+ik8bC1Hg6YCbc3PxuH0nHn/8IZ68dxvP18/EJ0GWiCGE3ETxmxGG&#10;5lS3VIRqS8LXwpHnSIgSqBqq3A5V6wBHRRETpBKpihUTUdKKw5Y07Sr9zwSsQJlKW8Nr4sJlxKva&#10;2Ux+s+F3e8UxSiOF+3Gj+vYm2F0lopYMrSKYvQhbUccSNlOBMq+9M++BikUtsLaVpnLpW+a9ULys&#10;PeGudmUly4X33RU+vHcylW04sRJgK83Iw6hg9Y1hS2Vra2Kq5FC2NDKFlSR/MLSEtYGVEonLwlCy&#10;QlnyNzMlGYWlrCt5lpXluJ7Esh4+HCZUwkrWpgEDoCdqmOfu4RGIwMBIRBLAUZGpBGsKp2lUtGkI&#10;j0pkxTGBcE4mZBOofmPg7RMCW1ZaehPIw/XMkRifjbQRWYiMjFKarKNDw5AYSUUdFc8SjVgq55T0&#10;ePgFh8LX1x/eGlelQiNxtA2GD0O/3j2VfMi9ur2BHt17ok+f3kq+ZoOh/eHm5YfVJeXYtHk9Ntev&#10;w95dZTiwtxp7WPafaKMyvoZrVMcXbpzC8YsHcfjsARw43obtrZtQXbMe1ZWVpyrXb85uaTncu/Ov&#10;+dLqeZP7FOTnb6ys3vikubUNR0+dx6VrN3Dj9h0cPXMaG+prdflr115dtarAsnOVXywnt9J72syi&#10;+WNylifk5Z361b7ciqaT/qV1Bx2Wr6pIWLmyI3hIU1Np963bm6p27Gp+smFDCYoK85AzPh25k8dh&#10;/qwJyJ2ejQULZmP6nFmYPmsO1qxajbKSQhRRKdfV1/F8WrC9ZQuVuxaLls3dwE3+S4SwLuuyLvs3&#10;Nikxc2B22pjbozMnI2v0dIzInIKMrGnIGjsbo7OnY/TomcgmnDPSJiIxcRRCouMR5B9MyGqQHB6L&#10;LH4P9whAkLMXX9QyZIbwpXr2EgXNeZJjVzIT+TpynpOXMsbVkwral9D2k2XkpW5DQEm/ouJZ2+Hg&#10;I/2jMnXlC9XDjuAhYFR2tnAys8AwvghNBvfHhlnj8YAvvy/3NeDLI434qHEBPty8Bt+fOUwlfEaJ&#10;Kf3i7XN4+u5lPL59CD9d3Y+vWovxzvIcfHmC3z94Fz+9SyDzhfmxdh4uTIrHR03r8RPh/ujUDjy7&#10;sAvPLu3G4wv7qMB34+uj4iy2GV/tbsIP50/i0aWzeL9iDRJMBmKqkz3uzp2Kr1o24publ/D91ZM4&#10;OSUVwaaibKXJ1rrTA9paKQJcFSsaKgLZhb9JxC4Jg+loJeN0CWuC1pkgl/G2KmuqVhaJES3FkWCX&#10;mNDSTysRv9SmXEbmcfsqG+uO5m1uS1S3yla8l6mCeV0loYQ4jcmY4I6wmaKSNYQxVbAE8rCX4VQS&#10;fYtqmCpUApF42XvwNze4qamSnaQZW9S2eEM7KEkklNSLVIlmeqYwkaxOhKulvilM9akqh+t3plw0&#10;IGglp7ER1zGB9XAzmEqhCjbRN+BnfRgO14PhkGEwHDQEQwYNUiBsamDC4+fxuvoi0D8GUeGJCItI&#10;RnRkCoso3TTCNRUR0ZxHIEdEEcj8PZxqOSQsDgF+YbCxtkCP11+HhZkDRvIZHpE1ihAXn4gwKuEQ&#10;xMfHIi4pAUlJUUhPjkdYaGBHBigf6WYhkHm9rM2MCd3B6NurO9585WW80e11pU+6f5++Sj5kyeGc&#10;nDkOpRvXY+PGYjQ3rEV7Ww0O7K9G+8GNOHP1uALjq7cv4Ryfi6Pn23HwzH7sPtyCjU11qKpa/936&#10;iqbUhqZ9/v8A5N+sycvzKS0sf6++sQV7DhzD2YvXFHV8iep49769KCkp+WH18sI82j85gYnlzqnM&#10;njKtMGby5HWxP0f7+o+m3Xoiam1Ns/fKgprQn/ufua3fbmraNGbnnl1fNzfXIW/+RPhqrJEQHYl5&#10;c8ZjyrhkquQpmD1nNnJmz8L8hQuphgtQoF2N9RsqsHXbVqrkVjRQXa/IX3p/woQJvxqUpMu6rMt+&#10;xcalZGdkpU94lDViGkaOmkYYT0HaqKkYNXYGxmTPJJRnYlQ2P2dNx8gRU5GaPh5hAUHwcfXAyNgk&#10;xPuGUQV7w1/6h1340iaU/Zwlry4h7ORNILuxqDtDNRLY0ncpUCa4famg/QhkCXIhUBbgquwcFEcu&#10;cegS9edKlezGl6obQSORmqTJeni/nrAzGIptS2fgw+1V+Ovx3fjiQC3er87FJ1sK8f3hVjyi6n16&#10;rg1PLhzAw6tH8eP5Vvx4thV/qVuOD0uX4usbV/Dkk/fw+N1r+ObwDry/YgLaEzxxbm0evr/Ujp9O&#10;78DjE814cryBgN7OeYfwLbf33Y5SPCxZgEc7N+PhudO4vW4pAof3hVHvt5BmYYyGWG+cmTsW5zcU&#10;Ii85BO5Urs6WVMXWEu7RkvDkdxNC2YxqVpqYLTifUJY+VgmKYS/AtuyAuAvPXWMlarqjb1aaTx1l&#10;OwS1RKVykr5kAln6ZW2oskVFO1hxGRtOea3Ew9meUO7Ig0xA2xHeDvysEo9u8bSWouE88X52ViJq&#10;KYFJqKClD9ldSTThxoqUCxWyBA3hetyOhK40N7KAob7kNh4G4yGE6eBh0B+sB4OBgzFsQD8M69cX&#10;g/r1xpC+/TB84EAYEWjmw4fCzkQfpsMIasmFPGw4TDnfaPAgDO3fj8v2xXDOM5eKhlTwAsIRGRqL&#10;iLAEFkI3Ih7BVL+hhG9kdCqiYgjjWJaYNIRGJyIqLBZh4VGIYEUxPCQO3l6BMDM0xFsEqIoVwuyR&#10;k5CUnqIE/QgPD2IJRlxyHFLSkjEyORUZ8QkI8wxSciQHerHyqOGz6eZGIBtCTzy5e/ZQgNy9Wzf0&#10;fut1DOzbB4Z6Qwl9ayxYsRIVtWtRU7UCe1rX40B7LYFci5On9+A6YXzj7Uu4fOsczkiozLPtOHBq&#10;L7a3bUJNbTUqyutaGypaBzY1CJAvKkDOzc3tlp+fv6JsQ/3Drbv24cjpC7h8/TZu3LqLE2fPUolv&#10;0q1ZU/T2qlVl7sof+R8sISG326yFdbNmzixUzZtdnfwfnb067Td1rRdSCssaYlau22Av3ztmv/RS&#10;Q1ODZntL6yetOzZTAc9BiJcDRqWlY+GsyZg9OQsLZk7DgvmzMTV3JmbMno0161aiULsGZVVlaGxu&#10;QuuuHWjevhlrtasezZk/NbBzs13WZV32n1muRtMtKyX7YEbqJEhJJ2wFyOlZOcgaMxMjs3OpmqdS&#10;JedgbBY/Z81AZto4eFMdy3jLjPBohLv6wNe5oynaV9SwJNDvBLKPk6hjr46mThVfblRWEmhCEiNI&#10;4AlpzhZHITeJmcyXmqOMSbWXoBDSLypNtx1DYaS4USUrw58IsOEDe8GRL/bd2mX4tL0JX57fi8/3&#10;FuN+6UR81LAaX++ppqLdhUd8Gf5ENfL96Rb8cHIzgbwdn5XOwcd1Rfj2zlU8/eQdPLt3Bd8e2Ir7&#10;c9OxzdcOddkp+MuZ3UrEr8dXDuDRhT14eGkvfrh2GN9KHuaq6Xg+whQv5iTj0VGqlkUzEaA/FIZ9&#10;emFo924w7v8WfI2HI9zeDj4Eq6upBaEpzcmEI4/d3tSEx24BWyp9lRnPzYSVEAJWmqddJaAH4Ssp&#10;DQXiLuZcl0pYIC3rypAgGTYlYJfP0ndsz8qKDX+3tiCQOZWoVRKdSyov0vdsb0vI20q/sjht8dry&#10;HnhINwEVsTQ5S+YoUcxuUllikaAkHc3UEgLTQ6k0yX1ylfsqITtN7ZUsTZIbeGDP3uj71lvo8cYb&#10;eOv119D9tVfR49VX0ZPTXq8TWr16YGC/flx2MNUvwUv4Gg6lCh6qB71BQwnsAR2pDAf0p4o2YgVC&#10;A3/PEAQFRVK9xiMqOoXqN4UqOElRvxGRnBcZhyh+jiWQowXG8fGI4e9R4QmIFj8HAlwUdExoEtw8&#10;vJR993ijJ1w9gjAyMwsJcWEEezgiQoMQGhaOtJRkPtNpyEpNI9DD4evlhwBff3i6auAo6tzJDVam&#10;RoondS8q5Nde/R3eeP0V9HzrTQwikPVZGQkKjYe2thx1G/KxpX4tjuyrpUImkA804Ozl47jzzg1C&#10;+RIu3DiNE5eOEMgHsPf4TmxqrsX69eu/qSprDJBQlzUbdwb8DOQ1efMMCwpLrm3YvF2359BxnL9y&#10;Azfv3lOGOu09dABlldpny5YVlVVUtL6p/Jn/wWbMKBy2cFXD5JlTVhgsXFiZnFez718UtKjmqtaj&#10;Y1YUbkjPK6zp2zlbsQ0bSodu2dJ8qW3vTqzNn8Xr6oElCxZg9fL5yF+5CCVF67Bm7VLkzpiJ6VTJ&#10;y1YsQ3HJOmjLCrCxsQHbd7Vi267tPLdi3eLFs5d3brbLuqzL/jMbk56kyUgd9V1K0njEJ2UhMTkT&#10;qWljkZE8Eekp4zEiYzyys6QpexpGjJ5OpTwLSaFRSjNoXEgUYmToC5VxIFVxgNqrA8yEsbzA/Qjn&#10;DnXsBh+VJ3wdPeHjyBe+o0RbslciUgU4ecLbhesJrM0cqYwlTKIdFZ01AS2e1RIKUhLtdwTHkLSB&#10;zpYWMB3SHypTYxys1eLPF4/hq5un8Kc2Le5oJ+H9unx8uasa31DNPjzfhh8Ob6RirsJPl1vx8HQd&#10;Pi2egT+2NOI7Avn5B5J68Rq+a2/EzQmxWGY7HMkae1xp3oAf7l7Ao3uX8Ojmcfx0+xh+unsc35/b&#10;gier04GE3tBNdMWTg4fQPHYEfIxNYK8/HCaDhyhK0V7fTMlKpDGh0jVj5cLMksAlZMXL2tJMSTJh&#10;a8p5Ro5Qi+OTzON5OVD1OlLtSnpCtbkAV0JsWsLKwoywtVTALn3FMjRIMiWJA5g94ezC7dtSLdsR&#10;6kqWJAXqaqisCV65dryWMhZZUjNKk7W7HRWvJKlQyf2gCpYWC1aeJPWiP++Vn4w7ZqXLXQmfSVhL&#10;5YrrqQh4SyMj6BGkb7z2Ml793ct4/fevoPur3dD9DQK5+xvo27sPITwQwwcMgoFkQxo2DHpDh2A4&#10;gaY/lN8H9ceAvr3RT5aTPMImrKCoXeHrE4bAkFiERhCsMYmIi01CXHQy4qJSEcPvUqIJ5zgWyWUc&#10;zfkyDYsVAMcT2gkIiUik+o1DLBVzJFW1ysUF/fv2Qp/ufam2I5GWPhKxhHFMeBjCQgOouoORnJqE&#10;zJHpSE+MRaCAOMAdft6ecFbbwtbKAv5qd1iamSjZnfr0eEsBcrduBHKPN9B/QE8YGBliwqzFqNxc&#10;i02birF7SxlO7t+Eg+0NOHB0Jy7fvoxb797ElTtXcO7qKZy8cBjHzrWj7eAW1Gys1pWXb2wvKNj8&#10;Rn5NTY+qjTsiNu86ojTxrlqxYnJpZd2j5p37qY4v4trtt3Hn3js4e+mS4sm8am3+31asqfZS/sj/&#10;wabPL3Oft3pbxJw5+UPn51VmrK3riMT1j1ZRcepNbf3W+uUFtXH8+k/9vJs3F7yxfduWHfsO7EVp&#10;yWJMyB6FivXlKNauQkVpGTZurOV3LWbPnYHcWXMwd+E8FBatVCJ71dfL8Kdt2LlnB+o3bUDeioVH&#10;x40b16Nz013WZV32azZOpXo5K23k8pTUbMQnZCE2diSSYrMQH8cSn4XUhGy+rMZiRNpEpGZMpHLO&#10;QUbKWALUDWo7R0T5BSPIxZcvLF94uYrDjyfhyxe3wJiQdueLzJ3qQpLde/OF7yHNnkoUKCdCQvog&#10;HRUvXnH28mMRByR7MwKL6s5DUcUdkabUNqL2CB0bUXmiHC1hSbXlTTV9jmD9ki+8b+6cxxe71+Hq&#10;shF4u2YV/n6kEd8c3IBv99fh2/b1+PHEJqrdnfh2xyp8WrUCX104g4f3bhDIN/H0/Rv4ancdDid5&#10;IWRQd6hNjLBt9XJ8c+McfnpwEz/dO42fbh7Fo/tn8MPF3Xi6MAZIHQTdrHD8QBWwMNiL4JU8vYSy&#10;qTnUhhZwNiZMqWwVb2gZD8xzkAqFmw0BTKjZEc425jLUxwLWPGcbcwKXgLa1MIe9jL01pwKWxAuE&#10;sj0/W5ubEtISncoaViy2llxO1DYVtb30HVtYwYZAl326cJ4UCbbhxMqMXD8NQSyJKGQcsChkpZ+Y&#10;ythdwl/yvgWoA1iB8lHA7KaSVg1WoHgfJdmEJz97sDLlaqaCjaGpkt2oJ1XxW1SIPbv3JFh7YXDf&#10;fsr8YQSwPgFsJE3SwwxhMmwIoTwU+qyoDB7YDwMI8gGE8JCh+kqSBxcXD/j4BiM0OEZxxIqOSFM8&#10;/MPjUhVHrai4BMQQzIlUwgkxmVTF6YQ11W80FTPBGxQdh/CYBKpmlrBEBETEITKaKjouCWFhUXBi&#10;BaNX97fQr88gBFFxJ6emIDQmHOHhEQgLCVZK2og0VjRl25EEsS98/H0Q4OUBZ5UlLKzM4cpn25yV&#10;hqGDBhPIb6LbK78nkF/ndnsogUJcXN2wsqQE1Ztr0NSoxe4WLQ7sq8fBo9tw/PwRXL9/HTdYLt66&#10;gNOXT+Lk+aM4cmY/du5uwoYNNc83bNhYkJeX93uttqHn+vUtCU1NhwblzRjXd21R0bmazS3Yc/AE&#10;zl65idv338MtKuSjx4+jpqZCt2JVQWPB5s1vdP6d/9F+M21eeeL8vCbLBdOLBy3Kq03LK2r5xVHs&#10;Z1vbdn5w6aad21as2/RLAoufTfqRd2yvX7Nv715Ur1+H1atWYXvLVqpfnuOWJrS0bsfGhlosXDIX&#10;uTOl6Xo6lfQKFBZKP3K1kid5x84WNG1twJqipR/PmjXVtnPTXdZlXfZrNj4u1SQjOetSatIoxMdk&#10;UXGMpPrgNHoEwlkE0AnJWUhJGYekVEI5ZSJiqYo1tg5UuxoEuXZ42orzlocEhCB8JTZ1oNobPi5U&#10;vpzvTdAq41dVGmUdgbOnRHGy1RAiHZ7AkrzAnxCQoBe2hJqKyk+8rDWEspMSatKSIJNAGQS1jTT9&#10;msOaaivOzwN32nfiq3vX8d2N4/isZQXOzEvE1aol+PvZ3fjuHAF8fg9+uLADjy7txOPTm/F56Rx8&#10;sX8XHn74Pp58eA/PP/8IT969hT81aLHawxQWvXpCZWCIqjkz8bfLp/DovSv46RYV8vVDBPJ5PLzC&#10;6apReDYzDs/W5eL8ommIsiGMLQxga25E9Wup9HFLOFA7TtU8R4m45WovmY+kud5FGeJlZ2sDGytZ&#10;z4zqS2BM2BpZEbxcl6B2ZHEgaG25HRkD60jQO4gqFhizOFIRO5paQ2XiCCdTBypnR0JexvaKwuY2&#10;LG2VaF32UoHhdXW2UfM4CGGJYy3ji+2doHFwRUeoTGnV8IavhveQlS3xphanPB81PxPKXrw3rtZO&#10;sDeyhtHQYUq/8GCCdfAggnXQQAyj6jUaOhzmw4fDeLgeiz7MhxkRxlSVQwdjWD+CuG9fDBw4EIZS&#10;cbGn4nYLhJ9/FKEZR/AStgRwbEIGkuIzERc3guo4HbFxVMKJVMbxqZyXhuhYAXQSwuNFQScRvNKM&#10;TfBGxHMaSyjHErTxCItMQSQBHkLIO7Li1+P1btAbNJxKOw3JyYkEfhhCwyIQGRzCZYIQHR+NxAQe&#10;S6Ackw+CAvzg7eVKIFvDwY6VGWcXmBkaQZ9A7k8gv/7KK3iTQO7bo7fS7J6QPgoldVXYsKkc25pK&#10;sX9vNfbu34iDJ3bhLCt1oo6vSjAQyex06ThOENLy2+atm1BSXKDLW7H6ZHljYx8BcnV1S3JLy/Eh&#10;q5cuTNdWbvipacd+HDp+Htdu3cP99z7AlRs3sKttF5Vo4ZdrV1V5dv6V/8nGReS9PndR/ei5+cd6&#10;rJpfMmAVgVxY2PxPTdJi1S2nbSqa906RykDnrH+ytub1I7duqtcVl6xAWVk59rW3YXdbK/btb8N+&#10;ft7YuB5LVyzE9NxcZI8fj+WrlqO4OB8VVeXK8KcdO7djW2sTisvXfb1gWe6/HXrVZV3WZS+99NvM&#10;xNFZCQmZf0uIH8GXWzpCqU4iIzL4cktBVFQGYmMyEBk3EokpY5CUNh7JfFlGeARSEbshRIa9UO16&#10;i7OWNDeq/Dnly1tNxcuXuLzQPZx9+FL3UnLsKlB2kKFPVM8sXgJkKkcHaZIllL0IBU8nByUghA1f&#10;2g5Ue27ibSxDgCSaFYHsIkN87KmUBWSEQHZcKB4ca8O392/i2ytH8dnmZTg1NRIXSwnkK0fww91z&#10;eHj3NB7dOogn1w/ix90VeG/tQnxz9RKePLiPpx/cw9PPP8ZP107jnVWzEWc6FEa9+8FO3xCrx47D&#10;Fyf34uHb5/Hj5TZCfQ8e3TmJn64cxpfVy/De9NE4Oi4dIx3toTE2JxxN4GRhRFVvygqDqaLipalZ&#10;ilQ0JESku4y1JpAFgOKlLMOb7Fn5EJWsIuzsTUQVE7TSMiCOXYSzvShmgbvE8KZidjQnmKmUVVTg&#10;ypheCwsFzhoqbgkxKdtzJJQld7C9lQXsWIFxYEXGyUriYHPfttKPL9G2pEnag8fjzoqSO4L4WTze&#10;PVzEA14DP0LYh/dMxo47Ed7WplYwpaodPniwEpDDeJgeTPSGw4DFcPhQmBDEVnoGMNMz5nxDGA8a&#10;Br0BA9G/f1/oDR4KK3NWFFy84O0fhpCQGMSGJyI+LhOJqaOQMnI0UjiNZ+UvITkD8Ql85vjcxRHE&#10;sQR1XByfxbh0RMTzuRSnK6rmiEgZd5yqwDcwnCo5KpHPbDIiwqmUI5IQw2c3ICgapqykdHv1ZRgM&#10;N2FlcwQS4mMRExmJqFACOYhADgolnEMRHhmIkEA/+Pr7IygwAD5ebnBR2cHVwZ73ywHmPE99Vj76&#10;9uyGN159BW+8/rri4GXBilTOwkUo21iKTQ0F2NNajYOHGnHgyDYcPXcAV+5dxY33rivN1eevnsbp&#10;S0dx/MJB7D20ncs3YPGsHKQlZ3yvrdsaJUCuqmlOqaystVi9dm179ebt2Ln/GE5duIq777yPt997&#10;gFPnzhGEG7GmoPBsUVHRryaMGD9+5ZB582pGvPRS4u/mzSvvs2LphtSVxbsGdf78ixXVtKXU773g&#10;1/n1X2zX5uV2axZO/0aicmlLy9BGEO/Zvxt7D7Rjz55WVFUVYunSuZhGdTxu/DjMXyTe1vkoqShE&#10;XWODEtd6x67tqNxQ8lPeirkLusJodlmX/RvLTkjoPTp5bH1qwuhn8Xx5hUnzYHgqYsLTEUMwi5qQ&#10;vrqYqHTEUyknJmQiJjQGgU6+CJUY1VQ5kkvXVdLsiUomoP2okr2cvBW17C0gpjqWbD8Sr1qUoahk&#10;SUbgo/KCHyEgzltqMwcFQs52ai6rpjqW8IgmUJsQSpZSrKFkSbKyhrulA1wJFyk2+oMxe1QqPju1&#10;F9/du4xvL7Th49pFOD4hCBfKluLvV0/g4YMbePzOaTx5+xieUuH+uW4p3t9cTtV7Swl7+ZjK+vH7&#10;b+OHfTvRPioJzoN7w2jgADjoG2BWcjI+PdiKHy4dwncX2qm29yk5jp9cPooPalZjlqsdvE2NlHSK&#10;amMzuBg7wMNcoouZ8fiMqUQ7wlhKIA/J5uRu5whPQlhyG/s7usGbRbyelSZlqmFpwnYwtYeTkS0c&#10;TWxhJ3GbTfmZILTnd2nWlkhWAm+Bsj0BZ0cgOxlzfV4rlQTYMLHjlFA2teM8FSS5hDKGudPDWtOZ&#10;4tGT+/aULgRVh2OdG++ht3g0UyW7c+riQuXM++TCeydDoxwId1MCzUBgPHQojPX0YTbckIpYPKwN&#10;YMpiNHwYDIfpY8jggRhACA8e0B8GBiawYwXAzcUXEYHRVLdpSEzKQmpSJjLSRiE9fQyn45GWPhYJ&#10;KYRlUgYSBMaxWUgWEMcnIZbPYBSVciLVcXyMqOS4DjUcFYfoyESCWpquCedIaeJORQAVcjS/C8j9&#10;AsNgbKiHV1/+PUx4DROSR/BZjuOzHkaYhyAyJBgRQcGcEsoCZ8n4FBBEIBPM7h1ZsFzVjqzQmMDI&#10;YLDS992nV3e81e1VZdjTgB594ekZhCXFxVjfUIZtzWU43N6I4yd34NjJ/Thz+Qxuv3ML1+9fw4Vb&#10;53DuCuF68QiOnd6PnVSPG2urMDYzEf6+gViwsmRXTU1z38qy2uSidesyikrX/615RzsOHj+HSzfv&#10;4v6Dj3Dr3jvYf7Ad5WXa56tWFV/IySnt3vl3/iebNGud/dzF9ZHyOTc7r/f8ReUpeWu3DlZ+7LRp&#10;0/J6Fqzf3tx65Ip4V/+qXWzJ7T1zTOS7UyaMxYI5M6h+C1FfX4PNTVuUfuKS8lKsyV+KGblTMWXy&#10;RMyYkYtiArm4tAg19bVK9qfdBHf9pqpnK9ctq587d25XP3KXddmvWXbqSOe0lJFvx8SPRHTUCL7U&#10;khUgR0RIoAVxnKFajklGJJVyTHQmEmIzEOzjj0Aqp0BHb0h+Xk/xyOWLWyNAprqSPmQfJx8Eqv0Q&#10;ovJFAJcVhy43Jw2cnajQxPNaUWWimEWpOSpKzs6kw6HJXcUXoI0drIyN4EDICZw1VDgCZDcrS7hL&#10;9CqqSoGdveEQrJw4Bp+d2Itv75zBt2db8WHlLBwaE4DLlSupkE/i4X0q4fcu4Nk75/Dkyl58XDAT&#10;XzaV49mFw3h6+xIV7zU8unkDf6otx1JvR5j1fwsmgwfAkQp5UmQUPmrbih9P7sTXx3fhu2MteHxm&#10;P55dPIbPG8sww4sVCiNpSmblgZB0ZsVCCcTB4/ewtYWHBOGwVSnF1Y7KmCrTW8b2cip5jsWxzV0q&#10;JASlBPgQJe1sZgsXIzulH9qB27QkeK1MJZkCVa4J1S6BrHhmi2I26wQyQeNkLH3RHc3dypApglkc&#10;vpwUL3UHHoOD0mQtITNl3LEHr7/kPPYkkF2d5P7IeHEC2lkqUASRi4YQld9UvO7WsDA0ht6wYTAd&#10;NhQWw6RZWh/GBsMVVWw8mN8HUg1TPQ4isAz0qJRZEXDVeCHELwrhVKuhYVSsUalIi8tCRlI2Ro4Y&#10;h9S0bERT8cbFJSM+npVAwjQ2gZU/flZKQgbVcDLnJ/I5FIcuPouKUxeBq/QTx/BzAuJikxHHZzYu&#10;Ih1RMUkIkrjr8iwT4j7+QTDiMb/28suws3ZBZvo4JMRw3cgwhIWHICwsABGhgYgNC0dwcDChHIBg&#10;quPQQG/4eDjAUbJbOTuxsmQOEwM9Vjb6oU/vHgTyy0qu5cH9ByMhPRvF66tQu7kKO3asx7HDW3D8&#10;1B4cPdmOyzcv4c67N3Ht/mWcvXEGp68cx0kCuf3YHjS1bkNJyQqqdT94eXlizJgZ39TWbw9bW1w1&#10;orCwbFPNpi2Pd+2nmj59GTfuvov7H3yESzduoGnbFl1xcdnNZcvK5szNq9Hr/Dv/o/1m+sxiv3nL&#10;6lzlS05OXveFS6oSVxRsGa782ml5BWV+RTU7jrZcvKUEA/k1O3Uq7/fl66buWrJwLhbOmY7ZuVMw&#10;d9Z0FKwtQkN9I6qrK7F23WosnD8HU6flYOzEsVhXuArFJQWoqd1AIG9H2+5daNrSoNMWrz65cGHO&#10;v/RVd1mX/bez1sTE30muVH78n4qII5G5RqVkTk5OyvhBmqWjI0cgNnwkXw6pfNGlKBG54iIJZGWc&#10;p7zoRlIxJ8PPwwP+VFbuSoIAe77Q3eBDCEu6Phni5MnirXFHqDIm2VtRzNLs6ap2gYsTAcx1/Ryo&#10;xghycRaSvmNJPyjxii1NzKkoCVwCy0bS5Um0J1MqT0JIUcdWVvC0toaHjE+WgCGGBlg/YxI+O7AV&#10;31xuxzenWvBh+Qzsz/THjfVr8fW5/fjh+jGq4DNUyWfww5FafLp4PJ7NDQQWhOJF3Uoq3pt4dOEC&#10;biycgXiz4TDs30eJka0mgLKDQ/B+awN+PHsQP1w4gZ/OHcYzQv7F9bP4ek898mOC4cXjU0kztTmB&#10;bCkw5jVxsIW3yonnJ+qTIFZJgn+eLwEsCR08xbNZQlBKEA5RYNLKQOUqjmySdEIct2xNLZQxyvaW&#10;BC2/2xDCtgJkql8no46MRzYmlkozsj1hbWtCGBPSFiyinMXLWgkQwu25WhDIkviflQINr60zIaxR&#10;+o15DDweb5U7KwgePFbeF8JZlLM0WfuoNTwfR9gbmcNMaZo2oAImhKmCjVkMh3DewKHQ7z8E+kOH&#10;KftWa9wQ4BeJCAI4kRW4tMRMKuJspGSMR+rI8YQxpyn8nppNJZyJOD5bMRLMI5agJbDj+CzGxXEe&#10;IR0Zy4ohARsVLZVCaY6WbpQ0xZkrikWCgMQQvIlcTpRyNJ/PBFYkoyQZCqfRfJa9vUIwlBWFbgSy&#10;o707RmdOIJBjER0exmMMQQSnKclJrCDw+U6MQ2gIgewfqORI9nJzgcrJDk4qidIlwU2GYNjAPhjY&#10;tzveeP336PHGm7DgPZgiGY8aqtC4pRK7dlXi8PFmHD6xkyA9hBvv3MRt8a5++xLOXjulOHQdZ2Vw&#10;94Ed2EJYzZ05Ch6uanh7e7GCEPeTtnJz4cp12lXFZRs+3NK698X+o6dx8txl3L7/AG+//0CJzFW9&#10;ofrHdevKFufl1XgsX7PdrvMv/YuFhJS+OnteTdSi5c1KDOlJk/LeXDC3JD4vb6OhsgAtr6L1zeLq&#10;5jHV248taz320X+qWhvr1swuKS15UVVRhIL85SgoyMeG2o3Y134Qu/e2oKh4NZYsW4ipM2V45Eis&#10;Wb0KRSX5qKqpRvO2bdjVthvbdzSjvKLw/uJl85RKQpd12X8rE6COiInpMyI+3iEjKil9ZFhsUUJw&#10;6KYQP+/pAQFu/9Q09Wvm7e39WkZ85vbk+BG6RKrfqCh5MfJlGJ2OWL4kw6guIqOSEEEgy+doKpZo&#10;yf7kTujypa6xUCnp8zyVccQ+8Hf0gocSEMQZPq7uCHARIHsqgJZhTj4KhN3gy88ylaE10oTtaUdI&#10;WzkqHsJWhLKNDAOisnSytoGVgTnUxhJEw0Zp0nXlMs7WVMmEsQfh7G1lgh15c/DpwR345vROfHt8&#10;Oz7SzkJbqh9u1WnxzcWD+PHaUTy+cRA/XdqDP1Uuwd9zE4ExRsAsf7woX4LHN+/j4aGD2JoSC+eh&#10;A2FEhWepPxSuxiYY5RuC+82N+PHKaTxieXLhCJ7duoDnd6/hR0kknx6LAGlqNzeFB4HoatHRJO3r&#10;pFYS9Ae6eCrXIZDXI1DtpQDOQ5qGWXnxFGA72lMlO7IIrNUd0ckIURdRtuaSIUkcsyyV/mFrAlpS&#10;DkqztlryQEvWIxOTjiQMrMhYmvA75zlaSAVBHLvsCWNR7Ta8VzK+W5qsJZMTISyqmMfg6+TFygLv&#10;DYHsRyB7OkgffkeLh0DanfdXRbhbDjeCmXhL6+nDhBDWHzAMQ/v1x+ABg5SoWw5U3D7eoYgMi1O8&#10;n1MI3IyU0ciiAhYAZmZPQ9b4acieOAMZE2dh9IQZSE8fqzhvJUk3CNeJogqOJWATCNdEBcgphLT0&#10;BQt0ZehTCsIVdUzYEsbhopY5X7pW4iX5SYSMVyaQqZQjwqm4JXIXt+fm6Q39QX3x5uuvUO16YeTI&#10;CUikQo6KCEVEZDCVeAyPk8o9hVBOH4HUpDiEBQQixi8A/hoPuDmr4aCS620AI4MBGDJwIAb36UMg&#10;v4peb70BNzdvLClYiw2bK7F9SxkO7avD0RMtOHRyJ85eOYW7D+7i7nsy3OmiMtzpDIEsySR2trVi&#10;a/MmpMYG8rgcoWFF19cn5LOC0qq1eatW3azY0Phs576juqNnLuHitTt458HHynCn3Xv36EpKtXdX&#10;L9O6zJlTbLV4bcO/pFWcOHFNr7kL6uIXrGxS+owzM/Nemzu3InrR2g5Ai+VrGy2qavdmNrRfyiot&#10;PSgV+X9rZdr80Mqa2p82N27AmrwFmD9jJtasWYNt21sI5d1YX1GAlWuWY9bsWcgcOQJLl6xUxiNX&#10;rK9A09ZmtLbtQuuuVgK69M8r1ywQx66uMJpd9t/Cfjs+a7xJdkb21OSE5J0psRn3kyISvwvxD9b5&#10;8UWv4QtdZeek83J2O+3p5Dmsc51ftZHJyUZJSSM/ikugMqb6jZa+OWUoSTqVMcEcK0o5DcFKSELx&#10;bOXvISEIdHZXPHbFO1oS13tQEflIJC5phuYxKJ7VfElJX6QfYSTNoJ6EsYRe9JQ+ZFGGkvieU8XT&#10;15bbsKUSsbKHLcFmZWymwETGyNrJUCATI6ioDl3MLaGhWnSzcoA3Ye3Bz9FUn6eK8/HF8UP4QaJw&#10;HW3GJ6umYFesJ25Wr8VXp1rx/fm9hHE7vm2rwycLJ+HJRHdgijVQNh3PWxrx9M77+KpuI+a4OsN6&#10;yGAY6w2GnZGoU1tkBkTizpYt+OHOdTy5cQ5Pzu7Hk5uXuM4NQnwXNmXGw9PMWqkwuBqbw5UK18de&#10;RQi7wN/FF0EuXvzshyjXUIS6+yCM1yVYKiouTrxWzvBVOfLaORGILlSqLnDluq72VLV2VnBkpUMc&#10;uyRoiJMp1a6pA6ykn1kZGmUBe4LYXryVjVmoYB0MLXntzHncZsoYZQmpaSsRu7gdSePoam+vhMB0&#10;laxaSv+xeMVrlOOQ4WiSWtGLQNZI64e0dthpCGN7mOnL0CUqY4J4GAE8uH9fKs5BsKIqV7MiFhgY&#10;gzA+N/GxmUhNHIW09CyMyZiCMUoI1kkYNS4H4ybNwZhJ8zB24lyMmjwX48YS0JnjCL9RSE7JIIRT&#10;qWoFvql8/tKUYB+yzai4RE7jWVEkkKmeYxUQU91yXjgVdZQAO1aapiV6F6eEdAKXjY5IQCxBHR4V&#10;h8wxGmSmd8fQwS/DRe2BEanjERkTwX1RIUeEsBIQiZSkeKr1aCRxuxmKSg5HCKHs5a7i86uCnbUV&#10;LIykhWAQBg4ZgkED+lIdd8PA3t0Rk5yKddVV2NRYhdZtWhw50IBjx1tx7OReXL19Dfc/eBu33rmO&#10;izfP48zVE0qT9aHT+wjknSgrXgYfDw3sWQHVuLGy6h3wcOq42RO05RXvbt6+F4eOn8P5Kzdx992P&#10;8MHHf8DlazdQv6Xx6ZqVa+rz8kq7y/jivFUbkzr/0r/YnDmlQ2cvrEqcO7dGUb45ITmvzp1VHE2F&#10;rMS6HldT83Jx9dbwqvr9wZt2X5T1/1NALivMD15f3/hTy9aNyM+biaykMMzMmYbK0lJs2bIZ1VVl&#10;yF+bjxmz5yCbCnnO3PkoKy2UvM7Y1LSJQN6BXXt2oXbj+of5+Stm5CUmvtK56S7rsv+6FhsUbjci&#10;bdKF7IzJL4L40vDxC4IHFai9jR3VUYdKspShM/Z2cHZ3raIK/pfoPT/b+PiU1LSEkY/jqVIS+TJN&#10;UJql+WKMoDoJz0C89B8TziF8OYYoTYVUyL7hVLRqKjdr2BHKPi6EMYEsL3eBswQC8dRQCUpqPoJH&#10;QmnKmGRvR0lu70EQcBnCx1OGPjnwZWfnrMDYjUWC96sIE2ulWVaGO6khuX4lAb2DqbHSbK2R0JmW&#10;toSyxHa2QJqbL67xZfCX08fww62LeHTmCD7NG48dke64XrUWfz+9F9/y5ffDse34S/1qfDYzGc9X&#10;ZwMlWdA1FeHZrt14cuAoTo8fjSBDibU8iEpUD24yNpZKNMU/BNcbJV71cTym2nly8RgeXz2Pp9dv&#10;4iGVwca0eHhYUMVKGEwC0s3KDl42cm5UwE4uBC2VIysj/lSb3lSefrxXMjZbckB7SeAUJzcE8tr5&#10;Sj87IenKSoqLg8SZtoEnKyVy/ioFzOKJTqUsQ6EIW6X5mvfbjlPJrqRSrhmhbGoKByp1OR4HAlme&#10;C/HiljzT0g3gQSBLFC4P7s9dJX3IPEYp8lmaqlWecGFlScJmiiOYFa+J3iCJotUfA/v0xfBBBrCw&#10;caDq9Ce0YqhAJWBHGpISx2Bk6gSqz0l8IU/FmLEzMW7yLIyfOJswnofJkxdjcs5iTCCQx4zjb2Om&#10;Y2TWeCSnjUGCeFbHJSEqTIYtJSnKNo7PXLQ0S1MRh8cmIYTQjZXAIL8AmSCWZTiNJLSjZX3COTEh&#10;BaNHJGHs+BhuQ4ZDJWJJiQuWrnkFQ4e+AicnNRLjWbGMDKeaD0EIVXJsdAyf/ziWeAXIKSmxShrG&#10;EN9A+Hqw8ujsCFsrM5gZ6UGfQB4yZCCGDeyL7m91g/6wIZg4aw4qNq7Hpk1F2NFSikP7a3BI+pDP&#10;H8Lt997GPSrka/cu49yN04QxgXz5GA4e24vWnU0YNyqK/xcZq88KkCf/N96+SE8eu75mQ/Pbu/cf&#10;x8mz13Djzrt48NFneO/Dj3D09ElUVpZ9t3ppwQj+hX8zceK8XgsWrc96KTHxdx3/6g6bOrPAeu6y&#10;+sgagle+J1omvjJnTln4ouXVNvJdhj9VVO0cUd503HHD3svRMu8/s7yVa8Y0NDZ9u6Nlo272lDg+&#10;iwZIT0jD2hXLUVtXg9KyYqxatxwz58/F2AmjMWlyDucVQVuqRe2mjdi+awf2tLWhYVPN84KC1WUz&#10;Z878tXHTXdZl/7Us1jfILjYs6Vykf4TOTaWGLV+2VpbWMCEMDI0MYWRsCBMjI1jwxeyktv2Dj49r&#10;MFf7tdrvbzIiE6ul7zg2ZgRiYgjl6EwFwGF8IYbzZScB+0NFHbMIpKNDU6mOPZSmZRtzC2gcNPAl&#10;dMUBSPpKfQkcaaL2U1MBqn0IZI8Oj10BsgPVlz2X48veU5pCua6MgZV+aI3kQBaFwBe9A1W3eAeL&#10;o5L0f0oQCxl7a2ssKtlcGXsszdaSatCNL8lRfr64s74Uf79yCT/duo5HVy8TyJMIZC/c3VCKr88d&#10;xg8XDuLH9kZ8UbYQf5qegufbaqDbMAcv6tbi8eYGvL+Iis3WEnZDB8GCalBCUkoSfVcrJ8R4B+PC&#10;5h1U3m14vnUpdBWj8Lx+CZ5euIjv9+1CSWwE3HjtHViRUHEqqtSJCl5l6UjFb02os5iLlzgrGwSr&#10;hvfLxd4BzioHaHj/XKmOFec2Uau8Nq7St+sgUHaCm7WaUOS1kUQbluJ5Tjhz+84SAITFgnC2MOdx&#10;c78yJlkqZAJlW9OO/MN2VLdKUBDFs1rGG4sDmfQZUxVTCUs6RVeBrzh38Z5opD+ZYHax13AdqkJu&#10;UzIs9e7ZE71798ZwPSM4qbzhEyghK9MQl0RFnDEOo0ZOw4hsiXmei9ETZ2L8pLmYMHk+JuUQxFMW&#10;YNKURZiSswiTJy3ChLGzMJowHj9lDiZMmoWMEeOQkDyaQBYfBvGaTmTFkPCVZ45FhjOFRqYjgkCO&#10;5vxwgTShrTh4SZSu6DjEJEqgjyRMmpqIgooU7DmejEPHojEyKRaREfGYu9ITS1e+hT59XqUSdUA0&#10;148JjyCQQ7mPCG5HInrFUiWnIk3iWKclIzQ8CBEhgQjx94GH2gm21qYwokLW0xuM4YMHQn9gP7z1&#10;5muwd1Rjwdo1qNpYivqN+WjbU4n2vRVoP9RE+J7C/Y/ewZ33b+HSnXM4c+0kTlIdS/+xRL6qrS2A&#10;v6cKXl4+SpIWby9WYAnl0ZNmfr1pa9vjw8fP4+LV23jn/U/w0adf4M79d7Fj7y4UrFv33urVG0zl&#10;TyzKd+GSsvG5RS3/NPRp2kytz9y8Wp/Or+R14u8WL6gKXrmy0Um+F5U1O9fU7Imp3XbJYtPuy0HK&#10;Qv/efrNiaeHEzU3bd7XubHw2NisMrg5WmDp+ItasWIGa2jrU1pSioHgN5uctxPicsRiZmYnSEgK5&#10;pBh1dfXY3kqFvLeNaroexSVr9s6bN++fUkt2WZf9l7RES8tX0sPTPVOj40/EhETqPL28YGVvD1Nj&#10;c5gOJ5D1qfIMjGFsaEIVa/bE29Wt2sMjvFfn6r9YurNz99TolKvRcelUEnwZxoxEQuxIxaFGSWEn&#10;wRf4OTQyCcF8CYZRnYT7hcFDshBRjakIA3H8CZQsTkrCATX8qJBDqPwCCeIAF75kCOUOhUxIO7D2&#10;TyAr/ZN86XtL7GQCWdL7uVC9aawkbrUkTrAhXAQyHVGqJF+wK5WqrTRj8xxduF+NgNqKv1mYIico&#10;CHf4Qvjq1g08vHEWD6+fw4eLJmFLsDvnl+Kbs4fw4+UT+HHXJnyxbi7enpCAj6ZNxF/mTsOfl87C&#10;uYkZmKKyhv3QobDU04cTt+8vwKJS9eTxxLr64WzTXjzZVgoUpQDTDaGbZoenu1vw9z3bsCLMB64y&#10;XtrEEGojcyU0poDR1NQMliZGsDQ0hLWBEaz0jWHDotKnojUWNUt4Sx+vBD4hML3seP2UuN5SOloQ&#10;3Bxk/LUKGoLZxZJgtXRSwO5sZaEcp730KbNiZEcASwVGAobYE9gSjMTBSpqrqbAJZA8bKmPeN+nO&#10;UEseZO5P8iK7cZ/u0mVgx/ti78lKgjiWOcGVlSQ1YW4+VB+93+qJXr16wMDIAq6eIQiPSENC0kSk&#10;ZU3GiDG5VKKzMXnCYkyfsQy5LDnTF2PK1EXImbYUOTlLMJUwnpyzkFCej3ET5yB77AzCewqyJ8/F&#10;xKnzMEKAnJiJqIQRythixYOawIyITlActqTZOSKClUMCOZ5AlhYcUcoC56TEZEycGI/V2iRsb0/G&#10;pXfj8OCrOHz6XQzufRiK0QRHRFgcxs8IQG3zYJjov6xE3AoJjEJ0eCiiCeSwkCCE8XNaUgpGZWUg&#10;OSkRIwjmpKhoJMaEIyLIWwmdaWNrClMT/q/0JP72AOgP6YM+b77BCkIy1lRQBdYXYUtjIY62b8Th&#10;/RU4enSrEirzvU/ewe0HNzuAfPUkzhDSh07twa62VqxYMhUaR1u4ubkhKCQUvt7eCPIKxpKVZdi1&#10;/wROnruK67ffwQef/BEffvo5Lly7jvpNdVizpnjvP8akXrC8asy81Y3/CLjfzJm/PmF+3mbrzu9i&#10;v50/u9R32eJ6NT//prx627i6zfutN+y5Yt+w9+K/JKX4R8vLy3tt/oqi7G3bWibW1RV+lxjtjUnZ&#10;E1BTVYaKslJsbGxCw8YNKKEiXrRsCe/rBFawElBUWIgi8bTeUI1trS3Ys28ftrU0oay8+Dq3+Wue&#10;4V3WZf81bcHI8UNGJyffigiLgKu7O+wJKEsDQ+gbDIKe4WAYGA6FhbGhTm2reuDv7f5LTflnGx3o&#10;ap2UmPpNatp4JCWMQWxcJmL5IopOSKNapvqREjUCCVRC0SyxVCp+rh5KM6idsZXiDeyl8YIfFbGP&#10;swt81M5KMBAvF6pkLufvyt+kyVojQKZKpkIWz2KJ9iRN277iyCQRo2xclET5jrZUlrZ2hI6EhWRR&#10;gGympB30JRidCGM7Y1M4mplw35IVSYJtmGO5fxC+nzECT7ZXEcaX8MOV0/hgdjYa/NxwZ/NGfHvt&#10;HB7dvoQf927HX9fl4UZKMOodLTCOL9cMCzN4U+1YDOkN8yFDYEOgioOZxNVWhnXZqBHB6ZHaHXhR&#10;vgDYpQVWeAML3fGsTos/NK1HrhfVrKkpJCG/nZGx0nxsQ+BaGhvC1ECiVQ2F4TDJgDS8Q1kNHgSD&#10;weKRPJS/D1f6fO2l/9nMltfDgSBW83oRyLym0uqgoVKVcdoCUyf+Lv3KSihRArMjgIj0Jcv4Y2tW&#10;BuwIZEfYWXK+tY3Sz+8ky3NdUdmyLQ3PSVoiXHmt3Vk8CWQPAtnLxo0VAN4LqmhJ12jHCtDAPr3w&#10;1ls9oMfrEhSWipSR45GdnYtx4+dj7KQFGDuFUM1ZgDm5qzB/3lrMnb8K03IJYarhqZzOnJKH3IkL&#10;MYWKeRyV86jx05A5WjKITcKY8TMxeep8jCGc01JGUp1mEobpirOWhM6MkD5iQjlCYlJHUznHJiAh&#10;IQmx8Wnc/0iMy6Qizk3GuXey8MXDdPzlUQI+/HsETl0KQ/WGSFy+R2U8ORrhYYlITI3ArhNWCPN7&#10;Gabm+vAIJIRFHYcGK0FBwgICEBcbiXRJvZiYQCDL8x6JoAAvPr8aqFV2sLI1YyVLn5Ve3tNhwwjk&#10;QUqyjLHTZqCkphgN9Wuxu3U9jhyox6EDtTh2YgduvnMb7398H7ffuY5LNwXIJxQgHziyG63bmjBl&#10;dBI0LnZwdnKEn6cvPD08EROZjur6nTh4/ALOXbqFt9/9EJ989md88NFnOHL6hNIMXFCwXtv5N1Zs&#10;yZLqzBUrNht0fqXl/XbO/LqxeetaB3bOUGzuXK3X4sUbPIuLmw2r63bPaG2990rDzovu9QdOK83Y&#10;/87mz1/Vb+HS6lEtu1u8q6ryP54yLgP5K/OxsW69hPzE1q3bsLlpM2o2bcSy/BXIyZ2C+PRYrCjM&#10;RwGBXFG9Hlu2b0fb/v1o2dWKsurSz/JWLvi34567rMv+S9rk0aNTMlJG/ik8PEqncfOErYU1TPXF&#10;8YQvDD2+8PUMpenyiYurS/l/7EvODAoLSUkc+Sw1ZQISUsYroTHjkkYoYJaQmQl8McREpFONpCjN&#10;h5H+kXCl4rI2tCBEqJb4Ig9x9VWiOimZnQgxN4LEVUMga3wQSGXpzZq/t0YiQYk3tSs8HAhnlcRI&#10;lvjJ9lRjVGiEhTuhLApZIzGtqQTVBIuEg7ST/lCqTU8BEVWhRO6yMzeFC5WgKEXxgm61GQgk9ADm&#10;B+DpgVY8vHAWDyaNwhYfT3zQsg0P376NJ29fx6Mjbfh2WyM+XbkQ2yL94TRosJL+0NHAFJb6hso5&#10;SfN4sMoboU4eCGfxkSxHnFebp8XzmsUEcjFQOQbYthjPtpfh8uq5SLSR8b5mBLIZ7ExMFDBLcTDW&#10;pzo2gLGhEUyGD4fhkKHQkwT7/fpiYO9e6Nerp5IhaWi/ATAarA9zfVY2LCSBhL0yLElRymq14gHt&#10;xePwkOxWLOL45mJtRSizAsPKkYowVpsRxqzASMQuiZkt6lithBx15HIdmZ0ceR4y5ElJ2CG5pFnU&#10;djIUiopYmrO5Tzd73gcZymbhoHhS9+r5FoZSJQdGJGEkle1kwnXa1MWYOj2PIF6M8VS4E6ZRDc9a&#10;jtksM3KXY/L0hRg/YRayCODsibmKIs4ewyL5tUdORkrqJCRLPPTRkzF+8myq5fFIHZGtROpKjE/l&#10;M9fRzBwdm4S07CSMy4nlskmorslAZc0ILFiYjKqto7FpQxQmjk/A/nMpOHE5Fg2NoVixLAzz5kRj&#10;zJg4HLk2AiWrIwjeGASGh6NiSzDWLO/Fa2MIf59gBIeHISSUCjgsEnHx8UhOjkFGShKyU1MxZvRI&#10;xEZHIMTPAx4aZz6vfP5szGFmMRzGRobQ0xuCgb16KKkhZ69YjtLaEiWZRPvuWhw90ICDBzfj5IWj&#10;uPvBfdz74C5u3JXoXFTH4tB1+TD2HdqDjTXlyEqKQXiQJ/w8+P9wdoKXpyemTF+M1rajOH7mKi7f&#10;uIf3PvwMn33xV9x7733s2LsTK9et0S1dWpnT+TdWbO7cddEL8qodO7++NGFCXv/ZizeOKy0t/SfP&#10;6ZyJC91mztX6FFdvnVC3qV1JRlHfcilwc8vlf4D5v1peXpHx4pUbgisrtRaFRflXy8q1KNauQ836&#10;MtTU1mDb9q1o3roZVYTzinWrMWvuHKSNTEHeimXQlhairLISm5u3YU97O/bsbcP6jeXfL1+bF9G5&#10;+S7rsv8eNiN1XN9JI8euT09K/ck/mErZxRPmVDYGfJkOHTYYw/X0YMQXiJ29zYc+Ph4unasplhkS&#10;lx0bLV7VI/giHIM0lhSW+NhsRBDI0REjEBU+AuGRSZwmIdDdWwGYrYE5FaAVZMyxn6sPlRxVhMCL&#10;SlJSLUpu4yCNHwIJZUlbJx7X7iqC2pFQcZCmUS7noOLL3xEu9jIER1SbJN0nTETNWfIzASNOSbZm&#10;hBwBrLI2428dalDApzaREJVmCB7SFzftCeNJ+tAVZ+EpX3Q/nTyJe0nh2Ofuii9278aj9+7jya0z&#10;/G0HfjyyD19vb0RDQiCc9I2phlXwYWVAKgXSfCvjpAPUfginog/i8bs7uyoe3ZNi0vHXioXAmlRg&#10;3Ui82F+LH1sqUZoYBk9TKzgaW3Y2Q5vA0tSIitVM8X62ZLEyMoMllbN4KpsO5f0YPAzD+g/GoF7S&#10;5Pkaerz+KqdvUo32gcUwA9gY8jxlLK+dDTzsHTrGa9tLukOJP03AClBtWMT7msVBqbxYKWOWLaSp&#10;n9fOXgAtgUEIVmdLZ6glgQevsWR5cqBqdlaATGXGeyBhNKVipHFw5L1Qw9lcBQtDEwzs2w+9+/aG&#10;k7Mf0kfnYqz0CU9ZgsnSDE0FPIHqdjwV8rjxc5Vm60mT5mPC+HkYNXY6srIkn/ZUZIzK4TQHmZKM&#10;JGMSkljxS0weqyQqySCUx4+dhbHZ05GSNgbRiawMSjN1RCRVsTh3JWLGkhTUb4vD9NxEnL0zGvuP&#10;JmHLtkRs3plK6EVRUUdh8sxITJgSRoBHIH99Oq68m0o4R2DbsWTs2BnOCmUEAkPCkT0jDtvbrODn&#10;Ngx+7kEID+Z+QjvCZcbFxSA1JQUZWekYNzoTo0amE+SEtq8X3KiQVaw8SrYnazMTGBrqo1/f7uje&#10;7VX4BEVgWUE+KquLsLmuAAf31uPw4UYlmcT5a+dw/0PpP76NS7fP46wA+ZrEr25H295dWLtqIRKi&#10;eHwRwYgND0GgpxsC/UOxRluLA0fP4uzFG7j59nv4+A9/xh/++GdcuX4dDQ11z+YvXPrXSbnrQjr/&#10;xorNnLbGa+7Csl9CX86attp10fJ/9byekLPcYd7i0nGlNTsXtraeerO1Fb9r3HMprGrXBSWr1L+z&#10;5WtKHZbnb7JauW6l/frqjdcloURtXTXLBpZaBcjbWjejvLwEK/JXY+7cBax8JSme1tpSKuSKUjQ2&#10;NWH3vv1oa2/Dhvr1z1fnL5vSufku67L/NvabaSPGuY7KGH0jITZdF+wbARVfvIbDDahsJNUdoTx8&#10;KMxNDZ9p3BwqvV/6JYbsbzIS0lZJGMyoyDTExGciIXEUEiS7U2wWIqMz+UIklCMzEBaejIjAKHg4&#10;OsLBiOrYwAT2VtZKzmMfDV9YzhKX2lUZV+slQ2dcfOFLdezrKs19LGovRe3JC188d92k79LeFZ4O&#10;0lRqDy8qMuk7VlP5STYkF0k5aGWlxGyWhAp2SsxmabqWcbmmBJYhHI2oRKk+U/u9gT8m+ROUAdA1&#10;5uHZgXY82bUbV5wtcc7bG9/s2obnFw7j2Z2reHz5DH46fQrf7diOgmA3QtNSGWPrSfXp5+jE4gpf&#10;npNkm5JhXX6urDy4uBKAtsoQq5ZxKXi+KBwvSqfgx+MtOLxwDCJtLKEy6VCnoo7tCGJJimFnIq0I&#10;lrDiVDze5bu9sTkrM6awHm5CxSwBNYZi4IDe6NPjDfTs9pqSM3hQr14YLsE1jIwUL3ZJoiGVBU+5&#10;bjxGNztHqMUhjNfNwZqVE14na3MZH8t9KP3u0qpgS0h3BBexVzy0RRnbwo1TGeNsR5irbFjxESc6&#10;WxeenxRpGqda5jK2VOlybH169MbgYXpUl6kYO4ZKeOIcjJ80B2MncDphplJGj5M0nNOQlZ2D0VkE&#10;8ahphNokZKZPQWr6RKRRDadljEPKiLGE8Rg+Y2OQlJCNtOTRSE0bx+WnIntcLkaOzEF83EjFqzo6&#10;KgGRkbEII5DH5yZj74lY7NqXgLM3UnHgeCzO3EzEqauJOHGByjk1EsuK01FeFYWkuEjsvpCGD/6W&#10;hLsfxqDtcDjOXovE6PRIBIfGIDQ2GTXbfQn9AfBx90NccByiCGqJ1CVDn+JiYzFqVCays0cgJSkR&#10;YaH+8PPh/Vc7wsmeQOb1Njcz5X9qGPrwPvXu3QeJo7II0LWoXL8SjbWrcGDvRhw60owjJ3bi6u0r&#10;uE+F/PZ7N3Hh5mml//jctWM4dKINrS3NmDV5FCKC/REdHsj/XDhiwkJ4zcagbsseHD19GRev3qEq&#10;/gSf/+nv+PTzL3D81AmUlZT8OWfSgj1jJuVbdf6PFZs5M896weKi2M6vL82cUzJq2eqt/1QBF5s6&#10;cbF60fLK3WUN7eHyveHUJ68177saWXrw8q+G3vzZVhRUe+Xn1+gVV1ZOa9627Y9t+3fpNm2qx5bm&#10;JjQ2NqB19y7s27sDtTUVWFtQgDnzF2LUmAxMmTaDSroApaUlqG/YTCDvw76D7di0ZSPWFa4s7tx8&#10;l3XZfx+TQO1TRo2dOSJj9NPY2FQqVk+CwEx5sQ8bRCAPGgITGVdra/l3/5AQceh4KWHo0G7JKVmt&#10;CWmjO5RJcibikkYjhkCOi+W009taCQgSnkKlEEqFZaM4tZgbGitNnb5unspQJunrlGAXXk4yjMcd&#10;/hpvpfhpPBEgwUKUoTXO8KIaEw9fJyeCRcJFqiRalRO8BQbSvylqzoKq2cKW0JC+UsnlSwVobqco&#10;c0ma4CZOSwbGhDHBNlQf03u/ha8WzQRKk6GjYn22vw3fFuXj2KDueMdfg2clE6CrGgPdnho8vi5Q&#10;vomvGuqR62yleD/7SpO5o4rnIZ7OHcExZOqnUvP4WckgkD2kWdfAGglU9weL1+FsXQkqJ/JlbmsG&#10;F8JWbWKphKx0MhKVyooCQSzDtiz58pZIWtL8rlbGEdvDhr9ZUjFbGMnwKgMYDR2KIX37o0/3N9Hj&#10;tdfwxlvdMKB3PxhSKcs2xKtcnNqk4uBjx2MUiDo4UN0SyBIwRPG6lnHKooplOJQtHM07xoc7KNdQ&#10;RTVN4HIdCZup4rk4cirDywTqrtZUz9J0TdXtainXnsfIyo4EvejTqy8BZI/ExLHIHjMToyZMx+jR&#10;VL5Uv5mK8p2CdBZx7hqVORWpmRORPGICklMmELrjEJswhmCjIqb6laQkcYRwdGIWkmOzkc7f0iTH&#10;dmYOxkyYgQx+TkoYhei4VCXqVmwkgUggZ2WnYc/JJJy4Go99p+LRfjwOh8/EoGpDCE5cS8TE7Eis&#10;KU+jIo3FiPR4HLmWhoZNkdh5JAOXboXiynsxmE8FHREWj4CIFCwpCUHGiP7wdNMozdVBhKA4dEVG&#10;hiKEn8NDQ6haY5Ekfdf87ufjAbUzr6e9HWyszGFoOhT9+vRUYlgbGhth0swcrCtag4rKldiyaR0O&#10;tG3Aof0NBOoeJc3iOx/cw813ruMsgXz+2imclebqg3tQt6EM6VHBCPHzRVRoIFLiInj+cZi5YDl2&#10;7j+BU+ev4+rN+/jg48/xly+/xoeffIK2fXtQsK740tTxCyqmT+8I9vGz5c3JGzpvaUWqeFLL+2De&#10;ovXzV61q6df58y82dWqe9eKVVSW1tYeVFIzahlM9N+2/GtVy8eKvJqfotN+skPCapTXe5eubpu3c&#10;2bJr/4G251u2NVAZb8fW7duwp20vDu7fjU2NG1FWXoY5ixZj0rTxmDw1B9qiQpQUa7FhYwN27tmH&#10;/YcOYMv2RhSVr97Ruf0u67L/XjY/JWVATuboY+npmTqfoGA48mVrpm9IGA/FoEGDCOZBMDU0gkbt&#10;Xq9SqV6PDY4dlJYw8nJC4khEJY1iyUJC/GjCWFTyKCRHUyVHpiJYmg6DE5XgFg6S7EGfMDSyhCfV&#10;cIDGFwFOXujIeSzQ9aC69CGExZmLIJambLVA2xVuVMPiLOQsITIlkAgVtQyFcnPQEDaeVGgEhjRV&#10;EyZ2VH32VMoSGMSeMHIwpwKVvlLpW6aKdiQAzQyMYDpgIGbwnD7hH/6RdgqebCnFdzVFuBXliz3W&#10;png3g2qWqhnlI4GKmXhyYA+enL+Id1cvQwyVrAtVj7c9QefQAWQP6ddWOSjjpP3t3RHoyHNTS7xt&#10;HjcBJ3mN/ankQ2zt4SH9tSZU7koxgYORKex4XWxlHDDBKIpZQleqCTQ5JxUrEzJUSXIY2ypBPEwI&#10;ZUNY6pvCbIi+AuWe3d5ANyrlHt1fh16fATDV01eau1XmVOGWttBY2yrN++KNLWpWwos6s7LiYsqK&#10;iwQN4bbVnFpzWUcrqmReTxdzVnwIcReeo8rWkUB2hL29OInxnFgUD24WgbaalSKpQBgO1UPvHj3R&#10;j8dkb6tBAuE5Kmsq1WMO0rMmInUEVW/6JIxOzaESnqRAWMmTnUToxnfk0A6LS0Msn6ekxGwkxWfz&#10;mcrkdvh8Echx8ZlI5nIpkmM7YyxGjp2GdIktnZyFiPgkRFIhR0k3CUtiehya9iej7VAkGnckU12m&#10;4Mz1VJy8nogrHyVgVm4o5iyNw9mrcZicHY328+koXheJhatTcevjWJy7E4X1NeFYvS4a06aEY12Z&#10;D7JG9oUrn8XgoDCEhoQgKCIUoRLTOjIIYRFBiIuJU0pYaDC8vD3haGMNa1NTWJlbKE3Vr7/yMnp0&#10;6waNuwdmLpmD1fmLUVW2HLu2lmDfzkrs31eL05cO4857t6iOb+DKvSs4d/MMzl0/heMXD2BP+z6s&#10;WTYNTtbGsOJz4S7BYsKCMSJ5BIq0G3H45EWcu3wLN+++jz/88a/469++xu3799DUvOXp2jXldVMm&#10;LVs5c+Y/5z6WxBGL8rRZublF3TIy8vrPmF85TeDc+fMvNmnqXI/Z84omjRvXMTa5ofXKwKb2a+Gl&#10;Bx/82yhd4mFdUFCbWVxZN6uidrPx9u3by1k5eLK9eSOam7dgx44d2M9zOnBgHxq3NKKsohQL8hYh&#10;Z/YkjB2XzQpLPtYWrkX5+mo079yNA4cOoWXndmjL117Kzc39zyoCXdZl/3Utd/Ro3+yMUZ/HxSTo&#10;/Ny9dLbmljrjIcN1gwYO1A0dMEhnOHi4zsLS4nMnD6eAjNjY/mNGjD2akJCuS0wao0tNHqdLjs3U&#10;RceO0MVEj9DFhafrwsISdaEhsbowvyidh52LztrUWGepb6xzNLHV+Tp764JdfXX+ag+dh7OLzsvZ&#10;Wefp5KrzcfLR+bl56nxc3XU+Lh46T2cPnbtKo3N3dNW5OKh1GgeVzs3RWefq6KbzUrnqPBxcdV52&#10;HjoCWedkba9zNLfT2Vva6OwtbHR2lpb8bKlzMrfRqc0ddWpLe52ztbVOZWmlMx9uoNPr00fnbmik&#10;m5+WqmudP0t3eO5kXWW0r26N6TDdthA/3cfjgnQv6ubpXiz0172YH6173Fit+7Fth65ldKLO3cRI&#10;52mv1vly//52Gp2PvYvOw1HF43Ri0fA3zuPx+ardlOLh6KJzs3PmdXDm8Trr3GxVOqpJXgsLFhOd&#10;k4kpj9NK52RprbM34zxz61+KysJOp+Gyzjwne1MWY2udjZGFzsrIRGdpaKqz4jkMHzZQ16dnD93r&#10;3V7WvdHtNV3/N3vqhvUdrDMbbqyz4T7sTLhtC14LXidnOxWvl6NOw6Ky5nxzCxY7nbOZnc7JzEZn&#10;y+tnZ2HF47PjdVPpXG3UOqpjnauyjhOnHeeitmexceK2uD1rB52ax2hjZKYb2K+vrnePt3RDBg7R&#10;aRx9dfGJfD4yJ+nSs6bo0kZO0iVnjNelpk3QJaeM1aUkZesSEjN1MTEjdRFR6brw6DRddGSaLiI2&#10;XUcg65ISsnUEsi4qbqQuKjFDF5eQqYtNyNLF8llLjM/SJaVk60ZkTtaljhynS0jP0sXzeYyOTtFF&#10;RCbpwiMTdNHxMbqSjWm6S3cTdXuPpegOn0nQHTqXqDt0Jlp38f143drVwbrxk2J1x68k6RbNCdA1&#10;tCXrNlSH6yZMjdFd+TBB134yULfvcKju4Jlw3dmr/rrD51x0o0f30tlYW+r8AkL4fIfqwiNCdZER&#10;YbqQMJbISJ5PLP8HUfydz6WTrc6O99OW93H4kKG6bq+8rHv95Zd1fXv10oVGxejmLV2gW7pinq6m&#10;epWubVeNbndLhW7n3nrd+RsXdHfev6W7ef+y7sLNszrCWHfm6nHdkTPtul17dukmjIrUGQztqxvQ&#10;q6duyGA9nT2fxYz0cbq6+p2642eu6C5cva27c/8j3R8+/1L32Z/+ojtx7qyuum7jX9auqZw2Padw&#10;FiH5286/vWICtvkL87PnzavqNXXqctX0mRUJnT/9YhIac+GK1SNmLMyf9QuQ91zS33rgWmBea+u/&#10;jZq1pqqq14p1JeuWFdSoJc3jli2Nq3bs3Ploa0O1blP9Rt3WlhZdW1ub7uCh/brNm+t0hdoC3fy8&#10;RbpZc2foxo/P1q1Zt1K3eu0yXf6aVbqGpm26tvYDutY9rbry8qJP8mbP/n8N79tlXfZf0sapVC9P&#10;G5U9cUT8iJJQn1Ctva211khPTzt4wGDt4D4DtEP7DdYaGA4vcHS0CpaxzNPSJiYmJWWWJKdO1KYm&#10;Z2ujohK1waHx2sDgOK1/YJTWxz9UKYE+wVpXC5XW0sBAa6ZvpLW2sNZ6uLppg908tG4uLlq12lXr&#10;oXbR+qhctC4qN62Ph4fWy81N6+HCqYuX1o2/uXG+q7291oPF1V7FKX+3d9W6sHjYumldrO219pa2&#10;WltLS63KzJr7MNFaW1pobc3MtJYWFloV9+lqYctlLLT2FpZaaz0Dbb+ePbUD3nxVa9avuzbUSE8b&#10;YzRYa9/vTW2cgb62NiJU+1mGrfbF8lDtiynW2hdLUrVPWmq1f9tUpl0S6MJtGGm97F1YXLU+tq6d&#10;n1VaH+XYXHiMblovno8Pj9uf5+Ch9mBRaz1UKq0bl3HrnKpNeDwmJlp7MxYepwuP097ETDlGWwsz&#10;paj5WY5fiq0Jz9PEVmttZKY1M+K11Of6BkZaE73B2gG9+mlff/VlLV/42j6vvqod0LOXVm/wAK0J&#10;f7eUbXJfVNpaFa+VmsXVUq6Z7IfbMLLVuhpxPrdt2blvlYns01bLioyWCpvr/Y911bYqPh8synfO&#10;V47bWmsp17VXT22vnm9y33q8vz7a+OSx2uSsidrEkXxO+KzEpWZzXrY2InG0NiYuSxsTlaoNDU3l&#10;s5OsjYhI1cbwc0Qcp/EjtfFcJjl+tDYinsskpmoJYZZsbWLMaG1q3GhtIreTlTFeO3r0RG1Gxlj+&#10;NlIbExOvjYmI10ZExWkjYmK0y4uTtZfuxWiPnU/WnrwRo207H6e993mq9t2/pmpra4O1GVkRnJeq&#10;LVzroy2pT9Ru2xGqzZ4Sqj3/Qbx2R5uP9uztUO3tTwO1H33rr73xqb02e2wfrQnvlw//I6GhwTzm&#10;UG1wVKDWXz5zf8nJMfwvRGjVrnzerHnveJ+teY378Jq8+urvWHhvBvTTxqcma5esms/jm6utqV2l&#10;bd+3Wbt7d6227VCz9sq9G9q7H9zU3rx3RXv+5lnt2RuntWevndSeOH1Iu3tHszYq2EU7gM9tTz6/&#10;Pbv31OoN1eO1Ha/d0nJAe/r8De2Va/e0997/VPvnv32r/dOf/6o9cfKEtrqqesHaleWOM2ZUeHT+&#10;5X8xUcNz5uQ7S0anKTPyzKdNW6/f+dMvJjDNW1vuOHNxtQt1rwL0jS03+zUfvWnyHwH/j5ZXWto9&#10;L7/IWfbB5X6/efPmkNbW1oJtm2q0m+preb1btG1t+7RUyNotmyp5H1ZpFy1ZpJ2/cL524vix2lX8&#10;vqpgubawYK12y5YW7b4Dh7Rt7bu1leuLVuXlzfxPncm6rMv+S5tAOSck5NUQFmNjY5aXpCnqPxbF&#10;sUv6mkJCcrislM51lPV+LrI+5//y+Z9LyK/M+79W/vWcfinyWynP40HIS6/qcow7SmnOq7qDpa8+&#10;KC19NefXtvdvipzj/9HzfOnn6a+fixT57V/W+4/l5+38f1p+Zb//4xn5j6XjmflfL/+8HYk09XP5&#10;teVzSnkvH7DoQl49yOnBgx2fZV4pf5NlZF5pqbHyXT7n5Py8rPEv63asY8zffr6e/2Mf8tz//PmX&#10;ef94XVj+8Z5IkWVK+Vx1lFLu6+dykPt58Es5+ODg/yj8TZaRZ+pft5fT8fs/rKvT6XjcOmU+YfiK&#10;gPPXmqLFfoZq5/RX41LLbz8v12H4zT9//3UD8Mv2COPfKefL0nHeP5/XQeW7FMk493P5eZ6yLFX6&#10;Py7LzXUlmOiyLuuyLuuyLuuyLuuyLuuyLuuyLuuyLuuyLuuyLuuyLuuyLuuyLuuyLuuyLuuy/z+2&#10;l176fwBHLpUXpmtC2wAAAABJRU5ErkJgglBLAwQKAAAAAAAAACEACfiW4WBLBQBgSwUAFAAAAGRy&#10;cy9tZWRpYS9pbWFnZTIucG5niVBORw0KGgoAAAANSUhEUgAAAlgAAAJYCAYAAAC+ZpjcAAABAmlD&#10;Q1BpY2MAABiVY2BgXJGTnFvMJMDAkJtXUhTk7qQQERmlwH6HgZFBkoGZQZPBMjG5uMAxIMCHASf4&#10;dg2oGggu64LMwq0OK+BMSS1OBtIfgDg+uaCohIGBEWQXT3lJAYgdAWSLFAEdBWTngNjpEHYDiJ0E&#10;YU8BqwkJcgayeYBsh3QkdhISG2oXCLAmGyVnIjskubSoDMqUAuLTjCeZk1kncWRzfxOwFw2UNlH8&#10;qDnBSMJ6khtrYHns2+yCKtbOjbNq1mTur718+KXB//8lqRUlIM3OzgYMoDBEDxuEWP4iBgaLrwwM&#10;zBMQYkkzGRi2tzIwSNxCiKksYGDgb2Fg2HYeAPD9Tdtz5giTAAAAIGNIUk0AAHomAACAhAAA+gAA&#10;AIDoAAB1MAAA6mAAADqYAAAXcJy6UTwAAAAGYktHRAD/AP8A/6C9p5MAAAAJcEhZcwAACxIAAAsS&#10;AdLdfvwAAAAHdElNRQfmARgOGwQAwSZ2AACAAElEQVR42uz9WaxnWZbf933X3vsM//GOcWPKiJwz&#10;ax67qqt6YA+kpKYoUCIJEbIgETIMSzZgyPCLYYGGB+jRgEk/+MFPNiDYgE3JtiBRTUkUmyLVU3XN&#10;lZVzRmREZgx3/s9n2MPyw/lHdrUkmuyu7srKrPMBqioqM+IOcW+cWP+11/4t6PV6vV6v1+v1er1e&#10;r9fr9Xq9Xq/X6/V6vV6v1+v1er1er9fr9Xq9Xq/X6/V6vV6v1+v1er1er9fr9Xq9Xq/X6/V6vV6v&#10;1+v1er1er9fr9Xq9Xq/X6/V6vV6v1+v1er1er9fr9Xq9Xq/X6/V6vV6v1+v1er1er9fr9Xq9Xq/X&#10;6/V6vV6v1+v1er1er9fr9Xq9Xq/X6/V6vV6v1+v1er1er9fr9Xq9Xq/X6/V6vV6v1+v1er1er9fr&#10;9Xq9Xq/X6/V6vV6v1+v1er1er9fr9Xq9Xq/X6/V6vV6v1+v1er1er9fr9Xq9Xq/X6/V6vV6v1+v1&#10;er1er9fr9Xq9Xq/X6/V6vV6v1+v1er1er9fr9Xq9Xq/X6/V6vZ8U+bA/gN7PjqZtybOMpmnovvUE&#10;UARBSZRl+WF/iL1er9fr/anoC6zeT0Rd+yeFlEAyIAiiCgqqqgYRpSzzD/tD7fV6vV7vx+Y+7A+g&#10;9/HQ1AFBCKkVMYJgMEbZrGuauhZNwWDEikiuigVNSdWLiAeSdLWW1nUL0BdavV6v1/tI6ztYP2Oa&#10;bQGjKCACqgDWG5JViuEfv7Cp6wYRQ0rRCORJU6GqbjlbGEXNeDpxqhTWmqExZnsOKGvQhaqujbEN&#10;4IG0/XgUDAIUP1Jo1XX9R95vf6TY6/V6vZ9WfYH1M6CuKyAh4kQVQ9e5fNK9jEAAEtvjOnwGJlGO&#10;sn/6267q7peKM6ppCHo1xXRzeXm5m8TkWVFkWWYLI3aoqmVKQVyWVcbYMxGOUTk3VmbAGqQGDSAR&#10;UNVE9zGByD/5W7UvtHq9Xq/306Y/IvwYq6snc09RRJzTlAaK7oiRPYEhKqqwBubAEqiAQBYToHXd&#10;AFCWxX/nbXsfcM7ifUtKxqrqCLi9ns0/953f/f1P379799qVG1eHX/qFX8wGB/uZIK6qa4khtD7E&#10;2WAwOAEeWWsfAccicg7MVVkBTzpaUVVVRLZdrf+O/75/1uv1er3eh64vsD6G6k1EMk8KCeuMi4Fx&#10;CO1R0nRLRJ5NbbouqkPjXGusPReRB8AD0BOQGaQN2yM7EdQ3ESWRul4SqhBjJMYgquqAKarPIHxp&#10;vam+8sabb7386ivfPbx5/tTguU9+yk12d8U5S5ZnoW3aulptlmePHl4rB+X1w6vXj12ePbYij4FT&#10;kAtVXYjIWpUaaOk6bJGuVbYttlS7HytV1TIY9DNbvV6v1/vp0RdYHzNVVSESIAoiFNV6cy0r8k+G&#10;ED4VvH+xqZtbzWq9jxGrUI92pudFUTxwzt2zLntXhPdUeSzCTIQqJWIipD88oVNEREQwKVGqsifC&#10;c4p+0df+yzHwyadfeOH6q6+/Nj5+fJY9undPnnrmGVJSFSSWRdG2dTu5++bbOzu7u/t5OTgaT6Y3&#10;8qI4sdacAmea9DIR5yBL1bQyxq5BKxFp6QouDxK6j4XUnW52uuNQeBIBUZaDD/tL0uv1er2fQX2B&#10;9TEjItsBdjJVvXF5dvbLKaVfvDy/eGl5OdsTI+Xxo0ejvCwGh0dXmwN/5Siz2ZGmdG3nYP9GORzc&#10;Nca+a4x9X+FMjKyAVpUnRZYRwQFDVT3yrX8+afxsvak+V63WLywvl9du3X5qUgzKrK4b+43f/30+&#10;+5Wf09FkiqaUxEg22R3nh9evlevZ5WhxcbaLcrizt3tV1c3qTT0LIcxD9IvReLRwzs2BuaouQBag&#10;S4Gldkeaa1UJIqS62YCaP/JbAaJ1XYNRyrwvtHq9Xq/3k9MXWB8jT27ZiYiklKZJ9Yub9fqff/W7&#10;3//yw/fv7Z2dnYXxeGd069mn/XA8mhaDYVvXbdkaPwqtn7o8P1gtFkeDyeRmnhf3nbMPnHNniKyM&#10;kbabhZJsO291CDyTUnw5hPDS8uLidlPXhycP7o9jStnXv/7zVlyK9+7cr+u6Go6nO9R1bVNKpiwL&#10;s7O369azi+Ly7GKYD8bjQdvuplBtmqbdxBg35bDc5Hm+8a1fqdWFiMyNlUtNnAt6KsY8Aj0G5qi0&#10;YFN3MRL+cDRLugTTJNRVQzko/iS/rb1er9fr/bH1BdbHiKpQlmuaZuRE5GZo2q8OJ9PPP/vi87cu&#10;L4/bzfvNMOl8ZPPs4qnbT7cnDx+mvBxmImm0nK+chjCu6/Xw8Nr1q5PJ9FYxGp0onDnrFipSb2/y&#10;5ZrSBOGobZqnqnX1lLXm2vzycvfi9PHgnbfuZA8entiXXn7Bb+r6gmg3Jw+ObxOTzYuCpNAgdjrd&#10;Me9GbKoqF33IV8v1oF6vJk1d+529fZ/nhV8vV60xptFWK9+26+FouBAxFynpscvdfWPMHVTfU5FL&#10;VCoRgnxwG5IPsihAIwJV7RmU//Sbkb1er9fr/bj6AutjRICmGaHK0Fj7fLPZfLJarY/GOzt5UY7W&#10;t595ZnxweGTeeOUHw/nx2bIcDu3u4aGePHqQnZ+fZE/dfoY3f/ja8xD1maefPf/qr/zK6fXbtzbi&#10;7BpoVFWBTNFRaP2OprS3Xi52syIfr9fr4uTkxN24dds+95lPs7i4WL7ygx+UF2en45Taxee+9PnB&#10;ZOegLIpCbj37jNhkdX9/n+V8prPTEyZ+11VNU25Wi3jy8P353uEVhoNBObs4l+nevnd5kV779nfa&#10;d958c/X5r37l4upTN586OLp6zYi8BXof5FSVBVCLbIfihQREVARE5UdmtXq93s+mpvZ/9B+oBYkU&#10;/Yuv3p+yvsD6+BGBUuB6jPFKCL6sLhZpfnbmfEzZerWkWtfDdCUMbz59C5OXnF9ccHJ6mmaLebp+&#10;47Y7Pznht37rH0zUitvf27df/sVfbIaTaciyDIyxghShjcXl2XmxXi0G64eLfHExt7eff1mcuDiZ&#10;DqsHb721aX171LRV9sr3vmNWi/nqE5/5wuqpZ57dWa/X7s3v/GB2983XYkgxqYoZlA5xmdx69nn5&#10;5jd+r7w4X+xmRurhaDBoNlX9zAvPL4bj6dF8Md979bvf279++/Ye6C4iuyJmD/RuiukRYi4wshKh&#10;AdKTgTQV7UPfer2fcXXt6VrbgjzJgZSof/jvOmVfbPX+FPQF1sfIk0pCJGlKUUbTqUkgq/kiLVer&#10;7P79++RlToxwfFIwGI55+sXneerWU6zWC3P/3Xtmd2+X+cUFV67fKF595ZVysrebJgeHV68cHupk&#10;Z6qjnV31dVOfPnho33/v/qbabPSd198Ie/v7bjAd+fPlsv3G777t3nzttaPVZp37pqbI8sGD9+4X&#10;q7pd7Rxeae6/fY93796N57PL/fnlTCbTHV5//DBlebZarOq4XK6n5Wjklsv58HD3Gu/cuVtImcmN&#10;Gzfb9+69lz338ssHw8m4iCHmPrVZ8sE1dWN98LJ35TA5cQHEA9rlgKGiAObH+v3t9XofXd0Wiyfz&#10;md1LLqFrywMiSAYEkPSky9V3tXo/jr7A+hgRUcRENJla0ZmxZp3nRchyG6w1ulwtyJoSTcLVG5Z8&#10;OOTb3/h9Rjv7fPZLX6HZBE4eHrNaLVmvV2Kdu+6q6vTs8aN4/523xbo8ZC4L68VyZHM3feuN1/T0&#10;+HHr20CU6E9n5+b2M7cPIZiqWjOelKwkEmPCxGhW83l5cfxwll2/1R4cHXmIcv/efbmYX6IpWRG7&#10;8/j4GDVQZobBYKCj0US/9ud+8fTRg4fVu3fuua//6p8rPvOlLw5800KOxhDS/PwimCxr87KsQwgb&#10;69wK1fWT3xQj3WO0HPQPy17vZ80frgcDuiA/2S6ZR8R8sC6MD16BPfn3f9jV6jtavT+JvsD6GFEV&#10;iBZEvKCXm8VscfH4eP3KH3wz/vCVV6/eeOppjDXceesOFyenPByPMc5xeO0aewe7fPnnf47f+nu/&#10;yWazoQ0NRWbto4ePrlarf6QxEkbDoR8ORkXjW3fj5k2McZxeXjojSl3X/OB730Ojp9msuHr1KqPd&#10;Ke+9+y6r1QZRqDer7Fvf/cb06N69mGIcJpDZckHSQOEcxbDE5pbMWR2MiuWnv/C5JnMZBwdXzLPP&#10;vXhzOBrbFz7xAoLqaj4rpnv7yToXxru7jbFmY6xbOpedC5ym1NVVoBpSwpi+e9Xr/Sz6kXUPhm06&#10;cWi9jqYjqTb1rZSSxJjes8bUWZaZ7jKPyn/rSnKv98fWF1gfIVW1jWFAScBw8EeznZ48FoxIUmVT&#10;V9Xmwfvvr7717W/fGI7H5bVrV7l//z0u5xcUZc6zLz7Pp7/4BZ59/iVmp6ccHh3wV//1f53/9D/8&#10;f/Pew3dZXl6y2bQyny/li1/+am4M+avf+w4b33J+cU6z2WDEUNcrRJSm3XDnzh0GWcat558npkDy&#10;gRQi6+Cp2lZMWZZ7012yLOPs7JymqTk8OODs8SnTvT2cFS7PzvwXvvwXN1//pV86WF3O3HK5lEE5&#10;4ODoEA1KXVVptVjacjQurDJOGvedyTZFns2csw9BBkZExIiKKKow6CMaer2fGU+6VrDtT3XTViqI&#10;IqLj6YjFfPVFTfHfMkbOJOn/yWXZKqWoLstVU/ywP4Xex0BfYH1EVFULmoG0IIhBta7r/86iYwFU&#10;VUAZTqYxqMbLxSwfDEe8/c5dHj1+iNI9dBaXlzy8d5+4aUgxcnjtOuPdHX7ul7+OfDPnlW99ixAC&#10;R9ev8YWf+zIhtBw/fsTs7h0ePnpEnlsyZ0guYzgeMd3bpV4uqeuG9+/fo21bVusNddPgY6QYlmyq&#10;FY+PHzGZ7HN6fMZquaKpKmKCi8sl5XBM0/qm2VSTs0ePs+P3H6HOkJclenxC8AENSVSjEXPiRtNp&#10;UQ7LSTkoDrIsvwJ6oKojEXEIov3rz17vZ0ZTV3TbuxTtLvw8ud1iBEmJZDTE4nK9fHGzWv2NPMt+&#10;McuyUzHmOzH4bxpnj+vVAmsdo53Jh/3p9D7i+gLrI6CqKkBBGqFrc6uCyo90r+u1B1GMNUQfMmPt&#10;eH5+kX37d79dHhzdKF769Mu888ZbRAKbZsPF7ILLxYKj5YJHbYtxOfP5gsnuFEE42Nvj+q2nsCJ8&#10;7stf5uBwnzuvvwYpkmJLtA7EAkqRl2RZToyRkJSmrqiaQEgBVxTYFPExsL93wINHJ6xWGwbZBeeX&#10;F8zXa9BEUeSY2YyD/T2uXb0eAPf2G2+xd7DH8ckZs8sLbt++RTkccH5yJklb89LOJ/DVJjfooCnK&#10;aZZlB4gcCuwABWBERBDVPmi01/v46lZkOcTWaLQoWMAqxK7EkrJpa6saPwPy6ej9V521Xxb0qGma&#10;WxrT/7ooi/9zPhz+nWwwaIxxqa5byrLfcdr7k+sLrJ9iXWGV6PpSSei+XoUqUUQa51z6oItlEyJC&#10;CtEB+6rpqYvTk53lejH9+i//itx8+iaLswsuH+/SrDZoCtx/9w7Xr93g+ZtPM5lOuDg/5vXXXuXh&#10;/Xs8+4lP8/Vf/VXOHrzH+3fusL6YcXJ8zNnFCSKKFaGtGwIgCHVoKdYCYmlqT7KJmCJGDGgiAWdn&#10;Z8TgaXxidj6jbmoQgxGDKiyrDe/cvUOKQT7/81/zIonJ7g7GOfYOD2iqDe+9ew9xQmYNp48eymg8&#10;tSlp8fDu26NiNNr71Be/fGSdO6IrsmZA0Gi12xHd6/U+bqqq7Va/i5JiIUAGlMAEQERmIfrSGPMX&#10;UPnnk/JsCOnaanaxF5tmNNk7yPKy+BTCV2OM/9C6bB2jX2pKulquvDP2j7y/ctSv3er9s+kLrJ9S&#10;IQRC8KgajBELJkuadlDdUWUjwnmMsbHWdPv2EFRxwH5SfTls6k9UVX2ljk3ZNhWr+QLrLMvlAmcd&#10;q2rDerPh8fFDvv7Lf453Xn+d1197lUcP3+P88owWpd0sufvWG7jc8f5773JxOafabCApUT0aI6BY&#10;6zAYfAs+Nt3FZ1FSgGo+wwcPpiBKS4yJlCKtb0gaGA2GiBXqumUwmjCe7HJwdCS3nr6dDcqcsiww&#10;znFtOOLe3buNc641Tsz1a1fN4/ce1m0T/M7+Qfk7//VvlYdXr02Obt46vHbz5nVVvQKcAo2YpMB/&#10;75Fqr9f76KqfzFoppou3UgMUIDeBm8Be0hRSjDdJ+qu+bZ+OMew36/W02WwGbbXORdSO9w7dMC9+&#10;QZXf2CwXd13mHrssq8WYqqrD+y435M6BCM2mpRj2na3eP11fYP2U8t7jMsF7db71kxTDFevc0ynp&#10;gbHmEuy9lNJZ24TaOocxKRfMngoviPC1R+/de+nho4eDr/25X7HPPH2Td998i/VqCXnGcnZJXbek&#10;GPjhK69w/drvcOXKASlE5pczlosVP/zud3h87x7DYogYuJjPWdcV1naDTYrBGQOqCIrGhE/xg6z0&#10;1rekoNS+IZEYl2OKPCfYyGq1QZOiqviQsFjqNjBFEVUEKarlfGN1BxJp/2A/vvbdH7Q//NZ3Fvfu&#10;3RlnZbZ54dnn3OnJybiuq3T1xs3LqmmHeZGPXJbtA9dV9aoI74MsVTUA9Emjvd7HR121T+74GbqV&#10;WAYVo6SnUf2CordEzE1Ur6aUrrZVdRh8u7O6OB+uLs+L9XKRNW1rDJjxzh6gn4re/69SjHPJs8fB&#10;h5l17h8Ww+z/lkJo2G67758jvX9WfYH1U2iz6QoQ36qkmHZV9RNt6z8RVpvnjHO7eZHPyOXdFMMD&#10;34YFIlibTUBvkHjZGPOZ84uLq/mgvH7t2vXhar7k8cPH2MGQL/7c1/j7f+83SXFDiIGziwt+8INv&#10;88mXP818dsGmWtO23avCx80x165ew5qM1XpN07aIgLWWzGVYI3QpMglrDK0qMQSMNSRVEorBImpo&#10;65rQtCQE7wN5nmGT4INHFawYkg8Ihvl8bh7cvZMdXrnSHD86vrRGivfff985546efv45+9oPX5m8&#10;8cYbJO8RI7EoB/qlr3zdjcajPC+KSQjhUFWPjDE7ItsulohqP/He630sbDYNxggp6TZLQXMBnzQ9&#10;l2L4l1BudS+y5EpMaT96P1VlODt+bNaXp+6NV76XOTF27+iqaAo0VU1W1EVKPJ1iSET/snFZlYK7&#10;GI4nIw2hUZdTDrrO1aZqEbpjySfKsp/x7P1RfYH1U2q92lAUeWasfS7G8Gtt03wmIdeGWVZqYrOY&#10;zV/0TXWmSdf7R0fEkMbW2kNEr4vItas3nxrcfetu2eyuuPvW27z12iuMd3cZZmMyFdCEGCGlxGA8&#10;4ezygtlyxWpT0/iAiCBEHp2eMCiHxJRofUBjxNoMnyUG2QBnDD4mFEixm7sKMZJU6CbyhTZFmk1N&#10;GwPqDHvjCak1JByN98QIucvwIRJTYr2psjvvvLPO8nzx9//L/3JvmBXDlBpG0ynj0ZgbN65hjSXF&#10;RIqtme6MxruHB4sbt28PgGFTNzsucwcisiMiOSB9cdXrfTzUVQsgKSUDkrZ3fiIieQrxz/um+brL&#10;8v1qvdrNnJtgZNis1+Wje3fSa9/87aVRn4aDSTWZTkfZoBwOplOG0x2azYYQgzjrjNgiM8FjVf/F&#10;i9PThQi/O0jpot5UF8bau6pU3ROlb2f1/sn6AuunzGazAeDwaI/1uh4Bn0gpfm2zXr3oQzv21dpY&#10;m3nv25sn7z+o3nvnTf/Myy9x5catfLKzO8qKbGSMGZZFkQ6PrnB+fMZyuWLdVpy9O+PyfIaPLYXL&#10;aTRSFANef+1VPvnyyxwc7HH33XuEKFgjFK47AkwayDJHFhzJCD4EQhuJOmRnOqVtGpbrDTElUkyo&#10;Kk1IhKgYSQRVYlRiSiiRi9klJGU0GmIR8sxhrUWsYeAMe6ORnJ2eTB4/epBX1XLQVhtUAwEYDIeM&#10;BiW7e/uoGs4eP5BqvZh436TZ+Vm0NisH4+HEWLPvXLYLDOhuFPXBNr3eR9h602K7fpUBJiAxaVqH&#10;ppFyPMp92/wrKcZ/1Rhz1ft2VK/Xg9nyMm/qKrs4fiQXj+7PTh/c2Z/uTIabarNczU+rFz/75eF0&#10;94DN/BI0YXInGhuMFEaMyYNvrxuRfycrB38dY1ZN016I8J9lmfsPQusfZ4NhH0Xa+yfqC6yfMrI9&#10;5/c+isAEkWeMmKdV09XLs/Pc1y17Vw5TaH1cLpYhGw7S669+X+aLpXnmhZecpuQGo6Gdz2fnKfly&#10;7+CAP/i934MEKSWaUNMGT4wRcYYsL9msVqzmK6YHe2RlwaapcCbHZQVF7iiyjKRKmWVUmui2pAox&#10;KstFhTWQUtfBQkFTV0xtB+8xCoigAnXl8Si5M8QQSUkxJjEaDBgMCyY7Q4wTjh+cu4cPHzjoOm3O&#10;OaqqIlQ1w8EAeRaKYkS1rnjnjTe5OJ+XX/uVX6v3j8gFGaPsgx6CTIAzwANaVRWDQX8LqNf7KKnr&#10;5skPDcpYu0dlOSiL9cVyNUmL5b9rnPnXfNvuG2Py9WKe+/XSbeYXdr1aUs3Pztfz80FMMthUDc54&#10;e3Tztpvu7rGaz2g2a3xTs3vliNPHj2V3/1BsXmgMTTbd25saGYytNUETwbfNJwz6FZtn/5eY0j9E&#10;U7TW/ujH2B8X9oC+wPqp86TAMs6SqrpEZIrISLDunVfe3FxenI5/9S/9i9lwPNIbt2/qD7/9mOP3&#10;H3B0dF3Oj4/FhyR7e5N2Pp/lJw8fFKPxDhpbZhcXtCEhYrquthEKZ4l+w7DMKEYFewc7TCdj2maD&#10;iMVmjjzPcNYgCmItjUIbPIJhvalIUXGZ7W4OarfBy8dIjBFrLCBd2p8mMIZu9RfEpETfYsQRYiCE&#10;hqaCy9Mz7t65y7qqu6IsBpIm8izHqLKxK5wRNrNLhtdHtG3LZr2k9lFmlxfhRvQ5ME4pHvjWX3eZ&#10;O7LWnqhqCwTo4i/6IqvX+2io64oUcoxrDTAEmYLOUkrXlssNdb35a5Li33BFedQ2G5dCtE1d2fXs&#10;Qs4ePTTVZtU8vPe2ZIadGFvWszWHh/ty9cZNUtJNaGtTb9bl/OyYdnUJYrl43LBpGsmHI7n3+qv6&#10;3CdeNpOjmzYlyUFLTfFfypXbxun/KKX4Q0UY9/ENvf+WvsD6KVOWJXVdY8WgkFJMGkPk4vTMn12e&#10;N8Px2AffXjGg9965E2bzhZ/sHuSL2WU2LAcLMS7+8Ntvto8evL/ThpYrN+CTX/gCtY/cv3eHPLN4&#10;bzHGUFjI8gwVw4MH95hdnJNZwTqDJMFCF7eQYpfElRKSEjEkjHRREtG1WJej0mVdhQAhCHHbyUqa&#10;SCmRSCQFY7ZvF0AV1YQzhhAi1sBsuWLdNChKCrFr228zmEUhpsB8tcC/u+bRyQnL1YrgPeZy5l7/&#10;3vf8C594yelkUiLZYYjhVtL4TFkOzoAGWANRBOp1i5rYF1q93k+hum6628l0WezGtQalREgIC5SR&#10;iGzqavOXQvD/y7Iorq/nC5uCt9aKhHojKTaS5Vk1O54vlvNF6dczsqIkKwYMRyNTV5v18euvlHlR&#10;htFkx1mMW81nTHf3WS3nHNy4yWjnkPc2a3nw7l0OmiDlaMxod9/4tjXG2M8Vmft3y8Hofx9inNV1&#10;OxG4BNqkDpHwwefTB5b+bOoLrJ9S3gdclkWg2XjfjiajVJRu+Mzzz+nFydm5qNp7d+/pYn5mjDUX&#10;uXP2H7/2D4t8MNx58P67Zn5+Zie7+xxev4lf1UyHJePxAF20tBZyZyEkbAKbW4yABI/RSGYymuhB&#10;IHqPimCcRY3i1RPUQxJECvLMdgnybHejSrefggR+231KMaKiqEacsThrcZnZvg1BRWhjxNcrNr4m&#10;+oQVixWLMULmDBZDZh0GxRihamtmyzlRBRFLXljz8L17k//6N//zZTkc+V/9jX+x3DnYf8aIuQgh&#10;LLMsi6r6CGSjqgETFaCqqicTFB9MUvRFV6/3k/Gjx2ofUOlefHVPku0WQSzIPsraOrepNuvfWK9X&#10;n9rMZ79RFPkNEJdStEWZS7Vasjg7Ic9M++Duncv7b7+237RNgUZyEVJqOT89zc9Pz656761xrrr9&#10;zEuL4Wgysc661XK5uDh5KEdXr5b14iLbn04koAwmE5bzBSIik8Mjq8Kgbdp/tan9e2LkN4tBOVHV&#10;O8ba94Vg6J4pCdA+Ff5nU19g/ZTpQkNBU0JETAg+Gme9c9bGuvKvfvP3dvPBQB8/fGQXy6UMBgXz&#10;+eXk/Hy/GU4mgyt7U3PnzTWL5QJXDLn3zjvEumGxWZNbh28DVrrZqMw5nAikgBVLXbcYowycI8RE&#10;iLHb0LPNuarbhmp700+VLkBUFWcMiYRzBtmuovZqSJrQqIQYURLGCpmz5DajLHOcywgxoSlRt4Gm&#10;bYnJd10tyVAHDosmxTlDTAG8IDHhpFt23abuVa5Yy2rTDH/vd393cHCwn0Lw93/x1/7C4VPPP/tJ&#10;37TROVd0RwucAiu6maxId2zYAqGPcuj1PiTdHEH38qwL2oPtuhug2wMGY0UlBF+2TbuXUvofa0y7&#10;m9nCYZZ2s5jL/ZMHOAOXZydxeXlx8e7bb40l+dKJEFUIbYuKkpJInue2GAyIqoPXXvuh3Lx2tLx+&#10;81a6/97DdPb4/mi9XC+uXL2meVbsjg/2s3a1olktGI5G1Os1IkKWF20+HJYppAPfyrvGuKCqhbFW&#10;uhuOtEa7z6z3s6cvsH7KfPAXvMGlmCaaGAoi5Whon3v55eq3/t5v+tF0Wl69cR19X7nz1tvYDDfd&#10;PXJXj25w/847tJuK6BPFYEjTBnJjOT07Z75YUvmIpohTQ2agTUrQSEJpYhcTWpgMJxB9IDlFE4Sk&#10;XZfJd08LQYiqhKQ4BCcZOIORbnDdRU9KSgyJGHQ7qG5xLmNYDNjZmWKtIyTl4vKSGBOt96hGkipq&#10;E0Z1+9x9sroVYkpEHwhGOBgMmE6m7F+9wWA0YjWfyXKxlKefe9GklJ767h/8/uPhZCTT/QOnKjvG&#10;mJugDxG5tNZuYgjrlNJMRE6BDwJJN5sNw+Hww/5W6PU+dupld0taEFr1rC+OeXy94Pl6twCGiG77&#10;39Ii6gGHypOg4LMUo1dNZQghEuNovDPNLo+PTbtciDXQrpZE53Q5X5698frrw83iYjocFCjCILeE&#10;0GKsZTIec3jtKnUTWM3nrNO6XF5eFIiG9x4cm9IaC3H4w+99uxoMx7Pbz9wq33v3TlY6kx9cOTSL&#10;i3MGkzFi5Ipps3/XuuyvkvRVMfxjhO+p6lsickn3yfR+RvUF1k+RJ90rwKJMBZ5STVeazaaol2tb&#10;GJcbJC1mcw4OrrDZrInJMyl3WF5e8MYPlpzPLmiqDVlmOT89Znl5yXQyoW1aYowYEZZN13laiYI4&#10;Qkp0i6OVzFp8gsZ3x3smQohKTEJM2+Jq2wHzQakbj0Ew2t0SDJqwdDcHYwjEFFBRjDHkWd4Nvgtd&#10;d0yky86Kgcb7Ls4hddlZggG6wiomaGLogktFiTGRWUvTBnaKgqtXj8jyIc88/SIPHr7PcrWiabN8&#10;/8rByDhjRRg2TbW7Waxv1pvVhWqaPbx7b/HU88+dXXv69luKNoJUdB0tfXLRoNfr/elZr2sigmgk&#10;pUhTNQwme7zQ5KIwVpiKUiMYRDOgBWli0mitOMBba9fL+ap2Vp5CTUlS29Qbc/n4AXnm2CwuGE13&#10;mvV66cQyrVoPKNNhjhOLjxGMwTc1Z48eoiqsNmusSfjk5fJyloWmQgZD3r1zV8Y7kyHWFnfvvr25&#10;+czzm0XVVA/uvr73iZ/7ZYrJHjEmrHPGZvlvpRjfR9gH2QdGqF4i0kdl/QzrC6wPWV3VJOKTgsLQ&#10;fU0mMcYXQus/G1O6FWMcndx/r3n129/cWJdN0cSjB/eYnx/jMtsVJs2GxaruYhFyx3rZ4OczJqMJ&#10;iMH7lpQSzjmuHB5ydjGjqmqyrOsMdZ2zhEkGJJINcpqm7RY3i/7hDcDYvfpkOyERQmAZAhm2e3BJ&#10;RJKiqQsdjdqtg86sZTwoMcZgrEUVYgysN2u89xhRnBG8Qm4she2ysYxAlhkK62hDpEkRA1gR1m3N&#10;g0fv0zRrnnnmJSbjIZ/4zGf4r/7u32Vnb4/R4/PJmz98TQ6uHA7Up+Ldu+8ePr5/b/3aD1/ZJNXZ&#10;z339a/f/yr/5NzbWufvWSnflsU+16fX+THSp5yqA2MzJJNsRhBRT3ANqgRcSemDEtiC3NcWxiCyz&#10;zP6OKvdU01PBh89Yaycuc3/Fr3x2ev+erC/PuX/3DibUtG2Fj3F9cXZSSkoMiozQNqg6NnVNjJEc&#10;A67k5OwxFljXDSlGuk6XIc9LTi8vSG3Frdu3WLfBZsZODg+O/HzVrAbDCYohtB6xFkROROQ/yMvy&#10;BynFqyD7otgPXiXSRdb0fvb0BdaHTehesCG5iEw06UFM8ZZv/edjCF+qN9XN9XyW3b3z1uzOu3ev&#10;lMOxrasVMUVQQ1KhDpGmrgjRU+YlTRuot8uim0vPar0hxoAPkZASQyyjcoyvW5KCc4LBgUZCSJg8&#10;YzQcYAwYVdoQIBNIBhsMXrUrkJLSpgCa8Apsu1OWrgNWt4GkkJsuGqIJNdPhiCyziN1GUiiIAWcM&#10;TgzOWPLMUTjXRTnERIYlLxxqLb6qqUMEhNR61MDl+QWZvs2VG9co8oxbTz9DaBtms5m789Yd8+7b&#10;99oiN84HX37/29+d3H3v3aYcDCa3Hj1svG9HxlnbdeX62qrX+7NQ1c2Tly6SD3KZHx+/APqXxJp/&#10;INYl54qf05R+A2FHTWxjiMY3jXV5ntvMfc1l+X+SYvxlTfGvuyybxBB3zh4+kkf37khmBTSlx8eP&#10;mtEoj3m70cX8fJBbcNZgsu5ZUjU1VqDIC05PH7FZLXHWdvOmwbOpKpoQONjbxVqHc47l4oKuJ688&#10;un8vqUg6/OpX2WxqigR5WWKM+QYZ66raXMtc9nPW2RKRV4AMMN1VbKN11X6waqf3s6EvsP6M/Mhx&#10;H9DFL/yTCCIistvWzefWq/VLxaB8Ngb/YvD++RjjYdu09u47b+/VTTOsNxuSRhofqKqGEBPr2SU+&#10;JkZlSRsbal8TvCf4QN145rokaUIweBUu5ksSijWWkbPY7QGhFYuahMXQVl1rfTDIoAafAilGhIRR&#10;CCkSQsQbwQqEEAkScLYrF+sQCan7sRXpFkOLYo3iRFEfCCltlz5DqxGrhsJZitxhRUiq2+5bYLna&#10;UIwKitziRIgx0USFoFhNtI3nzVdew1fCcDTi4eUFh0dXzMnjRzunx4/VWLmY7u5V3pBN9w/ddDot&#10;nn35k3lRllhro6om+u5Vr/en7slNQQXe+f730/6NG05989fL0fB/Wq+rf8sYNlker6umzGZZW61W&#10;qak2GoMXY001nkyey4rhX3B5sSNWphqTXV5eyvLiTIrBIL33xg+qs5OHS3EmNy4brJfr3fFobOr1&#10;jDYEcmtZ1zVVVVE4YTKaIihVFTC2JaRE0waMsSjKarFiZzLCDQoeHz/m6o3brDY1J6/+MPvSl3/O&#10;5KNpW7Ux36zmpFjLyB0+02zW/3ZWlC+nlNYS+ZYx9qHCiQgNSINobFKiL7J+tvQF1p+Buq4/6Ib8&#10;s8zz5Hmh3rfjum2+vNmsf97l7oa19nBxcb5brTbj00eP62xQhKCJerMhpEDrY7coeRuPYK0laSKk&#10;QPAB7wNV21IHT9SEQ9AU8bG754cozhrKTMAIbQj4SPcU9C0aQne8p0qSrlulKRFiICXdliKKj4EI&#10;xKgY181liSo+dPlVNoGz3TeaSQb1htpHrEk4J2TGkKKSgqIkMifUvsWpoY2JzBrIupuJ1WrDoMwo&#10;BzlV42k1sWk9agLXs5zZ5Yxv/N7v4MoCJXFycgwgMXkBDl02mH/+575y6fK8uH7jmvvMF7+YjDGt&#10;EfGwjaiHvpPV6/0pEhF843GZc89/7nO784vzfcmzX7NZPmrns/3N5YWd7u9HxcR6vU4I69VinjaL&#10;manXa5dSNJ/80leuZOWoGEymEkIQV2Sye3DIQmR5fHqWjh8f7xvRvB1PMNbSbirapsWJkkKD956q&#10;CQiOy9UaazIyK6jpNlQkhTwvya0jxYa6qcgpEOPY25lS5jkvvvwJM5zuF4/vvjO/9uxz+zGV0bfe&#10;pZS+LMZ+BvTCWveuwvWU0i2EmWA8whyhLayJmEQf2fCzoy+w/gz8t/+C/v/3F7Z+cFNOrTXmuqb0&#10;ibquD51zpXV5sbx8YM5OHteLy9kkeE9IkSbE7rgvApqICtYaNCk+eSzgxHVFjAVJgVwsSRQfPUoi&#10;zxzDQVesPBlgj94TvEedwZouYT1qRBUa7wGD95GoCSNC1ESKbIfnwUWHIIQYiQrOOBAlKEhICJHK&#10;eDLj8AKZdjeyAaImRBNV2y2armO3fsdbQ5lnONcdP/oQcFnBICvBeza+hTKn3JmyWdV4XyFqEGO4&#10;cvWIxw8eUW1WPPvSS5tPfuazm1/+9T9/takbc+/tt45n52dhMpn4vf29kFL6oIPV52D1en86mtoD&#10;ibwsSSkUJL0ymkxvVavF1c1imT18501bzy/k4kGWDm88nVbLhZyfn6WLxw/3RSSb7O6bk+PHq929&#10;nfOdwxtlnrk9xLjxaEw7rdObP/ieb+tqjxStM0K1XBBCd4O5bRvi9mPobvI5jClo24CIxxq2S+2F&#10;6WhISOC9R1PCZDlNSBxMBjgyXKq4cesWUu7k3reL08fH56vZeZru7u43q7W9cuu2kbIo0XSAcjuh&#10;CyNSq5Uk3aqwOdCQTAJoqpai72R97PUF1p8xVf2n/IUtLFZryjwzMcSBtXaaWzedXVy6cjC0Ns/W&#10;j96/V9br5dCgFMMSbVtibCBpl66uBk1QRY+x0j0gjKXIc4wxBC+EpATVbq5KDNbCoHCMx2OMWKr1&#10;hhUbaoHxIGOYOdqYs6oa2hRpQ6JufJdtRbf6Rumm8pVEt4YwoElBE4XNu4fX9jssGUg20Gogsxmi&#10;ShtT9/bEYDD4pNTbNpooWCNENaDdtKixBlEhtYHMFRSZZeO7nK27d++Q27y73dhWFMWQT3/2szz9&#10;/Iv61muvzr/2S39u/eWvff1gurtTpJhqa41enp2n0+PjOJ6MNMtyYuwG8nu93o+naj2F3+C31UVK&#10;EZAqBv+ateaZYjjaO3/8jnMGk49Gl29863fjq9/6/UFeDptiPB5nNi/OLi6ZX86o1/PRK787t1ee&#10;erZ997Xx2e2XXhjko+lOORyn5LK0mM9Fo6cNkbpt0aRUTcumqRFnseqIvps1XVctimJNl78nxpJl&#10;OS4PpAiFy0kqRB8xVvCh4ezxPbIs48Gbr0I5dkWRHRXjXWlqX1mhMrtmUteVm52dlS6zO+Pd/ZsY&#10;27osT05EMFakeyU9A9rGqZa+f878LOgLrD8D/6wdkKqqQSB3zgDjcjgY3n/nnfwC4x7eu2+v3X4q&#10;TQ8OF+VwNC0GQ2SxwomhdFBTI0J3K0+6rlGXbQdBFAwUeU4RclptqL0HE4kpdDNcrZKCMC0czjqK&#10;VJCJsmwsewPHuMhALOwJm9bz6HzJ47QkaCT4QNRuhY7FoNv4hJS60NHSlTjjSNuCrt1+bGIMxhi6&#10;W4VCEwONb6nrQBsi4UnBpdoVgQLOCIrgk+IkkQQIkZF4VFK3VtFaRLpZLx8DbRPRtOKNH7zC0y+/&#10;3PzyX/gX/PPPPX09to159VvfSYPRAJvljMYDk+eZTTEJmWy7if2Dr9f7cTS1xwTF22H3hx3VPHcJ&#10;yEA/Fbz/14Gd0e6uCdU8PnrzUao2m8PkW3N28ojxdJejG7d5/OA91tWGUZ7L4uJ0MF9vBsPJ7vDi&#10;+P7li1/8+fnOlavjttoMUoyqKHXrWW0qmroLK658wLjt3KcKPipJBWO66JlltcGI4WAyYd16vFcG&#10;eU6ROYYmp8wcja/IKgVK5hfH5MWcUA7NZnZBUjMYZCx3dybl6vw0uzw+ycd7O2MVNCuGOpo4SSmJ&#10;QDTG1gIV4EtvVKUfQ/hZ0BdYH7JtLkCpqk9Z664cXLuWnzx4aHxsN9/4r//B4vDKUVEOysGtZ5+n&#10;XtesVzOqzYY2eKKPxNStjond9r7t20xY5zAKkLAWciyxjfiUSNoNmpcGtA3UBGKM2zGkwHwTuzz2&#10;pOxPdzgoS4x1rJJnvt50S5i3w+ldJqAiKEaE0mTsDCfYwhJiYLOpP/g8nTpKm5E5IcZIHTyruqFq&#10;PUkjmrrrzPLkutE2RV6kWySdtFshlLpLPYhAbh1lXuCsYDOLT5HGe+rU8p3vfIvT81Pzy7/6z8V3&#10;Xw/VaGdqLs/P89Y3cvX6DZuSZi986hOlWJunFI2I+bC/HXq9jwElbl+niCoYkg9pVK0W/xNj7L+h&#10;qi+KkE93d01o6njy+B85FWfO5jNm52fEx6e8+ubbrKoN1w6P2Ghis56zqjZMRhfZsiyvWJctDq5e&#10;P7axyayzo9XKM1usSSFgBeoITVCGTroLOSniEEISfIwIQt0mrMCmbmliRATWscVZQ+M92fYW4iY1&#10;JBGSQtE0lKHFugKxubz3zhsDX9fNcOegiIozGsrMWtKwFecy0c1Gx7u7DcbMQC6BGtFWgLpu+dGE&#10;90HRHxl+3PQF1odktVptc2GwwFMhpC+mlG6OJ9N8VpwJUavz0xPz/p13BkGjaXzLcnkJqUtiDz7S&#10;tp4QI84ZFKH1njYEEhGbOXLrGOUF1ggbH6lC+8HMQUqRZdVyOl9RFhmqiSYEUoiIMVysV6zrlvmm&#10;4cbhPkNneGpvChpYaKCKCY3bRVsG1Gw3XCiEGBgVGdicum6wtiuZnHFsm2ssq5Zl29K0YVtYKT96&#10;iU814bdP6Szb5shoNxTvxG1DTSPDPKewhphgUVfUdUvbtrShWyL9+PGj/L17d/YeSL60TsIzz78w&#10;nF+eF21TZy995nODLM8mmtJQjbGAqKpuqhXDwfjD/hbp9T6apFvq3i28cUlTk6UU/80Y4v/cZnKA&#10;2DyE1rZVLaLJfemXf2Xz/d/5b7LHJ+djNOETLDZrfON59733SRrJrGG2WFK4Cw52x3J88njn2tG1&#10;MhobF5uNef/kgqZt2RuVGOdYrzfUbcvt61do28Dx5SVN7HamptS9WFNVJllG2Gb7Zc6QOUtCiSnR&#10;tJ5ghVFZkolBVAmhZbOJDIZQLdeklAZnLj8bLBcyHI9HJtWZD7WMDm7Iw3v3ufbUU3E4Hq+BU5tl&#10;JyAr7QKNE6Ci3UyCgDZ1S9EPv3+s9AXWh2C9WVNmJW1oXUp6E5FfDd5//eTBw6vVZpUdHl3l4MrR&#10;3rXbT7WvfOP3Zr/1X/5m1qo6QsSZLqDTyJPuDt3Ae0h476mDJ6GID4TMYlEcjswYRAyZdEdurUZm&#10;qw0Yw1RLRKD1kRC7Y7zcWrwxnCxm+OTZHQ5BhYPRgNIJM2PZ1AEfPEl1m+VlumJLIjEkUhByZ7G2&#10;W3fjrCGlSBuUpIkYAtAdB6aYEDHdsLsYVLXrtqE46zDSHYUaTPfwNuDEYK2QYsS3gSZ2tye9386C&#10;ZRmr1YbvfPMPisO9w2IwHqdqs1xNJpP5rWef8S988qXJNnV5J4aY28xVRiDGvpPV6/04RIR7d+/r&#10;eGeUFdb9q9bavykiRzFhg69sCj7Wy2XTrNbJxmAPr1yR+dkhzeoSiQFrhrR5l93nQ0NMynzTkEvb&#10;PfeMsFyuChBWm4pMIFpDQmlDIkbl6t4Oo8GA+fyYGANRDePckhUGnxIhJFxhCKnbNDEpSwalRawj&#10;hITd7ukKMbFYVxSFY1jm3VHkqqJuPFE1WzfVoTF2Wbjs8qmbN+Xq8y+OUvRlqBZYk0KzWW2K4fhS&#10;rDm3xm0UHtEdF35wsWZbdPU+ZvoC6yfoSXyDiIiPfgg8l2L8dWPNvxBj/EzbNtPf+ft/39589hlu&#10;P/OCVMtls390ZA6vHKW3371LijAcGEKKZEZI1nTLkgGXZRhrWC9afEiI6bo9lW9wEilc3mVLdUNL&#10;OCxt6zmfLVhWG8aDkt3xAGOFGJUI7A1KGu9ZLBuqKuKsJXOOwmRMcsXiaFpLnVpUnuxphaaNpGXV&#10;zUUZYVgMMGIIIVGHFt8orU84MeR5TkiJGCCGSBKzbWYpql3QaAyeaAS1FuMEo90rUWMMpG4lT9qu&#10;MIsxEFPqhu9jIoTA5XzOerlkPJ2avf3PTvOyzO+98/aDp59+1tx4+ukDkAOFQQpxaayJfRxWr/fj&#10;UOaXM27eup63TfMva4z/vqI3VZXoWzl9+HD59vf+YJWCH65Wy0JjfVBvNtlmOSdppMgco8GQs9kl&#10;qokULaumJokQE2w2gU3bkFlL7hxKAFGqJuDbhiu7I472R+yNhzSbNQeTIVd2Jyw2G+brDT4kQlIa&#10;n1jSMB0PKZxj5IaMBhnLukKjYjOH32b+iQqbqovAwRjiNmg5xsT5xWVWFMX+3nQvPj45XbvB4CxF&#10;OSzH02I1X0xHu4fXFF6KPqwlM0mMDEBOgCVQ0y2c730M9QXWT8iT4FERscAR8CVV/fUY4y+sV8vn&#10;NqvVznq5zJ969jl59OB9jh88bptqXd2/f38nqOSjwZisyEixpWqWxKj42N2EyXJLlhddVtVy1aXD&#10;C1gMKQqaQSCRgJgC1jgMFoj4mGirlhSUQS4URY4Tgyos6haDRTV20Qupa6WLhcZH2m2iuhNLBDJj&#10;MRhiVMQkiswxyDLEGKwYokTitnDKnMG5nNFoRAJm80vW6w2WLt09beMbFGhjwsZE3v0GElXINOGS&#10;o00JrwmXWzKXQxQy00WnJt991lmWgQir5ZwffOc7lMNRqTHePr7/Hn/5X/sf7Hzyyz+3730YG+fO&#10;rXUR7Z93vd6fVIyJ0XSCJk1G5B8H1f+7Efn3EOHuG68vv/WP/v5KRK9mxSB/9OA+sd6Q5448s0zG&#10;EwSlrhrKLON80zBbbrpZU2vBWtqkRCIaoQotLhPaoNRtYFiY7jZwgtkyMHCmi/arlbpNNO32FjQK&#10;KZEUUgoMrKEsEtFEVpsKJxbNMoo8w5pAispstWFSFkzHQ1qvGCskUQywOxlydP2atfnQzudLGe1s&#10;zO61W8ZlrrQu20P1VvIhJmMyg52IsW8A7wAbgaTwh5t1eh8bfYH1EybCVJW/kFL6KyLy+Wq5Pjp+&#10;/GAwPz83v/0PfktAGQzH4c3XX708O3u0HxqfGTEURYFo6pYtY6h9RYoJYw3OdMPjVfTkznWp7aJU&#10;MXRJ6lZI2w50UsW3DSkpMW0zuJISQmBdRZJGJgOLqmW4O2FzeoEPkUSizLtjxrrxHxzfiXTNbYPB&#10;OkMdI8YILhqwSogBTWDFkZLSJO2G8I1hOCxxztLGiHMOk2VE7wHBWgcpElOX89UGRSQRQgQi3gtW&#10;ugIvimKDULrUzYEZAQxBA5kIMXh8iqgmTjYbhpOavelO5gaDsqnbYQxxRzUNXeZcjMF/MGXf6/X+&#10;2IbDQRcfIxJqURfa9ma9nKtP4ezk9KTMC3ft+U99Lrs4O+fmM09TrdesLk64OD3u1m61LW3juw0O&#10;6zW+9QzKAW1UTlcrnBN2xwWjIsfH0D1vBIpdIcsNjy5qrGkpc8vhuGSQO3xMLDcNre9uKicFI1Bv&#10;AlE2HE6GlKMhp5dzYkoUeY5zQplbnMuo6sB4MAAxnM1WiAirqqEcCIPBkMIViEYdDou1Kd3hwdFR&#10;Ntk7UBXJYopDSfFQk4oEb0MIZHl+bl32tqqmJy8li7L/6/jjpv+K/gQZBJDJerX8lZTS1xdn53sP&#10;3r2bPX78QF5/7XWp6or9K0eUg4l85Zd+SX/7t/7z+vTxca4KjRWG5bC7WWeEmBI4AbGogMaApkiR&#10;Z4QUiSmSUuoyXWxXeMQYtjMFAe0u5n3wai5pYlnVJJTcWDJn8MF3N2zahHUGQ3eLD7pOVjcTBb77&#10;B113C92+b6H2ENVQ5pYsN5AcoWkZZQWtb9isN8S0QYwhpoRzGSlu1+cAzjogdq8ySUQ1SErdkOr2&#10;/aFgXLcncRMqMEKmGXnuGI1LYkqkmGhj9znmziCaiCm0xXhcFaNxEbwvi8EgTymZmOJ2mXWv1/vj&#10;qDYNCDhnUWRnOV/8taau/+35yfGX7r/+2gLxuy4x2N2Zcu32M+TliNHOmPVyQ+094xjJbcF8NiMb&#10;JjZn58QYsVm38D2kROsjVZswouRiGQ5yrLN4HwkaqdtA5oQ2JC5XgapaszPK8ArLusUY7S5La7d2&#10;elFHmpQ4H7TkdsNm0817eQJ2UEBSmqZBQ2AydLx3vKANgSIztD4wGA7IjGG5WuNyoweH+zI8uG6t&#10;K1hdnonJCjOa7uQ2T2MRg7U2xMRJCtFleeFTjAmgKIsP+8vX+zPQF1g/IapK3bSA6uX5xciI5P/5&#10;//c/iffffUusw6zraD71xS/KZ7/weXnv3rv2maefPXzzhz+YnZ6cqROkLApijFTVhhAixhgSXRin&#10;amLTVoTYzR7l1tJqwsf0QYdKxZAZS+1Dd/ymYES63CcxXfSCQt0GLtIaTQnvA+s6bH8e+NR1wYzZ&#10;/nwUn2KXd7WNdYiaUJQmJCR6QgRrsu2Ae8HY5UwHBadNTd1281IAxipGu6INuy2cxGDFElI31K+6&#10;jaKQ7v08GcbfjvuTZxkpJVDIsqwLXfWR1gfQbh+iM11Y6c5k2nzui1/Ibj7ztC3KgTHGdFmAT85X&#10;e73eP7OmCUAkcw4xhtVy+e/4tvnftXU9MNbo9OAwvv2933d1s+bg4BAD7OzuYfKMYjgmhYa3FzOs&#10;60YQluslxsCVK1eYXVwgGkl04Z9VE9k0hnOtWdQN47JkOihxRU5qhVEOmiJ1CNRJ0HW3TD7EhG+7&#10;IOPCWqIozkJmLfPNhtzSzXRGaGi5XMM4tjQhMB2NqFvw26y+xsdu0H7T4n1gP0b2xoWxiqk31eXb&#10;P/zedDKZ5GYwldDW9tnPfjmPqqMU0ySpDovh0KSUVFWe3CbvfQz1BdZPiFG4vLzAGlmvFvN7PoRH&#10;7z14b/qpL35xeHp6XH7105/NP/ulL1h84vvf+q7QvoVvgtnZ2ZG2rgghsq5rvG/QpFjrUFWs6WYe&#10;Gh/oUv20W96s2s0ZKF33hi5CIW27VWzv/XWD6N3RnzEGEYiqrOoW77scBmO7JHibEpmY7tcrpJS2&#10;4aBdH6wNAZVueD1t339QRWslJHDSre4JGrCuGxSV7cclImTWdUP7afsxGijyDJcMIfoPrtuIANsi&#10;L89zrMtIwP50isFQtw3FMCd5xeSKcYHC5RhVYmgx1unV6zdr53KnpCRGPBAESfRZWL3eH1tXJBiq&#10;qkFErsQQ/6o1dmBEGIwmMtmtyv2rN5evv/K9/b09IXiPyTKyPAexjMZTxpMpb7/7NtVmw3q5QlA2&#10;VYUPiTZGYuxWarGNUVg2NS4YCmtJhWU6yreBxUrjlbLIYbtloouvUTRpN7eZFOuEySCjyB1NSPjY&#10;UrqCqJE2wLLxBI2MS0uKnhC6EYvVpmWUZ4yGhqCGGCPz1YY8u6S8f++gGO/WTdNcGk2DvfF0aq3g&#10;68q6wThr6rocjMdjRMaghYgIIlqtKwajfkXXx01fYP2EFMMBb77+OgLrcjT6g7HLjn79L/3GUy9+&#10;8lNHo/HoSko6zYuiqNdru7s7lpPjx1y5cZXF5Qn1asPG16QUcFlJIlGv1xgMGU9mroSYIkrEWhAP&#10;MSUya7tMKd8VLqLaxSBsDweNCNYZBKHMHdY9WRrddYps1hVdXVcqYFRxmUVJ3f5BeXLpL9Fq1zET&#10;I1jpHmZdpoyhaj2aGjDCIEWsyzCqZNYSgkeMIcsyrO8iU8VYMmu7wXkr2xBVJQYQa3F222Wyjjzf&#10;dq6IZHmGMTnDokAzIctzrDMU5cCnkGKeZdg893v7+/7R/fvs7u42B4dXqhhjLSKxuwfZv6Ls9f44&#10;dPvCp3uRJp8w1j7vfTcfFVrPYDIdF9P948NrN9ubL7ycu7IEhWq14e7rr/Pg/h1O3n+XZrlkXVc0&#10;rWezqVlWNVUbMAbQbmDdGKGNXRjyznhEUTiidstLNen2WWYRY6nqwCh3DIoBWV6wWFUcL5Y0MSHR&#10;kLa3niXB5dJztOtQSdQtgGBEiUE5j56syFnULRsf8DFi7BDrIoPCYkUwTgihxfqq9CHZ1XI2P5Kb&#10;qSwy02zW1E1ry+GwFGFPVW+LyDXQeUpaK2gbIrmz1LX/I7+3ZZl92F/e3p9QX2D9BBlrWMwu26ef&#10;e/GbeV7EG7eees4H/xKqn0bl2fnl5V5TNeZgb1/bpjVXjo709L17upzNRehyrmxWdplQNqNqamR7&#10;XbjrVgkxKE2MJH3SmdLtehwIIW3zqLqiyyDI9ogxIThnGA5K6rphkDliSt0RZFLaFLs4hRTJsQiW&#10;mNIH3adubqq7oROhO+4zAtsOW1K6WauY0KahzJXMZiQVROz2+M7ijKWOnkHmKJztgktTQreD8eK6&#10;lTsfLMmOAaOOMnMQI8E3jIcjMpeROYtYq9O9K5f/3F/+l7wRO/rBt78Zi2JghmUx3Ts4On379TfX&#10;L3/u80vnXKWqyVpDSn2B1ev9cRRFRl23dC9O5F6WZe953x7GGEgpkKI3V5+6YYeTgsFoSr2peHDn&#10;Dqfvv0dVr1gvZkhsuZjPWCwXNE1D67tfOyosISpVFbfxLd2Lx0Fu2Rtl3WxlVjAqC+om4aMny4RF&#10;7RmPHDd2dzjcGVJ7sGJoUmBTtaQEy40nSkJUWNTCyrccjnOIGRvvCcFiyAkpsmst00GBM7CpWlaN&#10;58pwhLWui6MZDFBrqKuavaNrGYg0VT27ePhgv669DHYOTOZcEbw/ciKfsTZ7oNAK8p5Yu9EQo0al&#10;8f0t5o+L/jzkJ+j6jaf4//zdv6fGyEMj8o9R/uPMZX/HOfdfPbhz9903vvf9zenZWbycrdk7PPAX&#10;p6dmMJ7KeG/c7eRTpalWiCq5yzHG0oQuLkG7KXNUlIh2w6ZdODlt7DpSHxRDCtAdCyagTQlnhSKz&#10;3fySy5kOSnJnPugcGemS1BOCDwm/jWjwSQkpETR2x5IJUlSCJsL2+C9uF0Nb68jzAhFHSIlltaFq&#10;Wlrf5cygCecEa7tE5cxZnDOYbRSEFcOoyNjJS3LbdbhEuqNOK+DoCq9NtSE0Dc4KRkzzS7/25/3N&#10;p589nE73x0/dembni1/92shYm9595+1qOB7NRORCVTcikv5f/8//8MP+Nun1PpLKMu+CQX3Yuzg5&#10;ubqZz0kxEHxkPZ8n0aTD4cS1TcXr3/km3/6df8TF8X2aakUmyqZaMygdB7tjrDHbLpGDBBojbeqi&#10;ZsQI1sAgFwa5YzLIeGpvzFNXrjDIc6wtsMZxdWfItZ0RV3ZKMiNMCuFwJ2N3PMBZixjBWENmu8Bi&#10;NULVKsvKs2prmhg4X9YcL1a0wSMaKXPTBd5YYTQqGBQDfIC2jZzPVrz59j0eHp+yWS4hhd2m2vh8&#10;OI6aIoNBaVazy3xx8mgvtvWnQP+8iPxzCJ8F3VWwrfeAbi8ya3+h+SOu72D9BP3Nv/k3+Vt/6//I&#10;ar32IbYXhStnIvI4JVmsV8tdm7mrmZXR9aduZJvlhZ/N5kUSwdcesV1opxWl3iwJCUTTdtapK5ww&#10;0q3IwaASwQgh/GhxBahgLTjpiqluLksYFCXDLMfiSFlGmWWIEaqm7gq40J2cKaAitOHJq6xum6Kq&#10;/kgBJ0SEmBQrCdkO5IsYiixDBFKKROl6XhZFNWBNt66ijd2cV5LudmFKCWcsgyInzxwShShdAWdE&#10;aHyLSka5LcZSjMTYEkKOZCZ/5bvfYjAaztaL9f6Np59mNB7HJLS7V/YWz7z80ilwKiIVSPqrf+2v&#10;bD+nXq/3x1FXLXVdY639TFNt9qzpAp7apuLi5PTy/bdfs8996lPG5EMWZ4/RdkN0Je2q5fLykuVq&#10;BRrwdbebtHuBZ5k3VVdcGTCpu+wipus059ZxtLvLTlmwWm261VmuJlPHlb0JaKDMDKggaohtYFo4&#10;HqkiRrs8K5SBszQxEoBNq+yVjmI4QmvPalPTJuViXTNNGWWRk7bZoCEpdRNoWs/xvEYM7Kxriszy&#10;8kufSDYrEOtYLxcxvveuMdbZuhgMY0w3do+uZcZmE5u50ji3Bl0rEruBjO1ztX8WfaT1BdZP0N/+&#10;23+Lv/23/xYAdV0rEBXWRZG/kQ8GfzAx5quhba+LqF576ml3++TEf/cbjxEDeZYR84CQcGrZ+ACh&#10;6w5Z6cbbQ1JEHJlToirWdWGiOQ5Nug0AFbJtrIEg3bJRsTibMRoM2R1PWNQNVaPs2THjomuPn68b&#10;NlXbRUDEbpcX+iTQwGBEt8Pu3S08J9u3/eSoEpBtwrqzlslggKqyDoEYIpl0c1cpRsrcEUJgUVXb&#10;yITuQRNjItmEswajUJiMEMIHUQxBI4ZEnmWoWGofGQ2dObs4O/iD3//ts0988jPtpz7/+ezs+CR+&#10;6vNfqK/evDETccd1VV9Md6aNKmqMYPo/Fr3eH0vTePLcUZSZzC7nnzbWZUIkxUBKqXr3nbfqgeNa&#10;CJ568ZiokWI0YGf/gMvTUwYZaOnwXsFFnM1Ybmpa39L6RKOJELpiKLeWNgVqrxxfrNgfjdgYy3Jd&#10;b58TAZHEfLVikAkrVUQtMRhCgNmmQUSxxqJtFwMj0g2rtynRvXb0PHPFEVRpfXcS4JOwNx7h8pz3&#10;zy8ZZJY8A585qibiQ8t0lLMzGdL4wOOTYxuLcVq9/fblo3ff5pnnXjST/b1UFMNdoh/H0LqsGNnR&#10;zs5sMJ2+Yqy7i5qme7oayj4X6yOv/wp+SMqypK5rzh495ubTt9ej0ehuVVcXRzeup4uzM4Kv7Zuv&#10;/KBdzy7JBKqk5C7DorRx2z3aHgOmJx0kIGogpW7JVQpKiorRrq1tBIZlQeYMtY8Yuj1cubGUmWVv&#10;MqJwjuVqjcaIJsUZS5k52ghlZtlUDavadw8lFGu7Qi0mhe37QBTdPsBCSghCbixGlbYNhJiQoIzy&#10;nGkxoKLBAKXLMDaAGNomMN8s8cGTWbcdsvfdoL+1qBisKFmRgyascd0ArDw5+hSMWHzt2d/PzVe/&#10;/jW5fvsFE2LUnYOD8OjB+/Xr3//B/OatZ873DvaXzrn4/qP7HB1coxj0fyx6vT8u76OJIQL6ICuK&#10;WWzW+1lWGiPGTHb3slKCCSFyenLC4vKcq9eusV6tILY0TdW98JNu5mmxsdjMQWxR7fatxpTIxWwX&#10;wXd5e+fLmrOLOeNrBcYqs+WaUd6lvS/XFRsBpWFoCxLgk1Lkwrh0LNYtuYGdwYBRkeNM4Gy9JGpi&#10;VnkeP7qgLAvq0AU6D0TIspynrlzhdL7kctWwaVsGedFlb/lInjmiwvlsxfnl0jw6PTva1I0UWSHR&#10;N+qsu7xx65nFc5/+9J6xdpBS2kf1lhh7UxNDMboS3e7J7n3k9X+TfMgOrl5l3r4frz99+2T/6tHj&#10;tq7r2dn5wLhMjq5eax6+dz/lRWmmNqNtWgiR1NQ4G7q5LDH4beL5B6f224XJdQjb+YVuINxuYxgQ&#10;oSgM0YMkxYkyHWRoCKybBmJEkpJSREj4AJk1ZDbHikGM5WK1QbfrbIx0s1lPlrAas41/YFv80Q2X&#10;GmO62awQSLHFmMT+uKAsR8xmq67wMkLuMnJXgAjHF+ekGLoCzQgB8LE778wzpbCOPMtw2wLLWodP&#10;CaNCiBH1LQ/u3zf/6L/4+9lX/pyu3r93f/Lypz8VP/H5zzXr5WqVZ/myKMsmhJCODq592N8Ovd5H&#10;lqpirWU0Gf9HzmVxcan/Xuay2zEVxdMvfyJ76zvfWK02m8Hs4tRdvXpIXgzwTfvBzcDMZt1IQ4wU&#10;uUOsIaZuN2qKXXc8iXbLmbe7T6u2Jc8su3s5dgMmg0Feslov2IwTy8pzuQgsqkhmhYPJgFFesl5F&#10;kLab6SwL9naGTIaGyldEVVofma1bJgi5tShCHQOLekWTdhkPcxa1x1cVLinGZDhnyV2GD8pitSLF&#10;SFJvxVjqpqFcDGQ4GB08eO/uxZWnnmpHB74QK0UxHOyB3ACdAqeqiT4u5uOhL7A+RGVZUlU1WThE&#10;jJyWg8Hv53n+0u0XX3xJSXu//pf+ssPYk0f37+wZ47LVYmYWlxf45DFNFxyq22M+H7qjO3Q73K6Q&#10;SSIZJX5whZptQCiQumBQawzOGorcdmGlPhCSoikhKXU5VnQzV11tZpgMBzQ+sm6aLiJiu18QIKUu&#10;vM+ZrrNljcVKN5sldOnrmiBqZLmpcVnGzmgERvApbZc7NzhxmNRlQMQQ8VawmSFDCCiZEaxxgEAS&#10;ssLi/XYI1nbD7m0M2yBW5c69u9ObD++f3Xr2ueGdN1/Tn/v6L8SDZ5/xvm2Dakqq/axDr/cn9+Sp&#10;ghHlNC/K/3C6fzDVGP4XMaaDa0/dzos8C+/fefNyMBxal9nYNu3ByeNjo2K62BYxpNSyagKLTUsM&#10;26JqG4qsT3KsVGlTt4u1FjheLbm53CO3Gdd2p4QQaXxGNY+smgjbGVBEWFSeqVqGmWVcZhhjiRqp&#10;25rlxjMtHKqwNt2nVLeewglNE2mIvPWgW3yPEZKPJJQ2BaZlgbMlIUSsKmVhCGl7UmCUnemY0WiM&#10;Kwt8jA4xbb1eFbtH1633cRSpDrO82EGxUX200ie7fxz0BdZPga7wYYnqbxprloNh+bUY4s/vHR19&#10;8l/5N/7G6NH796vzk9P1Wz/8vnn7le+PQ0huVMC4FNZtC76lkSc7/rbrIzCsK6XyAVHX7SLURNzm&#10;x8i2yxUTeO95/3TWzTZJxIlBMBiUVg0pdr8uoTgco6LkYDzEx0CK4YNbgtC9ivVBsaIY091AhO66&#10;qmq3s9AZiDHgU2C+WNLWLcUgIwYwziAGfAg4C1YET+qOOLvoeqwYSmsprJA0EsM2jMtAJOEQogZi&#10;EOK2g2ZSdK9851v57t7u6d7TzwybupGyDNYY40TEPCkQe73eH19R5DSNhy6L06JxWRTF/7Vt5B1j&#10;uYXI54yY/+F0dy9tlvN6tVxevP/WG2Fnby83gK+WOGvJsgIjG3yIXaEUAkpC6KIZYlLamLZTmd2N&#10;6HUTeHwxp3AWK5a69Zwv1iyalss6AMJOWXzQ5fYpIDYxzByZWJIqMQTK3OB9d3P5cGeAV6Hxkdxa&#10;vHo2G2HdRO6dLbsIGboLP1EDSs3BaEBWdEeEhztHJAwxKVleMJ7uMNndA42a5UW1s7M/zTNHMRiY&#10;GEOJmP1kwp5xNheyNsVIWzfk/Qqdj7S+wPqQDQYlqnep6+sJeAD8x8aY/0Yy+eJgPP7r1tpfL4fD&#10;K9duPmWGg2I5P7+4WG+qoyEJ33pMm9AUycWhpismvPf41D3pnLXdqze1RDxRlVwcxkQ0dgd7xll8&#10;6EL6kO62jgNUuuF0kqKxy9pq1eOM4KxhMiypm7pbv5O67lnShEalUcG70HWwMN1cVupW+2TGskm2&#10;22OYItI2+BjQKJTDAle4bl9iFArnSDFipet8tV7JbVfQhZTAGIxAUwckc9sHXgJNGMlxxgFKiJ7T&#10;09O9b/72P86KzF0+//InJEQ/yG0+BApVNSmlZEzfmu/1/iSKIqNpWlRNBM1Iqcjy/D/Lc+cvz+v/&#10;Q4oBETGD8WS4WVdaDMtmrHt5U7X4ADG1iHpEQ7cHtQ3UbaAN23Vc0nXKjYXMGIjdCq9NE7lzfMnu&#10;IGfTJmabihCexMcIwzLD+8jIOdaNZ1kFxmWGM6YLLBVhYC3DyYgkFZmBcV6wNx3jo3K2WNMER4ot&#10;uQs0MbJpE0iicIamVS59g1PhwFkUg/eB8WQH6xw3rl1nuHPIrKqZnz5a/tKf/0U7X64HI5Sxb6Us&#10;hgPQ65rSC6r27ZSiN8Z4RbSuu+vbfdjoR1NfYP0UEHn2yQ+1rutK4X0jcppl5l5K6a5q+suqvDDd&#10;O5o+/6nPzM7OzzfNmR+0m1qSKqqJqBHVBCqEANYayizHWIexhpQidbCQDIO8IGmD8YGIbpezdrsA&#10;fUyksC2yTJetFVP3YIspEVWpvCfPcnJn8cGQxe4GDrJt56viQwvJkDtF1LCIEScOazzWGZAESYgK&#10;XiNtjN2uMIlELTDb1dhXd6Y8nF2SUjdIL6okUfz2c86MwxjpVuukLourS6vvlmCLCsZ0qzKaWMnD&#10;h48n9+7ek+defG/+9PMvDIuiGKlqARjpdxD2ej+WrpPVADQoKzTp3bffCcPR6J7NsmCdtSlGyTNb&#10;HN28dba8nBW+SXm1mbFeXLKaz2maGkekdMJKuy62Md3/um2US9IIrgs4XlWBJiSaqFRtpGoDuTHd&#10;PlNglFueOjhkvqmYL1bslBmTckDmch5eLrAi7I9GjEc71JtI29R46TpXO5OSdR0YFQXWbFhuqm6G&#10;1Rm8j+g2ZNlYJcRISuAyGBUZ168ccrncMN49wA3GFCFyeHi1Xi/ng9n5jGdeeAFnxRhnyxTTLUS+&#10;jqaFEfNNkEcKm6yw3jd98OhHVV9g/ZR5clJVlBdN0+z/wFpzJsY8dFn21/evXPnsS5/57KharetX&#10;f/jdddvePYyq4oMnuW2iVOqCRiOKJo81idFghI3C1JT4LkCLEByZNaQc8rzEB49vPb5NXbjdNim9&#10;MBl1SrShWw+xvSzY5WglhZiw2yDQkLo5rW7ovetmtR5i7G4VZibhjBDb7ZDqk/2I+odpLz4lECic&#10;42BnjyzPGFRr6jai2s0+RMBqt00xJSUbuO5oIHla73GZI9uu05EUkZTInSNh8MHz3v1748ePH01v&#10;PP10llQL6f4cSF9g9Xo/vqIoaJpGEeaATMYTrLPfN8acppSu1Ju1HU333Ej2hovZ4mxnd3L1+o1f&#10;sN/5xu9x/N57+BjxIbGuPNYYBs52O06dYWANEaGNAWMFkhIi7A4LhrnQZJa6dLQ+UtWe3AqFNVgL&#10;VdsyHRR8+cUXuHZlnzv3H3I6X/HijUOMMRyfnmFJWBEyqzShIU+O6ajr1OdZF248zHKK3NA0gSZE&#10;kNgtowdGpSUrB90Yhijj6ZS2qQkKmbMs5uvhvbfe8CHBdDrm9ic+JyImF8OV4P3nHdnKWDM3xlwC&#10;6+h/zC9G70PVF1g/ZQaD8oMfV1WlWZY9HAzKv5Pn+UkI4V8WZ3/hS7/0S1fLYbbREDfnpyej3GbM&#10;VnOUlrrtYgxi7OIQmuDxPjAalAycYFCGZcmmVhrfkjuHSQmipw0eHxJGunZ87RMaoPGeOnTRDKpK&#10;SBGvAYcjJdkOuneFmdkWKSKCdDuh8Sl2/0whbGP0up8n2+H4rtAy2wH8dV1DnjNfrxiknDzLCLE7&#10;XvRJt/sOu6331nYBq4OyIBPLuhJEBZcJhQNjHaFtu5BTYykKR72ec+fN1ycvfOKTOplMg7U2fthf&#10;917vY0gBdXmOGPkBKf2nCH81wR7WSbOeT/PMheiytq7CoF5umE5GeElMR0NGoyXVpiV5pU4J44Ry&#10;e4GljpDnhjKzODEMi5wiMxROqFPBG/cfbY//IGjk8cUFR+MhmVhyl7j3+CF3jh8jLnG4O0YTZDay&#10;ajw2JtqYICUkBga5YbFM5GI52hmxWFcEHykLx3DQpcQ3wdO2gdm6ZpyUWmr0/XsMJnsU5YBBljMc&#10;jRiXN+PN557PN41nNBzSbDYU011jXVaEpp0KjK2zqkoLJE39o+mjrC+wfooNBgPqusY5dy6S/p4x&#10;5h4j7sT9/V958bNfup4Pd6r7b715+53XX83TcUJXC2JKhJC6JPSU6PbnJKp1Q3QRpFva/OTIT2Og&#10;MBZVIaU/TF9pQxfTsNFAVKUJCeiyr5Ruv6GVQEx8sIPwD0NBO0a6Nn2C7dLnhJg/7NIJbPO0ALpw&#10;1BS6n4fqdudiF/EwyktCghgajOnel7WCtRYAHz3WWZ66us/Z2SVGIMsLXJYTgqetayTPydwAiJw+&#10;fjC49+absr9/uMqLoskylz7sr3ev93FRFH84nN14j19Xp6bM/7dJk0Hkr7XO7aToZbK/Px1Od86P&#10;33+v2b9yML4yFffScMpmdcnb797j/oMTltoyzSwhKTFBm5RpljMqMqzrImGKosBZZXeS8/6soQoR&#10;n2BkDZs2Msoh4dk0kXfuP+J0uaGNnuEw4+6jE3JjSOopCsNoUFCoINaxXK4pyoKnrkzYNC3HszlV&#10;23TPJhHyoTIZO3JvaGtIGEKEySgnhEi1WFLcGjCc7lAURXV4dGV19OyL10QcKXXhzClGrMuTQqWq&#10;J8AxUAParSrrfVT1BdZPuS7KYUlKdmOMfDfLs7O9g4M3R9PpL9x4+ukXn3n++do5ubGpFjsheJsS&#10;rFJNjIaQIkkj1jicOKq2JYmSxYAzFk0CRonZ9q7f9tium7mS7Z6/Lm6+23/c/f+k2t1A1G3RJd1+&#10;MImKobsSmTRhpFsmLSRE2T4upCu8UORJ4vu2JHvy36raDc5T06ZA7jKcc5AyVBxZlrMzGWAQQghU&#10;jQdVSgRnHZBYbWpsVqDREzYNTrqPvmk9xjlEdTCfnU8vTs+WRzeuNSmZZI3dptH3er0/LUWWMbuY&#10;k6rmOMvtv58XZbDW/dvlYMDelauubZqDg6Nr9eHh7ur49e8OmqYtjk9Pma0bEhaXZSSJZJmSI1CB&#10;s4YydxSlo2o9besZT4ZUVSRWNftFhsYE0s2kRqOczqoPVnqFABGhqhMLu+nCkB0455jsTUjBEhDW&#10;65bjszXYJc4KTR2wYrGmCxalSqQUaNrE/niAsw4jlqIoEWPIXcHF8QMuLx/rwZXr1e0XP3EQ1FqJ&#10;ieA9RZEDoimGxlpzisidFONjMa51xmlMHu1XBn9k9QXWR8BgMOH3f/M3+dyv/VoUkfsuczOXZ2+V&#10;ZfH18uWXfmnv8CC0KR59+3d++0aRlaR0SQgrvHZndG1KhOQJGhGjOHKipm4QnG4APGns5qeMIcSu&#10;85VJlwBvrZB19w0xAiF216MjqSuueFKgbT/gJx0qAWMNzna5XDF1vS6DAe2uXjtruhtCprslWOYF&#10;qrDxDVG7Y8qgkWlRdqGlQcnzjMFo1O09bD2L9ZLlpiKFyONHgRCF1XqNEcPAOmLyDMqM3CqiEfGB&#10;1WzG2aOHZbVetHA9GGO7G5B9fdXr/amq6xaAGEMClqA3sjwTNENTAsXFphnv7F9bP3LF+p1Xf1Dc&#10;f3CMYpnuTJjPV8QAO8MBqolBHjAkrDMUbvvnFoghsKwihpz9UbcncN603f7W7dxnl98pjPKMKkQK&#10;a6haT5FbklhaVVQcMUSsKxiWQ3xcU4UKS8a4yPExgCptVGLTvWAc5iVZnlFVLetNRYiRkBJHB3tk&#10;4yHXD5+Ot55/MTibF+1mTWhb8nJAMRoh1iVjbaNGTzDmXoppVgxcbKuG4bD8MX7nex+2vsD6iPj5&#10;v/gXAdis16qa5sa671dVdYnI5sr1G9mXv/5LxXt3371iSJnLMsoLy8lsRhMCIhYRiF7RkFgnT2Et&#10;metu8cXYdY2epCSrgt3OSRkjJBJq7TbA1GCD0vrwQQfrRxdOC91xoGwPE60VXOYwSHckabojPzVK&#10;iokM+0GCuwCj8ZDpaMLp5TltaDHWkuU5g/EIDeB8g5DIrKNtGlIM2xVBCR8TeQKjkOeWtq4YlDnS&#10;7e/BSiTTRG4dYb3i0d13b5x/6vH4c1/5qlabij5stNf709Vsi6uugb0NIw5hEkOgqSp82yBiWF5e&#10;6Pt339q8c+ft0bsPHxNCBAx15Qk+8vz1AzY+sqg2jIuMIofcFoxLy1AN6yqxNx5hbIP3EWeUccyp&#10;gm6LHXAWjCZUDM4ZdnOLdTDbtKgXQoKyLFjVgVwhQ9kZWJzJUevYnx5wcrnsMrHqliIzGLvdsyqe&#10;pEKRZwRjcFlGaBuC7zZj1NXKnT16UF7OZhcHh0d2tHc4deORSTGRUtTYptZl2UJUZ2Kk3czn5EVf&#10;XH3U9QXWR8xwNGI2m7MzHLXeh/vGyH+Tku699KlP73zuK1+d3n/nnauqzuUux4fI+WrVHfcZwYZA&#10;E7vZqhS77lBuDEJXWEVVYgzdjkNrQCCzltw6vHTFWLe8uVt386OX7lS70D0jXQHVzVdtjwGdRXSb&#10;7p4Z8qwgacQ3ntIWqEDQgDGGonBcu36FclCwrNa0TUNRdrNUYsFYoVptWMwXONsVbdYYnBjqtqFw&#10;jtxaSpfRemgTlDlkpouwsGKh9WTGMpD2+rs//O6vzr/+C7892jtY+LoGVaqqYjAYfNhf6l7vI61p&#10;uuIKBU0wGg1lPl/+atvUn2zWa3xVIWK4OH2ss5MHF29+7xvx7jvvDpxxYIXZek0IytH+mIODHR68&#10;9ZBRaRkNu/mr4aBASNuOe8uodGROeHy+IIlnNMiZb7pB98xC1UZy213gsdZw+2hCSBFFWGw8wSvr&#10;LJImiSp42rZhPCoZDB2YhKaGa/tjHl9eYkWoozIsLIWzjAqLIPio5JmjHBS0oSXExHqxZF3VvPnm&#10;25MYY5xOJrPnn3/x5Au/8hcOXVG6LA5oWy/Jt1KOxlbFmMnODk3dXyH8qOsLrI+gnZ0pm3WFFeuB&#10;d0Xif1EOh0e/9ht/8cqdV1/NfvCdb+14QpHPZ0wEZvMVJm6Hy1VJGtmkhKrgTJeMHlMiJVBRnDVY&#10;gXxb0BR5QZllVHUNKH7787oAUYiqIIox9oPVNHZ7dmjFbANNLaNyyHAy2MYrRKq4IXMZJu86bCLC&#10;cFBSlDlFWZDlOaFu2T/cQzNLDC2byyV5grquCbnrhuy3kRIxJS7WK6aDgnGeQYoY03XqCtsVgEg3&#10;fF8YIdPgUr3+jde+9fv/j6//83/pJAgSYlRj+5mHXu/HUVVVt8tUDH/wnd/nK1/46nC9rv5iaJv/&#10;TbVYXAltw2A0otpUupzPLt585fvNm2++cbVpa8mMATGMB2O0TBxOS+4fn1M45WAyYjwqmQwHtL5F&#10;sGQCMcUuoR2z7YbnpNBSOiV3GVmubEKkjjCy3e7Di2UL0u1PHRSGtu1Cmuumocwds0VDq5HdwZjp&#10;cIBXJYXI4XjKhTpMu2FSdnOkBmF/MmW2CRhraBqPNY6kwuVySbIZNnMynkzdzuHVw5Oz8/l6drk6&#10;ePqFXRURVXUphCnIXvS+SIOyTpr6gYWPuL7A+gh6kte03qwxYprM5K+B/N2DK1c/XXyhuLlazJav&#10;/fA1NyiGtm09qssuqV27mamUup1eSZV2e9OwWz1hPshzCdr9JzNKIGFD6H49kGL3dnQ7OG5N2n5M&#10;sr3dZ0gohXPY7a1Baw3D8YC8yPFNYDgaURQlhNjNNLDdsWEUi7C3c4V1NadGKEcDppMhZ2dnrFOg&#10;HFh8MqTt7sIUnxxnWhrvmW8qnB0yLoUUE20DA1dQWkeZGYwTxCgaA9Sr25cP3v114Nv5YBClrj/s&#10;L2+v95G22WyIMeGcpShyvvDpLz3n2/Z/llT/Ze/97dX8UqZ7uyhwdvzo4rXvfat5/bVXr86Xa5tn&#10;ljYERmXBMM9IRC6XG2brhqcP99gZ55TdqyUMjpQCmTUUkyntpkWA64dTyk2genBC7gAx5NYwzAO5&#10;hUyEEAMXy0gUsNvnlhHFGmFdNZzOVrQebuUFw4HrNm6ExGxVo/8/9v47WvPsLM+Er51+6U0n1qkc&#10;OmflVhYISSDASCJjjINsw/iz+WwDxmAbYzxIjO0Bez5swATDIJNxIGMJGiEUUO5W567q7srh1Mlv&#10;+qUd5o/9VmOvNcsfYmCKKr3XWtXVVV1ddU7tVbue/Tz3c99xrMdSN6PXSRiOGmxwdDsZi6s9GicZ&#10;7W7R6yyS5DmdpVWshcY5vG2J960s2radSGWom0bknSIJgYHzbqC01r69tpU950Zm/lS/gekUnVmx&#10;5Ful1BNa60e6vX4dPLptW3r9XrQxmMXmXBN5Chk3BIWI3+9DFJ6nOproJVojpYxbhEFRtZZJUxOu&#10;GTKIqKsySdzuSxJNMhvNJVpRGEOiNEYZTJJgkgRtdLwwXPz1auvQWYIpUpI8AyNIUo2QCiEleEui&#10;dTTs84HdjT3KYUnZtFRtAzLQ2BYhYt5hEIoszcjTFO9gd1wxrluC9KAE1kfrijAzHrW2BVuShFa7&#10;cvIVn/yDh/ZrIcI8k3DOnP9nSKFQShFCkB4S5+w7QHx929RHbNOocjIWzlquXr689fBHPlCfeubJ&#10;tZ3hjmpsDGfvFDlSSayz1HXJpJyyVOQcWVti30oPKeMDKUszUpMilaJ2gtK1SC1BKAbdDssLiyz2&#10;uhxY6bG82OHgYodBUdDJUxzMonTAAdPWIUSgbi170zpuTYtA2Qa2RhXnN7dpmpI0EVjXgI1RXs4K&#10;cmNIjWY8rcAHpKvpdDpok9IfLLN68ARbW7usX7xEOa0Y7+3S1JNmYXVVtNYRvBdaG6mMaUIIG1qb&#10;sXVliNrROTcy8w7WDY4UMnafhBh778/64Medbi9/xWtez3g8Yuf3tlEyerq4IPjvLTWdc/gQtwO1&#10;VqS5jgJwH0hm8TNVa2MEjoBES5QQuJm2ykgZk6pFABcvR6kUCE2mAQlCKdQsOto2ccU5zXKss0zL&#10;KZ08p9fp4VqDIJAmCW1rybIOobYoHNV4TFm3CB3zzkaTGu8CbdvilMDoDN+2+FkQdeyKOerGMSi6&#10;5FmGszW1taTKYC2kRqLxSNvgq/KOvSuXX/q2/ea0lDJuVlYVSTYXmc6Z89lQVTUQ0Mpg2yqUk7Lr&#10;rHtdUH6prRo92t0WBE9bN5PPfPSD9XBrfW1zc1PBLK9dGRBRL+WalqqqUUqx0DUMehk7kyG1bfFt&#10;oJNpkCpuOuNZWuxjradtHVXdUhSaLFtASRiWJUiN85bKwaSKG8VBeJJc0jYW7TXee9rgaZ0gN4Kd&#10;SY31AaE9Si2QpgVOBEatpbQtqYEiz6lbx3Ra4v06g16X/mCFy5tb+LTL8MxZynLEsdvupByPKDIz&#10;Pnr77eMg9SreYpI0WGevhMCvGq0/kiS6aqq4KjTnxmZeYN3oiJl7VAheCDHSxlQrh482J587O+wv&#10;LmX9xQVj1i/ryjkIChUC3l8b6SmUCCilyfOENFFoqREuRt5oqaOFQ/T9pHUBKzyO6A4a4j8QRNGo&#10;lBK0RkqFloIgiJE7Us7MShuElGgpUFrgZnYQwXs6RYpA0F9eZTSaIHUgFQlpkrC1t0NqMhKjKHKN&#10;bVOqqiHThsq2SB3wweOCp25qhAzg47YQIWCkIghJ03paBd0cMh0F+dVkRKeaFMI2r/7Vy81/AUJT&#10;18z7WHPm/EkRKC0pJzZ4H462dXmfTlM9HQ+FloHu4rJ96uFP7ky3r6wOR0NltMB5ScdolBTYEBdW&#10;RpMpbevYP8hY6PdwQdLUASkShIgPuqaqaVyF1gbnA84F2sZxdXuPLNHkaU7AUzWBuvY4HyhMgsFj&#10;W4tXMKyb2SZy/NK2nqrx1C3obsJu2SBUIJFjermnbh1N8Hgc3W6KMQlpofDOUeSGldUVFvcdQWY9&#10;N23duLu47FdWFgYra4fF1tV1IdqyueWeFy/KrKPSrAhI9azz7geyPP91naSjj3z0Ci97yfI84Pkm&#10;YF5g3Txce+64LEs7K/uXh4vLS+2HHqKrpdLKe6ScXSKzi8iFuOGnlEIIMRO5R+1EliYsdlI2d8dU&#10;VRuLFQE+WIKUpEojhMT7GFsjhATv8TNLhMBscxEIUmGkpK1byrYiERZXOrq9LouLPdq6xaQJUgrq&#10;cspoNMJSsbKygpokNMMWN7XYWiJlwLdxfOici67yM32YdS0OSCWgBFobrG9p2hItBdJoags94uak&#10;lgJjJDJYfDnpX/t9DNeq1jlz5nxWZFnK7u4uTdOgBploNkdv8iEc9s4x2tmm18kYT8fu/LNP9cc7&#10;2+l4bxj1WiqQpwrnLdMyxns559BKoJVECsm4rKhbiySgZaCqyuimrhOSJNq9BOtwNtDNMrIswagE&#10;tKJa30MgKLKULEkIQlA3Lc55Aj5mGxJTJ6a1o249zgsmtePgUo5Rjmnd4LzEhkA/T6IxqdLYAEv9&#10;BcbTCUprvExxUtNfWrIvvef+Kl08UJ19+gm7vLbmMF3d7K0HoY0q+gt1EOKUlPKfZ2n6EankMHjp&#10;Xv6SZdIsud5HOedPgXmBdTMQ/acMIfR2N7dMORkn9z7wwNrl0+fq4eZW0EJgpKK0NrbefcAoHUd+&#10;RgMBHwTBC4QS6KifYFJbOt0uWtdUtUWoKC5XUmKkQmsVfdtFIARF29hoboqE4Ga+NxIZAjJcMxV1&#10;lGWDD57+EhAsg16X4c4eUksmZcPuzg5iRxIaT13V1JOaPE3RJuCtx1sff+5Z0LS1HuEDPliUlKRp&#10;wqLROBE3DH1w5DpBEmisJZAQkGhlKNIcHQK+LpfPPPtsdvy220rm/as5cz5rmqaJlgxANRlT0A17&#10;VfNw29RXvLMnyskIVw7Zm0wnw93NdDTcxdoGrSRi9rCbVG30wAqeJIEQPIFAXTdMm5atrT16hSZL&#10;NJPJHohAVQf6vZzUaLRK6OYp3SJFaIn1gau7Qxa6KS43tNYhtEGlGTKxeBtDo+u6RAlJbVtEAO8a&#10;PIFJ07K+N6WXgQiCJmrU6eUJSim2xyVZkjKdViwurmCyHJn3UXmftV5/vHbs9g4qXeg++JppOR51&#10;D3QGo30PvkybvLNh0uxZqfS/Vlr9fvChbCaTWncE+by4ummYF1g3MNPpFABjNM66pe2rG8evXl7v&#10;LqyuCu+tRCGMESHVHhsUmYFxNUVKyWAmgLfe4UJsnWsExiQIJXHBgjIMFhfY2d5FqPjSEzYmLUsV&#10;O1UxGJqYVagEWigkgrJq0NpEEX7TolRAxmqMoAPCBvZ2R3TSnMzk7Ftd5elTp+h0ihhWjaCpWpqy&#10;QYToluwsGKmRwjJpGqyPnasw2ySSQUXXeSUZFDnVbLyplUErySARNF7Q7aR0tUIrRVFk0c9LiDvq&#10;vY3F7/rCryj/6a9/4nof7Zw5NwxlWQIghMe6+OZqQgjT6WRBabk32p1eUUKcqCZTrHDu4vPPubYu&#10;87ZtAU9rLWlqcC5GcYlZTqoUAqniMs72aBSd060nCKiaFuc9eZ7jcfS7OXliMCaNYz4fH1beBoIL&#10;FHlG2zqCdLggSJMELRIo4sJOagxN00Yvv+BprWPStkipGFaOxsJyR8MslN4ohQswmrYELyjymv5g&#10;QLaw6seTqTNpWq4ePNT0VtYWhzt7UmuV7jtyJCRp7nSSnpJKvk8I8ZtCyE9674WQojF5EX365tw0&#10;zAusmwAplRmNh3dubW7eu+/wgZ7SWg53dkjSFJ0Y0qLg1lvu4srFy6xvb5MkKUoIFvo9mtaiTNyy&#10;G4+mSKOQUqKDQknJZDRlWrZkqQEfogg+BIwyOOeQQuN8g3WxY6WUJjcpVVkSXBTDOwLBO4yQcW81&#10;xEieZlqzuzNGC02yT9J6z3g8xgWLUhqCw3tHkiYEKZi2LZ1Es7IwYHjhCq2zSC3x1iKUJkvTaGyq&#10;NFJoBqmhbh3YlgpLXydIofDWYxJFlqg4RgwC731irTPvet+joq7reQtrzpw/BtdicAhBOheCSYyf&#10;Dkemk+V/yTn3Fa5tjwVrb0crrG04ferJ4cVzz+uyLGVrW2xraZoGoyRWOBQSax1BglaKbqrxAWpr&#10;AUFWaMq6xUhBnqdkmaFTJBgpMNqQJCmt9UjhCVISnGOp32NUN5STCiEkRkkMAZ0kyCQjMRJXGKbj&#10;mjAds9TLY85XOcX7gFJEzWiAjpYYLenlCaPKEnygtYFpWbO9u1cVMtvbf+RYMpk23ntWAKnTFKMV&#10;Ji1OS6V+SSr1fiHkR2q3MzZiQIiRieTzWJybjnmBdRPgvUudtXcrbW4tOp18PBwK7wPDvb1Gp4Vq&#10;hmMuXbrMc6fPIKWmyBKSVNHv96jKmiSRDMuKxBiECLTW4p1FCIcIBikErW3RUiBEjMExUuEaS9tG&#10;DxjnA1JIvBcEKdHaROGodyilZiHQAW/DLINQIRJN21bsjSd0uhmrK332todIJP0ip+jksVtVB/xM&#10;OzaaVvSXChY6Oet7dRxrCokUgVRL8iSJi40ykJpo8zC1LbZu2ZSWTpqTBo8LDiFlzKoXQPAiy7IM&#10;kEIIN7drmDPnf05V1ddMfjWA1olVUogky19jrf3Ovc3tO88/f5LBYp/t9Q0unz+9e+a5ZyaT8d7+&#10;aMkASktECNjWkpgkaiq9J1GCzGiuJZ0qrUm0iss21hGcI0vjYk2RRFsZrQ22tfEBRwysN8aQC8n2&#10;dBr9+GS0qlF4TAIOR553cC6BUGLbhk6esjLo46WgbVt8cGglqSykOiAVDCcNtfdRUmEESkG3SCcP&#10;PPiqfFo1/YWlZbyQVNMxSdZBKVVKKf/3JMt/HcRVQmj7xb7rfYRz/oyZF1g3Ad57a9LUgUu2NzZE&#10;VVVBCCVGOzt+a2c7X1/fZDw5jxfQ7RYsLQzwzlHXDVIKmsaihKRTFLS2fqEb5byj21uAsmI6nSKN&#10;IeCQCCTxUoxp79El3SFRwdP6FqlU3BIUILwgSXQs3qr2hY3D1BjGk5IQprRtnzQ3UcDhHa5tCdaT&#10;ZDm74wlLiwMmo0BoA2VVY7RAahm7ZkZHQb2EIjMkGjqpRPiaEBxSRFF/WXlyDblRJFIhZiGxQiq0&#10;SkzW6S/BfDd6zpz/GU0bbVKi33GQIEizxO5u7xwP3n+l0vqvTyaT2889fzIcOHJE1FXJueefqS6f&#10;Oz2RIqxZ1+qmtaSJJuCxPkBryZyNMgQBEhHHdjNRe3ABZBwhEkBIidIJxuQIAakSGBWYtFEWkKcK&#10;qRKsdzStI1hLZgSNDwjvab1DOEfrAkWW0NSOuipJjSbLczyKwjY4LZk2LRBlEV4IrBfUZYNOJEob&#10;kAaEYjzc7Uy3N0fFypov+gty68oVtJTkeREQ4ldMmvxK8PIqIsTYjDk3PXOj0RuYoigIIWC0qYBn&#10;ltbWrurE1Nsbm/6Jhx+xzz11st3e2VFOgUoVxmi00iQmwZgkOqELKJsGrSWpkjRVS3AOhcLWjslo&#10;SNNU0ZZBQlAxCkcESZ4mCKXwBGQI4Fpa2+C8nTnGe3zjofUxOgcwWkAIpEnUPXSLDKNhZ2+P0bjE&#10;pOmsOLOMx0N8kPF1qxWZSeh1uwglaILD6IDRoCUzZ3lHcJZcQSJbXNPiXUsiAp3MsNTJ6GQJC0XK&#10;YicllfHHK6kQStJMR+V/+VffbQGyuQfWnDn/twQfR/whBI2ANE38eDR5nfP+J6bj0bs2Ll+458Kz&#10;z8heryOUFDR1ZXe3N/aayd6KlpjWRVNP5zzOetLUoBTUbYVzlk6u0UaS6GhT4FzUWBLAe0sn1RSJ&#10;opNlFGlCkSVkWRLTKVwb7x3igkvwDgEkWpNnKYkSJFqRGo21nuAcaSLRKjqtO0AbTVHkLHQ7LPY6&#10;9LKMPElYWejQ7/XIOjlSG7TUaKUobaAJgrIqs5OPfjwbD3enu9s7HL71NpLugAC/qrX+juDFLlgZ&#10;gos6smvj1Tk3LfMO1k3AaDRGaXVRtuqckvqW4NpsZ/Pq6NOf+pTyPkiJAilRSqK0BiFQWsWU+bqm&#10;rCqcD2RKUdc1rYNekWOdYzgeQQhIFQXkWissnnFbI7wn0QYtYkEEjqZtmYwtnSLDaMXetASpaK2c&#10;5QDG7K8QPG3bsraywubWJlevbJGnCYN+jzTR2LZFiJZunlBkKbu7I/LEUPR6TEYj2rZGAVoLrHd4&#10;H8ALBB7hPSmCTpFiZ5osaz3L/ZyVhS5rg4JEKtqmwdsaKeIm5MVTT06XDh8hTdPrfaRz5vy55toE&#10;3VqHbaa3eufeZJLkmEuzrKpKhpsbpGvLWNvHtbYe7+1kQoR0Wk9orYMgsLONvcxInIembfAIOmkC&#10;BEQIZEZjsUQnUjcrkATGaIokoTPrjAcEZTXFSInUJnpk2QYhQItAJ00RSpJlKYHYQZ/uVaSJIU00&#10;SsaAeiUlWZIwFZbFxQXapkFpQ9225JnBNY4iz/BB0zQ1rnU4YkHXeCh6RTh4/BbTWz00zfIiEUpp&#10;qdThtrWvUoZPSSk3CDigAnxdN6TpfGvwZmVeYN3geO8J3hOQU6X0Zls3UxFkcebZU+3edLjGNc2B&#10;ivYK2oBJBK6F0ahE4KmbKrooJ5q6aYhvvpQ0TWicj+7MbbxYBCJO8XzMNtQohBR47+PTNniC9Xjr&#10;qBtP4xqUUDgftxO9DCRojEqoyilt3aClRAuJCiB8w6DXZWe3pcgM/czQ9Lts7AwRSUJbTlHBkyhN&#10;20ZndomNr1UXyFNJbkAh4+UqJTjL8dUFDi4v0OnmpFrhXfxYnbNI36CVWhPI29u6OXm9z3TOnBuB&#10;aVnZJDEqBH/F2fZfmiwfC6XfHZxLF5ZXOHfyKY4JKMeTNk91OpUCKRSJ1tg2ek0ZE4PeE6MxUuLa&#10;mhBqjDLI0FBIkHmKksTCSiqkEvSLgsIY8iyNj8KmIVOSLE/RWU7VxBgtqQWNcyzoFBsE07ql3+tQ&#10;tlDYQGIMUim89xS5wRA7XLvTCpMY+r08Fnoho6kb8kyS5inSZGzvBoajMUjB3njC6vIS/cGKP3Do&#10;sNO91e9HcEQIeRxYRPDPrbU/b4z5QRDttd/DudTz5mZeYN3gCCHIshznrbHW2uBdu37pSnP+4oWu&#10;l0Eqo5HekkmFVBohoHGWtrVUtsK2DVIIyqqkrKIjupIqjt08pFpRiTjWy5KEqqqQUgHRqNT6qJvw&#10;3uGdJVWaECR1HaNqosWCmqm2JErElv90GrVRVRN9ZPIsdpLwgdSkLPZ6FEbjm4bFTsZ0OkHLgKun&#10;SCFY6mUIPFpCN8shOAiWVAa0lFStw2hJN9XcurbG0X2LCCkRemaQKjzCpbShwjd7SFslvqn7tM1M&#10;uDuXYs2Z839HmqbUdUMnz6NaKpGjtmmB8DHbNld1Yo5kvT4gOfPk4866plZSdrUIdBJDm2UM3TRq&#10;p5J412RG462nkaANKKlRwpMbSSfNom4zBKy19DoJC3lGt98hKXLEoKCtW+qqJkkSdFpQl5soiOL4&#10;QQ8fPNaDmpZoCWmiWVnoAVG3GTwYJFIIbAg0TUNdT1k+egRbRzscqwWJAqTC5JrgO5RVFTMNvWNn&#10;NGZra9uUk8nlXn/tPyM5LaRQAlVIxRfUdf0O5+xaYvJnnbcBIJt7Xt3UzAusG5jxeIwUAh+cCcHv&#10;C8F3hVAyIOh1O05cdvHlpxTOz/yrhMY2ARkERWGYTOOYz/tA01RIqRHAtLIxAicBbSRt6xiNS5qm&#10;hpmHlEBhncU5iyIgfMwvdHgCCqUkJmiMjvligkAi4zjRtm10b040qUmwlcYkiiLT0FZo3xCsxZYi&#10;WioEx8BIWhELJOsdoZvjmxpjYlGnAtRlQ1O1uODpdwrW8ozDKwskSkV3eRG/RgiEsngv8K6m3ltX&#10;u6P69QsPvPa/fvA3f7W63mc7Z86fR0IITMsSpSV11ewD+xJXW9E0Velc+81aq0Olc4gQWD1ynPH2&#10;ethav5RX06kOIW4gd7KUqq5RItBPDd08IU8M06qB3Mx8/SxGB/I0jcWX9/jWsdDJ6HUL+p0eWdZB&#10;KInUgpDmtLlFCsG0bKjLml6/R29xEaUTpnXNcDymblrwln7RpSzL6HslAOJmYnfQQ5mELFHYFlxd&#10;0s1il02rDmmSopMELxR7+ZjRpGRa1ygpGY9LxqOxLicjClunTVWNi/5AIMJeCOERb9vXOVRNMn+8&#10;fa4wL7BuYIQQZHnOaDjqTyeTo8G7pclolDRVI9rGheAC3nmUlLStB+8hFfgQyLQGF0hNzCZUKhZS&#10;ShvKqgIZSLSmbltkXOBhOJ5gnUOKuAGolKR1nhAsSIlEUNkGEDNnZo1SEm0UiEB6bQtRQYJChpaU&#10;gCsnpFIw6GRkSaCpS7xrydKCxVwjhKBNUxJAyfixNCHgZaCVHiMsWhsIita5uLqdKnpFh17Rn4VU&#10;e0KImpEgok9W0BIdJLb1NNWYYe3eeOYDv7OSJfrC9T7bOXP+PFLXNQRomlYH718E4Z9LpW5Ps1xM&#10;RqN+OdqT5XCbotsjPXAIpYTfuHTeB+cIwZMZSZEkuDansSVL/ZSFokueaFzfIRDxzgoubhkKAcIT&#10;fCCVCf1OhyQ1JEqh0xShokRBKE3e0UzGY6rpNkuDLnmvS150cASqnR20kKwuDBhPa5TUEAILvS6T&#10;2mJtS2KiN+Dm7hARAkoGgq1Z7BZIEegUGXnRASlpnGAyndLvFoCktg1SBKblVG9eurCwesudx7Xh&#10;kyGEoKTAh7BMCFMl5cg6F8R8OPg5wbzAukG55uLuvVfW2tUQwgmh1KqQMh/u7fjNzY1u9HiSOOfw&#10;wSOFwrpAENEGQWuJQjCeTuMlFQKCqEvywVyTVCFmgc5xLBitDWxocVbgfXRo94ALDi2it1QgRO2X&#10;iCJ0pQTOW4yMzslZJ8HVFdbWICRKQ69XsKAUQ7tF1QaS4ElCQzfLsJlEyUBVtzR1S1W2WO/x3pMm&#10;mk6qgZhA74Wgk3dYG3Q4tlwQ67sQ/+tMsA8OCEglUV7EzcqQPJvmS8OVQed6H++cOX9u8d6TJKmz&#10;VfMZCD+PlH9FCFEVve6dO5tXl6bjEVtXLoPwbrKzs1eOx0V0bYduGreHFYK6UawNOnTzHGM0idEo&#10;pQjOE7wDPAKPlAKpFMJHrWaaJoQQom4rzVEmGhHvbm+xt30VERxSK8p6Ogupt2hpWdl/jGlZUlbr&#10;NNWYpUEPk6Zsj7fxrorLNb5lMhkjsAQXmCo4vNBlMBiQGE2SZwiTMCnLKEHIU6TSbO4OAYHzQYx3&#10;NhMV/KFMWJxOSRJlhnvD1/rgrxTd7riqasFcfvU5wbzAuoERQmCt1VKKQ0mW3VpX9WqA3Nraj8tx&#10;UtsGIcEGj5CztrRzOB+HeARF2dRY72gri5QCFR+MNFWLyRXBu1mxFH2jtLxm4TKTu4cAQSKlQKBo&#10;XEsgFjEC0FoTZnE5o3JKvygIXtAvMpQu6GYGoxXBWRa7BR3X4BOF9pKOBO1qdNAsFoqru7s0bdSJ&#10;TW0UtispMMIjvaeTG5aXCkyasdgdsFIYFjOFJOYUEkI0JnUWqRRBgFAKFzxW663BwoEfufSbPzt8&#10;44/8CvDN1/t458z5c0fwHqUk3lqRFOnV8XD0g0mS/opScpSo5P97+PiJ7ypX96krZ57n6sXT7Whv&#10;zyklcq0NJkmitUKSYGSCswmLHUOSGLKiM1t2AaWSFzaOm6ZGeo9O03jVtG62FdxikpSiu4AjYNs2&#10;mijnOSFJUXmBzjoYKfHBIpOMrL9MfflijNYyCqMUZVkyHu2i8Ggh2dneYTjaxcgQY3tSMBJyYzCp&#10;ocizWdHm6CaGKktpfdSxJmlC6xxVVcm6bt5u84XLoZr2pyN7V1VV0yRPfgJoiG9W8nxuBXOzMy+w&#10;bnCEEEpIdaStprdMJ5Ol4e5uMpqMGx8CWhuEDHjf0vqYHai1JoTYY3LBE7cMJUrGl6lQChl3ognB&#10;x0JMgBISLTWBAG2IRZMIIALOWzppQVU3OO+jrYNQ4DxaGWwIhNCCD9RlhVICehm9ooMSnn6RkCc5&#10;S5nCTx2ZVnS6KQcLzVI/JyjNXiW4/d4HyBcXqJuG3d2axlWIIEm1QUqND4IiSekXOVpqcjyGFt9M&#10;wbsYQD3r5gkUznta52mCorRuanV15uir3sLakaPX+1jnzPlzirjmxBsEgl6/H5xzZ2zb4pz9Ban0&#10;VwYh7+suLFKOdlPlfTIdZ0PbNAtZEljsZigJggorNUZriiyj31/AKI0UHqX0Cw9Cay2htXii95ZA&#10;zLLYPUW3h85yWh8710XRBR9ASbJOF1SKtRZnG4TR2LokLzKyPGN7d4gLIorUrSNJcqyPW4HVtMTK&#10;QL9I0MLjbUueKrI0oSMdi6vLZHfdyoualjPnLvCxR56ltTHHsG4anHehKavPV0G/rmmbjbZp/mU1&#10;nv60tXZvabBAnmfz5tXnCPMC6wYmAM45YYxemQZ/QCrZDQQtjWzSJL6mjDF4D7ZpQSiUUvggcK4l&#10;xBQKRIh2BkGCkipu0cnoXOxsIMbGBFKp0FLjpaVpHXHMFmNvqqqafd/sAvYg9MzbxgcEDkF0h5fI&#10;aOXQtjgJ3rXYxlJXgp3NHRZ1w2vvWuPovoPkg1VIDHVdcmU45tOPnOLq1h7jsmbcepQWDBa6dAtN&#10;YlLCoItRCwwWBuRZh8IsIKSC4HBtTVtPcJ/SweYAAIAASURBVG2Nty22rmm9Y2oddbt3IO8P3v7l&#10;/+RfnPqa176pPff5b+HEfJNwzpz/gbzIow5rVuZALHzSLJMBcbqclJ/QSt+X5AXWtkJIqaw0Mria&#10;lYUuhRI0tiVPFFkWrWCMURgCqVEEEiSCQOyo6yQDM/vlhEBqBSiEVKRZQdAG5zx+OsEYRdrtUU1L&#10;EJKFtYNYD5tXzlOXYwRQNRUry8uUVY1WkmSwwO7eCGkk23tDRuMJbdvQG3Rx1oESqMSwu7PNwaWC&#10;w7fcjVo8wN7GVZqdDe460Gep/wC/9L5PsDEcowUIaZjs7oruam6MMT+/sDD4cb8qgvdeTKflvLj6&#10;HGJeYN2gFEXBNKbYOwJeKlWEQILUqj9YQs46Tr4N1FOLbR3SCMpyipBxvChFdEsOBoJoab3FhoBG&#10;kiiNcwFrPUbGMGgnPFooWhxh5sQc0+UltomaBes9xsTiTEoZt3+CQ87GeVIKlJLYtqbG08sSMlHQ&#10;TCoefu4iq0nLV3/+/Rw5dAS9uJ+6mvL8089w6cIlVlcGHCw0osnIUknfS5I0xwuBr1t2drc5+dRJ&#10;hPAs9TT37q+5bc3Q6S9jOgfRxT7SYhFpFglC4IXHhTg+9G6qVWa/5dLvvvuO4OtH9UMPD0//1r98&#10;qq7T4cZEsDmRdBYPbd/yolds/OyP/ef2u7//782tHOZ8TvLfG/FWVVy4TZLEj8dTpGRHStFoo5N9&#10;x25l58r5ULatXOh1WR4UCNtCOcKYjE5WkOUZOsswOkEphUoyhJC0TYVrKyTxvogXjfqjaCs9+xiU&#10;RuDx3lJNxjgh0GmCSRLayZDpdERopyhjaKuK5dX9jCclibjI2toau5No+9LYBts2lFWN9w7rBLfe&#10;fh9JZ4H/9qEP8+Z7D/HaF70BkXaY7o3wVc3ulXUufeYT3PqS+/iCB+/g53/r4ySdDNvWFIM+Spsg&#10;lXyjdeEfheB+nMD5IOfhKZ9LzAusGxgRQCe6rabVVe98U00rWVWlKIqO08q4ECpZNQ1N2yKQeGsR&#10;Kub3aalmBqSKNBU0wSOCp3UOG+LrUTiFkgoZc29mVgvx1zVKIULAOYvznmuqzRA8WkUzwKa1+BDD&#10;nX3w4CVJmiCloCxrjLMMEsFwZ4dTF7fwbsrXf9H9HFw7QJAJbrLD048+yq++/2HG44oXnVjm+B0n&#10;oC0RXlKYDNt6sjyh1+szSgzboxZjNAuDHuiKre3L7G08TpZ+krRI0dkiunuApHsYmS0jkoIk0aii&#10;QYndVTl57q9JFQCcaxnqJm2qOhVVU4Rk+uzVpz7wqR/5hmfe/SMP/era9T7+OXOuO1mWMR5Paeoh&#10;QkoH/EKSpm8F7rZFw45Q2k4nbS8vQreTC9dqYmoppFlKmufIJCdJM7RJQAgCgsRkBFsT6slMDh6L&#10;LKkkQUiCawmhpbUt08mUtppST8cIISlWDtBUJcHGLr02iqyzRJNVTIa7bF65Sq9TkGUGOY0i+mpU&#10;o4TGtjV3nTjKy7/oq1DdVT746/+Ze1Y0b3zlA6hiQNt6sm6PYnEf/bVjPP8HD3Hqwx/l7je8ggdu&#10;P8hzFzejxivLQwg+aJPei+CXd3eGF11j2X/kEGVZkuf59T66Of8vMC+wbmgCRhu3s7Nz0Xm/PRrt&#10;Hh0Nd1VZjmVitHXOmta2IMBoRdO2WOcwUiORKCHxLsbbNM7ivCOVkmsRlT5YQBAEM7+tWGQFMXNx&#10;VxIhFE1rIcR1aSkEwUd9V+sciIAUgkypF1awrYsp9qW3XKgrJtOaUe34gnuWuOfYQVyQmKLA1bt0&#10;D99GtrrJxu6zGCPp5Ir9psO+ZJGpDaxvTsBbtvc2EAGOLvcZ9DrccnCV1YUOib+f0d4GmxvPUG9c&#10;pJtuk4wrTHGGrNul09+P6q0iZI7UFhFKcDW4VtGyqFyHx57JOT8c8fJ77Vrr9939b34D/to/mG8a&#10;zpkDcZGldhYltRTCX2rr+tPa6LUky3OTGL2yf/+22gm5MjIV3qGKDhC3iaVOUEmKTgt0miF0fLgF&#10;78HneG3wbYkQCogRW05E82KVJGidINKCrC4ouj2ESkgGKyglqKqacryLayzBNeA93lr6vZy8yNF5&#10;QZZNMCqK90WA++++g4P3v47nz18iXHo/D/ZqXnTvXWRFxmhqIbTkPpB2IOmtcOzlr+bk9kU2n3iC&#10;191+N+tbE4w2VNOxSDsDEUL4lJTyF5ZXVoKUUogw3x78XGJeYN3ABOC5k6dw1m62db2Z5JkNCNPW&#10;rUs6iRDbMRxVCPDOIkXAuoAVFqljkZSkOZOqwnkXRRWzUV7tarQUiCBxDmyQKBuio7IQcRtPgpYK&#10;Jz02eDQxkNW1AUQUyCsJUsZXqdF61gkL2OBRScFwMqb1gbUuvP62w+TaQGLIltcYX9jiyK23c+zE&#10;Rc49d5LDhwcsLxT0g6IlY6cGsSLYnUxJdMpqv4uRijxPWOpmJAKM0iwOVsmzjO2dQ2zvbTLdhvGl&#10;imk7ZnX5NIvLV+gOlugvDFhaXa07nf4uvskFNsGFZKVXyVE7ZjotnE/N4/u/fIU7HnjZ9T7+OXP+&#10;XCCALMsJwbs0zS5tjoY/JAQdodSJ7uLq0nh7iyLPNbQxkktJpFRIGeO7pJAgJEIIBNHTChl9+1RW&#10;xG97N+thxQUVpRUyLXBCoYlShEQIpMnQSYZOUlA17WSIzlK8d6AFnX6faiKQygAS7xV74wnTukFl&#10;fYa+y/offpAHb1lmbV/OWrZIlksQhuLgLdS7O7TTXZSzSCEpDhzk6CvewMUP/Tr79++y0M1Is5R6&#10;XJLkvZYQfp4grjhrpclz1zaWvAhUVUmWzbtYNzvzAusG59DRIwCttXY8nk7bW2+/NbfTsVDC0M0L&#10;6qqO3lUh4D047wkuQHAoGUC2KK1oLUDAz6wM3CxnUElB3bZYJGBidl8AhMB5j0JglMa7lmtC1HAt&#10;1DkuIBI8aCXRSmCJxd7LXv1K3vYV7+A3fuHn+OQnPsZyR3NkKcM1LcnqKqqzgAie8c4VnnnqcU4c&#10;yjh2eI08z2lsYFLXDBJDkuR0+zmDzgIr/W60lfAOIwJaBWBWSBrJ8tIiWadgezil3BwyHjr2Lhia&#10;C4ZbXvUF5M1K6G5W//rzbjn0nuloe6mxW0XrpocOnfAnNptz71zfqrOVw8XDJ17xlfSXDl3vo58z&#10;588F4ZpdC7jWepFk2RPGJP/CI1aFEJ8/vHr5S7I6KKabUWKA+KNiKkSPOmZxW0oQUxYC0Qsr+ChR&#10;ELONnBAD3ZWQcdNQGYxQAIgmFmo4i28Doanp9heRMt47dV1ibIvEMx1NmFYlly9fYlxbSmEQFpor&#10;F3jLS2/hjuNHaSZjUq1Ju3l8INox6eoqbqgI9Zh2b5NgSxZvvY3R+Tux5SimSsw+NimEDILPt679&#10;jTwvzjvntJTCNs1MazHnpmdeYN3gBK9A2GCSdNLJ87pprV/et2ZEICRKo4QmaIezNm4NEvA+4Gb5&#10;giq42JVSOmq0JIAEbygbh5GW1jp8CDgBeI+JtyAeT5ACLwLSxS6V1JJMGwgB6x0I8D52tLRJaVuL&#10;lIo3fvFb2RuX0LRYJ1ns5BRK4psWmfcIIeCamofe/36avS2+5A0nyDoD0qJPJsG0ULWKnlIgFUqm&#10;SEIMeFUBFWLxFwI4ZiMF5cmznGVlMGlKkeUMp1N2Wkmnv4/lY/dWw831h377Y83TX/e3/hEA7/l3&#10;/4HE1Z2HTro37Wxc2vq2l9/z5ObYAj96vY9+zpw/F2RZ+oLYPXgb+gsLo7quP6WEzNO8s7dy8OgR&#10;t+7u9tNtASBEfIgRPL5tkFpDWwMenAKlCVKCdwjvEEIQpCQg4oZzsADRUBQXpQpZjgseZ1vwjtD6&#10;aFMTJMpolDRIk2LrCQRP2zounDnDpSs77DaSFomsxhwaGAapJFWgs5wkMahuFyEVpz/5UbaubCKF&#10;YHWxT6/XQWtJb20/S8eOM7zwBD4ImsZiEoMyqXLWvSaE8ArbNDtCqZKouQjM54SfE8wLrBsYIQTD&#10;4Q69XnecJOZq0emU5cZG8D60nU7HTMtx3JRzbRzTWVBSzi4iD8phlMJ594JIXRCd2cVMS1U7/4Ln&#10;lfctIsTNQSElQkq8DzOP9/iP4APOOvTswamVRCliseNi218Kwd7mJi975av53aqmtZZ+J6eaDnFt&#10;S0cr2tEely5v8tzps7zhJQfo9fdx6fI2t9+9H50I0qSDbRXWxpiL0ELw7axzFn8dHx1RZ75fAHEM&#10;kRhJv5AkylC3XYYUfPqRx1gehvGtJw5v+PBHz8uk0HR7C4de8bL7jjz80b3ffMPXvHPy3Gc+db2P&#10;fs6cP1dkWTTNrKqKtm0A4Z2zVW/Qf2y4mf2uM9kXB6n7kllixEyS4KxDVcyKp2hqjNbMzPjAB4LQ&#10;sSATAUEgCEEQcnbpzAyPhUBog1YKpEEZEwsxJ+NY0lsSEZDGUAbBxvYup85dYX1UYwPYpmZfBku9&#10;jGndMBqP6aQ5aZbGNAxrWT1wkKS7xsnPPMFzj3+MAysdFgeL7NtaZ+XOu5Bph6KjyPIOQmmca9FJ&#10;dk5IcdZ514gQhBRCS2Xa4P2f7Dd6zg3FvMC6wcnzjBDCUEp5huD3jDH7J6NhKHo9ofZ2SNKMqmpA&#10;gdaK2npUkDjnESFQ2xg9Y63FBY93Hi1FzCeUAoLChcAfPbkEbQjIENAzz6sQPFLEr72HylsyE80C&#10;A5AYBdbRVHW0bZCSX/7p9/D0Jx/h+XOX8UGQKENVOoQvCTtXKIPi6sYWdx/tk/WW+JUPnuSetZQ7&#10;7n8AIQM6zdGdPq5tcVWJLafYuoLgCd4jIY47gyc+GhVwzXE+4L3AaJBKkWpDfzewcXXDvfzVL22s&#10;jf5eH33o/XzyU58hBL6wHI8WdOATX/by13DLAy+93sc+Z86fS64VWiGE0DTWain2rm5s/Ua1fv7L&#10;kfpLhFLgQPhZoJaIPni+qZAiidmDBBBuNhaUIGaF1zWH0wAuhJk2y8cQe0CYNP4vIupEJZKgNSEE&#10;ZPB4G335zp+/yMcfe5aLuyXgaeuSfR3NiX0DMqVQWkfz0Z7EpCbei7WlWOiSD5bpZR12br+Nk08+&#10;gdu8wqCfIgIok7Oyf8kP9u33OiuQQiGlbKSSPWvdQXwYBSWqJEnaJnqJzbnJmZty3OAopTDGlG3b&#10;PlM3zaW8UzQr+/aRZblb6PdZXVmkU1y7eEApSQgxoNlaS1NXWNvgrY2dqiBofcA6j/M+2izMHJQF&#10;Me2PF74FShoSlZAqjRQCEcQL96KW8Uc56xECjJSkSpJqwebOkPc99BA7oz0SKSknE6x1SBHww3Wa&#10;8S5CBfLeAr/4iSv87vPbNHaKzlOkVGBrpAroNMNkRbSGEA5CA1i8dy9cxA6BRyOkQQqNlHFkoHWC&#10;MQkGz/2HuvR0u2fy7mhpeQkAYTSves0resG7t2+vXz23MOg//crXvHLufzVnzv8fhBAkiWY6mfJf&#10;/5evvCJM/pBIcoIyICTBO7xrCcweQN7i25rgLKGtCbYFZ2MCg2sRziJmX+Msrq1xTR23/0QMgI/i&#10;eYEIHuFd/D4CeIeajSMvPv8cf/jwk5y6ssm0qqimU44vFrziriP08oxubsgTE9MhlEYoiQswHY0Z&#10;XryI2zmPESX7Dq1xy/0vJet0KZaXQBuE0PQGy02xsBK1qDPfGmvdrlKyCiFYKUVorRUIQV211/uY&#10;5vwZMy+wbnCklDx18imrtT7V6w+e1EaPW+vcHXffO1zdt+YSpel2CqSIRZK3ccRHCFjnqKsW27oY&#10;k+MDUgQU0Vw0XnwxFudaQoVAoIR84Uts7gu00qQmnYnfHTa42NFqo/7LiIAR0EkEuQooITBGY4Ig&#10;C1BPKpyPF850uE09GZGkHUTa49z2hF0nGZYNtpxAkIi2QrRTpHBI4VBaoI1A4MBbCDaq6wPxohMy&#10;jh20ji9cKUm0wkiFkpKBtrzi1pW1Tr11fzK8xCc/9BEe/dTTnHrm3BdsXt16zXB7/QP/20/9+OUv&#10;+cq3X+8jnzPnhkAIQdEpeP23vQuZ5J/EZDtCmtilCuGFbrObjQaD9wRvCc4RfBuLLdfG75t9P84i&#10;XYuyDaEuCX6mx/J+Jl+IGq0w+/MfbAPe0U7HnD75DL/9kU/z2PkrMfR5POFgL+fzX3Yvg04vBtFL&#10;ibeOqq6ZTCY4H5Da0KCpSBntVpR7O7SjLdqdSyyvLbB4+920dYvMC/L+StPpdNNrcT8BHhTw+Qhh&#10;hRQmgAs+yOBn5qlzbmrmBdYNTJ7nhBC449Y7MMZsaa2e1Mps9xYGxf4jh83C6r6tPO+61dX99Lod&#10;pA8IF7tUYaZHihVI/Pl8cPEiC/H1p4VASYGabfzo2Vp1vAyjk7tzsZBSQmK0Ql6TRsw2FsULCzOB&#10;RIImIJzDCEdHOLo4MgLTSUvbNigtmI4ntE3F6uETHL7jfvZ1U0BycqNl69lHUbYE20A9BlshZAAp&#10;EUS/Lil5YTwZbU5lHDfI6KUDs1wzqVBaYpQmVbAQJgvtxdP/cG97unbpqSfo5ur28daVf3bp9PON&#10;QPzGqw8e8y95w+dd72OfM+eGIukvELLOE0Gax4VKCVLhpQKh4vJMcNFGAU+Y9bSi2ipuKIZw7fvD&#10;rDMdtwuFa6CtZt15AW0bO1rRKwbXtnjnqUZ7PPPko/zaH3yCx89dpmwbfFtz94EFvuhVD9DNCowS&#10;dAuDs466alBCUBQdsiSn08nZd+woy8dvI11cg7TP7sYGqRxz9L770FkfPx1C0Q8hzX3W6SZCCIRU&#10;OGtTfLgD75eVUkilJITEzza759zczDVYNzhFUTAajZHK11LK5521lw8fPXIQ6B2/5bbpxQsXt6aj&#10;4cpiPZG7O0OkkLjgcD7MSo1r4tH4qvRR6T7LDJyJ3WcXgRACIwQ+xO08HwLe+xc0WASBFgItFYq4&#10;JWSdQwpJ6wVF0rKcCnCKSeXjpp/weBWY1oFx1SKVx7Ut1aTmwEvexMAH3v7KZwh/8Ajndho+/tg5&#10;Dhw6gdAxIkNIgZB5DHKOORpIrXAeRBDImfWEnwndRZCzjlwMuSaAJI4mbVsjqunna5V9650vfvBf&#10;ffLDH/rOarj1op2rl3/irvvv+/Btd94+Hw/OmfPZIiTtXbftyMunTqP160MlEEKC1ITgcF7gpEfa&#10;mAghlZyFNgMhEGYLNdf+He//aBPRtgQfEGlBEHXcIBQydsasY7KzxfPPP837HjnHySvbNLZFu5ZX&#10;332EV917B/VkzHg6om5rmrohTQ23nDjB4uJ+8k4BtqEZ7pAvrWKVppkOGW9vsbTcYeGWFxNkiq9K&#10;tFZcmrowtMN2zVkvWiunoxGdfs8KrT7jXTinjdAEFn3wJSJUIYhQllPyvLjeJzTnz4h5gXUTICQU&#10;eeGbpjmd5vnjVVke3rd/P5PhqHPo0EH73NPDaZF3utponA9oF0BpXHDRod3HQOdYjsTC69pmoCC8&#10;sFEIEOTM1T36hcYLMggaZxFRG44RihBie1TOvG4SJcm1pNCKa342TsSJnQ9QecfVyYQ7mkWEkuxs&#10;brJ0+RyVd9x7oODoF9/LJ586j0UyGo7odHOk9IhGI6RDeo/RGsksgloKhAgE55HBx4kEsy7dbEQa&#10;vH+h8FJCoHxLW43EMxe2vvniRx7+giZw27Cs/mNnMPi+9/zEfxh/7Nmn+Xvv+t7rfdxz5txQZN0e&#10;RyGcTgqPSlAmiaN8Z7l2y3gf8CLgnUMIE0VVsz+bUiYEFTtesz+6UWMlJUIlBOcQ0iByQ2gqvHO4&#10;tmT74gWePXuKP3jyMs9v7NA0DYX0fMkbH+Rld97C7voVpnWNCw6tYG3tIPv3H2KwvAZS4V1NOR7h&#10;94YYrXG55PSTj6Im65y4+0ugswRtA0xQgwWeeuyypC+ywfmzV3uLK/uctbrT7yrvw91Kq8WsyC/V&#10;dXNIIDoE9qQMbZgPkW5q5gXWTYBUmrIsEUJcNsa83zu7pqS8L8uzg3ffd7+ZjsbbVy5fTBYGC8lo&#10;NKSp62g26iWJVLQ+aiEI14qmgAvXsgVBSmYhhBCQsYUvouO7EOq/GwPGLheKaBjomTX2BR2TkisR&#10;O13CATb+YlJECwcPF7YbJnXJyuIyqaxoLj6J6Q84dOQQvcH93P+iKXub67TlKBaEUhGchdCgpIwf&#10;n9IEoRGxhYVUAu8c0s10ZtjZiNPFz5kQL2ohUMHj6gkLvi1k0bxcD1Y/unTfW77zzOOPXPmB91ya&#10;d6/mzPksubqxwXh9k/VLW5lztq9NErf/nJmtA862CYPAE1MjAg6lYorEtT9zQWmCTEDq2DVvLQri&#10;/RMc7WQIZjZ+DJb1s89x6vRJPvLcJqc3tvHOsZwrvv7tX8SL7rqLydZV2izDZilBSpZWV8h6i2id&#10;4X00Sg5CoLIMUeYQBDsXLrB7+QInji4is24U4M9sbbZCwukLV7n1RUd7F8+dnRxT+KUDx6irRuWF&#10;fqezrO5ubP1oWuRXpFY7cW4gZQj4smzI8+R6H9WcPwPmBdZNQJFljEcTRn6r7qmljymtu977yb79&#10;+1+sk+TYm7/kSzu/99u/tbW1vbkmcbJONW40Qdpr3Zy4jSgD6CCw3iEIOOeiKWkQMxsGgJhH6INH&#10;EvMHozNz/FikmOURhvg201IiRNzmy6SkowLTGHGIQM6+FhgF2yPL7njMam+X/WsLtNUWeSGw27u0&#10;7Zii6NNkKSEBlWhQCcgUH7WteCUJMtZtyBThZsL9mT+XkIFYHYYXunYz8y4EKsZwCNi/1OOAWqAW&#10;Zji+cnrvjgOL8+JqzpzPgu3tHUBQLA74vNVVvvtfvuvNd9994rVZkcZulFIQ1EykHosrO3vRBRy+&#10;JcoAlAbrCSKAslTTXcrxlKZtCTY+nMDRGyyQLe1DZR02zzzLqdPP8pFnN3j20joSz6FBh7/8ji/k&#10;zjvvwDaOrNNHH1D0F5ejZY2S+NbR2hKtFFlnAYShchZr9pBFzuTcFQ7sX2bf8eO0TYuuJvFjTHOe&#10;eeYirW3YWb9UH7/97kSZJCknI4qeYjoedQJ8ZV50Xumc/VmE+GGpVIAgpBTCJCo0TUOSzIusm415&#10;gXWTILUiq7p46Te88x+wtq2TLG2SNGX7yuaRu1/0QLuzsz1pxmWvbhrSVNAKibPXIm3iCND5mTQ8&#10;hBc8rsRMKC5nruxBBOTMVVmqF9YLZ8L3meB8FvKspMRo8MJRZIZUeqomylm9ADkz9VQoppXnqXM1&#10;R7p7LB1aphIr1HVFlmbYqkIlGflgAZRBNaNY6NmWEHS8mJWcfcwu7jbOAqaFjxoO4Vz8cWE2lggz&#10;7RkzU0MRu2K2dbjWY1PjUSr4eXE1Z84fm+3tbYSAhe4AIQQ/9653P7j+9Mf/yWqPNX1gP+kLkTcQ&#10;UyMCQQYcs/vGOkIrwBiQlmldsz2ccunqFleurBNcQ5FqvHPkSnH44Fq0iFGGyZmTnLtymQ88c5nn&#10;Ll5GBs99h5f5ui/7Ag4dOY63PuYfdrokeY5rLd7Z2NGeZamaxJB0OnjbYkyFlZK2mnLw+H7sSo5K&#10;NMGDb0oUGY11nDu/TpqkYWFxsHfk9jt7Skfn+NHeHv2FRdK8ONXa9tdCCG9y1vo0y36irapzWbcv&#10;bOOFQISqbslSc72Pb86fIvMC6yahiIajTCYT3xv0rjDko9PRGBGC7A66drC8sHL4yJnt4d4wlYlO&#10;2HaUrqbxUVjatA7vPHa2Qeh8zC4kxAIqSI8UEi0DQkj8bJQokMRUi5hGL4SIVg/XNhSJ24iplHgk&#10;QWq0tCRKMPVxY0gBQgaECDy1PuXWFcNgYYPBwbupWYndNamQJiHoDJH2IFhCW860VC7GADmPR4DQ&#10;4C3Btwhhoo6Max+OnAnifXRxEFEML2buFV4pLu+OyXr9kcm7v/vmv/n3m1Mf+8D1Pt45c24cZssy&#10;P/C338l/+nc/fOLsh3/pXzS+eeXvf/wzHFp+jntPHKWfpyhvSZWKpqPCI6SmbRtsXdGGwNQ6Tl9Y&#10;5+nnz3F5b8rucMJSbrjl0ArdtEenk7G8uEB3cYmqtYxPP812OeV9j1/k1MWrKBwvP76fv/T2N7K4&#10;shr9sWYpFUJIQKOTDHzUflk789dyDcFZhJCYJKFJc6aTMTIEBAqhMsLM8kYIy8bOkGk1om1dUFKL&#10;alxK2+x6lJDlZIoi4NrmQJoXF6SR/yA4e8m3dn32rBWADOAEhLpuSNN5J+tmYV5g3UQIIWhbx8bV&#10;y25hYWkd+ITSWnUHg2Z3Z+e2O+6+u1eWk92l5eXjW1cXexcvXZJbW5s4KTFC0LYt0s4KJylRBJSc&#10;Rc0ISGTUY7kQ+10yzgoJ+BesHPxMhapnzggCj1KSTKuZzYOmmyqqSlK3MzG9iFtBUnqmbeBDz+2x&#10;3BXckuR0Dt0NWY+ydJx67CprD76aQRpw43VC2xDLM4mXKgZaB/gfvSKaqC3DXTP+I84lJUJJQgAb&#10;QtTbSsle2fDxx09duO2BB/7tq9/44I///i/+tP/8r/2r1/to58y5YVhcWuJHv+PbefGb3rbvU7/2&#10;w99Rjy69PumsUDeWDz18kueeP8ddh1bZNyjYt7TI8iAmMgRaqqZic3uPixu7nNvY5OT5K5RlResF&#10;+7opLzq2xLHD++gUHdLcYKTADdfZ29thpDu8/+QGZ85fRQnL6+9c5eve+hq63Q6htaCTmTDeMGu5&#10;I4IEEQ2Vr2kNgrf4ukSZFJUkmN6AVoD0cctQ6RyPxFtL4xwbuyOCb8nzTD715JODM8+fmazs29cc&#10;OXHLoL+yikpSpNYLSPUtWukvndbtljbhJWmeO63Ew9Z5uGZZj6RuatIkvd7HOOdPAXW9P4A5f7p8&#10;7/f+r7z73d9HlmXeOT91zo2MMdPpeFLV5bQJ3tVayx2TFu3S0sKCt42cViVSSpSMyzvWxoJKK4GS&#10;kBlJqjVGa7SceWNJgZQqbhji48gwJoWhFSQ6bg12jGCQSZZyST9NSGSgmwkkgmljcS5qo7QMSBlX&#10;r7cmcGWnJm0ndEJDkafUreDRz2xy9Iu+Ei0mNOvP4svRC3lk3s92HkPsUAmhYmZZCFGf5R1hJkr1&#10;PrrUBxQBgQ2B1npqmZRNvvizdBe+62Vv+eL/dP7UM+VbvuFvzvVXc+b8Mbl07iwbly7yii/+ssGp&#10;jz/0PXsbz/0Np9LkyC138I6/9Q/B9Hji0cd46tmzbOxusbu3zb6FHlkimU4mTMoJpy6s88Tz5zl9&#10;6Qp1XZMZyaHlnFfcfYT77rmVxZUV0Am1D/hmjK/2SJaWeWrT8/HPPE0mA2+9/zDveMMDKGdxbYNO&#10;MlSaIU2OeMEPT7zQzfa2jUams0eYlAKl4isxAK4qCW2L99HixrmA9dAi2StLrm5sUHQ7dAbLejKd&#10;qsXV1autDZkUwmS9PsEHTJItIOntbm/dLaT4jqZuXmnr+mKn3zvrrNexoRXXtd/1rndd76Oc86fA&#10;vIN1E5JlGTvbO0wnZdvtdy465+rEmKv9xcXjy3V5fGF1+Zg8/Wx58dxo35Hjxxe3dnaoqxohJVmW&#10;k0jNqK6iSF1JukaQao1A0gaPnRUz1kPrQfqYXShF3AjUKm7mSQ25EWRKkChIdKCbSQqdUGQGi+Pq&#10;To24trWDQMmAVpLndwNXHt3jge2nePH6ZQ4duI3VBcXk479NWUzZXl8nN4FOBrlRCDkzIBQakATf&#10;cs2bQczeEf+ddSHOx61Cj6QN0DqBz3v/bd9LXvPtva31zRd//lt4yRu/EP76377exzlnzg2DVx3+&#10;+V/+C7ztm7/zbVlv5Z23vebL02q0xZEjx0i15Mve9kXc2nc8+enf58lTp3ny9CWaSc1bX3s/bdOy&#10;t72Hm+6wmEN+eAVhUqRKkNKwPk24/PhVHJts7Y64tLXLcDpBSsE9tx3nJffdwtFOy72H1/i8F52Y&#10;BXpJhNQzscIsJBq4ttzyR19c7HLPQpi983jnQGqU1Kgs5/nnziJczfLaKsVgAaENnkCWCNJEUU9H&#10;FMWAheUlY22bLQwWdVPVlKM9KmVG0/Hk2d7S4rEkTU5nReffec83TkfD70Fs/KuFldX3NbVNiC4z&#10;tq5aD5AQENl8ZHijMi+wblIWlxY5e/YsGxsb7dLS8tXVtdVJ0ete9Y5LQbQbQgpz9dKGubJ+maos&#10;mZQlzjsSKSGIF6JylIQiFXSMJk8Sxo2jtoHKOSQC7QTKxULLKEmiJFliqKoGNRORaxFHg0oJilSx&#10;kKWkRpOnKUpus7M3RgZg5rmVSI/Qgsopntx2tIw5v/MUx/fvoy8uMpoqNq5cJUiBU4Zuf8CBtSW6&#10;GqSrAYnwLmaeSRMzGGW0jLh2oQbvaK3HBYVFYtM+amH5Dx76vm/Z/KZf+sC8azVnzp8AZRTv+dRj&#10;fF5ZLlzYvmqkrZDesrH5BI88/CgBSGXL8tphXrfcx5eO558+yScfeZgX33kbUgtKkVOpBGNUvDuE&#10;opMnHFga0O/lOC8YV8tcHZU8fPIs2aDP7tTy/LPP8RdeczfLWpIqjQhxkUUpDcoQVDILrQ8QXLRZ&#10;8D56/M188Qg2dq2cxVuJTDRCCHTWYfXocaQUJEYgVUDIuB2dpgnLgy5lbZGdDttXdti/tpofPHJM&#10;ixBcd3EpTCbTU9Px8AezthsGi0svJvA6bfTFrNt9YrS3+0bnfNFfXHzIJMlu01gTYkq9bRChqmuy&#10;dD4yvBGZF1g3MceOHeP5p0+xcf6KC8qPTKLrpeXF4XQymV45c/Gt9bTtDscjrHPRcDMEWhfdQrWU&#10;0SRUQGpSBp0OiEAhJFJYpPDYIPAIVBDo2UgOGS81LQWJDGQKEg0g0KYgTzWdHIo0pdst6BQFV65u&#10;MJ5OsK6lbgJVC71EIFRCIiVBBioPe3u7nHv6UboLA25fTvBB4VVKFeDKxXUaVXBwdcBAtAjbgtQI&#10;FT+H2B/zs1dqi7Ut3kPjHD7tkRdd6qp65Vve/dOdp/7wDychhHmRNWfOZ8nSoMNHPvYJ9u3f/0sP&#10;f+D378urnb9a5HlqkpRDd91FqzKe+siHuHrxPFc2p7R1zf5bb2PvwrOcvLjD4+sVTmtefvetDBLD&#10;aG/M1vaIpmqYTkZIHLZ1lFVF1jS8/t4TPHV5xIc/9WkOvOwgaydOsLa6TNrrIJUhCIkyCVLHv+qC&#10;cwQRZoHQMavQX0ulYOYOPxsTeu+jGWrwCCEYLC0TRMA3U6KPBBACiTb0u11SXVF5T2oy4V0Ie5tX&#10;h6PhyFZPPqHSLD948MSJd9u27QTvF4APa6X+Vm9l+ezu9vbSaG/vdda5v5nlxfNplp1SWl9EiC0B&#10;1oeEqmrI5p2sG455gXWTc8tdt/NN3/Q3+dEf/fHQuKb+2Ps/aE899kT2zNNPy53dnbJ1Nl/oLdIt&#10;PIaGvdFu7GAJMFLQyRUHFnp00ozNvV1SCUKBCpLKepwIeAXOgSNqEyrnUSJgtKRIZrou7xFKI+VM&#10;FyXAKMG+Qc5S9wDee3bHQy5uTMg7A/p9SWkFYTIllEOMcJTtlGkpSYzAZxmIgFaGpUyy0uuyW7U8&#10;f+4ci/v2cTARKFsjg59dtHomfo+xOd63BK+wJKRZF1FNkD68dfOJT3ztO9/5zT/5h8+dvN5HN2fO&#10;DUeaJoQQ+K1f/pX147ff893DM49tdHT4RrTaN9naZPmWOzlyx72I2tHJOuxUU3b2hmzIit/4wONI&#10;KXj7572U/QcOorzDO4l3koubmzx5/irTukEKST8vyBQcSjVvfvBuzp49xx23HKZTZHgHwXmC0VzT&#10;WkmhYyA0Ni7tQExyeMEPb9bhnkXxhFnuIW2NnBkpq9lSDEpG/aaIaRFGKbJEU45b6sk6uVkUrRWD&#10;jUvnwmQ8kVIrIYStdq6cn+47eqtxbdsok75kb3fve3c3t37kxG23boP46Prly5+um/qw92FFKvmy&#10;JE0/8IPv/jcn/953fcts63HOjca8wPoc4Md+7Cf40gffyNLt+3n9m9/kHn/kM+s++O8uOvkjhw4d&#10;+IKyrA+vLi/eevXc0wK7R8do+kbSSxL6vZTlQY9umrM7UEg8k+mU9Z2GPdvivGVUB2QrcF4gVNRT&#10;SanIM02aBFIJiTF0Eo8UCkeMvRBCI0VA64SmqRhPK/qLXdaWB2TB0lQV1ge8SqjqmuG0YTjZYqlq&#10;OLCyTFFkCOEJwkLQDDLD/at9nrp6mdP7DnEsAdNW0cxQpgSRIGS0lVBCUjuQaQa2wtYloW4WQjZ4&#10;6ekQfur0Zz41T2KdM+dPwLXO7yc+8sH1tRe/6nvLM09eFt7+b9673t7VSxSDDgsHDtA8X1H4KYPD&#10;RxlOal50ZJUskWxvbFCXRxgsrqKTEUUCR1d6JNKyPZriAww6OWuLXQ4uFWRuzBtefj97021M2sO7&#10;gJstGCujoiGx0rO4CR/zCl0sooIQsfM+W5bhWtx0CODj8oyQsTOPIOYgwuzb0edPzKQQrm2pJ1Oc&#10;bCkJUucdhNCsX70SJqe20qZF1i7UawcOjg8fu10PJ+WXXTx3/tXHjx7Z+Ly3vPnSoVtu+TFlzEN1&#10;3ci6qg82VXPvd7zrHz3XNI2b50LfmMxnIJ9D/OLP/Ay333YnQirx/DNPZPsPH9mf5entF86duf/K&#10;2TN/+bHf/40X+ek2S52ETpYyyHJyo0jSuNYshce7lp3hmPWtiqltaLFMG9gro+jdEnAhkCeGTmbI&#10;lGOt32W53ycTUzoaBnlCJ09RKgUhsE3JhfV1lg8cJDeK/Yt9aGpsOWI8HrO9s8doMmVcNkyrgFGS&#10;I/u67Fse0Ot0yLIMrdPodyolQXieWB/RP34ra9OrqABCJwSREHRKWZZMyoppIwjFItI7pA9UIb2Y&#10;HL7jG08+9Bu//dU/+B6WDx653kc2Z84NzTOPPYZKs/748pnvE7b9RpNniUlzQhBsnz7DcP0S5XTC&#10;lXHFmtjlxffewWcef5yzFy9y3/0PYKSg3N5C2xYhJXvTmrK1pEpTpBqjBZ0sYStkPPzoZ/j6N9yH&#10;EgqlE1ReoIsC0xmg8t7MeBiEj8aihIAXKoY7eHBtE7tbLiZZCKVf8NATKnrUeBslBgFAx9geby1X&#10;rlxia+NqlDkEw7MXd1A65ba7H2Dl9hdVn/jkJ/fOPfvEUttU1c5o4sEM+ksL7OyMEdb5lX0r4/te&#10;/NLL99//oh+//8FX/KqX+nX1tCz6C92f2Bu2TZpKimKuw7rRmHewPof42m/4Bnb39vA+hHtffG99&#10;+dLlS9PJdHjfSx88WW+sF6tFen+nsyj7haGTaoxKkEKBINoahJgZFlx8DSYKtJD0Us1KB1rn2ZxY&#10;Wq8oMkW3yDG0GCXxrkEkgkSD0QKp1CyQWXB1e5uV2+5hIUlYTQNaiaiHsCrqwBAopel1JZ2OJziw&#10;zlI3FVli0FohpQSpIETx6e3LCc9cvkhx8AC93csxG1EKvBOzPcIYxRGUonHCt96cCZ3Bu0+85o0P&#10;9Y/dOi+u5sz5U+CO++7jyU9+Yrh85LZ3jTbOj33b/vXR1vpqsBatYbA0oFdo9q8tsVQcIy809955&#10;F9XeHk8++hnuvvcuBmureGsRVc2g1ydITe0sKjiyJCHJU547t4NxDiNk9LgTgiRNSPqLiKQLSsfi&#10;aZZQEeVTAYl9wa5FCGampzPLmeCvhVTMNFvXNg+JXa1ZwaYk9Ltd2rpESkfjFOcv7/DYU8/QTid8&#10;6QOvSF/3pi9JTx06srF+6Xx14fzZtJ0MTVtPE1tPhXVWiPxw/3d+973d9z/0u9/5ohe99Gu/9Mu/&#10;Qh88euRnhFRyYUFJYsjXnBuMeYH1OcbCYMB//cWf5R1f8/V+34G1OknSRgm59UPf+v95vp9K3886&#10;cpAm5IlEaz2Lj4hGfK1tsAJcRzK1jp1JS90KWgc9I+lmcS160gjCzFer0IrgamzTEHRKCPEyC0Ig&#10;paRtGlohyJOcQrQYkwIOqUDqZPZ+DBitYjEl49ZPVTvKsqFILVp5lPRILZgl76ClYi2UjENGpxgg&#10;JnugJT4IfIhGoypJMf2Ftmr0/8+qwc/d9vo3Pr558VL72i95x/U+pjlzbgqujQvPPvv0lcXDJ75n&#10;uH7pw+V49I1tWX6+dK4ntYpdpramMAKtDP3+Ii950Ut57JGHeeqRxzh25x2s7j+AybvQ1EhrSVNF&#10;QDJ2krNnrrJ+7jRvfuDWaMxgEpJeD9NbRCYZMs0IIhoR4yy42RjQO8CjFLM8VRFDpUMAb6P5qJB/&#10;NBqcidqDDwg9i9+ahc53ig51VeJsjdaQpwrbNHip6e/bL0K+tLBy8GB/sjdsq+moreuy3NjYGD97&#10;6tTwqccfS6aVO1A31gzbcuX9f/D+pVNPPTbsDZZef+DgobP33n//B77oq79qc7i1RX95+Xof6ZzP&#10;gvmI8HOcEALvevsb6O87+Bd7avyeQYbupSmJ1mgl4Zp31KwVXlYtlW3Zm9Zs7E3YLdv4EzmLkhYX&#10;NDYoLJClhq4WaOXpJpJEKTKtWejnpGmKUoat7R0aAitLyxxZXcIojQgtzpY0ZcX2xia7u1uEEMgT&#10;jRIe7x3jSYOSitWlRbK8Q5potFEvaCU84FvLdrLM8rHb8ac+gdIprTTUXlHZgE07HHjxS6vesfve&#10;4dv6vYde+tbrfRxz5ty0bO1N+fDP/jB3veGtg70L5//u+OLp7x7ubGsbHKt5wh2HV8iKDgSPczDe&#10;usrG5bOsb+8wcQIvNW0IuNbi6pbgA10DRxa7HDl6gKI3QGqJ0hKZJIgkR6Y56JRrf9WF2eZgaEqw&#10;FVIKmEkVvA84H++64NoYB4aY5aqCENFXz3uPMAaUwXuHsC1KSarpiL29HSbTimcvrPOJTz3FW778&#10;63jV13wTqAQfAqPhiL2NTaSGNEuDNmlT1vXk4YcfKd/7G7+ebV4+t7C6OFAOz3BUImGnSIsPdIri&#10;p1/56ld++J1//+9vlMM9isHC9T7OOX8M5h2sz3E+897f5GO/9kG+5u//1dv7otHdVJInBiUVSsSM&#10;QEQMZw0OtARdx75SImFQOJyHSVkzaWsSofBCkCSGTqJItSfTCiMFUgqMUiipZnmGnmpaoTt90iR5&#10;oS1PEIQQzUujN5aauceDQOKDjRGJIeCcJQSL9QLhYwi1vxZdLQXJZJPd8ihdkxNsi/Px1/Beg8nQ&#10;3eWJKvpD0TbX+yjmzLmpWR4UADz9kdftLe07+OGi3KrTyVW9tb1Fmi1FOYCrkQSkMQzW9tFfWuRY&#10;OaGuK5rWY13ANhYpFZ1+j06/wCRJHOW5FrxFXNsGFCp2oCAK2/HRKD342eZg/O8ihNlGoJhlmMbR&#10;YJjFbc2cs+I9KGK0V+x+CUJT422JzAqyvEMInsmkxlUtt912C/e+7k0EqZBKIgP0Bn2EEOxubDAd&#10;T0WWhbTI0vQNr3uNe+CBBzZ/77+979mPfuD3VkbT0bJQEi/EYtm273BV9eb3vu99n/rExz/xK7ce&#10;P/ZLIYRLz3/sU9z6qpdf72Od8z9hXmB9DrO9vc2H3/Oj/HwI4jf/4d84lgSNno3uhJxpn6SMLzd8&#10;9JUSEik9UnhSnZAmgaaFbpbhQtQ2td4hpKRtG4JvSIQiTxRSK4xWJEqjpIhdJuKWTpaaWS4hsQ0/&#10;u9WEUkilkfh41V3TRbzw4vR4H7cIQ3B4L+PPO/s5JJ6Ny+fI0gRZT7FC0DILnvaaS6cu0a+6+x54&#10;69uY7O3RGQyu97HMmXNTo7MUjLmktLm6b2nhxP7FLiZJkSJu5gkhZjqpgMPFoqluaPd2yPKM5cES&#10;Ik0RxsTiqK6jqjLYKGDHE7xGKEVwlv9hUCNmWk2p4yahBxEFmvhwrZiaWTeImX3DrCMuZlWX99FP&#10;DwJtU2HLMbapMVmBNgmZMUjglV/8Djr7j8dR4rXPSUl6gz4mSdjb3qYcDxHekRS5GvQ6a1/zV76h&#10;c+u99z//kz/8b6d721cOmkSr1eU+h07c1X36sU9+3sbe9qt2Htl52zf+hb/wc7fddsfHnv7Dj53c&#10;unKlfu2Xv/16H+ufGevrG/FfZpuU+9ZWAMSZ8zv5I596wnz0/Q+xce5ZgrPcfsdt4cu/+ivqu175&#10;khq47l6G8xHh5zDb29ssLi4ihOCXv+ubvzebrH9XNw2kSfSrkgiEFPH1hUDIKFZv6glV1dBaR/AC&#10;JyRIjXWS9lrOX7AxksY1pNLTMQqtFUoplDJIKQlBcO7yebL+Pk7s30eWmRgS7R22qWirKZPJmMkw&#10;hqkK4XHO0daWqmnQSrLc78dxoxYoFa0fwizr2QeHQHJ6Kjm0skJS7dCS0JDSigJVDAhB0dD9cH7s&#10;tr9UD3fPvunvfOt1/0M5Z87NzMXnzqKW9mdbH/mtH5XbF/+K8jVFntHJM3SaIGfO694HmuEOvqyQ&#10;KIbbO5x89DP0eobDx46R9XqoNIvbgUoAcfvvhSIqMcgkR5pk9nBjpq+aObi7Fkl8xMX7ImCbGqSK&#10;Hlghmi5f62YJEWbO7w4hIQhJVZZUwz2wDdIoUCnnzpxHLRzg/q/4JnRvFW0MSDlbEopfvAvUTcN0&#10;OGS8s02nV5BkOUprTF7YC5fWT//Au97tLp49efu+1SWV9hfZ2bhCnhqOHDlKcvF8e9X6S6Lo/Mza&#10;ytrPvemL3vrsG9/xtuZmNUgOIXDm0h4HDwz0+9//8XtOP3PyS69eOv/6K1cuLY52tkKws2g0EUgS&#10;cy7P8meO3nqX29rb48wzT5Agw8riwlMHVpZ+/zv+jx/YfOy338sDX/JnLwm5+U5izh+bEAK/+n3f&#10;w+DA4UMbT3/0R1S59WWGGjVzMw4EkMR2OwopFMHbKHa3LSKAlgJtDIlJCCQ0ARrnEcEihYuFWnAY&#10;4dEKlFQYo1DG0FjP2QsX6C7u5+jqClkqUTiwDucaXNswndaU4xHe1YTgaFtLWdbUbU2eSAbdDlon&#10;CBHHjlIkoGaRqbPA6nPjlsXlJXquxqFpREYjuqi8Swo0pWpLWXzb5L2/9m+P/9Pv4xVv/8rrfTRz&#10;5ty0WBd46If+Fcde/toHqzNP/VBO+/KekeRFhk5ThDZgUlzTYHc20dahkgKyLqeeeIYPvu/XuPPW&#10;Axw7fozOYIAyCmlMdGuf/Y0mTexgySRHqIQgYuEVswbdLKUwFiNCm7g56D2ubfHB4/zMwT3E7lW8&#10;TnzsiHmLkPGOmU5KJsM9bF1TVRVXrm5hfeDlX/43GNz1SkzWQWo1+9WY3avX5A0O5xx7O7sM1y+z&#10;sn8f0iToJEElqb+6ufv897/7X9gzpx693QurpBDsW+hz2z0v5vRjD1PjMUXXtXV7JhXq9w/sW/3Z&#10;L/6iL/zI6Wefrf/mP/mu633MfypcvniFD/3ab/JVf+uv8+FPn7zl4Y9+4m+ce/6Zr93auHhiOt6T&#10;QniEVLg2YGdn45zFO4ecbZJWZYltLakxk26n+LCt65+55/ht7/+uH/mhi5c//Ug4+LKX/Jl9/PMC&#10;63OU9Z1t9i0s8goh+Lbv+Nvf1uxe+hfldKibusTa2J1CBAISoRWJTklNCgRCcFjXYG0spLTS9Ds5&#10;i90+OiuwXuJtixQWLezMFT6gJFFLpSUyMVjnef7sRXrLqxxZXibRxALLOdq2xXtPWzeU0xGubRB4&#10;qqphMp1SNw1ZqumkabR8IFo1SKmiPiten2gluFoHegsD+sHi0FjVoVFdTJaREXDTwLhUv2kPHv+6&#10;BD9+63f+4+t9PHPm3NRcuniFAwfX+Mxv/cabsvH6T/akPZr1etFyJc0ReQ873kPsbZOI2GXyScH6&#10;lS1+8T0/yZHVHkuLPVZWFukPFpGJQSqNnhVWyhikyZE6QRgN8pqhaHQ7UBIU8cFHksbiy7U420Z5&#10;gbf44BFBzFzd/Sy/0M7yCqFtPaPhiKaaMhxPOX/+EpPhHre/+BXc+7ZvRPVX0UmG0jreSy9ETs86&#10;7N4jpaSsGy6cOkWmBf2VFZQxKJOitPYbW3vP/x//8l+3Tz/+sVvBJUlikCoB35Cmmvtf8SqeefJp&#10;XDkhMenlRKj/cHB14Ud+/b/9zqXf/61fZeVFr7jeR/0nYv1KHAsWK8t0lZC/8t4Pv/lTf/jR7774&#10;/NOvnIw2tQ0BrSDVmk5ngDAddkYj2vEudTnBuRpCDO/2zmOtZ6Hf4dgd93D25NO1gYeVND93+4lb&#10;3vsN3/i/PPvcyWf8W//i1/6pfx5zDdZNyObmJhBjta6xvLzyP/wY2enyTiH48T/4wP6T7/3FL0y7&#10;hTZaEHyBFB4pQCuQUqG0Rs9+Ludjyrzzgba1WFszaVqGVcuw3qZbWBb7AxBq5pQc9VtSgBICpSRS&#10;CKSII0OkRkgJwscIMOLr0c3+YARAKI0impw6AjZ4QhBYq5kKQRBRDyFVzEkUQuKCip+DEbTe4G2g&#10;BVrACrB4lA/ElGmPkOYW2dp+kIyv9/nNmXOzc/DQfk5+9BOIhUMft1sXzvjEH0VFX7qoLQ9IIVCJ&#10;hrbGVSXDzU0e/uTjtLYlyVPKpuXsxSt0dvYY9AckaYLWGpWl6CRHpw6dJOgsQxiDVCKO/rwjSInQ&#10;GqH1rLd0zSo9evD52Tc9Hm8dvrWAi+NBLCEIyqrFWst0WnP+4jo7e2NSk7B26wN4mSBDwNkomteJ&#10;Qcjom4UQiBDQSiKkwhhN2ulS7W7Scx7ULHw6BLm6vHDLd/yzf3Tld37rt557/3t/e3B1/dJy01QJ&#10;wgtH4MyzzzId76GlYN+Rgwd2tkbf+ezZ0+6xC1/7PX/3bf/oeh/zn4hrxZXp9ekqIX/y59/71kc+&#10;9sHv3zh/6u66mqBVoDCawwcPcM/LX8P5zT0e/thH2bh8FltOcS7+faClJEsFqcnI8i7dXheEweNS&#10;Z+SrGle9/Mkzzzzzv/6zf/Lztxw89st75y48+8wTT/oHv/gL/9Q+l3mBdROysvJHxdTVyzuwtCA3&#10;HvrYcvnoUwN3+bIQGxtMvubvhHd96z+7p/3N3/nbL6nk58k2RdYKFyxOWRrtaXF4wNmA1WBFwAqL&#10;kwELKB3wUmJ0SpN4Gg9lU9Ps7LHQ6ZIqReviqFETO1gQRfRKaLRKUEpRhzBb7nG44PAu5oVF3YNE&#10;SBNfIsERgsL76E0TpKByfnYZOmg9apYP5oJHSdAoSmHoWk8rBFZoWqfwxJVspyRWS4IpLu570f0T&#10;0dbX+/jmzPmcoBzuMbEydMqpb5oaowI+SZA6QeoRwjt8PWV3a4uzFy7y/JmL7O7ucvTYKmknhyCp&#10;WsfV4ZSN0ZQiT8nSlCRNybKcNO+QFhlpU5B1ClSSRD8r3xKEwAuPcJogfMxIZbYlGATBB4KMm8zO&#10;Wrxr8TbKFoTw+CCoW0/TWM5euMRwdw+JIMkK0t5izDh0Do/EtQ1SCnSqoz5qlsUq5bWxISil8H6W&#10;fyjEC98vBLLXyQ9+xVd/1cqbv+gLtx577PFzv/fe9+mnHv/0clVNeufOnhNKa1JjSJSibmqtpbz1&#10;2+/5j3K8/5Yb0pzUNQ0HjhwEkD/9y+9/6yc++P7v37hw8m7XlEitSLXi5Q/cxz2vfQu/+tu/y6c/&#10;/BD1aA/n/B9JW2Z+ZSMlSNOGQR/uvPNOhlWDcxaEQiqlg5T3lm35PU+dfubrvvXvfvMvrC6s/PLv&#10;/dR7nr20ftV/w3f+g//Hn8u8wLqJeGrzIgAHRhJxfL8o/8//eth93w8+qC5ffQWufUNRVYdU0wjt&#10;LMI7ws5G3yAG0obZxRO1AV4Fggp4CUGB19AmgjoNNInHSai0oNSSWsiouwJKoDaSqQ9sj8YsFCm5&#10;kTgEUycJUiCUQIloNiqlpJt32bYBn2S00z20dHgfW7vOS4ITUbiOQwgb23JCI5VESE3wLS7EbaC2&#10;FUgZkMojRIimy9og8py2amiMwcuAI+CFx4ZAIxNCv/Nc0l39oQff9va93SsXr/cxzpnzOUG+sIhY&#10;OtZMz3z6rCgnuGqIMQZMjpSC2gseeeYUz59+DuFaDvV73H/ncbr9IgYve01lLdvDIdNyzF5VsTWu&#10;EELQyTKWFnr0fQ+8jR14HwjBI1yUPwglEGpmt6DCzL4lzBzc4/3hnMXaBls3tHVJ8HY23gOEYGt3&#10;yMbWDomWJHq2He1m95dzf2QL4VO8cwgZl3HkrJvlnMdah7U2usPPnOTFtTVqYicveJ/0u90Dr3vt&#10;q92Dr3xw/MzTT1/8tV/+T+njj356pW7LnrVWnHz6JFJKcsLF73/K+u97+cHrfcSfFde2BcejCd/w&#10;zf+Gr/+qN73uU3/4of99/fypu20zRStNZhT33XU7d776C/iJ//Pnee7RjyF9jcIhRFxUEFIQf+s9&#10;tg1Y78nSjAtXrrK9tRnth3z8sVI6lBTaCe6rXfs95zaufN2P/MxP/8LR/Qd/+X0/+dPPnT9/zv2N&#10;f/ZP/8Sf07zAuok4cHGP5MQRs/0rv3i3euTptyS7w69KhuMX66rMXGgQLiB8VAB4EUNLg4B4xQik&#10;i2utyoZYx4gw+y/M/F8gzGxlAgGvBE4ZvAQnAk5CYwTDVLJjYLOaIgpD6Gi8UTRegJUELUkDCOdZ&#10;7PXYuHKVkHdoh5vRY8YFvA9Ya/FORbEps3Z9AHUtaicoZIjFVOMDdRu3e5SPGgsvIDMZQiisa6hl&#10;/MidsAQv8CHgdb6pFvd92xd847f8+uOveA0L+w9d72OcM+dzgiP33cMvf9PXN3d+2Vf9h+G54Sum&#10;k8k9xtRo47BS8pHHnuGxJ59k/8Bw/60nOH5wjaLTiyJwozE6xSvDvqZhUpaMJ1OqyZTJ3pDt4R7n&#10;rlzlzkwSsgSCxbUNtp2ZtChJsIZgPAiHEwJB7Cx5Hwss1/q4zVw3VJMpzlaxsBNxA9p6x8b2kNY6&#10;8tSQpAZtVJQ6eBcLreAQItA2NQHIO8VMMxrlFrZ1WOvwbRu3oGfxYSHMDE+FQAqBUHLW4fJKCzG4&#10;/757e3fdfdfo0cefvPSeH/8xc/HMs0dta02iQp2o8Kkve/UtfP03fC3/+D/+yvU+5s+a53cs3/7t&#10;79z/C+/52X944fnH7mnrEUJIkkRx9OA+TrzktfzYT/1HLjz1MAltaUx4zGhzprewvLB84MiDQsmF&#10;vdGY0d4uwnlGO2NOnDjO+fVNtq9exqQJnTwnzxOM1kQ7WUlvoa91Z/G+Myef+J5zVy99/U//l198&#10;aN/S6i+894d//OOXrq7bd37PZ784MC+wbmC2t7YJBJaWljj7d/4xbnevN/6B3/qGznNnvzXf2LtF&#10;TkvpbYsLs1eajF4u3nmCjP1nF2abDiHgCcg4l4sFFmK29uxBgAwS4WcFVwDtZh/IzIj0mhHfmogX&#10;Q6M1pQmMu47NVcFOX+OFxgZQLgAWbTTt3g6j6ZSOMbTT6SyZIrZ4vW9nAc4AkhA8WilMoglBIoTC&#10;t4FAi/UuetWI2UcuNbXJsHWNc55Gxss0SI/0FmdrnBSXsqXVP/zgL/+0f8PX/LXrfaRz5nzOkBc5&#10;zz/5NCfuvvPD7/+Jf//tu+v2e1TTnuhJ3bt6eSs9/expVouEB++8i1uOnyBJDMYYhDLRNsZLXGWR&#10;lSXsNejGk1iJUR2WD/c4e3WdvdGE5eUVtDEEqWnHE4RvMHlG8I4QwuwJeU0DGhAhxMeXjaL3pq6p&#10;qglaCQIq3kdAVVm2d/fiX89aY4whyXJkYmZ5pyF2rYLHSkmaZwgZiysfAs5G8XyY5bxqY5DGANe8&#10;uPwLL1ohBEqJF7Ydg/dSCTF42Ysf6B9/9/ed+7Ef+vdPP/mJD92Bqx697cSRjy9s7nD8i/7i9T7i&#10;z4q1tVV2xjVvfvmK+IF//5+/6uxTj7y5nu4RQqCTaBaWBiwfu41f+a33cumZz7hCuk8uD/L/cPTQ&#10;6m8ev/uu9Td9+V/vXB26v/bUY8983+VzT3UuXjrPqZMnaVzLuQsXGW7vIgk0ZYmtK6ZTQycvyAuN&#10;1oqqrXHjEUGiZWbuSXq9e569cPYv/NSvXfn1o0eP/Zf/8mM/9vFf+0+/VP7Ue3/nj22FMS+wbmCW&#10;lpfYOnWaraUlUTz44HF+7fe+vXvhwl9KhqM+dUyGFz6ggsAJT8BFs04R/ijAFIGcmcTETlUsQqIL&#10;1rWoHIj9oxdKrrh2LKIdoEDMOlwzMz0fTQJTD2kDCxPP2rBlbzGwsWbYWpbYayZ+AYos58xnHue+&#10;u26lduPYWfMBQYiu7V6Ad7Stx7mAUgajk1gUhoD08SLywRIC+DZgZaCztAjCIJoJXiqECwTpwVpC&#10;mL0qpyM/ELN23pw5c/5f5ZZ77mJja9u//Bve+d6TH/nQoyL45e3nznz15PmNbznWWShWehkDlTO9&#10;ssfUQdM0lJMKW9e0LmCdRyQGlGLSNpy/tMnlnSu85iW3sm/fKls7VwEJ0qCSlP+LvfeOtySr6sW/&#10;a+9dVSfcHDr3THdPzgwwDJKTShIVfKIo8p5ixPQQDE/9oT6fPkXBhIoPFcMTUdAHiggiQw7DzDA5&#10;9fT0dO6++d4Tq2rvvX5/7FB1eoY8wyXcNZ87t+85dSqdql3f/V3f9V0QAuVgANNqwFhf6AKOZlfM&#10;BjAaXJaw1kBri16/D2sMpEzAzM7GBgJ5rtHp9ZAKhhASIGBsahaqOe5a7MAxUc6aSzpneQSPPtQ0&#10;X+y6XCQZhEy89pTcWGYZJNj5dRHFakgHygA2lmYmxs555av/+/J1/37ZnQc//ZG/+MXX/8HRW/7z&#10;7fi9//fezf56P+84c2YBZVni7957Pc47d9cV99x92w+vLx3LAEaWJdi9bxfk2BRuuPVOnLjnDjsh&#10;+V0H5ud+/o3v/uBd//w/X4Zv/+Xfxz0v/9WNyy6c/Lu3vOVfX3D64G3PzPs9xwymCr2NDiQYNjby&#10;ZuR5iSLfwEYvQbPVQF6cQqoSSCI00hRz23dhceH0/oL0Tx45dew77/uH+/9t+8zMX//N7/7+9dfO&#10;7Rx8YvHk5wRaWwDrqywOu/4NmLrhVujHXknmj/92J73xb1+QnVp6WXO18xjqd5NSD8ClBRsDGK8n&#10;INfYFPBJP2YQC5Bw7BSBQCz9VijO6gK7FUzcIg3m9QHEKjJYDnoJXzkYZl4CACHJCXNnDKZWe5ja&#10;1cCJXQrDhjMkHWs3cfrwcSyMNzA53nB6BAgI4cSfg+HQWTQUBbQBskxCCgFr2LNbEiWX0JZh/f6p&#10;LMPUObuxcnwZJtcoUwkDBsgAooSwFkQSqsi3dRZO7SkH/aXN/m63Yiu+HmN+dgYADDMfv/MTNx2/&#10;8BsvPakKXNsqymd1Fs7g7tuOwOYlmC2kEBibGMfE9ATm56fRHmsiG5sEN1Oc6S3i0NoK7ju8iPOW&#10;pzA7vw25Zhx94DTmhxLjO+bBUjiPKyIYbWBtAbICAtJpr4yB1Rq21CjKEr1eD4N+H1kiUZYaSikv&#10;U5DY6PRRaoOkmYCFgGWB9uwOUNIECZ8qZAuZJFBp5g6WfXV36FQBJ3YnKX2lYdBgsBe7e+d44c2e&#10;/VjNQniWi2CZKU3U3HO+9XkT3/z8Zz9naXH1g+c++jl3nTq9gJ07tm321/t5B7Vn8IoX7sYv/8Hf&#10;f9vRg7dfjmKIJE0wOzuF8y+9GjfeeheWHrgfbdLvu2jn7Kv/4J3vv/f+T30YB655MgBgz/ZJtCUt&#10;/fLr3/za9ZWjM+2WOtDWzVaR95LuyiqKfADWJZRwBQWaLQxb6KJAWWr0ewM0GhnGmk1IuYHBoXtA&#10;sBDCYvcF5+2497a7vv/U8sLz3vuB977zyc/9xt8nojve98d/iGf92E98xmPaAlhfBbG4VD37O+/9&#10;CCavuUoOPnD9ruQv3/685uryS2W3+xjVHWR2mMMWJYzVYCqj5wuBo58LUaDEyYEN9t3iQR4YAYKV&#10;Z6VcuatjvJwnlgNpEuxZMPiWERSaqcL6DhPe6RMBbLlZnxpabD/aQ7tLOLI3xVqbkagEKsuwvLSK&#10;1E5DNiXABgoKggQMM8qyRF5on4qUsAxn1+Dkjch1AW2d+7NIBXadsw+dpQ1srG0gVdKBMSeOAJFG&#10;Ki0EBMjaad1d22GLrerBrdiKzQwigtGM/719bvFb//atf93S3ScuZtQU1mCs3cZ4q4Hp6RnAWmTN&#10;Jig1QNbFynIXa2trEHMzOF3muGzPbjz6ikuRC4lCa9x//DROLXdwgRlifLIFY92k0loDywbSWjDI&#10;GYwaA6MNirLAsN/F+sYaBICiKNFoNmAtI8vcZK3T6wEAVJLAEkFbQntqO6AykFSuItCPgzJR3iHe&#10;jTvMXGvN4yaSSiWAzxqwtR5MOcBljXFEnOs6HXsoUkBpDLDllCCeLyQpy/pVWZrdtbS4hrn5qc3+&#10;aj9nbN++Df/w/lvx3ptP7HrzG/7kOYPlM2g3JQQx9u89F0PbxMmDB6HM4Mi2VvKbb3nn++/98D+8&#10;KYIrAGhLQrc/RLuZve8v/27s3uP3371tevvuZ2+srP2kMvnMwuoqbv3U9eiunAYTgy2B2MAyA3CF&#10;Bt1uicFggN4gw1hjgKyRgiyQd3MAFqRoezY59vLDp07v//nv+o6f/N6ffuVdJ9/3Lux61vMe8ri2&#10;ANZXaCzVQNXs7CyW3/sRNK+8JMHhBy4z73n/d7VPLjwn2+heKAbDBpcFjCm9qDIAHA+ivICPWLjU&#10;H5P3x/JTKT6L4iQGw8TXCQJgEensSKcTuX+SjeAqbNWFRVTGhzQjO/NPMoSxFcL+osTpbQLFmMR4&#10;u4lCW/QGQ6S5QGO8CSvd7M0yYa0zBAyj1WzAsoA2jNIKDDlDtyyRG4nSWjSaCc47sAedboGFpXWw&#10;dV4z1vqBy7CblaQSiWKwMWR1CbvV7HkrtmLTQyrCre+7DlbITydjycb5l+5pZjoFcw9kcvRWlsGt&#10;Etn4LCgbg5V9DFQf77vxViCZwgWtFp78qCsxtm0O63kXczOTWF3fwNRUG9PTEyh1HpkqlsGSwXm1&#10;Wwvo0iLPc+TDAVbX1p1O0wKZSgAmCKmQpg1s9AbodweQUiJJElgmjM3twPjOfaAkdQBLO6bM9S50&#10;n7U+G2CMAXwKUBAjazSQZpkbsZlrZ8SBLZBPDbJw+QVveQP4hAIhWEAIBj3bGULzq5JG467FhWXM&#10;b5vd7K/2s4Zhxnf88G/imsdc8fil4/ddqRSBSaCVJDhv/3n48J1HYQfrdkqJv/3x517+kUddsBtP&#10;/s6XP2g9Y60G4Gb9h+8/cebwubu23fYXf/PPvVs/9YlXDwcb2+a3bUciGN2NNSDPoY2GJXIpW99K&#10;yQEti2JQIGukaLfbKO67D1K4LM2ec/bR6srtz1hdXX326aK86/p3/MtnPK4tgPUVGnNzc2BmnPit&#10;N2HjGY8f17fdc9ngXde9sLGy8iK1srZP9vqCi9KZ4Bnjqu/Y/QgWYJZgEQCW00gJKADOnTiWEMLl&#10;+oMuK4jV2c+eQhd5ikDJpw/jGOA9W3wVDiK4E9U2gggeblbGxonlW2vAOX1GNp9g0GzhUG8VPNVC&#10;WRqo1R7GJsYwJA1tLQalRiYUpEpgIVCywlCk6Awt1gdDaMvYPjeJXbvnsbLSwemlHkpjoaSAhXQa&#10;LV8SrYjQUASSCobSfqM10dGQn/d3sxVbsRWPXIzv2AYrsoW1U7d/miU/u9jIobIhVDtHb9iBtgYt&#10;WBy88Q7oVGDRjmNu/hycO74Ne6VEOuGMRdtyDLt37sJYK8Oe3fMYm2ph8XQfSiaw1jh3dXbl/IIF&#10;tDYY5jkGgx7W1lbR6XRgdYlECiS+4Xyr2QDAGBQlhnmJLEmRqgRJ0sB5V14LNTYDmTYcmLIGsD7l&#10;Z623lrCA8NNQZlijIQWh1Wr513zWgXyldGjv47VabgT2ui6HsiDItwbzYz2DBZieTQTYsnhVI23c&#10;tbS0jrm5r8xG9qdPn8F/PtDHP73xF+SP/OzvPivvnG41MwW2wM7ZaUxvOxcn/+U6jEnct3ts/O9/&#10;9+8/pd960234mTd9dv3Tgd3bcfj0cv97Xvrtb9Dl4I4Th+9+As9NTbSuuuoZSojLi3yIW2/7NI4e&#10;PAhtC1+5WTX7zo1G0bcY5CXajT7arRYajQxHDh0CTCkSgTZAGPY7n3EftgDWV2AwM46+8a04+E/v&#10;VeO6vLr8q7f/ZGtp6ZuTjY1Z0R8ILpyDMBvrK01CtywvmqTwdwhyoKueHmS4v1lU4vawfSAm/ADy&#10;4ArVvyn+5dcDRLYqroeqX1GzJQD47VkBEoxkaLFjQSKZnkCfSgxyi5mpcQw7fZjldbSkczxuC4U0&#10;URBE0CJFLtoY5IAuephKU0yNNwGSuO/wCtb7JQDrZhxCAkkGVgq6LJCbHCQUjExhk5bl5vi/7rz8&#10;0bcPN9Y2+2vfiq34uo+1tTX883v+CfvXugvnXPuk3+3c9clrj97zyenWeIpzJmcg5zOcPnIG9954&#10;BGU3x8XXPBYTjTF07zyIXZZASkBNtAAlkTDQaDRRDBs+hQYQG6hU+g4RALMBW4HSaAyHObqdDSwv&#10;LWNlbQNlmSMRQC4klFRozU4DcIU1vf4Axmo0GwqZFNh5zn5M7NwPSjKoLAOT6z/oxj+fIvRBAJSS&#10;KKzxwnpnG2FCBsJPiIMei6RwPROpyhWE/ETIJBAYgfjyw7Eg0LPhbHhe1Wykdy0vbWB2bmKzv+IH&#10;BYFw7La78LZjM7uWTj7wpIYykDJDqTUuvvBCHF5cR3/tJOYUvf85j7ry7lsXFz/vKr79O2YBZ9H4&#10;7kLbdyeS6P0fvemJH/nPD7+2s7py7dy23TQcDLG8cBzFsADDVcBbTzwwA6U26PaGyHONZiPDMC8w&#10;njX0WHt8CWBcee2jgD//vw+5/S2AtYmxuOiM1cLFMpydRfLKX8XS+z8+kZ0+cW3rE9c/r7He+5ak&#10;19svhkPSukChtTOjswzYwDpxDcTAtX+JVsDuKrE0aupLhBpw8ryU91+pQJRjrepqKnjxe21NZ/0W&#10;vrSYKu46iOfjolzhQSKogrFtVeKp43O4ueyDKYFoNlEqxlqew/Q1JpFAaoIdAEgYmelD5BpSa+Ql&#10;4/BGjq52ok9BhEQpUJogbbYg221oEihMD5wqiCwFWmMlt8ff0d6x69f+4X/+3Ppr/u0jm305bMVW&#10;fN0Hg/Ft3/ztWD+0CIH0aP9E0W9l7el+fxX33p1jY70HLju49IrzwaaJtmBQp4fZiV3oryxiYnsb&#10;SJXXWpLThAp4vRIgBCNViauZVglK6/oTDosh1lbWcOLUGZxZXII1Bo1UQRNjrJlgfKzpGCMCSmPR&#10;6/WRJIQskRif3Y59j34yOG1CZQ1IlUIb48XshKzRQNJoojSuWbSwwrf1cr9N6VrwSClhAFhtkCQK&#10;8GNyeD44wEUjZwv+fcGexfLjt/MxJAHg2RZAXppXZa3GXQtnVrFt+/Rmf80jMb99Hu94x5vwhGuv&#10;vCZfXzpvvNXGsGSkVGLvgQvxjk/eBmnytbF2+o5X/sXf6pve+/f42c8AaD5bpEqg1Jaf8cRHf/T0&#10;4srLP/Ce+1842FjZtXvfvv0XXHrZU4i4uby0gvvvugu9zgYk24o1JICtxWBYQLNFynzCjrU++vyL&#10;DuCSF70I+KFXP+Q2twDWJsb8/DwA4HRZQn/jy0A/+X3jRiRPUX/9jy/L1jvPSvv9acoL2LxAWVhn&#10;QwDrySCOQCVUlgAVvRl5KPbidfbVJ+QGG3fR1ABU1FyF8KJ4wOu3OOIl9+5ZyzNVzFdcsKbxqjKM&#10;LkQF24gJ0Abb+gkeL6dw/wA407AoWEBTA6VkaNmCpSbmDlwCYwmLDzyAld4yOr0SgyKHNQyppK/Y&#10;UciyDGmzjbTVGlKjsQBG0UzHkAhBSSKXG63mP0/s3v23f/nLP3v8dR+9A43WVyZ9vhVb8fUU01Pu&#10;4X//TQdhCDYVmVWmjfGGBKiDubkMWguI9S4yztA2CoIV1nvryCabEOMNWKtBAtAAClM6FapUIALS&#10;RCHJGrAsAUpgLNDPhzh9ZgGHjxzB0sq6866CRaEE5idaGGtmUFKBhKsKHAwL9HpdCBCm5nfi0ic/&#10;B8nUDgiVQqYNJ5g3BgxApQnGpqbBIJRF4WUcrhUYebsFawyyRgqVpHE55go8hQd8mAQHVixqsIIE&#10;JLThYY7sFjlY9hyWWCyG+Y8maTLY7O/47Di50sc73vQL8tX/3588C4ONVmOqiUG+gfFmA6vcxAOH&#10;7kJD8gMZ7M1PvepiNB71rC96W4lybtPMfMdLvu1Zd3zy1kOYn52c/+CHP/5jRw4e/JGp8W07UtnC&#10;wVtvRjFch7ZOBE8gZ89BgGQLUQzefeV5e++dnmqDZg98xu1tAaxNjLLbhWq36eSfv2WWLr/gG7K3&#10;vuuljU7nWWo4mMawAFsLzRooLdhUVgnh3hrRQkWY7d93tYMV7IoUVJ2PCmk7n9n3F1L0DA1SAV9d&#10;GLcb7NzDJ4PuKhqOhjf9cmenDYHIrLnPuTY9KEpMrklcphPMzY3hZIuxLAqYZhMD0cI51zwVVz73&#10;hVBpE73VFSwdO4oz9x/EysmjGKytoSxLmCJfL0pzRCpxb9Zq3yuy7EaRNu7qDfJeY1JSM8uw+8CB&#10;/iXf8KSVYa9rvv0nfg5vu+jSzb4UtmIrtqIW7dkJYHJ6cTFRN7WT8b1qg5GQAJMBqwQYKiiZoSxK&#10;rC6dBlKN8W3zyNnC5jnSRgLtx6JGI0XWaDq2PMkgspZrXWqAzqCPgw8cx5Fjx5APezAa2Oh1MZYR&#10;ppvjSJREq9lAlqZgazAcGiyvdpCXjP1XXYuLH/8sqPY0mBlJowWS0jd4NhBCoDU5CZG46mYCoEvf&#10;19BasHVOzVIqlIWGlApCKaRpBq01yrIAEzkDUiE8YEIEXkAda1F8BhDXMhhgEAkSJJ4BhfMAun2z&#10;v9sQp0+fAQB84o7juHtqbnp1aeGaRBmkzQaGZ5awfXoSB48fh+4sQJG486rtE8sntPgSt+qinmL8&#10;4E13LX7zC577m3/yuj+688yJwz9O0u7bdd6B6VTqcRKE0ycWsbp4GgQLpYAxRUf3bp/8m7e89z/y&#10;3/vNn8Uv/OU/fMbtbAGsL2Ms+JSgsRbD3/4/2Pj4zWPFBz/5zOy+B17RWFm/Vg4GE9AFrLGuhNdY&#10;UGW17oXoNEISe3QDZ7NgR5ikOrsULEF9C62RoBpb5deEOnYjCtqu0COrbtxeu+C5BtweBK7iQn7F&#10;FhgxMvVKTWuQbjD29iTmJ9rYmBzHSiuDvuACnHPtM5H0SuDMGqYsY3p+N87fcQ4MACMYJpXIjf77&#10;2++87TXNXXtXnvSox5TrAKY+z3z9VmzFVmx+rK6u4eDdt+ED3/mL60979at+a6OztivtL1+TDvsA&#10;G5CS0AysdfvoDPvIxhJM75xDDxrcL5CKMLYAkhhJqhzIYYaQKQAJwxar/Rx33HM/Tpw4jqIYwlgN&#10;XRi0U4npsQayNEGrmUJrg42NNWStNrg1g4n9B/CkZ1yOmd0HUBQldJFDSQmRpL45tNNWNcbGkGYN&#10;Z8ng9bLWGuiydHY5MnFaWl1CqgT9fh+tVgsySZCKBEJK5IMBAOf3F0BTnbsKEVis4J/lrQ690SlD&#10;CNoFEs/urXfuWFvr8dRUe7O/5hh33nEQM7PLOztrCztarRRCKfR7PSQT5+HQ/fdBmQLNNLn35X/9&#10;0fJNP/y8L32DZ8VTH30J1nv94ld/6afe9vFPfOK6lZXFyaFWjz1++Nh/L3rda3bs2RC33vhJdFdO&#10;oSF48cDubb/1+//nzz51w8c+hgue972fdd1bAOvLFEFv1ej2MbbvHDq5Y9ul5Zvf/lOtxaXvSPuD&#10;adIaxmhXPuyFj8wWgoO4MeThKXYKd3Sx71vl/4sTGS84rzJzDszU03yVaL0GcqKlAiKgiw4NPr1Y&#10;rygMKne3Xa7WRRYjjFVNKF9hqjqbRtWsy7qu6I11QqMnsC0hmNUj0Le8AUwMkRdAoaOrMUQCNd6C&#10;nZtBY7z1DU9cW3+q2XXmg93d5y7Kk2e+KjvKb8VWfD3HBRdfgcuvew+azcYnbv63//jhU6udV5Xr&#10;69/K+aBdDnMUukBBBsl4CpoexyprpP0emhlBNb2pp2+UnGQZWKSwxoKkcqaSagynexaLq2vOYwqM&#10;VEm0shTSMgZDC617YJEgm9mFmQMXYHLvxRjbeR7SiRkwCZR5DoJGkma+MpCiUF0phUar5V7TFmVZ&#10;oMxz6DJ3PQe9Yam1JUxZgC1DpikGgyGaRI7NkgIqTWCNhXSSrFqasCbSiFlDikJ39yygYFAPYpZE&#10;+OH2xNhdbPjd6+t9OznZ2tTveMeO7QCAH/z5P8agzPfbcjjfmphAbgmm1GhOzeD04TNIGEVqcceL&#10;n3Apvuv7vgcvf+MXrr/6XDHZbrnTBiydXlxb2jE/deiP3vyPd9x22z2/3V0+8c3NVkMkZur4jjH1&#10;W9/74hf8xVve+IflS37x9Z9zvVsA68sU8/Pz6H7s00gO7G2c+eXXvyi77a5XNVdWrhJFScYasA4z&#10;HOuEmZ41suRa2YQee+zLeBFmJ54xcmk86/VWAs4oxacGA/gKFYNhBfDpv5ACZKpl+GpgKxiVWmdM&#10;yl5QT+F9IjBE1QG+/tGwqhEQF4BZzYS0DsjCP5ngOkgbyH7fGSkIeHasnuIk4JQF38OwoCu50fhz&#10;c//xu/T9R/9OX37+//0TYPEHlxegZr96XI23Yiu+XmN6egorKysYDgfo93v89j/+y09/68/8+I+d&#10;/NT1DxRnjv38xpnToiwtICVsStgoexgblmioJjLVhEwyWCTQunAyCZXBQkIbjTwvoVuzaJx7Fbqn&#10;P4Gy1JBKwbJFURToG0bWaGPHvnNx4aMegwMXX4nJnbshG2OujQ2cd5U1Bmyts43xvV5tRDeMtNEA&#10;SMIYg6IoUQwH0Lrw6b7E+fsZ43IHRNBF4ZgnpdDvdNFst6HSBEma+OUwmiKs/66H92wIWQm/Q7Au&#10;i3E+Eb2WEoG+zt+9utG30xObC7JODBnnbbsaP/LTP7JH2Dxpj49h4dQyVCKQjo1h0D+EjLDcbslD&#10;VhiMPfG5j/g+7ZifgnEtkW5/89v+7Sc+9N5/e7rZWEhnZnbd/K3f9JQb7j58qHjZ5wGugC2A9YjH&#10;wuISGEDyj/+KQpqs89o/+f7GnYdek62vbWNbQhtHGzObaDDHcDYL5AXq7HVRUXeFkNbzDBXZkVQc&#10;1cAKsYrgqwIyEnUGqroVa5WI9XY48DMiuO1UPlqhbY5bNwsGsa2xVTVGqx6hV0SsJpSooSpUbFbt&#10;b7LxHMTVkqtoZK89gyQIy8BgMCaL4hrV7V5enlz85u/58V96c/ddH/iPTwMrV7CFoocnj78VW7EV&#10;j0zMzMwAAFZWlvG8V/8A/u4V/339R//2L44t3fJRXjuisL58BlzkSASj2VCYGGs5n6KsAZIZCkso&#10;jQBEilITOC/RywtgbA7TlzwevZJgmPHA8UW0lcbE1BS2n38eLn3sE7HvkqswvWMnVKMdvBwA1Ca0&#10;7Ev2CB7QiDh2W+vGYaESGOPSgcNBH2wNsqwBku51Y0zMVpAgL253JqgqSTAcDtGSEkJKkKSoq43/&#10;r4Or+nu+ruisInKAGJYBQXSJEPTadtLg4aD89/WNoZ2caGza93zo2BIG65+mH3n171yhJAtqtLC6&#10;fhDtsSY0Epi8CyHotGJzfCz58o3b0stK/ut3PPcQgEPh9df/xVu+oPVsAaxHMFxakNG47nqo5zwz&#10;W/+tP/3+xsH7X5N2u9usMQ5YWetvynDzUqzug68YrNrSVIDD+XXUdEx1ggio8FMESE6jReGOC6Ak&#10;9g306/PMEUWGqm4uGlRcYVvWt+ABiHRtH6ou8A/ar/qLQYsVU4X+c15LFrVngC8/rq+iqo6M67fe&#10;4BQAYCCG/WY2LJ8t+70n5asr7z3wmt9+nYT+RPnpm01y9aM2+/LYiq3Yis8QKysrIO+CPjW/F6/8&#10;9/93idXmB5rbdkuzdBJNTIHzIYQQyLIEaZZASgVjXFubvrUYGAupCFYwNAmMnXMFpvZdAiNT6KVF&#10;7Dp3Hy655kkoOgt4xvNegF0XXoHG+DRIqphuI6rGn/CLw4TUyzMAAAQYY2HKEo1mEyQEyrLEsN8D&#10;G41GawwkEy/9cJV+xujo3O7sGOD6IJLrPjEcDNBstZzhKPwkl0cF2ngofSlF59GKwxqd515CRL+T&#10;NRV6g+G/r6737fQmpQvz7hAfub8/XnY7FygloVlg2Oljfvsket0+SBeQwt61ayxZW0OyKfv4pcTW&#10;VP4RDEPA9AOnMP5fnivX/+zvvy89ePhXkk53m/V6K8dcWcD376OadxRBxHw7+TQYoeYvRag1Zxao&#10;+v358CV/jgGrCSN9mpA8cAPXBok6UGMx4pMV34//DKlJW5s2eTc/DkNQAI42Lo9aWhOx2sUAHJpR&#10;W/c3aYA1gNL/aLcM15ZlGz/DzH4z3nzVMrg0gC2Q5P2x1qmFF2a33/Pm7v/+4/9Cj7pK5Qfv2+zL&#10;Yyu2Yis+S6yurOOeu45genZmv87zX2NrHj228xzQ2DRkkoFUAhISxgoMhiXyPEe/LLE6GGKtn2Nj&#10;MMAACWj3Bdh+zTMxc+HVsDJzE1oGVJri8U95Cp7/kv+GuXMuAAuXKiQi14A5MOlxzArha7OtdZpY&#10;OHBVFiWEEEiyBoyxyPt9sDFIG02QSgBvocOhgpBdUU+o/CYhQELAaA2rNdi6tGWQXbjnQ7C9oYcG&#10;V7Xgh3iBqt+XCKLfaTUaz86HhVhZ623Kd3zPvQ/gzlvvnMsHg31ZM0NRanBeYGp2JzprHUgYjKe0&#10;+up//M9yvtHclH38UmILYD1Csbi4CMHAfT/wMzj5G3/4OHXrHT+XdTrbLErnZ2VNFHM7IOUZZwhI&#10;FhAsQUggWEFAQpAEkQCRBLFyPyQ8EBMgSK+7ku6HhU+9ude8zR4qDRQ9hPdVYJstnIuM1wjAuv6E&#10;tZx+rAIGA3CteoKje5g7jTrK10qHA7Bylu4VyIL1wCoMaB5kMXuw5X4YlYM9o/T7psEUfMIYzMYB&#10;MMPgwoCKEunS+vnpp+74rcEPvPo1/T/7+2uO/+rvjB39f//WWDl1St7+9/9wVg+wrdiKrdiMWF1d&#10;A5HA/gPn4pLLLxgb9PuvZrbfDrZCNpsYv+RRKFpTKEliWGr0BkMMhiU2+jlW8xIrA42NnJHN7cH+&#10;b/gm7Lz8G5CMzUBrG7MGYIbRJQCAVAZjA4skIkPkJm1hDKtScA4oGRAJWMsoS42iKJ2EKknARBj2&#10;+wAs0obThIUxL2Qs3D74caxe9yOc6zuzhTUl2DegJiKQoJpFz4PH7YeEW+EDfuxlwDeZZhDRJYLo&#10;d5qtxrM7nQ2xsLT+ZfuOT59exOnTi7jr5nvRWVw+n8t8W6ORYbDeB3SJsfEp9DrrkGAeyxr3A8C3&#10;fPvzv2z793DFVorwEYpTicbM69+K8Z/8wTl613t/prG0eh6GGiwdaxVUT3XKN1gphJx6ZS4Hf49U&#10;CixGJXYnL2YXLCNbFSVKcc0jhlmoT2eq4SPsEzvNU+3TQVBeX5bDskBksZjOAlQxxRlSkYADVTUd&#10;WEhVcrWdane9/QTgBykChK1eiwxZYP+CJks452W2bvXWadrSxZVz5ErnF/Xxk/81S+S95rZDhf3X&#10;9x/cPj72D4t4x/VnXvuGYvurX7HZl89WbMXXZayurgEABv0cQnTb3fWNV1itX0IECRIwtsT4jt2Q&#10;j3sqztx9OzZOHoHubKAcFNAEoJFgfNsOHLjgUsyccwAqa/lqPRPTc8bayCRJKWNKkILatD7RIl+B&#10;HepybFXBra1GURTRtV1KCcuMIh9CSIkk9e7voLhta221L7XxNlhZSalAKoXRJYwxSMN+sLNqiHPU&#10;KpExyq35P+o13HX+jeH67RE4aLsuEYJeOzkxuZ5m6UePHzuDPXu3f1m+6+Ewx6dv+hSI8h1k8naj&#10;MYZjp5ahUgVqtjDs3Q8FXmemm178pMfhwLd/P4Af+HJdig9LbAGshzmCHcP4LQ/g9b/60/je73v1&#10;i8YX1p7LpoAVjvatxJIAah5UIWXnXg1NmKvpTaVBCnYMVW/BwBuJ+HcALm5593l/gwrHTFUtbWzN&#10;B8sxVkFgXwncw3qodkPbqEWgEZCE2p1vvXO89WnNAIQMHJCqtGajQvdg+xDAlXKfIQtYWZ0MFk5b&#10;hpoIlQQEkwNXxF6bRbBUgthAGkNCYw+E2IONHLyy/uyy0fi2wfLabxYveOpfLv7OG4bzr9oCWVux&#10;FV+uCMAKAJaXCmzb3m6vLK+8wpTlz7Exk1IpjxTchGlsfgfac9sx7Kyj6HVRFENYbaCyDK3JKSSN&#10;dgVIrPOhIkJkj6x1Y4bKMpCUICFBMuhGrauKDox8rToQcLtRlAZlnsMYZxYajEDZWmcNkWS+tY6v&#10;LvSAzhj3DIANTH41wZUqhUob0N5HSyoV05XAWdorxDzCiO1O0IhRtbuR8Qq99QB3HshbSwjCpZDy&#10;1cNhfu/YxMTil+P73rFjHjcdH+Jj7/lTXHnZ6y4VkoVVCda6axgbH4NImtCDDhLiU5JxcMyfi6+2&#10;2EoRPgKhtcaRV/1PvPR//v6ljdOnf0gWw6aF8amt2lVOLo3GMLDkZzXkNUWkwTDuPbgqQwsDG1Nh&#10;OgIXpjAb8m5YFATrFRQK7usEAllZq/QDghFpJd/0tDhXbXdcCx4LDim6SurpBwnr99eDKa+PYv8T&#10;10fWE1GeHoc/zqDfslylABE8wdhtl+G3bKvBiYz7QfgJ1Lt2+8cGsBqsNaBLcFnAljlMXsIMC9hy&#10;COQDpL3+3tbS6q8kH7j+O+SrXoH1d713sy+jrdiKr79gpvPOn6eVpZUXlUXxc0braZdG835/tUmp&#10;MQZJs43x7bswueMcjG/bjebkHGTSqICJF5MHIBPsFRjOSqHRakEICZEoz3jXW40FtYJ1zBUDhhlF&#10;UaDIh7DeiZ3It6mxDCklVJqBgnGVy8nBWvaVg05/VRe7MzOEUlBZw5lMezsHlTW97ANxov1gkAU/&#10;V/cTXxoVt4NoVKoVARbH1brf9M1Kqm+ZnGjgzOLal+WrXj1zBrctc9ZbW76gkTpPw6LbQ3u8je5w&#10;CC5zNAQO75lor+2dm/6y7NPDHVsA62GO+fl5jN11BLuvf4fCHYdelnY6V1tbVg2aYy7c1ECJBdgD&#10;BLawEVxpZ98ADYvS640sLBsPIAowFai0SRUoc7YPFSCy5LdHxrFI3kuKgvZphCUjT0M7YFQ3Mg1w&#10;CyzBPmXoop7i85otDs7y5JetZljMDAtdydrJwpBPfHpWqz4AuWPxVZV14MbWi9vZVxq6EmpDThRv&#10;UTpQ6nVv1hgYU6K0OUpdoNA5ClM4A8DhcJs8eeal3df90cTgpls3+1Laiq34uopPvO89OHHiNB87&#10;euLasih+DmxnXF/BkBrz9ziRT9U5FqYsS+TDgTf4lJBKRdbHGONE7Z7CYeMmZ1ImmJieRZI1oRIF&#10;qRI/7PlRriZuZ1/Do43BoD/AcDCI4AoEiGj7wkgaDQiZ1IufvZ7K+H2pAF4IpRTSZgtGW+giR5Jl&#10;EDJBWWj0e0Pk/cGIhKPaz9GsBjwAZT4LZIUPoWK93OHV5B1AgwgvWtsYjGdZhi9H3HnPEbz/3z4y&#10;Z4e9i9qtBrQBiuEQsjWOjZV1KFgoFnf/3Fv/pddufXn26eGOrRThwxiLi4uw1uL0D/4Skndfd3n7&#10;1NJ3kC6ILVfMTGiaPHL5c6WpAseWfoFNEkwAGXDQLQVjULBnsUTNC4VAVrjl/WZCdWIgrdhXyIxU&#10;FyKk5Ko020gDZz9LCk5cTKb6jLdUIOaojSKu9j9oxgi2UogxR/8qBsMSxzTjQxPBZ7vHM84uciS4&#10;fbbkQJf1rNfofjhJvA0g00oILSCVBRmLtDt4VHrnocvtoSMfs8bEEumt2IqteGRidWUNYODixz4R&#10;jSyb63Q2fhZsL2Xr7lmCS70F8xjAAScSAtZYlMMcxIBMHLgin64LbBURQUjh9Oqesmm2mlDCOaar&#10;NIWUyrNFVBsPQ7UgUJQl8sEQpsxBxB7A+bpu/wGpFGSSepYtMGBed8XGMVe2Yt/B7LRazSa01jC6&#10;RNpsQiUZytIZlJqyBGyJRtvZNcQhr64yeYgI7XmE9MdEo+ALcGnCAER9PE4Ica1S8n2nzixj5/bZ&#10;R/R7v/XG27Bzx7Y9Rufb0uY4lrp92LLA+MQUVvt9CGbdVOr2x150Pp50+WUA/ukR3Z9HIrYYrIc5&#10;Gn/8fzH9jj9T6tDhl2TD3oFoGVCzLuDI25x9e1TMDAcWBwzLzonXwvo0oWe64n8eSFjHChkqPDvk&#10;GS//ubBeCwPjGS8LC0MuRRksD0ZmSzE4IrGKywr7W+O3/E1viWAJkU1zH/SgLQ4wiOwdcdi62zt3&#10;lIjHFe0X4sBSq0ZkgCx5/7+K7bIo43lyyVUDw7ZahhjCEiTcj2CJVCTbkmH5gme9/+1Y/pd/2+zL&#10;aSu24ms6VlfWcLJxDHnB2LZtLusPei9no5/jJnVOzxSZKzCEpOgbBRCKvAAzQyoJqVz/PhIUgQ17&#10;zz8iASkFkixFkqbIGg2otAGZZpBJ4iwSqGpD4zJ7jLLQGPSHGPYHYFNCSoJUMi5bb2OWZBmEUNHR&#10;3QZLBvamoiZIJ7xeVgioNIPRBkaXyBotJGkDJASSNIFUCuw1W8HANKRIgfo4jAcN18ZYGGtdk2kO&#10;xVIerHpRPYc0YfWxOSJ8d78/TLP0kTcfPXrXQawtLp0vYGYoVehsrEFJgqAMg846BCHPJB25cs92&#10;fMPP/s8v+7X5cMQWg/UwxtzcHA7dfjfSn/2Ny1ur6y+ELasZS72Wg+pi8TpjQzVmqdJVVUl0dt5X&#10;obIu3Gxex0U1QTzXeSkK1X4VlT3aZKFOHAdDUdT459Bqp2KQYjvC8Dmukd7sjEtBojrGID2LovvK&#10;IJVBIOuodpfKrMT+BuzN/oTfcq2iEGF3HJgDCxihkWgBI03cNvvG0nFwIvZsl+f8jIUVBmRKCJug&#10;xXjCh/7oz3bQ4eOnq8F8K7ZiKx7OWF1ZAwjYOdxLx06d4CKffgpr81MCaIQ7johgrIEiAMI5m4eK&#10;umKYwxoDKQVkkkB59sqyb2XjBxwhqvtX+abPgLfFGWVwwACMYVirYXyXDVgLSexE8CMUUhVCSsg0&#10;80CtGqMYjkkKxtJhUkhEsTk0mJE1m1BJiiDPCAJ71ycx9ZN0t93aMP+QwXAaK4dN2Y+hQWyFWEsU&#10;5Bd1kRaBnpomyQVEdMcDh49j3/49j8h3f2zNYu+UwN5dv7a7mZKETLG+toEsS0GJghn00BRiYbzd&#10;PNEb5I/IPnw5YovBephicXERvwPgvLe9keTRE9+hBsPz2Libs/KDqlXHxQhi8MoAITz5iSmK04NL&#10;FlOVhqtE8gTm4Lse1n6WjYH3vYoDlzcSFSNVfAH7+d6GXEFAiv3/bMUeeRaufmTV9kb5a4YXttcr&#10;BuP7EkxUvcf1/bZui1xXXllUHJqFJV9+TRpkvNe8FbBMjp3zjJ+flyK0XwyeXxbGGb+WJbjfR7qw&#10;fk12w92/QpdecB4AmN7mmPBtxVZ8rYcWGv1Bzjv37mrrsvxvYLvDvUNOe+Xd3OtcC5FrBqzLAkIS&#10;ZCKhlKp5PnHFkhNAJLxzum9jQyJWX7MN1gnOb6osDfK8QFmUsF4cTwQIQdFUFLV9Cb9UkoKEhKvK&#10;c/5Y1jpQ5Uyl6x0wyLFTfhzNGk0ImSIvNXrdHvq9PoaDoWuxw8YxcrVq8Goi66fRUZhfzeWJGFJI&#10;J8w3FsbYCDgdQ+en8cGyIpxhwn4S+C8nTy+J9sTkI/a9f/rWe8HMsjfsXJY2XAPu7uoq0kYDw1ID&#10;ZQ4FsTwm1eJcu/1lvSYfzthisB7G+M4f/Fkcv2Df7sbaxjcJq315rnuY26gZqlghiuafxvugMAL3&#10;xHHWMQq96kCtYqXoLD3SiPS84srI6RioLmAHe/uGIOh0LFk0YwhkUtSO2VqqEBAsYEN/QiAeY13J&#10;UKOuorkoj3hmCb9PvqkPS79O64GZqGyu/H5asLdiIK/fcqlOhRSlqFKwlXMEw3lj1cWeldcXrIHx&#10;qUdp0WieWPpBfOyWCzcsv/rWH3rZjXpxCWp+brMvsa3Yiq+ZmJ6ZQqfTw/LGSbTarScx22/iwIQH&#10;YBTSY16kHuxYijwHkYBSiUvZCVGNlzUjY0ECENV6yBKEB0KxgIfhq439+Euilv47Kw0XmfvA/DCE&#10;khAqidu3bFHkQxD5NKUN8gufGpSu4Mc1hW4CMkFeOCf6YX/gLXQYpszRbGYQUlTZiTD2VvNfz0Ih&#10;vsngyjbCj3Fs2aVbRQXEAsNFvsoRYJAgAabnbZ+ffiOITn2h3+np0wtwmi8B5VsDzc1PxfeZGWN7&#10;vh+PPn+Xeu3r/36nLTf2UitBZ30dtuyjMTGDvNMFF0M0WrR07bVX5UNI4J++OuUaW7mPhyn43kO4&#10;9wUvR/spj/ue9j33/7nodTK2viyXDeCd0ONMwf/f/Q5Nm8Md49J+o/BK1ICXvxkYcKxW2AsaBWIj&#10;PQxD+x0Pubz5Z/wEcfSo8niqksFTqDisgaXgaRXE4xGA1UxMvUdV6G1YOchb38IHiGlPhKbWXgjP&#10;Xr9FoQIxbJ+imJ5qZygALWEVCIARpibJD+fGOdtX8DOcHeeEL+D8cIRQEEoBrQyDnXMfMo+/+pXX&#10;//gP3PiM5WXI2UdW+LkVW/H1FMtLq0izLFteXvo/pihfanUJ3zfG3celayvWaDWiyL0YDKF1gSRz&#10;DukqSapUHxGM1mBjABCEEiApvf2B9s2TpRtfrPWmoYBQElImTq8VxreoK7URtIV+gPVJr8oyqKzh&#10;AAUIw8EA5bAPqZRP8QUJBTsmzIvp00YDJFMnZtcGZVnCaMeaWZ1DCiBrttBqt9GeGAd8MZMQwrNu&#10;VZW19G12AFTaMwBaV/928rJRaYgQwq/PGaj6TfQt8ysmJ5pvXlxax/YaQPp84/iJBXT7uXjgzntn&#10;7z983/bOerdptUW3N+DVwXC6MMXz8m7vyVKYSwwPm9a6PrnjkzNgSHQWT2Ka8z/9w7f9v1dc//a/&#10;sdd+x/dt9qX6RcUWg/UwxerHb0L7H/8oVa/5/W+UeZ5ZU9NQeeBRTTIqg9A6I0QBLERmp1qKa4Ap&#10;NF5m8ixOhGFc+5Q38TzbCytuP77q/q67FwfgxAoQVePlEcPRWhqPIbwxqV8308ixc5x8eZ+ZqFGg&#10;qsVOYMDYVRSG/orBioFQo8lDD0W/VmJyIn0maKGhTJihYnQkjLPIuhatSn2ChbNyAAADiCHQPLH0&#10;lMHHb37dtW/4y1d+cHb2RrO2Djn1yFHnW7EVX0+RFwWKstjGlh9jPZBxflRVS5cwcDIBxvdxTbM0&#10;9u2rWGk/NHhWyvl8+p6uI1t1g0IAKGEJlSTx/dGCmipGGs7DVQ4KlcT1FbrEcNCHCM7tzGCrnRxD&#10;+rQkgCRNQSLF0OvIrGFobZAmCmwttAVUmgAkUOQF0qKESlOAEZ3ow/6TqNroRAYQ8Fqzs9i3cBwU&#10;nIPYjYahat0CJKgF0IvPLHX+SZDc+Hy+R2bG777+H/D0pz9u7Lr/eN/en3/Va5qz23c8DoX9vk7n&#10;zDmWbZstcV4W0KVOklS2kjQRxAaCANVsIsmaSDKnQ2tv34H++uozfuDbvvViJrpzs6/TLza2ANaX&#10;GMG5feMXfhvp0ZMXq37vybAaFPSMxN6NfJQ3iQk0wgjYqb8XXgkS7xGdU3DnrYOuqLuqp+MqsOaA&#10;jYh6KkK1b+wZrLqvirNiECPrGblPY1ovJhs92PFCzbNGKOvFTxGAeWDlzpHwlhMhZRn8s2rKMl8N&#10;w7V9DOfIwzwIZhipa+fPt90J1UiAp+csEHVlPu1IcD0ejYVh16dMWAeyhjfc+trHvOlvfrDzh39+&#10;aEv4vhVb8aVFcG7vdPoQQuxn5j3BHyrclWGkEUJ4Ybdjp6SSUEkae/RFJpzqjesR+/chiMKpqqAj&#10;IkghYT2QCkJ04dmtKk8ZNBKjyIoAkBAQSQoiCVigtBrDQQ+mzCGSpPLvs0H06XRiSimoxFULSul0&#10;UsVwACEcqNRl7kk8BctAaQyKvICQCiQkrLXQpUZZGhAzklSBIF3bH5/WtCNDL9f22kXIosJasGe+&#10;OIzZTCi1fmxno/uEf/+nd972lr/6h2mlJDtzV0avM8T6ehe9bg/dzgYarWTq//uF37x4OCwm/vav&#10;7rp2eeHME9c7a63ltaW2tJwJXyBA3h4oSxKkSQILRsmOuYLRsEZDWwUphXNSZJ6bSdXEUGt8tcYW&#10;wHoYYm5hDbe86bW47BW/+I0qz/czW1jBsVHo2YAJNcYmpLlG/wqTtjoj5WsMo3apSvWFqj8eYWpE&#10;bU1Vny2Q8aAuJACDUFLUUob1Kr/adiJ7hMgoVTdw0HGhYrcCwAzcFyPCpcA8VaOf55cIkIacowOs&#10;10dQpRnzon/H3rmWOA7YeYGpd8OvgJ+F8ECK62f4bBOtGrvlBh6C1SXIz3Abx08/dfjRG1+tn/2U&#10;X1r/pd9YMsyQWyBrK7biiw5mi5XlFczMzlxkjWlH1igOFK5a0GnLhUu3sTPmdDofAklRS4FV0Aw+&#10;HRYA2IMkqgSQdMIAa9j3EMxdJWKYn1KY/VZ5hGpFBJmkENI9QrUxyIc5yuEAwjWYjWlFEiJYbIEA&#10;yCRDp9NHlkg02i0M8hJFvg5BFrAGsAYq8eOcZQhFEFL6NJ6G1gaCCFkjgTU2mqkyF2AASkpXLWlt&#10;HMLPnhBaL+4HACl8hWSVd0BZmrmNfv4/brjhNikwOJ8kMYIujQELZ3shBbDRpdSCJo1lMSiHGHYH&#10;KE3pUpcSSJQDU0SMRCTImg0kjQaKsgDD+Zk1shSq2UQjbYDZopd3IUt9fDJNH2iJr14vwi2A9SXG&#10;/Pw8lv/un3HZe64bpz9/6zPFsCB34Qa/K6C6Ob3OaYS2Ct0DK3ZlNH1XASyHNUZnIxGkUJV25Bpg&#10;e1B/wNrayOuyKnARPjvCsQGoROzudZ9Gq+0DE1fjIlkPfPxWrPZC9doAWGOO2LNvzuE9bDFUK6L2&#10;OsNp2dws04bEo9eigRhGOOAVwJ1jt7y2M1Zc+l0nW6vSdACRRQmCgLDKV+AYMErIAYvs+ML34e3v&#10;a5XN1jvXfusN16+ZwTH60A08+fQnb/ZluBVb8VUV09NTWF5ew4ELDrSWF5aexUbLWBXn0JEDWCSi&#10;WWYwzgxaIxIUJ0+ojX1AYK88qjmbdgdDxIJDx3KxryJkb75J3kGURG1yGvYNgBTSmYqCYIxBMcxR&#10;eDf5SnBfARvhx14hFSASFGUfphii0W6BQeisraORAK12EzJLkWap02gJZ0vhROsOcFnjtKlJopCk&#10;EhBpFP87awlbO9KHDgZgrJtgW+usLuJ77PRYKkmuKlmqztpyi7wmjQRBkoSSCkmikCYSLCWYJARJ&#10;SEsgkkhkqAEwccx1jF8CyAT93OnNhHdp7JYD2F6BREqoRKEsDRqEYnaikaeNrSrCr9tgZhz+yV9C&#10;sm3+4qzbuZptGRt5Uv2Gr4Gs+nwqdAh0v8JngDqrVS9focgmof7JEVDkNFrCp8G8/QFZEKvah0Zp&#10;7wfP8Or92G3cU65pmDgYqkRxvk8Zeh1EeM2SiBWC7pydfRaDRYOrtNSisnIIaUKufTb4sQdGysB9&#10;TrITxxpijCRURywnvMEopNNcgWtnokobWnINsZkt2FjYoYbQupn2Bi9Vafad5erqLcWP/9ofJD/6&#10;XW/rvONd+fi3Pm+zL8Wt2IqvilhdXYO1FrfefCsuuPD8J5iyfFoYL6PW0xt+kheF25ANCKAJiL+Z&#10;fYUcUMNB1SSWqL6sW6ZithyzEqQHNhgaW8fWSOmqEIHRdQnlJmBaaxTDIfLhAGALIXxKM4xAVOUQ&#10;QASVNjAcFi4dKQj93gBnzqyAdYGxuTnIREFKiSRLnbeWb3LNcGlMIQQazcwfg98pW5vKE8EYxnA4&#10;QJJI33AaI15gVbDXdDFkOCdBNwaGEIKFJFZSeYG8q4BMPEOWJgkSpcAknCwECtoUUBkDBsiHfeg8&#10;RwkCpECWNsCQKI07T1mWgiiFJCeutyBoNljvdcB5jrYEdmzbhrTd2uxL9ouOLYD1JcTi4iLw0Rux&#10;/w9+XZz8sV98ftobbne1/jY+0EXt8U0Psh2rzTGoU4OBxgAAgABJREFUvlydQaqE8ISgbRJBpunX&#10;ebZGgHylIUUWZ7TyL5TBBL6KavsSgFEYoDim6CpsGGWU7gWugGQdCrrVEBgyWkMEIEMMWEERSEX9&#10;WE20XwdVHMFi1ceR4DrVhxY8Fq5NkBUVSxZbawRzUb+NmAQNVY5BSBs/Yf2/XYsNZg0yGkQK0EWW&#10;FPnjYM1v99/+7pPm1MJ1m30tbsVWfKVH0F0ZazHo5bj4skt3DLqdnwabbYHpsdaCtYFMBaSS/t6H&#10;M2wexVUAyPvbVa/FQp/gyh4+EFzMrQWJaqyM3BfBO8AHxtyNAyKkKgNSAjkdFAmYQqPIhyiHfa/f&#10;Ep5xk1FwjggWBaRUYAjkgwGYGXmhsbZ+GsNuD1OTY1BpAkESaZZCetsHayqWPth8uco/f6TWj5XR&#10;B4uhlAQzYzjMIYRAs9nwWi97Vruc0DTb+vPrWEP2x+wTMQ7kkRvLhRBQSkAoBSEkmJ243wig1AWS&#10;RIGUQGdlHXm/C9YlpEqgZOpZuJA2VC4dSu57bSQZmq0mrCJM6SbWltZguxumNd7kpD222ZfuFx1b&#10;AOtLjDPv/xCK+w9NJKdPP00OS7LGxlR9bMiJiiqmmLoCRtNwde+o4IQerBPCQFD/NyK4qgTzXEt5&#10;1WSiXp8UHTY9cGDUlw3VhPV1weXII4gjgK0Xv4dKxYolCiL5qo6lcnKvzEm9eD2mLgNorKoCowzD&#10;8d6onN1rjVj90TmfFw1hE2hhIEN6sNbyJ1YfVuI2EHuWKuiz2B0PE2BhXOqB3NqJ4c1MDcgymB0V&#10;jt5wm1la3VmeWtzsy3ArtuIrNlZXV/2/GCrJMNVu4kyxuH/Q6/0MG/Msx8oTiuEAuiiglIKQEkbA&#10;u6gnnrkWtRGTonSAAkL6TIw8vDXC2ZpJqiaDJAABEU03vYzK+095gEbBYkFClxZFWUAPB7BGQwiC&#10;lNK30al8BestdaRKMBgW6G10nIhba5RFjnYrRWusDSkcMySUeyxbRnSqT9LEe1UBtadB1N/HSkoP&#10;npSSkLKJsigx7A/RaGYeKPnxLIzz7ATxxhiQF8mzr1IsdQltc1QTePYsH0EYJxSxAEgKSAi0JlvI&#10;8xInj51Ar7sBWKf3zXyaEwAkSaS+GbZrWWZgpIWAgtQl9s1MYd+FV+Gj19+M9W7vvidctKN/b+er&#10;V+u6BbC+hJibm8N99x1DstY7P9noX8haI7SUqScCqTbjGvWmCmrLSGBX74TlKMxgyJttVnqr6A2F&#10;UBVo8aA64hpzxYzqfarfrIhC+ahjGGnHE9gjJy6ts0wUrRTOqnIM4MmzS+S3EbZQ10sAFV8U9oVh&#10;Kv0VbM0M1bvWkwHBQkB4cbwDeMan9sKxB2PVyvLBDdKWQmrQ1oZtG/VktpZGdZiVq2pHISGIYBOx&#10;gkZyl9w2vdmX4lZsxVdsTE2NAwBu/NQdOGf/7ubaytqzTVm+io2+lgiSAehCY+D7/bFNIZTyLI5b&#10;R5U2RDWgWtfrD8pNIAP/LoJRaEjOESBI+jZcJoKlEc6fnL4oGICO+GGRc2dnIhhmV+2mDXQ5dBYM&#10;wrFtKk1q092KxyfP/EBIl0okAbDzsUqkQHt8DFIpKKUcQAMii+S27fZJ+H+7sTQwV8CDq5orFi/N&#10;Uhhj0e0NwNai1W4iTdOqnQ+crktrg8S3ArLsGmQPh0W30MVUBJwAIKqCJWJAJATZkMjSBpZXVnHs&#10;2HEMhn3PuDk2z6UbJaQUUFniNW/G7ykBQkITYbXfBZ3oos8WZW+Vs0TecOCHXl/c+sZf2exL+IuO&#10;LYD1JUTx6duw+tevx46X/PhT1aDYxsaX5I484L3tAIU02Khq6mzRehSVn7UtpgqMRfYIcEDDVwBG&#10;doeCZqqmeyIzsh0e3YuA6lBl88PfdS1TaIFT7auFqSqZAe+nFRsx+EGvEvtzbKMj/DGFZSqR/OhQ&#10;wb4NkIdgXIEwCwthRaSZlbEw0vcl9EyfGElr1rRjgSYjEb8Vqu1N+M4cw+X5Qg/iBAOKAStEozXE&#10;y/U5+/+ld/tt/6mPnyknn/2szb4st2IrNj1WVlbCP+mee47w3PxMc/v2uWv6nd7LmPkFbDm2RWBm&#10;aF2CYGEZKIoCIEJrzDFZgHvgd7tDtNsZpFCV0WbUZQEB0LBDVLWZLbvWNJyCvbUDBHmJKnvyK4jS&#10;AUDEdJwDaARrAV261jdsXSNlsInGoULKMJ0LB+VASdgPb0JqtGP/rbGQBDSaDaSNFDLx5sZEtTQe&#10;eXBWpTuDXUXQudbHSwZ7ycRoCCHQbDVQ5AU21rtQSqDRbMYqQ8C100n8/hrDEES8sjYgYziTUV7B&#10;lUYNEtYSBEmYEjhy5hgWziygLJ2lggUgqVaMIATSLEGaJTDawBrjWEOfPgWcVvfg0WPodNegTLLQ&#10;Yv7Y8y/Ziz3f8t0AXrLZl/QXFVsA64uI4H21+tZ/xe6/+cd58bZ3PY90ISzXAEi0NcBnKOXgCK5G&#10;jfDqwnLUUoR1jVMlja9Zf6Iy45QYrSFhVNClno6sUb/gmBa0I07xodmCjLR3/RgotMrx+1qTo8Oi&#10;gEsjygi0HFTy7u/1/ap5UkXOi6ujdAxbpZGKGiwPHJmBXBpIpP5v65cK2rHg0xUcnwOJZ1yqNNRR&#10;swAH8psr2AUICCshEAYDA7namWjefM+P6anW84YnT/w3td677vSf/wV2/MD3b/YluhVbsWmxsrIK&#10;gGCtxuzsLA/6+ZWd9Y2fYGufD8Z2Im+i4kXV7DVARAIkXFVbkedIGw3IRIGIcPz0Oj72gU/hsssO&#10;oNQWF1+8F1kjhZTBVLg2caSK7YpWCeSMO601sGwggZomtbaKoHUNr0FAW0ZZlGBt4rji0ociyLu8&#10;oamTFVReW0ELJiGEgDYMrXUUw6tEodVuQiWJS9/BAbkwPpNnzoUUEJFxi8KHapIcjvVBLWArfS+x&#10;E5WnWYp8WGB9rQOVJE5PJWX07CJIr1MjAoS2ljSRUcTGS7QEtLWQZAEhsNHpYn19A53OGkqjUYlj&#10;3H4qIZEphTRL0B4bg7WMwXCARLksgIDwLY8kmlmGsXPOQ9HfABl9897p9t2756e+qj0HtwDWFxlz&#10;E23c8Ud/jsnnPuOxjf7gMYDxYsigc6pE6ZF9OgucVL/rF9Dochxv+Or2erDYnEd1WuH2I3h/KIvq&#10;wg+fqNi0kHZEcE4GIgVdEVZVarDaa6ql0py1QtCGOWar1uMwrDluw/rUn6fEYSq2iCzqQK1qLRZe&#10;r2u7SgR1BoOigUTw9XL7HooOAkh0HlymBk8F11m2qlKJ4zH5JCwZN5IZVylDbKBWzLnS8uXt1cF1&#10;6wtLm31pbsVWbFoEcAVmmp2d5SMPHL/GaPO7YH4SwBSKSYgc22Itw1hTpcOEb8ysDYaDARqtFixJ&#10;fOijd6O7VuKmW47g6JEFtNsZeoMC5+ycxtyOqn3VaKaMotAcDFedl2bQ+dBbPlQ9CYEAC2qjLROY&#10;BHSRw5bam5IGxqsqLqTaqBvAXIW8nKQAJFAWBmwNhCIoodBqZk7QLkUFNr0eFSLov/wkPRQExZY9&#10;4XijvmTEZBWIsieE0dM5tTMajQyDvMSg30e71YxpPLYMSFdVqJSAYZnKJFszud4hPbvF/skxZIuy&#10;7KPf3cCgP4S1TocWeloTMZQgKCnQUApjrRZgBXrdDQgBSEGx8lMJ4cBekrpUrE5ZFPl//vc3/u3G&#10;p/7t7cAb/myzL+svOsSXvoqvv5ifn0f/E7fgnLs+nNLiygvVYDjBpubWzmcxUlF7FNJsiNk+ehDw&#10;woN0VFyvIozUSwAKIn6k3mCZIJ3o3G9DjGwzDCRhfeTBQ9AgUA0Whf23cCCyDkSiQMIvI2FJRlct&#10;hvCDnGOE3NgQmCqvsfKDIPt0Y0zfhVMZb+nKV6y+DHu3U8MaSez7Vem8IlD0oMyG//zr1pLnq6xn&#10;u9xScR/CgMYWFm72a1BAc46SC5S2RIkShlgMehvY8/KvTip7K7bi4Yi8v4RGq4XTpxf46NETV5VF&#10;8bvWmCcz+6kYUS1z59gqazxbXxOEEwmURQEQY20jx+FDi9gYGiyuFNgxP43/+MhB/Mkf/ydu/sQd&#10;EehEd/IwOfIdkZl9dSIYQrrGzHWjzWqw9hNFvzzASLMMWdMxaaK+7/Xt1VKRqK2KUBPGE0GXJZSU&#10;yJIE4+0Wms0GlJIxBRl7C4bMh/8RYT0YWb3fn4q5q7fJqS9ZSTD8mMfu2I1xlYNsa/6DFp7BElhZ&#10;7k8K0RCca7C2sKUFlwblsMB6t4O19VV0B30Yq30FpmfBCEiEhFIKSSIhGxksSWx0OmBrHeso4NK0&#10;giCFgBQSJJxnIXSxkNjiA9//vOfgsc954WZf0l9SbDFYX2CE9ODib/8J7MdvmGuurj+OtPFNQ30q&#10;a6T6r66xOoudiqk6v1ys3OOzwFIF0uri8rheb39QMVvCgytZab9YQnDQYp3lz8Uc11ExXY75cmnD&#10;MJLUkQ9VmdA6MxaBUWj0zNFtPgK24PrOqpYmDKk/X6HIlQFqYNsoNH2O62J/rIAhAx12seZx4/ap&#10;SiG4Q/QatbCzlmDIet6KAUuV/orqGjI/PbWAocJ9oxogMkhb2RX0l7/R7P/HJwebfY1uxVZsRqys&#10;rAEAlhaXMTUzM9XZ2PhZWPtkQdVErg5GgqFlmOyQcMyyEMLZ+JEz2LR6gAN7xtHpFjizXKChGrj5&#10;tmO48NxpPPrxl3nbwdrY5Lfn8RUAByiEdWktIQWsFQ5gSHbVgwgAwVfVWQZZA2kNlFIwaeLSf8a4&#10;aj6/rNscRXPRSF65dyBIeubH9VFUkpBmCipTgCAP9NhrupyxqlQSwjM87N3suba9ILyv5yRcdZ//&#10;B9ULiLg2Ga3+lsJz/uTOuzWucjD0OdSWcerUikzTRm9gLEuAjD+G0pToaQ0uDYzlqpWRb5wtfQsg&#10;mSSQWQaWCsNhDrYGSepSgs6ywk+GhXQAC8K1zCmKe5tlfrDZbnxVpweBLQbri4q+klh47R9BHDvz&#10;lGyQn4c6e+WjSu1XmqqzXdJHmiJ7NqpuIjo6HxmdHTnSiGvidQdk3D1GsGRhqIzMjKESBsYzRohC&#10;SmYLhhnpFh/ocRtnPzQCg9xMyVbVkp5FGk0HMmxoY2NF7Xav9rECT3EqWLN5qJKEru2ziGxV0HIJ&#10;WDCVrocggEIEKbypIBtXQDRKQn2V4iig1I5BYxuPP+wfwzqbBhjPsvlzzO4zwjCSjf63m7e+41uO&#10;vuRFKA7dv9mX6FZsxZc1XGqQkUNh754d1O12v5ut+dYABgJgEB5kcQ0URQ4mGIt6EJSmKQCBuZkx&#10;fPdLn4FLrjwftihxfGGIQTfHFZfuQDY2jrLQvpEyamCimoJV4MmBh1BFCM/k1FNr1rr0pNUGuiwx&#10;7PdgdImouwrgQTqGJk0TJIkzBa1AFlV1SEICEChLizIvPMPDcR+tT70liUKapsgaCdJU+b6CPjvh&#10;z1cAYmx8Os9HYOjgvcJGrWzcSRnxFGSGShSUVMiyBGmaQCoJy66aEOyYrbzXSXbsnG8WMLawOQa6&#10;j/6wj2G/B5sPnbUD3PGEUygFQUlCkvqKSJlAG+tZLmdxUTlquGIDoYQDfMwweQ4uy5t+4/lP2XjM&#10;FZdt9mX9JccWwPoCY35+HuMf/hT23f3hplxY/haRF232VWzxR8CLqtmxOBS8o0YBU6WvAkIKLEjK&#10;o2gd8L31bG3AwFlpxEpD4MCACbAAFtrBArYwMNDQ0DABTlSQgamWDguaKBM1Uxz1Tz6FFlrZVHDK&#10;DRjgYGQf037xk+zBDwdmyrh1sXF+KKH5TUh7RgMF8mnXGmsH8qycE7Urlkg5QaW38kfnHeltrVpx&#10;VKrv1VUsqn1g68+f79gNikwdOIBCzzSy066Jfm9GHTn1U9v+8I17u//3bQ/SQ2zFVnxth+Nu7r75&#10;Nhw9eurRbMxPCkFtJdzDM5hjOjF4bYIXIFBIDcZlBdJGBuHTa0IpHD2yiAPnTCPv9zDXFth3wbm4&#10;7rpbcfDOw7jnnlNYX+nGyaflKu0V0oRVyrDi79l4cMI10GNdNTgboBwWKIbDKh/IDCEIaZag0Woi&#10;zRqQSo2amoaMQ81Wot8bYNDrQZcFbBTLE9JUodFsIGtkSNIEQshRkAZUrB+FZ4JnvYyFNRZaV2nW&#10;h8gRRvf6aEYKRqIk2hNOdE4EbxoKlKUGAZBEuPLyPXTeBefmpFR/WObI8yHyIncgzDIkGIpcSRWs&#10;64+oPHNFMnEA0TowyBQsJxyjF54hQrjeklIQ2DBsUZZk9A0vfPuH7TkzX70GoyG2ANYXGMyMlXe+&#10;F4O/fvvlaWf9aUKbapAI2qtgVUCVGilUq9Qf7xS1S3Ht/qdyNSfUlvHeTc7Qk2o3E/lth+VMzLcz&#10;C/cD8pe0jVon69VHDIYhgyA9H2GrEDRPdfGB2zZZr38Cw5ADaxW4cQag4ajq9gqVEizMXt3MZtRL&#10;CyODRfCwEawgbVKDfE6jUEQgF3oY+jJprx+Ls2S/DXe+3L4KFr4YQLhZHKwvR2avHavPhqvUauUM&#10;b8FDg2Sxc01y233/Nfvln1GDf3/fZl+qW7EVj3isrqzhzPISAJA24Ksfc0XLGP0TSoqLHbgK/fwq&#10;jZWLyscJde1Vbd0qSZ1GR0ksLPawdmoZqplhY3kN3/T0C9GYmsbq0gY++PHjeMMffQj//NYPoSxK&#10;9Pt51buv4m5iSpIDoPKTVKddt3EfR9g2ALooYb29gmOd7AgLF9rLxIluKDjylcnGAmtLa+itraEc&#10;DKIGtp72q0tCEPajrrEKzvLktVciaKY4+mCNaNof/M/qNS/xStIEpTYoC8fQBfbOacIMdu+Zxb7z&#10;9461x+c39FDDlM6iginsB/vKQnfuEiFdGx2RgEj6bVmfgEW92DNmjJUkSCHjuWVtlqTWt82QxTU/&#10;9nObfXl/ybEFsL6AWFxcBIhw8E2/C3P4yNPT3mAnSuuL9B6cK66k7Z4T9T3xAvBiqqBMYKgq8GH9&#10;co4SI+9Q7qJWpBs0UDXjUPLO7Y4J8j/s1uGq9igCNWlrWiSEzJiv1+OwL866gaP43XlHWapAThSq&#10;s3Y3HHsmygOcKGCPMM6zQDwKWio+zHNrzH6/EV/VHgwG53jAzbgMdDVox5NFFTsXQC/7PWByPxBw&#10;7XwU4I8hpP8CIA2pyXpa01UpGscSmhKiN0zS04s/ZH7tdU/t/Nj/gD19erMv2a3YikcslhYWYcoC&#10;qrQ4cvgBzofD1trq6neD+VvE2WAqOFXWpZD+wRub1FuGNa7psjE6VtdJqXD3bccwP9PG4SMrmG8L&#10;PP7JV+LQwZMotcSJY6tIkhRlDnzqpgfw53/6btx+wz3odwbOoyo0X/ZpwrhPUZ5kI6supHDps1RB&#10;Js48NGmkEKrWqN5XOUamy9pKpxqGei9uZwZKbbG2uIT++jpMMYRQErosocsCZTEcGX/jufHnTgZ3&#10;9foyNHIaXfVercKxXiwQoi4LCWyWLjVISOTDAoAXv/uWP2Cg2VTIsmx8bueustQ65gGjMXMEmQZK&#10;CCRCQgoFIpdutEzeozEI/UPT6zDPJsecCQfBtDawujyc6uJYU+CrXn8FbIncv+A49qpfwwVXXTKR&#10;/P07nyFKTYB1hnUhLwbEmVNks6hipGITZd+Khc/ykAoxcmkxfLPkEdgw+nesVBSejq3u9roRqAs/&#10;WHirB4KogA5bmMC8BYab4d3NOTJnVjCIHVgx5B3Q/R7UW1bHUcd7YVXcWN3ENLB8yvUu9NtzNhDW&#10;uQKzCDLL+F50eQchsRKlqGwxLOAsooMmgYw7bo45XG8rEaabwVxU+zVrGADSKtc+JxxjsH2Aq9R0&#10;FZLOvqHkAmq9s8fee+THs9/4uZs6b/l/q5t9vW4FsLy8DLhLOQPQBCgDeBbAlPsbCSpliAYhJ2AD&#10;RIsEKoiISQgrhRq0242BNoxEff3NTZ3OqopWewy3334n9u07Z2x6dvab8sHgu4WgpxPRTLA1CXMd&#10;EarpzmJX2AJG+7YzhYY1BsYasNXO/0kKrG/kuP/OBzCzbRInP3YYz7r2XFDWxMrJRawvd3D+vknc&#10;e98ytu2ex/v+4w7MtBPcevN96A1LSCUxPT2JyckM2/ds8+CBwVaAEPRX9THHa578tgF3ZWjjWG34&#10;iae1pmq/EwCPH7sAp9ViX/3X7w+wurSA8QYwPjPpjtv48SgANCk8C+V99ti/jjpYqzy2IlgiV2nE&#10;tmpwfzbrFbKVdduGek9CqSR0qWG87lRIAe2d4yVRunfvXr5bpgNG0XrwyM4ACbAUMNL1aRS+cIrg&#10;rCwqBjMULlBVBSmFE/sToMscCmbx6r3b+0Xjqz89CGwBrC8o5ufnce/3vxLylrsuzIbFo6R1TYRh&#10;a+lBf/GOtqSpp9dEnLVx4GrdgqhShNFk4CzZlruZLHmHclSDwoNVRS5E6LX3IPUROWam9spIctAD&#10;QIezfH8/8ulQ/7pFoM3rnw0i8sofnUI7mxoRHlzeXfhlybvCe8Yt2DG4TKrb16p/IGp7TSiFb8wM&#10;hmABJgNDupohs3SAKFQksneA9/scwFYAmWFkcsfo2D8RqhiJ4z4Tu0pN5ypvwIMCyZnlbzQfuOHF&#10;9k9/8439qy7j1jOevNmX7tdNrKwsQwjAGDQB7ABwPoDLAVwMYC+AOYDbAGYAtOAkJBLeRgTuH4aZ&#10;h8y8yswFGIbB1lpzfGUp/wdrzaGjh++70xKtC5PjnPMu3ezD/rLE9PRU/U86derM/Mz05LVrK6v/&#10;BdY+T0o5Q6JixOtDW1X1BjiWmFEMSwy6PRTDHGVRQhvtUl7WQIQWYULixk/ch4YiHD/VRUYlrnnK&#10;Zbj3nhMY9gsIYnSHBnOTCRbWcth+geZcGzMz4zh5qovF08soNXDFhbPYde5OnDq9jkYiMTM3gbIU&#10;0EXpJ2mjgNkBhwqoRIF8JLEYlg0EqTj+Um3cJp/2IhJYPrOMvLeGCy64FI32uDcbDQw4eVdzGbfN&#10;DFjPkKkayAvNn+tMFAlUPQqD5QJMBGxuWB0d++OzQQSWTKHUGsaYCISNNhj0hxh0u5idmZ5Imk09&#10;7A3dBBiusjEcLUnn8xW6YrDXqbmf2vfv90f4a8SBLgGB4JSfQ5TDm//rn/7T8OZ//ivg9/54sy/5&#10;Lzm2ANYXEHx6EbfvfyLGX/icKxOt58AMUSJChajRIRv/rruPV0ERMEQsdhYbGtvf+HU5ywV3U0a2&#10;iwIYC1uqf76udQisUW17CDOdOosULBs4urkLzyIRy0iDcagAoVplXlgTV7CqcmwPYMsi2jTUdyS0&#10;YYigxa0vpCVjKoEIAsGY1JdTs69ACVYV9WpBBCG9AEH69YcUJRAsIcgDqKqnogdp8TsN9ZQiVswQ&#10;/IAYRPRcwFqChYTq5u30+PJP9n/5t67vfvKWm7i7Dhqb3OzL92s2lldWIEhIa81ua/kqa/E4Ino0&#10;gIsA3gnHUlFV1u7TJKhEz3FixBbWGFi24yAxL6VEMRjAmBIMvppA3yyTdKCS9B9JyP/B3PiSOn0/&#10;8MD9GK6tYHbPPj/dJ8xPT2/2KY1Rb3nzlr97Jz/7OU/JhoP83LLUTyvL8ru1Lh/L1owlifKMT5U+&#10;irMjXxkYwlqg1+ljY2UVxXDozrdxgCVU9SXSAYC19SHuuuEw9l0wh0+//yAuv3AOM7u34+PXfwy9&#10;XonJmTYOPbCISy/egU/fcgoXXziHzsoG9j3pMlx/wyF0OgblcIip6XOxul7gzX/xcciiwDXfsB+X&#10;XL4L23ZNO5B1locU1f5lfd9AN/fyLD97jVVomiEqjS2J0BkCMExYOnUK23fMYWp+G7QOFdt+uklu&#10;/YLtiAdVKAqQ/pyysX69FPW1YSerJtAU5RrwWqrAArrh1sYeh2F54TVyDIIxOvYjzAvt0rSJhEwT&#10;JZKU2HrtmTccdf5c8N6B1cgqfM/W8L1LECQJrx2jqKhhgnOxJwmrDUyu+1TqG1/8Tc/GVd/2fQBe&#10;ttmX/5ccWwDr84jgfXX6Le/E2Af+LpO/+YanS60l23revabN8Q2DAfi8eHj0e5ARWtEEEFDvBF8T&#10;q0cHdVQ6per/VBO/ew3DiI9WVXFHUSkVNhEeJnUxe42BAmJz6Wq7BtUDiqK3VZ0vi+5TZOJ7VFt3&#10;5Wwf+KJQNTi6HqdHq/oFWj8YCTjPmsRKFJS7feIMloEECoY0oni+xg5aGCe05MStjxjkfa8qoBXO&#10;sgNSNXWcA11kPJPnQJ7TlHjgSV7HYZ1uzOgCan3tkuSBE/8j+aHv/pnej/zSkXx1FdlX0IPzayGY&#10;GUtLS2DmvdoUPw3w80A4l4ga8BVXlau2w/OWEQXJgZmoGBdyPkmAY5qFQJo24jVs2YJAKYNSa+zL&#10;dD78JEn5pvvvvRsHLrz4c+6vT1XGmJ2dxb59B3Dw6ClQa0Is3XrDLPfX9979n+/Soj1x/21v+OXu&#10;c/7Pe9BqZJtyfldXV+N5Xtvo8TOf9cQ9/d7gVcz8AoB2k6CUQFBJgjTLamMOx3vXndhK5G6ZsbG2&#10;gdWlpSgeN9bA+D6uAWAJEISUuPO2Y2goi7Wehe528aSnPQEnT65CFyUEGXS7JeanWji9MMDceAJd&#10;Gpy/fxsoS9Fb76EsC0yOp9i2axYf/9hB9FY7GJgG3va2u/ENh8/gsmvOw84dY5jfMe1BXn289kcT&#10;KuGs12oxvF9XqPYLE12fGiMRj3vQHwKmwNSOOecZRbZqYM1ec1ZqCJm4VKoHRATyFX5+sgl4F1CO&#10;jFCsiKzps+Ly1sYfKaX3vSIYY0YkX4FZsr4AQKYutZkXBbJEodlqIxECbNnZMnjwGLIWdVBqLUMI&#10;V05F5Fr/EAkIciArpjo9OyikhPGZHGs0rCnXU+LDM43ka0J/BWwBrC8oFt/xHjTvP3p5s9N7qjC+&#10;mkTUXL+jgK8CWqHybyRFF5LiNZDlP+kYEa5V1YX7F6hPqyJzQkxejI4IuEIKjalGafsVRMAU3ouN&#10;qIM606cEg8EoULuBPWCiYBkqUBmDhverbVZMEarBlyoQVZmxVu5gFsEY1e8vWxguARa+sgfQ3jxV&#10;MLytgkYJ4UqA4zkPANRptxykq5y9mAWCcakLE9N91cmusX9MMGQgWXjfLa9Fi1+LhaYCZL2Dfpmj&#10;sbD0rcW7rsv6F+z7jXRq6pO9W26z7auu2OzL+Gsmjtx/EM12G0U/fzkRXimC4aNnAFx1Uyj/p+je&#10;zcH7qKaZjCUpFNgW15i3X3YrVgDh4UkwWifWmPmHEih/9mDMzMziruveN3vr373pmdD5fn3T+7DU&#10;GJulcvCExBYXCWLN/eUPXPnSn/jDzsB84ujtt9hzLr9qE86wu/rvvecY9h/YtTvP818H4yVESIQk&#10;pDJFmqRxaUEisuKV8WctdUYCvW4HayursFo/hGzB31chjUQCYy2Bi67ahes+dATnbm/iwKX7cd11&#10;t4CI0Gw3sXR4Gfsv2oY7bj+FSy/fgTOHl/CE73wCbrrtGJrSor13BivHTsEgxT0334eLL53Hrbet&#10;Y/vOJj59bw8f+9Qn8PQnz2L/Jfuwe9cUJqbHoJSI4nLjvaescY2e4RkqqYLvFeKkOB6JCGk9gbWl&#10;VShikJAw2rjr0o8tRlsY3+S62R7z5wgRoDFX5y5cr9bPG4X07Jc3CK3a6pAXjwsY79autYWUjukP&#10;k8aQVSE/iXb75kGPB32USPSXupAkYSxQGAMZ2sGxc2N3Du5OW8UiaMPsiNiehfsR5O5NP+y7ClM4&#10;R0JtDMiUh+bHs5NWfu3Akq+dI3mEY+LkAo5/4ibQ9rlHp7nZBVOrAqy7CDOqmyI+rEOaKaClkDob&#10;TexxlbtzJp7ENWE14tKuEs4J5jm2fa+cfZ12S0RgFulkd/cD3iQ0pAEj/Ap3+Eh60TFXwQSVvL5J&#10;RFG7r/AjZ8vAvnKxnnyMGgVWfn0+/RnAZm0uVLm0UzxiYumZB6ebEhRM+AwsFRDk0piOXUL8fGXN&#10;UAE8juff6+e4grhOY+ZYqZDKrHpLutSAJQLBQLKKM3PUbCwMFe5ka4Ls9lV2/PTzudPZu/aLv/6D&#10;+sOf+hSvrYCmZjb7cv6aiM7aKo7e+kmMbd87QWwhg4+SN4IEOS2MS7f47zQ8VeBn+6FfHAknxvWv&#10;BWCGeH8hCorBwWeJ14kZqgYyHioCc0VEdN9738ULu8/ZXh69/Tcauv9daSJbiTawgxwQCkJYCFiQ&#10;5O/SZeeq/g3veq3Yse/thz7wLxt7n/p8pF+GmX1grgDQ0uIq79u/a3c+LP4XwC8BUVJNqNzQV+Ql&#10;8sEAgghZI3MVeL4CMNwhQggUeYHu2jrABmmWes2QBWsDbQwMO/2VNRaN1FX0Xnn1fvR6u1Bai4mG&#10;wHqvBOc58i5jcamHnTvHsLzYx95d41hZ7OKqq/ZANJt44M6j2H/OHI6t5Jgcb6LbL9FsEE4c72PP&#10;rMLcOdP45MeXcO4541gdCnzqbz6Gpzx1P4a9Lp777U+GGh9zaTNb+hSmiQIHKSi6l7uzBMTuEf56&#10;AgjaMlaWFrysgCtROrOvIiyd3QInjh0VsZdE9VTwDZ+ra65ir1DbfLw+w9/kWtCAAW0M8ryIRqmx&#10;kFK46zvPNXRZIssSCCEwHJYQANIs82CRAZmgKA2ksJAsIBLhuAXLYBEKoEKHDL8fgsCydh/5+0cA&#10;jukSiE2srS6RaP3pF8/z2kfk1w7T//VXCvNFxPz8PPKlZew8fn2meoMnS6vlSCsCcJXWIlMzFw1A&#10;6uzsftAq1O9QeObKzzIi0zMKghzzXktBjiSzKvCG+G5l4eAqpQODxtE80w2CBjEhSAEw1WagcT8c&#10;TR2MTF3KU3vaXNS26gT2wjd8ZjAsldFwdbQSsH4ENT1BcIwnr+TiEppLGDaetXM6KMECismbqpqa&#10;b5WNDFsUn7J0+ragZ4vL1UAynU1+V2czNPV2YLJuP+HMZC2zs3G1GiYvgV4f2craVcm9R1+pf/z7&#10;x8+89V82+3L+mgkiAUrb0GV5phwOkQ/7KAZdFN0N5N0N6EEfOh+gLHLXsFeXMFq7H2OgtYExQfdj&#10;XUXXSNo8TJRq2fjqfi5BdAoAztl/4LPu5+zsLGZnZyEN+JoXvxTdB+59SVJ0vjfLRCtrpsjaLWSN&#10;FDAlYKxLERGQCHtJovu/Z0/f/ydCpd948q4724c/+RH80yNoYlsDV1hf6/LE+Pieosj/F4NfAiCp&#10;ez+xT2FljQYa7TbKssTGygo2VlbRXVsfEbD3uj2sLa/CFDmyRopmq4lms+F+t1totNtotJrxJ202&#10;AJ8mSxKJJz7tclz55Ktx48dux/adc1hc6GEyE9h73k5sLPbQbjdhegM8/ulX4OZPHgQZi7HJFkgP&#10;8MRnXonl1Q0wJKjsYfd5s7j5+kVccG4D5108j3vvWMJlV+zGfQdP4fzz9qAx1nZNhz040Vq7Mccf&#10;b3Btr7OekQUlb4tDhMEgR39jHaHSUPr0n7bO1Z3ASNMUlhllngO1lHUYr8J+hLTgqDcWaq10HvIG&#10;cbYTUvqGzj51WKtG1MZi0O8jSySSRIEBFEWJREkIEt74FBBKwhhX5RlMWN26DDS73+H5E1KB0qcH&#10;K4F7NXEXhjwLJpymrRgyleUdv35U2Yuf9LhH7Pr+cscWg/V5Rn7wMMx9R+YSw48mMAyHxsf1B3OV&#10;2kKUAAUrhpDOgwc34aaskmjuT6rjo+p1H1VfPjiWCjXDyxplRQHEcA240CjgCmsP6b56dyvioFCS&#10;EfY42wRE4TmqI497FkYDB6CEX2vQjLkHlyUNwdJvP8wL62lH1M6j8Oe55lRMBqFzIDGhhEUCgoDy&#10;H7Pe8qFG4VHcQ6+lMm7W6UGwCOJ2eDuJwHRxjX2snTUn5jQIYvegJQsGq4Ydi2UsQTIjXVx7qvqP&#10;Dx4w3d4tm30tf62ElAJJsw0h1ZrRBcjrXwRRuDrc3SEERJIgFHFECB9BU12BWL83P0O4WykXSi6D&#10;GffdcRjnXboPy4trlGYiBfE2EDdiDa1UMEbvMkbvX19fmZ+98MKX0/pEKrgEYGFVw7lYlz0H9a10&#10;s3tBEMQTCQYvsT39Tbq//u8lyb96/D13fvTQR94/OPDEpz9CWhXG1NQ0hoNyz2A4/HWjzUusMQnY&#10;75OQECo4jjsmIssyyOkZdNZWHdAdIjK8zICxoSuCO3/GWK8Dd6X6iRCQVjqmSBioVMYiGmM0hCAM&#10;+jl2bB/DRVedh6IscP5F5+Ld/3YbbK5w4u4VPOPZ52FoJe67/Qgm2w2UWkOxRaORYfXwGeTdHOee&#10;N4tbblvEJeeN4cJH78E73nkP9p0zhaWlDi46dx5XPO5i195GSBhdRtuIKEqvXxh1CouEv/4C6BJY&#10;X1kH6wKymaGRZUjSFGwBnRdIEomkkbm0tbbQZYG02RxhBuO64+YCuGIvpzjroowT9eqfBMfqKuUb&#10;2xsbm1wzgHyYI1MKjVbTeWP591UincWjZauk2KBETFqrwaQAE8Y+uCpIeGG+Z7CCx5UTuAufbRDV&#10;KM8U2WJXGQmUebGRwNzDeY4nvei/PQLX9ObEFsD6PGPpltsAIdRsMWySAcibzFVXeX0KEdJK5B/2&#10;XoQeX0cEOw4InS30DhU4ogaa/HDt6ecRqRMCaLBeQ/VQjlohjVaTydeE6tFHi8OMvRJ1B2crjyL8&#10;7vlj89LzSorp02zeEsG7vXjw4tN0NeaKfGNqrntpcQWG4r6zgGULRcoJ2tn4qiPXbLRgA8mh0tLB&#10;QpfO9OeZaSRlG3yvCAqhTNuJ88MWqQKpZ10LrsrQn9ugZYsDn3d2JuM1HATWjITEtvG13ouGP/G9&#10;9yw//urh7E//6GZf0l/1cclVj8FNH/sghFQ9W+ZGrG1IVfSRzk+D0iZICSCRIJUAIvRA8yn9Khvv&#10;fp+98nh/1rQtACK/RRiqRBUzM7MXMvOFg0F3b7MtrwSwnZkvZMZEKHwx2sJaO8ZWTwIkpi+4BGwu&#10;AFsNNhooNWy/C2MPIz91DKlnj5MshWg0fPWsnkvJfC+M/abeA7f9LTcn/+7gJz5y4tCttyxLtuW+&#10;q65+WM7p9PQ0FhaWsbq2kQyGw5+0xn5PPsiVKXLXyFcpKCUhTAKVKMDbFJBw/efGpqfQXRcY9nqA&#10;NVWLqXBaCd5I1Lhz6x+0YWwQRGAhoNLUO4o7cblIE7SawKOfeAUYwBOeeTW0YVx48Sx40IcqhnjU&#10;k6/Ae99zJ/obOaYnU4AkJBNYpuis9tBsErqlwUya4xu+8dF4+9vvQYIUGxsl9m5P8cwXPA6UJJBS&#10;Rd0VG18M49mYoKGKnlTkJ6ahotqDBsOM9aVlSCnQajfR9inHosiRZgnSLHUVhR68mVL7sVlET66A&#10;52KhBmri9tppjS1waoU9o53UgieVgAnO76ICW0mawBg34SxKAyVdsQcz+L5jK6c//dGbAMMttgwr&#10;fCs0yz5LI2vFWO4ZEfMztRR7yJyGbAR7nR1BQOsC0OVSxjim0uTLO4g8wrEFsD7PkGtdqPF2S2qT&#10;OHNJrulz/BjMFHVTo8AoYJKq1U3Vh5BGbwaqBOMj6zjrCRAYldFEYzA04HjDU21Zl4J0FXMU/bHg&#10;f9vqZgB5BigwR56L87YJIIYkbx9Ejv2JdgXBKBSAAVV9DiNkYgirfI9A5zpvo6bDL0FBhDz6UGO2&#10;KL3QE74K0LCFgIIEYLxQHfCaAAQqXPjz4ZtEh9ZB0eTV69I8IBYsIxgOPJ77zgJjiHh+62ovoGK7&#10;Qisi8t40shSysdr9UXrzOxYHz3nK/1l57R8PZ179Y5t9WX/Vh0oaIKJ+IjPT+eBNMundg+YzHoPh&#10;+B5k87shZAaSBAqi4NAqBaiLV2prjCVeNU3LqLkiABAjmRyf/BUS4jI2ZhszJwymKtUYrtngoeRT&#10;a9b43neeHRUKlCmIRgtTM9uwmLaw+umPg1hjfHYaaZKBlIAiCSaCUmKbtMVPmeHKS3iwdsau8Udp&#10;fOpP33IFbvvG9x7H3M49X/A5XF3ZAIwAlCYI5nZzjJYWl+Z1kV/a73RVohL30CXAGg1tLaQMx+DO&#10;k5TuIaqURHtsDIIEBr0ujC48IPDpNSEgROqYG2NgfF87jdAI2t3TpkjAhmGsu4fOHF/C+HgTjfEW&#10;mBlGu/v78U+6FFc/9kLoPEfBAkfuOQJBjInxDCdPrGJufhz93GDYHWJ6to1DD6zh6kvn8YnrT2Bt&#10;0SIhi23bE3zLi69F2m5CqgQkhNs3U/UMFBQq/KTXX4mYruNQTRjQEBHyoUY+6KHVbmBm2xxIKhhd&#10;opGlEImKpqoBKZVlAbYWKlG+RZfnqcgXMdXAE4cMSU1mEWOkqKkmIImt06plS61hmdEf5FBSQKUJ&#10;jNaQSjpxP7g8/MDp/Nbbj+2zvXVitrDWuGIfIdyQ7z2tOF7rDlhJwU4DRgTrWya59jpVIYAQCgxy&#10;/me6uG9K4bROP7ue8asttgDW5xnpMIcaH7uQCPMuT14znvMzzsBTjZb9VWRu1CiFKjfYGnvlIxBf&#10;Qfjh7QBGoZRb99nydr/qkeUiSKo1+gweT9W+BcqZRir76q7nDAvNxpNzzrlcQLrzQAKKJYQgKG9h&#10;EG44DYZmhgk68cDbBX0Vgkar2g/v8+vSbV4EIzx4s+zSs5KUny25Tu0ZMdinMx3jVZ03EQ1TgxC9&#10;DqwQPclcuo9qLvgCUaMWNGgE75kVvvcwc3N2GxGA+SKFYDdhrYbs9+cax0//sv2X65B/13PetPy6&#10;PxnMvnKLyfpSQigJCDFQhu3g6AOYefqVaF32RDTSCVDWhEwyd31ZA6NLGG0fWq9ytuaOzno1pl3c&#10;d02EScvmm4OtQDCiDN5alSbyLK2mfz/2ruPQBsWCSGBi/wU49smPgrrrEM0mOG0jS5owLMFSwVXC&#10;FlLC7ADrHWzMlXbtzMXX/N7bXjm7Y/etJ44dP7/I84sISKRSOZG4j61ZIxLkAUIppdxgsN62fTsA&#10;YHpmAuvrHYxNTNDJY6f3LJ5c+HY2+jvBfFUjU/6BKSGV1/Kw68837HXBDDTGx5A1Wq6yzut+kkYK&#10;5gbyAaMsS7Bx97f1LJD0YEVaC6M1tNaVR5Qg3HHTEXSW+9h72X6UgxL33XYIj3nSFREgCOmqRK1l&#10;pJlC1kxRlgbf+bKn4uSxM0iVQn7PUTzqSVfgox+8GyY3UM0GeounMDN3EW764Ck0hMBF57fxLd/9&#10;aLSnWxBSQUjl7Q0Y1ppYoScEfNNqij9EwX29AlehCrXX7SMRwOz2eaTNJoiAZqsJJnhwpSvgCUSr&#10;AspSAALCsmshE9h8duxeZGArAcrI9RkrCs+6lNl/1hpXRWsgUJbO2JWYwYJielBIhbLQGBS6oEGv&#10;uWu+TYdWShjLABmQ0DC+iCpUmnvBGCQRJCSIVGyPE3bQnS//kpBgchNdYwwkcPCnW0v9v2pduNlD&#10;ysMaWwDrc8Ti4iJmbrwNJ1/5q7AktotSZw9KDYasGfhBEIjjwBpYnqBmcg9w4trDPJiKRsBVSxnG&#10;ykH4G8znu2vqEUQxe40VC5WICDafIu6Z23u/536TNqTEvJ4sumgxuyof1q5VRPRfceW3ghQUE1IS&#10;kEIi8ayWggNumiw0MzRrWJSxJ5hFAUD5wxoV59uRsxe0ZhpOaJ7AsI3pv6FPX7q5sPT1f4FNCq70&#10;tTQshXW615wDfO0cjpx/uMHT91V0zJaIe1U56zvezhJDhL6GsE7fZS3ssIAyNN+yi68Rb333o/Op&#10;ifed/LXfu3H+1d9/sLz3AdO66srNvty/6oJIQmbZYLDR1fKyfZh69ovAzTEoKaGUgrVAv7MBlSZQ&#10;jRS6twE2JUD1KtB63ValF/zMOiyuLV4HUf4Bh0osX3kVuYe2McYzaDX/Is8CJSqBzJrIWQL5EP1+&#10;HyppQgiFMNFJBIFZAtY4RkBJIm2ebgad3zt5z+0fMGn7W4ntJVJKQYAG2zNEoucyMwxrTMdqczeD&#10;T588dvwWAGuWGZ319fnO+to1bO3j0yS5ipVMg6CZiGB0ibw7AFuLZqvtROiCUAyGWF9YQNZqoT05&#10;BZfiYUgBqETB2gxSeW2V9k3Ua2dSCAmREqRSrpLQO5ivLvWRJOv42Cf+E7zSwbXPuAjN8Ta0NtDM&#10;uOeGe7HvwHaMz064c20ZShF27p3Djr1zyAuN8y47B72BRpYSsqbFytIQEw2B5vQ4BusHccG543jR&#10;y65Fc7IFaw2kSpyLumWwcek7IgdsnCEnvHZIRra/uobiEYFBWDlzGuOTbbQnJpClKVSSQlsDW2og&#10;2BiIIJlwZ0SXJRJjAJIO6IQVB28G1HsSBpBeXXdBEO/8s+pXa1XF6GwdnFM8LDurBA96S29OmhcG&#10;q+sddEvkd912T3L+OeOQjQtx44fuc/vmJwjMtUk+UVVwS8KfI6fBdQos7yEYMgnBfNZa2GEOWxZ3&#10;/LfBTn7FEy/b7CHlYY0tgPV5xB3PfgbuYRZPeP7LrqJCE4cLvgayHmosjrMLqi9TYzkQ+ZG47GjW&#10;ohIjVg976/Pw5Kvygpaovt6ahYT/7Oj8vCYqZ2/hWWN5QlWcsIDxovZqxi1cxYj1sy5mlGwALl2f&#10;KSJImSATKRLJTrxKAhkEMhByYWEMo4C7UaM+ysOpakYmIFjCoHQlzP4YnWUde+GsG7CVUDC+4IDI&#10;QpCqUrBU8+ShSsgfKjErCX412wo9EOuiVoKoZW/ZDZL1FC/ZyIDFWaYHfOyZLmsJuiwg1+1sNhz+&#10;1yRrfK+aOnXj6V9//Uu5Pzi42df5V2OoJEWqGt0Tawvltqc+HpxkXmzrRB933/AplEUXO8/dh4n5&#10;7TAgdDvryJpjUEmGoA8BUDFUtV9ATWIXJzfVAyVcs3XT0ni9xYo765sYO3fsiuVyVWJSpVBp5tlc&#10;i6TVBq8AQlvYQQ86kc5HyDZAyhdvGAup4FKfUpAw5mmD04efmsydQ0lr3NUEa50KKfcLETRCCELs&#10;xztS2xYgsgIAM0sGJ8SuwTAgYIRAr9PFsNvFtp070J6cjMyV6Tn39WG/h/HxMQyHQ6ydOYX25BTS&#10;ZtP1ThASSklYASBR7p7VzoYBbD1ucGOKEIASElIYGMuYmBvHsRMd3P6Rw7hs/yyysXHcd+v92Hlg&#10;BxaXh7j+XTdhz8ufDtBkTJ+FpsjWWiSSANVA2gSe+fxr0Ot0cfvNh7FnLsGRY6tIbBfPeN41aE2P&#10;ubSYdEUQwVDU6Iq9Is9cUbDzoGqKyjZMVH2zZUkY5iXWl5Zw4Py9SBtNCCFRagNrdRTCSykRPL9s&#10;7bqxlkEijB9elxb6FNYmtdYfZ2SrAnslBKxhz7IGDy3EdQedFgFIUhUvfCbAGGfUvL7RA7FFWRLW&#10;N3r6znu6SMdKGDBk1AAHHbAHc/4GkRQYPlG7hfwEnpxOOKTsCQxjGbbIBy3w6WE5wDf+yKs2e0h5&#10;WGMLYH0e0XzVr+Lq337DDpmXjyFrYYV1rQsQNDf1Cg6K4CjInim4s0dz0LonUwWD6tqfiv8Ks5HI&#10;rdY0XJXuywGVYPFgRxgYS9bDFyckF5B+r02crAdBbqS7YaApJO5G5uiu0k4ETYlbp+ESsEDJFlyU&#10;6FMJJQUSRWjJFEoBKaXIkAKkkcAiJ4PCa63qJqzsmSB3QwaGCU6/wqVLTcKJ3EtjnC8WyDttC6d9&#10;gkRVXakrTUzIuiJxNqie4aschn1aEeSLDBD7MlZfg4jLOWBa2W4Q6g74wa/eAJS7/UACNgaUGwhT&#10;KKH0ThijzobAW/HZ48abr8ejr7oGf/2an8fO8y7Z31s80jr3qotdE11BIEgMOj3c+oH3Y3y6hdZY&#10;E1m77YS8RQG2XTTbAipJq7v3IVirMGGptHfhJ+hjEB98lbs1R2NIttZbQhSwunQpeiEhpALLFENW&#10;aCiJVAj3cJUSqjWBfqFR5jlKKWH7fbAlJA0DzjJvGGliSipognRniYrOOrRsYHzv+UjGphG47iB0&#10;djo0f+0yUnh9GNVcya0JUzqB1tg4zpw6jeNHPoErH/sYpI0m2uMT0Nqg3+tBKonlpQUkaYosy7Cx&#10;soSs1cbYxCSkFGCW0NptH8IxGFY6JoWsGQEpFD0yGKqR4fTx02grwgWP2o31tSEO3nI/kk/ch+5G&#10;id17ZjGze7YipYkw6BdAqZGOZVHbxGBISRifGscTn34Vziz08Kbf+Xfs39HGtj1zKIsCSqmY+mQ4&#10;IGKs9/8TwWbAgytEaR6s9YJ935Q5URIkMvTWu0gkxcq8Uus4ISMRJsqVpQ1BRJPPaDLqv6swNgNw&#10;LLgN15c/byKwps50NAAcW+syUpGt4bkC3x4HcWDX1sIaxmCYg02JqelJLK4ttPbumTl86L7FmXJ1&#10;OQk3iQhZkLP844TvRxipt3phCAWHfCfFkEKCBEHnJZj1KrE+OP412ED9a++IHuaYn5/H8M77gCMn&#10;Hye1vhI+LRWuzpHSXQrgKIzUZ9PHNbF4vNgo3rTOP6vSVAXbAhG8m5gguBJahwGROKQVw9YCgKuS&#10;bCLmy52NQLizRopNUGmvLIfKvfDg8D37PJNDBEgSUEJ4IJW6AQIC1hqUZYFub4DFtQ2cWl3HmY0N&#10;rA5y9EwJQ64suykkmkJCBgFyrcIxaFPchMsZ5tkgsrTas2jek8sal/dHWMbCsEXJpZuRsmsCbdl7&#10;WHFwgK/5HnntmrCpB0w1LQMZpz2IaUrybXdCBVH4tmwEVogFAgGiagAlGCUstHu4WAMqTDK+mu/e&#10;8/rfwvLb3rnZl/tXfCwsLGBhYQE7t+3GE4kwf9HVFx695aPfL8wgS9IGoosiA6uLi+gsncDq6ZNY&#10;WziDfDiI/k1lXqDIhx5snPUk+pxBtZ+gb6z0VWHiYayGDqwVA0ga4GwCfTWOBdPEA32Bo90SvdIg&#10;ilMIkGMT6OUleoM+OoM+ep0Oiu4Gym4XZtCH1YVjxbSGLkp/PzBsWQB6ADFYxslPfxjFxkotZeSb&#10;8dZZD8C/b13bGuO1iFTBfUGEfeedD6sSfODf/x39jQ2ngzQGLQ9Yx6YmYa3FfXfdg+7GGoa9DtaW&#10;FmG1gZTSaYf8xoL+SiUSUqnR9JLbOEAEnRM2FtYws72JHefvxMLRFfRXcmyc7qNzYoiFox3cfcN9&#10;6CxtAJZhWeB9b/84Dt50l/fyrFhCt2mfUrMG+/c1cPWTD4ASGfcplLgxgqWE9dKHSnwfETaT64Oq&#10;HdNltIYpS7f7QqCzsoZWw42HYM/qC+HBVditKs0spTsXQilEIboXi9cF5A74cXXN1tMd/iGijfH2&#10;GVR7TtWuXIHINsXnDgBdGgyHBXRZYGZ6AkJlOH7/A83LL5wf37Vv5t7+sCyI5GiGhVD1TCRvH03+&#10;R1Yeco5dZKejCDo1IrDVMEUBqc3K3PjY2vaZqU0dWx6J2GKwPkesv/+jOP2MJ0J82w+dL8uyacEg&#10;DV9cF+aHNa1U3Wtp5Oqulqk0RSGEf6sCZyFdMKLscmrF2mxb1qoBq7pCh90k4O1AiUVVFMWhyXRo&#10;Y+NuQgN4B3PrDTRDP8B6O5ma51bQIpEEsbNFSISAkQRjAa0ZRWnBpcIgH6AzsFjiHGkmMdVqYaKV&#10;oK0SZKSQskUuJHIiGOuN7EA+5eKqAp1KrepdJbwxKnwKsbAWgpIoAGV2gMiQ00AJSICMo+ORuCMh&#10;eJG+BcHrLyg418v4zGNyui5LlSi/ShPURcyVZiuAY0S1ljv/gtk1dmUNU0qoXr5T3X/sN9d+9Ofz&#10;lRd9y4fXPvRBTD3lqZt92X/FRsEak6qNsfl58eO/+7+fcuqm9/2S6C88jbgJlTXAQkGqFCCGGeaQ&#10;AjD5AJ2lRejhAAyCKUoIoaBLB4CE8h17fVo3+jcFKdZDSLK0ZeR57plPB9bDw09bC2MZpWWUFiis&#10;QG4JJQOl1bA1Z2sBQhEwHtzvZGwcnSIHehaaLTJt0GQDyRaWnPkJJSlYOINHYxNn6Gh8SygCUi5w&#10;5OaP4YInPRsWygmJhQJIoigKbz4pXEUuBNha6KKAShJACD9hq+7Dyy6/Ap8e5Pjnt74Vz/u2FyBt&#10;jmPx1ClMzUxDJgna45PorPdww8c+ih27duDABRcCxBibnIHrXWdGvkcCQUmX7ndmr5UtijGM1ZUe&#10;isEABx69D4YkFu49DcUMKAmVMmwJ3H3DYRy+5zjOv+IcUDaF1aPLeObzro7bYLCb9EnAlo7Fnt8+&#10;jhf/8Dc7jl5bJBlAQsa9ch/0WQMxauwZal8sAGMZWnvjTWZnneUBWndtDdMTY7EwwLFSruUOe2as&#10;0u66Xo6u44D3/qqlocN4zoRYARuMTQOzFjpJSCX8MhwtLpxMIR5WzUvLHa+ryDQY5AVKXWBqso0k&#10;TbHSybG4sAC7sbjnxS943Km30sYDN3zkzvNBQgiSnrUSUb8V0tBCKl8Q4IiE0t9Pqv6M9Ns3bKF1&#10;Di6Ke7cndrHbHN/s4eVhjy2A9Tmie+QIlvqn5J4X/8KVgl0FhrNL8sxFTVjurp8ArGz1kPX6pqrS&#10;METoNRjQT6UP8k95txhXFgq+yxXiXRdX5tkvljF95XlmNwMiE9maavD0YIB9ajCmOLRfTtaAgp9N&#10;kQM9zj9Ke7Dhj5kEFBIokSKRQJq4XlilTlAUJfp5iU5viE6vh7FGgsl2GzOtJpqJRIMkJARKEhii&#10;cLPIYDoazhYBihKUtoBmDUHuAaFYeesGT74TxT50QOiIGOdsPsVoYUk7oGulKz2mWm9FpK5fIWkI&#10;rjRdDujVjV1rs0WyYIgKnJFLxJJvduqULQRDGoX3JCMQVLf32OzQ8ddN/9QvvVL8/q9/ePW6D2L6&#10;6Vsg6+w4ffo0rLH46adfiRf+7GuuEqtH/mBKdK/okgGxxsr9dyJpjSMbn0bRWYU+di+uvWjOsTvo&#10;Il86iTJpQBc5ZNJ01WJawyYpfEV5FSO6dzoLZAkM8hz3nziF9ZJB0jfAJQkdDX+EL0WXICFB0jG9&#10;UrgiEEHxbkdfW5SWo2WtaE+gMyhAKGAsYLWFhEWmFKxJYHXotciAKQCjwSr115ozym02mzhx/wM4&#10;ccdN2HPV4x34YwMhJKRUyPMhkiRx50ZrqCQBG+tSZqmrZAt3TJKkyPsDPOoxj8aefXtx+8234urH&#10;PQ7N8Qncc8edSJME0qfYzj3vAhx74D4snzmD/RddhP0XXYLG2CR01CVWI2Bl3SAjAHMi6xIrS2sY&#10;ayc45+I9OHLnKQyX+pjaNQ4rLKa3N1EOCiRSolgfYG7HDrznrTeAh8CpI0uYHpaYmJ+EVAnuuf0I&#10;uNTYd9GuCEAIFHdF+N6VXGkHIhsUUqr1qZN7zX8GZZxsSSlBUqIoNEw+RGvnFIRSHrwFMAV41Zm/&#10;rpwflRASJF3VHUXirYa4g7bMs7NEVZoPgAfJfowTFEFYYMDihBwc9VwuI+BYsbwoURY5xtpNJFmK&#10;0lgM8hw6H6LRatLiwsmdO3bPLiQkTSoSkZB3YFdOH5aQhCTpCk6ClU1VLujMqYPaIxQKCAdSjSkh&#10;iO/+kSPzxR9fVmz2EPOwxxbA+hxBG11sf8t/NBOtt3FhUPUgrFf8uZx6XawO1MZnVMLC+jtRd0SB&#10;rfIpv8BixXWjvqZqBlQTZUd2y3s8MRmEu9X952Y6rtc5x4e7iX302PtIBS8vL9iOQMyDNIQKOltt&#10;Gw5oCpbeoNR7ngiJRApkiYLJGhhraQxzjY1BD+v9IRb7Q7QaCtvbE5gbG0crSdwDiCRyUyI32tP1&#10;9ZQMQZB0ZdRsoXWYJTrBuxsQTUzXOOG9gCVH+TMZWBq6XoLsLVSj35WNPRcNaUhYcBSu+1/eEJW8&#10;FivwVZViLmzTwUPJrmxZQEBYjYI0ck90SjBYu1lt1uk9lg4efV3/Z37llfS7v/LhtQ98FFNPe+Jm&#10;X/5fEXHq9CkMNrqwbPGHL34OXv7bf3TB0u0f/NW5dHg5pRnGJ6eQKcLqp9/vdS5uWBOwaCkPiW0f&#10;+v6bUaox8NQ2YCpz6ebQKuesXErVGsf/Hf4d2QSD7iDH4W4BUgmUSiC8jUEiFZQiJOQGWEmA8sCi&#10;Yo1D+ylCzzDWC4OZ1AP39jgobYKRIy8Kd0yJhNQlYI0DYsQgNnBuc36yxwJsDYRMAAHsnJ/F6Xtv&#10;w+6LLgeSptfluIdskjVgytI94KXzI5JKQRe5e0CLmNsBEaHRamF9ZQW7du1BZ32I6z/4ITz1ec+F&#10;PnA+bvzYR7F46hSILSYmJzAzM4veRgd333IrVheW8Phv/CYnAQjmoqjpOrkaX9yfDBhCfy3H/Fwb&#10;WbOBM3ceQioIqqkgFGEwKDA+3cJgY4BHP+NiHD+yjPWjK0gl4f47TqD/yYNIWhm2n78D13/gftiN&#10;VXzPf/9mtKYnAdiqEwUDUiqXImSfzGcRW9KEoAi83GtKSbBIoUsNNq5JslQSpCQ2VnvQJodKkspW&#10;4UFXV1yxA3lSRIYKCM2bq+2NpAypjlFpJBU6KnlgCEExY06CQDakO738QjPyUmM4yNFIU6RpCoZr&#10;8cOlhl5cQbYrw+yOXdS/+5BUyrXdkVKASYEkQSgBIRUglNNVMUMSu76gAIR1/ZUSD0LZawaVTFBo&#10;DU/7HnzZjjVc/rinAG9402YPNw9rbAGszxKLi4sY/OFfokUz58lEXhoufkSTTFSiZ1S3USUwD9Sy&#10;9FjFiaOdY3jVRCbOPnx+H/G1oOlCfI1D7uJs+Vxgn6j0uY3K4iDYLACucqdqNR3er9grt7+qAlWI&#10;BBxG2h1ECwSfCOPQJd3rtOr76284IRSEFEgzhYlmA0u9ARZ6A5zun8H2Tgc7JyYxO95CU2WQKoEk&#10;YEDOH0fbeuWiY8YAl1LUmtFIJKw/PgcCgwDd9QZ0e5oB/j1npVC1nnDnTIAFR5uMoDuzwls4xLMZ&#10;UroGAsGbKCQyfRoQgOSK7WIYDIlRsHHVOC6Z4wb20jMFne5jW/c+8LrBz/zKK83v/sqH1z76cUw9&#10;8Rs2+zbYtLjnvoNQQmC1s4HtU9vwtG3T+ON//ueLVu+5/rfaGD4vyZrkmqJpyLzv3PvrNJSSsKxg&#10;WYJgQLqAtB3kvVWgLJDuOeCrxoxncUXt8V9bz4ilR8jkM1IVGqpXQCTeH1z9EFtXcsGoClEAP5lx&#10;V8/iUENbp1caJg0kYxPorxxBqiTYmz+qNHObshrjagqqkcBoFUvfNYRLQ5khlEowNTGBPC8xXF1C&#10;OrcHxjCs0BBWxn56RpfO+8kYpzmSaoTKI5+KStIUSaOJ7sYGtu/Zg/985ztx3oXnYfu+83HZVY/C&#10;Hdai31nz2qtJZI0WkqzA2uICBt0usrFJGFu6/at1aQhsDaNiVDbWB9D9AbZfOIV8aDFc6WJyJoUQ&#10;FlwypmZa2DgzwPRchp0X7sO733wdZrc1kTUT5IMSZS5x6PYTuOvWU8j7GXZtbyHLUgTpklQipvai&#10;7UFgqH3VIAVNaE3HFSRYQipY/90BcP5gQkEIhfXVdZgiR/BHqxuE+iOuObNXabXwtxP925HKwbj9&#10;4NJZE4+PPB1GCi44jm3h9Xp6kNn1Wez3BiBi13wbBK0thoMhwEBzegwbRQ906pTlshwI4ikh/fkR&#10;EkImHlwlzoRZ+jZKIgUh6NecCU/iUaFl31/RWGhdAqW240oVG3mBp7zsRzZ7yHnYY0vk/tmCgfxT&#10;t8CeOH2VzMudcaZ7FhvlgI2NGqqz5yuVJN2f7rrTe7zRRsGZuwcfaj3+9ZHGyhWJ7VJcTshuUd3k&#10;Qdxr2WusfINO1zjZwMIb3/n33TJccwD2VLTfrogAsg4rvc7Cg8jAormbTUCQhJQSWZKg3Wpg98w4&#10;LpqdxlzSxrF+HzefOYN7Ti7gTKcLbYCmUBhTCo1EQQnp9su682escSCLGdpoDHQBawnwx2Ysg630&#10;Il6XHjVc+uOGO2brvb7YuSWzHwDY94y0Xullvcg/iu/h/jaeDWSvshJMkCxAsSE2oYRBaQv0WWPA&#10;jiUMhRJMpfuehIZGAWNyJBsbj23ee+R1eOWvPFk94fFY/+QnN/su2LS48Lzz8evf9Z1At2je+K9v&#10;veLXf+c1r1i544N/wZ2Tzy/6ayLvroGHG6CiB1gPoi07lllrSDZQIJSla+5stQWxQVL2wCfuQX7s&#10;XpC/jtiEhyl/jr3iqFPUDDjHAaevMbVSe1iDCWmxryVw8WSCiyYTnD+RYEdTIgWPPDgZQM4CpwYW&#10;J3oa1Gzi4suvwOWXXordO7ZharyNZibQkgYTqcDM5BjaY20olUKlDYg0c4UiIZ0El3phZrQbGVaP&#10;HQLYV+wFDzsAUiVI0hRSuvyo1trrpcjp08oSpgwNfg2yZhPGAs1GgsbcNvzHv/4LymEfY5MT2H/h&#10;Bdi9exd27t2D9W4PS8tLyPMcli0Wjh+B8K1ZtHbrDD+2LFGWGkWhURYltNHorA+ghyWmt09gY7kH&#10;YTXacw1QyRCwECJFf3Edlz35Ihw9eAaiMNB5jsntE8gHBVYX+mi0PCBl+v/Z++94SY7zvBf/Vuju&#10;CSeHzdiETBIEmHOUSCtYycoOkqzodH+K15e2rGBlyRJt2gr30nKSfCWTVKAokiCVmEmQAIlALMIi&#10;7AKb9+zJEzpUuH9UVc8sJPEn26Io02h8AJwwZ6Znurrqqed93udB5w6ZKx749Dl+61f/mHs/9iDl&#10;sASgLMc0TRPngmShEAxHVQtyiBK9icWCF0SmT8YSsMJ7QTkYkBc5yTo5bG7dBMy1Iu9Js1AQ/ieH&#10;eBE0cJFVS+x50nxOM2vxt1eNzemvQoejx9ogxm+z/7ynNpbRsAzXtYixRNZRVw1aSyyeRsPi8ipz&#10;M32ji0IgpJJRrC91LGvKmEkpRexM9FFLFs4uMXFhGXLB7kLFUOmmxttmI1PiMeXN53q6+awcTzNY&#10;n+FYGY+o13cxp87MilGpEyOSpM1iqlQ4OSZhsZOOi6cI4cVkN9TyXF61f9/+t42giXXtCMwCyGum&#10;njOBrGTeadunCqxO2DUGCjyJ2qP/lJcRQKT3Ee0bSGql4Mw+kcRPbCkSbJxYscj2nMTU915EY7pk&#10;1ilAyQwhBDMzimNFwfww4/Rgl3sHu5weV1w/2+Pg4gJzRU5PK5TMEYypmhLTCBoXyiEJVJpG4JUh&#10;yGFimQ7VtqBP7B/CByPROBGyDL30sfMo2Ty4lq8QwiF9KDEmi4s209An7iqUZFtO0lm8kC2vZSOo&#10;AxG1ChOJXSzMIp1GNA7nG7Kd3ed3Hjn9xuEbfvz71M/80Ic2PnEXSy98/uf6dvgrOS5cvohznoP7&#10;9nP/p070vubbv+2lJ//gv32TGK2/Wtrhfu0bLZwh2D+BcEHz5J3A+rBjTF1WUnWpfU1V1uR5Hhmn&#10;AISlMJhLp2hW9iM7R4PYPXaTpRLv5EibIFpi2TrHVhW4UU27t8J7UN5xsJNxeKFDN8tCxIoM+qt5&#10;qZjNPWdHhtqn14nbKhHsSITK6M30ycddlpcW6M3OozKNkoJCh9IMMjAotVQY1wRw58JcofMO3hmM&#10;s+hcc+bUI6w843mg+5FRExAtIZwPLuXpfTljg5dSZPZQoSvYE0o8WV7gmppjN9zAW998Oy959UlW&#10;Dx2j15vBLa3glUJcuoypS5aWl+nPzvDkE08iO31W9uwnmZe2tikuANUUnQPgmwZrRiyuLvDEQ2v0&#10;5jOKmS6jc5ssHZlj/YktDhyeY+XYNdzzXz+IAPqLBTtbu4BkPNjhxhcf4uTDI2bnhrz8y54DeY/7&#10;P/UkD959hZMnLnLkxie45db9PO+VtzIalWip6fWjvYNUvOtd9yHMgBe88Hpm52fQWrab1CwLmkzn&#10;XTDqTPYTzrG4MEu+Z4buzMyEgWo1UhP2KjBJ8YP3U7N43M0KKeJmmHZsiKeMyMmAnPp5fH4JIbaM&#10;yXOnedBaz2hU4iK4klK2Lu7WevI8Z7y1w85gF292WH3WTWSdTifLCiFUHM9atbqzJHRXQoWtZuwm&#10;T4CwjaqC1qbCOY+vLc7YwbAaXNJXI8XPm+NpBuszHLuPPEHxzl8tlOI5uOg+nvL4/ATW+CmtUwIU&#10;fqp7I+gtIqPTFpJUdFyfgBKmgMsEhU2M3YIGKhX4pkXq6d+02xLtTjVs6C3GGVzMQTM+aE8aa6mt&#10;wTiDdWBtoI0b04QOGQfGG4xPAvkWWsbzVK1mLEwXQc8UAISa8oNKwoGJPYUXIETonNG5YnlulluW&#10;lnlGd5aBNXxsa4u7zl7m7PqQykKuJDNFl27eDXoXAbU1jBsLLmoorAkBpoEkCiJm7/EuZdCFnxsX&#10;uwlTeSJ9flPMQtpxtaxc68cVM+QCdMV5jyFETlTeUzqoUFROULma0jU03kSPrimJ62Rw4ESDow5u&#10;143FVTWdreHzZ+4/9Ub3Az/2Cl7wPDY++r8Hk+V1wcF9+3n/23/3WY/98W//Un3m078htp/8e6ra&#10;vEbbsZauQUVF4USDEhklG8Z5YGQl47Jhe3tIXTdUZUlVVcGTyBkUltxXNBsXwt9P67ESAIjj409p&#10;3wXslIa1cRO0RUweL7xnb6E4PNehkKK9OSfes575XLJa6KDgm1Sopm55ge/N4IVC5Z1YYvRkSiN1&#10;RqYzCq3JtUZLDdZTjkrK8Zi6HGFtHZ3HJSrT7O6ss3H2cZQSLUiY9oWr64amrkEGgOecba0DhFSR&#10;6SpCQkOR4z0sLS2xU1re+fbfYbSzicfR7c+g8y6ZytBKh8+8DJ/5g/fczelHHo6WFcF01ZiG2gSB&#10;dV2Nqaox1XjEjbfs5Su/7ZXM7F1kuL3N/IE+zlq0t/T6s1Tru9z4yhu5dG6b0ZUdmrKmNzdDNa4Z&#10;j8e86sufxZ7rjrK7NuS2Fx7k6C3XcenSLk+cvMjeQ33ICh56YJ3zj69x7uKAf/8r7+dX/s0f8fEP&#10;PIDwngcfvcyffPAcT5zZ5Zd/9f287f/9Q5qqjB13BmcatNZ4Gzv24l2tFVxz/BqW9u4jK4poTioS&#10;/RR9tGTLkqksCwJ/mIrnSWL2SdlZykl5+moNVhyT08RrermnmH0msNdYy3A4xhpDkU+aE4yxNHVY&#10;I6RUbG9sURSK5ZVl+vPLeBeMYGX8V0kVv4/GolFPprQOPm2pUSC+/+TDmEW2rjHBygfrKXROLj+/&#10;MgjT8TSD9RmO8akncGfPXSONf40zYecVK4Qke4MUyZKo3BTonEa8S9SuC919wod6e8RBEZxcbd3Q&#10;KrJ8Yksmeqk2ozDYL+OmAqH91D84gSXpDIi+VomunoAP4g2fQJ3zTSwLSpytYg6ZRkrfCsBDpI26&#10;6k4XqQknsj3EuBgfDR8kMvij+GkPsDABKBE+R9mDw1nGzEDz2M4uJ+sha2s1N1UzHFlYoN/L6eYd&#10;QgKIpTKG3aah4x1SR7DrgpZDeYEQYTeO9K0WKpVpQ4hs3NXF2KH0PiL6i5+HBZoQ/XCVri7FD1mE&#10;i1fOJ/YwaeDi2BAuUvupj9S1n6NMujZhsVThVBoQFgr88zlx6o273/0j37fnTf/yQ7sPPszszTd+&#10;rm+Lv7Tj0qVLV30/OrvJUndBf+Df/tIXbH38fT8s7NZLpBsLgY2Xw7eTNVK0QeEp5zIxl0iBcYJm&#10;3GC9QCkZLBOqhlxbci0QIvid+Wac0HVYAnxgKp2TYcxPOWWnwyO4sDumbBwysmLp+ufAvn7QD6Zs&#10;wrjtmsbUzBWKtdpi4vcJXCkc8x1F0+uRFQWiqfBYZB50UyqG4Xpno0g7sG7WRGAI1FWF16HMJYRg&#10;bn6eBz/xEV5x5CbwkZH2DulTzibBsynqrZwNEgMlg6WDEKGTUKooDJASrTW66HDfiQdYee+7eM3r&#10;vgSZZVjj6PR6lL5BIGjKKuh0vOeJR08y2Nnk4JHjZHkRPcJsiMixDmccOMv8Yp/9Rw4yGtRc+5zD&#10;1DsDNh66TK+ncTXMz2n23XyUj77jbopMMa5KjAGpMwpXc9OLb+btv/EpernnpucfwyF48NNnsOOK&#10;Q7cdYuvec8zM9DFC8p7bP82JT28g8oL1Kyc4cmyFe+4+zXVHeiwdmOfEI+t8yauOkRVZKCUD5bik&#10;O9cBoKlqdBZyUTOtKIoijLe6xloTp+mrtVyhTBaYnwCofMt+Trv8J42vlMFGIwntk2FoGkvhf1Oe&#10;jHEunoCcMM9bC8NhSdM05DHSqHWi9x7rQpnO+oxxOWZxcZ7l5VXwMhrjihh4rUmlwpQ3KGWwk9Ay&#10;WoYQ/bC8QHmCFYl15HnYLMiyRNsQBF5kWtipz+fz6XgaYH2GY3DyUUSW9bqj0WxKOA9eoBNX2pZF&#10;4uqOI2CqNEhgvkQqr8mrQNj0zTEp1U2KctPCWI9DCBdBTgRL3kduxUctkYuao2hAGEGHb004I9DC&#10;oUTsdomvG77OIjgIeq6EXILOOwKkFJgc3lwEe7RAkqhLmwDHpFxKHE4qrUVfKyXBa6SwrMz36OmM&#10;2Z0tHqnGfHy75vKo5rqFOVZmZ8iUplPkdCvDpm+oGkM3agE8AiE9libc6F7ERUUgpCUl4ngckpDk&#10;HnZcQR/gk94dh/YSJ10AyX4S09P600SwlLxmhJct0PRtXmFobJBtWYBJ6Her1KDtGHXCIlyMHxsL&#10;imbwfPvI6Teu/+gvfM+f/Msf+Ehz6TLZ3j2f61vjL+XYzhxF7Vj/qf/C8ld/YbHx1j947ebDp/7m&#10;kt36kj2iOlpnnp0lz3hZYTvBmz/YnsRSsyOIxBP940GgyfICjEPYihwRq+8K24SOPGuhsRVOaObn&#10;90zYAT+9aCXj0ElJPw5/nIdh1eA8TAr74Z+OlnSz5E13VcG//ZkgdBUqIWicaF9W4VkqJKu9nJ2l&#10;RczlGTIVRO3Cg2tqGmeQsRQq8lBmN9bTNKbNd0sxKojQrr+8tMDJO+5mvH0ZObsvBgnTarFCJ5yK&#10;92MclbFcp7OMehxAqM7zcJ872N3ZAWEZN56P3nEXcwsrDGvB5bOPc9ttz8XWVYh8ETLGWIXxv375&#10;MqPdIQcOH6HTnwlxVza43VvjkDGiyjaOPJc8++XPYndrwOP6QcbrOwzOb3Lohr3URrD+2HmKfs78&#10;4hzD4Ziy8Rw9vo9RA+cfucjhIz2WDiyzvVtz/11PsPdAn91BQyfPMAJ8lvP4p3fYsyDIFiVXzg45&#10;/ehZum6Xv/llz+L2d3+ab/n65/Oil9/AeFziI5Nf1zUdZ1GZZrA1Qkjo9Xqh1Eo0U9W6NTeNM3W4&#10;yIIIruIKIGI8TwJKsftPSNkC3ji04++ZLDZ/JiaZ/uXkeZ2H4aikqWuKPAslThsGs5SSPA8l6DAQ&#10;NVvbmzhjyPJQQpRaOy9VmFOjp0nIaQxeWMggNRFRsC+ScWuMKrMefF0z0oqebnj5rdciekt89H3v&#10;93Pa+PB3n3/H5+e7+ks6mrUtRJbRaxraKTQCCzmplDHdRTjpNIpQQrQQ5Kop96ndgVz1+6dqq9LN&#10;EjiTVK6DKFqdquM7b1shu3UO5+KE602MWSCyXcGQMFkItGAodjzGfjhcQiRikpooEQjv2hs/QMZg&#10;3eCkYeL6PgGT4avwwYVoh1QajSydDx0nPuYZ9mYk12VL9LYGPFQNeLgacn6t5NhwmyOzM/TyDlpo&#10;vIUtUyFkQZFlAbDYwBekPEHpBVIaFCG2Jtg2BJ1UpI8C8HNBU6VkKOWayEJo1ORqiOSh45L6Joja&#10;o99ZAlI+xvwk72M/pbVpMxAn63eUzEfjPxF9yKxACk9n2zyfux/4sdf+7L/71sH3/egTF8+dY9/B&#10;g5/r2+N/+Dhz6QIezzXv78FXzcnt2dljWz/35u/oXrj4Ld2d8V5BjbeWDp6ZXFIuSYbHO+zu6eD0&#10;pL1CCIcSEhW1S8ZG9WHdxGiaikwqtNTkSmGyPhfXtxgMR+T9OQ4+8xY6e49NWtvbdtkE1q6+G9P4&#10;TyLh6fYS4vVMaZfp76cICeINCyJ19sYHxJfM8Sx3c5TwZN0uPi8Q1sQuNYFwBteExhGpM4STYDx1&#10;OWQ8HKJyhc46KK0wIsxRMoavN2VFNRzQmZmUzYX3CO/x1rVBx0KAlzJ07jY1WZajOwWmrACDzDRC&#10;CpYXZnjJi17CH7z33Ywbw+++4/epyoo9q4s877bn0un1aeoyCLbje002EaPhgEtnn2B5zz5U0cP6&#10;4PVlrSWTHqTEWNNuWGcWZrjti17EmRNn+OSb/5hbX/8azj58Hl/VuH5GXYJXjmow4rrnPJdzZzYZ&#10;bg458pobUVnGkw9cZOPsJsdefIATD66xuDjL5s4OTuUMdrbZd03O0DtsPWZ+rsNXvPhlDEY1X/vV&#10;z+OaY/vDfKZzhts7YX61FtfUFN0uo3GFMxW9fodklpbE5K1jeZQHkMTgMc/P2tANLeWUu37UgU6+&#10;b3d8rX+Vjz9PQ/XqQ0zYMOejzEFQVjVNXZFHUN4OSglKCzKpoMiQUrJbGmY7GTN796KzHI2QXZ0P&#10;BcJ6IZVPZcsp65EQSO4RWk55YIXTcSLk2noRGk4uX77E9v4VLj/5EL3cnz584MCW7nQ+19PSZ+V4&#10;GmB9pmNc4hsTOpOeMrDbiTdQF0y6/iaAKrm5h6Esw4IspjcfSY80mdhjYbE9BZ/Yo8RuXHUewdsk&#10;qoGC9iSyU8Y1MSuL2BGY9F+KSX+Lw2CQXsYSWmua0k4IwRwz/c63hotteTO+ZYeJ4CyAwDZSJr4m&#10;IlkdOFwUhCf9liMFPsfSoxQoBbnOOZpnzA96nN4Z8bgZcM9ol/PjimvzgjmdYR2syxpqWHKBwrYC&#10;hHfBZVt4pAt5ZBKNjVDPR5FwKP3pYG8haNlBGR3bJXpKe+YjHvMoL/HCMF38EVf946ZAaRoH8Tli&#10;s4ITTfhsvIoAzEM8Q4/AyqgDayydra1X8KkH3zh6/jN/au+BA5+qNzZ8vrT0ub5D/sLH5cuXw8j2&#10;juFwiPu9j3D5hbcW29//7q/K7r3/n3bWr9xCVWolQsZkaKwwiBo6F6HYrCiOGTau62E6GcnSRETG&#10;JemnhBC4JpRmdKbpFB2yrEAIixGSi0Kilw9x7AWvZGbPQazU/GmB7ZQ5o7ianRaA9Z7G2FSxmQAp&#10;PHUUbefxZ5MmFn/VE1UmuLwnf2K8p59JChU2RFm3j8s6CDuIZxR1jjqI8D0OU4+pnWWwvc5wuEtW&#10;a/KOIc87SJ0BFiVEFDSH+8HZ8BlJ5/DWBqF8VQe9Vl5ENlmBsVhb42wZwpt1RlNXIcVUCOYXF3jR&#10;S1/G6SdP8/BD96Okolf0cdZh6pJOr4tzZsoyILwL50LEVTkaMNhZJ+vVIEO51lqLFYL773yU5eUZ&#10;rrnpSOte7gBnHau3LLN03QE2TjzJwtF5qlJw6YnLLF6zh9kZzfI1e7jjd+4hzwQHju/FeMHpRy6h&#10;hIFcM9ges+fAAnoXtgcNZeN44NQOtbesdCz9fk5jDL1OxtzccnDAVzoyVIqdrU2c89ENv0PVNDTD&#10;Eat7V9puwQCiaK9bOpKpKohJd591SGljzFgYB1LGDfvUIpM279NrTxqiHh8rD5OtQNhsh889MJqW&#10;LEYTpfPyeHSMLpKJVROSze0tbFPT7fVROscjdJblPSmEE1IoYjOIjJyyECmzIsUOpXkVtIgb7TQf&#10;O9gYDLnznrtYXd5jm2r8B3/3R3966yNv/c+f6ynqs3I8DbA+4zHRVghoY8cCk0HcVUyKhFfP075l&#10;KiaTc4o1SMSWbDvSrgJZflrGHkuFPmk6aEFeKiIab8AFvVCyMjCxIyTU1Sc3pxCGyT47MiY0uGQM&#10;J1O0S+sZ38IkCCApMU5XlTVFEuwnTdHVr5PKZoHbUhGAhM9JE25sWtZLoH0o7RRa0Su6LM/Mc3S4&#10;xeO7OzxRltw9HrKMRAtBIzy7jMlMQ9f1yKTCpZKsjDo4L2m8RUmFk3WAfzKcs6UJZTwJYPFOYwUh&#10;PyyWCZNrvIyLukvXViQtmWx3lIG9vDrQO4whMfWzcAXbUilhgLXA3DusCOeCV4i6ynoXrvwtf8e9&#10;B9Z+6l9/uzv5+Anrg7/Y/wrHnj17uOw9zxCC97/lvV1x8pHr8o/f9XcXLm18i97d3eMtGKcwMmja&#10;nIjsiohhxKWld3ILUTVs3jyP6WvwEmMCY2qTcFuA1EFErHXw6THWk0koOpJrD61QLR5jds8+nNYt&#10;m5CuUfrfVSEJV93VYKzHmAQCU5dvuH/HxrFTWbo6RUz5qU1Z8nsSbFaWxoXFOCX09DM1WSOzHIsn&#10;izqwEHQeOvuca3DW4J1j2Bi2d3bC6LE2iLGtQ2Y5UiisEFy6eJHuTA/d7WNME5zDRfB3EwKqxnDx&#10;3KPsP3KETqcXdJdaYYygKUuctXRm+mAkTVmHz9p4Zvp9XvD8F3PxzJPBGV5n9POCpq7ozC2gpMaY&#10;ugUKPpYunTWUY4Me5nSlxDNGyQ5CasaN5Nz9J3n917xk4ukkwnvbe90e9l33WqyAa289xuGbDnHp&#10;1EWK+3POn9rihmftDSD61DrdTkbe0TS148nHL7G83GV7u6LTkZSNoVNotrfG2GbMwjIgFbOqRhc6&#10;2EdIi41if60tWZ7T7XRgYZHB9nawdjBhwOxubeNssLXQOm81SMGaIt7b0ZrBx4xVGxuQfNwQhwGX&#10;AucnwCmx2pPhmTZ5cTy6SYh3YgE8qaM0gi0fAJhXsh3E3oWf6ShKT1YKxlrK4ZBer0ueK2SW4bUy&#10;6xvrI6xZUaIDUoFQYSMuJFqEbWjyVpu0lU9lWspof6EzsuIAw50NxMbuhSUpbv/WL/tSXvq13wx8&#10;y+d6mvpLP54GWJ/hUP0OItOgBMnmKrikT8TkIpXMSM7rcVctmEAUYcMi6YPQmwiu0pFAnJ+CVSnf&#10;zLXb6Kd2DdpY+kuUvw+aq5iHZm30s0rsikjuxTLewIF9cpjgDi0lkIUdo3BI6VEpvCPm83nC7n1q&#10;3xSF+xLhdWTYfCuyDOBTAHaqJDphHQIMSYHJU73i3gctCcTYGUGvI9HZAvOdPoe2hty3u8EZGjKg&#10;6wNjJLzF+Jq+0233ihACrwLDpx1oKZE6lVwtMp6zkIHFc9IgvEFIhXMWorjfBTOFKV1ZAF8qMnUu&#10;lo69BydkWwBN3Z8Tej9OgoLols8ERBBKggGMBld9JwwIizMC6Uu6l668yH3yxBvqv/naH7wMZ0/e&#10;85C7/tYbrzbY/GtwXLh4Ibw3Kdm55zIXXvcs/H/4/f33fs/PfIl/27u+mEsXXqAGOwdtYxQepPTk&#10;CjQZRoTGAutVaxwLFuE8vdNDhIetZy5QdgJY8YAUHi0hUzIsclLjrcM5Q6YVWVGQz8wy3t1l+/TD&#10;2FHJ7PEbyVYOt4ztVf51U8LzidYwjF/vLF3lGFQWFz1/ZKiBUQvFEzsl/UIzlyeto4hB6+HvNyrH&#10;lSoGPPsJN5ElI0kApaibBjcaRIDlaUxNWY4xVYU1DQbPqY1dhlXNTK9Dt9OlyD1aW7Q1SKlojOGh&#10;xx7nOS97DV73sMaACg0wQoUYl7woEEiuXLzE8t69FJ1uENTrjMqWlKNtvHdkRZeyHlOOK4Zb2zgJ&#10;C/PLiKygGQ1RGvr9Llc2N9g/O0dWFMFM0qcOOdvaNBjhGQ1HaJ2F85DmUdnp/OFwyCvyQj4jAoNo&#10;BiWtlAKvpIJkl+DQuebQTYc5dMM1XDpzmbn5LtZ6lHY0dRVMS3crNs5vc+3xGc5d3g0mpTsl+5cL&#10;zl6p0W7MF7ziejbHlgOLOUWvE9IjHGACQ22NwVnH0uoyRbeH7fcx1RhEQ7/XYX00CmygC2H0afgk&#10;fyubTD+FjCDzKTfLtGg97r6n8whbz7Sp4Tmdgypj7lJKVGtZw6dsEdIc4aIfVXJlB4G3AfSNKsNw&#10;sEtRZMHsWWm8EMNLZy9qnFMJQAXt1bTPlUPIKH5PHl9MdRcqSZ7nZJ0eSsrQYLG7eXIpF0/M71v9&#10;azd//WUdTwOsz3DU3QyZZzgBOrIXE27pz/C4aDsIp6XcseyVamsRoE2eC5hixJI+KkErh41hzeEm&#10;dLEz0LloEupCaGYwO0xWDHZK9xFuhnDj2pYh8hMaDSlSac/EHb2M4syUep667DweM2GvYskyrAsx&#10;xDQCLtsCz+gg7IOA3rVlVNF+OkJMLWFJFxWLmURRsxOe2gmQgoVehxvLOcpqix0cOyjGaEos3lcE&#10;mb4KTyUEVgRDSPCQ1Sh0cKuXFi1Dq30Ikg6fjxQC4TRWmOD6Lk0AUlH8LhLgjf5eIiGryGaFsGzZ&#10;dg4KH/MoxRToiiAKr64SUgeAFjUbpAAvh6XBW4HyTvQub32tfvv7bxx/8O4/mrnu4C+f+8k3nd06&#10;9zgLB49/rm+Z9ti/bz8PvO+TZM+/TY7/+P89tvhv/81X7WzvfEW/ts/vOtvJVRBpN04E80nf4KVA&#10;eUGmACFonMe64C+UGF6Bpf/kEC8F9TMWabRAqTBOMy3IdI6UOV4IdKZCqLHwGOdYO3uec5euIHVB&#10;VykG4y2Ka7aYvfbZoIr4+U/0kBNp+tVslnCG6+ZzskHNhdLgIlMULrdkq3Y8sjHm6GKXhY4ii9uw&#10;xgm2SsulMpTCVDsgJtKvVkAjFcOqge1dxlXFla0dhuUA733pvdgSeWHObw0Onr28JjKlmOkWLMz2&#10;mJ3p0e/k5FkOQvDoqTP0l5Y58uwXMxo3YePgTfRZsnhj0Eowv7zCzvYmO1tbzC8J8rwT4l6yjPHm&#10;iHo8YnHvPoy17OzusHb+SYpOF2tMa/fSKTKs96xducLcwhIzs7PoSmOtB2tbkJXeqnUWU9dVXuTv&#10;zAv1k3/7H9x598/8yHNe2ul2f+7iqXNHO4vz3lS1HawPB2a4k19z2/XXeTdRLRI3mgjBvmN727nj&#10;S77xhVx89AmWDu3lk586w3gwoLewh51HN7j2hlUuPHCJG689yPDsJlLByHre+0cnedVtq7zoVSJs&#10;Iv3Em2s4HjPc3MQ0JQsrq23HJUCn26Hod9Oud9KdnaR1UgaQQvsQUkVBStqGlwSMwmZDhbEuxVVu&#10;84kJa0dnqqxctXmb0mu1H/SkGzaxWSJ6s3mCp5uNPlij4Qjf1GRao3SIIRsb58ejwVzw0goi9xTw&#10;LKRA6GCDo3ToNJVx4xwkF4BS6EKT97pxzNjwd9bc83/9h7dsv+WH3/C5nq4+a8fTAOszHL42ASa4&#10;MGBVq66ZDN4JTJhiaJiO1pBteQyRHuuuimvxqOiRRSy/EZim1pMpmGn6aMXgvIsO7JHtihorn8JA&#10;ZTJAmCrwJUYHgRA6dkHGG13oCJAiGCSI5Y0z4JPxpgu2BogWRCFS2S/U3oWXMYMv3OcOi0QFkDgt&#10;rGzr9pEBY9qsNIpvk+aLDC8UNTXeW4wrGdYNZ+2IDeVwXtCxCoPnXi1ZwvFs09ATLkQ0OI2zPsbd&#10;OKwT5JEoE9JjVTPxokGgyYIBqWiQUmBcBF0J9yGnWMBU7ks2HfHqRrCKz0KnDYkBmxZLg/eKpOmK&#10;6rSrwogELkTx+FBatt4gnUC5uuhcXntBtrl+2+jSpQPjL37ZGwZv/I8XP1f3ybTdwvz8PFfuPsvs&#10;LcfV8D+9bW/5m7/1FdmJk9+ptzafZcdDvVU3bAFFpuh3O8wUPYqsoAYaa2KZz6NCvRqwSCEC0IqL&#10;ivMN/SfG2E7G+vWzeClRUiCVQqocITXOOspyFMaxranrhq1RSVULZjIwzRhVecan7sN5y8LNzyfF&#10;LeOfGso+pYARwSG7EI5r5wsaX7NWB0NOFe9V52Gjcow3KuY6jpkiQ0pH7aEmxowwKUOGRTQ5rMfN&#10;j9JcHhuzdvbCpd26uWtnd3wC4Xe7M737pe48vufYs3vdS5d+WWwOXjAYblM3htpaautD4LDd5eLF&#10;NbrzC7zmS7+GgRE4P0bqjFwUIHJs47B1RVYUFL0ePWeoxiOGO7vIeYnKcopeF+sV6xfP0zjH3OIK&#10;5bDkyvoVZvozbO82jIdDJII8KxiXJXp7m42NK3S7QXDvvAlMdfTZEgIynXmt1ae19G/u94rfuHRl&#10;Y/Mdb/07HHvWzffc/qv/7azMs0MfectHKVTDaL2aP/aMPSilbeMaHdjndI+E62OND5UrAav7F9l7&#10;YAlrHYcOzfOFX3kz1ktyaowXlMOSffuWEA9sYHGcPT/ENYJOLkNlwAZ7AescxlmqcUVTl2ysrWGs&#10;pdfvk+c5dWPxtuG6m24g781ED7XAWOKSgCPMaum+lyqA7XjaETRFrZQLxrMpxLn1T2vRWihGB8Po&#10;CVMVVCfxs5ApsimsHy59Tq3p6YQNM9YG/ytj42sLqnGJFKBkKLErKcFbYXwtU/qslLINb56sLR6Z&#10;hRVStQyXD1Y5IthSFJ0uWTfHlBXOmmHmzIde/4pX87Z//UPw4z/7uZq+PqvH0wDrMxzZbonMLLrx&#10;bdeg9BLrdQz99cinxNkAsUQm241W0t+ISTExgq3Eg7nWV0lEcBU6yVLH4BT4cmEpTjeRx4LQYack&#10;bdtpGE5josAVKITIIlsTA6GxsfU4lL1sau/2Ahdzw1xifpIGSwQ2RkU6ODDGCZ6oYNUggkcR0kYt&#10;jUB6iYnvWYnkOE/wykqnKVx02U5oKyPFMAtP0NFkAtnLOGQyrgxqxi4AkNOy4QHpWHKeroDrfE3X&#10;gxEmBC47QYNANTpkmnmD0B4hJNYblPMIqUBZvHRoqYKuLeYQhokqgD7VMg0TACujsaoTyQjWtY7w&#10;QAzCnm6B8PH6pXgj0X5PC/dke+2JQdreq6CrCwarWdf7b6g+ef/H1bf/vd85/7VftWXWrlSHv+xv&#10;/JXeJxvlNk/uXOD1z3olD77xvyyP77z3deuXN17fG41umxfmpmXhutnCInZmhmo8Yne4y7DcpmoG&#10;jIoOC70+Xd1HIallg8W0941GhjEkNAYTCtNegq+Ze2wH09OMr+0gs1DuaExD1QxpaosxdVwAwljT&#10;eYc8lvfLaByZFYbxmYfp7r2GYu+RqUXxTx9pbbLW4G0wTTw8W7C1XoeSvAxZli4ubLX1bNaOoTdk&#10;KjihazVZbttysRdYPKPG0dcilsjFyC3t/fHTW8O373n2M0/94Pf9eLXpKhZkwR+8+3YuPX6K/dc9&#10;4w1Fb/ZtJ098aqne3UTIgroRnBvsUDUN1z7z2TznZV/IwOU02zsondHtC3TWBw+2KYOTemPQWU6n&#10;16euAmDSWUZ3Jnymuuhw4dxFRqOd2JIvWN/awDjLQyfPUo6G9HohbsUaS9mUbG1tMjMzS6/bw6Ww&#10;dq2gEUjhL3Y7+td6s51f/Yovf82jn7jzfv/1/+jH+JM/uptTZzZ9XQ0WnRdHNp687HtaiurK2NXH&#10;95x65I4HHr32eTfsc97POJxObY+TeS4yOdbiZChT7T+wxIGDL2W4O+b6G/bx0MlLbJ8vOHhonue9&#10;4Ai3v32DT955EeUMh48s4xCYmCNoraepG+rxKBgJVxU7m5vY2qCzAOI7nYyFlWWMDefiohaw3fy6&#10;CQxMpbWgH5jecCbA5EI5IOqmfGTKSeW+WDBtTZTjvyIGKAuZItbC5xDNcibAKml3ncd5S9MYmsZG&#10;R/pgtdDUNUqGztMQ3xPLivHUpIza1GjDIGWQSQhBiAuSUSUWN0k+SlOEN9T1GCc849Jg6/pC3tT3&#10;HJ7vs/CCL/wrna/+Ko+nAdafcaytrQGw/pXfjr7x+B7pfEck2lWA8iJ2qk21EKVyUHyO1qsy/S7q&#10;khQimnFahFM4aVuq15Ec4B1yauJN3YiB7ZjwTEk06WINPCwOkxiX9KKh7Ve1Vgrp99YHaJC0Wzbp&#10;I5zDOxEYLDfx5lJoLHX0QgmC8UxlBBsUFWNqAtMgY7RMLPFjhEF4jfIqBM7GcwusTTLdjIyfUIBq&#10;hZzCQ4bEKY33OViYV5YVZ7joHI9Kwz3KkVvPnIPSSx4XnmtwzMRynfdhQsidp/YO5SH3kiZ2/XgR&#10;TB4NJtD0GLyQsYswRjxLkLGvcjos20dGTviJYawkhOYmM1cfI3cEwYg1gOm0U23NuaI2K9l+JP2b&#10;JGn9kjYPACdR1hed85f+5dZP/9I/7nTz9xbHD77p0qu/9sn83/xfLN722Y3XSczVnr17uMlfLz/x&#10;gz//6uoDd/zA7Pb2K/qNncmEoxYeryROZfTyLr3uDLMqZ1srrgw3GZYDoIEe9OkDihqHEdGMNTUR&#10;SI90CouJcS8Sqoq5c7vYYwuUzjGqm1BdyzSyU6B9J+h/rEXi0BYyapx31E0dnacFsh5TbaxR7DmS&#10;PvWr/jfl5RtKuI0Ni5VzzGjJXCFZr2Pe3JT1XatVfIq0a/pIo8h6wWZtmMslhRQYR3bgluc/eM1z&#10;XvTQrTdeD8CCLAB4/Zd8MW/5zbfRiOwj3eXR77/oNa//ZlvXSJXR63W9UlIopWic4LHTlzHe0ul2&#10;WVpeQQrtq7J2o2YgvDNSSknR7aGyPDQG5DnD7SG7W9sIqck7BXmvz4WNdU4/+ZAdl6VYPXhM7o5q&#10;1jfPcO99dwGWTIcIFW8teEFTNmyvb8IyXkoplPAI77alM3+glf+lw0f2fmRrc8csXfey9rOYX5xn&#10;eG69WNq3srC9PkDkXtTWQe7l+UcuHRaPn9+99NilK8dvO7K954Yji0KKXEBHyJR2Mfm8nfOtJYL3&#10;jqKbc+j4fvYf2cdLXnojOs943aGD9DPJvXc+yjX7l7j5uTfQNEFu4azDmsDoWVO319TUNaUYkBcd&#10;ilwzt7gQ5wkbGgemTGuTZ1pbFo1dzcKFDmY5NQiS2F0KPdHmPcWgNJiCpnk6zsmx1NeWAElTiZ9y&#10;7W+Hc9DyWUtdh0zIUI0OwM/Y0IAQGHtBkLyFTbc3DVqlTNnIwgrZVkYyXRD8ywzONngRbEekFigr&#10;UVrRVA3WgRsb/Lh8ckb6jYX5mc/qHPW5Pp4GWH/OsbQ5YOXDbxdnvvMHXi29mfUybglaF/JQKkvU&#10;72RgTzL6wjEpCiUWK5l0WumuKpuFh0dGKwpyhPATR/cWq0VTwPgDnbywUPH1g8Yo8lKtU7v0IR/P&#10;eTPxZfIB1HgfWBTrXby5XXyrotVjOe+ofYlAI32GlmCVBelQMoiJQ3SCx8mga3Leo4QGaVFCTrrD&#10;ImCQ+Ag4IuslgjmnnzZpRQBByzEsa+qmYtB4NnA8IR2fzAzeeQ5YxQEPlVCckHARyfOcop/IpvBu&#10;MJgg4LcB8GqhQAe39fCqQUOmVJhc2jInPjAUxJJH0rb5IFj3smkZKi/S9Y66LR+E8CEMOopSoyFr&#10;AlrJt8tHQ9PJ1Bo8gaRVIF2rD1I+vId8fbiqttdWi+XujbqpV7e/4IXfY996+8Zf1r2QLBbSsWdP&#10;MDrdu3cv6w+eAY+8/yd/+W/0Hnjg5w9m4hlzKwtkOHwVYkXqpqZpKnZcRS/vkivNbHcW5x3rww1G&#10;VYmWA3RXk5Oh4jgNNrcutICnEFynaUSD9xYlMvyVEn1xB3dkFZEH01yhs7BTt466LLG2odCKfq8L&#10;YkxVjSirCq0F3uchJqeugxDdAWoCfCblwfC992CNiZ1fEi2gJ+GKszinkCqM7ySlSl5T+MjOhi9D&#10;KeeqeQPGVnBu2LBUaLZLqzYqNyPMn51m9vXf+LX8+3/7pgohfkKpzt6Z+cXXbm9u5o89cFqMhuMQ&#10;56IUC0uLLC6v0u108A6/vb6+derUo5vaWw4dOdadXVjck+VGJadwrTXeS3Y2tnDeM7OwGHI0s5kz&#10;9937wXprfZtnvMCosxcuLD3x2KNz2zsbzPQ7rCwvkBehIajf79Gb66E7ApQdZbl6QiHuEEK8rTOX&#10;f2hrVA075ZC/970/eNV76vQL5hZnHFKb9XOXOPKs/aydHlCs9Nm+tJ0trC4snbnnscX9x/Zcetd/&#10;/KPNpeWZ+rZX35J35/szSqvl1HE4qQSAc4ZUSkiGy3mnwDnIpONVr30GL33Zdai4yTLWR6sJQ1WV&#10;NOUwXLvY4ec9NLVByorVfSvoLMdEeidEx05Kg0m7HuaJySoQfhc91FIjTnx8sHHgKlf3JCQX0BqX&#10;tlmAYvJ8zk4HOgeWqy0jxu9rY6jqBtOY+NxtgmoAblHuIaUM5UwfRPFZllHpoo3CEVIhPWihgwTG&#10;O1zTIJXGeUdTjTHGobTDqwzjHHI4oN/tImSGtObRb/7Eu3Z/9wu/8S9rmvpreTwNsP6MY3V1ldEn&#10;78U0ZSGr5jZvTNDaBEnIJA6nZaYDSzFRPk3JY1OJ0E8MCNMN7+Uk5y4YYnoSp4Of2r3HF0teSeHR&#10;qtX1hLKfCDE8EZhE2AToVlOS/K9EXEGE8LFFNzLTXpMpG7QHcZdkbex6cR5DEJAnYb2zDtE4UAat&#10;ZHB/lo5cF0ipkanlXqYSq0dIF0ps0YE7+FSFLjCPwCLDwuqChss5i7Ghu2WnHCJwZGi2mobT3vFJ&#10;FUJzDznPXi/ooHhINmzi8FJwyHc46ARQoX2StjmEFSGmBBnKvD4s6HgfTFRjs0H4eKJRq7dkZCCC&#10;zkpF4kkisKKJC6mcmlBDl5YTJtL9ATBMbBymxsmE6ITI6LV7UuHQTsSy9IQNg9C2bxtL5YZ0S6f7&#10;W52vyO468fHdPftOnP1Xv/L44g9859nmocfcws03/A/fDwlQ3f7jv8LMob3qk//sTfNdM7rGj0aj&#10;nTf8zAbPvu7l+86d+6kZ5DOyooBRg48BwV5ptBfUCCpTMa5HOJ2TyZxe0WVscwbjMWUzYpxlqGwW&#10;hcRMRT+FhonYNCAF2msab7HeIWtJ7+yY6qjC5qkZJHyemfT0+gWd7iL92Tk8cPHSGoPRmAtXdtmP&#10;I8+Cp1ZHBtZDySSMSZYo8X6OY8R7j6mraIcSGALnPNaFRph0SdO5S+9ZUJ7lnmSmCItT7SW7jWfo&#10;gnFtOwQEbDeezarCWiulkvvJO9x/4tM88xnP4qd//v9GF0J2ip7IpFNF0cuM65y//947/tHxw3u/&#10;anV1z3ffMDe/fPaJU9s7G+taIJwULAuJ2t7ePvP4I6etMbYYbG+sDHY2O5/82MfPveglL3z4xluf&#10;e63SnQKlbeNEtb499mdPPSqUgsWVveSduY3TTzy5c+bipRt2hjvm4tbWpUeffAJjajqZ5MjBAxy/&#10;/iimsRRK+b179m4uLC+cKLrFh4q880Ep1KeLrrzclMb8rb//j/7cjrErF67wwGOXRgJ7thyMmV05&#10;zpkTl+isziOUZlw3HHn2IZEtLe27+OC9XGa7PPmpi2s33LZv+1Xf8IrZ0bAxUnifd/OO87jNtd0r&#10;vX7R0VouBqBgsS6VylLnnUNoGSxtrMUaj2lqmqqkqUqsMRHgJE1s8Bucm1+i259pGat2jvZtNgNp&#10;i9X+aQu9ggxCtWadtONWKNlmRbY/SwtNZL2E1pGdm2ziE9kVOgqnZCTxIc45jHWYJjjmh2VDTDoQ&#10;vce6aBMjZdQzRt80BFJl5Fkefx7ZeVw4D2fpFx3f6WYXt8oRW2vrezudvhRlyctf+lz+8BP38fhj&#10;D7K4vESv6HFg7z6KLDvzZTd/vf/nK8t/KWv2X9fjaYD15xzDk48xOnc+l1vbfWFTZ0gUIULbMZb0&#10;QVNl9nhDTNUV0g6KwFok5sK3fImMfjrTctr03wiAoh4nMD2ijWJJoTsugrnpPkZJFiZuGVrcnZSt&#10;t5DwIub1CSQOYuin8DqAJ++xtsFYh7YqhigHwXjtLc4S/KOiVYQxCikdSnqMapDSo7UgUwohXWCw&#10;ZMg38yoajwqNEh4vA21gRegKsk5gYjaW8KHNWynLQjdvM+bOmZo7ZcMunv0G9uFYQnJBejaEQQEz&#10;VlM4zbr27F3Yw8iU9LYHFLGNOOgRHI1sEF6T20mJT5MmMInBIYXCATYELsbsraR5kHEMRFuMKbG7&#10;RCJThiM+gmKB9jlEw9WUEEB8XMoRS6kB2seOxjSpEcCn8llw6segdIOkQLp6rljf/oWdx8815uGH&#10;Ht769P1v7vz9r/2NrVd++eDUd35nd+ODHz3qLm3umcsRK888XnevP/7w+Of+3XrxJ2/n4NI8H3vP&#10;B1k5fkjL02d6/U4m8sWl8dItN9Wf+OXfmNt41x+/pn7yyuv97vZtZPJohhtbJXb95QsH5nrFHm0s&#10;rmkg3S9to4IgFyFDr/QjKlMitCDTGb2iT9nUGGupmoqO6qBFag4Q2BSuLSzJV23ikB1AsLowZGZz&#10;zHBPEXf1qcspBBZ3+nPoXFI12+SZxUvF2MLGoMKLAd2lPivE7JnPAACAAElEQVQr+0JDg5MRKPv2&#10;/2HhDLexcw5TV5Nx7xw7jWklAtN2Khmew33FwbmCTqbbc5JSsdoVXBwb1qow9kPzSponBAhJXTfP&#10;vXjH+773bKb7n7zr07NH9s318MyB6Fprek057u/urquqtuo973lfr6pG/UxTr6wuFxLRO3f+3Jr3&#10;9vLqyqrO83n/+OOPHLxw+ULhYwmqI/yx0Wj94mA8Pj+758jc2ubO5on77/enHnt4aTzaUVkmmZmd&#10;xWtdXLl4+TqvfbZTVtnOE08crZsK8GQ658YbbmZ17176HbXe62S/euTYsd89dv11n/7QO39r9HX/&#10;189eDai+9R//uXOuygTzXVOwZ3ll48wmj95/iqyr2Nncoeh1kNZy3Qtv5MzZdWbnugxHTWe0XV8z&#10;2hyff/zkpQfe+9Z79mjh3Fd+04srZnrqzT9/uzq0p7v11d/x6j4qy5NhKSQzz1iKszEovDE0dY1p&#10;KlzT4GwTg5N13BwFMNXrFSyurpJskqfjswKOSptj3zJTSWOVvKeClY6dGsu0jFISpqcSoRO+7UhO&#10;a0yrz2Ky9jzV1FSpxGQ1WOcxjcHYYDgtk35KhVie9Prps1GxHOiFb4GaUmpSwgTwDhMZ3KOz2clb&#10;n3fzN513/ZUHP336P29vrK0Ksc6+w0fY/aOP0DQDRjuSlYPzXLl4bndfR9/5IrPDF3zZN8Ev/OLn&#10;ern/rB1PA6w/59h58CF8lu3vl9VRaQhaJJ9asdtCUKSkJ9LltDhebTAK6eZwwrZfh4XDBX0Q4Y+l&#10;D1YMASylbr2wUMm2pXeiAAosiUkS9HQW8ekEPpWUYklCk7VM1qRsphDoWHaa2FBYrXHOY6zBOIOz&#10;wcFaGkUlDM4Ffxjrow2C9WiRgWxCydAorMpQmUMriVAeoqM8cdJw0qOY8geLwDQTnlxJMpGDh8rC&#10;qKnAWh4bldzuhmwLy4oX7PewD40FLmGwCAoPB12GQlAJT3HLzVdWn3/zHz75W7d/gXjy0p5e7CLE&#10;g/EW5cB7FcCUV4QdYAYEvZiXAUQ5FwWlXoXOGxlBWdTDiRT9Q5y0Yg5h0FkljxyHoZmUkuMYElHX&#10;lxjSNC4cAi2ytjQZGKxJxJChRisRHMmNRdm6aHbWC1UOnqeH5c+KX/2tVzTXPev0gd97942LW9sv&#10;2L68sSLqUvjTp2uTf+xD3eM3vL3/e3948sLlrf7eRx99ttnZvWE4GDyjtlb50fjhLZdf3L88c+vC&#10;aPdFUppFMoUwNZ4G2zTsXNqlKjJmurN0VXdinpvYJBfQiZaSzGsqV1Gbiq7u0tE9cj2makYY5zC+&#10;QQnVbjECUA1l2sQMtsHZIu7chxXuicuMi9kwFqORoxDB2T9pIWtrKK1gdm7R75/d484//qCamz/A&#10;3ue+GjWzgjMGJ9UkQubq9QsAa2zQ5BA6dy8OYLs0iCwn3dSBrHUcnMk4NJOjRSoJTTzutJTs62WM&#10;bcOgFUJPKbSEoKrNS6y3X4F1vaYKHX/j4ZDhaMBwZ8Tu9g6b25tsbF1hNNjG1BW2sZw6fSoImG19&#10;2OH9w6dOI4UUyTvPxjLWSAjufvT0vpPnfqsWMnNI2ZdKFgJEUeQoKTDlmNoZslwyOzffRtooqWhc&#10;w8g03P6+97PQn2NpYd47J69dWbn/63TWvXF1z56Tv/KTbzr/sT/++PZzX/GC3SKXzidPqD/j6HT7&#10;3HDLzdmHf++P+7tbA8xgzMzCDNVOSaeXk3Ul3cVFNj/xJKWp2Xd8ntMPr6FmdO9dv/6JA7sb1Z7G&#10;CPf+37vzjFvoZRuXxvuzerTW1Gak+4Uox40VSnolvbJNnafOOmMM1hhMY2lMjWtqgvN4vNdFkDqI&#10;mNu3uLoSo4WSbCSM1tbOJpbjpp3XU6mvNYuGYFbrXdgUIFo/vlY7KyZ/71zq1iMmX7iJTbGIAd1u&#10;0i0dXxIbwWNjQqg20aZBKUmWaXS0Yqgaix+PW5PZ1jTUJhG8CGtIygGNrvWpyWChlz3+tf/kBz71&#10;Qz/+698+HIyWnWtYni0oPTTlLkcPH+Xg/mNc2Bpw7szDeX954fBvfugOvvljr/orXdf/qo+nAdaf&#10;c9QX1hBFPqOMnZOxp9rFEg9T02ELoqY6xELXhJwIAeIjJwalLgrkBdKJ6PHTthuGZ/AOsJFLCZqr&#10;sFI0rXIj/NzFXZSaaKaEZfpsVBRmh3NwQWBpM0zMvJPkJEg40QVJlIz2C1KivMI70NpijCPTGVUt&#10;qRuDaRyNd1gc3jY4ZZFWYY1DKYOwwZE90xKtJd6bsIOUbqInk8kd3aOFRAnZrs2lsZSmwhrLxWHN&#10;Owa7nBeeVSc45AV7haDwmseFZRQ79xa8ZB85JZaO7DIy5vSt3/H3/n9yaemVF952+y+4ex872vMm&#10;RGgQtFaVdCgrY5uOAm/JtYq8oQp7VQ+pVhyMVIO+zGPbVoTAHsZQbgSujQRukyoDG+kJerZoV0pk&#10;N9uxJSDz4fobGjKvscIiXei8lE4BFu8bch1LDo2goxVzRcGgGpEP1MLsySf+rux1EEaw2svwq3PU&#10;ZUFdlX033Plyebb6Yv2O94wXskIt4brSGOk8+MrQOP/iphrizm6z0uvRObAS9HhVHRbfsmRY71I3&#10;FZu7V7DdOWY6s2nv3u7CvfOxvJdhvKF2FcoqlMzo5jmNHeN8g3U1qLzdQEhS0HliAiOz17qbO/AK&#10;f3HIxrKnlqGs3Tjfhgynm1TrDN0pkFnljt9869qhZ75gz+zqqtSdPtZZhNKt7oX4+q3NOmCd59Lm&#10;NjtlKBttVA1PDisqpdDeTeCR98xqwf5eFs5+ujw0JdDJJMzlit1xCgyflIt6wpEV2tx+xyeqcne3&#10;Nx4PKMsx1XhIbUqqpgmlHiewQUAeyj0KtMzIigJPl9i6FjLJI3ORUhS9kGGBzXQudU4WN1+p/En8&#10;OsxvIt6zsXytVciXQ4N1bO1ss727vZJl2ddcXr9IlhXu0cfU1lxvZucDH33f+bk3Lz307V/zdz/8&#10;Iz/wQ2d+5Pv+xYlbn33rlf/0i7/avOPO97SAa3N9wLhp1Oa5K3mms7CxFBqpNI1ruPaW41w8t81o&#10;e0A5HiM7qxhjGDsWNs9vcvMLDvDQ/Zvy/IXNI0VdI5zg0uVB74G7H7l0Zr0+9+m7HtmX6cw94+Z9&#10;V170susXlRL7kqIWHzRIzgZWXkoZS3/J5TxsX3sdTW9mNuQqtkeIhvHJgzBlvsbPTAqJiC7qacM6&#10;MepUwZbBhfJgAlUSiciCwayJjPC0KD6VDMO4dGHjm6QrcXz5KLBvjAmJB9GKIcsUWa7Jsgylgpmv&#10;K5uwVqjgyxfOO7Bk1tpgoeJCHJUUrjUyzaRC2Yaelo8DbrB5+SXW1bKsK1b2zbG5NWShU7C0ehCZ&#10;dTj1yF0o54vt4fjZAA/c+cnP9VL/WT2eBlh/xuE3t3nw9X+H3q03H86M6xLJB++CILstiQPtopk0&#10;Rq0qZ8JspT1LAmcJbIW/1lGn1LRWDanAJ5nsvidS2+ndfehIC47giQlJi9KEpQpdaUkIH04hCOyn&#10;bACYqAaSTEyhQoeMigJ6L8iVx2aWxjZkmaaqK6q6RNaS2prQSu88xkETWSxsJG9cQ2MURRG7X6KQ&#10;3oRnh+ibZYSnIVhEGGdpbIXzlnEFH9/d5rSvWPWe51vLosgwZJzDsxXPv+fgkNfkCAY4lNYw16vm&#10;Dl9TvfINb/idO37+jZdP9W7/GXfvoy+bH41j+dTEraJveUGEw3iB1GB8YI2EDOfpvEcpkJGdIXZP&#10;qshCJXE28cojZDCXFdN8J9E4FpTQJF97Fz2vui6LovrA8tWUZL4TS4+hycL58Nyd6NPmhUM6x1zR&#10;pXJjajeirnP6Eqra4Kym0DmFFxRZFysMjakydeZcprtdUAqR6WBZISVFpnGZxNqcuqwYlUOKvI/O&#10;VNgByx5FkVFWY4blLsNqgJDQz2fDGHdpMQ/dUwIRQrq9p3Y1HSnJsw66HuF9EyZ7L1rhf3RLC5+b&#10;JzaBiBYsuHQ3jC3SWYQWaBl0h7axjEuLlJ4il0gtMU6yNSh9eWnjiWtuu2HROVdY0wRvH+e8tU0l&#10;BUbgS6TbFHChcmJza9x84WPnLvVPX1oPUTFABaCCripZM0CA37O5JFdhTEyaCic6ynT9cxUZYx99&#10;8QjdVwf7GqP7/e319fLK5fNYX2N9sIZx3iNUNFFFtTUoEY0jQ+RTavGPGxcXmlSkiC0cPjCjQgic&#10;cRhTYakDwHJhiUfEfFPrg+bNOpxxgbVxLgLYaMuCREpPbQyNdZTGSKRf2h7tLOkr+qjSZ1/ayfS3&#10;nL94Zlzk3ScefPC+B/ceW/7UP/3W7/y1b/3yrz77dV//dZw88RhKq2vWL165ZmlhhiwvGA9qhNSI&#10;3HPgpuN8+PZPMi4tC4sz7O4aFuZ77Nm7wMreC8hCMB6VrCzlXHN8Lyc+cZ49S0W2PajrD9z+qcOu&#10;sbPdvuY9v39+drh5+bEv+luvmK+t7Xrr8MZhnY2O5GHulpNJPjLKjm6vF8pkETQHjZVERMG5cJPm&#10;nEjwRGAaGG0hY/KGD1qndhwLj1IxVD4yjEm7SyxBimmnfzFxX7TWBSG+mmQYpvYMYz2mCXpaJQVZ&#10;rikiuJIxLcPWYZOpZABY3oGSKsTreIcxlno8xluDdwYhQz6rEoJMCDIcS4uzD3ro7g4H10lhcaZm&#10;ZXWVRy9c5PCRg2TdWcp6TFWO6GYS58LK9qdc7T/PjqcB1p9x1CceoXP6SdyRA9d5a7rTrfHtsBZp&#10;ZCQ7hMnXyb5hOgTYt+Aq7c2T1ibAi+j93XIcKZ4mrvrxtaKIPgqd8VOO38SSIpMNc+p6CQgnlCLD&#10;66ZntlPnE/2bfAjyTItAoqCBUJOXDo0i1xqbebpFRmMKxnVJU2vGVUXZWBoTNCpjR9Bt2YbC1uSq&#10;wPqMbq5R2uN9jfY6eAiJ0GLlvMY6g3UNQjRkSuCtYHuww6geMSsNL3Sel/TmaWyHT1QD1kWDESFQ&#10;dM7DPq9ohAGh8NJRzHakzOfF8Mxp3vczP/Ph277/u775of/827+w84F7vmx2d1eqWMJxXhBIEYuw&#10;oZvQWo/yFk1qVggLFS50RRpsLN0R9T+T55IkcTqE7kDCztZPYnccBkeD9hmaMFHnKGoBORpwNHgy&#10;cmoqtM/wIvRDWhxKRkYHFz8/i1SObpZRmQZjK4QtkAKqcozOg59ZCuHVSmGtwY0rZJbTlBVKqrjr&#10;Dp2syjj6WU5jBHU5ANtBakWa/Iusg0IyqHYomxEZObku2kU4HcILFBojwmJmXHzfKqM2VcwUFLHJ&#10;IGlcZLyn4iKVomW9QxBYIuE8hc7wmcK6MLYzACHRCrJcY0TGqLQMLaOlxryzGg8+4ZxtsqZjnTWN&#10;bZoNlWVnjZKXs6IzKLLOhvL12q7vH9lueN6Vse2PLUEXA7FTNry2iG7lXmlQkKuojvR+IgNIIunU&#10;ppiqp61nUiCyF3PBjBYMrcz7/Z5ZlyDIEN4ibCwz+3SvpK7fScecEA7XNtbEvMSYCBBkCdN6McI5&#10;eUk1HcniEgMZZwoffN2sIUbCJJ3dJJMzWCbZUFqSoQSvhCTzDuqGoUQy2urnMn9GofNnbBWdrx7O&#10;5i99ya03fNvdH/z9S9X8C+h0u/sWVjqz1sOVyzsIJ1icm+XAtXvZ2Boz3NxhZ63h8M17efSBDY4d&#10;nePoLcd47NQ6995ximoctJ21MZTNiIWlhXx+ZfEGW1aqyDzX33yAT3zs8c59957e84rXPafKu91u&#10;KhEmna3whDKbSFraAGwkjk6307J7E+15EK17qVpDTzn1dSoLtk7tQrZlv8l8LJBaxa69iXt7u4EX&#10;PkbhiDZM2hPm1rbsGp+3XZeir6F3Hq0VeWSutNLBUiMyXMbYqYibWFmRkzWsaQxVU6Eik2ZxoaM3&#10;hkcvdLLR8WsPPvTfPnBmtSpHh5wXSG+ZXVri4gOf5vCeFbYbwaAswUUtZST1+7Ozn8ul/rN+PA2w&#10;/oyjsg3q8r1KfNW3HZVxgEZ/TaSbuunifyds1IT9gYkeK4mYhU8tsbHsIJKo3bbamjY6IbJQk3Jg&#10;itDx0TbAT71ueg3fAqu0CIXzEDjRkICamzrXJJZM7FXqckP4AMhEeh+xtBmN45QQITtNZbhM0e9k&#10;1KambjpUjWNUGsq6omwaKmqsg9KC8hmy0FFnFG5yY0PchnPgbUZtS5wo6eaCbl7gnWBUjRnXY3ZF&#10;xY3AC2e6rM4u8cjWmHN1zTiamhZesA9NF826qMiRGOfQUuwADc7zpb/4K9z1i//2sef/03/0XXfP&#10;/ufz239yx7ctXtrKibYZaeJqSMAoZQUSjVUVQoDxJojdhcQFIin6NEmSy40jBWRbbGSelFfx2oUr&#10;pwishBE1njxYzwrI0DRYMhEKxQZDjsJg0V4TmFCL8sGyIQjxXWu5oUSGECayHw2ajMo7altTyBzr&#10;batXlcjg1+OC548xFuVVqxFzzuGokFKhlaY2IzJXIJVqFw6tMvrFDMNqSGVHaD0pr0DUGwLCBV6q&#10;ocG48I4zUWCo49oeHmfbBWlq8Yi6M0mGEHXURCqEg1wqTKZRQFflKK1AaLy17FYNj5zZQhSFu+lF&#10;L9waDcvR677qb/+ff/DL/6x67T/66T9XF/Sxe0/Q6xZbunYbRZ4fSv6QwoO6WsHc6qycd9QmjpmW&#10;eYsbrvR1ZLLGJoAhGecRBcwXAbhKoSiKDrU1WAG40LmbmDKcQaBIxIaAaP8go0/eFMfuAvuNAEPw&#10;qZMiRUjFBd7Tgm5ipmn8Em/jhoIJsLpKOdZ2z1mEDYHzQgbW3qSUCBHOz0pLXVeUzQhj1BefPl18&#10;5fs+8IH/53t/4vXoPF+eecZzslMPn+XU1oAsL9jd3eb4ra/kro8+glYFptyFXLGztk126yq/9eb3&#10;c/6hy4gsrN/GGqp6jLNjdraEcKZSiJpxaTlx90m0cpSlz9fOXNpauWbPQtM0sRQqEEJ45aUxxmrv&#10;nTDGYozBNIbZ2S5SZxjbhLlciACkvJ/4biHD5rBp0JmOsTdhTNDO1uF/LoLkVO0LMUbhuSbgdxLm&#10;3IrkU9ByWmTE1PM+5bDeIZWgyDQ601G8HlcMD01jIzgWrYO8JGgXnXdY56nqBtc4vDU0LhACmddo&#10;KcEZurm4eP0Nh09+4J4Tx201XrJ4cu3pzC4w3t2muPYAcn3A9vZ2O2ZyFeyal5cXPvsL+ufweBpg&#10;PeVYW1ujeu8HqN/+7k7X+ZswDt8Q6/G0Qc4twBIJAE10GwGMTDUSJk2WTxqo9IuJFF609f4phik5&#10;oifdVnwFJ0z7dQifBrxsjS4hlSMnTuFB96UmBYup107xHC6VFeP5WkQbUC18EOhLr6J3ikLgQIL2&#10;igxJoTJc5rHeYmZiucA01KaiqQVDa5gvemRZ6tALr2+Mp24cla0QvqTIFYu9DkWmqY1nVJc443jS&#10;NDgheEHWZ9/8IrXLuK+5zJBQVtJesAgccJoaTw10PVgDPa8s4M141C48j/7hey698Ee//59+Sr9p&#10;Y/d9d3zfzLmNbnifBunCc9bx/VkFEhsVXllL9+updmiRrgWghG/bpV2r4UgBOFfnE/rWzR8MJR3f&#10;RQpFTUMuMhoC2MlEToMJVhFRe5eaEoy0OGHJ0W3HkhYereKgtbFMh8O6Bi9Uq7WZgH6HdQ7QYMB6&#10;M5VpFnfK0eRTIKltSeG7reaDyLIVytH4McbVaNWJ43ISPB4CtOO19waFJpcZpYxMrAjl4dBFGsrk&#10;qRNzulcqhVcl3aLWkiIPAbudvKDT7SDzDrs7Qx7f2aHM5xF16aR3vzG/d+9bf+lffm/1j3/kX3/G&#10;oNlOnpMrtS0El/JMowUoGa0ZhKRJoISrsBbblWFsPDP5ZGZoB0d8F7WF7SqU60KupSCTno6SrfYp&#10;RKvQWgXI5CMnPF5p0l2sCC36XqhgPRBeJAJ81QanRtUgIcLLhS7ethdZxpingB5VnOyMj5YbWFrD&#10;ZUS04J2e/SaOYen1p0KGQvnShrKQlw4nLKMqk740L/zU2ujN73jL23zt5Wrey+WtL7qJ1b2LPP7p&#10;8yzPZLisy/r5C4i6YHa+w+b6iGo8ZDiuuHj6ErNzsOeGvdz94ccYDiwrzmLMiEtrA8rdbTpdwdrl&#10;HQ4dXGV+ZYG1tc2Zk4+eulws9NeNtVlZNm44GA23tgfi/Jlz4+uO71nsdPOl1i3deWZ6R3ACnGla&#10;N3OvwTYCot9g0qw67ynHJUKqoHmVQTrSspUpNcMFQ1MV9VetZA+mmKkoJ4hI3LqwKUteald1rU8d&#10;aQ0q8owsS/5V4ep4H7RbzlhUprA+NFbhAusohcQ6G6wr6hpn64BebQihF0qidQbNmMVu/+HFF/2t&#10;C9t/9GuvEzR9h2WuW9B4jfQ1utvBil12drbjGiooctUA7D209396zf7rfDwNsJ5yCGDw4GPo1eVF&#10;ymbVeAtYVGrbTvqXNp1ZtK7k031A7e6i9TwSbd7gRKToo0YjephHM0ofReoy0v1JcRV2ihP7yqjm&#10;mrBmfrKvbKn/yJb5xMQQFvT015OdEiQvL4SZ7LbFhMIOzxjP2EvEVCyMiMudkoLMg5eers6wvoNj&#10;jqqx9E1DpvJw7l60N/C4GdGYilxrZnqauWIGJXNGdc24rsBZNqoR53zNM5Ti+PwcnaLP+c0dRrZu&#10;z7zvBfuADrAj6ig8tvjM059bmAW06vTad3vd676Iy3d+dPD6X/zJn3j/v/ipSzvv+NCPzj6xtpRA&#10;lvDQCIN3UcPmFZkDqQ244C5uGFHQQcsQ6Zv0UU5OWEHBpEzkiYHXwrS/S3o6j6dPD0vw6CooqKjJ&#10;fQiirr2lEDkNDTrqwVws7iqvUPF2DgL6AOTTZGmEi32i0dPLBf8ni22NbD0usEveYWUAfMIFCwEp&#10;ExMVfbyEBG+xxiCVblks8OQyw/gqlFYj0PRTC0dgSxTSKRpvsMKhpUarFDou4u7ZxtfLYkNBKh8m&#10;j6rgve8cOKVByRhxEgwVfVljRpVf260/7mf2jK87uOfVa489opv14cue+YKX/9vjR6/7jOAKoN/p&#10;sNorxuc3d85nmeTofMZKp8B52KkdZweG4ZQlRdLX7DSes7s11y11yBPj0+rvPM4rLo4NQxu8sFIp&#10;LpOx3ORCtx8eMiWxEVQhQ3kl5JEGH7vQFBOutZAKJ6M4PS6YaaEWNs0PoewamBWBlipGvIASYRvh&#10;vQ3mmR68bbnuqdJVLI3F+cwlGsZP5j8fHzNtYxOuYSxVWjDCUjXlIlxWZz/162b/bd9yVCJRWnPw&#10;2GG6OuPGW2/knjsfJ8syLpze5uDROS5f3qKuAsgal+tYYyg2BY1ZY2erizYHeeGLj+NtxebFSzzn&#10;2QcYjefIi8Dm79eFqpvdI4+cuL+sheRjdzwkLp+5MDszP9/b2biyfWj1FbVU862jucoUM3NzYaae&#10;EmeFTlWNi3OZaUJ4fGC1HaZqMC5E0SitQ3ceRA+11GATZ2yRbGJoy3TB4NnHMOYpfywlwSXz02Tj&#10;MNl2E6+VFAKVZUg11dceNwV1XUdgFwxRwt84hNKBqrcCay11WWOsCRIJFwG9iH/nLcsL8/cKIcz3&#10;veEXb9IaMR7VLC302RmUSGDtyiYCx3gwDPOR97ZpzAMA+w/s+2wt5X8tjqcB1p9xlDs7yLLal9X1&#10;QectXprocO5aO1EpUqIfU+UeINbUU0ntKurWT9O9tHYOSbcVgJW7Cj61ExuEx022huGYmCZN3N5T&#10;PEtbj4C2ixCP9zYty+E1/dWALfk4BW1G1PaIyLrEKdpgWrPLBDrTTRoK7EFDJiPvk2eSXHcwDqyz&#10;GF8HKt3XFFnNbDejl8+QZzmCLICrZoT3lqqueKQasiA9z5jtMzvTDUJf2zCPZCt2YPUQLHpJiacS&#10;FomnkY5cZ6gsM4DzkquOPS94Kesn7iu/4I2/8MsfzP757pV3ffCnuo+e3Z+75HEW6H0RF4QQew0o&#10;jxYCrMZ5sDpE6wg8zunw6YopwXEs6yav+Ba8RsAlYi9h6Rs6sovHUdGQo2OeogY8JTUFGisNztdk&#10;XiGExorAMOZeRS4yWBW0Srro2E8sYaXSZRhNKVFAIFzUz7hkF5FAmW8Xcu98W1o0wqD9VJCsCFuD&#10;XBQ0GHRqL58uk6WPRBBMa4VBS02hujiaqL8KAl3nLFKHrrUEQh2JUfGtO3czI6iUoImGkaPK40VD&#10;g/pjMbvnO/YduHGh79X/KS/unB8P7Z/cc+edW+pPb/r/1DE3O8PC8oKRZy+em80Vs4s9chv0Ogvd&#10;gsWe55Gtii3nWt8sL8AKwflhg1KCQ/M9+iomLnhBZQVrZcOVKuYXpvpzKix77733wlo7HA1HWaYz&#10;pLfRyFe2HZTSx47gWD6VBCsM5wXWRTZc0AIatIj2ExMGWTiHT51sNkViCQKmspM5JJzWVUxkIi4T&#10;3mjnj6nfTVtd+NQAEgkX4YJAe1gOJRcf4Oy+75YH5e5KpkMZWmjJtc++DtXp8IznHGXPvjk+bj5F&#10;bzGnaEb05j26qLnxeftZv3CJ1SXN8a9+MTrPyQrF0Wv3MBwOGZdjvKiYX9A4Ibi4tkXdjPFiLt98&#10;cj3v9js4IZlfmqczt0hfq/Hx666fz/o9ZKbJlEJJxfzySpj3lWpL30IIiiLD+xxjDM5G1ieZdiah&#10;eGOxxqK1IsszlJZIsgikLVpNHN0Tm9UGNLuo4Uvde4L29RMIDwBqaqlhwoBJKSe/8xNdlXAe3c2x&#10;1kVBe0zw0CljNgCsqi5xkeFKMhQVdZE9j1teXXzIe6/+j3/40zdkOsOWDcuLK5y/vMbevSs0ZYP0&#10;lqocghQoIZtqXJ75G8+8iRv+9p/vi/b5cDwNsJ5yLPZnOXXn3Sy86HkHlWm60ouYrg4JPE3E52nA&#10;iafuHcJgFUlUGv8WSFOQjAM0xRmKFuCkZv8UIeNRLrStexHsANp6JSKUBsPTIjyhGBiNRNNrWjyh&#10;YzBOtBH6TJcwvZ+eHpMhX3hs4uBgYlJq40LXgpC0YorQr9hqd0QqTXoMTdSONUhp0DqIuDOVUUiF&#10;UB2czxg2NbUpw3kYy9nRDrWruLkzw/LsPEr2aeyQhcJzfSWQjWfTCzIE2kvGLWMnGXlYyCXemLNA&#10;2SbVTx3Lz3w2w4tP2lf+7E/9lw/P/uTm+nve/ybxqVNH8jrESfjYn+C9ovIW64PfvBIafDQijaBK&#10;Co1NbuAylmSknuhVhA3XLHnnTNGPHokWOaU3aKGCh5evKEQeGQxBhqLxNQqJJsPQYL0k8Fcqlpoc&#10;FhvLkiHORcTrJfwEpE8sQ2RgwmQIyVU+a0GacFPn1w7yyGhEob6bKnunh0ivEdLiYglw+n1OB0cF&#10;zUpg/jJRYEQygFR4J2mMQUkfGOTIYDkvcE5gncO6AGaGcxnbxmGiP48UktLKO7KFxe9Ze+TE6YuP&#10;rItnvuJV3/wWtWbP33/On3jTR/9C84FSkt9+30f96vzsqX6mbeEz5awL4MM65jLJTctdTmzXDOPm&#10;RkRm2HjP+ZFhy45Y6gSzUSssYxuCx0Vr/AvWhy1RyAf1Qki19oH3/NG5rY21W6WShJx32bIPKgt3&#10;ZAgmZkrrE7vWom5OyeDfl7pjY7hAbGwNweeNj2VCIYPOKxoqOw/eBOG8T75HfsJOcdX8MZnb0nVK&#10;8wdTDT9JipX2fc5DI9TsW99xev/+Ih+jestKB4F40SmQKsNZiy4yVg4u84qvfjE761scrCrsy67D&#10;C8FRITHNTZx67CwnHn4MUw45cvQAZ89fYXtnl7oxXLm8yY3X7WXx4HV85I5zGNPQ6w5xJueWZ66w&#10;vLSye9MLbxucPbdVP+91L9q55vrr97tYm/VxY53lndgxKKbm0ZgAoBRZluGUQsWyovegvSez4T2k&#10;HFkpwNtgeJu0TlprhJAYY1sPN61D2LZSmiy7eoUx1mGNnbCDU4kA7Z0WwdjVf0lrOloUWXisIHbR&#10;hhkhvKYCGSweqqZ2eC+FCFto4SUoicXQL+TO4T1LD97+8HBxXA+v9VmGMzWLKyuceWSN5z7zeh68&#10;PObK2hmMMWSZQgpPV6lQIv08P54GWE85JLB7x7vZ94qXPEMLujLpkEj2mxNNRdpHty3lUz5XPnb3&#10;tOroyPHIVHKL7JWYEmu1AKx1Wo+dZsIifDYpqkcnm+QLFLQWURCfnMCnzm3SdZV2oIQFrKWFbWSq&#10;klQjaILSttMJFyeZcENGGTgpnzAAvOgQHHshZevnkoWdEAbpHVLUWOEQaAqt0CIL0TkoGhSVq7Eu&#10;gCvhPVvlmMtNyTV5xqH5OfJ8Bu8N4OgWGdf0+3RHAzYry7bX7AioW4AoGUno9xVWNEMhhDPrF/7M&#10;697fd5hmsOtf/i9+8B13r6xuns1+/9+Yex9+TnfoQ8HOQy2CUV/oKgRccKYP7t8WJCjlgjJIJJ8y&#10;SeNt1D8IvAvWGjIGPLsIwjtRyF05Q0flGB9CnnOZ0bgQ0ePw1L6mQ4bFRXuLgkxAjcF5SeZVAGMR&#10;g1tnaJxHSotOOZhJlI/HtRNzOLdQtrbtbJycr1N3lZ/6KS1okwgXALyPJcEgApcR8LUPb2d76adg&#10;uw+6PS1zpIiWIwisDfo8oxxeByDinA/gKpbIrHNUXcXlOclmWdMYS6EkczO9CzPzyz/8+EffeeKr&#10;f/a3ueHFr/G85XfMf+980Cs6dJREIh5WUuwolS162bQlWO89M5nk6FyHkzuTzyXtf6yHUQO1N+jG&#10;o5UOjthSIKKmJsn1tJQopeut7eHFd//271364B+/72bnXS8lCggRNzgR9CYvKxlJJufCZ20jnJaJ&#10;TfcTptx5h3fx+lpiOTCddprH4iWOpWDrDTZ6jgWglR4bHuhbD7+rFFhP+SoOo9bzL7xEbT1PbJuX&#10;/fpbf+P2OV0MjnzT37lVifnA1vlQSqtNTV3XGAPOa1AaqS3eS8ajiouXr1CWJdtbm5x88FGk9ezf&#10;v4/HH9tmOKhC/Ewzw+zsQZ48P0Ywz7Ej82yPBM2g9nuWFi8+52U3bB08fLC/u75t9uxfud56oVQa&#10;404Ezyit27Jd69xPFKvbuBq4iW+Y9y4GiqvYteej/xVY02BM05qEym6BVJI82IW0vKG1LkTXiIn2&#10;LTRACDKtJqjpKSgqSTzE9IWI4NwaG1gyOTknJwJbLAhdxTraTjSNZVxWA2/sosw1WdSbeiVw1jA/&#10;m59/3vNvOv2rd9+73zXlXpdblHDk3Q4bl8/Rv/UI1ozZHZctnSmEINeasXkaYP3vd9hY2mpMFtSY&#10;CZQkvRFcpSaZ1if5ICh30ScpuJaHxyfDUCccSogJAGrdksJrCeFRLkyoXqTSoQt2Dp4YrRJa99u7&#10;ZypeRUZD1PSqKZ/aeVpGjcgn+ejt5DFtCdK15yRiSTOxZIFtC5O1b+UWUzJLZOyuE8TUdWQ7Wytv&#10;8MJhpEbiA98iCgQ6aI580AYJ3xC6Kj3D2nB+PGBWKo7MztHvLYDIcH4MwiFlRr8ryNQ8M6JhOC5p&#10;sO36X0mPUYqeymnK+sq3AEJlf+6lz2ZmcaNt/5//4Xd98B//1lu++aFfe8u/Hn78wS/obg0IcUku&#10;LGYQhOdWh1Z9bZDextbjHEkIfpZCYJ2P7esa5yUq1lNCvl74QHMpqGxNphSZkIzNkK7u4LyldI6u&#10;zGl8EHx3RIeaCuU1GhEAKZ6u7INI0TIhZqiyDZnQ5KIILFLq6Epu/W3p2EXgHowrhRMte3qVsNCn&#10;Sl8cvXEMWG/DmPZMgXvRAvT2bpnaZKecTVCtx5MWUdtBsMqojYli91DbFan86Q3GCmrncUoyuqbL&#10;5mzObhXKZnO93rjTX/jl537DP/yTa256Fje8+DX/w9NBv1fwsbvvQ2v9ZF2JJ4XWizrPMA2hvulD&#10;qPRintFXlrG3SJEK8lEvNl0rSx9DYimkoKOVzb0bjtYvb3/kzk9s3/WhD8xubaw92wtZEHM/28De&#10;CH59tF2wXmCtJ2Ei5zzSRT2Yi3U47zF+El9kMdHGgbbsG7iJiX8eXsa8UY+Npq2pe3G6pSfNX5N0&#10;ieljwsu3G00XgEeKnfF4BnVVLCvxzJ2dbR478QhK5KzsX0IKgTFNLL2FSoK1jrERnH70Ck8++iRn&#10;nzzH+pVdOpngtV/6IoruPtywYWl1HzNzIwq1w+zqAmtPXmH1wH4evPMM/U6H5z7nWj589wWo3Oj5&#10;L7ppdP0zr7/eWqv7/X4smRF96yATgk43BB1DAEREkCVF6MqbNIOIwF4RwIy7qjIw1a2nNN434U+k&#10;R6WGBQFeyQCUbTD2pLFx2p4AlMAySf4UIy/Svn7y2pMj3rfRtiG8dly7jKeum/C8WiOkxHoo64ad&#10;4aBjne0IoVEikARKKmhGLM0vPCKf/UXr2x/83Zd5Z+Zt1TCTC4qZBVw9wqoO4+GQwdZ2y1yCINMF&#10;Uj4NsP63O5pHTjEPjM6eR1sTdDSTohdAG1njhY3oJRmHuskOwru4i4z6qOSb4mPhTgTWKezyG9pO&#10;Ht9yQ3HPKcEHQzgnDA4TRL8xv6xVTyV9A1FM60X0VyKyEpNSXap5hU2smZoYExuXHMUT3zUlmIG4&#10;cw+qISF9ZKxAiZjiF3dbKtUiXANYrPRkZEiR4yOrZr2KZ+AIkT8OicM4y5XxFoqaa+bmWJxdItMF&#10;jW3iuQdDQCUUfd3BWIOvylhuCpdh5AW5lyjnaZzbes6+w1hdfMbrL3vzeO9517d9+6dv/JZv/PbH&#10;eu/8scFH7/mG3tp2JqogmjfKILynpELaKC33MrjX+yY0AKggIJdS4mUIkxUyFFYzmUXRO2ghqW1D&#10;prqh5CUsmcwoTUmucnKRUbqGTIRrN3QVhcxxOEo7RpGhhGRkSzKVk6Opo5GkFqHsUHqDdjL23Ino&#10;tRVyFd0UG9XqtWLJz0e2NNExE//KiaC9JcCu0lfFsnksPcoE5qY8hSAI6NP4tjFaRIjQ6VpbR103&#10;UTgtg/bNQ2PBuOARNtKWwXJna/vw/IcH0t1dO0yhM7LZ+Yf7Bw68587ffbP9mh/9T//Tc8KRA/tY&#10;XFi4cNfd9/2iN+6fSSmOSiGkS/e18yjpKISjFGH8Bq2mjG31oGTQRxVKUmTSKSFLyvGgvLxhH3v0&#10;kZ0H7/5UdvrxR+ZG5WivVDIXHhoXxrp1Liz6EcF6BD7GnlgE1kRfqnghJKmKG40TIvuUzFAnwcTt&#10;hQvzhk+6UT/pSI4GpTYFoMeSpogl2xRoHmF6a2bcgsvYKSvjWEiAjhZgewaDIQ89/DAzxQxPPL7J&#10;ow99gFe85lauf+7NUUCu2NwqubK+S+Yt67tDbn/Hx2iGhkMH5+h2NfW4wlnNzNIeRm4XIxXDcsy1&#10;x1fYGmTMLSzRnZuDWrEw10N1OpRDw77F7u41x/YvWOd1CmRP7E3I5Av6tCzXrRGoswZrwtwfrBkC&#10;UPEepNYI5zDGEHwq7KQsSgh+DqHlIS8zOKMLdKbjtUqgNnb0JvsP71uLjhB1o4KOS0qUlNEuJt6g&#10;f9aRGGkXHP+lUlNrVQDj3hq6eRHAk5SMq4bxaOx3t3YaY42QsksKnFZCoq1lcWbmHiGE/ec//J+e&#10;6YXLy7pi32yPsZF46dkcVmhhKQeDyOqH99/JC/Ky+Z++N/+6H08DrKccu/d8mkNiL1vDXTIVIlu8&#10;DDqVtoNGJOZKhvLapHbSMgMhwJkWBE3KKipW+uJPhW0Xq9CJE4CV9KoV0ZO+9wIf3dudmDAR8YUj&#10;MzBp4yYaDQYwlETuoYPI+xQaPOGhJv42oWw4KXNFITRMAbvAtrVaK5LhoCMXOuycsajYCYYIrtNe&#10;ZDghMXHCRdRIn3ZoQdtinWVruEPZlFwz02dlboEi60Vxs2nZMhfzupTIUNpTCBFtC4I6bCtzHJPB&#10;wK+zMFsvHD1EPvP/39guiUsfeetbT7/oB7//n9z7H3/tzNYffvB7uw+vdbUNpR3pJVYG88XUqaWk&#10;I/OK0lXkWfiMlcpagWpY+GJ3nlQo4ag9ZEJTmjGFKpAISlvTUQXWOWoquqqgdgYpFLlQlLYCBLkI&#10;WXZ4TVcXSMD4BukCc1kZg5Y5PZmjvcRgqH2NFTmFyKKhYlQUpjJ1sgCAWBacTNh+auFNPw57edd6&#10;QF1Vq4jaxNaWZPIJTwCZB2uDwaLxjkxkOOEZVmMaY8kyjRAah6LBUisYZcLvduTuaKZ4r79uz6+I&#10;51x353UnTgyaH/55vuamZ/2lzwn7VxYRKqvPnz//a+efePzuuqy/EniNVOoWvCoEDpRkptBYL+ll&#10;IYJGiNDaoF1tGI+H5so4u7KxvnPu9Cl5/olT9aUnn+zvDLbnTV0vSylzpSROCkzl8I2lsRZjm6jn&#10;ScIpsE4gXGCgbdJ/TpX4k8lt2nz52KXmY3nH+bQBm0TAtKXfdhNIdHtPV1O0ep4AtBNzP1UumyLq&#10;1LQhpmj9+CObm+atxH6F+SXLBVk3ZzBo+Pj7H2bvNYe4MrS87113sXZpna2dMfOdnL/5Da9ief8h&#10;zp26zMFrD6E3K84/dgWhOiBy+v2Crd0G7zwHDh/izCcvMdvrUFqDtY69e2cZlOArb57zkkObM/Oz&#10;xxrrEFqFLjcpQ4alhOTVl8qrUspYLpxsSEI2Y4r2Co9RWuPrwL4JISYxOM7jZer8DrBUqrCBaKqG&#10;xgTwlkTuycRUCIHK5BRTFj9HF8rG1l1dnE0sVrs3jtfGOxeYL0ixieAFxhiUlGR5HlgtIalrQ22b&#10;cvPyxVI5L0PXoEDJ0DXcUZjD1+x9EGB358oNQnrqasSeQ4usb49YWZznyvYIpSyj4Th2SYYVsCiU&#10;yP4iXSb/ix9PA6ynHgpml1coe12fjSqEMJi4u5sSoQTtDLR6gsD1TLpuJmYJUdjbevjEFukEv7xs&#10;J6jW1DL+tfPJsdfjZChPCRQydnG5FA4tWknyFKCLQbkER2Lng1N8oucDcxB0Pi6WC8NS6eLeW8U6&#10;jotajPBsInJt4eZPZQViZAt0pGqhXFDZCJAFyf+pQeC8jrEdQWcVFlqL8AZrK4blkLIestztsTq7&#10;QjefxQuFcSNodWYyTvgBsBYaVlXBFTtm6KEUnpF0zIsML7XxlvPzBw8DfzFxc5rINh789M5rf+7H&#10;fuIDP/rj59fe8YF/0T15cZ+2qcwS+tqsFTgZ8wudw9jgJq61JdMarZtojj8x8zPOIGI30thacp1R&#10;moZc5mQqY2zGobQnJcOmpJAFDs/IGnKZY13N0NXksosXkkEzpq96KCkYuZLGOHKVkYsgsK99APKZ&#10;zMnQsTsyRiYxKQdKku9a+iDS4hw2BdJLEhklklN9zJFsx3wqK4ppsbNPaAzwWBHhsoWyaZBCkhfB&#10;e6kcO4a7Dc5qVJEjioyxVmwp6maxc2Lcyd5bL8/90d4XPOuu9bs+uf3K7/5hFkUX/v07PitTQior&#10;79+/v37Xuz7wyZU9ex9+5OGTV65ceGJvPdxdirV0it4Mi6urnN3ZYXdjl7qsGVcjmrq24+GuH+2O&#10;i3I8Wi2bUW5xynsrbPQV00LFzUJUOPrJ4idbP7vweSsFQqvoGB4WSxeZb8XEkriVA0QHcCTtY327&#10;YZy4YBENaj2T0o1N811kriYWurSLfBg38er7q2E2fiKH8FEb6F2cr5IDfZz3GlsjhGFpzyJnHr/C&#10;yRNnuOfBCzx230Vuff4hLq7XXHhylycevcjqvgXOnd7AWE9/bo4sG1B0CqpBxbEDs6xdHLEw26OY&#10;6VI30JvvMBxYGutZWJ3n4rkdlnpq/ZVf8Ky+zLJOJwOh0ryWos4moHHau0qIwPAkMKYzHUxtCeVB&#10;vEcqiewUeCEox2O8DQ73TtCGlodYIkued7AOxuMqmHpGVivTKoA9KdrSnYzgKDQXTuoqkyaldM6p&#10;23fSVZAeI2ITxOQ+haauyTONiK9h8dR1xWA4Hq1dPNeXqSdKCESmcN4y11FbRw7tf+i89zM/8h0/&#10;cq1UAtuUzC8tcOrsOfYuL7AzbiiNY1SVtCulByeVnzg7fv4eTwOspxyd48c5u3a/mP2671qkcWFH&#10;EcV/7UZ8SkSeEFf4KuoX2ukw0uBxIkrfi+mdvUg3ScD2QQAfjUEjWwT+KSWYxDmBw6BctA70kkYk&#10;fUMAfJMdWFDgpEnbtboyWvuFJMSf3HmelP3WPlYEV3sZHaRF6vqS0CMPLsN4RBRze6mxXmAQNKQd&#10;sEWLqxkP4UN7/bgeM6iGFEXO0uwiM0UfLQtGPrktT3byYTkJ554XmuVej5XaMqDmAh5lJfM+R/Z6&#10;bs/111Xze1bht//bf9d4WLr5FjYeeWj8qp/4qV/5QP4vT12+/YNvzB86c2M+Cv5c1gexuaRBuMBg&#10;4C3OqaBbcaH8mymFlTFT0BtyndHYOjijixAT09EFxhlq5+jojMY1OAdd1aF0FQCFLBibCvBk8Wsh&#10;FD3Zw3pLbW007jSUtsZL6MZcMSscxjd4ERooBDEfMEUjtdhItMxWGvDJXDeZYqYR42I5WnoCkBcT&#10;1/vJn/upcpRo8xWt99TW09QeqcMu3KqMK1sDxrVBdzL8QscPlvqXBvOdjzbznd/u3Xz8Qy/80R8/&#10;u3b3x/2R574yPP9vdj/r88JHT5znH3zXGzh0/Np9d9/1qR+8cvHUN21uXp6rh0O88BT9GeYWFhk/&#10;8CA7m5vBnNEYnHQoqdAyuHpLLUNOY0QpwqciatpkxWYVN5lNcG0baxz9k3kn3TvJTS197pYgOpfJ&#10;y8qHe1WK9E3MOY05hbiJuWlofnEt0EsaogQyRDtOnqLESqU/GawHGuPxVkRAFwCVsS5oi3wytQ3v&#10;X0ooq5rBYMDi0iqDYc3m+piFpYP0FrpsjXJKO8CgOP34ZQ7dfA15t4+XOeOhoT8jKJ2jGg84ftNx&#10;PnTnRWZm+lgfNFPLq302N8d4pXns7C7DoeQZx1btvsOrK17LiY/UU8Xi/infx81gkHoqUEErJWI5&#10;MZT6EuhxKNUhyzRlVWEaE6QMUeYQxOqglSTPgwYryxSNMTibmoeILu+pmylY5CdzW2KFYroM6YWf&#10;AoXgGts2vUg52eSla2i9xxpDnudopVBKUzaW0bjiypX14e7G5WUhPU4SBPda4ZxhrpOfu+GWa8/+&#10;9h89tLeuR4d0ppDGsrSyzB0P3s/eo4uUo23GowHW1CGMHvDSb26Oti5WIc3z8/p4GmDF49LaZfas&#10;rPLQF38zM6/+1DPlld0vdOMS62LjkU+ljgR53BSICkdgg9LPE5meWKVkopj8p8JfiKkFi+i+jldR&#10;a0EUVccSXswnlCLoezKnMCLopSQ5jTBIr2OpLQpdCaVG56eFqRNAx1XvwuGfMnmHfXHWgkMVw2K1&#10;8GTp/CVkIkfJHEvQJ1k8jRcRXIX3rYSMBcf0Oq79DGpXM6pLytrQ1T1me3P0OzMo1Q2t965uhbxh&#10;LVfIGJAcjobZXs7eYZdLlWVHWBaspuMlOi/k/MGDvd3GTtyR/zuOpetvYnjhnHv1j/zou+9685sv&#10;P/nb7/13o7seenFne4j3BiuC4D0ASIdyUU1mbDBs9BqTGXKV45VHShg3Bq2Cm3btSwqVUxuDkhm5&#10;KBg3JVoGE8hhMyZTOd47hmZMoXOMaxjUJYXq4HEMzYhC5SgpGZsxxlkKXVDIDIvBOINHUIicTGSx&#10;nNz2CE7SB9IuODZYiBSXRBRMR83U1SPk6s1Gy/L6diUO1y6iMufD3WMsjCuLtQRvoE6HdWc4b3cR&#10;89JnyzNnzeGV38quPfybyy993olbvvFbRxfPPEhPFH+Ry/aXdtz+J/fzu7/8i1x35NjhRx858XMX&#10;L5z+msHOmvKuZu/hgzjnaGrL1voVxsMRnqCjcd6ADXocIyrSBibkVQqUDO0OKEBJXBPtGFK0SvQl&#10;SluRIFqfIICWSZwCQO12KGnkZGpKkbHMNxFnt8kReFS4M71Aei0dUuKFjGaXMjjBKymdwBsvlFFS&#10;WCW1l1JY4X1Zjcs16cy5Tm92tLgyL0Whhk8+efka17het9CF1nQcTlucgO4B42VP5jndvCDTmnK8&#10;+Ug1LM9Wzj9LalaNF1w4s8Hy8XmGtmR4vqGTW45fP891x2aZ2zuP1hopJbtbQ5ZXZ7iyVdGf6dBd&#10;mGd3eIbFvR2GdeiOu+76VU6e2WF+XgXbHafc4aNLdd4pcmPT5+qvKl23thTJTV1MvnY2AC2PR1iJ&#10;VwonovGIjGBWhUaULM/odDvYGLljjMGGUEekgKLbpShyiiLMzNZ5jLGhq0+ItgM5MVbOB9PR9l5r&#10;OwxpWUGExzeGsmyoygolBd1uQR6tGXyMQvKxxBlKn5osUwgpqZuK3eGoOf3YE42py06nk4XRKwVe&#10;SFRTs9iff5TrXr3xyB/e/mxrmmWfewrlmFlc4dLmBnc0l9mzsj/k0rqQXygFdKTYum55aa2arf9K&#10;7+PPxfE0wALW1i4DsP6221n55Z8uyjf81D/Q451nNb5pd2ytA3GaylLGWNoxkLIG486wXZjaQtnE&#10;AZtkqxD+Pj1P+EHSOvkpeBad3h2kkGkpFFaA8h1Ma5EQDSQRGOnJXAcTy3re22BGiW1tIJLDe2LE&#10;2omF8DZlW++POgKSJiAAJRdPWaGxKBpvcd7iXPAAMhFoKinIRNA3kAS1mJjR5jFmzLgeMa5LlNT0&#10;On36RYdc5SDAuCoY3aUdulDxMxUtLBQCssyz3BMUdSg/HfCC3Av6O42ee+jsP1i49daNy7//J2c2&#10;7n3g3OKzbx4YZ8nUX+wW6O8/iPee27/zu+665R9/0zc/+Jtv+8nBR+79yuLcjhbeh+5FYUC46FHl&#10;0RaUldS5JUNSuYacjMZ6MqUx3mOlI1OKyjRomYWdPw2FCgyXMZYi61AbA8KTS03ZhAiOQhU0NvgU&#10;FSp4ZY3rMpTblMLY0DgQciOzqL+xhP1zELmqNAYRLZhvZ+3Utp9MDoFEvbSi9ZativLo2FoYQFv8&#10;8EQiYURr22AhhoI7jBC4uU6ztdC5/NDGlbre212b2TP//t6xw2898k1fd+/2ww+bW77xWwHYd83N&#10;f6Vzw/1nPL/649/PnkPHrnn8kfv+1fra2a/e3d5Q/UJy0/NezemzF9i9dI7x9jamKlFShOgR7awQ&#10;WIG0HmGFlF5I5QXSaimtFm7czcT64sLShZU9+3LdUxcHI45vrV85UJUTY0ctBUjlhRBWKSwibxSi&#10;0QrrhG6UEFaiPEo5IZVTCuOdLZ31NcI2mRbWGTNsbD3wzhnjVOnxDd46vGq8pJZCNEpqK4RsPKIR&#10;3jZKYHudgrxb0CkKik7mu92iKpQcWt0ZF1papTqu1+s1nVwOq+Fg45r9BwfPeeXftPW4EWKxYz/4&#10;B+/sDK6sZR3pdFnvZpXZ5tz2kee+913v/U9r62d7SkvyouDgXK/5whfc9BP/5Bf+w1t/4g1v/C+m&#10;tl9HlnNpbcihZzqcHyHrhi/+8ts4f2XIzmBIzxh0Zil6GXVl2LN3lTNrI/bsWWB9p6GsHMurM1w4&#10;v0smYWXPAiPdZc9Kl0tb8MDda+aaw0uFUErLKG/wrUdcBFnO21DNCqyO975y0eLeeo9pKqy1XTEu&#10;M6UzklwigOFo4ByBWtK3Ohf8q5wzOBs2792tAbroTc1vUezufBSvh5NSUk0aTmQEyVKitETLpHmT&#10;7WOMCcL4Is/ROgAoqRTWOkwE/gBN3ZC3nlsKRyhXbuzsbJ06/WDhhVVC5EFDFjV1Wgj2rS49uiD2&#10;+O/98Z+/1jZlrxxUdDLF5e0RWxtXGFwZsG9hhY2tTQI7GxjsyrnuubKeGQxHf6X38ufieBpgxaP2&#10;jrNf9xXs/+4fek333MWv8XUtQjtu2uVPOmxSt2AqTyUDz8AIpC4aGUXpRP1VFJdPLV6JEWvhVNRB&#10;hbBf13Jfgb2KLb1CJFIdLwwuCrsbGlRLF4RF3kqL8pKaBi0L8FG/4w2WBuOBVoERzkOKsPC6GNcT&#10;3otos/OCC7zEeUVJQxZjFowIADTtnIkt93nschEtEA3lS+Gb0GBoLeNmzKgeI6Sg35mhm/foSg1C&#10;UftgriqFbKFnClqdlBfTa1oyHSafTFiud4ICQTasaf7kjlfXH777BaLQW6wsnrxy7OC7syNH//jK&#10;H3z4tHrBswYLC/MW8J+J3WrF7+94y8kX/bP/4zvv+/W3fWrt3R/+vuLk2RVtZVtOcHga4UI4rnTo&#10;JjiO50ADYZJDgA8l4caHDrPGOaT0aBn1WErjvWBQjSh0jkAwrCsKHcTwlWnIZACbo2ZEJjWFyqlM&#10;TW0tXZ2TS43D0rgaIWKpKoGnCOiT3cJ0RmDcuk+UP+2DQmdZy3rFEqGIfmkC8Al5Q4wFIjxXcIHA&#10;S0FVwcg0NBnYpdmxfcaR/7A+X/zfVy7Z4ZEbjw6f8/f+9vruhYvu8Ku+6HM6L/zaL/8Ee268Ye/j&#10;J+77mc21J796uL2lDs93edkXfwUf+/QjrD15Cjsc0JFufM3e+TuPHjvy0dX9+54cj0brXtRjY+yo&#10;MdRKSqeKrst113RyXY92t3aPHdy3+2Xf8M073e6SEotL1V0fee/cyQfumRtsb+KNia7fOZ28S6eX&#10;2V5Xu6yYsTPdvp3p91zRW7CZwJVlSae34BaXVnxvecHTWbZxJzZNLfr/Xub2L+FoV9D1gWd5RvA9&#10;/+QnnrO7u7GnrEbYsUUP4Gi+8PCNS/N/fEjMld/1Qz93VvkhxUyXza0KbMNMXzHcDD5Kj5/awQ9H&#10;zK7MI4Ugzzs4Y1lenuHex85y7UrB7s6A1RnJddcuYx65wpEXH+LyTs273vUQWS5BZ8zMyvLQ8T2j&#10;pnG7TWNx1mCsHY1GY+raKNM0fjQeDsaDYc9brxzQNFXp8T0hpY7zda2zrJRSLScnDYEQxjrlsQgl&#10;sU4457yLjYOhZGc9QgonnCs9CC0lTmUYZ8F5pA9B542x48Y0zjmrjbWxXiuusgAKG3qHdw4pFFrn&#10;2Ei4KaXIs5xOr8f8XJ/FhXm7uLzku72ZXlFkea/XzZvGyLqqQAiUVggZANiobPzZs2d3dtfP70si&#10;exnDrfGCDt7Pzs4+/OxD+9nZ2d0/Gm0IlWuW5hdppGTvvhnKXU9jDLubWygBGon2EudFZX3Kmfj8&#10;Pp4GWIRBr377vey96+OZ/+E3fYMaj/c64yYMVRslEr4nsjkuVOGnKmqRZYklvhS4HHtw2rJi2z2T&#10;WF6RvNMnjAxT4Ez4+DxiImC3NGQOjAwt4Sp6TmkUDXUQv0cVhxSShgopMoxvgk7KC3Khg3km0HiD&#10;RMeFd1Lfbw0KozN4Yy2gcK7BYci1iOedt1R1Jj1S+phNGEsRuAml7izCh0ltaBvGTY0QkplijiLv&#10;UKgMIbOo3ahJxn4JzhK7G1O+IvEMWgdvIekgODzTYWgsuqrZOXVSZJmaUbIzI5+YO8Tpc6+u5h5a&#10;d93ilHn7e89cPnLoY/LQ/neOHzh7dnzysX61uz5j+/nWga/60s16bcN39iyH14mL1PDSE5tf+HP/&#10;6mc/vPgzp8//znt+0n/68WNZJfBSkTii1rbDBYuLChBW4zMTQFYsA+VC0USaXniobYOSWXTpdhQ6&#10;x7oGBxQ6ozIVSkgyLTDOYJ0nVxkCybAZo5WiLzsgQuk1aMCyqI8TsQRVt7oM4YNgN7Cagul5T8SI&#10;n8nGgBZUJQqzFbJ7mPS9Bv0NUR+EDwG4VgkaAVuyYWdGOzvbv69z/ND/s+dvfdFvyo/csf0db//9&#10;8Bn/3C9+rqcF/ut/fQ9Hj9+S/+avv/H7t9fPff1wNFTdTPKlX/0NfOy+x3j0njtQpmT/fOfu64/u&#10;+1eve91r3v2qv/M925gRIuv/xV7k+39i+rvN+O/n3fHRj97DHSe2Z37uDd/zWlOPEFKghGY+k1x/&#10;aO87Xv8v/vU5gMFu1e1gWdwzx/qVywx2R+w7OM9ju471rSFaCxZWOpQV9HuacVXS73rml/scWs24&#10;5ZYDHL3pEF/1pbex59AqXxBEYdx93+McOZRT5JIsh15hep/4xMdX3SfwIZLJIPG5E66bSa2ir/6i&#10;EmikmuicZOjcC07qxnjnN7xnw8SuTucYWO+73jntnHPGmmFjmr61RjgXfK2sdcJZZ721BudmPF4Y&#10;YlnYTbIa8S5z3ncQaGddtIRImaChCdHhwdgYlyRCQHrUZVnnMNYgvA6bfCltrrNypjs72rv/wOCa&#10;o4frw0ev1fsO7u/OL8wXnU63cKBtU4uqNoPHH3jA+brsCSUDOgziW/COAjOY62WP3vrSF9DYar3b&#10;6dE0DfuW5rl4fp3L5y7Q7fc4efIRRjubbSekRKGs+8hzVnunHlmz/xMj6n+N42mABayurvLAH36I&#10;7L4Hj82s77xENJaJc3syZEwAaCICV9H206dOu8RQiemOvsRQMckKFJDc2EOlRcU1LUbPRN+Y1Ifn&#10;cEh0jKipUSiUEFjhUT7Eb2h062mURT+sHEEtDIoM603sF3TYWOazGDJyLEGgbkQdhKjexm6yia+X&#10;8zJmB4bSpfU1meqEz0SAEjaKaEXsiEoxDakXOOrCIiPlHVS2oTY1Hk+/mKVbdMmUQoswLB1NLE1q&#10;VASoE1+uKQ1C1PV4L2lcw5qzzEnBytwcelxjm5I1E4w8c1khtgfIjctS62xVqmKVXL9QzJ34Srm6&#10;8t0773z/qdHO9qK05UJnZvbShY/fd/vs82/7DW/8KRT15IURgH75P3vD7z7+nGdvPfHOP/zF9be8&#10;57i+soMQCidi5IUP7FUjQDdQSkOBRGHxMUbGWotQAu+CbUOhVAw6hlzpCLiC31ZlDJnMkNJTNWOE&#10;yMhkRmVKlNB0dIHHUbsSLTMK1QmxJ8JivE1FWxRZDBJPthyuZeiS0J3UrjS9uYiu3e1f+ommr2Uv&#10;4/9S7lwoowuaXFHlylxx9Zmtuc4d2b6VD3YOH/yDl/7cT5964j2/629507+DN/27z/V0AMCffPBe&#10;vv87/j4v/8Ived2VC2f/flUNVW3GPO9FL+XOk6f55Mf+iI4v/aGV+d964XNvfMM//5lfffwHfuwn&#10;/7v1ff+7HHd84CPMzd138+DKpWeH9Iegx1md7W7cdNOxd/7SP30m+17+dxbe/86P3Lo7GtCb3w/Z&#10;GFPCrc89xuOndrjzU5dx9ZjXfvktPHlxi1e8/CiHr9/PF33hM9l/ZC8vf+2z0Tqnqg0bGxvce98D&#10;/x97/x2uS3bXd6KfFarqjTuffXKfzlEttSKSkEQQIJABEe0BjI2xCYPHYxubZ2DuPA7ca+xhnMEe&#10;g8eB4IRABBswQTm3pG6pW53DyWnvs/ObqmqF+8dvVb27mWd8fW2LIyNKT6v77LP3flPVqu/6/r6B&#10;rc0b7O/uUc9K7rnV430lmWE+2N3d6YLREqEg57s476Z+RlmW1HWJq0qmtaOqk27KS31WCJGgnI2R&#10;dZ20bEZplFHLShG0yTDKYq1ZUVqZrMhUlmuCBzKDMnnaKAayLEObDBrXn24c0vL3UTW1Sk3mlqaO&#10;AR1r6eIIErcSlcF5hw6yrjiCrK8enPd4X2a+rjuz2YwXzj7Js898xsUQy6zoVCura3t333m/u/fl&#10;Lw9HTp8e7Ozub10+++w6RNX0XerEwqlQs1jo3dtOn7569ytW2LdLl/xou7p87rP50eP384mz20wn&#10;Y8q6JtaOkCJ/hAEDbfTuD7z/heq71jo3+7T8nB9f8ABrc2OTyQcfZvSu/4v1b/qer8l9dbuI/+a2&#10;89jU0KSjLdyMqUU+jQfnhpOGuXqpE+uwM0XchT7t/pPAUrl0T7NpLJgya1TAxTIBOvB4TBvjKfEL&#10;TnnJOlKBLNp5KWfSgnVUThUrMmWpo0drgwueTOvEPEtpb8CTq4yKiI4Wp1PIIElEqzQx1hS2g01j&#10;PAFTEdO4IpVugVHD5IiLyIu7MXjKGJhGeac6RZd+PhAHi7KgMkKYQXQ09ULN4FWWnEP3/GZ4G+Sf&#10;cR24juNUZhl0crTucm00Zm9ygEXT1TOwCq8geoNW0gNWnO8aM7x4ulLxdD2dkhuDXlg8zaXrr549&#10;d/FPbP7Ohz6rlhYuxbxwvqqtn021VhzXmK422t51+t7h2psPuPTeD1PuHcgiTETHSJ2yhQIRm8bO&#10;PiiMUfisbkdsUUnvWOVLtCowWlH5CqtziJEqeHKTEfHMnKcwPUl7dxWZsVhtmTkRtBamIDMaF2tC&#10;lLGj1Toxm1JNE/GyW1aS2myiBS0Zbm04bpNwFtPYurGYNxZ7JU6oplMvfUwCrgwEq/FWU+W5mywU&#10;ZyeD4mf2cvuLK299w7nv++7vLx/9LzAd/H4cv/2bv803/fHvOfbZRz74Q7Ufr5VlSW9hgesHNc99&#10;5j1kzOKZYwv/9ive+EV/YePG1sY2sHzmwZv9tD8vjxcujbjj1IDv/dP/69tG4xtrjfAh05H1heKZ&#10;1z/40FO//lTg6U8+fqdV1b3PnN+DokdRDDE68kVvuItnn7vElRc3edOX3Mqr33gPr9aK7qCL0jLW&#10;Go9nnD93letXrrKxcY3Z+IBQ17JuN9EorsYFj3dRRoKuwidXY+0c1aykrEpmdYnzNVZrsiwnyzOK&#10;osPCoEe308VkOdpYOsMOWV5IfI4Boy2TqrLUgRBlS1i7Gp+y/WbOpdJ4j68dzovkP46m1GGMDjIR&#10;qdLmSsXUNZnKxQkxabtiu3lrYhisscmhpxOQsWij2u/LcpukJ5puf8jC8jLRO1vXlS3Lur833l5+&#10;/0d+K7z3fb857Q0Gs6B7x6gOFtvxvha9l9WW4CuWVvrXbn3Ta7ZOq022q+Lcxctn9/CzI3l/wLXL&#10;T4og3znKusaa1u8ohi6tYHuH7qkzN/vU/JwfX/AACyKXfv5dDH7q5wf6l379bUp5G7SIEA9bkZuw&#10;yJBy1tswvpcIghvXVCNmn+dSzYcsTdZUcxxmYxpQJt1QJPGlCgJg6gSsSGJloww+evJoiFolf6Km&#10;1rKDqaJkKdV4Sf9NInytZUxUJNdfhsJFyXcRoKjJoyVSo5VBmv8CSif3GQIEdAukhMXSKfizUXU1&#10;URQqOppqnhg8VfCUXuILOvmAbtYl0zlGGQmVTCn4DVfViOtbwBqbv204rZTf4zVXqopR9JyyfaxR&#10;ZFlBzZRNV5MrzaD2UEnookdeb1Eacl8TZgqvaqIKWGUoJzWdrbHS5y6foW/PqDzDBxl3Bu+JtSO6&#10;IJZqHzE6Z6m7yIGPjKZjlBcA7ZR0F8Y0NnYxUlQKbRRZNCjrIGhyq/CxJjOWqBRlcBTWUroapSKF&#10;ySQ/Sym6Nqf2EhNR2JwQPVXKyLJa42NNCIpCd+ik3BuPp263CxET53lnzfscknMqpoYCidBRbbxC&#10;bMfX6lDsQvpYRFYmn71XoA1V18bJMD8/W1n45+q2E//21Dd+5YtrF6/5O77p2+X7Pg/B1e+++xG+&#10;4q2v4ru/83/8xujHb4heIgd6RZ/nn3oc5WecWBu++w2vfPAvnb10ceOH/9G/u9lP+fP6uHb+Es+f&#10;rQf/21/43i+r3Ux6KlH0MsXxteHjd3/bn9v9j3/9Jzl5ZPiyYU8tPfXkee65VXo8X/uGOxj0c/7E&#10;H38L0/EBy6tLqFQT04CHixeu8R9/9dfYvnEFoyHLLHmek6XNnzGGGAKzcsZ0NmUym1FVFT44AQIp&#10;Vb1TdFlZXWZxaYHeYMBguEjUIkwopzWV93jvGY/GTKczZjs7lHVFXdXgPaGqKesaH7zEMUQv7G66&#10;Nttu49BEboRUryYjfqMl/iAEn4Ji5ftUur/42Gz5JdVf0vRTApmKqU8w6XibSISo5mYlrTFamhJs&#10;ZsmzDIykwneLgv7ConYu9IOr+768werakFk5lvR4kqDeZKjpmF6v8zxrD+yrwRMsqdxPp9NYFAbV&#10;6XFj7zpRCTj03kkafpP3qBWFUTDa4szif/tQ4M+34wseYCnATUdkTz9zt63Kh6L3ybHWFjskoNBk&#10;U+n275oRoo4vdRJCM2p5KTBodFjtRr+1WM8ZmgaCNUWhbZdbyqryKXjBMa/iKSnJQ54yiaSCJiCa&#10;qjqFkdYEMt2hpibDUlGnm6swD5mSHrKMDlWssRpcjBhlsDEBOZVJaa0u8MrTlLu2dHYK6GsqEUAY&#10;K+l0lOybOta4pPUpbE7HdMlMgdDsSQWa6pobxsxi5vEMh94lYcSarjeo6sALdYVDcaLoyC6utlyb&#10;TjiIniw6fJRaH4mPMJgoPYgzGrePIyRANHGObDZBjSNxNynAgsYbCVb17nAFOFIAbSzdzNAtetSz&#10;khCbeIn0OWiPSaWOxours46B3GV4X5FZKyJyXVNYS+XE6Wi0pg4Oqy1KB0rvMMqSGyWWbgLdVANU&#10;xZLMWjq6Q8RTJQ2fISNDyVmkpFvRN+UmUaGU7IJD21l5+NyN84lxYrNiRD43UgRDK5ZXBGOZDPKD&#10;0Wrvl+oT6z/R/bqv+Iw/f9mffO2X3+xL/j95jOvI3/zr/5C//qM/ffQzH/ut7xz0VT6eTIkxUo0r&#10;4mTCsUFx6eV33P5XPvahR67+1G++kz8EWP/p47d/98MsLT5+38Fo90EfK9kQKehaQ7/be+LNK4rv&#10;+sEfZWnt9D3D5a4e9AKvf/VRXvXmLyLEiKscRcfS6S0Lo61ljVPAeOb4tV96F2effbyt7UqyKzKE&#10;kQ3eE5yTNVNDZjRFUdAfDOgNBywtH2FldR2dS5jv7sGIq5vX2Dt3iYPdPerphFlV4V11qCJI4hR8&#10;SOu8Ti45TLuRktBSm4YXsqIZBUYJxpJg2RTt6z0+OLTRkpTunTDOWhN8UtBrDSojRk+W/qhtJuXt&#10;3qdbhNw70LJ2R59CoLWYT4KXFWs2mzIdj9o1dldLnETR6aTIBsPisM9ef0A5K+kXBTbXBB3JY82R&#10;I6vTnXJcfOhTz01OHF86dXCwPzwyHHAwCYz3dkVuoJVIH+YpGGgUHS2w484TJ272qfk5P77gAdZq&#10;NDz3S7/Bse/45leYsj4SXWhTzef8lYxK5HZz+KY6F/3Ox4JaOgpbuW8StLeP2AA02t8WEqcg4vhG&#10;STWPfUA5IjEBjYhPozNHJEuVPCU1GktJicXgo6NQGVXw6SKW12ORwtxcWSqcgK3oxHWIQ+HJlTxO&#10;pjJ8Yuy0tjhfp0wWcYQ0L0yUYodF+Gm8GgMxSt5LiMLceKTbq6tzrCnIlE3izSaDupL8oLavbP6u&#10;RdTc/Bab5HzZBfoQ2SlnnPc1hYqsSzQzY2Zsu32qWNHkfYWYODYlLkuiET1SDAQ8PrYQjixW2KDE&#10;wp3cc6UX8NeEbHqazx+C15gAPZXRM11y34FQ0XQx6iBpzr6Jq/CQeUVla3IsLkS8ceTWyOdiDFFD&#10;5SsKkxGJ1N6R6wylFKUT1ipThpmbYo2mk3UAi4siUs+MiNtjDNQ4eX+TNUIpSWdvs37amA6VzsJG&#10;Y9hoAmndGc3mIQYIJoVXRkWVW8aLgyenJ1f/9+z1971Tn7syfdlXft3nJVv1e49JgH//zn/B/a94&#10;5Vt6PfPKLLeU0yneR/b2dliwPt56dO2n/9JP/OxHn/vNf4UqbrnZT/nz+tidRJZ6ij//53/0K8bj&#10;G0dCcIkN13QyO1vqLTz3jm/9To489MVrmZu90arAt3zrm1heWWg7GIUzT1U9aTIQQgSjuHj5Os89&#10;/Rh1dZAeUbertmgKJRahk+esrCyzuLzEcNBjuLKO6XQZz6bs7Y+5/NQzbGxvMtndZjadJnE4kgyW&#10;xnBaN3EJqf/PmDaqRGuRjfio0VFYM6WknFppBTpDxYghYnVEGYWLihg1VjVraUhhoJYsZlK/ZUQ+&#10;4JImQkrb5f5iiKCNXHda1katBFApxMWNTYpJJfcX76O4lYMW1i2Edobi6qrVYE4jmEyj8dx52630&#10;l49y6cqL7B9scLRXcLlUX/9Tf/XHzpyh/Cd7vTedLkf73fXTy9zYn1BNx5Jybw2+1iIdSfdGDXSs&#10;vN6jR9dv9un5OT++4AFWvHSJN0zOcn5WP2RKbxsrbKsdav87ptNDE3HAPE60AVvNn9r6AhqA8FL3&#10;4OGxoKStk2Ib5MJpqmkiUm8iDJkI1A0Kl8aDCkOFT5LpQBZ9yrsSXc0szsjIcEpjo8LhMEoEkhlZ&#10;0nF5chReyaixwmOUjJyayAYBNYagHFqbBCaaJKrYAit5jSKOb6IPZbgoOi4BbRIVkCkjwoV2N5og&#10;Y5ToCfn9JsVRqEPvcYoF4BBlEhS+jpwvSzYjrBhYzAsgZxIPcBGmKlIBRQSLT06biI0ZNZ6aIMwV&#10;MudqWoI0KkUUqFT6DY6ATmPMEE1rcvBKyrN1hHGoUVR0VcGi0gxQmCAuwZA6DCVbTcvtIwRC5SXV&#10;GUMVPDaXz8dFT8fmlK4k6kg/61IHGWN3bE6Ismh28x4KSXPPdEZuRCzrYt32UWqlyVRxqG+gqe1I&#10;LqY2oz0xseqlzsDQnL4hQVBN0rhItVPZz6vJ+sK74l1nfuxVP/63Pnvud38z3v49fwH+xo/f7Ev9&#10;P+v4nV/+HX71Y4/aH/y2r/+qBx56Weezj3yG8WiCzXM0NWuL2VP333Prz/2fP/Td/MDf/hc3++l+&#10;3h+ffuIFXtiNvb/y/T/w5mo2wqcTSANL3Xz7tltPnXNH7kK78isV4Q0qRo4cWyXPc1w1w+YdEaWH&#10;iJtJt19MszZTFGxc22C8t4+LU3xwxFRIrbXkOq2tLeOipkvkzV/xVi5c28RVJc9d2mB/6wYHu9uM&#10;9w+onTQzRBVT6r7GWCMgqnnOWsCWkLsyAtdGobww9EpJ3Erz/JRSrTZKughFZiJ5VRETkFGgVu2Y&#10;XivTTj9Isg+NkgwsGt3VvMOxucNYk1o/VJDOVwT7aWOThlKmMkqpFGZrwWSE6PFORqVRaQGEQAyR&#10;0tc47xgOFzjwkbPnzuHrksvdLucvbq6tdnpv/do3PXR5Ot6rQz1la2K48dTjVL6ksBIfUzvpPjS6&#10;tc5gM9ERHL/1D/7m5AseYO1+9kn2Y2Tn6/5kV9UpIVc3pbYNVJrf0Btw0XBPESPU8OFC29hEObyU&#10;B0t/2f5GOebOw/nX0rcplcqghckK0aFSZ5mLDttUbCiVNFcTcmWpo6OgoIpyo/XRyU08go9B3IXU&#10;ZCrDKUdOQaAiKrBRGLZcWZwSwKSVxqXxVMvcoSWwNOnRaMNLfXIONq5BEVVHLaAuV1bcNsqmeIqI&#10;wgp0acJkGrYwRQgcTqpWLehNzyEqnA9Mqprn6hlTIstW07MdYlBcHY84CPL6Wz4ysTQGJSnnKqU9&#10;BSS/ikYj0TBrzU83eWXybHyMEuQam1qRJqOsSU/z7MWaXSzHYo9FQCtZ6HRiv4JuBKzymkQ75cly&#10;ja88RmdkmWUaKvIMMhTTqhJhvimoXEVmc3pZgQslUSkpflYikFdakymLUQZpUEz5Z4fT2JNYVqlG&#10;g6VTRluKYmgysKQPRV5b2tlHK5+T05rRQv5seWrtH/Ve9/KfHz322W0F3P6Vb7/Zl/j/X8cnPvhB&#10;Pv6B959aWhi8sZ5WXL16kdJX9IxmITccWVn+pT/5o//43DMf+A34Q4D1//N46lOf5bnPPHvnePfG&#10;q2pXtlvNzGj6eX7x1ffdc/Xpss+eqz8SQv0TWPv9hc563cGQheUVAppyNsPXFcZINx9KQjezTpe6&#10;EYvHIEyq98J8xQqlIosLi8xCZG+8x8cefYprVy9xsLdDNZ6ifJo0JGF408NnjW3rZIzWKGPaujFt&#10;zJylV/PIHjBtyKfS8yYOo2SkGdO1pXXafgZZ1YyRpkmfqOPG0Sub1gSOkiPbp7yreUm2QTcTlCSJ&#10;JKTAUY0EmQaN0lkraLFGVk8XkMosleFViojBEINvYyBikLVsdXWVhc4yu7feyvlzZ3HOMZ7s03EV&#10;hbaznc2dO52vePfHH0bFaXr+FmKkX1j6vSHj8ZQ8M1hr6KQ0+bXbT93s0/Nzfuj/+l/x3/dRzWpu&#10;vPNX+nE8OxGjfylQovnj783sa0aIc1TeDrMS2zOPdAi/5+fmvBa/B3g1TElM9vm2440ojBKNsFNA&#10;h6dss6FiGvv4qDDkVFE66WaxQkckaDKNFUNspJJexorKSUaWihiViS1YaUyUDrsMqUnIklVXJfTT&#10;1NQ0N2MTQSe9leyYfGtf7qqCni7IdIHScoGFlkGJqOBSiGnqOhOcm0Jak64isYg6FU/H1GcWvOfS&#10;ZMTl4PFEVoylYzOqOrI5mSTHm7zemXJMUbLINV9PwX4lUEeFi1AhhcS1ipRKNFozoMQzIzKNUEZN&#10;HaECagJV0lNNCfI9RCbRscWMp9Ue59WMqUYYsmAEkEX52WbM6aLHhZqyqvE+UHvHrK6E+XKB0jm0&#10;soQQKb3UCqkYKX2F0TmFLpj5mplzWKQWJ8RAGSuq6AhRiHobDTZa4QjTmHDOw0puVUwjkhAjXjfA&#10;NN1UrCYayf2adjK3u97/rekDp7/7lp//Oz9pTh3Zfs0/+xf/XYwEDx8xRj7ziQ+yu3Xl5YPFhdvO&#10;vXiWWTlKGr/AQjffPnPi6K//f777G7nnLf99AcebccQY+YWf+hkuPPvs6ya7O0eCD2kzKuA8y+yF&#10;49/4fQddMyWz+XnbGf5ub7igFpaXyYsO0+mMqpzJqN5aOp2cbrdDr1dQdDKyzFCOx8RYt9pAaEbX&#10;Gu8Vmzc22Nu+zmgy4ZlPP8z+9WvUkylGg80tnW6X/qBHt9+n0+mQ55lU8BgZcWE0UWkwGm1lN6FM&#10;w24pGQ0ahbaZdE0qndiz1D1pDLopbVaHef8UfxLSpjL4uX5KKCTZ+KRMrJhel05uPpVKvo016KwZ&#10;E1q0tfJ8o8aaHKNARZ+E/BaURZmMLCsw1mC0sGzaWJTRWGvFzW3ldfT7A1ZP34KpZzx49638kbd9&#10;FadOnCHPJP5lcf3U4mi8d6ebTSkne/iqhCgjXV97vuTlL+NNb3kbJjNkWUZmDf1ezwEMThy92afo&#10;5/z4gmWwNjc3Adj6338Sr81iv6xuJwGb9kJFGJnDfsHIXGckmVXCqMyVVupQx1s4NDrkEPfShI4m&#10;AjgmjQyNPbf577nIuJFWRnwSult8lF2NihBijVGamZ/RMz1c8OIWDAGvxRFZxRKjDKXyFNFQR0em&#10;cgRaaKnYUQEdFU4HTCp0DjGQqZygXJv0/XvLrkMCQUa2YBAdJiqMlwVDG0NUGqfAq5iGbVYeNdaQ&#10;xOWNtnp+oweVOvBiU3x46IjRM53WPD1zbKf3a0V3UTpnr56xU4+BQK3AKSHPLUFsACri0ZSpk9E2&#10;q7RSqbsxOXYaUSv6JUPj0L5ecCqxm2mk5uN8hBxipMJzVo3Zp8MJOiygMSpgwryCKKiAiZEKRR7A&#10;V6CziCUnaI/SkKtc9CEKcpszczOUjuSmoPY1JYHc5BgtTKavPVZrrDYJ+Mt4slYSXCpmVSNlvyak&#10;olhJoRdZXePYnF8TKmqCVbjcMO1mW7Oji/9Cvfyuv3PjX//KtdPPXOaub/4TN/vy/i86PvKJZ3jP&#10;w+/jjx0/9mplq+6ly+cJEaxSFNYy7OXPvOJl9z1dewX//Jdv9tP9vD+ee3GT9zzyLv0Df+YH3zQr&#10;93UMsS2dLgwcXeqfVUr58VMf5D1P7hOVPk6MnVhXeCXcfl7kZEWBtbYdicWmo1EZRjs7ItmIaU1K&#10;E24VJQbFZBacxANYKw66LMi6ZjOD0bYRdabNRDJvWMmeEppdg1HY5L4GZGqgTWJ8Jb5EY4mhFm5d&#10;J5ykdasb1VoKtaX7URgkhcTbeG3l77RK150EBxsl/wQtsgWdhgPC7geaDC6ZKBqwGh0D+IjSIimJ&#10;UafRpujYAhGjDT5UOFeT5z181FSuQgUH0eOcuB4dig+99z0cXe5x25kTHL/9Ae6+5yGefu4ZDi4+&#10;y9Id93yde+Kjndl0QvCOqEx6TrJ2zyYzBsUwBRk7crLaleGzZwCz/oci9z/wx+h9H6P/ivuPGlcv&#10;NaxRIz4/zDDNoZFKo7HYgqqGsTqs3Wp+KiZn37ztvkl4J/20pnGZvSSyIYnRaZIfkhTeoPFKmA75&#10;OSc6pRgIUWNVRhkqNJoqVBQqpw6OTBciYg+yE3Lp9dWxxihLTUWGgC6tckwAT0VGxjSUdEyOD23t&#10;bHrNjRB9nvnltZE8l2ZMquWG7AAdM3ntKRTPRI0O0ksY0iIph0Yd+t/8vTXpvwT0xgB15bg8mfJc&#10;nDFTigLP8TwjKsPF0T6TUON0WtijxhCwaSLniMxUwCWA69MokDbnTOBUnUCTTmBDpWeoYwO55fdL&#10;1yNtLpqMDHV7NoWouRod+0w4FXOOoBlEeU1eNdEUovQLIVDrSF4rQnBEI0C8dCUdK71gs3pGxxaE&#10;ENmvRhS2ILcFpasJsaRn+hRZTiSIZTrOey4jiuDTuFOlLOkmnR3SrrrdOjcfCwaDLwyzvhnNlgfv&#10;c6fX/vHi29/07urFS9VXP/0ZuPcVN/uS/i8+nnv6BWKM6lve9g0nL21cY3SwK5+7ltT8Ybfz+Fv+&#10;9A/vPfJr//JmP9X/Lo5HP/00jz9x7uTOjc3X1W6KDzJnVkrRyQyLC90X/uSrztC/78386r/7VfD+&#10;cn+5Mz155nTPZMXh6MDEUMU5uIoarw17B7vUvk4F2jotSQqlJR9QomzELJJlmWyafMBoTZ6LA8+5&#10;MB/p6SRC0FpcesiIEEyrI2ocglqZZHCSGAJ5/IKYSpyDiqAtKoZ5TpzY+ohatct9VKmKLOk6575d&#10;0UVqhM0PjT440t59fLo+Y9K56pYRizIuBbFUEpMOU5y/TjnqFEUUiJRVRV3PyLRE6fgQiSFQGI11&#10;M6rSoEyHS+cvcuSW2zjwEGyHC5s7vd3dTSazsejDonTPagXBwMeffYHu5evcsr7Iax64h1vuewXT&#10;me//5G+/l4efuHCzT9HP+fEFD7AK20FtH9xuXVxtAJHob0TIPi9fPjwCjC0wUglkxLSzn4OrRn3V&#10;CL7nvJf0v6VIh5h6/+I8rKHhPmI7YpQLPagmYE6qbTJt04Ur+qY6eoy2VGGG1hlETRUljsFFhVEF&#10;M2pyDDUOq7TkaaFQMUVAKCMi7vQqYvRYNa9LkVfS/K1uRZeNJs0GucjF5WIJVkTcHkWVnCyGKCNE&#10;NWcFm9eqSDu+mLzWh97NhvuTxSJQ+5rJJPB0NWM3uS4X8Kx3DFUVuDTdwykpwFNKwJNGMvRrIi7Z&#10;pZuRb9M1Kfkx8+pWef7zwTCQiqxlw+yYg6vWHxrasyOdH7EVyO8pz5Saq0qxrgrWo6UbJafMJeg6&#10;1ZGOh0qL0SHOInXwdIuMWVWhtCE3llldEoHCFszqwKwqKXJFZjIq75iFCQqNNZnoSaIhBvA+Sogh&#10;UfKtVHJdpeetbQo/DcmaZBQx00yLrJwtdj9WH1n4x8VDd//2zi//zu6pH/xTHPva77jZl/J/9aG9&#10;4td/c8MMB8PupNzBBWEUtIJca5YXlp56661Hefe568CfutlP9/P+uHD2Ct1e947Z/uiW2teIoUdS&#10;wXtZPltfWLv40N0v42ceOc/a2iIhxr3hwnCqtOlpbQjpJi/AQ9ZcbSSqYDItuXzxOrtbO8wqj9GR&#10;LJvHhmiVhNVNEKfNKfKugA8LxjRZUQKgQ5TIFJJTUaeIBG2EQdIx6bJUCtxNWVaik52PwoXQEmSo&#10;jEgAJMeQFKfQ3C+CtDUkeYJEniBdf14exwcvrw0lZkFIui+dMguFzbJCelHHQFQeow11JXlasrET&#10;eYSL4jo3SlNGj4nJEWktwQW8ryAxfUWWY3sZqyvHhD00mlpl7O2OufDxT3Hu6adZ7uf83M/+FNge&#10;k+nokO4MrIaqjsycp9rd4c6VHq97w1dwdhyy4UL5R3/j3/zsvzn/wgt7N/sc/VwfX7AA68iRI8TH&#10;nmbn/BX0wmDBxpjeiwZkzUFVVI2Xo2GxDK1jsMVdqr2Rzn2FtLlYYrtq3CK6tcE3+qXmMVsgFmV3&#10;QVtfEpMjWMCPRdwmBp3iD9KjxFoE6sFhVEYdq1QaXBGx6ChDRo3GxUCWsq0yNF55DIXEKhCwKmPq&#10;awrTpQ5V8+7QghCa2ISIDo6YLnyxM5t2mFol3qdxJormp8mv8i3AikgWlkoL8Vyvlt4jBMA0mqmq&#10;rtmqSi4GR0CRAX1tWOj0KF1gt5rhYkzhEyqN+hKwUqCDbel7Ge+l+NI4F542w8zmCO0zUagYqJSS&#10;30cjUFXtuPRwnIco0kQqb9IochYDG6rEqcBazOhJoyQ2ajIPExOwwcu4xEVyD5OyppN3yJRnFGd0&#10;8hytFNPZmNzkFBnMKsc0AFqTG4s1Mvpt0qArH3FuDm51CgBsbRdKEbx8LVqDzyzVQB9US91PhdXF&#10;n+WOk7/+Cz/6Yxs/8sOf5KG//P+CO193sy/n/+rjE088xQd+46Ns7/32KV3ol3f6PVaWlplOp3Ty&#10;Dlprn5ni6t333PffnbbsZhwxRv6Hb/2zvPyVD54Zzw66UVI80Fi6xrDY0dcW1xef7a4t8MEPPMz9&#10;/Ys8fXDkG8rZbHW8u0N3uIAtOmitUt5cAK25sXXAE595kk9/4uOce/E5Nq5fI4TAZDJFa0W30yHL&#10;bNIrmaQXlYDNzIo7MKJSN57EHDRePSlJlp7Q3OQYY9uf9d5R1zNq55nVNSaAVVpqdpQhBAn9jT5I&#10;dY1WuMrj67rN6fNBUfnZSzoHnYsQktFFAyiiC8QELp2PBE8KRa3lMUAYqpgyrmJM67oc7Ryl7QE9&#10;zAOmdVdFtNZYrTE2JzMyNsUYrBYQrLTm4pVrAhjbxcGwvz9Cuxl6dUDR7bK1e8B0KplaSkeU0emx&#10;Pd3C0M177JY1H/jExxmePE2575YoBnYyGd/s0/RzfnzBAiyASw9/kh+58rD6O1/1Ha8wMep5IY5q&#10;80aiAh0tTTl9q4o6VLw8l6zHViegWur2EHBqR2BimZ/rsFTqHgztDVlkgjo5OmKqx5EcJEfAKEvE&#10;4dJAvgozcl3gopOVLNmJM5XhfE2emK1Md/Gp8FkugZAAQERHg8NhlZUhXBuHENoyamjGZclyjFzI&#10;WmWy0yMSk97HJSehJ/UCK2iUaF5J3EVTqN3EBqgmNbhlyTxzLkmep4+SqKwC7PiSSYzYxPwcUYql&#10;rMcoRsbU1EClY2LNZEcZkzvR0eieGtAkTfaBkP7OtMxiC6wUqfYGvJLnXSewPOc85RO0CWDV6fU3&#10;65w5dN6oqKjw7CvRL3RDjlOKGTIWyGOkih4dA1MVyZxmVk/JtMGiKGdTtDFkOsPFGZPk7ItK0TEZ&#10;wTq09mSZxeiM4AOVq1sjg1QyJfCuJBjQW03IDa6XxbqTXan7xW+61eGvZfff9uHX/8hf237m0pP8&#10;3R/9Mf7uy15zsy/h/2bH+HrJX/qh7+Z7vvP7/4TCPWBNRq/fZ3VthfWTx9g8d97szapT/+G338+5&#10;T32EW1/9xpv9lD+vj9pF/t0v/mOOr/7w/ePJltaqppBkA3pZZKGff/br3/F1l5/v3WvyWHW3w+qR&#10;AXuvVaHGe58ymcDmOSbLGE9KHnnkUT703vdx7uxTVPWEPM/QHVBZRj2ZUU4mjMYTiiKj08kZdLto&#10;I7EJdVUxnR7Q7Rbk3T7WFlJjE3wyy9Sy0QiB4CBQUmSSDDgZT5lNR1RViatralcnZisjBEXwHudr&#10;QnQS+huiAKEgjsbYxEz4ZryZQklj4x5s+kBTd23jJiSJI5q8ORBg1E5H5lENc02XNGrEaCSuhzk1&#10;0MxHWslZCDgk/6o6JOlok98Rp6RGNKkasCn6osiWOXZkEZX32b+8Qd/VxBjIMkO3yIkxspSZ+OAd&#10;p5/Sg5Wrly9dva3I1G2uKuvt3a33vurly6MNk9/s0/Rzfvy+AqwP//Z/5MPv+V0Wl5ffcPb5577+&#10;+tWru53uwnvuvvdVn3n04x+pfua3fu33dXdYPX+Zv/W3/sl6p3Kv0SqmsV085BxMInXVaKlUq6l6&#10;adyCmgslm68dGn/Nz+6kdyG20QstyFKHHIepasfH0F4cks7u07iPlCwv4y6TWDIXHRqDZPB1cLEm&#10;U2K/lboDSWS3GFysyFUuGixSoKiKCWw5rCqYuREd3aUKJfMtTHOpOxFTxiQ+ba/JmCzJjjpG5pe4&#10;gTRoi9EgQ7YowKvZaSGxFCoa0S+0UCRArCEK4AlR6PUQYLcW0XyRQNaxTNHLNNtlzZTAVClMEMOz&#10;pErJuLLRI9iQdFfIR+CJspONmhCTKDxpsUx6fSFpuISVks/Nt/zYITYxvSYdYwsg54ucPL4BlBKu&#10;rCbS0QFCwUzpZANIDGFUZFF22CYobKpPshiMkzIjGSMjfZREyqyiW1h6RYcYDeNphfcyQtAGohZW&#10;ICpN0BpfKHxXO18U1+qF3rm4vvBpu7b8c9lr7n20evL5+vU/8tf+wLI35y9cJMaovu3r/9gt164+&#10;r3bHY6q6ppPn7I9HdFRgOtk7eQlY6/du9tP9Tx6xZSzk+NTeBRbzLo+dfVHt7GwpHQ2vPHMX95+6&#10;lVxptV/O7Gg2s1VZG6NNrHyMugoKdOx3O5l3dT6ZTIosz6c+RB1jUCFGrZSidoHKu8x516kql8fy&#10;oHDlOP/4hz7Eow8/Gt/7H3/rlbzyLtbXVlhZWOHIkXUW1lZZP37q9ObqfX9nAXVUYdeAE71ucWYy&#10;HlGOx+xvb4P3dIYLjGrLu3/r/XzqY+9lb7SBzRXHThwjGMve5DwxyOphUrRCXdV4VzGbTilsnqId&#10;FOPxAXlKK1dapwJnAVjBN0Ar4p10BWoFztOO0onCKkneVtKSyhveXtdAGhvGuWo0RaBIcrtEKIhO&#10;LCnhlU5lygatkegGofvS15qaGk2m0/cZjTXi9BOphsaFSAzVPDBUa/LMioPPZvJ4yPhUJbOAiONl&#10;RElmJW9LNdOFiI+6TTaczKYYrci0Qpsuz128Tr83pchzjh87yWBxgSOrK/QGfaqqxu1tT287svRX&#10;fvgnfvrXf/LH/+4DXeW+dPn4+l45Wfj3//4DHy1//P/6afif/vLNvlw+p8fvK8A6duokr379F9Ef&#10;DDqLy8PveP75p05fevHihY9++D/8Cjr/xR/809//yJ98+1ePX/cN38+f/d5v+Jw9j83NTda2DuCe&#10;29S5b//zX29n41fFNA8/rJ1qWKt215BOTNWOAtW84LbVav3fs6/SJiNdjCq54ua8SJKHHxofki7Q&#10;NIKLpIyikMZ7pEysLP13wGiDC3VyqghI0krJ+E/n+FBitZWYBqQ4xQVZRGpKClUQoidLGqwYRAbv&#10;VcAFL6O/Q882tt46JAmcSFSekJ6nS0BEdkCpoK5J72yGgtHLzb2NxjikgVJNrVAqGibIKC6VOscY&#10;mPiazeiEgVKRAYFbclmQnty5wSR4XBtkwVx31XwmCdgFJbAyxOQUTEaHtjoMjYnNICGmQNFInVyF&#10;umG80s/4BKibxJyQTgANCaDTcnQNyDLpz1kMdKjJguVAR8ZK4RptX9KRNWxdFmIKpBU9hkE0Ib1g&#10;cAYyJ4u5MzCrJngXJJenp3FZTmUidaFilWU7vptdCAud51ko3mNXVz648OC9589823eOh3/0LeHC&#10;3/uHvE4p+LG/9zm7Jm/2UdYHKKXiN3/V11wXsbIAeecd0/EE1dFEHR1A/55XMI2lKsh5YfuiuXDu&#10;sp0djLWbedXvDljoL9HvFt2Dg0k2nZWmcmXY3dlTu9s7ZJlmcWnIytqy1TorfNQ90N3oXDzY22a0&#10;v090keXFpXxpdeVEjEGHGEoXgqpDrX1w2tos5jbXAdXxIRYpYzjz3lvvvPnlX3q3MlYXeWb60Tti&#10;8MWV6DMTXbbqg63d1Dx5/hM8Fj6O9zqLMfaJsY+ncC4G70IMtVeVm0VFyI2mF2Ls1W4yVq40ztU6&#10;eK+JMl7u53nW7RQdo7Q9eXLd3vva1xjTGaKVjt/2p76jp9V3YLOszYlKsodXxBCTI6KRW2T0+kOM&#10;sUwP9uh0Oly+vs+//5V/zxNPPEpZHbCw0OX2+15GVRvOPv0M+1vb+HKGil5ylkwaBdqUtp5yA1Va&#10;h5SCclalnrwa7x0AmTaYzJIVGVkaC5KAmW7y4VKxeWsk1AKEjJHKmxjnmi/paQ0ETCvzIILRqaDZ&#10;i0NdooF0W7KuEMciShGNTE90kEBQpT2ZtcndLb8nMwKglvoDjh07RdHvQIwU3R7XLl9mNN5lNpsS&#10;nE+xL7XE4aR7nU6vT2UZ21PHs08/h6/r5mMiRMisZtgfsLCwhM40k9GIg/1t6qpkpgSU5nmHJtdr&#10;XJVkypB7Ndq7vPHCn3/722f/8Dd/81PApw5fc//HP/u5m33Zf86P31eAdcf9D7J9/RrL60c/eP3K&#10;9b/e7a/9ndsfWL3l6P72n7t64fx3XL/w5Pu9c7/0/n/9997zjrd97fUCH3/ht37zc/Jcnv1HP0t+&#10;5uQ95vK1Pxuns65LLeVBuaS5mvv+ZGBnWoYizf/m2h1gTuE0EQzICC22SVU0WSZyzOtV5m12yTvS&#10;5KA0IAsBMQaDj3WqgIAYxT0TABszmtoYk/KyjEqjtejQWlgqEcNXWG3awuQcm0qfJRwuwzL1U7H+&#10;RyfPKgZhmw7J+4NSmGgSaAgE1dyYJI9KAkQTQkxDT5VE/eoQLR5VPDSiSzu+9v2AkF4vaUAqJaqB&#10;cTVlFktsotBWledoschOrXlkb4cJ4gjqABOAFBKqkzjViY86kYZziXsD91zziUZhhcTNk8qSUl9f&#10;jOASaxSixrWl2wLRmvR3ExswPmeAdIKpOgn/bfq5TAU6VHRi5IY27BsjMTkxUikJbY1R1mGd4h46&#10;6R0rZGPNMOTYQjPyHrU/xWlwmcYvFfQeOL2t6/gbLjNXWOzcmGrzMXt89Zm1179y7/V/9E+X0+jo&#10;Kgv/8/+S3oA/mKzVSw6veM/7H+v/23/+Dw6mk3HoFZU2OqZuSE9ZxWqrzpd+/G/8/R//5z/18wva&#10;2ixGZ5SOA63yofch91VQxBv44JVRYaHys473Lq/rypfVTFfTEkJMYmllQlC5jyqPUeUxhFjXFXU5&#10;JdYei9cqt71IVCHG4IJT3tV4V1NLyXZDtisTFNFDHT3BBWrvU2lwIPoakuvWB+kFjcFTxRrnA64O&#10;EDwmRro22fi92Pu7uabfNQy7Mm5b6HdYHFiWFocMBkP6RYe8k9Pvajp5RFvDaHoVt32F4Z2vanPm&#10;YrrWQ2JdD18Dcsy/TymFzQry7oALlzf5lV98F889/Rlm9YTVtSVe9eYv4/LVHZ595nF2rl1kMtql&#10;m+esLS8x6PbI8lxqY9Loe74NJLHWkX6RUeRdXO1wsaKsaibljCbv16b2iNZSE4GYcvqUVG01uzSF&#10;xzaJ7QrJmQJ0FI0TRpOZTJgkozEmkpmMotshKktVzojOEbWidhGT5awtrzDoL6FMRm4zbJaJyD2z&#10;aJPRKTqsrB1hYWFIr9/H5Dndbo+FlRWUyWiDg4nUvqYupQ+18o7ZZEI9HSOAVov2Umlsp8tvP/wi&#10;Dz/8l8DtSx6WtQx6PZYWFwgEtne2GB+MqL0jqigjWmvQytLpDekOh3T6Pcn/IpJb7ZeGC2Xf+/+s&#10;S/AP4vH7rsFaOXqMX/sXP+1WV1be+cjGxtc8f/HqNx+95bQ6eec9q/ub179pOtr5I6NR9URO+Z5Q&#10;u498wxu/+LPd/vDqt/3AD4xffPqZ+Bd+5If+q5/DkSNHePTVfwR/+cqrFw72HwghpAvGt6BHNepn&#10;1QidQ+rbA4EZoRW2z0WE8yocYUjmPrRDX6VtQG9hBan+pendMmIFjnKrlp2EjPaUklFbU7sQgmQj&#10;+eiwSipzQoqRcK0DUAqiA1LlYpTGx1pSfEkOlhCodY1SRtgUJayT9rJQNVpJpQ69F1Gl4VgK7gwa&#10;J4EMIp5uRmSNZFx5dFCtZTmm91O130crNH/J1BEjBcRBSZVO0iocuJo6CnOToVglMsgLJk6xGRy7&#10;RsZzI8BphY4KHWTM67W88yaKczEo6czKPdg411dZFbE+gG7S2i0xCt/URHLpRnjfCNuV5GJ5JaO8&#10;LCQVWTxc+dOwV4pMhH7y+FGlsMLIwCu2j3ZYesUJptf2mW4cYHY8ugKdGMqOl99URFksfS6A7zyO&#10;MnNURkOmiEuWzlrBcL0Ldy+Nqu7Kvzz35re/d/X5x8N3f99Lr6mu+sKTZn70fb/D809/9u2TyfRH&#10;+osLugolPdtheWmAixnVdJZ5+FO//evvtPiIsbmABaFbxQkWQqp1ERAjvXtuzmZHJeOsZszc6vtC&#10;K0bWSQ8YE3WtJZdJh1TG3ogTGrdq83OqZWIbQUFyvCGbH6UOUS/JIbvUy7nryCJ3nT7GmaNrrC4M&#10;MJk4yzpFh36nS1Hk5JnGGhGNa61SB5+MpmIySAiAi6A8+1fOsXz7gwI2mrTz2Bh6Xno0IzbZrDRg&#10;THH52jbv+sV38twzn6WsxhxbXeSt3/AtfPq5yzz12CfYvHoFN97nzJFlTp08TqcrRefGWLTKpJIr&#10;t2S5xXZysiyjU2QsDBc5eeIEg6VVotKMxxOuXLzEdDomBE8IHoOM42xmyIqCvNOl0+lgs5xHHnuK&#10;xx5/jFDPOLq8yhu+6CHWT55EmU57V6hrRzWbEYNP73vAaEunU5AXOdZmLCyvMJrWfOKjH2Jr4ypK&#10;S3WNjooj6+v0emtMJiUxSN1N0cnQeSZZeFnG8uo6w9UVsqwDSPhpWUUi1VyULqkYWNtL95MaZQI6&#10;C4QoPYTeebyvCS7jqcefJNQTbKoIMtpwZHmVU7fdzcOf/Ai7+zuoGMmzDJtLyrwLCvAEV8/XtJQn&#10;pjONyi3KfwFs0P4fjpuykr7t69/Bt7/tq/e/+h1f/zMvnjv31qc+8+mlu++7n9opRj4rlo4ffdWg&#10;232V8mW5s7mxsbu7+/w7/8k//Pitt9/9kX/1j//pYw+9/g1XH/3IR6vv+LN/5r9YEzKsp8w2r3Xx&#10;tRH617eju/kYsPGGNXzEXIfVCA11lDyomAI/gZapiO3622RhQRPCAIdHhi1XkoCMb+3Gcgjd7IjY&#10;qFNek3w9Kp8IhpiAlJEaHZXhlUtgSL6WYXHUKJ1JJlVK3G3Kh02qqfFIuGIVXSvU103qV2wKrcP8&#10;VUSNI9HOh9xzvpnvH852SZoDGYc2Y8DUs5W+p3k9TVyDSlRRSHooYsR72K99q1PqqkDfQjfP2Aue&#10;EYGqOcFjoIxyA8pUA2gPuW2Ya6TKJq4gfZhFDBS64S6bEWDAK4XTcuPQysoYMEIekPfQpMyfGMho&#10;SU8ZOSTxulEqjQcjWZTxg0AuYbTKzLP66js48oZ7mY1H7G1usnl5h60ru1STMZN9B5Wk2dcodKYJ&#10;PQW5odPPcVYzXOxzbG3A0rBPv2vp2YzM791SHUx+5t7f+bmfqJaP/aNf+qvfO/rmv/7TN2Mp+Lw5&#10;bly5SKb14NrFC8NpOWMyPRA9TIBufwGNVvv7+3Y83aMuq1QAfFh/KUcTJ9CKjYnEcKiAuD3r5rpN&#10;mSoluUCD2ps+OsR53GTu6eQ2TpHEJLOoALLGiNZs3ZrRdOrni4AlcMvagDc9cCevvOcMJ9cWGPQL&#10;rEntCg3IUVqcbG0NWBR3cWiCLVN0gpbU8JgAUifvMNrbpT7YJVs80pYHtxupON9wtqx0jPPHBfZH&#10;M37nN36Da1fOUlUTlnsF3/ot38IzmxVPfvyDbF65SF6N+Ko3vJq3fs3bOX7rndisEEF7jATfsGEa&#10;ZTVZXpBlhZQvB09VVVRlDQr6yxGT9wghkHcKCCLBaK5XnUaHtuiQd7schB4f+finGU9GTCY1a2cv&#10;c/TMXfSGS8k0AqPRmKpyxBDxPuDqmhgrZrOKzMhG6NKla1y5fI2NqxcJsSbr9MhtLon1RVdYqZQM&#10;H0Kgqiq0Vhir5w0UIVA5h9UarRVlVeKqmrqukqZMo6xBhYjzFVU1w1UyIlRKBOsKqL1n+6Dkhacf&#10;RbSxJnUxWrS2XNvZZnd/F5/AZ/o4U1dtTA7kSFDyPKN3KCK9QjOrHJX7Qwbr9/UoVo/ygV/8BVZW&#10;j7z/uRdeePelK9e++cXnznLqluNU05Lr5QZLL3s5X/blbymopqc3rl05/fwTT37Z5XMXZx+4euni&#10;Ix97/yPr68c+8DN//x989Hfe9a7nvuIbv3G0v7PL4sryf/ZzSO6SdtN7jKsAAIAASURBVA+pWsdF&#10;CtBsJcrq0ICvAVaHAgRUo+jR7U25rUJIKe8N0yXjpbRfVaRahPQoad1V0TLXIjUhpCngkSi71NjE&#10;Osjs38VKkt3ToqoRZirDUqe8KYknqITJimCUxcU6CahTr1aKn4hRpVR1n6BVoxBqXl0bnZkCNhst&#10;U2j1VrpZlNvQ0AQylQwPdWL+GnegasFUA3HTIpfeaZO6GCWfzDGtp2x5qcgwWvRXywZ6WcZlV7Kv&#10;AwdKbi4qNrcvJHQUhYmRkCzbDTA0adwX2htmAlxaoaPs2BLZJLVA6fOIcS5ED6r5bJvvU/P3LGk4&#10;TBLuGRQZSnJjEpMlvID8xKRfsHrPKfK8Q2Es/U6H4eIyR05tofHc2B5R1jXaKKpatBS9fka322dx&#10;aZFr+2Oi9yz3cnqdLplGxihSAn1yUoe/urezsTBZPPNjv/jX/vz4W/7aP7gZy8HnxRGDYjKaxZAc&#10;Z1VV08kN4/GE0cFIAr2DABDT2v+Txq7BS4cJmghRi/bHe3GVqWSUSeVQNG2msQFaMak3m0DY9PsC&#10;ydEbY9slENIGMAIpRo8WU8W0SinJdfIh0ssMtx1Z4vX33MIbH7yD4+trGKsheFRI1ozW6SsvVjXh&#10;TEonPdJcQ6WSC7VhoJp8q8xChmOycZmlpSOHSLPGTd0wVemrCSw0wZZBaz70vg9x9rnHGY320THw&#10;FV/2JUzsCu/73Z9h98oFVnXJd37XH+WNX/UN5AtrKG2pyorZZNQEUeGcx7taWCQ9xmY5edGRzKcQ&#10;8M5JKbQxFN0e25sbEAN5lhG0xjmHCvKeMIXAPiglLRARvAvsuSmf+PTj9Do9Xv6611J0engfmByM&#10;qCYTvHP4IKnoALWqqLUizzJGu3vsbV/Hh7SJTZVUNrPccvud9JePEUIADePJjEvnzhGdxOuYzIBW&#10;VGWNCzXEiFGixa2riuhq0CJp8UHKnPEOHxw+CDDTCoo8I+8UOO85f/4K184/1WqFlRKmMhrFeH+X&#10;2Iz55jIzjE69jUaTdTr0ij6DwZC6rjnY3mFcK0Yhp/5DgPX7f7z5bV/DG+6+df9bv/07f3Z9eemt&#10;lzauLy0tD8msZjw+YHvzOrPpjF6vy6k77+XM3fcz2dvtXHzxhbuef+qJu869+PS3nj37zI3hYyuP&#10;f+T97/vgytLSR9/1T//pk3fc98D13/qFf13/0N/9CZT9f2a3nIvS3aSa4VlTJJwASfy9Pzv3iTQA&#10;p001j6ZdbOfgozHPzkMGQhonpGWZuRkX0QIp6aLSjQ5IRXxwSTApGVYRL6OJKMuzieIMlNoWk9yA&#10;AtJcTONAaqzK2rBQpQJ1rFoWDqLENiiovSNXGXViplrXIx4OjxkgUXVxvtAr3f4+RTxk9533MqpE&#10;60WagNJ2VU+6B3n1qh2GNO9gCtyM8r5Nqpqpl8ymbgysmMAgk8Vra+KZJG6sEdCLlmIOdpsybnl2&#10;UtRczdNV5RNKbBYKdFApv0pC/zKvMIlJVKk+zGsRwOuoU/hgJASTWCyFTo5Fg5Q2N7qsplbcAkal&#10;uoyo8MMueb+LAvKiS9Ef0FlYZfmgRyc3nDldEoKEjrrKMZ2WKbsLegsDRnVg4+p1VvsdMmMYDgd0&#10;egOKToFRms6s6pr90V8Mk6v7vO6b//Zv//Qp/1Xf+18/gv/v7fi13/oAX/+2t/CNX/stJ+ogBUoq&#10;AWvfnO+JzYkJTTVsC8yZaEgKzAZAuOa8C63esRmjxCRBaDU+CCB/qaQgPXR6DJ3Yn/kGKLRsbPvd&#10;EYiBjoG1YcGgn3PH0TVee/ft3HnyOEtd0Wr6ukJrm7pF0/UXD00RI+17EBOgIgmrUaqhzeZMm0rb&#10;Aq3pFjn7l19k8faXSS9e+oWt5rK5vhILQxChdFTw4gtX+dgH38viYoeNrZrTp0+xdPuD/MIv/xrX&#10;r55jNXP8zz/wAzz45q+kqiPVdIYyRliqpWWmowNcVWGsFX2k9/jKUZcVk9EoOffSqFZJDESWZeRF&#10;zmQ0Ri8MUTFSe4fyIb0HSWtZOwg1g2Gfnb0NUJqdgwmPfPox0IpTZ27D1RIx0TBhDcsY0ylS1wHn&#10;A8PFRVZmU8qrtbgS03uzuLjEyvGTVN5gYsBYQzQ5eXdANRlhjaFTdCFKfERVlQRftYw8KIoil9fo&#10;nQBoBKgZZdAmbdwVYgYwhums5PL5C0wP9lr3oPwmhcoN7mBK43pupjs6kQQhRsSMLMaAbqfL6ZU+&#10;xZ0neObTzzA5mKqo/3BE+Pt+qOGQf/Xjf4vl5ZX3nT139j3Xb2x/09b2FkeWl9HKcOPKJT7zqYe5&#10;66676XR7oDTWZpx54OXc9rIHGe1s6ysXzq5fOnv+rZvXL7z1+qVz47Mvvnjx8SefeHxxefVTP/cP&#10;//6n/81P/MSzulNcP7p863Q2G8Wv/uPf1D5+R1uUMmRRxlWxgeXtE5R/NQveoeUziScb+p52qzmv&#10;dYntL5GvpdZ20qoVk4YisVDQjKQa1kuu6BhTRESKjNBKdsIhCqfkCSl9WOGpk8BSdEoWS02y8kcF&#10;0Uu+lQpJMC96M63MnCWLktwkI8OWe2OeRK9e8lqjmr/C5u/l/w2qqRM6rL1QTUBrmL83raatkYMf&#10;fvtVg+FSboyjqcsY15KKnqvAkMCSgkFmyFWGdwKYwqHPkBjxzWLfsmsNuBFu0qf3q3EvhqiFhUjU&#10;gFECfk06X2za4EfddItF6f5S4gJ1WqE9FCG0wPqwtgzAxsTmKTBKwLSOWgC+BUJF9AVeaYpuj6xX&#10;EJSn08lx5QRfTci0wheOTmaYlRUuRDqZIbgKoqdXdOn1+3S6fYpOj2y4RKc3xI320NZ03f74Bw8e&#10;/61PTrevvPuR3/5VXvVV77hZy8JNOc499yIxRvXN7/iWO6MKiWMW+OJjQPwMAcmHTCG48RCzfUhb&#10;BzGNsdPfHwJijXIqcHijMv95aORI8dBJkgAd86uGZqSGOGpVOg9zAyvdgvtPr/GGB+/g9lPHyUxG&#10;r7DkVhNcpKxLKflN5hiFbtFUk7kn00Y1bzNILt2GW+Ul8gVox51KamiyIudgfw8/HUF32N60Y9og&#10;CQaMonnySbcWA2WAD737fUwOttjbr4jec+qBV/If3/thrpx/hnx2wHd/z7dzz+u+hIPRrE15Vyjq&#10;2RTb6dAbDPDeMRmN0D5gs4w6RnztqOsK71z7+WityPKcrOjQ6XYZj8bs7u7S6/fl+5wwPXknF3+f&#10;1hS5ZfXYOucvvojRAk6v72zz4osvcHBwwPFjJ2U9UOJo1FresxilOcGHQFlKD+hwYZG9/RGTyRht&#10;DN2iw2CwCshY0lcVaI2xYPMM7yxZJ8cUOVVdU6XXpFKdjlKKPGnGoooEOw/F1kohTyVlXaFRSjOr&#10;HQejDWrXfD7pHAhpHTSaKrj2TIx6rv1rALJWYhQal1Om58+xdMdxrO/T6xbBTyZBmd97vnzhHDdV&#10;zfqVX/91vONLv3T/7e94x89e29z6io3d3YXV5RXyPGNyMOK5zz6OqkqyvMNoJCdhb2HIyto6C4tL&#10;rJ+6nSMnb0WFmt2t7f7Glav3bl67fu+Nq5e+9Uq3P1laWro2XFh8bn/r+uOZzR/7d//knzyFyS8u&#10;rR7b/vlvenv9bV/zXSf11kihEsA6BCdob7zqECholyTa/IS02M759fk/jbF/HreQinJbNc/cX9gw&#10;X7oVxs8repQyrbDboHBAldLYIVmECcToxEGIIigBWYH071gTkZ7BiBcht24YtpTfFCOZ0qn1cD4M&#10;bCTZjQ15LtFujnmggYCrQxXXLUE1L0luWasY2wWg0WioQ/eWdvFPUDI0g9oI41ARFXSIDHSkb6Df&#10;KdAmZ99NUtxCw5al39aOM+eJVOLalH5Jj/xyrQIe02bZzF9bAlhoKYtVYInkWv6tVAO40yesYZZH&#10;TABdKXoRDAGtks8wnTc6RjIieTMgTCNX7zRVXZG5Cu8DoegwnU7o2IgyFm0zdMyxRmNsJrk4SjOu&#10;HJk21LOSfq/L4soKnTyj2x3QHQwwvSFbm5tkfsLiyhLamvW4N/lft9fueOLiw++9djPXhJtx9IoB&#10;gMb7jmKeAWTSOSM6KtqQyEZn1eQIhQR45GhoqMQvtWxoPDTCawQADaM8d6s1zFEDtJq8pUYkrlSk&#10;l1mGnYzlfof1lUVWlwcs9IcsDyyn1pY4sbqC0aLdEZbVEbySLrtmvIeUAEdtZONCcvM2127DOkQl&#10;M9B0c25hZJqrq2aEqBrnHqhMo3CUo12yop/0QM37KCx9SADLu1TpojQvnr3C8898mqxQ7N2YMFxe&#10;Yeeg5IWnHmOydZ2vfu19HL/lbi6+8KK0RShZG6ViRmPynKLTpTMY0u8PcHnNeDwWbWnzOfmQPkdP&#10;qAPBO3xVE62h1+uxubGBq2vyvKCuKkLwLNoFbF6gYyBTmtMnj/P4I0bWjgjTmaN2NTt7B4zGz3Pq&#10;9EmyXDpgrTFYY9vanyafykUw2tDrD2TEVnRYPXIUW/RRMdLpdKiQVHS0ZjDoYZUn7xRoY3DeEXyd&#10;1lD5bPJOwcLSAsbmNKHXRgkwRB+eFsjznpUVu3vbTEdTKjTeu6TtijifRpsx4P28I7ExZgVSbFAI&#10;WENiRWeU05KNzQ3WTIarq/MLvexG/EOAdXOO9Xsf4N/97R+nW3Q+cn1z47HN3e03HezusjTsMtOK&#10;3a0dXF2xv73Nwf6Iqq7wtTjoOoMBq0ePMFxaYHFplUF/gTtets7t91ZM9ve4dvVy78b1zdu3tjZv&#10;7/U7b1tcWPKDstrLTHZptrv9zN0//U+f33vx8tfpekRnexdb+ZadCchi1mSFyP+nBSfZX0XkLSdO&#10;C8jS9zfpt4eVFjJuS0GbiB4LrFD9MbQsSvMcZEDmD+kpwEcHdEheFRmxRamgMSpVNkTI0ElfZVHK&#10;UiuP1Vl6HCeBm42cIkE5g5axYdu6Hmn2uLTPbs5XNXeL2DJ4DaBqLr/DMRdzXRVJOyI0tWkveD1/&#10;B9InoNvfRdP71YjlRWZBhoCcIbCYGXr5kEDGRj2lnj9L0asoNY+GQKpzmmiGhm3w7fOTQu35Zztn&#10;N6UsNWKDE0s5kCnoRcjbe2w6M0KkxnCglewmQyALwoAppfAK6pgiQqMEoaIDngyLggPH7vaErFOQ&#10;aUc92WdWziCzqYdSkWU9FCLYtbpDJxoiFQrFsFdwMIZu0aO/OKAo+mSZZevaJW5cOcfJU6fB5AyW&#10;l1lX6kvjzugvHhx/4H97zz/5W/WXf/8P38yl4ff1ONje4yPvv66ovNEJOL3E75bGboe/GMTdR4Oh&#10;Qqsxik1/dsv7Hh69NSArRk9hoFsYaieuQtWK1CPaQDe3HF0acnS5j7WKYdHl6MoCJ48dYXVxiX4/&#10;x9iM4CPOBVRMqW8+EEJFYZMkOT1PjdzcjW40kSlqJEQRPutUzm4at3IjRk/X46HrgMRaoHRimQVk&#10;ei/Cbu9Kpns30IvrOC+uygZghAZkeQE40XuqqHj4Yx9n/+AGxaBD5WoWF5d5/rOPsbtxmROLfe66&#10;7U6uXrxI0eulfCsJ4FTpZh+Cx9qMotunt7jIwvIKvX6PusqYzaatfiyWUwnlTJ9j7SoIUkK9uLjA&#10;5tXrmEycdIpADAMBkkFDCJw8dpzhYIHJaEc2v2g2Nnf4ki9/kE89/Gl29/Y5euIoi4MFenlBzGXs&#10;r5TCZDaJxw3OOfJOh7zboRgOGSytQ5D3U2uwWSY6Ma1YP7rOZL9IoaeBuq6xer7Zy7sdFpcXybpd&#10;QpBzQKHIMoO1mbgrjXQrKq0pK8fOwXUunr9IvrTKxctXCL6UczsEXHC4SqQQOsynL4ekh4Qo8T1y&#10;3miMzugsdNmf1PhrO4SqfvEus7t7vThysy/xm3bcdD/22779O1g6cXLz//193/POS9c3X7e9vZ0P&#10;+6cwxlCXM86dO8+JY8ewOlK6iuikJmV3ssfejesURY/+cMDCygr9lUWGgyG9Xo8TZ+7g+K23M97f&#10;ZXdzk92dHbO5eWMlyzsr/W735f29G4yX+qx8+StY2Nhg4ewGSxtb9CZTTEjiCRo9VeOk0S+BW3NG&#10;plFjkUZjyVWjGoCVGKpm3pWOtohGSWly87XYAhSbROtAYk88EhlgYpPOrg8BGIk98HgUpk1+byTq&#10;kg7vku5MaGurLT56oq/R0RONbYultQirRPeVxmLN+EI170bDCKmY6oVC8lxKQrhuFOSJwTscZXFY&#10;BzV/V4EEHKG5qXkiTYTGPDW5RyBX0NcwyA2FsYxc5Fk/JiqN1wKEG+u3Vz4txvKO+QSqBGjNu7wC&#10;CdMRW4gpGgphNHTzWSVxaQZMUOQKMqUoELBlSRqFCBMbCBrsTNPxERPneWLNCNIrhY1a6noUdPYd&#10;l5+4TLHYo5cX+DildiXTgxoD5NbQXVqRPrOkrdPWUHQKKl+zvrpEx8i5nBcdIo7Lly9z+eJlzpw6&#10;gc4KfFQYW7CwsKSd2/kzfuvpj5/88D9417t/9qd465/4vpu9PPy+HNc3r/Lok59iOhkTg0ssZjoX&#10;4lx03rA2h1kq1Yyi03iludblmOuN5OdlrSgivPauo7z99a/gyOoSB2Ppp7Pa4NN1lxnDoN9lOBiQ&#10;ZVk6j0U71NSveF9LHID3qX4lyPmoFHmmU15eSKyUBFgqbZon0o4wfQI+xmZgLLkxKGNbmUIjkpCN&#10;l0pz8QRqvGsdgCIs97ggzrnx1ib50ZkArBiJ3qcoBBmjxpTXRYDN3TFPfvpTdHODNQXTsmJja5O9&#10;a1fRfsK9t72MSR0Z2gydFa0eTjlptHDBU88mlOVMdGBbA3YXhgwXV1hYWaXT6VEbgzEGYw3lbIar&#10;SoJPvQtJHG8zzfLqMhvXrqOtptfrSR9gw0T6wMKwz7GjJ3hxtI8xijwaRqMpvU7BAw+9kg+/7/3s&#10;7+yxfmydY0eP0h/06eQ5NssAlV6/Q6Hp9VKO1XARawsJETYG70ICpnLuWWNYWF7Be4f3NdNZSVnO&#10;IER63Q7DpSXyTgfnZCWzmaFTdMg7HWxmMca0YNTHSEXJ3rhiMhoTF09y/rOPySYibTxjcHgXQRup&#10;NWtOfeYVW+05n5jNzBiKTo9OkeHLGYWvP/PnPnzRvedvvoO/+q9/+WZf5jfluOkAa+nESf7W930f&#10;q2tHfmVl4dx33jjYfc3O3j7djuiBNjc2GA762Ewo2eAr2QHVNc6NceN9xnuGjWtXyHsd+oMlFpdX&#10;GCwM6PR6FFnGcPkIK+vHMVqxt7fLaHubq1e2uBoivX6fbregc8cRBsf7rG7vc2xjh7XdCb06oJIT&#10;Z+6H41DsQsPcqCRQpxW7yrqkCaq5bSfReAvWGi4rDQuUTztf0eQ01TECbCQCwqg8DSslodilGAYB&#10;dMmbpAI+JSybaBE+xLSC2Eznkh6MQutMxpY6UvmKwnaaAhtMM9ps2KUkcm3GWu1OJqpDG9uAURHx&#10;xjUgNJVAt990aBzYwlT5egNgDifYg2tvcKQyaIgUytNTnq6CnlEpRT6y5wNXY0WwjW0h6WIIyXmV&#10;3GBpSCuS5jmgEo4xPc84f74xMZQ+HpoOQyvy1Wl8Y5QmBzKl6UboKOgQ6BCpg2JPK/oBhrEZzabk&#10;98SqVShEFBoovGHjyQ32Vi2vuOM0RZWhjOZgNMPqHZYGQ3ztmhghVPRSgeMVVuUs9AwmRlztuHp1&#10;g2eeP0c13eW1r3w5g+EyLkSmkynWaDIFy4u9FR9Gf+P8m37oUnbu4Yff+/P/ki/74991s5eIz/mx&#10;s7uBvX4eRy03mbT7V9BufHxMbkESGxXn13BsNYKxZXMOD5ebkZoKgZMLXb7u9Q/y5a+6j4V+D50l&#10;JiYCRjZUzjnqWc10NmM6nuA7HXE9pweP0RNdLcn/6dyWlHEJq82MrBtEMEaY8kak3ixRAWFUpTcv&#10;SlGAhkxbtO2gjJHrLjTxEalYmHioW08E3SF4nBMWrXYVVV0zHY0pNy4zuG1M7RtAFRLTFNrfLauN&#10;5vkXz7KzeYV7H7qHF164Ql2VVFs3cLMp9506ylvf9jY6C6s4L7otpZQwLeVM3mMHOu9go6L2julk&#10;ynQ6YX9nl53NDRZX1xgur2DzAmMNNsspyxnVbEZwrv20gqvJipzlI2tsXL9OZELe6WIyK+tsCFgU&#10;x0+e4Oy55yHKmhfqwHhnh1e/9oupa/jY+99LdfkKo8mEUydPsbSwQJEHtK4lMT4TB1/R61F0+/SH&#10;S+TdRYiBqK2I5ZPTsaUgURityfIOJutQdHsooNfrkOUFKE1RaKy1ZHnWMmUN4xRjpHKeSVWxvTvh&#10;8sWrKNPhE598jO2NF9I7kDRYCcxHrdPamNonlET4NPlrMTYO1AjKYkwmhqwQZ0vd4oVvfvBW3vwF&#10;aJxpjpsOsAC+9tv/GA+85csuPPnHvvm3FvqD12zv7XK0uwZaUVcV29vb3Hb6OOPRKKFsQem+LpMO&#10;wqBUiZ/sM93ZYuvqRYr+Ar3FJYaDIUWnICrN6rGjrBw9wdr6UWaTPbaub3L92nU2Nib08g6douDi&#10;Qo9uL2NlPOXE5ojTuxPWnMOmnjcAokmnoRcLWZzfjGNSWKlU3twsxPO8JxGcx2Y4F00LNASvzINO&#10;o3KSjo6wSFpJybKkd4vvzFGnm0BIkQFNbYOn4ciCdLSI6yN9NeqU7KQCOiiszhPtH1I1j00CbycR&#10;Bc2ITDUqtMY5KCoP3czooxXgoJPDSJlDVTjtZZoWtMO3IWEDmsVAMIdk7CiVo6JrmTSFJteawkBP&#10;Q8eqpEgzzGIUpgidwKJK0x0ltTwxUmlJe3EgCwkCYhuWijZ6QbWYUjUgb44H2/qLQLqBJFfgFIFL&#10;WimMhg6wGDXDoJha+b3WRfotqIvUKgnzo1QOSVyEpz/yfODhFzgYT7j/zAkGnT5KGzb3x0QixhrR&#10;YqlAbkAZjXMVKEOe59S+5MOffopPPXMeZvt85evvx5clU7WPth10P0NlUmxudcbKYu9evzf9Gxvq&#10;yPd2L3zi7K++852841u/9WYvEZ/To5f3ieO9YjDoL7pqIldwY35L4+kmoiGdqjSzwTb5v/3aXMMp&#10;/4qgNccW+nzJXaf4qte9nOOrK7jpFDeuyId9otLUkzGhCQNO+UYu1BTdAqMjhJpm9A6AjkSfuvR8&#10;aDc8ymi0EZZBo9DGorMsueCkGkZZK8P4kIBfjBLLkElfneg9m82MI3gvhglSoG6IKX6goi5rXFkK&#10;KHSOytdUdc1sVuJcpBof4JTFeQ9BbsQhMTMiL4sEZTn77NMcXepx++338pEPf1pGc2WN9Z63vP6L&#10;OHHrnYxnNZQibs9z2WzWVVfKoZ3DeYftOnLn8XWFr2dUtWO2tc3+/h4LWzcYLq/RHy5gOx063R7W&#10;ZlTlDFdWMv7PNVQVnW6XI+vrbG3eYOfGFr525FmOtTJmO3lijbxTUM1KXIxUruLC2fPcc/8reMuX&#10;vBmbZzz6iY8CiqtXr+FDYGFhiW4h6echyjnW7fYYLC4TdYeydmijmUxLbJ5jc9uGuyrVBBAf0lRp&#10;leqAZKYo32uSpi+F2XqPD5HaearSMS0rRtMZ169uc/XiRXbGYz7yO79GDOX8gohJr6YCde3EFZnW&#10;RZMyt8Kh60ehMNqQW4PVihg8mnCtZ8xTx4f9m31539Tj8wJgPfCWL+N7v/xLufu++96zs7//A9t7&#10;+8vT8Yx+NyPUjo3rm9x6yykGwyF1WVKVkySuTLsp72jDK7UizmbUkzHTg132Un1CURTs7+2wt7bG&#10;sN8n7+UcueUMaydPs7u5wfXLF9nZ3cEaw6zI2e/lXDq5yDNLBWe2x9y1X3LECcCQpHTVzv6hWU5T&#10;llbqjmvAUjNsOiwcB5ImaJ6x1XxfSNnnrWYp1inUTcqQxQPopQA4sVOkfBaX4gw0AtAUEhNACsFr&#10;9fgxgnKI0kpjdSexYc3o7pCGSiF8j2o5PEgiSmGcTIqtaN6DJoVeJ1Yq8VuHHINNtx5x/p40w4j5&#10;jk0sxs0NS8fQwBG6FpaNpmsUhTVkRpNpI64pk1ErR5XUSE4LyPIKquApaazvmqibvDHTZpHFhrFq&#10;B8LJ0dmwFc0nngIcVfNDNOAsgbUYcT5SAiMVyXWkqzQ3cs3Yau4tYTFEymgoicyAHGHx0jvOUadY&#10;P4CPPH6FS5sH3H18jSMrPbLC4oPEcBRFQfSexWFPXmNVgxGty0Kvg8Kzs7vNet/ywvkLuPKAtdUj&#10;9PsL9JZXWFhbI7eWEBx5pjmy1Hur35v93Rtm+c8OLj9y5WavD5/r49wLz2G0PrmwWNwzrfq4rS2U&#10;8pROgJXyMZViMzdnNBunBLTbMyXOBfGDwnD0tjt46P4H+cp7TnPbMEPNZtT7Y/CB0XiPRZuBzfE1&#10;iWWNRBPIC02hMhQO/Lzn1OikIYwuufDmKdrGWqy2GG1RKmmtrEFlVkqZQyREiRsx6RxWKZhTRfB1&#10;RTWZiPbISHFTjE6mBq4Wpso7vHO42lG5iqp0uLomBEcVnGh3XKB2AVd6ZqMdQj5IoZsimo5BNn8C&#10;sALTOnDhhee55cQ6MSomB3sUhcZksNjPGSwO2dvZRtuCXrdL0UmMDQJGa1dTlxKwWdcVvhKQV1cd&#10;fFXj6grnSra2txkdjBgOh/QXlskHA2yRCVhTiuA8KgaKIkdpI1IKaznY3WM8GlNmJXmW0enkrCwv&#10;cWR1nc1rV/AmUBF4+PEnOXr0KK/8ojfyVV/9NuqYsXXpee6443YOxhPyfpelpRV6/S5FntEpCrqD&#10;BZTtcXAwE+2VtRBHos3qdCgKgzYWpWXMp83ciBUBl7Qp0Uk6ezO9NlpGjRGkCmhSMprMmM1mjEZj&#10;zp89z8a1S3zy0Y+xt/FCkrA0uYxzWcR4MsbNxmTWJE1XhtYaH+Z3LJVGx1YrjFYE7zDeP7M+7Fwq&#10;h4ObfXnf1OPzAmAppfjVn/iH5Fn+2OXr154Ydjtv2tvdo989irE19XTGM88+z0MP3s90PKKuS1SM&#10;WGNxviQiSbVC4Sa7v4fgZihXE4sO1WTMaH+fva1Ner0B/YUhi4vLdHo9dN7lxB13MTvYZ+/GDUa7&#10;e2ggzwzTruXGep/ne5q7N6fcOw0s6zAnrWhAwVxfJSCg+WNDeTTy1USzt7PrRr2VFlHVCOLTCDJK&#10;dY5OgviWzYqRoJK6KkLQouOyiVGR5nQn9TAxUfLaYINOlRoCCgyKOrFpdapfkXiFxLYh+VyqfSnN&#10;q01+RuWRRrx5iUfL+sgraoXih8zo6VcF5kokaHKyGrasTa6IPtX1JOWXUuQ2Y6HI6We5NMtbRSdf&#10;5Jyb0c8yetFK9aBVqLxgrOG5nX1m9YxWR/CSseehz+r3VHrE9Fxb2XIrwWkocmHmmnGhpGrH+QmC&#10;jFdmRMoY2NeGGxbGGl490yx4xSh9Fl5oQPKoUpE0nImBy1FzaWvK7vgya72MlYU+q4tdogscX1tK&#10;IyMZL0xmExYWFrCZReH50tfcw3i8x2wyY3nQZThYZXFxjaLo4ErHeGePA1ejqhErq6v0llfVWt++&#10;wx+MdvY6x/7iu3/yr+y99X/60Zu9THzOjqvnrnD7nXffX86mx2bTGdF5gg7oNB4JIWKTUaLRXjW9&#10;edD4LwJaeY4Mco4vDDm6PORNr3oFx07dwXqe0cFDAiKNjtFpmLkZ1mpM16RIhCY/LskPlCGgxMkV&#10;Iz6KhqeupbZda4Ut8vRcUql6s5XLMqLN8EFR1R4XoiSTa01mFCEgYKmscJXIIZQeYbROIaICimpf&#10;p3gD0Uy5ylPVNc55ykpAlY9etJzITTpECUCe7Gygh2p+raQ6mkR/o5Rma2uf7Rsb3HbHK/nww5+h&#10;qkuiyrAhsH76GKdvvZOTt96ByQvRkIEI6YPHB0/mPb7w0i3oHD4BraqqqMsSV1XMyimuqvFVxc72&#10;Ngf7+3QHA/qLS3T6A4y1qEx0ZyYYrA24NMYbDIaU01Jeb1mydzCi2+vx6oce4oMfHuHHB/TVgK0b&#10;m3z8k5/EucCrfOTlD72CX3n6syib8eVvezuT8ZjJ6ABrNQsLA/K8izKGylvyzGMyQ9CaunbMqhGM&#10;JpK2nnJcWj1cIwlI7s3gE9Bu1h8ivU6HxaUFeoO+aK7qmnI2o5zO2Nra4cLZ53n6s49w/fzTqBja&#10;c3JubIhkWQ5ooqvpdQoUik63K+furGr1hc0mI2olU4MYsCFuvVWNp79T9W725X1Tj88LgAXwxW//&#10;I6zefvuN93/gfb86HCy84cb+FTOeTRkWBd45dm5ssZH0WNPZlDhTRBPRqk4J4mruxks2Hh8CYXpA&#10;rjVoi6pr6nLKZHTAztYmu/1FesMh/X6fvCjIOgUrx0+zuLrG7o1N9jZvoBV08oxZv2BLw9mdMa/c&#10;89wWNblRCXxY5Oz0h8YDDc8hTAwcdhqlDr+Y2tNbRkyj0vhR3D8+jeAEuJgWhpBYpiBZ60pGddJH&#10;CBYjXVDKyPugFDbdsL1KotcgIFF8R5o6PUcRw8vPyb2+lbNDNEANyiSnpEG3m56QfqcAoXnshW5F&#10;3LS83PzPc/VkGk0mrVNoEv7Sa260WUqB1YZuUaBVpJPlGAOFLYiDFda/5LV8iwXb6dJbWqa7uMgL&#10;z1/hnb/2i4y39zAmT0RTo5U7xFTNUeRhbJTef0OMUieUJCs06dRtuXfDXqTSbVK+D7/nN4YQmACP&#10;K8V+x/CqKnJUAp0xMWIi1KpZSANHZ5pTueJyodE+srU/Y/OgJLumOXdtjy9/1Z0cW+0xrStm0xEL&#10;g4KOMXQyQ2YUnSLnK177IA9/9lmWO10WegPJ6ckMVmn2dnbY2NzkZffdSd5bhKjoFFat1PX/4MdX&#10;X9zu3/nj7/4//2b11v/xR272MvE5Ofa3L7Gz3V/u9lVRlvWhc6I5VyOHi9dDlO5OYxTD3HJkYcAd&#10;R1e5947T3Hfnraz0+1hXYYNHqwPAojodTFZgrNjw8Y4ltS5sZwqDjL7G1TWuFocd6Vr1xKSVIgnL&#10;fYrlsKgUJulDxLsKZTNhOZRO/VeKqo64ANpmGCUgKyJsf11VjPZ3mY5nQEwOQ5Uy+KCuS2ZVSVWV&#10;eCcMm0PywWrnKUtH5WoBV62jTJx1pYPh1YsMvKb2ieFuHIRJIG2s5dLFqxyMDzh/fYdnnnqivX6i&#10;95w8dpSA5dr1DWKELMvRWrchqPol8Tqig1RWY8lAiVbV2AyTWVxVUZcVriqpyhk7Wzc42NujN1xg&#10;YWWF3nCBLC9kTOo9VBUqBJSxMsZDRO57O9tsXb/O4uKA++69j+eef45pOUUrxdWtbZ578Tm2d3dY&#10;PXkGguOJzz5JjBlf8hVfzvCeu9m8epVqvI/SsLC4Sme4nBoCZKRbO4/3TmI1YsDVTpin8YTJeMxs&#10;OsU5h9aiJdPGSpE3EZNcsAf7ewRfYYzC5B2sMRRZxmha8sK5C3z64Q9z7oUnxMV5aHVqznFFpNvp&#10;EqIAvrxruPXUMe552QPUnWWe+PjH2LyxLeXlsTHpgDEQ6kCkvvDAP/8P/pf+2l++2Zf3TT0+bwDW&#10;6u2385e/+RtZXlr+8EK3s5tnavVgb4/h8WNoa1Au48KF69x15gSdvIOvA14rotaogFTGeAf4tNOU&#10;m19d18TRGJNl6NwIM+QcgZKDsmZ8sM9+UdDt9in6PYpujrGa7tISptNhd3OTg8mIjjG4Iuf8Edju&#10;zLhrt+Y1U8WqMVJYhmqU7YfGXCSNTqOHamjVuV+tcbU1WThpcJVGbqoV1ksWlJmP0lREB4lnEHzj&#10;Uq+gPIKOKaG+0V7p+Q2C6IUdUTm1dxgzPxl0im5oR5mqebxGI9aML1MqlxKQCUpYtAQ0Dwc6NBk5&#10;MZW+NjuluSOz4bgOSZzSRataJ9Ph90ijtKPIIoWJZNZibY5bX+PuP/NnuH04AKW5cuEav/7vfpF/&#10;/yvv4vKNq2ityZWaj3qYOyJlR3hYS0cLMKMK7aeapGUpHijt/KKIlGOEqFMAZBLzEkLasc+XsOb/&#10;XYSzuma7q7kjGM4oy70Tw5IPRER4G5THRMvxmWZ3QaGtiEzLoJg5xUEVeOH6DktLBXlwZMqzOBxg&#10;lGfrxhb1fsWCtqwfWeSVd93Kpz/7Av00Nq+9QxvLixcu0i80GEvQlhAlILFbhO5wevCD1f4Lz/b/&#10;+d//hQ/94r/kTd/yXTd7qfhvfjhVsjveYnH1JN7LtWFQcycrMr7TMdLXihMrA+4/c5R7bj/JHWdO&#10;cvToUfq9LlpZqnJGNRqhjWhlYgzozJAXOabbE72csXJeVCW4Eu8qYlAQAz5WuCBhmJoU5thEQqQb&#10;qDFG4hB0gQ+auhxjrCbrdlEmJ6Sb9Kx05CYDrbDWQgzoGHAuEmpHDDWT8ZSd3T32D3bRGjKTy6bO&#10;xdTbJ2L7STmjnlVU0VMTpLHAGkyW0+0O6S8v0V9cYmGwSNHrom0GRtNfWsPmGS7IuLWJaRChu2xI&#10;R1vX2NrbZfMjH6IsZxgjuqLcKPpdxa//2q8R/IyjJ06hIlRlJaPKKKaSzGbknR5Zp0u3W9DtD+j2&#10;BhRFgU1p5UZbVKHRNifvdLHllOloxGw6ZTy5xvaNDRYWllldX2dhdU1GkFERSxHBG5tR9AfYLGfl&#10;yFHWT57h2uULLO6NqZ5+kqLIWF1fwwPXNrbwrubqtctknQFTX/H4Y49y5colvuXb/hi33X0POzdu&#10;cP6FF/nsI49z2z33s37qNMPlZWxekHVIG7fUKNKGYKfNXVMq7oMET/sgWrzQTBoUs7Jif3dPnIjO&#10;EVCMKs+nHn2c9/6Hd3Hl/GPEUL80kkTN1z0gpeFHQnDsj0qePXeFrbEn6/YZ7R1QuZrMZsmYJQJ4&#10;jUZHHaIPz3zb134dZ+6792Zf3jf1+LwBWEop3vX3/jZEXry2ef38Yre3urF3QDmt6NicaD2zqmRr&#10;f0wnV1hr8FqEf4G0m7FG6gwQkXIjSnUuXSROFgRpu4gEHFRTQpXjZjNG432yTk7RLej0+vT6fZaO&#10;ncBNpxxsbXAw2qeTF7hhn0c7JbsHkddOArdVLjn/mhGS7D4jidGZe1wP8SOpGid9tb2hK9VqoRQ5&#10;XskAz0TJPIl4TNTEVHcQ08jMUWOVBSI+emyi+JXS0rvX/BmBNEGRdj2i4bJKsrlakHNIhyXjPgFT&#10;MjrkEHhqRpopdLCNm0gqj4apghYcqsTM0LBd8aWJYjI6TE4WmqRqlToRHQpJWFa2oKtzrMkJ2kK/&#10;D50uo1HFh3/z3bzzX/0cz77wJDUBm8s4VUfpjJyPMNNDNn/SjVC5eS4qKeJia8fX8x+iCeJogFd7&#10;FkRh9PDpNaboj8OP2ZwRe8BnTOAF7bk0VLxmajhVSnipS4Gpq15x3GrqfkZmxD6Nzjh+fJVuz3Bl&#10;e59TCx361lBOp8zGJbOLBxw5e4PF2YT82CoPvunV+Ls1z148j+5k4C2jyT6Xr2/y8rtvYTqd0lu0&#10;uCCiVZN3GPbr5fHe5K9sfNcPPc3Tn3zs8GjsD8rhtSfis1J5JaO4xoouIvfoPScWe7zqzlt5zd23&#10;cd9tt7C4NJQthDaoIgeTy+YjV9jC4aYeF2SDkKOwnQE6jYSEma2Bktp76tJTVzV1NZHz2misEjbU&#10;kETNSEitQuJHylGJq6QYSQWJPJjNIhMVUZk0R2RKoV1N3ulhrSFWok8KwVNXFdPpmPHogNFkyric&#10;Ufk61T5p8FBVjklVsj+ZMXWOottjcXmFE8ePsnbiFMura/QXFuh0+5isaBnneZAKhzLADjHDsSl4&#10;FoCv0/Wxur7E1pYIq5XW5Dpy3+0nOXLyNkIIZJ0FJpMxo/09Rvv7jEdjJpMRs+mEnd3rTMsZdVXh&#10;oyJGi9Jgspxer0+v26c76NItuuRFD20tikhVlswmE6qq5MrFS8THI0Wvy9LKKsurR1haXiQvOpR1&#10;Ca4mWzlCrz+gN1jkyNFj3HL3/Vy7ccBjn3g/C4sLHD9yjK3rl4k60usPuHhlg72DMbecPIEKU373&#10;l9/JO77t26krh9u5wv7Fx/nkC5/myOkzhHyJxdXjnLrtVtaPn6Iz6B26f7RLjsg4jAja7fydnm9p&#10;FfQDZJ0ue7sHjA9m7F6/zHNPPcqn/uOvs3HxKVyKI5nLWlT7CTVroasdsarSfCEymVWUly/LOq61&#10;hK9ai9K6nSDFOkhBus58XXte88f+zM2+vG/q8XkDsABe82Vv5fQrHtp6+KMfe2TY673q2u4Ou3v7&#10;nFhbRhtw3rG/t0O2soCxhiyzxNoSgsGHiM7zpDcSJkL5JBuPKUfJGQnUM3k6cVNyrRM3jvUW73Lq&#10;aUk5KaknJZ1eD5tnLK2fIB/02b56FeVnDAc9XlyxHAwdr7tywH2VT4m2c+0UNJ16Gpoy1cbHlzRO&#10;MUnaW6l3DG1CgCJgm/JpfYgR0wGlMrmBK2FZMtUh4CSjSQmIELG9sE8GBSojRCci/SjlzJnOJHsH&#10;ULoBYEacmRGi8kldJcL0ubsIWjF7sqbLk9GH6j4aRiskECJOvpjGgQLMaMXurXhTa3lt6WeDlr4r&#10;mxyaKC2gG0VHd8AaGaGsLPPc0y/yc//0n/Gxj3yAcT0DY5qs+MTmzXeDh1O42hoSoJWT0bzlh3Z2&#10;qhG9Jw1EOg5NF1uTgUpBhUpJMZHsMJtf3sRVpMePkYMQeEw7rvctr+wa7ikDnRKyqDh5fInbFgwX&#10;1Ax9aoXFlWXyXgc0XLp6nu1JYNms0B12GI+mmNqyeGGX4bWzdKJDbV9nVFvu/bo38cTly1za2Ka2&#10;mseePsdSDjFoysmM8fgAjWh0Ot0crS39TD8wKsd/bv/4/X/2d//pj1c3e534b3l85uPP8oovups7&#10;z9x/UsdIcHWb0B5jpJsZbnv1a7jvjW/mzXfcxr1xG/Zv4ConLE2M2GiJOsd5Rz2riC4QlUEZhVaG&#10;rNMR911ZpsDKQHQ1vp4xHe8zOZiwtbXD0mKfQbcDXqpPdApwjFolt6BkFNXeg4bMl1il0JnCRUXp&#10;Ai6W+HKKMQqdd3A+k8y1YMTo4Tx1VQq4mozYG+0xqUumlWd/MmU6rinrmrKSCJjh0iIn776H07ff&#10;wfqJU/QXFjBZTlSmLW32RIILh3rs2tbT/5tekZQrJnqsQLQZ48pz/NgR1k6cJNSX2NrZwjuHzTQL&#10;wwXW19bwXsakg65hfalPCMclCyy4VN4sqfDeO5zzOOep65KqdqIXqyuci8QwxU1GlCFIOCaRPDhc&#10;NSOUM6pyxmir4vLzFZWPZEXB4tIay8vL9HoDdNFlsLjC8dO3snTkGN2FIa97wxdz6fln8G5CnhkG&#10;wwW2tjcZTTfY2z/AGM258y9gqhEn7j3FwYUn0SbjxGqfE1/6JVy/dpXxeB+tRzz6nl/iQ5OS9RO3&#10;cefLX82dDzzI+skT8p7Pt4GNqW++biZCwflAlbRxG5u7PPfUMzzz6Yc51R1z26llXn33UcbbV7h4&#10;Y5dZXb2UWI9SXm8ArTSj8YEElGqNd6IPtsbS6xSUzgt7lth67w9rT0PsZibsTaY3+/K+6cfnFcA6&#10;/YqH+JK1I+4tX/lV7+kUne8sTFaMJmNG9QK5KdChpKoryqomz3O0UdjcEsmJVS03caWpxcaTdn4R&#10;PIlKFWGoSWxLVBB8JEYRnvpg0SFgjQgoXVUxGo/J+10G3S5Fb4Ejpw07V66xs7vLcDDkurF8YNUw&#10;3pjyUJ2RW5+CPmnDCht3WSPn1uiW2ZkPyJryDJUoV52CQq2Il9PCJUuC/A6UoQEg4NP4TSNfRR4z&#10;JqCkBfCYRAkblVEGj9HN9yXpemL3omogh0WrhpWZFyXI83TQAK9DFTQSPNqksYv4vqmkaYGNsglc&#10;gmpdl/JuBUVbFB2jRkXZkQsIFCarEy0ETydpz5SynD93if/jh/8Xnrp8XjKvtE5u+hT/oNRLdFbN&#10;0LZ1CKb3jCTUVSl2oX1s5rtxpWWMFA4Bsbl6IdXvRFIqtvy9x9FkoR3mM5uHVcgieVV59nPFpcJy&#10;l4db9xSr+yU9q3jla05j1peY5Rm91RUuXrnCpYubHFkZYG1BiJbCZGTGEOoRo9pRFV26993P8Cve&#10;SnbqCPHRR3n6xRc4ffoELmqm5Yzrm5toDZOyAu8pywnVZEq/l7F+/CQ5xVf7S0/fuRP8kzd7nfhv&#10;eXzy0U8zrqP51rd85V2FMrgkQldK0dWBb/zat/G7J9/M39uNTK8Fbj0iTkCMQbmSEALjvV0q76iq&#10;itl4zHR0QHAlShtpDIgy8pKJcU1wnhgiNjd4oJrNuOXMMYbDrhQMB7l2ggdrrQjRqxptTdqcBLoZ&#10;ZHmHspJASqwFC8oHTEqPCSFQjme4mafbL1DBU5ZT9g8OGI3GjCYjRuMJ+5MZ++MpWzsjNrZHZEXB&#10;PXffyctefj8nz9xGd7AA2gpIBIKbF9XPh/txfoNFtEOhBVeyHosucQ6wUHBpc4/PPP440QVmB1O+&#10;6IvfRJ5lXL58mRsXX2T3YMaxqkp6JJjXcgn4tLog4smy+fMIiUluV9aYdKCt72Q+OWicwKTn1Iz2&#10;JR3fU5YzDsZjRqMRs8kOB1tXuH72cc5+5kN0F1YYLi/jgubuU0sYPQQimzdmbOshi92ck4s9ur0e&#10;3W6H9YU+SwsDerlEZ0i8hOfo0aMcjPpopfiGd3wN21vbbGxc5/ozH+W5Rz/E0rGT3P+K13Hyjrsp&#10;+n1xeab1rOkPrJynqhzTScnW9g6XXnyRy88/wdNPPMq5s09R3XWKE8feyNraGqtLA8blhM09hw8e&#10;qw1RGYyGvJNxbPUIvd6AyWzEbFbT7+TUXmGsYXVpkfvvv5cnn7vA3sEuaAshbYw9BOPRuB2jebFj&#10;/mAx3f8lx+cVwFJK8WPf890Uef749cnWZrfXO7W9u8f+aMz60iLGO4KKjKYli0aqDORCM1JeHGR0&#10;4kJzAetkawVcbLuoCJXsLq2lJbUbUXwtoMF7hzMQJ5rpZELd69Lt97CZZfXoMaajfTY2N1gcLmKX&#10;l/iEtcyujHhVGejaQFDzDHCVyqFfav3XSYvVqJ2aXHFaB6FWTZ2L3JRbcNj8ObFwJJG9JKcrUL5V&#10;b0V9aISHI1c5WnkJI9UqZV3JU9WtIL3RW80NwYf1Ue3i9ZI526H/bophm7GpiknArg+JKQ1puU6P&#10;1bgW67bSpv29cS5yNyoTK7tS5BiMbJiweZfHzp7l2Z2LuEaXlgRfutFuqd8La0j9is2n0HxGTX/k&#10;XINDevzG2jjXy823kg1skvVd6obkfTXYBkD5eHhi3L6fDdwTPBcpQ+AFq9koDFdXDEvDnDuPH8Fe&#10;rTi4cpGVN97B/s4O+xu7LHcHvPq++1hbXaeejalnM/rDHuH+M2xN9zn96tcweOPriIM+165fwZdT&#10;vuSLHuDkqVs4deoE733/B7lw+Sqj0YiV1WWilnHSLetLnLnlBLY/ZHpQr6rJ9FRw1R8ogPXU+Sf4&#10;yZ+JqoyT3Llcyp2VwoTA/bcf44sfuI9rF66QbR9wNFhGM40OJTF6fBAt0CSFgo5nFdtbe+zt7jGt&#10;ZtShJjc5BgvB0RkMQGsuXN2E6Ln79FGWVlc5c2KNY+tHsDqiMwMxw1UB5zwheryv0SYxx96RG6nE&#10;mpWOsqpF15VnKBeJdYXJLNFHfOWJsaaKE8qZrDHTSc3+aMT2/h6jyYzJbMrBaMrBdELW6/GWhx7i&#10;vgdextLa0cSaKDGcHKI6mlF464ZOf2xH5E0Yakil1OGQ27ZxE8aANoYL5y9x7vxZau/x12/wwvkL&#10;3H3v/SyurBBtwdbWLomekUdXGjSt4UecdNl8q5oMNurQuqSb/kU1lzLIeHfOQLcrXGxf5SGTTdMz&#10;Ks8/hCAi9Jj6FEMg8kA7Og8hUFUSG+HrGmMtnW4XFSN7W1vUsymDbpdOt4f3gelkRLfXJ3iHzTNu&#10;ufMOTtx6K9PJlHI6Zn804cKTH+PKuec4c/8rGa4dw+aFOAhDoK5qpmXJdDplvL/PjUvnCbM97r/j&#10;FLecPMKVGw+iVWBSrKBWu9z28pK1vW2qWYU1iswk1awGmxk0eXKSRtkMxBplFHlWoKxF6ZwH77sD&#10;Fyq2boy4urFPUyKbQmz3x5PZ1cJ+XsGLm3J83r0Dr339G+nZ7NzZS5ceHXS7p7Z2dplOxlQLC1ij&#10;Cd4xnU7o5pYiyyRQT8/zmYQ5UvgYQCuUtigSQxOatHWhtOV7szbbqIkOCHWFNlos0dET6wo3mzIb&#10;T+n0uuSFpTtYZEVbtq9ukJsMs7rMZzNLfW6L184CvUxcFVo1OVmHyzYPO+kEqDS35rk4vOF/xawv&#10;HXimvS83ZdAom7RJKgEP0NGCcsIMxbkDSrKxpNLGxxkdlTVcVNo1QzRNTU3TPubb/yIlyrdhCyai&#10;goi8Q1t61gCWlHbfAELVgClJrT9c6izHob4zGr9AswuNaTE0mOgEimpN7hTGRUJuqXXBY3sH1EG3&#10;NWnNu0gLuGhvCK1bpllTowD8lyQ0xDj/+wakNQwW88doqLfma5KVRqvlUjqVBhtNTLlGc1nKoTei&#10;4f1VM9qOHMTIUzZyPDjufvazDN0MYwdUJ4Ys3nGKlx0/xn1H11Cm4OqFi9hM08kLbhyMWDy5xvKR&#10;L0YdWWekKvav7PDo449w+8lFztxzD2Rd7l1cZW804pMf/QTjao8Xtw5YGXR508tu59ZbT9PtD3HW&#10;oowjxFrRGjT+YBwbFy5z+cKm1gqLNrJuxMgdJ5f4zj/xxyl84Gu4yNuXYNDt4SYCOFysqX1NHTxe&#10;WUrbI3QzOusFdW9I5qWgWwFWa5yTm2e/36fnI/ubVzl+bIGX3XcnCwsDTJaDMkQvN2WdW6yRYFBj&#10;spb10driasd4PMZ5TzQGqyS+QOkgVTA6WWlcU2wcKGeOspxyMJ5wfXePza0dDkZTVKY4evQ4r73v&#10;Pk7feifd/jCxbo0FJ52o7XXSuAFjSrFvaaoWQIXkno2HwFXLYLWskmzCZtOZ1Ov4iIuR2f4en/rE&#10;x+jaTAwsX3yPbASjSu5BnXDPPGpFaSk51wlYqfR9NKw1DbjSLYPdaEtpr1za6JxGI6oOfx3VxhI0&#10;nZHysnzrivRBIj10BJN7cu/mzk+lMTZnsbtMOZ1QjUu08UDBzBdMZjXOK7QPqMkUVyvqSlHXBSFq&#10;6Gdc29/h0kfeQ1A5wYGqFc7X1H6Gc80/FS568GBciuQOjhArnn3mKUIIaKT3tNfJaYqvVQzEEKln&#10;AahSVllDSDbu+MkcpIJsIKMX52Yjwg8QvZgPIn94fP4BrC9+E0v33jv6y9/6zR9b6Ha/zmpNVVaM&#10;x2OWB128q6mrisl0RpHlaGPkZFAxtbZLlpJWGh8DOkSiR6jM2KQJy2rhnQcrtlZVBUym0QZx2YVG&#10;nCxiTIKhjBJqV3QyZpMpvW6f1dVVdnd2yLod8qPHeVpp1IvXeeW4opsbQlPyqWNyWcSk3Wm2fM3e&#10;K2mtWp2iaLNE4xSTg64Z26kEVBqNV8O7pBt4yosSEb1GR9/2R/mGkdIGozQmiBaL5NhrEUKztDYg&#10;IfUDRjWHLippvORnQ2LeRF8W28UtfcMhaNgkz88Xuob2b0BWW73MfDwnC6SO0nUYlWJmFWPl6ZgO&#10;V73m0240Z6nUHOzJb6F93i/5cwMG0zlxGGQ1yf1NzstLWDpImV0JqMXDvz19Kqpd48UlljR6Abnx&#10;cPg5Nbvu9venToAIlYo8ZeHabSewL7xI4XcYP/Ecdj9QXBsxMZHq9jUWjg7YHW8TqgqtoKotiwsL&#10;HOzvcvXiBV44e5FunHHvXadZWlvHh8hsNOG1D97NbDLio598mso57ji2xNraMp1uF5N3CMYQmG6Y&#10;7uB8m2j/B+RYVH0me5V1s2m+X+4TQ2BtkPOd3/FHWVo+wv61q5Q2Y+fGdezBHiurKyyurdEbDsg7&#10;hQh9jSEiOsCIaIVim5vWEDCBUNXouuTNDz1AoTz9QacVCgcfqas6JZIHyeJyXjaVIUrSuJXtTlnN&#10;UEaTFwVRZ3K1VDVKGbLMiDMxOJyrKUtJVa/rWsDV9h5bo32yTsHdDz7IvQ+8jCPHT6JsgQ/CrjYl&#10;YPMxYDKcpFHaPI4kvc60RrRlzi1L1XyNdgQ3v0hk83rLLUdYWVrkxu5Bio9RZNrQzzssFJH1tRWp&#10;fDGykW50aQ2oUkqlkZlugVUDvOLh9SddXA3Ei22MStP2ECRF35EiMTzOBXwtkQnOg4ueunYyiitL&#10;XFlxMN5nPJ5SekdVl/iEtJSPMgKMgcp7onZiHLF9og9MpiMZtQZFFQVIxxCpQyC4Gnw8pMdN4c2H&#10;T9ykq40ouT/FZvPbvPeHN5GNFYckVZlXlzUxF82GVtCrR5R1c6pdxqwhaU/THUeLc7/9XEPzOQc6&#10;xv4B24r9lx2fdwBr8Z57+OOvezX9onikm2fjIs/6o+mM0WjEYr8rbI3SjA6m9PKczObEIJUhwbs0&#10;wYkJXTe1DDIOk7JkjTZG7NghSLyBziRp2NVySmkF0bduMdFyKRHDO48KDm9zXO3p9Tr0Fnpcv3ad&#10;zm0DipOneCZq9LNXeXDiKAqF1pGgA5nRRCVZMlpFmgDP+U5qPgpsgt+0ii2j1AwHhYptypjT61Re&#10;HH6qYZ8aJkq3DFbD5IRUVxNUQOvmEjKSfxUDKvj255pgT/mulMB+WPQNaQQ4X5abUZswVY3m6HD4&#10;g0Iu4uRIbK5amlFEqgRpRLPta0oPpy06wtQHRuUBp+yQRyY111NshW+BalM9c+gE+z0F07zklRxi&#10;z5gzUvIZ/Z7X3OKtBtAx393P35YU3IpUWyT8WMUESONcC6LTTvzw4x5a3rhWOp5cOsLC3XdQPHGO&#10;UMHmU88w3JJsr/H5C1SvuIPhy05iTaDfyVlaP0ogMJsesOBybjk2oBwrbmxusLR9g063hxvdQNUV&#10;t506wXbZIQPW9TYxGkLUkoPjPNGYF4a33HVxuZvdtLXhc3EY06M7zNeLon97CI4OgW/9uq/httvv&#10;YrqzS9HrcPSOOzl55+3kWUHR6WIyI+7BRgOD3LB1MyIL8zDICFDPoJyRUdLtaBSFhGbmudQUqUAI&#10;FS5EJjNHNZkSyxmZjkRr8cFjcovJLEYZMAbnpUbLB6SwPSBhp1pRRXC1FC6PxmO2dvcYT6eUARaO&#10;HePBO9/EiVtvpzdcEZY+lUXr/y97fx6uy5aVdaK/OWdEfN1qd79Pt0/fZJ5sSVIgIYEEBRS8pVgo&#10;2F5Lr03hVfCpEhSLp56qEu+9WmKBAiqIYoMiCohFLyQmTWaSfZ6+32f3e/VfGxGzuX+MOWfE2vBP&#10;XTPP3uINOLnX+tb3xRcxY84xx3jHO96ho+MfXHSk+gR1ctugfqcCopOVUoHQva/jS0ULkJrFJxqC&#10;MVTjTYbDMUZPKQpDiaEyBcYUvPWhc7zpzW9BD9ZBd2vEOtH1aqPsg2t8FDlFnKLoLNmoOO+spFsb&#10;W7OylsZ5SKT4Vlr2eAJLu6KpG+HrhsBqWWObluA9rbW07Sr2whXOk/cRvfIe53yU4/F4hzRp9oHO&#10;IiRbdizbGp3ZcItt7HFGNbEwJ4bVEamTj8uJtEq/RTt/jBfaBbYJgUxWJztUSpxKECJ7yDZXKuEF&#10;aJD8n3OWqhCUkBBpNUH6WaY0cKlgY1hJavm/8uOOc7CUUvyDb/4mTFFevHm4t782Gk2myxWrpmbV&#10;NAxLg/Il1jZMZ3M2NzfRpsQUJc5KFGC0xrkQpRO89O0KwtXSPqCVwYUEgcYqQw8mKJFuMEK8Thyv&#10;oLSc1xi8dbTNChc8BRWLuWe8tsZo5Lh06VUee8vbKB68wPMeymcu8eiypqwUhTF4L1GW0TqSy4mc&#10;quiSxL6GRYI9EK6ShlwdKCT3gA6RgxWRK+19LO7rklfSS8/jdeRviJ5FBKlSRKd6DlQ45kEIOT71&#10;S0wvK1RSdsdE3aeoNprIpPTaBfWJsHHt69T0mj5XCnL6KebPnPaooHPbHUHYLIWXptVTu8B4jy8G&#10;fNAesEDUwuSU/Q6PvZRhlyvsKXEng6JzzJ5YVemiky5XPAtJkSKlGeV2dJRrSNphnREk9iUETRFC&#10;5Akm40k0ptJ3LHjfVQfFJ2OBX72yy4W3nacwAV8FTp4Ys/9RxeTqlJHz7H/6IouzY+594DTbZ88w&#10;Wd9ktTxkY+MMD7/5HbRNzfxoj+X0kPnOFfacNKo1VcV8uo89uoEJJfNqxc1rNxhVA8a6YlovsVZ/&#10;MvzxvzSv/s8fut0m4jN6vPL6c/gQRtbZTTtr+KJ3Ps6XfMmXsJotKMoCo0uMkhYgRmt8RHKjmkfe&#10;+EhcQ8gFDrZeUe/vMPJLxpXBGGkYrMsSPRyhihIHBNvQtI5lveJwb5fpwQGDUrGxPsBbT1mNMIOR&#10;pP/KinJiaK2lXi6hrlFKUxSa4G2slmtZNSuatoWq4tS99/Pg6XOcuvteJtunUKbEeUH88R6lA3gX&#10;HcMYeCakKjqNPgU7qb1XSA5Wqh6MqyzlvlXGceP81/TMGlor9qY1v/BLH2JjbcRd5x5jumqwDjY2&#10;NymrkpNnTvDyjSWrdob1oq3X1J7D5ZzZckXta5QLtMtG2kMFRW1raltLgO0jAmUl3ee8ZWVFTV8R&#10;HSRnonMRkf1UcR5SWNg7ogkIPepA18QIuo4chq7cJX0uOpgRTOvaK6VBUdkj79MbvE9gQSK2h5xF&#10;cJCfQ0KWVeRHBEJE/DQ+SB9co1SkqmiMxAgYJfucj4bGKBMDey3AQPBoFcWoPewdHBJo0RjQxOxH&#10;Zy8DHmUc4821/7+DxR3oYAG86R2fg2vslU8+/8yr49HwHoDWOY4Wcwbbm2gFVWFoWxdJhDKh0REy&#10;1nHReCetZ0ibnTxwayUqAZmQCcb2yosWlA+x83vM3Xsr5zDi3LRNS4FC6wKHYz6fs7E2YnWw4vWL&#10;F3niiccxjzzAC7Vl+PQl7p5ZTAnaOLQxlIXBGDBG45Wl0BqTSeadWxDFFSTCJblA6SeFifx1VEBT&#10;5Go88SGiY6ik8tAHJyiXKmPFoI3OQeI9JW2eQF9KQIYvoW291EHUw4rwjKivp1/jZkO89uS4dLyr&#10;cNz45qNLk6am2SkNaqKziCootAKtqL1ju5xwzWmeskt8fMahJ2mRqgCPcy7o81ljZK2yw5oa9mZu&#10;b547WYceECc1J4J6OcI0zzrlsXw5cX7Kf4nropKsiIIykplb5zKKqaLzd2Xm+NCVA9714BraBdT2&#10;BtWXb3L1Qy9SvbZErY1YtVMC21KuXTdUg3XK9XWcNlSbpyg3thkvZ4yP9jjYuclyucSUA2aLlvnO&#10;Zc6cOMHjFx7g7gsXKDa2mK8WHM0Wy6WZ/NLqr/wB3vZVfwT4o7fbRHzGDktLNagmLE11cjjk937N&#10;V9HWLa6pUYVBx7R3iO3MMwaTgJj87JNzJZSG1eEB/ugmpp5Srq2hQ4Hysr4TehVQuFXNdG+XG1eu&#10;sL+/hw4NmxtrrK2vYcqSqiwpyyHeO5rlEr9Ygi5EfFl0F9CmlIbDTYP1jjAcs37qDKOtU4y2T1MM&#10;11G6iAKVQn+QZss+tllp4+ux80DPYUrOU+5acEwHLbEZiTQG3fXqDP1530HCUv2sMIWm3pvz8kvP&#10;09iWEKTR68BoTGgplebVGzd49kd/FOcaqsKg1ECEo5G2MB7bEeCzQ6Si3Ewff+5J5yiN1hH10Yrg&#10;XE6dyX3EfrL5HlW+7/yUVcjrPo9ACNl5iZwAQdJD6tVHV1CjRPhVCx9FsikhZk6UiSLRoIy8Xxo6&#10;i8ZhEnZORH0X97HSmOhseUEgcdL42VQxlAUyJ1bShkabiEbG4DcGsqm5NJFUouL9GyMBoPcBoyWz&#10;4ly8Jq2lcltYX3ayMfa+V0TwX+txRzpYD7z97dz15Jtn/+fP/OQL41H1hVorrAvMlys2N9aptBCG&#10;vbM0raU0idwISnu071Izzoc8eZySBeK9wwebdYzS4vHexsov6UwefACVqhMVKEvwAqc77zDBEYIQ&#10;DedLGE/WONi5zmL1EKfP3cNBa3l22cIzlzhRrzCFoTDQFI6yVJRlRVkEtBGkSMfoxqWIR3uKoDCR&#10;NB0iclQkY69VbjqbiYdBEbTJKtRp89chLQBHquqL+HNcgD5uGFE1KvYVU9HhEIV80XVKeikpjRBt&#10;zi0cIkkzdunNrmffMV5Wv3Fh6H6XfoixZQ4qpi3luZog82E0KNkoxjzdeA68iwYqCp4C+ONSGSFD&#10;6d2/fZZYmguJnyBIVfbSYpPv6Bxm7yy7W9kb64nE9xz76KBpeRZKFYDNiVNAjL3RlLogkdy7bUN4&#10;EM9cXfHIScPJyZBp7RgOSoaf/xivb19iPltxRgV29vZpm5oTW6fZPH0G40MUrKxQZYkOBtPCZBOC&#10;OeRwNmU1X/Dme+7iHY88xJm776E6cZZ50zJd7DOv20+oE5NfH54d/rYTGT26scvbPudzH3/u8PLG&#10;e979Tk6duovp/m6UFvESuJiIiAbdpcwiZzG1v5LXJf26f+kV7tqaMCo0iiHWesJixWBkMINKGvSu&#10;FqymCz75sad49rmnKbTjiYcvcObs6djaRdTJlYLp9ID54RFGBcaTMUU5YLkUh2S4tYU1Q6rhhOFg&#10;SLm2QTFcQxUFIaiYvvHgnKxp77Lyt3OWENuyJOSqQ7cTQgXZRcoURJWdyswfpL/4Qw8VT5QLRefE&#10;SMl/CEoaNVvLcrXEGENZKBY42qZEaR15TI56OWUwGB8LcXSiK8Tzqyi+rFUgBJ1tSVrnkmmT3n4q&#10;IjXCPRIV9CyeElNyIt+SKhBDHhfvuxQeCDKd10WPfC8Vxlr0o4oiOmDSiFmX4mApZWibVlAmo0F7&#10;Qfgjv9U6izHxdxX5q8ETlNgbHVw0OxpR6tdxrE3nYvaqKrXyxOxlRihV4oSqQKAlOJ2RLBULA6xt&#10;ownzHZ/OBxH2jvxerUSsOrThhcqtdhszvN3L+7Yfd6SDdf6hB7hfKfvH/vAffGpQlhRlQWNF/G61&#10;WjEYDfDO4oOibloGZeyt5zxaF7GNjKT8nJPJpAzSLV0VuZFpQEjwOQcd88+FLwlFdNJ8QBVRRE16&#10;PVBUhaAetsUi6JG1oiBfmSEvPvc8m+89w/jue5hay0uLGfbZa4yWDlVYKi36NlVpGVSGqhpQFIHC&#10;SHRlTIipQekfWCiiWq5MeotFU2JxBOUpKNBoWmUplJb0YSQp6hjBeSTd5rDxPLrnDIGYoIKun2KC&#10;rVPaTjackBXhO6QJTESahMSdDK+gQj46ZQmdS9pZ0KUP+tfRaWmJ8rrA7gkWVxiCajEEzg7X0GbC&#10;S/WcpfIoVRzze8TFBCF2djTR7GCldjzHh6F77ThMIQY2bhS3CEnIdacNJDqbedvpbTYaQ9CSItGR&#10;BJwOHzzWOUpj0Ghcj+gfA26mLXzqWst7HphA61jZmtF4m/NvfpibN3eYtUua/TmHS8ey9bS+ZaOZ&#10;MVytU42nmHJIsA2r6QFHhwdcu36T5154lfNrI5589M2snTrL8Mx5rKmYH15hOl/MZw3f9yt/7W9d&#10;/1M/8SPA37nd5uEzeix3D1gdLdc3KlO89W1vYj6b09QrSq1wukQ7FatAk2NexM03IRpeyOHes3dj&#10;h8NLL/PAXSdZ2z5NW7c08yO8dfjG4k2D1kv8YsbRwZQXX73CRz/+UR67b5u3vvmtjNbWUaZiOB4z&#10;Gk/QZYlSivGJk2w2lkW9wjvP6OQZJuM1vCowozEUA9Amp4u8d7nnX4jXlvWdrMW7Fmcd3onAcohr&#10;PM3V0Ps5Tr8cSHTIRt+hik5IdkaixEnceDswqOfsaC28HR8dvyABRBb17Rd9eJXHXSpOkoxMcohA&#10;uKKCCAVFdKJUtqE62lCldK6mBg2FEtFmpShL2Q69T6Rwk50rhYrVjNKPEDzKKOkBT3IygkhkBB15&#10;aMlRa8V2KINKKH2QRtspyaiVjj6rFFYpXLQN4hCpxHdLzyhx5XJsegyS71KSOaUbB7NnetN9Kp2J&#10;DJG2EHI/zhBtdypyCM5myYrEP1PaUCSOXACcvvnwP/yBxb/9vPfd7uV924870sFiNOZ9v+NdbIzW&#10;njEqzAdlMVmuGrwLLGct66NRzoXP6hXjgaZEkUQcE39AohkD3mOCwWEFio4lu6nyRRCPPs8AfGsF&#10;bVAR9tUaHwSe1VqjixLfWryV9KFTgvcYrVkeHfDy009z/8OPsnHffUwXSy7v1Jy4so9uG0qC/LvU&#10;VKViVNaMhwXVQJRyB2WFMWJsSqXz4pEpL+C0oktxehVy9aTVHoPB+AK06GyhQAdPGwJKVSQARgWX&#10;cZwO0e/OnV2HXoSalNQhpgRDqvzrnJKUFkxaWYIIRcNC1/5GAmGVF3LI99YhS+k6gtLi4CoLqkAV&#10;UuwQtOays1n7Ko1VQvb6PIcOTZP/TX0X032nnKC0BKJzpBJxAh0FVckpRt07Q0fI6v0av5vQSzso&#10;jdce7xVZmzE6cd4HGi3CHHlU++kKpXnqpqVlxnsfOUmhSxa1ZTypOHPXOXYP9pkeHVIvPEvvOGqm&#10;nJjVnNhcMF6fYcoBrQ3M50tu7B/y6uUdTownvOXhB1jfPMHgzHnCeJP9m9fYOdgLu/PmR8L2XT/6&#10;nm/98zz55f/t7bYMn/Fj0c556bXn/VsePc3G1kkOrl/F2RZlNMZpvDKCbuiumZPvOMB477HWcrBz&#10;g3C4x5sevsBgfRNVDmHgsIBvaoJt8DhuXLzIsy9fZOksY+X4snc9yqkzZwjVEDXZZLxxgmptDTWY&#10;QFHhjQgKl9qwGbmUskqkZjg1BA5OxHgF4HDRufKSDnTCN3IuqZ03MTXoI9/P58o8mWUy57ROG3Wf&#10;FdTNyQ7Vir+r2Js0OTepqlj11ggyZiiVCdIi7BtbWIUO8ZXKZxcdDmnc7IMUHSkT0SoTqwdJcg2g&#10;dQGxub3qLjfbF0FnTJR+II5BIIJCFIXJ6UTnorxMFHXuHEaVYy8J2mMXDh+dO6PxTvaUJG2TuVcq&#10;iB4eRImDyGAKgdAmY9Bjd8XrT1wxicl6VYXKHKuOT0Fq7lyR09oKXNLnC3m+yONIYx8LjyJaljle&#10;0blUHkwZU51ak4kjKuSuaeD4ot/9Vn7RTW738r7txx3pYGml+Ot/+A+xaOtnjNeXN8vRo0d+jscz&#10;r5e0dsxQi+TAoq1Z1SVlaTBaYbPir0wyHSGF5AiFlLuPE8gHf4xbnYnLSc+FQLcvxio8FwVCI3/L&#10;1g3WagkkdYnRhtdfeonJ+jqPPvFmikfh4OYRxWzG+GhFGysDVTCYNjB0LbUrmNiS0aAgBEtVWgpT&#10;oE2VJ35QUASP8Q6MEkcDhfY+pq9Eud2rkmBcxMBMLPctaXzDqCgg1NExEqdH0oA2yw5ItJg4VAXg&#10;Y6oucZR0b+VXUe9KDHzOHMRIUqxWZ5z6bo8KedRJrkp2so6RPVU24gGBocXSBmqruNo0JFHAXMGY&#10;HLl4jqxAgeoFcSna7hxrKQzoszdEd8eHdCU989dHwLJD1kXsSdohwfCySciYGB0ISmNTT8a0aYcg&#10;1bCm6M6TxjKjhooXbjYs2pt87oNnOTHRsKwZjQacOHGSqhwwPWqYNZ52uqQOnsMGqqMVShus9cwX&#10;NYfzJc4b7ju7wdr6BsXGBk4NuPLsq7xw7VW/CvbHw3jrf95/+anpN37vT8Jf//u32zR8Ro8bhwve&#10;vjnm3L2nh4888CS2aXG2wSP8S+ukss45jzYOH3QWuEyoUFM37F29wrCZcv7sScrxGkEXBF3itSbo&#10;itYuOTw44rUr19idLRgNKx4/d46zJ08y2NigWNtisL5NtbYBppSNPRWh9MnQIZLR4RiyHGJQmTg4&#10;QoGQPJC3Fu9tbiXjnZUKRCdcnewy+RjaJLqFkmBRabEFnZZUN9ehQ7mOaU/FQERMhIkoTrcmVBC+&#10;lo2K8JnX2eNu5pdU6hSR0GAwpcGUspJzOj/KMxgjLYFIwVM+nYp7gc7ANIijIw5kkpPQ+ecQ+/UF&#10;vHSX6CFE4vSpno1L14oE+DGKVdE5lArtSKuIkjsqVgnmqtOQtLfki3xQeCWFMz5HYZ1jJE5+yDpU&#10;qfcu/fEkoVISyWVWVEoD91zf9BzEmep1m1CCsNlW2hJJlkhQyugr52tQBIxR8PlfzvanbtzuJX7b&#10;jzvSwQI4t3WKera4oTGvFaV5FIDgY4VMy3BY5vm8alaMyiFGGxw+zeGeo9VNt0TSFOjYdQrDKiXT&#10;YsWeTjwEJ+mt4Am+ja0BAtY3UhWktCwMHwheEoZKabQKvPTMM2xunuTM6ZPUTz7C0e4u5ScXaGt7&#10;3CiwXojzziL9xnwlG22RBEKFXKh9NHJaRwctRo5BWFmycFP0JY6kifdkCZS6oICoU5McgVj5keUM&#10;uuiJ4KOdiFFm4kj10GgZu07tvCsVDiRdLLlVE2H5jrfRiaoEOm/CAC2JGdZhWdEU6Cpqmsn9XmsD&#10;L/s6864ExZKUaHYC8xyInJlcQdnTEYsTJpPZUxVi9q6B7m7i+5KIbAfTy9tSVBejxr6TjhQ3KCDo&#10;gPNd1JnwNCEaW4m00xaY046g0DgFFw8si2eu8fj5MScmJeujmrXxGGUmjDZG4ASxbdBSIesUzcox&#10;rVfMFxbXwijAuCjRpiSYNea//hJ7L7wyfX2t+aG1h+79jv2LL11651d9HWowvt0m4TN+HF69yeUQ&#10;9J/9/X/gbRfuv4/lbIZtW4gOltMO6y0mKPCarELuPT446uWSwytX2LAz1tfWhO9pPUYrnK9Zzmbs&#10;X7/GjWvXmLnAKpQ8/OB93HXP3WyevYdybRtdVqTKXhdSab87xo/pMNdOzDPNmLTmCN0mLT36BNXy&#10;rs2pQGsbXOsyEqLiGkmFLkopqSrTBcZIdZnWRpCtlK9LAUXWmzqeApdrCtFu9n5HnFIRFXV451gs&#10;FtlWSWAThQqUyyLqXXCVvz4SvA26VwSUELUsBpqQbB1R9xwMRRuGz2tT/j/agZgJSBIyJPFfYoOw&#10;xOnSnSMUEncNHc9JRImS7Yn8ViWNkUPU+xPwLosm5ABepMVUrkbtd5NIAarKMgpEZ7uHdEftxPjO&#10;nBPo7ifEytGY9kx8Lt2JwsqpPOIixIcR04Ktc6Ses84HKSqLKUgfHKXW8Kd/H2f+tx+93Uv8th93&#10;rIP1BV/5Ozm/ddL9re/8fzfXD/dj+bpA4ov5is1hhUQlmmVrWXeWgkj6VqJ71SsK62Qte3B1f0EK&#10;TB630ERUROECkCJClEROAYJzOOcxhei54D1Yjy8kL14YQ72Y88InP87wcz+X7fsf4ObuIUdXDphc&#10;28s5ddA0QeGVI/gGu7Q473GhZDAArR1l1M0KqqBF2kQUxGgIiXJUvIdAQ9KlUolroBSt9wx0ifaJ&#10;tA+kWpigyUrz8TzybzSU2cAbQuZope9MLXtS6rBTdUlWMShLpFlnByZ0kE1nvON5E3aUkKWQmRQW&#10;TRHlwjzoEc8sluzFaDBLQmQUMu8G2eDSE91LiFqK8HLVYB+Fko/EdjspIkwOWUqp9CuryChTL6na&#10;/W/kkUgmRXgLLo3Ysc0qZGcWyHB9/8KMUuytPL/+6ozKGDYGivHggJ3pCttaBqXi1HrFicmY0XDA&#10;4cJz6eaUeWzyqpXhnjXFW86e4MTKM3x1yu5Lu7w82fjVjXc+/C2Do+X0T/3QP4Yfev/tNgeflSMs&#10;a5762Kx44vGHTq1vb7M4PIzq6yEjlKLx5PDBZH6TD9AsFjQ717lrpCn0BqvYXzA0Na0NLBYLblx9&#10;nb3pnJoBLjRcuHA39z7yMIP1E6iiwqNwbUNv5+zZox6MmiVbOoclNRyn91pSe5dqQakQdM7hWouz&#10;LdZKtWCIDpZUs6bKa40pCiHYm5Ki0JKG10ZoFnnVZBZV7xo6cct0eE8k0re0bYtt21i5KEU95WBI&#10;24qtI3GAslNCjib62XGQlJ5RKb0fi050vD7x4nIQ0sVxMahWRVzrETkLPbuQ0q25PrDrKpEDxnRd&#10;IaaJAR9VBWWfEU5WLrKJz0Ni4iiBEWkm3YNL9jBRGFTO9GULc0z2hYzApeH29IG/NCmEFN+1DeoC&#10;akKIlYBxcwygtO+cw7gnELm6IXRBeTcUcg7vHYUpUSi8l3C1Uua6mnxR+KXv/hu3e4nf9uOOdbAe&#10;fvKtrN1/fzP4rvKFQheibRUbsdZtS20DOiiMUjStp2ktulBdnk/pvIF3uWokMEmlpckBy3wgJKIw&#10;PlZuCLnVe0cbLGBESdxEPk52FyIC5BxWKQojiE1Vlexcu871K9dY2z7BxuMPs3v1KuZoRrVYiRhe&#10;zKW7eB7vLXWt2HKw4cW4aSWq614ZqQLB41XRLX8lY6GQHmp5I4/pPh9bGhiEKxa0SB4k9d6EXCWj&#10;mblHKlUpxmgqI1f9iKgQQ6udkDtjOx2RiejUrKFvrtIT6XRj8vuiVywIHRAFUcUYlrFc2YMuqF3J&#10;B1Y3WJpboe5kkMItVulWkdHuyhJfQ/UmS05TKrmuLAeoYrVMzxCmt6Vydq0Q2YycP+xQh+SQRSpg&#10;6qvTvxyOa0p0wYEiOnsR9UusvEUbmDeeem9BXa9wzqEUvLajMeaQ0miMLrBxSDQKpRx1C7/y4nWG&#10;w1NceeU6v3RwnWtHXLjvmWLbOz+9HWv/jTr2D/d4+eKl8PiTb3aEFmsbIe0i6KIQxB3ea5yPXSG8&#10;xc1n2P1d1jUMRpuEwRizmqN8S7M4Yn9/yu7BEWo8wQ42uXrpNT7v3e/kxF0XaHUBdYOxseo1u9/H&#10;50C38dNbn3STLSIbofdv7vkXRPgyeBfFkSUt6FwbuVoJbeqcEK0lvVYURXS0jASOKamUN/UUZPjI&#10;ORKRSeF22djQWvhdKvJVFZqqEN5T2uh1YbDWdvO450klZEzsWESVlPCZdKxATOfNivFB+LL9Ba5j&#10;qiuvl2Ay8tz5I8k+yHdkzmga62iD0oiloD0hhrqHnHsfNaMS4yA6dvLckgOcUDRyIJaP0AV+qE6s&#10;NvX6COk5h+PTIAeFkFN7ShP5qInz2qUfk2SE9+RgQvnIX1YJRQQocoZHR3mIY0nI6DArrWLje48O&#10;3q3s6tNf+2W/k1N3nbvdS/y2H3esg7V2//38rvvv8U++7R0vVVpKW9PmZF1LY1sGccIHD6vWUWoT&#10;J7fP+eaMt/QQhtxDq5fTzj8FSQsaXeFitYh1knsOCtqmxQwKUrsbn0XeRDVeaYXTiuAQiN1obl67&#10;wl0PXODUmfMs3/o402s3GT11kTIa8xRleaUIQVSZQ9sS5jGSjhozSvkY3RgcAaM6jo9XUnkoOu0h&#10;EtzBIHITqXeWT/C00j2NKJMdiA6RkvRZOLaoBDpXkciedKdyupJUjaTJavTxFXVLY2uxISlFB0kl&#10;XkW43mcLEmKlZ9xwWitvLQsuLxs+bpfYKjpVvWhUhq3blELvFNB3kI47gCo6N0KazaeSTSGHxJ2m&#10;/a1H5pml1HNv48xpi4gsqigEmEqvj1GBI5qVccB+KXxEvvrurlYI8hkdq8KYfCLnxdksdYc+pDC4&#10;9pqffn6Xj17/KEd1gy0KNtfXHjw8PHz33t7uxeO6R7+9jqP5AYMTG2FoR7aZzgix7UcgEbAFqfBe&#10;Una2XmFWNXuLlmrjNNumEY6kqQh+xvTwgL39Q2atY+v8fewdzTnYfZ3Pf8+7WNs+Q+tsRCQ83qWK&#10;u8gl6lV3JfHZrBCSKvfiz2mDDRnK6KcHhVfqYxrOWZfnhXeOVMSR083pGoyWfoaRqC5+m8+2NDkM&#10;IQSca7FNk1N9AS26TkZhjPBhifcJHRhHSE6rpDHbZoXwq4pjUgIpcOhoCC46MJKO0roEJRwl8XIi&#10;4VtH1DouUCGDy3mNjvtCLxzKib/YlFqcJd+NdQ42VbYvXoxodoy893kMc9eGaIPyCk2crXxfGZrM&#10;9kRFJyl0Dzc7VJ5YoYfq8bTyF8Ux7t1bHGdJRxIzFHGfS3QxUsyZSwpyKtWnEhsV0El9hnRP3T7s&#10;g4R3CSETwW4flPPNyGie/P1/8nYv8dt+3LEOFsCZ7VOsD0ev3tBqUSg1TpUgrXWsmpqyiqrmCprG&#10;4coeXycp29IZkzTZOhi42zhC4g/FCpjgxBBY2+KsOB2iiktUiQ85WsibdEwdBmOk2SmgS83N61e4&#10;cul1tk6cYOue+2netsvsyg7j3SlaBcrQxVWNShByYOoCrBxBSZmvSZwHLe1KvIrl4yoahbj4QiRG&#10;Anjtsd5TaE1DKgtOi5XIS0itaVSPh9VDsVB08gudknBKL0pkF4Ro32+ZE8+XnklqXJ35XOmZZCe3&#10;I716HXVdhBVHxPeiKr1He82HFlOuqDYakAy0580ppdt86EHycfNIhYEJP0jXqSNal6Er3WHxGeNL&#10;tjE7UcS0X+g2xZR+vMU9TWR9UGCkKMHgpKKw78xpfcyxSbpYKQL2vSqjRGAVTaE2Bxf9pkbBB+EI&#10;kTKPIbaOgmkIzI9mVEXByCic91XT1O/50V/8lR/97v/tf+4Hrb+tDhMsmxxNXLM679pWUh5pTQf5&#10;2TkJ7pbzJXZ6wAv1Gv/wRsE77z/BX3nzBrNXnsIdTZnNjri2d51ibZvNc2e4dOk6Rzev8NZ3v4Ph&#10;xqmYUhJEzEWOp+gg+Thv+sFAbwNNjnUGjU38Sxf4dE2VU59ASRHa7GS1uEhQFq4NaJNScCrzrJSW&#10;tLyL0glR8k5awbRtRJwkONJaURQVuhqSu0HEgCtdR3/uHoOWEDv56AP3ceGeu3j16rUOmUnOZLTH&#10;IaazdNzpNZLOFHkJSFqG4qgkXb7kAmjRz9MpE+YiqyJpRREdVp9ArN4Vx/SjMtluQJRViQYg5E2F&#10;iLIp0EnUtH+upHYXsjOS1e9CzxHLVIOElqdzpzEMvY0s3TM560DP/iXJoewo5qtJWYq+lY9jh85c&#10;1HQPSVtM5o7ONpM4XhHExHqRRgoeChRt097u5X1HHHesg6WU4k+994vYOzh4zXs/M0qPIW7FPtCs&#10;GnxR5R5K3guCZHqoQ4I3U+TgwzH2gLwnGqq88SkI3tG0K5l4vot1NGKcvAt4XISebTY4AcCBitfh&#10;nUcXJQrPjSuXOXPuPA88/BDt8gmaFy/S7j9H6SyNDpShm/A42eiddtR1qjip0apioAoKLMqYKCVg&#10;IhJk8gKWXuliILSP6snB46IjphE+gMbEyEkcL2k4bTqEJWv/xBL1fo4iJARK4ZWSjSKklIKEZKoH&#10;rYtBc7mlQ2dveyhP5qXdklKLnIW5azlc7nJ6NKK2J/nZxT6rMsTmQQnI76cae1/Vc1ZSDznyc+9e&#10;Px4bxpmRKqJIlUgSaboeN+Y3T+DOecvj1YfxdSxjN5lOK0asH91CdrJCcmzTNE2q0DLRWTU189UK&#10;653gh720b0Zvo2CuC76jv0UUOK0JG6RvW+1437f9hT931odw7bO/2m/P0SwO0MY8qNzqUeEnJcQl&#10;VhHaFlRgubJcu3yZxWCd793TfHquaC/t8tJkyfr1myxXCw6bFYOTp2iC4cWPfQJtlzzxzrcz2NiO&#10;6yCuIZ/IxKpLbYmsuKyZiMqkjS4liWQJSRiWUk756MrijrW06bSKXHR6YpgSkHL9oHDKoYsQ+a1W&#10;0oteUn4RPpEUUGEoqxKpMO78J+dE/6/P8+mT3uX6UoouIeMy1x+4/14eevhNfPyF1xkNAQ8nNkaU&#10;A583eGFtyLzN9i10azyLhhKvVdGRtlXM1edUasoWkM8tV6rz+QIaqa5UOUuR7Vca99DDmm/hjKU2&#10;QskpS0wVWb/py1UOyPLjO+ZmxVPmcSW/HhLapYL0B4QeMpZShJnMQN++qm7Rd1NLJag0RDRKZ1uV&#10;3ih7myEkBDYeNgjHbzmf0y5b1jfWmFSFXj939q5v+mv/oPzhx8btzas3OXPXmdu91G/bccc6WACn&#10;zpxiUJVhb3aQ9BbywqhbR9NGDRclvd3aAAZ9rAdcjkbpjFpvdyWV5SfisXxFqhTql92HFM5F7aJA&#10;EpeTtR239+DxbUswoLXBeam2uXn1Mq+/cooz915g6577Wb7zLexcvIa7vEcRJ3cRNK1yaDRFUNgY&#10;GajGsCRQmjq2gSjwCaJSXdohLZQczUSYOTsQYgEieqNiWOeOcTwCLkbTor+Tex5mvavUCLozDGmD&#10;zjpTCnJBcAzzNLc4NZnbRWxUrfP5FUgPRQIojwpRvb2pUaFlaE7xHw8XfFLVABEtjHB4T2OhQ7RU&#10;970RnDL9UIzOpUkvpbaOjtQVIHQzKvTTd+n+0jd04n6CcqUKox6HJqTvUOTWHUilpz927t6V9Rym&#10;XM2JvLe1LbPVksZamb2qo+gmoyp8i7g5R+DRKbo0M2l6B1oL1rkHFvOjNx0eHv62dLB+7f0f4PC1&#10;j6KGW5/vXXvK2RRxx03Oi82oXcPu3gGHu3sM7j0JoWFrteK9swZethyGOW1VordOcuX6Dkc3rrM+&#10;LLjwxBMMtwS5MhEp6WX7yCh7TDslRDFjPTlV1CHUeXNOf08tqNJl99JMIaQCloR8eEn3eyHBB21Q&#10;OhCsxbo5KxSmKKmqUvodJqVxurSVSBPEIzcu6NCrDrTqdvBENidl39JlRmRqubLsH85YrCpKrdia&#10;GAhD4XPGSsRsm1NGLTHMgyd4m5E36aClc+q+T1EgcoVypW+EufscqBzKKNMNXbriLt9HF47I35RK&#10;EhXJQiTMrqsK7BwwomPVK1pR4dh3KaSbR7YbOZBS3SV0EVwPqermb7p/pVJKsdf+q28X0+d+K1mQ&#10;FJc5cbyCSo4nefzr1UoaiTct95w9Q3n6pH7+xs43f+tf/sNftFboH/qGL/2cn/ieb/sW/+f+17/5&#10;Bq7uO+e4ox2se+++QFWU7uXXXne5q3iES6Uaxnf8pxCorWeo+6gJeYPvoPMupZMg8q49S/xT3G1y&#10;5QRd6x3v2jjBiniaWDnnbOwtJSkpFZtKe+9RBuyq5vrlizz/6ad45PEnWH/4IaZveYl65whVW2ys&#10;blNB0xKolaPwBU4HlHfUFlYrK4rvGqwWUVLt48LVfcFPoWwLp8tFzKqPiMjPXvUMYNLVidF2lwQM&#10;nbEnpSETEq+i/lV6JVauQNTGSrrMnXOSTVNP6KrTwzp+6BjJpx6Nqig5UZ7EMeaXV1eZmwSzdwUN&#10;fSfomGOZnGnV+6YeYnXrv+lvpm+Qk+HMfyM6WzEqT7IZqYQ68Zei02RQuD5sHyF4+f+ADiYL3x5r&#10;NRKvXcf52md3+RCYrRasmjryJlJ6K+1pLnNEUGD6wIdK6QfZtIKKSEawONuuzw9nb3vx2Rf/40d+&#10;8af4nC/9qtthAj5rx/xoD3/yzZWZvvol3rYqNdjuGoDDqqmZTo+YTedMFwua5z7Jf7NxF14veXuh&#10;aMyYYuMEbdNy+ZXXUctDzqyN2bz7boYnz5I2wbgyolZUt6GLJlT8YwhSDZw2/eRDJ7Syh0T0f0qb&#10;fELDbnErpALSx1Sh97Sto65XeOfQWlGakuFoyGQyYTAYUJRRliGQ5QcEmVKx5Q3Z0UvOuzoWrPTx&#10;3J7zktNsHQIVQmDZrAg+0LaWYFJAJeFBSEFZQo/SOdJe4I+PJyrR12MwnXCdPGCxX2IvbdZPryWH&#10;MFXJdem8blxD6AsxdwF8CuhTCr8jq8QHmZ+jylWcMdRDJBs6VLmjL2Tcs7t9stGJDnsPDSWKZufn&#10;0421ShMtU7XSOMm5xGZ3dj59oThpAZEu8Qh9RRxv62G+aqgbS9O2OO8IKGq7ule75l6/8m/5+Q9/&#10;/NK1Gzd/441f4XfGcUd3Y9yerLM9Wr9hbfNqzh5HQ2K9o7Uuda+JeeIEQ3feukrO1bGojvxa1vxQ&#10;yZkgkx7zZ0J3Dh+rZ8R4edmMvM0VFSk6C/FavPME6yhQ7F29yuVXXmZv9wbFxjobb3sT/t6TOAUO&#10;Q4vGoqmVZqkCK22plcPiaJxl2TqauqaxDa1rsb4R3S9lUCE2AyXxOSTt4CkwlJ3BTgsO6ODvuMiU&#10;pCOdCtK3MTjZdFU8s/IQVZBTr0MdVE/NXM4lvLCQDVN6b8f/imawrybaw5D6aJJOVTHKMFEtayj2&#10;recVv8rNUUPiVeVIrYdfRmNlYn+wHMUlR0v1vk2JSesJVvRQoGT15OeczFPRJdUKLU3JcppElKVV&#10;bp6atW1U/9wgddxKiMYmmufEaYmVZioS2zWd86WUZtVY5staODfe0lpHYx2NlT6dNip2u+Dj3A0k&#10;bgu+U3gOXpAUIUh7nPWs6tWTP/yDP2Q++aGP325T8Bk/muUctdg5G7x7a7CuswMQN0RPvZK2OVoH&#10;XHDM6xXrR1d57JRh48F7mZy/i6O55UPPX+PXbjrqtXP4wRqT0+di43nys8zEci3PNOkoZZ5Rcmh8&#10;5yz5BBxneKPvUskE0kkvKk5R76WC0DmH8xbrW5bLBXv7+1y9dpWbN66xWhxRalgbT9jY2GSyvk5R&#10;VdkZ7G++iZAenO9I9T20pHM90of7f+8CtI5PJa1fXAhYb5mMhyJVEosKlCroqgO780jwKtzE1JLF&#10;6AIdW5/pXkASv42sRZUQw2Tjk8NDz6FO6z9pRKmk/ne8q4W6dcuM9xxiMJ5Si13/wtisuRfgin3o&#10;C8gm2YhuvFKXidDD424d+1uDxVQAEZKIWHx/IPbDThzO1A0gJHHV3jzt2Rd6iu9C8E82Vg7rXG4O&#10;rkLAGLEfNvW7RD1yY2fviz/41LP86+/627d7yd+W445GsOY3rjEZbEy9b2/kKRO98oA0MdVBCacB&#10;ET2TGggydJqWmz/mWMiREHcfq+JEbSlGUF0WMb43EYzjGUOETSO5NCiFC1ZUxiMZ0HmLDyLEUCiD&#10;cyt2brzG5VdPMhi9ifG9Fxi9/VHay3voZRMXdAR3dKBVjsobbFzTdQuLtqaoCwpjKIwW7pmWNKCO&#10;aJrCQJSVEMMSx+EYjBwif9vnyCovH9XTkgn0BDS7VFzSdxIF+cTbiunCEOUdsjORBDljX0Ji0+iE&#10;nuF6kgZGxi9YlI9CiFquZaiHKDPiRl2zo7pUZa+0oXNaYgSnsyGV29aqcwYTXyJxzpJJ6ze77c8X&#10;mRDJ0KboXZNcri74S+5t1wonqFjNl4xeICJGyfBKRWF6Pn0yvCZuKtkJjgEFQeRJtKaMiGpuTJ20&#10;kLzvNhSd5mdCbmN6SkurEoMiCVW21tF6947v+6F/dML5cPN224LP9KFsjS6qtykfLoTUMoaIMkXt&#10;osn6Oj4ErHO89dw5vA3Uq5pzd59hNF7jU8++wk9fWfDUYgP0hNnr1/mj73kIXVVkd1916I/SfWwj&#10;Pq5cYtdLH6moTxXXiE9IVo+PlxyEFCmkYFCcGEu9XLGYTZkvZtSNpNKH1UAaDWuNMSUdN6q3Ruhm&#10;b/4tAcKhh44pyHzL5BiktFd01LMOYYppXdQR8x7nHU5p1jZORd6PaNwZnSRb0n/R6VFF9CFEGV7l&#10;YgSi+rysL0Jf8kJ3MaTqWQlPdoC6v+Uca4dY96sZe8g9MeAkdIp/CblObllqGZTwrNyHJ0h+vhvJ&#10;42OaqzV9nBHZbukuPZo+lz+YBjpdc7qJkO8/+0zIPim/S8AcQpfyPAZiJYAi2SLvesGdIOqD0oA3&#10;BFdQmFIABUUuPqg9X/hnvuJ3fe+zH/rI/Hav+dtx3NEO1vbZs5zYOIX5DRM3mA7jUEH6toWodQIK&#10;6+W/KkeH3ULoG7GEGN8q3pg25jSvfW/BJXg2gLSgwGGMyovck8T/kuK5xnlF8MIpclpaTywODznY&#10;vcGNK1ucu+s8J978Jl57+iUOnr/Mhg+seYVRgSIoCEY0rHA4FbAe6pWhKQKVdZSFgShNIRu88KYS&#10;BtR4i9GGgM03nSIwlZxCVOTh6J7hl3QVsT0PuGxgUkue7jwJQu6QLq9cJFmbmJxUnYxE6gRPzyGi&#10;l06UASaL5MUn4AwovYZSJVfmU6Z0lUb52d3Kq+rNGR86LkI6Z+gbj3znnZntc3XVb/W3/IdUZZmg&#10;+G4jTRT81HKpc/kTctg5hRKJl6Tmu3meKiV6aFrH+SB/c7HsfjQYxOvQuSF1ql2ytqVuG1pr8Qpc&#10;ShmmbVT13F8f8Dpgg6WxlrppH9zd3XtsPp//tnKw3v+zP0/93C+hzjz27uDaofe2v3Nm+YzJ2ojR&#10;eMzVq1cZjIacPHGCV159las3bjA/eJll6xkO1lld2YGrL3PhTafYOHmK1vpY4dzNqDziKYOTkKls&#10;mqKDH0DpyJlTSojaeZNPjpWcxPfgex+kG8RqtcK2S7y1aGMYDccURRmRTBtb6PQQjeSEozKa0QlO&#10;3hKQprwzMVuQS2Zdr/LxuLMHkSMZkoyI9G+1raUJ8Mrrr+GCRSEFRB2XqXMk+k5eXlvaRNuuBImN&#10;67AfYCVDLt02XOcE+TTuEWWO19jZBEHKes1iJLCMYJJ0AIl8JDrZi+TIJIQc52NV4fEWYem2Oves&#10;q1xNuf0sK+M7HrBK6zo7OXIiSREeHyNxiHW2sXK+kM/VzxZkYn62OBI058p6VeBDsm/pbVpEeWMw&#10;UBTSASBEh9/rgLdgFZ9/bXr0jqvXb37gdq/723Hc0Q7WcHub0YkzaFNK2imuZwGLpdole+9aJp9L&#10;VKSQ8kCxwkwljkwXiaXydkh7c1fmmoinucrC05XioqJR8tKvK6MiiAMRFMpFxyKVv0bv368sO1eu&#10;Ml7bYm2yxsb2SYZPPsTHb1ylnjfc0wQuBMX5YBgAZfBRZNTjlKJ10DqHsyaWlXtc0Bh0jrh8IsUq&#10;TalKPInAGxdzjsaiwQmC+qkkBBiELI1yKIoO0YsNT9O5JDXoSE1F+4iPaGX1FdzFSHWCPynJlkgH&#10;YpB1n8hLcqaFo+CVRYeSi6uaJmooH/OR0uYTnSodnTB1zBvqjYNKbmUXaZochXb5ieyD94jKWa4h&#10;ni6V2fd7Eabrl1SqnEmmZDfv0r6uSEisONapt1ziXuUAo6vEiBC9SNRqpaUyMW4+xBTJoCoZhxGN&#10;bVis6oz6ysZyPBr2QdpMSWNgi7V+s101b7106fIHrn781zn/9s+73SbhM3LYZoF66L1Df3jlXd61&#10;eBv129IzVhrnZO2fOHGK2XTG/v4+21vbDMcTXnn5FRbTOUyPOL3SXHj9GhfWFO996+djracwqlda&#10;321j/TRaH8HIzk1ytRwo7QVtjfYloSQkgc+IZtjW0rRNbEoc01FlhdXSO045j1Kx+CGl/FTAuwZr&#10;Y/raaow2lD2aQBaqzJtvXBc+oW4d4iFkdNnoc5rZu+77gse5gHVCqfDW4doWZwqRvQlShS29D1Vv&#10;XICYLlRKnE6RhyiklyJ0uk6qj/5KgKa0inwuIP8baRS6V4ySkaCE2scWxuKl5PvXWkfCd7Qu2cHJ&#10;HnNOt8Xy85xpybh3D0FP0Z+KVatKJbkZcVr7NqjTnEqpFdUFaaTnE/c7lYL85IzLc/TBC6c0eYCd&#10;D5r3PJM8xGhnpNBBmjqn84RYbdg6JxWnIRUQyJ6UbGpQsHT27M2jw8//Z//pVz7woZ/8t7z7q3//&#10;7V7+b+hxRztYajiE8Rhi2xqlVCZ8emQxu+jqG6KicE8ELsGkfS2ivKOlhdV/a9pso7HL81AlTlEX&#10;XGWdligC2n2rOCzeijBoTgmRJqziYHePybWbjCcb6LOn2XroMc4//yrPvfgSz1aWV53m7tDyhDM8&#10;EEqKAJVXUcXY4a2ntS11q9BaoHMfa/2ll6LgaVpLXy9wcfHq45pZUVcmKCObbqoYTAvPuyx0KIiU&#10;J0QNKxejQt1boRmCV11slp2ZqLES0KjgCBk3iSNzDNpP3pKOrR4KTEQGl67lE8sjau0pdIrcjiNX&#10;JhpbnR+p6mlW9Z90ss4d2b8fAXbzIvTMfXJke1OFDlo3qSF4D3JP0Wa+xJD4hN2mnhtzqOTgK5Tv&#10;+DshVirpXlrbeUeqHM3E4Riu9u1kYQoGVcWwGnI4m2GtFSkHHdDBS4sLZWLkLLxB6xyt9TTWvv1n&#10;f+MT+t98/3f/Vrqq/0UeoW3Ryt2Ft4+3tsH6GFAklDtqQS3mCzY21jl37jxPP/U0O7u7OOfZPzpk&#10;PBxy8fKUgxs73K0cjz30OJPNDZyzBB1RnNibLqdeeqk0fPfMcvl8nJ/ee4KTVHVRGpGe6U1wH4K0&#10;v3EObx1GK0xVCqIfq1azlEHPsUoK6xhpa+K8w3mHtg5bOJTLtafZke9SR5FqETlZie/qY0o5tTFL&#10;shDOxTSgs11a0MW/Oy/K76bgYH8333pKg3UFHj6b66zKHvW6RCowFeZEIc7Y8SGg0bHIJKSoPI8x&#10;GS3KmlM5MAs5MBenrYfMZb2teK35efR0FYOPfRvJwXlOAeeoqx8RppSh6axSJJTTXS5ZqZ9ey64e&#10;sT5JLOTYNOmB0XFCQ+gscgqI07PubJ2ijzoKkhuld5w0Cs8mNCja2tM2ltZahmWB0ZJ2ldZ08qxr&#10;r6id+oJ/+i3/z8mv/dzP/FeXJryjHaxboeH4SjZFPv8ki9MFaLMHL2cIvZRKTp1kOFdmi6BbCZvp&#10;K+V2hiqQoO4+j8LjQqzRSxFRcm5IzU5lkUtPL2n0a9uW5fQQ11qmsymbm9s89OSbWbx+lf3ZAkfg&#10;NQ2vas8Z33Ivmkec4b6gmLgCvKVpFWWpsIXFmICjRJOQC40PgSqAwkk39tTtPCSdKvk3d4gnxkBZ&#10;RRNSVSAJCcrq5xGVg7zxp8SYjHFKcSXOVT/RkAQyY1sd32lukZ9tr7lpJIATCqDgUl3znK8JSrgE&#10;JjXlRm7JRGPVoU7pasm8pfS35CQlvpNw6eLYZAN8TGv0t0Cn4uxMqGlG0G6J/oOlu9Lu8wrVM9ad&#10;c5n6m+nEx9EaHVW2QRG89JXr8LYO7tcpbUFCGuQ9g6pic32d/cPDqEAtjlzCF4OXrj3BSNqodY7G&#10;urf+r9/8FzZ84OC2mIDPwtEuZpiietC19RnbtJF/1Y/4Zb7M5nOOjqacPHGC9Y0Nrl67RgiK2WxB&#10;VWi2T57g9eu7LJoVv/OB+/ARac08mkBGmTUqNsS9Ze9MP6vEGRThT+ccTd3QtopyUFEUBq001opg&#10;qNaKsigIhcnSCwIv9UU+k7MucgYh6mF5r3BKoZxonpkikpKVRytBf3Rew8Jf9RHB985GCZs+aT1+&#10;PqUAnQSB1jVSWRaS8xXv18fgoAzYxnXBVU5d9f2PkJ0upRzGmCwLgxJntGs5lJAfCbx84kWmsx7j&#10;VvZTZJBS9V48vXjvik7KvHdddE6gpB57LXoywKR7fKYuzXsskMpoJp1vlfeMZDdD/tJ+pqQrAIjU&#10;kISa0XtDRqvIgVpC1YjOqvRADL3sQ7bkcva4h6QdN9lEG6Q9XdtanHUMxmMKIwUK6dbEyQ6sFO96&#10;6uXXHj46mn3idq/9N/q4ox0sZ1ts00ZkBboH30WFPQxEVJQy0b2nJZTJxInn05GPIYMcnVOGTFWd&#10;wJwQifCkdGOIYnZe1GvTuVJwYmIVDGSHQRwUMZJGKaYHuxzu7VCUhmo4Yv2B+zh37100z76MD56B&#10;NbQ6cGAcu8HzbAhc8IrHnOKxdsC21gyagC891mlpBaFEYNIEA9gunaSLuPw651GcDnlV0mhFb2Sj&#10;nKEqoh6Vj2idi9GJivpOHo9Bh4TWiXiptNcLqGBwygm0TSG8uYQW4WLAGOgjRKpnBAV5q2Jq0kEo&#10;+fBin+um68cn/ckS2TwZkFv/i8Ymg/Pdg0/aXSH2ZszcqTR5QmfYciJR9QM5MeY6TaLojKXItXPQ&#10;Y1VRasLaCxty9NxDDxI6qpWi0DpXIqaUrrVtFKTVvaZEXVVXX8m9QzNgNBjgJhMO5xJMhlgkYYDg&#10;taAvnliV6Kgbe2F2OL27bpqD220PPhPHR37tg1z51AdQ6yffYttm0imC98Kq+Cydc+zu7LC+NmE4&#10;HHH50uuSrgUOD6dsbW1x9/lTGHWS02fP4WLrKxE9jm1kjAYXcHgJBvqGJh6J25QqT402mKJEK8V0&#10;OmO5WjEYVBhjGI0GVNUwB3PO55CBboanm+jmc4cKSxAkPQMD3rU4q7GmyJdlUCiXAoToYLmEUsUG&#10;0s7SOnGopGLREWJVmbUuOmEp9aoyv1vuN1bNOcdyuczXq2NzYR+rlNL/GVMK8q3SOtARXeqI316l&#10;HqxkRLdrTUVvVBRC7O7WsqhkxBUUHSqZAianPnMQk1AvOh07QfXj+SMSHKPD96qksQAAgABJREFU&#10;jp8avyMVLIRYedfzszJKKNfdU8y+5ehkbdK5PUnMVvYh383neAodg00VQ17fGao4M3pagkTQL3KN&#10;tda39KGVm2jaFtc2KKUYjirQUaIoqJgWFhs/d/b81b3DL/ynP/9Ln/iVH/th3vPf/KHbbAXeuOPO&#10;drAWS9pqSn/jCHRtJToTEo8Q+0+FgHg+HUpw/Ohi/gy09qM+Or4XxzavLg0m0WLKmcd0lxdOQ9KP&#10;0T0oJbez0AFjNG29YG/nCsO1MYPxiGJQsvXY/Vy7dAk7rTHA0MMaAUfABs3rKnDRzPmQX3H/suRt&#10;tuQJ1jmhDKqIqFAIOJWIiS46UaYDg1U3hom7IIYmwtTBo5RB4wi0Mr7RwXU9hCsk3Z4AKI8OsQdi&#10;NKryvUWkw/lUyCbpS9VVLuY2yyk6C8IB8UrhlWFAAaGE4Ji6ll9sD2lSg9Vc9dAR0nMaNz+lLnK8&#10;NQo9xhlLWFC8jlTRl9xRFToh047kL1G5Vj2hCtWhrGnr0/l6jidOUSGPS+ZjxOeRysNF/kFlpA5E&#10;+M9aGwOFVGWVAu+ANGU18Rl3iK+Lu9xoPGK6qmnbWlA/NOiQK2idF8QypgpP1E392M6Nm0/9zA9+&#10;H1/xJ/7M7TMI/xlHCIFf+Mgr+K2xPv2F9+u9j/z4231b42Pj99yaKDq6PkZMs+mUG9duMp9O2d/f&#10;Z2N9QjkYcLC3x2SyxsbGOvfec56iqLAutmz3FmsVRjd4rQlaKt88gjz1KyQyEu9DdCLIznRRlkzW&#10;JhwdHlEvV7gQaOsV2ydOyqaXdZWIenRxfqTJn3124VaSNu64TqSaD1prCTQ447Cuxbgqo6XSe1BI&#10;6da2Iv1hW5xtIyoVxMkLLqYQQ09rsEcAR2UOq9YaFzRH05qmbUhRiTZd1a/Iw4QoLxIDpBxkENOE&#10;LmcoFLcQ1XtVfeJMRWZQcrqSiF1K2yrprOATWp0q60I/vR8yF+BYuu24C5uV51ORTq6xSnsBPYfO&#10;9x5Nkm7IKc0OkQpBOKf9HqQhInS6Z/yEGlIggs2GJGbbFdWo3sQQ3bWevG18LfK5YoCndYgyGslY&#10;BVCGprG0tqWqSspBgfdBVHw0eGvz827BzFz4nX//G/8f/+T9P/HvZ7fbFryRxx3tYK0Opizb8lhX&#10;COgm8rGsekQRBI7W0v6hl0I83tcNdHaOEpwft8UEAecJS/9b6P2V5Gh0eERqrpnSdOQ0TxddehKR&#10;tp3PWcymVIMh5dYWG/dcYPPcc+zPLmXheuM12iOyB2hqNDXwjGp4qV1x7+6SJ44qntjY5IGtdTZH&#10;I9HFipV/PsPdDlQlVxlcXFJJqM/EdReNRSKVRtX2JBwur4XctjndZ2rf4XvjkqvUgokKwEKu98nB&#10;iz0Gk6iiDE46uwZKfGiog6UIUCjN04uap1zTK4eG5Fmk6qMQOpkFOXXIKTh/Cw8jGaV0vlvniMD8&#10;vjPMad4d8+akuijpEcmcyXKH8VzHJ3DaQHIFUjfpYvNncum4jq1AQuJmEWhiU+Jbw4aM9IakbJ0E&#10;G6WthUZjgqIsC7Y2xuzsr3IK0eKjvlCMcH2Izc5DZdv2sYuvv87mqbOf5RX/2Tn+yB/9Jt75Rf93&#10;9e7HN7/k7JmTf+S+e06pe7fKL155m3uMaiN8k4CkR41ReOeZL1dcu36Nul3R2IbdfctoOCaEwMHh&#10;Iae3T3D+3Nm4uadUHSjdNVm2rsVkv0qeSVcYH22WswQXnYDUBDzOs9FoKNynELj02qvgPdunTqON&#10;OE5ay+aZyAma2Ig9K5V2cz1xtCRl6fFe42wAbwmFoEI+eLQqpBera6lbS9s04lg51/GwAtG5uqUn&#10;a5zMoedgpbJ+GwIHs5rXLh+ys7dHMRwKCo1HJRSqN7NTWjMEmzmViddKzxHoc6oyypztkxwx7EB1&#10;ebroDXgILjumAqD1Kut6TkmqQhRaQ9pbSCeMDk6/B2uSsgi99yRHr3NYUlGET7IZPVuklEIbk6vl&#10;j2P+sUox0Bu3FCR0yuvd/tML8Oj2vy6VGccgObPJgY/pbhNvuHGO1loAhmVJpQd4FyhS9iaSDoM2&#10;WKVwivfsrlZf9J9+6QM/FY4uozbuvt1m4Q057mgHa3HzgKPdFu+VylnzyNzN6RroJ6TjZEuVIPRe&#10;z0mdYyXFSc8pCcvlhZBh3p6Tls4VF3Nf9C+E7F5FgxEyITHEjU/nBSvGs2lWNIsFy9GM0WjI5sYG&#10;Zx55iNlr1wnWogNUHoZBiv01oCN03yjP3MA+lt9YeZ5bLTmzf5N7xhPumWzypq0NNgcmOhURbVEO&#10;4wV98Sn9lVJsvn/bEk1LnVnq46VRVASk4WtqoKwTmqck/akJmKS9pEE0smLJukooVnpeXTvipOwe&#10;EqqjAKe4Nr/MelWxVp3m/fsH7BFygWiqrtM64km5ki9tXH20oDdPjhOpOoNNL/XXCePn+SZ6VL1N&#10;JG4aysjlp2bMPvZ7y3B7/qkz1Do7pr1mtTq13IgCq6rI+ldpxsumZ7MzLGfp5bpTcjxkmj0x5xK5&#10;bLJBrI1GzOdDmrrtpnhMBzkvrYt88DTWsqiXj/zUB39Z/4Pv/K7/4ojuIQS+4B3v49ELF969f/3S&#10;97fL/QdG/oj7tx+WVKqWzUsXBUYX4mA1DT4IgtS0Nvbb8wwHFdeu72JOlZRlxeH+EffcfRfD8aTj&#10;W/mQU2JpPkmxs88id4UxmLhhWufFsfNC/K69jRpYIkMjFXOOEFoGwxHrm1u88tKLFGXB5olTmMJk&#10;G6NUm+dyiKTDvlZSty5EagAXUWjtpfDEaazzhNoKh8k5rG+wVlCr4Hzmqkp1YG9uR3RENIVTVZyK&#10;vFMJ4g4WjqdeuczrN/e4fHWHoXbMFsuMzmZB3rxaVFwr4oAqndKYnaMRIaPekowSMLlzc1pvKhOv&#10;M7Llu7+niDZTS0xCnjrKQuceJcHOrs9nyAZOdXaUHpcqNcxIjmBPvzTk6ryUr+xSjuTzkB2szp/r&#10;B3190YeQg/rurR2XLPOYc3qwI+qnLh7ZdkVb7J10J0mnSYUMSikm42EMRkPH7UyBRrSrnnBq/3D/&#10;c37t5dd+6sonPnG7zcIbdtzRDtbWffdSqmLTPK3PEqveUsPP1BYkR0do0I7WS9lvGTGV5CglnotL&#10;6cWeATx2KMUte2gmtpMjiBD1SXoTNqfeshsXy5yFcC6NdiX9gvIoHWjalnq5pFgsmA9mjEdjTtx/&#10;P9dPP8X00g7ayQMyKjAIMMQzAIq44OYh0KLRylGEwKp1vHjQ8NLRERf31njoxBYPbK6xNRyhdQkh&#10;ZPK9Jso59HLwqBLwMf2vcgpUxSRoiGwsQjK0gVT/EgUe5F1axarE1KG9jA5UfxGnSN5LS5wYfyuK&#10;7DwBLFdzTg/WuNx4fsHt0ZjUqEGeu0mlntCL1PpIZPrf38xnyMVZ6bmGXt9BFTfFW+D/HAv2fbQM&#10;7ae5Fn8JkMrD8znzGQTBS7wxIzsRoMUB1YWwKlRK6cg9564BJKNKrxCka6whEiGJk+LR3hBUoA3C&#10;ORrqio3JOrvNHl0KPm8LufKstZa2bR/+ob/73ZOh1tPbbRP+rx7/x3f/IL/28V/kxNbv/j3o5QP7&#10;B9d48MxQxiTKIBijMcbEgEhjCsNquaKua4JzrGrLYFgyqIYYpdnb2WN9fY2bO3tSaKCLzCtK8zAL&#10;2kYOTkKggg8YFVClwpgCVwvJfjAYAiuaVU2tV4xGI6rhQHgstkU5jXeWc+fPs3PjJq++8jKPjcaM&#10;19YpihIfZSX6CPwthIZMvE/oglcB7w1EVAoiIuVlvXtnJTXkHEkEStx2qU7LrZAjt8h5F0nRVhAw&#10;DCtvWSwt13eXvPTaVfanUzzQ2hpjoGmbKIlDlBe5VSk9W1NS6j5rRKnkMNFLR0oQcuxfFdE6ZJ0l&#10;aYY+Vtargc7PkYhWqR7HM0h8TFcL47P9IY12RKc6PbuEqulsU3sarXQ5wkQmVzkIF8pGlOYIt1Y7&#10;HzNfef9J0hI6a4plZmmWaFB5f5LDB3pOWYesioJ7LFLoo2paRK4LUzAYjmmdpwiivSZSFonuINfo&#10;UNzcn+kHf8cX8i///vfdbrPwhh13tIN1sJxSFMXpoPWFHDnRbaYQJ1VP0h+gDZ5Bbh6cO1LRRxA6&#10;flWPxBj7OmXuVBeK9LhU3ff2gfHj4GyCxXugeRIMDVLrp0VVj9YK9L5aLZjNp2ysTdh64D6mV3cl&#10;Ila9ypMgjkyBpiSw4SCoAoMVzpQmNk2G6WrGr1854jduas6ubfLw+jZ3TdbYqAylptc2QhMw3Q3E&#10;RZ1IjT6v5iDq6sHjokENSbYhTiOvXNQoU3idUB+fESmfuFeJX9CrqpLzB1IVnAmKOrQYDZNqwjNH&#10;C65ghSsWVCwW0P1BjzB5ZxQ60c94a/TJ6nTRckao+u/tnn/WdenNohS5ugiH94DO3hnS1kaeuT1F&#10;nJx6UFoqx9KkToYuI1dKoswQnHCv0mPi2J4KkaiqoqENKsQqQVkfoowfHefgGY/HHM5mNG3TVTAl&#10;NrKEqXgXaK276+rNmye99//FOVhPfVLaoJWVPRGCYj6rWZsMxSFK6KDqIv/gRUbAO0u9XBKCi1w1&#10;z6CqWF+bcPHyVQbDAZNxxdraEKWUNOcNCd1Q2Q7k2CoSxVvfopSmrEpMWVB4z2K+wjvDYDBEecVy&#10;MWfYqxxsjcXr2HvVFDz48CN89CMfZuPS61x46BGqwRBTGHSr8REZJXUNIKaOXedcpfkqLQc7jSqp&#10;UGyYTCa41uGsJXixZaYwec56Bd4rccCcwzonNsFHV0IpVo1lf7bg5uGMazcPODg4wjtxVLe3t1nZ&#10;Guqa1oXc26FI/DTVs9chSogkCMgIUqgi7ysFVag0dxH4iVTZTWypFdOD6b10Gnny2FRGveRXn7ss&#10;hBD5XwnpiQ24g0/uZhGvN/ZlDSaHpMnfyiLUdMF60kikR0NIbQo7W5P0uFTPDkHPyyQbhBR4dXfR&#10;bRzJweuhXPmdx/hgkkBOjmTHCxOKR4iRr7UBZy2DqsSYAm8d1gSCDVmA26hSUPagwAYa1TIpC67s&#10;7t9us/CGHXe0g/Xq5YtUZaVb1+hucoa4Wfe3OzpPXQWsl7o1lXI3UaCtL7kQ8gbYbU+pIqubfrKo&#10;tOqqQFRcnOlMnfBj3LZVxzs4pnMTBDZVBEKh6XocitPSrmpWixXj8YSN++9l8PTzuJtzHMc35ZRC&#10;M0ClNIOgKVRJpTRjFRiWpRhD5aktHLQ1Vw72eXX/EFVUbA0LLow2eGBjwqnRkFFRUBmd2zoQG3aG&#10;oDNqhYpCpSHJOviIhsX7DV54VkFnYufxeqZAEhxF9d3kTuivj/roSPattOb8xkmUHrDXLHDZKPZd&#10;ofREj39but7cOLfn0KRpkzCzDNPHkqI+gilpQd9lJnrf2+fQZG5ELrfxPUOWL6dz2OLPxhTHmgAn&#10;9OPWyFqhaJ3wolLbpzwneuugr+QutL2EzglioX2UnQhQlprxeER7ZHsIWIgp4FIqzZzHeXV6fnB0&#10;16quX30Dlv1n9PjS972Xqy99ijPnzn5A4f94qcLaia1NIbejQJtOFTzKDDRNzaqusdbmdT5frFib&#10;jJmsr1FWBddv7nDu9Em2t07EYKNzsjN3Jb8W8E4ckNZaQlhSViXloGIwGFKvlsynM9q6kBY2SnFw&#10;eMRgOKKsBpSlwVstPfy8Y7I24e677+GF559na2uDk+fvRRm5D5ztbZ49x4M8gQWH9oJwBC9p4Nl8&#10;wXBQ8eib38z6iS0+9ZGPYmtHWRQMqxKtFc4HGgtNI7ysumlpmprWWlwQ4fKFg8XSsjddsj+dMZ9N&#10;aeoaBQwHFffcc5a1s2e4fPMmNqwy1UABRUyJk9eRODClSaT7VCknA53xkdAvH+mhUCEVpMTZrTth&#10;Yp+iExJ315MvJK8doshytN+qv5ZVTt+nj3ZrPTpXx9gJgVyMQ2JpJo07hbQ2IwfxnTZaemcvfRdC&#10;UtnJT1Vl29RHtVMxUUqrJOQ/32gMsAM95CBNYnEs4+dtRABVRLVsXeOdYziWPrfBxdR07K4iWVCH&#10;DkayS/GolKZN9/pfwXFHO1jXr12nKstgncNG9eLcdgliBVXOu3R8gxCO6R6lSXsca4Iun50g4+OL&#10;ottV0+t9xXbgFqdNASb0ryVE4nd02mKEYK0T3kUIQi51juA89arGOsvg5Ck2zp/hYOdVlIImGEyA&#10;IhPEQ8cVUC6ypaBUimGpGQwMZVmileGsrzi3bLm68Ny0lv1pzaXZlA/uGs6UY7YGJRvVkI3BiFOj&#10;MedHAyblAKcsLqq06xDhcaQCsOOwdenUuPwk3ae0VHomqCgPq+6NWURvID6f1IohOmpaUekJVbkO&#10;9IT4EvdBd9eQ+XPH+Bvphw6x7F5LvIOecUrBc+gMUHK1c7mEUphsgDt5EDnH8UrXNA+7M/XkHVKO&#10;OhpBE/urpabRuc9jTImLQrOndVb0g9LYZz/t2IXnFF8i0koCNvI6VIENAeUDJYr1yZij2UwcMMEy&#10;JX3sO5TSuXY4nx+d39/d4xd/9F/ypV/79bfBGvz/dnz91/9BvunP/yms9//uxNpaNS7VH1vfOvH5&#10;1vlxfwxDCARrsW1Dvayp66Wk5+K8sq1lPl8yGg05eWKLF199ncVyjaoaZdQvc2RykOEJ3omQqzEi&#10;fWEt1lqKQtboaDRhfW2D4Dzz+YpmOqOqShrbsLe7w5lz5xhUA2zbRHFveTb3XrjA669f4sXnnmN9&#10;+yTlaIwpNNb2A8s+Wpt+6wQ4FRrnHbPZnPN3n+PJz/08xhtbXL/8iqQFvcfERterlWWxssyWlvly&#10;yaquaVtL0zpqG1g2jkVtmdUNy+WKVdOI6GrqCoGiqsYsascLH32Gmzd32RiUaFRUFwc0sT9DJ6wp&#10;qSyPD5oitwHrUOFOLyrO/bjBi83p5RV6aE8SJ84uTOiCdRVTh8GrTiW+N5+SNe+CoFsMC52envot&#10;Ppm1FzFdABtzhlppSTmr7rqlojutanmr1kn2IkIFGYlPGZuumrIrZEpaXbeW3CTnrbNlkl3pgkcf&#10;izX6drFubSwGKURnTQkFwYQALtB6GOio3VY6ChUwaHXz4ICH3vbA7TYLb9hxRztY7nBBtbU1co7C&#10;9hyZtCt2sXvnXSXNKofPlTs5rsiNbsmwsJcT0G2XPTykZ6TyD2kTy1XRCQ/rFtpxkbhkwBE0OOrX&#10;4GQxHB4eUI3WKIoBtq1xbctgPObEfRc4fO6yEG5dvM4QaLSiUDBMQQldNNfreCb9oUwBlJwqB6wN&#10;GrYOG640LdPgWTp4za34ddtwuZ4znXkqrXisGPE1kxN8wfZJJkOFi2lEFb8lRC1DabuQBEc92imC&#10;0XlRi4ers9OaBOhSJ8M83qk3Ya7SMxHKjm11osrnAoeNjaWzM9F9jO5pxJRwLDEXRzvElmUhpwPT&#10;kSNm+uPZPfsuhdgT+eM4iTlLLeQrCP0LytFoiJOxX12VlN/j15BSlYmATYiqYd7ROntMNDU5CGmj&#10;SClS6KD949eS2pZI5Zn1gaqqGBQldVuLmx77mslW5/A+ULeuWlr/5l/+8Ed+9Fu2tj/Lq/4zf/yd&#10;v/+P+NX/8AP1z/7iU//0rW9/238YjTb+ebM4/IoQXNb8AoRkvlqxWi1oW+nb5zMKAsvlgqLUbG1v&#10;sbG3x3Q+k/RTSr3ltHd0+pOYHoIWmdjH2NqG5VxRVRWF0ZSDIWsbW2g9pzaaa9euAgHbtgyGA7ZP&#10;nKYcDPHLZSZoG13wyGOP8hsf/HXuuvd17nnoUYwRor5TKQBIc/m4ZfMuLmKlWa1aNjY2efsXfDFm&#10;NMG6Ftt6lvOGQSHz7+Bozs7hjKPpgvmiZtVIb8u6Caxaz6puWTQtjW1xWYxZg3LSuiei4/Wy5nB/&#10;H5oGnGU8XOfwcJGrJVWWJgjZRhCSdIOPmp9i75JERNaby2KeOtv430Tqpuv72WurmNuohVjVF0If&#10;/ekFMREl6gc1HZmeboyPpe3JzyAFMVlkKJLknXMRlRbr2Ns96HSxIDUCj6NFBPnyu5OAaui9J49F&#10;snPJXjjpRasyt6u7/35mpgsW021Idsg6kdDQSlGWhsbCqm3x0xplFLowqArCQDEI0upuVBSL1e5N&#10;3vLIV95uk/CGHXesgxVC4Pc/8gSn7jn3eLPrNpIuTd72kgcfI400HURKQCUVEJK+ics67SmK6ADY&#10;NBn7Dks/ky2fS94T9KF3dWyHl6hfqRQJkShNPeQrGQQv19VY2lWNH1napqZuGsZra1RnT1NuT6hv&#10;NtIuOPZi1NGYNEpThYRldcRTHzpSolOClCmlGVQDNquCw3rBDeV5oQw8V8GVQjEPokhPCLzk53xo&#10;uuArZ4d83fZJHtlaoyhkZ/CAxdL6WEWoY9es5IiGmF7U0USmdF6fHCmf6KXhUnQV+VdRBBYtKFjy&#10;qBWBSNa4BWRMkLjqITb0jKGi74WpnsPTPfXoaKn+PIKOcBu6iDQZGk1s/RENVgi4aNzSw0+gQZpR&#10;uYgxOkYm8siU7qD7QNQbozsvGqy3x6LbHN337Z/qz9iQ36P6czehLVEUsyxK1sZj3JHNqEFKRgQl&#10;KUnbBHDqrsuzWv38v/r+WwPg/yKOL/g9f5Kf/YkfIyjd+IMbk5DSdbnxr8O1lnq1pGlW0solEtOJ&#10;1ADvPIcHR2xtbXD25EkWi7nwfIB+c2OUEWkNYreBaAiqssRVFfP5HGctZaUpC+HFVMMhk/U1jNHc&#10;U5W8/OJzHB3tUyjFcDBhOB7TNg3BBYwpaK3l9JmzbJ46xbPPPM3Z83dTjCYoYwiNaEulDb2f2RZJ&#10;CCfVsMETQsubPuetmOFY+hl6i6kqIOAc3Nw/5MrNXfYO56zqJU3rWDaeVWNprKP1Pna4SDSKuMFr&#10;KI1mPBqyMV6jqkp8CBRVyXhiuXjpCodH+yJeHPWYjEnp/06DTlJ5Rv4LWioqcwsdRVJM72QV8kTP&#10;+4IUlcf+hLEdT6YPoDrzkAK3EDo9roQQKTJ/VPVEQEMy9MnxUlEmg6RTJm8VHb2uPViaU901+4zL&#10;aVVkBytxxGQsbqGexDEIt+xeGXBI0i4+3rPqOlWEmBZNbd6O8RFzmjY5bSBFZmkOQdOKYybIlkb5&#10;lnu2hpw6cY5XLl1j93BBrTQuOBQVY4q9kxvDj7zr9Dpv+j1fAt/+N263SXhDjjvWwQKYNlP2jna3&#10;GleX/Vx9iFGNDrImtDq2d8SGozIrU7QfU9C96kH5kFEpNahyj+juOC6zkMKbXDSfdVf6jlhCNFI5&#10;bvK0QrfTqhQtSFXRarFksNEyKAzz+ZL1DU+5ucH4rtMsdg5R8RwOjY56RsLC6klRKIcLBdZD4YWE&#10;KF3uBWYOLdTW8VoBvzQqeGkYWARP65P2SiQjhsDNEPhhP+UjO0u+crrFV2+f4IHNiXCRPLhgo2q1&#10;x+gqUhQcJmicLnK8mAVnMrFdnCtinCbOj5aYLTY7TZV7aXzEQgQObEtDoEz2LBPkVfZkcvot9KQL&#10;6BsxsrGSjyUeQpoRiVdx3HHr+9x9VXR1y08GsD3HWlIOPZGGHhSaW+CIOhWZr6N6iFdy3jy01nUI&#10;SbrfOMSZx9ZD6Pp7TehZRueJm4RUIyqvGFQDXCxGIJZbp41DxCgdAfXmf/ad37FuXTi6bQbhP/No&#10;VguU0hsKd9p7R9tKal6GxtK2LU3bSkVe6KdHOtHX+WKJUrC+tibEcl3koEzFZ6MVWXGcENNWPkCh&#10;mEwmHB0dsbd7Q9CrYoj3MneHozHBDwHFw489wbNPf5qLr71KWQ44f98FhsMxi9kMlDhZIQQeffRx&#10;fu0Dv8zeznXOX3g4to3pJcpjqiwR731Ufy8KTbCe+x98iM2TZ3BRQFSpwHC8RjFZ58Mf/gTXbu6z&#10;ampa77HWU1uHdT72fO1QlnSkAE8ZjVKFtEsJnsHamKosGQ4qru/uowM4m5Bc6ewg0iWGEAyp5ZYP&#10;Dh8qAQID4gRmwjlkXEqJk5b5UP3Aw0VHLF9loi+Ic+ZiG6A+uT7HKjkNTw/dkqA9ua8y4slZUT1+&#10;V4c0SVsryBwrQq4GJn42I1YhanXRa7dD1NpDdc5sAsJ62ZKUw0i2QiQbUnjcrenEpcqfyShXylUI&#10;UpULBxLvC6kurX0rRRhaoXXJA6cnfMn73suzL7zI5mTAh59+hbr1KOcwTbM8sz78wfd+0ed8eGf/&#10;Yc6/63fdblPwhh36P/8Un53j4NlX+fmLlzFBn3J9cnqHYh7PcPd+SRtwmjO6p1eidVpCcUMNssGl&#10;KCVteSqmSzIKErKkW/6WVCF0q+SjRI6dwyeOjrtl1XcwftPWsWLH065WuLpFDYZM7jqNGhqs6oBz&#10;GYNouCOcHKITEzw4B86Cd2BbTVsrDqeej89b/lUJP3Ky5Jm1glVRokxBaQoKU+SqRmJ6rlHwKd3w&#10;XfVN/uqVV/m5qzdZrQQZs1bKupVP2jKi+y7EfUeW1EioYy5RMzFVWJCxouztJP2m+GyDgiAtcqxX&#10;7NZSqWR7DWC7ZxMNQ+bB9BTS0/nyPMk/dXOHZKTiuUJsjJ1TCtHxOp5t607e4191yFN63OrYtykU&#10;WiNK0inCjHIi6pgOkDxbp6C1LY2zt1x2N5e67+mERX9TiiI1Ag4+zsX4WRsYlBVlEUU2o5RG7jyA&#10;VDut2ub8U8++sPXM8y98dhf+Z/OwFpw9r+C0qJO3cc56bGOpVzVNY7tCguQchSiyaAxKa/b2D5kv&#10;VkxGY7LuUvdEcoujNLV9kL6OPgRMUXL23DnKqmJvd5/DwwMODg7Y291nejSlqgaUVYUpCx5905so&#10;BiNefP45bly5LJapKHHWUhTC19ve3mJ9a5vXLr5OCD427e6QE++jjYrUBBvbmxA8mydPcv7BR2hb&#10;h/cOaxtWyxWz6ZTz997FaH3M3sERO4dH7E2POFzMmdcrmrbFWhsbOQsv0HqHjX0JiQ2fW2tZNS2H&#10;0yP29/Y5Opzy9LMv8dKLr2G0AV1gou0RqZ0irvvUgUDRFz+WDEHkBobeOktWOa19eim9rseLOGg+&#10;yWYFsmxMarAcXNb3Aroq3tB9T2dnXC892CtKUcQGyZ3jo6KTk87X8UdTRBXXq5d9J7e3yufXwqvj&#10;VtQt5Os8dhUqChYr8l6W7yM33e308pLAa8friic5dmexEEojHQu8ZTIZsj5ekwKIasCzr15icuYM&#10;o80TnDt9iqLQVMawVVY//rkP3P0dP/Iv/t30j3/H99xuK/CGHnesg/XCi08ze+71ASVvdaGr5gF5&#10;6CYiTipCU6GXe5aS0m5yaaUxWlMoJLLKstvd3kw+c1ehloiQOhwv30+bdy6R7/bZ7ETp+HmvAi6j&#10;yKHTbyFkuQPna1xbE7yjqRfMllMsMDp1CrMxpDGiFRmiQnPURe/ZDYWN5dnWBaxtWa4a9qeej808&#10;/1R5vnsNfmYdbhidiwOMFsHDypQMTElpStGZMTFNFwJL5fg1s+LbDy/zty9d5MM3puwe1rhG5Blc&#10;5OwoNCpqN/VTYzISRRxn2xtFnUc8AuAkqDoJiQpEqfBoFiE1z+4GvKt+SSm56BD35B+OTfBkJHtp&#10;iB7Yni/NJ2PTO1dyvHJaMRndkK6kU6kPPaOenJ1kXLOER46Ce/dCiE5WeqrS+61uG5JAYncroYP8&#10;8xk6Pau+mG4at5QyJDXr9QHnW4wpqIoBcenc8p/HKYd39qT29pyvV2+8MfgMHL/xkafx7QpCuJfg&#10;14L32RHIBQcJtQo+I1feCcE3KaCbSFa/fP06s8SJ8iFrXWa9pB6v0Pno2DhBPMaTNR5+5HG2T5yg&#10;bWqODg/YuXGTa1eusrtzk6I0lOWAqhjwxJueRJuS5595mt0bVxkMK1yQaytMSWEM9913gcuXrrGa&#10;z9DRCfSB7j5iqtM6mC2W1M0KUyjue+JNBFMKib1eslouOJpNOZpN0UXBl33ZF/M1X/1lPPzgvQzL&#10;itaKI+WC2C5BxOIK6ufAIY9fYy3Ba4bFgNMnT/D4gw/wyIV7OHf2JKPBAGMKikJTmoTaHBPjidpL&#10;ToIQLZSIxJEKIf0esrK8SJ6oYwG3zOuUQkzK5xFB8o7gbb6HXG0cqQ1J2Dp7q8F3DhB5UcUr1pnK&#10;kVN2vnPEum0mrlIFSnUZkP41KxUiGglBe3zSwvKdVla6toCSPS1Xr/tctShj5juEnLRv9XT4kl1L&#10;dIWI4Gdazi2IhvUB13pG1ZBqNMZ6z/50xsXXXmN2OGVzY4PJ1iZFWbI2HNi1sviZf/GBT+189//0&#10;l2+h1Pz2P+7YFOEHf/pn+cTPvV/P59OR9z3uC8mP11HfpJfGQf5JcXzu1dWL8p3vkZ01XRqq52kd&#10;Iy0H1dMCiZBvt9PndGH+QG9zz5FUJnGmDTmfXBwt6wiNIFiubVjOpqytr1NubDM8ucns5pQW4ZXV&#10;wcRKtqTBEjVHglTatMAsaK5q+OjI89RYs2NS1NeNXt70tU5S09JzKiipfHJER0xTFJqdAP/Mz/iF&#10;ZsFbneF9ywHv3CrYWhuAUlGfqwQtwqEpLSpj5+IidunJyPfmMfQxNRij717bmaRpY5JrFQOwlIrN&#10;TnUa9YTm9OCmnDRRvedKyAYpPzZFTi13FXniYCehwr70Q04dx5P304Hps8RUZ0o/HotYe1CTihMv&#10;z574htaKzhDR2UkckhBuube8ALprCAl1PUb26BxT54WoaggUZUFYREcjIoA+SAVZwNE6N1osVueO&#10;Du98Kayf/OVPszEZ6aOjabk8Oixv7Fy694Mf++Dn21n7lgfPDN+jCVXSHrLOyr4ZUtPw5LD77Gw5&#10;76PGkwgrVtWA5WrFYjbDh/h57/IelDapDqcI2LbBFQXelTjXMlmfUFb3Ui9mLJdLpkeHHOzNqRdT&#10;6tWK7dOnKIoSBvD4k2/mEx//KM88/RRPVgNG4zFNU1OUBcpoTp85xQvPBvZ2bnLmngekhY5Sgvh6&#10;h3Mtzntm8yU3dw4YD+C+h97JaFN4ZKvZChs8i9kUZQwOzcoplsuW02fP8mVfvMX+3j5Pvfwin37m&#10;VepVS796KAQZHxedi7T2fMwWLCmpG4v1jlOntxltDBlOCo72Drixf8juwRTfBrQJEX3p1rGKOH3S&#10;19JK4YN8v5eqGbJ8DZ1z0F1foiokvDtHu70UXR+p6fIRPt5b58D4zI7Pusn99et9T4wzokOkQh8t&#10;HKrgyW00UnDVT8ukjwZFCEWswnR5TfavNoTODgmnq6eedYwjQC6qIQISXZCaBCAUWU8ycc0g8+uS&#10;GCzRFtrGUlYFWivqlehbjYzDzw944HPfzkeee51Kl1RK7VWGT51fH7D+tf9l9jH9zznuWAfr6s4u&#10;w6raso07Y21P+yfqQGV9n/j+RPWGxAPQvahUeAAuqEz6TPnwtEP5fgpIRfK4iphy9OJ1t/11bkpv&#10;IncKUOLQmJieTN2/sgXuduWcE9fK4b20g3BtC95SDAcMT51gUV5BtbF0OSS0RzZ8F4Sb1QZDDVwx&#10;gd9YMzxTaQ6MAuUxPn2tRFlK3SKqGRtUo8SZKJQBLcrW2miKqJ4cAkwNfEjB8yvLwwc7fNl8wts3&#10;JpyfVJKPV4ZcRh2QqE8X5NqYjDjemljNfWly9U6HQTkGupBKxVxq3Yv4Eq+hT/4kqcZ0Ryfa2UMg&#10;+5pF8TXfO3dGGnttfXK1Dn1IvUM383chCGaeJ9m/6tKDWVC0x52SNKoQiFvbEoKoiPkYsXZ02HSF&#10;3fXmVi1KHR+PVMUUpDNA8H2JkUBVVpnEe2uK0Vmw3g8a697ywY995Cc+8G//NV/4+7/us7b2/68e&#10;/+mpI/7p3/3rfP6X/99G11557u3v//f/7h2L2dFb2sX07rZejb1Wj9pmfr7wTfHg13w56DhmWoH1&#10;wsWKQ2q0os0ptZiS8h7nUzpGU1YFw8GAYyrXaQNKJfFJbFRHy+Q9bVPjRwNCkPY3RWHQkzWqwZDR&#10;aMj06JCjwymXL19kuZpz7vxdFFXJyI9505vfyqc+/jGef+qTPPmOd6GNiQRjxXA0Zn3rBNevXefM&#10;3Rdi83ElBQrW4WzgaLbkyrVrLI+OePTtj3H3g49SNy1t6ziaTtGFwROYHU7Zm845Opqxv3/Izs4h&#10;ezs3ubmzx+F8znLRiGhqLuQJ2d4lakTn4TuR5tQ1TWujjhdoXaA8DKuCx+6/jzY4Dg+OABsdrNgw&#10;Ovgsa6BCaiRsCNbivLQv0sFE50ciL++jg9YLyFQKpnR8AZN6UuSVKo6Oz2hVQrsg2pXUJgYfCyNC&#10;XlN0/grd7YsUSgpmQtxTxGY4EUtG1nIi3SsVejYeQrBiN31qwxUzKvn2QiwsMtkG9oP35GglRfj8&#10;l+gEqyCpRJEyioVSUd8LpTBGYYpku2GxcCK94VtplWOl+fRwWNG2Lac31rj3ntN8+FNPc+PGdUo0&#10;AxdeetvdJ15rUPzIRz55u03FG37ckQ5WEwLf9Lu+CjY3zzch3Gd9EuUM3UbV872hS+6JlsixhAhe&#10;ObwWhEcFcSIglufSdcRLYG2fOC3ppD4yoW7ZthNaln7r4bAZyiZ+X3LwUlQR16YL1MuawXrAaIW1&#10;LYv5nLXJGsPTp9HjCuoVrYZBm1S6PU6wIVYodnTBc4PAp4aaa6Vs7CYb/a6tEBEBSTRRWWshVwpI&#10;P0GF0ZGEndSQic6X8E/ZGcNVXfPBxS737+zyxdMJnzc6wf2TEduDIYMyqiknokRSCCYQlDu24BXJ&#10;KYthoTLZgU2GrlIlhTa0SjY9kx3a0EsdduFkD4SKKT/VVQ/FZ3tMCFYlan6KCrtn7fO1JsTquBOS&#10;YsEuTZkiSpMrSnXPcUll6ckx6kimKcqW76xjWinXbaexJDXSpRdGq3zNkNto52sN8cu6uNnHcZP/&#10;M2UR/54U50PUIzIikNkG5vPlg5++dEN957f/lVuXwG05dm3gb3zr3+ITv/Jzm+dO3vUVv/ELP/H1&#10;y9nhe1az2enDw112d26wWC6o25bQtjx89ylGg6+gXtWAqOcXRQFe0bgmcgulSbYECi6TfxMfTSmN&#10;UUYkEYyW6rDQytrROnKKeqr8sZG0bR2rVU05WFFVFWmSGW1QpaYsS8aTCevrU27e3OHG9RvUyxV3&#10;33eBajRiHcUTTz7J05/8BC8++zSPPvkWWivP3yjDydNn2Nu5RlM3ksIJ0FhH3ayYzuZcvn6Dmzs7&#10;3H16gyff8Q5s0KxWS+aLJW1w7N484Mqla1x8/TI3b97g2o0D9g4PWS4bcE5QOS10C9Utu67yNKfg&#10;enpNKLz3sTFwi3eOmzd3Odw7YrXcZ3Z0xHAwpBqUuRozpcVSsJJ6jKJM5HXanJ3wURLC9NY9MfVN&#10;mvvB52CsL8STd4/0meyQdXuH2L7OWfMxRZgqFmVtKxHZzJZA5fck5zCAaB1mEWrdC2R0nGc68658&#10;qu6L1+VdP/nfUxhNTiFI1WJOO6bCgZTtVBgK+Vy+BoVHjLkKkoINwWex7RALn2Lrd7SRuWytk8Iw&#10;BYezOY1zrK9vsD4oee3mnNf3n2exrFkrCkxhGOqw2jp3tqnvXDbSZ/W4Ix2ssm559Zlneefnf8Fj&#10;rXMb1nfVcklHJG1UJk+W4yteqiditN+Dj1VCT4I0IU0IV1ewLxn/rCyVIlKOd43PvYATSpYg3lQS&#10;G681aTTIZ7qqRH0MpVE0bU3brqQ/WetYzRvWJprJ1jbV9gR3uKKwYhhcbCa8UJrdUvFqqfl0pblu&#10;oFXiMElFpHyHV50T0SH7MU0n8B2g0bojyZqkW5UjQLnWLjUVUIVhv9Bcb2o+Nt/jxOyQe3ZLHq8G&#10;vGu4wf3jDR4YTTg1UBRF11VeNncbjWYqwU5ITAfnN37Fws0oOcG8gioYvI0CZOlZ5/vp8orJcemb&#10;veyCqQ7ZynMqVS7mFGGH7/Vd68Sv0ipxdY77GaF3BVkAN3rSQnzWWbZCp/LoDk6N16Sy022bVhov&#10;R56F9IjzGb7PPIv0M5AlnnPE2zmSyRfzsReZVIPGtaRNr31Ud0k+BjbeWbz3j37Pt//VtYritucJ&#10;/8kP/wLPPb2nh0Pzec98+Ff/x9neta+Yz/aGq9Wc1jXs7h+wv3+YKwCDd5w+tU1Rlixmc+lYkNJQ&#10;WucimKYVuYbQy/+oxJn0LodXSiuq4Qi0lucSgkhupM0zbuyFKSiLEjfw1E1DU9fUqwXD4QStTeRH&#10;SXBRVSXbJ08xGE3Y3dlhf3+Xl196kfN33c3m1jbbJ0/y8GNP8PzzzzBaG3Hv/Y9QNzUBOHniBDcu&#10;v8J0egBmSN20LBcLFos5e/v73Lh+AxMsn/Puz6HaOs3BbMGNnX2uXL7O8y+/zNMvvsr1K9eYzuY0&#10;TYNCSY9GrdGldBpNDoxPjlTokN++g5IRLaUiwt4yX87Y29+hbhyr6ZJBIU6p8w1t69BGiYo9afrG&#10;isBo23ONXUzt+p7+k4+puCR9kIPgjNBGSc9got2wca5HHldysGKAQ/re3LE9kAVafdLcEccqV+kl&#10;ZDqkfSK2wgkdL9NHsWythKuVQneFy8Yo9zbs8ch07NEoJlz3JICSA6Rj1sYdr4KORQe+7fbGEO9D&#10;fMV0bUHEXD2kooIcAirX2cMInVVVRVWVHM5XqFWNa/ZQa2OWy5rS6OloUO2WpaIymtNbkw9+3ue+&#10;pX7l6u7tNhm35bjjHKyLFy9y85c+wNzN2T24eZcNtnI5ndFVaQmM6XN+HYgRQtI/iZUbITaGDqJH&#10;E1J+mwT7J/2kWMEVEiTdoRIpmjmW0gpdTKFU18Kme1MOv+LkjhHXMSyMzOOp2xVu1eJLMWTeii6R&#10;Ho6pTp1m/toBOFFSX6FZGMXrA8MLA8N1NLVyObXWpSqIOETXPPn4LXQaOSkdCOm/jreTc/eqE8Fz&#10;wWO9RE4+BGrgqrZcwfGxdsVP1kcMjwoeNgVfONzga7bu4sHtDaDJKbZj46VSmxYVoyyDC0usrbE6&#10;cA0pCy5jI9qeT5LlDeRac24vX3sqlSbfxrFShnxfmb8UDXVqkJvdtoT49PRtZPw67kRubJHQS6TF&#10;hiZGw6oTFk0Or+oFCT4ax8ZarMt4Z9ZxO36/fRQux9kkNy307+m3OMRRjw7/b5qZcn8CBjva0FLb&#10;9u7rN66cst7dVgfrO/7WP2Q2O5j8mx/4P/709cuvfvP08Pq97WrOcj5nupgxnc+po5NQGI0ysrHe&#10;d995NJrgElE4reFYxalknXsC1lmst4gkgjgara3xXktj7qBYm6yDEhHYhJroiPIAucGzMYbxaIKt&#10;RXerbSxlYTEDaQ3T+oCzLc62DEcT0cEbDJlM1tjZvcm1K5eo6xUnTp3mzN33MF+ueO3Vi6ytb7O2&#10;tU1dLxmNJ6CHHB0eMlhXLJdLlvM5i+WKazf3WCym3H1mG28GPPPya7zw0kU+/snneO65l9g/OMiq&#10;9To2vjY9kncOUEJCprpANamgd30YQyTYi7MQlKSVjmYJJFfQOspJJOL7iFD1+bLpGzONKvbDCIbW&#10;RXqET70GU0uqNHWPc2/lmlw3u2OQnRD9PvE7xBdS1Xh35xFFCvGCiSrv0WHxgUgmV8fXdkaVUmGM&#10;xiiPLiAoLVWTKT+itYyPjz0Qo0xFwGF9EG47nuBt5KsmOSKXx1GiYU8INgZ/0db0GBspoM+FNCo2&#10;PY/Efq21VDmTtLPSXiD/lINRzEBo1gcjJuMxa2sjqsGAUhlOav/jG8Pq2/emczYmRXjfl3zOzhN/&#10;9H+oQ30F/se/eTvNxm057jgHSynFr7/4Ar945Yb679773vPWht4m1wEXsSsViUid0jMymVPMkj0D&#10;UqmvCTqeoIvI+iromV3T27RTlVhW1AUKVBbYjC5ZJlwnLROdeiLSTyFBigZDzM0rRN/FWUtQXhaJ&#10;d7R1jTIFxcYJXGmwrWOqFIda8crAcMkomiDbrxw6Q+G5t14cr05cPlUypiioE/Xr7j/FbD0HJV68&#10;SER4rPfU3soCBwptMFqhtMEoRQMsvOKDOD5RH/DstYZv4SEe2B5GZE8a0+pYwSLX6vM1Ezyl96xr&#10;xfXQct2uCIVISrTedY5OLxeY+E79udIxu7r7CDmhLBITYnD6KctovOjGrMcRj21ndJ5vwt0IPQed&#10;jDKlytEeXpavKjnC6RnoWEHpvGVV16K4rehVCqazHPPkeygeeR7n55y9QOh0b6DPPUkK7/kG06SJ&#10;SuQuEeK9OzNbLB+YLxav3AbTAMC3f/t3UerRxqc/9MFvvXnztb+4Orw2am3LweGM2fSQVUR01taG&#10;jMdjClOwrC2+WXHX2XMi2JrSRsdDpjxGKm42qWsBaIrCYJzBOUtrpVJ3EptGe+dyOj09xySoa53D&#10;+cBoNGRzcx3bNvggWlIVoI3BQHS8VtTNAWtrawyHA06ePcNoImjWbHqE94HtU6e59/77qZcLLl+8&#10;yEOjcURdPWZQMV8s0YMhy8WMum44mC44ONxnUBjWJ2N+/dc/yrOXdnn98nUu39zFWktVSDUxCO9G&#10;kP9kDaBPis4pr74UDUnKwkcldxFY7VonK5z1LBcWU5QMC8XaaMRx4c00G6OUSEakdURlNN4riBWd&#10;GcENqYLTiHMQ1DE7nThxWTQzNYnIjZylIbroNEuLnLTfKJ3mQ4EuRCdQRYHloItIOXE5pZ/3puzx&#10;dTILzguiZIPH1iIFQkKrUBE98hFV6pZ4llRRZCS7iIKpIY9XPxiUsTFak6qlU/o128lMf5Dem9Yp&#10;rI+VmsHROpmfbStSHJNhyblT26iy4umXX2d2OMO3gdMnT7O9vcVke5uiGoCt/frq4MM/+HMffflD&#10;//iv8/Zv+CZ+4Gc/IOtqcNftMhm39bjjHCyAgTL8/Pf8kw2UfmcdS2hTaW3aQmQDUVGpXDY9lTdO&#10;iVBd6HLt9BAApWLarPedXXIpvZDaDpARqD5HK6SNM8QoKLZ08b2NKwSFMkIad9ZLtNMz66G38QYf&#10;aGzDOAizqrYrposZg6qkXF9jNR5w1LTsabhUKKZRVK/j9EBueN27F1m+ulu0JDkTneHhtEH70H0y&#10;N1TtoTvJMbA+0DiHTy0eTMlgUFEVBhukn12pNcZK/YsNgV8Nln9x43X+hLqLcxsV0HZ+QhqHKMyY&#10;xseogkINmGjNmg1cCZ6yLKQvquJYrUA/9dlvGZSg9PxkIyfJqS7yTQ519u1CdxF9uYMUEetonMT/&#10;CPm7fTj29GWuRHg99VxLjpfqnasrhJCjWTU0rRVkSet47uTgpsAgror8c5f+Tc4xIWte51R6+pZj&#10;aYCY0lFRCkKl9GcQErFHJcmC8WKxeuTalev/8bVf/WUufMF7P+u2oH9827d/J+unTm48/dFf/bbp&#10;jct/YTnfH7q2FmmBo0OcswwHA7Y2ttjYGDKqCggmrFY1wa/C6bPndNu43Bon9xD0nQZQp5Id25gk&#10;HSZlxBkyQoq3zjKajLHW5eeQfH0lYkjoICmvtrUMK8doPKRplHwmBJyzFOUgKpgryrJgPpszn87x&#10;zjNam7CxtUU1HHKwt898MWdvZ4eNrS3ue/ABXn7+Rfb39phsbeN9S1FUzKZTBuMRta2pbcve3gFt&#10;veT0yRO0TvOJp1/i+Us7TJcrnPcYEzfiiGL4PK867miHjErg6OKLUnEc2y/5rio1oaIZQY3OllY1&#10;WmtcVdBuDmiDp1JF7zsArwm6C0CECycD64MDm5wEK0FRdIp88JhCU1CKIGcP2ZX+nkJFUCZmOoJw&#10;6bSWVGBQXoLOQtJ3Kkp4dClyF3vce7xv8QGsE3RMKY02XbpUkyQgEOX5IF0f0hj66BRpHWK6kJya&#10;SxmRxAOWVlqJ3tFHvE22C8572tbjbEsAVk2Ldy3eeazzWAt1Kzw4vMVbT+NEm61pG3lf5MiltLku&#10;tNjwsuDxC3cxWt+i0RWte42DwyknNzcZrI8ZbW2zubUNhaGdYatm8Pof/NLP5e3f8E1vqG24U487&#10;zsG69957+d6//C2U5eBu690jjXcR8Qgx65Y2BtlhK21yd3iXNxMdN7MuMhJ9tYBXuYlgl2qi6/dE&#10;qirzEQmLCJmOqbCc9z8OngDiuGRRVAFpOHfuLLZpmR0eYR0E53sOi3y3VHAobNNk5KBZLinKCq0n&#10;6KpkNhnywmLJYax/Cflae0fSpiG6QtEpksYNKsqidKKrWYIi5Ql/izSRDyGmF2XURWfLSXWSlxRW&#10;VRSU1QBjZHOuEgpQSLsiHQRj+9ngmB28znuWY94x3uT02KBLc6zdhDwHkXPwRtzjDV1wfzXk0/Wc&#10;clRgikIMHcmd6j4fh4Vum4wuh+qcrk609Rh7pHPu+qlRyJIF/VFK45R7A5JSDPEzGcUgE92TM6lj&#10;M2xUdHzyPcjmu1w1OC+tlFJasptU6QaPu5P0rk71fvIhOgBIWx6dDThSVh6RK1HmVjktaOi5it6B&#10;N7StU9b6R3/sVz/MX7r46htpFvjfv+ufceL0udH7f/rHvmX35it/wS6mw7ZZMVvM2Z/KqtjYXOfu&#10;k2e4+8TWwZnTW79x9uzGB6rhiYumHLrNE5ubm5vbf3V+ePNcGsdu3iTnKo2rQynXpZES8tcjv5fa&#10;MB6v470Uz2ivSLU46XPayPPz3tG0LYWpMKZEqUIkWaxDayvoUVT1n6yt0ba1iHkezRhP1hiOxpw6&#10;O6A62Gc+nzM9OmI8mXD3/RfY291lsLYmZG9TMD3aZX17C+c802XDzZ19SmUoBhUfffESn37lGvOm&#10;yalLcbC64CENQQ7V8txPKUBJezofJW+82AGXCdqh33ccoxQbGyPW18bsHy45mC5oDbjYzNUneZa+&#10;GaMjeKu4XkBRlpUUJeBBFRRFgTGVBItK4bR0llChoAiKoD3WNxHBV3gHLojjGWxAOckceG9jc3Of&#10;bYL3gial7gjJznQBt87ochfkKtC+21OCQloca0zs64jqUHUdie1JOsg7h0Vke6wLWfzVOy9dBmx0&#10;ZNuWNtpf24oER3AypknwVYdYoBESetWza0lLLCh8sJl+ILKD0juyiHNDa8PrNw7Zm32C1aphvlrh&#10;nGOxWjKbz9hc32RoDAwGFIujl40Or1XHH+d/1ccd52ABfPrpjzMYDNdq16y5XBEIedtQMkkIChfl&#10;BXJYn4i/KvWhi5WCqoeAqW7z6HZEQWtS1ZrSSaXdRzE4lXkHoffpLtWUsa18PqUDy8WCQmt0UWR1&#10;c+VDbPeQtkOxaM45sJ6ghYCulMI5i64K2FzjaHcP5/vyBiE7WaFnCEAWj/JiZAKJWA1Kd0hIx1tI&#10;0Xw+a04l6R73zCGL19pWUh8hUBSGUVlRlsInKUjUs5AbGYuiRmCqFL9aKl7wlvfv3WRjX/MFo03e&#10;tbXF5qAiKJvRQBUMmgEqrNCm4MJkQjg4onWWqqpwsYKqf625i0xvfLqEXP9pR2JsByV1DksnFkMS&#10;DZTHGXuJZV+me27ZUe+jSwHZNNPc1P00dKr2OX7NIcBitZKKK3xGD4+ll/stl3o4FCkd2LtXn8i7&#10;PuqRdfq63XtSStn311h/xSWeiUS81vv7P/2ffrx66aVLzWfbDqTjX/3oL/MHv/a9/Hd/6pv/6MHO&#10;63/RrebD+XzBarVgNpsSfOD8qVM8ct+p5SP33fsTb3/LE9/73q/43b8xvPstM4Bf+pmfw9pwfrF/&#10;8Ru9c+cEsYpp5p7TkO2D1olFnf1ZGQuTmzcPBgNGw6E4FBlVSHMibrJKR5mGKDbqQuZ6EflD1gpC&#10;n9S9ldaU5QCtLU1rmU2neO8ZTcZsbm+jtGKxWLBaLJmsrVEUJU3TgjZ4JX+zraNp4PK1XerFnMHa&#10;mI+/fJVPvHCRurZoI5WNKa0EChe8iHUHFWWakqfV0wMLoovmES2nEHvyFcYwGQ4p46Y8GQ8YjydU&#10;1QA8nNxaA11x+fIlUDcoVKC2LrM08nLqJnlelyE6U0prRuM1ysFA0lq2oQmBsLJ453C+xbpW+Ecu&#10;EGxcJjH15rPt7xDuXB+eoh+F2PoYoKvUnTsZmJSuj10mUks2H4RDRwAbgvRq9eLwtK0ltBKUtlZ6&#10;uDorDrfyHm891ka9Mt9I6zIX12zkd8UkYkykKLplHLXBtGZcFbzn7Y/QBLhxfZfDowWz1Sp+Z8hp&#10;RFFskB6jEnQZUosfEcc2eS8cDirWxkM218esDYc0dcvRquBwOiegOdrbY6MqmW6d4PrTnwxf/OQD&#10;P/KtP/QfPvn+H/thvv8//MwbZR7u6OOOc7BCCPyuu87zpnd8zv0+2JF1tiP1RgKlVtmHQqo7ou6M&#10;IhqEjtcCMikTZJ1xhYjM9KjD5EUWF7g4RCpvnkp1Hkj0+XtXrjrPJG6g3kslWDkcShSWLjpB2LHM&#10;Vynp36eCwltPKFOpfizD1Ybx2gSjFDal6vq7ct9QkbGnLlUWoba0OLPiRW7SnG6rPwa9MYmGSHhi&#10;UtnmEULvoDRURZGJvalcO/QQo5SCsgEOFNTG8OrQM1vO+Td7e3zBwYj/dusk79o6wcZwBFRds+fR&#10;AELJeUaMtGHRNJRF1UWMKbrO5PHOa0kOb5LhyIKbKZqLhPpUVZpSGt3dd5VSGQxN/nsmjyeMrJsb&#10;iSCqVL8StddpIJ1Edw6UUoq6aYV7FVEn1HHkrJunHW6V7jHLUNAhDrLBSDRuipgGCojaNT0xTJXu&#10;lcy5SzPIe4/2CucdtbPYEB54/3/84LpDvSFlQSEEvv7r/wx/9s9/61uvv/bMX1Z+NZ4eLFgsZ9T1&#10;khA8F86d4a2PXLj09icf+l++5uu+7p9dfe2lxfDut+TU+b//kX/NeLJ2l7N2MzhpFZT0rRJ5WQq+&#10;omK79zgboqZYxP9SigZJR62vrTEYDFnVSxKO2TnsUUdPi4ZcCm68LGVQnZxMqvRSkfPlUWhdUGqN&#10;NgWresXR0RHWOtbX11hb38R5kXVZLVeMxmNK7zk8mtI2NaumoWlarh9MuX79Ks57PvX6DS5e36Vt&#10;LVpJ6gcUjfdYQEf+YeQuo5WRlmJKCP1FIQGi1oayKhkNKml1g8YHR1VWFKU4m23bUtc1znvuuvAQ&#10;xXjCYn+fnWvXmS5W0m6IQGs9gzLyGHNaMkkbdGrlecaHwPXrV3MKt9SKajhgVTfCU1LihCRpBJEb&#10;kH1Aad2l53uUhLwavcNFu+FiQNJaiwsW23qctVgrKJK1TmQn2pa2lYbX3gnSFIsGsZEj2im+94qm&#10;0g6RqAJ0GYVkmgxBuoSReF+dBZDMiZxHK0NZFAyGBafXx3zuu95KWU3iwjEsVnN2d/c4ms84mM+5&#10;vrPP5Us3MUqztjZmUBQMqpLReEyrCp559gWpro3O3IkTJzl9+jSr2R5KK7ZPnkDPFixWjrpxtM5z&#10;dX+Xnac/RtUs1C9/av4Hnv/a3/vy1/+hP/Kv/+H/528u/vT/8C1vhIm4o487zsG6+LFP8bNXrqpv&#10;/Kqv/tylbQfO25ySkXmWuFcqcq+itx/5Jql9jjbZA4FYNps2xpyK6qVXejVl2eNIWlGk787GIAmb&#10;QhbDuyV7I5uVXPegKmibtnMKQ4p406JKi8zjg40/B+qVtCWpKsXaSBZEEyPeyD/u0lWqM1TQR8ZU&#10;EmqX6JS00H12KnzvPvPd6riZEEUqnBdj4ySi1QqqUmB6ERJNQpahN5rka02OrNGKpfdYFKoacBAc&#10;/76Z8eG9Ge852OHd4y0erzYJQbFeKDbLko/O9vn36gA1GOKXS9FiKXTnJ5HG4ThNv2tzAUncND3j&#10;vtPed5aIVZ0hq412zkoydDmIpX+v6TfT07Tq+cEpdaf0sc06lfW7EFislrRWFK8HpuwRU7rUZPdv&#10;qozsvSlOwL5x917apUQ4ko65DwQdg5OAa44DUiFG0EGpyCUJBGtZrZanX3714qmmbd8QB+v/9bf/&#10;Mb/na//k8F9//3f8+WG5enR2NGW5PKRuaqyz3Hv6JO9+4pGXf8e73/bff/Wf/as/vdx/gce/5BuA&#10;b8jnsKslrizvVcGfSLIIuZ1IrEhLPQmzw55TrTHg0OJsOCVo3/r6JKYAjyPmISqQpe3bFJrClD1Z&#10;jrTJizJ48EKCV7rs5l/waKMpC0mHzxczptMDQmiZbGwwXl/HWo9topO1PsEUBU3T4IJnXje89Nrr&#10;XN87YOdgwe50Fh1rUYxyMUg1WqosB2XBYFAxHAwYlBWjQcFwNMIUBmUMRVGBLiW1JDgeoHDecjQ7&#10;wrtAaxtqV+NsQBtDay3PPP0MrjA0qwa3XGJXK2aLJYUOjCuFLgdZFFUGOfUqld+11pjgY6F4oIh8&#10;Ma0Vg8JghkMsilSkEdDScSFW37rIM/IuRMX+gHUtdduIHIeL6ThrRQPNOlpncS7gvY3Odi98Ch39&#10;ILnR0SLQcaeIzhzHrFE/v3GsUjIGpKr3MypyuCKlQ+SIJOUcYp/DyigmowGj8YRyMOTeExu8+wu+&#10;iMn2XahiQOsLgndoJYK2GOGBff8P/Bs+/P6f4ne85c18yZe+j7P33c3axgYXbyz5a3/lf2J2dEkq&#10;w33g2vUddvYO0InbqzTWSb/GFL6zsDTNilAWLJ194vK1K3/7+3/ge09/zlvf+ve++U98w+J//8F/&#10;8UaYiTv2uKMcrNdff51f+ef/io//wgfG83b+tpmrJbev6KXn6FrkxM91UL9MY2MUQ1PgvOt24Hz0&#10;yDB0KT/dExQNeYuKJbmxuis5Z1m1GXKUHEgpunRE/oIDjTQ37mIWEccL+Fypkq7L+y6t5W2L9xXB&#10;e4ajAeOq4GhF7GXYl0YlR0ghhOy89d2crH2S0b9kNGLlWnT6krZX/3MOiehSw1qvAlVZUBVlbBIt&#10;3DMFORqTVjZRj6uXcErVeV4FglEUpTgSB8bw80bxq/aAzdUhhVesRXj/xcJh18YEo9GFpnE1o2IU&#10;n18c556H2xm/fg6uL87Z0yNLyKPqjGfeZEM3W9L195GkcGy85G+pTZP4MUmHKgGXnaRHRkoj8lEv&#10;G+q6xTqPUgZFgfcu89NC6mSfEFXVx7HSC70ebjENmlpdHKusij907qHKqSp5dp2ran1AuYBWXpr6&#10;Ontmtmre+cyv/fJz3/M938uf+3N/9rNmD555bcEf+73v45E3ve19ys3/YCCwc2OHxjV459heX+ct&#10;j1+48c53vumbv+bP/bWfXv6BP8749KO/6Tyro31svRqUwWofUzDCnYotXnyn1u6jplV2klPqMKp8&#10;ByUO0GR9DeLzDio24+2ll3Og40EXET3pVy5rUEYLKdxJv0etC3ku3uMQZpLRhsl4De+PODo6xKOY&#10;rG0wmYw5aGqapsY0JYPhmOAVWpe8fmOXTz3zEvuHh1jnmQwqTGHQRjMoDGVZMhyOGQyHDKuKstLR&#10;iSowWgQpXXBxTGBZB5xb4LzDWZ/1nbRWlEWFKaCgYDQaYIGrN3Y52t/DaJisr4tT1yyp20Z+dp7l&#10;qmVtMkQpaJ1FUdCEloENKO3xWlKVddMyLEQbsLGBVStisCZ4Vq6V63GWthX7JCi7xyVeVQy+Q89x&#10;7ngFPVSLEAt/ujWvlSaYZLtC7uThUvFISA5xWn6R5K4E3Q+RzpE0sjIHNH6fOLclZVmKttSgZDAY&#10;MB4OGQ6GDEYVg8GQQSVirEU5oHVSJziuxhQGTFlQaMXjD9zDmXsewRdjjClQphJ0z0thkDYaPRhy&#10;8vyDFArOndnmrvvvY3TyXtbW11lv5mwM1/FNResdq9ri4zwg2jCjhNeltBY9METnzRQaaz27Byu2&#10;N8oTi1X9LR//xCd42+NP/L2/+PW/b/F3/+W/+6zZiDv9uKMcrAB8+Bd/mZPnzp1q68W9beMIaFIf&#10;8bRXGh0hey2pkaxykvgkdC6U7y0COUfa9LuGzKncPoUpHUE5RhzRwUuLJZHSVeirvqebUB1PBiEt&#10;TxeLXFkjaFUqydcdKRZZhKnnWQeZOEIQEcJRFdV4U14+Q8v9tGFn3H2IKFfoXEal0vsTuJN4CDHV&#10;pHI2Pp7D462LDW/l3FVZMCgrjNLH7j0kXlN0WHO6MN5zSll1G5HwjIqypKoKCm2wQXMjSgN4B/PV&#10;Auc8m8hmMygr6raWcvDkYGW0oZ/ci88yEmYzryMZw/iujPqF1PGsd2QqSOjuMyGYSoExaKSKp6t7&#10;ivA9UuEa66+7UyaYU2mSwn5Tt6xmc5xvCcFRmCK5aHlO9tt2JE0zH9O8huPoXEJtpVLNi1gkOhJS&#10;9DHnLNU4SmVblwaVtK6Mh/OBEiE1N42v5tPlN9/3jt/xiZ//sX/79GfTHvyL7/se/vif+bbBz/7o&#10;d/+xxx5/eOvXf/WDLOslWkOlFW9+6D77pscf/du/7xu//Sd2v+orGZ2+5zedYzpdsb4+5Gd+9Ec+&#10;d7l32fhIyE7tTiRVmKrFMu0oO6bpkSZtJ0EEYW2yLlVXROX3zACQeS3jnNKyqQ1KD/eIgrXaaLyX&#10;86qo6J2Q09TjT2nNZDIh+MDs6AilDIPxiMF4zNG1a2ijWds+RTEYElTJxz7+AtOjIybDisFoyKCS&#10;jbqsBlRlkUv8rXe4xlHXDY2fQyzscUHQExMpDGKvYkWsgkoFtDJOqeCL4FSpS++D2lOe/f2jxem9&#10;6zdPtW3DaFRhNNS1xSqNTYhqCMxry1rrOX/3SVatZThcYzKZ0M7n3Nzb55mXX6Ve1bkLgosp/bSu&#10;UybD9Oazp4c60lOEUx3HTdoYJQQ6of4+6+R1SYCu64HYTR2ftRIyeAjY2GBaEH4h7ReF4eT2Bm95&#10;02McHuyjCKEaDENRVsqYQrXe41XBaDRkY32drY1tiqrAFwblS0IomE6POJodsljMOZzXrHbmLFZT&#10;rG1YrWqsbQleURnPgxfu4ZEHH2K5atDViNaJnI9zjvm84fDwkKZtmc5nTGdLXnzuGUw15NOvXuHa&#10;j/8Ui5XDLVbUK8uZswWnTj1A2y45sbXF8xd32Nm93qNW9Pi+iXuoJaWtXEu7qNmpW9rWnShObX7r&#10;86+8xFd95e/5ew888NDiL/2Nv/XZNBV37HFHOVh333UXL7/+CmY8eLR27h5nPQUapWXxeCe2x6j+&#10;MkpQrGwxRoFB46zPjosslK56MGeNCPln+T3uqD1drfQlCdb3UeikX3mX0Yi4eXbfqfHes1wtY2So&#10;opZJkLLe2ABU+gAqtEnGTHdOovNgpKXGoKq6e6CDkxP0rGJ6q3tPx1+IlMljMLfqjeHxDbr713sh&#10;YCbnqiwMw7IUeQxuAQfpp0Y7+YKkmSP3HiUjtPyPd4AW1Wgdy8S1LqLTJ5V0QbxqIeEWBbQNbWul&#10;GS7JSe6uO+k9hZA7QBKUyynPrpqmczYTT0z3rjknjdOGlxzR6KdpLZy5IhYCuN5gyD7r6J8i6VIJ&#10;WiqpROc9s8WC2rdYbymU6IglyYcQkYLjmcDkCUH/R5QW5yGmxKO0glR5Cvknomc94dWIyrSukWtL&#10;cyIjs+QSdhcCq6Zl/3DvXaXy3/Bjv/xr3/Z3vuUv8U1/8zs/G+aAT3/0V3ju0x958/kz61/Y1Iqd&#10;mzuYUvDBu8+c4tEL9/3c+778ff/oYz/9z8M7v+qP/JbnONrfI4Sgf+pH/uWZ4J2ggjENlzSs5DWf&#10;hUEDqUAgi8fFKeBp2wYfPKPBkCQVo3Ts26Z0Xr9GJ/IwGSlNqWmlyMRjSGgHufAkOWopnaS8tE6Z&#10;TMbMZ0Ls14VmNJ5gW8fR4QGjjW3W1ycc7qnZ2QE3733Hk9Zq1Mq21I3fqK0/sbKtrhdLkRdwMZkZ&#10;12GlA0UhrVK0UhhVtAp105RmVZmACvqiDeHiZKTCxnC0P5+6T6rSz9c2Ck5vn/RFqF5bLtvL/+Ej&#10;L/1VBX9BKYWzjlPbW7x88Tp13UhhjBMdsprApet7zFaOsihQ5ib33nMvykPbekoFzpi4nsH0ZHLS&#10;mKbmzwFoY4o3o1WhE0FN8zlVUAvFJOTXjC4wxlBEO1SaQmxx5NC54DFKh7Vh1W6tje1kYxRMUc13&#10;FmbjE5/+9HA1O+JdTz7OA488zi9+4FeYL+cMQrB/4uu+9t+0wX7QuebaaLQ1bIK527rm7cvWPtG0&#10;9sH5vB0dzWYsFkumq5aXLl3l8iuvMTvYlc4JKchKBRQ66isqTVmUbJ7ZxGnNR59+gaeffYFf/fiz&#10;HM1XLJcLmtqxms9YLY+o2wZrLc5atBYncP/p5yieeZaNSYXDMBiM2dza5J4LD3L+7EnWztzD6pc/&#10;xv7ezVwQJGPea7sGBBfw2mMCTMYDgjLsHhzigt0uz/JXfu7nfvbK9/3bn/znD1+4n6/+M9/4WbET&#10;d/JxRzlY1z71LP/u6U/x39934V2tC2vOOYyOG3Wca1ppBkUheuNa8vHe+YxlKAWFFm4FIbXCiV/Q&#10;IwLnl5KRpGuSm1Nvfe8rH0J2V15lx6Y73/+XvfeOs+Mos4ZPVXX3jZOD8ijLypZzDtgGZ2wcWGPA&#10;YGOSTQ67C7zEZWFJC5gMSzA2YAzOCecsW7YkK2dpNKPJeW7sVFXfH1XV3Xfwgtll1/B+b/9+0kh3&#10;7u3bXVVddeo85zmPFmoaFkuvfkq3pMybItGzuVhInamnYtySJPUfWvgqBAilSKftOIxpgJJmMQx3&#10;Z6CAAVLRjI34esw8FWHEJGdlNu1EGwfqmLuEejAdiymBK0mCk1j3Y1hEU2BV6vAd0cArViaY96kF&#10;KlpQYKw4EmEWYth4DaIZQ8g5GIuHb5K1jIXvxgQUiAPJGjYlkWgCXsqaEwHx3Zhz6pIyUmpH8Pi6&#10;poZkI2aUJEYKJfEYIgTVqgs/UIuPkBKORROLb3IPLaN/1SjcCIGQqnak2cdDs2o+55CEwKIsqoHJ&#10;wOKArSZLVHq38ZvToCJKFFCXEARcA9Aq/MBDe11unuzeTH/8i98mK0//1Y5f3XI/3nzFebjonNef&#10;b0+fPmvjlk0ISAgGVXpmbsfMYse8Od/7xQ9+Mva5n98B4OUB1tZN67Fh4Gh4hXHBJFdCdmGsBrhm&#10;IYQKiSW9m2S8kMe12ZRmymKKUTa6FPPHMLMSagG0LCs5+dRsYcyzlrR1MN1qPLkQPc36F5Qhncui&#10;XKygUiojV1cHO5tFf/cBNLZNh08Y2hYsefqd73znP6XhjG/ds40+v+55kkFuGrfCBSPj3WxkZBzl&#10;igAPCKhQoUoQAsuhyGYJGnJZtDQ1kmy6pTw5UthTFdViy8wGzG1pm3zdggWF7KXXRUOcJObHT7zz&#10;C/jyzZ/BsUvXlDI2A6Qy0/Q8lRQThr5irwCdla1uvlgo6rCZxPDwCLK2hZRlIQxU3zCihN7Jmq4W&#10;Y5gxrRWhJJiYmETIQ9ig2qeMgFHlWWZbDI5tI+XYSNsO0pYFm1lByrb9TNYilJKKnWJBJpVzbWKN&#10;5+vrSSZjV6mQfal0qhz4waHmxkbLl5WxoFwdsoUz3tBYN9HeMV3YDS3jP/rlk59Ns72Xh7aDsZIL&#10;1l+C70sIQbDnYDdbuK9nbOnRl+1tbK4TVl12fKR3aEKWJsYzTrC3rTX9Jq9QmlcpVdDb34e+3bvQ&#10;s38fKuWiBnl2ZBEEUFAJCKI2XYwQUAqMjBcxOr4dzLLg2Ax9g92wbAbbcpBiaWQsimxDClIqrRol&#10;AlTz3eY8s9rqMVkNUPU4fC9EX/8oxqoBBtZvx+TAIECBuuZGuKUKQs+PJ1sT7uTKF4wyggULFiHX&#10;2Ix9+3ZieGgIfZS0EEI/+rErL3tpy6aXdkjhgtD0/8R08Td7/E0ArEOHDgEAtj74ONb99r7sD7//&#10;tWMCHZKi2hTOSEgZUWnARBBN0asFQRUnhnZUVuwHJNM+P8kwTWLBlLGTehykiw8SgQWo98KIwVmU&#10;UZgMKgnNEGhlTaTBUXhKf79hDvTqFftTUV2OR2kKmLZ1ABBpQpQvlhIgqkgliRf7CGQZekpOuXZF&#10;85vwROShlZjhScLTRUhlhCi52j0zBpUtqI0vabRwJHVKsa1BpEtIgD6h09dN2ERKEWdaQbEvhJia&#10;XbF/iylcLLnqM0Yt+IELLjgYYzHQI7oPtJ1rUk9Wg5VlbQHvWp2VeSH+YJKlk9IUw1Gp/JRQJRrW&#10;HyER1EqGqrWGL3ERhCjzv0rFBedK3xQDV3URQoqovaEZy1jGY5zjNWMYtbtqo5BLhFwgZVtglKlE&#10;Bw3gIzWIBvlCMxpJMCAkdMoSRSiVLoiAwweHlc7AymRXXfOxL5121qWXPPmvX/gX8anPfPqvOids&#10;fO45fOi6z+QP7t94+sHuLgwO9EUopK2hAbOnT3vmlDPPeHLp4YfXtOvUY1bHPHhiLNNF6CzBlV8e&#10;tDbHuGubsgZJ49H4YRU16J0RBiebhZN2lBidEmVHQojSpphZgVJYlqVDfxpambB/ckCZeUTFz3XJ&#10;FFJzT1HfQs1v6Wwa1aoH3/ORzdVhcrKAarmE7Xt7sXHjCyfs3ddz2rd+8tPvO70j4hM33AgAXQBe&#10;+Ov0zPUv++pF77wSX/7JZzBjxhyr4o0jEAGYBArjkwg9D5IrUbmMvPMI6rMZNNXn4YYhICXy+TQQ&#10;hqDSx6x2ivFiBYWyRBgQ5QGlnc8b81kcvuwwEGnB84thXX2q6Dj5oCJI3g15lkgL4Ba4DCCZQNZ2&#10;MCMt/GOOWn1D2Q2ekZ47Mn3OHOKkrInGhnSlrb3Db+2YWyINswEwAaCqm9sC4PSPwzo4UEp37d/q&#10;pLnbNjwhUgdf6m1dtnpNdc+eTfB5BUNjIxgYGQahDI5joeAKct/ja9/z2HPb35VKpyRzHBl4LnUr&#10;ZeZ5ITgCIoNAaVtDF0IGYMxGQy4LokX8tuWAMgrLsWHZDlJ2Bqm0g7RjgxOqN09KXwUmlQaPEEgu&#10;Iif9MBRwq0WElQp8z4fvu+A80D5fAv1DQ8rHTHDliyf0VlmqGoSMWuAhAfcTFecJEuuf+snsFAbH&#10;J9AQ+liweCEIKEaGRuDY6TV5y3n/NW+94qPf++Q/Vv6qk8TfwfE3AbDMAvn4bXdj2tw587kIjg54&#10;EGWrmYMQAotZKJd95FJpOJYDN3ShJjQCixka2ISolHt6ouZJ7Z4wyvwhifCIzrQjiMASkIjXJ8yL&#10;DLNmyBBGTJgxvl7lg5OYIaHi1kJPtJHIGmohVjtpVRudQyqncCFAGODYxv7RKIhiRirOSkkQVjHv&#10;Egk5k2FBfZH4ow9KIw41gJUpQWW0gKirVSWwEQE405fJzBlzc0bDEGV0QttGUGVmJ/X/pdZcGE2M&#10;IfpiZ2h1TYDKDLIsptPpTT0tzU5JffdR+DYu9wPETtNR7xgAJGtLCdVyYxoU19DkU9ozbp74mqLx&#10;psew9kAqV0qq5h1XFrk2Y7r2n4yZNyN/SAwghQNIrN2TiGqjEak0UyEPQAEdGlS/Yzq8aXxvhL6J&#10;MBAJ9obo9lWF0oXgmumyQEHBqA0nlYEv5OpgcuzGh++444M//81v7ggkwec++3/+anNC157dSKXS&#10;c91qZUmhOoEw8GBbKnza1twgW1tb77n6sstKf9jd9yfPw5iDFJFNlu10eGWhCzOLyEhSKopYFe4V&#10;usSLEmFFeiEjlg6FAq6NTY1wUil4rqfmG6ocwam2GTBZwDUbimgk1Tyg0ZgzGlEiDLBW/SA14EvW&#10;37QsC7Yj4fs+bMdCKIDxiUns3bMHExPjjQe3bXzT5t/8/CYGMvlX65A/cTy2biOOO2Yh/ckvbz19&#10;07Nrz+7s3QXqW7AoBcIALXkbIDZAKKhlg4BheHQcrh/C4xKEWsg6DhYtXIaOjlkYGz4I6j6PaQ0q&#10;U3JgIIWtBwm6xiS8kMDnISaGBnDhOWff1j6j7ZZZ86btnzVzUfnme546847b7/x6b29XNghClR3I&#10;A8xpb8Wi04/0Fq5c9cRQ62s2YPjgtIGDg6n+g0Ntriw38XBrY4rsmFUt+LZXrtSX3In6ahA4FtiM&#10;YqmQL5VKacHDuqpXssH9eviEVXyfVIJKulwZ1/MyFBFAKGym9KIidKnvuZSHFmw7DWYzpHNAOm/B&#10;tjJgtqOiFDpz3CEp2Jk00nV5pHN5cA74FRWSroQBeMWFH7gYqwSoulUEvg8ZBAh4oCINPA6TChmA&#10;c60xlSorEibERwmIDhU6hMFxGCzbgc0sOKkUiG0DXGBweAx+EIKXKnqDFUsl4g2a2vQFoYf+wV70&#10;9XAsCuejY8E8uFWOkbECaUo7lzy3Ycvv9uw78NiOR+7B8rMu/N8Yln8Tx98EwAKUg/vjD92JE846&#10;e2Xgu+2qBIXqRCGU6JlSla2j2JVA6SBCk0FIFDNBVK0mtQTHnt3xtpHU/Nssf1P1D7FKScOShG5J&#10;r2Z6wpvKTAEwYMLE+0nMNDFJFbhKTLDKbkLR5KaMR3To2lkSBCnbjsOCgC7jzEAk1WxNHCaMwjxQ&#10;Ghog1nWpQ0QxIsX2aNdimHIXRkuiyxFREmUemvCGgDHaQ422S7W8BE2U3km2PDclWSKvLAJTuJ4a&#10;LCMQuSuDmrCZ0MV0CRhh4CEHHBkzOhGTVZtJGMHMCB3Whl8MXKUyGadJZJBqIBtXqtfsWCzwiD2l&#10;oBdYEoc9jSA3ujZCUHV9uF4Aoes62hbT1yEiJoXq+ybRlEYSwzdhR0GjHleu8zw+J6GqnyxAJyHE&#10;yRBK2kYB7kWCdhNSZ5SCEUu3NaJxAKKAV9ULwEVljm0737rsgvPbCcv+9pgVKyYufsv1+NQnojDS&#10;f+lYv7Ufl526Akce/5oTufRmVEplGK8w27bR2tI4MGN6+7PXXn+9yt77E8fE6CikhC14mJZR+ROj&#10;1TFmwjIy01S+YYjE7pFey2T7CYGmpibFOBMFVg2LxSi0xkU9N1LIGIRHmrYpgDxpEWKAvxTw3ABO&#10;ylHWCiYBxVwwoUilHLhVF4xSNLW0Ynh0EqMjo8qagFlz1w6NH/veD37kkcL5l8j6hob/Vn/8ueOe&#10;W27F4w88eJhbnvy2Wx1dOWf2NPT0C7Q0N2Ja20xAUnAegIODQyAvQ+yUBD3DoxgamwAkkHYssGwX&#10;QsdCYczF5GgOFnXQ6NRjelri8mMkxj2GB9ZXMVINMFEsY2B8Mtd+5Llkc9/Qiq39hzIz5y1dMG/+&#10;YaiWRmDqmhJGQITACwdHMpu+9evvhvxXkkpe77ue7Qa+5QXVlAg9wgNOw1A5o4vQhUkBoVTp1Gxq&#10;wbEdMIvAtizUNaTQlqpHNtWObE5ZJdjpNPL5egVSmI2qUJmNnh9CuAHcShlutQLf81D2yvDCEIEX&#10;QvIQTHJUwwDhZAnBwCjc0ENQLavalaEA5wGQKFpN9bNLKQPRYVGbOior2wYYq4NFldVHtVSCXyki&#10;natDOp8HsWyAcDCocUulhKCAHxK4no+MY8OybMjhMbWGyngjoL5bEQSUABZTm+LmbBoz5y7GngNd&#10;6Ow8hGwujznz5mLPrl3onyi212dSb7v28jc8//TDD///isX6mwBYHR0deO7392DdSGC/9+JTXxMi&#10;SIVCZ6SZSQ6abZBchb8IQaAz7CAVa6EEmrEUMsocRBwCiOCHQQlANHAkIYmlF/HiKWMWKAr5QJ/b&#10;xKESOIvoRSh6WYfjkt9JocJBjLGo3pUCaybdWx2cK58txghSlq1AgEwAJZK44oiFmhKFMBeSkGAl&#10;p/kovGcWGkhQXbSZJoCCkEAIBV6j7MQEbonClgmmyByxTgkxaEFCE6cV6aZ2HwE0Xa2coqMiqOa7&#10;CFFp2TpMJ6KyFrXhScMEqRCeyqSLTP4SgnXTnwZARaV0dJtREn+vadOoyHiMxxOhHR0GJWbcmFCw&#10;0uSVKlVwycFDDgtKIM2F4SlEpMuLll9C4pJFRGrNVdR5UTkpYwjLoMpdiER7JRlKYoAqY1HxbP24&#10;6cxHlRkn9X0KKRGKEISr1HkuXUjpo1oud4Scf2uiMHR+y7TZ//LJf37vi4WJPnzlK1/8L88HTz/4&#10;B2zaO0rfePlZxwpwVq1Wo+vP59JobqrbdsLJJ+4fnfjzBM3O7S+BEBrmiBca3Y8SuJuit9A19GKQ&#10;FW1+DKiRKrTFBQdhQHNzo6p9p536VRah2vxRymAxW1ltJMaC6bcaDZ35daylV5lxFoMUAr4fgDEZ&#10;bXBANCCUUrHKTgp+EGD6nA48sXY9BBFgloWu/uFZt95yy7937j/4oa/ecMNjG15YL4869uj/cn/8&#10;ucMiAg6VhYniyH6vOrHksBWLnExTMw7s3oOurpfUGGfqHqbVc/BUAJvUa4AApByGpYvnoRwSHNy9&#10;E0RISFoHQSiGPYkRl2BCprBqcRve9g91WLtxF8q+ha179py98+A3X+v7Pg0lSBD6cCtFNDbUa5kA&#10;dBKRxNjEpGUVi/PSjgNLt2+aMTSk00inGpFxbNjZNNLplCpcDArLSYNZNqhFQZiNQNJId1nyQwRh&#10;AL/qo1qtYqxahj85CjY8qRKbKi4mCmPw3CoCzwOCAETySN8XCg4CCYdZOmys9JGgFIxROBZDNmWB&#10;Zm0QSzGkjKkMUEEB2xjg6PHMhYAMFTMeiABcELi+DysHzJo9HRnRiPyMufA5heABpPDRmE6juT7T&#10;15DLHqiwho6NW3d17NqxDRWHoFp2EYQhLGYEGhQQPJJ3ACqqYjEGSGDVovmYefixGCpV0dtdQndX&#10;N5avWI1p06ZhcKAHY8XJ1z697rnl5XJ5fWQb8/+D41UHWF1dXejo6MAHXncRNq57cZXLvdf5IkQo&#10;Q72oK0aFas8hi8iIxQlDU0stDgmSKOwH7eOh8ge51GnqGpCIJCDCH0fKZOL1OCinoYmpWRVlqyXS&#10;g/Um0zAYNdY4ietSbA3VGRpqJ2ExGxZjminQV6cnCEEkuKSR6V6Eq9RVRwjQhNGSqz7RoaAa928T&#10;SkuE0QyAocbXJ+J+YtG1mrQMuJIReJCxeCi6plg7YsKYqsadCvPFwm1p0KwGmQICHEpfxwiDRe2E&#10;wwCJ9S7ahsDS9QyTQM/0rEy2ldTXkhBwSxiiTy9gMCFr3ePE6O40GyalZigNi4gYXCUGUKLldY0v&#10;gIGBgqBYLSEI1c4UQoDYTFmNxJ2nw0ymfEVsYhj1ne5TasLSGoD6XE3etq1sL3gyfGuuSt80gepM&#10;5YFVy+pxKXRoUlkFUEpgSeXq7vmeKllkWShXy2CUppcsnHNhV3f3irOOP+4fz7zy6juuvvoa8fOf&#10;/+y/NCfs270Nn/rnj08DD44NAh9+6INp5q+pMYfmhvq1LctOLMvx7j97roa6eqSzuenloYMNqgqB&#10;El8LbTgqhPZOMsyWAeVRu2mQLQARcjiOhfrGxihUbTyPKLW0sNpWpXaQtAZILibJjY1ZrOI5BBog&#10;U0rBGFPeU0KZdxJTwkJqnaJKWYQgDjZu3olMXRYSEm65hOHBwZXPPPn4N99+xWWf//QX/u2+u39/&#10;u/v6yy75L/XHnzuuuOIi3PyLX/aefPKJ1+7eveuj27bv+Vhfz4BVKZZx3KIOLF2zGsXqOCYnfWTI&#10;AOY27cTtT4xrgCphWRTpbB36unrBQw8MqvC1Q1NI2RbWzO/A6a85HfsGxvDwE4/DdQEvDFEemyBN&#10;dR5ra26Bk8rCSdlgjCHlpJFKZ2Cn0rDsFCzHgZVOo1x1wQVgUQZqW6hWVdUE1w/AA45KqYxC4KI6&#10;UYVXqQAS8F0XpWoZhUIRnueCe76qEcg5eBjC1PK0KYk2iIwokGRZDGlmIWszWBkLtqVMXTmxEVLA&#10;YQwOtUB0PUhiwvNEKh1V4EPoeZAIpT21LAvUpkjbKdh2CrZjI52ykM1lkEmnYVs2+ocLePChx1GX&#10;cQCHweECF5zxmjsKDR3isYcfu6RaLhNencQxx6158rXnn/PRxaect+uHN/xgecf0nreE/pJLB/oO&#10;zrLyEkBWzQpCwGYUkjGMjRXgBwEYIUjZKdTX59CQrcf81mkDSw4/dusL67e+ti4/iMnJAsZGhzFt&#10;ehvGx4YxUixPb87nz//5o89vWHfrL+R/Z7z9PR2vOsD6xq++g0vnn4EbHrqLvP+C11/sCn++Fwot&#10;/FU/VYo/IiBg4srgOowIk16dQB2JUJrR/UhIcO3rEgcKNethRN56sZVJAKMXN+WeHlEVNeyCOhWp&#10;AVNm3Y7eo3eoJPE5olksx0kpcBWV+KHa5NBocZLMkDlvUqBjfhGzWMbZXsiE11cijVImPhLF0xO+&#10;MkYHRiSNwJKIUFNCnEtMqZmE5D/+muh95s5p1JjGzV5ErJyUANe17wClE5BU+znpa6NAVFfPvE+F&#10;v1hNv/6ROirCnLH0PuKMdKhTJpArq6n6ZVhOA9/1DpIAVNIImiTJCRIhdPUiJRaCwEPZreosNgFm&#10;qSxKocdGDFrj/okxelzSx2j4opCsVF48XuCpa2I6GYHETFiSuVTPgBpjaqFIGoxKEB0aYFoXpw3g&#10;EHKBECGYkGASqOiCv8tWNOPKk0+cf8dtv/vOvTf/aFGude6PTj7xpImOw0/Gr3/wlVc8H0gpccEZ&#10;5yJf17Ac4AuqFRW+tBmBwyiam+orrW1tz/37R98B0tTx508YCtTn65eWB9EUhlxl9AoOIcNocxYx&#10;W4bd0y7rZtwK3VdBGKC9qQWZTAZhwKNwtQJYVJnvOo7aIEXPYoKRTT6jidCkmWPM7khK44ulS+pI&#10;IAxCEAqVOas3F0ICnFjY39WPkdERBFKguaEJRa78bAql8qrt23f88F8+/Ymvve0d137vhzd8u/ye&#10;D3zwFffFKz2OOvYkAMDHsWAkn597/8TApuurpVIdIxKnnXIi3viRT8D1fGx6cRfW/+GnOLp9L5ac&#10;Nh23rq3i+cFJuG6I7dt2wbIV4PKEQNWncDwf01uasHrVKhzxujfA3r4da9dtQDUIYTE19zU0tOCI&#10;17wOoaAoVqsoTRbhBiEK1SomJ0dRLBTgV10EVReVcgnVahWu66oiySEHEIJBKNaI2cjXZ5HP5OB6&#10;HoJQIgiUtYRtW8jlHCCXUvMqIbBtBmY5ulh33H8ETLFRRCVYGcNfw3Ryqlj0NKFIEQhGaUCZHdqU&#10;ekR6vgiC0WxDZjKfbx6YMXt22N4xd1Yq13ICFaCOwxSjxRxwaUMIwHaoTvBSAG9vzygeeWodKl4Z&#10;TiqD4kRRWqG4d8GKo/6w9flnJgWz16QaWwbnzGr7xq0/+sGGT51yHt78jne8WJd774Zvfe2Ge4cO&#10;rr+kUiwtEqFoDb2A5CwrbGhvZ5v7Kyt6+p+0uQjBKEVjJo05cxdhsLcPXnVyaPWKZd+bNWvh6tJY&#10;3zS34mN0cAhNTc1obGrB6EgPGRqbOP8b1/zDj6p+MPBXH4R/o8erCrC6u7vx8PNP4tTLzyVfef/H&#10;T5koDl9GhIAINLjSIlOl0VGTbARrouwuEu38hYhjOTVaJGJ4GPN6oi5dkp8iGlZocf2UnEIYgSrR&#10;gCI2alRAxBzSWDVE30dqFsOag6h0WduyQRnTnkdaEyal4jy0Wzq1LH19iEBfHMxIgAC17UBN8E/7&#10;wlBJ43sjiNyJRYJ9UvhHRNfNNYClSfF4zffGi3+isCEA3R0JfVtEaxugjES76LI+EZDWAuJQF2tl&#10;+gNqggOYBhGqT2hNmDb+O6GrSmRsqcolMaNoAFnst6yvQxtpkQioRL2MiKOiMdcXBWBNKFEzUUx7&#10;p5WryhE7EFBhOt3fhiWTibObcG08VmOBqUycm+v6m14QIhAh0qmUGjNTNhMGYBnQRUAhBEHIOZJY&#10;0FwDF6qIkmFiTNkQolA7goCDcgUIt27ahNmzZh289PJL7rrnrns+MDzQdUq2oeXLzQTr3nLFNeHN&#10;t7wyNuv3tz6J+x7/Ay54zbnHBjzMlytVXXuUIOek0d7Y0t0xb/72WR1zgW/89M+er1wqYHIi4/Mw&#10;FCHnVEZtHOuqVE1CgVCEilWMuCR1b0KH68LAx7T2VjBqqZR5rb9SXkoMtm2pMA70uIm4XRJNQzVP&#10;f8LmJILAJrwtE+wuUaJkY/eiLPWUkWln7xDuvP8B+KGPMBQolUtobGrCyNgYUoSCVt3W3Vu3feLb&#10;3/x65pI3Xv59AMP/UyGarq5DyObz8AMflKkQtVVfj+27e3Dnb27HU4/eiyNzZRysa8YMZxj/dAzD&#10;zpSPPxzwsXVfiIpvI52xEBCKaiDheiGCkGO0XMLzTzyEsbExiJCr80uJJbPKsFiIH37ve/D8EDIM&#10;IXgAQxtTImERS7nNM1XEWEqBlKRoyKeQzWdA7RggMVA4dlrppuwqHF/C1sJxxfzqLEgiwKjKXvar&#10;Lgg4GAVS2UbUNzYh4zgQhMAPVZmapoYcCHUQckDIECL00ZJOyzkzmrdPm1b/k7Rj70rZzZ6dzRez&#10;dcRtb3BGpy1YVUXd7NJTT69fUy5N/gt4lVpayykphcel2igIAe7puiM8BMKgLD2/lGKpaePeCIJx&#10;Hx25dtnUnA767/5231f+7V+vo8LNOdlcBcTxLrz6uuRYEFLKhwE8wouTmcLQwaz0S2ieMy94tpMc&#10;/uIX/vUugDRSoiIsxXIF23ZsR1pwZFLz3UWHzX9+9qJFT/Qc3PkP2UIJpVIRnltGvrkOI6MWJivB&#10;wp37uuZWPO//Aaz/jaOhoQEPfOkGlDfvX7Vv70tfk4Iv86VEAOWBwkUckjKZZJG5H6DdxVHjBaU1&#10;4TCW1CajTG9OY41OQo+EJDAwhVsTVJGZbqfqllg0LcahmgiokBiAJeFdpMeKljhdSFnvClQR1TjL&#10;UbnVq+r1lmF8DFABSSyItX9HXlwScUkX/SmRaCOpxaAGAFKi3Ju1LWVcFiLitJAIg8ko2y4i0SIW&#10;L2bS4vAaovRe9RYZObszzdyZ0K3UEwmREpy/XNFjKINASoEaWEISfRqX4ybRmIBBkBHQiz28SOIs&#10;+o0RwUCjcyfuoIblhIyBoXopZuwIoXB1MV4zNpnOehV6/Bk2LhLHGyuGBP9htFwRqyoVQ+mHIaqh&#10;B4syWNRK1KVMUIkJ/RjVGwrjZB6r9OPwpLEsUGFr5aCjkkwIhOAIiAQTXDNwoXj8oQenX3Dx6/dc&#10;eeUV1zz28COf6zzY87tdLzx6c8OMmd85ac2aQ0eedAq+873v/Mk54YUXnsFnPvXD9LqnbjkmDEIE&#10;QaCBNlBfl0Ndvv6lEy5+2+DAvs2vaI4RYRUTIwOEhD6R2lVf1aiTCEOOkAsEXCgzXc6VkH2qHkuP&#10;25RjYfr06XoDpmxVzGbFshgsHR6kJuxO4hEja3zXEvDcgCk9/EzCSPQsS83wkjirkHMOUAJJCQ7s&#10;P4DR0QFt1MtQKpeRy2bQ3t6GwaERMClRkbKxp6vzE3ffcsvSH33jhk8tbZp1IAg92FbqFbXhKz0K&#10;5SF4ogiBAGnHAUk34+5HnsPgbx7E8OABgHCkZgBLzyqjrxCAz0/jjLllrBrhOHAowNb9DOt3MfQM&#10;plDhKXBBUCiUwCTHilWHYe++PvhugMmJEkTow55bhzOPT4PRevQN+aiCglk2LEslB1hUJf8InWRE&#10;oNYUYzJrVBREKH0hlQLSq0pLhqKRCiAF32HMz2azIpvJuBnqDFKQoWxdHq5XPmgzyZtyzZi5ZPnC&#10;/rI8Y+1zz1ulchGjwwUQ24LvechmHezb343C2CSo8NHcYMnD5s3onLt82Y2Hr1xy0xHnv7mzPNyF&#10;fPu8qB1/d8cjwKEuh4ZbL5dB9V+I9BZTSuBBhaEj1lUfXEiIMASC6mhD1vliVbS22jT3KYsqDn5W&#10;Q13QlMmM0ukzkJk2xwPg/Wd9SGKhcEX/wY9ufw65XF6IwGOM6o2ArkwgfB+WTZHJpasAJhYdtvTe&#10;Heufv3R48JBVDDiqpQpSzc2wnCxcz62brFSXPLV1z7pdP/smll7z4b/q+PtbPF5VgDW8bRduvuve&#10;7Mevf8cHy6WJYyml8IWa9KJSFkA0wUWhG6o4I0YpLMJQ4TpEovVM0booEwu5TOCoqaGxxBEzQTHz&#10;UcPXRHRAYiFPvCepfZLEhF3ig0SLl5pgGRS4ECEHh8ocUqm2saBQCu2Pw7RtRQIQSqkYNfO9tUoa&#10;kgBjcV3AmK+Ja/jVAAoSZwfGBptG8KvuIwI8iZsjJlSmw5YRzjItRIzWJBbUm1uRkLCIssgQBgxL&#10;xaKEkkeCe6EoNVAQ2Hrhl5Eni2EddJvImKmDNFmPiEKaKq06HgPGloPU9H0yOTk5XGJXtIjwMjYR&#10;pifM/6lqr7JbUeECSM180BrXaSGV5sxoo2QE+BKAO7oCBXaFlBBcwPdVnTfHtnVInNZ8JgqtR4hc&#10;XVgoVb2xP+YzkiV5JLhUTu4UImIHCFSSBxMEOcqeFdzf88ILL179vo/+46UrVi6/+IF77nr3+vWb&#10;rxvo6zquubX1vc88eP+On//8P3D11df+p3NC5+4dsG1nHhfiSN/1I/dpRilam+plY13+yXecdXLw&#10;00ee+bPzi1v18KvvfBXCYjaRgoRCJRWo+nUi0lqpwSEidlaVw4nL53D9u4aGetQ1NEbZgTVZhBaL&#10;7EPiygJmPMQTjslYNs9YlIQcgV9Ec14yrUMaBEb1hk0IhIEnVi47bN3TT7UsGhoba+MAbIthcGQY&#10;8xfMxcyZbRjqG0YIIEVk6lBX9+W33far1Ovf/obPWszZNj42Jpuam/9sO77iIyhDUo76uixKvsTw&#10;4CC6u3sVQGYEVBC4tITWxWWMHbRQRBtKQQrEGsaSxRwrlku8/qwA23dW8ehTKezsTiFkPl546XmM&#10;h2n0DYxAkhCzZ86Ek6IoiDwGRhpw/buOxEjQge/9+NfwQw8EDFRo8Mso0oyBUKETOxxISkAFhy2B&#10;ZQtnT2Yd6w+V0sSOTDpXrm9q9GUY9re0TYeTyk5aKadQ11QvMqlUqS6VHm4/bGURTl4CNNjbW5pz&#10;392PXHnb40+8ZvvWF9nESBcC7iHl2Fi8aCHymXqMjk9gcPAQZjRmsHLu7K6jjljxm5NOf82Ni065&#10;eA+4K5JM4k9+djOaAoZSYXheyrb+0aHiKsgwRygQcAkpQsgg1Fm+EpapTxoEsES4qSGf+dTpF7/p&#10;gWe/esuXJQQIUxRAIBBAiIKdyf6XurWvswfz58+a63tullECZlOlfWUUDBRpBmQzziAAf9FhSza0&#10;ts8YOrjfmSkpRSAEcpQhncnArVZtCXFmz4M33vLs3u7grzfw/naPVxVgFUZGsG1wuEWK4GQJDiKA&#10;0OcIQ+3DhASLrlmihIWMShOlJs1faKbFGEHqxSkRBoxfi06JpLu7sQqwCAHVJqRC61CoYdDir08E&#10;IbVBKEzB0FicHAeOYoagJjRAidZpqMmZOcrYMZldpxPsVBtofYySMJmwmKLjojpyL0f/a9Bi6iea&#10;Sn4mdhHpRKTy+xEJQBGxiBGXYjRGmvkiiTAIEmaj5o82QjVh1eiXiQUckAgjKwmdkKCvhcCUR2Jx&#10;sqVMGDwaGwwkAJCm1oT5btNvEbsEHRJOqGNMKDAJQhCPjej+Ig+zKEiY0F6ZMHKseyOEwPN8BIHS&#10;DAqpNgkG4EpCIHkYjW8hTV8DkV6MxFcTLddSLbSe70FwjnTK0aDIJH0kg6WRsirKZgQBAhEqv5wp&#10;w8WABAKCIDQMqgakQkJojRIFhUMpCm7Qsmjlyp6R/p6L77/r9ms//eWvfW75cWd88e5f/ejx22+7&#10;++u9h/q+eMoxR1z1/L13l/6z+UBKiTULV2LugsWrBeczSuUqhJSwQJG2Umitaxhtb29df8rpJ7+i&#10;EJdFbTzz0B0478r3zCsPT1IpuPa7MmVyEkJ3EWpgpUIvMfBVG7eQh2hung7bthF4vtYPqjaydAHl&#10;CFgZYE1iniEKL5sNUeK5hNG5mWcx2gzGwWuZkDSoeUki8DyvJZ/6lwULF3f4wfZvThTLGQILDiPo&#10;OngIx6xZA8dOo7u3BwgJpAyZPzJ08Ytrn5v3j+97/6e++t3vPLjuuefEcSec8Gfb8k8de/smsGhG&#10;A/n05386bd2j97x2YnwoM1YYicCxhAqzUkJQKFOkGLB0XghBD8AmgG0TeAWKQ/1ZODLA8SHDsuk2&#10;9rrALhLgkD+AvdueBVKNaJ7eCkJSYETCCwJs7axizYEuNE+rQ0uuGaOTk6h6Fa1NcsBDgWqljDXL&#10;52B39wB27t0DEUoEnrJjGBteFFx6+WW/+Oq/ffAPu8ZLIPTll0Qz9wsg9fi6/QvXr33xgvXr1r61&#10;c8fm5eNjXSzgHkCU/5UUBIODo5igY6izBV6zalHfUYcfduvxJ5z00xXnvHmH9EbFy43fTNpBJWM5&#10;WeKfRkQlH7j+RgmyGpQ0BIJACl1STLsaB4GADHzuSHF7c1PDJ9/yhjft65JvIoxXW4nkerMm4YUi&#10;tO20n5F/2tLk5Y6SlHjt6e/FORefNWNydJA5lgWWthF4ofacpEjbFHkne5AQIqWUPXe1zthrpTIz&#10;mc2Qti1ACDi2gyokXIGlP7/l3hxsZ+K/Nej+To5XFWBt3LIZkIRUPZdSIhHwEF4gEBhNSCIgIyXA&#10;dPFUNQMR7Y/FE0U+E4t6Uu1A9GrIk0wTEp9IMlVGl0OicJdI0mGoOYFe7VVtOUieCE1RUKgSJQI8&#10;wTAltE4E2uNJQR7CLLU4m001hBJLaraHiyTbpLP4kHCPjrFklGlp7gfRwqsX2USYz5hwEu1/Fd0E&#10;SRLRtdqrCG4lmjCCtwn2ypTGSIbUDOCM+omo9lYuBQLJckBCKsBrMRa1odCBTlNHLEq918ALRCdY&#10;JXsrsfhFYU59xeaekqA8CRgV3tIZqrr96ZRwYlRyySQxEGNISsCFQMV1daq/Ci8x0ChrTei4KNOG&#10;qxF6S3BpJNF+ZuHmQsL1AgSBD2ZTVTg4ui8VZjWlcZSBq2ZoSBzCCsMwZkfijo4GkTkbFarNORGR&#10;VxzR2rNMLotUKr28u7vrE5lU2t64cf0199//wIZTXnPuppWnvaU0MMYO3nXzD06ujPTMPO+7T+xv&#10;Wv6thV6xsJz7fs4PPDCbefUtjTu++9Ob9m/avy04+zXnnlauVh3PU4bahBLks1k0NdXvXb161f6q&#10;98o2v4ViGT97eAO586ab5nNujEX1QskFwiiRJuGDZUx2Ycx2JSQPIUSI1vZ2FV6lteCZaqGekBKM&#10;0Qhcmx40lgHGdyaqY0qSDDGJGOJ4/0VqkneM1jTK4JVig2Xb6z/w6U8/9rVPfXLR3r0HPlJxq/TY&#10;NWuwbts27NyzG+eecw4y2Qw693ci4ByCCDI+MX7EurVPf+Ntb3xD6jOf+8r9v/zRj/2r3v2uV9Sm&#10;yaNYCpHPMfKDH9w3/dMP33Xhoc5dbx0vDB7t+WUrNMaWibmKMgZYDagMe2gMAziejXC4HpWhFKqT&#10;FoZGQmQIMJr2Ma21jFUneVjTIhG0udhdlHh6Vx32dnkYGuoCJJDOZBA212PdC8M4bv4OhF4Vzz7/&#10;AirlAggBWtqaFcNdLuCCk+dj5rxl2L57G0bHKirbjxGs37q11XUrX/v8V785ce7hK59/OX3avY9v&#10;w9pN3W2P/OHBdw309pzY09W1uqd778zh4S4aBj6oYSGpukebUuSJh+Xzp/cfs3L57084+ZSfrzz/&#10;qi2i2Mf/1Magra0FnHN/zqxpNzm2f9O+nZ35wA/WVN3q+UzyiwToYghOAYkwlCA8mEgx8u8zprd+&#10;d3JiYrxLT/i+X01JEeoMaAIp7NCx631Cwr+4jwcnJdY+8QN8+LP/scBzS2q9EiobnxLly5hOO6hr&#10;rjv0lX94HQCU8o3Ne61U3WlEZ8BDCtjMAgdQ9QK2e8suElLyF1/L3+PxqgCsrq4uAMAPPv5PcJw0&#10;8zyPMkrh+0HkniynfMbMSbFUPV7YYnaKQkrlLx5NbMlwoDmSgmUNPIy1gglLMhoXajUMCUmwT+qz&#10;enI02jBzes0QQWpgFZlP6QUz4WEUCg5KJBiUxoILo+Ex+hvzHQLgoib8Zq6jZqgmd8Tk5crE6SWb&#10;xO7R8T0lmKxEEeka5Br1g4ZYMuYLp4YZ44xJkwEZW0Vo9Vf8/+haoH9jtHdSWzpoUKjF/2qBY3F2&#10;pjRZoCRyWo9u1zA6So1eO4FG4Zz40vXLcQaeFLGZJ4m4pZqWj0K/JAGK9JgpVzyIIFBidD22IksA&#10;5QsRu6cLqRnFWqWFyqCMQ5hcSriBDz/wwRgDsywVyjL+sRTa/iPZA3GmnNR9EQRcO+GbsR43hlrP&#10;TV8o5V7MGsbtMHteB+bMnoO1zz7NKyN9+0LK5v78J/9x07233F4olyp1wz0HUhknvK+1NPTtAACA&#10;AElEQVTj+AtXvvCTf/lIpVp8XVB1ZwW+b4U8ALUI535pMCiUHv7617/7MEVwhue7CELlIk8JRT6X&#10;Qzaff3HJ6RdOFHv3vaJ5plwpoaklTwUPcma0Sanqa/JQ6a2EeabMqCQx0FKRQ6F8nGwLzS0tKrtP&#10;awYppaDM6GJU21CzCYxGeayHVL5rFLHaXY0XYy4cb4r0mE08c9HWTD8nnAtQyu4a6O0d3ry7D5dc&#10;csVXfv/73yzcs2v3Gw709UNIiUqljA0vvoA3XnElHn38MWzZuhUB54BkmCiVlu3es+sH//avn/v2&#10;e6//8Hd/f9OvS5e99cpX1K5qnJyAm25+NP/SM49ccHDvtuuHxw4d7fqlNAhgpywwzjR4VywhJUBz&#10;Yw6pXBMevLeCY9wSOlrSIA0MTnsFrYd5WMJ8VCXQMItjZJhiZodA03QJOyOwIOzB0qX9+M09OTx4&#10;qAG+yCGVcjBZKGPLgUNY1d6KM864HGtf2AjfK0MIDsuisCwboWcj4AKL5zbjLZedgl/8+ikUSlqG&#10;RBm27zuw8rbbbv3Wlddee+Wn3nP1gbgMlcS7P3Ur1qxe0nrrb+78zPOP/uG60YG9tORWUHKrCHkQ&#10;bfakBGxJ0JJ1cPiC2UPHH7H0zpNOOfEnqy649iUx2cVfCeN69mvPNP80E3dh/fNrn5o7Z+7T615Y&#10;+6Px8YnX+371zRbkETbBnvps5jNHrVhy5/B4ITzhynfBu+KdcAhQcT2EMojmJcLgMSLLsP5yBmuy&#10;UgQa6rMVv7oo4B4EUdUGDJNPCVCXcryWutzBI9asxtwF58uPfub6Q6lUFpAE1cBHVnLFzIPAh2yo&#10;Oryp6gfjf/HF/B0eryqDNbpvP5YdddRcIcNmohkMrovemnCdYTlYBAxEtLNTdKwp9ByjAFKziCcW&#10;FlKLTMwCGOmJEqEtIZNlegxo0B4lZkeakI6rdxn2xOzbIvMmSAlYVKe9m6LOEgmdE3QmnM6IM99M&#10;jJDWWDYksifjq4tYLHXNIuHllSiPI2PzSwNk4nMkRfxEAycRgRJzl3GoLQFzI0AHJAOnagkmisEz&#10;7WuYvOS/TVgtjnFGwJkaJsi0p9SNadpYAwATitAJly8P0BF3fxxrlomrRc3fEUcV4WHNWiRAmgFS&#10;SZRLCECocvP2/ABe4CGAqqVGKTW+gjp0IrXHm2ErTPZm7fea6xRQi74bBPA9F4wS2BZT7KYwRVyV&#10;3YdxG68B94AWSKuSGUEYJPy3Eu2VfE0KmDC8sQ4woeCMk1ZWGgCmtbVXp2fxgb29o0cO7t3+ubrp&#10;bWsJd7cvXTR7smn+miPLxcp/lIuTTYXiOFy3gjAM1bNHCE3b1uywUnp7Lpu6wvOq6Uq1jFCGsKCy&#10;81rq0kFLc27tJ656PfIzF76i+WXvrh0IWqajUiwEpgWFDBEKH2HkfyVqNnUysv1Q9x6GIXzfR3Nz&#10;A/KZnM6kVIF6ZllIZ7JRaSfjum7GQLz5if3piNHdmTWUJF6T0UuIbV+lmnciz7pIl1kglKxrbm3B&#10;mz5yHT547TUjJ5566ie8ij93X9f+I4UIYDsWDh46hLVPPo5rr7kWt/z+V1j33AvgnCOQEmEpnL5p&#10;00uf+NIXPivf+b73fveb//bl8of+6Z//0/CrlBLLD3sL7rznpdy1bznlpN/97OtvK0z0nyuE15TO&#10;2ahvbEPIOdzQRej7qFYFQq7MKLMOhS1DdB4awFAqg11p4N2vH8fcZQX0D6sNqW0DWVs1Q/NcCdlA&#10;UCEEDVkBEgILFnB8/MNFHLkshZt+m0NPsQTPBbKNHpi1DYsbLsKJxx6L+x55EJ4QKq5AAOo4KHsS&#10;m7cdxILZjbji0hPxq1ufhOvpzQMl2LZ793G5VOrbV1111bt+94Pv9P/0/i3oHK40r1mcv/Bz//zZ&#10;a3138LiZc+poc24WQsvGjv0HUBgejTb5QkikmMQFZ502edHFF3/q6HMuvSksDHr/3WzNo48/EQDk&#10;xo0bD/zbJ0//1oc+9/3fwy2e1pRNbz7z8qu3DWx9BqvOeD0AYMwFpmfAOJd1lMiIJHDSDsm1NxH+&#10;XyjL7k/62Bx4TWG5MJdzD8SI7IlUlQsgUZfNeI2z547lp8/CeRd1oCGXH8vaKUgQeCGHH3BUKxUT&#10;GZrhB2JuqVQ5IKULQv7vLv78qgKsidDHcGF8loSskxDwOUegPUOkTs0H4vWUGqNJvQBRwhBoAWrs&#10;+GgEvjFHYoJ4NeOLmDU68nqP9UsygmQa0Bh3ZwFaE3jSJ4LR3mg2h5hXkjOmzhSisZ6CEJ2JSAgE&#10;URORRSztx2RuJ+GVAyiBbEI3ppHSFBoLWvwevaPWukEkJEZJPUgE2mJfK3PPUXJgFBmVkYA+zrOU&#10;CYbIhDChF3cNlRMhzqhpapggQ4DF4n3jhm5uxER3Y+uEKcJizSHWUFMwDB2N2+LlkFgEPhHr1Eh8&#10;bepnrI+C/rdMvMcwPKEQqPguQh6Ci1A5chNEjIVhQxQDokJYNLrRWlsI8y8uJQI/gOu5IITAsrVZ&#10;rV68FahSwIrphiLJh0i3lSXV2OOBFzeCuRfzVMi4f2NWMBbjW5SBWQzlShWUWmhra22qVguL57bN&#10;v7mzZ++bK5az+dRL37O979Def56YHD62MFmgxWIBvl8B52EEbqQkkAGDBU5K46OZibFx+L6rQD+h&#10;cBwHuWy2b96cmRtnTW9/xRYDqUwK+198zvGCaoMqZEtURuoUo1EZ1caB7hdlJKnIPvWe5qZGMKZY&#10;GRDlXWdbFhhTyJ4Rou0s4ueOmOfVBH7Nc03ir5M6nk2kCh+bkGjkNC8RsdbxbAUIIfZmMumdmUwa&#10;hBB07enC0cvn7n7nuz/0/opbvLl3qH9+yAFi2Xj+xfWYMW0mrn//R5HP/ARPPvEkfD8AEQSucOsP&#10;dR/4xM9//D3nbe9+97e+/Y0vFaeGyaSU+NyXf4un1u3Nnn32qpN//PUvvW1kcN/ZlFRapk9vROu0&#10;efAFxfDAMPxCBXnHQX1rE7KZFHxO4fk+PM+DFBxh6GE09FCt1uOHj1JcEI6gtV7CC4FyBYAAtuwk&#10;KJUlsi05OKkWrFxRRjsdxbRSDk1uK86pNGHB8lb8ZP8ktoxX0JQCsvkJiM7f4vQTzsZjz9jgwlfJ&#10;QwLKhoRa2LxnFGuf68a5Z67CRRcch9vveh4hF6CMIgDFS9t3nkd/+asvfOiLX/viM5u7jvq3z/7+&#10;+n3bN548OrjfqW/M4KgTTsSxR63GaNnFwf5BeFYh4X8lQCDw4HMv1W09OPGPC+5+dvmRRx/1++Hh&#10;iZdeWLe5et75p/63rDGOPPJIAMAz//CWHgC/Mq9PX3Vy/CbOATA75LwukixAwkox4eTzIhTyL/xW&#10;oLOnF04q0zY+OtRMhAfbZggDHieNQSCfyUw0t88Y8UKO9hkWMplUFZRKSEE49zA0OITJ8XE1+IXM&#10;1tfXL//p2k2Py8FXxkT/PR+vCsCaO3cuAODiVQswMnwIUgYEkoJLgUAq79posTYfogSMIfJiAoAg&#10;5Ai4mrXiUJUBYFEZv2gBNMtsxDoA0c41xiu6vIkBANL8lQR7MXgyXjnRqhzBtRgIJObHGMCQ+Gql&#10;VPcnQBHwEMyyEueBylrSZpSihtlInM8AKg02p5psRiaKMoEq4k1xfHUyXt5rPotY+1OzN48+TBKs&#10;YCIsqF+PQ28CtcgmDiMmvzHKmDMLSxTJVO81FYrURj8ZJo4vZ+o/Y7vZKZmdMCEv1Fxr8vpMIeqI&#10;RSDG4whR6R2pU8sIoRCQqHo+giCA4Ho3TSmIpKoim9RO9dRW50tOflHmn/k6/TttLeD5qsiwZVmA&#10;0KYi+nthwujSWETEViJmQFIowTrA4YdhvBGQEtzcS+KhMD5UURQUpvKAYsqK5TLGxsaxcP4SMjg8&#10;eL3lZHbTke5f9w+P/dOBnRstId36SrmIqluCH3raFDa2rwiFgB+EsG0H4+OTKFYLCHigr5Mgm7ZR&#10;n8vuOPONb+w5tPcAXunh2GlYFmbYtr3SK6lFQWjWyjBVsX4vrhAhpAAPw5jdJgQtLa3Rg0IoAWVU&#10;F3JXzCqluhC7GUi6Ac36ax7beNNlkHzc75QS8FABf0IpiCQJJl8AUmn6VF1OPHvKpW8f2f7kAwCA&#10;uUvmonPfXsxftHjtu95yxUer1dKPJgqltkBKcCZx7wP3om16G97/4Y8jk8njwQfvU4kXXKLsyoZ9&#10;+/Z+7Iff+RYuffNV3/rMpz8egaybf70BOw6E1ujBfcu++X/uvm5gcO/lbnWspbWtATOmLYBlZeD5&#10;IQqFIihjaGlvQ2NzM9pmzURLSzsmJ0sojg6hMjEMN6yA0jx8z4MFgr4JBz/5Hcfqwzw05EKUxyjc&#10;SYaxXomSK1FpakXDjEXY38nh9byIY+f4OGZ2GfNbQiw8oQsfP8fBfS91wO+xEEiJDNmKI2etxJJ5&#10;9di0swKLEHiSo+pWwIiAbaUxPMHx+/s24aTjluD001bjwUdfguCqhcs8pNv27Xvbl770jVP6BoZm&#10;TQwcyPOgAk4FBofLWPvk09i+ZQckAMd1MW9WczBZ9q1qxSemhmilXKb7DuxY3Nvb9eFdOze/7dmn&#10;n3piyZKlv541o+VpKeVQ7Zz51z2IEACYFfpBWkJqjz0JixDXSVNXhH85wNq3rxttbS0zSuPDOSo4&#10;mOVEyToAwAC0NOS6245a01/q7ESuxQcc2+eUSFBJvCBEUK2CixAgFgSRVDIyHwCC8f/7o4SvGoMl&#10;pcQlRyxDpexqWYLKGJOQCQ2W+pvKeKOQ1PmEiRpqEvFOL+GrDeM1ZYxAo9/JBMNUG/yKQUeU/WZW&#10;eRItYPG1xMDOfKeMUt20OR2XoMyGYXXiSFyMHihhKlQAAg7EgDE6F2I2qyYzEsl4VryYJpBTvNtA&#10;ZCpGkjKimrZAfM4ks6TPHsOK+CAJ4JHgsqLvNqxJAsVGICLmG3U4USZrOOrJSCb7hyTYK0XNG84q&#10;1kFNbWKjiYsuFpE2JsrPTBp4JkZFwuYAAKbyZCrJIL4fBT4YJA8ReAF4oMKalFEtsjZCaqFLqlBI&#10;LuI+jkZ07L4OSRByCR4G8MJAi/t1ONmAKzMISILhmzJGSDwkICjABYcfBjUMaaKHNFMaX4uy+qCw&#10;GGAxwLYZKCGolKs4dOgADjtsEaZPn7nSD4Nf1k9fuKvn4N66jRufs49YvRopxwbJZWEzCs934Wsn&#10;bQEBJiXCIEAqk0F37yA8P4jK86iabBQtzfkNJD2rKt3JVzzHjA4OgTJWx/0gL7T1SRh6ke4qLvhs&#10;WOIEOJJSl8+RoIyisakBXMdYKGGwKIlqZEaatAiIxjYkSUYrOVepmpuAkDyWKOh6c0EYQgqhDDDB&#10;9fin0XMhhHApJY/c//Pv4vxr3h/d7/xFi3H7Tb/CG95y5V3veuMb527bse3LE+VSmlILIhT49c2/&#10;QUv7DFz3oQ/DStm45567UCpWQMIAXkDrg/3dH7vz1zeRt733g98FMDY8Ka1vfOm7S3/7069eMTx4&#10;8HKvOrEolSV00YoO5FINKBWr8IqjsJiFuqYMCkUCHnL09fZhYGgYKduGhHLgdywBMECELhy4cAQw&#10;s7WCbD6HarURpbIEuAU4NoImH141QChsFMcLqBAP0slhMOujL1sBWjjq6yQa6ydwwckcY6VVqI50&#10;IM8EpuWGcdbxq7Fj7xAICBxqwcrm0NLcBNLngkgCz6N46tlOHL5qBk48ejGee3GvMka1LBR9137x&#10;uYcOI9AJCwCkUBYxhcIYhFvAkunTK8ecfswTiw9f9qtNO7pX7t2z95Levt5FY4Uq80O10lT9CnoG&#10;upqHhvsv2bNry/kvbXhhy2GHrbh9zQnH3iGl3Ds6WRatjflXPJZfyVH0fEyDLcqVMjdMKFGle4uZ&#10;XK5aKbt/0fkqUuKtV30Zx550xBK/VMhQSmBbKXhQmx8KirRFMKOtdT/QWM431KO5xYekzqDjZD0B&#10;ZBxmI9uYx+jQkFZ3SFRdnwBAZWj4r3r/f4vHqwawnrj197hj0y5cfdKJC7goUeiyOMYYVJqFUy+k&#10;jMioTI2SscsEq6GBFDHARC+WET2fDETFYaUoTBXtJmu4fUTIRQlXpgjmk0xSkgMjEIQDUC7sUZhM&#10;ClBGIpNPFVogykyVUliOEwmIiAY9BhBJIqEMhXnsHWUa0qyaSfF7EsTVgKEEC5cwPpyaUkBJEi7G&#10;aeUmY9H0SyzTiUWhscDX/NB3XFP3MP5eY1ChOyL6bAR4JGL6kdTejTpdgp/Swm2pa07GvlZJrZzJ&#10;8iNxfydbNAKCU2GVYeySTvjxWDP3bfQ45aqrPJd0/6p2V2JYroumqgwfA/1lzTeaPpSQynQ3FCrU&#10;kQhF1RyGPQOic0dDPGG5wAhFOpWCZdsoV12tHSKIjUJqGjdm9YjSwikjUwJCKdKODRCmGAxewmRh&#10;Eul8PdK5zGzhFWdXK0WMjA9izqwZmDZtOqhU9hSMUTDqIiABPPgQksBiBKlUGv0Dgzo8py4+ZTuo&#10;S6W9OTOmv/iN668ASTckASEDYEkJNuHJKpdE1jMPqZTSdRQmhuGk0i2hX81KbbXAtfu1ECorVwgR&#10;FRWPnwOqNW0qU7Mun0UuXw8hQnX9RNUNNSVxaqQLSXY42inolyjRdlvx3EYp06V7pE5QYLBsG67r&#10;q8xPiygAricGISUkF7uymewL2ZfxNbrkrW/GL8slcfV7r//R97/59SU79u56TzXwCAAUPRc//sF3&#10;MXPmTFz3gQ8jhMDtt94K1w0QEgopRH2GOf+4beOO12za3L12z6addT0Htp1dKA0tcv0KbW2ux5Jl&#10;S1HxJUZGJyF9H00tDWhsbUVIKXr6diFjq7nN9TxQCDDLRjXk4IQCsGDZjWDcBbUp+rxmBFUBoisG&#10;ZNJppGyKklMEZyGE5AidHLLZBkivCS/t6UaDVwJ4Fjt3ZbBodoC2xirqaCea63ykMmWEkwM4afWp&#10;+HVeu7MTCkkpJsse3Eo16mtfSmzZ2Y9Vh83CnNkl9A+NouJ5qjoBJbAYBaQFxhgoo6hLpbFwRqu7&#10;ZsWip4477pgfnXbeRQ+P9Rwonn/VR+mGpx/58XNPPXvejp3b/+FQT+8xw2NjmYqvMvbCMMDoxGhq&#10;fGLimK7O/Ue/tOGFdz7zwCMPrFhz+G0D/aMvbHh+U/m8i8/4K7FaEpOAw4jIQK8TlBKkmF2l02YE&#10;Vt/gX3S2qifx+19+gnzu679eWS5PghoLC83qEgLU2RaaW9t3Xt6aEreOjCDX6IFY1gSxLY+BZggB&#10;KEvpkmRq5AeB2qiUB0f+Cvf8t328agBr365dkFLSt550/EJA7SJDabKqYgojCt/oBTHeAQLGv8lY&#10;C9Ts+5OmkUTWfI4gNvMzrg8gtYt/vObq1YXI2NQT8bUZxipZNMb8tibsJUWcIZigSKSQAFW6FpXK&#10;ahibxCXoi/aF1H5U5gpMZpH5LjPwSc01qHPVMmcGP8YZVDG+icN5L//Qx/cm489FV4RavKK/29T4&#10;qzF+kKQGJ9SEP0mt3aus+TvWs8RfTSFJDBFqQ7Kmr2OoTWouMxHOREKuhGgYImLhEpduQnORm73+&#10;WapW4foeOFdZcARE6XwAcBnqDUNsrzEVKxmdmdGPcBFG1Qzi3iQ1jEkiUKufGZpsHL2gq+tO2Q4s&#10;5mDMLwCABlemp0R8FhmHB0FU9qNFFdOaclJIWSl4QhWKFhIYGZ0EmyijPp/FypUrkM44WLf+eezv&#10;7EQu2wDHImDMRioNXSbIB6ESAaFgKQflIMDk5EQ0/gklsGwLNrN7Zs2dvwVN83DDd8+f9vnPfe+t&#10;Vb8wL3BLbYEv68aGBuwmx7/5OzfffGOhrydqxoHuHkyfPacl8H2HCBExVtwALC51NQgTLozbSkpl&#10;rxFygcbGBli2Ax4qgEUpNLtkmsow2/EGUc0lNMFM1moJpd44UUaVlYbWggmuSmKl0ym4ngcIVXjd&#10;bKwEFwDk3T/97tcGP/HV777s83nVe96Nj7/nvdUTTjr1c+PF8Wn9A/2XlLlibIcmivj2V7+Gz3/1&#10;a3jf+z+MoOrjzjvuQBAEoI6FQtnLHdh/4PR9Bw6cPj7YA8GrCHmIloYGrFi1CuMlF5Ojo7Agcdii&#10;2Zi29EisW/sSDnXuAaQHpy4DJ1OHlmydKu+jACG4H6AaVIGQA1xCMjV+GWOaLQQgA1CitIsQSuNB&#10;mY9KWVULsKxWPNKbRi8Nq1e/6fTvpWW/J8XoMZLxWeOV3nnhQT83f8kOzN3p4rBmYGdFgEkCISme&#10;2bgNRVcnI0Ai5aSQcSyEdiPsVBYUo1r3KyCEtuIgBNmUjXnTWrw1K5evO/H4Y390ytkX3LfnqXsn&#10;0TALLY2z9bQlDx596mu/f2jvjt8899TTp720ccMb9x3oPGNgYHBaqVoBFxIBQkyUJ0i5Ulww0Hfo&#10;+k3bNrzl6WeeeGrp0hW/mTm7/TEp5ZCUkPS/YV8QBkChhDQI6g1JQCmQTqdCZDp4yir/RecbLZTQ&#10;2FaXGx8dXRxUyrAYg9CSAqIdrxsyuaCpqWnvm979TlBSj7vXHQSljDvMEoSoGpq+Ow4hOBizIACE&#10;oUp6Kgz/vxDh/9ixZOYsbLn59hSjsjEEAQ+I9qMhNYshAB1GojVwwbAPalE25W0UwyAT/k1RAE8L&#10;eJMhHkVZGp8jrVupYaUSEEmSxNIta8BJTeDMMBOJkKTRlElBFFsgTN0xFf4TnEMEIWyLKT1AcrVO&#10;aOqVViAJ2+J7idmfqQoiEy+ncdsBkCQOodYGO1Gz4EeCXZ29Z0BGLGg3nzOMS0yomXNKIhKi+yRy&#10;QcwU6jR2I/BPsnSy5gOkJs0gPqcCBMagQ10zjTRItYyersuo0+ZrWb8pPjiGkIirjUdtbawsojbR&#10;oS7fqyhQZABr5HcVAjLOikx0YS1YJ1KVcAl5JIhPpLTG41n/MUaUDAZwTYWycUkgAKi6LjIZBtet&#10;QnCukiz0mIgE/JoxoUR9N2HG6Fcglckhn6tTlgdqkIMSikMD/WChQF0mg4XLl2Le/IUYHexFz+AY&#10;evv7sHheB0AA4XNQqsw5gSzAXeTr69DXOwDXq0TtbjFHfXcqle0dK+e37O9Drrn95Oceve9LI2Oj&#10;tu9VISBggeCsY1YPALgpzdT2WEqJf7r6akybOWeO4MKiUdgPSmAfylotFkzIUI8lPSdIwdHa2gJj&#10;V6F8sFRl3aTakkx99qRp94TPmilfZeYeoTzyKGVgzAKXIcJQIOQeHMdBJpOB53l6zKnkDCHEkMXY&#10;3Vdc/R4cduzp+M+Or/7g+3jXm68YOu64Ez/53LNPz+3u6z9KSA4Kir3dXbjhK/+KT3/163j9RW/C&#10;umfXoeIW0DqtDcOlCrY/+TBE6COla33W5VJYuXoVxiZdjI6NwCEcxy9fjNdd+ib87I7HsG/XZjTV&#10;OWiZ3gFJKGxGkbIszRLqsKZfxbzmfLBi0cJNT23pXLJhy8aGjGOBWRYIBSxCdckXjkrgg1kSjNpo&#10;rstj9rTZSNfVwy2OYXAoxNBgdpRZZ/1kZLBvz4xTz8gEIWs58NjXbvR6nzmjbVUnWueMYR6twy79&#10;PDBiYWKyCGKlkc1kwWwHI6PjGBws4IiTj0bH7BmYPb0BY0UXO3fsge97SDkOnFQazQ0NeOMb33jn&#10;Fe+97vrul9aNpto7sPry6wFcn5iD1LM5e9Gy8bNydXdefs21Dzx0x+9XvbT+xct27911cfeh3kUj&#10;40UWcg5OBDwRojBQbhgeHrhw/+6dZ2/a8MK2eYsPu/XIY46+S0q5b2K8GDY11+MvPQrFEG7AHd8L&#10;HDWPqXalQAFAYP2FWYSdhybROyYbxgYHponQBculVJIHNGsrgZaGhsk5c+bsnzZjJoDvIWU7YNQK&#10;CWNCUgLhBQhCs9SpGSgQ6hzjo6N/8T3+vR2vGsCacKsYr1TbbDu9xA8CNVkLPR1Fc1UMeKzIXybW&#10;0hjTxCiUKAmkhlFJCwIQRKGb5KFAltZjTYkWRT5Qet0VRHm0R/qqGjsFzW7BEGE0WtQlULM4SkEg&#10;qAQROhSXEM4Si0GaHQKgMxYT1xClkyf0IvElR3iMJFFOIuxm/stNNuQUpim5SMRaLsMC6vcR47ye&#10;CLVONapMIDTlf4KoLaaqfeJMTnWBEiLq4hqgF7EwSdhQC5bj+0h+IgkcTfKEYWsMMNbhFyTK30z5&#10;frPoqhPGICa6FikRhiFc10XAw8g7S0pdZUBwEClgESt6f7SQG4sAfVU8FEqHE/lSkSgSHI2ZJN1I&#10;4x6D/q9FbYTgUXvGkUcFLgPOUXE95bBNKZIasujfJDEehCqLk0k7yGUzoIwq1oHHbV0YGkUY+ig4&#10;FupaW1CXyWLBvEUIeBcO7O9Ea2MDJieKmLewA9J14XmeIiooAWUOunp6waXKYKUUcBwLEhLFcqV9&#10;00sbjtq5v2vb0aedRQqVETJRGNXJHxSORZUTKgA7nYaUEo8/8QKu+ucvTn/psXtfC+EjlAKB4BAi&#10;1A745t8Ckbu6RBR+NNmcjFG0trRAcmUVQ6DrhZqsYJaophDp1RD1a2L7ET2syq9NDUOhbWmYZYPZ&#10;NgQCBH6AatVFJptFKp2G67oaoANSyMey9fmtL6ebq32uCPZs24lTVy7bfdW73v1ht+re3D860iEh&#10;wQnw4ksv4Ttf/SrmrzgBFqMgxMaevV0IPFfVRGUEoZCwKMXsjrkYKwQYHu6Hk2KY296Osy68DH94&#10;fCvWP3E/Zrbn0No6HZlsDqMlF8MjY/CqHmxL6dSoDLBy3ozxs844+VtHnXftPRv/8ZO/D/mLDb6g&#10;SFk2LIuisa4emVwdROBiojgJ1/fR3FiHlsYGtMxagGxjK0b6ulHtm0RDQ75v4XHLh8eGZmKcNlUX&#10;LprRu/GJWTt80XzG6EAv2lcNwm5vAyk1AFLCcSjSjgNmZXBobAjDwwcReB5sm2LXpk1YuXolsg2N&#10;2LhxB1KdXcjmsghCgnLVRWdlAL+968FjqySz/B3Xv+/pMAj/ZJvrw+NhuP51b3jjxi3PP/WDdc89&#10;fc6ObbvftO/AwWN7+wcy1SAAoxZ8GWBobMgZmRg5cu+B3Wu2bF5/3VOPPfLg6iOOvHXg0PBzFxzz&#10;D+UX+x99xeHDyUIZVjnMVF03rZ5hCosCoQxGAAQWr76i85hj375DqKvLL5iYGJsVigCWk4Prh2pt&#10;ogSWlGhvquudt2ZFX3FSseE2c0Cp44HaoQBBKIxFj0rSEJDwtdh+cnzyL7qev8fjVQNYW7ZvAaPM&#10;rnIvIyQQcr3IRLtyIDk5OczwQnoRiQmgBLGgwyWUggqAa/ZGrUc6fJYMLUVK6nixjrAEAQCdQg4W&#10;oW+z4FBKaoFFYgNLQTTwizPK1Pdp4BftZEkk4maWBct2IKpKxCylsm6IXIIT1xsFPzXQrOXrasFR&#10;LEiXCSUSidy7k7gyStGXSDBVJjsxBmkmolqbYKAXDvOdCWYmya3FRrFJM03NjiXgV4Inq8FukQkg&#10;pji168UPUYjLXFcc+iVAZNxBDKMAQBARsZ+xN1cCrGnAbdzhI1d38z26WLDneQjCUCdUEK0RVGJp&#10;KSUsEruqq4tWIXFjiaAKnIfK0R4JcEV0qSCCyIKhtqFihsq0NhdBnMgQtTkBiMp+830PQVjriE4S&#10;gB/6PrnOPGWUIp1OwUlnE9mKhoBUE2m1WkDIOSoeMDjYj2IqhdkzZ6B+aByVUgkHOvej7Lo40NOJ&#10;I444Aul0CtWKi5AQ9Pb3YXRkBIACupRQ2LaFpvoGpNJ1bGx0/LS7Hn3mxuNPO3cIYFUJ1Jk+slM2&#10;Bqvhgp///KYjTzztrP2HNWAyU1c3a9P6575RKY+fHYoAXAvHY/NYqJCcFNF8I6REEPJI3A4J5PIZ&#10;5OrqIKB87KgOrwsuQC1a236Ihk9CJ0ZimlfGAJ9Q6NFKEXIBIQNYtg3LdiBB4Lk+isUiMtkMmGUp&#10;NpOHRYvSX44MDPpnnn0u/tyxZOUy7NiyCctWHf70+9521WfcTRtuGJ2YqCcM8AOJex98EM6Ta+FW&#10;CwiCMJoOhS4uTyXQMXMaUraDoaEeqHg3Q27mEtx01xNY9+RDmDm7GTNmtCFtEfh+EQf3dML1PEgA&#10;+VwGbfkUjl+9ePf5F577yaPOf/sdT714aKnn+1kuBErlKjyd8l8YL8JmNmZOb0DACYaGx9DeWI8Z&#10;HQuwbdcuVIoVuFUPXqWIuqUd+9G4tNDg7UfztBm48YYvyca2BQ+I7Jy3jwxsz/vHePCnTYJ2NiOX&#10;yyGTy2BkoojBwUOoVCsgUMa+nEu8tHEH+vsLSGVyyKYIzjjxSGzZ0YXOrl5Vzsoi2LF793zrvnu/&#10;d98dt7/7/de8/bmXc3ufelDG8Mt794iTjzraax3JVFc2Lzt49Knu8vGBQ5mXXlqP7Tt3olJ1IUER&#10;So5CeZKWDhQ6eno637l926Y3PvfEM8+++UMX/e6Zp198UEo5wLmQ1p8xCg08H5KJLA/CFIGujMEk&#10;cnVKq0ebXjkr5kuJa973dRx77OrlxYnBPIgxRtZmyYwiDYHG1vpDmLlqsi7dqUY7paAWqxLBKlQy&#10;SHgAjaMnikn2AQCF0sQrvp6/1+NVA1jdu/aAUYrQ9wEKVXCWCmVgxiQa6zJwvRAVVwGOlOXAF57q&#10;KKoyU4QAOAFAOCxKwFhcxiK5/BNT2kLEbsjQu0hI43ekM8KifGrt6gyoWLZeuCMti0wu5GZx05lB&#10;kDp0YWutkAmnKZConLZV7pzBFJZlwbatyLLBLO+mhI0S3grNZtEENowBh2FupnI8xBhD6teQnPyB&#10;GlARhw0TNhFRo5lPabawhukz90gM+kLyUzFfhMT3aA1ahDdrg1qAjGuwSb24kST8kZpFNNdbE8TV&#10;t5bMkKy9sxp7CuPyDm3TkQCYkXGsVCaxRkAKovQaXHBUAw88DFWVSJ31JYUCXupyTUkk06sSEApM&#10;cJ3gEUquakUaywXTxyTuW3OtiUhl4n5M+FqNPyINGxXfPSXKosELfNBEAAtxM0dsnzknpQSOk0I6&#10;nYrYLi4EQhFCWRQocCikABcc3OeYmByHa1uYPXsWqM2wfM0KjA32Y17HbOzaewAb12/A4atXahEx&#10;w8HuHmWNoNley6KwGUNreytSdg6F8f7Vh7Y937T94Ni2LRuef9Zzq+dQUDS2NKC5uQnTZs85oadz&#10;//239/Z21rc0d3sVdwGvFtZkRJGEgYfYTy7JOksILiGoChcLIRAmwrJSSjQ01MNOpSAFQC2GdDqj&#10;Kguo1SsaPclNW+1WDDXPI5LvIQClFBah8EMO7vmwHQeMWXBSgOcHqJQrcDJZCEkguLi/saX5iXxd&#10;HbJzl72ieXb56jX49Y//A1/78vdufu+H3t4xNHjoc/n6HC1WPOze24VyaUzfbzL7UT2Kc+fMwNy5&#10;c9Hd3QPKKELOQTN12LLjAAb3b0bHvHbMW9gBXh5HUB6BL21wHsKxbEgpMD2flq896fBH33DZJR/v&#10;OP7CTfc8ehQsy67jfpA2jHy5UoEyslXt19xsw+fKVrqxvgGZVANctwTPK8MPOFJUoi7ndBNCuJQq&#10;6eOu398JmWl5JkzNeaZUbDlncqIATjKob2xAxeXoPtANt1oGEQKKcDRRA9UZgV9BS3M9LJpGfT6P&#10;8157DG789TBcN1DXxSi279616te/uvnr17zz3e/4l0/8864/BbK4lCBkAR594bGTvv/Nn3x12/on&#10;j58s9NBc2sK8OfPwmjNe655yyokPPfLwQwv6+oeWjhdLlgLZQNX30DfQ2zAyPHLe7r3bXrvu+bXb&#10;H3lg+X1rjjrqd1LKHWOjhaClteFlv7dULsO2bYeHPjMMKiVAJpvyAUhkc69ozABAgQM3f+/jmDHn&#10;xsXVwgixLao94dSmLAw58tk0WhuadxBCfCmVYD1tA5Zj+cQSAaEEoVB+fIQkngf9fBUrxVd8PX+v&#10;B/3vn+K/dhRGxuFYqTYmSY5A7eDMAnDSCUfjyisvxemnHIP6XBY2I8ikWAQmKGVIp1Joa2nErJmt&#10;mDu9BU31uajgapKYN/4kcTq7OYhmp5AQ+8joh5CKkoeOHdfqK0g0SQop4nMS06QxWItKk0Bq/x8C&#10;phdQkiirYVMLARcglNWUyzAhG1MeIzY9jRfEKbEsDdwS75HG/gIQmrUxwuWIVYq0VuaraXRuw/TU&#10;LOpUfZLoyThO549371EWYOIKzSJEJY3av7aIttSAloBKCiKgw68kZrsi1jG2vYi9yGJwV+MMoW+W&#10;SM10EZK4rhjMyCnGqyq5wYQVk6EzVTBY+VIFEKGIwm+AqtfFhTIAZcQEU1XvcamE1h4P4QU+gsAD&#10;F4Fi8Ygxraj1cauxYjA3BxM+Jon2MyFZ/VpkY6EOSpRIu76hDo5tR9cJKH2gCkMa0KrYYNuykXIs&#10;lQ1JCLjk8HiAIAz0hojFdUJ1u5UrZVTdKiQAN/BBKcGyZcvQ0tiEwxYvRLXqoVgsw/M9BF6IwmQh&#10;CqsRAji2DYAg62TRMq0VM+bNWbh+V9+/Hjo09pllRxzfsmDRYoBKuD6HH1ooVwXlvtsWVIrHDhzY&#10;f9ngoc4jq6VJygNfFXiWMnJhh3axJ1o2wEOhLRiUESyPyucAzY1NoESFBAUPFWulUqOST1uMnSIb&#10;kMTIS0oADbiS5t9qs+U4NgilCIMAIBLUYnAcG7aTUqxaGI7alvW9kYHB6nGvf2UlbaCfrRsfmMCm&#10;wWrd4cdeVF28dE2Qr2vA3I55aG9rA2UMhCqWXegC6435DNYsX4qjjz4Wg0OjsCwKUAvFYhmDvQPo&#10;2vMSpk9rwILF81Eqj6Bc7EU6xVCo+mobSikylOCkI5aufcd1733HWF/fJikliuMFlCaLVuB51IS6&#10;qZ4LqWY5KGWgIKjLptDW0g438CAlj571XMqW05pa9v7TeSeCENUHr7/0Igy8cH8hP3vN3SS/Ap37&#10;LHQdqkdf7wD6eroQVCtqPqFUhaMJQSbtoGPWDCxbvgKts+agWPExPDqKDVv3ob4+hUsuPhO2wxIM&#10;P8HmzVtO/P0tv/r+eRdfPP+u392K/yxM+8gLnVi3e8OC2391y3effuCWE0cHdtKcIzFjRjPSOQv3&#10;3Hlnmk8U9v3bN75x4SUXn3/9SUeteWL+tPZyLmXrMDQQcB9j48P27l1b1jz8h3s+eeN//OD+D7z7&#10;fT/87a9+ddb2HXvrTN8mj9HRMYxPTDqB77JoDiYWrBDDhJC/aLXvn3AhpcyUxiZWepVJBZq5muEp&#10;UeC4LpUW06a17/j59VchRAsAIJWmyOQdadkpQQkDr4m6qDoVoV5PyqW/zDbi7/F41RisoldEMwkX&#10;SSKbIAEhLNVpdVmsXrMKvYcGkGtqRWN9C8bHR5DJ2JisKh8eSggIZWBUgRiuJzxh9o7JRRYERCel&#10;mJCUWSrlH+l5DENAkAwtmTOZd/4xoJmiDTLrfJQ5p0Ngph4Zjb2TooQZSiA4V7XjkulxlEa8j5RC&#10;MRz6s2rs1npYJUOrfxw61JlvSEzyNBET1T/l1PtMCHNrX4+BXPICBJHR95jXVFQ0Ke5PhOqi7yDR&#10;oiMkQImc0tLm+mRtb8iYrYyvExGjFl92ctGbgiijZIdkLxsX85hGisaRVGVu/IAjENy0aDT2hNR1&#10;GiMgqPVPQioncSkhdHHwBC5BzQtTQrhEA/iaNkm0Y+3J9KiO9FoyQsiWbWPa3A6EQqKvv1+FdGSS&#10;7TMdRkAYBbNYNN5UBh4QcsVe2U4K0BmRavOjnkkRCggWolouwKu62H+gG968DkxrakZ7ew4L5o2C&#10;ECDwOQaGRuF61cSwUmHMStXF4qWLsXDpShQnJxv7D3W/d3BwCPv27UbKsrB40WJUikUM9XWhv+sA&#10;Fi5cArAU9h/Yg1K5iMUd03HaMauinTznSgunUiE0iCcUoQjAOUCZ6mMV0hVgjKCluUWL3wXCQCLw&#10;ubJZsVnU1yQC0EBNj0WEldExkOj12A/PZPRSWBZBGHBVZ5BpEMgsyCAEuHi4fXrbC37IX5EmR0qJ&#10;b/7wcWzYMZw79Zi2c7731S+9/+DuDce3NLPUjFnTITlXAEIzlFwCjsVw2OJFqM+2IJey0NM7CL9c&#10;RNvMadi9vxeligtJfbQ2pLFgwTx4xSLKo32Y3ppG/5iLzm43qsWYsilamps25Bcc223Ynh/88E5k&#10;0mnqeW40wdVUYSAEFrFAATTk69Dc2oae8RKE1GFZyVGXyVZndbR35fNHQd73LPoLISSQmnXqm07a&#10;sm7thctal+ORtQewfWcRVV/ETKEGcymHoaW5BS0t0yAER2GiCI8HaiNBGXwOrH1+Oy6/5BwUii4e&#10;eeRpcGnkBRIvrHvhNY7tfOM9H/jQ+x994IHeqUxWb1liVo7gazfc9g9b1z6yBmISre0tyGdyeN1Z&#10;5+DAmIfugWfwzHNr3zR95vTfZQX58ac/+4VbH3vo4RPXb1x/adehQ+cNDI1Mq7ge4VDh2mq1RA52&#10;FWb29R28Zs/OLZetX7fuha/9y9d//9Tja++TUvbxUAjLZiiOjaF+Zlu7FH5K2dQAFqXIsczE25Yu&#10;AQj/s+PGHIWhSWwsy5bS6Og8Hnioq89o7RQFIUpu0lyXKXZ0zNgzfVoLbN0GtkORykBYFuWMEUAY&#10;f0ezIpmKBUDJ9V/x9fy9Hv/rAKuzsxObvBLesHQVPrxk6WwJsFBIzRiptGhfADNmtSAMKEqVCnK5&#10;NCzHiiRPDFC6JcZg2wRVn8MLYqYKMDqjGEzIeOkAEOuN4qM2pqWyqZLBJUTYIlkCxoAxavQ1ENqc&#10;NN6NE80OSB0GEzq8aFGzqHM1oQpTrNiwSvr3kW5EM3J6AVRhpFrNEakVmMV3V8Myydp1vCaAaEJv&#10;BES7Rxtne6O3eRm+TLWyAUlxECx+V8ScJcJ70S9NOSJMeU1GIKcW+MTsW9QNMHqg5JcmjUNJDAI0&#10;yIsAMEkujIg0OTW+VAngbRhOLwyV2a00YUH1HmEy0wjRGizFEgmeKCSsR2DEVUVLTsymJe8jCZqT&#10;wdraAWq0aXEfmjEpTHaglMhmMqjLZNDa3AIRcoyMjqDqeeAiaY6pwmYskSEpuEDAA1VLUwrYFgOl&#10;FiRXuZuM6WLrAmCSQoYUpVIFbuBivDCJcrUKe9lhmDVzJlasWgHXDzA5VsDwyBAkuMroJAQWZeCB&#10;ALMJRscm0DZZReADhNpgtoO6xiZl3ksoWlo4OhZKVKsldB86BNf10VifQcgrkLwKSK5DGyQRJlRg&#10;R0gJbkpySQlJwmi+8MMAjsWQr6uLnmOLUIgwAHVsGNtVtRmQuiwRkrhK/TdRVD0ROVc/BSL3fyGM&#10;mzzR1hxq9HMpIYU4aNnsa50HD3kXvusa/KlDSonf3L8D+wb8NHcHT7nhS3dcd3Df9rPGxnrznl9C&#10;2U2jbVoLsk1tCASJwB6jDI6dhpA2Duzbi9WrlqB7fzc6Oqah5BOUSiUQasEmBPNmz4TjMPT17EJ7&#10;awrFqsSO/WNIOfVghIMSwGYMGeoMnlFHIaEyQyuFCTTUT58uBc8Y5jXyL9TPge1kAM9FfT6LfH0D&#10;xg90KZ2iJIAQqMvmxua0z+2aMWc5XCD1/LqtJ7747HPv2Llp/fm9B7Y2Hlg1B/2DrSj6k/E8R4H6&#10;jIMFMxq96XM6+gcL/uyxkQkr8F1FRlpW/IQTir7RMnbs3IdzzzsTlUoVzzy7QSdUAH4QYu3aZ9/Q&#10;UN/A3/eRj79v64aNNeZSe3cfgpSSvfu6z68plPqxavV8hCyPkZ4ebO8dxsaNmzDcvQ9D4DMefeSR&#10;9/7793+0Zee2bROvvej8+69457WPPHjX7Ss2vPjipXv27bmor3dgSaHkOqFmmP3Ax9DwYP3I6OhZ&#10;+/buOm3Di8994A93333v4Ucf87tSyd/6tW//1kNbU54HAZPgIESoWqXZjNvS1gSSmoNXenR1DSCV&#10;npxTHh+bAXBYDkM18AHKQCFgQ6K5Lj82Y+H8ATeIgZtFCVI2BKN2yAhV4VJK4tJrJp4OoOy/csD3&#10;93q8KgzW/F0HIKW0PnTBBSt5VOVeTT3FQgl33/0o5i+Zi5G+YUxMTmDlgtlwmN5FSg7JAdcP0Dc6&#10;rgAIVxNk2iYAY7FLewQgEtxUpDWRiYWZJMJ4hrmgEQSQCVBlxNxRyCnahao9TnQkROy6RnN0PQYI&#10;Sj34wAFmWcrI0bLUqXX2hVr9KShl2nE6FlcnvbeiUNEfgavanbVhVTDlenQ0LE5PhykxFGuhzP2r&#10;dkyEAZPnSnBJSXO5Kfl5Nf2iFrdEW2tYYH4vpnADiP6n4CaNq1drYYWMsEdSKF7bKuYKjBIpkWwv&#10;pb6nZDjOsFLqU1wo08ok42fGlUnB55wjCAU454DR7CXaCUSDoSSzlvje2MNNxrUg9acN/CcvA3jN&#10;TxkPU22xoDo1k02p0BAhyGYyyGSy8EMOKYJobFGitRMajPKQa8d59QvKKFIspZI4qFRFYIUEiFCf&#10;ExycE4wXiqi6Hly3itDzMDLciNbWVlDmIJ9LoVANUHQrEctEQBSLKwT8AHj8iaex4cXtAGEIJYfr&#10;VlCtlnVDSBAIUAKkqASjBJACFUJBuY/6XFYZoQuRqAJugLAJEypmWQgJqcvUMELAQJBOpeFk0hBC&#10;wKKqJmIUltFC9eQcQqK+lIn36T6RaqzWaAL1vCIl1+dAxIhxIQAdmiTATWe86Z0bNz10Fwh5ef0N&#10;AGzaM4zRKpzB7t3HfuW2m957YPem88ZHDjVW/CICrpgxd7yAZ9dtRF19E8bGRqNdiZRA1XOxa/dO&#10;LJk9A2XB4bol5JpXYMeLm8FSBCIQaK2vw/RZbRge3IvWRgvUcrBl2yBCTpAmhiRVRp1ONl9cfdwx&#10;CKTS7RQmx9E2vSkb8jAa9kxrNi1TmNi2YbMAjfVNIMxGtVBUMXWp+tHJ0L6OE08t37Ox+JobP/Pd&#10;q/dtfvGC3u5dTaXyGLgI8cxzQ9GzRSSQzabQ1tqCVXPnBOeefuznrXkrHvzZjb+5CcOjyylVwJYI&#10;gbgItwQIw5YdnVixejUuvOh8FEtVvLR5O7gAKLNQcV088ugjl6Yz6eF//sIXP7Zj80uV5YcfAQDI&#10;plLoLiMn3cosKTj2dw4odlSEeOyB+xFUyxChh6oU2LX/wGU/uuHb69796c//sDA6KqiT8XnovXTO&#10;ZVdu2vj0Qz94+olnzty7e++bu/t6ThgZH6vzfDWHCCFQKE3a5X3jy7u69y/btnXz2599/JHHVh5+&#10;xM2EoDXgnpRSEABgFJJTWaxrrcMrPaSU+PAXfoWFC+fMnxwfzDGLgNoWBPUABhABOISgpa6+M7P8&#10;1CHSuyP6rC+BXAo+QKuMWAiizaf+IQh4qJ4aQV7VUsj/K8f/+h3Onz8fv/j851EoeJgsTTpKkKMz&#10;V/QC39PVhe6uTjCqWJ5MzoYMfIRcwtLZDIwLuIGqK8YIQcbU71B1d+KwWjLgZRapaGU3C3NSA6QO&#10;qXVAgsTRK/XQaj6lBmgYFkkZK4gkiInAAVXlTWh8Hmls3UHArDSI5YBCpQFLSqLTEsLACIlciOMF&#10;dcp2OQrvAMl0SVIbM4vebcBCrVZpSgaiBhvGdb3mq/RJBFEghUZhpuQRg8GpWqEkNxSBzugXSjMW&#10;AaWIQZtib1HD6cTXTQ13E0diYJIK1PeZ1Hw59YYAGOADHf5SlLi5xpALhFyxlqASTFBQZiHgAcJQ&#10;wA8EOA8hwiDWNyVuOMZtNHoxBoJmoCG6P+iRFQNgwwCaxTz5OZLsYl2jUunZTPgmncnAYkRvWEI4&#10;jqXuhShRLzX6PEkgBEEQSFDKFUYhypPOspgKp/FQh7IoJDf1+RQbzWWAUqEAv+pChBKe9OF6Hkql&#10;CqQQyNXlUChMwnPdCEhTAtRl0nCcrLIrKJfgu64SYhMZ6cQci8G2GSzbweyWrLdiwcLH04ztT7EM&#10;cWzHk3WZ0Cd4c2VsfGZsxaBnBDMoqAqPSa6ZRq7ZZ8JACUNrSzMs24IIwtiGRT3gABFR0krUX4nN&#10;QdwBBtlrliyx3YuBuckzpjqpQ4nfVXknfsC22c2P/fYnOPOKd73snLq/u4QFc3LWL296/KgfP/fU&#10;u3fsXH/h6MDB1tCrIOQhAhGqJAQhQKRAGHrIZ1PItyxG997dqJTLETvNCNA+vRW9h/qxbGEHxstV&#10;lEuTyNXVoVotYeasNvheAQ51kck1YvveMYxP+sjnMhCSx/2TojLXmC7NXTIbKdoIACiOToJ7YQo8&#10;VLMeTbgSaubelEdqb2lG1eUIfVcBfK1nnDF3Ze5LP3r4W5s2PPfaoa6djV5lFKFQjJ+xQwGAbCaD&#10;1vY2tDa1AqGACGWpqbHt4WPPef3Gz3zuX385Mdz/xVJxwgK0to5StXZAZc2OjJexb28Xjjj2KJx/&#10;4dnwPA/79nYqwEsZxguT5P4H7r2aMdr38c9+4d8O7NoRLli6HHV5G205yHTGEraVgluuwHEcWHYK&#10;acdGurEO4CFGBvoxMjGRXfvcc5/OfPubg1d98MO3F8bHJLNSevmRvb/5/jd++YkvfvvOJx59+Pit&#10;mzf9Q2dn59lDQ+Mzy25AQikgALhehfQcOtDe13vwim07Nl80Z96Ssh+MRUuWxZhM1zfIfP0rzyAc&#10;B/Ctz74Fn//mHaurxTFmMwpmOZC0ohOuBLLMwozWxp2EkLIsxOa+BBI5gFsEgbIzETVrMACkHWve&#10;Y1/4WKa/4lXx2NOv+Lr+Ho9XBUIOdh3CyIEe5rtV26w8QptwWoRCgik3Xb3LSaXsKG5rwmw8YfwX&#10;LduGxUFc1jeayhKLm1q/ifaEir2I9FmUyFfGfBSNdDrmB4nq7wkhowVJnT/WExBIlTmmd85cCL3I&#10;IWYyhFpobdsCtVmssZI08migeiIPZBxGq3EeNw0bsR21Ya3oQwRRTT7FTugSLhEoU69N5YpMu0fu&#10;4QDi8CvUQ2fCmQmaUCZOEUECKSMzhZrfR6V0atkcZQhKE1diFnn1SlxJUL0uEg+z4adqbCB1XySi&#10;biDJ8QEAuo/i8IUKSwtCEYZqQcw6FA0phmnN9ZNz5i1wN+zsnNbZ24MwCCBDCaFL4FBCk71Q06pJ&#10;nF8DAklSKZh8HYnfxS3yx5KcaDeg28AkeBA4xFJeNYJEIIubzMWIFVSHAECFYqQMDlVCYbVZEDzU&#10;Fm/U+HAqHROUbYMQwFhhEp7vKYZISkiutGfVagXMBkaHBvQCp+0oKFDf1IBUOge3XAVMtrDgADik&#10;VH50FmXIpQiWzZ82dPppp3z9kre/7UcDB/cUpi87E8PDA2hrm27d9MPvzp4cGnoTkQBLBOeE5FE2&#10;LiOW3iSYhBjNZkCgqaVFjTARApSBc66YlsR8QHSfJKjJqE9MODlJF5vahckBpxJiYkkBtAWI4BxS&#10;4q7Tz3ntvq0vbZ7ayRguB2jNWuy3tz+z4ntfe/KafTs3X9E/sG9asTqh6i3qLFYhBCAEMo6FebNm&#10;YWbHXPT2F9C5dx+a6/IIgwBV14MUQH02hVQqh3BsLy65+kr87M4nIQVHtVxG2rbR1NaK8sRBNDfU&#10;oWe4gs7eAurSabTW1yEEUHV9SCmRsm3Z0trs8cXzo+udmJxE1Q/sgIdRQyU3VYqsJ7AdiqaWJoxP&#10;lvQYI2htakBu9lys39+7YujZDSsCdxKQRssoo81PLptBS0sb6utawGWI4eERWEyi1WmSkgt5/y9+&#10;gmpzx81du3e8uVKcXCWI0hSKMASzaAT6BCi27dyH5atXob2tFW+56ip5z90Pic0bX2SABLUsjE4W&#10;03+4/w8fyaVyE9f98z/9qDQ6GriZOmSA0rx5c9ft2tx6SrEyioamethOBulMCtl0FrbtgFKC/p4e&#10;9AwOTl//wvPfIt/5xvCubdueGjq4H+3zFkYbyK/fsqwwMdT/0Jvf9f7HHrz9lmUb1q27aNfe3RcP&#10;DoysKhRKTigFBJGoS1tYNKc+c+RRszJHnrAELz77Ag7u74KQklZ52Lxt6xZsWfsIVp94Fv7cUZwM&#10;IKVMfeT//GB5uTyOtKMc2AVX44gQiUzWRsO0tp1fvPgMoG5W9FnHZsgCYClbCovFayjVViiQsBwy&#10;r784mQ0J+8uMuf4Oj1cFYJWIhJVm7ZzIRRAS1FI6H1VZgii7Ai4BqWLIjDpwMiq/gugYbrTIkDjU&#10;V6OX0aE1aI8joz8B4kw6qXU4MXdh6Ko4DGB+JC0GjKg6GQVQIQ4S+XOZgtVmgtWJ37GdAQxLoDJn&#10;HIeB2AyhVHYSRMaZTKZWXMwDxYtFQgFV8zOGNEjM5TWy8ilsmAGHsWdXtJhHWXzmHEhcQ7ywJENl&#10;SZgbRWZIDHiTqi8pjbGj6ZeEoz6J2ZokwEoeUzmo5GEq7CUBKSFJZ3MZ+8CS6LaVTxFRwIpRCduy&#10;IcIQ9WmG1qa82zGtec+8ObMePPb44+7uLudPe3H7d74otI2G0H7yiWZMosMEACcRc2WAHjFtPgU0&#10;Ge+tRIsnRm18fzSiSPXwlQZmajsSRmAzBs/z1aaFq4nTuOcnRe5akho9h1IqcEUJRRiEEIzAohKU&#10;2BqsAISxaDPEwxCuXwHnYQQ2eKB8vlTJFwvj4xM1/WYzhrpcDl4o1fPAQ4Q8VAspBBixwEDQnGE4&#10;5vClG88+/6xPHn/hNY9wr8hnLFeLR6FYBQDqVb2slErQLoWM4tsKbxh0bep/Em03AUAIMEbR0tIG&#10;zgGLKdd5zgWYpXVuOqPSVASYOh4j3jYxSZgWjbWCpGbjUvNhJS3Yb1v2fzz+h4fFGVdcG52/UAlR&#10;l2H0jns2LHnmkYevPLBv69sHDu2eU6lOIpCBSqIQ6l5tRlGfstDS0oo5c+fBSaWxt7MLe/bsUu0a&#10;VDF9WhsO9Q4gDEM0N9djpFBCriGPCWTQc6gLEoAf+JjWlIfkHizqo1ixsXv/CFLMwWFtjeVzLr74&#10;kXseX3dmf39nnnOJYsjpgaHCzDd/+OuolkoosDTefMalOPzEY+p9GUTMXrwfU8CTpWykhERzSxu6&#10;9/Qgn8uA2Q0oFF3s6+xC1XNhUVLDYjNK0JB2MGt6m3TqW0jfwCgO7N8HJ2XBsW1Y2TQcbeSac7JY&#10;ctSJzsa1L8qert2g0OyXCCEFUxt8KUAIQ//QGPp6+jF3QQfyYBNXXvXWu4uFyTccOLCvnkKCMgtD&#10;Y+NNDz384Bcbm+rcK9993U9RKMhf3/m4XHPM4d89uHfzEXv2bDsThICllB2JhBp7bTPmYHy8iJHi&#10;BPZ27p8tpf/V0848+9rf/OzH26YK5xvbZwBAyAN/69mXXLFt/VMP/+TFZ59+3fbtu/7h0KHekwDR&#10;ePzxh2P2woVYunoNPLsBhDWA86cx1LkLguK0X2zY+r0n7rmz1vjuPzkmC2UcoI31g/39HWFQhpPP&#10;qhI5oWL6iBRoyeerTa0t+4465cSaa81YNtIASaXSlFCVKW4yOM0mmEtJSlWXhIS9ksv5uz5eFYBV&#10;HB5G2nZy4KJZeUSpkhuEUui8TjBGQCSDRQEZhmhprYNFjQu2LolCJCDihdJk7yECRLXhsASPAgC6&#10;hmHMniRBilnkYoZ/agkVooLROhLHiNKOqLcml/PEQWK/KEnVxQoBpGwG27LBLEd5CwkBiNiTi1iq&#10;XYRILkUy+m6SADkRmolCazUBxfi6NOCJ3vNHi0TSyR017ZY8n/l9HPiIuZcIPMCEUiPIp8JuhER9&#10;EC1ECaCVzGeMmjC+MdWH5tYJtJ1GooSNRhnG50wSWaMDM4DS3ETSVZ8SwCIWbCYxp71BNtfVFZvq&#10;M7vmz134wtwFsx9bfuSatTNWnTl8yZnnilVr1iwt+RUpqdoBGHJM1lx8MqxZE7hOsGtJrzI9gmms&#10;tUoOPQBxSSYSGziYKvdqp6nbhcrIEsROWUjn0ij5ofJeMgwHkYox5fF1Tc1OpJrK8j0flFLYKQt2&#10;JgWL2Qg8FzalKjxOVcmnUIQIwyBiGCABz/cheAAhOCaLRYyPj0eAkxKCTCoN206BSx9hSCJNEgVg&#10;ERs2oZjXlvFOPe7o35590Rs+/8/nv/bAb4eugZVOhECUz06Ggk03FiJxWSvdvDrcDkIgKYUgYdRV&#10;nAfIZjOoq2sADwKkUhYsRsGjzYduf70YCynBagoAkD/q26kbHymTz1ZymBA9TwCUkrtPveztO7Y/&#10;9SAAoOJxZBxK7vrDhgVrH3/qzQd2bL36UPfOucXqCBGCQ3LN7EsJixA05CzMbWvkR6xa0elm57Ru&#10;37G9sVAZw9joIJoaspgsufBcF8ViCXNmzkRX9yG0NrZgYGgYDQ15PPTsWhTKYwAAh1K0NTXDq05C&#10;yhCdnUX4rkRHUxanHrP6tjMufe8NT7zUfczAQFceEBgteHjgoaffd+9tv1377//62bXv//zXsGvz&#10;dpz5+qoTBFzfZryzIUSZ2WYsC6lsCsLKw3WrKFZCDI/2wa26UaKBMcS1GEV92sbc6U3uYQvmPr3m&#10;lNdtvOPB568bGd5WJ8IATqYexsiZSy6YZfFS69JjfvHjH371UOe2VQ2NWfiuDS8EytUqwjDQdhEK&#10;OLt+iP37D2Du/LmoVqt1rfnmp8+7+OIdv/vtLZ8d7OvNQqoNxb5Dhxpuu/22LzgpZ/yyt1972+WX&#10;nI2zTj616/oPffj6XD71tX2d+86tuFXLoSmERIebGUWmrh5jE2MYGBsDs9lxzjNPfeO8Cy951+9+&#10;/IMuvMzBbEdPlXJw17q1N33uK1+//cG7bj+261DfR2nGOqe3xFl14xY0z5mPgeFhHOrpQRoSIghS&#10;vDBOmBR4JUd39xjsgfJMd3J8Juc+bLsRPNQhbqlKU7U3NY3Om9/R6c2ZVfNZS2V7SItRaWQVJmGD&#10;MDWuQylQKlcQvHouUf9rx6sCsILxCcxavHjGASlzYBSCqIlZeURRxSoJEekkRifLmDtvBmzHgueH&#10;ETMkZRI8kMSybLKgJMLIzd04hqt3RxOcTMqck47rtUoX8y0RW0JiLEOhdoqUaldmyOh+zEEp1QVi&#10;ReQ5o9wlqM6GTCOVyUBSHzzk4LqEIGEUxKIIqh54EKpdMwCl3qVaahVzUXGZnJj9kZJEy2V8M5EJ&#10;QWJxTtwlUdaqkSMSiZeJWjexqUAyhlBEZyD+8fKi/vCojQxTBtSKg2vZqqmMW3wR8o+uJLpaUvub&#10;iMNLUnuJUDIhNCpwnLcJjlmxYPMJJx3985mzOzYsWbFyR/2Co8YBKYk2h+zctw/12bwlQ0FirVsi&#10;5pdosVivQ2reZjzJahpI/zsKuZpPR29N3KtJr03cvFqEkuyues2yLVR8D6l0BtSywCVXBqe6rYwp&#10;LnQmrCJ5KAgFglBAUIm6ujq0T2tBLlePQEqMDQ5DCg5q2bDBAEKVM7g0vm2KDRQAJkpFFMslMMow&#10;NjKCarWq20eNxPpcFpbNQIK4/1V/UdQxYOWCmUNnnHnSv138jqt/Mnpwf+nWYeDWKZuDUrEMLtOo&#10;lItq6xRRRiIax0LPLwaEqpJG0P2vyuNQRsA9D0ipBBOqCzxLIaNiwCDqmVavJUZ/NJZldB+1hr1J&#10;PVaiv6HMbAXnE4Syux679Wc48Q3XQEqJux7f1rHuySffsnPzhrcNdu9cXCmNE58HKgwodfktSpBP&#10;U8xrbxErFszafeTqlTde8NZr7/jiv//666WJkQvdwIUIBTKWgzkzM0HHtPb9Qaa+PDLuHkklSDqf&#10;RaGzBzM7pqPrwG5IqYr0OsxCc3MOnA9jvBiif8hFSz6DIw/r2PW6C8/7Uueh0VRQ9VKQKrmDWgx7&#10;D+yf++D99/3r+z/0kbdseeqh3snKCEqVAgQPEhupBMgCkEplUKpI3H3v/RgZGYAX6CgSVRmtVAP9&#10;xnQKc6e3Vlcumffs4Ycv/+nZ555530N77cOqlafepbJZ1YYqZQEL57TjsKWLcMhqvfKxu265tDCw&#10;fwEPCqDEQSaXA9PAn3NfOZWbDQEh6Ow6hHKpBMu2rLGRoWOvfec7P1SpVKbff9ddHxwcHKAQApQx&#10;7D/YPePeO2//95STGnv9m696XHKO3978y91vf8c1V//hgQfetWHj+vdPjI3PyGSyShYigJbWZriV&#10;MiZGB9E3PAZGyeuefvCu6z73o5v+efw1J8qmJWtebraL5kT58c+WN2zd8fjJp5+xfev2LR/p37Ll&#10;mmD+7NYJH2Tvth0oT4xiZmuet+SzD57YMNO/ae1D+HOHkBIf/OJtWL1i3oqJ8ZEmSgmYxRCEau2R&#10;RJU/aqmv75p+yomD1c6eqRcHAIIyBGBqcxsKjlBKWASQlMANBQqFCgLy/wDW/8gxNjmODkoWgqJe&#10;QsILXBhfGlO/TerUfUIIRieLGJwoYNasFnR1DYNrw05KY8ZKQuriumaq5qBEKnG4ZkpUxIRoQBWH&#10;AaOMQp1NGKOABOdDDJ1v9DoiZsD0eYQWWnLJEyE1zTKYOisgEKEAKIFtqfMEoQfqOGia1oas66Fa&#10;rKJcraqwI7OQzqRR5MZvaWqqfnyJU1+KKS6JP/JPgpnip4ImffMJgGj8wqikmh1KvDVx1AarYrbA&#10;sEovd6FSmlKN6hqjE5OpC9GUT5IEEpHG60rG4DL6NtNfSTE4osXOjAlSA4SARpvh+COWPHn5FZd9&#10;8Ik7f7v59e/9BAixa65927ot2NS9D0evOXYWEUbvBc1sJkLN0cXXqMEwFRSSRMNGwJIk2aS4n0iS&#10;StGH0SxGmW1TvoMRCkYtdO4/CFAbzFJC6kAIBMIYcRKDRSK7EUj1HDU05DBvwVwsWLYKPKTo7dyP&#10;gZ4euNUKbNsCoKwalABXZ54SBkYFCARkKFAoFdF9qAezZs3B8NAohOBgmjWglKKuLq/CCTrEZfB2&#10;fYrh1CNXbD37vNd85PjXX/uY8Aqi9bDT8XJHqVLGZMVLBb6XV5YZMehHtIHjUYNFYX2u2luAoKWt&#10;HZJzVR6HKrd+x3bU+6nK6o3rX8bhrggUR2M3Do/HXHDtlqPG0kSHy6QIn8zU5V783g33I2g/bsZT&#10;jz166Z7tL72z/9C+laXCKA2Fr7zIhIoAWADSKQcdrXm5cuHs/YevWv2rY086/sb5J1108OTDD5fX&#10;XP++r/uFpXm3Upm398CBWe1ZVrr43NO/cu6F59384lB+0U++/e27UxnSQGwGz/cwWXAxMjgGCZVo&#10;5DgEdp0Db8JHT38ZGcvGkvYW/+STjv3mT3754O5T3zjnBK9asb2QoxqEaMmkkEpl8NKmLaf97tc3&#10;/+Mnv/S1fzr6uCPd8ZHhih8GNfZ5xryXMYqAC+zatxe+WzKPdvTMECbRnMtgwczW6rIF855as3r5&#10;f5z0utc+vPvR2ybv2S5gsRABD5SZqK4XuWTeTFx0ycUI7FzzE08+8eGJnr1WGIbwfA5qOQAs+JNj&#10;IFJ52XHOQZkFMMVQjk2UMDQ4iFkdHSi7laP2792bec91132xUiy1PPDAfW+ZmByjEIrJ2rZrdwe9&#10;7bbvPnLXne86/+gjnr1v42YMDQyMfvBjH//qr375i3WPP/bYl4cHBo9Np9KApKCMYfacDjApMTox&#10;huHRcWQIVgNIZfKNf9aF08wRrzvv3KGTTzzpM8HhK+98dlvvDff/+o5jqqURMClQl8pMzJ214Kkf&#10;33ojDjvxdX/ulNg9UsEN/+fS7Hs++s03jvTtsmxbbbR9HmotMEHKosg25g8C7cVM21RWTAMsIv1E&#10;bEmx2DoxNpASZddH+PLb5f+rjlcFYBWqJfQN9jIBSQghCGRc+yv24dELAyFwgxAHuwcxt7UZY/ky&#10;SlUXlkXgB6EyZdZaCgEKSSgsEi9AFpFRQefoMLt7rYFAtIioCElkyQBE658ZLEIm950xLBGCQ0iC&#10;UBgPJPUjCjsYRg5qp0soEHghhBCwmYVMLoOW6TPglV1U0wWwyQl4fgCAwEln4HguIml4zYUlOaFk&#10;WHSKRirxbykVGKVIhk7UwmL0SMaWweyqY/bKnEfGk2TS4CcRwYugEan9tGk5qT8ra0ImejJN6lTM&#10;31pIb2h/c16ChNYluvupWiZzYzI2ItX9T0076p1rS87B6cetfvjiyy+5bs+Wjfs+8P07Xtbc0cra&#10;kFKSt55/eTuXIgI0cUgVqBl20d1E/6nl3GopKhgvsOT7ppJVSbgW9SOJvdEotN+XdsvO5fMoFssY&#10;GxtDxasiFAKeH0KEHMYMV51QlarJZ1NobW3HjGltmNkxA9mWmejtG8WBHbtRmhhEKELYtna8Jgpc&#10;eSKEgNSMbSJQRpQuq7+3D4TaGB4fjdgpALBSFpxsFpbtINQ1zyQIUraNI1Yt4aefffa/P3Tv7Y8c&#10;//prwdIN+M+OwKsg4DIlpJuF5Do8qjJKTWaskBxEUBBigcACEOo6awK2Yyv9VcjBdOakiLpHmRwj&#10;UaLJ6LhMgW8lWlfu4wnC6mUkDEmgpV8nFIKHJcrwU2/ma3KLTyhefeN3vn11T8+uwyuFEcsXgWLJ&#10;RZwhm7UYZjXn5cpFHV1HrFrx62OOO+HGhWdcsld6FamYMw6APlUZPefirn0H2zp3blrRkCHjx7/u&#10;vHW3PrjFb2wlx/PQT1nUwdDgJAihGB4YQbVaQTplQxKO+oZ6wM5gaIyjVA4xpymPI1Yf9vAF73zX&#10;b4O5O1AOvVQpqDDPC+B7ocrCbG7Eof4hsnbdC9f+4vvf2fH4usd+dNiyIyxE4SbjT2hC86ocj++7&#10;+v44BAEcxlBfl8Nhs1uraxYtePiINWtuPPas1z5yaONThdzco3DUO47G3Q9epFcLRUlKCViEYOGi&#10;+aBOBlJIWimM0DBw4fkcjDC01uer42XXljywmPZ9U3O8ShCQlMALOHp7B9Axfz4kxMLeQweXdHcd&#10;eP6Nb37zx4qlUv7Jxx+5pFQuqj0JZdi8c9vy7K23fOdjn/3cm395wzd3XvWBD0MAfN26Fx8765zz&#10;3vnwvff9+8jQ4BlONk0kAIvZmDGnA1ICldIk9g2OLb/7phtPueiqtz/sVipIZ7P4c8e5r78EQ1Xp&#10;t6Wx4bEN3x3i1RIsasYlL1OvMknknz0NAKCvewhD/Zl5/Z17j/G8cdTns6qfglAVAYdEvWNjWmvL&#10;fkKIkLJcOyeqBYRbjHgmOUloRl0IJY2RAPwwRPjKLunv+nhVAJbtUBTGx+N9uaDgMgRC/Qo1O3FV&#10;v41CYnS0gCxjyGfTcIMQrS15pCVBz9AkhBZzWjYDs2xd30uCiBBCqFILxo0XkEbmBaM9ohCqQG8S&#10;WKk31JhURiVTDDGk8+a5kCBEaEM8E4Yw59BcUsJIkNkUQqi0cKoBSTqbRyaVg/AFnOZWpHM5FIsl&#10;+L6PTC4HCA5CWBw602BKJpzdoe8vFs0aJijmc+Kiaeb6SO3PxL+TflhkylIutaOvAcXKlrQ26BEb&#10;gkb04R+dB4lyRcl6hEk+jSbOqvxqAJOlGYFk846YxIq/QsbXL4iIrAuQ8CMT3NyrxIIly/yTL33H&#10;szOOO72w7IxLp1xwfAgODPRN5J2sfZjankEBGc2SmL1dgj9J3FuCUSRmF58MWiZ/F4d7kziVEPzR&#10;xsGEZCO2i8Ttm7YcLF68GNt37AGzioCnLCcYY3AYRcpJI5PLgNkOCBGozzWiqaUV2fpG2NTC0JCH&#10;3k1rMTraDxEGcJgFy2Kg+p6JFDpbUIBRCmpZEISAkwCu0TlKoOpVcaj7AFzPT4w/ikwmg3QmCy4J&#10;3MBXnjmCo6m1HvVNjYWyW96++sTTXhbsJo9yqYSACzsIQiYMQyplxPaYMSGFAKUmLKxAUhiGaG1s&#10;RSabVbXrmGI1CLUicttkFUdZs+bxI1RnCcpoPCfwVdz5Epqhj8Px0bNCAJqu69vS6a5Ze+vnP9N7&#10;cPuaYmHY4kKZ2gZ6HqGEIs0YZjSksWLhnJ6jDl/+22NPPOHni0+/fKf0R0SyjUgsJi7oP/sBoH/s&#10;GrzpigX5n/7sF1dWymPpTC6H4ZEDSKVSCIIgmvNkEKKuuQk7dvViqK+MukwWS2a2jx5/0rH//tET&#10;D5v8xsYS/e3vHj2cB0GWcw4e+KjLpZFOOWhvbUbf4GD2iSce/uT6dc8dvP/e544QPASzKXigdGOm&#10;JqDF1LNd9T3w0IfNKJoa6tHW0o40tXDC4Yffd92Xbrh6cOODpfycVVjesRrA+6L2FZCSwViqADYj&#10;qG9qQCBCpFJ14CGH67mwqIWOloau008/7UuPbD1w7ejo8DHC2PNOYdYkKAYGR8DDEJSShmJhfEXn&#10;vt3Pc0GHr3r72z9WqZSzL6x9+hzPdSFAICjD8y9tOCKE+Mq73vu+6+773S09F7zxTZBS4gPvfO+W&#10;E044+eq1a5/53ujY8IV2Og0ODsu2MXveXHQf6sLGHbs7AvzuB3ff9Mvr09nsg2HFhZVN488dlVAC&#10;ICkR8HqLEgSCQQiBVMrxmhuznvsKPT23bD2A5qaGBeWJ4RYQCWJZCIJQP6IEEAL5TMZvaWvd/JtP&#10;fwCE1NY3rHPUBJSySUAJ1ZpQVTFBaNNdLji8qiv/H8D6Hzi61m/EKUcfidcc15ol0IVzBYGqiasn&#10;Lp3Kr9Lk1dLIQ4He4Qm0tzSipcVRIEVSEMeFjRCOYyOXVqmwlmXBYgwOBLxSGbJSgQgCzTLpALjQ&#10;bkkyyfn8UfAtCgvGzu8x45O0u+JCRKnq8SJHak4koMKajFCEMlATJVXZkZ7no1KuwHU99WALCsdJ&#10;KeElY0hls7BtFaJSc3TCiz5Ksa+FNybo9cecVpwCQPTnZfIzUdgVtRlwkkxpnaQMPqEzSuhNaoXx&#10;CpkaRkB3dm3YK2Km4grsgNHnWYjif/Fba1i1pPmqeo9h5wxRSWK2QcbgRxVHlgCR2LJtqzP6la9+&#10;cuFhD1w8b+nS21YcccTdoZS7xiY9v60hFS3wbqGMnsL+vPD59FAkMgfNt8fETQ1rlvzxR3FWA5xr&#10;GK64J+Pwn4TyfIP2M6M12bSmhiE0Q0QIRSqdBqUOWtta4AVlxWyVqwi4gEMlcvk6EEphORlYlgUp&#10;GUbGSgiHxlEsTcItqbR5QikcS9Xto4lnVEfowcBUZrCkEJQioBIwGg6oMHqlWkFU35EQWISo5zeb&#10;R6XsgoEiFBxuuYSm3AykLXt46WErB/64vf74YKCgltVIJK1TGY1aH2VYcsQJIwIClOh7oaqtpk+b&#10;DgCwbVWDMQx8UKIsHAAKwmqvweh1zLOk9JfKzkFKoUFwIvc3AlckslQh2gWWWDY2be9adNtt93yu&#10;OD5AOQJwoXChqRCQsRmmNWaxdO6M/iNXLrv1uBNP+Nmys67YLtw+/qfAZ9dAEelUKv38hg0nlQpj&#10;HevWviAGuw++pnv/+vMlquAkjUKxgHx9FsWSCxCJkIdwHIp8phF79uxAKmWhtT6P01/3ul17/j/m&#10;3jvArqreHl+7nHrb9JlMOgGS0HtHFFEs2MXeG2Dv+rAXrF/1KSIWFEWkKWIDpIXeEloC6X0yM5l+&#10;+z117/37Y59z7g36xMLj/c57kknm3nvuaXuvvT7rsxaWnUpecP5bP/qpr+ar42MnRa1Zkrc5ZBDC&#10;4AYoGPKOicULhtBoVBZdcflvLiPI57zYRxTFSbZqutwADKbj0qiS6Ooqoq+3H65tw/N81CtlGDJe&#10;Swhp/L2gZSl1726c2aNo9Fut1zFPSa2nixV4rLB8ce/qM8847ZMnnn3O3Q9d8K0TmeUeK/ygbRSc&#10;Nhcl5eCZ2TJ8PwBjjIR+6+APfOLzUErh6iuu3PnGN735wyqKL1u95r7j/CgET5quHlv7xFmX/vji&#10;6Q9/7BOfWvX738+kjRY/+sGP9pz9+jd+5La/3pjbsXPH6cSkECJGLCI0mx7CMMC69euXMfK7H19/&#10;xRXv5a59Y+R5MBznH97zVMYIYZixDHPpfEAJkHNd0bNwgaj7Tw1nakphoHAaPn/Bhw9pVKYtRnVE&#10;lhAi0XQCsVQo5t3q4gULtw3PG/6bz3ASmaJlGDFJFi1SATIOYVscxZyDwe5S8dAXvvR5g0v27zrz&#10;fXJlEPhcgzgFxigMw5BKyq1hGOzI5QshIXQX4fbkIYcc2Wi2WuLoI1Y85bH8/2V7xgHW6J7d2N1U&#10;/B0vPOVw5esJV1syEIjEUoGphGXSy8XMmSkSErO1BrpLRUjFEUmBXMFBHHkwLBu5Qg+6uvIwLQOW&#10;YaKYz6FVq2Lv6F4YzQZaQQNRHCcPkswGXCR6LdnBdGRUc1bCSg5gn0pXYjHA0LEy7QAoqp2nRxKn&#10;YqW0n5VKBn1AQUiBVrOGytQEms2mbmuXClKn/OpWV0KRd9xML6K3DnJlH2ZKZX9v66HIvu940nF0&#10;GjFmwCD9yI7qVXpu0s9oG4vuqypJd6ZJP5UYtJIOMk0zbSmQzkqtnV8rm4baA0a2D9LeAek45PaZ&#10;6USIaGvu0NZf6Tk2aRmQClwJSCLRaNawY8cGc2x0xxHrHr3v8IfuXXze7TeuvGv/gw659uCjj7xL&#10;KTUdK6gdj20GJ4wYhklUGreCJDonPT/JMf8tjEIH1mqzU09uCmi7knWqsFJn92xJooEN6SgRZ2Sl&#10;Bp2MEBS7C2h4DQReA65tIwgiCBlDtQKEUYxKuaJp/ATgyaRriCSaR4MzcMp1pxWlugGDJlcwKUFC&#10;KTAGgCWMLqUQkEmmpv4/7Q4htXlqgso4oyjk8yg4efj1Foa6+7Fjzwjytg3HzqHo5h7Z76hTJ1pz&#10;e59yjNGTIXelEAZSgNMRN6CZ5vS5kVmJDwAYo+ju6YIIA8CyIWXSyalSXWJb+5KW/NoV3fa/ywxh&#10;t8vyKittt8W97WWB1p/6MXDXHXfS6amd4Jwl5Sq94LANjoGuHFYsHZo86uDl1x157LGXHPqCNz0m&#10;6iPiqVg9pRROPOFsfOQT57zhtuuv/e84rOTzjok4qBODCth2Ac1GqAE0FKIoRBrNlXOLIIohDHwE&#10;IbBk3nw8tqt69NY7Lj2+OjvBG/UGIAIwpsGRY3HMzE6iXq/qBAoAjHGsX/fIQP/APMRpCkK2kEtZ&#10;dwLXYFi5/xKYbg6hL9Bq6iSALovJof7BnRe+8zV/v1xPKDjVlYEs+YEQWIaN6lwZpplDwWDywAOW&#10;3njG85/z0Xuv/8OW9377SrzlbW9aazkuapW57HqQbB7Q92aj5aFaKaOvvx+twF+ilDLLc3Pha9/w&#10;enz4/R/e/JJXvvq91Vr9R5s2rT9ORiEIpRBSkEfXPv62K399Of/wpz754Y1r1pRTkHXht3+w/ezX&#10;vuHdV1356y/Vp8dfars2H5/zHAJJVKLtXbdx4xL126svuv6KK95nOM6Nse+D2/8zk+VFIaaVwbxW&#10;y0gnCAIF10DL6CuFbK72lM9Nqx7Cq99pfPhT3z/K98r6vidaW5yuiCkkuoqlmSWHHDJda/3PMjHG&#10;qVJSoMsxMTzcj/nDQxgeno9Sdy9M21miqPHLyvQ4pxTM4AR2yoRTACoACIRpIUZcixUwpWI2unbN&#10;LRu56Wy+7trf3sPM/KZnv+gF9bGde9XK/Yef8tj+r7ZnHGBNbdmB28d+xaIo6lYJlc4ohUEJ/FhA&#10;UcA1DNSbPjhhyFsUQmkDQqIIRCTQbHhwnDxMx4JrWYhjG5QwWKUicl1dsC0O27RQ6u7G0OIlIJaD&#10;qdFR0BqDF/iIogixinWNHwpC0cTgs3OdSTIqIsUEGSuTelkxktTtCShYYlaYDBcKbU8jJCVEpbtb&#10;osR/KF1NKwB+y0ejVkar0UiYthQIEXi0Bm7YKOZtsESnsE/cBjoBRYcKKDU5RSd46mBB0uMh+yKA&#10;v6td6hi09qnwZWXENquXrv6USiedTiDYVmN1np/U7/zvibezPaUry+wlHXYHHd83A7gpGE2F4h3I&#10;Uipd1EQCtElyTmUSyB0DUKGH6akxUp2bGN69bePrNq995OWPP/jgxvuX7f+XxStX/unU5528fnbT&#10;LpMb3ETHpKo6jiA71oyl62Q10TEHd0D77PSnoLSNhrMCaqeWLLnvZCJG32f6SVfihKCvvw/cNBCE&#10;ke7yI7pDyOBchzOLWDOxKlH7Jd+DUi1ApqnAmzHN9iT/YzR1iadJ+UxBKQ3AhJIdJVq0gUp27+ky&#10;gm0bcFwLTs4GIBHEIZrNGpbvtxSEEuSK+Xtfe/LB0dX3rn/KMaY6V4VhmlzGEdOlwNS3Ti9mRCyT&#10;Ll6SgSSlNAviug5c14VSAjQzSKOJS3jagdoGZJ3eeRkAJuk+2+OGdpDHk+7vjtcTnYm3eeMebN26&#10;BaAEQmj7DIMT9BdsHLR0ePrIg1f+4djjj/zJQS98+2PKGxUAwAqLmFKKRwCrBNKu1D0W1FtdzVrD&#10;rDVbuZYXLfzF1Td1n/uhtwxOjI682mQowCAI/DqCQKFWa8EpWJiemwXnBsJAO6JTAkACPd3dKDe0&#10;zigWAlt37sHs3F/tSOq0giCOEcf6fBVtCwaVkEEEZjsQlEHEBNPlKoSIUOzqBaRM2pA6+5j1KHDk&#10;YQdiqrkCjz58L8Iw0okIQqKr4DbnLejb3d17LPDza/a53mOzDQz35MzfXXfnSYTAbS+sdEnYskyY&#10;VPknH3voT48+fNnXZnbvmvzAj38H9ZMr0dfbs81xSwEhY5Z+rFLWMTEvpRRBJDA3W8HgvCEQgv12&#10;79xRNC0rY6Xe+qa3P/yKV539YVwjfrl1y/oDhVDgjCGMY3rrnaveyE02+emvf+vLu7dsaaTvuezC&#10;7+14yYuf//7W3h0/ZsX+4o2r7vkShTx2986dCP0QEgRPbNqwlFx75UXX/fqX53DbviXyfRj/A8jy&#10;wxhhVdpx7DkapCkwEDBFKxhc6tPZdU/53Mw1fESG2V2Z3btCCB+UURCDQQV6MaSo7uAsFQtb6MKD&#10;Z/nYln1HaKVw+5334jmnndzdXbC6TjvhUMwbPA2FriIYN/TiTUpwTqltm5ZpmeCcgVFd4E3HsnSt&#10;oxSYUspSUEuVEkulJKcK2ZAyJtNhMPvYDVdechth9h133HXf+pGta1svePW5GCg9NcP9TG7POMAa&#10;37kb02KURUFgSp4E6xKCSMXghsK8gT6EYYzJah1ECjimNntnyUBECRCLEK2giVDasAwDhmPB4Da4&#10;XUD/YD+UEpBSIYKEbdlYsP8BAKOgo3thNj1EkQ+v2UIY+RBUAIJACl0ekipOoQKARLLRkbsnU7dl&#10;6C4TTlnStZKE/KbkhaLtkhfSFXMyyIq287CENsqr1cooFnMIvGY2ySHZq5QA4T668nnYBkdDiGRF&#10;nqIZfYNmDlQdE7dmkESiO+r0PU8/PpnK01idzvfv+8oMzJAOQ4eUpUk7Ddvdlsj2lZ6GDFBD1+M7&#10;vsSTGJ5O2RNJiMw26HuSqgx/81bs8/Z9ypUKQGoImpYDpIxBpEh0de0SolASTOmIkbA2h0azbk/s&#10;2X7k5sf6juydN//ce2+56bGDDj5iUknWl3qf6VPQ+f1TYNouR3YeVzrfdtoppH9m0Tiqw9uLQGcv&#10;ppNBAqhom7JqX6/keAihMLiBoQXDmKs1EEQCQqRMWzuuhzIO09RWKaEQ0C0WaQRS+y6gCdUmpdRs&#10;FtFAqy1KagNlqRSEQNsLK9lSXR0l2gLCdl3k3ALiIEIcRRgZ34ueUg5dpRwKjjG27ID97nzPhz/8&#10;lPorAGg0a3CUy6RMfOogIZPvK6WAkqkOD9lEmoZyd/d0gSWaqNQ7TEqVsV6EpqxdWm5E+xl40n2o&#10;UpTaXvl0nIOOa5UA4EBQ3Hvvg/CDFgjTzTrdxTyOPfwgnHHGc2fnLTvkZy136IHRWvPArdffd3Td&#10;a5Yk3bAgiuL+qBl2t5oNI4q8bq/VNEQounzPs7ygabSaXmFyci9rlmeJ7zUQBgGCqAURBYjjCEoK&#10;HH3kIajMzIEbHKGIwLgux3MlUOzqwcjEHAgUDMbQ8FqgDCjmbVDbhAoIavUmgiiGZ/kYKOZBhYBq&#10;epgOG6g2moijGN2lvGZ4pS7LCohkTNcWDDYjGF64DFsf2gzIGELo5iclYhRdd2bpwv1HA9nuWlNK&#10;4Y93rkfTj4d+8NOrPrV709p3B2HVgtT3rI55lYilQhSGEwcdfuh3q3E0edzrPwi8/oP40233gTE2&#10;5uYKDYMblhCyvXjrQN5CCJSrmo0DIb2z01PdpmXNpM96FAkYBrv/ysuv/Eh0XfzzXTu2DQkVgRkc&#10;Tc9jd9x+54cKX7sgeN/5n/nK6PZtYcc9XBWxuves570Q577/fcHdd9z6UwK+bGTXLgRBAMIInti0&#10;aan4/e9+9KfLL3ufYds3h54H8++UC0kMEC8oCCELIvFD4wSwzFwTKMWu9dRROeN7K6DTXrFWnu2G&#10;EjCYCQMMkukoMCli5EyKgXnDWwghoQrr2XXoXXgwdo6MDUkRvuzqK694fdiqnrD/8v2hKzQ67zGf&#10;d1DM52DYHCQZh5Escgk4FJJO/Exuo5IEB5VomGMwSEqJHOScnBmL6HlR7E1N7Hr0JsvJ/erR1bc/&#10;+I0v/VfrfZ/+GgrW/z+A1jMKsHbt2oUfvv9D6B0cHCKcLAPRZT8hJUKhUCi4WDivD+XZMkwqIVQS&#10;5yFJsorWA7mkVLM8oQcRhyAhg2ML5AotEMtF0bVQrzcgFUEYxrDdIuYtWgZGLVRmZ9BqNUAtC6xZ&#10;RxD6kFEEQELFAowoJN3aSG0MJNF6l2wwzlgBCs6Y/k4QECTO9C6dC1WVaDF09xIDS71WkOIYhUaj&#10;CUINxH5Lay6U1lzoEoEGJhYFenMO6n4ARVLOR2WOBm11WAfLkzJOf2cC17tuv6sNDEhSrlLZRKjz&#10;FdsTlp4c23W5TsZjHx3X34hG09d1OONnL0wZqqSU1AHaUl2B/vyOct+TdF4Z0HkSmyeTPLrOlmH9&#10;IAvNVhCt3WBIopqgtO9mkjtHBYFCgIYXoeU3MDM91r9r8/rnrbv3DjRadVhUIGQEMiYIM4dPlQGl&#10;9Jxn0It0ApF9r0mb4eu4iTqul179d3xmYk3SFrS3GwAI0eAs5zroKfVidHQCUeRDxAKQEjzRP4XJ&#10;9xVSIlYy6XolSM1os1JYeh8lgEomIC8tR6YbIwSREAiiALEQ7aicDvRNEzaVUqDguugudqPRaGJq&#10;ega+18D+i5bB4gaWzl9w00kvfuPG2sxTlwcBzbhRRolKuT3ZAXaTZyKd5PT3EiDQjTJDAwMI/ACu&#10;Y0HEMbhhIGU59WeztqeVajOoCqxdLk9LNKSdS0oSUJomQCjSXlwCBJRx7Nw1gSfWP6HtCEo57Lff&#10;Yuy//GD0L1iG9bNG6ZaHb/pg2PI+KggxfK/F/KChvMAngecjbEWIgxbCqIUwCCDiGFIKhDKCEBFk&#10;IjsgKgm2Tp8iJWHbBkAMNBoN2K6DqBkkEWAKrm2gp7sPIyMTSJcInFE0Gi1tPEsi9JX6MT1bQcEi&#10;2G/QhVQElRZQnisDjMKgFIrpEp6Q7ZizzkIpBUG3baJQ6EZlZgaQgIgTk0op4OSMmd5jDq/OTlYA&#10;AGGsz3HRxHFX/fI3X9u9Ze1zLNKiRASIEpucFLiJWEBJqSIhpBDte3TB0DCUorM5p1Rl3OxVQZCc&#10;F5l0gbLsGazXGtpyhPFCFPp9gd/amn6OYTA0my24rvNXJfGVP157zTdHR7fnpRCwLBNztbp5/fXX&#10;f5gwNvXeT336x425cpTv6dbPCSfwWiEc11z126uuPTeM5U/iWO03PrYbQeBDEIKNm7fs/4drf/ej&#10;P11++Xmm49zy90CW34pAqaKxHxGhhC7BEwIBWQYQM8N6yudmz+5R2JY96LcqRUUkGKeAIjAsA5Qy&#10;+LUWCnlbDQ4Mbf7Oee8AjDxuuvVOjE9M9/z2sotedf/dq95dL88cqeKQa5JXwrYMdPeWUCzmsmcp&#10;CeECN0yAMMSRhOdr09vA1zml2h6lPRrqsTrSTxoFCDVBKKMWl0NBGL018v0Xlvc2bzhw5cEXr127&#10;/qHrb7xZvviFT21L8b+9PeMMVq7LAeUClkVDEWoHd6EkDJPiuc8+EccedQS8eh2HbFiPDRu2Ynqm&#10;Bj8mMAwGRhgYZZCE6eFB6aBOIiWasUBr1wicfDdOOekYcG6jWqsiDEMQQmHmcuidNwRummjUqvDq&#10;DTRMG7RZA/HrCEmkAURMAdk2HtUr9tThKJ1sVMJe6SiGII4RiXTeSEOr9XtkQlN3Mi4acKmMNZJK&#10;oV6dBWEEpmGh1WwkpROlW9WEFucTpTDcW8JYtYEgDtE2MEjLT0+aBdOfnmzolohyU4CT/lYiCbjG&#10;vqXSdLKX2VnYN3ooe2UHFmjzaR2fpdo5j/u+Qe0DoDq/u8qQRvJJ+3RFPmn/yd/awE3/0MlSSOiQ&#10;VCUVpBAgSS+LUiQpCbXBpgaKyZCbapOgQIm21wjiCLVWFYQoWFSB2ww5TuCFAs04QhAlhrmdADA9&#10;nAxc7cvMpSXbfYBkR1mXpkxg+mqlwClH3nbRCL1Mw4VkAtclPqC3vxsCQKVShoiiJzUIICsz6kWA&#10;Bu1KSUjaznPUKTLJkyG1IJWRlMniWds9iDZTj0KBMBLaVkCkmsd2STldpJico+A6cN0ctu/eiLny&#10;NOYP9cG0TDgmKx+w/IDfXPa1T8VvOf+b/9QYI4RAHEWx0ic/O670zkidwKUSkEI/N0opdHWXkM87&#10;CAMPBtPf0SZO5i1GNHBrl71TVrqTSs1MKvW17fRb0/+hWYlUSqV9SkEQKYb7Vz8CbkgcsWIF8oVe&#10;TMxWccuqe9Dyb4Uf+ZyKOE9ipVvcVQglJenUx+yzwEqPMWFps4aH9HukQedKobuYQxAGCVuQ5j5q&#10;JrunWATjJobmzUOtXkWYuJ1DAdV6CznbwsTcFGyLo8uhCPwIDDFEJBDEAg7TTzWnFJZpQYSxHl+U&#10;7qBOxyYFhbybR8uTaJanIYRqL4AA9BS7dsMcqueNOsYrHgwG6+rfr3rdww/c+YXZ8R1LZdyETyki&#10;odMJKGMQuhwFixvI5QsAs6BkmN0nQ315mE6hZbtWnTGeLLy0R6GEjsnS9zRBvdFIIp9kTspoXr1W&#10;3eeey+Vc1GtN+fo3v+6SaqVs33Kj/+WpqYmckBG4bWKmUs3fevMtXy0UCt6b3/u+S2anptA7MAAA&#10;cFwTzUYLubx7669/8ZvzvFbrQih54NjEHoShD0EJHt+yZZn6/TUX//mKy881HefWJ2uyKuUaKOXc&#10;DzxGCQGRBBwEbr6gX9DX+5TPzfrHN2Ph4nkLvVYrR5LyvZQKVEoQyhBHIQq57lbf8ODO4sBzEUtl&#10;513reXfdftuHZ6fGTon8umlylpT9GLpKefT2dcO07Mz0mBAOQgxIYiAMY3jNKkK/gdBvgkDB4gyW&#10;68AwTTBu6LtaSr2IkwnwlQJxLBBGMaAS26MoGkAUvzVW4cnjm+++0C0N/uZT73vl3PvO/xkWzX/q&#10;Y//f2p5RgLVkyRI8fscNWLLioJFffuuLn9i+Y+L7e6amDuAxcOQhK3HmWWfBb4So1nyc/vwX4qQT&#10;T8DG9Rvx0KMbsXfvNOKkm6EdYdsWqioFxF4D6x95GLlCDqc+6zgQKjA7V4EQAo7jgFkW3J4eUNsE&#10;Mw39p8XA6gSEemAeQQC94tFuw+1AaaDNPOiSlRb1iqQtnRAFrjjS+reESgIu09Us6ZhdVYdgWw/U&#10;UbOJHZs3Ycni/aAQIwoC7Z6b2DAoIRFHAr1dBRww1Iste6cQiZTHaI/wqVdk0szRHvdTNicRguii&#10;YlvMn1YaM6/OxBS17duTrjPb9qQpCMgklSQFXik4SJVE2AfQZec0e4nM/rVzn+0z1KFVUe1yZLtk&#10;uS+ASRUxmZu2SlelJGMFs+DStD7XAXpIypgRlcShkOyDFVWQhCSMZFIw1XEAoJTBNhksg6OgLERC&#10;wQtDNMPUu6jjbmrvsmP7OyVE0tkZqaOBOj3ANVCQ8KJgn8Jq+mmU6ILu4PCAmq2USbPZgszK2G3P&#10;NpmU/pRS2MecUwIq1RwlocgSmqGS0MHIRClt90Db11jEAmGo9U4qjjOApTruSpqU4BzLhG2bCGWM&#10;kT270VvKobtYAhUCSxYN3/G8N57zwMyu9f9UeRAAOONglCN1s0eHzgoqYZgZhRKa5YFkOh+ufwi5&#10;XBEyjhNxu9aXiQTgcsaSBULCDFI96GfmrmmuacbS0cRqRnY8L+gIY9eAlXCGybkqarUyDlhxEMb2&#10;TmLk4Q0IwyDL3Etv0U7glDxWULRdRk9Zs/SZ4CCZ7Q0FBaEs0dERUMZgUIpFC4YwPl0F50yzXan5&#10;KyHId/Wg0mghjEMsXrIEO3bs0JMa44CSCGKBvmIR3HbgGj5cAhDECBVFKAxQomAzhp7ubvT09sAL&#10;Aj1GUJJ0cqussmw6LnZNTsLzdTOSEAGEVDAJ0NffvYcQEv/1wU1YuiAYvOaaP3xy80Or3+NXx/JC&#10;+BAiAjOMbHFAJIESAEIAlGFyetqPvFZkO20mJwbFvILZgmHOUm4CSsdMtVlvlRXQfd+HiCMoKUmr&#10;1TIr5fLf3HeFYg4ju0fCcz9w3kX1Zj13x61//a9qedYRSoKZHLv3jhd/d+01nyGI97z5fR++KfRa&#10;MB3tc5XLu6hUqujqKt38nf/33fdEcfBjRciKyYm9iOMQkig8sWnTMvK73/7o2l9c8m5u23fGfgBu&#10;6+Pxm01wbuTiMDSz554QcNfUD/NTWD00hMJw/7H4wgWfXOZ7DZY+p9oLTt/DURiiu7tndr/lh4zM&#10;wF7+lz/+8RMT47tf7TWqJREFeoHKCHKujf6BHriuA8oYGNUxP5Q7ALHgtVqoV2cQtmowOVBwHaic&#10;A6kI/CDGTK2FeqOKMBKIQs1a2bYNzjlskyGfc1HI5VFwOJSK4HkelGxAxAGRkTiA8ugbjUp46vHP&#10;fsW35w/3PPToY+vUkUcc9k+NHU/39owzWIc++0XY/NhD8Tlf/cmtl//wa2t79uw8YHRsD4446ijY&#10;+V7Uyrsxb9FCFPp6YReKOLZvHpYfcjDWP/YE1jy0FpPTc5CCg3ETMmU9iC5baY+kCPffeQcI43ju&#10;s4+HFDGmZ6uQUsFMULHpOlCxBGUGDG7AMA1Qo46QGgDx4CsPNBG1AmnJShs2EplKTRSiBEVT2uaR&#10;MruRdHWb8jKqPTimI237Z/378ZFRNJse5s0fgOOWoLwmosgHuINSXxElRVGvzoBTir2VOmYbzQxk&#10;ZjFAift2WipKGTeAgHW6gqsOcSnphD0dJaEUBKZl0ScxYyplu1Knd7SjldOynyIJfEpb1ztOD0m0&#10;TpnvlpIg6GTb0giVJFgX6XfIaq/7FAtB9i0fImFhUuGqlJpaUbJtqpkF9RKSBDzTpF1fd5SlpCAl&#10;dJ/JOtUDtie99nFTRsEJhcsZSrat7QbCEM0gQjOMEYuU0Ug5z/TMUmTmlJkRbsJedeirUtja2W8g&#10;pEgYK7Lva0BhcaZ6u/rCqek5S4kYqfeXtg0U7Y7EVD+V3s0kva+Zfr7QUVpKmMU0NkbKlNLXDFIY&#10;BQhFACljCBlDKolY6ZJP6q6vrTeAnJ2DnSuhMleDa3J0dXdBEYmh3tzU8Scc/8PLvvbJ1lvO//Y/&#10;Pcb09Q+AG6YyDBtR0ukg0Slc1uCCaLQKKSOAEvT29cI0HThFG9VqpV0CTc5yCgj1HdjhcpYgLJXs&#10;qw0k272rKjtpyO5fhaSFXQFbt41hbGwKI2M74QctHa1FGXhSQ2VEazpFBzMJ6JI2Y7r5gHMDpmGA&#10;MgrKCQxGYVCW+LLpBQBllk7LoEj8AoFi7xCe2LQanDOEcZTdO4wS5HMF+L4Pz2uit6uEJQvmYc/Y&#10;XigQrc+RErVaA115NzHvtGBzIGYxDFuiyzVwwKIl48tXLL8lzpWMG25d/SoAVmfjA0nvP9PC2O7d&#10;iOMAYRQhjCSEECiZDIPd3Zte1ufClvKYqy+97IIdmx89I25WqIxDKBVDESCMfcSh3yE5AEKptYYq&#10;huk3qxyyDTRCXTaLuGnXCONghEIizhYb7YEKOtxcCDDGSBxLq9Vs/d17b9HiRXhi/cbgo5/+5HcC&#10;L+y+7/ZVH6w2ykwSBWaZGNk7seTGm2668Le//Pnbzj7j2fd1Wk50dZWwe2QEBx+44s7vfP97n3vo&#10;wYd+pED7p6f3IvCakBLYtHnbAYzecMn1V131IWaZN4QtD6broBWGsECcOI55tnAmBIzELUKIUqr+&#10;D58ZiwK1uYfQKlcHw6CpF5HQBKNhmQiCAEpKDM6bPzHqiReuffiO82rl6ZWQMTgFDMuAySm6e/Lo&#10;7e2CFrDzxJfSALMKaPkRWpVxqLgJkxPkenvghxJ7Z6sYHZ/E2PgUavUmCNX3FWUMYag1mYViEZZl&#10;otVsQsQR8jkHXaUChof6MH94EN29Q4iCJur1KuIocKUKz24F/vLf/vonX99v5XF/vO2WW7znPu95&#10;//QY8nRt/zdROdMzmJm43TALBWf5kUdhycoVsC0HOzdtxtDCYbiWlUUWmBZF7/zFOKV/Hg46ZCXW&#10;PvowHn5oI6bmmogIBec0cXIHklEbkAL33XoLpBR47rNPRBhuw1ylCiEEGOegxAB3XBhgmrI0TBim&#10;i6Zpg1TLEERAeAI8lohlMhB0zusJMxIn3j4kpegTJiAdXPcFFTTz20nLXmlGYBrqS6lEozKLrZU5&#10;BJGAF4WQMoJl5TAwtAADfYMQ3IVkDT3QJ9YHqQC6swSZgrZOBXU6rKdrtBQkpfoS0jH+Z6AyecpS&#10;1+iUMZId+1SJoLQ9sSQbaRcx0x2SVHtG0s/Sf3ZwMsk51hMby05Ym3Fra846VMboZK5UBuqQlGI0&#10;/Z8KnFVma5CWBWlSAmIJ6NXnNzlfJPl9esbS33eeswwY6R9Tf3DOKEzXhu12g1KKUEiUaz72zs2h&#10;7vkJm5FmPsmOLs30gztCfLIGC9K546y8mp5vCgpGEi0SoSjkii3HLbS83RP9GgCkZdP0aiaat062&#10;NTnG9D4GNBCgqm2RSqAF8SS9/kIzeTKWiDp850SSSZiW2SATYTPV9gxuIQ87V8Dc9BS6SkUwylCy&#10;DHnkkYf/+ORXvO2Oo587/U+zVwDg5GxIhb2UkTlKaE4k1GznAkFf06TzVwkUcznYtoUoDGAaHIxx&#10;KChEsS4Hd3qQpZ5XnSVPJKXbdOUvZToStK9l2uihsvOpIBnB3ukK/vSXP2N87x4wRpBzHRBKYFAG&#10;i3NQboAwBsoYOCMwDEML7QkDo1rbpK9VkndKFRQRmX5SyZQB00sg7ZCuv7vBGCI/hOdp/ZUfhNmC&#10;IWeZMGwD5dkKRBTDUVF0xvOfc/8Nt9514O7xiaE46VqN4xhhFOCkU04cn99dXB0pZrBNm4/oK1q1&#10;lSsPumbpfgf+8fjXvvvRP/x1zcm4Ze1LGKglkjZqlY1fQCgkpidHIIROF4iiGEoK5Eu2P7z/AVOv&#10;/dkNb/zLb6/+8tToxv2isKnHXyUglEDYCrBowTw0PF9XDpQEpQSOReG6HIRaDAI06DDcNEwHAKTB&#10;rYgRqrtiJc0e546BDFEskoxFg1LGu1utvw+wAOCQg1fi0Ycfb537gfdfEPpB9713rnqzH7YYmIKy&#10;DGzatuOAv/zhjz/4yCc/c+4XzznnoU6QtXjRIpQrVXSVitcC3F1z333flVC9MxNjCLwmQqWweeeO&#10;/f983e8v9hreB171zrf9qVmt4orr1yKyhFRBoBl6KDBKoQIxelQy//yjLRSAUop+5CPf6AkDD0iq&#10;L4xzgBL4ng+LMzi9vStX33fH15q1uXzWPQygWHDR15OH61owHRuG6YBQE3GsUG9FiMvjiPwKXNsC&#10;cwuYmK5g6471GBufhOcF2jJGJDpYquGtlDJpxlEg9TrC0MLc3BwIIahU6xifmMHWHSMo5nPo7y3h&#10;4JUHYGhgCGHQQLNeQxgGh4mgfOH2J+4Z7h7Y78d/uOY3rZe/5o3/9DjydGz/JwDLDwIQgkFuWQdS&#10;gyFn5yEBWJyiVa1h1vPQ298L0zQBCfh+iO7efgw5OXTPm4dDDj8Kax9Zh0fWbsRcuQIhkdH+DAyG&#10;wWBxgm2PPij6ctb0YYcevCkOg+PKtaZLGQfnXHcTMQJqmbA5hZkwWaZjwzRMVGZm0fIlEMmMBUq1&#10;DUCinyDavTtGstChnRoh6MmcIlkPJWVNonTWGkjyGRpAUEpAmB7YAj9C0/PRCgMAEp4fgCoCBmkb&#10;6xEAAIAASURBVIJ8MQchtWkekOqCkpJOB9joND5Mt7T0phQ0QMoAmP595nqdHsG++ur28WfeUyl4&#10;ayMz2VnmahNNCc5rAzAJ3UbcuRGChDUkHZqsNqujB+J2F1HK1GUcQ2IqKVKglzQIaOyiuwEpQcZQ&#10;pcCJ0U47C9Juz08zL5MyHVG6ySIt26h9wJ0WlVqUgnMGh5twHAfFrgKK3b2w3Ry0m4OEiGM0Wk1s&#10;2rELW3aOwY/lPmzUvn0J+9BWWaEp/W9qwZB2rKbhyKmDFqEEXaX8KGWUKSn6VWKmCiDToiGxMZAq&#10;LUmmO2yL55HoDhlJOMoE7GVCVJoY7ypdHiSJM3vL90AEAQMHp0CoQh0unTwDlmnAdW04pgnf98A4&#10;h0OAww8+cNVLX/OGH+14ZJVcdvRz/6Xxpbu3C06xZ9w07Z0B4wuVUhBJ1lybPkay+CEAoejp7s9+&#10;HcdxwobHSROEbPt8dZT2Vcd50PcoyQBXxhx3PCOdZWsJQEgAzMDadRsRR03MmzcARhgI0+wpYxyc&#10;6iYasJSRYGibymp9aMocUgoYnCpGVENKVuOUJQwWUVSoeiixzbINs9hlzfd9b3ngtYx8oYTteyoJ&#10;k6wNk1NLDtsx4QWhZqWlQo7x6vNPO/mj09Vo/9a9d/xoulzpIUJrYPwgxI6JSnD6Wa//3mlnveSB&#10;W674wbLF8+c1Djzt7FHIUH3tO79GX193wQ88TjoWTSlDTZF0iAc+ojiG72uJhBQxcl092BEUP3TX&#10;Tb89qjE7UoziprawAEEkYoiWh5OOPAxnvfld+PLXvw9GdutxSAGUWqCKgiqliFSK8TbQ4NowVhmE&#10;izTWBclCkQKJ5YkecYSIIUQMxk1ACkmJwj/ajjz6UPzp99fPvv5Nb/7Y1MzeYOOGx98ThT7hjCJm&#10;HOu3bj36qqt/8903vOlNb73gEx/Y2QmyurtKKM9W1Xve847fxH7I1qy+7xsU8cD42BjiOIYvJZ7Y&#10;unFRo9X4wdj4iP/Bz33+5lrZgzVgd0PGXNsPEZjEQMEp+ccccySe7Lj+5G10vIwFC7tL1VplPykE&#10;DIODJ/dBGIbgFDjsqIOhaFwIW1VwplNFKGL09/egr68EGQewbBuWUwCIgTAmmJzai2Z1Bj1deeRy&#10;BUzMNLB+4yaMjI6j5fmQUur7nHMwpkPVpVJJx6+OLJJKodlqodFoILU7AVKmPIIfRJiaKWP7rjEs&#10;WTCIww89EAN9g2g1a4jisC+Kmp+ZGtsIKz/v4ssvvdh709vP+5fGk/9k+z8BWDNT42CMWYwgJ2MB&#10;QSUY52gGIcJYwDYMhF4AGQLMpLBzrm6ZtwuwuI15y0roHRrGIYcdhA3rNyAUVMa1xi6v2Wg6OSfi&#10;zNzmuub6gcGhLaZDNxYK7p6F8+e90zZnPzkxNdsXiFBPKEK3mVPTAGEEDqcwLAeOrSfD2WkKv+kj&#10;liEiCbBEvNJ2BU9ZAACEgKp2sla6mhVS660kUaAqLTHpQZdSPcgrHdKUlIHaGi2d5aZ/TxjNfLek&#10;lIiEdr5FB7OSEXlAmwVJgUMqbFcEgpCs9Z4i/T5JgfBJIE1/Vluk27awaLMpydzeOXcl7983JEZX&#10;AzOkkDFvSDRrmiVQGVCghO5b8kuVXYomXk2yPWWmXYiqzWIpKbTeKNGx6bxtkoAsPYCyBKCoxBMh&#10;1S7ow2dZKTCNe8gClaF9fACdYcko4JgMjmHDti0U8gV0dfci190DyhiiWCGOpbYBIUCp2IMTjunH&#10;8MA83PfIOjR8Tx9hgq7aDGPn1p6UUn+vjEVKzDBTPRCFBooWBwa7S48wzg9hnGeAlXAGkxsQIkbL&#10;99sgNWU4KWvzi0pkHVmso8ybngtKdVcjAaAiAdMw0NvXh3qjhpbngTMOTlRmoJuW2kAAx3VgWjZi&#10;peC1POQM4KD9F6w/4wWnf+qm314yefZHvvcvjy/dvYPo7e+Wha7euFUeh5Bx5juXMbodmaHc4Oju&#10;6crKe7rcqp3oE6+FzFy1DXjb4e9S6ecpA1/ZvaiQGp0SwpKSYDKGKP2+mdkaNm7ajFJXEYZpgFED&#10;nFFwRmByAgIWgpKqzankBoVpWMokRjUW4Q5ukMCgZq3pBY8LEVfzrkG6So6gAiPTE7N7cnlbLVzU&#10;jYG+PplThZYbR7NHvOg49dhU7owHbr32qlZlr6GsAu5/dAe4ySGkhGFw/awAMJiBkmPh8BOOwZZ1&#10;G8B9v2XFKH/p+9//7fkfev9h99x956cq1SqLBQBCse6JDUuvuPxX3+SO8cbRmWjj895wNgghCJTC&#10;Zz7+Fnzre784Pgibju4iTHWcCYNLJIjJQSiFwRQ4A8IYiIXEnnLdXnXzH57dqpYRhqF+hihFGEaA&#10;7+HVLzkTp5/9NozOBmjWGmgFERhlEEqh6Wsrilwxl/eRO27R8sPLN95yd+MFZ5yCvfqRI1QRwrPx&#10;RT8FQgpwJZMxKNF+ykSfSAiR8h8DLAB46StfjMuvunru9e98x5d/+dOf9m/b8MQrYxEmlj4UD69d&#10;d4qTu/ai95z3wffe9qc/7NoHZPWWMLJrTLz3g+de9rUvzoWb4uj/RbEYmpmZRhRGiGSMbbt3Lm61&#10;Wj+18rnPfeyjH//1Fb+7byhWkZEuhJlBYLtm0N391HmGDz7wMNY/kV8xtXf3CqkiUGqBMwOQEgYB&#10;Tj75KOy3//4QCdsupQREjPnDg+gb6IaIQ+Ry3TDtHAi3EUUKs9NjCOozGBrsQyMkePCBDRjZM45m&#10;S3tRZku4hHFM7XNEHCf2OXKfhUq7Q7xDg6sU4uS8tfwQm7aPYmRsAgevWIqjjzwYNhFoNus9UdM7&#10;f25yOwpdwxf/4uLvee847yP/8rjy72z/JwCr1Wqg1NXTJwFbihgzExVwywGF0qv8fH6Na/HdURid&#10;LmLSI2NNExqWg0algp7+PhimiQVODqWBXpQbClK59xlQP3ju6cdscwYPqALbJHAgCCHYcNdNmH/Y&#10;od/dtWPX47ZtfWXP2NjRzSAgqUM6MzgoM8C4AcZjmLYNy3Vg5vIoT0yh1azCizwEgRYqM+gxWggk&#10;VHubTdHu7+mRtsXkNBEPE9UukaRMTfpA0GzQTsdm/cHa4JElk6dKWt9TmNfJHyXrrcxOHk/6Wb+Y&#10;JkyFBiMyKd21oRNN/p4Bowy4dTjaIyX40y45si8a2Kd0tm+ZMmuyUhlkSnRcqaNzCvDaWYH7WDx1&#10;dE2l0SsZy5X5jelok5SlYx1WDzwJ22YJi8VAoWiqs9GlK6CzDJgAXtI+MAICIzlsx+RwbA7HzsO1&#10;XeRyOThuHoZlIY5ixEGAKJaIwwBChloLQxgoZ1iwYB5OUsBdqx+CL8U+p0+1z05npRcdhVd9HhIL&#10;EJJwghpcaVF2zjDCwa6eOzmxFtq2DcMwEMkAIo5AKNcZewlDlXZQCagOQC4AJdssWXJeGKXaYDQB&#10;HlRpRpYyoHdgAJNT06iUp2CAoCvnwDYNzNVb8Pwwq3AyChTyOXDO0SxXwGSMFYsXTT7/xWf91wef&#10;98ZH7pD+v1QaTLcwjlH3wRSIxbgJGoVtiy60AWqaA1gsFGDbLtK4Gkq5XtQg7RrVhqwka1p58nfq&#10;DFnvrFqrbMGisym1DYYCgZASUkJO7Z2Y7ilYOxYOLagU8qaiMPYgkhstm8WFPAdn1vTcXHOrbfCw&#10;uzdP+vpKoq/U3+gxjJkDj1wmjCUHCPBFIr0uT7V9q/El2G4+qs7NMkaAZiNCpVwD4yaEFMjlcloc&#10;HvkwiAGn4GLrrhGAUXDHDLvnD4eb771TvvXt7/1Oo9JYtHnDQ28CJ5ieayKMBB5dt/aE4tW/u+AT&#10;53/+/fffcd/sPWt3mzffeO/Se+/fMH/Vqltf6IctiIQRTFm4dGEAMMRRjIJjwzZN+GGMlufDNoCo&#10;NYswiDTDTQhqdQ+tRg3POfEk5Pc7Bhdfchm2rnsEU2PbIIQeZ1t+gGqrhdh0sWHHnv4dmzdd2rXm&#10;obsXLVt51W33PXrHs088cgwAQhFmSQw6KFrrb0XC7kohMg1m4ivnW7bzlOcaAN742tfgl7+8fPz1&#10;b3jLZ6+7+qpl69c9fHisYhCiIAXI6jWPvNDiP/n6Oe/94Afvuf766c73LloyH5s2bhPnf/H8qy74&#10;0lcZ37rle14Q9sxMjieDKMPo1NTiv954/Xe/95UvACIoxrGXjR8GoSIOwpnewf5/+B0jpXDYQc/G&#10;O9/z1uMr5b3dIHo89XwfXXkLp592MhYsXgQ/jIBYaxkNRrFgySL09XZBqQi5XA+46QDUgucF8GrT&#10;yDsUudxibNi2B+se34RKpQohJKQQCXHMoJRE4GtbkSiOAABCyCyexzAMGIaRMVrtRy5t/kj1j/r6&#10;CQI0PYU1j23G2PgknnPaCejt7gFQ7iWqcX7Q3AurMP/iS3/yXe/t53z0Xx5b/tXt/wRghVEEUHKg&#10;jFQXIQBkiPFde5O2WgvFnt7fvupTn/vuHX+65mQZi3fFRL5YQvbEsYCdzyESui2cO3mUDAuG26Rz&#10;M7OvHx+fOeKin41eNrB4xW/f8uaX7d68p6wA4KBnnYmpXVvF7Oiqv6445MhNtsk+uXXn7reU661c&#10;GuVAqAQ3OBjnYDDATQuDtgOnkEd1Zga1ygzq1QqiIM5KT4RIRB2oIp0U2ytl/a8pGgcApfSkpKsN&#10;pK1yTaXOSTuqTMTZRPPcGQADgIbvQyjttJz136l2kIrcl8ZKQAZJbY0ycJViok7PqrQ8tW8XYCdY&#10;a39y53TzN0xLR7kx06hkZUxkk5feH+l4Z/aCJ61U0s/S1h5QVFsuZK3yKvuZJsxB2qFEiALv6MTS&#10;xrAqY2Vocs4Y3XfqTLUolGitEM9ALoFBCSzK4VgWLNeEY9kwTR2UzA0OMF2+kEJnTsZBCAUFzk3d&#10;Eh95IBAIvBYWDQ9gv4XDWL9rT1ur1r6bstORGY+S9jls63v0xaVp8ZDq0mfRdSYWzh+8e07GJ1KL&#10;nmI5JgQceF4LIg4RhhGUSHMCU4AKkDhOyoOJ43l6k5BU366NarQBrDb3IEqhUOzC1NQURLOK+d1F&#10;LOztLS9cMLh2aHH/5L0P7zn9tnvu609BvME5cm4OjskR1udw0JKB2eed+ZyPn/LKd/zl5torQchT&#10;h9z+vW18zxgwOtkXBa1Byigoo0DUfjaVbOugCAH6ensgpUIsBBBGcBwbUaw7g4WS4JSBcw4kQeP6&#10;ve0IdELaZVd9j6YLDgLtoYWsdBhLzWjFcQwRxres2H/Rfx20eP7u3oLTmr+0F90LlkYTFx0mFnxB&#10;/Fvg8h9tIxNVvP60JXjJ6993gIhDixkMs7NNeGELdi6HMBbwPR9SxHANDsUI5ip1ODkbk+MjGN5v&#10;QUN1FfySY+GXl/1h7pQzX3Lzgcvnv27pQfvxu+5Zi1tvuAX1VhP3PfDg2Zf89OLx87/29c9961s/&#10;/cDUnvXvF1J11ZstN4g8XYKjbbZZKgGpNLterTVgMwaLm7BtoK9UgGlQBEEAqWI0WyFaTR85y4Rp&#10;MDywdg0eXv8YbAOQcYxuF+DEQhgLUBXh7jvuwKOPPgqLUPQM9BT21Jsv2rJp8xldRXfXfTf2/Owd&#10;n/r0pb4IcpGIU4VBEg2jQYZMPAvTRQWBiqUIZ/P53D91zlPn9uHi4MafXvbz97Xq9Yu2bt9yOEUM&#10;yimCOMZ9D65+TSH3q/CDn/zkRzaueXhu5bFHZ+9fsXJ/bB8vi/d/5rM3/vD//fSD9abfEwUeyrNz&#10;mumRFDMz032PPLTme0cXFtT8ONRzE1OwTUPk8q7X/xQAa3a2ig0b7nA+85mvPttrlnWXqpToLZh4&#10;4QvPxMDgAJqtZioYAOcUS5YuRFdPCUqEsOwimOGCchvNeg1efQaua2O66uOBNQ9jdHQS9UZDL+CI&#10;bjCBkrA4VXk337JtuwwhpqlhFtc+sXG/SnmGSChwxtHb0wtqGkn1PXXZ148XpUw3IpG2bCMt/RNC&#10;MDZZwR//chvOeM6JWLJoCAZnvZVq9TNebQ/2P+iUi6/77W+8V5z9v6vJ+j8BWIwRtJoNg3FJpZAw&#10;TQNdXTmEkYDnCUUIn/riZz4pzjjh2LtMN/9grVk7GrF8vZLkbCnkYBSE4KYJ09QrcCeXx6BtsHze&#10;OGRyZPIbk3see8f3v7n9pyRX/DWAmU0jExhYpANc1991065jTzrtI4zft3r37pEvTEzPLYkSQT2U&#10;hCIUnHHdCWbZKPX1wXQc2Pk88oUKmuUqvFYdXhBAIdZsUKa7SBRRaSkwIZP0cJyYWyYllU72SYMG&#10;AiopVDKoy9QvKGFUDEbBiK5Rt4JQg7Isb7ANSlL9R8ZqdXjypE30afhsxlllZal9bTsznoR0dOul&#10;YCyxHOiINsgYnxRjCrQtBkhHgrT+Oh0sVAokdW21XZlMS31ISzAq8/XRzEqSJ5jYMCA5l2l7NU2+&#10;HyU00VklWo9Mg0XBE2sBHXmUsFgUYISBMqpLf8wA4wScEziGCdNytEeT7cCyXXDLgMFNDc5ZWzgf&#10;xzH8METsh6jUGzjg0EPQ1dWDKArQqtXRajUQNBuoVMtYtGgYW/aMIc7YuY4wbiC7KvsC2c6gIpoB&#10;IW0CSsEJQ8F2nnjreW/d/oNLrtvsmDZMgyNWJqIo1Ct9qpLz0aHtkkiCeAUIUWCMZVmaBBpUpa3/&#10;JNFkUQXk8jbiVhPDOTNevP+BW5YumX/LipUrr33uq175yPaZ3oF71n7gVs5ov1Baf5ezXFimjeXD&#10;gxPLFh3xh56B7htf8PaPXx82J5RVmPdvjy+7dmxFvlhcHsf+Ai2kZwjSATq11FC685EbJhy3oAFf&#10;Uh5L/XZSkMQoA+OGZvuQtu8nT1ryuW3Gr13OSBdJ2YOjtCxBaGfxBoT40czYnkePOvE0rDjljH0P&#10;4otPL7gCgJ1bNuLezWU8t149QElFKbOwd3pvsuASEFEIJTWwo8yEBNCoNNBvYe7wU4+4M28Z15YW&#10;HDSnZsfx6S+dT3/+s1+eEBKL75howRpYgN7hYRgTowAJ2SMPPfCeb33tuweOj00es2Pb+qGW34Ln&#10;+Wg2fT2qqPYdnbKJhCrMztVhmxG6cg4AilBKjE83UW358IIQQkpQqXDWi1+G1Y88ivrUCLoKLuye&#10;bhRyJnpKecRC6+g4JYgkAAjkCkXUPYVqdQLVuRmze8WCA4eHln3l0TvvONrgWB5EHlIPw85riGRS&#10;Z1TPW0TFxHFs6jtPbdyZboQQxJGEa1n3XvKLSz8S/PH3v9ize9sSpbSlSCsK6J333vVG9n2y91Nf&#10;/eYXHl/9QHDocSdk77/muvswOK//hDtW3blydmIz5g0PQRKC2tw0TG6hv68H3EDvA/dd36vQ0s8j&#10;ANMy0N3frSiT//D7jezZi8mpyvDExOSRgd8ClEJfMYeXvOwl6O7tQ71e0yw+o+AGweJFC5KSegQ7&#10;VwTjDhQxMDc7g7A5A7fQhS27pnDXPatRq9URi1h3xFomKGUQYYhDVxw0uuKQgy/s6elds3DxotGl&#10;yw6Yvu6Pt77loUc2/XerVQcIhWUYsDjDCccd+1i5WvNHR0cPKZcr+TAOdeNJUtlhnGUGwPp/KZkB&#10;VJsh/nrrfTj1xCNw8MplkIr0kHrt/F1b11TeeM6nL73hL6560VmveNqftXR75rMI94zgLWcfh7e/&#10;+/N9QKSpchDdKRNLEJAQhEzajotTX/oaAAh+f+mF94VBuLqrr/cy2869kxjklUL6/a2YgHFT+9NQ&#10;A/lSH9zlOdo3W1kxPVP95mxz6uwf//dFlz62+tHfX3PFNbNbKi4OftaZ2LtudfCCN5/7q3uvu2yt&#10;u23HJ2bmKq+oND07EBE4Y5DcBFNcXzhuwslp4zS3UEShq4VGZRq18hyajQZiESMWQq9+kbJSMjGY&#10;RKY1SoEPQDIRH2f6hkgdc7VPE/RqLgkj1ICAAgygnAFQCGKB+MmCq46fdQkk7XxKqalEhIy263Za&#10;russSNHEaEFmPmMdXYagGQhC8i/teh86JpOO75Xto+OfSBtE6P8n2cSekmSJaXymr0r1KyLRuWkb&#10;KpV9eOpIn2mmMt1U29EZSZdgykqlMTKpDkB33lGYJodjaeGlyU04lgnLtGHYNhzbhmU74LYN23Zg&#10;uzYY57BsB7aTz0BrEATwWx6ajTqqszOIqUS5VkWppw/ccjCwqBeGaaHg5vD4I6vR2D2CnOui2mhi&#10;n46+7D/ZGe8A0aQdIUSS2Jvk75RQWIwh55oPvOCFbwxe89Z3ThQLDWXbDgkRg1gUMlZQse50TX2P&#10;tG5NIU5KJLqcmgSuEwZGzKw8qAG/nkBytgGErT0HDpbWnHDCsTecfPqzbl5y3FljEIH83oVXoa+v&#10;94DpqfGh1NIBRJszuqaBgYHuq9/wqQs+grCu/lPWJhAKX/zIe3HCac9bAcS2zg1MvK+oBFOJ0Sel&#10;kJQgX8gD0F2PjHFYJkccC80CUN2pS6kBRlm7k1Rp1iV1pH7yV9arbJkxIirpEJWgEFLo7jgR35l3&#10;nTtyOedvwdX/0hbHBI9vrjlX/PCjSyj0GDI5PQPTMiGRmDYD4JzBcCzdORe2sN/gkts++vVfvLm+&#10;9e5grNLC/N5h9pOfXv3O2tT4q2NU4ddbsGOCow7eH3NDvanGLr/ukXvOmpqcxtTsBOqNFogCgjjO&#10;mLlM9UdSiQQgRAjEIRYvmIcIOTy8dhOq9XoyxipEQptMXnnd72FQhUXdLpYMDqBQKkFRIFISoYhB&#10;KUHfwBDmPB+Pr9+KgV4GZtiIk8YhbuawZPnBdhjK15kqziKDEq2/fuSk9n0TQsI0dIlQCBlzbjRz&#10;+aeOnuncuEHRaDSRz+du//lPL/34zX/5449HR3b0CSgwylBp1Nntd9753ujTnxj57De+ffHdf71B&#10;nfqCFyFSCgYh+NyXf3lyZXSHW63PIAxaWLBwIbgUYBBoNVrIF1z4rSo4IhhUj4eU08gwSS3flf+H&#10;3+3xtRvQ3d21dGpstBdCoK8rhxe9+AUodvWgXqtqM2POwKAwf/489PT1AJAwnRK44UCCozI7iagx&#10;A8stYs3abXjoobXw/ABQCrbtwDAMtFotTIyNoD4zgyOXLd7y8le/5sLA9z3LtkEIwTe/ffES32sS&#10;g/Ms99M0DCweHv7Zpz/7+d9cdeUVxz/yyCOv3rNnz8vmyuWBKAwRRyHimIAxLZKnjO3D/BJC0PQi&#10;3Hnvo1ASOOTgAyCV6q1Wax//+fe/tnn9o3fd+8hDD+GoY475X3nmnnGAVS6XcckVDxsP3H3DYZGM&#10;IBIaVgiJWMRQhLQ4N2YYa3+1V779AwAQ3/S7K9Y0663HbNf+lWmZ5xKQl0ZR0CUIwAxNFzLTRdeQ&#10;jVxvj9HXaJw4N9M4pjy6/jVezC4amrfktu9c8I36A+Z+eAUh6t7fXvroUUcc8e7dI7tuGp+Y+uDY&#10;1PQRnh9QwmJYhgnTMmEkLdLMtmFQCsOwYOcd5Ht60Jgro16twWs1IYIAoYp1t1KcRmYgsUxA0tWi&#10;oKguYelOPgLOtWdSKlpGh3iSoi321m3aWjsiIpGU83QJAsm+9p2N2wJ1jcVk8okdrJYWf+kJAW2Y&#10;JZQuf6bGoikjxTq4sZSVS6uc7V233eCV0gLwztJTKqonybFJ1Qm0EqYv87dKPb00PyWV0sJy1bHq&#10;TV2qE40Uy7r8kg6rRI/EEqCQunCnmiqTaqbK5Ay2qcGU7TpwbBOW5cB2XFg5F46bh2nZsBwLrpOD&#10;my/ALZbALRtRrH14fD9AHEQI/QCSKDAT6OqyYHAujUKREMKIkHpy1+9hUIaJU1/4Clx28c+gYzye&#10;BKyejFmTyQgJWM50COnrSRrOTGBbtNldyj9wcO8gytVKhXAjMpycacQRLB4hYCEkZSBMgFAJShTi&#10;RNMmEgZGKpqwqWmnK7KONoBo7SKjiMIAJcP83oV/+OUPCFkilPpWVh756EfeiQu++v2jq9VZVzdH&#10;UBBO4OZy4Iyhd96CLR94+enqwj+s+s8HGCnw9R9cjF8dfNgymgApXWLXJb1MKEsIOOcoFXNQKkYs&#10;CKKQwLGLusM40wbRpDzYtkFJy/2ZVhCpG3m7vJ5x2qk4V0rEUBCxgIjipkHJL0f37KmdcvozA64A&#10;YGTPNuwa3e1EcbjApgy1IESlVsG8gX6Uay3UVQ2MUDi2hbzjIAgELAb09JY2E0ICpRQrAOZtdz1x&#10;+uj2TV+am9424BQs2MUCuKIodA9g0+YRKBkjhkQUBwCJUMhbqFaqiEWSEkCSzkdJkpKRDhNXVJeO&#10;ul0Dh6xYDtKzEOs27YSoVJNrkfxPKbhMYtnCHiydNwDTLsETQLXuoVxvwG956LIZXvjCM9E1vAxz&#10;l16OyvReFE0L3OIwYwNOsQAFYLCvH01/rQ6Vzu55gCqmx6xE+2NZBgyDQfiiBaUmHeepheNP3vL5&#10;HBr1JnJ59w9UqOHrrr36yzMze7tAAUUZqvV64b577v7sD77y5foHP/f5K+rVqoh1Bib73GcvWqJU&#10;CEopvGYLs1MT6Cp2IWg14IkWmvU6uGlq5ooxSAEYYJ7F7Rq1/+dpPi1//veFlz5rdnYil3MMvOCF&#10;Z6K7vx/1WgWAhGWagBIYGhzA4NAAQAhMKw9uOBCKYmZyHCSqws534d41G7DuiU0IA/1dLcuC73nY&#10;vWsnyrOzCFotGJBotZoEAGk0m4i0CbH9qU9/ZblSIUxuIowiMMbg2HbLNq2tv7rowuppZ7305te9&#10;/g23X/7rX1++5qE1H9+xfceZjUbdlEJCyhBSMnBl6DB6ojuo04YyP5JYdfeDsC2GZfsvhecHK+v1&#10;ufOPO+XF5/75mp/t6WwweDq3Z57BGhuF39pFo8BzJBMQUQwZRRBRBH03sTpjfO5vZxbgzFe/AQCi&#10;W6+94v5W0HzEybm/YoyfB8gXRHGYDyFhWtpMlFsOSqYJ23GMQqV8xly5cVJtevtdue6enzafeOiv&#10;v7n6j97JZ78MrZm9zUOe/4pfPXL9Vbe6mza+fc/Y5DtrrWBJzfNAmQHXtmG7lhbzMgbKCZjFYbo5&#10;5As9KNZrqNeq8OoaaEVBAD/yEEZBkv21r5JJJV1FihAICRhEMyVRrBmwKDFlTFve05BmzgwYjCOM&#10;fHhBgEy5lI76hHT85e89SKStd+9kRBIQ2NZhqexFOhKo7TvVjtJJuoAyqwIk1cIEKBGZvT7VnqS+&#10;UrqymDqhZzBKM3dEs3ekc6pKGKus7IqUrUp2m8z1PAnc1qL1ROOTmoZSqkEEGDjR2WicE5gmhWvm&#10;YDsObMeCk/xp2Xm4bg65YgHFnh4w04Jh2Ch294BxBj+I0Gy1MDI+g2ajiWa1Bs9voN5qQgQhlBAw&#10;DQ7XtpBzrZmjjz9mfHxyujQ9Vxv2YmbYtglpmVDUwEy5hTvvvhkPP/4Emr6XKdmz/5I28M2Ktyot&#10;f3aA3awDMjGoZBSubeyev3Bow9qto3jwrlXj3X39DcF5j8FN2IYNj/qImQBhYp/SmRDIOuFSo01G&#10;CQiToDwFqom2CQoqjnW3oDIMhywRmx74czZY7Z6sQqnY/MB5nzq22ahndyhnDI5ro+aHeGDz+GsP&#10;Outd5N77165SSm2eK7dkb88/p3F58lYt11BtqdJvf/b9I2jygIhYAyZKaZaDp8EhR75QRM62E12W&#10;zNIX2iaYTEsGnsy6SJmYd/5tIHqWNyhV4gWmAMoQxTHCIAAU/prv6r7Zyeew/4nPXF5aY3YS9abH&#10;uIoM07AwPt1CFMUwHBthuQZFtBax4KaeYE04lqOGDzhWXPvH+17/1S9d9OJIBAtE2DyIwO83LAvN&#10;ShNRGCNoNTBXCTA9PQ3T4lhwxBGYGRlBfWIPTJNi2cJ52DtbQbXeAiMqey4160xhMAaZxNWEvsK6&#10;Rzdi4YE+HNNEGEuYBkG3a6LgWjAMhlLegeM68CXDxFQFk3NlNFseCKXgRKDLymHeogVw5u2HQvcg&#10;ylPjUFCwTROIHDy+cQeEuAlveOvbUavXtav/PlQ7yYCxiCWKjqO/o0FarpurM8r+rWuQL+QwNTEj&#10;3nbu2388Nj4W3nPXbd+qVGeKIASccVQajXn33//A9/ou/ol443vPvWK87GNel0XrjYYDaBE4pbqz&#10;vFKeBQBwAzBsC8yywU0TcRiDKAmDsChvFL34H5QIt2zbg5mKN/SVz375xX59Ds973rMwMDwftXIZ&#10;AIFpMEgRo7enG/MWLgChDIbp6BxBamB6dATSn4FT6sft9z6GjZu2IY50/JhhGBjbM4bR3TsBpXM9&#10;KWdQQiEIfAaARlGIat1HvRn1V8qzBygVZ+MaYxyOaVa7u0tjxVIBS5csgVIqIpTe9Z5zzl33xz/8&#10;4X3r1q792OTkZLdmIPUEwaFAGNdyEyBr4IkJxaq7VqNUKqGruxdR6D+/WZt6/0HHvOBzV13+yxD/&#10;C9szCrBGRkawY91aMJOWlBKDUggdSyG0iZuIBRThFW6aNeB/vinOeNUbcPPFPwuQL6wK/egBw+bP&#10;4YZ9rhLh6UHLcwkLwSwTpmXAclwwyuA4lluo1F4wPTd96t4Ne66lRtcvfvbzq+/72a//EAHA/IXL&#10;xo580WsvuO4H3/zj1Fz5876Izpqcqdi1agWeb8J0HFimqd2+KU18akwwg8PMOQi7uuDVG/CaNTQa&#10;NTQadZ2DKARoUtuXKokXyfRCWu9DqHZjFkLrh0QiwtXlCK2vsbgBzhhazRB+GKTvRsrypPRFZjLa&#10;6RqaaZSSlmjVGXWzb/5fO29Q/ylVEoCcqKxVxyvSINu0VKiS1WUiN9EDdqZQ1wXIlH1Ki2BPzj5M&#10;s1j129ogC2h3OqYsCKckYaYSMJWwKhpEASbTTA4oAecGDGbD5QYcy4SZs+EULOSdHEy7CMu2USoW&#10;4RaKyJW64ebyMEwLklDMzsyhMlPBtj170arVEDTr8FtNBF4LcaytB4TSsStCkOTBkqiLuPGcs84c&#10;O/yUU5buV6lWfvfLX2/+w59vWqQYKxLLBCUMfq2OucosRJZh2dbGETx58u5Ax0mZl2SWB+mxM3DK&#10;YDAKxzQfe+973zr5ng99Fa1aZWu1OrOZ2LkTS729YKae1AKlGVRCGEDifRR4mVYu2ZdBeDJYCajE&#10;s4YRIIxieGGEgmsM+ABWP7Iu+847t+3G6Ii9cGpi/Egv1OaMlCjkbBumaWF2ropbbvzzs9auefDU&#10;NYPzdq46YP8Pff7rX/tLvVpGodT9L48xu3bugsTuxX6ztj+kQOC3EIXBPuRuyq4ajGlW0nJAQBHF&#10;QbaoQNJRSCgF4/p57yyXq+w+bzdPtMNw9I70s5w2YhDEUQQRBltcN/el6b3jtdNf/JKnd4B9iq06&#10;OYVGy2NQESMsh4mJGRDCMTfbQKvZ1M03RCGXs9HXXcC8+UPIF7rI7Q+t//jczL3G2Mh2c3p2ClEc&#10;o9Dbi97eHuQshZKVHD1R6BvshW3ngFaEgpMHLfQg71oY6u/CIZSgWquj0WwijEKEQYRISLRaPjgk&#10;OAgMphAKidBrIJibQ6vVQhxHIODwQwnbVLAsoBmEqHoKflAFhETJ4uCSY7raREQVDLMXY1M1VCc2&#10;YHzXNn39UkUBY/BaAca2b0NlVutqYxG3rV4y+YUOxhZxiGLBASUSnNNavlCsmqb5b1+HgaE+bNyw&#10;KfrMlz976ef+y+9Zfc9dX2g0qlaagToyvqf3xhv/dMHvLv3ZzHC3fbNSyozDqCSFjk5zzMQEN4yS&#10;RQ7QqNRg5QQYN0ENARm3ACobjmU2BPmfFt0KL37JO/GmN73yRds3rz/08ENXYr8Dl6NWKUPEMSzb&#10;BoFEIediv2WLwRgBN0zwJPZmbnovVFiGWxrErXc/jE2btkEqCYszccihh04+9Mi6gZFdO7mMI5im&#10;AUIZUjPlONYDpYxjrN+0HbZlL5mbnR6iySIb0Axz3nVmly1ZPOMnoC1duI2OjlbOP//8b/7sZ5fs&#10;vn3Vqm+Oj48OiyhGHEXZOMk62P00paLhS6y680G89Kznoljs5mE484a9Ox/+69YND95+37334KST&#10;T3lan7lnnsGamYCTy/eDkkVIWjZFkrMnhAKYnCsUS60waP3Dz3n+ee8GAFx+6Y9aK5bud70fhnea&#10;hn0mYfy9IopOiZqeGfktGKYFRimsXAE9poFczsp15+tvafrqrGZ9zzVQ7iU33fH44395ZGf4zsOI&#10;+vNPf/D4/gcOvicMmycNDzXfND4x+cLJmXKpXq2iQQhMUwM327RgcgvEtGFQBmJaMGwXdtFFvlWC&#10;V6+jVqnB8+oQcYgojhEnwbJZ2Y9SyGSCo1T7JKUPuYTKMBLjDNxgAAFafowgNaZU0OgiAzBI7BXS&#10;33UIylM9SGorkbxDB912gLGECcv8sAjNBPeA1kEp0gHBVEeMkFJoO9wg0ZUh1cIjDRJSqv2a1Jg0&#10;lXaljIkCAcuietv6Kl0G1OeMJcaslBJwqmBQCso4LMphMQbHBiyTg5scpmnBtFw4Tg6WnYPtOnAd&#10;C/lCAcViLwpdXTByeYSxQHm2it17d8BrNBA0Wmh6TQS+h9APoVQIpYQ+HkUhlAJoavSajOBKQYqw&#10;sfLwg7ccderJi7wgKtrFUvEt7zunnMtbW3912VXLPKG6Uk9VlQRgtzGxykqZf1MyRMdraEeuYfKz&#10;XgAQWJwr13HvP2D5qfGHz/8MfvbZL8697RVn3jk+OXnirp1zcHNd4IpmKQQi0f/tE7ndUY5UUIil&#10;AJc6XcHkDJQSRFGkmTcQSEV6Z265gf6/q67KVkf333E3huYNrZyaGBsSQg+SlAAltwBKTUilJ9Ni&#10;ro8cetQB+1Vnqu9VSt1Wn53y/tWxRSmF73/jO1i2fPmRkVfvJ1GEIAg6GjFSs08tSXAMFyA8uWQ6&#10;5UEvQPQiikB3jqUIKrsaycJCM1Qy8QPrGEoVkrZyrWdTSkKAIQwFCPDXF7/7Y09suP0P6Fv+v6P7&#10;+J82QSRyBWc4qvJ+XwpMzc2AGxytZkvnDzIGTgk4txBHBig4mo0WWvVtOUoUhoZyyOV7MToxg/HR&#10;XdixfQsMztFdyGPpssWQLKdzMZstxIEHyiicogOnUMJUzdc6J6rA8wV0m4a25WEGiJSIQx9R2MDS&#10;vhwCv4U4CjA7N42Bbgd+0I1qrQElgSCUiEWkvc0QwDKBvMWwcmkf+rvzmJidxn1PjGKq3MCfr/0j&#10;QiERtaZhmDnEQuqMHpV25UpMzMygWi/rMlXaWELaAnzd0CDQ1WUCJAYn5mT/wPxGFP3Lt+c+28qD&#10;VmDdusfDj5//6R/+8FvWyrtW3fymplclqV5319juJTffcvNFf77mircBWOf7oSUSuwjmOvCCADbV&#10;DVkDeROveOHzsXNO4ua//gWxjGBBwrS4dOf1y+hvtLF627p9D6686ieDX/3CV95pG4Fx5LEno1Gv&#10;IgpDGIb2YzOYwn7LlmiPNsbADQPMsDE3OwevNoVc1wDuvH+dBldSouDY4RGHHXrp8aedcfuaRzf8&#10;hFJS0l36aZJJBIAg8AMCAIHv4e47VuPQQ5cvb9RqeUp10gAhBKbBUSwV6gsPPtyvTO3d57svWLAA&#10;tXo9fve733UFpTS66a83fntyYu9CGQvEkd4HIQSEJUa9SKUoBGOTZax+8FGccvIxiKNwAUXtg0uW&#10;n/DY/XfcUH66n7lnHGC1GjXEUcChKzmJ/kqzWEkL5t4jnvOi4L4bf/dPfd6b3v5eAMCD993dUH7t&#10;Wm46qzgzXmoI87wwbB4dNOtclwxNMG4iV+iGbecQhkFPtdY8d3a2/Iot9//pDxEv/OzaWx9Yu3fv&#10;3vjdb3h5ee1fr7q+q3f5bbt27DhpfHzqXTPlyosmZ2ZK0+U5KKVry7q05MDgHKAcxNZBv7bjIt/V&#10;i67+AF69jFq1gma1iabXQqRaYIzBMGw9SVOqRbVIurZSgSwS3yWahNdyI1llR4jiNOu9E36kkiqV&#10;idD3ldb/vVVMGtTT9vwhkIn/VjKxSAWRlPyoat+k7Voj1T2QCeOm0lKh/nj9mTL9uf29qFLoaAvQ&#10;3zTR7BAl0XbY0qUrRgk41d2ABmEwGGAQgDDdJWYzDtuiMC0LpmHBtUy4jgVu6o4/07Jh5/LI5wtw&#10;cnm4+Twc2wUMA34kMT5XRW37bpTLs2jVawgjH1IoKKHFv0gnS60Gg1Skw9ZBC525oeDaVBqMTR90&#10;2LGTR55y6iIvjPuU58GIYnDOu1/+prcsg1LbL7v8d8s9ibxQKSPXWRRvu0q3I5D+FmyRRGeQhWEn&#10;GjPGOByDlYsF86FnP/sEvP+zX8Rn3vcecMO8zTCd98k9I4VGtQwVa9uAQEYQYQQZ6ViYOAkwpoTA&#10;4AyWyWGaBphjwjVtOJYNEKIXDbGAlAIGoyCK9P7yuuuMnmIxAIBGqJA3Cb7w+W+fVK5M2ekKnTIG&#10;N5cDlTEWDZQkoiblpgMvMpAzMAog4k/R+fT3tjAS+NCnP0auuOQXJyIOmA5iTqwmsls+0TEKAdfN&#10;a80hJHhS9kzPIaUaaOk2cM1eyWxZkiwElEqeifTepkhtiJUCpBDa8weAUBJxHLUMSm657BufVm/5&#10;9DeexlH1n9u8ZgW5YmnQ4KxYqwdo1FpwLAP1VisrsxuEQsUx8n1FiFhbVFDGoRJ21s51Y6CHwbFd&#10;VBo1VOdqqFRrWL9hKyzTBGcc+VwOvQN9iAlBHCu0pmdQni4jCAM9zhGlzXGhmWXLsGByoLtows4V&#10;QJmJkCgoZmPecBcKPQuwc+duVCrTkIoijrTVT85mcG0T83psxCLATDXEs07YH8WePG59YARxFICo&#10;GIzqeSb0feQd3S0uhIAkwMT4JLxGEyLLJ03MZPVqDyppRurrLmhrF2aOFnt7/Tj4zwAWABx66CG4&#10;89a7669905s+VZ6bY488fN9rvajFAIVQKGzZvGX/G/9w3XfnLVn51VhF3ZGMYVoGQBmoIrBsA0XT&#10;wFvf9Bo853Xvws8v+TOkSO5SQmDYtjR6i0pE4m/2rZTCvKEj8O3vfOHV4zs2Hn/EUYcgin0EfqhD&#10;wA0KKWMsXLIYuXwuMS51wA0XLS9EfXYPSqUSHnh0M55YvxmAQl9XsXX0kUd+6y3vPudbt9/1wHKl&#10;VExoKgeRmYWCQoQ4ipzy1KQpYoFvf/NT+OZ3frbS91r69MeaRbZNAwXbGgPgmfbfdm0WCwXMzc3J&#10;d77zHVdHUcRuX7Xqh2OjI91SCBCE2lCb6OYc/ei3NVnrt+zC4sXDmD/cjzgKzwgj71XnfvSCS571&#10;3Jfg2BNOfNqeuWcUYPX398IPPJR6evcPwkZBxAFS0700GJVRMn7McLe4/Pe//Zc++/iTTgUAPHj7&#10;zWXLJL+Swv4rM43XGFHwrijwD4mDmDJGwAwO5uTgWA5M20UxZw2W52rnzFSqL5tYe9fvi93zL713&#10;9dbHqlgUH37sSf7U3stWHXvM4fft3D12yoKhwXfNzJWfNzYx1TM1V8ZsqwHCGCzbgmu7ME1Tt+tb&#10;DmjSPWGWCsj19MGv1FAtl1GtTiMUMUzDhhQR4sTIDlRlYm6RypOS2BbTMMEoh1JK+xbJODnqTr1S&#10;xmrr96E9YXemOiiVSt31O7KSR4fxqC5NJl1pKVZKy3NEvyYtZ6Uu7DTtlFQaOSvsy4yl5A5IOzIk&#10;LZTS5LgVIRk4o0nHn8E0mCJUB9eajMJkDLah/6SMwTYYHNOC4RiwrTwcNw/btZBzcrDcHHKlIkq9&#10;Pch39YNzA41WHa1mE6PTc6hUKqjXaoj8JlSsu1KE1KBBCgVI7eZNkOTtER3xQpWekDhjKmfzhqKc&#10;TNda+QMOP6J8yinHTzDTXOH5oWVIH1IS2I4LITgYo11nvf6NS8b3TO668fa7l0tKjCQ4MbtGGTvZ&#10;oW/TALQNXtNsvLblRQK6qdYW2dzcPn+wb+tAfx+Au3H4cSfBduxHCxvXbxCUHT8xOYk4DBFLgVhE&#10;IFJbX8RSIY6AIAyTpgwCg5swTQOmayNn2+CEwg8jyDgxc6VAznHgFvK9M0HVYsoKAKA8OwelVO68&#10;d7z/OL9VA5KmCdPgcGwL+w31Tb3kpWd87fENG4tbt+14XjC6ee6k05/137/++ifjN//Xt/7l8aVS&#10;qSPf1dXVqE4fwamESCwlMqiWdBNKqUs/rutAhCEixDCdnAZVSDraqAZMlCWBTmrfBYr2I+vIIUxp&#10;kUR/JVVa7o8AQiAlgYqjjXbRfch2nf8VQe1TbUFQhh0zbpmczFaqiEWE/kIPKs06FAjCUKC3t4gD&#10;Dl6JoNlCHMaoRx5iIRGHMRhRyOVM9PX1w2nmYFoW5g0MgXIbzNCWJoowKEkAIRH6IUQYYNnCeRju&#10;6cP4xBRqjUYWycTSBgQQMIPBsIpwHBtd/bo8tGT5wWjGBLu2bgHYniQfkiESMYJYoEAZukslhMJH&#10;rAROPP4kdC1ajoNL49gzR1Gea4KSDsd+xpIOUAkogUAobN+9HWHkaf1dh3Glbt6RkCJGybHB3Ry2&#10;jUyj3pw7eevEr762YHj4x5f8/Oc73vmOd/zb1zKd8H/5s8v2vup1r/uYF4elxx9b/WIpQkDFaAUh&#10;1m3YeNy1V/76oqZf74sRo+jm4doG4FogQqIrZ2F4/0MQKwONZlMvUCnAKYNJWcPJ5wOv+rfVoLGJ&#10;WYxMPNZ7/sc++4be/jwzLROB5yU2RRQijjA4bx765w1CQcG0bDBuIYwJZse3o1gqYv32cTzy6OOQ&#10;QmCwt6d5ykknX/Dy177uuw+ufjQwuZ6zKOMgTFdfKCOgjEIJAs65xQBu2Q6UUvZHP3HBQVHs6bkn&#10;0eg5pomibW8lhEQiav7dc9jT04OZ2Tmce+451zRb3rw7b/cumJmatNKcYBACA2jbzCTX1o8k1jz8&#10;BIaGngM3n883mt65P/ruBbf5XmPn0/nMPaMAy7ZdCCUQhP48qZTd1pOwJJZEgHI+9q73vBXLliz+&#10;t/Zx/HO0aPSx+++a3Dn1qwv363/DHw0z92YRx2+NQm//MAwI4drwkdsmqGHBcPIodtWHWl70Xi+s&#10;vnL9gzddNltp/ezhzc3tRszUpz/2En925vJbFy5aevfs9OQxw8NDr5uZK790Ympm4dTcNKnV6pip&#10;1EEYh+M4cHMuHNuEwfUNZuVLMGwHTqmE7lYfqpUKqBDw/BbKjZoe0BMdk1ASQiRgiwCUchjcBDcN&#10;KKIDpmXGFrUn5VSRRYnKROiZTQLSyl8iSsa+Yvd263+St5f9XWpjVHTYOmSfoCn2tt4k3UfbEyx1&#10;uacd3yQlt9qhQgmwgm5H5izVtzEYlMLiDHbiQWUSE5ZJwQ0GwzBgmg4M04Zrmsi5FqxcAbliF3L5&#10;Arr7++DkXXDDATUsCGpgrtbAzOhuVOam4DVr8P0m4jBhGaRIWCSZ1etpymoomnB9EgoqZkrUijl7&#10;olgors/n7YcWDfc9tH7MO+qRDQ9csGvv7bmpsmedceZzx3KuvcD3PFMIPaGbjg3OOTg3et9w3rvr&#10;W3buHNu8e88SSTqbR7Oz2+5fSAtcnQ0FpPN37UxCShgYAWzbfPjD37107vZrfwl8/5cYXDgfl/zg&#10;h7Onv+DMPy4HO96wcpic3It6vY4oENpxPilriVhqcAkFoihMk8G1bDiWC8YYlBCZ/YDWLFEUSgV0&#10;9fQUfcncqBnUAGDj+h3YtmV08fTE3pVR3NaQuq4J06To6+++6ZRXvuNHp7wSUW164/ch6vG2R//U&#10;evN/fevfmrR2bt0OyvjSyGstMwwDTGlvKyVFO4tQKSipYBomHNuF7wdghEM5SVoCZMZgMc7BeLpY&#10;SPjU1OhQryb+RuuY/qytWASkkIAue0hK6VWf/+gnJ35z883/7hD6H20iFoj8ELZlYGa6Ate2QSiD&#10;jPWCybUtWLaNRnkWC+d1YfeEBHNyoBLgtoQUEQIAgedDgsDNlXSJuFqDkiFsTuHYtipZtjfQ3zPb&#10;1TdQv+Pe1QfsHtllDAzPx8rDDsXjGzZhz+7dMIgCJxSCKM0mSYGRPXvRXyxg+dIBOK6DXZs3QAoC&#10;FceIwgCcETg5ByyIEMchgkgAiBCLED3DC/DY5jG87KgzccjBJ2DTrjrK963ODEwZKAzLRhjHCP0A&#10;pbyFnh4XtfIkhAjBkhgsmSymONPsmGWbyOcdrLp3PaJIgRK+lLKNn7Bt+7Bjjjn6/R97/3u3/Scd&#10;aCnIuuAb35p4+WvP/nC9UTF2bt30fKoUBInRCELcfOtNC8NYwjIMGJxjQV8fjjj2CGzesRu1Xbsw&#10;sXUDlh59MlqxtqDQRq4EFCjz/gEv2Pv4PvsMwhC/ufz36OntOT7260cMzutHEPiAkmCUQUkB27aw&#10;aMkCQMUwbBeUad3VxMh2OA7H6FQD993/CEQs0N9dap16yslffdnZr/tuZW42TG0daJLfaXCe5A0a&#10;2mAXBFKENPY9EkQKO8eqA9W56QOUiJAGSCsG5CxblQr5HZ976+vBjP+56aWvtwdr1z0Rn/fe8346&#10;Ozt70EMPPPCOWq2caPf0OTZMA+2mIT3D7Z2pYdPmHTj4oP1gWdbhzWbtZd/57Df/+47bbsGzn/u8&#10;p+WZe0YBVnV6Gk88fj9OOvkFOca1l4yQeuBL2mOlZbtT+VIXjjjquP9oX0ec+CwAwCP3vW0EjH2N&#10;0/Bqxo23xFH45jD0loRhC8wyE88XF9yy4EqFKIqG3HLtE1yRV3rRuj8WehZcccfjM4/OsEXqhNNO&#10;Czbcdv29Cxcve2B8bORHw8PDZ9eatdeUK/UVU9NzbHpmFvV6Da1GFYxxmLYJx81pJss0YRTyMPM5&#10;5Hp60apV4U+MQ9QEGKWQiiCWEpGMdacTScX0BgzDAuO6w6bph21x+ZNq650giHTQH2n5qXMuAGgy&#10;aSQrcUUy7YHKtFqpoBdZyU6/fZ8PQifVojq+RdqQGKfaho5Xk0xLxWByBs4Bk1FYTLcZ25yDMQrO&#10;DZhGoqMyLJgmg2EbsEwXjl1AvpBDvlBEqacHPUPDyJdKUIQjCCJMT0+hMjqKZr2BVitErVFD0KxC&#10;yghQAkoKpF1MROo4HtBkcoVehQsZKypEw2RqTzFnb3As8y4TavWKg5fvPf700yYXHP/S4OXPPh3c&#10;MHxKqV+tV4s333D9gQ8/uHr0be9558Zl+y1Y6TcaZpy489uWAyIU7EJx4Wvf/PpN/++b3641YxRJ&#10;1tiQnMcEdHYyiMhAVRqHQ7OBXWvRGAhlMDkROZc9+JwVC9Ttm0YBvB2nnf48XHnZr8A5v77eaH6w&#10;p6d3SCihtWn1OlqeB6oEqvUqwjhE0tQK09KZZoxzvaoXsh3jpyRkLGEaBgzTBAgrxjHNR4kgddv6&#10;tbAt2/DrcwyJASAhgG25cE1DDQ/33/OhV54eff/3q1AaOKjWvpMv+Jefd6UULvr6d7Hf8gMPF4HX&#10;Y5gMJmUwTSthfYV25Ra6HJgvFGCYJgKvCcNIY09UBqoZ4zAMDkqY7jBM4pKyBg+ZZBYqBUJZYoRL&#10;stIhSZj5WAjN2xH1hJOzr/3st76OFSc8c52DnZsIQ8g4Qsg4ZmarKBRz8HxPSwJAUMznsGDBIlRq&#10;LVT9WdRrLfihrw2ShUDoe2CMIue66HZsdPcWhGmbTbu7e2a4v2+kf6j38f6BBVt6ero2rTzooF3d&#10;K44K2Oe//p1bbrrh7L1je+H7ApOjewARgpkG8oUi7GIelEjEno+WF6IZtOCDoZQroqurhJhQTI5M&#10;otkKwCjALQs244h8HwIxfK+OwR6GoeE+RKIb3X29kMSAkCaUSAKsBcAMPb6FQQwZhxjq6cfLXvNy&#10;bB+fw+6RERAFmBaDmy+gmM/DNXMAJfCiAAIEjUaQdOgCJhgCr3Xmzq1bv/KpT3z8nA2PrKn9J9cl&#10;BVkXfu+ibWe/5o3nX/fbq+Zv2rj24NQTMPA8gCjtnyZdzB8exP5HHouoMAA2OIBnv/oNaAiCMPBB&#10;oKUX2psuHwA9osD3BSeWaeLnl/wKSgRyYKgHiJuQsV5gUkMvJpctWwrT0B20nFmwnCKq1ToMEiKQ&#10;Fu68+y54no9SPucfc/QxX3/Z2a/73uz0VNg3MIjVax4DoUwwRiQjFIqxbKwiSZZpHMc08ltkZMKD&#10;L+oL6pVaPyCypATGGPKWHfSWiiPHHnM08Ksr/+E5PPywQ3DN766rn/H8M781PTN77KbHHzs0DAOk&#10;nneUapNUlTABlDIIobDuia1Ysmge3JzLq5XqWe/5xHmX3X3zdXNP1zP3jAIsL/Dwo1/eaP7uVz85&#10;PJJe4lgussR6gHuEGWNuvvS07fMoXTpU6x+8Zxsl5hcDxq4yDP7uKDReG0TevDCKwA0ziTgh4KYF&#10;07ZJsVTYf3Zm7mMTE1vPfuDazT9yewavrPpqz9qH16uDjj1E7N2wbuPQykO/8tgtf7y0Uq+dNX94&#10;+DX1RvOYaq2Wn5udw9TkFOYqZVQrVYBy2LaJfD6PvJvT8SqFAtQ0RSx0SS5dPUnZtiSgRFOqYInQ&#10;XEjUPK+dV4gOniOzOCB/A2bSl7TjfNOSkh50Mgl7ez5PtowfQQfBkpSwspk/0willgrI9pL2VqmO&#10;7DqtmbI4ycToBqPgjIEZCibjsAwLlsXATAaLu2CGA8MxYZs2nJyNQimPru4BFArdYJYFPwpBmIVG&#10;xDG+bQzlyUlUq3PwWk0EgY8oDqFErAFV2qmXmPG1syD130ksQJSIIcWEw7HJMtn9rsnuWnnA0i2n&#10;Pv+0yYWnvTkAIhBiAvguAOA1Z54J0zQV4zwJcpR0anrvokt/dBH50Mc+srVYyq30Ww2aOgxDWZAU&#10;7PDjjh066ojD996z5rECJfq3KcjKzjvJLkX7z8SWI8tzS/RYjBBwQmAadLa7q/DYIYcetM/Kemje&#10;EPqHBjdVq+U7Hdt6rWlod2VL2FBEoVRw0N9fwM5dY5irNSGEgKnaMRRSpixOIvBWQCwEDNtIy9u5&#10;IGwVRYLAjj31BJiWPX3nqj/P9pXHBiMRgUIhZxkoOPbckv32Xzs4NPy0lMtarRDvP/9juOaSXxwJ&#10;GVKAQxGAGQY454nGU+gGAMtGsVhKypuJkB2dpBTJ7lO9ENHHC5o+L+lipR0v1Pnc6KQVbVAZxQKm&#10;9tL67YWfP3/nd6/816QPT+dGDBPcdjBXa6DpNWEXSmhUy/r6gsI0TFBmotaaRWWyov3c4jBhRCgM&#10;xsHBMWhRnHr0iocOP+HISwYG5q+bv9/C8fyiQ2cAowVApYDh4TWP4pVvftuXd49NnfDYmrsWDs2f&#10;DxEHiIVAuRai4QcgszPgBOjtKmBowUI8sfYxTE1PYW52Fg0/RrnRRLVWg4ximIaBYcpAHROkFEOp&#10;EJbJcOiBg9hvsIBdMyZ2794NwSyMbNqAxX0upO1i8vEKLLsjSxOA4ZrId/VhvlnCgkXzYIhuWI4F&#10;L5LwvQhN39f3BJXghg3GOHKug3y+CMJMtHwfc+W5l6z66w2Xj47suv4/9VFKzxkh5OErf3P1u6qV&#10;ykWjY9uP8pM5gUAg75ooFvJYsHQJOGOImi3UmwLbd0+hb6GLqKVzHpVKTJMZrQEQrr0vwKpUaygV&#10;C+TXv77ieKJiO4wjCCFgGFqfNm+oD9293VBKwrAcUG5DwYBfn4aVK+GOVQ9gdq6CnGmIIw495KLX&#10;v/Vt3xnZuSNYvN8yANAJK4QJxqjMUiISr0edw0qhpCJx6JOHHlyLXN/AynptpqCUTOQx+n6zbKPV&#10;O3/ebLcc/KfO4Utf8mLYlrn5Bz/6yTenpyZ+Njay01GxAKMMUeJ3SFmiXU5YvmrDx6bNO3DIIctg&#10;O8axpZL77MmRx3+/+v57cdyJJ//Hz9wzCrBmJicwMT7BYhH3QBGoWDtyx3Gi9wFaBjdmOfv3PEb+&#10;0Xbw8acAgHziwXs2GFbu4z5rXs5N65w4Cl8ZxVFvEERgnGlHa8pgOTkMDFI4Jl00Ozv3tUZr5s2/&#10;/O9vXcKd7quVUhP33L9ZzSNE1SZ37+kdXHzxmjtu+E2jUj6xVCi8fsH8hWe0mq15M7OTdGZ6BrNz&#10;dVTrZUxPTWIGFK5lwXVthEHYzimkJAFWupsrzchTSY1Nh0THiOI4O6a/V+rL2vHQwWgl4qxMsZXU&#10;AFPTT5Ang7IOPVCm8upgVzpKIUQ9+UyTJEhZAyrOKSymXcUpJzA5gZmU/0xuwrZsWDaHadrgJgdn&#10;XK+cLO1llnNs5N1u5ApFWLkcnJyNIBQQkqLc8FEenUSzWUckIkhJEAUxGpVZxGErcdJOVmaUJuen&#10;HeejpxUCrmTMIfcawOZi3nisVChusRznwcMOXbHz9Pd8pBnO7ZBW7xHA134O4C1/c28NDy6A49gY&#10;n5jIJl4Qgpm5uYVXX3n19nPff+608r3BVqup2Q5KYTICbtk9L375K8qPrNvQ9KIorwdSml3cDLh2&#10;tP5n/0o0lGacITUc5YmfkEnYtv58967ewr4ZZM8+4/n40Xe/Gw4MDV5XzZVfwU1mck5hGSbiKIbf&#10;CrFy+f5oNCJUaruQljZZ0klKOhlNJREnpTdFdK4goGw/9LqiSPv1PPTQBpRKxQPKDX+hm3NRMCmO&#10;PHQlFq1YIWxCLz7+hBMeGxnZ87Q8381aFZFUucu//52DiIqhJEMkI1BKYHCOKAyTlau2V7EsC1EQ&#10;gzOuPb1S9jZtFqAkcYZu6xD3yedM7qksmzBxa1cKSVQRku7oGBRkLGe7f3n/F76KQ5/98qfleP+d&#10;rdg3BDtfwvbdkxBKIQyAwAsB6AaSvFtAq+WjWqkgigJdMmIpm2fCZgzL5/XFZzzr2OvOeNGLz3/8&#10;tj9vW/6a9/5dYEEIwXS5AcfNTQ/MW1CfNzQApRKvOkp0s04UgBLA4hzCtUGEwkBXAQbn8D0fSgjI&#10;yEPeAAr5PHpLucaRBy9+ohyyrvHxvctrjQrxImB8VsIdnUTB6saWtbfivtW7MbN7F150zuvQs+hg&#10;jF94KaqzM0l3KAPhFG6hgEhKzE6X0VsowfcIGjUPYRhrIEB0SctyDdhOATBMxKCYrLdQq4xDBgFK&#10;lpFrTk8d/Ymvfef6j1/wtf/4+hBCEHotfP1b33/gtW9+21evu/rqy3duWed6TMI0bAzNnw/Obazf&#10;MoKGcrFl7Tq0Zsax5+tfwNHPfj4qM1OIpdQd6gAIUxVCiFSTu7J9KKVw+W+uwfD84WNGd+94uwib&#10;VMYRAB2Fk3NMLFi0AFAClpNPrIUYpsZ3wLYY1m8bw+6RMTBKccABB2x4zRve+L09u3Z5KbgCAEYZ&#10;QFlICI0y5ipZrNP0J6l45Hn8U598J77wzZ8f1WrWdH+W1FpsgzHkDT4zr697MvwfuiCfvNmWiQ2b&#10;t2LhwkV/Gd0zumpuZubFrVoFEYk0i8UozAzsJYHehGDzthEceMBidHWVinEkzu5ZcMINa+5d5T8d&#10;z9wzCrDmpqbgeyETMuISErHSuVxCj0oghFSZwSqUPP0AK90O0UBLPHb/3Q8z6ryPOtZlXIpz4ig8&#10;Kwr8rkgFSWcaBzcMFLu74To2bdTqB1eqjW83WuNvv/h7370qVM7PP348pq56oIkIwOGnvbD2wJ9/&#10;e9NgT/+qVhwf4Lr55xZKpRfPmzf/uFbT667W65grz6E8O4t6tYp6rYIo8DSaBzJ/KClJJmAGgS6R&#10;mQYYpWh5AbxAZ3ntO/Vq7VRqlZAamT7JOQmZGJ7sK3R/8tZhnIB90wn1Z7R1P0m5ihDtScUYOGew&#10;WNJ9xoj2ZOKAwQg4s2Abhu5Ks0yYdg6GlYPp2LBtG1YhD5Nz2AaHky/CcnQHILMcRJFCpVLB3tFJ&#10;tKpVBJ6HwPcRhKHuwlQSknEoSSBDX7NVWRyOjjuhRGmTQyFjk9IKZ9iZt43HuvO5NcWcdf/+y5ft&#10;ft57P9kMpvdKe2B/fbjnfOEp76mZmQYMHgKKZnEqaSfPhg0bh1ff/9DWY449orvRqJo+87QRLqWI&#10;aED2W3lgz/L9ls6s27Q136m7SoVwbUUW2oHL6UUEoISCogAnOiKCM8Dg5NGP/vAX1asv/ua+15UQ&#10;3HLD9bBM646Z6ZnHbMM9ziQeBBUwDRN+q4XJmbK+d5LbQ2uJVAdLk5iPSi0AVkkHnslNiEiajJq9&#10;ESUIlUKPNYjPfPlzx85M7y24BgMhFENLl6PYt3i0r+Bc9uC6DcEpz3/Z0/Jcz1WqmC3X+6UI90s7&#10;+SgAwpi2agkjxCLKEhO0xUQA1zY7yheJgSpNSxo06SaU6PS3IkjtRdo6x+x6Ka1jS4GXUgJKkru7&#10;e/s2+F7rXz+wp3Gz7F4wI4fKXB2EKnhBE7GMdXMRI3ALDuoN3aav2RTANCzYhomCY+GQxQOVM047&#10;8cLnvfJV353es61y+se+8w9ZG0opHBNCQERppFR2fomWE+gYK70AO37lfhBHHY5777kXkfAgpIJt&#10;W1g+OFx92UvO/F5vwb7r2Gefvu762x/rHdu97ayJybHnzE1PHjY+GfbuHh9xvHAnDYIY1WoDi+b3&#10;I+d2gTATdq4LlZlZUKLgugZ8amJ6YgY3/fkvmJmpQsVh8uyYMHMumGWAGwYIteELgbm6h3prDpHn&#10;AUqAMgLXMmExBotRmkuei/90Sxau9POf/3Th8t/fe6ihcubSvhJ8KSENE4aThwTFyMQEdo/shvIb&#10;MGgMYpfw5+uuRKuZsG6JgsTJOQEAoNiO9dk7MYM3vfE1zkU/vPgjoVddTJTuBGZUSyLmDQ3AzTmg&#10;jCe6KxuNWh0yrKMSWnjo4ccQBCFiEWPbzp1Dt99x54o1q1ePdTJ4hmmCUB4RSuK0Q1pIASqo7swE&#10;QRRHxG/WoJRyPvzJ76wUie1FmhFrcoai64wOHHHEXG3bjn/6HK48cH98+nMXVI88+tif7t6+87Qd&#10;jUZeRDEiotkrRhm4QZKKix5fZ6st7NixBytWLALn7GQG/5Dy9NRDT4e7+zMKsMI4Bjf5EKF0qRQR&#10;JIQevBLNAiF81nEKdfI03KxPtR1x4qlQSkXrVt9zD6V8DWPsZIMb74ti/8zQb+WiOADjHNxytb9V&#10;vohCT4s36tXD5mYrB1Ub9ZctfPX/+6k1s+EvSqmpRx/bgRN1dmI0Nbpzw22XXrxh5UnP+kWtZhzm&#10;2M5LSqXSWX39/cubXssUcYjabAWr774LLCnRpZMWoBL2CiDgMJkJzjkIJQiEgBeJNp2cinLQ7uzL&#10;WvxTJS5RUIr+DYzK7BaADo+H5DcdAc7pvzGSrkQ0fcsoAycEBicwOIXNdIcfY7oLxTA0yOLchmMw&#10;cFOL0rlhwDRMmLYNw3bgOi4KxSKKpW6YhS5tS6woao0G5qpzqDem0Gp5iDwfYRAgigLIOMo6/VL9&#10;CCHQ4mupAAgdxaF0aZIqBSrDJqdyT940Hrccc1VXwX3kwAPm7zzzda8pjz6yKl75ys/ph+l9X/qX&#10;76Xy1AQooSSKQs2JKZKVcWMpnZtvvL7v4ENXTlLGFkZBgNgKEXMGyim47RZPP/PMyU1bdvhCUjtW&#10;2o+HZtcJSRlWoBNcdfSNZtdJl7uIoIqtedbyA9UNt/wZwKf3+a7dg4O47KKLJo84/vjfuG7+mAqr&#10;UB2tQ0E5w96JSe2JZFDEMYEQOpcwdbWWSPIKlUIUa8bGMDgUKIhSBqes1zEp9o7PoR5MGued97ET&#10;ZNyCXexCnhno6htE6AVPHHbyiWMhnr6F1NT4XhimtVDEYR9P7kHKOEQsIQwCwwgQh0wbIVockYwS&#10;BpAnHUapPx3J9IFt4Xpn+ftvB9wUfKbAWCqlTUXjGFDKY4xct+ae28O3vOtdT9vx/jvbzl2TKPb0&#10;qplyBczkCOMwsSYAuroLMCwLjakZKGhHe4MZcC0Lg/k8jj546cipJx/9iVPf8tHfR3vXxcPHv/wp&#10;98cpAwVCwzQbYRRqh22izUwJ1ZNtyhYWDILnv+hMjAUOHnjgIc00CQlKOOqBID0DwzcHYXR/cb8T&#10;oJSaXf37L3z30DO+c/GOx1cvnNw9PTw6tXPprpnwxatuu/OVoWwSLwJ2zTRRH9+C2ekJuK4JJj04&#10;zEB3bw9mK3VUG5tRKnXBsi0QZoJQA4pw+FGESs1HvT4D32uBSMA0DJgmh2FYMAwOyzDQm7OafYM9&#10;qy/80icABP/RtakqBUIOwVe+9/lXzYzu+PjE7m0Hl8fW8fl9ORx+4DJYA/Pw8GOb0PJjPWcQhXoY&#10;IDYUvMkpyDgAozLrBGegMBivLwE6pgSFz3z2KzjhhONfMDOx5yyKSIOrJKqokLMxNDwIKSLYTi5J&#10;HwAalQkUu0q4Y9UazM1V0Gw1Ua/W0HCd/vvvv+/T7znn3HWrH3xwOj0W07bBuKEY5SqtyCgISJnm&#10;dipAKhMqNh+bVL3T05MLZRyCMoCCQhEJi1IUc84IkPfzpX8+1YEQgp0j41iycN6qR9Y8tGpsz46X&#10;1mvakoZGHIzFulRIWTbvSQBbd4zigGXzYVvWwiYLzvzsN3/80PNe8rr/+Jl7Zhms2b3g3CgIGWuR&#10;lWp3bUCXO6b6Bue1qjMTz8j3SdHp5g3rA788vcow7AcJp2dwwzwv9LzToji0ZWLxz+wccm4Bblcf&#10;uvrqvFatHD8zXTvSq+x49w++9f8ujgz3T9/4yhcr+QUnYWDB0mQP32ruXHPP/V1dvQ9s27rxwqbv&#10;neq6zllCqGeVcl0LH6H3UUYphEw6AzuYg7QDwzRZ1mIqhL4bKCVZnY8mzJVUGfmqxbZoa6OAlFVJ&#10;uwiTUlSq5UFq2JlMEjTV9CBbxaclP0K0GJ0zaLaJEZgGhUtNMJPDMLUQnXMGgzuglgVmarGxZbvI&#10;uXkUiyW4hQKsfA6UMIRBBK8VYWrPBJp+HV7DQ7NZRxwGECJMvKhEplEjGZuSmAMmZpFEatd8pSQY&#10;ZGQSWjGpesI22MNdpdy9XSX3kWOPPXLq5Dd/ykd1HKRrPvBfP0iu1ef/7fso32WCc16fHo2rIlLF&#10;rAszQVkT05P9a9Y8sP3Ek06KgmbDiMMQTRWDshIoj/mhRx/eM9jfW9k9OTvE0muX3A9plBHQ1mcB&#10;bV1UVi5MhJsMao4ifry3O4/C4hV/812POfoYXPXry2CZ5p9ncrnzqGGuoF6ow7EZBYk0C8NNC4Gf&#10;BOAKrSfS1lAMUEAstJcQIxS25ejjZUCtXu0iTg5bduzCnomZ+WO7dx9WyNtgjKC7pxtmLo9mpXrf&#10;ccef0to+Mfq0PctjO3agb2hwmMbCMTjPdFWpewI3DChCESsFw7YRxSFyTj7TYGUxQ8kqNw2JTsF7&#10;6sqefmzntk+rB9Fda7EQEHEEKLXZsnN3L93/QJSWn/S0He+/utVjhQN4P5770rO6g2aLGaaBKAih&#10;COBaFobmLUAolI7ygb4XXMfGooEePPf4o9Y+6zknf/iA57zyTvg1ZQ4f/k/tU4fTo8ENcytl5GSV&#10;CDjTkqxEUrJj2lew2D8MIWzki11o1udAEMPgHGEQ5aZGJxeNbNt6vz7FKcj9sgdgi1Jqy2mnvfOO&#10;1735JYVW665X1ZsedoxMYOTSK8EZQ6nggnCOOPLgBwJ+JGA7DuYqdRQKBiR34YUCzUYNzWYDYehD&#10;xfpesBJTaSsBVq7NUcrlRNE19ywa7Lv0lOeefme5XAYh/5luuOwpKPUE/fDH/vtlj911w3GceuBM&#10;IV/qwiEnnQraO4jJZowND6+FiiNAETBuwuACpe5e7J2Yhow9MM4QRdqiwCTG7ItOOQEwewAAI6MT&#10;+PyXPlf8yYUXnkOkV9Bsq4RlGqCUYMGiBUljEdfKWUVRLU8jn7Oxc88Mtu/YBd/3UZmdRbNeh5Ql&#10;bN++4zm/++017/nEpz799bm5OdnT0wPXscFNS1FmqFS+IDrGC0CBE+JalplfvfaJocrc5CBI2nCk&#10;veUcw0SpUBrhhMhY/mua8yUL5+HcD36ycdSRR1y2eeMTz69V5+wgCJKOfAbB9fOdyVoJwfRcA1OT&#10;c+jpK4Iy9dz/vuCzP1p97+3/sfHoMwawKtUqfnvJheju6S0CypBEaW+YNOBWC0H3vvoVLw2vuebK&#10;/3h//8q2/KCDAQBrH7q7aUT0j8qw7uCEv0RI+Z5YBMdHcWiKIExaTRkst4Rey4Fru2arWTuhWvOP&#10;mi2X3+ITfkk4u+PGb3zu/Gr3ypfgnDeciKXHngIASim199G//uGaBYNDv6/UG0t2bN36Hoj4Y5ry&#10;0DBIKu2XowXuukxBDa7RNhTiKIZtMHBmQ8hUkS4h0h87vJMyjx6ChA3TlLyWBymw9N+URlU0MZZM&#10;BdPasFKCJxQ+YwQm5+DUhJV0ZBgmg2UaOiTZtMBMC6ZpgpkmmGkhZ7vIFfPId5fguEWAG2DURBhE&#10;qDUa2DMyhnq5gvD/I++74+2qyrSfVXY5/fae3PQeEgi9SxF773VmrDOOvTt21LF3BcSCCijWQVEp&#10;SicQQiC9l9v7Pff03Vb5/lj7nARlHAQhfjPv7xeSy733nHX2Wnuvd73vUypVhGFgBGeVhIhMZVPF&#10;2kxKyaPAsbjKgPpni+nVVAvJoeYSlA44Nt3oOM59C/t6Dy9eOG/fxW/9YDHatVXba84CcB3wmg88&#10;2qXxqOK5z3821qxeuf997/vYjTXPe4MfCqiGLACBULAeeuDB9Bmnn1HRSjXLyIcWGjKZgFYuMk1N&#10;uVNOPXVw5Le/71CEUKiHt3f1MRpMGvVkoJ5cHU0OTAUGRzSCAfZXnDzaOjpw0SVPO3L51792Qzqd&#10;XeFXPNMWZMYfTgrjWFAlBEpLKBlCKwdSmiqZ0hKREFBKI5VwkHBcEEYgPG+kOD19pyRzuOOWuzF/&#10;wbwNxbnpBZ0dzaiWKujo64WIRC1p8S0f/uC7Y6LA449Iarz3tS/H+c947jylJec8tuXQRnvHdhiE&#10;5AiFRCglAAqiFCzGGpXZer+bxq1uQmijCqzrZJC4XUqOSW4b2EQdV1Hj6mXdIocSdscz3vC+ie03&#10;/ezvuub+1rjnjw9gXE/j2ec+70ShJHepbcYMAuY4cFNplIplIxrLOdKZNFrb2rBq5ZLKM176sg9O&#10;DQ3cDgAk8egTCcY0Xvmy16uLL7l48143/U9H6afxs4bWWWocHhg2b9mOU869EM2tXZieHAIJAzBC&#10;EIQ+G5sc6f/AFVfj2LaN1hof/9UgSgHS77z0Xaf/17XXvrpcmDFwBaKg/ADatqCowRAybgOMwU03&#10;gdoZ8KrA5PQ06FwZQRhCKQ1qxbqDLodlWbAcG1k3gfampGhtzg22ZXN3dXW03NHX17txzUmnHKrM&#10;5eX8E8993PNDwhBIOE4ows4w8sFcoynW2taGXFszprwAc4USQlkDlEYUKlBmw7IY/CAEIwS9/fMw&#10;NDmH2Zk8CFE61dpFP3DDvV3Ts+Wa0plQA5mbb7r9mYXZibMp1Ygig7Ej0MgkXbR3tEIrBctNQymN&#10;MIigwjKU24b7t9yN0PPQ3tJcnp2eThJKWa1aBeMW27lj51uuvfrqu3bt3HGn1hpTM3lYFhcKCOvw&#10;F+NuEes9akAoxQinfG584oSwNJcxDGMWE0iMyGiiOTP24Ve+AIS2/G3XkhDsOXAYmWzunh1bt+8f&#10;OHTghNCvglEfls3BpG2qfXXSigZCITE4MoXOrhbYlrXWE+Hqwkz+7sfbJnzSEizXsZDPz6Kzd/4q&#10;vxakEcmjJsJxRYJSNvrGV7wYT3/xy5+sYT0s1p1sxEonR4aLu7befXVHV/8fqOTP4cp5cxSGG8LA&#10;YyoEmG0ELpPZZripFFLpmp1JFS6czZfOKtdm7rKa2r5pi8lbPvfZb3jve/+/H/NABgCIj778FQcz&#10;2dxtSkZv11D2sey7o2KeBjRLGTcnagCRCJCwOOr2HjLWzWrgY44FrBNj3AuY5AnElEI5o3AdC54f&#10;xSlXDNQliHFwJqnilIAyU62yuQVuGTVv13Lh2i64Y0Cg3OJIOMxIUbgZJBIu0rkM3KZmOG4SWlFE&#10;msCrRshPTaJSKKFULMCvlREGXuzlp3DsNVAxnUupWAEY9UpaHf2lwbTSXJOqxbCfE/JQNm090NnW&#10;vG1e7/yDz3r2c/Ol2WnZfdGLzRV/26ee0HUzlde45OlPC05af85wMp2ALyOowLDW6knQ5PhUtpCf&#10;qyaSNrSUcNJps8FpQEnlnnL2ae4tN99cLQZRRpN6UqWPsgjrnO2HfV1PiOOKo3lg7FzQlimM/xW4&#10;z0WXPA3f+eY3kE5nbsil068r2rPNVHBQLYydhQYsysA4hRQSUgpIpUG1aX8qBUTCgIETSQuWy6BD&#10;L4wKc1+664Ed977l9a/Apz75dnzgg5/bIMKyZfEUiAI6ursR1mpD/T3duxcsWoi/V3AKfPXqn+L8&#10;S57ZbwQseeMwwRlHqDVK5Qpq1Rosi0JLCctxwBkDt4x6e70iWPd21EBsk6IbFd56m5TQenXraPwF&#10;k1BJKK1qtu388UefeY9+zYe+COClT+g6/Guxc+tuHD4wli375fWcG60hKRUIYxBR1KjSUUqRzWTQ&#10;2tkJyi3kK1XMVCoVnW3+mzeapG3hxpvvgmXbm9OZlpliqdhmVPpUY/kyZpT9I03xh9/dCKUJOufN&#10;w4F9W2IzbSAMgWo1WKW1prKaV1prMlOVuV/f8tBad2TP2R/+4FUXHNm345TJ4T25bFKC8QQYpfAl&#10;A6gV41MZQmFsvsqFGoKwCKgQOgrR3GyMixm1QDiFZXPkMim057LoaM1ifkebt3Dhok/09PZc17Xm&#10;5BFdLQiS6vi7isWmzXJKWIhahIxQrPogSmNgaAy79xzB3tE8Nt+7GaFXRBgJBF4ARjRa21rQksvC&#10;cpKYKhqz60w6iZrW5P6Bwffe85F3v0VDT3DLrnHl92azmT6iaqm6ujrnDERrdHd1gBINJ5kGiNEM&#10;C8pVZHPNeHD3IUyMT6Etk5l+4Ytf9IEf/fTnb9ize+fpIopQq1Yww2j3vRvv+cAb3/TmXX+8+abZ&#10;Fes3wOZWBI2Akro+ooKCBtM0liUSBIzZU5MjK4RfAoFhKRNCQRhBKuHWmmzr4KknrQeu+dXfdC21&#10;1vjWT/6Ii8/d0JVq6rQps6BjHJiQsoEpbRzaY0mh8ek5CCHhJpxWzyufGkVTd2+66/bHNa9PWoJF&#10;tQK1CapeOQWtqWkPGtVyc5KioMweb+uehxe84IVP1rAeMTr75gEAdt+3aVbw8g8ckvwDS/CXcMb+&#10;JfRra0LfZ4QRWJYDyh0kMjacRArp5ia3NFe4eHqmcMbskc03gWcvu/Lq6+/5/Je+7b/3Xf8aZ8sK&#10;L11zApauXNOrpLIaBqN1NlL8b/NwJ3H1KgbWCgnHMlOm4t5x/aSsYzkEGrMPVTy5yqRQIERD6jqF&#10;FnCYeXpRwmARaqxOCAHlFA7nsDiFZVtwXBeukzAK9RYHt83XiaSLdDqBVDaHppYWUMtGJBWiSCL0&#10;I+TzVZSKY6gWy6h5PsIwgox8iCCEEAIEsrEp1SsDdVXwOkC4LsVlrkskmVbVhM3Gbc42O4Tc29PR&#10;emhhf9eOc885c3J450556ttjgcqPfuVJXS/lSg3v/cC33Dv+9Is1gNkwuMWN1Y4yN2/Jq7kHBw9N&#10;n7R+ndRSsrqVilQCRBH09S/I9Pb1lEqHBjLx+Rz1lFPrBrfQiMnGTDcQDUJNi7TuQcigt957YFad&#10;ceravzrm+QsWIJ3JPjA1OfaA6zgX1/waGKGQlIJwU82qyxsIedRw28yE0XeyOUUmkwaURFAu/dyf&#10;m/reBeuX6bd86tv4/JXXpP/ptf9+WsKxEAQRMkkX2eY21CqV7ec+83kTs5NDf7frPzVTgNba/smV&#10;3+mgNLYR18bySUqBYqUMz6uCUoVcLgtCSQPXWGe1EVYHt8fSKORom5cQk2QZ7RzjmUqoephyu9F8&#10;M1UuGQu2EqL3JtPJLYlU8rgotx8bWx+4D03NTf2eX1zGLY4grPv5aSRdF9lcE2am55DJZnDC2lUo&#10;livIF8qoVS13bnqua3pi/DG970mnrkcmmx7YdPcdIzMP3tsWhCGEPFrJquvrhWGAml/DlZdfhrUb&#10;zkDSSiJAFTBIXcxVKktGJksr79q4Y+ngwIGzxwcPnTUzMrAyPz2aq1bmwEmEtjSDYzWBEApPANrI&#10;3YEqCsptSFBEkYSCMEbukoIQDsksJJMuMukU3HQGCTcFUQ3Q10nR1SaRtms7Fi1f8b1IBDOEOI/p&#10;OvxPEQiJGsDDyLdBTDutWvXxwK692HloEFXPEHoYY0beSElQAiQsBSHMGq0LTC9c0AdmOxgZOdxb&#10;LJVQq0VLlQaaEgwnrFuBZDqLSAhT+acEqUQCXb09RgHeTkArjTDSEEEVEXOxbdtuWJRg+coVPzr7&#10;wot/sOfwYGV2ZuZ701MTaSEEAs/HyPDIxb/82XWv+/inP/OFwyMTmtk0CIUqN8zrddwloRTgHBqa&#10;hNRtLkxNr1WyFrckzf7HGUUq4ZQ6OtvGVUfr33QdQ2n6NisWdZ37/St/8JXdD923IpO2wWgKjuug&#10;ta0DnuebiibqGo/m/i5WAkzPFNDckiYgpZPTTevsrVvuC/+mAfxZPCkJ1uDgIMqFEr742S/jy9/4&#10;WvroadCcjmPpgBCMjFsJ98kY0qOKVaefBgA4uHXzxOIVa7++a8cDv6LMfoUl/NeLsLYkCgICymId&#10;LQcut2A5KaQy6XSCD71wYmrqoqmdU79zM22X/+xXt2/63nevDSe37sHPdu3EuxctWaWV8Tk3Peq4&#10;ehPDqyiJxR3j7yulwYmFpGODUQkv0pDK2LWY6tVRBXITZnOWsdgnNIyVhSkPIekyOJYDl7um9Wdb&#10;htlnO6ZE7jDYtgUnkYbjuki6LhKplAH9Ww4sxwE4RyQ0JotV5GfGUC2V4NWqkKEHGQWIpICWClII&#10;SKVQJ+saw2vzYeslWErrDDplKlpSgkJHtuMUsi1NfkdXW9SeSV2elYXrTj319MnJ0ZHgvH//bLxx&#10;XWE+8ju+cFzWyY6tD4Jz3u+FwakaddKZIQaAAsqIVNr7d+5mGzZsqCkpM3Wjbi0VNFWwHDuz6oR1&#10;c3sOHZGmVn6UsUYabV6j1VWvSBojPPMdRhkYpVUp5W6HM3z2u3+9zb50+VJ8+dOfq5502im/SaVS&#10;F5YqRcoZhaBxtYbUffhITCgwQqkMxrsShCDlOEjaCUTl2ha/WPokzTSXcWQbduzch737nJ6ZyZFl&#10;uVwK5XIZyxbMB7dtuIw9eHJ/X/TA4N8RfzUwgCOHSLJWmlugpUAooliRXiKMAlRr1Vjnx0I6k0EU&#10;SRBzvcAob1StGsnWMcVCHVurNBiGjMX+i0fN2I8STeoaWNLgTaj1m2e+/n3jW2/55XFZl/WQWuPE&#10;pSdj+arVq4Oo1sEtjiAIY0cIoCmbg5NIgkJizfIFOP/cE3H3xgcxNTOHih/wsYnx/quvvAx/a7tE&#10;a40rf/RbLFrYd3K17C2slKrwvMCw1DiDDkK05VJw0hlwomHZFJMzs6jccyv653WBWxxABJ6wMF3x&#10;1n/h4x/77fT4cE+1MuWosAatIkCbZ5ltJ+A6LoiWMDIhEqpul1LnfFIG27HhJhKwEwnoMIBDKVKt&#10;7SCwUChVMbB3APmpGbQ6AdYuOBFB1UFLquOPzQvXzujg8WGDj8rbgCqN5Hg+TIzm86m5wmxi+/ZD&#10;nSLUKyHDTs40lAI4paj4IcqebyzTuOkiCKUgRARONRbPn4fDo7Pg1IpdBhSmZwtobWtBqVRFuVSC&#10;7wUIQ4G+FQvgJhxz6FMalsVAtEJ3Vzssi4FZNkQUgjIbleIsHJth87Z9KBYKWNjTs+esc865/MFN&#10;9+k3vOH1NwwNDl2/uVp5ZaVaRhSFiITg+w8ceNtVV1x+79Do2F0f+uQnI6lIjSAmb8XsdvMgI5DQ&#10;zJN8cTU/tUirCFLVkzAFDhtpy56c3985XYkevSfpSNmHRWFd97u7X33P7X/65PCBHb0yLINRhnQ6&#10;g+6+XoShRKVSAyUax0pIgBB4foCp6QLaO5rBKF3rhcWO/HThcT2onrQKVqVcwtY9w+6dt9+wTiiT&#10;FGqYvqxWCoTRmsWsaZ6kj/Od/v6xZP0pAIA9D90/kkw3f6FcnPkVY9ZrWBS+MgzDhYEXEMPEYKCW&#10;hWSuFfOTGXT0lnJTo6OvmJ6avWR01+3XMyf3nd8eaNuiJkP2nn96wdI6ZqpOq1Xxwtcx+6+uessI&#10;gVQa7W3NaMolEEUljE4WUfVFrJuloJQxo61XPglRANFwKYPDLCRcC9lcCoyZG8xxjGGrxVy4jotk&#10;JhWf6plJoFIJNLW1ghELnh8Ym4wowuxcGX51AlEQwvd9BIGHKKrFdhumEhX3vQzrLK5E0ViDiFDa&#10;aH8qanIEaIAKobUS1aTNa7nuznSurTXZ0d2lW7p6LM14aq5QdJLJnPWO171paN/s17GypRV46+ce&#10;65T+XWNqYhCUkJaq9Fpk7GkG1A2Bj4KfhwdHs17N8x2bZ7RU0FJACAFGORRV1rqT1vHf/v6GWhCp&#10;jI7nksSA94cJniFWcgdtYK8MWBtTTEdHHg0Ld/HSFfjZ1VfDsuw/NDXn3j5dnFrCBMAjYpKOuLZP&#10;aMwalCFAjPAmNZBJpFIpSKkO0Mh/1+EI+189vwsfuOcB/Otb/wPLVi4/qVbLd2Y7M5jLz6G7rw9C&#10;yEomnbr/vR96/9+1ohMEHrxAUCkFR2xRIyKjGReFAkoAWihkMilEoQTjR+2YGKMNew5abxHiWFwW&#10;aZAVDJvTJGGyXtWLiSB1rblYawUUmOa2/YfrvvRRrL/4+Fbkr73mD9h+cAt6ertPsR1m2Y6NYrEY&#10;s4EJmttakUwmsXDhPPR0JmFRIJNJGeNvqZDPz628YdNOIqPgb6J3j835eMNrnp35zOeveEt5ejRX&#10;ys+CE4JMMoFIA9nmZjzzuc/AlA9svu02cAqkk2nM5qfh2MDi3k5AelBCIizPpMYKEwuVUiDKJE2U&#10;UTgWg5NKI9Q2PC+EX/OM5ZMGXMcB4xYIt8AtinQijeaWHKxUAtNTc5idnEEq14L9w3tQmJ1CEPhG&#10;IoASrFndh+ZcCiqwZzu6l/z+gd98H8TpesTPGSdO9ZzcLkRwhqaq6ZmpkSZRCZortTAXiaDjml/f&#10;3jOXn0tUatX5oV+bjyhs8cIgE3hVJ6x62epsxR0e3s08vwYlNSzGoB0j5ms0vAgIM6LUFmcAJLjl&#10;oqkpi9mZOQNOVxq1WoBgbApRFMZiyyFStoXO9hZTKWr4mhFQajCZSkqksikQasEPBKgK4EdJ7Nq9&#10;F5lkUq1aveq7J5x86sEwCPCdK66snX766V8cHDhyWjjiL5GRgOfVoLXqvffejR94xStevosDNdtN&#10;UEgFrgSgBCRYTNDSgNJkrhSsmp2dbBUyahxKQQGbcqRTmcn0uovL7Mj2R7XW7j8wDmje/PUf//bd&#10;2zbe/rbixEBGBDVIEcGxHbR3daJUq2FqfAKUEDiO02AIxycpSKUxOZXHuhOWIJFw5vm1aEmlXBx5&#10;PDisJyXB6u/vx6bbbkalVGMiCpsIMw8irY5hSxFUOGf5Bqf0HzBWnngqAOidmzcedO30x2ukdC2l&#10;/J+5iF4Z+rVeP6gCnBrdHWohkW3BvGQK2abx1omR0X/xovBZcnzHz37++4nrI8hFkZJQcfJRr3w0&#10;esO6bs8RV3cI4GRSaHJbEXpNsOwSSqUiQi9ENQoR1VtsiKnPjMB2LCSdBFzHMPgcNwnbceA6LrjN&#10;4CQSyOZakcnkoBhH6AcIah48z0O1JjB5aBhR1UPoV+D5VcM6EtJsKHWD7rg9WT8V1fVz6pUXEpu5&#10;mtYLMz8vJYgW2qa0ajGMOIzuSqaszUk38+DSNavnUv1LvuhLfR4h1FaU2lJIhEGIcml85S1bH+L3&#10;3n27eHwz+fcNIQMQEPihZxqySsVaSaaiYaogwEy+lBwZGh1fvmJpm9KCCBEBnIFrC5BAz/y+THtr&#10;mzc6MZHRcY9K14mlx0hq6DrrM2aGsljFnRAymHYTU5F6dPtgb988nHneuYe/9vmDv00lU+8MPMNC&#10;YpKBMxsW45CUxqdPg5UDUdCQcLmCRXGYBNFbC/PPunPNobvwwV/+Dm8NJS7/5mfwgfdfembKoZaS&#10;Cjbj6OzqRlSrHexZunB3MpP5u1z3Y+QR+K69h5YNum6riEqoJ6I6fsYAAOMcTiIBKSO4ibTBGNJY&#10;RJPxo+y2WP+KHKMj11BroLEgMgEIi5MshTr2LZ7nmG1I6OaWts5dfw99pMcbQwOD+MoXr8n910++&#10;c6LSBIHUEMq06C3G0drWgaamHJRfgBAhwjBEJpuF0hKhkJidza8GVFOpWHzUrCqtNd7xH9/Aueec&#10;/MwDO7dekLUNdq2jtRlRpFGpVsFyDHdu3AYNCVtFsLgDyhiUUpiamkEuaaO3LQtfBoZcoTjAGSiz&#10;oJWE5/nwhIKuVeEFZWii4VgMlpMEsxgczpF0HDRlErKjo20mJKmWI0dGrSPbd2F2ZhoiCiDFfmhC&#10;YdscdqzR1562cObpS+CmHbiZ9rtWX/DC3QCa8uKframScidHJrKzk9NZz6v1eNVq37e+95uOUimf&#10;rVRKrUKIZhmIpiD0Wmt+IaOCKC0iZflezfb9KvGDGgLfh5bC9C+lBGNArVaD70fQKgQhGtyykEg4&#10;prLieahWPOMbSTiUVjF6lmN6rgxu24iUQOALs4ZBQIRCFIUIgghRJNHe3YZsLme6GlKAMSNZ0tba&#10;inQ2Yw4Z3IWUCioKkG3K4e7Ne1AulrF62ZIHzjr3vJ/s3vYQbMdBoVBAU1PT1k9d+pmvz+Vnv1Qp&#10;lywRhvC1xvjE1MW33vynfz3vqU//quskJdUA1RKMmP3M5hRac3BuWZVAXFQszCSlkg2rNqk0uAXk&#10;mlKzAKJEc8v/uM6+8qu7ERG64KrvX/OfB7fd9+JKcYL5fhUiMp+zubkVpUoVY2MjiPzAELHqByx+&#10;lLlPCMHkzBxq1Spsx84SRtdXa5O3P7Tp3sd87z1pFazxsTH4nm9JHVmccCM4FicEQipQquecdKrw&#10;j/BA+p9izSlnAoDace+de61E8kOeX/0JJfT1JGIvCgOvM6xWQTkDsx0wy0Fz93wkM1l4lXKHIM5b&#10;glrppdWwlJNaNhIRBRm7vJukilACGtNJAUAIiUhpOCkLzV19yLRGiLwqapUKyrUK/EiAUyOQyiwD&#10;ULYsF47jwnYsOMkMEk4KPJmCphxh6CP0QpRrEhMTgyjM5VGrVSEjY48hRWQ2CgBEyzhRiG1yYoqr&#10;IkfFIOp0eKDOgDRJIQXiCogSCGtVzsh4yrJ2pRJsc1u25YFF8zsPrFu3fHL5898RbLztJuzeuRUk&#10;JHcGYXAeCMAsDmjD1gpC76SdD21eVK6U9x/vNXBsuFyDUUJqoYIXmXms65QRohuSZKGMnN3bd+jV&#10;a5YHIpKu0iq+NhKEUqQymcTKZSvGR8fG29HIEuI30XXA+zHilsBROQ5jZbP/TCeo3uU/ujb7Weef&#10;hy98/CPadhM/zSbSz6la1cUy0uBSIGnbIEnbnDylivFIMfYDQNK29tsI3/6z7rNveuWhP+CajbsA&#10;AEPDM5gs66aPv+vtJ7e0NWFqchbZbBqZ5jbUCqWtp1z0zJny3OTjut5FXyLrUP7AtoNL9+7cefb4&#10;yJGn1PJTZ/W2uvMYZyBGnNwYqMfVKDfpQEEbo3DOG0xBAgLKOBDruyFu8TV8Hhvq9Ud19RuOAITE&#10;lkExXhCmBa+k8gij1+zZtb16/iVPP97LE3u2PISE47bVvNICXwcQnhdjHDVSqSSamltBY5NroQiC&#10;UKAplwGjBFJrzBUKCx68564+IcSjTrD2jM7go5e+tfXLn/rym0r5kUSqs80cpBkFJ8ZMOT8zC69a&#10;gZNJIKp4aOloR/1CRpHE4OgkuGUh6XAIbgzb/ShCtRoi8DxoIYztlsWRTCVBHQ7XtpG2E2jJ2lF3&#10;a26stbn1vt6ulj94uSXNf/j9TZ8ZGThklQpT0EqAEcBJOHCTNtxkEs2ZFqRyGSzuycFpW4DJkg9P&#10;5xbe9plv/cSvVJrLlaobBbWU59VSUeAltBCpMPCZ8H2iZIhIBiDQ4JTCjzxIZcyTOWdwbMesNREh&#10;YVFITiAFMe1sKUE5QSqbACNpSKJib0BTGWWODV3zTRLSQGGae39kdATJVMaowIsQhBhLo0x8uA48&#10;H4wA7W1NIIwY3Kc0RQ2bA929nSCUwnZTjQMCJRq1UGPnrr1I2JZYsmTJD173speM33jfZgBAU1MT&#10;7rnnXrR3dF47PDx0yeH9e54ZagURhfAotQ4NHHnHb3/9y72JREpTokCJRgQDlQAxFXLKLT45Mb2k&#10;VpwBOeZAqJSGzTnSnO/LESKLYuq/XWOV+HP84o7tp/766p98efLA9rNELd7HlIBl2cikM+hobhKE&#10;UjoiBDXG4qpRDGgUeGDuXy8QKBRKyLU0E6nEsuc8/5N0emr40fcp/yyePB0sQpBKZ3pE1Z9ff1jX&#10;rYG9WgVu2p5u7+6qlgqPW3riSYu1xlBabrnrtq22k36HJvRqxuy3SBE+KwxqTUGtBmbZcBwbiWwb&#10;3HQWSkoyOz7ZHgS1h1V7VGwMWwenU8rAGW3gpqQUiEKJ/LRE4Ek0tTShubMJ7f0JiMhHFElwwqCV&#10;QgQJ27FAFCAkQSQlvMDDXHEGleIAatUqojCAEKGpTMQ6U1rLY6xlYi0UQuIbgBwD/DXsOMqOFc8i&#10;oProBkSVCijRJVvLEdexDrq2fYdF+dZF/X0jp5x2ysS6l7w9gMyD8DqI8Z0AgB9/55uAUndCqbLU&#10;KqOUYVKCUAgRLSvMzZ3/i2uv2j85M43Otva/ccaemOjt7IFt20Fx/96wKL04ITxqoWIuj0mDDh88&#10;kgrCqMIoXBXr0CglwMABAvfEk9fjznvu9EOJREMPC4jNn000/CbrcmgxZo8S7L0ub+vFTclHPXaq&#10;gbe99YP3f/wT7/ony2Kf4JSeYzPb0o4CJRkQTY17QGwZQ5UME1r/3oG+9IpzHnwwcVcVV2/c13i9&#10;bQ9theMmFlbL+SW5TBoH9x3BotXLQagF17Ee/JfnPUt+/79u+JuvsdYaW/eOYX5fe/q2m2475eDe&#10;HS+bHDny9NLkcK9fnaZMS8w79ykGqA7DzjRSIxRUUSQSCUQigutYsBhttEHrrUCCY5mEx1bA6nNH&#10;Y/010pA/MQnDMVgtZdo5Gvo+y3Ju6utfhJXnPPO4rs2K0jij7yQsW7N6TRCFndRmUFHQOMg1NTUj&#10;kUwg9D1QzgEdoVqpINvShoRrQWqFcqXafuTQwdPuvvWWHY+mXaK1xoXPeT1e+6oXP2/owK6ztAyM&#10;UXHsZ6lgrp1jOQajGIYQMkKtWoMQkQFsa4VqLcDo2CQ6OztQ9CKEkQDRGpwxpBMOHDsNbltw7SRc&#10;N4W2piy6m5OHu9vbN/bN67t1+bqTttvz144NDtc6fnHtd78UVIuJlo4mNHc2w+YOGAUkoRBSIohC&#10;AAwlT+KB3VPY+NAgwiCA1modgV5Xt9ViXAGxpx2ND5dJJ4GE7aCzqRVOIgFGOYQiKBYKoIQi3ZxF&#10;Op2DVwkwW5iFQIRa4EH6IWwC45OqAyilEAgBCSOgHOpjkoC4wmMqQrTBbA2CAICG7bpwbRu1QMBl&#10;BE0Jhuasg1rsduG4FmQUS97APDcSyQSy2RYADJTb0FpCCgHbdbFv3zCKc0Us7Z+/47QzzvzNqrVr&#10;HzbvZ555Ov71X986u3rNCZ+bmZo6eS4/1SmUQhgGmJ6bbdt41+0f7uw/2ZWaIlQaAojbkhLQDIFS&#10;GD5yGCIsg1BpGJzEtCyTtiWTqeTBj73uFQBrfsQ1NlgOkaKwvv/be170x+t/+cny6L4lIqyh5vmA&#10;VnAsG+lkBt1N6akXveBZl/329m0vPXDg4IowDM0ajCWBKI5ajWmtIaRGYa6Gjq5OMEpWb9n8m1S2&#10;KVt+rPffk5ZgFYtFMMbShCJjiHIEfhDBjwQoscAoH3/G817o//T7Vz5ZQ/q7xYZzngKttXjg7j/e&#10;Z/PEQ4KyMxnl/xZFwdPDMEx5wofl2LBdG67LEFSHEQSRaQ1SCg1lvAZ13eMsxnNRw/jT0FAiRBiE&#10;CH0PoeejUpw14Ho7AW7bDXNaAiCMDFMnDCIEQYAw8BGGFaMsLTWIUiYxojCkaVW/gdHwazvW4Jk0&#10;ENbxbh7jThgoGFEAlICWNYuQcZvRIYuxhxI2f6C9JXt4Xk/X8LqTTyhc9bY3h585Un84XwO89B2P&#10;eC0ZtUAJ3U7A9isZbdBKGZwWI4DSvDAze8ad9+/+3l133yaP97zX4ykXXwLHsodHpseHZ/xqWyga&#10;2zCO7dZpAuTn5tJTE1P53r6uWHleQUsFKA2lFFm0Ymk6k8nU8oVy4tiNvmEyjFh2AzA4PdSb6sTn&#10;lB9IE+BHf7zrUY/93Z+4FFOladx54613L1y6+KVU41m2ls/ihCyzKW12k5x7sCMNnecq2gulbrCD&#10;6g0BZYX/+EkLrj58NLnSWuONb3gXVp2w5kSHqzYFIAxq6OzpQhiE+Wwycf9zX/DcvxkoPTxRRE3A&#10;Prh962m3/nr3O8cO77qwlB/OqshYhSS5AGEchAMiNBZcIladl7E+CaUcBAJ1kVbOWEP3rfFe8X9N&#10;pbaOwzL3B6AARWN1hqNK/ebSkxhWIiFF5FGC7xdm87Mr1p9wfBcmgJ9+/w/YMfYQ2hf1nRfqKGmB&#10;Q8QVU4tTtLS2gzEGyBCMWxC+BxAgmUigo70dw6MzKFVqdHBo+ClfueqnV1VKhf+xPf/AriFcdvlX&#10;u7/7ta+9qVaYscIogBSxFAQIJOoMTAUlAWq7ICTC5NQULNuwpikMmSP0A0ReFa3ZJBy3GVobNXVJ&#10;NAIhACXhS4VSfg4J29Hu8vWjAx5SG28bfF75+odeG/jlDKOkb3Z2uq3mz8ETHnw/ggoEAIUEtxAG&#10;AZQWcBzbaF8xBko1khZDKpU0LUfGkc1lkU5n4UUKpVrNELR0BHAbVBD43ILUDGE1QM0PUM5PQ0UC&#10;0fBQjDcW8P2q0fuLK6KUEFjsaJdCyLq5szaEJ6VNtRUxAw9x45pScE5g23FLUGukEykQEsYdB4L5&#10;PR3I5Nqxbe8+KBHB92oANfpeSkm0trYYKzYnDRAGJU0XRBKOHTt3w+VcL1m85Cfzlywd8/2HW/MR&#10;QjAwNIL+eb0bhwYHvl+rFt+vpKBCCIS+xv6Dh9a3VU2dTcb2OEwb/K0CMFuqofzgRjAqGxhkAgLK&#10;OZK267U2Z4dTJ6wCIdZfrK/7BmZhJaz01370m3/btenOD1VnBnMi9FDzA0AZ7J2TSGFec3b44qec&#10;9c7TL37Wb2/adHBFIpFaUfOqjUqdip+71DIC2kSabkCpXAXnFJxzd3TgEJuefOx6fU9KguXVKvje&#10;17+E9s6uJqmkpbWEEBIzs7MNdgFl1mQXIerHv73+yRjS3z3qm8bQA4eDsXDvbZbj3g9CL6TUfrNU&#10;8nwRRYkwjJBraUaxVIHSsf8TYxCS1DsRiNUOQSmNAeMGxC6ERBRGUFojCEKQGo8V19lRfR5SZ0GZ&#10;F4viGxZagVu0wTjUdSX4GLvT8M8z/bx6DaqRJBBStw0BAAGmSUCVnEhaZDaVcPYrTW9zLLK3ozk3&#10;cPJJy/Lnv+Ed1Wh6Sts96x92jT7/KDZWJ+HiBa94zdSPr/jGvVqpDTLGefE48atVa+t/+IPvdkdh&#10;+PejoT3OWLB2A1yW9NLp31VdPoMgqBnWJK0/NtDor1YD392/b2/Qv3BeFIWBVW8RKinBJEOuqSm5&#10;eP6CfKGws7WBv4qXxbHd84bWKlEAGDTRRUL0EH0MLfbPfeVyAEBUG5p52bmvvmr38APXCsWbba5y&#10;intWS5qEWStdtHV5ruD2R73DN+Hj2/7ydWZKHr5z5ZfpRz986emtHWkyODIJTig6ensho+DI0pUr&#10;DyZyj16oMghNZX7g8OCaX1xzx9uP7Hrg2V5htJPIMhgVcG0FQup+pgF273gAbc2LkB+bQaqtBQPb&#10;9iD0ymhf0IVEMhGrtFMwi4Fwo+Bu9nnZcEs4mtSqRpLFGIVSdTr3n0/IURavlBpS6u3Ucm9s7enD&#10;qU97/FYbjzemR0fwrS/8MvOTq7+6jmoBFZk2L2ccqUQSTa0t8ColMBKBWQ58SVEqe+iQGn293Tgy&#10;NA4/7kVQJgAAgABJREFU5BgZGz1z77YHFwdhsO+vvV9FaqQZwTe/84uXjx3Zu0HJGoLQg5IhXItA&#10;RRoRKELOUPMDWLHvrAYQej46WrqgQgWNAM0tGUhpVrSbSgMshZnJacwVS/D8EFEYgUKDM2N6PjM2&#10;Qg4eOnQOqN1wgiBSgVANReK2mEWQcR2kWnKwHBfJRALcseAmXWSb2sCoBSfhQFNT8QHR8CKBWrmC&#10;SIcoRBITY1MozEwap4m4hW7IWhIKGnbdconSmKnKwG0G17WRy7TDtpiR/FCGQBKFAUqVCoSsNbRY&#10;EWsDyhgCYBjJBJoZIWBNgIQFmUvZkc0dxh3X4nYCTtJFtVyCBkHFE1i2eCHaO9txeOAAisU8bDcF&#10;ztJgzEZ7VxdAGSw3CRHVoJUCpRTjEzMYHRlHd3NuYN26E67fdPttcN2/hB0smN+HK3/wY3nymWd/&#10;e2J8/KLJ0SOnKCEghUCpWEalshMKAlLHBx1o45ZAGUqVCmSxEJ/bqXENqVv2pFNe17z5hWNYl/E9&#10;qfG16+5CWAv6vv+tqz9xZMc9r4xKk07oh/DDyLQXbRupRBKLutsPX/LUC95+xjNeeAMhSXz9siv2&#10;OckU6NxRCyxTHVRHD3zxAaBQqhqyg+O0JrPpdqVE4bHef09KgsUpxcChg+id17/WD8KU0hrFuTyq&#10;lQpc14UmDLbFR1/3pn9GrVx6Mob0hMX8kxcBALZvvLVaC+RvbJvfRih7tk3sf6uU5k4NyhWrWi7B&#10;sk0FSMReTZGKNasIRdwRAyESoAyh0gjj9mFdSDQSEaRWR9Xb6+3GOpel0TZixrgzboNoomMjaHLU&#10;LofWgdNHJR6Ms7kEpVpa0LOMqnFGyH7HYgcyqeSDzankrp6u5umznnJB+c4ffT58zY92HP39f/v8&#10;Y75+vd09+N43vwbLsu4CyJu0UpaCbPjGCVleOjI4sG5mavIfJsHas3s7Ai/AXLFAHMuB6wjU/ABS&#10;yhjgTxtJloJmB/cdSF741It8aG0Z+QMJqRUoNBzGEyesXxdt3b4rkoBVn4/GvNQZbvFaABg0ZZAE&#10;04Caejw+ng8M+njgx1cCQAhgMv7z55/2v/39sZEpjIB3WIhOT7e04v4HdiKdTiKTaYZfrt294vTz&#10;80Hl0UEAdh8cg7SI890rf/zcA7u2fGJqaPcK6edhMQmbK6QSxgBdSA0VadgAmtMpLDthPUq9ZVTL&#10;VUyr/ahOzqJpzUKEwkc6mYJtO8bIlwBKRoDm5kASt/w06sK8RyVEAFM9ULrOHDwm2yVHK19RFCml&#10;1M8233vfzMtf97oneNU9uti9ZTOyuab+KCwvJ5RACBGzaRQc10Y2l0My4aBa8WBxFxocnucjDH30&#10;9/fivvu3QSiJ6enp/ge3PPC0T3zwPfv+Wptwy0P7sWXf2LLvf/tbb6zVZmkQiwkLEcByBNosDXAL&#10;Q2GEaryBUsZibTIKx06AcR9eKDFbCKC1EbWdnDVilLZrI+kYQ/imdBq2xeLfM8lSKpWEJhz5UhGO&#10;4yCRSMK1XTjJJCzbBrUoooggiltwYRSiWCphtlzF5Og0/FoFYcVHzfegRAgtBZQ097LWKvaXJMbr&#10;MtYMTFgOqMPBbA7XNsb1lFtGtNcy5B4lNLwwgu9F8P0aIr+MIBIgKgKDAiMEzdkUGHdRKtdQrpSM&#10;PRWLmbwxY5hSCkoBiyCcl3K+tWBBz83NHT0t04Xa+sJcOZlua1k6O2s9hcjQGprMY64msGLlCpx7&#10;3kWYGB/H4PAwPL+KTDqJdLYJlpM24HkZmQSLcezdfwgyDNDX1/fHNaeefqhcLP636+tlL30xMkl3&#10;5NLPfOFrhcL0d6IoSkoh4Hs1uJk07EwGulo1LWlOG8xVJQUi6UMqHVuwxRpYhCGVSOQ75nXMBvLo&#10;s8zTGiT9fPzh1i+e8vtf/OoL4/sfOleGRVLzAiN6DA3XcZFLprC8r2Pzc579tHetOv9Zd2sV4n0f&#10;+wwyzc1HnERKU0qJ1rK+ZUIpozlmChMUgESxbKpctuN0AKSLEH7gsd5/T0qC5deqSKYteH41QSmg&#10;pUK1XAZRAKcWqGVLO+GMN7W14pWvePWTMaQnPE448wIAwJ777y6Pzg5dm0k039zc1v58StkbuVAn&#10;WpwxgML3AviRaOASmGawiTldg1KAUQghzSkpLqVqQ89D3K1o0MgpjVsbtK6hZMQR660/1GWT4r5z&#10;vSUZO8yBA4JAz3JOJm1K9+XSqVHXYVsTtr27vT07eObZZxS//fo3Bp8ZmwQhneaDfuYqAMBrf/z3&#10;od2ffsHF+OHl3wKldDMldFArtcTUCTgYs6GgU4VC/qSvXvbd392z8W6cdebZx3uq0d3RhoybUjcC&#10;gYwE0rYNpTX8KIQSKmaVAUQbmYrR0Qm3XC6XM0k3Uzc618oA3qWibPnqFW7CcfwoCKy6xIMhERzF&#10;CNUB2seoj48RRktSPGY85uOO+zfeB8u2FjMm+wNfopTPY9mifnDKhWOR+z793rfp//jC1//qa2it&#10;8fub7oMIROcVX73sw/sevPXVxemBHKIAlmXETXNpB7ZjQQoJxigsm6JaDZFtmw833QRipeHmQmx4&#10;/rOQHx+GL6uwmIJt2aCUg8bIi/gNAfylhbNJtuJ7Jv4uOeb0ohrgd8QGz4BS4ghj+M3Jp5+MVWdc&#10;eNzm4dhredLCE7Fg6fI1XlTroBTGHxHGCinXbOQZGKewbdfgc4hpdRbLRXT3zENzNoOZuRJKlSo5&#10;dPDgi/aOzFw9OToy+0jvV/EFUg6j377y56+bGT28XIoQUSjg+xFqngcCgiiSyKUVbOeofAmhxrJI&#10;QqIclBFJHxY0EoyC2xYsnkbSTSCbziDTlIOdSmNmeg5L+uehs78fcCyAWJBg8IMAMxPTmAsOIbA5&#10;aoGEqlYRzpbg1wKIsAa/WkW5UkTNq0FLARpjJSk1rTmuKSjn4DaHbXM4ySQcm8PmViwubQG2IUow&#10;YqqiBmqhoIVCJAUioSCjEGEUgEojCU2oVi7TyLq8RNOZmVTKRTaZrFoge6nNSsnOBWfsPTh+QnRw&#10;H3zfg9JAzL+IkytmfEKJQtJxa1FVXLd725FNt+y/DVrra391/Y1YtGhR/+Vf/uyVs1NHLvYiBVGs&#10;4P4HtqCjowurV63B6X2LMDk+iFQ6CcviSKTS0MpYkxEYkPfhw4PIpJKVJUuX/fJHl39LvubNb/lv&#10;11gm6eKuTVuwas3aXw8PDl5yuLLt1UoJKKFRK1eRyuSQTGVQrZTAuQ1COTQlpoUvAcSVYSGNawLn&#10;DCnHHcitPidfHdwBAJgMJFyAXfOr/3jWTb/++efnhvYsk8JDuVKBVMaSzLFdNCWSWDmv4+ZnPeei&#10;t/3y8k83DgI/v/6PSKYS45l0JrQ4c8JQxiB31cDJ1oEWlFIEoYCINGzH5smk21QszmJ6chztnd1/&#10;8z34pCRY1bKHT3z5e+xnP7h8noZqGDwTAIxb4LbjE43xpPvowbn/v8TKU00CsPXeu2bWn372lXse&#10;uu+37a3NL1+2cPGbZgpzy/xghlRVYMQc63pYhBnAKXhsTSIbdH9t3H/jDh+Nk6RYbToG7daF05Su&#10;J2O6sZHQGBlNqdAWISWL0GECtce13X0Z196VSyf351rSY6eevD5/4sveEWpdA5CIN5cfAAC+Vk+u&#10;nqCwbAZuuSNhUN0EgiVKaVBi9IsoYwj88Lwf/fhH3ziwf3/heM8vACxftgQrTt5Q/dbXv3RPNCMu&#10;kFKBUQrb4lBEQQppHsBaQWugUCqnBw8NFNedtE4rJUjdhLuOx+rs7k60d7SXikOjmaO1Et2ww6GM&#10;NRhuBBqMaNgaY91O4I9E7LhcA601TjnhJLzkla86KZ20srv3DSPwPfTNmwcpxXRne9vO+X29fxV/&#10;pbXGd751DRYsXtR//bXf/9KRvVue75VGqJZVcEaRsBla0gkkXBuEAzzloliWODSUx+h4FW1dVXTN&#10;TkDzBIjmILaLTFcXxPQwHK5iIVENqQQ4s0BJLLmAuuBgXe/KOC4A1Nw/jaoVaSQE5GEP53qLn9zV&#10;1tkxII5jknts/Oiq3+Ohga1o7+k4WerIqtuRAMa8O5trQjKRgAg9KAUoFcHmDEpr1KpVMEaxcGEf&#10;Jma2I4g0jgwOnPL7G66/+MHNm376SFWsuzbtQi6XOWn/jq2vCmt5g58SErVKBZ0tizGVl6j6RRDO&#10;jGm2BhB7a2oQREIhadtYf85ZaMq1Ip3NgtrGPzAkBKFQIJGRH0jkOlD0PBzcsgOBjhCEISqVCnzP&#10;R1Auo1YuGL6d0hAijD1MGSxmyDk2Z0hmk0gmLSRTCRDFwG0KRThsZoETblpyqB9sKOpLQddxRVJD&#10;aKEllGbGwDjUSs64DCFjZFoxftBtcUQ25XgU1g7LsmbaWpJwbGc8n68OtLflVG9Pj+jv7c+vevqL&#10;oy9/++dfmrzzyhM4U0i6SUhVg4YGo4Z1yRkDCIGTTKIrl9LNLIYH7h8AIQSR1rAIGfzC5z77oYQV&#10;Rl4tOCefz2fmimWMTe3H1p0H0Nvbg5WrV0J6BIMDI1jbOg8i8kC0qV5NTs6iOFfEgq6u7edddPHm&#10;6enp/xEzec5pG/CFb1xeO+uCC79eLsxeOD58qEdAQUQCQa1q2tC+D98LQEBhWxaiWHwamkCrmG1N&#10;jYxDLpsaBYifyjZh82gJzKaJr19z8xv23H/nR2rTB9tUFKJcq0FKcyBwHAdtblKvXTTvv57xvIvf&#10;cWj7jqH/uGZjY9zZ1hwIY1PMcsqMcocQI0Rs/rC6X4aZaUIgpPFhtCyecBLOuj13/um3+ZmZx3QP&#10;PuEJ1tDQEKrFAg5sLyUpoSskzCJNZdIQUsByOBRYlXJnhrB/jAfTExHrzzA+h/2TRyZWvPujX9n8&#10;y6tuGBwafMOBA0deenhoeP7U7Bxq1Ro0kbBdG47tmIxfaXCYzYFQ2si6KTWslroiOIlp1qg/BKSC&#10;InXfPoBBeQ63JrhF9yZd5yClantzNnGgu7X94Po1q6ZOfNU7I2gfhCYeNm5Cnvyk13aSKMyOR4zZ&#10;t1CQl0qluKLGuJdzjlpUW7l7+9b51Wq1cLznFQBWnLwBzzptA9o7O39n2+xN+arXYcx/KSxqWhgy&#10;tgZSWiOUwtq9aw9Zf+qGAKF0ldYgDR0xwEkk0itWLSsfGhzRjBJS1wUkj0BAiNMDcKip6wcddV7H&#10;8ZEIOzwwjs3bH6SX/sdHNmS7k5iYnAQjQG//PPiev33NaWsPa/e/17+SWuOd//5enHz6aUtu+s2P&#10;vzAzsu+5YW2aaOkDCOG4LprSSTRl00gkLQQE2DdQxI5905grh5hvu7DHZhH1l0EcjR13bQVEhK6l&#10;7WBEmDY5JaDEsJc5t8Fjc+uGjyfq3b+jLdn6Blu/1nHv/pg5MD8hpQo1cOORw0PiRa88Pl6qfx4H&#10;DhzAf156VfY3v7jspMZzIf6ebRvQNmcUkhBQbiGoBWCMQiogCkIEQYAlSxdj84O7oDQwNTXjbH3w&#10;wTf8x6WfuWVsePBhVaxCxUcu5Vhf/frVbxofPtDjhx6iKEKl6qEn66pnP/eFhR9f/bPmkhohRGtA&#10;s7jSrsEYhes4CEWEShCiqCjmZkooD06gVCqgUi6iUilBBAGI0mhra8G6U8/EgX37MTMzBifpQoYa&#10;kQggIvMzXCnkshmkk2nDJLUZCGONdiQIM16tdUkcQmOPSW0SM8NagFJKQ8tIKZXnTEdJxn0h1X7G&#10;UXIda6bmhTtsm/rtuQzpbGsvU2BfLpeu9fR2VucvXpZfcOrT6ptaXLD7y2RlxjP3bHU2P2dDaHBC&#10;uGUSEQVtGhkgYHFiuGhhF6QXoDWWHqmHRQiiMAK3+JZ7b7vx1fv2H3rGzm3bvlKYm2qbnJ3D+OQE&#10;du3ejUqpgle/9p/R1N6KQ/t3oqsjB8t2AeLi4KEByCBAT3fXzalcU16qv84lunnjfjiuk9qxZdMF&#10;vqdXzVu4Wk6NDgOIoLVCrVYBd5rR0tqG2alRRF4JOrIN2UEpQBncsNJAW4JhYWcKzan0wKkW1Z+8&#10;7xD6utB15RW/+ti+Tbe/RlXHkpGM4PuhccqgFI7joDnphqevWvLDF7zweR+ZHhmYvOj173nYdU6k&#10;0gDhs7bllAilbQ+XXjFBKWs4Nkil4Pk+0k0ZaKUzPQt6cOTAY1MGepKsco4gCASJRMgJNwrWiVQK&#10;QhofJalUCZQXGP37tJn+kSPZuRAAUBzad+DUF/3z+/7ryq/f5jY1/aRteio3Mz2Dmuc1lGYzmRSa&#10;Uuk9loqunyuUlxS84DQvDLojoXld4JMQatgmGrGxowIHIoeTIuN0lDN+qCWV2JlJ2luymeyeZUsX&#10;jD31rf9Wqw3+SSf7X3l0Ib76Xcf70jTiRa98Db73za8AhN1HQEeg5QLEgqwGP6Pb/WrllDtu+f32&#10;Hdu3Y+0Jx5etRQjB5Z++FCuWr9z6+c999hfVWu3NnoiMiA2hoCxWXEddNFSToSMDbugHZUbhKiVA&#10;tTHf5RwAIdaatSfIP918hx9CJYCjmzwlRzd7XecqAGBAobk2ibPPew5+fs9DT/o1GBgcxa5dh7ps&#10;m54cSWB6cga5TAZNrR0IypVNPWvOrGlZecTf1VrjvW97P0459bRlm++6+ev50b2XhN4MiA7AGAFn&#10;DlIJG9mMi9b2JkyUarj7wVEMjZWNFRSl6G1qwvJTTkFq4RJM7j+Mqb3bQalA1+JTwbiRPDEVQGZ0&#10;eCgF48wI4RI02uoNjFWjMmyu9VFfnKPn3aPtQwKl9ACATZlMCnZL/5N+/R8pDu7cjkQyNc8Pa8sJ&#10;MZUpyhgYZWjKZdHV0aGz2Yya9iqs7uIAKAihEEYRinPT6OhegK6uVoyMTiGkGnv37jnnVz//2Qtf&#10;/PJXf6fBbtUaV1/3J/T0dJy9f+dDz4+8OURBAC8MQIIAFz7l7N3ti078g2tf+y7OfOZHWQjFDckH&#10;CowSZLJZuG4CxblZPHD3XZBC1AtcsDmByyzwpA1qOSBUY9fW++EwjtZMCkEo4CYcMOYADLCYBR2E&#10;SGYyoMyJPU7N4aQBlUDshkApGNNwOFMijHYFQXAg49pozqVDLfROouVESy5bqdRq+xIOq/b39Ubz&#10;2tqmTr/4pABdaxV0RRPa+7jmSVSrOH35GrTn6DX9fS3O1Ez41CgSK4nSGRGD3Rk16u0EgOcFUNWA&#10;SE4RiYcfqCzbAgD9w6t/mW/qWX7Q2/yApojQ19uH5tZ2hJ6HE05Yi655/UiksxicGUBQU4BqQig5&#10;jhweRMJxvJ6e7k0/+ubXwOh/XxE/MDKHJb1N5MOf/va/je558BPCyyeI9pB0FIKANEDkhVIRzblm&#10;LJjXhe4mBkVt7Dw4idAL4ntOgmiGhMsxv6sFbQu6pp7+L6+G4zprf/rj6z43uPO+p5EwTyIhEASG&#10;6EUIhWs7aHXd2hlrlnz5lf/66s+NHRmoLLn4JX8xztZcM9xkJrAc129IDeEYn9uG0KhJsIWMUK15&#10;yLY0Q2vo0857Jg7u3fWY5vYJT7Dmz5+Pm379SzBKsoSR3FFjX2rAdYgAijk35Vb+96dXRyM3fzl+&#10;esU34Suya8HyJfn5S3pzpVIJtbIPQjmSmSzSuZyA0J97cMuOHz7n4pPdHXv2LJ6YmzrRq4mlClhT&#10;9UJHREpLrcAYJRnX8aWSO3Ip+2BHS9Pe3u6usfUnrZ1d9LTnRijPaJJdad78bZfGo3jV8b4M/21Y&#10;lgNKrKGQ1fZoGSzQ2lCRuW2BUW6JMLroq1dedc3+fbv9x/9ujz/e9KEP483Pe35wyokbLivcXXnq&#10;eL6wJFARBBS4NEkW4zQ2ZGYoFSqZybGp/Lz+3oa7u9La6KGJiCxauiTV1tpUnpibTSA2RNeNFlb8&#10;psQwFDQINLXQ2pzDQ3sGjsvnv+/ejWhqalqbSPGFk9OzqFbKWLNsMRw76WlW2/T5D70bhKX/4ve0&#10;1vjExz+Hk846e96mP13/xfz4wUu8yjQofDg2BWcMtsORTHG0tDbh8GgZ92wbw2wpBKEWqJJIEIW1&#10;p5+C5IKl2PbgflTHD+K055yDUAaoRSGStgOLc6QTLhzHajBvlYr9ImPG19E4qmNmcI7H1qoo6ri5&#10;WH41Pvnq25fMXzRc9qrH5fo/0nU9edmp6F2w6AQRhe3covD8AFpqZLIZNLe2IuXYW3LNLXdNjo+9&#10;jXPOOLcQRR4IgGotxOz0NFpaO7Fm1RIMjYyBwsLUTN667957375rx7bb77nz9v0AMFXx8KqXXpj8&#10;/Bev/LfZ8cOtQeQhFBGqvo8Ni3vDCy956ldmPRoRronlhIjZ8aZtxwiYxeDVPKTSSSxYtBh+YMSO&#10;bccxgs3U7BWgFBKAVBq1YgWUUSTTWaSgoAiDqRorZJIO2lqaUasFkEKCMDv2njPJeBRJhFEEx7Yx&#10;vyuL+X2tEEEwTCL9r/25lvtOOOtUml16ogZxYvmmJ3Zn6mrLQWuNscO7j7zpra//2DWXf+UbD2ze&#10;fNrs7OQLKqXqmeVK2BtJlbQ4JZoQzEzOocV1h9OOOxey6C9ezxcaLif43Oe+dj5UtZ0xidLcJITU&#10;aG7twur1p8ByEyiXCmBEgcTYrtl8Cfl8Hu3Z7NyCxYsH1DEVnkeKHfsGcGAovWB68NC/iMpwwmUK&#10;lCuUuSFRUEIgJBAFAWrlEpK5LKYrIUpeGX4YHcU9xuSR2apAvixlR1dnZf0/f+BpN/3iZ18a2btl&#10;FRVleFEEEZpkkjIGh7voTDnVs09c9akXvfvtX8nv3Rv0nvS0Rxyna1lob00GjNJKnRFfL1AgNns2&#10;SThtiDkLocA5h+NYWL12Hf7wizse09w+OSD3oAbLsnspJT1CGdsQ4z2EWKKBT7V39XrlwmPrc/7/&#10;GjG7L005EtRmaElk0N7DQLkDajtg3PYjLzpy5oXn49wXvdwHsEsHk7tgJ0hx2x3WoYd2krGBMXi1&#10;GuYv6ML688/Qzqqnh4hKIPaxAm2vP94f9W8OpYFqedjjduYOSujTjfougcMsWJaFqqic9sCmexZW&#10;q9U9j//dHn9oBUyUNEiGdTup5mbXCyA9hSgSiLQEURJUG/0lMI5K5DsH9+0LFi5eEIVhYOn4SKVi&#10;5mG2JZddtHTR5MT9swYThLrP41G2W13qXRGCUGs+pzXgPfn5pq81XELwmU9//rTmLE+ODY8jCnws&#10;WLQAIopG2lpadi9atBDAl/7id3/z+z/hwmc+s/mGa7736fzUoWdVKrOIohpSNmBbNjhjyCQZUpks&#10;th6Yxa5DBVQ92TBAh1Q4b8NJaF6wGr/+2W8wvGMrNpy6GDrRilqhBseyABBEYYiIc1gWh+NycG6B&#10;MRrrV2koqU1FJdadAzHEAyUpaPyUbGwI5JguovF2KxNCfnlw8JB89j+/9Um//o8Ul135C2w5sBm5&#10;pqYNWkmLgCEKIlBG0dLSglw2CxWFv++dv/A7+/bsORfQGxzHgYgCcMtCGEiUyjXMTI9hyaL5aM6m&#10;UCj5IJTi4L4Dq2763Q3vf+f7P/S24cGB6lXf/TVWrFh80f6d259W9cvw/AB+EKLFtnDBuWfceOIz&#10;Xv7T39++/alBRBWBpkGgYoazaW8b6INEWKtBpbNwXAecJ0CYFeOmjK1JXdh4aq6I0uwM+ub1wHZd&#10;aG0U05llMKtaaeTzFVQrHvzIi4k+sRwNZZBSgls2HCrQ094BIb3I86o/XLHkxPsLlbzMLT/jSdfY&#10;OyaJU1rrqfz9T/vtuz/1mZv+dPPvekdHppdPz4wvLcyVGRiDS5XKOdZDp2xYN1D2qsAvbgQAjI2N&#10;AwAOHhiCp7Vz6fs+dHLSpSj6BJwZT9tqYRIbb/012ju70Jx1ML+32UAZnCQG9x2GV/OR6+0dOeGk&#10;DZOT09P/7Xh/t3Evli5dkvvRZZe/S5ZHlmeTFKHQmMjXMD1bgIgkGHONY4sQqIoybG5DUKBWqqF+&#10;XDGm6aba5QUShVqEAT/9qjv/9It1xaFd3UwGCKLIeIpKCcvicC0XfU3pufPOOPETz3jDOy+rje4J&#10;W1ee9t+O1XY4MhzSchyBP0+W61wXoCFObOyEDODechw0tXVARMFjmtcnJcGam5sB55wzrlk9W61n&#10;kdAahNGJFz/veeGPr7nqyRjOP0wIKUAJbYVUaR0D2SEouAIcygAwX2ldOvYcQZxOIJaNOd7jfyLj&#10;n978b/jeN74EStk9nPJiIMMcCAGnFMzh0FXZNzMxsWF4cGCP0soAlo9jKAFEtTFU5qKk1r7DbAZX&#10;OwAIlFSxIbdGqITBTFPO9+ze6z7lkgurGrpJKwlNKZRWYESDMOqsWrNab7r/gUgB1rFtKg0NqTWo&#10;jhXJCYdNaeBEGv0L5z3pn33o8AhKWjtf+ejHNvC2DCbGx8EZRff8BQi86u5LnvaM8ZlH8Anevm8Y&#10;S5f1JT/1oU+888jBnS8bm5wgxVINYRjCokDS1cilHfQzG6OHyzgyFSISGkvmtSMiDnbtO4hswkVF&#10;Stzy02vh7TiI1Uv6sHTZYtSkBlECyWQTKGOwLZNcgTAIYTwVOeewbKuhumD8NFXDuNk8+M2GTSg5&#10;qqYf9xi0hvl5rTdbieRm23Wf8GrHo56T/YfxqY9env3dr39wkiQSSmgoLZFwHNgWQ8JxaknX2Xjt&#10;Fd8Y7V687FtCRFdwblkgDLVqBQnXRSgC5PNFtLV3Yt3aZbjtzi1QsFHzPGy6975X/PDKy7e99g1v&#10;/sZ73tGfufQTX31zYXowXfWqCMIIKghwykkrJ86++MIv/O7Xv6mFiZ4girQMQsYlobBZPZklsccv&#10;hcUoshzIplM6lUoFyWTKF1aCl6pBOgojSCjIIAQpzKp189sqi1YuqSST6aqba2/de3igpVDMY2Js&#10;CjNTE+bZShlc10EykwazLDBqQUeRsd9xOZYtbIOmDF7FvzmZaLpyz/5t0Rvf93ng1W87rnNXX0Nv&#10;+8FNIYAj8Z8b//znPvfTGx/x97du3Ypt23d1Kumv4owZuYdYvNqxCE5Y0Yu2rh44rjlkGE0fG0ND&#10;o4CUSCcSB2E5pabm1r947Y27B9DSnLFu+ePGk27+9S/ePje480WOKpGaCJEvlDBbqqBQrIBSIJOx&#10;oYmpOAolkS/OoaWlA5lkGkFQgRcICKjYCcFUvWaqNXbjb3/1tKBagpQh/EAgjARcIjFvXgaTRYKe&#10;bHrwkvNO+eBTXvPWn4vSsEj1rfrr1zMWcmW2pUmsmm3al0dxWHUL4Lo8i5QSlBloQa65ychzPIZ4&#10;whOsKPDx9f/8KPrmL2zVOrK00oCSUFpAidhyhdKxlzzrKfpN7/7QEz2cf6hQSoBwq0tK6UY6gtS6&#10;sWEqpUFklJdKz/yjPLSf7LAdF4TQvX7kHQAhJ0OZHMNxbBBCLb/qn/mDX/7+unvuuSt6/O/2+II7&#10;BJe+69/Q09X5x19ef+MvebXyWsE4bBtGMTjWulIagCYQocTw8Ghmdma22tySa9JSQhMKTQk0saCU&#10;pCtXrbaSTrJS8GrNdS88VYdXM8MQlTBaLha1qg4F2rs6nvTPvm/fYTz00J55Fse6atnH5NQMWpub&#10;kc7kEFTLd6888SnBgYnDjZ/XWuP7V/8Jc4Ww62Mf/Pz7H7z77jeOjR62yrXKw/Xd4AMoYdeRPDLp&#10;NDLZDNpbmnHiGRfj1js2wqtVce66NVh/8inAsir2BAKhSyAZQ1AtI5FMQYGAEwbXTcK2uLmGMVFE&#10;CAVoAWZRWJYFRhikMlVHKeN2BK23YeOxo+5bpuOTrqoo4Bvl6am5rgWLjt8C/LM4vHcfXMedH4a1&#10;5ZRqCBFBx96ChFEkLPtIe1vz9tbucxFx9zcDh/a/glJclEylUa2U4TiAUgSlcg35/DTWrFqKnbsP&#10;Ynq2DEoIpqan3Ftuuen9mpAD2a7VrUcO7XqK5xcRRT7CMMD8lqw66/RTL+/fcNHGByc3gkD5XmjJ&#10;sSkb2RwFIQw8dqqgsWlpWy6Lc09ae3tXd88vMtncoZ7u7unb940/59c//8lH81Oj8IIAHdkcXvey&#10;Z1+9bFH/5V2Lls0OBemn3Xzz7R84dHgI0xPDCALPMEIpheM6SKYzYJzHwp4ClFA4jo35nSmkc2mU&#10;yt5ei1qX3njDL0c++62f/MMkyI8lenq6Ua5WcM+dd+Gkk086gehontaAY3HIWFOqq6MJ7Z2dyDR3&#10;IJFMIgqqUIqg6gtMTk7B4gzZdHrH+o5muXXqqGbdH+/ZCttJJG/46bWvqNTKZw8NHHl6MDfZkSAR&#10;KkrCohJNKYZsKgse48Wo5WJqpgRoDaEUhOejWJhDS0sWTblWaKlQrNZQrfkIIwFuGb1GUZsz7FPf&#10;aFwZ1XkXmVQWDqX7nnL2+rc+5TVvvUVWpmHl5v+P16V+7xqTbP2w79Q7A7ROcon/VlLHxG4Fv1LD&#10;Y6XfPeHHfhlFeHDLXeC2tRYECSOsCEAZoJo2JeLR+UuWYde27U/0cP5h4tbf/QZBUIEUYYeUEZfC&#10;JJxSxrR+rSCkLBKCSgxc/D8XyXQGr3rDv85QQu+oU+o1AItb4MxCJMTFP/j21/u3PfjA8R4qAOA1&#10;r30frrzqZ1UoawtjduwzqCC1hFQaIAycc3DOQBlFsVJKHDl02OecKyVljEUwDwIlFVq72rLd3R0+&#10;0brBcjKmLTGOEQYgqrXSBKTGOcVLnvu8J/1z33XbbRgbHVzt2LxrcmwGXrGG/v75oIRWUo615X3v&#10;eiMIMXYTBaXx7ItfC4uF63/w7a9ede+tv33b7OxIUkOCMyDtUmQT5KjFJTSCUGCuWEK+WMZkvoJr&#10;r/0J9u/djo6ONiw+8SRMFSs4kp/BgovORLK/F6Nj44bsxxiUPHpCJoyAcdrQDmPUGD4rCYSBQBCG&#10;0FrDsi3Yjg1uWaA0lkc55vM2tMnM3zsZt+9O5Vpw+tNeePwW3zExVNB4YONtmC1MrQtE0E4JhVQS&#10;nFPYNoPrurBta98r3/LumRNPOgmb79s4aznu16RSJc4ZkskEOOeglgMpNaYnZsCIxOknrwWrMzUo&#10;xcjISM+dd9x+5bZNd3ymNjvuRn4IGUmkAJyxfsW9lzz/2VeMbPujCgWgwWphxKJqFQiCCFpJEGr0&#10;xKLIFOMtztSiZUu/Wy4XvnXa815+400Hprc4ueY7XNepUCIBLVCpVjA8PXV41dNevun6rbPn/PhH&#10;P/3gptt+3z09MYQg9GOGIIHrukgkk2AxeL/uiuG6LrpbE+jpbUO57M+FgfjPN77nU5vf9sHPY97i&#10;lcd76h532E4Cl132RRAdncuITCsNUGbBsm0kEg7mze+G5biwLFMU10qBMY6pmTkUSyXYjIbNLc17&#10;X/fvb3mYJ+enPvpp3HXr7U8f3rf9qwe3bnzt7PD+jlo1j6pfRhh5sBhBJplBwkmitSkDbtuIpICE&#10;RiiFsQCSCpVyCcVyGYGiaG1rxeKF/VixbDGWLOxDT2cbmjJpUM7hR0YZn0DCtiyEkYUUTex+3jMu&#10;eOPTXvuOWxAUwDOP7jCppOn4ShGRBvdX1d3ZSUwWO8oVNp/ZpFSUEhSKVaSS7qN6rz+PJzzBmp0c&#10;Q/eCPoShn6hniypm31DGoDUirfSU4yTx9ne+54kezj9MWIxjLj8CQPdpZXyRtDJKwVIZITQlVYmA&#10;hce7/XW84oWveA2u/NrnwAj9k0VZrS62yRiDZVuIwrBnZHBo1b133gn9PwAyn4y4Z/NdsCwbdtJV&#10;FmOwCAchzACjgVh3RTWSI4Da+3buZYQwD9D1dlPD6Z3Z3F2xZkWVcSaNzYuxM2pArrUC0RoWVYpS&#10;EXAq0LH+jCf1M89WInz+Cx9HoTB9qpOwnMGRASgVYv7ChYjC4EhfV9u+k0872YxYa/zra96D5776&#10;RSf97lc/+96+rfdcEnh52pomWNPHcfrKFC44MYvTV7fCdaxYVoHCsgy1vlIqYWZyApXKHACF6XwB&#10;1/zkp9i7fy/6Fy5EU+98rDnnfOTaeuFVAgReGLMCUVfoNe0oZtSwH26UTSClRBD48P3YdJhScMcG&#10;5ayBzdCxVyEQ+4Za7LcHt9030z3/fz5JP1lx50234dDsYRKF1XMAYZH4+cEoRcJxITXBdKm26n3v&#10;/cDLbrz17p4vf+e7WLt+w82M819AaySSKVBG4SZSUIqhVKqhWKxg2bJFWLKo11QYYQDjhw4c6N1+&#10;/23zmA6hlYSIIiyf314+57yzv/ytj7xvom/dRQjCAJ7vV5WSAYgyyu5Sxr6nJglmlEBGIQqFOczO&#10;Gu2l9SdswMLFKwfSubYZQjgIIfCCAJWInfHFb//4K3ffeP2XD+/Y1FUsTELEAqqEMthuAk4iCcqt&#10;YyyQKBzLQXuTjUULerQfak9E+opFi1f94mc/+JY67bynHu9p+7vE2PgUtNZkbnq6ncCIHDPOkUwk&#10;kE4l0dLWHstSEECruIpLMDY2jigIkE64cz093QdOPPnUxms+tGcYv/njzxKD+/e+dmZsMFUuGpZo&#10;FEQIPaNJNTVXwr7BSWzdM4RDQ1MYHp/F2MQsalWj5K+lgJQSoYhQKJRQmCshX/BQ9SVqnkAkTaWY&#10;J9KQNAGpKbQCLG4jm0jghMX9dz//Rc/4p/c8/zV3RtoDcZsf9TWRkUJNg8pAMCnNM1g3atCIGcN1&#10;iSMd28bFvo+aIJXgEI8RlfeE79xTk9OoBdOQQnAoDa3NB5SqIdDnMWpNJhLpx/1e/z/F+PgYFq54&#10;CSVE9yolAGX8rKSIQNBQmR20Et2eVMc/eThewRmHxflWRujBuud0XcaCEJ2sVcsXXP3zX9MtD9x/&#10;vIeK1SeuRhiFcFznGCNhHVPBjTyAsSeKz1GMYnBoNBXU/Bol9Bh1cGWA1xr26vVrbc5ZABgLFwoC&#10;qmNwMMwmzyi0ZXFBj0MePnhoAA/uHEtT4Z9OOcfE+CRSCQvd3d3Qkf/gec9/1eSipaYycPkVv8Sr&#10;X/WSRX+64fovH96/7aQw8pFLUPS0cLTkXGTSCfgkiYiaEzaLwc2MMdPmYQyRNJuzVAoiijA3l8e9&#10;92/C72+5FUEkEUkCx80gDDXypTLGp6dRqtZivMVRoU1CDCu18TUlIMxUtOr2LGHgIQwDGFNeDs6s&#10;hi+n8Z5T+zm3rl+6/lSsOevi4738GrFt07249CPfzlRKcysUIaCMw3YcKE2RcFIolz0cOnxoxfYt&#10;93+vODv5+0233fq9TCr5hrb2zsulxm7HNVp4WiuAWfBDifGJaURhgPPPPwvplBMnSBQgFLOFAipe&#10;DRpAa9LBqSet/cnpL3zz79782a+AEALHcswfxwIhBGFotIwopbA4j61nbHiRpHsPHuy54sofICqM&#10;oqWrGaes6Z9IJHMHNLUgNeCJCFt27rvoobt+/9bpkb3ZWq3YGAtjHI5rw3FcMM7BuNWg5DPG0Jp1&#10;sXxJP4QiRITkv1raer64a9fO2kv++S2P53L/Q8TIyAhGRkbgVWs4NDidqVSKPQRxS9R2wbiFZDKB&#10;ZCoJShnqqqkaFJpaGB+fBNFA2k2ML1u5aqpv0eLGa1dLJex66IjLmd+da22C50cIAx8qiiCEQLHi&#10;YXiqiKHxaRQqNVSqAapVHzXPRxAGkEI0qvmAhhAC5XIVXhBBRMaqhlEbdroJh8cmsWffXkxMTaFQ&#10;9UAijdNWrbjnhS9/wb8MHTy4+XatQUgCc6FCTWv2wL6Jrlvv27Ng+4Hxdq01DR9B5DeIBGbnpC0j&#10;mahXsxrYq7rsiq4zCuPiDyWQ0ngAz0xPwXZTj2lennAMltQKr375xxOHDmxdqY5RP1Z1R3FCq4zb&#10;s///dr4faxAE1UFbStmpIKBiTSsQYh4YALTG6NzEg7p3yfHVeTqewS0HyWTbVCgGHiQCJxBlRFa5&#10;Y4EyitD3z/3p1Vd3SSHGjvdYmWXBdR0wRg1bJfa4043DRP32RQPgOzNXSIwMj0wtXLygvX66okoB&#10;MdCyb15fojWXq07mC8mjJXtSfwGj9K9B3JTD1Ox/D0X74Ee/iObmZhuqcnJba2Z1NttS6OjuH+jo&#10;7JhMpzNzLS3pWoIRCfxttPRd23ZAK70kk0quLhU9FPNz6OhsQralGaJa2/KSi86XP/vj7Tg8mMfC&#10;+c32B97xyfcO7991Xhh6yKUIuttsKAkcmvCRL4eohhFCIRCEUWz1RBoegJQASsEIFAINf02lFHbu&#10;2YEgqOG5T38GrGqIcHQOid4U7GwL9m87jP3hHiw/YRW65rchkXBiv8FYGkOToyiruAXGYqNnLRUi&#10;FRpvOfD4ZEsAqFAp/Y0LXvhPu+///S+O99J7WAztPwTLsvpqQWWJpgShiBBGESzbRiqbxczsHJqb&#10;cmhpzVq55ty69vb2dUrjNYlE8t13zBU+XquWr7TdVC7wanDcBJQS8IMI+bkCFi5ajAvPPwPX/+5W&#10;aAUkHBteEKJU85FyLfR19UW968/eCkAOl5sAAHffdRcSiUTLzNRUUmsNJUIw2wKlxmqGEIJM2jXW&#10;NJa1ZvNwniKYVvNzzQDgdfb2jOzeZgFKIZIaY2ODrDmbQxRGEMJYpXDODZDdskwyzq1YL8lU7tqy&#10;NlYun68jqUGgb12waMlnNm+8ffbD//mt/69xV38eBw8eglIkp2S4kJK6b6lRKE8mHVDGQKkdg7ml&#10;sYaJJGbzc+CUIpNO7WtfuHTOnpo4up6G9+MVL3p+4Yc6vCfd1HoyMAKlfGgC1ISA7wuEkWy02qJ6&#10;AeXYWyrWmquLpVJKEPg1cCJhcwtuMo2Z8WloqpBMJI11ESEII4EIPN9zwnmjTf1rAYDsGi22/PH2&#10;LadPjo4+Z2pq6qz81Gg6Csr5lM2uWbFg3hWfu/RTlfd/5MON8Rc9DxWZd8IoSup4b23YXsXWY/Xk&#10;qu6OYVlW3HHQGDy8Gx2dPY9pPp7wBGtibBi1qudoJbtACOK9w5zSARBK56yEU/xrgmb/K0MpaBkl&#10;CaVtSpiKhfGaikHRhIIoOm05GaSs/30WQo82ehYvxL5tD0rbdW8nhLwKBJyAwI4ZYH7NW7R3z84l&#10;hbm5sb9mQvtkxJoT1uKpZ5yNhJsKiFGpjE3stEmK4qJW3eZGK4UgDBJ7du2hi5cviSIRWVIKMEmh&#10;hAQDkMnkUosXLp6cnH2gXdOjti2mlG2sXBQhNNA0LUDx5S99He9698NZUFdcdR1SmVz2/jv+9DEV&#10;Vf4Jcl5Lczohbr/5d+VIshlK9YQQYoRSjDGixz/4oQ/NRkLNaSXnLEYrxHJrnFoVJZVHiR1JGQnL&#10;5qRUqdrb9+7oXLN69auLXtAxfOQgGCFYsmwpkolkqbVn/uD7r/jNgjvu30uT6Vb2449f/uodW+59&#10;Vc3LQwOo+BoHxmqoVHyU/fikK2PZBK2QTbuIpDEo1sqoLGuiGvpTpF7Fi6/p4YEB3Hv3PVghLKi5&#10;Sax8+kvR3LMQtXu+g8FNO3D3lv3oWrsEi05Zja557WjOZUA0jlZjEMsvxG1FSoz2EigDCIWUEjIK&#10;Yk43m1SE3nzjNVfop7/qzcdtzf15TGiNZy87Fb0Ll6wGdDtjDJ4XIAxDZFNpcMsClEDo1yAiF9yy&#10;EIQhstkcp5TOO/v8C7994+9+vUJK+VHLsriUAk4iDRnVUCzVMDs7i3Vrl2NycgL33LsdITGv4QcB&#10;AilR9ELrhhv/+Ilt+4ZPnr9w2XcKNe+had9NXHfV1RtE5LlaSijKYNsWFBSk1AgiDzUPcGwLE/ni&#10;hmt++IOXR7DvPenci8oPPbTz3EqlcprNNTg3wDwhdYzjMvcC5RYYt8C4Dco4GONmo4yNhTuyNlat&#10;mKc1JVCRvLWzs/vdL3jF63bmZ6aQymSP95T9XaKvrw8AcNnl30Nzc0u31mEOMIcRzrixmkokGgbm&#10;WikDRdEafhihVCqDM4ampuZ9hBBxLOTilS9+Af7rhc/XbR0dP5PSezm37Y4o4giiCF4QIIpEbMtm&#10;pCAoAE2oKXDC+OoyyoDYXtdiFBYncLhRnk8lM5grlGA7Dgg3iupaaRANBFph1969Z+++9+5zRzP9&#10;+SM3P/DsycGBp85OjK/O5ydS5blpBJUSlPT7tVSrZgY6uj/2sY9deu7ppxbPuNi0ffOFIgitpmue&#10;l1JxAkJh8FWN5zFiaAZMcc+2OYSQoIRhz5aHcPI5r3lM8/KEJ1iVuRIooS6l1G0YYtYpkgAII/mW&#10;tpZqPbP8vxI1rwICkmMcrXXTXh0/5CmjAFSgoQeUUjj5zCcXV/OPFBde9Ez84NtfBqP0voCQUQL0&#10;U2K8uRzbQa3iZcuVwplfu+w7d77lncdfjd6yXQiJEgiVimhet1VpBCFH1cEBaGh6YP8BFgpRhdZN&#10;Bqtg2h0ABQjclWuXk3sffCDSBNbRl4mpxkpAaEry+cqyA+UibvnVTwEABw/uh9Yad+2awllnn5r6&#10;/TXffYdD/X8nNrHHBwawfOE83teebb7j7k3NQuulnAGWZYFbHACUUFporUMKBFprX2tShdJVSlmN&#10;UXgajPiBzJbLhd6RI/s75mYmSKVSQqqpGbCy2D88ZZW3HPrc0A+vT1e9qqSE0MnhI93FuXEuoCAl&#10;UK5FEDKC6zjgloUoimJ8pjIPYMeC9CU4M4mkVDL+3CrWrDmKNaeMglOG/YcPwUpm8bx/egmaFi6D&#10;N13GuqdswKrV/RjecwBzY1MY+u1dKJ9xApoW9qAp6aClKWtmoiHRTuM2vTnN1nuxNBYijHwfUgmf&#10;Ogn/L22ij2/c+uM/YPOBzUhlc6uUkjZhdYNnI7SZciycsKB7h1DqQAisDgN/iRCC+b4/Qwj5OSNK&#10;rFy19hsH9u5eQSh9uRKCWAxQ1Ea1FmJifBwWZ7jg/LNQKpSxbc+AAZIT04qZmSvBCwbay8Xyvwwf&#10;Ofz0+zdv2Tw7XeiYHhtaWyzNcBHrIpUqFTDO4sokRaXqwWEK+TG5+oCuXhVRd/+BfXsrk2OTa4sz&#10;wwlGJFJJ14DvGTdzQ431DeqtZG78JVWMO2IE6G1LYsmS+VoRhsgLb21paXv3K1//jm0TYyNoaXvy&#10;GbdPdExPTiORSC6m0C1KmQSWUZNUOY4dK+QrKBlACAlCbczkS/D9AA6FTmXTw2975Uv+4qB64SWX&#10;4KKLz7nvq1/9zlfc5NDHPa/shKFGJIyRPYAGFIISBh5bIDXspWDuW60UFDFV41BIpFJJhJRAqACO&#10;k0AUyQYOCjC342Sh0HTTvVsun6luyUwMH2ouT4+RwK9CRCFEFEJBQkmNKBLO1NTkW2/45XX73v7J&#10;/7xS+xUQNw3hVWFZVlsQVNNSKdNDICQ+q9ZZwebd6gmX61jQSoEyRrbddxde8JqPP6b5eMISrIGB&#10;AWgAd990A1LJRH/ke71Sxuw4IcyplHBQRqfnLVzkjxw59IQuvH+0kDIApayNQGVVozBhSpXMskBA&#10;AgCzjP0fq+w9QnBuwbLtAe75m4SQ/RLGiNeybBBCSegHF9508+8u27lrW/F4j9W2GcKgNg2lPACZ&#10;hxP7Y90f1HHX5rYeHZvIzE7NVNpam5oQkx004oMIFF2+ajlPJ5xK2Q+b62XsujCeIgbEqXnU8e5n&#10;nkd3DhUbIIRdR2Yxr7Op5Usf+8iX/eL0yxYummfbJIJXLmJmZgaLly5HoVjA0OgYCAGkDCGEhFKg&#10;Wkhbisiu+V5ahGGjlK4phRdEmJubQxhFKBcKKBeK0FrDTSXRnGvC5vsewOZNDyW0ECvKXhlKS6M3&#10;r0nMpiQQyqAfGCMIAh/c4vGDTwNEQxKKYtkz+CGLxVZQgAwFlNTHeC/HD/E44RIywoD2sWVoEmvK&#10;CQz/7lYsfc56LHrhReivnAHl1VAansT2oTH0LlqF2twcdty/Ex19nWjvaYNrswZV24De6DEAd4BS&#10;DuYkoKXaa7vuNDsewLe/Erv37cd/fvqq1PU/vexUqQzwWyoJSgiSrou0zUqnrVj1jn/5+Jdu+9Kl&#10;H54/nc+/ZGJ8/ITOru57oyjaqbXG/r17C7mmlndNT09S13JeGvgV4iaSCAIPc4UKRHQEy5cvw7Of&#10;dTGE/AN27RtuHBwiqVCuVBAGAZIJp3vy4NRzJscGoUSAhEOgYVp30Cp20dTgRMMmGs0pDhCFqZkp&#10;XomwKgrHABBUqiWISILANhsfoaDMAmHcVBoZA2NWnHEDjHFwIrGorxnz5/cgEFpHYXhbS3PLu1//&#10;1g9sGx8dRFdP3/GeqickxidGYTkWk1JQoo3HnlYKSknYtoUgCJDKkFjzTcNyOObmCgCh0Fpqatte&#10;trXlL173zW98M75x2ZXqoqc9+5uTkzMnViqll8hQxNVmDddmSCZsJBJJOI6LRCqBpO0gECHKfgDf&#10;i1D1PAR+AKkBqSSCMEAmm0XV8+Ek3YdJIWgC87Um8KOIbLrr1n4CCs+rQoow1qpSkNLkEmGkILVC&#10;FIX2oQMHXqH9ynUzw8MlABg6MoHW1ua2oOq5dS/fetQB7Q3IbAxLcNwEpJKKEDLa0bcaLW3tj2k+&#10;nvAKVrE0Cw2ZpFS6UHUMVoziVxqUsYmLz70guvbaHz/RQ/mHCiEiMKbbQFXyqLesglZG4R2EhITS&#10;Kv1fhA94rJHKZjE5PBrYrnsnFeFLoAzEiTkUzKII/GDdnu3bV01OjN8rtQQjxy8pzWXSsG173GJk&#10;lmidMW5rGg3eij56etIEoBqo+n7y0KGD+a6uM5QIAlrHHMVEQbR2tGf6eroLuw4eaSYEMSbJtLDq&#10;a4dxt388yKVy7ekyACxZsgzveOO70b9o4bkHH7jnZRPTw45fWo/u7g5IIrBz327k2tqxePlK2G4a&#10;UkeIggChHyDwfIShB0CBqQzAKSbmSpicmkWlUkW5XIEIg0aClEgkDP6CArVaFRY3ejaREAjCAEIa&#10;GwoeUyB1fOTlFgM0RSBqECJ2dwDACDdtBcZj+4q6qqfRpYnhUwZjExeYjCCoQn8uhZPOPgvX/PwX&#10;2CsyOLutFb1L+hFEAjyZBLUTCOcinPmsDbBzLbDnUcz+8m4M/nYrxk+fj85TVqG5OYtsOgnC6inw&#10;UR9C81+iCeW3lKanvN4lK47bWnukGNy3H5xb85UOTyBUQcQEGcYY0okkLNDDadfd8fMvfVJv2bFz&#10;MJvLffH2P/2BfOUb31EPbb4bJ55iTOnf++53THLLfocfeHDd5EuDICS2nUAUKJTKHoYGh9G/YD5e&#10;8Lyng99wC7btOgSpAELiueYMsBwUi+MQShr7r3QaCVcaeIjp0RhZjLiCPzJdw9BUxcw7M5Wq7t4e&#10;hPkilDJVa8oZQBhADWOQMdZwOqDU+BsmLI2Vi7qRbW5BzRe1IBDXdnb2ffHN73j/vtnpSbS2dx7v&#10;aXpCQggBzjm++MUvd0JLSogR79Rx9mCZ6nR8yNN1wWPMzeUBaEghYHFOOXvkQ8O/v/n1eM/7P155&#10;xjOf+9V7U6kzhw7s6KOkFdlUGk3NGdhOApowCEkQKQklQlihDzsSUJHBadVqHgqVMnzfM1AYM3DY&#10;iRQCqRv3m0bjxgbVBH6tCkU0RCQhowhCCQRCIhICUSQhIxVXmRVqlfKig3fd0hZpXZotVPHm934O&#10;55y1obdaLVu6TmoBGoe0xh4bvx+ngONYEFJ5ge/vXrb2dDS1tj2mOXnCEqwFCxZAixCV4hxsxhOO&#10;y2idBqnj/rgWEiB65I2veRF6/4Fozk9GSBGBUd4Dpe0GrkZp450FQGuSVxIzOI7Jwj9KvOBlr8X3&#10;vvFlcMY3M8ZmiCRthACcWnBsG9VytW12cur0b3zx6/f++zvefVzHmk6mkUgkxy1uH6CgC3TsdXXU&#10;18uI7lFSr0BRQMHavWM3OeusM2qATmulH0YltiwrtXrNmrndBwckoI0UEVFx6d38jBBqzcEDR9ZI&#10;Ke6tj2XbptvBid9eK007vleD79UAZsOTQGF6ClNT03CSbZgtlpDJuEhk00hncyBKQYgQQmpEQmJi&#10;agYzM2PIT88hCH1IaTBRUBpUM6RSSYAAoZSAFIhEZDCEACzmQMgQpGH1Q2INPKNwL2Vk1NWlgiba&#10;sCRBQJQ2+mFaQCsZs2oBJcXDSvxKaVBm/i0UMBNFUNpBNfBxiAVYE9koT0yhafliCCGQcFy0dXci&#10;1daJQCgIRnDy616MqTs3ouvM9ag25bBv1w4MDkyioy2HlvYm2O6xOnQEgBrjFr892dSEUy961nFd&#10;b38eDguhtSh2ZJ05wpv6JuZqUELCdTgcNwEGtf0lH/j07KbfXI2fvOdjZkHGmeOJp5yNbdu2NV7r&#10;mqt/OGnZ7jukAizbeWkUBcR2Uwj8GiZn5kA4Q39/P57/vGcimboVm7bsMqBzppHKZDA5MYmx0QFA&#10;K9icw7Es09IDAwMAQsAdjnQiiUwmhUQybdpYmmM2P4fi3DQ0gEQyAT8IQDiP1xWJxURj2Q1qqtla&#10;RehtSWLRwh4QZqFS9YpKkSuam9s/NzY2mK/mK0i1/O9lq8dsOHr5ZVeszgNxUmpYpIwySBmBUKPn&#10;VIfqgHBUKr5xmwhCXS4WIz+225JKgxLQrYcnU7t27O7+0mXXLGvp7D7pyNDIut7+RZnmjAOmFQIh&#10;EEQRgsCQDiIhEEQhlJIAKDQxJt0OI4iIgzRhiEKJSChEyiSGFBQUcdWK4CiECEZQWcOw+sJIIvQj&#10;RCKCH0UIRAQpBSzNkEg4SKfTyKbTWkMZsHoqgZ9f+UmsX/3DRZ5fMYdTAIRx1OVLdKPLYBLRhGvD&#10;cWzUShVFGQ84gKT72HSwntAKVjE/jXvvugkvfNnrT9AkStTB7VrLmElFtWXZoy3t3Tjv7POe4OX3&#10;jxO3/PqX2LfnPmg4HaAwctzaiEZCGX0YLdUs54myZT8pbkb/8GHZNhile1nItlOwC0AlGKOwbRtV&#10;WiGF0typdz70kPPggw8+NtOov1O09cxHV3tftG3Pnqqh/ZMGcFLXlVKPYRICCqAcQ0eG0uVytZRy&#10;7bSOQZ6Nqo1WfOnK5dS+4SYvEGG6UeKOmTlaA37kt6Kmnnnb/fff+9xzz8f1d96O5tYcXNeqEgrJ&#10;iGZNGRe1ygwmJmfR3pyCFhLDg0cwOjSASEhICUSRgB/58LwQYbWCMKjBDwJAGaFOEQaxuXF9CEfZ&#10;QsYYmSGMBAhD7AMIMGYA4kTrGDNuWERGsiVWWI6rt1IryPj6HC3k61i6ItapiQHoBDw2bI3lVzVB&#10;X0cHpg8PIYpCeJpBVDzoUMBJpKD9GrTF0bZiFTS1YQmBMAigFvahZ/4LYSfSyCaT6Fq4BIO7d2Lv&#10;ls0YODSAvkX9aOtuh21bxniYYAtznAPOPxAxZ/fOHQCAq777CziJJKtWhviGM1dj/94jCIsF9HR1&#10;oBbAS1Pcff7KZer2e37zP77my1/xatxy842Trpt428z01CTl9hvDKEpwJwnfr2J4eBLQQF//PDzj&#10;6Rehq6MVt96xCfliFVop5GeLCAMPlFAjueHYyObSUBqQoWGdMdtCKt2CdGs7mOvAq1VQnsujVChA&#10;RgKlwhwsy0EgxMNAdxoGu+W4CXBK4TCBhfM70NHRgaoXoJwvHoAmn125ev3P7t94Z+Vr3/vp/yq2&#10;4CNFzQ+QTSUR+L7dqOrWDyOgiMKwUbXRRhAOSgN+EEBIAREGrFrz2l/8tv/oWnjaRYs/8/mvLfO8&#10;2ilhzVvr+eX5Moo6tQxsKEW0VBBKQIQhIml8AoVQiAtEUMwIzREAgTCyDrVaCB15oFCgdZNlcjS5&#10;IfrofV+vUhtIJIUkFEKECPwANc9DIMKGXqRtMWRTSTRl02jNpdE3r2v30lNOn5oZH4fv+9Ba22/9&#10;wOcXRoHXEBCte7oS4yUKUBK7Owi4OUMGicJgGtATj2fVPKG79+z0FMaO7IESQRuzqWmP6Fho1LQ4&#10;QsdOTLU0/d9KImqBh/se+gKecs5neynTBvcC0w+2HBtQCr7vT3X39fqBVznew/2HCMtxMHH4YCnd&#10;0nYbI/QCQkyvnFtmsxZRdOqmu+5Y4PvevuM5zvZsCm96zxujG67/yTBp0AZx9EauY+3qXpzEHDrm&#10;SpXM0ODQ5Jo1K3UUhcRQhCWINm203vl9qbbm5vLQxHiaxNijOhtRKgWhBTThT3/xJRd9IxJiEgCe&#10;8exnIplKPzB0eOdIdyXVv/6UdZiaq2BgaBgtbUswV/RwZN8+TExPIAwD6BgbGQoBUWfbaNKoOlNC&#10;IUFAYYFAQWnzFaGm32kzCkVMspRKpSGVhtIRbMtCNYyglYJl8RjvJSGEiBM7FXuR1VOqoy25ozYX&#10;uoGdoIiFEhs+ZgCUQkdzGk95+iW48dZNADSaUwlkc2lMDYyj+xQGm6cgJUEQSFBLgTKGRCqFRCqF&#10;KIrg1TxUpqYAytCzfDUWrFmL8sw0JkdHMFuag5IeEskEvJo/+dq3vc7/8dc+dTyX2iPG/r3bkM01&#10;zReQPdM1gqHhabTZFBc9/RmYLYU/rezbdG338y4EaX1k1fJ169b9xf/70he/MN3Z1f3B/OzMYRGx&#10;/4hCr8N2khABwej4NEIh0dfbjQ0nn4i+3nbcevtGHDo8juJcxaxhaipOChphIKBAESkFBg0ZCFRQ&#10;AQGD5SSgIQ0uixEoShEFIVLpJlT92AuOxOKztg2LW0gwhfYWG93dXWBOAvlSRRTz5T8pqS598cte&#10;e9/w0ID8+vevw9e/f93xnponPGZn8simkiiXyyDQBucYJzKMUXBGG/eNlKRBTPBiRqaTSuHI5PRb&#10;D37zK28SQTg/CoOkVBHTUgDKJMRKmtcVIjLteqXBoMGoQsp2VDqX8Ut+wCenpm2vFkCIwCRGUQAt&#10;zThojHmKn4rgnBxt/ceaDjR+biptWIdhJBEEAqEfIohCaGi4FkfaTaEpm0VzcxptuWzU3dZ895q1&#10;yz/6mQ+8q/Khb30bhycDaJporZXKK5R4uIwNjQ/AjYiZ3U3ZDCijIFpPE02nU6nHpoEFPMEJlvIE&#10;vvv9je69D93Yn7STQNwq0TA3idakxiw2Tdk/FlD0iY5CfgYnrrrUohS9IASGeG7AupRZkGEIrxYc&#10;fO7FTw1/+Yf/+aT5fyFe/k9vwJVf/Rwoxf2M0SpTJKUoi+nZHGEYzJuZmT7zd//1q30zszNoe4w9&#10;88cbRacTt90/mLCb2mw1OWJaaQ3MVJwS6DrgPT6rEUAoae/bvSdau25NqEM4SkkILUG0AlEEyVQy&#10;1b+wrzIwPqpZHRykjYEvibFJAJkXhWGnUmoSAJavOx1KQaw7bVJB1TA0XsDOrdvQ0dqE/FwN9z94&#10;IxgjgBAgMBRrUAZYBDyWSiBx1UhpBUIJanE5n8S6XpQpQMXtBApoJcEIRRCEoITBtiww10GtWkEk&#10;QxCKWGjY2AcZIP+fJ1YGt9YwhVe6ca0oRWwZVO9sxfpiCjj95BOR6VmGg4PXIcEYTjvtZKw+7yL4&#10;+SL237EJrZ090ISiZU2z8X3URn6BMLO5224C6ShCrVLB3IwR1kwkM5i/ch0WEI389BTuvO1WbNl8&#10;v/WF9zyLHhkaeawWZX/3WLVmLa6/4TbceuN/4WlPe/76ZDqVmcsXENZKaOvsQ7K5Sx0cOXgn+k6t&#10;vvlfX45//+zlj/q13/2e9+K6667zTjrljG/eeetNuzzgY0EYnMXsJNXSwuRUEUHNQ2dXOzo6WvDU&#10;i87DVd+/Dp0tKbTkXFRqEaQSEEEIQRkksVCLfHAtjeililt8cXKllQQsDqo5NGFGL4vSxrwTreBC&#10;oLctib6ednDXRS0QmJ2em/Rq/g+acq2XffIL3xx623s/grMu+N+h0P5oYmJiAgv7++B7FdOSr1s8&#10;aQ2LM4NtiyUa6tpvvuehXCwZsDooRkfHljaSjliIV8RwAEYIOAcYJUgRyHTKKbVkMxPNTemBlmx6&#10;V0dPx+6FS1YN7hocX7x54x2vGxoaXjM05qf8mg+lpSlxSw3HorAsjoonEEUCzLIRRiEo5UAMEwAM&#10;m5hzCk45QinhGoNMME6RcBy0NqXQ1pLTHW2tU30d7fd1d3f8atHixX+4+5e/mf7QN78Fwlpxw8Yd&#10;YHyyKz8z06FlZEhkjIFRBkpp3LI+quROALQ0Z6E0oDQOt7T11lKZxy6T9IQmWENHjmB0cCxZKpYW&#10;JZtSRv24XhoEgSa0QBif/r8GM+LMQlNzKkGp6ND1a1KvfhMCO5GEk0znL//eV5BM/e/FDPytwU2L&#10;ZpuQ0X4u2ImSKmObY1kIw9Aql0sX3bxp6zV7d2wNj8f4HnxwB048cQ1947+8653jE+OvCqMISuo4&#10;QdENFXANFU84Yu9BDUYpObj3YNL3/BIjpF1LBSU0wE0ZnRLqrF27St5z3+YAgKu1KcfXacWUEjBC&#10;RkgYTUMpHD64H9df/wekM5l5xUq5w7UVHO1h9bL5YHYSd965GRoRKDMWIrZtxSM7Ks7ILdu0rEUd&#10;pk+ghDCG0/FDmHHD5CLKQGcJpSAKDd0v1zaAZKnNyZdIBU7rrQvdSD4RtwdQx6zFCVZDKkGTRiWE&#10;Uhq3W40YKyEElmtj/ooTcNNvb0Z+egyr57XjmS98CViqFay9iiQUuCRo658PJJOIpIQSAvU2rtHu&#10;IaDcRqa5GalsJrbmmcT02ChcJ4FcSzM2nHUeNt+3ednWB6ebUjmRP973xLExPjaOn96+2/7+Z957&#10;fjLdRIuzeTiMYMHCfkhiz5WnZrdDK3Dytz9TXvrSl+LuezYqz6v+qbmtY1epkH+L73n/AsJ6mJ1E&#10;xfPhD42iWCojkhJBpEEsB2AEGZtAiRBRZPwegRBEyob5dCCrSEgbCcuBRR1QySGIglICUhonBE40&#10;qKqhOZdAX1crOrs6wNwUKpUaZqcLslL1NgqhP79k2epbtty/MTjemnjHIwqFAgBASgEeOxKYRMEI&#10;fFLGjHI7YvQBIYgiASFN+zUIIwganxmUAo0riRnXFinXKbRk0iMtLdmDvZ0dh5tz6d29Pd27l6xa&#10;OZLpXzcHEL8+jjXArc988Ytuuvn2bR/51le+/Prp2c3xd3QsHKzQzDlSNocKA6RzzagWq3BdFks+&#10;xG1DyuDYBNmEjWSkUa5qMCsNVybgchsb1q2Rp5x8wk/n9bR+aemG03Z5R7aHiRUXYNX5z8Ybv3El&#10;AGDjPVuwoL9vRak41fT/2PvuOLuqcu1nlV1OnT6TSSYzKZMeQhIICQRCR6oiKAo2bNi799orqHQp&#10;0lRAiqCAoPTeQ0J6b5OZSabXM+fMabuttb4/1j4T/Lx6ARPQi+/vF2ccZs5ee+2y3vW+TwGEhhdQ&#10;MtYSLLUKKSHaI1lJVFWWwfNc5ftiTUfHGm/egjfv0nBAE6yXX3oR3Z09ZNLMej1tUrcCZGlHSlTa&#10;ikRy76zHAPACH6BIKKBKhtkVURpPQ0BKsrcjIBYWzn/nqrj//2EYEUyZtWxg27pHXmaMLiABAWcU&#10;BjcB5JHPjc67/67ba3zf636rx3buKcdj4cKDyLe+8qWD+rvaj0sN98b8ICjthMJqjAzFMUvCDWPE&#10;YEhQ9A4NJ3t7e1JNExsRBAEgAaI0lkFKSZqnT48lojFnNJ+39UtSgkiAMgnGWcYk6qoVfrb3SB5H&#10;Pp/DipeXY/7ChVN914tUlkVgGDWQzMbmrTuRzY7AilowYMAtLWSc6uRPDwqAAqcUjDPN0GImhC6O&#10;AYRotfNQ8FRj9cMqEyEQjIAyAso5PM/XDMEQlK5IWLkrwadCd4cSAkOqEuMyrGCV/MFCIUNCNRCe&#10;KYWqinL0jWSgmIGXV27AxvXrETcpTjv5JFRPnIJAUCCRRG5wCCt/90ckzAimHrUUDYsPAo3ysDUR&#10;gCj+mpeu9kWLlZUjkSxHcTiDgW1t6N6wCq1ODplcekrlhPKmTC77L5Fgbdu0BQBwzTW/xbZNW8p9&#10;vzi1fsIM5FvaETUtNExpRjbntPZ37W0f11D/po9z5NIjAAAPP/xQX01t7Y9XLn/5L6nU8JecYuE0&#10;Al7lywDe8Ci6O7q0NUog4QS+tocK8YQljzeDMgBE3wuSwHFd8IILZZTua92SlkrAIMBRCyeivDwC&#10;MxqDL4GCIzAwmMbwUDpDCLu3snrc5RddctXO22+5Bb+//3H8/h2WXAGA77lwUeq061acLqDrZ1pL&#10;pABQQOD5sGwLruftI1YB8AMf4yorxMRxtdujJt9YXV22deL48S1148e1Tm+e3Fk2eUEGgA/sc3xQ&#10;SmF9RmFqGbFXbuqZumHtpqN2b99xamfb7qVDPR3god6ZVFoHs+i4EIHAlHGVqK2KITA5WDwO1y2C&#10;sLA+ThkIo3CKBfhFD3UV5aibUKMGR3Mklc3DC3ys2baTdmSc+RMnNx9/NKvPHb74uFZRsnkAkFUK&#10;CUJw4dV3LCpkR1ipCr7PnzLEftF952EyiqrqSrium5fC32jwGJpnv/k1+IAkWG1tbQCAmy/8KaY0&#10;Tayxo2YFENKwNfVHvzQZGayqrskX89kDc8f9q4bwYFBaLpWoQKkNAwlCNL1dQbpSkm4pJaLJt6fV&#10;9a8YRyw7Gs88/qBi3HiZUfZZSojBCAWlHJRS+K7T1NfTNX/r5o3dnufDNI1//qCvM77wjW/irkef&#10;xqfPPe/IwdTAFN/3Qt9BGQLaSwD3/0+aMvy5VEDB9+2WlhZ/yuQpgRf4XEkBKQRYCJSvqqmxG8aN&#10;y23d3VquQgQoAYVNzUKU0osSEXr3Is/CfS+vxK8bm3HPA/egcWLDVCVcSmQEFmVwlUI2kwYgEfgB&#10;hJBgRCCQBrhkIVJdV6uYkAClkJzA5tY+IU6izcnBtFK0UhKcsRBnJnUaqQBCGPxAIFd0ws2DtsgK&#10;VEmVneyTbVH6mCUrLT1P+9qHJUCqbhdpbZ/Z0xtxzvs/gAcffhprN23G+tUrwZXAsUsWYsnxp4Ew&#10;AwZVoITDrq/HvOMPx5rf3I7UpvVwix9E88nH612rABQNQA0tXElAoDyJoOAjt2cAPY+/gvzmHUgY&#10;DCM8jdHc6LihtPXeh15YvuGwn1+kvvG9H7ytz0Xppmpv3YmKisrJtm008mgUmfwIohyoaZiEvlRm&#10;02W3/jb9+19e8U8f6vTTz4BSSmxcv37NvMZJF2zesHZ+eiR1rpLi3dwwmvr7hyhhXDNDla5UkrEm&#10;b0lwiJT+HxQIfM+DWyyAUglOzTGmoALgei6SFRMhqMBQxsHwcFbl8sXe0Zz7UiJZ9cDsufMfa2tt&#10;GX0nVq1eG1IK5NxSRUb7RBKik1sZBKELQchQVlpOIwiCsWfM93xkMyOoilvBse866cp3nXHWrSXc&#10;4/8/r0opdHoSDQbhj2zombpxw4Zjena3vKu7vW1Jd/uOutxgB6UowrIYEjErJLMAUBKUUURtC6bN&#10;wahEMgKAmKCcQMgAnHEIARDhozpqor62Ot00oX5187SpT3Vni3znrt1nd3d1H5TK5MzWXVvndO5t&#10;v6Rl+9bPP/108x8XL1nyR6XUlmzBCUYyeSil4l/+1qXz/UI23LCRsXYgpTT8x6BhnBIViSiSiShG&#10;c7m8aVhDxLAwtXnam74mB5ZFmE2hvLZqIue8VimCQEEDWqUMDTh53/vOer/3h7tuP5DD+JcLoRew&#10;SkZIVBtgy7+yUSEERUpIH3kLE4R/h5gyYzZuvf4qMEbXMmZ2UeJPpoSCcm3FIEWQGE2nlt5xz58f&#10;+a/vbn5Lx7b0+JMxu7JBHbJkUcrJjtYHUsCgBigoFIR+hb2GflxSDicABAGoUlBSsW1btxvHn3hC&#10;nlBaJpWAlAEY9KJv2nZ0zuwZqe27d8tAgRIQMM4QMenzdVHc4DiO/9Armma/p7UVxxw6B8VsBrE4&#10;QzxqY868hcg7HjZt2KQ9K4h+KUsiEfgCXqAZfyxswQWEaOuLoNRucGFbFvzAg1ACvhAlKjeMUHpC&#10;v8AVODEgBUOxmIMjfBDOQH2GQASQwT4/MPmaNmCpmEVLE0X0Z1PGx+w+CNFJHSWAHa/D8+t2I1pW&#10;i+mTJ8FkEkvmzcHRp5wFZcYhAh+mZWtLDMbQdOThqJrcgKCQBy8vh+8HuqUJBd/zobIChc4URnd2&#10;orC9E27PAIqdfeDZHCIGgVVVgSkT4yjPm8hksud+4pyz78zmcrve7udi9ry5eGr5FrSvexmVy04+&#10;OFYeL+/tTWF0aASTp06AlShXmZbtq357061q8dIZ++WYr1lw3Wuu+uWr8+YvXLNh3Zpf9ff1n+sH&#10;8tugPOoUiyBEA6sJ1RhE/RzQsYqJxuMCRCl4ngfCGCIWC1vIDEAAx/PQ0TsEp5jPj2bdFseRLxqm&#10;9aey8qrVbbu3F2fMOAhXXP0rXHH1r97uS/G2BucGolbYAiu1vyjTtjCGOeb8IDwXlFlhArbPFcL1&#10;tDnzrpYW63e33vrJ2265eTkhZJfva4KBUgojCqggMF5tTzeseGXtkrZt20/taN12VH/n7oZcqoe5&#10;hTSk9GEbDJGYDUoNlLCTuoAmUVaWxLi6anR19aKjtw+WnQKhJsxYFJZpIUYUJo4f5zbWVu6eNLH2&#10;8cnNzX+Zu3jJ+me+dEzuo3d3Y/OGVb9bs2L58W1tuz/W2dm5OJ3OJ3o6Wif39nR8e/u2zR974cUX&#10;HlqyaMldZ5x+0ornN7VPGujrmhkERQ3FCKUZGGHgXOuo0RKiXinUVJeDco4gkB1SoZvSfy5hPyAJ&#10;FgGQzeYhDaDgZs1yexzVCH015oUUekX1HTlnkvzKhZe8hbfh2x9K+w7WgUpbBdhHPyZaeZdSXiSU&#10;Z8k7DZz2OsIybXDD6vRcdxVjZDJhBJxTGIzDDQSyudyhd9/1++SatWtG36ox/fTLn8N/ffzDmDWj&#10;GZmh/p3liUhuOJ+2hApAwUKV5FJD8LU67qXvw7YIBXq6exOj6dFiMpEsgxIQSoLKAJwZkEoZcw6e&#10;Rx569IliEAQxyigoJUgkkuWzlxydGE6N5NXyDSCEYPO61fjExz6MXDFoK0/Yo3MXLkomq+shpcTp&#10;p7wLnW17MJjJ6LFBQbvMSw25ggZ/UqZ3wRIKgVMAIxQRMwrbjkERicB34Xi+1r0Rvi7th0wcoWSo&#10;o+WHMhUM3DBAAE3rliE4X5V0aEqhv6Mh24gzCsO0wBkfmz/P98GUQm64ByhmkMmPwhcUjbPn4LDT&#10;P4jyceOhhIDvOvAcB3Y0BsooJCWINk0eW2jGpDAIQBnBaF8/Nt30R1gtfYg5QERRRAmgaJgQuC6m&#10;ujG8f8qh+GPb+qm9vd2nPv7yq7tu/OXl+OzXvvm2Phet27bijvWj7IovnbkoWjmODQylYFADTZOb&#10;ISRNF7IjG1VmCM1zP77fj/3lr34NAMTRS4/dPW58/XrXBwXVukWcl8yxCQiR+9Qd9U/G2spa5yiA&#10;53ngoABnAHQFRvh+ang4e6sIgmdj0fJN06c39/puQXz/4ssBAI88s/Jtnft/lbBtGxEAY/ZcJXN5&#10;QmCYHIZl6xa98MENCwi16UoefCIIQEDhuA52t+w84rGH//L7K6686sbnX1334obdI6kHX9lR39ba&#10;ekT7rpbjhjrbFw10tU8cGeg0nEIKKggglcZtmZzCsq3QIJ1CylKdUsK2bCTLKpEaySGbK0ARiqLj&#10;g9IAhkExpabSWTB70mMzZs++e878BcurZx/RC5FXhIe4wT8QKKV6n33srjs/8ZnPPPTy888d3t7a&#10;dv7ejs5jh0ZGa1P9XfXpwYEL2nbsPGfFiuVPTT9okTsy2FtLiACUfs4ZY+Ccg3MDNDRv1xVyhdqq&#10;JILAh5Kq1Y7VZOOJN6d/VYoDkmBNnjIFSgjcd/eD+P6PvjOTc8PSLzURbmGYdvIG7TrypNPw/rM+&#10;AOCDb9Ft+PbGmueexKata0GIqgcBl9CyFSXaKuUMBKQPgg6ydxi78vWE4hSDQ12eadrPUEreRymY&#10;wRgMbsJ1PHiON6+9tWV6djSz5q0a0+GHH46zzv0oTjlu2aEkWnmyMZo2FAiElBjjG4dyDIqUXjYE&#10;VFGNMymhjxRBJuNE2na3Dx+6aKH0/YBKEUAyCsU5pBSY0NgQr6isLDjDwzFOqNYbyowu6d7b+qEb&#10;/3DfFVdepTcrH7vgAmxf8xLKk7G7dnUOHezR6JcCpYGcC5YsxccyaTz00J/R3j2IotDHl2ELUOtT&#10;KUAQMEpABAVh4TgVQJTGRxiGBcM0IUJtOygFoRSE7yHwAoggtNgBQIkCYRRQHJIokACh8Kgcs/0p&#10;BWdMG79SLW0RCAmp/LFKCOMUC2ZPw+LDlqBQcGCaHBOnzkDLlu245dc34f3nfRSzpk8H5wx+vojW&#10;515FLBbHhENm6bmUMgTR7hM+BhQqpkzArPcdi+2/uheECQQxjqRpwxaARRhEoFAcyqGyuga2GSG5&#10;bO49v/jGV28d6ux82y2a2rdvx7Y136kwLeNgM5FEpqUNEZthUvM0FItOe2FkoLW69s3ZfbyeuPsP&#10;9+DcD56DE445cVk6k7aj8TgYZeAhS4uSsDKqtBEwxqQ/yD7hUEIgpYAvfDAa1rgIIDxv+bxps348&#10;mErlfnL1r9/uqf6XjbIybVzNuQESOGCUQCmKMVt0yrROFTMQSICEJuel1m2hUARCdm+2WCS7W3Yc&#10;msmO3rhl46YeRSMpx/fr0oO9dZnBHlrMp7RwKRSoktqdQREICV0ZMg0wyrUZUkhkIYQgUV4OIYDM&#10;yIhmHRMCqvT4YraNmdOmbbvgh9//bGF4aCBaP/N/bPmWfvaV71yVGeobfPzUd7//ueeeeHhBy+6W&#10;j+zZ033a4OBIY2qov3wknXr/9q3bADeNyspq5PN5SClhGIaW+TAMjb8KuwqMEtSPq4Lr+UG+UHxu&#10;NN3qzjn4zZk8l+KAtQiHejsxAMCOmk2UEiKlgFIhY07vGgVlbMCK2O+ovvlgKg3PGUEkUjtOQYYK&#10;32rME0n3g8kICAr8Py3Cv4kPnX8BrvnFRfCEWA6wXsZ4g8EMGIbGYQWBW5Ua7D94zauvrFm76lUc&#10;ctjiAz6mw45ahgvO/ySSyYT98ro1X+no7U56jquxU0yChs7yAECoGnsGtKi53CcYCgXPD6zNG7fw&#10;Qxcf6kHBLj38MnSAjyUTkenTpg0MpzM1UmqmVTaXoT6hJ15+5Z29F3zhZ1M/c/6XHr7pd9euHyoQ&#10;zDxkgXPXny7jo/lRTGqejmnTpqGyPIGjTz0dBy86BGuXv4hnn38eLe1dyDmhOjzRTB8liKZzS0AK&#10;BaaC8FwoqKRjrFcQGZ6LBowalgXDsDS2KXRclEJAiAB+EAA+EBBo6XUV2g+GjVPKKOJ2DJIAju9C&#10;BlKPJVSKU0QzkXrSOezY04+yhA0jAFJbdiOWGIdiYReuu+oKfOZLX8f06c1IJBNAegSv/OpWjF+y&#10;AHPedxoSTfUh0eY10lsK8IlC7dKF8EaL2P3bBzHSl0ZnhKA2msCE6kqUW1FACqwRaWQ9B1SqyaOp&#10;4SohxNufYLVsQyyemBGNGVOkEnCzadRUxDGusRl9g9n1l1xxTerm667eb8d7jZ9bqcwu84U7qm+9&#10;4bpjaKmNy/W9glBtXa/B4f2gtNI2BR3zuSRE2yL5UoEECmD67rENvvKLP7o49+uf/wtg3f6Fo6qq&#10;CgBgWTa8IBe2YuUYM0+z+Bgo4yGreV9iSylFsehAhZVo5QN55UJ0d/FcOt1oWFajW8xDBj4CPwAj&#10;CpxrWQUpJfxAAgKgVMGyLDDOQw29El9GIRGPoSqeRF1VuSLwSW+v9prUjzaB4wUYSI1EBzZvZr5Q&#10;iI2f9Q/P97Vt6uGBnpXvq6lf89TD99+wcdOmD+xubT27u7d/RjE7TA1ugPEo7EgUhmFiNDsKw+Aw&#10;TFMTcoSA5/soi9moqq1GvlBMFXL5tYZRhsOOWPZPXZMDlmBtXr8WZx8L8IgBxgwI34NSQajILAEQ&#10;hxDaH4m8s2QIXKeIg+d/lexuuXucKIF68RqqPWVQBCMBpR5X4u0e7r9kGIYBCrqXcLpNKtng8wCG&#10;ZYJzBukL7rnOMT/6xVV3tOza+ZbINZQ1TMItV92ESDRa2NHWRnr6upGIRrWlDPTunRBAUY2PIKCv&#10;8b+iYdla+7cxKdDe1mq5rpNjhNhKvkbVHQqEkuj8BfPU6jVrHQ/KDgIBL/CxftvOE1raf31cNjNi&#10;jBtXf973vvuLn72wcsP9P//edwpnvPvka/szA8OrXug+Y/Pq1bPHNzYaB80/GBMmjMdxZ38Yh5/w&#10;Luzesg6vvPAS1m7cit7UKIRiuoUpFSRRUFRXnYVUIFJAloQCKQklRkptH4CQkBkbUsVLRsycEhBO&#10;IRXTLLOQJUnGWhkA51rzxg9c+CI895KwCymxDAl2t7Sja28/qqqrEE+UIT2SQjo1DBH44Izi2ksv&#10;xYy5C3HoYQtx8NLDsShqYHDrZnRvWodp406ADJ83INzehFZVLpGYeMqRMBnDnpsfRXd/L7anMugc&#10;Hcak6hpMrK4DBYEXBGAqMIrOqFXCqLxd8fTzW/GJd83HCe/5yBI7aVflR3MgQqBxYgPsRIXK7Opc&#10;feMd96ilh0x+Q5/70sbdePXh2zFp3hHGYHdn7eBAb70I/Cbfdeq/961vTshms1EFjMvn8srzg8D3&#10;fcvg4qBo1IYn5RhLi3GNAyoxQlV4rVFi1JYAWkTbpejqllb7NkF6KqLRZ9971OH49Hd+igu+e+Hb&#10;Otf/ylFVqU2ao7EY3EIq9PHUz6cMkxhCNbaNEKJNsbkBg1EUARgGgyc8UK5xSZxqCysvtMcyDQpq&#10;GMhLDWUxDM3qzRUcXTwBYHADph2BDJ0rNLhdgTOG6rIqHD5r+p7TPnTOr3/5uyc/NdB/3xQOiQC6&#10;dez7Pgqj+bKevb3lUsreN3TuteMBIHCK+S0nnn7W1k1rlt/64qqNlz756KNnDw0OgHIDlmWBcg7L&#10;isCyLRih00QgBIQQGF9XA8uOIJ3OtnIjuke3t/+5OGAJlmlF8ZnPPWR09W2pUpSEbTAGqcI1j5CC&#10;afCU5O8wnBFV6Oh8xCIU4xFS10v2D4RQbTCrVN9FX/xw8Mvb//J2j/ZfMsoqkhhJD+ZtFn2RcXYS&#10;M7gu+xoMfgBIESxZv/bVSbls9i0DIHNLt8ssO0riURtlyZhm2IGOKbnTUP+pRFlWoRCgJATCCZBI&#10;JDClsRG7dmxP9HZ1DzU1NVZ7IgARAkZYMBBSkMnTp0QjMdtxMqN2IBW8QGEkPcBcL8eKeQ9Oe3bm&#10;SGrw1zU1tYd+/Xvf++UJ73rXzp6Vd/3wjvtX/rq7b/ikDa92nbVz6+bDGpqaqpuap2HSlEmYfuhx&#10;mD5/CU7taMFzzzyDh55agVyhGLL7FCAUFAFAwkpSaPmjBMLzo2NgdUJKcg009EvUiVEgJKTQwH1N&#10;dJFjLmAAAAr4QYBAegBIqBSvk0+DMSiiLXco1S94KTykRvqQzaVACYcVNeEUBTxfoKe/E46bw/Yt&#10;q/BIZT3mHHwQ5h17AqrG1cALxFjCxhjVpsOk1MZVKEqB+pOPAhFA9KmXMbyjCy2jKbyMTlRSDy2O&#10;CzACIUm5ZKRxeCi9/e18Hvr7enH/Rs/47c8/u8iIWeju6oFlckyaOgWOF2SyI6kNmeFBjP/IOf/r&#10;Zz3xwis4dtnhuO5XN5Q9/+Ddc33HO3zj8meWUMi5VPm1HCJuEmlIJcEiQL5QxEh2COnRLJxiAcL3&#10;QYgJSrRGGguxc4EQ0Jp/JcHYUI0/FLclrMQq3HdHUEJgUfLSzIZxG0aqK95RnY43E9FoRH+NxZz0&#10;kMYwsrAFJsEAwsdcVHRrkMIyOAyDg3GOSCQKKbTosGmaiEWioc6cAjc4EjEL1VVl6OhJwXUKMA0C&#10;zwng+RJCaTyoFbHGMGAlvQSlgEQyjqaaarHosAXXNs1dfG20euNiZsWmSC8XVi717+U8p2w4P9qQ&#10;SaXe1DNlR2JI5V0179ClXQ+8sENmckVkc1kEgUA0GgVkOexIBNwwIIT2qJNCW9RNapqAouPBKfrr&#10;GqcsThP884XpA5ZgZfNZuNIrk8AMWXqwFIWSWjFWEZoyIpGhA3X8f9XwXR8yEBGAVKnX4E6UBqpA&#10;gUIq1fHNn1+NWPTNK8j+X47zPvk5/PZXV4IQ+hxnPMU4qzS4FhxF0YXvB43p1PARjz380K6enk6M&#10;Hz/xgI9JQnvoWbYFZphaDJOWlNr1hZZKQUotZQCEmlBKQYU7S6foYfO2FkjHs7dv2y6nTJ0cIPC4&#10;CoRm3nEDSiqUVZTb1TXVzlAqE7LwAMOw4BQDuI4DySlIVkakcD9/x823dJ3wrnddsSVTow47dH7n&#10;cR/45M3f//RH7u4cHJq3fV3vaW07tp5eM37C7AmNk8xp06ahpm4alpxYhrXbOtHT2QXXdeDKIGzT&#10;aR0jUrL+UWG7B2rMRyxMIfWuGXJsQZVKwRcSUmhpCCnEWGWuxKzU+kcSjHGo0NWeMwMmN8Eoheu7&#10;oQCp3jlTzkNrHp0sUa7ZhlCA6xXg+BEoAvT2t2Hg6T145YVn0NAwCceccDxmzp6BeMTW+LEgbJdI&#10;QBRd0JiNnJdH17bdiNZUYGo0CbV5D/6EVqwXXQjygGkbIIRE+vqHx3X19L2tz0NfVzfad99SwQ01&#10;07Rt5EaGYDOKCU1TUMgXe4jn7a2sKP+7f6+UwtW/uh6NTZOs7etXH7zquSdO853ccVR6B1lUJG2D&#10;EtMgMDmFadpQhGo/QQn4fgwmFZB+ASwETBeEBKUmGGUgABzXRy6XhfAcCKETdG6YSMZjMG0r7DFq&#10;Ed4xBQelwCTyFfHYX356453Oo3f/Gj+7+a63dZ7/1YMQgnG1dfL7P/jBZkJY6Jai3zEi0F6gY87e&#10;Sm/oSy4qjBIkEjEACr7rQASavRmNRsAZBSMEgeQo+hxeoBBIAq8o4BS1+TqjBKZpwLRMABQk9CGU&#10;SsA0DVRWlGPerKmvLDr1hDtnNBzqf+bH399m2vH3OH4BgAjZfQRO4EcKrtu4u6XlTc/Dmi17EI1G&#10;5+zetf2o7OgQfN8DY4ZWhecMpmkCwL7quFJIRm2Mn1CPbLZQLOSdZ3dselyc+J6P/NPX5IAlWD17&#10;20AIpU4uZQnTAJg9hnsAFJjBh2Jl5VnId1YbzHVcKIU4oaQS2Oe0oUIvFQKliCJDBuNYevSbV5D9&#10;vx4hMHYbo3QLo3QZGAE1GQgDhPDNfDZz+KpN229//OEH3xI7E13oDkA5g5JhVUQGYStM6OqNlCHe&#10;QMsPaD1LOlalkSJALp8HAsV27mpjJ0mZJYRWQCl4gQ8qDDDGYRg8MmvWzOGdO1slUYoaFIgZJsAp&#10;IkyivroKrd19gMoZe9p2n/+1z3/m0aHBwW133vcAAOCi39xRePfiWSu9XOpVq2ry9W6+cHTPnvZ3&#10;b123flnt+AnjK6vLSXVlGUYG+uG6DqRUECF+UosSqtcI4pYSyFLdgYzpV+l1Mky2pIKQ+7BYQpbw&#10;mHr+9EtfglEGRhgABcYNgJtQhMITWl9LES1galkWGOMQMoCUCoH0QBSFaXFww0B2NAPXKcAyLVCm&#10;BVTzxQx27NyAtr27MLF5BubOWYBpUyejrq4WRsZBdv02DK/fhglL5yO+YDoSsxrR+9xKGHNm4IWu&#10;zRgVHMXAg/AFGKeIGgbSI2nue2+vY05H6w5YdqQ5GjEagkDCy+cwcXwNaiY0oq8/s6Ou3E5NmT/3&#10;b/5OKYVrr7sBz734csw22PHbN6z6cFDMHsOUW5NgQDTGEI9GYVmGllmgHJRxCKXgeQJB4INRoKoq&#10;ieFBC4FDkSe6uskYtDq462FwYACe68BgJaQd4PsuioUcKsrLUFZR+Zq7BwCIIgAxoZY31lc/9ekP&#10;nIEjz9n/7Mf/a2EYBn70wx8hEo0MU8qkoowCFEpJBCLEV6rXdEsog2WbMA0GqiSOPvIor6evT+3d&#10;s8cqZLMoFB2MjmZhcAaTWyhyieFcP1Tg6eqPEIiYFBWxMkya2CgGXLCBvs6xTVX4BRXJOJrH1eYP&#10;WTz/6vsvv3Tg7G9+AzXjalrMaIVyc4OEhONSBPC8gGQHMxXLn1oO6Y2Cmsk3NAcFpRAlBNfc9vB7&#10;Bro6xhGpYHMT3NQtQsM0QXkp7VFjAPwJ9TWwozb8IOivrKnZKkXlfsHvHrAEyykWEY3FE4ySCDMY&#10;Ajl2SgjBdn0TJk0rdre/7TIyb2kIJUAprVRQZRhT1tVb+NCDyYFCFyPvLAPsNxqxeAJbtjyTntS0&#10;8FVCyTJCCAxugjGGQLpw3MKCa664rNZ1nbekvMAIByNciyQyAoNrryulACEDMBH67ymtA0fGxDQx&#10;1m6D0oBUHwLdnT1lA/2Dw7U1VRVSSigh4LoOIpEYlCLWwfMPoo8++ljRDRDjXBsuj6+pRmqE4tR3&#10;n4Wbb78N+VwOudH0zI6W3Uff//Sz2154YTWOPnoRAODBV7cDgHryE4f1Xryt5w8TYvb9I6OZ6YXR&#10;4VOGK5Kn11Yn55cdMjvZ1dWHju5uZLJZ+L5OrEQogFp6plmIZ6LQ4HgZujWMKT2H7TdIqnW3lNCV&#10;N7nPg5BAswcNbkAqbQoNRkM7IAnOCBg3oMC1rxplIJTANqLghMINfPjSg52IojhagJQCrudpvKci&#10;CPxgDAtWKOSwdeNatGzaAiseQ11lLcp9gWrHg5UpYueeHbDbFiJlmug1Cuh+4SFk3IxmhYb4IM9z&#10;UZmIk8pErGzDpu148f4/YNlZbz0T+s9PrMBF55+Ho979/iOS5ZGqntFRUCXQOHEijEgMhVzn2o6i&#10;4Z19yPy/+rvnX3gJm7duNyHFESuef+qrfnH0BBNerNJSiMdsJBJxWFEbUkjIwIeSHqB8KCEApdXd&#10;GAWoQZGIxxCxKbIM0BJnIWtNKOQyGajARSxqgYaemSrE0bmej8GhFEzbRiwRH0vYdRrt521u3v7j&#10;m+4Yev7P9+KKu+5/y+f23zGaJjWhpqY209u5xyWURAghYJRCKgUhlH6eCA0ZugKWacGOxiBHcqiq&#10;qNx6xplnXfv0k0+c2dWx96iB/r6KQn4UvutDCQnKANO0EDUTKpm0vZpk+XBtZVlL85RJa+Ozl02+&#10;7rrfvReqE7pirZ1bIraFqrIyzJ817cFZx5/1aPOhCxDZocAY31ZWXpnJDtJyrbWsMwPHD5DOjU58&#10;cFcLiJN/w+e/q2MQrWl//DWX/PJMd3QARBEwrgHt3DBBw6qqlGEVHRozOmXyRPi+BwBrxk+c1qmU&#10;/4aP/T/FAVvFDdNCNBZvBvHGKaqgvCBsZ8jQ8oL1n7TsqOD+++89UEP4lwwpAwCsilIVVSX7iLBU&#10;S5kBSBSg5MB/8Ab/OGprx6Fp4gIQsJcpY1+kjEY44zANC47rIAj8manU4IL21pbH3gqFZ6HlBIgk&#10;KpRj0EBevWaw0OsOISVYv9xKK35Js0aWGINSoOAV4m2727P1dbVCCsGgBLyCC9uOQCqKhokNiZrK&#10;itF80YkxxlBwPEyZPAHj6moxODyM+rpx2J1rQcHz2OBw5hvnnHZO0LJr+50//P5FxZ9e9P2xcZ90&#10;y0Olb71zj5i3ZWTbK1sw74hf+4WyhfFk7D3N0ya/a8b0pqmBVzQGB1Lo6OrBQCoHz5cAY2CcwWAc&#10;lAGxqImqigQMqlAsOsiM5uAUi8g7PgpFH47vanXvUJpkzD8HVANuDQPM4IgYXNtrgCCf07tlxikM&#10;k2v2WUlLiRIIqhCLRqAcXSUrFhz4fgDKtIq84xTBTEN7qzGuK2TcAAskpO8jmx7E6Eg/DEJDTRy9&#10;0VEvPIYAEpKIMXNuSM2GI5TCDzwoKNRU18zu79pDbrruBvV675X9GfnhHG5d3sZ+85PPzIlWjkdq&#10;715wztE4eRp8gXwhl11jyCJYXAOgt27fgYNnzURra8vkl59/5itOfvQj8HOV5bZETUUE8UQCpm2D&#10;UQZQbaxMDAMgNqQi8IVENpdDZjSPQrGIIFDI5QoYShc1CzX03CSEIvB9OE4Rtm0hYkcgA80k93wB&#10;3/e1JloQID0ygmg0Asr4GF6RQy6vr4k98Zn3nohjznz/2zG1/5ZRX18PSvkupcQgIWhURKOhpAi0&#10;arsyQaC9RoPAh2nYGrtFgM7urkjjxIbH/+tb37570/q189t3tywe6u1udgv5GoMQFbXNkbKKxHBl&#10;eXlXZU1VR111ZXtt88GdQ1Y8cvGFv/nzcNdOEEq1mbvSuldl8ThmTmzoXXzU4qu3Pn5Xcc7J52Hy&#10;5BwiiXhnrKKqHyglWPpd4IkAuYJTr5Ti7t4db4g9opTCaZ++CGeddvTJne275gg/DwIJZnCYpgnT&#10;tEAZQ8lNp/Q1GTExrq4ShUKxGPi4/4VHbyt8/Gu/2C/X44AlWJQSBL5vM8M0AqF3kkL64QJDIQnr&#10;+8wnPqrbAO+gCAIXpmnXSwhboZRgEVBqgDIOQmlBCZHVoM//xN+L4049HTdf+0tQytZxsD2cslnE&#10;YOCmobEHQKJQKBx/2x8eeHzd2lcP+OLnuz44MxBISYTYJ6orQzPnktYSSpIEZJ8+TAn0jlAXSEnA&#10;9SRr2dHiL1262FFAjILAtGydvEmCaDyemN7cPNTR3at3qFIhnfcxe8ZM7N3ThulTpmJPext8KVEo&#10;jk7t797+83tu67UuuuLqmxrG1/gXfP4zf3MOd7+ySX/z1EuZz55z8nP51MALTi7akIgnjy6vrj6t&#10;YeLkpQsOWTA+lRqhfb0D6BsYxki2CMUMMNvQyYtlI5GMoD7CQGSAiKFgGRRO0cHg8AhGhrMYKbgo&#10;OA48z4fv+/ACIJAcihqawcQ4lJQoFl34gQbd2sxEWSIG1/PhOB6EkFo+QrkgpgmDMgjCQRRAIxak&#10;lHAcFwWniAilMAz2mtalTgIYAyQRemevJIQIEylVspvWoaU0dIWOSBmyDxkKuQI8t0hQMwFTpja9&#10;Lc/B5hUr8NIjT1XEInIOMUzkUyOIW3E0TJmGQr7YlcuMbikvLwMAPPzo4/CF4r+47LJT97Zs/zEL&#10;8vPLDZ9EYgyVZXHYthlaBem01/GAoZEcHE9ieCSLnt5BpEfzGM0V4DgugiCAFErPc6EAgwHl5XHN&#10;lKUEXqBb45yH5AQGUFAQoedThBsR3/cgpQAzjFAfToq4bdx7258fH/rtddfgpgeeelvm9t8xxo0b&#10;B0X4IEA6ADSS0IorEAKu68IwaOgOYYQ4SIlEPAqAIJUaqdm2Zcv4QIjed5162kql1Ero2nOJTqfr&#10;k+FmNa0UTv7ML/Ghc44/d/fGVYuVyIUgegKpAsQjNsZXVmDRIQfd2XDoSasnOCMghKA3W8S4CNKV&#10;1eO6CY3MAPJjZJkgECg6TiOGd8fzQSH9Rs59R+8o7v7N9ysv+tn1H8sOd/Mg0EbwjHMYhgnbsgFC&#10;EATBmMFzEASY1NCASNRCOu22AObL0+YejuZp+8fx4IAkWKMjA/jOlz6DI44+fgIk4SgJy0kNdCcg&#10;MBnpG1dXg/e8+8wDMYS/Gytffkm/LAkBN/TpL1x04LWSAGDlc09h2+YVIBDjlJJUSql38UQbn1JC&#10;QUAHCSFp9k5jV76JMAwToHYf94vrTMOYVfQ9zSbkHDIQcIv5I++687ZqEQSDB3osjueEDFDd95Il&#10;AHe4S1Kh/6ZS+75q0LvQVGZIbZ5M6FjfcO/evfFsLpeN2FYsVOrT7UVGQSg1Zsya6T3/8oqAEMIJ&#10;Idi1YxsWLTgEfT39OOmUk9ULL75Aso6L8mQM53/0Q9V//MMD37r8Zz/cfs+DDz+zc9dOzJj+918i&#10;N97zOADIaz7yno5Wg93hDA3dE+ScZjMePy6RKH9XRWX1oTPm0hqn6NH+oSEMDo+gUHRhEg6nqLRu&#10;FggKCGBygmQ8iSlTqiEbA7heHo5TgO97Wkg0UNjaNoyO3gzcggOPUnCqAboW5yCUgpsmfE+AgiFi&#10;26E+lgJnFogZQZDPwaAMlBNIpo/v+xoDR4lCLGLDLXohi1FCq4STMYA8IfuYkSHnMzSc1hVm3Up4&#10;jQI/ZXA8D6O5nHZ/sd/6ln5eKVxw2odg2ZFp4+sTk51CAOl4qJ5Qh5px49HZ1b/ZNDA0Y+5s3Pn7&#10;u8A5r3jwvj9+3s2lvh7nQWVVhYnK8iQM0wKUAOMMvmToHxpF32AKAyNZdPcOY3S0CMcLICTGmK+A&#10;gpJA4Al4gZ5TbpljEgAg0ObhSsEPBCgXMAnVEhyyxCYcayaChqxOJRXKoxaWHTG/7PJ7H+OrH//z&#10;26uB8W8WFRUVaGpqSj/5aKzNL3hHUsogRIAgEMjlCojHbAihwAFdwZISZWXlIATI5/PlnZ0dM1tb&#10;WtYCY4lU6Nb5t7G3N4c7b/pa1c8v/PX5I70tXELpqpCUMClFTaIcB02dtPWIY4/69cDmF2XdvKMB&#10;AIwTEEIKP73qD9sN2z4ucPJjcORABnADf0JPZ3+NVCr9es9bKYUPfeNqnHLc4lM7d21f7BczUFKB&#10;mSYMy4Rp2YhEoyCEIJvLwfc8mKaJiMUxdWoDPD8AwF6oa5zfE7j7j3t3QKTCB3t7cd2dD0DKYPbY&#10;iiFKbo8AIdQnlPSZkX9Ohv7NBOccnDFCGWVjjIq3KIYHh5HP7QYlfAJkaLpZurMoKYny9RnMytlW&#10;5C2fm3+7YAxusT8gjD5jGFwYlMPgBgxuaWBn4E/ZvWvX1PXr1h7woWRyI0hnU9ITvkaoSKUrVwjd&#10;7FWpoqXGQO+aTafB76Tk2lKSC4BCKp1OduztKDLOlQwR4UqMMRDpjLmzWTJu5UEUPD8AoQqTpk1B&#10;4AWoqapa2dzU2A8lkR7NYdyU6Zh3yIKGjj0tn7rsogsjt1z/+nzbvnzHX3D1TXfiZ7fc6y6b37z1&#10;e5dee219RfwDJqGnUSm+VZaMPjFzxpTuI4441Dv2mCNw+NJDccj8OZg7YxqWLl6Ik048GUuPPAaV&#10;1U0YLVJkHQZmV6KschwqqqtRXTceksdQ9AHLtMCYgSAQ8H1tZUMIgaQKvvDCtpJOihrGVaG8LAmA&#10;YDSbQWmpNpgJRg2AURiWAQoC4QtUJpMwOA/bkyrEicm/xYlBi76SkHxQ8mojpJRcqBAup+D6AfpT&#10;6anf/fpnk488+8LfzN38g47FIQtPoj/88dVcKUUcd//mCutX7MJjj94F2yZHJqvKq1MjGVBGMLm5&#10;GUYkhlQqtTw5Yap35z1/AmN84ooXn73GzfT9pML0KyfURFFTnYBt27AsG8RKYCBTxNad7Xh51Sa8&#10;tHoHNmzZi4HhPFxfY6agtGemQYA4p6iMGqgrs1TUMqCkDJXDQ/9yJZFIRGHbBoIggO97KPoeXKkJ&#10;DiUFSs4IopYJk+vKM5EC0xqSzCS5b/zl2u9/mzNadct1l71W2PQ/8Q+ioaEBhBBZWVXVofUmMWb6&#10;rP0dtbCmEAFE4EJJH9XV5aAE8Hyf9Xb3zL/wkstQdJx/eJysUrjsqrtx319efdfOdSsOVUE2JK5o&#10;+51ENI6mqhpnwcFzrzyzaf7u2oMOGfvb3kwWF3znatSOr9lqxeK6ykS0LIeQQC5XsAe6eqMDHd2v&#10;+7w3dgzj8l98pWrL+g2fSvXvtVzHBSiFaVqI2FFEopExAdRoNIJEIgHTsjC+rhpV1ZXwfJGi3Hqg&#10;detzYuHio/fb9TggCVbrrl1QSsELXF7Slhl7e+n2SIFZ1oAde+tFRi3LhGmZyjAMsc8m462JXDaL&#10;6qrTmALq9KIrAcrGlIy1bYrsZdFaT6i3l5n07xAf/fRnAWqCMraCU97NOQM3KEzTgNJsmepioXDk&#10;L6+9AWvXrD6gYxkaGsDQ4AAJ3CIhIbaupBSuMQkCgQz0i01okLjSJQENEid07F/JBNn1fXPnjhZC&#10;GPekCjWkoKtdUglU19WVTZjQNEoUwCiQGS2ip6cPifIk1m9at+Owww69uTwWU+lcAY888hgWHLYE&#10;VGHJc0882LBuxYtv+ByPv+B7AIDzvvqT/Ps/fNraL3//ksvnTJ95jg1ysp/NXeBmc3f6rtNixmP5&#10;ygnjVaxqPOzycjRMnYKlxx2D4048CdPnzIUdq0TtuEnweDXWtWXw6rZOjDo+XF/AC4KQrRiAcwUr&#10;bsEyDBApNYOR6kU+XlEDbkfBGQXnFCzU8oEiUIEEoxRm2PJyXA9DQ6OoqagGACiiW4AyZEbu88fT&#10;iRQn5DWVxn1JFQkXAcZ1Gy1QEulC4ZDtW3ef+usbb8MVl1z8V/NVV22gIh4kX3zsnq9+5OzzDrVM&#10;hjt+t//A2tvTB6jvAACAAElEQVQ2bMRVt60z7Jh5iF1VgaHhIUQjFmbMnQvPD0bT6dSanq4OLDzk&#10;0KnbNq69xcv0f6g6JllDfQLJZBSmZcGIxNGfLmDV+u14ceVWvLppL7oHi3Bc3SJlSiHKKSaUx915&#10;zY29Ry6c+9ypy5Zcf9apJ/33R8557wVf+upXvjt9zqGpIPChqLaCIiAgUiBqm5g8aQI4pRC+gOf6&#10;8B0fkCrE4RLEIhbiiQQUNSCkQlXcwLzZ40FJUO/lh767e9Py7yrGKy/98Tf+k2S9jigU8vjxj3+E&#10;aCy2hTIecK67IyDaJkdKBd8tIvCKuhYrA1RVVsIwDAgp0d/ff1ixkE92d3b+w+Nsak/h4ks+ndz0&#10;yisfy/XvtkrEFqkUDG6gqiyJGc0Tn1jy/rPuvW/3ehCyb60/eFwNTjjxaIyfUL8rligv0LHujU7O&#10;Cq4bHRweqNnb0f66ztlRCvObluKRh184u33XpiOcXApCCHCDw7Zt2JaNeDwBRaCr5kppjTYCNE9p&#10;KBEAVlnRivV1Dc2or6/db9djv9e129raMNjRileefsrmjNaUWDeiVKvRQNKsZRqp/X3s1xMHLTjk&#10;n/+QNx0SrjdggXj1CnJsl4yxBZZACdUa5FpVpKLubRznv09EIlEQGO0y8FabBmt0mcZhCSkhhCCB&#10;7xz3yMMP/XrvnvYDav6cHR2FZ7nMc13iKzG2KGsJAc0gDEJqc0n3qSStSEFACCspSIFRCl8IgDKy&#10;a/duy3XdHCXEGjOMDjVjDM6jB82enW5pbZW2xWkum0fP3lZU1dRib1vbxIsvu+KKbTt2nLRq/aZD&#10;lz//EubPOwR1tePrMpmBuXvb97QUMj2Ilo1/U+db3XRk6dtRpdSWWy/8+pb5y47+w8a16ya079kz&#10;ozMIFkTj5Uclqyrm1Yyrq6aUmkQQ8EgZ4hUKVfUT8MRLm7F5w3YEJWaZCMApdLaoKKhhAiBgzIRp&#10;GAAUgiAAowSdPd3I53PglIExrTwtpYRUASgFuKK6XWUAnucjNTqCioo4KsuTGBjJhBVDzTCUhICW&#10;5CKUQjC2WOhNjhYN0NgSwigI4wh8D4QoOJ6XSI8Mf/Ezn/zwU21bN/xVb2F68wwwZvrLX3j86N3F&#10;/EeXLTv5noaJk577/k+ubjnqmKNGT1q2wHE8IGK9Obxlb3cHMuntldG4MVuCIJtKIxmJoX58A/K5&#10;XMfI0FBLsqZu/LYNa64mXvqECVU2xtdVwrY5TNsEmI3eoRG8tGIz+ocyKLoCQmiWa4QBFfGYO6Gu&#10;bufkKZNfbmqa+EzzrLnbm2fP7jRiVXkA6pZ7nkMuljixs+dum3MGzgzN0tJyMyjkc2horAdRwJ69&#10;XSi4rq7sUgKLcUTjUcSSSVh2NKxeSRw0tQZlCRPRWASU5yPpXOFzw127UFY7+ecXfvsLw28FYeXf&#10;OZLJMjz11FOwLGt3x57WwcD360N7BRSKHvxAIhA62bUiJgIRIB4vQ1lZAplsHgNDg3Oeevyx6Y7j&#10;/F0vV6kUPvSNa3DIgtnH7d22+kgiCxoKITUpIhmLor4i2Tt3bvNlf/j5hdkPfv/Kv/mMqZMmAIa1&#10;N1lRMzyyl0ZLZsxSSTiea2dH8w07trw+rdFXNndgzZ6VU++89bYvZ/r2GJ7vgnKCSMSEZZuIxWOw&#10;IzaKRS05AwBCCFTELIyvr4brunkh1B1bVj2cPv0DX9mv1+OAAAcG+3rBDLucEjpNKoEg2LcbJIAW&#10;GbXjafKWNuje/nAdB0rJGGWokqGaLlEEilAwprELQqmUUARnnXbm2z3cf4vgjGM0O+BSai7n3Dyb&#10;Uw+GwWCZpvbI8tyDtmxcNzGfz209kOMYTedg2z7xXEGEkCBca17JUitYAETKscqWdgehYISDhhg8&#10;rRMX+oUpbUicGR5JpAaHMnXjahEIH0oEIIKDEAUhhHHQwnnBo08+mS04fpkfKOxu3Y3Jk6ehdXd6&#10;Vu/QkBo/sXm5sXnHoSPZNJ5//hkky6sjhcLI8buHcn9ZtfzJ/VIm3bfg/dIF0DaydXlb+ewjHvvj&#10;FT9M7unta+rNjh7MorEPdfYMndjZ1c2kVBBegN27tgNKAFKNtVH152mmnhSA8AW4wUAYQyB9yEAi&#10;CBRckdY/DysmSgoI4WtpjFKrD4BBtVG2UBLdAwOYOqkJI9k8PC8k3KgSogihlZe+QCJM+rTlT0ld&#10;XMEPFIqeB6m0gbWuNHrzsgXn8IHu1oe++aUv4/Jrr9GfSU1U1s51CH08xzgO6u/cNbeQ6hnO9O/t&#10;3tu6teXWXwcdUWY5X/zkF/501x8fXffoQzdjybHHve5537NrKyhjTeNn143L5l04+VFMmzkDlTW1&#10;aG3dszlSVo6O3dsvgzNyWl0FR2VZDIYB2JEIHAHs2NmKTdv3om8oAykBISRsCjTUVuSmNzc+O2Pm&#10;zLsXHLrk+aaDlwxASUnoPlxoSzqHr53/RXztx99cONLfG43ZJkxughMOQjgIEQh8gd6uFJoam1Bf&#10;W4GR1AhE4GlLK8khQOFKGorXKphcYHJjApxTFHMuKivLYFhOZHAo97nccDeZOuuQn11x0Q/+k2T9&#10;LzFr1ixUVFTtfGX5S+sVSD0JdeU8X8LzBWyJMZ064QfgMaCuthp79nZjJJ2uatm5a9l3v/PdNX9v&#10;njd0jOK6K75c9u3/uuKz2eG9Ub3dI6DQ6gFViThmTh5/55JzLlgxt3fL//gZlVUJTEpaA+UVtR17&#10;CZtISCiLoIDAC2g2k2246te3Q4hRMPb3tbB6cy7GxUx25e8e+cyeHRvmOIU0lJQwLQMRO4JIJIpk&#10;eTkQSsiUcJRSBJje3AjKOQrZwnIo88n6xvk4dPHh+/VaHJAW4fBwCkN9vVQEgaFC3R/Nwiy9QDES&#10;jccLJS+gd0pIKcEoLQdIZUkCiITsJMooQIgPqEERvLPEV/+Z+ODHLwAlFhg1VnLGU8wIpQNsA4oq&#10;BIGoHRlOLXx1+Svo6tx7QMZw/5/+jHw2AwBNnu9FtE5USaldq5Nreg0BoQyUMzCDgZsc3OBgLPQq&#10;RGiIXvJqIwqOH1i7W1uLlPOgJOEgZAApAkghMG7ihOq6utqAUArL4iBS4eAFC1EsFGs3rV9zkCKc&#10;JmMmKuIRbNmyGaPasHXK0/fdaezatO2AzEfFnKUghOCD37xw9MSPfHnzqnUDd/JI0x879vT4Wzdv&#10;wapXX8XaNauQzefh+cEYEYBSom1wCMJ2QYAg8BEELopOAZZpwDBNMK6JDAblmrEUSE1Bxz5PT4RG&#10;s1pfUadHjuNhIDWCisoKbTA95m0ox6yLxlifoQihlBorV8KFOZ4H3w8ghA8RBLoqyVg8Xyh8ImEk&#10;7FRnC3bt0BCJX910BYyYMdswo7Msy4LrFshoNlXdsXfHwTs2rnjfYOeOr2dHOr6b6m89J5Vrx96t&#10;q173HL+4che2rXkKMijMr66rqxoeSkMEHmpra0AYQzqd3tq5Z/c3RGHwg7UJoLayDPF4DPFkGQQY&#10;1mzYiZdXbUPvwAikUFBCoC5ueUcvmPPEB846/dwv/9d/nXfw7Cl/aDp4SR8h5K+SKwAYGSggU9hq&#10;dbTsPNwtpGBahra8CfE+EjpxKhQLaGnfi4JPUFPfgAmTpiJeWQ9pRCAI08kVJSAUcHyJR17Yib7B&#10;PCJRG14xj0QijuqaioiB4LPpvtZvTZu7IH7PXbcdkPv2/0rU1dUiFovkDMN8RiooQplWc5cShXw+&#10;FPoNEAQehPARBD4aGsaBUMDzA3R2dZ2a971k6+6/VVN3lMKlV/8ed9+/4pTuXZuOplJXhZTUVIVk&#10;PIGm2potixctvPGVu34lE+MP+h/HmDQZAGTLaqt2UCMSYiu1ZrErfBSCwtQBpSjNZ//ueSqlcNMd&#10;j+H+F7Ys27Z+9fm5gS4EIoDBKaJ2FKZpI5ksA+cGfN8f092jlKKmMommxnq4rhsQwv4Ekh4a37R/&#10;mIOvjf2eYE2ZMgWF/CgUEWVSBtEShkGFZUoFAqJoz2FHHu2wd9guRKgAAkGlVCJR8iAkNPSMYiYI&#10;ITlC0PkfBuEbC8oICMU2xuhmxhgYo7BsU2vxSN/0vPwJl159nbl548YDcvzujm60d+yEH/gz/cC1&#10;tClySXAToaEzBecmuGHBNGxYNAKDmKFFBCCU1HY7UozJAgAKisLYtmOXLSVxCWioDB8yE5VCJBIx&#10;mqdMGaFUqUjUQmf/ABLl5YhG4kb33q5Fjlssa2wcL888/dTOQi4jt27fgoLj4ZVnn8XObQcmwfrL&#10;JR+CUgr1M87B1pahOC+vWfaH39/+sdbWHbaSPlTgIvBdeJ4P1/NQdB04jgsZ0vclFCglsA0O0+Rg&#10;lMIyLJTFK6FAQBkDY8Y+gLoqVZhIaNy6rzKuyD6tOaUURkfSyKQy4fSWEikRAn8BIRQCoRcjJUNJ&#10;B+hqFYgKDdnJmLgqpwSj2QK69nRMTUasSur7UJTgF1feietuebj66Uf++NNcfnQeNU39mQqQQqKQ&#10;TYNKD2aEw44YNgBMmvT6zZiXP/0MJp15G7WIWJSsLKcD/T1glGJy8zS4ni+GBvvfF+SHPleTpLR+&#10;XCUSiRgqqiohwfHCys1YsW4XsgVPtz2hUBZheM8px9/83Z/++AMVFn84Ujs1P+WI9/zdSlFrazv+&#10;/MKOyr1tO5qV8mCYhtYI4wqgEoGS8KRAoBSKjofu3iHsbu/FrvZ+dA+MougJBEqTCxQIQCkcJ0BH&#10;fxH3PrYGezqHYEejcAs5JOMx1NZURJgqXtCxa905R5x8Hnv6yccPyL37fyE4N3D55ZehrLziBUJo&#10;n8Z0AgCB4wooCYhA6Xve9xH4LsbXj0c8puUaenp6DnvgvnsPe/KRR/4G97ZpbxpXX/G5sm2rX/1E&#10;frjdBi15qkpYlo2aRNyf1dx4w7x3f6xt8Umn/90xZos5LHv3l1Sisnori8TGINqKAE4gMJrOVQPg&#10;xaG/jyR6eVcPPnjOyeNeXbnyB73t22p8Nw+itBiqZUcRjScQjScghAg1wJSGExBgxpSJIBSQQm1K&#10;lFU9a1k1OOO9793v1+KAVLAC3wGjmEYoal/LoAJhYTuM98+bMEGUl5UdiMP/y4bnFyGkX6OUiAD7&#10;WiGEa5FFRUlRUTYK9h8V9zcSdjSGgf7ODEBfZpyDUqolOKimfXuuv/jxRx4ev2H9+gNy/PRICud/&#10;4qtmEPhzhe+DjEk0YJ+pcOiVyBkHI3qnDwCBlPACH77wEMgACNtSJdFRBYKBvsFILpvNsnAnConX&#10;VGtoZN78g5ltmC4lDL19g2jbswcTGhrR29W3rDwRbfY9N3vKu0/70dyZM7dDKriCVgx4pPKp518+&#10;IMDhye+5GDYZj/efMr/59muvuHbnphf+5LqpozmniNs2ysuSSJYlEYvZsC1Ds8+kQMS2EItEwQkD&#10;CAO3LNh2BHYkCmKaGMmkw2RHm0jrad6nDC9lSFaWKiyWk5DErCskoFp7yXWLEFLv4pXUZINAaGan&#10;UhoDF7FMxOM2EvEoKsriqCpPIpHQWA7b0hU03doFhAhAZVAft3hNlCpMn/YEvvuNj+CpBx4+qrdr&#10;1/FS+cT3/bAypjdVimiV/4G+YXT0jyw8/dSzvnLzg6+edOUvb69RSpE9nf+YKt7WthvFnbfXVlQl&#10;FihuIjU4jGQiiYlNk9Detoe1bF49vyqm4hNqKxCxOMrKk/CFwHPL1+LV9S0IBAElACcSRAl4gUTb&#10;QG5cZ45x1bTgf23BrXj6ZWxZvebg9GDvJMMk4IYBGko0BIGP1EgGvd0D6OnqRV/fAEaG0/A8T1cr&#10;ldIm6NCtcUYpuJAQvgcQiqGswF+e2YA9Hb2IRiIInByScROV5fEygwTffuSOyxc/++ebsWXLAe36&#10;/9sGIQSHH34EDp6/cCdh5nqQkiQJ4LgCvi90Yk0IKNPYx/KyBMaPqwZjFKmRkcTmjRvP/txXvkr7&#10;+/YZYSilcPvv7sO9f3j22L3b1i4loghNCNWJSyIRQ1Nd5XMnn7zs7q1P3A1e8/c3DJMqK3Da+05F&#10;rLx8i2XHCqqkD6gUPE8ilc6WBx3r7VRu5H/8+705F0dOH288/vDTX+vcuv4YPzusge3cQCQSQTQa&#10;RVl5RXg/6uSKhsWMqmQUDROq4BSLeSHUte877xO7J08/+IBciwOSYClIOE7RIlD8tXYYMqTnMpP1&#10;fuVrny1J07+DQoBSUg+izJI1gAzF0DTgnWaIohnG3lmt0382zjv/s0iW1UJJstw0jILBOSgoGNP6&#10;a1KKCaPpoYPu/f1tKDjF/X78gb5+dHd01PgymFsMvDEMEEhJY2kfTklCQSgJXwZaNNN14XoufN+H&#10;CERonjymaAIpJTK5fKyttW2Ucy6UUiGLsCTXIMmkKU2RRCyR8zwBBYb7H/gLuofTGM6kDq6qrDqE&#10;KMh4eXJL48SpL1qGAUfI+Vtb2q4849xPziaEIJNz3vA5/73YurMf82ZOxNnnnjVt5fMPXjbQu+Mj&#10;IshVu55LikUHuaIDX2iCh2kZiMejKE8mEYnYYIwjHosiUp6AZZsQYRuUh/YWhBIYjIEzNoafolT7&#10;OOrqeEm0Ve1DdxKNdyu1DkU4/2NWPUKnsYwR2LaBZNJGWVUcsbI4uBmBpBS+VCh6AXxfWxbJUNOs&#10;pHMWMSgOO2SWWHDKaeOO+NQPk53uF4zrrr792PzAzh8xVUzEOCCcIpQQEIGAUKrk7o58JoNiLnNU&#10;IdPzy/btq+99+sHb7jntxHd/6yff/+mJP/35r6qUUtjb87fJVsfm9SD5kVm1ddXT+weGkR1Job6+&#10;HhXVNdjTsgOWTKNxXDksiyGZTIBwhpdWbcaqjW0glIERgtqYrU5btmT7ScccvY5zS67fuP49d995&#10;87cPW7zIamlp/bvXeEtfAddc8Q10dXUelc2OxCK2qZNNShEIif6BFIYHBlDIZ+G7RXiFPAZTg+jq&#10;7YTrFvcZUIKAKIUJZXFx+ruO31tZUR5IIQBKkHGAJ17chr7+EUSiESjhIZlMoDxuTuOy8I3Zhx5f&#10;vfL5h/f7s/x/JQ6eNw+LDl2Yi8bizxBCJKVaLcnzAxSKRYTpTEje0FZUzVOnaC00IbBrV8vJ9/3x&#10;7pmPPjzm9IA1bYO48Eefim9es/KT2aE9URG2z4WQiFgRTEgmRw+aOfWaG6/5zcjsk876X8d40NRJ&#10;aKwdtytiRXpLtWJtCu+h4Dt127a1lg119//N3+WEQlPcwt2PrnrfjtWvfiY71EmKbh6EEpi2iUgs&#10;jrLyCliWBd/X2K6S1h2Ej1nTJsL3fQSBWi4Vf/iW6y/H0mX7T5rhtbHfE6y+znZkMgMgjJSBEFoy&#10;dFVSQkgJQiAZYf2JRDnOOvut9+56u+LlJx+F7+ehpKjfV50o/U/omQvVT4Gc8Z8W4RsOrR6MjYzQ&#10;NsY5ODNgcQ7otls8CIJ3r93eylt2vD5myusNoRRad+9CNp+dJ3y/yfP8Mb9NQK+jEjqh8oQHz3NR&#10;dF0UHQcFx4HruvB8LQSoAfEApASB0swqRSEl7K1bd1qK0CII0a0mIcfU3yuqKhNNTRNy5YkoypJx&#10;DPZ2Y/fu7djT1WWmRzOWlAbv6xnmU5unPFWeSLoi8O30QPcHnn7kgSt/9tPLZ5fFbbjOP4/760s7&#10;mDOjDl/55kXTunZvvFT46TMoF0wKARUE2kaF6ooF05pvCNmQiERs+DIAMSjisQjikQhsw0B5eTnG&#10;XKGJAjMMhLV9sHCOQAxoU9t9GleqJHOiSsbgJf3Wkieb1l3ghoFoLIZkWRLxWAScc7hugHyuiEKh&#10;AMfzUPQ8+MIPRWFLmKxAy24ohcqyMhxyxNFVlNs3j+5Z/+CjN/zyvpjt/ubsD5x08Kc+9RGcfc5Z&#10;OP6YI3DOGcfjhKMWYdGcaZjROA7lMRvJmImEzUGkQxwvncznh48pjvb/fO+udX9a+cSfrrroa1+s&#10;/vVPvz02x9u370TlwkvQv2MFuCrOrBpXF29r3QPpFtE4sQGMGxjp78LEuhhiMQuxmAVuR7Bh6x68&#10;ur4NlFswDQP1iRhOO/HYhz7xuS+c8fEvfvPMRUuOeN5zXbphzarP/ea66z7Z3DyFpkfS/+N13tvR&#10;h1Zfxfo62g9z3Rxs0w7JAATZfBH5/KhmcnKNh2ScglECx3EwMDSoK37Q18UkwPQpDdvP/fCHP3j6&#10;GWf+vrKiQkopQAnFSEHhyZe3Ipd3wAxt8VJWVg6Lk1OLmYHzPvmF/yYP/+WB/fo8/1+JWDyO66+7&#10;DhMbm54jlHVTzrWDiiLI5QoaihAKx0IpBIGHSZMaEY1orajB1PCklStWnPfxT30aLbt2QimFW2+7&#10;D7fc/ujRbTs2HhMEeQRSV34po0jEIpjWOO4vZ33ts89+6iufAyHW/zrG2ok1WHJ48xAvq9wLwlDy&#10;T/AhkC+6yT272hNt23f/1d8opfCr2x7Bg69sO/TV5S//ZLBzW1l2dBhKKi0cGokgGU8gnojDcfX7&#10;VUqpyS9Soml8Nerqa1F0/HwgcPvmVY8MzV247IBdh/3ei+rauwffv+Rm3H7T5QdL6VMFqbPkEFtC&#10;CXMUpV2G/c4S0uzr7sWXvnUZbrn24gn7WhgKhO1TPlZKDbieLBr2Owubtj/CNCxQYfcFJPuSaUTm&#10;MsODZVooFgsQykexkF9wy29urA5EsF/Nn3/6g8vw1e9dxW+6+kfvcYpuLPD9sUpKSRTTD5MhDSbW&#10;DDUhAw1o37eZH9tl0VAHC1KBUA147+3uSRSLxbxhsLiUEn7ggzBd8qaM2bPnzsGutj1BLGLxgd5+&#10;QAv2oaVtDwpeEF+5YtXBX/7cF+9b9cpLm4Y3DC5qnjqJEEVPeuqhe3/yy0su+dy3vvKFoTfKztq8&#10;cYP+RinEq5pQV2axH194zeGvvvDUd2WQP8ngjElfAkqMmfwySsb8/AgUZIiesgwDeacIoYCYGYUv&#10;XHBQFPJOWPmWYIzDYCZc4Wq4gVZkRUlwumTxArxmA4N9RrIq9IHkYYJncC3poQiB5wu4gRbBJHKf&#10;X6KAxmIFCiBS08iJkrAMrtXPKQOjBlzX5TOnz5jguu6EwPMQBD5EMBGeJ+B5HoJA3wO+DBB4Cp7v&#10;wpU+hOeBE8ANfDiFHNxCFo4jSDY7mggK+ZNsLsYzS/1VCeu8xVm0L7yTxvpvXmgl46SnowtliTia&#10;Jk/C8PAI4I+ivK4SnBJEIlHsbu/GS69uQ6A0ZqzSNnDScUc+ecYHPvDFgZ6OzvW7+vDu95z1X4Vc&#10;7o6Nm9bNXr7ixe/Hk8n28z760ccK+QKisehfXffWLdvRvXvvlKGejjmMKHBuQioCphScogMoBc64&#10;TmpDqRJQ3TIvOg6CwEPEtkGIQkXUcCZOqL3irGVHrHxg9Y7duVyOPvbEo+c5rsso5egbKeC5Vzbh&#10;9HctBYOCaXEkk3HbHxk9/7e/uvThwHPa/sMq/NsghGDXrl1onjZt2y8u2v1cIZf+qH5QKHJFgVwu&#10;Fxog2whEAOq5qKoqw6RJEzC6eRdcJ0DLrpZzfnn5pXcP9Pdvfd9n/gvX/uRz0U9/5ScfLw51xfV7&#10;TW8KyxJRTKqp7F2yaN51j1z32+JpX/j+6xpjVVkFKoB8Ilm2ixLjOCCU8RASBdeNtvf3VTruvuq6&#10;Ugr3Pb0JSxYePOnxhx++snv3xmnDqUEEfgDT5IjaMSQTZUiUl8MPAjiO9iUNJwQGA2bPaobneRBC&#10;PRWJJR+ft/g0LD78wDm57P8Ea087eL6BCN+PUw2DARTg+wJEKhBOCpzyIcrfWQ+EJ3z8/qZbTALU&#10;01ATTIa4NBLqGimBvszAKlEz7tS3e7j/drHwsEVYvXK5JJQ/Y3D+Cc6ppc19DQjXgc+8aX29vfO6&#10;uzr79tcL+YVVW/Hjr38NezvajygURs8oOkX4gcZRiZA5G0iFIPChpPwr+xwZstT2jYNCKqpBv+Ez&#10;o0VF9e84hWKkr68vN2lSkxbLgxYrFTQApYRNnzWDG48+6Q4Pp7gXCNjMQMO4OmzatBlQgrTsajnd&#10;qqn53eLFi37bvnfPPEUN6/yPn0+uufKq05947KGnHn/+5V+/+/1vDOR50MHzAQA3//5BTJubZLfc&#10;fMdprdvXXhKx1cxoQz0CL0DRc1Eo5FEsOCg6BXiep0kd0BggXWki4JzA4iaECwTc11UOQsGoNqZV&#10;UoIQFrbWQt2w0DC6tInTDoEkbMHpqrl+xjQ9m3MDBqcwmKHV3iERCB++EBDhi12pUGG/pLyPUjuQ&#10;6ARLCpTHozho9gzMnFwPgGBPRycilonaCQ0hBkxAikBXGYVuKwaBj8D34blFOAVdHSsWCnA9H34g&#10;EAgCz06C1TL4UBASYIREunoGT0tl83N//IOfD8+fP3PFE488MuoWRpDIPlyfSMYP8XyF4YE+VMRs&#10;jG9oxEBfD5JRBaU8xOLlGBnN45V1u5EpeGDcQIQqLF00f93J7z79ax07NncedPzZmLoI+PiZZ637&#10;1Be/+PVMdvTW1j0t9S+/+Pzljz/y+NBlF1+y+rX3aWvaw1nHfhCnv++Mo1Ij/eNsMyRjhEmsxsgx&#10;0NBLlYQbSRWq5jOi8XaUABwKNcnkM0sXzf/TpEsvwob164bO/sC53+zu7YmsXb3qfSS0JNrVOYJ1&#10;G3dg6ZKFEIGHZFkSjusdlPeC82cuPfOnjz38Hzud/ymmTZuGj370I+4JJ5z40K7tm89Syo+X5Bry&#10;eQexuAfLNCHgIyAu7GgMB82ZgZZd7QgCgfRodtqaNWs//4uLL/na7x54zFtRU3tkd+vWkyCL8ANt&#10;kRSxTFQnkpg3Y+pdR5z7+dXFwW2v+91aU8ZwxDHnYdGRizcwboF4uTGvVc8TEd8VE1p2tmHFK+tx&#10;+BELcP9L2zCusb7i8Qcevqhr56ajRga74bsuLMNAPBpHvCyBssoKgFAUi4WwK6CJMyrwMWf6RFi2&#10;iVy+0EOYefX2LauGP/G57wD46gG7Bvs9wTIjUbT0rjSklFEKBiUBGQSQKgBjHBLIKyJH32kJFmcU&#10;vvQilKJWm8qWxHqIZsEBUEq11048BEK9s+Zmf8SCw47ALddfCUbJJnDaZ5pGEzcNmAaH6ygI4SXT&#10;qaFDr//NrU9+4Wvf3C/HfORPD+Dok86Ibln1whfzueHxrqcp0IQoBL4YS6qkFDqhkuFVLzkbkNcK&#10;jirNVCstVAqhH57W3RRKWa27Wv2pU6d6ge+ZIHohh2RQQqC2rtYuK09k+0eGY4RQcNNC84xZGM2v&#10;RXt3J9r37l161+13HPuZb//wzr2de499+dU1HyTRJE469RT7vj/+4fSvnf+RO++79ZbC6znvLRs1&#10;WeCBLXksXTyP3vurK6Y9+sB9H/Cc/MelKE5SobCq9H34QoEbFpJJE5F4FG6xiFw2B88LwBnVxsAa&#10;YAXTNDS70NGmwBLQcgthmUqOeTlKKKVbmgQYk1jY90+GJAFdQrG4AdOywJkBBl2VKmG6qD6I1uKS&#10;2vA5kKEYrCx9ngiNuIGKRAz1tZUAYZg2Zx6mzpiFl59/DpV1dZBGHJZp6usoBUoSNUoKSKHvA6UU&#10;lPChQjyqbln6CFwfnuPC8114rotcroCCU0yURflFubwLw+Cj+ZHBr+1t2fK77ta9SFZWH5osj892&#10;fB9esYCKhnpUVteiffcumMyDacQRSIIN2/eio3cEjJugSuDgGdMHjz3xhO8899C92875+s/HFkOn&#10;WIRl208MDPf/KPenzJVtrbtnP/34w5d84LwPf/Sh+x/oKl37/vQoNqz7E//QBT9Yls0Ok5oKEwIA&#10;VQCnFNXlFchl86EkTbhTCBXwQQjipgmbG6CUIGlyd0bz5D98/Rs/yN774EMg1Y248hc/Hzj+uBO+&#10;293ROaG3r+dwgzEEElizuQOTG8ejvr4WMvCQTCZ4cWDk/bvXPXO75xZ2/6eK9bdBCMHatWsRTySe&#10;7dzb/lLW806RKtDV7byHSs+H57phJUvC91xMapqICePrsLu9G77vo7+v70OXX/yL56+58aYHL/jy&#10;Dz86OtCZkELA9X0oBSSiUUyuq95+5LIjfrP+L3fIhWd+9HWPL0EI/vvS3yKZSO5ikUhOFVR8zOPS&#10;97lXyDfc/PDj+MqFF+M3DzwPwzLsh+679zs9rds/ONDfBreQhWVyRKIRxJIJVFRWwrQsZHMF+J4/&#10;ZuoshUB9ZQJTpkxAvpAXgY87G5vnraipb8LU6ftfmuG1sd8TLCUDWLaqYnk+Q3tLMEhIrVdNOEDo&#10;kB2LZzg7IPj6f9koFAsAkFAEVa+RBANRCoxQUBClCEYCAZx86un/xJHeuUGZCUVYB2dyjWmaTaZh&#10;wDQtEJKHlAEKxdzS3991d2Lt6tXZf/ZYTz69Hpf+8GuYMn32scVc6iTPLcALAr1wh9T3se4fCQ1t&#10;KR1rYyloCQES/ndGCBgjJSM3AEpbsmhRc4AQ2t7aFg38oEhAzNINpAgBYRy2SeNTp07pbdvTqZjJ&#10;SKHoYNeOHTh8ySHouL8bnZ2d5S8+9+y3jjjmhHULFi+9btX6rafc9fu7yk4//XRYtjVh++Y1NmH8&#10;HyZYW7dtAQD0dGzHiSe/Hzfe/KdJd13yww8PDnZ/0HeLM4XvMpSAr0pX8hiloJSDgcCQDFGDIxGx&#10;MTSSQaHo6HdCiVVHgcD14HsM3DAgyb7KVCnREZKNtRFKpthCaZ2xEoFA47oYTENLPDDGUaKqSyVR&#10;qrlIIcbYgyK0LpIiAJQAlfuSX8OgiNkmDMNCPBIHiAFXCeQIR4HGUFkzAVaiHFu2bgVjHOUVVTAM&#10;A0opxBMx2JYFZmkDa85ICHzVqtcAgQgCiCAIwfPaQksKXyeKgaRBIOC5TnkqnT3u8ye+6+6XXhkV&#10;z/3xx8eOa6i3MtkCpJSoq58AUI6RoR7QwIdpmegeSGPDzh4oygCl0FBdHhy57KhrZi89+emp8xaN&#10;MVkBLT6aTaXx3g+ce9tIKt3w8CMPfXfLtq3H2vc/8JPPfeHLX331pRXZxUcdju72Hjw8WKjt69gz&#10;TwUuTKMcSmqWrJIKtXXVyBfzGBoeBqcUQcgaBAFitoWKygSsiA1IoDwZf+7wIxY8PG3WVNCaJj0r&#10;SuGD7zunZf6ixZdmnn32Ls8rREzDQLYY4NW1W3HGuyrBOIVtWYjYvLngFU7Odq7/1dOPP4T/xN/G&#10;woULEbGM1K+uv/F3hXxuqfBEUhGg4AgUCw5Mg4MyhiDw4HsO7GgSB82dgY6uXrgOgef7Za3tbT+8&#10;4Te3N3e0bD3V9XKQUks8xKMRVMXj3rTJDdc0H/PunXJozxse37yD5gHgHa9Gk6nssE6whJBwAw80&#10;whcppaJPPPdyoSxZFnvmob/8d6qn/UvD3W3MzWZgGRyRaBTxRBnKq6pgRWNa5ysIxpIrSilMKjF/&#10;3jT4QYDAE6+YVvyGtu1r3c9+7bsHfP73W4LV3qrBaMuffhiUEJNAxff5DxIwZkAoAgI2YFuJvBTu&#10;AT+5f6VQSoBRWimkKiu94EPwCIgW6CsoyK7/7MLefJRX1GC4f4/LjcgzlmG912AO1ebeFF4gIPxg&#10;YfuuLTNGhofX/LM73i3rXsGHPvGF+GMP/vFT6dxIWaA/P/SVBDhlkKAhHVCFwpehsCVUKNGhO14U&#10;DJxoqxfFKAgJ5RqoruIoqdteQ0OpSDo1nK2oLCvTJtFCV4e5CUqVNXfObPXCi8tdzg1byiyyhVEc&#10;dvjS/Ma1G3hnT4+1af3aZZdfdtk1n//iFy5vfuyJXSs2rF3kOAGUkjIR4Ypw8x+es1sYxUGHHI45&#10;s+fikitvmrN2+bOX5TMDJ9GgyKT0tVeiCMJ2UCjwSZTG4ah9qCjDNFBXU4WhkTSKRWfMhqZkIeT7&#10;vvYV5ESzbCWAsFUXIIAMK38q1JUKpBgT62Wcw6BUy2FwA0xp5qBSMmxXkVDqQleXgkAhcAUIlZg9&#10;awomTBgP4RThe0V4gU66CANsy4DJIgikQmtHL/LZPHasXoEdq1YgGk/CLothNF8ECENPdycMMwLD&#10;YDAsE5QZMDiDwTjiZeWgIDAtE5GIDduOwDQMGBEbnNIQ/K2rP4To5EsKAUYJhjbvPOX3v7n1xtHB&#10;PnrEEQedWjupCavWbQdjFFOnTUU2m0V2uBd1cQuOr7B5Vx9G8xKmyWExhoPnznnhxFNPv6F753rZ&#10;MHPh31zfRGU59ra2ep/49KevHOgfmPzCC89+ZNPG1R+66cart//kF5dctX7txuCuv6xAWWXF7HRP&#10;RyNjAiqUzCCh112hWMTs2dPR3dEBp5jFaLYIEIJYxEQimgCNxgBmIMZJsaG28qbLLr8+fevvfgsA&#10;CJRCdMH7cPevf2ave+7FegWLeu4IIhEbEhItncNo29uNmTOaoaRAPGZzx82dVjf3+Dt7u9rTb/f7&#10;518xCCFYv349qmpqH7utu/NPucD7OFEKQiqMZouIxaLgUlvHeK4Dxi1Ma56CCfVb0VLohC8VcoXC&#10;nCcefuAnqaFOQ0iBwNNenxXxGOory5469tild796/62g1ZPe8PiaJtSjfmpD3723xHcpxRsJCSCV&#10;hCsEhobTFiD9PUNeecvW534y1Lvns8PdbWYhlwZnNEyukqiorkIskYDjOCWLtDHFdhX4WDi/GaZl&#10;YHQ03ykVv/Q3l3x9zw33rnpLKp77LcEq7da729tRM268xbjiKlRIJqGqr6ZEo+f88z/m3XHbrQf8&#10;5P6lIvAAzqsIZAyhYm1JaJRwAwQkqyT69iWl/4k3Gmee8wHccuO1UJSuYNQa4tyqpYzr3bUnQKBq&#10;C7nssiuuvXHNt3700zd9HKUUPvC+DyFZVn5oamTwGD/w4flS43iU1Gw3wmBQBk4oJIVmvoUlEUXk&#10;WCKmf8S0ZRICUEbH2DROsQjODSjbgoRC0fdjLW2tw4fXHiZE4DApAghKIFWAQDAyuXlKpCyeyCjO&#10;bUIJcvks1q1dveXYZUd2PPz4E+8/ZP5sf+Mrz5550VB6YX3t1ISU67Bz2zpMqYm3XnrhfxdWbdmN&#10;e15Y+3fPe8Ehh+Ob374EV19/Z/2LTz/+s9Gh7pN93yFCaemBUvuOoiSgq5W6jdCtAExLKnDKQQ2G&#10;hlgM3d09cDxft0SVAmcMQRBABD445SE4XQIhZi0QQUgqlCBES3EYhINzrX1GaAmnBby23VoiESii&#10;FFeEWKYhhJKbCo7bTJVKWLaFnBvAJRYamxthWwTS81AoFOD5wZgpNyFA19AIOCTOPOcDKAQM61e8&#10;iHRmBEIx+H4R6Uwevufr82eaRWdHbcQjEURiUdiWDSkFTCsGamqfxWg0jmgsDtO2dIIKwDZMWJYJ&#10;2zRQEYmBiqC6qdY832qYhPrJ05DKBxgYGEI0HkVD4yR0d3VCullE6qrQM5hFa2cKjOnq1YTa6vy8&#10;+Qt+dcOVVw1//kc/+7vXuGnqVDzz6OOZ95x19rf6B7ortmzZcvr6deu/88PvfHfvhRf/4l6A4sMf&#10;/6+F6XRPzDT5GGEBVM9zdjQPQjkmTp4MJnwQKVBwfRQcD55QkODgkGioqVhz2qnHvXT40kPRVzkV&#10;Sinyx2fXNX72vcuO++1ll5090Ln3qOxwpxWNAJ5vQyqCfCCwdlMrpkyeCMYNcM7BubEkcHKHOvnR&#10;p1tadmPatOa3+zX0Lxfz58/H97//veyUKVN/27qrcJLwnQkgQCbnoMzzQbgHygBKGTzPRTQaw+JF&#10;89HXP4TMaAFSCjI02GdYnALCgOcWkYwmUBVPZubMnHrDtdf9JnP53Q8C+PgbHlukLI7mGMmfe8G3&#10;toMaJ0i/CCklPNfHaK5Qe8fv7525c2v7twf7957T193OvUIOjHHYtoVYWQIVVdWIJ8rgOo6WQCnh&#10;rgAEnos50xpQV1+L0dFs0XG8aybPWPj4V374ayxcuPANj/XNxH5vEcbKEjBMPl1Iv0aOlfJJiD8A&#10;JET/p889XZ1x7ifekhP8Vwk/8EG5UacUsUqaPZQwEMrBKIFUyhVKvi4MzH/i7wdlDISSNsqwzTB4&#10;rWWamk1Y8CCET3PF/NGPP/n0DStXrHzTglg//MGl+NSXfsh+dfG33lsoZMuF0ia5lFLddgoEBCQk&#10;kRBUq1RTxkLfQQJFyZgXmK5pkRIQS5sQS81AlFJz7EIIEECIsXN7i7F48WEFBZIgoX+h8H0QDsTi&#10;0fLGpoaBzdu2w7RNCKHQtqMl8ZMLf3LLpq3b5re2dxePXnTQHWteXXlC70bMjzP4BUUMj1u5Scee&#10;F2xI/eHvnvP69WvwxItbcfnF32IfPvfzH+/Zs/sUpzhCAqmTK0opGNctMEYNjXeiOrkwDb0YUk5h&#10;MwuGqYV1jYiFSMzGlq07Q8kJhMKgmhSCQEKBhTZbWkyUKAJuMBi2Bc54CKjWVRRtJVRqzcp9elXQ&#10;SbFJgaooI5NqYu3V9RM3DeXEhc8sX3OqFbO/a1qGnR3JomXLNnTv3Yuauho0NY6HGU2ABwGEEGAK&#10;YIygurIMRCmMBhbWrdmCZCwJzky4RR9BoKDvBw/CVwgCjcXKj3DkLQPllWWgpo3U0ACkZCCMQyoF&#10;w+CIxKIw7Qg4oSCMwDI4DDOGeDKBSQ0NMJPlWHj8qUgYDK5gcLv7kB4eQW11DSpr67B169OIRRgk&#10;5djTm4Hja70xixLMbJ703HFnnfP01DlzNFngH8Rxp7wL11z6894TTjzxv4eGUlWdHZ2Hr3zlpR9/&#10;++tfb/3FFVdsOvb4sw9xnQwqy009Vkr0pgFa0DKVyiCbLyAatcEI19dWas9VSKDCNsS8mdPv/vFP&#10;rhq+5sVXjWcfeXHu1vUbz96za8f7eva2TCmODhom8TCxys4IQogMgqSiDABFZ98Ienv6MbGxARQS&#10;hkHL3YJz/AXfvPCZJx758zvL3PZ1BiEEbW1tmDx58trLLrn4ruHBvq8rGTDXlxgezsA0TTBXy6cQ&#10;4iAwDDQ3T8GM6ZOxYVMLisViyHDmSCQscMNCIhLBuOrqP3zye999ct3jT73palBzYznmLDgFdXX1&#10;uzqYBTe0pXI8D6O+P3PDhg139vX0zR0e7KHKc2AbBkzTQFkygbLKKkRiWo4h8AP4gSbHSCkR+D4m&#10;ja/EjOlNKBTyynG8P8ST1bfs3b02+MLXXx/LcX/Efkuwpkxt1i8xk0GqoEIqZYMQCD+ADH2QCOEw&#10;uNEzfuIUDKUG37KTfLtjy5qVeOm5RyGVHCeh2Gtk9kAI1XpHlAwSRjOc/0fF/Z8LCeGOjjIWfY6b&#10;9BhuUFi2BcpyuqXm+bPWrXixXkjR9maPsG3TenS0tx5UyI28RwofgReAlIDT0IBeKYFACQgFEElA&#10;lYBBAarIWPWy1AYcMxMmmjU4RoEo2UspaBA2Jejt7ovncvlCxLYTJfC1lD4kOBgh1py5M4LV69e7&#10;Oc+1fNfB3p7+5pvvfvILy056j3vHrTdNXbG5dfC2X/7ofX++9y9T+gU98alX1n4zmykcds5p7xrv&#10;Om7n3z1ppfDIfX/Ayuermrr27PyQ46RNQIxR8VXJ1JoygBAtqWCYMCMmInYElhWFZRiwbQs8YsIw&#10;LRgWx4Sm8ejo7sXQwBBMZoCGVSLP9eB72rvR4ByGQRG1bUQtG5ZlaIZlyNITsqR5RceYg4podqGE&#10;gqUUquIMU8Ync5PqK59ontJ05SGnfnzLXx5cnX3p1bXbQAlRQvwXYSTu+z7S6TSyuTz6+/pRUVaO&#10;uqoyxEyOvOeDEoLaijKAAs88/CBat+/ESaccA88XyOWLKHoO3KID4bqaESoCUAJIJeB4ASitACcM&#10;nuOG1TmCIBAoKoV8WoFxE5YRhUQACQlGGWLxKIojAwgCoK+vD+MmNIKCwPHy2rR22mwwbmK4vxfj&#10;YjFk8gE6e0dRMhCqqUg606bP+N2V3/lG7uu/uOp/vb8JIQg8H+Mrktu/+a3vfCGTHrm9u79v7isv&#10;v/Dziy+96dL0cN9CBQGTGyG2VrewHdfXukNKwfA5/KAAk1ugzILJ9O9RJTFlUuPuZWd9cJU//YR3&#10;X/ajK85u37n1xJHuvfVubghRrlRzdXzPhPrGew6a1fzgmrb+cTvb9l7vel4tIUDeE9i9p1t754Eg&#10;YlvIZp0jb73hl+WEYOR/Pbl3aEyePBm/vPJKd9KUqTekR4aX+K5/FCEUuZyLYqEIkzP4ng8pNWQl&#10;nijD4kULsGdP55iWlK4gC8TjcdSVJQYWHbbgt7+95Ar/09/+yZseVzkh+OZFN6KquqrNiMRcOSot&#10;qbS7xXA2V1ncsakyny8ACrANA5GIBTsaQ3lFBYxIRFtsSQnf88YsxgLfx/jqBBbOn4mC46JQ8Fdw&#10;M355aqgvddiRp7yl875fV/PO1hZc/IOf4KKrr5mkPJ+WrCikCEUMCQ0YYwN2NIZPfvyzb+mJvp0x&#10;ODCAno6NmDpzacMYrDTUPCqZoxJFuhDQHDP+k2D9M3H+p7+I3930S1BCXjAYG+WMJxlj4IzC9VyI&#10;wBufGu6b0dfT/ab0c370w8vxrjM/wS77wSc+4nqFJiH1jotRhC1CBaVKEgS6msLCXCoQElQpUKXZ&#10;c6ClZKsEey5pNemlkSqAEJ1widAiJ593o50dnT2zZs1UvieIYtoehioFIiWdPmNaPB6N+dlCzoJB&#10;MZIdMZ989N7Tq2tqIJREKjV0zg9u/fP942trN130i4u3bz/pJHNgcOjjmYG+6sD3/26CtWDhIhx3&#10;2DGYNnP2gmJhcEognbAVx/bdx6C61akAX0oQEQABgfIYAsIgQCGZAqcENiegikGQKCoqx2F0ZBS2&#10;patbhCjAl5AAOOVghgHCtEk2BQ1lFEKZilJbVhEQ7LPlCqQPqgJUxhgmj48GDbXlG8vLq66ZPHXO&#10;Q2d84gcjwWd+gc99fQGOnD29aACXFAm6CCXfV4xOVlCA8OE5FEYswILZ09E4uRnp0REwKBjSw7a2&#10;drS2d8MyBEzTQs7TIrK+60J42hZnzCIsZNPJQKCnrx+cM0jfC9WFOTgjINCSFIQScJOAMBNQEpQQ&#10;xCMm4lEbtsnROG4a+gdH4ThFOI4LogSaZ8zCSDqNYi4Fs7IM3X0jyOTyAAiYAupqKzcectihL0xq&#10;bv4rYPs/Cm4a6OvuxrgJE9Z/96tf+V4mm74hNTx80ooXnpzrZlO1BqXg3AAIQwCK7GgBI6kUfN/V&#10;jEvGUVGeRG21CU71pkNBayZNPeyosuvvePKmrRvXzhns3mN7TgZJk2JKbWLPpPG1f5g1vfnOj375&#10;s9uv/91Dctoh0+2ugdRqL5U6TSm9+Lf3pLAoX0AkEoNtmzAMOjVQ/iTfdf+TYP2d0JXFEVRWVrRf&#10;cfllV/R2d8yAkrW+BFLpPGzbhiIEhgIY9+C6LmprqnH0UYvx7IurMTiYQknk2HFd5HybP71uy8Kp&#10;02btOnzJotEHHnoK42rK39TYps+ZBUKNNjOWSCmgXggJQiR8P0Axl9eadYYJ2zIRjUcRS5aBGSac&#10;oqv9FAOhO0SUwvd91JRHsWTRXAjpo1BwOimP/PyZR+/c9tXvXY8jjjziLZ33/bqap4b60ZpX9O6b&#10;r5nGKNO9UEoBSA3kZswl3Bgw6TtLqXxkOIUjjv46HRhYUwvCQKQEUWFiFVp5SKgMoZU+ZfvPtuSd&#10;GkQyEMp2MMLauGnMN00bkUgMrh/A971YPje67I57H3585SsvvqGWglIK73/PB9C5p2VesZg+OxA+&#10;PCEhCcAp0Tpv4e8B2poF0C83g2ndpiAUEqWEYkwlM1x8tFWE0BYurxEdVWEthoACilg7tu4ks+fM&#10;Kiogqn9XgkoJapioqq7lNRXluXy2ELdtG8WiiyAooK93D+LxOAgli3dv27Zo9SvLn63k1D/jPaf/&#10;9skH//LKcH9vS8z8xxZNg73diETsKhkEtoQ+BzImN6IxVAgZlDJMPJUD+L5E0fEwSh1ApqCkBGVS&#10;A9GZCekHqK6uASHQSu1CgNp6PkK9VRANJUKgAiAUHhVChGbaoaAlQikEKZA0aFBbZg/W1cY3JMoT&#10;T9rJ6ocWn/Hpts7dmxUAcCsGAHh52y6cOH+6W0WdW/OCbgpE8G3CzFMZR2TWxHqceOJxGFUmXlq7&#10;Ba6TQzIaw9LDl2Cca2BwaBSVZXFYsQiKeRfCD8AZg+JM+70BANNtXKkEKGOQvgvhE1CpTZEo0yxQ&#10;xg1wSsAMBmropJVCC8kalgUjmkBPzxDiZTHUTZiATGYUO1auRCwSwYTGJnR0dcKiPkCA3oE0XF+A&#10;MQaTG6iprnuqYfaioT3b1uKNxJpVK/Dne/9Ip05tfqmnt+0HXrH4y+1bV03wXB8RU7eBKaVwHIGR&#10;4RRE4IJCM1uFEBgeTiNiWqivi0KFoONM0cMtN989bqS3d5yUDpJRA83jyjunNdbfM3NG0y3nfePr&#10;O/asXitJ2TRs2dmGuTOmOJ+74HObRzOjpwVCs3QHUzkMDg6iqVFfQ27wKs/1pwrfWd/R0YHGxsa3&#10;7d3zrxyVlRVYtWoVpjZPe+LG6391S2qo/2tESiubc5DJZFFenoQQCgRFGIYBxhhmz5yGXNHHKyvW&#10;I5PJjBEvhkfSlfmic3UqlTpl6rTpV998829fBVDc09mDSRPHv67xZAoukhETt/756WRH+95jE/FY&#10;IhOJQiqlmb1+AGZFYFsWLCsCKxpFLB4BoRSO42pj90C7YBAC+EGAyhjH0sUHQSiJbK7YRajxg5Pf&#10;fe6Tc+cvesuTK2A/J1hdnV3o7n6ceL7PGOEAKWnVlGjqJGfbkaESCO2dEkL6GEntsAE5QWr0FUiI&#10;GRnzSILq9b0WVdsw9+0e7r99cMtGQh08MCBeeMkwzfnM4DAsU2uR+T4458f85sbra3zfG3gjn/uL&#10;y67H+d/6Cb/lkh+dXyxkm6TUApKc0tBGJaw8hZ5aUBScs9DEFOCca0VySjRLjBLdRlJqDJddSs5K&#10;LJiSRhZRJZdCRTr3dMRdxysSgqgSAUD5mPZDJBqJzZoxvaO9o6dGKsZmNE9CwRfo7R5AJB5HemC4&#10;ylXZU9euefmFG2+6TXzsq98eBPDC6zl/qTy4rla4oJTr51oRPa4QRC6JHiuVEiIQ+tylggwkGNdV&#10;LSElKFEQhIBSDkq0pZEfSASBbrWW6iwlboBBDG3NITWrjurJ0nMmFZQiikGlTYjVkZixY0J1ckNl&#10;eXyTFYvtOmjxedmBri1YvOR/tsR4asMu3P/p89St29vXlFvGx1NF94Nl5dEPnf3B989LB7xi80sv&#10;wg8cuJ6LIJ9Df3cHCr4DMxoBCXSrjHGF8spyuK4Ln5twi1oLSigBJQTomIgs0ZeRarkGTQrQ9wal&#10;IYdQhEWvkEkopb5Hdu3Ygr7uvTj2pJOQyRTQvbcbZbEYEmUV6Ht1BWJRilzRw9BIXhudK4WIZeTL&#10;Kspe+tm3voRJsw95Q88RoRSGSUhHx56Kj37iC3+64aorp7rB3m9lRJoZJg/b2wyBWwCRASzDgCII&#10;K4z6ay6fA6F1IIxpn8LeXni5UVTEIqqhtrpn+uSGP82fN+eWMz/zyS29O3YKYjWMHX/O9Mk49+wP&#10;orambn2HbfvZYs5QUCi6Eh1d/WhqaoKUASzLNN1AHrT2iRvvm3nIsfv7dfJ/KhYtWoTrr7/eWXrU&#10;sl8+9fijE4r50Y9IxTA8kkPEtmBaJgrS11hWQmFZEcydOQXdXV1ocR04rgvF9EPpup7tDQ2dWcjl&#10;j97grFrxla9944k/PfDnl9Zs2NF+yMEzMoGUymB/XUzpzQeoizL6+MptVTfd8aep3R0dy9J9facM&#10;D/UvzqZ6IqZhoSJpgHKKWDyBSCQK27ZhR2IwLAuBVJC+tq3ygwAiEGBMv3+r4yYOO3QWJJHIjha7&#10;XE9+/6D5C+9avfxp/33nfextme/9mmAlE3EI4ceJEuMEdImfUAYp/ZL+T4rbZuqdxpMTwodEECVE&#10;VumKQ2hKKzwAEa3ordRew4rDtsx/+njv9Djv45/Gb6+7QlFiPMOo+DQhxDa4AYNzOK4LEDajr7d7&#10;+vDQ0ICvBAzy+iqqW9auwp5dO+bl8un3eq4L1wtQSoaEFKEUQRghnkoSwDRNUAWAUtiM6wSBMVBK&#10;x4yHAYTClEpXuELn930/l5AhOWIwNRIZHBhM14+vgwytIGRJV0lKe+GhC8wVK1cXfSDe2Z+GhNJ4&#10;hWKAvOOCMeO0T3ziCzfk8vnW13XiYcQMAxXx2Gg2O+IQUHufFU0omkp0ixRCQBIAMoCUusqlCAHl&#10;LMSMSS0wCgIFF1B0n/wXhBamLGWcRFsFSalZmgpqTM6BKAUGNcqI2mIa/MHKRGLV9Kba9T/9zb3p&#10;6983B5+/7XmdqN5wz/96bmf95i4AwI+/+vnswIuv3Hz4spOfy8jIN9atWn4yZyru+4j5gbDMKKPU&#10;MpEdGoQQCiZnEApQfgCTMwQBhaQEkWgMUil4ngvhuVoXjWigtwj1vShlUKUSXFitC1wPhPkwTBMU&#10;VN8PFGBEAn4OAz0dWL1iBYxYGfp6ujF72VIIpTDY24kKkyGTLSCbd3T1CwrRiNVVVVW5NZEse8PP&#10;0WnvOQuPP/RnIYRo++Z3r8UJJx63omv4z55TdCLc0Dg4LZ8fVmsp1YKiILpvTXSr3FcSnBC4joso&#10;k5jROG7P5KYJ9yycN+v3Z3/6I9tS7XsDYk/8m+MTQvCLi6+EZVk7I7HoyGghW6vvN2AoVUDg+yAG&#10;QyRiI5MbnbjkC4/QdKr9nbV7f4NBwg3dJZdcPDDv4AWXbli3eornOku9gGJ4JI3a2hpQxlEs5Me0&#10;+W3bwLFHLUIhm0FnbxrOGCFFV2cL+XyF5/un5nOZk7s79w5tWL+2JWLHNjPL3v3pr/z3QMKI9EXi&#10;ZYYPUXnpzy+elEtnJufzmfm5XG5KIZ8tE4UcEb4HAgnDNGFaJuxIBHYkqskw3Ai1ugT0plZvbKXU&#10;9lki8DGhOoaF82dAUYrRTL676AQ/qKiaeNfO7Zv9z31l/whLv5nYrwlWJp0CIaRKKTEZRIZ0agql&#10;NG1bKjIQiSezFG+oM/NvH57rghJSpoBKbd2hFw/tV6cAJYVUGBFS4rDFB8bV+50UhBDcesM1oISt&#10;lcJrMw0+W0Qs2NE4cvkiPM8tcwr5BXfd8uuXL7zkktf1mVde+2ucdf6n2bfPP+9DTn50YhAEkEHw&#10;PyRJ+muJHagAgBJErChEIGCYHJRoPJZtWpAyQNH1QIlC4CsEoUkxIVp2ALTEjpPQBDsCP5CRtt3t&#10;gw0Txwvhg5Vc6InUC/f4yU3JpsaJuVHXiw+lR1HIZyGkwPBwCpwQ+IGc0t6+57hX1m9pvee+u3HO&#10;+859XXPwntOPx4SJjc899uSjv+oYTJ3vS1SXzjE0/9GA91I5TWnfRap0JUoE8jWg/ZAhOfY4/LWy&#10;vSRSV33C+VBS6UqPhOBUpQC0gskXY5bxTG1VxYZTjz9xsLu3V33poqtw4W/18/WFN8Fs+vFV1+O2&#10;u34jC3mn9ZF77/lmZVXyUmbwchmIGul5TYbBFhWLxYX5dGYGhIhHYgl4vq+REJTDkCYgJQIRwPUD&#10;EEZh2BaUUBBSt+2IUhAiADiHybgGEBMCqfRiVrqXPN+HRQwoqeD5PpJV42FHdsGKmBjo70fgOZg2&#10;cwaGBodQHB1G1bgYsuksXC/QWCulEI3Fuw8/ctlIa/veN/UsnXzGmdjSMYS1a87Cl79+4cmi6ESq&#10;y8tQcD0oEAgiUVYWQz5rwQ8CTVKgFFLq5DMetUEAcCHQVB7rmdhcf/fcmZNvff9//XR7x6vPSlI2&#10;8x8ef+78QwFCBzesfnVE9ffVlqr+2YKHIAhgcAVummCcT436bUluGuk3daLvoCCEIF8oIBaNbrnl&#10;5pu/sW3LpisV1BHZvABPpVFZkQS1OALfRz6XQSyeQDKZwKmnHIdHHn0OXf1puK7GEDLOIaSA5/kI&#10;PJ8WstlaMjRQSylfCgCEUsGZ6RHCaCACLmXAlAgghTdGTlEAOGPg3IJpGlobzrTADUOD1oWEkPp4&#10;Uuhnq5RcQbiYObkWs2ZOgS8lsrlCl+uJ7yfKxt+Vz6X9L379W2/rXO/XBGugrweEECqUz5jB9e4s&#10;1AUK5aj7xzfOKHbt3vK2nvRbHVJKEMYqoWRCeh6oZaNkCUCIAkDzSqkusv9VM96xYVk2InZF7/BI&#10;cY1hWbN9GYS6ORwiCKj03RkDRUVad255Xdl+9+5W/OZnP5ntFbNnO8UcfBkARNunBKHg5Zh+O1Fj&#10;wnDkNZpnsUQcvuMiErUQBBK2ZaO8Io5MJg/HdeALAc8LRUah4PsB4qYFyzTBDANCehrxJMFadu6i&#10;S48+PK9AkiULGYRtyUjEjo6b2JDuWL1eBb5HpBBQngsGhahtw4qYZqHofPhjH3j/Q3f/9tbXbX79&#10;vWtvwh1X/rD/M5/71A//ePsdLw8MjnwwH/iHFnxRHUiaVGHhSQJjyumgBCwESSmUNlqhL11YoSmB&#10;5HWCpRMpQhSIVEoqZA2icpzKTpOxtrJIbHU8Zi8vr4i3j68rH3ZcX37nqjvx2/uf3m/3zsfO+zTC&#10;i5AH0F76+Y2X/xgG47cMD/aXO7nMkvJkxef/H3vnHWdHXe7/z7fMzKnbW7LpvZOE0IsUxYbYuBe9&#10;9oK9IPrT67V3r2LDrthRUUQBRRDpvYeQ3jZ9ezl9yrc8vz/m7AJeFTCRhTBvXgvnhOzMd2bO7jzz&#10;lM+nta39jEwqJYV0oC2BGUBTAAaOMAiBepmUMw5igLWYUMLWOoBxJCSXsDYCEYE3ZOBJFyqKg7OU&#10;5wHGYGikgGv/ch062rIQqTTKxT3o6mzDrHnzsWvPPghuIaQLP6yXquP6I/L5XGHagiMUnMzjOnZ6&#10;OAs7MRRb/8o5nJa2ZD20TWnDlh09cYBlDXLZHObOnYG+3j4YbSE4gUjCTaXQ0NQCFwyzWrP3P/+0&#10;Y991xpvefu/Y5o2GMe9xraersw0NzW2VlJcZ4UxMKPVXAg0/UHDT9SUSuoJKMWucJMB6PGQzGQyP&#10;jKCttfXub3z9a+fv37vra5bYcWPFEI5TBRM5cCHBtEapVEI+n0djQwNedObp+PM1N+NA/xiqfiyP&#10;EGev44cZSwRSCmB1wWEiETKWZvXsu60L/jLG6mb1AlIIONKBdFw4joCULni9h9tS/Wen/hDrug5S&#10;TgrWWjjQWLV0AaZ0d8Raa9XwgDX8o3MWrPhVuTiizn3H5AZXwCEOsPxaBZ6bShEn+bD2lak/zjNw&#10;xgeffeIx5rLf/2ayj/tJRRsf4G4HA6W5FHXzWMBxPAjHA2MoMmBwvCk64eBxM2kMDO8yksvruJSv&#10;EEK6KS8FKSS0UeAOlj607t6879dKj7Wtb3/3Z7j0om9i2ZHHPqdWq86M7VUo7qNCfPep550AjGeu&#10;6r6CRCAN6CiCli5SXgZhFCLf2IRKqQovAlq7uiDJItqpUKkFE5lNYy0yuTwashkI10G1UoYKAkRW&#10;Y8/ePQ1jIyOlhsaGhvER6nprPRiYN2f2LHnHbXdFykQeWYP5c2Zi74EBpD0P3PFgpT563+4DL7jh&#10;7jt+fOMNN+LU0x5f78przv80iMb83XfcfsW8ly75y6133DZlz/6B7mLFXxlGZk1EmMM5ZmvSeQ2Z&#10;U2AiNrkG7CPyegwMAgCPrWN8gKqcgTijAZDdm81Im8tk9+nI/pHI7JrS2Ty6bPGs0dd/8OO6f98A&#10;psxd8aR/pt72gU8CgCkPDYx868KvXtXW3nlXYz71Ri+dfYUuFZtr1aoXVGqCVCTy+Wxe8iZPK1Vv&#10;lrDgQsIagtYaYQBEWsHoKH72rHsdhkEE2ZCGTDF4noN0KvZQ9JWCCSpoapmKMAzR0pjFlClTkcnl&#10;MTDQBykEjCEUyjVoYyEZj6cpuVzxq99e8Z+RdoZ/9Mur8gRIZUzKGi0sWUHWSAJlNKNmE4XpL3/n&#10;Z47WRkAbFxYeGFLgLCtSbjabcY9YvmoFNu3YHt/44mWjWK2is70Dy5bmwSguVRcqVUSGQTAPKcHC&#10;6VO6vv7lC35014mnPQstS0543OfcSXuYM7NdeRmvxjgDaQJjBD+IUKn5aGxpi+2NAATjN/yEx0Vb&#10;aysGBgbQ2dl59zcv/Pr79u/d81VrzfFxkOXGQ1hu7GFZKReQzuSRy2Zw1gtOww0334GtPb2o1cLY&#10;loZzCOHAWg3URYBJxHX/eI5nfCCm/ltK8HqbhAAXDwdZjuNMCC0D9dYAxIM/Qog4a2UNOhvTOGL5&#10;fGTzKVRrAdWq/noL5wvLjzzh94XRQfWq15872acXwCEOsIQUyOTzC5WqtsbTCGziqTo+yWzfR85/&#10;J7q7pkz2cT+p9PUOIJtraGtsSrvDA6PINTUilU7XjZ4liFAl4tXxnpuEg+fsV7wGP/jW18GYuFkw&#10;uUNyscRLOXA9F2Hko1qtNa194D738aSvwuoY/ucLF8jfXfLLo8IoiMVzDSZ6pHjc4Q0DOyGz8EgM&#10;GSjLwYIALB03/0ZhCNdzMDo6CpIcs2fOQH5oBCNjI3XfPQCwaG9rhTWEWuDHw3P1hEIQ6dz+fQdK&#10;K1pbSauIUd36hQRgCWz27FnSTTkVFRrPdVyUfI2mllb41QoC34crndRoYfQNb3zd6254yxtfv/uJ&#10;SFYw1jz+MgCwi8jsAvht917yZdm3dzTfNzzQWayV2yCyi4fHitnC6BhVfB/axCrLcXcQh+dKNOay&#10;BMKeQrGyu7mlgeZ1TxkTiIaXrF5i1zzrebpxzjEm3me8tjd89NuT/dFCvr0TAHD9FZeNAOwr2ugf&#10;ey0teQG4KUZOraYdz2WzasWg3WotlTFZDjbbzToNERnXGCNSrmC5tCQiskFkrFbacTyvTQinEYQm&#10;4TqNQsistczhroeMIHRP60Iu1wSrDVqac+jduxtDgwMoFQogIkRKo1oL6gMXcT/U1q3b5+3a8+Of&#10;MiYNE0wyzhizltWnWMfzjbCkYUjHDwN1GyZYA1ZXmeBSIp1No7W9FZVKtd7+EZd9SRnsOzCEpoY0&#10;0ikP2lhocmMfSMvQ1dJw96mnnHj1qtUrkZ3zxCa5HOlAAuQ4rh3/dNp6H5/ROu7P06qePWaP7oNM&#10;eEw6OzvH5Rvu/vnPfnr+9m1bvhoF/nEjYzUW9wlyuDLOJlG1ArJZcA4899knoOuhzbjvwc0YLQaI&#10;lIY20YS248SQDhsPsMTDv18mekzj/7J624AZl3ZB/DsSDBM9ilIKMLLwmMXSZXMwbVonrNWo1nyq&#10;1qJbtOEfeM4Lz77v3tv/ile98Z2TfVonOHRWOaTxo298EWBoFkK6RqtH6foQGDmOGEilUzj2+JMP&#10;en9PF+7+y5/xtneci9Urj+zomtbGujqa4bkSRikIJ47kjTVDjLllx00a3A8ljiPhOA29ZIO1Sool&#10;AJBJp1GpVhAp0xb44dRyuTT8WNspDI/g7ltvaSaj5jMA1pq4H4rF2lfj9UAiNv7qYSucevlOawMB&#10;gzCI4DoO/FIFqVwW2lqUx8Ywkm+Al8lBjjeFj//UMA4pOGr+aOyfZ+IpPQMud2zfZY44cpVPijK2&#10;XiIka0EMaO5ozs+eP7O4a1cfrCEUS1WADCKtEOowNuKthcfu2rr94+87/yP/71Mf/czIv3qeH6EM&#10;rgGM1b8A4LaDu4Kf/Pd9OA4Bp7/45UAcoYzUvx7Jg+MvattuQirtso3b+tlNt9/Ht+/eCy/vsSNW&#10;rsCCOfPoQF8v7dvfywORSgEyZck2EPE2Fdnplqn5DqstaGptXdTU1nGMm82znu07MGfmFLzk7NPg&#10;pjIojAzANdEjAvN65oBzRL4PrkIpBaStK4NwEPT4G8QyGESxnthEqZtowgfRUpxPKI4JDA8Nolar&#10;gXEWZy4IYDAAj1AcC+C7aaQzqTitKxmyHlcLZs/8xVve+L6R29bf+ITP8cQgBdmJOwmorhdWfx6N&#10;b+DEGIuV9hOeGC0tzfCDACnPu/uKKy5/x9r77vuQ71deOjRUTDEw8Hwm1vkzGrVaBal0GtpYrFq5&#10;DNOmdeH2u9dh554B+EEEMuMzBvGUNJ8ItOKH0LjdcrwHuV6StgTisS+orfsIcs7AhUBshq6QdTmW&#10;LJiF+fNmQboCYRRARYqCiG5xvPz5F33tvAcWLDvmKRVcAYcwwNqydi3e9N6P4NcXfXMuOGfWmPiG&#10;MC64x1kkHGcw29R88Dt7GjE8OIC1Ow9g1ZLFs6PKGLyZU+HXwtiTzfNi7znLepUPX8rk6etQksmk&#10;0TewTTfm2/YzIcEEh+u6kMKB1dTiV/2ucrHy0GNtp1YpQkrZZrTqFlzGqgSi3mNUn2qzRNCwALN4&#10;ZAIr/l1CdWNhU7/BARYGulaDdBxEUYThoSG4XNSf9Opee2ColMtobGmGKxB7udn4hieEYHv3780F&#10;YegLLjJGG2hm6h6AEo4j0gvnLx46sHfUVFVNMMYQhmFdadtCgaC0lmOjQ6+8+bo/rr/kiiu/cfQJ&#10;q+0LXnDmZF+2w47MglOACSEN/KMpNwNAASgDGAKw8w3Lpt39sauuxQW3d+KE8C9npFPp31sg29/b&#10;jzSAGa9chL37e1EtDCKVF2CMJqYz42IxsGTOzKGjVi39EVHYb7QRnCHDGc9pxT2jjcMFy1qilNKK&#10;G6MdQ8aFJddY4yitGIzmRltuLHEmeKqnvzx/U6GQIxCk4HBkPE3IuQCXgDUKRC4c6YHDoq29tffo&#10;059z5+zFC+F1PnEJGqUNfIArrR1bDyDHH2xsXdKEYoHZ0HE843rOE95HApBOpUBE2Lljx7qTTjn1&#10;vbffctOmaqXwjv6B4hRjgFwuDSkIjBlYq5FKZxCpCK2tLTjrBadi+/adWPvQNvQOFKEN6srv/2yg&#10;8+GhIMbGHwxiu2LOCdYAwlo05lKYPW8mFi6cg1xDBqFfQ7Wi4EfWGJI3ZHKtH3z769/84DW334sT&#10;Tzhqsk/j/+GQBVjlUgHr7rhHWqvnEpkJc2eyE7o+NddLD0vn8TU3Hi7s2LINP/zE1+X9m/7a2dHd&#10;BemmwMMapJQQQo439xZXLXu13tX/+8le7mHFf776jfjp9y8EkRhyRSycB8HA40Z3NjI4yAqFwmNu&#10;JwxCIMVbjdVZXn9CFkxMPPHHQda4ijgmzIbHp+SMITBuQRQBiI2nuZRQfg3WpsGZhQpqcDI5MCHB&#10;eSxnwDnDcGEEPJ+GFByWGdi6DQ2XHMVyOTvY3z8yrXtqq44UDBQAQDoMAkIumD9XXn/N9TWjo3wU&#10;BVBK1/siCV7Ki/uBrEr1De5//X+9+uVX9mzZtHNnuYy5+fxkX7oEAD/ZsB8/mbkE3/n6hahIZ2PW&#10;lT+ojI2uSTHdNmfezNmO56b27NoJE5ZB+YZ4EJOLiewnFxJTZs7a+Pr3f/yzQ737qh3dDwtw/k0z&#10;O/+b1+NfLP4wMwZoEGTz//t/H/sd37LjKEsKjnTqEh2xnpkrOZy0RKQsJJdgsBgYGe3+/s9/+42W&#10;runf5TfefSMRjUYEeI+z3zRSBjt2DaeVUk1U7+eJH9ptrBUGij/HRm/1jS24XpLB+lcZL+Hdfffd&#10;Q295x3u+dOklF28c6Dvwwb6BsaPyVV80NWaQ8gSIBCz5cF0XrhNnShcuXID582ZhV89+bNmxD32D&#10;BVSqPpSOhy7qCszxtHO9teLhloS6TIm1YCBkPBcdbU2YP3s6pk2fAuEwaBWhVi2hWlMoVsJBpdmP&#10;cw1t33nt69+874671+G4Y46Y7NP3dzlkAVbN91Eq+YJg3XoiF6butQZjwMBK0nFGnmkio5l0GjoY&#10;yRhjuoSbBhcO0vlsfXqqLiVJ2P/Qlh9ixpz5k73cwwrGGH7yvW8AQHyyOQcTAo7rQJkQxeIo/Fr1&#10;MbdT9ctI51JziCg73qAppYDS482Y9YGr+vDChBRH3UMQiIU3iXNYMnBJwiEOQwQd1CAYB1E5Fgxl&#10;AMXmdWCMIapWURkehQCDshYkGISM+xa0NqltW3eomTOmKw3laBXGQp4gGCnQ3tWey+e8WqFSzltb&#10;15eqG1ILLpHyAC/toFzxF4/0jXz4rLNe+7E3P+/Mvn/FQijh38c7znsPbvvjxQdOO+G//t9ll/wm&#10;23jksuaVq1efs3/fgVfs6dmxhDHmxeUVC8kf4SDAOQrFUnZfzzanWC4/apuPuL7xr+rHYN3O/eie&#10;1c19P7BcCLg2nu6Kf6Y4PNeF6zhgkiNUPozW4GQQ6UgO7dt2+nDv7mPHBg48dNtN13137qLFVxJR&#10;MTBAWv7zz1nvgQEAw6lKuZKd6K8igmAMrpeacEAgotF3vOddwdc+/7HJvlxPe4455hiUSqXo3e99&#10;3x8uu/TSdRs3PvSa0cLIObVadUFjPidy+TRSqfjBUSkDz0uBcQPP9bBoyXzMXzAXhUIRvX2D6O0d&#10;wtDIGKp+FEssWAOl40EXx5VI1yfqGzIeOtrb0N7Wgra2ZqQzHogMtFGIIgs/UCiWav7gcOnGai38&#10;BnfyNw0O90QEPGWDK+AQBVi7duzAtvUPQAjZwYWYa3V9kqMuEAgGCMFHpXSKz7RBubKOEBmVWbBk&#10;bnM2nY5HTy3VJyfk+GT6Xs4kjj0+USE+lFxx5eUY3LMF0sulQPE9RABwpYR1FJQOwfhjl2WVilCt&#10;VFIaihsYMMEhHAENAnQsIFl/kJ8we55Qw6JYp4GITWhC6XF9OFZv1gWDriucE2kwHqt5s7pJcKVU&#10;QSqVqvclxGKVcS8DF7t37UkZSz5jcIgAwxigNcgYpLPp9OzZswu79/cSYONuiHovRLlaRj6bg1IG&#10;gQocd2z0NQ+uu08c+7yzPgdg55U33EVnnXbsZF/ChDonvujVQBwIle689ZbS4iVLLrj0sj9cMjTQ&#10;+90U6AXWGoSRhiMQf+Z4nOmp1qpdmzdu7DBkC//qvgeqEc541n/gvP9+9/GFYnGedBiMBlKeFyt+&#10;y3iCTAgZN8drjVyOqc62tu39g/1NSttOskG2b++m4/r2bV/es2X9m/Zu2/6blUcd83siGqiFGtnU&#10;3y/t7di8BU3NLQuioDaF1U3QCQRHAtJx6lZJHIDEA0To+fUvJvtSHRY0NDQAAO677/6e5zz/hZ/9&#10;6UXf/c1g34FzBkdK5xTL5fktLY0yl83C8wCQD60VtPIgpQDnQDqbwcJF87F48UIYFcD3IwRBAGMs&#10;DIm6PJFBOpWKZWhk3NRqrYVSEWp+BdrEgxvlahgMDY3dNzQ48qP+gdHLFy7qLvzpTzdh07Z7J/s0&#10;PSaHLIM1OjIEIWROq6g11rwBQASjI0C44MIdSucaazr0J/uYn1T2794HrU3jtDltTV4mHTuWg0Hw&#10;WAOEETSBEpPSfwPVUgU9d/03FpzyzW4wAhkDQqwiLoQDY2IvuMfCao1atQqjYnPh8elPSXFFxZgI&#10;xMSED9vDnbn1qAsP944ABEMWZCJwXg/E6gJ6URg/j0shYy+7ulaMMhouWQgm64onDGQZOAcGh0bS&#10;Y2OlclM+0xBb7hC01TBGQ8BNLVyyWN506x2KMebycSHPuDMZxXI5noDkDKVS2d27d+dr9+zvnfei&#10;267/wJ/+8ue7f/nTn+NVr3/tZF/GhL/huJNOxq233mbf9pZz9778rOdfawU9HwCz1sCRsQ+g4BzG&#10;GBTLpfa9+/cvGBwY2Pav7IuI8OWf/Amf/trnVlxz2W/+d3D3plYhAQUGRRoZ6dV9fWJV79APkZEC&#10;rVnnzpc+99TXbd+1I7N1x97ThsYKLy3U/CON1Y0jA3uede/I0PFbNz/4+jtuveGio0846UoiGgwj&#10;TalH9FANVxUWd83Hhz7z8WOiWrUBwMSDSyblQgoGkI2DLC6KqxnDXXcc5FxFwqNYs+ZIADD33vfA&#10;lmnTZ372j3+45Nc92zef2tc38jLPKx7Z1NTQ0tDQwDJpDq19cB6XqRljEFLFsh31UdRMLlvPnPK6&#10;TpuJBXl1BB1oKK0Bintbg0jZQrE6MDpavGGwf+iyvXv23XL9bXeNTO3owBV/vmayT8vj5pAEWLPn&#10;zcMPv/4FCC6IC0NgBGt0fdoq7hkRnA+c+PwXh3f8+bLJPuYnlaBaAgNrDvxahoigtQKTzniqA8RY&#10;jRiGIJ5ZBthPBlpHWPTsn2SNqcy3eFi4LrZZYXAdB6H9xxmssbKPL1/wPcxbvDJ92zUXL1PFMkwY&#10;WzoAiJ/WBIcxHNxoMGbAeV1RfcJooq79Mt6GgId9BxnjEBOv46nDWB2ZQ7E4E5ZOpeGH6hE6V7Ga&#10;5/g0Vc0Pcnt37y23rF5GxmhW97WEJYuo5rPpM6eLTDZdLlaqrZjItDEIxgFuYQ2BDMGPFEyhwEmN&#10;nIjyyOuJ6N6LvnbBM6ue/zTipJNOxPOedTy4cLZbCnytdcZqjUzai2dQ61IGlUo1deBA75pPfu6L&#10;fxoe7EdbR9cT2s/Vd27Es046quuKi3/95d0P3rFcV0cwraujOhpaWa1WPT8IJqa9tFFwyKKzvWV4&#10;7tQpF3zly9/cfemfLkNm2uJNV/z46z+/5tpbVlfD4HWVIHieinTXSP+eo8eG+1cd2LvrrevXr7/0&#10;uONO+B0R9QSRprTnoH+0hMHSLucD/++TR9Zq5bgCX/95bc5n4dYzWNpYbS099OWPvRtTp8+c7Etz&#10;WHLUmtUAYIrF0raGhvz2n/74ot/07NiyenCo8ILR0dLqXD6/PJtNt2YyKeZIGTsbhPHvIq1j5fV4&#10;ypPXrcDiQCo2hbfQxlg/iMphoHqrtWD96Fjx1v179926YeOWLd1TO8Nb7nrgadm2cOhkGixBuDIr&#10;OBytI5AKYbUBiCClgJRy6J1nHmPffP7HJ/uYn1Qam3LIZnNTm1vy2dAPYQzBkXUdkDjbMWasHZjs&#10;dR6OaB1BCjkDRIsNESwYzPiQH6eooSHrVyr/+PvLtQgP3nAV9jx017NL5dH/KtcqqNSqCI2BMDZW&#10;GOYcjqhrvxABbNw3MFZkp3qf8LgsNtXbhsEYOAmAxfKb46PnhixcIaB4ALKEMAzBiE+MoE1oywH1&#10;plHr7Nixw6xasyIAKE0UNzdbS7BGoaGlqWHm9Omj6zZubp1owgePVeg5wImgycBYDc4kFBlIJ3Xy&#10;+971nmV7enoe6h0bwdTm1sm+lAl/h2xDExwvvdX65V4GzANZpD0XjhRQlmAYoVoL0N/Xf9o9d9z2&#10;9bX33194Itu/s2cAs2Z3ZC/6yo8/+tCdf31OdewAprbke150+nEfunNLX3v/gb3vqdT8+UEUCEMM&#10;KUdiXseU/fNmdn3wfZ/+xJ9Pu+4GZKcvGd9c6dqLv3vTjJnT77jij9eu6Nm3/xWFcvnFQRjMGRnY&#10;dWRpbHjVvu1b3njXbTddvPq4E39LRNt/9aeb7ZbN6UXDffuPCSIfdb1aCFh0tGQhHQ/KWGiNIpdO&#10;T765EzOmT38ih5jwBGlsnEgkFi666Bc3rF5z7I2/vfg7+YGhsaV8ePQ4x5GzG/LZKbl8tsN1vQZH&#10;iiznIs2EIwEg0sZashEDVZWxBWOoz6/5u8ul8paR0bHNfQf6dm3dtGVo1qzp6pqb7wQA7Nx7YLIP&#10;+1/mkAVYY2NjaG1tW0QONRlLcZbGxE/rjAsQF3tPePZZmDbzHz9h3H/fXeMSGSACjlzz9O8BaW5v&#10;gXRSUzK5rAyjALAGXHAIFivZgvEiMSpJmdjkHEquuuYv2L9zPXim4XijoylWaxit41Ys4uCc78vm&#10;cj3uP9Eem97RgCAsIp3qmF2pqFYdVRDpWC3aN7EHGhMibvRlLC5ZMB6b/8IByIDXBRDHNWA4AyyL&#10;xUl53cePT0RdcZpLW41xETkVKgjHjUUfjQBRPVQbn+8CY7t378vVqmHV4TJtrQWXcTZMOC644Nll&#10;S5cMrX9oo1KAE/fdPzzlCAZwxA33URihIeshsMGS9eseOO+UU5//3i9++JPlxzzZCZPC/MVLEWrW&#10;N9AzttlYNo8zQj7roimfxuCYDwhAaY3Bof4VN1331+Wjo6O3Pt5tbxrxsbglxb/ziz+9a+3t155b&#10;GOhhHQ3e0LGrln/oFR/4398REfv+pz5yTf/QvhNlyj1q94HK6X29vUumTOu+6n1f+c4lY3s20JEv&#10;ec2jtnnGq98OANG2u266b/6SFQ/8/Iff+v7W7Ttf1js8fE6xVFt6YPfWBQO9ez+1Y9u2N9x3z12X&#10;H3HkCfesu2/t2cN9+6crrcG4BMCQcgS6OlpAdeucSGGP0ny74z0+O6CEQ8Ob3/waIP5NVQJwpxD8&#10;TmMsjj1qpbN4ycJUW0tLKp1JZ9xUKiW4U//dY00QhlGl5Nf6+vtqmzZtq61f/5B6pB8GAGzZs3+y&#10;D++QcEju6qODffjeVz8DHWUaCcyJC7ESDBpSchC4FYwPOq6LI1as/ofbqU+/MMYgiDBpnge33ng9&#10;AAYhuBCcGQLh2BNPecLbue63v8Q3vv15LF9y1JRs03RoGzdES+kA9QCLMwymXK/mJiKjh5TdO3cA&#10;LN/CouAcmNhg1BgDayzIEjzHWXfyCccPjowV/uE2LADHc5DNZYcK5ZRy0zknRww6UtBKI/ADEABH&#10;SkhHgtc1rCwHCCL2IKyLhY4/ObC68fF4iFNPZ9V7FuM/Gy+DPGxHEvdUqXGLCTY+VR/3NxQLxdxg&#10;/8Dw9BlTY2VtWDDidTNqxuctmOe5juuHUeg8rDRfn38cL1HGJtKwNu6tKRYLL7vnrlv/eONfr/vD&#10;FZf/AS9+yUsn+5Im/A3z5i/Am889t/ZfL3vhA0rrF1lLkFKis70RA6PVun8bR6XqNw6NjP7Hl75+&#10;4R3nvuvdZu68Bf90u2Mh4XkvfD3e+vbXP/+Oa/70gf6d6922jKweuWThx9/7lR/9/swXngHGGBHR&#10;LgC7GGO/eMNr33yuJvrBgYHBORvvvj0zNjb2D8dzFxx7CgDYWnl0ezrX/KVrfvXDn65d++Bzd+7b&#10;f06hUDl+eO+O2YMHdr9v7R23G79c4mFlDON+4CBCcz6F9o5WaEuwJBGq6N6GrgWjKV6b7EvyjMbU&#10;RUbvuvdBdde9D45ruj1ODs9uhEPizTI8OIgPf+HbvLljysJMQ0Osc0EP+w+RMYHgbNDz/rkGVn3A&#10;iQDoyS63xgkH8ixZRvaxJ83+HiPFEv7rJRexWXOnd7tOrG+UzuXHp/mBeLy4N+00B9Y85qR0wuPk&#10;q1/9OvYOzmRBdfh1Kqo+y5CFVipucicLwKi051338Y9+Ilq6bOk/3M76Qi86p0xFEPoPAXxIcAec&#10;SwjhIJ3OorEhj0w6FetYKR+1oBp7c4UGZOIxwDjoin8OeD1jVG/znAiybD2wiju3bP0vcDxaWNFA&#10;WQNtYzd5XQ8YjbEIo8jbvHFzKIQMYS2spro6d2wn0jG1K93Z2V6auEnh4SojYwycxeVqwRiq1QCR&#10;r1CtVRtHi8Nv/thXvjSvp3ek+eLL/9j851tuTQ0T4cHex+0PnfBv5E1vfjOefcIaZLINtyhjxyJt&#10;YQ3Q2dYIKR+2lFFhhH379r7o61/+wvzfXPzPp+yICL/49Z/wsY99YMWd1/zpC3s33N2WEyw6YuH8&#10;r/7Ph87/yf2//4Gdd/orAIz3DTKcf/6HMWPOnB3Cdf2aX51/603XTll73x2Puf5MvgWMMXref507&#10;kNHRz9/ztreec+rxR/3n4jnTfp5z0Vcq9opabZRFWoFzWe+dNJg5tRmpbB7GEkKlfK3NX3evvVrP&#10;nrvgMfeZkPBkckgyWJXCGB666y6nWi7NjnQNjPH6hFSs4s4EVYUnBpnzz6OmlauOmezzAQA46dTT&#10;cesN15KxOKhHImMJheBWL9eQn2qhwJlGFGl4aTf2XwKBLA33HbjbTp29+mB2lVDnmtvW46qffB7d&#10;c2vHSm7fwxhzldIIowjWGBij4Uqxo3tq1+1nvugFmLN4zT/c1srmbrzttW8AA3qDMNrlptypUmTg&#10;VwMYa2HA4QgBBy54/bOuFUGFIXSgEIGBMQkmOSTnkEzENcK6fQQxiqdmbGz0O64IHwvz8fooMwOs&#10;iH0IGYGzuvbWeNM8IxiC2LBle/bUM04tAazdGBMPlojYA9RNu7nFi+ZX9vb3EbecGWNgiU24LMQp&#10;43pAZiyMVTDGYrRUeHbf9p1/bO3orBSH+sl1xO57rruuJ4o0fei//ye2UyHAQCAKgr7+A70bA6Uj&#10;10ux7inTVHt7x75Zi5cOve7lzw4rmpB3Eq/NQwljDB/50AcB7jy0f3thgzb2JCKNxnwGHc059A6X&#10;YVmsnzY2Njpzx7atb/rWD3/6kTPPOjNasfrv/6696pYNOO7449ov+cH3P7/9wVuXe9zHygXzf/ry&#10;l7z4S1f9+frwzHd95P98z3HHnwTG+N6ND9wz6EeV6TU/XLP2vnt3PF49tfG/Q1/7YYV08a/v/Phn&#10;bvj+d75/9jVXX/3jIb83g7iVAgyElMOxYPa0Cb25MLI7pJu5t23qbKxctWqyL0lCwqM4JAHWnl27&#10;UKtqlAsjTMp674fjxs29jENIb0y47qjA02cK4KTTzjjobWhr4KVlhphps3VPOib4hPJxvdSzL9Mw&#10;BV3PMAPsfwcXX/IH3HXNRZh/xLHHkqp+2xF8llYalUoVgYoQWQMGso35/KXnvu+jOx+692bgI5//&#10;p9vs7p4CTvD3HNhTEq6A62TBmUSoAyhtwIyt+xEySC7hpSXA8pBGx+a7SiGKQuhIQRmA6maogjHQ&#10;uNkpAMs5LIudD2zdYioOwuv6WTy2SLYE8HEPr/EoizGMjIw2jY6Mldpam2B0BGs4SDiAZWBgzsJl&#10;S/TNd9zlG4uMNgraxusmS7AUm/qS5QCLddqM0aCq727asG7RrDnzkWloBCd7VCabBmcMKgygTQQ/&#10;UohqEQK/ZhAFgdDKhv4Y21sY1Hs3sQP33HL9A1f+8se/Xrho4a0AKooIzmSnpw8jXvma12DZsuXD&#10;b3zlSy83xh5vLBOcDKZNbcOBoWL82bEWfqTY8MjIWy/63rfvPv9d7/qdX6shnXl0z9K6vQXMmd6Y&#10;//pXfvLp++689vkmGMXRS+dcc85/nvHpgYGdlTPf9Zm/u4a5Cxdi/uI5fX/43a83j/aNziwVKyde&#10;fNUNl/zvji1P6FgYY3hwbwGAQ30ld77WwjPWgHEJW5+MnNHZhM6udoARLHEi8GuOfvbZB0YPbJ3s&#10;S5GQ8H84qABr5/Zt6AMwcu/tyOadlsIYnyrrT6mMS3ApwOKySkGKVPWZJjJK1sBxRB5MNesorFtZ&#10;cBhlYIUFA9Ng6AUYlh2RZLAeL5s2rHvUe0bA5j0DmDZnMS8VB04iXf2mYLTcGoJWBioI6g3uFp6U&#10;a+fOmvmrb33uw/ZdH/nCY+5r1apVeOF/nB2defrpPY50Y10XycGZhCMEmLHgkY4tIMBgjQE4g+UC&#10;jifQ4HkgysIYC20MtDYw1sBqDaMsdBjCUKx5xWXct2WshSWDTN0fTBtT9+uK5Rds3bCXx9krMAIi&#10;35e7d+2udHYeabQiYayFMBZGaYAxNn3W9FxDLheMFSsZYg+XqOOyPAev162JC3AW91MYY9BzYBdG&#10;SmNoaWpHxvXgZDy4qTTIGliKoKwB0wCsEdaaLDMGzBj4ysAo3RQqvZRGcWZhbPD3r3vjWz53xIo1&#10;u666+mq88PnPn+yP0WHBsmXL8c63vBHZXMNfx/p37s1FarYrBdqb82jIplCqRTAmDuSHhkfzD659&#10;4GNXXHvdhkt/+5stj8ww9YzUMLsl7Xz/4qvPv+eGa94UjvbxlXOn3/2cZ538vvvvuP/AuV/+KfC2&#10;vx9gdc3oRl6y2tvfcf79A/t3Pq9YKi7du+He/Mhg3xMakNhZJfzP2z+Eo086/tm7tzz4br82Kmi8&#10;mE6EtORYsWgW3HQWhhiUxi5t6dd//e23zPkf+9/JvhQJCf+Hg85gTQWwqf8A8o1NbW7a64a1AIun&#10;PbgQEI4Dw9Gba2uvRtXSZB/vk4olAyFlkzEmb4wGEN/IyCjAuuCMhUQYZDzRwHoiLF66YuL1W9/x&#10;AVQrvlh+xLx5I327XiNY9DrG7TQVxT1KtaoPbQgqMuDWDnV0NH/lFW85f+vA/m2Pq3yxeNESHLt8&#10;he3q6NyadlPQOkTEAEZxRinWdnHAyMZZoPhZG4ZiGYdx93gpJbiQcByKm9ABwKAeeGkYraCUgh8o&#10;aKvr25XggoEbXZ9EjAMshvokYH3SkEBQRrubNmx2jz52TcgYzwD1PiuyUGGATC6bmdLVWRouFOPe&#10;esQlwfF+QFOvRjLOwCFBiPu7okhjZKyAajVExkvBSTuwFAdmjhAQgtWb9hmsjYNDsiZWqDeAthZk&#10;dLMy0ev796LhtFNO+OAHzjt/91i5hOZ8w2R/lA4LXvjil2P1cadt+Z93v/qKUtU/z5USmbSLudPb&#10;8MCmvbAstkcyjGPnjp4V1/3l2k+97o1veuuNN9xQAIDR0OKEFWfjU1/975feevWV7xvcs8FZOrNj&#10;x6knHnPedTfdsuWLF3ztn/6sdDV4OPcN78GsmXM37N78kKnU/IUbNm6eHkVq0+M9BiLCJ75xMY55&#10;zqmz1t963aeG+3s6fD8AYzz2VWQMs7rymDN7CggchrgNAvV7nutaP6Wp5WmpkZRw+HNQAdbc+QvQ&#10;s30bNm7ehlQ6xaZNa+Oe60BKAUsEIV1wwWGJhl70nOepK/74u8k+3icVaww4Y20cLEs2zl4xziFd&#10;AcdzwIARAL08+eXwhDj/CxfDNC1Cvu/a3NzuptWuyL/Y4cGLuRGzrQp4FAWwxqAWhojCEIFfAxkd&#10;NeXS3zvn7Jf9YfWqFeic9vgaYueuWIqXPvvZyGSyu9KO61etTtdbl+JnCTs+lVefy6O4r4oYqwu5&#10;c4i6jAPqZQ6yIn7NCEIKuOSAkwvAoKIsKtUKgloV5VIFrudAOA4453VVLVvvP2FxyRmoG6gCg339&#10;Gb8WVBzJMzTeIM8lGAM8N+UtXrK4/NDGjYox5nBLdbmGOGiDpXoBnx4xhBH7jRmjoU0ZSvvggYQy&#10;BA6KpUY4qwdlcbO+tqZuxMvjzJiQEJxgtS8KI+Lle3fsHHzfee/9wLcu+Gow2Z+jw4Xnv+AFeOmZ&#10;z1ELFy/72eDeLWe4orqkLcUxe0Yn+oeK6BuuwDIGwwXKtSrWrXvgpT+7yGz+6Ge+8Nk/XXml/vXv&#10;rseXfvS5lX/65c8+tXvDnY3TW7P9Jx6z5gPn/PcX7yr37QSbMvef7p8zhh/9+BJI6dwn3dTeQqk8&#10;ff+BA4v27d37uAOsC398JRbMXzDl1j9fccHo/h3HViuleNbVxp/trMuxetkcSC8NYyxqgd0TKvwq&#10;7NuuX/beTwOvPXeyL0NCwv/hoDNY06dNwcjIEObMmTc1CPy0lIDDYjVhxlis22PpwGc/eh6WHXX8&#10;ZB/vkwpnFkKILmusF/eiOYCIbzrS8UBgFYCXeaLi/igGCwHaGz2sfWAnv++B21ODY31NCEKPacrw&#10;tJjt0e52O9azgNJmTcp1Vmez2ZZsPo9KtYYo8qEijWrgIwgj6DACjFXN+cyvT37W8d+94947g5e9&#10;9vwntJ5MYxZSyD1coMyZSBOTADQs2djQvB5xEehRuleoW9cQxksxdeX2OL6qTwjGfVCNXmqbK8L7&#10;B4rBmpTIz1XpNA9DjSCooVqrgRjgSQ5HOrCMgRGrW/PEhrtghLFSMbt/377+ufPnklYRIxCEcMF4&#10;LEi6aOniXMPVOb8WBA6siUuTRHDYw3INhgBDNi6FAoinG+OgS2kNqxSovm89PpbIGMb78VldKd6y&#10;2JCXcwspHHAuEAU+L48On3XXzTf+YGx07KHJ/pwdLjDGcOUVV+JFZ71o3evPOesHtSD6UhgqN5f1&#10;sGLJXIzesQGKCDAaQgqUywVn04b73/OW171y98W/vexnV9y6Nf/HX1/8iQ13Xb+oJUXFo5Yt/PAb&#10;Pvm1K8849VTkHyO4GmfFmlWYNW9B31//fGXPUO+O2fv37Vn0ma9/D7o8Cplv+YffR0T44nd/i2xL&#10;85Q7rrv6a8P7t72sWhmJ+wPrgb7DOZbO7sS0aV2IlIWyxtR889t5K05Z7xf70ZxLNAQTnpoc9CdT&#10;pnKxMjloLgdyXIjYjw2xBgSTgqRw97dPmYaXvuScyT7eJ42brrkcPTs2AQJTyYIzxE9iHAyM87j8&#10;w3hRup4v+DN3uup7P1+H/WYF2oOfpVxumgXZab//5Y/mCE/OyWazC1wWdrdlnRnWs54OgpSKgmZL&#10;zFUmZJZbcJ5FWqShAVSqZdRqFdSqPoJQQysFAauas5lfHbvmqI/ed8vtfed97jvAEwyw3HQWnPPA&#10;MhsxwWJhUQgwis2b7USw9LDhsx03tiEOojjoYo/Qu4p/QuxEs3qkzZ3f/vwn3vKt7/50Yf/A8CsH&#10;C+UXl7maq1JpL2NC1IIAoe/DVwHAORzhgol40pDV002Rst6WLdvZ/IULFAiusQRGBg53obVF25Su&#10;dHNzW7m8f39DPJVlwGycjYo9xDg4AyQBxjAoY2OLi/H+MrKwQF2bi+oN++N99vVMFqtrdXEBJ7bI&#10;guQCYATNLCzpKVFQW1ErF5MA6xBy1ovPwgff906au/iI3+7euvZ51Zp6XiZt0dKYwfyZHdjY0w/i&#10;Ih484g5UGDRXxga+9J9nnbn64gs/075325bnNYgIx6454icf/PZ3L77rDz+h4172xse9/67ObrRn&#10;WPXt575v7YDG6WOj5dVE5G598J7oH33PfT0hznzlW3HsiadNv+2vf/paoXfny2qlQWYo9gy1FPuG&#10;Tm/1cNTqeYCQIBKo+PZ+DeeH99/yR/3BT35psk99QsI/5KADrNHe/fjxb65iX/zYB2dKT4BzEU+W&#10;10tiXDqBcLx9eIYFEZEyGBrehunTV08xXEB66djChMYF2RjA+Z5MU3PVRod/tSTV/Db84H+7cc0N&#10;o+LEZy1uakinOv2wNMuWr++cwW5cISSfJzifyxnvtMI2VsqjojI2EEsRWA2yBlopaB07shNZGDJw&#10;hINSqYK9+/oQVoqQjouqHwHGQMCONDdkfn7yScd+Zd39dxw473Pf/Zd6NTra2kHWDlUrpd0RV9PG&#10;JRUAqgcfDxvZxNET1QXmHpZCgK1nm+oBFY1nuBAHSAICHUeeoZ73gv71q1cu3fyzi378g80795y+&#10;p2/krGKA4yV32oyXRhhVUan6qPlVCCnhuQ6EI8AZA4HzHVu2i/B50RjAOo3R4BwwLPZMTGczuXnz&#10;55V3791HhhGzDLDg8aQZLASzdXUuAelKOBjv06r3alHcPzZuyAoAQggIIcAFi1/zuCQ6ntUiW1ev&#10;R924WhtZ8Sud9919N373u0tw9tmvmOyP5mHDf77qDTj7jGP6XvQfr7mgUhtZlq0F0xobHMyfMxVD&#10;Y0UMFiIwZsAYEJIDh6HdBqPvHhrYDaZ9rF6x/NaXn/3Sb9z4y5/q0179rie07+mdOZzz8lcjlU3d&#10;Cs7PKxSLiy7/+Y9ajLV/VzTt6tu34MjZLlt5xJoTt95/5xdKw3uOr5aH4g8W47CkAQY0ewwnHbUI&#10;2XwjDAQCRaUwMt/80/c/tvP93/lL0nuV8JTmoAOsWrUK2TfkwdolYU0hnXLjnhAW96GAC59xPiId&#10;52B39ZTigbUPPur96lUrH/Xe90Mcdfw7eN++u9rihn8JMIag5iOVzYDFDvTDt//m5/r4lx9eN5kf&#10;XHQJlHV4Q1blTBjkg8Cfnkk7c3UYLn3OaY0z0jm+0JWs20tlWog8x0QRBwOssVAmRBD5iKIaatUK&#10;jNZ1fSkNZRTACGQYlFYIgxoG1CBC30c648JNN2B0pIx0yjEuw32N+fQFp596ylV9B/r8d338e3jX&#10;x7/3Lx1Pc0MW+Uy6sm1nZYBzAcYkwMPYdgd4RG6qXiYk9rDzTZzOigMtZuqpqzhIGS+rAYBw45Ds&#10;wFgNJ8xdo/vvvGr3F5734h99+gPv/c096zYev39w7P0jFXu6SKWF67io1QIEQYTQ9+FaDtdxQUxi&#10;cHikdXBwsNTV2Q6yVBdojH0JyRpnydJF5qabbgksmTREvaBp68fAeCzEygDBODxPInYQ43HZ0wKO&#10;E/eEWYu6XhdiCQke/y2L2FDbEmC0gVWxen5cjmRQHBgZK55+wimn//gn3/ru2GR/Vg8n1qxZg19d&#10;/AssWnHkLRd9/TPfGi0FH3e9VCafS2PN8nm4/b4tKIcGWhN8AIJ7yEiLbMZBxnXQvXjx9qYjnlP+&#10;yA/ejserYfVIZi9cAC7EesvZnnKtMvW+B+6dWqvV+h+5LSLCf3/uu9i2fUvjn/9w6RuH9u86v1oa&#10;mObXirHyvAWUisvvGUE4YfUsTJ3WFU8NWqbKFf87yqQvfdHbP4tnP/e5k33KExL+KQcdYO3cvg2j&#10;o1VmTeTkcylwAnQQQHppuNIFYEuc0whjz6w+I8YYCsPbU0SYGt+EGHw/RKlUQjafj0srhMElJz4L&#10;+BeV4iebd573aQz2++yo1VOyUpl8Op/uzqT57HQ6XMK4mclhFxjPtKWk6BAub2ApT8T1JcDYoF5S&#10;kvEghCWoMEAQKlQqVdRKFVTLBZA2sAxQQYAoCiCFACMGP/ABMLieA+IEDQd9u/aqhlx6R1u+44+z&#10;ursvesuHv7Cj54Eb6djnHlxpuqGpGe84///pd731TfuprnjO6vpTVG9cf9iEOQ6uJjJc48Y0E+/H&#10;/6k3xxMHwUB48Q2oqTUPAOg67oUAgFef9z+VN+Vbr/3u5/579+333PPl4UL5zJFSlUvHQVZKaG2g&#10;ohBBEIEJAxUpZ/fOPdXuqd1WmZBbIoi6xIPWms2aNyvb0JipjhTKaQEOcJoIBlFXdY/LfRyOK5BO&#10;OeDMg7UMgnOk0i64I6ANgzUAyMLCAtYANhYp1dbGQTFisV2tDYhUvVxqoILaSh7WphhjkwDrEPPK&#10;V70aH/nQ+9XCFUf/YMP9ty0dLVRe7UnO2lsbcNzqebj9/u2ohPGUZwUAsimkHAYmLO67f+1rhi/4&#10;9MJXvfylF+3Ze+AqAENPJNAaKxbRMW3+fktYF0TRy4ZHxpbu3bv7ASAOrP7n6xfjspvX5Uzkn3j3&#10;9X9+W608+nxVLbpBWAN4/DMSRQrWElLS4uSVM7B82WJoElCKdKXm/3Cgf/SLrivC8774rck+1QkJ&#10;j8lBB1i7tmzF7t29zM0RE44ACHCdFIScGF0fk9Iti8OskftvM1Z/SxSEMMZmQNQ2Xl7x/RoEj0f2&#10;wZhlnO0TroNTn/OCyT6cf8p/vP4rONDvsReeIlO5lGnyXN6dSaemCpctdcBmMtAiFVQ7pCM6AZOH&#10;qTgqsvUgpB48Wg/c9ep9PgIWDKau8aSVhQpDhGGASrkMv1aFUj6sJfhKA9BwPQeudOArjcjXUOQh&#10;CEKU+gcR+X6YS3mbGzKpS6a0Nf7+9FNP3HXvrddpAJh75GkHffwr1xyD17zyJSDSWzmzEPWpOQ5A&#10;kYGBAZ+wbh4Prli9z93Wm97rG6PxBqyHDXMIgJTxz0cum3vUvkW+Ff5oL6a3TN32iU+d//82blpP&#10;jU3ZF/UPlflQoQQuBVIiDaMNlNYIVeA8uHatPO7E42oE5Kypm4tzCSKgoaEx3z116vDI6JbYXpXG&#10;u9OpXuSUceBbV8/mjMESj7W3GENkqa77FcsyxBLzBLIWRHHjvDEEbQ0ipaAjDa01iDQAAjOEjAvR&#10;1NTItZo0u9HDFsYYLBFecOrxY89+/os+s2vzA03FcvWFTZzxKR1tOPloiVvv3YSxqqpfewubSiPl&#10;OKhUys7Wh+45oW/fzqM3rr/vwYt/+as/3PPAhr+OVKOtLRmnPL79f8Si5Uvwvre9ST3v9DMeCmtj&#10;LxsbKxx99S33/IIxhq99/7KGoG/v8X/eeP+5peLQGX5lJBeGNVilITiHthYqUrDWIudwnHjkPKxe&#10;uQgWEkGgMTxW+3WxMPqxdNorfuhzSXCV8PTgoAOsdC6LBYvnthWKB6a6ngfpeICIy4FxEy4bZkzU&#10;5GEWYD0WSgVgYI0g20JEMDbOXuRyeQguAUIEzgZgnzo9BN/89e1omDoHA2v/5OnCYKaxvWlaPpvr&#10;EhKLJGPzVRQsZLDdgmGKdGyWBDxGBKsUHI+BS16PpxhcT0C6HshxYACAOLTS0GEArYNYHwkEawwC&#10;30etHMsS1IIqfL+GsTsaulIAAEicSURBVOFhjA6PoFoLAEZgxGC1gTEmAFFktS4oFfVmsl6xpbH5&#10;DwvmTb/63He9ff+m9Q/aZ5/9VgDAh79xaM7t8SefjDe96j/hCmc0ZJHmjEmw2DvQsjhgshQ7CTLi&#10;db/Bh+t/8T1pXMwBYDQecNWDGgIExT+KUqb+z/7TLVPR27MeK+Ys3/au97zuv2t79rV2tDaeKKSD&#10;wdExaGXAhYQnBBxHoLd3f65UGC3n8g05a6jeZB87CXDBvWXLl0Xr1m9UBDjji6rn3mL7HsQSC8Yw&#10;1HwALKiXaSUQhognC8cb9gmCGAgWhmmQ1TCGoIyG8uNBA2MNGLNwBIMnOTIpsT/flB5S+vA0eJ1s&#10;OGPYs2cvTj1y7vZXvfndHxjt3w1tyy9sa+G8q6MZzz15JW68awP6Rqr1HkcOnXLhORIeOERx2Nm1&#10;cfSo/Ts2rFl/753vnzJj9sauaTPvaO2aevvarXt2TOvu6mvLumVC/NtrPOg6761vxCfOezeyjY09&#10;QaWAkWLp5P845zX/mc40zbvnhqueo8Pymiis5sLIRxQpAATOOQwRwiACWY3WrMApRy/AogWzYYgQ&#10;aY3hkfL123v2f6yxITP6iR81TfbpTUh43Bx0gOWHNTiO2+p6XhcXLpj0QNYCgscaPNI9MGfFSUHv&#10;1nsm+1ifVKzR4EK0MU4NpC2sseCMwXGc8SKRz5kYjuf2n1x+eXsBN7x3MY54w1elhyCTSrNOz5Ez&#10;rd45V+zvmd3djKW8uaXLzWSmM8byZE0asIwzgtUG1mgYIrgyBUemwLJ5QEgwioMHZQ200qiGIaJK&#10;DcZqkDGIQh+MMWhtUA1CFEYLKIyWMTY6ilKxhKBaQRRFUEEEpUJLTAcMiBijXga+QQi2KcXERiHY&#10;gZbmbIHzXF/37JnRSSc9JxgZ6LMLV57+bztnKTcFGNoumCgwwdp4Xecq9gxEvVQ2XvwbL/9RXdTT&#10;TmSqWF1iYbwqF+tOcfD6Q4mb/vuG6FPnLMem++/CkiOP3fKZD7z1c5u3bL7QlZjf2pBCoRRA6Vjh&#10;XUoJpVWu98CBvkVLmkgrzYSJp7GILLQxYsHChRnPcQI/ihyaWAcwPv9oLcEoAJZguAHx8dKmwXjj&#10;GD3CrFoBIDIgbkDWIgoUlNIwkQaDhSs5XNeFFLHwqo7YvupYaVTR4dWX+VRi5swZWL9+A8553lHb&#10;zjrnje8fGzpgPdd/kRCMN+SzeOGpR+HutVuxdfcAQhVroSklELkuLFwwR0DXSqy8fW3rnh0PnZzJ&#10;N52cbmgNU7nO4VQ2t9eR7lZLtJVLWf3oJz5fDWq+fdvb3i9e99b3zuvv3XuyMZoYd5YP7dv5CyGE&#10;6zmx3Y22Ki6pcxGL7CoDYy0YGczqyONZxy3A1KlTYLRBqBkK5eiukZHiexfMnb3nzttvAQo/n+xT&#10;m5DwuDnoAEuTBofgxMEsGQhYEAw4d8C4hBTO/nv++DNacfwpk32sTyrGaAghphNR1pp4HF8IVle+&#10;JoBjhHE+8O8UGZ1KhI9//tvw21p51qisUmMd1q9OEz2/n3fKWz7cbTGyNJXJdUtHTOeC2qy1aWMU&#10;c6QGFyIu6zAGKTmESAEZAcEluHBhGaCJoIIAKoygtQ8bRYCxYDzWsDFk4Ac+Kn4NUWgwNjyMSiVA&#10;pTiGUqmAyPfrTdCalLGR0mFBhapHEK1PS76NMbm+o62p0tmW2zd9Wtfgh77yzXD/9X/E9Gc/cnx8&#10;Lb7yo8v/7dcz39gAKUTJ11HA4upZLEMSR1kARCwCOtHPFH+frU8Nsrp6ugUgJoxq4i544gQu4iZ3&#10;4br/cA1LjjwWW++/FQtWn/iX95/76m8Vt229gJFxUikJChTIxBpW2sDdsmmrXbx0WWjIpIzVEJbV&#10;pwEJbR3tqda21tKe/QfynMU6V3GTO6tb/liQiUuAnAPEx+UYWN2rut4MjzjbRRYg0tBWQSsDMhpS&#10;APmci5TrQEgJbQhhvQSkQTv/cMtGdcqaxf/26/ZMZvnyZbjzrnvwyfPftP2Io08+b7Q0UGWM/UdD&#10;Hk7K8/Cs41age8p+3L9+JwqVENZKWGMQKYNKIOE5gOc44KQRDvVjdKjP86ON3ZFl3VJ6x4Hz2FOV&#10;M+IA0g5ApFm54oOIoJSCpcB1XQnrZGEonia11kIbBWsMyBikJXDE4i4ctXoxMtk0okghVNaUa/aG&#10;oZHKBxfMnb7x2hvvwiV/uXuyT2lCwhPioAKsSnEUX/rUh7Hm2BNnj41E6SCsgjsSEw3tcRPwvmxz&#10;K048/qTJPtYnjQfvuAObNt4FztlUGCuNNXW17fgmyhnAwItgoiIOQQbrAiJ0f+syVNpaWI6VUqmM&#10;00xGTzOXXTbfWdg5xTKzhCKaB8rMDEu1Fqr1Zl3OGc82Q9sIlZpCNu1BivjW72WzcDM5MM7r/Tcc&#10;SmlEYYBIVUC6LpNgdazHQRbWRLEagQaKoyWMjhUwUhxFuVRFpVSGVRFgIq01hURmwOVyTAJbHVcO&#10;ZVO5kiFal03J3YDZvXLp/MLQ8LD55Pd//6jj/O+vXjJp17SxoQlkbQljYyOCsWmMxQEJQ11ntK6w&#10;/khoXL5hXBmdAYzoEf83FvNkIBCPy2XE/nnZbOGRJ+Htr3wZTemedlmj5ywdi4JzatCNjoiDI0Ec&#10;msD27t6dDcPAB5CyxoCkBKwFWQvHc3PzF8wv9uzZS9yREyOP4/1i1jIQs+CIdRaYFWD1HjPOGUCx&#10;bAbqx8zAIBjBZYSGjIt0Kg/HEQAT0JagjY6DcGPBoUvW2mtWLZiKG+/dlIzZ/5s57tijsWtY473/&#10;eezumQtWvLt3cPihIFLva23Od2YyHpbMn40Z3VPw4IYebO3Zj1DHlk/GaCjN4UcOpGAQkPFwCgy0&#10;1Yj8qO4kwOBIyRjjCLgFZxbG8vp9gMGTKUByGADKGCilYMzDArczOzM4ZtVczJg2Bdpa+LUawsj6&#10;2ji/57Lh4+0NYU+6aw1+cfmnJ/tUJiQ8YQ4qwCKj8bOLvo81x5ywGIS0NQaWAMEFWOzDFgLsgBDP&#10;rFLAvv17Uex9EM1Tj56lghAgU/dqi2+enAkw8GEuXZ//7V35MfjYD6/Cxr0lvPKYmSIlSzkThlP1&#10;Hy6bx6fa2Rk+spSRnUkmmAmwTimogcgIGA0ggrURnHwe0pHw3DSkk0KxXMXYWBHtU6cCxCBUXP4r&#10;lQIYo2CVhtIRrNUAWZj6hFioYsNirSNUS1VIKVAuljHWP4zi6JgtVMpKWzPCwPrI6q0Zz+3zHPGQ&#10;m0/1e67c1ZhvGD165Yry737x5+jnV1wA1nDkwwd5+Y2TfQn/D8oYeJ5XAFEPBz+i/vme6K8anxIc&#10;//d48DQu1cDrwRivp7LGe8upbtZc74wHGfOYa/nOry7D/3vFsw+c+dzT3n/9bXfeqYeHPltSQff4&#10;/xeCY3SsmB4aHB7r6GxvNkbDkgMiAWsNAO4sXrSQ/fXa68IgVKnxz+V4lgrAxCRkXN6Mm90FZ5CC&#10;w2UcniPgOA5SKQ7XcSCEA2KAYAzWcihjobSG1gqR0lDKgiwZMPYTwdStlkQSXD1JzG6Lf82/smXG&#10;aGi8C/yweF8Y6Q+3N+eeRXkrc5kUTjnhCCyc240Nm3di14Fh1EILzSWY1OAM4FxAcAbGYq1Dxizi&#10;fGw8/ccAGCvqU7EAeFwO15ZgQwWy8UCLNQZpYTGlLYfli2ZiwdxuSEdQ4PssjDT80Gy3cL/V2jnt&#10;F317toyd/ZaPYtrMaZN9ChMS/iUOKsCqlktobs9DRSGP08UCVhsIUfch47zmCGdApp5ZDe5BWMWM&#10;I14hhns3TA3DoN6Pxuu6QbHeEMjuOeOM5/s3XPfnf7KlDgCD+Nynv+7MmT+1IZdNTYWNFqxqsotM&#10;ZecS5YiZRHYOI9NirfFsXRSSsVjoUXAOLmI9I5nL1BX2OQwYlLIIgwjWAvmGLAZ6D4BRPG4/rsTP&#10;EPdLKaVgrUaoFFSoYLVBUK3BaIJRioJypRqEarhaLI9oHWwAcF9zQ3Z/Ou3t8lzZO2vmjEK16qtP&#10;fOOHf3N8vwEA/PaRwdVTFNdz8cGPfSJ655te3yeYgKjPDTLEem+sHlJN9DTVZQ/wcD/7+EPH34TU&#10;hEfEZo8Lxhgu/tklaGztqp3cuGDXls0P1O658xaUiqU40GMMQRBlt23ZPjJlapcJo1BYQzCMAGHA&#10;hWDzFsxPz+juKI+VqyloBbIGkTH1ciEgWSwa6jiA4wq4jgPJHQjJ4ToSjnDrHolAoOKeu0hbaBOb&#10;RBtjoeom1sYQOJFljP2MAZ9WNh08uGPvZF/SZxy//t3vcebznmtENrx+977qQ77vv6Gro/mtjdrM&#10;yWUtpnQ0YUrHGowVS9i2Yx/29A5jpOQjiiwM49BcgPP490pdvx+sPuBhicYVWB4uk49bSBHB4UBL&#10;WqK7qxlLZrehe9pUuJ6HKIxQqdRYEOpaFOEq4pmvLF1z6n2F4T5z3ue+h/M+969p1yUkPBU4qACr&#10;XChj6ZKlsZ0GY2BcQDouBBfjZq8lLsRobL72zCGdSsGGRQ9k25kQAOcgAgQHHMHBpQRjfOziH1yI&#10;BcuPqH/XF/Cdb3eDeAN32FhTPpuaziXNt8o/wppokcNqc6Ig6LZatVgdORaEMIgbzh0p4TgeHM+F&#10;40hw4UETxTc3rVGrBjDWj9+rEMbGTcnMEFAfrQfFSuNEBKUNVBRBRRFCFYFbCzAGrQkUKVLKjBhl&#10;HlKR3hEF/npOZgeztGPevNml2fPnjfbu2aM/+KWvHVYZilUrj8IrX/wiNDa3bIhTT6xeNhtvbB8v&#10;s+FhaYrxcuCELAN7ZPT1cOmQ4l6m+G/9Y8eDn1/8CwBAYWwEWgTOpg13vKJcLn3Mj4J5XdNmQese&#10;jBVLIA4wDtHT0yNPOu0k35LNGa0guYDV8URmviGf7542veT37IabzUJwC/D6yojAERs5Ow6D4ARD&#10;ArCxMr2yBGU1uNEAAZGOm6Rt3TPIGqq/jrO1klvLHLoUxP4HkKN3b9kx2ZfzGcufrvkLAOCkY44Y&#10;uvb2dV8+5wXHX53P1d6ZyaRe3t6ca2tqzKK9tRFdHS0IwxBDQ6PYtbcfvYNjKJYDBJGG1Sw2Gwfq&#10;E6px6dkyBiYYOI9vLBlXoDGfRntzI6Z1NWFKZyvyjTkQEcIwgF8sIYysDhVtFk72h81d0355w+U/&#10;HX3J687DtJkvmuxTlZBw0BxUgKWiAG7WQxTGY9xCCEjpxmUPzkFkR7mgohDPLDNOowyMUR6DaHC4&#10;gKI4lS5dB8JLgQkBCN6bb2vBtTevl1+54Ctt2ZQzL+VWljquOkowWiZYbQ7AmsEiaaBQKfug+ri7&#10;ZBJuKgU3k4aXSoNxF5E1sOCohAHCsADlVxFWSoCNG9YhHYAJkLXQOs5IaRN/kQWYsQDjIEswyoBx&#10;Bkc6cNw0OOMRGCu40i0yS/fUapWfh76+e2b3tNKr33serb/5r1hxyhmPOgcf+vLXJ/syHFKee9aZ&#10;ePXZLwVjKFuQJQFOjPDIlBXVn9oZEMsdsHoTfD3oIiJY1H2g69GVBYFZCz6u6P5P5ExUpLBnRw8y&#10;mbwY6N/2ijD0P18qFadVCkWUyhU4mTSyRmGsWIYUDH0H9mWKhUIpm07njFIg1wFBxgrvrnDmz5tX&#10;3Lmjp1Ub5hhDYLweKnIGCBb31Kn4GGzdRoeIoG1sZM45gSyDMlTvx6G4nCQYOOdxY71lw1ziZ47k&#10;F0SRHpi7cAaSAGvyufXudQBAuw4Mrx8t1t4zt7vp4tGW3Bu72luf19Kc78pk0yybcjF9WidmzOiC&#10;1RpBEKJY9lGpVFGthVBKI4w0akEEyTk8z4HjSuTzeeTSDhryGaRTKTiOBBA3vZcrFUSRglIETXy7&#10;MeJHXKZ/t+ToF+4aG9hrL7pmHS6aOWOyT09CwiHhoCKfdMrFQxu34Lhjq+CcJpStuRiXXGT90nUr&#10;7An2GT3dKRSLACHDGGtgUoJMrE4cl+wEOBc2CFV3abT83jmd7jFgbLlgmEGk81pFTOsI1ihw4cD1&#10;UuCMkPbikgyEgGUC1lhEilDxy1BKTfj1WVNvPAfBWB2/J4LVFsbEfVMwBLIKXEi4joSXSsVTn0KS&#10;4LLKpahwLg4w4CECrXOF7BdSbs3lsoXm5tb+of7+4EWvfA0YY3jNee+b7NP9pOE4LoQQfWRNjWBz&#10;471WjxY6YHF/ykQ/U13Es96nQqzuTwg8/F8A4xGWxT9ucldKoTA2imKh0KF08D6/Wp5WqVTg+zVE&#10;ygeDQS6XhtYahUIJFVvO796xs7Bi9UqrI8WNjW1xrCAYa5wFS5bkrrvh+kAr49QXV2/cZzBxrRGc&#10;xY3seny9xOv+ggaCA9bG/oqOrHsRMmZBbMAau9ECtzEp/5rNpO+PIhX+9Z77cPODWyb7MiY8gutv&#10;vQcAomlta25bt3nonnKltqS91PzCXEPu9MasuySXTbW6niNd6cLxUuhIp9HZ2VK3fmJ1vbR4W4Kz&#10;h3sLrYXRsdhsLQgQKQWlFIIINU1iv5Tuba6b/n566qp7o0IPnf6cUyb7VCQkHHIOKsDypIO16wdQ&#10;q9TgpTiclBdrnAgOoxSE6wx5TQtUsX/zZB/nkwpRBCFECxnVNN6fYK2uNwtzcM4ZdO09rht5YIzp&#10;KIRwJJi1yHppZFpbQVKCCwllGfxKBWEUoloJYcnEDaMqrBv8AsYawBIs4zBWwQQhatUaAANXCgju&#10;wHE95LwUvIYMhJQQXBCIVcHYPsbYPgaxD5yvZ1xs4Y7Yn0qlRtrbOoaPPelZ2hgLIf6mdPVfr53s&#10;0/yk4zgOrLV7tdVjxCg3Ic4+rskwoXs1nqEaN3SO+6bGy4HjldPxaiEDoCI9wBij9Wtv+4f7f9tb&#10;34q3v+mNYIxrrfwiWQNPcvCMh7SSMMZAk4brugARypWS++D6h8SKVatrZJEzxkAKARCDjhTaO9oy&#10;TQ0N1cHhkTxH3CNILJZssONiqCyWZpCcgfFYukFRfDxxtgpwOIscjjEittYa/JFAt8DoXQ3ZxmoQ&#10;1HDFDXdO9qVLeAz+eMN9ABBpZB78/XU7Hzz7hSsubG1Mz8nnwuWpTGa5J9V8T7JpgttWsjYPxjzO&#10;mcPiHghmCOAgMtYYbayy2iplqKq0KliIgVCp3UbbrcbKDdzNbE43tPWWqzX96XNfcVi1EiQkPJKD&#10;C7A8L1az1gZWU33KJJ6WI1gQg5VeG03cgA5jzn7l69Gza4CftHpJc8/ukWlz5rSfyRkabP1Jjk+M&#10;5NdTBValHNLI5hqRbmuHk8rBCgehUqhWfVRLVWgVwYYhjI6gTASyBMFFrDE1riNjEff8UFziE1Ig&#10;k86iIZuDKz04qTQYdwLGRI0L1s8Y62dgPYxhI2fYBLCtqZQ31NbWGK058blaqwCOm37Usf2f4OoZ&#10;SjafhxBCl6ol7VoG9YhAKfYjnNBDr8daNCHIGU/k1b0JH9HwXs90mcHB4Y2LZ02D63j/dA05l0NA&#10;jhgv/f8i5Zystbs0CILZKtJTtDadkY4yhgtvalcHqtU0CsMjDYWxQiGXzeS00nAcJ06WaQvX89JT&#10;p3TrgcFh0ERlkoHqwZXgcVaCMw5HAoILGylbk7BKCmc4JcUeKeUGKXCv4GyDhOiZTi2Vh6I9uPLG&#10;jZN9uRL+Be55YC0A4Oe/PVAGsC6Tzq+r+WWccepJ7poVc3P5jGwA2UYOyoMhy4AUGBdBpJmKQmOJ&#10;AnBZJSsqSptKJfCLe/ePVu66f3PQmM/bnj2PLg9/5otfnOxDTkj4t3FQAVa+tQUAkMlmSUVVCMFh&#10;lQKUqTdys9bSwIOOlCKa7AM9lJz0yU/izfkW3Lxth9eVz3fl8t7MnOccedrqecsymdTKTCY900nJ&#10;pmLRF2QsOAAuBKTjxU9rnKNz2mwwLuEri3KlAn+0iNCvQUdBPMlHNpZBUBGUjrVjGFg8QIDYKy6V&#10;ysB1XbiuByEkOOeWM1kjzoaNRR8B+2DtBgZsZkzs8VLOoJNyhpsbGsOLfvYj/fH//hhmzF862afz&#10;acP0zjZkMunR4mDv7RHZaQAcVo+exoVE416s+hjVuNr7+FgVPbKYWC8j1uUbLKzK5LNYsHTNP13D&#10;l797EQDY0ujIffnmlvv++LuLnW2bN3qlYqWtVCi2V/3q7CAIF0uklqddt6tSCXL7d++mRSuWdkUq&#10;kq51IUiC1VVSp07t2r5+/foBKaRhjELGWQQwnwE1IlMlYwPOeMDIDnIHAynGd6Zy2bGuzqmjM6Z3&#10;Dbz4P14abLz7TnPW2z+SZCIOQ2p+GQBw7Y23RtfeeOsogNF/dVsjowOTfTgJCU8qBxVgCS+Fs089&#10;BrlsZnsFKrDgKWMUGGTd7NnMLIwONjGGwck+0IOjETffdjV++os/OK1Z2dECNq+oy6uPmt9xQq4h&#10;t8rzvHbHETkuOSMixMrtsT1O7FEXK31z6YAEBxH8voFBoaLA1VrBGg1r67pSSsNYDaM0jIqzVm46&#10;hWw2h5SXiY2iwYlLNxScFQDqBaEfhE2Cy14wvl5IsdfhfCCdSQfT5s4My4USjj76xP9zVBf9aPKE&#10;O5+OvO2db0emdWrxwo+d98G1G7btrgbVt0hGHcQBbeLgwlDsscg5r9vi0IS+1PisIeom2IwxyFgR&#10;XjTk83Ouvfku3HXHTY9rLQ0treMvVf2rAmB330O33ds1cyquverm1EObNzt7d/U0NTY1r7KWvmK0&#10;nme0AQkLCAGttT3yuGO+duklv7u5vaMDIKWYtQbaGkkw/UPDevDAiH0VQPsB/L1Py/u/WDfefcdH&#10;J/vyJCQkJDylOKgAa3i4hLPO/k8I6WzP5PM1IpsyyoA5DK4QsMZ2c4Hp1tqnVYC1+sSP4YHbPo5X&#10;/Oc7vWlTmrqass7CB269ceXxy6Yc5Tp8eTaT7nZTbpYJxsA5SGsQWThcwEtnwZhEsTgU6wHZWMFd&#10;SAdCSAghQFaHpaEDDnMcl2ysHaRULMpotQXnHK50kE7n4LkehOdpxkUZxPqIaDdZeoC0uZ8Ludt1&#10;5f50OlVrbWzyldF07GnPn+zTd9iSaZ0KABipVPpOOPHoL9x4yy03FIq1TyhtnsXrzevx0CCD5PFX&#10;LLzIwOrlNsE5BAOEIBCgiIzhhqq5tDMGAMWR4YNa45QVE4F0ACD4/aWXlL1Ma69f3neqtXReEIYQ&#10;jgPGBRhA6VyucOGPvzd06uln/cNtXjDZJz4hISHhachBBVid07px3eWXQghZGRg8UPWjagvnsX9Z&#10;3Hvkt4qUOEmVx+7/+e9+g9eefc5kH+/f5ZXn/xw3jy7DqzpvSOcdvzuf4Uvf8KIvr5ZyzpGewxan&#10;PDElnWtIM1kX2KuX+YhxeK4LN9sAy+PG4EBZBOUSjFKx6XXsUAfGOTgTEMJF7HFqHaN86Cie+uNc&#10;whEenJxDruv5XMo+DrmZcWxj4A8JLnc6jtyVy8ix9imtflCL6PiTz5zsU/eM5FNfuwiX//KC2i+v&#10;uOHGt7zixUHf4MCHI6WfRRYNWtetnQmg2ODbSMa1wzgJjhFrorHGdIocV2wvV4MrlTb93VPaKied&#10;espDs6d3YeaUKYd0rcJzUB3bZYR0ruMMb9JRmI9CF4IJSCk4A9wJva6EhISEhEPGQTdNrLv9ZjjS&#10;zd13/12/1DY6y1gVN0ULB67jgoR3k9Pc9RIThcVX/cdTI8A65viXoT9oZq86fXauoyM3NZUSy5hW&#10;RxGpVem0uyiTcroYg6utgpvOxsr0xMCkBGChjYV0UjBEAI+1pVQYQgdVWLJw3BSM8lEpFWAJMMbA&#10;cVLINjQi39SMatXf27d7d4cQMiWlY13HLTqut0dIvkkIuZ0Jfr8jxSYvlepbtLCrNjJawbEnv3iy&#10;T1vC33DX1Zfi2Of/Bz547jnNfX3Dp0ZB7eTAr6UYGNKeh3Q6qyOtNwUq3N/amLMtzQ37yqVC3+wZ&#10;M+noVWtqJ776nVV/6AAyHf9eK5BLf/1jAGyG1eG1ILvQTWfgpdJwHEcJIV5FRJeefsZLJvt0JiQk&#10;JBxWHHSA1be3Bx9+7xtxxvNf+u5yZezrylqeTacA7sDxUmDcqcLL/BeZ6EqRa8crX/IkBwrHvgWX&#10;PbsT37hzp1jQnWvubG2e1dScW5LJOmuymfSqTMabE/rl9mq57DS1NkG6HkibuIk8k0E61wjheAj9&#10;CNpqBEEFOopiTSmlAB4HXkQMVikYq6GjEKmUi7BWhbaxJgznArnmVuSbWqCDaFdxdHSPdJ0djnA3&#10;OFKsFdLbnstnhktjY+ol//WGpGH4aQY9RhZoMq/n5Zf+EgysPYyq15JVK51UCl4qA844CSHPBdGP&#10;znjByydtfQkJCQmHIwctsT5lxhxcctG3kclkb7Ok+6q1SrexFpwUrJKAoCyEeDtk/hZbLReejIO6&#10;8KuX4Zvf+Rx7wRmnNzc154/c7tGqlz9n0dKmfH656zqziHRDEFYFqAoVKbgO4Lbk0dDUDOllIJw0&#10;tLFQllBRBrpShFYhyCjAGhhbt/LlEsYamCBAFClEoYYfBDblOJRKeSL2Y4xtQ7jg4JwD4Lahsfni&#10;xsbGr85ftLj06hccYW/aUHv0DfhVb3wyTlPCIeSpHBBn0llw7pQjVdtBYCthY1V5YzTjnE+YPSck&#10;JCQkHDoOiYfN/AWL4HnpLRs23n+dl8m+zloFkAV3Ymd10vo0o0pv3VMyX7nw+z/U73nruYf0IL7x&#10;nR+AhCt0Yai9vb15jrBDy85/+9lHuo5cKQQtTWfcLBc89s0iA+XXYFUVTS1dSGeb4GQawYQHpRQq&#10;tQrC8iisisDqxsnEbGxzYuNpv0hpRJGBjgy0MqHvVwf8anWrivQ2S9i0Yvni05hVL6e6AhiTElw6&#10;4IwBZEqG6M/G6EK5qnDzRv8pfXNOePqjDMMtl78nWHPaR/oZG9fpshBcwHWclIoUrrj0Z3jxf7xu&#10;speakJCQcNhwSAKs1cceix9+86v+1O7pP6cae36o0KFNhDDykUo3wGjlwqr/mZriPs81ffeHP/mJ&#10;OvcNb/iX9/eLiy+BHzKe9XSLZHYmh11JRp1ImYajUil3OuDkcrl2rlU4UbqRUkJ6aQjHgZTTAcGg&#10;LYNfq6E4MgyjLQALkK2LpRoYpWNTU2KIVIQg9CkMgrJfq/ZXK8EWo81ao81av1bZpErV3p0331F7&#10;7SfeT/lMxlYqYy+PneUZUB/djwMpO2KM6iUQlixJNKgS/v1kG/LwMksgXbeqlUFdBAtMcFgizwJA&#10;EuQnJCQkHFIOSYDF3Cy23HcnctncXffed+cfrLXnKqW5VgpChOCCw6+WGrKNrZ+FDXPSa/j25b/4&#10;ZnGfPBrvfuUx/3Tbb3v3X/DdC5+LCy/8qdOQQysZf47xR5Y2ZzNHg9ORgrGZHLaJuOFEBK1qsIT4&#10;6TyVhXBcCCkB4SHUBoFfhVYjAAgsjoBirSprY6sQIiijEYYhwppva4EaC2rh7mq1sqlWraxTQXiv&#10;jsKeWrE8dOlfbwiXtLVg03CsvVcuVvH7i7+NKIoijAt3w4KsgeA8tiDRZsQyU0qyVglPFsKRWLTm&#10;+SCidQAiMLhALHoaqUgyzhGpcLKXmZCQkHBYcUgCLABYeOSx+NGXPlFbvGLVV/b39i4WwjnZWoKJ&#10;QgjPhcsYjF/JC89+3Lrm9Cg95TdT3cGbL7ny6r37eZPfzgK87oWn4i1f+gFObwf2B9xtS/Mpntu/&#10;/Ne/+vHKzqZolVXhQuHy6dZEOR1GnKyBHym46RTcVAbC9cC4gLUcSinUKlUoXYyDG87BQOBC1r0B&#10;TRxUMQ5tWBxQ+UEU+OGgX6ttL1TKG/1y5YFauba+WBzZ3bN9x9jCWTPM5bfc9ajjHg+uAGDvzk14&#10;3Ts/iN/9/AfziYGBx9kvzgAhnNinjqjipdKRNXqyr33CM4STTjwZv73kx7Bkx4hgqP4gAQBhFHW+&#10;5KWvxkfe//bJXmZCQkLCYcUhC7AYYxjctxuvedEp2z/0qf/97PCWrReWav6its4WWK2RyuVAFqjV&#10;yp5r9WkSeBa00yc43ziHF9cxIfdffvnvrNFG6jBo7URtuee5y4Sw043WHnMZDABrIjAOEFl4XgqZ&#10;XBOE9BAZi2o1gorKABEkJ4AMBGN12xmAcQFtIyhNUCoiP4hqvq97y6XKlmKltNYvVdaWS8XNQ/0D&#10;B269975qo5emYuhPHOPmvb3/9BwUi0VsXb9NPnj/DXMIsfYVrAWTLiBlbJ1CdMDLtwXlkQOTfe0T&#10;nkEwcAghoVUIZuPginGOcrk8dX5n1hkdHVaTvcaEhISEw4lDFmABQMf0WSj19iA/Zfb1wdi3P7B2&#10;w4YL9u+pLZo6tR0eGBwvDUc64LAgVRFkxDQLOU0z9lxLBoILMGYBayDJwgQWigwAAyFdSMcFz2Rg&#10;LaEWhrAkYasRrKnC6BBSxEGMEBKIlapBRkMpgzBSJgprhWqttqdWCTYEQfDA8OjohqGhse39O3cP&#10;rN25NeQAHjlP9cjg6vFQGBtFuRQwrSNORADFxr7jGTTiDIKLvbseusN2z1sw2dc+4RkEMQYuZNzg&#10;Xrfp4YzBL1ed1qYmnnG9g99JQkJCQsIEhzTAAoCGqXNQ7t9pn/+6d16du+Kn2Lqt53+1UksjWBAH&#10;3FRsTMxYbFgsuYA1GkYTAF03Q45tR5SqwTCBTK4BwvGgdb03KqhBRxGkcOBIGQuBcg9EgLGEMFKI&#10;dBhEygz5VX9HpVRdX634D1RKYxv79+3bvfbBtWOLZ003N6zb9Ki1H+ywunQkAN0A0FSjDXSk4ywW&#10;i8uEIAJ3nLF8Wzs4E0/aRU5IENyFEB6ssRA8dkW0hlArVfjChXPZ1Kmdk73EhISEhMOKQx5gAUC+&#10;ay7CwoA96cWvvzp17R8Gd+3b8/5ytfKCoOLnQ0fBdV0I6YALAQ7EJT3XAxMShghaReDcBUnAGgs/&#10;CGCrVXDO44Z0xuA4HogJBNogUhGZKCzXalFvFOnNlTB6sBr4a4sjxa27t/b03nrvHdWs51E1fLiR&#10;t+9vgqtDQVDzwblotUrNsDqsm/zWpRrifxRZu5sRkGpq+Ddd0oSE/wtjApxxkCWAAM45jDKolMt8&#10;+syp8FLuZC8xISEh4bDi3xJgAYDX1AkiY3914RfvPfejn3/b1q07XjhWGHlPGPirqkHgcOFCuA4E&#10;CNJ1YIytZ6A0jA4BbWAZ4HopKG1AFGeYrNYgcB0pOxr6wa5aGGys1fy1YaX6UF9f/84d23qG7t+8&#10;KRIAzCPW88jg6t9FX+9+cMY5YyFnXIBxBkaxFhhjBMF51Rqzn4hw3OoTD3p/CQmPF60iKBFniwWL&#10;s75Kh+BkyVqOoBZM9hITEhISDiv+bQEWED81A8Cnfzi/sOTY0391/e9+cnv/4OCpfqhfoow+Xvmq&#10;NbDERCThuh6ElPH3SAfEJGANAk1kLdWiSPWHYW27VWZdFNC6geHBTX17evetffDeQntri71v845H&#10;7dv8Kws+SJRfRr6hqStSJgPGwcDrptCx5pCQ0vfcdOGxbFUSEg41fqUCawysipDJtCCTTiEkC8/z&#10;aKDiY0p30oOVkJCQcCj5twZY4zRMnQkAtGfj2t2nn73yJ9f89ue/K5aKq0KtXl4oFpbXqv6UQqHa&#10;qCKdMsbAclOymvVxJjYZRhvCIFpfHi3u2L9/z8C1N9/mN2YzKFZrE9vfMzj6L6/tUJJraEQ23zAX&#10;Fd0YqRBcSCit4XAJwR1wLkY5l4XJXmfCM48wrMCSAmNxOV5KF6mWDJy0Z/bs2kndM2dM9hITEhIS&#10;DiuelABrnJlLV42/LG968O5bWtrab/vLH6/K7Ni9p3HX7r2No8NDGRYZFlFtrFapDY/tGytlM2l7&#10;776eR23nkcHVU4V9u7biz3+4BCKQLnEwLiUIgOAMQjBwLsGZGBDSLR98O31CwhODyMCYCI5gsfAu&#10;50jnmuC6aQWrrXSSDFZCQkLCoeRJDbAeyZKVxwBxpFGpf/19YaiRyVrhE2N0aAhved/H8YvvXTAf&#10;zGK8CMiFhHRiH0LG+ZDj5sIwKk/2chOeQezavRtXXPJj5BtbMpxZLoQE4xJaE8BFcP8Dm+yqE06Z&#10;7GUmJCQkHFbwyV7A4UKpWMTdN9ziQLBZYAywdR0so8HAwDkHwHvXrrvSyESiIeFJYv369bj+d1fg&#10;yx//NKTjHgEpvVBpGGNRrVVBRNV9Ndienp6D31lCQkJCwgRJgHWIqFSqGB4dSJOlZmstwBmYELGJ&#10;LmMAOKw1vTOnrUQmm53s5SY8Q2CM4bjnnYYDERBFUQvnAkYrRGGA+++8C3t2bqtYIkq7zmQvNSEh&#10;IeGwIgmwDhFkDBiZtmqpPEtHEQiAtRZMCDDGQNaQ0XrYaIOjjztpspeb8AyBMYbBwWEMRMSMjlzO&#10;4sC/UCxgpHcHbFAcfPs5z8OzTjjm4HeWkJCQkDBBEmAdIoJaGYFfTpWLY2lrbGzTow3IWiAWHA0d&#10;KQdcJ8kUJDx5LF26FL0H9uHaX/+iVQq+TEoHnAsUB4cgCJZzNmAscMyxyyZ7qQkJCQmHFZPW5H64&#10;USwVIYXkrR1tTGlVN3ZWADEwS2DCqTHhDIqk/yrhSWDjxo0AgFJhBL+7+CdYvub4E9yUuzT2xhRg&#10;2kc26wUOT+/LpB3MWf2SyV5yQkJCwmFFksE6RGgVQQjeFUU6o02ctTL1TJaUDphgFQIViLPJXmrC&#10;MwAGgDNg095+nHHOmxqDsPbaSs1vTGfSUKEP4bqAdEYXLZ2/98ijVh30/hISEhISHk2SwTpEFAoF&#10;WGJzGJAVgoOBxZ6L3AETEgAbJmCMJQFWwr+R22+6AZYsRgb7sWPER8ecxd4DN/7ldcX925+9cMFM&#10;ZPJ5jA4NYHR4EK7g2xcsXdE7NPw00UJJSEhIeBqRBFiHACLC/378vejv73U6O5uZcCQY4xCujEuE&#10;jIExPgAuq4wlNjkJ/xoPPvjAxOtxt6VVq1Y/6u9E2Q6csmYpPvuVHzT079y8xNHFFzWk8aaVy+Y1&#10;tM6cj50bNyEMSoBRyDY0Xb9t+9ryto1PPeHehISEhKc7SYB1CLj2D3/A9757IV728tdPaWtrAJcS&#10;jLNYyd0REK4DS2yoqWG6qlX7Jnu5CU9h1q97CEActI+zYuURAICVK+Ng6tYtGicuFLjy6juc3152&#10;RUtPzy53bHAA0rW45Dufl7+oVI+yOnq11dGxK1YtaV151BpuhIudmzejMjqI1o4WKDe9Y8/evssG&#10;Bz18+Atfn+zDTkhISDjsSAKsQ0ClUsI3vnGpc8stVy8iFmeswBhAAOcOGDGA7MD6e39ll61+4WQv&#10;N+EpzPIjVjzq/cXX3IPfb6iCem7OBJVCs3Qxp/ehX8+5dB2tEFZPkUQLW91avrVTYrj/AEp+v2hK&#10;yY7m5sYcQWLGtA4wLhEFPjJpgZaFC1ALrRnd23vxVKps9b3cZB9yQkJCwmFJEmAdArZt3oKd2/aK&#10;KdMb0kI6YI4Loy2kIyGkACMCI9o7ddoKWF2a7OUmPAV4ZIYKiPWq/nLPekjP42N7evIIqx1KhbMx&#10;sGEKCtuOkBzzMzKaK4To5BKNDBCMCUjGkEl3wnUd5HIuGhtcNDW3woKhsaUT6ZZWBKGCVgYylcPY&#10;WFX75dJP2ltSF4bZ6fS+D31+sk9FQkJCwmFJEmAdAgb7DiD0x1KBzxthLazS4EJACAEmBKwlLQgD&#10;jBhOOe2syV5uwr+ZLVs2PeJdPNSwaNHiiT/ZvH8UjDHccOdar3dXTwZGtf/spz+d1b/x7qU6DBfl&#10;85nFAnpaWvIOJ+14UjJpjQUXLriUIGthVQgpHEgvDaUiDJVq2N1bgYlclIyPpuYmuOSAahG0CuBX&#10;QwSVWtnj7Nsz5s3431o1LLz8jedN9qlKSEhIOGxJAqxDQLVWgZfxOvL57EwvnQJZwFoC5wJkDazR&#10;VTjuPuEkGliHE9u2bn3U+wULFwIAFi1aMvFn+wNCtwd89fK7vc033ZCe0sA6L/3+N2b85AffXTG0&#10;+6E1jg7nck5tIiU7PC+VFjLDjdaw1sJLp8E4h44UrInAmAAgYC2BcQcWHKNDw6hVSujp2Q2/VECu&#10;sQGu44JDYHhgCK2dbYAAuBRb8y0Nn+3o6Li0WqmEL3/j2yf79CUkJCQc1iQB1iEg0gq5bK49m8vm&#10;hRAwIAgwkKXYQsfjVcbY6Hg2I+HwYP6CBY96f89YgJasxy+79C+pnfc8kB3u2z3tfa95/ZwGl5Y2&#10;ZMSSFgez2rzOzqbmpvaGPE87HnGSHGAUq/0zA7IEwQjCcWEJgLGw1kIzwBgDFkQgG2usaR2BjILj&#10;eZgxazqCqA1SuhDMgeO6EIIjCsMSOLuMc3HBjJUnbNq/8X6c84o3TfapS0hISDjsSQKsQ0C1UkFD&#10;Lt9NoCwRgU9oXRFABGtpOFJmjCXx1dOOHZs3wHI5oYuwoF7q+/3aftzfW+PXXXlTqq9nXXtYHFkY&#10;BuUl/tjoVEea5ZKZ9tktjdM7p7Y2dLY3pxoasyCykE4KBAYmWFxClgIWBLIWUjqwRCAmYMlChyGM&#10;sQAYGOMw2oAogjEWxqjYQ5xZGKVAxJDJNYKIAcR1GKlRIroToIscR1ynSQcnLF852aczISEh4RlD&#10;EmAdAjizCIJa3pFCMFZvYOYclgwkF+Bgg0rZqpOUCJ+SbNu27VHvFzwiMzV30VIAwMaKkn/+7V/l&#10;W9/y3w1RVJxz7dc/vkxAL9A6XO5wPbO7o2Va08y2nOt2sWzOQyqbRjqXBwcHhABjAmQ0iAiWLLhw&#10;AOnElkpGwzAgDMM4W6U0gsBHFCkwY8C5gOOlAFBcciYLIgswDkPMBEFQspHuszW1QwVqM1m7XgXh&#10;xrAWbMtk3VpvXwkX/ugHk32aExISEp5RJAHWQUJE+Ph7XotqLfLSmTSrJ63AuIAQDlwvAy5FMe2k&#10;I5GIjD4lGQ+oAiK4AFs3osUNf7zeGd7xYOfb3vLeJkea5S7npzqcOrubnHYuxJz29s6mhuYmITmB&#10;MQMv0wDhpBH6FfjlMsDT0FYglclACAaCgLUGOlLQRsEoA6Z9gDiMMdBKwRgFawxq5TJMFIDIwvM8&#10;GMYR6QjKWB0ZXWIGfZawM4zMpnKhumlsbHSbYNi36aHtIzfde0foSQehVpN9WhMSEhKe0SQB1kHy&#10;rU9/Gs950UrcfuOOTjflgsDBOAAwMEgADFrp3h03/Vovfv5/TfZyn3FQuQCjNCpGQ7gSUkqks03Y&#10;R4QcgLV9vrj/iisayn37Wj7y3g/kMinvVOLs2LAyls+lnLlzp7gtubzb0NTU7KUzObgpD9JzYC0h&#10;DCNIRwCGwBgHA5DK5OG6aRjiCFUIVS5DMAYLDrIaWilYsmBCgIyFtQRrLTgjWAtEQQDHc+B4roq0&#10;KYZgvYHv76wqtbk0XNhUrdW2SZL7d23bN3rVTX8Js+ksqn71UcecBFcJCQkJk08SYB0ke3sP4N1n&#10;/ID/78fOm01ggCUwKcAR33DJWnAp90w58hR0T5k+2cs9LPnbEh/wiDJfrhECQCPA/nT9PZndW7a2&#10;fOpTX2n9xWe+uJB0tEirYL7jiO4ml8+aOb8t5QjeIr2UK9AEIoNMvhFCSBgwOF4aQjggowBYeKkU&#10;rLWwgoEcB1FkEQUKRitYo6BVAEdwEFkI6UC6LhgYOFCfNLXQSiE0JtLajoXVoDcMwh3gYpMxtKlS&#10;re2oVIIDGzdvHrvxppuijOehFoaPOs6/Da4SEhISEp4aJAHWQWKsxSmrjnGtYW1GWzBJEIxBSDe2&#10;yyGynIthN5XBEauOmuzlPu3ZsWPHo97PmzdvIpgiIuwdqmBGew6/uOL67Ej/galf//aPF/qlwvyw&#10;UlxCyp/S3Nw0L8uixq7utlbPcx3XFchksxCOROiHYACYYIDRqFVGwQWHTGVAoUKpVIXSFqmUhCWC&#10;NYQoChEoDasUJJOwJoLjcjjCgcMBxhmESEE4LiIi1KIoANFYGPn7Il/t0FG0MYjCzaVSZWdxYLh3&#10;/+79xT/fepNqSDeiHDxalPZvg6uEhISEhKcuSYB1kPi+j7b25ow2ul1HEaTgABwwxkEACFS2RDsA&#10;hsGhQXS0d0z2kp/WzJs3b+L1iK9ARLjq9k3ZA9s3d3/xy9+ZOzbQN0XrcIUOKvMbs86iTDY1JZ9N&#10;paZO8ZiXaURTezscxwETMrY0IgIRj2UPLMGoCJYsYA1IpFHTDFQswUQaxWIJ2hDcdBqeFw8sGBU3&#10;ojsMYFxDOg64EAA4aYug5ocjykb7bFTZXiyWNx440Lcplc30jAwO9W+6f13phc99jv7shd941DGy&#10;ZNw0ISEh4WlPEmAdJOVyAWAmLR2Rl44EGQsiAtVH7wky5FwWIPlkL/Vpw47t2ydeMxWChMS8hYuw&#10;3Q8xK+WyX/7+uszOdQ81XfjFLy83Wp2kyoVVVtUWkQ47BYzX2ZYXbbPb0D6lG8J1IBwXxBisJeSb&#10;WgBiiJRG6PuwRmF0tAA3lYLjeQgCHyoIwIVEcayAYqEIz3PhpV1wJpBJpeBmJOx4OVhIMGIURcqP&#10;VHUwsrQPkFuiINriV2ubS8Vqz959ewY2PLi+vGDWLPPn229/1LGu3brpiZ6ehISEhISnAcmj8kHy&#10;+pefCcbYvJVrll3f0JCbobSBm87CkQ44Aal8U5/rpU8lslvPfPE5k73cpxw7d+581Pu5c+dOvP7T&#10;XdsxtbNF3Pznq3PlsYEuHYbHjfQfWCEpWpRNy1nSEd2O5A3TujuQb8lBCkJKpuBl8iDHQRBqaKNj&#10;jal0BmEUQSkCrEWhXEa1VEBjJoUoCqG0hTVANucBsCBisEqDQUM4AuACnEtoA6qWylVj2GAUqT2R&#10;Nlu11hu1r7aUK8VdvQf6hm65/f5KU2Oj3bl/12Sf3oSEhISESSLJYB0knAlwzlIM3ANYLBRpLRhD&#10;XC7iosqEqIGSDBYA7Nj+aHuZOXPmTLy++NpNuH37qLjpT1c2ju3fPeu2S398BKfoqJQjlqdc0R3U&#10;qt2zuxy3vaMTjU1NIC5htUJjaxvcdBqWGJgQCEMFFSoEQYAgtHFWSo8hCEMEpTHAWPjVClKegGJt&#10;4JyDQh9RGCGf74RlIhb4lA75mlfCqhoIa9UeVfW3VsuVDWRoW6lQ2X1gz97hm+++q9qQzdNgtfyo&#10;4xopj072qU5ISEhImESSAOsgCcMQjDFpLQkhHAhtwDkDEWIxScZ6AVHgiQYWAGDuvIdFPHuKAaoA&#10;+/HPr8zs2/jgjLBWOfaeqLomLfSq5sb8nK4prS2ZfMrJ5vJIZ3NgDOCCQwgBKeOJvJofILQWQWBQ&#10;GhtFVJdBqBaKqNV8DPcPQTKD9o5WCCHQ0pBBOpeH4zggIhgCtDYg7pB1/Er/SHGwVg12Bn6wXUdq&#10;falc21wulvbs29YzdPfmjb4nJYVaP+qYgr8JrhISEhISEpIA6yDxvBSkEFxKyYkYpPTAuQTjAkxy&#10;CMn7PTdbM+aZNU6/fUfcR8XqVeh58+Zhcy1EALBf/fHWTO+mdd2VwcElhZH+I12X1jRlnEVdrZnu&#10;lo5up62jDW4qjTAwsEZBOA7ABSwYLAFhTUEzg0gp1AIfkV+DNQbptAejFCqlEigKkU9JtCyYASE4&#10;Utk8DABFFjUNqEoYhrVgyA/C3X412Fgpl9eVCsWNxbHSnn09e4bu3bLR94RDoXm0ptTfBlcJCQkJ&#10;CQl/jyTAOkhcx4WUknMuGOMcxAjEGIhxEBjAeDBn4XK7e8fayV7qv4UdO7aCgaHe1g8AmD9vEebP&#10;m4+aJqQF8NNLb3I/+JEvdHzngx+Zx014kmDmeGajhVwHXVOanPTC5YvQ2NoBxh0YxKKd1lgIbuB5&#10;KVT9AMODgzCRAnNdOK4HssDIyCg4BxxHIJXJAobgcI6WpgYw6cBYBWOAMIxQHq35Sqk+v1bbUqv6&#10;D0RhdH/o+1v6D/T13n77nZXWlma7YffuRx3b3wZXCQkJCQkJj5ckwDpIspkMQGB+YJBuiPusOOMg&#10;bWC1AVkyM6d3YM/Ow9OHcN68hROviQjf+eVVuPgvd8qe++7v+p/zPjgvqhVXOVwdlUu7y5obUjPa&#10;OjvzDY05DqMBMsg2NsJCQFmCjUIwEKxhMCAYo0BQ8GslWK2Qa2yANXXfZQY05jPgQoA5LsAElDKw&#10;lkEbIlWtViKl9ik/2hEGwf1BEN7n1/zN1ZHBvqt+e3mweNkiXLdhy8Ta+0rFyT6VCQkJCQmHEUmA&#10;dZA0tjRBcoG9e/cwRRpdHa0gImitwCIOLkK3GFimtHraN2Ht3LkNjMU6TdZazJ27ED+8+FbMWDiP&#10;b7772uZPf/zzyyuFoQWcmVU5zzlhWqszIz+zo6GhpZHl8g1wUx4sMRhtkU57YNJBGITQgQ+jNLQ2&#10;sNbEFjKEuDQIQiqVAYFgIMGYRRgGUEaBLAMnFyYy1hpVtDrarXS03mrzkFX6/igKtik/HBm99e4w&#10;M28GvnbJZRPHcuARwVVCQkJCQsKhJgmwDpKU68L1XIZBhUqpANPWBBgOrRTc/9/evQVZVt1lAP/W&#10;Wnvvs/c5ffo63TPTc+kZZiADDBgSJEFAxJKKAmJZRQGlSMiDU6VT0SRa5UuwMmqqAhpTFZMyEiuC&#10;hFIULRDjhUssEbnOBebOXJwZpu99+vS578u6+dAkJlrRVJihwXy/pz4vXWut/8P5aq111j8I4Z1J&#10;Du/fo6x1bqXH+v06dep/Pi+wefNmbNlyEZ595QT6BobkoX2vDN5//5c3TR58+vL5N56+MlDi/dVQ&#10;X7Jmojo4MDQgSuUKnBCIogBKBDBFAYcAYRxDmgJpbtFrdOCshhcArICXgFAKwgtIIeCkXD589EBR&#10;FCjSFqw28N7nABYg1Bmr89eccXsAd1Tn2QkUnboKSvY3P/O5757A7ldXelmJiOiHCAPW27Ru40ZE&#10;UeSszZ0MPfI8RUkqhGGAsBQhKEVbO835UcBNr/RYv5fT/+3uEQBs2rQJADDf8RjrE7j/S49GSBvb&#10;nn3s4YuVzS+vxOrHpdRbN4z1raoMVAJvgUo1gVJy+biuSBFAIJQxIEJAOuTaotVdQqAUnNbQeQbr&#10;PJxSkACk8bBwgPewzsNaD+sAnZvM6mJRwJ5SQj0vhHwVkIdLpXC2P1LNzHp/985PrfQyEhERfRsf&#10;Gn2bvvnkEzDGbJidPvUPVtrt3TRFnJQRRQnichlRqZRKlfxCY6n2+F0f3QH5Lm+D8rj3ePOLD6Jv&#10;44ZSd256W3126opSKH8EaWONgLlqcHhw4+BQXxAGHk44KBUCEBAOiJIyoqgE6yxEEMBZAeM8dF7A&#10;OgNt7fKbU94DUsAZhyJPYYxBGJWgjUOW9lCkaW4LM+edOCIg9kqI3SoIjlQqpZmxoaFmlhf+jh0f&#10;X+mlIiIi+p7e3d/27wFv7NuNUMXRv7/4zENe2juzLIcMQwgvkSQJSlEJ9Wb2wAUfvn6n6CyZn7zu&#10;uhUd75tnTgMAlJQw1mHDxASGr74dj/7RrujIyy+NmF7nMpj8mgD6olLJXw2TrhscGQ4q1TKEEnAW&#10;sNbCFCms9QjiGEmSACqEh4S3FkWawXkPCAWhFNJOB9ZoSCUhgxAqlNDawujlpxbyLDc6L+pFYU7A&#10;+b3Cu+cCKfbHUTx54di6XjPt+jt/7RMrXWoiIqLvGwPW29RtLOLjv3I3brjhIzsQyC+bLAsKq1Hp&#10;70cpjiGsR6edHUmGR28t8vzEL9119zsyrjNvBSn/HVfrv3Xs9/Wn9mP9+Kja981n+m1a3+JccS1M&#10;fmUlVpdVq/FEKOVAUk1QigPoLEPaSxFX++C9RyCWd6Dy3CDtthH3V6HCCM55mEID8Ms7U7qADAI4&#10;AEUvhVLBcjNla+EAV+RF3eTmhM71UWuK55UUeyIVnJkYXNVcaLXczl2/u9KlJSIi+oExYJ0DX/n9&#10;zyKO40t9JL8RhmoiTXuAimCMwVB/BUEQ2nhg7NM33/Rz952amvIXrF9/zsdw5syZ7/o8MTHx7b//&#10;5oWjWL9uTB184YX+Tm16IltqXA6bXlkph1eUK9HWMJJj5Uoiy9U+wHsID0ACSklYUyBLU8ggAWQA&#10;KAmrDfI8h057bz0Cuvw8hc1yQEgAAl54GKtRaIciy7zRrmO1Pau13u2MfRlwuxVwvBJXWnNLi3bn&#10;rbdj/IbrV7qURERE5wQD1jnw7BOPwRcmmVyceTBIwtt7nS6WanVIJTFxwQSctgjigQNjE1tvay7V&#10;j93y0z8DcR7vYs1pj7EAeOTvXyzVjr++wev0YqXETwTKfiiSbosSfiTuK4VhFCAIQjijYZ2HMRZx&#10;JUEcl1GqVOA8UGQZjNXIswLOeTh4uMKi1+0u5y2lAOfg7HKDZOMFCl1A50XXGnsmz/VBb/Ur3rk9&#10;cOK41vlcGEbmt+/7wkqXjYiI6LxhwDoHuvUF7NxxF2688abbRKi+1mo1q61mG9YZjG9ch0hKCBla&#10;VRn+6qbLPnjv3MxU7ebrr/+BQ9bpU6eWK/fW+V//6vUYTEKx7+iJpLEwu7Y2ObW+Va9f3mvXP1wp&#10;hx9KkmBtEAZJGAVCBWr5krn30MagXKkiihOoQCFrt2GlgHXLvwS0poCzFtZZ5L0eAMBDLIcp4eEE&#10;YDMNnaXIC921RswZ5/dqW7wi4V+D8Yd77d780OoBffbIFL70l4+sdKmIiIjeEQxY58g//tUjCINw&#10;qNao/bl2+S3GWNRrC1CBRDnpg5USA8OjWW7UA1u2bf+9ufm5hdtuufl/DVnfeezn3wpTmzZtgvce&#10;jz75L9i4fq1qLM2uLnqdLaES1wq4a4q0sy3vtUdhdZ9SXkZRCdbkcF4gLlcQxQmEkvAesBaAlOj0&#10;Miw1O6hWyogCwBoLZw28M3DWQKgAXkhYY2G0QTfLfK/b7aa9fNoXZp+3Zq9zep/y4rjWZibpH8yP&#10;/tvT+Pq/7lnpshAREa0IBqxzpF2bx+d+57dw7fU/dWur2/5TY83o/MwMsrSNgcEhTE3N4sLtl0Ja&#10;n8ry4J8Nr9v8+e3vu+J0bXHWfWD7hf/n/3/gr5+DGFklN9j6gLe9S3XeuaTTWNpeSsJrpcRmIdEP&#10;56XOOlhaXIA2HtW+CpSU6K/2IYwThJUqcgu0O13MTc+i2WxjdGwVjh/YD5vnuOiS96E62A8hJIQU&#10;EFAw1qHZSX271e20O72zaad1IEu7r8LZvYETJ7O8NzMyPKzv+/JXV7oERERE7xoMWOfQoVeex9Dg&#10;SPzq3hd3dbP0E2mnHbVbDdRrCyjyAtWREVywdSu08boyMHY4TCpPhVHyeHVw9OAHPnhZO8Fyt+Rv&#10;7WodPjGJKIrV1NkTo43a7MVps3VLEOLKMBSXeKdHvM0FhIT3Dh6Asw6myOCMgZAKcaUMEQSIogq8&#10;lOimOQ7ufR2zZ8+ikpQgncH4xEZU+8uoDgxABCXkxiPPC9/pZJ16s322WVs60FpafDVrd/Z0W+1j&#10;ebuzsHbNGv3wP//TSi83ERHRuxYD1jnkvceTj/wJNmzauubEyWO7tLX3ZFkn6jSXMPnmNMoDfZBh&#10;BcOjoxgYGEBftc8JoWpCxgfCpHwygNhfWNcociOcyVD0uvDOXFSpJDd5X1wghR00RgtvLZy2gABK&#10;cQIVKlgIOOchlIRz/3Wk6DwACwAOc9OTWJx6E6vXrkZ1ZAxhqQQrAmSZQbPV7S4utaZatcbBbrPx&#10;QqNW3zNfmz82PzW5sG1is378pRdWenmJiIjeMxiwzjHfy/Hg1z6P9es2rWk0G7u0NfdoV0SLM7OY&#10;nptBta+CdqONuK8fV113zXLjZG2gtUEgI++889oUEN5CdzuQgZJJtQqhFIqsB9gCcXkAHgLaOggh&#10;IFSAXqeLTq+LVrMNJQMMrxqG8x5KCkgICAFI6SBUgAIhep2i2+r0JhtLjUPtxaXd87Mzu2enp4/W&#10;z5yZu/GqHyu+8OTfrvRSEhERvWcxYJ0HCyeO4Kmnv4HRVWNrllqNXak19zjrooXZGSzWGyhXShhd&#10;PYKRNeNQMkQpiACXwzsAQkDAQngPKSQgJFQUwXuPXl4giEvwFjDOokhTeGfRaHYgvUetVodyBVaP&#10;jyNKKnDeQgYBjIXPc9fr5cV0p9U5tFRvvrw4u7Bnfmbu6MljR+du/8jPF5998IsrvWxERET/bzBg&#10;nSdZ7U08+cRjWL167Zrp2fl7ZxdqH11qtStxKcRirYY8yzG2bg02TEygFEiEQYCgVEIQxUjiBKW4&#10;vLzblGXQWqPTbePU8ZOwsBgfXwsBAaNzpJ0OFucXMDI6gkCFiOIIxivk2nbzNJ0qtD/YaHT2LNbq&#10;u6cnZ4+ePnJk7lMf+9X8Y59hc2QiIqLzhQHrPPLe4+E/uBeX/ejVA6dOHLtjZr726wtLzYt7vZ7Q&#10;RQZtDKJqPyrVPlSrg+gf7IMDYJ1CGAQoCoc8S5G1m8jTLsoK6BuooDw4BBkoWG3gnUUQBN7JsGWs&#10;mGwvNQ+1mu093V66d35+4Y1jrx+Z+40dO4o7PsnmyERERO8UBqx3wNSRfRjf9n753BN/sX1udnrH&#10;7Nz8LZ00W++8VWnagwoiwHsUWqMwBbwH4qSCUAooCSSRRNRXRVyuQkUhjPPWelF32p0u8uwAIPe0&#10;utn+uen5kwf2Hqr94m136p2f/uRKT5uIiOiHFgPWO8R7j9ee/TsMja4OX9/98tZavXFDUEl+FlJe&#10;auFHjNOJ00ZYZ2CthgxKCKPYO4dCF6bd66YLeZ7+h3P+cJ4WrxeFPlz09JmTb0w2NoyPuwcee2il&#10;p0hERERvYcBaAQ8/8Ie465en8NAfb6xoW6wrnN7cy4uJZjtdbUNVlQ7eFrbthF8oesVsc7Fxtl2b&#10;m20sLtWfefmlrC9J0EnTlZ4GERERERERERERERERERERERERERERERERERERERERERERERERERER&#10;ERERERERERERERERERERERERERERERERERERERERERERERERERERERERERERERERERERERERERER&#10;ERERERERERERERERERERERERERERERG91/0nJYi8/mDjfsgAAAAldEVYdGRhdGU6Y3JlYXRlADIw&#10;MjItMDEtMjRUMTQ6Mjc6MDQrMDA6MDDmav4hAAAAJXRFWHRkYXRlOm1vZGlmeQAyMDIyLTAxLTI0&#10;VDE0OjI3OjA0KzAwOjAwlzdGnQAAABF0RVh0aWNjOmNvcHlyaWdodABDQzD91FYtAAAAFHRFWHRp&#10;Y2M6ZGVzY3JpcHRpb24AYzJjaf8K914AAAAASUVORK5CYIJQSwMEFAAGAAgAAAAhALO7wordAAAA&#10;BwEAAA8AAABkcnMvZG93bnJldi54bWxMj0FrwzAMhe+D/Qejwm6rk2UdJY1TStl2KoO1g7GbmqhJ&#10;aCyH2E3Sfz/ttJ70pCeePmXrybZqoN43jg3E8wgUceHKhisDX4e3xyUoH5BLbB2TgSt5WOf3dxmm&#10;pRv5k4Z9qJSEsE/RQB1Cl2rti5os+rnriMU7ud5ikLavdNnjKOG21U9R9KItNiwXauxoW1Nx3l+s&#10;gfcRx00Svw6782l7/TksPr53MRnzMJs2K1CBpvC/DH/4gg65MB3dhUuvWgPySDCweJYqbpJEIo4i&#10;ljLReaZv+fN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OqhxVmKAgAAxAcAAA4AAAAAAAAAAAAAAAAAOgIAAGRycy9lMm9Eb2MueG1sUEsBAi0A&#10;CgAAAAAAAAAhAFVEs+NV8QIAVfECABQAAAAAAAAAAAAAAAAA8AQAAGRycy9tZWRpYS9pbWFnZTEu&#10;cG5nUEsBAi0ACgAAAAAAAAAhAAn4luFgSwUAYEsFABQAAAAAAAAAAAAAAAAAd/YCAGRycy9tZWRp&#10;YS9pbWFnZTIucG5nUEsBAi0AFAAGAAgAAAAhALO7wordAAAABwEAAA8AAAAAAAAAAAAAAAAACUII&#10;AGRycy9kb3ducmV2LnhtbFBLAQItABQABgAIAAAAIQAubPAAxQAAAKUBAAAZAAAAAAAAAAAAAAAA&#10;ABNDCABkcnMvX3JlbHMvZTJvRG9jLnhtbC5yZWxzUEsFBgAAAAAHAAcAvgEAAA9E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alt="&quot;&quot;" style="position:absolute;width:20097;height:20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pKfzAAAAOIAAAAPAAAAZHJzL2Rvd25yZXYueG1sRI9Ba8JA&#10;FITvQv/D8gq96a411pC6ShEqIr1US7G3R/Y1Sc2+DdltjP56Vyj0OMzMN8x82dtadNT6yrGG8UiB&#10;IM6dqbjQ8LF/HaYgfEA2WDsmDWfysFzcDeaYGXfid+p2oRARwj5DDWUITSalz0uy6EeuIY7et2st&#10;hijbQpoWTxFua/mo1JO0WHFcKLGhVUn5cfdrNcwSVpP0p1u9ucv+sKXDenv8+tT64b5/eQYRqA//&#10;4b/2xmhIx4lKZpPpFG6X4h2QiysAAAD//wMAUEsBAi0AFAAGAAgAAAAhANvh9svuAAAAhQEAABMA&#10;AAAAAAAAAAAAAAAAAAAAAFtDb250ZW50X1R5cGVzXS54bWxQSwECLQAUAAYACAAAACEAWvQsW78A&#10;AAAVAQAACwAAAAAAAAAAAAAAAAAfAQAAX3JlbHMvLnJlbHNQSwECLQAUAAYACAAAACEAC16Sn8wA&#10;AADiAAAADwAAAAAAAAAAAAAAAAAHAgAAZHJzL2Rvd25yZXYueG1sUEsFBgAAAAADAAMAtwAAAAAD&#10;AAAAAA==&#10;">
                  <v:imagedata r:id="rId97" o:title=""/>
                </v:shape>
                <v:shape id="Picture 17" o:spid="_x0000_s1028" type="#_x0000_t75" alt="&quot;&quot;" style="position:absolute;left:10858;top:1333;width:7049;height: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6q7ywAAAOIAAAAPAAAAZHJzL2Rvd25yZXYueG1sRI9Ba8JA&#10;FITvgv9heUIvUjcaa9PUVUpB8CCWWqH09sg+k2D2bdzdavrvu4LgcZiZb5j5sjONOJPztWUF41EC&#10;griwuuZSwf5r9ZiB8AFZY2OZFPyRh+Wi35tjru2FP+m8C6WIEPY5KqhCaHMpfVGRQT+yLXH0DtYZ&#10;DFG6UmqHlwg3jZwkyUwarDkuVNjSe0XFcfdrFByKbLs/OeJs8z2e/Aw/NrOs9ko9DLq3VxCBunAP&#10;39prrSBNn5PpS5o+wfVSvANy8Q8AAP//AwBQSwECLQAUAAYACAAAACEA2+H2y+4AAACFAQAAEwAA&#10;AAAAAAAAAAAAAAAAAAAAW0NvbnRlbnRfVHlwZXNdLnhtbFBLAQItABQABgAIAAAAIQBa9CxbvwAA&#10;ABUBAAALAAAAAAAAAAAAAAAAAB8BAABfcmVscy8ucmVsc1BLAQItABQABgAIAAAAIQDAz6q7ywAA&#10;AOIAAAAPAAAAAAAAAAAAAAAAAAcCAABkcnMvZG93bnJldi54bWxQSwUGAAAAAAMAAwC3AAAA/wIA&#10;AAAA&#10;">
                  <v:imagedata r:id="rId98" o:title=""/>
                </v:shape>
                <w10:wrap anchorx="margin"/>
              </v:group>
            </w:pict>
          </mc:Fallback>
        </mc:AlternateContent>
      </w:r>
      <w:r w:rsidR="00217B6E">
        <w:t>If they keep asking you before you are ready it might make you feel:</w:t>
      </w:r>
    </w:p>
    <w:p w14:paraId="30E38FE4" w14:textId="3B3638C5" w:rsidR="00217B6E" w:rsidRDefault="00217B6E" w:rsidP="00217B6E">
      <w:pPr>
        <w:pStyle w:val="Listtoplevel"/>
      </w:pPr>
      <w:r>
        <w:t>bad</w:t>
      </w:r>
    </w:p>
    <w:p w14:paraId="2513DD5F" w14:textId="7BCD5E1D" w:rsidR="00217B6E" w:rsidRDefault="00217B6E" w:rsidP="00217B6E">
      <w:pPr>
        <w:pStyle w:val="Listtoplevel"/>
      </w:pPr>
      <w:r>
        <w:t>scared</w:t>
      </w:r>
    </w:p>
    <w:p w14:paraId="06203A31" w14:textId="2C272793" w:rsidR="00217B6E" w:rsidRDefault="00217B6E" w:rsidP="00217B6E">
      <w:pPr>
        <w:pStyle w:val="Listtoplevel"/>
      </w:pPr>
      <w:r>
        <w:t>like you must tell them.</w:t>
      </w:r>
    </w:p>
    <w:p w14:paraId="6218BD5B" w14:textId="064693AE" w:rsidR="00E003FC" w:rsidRDefault="00E003FC" w:rsidP="00E003FC"/>
    <w:p w14:paraId="48EC254C" w14:textId="02AD4427" w:rsidR="00FB66AF" w:rsidRDefault="00330F3D" w:rsidP="00A70478">
      <w:r>
        <w:rPr>
          <w:noProof/>
        </w:rPr>
        <mc:AlternateContent>
          <mc:Choice Requires="wps">
            <w:drawing>
              <wp:anchor distT="0" distB="0" distL="114300" distR="114300" simplePos="0" relativeHeight="251655197" behindDoc="1" locked="0" layoutInCell="1" allowOverlap="1" wp14:anchorId="4B4184AE" wp14:editId="55235CCB">
                <wp:simplePos x="0" y="0"/>
                <wp:positionH relativeFrom="margin">
                  <wp:posOffset>2231136</wp:posOffset>
                </wp:positionH>
                <wp:positionV relativeFrom="paragraph">
                  <wp:posOffset>292202</wp:posOffset>
                </wp:positionV>
                <wp:extent cx="3476625" cy="3919880"/>
                <wp:effectExtent l="0" t="0" r="9525" b="4445"/>
                <wp:wrapNone/>
                <wp:docPr id="831406283" name="Rectangl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391988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079FDA" id="Rectangle 15" o:spid="_x0000_s1026" alt="&quot;&quot;" style="position:absolute;margin-left:175.7pt;margin-top:23pt;width:273.75pt;height:308.65pt;z-index:-25166128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sw5kgIAAJ4FAAAOAAAAZHJzL2Uyb0RvYy54bWysVE1PGzEQvVfqf7B8L5sNIYSIDYpAVJUo&#10;IKDibLw2u5LtcW0nm/TXd2xvNimgHqrmsLHn483M88ycX2y0ImvhfAumouXRiBJhONStea3oj6fr&#10;LzNKfGCmZgqMqOhWeHqx+PzpvLNzMYYGVC0cQRDj552taBOCnReF543QzB+BFQaVEpxmAa/utagd&#10;6xBdq2I8Gk2LDlxtHXDhPUqvspIuEr6Ugoc7Kb0IRFUUcwvp69L3JX6LxTmbvzpmm5b3abB/yEKz&#10;1mDQAeqKBUZWrn0HpVvuwIMMRxx0AVK2XKQasJpy9Kaax4ZZkWpBcrwdaPL/D5bfrh/tvUMaOuvn&#10;Ho+xio10Ov5jfmSTyNoOZIlNIByFx5PT6XR8QglH3fFZeTabJTqLvbt1PnwVoEk8VNThaySS2PrG&#10;BwyJpjuTGM2DauvrVql0iR0gLpUja4ZvxzgXJkySu1rp71Bn+WSEv/yKKMa3zuLpTowhUi9FpBTw&#10;jyDKxFAGYtCcT5QUeyrSKWyViHbKPAhJ2hqLH6dEBuTDHMusalgtsrg86VN8l0sCjMgS4w/YPcBH&#10;9ZexUoTp7aOrSE0+OI/+llh2HjxSZDBhcNatAfcRgApD5Gy/IylTE1l6gXp774iDPGLe8usWX/2G&#10;+XDPHM4UTh/uiXCHH6mgqyj0J0oacL8+kkd7bHXUUtLhjFbU/1wxJyhR3wwOwVk5mcShTpfJyekY&#10;L+5Q83KoMSt9CdhKJW4ky9Mx2ge1O0oH+hnXyTJGRRUzHGNXlAe3u1yGvDtwIXGxXCYzHGTLwo15&#10;tDyCR1ZjVz9tnpmzfesHnJpb2M0zm7+ZgGwbPQ0sVwFkm8Zjz2vPNy6B9P79wopb5vCerPZrdfEb&#10;AAD//wMAUEsDBBQABgAIAAAAIQAnbskL4AAAAAoBAAAPAAAAZHJzL2Rvd25yZXYueG1sTI/BTsMw&#10;EETvSPyDtUjcqBPSWmmaTUWROHAAREDK1Y3dJCJeR7bThr/HnOC42qeZN+V+MSM7a+cHSwjpKgGm&#10;qbVqoA7h8+PpLgfmgyQlR0sa4Vt72FfXV6UslL3Quz7XoWMxhHwhEfoQpoJz3/baSL+yk6b4O1ln&#10;ZIin67hy8hLDzcjvk0RwIweKDb2c9GOv2696NgitnEPabF4m6179QTTN2/Oh5oi3N8vDDljQS/iD&#10;4Vc/qkMVnY52JuXZiJBt0nVEEdYibopAvs23wI4IQmQZ8Krk/ydUPwAAAP//AwBQSwECLQAUAAYA&#10;CAAAACEAtoM4kv4AAADhAQAAEwAAAAAAAAAAAAAAAAAAAAAAW0NvbnRlbnRfVHlwZXNdLnhtbFBL&#10;AQItABQABgAIAAAAIQA4/SH/1gAAAJQBAAALAAAAAAAAAAAAAAAAAC8BAABfcmVscy8ucmVsc1BL&#10;AQItABQABgAIAAAAIQBB1sw5kgIAAJ4FAAAOAAAAAAAAAAAAAAAAAC4CAABkcnMvZTJvRG9jLnht&#10;bFBLAQItABQABgAIAAAAIQAnbskL4AAAAAoBAAAPAAAAAAAAAAAAAAAAAOwEAABkcnMvZG93bnJl&#10;di54bWxQSwUGAAAAAAQABADzAAAA+QUAAAAA&#10;" fillcolor="#ffe599 [1303]" stroked="f" strokeweight="1pt">
                <w10:wrap anchorx="margin"/>
              </v:rect>
            </w:pict>
          </mc:Fallback>
        </mc:AlternateContent>
      </w:r>
      <w:r w:rsidR="00A70478">
        <w:rPr>
          <w:noProof/>
        </w:rPr>
        <w:drawing>
          <wp:anchor distT="0" distB="0" distL="114300" distR="114300" simplePos="0" relativeHeight="251655242" behindDoc="0" locked="0" layoutInCell="1" allowOverlap="1" wp14:anchorId="3981F4B7" wp14:editId="364E7AB4">
            <wp:simplePos x="0" y="0"/>
            <wp:positionH relativeFrom="margin">
              <wp:align>left</wp:align>
            </wp:positionH>
            <wp:positionV relativeFrom="paragraph">
              <wp:posOffset>323215</wp:posOffset>
            </wp:positionV>
            <wp:extent cx="1847850" cy="1847850"/>
            <wp:effectExtent l="0" t="0" r="0" b="0"/>
            <wp:wrapNone/>
            <wp:docPr id="201351338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51338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6E21DF" w14:textId="221B0C22" w:rsidR="00821ACA" w:rsidRDefault="00E003FC" w:rsidP="00217B6E">
      <w:r>
        <w:t xml:space="preserve">Kaylee keeps asking her friend </w:t>
      </w:r>
      <w:r w:rsidR="00821ACA">
        <w:t>Rebecca i</w:t>
      </w:r>
      <w:r>
        <w:t>f she is</w:t>
      </w:r>
      <w:r w:rsidR="00821ACA">
        <w:t xml:space="preserve"> a lesbian.</w:t>
      </w:r>
    </w:p>
    <w:p w14:paraId="1F330074" w14:textId="77777777" w:rsidR="00E003FC" w:rsidRDefault="00E003FC" w:rsidP="00821ACA"/>
    <w:p w14:paraId="37CE3679" w14:textId="77777777" w:rsidR="008954DC" w:rsidRDefault="008954DC" w:rsidP="00821ACA"/>
    <w:p w14:paraId="72037B3B" w14:textId="0C5C84EA" w:rsidR="00821ACA" w:rsidRDefault="00821ACA" w:rsidP="00217B6E">
      <w:r>
        <w:t>Rebecca says:</w:t>
      </w:r>
    </w:p>
    <w:p w14:paraId="7C47BC38" w14:textId="024F8647" w:rsidR="00217B6E" w:rsidRDefault="00445EE1" w:rsidP="00217B6E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655243" behindDoc="0" locked="0" layoutInCell="1" allowOverlap="1" wp14:anchorId="49E0A958" wp14:editId="7BC6272D">
                <wp:simplePos x="0" y="0"/>
                <wp:positionH relativeFrom="column">
                  <wp:posOffset>85725</wp:posOffset>
                </wp:positionH>
                <wp:positionV relativeFrom="paragraph">
                  <wp:posOffset>248920</wp:posOffset>
                </wp:positionV>
                <wp:extent cx="1800225" cy="2333625"/>
                <wp:effectExtent l="0" t="19050" r="0" b="9525"/>
                <wp:wrapNone/>
                <wp:docPr id="1528494190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2333625"/>
                          <a:chOff x="0" y="0"/>
                          <a:chExt cx="1800225" cy="2333625"/>
                        </a:xfrm>
                      </wpg:grpSpPr>
                      <pic:pic xmlns:pic="http://schemas.openxmlformats.org/drawingml/2006/picture">
                        <pic:nvPicPr>
                          <pic:cNvPr id="432785029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3400"/>
                            <a:ext cx="18002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20152390" name="Speech Bubble: Oval 3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0875251" flipH="1">
                            <a:off x="409575" y="0"/>
                            <a:ext cx="695325" cy="61912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C77124" w14:textId="77777777" w:rsidR="00A70478" w:rsidRDefault="00A70478" w:rsidP="00A70478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3398072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300" y="47625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E0A958" id="_x0000_s1055" alt="&quot;&quot;" style="position:absolute;left:0;text-align:left;margin-left:6.75pt;margin-top:19.6pt;width:141.75pt;height:183.75pt;z-index:251655243" coordsize="18002,23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8nRVOAQAAM0LAAAOAAAAZHJzL2Uyb0RvYy54bWzcVk1vGzcQvRfofyD2&#10;Hmu1+rIEy4Frx24ANxbiFDlTFFe7CJdkScqS+uv7htyVLdtt0gA5tAet+DEczrx5M8Ozt7tGsQfp&#10;fG30POuf5BmTWphVrdfz7PdP129OM+YD1yuujJbzbC999vb855/OtnYmC1MZtZKOQYn2s62dZ1UI&#10;dtbreVHJhvsTY6XGZmlcwwOmbt1bOb6F9kb1ijwf97bGrawzQnqP1au0mZ1H/WUpRbgrSy8DU/MM&#10;toX4dfG7pG/v/IzP1o7bqhatGfw7rGh4rXHpQdUVD5xtXP1CVVMLZ7wpw4kwTc+UZS1k9AHe9PNn&#10;3tw4s7HRl/Vsu7YHmADtM5y+W6348HDj7L1dOCCxtWtgEWfky650Df3DSraLkO0PkMldYAKL/dM8&#10;L4pRxgT2isFgMMYkgioqIP/inKjefeVkr7u4d2SOrcUMvxYDjF5g8HWu4FTYOJm1Sppv0tFw92Vj&#10;3yBclod6Was67CP1EBgySj8sarFwaQI4F47Vq3k2HBST01FeTDOmeQPmQ4ouZ/0J4UMnSTgd5eTa&#10;rRFfPNPmsuJ6LS+8BXkBMEn3jsXj9Ojepartda0UhYvGrYcg+jOivAJSIuGVEZtG6pCyykkFZ432&#10;VW19xtxMNksJr9z7VR+xRkYHuGRdrUOKtg9OBlHR/SXs+AjbyW4+O2xEox/tJI88aMeW29/MCsr4&#10;JpiYQq/SbjQYDPM2XV/lXkfEdGunwzofbqRpGA1gPsyKd/CHW98a2ImQ6doQiFDBZ0ofLcATWolO&#10;kNntEF5Q2qB2+Q5zzF6g/q/S877iVsJKUvvIpzHqw6gYTFHEEp/urZSiYr9slkslZ+zugSs2GFM0&#10;2oOHpPYRaHKHYGHOAIkiP52MihGCWYIuvxLPSKBN9WE+HU2Q1C/zfTwdDbp0H/en/ZTth5wFkY8R&#10;38rVWr5TuMPLS66U2XxbAJD8ndlxFPZKprB8lCUSDKWniBbHTiEvlWMAACwSAiROzviKr2Ra7o/y&#10;xB5iJPUWOhH5qTQUkuZE21Z3q6CTPNadKNbK01EZG83BsPyfDEuHDyfizUaHw+Gm1sa9pkDBq/bm&#10;JA/zn0BDw7Bb7mLxmXY0WJrVHjkWQw7meCuuawTolvuw4A6dDovo3uEOn1KZ7Twz7ShjlXF/vrZO&#10;8mA4djO2ReecZ/6PDaeyqt5rcH/aHw6p1cbJcDQpMHFPd5ZPd/SmuTQIHJgI6+KQ5IPqhqUzzWc0&#10;+Qu6FVtcC9w9z0Rw3eQypI6OZ4KQFxdRLNXrW31vUeVTOIman3afubNtOQioJB9Ml2989qwqJFmK&#10;kDYXqE5lHUsGIZ1wbSOA3E8FHdXgP9OfihzNenqaT4quoCz+Jw2q+NEdaYgaiGpC1XE4Obx3uq7U&#10;dqr4IHrsWn9fIX9MT4qPJ7wZY41r37f0KH06j/R9fIWf/wUAAP//AwBQSwMECgAAAAAAAAAhAJz6&#10;IpyyZAMAsmQDABQAAABkcnMvbWVkaWEvaW1hZ2UxLnBuZ4lQTkcNChoKAAAADUlIRFIAAAGxAAAB&#10;sQgGAAAA7NCIsQAAAAFzUkdCAK7OHOkAAAAEZ0FNQQAAsY8L/GEFAAAACXBIWXMAACHVAAAh1QEE&#10;nLSdAAD/pUlEQVR4Xuy9BXQcWZqmXT3TXewqM4mZmRlTkJJSzMzMzMxs2QJblmzZlm2ZmZmZoQzF&#10;rjKzLVuQ7/9FWN09s7vDO/tPVcV7znciMiKVyqvUySeeGzdufMSFCxcuXLhw4cKFCxcuXLhw4cKF&#10;CxcuXLhw4cKFCxcuXLhw4cKFCxcuXLhw4cKFCxcu/0/zp6Ag3hfpIV4ihREBEp15eVPmFSZJFUT5&#10;GBZF+ioVxIaIxOjo/GXiuX8LgD81p6d/dran53/bx4ULFy5cuPy35kB//6dLmip0lrRVFyyfV7Wr&#10;u67wm5q0qDsFsQEnGzIib9YkBz3JDnP9pSIh+Eqqn11vTpA7rzk9QXZZe7vo5iWLYhfXV3TML03f&#10;3l1RMLB6QXPQgspCMXrZP314dS5cuHDhwuX/ckpDQz9tz4xVbsqKSp5fnLWvoyjjRW12grAxLwll&#10;yeEoiQtASXwwmnNisagqE+2FiahLj0RVUiDywt2Hy5P8H9emBv3ckhs7Wp8ZiYqkEJTGB6IuN2ls&#10;YX3h3a7q3Ir2ymSZ0tLSf5j4lVy4cOHChct/PUs78qbVpQSVlsX5XCuO8xrODBEI473tkRLgjMJY&#10;f+RF+SE3wgsFkd6oTApGZ0kKeglk8woSUJcaQiDzR3mCL4qi3ZEbJqCfc0JNajCBzxdpQQIUE8w6&#10;K7PfL2kqPbmwttCafiVnZVy4cOHC5b+cP5XG+CtmBPAP+lhpjfvzdBAtMEGUqykSvG2RFeaOZH9n&#10;xHraIdjRBNFuVsgIdEZxtDeasqPRSlUR74NETyskUOWFCwh0bgQ8d4S7mKE+MwLpwa70Gk4oIhh2&#10;lGYIlzaWXl1cna888fu5cOHChQuX/1zCHPWto12Mzqb68pBPACqJ8aTyQHaoE3LocbKfA+I8bQlI&#10;5kjw4qGEQMTY12BzKTYvbER/dRYKIlwR6WyCGFczxLmbIzvECRlBTiik10r0sUNpUhCqUkNRmhCI&#10;sqRQ1OfECeeVpR9qLEySmngbXLhw4cKFy78/Ojof/SXIRjsw2tXkVkag/XgR2VNJtDvbHVgYKUBa&#10;gB0BiEcG5Uj2ZYF4T2ukB/BRGuuLnvIMHF2/HGe3rUVTRiTCHI3A15eHm4kKgcwUqX62LAQDaXtO&#10;pDsiBJYsxNqKklCbGYWGnDjUpEeOd1Zk9fbWR0yaeEtcuHDhwoXLv50gnvoXcQKL7Owgh1fFka4s&#10;vAhkyAnhIzPIEWn+PLIua/jbasPLQh0CY2UE8PTItkwR6WSKvBBXLMhPxEBNHvKCXeBrqQELVXGY&#10;KYuwz2dsLIteKzXAAZHu1ihJDECSnz0a8+KwoDIL1QS+5oJEtBYlPyYgek+8LS5cuHDhwuVfT6mz&#10;zufZfryivGD+k4JQZ2EsmVOUgLEnO2QF85FB4AnjG8GTgZeRAjzMVOFno41ETxvEuVkinOyqJNIL&#10;Syoy0F0QjyQPS3hbqNFzlWCvIwO+niwinMnAQvkoifNENAEt2ouH4jhfFmQLKtLRQ/CrTAtDc36c&#10;sKUo8cjmnqbpE2+PCxcuXLhw+T/HwkLi0zR/28q8EIfRdB9rYQIBpjjKDYVR7sgLc0FhhADZwUz3&#10;oTl8rTXhSQBzM1GGN5lWgrsVQu0NkOhhjQU5sRiszUUDGVaEgz5s1cXhYiiPGIExAmy04GOpjhQ/&#10;G6QF8FAe7wk3cw0kBjgjI8QFiX6OWFyfj0XMz+dEozI1RFiRHNzu7f3RP068TS5cuHDhwuV/y5+y&#10;fK3iM31tnuYG8pAbZId4NzOEEJhiXM3JwpyQ4muLSBdTtusw1NEY8R5WbEXRtkQPG9Qnh2BNSxlW&#10;VOegKz8OWb528LNQhYOONNyNFRHmoMeObAxz1KfX1UOStzWKo11RkeCDYGczVKSHIS3YBTkRnizI&#10;FpSnoSErEvmRbi8KIl1dmPf44a1y4cKFCxcu/yTZgdZmmX6WP5REOAlzCGKRfAOEkkXFuVuShQmQ&#10;7GuPQJ4++AZKEBirIcTBCMnePKT42CHVxx4lEV5oTY9ER3YM5mdGoSDICaE22nA3kgefIOZjTtZm&#10;pAg/Kw2CozkinQzhT/uzghxRRKZXGOWJUIE1WopSkEivV5oYhGWtZWgtiCdb8x0vifPemBrqOnni&#10;7XLhwoULFy4fUhvrKpnmbXWjJIyPTD9b+FtrE2SM2G5CLwtNxLhbIZigZacjD1MVCTgbqSDY3ogA&#10;Zo8Mf0fWwsJof5SjCcrD3NAUH4AkgTmC6ef9ycRc9OUg0JeFt5kKnPVkEWijhRgXYwTzdMnGbFAY&#10;6Uag8kOkqyUyw71QkxGJeE8e2goS0V2RjoqkAFQmB/yaE+hgOPGWuXDhwoULl48+ak92+KQiyqm8&#10;NIwvzPS1JsBow9dKEy6GyhAQrPysdVnr4usrwVhJjIWYo54iPMw0CVzGiBVYsOVvqY1YJ1PURnmj&#10;Kz0CaW4W8DFWQrCVOrxo6W2iBFeCmZeJMgKtNRBurwfmnFuMiwkKwl1RkRhAsAqGt7UemvIT2WvG&#10;iqK9WYg1ZbNTV43mRnlWTbxtLly4cOHC5aOPlhZFKlVHO1/P8bMWBpEhBdrowNNMHUE8ffbi5RQ/&#10;Pvxt9GCtLg0LVUmYKYvDWFEUNhoy8LfSRZq3HRLdrZHmaYv5qaHozYzEsvx4JDubws9UGRG2Wgi1&#10;1kQwgcuXHrsZyCOYtjEDPqLJ9qKcjJHsZYuyWD9UEcjiPG2QHOCMrqpssq8gglgaljbmsZAri/P5&#10;NsTJWmTirXPhwoXL/4j8aWLkGXfS/v+HNCW4FOQFWr0PItCE2umyXYkJHlaIdmUuYOYh3MmcrEwF&#10;LgbKcNRRgKWaJHhacvCz0mHhlUqgy2ZGFObEYm9bBdaWZ2BtSQqy3S3hz0CMwJjsbIRwev0gSzUE&#10;UvlbqCFBYIJQni5ZnBkZmSWygpxRFOmB6gRfBNoZoaM8E53lqWjOiUZ/Qz4aMsOQG8Ifq4j1Dpt4&#10;61y4cOHy/z6lFh/9uSLASqfQ3yK8wM88JdvLLLsimFddFOaQWxzOc2+K9xUr/egjbhbz/wcZakiY&#10;XR3teDXD2wyJrsYII4iFORiQhRnAiaDlaapJUNODr6UOvEw14Eowc9SVh6+FFuJdzJFBAGuK8cZg&#10;QQJOdjfiXP88bKzKwcq8WJT78RBqqY5wKw1E87QJZIYIJngxZhbjqI9w+l1JbuaI4hshkooBZ0G4&#10;O0qjPZBGUIzzcsDqrhrUp4eiJS8OdekhyAt1QXGUy7ba+IApE03gwoULl/8n+RNzEW1bgoNpqa95&#10;d56n4esCP1MUB1qiOsIeDXECtKX6ojMvbKwjJ+jH5XWZ85a25YpP/CyX/6b05nnH5ftbINPLDEHW&#10;GogTmCLC0QiWqpKw1mCGxatBYKgKP3NN+FJ5GKvC31ITaWRPNSEuWFeShP2tpTi3ZB5ure7FzVWL&#10;cKq7AUN50WgLd0GivS7iHXQRQxBLdNRDHD0OsVKn0kAwmVkgQS7GyRghPD3EuJgRpFyRFyJAK1kX&#10;05VZlxOPvvps1CT7oy03gkyN9gfb/VqX7Gk80QQuXLhw+e9NT4zOXzoSBYLGKPsdxX7Gzwv9TMcr&#10;QmxQH+2A5ng+6mPskO9vjkQXbWT5mqI23g21SZ5jncWJuxZXFGkMZGZ+MfFSXP4v5khn3pTGWMc9&#10;WT6mSBLoI4xAE8rTgbmyGAzl5tBSHPZasoh1IEviGyOA7CvF2RStBJr+xADsqcki+6rDrTWLcW/r&#10;IH7cOIB7W1bg9upu7K3PwVB2KGr8rZHvbop4e4IYwSyRDCxNYIwksrII+l2BlgQzGy2CGMGNp49U&#10;Hzv2/FhzRhgaM8KR6MNHT20+mrMjMC8vDAVhfGQHWL8ri3bMn2gGFy5cuPz3pT1Z9pO2BMfM6hCL&#10;e6UBJsL6SBu0xPHZqgm3QaaHLgLMpeGsMxf+ZtJIdNVCboAZIuzVkBVo/b4w0u27wnC3FVXxISER&#10;fCOJUguLP0+8NJf/YmqiHOULAky/S3M3QKSdJuIILLZq4jCUnQUd6RkwUxRFPDNBr4cVUgleZX72&#10;2FyUiL0VGTjTUYVr/a24sXoh7u1ei4e71uDhnnV4emgLftm2AucXN2B/XQb6EjzQFuaIHFdjFmLJ&#10;TvrI9jCnskAaVZS9PvwtNOBjqgY/MjxfC03Eu1mhIs4X/ZWpyAwSoDItCksa8tBREI3aZG9kBdgI&#10;swJttnMzeHDhwuW/NU0xFtNbE+wbGyJtRmrDLVEZYobmWHsCmD3qIq2R7KKGIHNJBFpII9NTB4UB&#10;Rsj21keUnRJZgSLC7VQQ66yFZHfmeiL1UW8z5XtlYf5deT7OeokC27kJ3hZfTvwqLv+JJPDVDfJ8&#10;zR4kOmsjwVmXvY7LUGYG9KWnQ5+WAQSWZDKwYm8btIa5Yn9lBi521eEM1c3lXbizbgkeHNiMF8d2&#10;4tXp/Xh77hDenDmAh7vX4ObqLhxszsPmwmgsT/VFW4Qj8sjIUl0MkelmgnSBCfJ9bejztka8iwk8&#10;jZXhoq8ABx05hNoboTTGBwsKE9CUGYm8SF8sbSxEX3U6OgpjkO5rgURPw1/qU/zlJprChQsXLv93&#10;0xxpN7U/27NzYabgVUOUNapDzQhiJmiMskWxnyEd4Ssi2VkFOZ7aqAq3QGmQMeKdlBFiJcNCLdRG&#10;Hn5mUmRkKgQ0JfiaycLfUhHpnhYjuYGOP8a7GJ3K8LHqLQj2dG1ISJhNv5Ib2fgfTKKrZkCOr9Gr&#10;OL4mgq2UYSo/A3pSU2EgPQ1uujIIMVdHhS8PfUl+2FeZjivd9bi+pAO3CV43V/fil/1b8fLsIby/&#10;cgrvr53FyM2LGL50DM8Ob8WvO5bjTHcVdlcmYWNBBFYQyBpD7FHoZcFCLMvdHLH2esj0skQqrTOD&#10;PNwMlWCjIQVbDWkke9uTdQURyBJRGOWHmrRwrGjOR39tNooj+MjwMxkrjnDImmgKFy5cuPzfS3OI&#10;tUhfjvuuxVnuwuZoG2EtQaop2hb1kVaoCTNHprsm8rx1UOCrT2AzRaG/AUFNCW56sxFgJoEwApi/&#10;hRS8jMUQQEDzM5WEm4EYgq3lEeesjmQPer5AT5jqZSLMDbAbKQh2uZwf6OTFdTX+h/IPiU4atSmu&#10;WqPxThpw1ZUgC5sKDdFJcFQXhY+BHEo8LLE2JwqH6vNxvrMWN5d14tsNy3Br4wp8v2sD3l2/gNEb&#10;FzH6zWWM3rmGsbvX8Y5g9uLsQTw5sg231nbjYH0GdlUmY1N+OHrj3NAeRkbmYY4cqihbbfY6shhH&#10;A0Q66MPbTBVWamIwkp8Dd3P6Hwl1Q2t2FGpSw1CVGITlLYVY3lyInpIY5AZaIsXT6GhzuuFnE+3h&#10;woULl/96lia6TVte4LNsaZb7eHOUFRoizFFFoKoJs0B9hAXKybgqgk1RG2ZGULNEVagJEvlK8Dac&#10;Cx+juQixlKKShkB3Fn3BScDLUAT+5pJw0Z0DHxMCnK0cQmzkkCDQQqyTGlmaAlI9dJEXZPsqx9f6&#10;YI6vXVJFGNvNxJnZvxIHWdlPou2VNsc6qAjDrRVhpzYb6nO/IAubAldtCZR5WmFLSTIONhThcncD&#10;bhDAfti8Cne2rsG9o/vw7hZB6851jH97E+Pf34bwhw81cucqXlw+iRfnD+P+vnU40lGE/XVp2Foc&#10;jdVpflie5IlFMQLkE8TiHPRYiDnrSLODPHxMVWCmNBfGCnNgqizGXp+WTyCrTQlFdWIgFhQnEcSK&#10;sLgqFRUxLkhyM3iV7m6iMdEkLly4cPmvZ1WhX3JfltsLFl5Bhij110e+lzZByxxtcbZojLJGc4wN&#10;W6UBBojmySHARBRBZmIItZBAkLkEBDrT4ag5FUEWkvA0mIMgS0kEMkV25m8uDm9jEYTTz4Xz5BFi&#10;LUNLWSS4MBfPaglT3fXeZPranssNcHH1Vlb+eOJtcflfUhqkPjPMWvYGQQy+xpIwlPoKOmKTYKM0&#10;C9mOethNwDjYUobT7RUsxG6v6MH3BLBfjuzD8M2rZF3fYOw7AtePdz8A7Mc7EP50l7bdxItLJ/Hy&#10;0nG8vHAY11d34TSBbFNBFDblhmEw2Zutan8bxNrpwNdEkSxQmj5v+qyNFGCpIgp92RnQEJ8Kc1VJ&#10;RLtYoCI+AE0ZEahPC8Wy+lx0FsWiLsUXuQGWwlgH7cCJJnHhwoXLfyl/WlHob9qf7fGgJsQYtVRl&#10;BKkCbx1aGqI9wQ7zEu0IZDx0JNqjOtgYcXZy8NKfjQhLCYRTMRDzMZpDJjCNQDaDjEwS7vqzEEmQ&#10;CrORhov2dPgR7DwMmG5Hgp61FG0niNlKI46vyFpagrMqklx1kO1v9Tg/gFeU7mU3lXlvH94il7+m&#10;IlhLKdhc4kG0nTIc1WdBW+wLmMtNQ7SFCrbmRLGDN0531uPC/FrcWd6Fn7cO4fmpw3jPGtgNjP9A&#10;8Pr5hw9LAhkIYAzIxglob7+5iNeXT2H42mk8OroN3yxvw47SWGzMC8eqVF+sSPTA/HBHpDrpI8RC&#10;lSxcDraqIrChslCeCwO5mVAXnwyZmV/AzVgNmQFOqEuPQFVCAJY3FqAjPwpt2cHID7JGiJVCc4yO&#10;zl8mmsWFCxcu/7ksL/SQWJrjvrctxgoN4WaoCzNDgZcOu2wh62pi7csaXSmOKCM7y3NXRwJBLM1J&#10;CQn2coi0liSIicNDbzrVDERYS8CXgOZrwnQxiiPQXAzOWlPhTducCWb+ph+2hxD8mH3hNlIIJghG&#10;02sywIvjqyLT22Q4L8B+d36or01paSk3A8g/Sb6nmpmfqcTLSFtFWChMgZH01xBoiqI3zguHm0tw&#10;srUM5xfU4NZAJ37ZvRkvTh/F6K3rBLCbGPuWMa9vP9S9H4B73/8ziI19fwvD18/h3Y1zeH3tLG5v&#10;6MPJBWXYkBeBtRn+WJnig+5IPoq8zBBto4FAM0X6TCXZgSWmCrNgSBDTkpwKuVlfQFl0MgKsdJAX&#10;4oKiCHe05ccQwEIxLycUxaE8xPBV94U7aM6YaBYXLly4/OeytiQ4uzPB7m1jhDkWkHEVEsCY9aZo&#10;K7TG2aIpygqLMgQo8tFBrrsmMlxUke+hiTwPdSQ5yiGeJ4Ngs7lkZjPgbTALUbYScNeZhkgbCbbC&#10;rcTpiH0WXGmbm+50eOrPRKCpCG2bSaCbjTCCXjDBLNJWhsyNXs9JDbF8NSS6aAoLAuy+KQ7xsJp4&#10;q1woiQ6Kof5GEqMhFnIwlZtMNjYbdX5WONhagkNNRThZn49ri5pxf88mPD1zDG+vXMD43W8+1Pd3&#10;qe6wEMNPfy8GYmMEMQZk729dwdtrZzB88wIeHt2Oiz2V2FcSg625IVjFQswJ5T7mSOfrIMJKBX7G&#10;cnAgiBrJTYeu9FToSE2FssgkSE3/FKZKIoh2MkZuEB8l0R5YkB+B+fmRKA6zR4JA51aMs47iRLO4&#10;cOHC5T+eNaXBun0ZgjvtsdYEMHvUh5mSgZmiM8kBdeEWKPY1wPxEB1SFmKHMzwDlAYZUBgQ6bWQ4&#10;KyLJXgaxBKpQ87kEsOkIMplDVkamRVCLt5Oi7aJkZbPgwwCLluFWEvAkWwu1FCVrm4YAsjLG3CJt&#10;JJHAV0SaqxoZmhSBjQGaPH3RaSPL3+Z+QbBjcXN6pOzE2/5DJ9BMqs7bSAJ+JlJkYtOQZKeJQ3XZ&#10;ODa/Gkeqs3GRTOyHDSvw/OQRvL5wCiM3r2D0m2sYu30T49/egpAgxi6p8P1t4K9disz5se+/wejd&#10;G3h74wLeXD6B1+cP4bv1C3GsNo1AFo21aX5YEitAvqsh8twMkGingUhLJfrspWEiPx3aEpOhLvY1&#10;VES/gvzszyEz43MIDBWR6W+PgmAn9JbGkYmFoTJagFx/61+i+doGE83iwoULl/9YVpd6TR3M8d3T&#10;FmMjbCOINUVaoDnKEu1kXwzAcj11UR1Kj+PtUBNqRkZmjcogY1QFG6PUVxdZAmWkkIklO8gg1GwO&#10;/Ixm0pG5GAJNZiHaWhwpTnKI5TGWNZcFG2Nr4VaiCLMQQQRBzNdwBj1flJ4jhRieJMLI2EKtJOFF&#10;NhdoLs6CLIiAFu+sjhQ3neFcf8cT7XkJDkN/4NkeYnQ++oubrthOXwKYv6kMnDVFsDTFH5eXzsOJ&#10;1lKcqM3B3YEFeLZvO16dPoaRq+cxdus6Rm/fIIjdYG2MgdcHmBHAfiCAMRBj6w49JsARyN7fvkYG&#10;dwZvLxzFk0ObcKGzDKfqUrGbjGxDhi8aAyyRwddGnkAfKfYaCDElG9MQJZDNgL7MNGhJToGKyJdQ&#10;IJBpS09HmJ0+CoIc0VMYSxALR2OyL4rC+C+inQwEE03jwoULl/9Q/mFjWXh4ZyIf8+J5aI22YrsS&#10;u1McWUhVBpui1N8IA3meqA4xRUO4JQuyBua6sQgLMjEtlPhoo9BDFekEq0SyrkgrEcQRtGJsRJHC&#10;l0EqXxZpLMgkEWsrjigCXBytJxH0wglioQS1BHvpD2UnTT8ngUAyM3cytTBrSfZ8WQBVlL08oh2V&#10;EM1XR02y36vSRGftiTb84dLuIPuJi+asI56GkvAxkkKctRqONBXi1OIW7K/KxDd97Xi1fwfeHD+E&#10;9xdOY/zmVQjvfACX8C7VnZu0PgGvn74Dfqb6W7fihJF9z0DuBt7dukwmdxSvT+/DT+sX4UJrDi63&#10;ZuNgRSzWpnui3tcMRW76KHE3QLKtKtx0xGGrOhdmijOpZsBEgRmp+DVkZ34GZz15xPKNUJsURBCL&#10;RHNqIEojBWNZ/g6FE03jwoULl39/BvKCZBeleRxpirRFZ7ITFqW7YmGaMxoIUHke2ij21Ud3siO6&#10;kvlkZZZkYKaoCDRmuxkbw81R5q9HENNCvrsact2UkezIQEiMrEwSOW4KyHRhwCbBLpMcGEhJIp4e&#10;J9pL0TZ5gpssPZfZLsVCMJ4FHUHMZC4Z3WxE2RIUbaTZwSDMSMYAMrNgKykkCdRQGGTcWp8tmDTR&#10;lD9UYpx1PrdXnX3KXn0OPAwk0R7rhYtL2rC1PA1Xu2rxYu8WvCMDG718DmPMubBvrn2AGGNgzJKF&#10;GNONSNbF2tcEwP5qYxODPITffYOxb29i+NpZPD99AE/3rsMPy1txrasMl+cX4ShZ2bpMH8wPtUK1&#10;lxEqPQyQ4aAOXwNpOGuJwonKRmU2jGSnQ44gpibyFfzMVVEU7oaGlEDUJ/qiIJiPghD3dRNN48KF&#10;C5d/fwbzAhoIYO9aYx0wL4FPAHNhYZbuoskaV2WQCQZy3dBDZtYcbYNiH33UMdeLxfLQHGnJdj0W&#10;e2uxRpZPNpbqKEMgEkc62VepryoVwcZTCXnuCshzkyeQSbHgynAmOyPgFfuoIomgFmk5F2lkbUlk&#10;Y6kEMwZi4ZZkXzZkbM5K8DKcDV8TEXiwSzI8gQoKA42etWSERE005Q8VbwvlL02kp5y3VZ0NTwMZ&#10;bK7Pw/62UtxcVI8n24cwfPwgRs6fwvjVixi/fvlvEBu/dZ1dZ5bCOzdYmIHAhu8IaD8Q0Niuxb+e&#10;H/sWQqpx2s7M5jFy/TxenTrATg58c3k77vQ34FZvNWtm+4rDsDjcFrUEslI3PSTbqSPQWJZgJgUP&#10;PQkYy06D0pwvIE8gs1ERQV6gI1rTg1EW6YZkdwtk+jmcs5Cw+HSieVy4cOHyb2dVcahJZ5LHo/oI&#10;W5QGmGFeojN6Mz1QGWKBAm8DFPkaoj/TBYP5HmRoAoKXBarIxObFO2BBEh+tsbYEMUtUBRpS6aPA&#10;Qw3ZrorIdJZHdaAWaoK0UR+mh+oADYIZQYdgxthXjpsiwU6aDE2cDI6xNVlEWTEQIyPjSRAMldgu&#10;xXgCWrKTPBIc5P8OMYNZ7PVnyS7KKAzQR0mo1cmugvQ/3K3uMwX6yuby03900mYuHJfDqpJknOms&#10;xuNtq/D6yF68P3UUo+dOYfTShIkxILtxBUIqZsnWzasTResM2G4T1JhibI2gJpy4fkzInB+jx2M3&#10;LuD9pRN4eXwXft7Yj29XzsfPm/pwe3Aeri4ow8XaFKyKpQMgOzXEWikj0VYNKTw1hJnR56crCQv5&#10;6VCf+yX0JCYj3smILMwHNXEeSPOyRn4w/9tEN5tpE83jwoULl389q9O9pi7L8drQGMlDU7Q9mqLs&#10;CWKuqI+0RaabLsoCmSmlbLAi3xP9OZ4ELQeyMjO0x/PRkypgocZAjBmCz1xX1hhugroQQ5T766DM&#10;VwttUUZUxqgJ1EZdsCaawnVQ4q2CWlov9FBEsZcSsgWyyHGVI0NTQLytGGtisdaiyHVXRLSNODIE&#10;CkhzUUSgmSj8ycxCrcThqjsd9uqTEecghwI/HaS7aY51FiVETDTrD5EDpRZ/bk92qHbUFIWfqRJ8&#10;jOWxJDceD7auwssD2zF8dD9rYu9PHsXI6eMYPX8aYwSz8WuXPpgZuySwMV2NVKMXz7KwG7l4Dm/P&#10;nsSzY0fw+MghPDx8AI9OHMHzi2fw8PQxPDy6B48ObsXbE3vw+vAWPN6+Aj+uW4RHe9fjV1r/prMc&#10;CwOtEWksgzR7dcRaKiLGQhFR5grwJyNz1xKDifQ0aIt8iUieDhqT/VAY7IgcfzsUR7k+6coO42a0&#10;58KFy78vg/l+Pm3RDq9aCGDNMY6oCbVGb5Y3cjwMUBpojlaCVV+WGwYKfLAowxUtUVaoCjZFR6IT&#10;ulOc0ZnkiOYoawKgDW1zoHULzI+3wYIES9SHGqI9xhgLky0JYGRjITroSjBHc4Q+GsnMGICVeCuh&#10;yFOR7EwBWc4SSHEQR5ZAhkxMFJkEN6ZLMc9DmSxMhgVXjJ00Qi3F4WUwG3yNKUhwlEM2mV+KQBnN&#10;KQ7NMTF/nBkfFqXbTZ2Xwt/lpCkBZy1JMlNJrK8rxqtDO9l6c3AX1W68PbQXw0cIaEcJaAzMLpz5&#10;UAQ1xtJGCFjvCU5vjx+in9uH+1s24OyCFqzLTUN3RBDag7zR7OuOtkAvtPh5YFl8BLaUZOHKoib8&#10;snU5nu9Zg2dUP29Zjl/XL8bhwkgkGcmiJdQJe0qi2K7FJBtlRJjKItRIBtEWyggzVYSF7HT4Giqg&#10;KtoNKR5mKArloyRCQAcjidwIRS5cuPzbmV9q8WV3osuammCL8WbmzsxxzujL8UVtuA2K/UzRFmeP&#10;3gwX9Ga6oTfbE/MJWEU++mRePMxLsEcH1QICVysBrCXGliDnRtvsqGyxqsAVTREm6EywwMIUa9QE&#10;6aA31RZLM+0wP9YE1QHqqPJXQyVVkYcCWZk80hwkyMZkyeBUkeUig0yqHDd5pDvLIYqMzNtgJpL5&#10;cgQxMYRYMBdMz0YiPU53VUGSkwJqwkyfdKS5heIPMjVVbaiFZH2c40U+QcxeVQxWirPRkBiBbfVl&#10;2FCUjn11pbjR340HG1fj5c4teLV3B94e3od3ZFUjp8jOTh7BO7K1t4fIqPZtx8ONgzhcW4wWf1dk&#10;2pmg1NUWPZG+WJsdhwPV2bjUU4NbS1vw41An7q3twc+rOum1+/Bq31q82LsWP6/uxvrkQOzPCsXy&#10;JD9c6anGlQVFWEoHR0Uu2sjgqSBIXwKBBjJUsrCSm/EBYjGeyCcTS/eyQmGIE5Y2FFT+UT5DLly4&#10;/BeyPNvVty2a97TQ2xBt8WRWGZ5YXhhIFqaPOgIZ01XIWNhSsrBlVJXBZij2NWTta14cDz0pfLIx&#10;PpZku7ETAvfTc7tTndAUY4WtNQG0z572OWMgxwkN4cYYLHLHilxH9KXZoilcF7VBGqjwVUKlnyqB&#10;TB4JtiKo8FNBVYAqymnJdDEyoxnjeOKItBJFhJU4khxkEWktzo5YDLUQQ7pAiT1fFm0riWx3VWFz&#10;otPZljT3OR9a+PsOWbJSe6LgFk9FhCAmCkOp6UjgmyPa2gixVoZItjNDqr0FKrwE2FWaix+XL8Lz&#10;revwes9WvNm7HW/2b8fr3ZvwfMsQfl7eha3ZUagWWGJBoCMOlCfh+2VNeLKxBy+39+H1rgG82TeI&#10;t3up9q3C2wNr2Bo+vBHDhzbg1+Vt6PO3R56eDLblxeLhlqV4sKUf57vKsDsvAD0h5mjw1EO8mSwc&#10;FWbAQWEmnFVF4KYhhrwAe5QTyJJcTZHqYYF5BfHbmtO9uNuycOHC5V/OmtIQ9YFcr+8bIqxRG2ZN&#10;FuWB/jx/MiwnlAWaslZVH2GDzlRnrCj0Jpi5oDrYlB2ZyNjWvHg7dsh9ZzIfK0sCaJsDPceVwOWE&#10;BUn22FYXwg7R788RYHUhs90e68u8sCKboJdmg+5EC7RFGaA5VAstEToELhWk8yXRHqWDSoJYS6QO&#10;Sn2U2ZGMzNB8BmKJ9tLsNWWJBLIQMxHE2EohhU+mRiBj9uV6qKEzQ/BuXesfoztqQYqzXnWE3c9u&#10;2lIIIKNRnPEF/Ey1saMuB5c6S3B9YSXOtBdiICUI5R48tAQ643hNFn5aOh+P1w/g+bY1eLF1NX7o&#10;a8PJ8jRszQjD6Ypk3J2Xi18GavFsYyde7ezHmz0DBLtleLGjnyC4CC+2LMTr7YvxZtdSvNrWj3uL&#10;qnAu0x8lpspkYMF4fngzXh/aiCfbluLOQBP2F4VjR34QVsbaI9dGAe6qs6E7+1PozfkcjoqzkOZm&#10;jrokH2T52iCFINaZH3u1JS3wD3EgwoULl/9E9tR5f00QG1iQyEd5oBm609zRmSJAT7o7asKs0BTN&#10;Q1eKM1piyLbSnLCiwAs9qY5ojLQkO3PG/ER7tMXaoi/DBfPoNXqyvdnnM8PyF5ClLckWYF2FP/2c&#10;B7bWh2Mw3w0ri32wssgHa4s90JdKEEswwaJkC8yPMSBw6aEzzhDl3kq03Qjz4w1pnwlqg9UJZKqI&#10;sxVHPE+CLaZrMdKSmeWDuYBaDhkEsFiysCiytIogfXSku7xb2xwXMNHU33XqIu30y4Isf64OtEWR&#10;myFkJn8KEwUJnFhYgx9XNOCXlc24v6qFLKse1zsKsLcoBtsyAnG6JhW3uqvxaO0SPN64Aj8s7cC3&#10;vU34ZVk7AakSP3QW4Nb8fNym9e9XzcPP63vwE9XddV24v6kbt2j/j10F+KmnCBfyQ7A9lI86YyXs&#10;LEzAg91rMHZmN96d2oUXe4fwy9B8nGlMx+V5BThQFIpMC1lYSkyChfiXUPr6H2EnNx3JLsZoSAlA&#10;boAdCkP4mJ8V/sOSwmSZiWZy4cKFyz/Phqow+9VFwfcZA6sNt0ZXqhsWEMTmJTiiJc4R85P4ZFy2&#10;BCwXLMt1xWDBh1GJrTHW6M/2ZM+J9aQ6EeBcMJ85L0bg6kphri0jwJGZDZX6YW2ZPwZLArGtOQ59&#10;mQJsaojBGto2VOSJRSk2WJRkioFMWwKYAQHMCF3xxphH9rUoyYSeb432GCNU+Ksj01mGICZGRqaI&#10;BOa6Myd5hJrOpm2SBDUpWkogzGwOu14RqIe6ON6vG7pyLSea+rtOZbCpbV247aOeJC/4G8hBfNLH&#10;sNVWwoUV83BvddsHiK2ZhwebuvDDqlbc7SrBxboUqlR8t7gBD9b24dmudXh5cDOGj2zB0x3LcbMp&#10;Gxtj3LA8xAmbkgNxoDQFm3PicbA8HZuTg3GqKBr1JvLYEOyArWF8LOOpYmecD3YXp2L47H6Mn9uP&#10;sdO7MHZ2L0ZO7sTjzYtxtasU16mutOag1F4VpiKfgS87BZrT/gKe7HSkuZqiJS0Aef48FIU4oCM7&#10;9MnKuhzjiWZy4cKFy9/TnxU6e31F9NGFGd7C8kBzNDDD6mPsWXjVRVizs3F0pzqzFzgvznbH4kxX&#10;LC/0RnscD53JDujJcGVvhrkkh+yNYNcW70DGZoeFGW5kaHQUneyMlQSvvhxPrKyKxsaGWIKSC9ZW&#10;h2NVWSCW5blhWbYDepOtsLrABX1plliSwZiZKdqjjdCfboUlDNyiDVHipcSeJ0tzlGKH5ScQzFId&#10;ZRFjLYYkeylEkZHFWosjxkoMRV5qaAw3Rl+R/+35Wd6zJ5r7u05dmHVSX6bfuyWZQXDSlIGDliLK&#10;YwNHt7eXj5/uqMDdpY241FWJ0wsqcXdFK24vKMb+/Aicq00jO2vH893r8PbUPgyf2Ycn+9ZjN4Hq&#10;XGshduWF4WBOEC43Z+OnVWRpqztxaWEddhUkYntGCLI0xXE5lo8X7TnosFbHkYZivL98DLh+CsIL&#10;hzB2YgdGCWBjp3fj1Z7V+GnlPFxsycPVtjxUO6nDhkzMXWkGLMUnga80C/l+tpiXGYzCIHsUBtuj&#10;NSPozbLalKCJZnLhwoXLhxwoLf3zqsKwhqV5IaMtsU4oDTAnC3NnL26uCrEkw2JGHDoSsOxYYPXm&#10;eLEQ21AZyFrYijx3LMx0Y7sZewlazPNaopkbYzoRtLxZiHWmuGB5cSALtfX1CVhP8GK6JNfWhNF6&#10;CBZn0NF7rgt6U22wpkiAlXkO2FjqTDCzwtIsHlbmO2J9hSc6yczSHcm2bESQLZBjL5BmIUYmFk/2&#10;FW8jjjDGyAhiSXZSKPfVRFWQHhYXB55vTQ2dPNHk33P+odzfas3KihRhb24M8rztsaIsa2xtbd7N&#10;dBfr4RNdNWRf83CjrwHri1NwurUYFxpzUOtkioMVqfh1TQ+e7lqLFwe34lpPA87Nq8TTfUN4fXAN&#10;7g+14WBBKFrcbVHibItKdwfM83PCyggPXKhJxfm6ZFzODsKN6nTcXtaB4UvHgdsXILxxZgJi2zFy&#10;dAvGTu7A+0Mb8XRrH840ZeFUVTzK7ZTgrjgNLvJTIVCcjmADWRQFOaIm1pOFWDEZXmdu6NtV9cl/&#10;yBlYuHDh8q9kVWmc4cbKhIddqZ4o9jdFd7onAcyFtbECX2MCkDMGcj0ITNboy3bFQI4bFqXa09KV&#10;HcyxgixqIN/7w4jEHA80RtqgOdqOnutJoHLH/CQXMjOCVGEAutJcsaMlHpvqoglyfKytCMbaqlB6&#10;fVesyKXfk2lHwKIlWdi6QkcsIQNbU8hHd5Ilhko90BZliFQHKWQ505eclypyBPJI4okh01mOvSA6&#10;gYGYyUzEWIoghawsy0kOlX7a461J9kt6/gDXipV6WSvne5k9aM8OE4aaqgpboz2xqTrrWHmgkxlP&#10;Req71ZUZONGQjQ2ZkViTEYGWADf0JUfgcF4MdnqbY60/D5uDnXAi1AUb+Ea41FaM55sX4c2+lXhH&#10;9WCgFhcqEnC0MAbnqlLxbUcRfl1Yhl+6C/F6czd2FSVhRXI8gesccPNDCa+fhvDiIYwTvEYOb8Do&#10;sS14T8vXe1aS4eXhSFE4KghikTpiUJv+KfiKs5DioEcQ46MszAVFBLDiYEfMzw4Z7y2K7WtPdvhk&#10;orlcuHD5o2dDaejkoYq4wRUFoeOtsXxUhVoTtNwJMC7I8TRCQyQDIw/2vBbTldiZQnaV6YKeFHss&#10;SnckkAlYmC0huC1OZy6AdkeuB30B+ZmSrXmgM9WNIMacV3PCokxP1Ec7YmNtNDbURLGw3FQbicGy&#10;YKwu8mQhtjjFiiDmxF43tqbACQNZ9thQ5oauREusKnRFsbc60hxlUEaGVeSlThBTQLKdBHKYIffW&#10;IgSvOQSx6ex6qp0kUglk5b7qo325HhVD3t6/61uzoLT0H6pCbMrjedrjZRHuwu1kY6e7q3F8Ye1Q&#10;voeFopOa9LWCIJe35xYUj84LckZXiADr00NxojIN384vw1JvKySrzEGXrghOO6jhiJMmrrfk4Nvu&#10;Yny/sAQvN/Xg3Y7leL66E7/2N+HnxY34ua8RT9ctxvC+9WRYe3B1eQd2N9YA31ykugBcPwNcOw1c&#10;Ogbh+QMEsY0sxEaObsbrvStxuaMQOzN8kWYqDXuZKZD5+mMEGMgj1dkYhYEOKA3lE8zsketni6Zk&#10;H3TlR17uL034Q3QLc+HC5d+RdaUxDssKQp8sSHJHXTiPnZ1jUaYXKoKtkSbQw4oif9au2IuXY3ns&#10;9WHNkRboSbZDfwYfa4q9sLLAHV1JdgQxJyym/dkCLRT6mqI/xwetCQK0JwrYUY5MF2VjDJ8gFovl&#10;RSEs1DbXR2Og0B/rSr0wmOeCrngzDOa7YF2ZD9aWuKM3w4H2uaM/24Wg6YB8DzWU+euiNsQIpQQy&#10;ZmBHBl+ajEuGADYbUeYzEGk2E5mOUkjlSSCJ7Gxhqt3Yyb6y2qGh3zfElqR7iRT4m1wPMVdBkJmq&#10;cHlJhvDK6oU4tHTem42NJemBJpqnvEy1tt0bmnfnu95K3OwowDfzSwhE9Xi4vA2rEv3hKz4ZZ9LC&#10;8GxBLa5H8HCdTOlyfQJu1Mfjx54SvNvSj/dbl+P9tlUY3bkOYzs3Ymz/VjKtkxBePY8fNvTj4qIO&#10;4M41srAJiDF1hfZfOor3BC/GwhiIvdi9HNc6i7A9wwcRehLQmPUFDMSmINZWGzleVsjztUVttCtK&#10;QhyR4WWBSlrvzA19uLgiSWOiyVy4cPkjZ2N2xKTlBcE7Fmf7EWA8UOpvhgUEmsV5/qyF1Uc5YFm+&#10;DzvasD7cHC1xBKosV5T56aM3jc9a2MoCDywlE2uPscSSTCcCkDvZkj6qQ6ywLM+PfsYZnWlkchle&#10;ZGUeqAmzwVBlFBbn+KE7zRVDFSFYWeiDjRV+6CMo9qfzsKnCCxtKPbGGhRgfS7OcCXr+aIyyQkWQ&#10;MRmhKeojzJDvropCTxWkOUgik0CWyZwrIxNLshFFiTsZmo0Iqvw0cagtZeTispriUjKViab/HvOn&#10;9gQXn3h7jTceejLwMpCDi7a8cE1T1fCR1X3CY2v6HzWkhj8J4xkP3F/fM/Rsw2Lhq01L8HrLMrzZ&#10;MoCnqxfgeEUSEnSV8HDHRuDGZTzaNojjxfG4S/uu1ifhpwUFeLa8GS+Wz8PbtX0Y2boao9vXY2Qb&#10;wezofgivXcCN5V34bvPQBMTIxq5NQOzaKQLZcYyc2I53BDEGZi92DeAGWd62TG8EaImQhf0FJlLT&#10;kOZijBxva2R5WqIxwQs5vlZIFBihLc0PHZmBD1uyw/6w94njwoXLRJjpe3rTPaM7U1zf9aR7ESDs&#10;MC/BGUsLQlAXaYdsgtjiHF8sTHdFW7w9ygMMCEJ89GYK2Btj9mc4s8BakeeKxbRe6a/HnivrI1sq&#10;9zNEW6wdwc0LrXF81rjmp7gTID3QQGBcV0X2lU+GR5BbVxnCQnBtOT3OJLMrFGBTuRfWFLlhGQGy&#10;j15zXgK9VoE/e15tPhldVYgZKgKNUE5GVuKtjgJ3ZeS5yCHTQRxRZjOQQvBKsRVBlqM0VuZ64/Li&#10;ouGrK2qSfs9TFvXEOH/eGG23LMxabdyNIBZqrQ4z2Vkjad7O6y7v3vjg1LYh7FnZg8XV+T+d62te&#10;/nTt4nfP1/fh+dpevBjqwaMlzThYGIv9FUUYv3wemLi784Pd63C8qgjXe+txe0EJvm3MxA9NuXjW&#10;24LXK3sJZsvwdvVSDG9dj+f7d2B3QxVenidg3bpCdfnvNjYBsdHTu/Du0Hq8P7KRhdhlAuPaZFfY&#10;yE6F5KR/pPc8E9kelsj2skSqwARNCT5IcDFEpL02mpI80ZbhP9aeGZI70eyPAHDTUHHh8kdMW4yz&#10;eEei81lm1vl5E+esBktC0JHsjkI/M1SG2rK3XVmc7UXWY40l2e7sEHtmZg7mGjDGjpZlE/RouTjN&#10;EbVBBmRQ/qyRlQeYsLPZLy/wRUeSC3qzfdCW6Ir59GXVHu+C9TWx6M/1x6JsX6wsC2GvN1tT5EFg&#10;dMTaEm+sLvbCED1enOtBr+GN8iBTDBTQUXiyALURPNSE26AxkqzMXx+l3hoo8lBBjpMUokzpKJ5H&#10;8HKQQIGLDBbGW+NGfzm+X9384t7mHreJpv8u05FoOzff1+hysKUyBLrSSHIxFDpqSb43kJ6a2l1e&#10;nHF2z5bho1uHhCd2rMeZNYvf3x/sEj5ZvQgP++fh1wW1uFWRgb4IP4LWLghv3QC+Z+4X9gPVdxi5&#10;eAAn6zIwlJuBU92NuNhUgNutJbjX04iHKxbi17XLcXVZP36lGj51BPiG4HX76oe6Q8UM8iCICS8d&#10;wciZ3Rg5STZ2bBOe71iKix15WBRtDz3RryA/9RM4qIkhgW+IVFdTpBDE6mI9Eeuohxi+HuZnB2NB&#10;dhCaUnxWU5M5eHHh8kdOb4Z7cnsc/zVzQXNrnCMWZnphaX4AaiLskeSsS8ARsMPh+8mWmNno11eF&#10;ssPqW2M+zMjRmWCDoUJ3LCOL6kqwRWOYMfY0hKEx3AydiXboShWgjwDInBPrIAObn+aN+ale6Mkg&#10;SJWHozvDCwvSPLC6IhRDxT4EMCcWhqsLPbCq2JsF24rSIPRne6DQ3wxd9NzaSHtUh/HQSF965QHG&#10;KPTURLGXOgrJxFIJXhl2Iihzl0eRQBbt4Ua4sKgEPw614bvVLfe+X9fyu+6C6kg058XzNZ8JdCVg&#10;rymGeL7ejUgHte9MZGdXS0h89OnQgpr8U1vXPzi1a7PwwqZBfLO8G7+s6MH3XfW4UJ6FPYlB2JER&#10;jZEj+zF+4xqEP3z3AWTMvcMIQO+vnMC13kasDHTA1Y4a3FjYikvzG/EzmdjN/i7cGOhlJxDGtYv0&#10;MwTBO9c/dCneISNjBngwECMTGzu3j4XY8JENuL+pB6faMlHpbcxCTEtkErwNFZDsbEz/g0bI9LJG&#10;rh8P0fa6SHYzxcLiKMzPCkRbZsDFBG+LLyeazoULlz9amCHKBJmDnakeQmbkIHO/MMaM2hNckOVh&#10;jCxPY3SnE6DyfbAo3ZWdoaM3y43g5YyuRB4WpjhgQbwNljMjE7NdUB9ihPZoC+xuCEeFnz6W5THX&#10;kbljAYFwXrIb2ZgrenP80JnuicX5IVic489uX5zri1VlwVhbFojeNPodaU5YVeSD5YU+WF0aiI11&#10;4ezrNEQ7oC7KEUX+VmiIcSIbs2PvXVbio4NcgSIyHCSR5ySJCk8F1PqooC/ZHrdW1OPBll4WYt+u&#10;qD99a3X7jInm/+4yEKT+RbqbRrWviewYT3U2nLQkRlO9zFryg6y28NTFB3XmfPR5d3mM0cKy+EX1&#10;GXEjh5f14lBPB+4uW4jN+SmY7+WIVQIrXCpJw/DurRg/dxrCyxcweuow3uxYg5+WzccP/c34sbMU&#10;39Rn4sWaPjxfuRAPFjbhxapejOzdgfEzJ4ArBKubBK3bBK9vCWR3aXmbrIwxsasnCWQnMHp2D94d&#10;34Lne1eSIbfjZHMykmwUoUsA0xefjCQnA2S4mSHcWhMZnpZIJJhF2ekg09sKfSUxaE72wmBd8u30&#10;SLupE83nwoXLHy29aW5285KcXi0hcDEDMHqzfTFAFlYdZkdfGJpoiuVjAXNxcqEvGiIsCWYeaIu1&#10;JusSsN2HzMjE3nQndCfaskPrK/z02H0byvxQE2SIdRWMQXmiPdEF3Zm+6CYTW5DCXBBNgCqLYX9f&#10;b24AVpGRra8MxepiP3YexoEcdwwyoyHz/bCqNBib6yLIBt3ZUY3lIbZkZJYoDbJBeZAV8j312N9b&#10;4a1JpY5qHzXUeKtgabozbq5qwxP6kvxl/QL8wEBssLGTuaB7ovm/qwx5f/SP3QkWDr6mUvs9jKRg&#10;pz4XvubKP5cn+7iUxdotC7DWOuZlKjujkbQmN8KmKiPAZvzG6j78un45flnWjR+6yKbaK/BTSzEe&#10;9bbiGUHp+foBvNo4iKcDHfi1sxoPehrwdvMKjB7eBuGZQxCePYzxY7vwZv1SPBuYj+EtazF2eC/G&#10;z54k2zoP4c1LEN5mYDZxTowB2NXjtO8o3p/YhreH1+M5MzJxaR32lIXBVXUW1Gd9BiuFWSj1t0EM&#10;mZefiTLS3S0QYauFECt1ZPlYYnlFNJqT3LCkNPLtmqpE3Yk/ARcuXP5I6Q+1+LQrxXUrM+S9I9EZ&#10;deHWWFkSQsBxRZqbEVJcDVEb6UA25UkgEqCbrGao2AutUZbsQI5lZF4L4gloue6YT2BjZuuo9NfF&#10;lupgrMxzQ0OoCYZK/D50JcY5YUlhCNtVuTg3EEsKgrG0MBRd6V5YmOXLjlLcVBdDIPTEcrK3gVyq&#10;wgAsyqKjbYLZ+opQsjgBvY4zivwIXL4WyPM2RVmgJVmYIYo8NFHmqYZKH3X0xJIJ1sfhx80L8XTP&#10;CtzfvAgPti7G/W39oz9vWugz0fzfXbrTzOY0xZiudtKZ+9DfQg6eRtIIc9XtWrmgUqwpQ9AbZKd9&#10;IdBKV6Ely9Mu08+oP8pRVbiptgiv92zBm50b8XLDcjzun4f7XbV4uqwTL4cW49HSDvxCj3+aR3Br&#10;L8MwQW385AHg/HGqY8Dpgxg/vgfDWwfp56rpOSV4NtiNN9vXYeT4XoxdOEYmd4LthhQSwISXj2L8&#10;0mGMntuLt0c3EsTW4acNXbjRX4X+eB4spb+GkcTXiCBYFftZw11PFmHWWmRhxvAlmEXytFEQYINe&#10;OtCqi3XGfObAKMf3DzGZMxcuXP6XVITa6cyPd3zbncbcUsUaC9OZwRveqAyxQbCVCvIIFE0En3Vl&#10;vuhMssPqEh926Dtz/y8GZj20rZMgxlycvIS2L891JXAZYnttMBmaPfrTHbG5wh89BK6maD66M3xY&#10;A1tVHkkAC0F/fhCZnjO6072xmo7C11dHoi+LGcDhx4KLOQfXl+uDlcVBWF1KEEsUoCqUh0KCWK63&#10;GQHMCi3RDmiLtkVXsgv2NCbh+tIKfL+xC8+OrMeLY1vx4sgGPD+0Fk8PrMXD3YM/P9m5Umyi+b+7&#10;1IXpGud6ad/ja4kIfc1lkeSl/zg5wlzrxo3dcxfVhFfGuRqfi/fhucwr8HQsDjU7m+qmISwPdmFN&#10;7NW2NXi+dike9bXhXnspHi9uwfOVPXi5th/DG5djhPa/27ISIzvWQ3jqIHD2CAsw4cn9GNu/GW/W&#10;9uFubQYOxbniYmE07vVUEhQX4/3hzRg9tROjZ/ZgjMA1dn4fRs7uxvtT2/D60Dr8uqkHd1c04urC&#10;IuTwVWAsMQn2KrNRE+qAODttMPdBY86JBVuqw1VXBtEOeigNc0R7ug/KQq3QlizA/Gzfemr+7/mS&#10;CS5cuPyf0hZrn7ogkZlpnpmY14lgEcoO7PAxkkWotQo7KrE/x5uA5Y15cbYYLCSLIlhtqgpgIdaV&#10;+OEi51WFnlhTHohFqQSqBBvsbowgW7PAihwBdtWHEbg82TtCN8W6kHX5YQ17bRgzrD6Qtb6eDC+s&#10;q4kjkJGZpbphqDwcg8VkcyWhLOxWVUTStgh0JLiilV5jSW4IDs/Px5Vldbi5pg13CVq/7BnE02Ob&#10;8frcPry7egLvrx3HezriHz67By+PbsLTg2vx6/7V6zA09Lu9yDnbUys3yk5x2FplJvysFYZLE/h5&#10;paUf/cPWtY0S84p8MmPdjC7lhNjndxZ6eTelOG6OtVcU8tTEsbepAk/W9OExGdSjvlbcrEzBtYok&#10;fE8wY6xqeMsqAtUOjB/cjXFmeWQvxg/twbvtG/F49TJcX9CCLclR6HIwwoDAGHviPfFNQxoeLW/G&#10;q+1L8J5g9f7YJrw/vhnvTmzFW1oy8y8+2d7P3rbl4eYebKPPO9pMGjZyU+GjL4OWGFeCljTs1ESR&#10;4moKDwN5eBkqsDArCrFDfYIA5QSxVjp46cz03NGZ5zRl4s/AhQuXP0KGvJU/bgi17OhOFaA3wx3d&#10;KQIsyvBElps+7FRnI9lFD52p7tjZFM1OIcVc2Lw83xPLCphh797swIvGKFusKfLCGnq8uzkGbVGW&#10;6E13xq7WGLRHmWN9qQ82VQajK8UNdZF8NMYwFyqHYLAsirWy2ig+qsPt2fNim2pj2Vk9mJGK6wlo&#10;y+h5y0vCyOIIetVxGKqIpvfnh8N0hP/D7kE8O70Hb64cw9trJzF87QTe3TiN97fOY/TORYzS8h1t&#10;G7lK+8/sxtP9Q/h159L3P+1cljfR/N9dLCQ++jTFVe2or6m00FZ99ngoT2VTjL/OdGbf0Y29k1oL&#10;/FJi3Y0OlkU7VFeluDTnBRqu9DEQERrJTEGisw3urVyEx6t68GhpOy4Vx2IHfS4rXIxxIDYAP1UU&#10;42VbE4a7FuDtgvl42tyEOyVFOJIYi1WB/uhyc8a6yCDcWdjM3qrl+daleLyiGc/WdLA3xHy7ezne&#10;7l+F1wdW4/m+QTzZS0WPX9L6i51LcLWnAO3BpvDVngOe4nSkuxghnWBoqzIXAeaqiCH7ctKWQpSd&#10;Ltz0ZJEfYIGyCHuUMBNSp7igJcXlzvKKaDWmrQA33J4Llz9EWgK15zRHWhxqjbFDV5ITmZYDasNs&#10;4KIlhhAzBZQHW2N9ZSR2NUZhCQGMuf8Xc1dmZqDGwhRmEl4HtMXwsINMa2NFALbUR7BTUK0p8cPq&#10;Ih/Mi7bEzoYIbKiKIMtzQZGfJSrDHLCajKovLwgL0rxQGcJDkb8lBkvCsbIokB06v6I4DCvLCVjZ&#10;fliYF4L5qd7Y3JJJPxOCDfVZuHd4K15fIUDdvoDR2wSsO5cwevcyxpiidaZGb10gGzuO4QsH8Gjv&#10;EK4vaSCgxv+8rjFPj2n77/Ci2D9F2yl45vpov/UxkYG7keSLcL7qPzv3110ebhDjqrOwKcN9YUW0&#10;7d00N42znnpzhNrik6Au+hVWFGTg0dpePF3Xi/tLGnGjKh6nMv2xTWCBDhUFrLC0wGE/bxwOCcCe&#10;YD/sj4vAchc7HE1Lwf3+Xowd2v/hnNetMxi/fAhv963ECzLkNzuXYpjWhw8O4d2xDRg+tpE9FzZ8&#10;dANe7F6GO32l2Jjhimw7ZRZioSayKPW3Ak9VBCayMxBqrQkfU2W2KzGRwMZTFUWqmwFS3Q1RFGSB&#10;ulge2tK9n61syXKdaCoTDmRcuPze05lo49kSYfWUAVhLpDXqQi0Ry1ODncps5LgzM3J4Y9+8TGyo&#10;CMaidAHWEMQ6k5hboARhXqwtFqU4knW5YntdOLZWBWNxphtt52FXQxR6U/loj+Zhb0cqdtZHYV68&#10;M/K9LVAaxMP66hgsygkiYPnQNnMWYn15gQSxYNb81lQQ5HID0ZsTgPn0JdqXH4wtzenoJugtLY7B&#10;9a2DeHhyP4ZvnsMIwYotBmYTUBu5dQ5vLhzCi2Pb8POWpbjcW4vtJdEEUp9bA80V7Dx7vzeI5Xsa&#10;qKe5atyIdVQFX0sEARYK22Kc5VkL+2uWNIeIpHrpNVZGWx+tijT7PsJa7q2JzNdCuRkfgymBrjIu&#10;9ZBJberHi61L8HRtF56umo+HHVW4mhiOPQE+uJCejOuFObhbUYYHXfPxev0ajB9lzo8dJ4AxM3Oc&#10;Br45DeGN4xg7uwtv9izD8P6VeH9k7YciiL07uh7Dh9fizYFV+G5ZFc7URaArxBQhBmLw1xVBmY8Z&#10;stwMYSQzDdZKc+CmLwcHTUn4mqrAz0yF2ieBDE9jxPC1URBogYpwKzSnuY10F0UWTzSVCQcxLlx+&#10;7+lJsJm/IMFe2JPogMYwc1QEmMBWZRb8DKVR4GWEJQSS3S2pWJbrha5kZ6wtDcBiOmJmbqmyIMEO&#10;PSnOWF3ohw3lBCBaLkp1QU+yI/Y2RhLAbOixK0EwDduqw1AVYosSf2uUBdthc2MS+gpC0RjnhgIf&#10;c1SHO7ADO9ZVRGJRpi/WkqktzA5AZ4YfmuLdydxiMFgRh7ZYR1T40/siC1ye4ovL6/vx6MoxvL52&#10;Gu9unsXIN+fw/sYZFl6/bFmC74a6yMBacGtwHq6SWZxe3zWyYd3yqonm/26yudT588YY2+48b4Px&#10;IAt5eBhLPY5xVjed2P23NAbxvoi0UczP9NG/muKk/t5GeQZkZnxCAPsEirM/Y22sOTYID9ctwott&#10;A1RL8HJrP15v7MfbgR6MDA5gbO06jK1bD+GOXRDuPwCcOg5cJngxALtxErhJ9Q0VQUx47TBGz+7A&#10;++MbCF7r2Xp3lOB1cCVe7RnAr2tbcL07GydrwxFvJgV3tRnIdtJCM/0/BJjIQ19qKiwU58BEfhaM&#10;5WfC3VAe1mRnbgayiCWARdprIsPLGKXBppiX7SccrMsYmmgqEw5iXLj8nnO82euzBdFWBxYSdJak&#10;O6HaXx/ZAk1oiX6BUDM5lPuZoTPZnUzLG/mehuwIwIUEKWbwx4IkZ3SRkTWRva0s8MGKXG8sJQvr&#10;jLendU9sJnOrDjJBX44PttQnYCDXF+kCfeT7WKI+RoB9ndnoSvdBTaQLstxN0ZHkgf4cfwzkM3d6&#10;9seq0nB0ZwVifro/SkPsMFgaicV5IVhTHoUjnQXYURWBBb76aGMupC4JxpKsWBxbOA/f7t6CZ2cP&#10;4fnx7Xiyfx3u71iBn7cO4Nv1vfhp1yBO7RjEwmVd54N46l9M/Bl+F1lVn6hdHWX7faKTBrwMJF+G&#10;WCsUTOz6Z9nVGPRFhrd2QYab2rNAMym2G1F2xqcEr0lQmv05tCQmw1ZdBud6GvCc4PVi+1K82rUM&#10;r3cM4NXyLrxdQiBbuQIja9dgdOMGjO3Yxg7uGD9zAONkvsIrRwhiJwhiE3XrBITXD2Pswk6MnNxI&#10;MFuHt4dW4cn2hXi4cR5+GarH3d589Mfw4KY6HVEm0qjxs0SumxHsVOfCTGEmbFRFoSM5FboENEct&#10;SdiqicDbRBEh1moIslRGHF8Teb5GaEpyxbK6jDurF/9+L2LnwoXLPwl9oc1sizD/dmEiD/2p9qj0&#10;1UGEhQx0xb5AIk8JWS6aaAi3RqmPEYKMpVDub4rKAGM0RdigNsQczVE8FPsYoIfA1p3sgvowC9SF&#10;mGF5jie6k/go8tbHojR3LMnxY7sS4+01UBVqh3nJntg/PxOVtM50LSY7G6A32w8rCoMJkALMS3LH&#10;IrKwRVn+mJfqhbIgW6wsCUdHsgeOdBXjxfFteHlqN+7RF+zpjkysz3bAmmRbdPoZI9/GGNsqM3C4&#10;p2H89volI99uWja+d34dDva14/L2ldi3eTmOn9q1lZr/uzpKX1oZW1ceaj3qpicBLxO5jVkhVjIT&#10;u/5Z+kstPs321kiPsZV+JtARgfyszyA78zMYyk6H8pzPoS89nQVGsqstfhrqxPNt/Xi1ezle71mB&#10;F0PdeNBVh5/nleNeZzXud9fj2dIFeLdzLcbo82Cu+xJeP0bgIiO7TXXnNHD3NIS3mG7GAxg9vw3v&#10;T67H28Or8OrAMjze3oUHG9txsj4KBY7KCNYXQ7KNCvJdDRBlpQpbgpgpQcxeQwK60tOgIT75g4Xp&#10;y8DXVBFB9Bx/M0WE26ogxkEdNdH2WFSR9P7A5lW/6zkxuXDhMpGBRt4XzaGGl3oSrLAo0Rplnhpw&#10;15oNBzoiznVRQ5y1DGoCTRBlIQ0n2lbkqYMMviqyXdSR76GDfHctdltTuCVqgs2Q46aNebH26El2&#10;ZrslS+noeF6sHaqCzAh2Roi3U0dlsA2aop2xmkwr2UkPUTYaSBUYstBizoe1xPCxkODFDORYmh+E&#10;+Sme7MCPFUVhaIt3xbXlDXh9cgdGr57E2PXTGLtyAi8OrMV3S0txtSUW61OckGsuLUzUF3tV7Wny&#10;XXp87EP9mHQkVVegMj0GixpLhadP75/34S/w+0hDsoNMb3nkz3FOWjCVn4YId8Oe7AjjSRO7/1lK&#10;vb0/zvTQSAoxm/vEUmk6ZMjCpKd/ClPFWTAgkGlLToG9ljjUyMz6cuPwaNNCvCSIvdo3iJe7BvCU&#10;wHa/vwkPlrTg6eoevNu9HuPnGHgx58HOEryo7jJ1Bvh2ou6eIpAdxdjl3Rg5vQnDR4fwcv8AXuxZ&#10;jJ9W1WJVCh+p1gqIt5BHCgEp11kHDmRb9upiBDBx8KhUmXkUJabCjtbDbNURaKHMmli0vTaVOnyM&#10;ZVAWaouGRHesn1+7qqen53d/x24uXP7waQ7RtpofZfJiYaIV+lNsUeqpDiu5r+GhNQvJPDkCmSqK&#10;PdThrTOLIDYVmU7KSHNQRKKtHIq8dBFpJkFLHXZASDpfBSWseQkwP86BXWeMrTrIlO2iTHZQQbSN&#10;Mgp9zVFDXzbzEt3gaygDbzqqTnDUYWG1piwCFQS5JfnMzTF9WIjVhNkh18sE/bmB6E7zxg9D7Xh9&#10;giB26RjGLx+nOkEGcAIjZ/bj+c5l+K6/DCdro4WnG6OfLk1xO2sQFHtDMyZ9NDKWzK6zHit6O17v&#10;3r35dzOzw/ws79l1KW79DSlu8DCUhKe54r3SBIH5xO7/Lc3php8VBes1pvKlXhnLTYXU9E8gNe0T&#10;GMrNgIXKXHZpoybKgsNVXxEHmZk3ti8m4CzDy30r2OHx745uxRjTfcjc1JKZyPfbq8D3E/XdRXpM&#10;EGMs7A5jY4yVnYDw5mGMXdxJn9MmvD02xJrYi719uNaTiUWhRsi1V0a4kTRSeaqIs1EjGM+EI70H&#10;gb4sAXY25Gd/AWP5WRDoSSOFTM3TQAb+JnKIsFFFFE+NHkshz88cDXHOyAuwfdaS7OcTo6PDgYwL&#10;l99zyv00cnoSzNCdYIFFSbaoD9SFvdJUBBvORZylBErc1ZDFl4ef3mzw5L9CjKU0EmzlCWKyZGHa&#10;8NaeQaZmjLpgU7I1SbRF22Eg2wtVAcZoCLdCV5ILCj10kSMg2yKDS7BXQ1WoDWrDbNEYaQdnjTlw&#10;1xFHvL0WFhDElhWGsBBbnBvEWldvtj+y3IzYUWrdqZ5YmReI+xu78ZaZ/eH0vonzMEchJIgJLzO3&#10;9TiBN4e34MflDcJzDSmvjpXHnKgtztjlU5z/qL4sEYNr+rC8v/P6iRMH5Sb+BL/1/ENTonNWa7bP&#10;6zQvAwgMxV5khTuFDHn/y3er7s02nlQdqnskwUF6XFfqa0gSwBiIaZGBmSjMgo7UNNbIBPpycNSS&#10;Issxxp1V8/Bkay+e7x7A64NDGKGDCOGFIx/uCXabgdYVghdzixVaJxMTfnOcoEWfy81jAC1x/RCE&#10;V/dh9NxW1sTeHluDV/uX4tnObmzLd0dXkB6C9EQRTjaVYa8BF00JmMjPICjLwUlHBjrS08kWP4Ot&#10;mhgZlzxKQ2zB1xRFkJkCEh01EW2nhlgHNcTzNVEf64RMLxNhmpvpD9E8vRQLCYlPJ5rOhQuX31uq&#10;/DUKO+NNyaQMsDzLHm1hehBozECEiQiizUWR4ySPXGcFBBuJwF7xKzIvMcRaSSHJVgap9grw1ZmN&#10;Sj8DeiyPFDtFLGBuUBnvgAICXHusI1qi7T90PbppIcNJFTluumiNF6DM34wgZwNXLREWYgkOWlhS&#10;EIK2BFd2gMeqsig0RjthUVYgIqxUkSUwQFOkA7aWRuPRhm68P7AB40d3QnhiDzvxrPA8fVFeOsnW&#10;+NmjeLtvA2505A8fqYg5vaypYF1pY9kvfV01aJ9XjfMn95+7d/eq+MSf4Ded0lADyaYEx2sNaV7w&#10;NZN/F+Cg3f1vdaO152vOaEkwupbkKCPUkvia7UpkSl38axiQhWlKTGG77kwV58DPTA0OBLJMDx5u&#10;LmvCg409ZLsDeLN/PUaP78bYuSPsgQNjw+y1YddOYezSEYxe2IeRC3sxeoUOMq4yxraPtu/GyNkt&#10;eHdyHV4fXoHne3rx68ZGLI8zQ7WrOlxVZyLKjMyKwGQgNQVmBFRvEyX6/dJQEf2aQPspGaIYQi1V&#10;UR5iBw99SfgT9FJdtJDspIV0gTbSBDpoT3bFksJAsjEbet9WIxkeVhurI5xt6rxtv6bmc6MVuXD5&#10;vaSUjuLL/DXau1JthU1huuhLsURLqDbCTQlgZqJUIki1k2JBFmosAlv5LxFixNzmXwrxZGlJttLw&#10;052NdHt5eGtNRxpBrTbIFEUe2sgjcHXEu5CBaSHNTh4Zjkrs/kJvI3Sn+6HIxwhVQeawU54BB5WZ&#10;iLVVZc+DlfhbYDHZ15L8UIKdKxakeiPAWBYpDpoo8TTClpJoPF7fjZF96zF+aBuExwliJ/ezs6gz&#10;8Bo/R0f+VOMn9uOnFW2vL7RkHly0oHZ5XnrYy9bWMqxc1olfrp169vbayeCJP8NvNr0RxpOaE20X&#10;NyU7jhWH28LLXPZcKF9Pc2L3v5jiMF29ulijb2N5UkIdqcmQZs6JzfgMGhKTWZApi0xiIaYnPQ2W&#10;SnNhryEJnooofTZ89mLxX4YW4MmmpXixdSWeUT3fPoRXe9bhzYHNrAW/OriBTGsT3p3eivdnt2Pk&#10;/E6C2i6MnNtB2zayXYkvDwzgyY5O3OzLxqIQXWST2XuSlQfoScJWiWyQ3gdfSxIxfAPYqEtAbtbn&#10;9L6+gkBPFtE8sq0IB4RZKiHETB6RVgrIcNVBMl8DaS467Byfg8ycnCWRaKQDpsY4t/G6WPf75SH2&#10;G0oCbKNbU70Ufq93L+DC5Q+V0tKP/tyZYRe/LNd+Q0ek/rveBCPMj9RBmZcyEm0kEGshgkRrCWTz&#10;5ZDmIAcb2c/pS2YGQUsGYQSzdDsZhBrORqTJHPDkvkC8BT3XUQEJDOBspFEbaIJk+nKKIquLMRej&#10;bXIo8TVFb1YQir0NCGSGMBT/HFbyU+BvKImmaAekOWmgO80T85Pc6LEjWuNc6chcDvHWyijzNMDB&#10;qni82NyP0T1rMX5wK4RHdwHH90J4ZDc7o7rw9BHg7DGMHtsn/HGg5d6RjuI11e3lR5qacsaXLG3F&#10;teM7MXzzvHDs2qlLuHpg9sSf4jeZxkjT8PJg4/GGJGcke+qjJcMveWLXv5qSMAPfEn+tb8PMxYRm&#10;CtPY7kSxyX+BpuQUFmQKc76A8txJMJCdAQOZGdChbWZyM2FDZlTma0/gacCt3lrc6avD3b563Oiu&#10;wLXOEtzuq8VPqzvwaOtivNg/iNdH1+LtiQ0YPrUZ785sJYAR5I6vxatDK/DiwFJ6XjsOVnihxUMR&#10;ccaicFGZAVdNEWiLfQV9MjEvQ3kkuZnBXFkUsjM/h6mSCPzN1JHkZIjFGd7I8zAkgCmR3eshn/43&#10;CrwMaZ82EvnaaEvxQE+uPxoSXVEU5oTqaFfUJXkJc3wsR9I8jO+nupiuKA90tSnlYMaFy287zLmT&#10;nc1eU5dl2/X2p5phfpQu6gLUkOsih0QrUSRQRZrORbGHGnhkYv66MxBnIcaaWhbBLMRgNoJ0p8JG&#10;5jPEmM5GjMmHx0lWksgXqMNfewp8NCYhRH8GokxFkcKTR12wBRJsZJHtogEdkU9hQCBzUpmGUh99&#10;JNoqYF68Izt0vy7UClUB5vDSnAl/PREUu2riZHM23m4fJIit+wCxwzshPLQDwoM7gKP7gNNHqY5g&#10;9Oi+sestJXeW1Bfsrq3NeLNi1XxcP7IVL88dxMiVkxi7SM85ta+MvsR+kzOeV4UYihT66uxMc1dH&#10;U6rraGN24NCK2vh/c+Lbngzn6e1ZjpsK/LTfEsTA15wD8SkfQ5SF2FTokH0xAyjkCBpqEzamT2VI&#10;gOORIfHkp6HM2xpnWvNxriUTp+pTcLYpHZc78nFzUQW+H2zGg809eLp7CV4yFzMfGcLrY2sJXutp&#10;uQbPDyzD0719eLJrIb4ZKMCWbAfUOkvDV3M63NVn0e8hE5z1GaxV5iLQXBVepqoE1K+gOGcSbNUl&#10;EWSphSwPC/Rl+GAg2wd5bvqo8DNGXZgNFqZ5IIGvAz9TBYRYq6IlSYCuLC/UxbuhJMwBzQS29nRf&#10;tKb5k525Cusi+S+qQp221ETx/UtD+b/pAxouXP7w2VQXorI8j3emPVJLWB9I1uMhjzQ7SWQ5SsNP&#10;h764PFQRzABLfyYijGYhkyeNJEtRpJJpBehMgbPiF4gwmIogncnwVP0CyZbiSLQQhYfKZ/T4c/hp&#10;TUak4UyEGcxELl8BvtpTCY4i0Jz9F+jM/RiOSl8j10mRHQ25IM4GjaFmKHbXYMtO7nM6Sp+MHDt5&#10;nG4rwLsdqzC2i0xs7wYI922BcA/VXqpDu4GThyE8RYA6vGfsfHn6t1VRAWdbarNHjxP4nh5hbry4&#10;De/PHMDYpWN4d2LPzl937fpNXvBcG2FekOwi/6YsylrYluNzozk3nJ1G69/InwZqA8JaEi3f5Xlp&#10;CCPInN10RSE59RPM/eovZGFTYUDGpTD7S9bOmPNkKmRkOhIMwOizN5SCk/IMuKvNxPIkd1ztLMTF&#10;9myCWCrOt2SQjRXh7kAt7q2bh0c7evF0zxI83TeAZ/uXUS3H4z39eETwerSzB9+tb8LVnhSsijdB&#10;hb04vNWnwU19NlRmfQo1MsFAC1VE8LThZqQEVZGvoSczEwIDJUTYGSDPxwYr8gJxvCsHx7pz0BFr&#10;h84EPlrI3LO9TBFmowFXfVkEWqqiNdEJfcWhBDAvBNmoI5SniSwfc1RFOKA92RON8R6ojxU8r4kS&#10;7K2J9hKUWlhwg0C4cPmtZnuDr0x3ot625hC1h1WeCuMZdszoREWEGM5AnpMc8p0UEGcmgmRrcaTa&#10;SCHNVprtQow2ng0v9ckI0Z0MP81JECh+gjC9yQjS+hLO8h/Dn7b5anyJGOOZCNGbijQCoBNBjzE2&#10;9Zl/huasP4NPEEu0FEG6nSwag43QGGRA5kUwdVeFtdQn4Ml+igwbSZxozsH7rcsxtm0lxrethnDH&#10;Ogh3baTaREAjKzt2ADhxCKMHdwu/7ax/3OHNv7+2qWzk+91rhe9O7hEOH9yCt7vXYPjQFrzZt2nP&#10;o40b/4/XUv0Pzp/KA3Qd66NMH6W5qwm7Cv0f95QG+THnNyf2/4spDTKaWRlr31MepDea7aY+HmUl&#10;DWcyMdkZn2H2l/8IbalpsFQVZQd2MNsYuElPI6iQkbloiKDCVRuBumL0Wc5Cg48xrncX4hrV+bas&#10;CZCl4UpnPm73V+L7VU34eUM7ft7YgXub5+PXrR1sPdi2AD9ubMM3KytwsSMKK2MN0eGjTAc5s2Cn&#10;OB0K0/8CbfGvEGyhhlQPc5gri0Bbchp46lLwMFJBupctigPtsTTbH3vbUnF7dy++2dSMNUV+6E5x&#10;R663OWId9RBopQZTpbngaUkix98KPQXBmJfpA29zZbabVF9mOnzNlFEYxENtjAuak32xMDdsuC7O&#10;Y2mKk4UqNzSfC5ffaNqTZb/qiNSwbIvQ3tMcpDXcHWuCTAcZZNrLoilAFzkOcsiyk0GatQTZmBQL&#10;r3QbCfoSmoJIMjEPlS/gpzEJUYyVaX3BQixY+2uE6HyFVMu5ZGvTEG82Bw7ynxP0psJY/BMWZK6q&#10;UxBjMoO1vFICV5WXOvIcZVFJBshX+ByWkn9GivlcHKlJwrsN/RjbvALjW1ZCuJlAtnUtwYxAtm8H&#10;cGA3hIf3YfzALrzeODj2Y0/r8M9LO54/GOx6e2dR/buz1TnvbjUXjz1Y3PTy0YoFCb+17sQiHxWN&#10;TDflq1WRJmP1cbbfLCwN9ImJ+de/cJlbkuRHWs9K89QtyPbU/2Z+utP9Yl+98VgbOXgbSLIDJiSn&#10;fQ518SmwVhODieJsaNK60pwvWYgpzPqCPU9VShDLd1RDvKk0ChyUcbYtHd8P1uDWkjICWTpO1MTi&#10;cEUkjtXE4HRzMi7Mz8L1RUW4NVCB71bX4meyr/tb2nBzRTm+W1mKU03BWJNkhjXxRgjWnQMjiUlQ&#10;nPExbFVEkOJqhlQ3MxiQgdlpSMFFTwFR9oYoDnFhuxMHcoOwmX7f0aXVeHh2A473FaE1ToAcH0sk&#10;u5nCw0QZdtoyMFIShZGiKPysNFGT6I6FBSGoiXdDsK02BPrycNGXQzTfAAUhfNTFe6Es3G0828fx&#10;bravfVlhkIvUxJ+QCxcuv7X0ZdiJrS703ru2xEfYEKSPAhdlVHpqoNxNBWVuqijkK6BUoEyW9TWK&#10;nRUQpDMF8cYz4KzwKWKMZiDNSoTg9SVcFP6CaAJatP7XSLeaiwxrUUQbTmO7H4N1p8BR8Uvozv0Y&#10;dvJfIspoOkL1phEkJVEmUECKxRyUC+ThrzUZlhJ/Qar5HBygL6F3g10YXd2L0XUDBLFVwF8htnc7&#10;hPsJYvt2YWznFgxvXiN8vWHVu4dL5j29XZvz5EpRwpWzGaF7zmWHH/hpXmnKrfbkTyaa+5tIqMRH&#10;nya7yC+Md5QabU6yOdSR5WbE3OhyYve/lD9l+NloBdmqdQdbKD7P9zV5keai+T7aRh5h5rIINpNl&#10;u+ukpn0GAzkyanN12KiLsRcVa4pPhvzMz6Ew+wu2e9FNUxS1njrId1BFEUFsS44HfhqqxcOtbbi3&#10;rgE3egsJXik4Wh2No1VRONWQgAsdmbi+uAjfDlbi3oZmfL+mBndXlOEHgtjJpjBsz+Zhe4YlwvRn&#10;Q0fkc6jO+gQCHSkkORsi2cUY+tIzEWihAU+ysARnU9TH+yDT3RydSe5YXRaJPe0Z+G7/ALrywhBp&#10;r4uaWHckEvwKwvhwMlSCsbI4XIyU4WGugSCeLsIcDdCY4oXB2kS054QgN5CHGGcD+FhqINBWB4me&#10;POQGuSDV0+pdhq/DuSBLLU/6G3KDP7hw+a3l2YENk3/eP7DuZHfO+1U5Lqj10USjvw7BRRnpZGFM&#10;1968AB3UearQUbk0gWsmmdYceKl+jjDdr5FiNgvJZjPhqvgxQhkLM5uBHBtRFNhLIs1iNgK1J38Y&#10;9KE5BQYin8BCiuBHEGS6I1NpfzZPDJF6X6HQXgIRelNhLv6P7Guui3PEm4EOjA4uxOjaJRjfOAjh&#10;ljUsxLBrK4R7tmOclqNbN+DNhlXCF2uWjd7vbXn0XXNh2Z36bLlfO0tnPq3L/Rq/seuFvL0/+sdC&#10;L5XIXE+VZ4V+Os9aE6zDJnb9H9PsZfhZS5SVSpaXTmGQteIdnproqD1zcbClEozkZsBRcy5rYZHW&#10;StCVnAbRycw5sM/hbqIKPwtV2KqJw1xxDmtkzDkyBnI6YpORZquEag9t1HnpYkOKDe4uK8GzfT14&#10;trcHj3fMx731zbizvArXe4vYurWUsbA6/LKpDfe3deDOihL8sqERPwxV4lxbFA5XemNbth2ijed8&#10;gNjsT+CpJ4MkJwP2BpjMe4u210cAQSjF1Rzz04NRGmiH1mgn9KR4YENNHHrJytyMlWGkIEow0kKm&#10;H48FVrKPLZyM1aAjNxcGimIQGKvCyUAJriYqCLDRRqybORoyAjFQFYtllTHoLghDU6ofKuM8ke1v&#10;j6p4X1TGeg5n+znV1sUE/y6uK+TC5Q+Tp+e2q788v/PO/UOD7/c3JwjnhxljYZQZasjGwnSnw19t&#10;Euo8VLA0xgQ1bgrI40kgxXwmwWwaYgynIEZ/MnJtxeCv/jn8Nb5EltUclDpKoZiqzlOZLGsua1hM&#10;N6SJ+KfQm/tnMrTp8FH/kmxtNr3WLARpfErAm4UkkxnwVP4CCcbT0emjgyfdNRhZ0UM21oexdcsw&#10;tnEVhNs3UG3E+I5NGNu2Ae83rcHLoaV4vrJ/9Ne+1qbjzemfTTTtt5g/pbvK8TNcle6lu6i+qo+2&#10;TC0N1Zg8se9vYaxsXWnczMHSOOvWFNf51TH21zN9DN4numjBy1QBDjqS8LdUgYH8TFgqz4aLFlmx&#10;rQoslOZAfOqnEPn6L5Cb9QU8jBXhZ64Gnro47ZsLbYmp7IXGzIwZbpriSKafaQ22xMFiT3zTl4sX&#10;Bxfj9fHleH10GV4dXoLn+xfjyd6FeLSrG4+pmPWn+3rxYEcnfl7fgMc7OwliVbjZm47z7bHYne+I&#10;HFtJGIh9DvU5n8LXSI41sUhbLRjJzkCckxGVMbpzI3FiZRM2tGRiUYYHupPdMD/ZHb4mSjBTEoWJ&#10;khj05EThTSDLjxAg1MkEMWRWif5OcDXXhKGSOGy05WCvrwhnQxX2eT7WOgi0M0CStzUq4z3RmB6I&#10;rqIo9JTEYkllIpbVpGBRcfTbhgTfg1UxHi7eysofT/y5uXDh8j85T05tyXx2YfvI8/O7hc9Ob8OZ&#10;3kJ0RluiLdAAtR7qyLAUQZGdBBaH66IzUANLowzQ5qeGLLKxGIMpiNCZhBJ7ccQT1AIJYrlkYdUu&#10;smjzVWPh1+qnQUZHkNP8GgKVr6Ax8x/hq/EVAXIK4oymI4OgF6b7Jf38FKSTmRXaSyHWYBpyrMRw&#10;sz4H71d0Y2TVYoytHWBtbIxsbGzzEN6vH8TwuuUErz48HewV0vLeg4Guf8/Ivf+xyXGQFS3yUjkR&#10;YS09HusgN+Rl+NHfgMwYWq63ztedOYGGAyWR8fXx3q2xAuMhO30loZWWHKy0ZMg+5GGlIQ4zVTEY&#10;Kc7FnK8/gSRZl736XERYKcGBwCQz4wuqzzHny39kB3b4W6gjyEoTzjoyZGRz2SHuzFB3I5mZiDBT&#10;Qo2/BW4uzMA3iz9AbPj0aoxc3ISRS5snagveX9iEd+c2sDV8Zh2eMHDbs5BAN4Cf1tTgHtnYjcU5&#10;2E4m1uShADuFKdAV/QLhlqooCrBjQcZM/sucHzvQU4uR60eBHy5A+ONpHBnIR1sMH77GCuCRNZoq&#10;ikBHZjaMCFSGShJwNFBDbUYoMoKd4GGpgyh3K8STmbmaqsPFUJlgJg8BWWco3wTJXtbIC3FAGhlc&#10;ig8P8W4WCHMwRDjfGHn084tKY7C2OQPrO3Jfbu0uyu7vD+VGMHLh8j85z4/vnPrs3PaTLy/sxqtL&#10;+/Dm6mG8vnIQj45vwvdbF+HSQA22lQejL84cLT4EJKrFkQbYkmmDnmBNsrApiNT9ChV8KSpJAs9c&#10;gpAk2n1U0Reqh55QA3SF6KFSoIBiviziTeeAr/AVnBQ+R5TeZPb8WY71XKSYkdkZTEYeAbDMWQGp&#10;5szryGBbuh9eD8zHyMpFGF+/HOMbVmB0wyDer12Gt2Rnv/TNG7nWUnHtVlv1nrvzm/IuNmb+Zu8b&#10;ZvHRR3/Od1UqC7OSeOVnJnotyEqSBXJBoNmcJFc1s+JA84SaSLuk2igH90Cevp2eomSfppzkrzqK&#10;klAUnwV12bnQkJkLTfqCN1eXhIr4dMwmiM3+6mMYMCP0jGXgqvthcAdzgbPIV39m51E0VZgDd0MF&#10;BFmqI9BcHbaqzKz2U6AnPRM+BMVcgTH21cTi9pIiglgf3p5ahZHLWzF2bTfGbuzF+DcHMXZzP63v&#10;Y2vk8k48PTqIVydX4/XJNXiwpQ0Pt7Ti2xWlOFDihUVhenBTmwkTyUkIs1BBjocZsj0tEEwgPbyw&#10;HqPn9n24R9mNo3hzeg3mxZNhOWiy58+YWTwctaShJjEdSqLToCQ2gy1dRQmEe9ojL8oXmQSjeC9L&#10;xHtaIj3AnszLFkkEtQQvG8R5WCHKxQwRziZIosdpvjyk+dgghewsL8gRRSF8VEa5oibOCx2ZIS97&#10;S2KXdRfE6P5r81Ny4cLl/8e8OL8z5PmFbaOvLu8jeB3Am2tH8PbmSby5foweHyWwHcbzs3vwy75B&#10;HOvKxkAyD70R+uiP0MXaBGPM81FGovF0FNqJo9VXHR1kXw1uiugO0MKGBDOsjjPDQIwpmr1UUUfb&#10;S/kyyLERR4jWFITrfIUEsjfG8socpZBgOJX2y6LcSR759nKo99TEwlAL3F/YgJE1SzFGEGMGeLxf&#10;uwTDQ4vxcqALW4szHy5MjnU9np4+9Wpp6W+5++dPJZ5qoSkOck+dtGa8ddGaHZSc7PBJYYCub7JA&#10;eSjUWjotxk5V0ctBc4atrmq4kar0NXVZsRE1GTGhprwEtBQkoK0oBUMVaWgQzFQkZ0FJYgakZn+N&#10;GZOYrsMvCQIS8DSQhqHcTGiKfw2luV+ys3cwIxMtlUTA05CAQFceiY4GBAoZ6ErNgBMBo5ggEGap&#10;jfVlsXi2v5eFGGNeY9f3QEgAE949DuF3J9ka/+4ERm8cwOuzZGQXt+Htha14wF7w3I3vV9XgbEss&#10;HQDxEWYoBiflmfA1lEWmG0HMwwKLcqIxdmYPcOEAcPkQxk/vwLnFxUizV0GomTx46qLwNlKEr6kq&#10;LFQloEZtVBCdDrFpkyA9m8xOSQomGnLw4RkiM9QFtekhKI/3RCFBqSzWA0URApRG03q0ADXxHmjL&#10;CsKCnFAsyA7E/LwwzKf1ztxQrKxLxmB9qnBRUfTYooKw5wvzIravKI3lDw39pv+/uHD5/UV4ZafY&#10;q/M7jry+vAdvrx3E2+tHMHzrJN7fPcvW2xsnWZC9vkwwu3gIz07txMMDq/HjxgU40ZaC7UVe2JRh&#10;gwUBGih1kMDCQE0s8FdHJ4FsUaAWtqfZYE+mPdYlWmBJuD6qBfKoZ0DmIIU0s1lIN5+NXDI3ZjsD&#10;uRxrERTYkcX5a6OOAFbCV0C7nx6OlcTh/ZolBLFlGFm3FO8IYG9WLsTzJfPwTUfDyK3Vy0ommvSb&#10;TbW/pkWFj9YTX2OJ0Wh7+aUtMba6RUFmYbm+uvUh1lLqhhqiIm5maqGBDsY7ncy031rpqcLGQBO2&#10;hpqw0lODvZk2LPXVwABNRZogJjUHciLTIE+WMuurT9hiRiEyEGNmsGduOsnMm/jX+4upkp0ZyM5k&#10;L3jmE7jiHYwJFhpw1ZFHkQ+Pfk4FQVZ6ONRTjlfHVmD43Dq8v7wNY9/sx/i3ZE0/ngN+Os/W6K0j&#10;GLm4A6M3D2Lk+j68OrWB4LcEP29owfWuTBwq90cuXwWWMpMRYamGfG8r1Ed54NLSVuD0LuDsXuDc&#10;XowcWYcNVVGIt5ZHkLEsTORnEsgk4G2iDCs1SbKxmVCVmA2ZOVOpqD2Ss2GoKktWOhtStI35O5ho&#10;yiHU1Ropgc5I8ucj0csWwQ6GZGk2KI3xQnkMAzcXFIY5I8PPDjECcyR6WKI8SiCsinIdLQhzeJbt&#10;5/BLebT7ty2pgSvKI5hRot4czLhw+f87AP7hzZWdNa+u7Hr79tp+DH9zFO9un8TIt2cx8v0FWp7D&#10;+ztnMXzzFNnYEbygL5bnBLGnx7fiyZGNeHRgDX7ZOYDbg/U41ZqEjTlu2JYjwM5cNxwu8iHw+OFs&#10;RRAuVIfibFUozlWGYGe2GzoDdNHqSfZGBpZOICshC2MGgfSGG6LZWxXF9pLoCNBGs48miuxlUOQo&#10;j85gU9xdUIZhMrB3a/vwdmgh3qxaiBdLOvCouxk/NlXv+a0Nof+nqfOW/rrMT2+lu4n8uL2uxO08&#10;f/2m0hCjJTle2k58DTlNY1X5DE0F6cOqcpJvVWTpy1tOEioy4lCVFYcyLdXkxKEiKwYlKRGoyohR&#10;idIX+hzIzJ3Gltj0SZjx5ceQmfklPAxkCGYzoSM1BepizBRPXxDEPoHi7C+gLTmVHewhO+NzCPQU&#10;kUZf/gV+Tsjz4sFNTxl8bUUkCmxxfHENnh9dieHzmzBydSfGbx8Bfjg7ATH63/nmCMau7SUzO0WW&#10;dgzj1/fj9ZmNuL+jGzcHq3CwMQZd4SYwk5iEaCt1FPs7YmFWJB5tHwBO7SCAkY2R/Y+d3YGNdXFI&#10;IIh56knATHE2NMQmw1VfDnw9OeiQcaoSuBQI1HpkYYyJqVHbFcRnQWLWFIjNnExWKgpLTXmYqMrA&#10;VF0WtjpKcDFWR5iTKcL5ZvC00IEDwd9cXR7WWgqIZM6NBdqhLNwROf42iBeYwN1CV+hqaST0szMf&#10;T/ByvJUV6l25oCJHCb/Racy4cPnNhxly/vLc9pjXl3e+enPjgPAdHTm/v/sBYKPf0ZH0Dxcx+v3F&#10;DyC7dQZvrh7HywsH8Pz07g8QO7zhQx3ZTMtNeHxwPR4fWIsHO5bilw2d+HlVC35a0YgfltTgx/4q&#10;tn5aUotfB5twbX4O1ibbE6j0sLPQH1sJflXOcgQxA6xLsf7Q7eiugvYAHbIwLSSazEG9pzrKnRRx&#10;qTUfr9YQwDaQia1fTBCbh/vNZfipIufo1d/w0XGBp5pjmIPmEz0lCWGAne6jRG/LZ+EutqvsDDTW&#10;6KkoPlKVkx5XkpEUKslIQEFKHLLicyElMgsyYrNpfQ6UpMWgIDkXipIiLOB0VWShqSAJJQKZrMh0&#10;FmRzJn+G2ZM+ho2qCOw1RKFLEDOQmcZ2KyoTyJj5EzXEJ0NF5GvMmfSP0JeZDXdDVWR52qE0yAXm&#10;ihKwVZeDm5EmvC0MsaWlDK9ODGHk8naysYPA96f/DrFrBzB2bhuEtw4Dt2jflV1kZQfw5OAA7qys&#10;wIn2RGzM90CArjjCzJTQQBa2tDARL3cPEsS2sfcjw7WDGLuyF2trY5DMU4SXviTsNQnac7+Cofxs&#10;BFprwV5PAXoK4tCWF4MWlZq0COREZ0By9lSIzviaXRqryUBgQkZpSu/bUheBPEN4mGvDUV8Vjobq&#10;cDXRRIidAeJcTJHhbYM4MjEfMk4XYy24muuDb6KLAL41or0FyAwPQEFsqDDMQzCeHR3y4+alndlX&#10;uS5GLlz+3+XRo0eTHl6/KP/Lsc1Fr67ufvP25kGyr6MYuXucoHUWYz9cwPiPlzD+0xVaXsYYA7K7&#10;51gbe3PlKF6e34cXp3fh2cnteH5yBy13Uu3A02NbCW7baLmNwEZQ2zeER7tW4NG2JXiwcREerO/G&#10;ww09eLK1D0839+LHZbW4t7oVLwl6L7Yuxvn2DPRHW2J1ohVWxJhiINIIQwkWGIgyRE+wHjoD9dDk&#10;qYoWb3XsKw7Ew6F2PBqaj297qh5815DXcCcvXmeiib+5lIZaTE5x09scYKsJM20lGKrJEYTkoakk&#10;Cw0lOWgoykFPTQmq8jIgkLEQk5MQhTxbIizQlKTFoa4gDW0VOWgpy0JNXpKANhdyYrNYK2G+2JXE&#10;Z7IQM1GYDSdtCZgqzISh7DSC2lwYyU2HmugkKBHMVES+YofYy838AgJ9ZUTwjFAY4IgUL1vwNORh&#10;Sq9vqa4IAwVZ5IX6YU93A37YP4Th6wcx/i2Z1w904EMQG97ajfe7F2P0+BDGTq2H8OpuvLu2G/c2&#10;teBidwa2lwWi0EWLHcZfHsDHwowIvNpFJnZ8A4TXD0BIdjd6fQ/W1kQhzV4JfsYyrIkx5/PUxafC&#10;w1gJlhrS0FckI5Waw4JMR0ECKlJzIU/t1pITJVApE7i04Weti2hnU8S4mMGbABUtsEJptDfqk/zQ&#10;kOCBqihnFATaUxtt4GdrDEdjHdgb6UCH/va6KgowVFeBoYYaTLQJhI72SAwJQlZMNAqSEt+XpSYX&#10;loZyIxi5cPlvz4s7P8k9/+7e0lc//Xr951N7XzMAGyaAvSeAjdCXz9gP5wleDMAufyiC2dgPlzD6&#10;7Xm8v30a726eIJAdxquLB1iYvSIze3XxIFvPz+yh2k3b9/+t2/E5Qe052dqzvavxbM8qPN+zkq0X&#10;u1fg2fYleLFjGV7tGcSrncvwYtMi/DpQh5tkaVca43G1JQnX25JxsSYCl+pjcKszDxdbU3G4IgwX&#10;2zPxcF0Hfl7R9P5qT1n6b7kbkZkDMcNdP8vHSvudtZ4KTAlimorSBCsJKMtKQUVeGqoKMlBXlP0b&#10;xP4pzBSlJQhoIvRcsi4ZcciTiTFWxpSqLFmbxFwok50wIDNXl4GK2DR2cl03fRnYqMyBsfx0WCrP&#10;gpnCDOhJT4XirM+hLjaZnbWDMTNbdWn2PJg3mUxesAAp7jyCmDTUCJBKonOgIi4KI2VFMhdL1CbF&#10;YV/ffDwgWx/+5gReH1qN4bVNeL+zB2OHl2H84hYC3Ak8O7MOW2vj0RDtDF89KdjIz0KumzWWZMfg&#10;7W6C2MlNEN44yFrc2M192NGRimRbOfgYSEKT3hvTFapGS3cjRejIzILsnMlQJkBryoiwMFORJIM0&#10;1UC6lxUSXc2Q5GqKFA9z5AY4oD45CEvK07Gzqxp7e+uxrCIBRWHOiHK2QKSLJTytjMA31YW1nibs&#10;TfTp89CAqY4mTHW1aalNBxZKMNc3AN/aBnbmlgjz9kNMUOjTxNDwQicnp3/zrgJcuHD5T0Z4//6s&#10;lz/c3/763qPxd4+e4eHVs3j7zRG8//YkRr47jbEfGYBd/DvEfiYTY2yM6gPIzmHkzhkyshMYvnGc&#10;rTfXmTqGN9eOsSMYme5GZskWge3l2T14cWIbXhzZiBcEsxcH1uLF/tV4uW81XjFFMHu1exCvmdq5&#10;HK829+HFhoV4uaGXahHebCHQkcU9WT0fz9YswNO1C/Bs00I837KYbK5H+GBt+9WHy1rmTDTxN5l0&#10;aw2RoiCLc1H0RWtjqAErfXXoqinQl6UclOWkWBNTIxuQkxRjS57ApUIQY0CmIkcwIcAx6wzEmFKU&#10;YroVRSErNhuqcmQlMmJsqUqLQlWCAZkUtKSmw81AFlYEL0OZKbBgbrmiJgJjxsZEJkFbcgp0pKZB&#10;cfYkWKqIwV5LFjZq0nA1VEV9fACCbI2gKysOJbG5BJCZBBCCJpWyhDi0ZGUhMDJGmrc3mlOT8Gzj&#10;Arzb3IbRgwMQXtkJ3CY43TmIimgBFGd8AfGvPoap9Ewk2RtheW4c3u7sB46tB67sAeggC7cP4dSK&#10;csRaysBbj9pGkDWUm8G+PyddabYtolM+heTMSfQ+ZkBdajbcTDURytNHGE8XBX7WaIx1RmuCG4Zq&#10;03BwcR12dVdjUUkKyqK8EeNqg1AnKwTam8PBSBvW+sxAGR24WJnBh28HvqUpTHS0YKanAzcHHgI9&#10;PeBiZ4cADy/wzKxgaWQGUz1DOFnZjoR7+g/Iysp+NfHRcuHC5f9GmMEbr396oDHy6PnQmwdP3g8/&#10;eI6xZ2/w+qef8PzaYYx8fw5jBC/hPQZcjIF9gJjw56v/BGKXMfodM9DjPN7dOYt3twlmTN06TXWG&#10;YHgab26ewutrx/Hq8hG8ZotARlb26vQuvDy+FS+PbvpQh9bj5d5VbL3aRRCjer2LALZ9gCC2GC8J&#10;Wq+29OM1FQOyZ0ML8HhlOx4NtuDx0Dw82djD1qONC0YIYi34jd/ksMhXyyPG2eCZh40+eMbasCML&#10;MNRUJvOSg5aKIrtUJlgx8JKVYCBGdiUtyT5WIAtjbIyxMi1leRhpqcFEVwN66krQVpaDJgGOWaoy&#10;hiY2C6LTJkFuztcwUxZluxCtlGdDW5xApTSTvRDaWG4adKUms7PYW6nMpfVpZGISZGgzYEPws9dW&#10;QLa/EzK87WGjqQR1aQZkZH5iogQwMSjSUkVCgmBJFklQs9XSwbd0QCI8sgLjx1dBeH4zhJe3kWXt&#10;wYWNbbDTlIT4159AbfZX8NBRwOL0cAxv6QQODQKXCHi3DgF3DuPm9lYk2soi0FgKMtM+hrootUFp&#10;Dnga4tCegJjMrK9gpCQGf0ttJAjMkCIwRVGADeYluqIj0Q3L8wMxWB6HxtRQpPo4IMXHESm+zghy&#10;tISjsS4stFShr6IAU/obWuhqQmBjAX8BH158BzjZWIFP5U7rbo6OEDjwEUwGFuzjTxWACP9gxIeG&#10;w9bMbMTCUL+Ox+P9Zq9T5MLlf1xG7z/mvb3/8Mrwg2fjo09f482vTzD+/C3GCWRPvjmH9z+cwzgB&#10;THiPoMXYF4FMSMt/CjGmRhmQfX+RzO0CW+/+WnfPY5jqLQMzqtfXT+D1lQmIXTqEV+f24uXJHQSy&#10;LXh5bDNeHdlAACMbY0BG9vVyxwBebluCl1v7/waxF+u6WXg9Xd2Bp6vm4fFgKx4SxB6ubMWjNR14&#10;tG4+Hqxpe/pgTbvdRDN/q/kHX2OxxcYqc8ddrfVhTwBztDSEuYEWtFUVWQNjQMYsGXjJSTLgIuOS&#10;k2HXZSVEISkyhwWZkbY6rIx0oK+uQhBThg59IauSmTFdilqKMlAjcxKZ+iWmfPInyBM0zBRnwVpl&#10;Noxlp8LTQBK2tG5E68wdlhVnfQZz2m+qMIvA9mFiYDtNGSS7WWGoLg3rGjPYC4JtNBWhQe9HR16O&#10;SpYAxkCNrIyKAZmJmhpW1xRAeHw1xg70Y/zYIMZOrsb4lW14e2ULugqDoDZ3MhRmfAljmdnoTw/F&#10;+zV1EG7tAAh4HyB2BA+OL0eWQBkBBDHZ6Z98mAtSS4IgJgYj+ZkQmfwJpMjqTJRE2ZlHkpyNUR/B&#10;R0MUH4VkYvXRzqgKsUci2a6/tS4S3G0IYI7wpL+1pbYazAlgppqqMFBTgpmOBtx4VmRW5vB3dYbA&#10;zhY2piYw0tGGhZEhPJydER4YjBC/QMSERSIiIAThfsFw4vGgQAcT2mqqj3km5u4Tny8XLlz+s8GD&#10;B1++fvg48u2Dpz+9f/wCI49fsgY28uQV3j18zoJs5NEzvP6eTOseQevX6xD+QnXvGoHs6t+W47Qc&#10;oxr9merHyxghmI38dUn1nqnvL/0daLfPst2MzPmy1xcP4s3FA3h1djdendiGV8fIxA6sYQH2guzr&#10;BYHrxZbFeLG5l4oARusMxJh6zoBsTRdVJ56s6sD9gUbhrwMNYw8GW9//uqLlyQ/LGpZfXV06daK5&#10;v8mUuk8V9TKZe0dTetqok5XuKydLQ6GjxQeIqSvJUSmwwFIhQKgpykNVQQ6KMlIs0FgrI5CpKsgS&#10;tFRY6Kky3YvyMuyAD+acmpaiLAw0lKGlREt1RSiIzcTUT/+EuV99THY1nR2h6KQtjlRnTThribFd&#10;i8469JpzPoeJ3HTYqIjAQHoaTAlkNVE+eH2W7OjOSeDmUby/uAtX13eiPjkAXtb0njVUYayqQuBS&#10;ZeFlqqoKM3V1BNhY4/GuJR9M7OxGMqxtwJXtEF7dibc3tmNNawpCedqIdTTEjaWVGB8sw/i6+r9D&#10;7O4xjNzYjb4CLzIxSajM/RI6klPgqC0Jvo4kTBXnsJMZK875CtZq4rRNhtolAS8DefYeZVmezP3G&#10;9Nl7k7mbqMPXUgf+toZwMdEGT18dzmb6cLc2hoMJPYdnwXYh+jiTcdnz4OnkADtzMzpA0IKBlibs&#10;rSwQ6h+AEP9AAlkIokMjEB0SAWtTc0z9ehLE5s4ikEmPWxqYbeFsjAuX/0J+/PHHz949fl4w/PDp&#10;0/csvF5j7Pkb1r4+wOslRmm7kFl/+BjDP1wnWBG4fr1BdZPqG3Y5fu86AexDjTJFIBuZqNGfr2Pk&#10;J1r/6SpB7QoLsvdkau++JZDdOo23147gJQOvc3v+BrGXRzfixf5VeL5zAM+3EcC29uH5xoXsoA4G&#10;ZC83EczW93wA2FAnmdh8PF7Z8e7Jqnm3fl1at/aXJXWlPyyty7jbV+tyd1H1rInm/maT7y4Za6Y8&#10;c1RdcupdTzvdXlsTnTEbYx2Y6WlCWV4aSrLSUCULU6SlEsFMQVqKhRhjYyzYFOShTPsUCGqKtE2V&#10;nqNESwWCG3MtmbK0BHSU5aFBr6XNDBYRn8VOPzV70l/YEYjWKnPgoiOBEAt5+BhJQ1/yK3gaSsNA&#10;ajJ0Jb6Cq6407NTF4G6ggCO9LRBeOwzhjWPAjSMYu7wfwptH8O7SLny7d4BglI9Uf/rS19OAiYoK&#10;rLW04GhgiEUlOXizf4DtUmSMTHh2A4TnN0F4aSuEt/eT3R/C/bNr8ehQP0b392B0XR3Gt86D8CLB&#10;7s5RgLmI+s5h3NjahlhbRWiKfQUtia9hqTwHboaysFEXhcIcMjn5WfAxUYK/qQo7LZWbvjwBTpSg&#10;poBgax1E2OvD04xApKsCez1VOBhowEpHlUCmyQ6hdzIzgCfPEn4EMBsjAxgRtAw1NemAQh9Wxkaw&#10;JZj5uLkjyMcPYQHBCA8iAyOQuTjw8dUXn+Ozj/+MWTOmQVxkLox1jZ978fw4G+PC5T8TAB+PPH2Z&#10;N/zkxav3TwhgDLyY7sMXbyGcKAZmY49eYfThCwifMutPCWRkXL+QfTEQu38L41RjBLOxX26wxUCL&#10;BdkvN/9WI/dufCgWaAQzxs6+uzAxkvE4WdhevDhO9nViC9ud+OLIejzftwpPtzHD7BfhGcHr2QYC&#10;1vouPF3bKXy8ukP4ZPW8kScr2x4/HWw79WhlW/uDFa32z7d2/u5Gfa2IV5sSyZM5rSM7Xcg3VFob&#10;4GwazDczGLYy1IaVkS57LowBFmNi8gQmxsSYx4oy0tBVV4OqPDPYQ5ztTpQVFyVoMQM9ZKBOtsaM&#10;alRkzpVJi7PDw5nuRA05CcjNncoCjOl+Uxb5mu1SFOhJoshbA8XemjCWnUzgkoCV4kzoiE+Cl6Ec&#10;nMl43PTkcXB+JcaOrsPY8Y0YO7YR46e2Apf3kVHt+2Bn35/B6J2DuLilHblhzrAkM2vJTMT4+Z0Y&#10;P7CUagmETJfioYEPVsaMVLx9APjpOHDvNPDrWYxc3oxRgpnw1Crg+m4CGO37/hQ7uOP1xY0oCzSB&#10;g4YIAWwmWeM0BFoqw5lAqy8zAw5aUnAheLnoyYGnLgkLZTGYq0jBn8wrztmUnRm/wN8W1VECFIS4&#10;wMtKD6Zkp0aqCtCgv5eTuSFC3ezBtzCBNUGMZ2YKQw0N1sT4ZJPeAlcEeHkjkIFY4AeIMUamrKCA&#10;Lz77lAXYnJnTMWPaVLJiMlsz5zOmatxoRS5c/kMR3n81a/jxi7p3T16+YboNR8nA/g6w4b8XbRsj&#10;G3v/61OM3SeQPSFTIyN799M3BKobLMD+DjEGWASxv9oY85hAx9RfIfbByhiIXfo7xOiI/c2F3Xhx&#10;dA2e7RvAMzpaf75vGZ7t7MeTzd14vLaDikxrqAMPBltGHi5rvE219OHy5uinA80aj3rrJxGQf1P3&#10;APuPpNRT1tlWfe6Yqar4aJizRb2LhX6zvbnhe2sjHfriNIShlvqHc2EEMKYYeCkRqBh4KcvJst2J&#10;0mKikBFnuhUlWICp0nYNgp0SAzuyM2UZCWgz3ZJkZRpy4pCZPQVzyMSYgRAaEtOgJz0NJgozEWWt&#10;gFw3Ndgqz4C7vhSyfUzIyGSQ6KSLJL4O+GRj0da6OFyZhAcD9Xi/vQ/jx9ZDeHoLxi/sJNicAX6+&#10;/KF+IhP/Zi+ubF2Mx3TQIjy7jZ67CuPM4I5DyzDODLU/QUbGdCveIgB+f5h+jiBIEBMSzEav7cL4&#10;uXXAzb3Ad2Rh39G+24fx4twaJDmpwttQCgFm8gTgmQizUYWXsTwMZGfASVeGQCYDA7k5BC9JaErP&#10;gbasKEzVmJn9VWCmoQQnI02EOJigKt4PzalByAmwR6ijCSKczRDoYAYHEz3wjPXhaGHKGllcgBci&#10;/bzh6+aG8IBAglYAwSsYoQFBLMiszC0gKSaGyV9Ngpy0NGSlJDF96hT63JRhb+4wJrBxi6CPmpvR&#10;gwuXf0+effds8rtnz5cOMwB7+gFgrIURtJj6pxBjTGz012cEJKr7zzH2gAHZK1o+xdsfP1jWB4jd&#10;+gAtFmJULMAIdP+0aNsIwe1/hdjwNTp6PrsdL48OEcSW4OGmdjxY04AHqxtwfyXVYAN+Wc7M6NF0&#10;87uFNXHfd5Uq3+sp/Zy5tf5Ek363ORvz0V8S7KSb1aWmwVJHYdxUS+FXPTW5YVsTPSEzOMPewhjm&#10;Brpsl6ESwYuBFnM+TENZibUxOYIWUwzANGkbAzPGxDQUFdgl06WoRBBTl5NmRyiqy0pAQ4ZgJzIF&#10;YlM/hcS0z6AsOhmqol9DS3Iq9KWnIspKHsEmsigNc8X9oxvx3eZePN47iEfrWnCmOQUVvjYI0lVE&#10;Gs8AG/Ij8POKarzbvRBj58jI7jImxszU8f+x9xfgcVzZ1j98ZyaZJGYGWZYsZrBYMjPHjim248SO&#10;wzhJJplwMmHmOOCYmdkyyWIGS7KYLDSDmFrqXt9ep7oUJZOZe//3fb/nnZur8zzrKejqquq2XL9e&#10;++yzT6YGsgoBUkUKTOcTYCqO1ZQfIcA7CmOygC3lAEzph2DKOS7vFTdWESfvE8d1Ud5zIQXG8zHi&#10;0iIFjrK/JFacXhSuxG3GY9OcsVggxkxKDtS+f4o3lo5zxVRxYZO8rLWCwNaDEOBkBdsh/TDS3gpT&#10;A7wwzscDQR4uGtAdbBDs6YKZo3xx1zhf3D0pAPfPHIXH7xqPZxZPwesPLsI7T63E64/di7umTMBo&#10;Xz8sX3y3QOxerFq+oiOUeOeMWXBxdIKjvT0GDegPdxdneLg6q3U3+XcY7R+MJdMWnXx54csDzf/s&#10;Xa2rdbXfakyhb71R79FyvSas6VqN0UB4ifNqrxNYiUy6dICJC2shwJhqLxBrl/V2AZlRtk3izozX&#10;qsWRlQicxIVdLhJQFcJAUJnF7TYBnNIvIJaFVgWwJLTkx6E587RA7Bjq4/eiOmITboR+h4s730fx&#10;mhdR8N1fUbj6eRR+/yZy1nxxIX/77mcKt2yx/D07r87tq/u9B84LsgkPdLfFlGBPOI8YCgfroZg8&#10;KgATg/0wffxocWMh8PVwU86LIKMIMif5tW9vLQ9pARedGfvJbCyHYaSbK3xEHnI8XZivuyv83Z3g&#10;7WgDHycbBTFny34YMbA7bAd1h/3gHnAa2lNV73AXoM30ssCSwBE4+fX7MJ6NgCnhGEzZscpxGY/8&#10;gJZD3yLrh1ex5on5eG5mMF5fMBGxnz2H2hNr0ZJ8FG1ZAqkCwofQkiXhUy5gKheXJlBD1VmYyhJh&#10;Kjij+sPotoyZhzWIlQusKsV1VQoMqXJZF5ARXigMV46tIvxbPDHdRc1OPVEc47wAW0x2t8A4lyGq&#10;VJaP/CDgQG5nywECL0sB9iD4OdsiSL4DZh1qFTfc4esmPwQE8vz+hg8dguFDhsBRvk9+r55OjvD3&#10;dIe/hztGuroiwMsLc6fPwAP3ruwAGEOIi+cvgKuzM5wdHQVcbrCytFQQ8/cZif59+4grs0HAyJFY&#10;NHVh5fIpywPN/+xdrat1td9qbdXVk1puVCcQXgZxXm0iHWDG+haYqDpKg1nr1VoFMeO1egFXrQJY&#10;+2XZFogZzTBrv3xDQFaK1iqBVgfICjQJuHTpEFMgqxInxhT8okS05EaiOeM4GpIPCsT2oDZ6K2rO&#10;rEX1yR9w8/h3ArTVuHH0axSu/RCFWzahcPe+5uLdByLzt+xafGnzyd99VteqaR5OMwLd8hfPGC+u&#10;wFGVhhoxdADGB/pi8uggcWKjMGPCWIT4joSHgMtNnBjlSmjJw5bg0p2YxcABsBw8CD7uTK33kIev&#10;OAJHOwQIAH3Fefg628HfxRZ+jlZwtx4o8OoJJ4teCmIuAq+RI/pjrOswzPe3wSt3T8XVsEMwRh+G&#10;MXwPjCknYUwKRVvEbhgTZF/sHjSf+AHXdn+I0i1vo3THh7i+7zPUHfoajWGb0JqwBwZxWYakvWhL&#10;PyzAEgAJ0CDwQkWyFh4sjgYKTsOUd0rc2UmBlYCKEKuI10DGZRkTOmR/EecUk2PyQpF38H08NtUV&#10;K8Y5YZ6fNeb5j8B4l8FqvJuvTT+McbHADF9HValjZqAn/AVgPvLZmaHp5+ashh6M8fMRQLnBT8Tv&#10;kz8MnGz4XY4QsNnI92svztYVYwICMMrPDxOCQ3DfkmUCr/sUyJhWv2LpcgT5B8BW3uMiEPNy94Cd&#10;rLNvbNLYMejdsweGWwyBmwAx0Nu/ZZLfzMfN/+xdrat1tV+3xms372y9UXO55UadifBqowNj4oYZ&#10;YEpmoBFm7BtrungDxpuNInFsCmAMJ2rwUhDTQaZCi0VoqcoTYAnEOkCmuzIzxAg0BbEcBbEWgVhz&#10;9hk0pYeiPmEv6mN3CsS2oDZyg5pMUSliLWrCfkDaZy+iZMcOlB05hYpDJ03le48aLh8+c+RabPoE&#10;Okzzx/zdtVXTRt55z4zRNTPGBCDYy0mckwWshvRH0Eh3cWFjFMRmT56IiSFB5oeruS9MlnrfGAFm&#10;JU5i6ID+GDZooHJtDCd6iyPwEvB5MN3e3hr+rvYIcLFBsOsI+NoPgcOQXuJY+sFxSE+MtBGoiSvz&#10;sR2AB6f6o/TwDpjSYmA8vQdN279Ey85v0HbgJ7SH74YpPUzJmHEKhrhdaDz0GWo2/BU3vn8UN354&#10;AjU730bt4a9Qe+wbNEduRFuSQJCZiOdCxUmJ2yoRmDGRg/1gFF0W3VYZq9/TtQnIygVgXJ4X0NGh&#10;FYYJwE6IjiFm3XN4dIo7HprshqdmjVQJHhwSwKojLEO1YqI4n9EeGC2f08/RGrYWA2FnMRhudvK5&#10;xX0FeAnYxGF5yfej/xCwHmYhS/mexFV5ika6uSHY1xfTJkzAhJBRWLpgoYLW8ruZVr9crc+cMh0j&#10;hluJ27KDh4u4X08vuDuLu3NwwMzJk9C3V0/0EZAN6t9XnLOLcfTIiR+Y/9m7WlfranozVVTc0Xyj&#10;8eGWm7UX6cDaapo0gAmsOlyYLoYQRW3VjWgWgBnEiUG2USvujJmJ4sbaVIIHw4qajFyqMONNNFeU&#10;Csxy0XpBA1dnJ8Z9rRfyxLHJ6yrNXiBWLBDLCkPT2aOoTxSIxe9EfcxW0WbUxWwSqMkyah2qT3+H&#10;su3vIfmrd3EzKhGXw+Jw43Q8rh2LNFWfSaipSc2OrMkufr2+oHxyY0HFsN27d/8uZtXdveg//vTs&#10;XYHr5o7zNYZ4uyLQwwmejiNgPXSgPEjtxIGNU5rPShETJ4gzcFbwonNgSr1yZMpF2AnEhmKIQMxy&#10;yGB1DMNhHo7iPNxdMNLFUTkRX4bUXG0wxt0GQY4WcLboLdAaBKehvWV7KFyH9UWIiyU+e/JeGNIi&#10;gaijMG35HDVf/BWHnlyCtE9eUaXADBE70Z50RNxTLEyFcWjPCEVT6Fe4seE5XPl6FcremY/yz+/H&#10;lW1v4CYBd/RL1J1YLcDbAmPmQSBXYJQrQMtlhXpZFpwyw4xujZATKXjJPah9DCNqEGvPOYp1r9+H&#10;J2f5YskoB/xtQRDm+lphtEN/THYfigkunJXaBZ8+vACrpgXBU34UDBKYDO7bGzbDhsJH3NXEUaMw&#10;ZexYBI4cCdvhw2ErPwLsrcXNijxdXOAtAGMI0MfdXeDjjAmjxuCB++7HvXffg2WLluCexUuxZOFi&#10;ONrZw8bKGq6OTvDx8kaQn7+8z1dtz5s5A8OGDBI31h1DBvaHr6enKdhn7Dfmf/qu1tW6Gpup8Hqv&#10;turmt1tuNFxtvVlvIrx06RBrF0ipfjHuF3gxhNhUdQ0tF2+iTaBFF6ZAViMOjen2BJm8poGLADND&#10;jctLDC1WoLE8F83iyloFZBSBpiBGgFXmCMTOobX0rDixeIHYaYHYMTSmHESj/BpvStkv2oem1D2y&#10;b5cAbQNqzvyAm6e+Rf7615Gx7ifUpubgWlQq6qLPojYsGTWnk0w1cRmtNZn5V+syS+JqC8qeby69&#10;NOJ/ukP79F5/xwXjvCv8Xe3gYmMJpxHDVJHeERaDYDfcQgFs5oTxmDd9GhbNni3uzFu5McKLbowg&#10;o+gomJVIiFHa6wI6BzsEeXtgjJ+3gligqy2m+jpjkpcdxroOh8uw3vCyHqAgNsbVCsHOlpgir6ft&#10;/AGmxOMw7V0N46dPIPKRabjXxxpzPYfj/SVTEPnxC6g9sREtCfvRnn5MHFmouK3dMMRvQyt/lOx5&#10;Dxe/fwIX1oo7E4hd3P4mLm17HbVHP4MhdgOM6buBc6yJeADIOfIzzARQap1QI7h+DTHZfyN5O55b&#10;PB6PzQzE0tFOuG+cM+4Z7SgQ64cpArE5vraY7GGFh6YF4vPHF2HltBBY9OuDvj26YzhDrcph+WF8&#10;SIhyXsOHWmDooEFwtucPAo7Ds8dIgZePhwe8BHherm4KXCuW3qsgtmTBYty75B6MCgyGrUDPSUDm&#10;6eYOP++RCAkIQpCvPxxsbDFNfnTQ4fXq0U3BzM3RESEjx+82/9N3ta7W1ZovNY9ouVG/oYXwovsy&#10;OzAFsH8ijhVjhQ7DlRo1LowJHQpkNxpUqj0FgoxhRUJMRKDRnamwogLZTQHWRTSW5SlXRpgxzKg5&#10;MTPIBGIthFhhPFo4wWbmCQHZEXBq+tbsE2jNOoGWzKNoPrsfjYnbxZFtQq08/Goi1iJGHpCXIjhf&#10;WT5uxmeKe8tCXeRZNESkoSEhC40ZRahNyzfWZhZV1ReUrasrrZhHd1ZYWPh/vXo9Ug93Q/qBPvj/&#10;k/ObHuj8sJfDiHYbcV7DBvaFxYA+GNq/t6gPLAb2w8TgIMyaNFFgNh6L75yD6ePHq7FiKkuRbstZ&#10;HIC7mwqJjRhmgcH9+ymI8TX2nwUKwHzdnOHtZA8fJwGXlyMWj/PG3EBnTPexVdXfPaz6iSPrpbL5&#10;pvo44oc3n4EhQ6ARth1tP7yEq28txyOBI7DIyxLjbPtggfdw3Olpjffvm4f0n97FtUNfoSlsDZrO&#10;iENL2C5AO6oq1Lel7keLgK1Fls1xW9FwajUaTnyJxhOfoyXiWxhTtsJ0TiBGaBFkWeLQCLZzdGoM&#10;O542A0xcGfvDisLQnn8CZ9a9iUXjAvHwrFFYMdEb45wHYdUEd0x3t8BUgdh7K+7H1g/fxwPTRmGO&#10;nwteWDwFE7yc0Ov22zGkXz/4e3ohxD8AgT6+cCTELCxgMXiwuDEreIgL8xLIjfTwhLuzM/wFTONH&#10;jxVoLceqe1cqeDGUuGDuXQpeLg6Oqv/L280Dfl4jFcD8vX3E0Y1QYUhmkPbqfof6d7G1toKfx+iT&#10;5n/6rtbV/vc2Zu01VFWPFEd1vPV6fSvdlQ4xDVZmB2ZW53BiyxUBkxzDrMR2ARchZhBgEWTtAjXj&#10;9XqYxJlpY8VkHyEm0Gq7cEPBi31kuiszXLgsICtEQ2k2mivEfSmQcayYDrIstJakoFXcWEt+NFrz&#10;ItFaEI224ngYOGdZQRRac0+jJeOQOLPdqJMHXV3MFlxg5tvmtWjJLcWN1FzUpuSKa8tHY1IuGuOz&#10;0ZRWiJasUjRllqAuJd9Un15UX5tXdramtPKjmpKqyfXFxYP+b2Q2mkK39GpN2fOxMf1oWFvE1tm7&#10;dy/6vwqy2b6OA0JcbaNcbYap/ipXWyvYWQ5VABvQuwf69eymEjNmT5qEOVOmYP6MmZg7dRpGB/j/&#10;XIJKHBfFxA5ri6Ho37sXBvTpLZCzUf0+AV7ucJN1d3sbjHSyxUQfF8wLccXi0a5qLJWf7UA4Dekp&#10;bqwf5gS64LNnH0Rdmjge9nkd+QnN3/wFoY9Nx8KRlrg/yB5THAdiib8tFvrYYIrTENzl54Q3l03H&#10;6Y+extXDX6Dh9A9ojt6C1oRdaEs7CGOBnKc4Cu1ZoQI4cWnR60U/oSVyNVpj12gQyzsu0BIHln1I&#10;OTOTwMxER1ZAiBFeGsBQeBKX5P0vr5yPyf4+uG/6GDwzfwL8R/TB3XJvC3ytBWRD8e6ye5ETmowT&#10;6zbi0RljMNPXBX+dPw5D+/SU77Y/fN095DukY/JTocJhQ4YoJzZs8BDYDLeS79YVo+R1L3FXowKD&#10;cLc4r7sX3o3HHnwE9y9fgQfuW4kAASDHhDGJw8VenLCrODeBIyFGmNmPsMHU8RMQ7OeLnt3uQH+G&#10;MgWSwd5j08ZZv9k111hX+9/dDFeaQpou1Rc0X6k1GggiM8TaFcR+CS0lZiSKDNdqFcS4T2UpUnI8&#10;97cSVgpQTOKohel6gwKaUYFMgxil+sd0cf/F62gsL0XDeXFelQIusyMjyFTlDoKsXCtBZSgXyVLN&#10;FF2aJjBLhKEwTkAWLq7sGBqS96I+aY/AbAdyt36Ba0npaCqsRG12CZrPlchx5WjOKFZAaxWItRVU&#10;Cegq0JBagLrUQlNdbllbfXFFQ2NJZWptUdVzpuJLg8xf2X+rNWfttzMk7so1pu43tZ9eF2U69OX/&#10;1dJWU3ycpwY4Wddwug8OrGXFdH93Z7jYWIkr64e+Pe6A1ZBBmDlxooBssgLY3GnTxEl4KgfGECLH&#10;hdGJEWK2w4dhoDws+/fppUpU+bi5wNtFHrDODvCRZYinC0I8HDA3yBlLx7pijr8dRguIONlliONQ&#10;PD5/Eioj9okrigHiDqJ9x8eoF4gV7fwAxWE/IXbDK3h6pifuD3FSYcU5HlaY4DgEUz1s8N3zD+J6&#10;+FbcPPUTLu/9BBd2vIsbR75GU+xWtJ09gLaUvWiL34K2uM1oT+Pg5n0wZewViInzyj6sOTEFMQEY&#10;pfeTKYBpEDPlH8WmNx/C9JBggYEXZoYE4rm7Z2PF1DFYPtoNSwVkMz0s8NzMyWLkUpB1IhovzJ+G&#10;xWMC8OissbhnvD8G9+0r35srQvwC4CNuy8HGpgNigwcMgJXFMHi6umFMUIgapDx10hTcwyxEZiSu&#10;WIVVArA58mPCRgBGiHFQs7sT+9B+dmLsE2M4cYb8m82eMlVBjLUUR8i/j7/HqFJ/53v7m/8EulpX&#10;+9/XWqpqnZov1UQ1X64xGq7VQ4cYAdYxiJmQ0pe6BFitDB1er1ODm/k66loAM8zabzYqR2ZQzouA&#10;EsnxRo4V0x0ZQXZRHJkZYD+HF2+gpaISTWW5ypG1sIaiGWRqULTAjGqX9XYuBWyck6y9TGBWnCww&#10;ioMh9wyaM0PRlH4EjWmHcD1qBzJ3bkRLyQXUF1SIo7sox15Ee+llgZlsnxOI5VXCWHIZhuJLaJTt&#10;howSNAjomuS4huIL7Y1FFfkNxVWvVedfsjF/ff+fWsOJr70MoV+Vm45/jfaDH5WZdr7pbn7p/7j5&#10;/sd/3DrD1/XjuaP92hZMHotx/iMR4OEiENOSMOwsLTBQYNS3RzdMCAnBnfIwpOjGJgQHq/Ah+8Q4&#10;Hsxb5Cjb1sOGYmC/PhgkYg1FT2dHVXaK/WJ0YmN9PeBibYFFo1xxz1gX3BVor6q/c3r/SZ4jcPyn&#10;j8UxRSkXZjyxEYZ1r6F54+to53QphQKR7AO4duYrfPvUbHE2Y7Hm5Udw7Ju3UXpmN9oy5D1nT8KY&#10;GQ5D8mEB2Deo2v62AO0jVB//Fg1nxH3FbER78g6Yzu4RgO0XkInS98j1ZJuOLIswY58YEz7EnTET&#10;kf1ghacFaseQuvlN3D15vABsJHzd3DBWXM7SqVPw9gMP4N1VK/H8nHGY5joYr8ydg7yD0Vjz3NN4&#10;YkIADn6+Fl+89Fe8uHAaHIdZqKxDfy9vgZQLbK2sYTl0qHJhDClaDhmqXNXEMePERQVi4V0Lseiu&#10;RVjGKVZW3I+V966AI5Nohg2Do618r3IOOjCCy18U4h+owokE3GROknn3UgHkQPSTf0sr+Tf1Hxl8&#10;ee7U54ab/wy6Wlf739XqxVk0Xa4+0nSp2tAiYDGIU2pj2K9aHJiIIUIFr38mwkuXvE+pplFlJhJo&#10;pppmBbmWqusCH7osOjANVgpkAq8OiOkgu6qHF28ItC4JzIrQwkr2CmSs7EGQ5WsAUxKIVWYLyM6Z&#10;QZaOthKCLFbgFIGW7DC0ZJ0SnUbVqe24nJIuTu4KGooq0X7+srzvGoyVcn9FAjWBWHvRJRjLr8m5&#10;rqE5vwoNWWVozKtAs4Cs+fwlU0PRhWZ5b0zT+atj/78mgdSs/9uUpp1v3jQdeB+GvW9dbdzytyDz&#10;S//Hbaar9ZD54/yTlk0fb5rg5w1fV2Yl2nWIc4JZDh6AXt1uh5+HB+6aPkO5MYJs5oSJKvOQ/V5M&#10;5uBgZ2r4kMHKhQ0QEWIMKbrJkgrw4GBnZ9gOHYiHp/ni3nEuWDzKSRX0HWnVF6+uulvNzm3KjIAp&#10;5gDa930Nw5oX0bLl72iNWo+WWPlBEb8ZbWl7cDPlAC6lnoKhJA3G0gyYKHHYprJMWU+HMS8GLUkH&#10;BF7f4/rhL1EdulogthbNMZtgTBP3Jecwpe0WmInSdgIiBbMscWIKYEzwMCd6CMhMsn791Gq8snQW&#10;QgQQ3i5u8BaXFODhhalMfZ86Ce888Cg+eWAJprkMwQPiytbcuxBpD9yL2IcfQNK7XyNqy07MDfZF&#10;kAA/QKDDkCJDiSMshwu8BGCDBmPIwEEKZN7unqofbP7c+QpiixfcjbvunI8Vy1dgysTJKhFEd2Hs&#10;E/Pg/cj5fOR+gsXh0Y3R0Y0LDsHj969CkI9PB8QCfQKvThnz4H/rR1VX62r/o9uljEvdm6pufN0i&#10;bqn1igDsah3ar4sLI8jEkbUz9CduSgeWljbfSebMQ01NgLnfy8T3ibgfAkGKqfbNZVfQKsBoIzBE&#10;BBVBpvrECDK6MDPIOoCmXNl1AVipwCxHlnRgdGIazNpFRgEZq+Ebq3IERgIzgqw0De0CMoYWDew7&#10;y4+CQaDWkheFiugzAsPraBQn1ir31CYgM1bdgEng2i4OrL1Q3Nn5KzBWXJfzVqNZnFljQZVSixxr&#10;kM8grgwNJRcLG89f+v9ULaF537sPtu56s6V9z1swbH/jatO214PNL/2ftj/M8ff866o5UwxzxgYi&#10;gHOFOdiqIr1aoV5rVWXDVh56/Xr1gIMASoUSRQtnzsa8adNVRXW6L4YNOVZMhxgB1qdHd1WFQgcZ&#10;p2SZGOQPF84GPWww/rpgLFZOdMfiEHuMcRqEOcFuOB9xQNxODEzJoWgP3QDDlvfR9OPf0HJ8HQyp&#10;oeKUY+UHRDZM18qA65WiCvkbkuUNStavl4vkNRaMLk1Be3Y4mmK3o+bED6gLW4ummC0wJO6EMZUA&#10;00WIaTBD+l4gk26MCR6aTJmHBG4cLL0DO166D5P8/eEjLslLAEaIBXmNxAT2WU2diheWL8Nzc8aK&#10;ExuKVQKxFyf7IP2+JSh88AEkLFmKQ/c/jHGebrAXJ+bl7KxCis529ioBg+Aa1L8/+vftq1wZwRQk&#10;MFpxzwosmr8ISxYtFZhxuUSl1DP8SEjxvU52zGZ0FEfmipECv0AfP+XKmKrP5JEnVj2IFXcvxpBB&#10;A1RF+wDPoGuzJj1ja/476Gpd7X9Pa718c3nzpRvXGBLk2K62a3UKXi0CEAOTMswQ+wd46VIQE0AR&#10;XFfqYGKhXy75PjmXSaDI18BziJit2CLwajp/SYFAA5nZkTHUKC6tc7biLyWurOqCQKwIBgEZRZDp&#10;bqwDZAIxIx2ZuDGCjI7MUJzUobbzqbiQEC73cVmAehUtZoi1l1+FSe7BJNAylgrABFx0Y6YquaeL&#10;Anl5vUUARzemQCavNRZdaG85fym28fz1wP9q0kfz0Y/eb9n9mrF91xto2fnatabNr4aYX/o/ag9M&#10;HWf/+LxpJctnTMD0YD8Ee/Gh7ABXcV9OAhr74cOUCDGGBi0HDcSsiZOwYMYspXlTp2NcYKBK33YS&#10;SKlSU3K85ZBB6N+7p4IYp2Nh3URPRwcEqxT7kXC0soSn3XCsmOyLh6Z6Y7m4sVl+Ntj+yaswFSXB&#10;lBcLU+xBtO39Es3bP0Jr0ikBUiFQeV7gJJC6eRGoviSSpYDLdKVEm6bnYh4g/6Ym+bc0labCVBAD&#10;Y1YYWpP3o/bUT7hJJxa+Hq3x29GeshtG6uw+ARTDiaIMgZfSfoHZPiXuN6buRlv8Jpz9+kksGT9K&#10;gcvT2QUjBWR+Hp4IEWCMDwjGjDHjcI/A/cGZk7F04mg8Pn0s/jZzNDYumIachx5AytJlSFu+HO/4&#10;ecGFIT2mzpshpmcnDuzXT75rTp1iqTIT582ep0KIdy9copzYvffch+CAQOXaeDwTQPRwIgc5MwSp&#10;94kFitzE5bGf7JH7VuKZRx4WwLmpyh1+7n5X50x5ssuJdbX/XQ2Xqkc0XbiZ3XThhkn1awlwCK5m&#10;cSRcV+nxdGF0WAIrpd8CGUWnxdAjy0xVCYzKrnfAzMSEDjkfxOFBXjexz01g0VBwQSBkdmQ6vPRx&#10;ZDrI6MaUI7sB5cguyvFVVwVmFQLBPBEn09QhRidmhhhnilZhxQw1U3Rbabo58UOWAreL4YdRX1Qm&#10;Tu46WsoFYrwPAVe7AM10SaCqg4wQqxSHZgZZi2y3CNxaSjSYEcSNxReMjRVXSgwl1wPMX+2/bIbw&#10;73e37nsL7fvfhiH0syuGEx/+l973r9qiRf/xp1dX3vXKXeMCjIFuTvBxsVdJF0yDZ1+Yu6MdHAQ2&#10;1gKk4YMHYsiAfhjYpzcmhYxS8KLumjZDbbNEEmv+UazWMUyO7yvOrXf3bgqAzuLUPBzsMS7AVwBp&#10;AwcBnZ+zHe4e641HpvnivvGu+PTZe1GTGQ7T+RSYChNhitmvINZ2eqfAKBM4nw+UFwmkSoAqWa/I&#10;hIkh4NxINCbswo2Ta1BzSiRu6/rx7xG1+lVEffc68nZ8gpsnf0JD9BY0xe1Ec8w2tMRuRWvCTrQm&#10;CpxS9iqXZcoU13XuqEiWAjKGG9tTdqFd3JchZj2K1j2PB6ePUn1grnQ8jkxocYOvuJ5xgSGYEDRK&#10;IO2Hcf7BmDV2AhZOmYZH5s7BwzOm4u35M3Fq1Qpcfu5vqH/5NZydOhbjxKGG+PoqCLrYO6jEDh1i&#10;dGSE0/hR47B4/t1YdBezEpdg6WI6sQUYJi5t8AD5Nxk4CEPZf6bCigIzGzu4Osq/n3Ji/gj2D1Rg&#10;85T7vG/xEoHYI1g4ZzYsBWIBXkEX7pz8goX5z6GrdbXff7tZUtK76eKN/c0CjVYmXghoWuUhTYC1&#10;XxUQ6QCjg1IQM4Ps1/BSavl5XbmyRoFKNdqKBAqVN38GmYgQA92ZrBsu3BQXdFUAItBkeJGlqujK&#10;BGIdZakItStMCmHyh8BOgUzuUUngI7/m2+UhyMQOBTCGE1VIUSCm+sfMfWRKss7kD3ntgkCssbRK&#10;nb+p9JLcr4CK1zL3j9FRGtlvV8a+MkKMoUZxaQK4VrlnOrGWogtoKqhCc6msU5XXYkwXr7uYv+Lf&#10;bKakTf3bYjbltYV9DWPkarRFr6lqjV3jbX75v93evWfa0OWTQmK9nWwFKiwvNVAANEil1jOUSIi5&#10;28tr1sMVxJhtyOSOIC9v5cLumjpDaca4ieJKnOWha4kRlsNU8VqODyPAetxxG2yGWQi42BfmJs7D&#10;VVWxJxzdba0ww88FD0wZiWcWTsKlxFCgKBEoSBBHdAamCAHIgW/RdnwzjDkpMKSEoenMbjRF70dj&#10;/EHUxOxC9em1uLr/Q1RHrENN7DZZ/whX9r6n6mG+/cgiDO3XC8MH9sW80T44/NFzuHDkezRECcwE&#10;ZM1xO9CSsBuG5L3ixgRiGYdhEoCZMg+j/ex+GJJ2whC7Gc1n1uD8+lfx6pLpqn6hCwciC8Q8mAmo&#10;nJgXAr19NXn5ImRkgIBsFKaOGo/Z4yZjweRpWDhuAp6Zdyc+nj8fp+5dgfAJozHbzUUBLNDbB24C&#10;REJryEDCv5fqF6MLmztrLhbMXaD6webMmKMg5uzgiO6334Ge3bqjT6/eGCQwI8RYrcPOmo7YQWUz&#10;MqkjQBwiw47McrxnwSL85aFH8NxjjwnsbODvGZBmbb2iK8W+q/3vaAx71VfeXN544Xori/QSYi0E&#10;igKYODBxTB0JGuYw4H8ZYjyO0JP3GAUErXkX0ZJTJUBiaFFAJvsUxAgpcTeGiutoElfTKktD5TUF&#10;FQUwM8RU6r3ax6U5i9Eso9J1kYDngsCsUk/uEFARYDrE1LrsrxTXVpUn4MzCzZxMcY3si6tGS8VV&#10;BTGjkoBMIKX6x/hdXBSgCsR4rwpqFD+XHNMqIKtPLxaYMbzI5JNLhtaKK0duFFX90yyx1riNSw0J&#10;m1uNiRthTNqEtrifik3RaxzNL/+3271TRy2bOybw2jhfTzXLMsOHVoMHqIHNlgP7w0Z+rXMmZi20&#10;aKUcWR+BmI24hUUzZ2PuFLqxGZg1YbI8vL1VySlCjHX/dIj1vON2ea+1qmA/LsBfFbllHxszHr0c&#10;bDHFxxXPLpiEpL3rVBiRAAP7w5KOwnRyA9p2fozmHR+iKXIXGs/sQEPKKTTlxaO1JE1+8CSiLTMU&#10;jae/R+2Jb2HMPoXWpD24LhBrOLkatVFb8dfFUzGgV3f0lvuwGzoQiyf44+AHz+HK0Z9QF7FNnNku&#10;ec8+tKUeEHAdQnv6IXFm+2XfLoHcFtTJeco3v4b3V8xGoNw7HScraxBiI9084COOx9vFHT5u8h26&#10;c8ZlAVjAaAWx8QFjMCVkAqaPmYiJsm/lnDuxcPIUjBU4TfPywmL5/uYI4BhO5Fgu9oH1691bwNRL&#10;DV6ePH4S7ppzl9Ls6XMEZgsxXY4fwHBj/wHKjSn3JdDi1CvsC2Nih6eAlYkd7BPz8/JRY8IYarxb&#10;YPjE/Q/g9b/+lWWnBMC+u8x/Cl2tq/3+m+li3UABWIQKIxJi8qBuKheA8KHNcCBDfgSZgpkZYp1D&#10;ih0w6wSvDohRP4OMIcTWgkuoSSrQzqsAZgaZOL/2Us2JNYmTMZTLOkOLck8KeEz4YF+ZCicKPJQz&#10;E4DJuqGKwBO4mMOMJjnGeFnee6FMgCUw+4X7EoCpvjNOvlmE+pIstF2tlvtrUOdk6j/7wtrl2ibZ&#10;piNjpiJBy9BnB8gIMMKMEkfG/rHG7DLUJ8q55TMQZK2VV9FccXnX9cLCXuavu6OZTm7u3hS95mhr&#10;zFqYUrfBmLwFrZGrS+uPf+tmPuS/3DpX+lg21sdjVohv5ZRAHzUmLMTbA6N8xBV4ykPQ0R62w4Zi&#10;OBMAxIGxT4yDlN1sR2CYwK2vwGnOpCmYKw9UQmymPGzHB4Z0ODGKVSFYbJYVIpjYEeDJcWduaj4x&#10;npt9Yl4ONlg0KQRr330JrQwfFsQDebFAdhSQcgzG0B/RsvFlNP74LK58sgJNR79Hu8ALN8rk30F0&#10;IRum3HAYojeg5tCnArQTco5YNIatwfUdbwnst+G8QHC8hyP6yH3069ldyXJAX7y4bC7KD/yIusjt&#10;aI7fg9bkA2hNOYQWWTYn7FGJINUnf8T5TW/i4wfmiov0gKOAhgCjE6Nz8hVQUApmbl7wcx+JUb5B&#10;mBg8Xmna2ClqOX3MZIz1C8Gi6bNw54QpGDZoEPrKd8OkkHsXLMGUsRPkuxuuxof179NHloMVdBbN&#10;W4T5d4oLE4jNnDoTSxctU65KQWzAAAyR44aJA7M1uy8dYl4CVH9xhUG+AWo5wtJKVbWfKyD8y8OP&#10;4oUnnsT0CRNNI938PjX/OXS1rvb7b40Xr89vunCtmjUOKQJMlYgixMwg48ObEIO4sQ6I/SbIfiXu&#10;14/l+0Q8T5O4lZuphfKAv2YGWQ0gMGsvu4aW3EoVkmsWiOkgoxPrAJnZkenSnZhBgME+LUKMrsx0&#10;RcB0leCR465ek2MvynHlolIBmOhSGVqrStB66YoCGMOcBCTT+QkvFboUUKnrcilgU7AVtXdyYm0C&#10;NBUClfXmgipUn6aTEDcmjpL9a/I5GgwVV576deq9KX69hyF2fWVr9I8KYO3ixFpj1lxvils71nzI&#10;v2zYvehPhtDV/saT33/XHrYuwRixduf5Te/OnebrfiZQ3Je3o60AihU6NHk62MHH1Ql+bi4CNFf4&#10;ONvDXV53th4OZ5VROBQDzCFF3YUxnDh19Dg1yNnKguOcBimI8UFNN8Y+sNG+PvJ+LYxIF+Yk5xsz&#10;0hMPL7oTFUknYCxNgzEvDqacaC2UGLcPhn0fon71I7j20VKcvNsBOW8tQ1PSceBaiQax8gwYz51A&#10;W+xm1Id+DWN+NFCaiuaoTbi04UXUHvoMDcdXY8PTdys3RoD178XqI93VuLcx3i44+eUbuHZ6C2qi&#10;dqE2Zi+qI3fi+qlNqNr/LdK+fRXvrrwLIQJgrc9vuArDuTo4wlOAwVAil24OTiJOM+MKf09fAfpY&#10;jBEnpsNs8qgJGBc4GrMnTsOE4NEYOnAgbvnDH2BjORzzps3G/JlzVWLGgL59VWais70DJo6boMKH&#10;0+SHwozJMzBjygz4CpDo0nr37KmyF9knRojZWI9QbszZXu5DDXb2FCfmrVwYl3RrdHZT5d/pqQcf&#10;xmMrV2Hx7Lntgd7Br5v/TLpaV/t9N2Rn/1kc2KHGyusmAqxZgEEn1gEwPrQ7Q0yBrBPEqs2g0iH2&#10;a6D9BsQUyESGCzdwNSUf9cUX5fwayNjH1FIojia1WGUsEmSEAWFCYJmu6Y6sU3iR/WJyrnYBWJuA&#10;TIea6tdS4BGnR/iqkCg/C8OG7Etj2PCqBi0CjOcjsOi+zGqvEgem7k2uLd8PIQb26bGfkCCT70oB&#10;TO6T99hWeRO1cdmoCU1SqfotZZfRUnHFZKi4nNdSWelg/tpVa43fuLgldl19W/w6FUo0MZyYsqm2&#10;LXnrDPMh/7TtXrToT23HvpzdfuKbkvaTq9tx8nsYz6xpv37w86sPTAlunT9pHOZOHINJwf4Y6++j&#10;JmZU/VZq0kpX/O2xVdj71SvY+8WLeOOh+Qh0sYWz1TBY9u8LOwsL3CXuYJa4sBniJKaNGQc3cSjs&#10;D7OQhzTnEXMcYQVfVxc5rweCRY4KhFYIkmvMHBWCWWNG4cCG1WgrO4v24mQYswVg5yJhSj8NY/QO&#10;NG55GZXvzEHkCnd8FXAHPgnsj9y1HwrEiuXvoxyoyoIpOwxtyftU2rypUrY53c6Zdbi46RXUhq5G&#10;46mfkP/ds/CzGyZQ7Y4BvXsqEWJD5HPcOcofhz54BaV7f0DZ/jVqWbjtC0R88iIenD4JfnL/rCiv&#10;qsoLDJzt7FQSBsHFsV3Otvaws+IQAk41wylVfBHiE4TR4rzGB40TaI3HmIBRmDRqPCaEjIWvpzcs&#10;xHENFAhNCBmDOZOnY+akaSr5ggBjQgeTMubNmotpsn+ifLejg0YhUFwVkzjowBhG5GSX2rxhTnAV&#10;cLkJTD1dOT7MW7kvihAj0FTIUSBJx/f4/Q/g0ftWYuWiZQ2zxs+6x/yn0tW62u+7GS7cHN1Ueb1e&#10;AYxOQh7I7Vd+Bpgm7aH9C5ApGBFMvwGzziDrvE2QqPfXd8CQIctrGYXi/gQmTPZQIKtGbXIB6kWN&#10;ZVfRVHgBrQUXFJQILgWV64Sr3BvBo7sxgRiXbaovzbxtdmbqvASUOc3fSJfFEKTIaH4fMx4VvAgs&#10;8/HqveZrav1fDG1qIFPXln3Kscn3ZmA2o0CYY8fKNxxBS34FMxVhEBCyf6+l7OpqRETcwu8dePOP&#10;rUk7/t4at8FgTNgAY+IGtMf/BEP82oa21A3z1D/Ov2j1e9+ZbDj8eTHO/AicWQuEyTJ8LaqPfolV&#10;k/0wWqDl7yYPXydWmKcjE5chcmc6vIM9nlq+DNUph8UdnYRBHE/MT29gbrAnHCwEVH36KIDNFMcw&#10;TVzYhIBgcW/u4jIGKI10dpb9o3DnhPGYM2Ecpo4KxihvT0wLCsSdY8dg9ugQzJZleVK4Gr7QXpQE&#10;YxYBFgbT2VMwRu1Ay563Ufb2bOyYNQQfeP0BH/r3wfmtXwFXCuVvpVJceb5AKx6tZ4+iNSdcfjyc&#10;l+0EcarbcPXQl2hnGbGUI7iw7W1M8nJQ49wG9umJwf36KIANG9QfNgJdf0dHPDVnGra/9BRC33sZ&#10;3z39IOaGBAl0OUbOBpxaxs6Kg7itVTiRoUQ3RwGYuBtW2bAbPgIeTpxt2Q/BPoHKhY1hv1iQODJZ&#10;+nn6YPLoCSq8xyxBDk4O9PXDuOBRGOUvx7OslECM4USO95o4Vr6z6bMFXqNV5Q3O0ExwDZHXhw8b&#10;pip0DLeQpTg5JnPYCETtbeQHhoB1pECM1xkdOAoh/sEqQ9FVXKKDjR3GyL4H77kXDy+/DysXLzv/&#10;5P2PeJn/VLpaV/v9NmTjzy0V179vFjgwkaOJmYGXGK4zw4tL87oK+ZkdWYcb00H2zyBGcb/uxHQ3&#10;piD2S5A1iOtqEufCJAm6MfZH3UjOxfX0IgW4hvQStOZfEGhooNHPoYcXf5mlqEml4DNVnmny8vnU&#10;mC+Ckp+NfV7ymoIcl2pd3sP3iRTICDCzM1PQkn0KarIPCqSyj+cRN0YXZmByB/v0ZP1SeCpuxmZy&#10;3JiCKtVccqnaUHZllPruU3/s1pq286ghcbNJQSz6B7SFfYnWM1+2toR//bT6B5JmKgy97VrswZ64&#10;kNoN+A817qxp1+vBTXvfzjQc/tiEiHVAzCbRZhgjN4jLeAKBTtZwsBwCK3mQs8jvkL69MZAP+V49&#10;Mah3Lwzr3w/jRnojR5xJW+Ju5XggIAv99BmEONthmEBsjI8vZsoDd0rIaIz28UOQpyfsxCFMDAjE&#10;4mnTMXvcWEwLkQephyu8HO0QIg5seqA/FowfjQfmTsdfli7AzcxYtBUlo60wEe0ZZ2BMPQlT6nEF&#10;sbZDn6HgjVn4fmxPfOD9R3w32RrXQreqQcyorhCYFcFYkoTGpAPyHRfI912qIFYfuQU3InfIv0kJ&#10;2gvicWH/Vwh2tlHj1nQHZjGwP4YPGaiSVVysrRDg4oLp/v6YHRQEbwG4h4MDbOWzOAi4OKuyA0N2&#10;DCWKC6MTcxRoWA+zxIhhw5ULG+nGDEV/BI8MxCjfYA1igWMQNDIAgaJxwWMUkBwEiE5yPl/vkWqe&#10;Lw5m9h8pjsndQ8GNhX5ZZorHM0GDE1wyiaNXj+7oK/8u/eR779u7jwor9umpqW+v3hjQT/4dBw+B&#10;3QhbAaI7RgWECBxHI8gnQEGUEGPpqnsWLBaQ3Ydlcxan3j337q6SU13t999aqq46NlRdKybAGEZs&#10;qZKHfidwdUBMB5kOsWv/BGK/BTIdYjq8FATNUufSRCC0qvtgOrs4H4Y0xd1cTy/Azazz4mRuoiEx&#10;X4Akjk2cD52RgphyZAwPmsOKnSCmOzND6SUYxB1x3Jeh9LI6N6+h+s4Irk5S7xGgdUCM1yG0eC1Z&#10;V+8xOzM6S2Y0KoiZw4qtxcyM1IYKXBaQNYobU4O45ZytzFgsvvg1fzy0Jh3wbss8eNF4dqfqDzNE&#10;fouGPa+ieudrppqw1bGGgjNjDQWnn24vPHm0vfhMgrE8OtyQffi5G/vemd504M3c9qOfmIwnvxb3&#10;9ROQvBuI344bR77AfeO9YNGvFwb07IZ+Pe4wi+vdZJ+ATB72hJr1oIH46tnHBZ5bYUrh1CQncDNs&#10;LR6dGQzLfn3hKQ/YWeLEJgUGI8TLG74Cghmjx+DuqdMxPTgEUwIDEeTuCkfLYQIGW6yYNRnr33wa&#10;+Qd/RG38ftyM24/mzAgYcuPQdi4S7WniwFIEYAmH0B62AW0HP0L68xPwdcgd+Gl8b+y5JwB1EQeA&#10;i7nyvbIiR4EaI9acelT+dqrEmRUBhTEo2PA2ajPCYbopP2gqslB+6Hu42wxTAOOA7aED+gnAxNWI&#10;rIYOhq3FUDWWzcFquMqkZPalPcN1ct824nqcxX2xT0wLJbKyhrWqb0jZW9vAy8UDvh4jEShOLMgM&#10;sbECMEKMABkdMEpA5g9vD09YDxcwynkILIshQ9QcYITbxNFaqHG8/CCYOn6iCikScgwD/vmWW3DL&#10;H/+olrf/+c+447bblG679Vbc+ie+9ielP99yK3p06y6Oboi810VAOFacXgi8XT0xZMBAcYq+WDh7&#10;noLYQ8tWZq+cv/IXoeuu1tV+l62p4to9zZU36phKT4i1iQv6pwCTpXJjV83g6XBjBJQOMl06vMwg&#10;06VAJu/Tw4ayVH1Mcm61T5atvBeGFgkaEQcS38woRn1hFRozzqMhiRmFAg1CRgDGhAzV10XAsJ+s&#10;M8gIJDotcUsGZgrmV6I5twytWWXaIGY5RndeutoZihSYdYQVFcAILPnM5uxF9qdxqe1vEHgSYryu&#10;uDFxYhQ/y/XkPDTklIlDu6LOSZg255VntOYVewjA1rZlHTG2ZB6Qh/0BtGQdQmveSRiK5YFfFt/e&#10;Xh7TbCyLaUdZLFAZD1QliqMJbWsK/biu7dB7RpwWgEWtFQe2AUjYDoO4sXXPLcBYT0dxHg4CFhu4&#10;2VjByVoerMOHqYQLZg7yoW7Ph7rsm+AzEmW7vkF73E4FMdPZgzj84eOw6tcbtoMHY/qoURjv54cx&#10;4iZYimn26NGYIQAbL9szggOxdOpYvPPoMuHou6iO2wdj5kkg9ZhIwJN+Em2pJ9CawuUptMt6e/Ix&#10;tMfuQ9uJNWja/TaS/jIaG6cNxKZpg5H8yr1oiwtVfWF0YaaKTDQl7oMhL0b+3spgKk1D1YFvkfb5&#10;3+RHRp78PV0CLuQifddXGD64PwbLPVsIwCwHczzcYFhbDBEnpQFshHxmO4EWxYHZTuLOOL7NeugQ&#10;BTJ7hg2trGAlgBs6kIkrA+T9liqhY6RAgo5rlJ/AnP1hAo4QvyAEePupfeyf4pgvZ3F31gJHhgYH&#10;itNl/5bdCBtV43CSONo7p83AXTPnKC2YPRd3z52PxXfOEwgGqkr0HAg9eOBAFVak6xos98FMRY4V&#10;6y2OrEf37uh2+x3ofkc3DOw3AK4OGsh8PXwwoE8/cYzOmDttNpbMW4C5U2c3LJuz/GHzf/Ou1tV+&#10;nw3ALY0V1zY0VV5rZz8YXVAHxH5DCmLUryHWGWS/AJoZYr8FNIGZAuJFAYV5wDAzE8F1AVSruBb2&#10;Jekp7PV5FbiSkI3mwou4djRJ3M4lBQ72oSmImTMLlSMjZAgjSkGMUBJnJYBhdXqDQIUwa0kvRlsR&#10;ryGQ0yHG49lHdkXugwkkBFkHxMzXEZi1MymEgJNjCDejAJQAU4WM+V0WiRsz33dDthliDFcypJhZ&#10;Ut+am37QkHGkzsSq6eejYCqLE1AlyQM8+WddSBNXclYciegi11PkQX4axqhvYQz9SAD2AxC3EUja&#10;AaMso778C6b7uiDQDDAXa3loD5OH9NBBGCGuhABjOj0TMJg96CTOJMTDAyVbP4UxZjOQKfA5dxSV&#10;x77EnABXjPNyx6QAf4zy9MB4Hx9MCwrCZD9f3DtjMj597kGEr/sIVRFb5Xs8AlO6QCvlEHBWIJQg&#10;bip6l1LTqS1oiTuEtuRQGNkXRiUeRps4sYYdbyDp6TE4stQJYav8cXPzZwLRCKAiQ5SOtqwwNEZv&#10;UwPUIWqI2419j8zB5VNybtZVrL6gMhhDv3tL9YNpIUTNgSl4yWe1l89oJ+7IhgBXzstCgczVVpyX&#10;wIzbrEBiJeCxFGgTYHQ1rDDvZGuvXJifuDD2hTGcGOIbhDECsZFunsp9BQjAOGaL/Vrszxoi7pbg&#10;YViQEHN1clZhPs7EzDJRE0aNUU5s1uRpmD5xCmaIZk+Zro7jJJkMQ9oMt1bnsrYcLs5OZGkl2wLH&#10;IRYYMnAwBg8YpCA2bLAF3BxdxY0FqxR8Qm3W5OnixFZgYsg404zx0/aY/6t3ta72+2xqbFjljVwC&#10;THdhDCV2hBN/Qx0QUyCTh/p1M8T+wZF1gtavIabWzccSZpflnOXsl2KflUChQmBSeQMN+RVoyq2U&#10;Bz8z/67janQm6jJKcPV0GmqjszTnIyAjvJTDoxvrFFpUjkxBTAMTYcYxZIaCSgFZOQzi7FrTCtRc&#10;YcqtmUGm3JcZTiZzqn2H4zOLjo8g08KKAjuCTJwlEzgIMsN5cWMlzEy8inpxfW3izJTDY0gxQ66Z&#10;nQBjdihM+eJcOKNwqbgNHWIXUgVcmQJ1cSRcXkzX9pUJ7M7thiniK5hOEGLfA4lbYBSIFWx/GwuD&#10;3OBgIb/i+/RA/+63Y2Dv7rAc2E8NcObg5iFMeBBxbBidiKM84IPd3FC27ysgfptATECUeQTVZ77H&#10;o7NCMCtYHJinO/wc7TDZ3xcP3TUTe798Cddit8IkztGUcwLIkfvPFtHFxe2BKWYXTFE7xWmtRcna&#10;t7DjqXtx88xetKUcV1mJyJLPmhkGY/xu1G5/HenPT0Ti06NR+sFKtIduhzFZIHcuAu0pHOS8Hu15&#10;TKtPhynrDDI/fQIn/rJMvi/5Xq5Vils7j/b8OHz+3P0q5Z8OjACjuyLEFLgEZJ3FfQQXnRkhZieQ&#10;UPAS4AwW+AzuL9+TuCEChC7Mx91bQYxJHYQYXRgzBMeHjFWDjZnyzvFbDB8O6NdXpcYTYEyTp6PS&#10;EzF4HMd4seYhp1BREocWIoCbPGaCqsBB+AX5+WPyuInwleP4HsKN52d2IlPsHW0dYD/CTo0dsxk+&#10;QhycPXw9fQSO4xRUBV64f8m9mDZusmna2MkHzP/Vu1pX+322lovXFzZWXm/W+sLEtfwnEOtwYqKf&#10;ISb6zZBiJ2h1Btk/QEwk76craye8GIbjsuyauKbLqE7IQWN6ieoHaxJXc+FEIurOleLCzjOyT6Ag&#10;Do4uSHdJCjwCHBVWFBixrmIHxChW8xC4GQSQbeyrErfXll2qOTIBjOoD6wwxAkqBqhPEqhthlGso&#10;iBGWci3lxsSxqSxEhg0rrqG18BI4vq1ZXKOqwSj7FMTO5sGQwRmIj8NYJM6jPEHAnSgQE4BRVXRd&#10;ZnjJflNJOEx5R2BM2wxT4hqYIr+B6dSnQORqIHYtKg98iAcm+cBJAGYzuD+sBVw2QwbCVhyYveUQ&#10;NT6Mc3yxMoer7Qh4OTnAl5NcynLeuFHibL+EKXaTKscE0Y2TX2LpGA9M9HLDFF8PPL9iPk6sfR83&#10;kvfDWCDgymfYcS9MCTtgStkLpMv7zh6Wc+xE46FvcO67V/DlqjsxL8AT94b4IWfdZzAkC8TEheEc&#10;E0jOiHPchesbXkDO6zOQ/9Y8XFvzKozHdsJwcCMatn6Fq+s+RGuqwLFcgFWYiNbwjTj12DRUbP9W&#10;YJ4v302pwCwTVeF7MXdcoHJhehiRAKPs6MKsWO/xHyGmi+6MwwU4S3W/Xj0xQABEN2Y73Aru4mx8&#10;3UcqqczEkQHKgfl7+SixT4tiBiMnueQ4MN2FMTGDGYaEEfvEmOBBMeuRBXyDfPwFOn5qOT6YWY4h&#10;4q76C6BsMWXsJDW2jCn7I929VLiSbi5AjiewvGUf0+11cd/Y4DGYJDCcIBBbetfdWDRrft3MidNW&#10;mv+rd7Wu9vtrTPNurriys7Hiqkm5MGYDCpz+KwD7TYjpIOsMMB1av4aY2v4lxHgeJoywH8yQV4W2&#10;kssClktoySrHpVPJaJRlq+y7GHmWGX7yMDuFxoxSAYncN8OSHRAzhxUFKAwJ0nlpIDNDTDkyQk1g&#10;k1Mmv/Qr0C7na8srR7sKX5oTOszuS0nOpUFNOz8hZqIbIyT1JA/zsZzMkxBTIUWBGPvG1HxpnSDW&#10;lJSD1vQYAVgMTARWlbgsujCqIkmgFYnWnGPy2Q+jOW03mhLkwS7gqj7xHlpiVwssfoTpzJdA+Fe4&#10;dvA9PDrdFyPtreFpMxxetlYIcHVEsIcrAtycEeDugmAvd4zyEfcQwOK1vhg10gsh3p5qbNdDi2aj&#10;URwdsyM5VQkni6yO+A5PzgnAx08vQ8qez1GXfgjGQnFRnP04m27tAMDpTaI3iitcDyTtQnv0JoHV&#10;63hz2QyM9xR3wmlerC0R4uqEHc8+gLpQcW/JDDmyv+wY2iO34Oqap1H60VKUfXIPrn3/NxgObIRh&#10;3zoUf/Q3XNkioM6V7yNHHGv8ERR/9QyOPDQO1afkHktygaJsIPkMdr73iqoOQoDpEFOgEnEyT4cR&#10;VmpdB5tyaEqaG7MWEWKDOLiYbm7IEAGfNZzF8Xg4sfivQEggQYh5OrsLvLTwIRMyOCiaDqx/3z6q&#10;nBQhxgHK7NcaKI7O1nqEAg/nDOPxLD3laGsPF3tHeLm4w1sAxHNznNnkMRNlvxOshw1XIctZE6dj&#10;xoSpyqW5CPh8PL0xWkDHlHoFNf8g5fKY4OHp4iFuL1BlLI4NGoO50+7EA0tXZC1fuNDe/N+9q3W1&#10;319ruXDBubn86vUOFyZg+i9BTE/s0CH2C5B1AtNvAezXENOlQoEayFSWojjCpuxytORVolngVZda&#10;gOtRmWjKr0JNWpE4skpcOpaAm+EZcr90j1o4r8MpiTT4aAkYHPtFcLHSvS4FsvLLMJw7j7bCKpXk&#10;0V7M+cK0wr98n+bA5NwMKdJtyTlVRqX5WnxNZUPSkRF08jr7yQzyfRrMIUU9U7GNFVBYxksg1hB/&#10;TgDF/i1xYJUCsHJxX3RiAjCUa87LUBgu95Qs7vCsgDVdlCFAzhYYxqMtWVyTqFVAtva5hQh0toev&#10;gw1C3J0w2tMVQe7OCPZ0w1jfkRjv7yPg8sHEQPnFLxAbLQAb6+eDSUGBmBoSjE9ffERc1GbRdgHY&#10;QSDvKFqTN4vr2o72wuPigsRB5RyB6Zy8ls7pS+i8NJnitqA59Buk//AaXl4wHiEudvBzcYKnuD41&#10;nxhBIoB5cMp4nPvsNTQfWwdjjMAv4SDaTq/D9XXP4dK3j6Lqi/tx4evH0bhnNep2fIWcD5+EIYzn&#10;Pw7D8W24tvYtFL27CudeX4pa9ocVC8AKMnD94FY1mHnYoAFaGNGcyKFARXApSA1Rsuoss1vTkz9s&#10;xI2NEKgxscNNwETA+Ijb+TkjMUAkzsnbT73mrKpnOKhSUgQXC/pq5aQGKfdFsfI8w4F0UAwHMnHD&#10;1mqEGX7OcHfiVC+c9VmDGB0U0+UdRtir5dSxk5XGi8NiBiQL/7o4OGkDnOXevN3kh0hAsCpBZW9j&#10;p0KNhJmfQHb2lDm4b8mKIyvmruhj/u/e1bra7681VF65t7Fcc2EGZvoJoP5LELtCl/NriJkhpAPs&#10;vwMxHWRMGCEoL9WqIrp1mSUKaNWJuaiOz0Ht2WLUxuagJjkfF/fHqHAiIdYRUjQ7sp+TPMx9Y+LG&#10;2sSFsZqHquhhdmVt5y8KyEoUyIws+ltBx8Riv1rYUbmwX0OMS8JSYKYgxlqNAjxVPJghRboxJnjI&#10;d8sED1WNX86nICbrtdHpArE0cYGRMJ0XkJVrDkyJzkyAhUtZwEWKYcVzwOUc+V7y5fvPQ3v6bpgy&#10;duHK6a9wzwRPuA4fAl9HG5XQQRc2ystNwYsQo8YJtEaLE6P7IsQIs8nBgZgxZhS2fvwCkLFFHJaA&#10;qUCgVXAMbWe3ivOS9RJxX8WnNYilCjxSdih4tafuQPOZ1Sjf9Co+XzkT8wPlISsgGda/LzzsRgjE&#10;bOEqDsjeUmBiMRgetiPwwl0zUfTN62jY9wVajv2I1sPiLDe9jCs/PI3yT1eKK3se17e8hwpxZAVf&#10;PgND5AGYUsJRv+c7VH7xlLi1h5H+5l3I/uYZtOUnw5B4HB89dA8seV0zxBS0zP1hdFgKXgIqPdlD&#10;rf9qm8dxehlCzNqCDm44bC2tVFIHx4cRZIRYsICF0HEQN6UX81WTW5oTOFiJg4OUOUcY5wEbNmSo&#10;Fgoc6QsnAR7fw4HLhBmhxr42npuua5y4J4ow83IRh+wThImjxmPWpOlyjDcmj52A2ZNnYGzwaNWv&#10;xiod6rwCU1+BWpCA0snOUa49XIBmj5mTZ2H54hUbFy589g7zf/eu1tV+X02VmSq/9rXuwn4zoUMg&#10;9Z9C7OqvINYZZITTb0Hst+ClA0wXHRmzDtnfJfdXk1aI5vwL8tBOVTC7vC8KTVllqNobqYXrdJAR&#10;XMopmSEmUhCjU6Ib64DYFbQJrCi1r6AChowitBWJI5PXVbYipSd5mCGmshQJyw5HxnR7hhTl3LyG&#10;GWRtAjYVUhSQMQTK6vYMM7ZVcMLMKtyIzUBzTjZameRQEg+UCbwqGVZMl88swBLHhcsiBTHRhXMw&#10;mWWsTEerQKRdnNP5w59guo+4MMcRCHR1gL84smAPF4z18RJYeSLEywNjzPAK8nQXd+auqmoQZBMD&#10;/DFn3Gik7vkYpsxt4sAOKWAh/xjak9fDlH0AKGLSySkBGxM4jsj+Lbh25ANc2fcGqk98ipJDn+CT&#10;Jxdhkpe7uEEn9O/eTWVBurEPTsDFDMgRBIXs4/rjsycj67PncPHbZ1H19dMCsGdw8ZvHUPz+Mlz4&#10;5kkUf/M0sj55BGnv3Y8bxzeh6fhGRL2xErsen4QdTzph8+MWWP/oUOx67S4ceO8xVbWeY8LYH2Yx&#10;UAOZJs1hUVzn3Gc8hrDTw45UB/zoyuQ4noPFe5noYSMwchwhMBY4MIxIgLE/i3OC0XFxTjCKSSBM&#10;jacILr7GkCKdE2ddJrCYZs+KGxTBw/Aiw5LBvoEYG6i5sImsvyggY7o8wTY+aCyTM1RSCfvOpo6b&#10;pGA2ftRYVSSYIOOM0AP7D1DnGyf7meRhMXgopk2Yibtm3b19+ZTl3c3/5btaV/t9tYbSK0MaKq9F&#10;EmJ6Wv1vA0xA0CEzxOS134RYB8gETgpmol84r876VxCT81F0ZHJfTLlnfxKzEhtENSkFuCDwqo/K&#10;wsWjCWhKLxVYCMT4GcTBadX2fxadkZapKKC5YIaYwMtQIQ5JSUDGsGJWCVozC9FWwgQPrQwVBz53&#10;9I8pRyZieJEiyFQyR42aCobg0goHC8SYpahDTO6dUrUVBWI1cp26dIFynlzvXBRMhFglU+jNwKLj&#10;0iXQQpU4scoMmMpS0V4YC0P6UTRFrkNT7EZk7X4PMwNcEeBsBx8Hmw6IsT8s0N1FVdIgyII8BDIe&#10;bqqmYaC7qwLZeD9fPLlsHm7ErRNg7RFQidti6PDcLhjjv4cpea24s30CtaMCOAFY1n7c3P8S6k5/&#10;AmPuYQGcwK3kJAy5h/D+owsxXsDpam2FQX16qSleCDEWFLYxQ8xW9nG82uIQf6y9dzq2L5+AbSsE&#10;TisnYOf9E3D02bk4/tIS7P7LAry3aCxemD8Rz9wZAodBvTHZbRC2PjUc258Ziv1/G4Gnpw2A3RBC&#10;qb+CGGGkL9m/1dlpcaleV6D7WTxer+xBeDHN3lql2cvxHKvFLEWzWPCY/WTW4rSYwDGoE8CGDaHr&#10;GqLCh9xmfxjXmbzB7EVCjC6MAGN/GJ0U+8lG+QepPi4NYOMxSSA2NnC0yoAkxLg+cfR4lfjh5eqh&#10;+sLGhYhbCwrB2JDRmgvzHAk/bx81+JnXGS3vcRL3OHncNNw1e8nuRYsW9TD/l+9qXe331Vorb3o1&#10;VFwr/XUoUcFL1z9AzKwOgP0LiHXeJqxqWn6GWQfUdJCZYfZriNHpCJRAgFRcV4kehFhDVikuHIvH&#10;pXXHcPVECm6GpgiYOoH41xAT56RlKRJiWpaiglj5JU1ll9BGiJVeVBBrPVeMdtmnQMaQItPuO0Os&#10;M8wEZFwqiPH87H+TY6kOiJWzDJUGMZakqs0sRkP2eYGYKDMG7QUx8vnSNBdWlaGgZSxLRrvAjeBC&#10;hQCuIl2bir8sRV5LQXtRLJoSdiBxwxuYMtJRJXV4i3yd7ODH/jGRj5O9glYAJ2Z0dYafizP8Zekr&#10;jokQG+czEifXvIHWs5vRlrMPbQKqNgGWMY8TR+6BKUXcWMpG1VfGosQ3D76Bmj0vqixJlEUC588A&#10;heLQ8o4hdvM7mCVwotsjwAb06qH6wjg5ph37qIYKUOh8BvYToA2En70NZo50w4yRAlRHcW0W/eA6&#10;tA/cLfvDbbg4oj49MKjnHWqowIAet8NT9q9/zB67nxuCI6/a4uPlFhghcBvUVy8xxTnStOxEy0F0&#10;XYQat+mqNMelg2uwHM8xZRSre6hl397qNYYj+Z6hAi4megzq1xcD+/bBgD5M2pClaKDsI8QGy/np&#10;ugguhhVZOkpBTFwY+744YSUTQAgz3YURYqzUwX4yOjDWOqT7Yr8XYcYsRQ6e5mscTK2BLlidg9U+&#10;mJYf7B+A0QKyQF9/dZ3RgSHwEZgxs9HFwVlcmTfGBk/AXTPv3nvnnXf2NP+X72pd7ffV6souLmys&#10;vFrL8WEdD38FLrO4LtJd138Osc4gM4OJQOJrPE4lfsi+34KYApkc2+HIeCzPJ+9T/WMCC44FY0iu&#10;+BKacytQFRqP7JdW44o4sapNp9BaoocUBca/dmOEGMFCgCmImZ0YoUWdv6CWhJmhsBwtqXlozTmP&#10;trLLKrSo+s7MgNIcmYhLfV0gxtc4w7SaadoMMtUvJmplqr3cO6eTaSm+iIZMcWIZRVph4HOpAs0I&#10;GEsSBQzJQLmA6nwiWjIEKIUxsi0AOy/7qeIEWbLfTIBXLjDLPoGKQ19j+SR/eNtZKYj5ONrIcgQ8&#10;7UYoJ+bvJvAiuFycFLy49HN2xJTAAHz1ypNoSN+r4NVefEruIQzG0ii5j2jlvhhSNJz5AsbTX6Bh&#10;8+O4vO5BIGW7gIsOjACTpQAMuUeRuE0gNsoPAeLyRsr5hwswWJ9RObBh4nAEJJy7jADjProzDsAe&#10;Kfca4uqgls7WFnAaLq5mgABDANZf4KWrz2234PFpw3DoJSuceMMOm560QoB93w43xaXusIaYQaXv&#10;7/w6l4QWZ7AeKAAcIK5xQJ+equYiX2NYsTMEma1IkFH9BWR9e/VEP/lc7AejE6MrU85MIMa0fPaN&#10;cQZm5cLEbbE2opsTQ5AEmB1cHZ3FhfkqeBFQowRUBBbrKI4NGi0apYUYZZ1LlYYv4hgybzcPBUY1&#10;m7OcI0Tez7qLTMlniNFLXidIuR3oE4jZ0xccmj79nn+Yv66rdbXfRWuuvPZOQ8XVdk63oo8N+8dQ&#10;4s+hw38KMULqtyD2a5DxfZcERgwP8n187RduTAcYJcfrEKPoxlieivfK2Z7zK3HhcByK3tuE6vBM&#10;lK0+gOZzFQIReV2O/WchRR1iKjtRINYBsJKqDimwCcBa0vLRkluqwKYgRsl76eg4P1kHxEQKkDrE&#10;6MgYtpRjOiBW/jPEmFVJiDVlnUdrUZVs56GZc2sRYqUCKAGYqThOCzGWpogIL3mtQPZlhQGs5J4v&#10;LihX1jMOoSFyE166ewrcbSxVar0GMGt4idMJ8nAVaDmqbEECzEfg4uPkiNHeXvjiladRnxUq1zkj&#10;8IpAuwCpvUhUwj46Ue5hGKJX48ZPj+P6V/fgypqH0Rr+o7iyPXLd/fK6wIsAyzqI9nN78f7j8xHi&#10;6aZClz68noCTsOrfo5sqA8UB1oMFHAQZAcbQoj0dmsDNgqWiRJzIcvhAcUkcqN0JYP2734bet98K&#10;X+se2P7scBx4cSj2Pm+Nu4P7q1qJnHaFTopSLkuk1pXD0jRYIMRtAo2vE2IEGOHFyvecwoWvMfxI&#10;18bjNegxnCggk3P0Ms9izWXvHj3UhKAcU6ZCioOHKIhZDBqs3BYHNNM5saI9x4YRYpzviyCiC6O7&#10;Gu0frNzWGHFSrLhBYOniPi2VXoMWIebp6qbS7DnuzNfLWzmxkeL06Py4f+LoCQJMbcC0u7MH7pq6&#10;KGz2uNkDzP/lu1pX+321poorh5sqr8FA93L5nyd0/CbERB0QozpAJgBSEOssM8xEnA1a9amxrFRV&#10;NcDKHISfel2O7QwxBUU5N8VECgUxcTjiapoFBPnf70PFZzvRkFiAih8OoyE+XxUHVhCj8xKIMclD&#10;JXrI+RhS1MOJHRATQGkQqxSHpMkg2wauZxWjWUDWml+mHFlHRqOASquZWK2JfWAKYtVmiJlBJtut&#10;hFjVdc2JMaRIiImLbEwpULUbOci6Ob8ITZyapBPEOkSAcX+hACzjOExJe2CM3YyWM9+j8fRqNJ36&#10;Fvlb3saiUe5wHzEMnrbD4cXJL62HKYj5OjuICC5xOiICjHr+gaW4mnJQYBmuAaw4QlxfGNoLCLEI&#10;zWXlHETzsfeR++IEXPjqARgjNsIUvhEIX69V9mCWYsY+GM9uw4nPH8Fod17LQYUuOQaNboxircZe&#10;t/0ZPW+7Fb3vuE1V0SfImLXIBJA+3W43v/ZnVaR4YG8WJ+4u8NKdmLbsK6/3FTf2wdL+WP9IDxx5&#10;yRJvLxyAIX01F0WY6SLAlNNS2/q6GXKEmRlyfF2HWL9eck1Z10OLBBzhRUdGF9anR3d0v/02pZ7d&#10;7hCQdZd9AjGBGyHGsKIGMDuVTci0eYYSPV3cVVo8IcZB0ewjGxfMKVxGq8HNdGKEmQ4vujeWseL7&#10;GXYkCAlE9qNxKhfWZxzp6aUKDRNizFCku+PYMkKMoUlmSdpb22H2tHlRU6bcNUj7H9/VutrvqF2/&#10;fr1XY8WVHBVKFJDoENOlAYwgM0PrX0LMDLBfg6wDaAKoTiBTIqjkHEaBmVHAw+ocJi5ZQ1Gu3VGT&#10;UQGM+hliRgEvq8CnfbgO5R9tQ/PZElzZHYXqE2fRWnxFJVR0dmOdpVLhVTjR3CdGiIn7aimqQEth&#10;uQClVJYVcp5KtHL7bL4ARkDGzMVycxIIYaaDjGFDOae+bpD9BkKSIDNnJ7byfpk8o0KKV9CUUaIg&#10;ZmD9xpKLck1xZWfFiRXFCTwYLiS8BGYiU1EsjNkn0ZawCzX7P0DORytQ/MFy3NzxKppj16M1cQs+&#10;fHAGPG0s4GZtAQ9xY65WFnARsW6it6OdLO0UwHQtnT0FRRE7YSwKl/OLBGAKZoXiyPJPwcjtAoFq&#10;+m5Ufr0SWc+MQevhr2FMPo726N1oO/AZjGd+RHPYN6ja9Ro2/GU2AmwHw0bA5GlrjZGO4kLEhQV7&#10;e8LPjRNvuqkahQQX+8n6i+Nh+SvH4cPUdg8z3Hrd/me17N+zm5qhuX9PrfJ+X3Fh/brfrtT91j/h&#10;kckDsO3pATj80jBsfnwI/Gx6qdml6aQ0GMk1zFLb+muypAb01qrcK1cmDpHrg8QF6uDSJtPU1gk/&#10;OjG+nxDjdVjRo39vOZ6hRBVCFIDRiQ0ZAocRtqqahx+TLUR6nxjdGLMatb4wTtkiADOHE4MEaoEC&#10;Ih1cBCDdGo9lSJJLnsPN2QXuAjHWZ/R0c1diQgddGad2YUq/Kjk1WhswbWtlg2kTZidODplsYf5v&#10;39W62u+nNZdV2zRVXL3cIg9Z1Y/EcKIOMi5FHU7sV/DS9QuI/SuQ/RbEqGpxZuK8OLmmgiRDjRcE&#10;ZFU3ASVxagI1lZ3IVPurXArI6Hzkvi+GxqP8k+1oySxDXWQWrh9KRHOWOCl5H/v42uQ9vwYZ3ZLm&#10;xDSIKScmEGsWiDUXlCmINeWUKKC1FokbyzkvwMkV8BRocGOfmYLZFc2REYoMHZpFeBFiCmSybRBH&#10;piCmu7HSK2hML0IL6zYKiA3nBWJy3cZ0gUhBlDiuGKA4VkAWL8sYGDMPoSX8B9TseA0ZL8/AiWXu&#10;KHp/Ker2vSWO7Ce0xq/DwzN84TJ8iHJilMOwwXAbYQkPcWQcm0WI6U5s2qggJOz/SRxXmIKWiRKQ&#10;GenC8k7CmHMcxlxZZofCkLABEY/6If4hX7Ts/VyNyWo/tRHN29/CtY0v4cqOV3D18AdI3/4eXlsx&#10;DY6D+8NSYOA6YrjKSnS3sxFH5o0AD3d40QGysK1Azd3BXm2zqnxPARdFgOkQ6yvgIsQG9OqmQNYB&#10;MXFjvW6/BZM9+mDd44Nw8MUh2PdXS6waL5Dp0U0g000tCZy+Apw+3e8wqxt60zndIY5PXFRv2Ue4&#10;EVJ0ZCpjkRmOAwklJnDo/WQa7IYNGojh4mysBFLWwyzUrNZMwR8m+yiroRwgPUJV7mD1DUKIKfHM&#10;GtQk34EAiktCjQWAWSsxWJYEHff7CqQ4sJrw8iKkBHpcZ7ZhZ4gRYLoIMRYKVhBz91Cp/Y429gpi&#10;HHs2fOgwTBo9PWPauLkjzP/tu1pX+/20xtLrQY3lVxs4b5hyYrp0mBFindUBNF1mkHXA7F9B7F+D&#10;rEM8ju6L55N7YVq90kVNau4vJncIiKj6nFKUbziGxuRCtGZV4MbhZDQkFYu7IkAIMc2Ntcv59LAi&#10;q90zpKhNTnm1A2JNApKmvPNoyi1BQ3YRGnOKBWhlmhs7J9upOWg8V4gW9pkRZCKCrI1lrOi6CC2z&#10;AzPIPkqHWAshJq/pTqy16IICmApRclqYYgFo2mm0ZZ1Ae67ApYBQiUR7Vija4jaiMfQzNOx/Fw17&#10;30LDztdgOPUVGs98i9awz1C0602McxsBp2GDxH0NgZPlYDgKxDxsreBuM1xgNhxe9uIOxB2xb+yL&#10;155BS664LbouBa8zaBf3RYC15Z2GIUfuIfsY2tN2o+7kx1g/dQD2zLBA0+q/oGnXx2jc/i4uffsE&#10;Gg58BFPGAYFumMA2ArWpO3HPxJGwHTwAgwVAdhZD4Gw9XGSlZo/2Fmh52NuDM0FT7rLe/c+3otst&#10;f1JOTEHsjl9CjI5MzYHW4chuR59ut8FxyO34atUQ7H5O3NjL1vj2QUtY9jdDS4eYiLBSMgOsx21/&#10;lmveoq7bk9eRYxTICCq5b06eaUG3aAYYXRghxjFm9lZWaq4xxxHyXcuS25y2xXEEZ4S2h6fAhrM+&#10;c2C0i52jEgsHc59W+YPuTAsLUgECs5ECHvZxEVha/UVH89IJHgIsQszNiZmGHNTMGo3y3XlqlfLp&#10;yCgfzu8m5+MxDCeyT25MoJYQYmVhibFBk7KnjpvTVXaqq/3+WkPZjVkN5VdbWyrpHsSJ/QJimn4B&#10;MbP++xCjCCrRP4NY5/16n5i4J32eMTXvGCF2kWHHm8oFNRZWoS5NwFVyBTVnzqE2PFvAc1ngUdOR&#10;calk7iPjYGjVX0Un9muICcAIrwaBVX1mgTiyYnFM5fLQFzeWnof65CwFMoYamfzRRpAxtMhzEVpK&#10;v4KYqIXXIcQIMwFXa8nFDhfGcGJrgQAz9RhakvegOWUvmlL2oCVtHwyitpRd4oC2wxC1Hsb4rWiP&#10;3QhjzHq0J2xCc8Rn+PGZWXC3FngJxBxFrF7PcKIOMMpTHBEhNn/KeBSG70RbgQCsOArGkiiYiiMF&#10;mqdhJMRyT8CQeRDtAidjyjaUb/sbvgjqgR9D+iDz0bGo+U5Atvs9tEVv1KrWyzlwXpyjwBCFJ/Hu&#10;I3Ph52grMB0mUOmrEjYcLMUZUsMt4Woj7oyTTco2ndLtf/rjryAmLqnb7Qpi/cwA6yvuSweZHl4c&#10;2PM2vLnUDgdeHIYTb9ph/wtWGO/aR0FMd1kElBZKFJgJxCi6MEKs260iAVkPOj8e37OHcmSWAjEm&#10;dBBg7BtjqFGNHROIcRoXxxHWcBAoK4DJkrNBa2Czge3w4fLewQK+vnJd9sP1VYkedtYjVHkqJnYQ&#10;TOzT4lQr7gIn7mPZKic7OzjaMnPRLNmmq3OTYyjOBk2n5ULAybYOMG4Tan4COIYTWYC4v1w30CdA&#10;Vde3shiGcWOmFSyd/7Cz+b99V+tq//MbADWtfWPptUcbyq6amiv40OVAXTPEOus3IKZLQUzB6zcA&#10;9muQ6ev/GcR+rY5ED3m/nqkoMFIZgQwpCshYxqnhXCnay66JCytC9fE0NGeWqQQPPd1ehRZ1oAkI&#10;tbm+BDTlzE40Qyy/VAGsUVxYfWY+6s7moD4jT4UWmwViTeLGCLH6lGy1zfeoWaL1hI/fgBgBRni1&#10;VJghJtdUECuS91Il4shErbnn0Jp2CM2JO1EbuR7VZ37AjVPfol6AZTi7Dy1xW9AWvw3GpJ0wpeyG&#10;SaBmEohdOvIeFo12FPc1SCA2EPZDByiIuY+wVOFEJne4WVuqBI8AV2fsXv0RWvLC0V4UDZPAx8hJ&#10;N80uTIdYGyEmaktcj/PfPoiS91fi6icPofqrJ9F2aDVM8bugpmopZPIHQ5+RQL68N2s/HpsbDDcr&#10;S8wKHImPn7gX37/0KMa42cF+mIVyZATZwN69FERuF3gRYt1lnRAjYP4BYiJtXQBGZ9ZL6yujI1sY&#10;PBihr9vhzDvOOPF3Fzw5fYjsF1DJOXrJOQgh5abYtyXreriRoOO1ugnM7vgFzLop18XQIp0Z30uI&#10;MVORFe4dBGCEl1aWaqgaSzbCwkKFGAf07i2f4TZ1PvW5RN3+/GeBWU8VbhxhaWke6DwCduLklASA&#10;tvKdcJ1LG6vhavZn7lfgE9jTkbnTkQnAFLQEbC7i1tzEybo6OcGZ4UsPDw1icgyvwQLEDD8yXZ8Q&#10;mzpzRfHbH+5xU//5u1pX+5/cCC9d3G6pvP5sE7P8CDH2ISmQyUOfMFPLn93Zb0KMojv6Z07st/Sv&#10;wopKZmhx/Z9BrTPMrsq9iTPjZJOtBRfRklOJG0eSURcpbqzkqoCkWjkyZl8SaFxyULea50vgZyBc&#10;BEQtRZVoZBgxSxzYuQLUpueiJjVLiUBrzC5GU1YRGsSN1dGNiUujQ1NZjAwtso9MOTK5JqUgJucn&#10;xC5el+/4Kprl9Rb2i6lwogBMXFgbIVhUCkNGqLifgwKyvaiP2Yzq8B8FYl+LvkG1qD5sNQzRG9Ce&#10;vBsQdwYBmTFxM04JXHztLMSBEWD9YTukHxxk3W3EMDgPH6rkKhDzERf22NKFqM48DUM+MxFjBGKx&#10;avqX9txjaM8+otSWJTp3AO1nd6Pp5Eeoemcumg/ItaMOo+ngDzAcWwMT5xBL3QPTuSNA9jGYBHgN&#10;Ueuw66XFeGC8Jz65fw7KNr8LY7Tca2Yktv39Kbk3cYkCMFsBAB/wf/7jH9TyDhFDewzzKYDdcbuC&#10;TD+BjQ4xSiV69O4BDmoe1EfgJOsulr1x9E0fxH/ii4TPA/H1AzYY3u8OdT4VLhRQ0WExWYMZhjqY&#10;CDe6QIYXf4aOOEJZZ+o8Q4j6WDK+j4OeO7swbeJMESt0DBqorsFrqVClWT0I5G4CYIEYEz8s5XhC&#10;ylpgOFzgp8tKvg8WDx4h56ds6fAEapQOMQKLIUcCi7UX6b4IMiUBmZe7O3zEjfEYB3FxHLtGt8eq&#10;HpxUc/adqy598cPhYPUQ6Gpd7X9y0wH25pv4o2z9obH82qPN5QKxcoa5GF6Th7uoA2D/FYhRvwDZ&#10;fwKzzqFFguqfwkz0WxCr5vvkPKweb66SwRR3wqjhnLivwou4eTxVQJaIZgFaq7gxQqsDZkrclv3M&#10;FuTAYyZWFJaLCytBvUCsLkMDWHVKJqqTM1Gblo0GgVajQKxR3FjDWQFZao7mxorpxswDpMXVEWQd&#10;EGPfmNmJNVdc6QSxy9rcZQKwtpJKGLLFDaXvgpFjrbIPokkAUZewA7VxW1GbsB314s6aBF5taQdg&#10;TOeMyQcAOaY9cSu2vLwY7taDzADrC5vBfVVI0Xm41jfmYjUUnrZWmBrojzPbBEL5UTAURCmIGYuj&#10;YSwIk2seFoDK+TJ2y33sRHvqVhhjv0bt3udw/vmxaFz/GppPbEH9DnFxO95By/530XTgLdQffBc3&#10;dr+BG9tfxKV1TyHrs/tx4dtH0bzxRRg3vQLTUc42fQT733sWvo7MjnTEYHFFBBhFB6QDpwNi4qAI&#10;MZVV2JPOq4c4KS11fkh/cUkDOGCZA5gFSOLIPn1oJJK+HI3078Ziz4vuCHLoq8BIl0XRkdGFcewX&#10;w4LaWC8tC7G/AIavdxcXqIB6K3WLcmuszKGVp2INxYHKebHCPadtYWhRlaYiiARwg+RY3ivBqGRe&#10;Z0iR48cGMUVfjiPACDOuDxsySEGM+zQHZtUh1mR0EoAxzKi7LncXF7VP7y/jfmcHB/Wat0DM19sb&#10;Hq5ahXxW03dzclYQIwznznug5rtN+2ebHwNdrav9z2y6+3rzzTf/+OOPqbfu3n2696Wc8083nL9s&#10;bC67hhaRCr9VMMxmdmWdpEHNDDRdvwBZ52xFgcx/2j8mQNJB9s/0a4DVmJfKqck5dZCxksfVGpX1&#10;11J0CbVR2bi8KxL1qcXa56pimrsZZISXbBPareJAdYg15ZepZI46cV21Z3NwMzkD1xPO4kZCmuis&#10;QC0HdQIvwowixOoz8sWNVWhujCBjySrKDDGV4PFriMn+FiZyFAq8CLK8FBgFHqasfVoZJ1aOzz6E&#10;RgFVXdJupfrU/Wg6exAGUbvsNykntkec2FZsf2Uh3KwGCsD6YMQgTXYCNMpBJXpYqDFjrzyyUlwY&#10;p3WJVWovFjFxJOeYXF/OJfAynt0OY+oWtCf8iLbTr8MQ+QHKvl6GincX4trWt1G1+gkUvb8A5z+c&#10;i8vf3oOGfW+iPvRT1O54Ce3HP0PD9pdQ+8NjaPzxL2iXY43rXxXYfYun505EkLsbPO1sFSxu/YMG&#10;MbofQoMQ0UKJAjDlwDR46YOX6YhYoZ5JF5QlZ6cW8fWl4+yR9t00FGyag/gvxuGxqVZybs1V6YAk&#10;FDUI6vURNZdFZ8bBywz5MW2eQKODYliR2xxLptVfZFYiwaXBi+DiNqvkq32yPlTBsY8KXWpj0VgN&#10;hGn7fVVZqmFyDEWADRUoWsr7dIDZM0xpMwKO8v042Nqo/jACSsGK/WICKor7CTIdYE72dqpvzdPN&#10;TYGM6wQgq4bQibHqByE2f8GDjet3HVumHgRdrav9T2knT57snpgY7ZqRmjD6+JEDY+LiomYlRIc/&#10;nhgT9lVk2LGjcWdOpZ+Njb1exzFKpfJwLb0mD/Ub8hAW6SDTpcPst0B2qZMr+2cQ0+Glr/9LiHXa&#10;988gRimIUXI91i4UiDHJg6G6htQiXNoRgbr4PPlcVzVgEVyd9VsQE6dVyzCiOK8bSRm4FpuCa3Ep&#10;uB6fhptJ4shSs1EvIKtPz1fLWgFZU465b4wJGjrElBv72YkRXM2VV9CkQ4x9YPnnYchNhPGcQOnc&#10;XjWoWBXYLTwu7igUzVlHUJ+2H7VJu1ATv105syYBWos4snbVJ7YN7TFrsfbZuXC1GqDqB1oP1ERH&#10;poUVB8HV2gLTg/xx9shWtBbECcAoAVhJvOoXa889qbmwtG0wpm2V5WZxeN+KvoLQAcakL1F77G1U&#10;C7Bqd7+GhiPvouHw22g99r6A7isF1Oajn6D91NdoPfg+mjb+FW1bX0Xj988g492H8MK88QgRgI3y&#10;9ITlgAECsP/4GWJ/EogxnMikDhVGZP+XQEwc1j8AbDAnudTmCVMSCHCft91gnPxoMoq23IVzP83B&#10;+qf9MLBXt47+Nd3lKTB2cmQEGV2ZBjMOeu6jXqcUhARwPI4Q00GlQYzX1SCmbxNmP9dl1MpUKfEa&#10;asnpWei+NJBRWnjREnbivLR+MmslF8LJDDHV/2WGGPu/dIfGbQKMoUM3Zyd4igMjxAgzQnCIXI+h&#10;RdZS5KDr+Xc90PLND9seNj8aulpX+/du8fEn+p0+cWh6TOSpDfGxEQWxUWcuh58KvRwRdurmmVOh&#10;TeGnjrZHnA41hZ86hmMH9+Jq7nk0n+eDnH1D8uAViKm+JFm2Vf4KZAKxzlmMP4OMZaQIMWYQ/gpk&#10;Osw6Q0yXglmn7c77dBFqnUHWATG+LufrBDEme3D8F6dmubQjHDURmWjmjNDmcOk/iBCrEKiUXkZT&#10;QbkKJdaIC6tOOYcbiem4GpOMK9FJank9LlVAlqFARkdGkNWl5aI2TUAp72XFD71vzCDA+hlinOJG&#10;h5g4RQKtWACWFYX2cwfFgR3QAEYXln9MVYQ3FYWhLf8kGjOPKIjdjN6Am1HrUBuzCfWxm2FI2Apj&#10;3Hq0nPkGb94zHo7D+gm8esFK1BliDCv6Odlix5cfoDlXHFhBPNqK4n/pxgqYxn9IhRDbBWKmjO1y&#10;T9tgyt0h97QLyN4CZG0WyTXPbhTQbUJr4nq0JohCP4Exdj3qDryH1iMfov3Yp6jf/Dec/eRxvL5g&#10;AsZ5OMLdbgSCPdxVKLFfz54KYno4UYcYkyrogvRsQrowuiQCRq9Ar2BhwQkszZNdCsgo68H98e0z&#10;Y5C/6S7kbpiHiA8nYMpIK4FgL5VAomclqn42OS9hxfNqjuxn6BBoBBzhRahxn3Jg6tpmx9VxH9ps&#10;0B37eJz5WEJPP6eFOC5O/WIpn+HXEBvO+x8+TPWD6eFEQkzLTLRV/WEKZOK6CCnCS8HNvJ8Qo1zl&#10;e3UXqHm5sRwVp3oZIecfovrIRgUEqbDilElzqp988o2l5kdEV+tq/54tIiKiR0JM5IyosOMx8dFh&#10;rTERJxAXdRqRYaGyPIPYSG39VOghhB7Zh8P7d+HYob0oTElHU/FlebDKA5Y6L45MINZaLCCjM2Of&#10;EsOMFwiyn2HWEV4UGSkdZKJ/SLnv7MquCXz+AVoCpX/VN0b9A8jkfXpYkVOhEGSE2MUbaM6vwMUd&#10;Z3DzVBoacytVSFGD1s8AaykXeCnRhV6Rz39BIFYkEMvFzZQsXE/MwFVxYpcjE5SuEGTKkZ0TcOV2&#10;ODK6sYasYpUY0hFSrCDEtJAikzpaZF1BrOISmiuq0JoXB2POMZjyQgVcIk5AWXQCag6v8xFAaTSM&#10;JZFy3Gm5xiHUJGxHdfR61EQJMARoLXGb0BazDjeOf4olo51gO5gOjADrpRwZIcY+MleroXh+1TLU&#10;nYtCS24MWvLj0FYYLy4wFi15MTAUxakq+O35YWjP3K/CisjZL/cjUC0+LPciUC0RuBYKaAu4X5TF&#10;vrNdaE7YAEPkj+LCPkTtrtdRtfZ5RLz3MJ6aHSzuaLgqnstq9Zw7jBBzkGWf7t1xi3Ji/4HbBGBa&#10;P9QtHRCjW9LLRekAo+uyEWhxduZfivvYJzUQD832Rtb6O1G4+S6krp6K9+7zwjD2nRFK5vCelqWo&#10;jQfjuTVxCheGJzmQeZASt7V92rU7kjg6gUzPTNSmdtGOpwvjNqVKWlECRopOjH1gFnIditO5aCDT&#10;Ejs4eJoQ0x0ZHRdhRmCxn4sOS0+9V+FEgRhf49JNHBohxlAixfAhzxUw0kfVZfT19DWF+Ix9w9Iy&#10;qGtSzK7279l+/PHHW5Pjw8edOX50Y+SpI5URYceM4aePIib8hADrAMJOHEb46WOIjz4jMAvDydCD&#10;OHZ4H04cO4C9u7YiKTwS9QUXxLEIyMxi2SYDIcZlqbgJujLlxswQM0sDmaYOkJlhpkCmw6wDYASO&#10;GV6/BthvQewfwNVZBBj1S4gxpNhSchEXd4bjemgSGrPFJelOTJxXCyXbBFtLmcCFIsTkPQ25pajJ&#10;LMBNcVvXE8SJCcQuhscpXYqM1xxZ/FlUE2TmPrI6hhYzC5WT63Bjv4CYXIcQEzWdLxEwxcKYJ26L&#10;A4SLzggkwgUWkQIuVo2PBcrjRYkwlcar5AtDQQSaz4WiIWUf6gVmDXFb0BQjAIldh4NvL8NIG4YS&#10;NYBZD+zZATHHYQMwa4w/0g5vRnN2FJpzohXIWgsEYPkxaBaItarQYgza5BpMsTflcb6wQwItToop&#10;EKMIsSLZzt8rr+1TEAMhFrcOxvgNuLT1Vax+5E4sGOUFH3tt8kunEVai4XCwsoSXkwO8HB1UyI2O&#10;6NcQY9+VSm+X137twOi4CDBbcSx2ZnUGGat9MMQY6GKFuG/nomDzXORtWoCjb4XA11GgQcclYtFh&#10;PZlDc1nMOGT/mnmuMeWiNFB19HPJkm5LzRBN1yT3oYOMDo3vp+PSsh77mkHJBI8eWnHgbt0EYBrI&#10;tClbRDyWro9OjeCTazOsqEDG/jFmJxJmAiKGCgkquivVH0aAiRMjuDogJt8rB0e7iRvzdHWBp0CM&#10;Ls5FXhstLkzVZPQZXTkhZJ6d+XHR1brav1cLDd3SKzUx5vn4yNNXo8KPG6POHEf4qaNISYxGtEBM&#10;HBnCTh5GpOwPO3lELY8e3qvW9+7ehj0CscN7duNGdimaisQlEGKFsiy4hNYieRAXirgkyDogJuoE&#10;tPZO+hlkv+HIOocWO9QZZroEUP8liIk6IEZQyjUZUjSXlLp0JA5XD8ai8VyZ1i8mLkwDWCd4/QJi&#10;l1CfW4bac0W/DbGIOFyOSjQ7MgFZchZqO0GswTxuTA2crpAfAuK8WgVcFF1Yc2kpWnMj0V7AOoXR&#10;Aq44AZdIgIWKZKAyVZvRmargfGHJMJ4nyAQ0+eKkck6jKe0QGuO2olEcWdzXT2C0kzzoB2vw0mUz&#10;uI+CmJfDcBz68RM0ZUeLItFkhliziOtNubItQGtVEIuEsVAbrKz65fLFcdF9FYkjowpZrX63AGwn&#10;kLoZiF+LtugfULbnHTw6KwTu9jZKXo72Su72nAV5BFxsR8BN1u0ZMhMY9PoNiNGJcVwX+8PYD0bA&#10;sL+LsCC8HASI9gJGO/YfiX7pygiYwWpusm+fmSoQuxNlu5cg4evxuG+KvarNOMwMMuW86IpEDCUq&#10;eJmvQ3CpMV8CEy1MqAGts+i+tHW5ngCI4FLhR9WXpoUtmRTCjEstbV9L12efGOGlQ0ybh4wZiwJT&#10;9qERpjwvz09gCswYYqQjI7TowggsQkx3XoSXi4PmxFxlnRDT3Jizeo+HrM+YOIlTuxjHh0x80/y4&#10;6Gpd7d+rJcWccUuKOrM7KizUQNeVEBOGmIiTIMiiZDspLhIxkaeU4zot0CK4qMMH92D/vp3Yv3cH&#10;fvz+G+zasgmXzxWjIf8CGvMuiKO4KL/SZZlTJQ88JiBckl/u8mA+r2UvKpjp0qEm+hlkZpiJfuHK&#10;OocXdXU4MgHSb6mzK/stsOn9YoRYJzdmunxTYFyJK0fiUZOQi8aCqp+dlwBNQUvUdP6yJgFYU9EF&#10;1AnEqtMLcU2c1uWYVFyMTERVWPTPOhODixHxCmQ3EjO0jMWMAtSJe6vnOLLCCrlGJ4ixD4whxOI8&#10;GHIiBBQxAi6BVnmKNoPzhUzgUrYoF7goS87mzH1VZ2ESkBlLk7QEDHlfa244mjmTc8JOJP70KuYE&#10;OMDegtmIhFcPswvrBTsBmNuIoXjn2UdQnxWtHFiTODElWW8UNWRFyFLAWBCnnJmhMFrgysK/JwRg&#10;4rxyOYuziCDjMnsnTOlbYEpah7bI1ajc8SYSvvkLHr5znDY/masz/DjhJuXuAm9nR4EYyzJZwlEA&#10;ZM8+H3k4M+uPEKMIMT0VXq+wQeeikiYEFHQ+dF46xHSQEWzKoTGcKEv2kRFKs4OckP6TQGznXUj7&#10;aRY+edgXNkPF7bDvSwDGpQr5CTTovLTkEN15aZBSYUI5p3pNrYsT6yQV2hR48j7Y16U7MJXZKMDq&#10;/uc/d0CMuk0+Hx2Z7sAILmYsKsl7O0KNDGXKPVjS4THMOFSuLSAjkJihyAHMKqnD3Cem7Wd5Kh1m&#10;9gpuhJeb7A/29cNdM2e3Txo9/lRwcHBX9fqu9u/V3nzzzVsO7dk69/SJQ4dOHNnXHH0mFAf3blP9&#10;X7FRpxAfcwbymnJd4adDVSjxzKljCmShRw+IE9uHzRt/wvq13+O71V9i3Q/faRATB9aQW4WG7AoF&#10;MAWx7Ep5CF5AS548iPPY33PjlxDrpHaqA2IayH4BMS4pgkyHVwfEOq8LnP4VxDokx+oQ60i3Z5o/&#10;y1LdlPu5jprkXFw9nigP7fNo4iSa5wVeShq4GosuokHgpa0LxHJKcfNsgYLYJYFYlQCr/EQEyk6E&#10;K1WcikLF6ShcIMhiU3FD3FiNuLFagozjx/Lp+i4qkLWUy/XK5LvLz0BbHks7ieviZJecnbkyQ2Al&#10;wLqYI99Jnnw/+RrILsk2YVaVIRA7q0GsmFmEArGcMDSl7EfVie/x8KwguFn3h61yYT1gNaC7gpnd&#10;kD5wshyAe2ZNQknEIXFesR0Qa8yKRCOXhJg4My4JseZ8OrRwrV5i5gGYGC7M2m7WNiBtk8BrPYwx&#10;36Mt4mvErX4WD8wcg6n+XggSYAV6uKlZnAM4c7TIU5wYw4ha/9IA5XA4UJiiE/vTf/wMMQKMA4OZ&#10;Vq/VJ2RoT+uL4vEEmLMZhjrACDYuGUokyAgxpt0P7dsLu/8+CXnrp6J4+zwceXcsvOyGYIjAQjkx&#10;AkPETEcmhGgApLsSN0ZwmJ2ZDjBbub6znS2cbG3kOho4uV+D2HC1zs9HJ6al59+hPgurdOggu+1P&#10;f1LilC0KZCLCS4UXGWqkSxRXN4TOUM6nEkEUyOQehgnAzX1jrN7BECPXdYipMKM4MB1iyomJuH/G&#10;xMlYNGdu4ZwpM0aZHxtdrav9ezSO8YoIPbJw15Y1dbu3rTeeOLLXdPzwXkSfOYEzAqmTx/YjIuwY&#10;osWRxQrU4mPDBWBHESXbRw/txYnQQzi4fxe2bFqLH77/Gh9/9C7WfrcaV9VDXpxJ4WUFsfqMMtSn&#10;l6FB1JQpUMuqFJBdRksJEyTMSR4Crd8CmgKZWTrEdJCppS5mMtKN/aJfjOv/RApY5iXV2ZF1dmMd&#10;Ve7FNZZfxs2ELNSmiVPKKlU1FgmupmJNBFdjoUiWDQWVArEy3EjLx9WETFyMSkH56RiUHA1DwcHj&#10;KDh0HCWhYSg9LkA7FYkL4tKuJWTgprgxgqyGSR7ixhqLKwWK8iOguFx+CKSiLTscJk6tUs4wocCr&#10;6pwGqksCr8sFcq+FIlleNoOMboyQq0gXiCWjrShWubC61CPGK1Fbc798Yu6mQKeh7a5WHNxshthA&#10;gdjgnnCw6IsgVxuc2vSN/JtFqYxEqiknBg3nIkXiwAgyBTNRrgBOHGLTuZPi8g6jNWUn2pM2wJTy&#10;o4BrNYyxX8AY8TnaTn+K+mMf4vgnj2FWsDdCPD0wystDzd7s5+qi5gtjONFaHsB9xHkwvZ0uhWBg&#10;eI5AohPrftttGsREqj9MHvYMJXLQsV7eibAgoDRgWSpo6MDRpcFLk91wvs7+ttvx14UeSFs9FiXb&#10;5iBtzQysmOasMhSZ4EFxMk72i9GV8d4IWm32Zm3sGPfprosQY5kpisCiW9OuSXgOU/vYL8bPyaQR&#10;Dm5m+JAgu+NWPaT4J/xZYE31Z8KKQIzw0kKLfVWokS6MSz0Vn9t0YwwrcvwYq3mwigeB5sCxZJ36&#10;xpwEsm7i1FRyh1l+Xt5YPHte/d2z599tfmx0ta7279OiT4VOOrZ3R/qmtatNJ4/uR3T4cdX3xaxD&#10;iusMJRJcdGCE1xlZhp08ijBxYwwhsi9s7U/f4+svPxWIvYf13/+Aa9nywD1/TZzDDXESN9CUfwl1&#10;Aq/atFLUp5SgPrEIdQksuVQuDuPGfwIx1jPs5MR0mUH2C1fWGWZ0YbrL+geAEVac/flXM0Cr1wlC&#10;XZobU47sWq3c52VUp+WiJikHteKwGgRShJUCVyc1CNwaCqoEQqW/glgsSo6dQcGBUKXCwydRfPQ0&#10;SsWdlZ+OlmOSlWu7LiC7mZ6Hag6ELpDvsrBEXGwS2gQUJs7GXCYAq2SYkOFCOi4B1pUiAa6oM8To&#10;zARyJgGYSaDXfj4JrfmRqD97FFeid+aWndow6cFx9paTPGxyPEawSgf7v3rBRhyZ3ZDeCHAZgc2f&#10;/B31mZE/QywvDk2yrMs4IwpD/blw0RmlBgFsY/YZNGaeQGPqPjQnbkVzxGoYTn2AtlPvwXDi77i5&#10;90XEfHw/Xrp7ggDSAS50RyLWQLSSBy4hwVAaEzT09HlmIapSTeJYtGK5Wjixx+23K4hRDLWpvjC6&#10;MHEzenafgpQCFWFBoOjhPV16mj1DexrwCDJOojneYyjCPhqF3LWTkb1uBna9NRHuIwQ0KqGDANMz&#10;FJn9qCV4/CwtpZ7XUwAV58cQJtd1iOkuTQstEmICIEJJ7p8DpjnXGEHWjSATQOsQu1XE8lMqnCiO&#10;Uwsnav1iuiPrDDGGFlXfmIjp93bW1sqJdUDMnF5PiHm7usPHw0MBjC5s4ugJTcsXLHn3Yd+HbzU/&#10;NrpaV/v3aCcPbPONOn2saOfWdcaDe7fj8L4dyn2dEJgxAzEuOkxcWCiSEqIQG30GkeLOUpPjxJWd&#10;EpCFKojt27MdP61ZjS8++wgff/guXnjhWaz5ZjXqSq7AINAxXKgVp1WD1vKbaD1/A61F15QDa84U&#10;lxJbiMsHk3A5NtfcD1bzDwDTxdAiQfYLiBFqog6Q/QJoXJq39ZCiDjQdXvq2EsH22zLdbEDb5eto&#10;Ki1Cc8FZeaCn4HpsGmqScwTMAuK8cjQSZAItJTPAGvIrfwGxSwKxijCBWKgGsfz9AjJxZAQZ95We&#10;jFSvX44/i2vJ53CD48sy89GQm4vmjCi05xJg4sBKU80OjABjvxcdGMFFiBXLug4wgZu8bhLYGcsY&#10;SkwBByY3pJ/AjZhdtZfDNs+DOHH+LUzzcXzX226owWFYX9gNZTZib7hYD8RHf3sMDVnRaBHn1ZzD&#10;NPp4tOQnKojVpp8WnZLvQ0CWeVpTxglZnkRDRigak/egKX4zmgRiDYf/jqaDryH601W4f4qXqsvI&#10;9Pfe8pCm9On5+bBmWJDwkiemEh/cfKjzoa+qvJvdDB/8nA2Z9c50iGljw3ooiBBgesagHtYjxLj8&#10;xWvmdUoNfpZjbYcPhYVAaXj/7tj6SjCy1kxG3DdTkL5mGt5aGaBqLeqlq/oL7PhZBsh25woeuhPj&#10;9ejCCF5CmOuUDq2f+8+0uom8d4ZCWW+xI6xoTvC43dwvpkOMYcR+vXtigBxL/cKVyfWZ6EGIWcm5&#10;9f4xPf3e0dZGCykKuJRkmxDT+8fcnZ04b5lp3tS7wu65656h6qHR1brav0sLDd1vF33mZPiB3Vux&#10;e/sGnDx2AEcO7FSOi5BiAgf7wAivuJhwBa+YqDBZP4NoeY1ubK+8d8e2jVjz42p89ME7eOP1V/D0&#10;U4/j0OZduJFZiqupRbgQn4OrifmoTj2Pm8kluCEO7Fq0PNTPZOPiyXRcDMvEddnfqveNEWS6OgGs&#10;nYOkKzl7Muf8EkjpCR1c6vD6rb4xXbr7Uk5LX5r3dQ4jmsVJNY3X5R4uXRE3yTFb59B2XmBwPh1t&#10;RckCsGTcjEtHTWou6s6Js8wVR5ZXocBFZ0bV55ajWl67npKrIHYhIgnlp6LFeYWhUOCVv++YAlm+&#10;AK1I3Nh59pOdjsGl2BRcTcoUiOWiNiMTLRmRMOaGA0XxwPlkswtjCJGhQgHYJYYQ6cDM4vaFHHFf&#10;4sDKNYC1lQjAihLETZ1BTcKBhquRO97QAcY2088pJNhtxHlXARdDiC5WA/D4sjtREXsULblxClxU&#10;a2ESmvMTBGxR4kRPKYjVZXB5UraPo+5sqIDsuDix4yqFvylhK1pi1qLm+KfY+fpScV4jVOafKpjb&#10;q4d6EBNi7OOhGB4kxPTBy3/+wx9Ulh4ni+QUJS58wNrbw83BQYBkqdyJDjE9e4+hRG28Fqtj/Awq&#10;FeojqAgtgQXXLeReqJ/rJ2qy5GSWst3rtlvx0hI/JK6ejtytC5H47TQc+2gaXK21ElUsGsw0/r49&#10;u6lkEi4ZXtQARnBqLktBzAxg1RdHVyQOjQAjYHmPBBjfp6fYE2T8npi8on03DCuaIfZHQkyuLRDt&#10;IwDl99hPHCxT8lVpKvkMmhuTz0agADeZAAD/9ElEQVSYiSNj/5iW5KG5MlsBqnJl/FGgHBnLU7GP&#10;TIMY5yqbMHrihbvnrhhv/jPpal3t36Ox5mF6UtxrRw7ubdi07jsc3r8DoYf34NTxQypkGHbiiADr&#10;tLgwLZEjOpIJHmEIF1dG98XlyeOHcfDAbmzfugGrv/kCH9GFPf8sHnloFXat2YRrGaWozb2AuryL&#10;qC9gksNVNBWyj+wqmkUtst1SfA314spuppWhPvuCVppK3JbSryEm2wQYYdZeVaOl3Stw6TJD7bpA&#10;iJD6LZBROsQ6uzAdXOLOjNfFOV68jJaKUgFrEdoq8mGszIepSmBRIWAoEyiUpKIlO0EgloSb8Rmo&#10;TstDbWaxUp04L4KMAON6dYZAOykbVwR4VeGJKDsZhaIjp5UDy993VAFMh1jJ8XBUnIk1QywDNWfP&#10;ovVcDIx5UQKwWHFgKZoLEyihKkeDFaW7MIrrF8WFyetGAqyUDixNwCvwyYlEbepR042Y3QeuRGwY&#10;Yv5zUG327KHdpgY4vuPraNnm52SJp5bORt7pvWjKjkFLQZLAK7lDHRBLD+sEsRM8t0DsGOqp9CNo&#10;TDsgENuG2vAfseG1+xDgagM7Sy1pgg9YOoe+TCUXiPWQhzTdWA+BEJ2XqrzxJ1akv0Ue6P3U3Fru&#10;jk4Y6aZNBMnxS/YCtdvkof4zxMSJsdCvPPgJAM0VCcjoRkR0OLpDGsYwm3kfx5HpY77orAingX17&#10;ibvqpuYlm+htg4gvp+P8zgVI/G4mkr+fhdkhdnJ8L3Wc9p4eAhuO5bpdwYznUHOJCTjp/ggt9nsx&#10;lKgndejwojhppjZdiwYvTX3VZyGk6MZUur1AlRBjSJEOjOLruptlaj6/Vx1kP0NMPrdAm65MhRfF&#10;mY1gaFWkVffQ6i062I5QSR2cR2yU/6iLsyfOnzdu3LhbzH8mXa2r/Xu0iMPbBkSEn8jcsPY7NXj5&#10;yMFdOC0AI8TowqLCTyoXxu342Agc3LcDUbI/NSVeKTE+SsGMmYlrfvhWZSR+9IFA7K/P4r5778Fb&#10;L7+GS1niTM5fR1PZDTSX3xQoVKv+sSYBV2OBuBtZNp+/gZvp8rDPuoAmJnnI8cqNCcRYgqoDZEz8&#10;qGDJKmYImkEmMhJmDCmKMyPQjCLTZa1osAIcoab3jekyg8uk3Ja25MzMrRevoqGwCI352eK4GIYj&#10;DOhqqGKRbFdqEDOdT4WxIAH1KXG4Hs06iBm4IaCiqlMFaAKvOoFYbdZ5LZSYyPT6NFSGxeF8aIS4&#10;sBPiwOjCzDpwDIVHTionVhEei4sxSeL0YmHMEveVLwArMfeBladr/WC6C1MAI7jM8FIOjMCV+yw/&#10;h/bzZ9FenKIAxmoaDeknTLWx+25cjtkZZP5T+EX79LmHB/zl/kUF984ej4Iz+1T4sDk3Hq1FKaJU&#10;pRYFMYYT48SBhgvATivVC8jqBGQqnEg3lnoI9Ul7UBezAdvfWgUve3EgAjC74QydsUzSIAwQx9FX&#10;nEPP7t3RXeDVt5cGNLoxhs5Yo7B3t27gTMecvXhMQJA8WAMxLigE3q5uv4AY9Wd5uNOJMQTHElFM&#10;jtAGI2tA4/LXIsRYvZ4wYjiQroqhQZaU4nxkt//pDxgi+/a9dxcy189DnDiy9B9n4PX7/c3Ojecg&#10;BAk9zvp8u+qXY58eYUYI0RXqJaS0gc4CMNkmRClClcBj+JD3zHvn+yiWzdIhxpAinScBRpjxhwAh&#10;RnB3v/3Psv8PCnTcx/4x5cQIL16DMkOMJav4/auB0SICjSFGwszexhpuzo4I8g2omT56VldtxK72&#10;b9n+kJ4Y/+zeXZsN2zauEXix2saen5M1Th5R7itG3NdpcWQMJcZFn1HbCQIvQi1SIHfsyP6OcWFf&#10;fvEJ3nn7TTzz9JO4c84srFi+HBkRKagvEWCVXkfjeXFc4sLq8i6J89JcWWt5NRqKr6JR9reUCOiK&#10;BGolrDvITEUNYkoCKTowDWQaxHRwqULB5r4xLtW63g/GQc+6Orkwk6j9ai1aqjiuqwKNeXlozDkn&#10;biML7aW5MInzQpUAgRC7IFC4qC9FVQKOiiyBWBqMRQkwZEULxKJxKTweFwVQlyMScS0uQ5xlHmrE&#10;lXF82PXkHFwRyF2KFoid1iCm9Yf9EmJFR07h/MkIXIqKQuNZhg+jYKIDK+QA5mQNYBUCLyZxEFg6&#10;tHSIEbLKgfEzZCkH1mYGWKsArFEcU03cvoarkdtXdQ4jdm6nDh60iA0/UZV4cBMa6cDMYcQOiBVr&#10;EGspTEGzuLP6c5FmgGkQq884KQ7suHJidcn7cSF8I7586SGM8uV0+A7ipDjTsLU8MIfCQh7iv4YY&#10;xz1x3iqGzwiynrffLk5msJpOP8jHD2MFXuOCR8Hfe6SawZjJCX8Wt6ZDjP1EDLnxgc+QIiGgQn4E&#10;g0hzTLq0/izCbagKJxJmGujY10WIdbv1T7jtj38QR/hHvLliNHI3LcW59YsR9+1s7HxvFkbQUfb7&#10;OcFDDyvSjRFkrBrCrEpt0HUvBTO9er3e98V9KhvRDC4mc6iEDoJL7kGT5lA7Q6ynXIOgYkixh1zr&#10;drnXW+Ve1TAD+Q76CMgJRgtW5yeshprBRSdmBhjHpWl1GJm5aAFHOxt4u7tiTEgQ5s6aF7tkzpLB&#10;5j+NrtbV/n1aVFTU8JyMs8VrVn+OA3u2qf6wY4f3qjAiAXWcSR0Cs+PHDqixYHRl3B8dGYa01ASV&#10;0EEHFnrsoBrkzKSOd995E6+9+iIefGAl7rxzNmbPnIFTu4+iXiBVVyTwKryM2oJLsryCBgGb5sxq&#10;0CAwI7gIMarmbBlqsiphYP8XsxEJKs4rdlVzWQpaBNYFSnNh/1DNg1KhxZ8BZrzeAE4m2VhUhvqc&#10;fDTkZIvzy4KhMFvcijz0S/PEYQkAKgUK1AWBAiHGEKKSgEMpRwOJQMxUlAhjfrQ8rI/hwsnTqDgS&#10;hsrjUbgSnYqrcem4KuC6Gp8pDuysgCkVVWcSUHYiCkWHT5n7wo5qEoDlHwwViJ3E9dhTMGSegUnO&#10;C2Yg0oGpPjACjJmITOKQ+7wizpDqcGEicwiRkDWWposDS4WhQACUJ27q3BnUJR1G5ZGfSk+++eg/&#10;HagaHRrqWZgYWV+bGaUlcAioWgivkrMCsDRN5vUWAVtDtnx+Zid2glhdmgAs9QhqEvdgz1dvYNKE&#10;MQjw94O/jzdGerrDzcUJtiOsMbQTxHooiN2hHqYsncS+HT64ObOxwwh5sLq5I9jXH6P9g1TpIy9x&#10;YY42thgxzBK3/PGPnA9ICyn+4Q8q8UFNHikPf9VXJOKgZ4rV7LX5ubqp9Hm6JYJHpciLU2EfGadj&#10;IVx4DOcCI8TYNzfT3w6J37Cq/ULEfzcfJ1Y/gEUzRsuxDPvR8RGM2nXowAgxfdoWJQGLmuW5r7hC&#10;gRYHNDP0R9jyPcxCpHiMLsKJn4Xw0qUndvCz9ZH3ct9tt9yiAKZDjK8TdvzsdGDDBLYUQabDTAPb&#10;YOXCHMR9ebm5wNvDDSM5Lk/WfTx80if7TrYy/2l0ta7279HYF5aZEv/gts3r8eN3X2D/7i2qcC/7&#10;vggr5b7EiR3YtwPhsi85MVYBjMkdJ0IPq+0ToQeVE+P4sAP7d2HNj9/iPYHYC88/h1X3r8Bcgdjk&#10;SRPx2TsfKYDVEmIlV1VosYGuzBxebGLaffE1tJyXbQFZdXIJLp5KR01GhTgkLclDQYz9XdcaBGQi&#10;AZQKF3bIDC+6L24TdKL2S9UCwqtoKilHbU4uas+miUNIQdO5szDknxMnJWAitMoFWJRaZ58XQUB4&#10;EWayTekQqxRAVApECBP2SZUkwVQQg/Zz8uCOPy4QO4VyAdnFM+LKIpJQFRaPCwIuLitPxaDseCSK&#10;DhxHgQAsb/ch5Ozch9xdBwRkR1B27DAakkNhyjkNFLD/y5zAUcoQYoZcl1mIcn1Kd19cElx0iCKT&#10;3KOx/JwALEMcmAYwDkxuYup76jFcPbMZ8Z88WXPwkemu5j+HXzRERNxSlXxmVXV6uKk1PwGt4rYM&#10;JekwyPkM5ylZF7WKWgRidGKNHCuWHYWGc+Edqjt7HLXJB5Efug73LZmH8ePGYML4cWoZFBQAby9P&#10;ODrYY5jFUAwQF9JHQNWdD+xu3VRygdUwC5VRxwQFJnO4OjiqUCLhRZCF+AVgpDgzZzt7OXZYB8R0&#10;0Y3xAU7nQkdGMLD2oB4mJJzosjilCsOFPcUtcR9dmcWg/irUSZjxPZybTE8wsRrQC4ffnYvcDUsQ&#10;99VM/PDcaHz/3uvwdhoOi4F0cIQSYXRHB8ToxPSZmRkeVSFSWWfIUxe3KcKqQ/JeOi1+DqojvV4A&#10;dgvvx+zEJvr0x5JJ/TDKQxzrAJbbEoCpwdAayHg8E0L0BJABAlrVR0ZgC8SsxBE72dsgQH5guIpT&#10;7sb7lXuiw3O1c7g4xjs4xPzn0dW62r9Hi4k52jfixOGDX3z8LrZu/FFVnT8kwGLW4dFDe1QYkX1f&#10;hFTEmRMqlJiWEo9TJ47gjECNfWF0YieOH1IQ27tnO9at/R7vvft3PPXU41hx33LMnDENY0aPwp0z&#10;Z6MwPkuDmDiy+vPXBGQiARkhRpfWJPBqyL2E6wmFSvVZF9BYIPsFbq3s92KIUKD0i34t5bC0vi46&#10;NMKt/WK1nKsKdeeYBZmBmpQU1J8ltMQ55GagvTALphJxXLpK5eFfUQhTRQGM5wUMZQIqQoxSbkxe&#10;7wAYwcalGWTidFRoTyBjYsX2nDAYzobiStgpVB4LR9XJaKWK0AiUh4aj9MhplBw8iWICbM9h5G7f&#10;i6xN25G+dgPOyY+J6+H7YEg7LAA7pfV/FesZiAJK1QdmHgdGEVqElw4w7jO7RIYQ20vPol0ckoEQ&#10;UgCLQF3KMdyM3omijW8h8rVljaefX/ibU8q35ETOFCjltuTHo7UgWbktHV4EF8V1HWDsEyPEFMiy&#10;IjSIZYaJCzuGqojt+Pvzj6rQMn/UzJo1AzNnTseUKZMQEhIED/m1byvAGjx4kIJYNwFYn169xGG5&#10;qAw5PlxZiYIDcjnwVvWHBYVoIBOIeTi7wMXeQR7EQ/FHcV+dIab6xswhNeXI5GFPV8PwoUreEDgS&#10;UHRkdGMKMgIIujI6F5WlyOxJefCrMVlmiPWW119dOQNfPzUBD8z2xYxgTzy5ZCacRwwViPUT4DJ5&#10;QksSYViQY9WUG5PzdwaYvk4xm1KTAKeTdHDxNZXEQclnotP6E0tsyXJQn+7Y+bYnor91xc6/D8N7&#10;D/bConHiNLvzngkzs+S9OtB43u5yT73lcxJUhJmtlSVcHe3RW+6XxxCgA/v3FQdsWx/kHnKP+c+j&#10;q3W1f48mLsxj+8afzr/+yl+xZ8cm7Nu9VbQNJwVICbGRCmDxsoxUywgkJ8UiKSEaKclxCl6xAjW+&#10;zmxFhhR37dyikjre+vtrePihVbh78UJMmzoZo0KC4enpgc/e1txYXfEV1T+mQ6xJIFaXfwkNORdx&#10;I7EY1WllaMy/giYBmIIYx5LJMWpKFjoxc3+WlhrPxIxmlUnYdP4iLkTFiQs6gqunTqA+LgYtZ5PQ&#10;KvAyiNryzqG9IAvGohyYijtJh5i4MBMBRtGFdYCM4NIl2xdkqYChuzFxR8wSLEmAKT8SxqyTaEg8&#10;gUqBVtXxCFQeDUOpQIs6LyreexQF4ryyN25F+pr1SPvhJ5Qd3ILW1AMwZYcCBBgdmA4w5cDE8ekh&#10;RAUxuQ8dYLq4X9wXj1Wp/4VJaCtIgCEvDs1ZnIX6OKpjduPS/q+Q9ekTCHt5oeHQUzPnmv8cOlr9&#10;ubApDXkxZU35iaaO/q8Sca0CMRU+FEfWWnxWhRabBXBNeQlmeIkLE9VnittjgkeaXC/hALZ98QYW&#10;LrgLS+5eKFqk1ufeOQfz5t2pQObn5wsHcWMW4sb6CFQIsf79+sJH/mZYu49ZckwJZwUJvT9sdGCw&#10;6g8L8PZRYOP4pmGDh/wCYB0gYwkqeXATFLq7oeuh22Ko0IL9UBwcLNvsryLEGDpkySoey32EEPfp&#10;EGPf1uxxozBupDuW3zkXh9Z9gZVzRikXx4QQQoyhyGFqhuiBKozHRA26Qd4HU+N/vp/bZd0MKd05&#10;cWmGFbcJM24zlZ4ltQgvve/vFgG3Rf9eOPZZCPK3j0H6Bj+EfW6HfW8NwvKJPdBNHJkeXlTn47nk&#10;s9zOklyEmNwzIcZEDzvr4aqfTEGTn19eZ3ajnZV1a5B70MvmP5Gu1tX+PVpCdMRD69d83fjd159i&#10;1/aNCD28T1zWYVWFni4sNjpMhQ7pvpiFmC5AOJuWKA4sWoEtKTFGFCsu7SSOCcR279qK77/7Gm++&#10;8QoefvgBLJg/T4USgwID4O7uhheeeBbV7AsTkCmIMZxYfkOFFmuyqlBzthx1mZUKYISXUqEZZHK8&#10;4UKNFkYUcLVdqRMHdw3X0s6JsxFHs+Y75H/3JS7s2Ix6cZLNcr+tmakwZMnDl0tRW6483JmwUXBO&#10;QJZthpgsmX1IcOlLcWSauC7SIdYRUiTAKIEYBxizzFO5OKXSJIAFeHPDYEw/hhvhx1Bx8DjK9gm0&#10;tu1B/uadyNuyAzmbtiFr3SZkrluH/B0bBCz7BXyEFyu8n5FzdHZg5gQOOj4CUwFMpINL7/tSQBWH&#10;yf6vomRxX/EwiPsysKq8OLCGFAFK9B5cDV2Lys3vIv2DB3D82TnY9tDEV81/Dv9Rcy6mb+O5yKeb&#10;c6KvEF4GBS7NcWmu6yyaCwVcheJq85PQmBsv8IpDQ3aMSuqozwwXeJ1B3dmTqBVg1iYfwdn9a/D0&#10;o6vEld+D+1feh5Ur7lUZq8uWLcHdArTZs2di/Lix6u/Davhw9OvbV4UT2Ufm6+Wpyh0RYpzwkYNu&#10;vd0FYr5+GCsAI8R8PLzgZGunXNrQgQN/E2IUH/qEAeGhA4Rui+DSx4ipFHtxfOyXIqRYIUSl9qvj&#10;RbJUQBERPjZDB+OemRMw0X8knr1vCaYGeaFPN/Z93aJcHaHFcB2TJYar9HktgYOh0Z533NFxLzwX&#10;szAZ6mSfFh0SwUY3Oqj/QAwdPBQ2I+zgYO8ssHeBlZUtrK3tMXy4rYB/OPr2YhZjP3z7/BgU7pqC&#10;sv1TUbhzDDI3+mH/+84Yad9bzvlngRednObmOoOMIUO92gchxgzGO/h5GV4V6HIAtfxIMI7yHPO5&#10;+U+lq3W1f4v2x7CTR/Z+8fHbpm2bfsKm9T9oc4CJCyO4Th4/pPrDYgRkKokjJQEZZ5OVC0tLTVTw&#10;4nqiODM6sqNH9uPwob344ftv8MbrL+PRRx7EvLlzMH36VAQG+sPV1QX3LLgbVWdLOsKJnTMVa85V&#10;CsCq0MBsRUIsX+BF6TAT0Y3Vl1zC+ahUXE7IxaXTKUj/8mukfvAOir7/Cpf3bUdN2DE0xkWgSQDb&#10;fDZROTACrDUjRSCWoUEsX2DGkCIhxnAi4VUq4vI8nZkAQbkw2VahRIGFAhi3Rb+AmIClM8SKYgVE&#10;4UDmMbTE7UXF/n0o2r4H2Ws3IX31D6IfkfnTOhTv3oybAi9DpsAr77T2HgKQRXzPy3no7PT+L16D&#10;yw6Iyb2o/i9ZcrvDEQqcS1Lk88UJvKLRmh0pAAtHgwClJnYfrp3YiCuHv0f5ujdw9t2VOPTEVGxe&#10;Nf7Iww/73lqdcdKmJSduY3NefHVzQaJJ9X8xfFia+TPEitLQTHiJ82rIjhVoRaI2nWn17PsKQ+3Z&#10;06hJPYGbCYdFh3A5cie+fvcVPPH4I3hEftTwh83jjz2iQs2PPPwgVqxYrv5GJk+eCJ+R3rCxGYEB&#10;/fujR48esLG2wkgPdwUuvTQSB9yybh+dGMOJTK9nKFErYCugGzT4H8KJunTXwj4yPshVOM0MEEKL&#10;ae2q8rwabDxES+bo2b0DXLpUeE/EUCABSJANF/itmD8Xz6yYj+CRngIyui0WHr5VhS5Z7kmHGKdC&#10;4aDiEZaWKmGFDox1EJk96OzgjJCgsZg0YQamTZ2H2XOWYu68ezFv/grcedd9mCvLWXfeg0lTF2DC&#10;lPmYOmMxpk5fCCdHVwwQ0CydHoKcvctQeXg2LhyZKZqB/N2T8OwyD1hbDsdwCwvRMFm3VMuhgwer&#10;cXn6wHKm4jNT1MnORvWHEWK9xKURbg4jbEz+boHfmJ8dXa2r/b9v+YmJNqEH9lV9+ck7WPfjN9i5&#10;bT0O7d9lzjzUXNaJYwdVWDHsVCjS05LM48ISkJuTqdZTkjUlJ8UhVOC3e9c2rP72S/z9zdfkYfUw&#10;li6R/2TmcJGbmwsC5Bd0cmgsqvMuqJBiXdFl1NGZsY5i7gUB2OUOaSDjYOhrakA0xfFklTHncCWp&#10;EA1ZF1CTWIjCzXuQ/PHHKN++BddDD6I2/AQaYuXBTZAlx6JV3KNBAGbIFBFkWWlmiNGNZcEoTowy&#10;ybqp6JyATWBRIkAgyKgygYQKLXJJyT6K/WEKYJS8R0FMnFOxQKxAgHQuFO3JewQaW5G9Zh3Sv/0O&#10;yV98gaz136E6arfmvBS8xHkRYHr4kAOYeS6GDjn+qyN8SFhRcl1CTAeXiGPA6MAUwAoTYMgRgGVF&#10;oDnzDBrTxBEJwG6c3ozrpzbh8sHVOP/d35D8xlLsfXgCNqwce7no6NqnmvNj01rp4Eq0vq82wkuk&#10;hQ6ZfZiGJiZvKIDFyQ8OAZiAqyaN4DqF6mRxesmhuBF/GFdj9uFi+A4c/O4DPPP0E3jmL0/ipRef&#10;V4Pfn//rM3j6qSfw7DNPayHnuxeqkKI/Q4r2dhgsTqV3795qdmEvzjZsZ2t+8FupWYWZTh/s569E&#10;mDHRg0kdCmLyUP5nEKM6QMY+It2NiOjKOJaMlTH0clQcfMyByUx1J7AIMIYRb5Xzc8nQIhND1OBk&#10;uedpY8ZglJcLnrx3BUI8nDUAynkJSoYQFcjMEKMIsWFyvwP69MHg/gMwQ6D1wKpnsGrVs/L/5hEs&#10;WLAKCxc9gAWiRXc/hIWi+bI+687lmDhlAcZNnKuWU6YvxoRJc2E5dJj6HnZ+dj+uhd+D8wfmIHf3&#10;nSg5vAib35tm8vfykR8F3vB084Cfty9GBY/B2NETMHbUBIwbMxF+PgFyDgs1rIFp9cxYJMTo0OjM&#10;xImZvJx9vjY/PrpaV/t/3wpzMlZ98/lH7V99+p4KJRJghw/uRqRAIELEZA4mcpwV18UsxLjocCTE&#10;RSFVoHVWgEY3RqARZjExETh29CC2b9uEdWt/wJtvvIrHHn1I9XlMGD9WQczV1RnOTk44tGUfasV5&#10;1RZeRo2Ai6ovEHBR+Rq8GpTMMDOHE5V0sJmXdRkVuBSaiLPfrMO5NWtxVaBLiNWLe6SaEqPRkhqv&#10;QNZKV5aRjLZz8qAnyHLOwkiYFWhSANMhplyZAIIq7aRyM8DKZZ3hPYKG/WEV6bIvTY4RiJ1PEEcV&#10;CWSHwpi0GzUn1iJvw2pxZOtRHb0bhqzjAq0wDXQFchydG+Glp8/ryRs6vJTb0wEm0vepvi+RuWKI&#10;sSgR7QV0YFEwZIej5ZwGsLq4A7hxZituhm/DzTPbcHHHx8j/9HFEvXAnDj0zBynr3jHVpp9ubi5M&#10;NqnMQzO82uS8hBn7vTgOjGrM1RxYXWYUas6e0eCVchI3k0JxM/EorsUfFIDtxeWInYjZ+g1e/ZsG&#10;rVde/htef+1lJf7Aeeml5/Gy7CPc7rlnCebMmYXgoEA4OjhgiICjf79+8HJ3UzMJs6YfH6yssE6I&#10;+Xp6q2SOIF9/lWpPp0Yn5iivc3qR/wrEGFokyDimjH1ElF6iSsuCHGAGmTgXAQ9BxqQMAkkHGcVt&#10;JnzQxfkJIOZNm4jJgaPw1hMPwtl6mHJqTCTR+7443ksvwGsxaBAG9u2rHNjEcdNw3/LHseLeJ7Hi&#10;vqdwnywXL34Iy5Y9hsV3P4zl9z0pegrLZP/dyx7FvAX3K82YtUwc2kpxaqsQGDBWzjsUS++cirQ9&#10;K/DUEi8Eug7F3VPcsPfLxaZlc2dg3sx5mDVtDmZOmY3ZM+YJOO/ErOl3Yf7cpVh53+MCz1UCtPEq&#10;mYZp9uwr4/0RYo42tqYg73Hfmh8fXa2r/b9tqamptyYnxG575YW/4IdvPwXDiXt3bVFVN5ROH1MA&#10;Y5bimdPHkZIUqyp3MIEj/WwykhJiVBiRIIsXsMUI4Pbv24WtWzao6vWvvvoiHnnkQdwlEJs4cTx8&#10;fLzh4uIsv7TtcWjzXgWwaoHXzaxK1Iora+Qg5yIBEx2XDixxXUqdIcbXi8SZUbLekHMB12PzUbYv&#10;HGmrN+L8rj2oPh2K+qjTCmJ0ZC3ixhTI0sShpCfKMl4DGSGWlwGTODKTQAzixECAUcxQLOHSDC/l&#10;ymRZZla5vNYBMcoMMc7lpSAWAVP6fjRHfI/muM1oyzwMY+4puU6EXCdaE/u9iuLM8OpUPqoDYHLN&#10;XzswXbx2GZNJ5LpqoHWSAlhbbrRAMlxc2Bk0p59EQ9IhBa/rp7coN3bt6BqU//QqUt9cith3VqLy&#10;8Bo0ZUaghdmHClznOqSHEXWIsSpHfVaM/HCIEPcVhmrlvk4ogN0gwOIO4kr0HlyK2IHiY2vx+Tsv&#10;i+N6HK++8iLee/ctfPrJh/jgg3fwwfvv4P333lY/dF4Ud3bfffdg7tzZKoPV2dFR9YUNlYe8r5eX&#10;uCwH5bA4Xoxlpfy9vVU4kan1I81V1Tk+jC7NTvSvIKYDrANkImbtMbyoizBjf5R6cCtXphXiZakq&#10;juEi5Bhe7ACZLNk/xlqOlgKQJx64D05Ww/HU8pVYedcMWA3WplFhXxdBxtAh+8LobtT55H09ZHv+&#10;vOUCkafw8IN/xf0rnsbKFX8RuD+OJUsfFYg9hKUCs3sItiUPY5HovpXi2B56AfMXPoC7xLEtWCQu&#10;TdY9XL0EukPx2Uv3YNU8T/QScA4WkH4oP1Y+ffFe3L9sFe5fLnBcvBL3CLCWyHLRgntxz7KHsGLF&#10;4+ICn8LTT78o/28XqIodrPBBkBFiTrZ27WNHTvzA/Ajpal3t/23Ly0uz2L9ra/Yrf/sLfvrhS+ze&#10;sQmhhzkX2EFwfjCGE5lSz2r16WmJyExPUQ6MFToYOkyIj+5wYxQhdvrUceXEvlv9Nf7+99fwqDgx&#10;ZqFNnDAOvj4jVTiRENvz03YFL6om7yIaSgRMLEdVImAq1uDEqh16CLGpWF4zq1nX+RsCMjku+yKq&#10;k0pw+XQGKg7FoHjPMVw6dhTVcu918hlqRQ0x8kAXR9acFIOmhEiBWoxAJQltWakCMnFkeXRk6cqF&#10;qTAiVcx1QkyAQZAxlFgm6x2OjCLE5DiG/NTcXAKgshRxcnFozziA+rBv1NxZptyT4rgIL0KLg5bF&#10;eZWw30vgxT40VT5K3qscmJy3I0RJ6RCTa5tDh7r7Mp0/C1NJZ4DJ58qJEIAJuDPkcycdwU1xRFdO&#10;bUKtuLGbpzejasPfkf3xYyj48VVUh21Fk8CoJU8c6nkCLAtt8rmUBGKtdGHFDCEmi/NNVAkctekR&#10;4rx0eB0XeB3D9fgjuBZ7EJej9uKCOL3S4+ux46u38eILz+GVl15QlVs+/+xjfPvNl/j6q8/xPSu6&#10;fPmpAtmLf/urGkvIfrHRo0Lg6uyEYUOHqsHPgT4+4rj8VP/RkAEDVH/YSHd3FU70HzlSrbM/jKDT&#10;sxMt5b1/EjB1gKtTBt9vSXNkhNEfVZo6pcDEEGD3buKU+qiQImHGcCAHIRNkdFVccpZlPdGD64+u&#10;WA5PBxvYWw7DE/cshrv9CJUowjR7ujA1OLlzYgVDmbfdjsULVwq8nlIge+D+Z/HgA3/FAw88hwcF&#10;agwvrpL1+2V538q/YLnAjMv75RjCbKE4tUV3PyKAe0y+x3sUfCYHeeOFVVMxMcgPwSPd8fjSWXj+&#10;waW4/55VePj+x/HgysflOk/goQeexhNPvIDHHnseDz/8rOgZue6TeOihJxESFKyyFQkxwszexqY5&#10;wCvgCfMjpKt1tf+3rTg/a9S3n318/e+vPo8fv/tcObGwU5wP7KiCF52XlpEYp5I5EuIiVWo9U+4Z&#10;WlTHJGswS0tNUuHEEyeO4idxYXxYvfnmqwpiixbOxwQzxNzdXEVuiNh3AjUFl1DL8KFKr78hUCKk&#10;6LA0cGkuzAwxlp8iuEo6iRCTY+oyBIYJRbgano2rEdkCs1RcPB6BqydC5aEdKq7sGOoVyMSVRZ9G&#10;U3wkWlPjYMgQiJ1LFpAlK5B1QEzvD1OOTLb1kGKJrOsAK6ULIsAo3YkJxOjEzsfDlBOK2pOfozl5&#10;B5B/WrkyzX2ZIVbCrEMCjO5LpNdA5HkILoJKz0TU4aWuJWKafSn73giwFBgLE9GeH4u2vGg1r5iC&#10;2LkwNKYcQ424oiunNqMu8TDqxYVd2P4Rcj56HJVbP0Rt+A4B2Ck0Z8ehtegs2krFfXUALMvcF6al&#10;0DOESIDVZ0YpgN2IF3DFHREdFngdwtWYAwpgF8/sQJkA7NTaD/HyC8/i5ZeeV27rk08+wOpvv8K6&#10;tT9i48a1WLfuR/mh8xU++fh9/PWvf8FDD67qgJiLOCtLCwt4yt9KoK8vxgWHqHqIfDCrKurivujE&#10;AnSIiTvj+DA9scNSYPNLiP1BiZU7KAUqtf6PIPv5NW2dyR8q6UMck1Y0dwBYtkmvpsElQ49MCukl&#10;booJH7PHjscUAcfA3j1lPRDjfD1UqJHlqxiSZN8Yj1PX4bVFTOqYPWMhVgqcHrj/GTz68N9wv0Dq&#10;EVk++ODzArHn8PAjsv6QrAvUVsgxiwRc9yx/Ag8/+rJsC+TkuHvpzuT1UUGjMSXEF3dNHYcnVy7H&#10;C4+sxKNL5+O+hYuxculKPPnos3j6yb+JS35R/o8+h8cff15B7OmnX5blX/HoIwSZgG7VIxgTEqwq&#10;kNgMG8wQY5OXs9dD5kdIV+tq/+8aq3REnjmx6pXnn2xa892X2LFlHQ4f2IXQo/tV+PDA3p1qnrDo&#10;qNNqQDMTPDLStaxE9n+dy0xT48XiBWwpsp2YEINTJ48hNPQwtmxer7ITX3v1JRVOXLJkESZNnAA/&#10;Xx8VTmSGYszRcDSU3VCVOhpVpY7rWn8YlXfpl2K/mB5WNJekIvCo+pyLuJlYrAB2LTIX16PzcCMm&#10;X9Zl+3Q0rp04hhsnDiuQ1YUfF5idFIhFoIUQS0+AQbkxhhUFYgUMK4q7KZSlCicKOAixDkcmIsh0&#10;iXOhG9L6wwgwgiUJpryTqDv+MWrCv4OJACO4iplxaHZfBJi4NQU8FYIkvPh+nkfOq6fS6+sdg6ll&#10;XYUPCa9UuccUtBXEK/fFLESDAMyQrQGsKTVU9YNdPbkZNwRk9cwSPPAN8j57Gpd3fioOdQca006i&#10;RQBGF0aI0YkZBGStstQcGFPpmUafiHpzH5gCWEKogOswrkbL+UVXovbjUvgeVJ3egfLjG5Gx82u8&#10;9/Izqh/s9ddewgfvv42vxHVtEnjt3rUdu3dvx84dW7BmzXdq/8vi1B56aBXmz5+H4MBAuMrfCLMS&#10;xwQHYWxwMEYHBCiIOQmkOC0+AUZ4MZToLT+IFMTEifEYQoywu+VPf+qAGEWo3arGXGnp5QwXskgw&#10;K3voICHICBYdcLoINx7PDEO6MmYsqsK8Ai+Wi+KSafSsd0hQWQ0cgmdX3Y8ANzssmT4ab//lPgS4&#10;O6gUfsKOCSIMWXKcV6/bb4G3TR9M9LHCskUrsEzA9JC4rUcFVo8KtB5/7GXlyOjEHn30JTz08At4&#10;gOFG2V5+71NYds8TWCmAI8AIswceegEPyjH33fsYJo6doAoLB3p64C8rlimYrf7k/f8fe38dXtXZ&#10;tP3jvevupQZVoLS4OxR3d427u7u7kIQAAYIEAgkEC+7u7lLcpbi15fzNOWtvyn0/9srzfH9/vFnH&#10;Mce11toreyebxfVZ58xcM7AbbQ9vgZenewD8fMPh5RUCL+8QuMk5X98IuArcrESpWch1NlYOCA3w&#10;R16EBRZlDcfUmCF/TQgaNX3nuIpGmBXb/583gdirC8uK0wJ93P7Iz03HzOmTdHEzFy+ztBRV1uoV&#10;BrxYkcPIPtyo+wf278a+vTvV1orC4WubNq7B6tXLsGD+HJQKADMyUjSQ7+Roj4GixBgTa2iCWIum&#10;zXFw/S4FGBc6MzPx9v6zuL33NO6xTcv+c7iz96zaXabcH7wg5y8ZQBPIUa2ZQUYVdn3dEVxdeQDX&#10;1h7CDQHYzU3HcHMjQbZfQLYBN5YsxO/LF+L2ikUKMqqxR1tFje3eLBDbqhD74xAr0L8AMY4CLlVm&#10;JwRUNILrJEeTyUSP02b40ARiAqzHG8bhSmkE/jy8RK43uQw1XZ7rvQRe3De7D/Xn5L3UTNB6EWK6&#10;uNkEMFPsi/Ci+vrr+BYFGFPonxBezETcs1wUmAGw6yum49qqGbi7uQwXS7JwIMUF5yZH4faqIi1n&#10;9eiA/KworCdHtuEpIXZqL56cNKXQHxN4Cdw0ieOAKYlj10oF2I2NCwVe83B17RyF1xWxSytn4dyS&#10;qTg1fzwKk0Lh5eECf18vrdqSkZ6MceNyMVPAVVIyEyWzZ2Lu3NkoKMhHrih2ZixSiRFiLZoZEGPn&#10;4LYtWqBdq1YKsW9FmdWoWlVjYlRiHJnwwQaNdCWyTQgbN/4o8GPq+OsCqn+CmICJ0HpbVJWWnmIJ&#10;KFFEdO0RKC9C65+MPytmqLJXTIkZ7z5vi8JYl4KMVT/kWGstijWvWxPN6v6E77/8DN3atEZWlAca&#10;/VJNe5YxLkZX5afyc63rV4PDgFbwcbSDvbUHRo90gp2NqCpRYfYCJjuT0a3oQKg5B8HRKVAhNmKk&#10;K0ZZuMNC1ZdcY+sHJ+cQeHhFwz8oCT5+MejTrQdaNKgDm4G94WkzCisWFMPD0RVOdm7wEGj5+0XA&#10;Tyw8IgmBQTEICIyGt0DNyUk+z95NAOoMN2cPxIYGozQ3COsK/XF4pvvDi6UuE08XWrc7ntX1DdOU&#10;UrFVbP/fbjt37ny7cNyYBT5ujs/G5WZgysSxGhNjNiLdiVzkbC4zRbci4cV1YoyFUYUdOrhXIcaE&#10;Do5cL7Z2zQosWlgmSmwy0mXi8vdjC5bhhpuoVQs0oDuxlvznbtIU+9ft0vT624fO4+auk7i144SC&#10;6iEXQCvIzuMOAXaAdkFAdlFU10VVZepyNLkU7+w9J/AyIEa7vuawKDGB2KbjmuxxY/0hXF++DjeX&#10;zMctsTsCsntrluLB+uV4vH0dnuwhyAQG+7dqXEzhpTAz2TEBh4wKMY6E2AkeiynEqL6YjCFQOi1g&#10;ObQIt8pj8HTnTLl+rcDO5DJ8UXm9qL7MCsycRs+EDgUYwSWfpa5Dfg5dnTvkd5LPEPX155GNak8P&#10;yt8g8NIY2L6VeCAK7PbGMtwQeF1ZMU0AtgCX5ozBxoDB+C3HHzcWFeDetsV4sHe14UakCju6HY9p&#10;x3bq+PCQwOvAJtzdsxb39rLJ5WpRYCsEYEtwY9MiUV7zBFqzFVy0y6tm48Ky6Ti9oABrCpLg5+UK&#10;VxdHTeZIjI/R5qhTp0zEvHml+pCzYP5clJfPx8wZU3VRPK/jUoyB/fuhdcsWqCkQayWK7FeBWPeO&#10;HdGiUSN89/XX+Lnqj6j5U3U0rFNHFVnN6tV1NNtziLF24r8oMboMWabJ3FtL7cP3n7csefO11/4J&#10;Xs/VmOlnzS5HAo8QIgC1tYu8x3OIiRnrzCqhXfMGCrEvBWzNatdAgKM1hvXqgia1a6K+/P7du/SA&#10;rbUjAn1D4OnqLVDxEoh5igLzEfXjIa95Csy84SJKzM01VN2Kjg7yPQnEvLwiRZH5Csi84e4RLnAL&#10;wKjRAhw7fzmOhLdvLHz84xAWlY7Rwy3QskE9dGnZFD721ti1eRWSoiLh5e4vEPOHpyffL8SAl3co&#10;fHzCxcLkM6kCveHs6AkXMR9Pf4T4BSHc1xd+w7ugPLzdn7szep+5UuIwzDSlVGwV2/+327Jlcyrl&#10;Z6ftCw/ywbi8TMwpKVJX4pLyeZp9SDfhhvWrBE7rVYFx4fO+vTs0/kUjyAzbqZmKhNs6gdzCBXNR&#10;NL3QSOyICNUn7H79+mhMjBCrKU/Y0YERuEV4ifK6ufMEbu35TRtkUlk9PnNLzRz30vgYjTUVn5sp&#10;+eOUqDgB3Y2Nx0V1CchWHxKQHRSQiSJbfwy/b5b33iS24QhuLF+N64vmCMjm4dZSgdnqctzfuByP&#10;dohy2rMJTwVifxzcLmDYhb8OiyoTe3ZYVI+MOCQA4rGMz47KOTU5L+oFpwRMp5iNKOrqpEBlZxHu&#10;rc0Fjiw33IdaLkp+3hz3IrTMvb9oVGAKNELshdiXug3FfhN40XV4Yjv+OmLA649DdB2KCcCeUoUd&#10;WKsAe8i1YJpKPxNXlxYa+6LGtkVY4FC8HS7PTMPt9XPwYLfAbq+oNlFijwRWjw5tFtsq8NqChwdF&#10;ee3fKPBajzu7CK+VuLVtGW5sXozrArBr6+YLtEpxcXmxgGsmzi8twgWxMwsnYW9RJiJ8XOEmAPP1&#10;9lBXYmZ6CiZPGo/pck/MKyvBiuWLsXLlUl2KwXuF3Q5iosM1dtpf7pO2rVpqRmLHtm3RvmVLdGvf&#10;XrMP2f2Y0PqZ68bkHmI9RSox7tcR6FGR0aXIFHtCjK7DFyFGoxojxJicwaK+jHF9/qnRr4vqiiqL&#10;oDNiZ/8MMzPIaHQDMpGDbkG6GJmsofUX1dVodI5u3bAWhvX8Fb82+AFRzt01PjWkT2+4O7ojwC8c&#10;nm6BsB7tJOYMq5GOsBSztXIX9eWtALMVNWYrEPMSSAX4x8PLM1IB5uMTg+DgRHjIeRdXKqZAjBaA&#10;MXORbkYn52CNnXl4RSEyJltUVZgowTZoWb8u/J0cMH3SJEwtGC/Q9IDlKEfYy2hv56mxMBcXf9n3&#10;gqdHkDyE+MHbM1jUdKhYiDyYBMHb3RcB3gEI8fJEkn0nrErshZuLnK6fL7HJLU8YWNs0tVRsFdv/&#10;N1v5vJJG6SkxN1LiIzF+bBamF05A+cI52m6FEKNLkRBbsni+ugqZTs/1YIQWMxGPHN6vEGN24m6t&#10;4LEZq2Ry4sTEJ2wG8XWxs7ODQowlherWrYNGDRti66K1uLH7N7FTuH3wPO4dv6w9xLRK/fnbeHLu&#10;d+0rRnt82oCa7puM15ljYvePXtYyVb/v+E1jY9dXH8aVxftwVezmuqMCseMKspvrRJEtXYXrC0pF&#10;jQjMls3H3XWL8XDLKgEZXYsb8HTvJvx5gDEyuhhF8QjU/pLjZ2LgKKB7tn8znh2UUSZ9HBNAnTQB&#10;ii7DE+vx197ZosbKDTeiJm+Y3IgKMYGeGWAvuhFZUoqKS1WYvPY89kWI7cZfx1kZn0pxkwEwgdbT&#10;/avxROzxPvn9dy/D/e2LFFrXVxbh0qKJuLlmFu6KIjuQ7Y9NosLOTY7FtcWFuLtV4L1rBe7vXoWH&#10;+9bjwb4Nag8FXA8FaA/2U4GJ+iLAtjGBYwmubzTgdXXtPFxZNQcXls8ScM3AuSVFOFc+VRTYJBwr&#10;ycX0xGA4O9gqxIICfBEdFYYx2em65KJs7my5lxYoxDZtXKf7hNrUqRO1ZQ+VGBV7GwFXiyZN0KF1&#10;a7QToLVv1UrT5qmwGBOjEWQ1q1czjdXVnVjjxx/1NbMS+/cgRntDFBdrAH7z1eeo8mUlfMHivJ+w&#10;a7IR16K6Yr1AozahKdHDZGaYmeNn5gxGwkx7g4kqY7yMauwX+X3ifGwxJagxlqR3R/+OrQXIHeBo&#10;7SwwCEJwQIyoIQGOtTtsLFxgY+kKawtXUV+eAjICzAtOAiM3AZWrCy1YYRYSnIzgoARVZ3Qx2tv7&#10;wdLSA6NGucLKylNAZrge7ez84BeYgNCwNPTt0Rtd2rSG0+jhyIiLRVpcJOxtXDFquB1GillbyWdb&#10;ucln+MPVNUAgFqwJH4yXBQdGwc8nRJRYIHy9AuHvEwh3F08EuHsg1KY7do8fhgszR/6xt9C2LHhg&#10;j69N00vFVrH9z287tm4enZIQ9SQ+KgQT5Wm4cOJYzJtTDK4PI8BYdoruRKbTM+WeIGMsjDUTDx7Y&#10;o7ZNFNrePTsUaoTZ+nWrFWLTZNLKzc1CVGSYQmzgwH749dc2qsTa/9oOp7ccws39Z7RSB0tOPe/y&#10;LPZvIEZlxv1zcp6vibEbtJ4XmDHZQ+Nme8/hDmG29RSurzqES3N34MLszbgh+6rINhzDDVFo1xbI&#10;hDxvFm4sLMXvy8pENQnItq7Ck13r8GSnKBtRZX/s24ynu9bjT0Jtz0b8Rdsr8FKQySgGmfBxRMAl&#10;gNEeX1yofHKDKDTWPGT24RaT0Z34AsRedCGaR0KM0DIbY19qxv4z+Yy/jm5WgBFcTwRcT/Yb9nDX&#10;UtzbuhC3N8xVBXZpUQGuLZuG+1sX4fK8fMyzaodD6V64VJYvgCvG3W1LcG/HcrEVuLd7De7vWWuy&#10;dYZRge1cLQ8EBsCurV+IK6vn4vLKUrVLK0sUYucFYGcWTcFv8yfiRGk+tkxKhq+bg0zClvL07yaT&#10;rT+SEmMxLj8HM2ZMEXiVY81qVoARVb9hjbqely0r12SPxIQYLUfVt3dPtGnRAr8KyOhK7CQKol3L&#10;FlpuSiH2IyH2vQDrB1NKfXW1GlV/VAVW7fvvNBWfEHsxO/FFe0XAQzXGOobffv2FjOxu/AkqfWJ0&#10;eaZ98uF7mjpvbihprB0zFkRr0V2+D0cxHmvih8CMWYcEocbFPq+ETo1rYH1mE2zPb40pEf3Rv2tX&#10;WA6zgrO9FwJ8IxAaFA935wCBmCscRAHZCtBc5djZSRSRgMzFOVBM1Jd3lICFiixO1G0KvLwi4ObG&#10;5SsBsDOn3zNGJmqMi6QtLdwxcoQzgkNTERk7Bs6O3ujfrTvaN2uKrr+2x4Be/QWYThg+1FqucxCz&#10;hxV/B3uBovwebi4BcJR9wiwoQCDmHQJPd38TyALgZO8i5gpPeWBJtm+FU1MG4OoCh2frxjkuGdSy&#10;a6tBvwx63TTNVGwV2//ctnXDqsTMlDhkpcZjckGeVuuYMX0SFs4v1TgY1RiNKfU0wozKixmKBBiB&#10;RoAxHrZHzm3csFaV2AKBGNeJjcnO0LVB1tYW6Nu3l5HYIRCjEiufMgfXdp0yIEZFJRAjnAgwgukx&#10;3Yq/cRSjEhNjOv2jU6Y0fBYNPn4VD45e0ZgZ4XV71xlRD2JsoLn9N1Vh52dtxplpa0WV7cGN1YfU&#10;ri/fjWvzF4oiKxGQleDW4jm4u2aRKLKVeLR1JR7vWCMwE6UjQDMAJlAToP0h5wgzKMAETqLGcFQA&#10;dlT2jwrQuGDZrL7UTBBTJUa1tlNslwEsjaPJvilNnskaoMvwuMCO7klRd3QfMoGDcbA/D29UcD3e&#10;vRyP9yzHk73yu8r4kAkcm+epi/DGyhm4XD4RlxdOwJ11pbgpx2sCR2K1Rz+cmZqMK0uYpTgPd7Yt&#10;NWz7MrEVuLNjldrv21bIA8AK+e5W4tYWNuIsV/V1ZXUZLi4XcC0tVju/dKYAbAbOLpyCU2UFODEn&#10;H/umpSM9lJOug9bK9PGWp3S6EjNSNBa2uHy+KjC6mzdtpJt6tTzwrMLSJQu1skt4eLAmAPXtLUqs&#10;RXN1JbZo1FBB1rJJYwUTAfZzNVbl+F6A9Z2CzAw1Au77KlXwg8nMi53V/SeQeRFiPEeXIVUTldh3&#10;AjKWjKKC+uyj9zU5g5XmCTP22yLMtJK7AI3ll5gIwpFAe80EMbPRxciu03xv/vx38v5xtnWxMrk+&#10;jhV1R4BVJ4wYOBIuAjFvUWEBPpGiagJNbkQvNTfXQHh7h8v36COA8oKDg5/CKzQkWR4OouDrIwrO&#10;M0LdiHZ2ZtXli1EjXTFypLOMLmrMaPSjchMl5u0VCauRDujfsx+GDxwBF3lvW1Fe1lR/JhVmKWrQ&#10;YrSLfKanfraNANXe1kPUoMDMPVAzGR3t3eHmzGM/ga4rvNy84WPZF/HDqyHZoiaSnRo+Cxvd5aK/&#10;lZfVoEGDhPUVW8X2P7f9Y8u61TOSYyOQHBeBomkTMX3KBFVihBjjYtu3bpBJR56cBWD79+7QyvWH&#10;Du5R1cXY2IEDuzUWRgXGBdBMsV8vk9Pi8gX6dM0FreFhwfKfyUp7R7Vt21qVWM2av6Dzrx2xYGIp&#10;bh26qEV/uciZ6kshRkiZSkpxDRiV1n1mJh66pH3FaHf2ncPtPQKsPWcNE3gpxHaeVojd238B9/Zd&#10;wM01h2UCX4OzRetxef4OOT6K39cekwl+H64tWorrosiuzS/GraVzcXftItzfsAQPNzPhQ9SO2B+i&#10;zv7cvUFh9qeA7C85/mvPBgNgNCoxQuyYmJaMMsPLGJ+dEGO8TNuz0OVIkJmgZQKXmgCL9ozvxX15&#10;v2dH2JNM1CDjXvsErruX4ZGoLo60B9vLFWC31gmMVxbhyqKJuDgnF9eXThGIleBkYSLKLNpjf4Ib&#10;zpXk4uryGQKx+aJKy3FL7PctSwRay3CbLsNNi3Fzo8k2LcH1DQTYAlFdpbiwjKprBs4snIazi/62&#10;3+ZPwsm543F4ZjamxgXAXhSYrbWlqAg7BAb4IFFUGNeBlcyegZUrljxXX4yd8l7hPpM82HeOKfgs&#10;T9arR3e0FeXVuV07NKNqb9USzRs2EDBVVlBRadG4T6MCMx8rxAR23P+yUqW/41dMoRegvQgxKijC&#10;iPEwQoyKjO1S6FJkzy8uStaY2WcfK5AY8+Ji33fefF1U3Fu6z+aTTPAguF57+W+QmctQEX4fv/ce&#10;6lethNKIupge1gJZ/r0xpM9AjYU5CqB8vMLgKqqLCoxGmFANuQvgbGw8YWnpJt9nAAIC4uHvFyff&#10;awKCgxLh4R4m35dARQBnIwqMRuVFoFlbeWq5KgtRY4FBSQqxQPl5xtZ8PMPh4Sbw9I2ChysfHHzF&#10;fOThw18A5gwr+XxbgZgBNK4RcxdweSnEvDwCRaXJ72njImBlvUtXAZw7IgL84TSgGTrU/BA5br+g&#10;LLbRsyyPrifCXWIsBg2KqFBkFdv/zMbMxE1rV26NDPZFMmNieZmYWzJDU+wJMSowlptSFSYwowuR&#10;oKJLkUV/ebxZlBlHQowTFJ+w165ZqXGOKYUTBWJpushVU6cZsH8BYj/KE3S3jl1xfOMB3GG2IdWX&#10;GF2GCjEubhZ4PTxyxQDXPla2N1yGavvP455mKwrczIDjvh5fxqPj19XuC8joUiTIzs/ciGtL9uPO&#10;xlO4s/4kfhegXZ63EBeLC3Fl7gzcKC/B78vLcG9dOe5tWKyq7Mk2k21fJUpsDf7YsRpP5fjP3evw&#10;bL+osoNih8SOCbSOm5SYwowgE8Cpm1GMADspcKIRWoyjKaxEpR0XO0YgblZwPTvKcbMC7ImorUc7&#10;F4viKlfVxbVfHFmFg2nzt9bNxrUV03BZAHZ+9hhcLhuLm8un4faaWdgcZYdVbn1wNCcUF0QtXV42&#10;A9fXzMWNDQsEVovEyg0TgN1QaC18blfXCsBWlBrAKmfWIVXXRAHXZLFCHY+X5uPorBwsyYqAs62F&#10;PNWPkknNVlSCm/67p6cl6YJmxsKouggvPgBRye/auUXPUaGxPFlKcgJcXZzQr08vdGjbBh3atEaL&#10;xo3QUcaGdWrhu8pfCaToUqyi7ViqfmdAjKrsRwHX9wI5mgEx9hz7uxWLpsa/9poAxqTMTMbzhBFb&#10;r3xX+UutkUiQff7Jh1q0l25B7f/12SdGzEzOf/zBuwqxD+V1XsN9xsMYF+PiZbO7UWFmcjF+/O5b&#10;8B34LRpU+wIp/iMwYsBAWIoqIiC8PUPhLsqLCkxVl72oLztRtC4BsKV7Uc45OvrJcaAqsIjwNERF&#10;Zqgyo6kic+RiaLoBfeHpweMAVWbMZgwS9RYZlYnQsBT4ekfD1ZmKKlT+nXzVbUnVZWvjAXcBm6MA&#10;zVlgxs+2lt+N5adGye9JpcbkDytLuiodMGqUnUDOQcDJDgRuAsRguDnYoXH1T9Gn+WeYEvgz5kTX&#10;QbJr17uBjoGeIzuNfMc07VRsFdt/37Zu3ZIvt6xdfTbY1w1JosTYfoWNMBeUzdZYmFErcbGOTK1n&#10;diJVGJUXJ6DnCmzHFl3obH7K5qQ0p7RYXUgM6HP9j408nbOwK2NiXCfGhc5sfFjzl5ooGT9TXYNM&#10;1NDkDVFjj5jgIRB7xAodzEokzMT0+IWSU89djb/9i8m5J6d/x+NTN3Bv91lcLN2C01PW4NK8Hfh9&#10;3XHc2fSbQuzO+hO4tWq/TPyLcGnWFFydNxPXFogqWzYHt1fNF1VWjkdblinEHm8WBbRlKZ6I/bF9&#10;Bf7cuQrPdq8VkK03IHZE7ChhJkaYnRCQKcAEZsdpsk+1RliZjdA6LNAiuDge3qj21yFRfkyZF7X1&#10;cPtCPNi2AA+2yu+zdZ7WQLy3pUzrH/6+bpauA7u8qADnZmXj7IwMXJk/DjdFiV1fOAFrfQZjZ6Q9&#10;jk+Ix/k543B5CdeMleL62nm4vm6+2jXZv7pmHi6vYszLZCvm4NLyUpxfPBNnFzJpYwp+mzcJp0x2&#10;Yu4EHCsZqwpsW0ECojwdMGL4YDjYWWuNRB9vd1OJqSRR+JM1C5H3D0uW8b4xdz3gQw9fY+YiY2eM&#10;nfbp2QPdOnXUhI7WTZuo/SL3igExQ40RYixKq25FU3yM5ww1ZlxT6eOP/1ZeApQ3RTGxjxaTNcwQ&#10;Y1yL674IKyZ5fKsmIPviM1VjbH5J1yKr2fPclwozozvzR++/o3EzwoyKjCAzaiKyK7PRMFNjaWKs&#10;y9im5sfo2/xrJLi0x6AePRVijIF5iOLy9hJ15BGi4HBw8IG9gEzthX0HgY67wCckOEkUWawqMRqT&#10;PtzdQkStBcr3Hq1Kzc0tTKDjJ99nsCZ1hISkyLXhcBa4eci1nh5hsu8Hy9EuqrjsRfm5CNAILw+P&#10;UP0dLOQ8Y2XDh9kKuJxEocnxSHsxO4wWkNnbU4lRNbqJQvMXNemOXh1boNY3b2BEh8+Q71UVRaG1&#10;n8U7977pY+mTbdnHqYpp6qnYKrb/nm3zmjVV161afjPIxxWMi5XOMjo5r165VOFlKLE1GgejGuPk&#10;c2A/MxG3asWOLaZzDNLziZoBe8Y7CDEWAB4zJgPJyXSBeMNRntLYvbd161aixOqpEqta9Ud0bt8J&#10;6+atNiVr/I4nF2QUkBFcTK03ZyWaMxLNpgkeNO7TzvyLmc4RhLfWHcWl+Ttwbek+3N5wQtTLb7i7&#10;5bQBsg0n9fi2XHNlvoBsdiEulRBmRbi5ZDburp2PB6JYHm1eIhCjLTYgtm05/tyxEn8RZHtWAwfW&#10;CcgEZgdlpB3eIJASkFGdPTcCzAQxgZcCTGClRngJCBVgB9fjz32r8HT3EgHYAtzfPMewTXNwb1Op&#10;2u/rinFj1XRcXToZF8vycXpqKo7nx+Ds9DRcmZePm+UFODk+CluCLXEg1R8nJyfjnEDn0mJRbMtn&#10;CaRK1C4tn612kbEuAdbFJcW4tKwEF2Q8S9fhgqk4M58Am4yTcybg5FzGv8bj2OyxOCIKbPeUZCT5&#10;OspkOFxsBBztbWSydNFSY0zU4EMMH2YY9+K9QgWvma1yD9GdyHumtGSmLnZOSozTFPtePbqhR5fO&#10;aN6oIVqKEmsm90v1H4xkDbMrkS7EGlUNcOlxtR9RTa5Rt6KcI8hYGurFeolUYu++/RbefuMNVWBm&#10;iFExETxMtSfE6Fr85stKqr5YeZ4gowqju5Hxsy81k/FDfMZMRjF2bqYae9fUc4swo/oiyMwtW17/&#10;x8v47N03UOj5M/I8GqNft54YPcJR1JenfF8h8PeP1kQOKjA3gZqTqCE7AZexz5JQfnAXuLi5BiuA&#10;3AVSngIwdzcuXxEAuQSrIgsOToaPT7Sm3jMe5ukZibj4PISGpsKVqfgCMVcmiXhFasKIlaWrAMlJ&#10;S00Rou5irq5BsJHfi+dHjBBoiQ0TkA0bZqNmYeEoo7XAjD3g2BtOVJyrryg7D9hZ2aJtox/RuNpb&#10;sO/2FSb61sDkgKbwsxn2xMPS38E09VRsFdt/z7Zm+fJG61YtfUiI5WQmYVrheBSzDYsoMS5oJsyo&#10;wug+5FO00UNsiy5wZjLHdgGZeaHzsqWstbgYy2Sy4kJnrhHjAtaoyDCFGGNi7NrbvHlTmBc7O1o7&#10;inDZrxU7/rh8F39euYc/Lt01QMYEjwt38PTiHT33x6V7eEq7ePdvOy+vm+zJWQKNADTgZaizmxpT&#10;+33DcdzeLPDaLuDafErt7ubTuLf1DO5uPW1AjSDbeAxXylfgwuxpuFhSiCtl03Bt0Qzclsn+3mqB&#10;yLp5eLhxgYCsHE+3LMHTrYtFkS3DX7tWCshMtk+AJvbsgCg0gdozgRkNAieI2jISQAxXoQJr3xr8&#10;tX+NXL8OzwR+f4n9sWcFnuxajIfbynBvYwnuri/G3Q3FohqLBbYzcGu1qKnlUzQD8eycXJwYH4e9&#10;kZ44khGKswKVSyXZuFoyBgdSfLE71g2HMkNwYlISTs/Mwbn5hbi4uEhgNVNAJbZ4Bs6Xz8C5hdMF&#10;WNNwbtF0Q30JvE7PK1SAnRaAnSidgOOl43B0Vh4OF+eIAhuD3YUpyAtxhcXIYRhtMroRg4L8tFJ9&#10;ZkYqpk+bpJU5Vq9apvfMiWOHcPTwfgHaNj1m/JSu5/H5uep+ZHZidwFYr+5d0aB2TbQUkDWuWwc/&#10;flNZlRfBxcSOBnVqo1G9uqj9809qXCtWWyt8/Ix6cm+xBxbV2CcffvAcYoyLvffO22DXZF0L9qLb&#10;T4zV55lRyN5hVGM0JnsQYJ988K6+9sM3X6tiM9aXcW3Z+4YyYyYjuzirGjM6PxNkZpjRuN+pbiV0&#10;b14dw4dYyoMdY1F+8p2FwdcnSt2FNILE2ydSAebiKscCOZ53Esg5C3gMxRUp4DAUFctSEVre3nwP&#10;OecVpVmL3PdjMogAjOvKCDlC0EPUHAFIkFEB2tt5qyuRCszVLRCOAjQHRxYd9pDRG5aWzrAQGz7c&#10;FoMGW2CoAGz4CFs1As3JyUt+3k/+7dxhY+UEVwcHtK77NTrU/RgOvX96GDa61qqQUU0GDWzm9ZZp&#10;6qnYKrb/nq148uRmC+fOfBLi564QKy6ajLLSmVi+dKHAaIGRmSgQWyr77NbMWAbdQOZyU1wXRoBR&#10;rVGBsWbiwgVzMH9eKQonT9CncLba8PbygMXokdpPrI0osXoyKdWpUwcrypYLwIzUesKKEPtnuy9w&#10;E7C9YM8BRsCJPXkOMBO86F6km5HuRsbUBGL391/UuNj9Pedxb+dZ3N95zrBd5/Xcg13nxGRfxrvb&#10;TuHa6i04N2sKzs+cgEulk3F90TTcWjpDQFaCB2vn4MG6uXi4vgyPNszD400LBGiLBGblosqW4K/d&#10;y/Fs7yr8JUD7a69AjYA6KEATOBlGsAm8BFoKsL2rZRTomWD2p/zck53leLR1noLr9zXTcXPlFLUb&#10;KwpxbdlkXFkyEefn5+PkrCzsGxuDDZ422OFtj0OJfvitIA7npybjzMR47Ev0xr4EbxzOicCx8fE4&#10;PiUDp4rH4rc5E3FGAHV2vqGyaGcJq7JJJpuM03MnynUFOCV2oiQfx0V5HS3OxcGiLOyfnom9U1Iw&#10;JcoTowb3hY3lSJnArGUCG22sDQv00397FoBmQgc7GlCpE1q/nTqOUyeP4uiRA3oPMdmDEGONTfYX&#10;s7G2QM9uXdFbrK5AiUqsYe1ausiZUGImIqH1N8RqaPUOnqtVo7qWneJrBBmV2ZeVPtN0ejPI6E5k&#10;B2UmaTDpgq5Ec3Yhq8+zHxhdh99X/kphRvvmBZgRbFW/rayq7MsXQMY42QeMjVGN/QvEDJDJKEbF&#10;90OVb9C/z1CNYxFizDx0E4jQnJwCVHF5+0SoGnMUcHkK5GgEF9eGBXHdV3ASAvxjNSZGgNFcXUPh&#10;LGDz9o3WKh72DgHw8Y1FYFCijDG6pozqiy5IpuwTgmZwentHCCADRP15wdJK1JmFM0aMtMeoUY7y&#10;Xlx75qIwGy3QMhvPsUiwg4OnmrPAjAkfbi7y0DpyMNo3/Orq0A7VgryHNKIb8R/GrFOxVWz/jdu8&#10;khlNl84vfRzg6YSx2amqxJhiXzZnpqipObqmh0V/6QYiqDjpbN+6UdUYzRwDI+AIMaZPzyqehqKi&#10;Qs1M5Nogttjg0zmbHfbo0U3LTtWTyYfuxILMcbh76rqC7KmoL0NxEVKEk4DpRXchkz1kVIVlMiPd&#10;3oiNPU8CEXtw5DIeHDbZIbEDl56D7MFew+7vJsQMe7DHOL63XZTZNlFkm07g2qodODNrOk5PzRNl&#10;U4Dr8yfj9rLpArJZuLdmNu6umin7xbi/draArUSANgdPNs8TdbYQTwVof+wQlSZQ+2PXMgHTCoXT&#10;n4SbAOvP/WuNYwEeR4KM41O5/imTNrbMxd11MwVck3F1yThcWzIB15YWyH6BqK98nC3Lw7GiDBwp&#10;Ho/DJbOxwn4UtnvYYF+4G46L6jqVF4XD6cEKsP3JfjiUHYbDArsjE1NwbHo2js3IFQDm45Soq1Ml&#10;E3By9jicLBmv504I5E7MFkDKOY7HZo3FEVFwR0R5HRR47Z+WoQCbI8AcOag3BvTrBSuLEaII2LHZ&#10;RSZIZ628wY7eM2dM0QK/vDeY0MGHn9O/nVCA0a3IhyJ2PFhSvkDT8Fl2iq1Yunftgh6dO6OeqKrm&#10;XI5Rt7am0/9ANSZgIrga1a+LhvIw1FBeq1+nFn75qRp+rl5Vx1oCNMKMbsWP3n//eUzMUGP/0P5g&#10;n3/CjMMPjNR5AQtVGd1+hA8rbnwv8PqBSSTymT+K+qr23Tcak6PLkecJMroWub7s808/VJcikzw0&#10;W/ENIy7GXmN/Q4yuRcO++qwSOrXrBi+BkotLkMa63BinElXEY3s5dhawEGAEi8JNgGdl6a4AYpp9&#10;sIAsRODEjEO6FD09RVGx0r2dn/ycvKeoNdZWZDkqb1FhfI2VPhRe8lnqVnRhLC5CABYp6jlBPj8M&#10;1qK+LCxdMHCQBfoPGIUhQ+XhxNYdI0cxmcNBwTZkqBWGillbu8h7+grMRKkJ1CwtmPRhr4rM3cX7&#10;gZu9fUWrlortf3ZbXl5We/WyRXd93BwQHR6IqZPyMVeU2JLyMnUhrl61VAHFKh20tWy9sm2jxjI4&#10;KTFjkSAzA4zVF2bPKlJXIrMSWfw3NiZS/oO5YfjwIejWtTNatGiuEGMB4FbNW2Lnis26wJnxMF28&#10;bFrgrJAioEwNLxVQmnJ/RSBlssM0gdRBE6SYUk/bK4prj0Bpz1nc3S22U+Bksnu7zqoau7vtNO5u&#10;OaUxst/XHhVgHMTNFQdwY/l+3Fh1EHe3/4bfdx7H6dnFODkhHedl4r86dzxulk/G70un4s6K6bgt&#10;9vuKaTreWVUkYCsSsM3E/XWz8XBDKR5vmS9AW6RQI6DoJiSs/hB4Pd25VAHH8akA74lc85Bxrw2z&#10;cHdtEW4un4ir5WPVri0Zj6uLx+HSgjycLsnGwalpOLFwNu4cOYXzazah3HokNtmNwHZRZHsj3bA/&#10;wUcA5oM9sR7YKyDblxaEfdkRODAuHocmp+PotCwcnT5GYXasSAAlYDMsC4fltcMyHpkxRiwHh2U8&#10;OD0DBwRe+6amYufEBKwZFwe7Yf0xeEAfjB45BK7O9gqwkGA/eWiJkn/7VH2AKSmZgXnzSnQ9GOOm&#10;vGfOnj2F48cPa6UXQsx8z/B+oRKzGD0CfXv1RJd2v6K+POgQYlwrxnVgjIlV/d6Id3HUGJgY938U&#10;yHA079O+l+vpPnwRYqrG3ngdlT7mguaPjbR5UVCE2Vuv0e33Mt5/6w2Nh1GNVVWIyed9y9T9r3Xt&#10;GMH1QxVRapW/1GQPqjFzWj7fS2NjArF/VmJ/Q+zdN98UtdjIAJi9r8a7HARSPCbMqMYc5JydHWPJ&#10;hruRKfYOdr4KHoLMT8AU4Bcr3zvdiIRQokLLnhXuHfxlDNByVJ5ekQoyB1O2IuNifA+6JDmGhiSp&#10;EWJ0Y9rZe4vyYlV8ewweQrehnSoxwosgM6uwYcNtBGr2AjKuS7NTI8Qs5TX2JrO18Xjs4uQXLdNM&#10;hQKr2P7nttLpBd+uKi+74ufuiISYUBROzMMCmXRYP5G9wmhLZZLZJaqLCR3aBNOkxLZuXv9cjRFg&#10;DNwzjZpB/EkTx+mkFBMToRlq7u7MahqmSqx582bqTiTE2E9szuRZ6k5klY7HHJmdqMpLQEaYmRY3&#10;a18xAuwFhXWf8FKAmeBlNqbhC8TuCrAIrjsCpDuisO5sZTzspIDrGG6xQPCqQ7ixbD+ule/BlXk7&#10;cWXBTn3t0cHLeEKX5LHrAo5VWOjrjb1ZCTgzJQuXSvNwbf543CifiFtLC3Fz6WTcWDwRN5ZMEuMo&#10;55dNwe8rp2mfrnvrSwVO8/B4myg0hZXYtkVqerytXGH3aNNcgd8sgeEU3Fwmqqs8D1cXyWcJvC4v&#10;zMO5smxRSmnYNzkJp5YvwcOTFwTo57FrSjHGd+qAVSMHYLXNUGxwG40tfrbYHGiPraEO2BLujG3x&#10;3tguINuRHYld+fHYV5CC/aLKDkxOE0vV/X0Fydg/ScbJYoXy2tR0E7jSVHntls/dPiEWG/OjMDE5&#10;Aq528jQ+qK9MrJbw8XITReCt5aUIsAnjcjFl8gR1Ky9ftkgfcggxZrKeO/ubuhRPCMi4XGPhgjJd&#10;FJ+WmqSKfdiQwejVvZtCrAGLRDdooBCr9VN1/FK9mroNf2IB4BrGWJUK7dtvngPNDDCz/XsQY2yM&#10;ZaWYaUjVxcQNAuhjUVIfiJJ6TyBGtyJjYHQtPoeYKLAqcqzFfZkAIhD7p0SPj4wkkHfl598RNfav&#10;EDMbQfbJBx+hb+9hAhYfgU2QgMxf3YpBQfGGa0+gZWPtoe5GJlpQibHTM6HmaE+wRQjAREV5RcHf&#10;Pw6RkenwEGA5itIixOhWpBrzEKXlJOdomnLvwCSRAFViVG/MdAwMiNN4GpWgGWSOTn6a3m9tIyps&#10;pMBrtJPAy0kTO0aNdpRz9gozawEekzwINDbQZNaitUDMwY5FjL0uWgxyrmeabiq2iu2/f1s+o+Cr&#10;5Yvmnfd2tcfYMWmYXTwV8+YWayxssygxVuxg+amN8iTNCYjFgKnIzKnRLADMmEZ5+TysWsn2K3O1&#10;hxj7QynEBGBhYfT1O2PwoAHo3r0rWrZsobUTmdhRlCcT9iEBzuGLuHPogtEjjPGxC3fwx0UjmYPj&#10;0wt3DfeiQM3sPlSFZlZnosoMlcZ907GotId0JYpCe7BPVNpegRuhxuSOLSfx+zqC7ChurT4iCuyg&#10;KLADGif744R8/ikB6pFruC2g2xSZg1G1m2CmkxcO5WXglEz8F2eNEeiNxXWB100BGcF1bdE4XF0g&#10;yslk18pFtS0rxO3VMwRkJSaQCbxMqusRwbVlAR5uKsODDSVioqxWTcP1peNxZWGugCsHF+dn4/zc&#10;LJycmYqDhQnYW5iBs6vW4t7Bs7i15TCuLNmKspAo+Navh7J+3VE+oj/KhvdG2ai+WGg7GEvcRmCZ&#10;jxVWC8jWCcg2pgZiS1Y4tuVGmSwa2/NisENse14UdubHYse4GOwWtbV3cjJ2T0pUeO2SUQD2bOvY&#10;qGtrxqcumpaT+jQ0wAdDB/aBn7cbEuMjkRAfhdwxGRgvCmyyPMTMEUW/WO4LJvwwbsr4KZXXmdMn&#10;cfLEERw/dkjBxoXOhFhqSoJW+CDEenbtomvE6ss90rppUzRlIpBAjHEuugqr//j9c/ehWX0RZmZV&#10;RjPvf/TB+8/hxcXO5v13BDSMcdE9SPDQFcjiveYiwIQaq3eYQUaI/fhtZVVnjI9RgRFkfM2c5EE1&#10;pi7Ffxdipg7OJjXG/To1Gym87EWNjWaVDAEaY1+EmC8XIrsb2YiafGHrrWAjwKiijPT6cLnOSNjw&#10;9YuBh4wEmYeAzcGZqixA27A4yb7RwiVA6ysSZoQYMxqpzBhXCwtLQWhoMgICGWOT9/YIFUXopyn/&#10;VGbs9Ozg4K0JHsxUHDLESoHGZI9hQ0WxEW4CNqoxK7nGUqBnY+kmnxM4N8A+4APTlFOxVWz/vVtR&#10;0bhPly0oOenhZIOcrBRMLRyvi5yZXr9u9TIFGaFF1yJdifv37dYJie7EbVvYCHOdlpiiCmPwnhCb&#10;OmUSJgjEcmRCY7YZe4kxbXpA/77o2qUzmjVrqhDjOrH44Chc2HQYJ+asw85xpTi/ei/uHbmsaowg&#10;+/Py/b+TO0xAe57IcYYLokW5mVyOz40LnNkFmjA7fBWPxB4eEqCJuiLMNCa2W4DG+NcWZimewr1t&#10;p/FIXnsqyuuJXH9fQHdl7lbsT5qJ+Q5RmO+bimOTl+JM8SrsHzcORyck4ezMTFwWkFGBUY1dW1yA&#10;K/PzcKksR0wgtyBP4fb7iqm4u7YYDzbOUXBRkT3eaoZXKe7Ja3dXF+H2yqly/QQF2MV5WThXmo6T&#10;RUk4UhgvgInG3qJJuLRuB+7s+w33Dp/DgyMXcHf3CdzYcgD7ZsxDsb0diof2x+QB3ZHXsz3G9e+E&#10;wlG9MctxsPz+VlgS5oSVsZ5YmxKADenBahszQrA5K1RtU2YItuZEYEd+NHZNiMMuAdnOgnjsKIjD&#10;tvEx2JofdW1FZpBXcV7m0NJJeffz5d93+OB+CAv2RUpSDLIyUjA2NxMFE/I0FlYyq0jjpSuWlWPv&#10;np26jpBlys6cPiFK7JjGxKjkee8QYulpyfDz9cKIoUPQp0d3tG/dCo3kPmkt9wtLTrE6PRM4aEyn&#10;17iXKLOfmGYvAKtqUmIEXLUfaDz+Hp8zzd4ELhYDZv1D7rPkFF2JVGOsxkGQfSrg0ir0H39oAE6M&#10;EKMLURWZCWJM6lCAmSBmdilSjRGArJ3ILEWC7O8ED2Pt2IsQ+/yTL2TCdxOwUO04qcoiQOhe9PNj&#10;9RI/2AvYOFqMYiko2ReVRTcg42BcK6ZVPARCbgI1ZznvRJekR7gqMXeqNVFYNgJAtmwhJFkomIrP&#10;DE/uswajGWJ+Aj1mQHJdGt2ZXC/m4EiXp5GxSKhZWrqKGhNlJkZFRoANGWypUBsxwhajRznI3+UC&#10;y1HOosa873o5Bg2X6abCrVix/fdvsyakfbxm2cKj/p7OiI8Oxczpk0WJzVKjAlvFZphb1mtcbLMo&#10;L046VF9c28P4BtUX4x3LmVq/tFxTqWfOmKZ18Nipl9XrfX3Y3twS/fv3QaeOHdCsaRPUrl0LP8lk&#10;1KRBI+wsXYWLS3fi+rqDWi7q7p6zWoXj0YkbeHrutqHIBGKEGaGmyuy8yc7dUSPQnpgXOWtWoqg0&#10;M7wIMhPEHh4Q2ysg2yMg28WsxPN4uO8Snh6/gSdyzYPtZwU6h3ChaB1OT1qBCzPW49bS/aKmRLUt&#10;O4gLJZuxb2wRVkaF4ODYBJwuSsfFubm4TpCtmIZbYtcFZtfKCxRsqsToVlwzE/dNbkWC7DnA1hQr&#10;5AjCa+UTcFnAd640A78Vp+DY1HgcLIjE2vRQZHmHIl8U4Zy8YmxfuB5Xdsjvs+Mkrm89gt8Wb8Ts&#10;mHREDbNGUP/BGNy8BVzbt0VCn86I790WOSO6Y4rjQMzyHoX5IfZYFuOBlQneWJ3ki3WpAVifFogN&#10;aQK2NH+17XmR2D42UhSZqLTxf9uW8dFRfdq2/bAwJ6PN1LEZN5csKsPo4YMRJ/dNemoCZsi9M1EA&#10;xpR63j9UYXQlMrWe9w2XZdCFSAXGuBgzFfkQxIXOs4qn66JoriUcNmQQeokSa9O8qUKMKqxJ/bpG&#10;woaArG7NXxRetZlS/0sNgdYPaj+a1BddjGbj+a+++ByvCrjoUqQbURc7y7G55BSVF6FF5fWpqDbz&#10;sZacEsARYjTCjq5Ec/q9GWA0s0uRIOP7qEvRFBczGyGmikzM3FX6nTffQo+uA2Bp5aZKjEAhQIzq&#10;HEEKMKa/MxWfsTMrC3dYW3oKwMIUaASep4CKC5qpqhgDI8x8BW5BIUkIDE6Ev0COSsxW1BeNn8H3&#10;ZuIIP4sA8/I00vN9faLhLj+vMTN5jdDTklfOxgJoKjO6GLkIeuhQW00CGT3KcC0OFTVGtyITPqjI&#10;uDh69EhH2Nt4PRPluMrDIuJD07RTsVVs/31b2eSMDzesWnQoxN9T27BQidGlyLVepbOLNNWeaozA&#10;2rBulcbBCC1OPoTZcyW2dJE8US8ytV8xIEb3UFxclMY5mF7Prs4dO7ZH48aNUKdObfxcowZyErJw&#10;+9BF3GXJqGMCESZw0E0oKooxL46PBWaqzLge7IIAjXaRqkzMdEygmZNBFGKixB4dETMrMQLMbPsv&#10;qRFsj+W6p6d/1/jXw90CNIHaI9qOc7i36RQuLtiJnWPnYWFoLlJHecC1c19YtekMp/Y9kW5hg+Wx&#10;gTg6OUnAk42riybgd1FUd9fNFuParlKBl6istbNwT85pbGzTXFFkjH2VKMCYEHJTAHZ5fj4uzM0R&#10;pZeuyuvgxGhsEJU0wd8XIbZ+CLQNFQtDoF04QhyjEOeRiAnR47C6aDHWTyyBb99hCJVJo32DJvj6&#10;o4/x9cefoMF338Krc0v4d22O+IEdkGfdG9Pdh6HU3wqLwp2wLNoVqxO8sDbJB+uTfbE+xRcbBWJb&#10;c8LUtowJxRbu50Xc3zYhumBZSkSll14a9HpJYUnNKWPSzi0V+Hi42CM0yBfj88dg2pQCzCmZIffP&#10;NJTNKZZ7Z5HeI8xs3SoPQsxMPHx4P07/dhxnzpwUVb9L7yWuKSycXIDYaMaB7DFY7pMucp8oxOrV&#10;URVGcNE1SDDV+rmGAI1qjJmIhiozqy7Dpfi9wovXcv9rgdjrAg6zGtOqHaKStIWKwOz9t99U8DAG&#10;ZnYjcp+LnKnGCC+6CzWhQ4zAMoPLbCxLRdejuZKHkdzxxgsAM+D1T25Fk9X4qbYopjCMEtViZeUh&#10;oPCHj68AxZdAEXA4GlmEdCUyRZ6uRBeBFt2AhI72E5PXdV2Ya7AoLj/tMxYsqsrTOxJeco05WcRY&#10;NG2sNaPbkjBjrI0VP+i25LoxxtkIOluBJJWaWa3xWiaQEGjW1h5aSYS/K0tSDRgwSlXY0CFWGDRw&#10;NAYOGK1VPkaNcDA6VFt533OxD7QyTTsVW8X237dNnZryzobVy3bFhAdi4vgczJoxBdMKJ2hyxwp5&#10;iuZasZXLyrFFYMVMRY6cmMwVyDk5MbGDEGNyB6t0TBg/VjPTUgRi4WFB8p/MVW7wwWDxX61g37AB&#10;atX6BY0bNsKB9bu1XiIL/9K0MgfVlICLauqBySXIWBddh0/P/G6oLwGaKjR1Mf4NNF30zMXOp27h&#10;yYmbeCzvoXaMSRqitqi4BFhPT8p7Cbz+OCtKj+9FxSfn/jh8TdTYGRydvQ6zwsci2T4SMaMDYNW+&#10;D37+6mv8+PnnaFr9ZzSrXhONvq+Onk3aIMvNHbvGxuD0jAxRUuNwa+V03BWV9WDzfNwjsDaK6to0&#10;zzAeC8zurZmF28un49biybg6fxzOzc6Wn0/FkUmx2Ds2HGXRfgizcYfrCC+4j/KDv10Ygh0jEewU&#10;jSCxUJc4hLnEItw1GoHW3vAc5oBkeZKOdAnArw2b49N338Pn738oIPsGjr82hEfHxoju/yvybHpj&#10;musQlPqMxsIgGywNd8QKgdnaRC8BmQ82pgdgq8DLDLJtuWGPduaFp23IC/yI1cjt7ce9tnze8q9E&#10;iR1cJGorPNgXsZHBGJuTLiosVx6CjHuHhaPXrV2hPeh4n1B1UYnRhXjs6EFNs6drkf3EmAzEAsFc&#10;FO/s5ICB/fuii9wnrQVizeReoVuxiagxQswMJyoxwqt6VVFhdCcKxKqqC/F7Q4UJ4Djy+ipffSng&#10;ev05xKjG3n/nHYWZrg177RUF2UfvvvMcYoxrmZM9CCbGzcxuRbMyq2yKi9F4zGvoijQgRiX2N8TM&#10;IDObGWBs6/L+u+9j0GBbVUZUPnQpMuEiMDBBMwbZOywiIh3BQUkCrRiFmrOTKCkxVuZgdiIh5SpG&#10;Bca4WEhIsiowmo/A0JEAdBdI+RiLm13lsxhzo/n7xWhyB9ecBcn1hCTrLdJd6S3vRcDx9zKqgcjv&#10;IO/nxsXXrkEKs8GDBVyDLBRadCkOkeOBArJBAy3k33K0PJRYYvQIJ9hbeB20HeFf2TT1VGwV23/P&#10;Nist7a3lC+ZsjQoLQMG4MZg9c4pW7GByB2snMjtxsTxxr1m1TFUYIaaqTCYmLl41qzK6jJgqTYhN&#10;mjge+WNzkJwUrynT7u7O8oQ2CP1lcmJXZwNiNdGsaXOc2nlMsxLNPcSM9is3jbgW7SgVleEWVFVF&#10;CAnkCCp1NTIB5Lk6u4s/BWZ/cl9AR3v6m1xHOy3Xnr2DP+UcX/+T13I078t7sY3LnmkrMN4nHYGj&#10;A+EzOhj+NuGIdIxGsxq1RN18hCqffIIfPv8CjX+phwY1GqFnRwv07GQDt6GOWBgXKioqRRQVU+IL&#10;tfju3bWzcX8DwTVHFdldKjM5f2dlEW6UiwKTa88I/I4XJuLguChRQoHI9XDB6L42sOjvCPuh7nAe&#10;6QNPq2D4CshCXOMQ7BqPEIFYgH0YLHqPRLuGTWHbfxSSZAJLC4xHckAs+rTvhm8/+xxfffgxhjWt&#10;A8vmteDbpRkSh3REgX1fzPIYjjLf0SgPtsGSUHusiXPHBlFimzMCFV476E7Mj3y4PS8scWOB33u8&#10;VwD8IyIi4uUVs2d/UJCZsH72tEnIz8lAWJAPZkybiCmTx6kRYMxo5fpCGtcX7t+7U5djHDy4B0cF&#10;YqdOHlOobdmyAWVlJc/jp1wj1rtnd3Ru3w6tmjZRFda2RXN1KSq8THCiAqMRUlRfdCUyQ/FH2a9R&#10;jQkf1eW6qgK1H/DN11/jdVE/bMmiWYpi77z1pq4V49ow1lF86/VX1f3HhpYfCswIMBYFVrgJ0Bgz&#10;MyeBmJM9tP+YqDQe0/3Ia2ifmFL2tVUL4SWmhYFfMMOdKBBTkL2Kn2s21oQMJlzYsAmmKXMwSMBF&#10;eEVFZmrVDTdXo04iQUPlxcxElpUy+oqxXBSrboSrguMaNMa5mLXI1/39ogVU0bIfJtcFasYjXZVs&#10;ukmAhenas3g42PlpFqS7qD4mfDDu5i2fwZHv5ycjy2ENHWqHIUOsBVgWCi4aXYpM+OB+f7knBw4Q&#10;kIkqGzHUHlaj3GEz0tP/pZci5J+gYqvY/pu2yZMnv1k6c/LmhJgweaIOwszpkzBr5lQsWjBHJyMC&#10;jPEwlqDixERVZoYYzazImIFGgJWWFOsi57F5YzRlOjKS7hC52QcPRM8e3bRahxlizZs2w9EtB/D4&#10;/G0xrg8TiFGJcX0YXYIa26Jr0IhvqXtQ7LGAjanvqqhOiaISqFGhqaoyQeovUWh/0kxQ4/5fl++L&#10;yXjFNPJ1gdf9Axewd/ZaFISNQ4RrEoKcExDoFI9Ax1gEy763pa/AQCYpeXqnVXr/fVSr8iM6tx2C&#10;Ab1cMKS/F/p0c8TgnraIcfTEirRonJiWgQslebhcNh5X5xWoXVswCdcXTsb1BRNxZW4+zk7PxMlJ&#10;KTgkKm5PtqivMHd4DhmFPp0Go2+noejXeRj6dxmOQd1HYWgvK1gNdoObTQh8RB36OUTBw8ofvX7t&#10;jq6tO6L3r93QsVk7gZ4D/B0DESmT1pCu/VD540/R9qcfMaThT3BuWx+RfdtgrHVPFLsPwzw/CywV&#10;gK2IdMKaeA9sShMVlhUsAIvCrnHRt7fnx8TuTfF5XnmcEKNt3rz5rbnTJ82dPnHss+KiQoQGeiM/&#10;N0PjqXRF8+GHyRwsIs2O4MxoZUyM6wvpQuRCZ9oBUWJU8bxvCDHGT7U0WbcuqsRaNm2sFewJswaM&#10;oZogRhXG9HpCjOfM7kNN7hD75Se+9pNCjMeVRYkxJvZiij2zFFm1wwCZoYqoyJiIQQXFBcsKMoER&#10;zazKGC+jEWhqAi8eM5ZGFce0fW3PIpDU+on/FcTks2kfvv+RqBYLjYGxmSVbqtCFyLYrXp5RCrKI&#10;8HQEBSYquHx9YuHnG6tuRFaup6uQbkLWUKTrj/EzVuYIDqaao7oK0GOqMK45YxkrT48QudZXlR9d&#10;ib6MiTEJxMpTiwS7OhvJIy4CTFYIYeuXQIEc3YrW1p4YMYL1E+0weJBAS2A2VGyAgKtv3xGGGhOA&#10;UaUpxIbZw2KkC2xGe++yGelV1XRLVWwV2//9RogtWTh7Y0xEICKCvbUp5uJFc3UyMnd2plGB0XXI&#10;cd2aFZpiT7gx9Z4QY1yMVeuZZcYW9IQY3UOhIfTfOyjEjPT65mDdRGYmejq54eFZUV4EGGslXqTd&#10;MYzp9AIYVqHXhA2B1RMxjY8RZvsvaxbh06PMJryGJ4eu4omcZ4LGH/IzCjKC6qoAi3btAZ6p3ccz&#10;Hp+/g8f7L+FAwUJkDHZFtEsCYgLzEBsyDjHB+YgWiwoai+jAHAzq1B8fyaREe18mpI/efgtVK/+A&#10;jm0FMr1c0bubA/r0cJLJ1x7dOtugbxcLJDm6YXNaOA7nx+JIfhyOjkvAyYkpasdl/+jYOBzICsf+&#10;jDDszQhFgZstWtRqgB+rVMO3X36PypWq4MtPvpRJ8kv8ULkqGtRsgj4CNDfbMAS4JyDUJw1hvmL+&#10;6fCwD0K96jXx6Xvvo2HNhhjae7SALkAUWxj6tuuOupWrYGTTWrBtWQdhvVsjz7IHZrgMUiW2IsIJ&#10;awVgG5J8sDk9ENuyQ7FrfOwfuyfEBL4IMPNGiB08ePD1JWXFeZPHZv21ctki+Ho66SJ5dgQvXzhH&#10;1xjy3mHNzZUrFuuiZiYF6fIMUWPm5I79+3fr+jHeN+z+HRTo+xxiHdq0Mor/ihJjJXsmeBgAq6rZ&#10;iWYlRqBVF7VlxMLoamSc7CeBXA09/v4bY8EzY2JmFWY2uhMrffKxguzFNVx097HiBkFm7hdmhhqb&#10;YzKj8RNTAggrfvCY56ng6EbktepKFIj9K7zM9obJzBCjNazbXIARJN+Bt0KM9RAZA3OShxJHhwCt&#10;TB8awgzCFPj7xwvkBESebIppAIwjy0cRhFZW7pr4wdep7hjXokuQRpixAgirdjBhxFFecxKQsT2L&#10;t6g/HnOf4GMTTSowdpRmpQ++r8VoV1GLnrCwcMWokY4CLxv06TMcfcV69x6mI88RYKNHO2P0KCcM&#10;HWyNkQIym1Hu9x0sguxMt1PFVrH932+ckBbNmrIyIToMQb5uKMjP1JJTjIUtF6MLkf3E6E5ca6pQ&#10;z8mIQONTNlPtGQtjFtqC+aWaZcaaiTk5mVpuijX0WNCVfcQ6d+6IZs2aoF49I70+NToRj1i13gSv&#10;pyw5dfUe/hDQ/CmgUTPVUNQUe16jYLuFJ6LEHh+5ij8Ean+cuiXgEqMaE/hRfVFtEVq48VDt2Y0H&#10;cu6eqLbruLnuEHYmT8W4HrbwrdEW3h2GI8ZvDOLCJiA+vADxERPVkmImIyowC41+rqPg+kAmpfdf&#10;fx2fvvsufv6xpgGxPu4Y2M8D3TpZold3R/ToYif7NjLxDsGQzkOQbGOLhUHu2Bzri53xftid4I/d&#10;if7YQ0sS5ZMQgExbS3Ru0hFtm3ZDh1a9ReENQJdfB6Jbh8EY3NcethYyOdlHwE3Ul6uYn0cyQv0z&#10;ERqQhWAZvVyj0bFVV1T7tho+//BTfPzuB/j+q29FGQ5DkFsY2jVoht4NasG+dX0EdGuBnNHdMN1p&#10;IMp8RmFVlDPWJ3hiU7IvNqT6/rUpPei3rTmRXmsiIt403SL/ZhOQvbx5zZKgsZlJT2YXTYaPhyPy&#10;x6QpxKi+mNTBQtCMiS1bulDvke3bNqsa27F9E44JwFixgzExpuDPKJqKzMxUBPj7YOSIYejeuRN+&#10;bdlC42FUYjQmeJjhZU7oqKmwouIy1BihRTciz9f6+Wd1K/74HRc/f6ep9YTYv4KMbsUvPmWK/Qfq&#10;OqQae/2Vf4CV56mUjA7OryuUuICZleqZPm+oM6OPGI9pusCZGYkmeBlK6+V/sb+hRaMio6uT9vGH&#10;n4hqsRL4CMwFYpZUZJYCM3t/ONj5w8vDSLpgq5WQ4GT5vuIVMlRddCVyn4rKVZQSFRTBRvAwg5EQ&#10;Yk8yayaOOPrpWjD2LLMVGLH9iqPsE2D+vlHaZ0zrKzLGJj/Heo0EGtPtR49yNpI67AW0Nh4YJYCi&#10;GuvbZ4QosJEYIKqLyqxfv5GqxNjGZcRwe4wUGzHUDqOGOsJ6uPuqnj3t3zbdThVbxfZ/t3FCWrVo&#10;TllCVAjcnawxNidVXYrqTlxUphDbtWOzVunYt3cX1qxephMRAWbEw9Yq2JbLk3dp6UyFGJM66Eok&#10;xLy93OVpbIQ8ofVEh/bt0LRpE3UlMr1+cN8BuHHswnP19fTyXTwlsAiv6wIdgc9fN//FeE4gZ7gE&#10;6TYUk59RlXXdgBXkZ/WYikte/1PA9scpgdf6wzg2aQnWBuRg/qgQzLMMw7LAXOSHjEVc8FgkxxQK&#10;uAqRHDsFiaZ9H+cIfFPpcwNiMpF9KJNepQ8+RJ0aDdG5/Wj06emM4UMCBGB26NxhFHoKyKjI2rca&#10;jOb1u6B53Q7o0bwb/AcMxRxvJ2yJ9MIuAdmOWD/M93OF74Dh6Ni0K7q07o+eXUahbw9rDOhtjyED&#10;XDB8kAcsRwbA3laeth2i4eIYDWf7SHi7JyI4MBthwTkIkdHfJxXDRU127jBIJv8eqPVTA3z49nv4&#10;5vPK8JYneyeZaFrVrINRLerDtV0jxPRth8m2fTDHawRWRTpjTYwrNiR6Y12S1/a1cd6d1kS0fdV0&#10;e/yH22+H9gyalJd6r3TmVMRFhSIvK8XoCD63GNOnTtS1hlxbSOXOhfMH9u/RxfJ7dhsJHseOHlKI&#10;UcGbq3X4+LAT8XCFWJvmzRRiVGNNGzTQivQEVy1RWLRG9eujjqbaGy5FKjCOBBiVWG2BmNmd+G3l&#10;yhp7+leAmY2KiECq9AkL+X6oyozxLHUFymuMlz1P0NB1X2y1YrRb4bHZZWh2GxpgMiDF7Ee1l/82&#10;1m7823hsnCfIqv3wM6wtPWBj5aVuPS5sdrA1zNc7RgATobEqT/dwdS1GR2chIjxV3X1UamyWSbef&#10;ugEFYGY1x0XRdAMSQqNHsd5hgEDNU0FG96Kne7D2FvPxihA1SFdiIEKDExESlKAqTavtO/kr9DTd&#10;39FX0+xHihJTl6IorQECrQEDLTT1nkBjTGzQQMvnrkaLkU4YNdwBo4c5P7Af5THEdCtVbBXb//22&#10;cn5x0aRxY+Dr7ojcrGSkp8QpwAiyhfPnYKMAa8e2TarEzKrMXD/RrMY4Gc2Tp/AphRO0GjmfrMPD&#10;6e5wk/80I7QFCzs6m+Nh1atXk0m3I64dPoeHpir2z1XZJQGawkxUmADJbH/dEkjdeiQmowDtuQm4&#10;6CZUoJ2/gz+Z9ME+ZKLUWCPx+qqDOFu6AQdz5mFXYhF2J83EjqQZ2D+2HAdmbEBaSD6SoguREjcV&#10;KfHTkCrXpCRMR1JsISwG22sM7LP33sOnJqv82RdoUu9X9Ohqg4H9PTF4oDcGD/BGmxYD0LHdKHRo&#10;O1IgNgQdWw9Gu+b90KZJL7Rq1BNdWvSBU+8R8BtmC295Kh3dxwb9ulqguyjBHp1Gonc3S/TtKRNA&#10;TzuBox0G9XeBxWgG3+nKiVNzFfNyT0KAXybCQnLVCDRbqyAMG+KBIQNdMHSQK7p3GoIqlSqjRf0W&#10;8HYMgqU8Idf/9juMbtEQnh2aIW1IF8wQNbbA3+LZokDrR+XBtqun+Vn/ZLol/svt1tXzdctmTLw8&#10;Y/I4JMZGyncWjYJx2SiZNQ3FM6ZoXIwuRc1elXuEGa2s1sEsRc1UPLRP0+3NSow957zkgWfY0EHo&#10;1rEDfm3RXAFGmFGVNa5fT6t10H34i4CriYBN42Kyr0Z4mVQY4VXzpxp6XKOqqLFvvxXF9ZZCg2n1&#10;/x7IeJ5KiWCiC5Hxsk819vWxATcmbsjxx6bMRboMCTcqN7O9qLgMWBnAYvzNbOwqzfHF+NxzY6ak&#10;KP02rbqr+rKz8dEkCysLD4wc5gR3F665jFWIMR4WHZ2NmBgxAZlWtQ9J1ixDVvBgggdBxiQQuhS5&#10;gNnHJ0oLCGt8arSLqDJ3uaf8BXBUbwECNG8FFrtLM+HDVxQYK+b7+lABGk0y2a7FzS1IVdgIUVlD&#10;BFgE2HAqLgEajUsFhgyR/xsCNQKORmWmakz2LUY4wcHae39ISMy3ptupYqvY/u+2JXOmFk6fNBb2&#10;lsOQmRKLSRNyNEOREGOaPVuxMMOMriGCjPENowSVea3YWhPESjCVlevH5WpzQ1bqYJfeEcOHaHo9&#10;kzq0GeYvPyvEAj198ejcLdw/fgX3j17BQ3MTzDO3tBjw86r27DNmtosCqgt3xG7jr3O/44/fbuKP&#10;4/JzBy/i1ubjOLdwKw5PXoLtGTOxJWU69ubMxeEJi3FkwhIcGVeOQ/nlOFW0DleXH8a97RexvWQL&#10;4kPzFWCpidORllSEjNRiteT4KejRrhe+/uRTfPbBB/jio0/wpexX/7Y6mjXoJKBxRP8+bhgyyEfU&#10;lx1aCKxaNO6LDr+OEsDZokcXazErdO04WqBigf69HDByiA/sBEw2owPlydRP/lN7CwhdMWiAG/r3&#10;dUS/Pg7ynjL2Zqq5i0w6ofIdxsPdPVnNwyNFJvtUmcQyBGB5CAvNkyfmHFG8KfLkHgyLUX4KshFD&#10;PTBsoCNqV6uDYX1Hw91B1GL7nqjx1VfoWb8W3Du3QeyQXsiy6n92kv1A7zzHfpVMt8P/0vbszp1P&#10;1i9ftK1I7ptxuZmwsxqB8WMzUSQqjG17lpTP1zWGfOhRtW6Ko+7etV3LT1GZHTywV0uWscILVbuL&#10;i6N8D/20o3NbKrEG9bVaB2HG1iq6yLlaNQFTVTVCisdmkHGfyqz6j0ytN4xAY1yM9ROpdKi6GAvT&#10;tWJiVFxGzOutv12Dci1BxhgYOzbrsRhHHn/y4fv4spKRbk+48dp3RaE/dyGK/UcQM9u/CzGTffj+&#10;p3JP2SnICC47a2/5d3WFl0cEPNzCBDQBqsSMXmCRWn6KafZhoSnqYiTMmEHI7EVW8qAxRZ8Q4/ow&#10;rgujAjMqchBYXnLsJUrLT9UYj6nGXOTYzdVIBmESiLMcu7sHyb9TgKowVuxgcgdBNkwANZSKTOBl&#10;3h80iNmKNqrM+gvEaIMEbFRjtlZuf0WFxk6y6WXzuemWqtgqtv/zbenc6RPKZk+HxfABiArzwwR5&#10;omZiB9f7lC+cq8F6uhMJLD45czJier220TApMZ5nDTy2YDFDLDBAbno3ZwwfNhi9e/UwMhNlYmLh&#10;X1rhmAna/PLBqWu4f+iSFu2lsZjvo+NX8eS0AIqgognY/vjtBv4Q0D1lXcS9Z3Fz7UGcmrkGG2MK&#10;MNsiGOMFJBO72GHuqGDsF3hpI8x1x3F10R5cXrgHv2/8DXd3XsSD/Vz8fB0PD1zH7Lz5SIyZrABL&#10;T5mp8MpKn43sjBLERU1Aj/Z90bJRW9SuXhc/Vvke339dBXV/biTqoJ9AxgNDB/ugU7vh6NLRQv5G&#10;Zwwc6Cv/gYPlP3OA/OcOkP1ADBosYJF9a5sYuLilwdMnG67uabB3TICdmJVtFCytIzFylKipoT4Y&#10;PIj1A71lgmBbjSi4ugm8POXnvNLg7ZMJX78s+IuFBOfKhJUr33O2TF6ZMpklyAQTK0/uAfK7OcHF&#10;MQJuzuHo3KY7nG184WTljbrVfsZHb72Nbz+rhPrVaqBRjVqHa1b5IbV65e+dW9Rp5tirba9mptvi&#10;P90AvHrmt6OTprNg9JxiAXRXjMlM0rVirNzBe4dKjIqMKp4PPixfxixXuhRZvozu6WVLyzFlykRR&#10;FWzMaIMB/foI8A2INa5XVxM7mNRhVlms2FFDwPSTAKra96ZFzbKvADMBzgwvxsh++OZbfFelyvPF&#10;zQQIwUIXH4FDkJljXXQpMruQSRuMkdG1+FUlrgNjWSkuav4CVdhXjAudZfxazrFXGYH22ccfCcxE&#10;oQnojM7RrxsuxRfcigo1fr7JzL8L7V+hVrtWI1FEvupStBjpKg8ljgoxOxsv2Fh66D5hxsxBY6Fy&#10;iLoXubaM8TImf1CRaRUOGSMi0sAq98xK5Now1mZkEgjVl7WVq5aIopuQSouqK8Bf1JzGyphgIoBz&#10;8BZ1x5YwQVp6iq5Idn5mfIyp9gMFWATYENkfZFJmAwdaqkqjKqNLkZmL/foMl3/jkQJlx2dB/iGP&#10;+ncekt+1atc3TLdVxVax/Z9t86fkZS4uK4atxVCEB/sgPzddlRgnILqCFi2Ya3IlGnUUGSdjHUVm&#10;JtJYxJVQmzeX7sQCdSUmJRFiLDJqr0qsZ4/uaNWyhVG9Xiai2jVrYsH0UoUYC/6ywgYrdLBtCivN&#10;31x3FDc3Hsd9UVhPTtwQ6FzE7Q1HcbVMlFZ6CRbKxD+lpzMKOtlgWj93rJIJ/pgA6dbyfVoD8fGR&#10;67i384KA65S831kB1lU8Oiqfc8Swy9vOYHrWLMSEjkNKwjQFWKbAKytjNsZklar5eydjcG8bWAx1&#10;h4NtsCiqAWjfphdaNe2C7p1HY0BfF/kP6QY7+3i4eGTDzSsPTu5j4OCSDlvHFNg5peq+k1uGjh4+&#10;uQgILUCgmE/AWLh6ZMDdOxseYm6y7+SSAlv7OFhahssEES2QixfYpQq4suDjmw1ff4FVkEBLLIDg&#10;EgsKGqOqzMdHAOfNNTzyngKzEcNk8hvlI5Abo6nN1jIRutkHYng/C3z3RRV88fFn+O7Lb9FIJss2&#10;TX5F7w69MLBLv2e92/e61qllJxvTrfGfbo/v3fFaNGfGs6WLyuDsYIWIEF9MEWU2t2SGxsS4VIP3&#10;0NrVy7QPHe8VVu/YsX2L1lLkfUOIjR+Xh+gottK3kqf13uj4a1t1IzapVw+tBGJcI1aDYBJg1aj6&#10;o4JK14uZ4KUJHiZ34ouqjCCjK5EQe/vNNxUOBBnVGJUXXYOEFaFlZBt+qMpK13zJvmYdCtQYIyOg&#10;zEZFRqP6YiKHrgdjMocpJkZTNWZyK/5HZo6HqTJ7AWC0d999H927DQErc4wa4QxrCw9VYSOGMFXd&#10;WZRYmLoVqZioxqjEqLjCQlN15KLkuPgcuRdYlkqUlGeEAo5VOgIC4uDnH60Ln21tPbRgr62Nu6j8&#10;YIFXNCIjUuXfIxW+3sxU9FSAOcjo6krPCusshsLZxV+LAhNkVtbu2raFrkQqMEOZ2WE4FZkosUGD&#10;LBVgVGJ9NHtxmPxNdvD3CYL1CIsnzX5pktWjdo+PTLdVxVax/e9vRXmpYUsEYq4O1gj0cUUeq9nP&#10;nKJP0jSWoKLi4iREFcanaqqy1SuXanyMWWdcL7ZgXqlCjGt+WG7Kz89bnvCYrTQAPbp308K/deqw&#10;ZmI11KldG8tKFirE2D/skSgsrUDPyvOitNgK5cFuo9Pyo/2XcHv1YVydtg77wiehqK8nFlhHYU9S&#10;Ec7P2oA7Arsn8nNPT9zUKh1cS3ZvzyXc3XEO9/dexqPDN+ScgFDGh4du4OKmk8iLykeARyISYwuR&#10;njpT4FWCrEzDxmTPQXZWiUz8XhjYywr9eowWcHWSibQWWjTuhM4dhmDkSHkq9UhHQMhkhEYVITBs&#10;KvxDCuETOBHeARPgJebpNw6+gQUICJsM3+AC+IUUIDhiMkLEwqOnwNs/T81XgOYXmC/X5otKGyPv&#10;mynwSoe7Zya8RLX5+ufCL0DAFZRngpj8jCgxb+80mXiSZKKLhY0N3Y7RMtGwpUaKPMWHYsggF5no&#10;YuRhIg0jBtvB1U6e2h1C0K/7CPzatCu6t++P0YMdYTPSHYN7DEXnFh3Qql4zmVjsl44bN+410+3x&#10;H27Pnv3RZeOqpU9mTBmPpLgI2FsN1yUarJtIeC1dMh+LBXBMs9+1c5tCi+vEeA/xnqE7msV/Cybk&#10;6xoxa6vR6Nu7hzwotFIFxsQOc/FfAqzqd9+hOityCLzYkoWgIrCozoyRHZ6NfWYmUokxM5Hjxx98&#10;oAkXBAzhQxcgY1wsKfUF7VPWPaR9Yioz9Zlhn1NtfYpPBHZmoBGAZnBpQgcBRlei2V4AmFlp0cyu&#10;xBdNFdi/uhapGOVnv/v2Jwwfxorw7upaZIkpy1GucGQNRK7lEoA52PnAjan2osyYtUh4UYVFRmUg&#10;LX0i/AVYnl4R2lPMzz9WHoiiBGyhutCZbVecnHxFATPbUCAlYAoJjkdEeJKAMRT+vnRZBsv7hogJ&#10;4AIi5OflfIAoOZ8wuLkHyX0aqEBTVSYgHDHSQUBmQGwkayqOctDRUpSetQ0LHTvDaNXiLJAMQkxk&#10;BBr+XP9Kw+oNW5luq4qtYvvf32YV5HqUl079MyU2HF5u9hiTkazdnRfOK9G42Pyy2ZrIsXvXVl3n&#10;w6wzPllzUjJPRuYFz8w0YwmhhIQYufE95Gblav6B6NSpA1q0aKbdnKvLU3SLps2we9Vmo4OzQEwr&#10;0Ysa41qwp6x/yAXNrG3Iwr2irO5uOYWT09dgaVAOri3ajacs2isKjaWjnrKivYxcGP3wkCi6/Zdx&#10;XyB2fx8BxqofBBtBdhO/772IgsRJGNbLErFRE5CWVizKUeAlyktHsZwxc5EQNwm9u41A9w6D0KxR&#10;e7Ru3g2N6rVBy2bdYWETgxABV0RcMcJjZqqFiRFmIVHTERw5DUER03QMiylSC4niuSliArCYqYhO&#10;KEJQ2EQFV7CAOTSyUC0saooeBwSPF7gJ5HzHyJgLH78xArgseIjidPdMleMsAVmmTExZCArOga+o&#10;MX//TLWw8LHy1J0pSswXw4d4ICwsTyamPHg4h8PNMUxg4w8HSz9RmdYYOcgRvTsPRhNRZHWq/Yxu&#10;7bpzXdCxwMD4T0y3x3+4PXr06IdDe7ZdG5+TivIFpbAdPVQfgGbJAxDd0PMFZrx/+ADEPnQ0qvi9&#10;u3fovUM3NIv/5ozJFEXpbyQAde+qEOMCZyowJnW0a9kS1b//XlTVNwqzH75hn7Bv1Z1IZWZ2JRJg&#10;tX/5RWFGkBFe5vVjn3z4obr1jLT51xVkBJLZbWhWY0ba/NtG5qEASoEkQHlNIPRPKkoA9CKgaOZr&#10;zIkdet2L1/wLwAyImc0EM+4ryIzz9eu3UJeds2OQKi+6Eq1Gu2LkMIHFQK69cnjuUmQGopfAiqWo&#10;WG4qMioTEQIzwisoOBHhEek66kJnARhHxricnLwFYh4CMT954IkWkwdQgVSgv4DPJwR+AjFfMX+/&#10;cLmX4gWUfL8Yeb9EREQK8ORaP/8I+cxIeHgKHOVaT4Gfq5uoRHnNxzdCHsKiFH5e3qFyr1IdBiLA&#10;LwwZaWno1bXz0ybVG4XLLSV/esVWsf0fbCtKplksKp3+dHxOGjxd7JCVloApk/KfKzHGN/hETRci&#10;3UF7dm/Tqh1M7uBERIht3rReIcYOvUyxT4g3IGZrQ1dCX3TowPT6xgqxH+Rp2s/NC3dOX8VTZiJe&#10;vG0YkzkEaGaIPTogamzXedxYcwRnF+/E5bUH1eWo68HOyfVnBYC8lurrGCHFyh6i6Agu2X90VOzY&#10;TXmd19zCHVF3c/NL4TjSG5ZDXJCcPF0hli3QMkOMRiUW7Jus6eqN67VFw7rsa9USzRt3RvduVhht&#10;EytKq0BBRniFx858DrTQaJ6boRYRx/MzERlfLMZRzkdPVYuKny7XTxH1Nl6OpyAybjoiYqcpyAg3&#10;v6Bx8BEF5u2XA/+gsQowN890uHqkynEeQiMmIDyqAGGRBQgNz0eggIwwCwwag1CBFsHl4BChGYsB&#10;AVkyoU2Qc2Ph75MiijsMrvYhsBvtg+7t+qJejTqo8V1V1P2pNpxtveHjEf3E1ze+q3F3/MfbrVu3&#10;Pjh/8sjBKeOyMLekSB6AHBATEYQZ0ybp/TJtygRN8KBa57oxxlXZXFXVvNwzLFW2YMFcZGdnKMSG&#10;DxuCHt26PIdYk/r1no9UYVUFXITXt5W/xndiLDPFmBhdi4QWIcY0e+7TGBv74Vv2FvseH73/3vPM&#10;QY2FmRSZeY2XVthQdWVOk2fGoaHcWPWeaouvv/sW14MZiSCMfb3z5pvyM/y5N0yKTMAnP/PcnfiC&#10;mRM9zPavQDPb32D7B95/7wN07NhH4BQFF3ZstvaCvY23gmzYIBv597XVuBnB5S1KjG5DKrHomGy5&#10;r6dicuFcTCiYjZS0CcjMmoz0zInyWqbcD2nysMPeYTEKL6oxV2cfODt4wt3FB75egQgOCEWQmL9P&#10;sKiyYHh7CpREkXkLoAICwhESEiv3W9Q/WWhYnLxvvMIuNCwBITIGyXVR0SkG9MQiIxMRGkIPQTiS&#10;E5Lh4+b6rG29dsVt2/7XSzsqtort392WlRR2XlQ67X7prOkCMVukxEdqGSFml61etUQzFOkeMtyI&#10;67TDMzMWCTFzCSrjqXq+KjHWTYyKou+d7SNs0atnd10j1rhRQ13k/L08HXs5u+HuGRPEaJfv4g+m&#10;1TMbkVmJWhNRziusjEXMWuRXFz3f0yLAVF+s5PH4pEBMVJkW/WUJqtPyM2fkZ9me5dTveHJSTMb9&#10;S7bDwzIAI/s7wMkuSP5jFyMjS6CVUyb/4ecYEBOYpQjchvS1lqf/OqhdozFq/dQI9Wo2R8d2QzBo&#10;sC+cPXLg6p0PF688BIQJgOJnITa5FDFJpbpvBldM0mxEJ856PsbKGBlngIzuxJCISfAWUPkGjlWQ&#10;hURO1ngZ1VhYNFVZoSo2P3ndyTUFDs6Jcv0YOT8JETGFiIwtRET0JIWZv8ArQIwgCwrJkQlkrMbH&#10;hg/1koknVZ6Yx+u5iIjxMinJe1n5wdUuGO2adUCVz7/EV599jr7dB8LfS1RmYOpfoaGpUYMGzX7F&#10;dIv8uxvXGF4+d3LZjEl5mFcyHVFhAVoMuGjaRF0wb34IKheg8d6hCmOZqe1bjXuG/edYNzEzMw0B&#10;/qIahw1Gty6dFGKMiTErsW3z5gqxanLPEGLfV6mMb7768jnIVJ1RjVVnm5YamnbPah0GxIwWLYQY&#10;VZehjsyKyQDJ62IKNU3weFOzEAk8Jmp8TtdiJbZY+Uz2P9XjSp98gk8/+kjdk+ayVe+9zSodhovR&#10;AOHr8p4EocBMkzr+Bpo5Dva3Uvu39iLQePxdlWoYOshW3YZmgA0fbIthYsOH2KmL0dk5SDMSXbmG&#10;TNRYWHgaYuPGIGtMIcZPKEZm9iRERmcgOCQeIaEJApxYuS4U3h6+CPdzRVakDQqSbDAh3gKFScMw&#10;Kb4fCpP7IyesD1IDeiEzuD9yo4YjI3QYQpwHwNNmALzsh8Pb2UIeSG3g7eYIDzc3eMr7uTh5wsnR&#10;Aw6OMgoYnZy94eLK6iGEoPyeAsSQoEhER8YpxDJS4tG7Xb+yhg0b/pcu7IqtYvt3t0XTx9dbWjrt&#10;+iqBlpOtxXMlNrd0hqowNsjkJES3EKswEFzMTNyyZb26E1etWqpP1suXlaN45nQUTBirMQ5XF7Yu&#10;t0CfPr2Mwr+amfiTQqx+nboomzILj84LeExrw3RdGBc6c80XzVy1g6a9xOR1Vq2/YFSrJ8i4r/UR&#10;zXZBXj8nrxNiArPHArZ7our2rdyN3OhxsBzoil4dBst/9mikZcxGdo4oATEzyLKyBUZR49CiYXu0&#10;atIFDWq3FCXWBk0bdpAJdjSGjQhWFUZ4+QROgqNbNvxCJgu0ZivIohNnIyphtoCrRI+jEmYpwKIS&#10;itWoxuhOJLDcRV05uCbDwzdbrjHBTV6LT5mFhNQSJKaViDqbCgeXJDiKeQfkCvwEXAKwUAFZGAEW&#10;I58dQ/ejwNA/U0EWzLVjaqLGHKNFkUULxCbI03cBYmInITFxKjzl77cZ6YnBvUahxvfVBRbt5QFG&#10;Hjy84+DvHfssyD+x2M/aKPz7n23XL53NXrGo5NnEvDRMGJutaw3H52Vg2uTxKCmepgWkmRzExCAq&#10;MT74cAE0s1kXly/Q/nOEGNeImSHWoW0bdSM2M0Gscb166jYksL75+it8/XklLSX1reybgUbAGe5F&#10;I/2eVT0YF6N9X6UKPv7wA4GCkdjByvV07VFlET4sGcW0eboVWYaKsPris08185Ajz5mNCR90TZrt&#10;QwHe+0z4MMXLNPFDjCqNqu1tgZoqNHVNmhZBq5kgZ7bnsDPsRaC9/cZb+KVGXa1+YceahQKufr2G&#10;a1HdQf0tMVRgZi0KzVvUGGspjhzlgqHDHTB4qC1GWbrCxt4L1rbuam4eTLH3hp+XN+YUhGDPXDuc&#10;WdQXV5d2w/1NI3Bn/RDcXN0TN5Z1xM0VnXFrRTtcXdQQlxc1xpUlbXBjeUdcXNACx2fWxcFpDXCg&#10;qCX2F7XFjsJ22D61E1bmtsO89A6YFt8OY8M6IzukB2I9uiLSrSuiPHoi0KkvfJyGwM5yBNydnBAR&#10;HCLzTfIfjqNs0+V2qnAnVmz/Z9vGxTN/nF9UcG7dyiWiUCyQnhyrEGOa/fyyWarIuM7H3BiT8TEm&#10;dnAkvNYK2HjMBpmlJTPVnci6iW5uzlpGiJmJrVu11G7OXB9GiFWWiadpw8ZYPGUO7hy8gEe/XdfY&#10;GNeGMU7GtWFUZezu/FRUGE2r1BNkBNqVB2pauYP7cp71Fh+d+V3e6xYeUpUJxM5sOY5pGTMQ7B6P&#10;ALdYDOlpg1+bd4WfTPjpjIGNMSCWkzcPY3LLVIn5eMahUZ1WaN+6N1oKyJrUb4cWMnbuNBIjLSLh&#10;GyzQCBcFJoDy8B0He9csBRldigoxMXUhCrTCYwVaYrHJhNxsgVOpAKgQfsHjBIApCjKCioorJLJQ&#10;4UaYxSTORFR8EVy9MuDikSaqbaK8d5G6IANCJyA4okCUGN2QUxAlFioKy48Zi4FjECKKixCj8vL1&#10;zYSdXZRArABR0RMVYknJ0xAtoB49xBkdmndEv26D4WjjBy/XSIWYr1f8I1/POP9Bgwa9brpF/sPt&#10;2vmTHns2rX46LisJ0wrHwdXeCmOzU1FcNNkoPyUPQKy9yQxF9qMzHoRWajYrW7AUF09HRkYqPNxd&#10;NAGoW+eO6PhrG3Ro09qomygwa1C7tgLsBxO4mOqu+3IP8VhVmSg0QkzT7n8QBUYzJYPQpUjAUHlR&#10;gVF5vai++BohRkAppMQ++1iAJWqMoCIAzcqL+x++957+DO2j99/Xa6jOPqPJz1Gt8T14PVPuWdqK&#10;IDO7Gf8ZYuYUfMP+I5h99MHHaNWyoyiuAIwUePXtOVxsGAb2ZZbsaPl/5gxHp0BYWnlgANPdh9ph&#10;OBceW7hgtKUL7AVcltZsZGmBpAgPHFwagnvbPPBgixXurR+Ae+v64d7avvh9ZWdcW9wCVwRcN5Y0&#10;x/XFzXCtvJHarWWtcXNpS1xf0lJe5/lWuFLeFufnNcXF+c0FcF1wfVkn3FjRHTdXdsX1Fd1wY2Vv&#10;nF/UGafLWuPUnLY4VtoBB2Z1xrLcjpgQ0xvuFr3h5+xyJy40dKjplqrYKrb//e3k3r2Vli8oPrR9&#10;4xq42FkiMyVOSwgtnF+iNRRZaoogY/kgPkVz8SqBtnXrBq2+wC7PCjMBHSHGlGm21XB3Y1maYeih&#10;hX9baCPMavKE/K1MSM0FYG2at4SntRNu7jyJB0cv4zH7iZ00+n0ZfcCuGeMJARyN68ZYkYOK6zKV&#10;mWE3Dl3AvMmLMH1sGcanz0J+6kzkJkzBxEQBgnMirIf6ITIwC242oejTcSg6tO6F4NCxyBBgZYn6&#10;GmOC2Nj8BUgXdTZ8kCNqVW+INs26o22LnmjWsBM6dRiOXj3tYWWXIBCbrAkcEQqq2XD1FsUjiszd&#10;bxw8A8YhMGKqJnPEpcxRNRaXUorE9LlIyihTiIXHTBMVNxY+AXnwF5gZAJsM3yD5eb88eS1fgcZM&#10;Rk+/XIVZnKiz2OSZCI6cBA855xcyTuA3RX52GmLE6FIkxPwFYsGheQgSiIXI30hzcU0UaGcjXr4T&#10;QoxjQuIUeRIOxcCe8kTsGCb74fD3ipMn9Fj4e8bO7tkz4n+ptt31cyf6nj2+725hfiYmj8uBvdUI&#10;5GYmqzuavcS0MabcG2yWyfViTAzi/WPU2pyDaVMnITU1SSHG+pqEWGdR7R1FjTEe1knGRvXqaiyM&#10;SRqMgxFgZtci4cbXCDG+xhqKVGK8lgAzJ4CYIWY2QoyqiRmKdB2qaWWOjzQjsbKAki1cmJ5P088V&#10;GNK4eFr3v/lWIFpZIFoZVb4iXL9E5S+4fuxzVXGEmcJQgEbYffDuu1o55K033ni+4NrIZjRg9iK8&#10;/hVitG8qf4ee3QbC0z0EfUWJDew7SiHG6vfDhzvCloV/uW5ruL2qsGGsojHKCRZWLgI0LnWxQkGy&#10;Ay6v98KD7e54sMlSoNUDtwU4tN+XdxBoNcfFebXFagqsmuPmsra4UPaLHNfA5YWNcHlBHb3m+pJW&#10;otBaCLya4YJA7PLC1ri2tCOuLu4oEOuBW6t64fbaPgK1jgK5Jjg3t5G8h7z3/FY4U9oUJ4ob4Ghp&#10;F0yLbAlv29FHc9JyKirbV2z/59upnTs/2Li4dNuGlYsR5Ouh6dJ8qi6dPV0D9MwwI8z4NM3JhwqM&#10;T9PqUtxsZCZukolqnTxdl5YWY/KkCYiJjoCnhxtGmUpOtRIlRojVqVULadFJOLfrKC5tP4pza/bh&#10;3pGLeHDiKu4ePI+bW4/j6pqDOL90N84u2o4zC7fh7ALDzi3YjvPlO9UuLBZbsgvnluzEodL1iA3K&#10;R1ToREQEi0rxzYWHQyK6txqMAV1tMLS3K0J9U+Fo4S/Kozt6dh6KgKAcE8QMV2Le2Pk6MtmjXcue&#10;+On72qhfswU6tRuMlk27oVtXC/Tr5wZrhyT4hkxCoCgxgiw6sUT2p2KkdRycPLIREl2kSixG4BWf&#10;OhcJaWUKr6R0wxLSBGyJxQotP/mdA0LGIzi8QNeLuYm5++TAOyAf/iET4B/KlPxJqspik2Yq7EKj&#10;C+EVIAorOF9VWWzSDAGjKL7oSfD1z1KXoo8f3YqMi8k1otACAnPg6p6M2LjJCrFoUWSR4WPh550I&#10;fzEf9zgBWILsx8NNwGZt4XPJ3to3wnKYS5eR/axr9WjV4Yf2zdp/3fbbtv+mKPCls0canT1x8PzS&#10;spmYnJ+BkAAfeS8XvX94zyxaUCqj0ZqFqowxMS7HYDdnVnhhA9XkZC7SdkT/vr21j1gngVinX9vq&#10;GjEqsXo1f9GYGOFFcHEkvHiOI4GlMFPAVFGImQsF03iebsMXAcZjKiWmznNtmMa/Pv9M4UUg0vhe&#10;5ir4aiagPQcbF1JXNva/r/KN7ivUxJhBSQhWFrARcIytfSFGsFHVEWiGSqPLkUqNYDNiaWY19iLA&#10;aO+98y7q1qyP7l37admoHl0GomfXwejXZwSsbDzVRjJeNtIJQwRkQ0wVNHr3FdXWdxBmZrvh1kYX&#10;3N9ki9vrhuH26v64tbI7bq3oJAqrHW6J3aTLUAB1jaASRXZ1UX2BWHVcpAnYriysL9e2lrERzpbW&#10;xMmZP+BMSS2cLxPALaIyayMw64BrS37F6ZI6ODD5O+zI/wKHCn/AwcIfsWvCN9ieXxlb877CgSl1&#10;sTqvDUKcRm5zsbRr4OPj806gk9NHBQUF/6Ubu2Kr2P5p27ts2TuLiycv37RmKbLSEsEuz4UT87QO&#10;Hl1BRqv5hc9LUG3euE7dQVz4zJgYje5ETlB0EbEpJpUY6yZaWIxC925d0bxZU62Z2KNzV1zcdxJP&#10;2Dvs7E3cPXYJN/aexoVNh7Bv6hKsjS7AFpngd8RMxe6EmdiXNBsHMubiUNZ8HM1bhJMTl+H0tDU4&#10;W7we5+dsxsUFO3Bh6R5kyiQeHTZRQFaAAO8xcLaNRYemvdGz/UiM6O+ByOAxcLMPRZPazTCgpyX8&#10;ZKKn6zAnt0yNEGM8zN05WhXYzz/WlcmzJX5t3Q+d2g9Fty4WMin4w94lHUGitIIjpyq8giONVHsP&#10;UWHDLCJFkaUhVFSYGWKJ6fMMiD0HmYAttQQxoq6CQicgUCBGmHn45gjAxsDLP0/dhYRcUDjjXkwc&#10;ma4uSKqwYCo2UW/eqtYmyXvNQnL6bIUYwRUUnKtqTBVZyFiB2ASNhwUF52mMLEFUWLjAzc8nWaCV&#10;hCA/+X0D5G/ySxGAhWPUMDc4WPs/s7fyeWJn6X1jxADrkyP6jtzv7uC/w8nSY1DEvzQ0PHN07/en&#10;D+3ev2nlQhSMScb4vEzYWwwTiI3XRc9s67NMFJk5S5HxVMKMqfXFM6dhbF62VndxdLRTiHGhM3uJ&#10;de3QTpM72NW5zi8/q6rSuBd7h6m70Ei5NwOG0KDiItAIMXPaPY3woerShI5XXn4hFvaeuhEJMSon&#10;VuZgF2gaXZSEEI37qrTEzOdoCjATxKjGzKqMx1W/4+/CdWoc5XeV8XuB6bfyWuUvvxKgfYZPRaWZ&#10;FdpzoJmyHM1qjW7HFxNCvhM11qheU/ToPhBDBlqiT4+h6NNzOAYNssEoAmyEAGyYvcDMBX36jUTn&#10;Lv3QtWt/pIUMxm/zuuP2qn4CqPaiqJoKjDrgzqqeuLW8Iy7Pb4irC5sKuFqLtVK1dWVBfQFaC9lv&#10;pjC7Vt5Y4NVA9pvIzzfAmdnVcHTa5zg2vQp+m11T3YpnRXFdEHX2mwBs78SvsGnMB9iY9Q625HyE&#10;DVnvY33mO2obsuX8mEqYGVEDw7q3f2I7bNjeUf2H+NkOGdLHxWKU2+AufboMbDbwLdNtVrFVbP/5&#10;tnnzrLfmT82dO3/W1Gezi6ch0NcNmWkJWDhvtroUFy2cq9mJXC+2ZtVSTZM+sH+3Tkh0JzJl2lyK&#10;auGCMs1OZPFfL093DB8+FJ07ddT0ekLM09ENd45dxL1jl3H/+GWNhWmtRHZ1PnkdDw9ewsO9F/Bw&#10;13k84GLlbWd05DEXPXMR9OPDV7Wn2JNjN/DkuJGZOGtsGcKDx4tNgJ9XNuysovBr457o15VrobwR&#10;FZYHP8841K1eDz06DoaPTzoyBVrqShSI5ebN06zEft2t0LntQFVhzRt1Qssm3dC7p608/VrKJBEG&#10;S9sE2Dilwid4EsJjmXk4R2FFY5xsyMgwDB0VjoCwQsSmCMjS5iI5Q947y7BUWmYZ4kRdhQmQQkVp&#10;BYWxiscEdSMyvd4MMIKLEKOb0VdAp+pN/kY3gR3PEXYxiUWIT54prwm8BVRhAqyomMkIEwVGiIWG&#10;jVM1xqQOP78seHmlwdsrSZTyeIQEiWITmEWF5cDDJRIjhrhi9AgPzdx0sQ9Wd2OQX4JALkkeDGIR&#10;5B03N8A+8QPTbaPb0Z1rPj2xd9vywzvXIysxAqXFUzCsf0/k56TpvaNuaNbe3CgKbINR3YVuRHUl&#10;at+5bMTFRsHBwdYEsTbo3O5XdSeyozMVGSGmiksgRigRYDQqMrMqo9rSzs4ycjG0sejZ6DVGyNGd&#10;SBjQbUdIEGofC8DMiRx0AVKFGW5EI85mgOwr0/kv5RpjNAPNABbdm9/K51IpGiMBVu0H1m5kZX35&#10;HWQ0WzUxAu1b+TmF2WeVFGaMqz1PCBEj0NT1KOrMAJmhzN549TX8Uq2W3JutBGCDNbmjl4Csfz8L&#10;BReVGBWZjb03Bg2We7lTH4S5DsGxWZ3x+6oBuL6kA84KfK6Wt1aA3VndG7dFjV2a11Cg1UTBRpBd&#10;KxeILWwsYGsi1lggV1fgJYAqq60xM4Lst1k/4HjR1zgy7RucmPmTgKsujs34BQenVBX19Rk2Zn+C&#10;5UlviL2C1WmvYW3622JvyP7rWBz/Gsqi34fXwM/RqPYv8v+0y1/Duto4mW6rN5r/+F2XrvVbDa1I&#10;u6/Y/pe2gwdnv142NX/8jEm5f82dPV0mNhdVYnyapktRKy+Ul2lQnlU7VgvICC1OSMw22yYwoxKj&#10;W5Fp9hNFibEWHl1EQ4cM0j5iTZoYa8TsLWxwZf9veHj6hroQ7x8VmB26iPsHLuLhIYHUMQHU8esC&#10;J8bBboBNMDk+OcmmmAI7kz0+aawPeywQ4/jbxiPayDJMJvkAnxzYWUaiTaMeGNzbBZYjAhEXI+om&#10;KAV1qtdBl1/7yWSegvSMWaK+5ijAqMJcHSPRveNw9OoyCi0adUG7Vn3Roe0gmViZNWeB/gM8YWEb&#10;DzfvPAFYMWKTCS+6COfJ/hxEJ5YiOGq6qLEsDBkRIaApUIilZP4LxLLKBDzFiI6bhqg4UXMCMYIs&#10;lFCLMqp5EF40QosKjTE0Qoygc2MVD1FjPgI2Xk+XYnT8NHm/qYhNmIaEpCIkpsxAhICLrkQqsDCB&#10;mYd7kqhjtu8YL+pnCoL80xASkAFvt1hYjfSGg00QPF2j4OsRK8CPhY97NIJ8ExHoEw9/zxj4uUWt&#10;cbdx/6eCrcePL37j8K5Necf3bkNmQhgWzZuFQG83XabBuCozFLlGjC5pKjGq+RXLyzFzxhSt7pKW&#10;loSIiBCtm9inVw+FFpM6WKmD9ROpxGrX+MlUsYPxre9UcfGYiRvaW0xgZV4jZi5F9fdaMYGYqB8C&#10;wgwxpsF/xC7NdCN+xjR6uhENiFGFEVw07hNuX33O1778J6PqoquRQGKl/Jo1fsYvP9XAz9VZ27G6&#10;/B5Ugz+huhliog4JNkKsqow/ikr7XoD3XZVvUfmrr/GlfMZnn3yCD0WZvfeOwEwARqMie0PXnplU&#10;mYDsw/feV7dikwYt0KNbfwwbKiq2vyVGjJJ73cYLoy1ZBsoRffsOx6h+HbCtsJcAbBBurx4kCqo5&#10;zsyqinOldXFxXiOBVwOcL62NC3Pr6fH1xW0FUq1wZRFjYw1wds7POFtaDadLqspYHWdk/9zcX3Cm&#10;5EccK/oKJ4q+FYiJTf1W4PUD9kz8BptzPsXCmFcxN/xVgdVb2CSqa236u1id+ibWZbyFlSlvyvnX&#10;MTnwWzT++XNdo1fpo4+fNa3VbHWvDr16psWnVbUb0e/L3q3aD+zdoneFa7Fi+683AK/MmZwbk58e&#10;98eislkIC/JCTmaSTkDTpxagcNI4nXjUpahrfxZrcN68TowA4zqxTRvXCezmo1Amp8SEWDg7sXaa&#10;QKBDO7CbM4v+MrFjes5ErVL/2ORSfEQFdlhgtu8C7u06K3YOD/aIEqMiM6mvR4euiF3V8SFLUh24&#10;hPt7BX57WNBX1JuczxMlFUI1458naiJOYDUMo4YFwGpUMBLiJ4oVoHuH3mjZqD2cBVjxcYW6yJlq&#10;LCFuMvr1tEG3DsPRR9RYJ4Kr40j07m6t68N69WC2VwhcPMdoSamwmGJExM3S1HpaaPQMAViRWojs&#10;Mw3f0i5J42ap2QvE5gu85iMzdyEycxYgJV1UmsCHFhoxEWECo8jYqQoyZitynViggI0Qo4vRX0au&#10;GwuQc/6iwGiMjfF1giwmoQgJyTMUXslpxUgVQCcmFyEsfDy8vdPh5BgNX1FdcbEFSE2ZhngZAwVi&#10;VGIezlGivpMRGSqqKFoeBILoXqT6iheYxQjUouHjFgEfl4jdPs7/3D4DL730j0PbN3gc2b0ZY5Kj&#10;MaNwHDKS4+TnnDS5w4iJLVB4LZhXoiWpuD9L7i1z37nQ0CDY2VqjD9cTtm2tiR3tW7dUgNFq/VTd&#10;FP/6VkFGM0pPGaDi+rA6v/yiIHux9BSN1/0rxN59+01VYUziYJsVptEbRX4NkBngqvQ8SeO5+hLl&#10;VEWAQxeiATACld2kqwm8+Lk/y+f/Ip9bQ+DKmJxA1AQxXkN4EWQ6yrlqP1bT8YfvDKB9I+/7lXwm&#10;YfbBe+/J7/m2LqY2uxbNIKNV/qKyQKwlmjdpi25dBwq8PDFsuKOoMG8MG+Gk3ZWb1GuMKZHNcam8&#10;F64v64VrSzoLmJrhdHFVHJ/6BY7RFSjjqRmVcXpWNVwsq49L8xvikiiyy4ta4/jM77Bv4ns4WPiB&#10;AEuuLfpSj/dMeAe7x78l4PpcFNf72JTzLrbkfowNYz7AlrxPsCLlLcyPegkbsj7GrglVUB73LhZE&#10;vYZVKW+IvYO5Ea9iYdxHsOnJxBhRvvKwwFhn62bN/+rarsNOBwu78P49etj3aNvhV7nFKpRYxfZf&#10;bwKxf6yYN8M9LyX68VJRXIF+7sjNSsHUyePkabpAJp/ZGsfgwlVzXIzZicw6oypjZiKNSmzx4gUC&#10;sYka5yDEWIWhU8cOukbsR3kqbtmsOXYv34T7osIe/SYK69zvBtC08garbLDCPMtGnce97WcM2ya2&#10;1Rjvbz+L+zvPCejk9V0XFGQPD18VpXYLq0vXIZh1BllU1zUFA/uwsaQvLARiiQmTkJxciNioXAHZ&#10;AFiN8EZEWD4yZLKnOdmFiQobodaz82j06mqJHqK++vSwRdeOLF7qipGjw+Holgm/oIkCjiJEmiDG&#10;dWHGWILwuGKt4sGEj4DwQrj6jBWVVoKMnIVIF3iZIZaWJeBMnqkQo4qKEGgxjZ6KzFgLJkATaNG9&#10;SBXGBA89Dp+oiixQRsbFPHxzRRmOgbcALTJmigBslgBylgGxlCJEx0yCu2ucAixevoO0tCKkJE/V&#10;FHtPtxg424ciUQDPc4kCNkIsIiRLFJgA2D9FVFiCpt0Hesci0CvqjL9XRBPTbfN8O7pvS7dDOzY8&#10;mzY+GykxIVp3093JVh6EklEk90+5qDDGx5YvXaCJQnwY4qL4aVMnax8xFopm8V9CjO5ExsQIr05t&#10;DVVGpWWGGI37ZogRWmyAWbdmLdSvVVv3a4oiolGR8TrGyzQmxo7Nr72iZaUYD2PWoNmdSGiZ4WXe&#10;J8Rohjqje9GIdxFeP6j70DBCiurrF4FYTUJMRkKNRpD9JK+pK9EEL4LNDLGq3xtQM4yuxh8EZt/g&#10;i0qfC2jpYnxXYcZYmSZ+CMjoWnz7jTdRr1ZD/Nq6Mxo1aI5WLdpj2DB7WFrRhe+A1nJs1aseTpV1&#10;xfWl3QViPQRMv4oCq41zJT8JuL7BiWlf4kjhhzg65RNRVjVUiV1d1AqXFrbE6dJ6ODbjOxye9jVO&#10;CvROFlN5VcHegnewLfcV7Br3hgBMVFbO29g29iNsHPOeAOwzbMz5DIsTXsfajHexc7wBsDznVzDN&#10;7xVM9f0Hxrm/gmTrlzGy40f49isjBsl4J/vB1a9Th/PDow5t2q7q3b57u54Ne1Z0f67Y/te3ozs3&#10;D5qQnXh/6aK5iIkMRkpClC5YZQ1FVl9gHUXCa83KJbpmjCqMKdOMdTChwxwTY1r11KmTtHYi27BQ&#10;ibHkFJthVq36I6xHjMbt45fUlXhnv9F6hX3EGBczV+d4ekbAJlBjHUW6Ex8dYxkpgZ7A6uFBUWJU&#10;ZSxLRTcjK3ScuY0/zt7B+Z2nEB2cBx+PDAFxDmwsw2FvEw1H+1gkJk5GUlIhEhIFFAEpsB7tA3+f&#10;NFEmkxAcmIVeXUb/E8R6ixojwPr3cVIbMsgbNqLuQiKmIDF1DlIzGduiuhJVJWNK5gIki3FkfIxg&#10;Y2aif1gh/EInI02UWFbeImSPXSRAmy/vMVvdiQRZbKIAUQBEeIVGMpmjUMtSmctQEV7MRKRCY/Fg&#10;Ao3V8AMEcK5e2bB1ShETReUzBuGiyhJEjaUIxOITp8HbNw2hYTny7yEASy9CZoaotQSBoF8a7K0D&#10;4eOZgKSEQmRnz0JW5kwkC9DiowW8kbmIichBVFgmwoNSEeqfiCDvqMeBbmHp/7p+7Mi+zbUPblt/&#10;v3hSLsL9XLQElb+3K8ZkJGHm9MkKMS6Ypy0pn6fx1ZJZMzB1ykRV7N5eRo1NsxIjxNq1aonOrGbf&#10;rKkp/sXY0zeqqnTSe8FlSJDVrVkTtWsQYEZFe0LMUGJGPzEDYi8LBF4VMAjEWMHeDDEtAvzp8wXO&#10;5hR7cyzMnMhhpNYbMS+6Ebn/47d0bf6txAgxs/0Nsp90rG5SXhwJL0OJGVb9R1GbYhyrC/S+//YH&#10;VPm6ssLsw/c/UJCpIjNBjPGxTz78BC2a/opmTVqjbu2GOrJafJ/eQ9CmcR2szW2F68v74Up5Z1xd&#10;3BkX5rfAhbJG+K34Bxyc+L6osEpiX+LUzB9xbk59sQY4PqMGDhRWwamSejhb1hQnZv2MU7N/FohV&#10;w2G5nipsQ/arWJPxCpYnv4bloq425ryDrWM/xrb8Slg/5kOsTH0Ty5LfxoKYN5Dr9BKih7+EZMuX&#10;kGH7EgIHvIwWv7wlDw4f64MC444/UFlXrap1LxvUrY82LVo/69ym04Wenfsm9es6orLpNqvYKrb/&#10;fDt7bF/rSWPSbs2TCSgxLgK+Ho4oLMjDpAl5OvkwpkFAsXL9gvmlOLh/j8KLSR7aomWrUQyYTQ6n&#10;TxfFExsJN1eZ/AcPRDt5uq5fr67WTBw2YDBun7isrsSHx6/h7o4zuLPttLZduS379+k6JJxOC8gI&#10;NILNbGfF2LWZRX858pjFfwVkjJM9PHYNM3JK4OWehmCuwfLJErWRCg+3JIVYYiIhJpY0GeFh2XCw&#10;DoKvVxKGDnASdUZ4jUJvUWB9e1hjgIBrcH9XDB3sieFDfDByRCDcPTJF6cwRQJQhK3cRxoxdjJxx&#10;SwVMi0VhlQucFiEzr1yOlyAla75AbK6OXACdKD+XPVZeE5Alp5eq+5DwSkwtRnyyocaiqMgEVhrn&#10;SpyBuORiTa3nSIuRc6yxqJmKAjJW+eAx3Y1Mz3f1zISbV6aoN7oeJ8LLNx0xcQVIFXilpk1HokA8&#10;TcaQ4CyMGsGisuGiWpNEDU0VuM0UiBUjN2c2UuX7SYwbryAL9En8y9Ml7JarQ8AeH+fAbZ52vmsc&#10;LN2rmW4b3S4cPvzJ4T1bTywrk98nwA2lxYUI8HFDdJg/iqYWaIareZkGE4PKSovVnZibk6ktWLy9&#10;PbTbQe+e3dBZAEaIsWIH42McCTHDjWioMSZrUGXVkImPwKL6qiUAqyXg4r52eaYJxKqLwmH8ioua&#10;mV7PklCa1GGKiVWSyZQTqlGlw6he/xxgosK+YQKHZiIybZ6/AxdUMxZHhcV2L+weTdfhT2oEGYFF&#10;NfaiIuM+X1dVJvajQIxG9UWI/VRNYMefqVETtX6pjZ8FgjzH174VZVbp0880VqYxslcNtyJB9lPV&#10;X9C4QQs0qt8MzZu0QrNGLeT3+RE2PSrj+MxGODe3Bc7PEytrgWtLuuDSglaivr5QN+JvM6viRNF3&#10;ODnjexydWgX7J36JLTlvYt/kKjgzT9TY3GY4PP0HHJr6NfZP/gT7JooKy38DixP/gblRYtEvy/gS&#10;VqS+LGATRSYQ257/FeZEvolMu5eQYPESIoe9hHSblxA/6iX49n8N9X7kw4OxFo8qTJUtlbX8e9b8&#10;+RfUqVVH/o5m8hBDNd7xWe+uAw/06DGEbsWKah4V23++Pb5zrdqyecVnJuSkYmxOutZQZLr01MLx&#10;qsQYzyDMWASY68XoTjSn1jMexn0WAWZR1xkzpiI5KV4hNmhgf7Rv1xb1BGJUYmE+gbgrKkxjYaeu&#10;a0FfGtuv3Nt3AXd3nlO7v+cCHjATkYudRZFRmf0biIkC4zmtncjCvweu4OiqfQjxy0YAq797ZegY&#10;oAt9RaEQZFRjSVOQkjodkTJJOzmEolObAejcdjB6dJKn2G5WGNDLDiOGesPWOgKODkz/TpAxAT5+&#10;uQqx+KTZArK5ArFy5L4AsfQxC9XG5C9RS5N9xsEMm6cQy8pdqPErqq2ktFlIShXFZFJjMQnTES0W&#10;EjkRUaLSEtPlc7IEmlll8l5M1efCaZaxEsClFIvyE0WYXaaqjkqNNRid3djHLB7u3mmIii1Adm4p&#10;MkVlpaROQ5yorMCADFiM9oWtbRBcXaIE5rnqSszKKkZeXimys2YKwCbA1zNWEzwcrTwe9mzfM2RE&#10;1xHvcx1Pmlca057/Ydw1xoY1a149tHPT/I3L5yEuxAtjs5IQHuyHsEAvTJ2Ur73p6JKmG5H3EONi&#10;00WtMzMxLDQInh5syjhalVgXUe0KsRbNZWyHDq3/dif+JPBiUgfh9TfERAFV/0kBVkcmQboVze5E&#10;go1KjCqK7jiF2Juvi7J5F58KwLi42XAnmiHGbs1MtTcARpCZ14ZRBZoBVk3go+B6AWAKMxPIuG92&#10;LZqVmHHeeO0n2SeczACrQdDJ9T+ZRoKMEPv5JzPIqovq+wFfffGVKMgPdV2ZOWPxw/c/RJ2a9VG/&#10;TmO0b9MRndp1RbtGP2JRYm38VtIMp0sb4aAoq6PTf8SZ0no4JcA6MPFjHC78CvsL3seusW9iS/Yb&#10;2Crw2pr7NjZmvYb9U6ridFkrnJrTBPsFbjsmvI/NeW9jZdorWJTwDyyK/wcWiC1OfBWr0t/EwvjX&#10;MCvsZUz2fR3Zzq8iXQA2RhRYuv0rCBr8Gvq3egv1q76Hryt9jE8/+US+a/me5fule9Yo0CwPJfJv&#10;SIjVrlkb9erUEzA3FmXZAr+2YaGBXue7dxwU0LmzzcemW65iq9j+7fbs2bP3d21evXpSXjoWzS+B&#10;jcVQTByfg5nTJ2npKcbGmGK/bct6TepgLGzv3h0KLy5e3bZ1E7YIzLgImqWE2BST7kRCrJ08Udet&#10;UxtNGzXG5gWr/o6HMa3enNghRlg9EmjRfUiw3d97wYDZ/ktyfMXIWvzNaNXyIsQM16MYXY/Hb6A4&#10;fy68RY35eKQJxLJFeeTKBM5KFYTYFIVYskAsObUIkdHjRJGEoUu7IQKxkejf0xZWo4PADsqhYQUI&#10;C5uIYC5IDhYLLRDolCAhebYopxlIFUWWrcprsYyLBWAL1L2Ylr1AYUawZenrxjU545YgPXueZh0y&#10;iSM5vQRxSQKkF4zrvqjIuAYsXvYzcucjc+xCZImljilDctZcJAm8CLX0HNp8JMn7MEMxVOBn5xgL&#10;N88UREQXIE2UVUrGDKQLoKJjJsDOJlgUJTv5BgiUw+HlmYDw8DxN9BgzZjYyRbH5ecejR+eB8l0M&#10;RXhoDuJjJ/w1erDdoSEDnFqYbpV/dzu4Y2PKtjWiRmODkRDhj9ysZLjYjcYEeRCaM7tI7yECjCBb&#10;XD5PwDYVkybma3kyL083bcPSt1cPVWKqwARiXQViXCtGRUVg1aspkzvVj4DJyP4zx8R+QaN69dGw&#10;bj25xoAYAdagTl295puvvtbECK4TMy9yNhf4NUOMKuxLhZiR0KGxsC9FKchEa8ThCC8DYNUFPmYV&#10;9rNARhUXlZRAirD6ReBT6+eaLygxUWHmUa4jxGhUZMZomKoxuYYQU/u5low0+bvlPWtU+9kEsy81&#10;8cMA2auo/FVl+ayaaN28DWr/UgdO/ari+Kw2uLSwA36b3RCHp1XHiRk1cGzadzhQ8CF2j30La1Je&#10;x/q0l7EqSSz5DazPeA0bs9/Fnkk/4GhxA5woaYojxXWxs6ASto77ACvSX8eS5FexWq6jEiuLeQnz&#10;Y/+B8oRXMTXgJaTZvoREy5eQYi2j9cuw6/4mmtd8F1U+fw8ffWiU6+JSgs/5HX8uAOODgTwUMBZY&#10;gwATaNf6paZCrG7temhQrwEaCsiaNm6Bti3bP+vQptuDXh2HlA3oNbqm6Zar2Cq2f7udPbIvelJu&#10;GhYLxBxsRiMxNgwzpk3EzKLJKF84R91CjGcwFka3kHZ73rgGe/YY/aE2Csw2bliLuXNmIT0tGR7y&#10;hE2ItW3TWiE2ISMXD05ew4Njorr2C6AOXVSAEWase0iX4ROBk0KJ7kSFE+NijImJ0qJiO3BJY2NM&#10;ANESVXQlml2L3D9xE+e2HkOkf5aoyWR4uaUiQJRZTOxExArICLD4REKsCCnpM5GUMl2U1RSEhefC&#10;erQ/RgxhXyX2XpqIZFE9mQKNdCqe9FJRYSUChrnIHDNf3mMmYuKKRE2VIkPgxXiXJm+Y1FdC6hwk&#10;psm1uYsUXmPyBXQCs6T0OdovjErsxRgY3YgEUUpmqVwzW12KrJVIiI0ZJxDMl/fPW4CU7LkKMu7z&#10;XKaM8aLKQiIKRIUlwt0jCWGR45CVw9+3SC0uYRJsrAMxoJ89rC0DZJ89pCIREJihLlaqsIwMAXrk&#10;WHRq2w/VvvkZ/fvYITRkrJyfjdiY8bCy8DprPdyt3aBBg/7dyvbH92323LFu6bNJYxIR6u2EKRNy&#10;MLRfd+RlpWiPMXZI4IMPXYrzRdVPk4ei/LFjtFC0uTxZ3949FWId27bWNWJcL9a6aVMBhNHFuX7t&#10;2mjeuLFCTbMCBWTm2BdBVpdP8bVqGwkenBQFZDXkGmYVMhbGRc50JX5ighgBZkDsn2NiZoDRlUgl&#10;ppmI35pV2AtKTABE4wRsAIvqq6YATEAqo3Gev4dAyKTIqLQMoPGYQDMZjxV2L0CMPydw4ljz59oK&#10;sp+rC8zkGqbmf/rxp+pefOett/VzGtRpIL9zZWR618HZuW1xbm5znJhZG8dn1jMWH4//EDtz38LK&#10;+Fcww/clrE19Fzvy3sOGjNexNv01bM//FHsmV8O+qT9j37Sa2ClA2zruE6zKfAPz415GedKrWD/m&#10;HSxLeVUA9hLmRr+EmaGiulxeQvSof8Cl1yvo2fQNVK38Ht575z0B7fuiHE3wYjcAgdfX8kDxrfzu&#10;VeXfRWOB8p38ogCrhdry71avjqjKug3QqGFjNGncTCDWHK0Ezm1btEfnX3s969tl0I4BXUa0rlg/&#10;VrH9u9uDW9d7z5s15Y+5s6YiNioMQX4emibNJofs2lwmcCK8NqxbqeWmqMDYXmOnqT8U1RgzFOfO&#10;mS0QS9KyU/3790Wb1q1Qr25drClbYsTCTgnIjl/Fg6NX8ODwZTw4ckXjY48JIcbBTMkdHBVQBBtN&#10;Xie4XjSjiebv+MMEMdojgd7cCfPg4ZwEV6cEmSSTtRVJXPxkBVhi8jRRVNMFTDNlkp8himgm4pOn&#10;ixKaKjDL06K5waHj5NoiARhLU4niIkwEGDljBUoCjzGijJIFYFy0nJgyW0FGVcY4GV2JVGXxKaVa&#10;ZopJHRk5VGcLFHpMo1c1FjdN0+jZkoXuQCqqNIFUYhpT9gsRKYqM0KISGzNe3ltgZlZjWfmi9MaK&#10;6sspQ2BoHhycouDkEq2JHFRg6dnFCuyY2AlwcY7EqBFeajZWgbC3Y2ffGMTKa0zoyMycoWvH2CV6&#10;QF8n1KvRFP162cn3kC2KukggV4KoiHFwcQo94GYf0Mt0u/zTdvLQju57t6x5XDZ9HMJ8nFA4YQyG&#10;9u+J9KRoFE4cq0qMSR00VoApml6o7kQDYuz2OwL9+vREt47tNTOREOvVpbPGxF50HbZr1RrNRNET&#10;XL/wCd7kOiTEmNhRRxQQXYoaIxNjTIzrvFhqivEwrdIhEDNqJhqJHdrZ2Qyxzz7ThANzLIwQU5fX&#10;d1yn9qI7kYrLUGAa8xKw1BZ4EWBUYYYRZky5NxQZr6cRYubRMHldIMTJ/EWA1SC01HjM9xITmNWu&#10;WUehRffkN1+zGsn7At8v5O+ug+8rf4lp4fVxaOpPOFZUAydn/oIjU7/HjtyPFV5Lo/+BRZEvYVnc&#10;K9iW+wFWpbyGJfEvYYOAatvYD7BVQLY261MB18dYmvo+SqNeQ5GAal7sK1iQ8BoWJL6GqSEvI831&#10;FXgPfg0D276KFjXfRPUqb+Pzj9/VjMpPPvrIpLrku5SHgcpMjGFlk2++w/fyPf4oSpbxP7pMa8mD&#10;h6G+6sqDbj0BmEBMVFiDeg3RpFFTNGrQBI0bNkXzJi3RRkDWoW33v3p2GnRqYHcLm4rsxYrt32wA&#10;fti4evGVmVPGoVyelm0tRyA3O1WTO4qLCjU9mkqMtfDoUlQ34pYNqsi2bN6AHdu3CMTWyJO2qJOM&#10;FK3YMXBAP7SSiai5PFHvXbPVaLsi9vi8QInGFHu6FdnZWUBGAD2my/AFeCnUCCmzmRM9TJXt1dia&#10;5aRA8PgNPD16HafXHoSfaxLcnBPh7BAHH+90bQzJ+oGEGC01o1hUVamOSWkCtPRitQRRZ5HRExEc&#10;Nl5T4NMEZDkCkjyBSP6ExRhXsATjJy5FnoAlS+CWKIotKfVvRcZYGVUX42BxySXyfiXGgudMFgAu&#10;QUzCDM0+JMToNmTKPPepwlIFWiz0SyUWlTBdIaaqSz47Vz6bbkWe40iVFiOQGTHSE/YOIXB2iUGE&#10;wCgtQ/4WgXR4RB48mEbvGA6r0X6iwvzhIAAjxOhGzB4zGxERuQKrNNjZhcPaOhQjRwSgcR0mVPSF&#10;g308QkLY/XqWCWR5z/xcIy+F+iV1N90yz7fzp/bX2b913e8r5s9AbLAHspMFqG4OiIsKkgehdMwp&#10;oUuRFWBKMWP6ZMyQ+2n8uFyEhwXB2ckBo0cO14odZojRndizcydRXo1UhRFkdA02rlcfrZs3lwmd&#10;4PgbYlRgtLryRF+HbilCTUwTOypXVoj9c8V6A2JfiApja5cvK5kyE03uxBchZl4PRpDx/ZhdyIXM&#10;6j4U4z5BRfVFuJjVWO1faivEqNAMlfa3YjMrMQNghvqqSejJ78/RDLKfTUaI1RKA1fqlDurUqos6&#10;NeuiXu36MtZBNYECVQ6rgFT/7ksU+FfD0rg3sD7zPewY+xnWpryJJXT/CYwWhv8Dc0NewqKof2BF&#10;0suYF/kPlIuqKheozQx5DRN8Xkei7WuIHP0KIkVdhY96CbGWLyHK8h/wHvga+rZ+EzW/fw0fvfua&#10;KMA39Tv94L13VHFxfRvB9YUYF29/RTUr3/2333wr8Ppe4VW1KtWXgJ/fhfyddeg6rN9QXYhUYXUE&#10;ZrVr1ZHvQeAmI88RaIRZk0bNRJXx3uyMnh0G3hnUc7SX6far2Co2Y3v27Nk7Jw/v21M8ZTzWr1kJ&#10;e6vhyEiJxbTCCdpqnpMQq5HzaZrxDabZr1+7Ut2LTPAwlNgardrBbr3MOmN2YsuWzTFi4BBc23ca&#10;D04JpESNGd2cBTxsvSIwogJ7DjO6D6nMCDSzMcHDVMXj6UmBHBUYEz5oPE8X4+4LeLj1DO6vP47b&#10;yw+hJHkG3ESJuTkliipMRUhovlaxiBCYEVLxorzSs0sERguQK5Ym+4kCM6aoJ6VSYRUhOm6KgGGy&#10;gK5EldhYARchNm6igGzSUhmXyjmBS+4CLSelJvBiAgeN4ErOYOkpo2ZiXPIsI9NQ4GhkHs7U0lHJ&#10;GaWqwpjIoVmIosIYE0vPlfcyuQ2pxnLECLW0nHlawd7bN1Xg4w9Hp3D4+qWp6zA8ciyiYvIREJAG&#10;X+8kUV8BGDHMA/Y2wQKMSASHjEGGqDU3l3D07mkDB4cYeHgmy7+XwMw2Eh1a9UPz+h0xYngg3Nwz&#10;ECWqMDtbFGnmbESG5cDXPepaoHe8d0DA3yWo7l258vmhXZtOb1xWhjGJ4RiXnYKJ43LgaD0KY8ek&#10;6dqx8oVzNUuRZcy4Tsxo2RMKRwc7jYkN6NsLvbp20rVhVGKEWMvGjVWFmV2HupBZjK5FjgSVqi4T&#10;yOrXrqNKzKzGCB9CiRAzrw9jZqK6FD/6EJ+LEjNiYaIaTKn1zJoj+Mwq7HkpKVFgTKc3m7oTCTKO&#10;YlRGCimTqeJ6AV5/mwlsep2hwOhOI7yYmUhI1RI46UQuY21Cq1Y9megNV1v9OmIyNjBZXXm9tvy8&#10;xuGq/QiPwdWR4fgeZge/jpLg1zDR42WkW72ETJt/YIz9S0iVfWYMplj/A0liMaMFUP1ehlff1+DU&#10;/VVYd34Fozq8DKsur2Jgm9fQof6rqPvj6/jsA6NzNderEWDsoUblRXhV+vRTBRjhRfVVRR4ACNXv&#10;uAxBwE/3IV2H1eQ7+kn+dppmY5pAxr+Rfy+BrSCXfX4XPG92MTas3wjNGjeXh5h28qDTGT06D/h9&#10;UK8RYT3bDvvUdBtWbP+vb1z0fOXcbyVTxo/Bwrkz4WgzEiH+nvLkPEmzE1nBnkqMT9NMtWccjDEx&#10;wsycqagQK5+P/Pxc7dbLHlGtW7dEi2bNMDElF7f3n8PdA0b/MENJ/Q0ydm9+SmV2WmBGVcaEjt3n&#10;8YBg2ngSd9ccw93VR3Fn5WHcWXEYt5cdxK3yfbgxZweuzdiEi5PW4ML4lbg4cRUuT12P8zM3ITEg&#10;VyHm7zcGkZEFWhDXPzAHgcGiAiIniCoqFPDMUojlT6LLbgHSc+aIMhN1llqM2ISpiIk3enZxITHd&#10;ijn5Cw2YCchoY03qLFfUEmGWkjlXfn6OAoxASx/D5ItSVWCsSJ+QxjVkszXbMFnUF8HFJI00ugrl&#10;mHCjGuN5wit7nAExGt2IVGCxAmi/oGw4OUdgpCgxJ6cIBARmIkQgExAk8PJNho9PsgAiTADmrkkd&#10;9rYh8PPPQHrWLLgKwLp0GAIrq0h4eWcgQf7O5OQidaX262mHFvU7oH8fF4FavMBwLFLluyDIkpOm&#10;ITQg7ZmPe/Tt0IDUgtjg9C9571y8ePHt/TvW7VlTXoLp4zKRnhCO4qkFsBw5CNkZiZogNG/OLLA2&#10;J92JE8bnYrzcI7ExkfK7OGEUlVifnujbo6u2X2EzzB4CsVZNmuInToICEVVBYoQKlRldilRkhBsT&#10;POrzyb2mQEDApipNjGn5H7//Pt589VWFmPYA4+Sri50/QKWPjYod5kXOhBiTOYyUeqPlihbwlc8k&#10;EFliikqMyR2G0dX5N8jUPWgaqbbMbsSaZnCJaZyMqusFxaUqzAwxmdQJMgKMY12ZxOsJuGgKMJMR&#10;YAqzejyuj4ZMhqhbT9RqbfzapAaGdqgC516fwbvPWwgQQAX1fwMBAiv//q/ArvMbGNzqDQxs+QY6&#10;1X8Njau9gtrfvYbvKr2CSh+8LErrZXz4zst4981XNJbIGo5vvc7425u6APtDdgD46CNDeVX63Ih3&#10;Kbwq4xuBF9UXAfaDfGeqwBgDq1pdVVh1+U7MIKMRZIQ2/27Cy2z8LnjerMgaNWisLsaWzVqrImvf&#10;qjO6tO/5sGfHgRO7dx/0Be/Diq1ie+nGlQsJs6aM+2v6pDykxEfBy8VWsxTZIHPVyiWYWzpTIaYN&#10;Mjet03Vi7De2Z/cObNnEzMV1WL58sbbYCPD3EYgNRNs2rVC7di10atcBZ3cc0YSOO7vPiJ3F3UOi&#10;nk5dM5I7qNDYGJN2+iYeH72Chyw/teMs7m/+Dfc2nMC99ScUYgTYzUUCsIV7cGP+btws34vbSw/g&#10;/trjeCTQe7zrPP7YexnbSjbC2zUZQQKz2JhCA2IBOXDzTEOwKDM2k4yKnaRuxOyx8xRk+ZMWK8xS&#10;mNQgaicydrKAjDUNCwREUwV6JcjOmy8KbpG6FGkKMlFltDxRZhkCLnZmjk+ZreCiRQvEElJni+IS&#10;uJlU198AY78xQm0OEtNLFGZZYxcosNLFzNmJCemzEBHLyh1Mp4+BlXWAKjEPrzi4uEbALyBVFFmq&#10;gCdDU+iHDnFVeLk4RakbMS5xikA8DW1a9MTIEWGwtIxGYGCeVi3JzJqN4KA8WFqEolWjrujSbjhG&#10;jQqDq2s6oqIma5IHr4uX7yKQbVw84xAVll2ekDDxh9mzZ79y4sDO5ZuXz8ecKWMRF+aN5eVz4eJg&#10;qcWkCyflq5qfPWs6pk1lstAUTexg8V8XZwf5zJEY1L+3ALSrZiSymzMB1kDUFdPqCRGu0yJUmGhB&#10;mHGBrFFiyig3xQmcrkQeE3BUb1RUzEg0V65nYseHYi9W7FAlJgDTWNjXRjIH0+q/q8zUeqNvGD+f&#10;n8mEDjPAVJHxWEdDidGYdUhXoVlxKcToFjTt87zZFF7ymk7YJlN3oSgvs/p6EWC6z3NiTRo2NVkT&#10;NBKV0rBufQFbPVWjrH7B7ulN6tdBpyZV0fznj/Bzlbfxzacv42MB1BuvvoR/yHOr/Jf/J+M5dpNm&#10;jUa2hSG8uDyBdRw/eFdUrCgvpslXMsPriy+19iOtytdVFGBaE5LVTDT+JQ8d8l3RCC+qL01ioZuV&#10;3wmNMJe/W7Mx+X3IvqpPuhgF0oYrsSkay99Jl2Lzpi3V2rRsK4q9ndynPZ/26jxowogmI96Xv6Fi&#10;+399u3vzisPapWWP8zMTtd28g9UIZCTHonTWNLAIMFUZU6TXrV2BVSuWYMf2TepOZG+xbVs2Yv36&#10;1QoxtmMJDgrAiBHD0EaUGHuJMYV27dyleHzmBh4ev6owu7fvHO7sPI3ft/6GW5tP4ObGY7i+6Shu&#10;bD+B23vO4K4oNxYHfnT4Mh4fuYonx67h6TFRcUdlPHQVTw+/YAeu4MmBy2JX8Icc/3n0hrzHeeSJ&#10;2qISixeIRUVOhLtHOqxso2HvFAcf/2wEhOQiLGo84pKnCTTmKMjGTWJGoagyUR8JKTMRKqotOHyc&#10;gGw8YhOnKcgyc8owRkBDyxW1lF+wWGNldDPSmACSImBiCSlW34iKL1IXIQFGUMVQbcl+uryP+RxH&#10;TasXSOYKHLNFeRmvzZaf50Jo+T0i8uHoHIlhorAGD3bRNV9u7kzqSEREdL6m1PsHpIm6MdLpmcTh&#10;5han7saAoEx07DAIQ4awgWIcrG3iEBg0VgAmYM4W6MYXioLLRM/OFmjVsCsG9HN7rsaS5XtgoeQM&#10;Ua4JcRMR7JeMYP/kp7ExueVpaZNqnzqyt3DT8vnPSgViSZEBWDJ/NuKjQxEZ6odJ8iA0a8YUlM4u&#10;0gehqYUFyB2ToYkdhhIbhkH9eqF/r24CsLrqRmzdtBnqyj3D2JS5ajzjUzRNsxeIGQudDSVmVl+/&#10;VDOyFwkfxraY0PHWa69podkP3vmPIUYVRogRYAQlTd2JppiYEQ8zAMY4lMJMAFZN1JgZZuZ9s+L6&#10;ZxeiocqMfcPdWPNnQ4VRdRFguq8qzDAzyAxXYsPnECPQzMqkWeNmak050TdopFUvqMoayYNAkwYC&#10;P4Eavyt+F+yfxir+L5uAZTYe0/4VYKyk//477GDNGCLdhpVEfRnwYqbhV6wnKfCqIsD/poqhvhj/&#10;+u7b7/9diCmo5O+sIfBi4gpHM8jMUKP6MuAtf2e9hmgsfxfT7XlsqFLjuyDUmjVugV9btUf3dv0f&#10;D+5mPWNgJ9vvTVNZxfb/6nbn5rUe+7Zt+D05OhAlor6GD+6rNfCYoUg3EGsnso4ikzxYlXwzMxS3&#10;bNBCwIQZS0+tEIixLl5YWLA8YY/SFHvWTvRycsPpnYdNCR1Mjb8pdgNPBGiP9l7AvY0ncGvJflwp&#10;3YpzRWtxYuIy7JcJfa8ol12iarYmzsCmhOnYGDsFmyMmY1fMdBxJm4dTYxbjt7ylODt+Jc4WrMKZ&#10;yatxaeYmXJ+7Q92NB2dt1AXQiXFTERUxEbb2cRg0LAC9+3vAwSUBrqLKvPwyERw2FlFxkzQ2RjU2&#10;YcoygZmoqhymyxcLiNgKJRdBYblISp8pqmoGUrOY0DFXlRnN7GIkxPILlijYCLl4LlJmkV5CLGuu&#10;Kq1kUWEZuVzr9bcy4zHBNYYmYKTx2rjkIlGLsxCXNAUuosBGjfLWhI6hQ9109PJNgJdPkvzuTFCZ&#10;Dl//NNjbh8HFJRqeXkkCtUx1Nw4d4gFnl3i4eWQKwOJha5eg6+AIsTFj5O8UQHvJ92FrGYaOrfuj&#10;869DYWERAS8vUU3x0xRiObny98p3lJwk32d4DqIjc/7MSJ98bPXy5cu3r1n8dHHJVKREB2FsZhLS&#10;U+X3crNDfk46iqZNRIkoMT4ETZ82CWOy0hATHQ4Pd1eMVoj1xgCBWB0BU/OGjdC+VWs0FmVRTSZF&#10;qiMuWjb39KKb0Ej2MNyKzEzkGrF6tYxYGONoXN/FiZvxMCoxJiE8dykSYjKhM72eCR3meJhW52BD&#10;zH8BGV2KZoCZIaYgM6sxMU0ZF/tbcRnxMAWWOYtRwWacYzyMEDMrMDPMCDEzuNQIMrEG9Rr9E8QY&#10;I1J1ImqsqUCsRTMqlBYKsyYNBXACNGZycn1mUzmuV7u2fm9fV/pUK/n/E8AEXq+aAMb1Z4x9cVE1&#10;16N9/CG7Xn8q3xUbe35hUl+VFV6V1X1IeMm/kUCL4Prh+x//2QRkVfk9yfdBkBFUBNhPYtX53fD7&#10;MIHM7FpUWDHeJ38rk1lo+pp+V4abVeNk8p0wTta2ZXt0+bX30wFdbada97auqHz///L2+9UL9c6e&#10;OHh6fHYi5pcWwdvNCWEBXjoJsS0Lq3esWrlYU+0ZD9u1c4tmKDIuRpgRYsuWsdXGNH3KZk28Du3b&#10;oWP79ji766jGwug+pD0+zcXLhj09xYQNGY9TaYmqOnIFjw9cwpODoqxYikr7jJ3HnR2/4eamY7i2&#10;ZK/C7nrZLtxZfhgP1h3Hw82n8XjneTzddxl/HLwqJu8lIxXa5pL1SBX4RYSOw/BRoeg/2BdDR4bA&#10;xjEB3qLGvNkVOTAbQaG5CBe1k5gyXUBC9+JijJ24WMAyX0EWGTcZgaFjRZXla0p+QgqTMgRMoszS&#10;s+dotiLdi4TXWDHzSFVHeCWmzVJVRfchgZUh4OOYyXYw7C49jvDi4uYFaoRbfGqx/NwM+dwxcHWP&#10;h529fK82QarC+vazk987Fe5e8fL7TBbFmAc7h3AFnYdXIjw8E+Hnn46gYFHVDhFGlmZ0oai2HAFY&#10;oqixWHltnMIpWyCWLH9PRMQEuDrHw2JUIIYN9hGICWg8MxFJl2LmbOTmsYnoPIGeKMfUaUhKnCRj&#10;4bP8vOl/Li2b82xp6TTkpcYiJtgHYzKS4eFii7SkaE0QKhY1VjxzqsbEsjJTER8bBV8fT1iMHoHB&#10;/ftgYO/uArEaCqFaPzH78CfdpxFYzFRUNSZP/HQzGkaVxHiV4V40X8cJm+n1r7/yMt4UkHHiNrsU&#10;GRP7jDEdKjFmJZog9nefMJNLscrf9RJp2uRSJmot5qtmwIzVNwgzw4xaibQXzz0HGAHHZA8CTo7N&#10;ANOFzTpRC8hEhRlqxJjIORJiDeoa1rBeYzSq30RdbUxBN9LQW6Bls1ZoQXdbk+YytkCLJs3QUsZW&#10;zXmumfxsXfluftA44KvyvZgVGEtYsQIIzQwwlrn6+IMPRYF9+kLc62s1Q319o8WKDdVlAEtBJqNZ&#10;fRFeNCZ0GPGwnxVeNIJL9wl0+bv/f+z9CViW57X2jXduk2aOUROTqHGeFZR5RgGZR1EUAREQBBkV&#10;QQSZQeYZZBLneY5Gk5g0c9M0adPdpk2bpGmTJum02+53D20Tz2+d63puINl93/f77+7j2N8/9T6O&#10;ddzPzPM8PPf1u8+1zmtdlhJbQGgJyKzamKo33j9H7rfNm+N3tnTRUoE5U6j2AmxHeDh7Icgr6j9i&#10;/JK7AtyS7jMj2s3tH277/a/envrBuz997dzRIRzZ36srPadv3ij7Gp3wzJZB33rqGh67ckHbT7Fv&#10;IkPrY6+8pOnEJx5/DCdPHEVVZblCbNUqX7i5uOClC0/id9/+CT584jW8f/UVfHBdQHT9dXzwxPfl&#10;+nc13rv8HXxw5VX87trr+OPTb+DfXn4b//H6e/jLT3+Dj3/+e3zyyz+YePef8Vc6E98QWP3k1/j4&#10;zd+a+InEP32Iv37vffxFgPbvz76Ff3nyDfzqwndxXGBTWdqPhE0VSEiuEIDVY3N6naixegn5nFn1&#10;yMzeKwN8C3bu6lRV1tB6XOtjBBn39XK9tHIIu8sHtJ62S9RbWeWAgI9rgvWqAaSl46ymEpkOZK2s&#10;u/9Rjc59NGicU4hZIGsTuHXI7Z1yf9eAPI7AE4gRmkxt7qkaEuVYKuAqFaUlCkn2sbHbEBaagqCg&#10;ROQX7sW2vFqFV05+HcLDU7FmbbZc3ov87U3qXtyxswX5+bIvbFPXZU39YVFlvUhLb1A1VrizR9dV&#10;I8SaRGEydguot6SVIz29Sv5uK3aXDaCq5oBCjEqMEOvqlvffzlUADqO5+YDEQVFXIzjDbhxdTdiZ&#10;k4GDQ73YnBCHxrpyDAq4aOw4feqo1sVqaypQV1shyi8TmxLjER0eghiBmN3CBaK+WIOiAqPJwupd&#10;yFrYI5o65NIrDLvFi1V92YnK4GVdkmX2bAUYn0M4UYlZ88Ru1/SYcSkaiBklZkHMLIb5aYgRmmyN&#10;ZEFMQTYeYlRoAqpRNSZ7pgq1M4cM3mOGD3Ob1stsELOMHSYMyIzSoOXcVgOTYPrMTsBFgK2wdxIV&#10;5qBhIMZ0oou2aSLIWC9SgBFeos7MZWe4uxBwzlhhZyfvawbuvvMOTR+Oh5iqMFsakSpsgqYQ+f3c&#10;L/B6QFOIjIemCLw472vqI6MqzApLgRmAyXcin5kxCjGb+jJBVWalE009jBBbLOCmIjVAW6Lfyej3&#10;o1MNFinAjMHFXj6Tg8DaDd6uqxDoHfvnSL+ErqCguLttw9rN7R9p+9P770/41ds/eeIH33kWQz0t&#10;uhzLhthI7Otuwb6eNlVij146i1e+84KmFF/+9nP43msvazrxpRefwYsSVx+7hDNnTqChoU4h5u+3&#10;SrvYH+4Zxr/95EP86w/ew7/9E+tc7L7BtcDex7/+k9z2o/fxb2/8Cv/xpoDpLQOtj3/xz/j4l7Z4&#10;V66/LSGq7WOBGutef/6+PPfbb+NPT/8Yv7/8PXx08gX8YvAJvNl1Ef/UeBLfbzqJH++/hvcEjL95&#10;8W0c6Twrg3sn0re1aOf35PR6JGyuQtzG3YiN24mNSbuxafMeGeArsausT4FVKwN/C1d/HhAw9V9C&#10;Q9tJlAi0CDLCK6+gWRRNCeJFuXCuFSdOU3lpilHUFIPXLRh2y+vU7B3B1q17kJiYh+Tk7aKw9qBg&#10;h4BHIjunCmlbipGQVID1G3KRvLlEANmD5JRShIWlCai2CMA2CajqkZFdhbydzQLgCvj5xSE+sVDA&#10;1iJQ6xV1Vo+s7BrsFBVWUTWMRlGSzaIY94qyK68cQU5uO1LT9mJnUS9a24wSI6Ro8GhqPoJKASij&#10;rl7Ulii0Jppf5DEdnacVZJ0C2Y7OU2hrOypKbAT19UOorulHa1Mf9vd2oqpkh/ZOTE9JQGNtOTg/&#10;7MypIxgQmDU31qG3ux1766uRl5Mlv5ONCA9ZjdjwYKxYuhhzBGBzRTFw1WZNJT5wv1rlp3D+0cSJ&#10;2lGDgCPUFolyI8TcHHk2LgO3o5M6FHkfzRqqxL76lU8pMasmNgYxs5aYVRNjWOnE6WooEeVnA5cC&#10;TePTSoypRCssmBFaNG5YELPCmlNmLPZjABtNp8kgTmgtXWzqYMsEXgSZ/bIVCq3lNvWl4JLB20nA&#10;5eTgqm2a2OXCwIzwchV1RpDxNqdRmDHFOF2+21tv+YaCTGthXG9NQGa6gNyiC3TeezcnLU/UVleE&#10;mJVGtBTYjOkzBVxUYFb6kApsloYCzKbAxrsReX0MYFRk/NxGcfEygbZIIE6QW/VBqzbI78A4Mgl1&#10;+T5YMxOAOdLwIZ/dzYkty1ZhtXfMv0b4x++WIe2LZmS7uf3DbHj//Vvff+uHw++88RoGuxpx9sRB&#10;pCbFo7q8GAN9HXjs0XO4fPGMtg9icHkWphG/99p38PzzT6vh48qViwKxk3Jm3oDkTYkI8F+FmMgo&#10;/PJ7b+Lff/5b/Me7Ety//RuJX+Pf35L42Uf49zc/xL8L5P7tJx/gf/3oPfyvf/ol/tf338UfXnkL&#10;v3v+x/joye/jw6uv4oPLr+AXF17CO2eew7uy/+WFl/HB+e/gV6dfxHsCsY8uvYo/PvVj/Pu338Vf&#10;vv8h/vz6h/ijAOzN8y/hkAy0pbv7UFw2rGtw5Wzvwrb8dmzNbsbmLTWIXpMLX+9YBPhtRHxCkTym&#10;HbvKB1HNxSYFAE2dZ9AoA3mVqBmmFfO2tyF9a62AqBRxcQWIjODyMzlISNiOzZuLkSeKqLJmCE1t&#10;x7WO1mZLGxbv7kZ6ZiVSt+xBcmoJkuSx3KellyFL4LOztEv+bp/Acp9a6Ten7cGa2BxER2dKbEXG&#10;NlEwOxqRvb1R3vduxMRmISWjHFtz6pAirxkraoyRv6MZFaIomwknUVuEWN3eI6itZ8hn4KKapQO6&#10;MCiVFWtdraI2qcYaufZY42HToqvxCFoEbgQYQUaIMa1IkDUTeJX7UF7RJ9GL0tJONDd0Iy9jCw4M&#10;9iJ7awpys9L090MldvjgEEaG+9HV2SIQq0J+3jYkiRJbExWGNaLEnO2X2iBmUoLsYD9DYEJlRXgR&#10;ZJMnTNBghw3TtHcSpgqAHnn4IQWfdr6fPk3bS33li18YVWI6OdeC2F1Wxw5rCRazvtV4JcYefwZo&#10;BmQMS41x7S9dD0yCKzVbaoxAU6jZIGaZOCyAUYGpW3EcxMzeBjFVYqyHmRSiAZgJXrcm/hJWBJcV&#10;BBihxttdmFa0pRbdnN0UZNaeEPNy95DHOgiQpqgCI8QsNaaOxG8YKz3rYVRiTCUakE3Bg+pC5ARm&#10;Ocn430DM2n8WYrNn/WeIjYHMBCG2cL7ASyFmg5kaXQzc1b1JsCnczKRvgs3aE2ruTlwNIfL3EQEJ&#10;WU5O0WxafXP7R9kAfOn9n/5wz09ffxmnDu7D8YP92Fu9B2W7tuPY4WFtH8RJq1fZuUOCC2U++8yT&#10;up4Y5409I5fPnT2JswKx9rZmpKUmI3B1ANbHrsVb3/4Bfv+Dn+N3r/4Mv33FxO+++xb+8L2fS7yD&#10;P8n+T6/J5e++jT++aq7/6/d/gT999x388ZW38S+vyvXv/QL/znlmP3gff/7Rh/jLjz/EX3/8a3z8&#10;Y1Fub8j+jd/gkx/9Ric+/+rJ1/Hc0AUcLG3D9vXpiPQJhtNiBwT5r9G+hdo9o/6YWt9LbYtQ5hS0&#10;I2ZNtqjH9TIYBCIkNE2UTqcAhT0Oh7FrD9tEDaCwuFfUkwAkrRKbUypELYmqSirBunX5CA/bgvDQ&#10;VISFpCBSVNPGDYWIidqCdWsykJ6+SxXX9h0NKKvah5rGg6LsjgsYTwkgBQgChUbWmtpPyH2HRIF1&#10;IjuvDnkCIwKJKcLs3FpsERWXkr4HqQKutetzFWApAsB16/Pl/W8TFVckj9sroDqoyqqr5yzaBVSt&#10;7fJ3WkQliyrjys/bC7sVYu3y93t6zynEmluOmrClFjkxuk3eDx9jFJgJQqxd3mu1QHJnURt27epA&#10;WVk3du/uQHl5N3btKEXF7l3awmxzYhw6WveKst+HoYEe7Z3Y39eF6qo92LE9V5XY2ugIxIgac1y2&#10;RCFEJWat5Mz04syptLsbZTaNJg8BGtUZIUaHoTVp2Qpev1UG5C8TYjI4/02I3WMgZuaKGYjROEKQ&#10;WaFAsykyBg0eVGLawFYBZiBmVmw23ektiDEUXDJQ08ShdTGBFjttWJcJLwWaXDZtpTg4s3sFB2UD&#10;Lyoyk1JcrmnEFQIxKjICS0Pg5bDcWYMwY5smqrHPQowAoyJzdXJRkDnYL9cWUaMQk2A6kWqMNTGu&#10;ZcaUItXY/ZpSNDUxgmzaw0aJWfCaPXOu1sF4+dMQo6HDQIyw4t4C2Bz2gpS9lVa0gmlEC2IMphR1&#10;OoJ8P+PDqh+qIYbwl8tMMRJkbgSZd9Q/hwckJ8jQ9jd7ft7cPqfbm6+/uOGdH76KM4f2YaCzUWsZ&#10;29I3yQDUCzZyJcSowNgQmAB79ZWXdN4YO9izFRXXFDt96hg6O1q1pVBYaLAcZCsQtjoYP33mNfyv&#10;Nz9QU8dffvF7/NVKFUp8wviFCU0dvvM7jb++LfHWb/HXn/0Gf2Ua0Wb+YCryT997F795+af4+ROv&#10;4pVjj+NU4wBqs3YhPWojIryCsJKLBi5ywNK5S7Bw1kIZCGfh4QemyiDgjczserW9c+5WXRMb757W&#10;zhpsEcXOGtl5zQqFNaKstmbvRULibsTG5mHDhiJRWwWIis4W5SbqKCYHG5hKTC4TRVaGpE27sX79&#10;dsREb0OEQJD9CEODkuG/cj28PSLg7hwsEQQvt1Cs8omGn2+UQC8Bceu2Im79VnleijwvQSAYj3AJ&#10;Xl8TkyZ/W0AcmYagwEQEBiZIJCI0LEUiGQGr4xEm96VkVKKwpAvsYl9dO6J2eKb8qJjaBZItbScF&#10;YGxLxebHAu89g6isGlF11dN7XlXYXvaWrD+AOgmqsWaBWIuAtk0ARyVmRbM8lgqttLRXzSNsZVUu&#10;6rG0TP6+RHlZK6r3lKOvu0MAHoHKsmL0drVieLAH+4f6sK+3U+tiBfnZSErYoMaOmJBAuC5fNk6J&#10;CcRocxd1xT1hZgVVF1OKVGBT6VoUAD3ElKDuJymojG3800rsLrZJuoPtp2SAZkrR1gD4/om2FZ01&#10;rciOExbIDMSMOmONbLpNmXFhTLks6syEzVZuA9tMDuK2tKIBlgl1Ic43dZ3xaUStB82jocEM4ASZ&#10;UV8rNI1ogGalFB11b1SZUWTcE2wMAzPeTlMHJwe72WBGwDH15ghPNw94uLnL69jJd3GXQowxVhe7&#10;VdUYl38xIJukaoy2+lFXooDM1ML4mf8zwGYJ2Iz6GgsLXKrO5Pp4eGldTODE9OJ4kH22LqYAkyC4&#10;9PF6MmCmK1CdMdVIkHk4+9xY5Rr2pp971P9xFYab2+ds+8lrLzj87LWX/uPxc0fQVFWMsycPIzM1&#10;ASNDvTrXhymhZ55+XNOJzwnEXnjuKbXa03r/1PVruHL5Ao4dPYiurjZkb9sqyiQEzk6O8HBxxU9e&#10;/B7+/MvfaxBgf373d/jjj3+JD7//M/z8pR/gB489i5dPPYYnR07h8sBhXB48ikv7DuNM5xAO1rZj&#10;f2Uzhiqa0Ve2Fw15JcjfmIb4oCj4rfCAr70bfJfLgWnnCtelznBZJmemi1dg8ZzFmDNdzhIfmiln&#10;8DLQPDxTBr9H5Ix6ATy9QhG7fhti1mYIrDIRG7cNGxN3CuAaULirD2XVB1HJxSn3HhUlNoT8nR3Y&#10;ltuIlC0VSNi0C3EbCiS2Iz6RNawSAd0urY0lyeXk5N1ISixCrCi7MIEZzRgRYQKh1YlYvToBq/3j&#10;4bdqPVatXCuAWwe/lUxjrpPb42QfJ3BbAx/PCHi6BsPFwR8Odj4yaPnIQOYhA9VKeHtFIzBkE6LX&#10;ZiF+UxEysuuwc3c39lQNqgIjfKjCqJaoogicur2HVIWxPkYlVlfPdOFRgdIZ9ArEmpqOYM+ePlQK&#10;BGtrhjWdSFXWKhDjaxFehFm9vA7rZHQzlpfvwy4BZznn0FUPaNPhPXu6UVHRg9rqNhw+cBDR4cEo&#10;Ly0SgPXi8MFh2fehr6cdTQ21KNpZgNSUTVgXE4k1oUFwW2Gva4cxrHSids8QiIyCbDpBZlSaZf6Y&#10;rgYQTlaWAVZAxgm64yF2y9e+OqrETA/FO03rqVGImea/dChaYVTZQyZsEKMCsyBmJvbKexgHMqoy&#10;uvUUZDKgm7ljokhmjM0fU4jp4Ds2KFtGBgZTaISYpcBGw3bdQM0oM4KM6stSZ0ahUZlx7hit94SX&#10;SS3S5GEgJrc7sEO8q8DMHZwkfacAy3Ioft3mUOSK0rcTZGqzt9KKD3wqrWjVxowjkUqUNbHZAjPW&#10;xUw6kTD7LNB43YLYeHiNAWwZlsjnNSYPk1IkyPg4hho8GHKbBTGTijWtqjgFwVFg7ubo+Ymfe/hL&#10;Id43l3H5h9nefPWZ+37wnWffefrKWezKTcOVi6dRsiNXl2YZGuhWcwcBxv6J7GhPeNHgwZ541jyx&#10;48cOjUIsIjxMIebq6IQfC8T++v4f8NHrP8WJ9n6UpGQhISgckV4rEeDkAS85OF0X2cFZfojL5Uc5&#10;b+ojmDpxMqbIATTzgYcxb9pMLJADZKEcHPNEVT0ity2YNgcBLqsQ6BYAF4GXt4MXHBc7YNGsRZj3&#10;iBww02Zj1tTZWDBrAZbMo8V4ngxWD+K+eybKGeZEzJLbZ0yfLQflwzoX5oFJD8HZOURAk4Qlizzh&#10;47MOsWvztcuHrvPVfAqNXZfQ2ncFnQNX0SXRPXhVu81zQnRRSS8qqvejRkDS0HxM95XVw9hd1qsm&#10;CzoGt26tVMPG+g356jZcsyYTERECuYhUhIZuQpioK16OikwV6K2XM+ZgODv6w8M9DKsD1iNQIBgU&#10;nITN6eXILWyRv9uDCoEOO/MTWAyqsOYWmjkIrSMCGwGTwu2EPO64QmyvqLHmluOaHuztO48Web+7&#10;SwRAAiYu08J6V4tAjClFfS02SxaA7ZHXUkUnEKNiq6ndLwAbHF2zrX7vCBoa6Fg8jJGRM8jOykBB&#10;bha6O9t0ojMhxj2NHbtLdiJlcxJiRIlFBa2Gu8PyT0PMlkYkxKyal6XGWCvj7QTXdFFNupegIiO0&#10;/jbEOFeM9vGxJVmsTvaEmFFfZk6a6QFII4PcJnuGgdQYwMZDzEotjqoxGdyN6YOToccgpvOdRDXo&#10;4Ct7Wsc5AFuKw6TI6FA00FK3ohwXlrmBjjyFmoLMKLIxiDkqwBx42Y6ToZ0VYtxzDpkTgxBzlBM9&#10;mj0kqMrY4YNpRAtkvGyBjMuq6Hwx9kicyP6I7NIhJws0eNi603/W2KFAk+PUApiB2NhlBgFuAUyD&#10;apSg4ncgn3nJYjuBGENAJt+Hgoxq1Xq8DWJUZJpO5HPY6UPCmkdHkHs7+90I8lp/OcJ5w0TbMHdz&#10;+zxvTz311Fd+9Ooz57/99BXsKdyGg4PdKCnMQ2F+Jvq6WxViF8+dxJVLZzW1yLoY54zRas/WVFev&#10;XMSpU8fQ092B/LxsREYIxBwddJHCI629aN1VibV+gfCWg8xFfqSO8sNz4l5+qLy8VA7oGXJwPCBA&#10;uV/gNVvO9hbJD36BDALzBWCzRUXNmDJNYDYPnvYeWOm0Es6L5axzsSPc7d2xYuEKedx8zBX1NX/m&#10;AixbYAcXOzkzXeKA2Y/MkQFqugxQ8vqTaMGeokB7YPIUTJwgB+cDU0XdJKG4XFTXjk6EhacLwPKw&#10;eIGbnE3TzusFP794bBDltY0LblYdQLVArbnrIjr30U5/BT0Dj6Fv6Cr691/D4MjjGvsPPYnhg09g&#10;6MATcl1u338VA8PyuAF2xmcvxovo6jmD9s5TaGoV5dNxAp3dpyVOoaPrJNo6jsueYCJIBDzyGHar&#10;bxA4EZQ6WVlANN5wQYg1CoT4OGPUOKKPaxPAsTZGowbTi7zc1X1OIHZBa18EWLWoOU5m5t+iU9EK&#10;qjL+TToV+Vp8DeNmPGoDGMHFzh5Uf5xAzdc+LQBtRtGOHRjY14sjhw7oys7sndjUWIeSXTuRkZ6q&#10;EAsP8If7iuWYLUpr9nTOyZIBUqBkACbAsgXBZuA2BjZVbPJYphdZE6PTzoIYHYoWxMyEZ0LMTHjW&#10;BTJtBg9jtWddTFQYQcb9aI3MwIxqjODSBrfjAKaDuaozKhMZ0Gl2+IwiM8YOk/ay1ANjfE1M6z8c&#10;yHWQNhN9F80fc+iND8t+b2Bmq5cJuAgwBueScRC3WlQ50tEoAKMSc2a6cYXctpydLxzhZQPZ7bd+&#10;UyHGtCIVmVUfMxOfTcNfUyMTVWbr2DH1/wAyqrIZ6lQ04Bqtg3FvC50DJjCzVBmD3wMBNgoy+fwM&#10;gozfi1GxBmL8HjhBevS70O/DhLHfe2KlW9C/BXutq4mZH/M121B3c/s8b2989/nyV565hqbKItTt&#10;2YHOtgZkpiVq9w62nqISu3D2hNbF2MWDKz6zo/3TTz2uNbGTJ48qxAoKckVNhAvEHAUCs7AlPAax&#10;Pv7wcXCBv4sn3Jjvlx+jvRywS/jDFqU19f4HMeW+SZj5kIBKfvwLZ4rq4hmtXJ9+vwxYD06Dp6it&#10;QM9AuCxxxooFyxHgIWfwArClc5fK4xfqfvmiFXBe5gIXe1csXbAMc0WBzRLFNXOaKLiHZ8jgNE1h&#10;Rog9KHtP7xAUFLdp54xegVBR6QB2FPWo+YNdPnw8Y2WQnIe777gP90+cJgeWBzy8YhEenYPEtGrk&#10;7OhCRd0RtHVfEJhdRo8C7YoAbawVldXNg9HPvVzXCdH9nFP2qNx2BUP7HxPISQxf0dh/4Kru+wfl&#10;fgm9PPQo9tHyz0nHXTRtnFaIGYBx/pYBC8GlABL4UEXxcXyOTlaWxxFiDF7vF5h2yW1MIxqIjagS&#10;s6KpiTZ781qEV2f3GfSIeuPrsWZWv/egKLOD+hgaRNQAYqufcdmXxgY6Egdw+NBhHD18CAdHhtHW&#10;2oSy0hKkp6UgLjYaEQEB8HZyGoUY04YKKhvE2IVjTJUZk4cFOeNgnKKpRC6xwvrOf4LYrWNdOyyI&#10;Tbz30xAbTSkKwCyIKdBsPQK5NpZJL9rMHgIwphbHQ4y1Mc6hekTCUmOEGNUYF8G0XInWJGdjbhgD&#10;mYGYAZgFMdOaSi7LIG6WLrFNhJawIGZUGYHlrBBjOs0oMltnD0JMoGZBjOlEToamOuNtBNnCefNH&#10;FZkuJqr1sVtwm3xvBNndNpCxf6IFsimiyggyhZl8ZqPCxsDFIMwefkhOIB+cqvGwHM+PyPGuKUfC&#10;bZYxfljpRAtiBmRUoyatqGrVBjKGUa18rPlO1KkoQLOCRg9+dndHb/i4hfwuyGPNRtswd3P7PG8/&#10;fu3bMa9+6+pfOurLUFGci1PHDmBdVCjam2u1BdWlC6d0sjNrYpz8zLqYzhN7/lva4f7AyKAaO3Zs&#10;zxMlFi5neivkjHS6qKGlWMXUhhx4PrQEy37e9FlYIKCaI2et0wUm0x54CPNs8JrLszr5wU8TsE2X&#10;25fMXYwg3zD4uK7CktmL4bzUBUHeoXC1c4fdPHs4iBpztXODr9y/ysMfrivcsXjuEsybKQOEBFOJ&#10;s2fIASUgm/7wI3JWPV0GqalyUNhjjyiJtp5L6BBF1Td8DcUCsaLdA2hoP4eSioOizHqwbt12OWBc&#10;ZSC8W87gH5CDcImcWTphwQJv2C8Phs/KjYjfVIbdlTKgt5wWoAkY9j2qvRW5txoGczI0O+I3twk0&#10;GthOikvAiHoVRbb/4DUcOPQ4hkeo1q5oWAAjuKzLfQKdXnl8N12FNlgwqIwseHFPeKnLUEBjga6L&#10;3UEEfqyHNYqq6tt3AQPy2kwpNjYeQnX1oKYT2ZGjgV05NEV4wECMSktUFiFFMwj/fqtAi3+LNTS9&#10;X8BovR8rFGqiKvsHTmJw8DAOHhRV2dysPTZN66k4RAauho+zs63uJYrGgpYNYDMJDNalCBABidVx&#10;3kolUoXRbs9U4ZcFYOMh9o2vsfXU18elEzlXzHSynzTBBjE6G20gm3I/O1RMVmX2oECNXdqtZUao&#10;yHShRwWZqDBazj+jyD4FNQ7sVGUSqsjU1GBgZl3mniAjxNRurkqDqTabkYEDO/cSOmgzVJ1woKYC&#10;GWfFlzAdPdhP0abObEF4Ma3o6ugKd2d3eLi4m0nRDs6jIJs7aza+8fWv4atfoSL78qcci3ewbZeA&#10;7N577lGQ6arNk+V7eZDd6+X/Y1NjrJdNkWN20sT7MWHCRIlJepm3EWaE2mzWxFSZGWMHATYeZIsF&#10;QEsF0IQYa2S03mswtUhVRqgR7LK31ClhRsizVRfrY7xMZea43EVA5oNVLuG/DvJZ5yDD3M05ZJ/n&#10;7d0fvrbgey889dtzh/t1ufkzJw5hTUQwykt24NBIPy6eO4HLF0/r0ixGhT2ul6nGzp45oTWx7q52&#10;7WSvEHMwEOOZa6CXHzzk7NCdB5n8IGdPnSEAkzNVOdDnyI+fAJvNVAzhNeUhPDT5AQHbw6qo/DxX&#10;i8JygN0CO4SsDEWwAM1FAOYoisx9hRf8RJGt9glBgHcwvF18FWJ2i5ZjwRw5OGbJwTJTDhqJ2XL2&#10;R5ARYlNF2Tk6r0Rdqwy8fQKZQVFJ+x9HVf0RlFcfVLBRjdU2nUJ5zVGkbqmTz7NazkJpsV4KR6dw&#10;uLqvhYNjuBxAvnKAeYpCi0NoeCYSk/egYKcotNpDYFd7AotLrZRXHcKusmG5rxcZWS3YltMuqm+f&#10;/r0OAcz+A9dw8PATBmYHHhOQXR6N8RDr6buALhvEmMJjfcta+NMCiqXCCB5CjPDq7D4ncRacN0aI&#10;dQuMCDICiSnDWqYGBWKMmpohG9RGFFRMUzIlqelLeQ3t3tFzVkGlKcxGpi1tlnwbwEx6UZ7TSZAR&#10;aLxM2PFvNCEvLxdJCfGaTvR0cFBVZephAoJxKozXZ8hvSCGmKsyEcSoSalN0Hhkb/RJgFsS++qUv&#10;/r+CGHsoEmImJmlM4SRrAox7DtYCsYemsEYm70HeD/dGlX06paiXbWFBzHIvqnNRgvAaDYGY1VrJ&#10;tFcy1nsLYgQXAcYVni1Dg6VCltAEYYUoF4KMranU2ShhUoxMHTqJ6hKIyWUXBxnUCTEJTxcPeLl6&#10;wtvNhLuzm7yn2bjlG183EPsq1xEzZo9v3nqLzbVI+/09CjHWyRgT75socLtXjSB333UP7mXPRda0&#10;BVwPMZMixzlVmjV/zEolWhDTzy2fzYqFCioqMBOLF9rJ56UaM7ezVmYZP6jCqLwsmFkgs4IKjQrV&#10;w5EnuBHnAj1vLt/yud7eeeedu37w0rfeuHLqIPbsyMSB/k4tzO/IzcDQvg4F2YWzx1WNEWJ0J9Ju&#10;z6bAx44cwLGjh9DV2YadhQWaTuTESkKM6Qd/j1UI8vSHmxxYi+hUEojNFTVGgM1meuFhAQt/9JPl&#10;jJcKTCATEhCOAJ9gLJ0nZ2OiwCKDYhHqFwnHpa5wWuYm8ApEyKoIhMhtof6RCPQNhaeTj5x5eWHF&#10;UkcsFIgRZPNny4EiMJsjIGPMnD5bIbYyIAoNHTLYikLq5LIqosQ6ei7qQpXdA1cEYAKIDlEp7WdR&#10;VXcM+QVdCAzcLBCUAWWhtzw/FaExOxAcnisA24Bly1bLwOMp4QFHhzAF2rr43dicVo+t29qQaYv0&#10;zGZsTt2LLVubkZndjvzCXuwu34/avUe0Vnbg8OMaJqVoIMY904m8v5sQs6UGVQ0JtGrrRDnZIKYq&#10;TKDU2m6chYSOARjBI8ASiNHowTlk3QJPAok2ewtee8p6tUZWWTkgr2sgpsaR0ddi+lJAJvCjwuN7&#10;oNmDnT8saDFo4beuqxLU5xFmAjkBWlVVBzYnpyDMX9SznZ1CjNBi818rbUio8fp4hWZBjDUxhoHY&#10;RHDdK8LrP0NsvLHjdlHTZmHM/xPErHiQ1nKtAY2DmK029lmIcf9ZiBFguifQrBQju3vMnC17pt6Y&#10;VmOLKqozE/NtMCPECC9eV1XG+BsQo/lDVdni5bbLY70WVyxjOtGCGA0dLhKucLMpMk+BmK+nD3w8&#10;vOHt7qV7lgBYG9P6mM16f6uAjWYPrinGrh4E2q233CLA+wZuk5MHAowwm8x5ZezwwZNR+cwMK804&#10;U1QYU4wWyCyAKdTkcyrU+LlVZdkAZksrMiyIGZVm6mZsGDxaG1vK1aIJPZo8+N2YvSoyAZmn88p/&#10;9fcIz7YNdze3z+OGV1756g+//a1nv3X5FOp256O9oRJDfR1ISViHfrafOnUE504f1UbAnCP24gvf&#10;0tZTvPzoxbM4eeIIOjtasGNHni6M6eToKD/gRzT94OPihUAPfzgtWYF5jzBlKACzKbFHBCgE1wNy&#10;9vaQ7OeIYgpaHQl/gdLyxY4CJGeEro7BalFgrqK83CRW+4YjNCAaUSHrEB64BmGroxHsFw5/7yB4&#10;OHnD0c4F9kscsGTBMgOyOXKQMI0hEHNycJYztGVy4CxC8pZdaBFwcQXlHlFjvUOPacuowYNPorXr&#10;Ajr7Lks8ipbOC6gXVVYiSio8LF0ORgdNJfoHZyJq7S7ExJUiPLoQvisT4eoaDVeXKKxatQnBIXJ/&#10;dAE2ba5FVk6Hwiw1vUmiUSGWkdWKrNwObC/iki9chPME9onioho7dORJhZmCTACmSozpP6YT+84r&#10;TKiOWKuimYOw0b0E04gKEFVhRolRwfG5FtAsuNHgwcdyfhhTiARYGZsdVw/p3DEqLd7P1KClxDRN&#10;aAMTQUlwEmK8bIBlAEfYqRKTy4QljSSsqVEFMtq7TqCpYR8S1iVoV/rxkOLaXqrEBGJs/qsQk9sZ&#10;vN8oMaYTp2hKkLCigmArpa8IwBi3fJ3GDqPEzDyxO1SJWSCjQ9F07rgPDz5glNf9AjPGA5peFBX2&#10;AFsvGZA9TJBpSlFAxlSaBTMqMQtgNlVG9WVdZhBgaku3hQEaB3ZTM7OCSkxt6DK4m72t+z0HeAkL&#10;ZItlUB+vxAguwmzpIoYFNqbU2DvRQYBmDB8EGts1MbVIJUZwjQ9PVw/9vKyNWRDjUi4MKrOvSzDN&#10;SKjdcfvtmmKkIrOWatE2VfKdsP5FiBnTh0BsFNoCMgn9fPLZZstnHD93jMflApvyogpbIlAmzBbJ&#10;sWxBzbTmkhBAGTXGDv9mCgJBphATVaapRYGZvXw3Livc4e0c+IsAj6hltiHv5vZ524ATX/7hd5+7&#10;+MITMnjXlaC2tABXLp7ChjXh6OlsxP7BHhw7vB8vPv80nhdwUYU9fu1RfOupx3H50jkcPrRfIWYW&#10;xjQQe+SR6biPEHPzQaRAxn7+UsyVHzQhNksgNp0FX7oFJ8kgIQBb6ROI2OhEBPlHCbxc4OMegJjw&#10;eASsDJczqVXwdvUXYK1BTNgGRIXGKcCCRYmZfQRWea6Gl4svnJe7yUHrNAqxhXPZLWGB1sY4CNCK&#10;ywPJwdkHVVQaAqouVWNXtY41fPi6GjW6+q/IdQOyjp5LaO04p5OF18btgINjGBxd1sA/aCsiY4ux&#10;PqEK6zaUISw8GyEhGQgLy0J4RLaCLCa2CPGJVdiUUi/KbO8oxDKz25C7vQd7KkXxcGFMgViD7DsF&#10;pKyTHT52XUD2hDF1CMQYff2X0LPPqDGqoCZb/Utdibo39asOqp5uUUE9hBVrYudszzuPDgLGBjCF&#10;GB2S8vx6UV6EVxVVGFfAlu9Gu91ThdnApalJCYUUrwuk+BidGC2Pobpj3UxrZ/I3qfj4HE1Byt8i&#10;xPg+qCr5ufYfeAxDwxdRXtaI1SsDtDbGmtdUAQZhRTVGgFlhQc6ATsAiAy4hdocoAlPL4SD7tU9B&#10;jCpsggUwphNp7FAldq8CjCqME55ZD1OITTSqjBCjycPMH3twFGLGtSjvwZZaJKQsFUalRYCxv6KZ&#10;V2ZiLK1IY4P8/q34DMTmyO+S0DIws9JvVhhVRnBZzj1VHhzQOcDr7QSbDOy269wbZbZc62NGkbEe&#10;ZlKLTCt6uxNenvBialFA5ursiokT7h09KdCQyzqXTE4W1PBxhzF86IKZbFMlEHtQvh9CjPPJWC97&#10;WL4PVWOcP0YlJieoVGKWW9FyJVqpRAKMMX8+3ZqiOMdDjJ+Nn8kWTJ+qqUM+l2Vy4bQD7lWdKcRs&#10;349AzcHOCW4OPjf8XCNPenom3GUb9m5un6cNwBd//OpzvT/49lMfH+xtxK68NFx99DRSEtehrqJY&#10;IXbx/Em12FONMa347DPX1Wr/2JWLODAygO6uNuwqLsTa2Bi4ODth5swZmDBhAlzsXbA2bB0cRInN&#10;mioH+FQ5wOlamixnbRL33zdZDi5XpCTnIlqgFSRgWr0yAskJAoLgdVjlHaLXo8LWIzYyAZECMEIs&#10;WGAXJiqNEbQqHAG+IVgpio991BwEYsuXOuoZKyG2QA4OphNniRJkEGg8A1wdsgGtAg3a5anEegav&#10;YIC2+INPYGDkcewbvoZeUWl0HbJDfVvneVRUH8Km1Br4+G2WSEVQWB6i15YgPqkGGxIqsGZtkcBs&#10;GyKi8gV4Arj4MsTF70GsKLa4+HIkbKpRiOXkd2L3nmE0sTbXPc70sfcYOnuZWnxCQPaUAk3rYkMC&#10;Wlr0ac8XSLSKQqL9nb0OCTMCzJg5DMAIGQMeAU3H6VF4MaiExtyOvP8UWkVNEWQ17ObfcMimrpgO&#10;FADZHkd7Pm9ThUWg2UBmBet2/fIeCVu+T63hEWAaxtnIv0+I0XU5NHLVGFvksx489BjSktIxb+ZM&#10;VViE2XiAWUqNc7oIMK4DRohNlIH0jtu+OaoWmFpUlx3XFLv1G6rCCDA6E7knxBgWxKZMNsYOK61o&#10;dbl/QJQZTR6EmILLAhkBqvAaq49xHhmD3TrmzZmr9/G6lWYkwAgyBZoFM62RMZ1o1Bbnk3Fe2TwZ&#10;5FkXY/bAUmfGms+a2QKjxAgrHdDNnoM1HY2WEYK/e0utEWQMKhKCjGqMIGMXeHcnGj08NLzcvTQ8&#10;JdjVg5Ohb7v1Fg1+p0wr6jwym2vxrjvvVCVm1cnup5Jlhw8qMrap0s8qipMpU34GW0rULLfCMABj&#10;fYswmzN7gcbcObydaUUBsCjIZTJuaIpR1ZkBNetiVGLGoWmCEKMiM6rUKDR+bl5evnSFqDEBtmPA&#10;P3s7BgXahr2b2+dpI8Te/N7LZd979tpfzh3pR2lBBgZ7mlFWsh3Ve3air6sFJ44dGJ0nxonPTCW+&#10;IMrs6mMXceTwCNrbmhRicetiFWKzZDAixDhXJjIwCn6eflgoP9JptNveLz/yKVzE8GF5rCfi1iYj&#10;OmKjxpqoBOTklGHDujQFmK9nEEIEVFGiwOLWbBbQbUBE8FpEhqxDWGAMQgKiEMK62KowUW9+cHXw&#10;VCg62DnLj9gei+axQM5YLAPEAj0jZG1MUxuz5mNj8nZdWZm1MSqynsGrCrL9hwUgosqGDz6pc7+4&#10;inOPKDWCrK7xOHJ3dCF2QynWCJzWbhBIrS9DQnItktMakLJlLzKymlFY3Ifi3QOquqjCEnl/aj2y&#10;8yyACRQIFgEpHY3NXE9MQMa2WLTnHzxyHYeOXtfBfhRihM/fgBgnOVuKyMRpea9sF2Xmh42HGOFC&#10;iOyT17NAwzrW3vqDAjF5X02mqweDEKOSoqIixExneyulSIVlQMbXGJD3yNgnEOsTiBFkFsy4Jzz1&#10;79MdaYPY8IFrCrKDTKEKyCpKG2SAdVaQEVyfDaYR1aVocydy8vKdt9+mtnAr5aV7gRgHXqYTmUr8&#10;VDrxU0rMgGw8xBRklsHDBjJNK6rl3po7Nj6lyFTiNAHTDIESIWYUmEJMb2cacYZe5vwqA7GZoxBT&#10;kNnCum6pM71OwDHlJoAjCBRaMqhrfUwGdA7sCgibTd+6jyAzA7kM+BL2AgTWyrQDvEDMTSDm7kyI&#10;iRKzQcxL1Ji7q4cCmfC6XaDF4HdMpyIhdrucNDCYUiTM7rnbTIx+gN+VrbMHg4qMJg9C7f7JU3R+&#10;5pT7qdj4GH43dDaybkZLvhyXtmOSimzhAgKaKULjVFQ1xs8pn0uNHQIxM0/M1ADpziTEqDotRUaA&#10;MQzAneC6wvNjH8fgwZkzA75uG/pubp+n7f2f/lPK95574l8fP39E62KHBrsEXq3I25qCof4uXfn5&#10;Ca70LBBjWvG7r3xb1xVTc8fRA+hob0Fx0Q7Eb4iDu7sbZs+ehYkyGPDHvdo3EEErQ2AnP8ipU+Sg&#10;11rYw/ByW4XcvFKEBccKrAI1hbglfTtKdjeK4lqPQL8orKaBI3ANIkR9rY3epIosPCgWESFrVY0F&#10;C8BWrwzDKq8geLv5qRJzXuGuEGNtbKmc0S2WA2IMYnNlAGF6Y67GkiWO2FHSoRAz63tdEmXG9cBk&#10;gBcFRogdOCJAO/SkDLzXFGS0yze1ndYmwlsyW7Alqw1pma2i0Oo1svO7NE3IhTNbBEz1Ar3CXf3Y&#10;mt2ObQKwXaWidppF6ciA3t7FQf2SgrJXwNXccQ6NbWfRIrAc2H8VI4eflBB1uJ9zza6gn/ARUBAI&#10;hBRVlFUfsyBGJaYORgEOwdMq+3aBUBvBJH+TKozz06jweJmQ4fMaBV4NDTSIsAejTYWNC6YHGarC&#10;bEqMqUMCi/AapiFFX1dARuD2GYhRmel1BdkF+bxMJ8p3K48nxFSJCcRGDj2h0do6DC9Xd4EFVY9x&#10;KzJGV2EmwESNMQ3IdlL3SDDFxXTXeIhZ5g5rTTEz2dmCmGk9xVCI2WIMYpNEedFqP2a719QiIcb3&#10;QogxvTgOYrNnMnXGepipj2maUS6rEpvOnoMCN1VtrBcZmI0HGU/4eJ1B0wfDgpmGPEZTcOPScFRe&#10;el1iDGIy0DMlR1UmA77CTABAlcL6mPNyLmNCqz2VmCc8XD3hTkXGlKKnj4LM1cUNk+Q7spZtYX2M&#10;ELvn7rs0+H3T7HGvAMxY7yfJsX6fGj3Y8eMOibvYh5Htqyaz/6J8Z1NtfRfpWJSTSdbBaOag8iK8&#10;GFRjvE6IMYWoDkV571SchLM1p4wAs0BGN6ZCjO5MgsxWI7MgRoMH1ZiTuhX93/a2i51hG/Zubp+n&#10;7Z0f/SDy+y9c/yN7KLbX7UZzbRn2iQLLSNmI9pY6jAz1aecOTnrmXLFrosCuPXZJbfbsndjT3Y6d&#10;hVwZeAO8vb0wf/48TJaB4A75sTvI2V+IX5ic/XnI4DFZzninwMXJE1s2Z2NDXIpAKkbNHGujE5G8&#10;eRsyt+5E6uY8rFuTrAqMEGOqkSCLiRS1FpmAcFFjgX4RCjA/n2D4egTI5VAZ/FZqTcxusfyYBWJ2&#10;i5fLwcx0ixwAcoY3Vw6S2UwtMkev+7lw9wpGvaiVXoEUF7PsF6DQ7NHQJgN76xn0CuD2C8xGDoky&#10;E5XGicu9ArhWAU1l7VEUFPdj+65BFJXtl/0ASvbsR2MLVdZ5s86YRINc311xQJeFoe2+rVMUjICB&#10;0SsD/KAM5v3DV7UeR4ARZO09MtjLbYTY8MHHdeDvE0BoBxCBBVUZHYsEmqb7BGY6h0xBZjrZE3RU&#10;Ufw7hFlbB9N+lzA8YmBjKSU+nvCy0ojGvWiUE1+foFIlJa/VLq+hMJPn8DG9oqwG919RABFKBJmZ&#10;7ybq0QYwKHSA8QAA//RJREFUTTFKEGDdAjeCeL98JsKLaVMGnz90gMaW66IG++G4YoUMyvNkgOaC&#10;k6wzCTBo6pDQVlECGA60NGbcJ4qMgyqVAq3iVnqRk55v/YYMwAoyk1rk5GiCbNSlaEspTrnfpBUn&#10;E2Sy19v0dlMzI8SMW9H0WBwDmmlHxRZUhNZnO3zo7QQYFZpCjOYPUyfjhGg1ecxg82ALYLPlPpNy&#10;nK3Xbc4+KrK5TLmNqysJCBgWxMxEaVtoatEsX0JFxoFcB3NbSpEQ83T1UjXm6uyu4eYi6kyUGNOK&#10;dsvsFV5fovOTrs8vf1kVL2F2L1t4yXfHlCLTi9/UtCMnSX9T1ZkqM4EXlZm1kKZxKY41Cub7J5SY&#10;QiTAZsnxaEGM6cSlohytmhjNHgbcBtSmRRdVF6HlYObJjQuCy6RSzWdfJkEV6mTv/lc/l4gs27B3&#10;c/s8bb94+03Pf3r52V9fv3gMI90NKMpNw5GRfUiKX4POtr04NDKAS+dP6eKYlx89i6e40rOt/dTJ&#10;E4fR19uJ8j27kbwpAStX+mDBgvmYIgf7nTKw8AANXBmskn7CPRPkjMkBSYnp2Jy0FeEhoqrC1iFZ&#10;Lq9bk4io8PXYllWMDevTkJFRhLi1qYgUkK0WVRa8eo2otrWIjohXiAVQgXkHi1oLR3BApNbFmPu2&#10;X+wgP1r5gQvIGFRiLHjzrHWeHDCshzGszgIzH5mLgKA4XTusW9QQbfZDAq19Agsqo9q9xzXV17OP&#10;ALmmIGNQPXEyc30z55QdQYUAjUu9sK7FFZ/bRGURYB09FwR453RCNLvo87VaBQQESyfNEP02iMnf&#10;Yxqxo5eLcZ5Vq78Fsv2iyPYLzAgxBiFGmNHwQTAwXUjVNX5Ol6Wc2gWYVGH8m4QYwUclRrCwVmVB&#10;rKXVtKUiqHpEMVFJWSqMsGPwMiHH17XSiAQdVR0htF/nuvE7uiZAMu22GEyH8r12yesSYrzOxxJi&#10;R44/raEQVLBdx/FTz2Bb9k54iKp3c3XWlRHs7eT/uHihDGhMvdEYQRBwwi0n2t6vg6qlEpgCYzqR&#10;BgXtaq8gu8XmVDQd7U19TGB2H1sr0a1olmmxVJqpjQnYbDGqyiRYHyPMmFokzAg1XtYUI1XaZ+Bm&#10;Ld3Cy6aGxvc+llok0LTLhwDM3GdqZzR/EGTWXCsLYoSA/o413ThmzafyMqlFUWky4BNio3OnZCC3&#10;k8Ffa2OiSggz1sbcxkHM1Zlrk7kqyKjMuDimBTGG1fneghkBxpgg3yPD6rfI1OKDrCM+SAVGiPHz&#10;8LMYINPgoV045Ji06mGE2OxRJWZciryf1zVo/JDPRfCpzX4cyCw1xljB+pjcpiDj42wQoxJlqcFr&#10;efD1m+uOfQ63D3/xi0VvvPriL544dxhHB9pQmJ2C08dGdIHDqj1FGBnu07rYpQuntSZGgwd7J3LS&#10;83lRaH09naisKNUO5asD/OVHthgPycF91113yZntZHg4e2GJqCEaK9auSUBW5g7dR4bHKcDS03Kx&#10;fh1rYxuwKTETaal52BifgcysXQgLWQdfUUtBATEIDVqrqcYg/2hRYKEKMZo9QkXNeYoKc7SnO9EZ&#10;SxcuV5AtE4ixNmZBjAfCHJ71aR7edN9m8ACKS8xHlwCMqUWaOwapuqjOBCoEWW39cTSJMts3SEPC&#10;kzLYino4fF0G6yfQ2nVRYUZQNUgQYq0CsTYqMYFYi0CsqV3UDgEmUGlRiImKEZXCtCEVyIAAcp8M&#10;+N0CtY7ei6hpOKEgI9QIuIOiVqhguqi+JHh5cOSqKpxOgQnTh4QYgcQgzAg3phJbNLV5WtUYn0ul&#10;xOfwPqb4CCOu+MzXIKiovGjSYHQRxPKeCTWj+myA5GeQy/wbBOmIQImqkXDi3rrMsIBmKTH+fd5/&#10;gErsuCgxG8T2SxwQiB098QyOnryO9es3yu/JD6vkxMjHxwseHm5wdXGCg8Ny2Nsvw6JFokTmzVUj&#10;0VRRag8QZgIgKgQqM6oypsSsVlS3C8juEpBx3hjrZOpWtEGMHe4JtYlUaXJ9DGb/GWKWKmOfRQti&#10;Vo1MVdhU25wygdl0uixVeRmAUZ2NqjFbjUxTjBJWPY0GEAWbqDRC7LMrJ1sQs67zMk/QLJhxagkv&#10;c46ZMXqIImNKUQZ+phQJMTV4iBpjEGTuLp4KMnbCdxOIubt6iqJbrIrWApiGfJdflr2uS6apxq+q&#10;+rpfv6f7NQgwhZh8B/p5+Dn5WeTEUd+vBTEJC2KqxiQILFrt6VTkZcu5qO5FwlluZ8rQMriMhxj3&#10;/HxGjRn3okkr2ut1lhncl/v+fqXjulm2oe/m9nnZ/tdHH01+8wcvf+eFx8/j7ME+bQZ8aKgHu4u3&#10;I3NLErrbG3D+zHFdcp5tp9i1g13sCbFzcnv/vm5UVZZha0YqgoICYSdnzRxUOJjcLWe9y+QHx7ku&#10;62KTkJtdhMyMAr0cG5OAzZsysSkhHQkbUrU+RjUWL0oskvsNWxAh0PLn/DABGC+HiCJjrSyY88XC&#10;4uRyGJxXeMJ5uRyQNmOHnaYSjRJbskAANk8OiDmL5CAyqUR2smfw7PCRaTxDni0D4gps39WuXTyY&#10;TiTE6FDkvnfgMTQ2n0Zl9RHUN5wUlUWFdE0G3eujIGPfxDZRTq1d5zUUZAKv9u4LGi2i6njd3H5W&#10;FNWjqjw4cA+JciHAqLIIMboh+Vgu5kn4dfZdwgGB2JA8vlNA0tR6XFUNFY2aPQRCBlgCFxu8CCkq&#10;LQMr/m35u6rEWMO6YjOInFY1yMdYcKIy4/1MBzIGqP5sqk1rWoSegM5A06Qr+XymOwlVfiat5bHO&#10;JXuCip+RSpKfs0dei481sDP3HzzKEwLr8ddxSD7rqXMviDLcLyBbj4jwEISGBiEkOBCBq/3g779K&#10;Fb+npwy6zk4CNDv5/y3E3Lnyv53xCB566EHcL+C5T8BE96I1h2x0rbFbvyEKggtBijK7+04NdTHe&#10;w/W0zCrQBmjWfDKjyjifjLU4y+zBUIjROckank19EWKW+YOXLXhNl8sGYgZaBm7GvTjelm/qaWaO&#10;mU6QFoCNLn9iA5oVBIOm6CRo/rDCSjVq6yqm4ESN2cmAzpQi7fbqUGRPUwGYm4tRY7qUC9cjs6UV&#10;qcpooyewGFZnlDFVZvVc/KpOhJ48caLAa4rCi0aWGaJAZ87g++b0AkJsjgKMwGU60UolWvuZtpTi&#10;vLkCLwEYJ0FbkONjTA3NdDRhEGRUZFrvI8BswY4lCjG5b9TcohBzgrO918erHML9bEPfze3zsr3/&#10;/vu3vvvm98+89ORFnD/cj+aqYjRW70ZLQw3iYkJlX4XTJw6BVns2AWYQYKyLMQ4eGNRFD3NysrST&#10;/fLl9jpXjEXfO+Usjcs5eHj4YGdRJXYUlCEtJVtAlaLgio/bjA2iwmKjN2p6kaqKacNNidsQIICi&#10;kWNt7GbERDHdGK8qjMEaGs0dbk4+cFjmwnw33By9BWge8mN1gf1S+SEztSggI8R44BBiM0UNWhCj&#10;IiPELJA5Oq3EXpohRAn1j4gS2/+4dqkf4F5A1tp+HjV1x1BVcxSNraJO5DZ2sKeTcUQG3yFRcPuG&#10;ryp0mgVWTEdSibEjCEHG1GI7YSCKhEDiwG5BTAG275I+plNA0dZ1AY1tZ1DXTDUmSufodU0r7hMV&#10;09ppzBpUZVRiBBLBZYU6EQkxuZ3Ki8AjxJpEbbHVFZUQXYIt8lkJFate1SOAGxSY0nRB9yAfZ1yH&#10;xs1o1dAIMio9QkxTi/JeCNOBEXmuDU4KMSuouuT987KVEmVNzALXf4KYKLNjp5/D6fMvyHs/hKTE&#10;RMSuiZYTn2jErYtBTHQkoqPCFW7BQasFaN5wc3PBihWiupdwADTq7OGHH8L9Ah2mGS1V9hUZgMd3&#10;uueaYwQazR/3iDrj/m5RcUw5suu9VSMzdTIDMUuRmdTimCIbq5Fxb1NkVGM2qDFMOtFWG7OBjBCz&#10;4GUFr1tqzOryMQouUWDcEwwW1EYhQXUmQbPIaMcPiSUy6FOJEWKmr6LLpyBmqTFeHg+zxQsW6Vyx&#10;UYBJ6Pf4GYhxIjTTjGwY/LBCnSrUTD3Q2p68p1Hg2pQjwaRpRAGYBbFZqjCNyYPB66ZeZqz6VGTG&#10;xEKQmakE7Faixg6J5cuMKiO0mFLUqQgEuFxmKyo3B1/4Oa/dZBv6bm6flw1lZV96/+2fNn//xet4&#10;7NQIDvS1YHdBJg7v34cgP2/UV5eiq71Rl2ahqYMpRYKMJo9HL53DwZFBNO6twfaCXMTa5orNmT1b&#10;BxCmFBmhIVEor25GVlahQixJ1FdyYgbWr92ENZEbELw6CmFBdCKuRaQorOjIeCQnZQuwIkXhFSJz&#10;6y7ERCaqEosIiVNjh6tAy1HgxTQi4eXh7KvB60sXLZezT6YTVqgKmztLDgoeHDPlgPkMzBgzp8+R&#10;wWS22u6bRLmwmwdrY4RY3+BVVV79w48LjC6iuu4EyquOor5ZBnKqMoGcBbKRI0/pPDOaNJhOZGhT&#10;YAnWv9jJvn//Yzpga61LIMalWwzELuo8MUYbXZDtBmJ8jUHOqTpGUApQ5bEmrXhRn2NBbMzIcVbh&#10;RTAp5ORxrNHRMdkq0Nknz6eKa6ahRe4nsAjSYfkbVEgHbO+L9ne9bz9bYT2mQDO9HC9palFdj6Lu&#10;qOj4t4ZGro3CaDzEqLasy/zsTKNSsent8lgqL8KLqpbf4aFjT+PoqWdx+sKLuHDlO/L6w0jelKg1&#10;18SN62W/EZuS4gVuG7A+LlYUfZSqtABRaF6izhwdHRRmNBiNKjMLZjLYWp09rLXHvimAI9CMpfwW&#10;NYLQVk6Y6TpkTDVKWIqMZhKjxmgrN2psvCKbKvCcRiOKTXmZvQmuFk3QjaYVVZXZVJjAa+pDBJ4B&#10;mVUb00nS4wCmKUWb+lKA2Rx/zCzwMvc6eZoDv6qxhQoxHcwFZJpSVIMHF9A0C2laqUVfr1XwdPe2&#10;3Ua15gEux/JZiH1Zv0NOiDYgu8XW4UNBNmq5N2lFNgvm+7KUpAJN4KSQIrhsION17sffpjHufoKP&#10;ZYHPgkwnftsUF2326lIU5cnPrGpMIEa4uTn4YJVjdIZt6Lu5fZ62D3/5duprLzyJa2cP49C+FlTt&#10;ysfZEweQEBeDPSXbcVCAdu2xC7hy+ZymEDlvjJ3tr4giO37soEIsV5TYhvXr4OnhruaOBx+cgrvv&#10;vht33HEHwkJisHtPvQw8Gdi8aSu2pOYgNTkL62OTECngCg2MVoCtjUnEmqiNmi6MDN8gKi0VAQKs&#10;xI1bBXipiAozaszFwRv2S5zkgHTVdCIVmY9HANydfRRoTCuusHOWH7GdQkxDfvwEmeVMJLzGlJiB&#10;mJ2dG4rK+1DdfEKdisOHrqsSI8T2DZno7L2MusZTqBSY1TScQpMoLq4vxjlm7PqhcYgD9jXT2V4U&#10;FoMA4xpjrIGZFJtZe4yXWRvr06VaBBDyWAti9QIxzmXrF5gwpTh8mO/lMX2cFYQYgdIu8Opieycb&#10;4LQGZYt2UWeEWLMAh3POqLZoLiEMTQrQ1LFM2CCmMWbWMGGs9FRnhBlVnxpGCDGB3ijEbK+hEBMV&#10;dlCCoOJnt0DO2zl9gUqMIDOKTB4newtiZy99W5TZE8jNLZCTmnikpyUjOytdI3NrGjIzUuWkaJPc&#10;t1EUe7SuLh4UGKA1NBcXJ9jb0STAs3zO1XpYBtUHNM04asuXAZiKguqMUONEaTMYG6jp6tBUaQTa&#10;vXQ1CswIMhmkxyA2RaDDdCKDtTCzHw8vxiPTCC5jvbdWjFY1NqrECDCqNwMyWvEJMpOOGwOZwsyC&#10;GNWYDRC6JIyaKGxuR7mfioyTpk19bImaHKzJz2xNxTAgc4ezo6soMnejxuSyAZmrnODNUGD9J5CN&#10;KjKuRzbWqoogYxaG75+pRYLMdL5nvc+kFtWQIu9pjuzHw2v8ZQtcBJ512Sg4phxtjkzW/ARi3FuX&#10;Ta3MdCtRcwfrYgKxFTpfzBu+DhE3l2j5PG4fvvfWyh9997m/PHbmEE4Md6KyKBtnjo8gc8smbQY8&#10;PNCt6cTLl86owYN1MW1BdfVRHKfNvqtN54ptksFkpa83Fi9eZOpicuDffvvtcoa8EjuLK+X+rUjZ&#10;lInUzdt0z3RiVNg6UWExiAqPU4DFiAoLFVUWvDpGLicgY0shVnoHI2FDhl738QiUA9FZziq55AQ7&#10;EHjDy80Pq7yDdM85aE7sas9Vn+cvU4AtYAsqgdjc2Qu1g4cFMlVkAi9CzMRcRKxJQ2PXBW0STIhx&#10;vhhBxkUwGb2izJhKbGg9i6r6E6ioPY7qBoGNTZUNycCsk6VlrzU1uh4590yUGA0c4yHGlCLBQcVj&#10;Um2idGTPlCJTkg2tp9UY0sc0nzxuv0BhgI8VVcTH0eBBKGltS2A2fmI056BZwTRim4COEOveZ9pb&#10;8W+1dZ0ZNVpoyOvzvRFso3Dje+X1cSCjOjOOQ6pApi4v/E2IEVyqsvi68lp8zT4BYK+8d/MYG8SO&#10;P63mFYWYPJ7pxJPnXsApAdmJc8+LghzBpsR45GVvRZaAKy8nEyVF21GxZxd27shDzrYMVWkZ6SnY&#10;GL8Ocevk9xO0Gt5eHnB1dcby5Xb6m6Q6mz1rpio0wuYBUWh01hFWHIBH2y0RarZUmSq1W29RdcZ5&#10;aYQZjQw6GdoGMVMTe1gGaYKKwDLQ+izAGFRjjNG0ogz24yHGehKD6ThTC7PqSmM1MUuNqTlpGs0h&#10;nKNmIGYFYTaHjxXlw5q0QkwGdEKMA/xyUStcg8zJwWUUaAxnNgwWiFmxZOESBdT/DWJmYc2xpVzY&#10;yYNpRSoyzhdjWI2C6VgknFjnIozU0CHKyhg4bIYOG7CYSuTJJ6fImGPYwIyXLTXG4GWG6aNocyaq&#10;QjMQo/J0Xu71sdeKMF/bsHdz+zxtf/jw3Ud+/NqLH7z01BWcHulB9a5cDHY3o62xFskbY9Vqf/rk&#10;YTV4sB7GdCJBxprYqZNH0NvTgeqqPcahuNpfi+3Tp09Xt9jtcibLH2t2bjFycnapmWPj+hQkbdyi&#10;dbE1UZwHRufhOt1HyJ4Gj1BObA6LQ/ImzilL0zlj8eu3qCvRabmHQozpRC93f3gKvLw9/AV2gXL2&#10;aFTaovkycDEW2MllzhWTg0OAxgNAU4sS8wRqs7iIpgTt9gTZgoXLUVzZjwaBB1tPUWFRHRBmhFh3&#10;vwFZj+yb2s8ryEqrjmBPzTG1x3fLYyyQWTBjitHATBSZ7M0q0Mahp0CTYEqPQfs8U26sn3Hhzrrm&#10;U6rG2ONRwSfPoRrbp2aKawJGeT9UZKKqaK5g6ORowoJqbRzEaCyhYhtk/Uqgw1Qg1Rufo0C1wcZ6&#10;T3x/Ju1nIEeIaYrR9jcITKo+/m0LYvp8fbwNZrYY5mcUiBHCNLDw9QkwfrcGYhK261Rip84bgDGO&#10;nHoaeXkFyBd45WxLR2FBDkqKd6Cuuhxlu3eieGe+7osK85C1dYv8DpMEZnEKs4iIUATKb9LbWxS7&#10;AI3uxmVLZfBbJAPkHFEyotKmC3yo0iZPmqhpRxpCaNMnxCy1xj1vo0IjzDTFKKrMSilSiU2XEzcF&#10;lbyeTgEguGwQm051RtBpKpFhGT7M5TGIEXzm9ulUafo4AzRCzLLX8zIVGNWNdo8XpUNL++iilZqq&#10;NHW1BXMXaCyav0jrQ1YwxaaLado7arCFk+MKUWeiwggwAs1Jrt93r5n8TGhZ6dgxkFkwM98RYUbo&#10;WanFyZMmizKbKGPBpE93vCds1R3M6QMCJAERVRSt85wfpnCzQYsnn2bPlKIpDVggs1KLYxDjRGm+&#10;FtOMZr6YpcS8HPw+cLWPedg27N3cPk/bjRs3vvmT17793ecfv4CT+7vQXluC6t35OLy/H+kpG1FT&#10;WYL9Q726UOaZU0d1jhj7KFKVnT19HCPyOJo7MmUACQsL1oGCg8PEiRPV3DFZzsqSkjJQuLMCaam5&#10;aubYKCqM6cQ4CYKMEAtaHYXwkLUKMUIrRBQZ21Gti01Wc4eXgMrXKwiBfpGaQvRwWQV3F185y/KS&#10;g81DDjpPOcsUlbbEUX68tNivkB+zHBTs3EGQ8SyPZ3h6UJjgAUGIEWAWzLxXRarJg25FNgTeJwrq&#10;gAyyhFMvU4p9lxVkvYPX0NH7KPa2nFVFVlp5GJX1x9HWfUnraUxJHjj6tE2VsZ5lbPQ9A5dlMBdV&#10;YxvYqVA4qDO9SJCZlOGjopzOjdrt23sv6nMsNca0nLHom8cTfKqYBCYD+02HDwWNqB5ChgBr7jgj&#10;+zP6WD6OSqxVotfmlhyFmC3GIGaCHTZop7dARus8X+tvpRP5Wp99PX5WhjoZFZImfUiIHT7xLdmb&#10;OHr6WZw8/4KmFI+fFVUml+sa2pGduQVb0zdjR0E2du8SiNWUC8j2oLpiN+rl8t66CpSXFSvMckS1&#10;5Qr0tqanYuOGdaA5JFx+m6yd+fp4af3M2VnUvM2yv0BU2lyBmqo0W+pxklr279b0oyo1ph5loOZl&#10;tl+6V4BH0wcfO/WhBwU2NDQItBRiVFoGWKrILIjZbuP9Vow9jirMpBQ1rcjrAiTTj5DWewMyrYXJ&#10;nvUvNtolxKY+NA1W2yeGBTIrvUiTBTuDsD/jQoEZ60VUZHT0WXUkzrNi6HwxFx5PNIB4yGvMVDAR&#10;UuMBNgaysYbBVGbG7DEGMn6Whx40bajYdopK7BF5X5zqQoipa1HUIiHE2hY7c5jjdIHeRpXGy6rK&#10;xoVCzKbmLJhZADNtucxlfj6nFW4IcIm6Mn9+zNdsw97N7fO2vfvT10+98q2rOHtwH/qaylFbth2n&#10;j+7HxnVRKCnMwYHhPpwRNUYV9uTjV/Dst57AlUfP45xAbP/QPjTsrUV+XjbWrInS+Tw8y+XcHdbF&#10;mFIMCY5C8a4abMvciZRNWarECDOaO+hODA2KgR8XwFzN+licuhSpxsLlcniIhOw3bkjHKt9QrPQJ&#10;xtq1mwV60VoLW2HnioXzqLpo5qDVlvl9HwWcg72r/Jipxvij5pyxpfLj/zTM5swyZ3vcE2bTp81G&#10;WnaVToC25o/R6GHqXdcVUNrtnoAbviYD+VU0qio7iZLyQ9hTfURVGe8nvAgxKg0CjaqMlvwugRT3&#10;VFNaG5NB3kCMgzxBZLrr09xRUX8UdS0ntasIB38qG6bkqOyoyCwIjiomwkJVkyg7AQYfwxRlY+sp&#10;NLScEPCe1/upyhhUc/z7Ch2+vgTrWFrLkuBrWq9vYGte11KEBBmdkwQZ/7Z5j/I4216BJu9ZVRlV&#10;qoQBnYEYU4mEF0F25OS3cPzMc6rACLBjZ57V/cGjV5CdlYFtW9Owq6hAp4AQYpXlJaivrUB3R7NG&#10;c2MNaqvK9PamhhpVbEw5sn62eVMCEjbGYd3aGDWEhIYEISDADz5UaW4ucHRcgcU6qVoGSfn9Ekas&#10;pdHpaKUeOdFXJ1PbYMY040QZqAmyhwVkTFMynTjzkemY9QghMgYpAyqjzCyAzZTHcM/bLQcjQcZ6&#10;khUEmQUlnT8mA7/lUiTYCAXez9rT+LCeo7U1CYKMfRrZdJiGj8ULFotKMek2q45EmLk5u8HTzUtr&#10;ZB6uHgKWJbhb1Oc3b71FFZdRZJwzZimxMUVm0rFUZWZxTUJs1ixRgwtYAxMVKWF1HZktIGJakYto&#10;PjiFCpQ9KAknM9fNShkSbNZtlgrTkOsmBWlgpqlFgosKTD4T1xwjxPiZmEoMct+QaRvubm6fx+39&#10;t35c+fLT1z45d2gfhjpqUVqQjmMH+pGdkYLKskL0djXjAttPSWgj4Geua/eOxy5fwNHDI7okCxsB&#10;s/2Ul6eHDgQ0d3C+GCG2fLmTKrEdO8plQNmuqcTE+DQFGZUYW1AF+kfofDE6FJlKpBojyAi0EO5D&#10;1mF93BZERyZgtQBsTexmVWtOosCWiOpavJBnli7w8VwNb4GbphaXOv0niDGtSKeTpjHkuqXUZj4i&#10;B9RUObN9eCac3QJQ1XwEXQKydho0qHwOCGQEYgQa619d+66oqaNP1Fm3XG7tuoS6ptMKMa4OzVWi&#10;OX+M0KNz0VJllh2fioxzxDjYaxBiVCoCGKouQq6l65xA7BiqG0+oiYT1McKAaqyDdveec6Mgo8Xd&#10;TDK2YGNgZlpV0TF5Tt7fcVVjBBHrY20CMaq2UYjZYGPcluPUlL5H8zf4uoQYQUuQmXqeUYYWxCzV&#10;xecai72ZJmB9VnUi2mph3H8KYmdNGpEAoyozyux5FBYWY0tqkqoxphWLRXFVVZSgsb4KewVkPZ3N&#10;6GhrRGd7kwFbVytamusFbPJ7LikUlcYaWi4KBWq5OVuRlroJiRs3qGWfc9H8Vvnqb5dz0OhyNGlH&#10;+Z3MIzRYm2K6jorCqDQ6GJleZPqRaUjOT2NqkWqMYJolqo6hwPoMxEya0cCOewtiupdgwwDOu3pQ&#10;u8Nz8jAV3ozRmpjp3sG67qxxEDPNd63gc6jiGBbE2N6KZg+mF6nIOKmZELMa6NottVdDB+HlydWf&#10;XdzlNjtMmHCvQvzuu+5Q4wthRmCpMrOFBTfeztqY1YZqOut+AlN2u2dq8b4JE3HvvffhnnsmyOvd&#10;q/v7JjA1O1UBTVVl1KGDQoydSAiq0fTinLEgyPQ+CSo4VWASXDyTEGNKkalSV6eVv/RYFj7PNtzd&#10;3D6P2/s/eyPu+y9d/7crJ0dwpJ8OxWzs62hAtZzRFhVkoqN1L06dOKQQu/7EFQUYmwJfvXIBJ48f&#10;1m72e8pKkL4lRQeDpUsX6xksf/yEGHPgTCkWF1cje1uRtp6isYMwi4lkn0R25aDNfp2ornUKL14P&#10;DIhCMO+jMpNYE5OM+PhMxK1LFXVnbguS+50dvER1uWlakTUyN1Fh9sucJZxAy72mE+fygGAvNqYf&#10;lsiP3V4OYjtVYY+oW5HpDaYq5IxvzmKk5lQJxB5TiDV3XxBFJspLlJSqsoPXBUDG8EGQsVbGy519&#10;V1SFEWQlFQdRUXsMe1tFlQnkqMIIMQ7gplZmQEX1RYBRtengb9uzWwcV297W06jce0zTim09F9St&#10;yPu79tE+z9e+qOrNqDpLlVHxGJDx77CFFdVbYxu7i5xQhyDhZkFMVZxNMY2qptEwimoUTLbXNYrx&#10;MX0+9wQmATX+sXxNgophTB787AZsJoVIgEnIZV4/euoZnPgsxGRPiNXVd2D9uhikp21CbnYGCvIy&#10;sWf3TpSXFqG6cjca6irRKtDaP9yHvp527B/qw76+TvR2t6GttQFNArOG+mrsFejVCeR2C9i252er&#10;XT9h43qdgxYTLSdSocFaR+PvmJ1CqNDslvEMf5EAjVb3mToXksqLCo3zyZh2pFqh+5Fmj1kzZwgw&#10;ZmKuxKwZorhE1TFMrYzAMmYQQmxMiRmLPudacTI1reoMThymQWP88iyEGG9jWpF1MUKCICO4LIiZ&#10;VKQJQsz0abTmlM2RY8DUyQgyrsXFhWOpzBxXOOk8MbafMhBbJqBhx/p7cd99EgIz7YrCFKsAy4KY&#10;gkyuW3UxKjGuBs2+imwM/MD9D+j+nrvv0VoZ3yPrelRjOjlbU4OsWy9QGDmtcNE6HSHLCc4KMblP&#10;04msa8ueisyCGEMnQ6saMwDj2mMOy12w0j3scU/PmNtsw93N7fO4vfPT151ff+mpjx47NXLjUF8z&#10;qoqy0d/ZiLbGGm0GPNDXjvNnT2jXjseunJf905pWZDf7M6ePyRlwE6oq92Dr1i2aplmx3F7rC5Mm&#10;TdK62L33ThD1FI7C4ips37EHGVvy1OCRuHGLtqFiHYwKjPswdqoXpRVEgMk+VNQZoUbVxYgI59lz&#10;AmLXJCMyIh4rfUOw2j9SFFgg3DhXTEC2gsuySDg7eirIFi9krp12XKPIuF4RQcblIKbTaj+dgxMX&#10;IFwqBwq7ay+Ah28EWnovakqxhZ03JLhsC2tkgyMcqK+rA5FKi9Z7wozpRSozrhJdK6qMvRVZJ6sX&#10;kLX1XDIGDVUlZoK0AZfpx0hVRtgoAJhWlCDkuEAnAVa5l07I42A7KqbuCCKmCTv7BGIEiA0coyrM&#10;eh0b4Pj67aLc6pqOGfAduKrXmV7k8wmfMfUlYbs8el3ut5QUFRmhZVSjqc3x71kQsx5n6l7XR0HG&#10;eWBq4pDLhNb4OHLyGRwTaB07wzSiFSadyOjqO6ZL/qyLjcKGuBhkCMzyc7eiqDAXleW7UFezB/t6&#10;OzCwr0uzA0MDPVqvHZT9wQMD6O5sUaBRoTU31qG9tRFNDbXawJr1M9Z0UzYnacSvXyt/J8YALTBA&#10;u4TQtk+gcWI13Y4LF843nUIERJaFn+YQ9nIkyGYLyNjIeIGAb94cGazleFCACfwYBBgfYwwhVGMC&#10;H1FfUzgPTV6LqcbFCxfKQM50Grtb0F1pUog0baihg65ETRfS4GGMHRbIOO9M42F5bbod9XFm/hmB&#10;RvcioagwW7BIBn0O/Evl7y3XupilxggxAoxGLTb3Jrj5/u6fPFGVKKcoWCqMYdXJCLO77rhDnjtB&#10;QTpP/g67kPD9ThPo8r2zJmYARDAvUCXGIKAINdrmjY2e7kU5ubQAZkGMKUV5HtcrYywUIC8WIBNi&#10;BBhTie7Ovn8J8lq71/MLnl+xDXc3t8/j9s4br0378fdf/uH1i8duHOhuQGd9KSqK8zDY16GdOxrr&#10;9uD0ySM64Zn1MDYB5oRn9lE8d/YkRoYH5Oy2cqwu5uqsZ60PyAHJ9lO33XYb7OSsKiMrH8W7q5GZ&#10;uUMGiyzt3sE2VIQXTR2aShQlRlgRYAouUVoEmv/KMAT4hWstLJQGkMiNiInZpCDz8WY6KELOoKPl&#10;APTGclVhzgqz5XbOciA6wN7OSc7wzDpFc+csksFnjiowAovtbgiwBaLUqMR425w5S5Bb3IxeAUsb&#10;O3GwrZSAjClCLtnCuWCskRFmNHrQ8GHSi1Q9TBc+huaO86jhvLK9J1DfckaexxQiB3wO9ibFxrAm&#10;SbMOxlQjVRghpnCT12MLqiqBGNUd9zSIqMJiSk9gRnDwdRQiNoBYqkyVnQQfz/pVY9tJNHeekedd&#10;kfdMO/9pY+5gKlJew0DLvJ51WS3++l65tyBlUosa1t+U4P0ElxUKL1FbFrgsiFF1MX1oQYzXqbws&#10;ePHyEbmNlw+ffFq+j8tIT89EdGSoQixlUzzSU9nOLB27d20XlVWJxr3V6OpowmB/N/rltzsyvE8V&#10;WW9Pm+45OZ/qrE9g19HeJI/pQnNTnSq16soyAWIBiou2K9AYSYkbdbI1F31lyjE4OBD+fivh6emh&#10;dTQaQ5Yy7biQ6S06BgUkU5lypIqaLAB5UAZc1noInqkCtwdUcc1RpUaoCHQEeDSGcP+QDX7z582V&#10;11wogzdrQawbTde0ItWMWeLkIQWVSRk+In/X2PCZWhzvUrQMIupylGCHkFFVJipunoDRSi0uWcT6&#10;01I5ZlbA2cFZAebt4SVKxkEnjE8RcNH0QhU6W977fDm+qTKZTmVaUZsF04ZPw4dcH62NiRq7U2DG&#10;0gLXIvvmrbeKOrtdlOs98nmmyPsx0we417lkNHzMoFqcpzUy40wkuEz3jv+cTjRtqSyQLVq4xEBM&#10;FJzDcmdRYcF/Cl+ZHGkb6m5un9ftg5/9bOLbP3zl+acvHcPxwQ4Md9RhZ1Yyjh8aQkxEEOqqSnRt&#10;MTYAJsRefOEZnSd2Xa5ffvQcjh87hNaWBhTJALBx43q1NPPAZnrEmi92j/yI49Zvws7dVcjOKUJG&#10;Rj6SErZoWpEuxagIo8YYBFpIENOIsQqz1f4RCFgVDv9VYRqEGOEVHkZVlogIueztFQRfn2CEi1Lz&#10;cPc38FpC67CzKDIPUWhumkLkxEnCixAjzGj0YJpx4Xy61LjirFFiM2fMg29ANFo5iXjwikKMaoz7&#10;5s7zCjPCx1pIk+uQdQmkCDJCjJOkCbS27ouoEVVGZdbQfk4fY0BmAGbBh53sCTHCjAqMkCTIrInT&#10;TCuWVh3SpV9oveeK1IMCEFVh8nyTBjQQs0CjEFPQUPXx/YiqFIA1tp+S98C/d1GhZpQZ1dinIUYI&#10;We/x06rM3MfrBn7mbzJ4GyHFGA8xBtUWgcXLVF0ElwUxXqepwzJ08LEHj4naPXhV3ivhfhFl5Y3y&#10;m/AX9R4hv5sYxK2NEkWWhO35WajYY9KKjQ1VAqdOUVnVGB7qFTW2D8eOjOCw/JapxoYHezXtuK+3&#10;U+PQgUEBX4vWzhoEgoQZ+4HuKdulQCvIz0FOdiZSUpI07RgdHaGpR6tTyKpVvnB3d4WTk5wo2XP5&#10;EKoETqJnncooFvZlZGsrNhOePfMR+c3RXThdrk8yDscH7leQcfkZc/v98nvkAD5bL999110KAXaK&#10;Z22JECOkTM3Lghh/0+NTizR3EGKmLva3IGZqZFSLBCbTimyyu1whxtqYm7MrXJ1d5LXpKJyuoF4w&#10;fy6WLlkEJ0cqNgewcfKnIGYLqrHbBFh874QYAcY962IEsDVRm++f7kpVldNmqhLTmh/3hJcEFZvl&#10;ZLTgNQYxA6/PQsyOn8PRHcG+sT+PXJl2s/Hv531766237nz7jVcvPn/t3I0LxwYx3FmH8sIsHBnu&#10;RdH2HORnpaoqo62eINPWU08/rmnFp65fw8kTR+Tstgu1osbS01O1USsPaKuPIttP3SJnZD6rViMr&#10;txBFuytFjRXIwLANCfFpmlZcvzZZu3awRqa9FEWFhQWzLhaJVb4h6l6kM3GlqC4qstCQdZpajIzY&#10;KKosQQaWJASKamN6MTh4rYDMD44Ocsbs6gsPt5VyVuaqsKILkWqLqcWlbBS8eLkqNFVpCzjPxF4O&#10;jKVyAC3C4sUOyC9uRY+oo3ZRY52igNp6L6KVDX8FaIQVYTRy1FjwCRzOL+N8MSqxgRHTTLi99xIa&#10;RZURYk3cc92wXkvNEQ7WBGmmEKnirqBHYMj0IuHGvbXm2J7qwyguHxEQndVlY6iwRkGmUDEAG61t&#10;8botdWmlFFkbI9AYVGJUZGqTt0GK+/FKynIRWgYN7i1QjX+O9TxVXjZwWZCyAKYhCozzwSy1Ze43&#10;tx86/pS8f36PbMN1Bu3dJzW6euV99p4UBZ8mvw1/xEaHyclPBBI2rMHWLXJytD0b5WU70dJUi7aW&#10;enS2Nwq0mhVkx+UE7IDAbGBfJ4YHejA00I2hwR5RbF0CsGaNnq5WBVhr8145Idsr6qxRoFajcyDL&#10;SovVuFS0swBZmemackxLTdbFYNfERCEyMgwh49yOtO9rt/2FNGDQpcjFMx+R39tCiQUCkOmYPHGC&#10;AoBzzajUmHbkmmmsOTGtSHfkhHvvBZc8uffuewRek9XoYTkWmUIktKx0IlWMCVFjn1FivG4BTNtZ&#10;SVi2e0Js4Xy+r6Uay+1WyAmfowDAWSHm4eou1x3kBHCRlglcHFfAy5Op+uUCnwdwy9e/im/eYtZy&#10;M+5E0+2eiowqTBfQnMClWiZqLWyKfAauOcZ5Y9xz7hjnuWl9zAYuC16m8/1/VmAMo8BMLYx7phKt&#10;dOKypfZq6PD1CEKI94b+gJlZN1d1/rxvH330T7e985NXj7/89OUbF44OgCnF2t35aN9bjuH+bqQk&#10;xKKtsXq0Y4e1rtjLLz2Px69dxqmTRzHQ3yNnwXV65hoaGgxnJ0etGTAVQas9U4rTpj+CDQmbFWI5&#10;OTuRaoPYpoQMObNOUYhFiyLjCs5sCEzrPXsrsiEwQbZKIOZnA9pq/yiEhbLT+QYBWpwMImtVhUXH&#10;JMkZcpSowUCEhsdhtTyfILNb6qjgYm2MNbEVArUV9i4KMt7GoBIjwObPZQ6ec1TsEBQaj+6hy+pQ&#10;7BWFxE73XHvMpBWpmgzIaMGnIjOdOh5TxcU9IcbgY1t7uGbYOVTUHUd57TGByTl5TeNeNGFqZUwp&#10;8vnsak94EWrmNR9VkJVWH0JJxQGY+tgTAjJTSyO8tBYmoSYNgYrWr2yKjRBjDW1v60l5vcty21W0&#10;dJ35v0LMCoWiqK3xt7NBMXs7HhT4WHHoBM0aYwAzkGL6cCyowqzna41vWL6vgQvo7DmF9q7jaG49&#10;jKbWg2huO4zWDi4oekwh1tQyhI3xG0WxByEiNAAb1kVhS8pGFORmaOzamYfG+kq0Csx6u1sUVIxh&#10;gdbJ4wdx+OAgjhwaVsgx9ch6GVONrKGdOXVMVVxnezO6u9rQ1dmK9rZGTTfSvESo1VSVo66mUqFG&#10;habz0TJStb8ja3ZMPVKtsY7GjISzqJVlS1nfmS+/sbly0sSVxplGfEDTcctE1fA+1sRmTJuqBhBO&#10;pGZ3eC72SQU2eRK7hDAVOVUGe8tpSHViakyskTGVaKmwMZVmU2GqxMYgpjUxUWFzZ8+V3zrrT+Mh&#10;tlxTik4rnGxpRS7P4govD3c5Br3kpHKl3LcUk++7V1cFoFOR0w7uu/dubdNF9yJDFynV+IaaO6jI&#10;JtxrW3fMlhJlpxHT4d60yCK8WOOyIGYBi4qLKUMCa/xtlhIjvKjAFsv7H1VhDq7wdQ/94yq3OFfb&#10;MHdz+zxv77zzzjfee+eNfa+//PQnl44N4fC+FvQ0VqByVz4uXzyDxLgYNNTswZAAjSlEKrBHL55V&#10;q/2zEmwGzJTivr4u7C4p0m4J3l6eWgCfOnUqJsiZGPsocsVnb9+ViE9IRomAbFvWDm0KvDkpE4kb&#10;0hC3JkmXWYkQJUYVxggJjFaI+QqU/AVeBBjDf1W4OhOpyIKDY1WFBQfFqgpbE5sMP1FrK1eFYp0A&#10;0i8gQoG1mM2BBWB2y9hbz1kvE1x0KGpdjGlFBZooMnnsfHbBn7sMOcVyti6KqEeUC632nMhMkwdr&#10;Y4SatpwSmBiQUUlcR5+AS1OM8jhCTK+LcuvoY2rwDMqqjwqIDqOu6ZQ+jqrNqDIZ2OV1CDICjMEV&#10;pZli5GXCraXrgoDsoMDwqPxNo+AIMu6HCDIqMSojQkeV2BjIuvovokEg1t1PAD4u74cd9s/9TYgR&#10;MlYqkMqKisxSYeMBRQVFJaUhcLJU1aegZUsf8j6+/uABWv/lRECg1dp+BE3NB9DQuB+NTRLN+7G3&#10;cRgNTSMScr3lgEDtIFraDgnQDsttAwKLWIVYRIg/1kQGIyM1Abnb0rCzYJuAhm7FclFVtaKwWrCv&#10;t11rZKZO1qdAo9uWt/f1tOnaeOwDOiwwO3H8EA4L5FhPO3J4Pw4dHNIUJE0iQwO9+pgDI4Nq36+v&#10;q9SJ/lRr5XtKtCacK2DLSE/VehpVGo1OnGDt4uIovykaKebI72+xwGIpXEWxebq5YPmyJVgiIGMK&#10;8t577jI9G7UzyARNJ9KxyDlkOtdLlBODECLALHApsNi5Q4N2frPXsEGMdTOaQwgvGjoIMAaNHYsX&#10;WulEewUZIebi5CInjisRLielawTMdId6ujni/kn3gg2Tv/kNMwn6a1/5kr5nrrhNJUnHpuXapLlj&#10;DGBMnXJiuJnzRhBb4PqbIZCidd5Majaqy4IYL1ONWeprkbx3wouxYrkj3J09b/i5RV7+whfsv2ob&#10;5m5un+cNwFd+9c5P6r/34lOfXDk1gsH2OnQLxCqKcnHp/EnkZqWjqqwInW0NorwexdXHLuK5Z5/C&#10;i89/Cy9IXH3skqYU9/V2oaa6XG3LQYH+ujIvJ45qJ3H5QVONTZ58v6iltSgoKEZhYZn2UdyyORvJ&#10;ApuNosbWxSRgTYQoKlFRESFrtEFwSGAUAv3DDcREifl4BWKlT4icFUYLuOQxosICV8coyAICRKGF&#10;i0KL2ihnw6Hw8GDboUCsWhkGVxdfTTG6OHnBSfbzbE5E1sUIMKYWl9s7y8G8XAaMBXLWytz8Aji4&#10;rERt81F1KmpzYIEM95Yqo2PRgpilqrSBsDxG04usk9nqXKbGdRmN7edQWX8Ce2qOoq75NJo7zZyy&#10;/fJcmh8sRcZg30W+Fk0eVu2tSRRZWc0R7G07o/DiHDI+lgt7aj2MMJKw0otWfYxGkJauswoxqjTW&#10;xv53SsyCGEE1CjObMcOoKZMOZKgpwxZq0tAYq3vxOZyf1r9f4C/gahYg7RVo1dcPoq5+APV7BzUa&#10;GoYEZkPYy33TMKpr+/SyAdsQ6iVa2g+hoqpVTnICER7sh7XRIUjaEKNr4OVnp2F3UZ52mulorVdF&#10;1iG/27aWOlFYDegXcHFOGWHGtOJRAdUJARjV2dEj+xVmXGLowMiAQozX+Rjr9qNHRhRiI/sHBGj7&#10;VKExqNqo1Joa6xRqRTu3q1Jj2nHt2hiEhYVob1EnR3aSoaNOVJnsV9gtgZuotcUL5mm3/HvuvtO4&#10;F22ToWfPmCkDPcEjIQCaM4vTQdhqShSXug+t1KEBl8LrM3tCg6lHS8ERgoQXQcYgwBYvWiwndexw&#10;YScQEyXm4ARXgVhIYBC2pG7GpoQNcFy+TEB1j6jEW7T7PyHG1bPZPJl9JpketQBGmGlMuFfhRVMK&#10;zSl8T1RfVtqQCozAsq6zHqZhu67pQlVbxj5vKTDCy4IYY4m8d3uqSAEYGxp7Ovn+PsAzeq1tiLu5&#10;fd43gdiXPvr5TwveeO2lj6+dO4LjQ3LG2tMkEMvBoeFeVJYV62rP7GjPBTJ1lefr1xRk337pOQXb&#10;ubMn5AA/oHZ7dhmPXROl9QFOGLXmjN155x345je/qa7F9XHxKCutRkZaLrLSC5C+OUchtlbgs35N&#10;ItZFbxRVtlYbBBNkjNWirqjKCDL2TWSNjJ3udT6ZqDC6EwP8IxVonBBNqIWIUguga1EA5if3rfIL&#10;g5vrKgHWCjmYeCbKg8NOlRnBRiPInFkL1dixYB4nQi+Tg2wJYuLS0cEuGQIUgkJrYCPXFGK0zlsp&#10;RcJLQ1WZCYKLwCPQFEb7jcqi6YPLujC9yNZVVGV8PSu1aFZ9psIigLjOmZlbRnXHJsV1LadRXH5A&#10;r1tuRQMxAy8CyYIYw1JjTCn2DD4q9/M2+Qyizng7wUWA8W+PhtxGeBFaozA7wSVTLEu8LfSyMWWM&#10;v42vuW+IDYPPiJI6KorqkEBqWME1Pur3miDE6ur7FWQEV3VNr8KLl+vkfkKtoqoThUXVSErYjABf&#10;D8RGBCJ+bTg2xcdga+pG5G9LRUFOOupryhReLY01osia0S5Q6+9tU3XG+tjBkX41fpw6cVinkBBa&#10;VGWEGvuCXjh/Si9funBGW6zxvmNHDyjIePn8uVMKNKq1nu42HD44rAan3u52AWaLph53bM+TE7Yc&#10;nX5CZcZO+x7urnBcwRosm/nS6DELDqLMHpn6MB6e8gAWzZ+HxfPnC9gEMAsWYsFc9vicKeAytvmH&#10;1J1Icwft8zagjYPYaMh9BB6DqUfLyGEpMLoSCbGF8jeYSuRcMbtlBmLOAjHWxEKDQlBZXgr/Vd64&#10;7547tf5FcI3G179m1mi79RsKMTOPzKzNxknghJimQx+YMvp+dUXquZ9WXZ+FGEGle5vqIsTYiWN8&#10;HUxrYQLgRRJLCV/7Fbo6tYerD3zdQy74rgi/1zbE3dz+EbZfvf3T+Hd+9L2/PP3oKRwfbMdwZz3q&#10;SwuwR85q9w/2yJluLLrbG7WHItOIVGN0KL704jNaI2M9gQc2z2B37MjTJqx0blGNzZo1U9tQUY3d&#10;fvttuEXO4ubImWVK8haUltQgN3MntqblIXljOuJiEgVk8bJPQExEHCJDYxEZEquqLMhfgCURFBCh&#10;aszT3U9rZbTfrxaQMQgxfwEblZef7P39IhHMlKOoNU+PAAWan6g6xxXuCrJlS53k7NhDa2TLljrK&#10;gcSVoDl4sB2Pkww09goyLtVSXN6jkCG82E+RQYDxNqYZCSwDEBOEEVNwwwKTAVFLVG+qxmRP1aUp&#10;Qnluk6iyqr0nUFJxCLsrDmCvwImPI7j4GAMypgz5fFF38lymJZu7LmhHD6Yn+TcseBFWTCma22xK&#10;TIFlINYzQIv+VVFHhK38DVFj/SOPKbT4fi0VxiVgmEYcTQfagp3mCSyrRZQVvE54HRbIDR3iVIOL&#10;6Og+gaaWg6qyamr3KbAMxPoVWjUCpdq6fRq8ra7eXG4UcPF6lUCsvkEUmqiyGrmvqLhe177ycvNE&#10;+pZcrBaIBa3yEPW+GglxkQqxbVsSUbx9G2qrStC0t1JrZLVVu9HSVIO+7lZNIxJgDKqsk7rw6ykF&#10;2qWLZ3D50jlcefScTivhBH92pjl98iguXjglsDupJ2wnjgv45D4uSfTYlYty32mFHhUbU5IE3eBA&#10;r6bY99bXoLx8N3JztqkZhMvGcDK1m4uTKLGlAq25WLFssaoyJ1E7K5Ytkd/ffG1d9ZAM/uyc/4Bl&#10;7BCAEVoWnBgE1mjqkDCjE3H62LwwNXIIwMxkaVMDWyDBvaowCQKMIGM60VHUjIuji9bD/Ff6oaqi&#10;TE0nXESUCuwbX7OWYBEFJlCzlq1h0HLPdlycEE2I0dhFUwqhS5OJ2uhncGqLLZU4HmYKLhqvjKHD&#10;pA4N0Ezdi+n+xVjAsJk5WAMjvBguNKK4eWOVe/AfVnvErrYNbTe3f5TtN798x/vnb7z+H89eO4+L&#10;xwZxsLcJzZVFKJIz2iE56FOTNqCmokSB9szTT2jnDh7crJHp0iyixnhmSpMH6wOpqZzDFQa28Vm4&#10;cIF2C2dTYM4bY22MbWkcHRyRs20HiraXI3troaixbIFlqpxVb1I1Fh22DlGhaxETHqdAoxojyBhU&#10;Y3QqEmJsNUVVxjoZIcbwE4gRZlRkVGORUQkIC98AX3m8qwvn+sgZsYc/3N1XCcREMS6wUwWmrkQu&#10;qrnEEWxnRYixKz4V20r/KDR0nFRwUfGw04RJLdIhaIPYOJBZECMcjCmCxg/CzKQHFUoSFpTY3WPX&#10;nhFsK+jCjuJ+cEkWKjxCjDCzHq/gFFXXse+ygOwiqhrZheOaqCamMccpMP2bJiy4EWLGCMLHM234&#10;pHwWvn/TKd+CmJVGtNKGan9n2DpqaMhlNujlnspMXYUDF9DedcKmuPYLqIZGAWZBrEYgRXgxqqt7&#10;Ry/XShBiTc1D2LtXgFbXJ68hAJOoEvWVnr5dl9OfIWf0QYFhYD/OiKAAhPh7yd4X66ICsSVprRqR&#10;8jI3y+8qC+W7d2h6sXRXAcpLC0WVVWNfTxuGB7vlhGsfDh0YUJCdOnkYp08dGb3MjjSPXbmgXWku&#10;nj9tFJkAjiduTzx+WYHF+x+9dFbnSzKuP/GYQo1A5P1sBHDowJCCrNXmdizZJSdsGWlqAmGtyY+r&#10;UztzVeIlcBaAebk66Twyrl9mOfsetJk6ZrJ7hygq7bwxgwti0srPCdNjECPUCC3eboVa6m21MGOg&#10;MDWxBfPNRGdNJaoSMxBjKpH1MA83dzm2vJCfm601uq9/lSYOLrnyVYUYVRihddcdt+neLC7KhUW/&#10;qUqMTZLZostAzCySSbiaxsRmkU+rxmWlCQk1pgkJLzV3qDoztynALAVmA9gyeb/2AjAHdhrRCdq+&#10;/xG8MrY05maz33+87fcffrj47R++9qdvPXYW54/0Y6i9Bl0Ne7A9cxM6m2uxsyBbzm5zcPjAoC7J&#10;cv7scTV4EF6sjX3rqcf1zPTihTNaF8jL3YYNG9YJRPwFErToLsS0aVN11r9pDHyb5so95GxvR8Fu&#10;7Mgrxbb0AmxJ3oaUxAxs5MrPAq4oUWJUZms4j0yAFhwQiZDVrJEJoJhelCDQCDN2uWetjDZ7H9tl&#10;fwFPENtYha1HKJ2Msg+PjNf04urAGLk/QutkdCMSVNYk6aWL5T0LzNiTUVOKArc5otB8/aMFHKfR&#10;I1AhyAgOKjLWsvQyQSKwIrAstUZFo/UkCXbs0HSkhKYANQ1o0oZMOdLFWCNQyhaQbU6rQ0XtIVVV&#10;BBdTmWoskegdviYgu4p2eXy9KLHW3ovy96mAntTHW/BSl6JeltsItnH3mZDrmkJk2OpgoqTUnCEQ&#10;U+U1Dl4KrXHKiyAcPHAFnaK4GptGBEKDoqSosPptIcCqsQDG6wIuUVfWZYKrXoBVU9Mjl3vQ0NCP&#10;luZB1Nf1oKaqHfl5JYgIjYGjvRPmyhn8kvlyMuETiJzcMnl+F6LDQxG+2htxkauRFBcuv5tQpG9a&#10;h5yMJGzPScOuwm0CsVzUVZcIxHao4cOArBX9fe1qyT84MqDpxeNHD6g6u3DuBK4+ZgBGRy5VGedD&#10;slsNMxBPXX9MTt4MuK5dvaRqjSdy1wRwXOGBt/O5fKyVgmQ9rbOT89Hq9CSPC8lu2pSoDYmD5BhZ&#10;6e0Jd2cHONgtxpTJEzFZFMz0hx5SNTZn5izMnTVbBnRbXUwgZiksKz6VRpTgwpTWfZYTcY5CzDgB&#10;LUWmho7FZqKzvaYSjTuR9TBPG8SWLlpk+iXqJOYvqgIjzCxwaX1MgmuvGaiZdCIhzGPcdCEZBzFV&#10;YqYHpAUwY9RYZEBmU2CjILNdtgA3nyqS75vqcandKMC83Hw/XuURdGr+F+bfBNg/4vZvv3vvoV+9&#10;/eNfvvzMNZw91IuR7gZ01JVid146Wur2oLezGZvi12Kwr1PPNAkyqrHnnr2uQZciD9onHr+CwcFe&#10;FBebzgdxcWuwOsBPW/ZwYULWx6jIOHeMk6AfmT4dMdHrULq7DgW5JchKz0fqpq2iyFIQG7leoBWB&#10;2KgNosQMxOhcjORimsFrECRAI8xYJ6Ppg8qM7acIMG/Zr/QN1bSiOhdFjYWEMq0ozxWYhYTGwZud&#10;PgSC7PixXMBl+i26KMSoxJYJyGjyoAGEKo1zzFgfi4hORtM4kB08/i0NazkRy9xhQY1mCAtivM0o&#10;Jg7+nL9lal0EFBUZgyBr6b6IPTWHkZ7VhN3lw6P39YuSGxR11sfH07rPziDyWMbwYQuolvIbCwOp&#10;cbeNXrZBTNTX+PShFYTY+LQhgUbIcRJy7+AFtHYcUxdhrSosAy5CrE6imvCywgYxK5hK5H5vwwD2&#10;1vehsrwFe0prsD07Dztzc7AjOxsbY2MR4Osr6sQDrlwaRFRYcEAoEhO3YmdRvUBzAJs2xiMq2Bdr&#10;QldhQ3QQEgVim9ZHIGVjNPKzklGwLRU78zNQKiBjM+u66t3YW1uGpr0V2th6n61Gtl9+s0yVM4XI&#10;uWRHDg+D88t4nRDjiubcXzjPRtgnbEC7oPVhAo3qjFkJAozTUHhyxzmVTzz+qD6X6UamGPcP7ZO/&#10;14a6mgqdd8Y5Z1yZOpJLxfh4wsl+KebNmqmxYM4cOXnifC62iWLMFqgJBKiuBE6skzGo0BRcTC1O&#10;Yy2MphBjpbfs9MZAYcwc49OKplOHgRhbTBFiDM4Nc3d1k2PKRxsYs70UIcaJzQQal1whtJhOtGz1&#10;oxC707gr6U40po778RAXD5X3SIckIWbN/1IoKcDG9lYa0Si1MYjNlffM9lWEGO30bPRLFebo6Kxp&#10;RH+v8NcCPNassA1pN7d/tO0Pf3j37t+8/87r333+Oi4cHcSR/lb0NlVgb9l2lO3IwvnTR0UVBeqB&#10;f/b0MT2gedbJFArrYq9850U8ce2ymj0OywDQ2FAjYCpSkMWuidb6GFfZnTt3toDsYUyaxNTi3QKz&#10;O+WHOx/padnYU1aP3KxCZKblIj1lmwxQaaLCNoxCjCtBE2BR4WbPeWRUZarEaPKwwYz1MiozKrKV&#10;PqFaG6P1nmlFRqgALDRMQvYBAkIXZx8FHsG3wt5N1yUj0FgTmz93qRpAqMLmCsio1jh/LDB0A9p6&#10;LwhIBGQCJA7+h2XQNyATWAnECBOFmFw3TW6fGVVnvI+KiRCz6mX7VJk9roCiE5LmDaqsvKJ9qKw/&#10;ZlKPosj6R4waY0PiPnbUF5C19z0qr0cjhgHo+FTi+PiUEiPIbMG5Xjq/ixA7ZRyHDNa/CLEjp55V&#10;0PUNXzJ1rtaDan8nsGoFXtUCKYYaNWwQq6lhmlBulz0fw1oXodXeTjs93Yh9Os2ieEcRSrbnY3fB&#10;NhQROlmbsV2UVGbyBiTHr8eG2HUIDw4X1RWNuLUbkJIikCusFmh2I5kQC/RGfPRqJMeFIXl9OLYm&#10;xyJj01pkpW5QRZaXmYzcrZtQmJuOsl35qBeQdXc0qiJj0HrPqKsuw9HDQzh76giGBrp0VXPOK6Pp&#10;g10/rjx6Vk/gmIW4dIEncufkt/8tUV3n8dwzT+Dll55VcD0lICO8eD/7jfJ5hB0fRyiyLRb7NlZW&#10;7EZ+7jZsTU9BcuIGeLs5w1PUmD3nji2Yj0XzZBAXgNGhSHgpwCRmCKwIMUuRWSlFa7VoxijEqOJE&#10;gRFaTB1ybwUhZtnrmUpcqulEAcMytmxaAU93DzmufAWCMxVio/EVs/o1DR1MKX4WYlRhE9g0+F7L&#10;mchpAg8rxB6R9zVT3rcFMcJpPMSYKjTqzICMt1uX58p+nlynCrOT97hiuQNcXdzg5b5STgDCPwj1&#10;ifOWoexLZkS7uf3DbW+++ebXf/nzn179p+++gCfOH8WpkS50N+wRNSYHWkYCDg31IC9rC2orSnDk&#10;0JCmS559+gk9SJlONJOfn1O3Is9gOzuaUVtTjp2FeUhOTkRUVLjOl+HKz7TdU5GxQTAnc1KV0bkU&#10;uDoU2ZnbRY3lIUMglpaciaT4VKyL2Yg1kcZ2Hxslg5bsGQQZu3twQjThRZAF+kdiNY0dPiHwFYXF&#10;lOKqlaZWRpAxtUj3or9cDwxcg/AIeb2oBHlMKILkupdHgPZfdLB3V2DR5DFrhhxAs7gUBLtsL9b9&#10;okWOKKkcRmvPeVVkhJKlxEZD3Xz/+TYLdhbMNL2oaUCBDOeZMQREQ4evK6j2tp9DYemw1sB4nQAb&#10;pIVfFNnAQQGLDWSE2H6BGFObqsYkaNwguAggjVEFZuDF26y9NVFZnYc2hyHhRlt8R89pAdch1O0d&#10;UlhVCZgYFrwUVAIwBZoor6pqub+qF9W2PW9n+rC8vB0lJXvl5GY7UlMykLhxo/y/ViIpbi1KCzIx&#10;3F6LAx01aK0qRlN50Y2d29I+2bxxw43I0HA5iYnEhnXx2nuzqEhUW2EV0jYlCMACFWCZm2KRGh+F&#10;LYnRyNkSjzz53RJk+ZmbUJCVoiAryE5DaXGugqy2shhtTVVorCtXqPV0Nmmz6yMCrnNy0sbfOTt9&#10;MA4fHMDIUK/Ciw7dx0WFXRRVxhO5y5fOaDu2b8vJ3PPPXcejBBzVGx978rAta3EZj1+9qABkSp5L&#10;xrDXY1tzvS7mWZCbKWrTHo52S7FEAMYO+LNnzNCYM5P2eEKLQBMlozAzlvnZn7rNFjOYQmQPwjEl&#10;piATEMwTeFgOxUVMyynITFrRqotRka2wZ9smJ00nzhNF+HXbpGaCi5Z6NXYQZDaIMaVopRJp6mAq&#10;kRBjU2RVYmrsMBBTU4cNTAQUwUU4zZe9QktCoWW7n+pLQy5baUQnrdl5wc8n4EbIqqgPIv3i42xD&#10;2c3tH3j74oe/fLvrn777Iq6dPYSTArHe5ko07CnA9q2JaN9bIQf3MMqK8nHq+CFVYyx+c6Vn1sZe&#10;fOFbeOkFKrIXtAbATgdc9qKstAjZ27YiKUlgERkGLy8PBRm7ebChKH/g9903AXQuclI07b0pm7Zi&#10;29YCVWNpyVmqyOLWJCrAOI9sXUyirkPG7h5sU0WgMb2onT1o8BAgMbw9VguUVgs8WTMLRUhwrEBs&#10;jaYYTa9FLl8fo50+qMqo2lydfeG/KlLORN3lwF8sB70JKjIrePvixU4orhhC/s4e1DUfV9MFVdDB&#10;Y5wTZYLKizEeYhbANP3I+2wxIkBjTUuDl/kax59RmHUPXUVN0ymU1RxWaCm8BFhDAjvCrP/Ak+iT&#10;v8/HWq8xBjGzZzBdOAoyWyi8NI1ogpBVZ6LczibBbV0nUN84ImDqVzBVVPZoVFX32sLAbOy6ua2i&#10;shuVAq/Kqh7s2tWItLQChIWtFdXroSmsxTJ4+vmslN/SUXTIQJ4RtggdW+bgyVpX/HAgHN8/mIKX&#10;jlV8ONCw52D97u1P7sjKeG9TfPx/bE5KuZHHtHNWsSj9vdjBrhkCqty0OOSlCbDS40XJJWHntmQU&#10;yO92h+zzMmSfnaJRlJeO2vJC7NqRhYrdBWhtqERzfTk6WuvQ2lQjIGvEcH+ntlk7fnQ/Ll08LdAZ&#10;wJDcxj3hxrh47rjECZw7c0RO6M6J0noU1yWots6fOYZrAjmmHU8eO4gLouR4XdOLcsxcuXRWQcY6&#10;3H4BY1tzHeqqSuHt6ojli0WNyEkeIUYVpkqMEJtBaPGygRbhxMsmnTgW1u0GcMZWb0HMilGICbwW&#10;zmcDYAtki0Yhxu75tNmzLsb1z77JpVUEYoTX179i4lMQG1cPu+fOO1WJ0ZQyHmKWa5Lromla0Kay&#10;CC9CzTJtKNTGwWu+BG/jhGbOBSPAvL3kOF0ZCH/vkD+HrYwp9vRM+IZtHLu5/SNv//L732f++Hsv&#10;37gqEDt7qA8DbTUCse0oyU1DXXmRnl2mJq3X+WIXz52Us9FLGk8/dU0VGJXYq9/9Nnp72kWF7dF1&#10;m7hA4a7i7cjOStdOHlwm3kcU2XL7ZfIDnaP9FbmAJg0fhBmV2UMPPYz49UnI3VaIjNQcbE7MQKrC&#10;bAvWCcwINK4KTXgRYoyIUK4GbRbX1C4ffuEmpShQY82LYbkXCTSGnyg0Am11QLQAjt3z18rzIuHp&#10;LuDzDpGD2FvrYksXrZBwwJKFK+Ts1V4GArqjVghUDiCnoAvr1hejomZEa1usf6kSYn1KYDIeVodP&#10;siO7iSOnn5N4HkcljpxiPIeD8pj9CjEDMF7nZaYrWf8qrTmCjv7LttsIM1Fx8ncIMYYFMf79YRvA&#10;uCfACCt1HhJkhJcNYGqnF3jxMqE2wCVauk+hvmFEYLQPZXu6UFrWIdGJ8ooeie5PB2FlAxeBZUGs&#10;pKQJKal58PL0w/SHp+OBSZNlP00VAhXAChmMgvyCcGB4CC+/8DSud8Xh+cpH8HrTfPy81xFvdS29&#10;8WaH4xGH2ZOmy09zWsDKlW7bUpOSCvNz63Nzd14qKCj9sLKy6ePKkuIbVTu33agp3najpaLwRmtV&#10;4Y226p03OuuKUbs7B7vzt6B8pwCraBt2FWSgkGaP7VtRlJ+OsuLcGw3Vu2801pTe6OnYe6Ovu/nG&#10;yEDnjYPDPTd62htEefXgxLER+b33CcQ6BDz9OH5kGCcFbseZdjx5CKePj9y4fPHUjRNy+6PnBWxn&#10;5eTu6gVcEoA9yvqZXD9/+og8fviGqLUbj1999MajF87cOHHswA1RdjeOHhy80d/TeqO7fS8CV3pi&#10;2SIZtGcTVEwZsrOFSSMSYloXG1VYTDGO1b2s2pil0D4LLwWXKJvx6URTHyPQ5inEGEsWmdSikwMn&#10;DdOl6KwTr1kDoxozYZSYlU6kCrv91ltxxzcFYrfT1HGndu9gJ39j6jA9H6fL6zyiSlE+h7wnXelZ&#10;3oelugg1wsqoMcKNjkQeawIwpjxp/3d0hjs77HutwirvoBtBntGn58/3vLlW2M3NbL/98L2VP3/j&#10;+/9+5dQBHB1sQ39bFTrrd6O8MBMlMgA8dumMnMHmorG2XIvV6k68esmoseefxndfeQmvvfqydhPn&#10;Gk81cnZZXlYkl0uwoyAbW9KSkZTAfochAhUP7SvHrt9cRJDORc4lY62MjU/5ow8LjsTWLbkKsswt&#10;eXI5D1tSsrEpIR0b1m1WkFGREWLRkesRTveiAIxhXItUZGFqt/f1NjAj2Pw4YVpu40RpQoxAI7xW&#10;+/O5Jt3o7Sng8+JzgmXAdVfDx9LFjjoBetYMdjpYrhAr2bNfButabNiwC/nbW3UOltbDBC6WIhsP&#10;MQOt58zegthoPIcDAj1C6gCfKyDjZSqv3uHH0dTFLvoXBHTfwrAEIWbU2FP6GD6W6UTCTCFmA5iB&#10;GN+PMZcwxTjEpVRkz074nCPW1X8eTW1HUV03gNI9nSgpbVd47Zb97lLZ7+5QaBFq4yFmHtuKnUV7&#10;kbG1CDFRCaJmveQ7mo3J7JM36X45k39EBub5ciKwVL5LB7g6ucHT1QuhgWHobGuX3891vPrsBXy3&#10;NwQ/7rDHLwdc8av9Xh8+U7/SV36WEyQmS0yReFhimij2WQEBEU6lu6qz6vaU7GqvLmrqbig5tq+l&#10;6sqBjtqnD+9r+d7RwY4fH9nX/MOB5qpX9jWVvdRZX/qq3P/6YGfdG0OddT9srt796t7qomcrSgsu&#10;NdXseqyxtvSZ9uaaJzobK5/pbqz4fk9b7e+6mqs/OSAg2z/QiUP7e3Hm6BBODLfh4tEenDvUjdMH&#10;uv791NH9rxw70Pv908f3v3/0wMAfLp49/IdL547+9tFzR39+8fThnx49NPDbkf6O9wa7W78j6u3i&#10;lQtn2gd7O7pOHRupFlDm9vc0Vx7vK3+ruzLjhp+HM+w+AzF27SDECK9Rc4cCy6a8CC0LarawADZv&#10;DuFl6mGW+jLg+izETL1skSgxqjHWxWjsoBIjxLhIJ8FFQwdD1ZjErV//ugZVmLXKtQWxiRN4DHOJ&#10;GbNK9VSuXD0KMXmf/DwErPxtNWyoEhuDFi8vsF1ettRutP7l6uJunIjuq/6yyiPsUujKTQ/Ib+Lm&#10;dnMz2z//8wfT3/3xP330zLXzcrB2ob+1Cl176VBMQ1F2ip59tjTUoKutQdMkT167jGe/9eSoAvv2&#10;i8/iO99+HmW7dyCfHRNq96C5sQaNeytRXVGCspIduipvSnIC1sREaI2MEz65FPz8+XPB9ZhYK5ti&#10;gxnnl9A+SwWWuSUf6Sk52qIqIzXXtKlanyIwS0Zs9EasiY7XCAsZ33MxHFzKJSyECitC04taI7Mp&#10;sdHwoRmEc3a43IsoOVFlkVGJ8PeLEvgRcFFwcfQRVeYog8MiOTOVA3/+clTuPYSq+qPI39GN5ORK&#10;REflCND26CKUBBBhpapL9ha4jp99EcfOCLzGhQLM9hgqKQKMYRTVU9h34An07n8cPUNX0dJzSYF1&#10;QFONAiSGPIcw421j6URTGyPICDDW3wgwqi0DLTYwvoCWrpOoadiPMlFUuwijXc0STdhV0oqS3W2y&#10;bzMQkzCqrHMUZMW7GpCYlAkvrwA525+PB+9/EPdPnCz7KZj24FRVYDOnz8Ti+Utgt3g5nFe4yuBj&#10;0kCr/YLVOk+I8Tf0ve++hB8/0Y13+93x3qDnJ7/ZH7jPYWbAHfKzvF3iLgl2X7hPYpItJt522233&#10;3X777fcuWrTo7tR16yaU5ZdN7G9tnXR0uGfaxVOHZz1+6dQjF/f3TDnY23z/0a7Ghx4/0ffwk2f2&#10;z3jxytFpl08ffPBIf+uk2tqdd/f3N93T3d0w8XBf44TuhrKJnQ2VU68O7sl9uj3xX3pyVqE60RHN&#10;Gb4YzHbE5V12eLZyiajGebhe6fTMwX1tDw631E5rrNhpX5CV4tffUbequ7na/diBgYUjIx2zt2Vs&#10;8i3fvdOxp6lpyqVLh+8eHh7+RlPT8Vtyc5tukY/xzbU+Cye92uQ+eKpoyQ1vZ3tVYgvmElishY2r&#10;icnAr+lDVV82eAnQrBTimAIb669ohc4Js8FLLzOFZ7s8mlLknmpMIEbLvT3TiaLE6FCcPHHiGMA+&#10;BbGviQIzaUROcL7bZq2/5667zPy2URXGVOI0Ob7Z/ko+E9WkxGxOGRCIzhsFmbwneQ+LF3E5Fa6+&#10;zv1SLGd9zslFFZibC8MLPu5BL67yjFgov4Ob281tbLtx48Yt7//sjddeee4JnD28DyM9DehrrkBj&#10;+Q7syEzGQE8rOlr3orJ0p9YHuEjmKy+/gG+/9KxC7DsvP692e3YWz8/Zgsb6CnS07QXb/rQ11aCu&#10;ajdKivKxPS8LaSmJ2lQ0NFjA4kvDxzL5wTKVwGXXHwEXCLRSjPPkhx4bvR5pydsUYimb5PmbtyFJ&#10;4JZEVRa3WRfXjBNlxoi2pRetBTUJMq5DRqOHp5tpV2UaCbOFlUkrUqn5+XK9sgiEh9HskYSIiASs&#10;kut+otLoaqRzcd7sJWryWLBgOaobDqGp/QzKaw4iN78NyZv3CMzKtI3TMQHT0dMvCLDGggA7cf4l&#10;jePnXtTrDMLtkMCO6UOmCZk+tCDE4G37Rp5An0TX4FVj4hBoGYBRfRmYUYkZFSbPU0UmKkz2VGJD&#10;h5/Evv3shH8BrV2nUd98GJU1fSgubcEOUVHbdzLqUbCjDjt2NqBIYFa8q0Wi1YRArWBHPTKzSrFh&#10;Ywa8PFeJwpqOCXffjXvvuhv3c50ogRjBNWs6lcQczJ8jA9L8pXCwc4aLgxt8Pf0QsjoCESExcqIR&#10;JQp6Hfb19GoHGCr4t374En62PxIfDvt99O5g5MqZZgkN1jpkwP/CNyUItDvHBa/zdj7m6/b2qV8t&#10;Kyv7EgPAF+W2//LWnzg5oSn4G3+uC/w6Btd9Bf2xX8DZLd/A5cxb8Mrur+L1ii/hJ3vvOWZ7+P+v&#10;2xdjYmK+zOa0MZ733fazLufqs4ULPvF0sjMQm2MgRjWm9TAJphWZLiTArNqYlS5UlWZTX9Ztltqy&#10;VBbrXhbULIDx8txRtTZvDGKLFis4XJzNhGeCidZ6LrNipRG1FvaNryvEtEPHKMBMPYzpxPvl+OUJ&#10;qZnoLEpMQWYgRoCpEtP3YEDGYP2L4Fq2lKszLxMFtgJsiuDENKIAzNPN98Yq95BfBnnEutu+y5vb&#10;ze3T2/s/f3P/K88++QkhxnXF2mqKsLesANkpG1C6IxtD+zqQm5mGQyP9OhH0qSceM85EUWDfe+07&#10;6tYKDvBGYUGW2pebG6rU9dUlMGsWRcauCYyd23OQnrZJrcVcct5/lS88Pdx0tdwlSxaNphiZkmCa&#10;kQcCm3uuXbNRU4pbRJWlCshSkrOQnLRVYRa/IWV0teg1URsRHWFMH6yVEWI+bBwssNKUog1iumK0&#10;KDZOlKYiI9CCAmMRHh6P4CAu7xKPQLnO9lXe8nzHFZ6aWrRb6oKymgF0D7Kr/BlRM0dk4O9BSlql&#10;QOKsgslAjMprDFgnzgnEJI4RXgK2UYBp6pCKim5DM29MLfNyG2tbnBtmWeo7+68o1JhWZIwcM7W0&#10;UWUmYa4bhyPnlvF9NnecRO3eA6io3odiUVk7ihoUXPk7apG3vRa5BTXIya9C/vY6FBTuVWhl51SI&#10;2srWJW2WLluhLlK2ErrvnntFdQm4HpAB6kEZoAReM6aKapghA+JsObOfx87s9li+zBGujh7w8fDH&#10;6lUhCAuKBluJhQVzvwY9Xd06LYO/nbfe/CHeeazuxgcHQ6+83po8KTW176u2LuQMTmAdDzUGrzN4&#10;/5f/uwDG7fjWh7L71335r63hX0BrxBfQHPZFnN/6TZxN/xqeKvgiXq/+8idvNt3VZ3v4f2kjyC5n&#10;ZX39vQGfsqP5Cz/xcLIXxSpwmc20oQ1iNiXGyc5WOlFBpbAyvRAZ440cc2cbUFmw4qKX6koUaDDG&#10;6mSEiAEYu3eowYMpxXEQ46KYVFo6P2wcxCxrPbvZWxCzAKYQm3iftsoixKjEpk2dqnNCqcZo+5/F&#10;uW/69wkwE59VglxV2knUoLOjC1wcXeHu7HXDx3X126vdIsPl67tppb+5/e3tnz98L+/17zz355P7&#10;u3GwtxHtNcWoKsrSlGLFzixNKaZtTlBHFee8PPfMk6rEOBARZGdPHYOftysyBHpVewqxt6YMnQKw&#10;zlYBokCtrrJEWwGV7dqOXYW5KMynqkrUZefDQwUkK70VZvZ2SzXFOHsWF//jkusP6RLpnGPm5uIu&#10;iisRW2j62JSpENtM40dSBjbGp2GDgGztmsRRKz5Xig6SQZhKTEHGOWV+4bpiNO34xpJvlndhbYzA&#10;oiIL8I8SBRaHiMgEiY1aH6NN31fUm5urHyr3DmPgIJdZuaK1sJ27OiW6dfVkpgMJMQtkepnQkiC0&#10;GIeZbpSgAlOICXhUeR18Aly5mX0V1V2oauop7dZBkBFgPcMCOVFjFsg+FVobMxAblOezcXF1wwhK&#10;9nRpunC7KK3cgmoFVnaehOxz5PooxORyYlIWPEQ5TRU43S2DE9e3GksTTTE9+uQ+1rtmTKP5YLYM&#10;kExVySC0YBmWLrKH/VJHOC7n4OONVd6BCPQLU4jp6gRBUQgNjMSO/B24/uRVfP9738XbP/sxfvWT&#10;l/7y0fmirBMxMV87ceLEl2O+QMXyBSu+ImFBjcHrvJ0DmgJM9n83wLhdKZxVPBL/1U8aQr6Ajqgv&#10;4FDibTiV9g1c3PplPJn/Jbxa9sWP32iaWG97+H91+2JZmedXPux3TxvOmf+xu6Od1sQ+CzE6FOdp&#10;tw5b147PgIjgIsAsoFkQI5QYtM+rqUPCAp6qN1VD7KloUo4KMRtICDE3Fzft3kFnojXJWSEmAKNT&#10;UR2J37wVdzGVqLb6u2B1r7cgxpTiVFs6kRDjKtEEGEE2e7Z5D5wnakFMjSXjFJgxl7jCzckDvi7+&#10;/+zrErpevrebALu5/e+3D957K/inr3/3d4+dPqitp5orC1FVvA1lBVtQlL0ZJw4PIj87A0Xbs3H0&#10;8LCmFGnqoMWeMOMqua4OS7SDQnrSWuzemY2a8iLUV+0ydua9FWhvZnqxGtVye2lxvva227Y1VeEY&#10;GxOByAgaPzzlTNBBzsbswOXQmWacIQf1tKkP4yFRZzwQ3F09EBkeKwpss0BMYCZAS0o0INsYv0VU&#10;Waqosk2IiYxHmJz9c5VoKjKqMILMcjIy3ciVpEMkggKi1ZJPu/0qgZo1lywyOlGt+NbEaS9Rbg1t&#10;RwUUrDGxe8WjKK8eQmPrCbR1nxP4PCVwohPxOQEWQcV0ocDL2ttAZqkwQs/UwwRkAh5OgO4R9dQ9&#10;cFldjwQbQUZlNSCXWSNjrYwgGx+E1hCBJ8qtU95TXesRFJd3YFtBFTK27cbmtB2IT8zCmrXJCBIl&#10;5LsqCM6uXlhm54glSx2wcOEyAdc03Cln1rd8/etypv1NA6/7uLYVe/hxVeEZmDmd9RkOrjIACrgW&#10;zluMRfPZuHaZKDCmxZYbgLn4wJsqTE4aWKvkRPXoiDhEh6/FujXxSNiQhIMjI3j9+6/i7bfexAfv&#10;vfMfv/rJdwJjYk58mYrKpqqsUFj9jbDu/2/brhXP23Uw8aufEGD7N34RJ9O+gtPpX8YzO7+C75R+&#10;CW/UfukvP22eUmx7+N+zffG3h/02Ducs+Kubw1JRYgKfeezUMVOgwxMDY7OfP1cU0xymaA24rLBA&#10;RjiNKi+aJGxQMmBapNd5Px9P6PE5hNfYcwmy+aaP4pKlChA3F1e5vETbTFkAo0uRaUR2rSfAtBZm&#10;SyNaEFNnopVKnCInPKLCxkNstnweTSkSyvL3tYejgFN7N4oCo72fxhJ20XcXkHq7+d7wdfV7L8A9&#10;LJkpY9v3dnO7uf3t7Xcf/mLRWz989a2nHj11Y6RrL3oby9BSVYhdOZtRtG0T9nU0CITYWWOLNlKl&#10;weOZbz2BlwixF59FVUUpXJYvwtpwP6RsjEFuRhJ2ZKeitHAb9grIqsp2oLG2TIFGmBFwFaWFqCgr&#10;VJClCsg2bliLNTHhCA70h7enOzzcXbRtFQ0g8+bOEYCJOhOgsakwz+ic5UxtbexGJGzcgsQELh+f&#10;LapMgCaRLAqNQIuO2oAIGUAZqsD8w1WdcWBVgAVyJWmaQtbqqtHqVhSgsb+itqoKW68TpQkwP4Gb&#10;p0CstfesgOVJbajLhSWb20+htfO0Xu8euIS6hgNaf2Iqj9G3/6rChTUvq4ZFNyKdi5aZgxDTrhsS&#10;7K9oVpM265ERXla9jHvODaMqI8wYtNmzftY3cg01TSPYtr0cazakwMcvBMsdXLBw8TI89ODDuPee&#10;e3HH7QIpGYw414cD1Fe/9KUx6zQL9rRLq8uMtY37bQ4zpoTofuPAx4FysUBrqaouKwgxKjAXRy9R&#10;voGqeDkBPVS+50hRxXSTxsclIzkhDempop4TNiM/J19U/IsgxD766IM/SyRRhf1v0oIWsP7bwTV+&#10;e6Jods3R1K/eOJf5RTxd9BW8WHYLXq2egJ8034sfN3wD73R89d9+1vlAuu3hf9f22/3ufkPZ8/9i&#10;ICbf6xyeHMxUmBFkhJdRY7MFUBZ42MTXKKvxoSCzQWzxAp5YmI4cvM77LegZJWelJA3QqMIIMC7H&#10;4uxEK7u7/o0xgJmeiSaNaHMjyskO4TXhHsbdcrJzr64nZkGMtbDPQozH7Bz5LPp354kCGwcxC2Au&#10;js7wcveGD41A7iHvrnYNi/P09KTyvrnd3P7P2/vv/3jCe2/96Mlnrp3DscF2dO8t1boYU4r5Wzag&#10;paZEOxFkb03B0L5OHDk4pBbpV15+Ht//3newo2Ab3BwWI2FNMNIS1mBb2gZkb4nXOTpFuWko27kN&#10;lbsLUFu+E831FdhbU4qqPTtRuadIm7MWFeZia/pmbElNxNo1EZpiXB2wSpWZl5c7HFbYy9naMixe&#10;zBn+xtE4fdpUhZqLnLVFRa5HfDxX1uUE60zts5ecvE33a2OTEB62VhSXKC+FFw0GorS41EvoOgWZ&#10;mkFEmXGxTV1wky2qJLiUC00e7PShcBOYdQ/RKXgNbT1n0dx5Ch2yH9gvwBm8hJKyTqSlFqKopAVV&#10;tUOoazqEvaLSWD9r77uIzv5L2rKKYLJMGFbXDioxbR0ll9kguEfUWNe+S+gaeFSf19n/qLal4mrT&#10;7XK5tfeCNgBu6jiJwpJmhIjSWShn1AQPJ5Fz5QC2+OLUhTvvMEX6L3/xCxrsh2faCX0Zt3yNAxRr&#10;HHfgPsJrkm35DwEfATZDAMZuC1zbabGorcWi2pYt4Rw61r6cVHnZL5EzeGcfTd3q92g7OWCwwwrn&#10;+W1K2KJdWXIyC0SVRcttcXjs8qN45+2f4sMPf/WX3/zmo4yyMlBh/Y9tjxU+3PtYwTfwncqv45f7&#10;7sLvT87En87Y4V/OOeC3B2fij4en/a+P9s9Jsj1ct/9qLe5fR1yWD+ct+jc3hyWiYAVEAjHa7BfI&#10;CZsBGZWZwEzVmIGPBR4Fkt42psYWzpNjY9xlC2AGXiZ9+NkgSNhDkQBbsdzUwwixR+RE8W+mEW8b&#10;U2EEGBUYbfVUYZzg/KCqsAfkd/OQwss4E009TBWYLY1IFUZbP//2cnvT7koX5HR0Y0PfG6u9w34T&#10;4buGKUSmjW9uN7f/+yYH4pffe/tnpa+8+DROjHRhpLtelNhO1O/Oxe68FJQXZukkz53bs3WF3NMn&#10;DuFbT11TJUaQpaUkKMRiQnwQH7UaKRsitI/d9qxNyLXBjB0UqMxKi3LQIKqMzVlLduZonaxoRzaK&#10;d+YiLztDVVlSQpzAJxLr1kYLgIIELAHw9fWWg8xJezHSBEJ1NnPmDAUZD2gXF3dRTrEKsVTa8QVi&#10;vBzPydJrkxAbk6CqIEzhtXYUYhHaj3ENuLgmgytGU4GF2fosstuHWaMsAgnJuRg+zJTfo2jrPote&#10;UV5cubhPAFZdO4iszBJ571nI3rYHxbtbBWodKKvoRXl1PyoFatWi0uqaD6Oh9ZiA7bSA8Bw6+i4o&#10;qJhG5NIrVnARy/ae8/qYpo5TqGs5ior6/dhV0Ye8oiakZZUiUD7DkkXLdF4OYUV4sQErJ4/fI8FF&#10;Sen0JJzYFogg+xIhJgBTl5mcWZv5PcYa/RBX4RVwcRFDLp3BXnfsbbdIwLVEoGW31AH2Ai4qLlcn&#10;LifiA093f13jjWYZpmiZnuXJAuft8eSA9Um6RxPj07Ajd5f8j3fIQOWK8KBQHDtyRCEmKowQS/+f&#10;htjjRVP7X6m6Hb8ZnoB/vzINf3nBCx+/EoIbr0Xik5e98Zcnlv/zf5x3CLM9/O/a/nzMe8nRgqX/&#10;Mh5iVGJ0KS4YB7EFAjG2gJprA5oaImxgshQWgTQGLcLp0xBbIGAbA9f4rh0LtB5FJUaI0Vrv5uqq&#10;MCLExgPMUmH/CWJUYZPuMxBj/fqhB/UEczzEqMAsFca/vXiRAIzqz9bqiirMWVSYm4Pnx6s9wr4b&#10;4hkdYKuL3txubv/vt9/86lf2P/jey3+8cuYQDvU2oFUgVlsikCnYou18jh0cQHdHMypKd+LY4WFt&#10;pUNXIvsoJqxfA183e8QEe2Nt6EpRZEFI2xiNrM1xCrH8rYnITF6L8uIcVJYWoHh7JuoqirQxa03F&#10;Ll28cA/XgCrOR0HuVmzLTMO2rDSkpiRiw/pYhVngaj8E+K+Eu7urwMxRzuAEZosX6bplhBmDRWMH&#10;OaOLiopTiG2mNT8lGwkJ6Vi/LlkG0ySs4erRXO7FZgAh2GKi4hEhe6owLrIZLIMwIWaBjB0/2Cx4&#10;Y1IuBm3L++8XmB08+qSuYLxX4LS9oAYpm3I00jbL59heg51FjcjLq0Z+QS12FDagsLgZxSVtArdu&#10;gVufwG1A4LYfNQ2i2ARSDa3H0dotqk3g1SrqrbHthNx3EGWVfciV14uJ3QQHR1d1frFH3Z233WZb&#10;nPAOBZeG3H6vDC4EGIOuwokTOchMwm0yEFGJEWa0STMlxMUXtYbx8MPqBuWEc3ZXoFGAS8QvXmSH&#10;ZQIvrn7t5OAOFycvdWxyeoK3R4C6PlfL90P1xbl5WmPkCQGXzxHVy0npnNe3IS5ZW4rlZuXDTv5n&#10;MaLGnr5+He/98ucCsV/95de//nXyf1XV/HdtT+x68PhPWu7Gv556GB8/a49Pvh+DG29tBX62RSIO&#10;n3xv1W9uvBTsZ3v437X9+bjvosuly/7k5bxUIEYDhoEY62HzCDI5SVOAyW+aacU5EgQZgUY1YyAm&#10;IWCw1BiVmKmHCaQEYrxtFHIKMKYcWUMzUOPj1FpvZ68TnL08PFWJ0SZPgFkQoxtxPMBMHYwtpsal&#10;Ee+frABj/VoBJsEpAoTXXAJZPgv/nmk2vEz3/LtUYc4OzvBw9sRqr8gXgt3X2MnX8z/6O7i5/f/p&#10;JgPIV3/2o1ePC8RuHO5rQnttMaqLt6Fix1Zs35qE5roy7B/oxs6CLAz1d+l6SpwfxtpYaOAqeDgu&#10;RuhKZ8QEeYka88fmuDBsTYrRKBQI5qStR3FBOkp3ihoTZVdekq/LZFSU7kDVniLUVpZgR34mSkWZ&#10;cV4Z7fgZWzZhS2oS0tn1I3E9YtdEagsrAs3HxxOurs4Ks6VLFsuBYg4W1s7mygHj7uGF6JgNSNq0&#10;FSmbt6mLMWFjGhLiUxVmBBfnlnFPsK3hqtKypxILkQgPXy8AY11MQBbCNdKikZ1XiUPHn9J1t46c&#10;eFr7DDaJqioWOKWKStu0cavu0ySytu5CkUBs+/Y65ORWIjevBrn5tcgrkOt5tXK5Dvk7OE+rCTsF&#10;bMWlnRqllb2oqB3ArrJOZIiyi4lJgrOThy5Rf/cdFrRuxwQOJKK6rJSOBSsTE3W+3eTJk7WHHR2e&#10;bPM1Sc6YtRb25S9q26AHBGAPi/qaJM+95+67cc9dtElP0u7oxgYtg9xirt3kBkcBmJuLLzyslbX9&#10;wjUUYIS/P+f/ycmMNZ1BoE+FS4MNXaNr5ftN2pgq/+Od8PFwR1lJiaqwX/7iHXz04a/+7Xe/+3WQ&#10;7af4P7KdiIn58vWS+y78ovd+/OWaPfD6agHXJuD9AuCD3bLPwcfvpnx444cbPWxP+bs2nPWf9mz1&#10;kg/8PGRAX8KalgUxmjtmSRBYdBTStciaJEFmFI3lMmSKzkx0HlNkhNjiBaKebXuCyzKG8LKlwgiy&#10;xYSKqCFX1sJEhXm5e6ix474J94zWwBh3yu/OzAmT3x1rYHL/JK2D0fgzSRQYp8M8IL8bzgubqul+&#10;zvukmWPBPAGoTf0pwOwEXvY0csjvSgDm6uRyw8d95Z/8PIKPBrlFPmL7em5uN7f/2vaT178T+OJT&#10;F/9waqQb+1oqUVOSjfIdGchNi8cegc+BoV7s3pmnjVHPnT6mzX+fe+ZJrPJxg9vyhQhb5YLoQE+s&#10;C1uJpNhgZCREYdvmtRLrkCEwK8hIVFXGbuMVuwVU+RnYIzAr3p6Fmspd6likGmOUlWxHYcE27JK/&#10;ly/qLGNLsoAoXltYxW9YK8ChHZ6rNdME4ooVy0UxLFuCJQK0efPmCshmi0pbKGeWHli/fhPS0/OQ&#10;lpYt6iwTiQKzjVy7bE0C1sbKACsRJUAjyLiPjtqIiIgNArNYbSAcLiCLiIjXprgnzz6vAOOKxu1d&#10;p1FR0YvMjF2ivnKxJSUPGWnbZZ+P7Mxd2LG9FiUlLaLIGkSN1SBdwJaWUYzNaYVITM5Dgii7desz&#10;sGZtKqKiNyEoeB38RQn6BUSI4nIXdTRdznrvNl0RJO4TpfXApIl61jv94amYOf0RVVBUZlarH8KK&#10;ioprOXFqAufd6aAyk4PKDBmMbpMB6us6IPF1OA+J6UR2G3/g/imYcK8MTA88CDZsXTh/iZwgsFbi&#10;Ld/jSni4+YkKWy3fuwBLQB8k6ovKlUqV0xi8Pdl4OUiBFibfW1TEenOCIMHaGM0d27bmoahwJ556&#10;8hp+9tM38P577+I3v/7VB7/73Qf/o50YXulL/eq3dk269t7QNHz8tAfwk0jgrc0Cr0Lg13skSvDx&#10;r3J+cePnKVQKf/d244jPpB+1z38r0m8Zli/lHLvZmD8OYlwKZS5t9wIC7aVIVUOQCcSsydBm8rOp&#10;Nel8MDnxMOYOOkfHgDWWSpTbbEGALVu8BA72yxViBNhKLx9RRY6quggxTSPedqsCzKwVxukWXGpl&#10;giqw++W3yBoYATbVlkZkyywCTBWYBFOgi+Q4NAYOC2BcUkV+V/J3V7n7/vNq75AiT89gthq7ud3c&#10;/r7trVdeufPb1x995uyhfTc4X6y5cgf2luWjtCAN+QKgw/v3iWoqxrAqMXbpvqiKzNvdEY5L5iDM&#10;zwVxArDN60KQLJG6PgzJa4ORKQDblhyL9I2RoszWoDB7Mwoyk7AzbwtKdmRhz648lO/erqvxluzM&#10;VQs+J0dXlReLKstDcWEOSkt2YFvWFmRLZG5N1TZWG+PXCYiiEBYapECjMvPg5OkVy026kWs0LV6I&#10;RYsWIiAgEJmZ+cjJ2Yn0LbmizjJFmaWqMuOE6VhRCxEy6IbLYMvUYpQoiEgBWYQoMu63bi3B4WNP&#10;CcReEIA9jr7BR1FTNyRw3Ym4NUnYlrET23N3oyBnF3YVVuHI/rNob+xH3rZd8FsZCE5UZUqPvQXv&#10;E1CwFsXmqbfdcovOyaHBQk0WcpmNVQkvpvrMnBuBkcQjU6cJuDiXiBbsOViycIkMTOzKYGoks2Rg&#10;Yw2CZ8BcMYApHAKdn3/ZsqVYuGAu7rr9m5gkZ9IT7r5TXWf8O1RghNVye2etgU2fNkNV2LKlK+C4&#10;wl3AFKy9Jwkw7lWFcX6dwEv7UHIFAb8IARpTiJy2EGNUrnyHrEXGxnASOl2K67EpMQ19PX342Zs/&#10;wi/efQsf/OqXN37/+19f+81vfsNOHP9jGyH2QvmUq78eeQCfPO8NvBkO/DwZ+EhU2O9qgd+WCsTy&#10;f3Ljvew5tqf8XdsfR3zv/XBg6RvJYUuxYqko3oXzBC6ipmxpRXa0J8hmM02uYYHLavor/+dxEFOQ&#10;jVNbBNnSRYsNyDSFKBCzqa8ldAVycrGoMKcVDhrsXL/K21f+3/ZqpSfAbrNNarZSiKMqTCB2/2Se&#10;TBkVNu1hzgljGpHOYdrpBcZMIdrSiIsFYnbLWP+yF0XvoDUwKr6kuAA8dXjdE794IZeT2G9uN7e/&#10;f6PF+dUXHi+6/uipPx/a16IuxZqSHLXaZ4maGuxpRWfrXrQ31eLooSE8ce0Szp05JhBzgvOyeYgI&#10;cBMV5iMg80VizGqkx4cLyEKxNTFaQBat+y0CstwtG/T1slLWK8h25KRid+E2FBdkokhi984crZWV&#10;7SrAzu3bBGai0gRsrJsVF8qZvKgz9mPMykwVIBmFFrcuRmHmLzDzW+WLlb7eqtDcBGzOTo5yEC2F&#10;m5u8v3UbBGQ7sGPHbuTm7sTWDFFoXIwzKUOdjJE2kFFpEGBUYWsEcF19p1WFHRKQ7Ru8hMbGA/L8&#10;Sqxbswnerr5YNGc+HmbfuMmTsEAGlLVRouL8g7BUDuCJ996taUCm8Gio0M4HLJjLdU4aJUgm30dg&#10;yWAwlQMU00RM+SyRoGWagxG7YdBgsUwGoiVyGwciOxmIlkvY29aFEnDLwLVsKXvPMQ0oZ9kuzlpH&#10;9PL0gL0o1TvlzPqO227BPaLEbvmasddPlL/t7OQFTw9/UVur9DLDzXWlPC9AIUXFxWkGhBjBpc2U&#10;OS1BQKZ1RFFlBJs1J8/fLxSBoijpBo2JJLzSkSonDoRYS1OrgdjP3/7rr97/5esffPBLH9tP8H9s&#10;u9qw6psvVUx95feHZ+DjbwcJxMKAd0WJEWK/LhWQlePjj4q/f+NXu6b+d9TucCH41g8HFjyTs2aJ&#10;DWJzBTqEDaFEgH0aXpYaY6jakbDaUWl60ZZWVFAJpJZwrTD5LfAywcX0obnPQIz3LaetnkBxdoG/&#10;7yqErA4SgM4ehZiaOeSk5+67rAUv79FUI80cDwjEHnxgMh4WFWZBjAqMEGNqX2t3AjAaSZYsNr9J&#10;B1Ffzo6O8PNxQ03xarz17Th8/H78r268u3GG7Wu5ud3c/v7tBy8/veL65TMfHR/u0m72daV52J2X&#10;KtBZi5rSAk0p5mWl4NjhIV29lv0UqcRc7BcgarUbYoM9kRDlh02xgUhbL4pM9qmy3yJAyxKQZcvr&#10;MDJEkaUlxCBvawK2b9ss+ySB2FaBWjq2Z6cJzLaqDZ/1smoBGtUZDSBUZMU781G4XeBaVIAdst+W&#10;uUVAlCTKKg7r1saoOuPy7xERHGhXadNhdgThgO4i4e3thQ0bEgRkJQLEMuTlFonK246kpHQBlkkx&#10;Uo0RYmGha7Fpcw64bIkCrP8CGhuGkZ+zB2tjEhEtj/H3CcLC2XNxP63GPFOdIAf5pPtG61YElU4S&#10;FZAxVUMVxhZOD0y+X6E1f+5igQ/nxDlhxXJ3DccVHnBx9IazgxdcnX3gKlBxcfSUAcdbzpy5EvUK&#10;DccVAmlHV9Mp3tkN3p7eAnBf+PmtQlDgaoSHhyI6KhJrYqLhKTC7567bZXD6hoD0q9rY9VYB6by5&#10;i+S78dW5cqHBsVrn4uRvrr2m67IJlJgmpBPR3XWV/B1vAaKLhLPAc4W8d3sZrJZoCpLL0NPdOG2a&#10;qMZHZsn9duB6Yn4rg7TjSn7+TjQ3tgjE/ulP77z15shHH72zVKDwP+pK5PZcvcvtz+2e/P3fn1yE&#10;T15ZJRCLBN7LEojtMunEP+zFJ78ufunGb8r+Wzqo40TM134/tOBy7ab5cLQjdESxiFK2IEaAzSIU&#10;RmMMYlTbBmIGchbEqMYIK6ovPZkRtcUgsAgTo9IWKMSsVCJVmIeoIkIsyC8AM0RNUX2ZGtgdGveI&#10;ap8gJ2IE2BjEbLWwKQKxqQ/pe1TlyDQojSmi/BYtXIDFzAIIwGjmcBIVFhvmgcuDgfiXH8Xgxvtr&#10;8cl7G//813c3hNi+lpvbze3v395/5ZVbv/P846evnjuMgY5adDfuQXnhVm0/tS11A04e248deVsx&#10;uK8D504fwYHhXni5OSjEIvxdEBPkgY0CscQYf6wL9UbKuiCkxoUgJ3mNKrNtst8SH4GU9eGqyLgq&#10;b+LaUGSnbZDXjwcnShfnZ2jXDyqyHbnp2FWYrQDjnLLG+krU1ezRZV84P62keDvycrYq1Bj5uVnI&#10;lesZ6SkCNdbP1iEmOlJXmfYXoK1a6aNrm3GhzsDVq7F1axYKC3fJ4Fool3ORmJCq9TI2GGbNLDQ4&#10;BnuqO3Di/AvoH34U9XuHBJrFWueh8479GiMFdF4u3pgvAwqVGOFFaNEBSGeXUVt32dTWg5gxjXUP&#10;np06yYFNxRig65m5u/nDyyNQ1BBt6/5wc1kp0PKFp5sffL3kfgENlzzh0uxODm4CMBcFGLt8uzq5&#10;y3O8ERkeiY3x67Fx4wZs3pwk30OaRm7ONqz285Wz6btEAXK13q9obWy2wHf5chd4ePjZJntHaecS&#10;vicXJx84OniKwnOSM/jlov7s9PJyO1cNpho95XlcGdtLVBxrZ04OHqJ6HbBo0VJ9bTZ8ZYNXdpDw&#10;9vBFclLqJwOdrU/+8Pvf9aCZyPaz+x/fXitbctdLFQ++8cfTi3HjFU/gJxECsUwBWJmosBrgn2vw&#10;8YfFT9/4Ywc76//dG8q+8KV/OWg/fGD7Qrg7yEnMgjlYJAAzc8TYGYXuvumjMBtTX2NqjHtj9KBz&#10;0aQUVXEJrNQ6b4OY3ZKlJq04rhbGVOIKO3s42q/QVGKQ/2oEB6zW2hZ/qxNFdfFkzKqB3S8nZVRf&#10;TCMSXlReM6ZPlZMWeY+iGhfMI4BpLmHMAZdbWrKI7taFsBOIebg4IjfBF29cDsQnb6036dr34/DJ&#10;+5s+vvHzjWV46uak5pvbf+P26otPrL528ci/HBlow2BHnVrtq3flIEdA08dVcAd6VB0ND3ShvbkO&#10;ni72sF84U5XY2hBRORErsXmtKLENIcjYGI7MhEhkb4pBZmKkXI/Q2ljahnABWRi2bIzSOll2ahy2&#10;pazHlsQ1yNmyEfmZySjM3aJ2fEZJYY7W41qbatHACdME2t5KVFWUaMf8irJigVs59pQW6YKcpbt3&#10;omTXDmzNSEVO9lZkbk1DUmK8AVpkuEItKDAAQUGBiBGVkpa2BTuLdmHbtjxsSctESnKGDLhbdMmX&#10;iqpWtLYfQv72SgFjulrzOdeMQZARYgG+wXBYYodpdAHKgX8Pz2AlqMTYNJcNc+fO4uRSByxf5iaK&#10;RkAlwBof3l7BAqIAhRgVDyHGPSG20jtIw8NtJXw8/eHh6iPhLfDwFej4y200XnghKiIKO3cUyHdQ&#10;iKrKPaitqUD5nhJRP/WIWxMpg5NA7NZvYMI9d4oKnApnUUkOAkRngSMhtGK5m5xBL5fBaa7cL2f5&#10;sxfCYYUn/FZGYDVXxA7jdIR4gfs6BMn1qAiBeLh8BxEbEBwUI9+pmewctDpSVHCYqDpGOEKCIvU9&#10;hodG/fvu3MwM+Zn9f8pG/ULVkinfrb7/vT+dmYcb3/FWS70qMU0lVosSq8cnH+26cOO3bVwq5r9l&#10;++PBFXsuli7EKrdlOldswRzOE+OE59naQ3EmDTkCK4LMghiD9vXxFnajwoyJwlJi1mRiwowpRAZv&#10;t6BGFcZwc3KR35XPKMT429WTrrvulBMedqb/dOrwYfl9M31IcDHlqeYTUY50UlpBFca/t2yJUXvh&#10;K13/9VDxqk9+dykEN74XCvw0HvhxFPCuKLFfbrrxyS9TjuGjjJuLXN7c/vu2V17p++pzT1y4cvXs&#10;EYx0N6Bud56ALBdF25LR21ary7LXVJZgsK8drY1V8HZbgQWzpyFKa2LeSIj2F9UVpunEgrS12LQm&#10;AFvWhyJ38xrkpcQiKykGOUwpJkQheV0o0kSZZSTSji8qLSFaQBaD/K1J2LQ+QlRZOnLSE7FrxzZ1&#10;MNLwUV9ThrzsLSjdVYCWphq0t9YL1CrQKkDlWmbs5djashftbY0Ks+KdBdhTtguFO/JUoaVvScGm&#10;pATEi2KJFKBFR0cgLDQEycmbUFKyGzsLi5AjMMtIy0J6aiYKcndi/dpERITFyoC9VlRYvE6WZjul&#10;NZEyqBNiPgIYUUML58zD9IceGp0/w6VL5s2eL4OHqFUnKilfrLD3EGCIynLxE/VlVNgq3zAZ/GMF&#10;SGECLj9dYdpdIEaAMXROlg9VmoGYr5e/DD4B8F8VJAoqWEFGiIUEhaKluRG9PR04cGAQ/fu60d/X&#10;jVMnj2galhCb/vAUPPTAJB34li93EtVkp/0T53B9sAcexuRJD2DWzPkCNA/4+oQjIiJRIGUiOipJ&#10;TgISFGQRYVyYNAHrYpMVYhF0cQrgo/m9cMqC7NeKmqWxgyaamKj1XPvtz+vWbSqUn9n/pyD2fOW8&#10;qa/VT/nwX8/Pxo3vegFvbRClkAf8phz4rcQf9wrEio/i/b5bbU/5u7c/jDhtebZ2/o0wXzssp81e&#10;IUYgsAZGgJlQJSZhTB1jENNUovwP+X/8mxBTgLEFFdOLTFn+bUOHphIFYs4ODrZ6mLHXM614z13G&#10;1GFs9cbQQSX28EPsj8jOHOzqMk2hxgYEVGH8m0bpLf/ExcHhuUuVwTv//WTgP39yLQT4rsQb0eYk&#10;4eexArGkG5+8u+m1G7/c/KDta7m53dz+e7bzxwfXPPnoqd+fPzqAtppilO/YipaqYtSWFuDcqSO6&#10;SCYB1tJQCV8PR8x55CGE+bliQ+QqpK4PFtUVIcBag4LUWIGXAEoUWU5ytIKMqcVsTS9GIlUUWYYa&#10;P2KQlbwW2SnrkLkpFqmi0DI3x4ki24SstHhRZWkozM/QeWUldDFK1Ogk6UIBV7WAqwm9XS26b22p&#10;V4h1yuW21gbUVpeLKimTwV1gV18lQCvG9oIc5OZkIS11syivVNmnICkpCYmJm5CZmYWCvAJsz92O&#10;PIFZ2uYMJG3kYpxJosxkYJYBmkGVxuAyI1RiXs6esBc1tmjeAjmTlgFmxiw5w7bT1kzscOHsyNrW&#10;SrN3XqXKy39VpKbvVgfEaDrP1ztEQefk4AUuAUOQ0WzhKcGmuj40WgjM/FcGK8i40GRw4P/D3lmA&#10;VZVufdy50z2OY7diK6KAhEh3d3c3iAEmdndjIxbYhS12oiIiIoKEQdqtnPP/1nrPwTtz78zcmXt1&#10;xpmP9Tzvsw+HfWADh/17/yttCYLs0jMgNWSDFcuXYuuWDdiQthbb6Lg7fZtYK5cthFL3zmhHEGvR&#10;lADbpjV6KamIbMQmjZvg+/rfo2XzNlDqqUHKzAi6ulYwNeMyA05w8RYqzMqKH3PWJjdYZmh5khqT&#10;FYuLrE47DwEv2Zw3P7gR/N3p9xYaGiOWk4P7a1/v0HGy2Vrvj51K7NTm8qSmFS92dAEucUzMjZRY&#10;DAFsMoEsEbg3AZKqITORkfjW3F5P1uoFXZnXQ+JpoSziYuxO7EoA66QgU2EMB9mSqS4ulWjH87lq&#10;VRin3MsXQ0zUZP0IYjIFRvBi16J8sQrjLhkiFtZXi95LBjBmiJEK40Jr4f7+5muhxLgrB8OLU+l5&#10;Q8YqrB0ncLRrI9yIDFdWYgwudiVyvE1JUZEA1lui2lu1qE8vlTFKSloNK5MNOj5Zb5jzaqcFpCcs&#10;gRxb4AZBLJ9U2e1A4GbYA2lRtLn811JndfZ2LCMj44fMo3s3Htq1EckLp2HKKFI9BLG5k0diwawJ&#10;WLpwNhbOmYKxIwbBzEALCm2aw9pIk6BkgwHBrmLFh7tjSIQnPXYWx6GRXhhCi12LrMj6B7oglCDG&#10;qmxwuJdcnTkKqMWFeogMxuggd4T5uyIuwl/UlQ2IChR1ZSOHxmHy+JEYP3qYSMWfND4Rs2dMxLIl&#10;84UqW7RgNim0qfTxAgEuhho/t2D+LEybOoHOGYfJk8Zi7JgRGDF8CIYOjUdCwiAMGNAfUVFRCA4K&#10;xoCY/hg6eAiGDEpATAR34ogQPQC93APh7uInpkwz1KzN7GFtakdqzBR9+/AwSA26SWgIgPVWVEUf&#10;5b60+gkwsRuRXXNGBrbiKJaRHQxJibEC43P6kFJTpfP5NRwTY5AxBDnuZGxoBXNTghaBTJ8gZmlm&#10;C2tLe6HGDPSMCYpmWJW8HMeOHsTRw/tx6kQGzpzmer79OHH0ABITYtG1Q1u0ot003yA5jZ8z0XjX&#10;zSpMsYcq1Fkx9jWFPqlChpglQczSkou+OdHFU0DM1oZgxj0mLV1JXXH7LoIYLVtrN/qcq+iEwoqV&#10;IebpEYDw8P4YFD8C7u5+rzw9g4bIR6i8N3Z4eLsOF8Z+X/1iR2dIs8yA697AnQQ5xEYRxMaTEoun&#10;B2+vq8jD9XrepUt6SmKdlaHOyR3dOB728xDjxQBjF/CvQaw2xV62atPt/wkzhpiaiio01dRFbZiB&#10;rh5BzBDmJqZQoO/Fyotrwv7ZkUNe0NyMU+lbiOvqyDWHCqS8OnWg78edPzh1v5tQX31793uuq2aw&#10;RU25r1aLFuoidT5nntNX95J1177cYgrpERsgm5TYdVp5nAHqg5qSkBppUeDbmA5QZ3X2Uzuavk3x&#10;ZEb6tZ0bV0vmEbymj43HmsWzsGIhqR4CGPc/HEJgsTbVRfvWzeBooYcIPwdE+TsKWA0KdcO4+BCM&#10;igvA8GgfJBDIhsf4YHCYB33OA8PouQEhbkKVxQS4IMLXAQPo+bgQD+FqZFXG7sVIghkngPQP96Hv&#10;FyZgFh8XjgljhhLEhmLOzEliojTHxuaQCluSNEeAbOXyRaRKFmHLpvWkyKZg7uxpmDdnOqm1mcLN&#10;tmDeTMwidTZj+iSMHjVMxI5GjBiKUSOHY8yoRAyNT8DgAQNJ7Y0UMBsYOwixEXEI8A1FoF8YYsIH&#10;wNmebuTm9vBw8SFF5ghjfWPo9WNXoA6BrC96KarQzYN2vn1IVRGkzMychUvOnI5mJo4wpcVA41gY&#10;uxBVe2sJeHFWIsfE2JWo3ZdVmClMjUixGfNATyu6+ZgKJcYqjEf+W9FRT8dQrNmzZuHsmeMCYCeO&#10;HcSFzJPIzjqLk/R455Z14obZlm5IrMY4W5Ih1uiHhnRz7CBUmD5dDwPMxNRZQMzW1kcoMGsrhhfX&#10;z/kQzFiRyUoQGGbccsrWxk3Ay9balRShI6kyruPzFmNzIiLjMGT4aPj7hz8P9I8Ilb/F3hs7kti5&#10;94Xx3z15sasrpFdIIdwIlXXquDtFBrHKIagppzfJW4TY8w2mxtUrFV/MCleGpiq3n+osYmJdOrYX&#10;iR2slLkLBh+5BoshJpRYux9nJsogJmvrxI11GVgyiNUqMX5cGwtjgHEcjNPqGWL6Orr0fqL3pYkJ&#10;Aaq1iH/VLhm8mpA6lwGMr4UVF8e9OIOyVoXx11frpSbRUzO4Z6vvmOjU1enf4lvP08zDn20wkdbs&#10;NQfO2xHEnIFCV1kpw81Q1BQFH5aW1tWL1dk7sGsXzyidO7J/0+oF058snDISG5PnY9eGZMydOgbj&#10;Rw6Gu7MNKY+eaNKwPtSVu2NAmDemjozFwsnDMGf8YMwaMxDTR8ViztiBmDSUwBMfhjEDgzF6QBCB&#10;zhsJpMBYkfUnZcZA6x/sJmAWRWptYLi36PjBLatYlfWnrx0b5iPS8fuTMmNVFj8gQsBsysREMVWa&#10;1RivBXOnE8zmYvrU8QJmPAdtIakwjpfxWraUY0XzxHO8GGjTSaEtIoXJLsg5s0h9ThyHmdMn09eb&#10;SkpvnIDZqKEj0Z9uyOHBURg2aBjsrZzE6P0A72D6XdANnkFmYEIA48m0WiIlXkNNB5wmz3EvN/dQ&#10;ONj7CjeiMS09HQtZFqCKDlR6yRWbKp9vQPCqzfwzBc9Cqx0nYyxciTKImZlYC4jx6H9jA1ZnxoiJ&#10;iiEVtg+XLpzCqeMHcO70Een5M8eeXzx9tOrk4b1XLPU177Vt1QzctYM7eHAadasWLdGTVKOeHik9&#10;c1eYMsBomZgQIEl9McBkIJOpMW6SzO24uLuJDakvTupgiPHYG57jZmnhICBmT8vD3Q/RMYMExKJj&#10;Ex4EBsaYyN9e740dT+ykcmVywyevDvYBcizoBhtESmwo8GC+LMW+chhBbGKM/PS3Yk/XW6reT+n5&#10;aPtoFfQliPXuQUqqMxeysxJj1dXqnxCTuxE5JtZOrsR+DDGZCvunK7E2nf7HCozrwtRUZCNP+hLI&#10;2J1YC7F+fTWF+uLFqqt1y+Zi1X5/VoSswmo7iYhOHPT9lHsqQ0dV76W5pt0BO21XIx0dHZ7C/W9W&#10;vtqmx5P1pndf7TKH9LgtQcydNgpeQC6p3pJA1NwIqpbme3SVn15ndfZ2rSQ7u/6WFXMGr0uafn8d&#10;KbGzGTuxYv7U1+NGDKgZER8LU/2+6KTQCqo9u8JUTwtu9haIDvZB8oIZOLxjPTauXIh1S2dj9YJJ&#10;SJoyHIsIcNMJdPPGDcB4UmpjBwWROnOXqTdSaQJgpMgGR8ggxoqMIRZHEOtPEAsPcMPAKM5eDENs&#10;uB9GD5O1ruIRL5PGDcfMKWMwladLz5mKpIWzxAy0VSsXY0NqCjamrRZwY2W2cnmSUGbLly7EmpTl&#10;WLGMjquW0WvmYPWqpUhaMAcpyUsFBJMWMhAnYerECRg7chSGDU7A6OGj4GDtLFZ4UBTCAiLg6uBO&#10;NwddKPfiprnqMNQzJ3hZi56CQUGD4e0dDStLdwKTOcGNlJeyljxtXUsoMYYXqzIdApeeDr/WiqBF&#10;qsiIFJjoVUiL1JihnpkMYsZWsLPh0Sf24rGJoQVDTbpg9szi8ycz9l44fWTTxTNHJ2SezrDNOndK&#10;7cyZjCamGkrTO7VpKZEB7GsR71DprSmApatjRSCzQb9+5jA2diTl6AILdiVaewm4McSsLNllKIuL&#10;2dt7idZcsvZcDC1WYpwAIwOYrQ13tXeApxep8cRxGDIk8aynZ2gj+VvrvbGjQzr2vTKz4fOao1rA&#10;FVIKNwhiZSS8HswSyR015UMk0rJES/npb8WebHLu+SBF+UHuAlWYafeGsiJBSAzH5GzEtm8gJgOJ&#10;DGJCkTHM5IkeQoV14vEtnFrPEJOl0TPEaqGm1EOmwmQQk7kSWYmxK5FjYuakwtRUlPH1V7KSEK4L&#10;45R6Trfn62D1pdi9G32dHuJrqPZWgZqyOvTVjGGqYfXKWsN1gV0fj19NzChaofPZvXWm+15uJYgd&#10;sgIukQq74UGbBQLZDV9ISqMl0rwAT/npdVZnb98S69X7R/r65ap7N6yKOJaeFnt83xbzYTGBcXOn&#10;jDqRNHX4g3GDAqVjol0xyNcUIZadMdG7NTIm90b5Omvc2zcQd44lSS8dTNu+d+3ijavmjc9eNWdU&#10;5YrZic+WTBtRM3/CIOlMUmsTh4SRWosQSm1ErB/iI3wwNNoPQ2P9Max/IAbSx9HBHkiICcRgglhC&#10;/xAMjA7CmOFxmDR2CIbHxyBxWBxmTxsrQDZ7BrsXJ4kklKT5M7F00RysXb0MWzatw+qUpSIJZNni&#10;+di8YQ1S1yWLwu31q1cgeflCrCborU1ZJjqTMNCWL1kgVNmSRfNI5c3CmBEj6HuOh5erD9wdPTEo&#10;Jh5DBwyHjbkdqSl1KIvO7zy2RIdu4i7wdAuFp3uYAABDSlW5L+2QVenmwLO5+sjiX5o8Q81SdMTg&#10;7hfGhrYEPwvR0okBZmxkLWBmxEkk/ehcHY6RWcjiYgQxC1MbWrawMreXWlnaZwZ5B7X/uUJiB23F&#10;XipdFW40/uF7KbuNetFu2sjQDupqBlBVJeWoYQwdHUsBNQaXhQUpLQKZhYUrPedIj91Ed38rHhzK&#10;rkRSYtzpxN6e3YsMLoIYAczR3p2OrvR5R1KfbggKjMDw0eNWvW9JHWzHRys45M9uIa05qAHpFXtS&#10;B+EQzX/vTRPuxJrK+OfS8nHq8tPfikm3+La8l9Kr7O4aNQTZqorhmAyxzh0YYjIlxunsreWuPO5N&#10;KBtzwi7Ff8bFGGL/TOqohZesqJnT7GsTOkTPQloMsX6afen9o0ebHiPYWFmhD0GMNzUNCGCioPmH&#10;BiKhg5M5WIWxC5Hdk/x1OPalpqT22kTNOstM1TlQp/XPq69/tQdrLSNebDN+KTlkA5x3IjXmJlsi&#10;iSYakhteS5Dj9In89Dqrs3dvGRmJH+1eMKjT6gHK56a4NJUu8voGa4K/xpEhXyN/dlvcSuqGe6vU&#10;8XB1HzxOMyh9dHhMl6tbt369Z9U8hTULJhpuWDo9aP3iqePWLZq0OWXeuPyVM0c9XTQ5QTJv/GDM&#10;pTVvYjytBHGcO2EIJpN6SxwcjhEDwzBqcCQS4yNFCj53xh8RHyU6fowZMRDTJyViwugELFk4k6Az&#10;C8lL5mLlknlYNG86libNEYqM3YuLF8wStW7rCFZrkpcQuJKQSs+nErjEce1K0bF/NX0umV2SBL6l&#10;pOJWENCS5s2kNQdRweHwdvXGqKGjEOIXBmN9E7ohaAglxvO3NNW1SZVwGr4nzE0dhdLiWrEe3bjL&#10;Bc/o4oJnXaHMODORkzx4ACe7HnW1zUiRmYmOGdzKyVCoMmvoc+FzXwMBMhMjS9pJ2wh3IsGLjjzH&#10;yx6mRpYvLczsf9b9pa7e4nOt3l0Xtm/dskaJbnTsrlQjFdhHhZSgpokAmL6+LYyMHGBGEGN3Iisy&#10;BpmxsQOBjR9zt3+GmZtolsx9Jzk70ZpUmBVdgw0rVIKYk6MHnJ08IKZwewVyz8pdwZbBby1N/W3Z&#10;hYld3YsWtILkoDqQQ0qsNBq4Q0qsehRBbCRqyoY8klbM6Sk//T+ajk69j1wNezUbE2vVbWCAvmKM&#10;v2anKI8+P6kxk6Y6fl+d0qvgSZo6pob1kY9k4cQOTuSQxcMExLi5rlBk/Fyta09e7EwQ+2dSxz/b&#10;SnEMjN2I3HiXH/NRWYlUlDI3/NUkiGmJXomiPszMnNRbV9FeipU5p9C3J4jWxuR4cSYit6RS6q4o&#10;7aOoVqWjrD9fv5eV4u+Z+/UwxbrTkw2GRa/3kBI7bUuKlwFGiuwaAa0kDDXFIWeluXZN5afXWZ39&#10;MXZ0vHLfWU6fVM92qIeFLvWwPaoezoz+AQVzOuDOkl54vLYfHq3TkTzb5PKL2UdAvQ82J89tsGPF&#10;TN2Ny2YMXp00ae3q+ePPr5w/rnj1gsnlW5JnPV6/dMbLDctmvlw5f/yzRTNHPZo7ceiTmROGPk+a&#10;OfblwhnjXi6aMebF5DHxTyaNja8aPax/ybTxw+9MHBt/f/a0MRULpo+tnjlx9OP5Mye+mjV1rHQp&#10;gW3H1vUEo7nYtmk1tqStIsjNxRaC2/JFc6TrVy15tXntqrsrlyx4tjVt1esNq5fVbF63Uqy1yUte&#10;b0lNfrU2eenr5Yvm1YwdOfzZkAED7g6OGfDCxcZJaqhrRDcHE2hp6BAUNIUiMTd1IOgYCfXVtXNP&#10;uulw+jNPs+VsRWNSX1ayFHtSOZzwwWpMXU0ffTi5g16n3c9EKDLuFM/uRQM9M1Jt+gJinKVoZsxj&#10;T+xpOcDWiuNjjrAws4ODjdtuJ6e0n73JGKgrmhrraT/r0aU7KUMT+h7m0CV4GejbwcCAp1k7iQQP&#10;kdhh5yPAxcuUE1LMaZk5vQGZFRd+c8NfJ2+CmDMpNgKqFasvdwEwD3df+PmGwN+X24NFloeHxyjJ&#10;L+O9sXMT2vmULmoOyVFNIJc72AcQxAbLkjrKB3K3jtvS6tm/qZZp9USbHlE+mskB9sq3xsaZPx0Y&#10;avS8f6DBo3CvfqeC/Uw9V6xYIZQLp+vfW93r9OON2liWoCliYhwP69ieASIDWC3EePGsLgYKuxYZ&#10;YuxOZIBxDZiIhbHrkJWXHFoMMZFeTx/zAEoehcKuQM0+6tDR0pZBzNQMVgQxBiMXNnNmIiswdiFy&#10;5iEf+XsodusmVVVUea2nopdhqGyqJX7Q32kV87p+9Wi98d6aPWZS6QkC2UUHGcDyaRV6Q3I79jYK&#10;fJTlp9dZnb1749Y5u+NazJxm/YEkyU0GsfTYz3B5cmsUL+iKeykaeLRWG09SjS8/2RT7m3dYrPC2&#10;rJj53dqlk5vtXLOg3eaVc/rs37jM8NjONYYZ21aob1s5S3Fr8lyV9PUL1DN2pOieO7DJ6PyRndoZ&#10;u9aq7FizsMPSyYnNNi6d1zp5yaQu61bObr942oSOMyckqKUumTrywJJBL1aO8sa4UHPMH+aBpOEe&#10;WJ9ohaPTrXByFh2nGtXsmuy7btOqhT1nThptMm3cUP8R8dFDVy6aHT9/1uSYpQtneyycPcUmIjgw&#10;KjY8sv+IoYPNJowYoRbq5b/WzdZJ6mTtADd7urmbsfvPQrjWOLGjR7fetGvuTjeE7ujRXRl9CU6m&#10;pLhYdXEjXXMCg4mxPYHEXBQZq9BSU+OWVAwY7u7BjXitSI1ZQk/HVKbEtAmAuqaiZozVWK0S46Js&#10;hligb/SZxMTEn3X1mGmpdjTU7XeTp/7q61qKGJi+nq0AGMfCWIWxGuMMRUsrD+FK5MxKhpi5BX19&#10;WubcsV6uxmxJiTk6esPBwVOoMBtrJwExRwd3eLj5IjQ4igFGK/ZxdMRAB/llvDd2clTTgNtLCWLH&#10;CWJX6ebKLq5yefPfyqGoqRqbg5KJ9eWn/6KNj9PpPGuEZW6sjwZGRBljwiArDI00weAwE7jY9EFM&#10;qNXzSZPiNk8cF2vh66Hfe+0ovewtS6MwY1IUeit2QZcO7d9AjMHF7jxOsBDFxQy1n0BMpsREksWP&#10;3IfsNmRo/RhiQpGxGiOQaZMKM9DRg7G+IUwNjQXEOAuRC/Sb05ELmmtjYfw11Xr0eWqgarDLvI+l&#10;l6mSaUP5j/q7LSOx3kd3VxqOebHV+NXrQ1aQZjLEuF6MVqEXJCVhT2qKI4Pkp9dZnb17y5qq0Sgl&#10;4Iv82fb1wGtD8Ac4PuJbXJnaDqVJPVC5Uh0P12q/ep5mNlX+kj/VNkZ3MV/o8r1khn19LHT+DCu9&#10;P8EqWvv6f49DcZ8ic8RHuDrhHy8uj2s4CLKOErw4psQFrtznr3Z9Uq9e68/U1R0/r1dP4dOuXXW+&#10;8nF0m+FgYiWJDQxH//D+sLchKLGrz9QWXCfGCqwbLe45yKBiFePg4At7ex+hatiNqN3PTLj1NNT1&#10;0VfTEBoaBkKJ8WOGGI86YYhx8bN2Xy6C5hR8QxgbWAg1Zm4qAxl3xrC1ckZwcNzRRKfEn4sxfKLY&#10;uePIPr16veCRLjypmQub9fVshBJjiDHMeBkZOxDIODZGKoyOAmT8MYPM0uUNwGxt3eln8ZTHxVwE&#10;yNiVWAuxsJBo9I8ZjKjIQU+GDE50lF/He2PHRzYJK1/ZEtKTfSG9RgAr8CMVNh6oplWZiJrKCWek&#10;0r1fyk//JfvH1MF6QyYMNJZGeqph3hgnzEp0xFgCWVQAlz/0gLuLHgJ8LSTuzoZV9nbapUPj/V6l&#10;pEzDkHg/qCl3J4C1hUJbAlVrUmAEMIYYt3viRrs8Obk1gYzdfAyZWjVWGxfjOWGsyjhmVavEauHF&#10;yR0Ms1qIsQoz1DUQIOPEDv76DK/aLhychajSs7dUX824xFLTNs5KzbUx/Xz/c3lB9Uoju2dbTB6/&#10;TDeH9BxB7KoHcN1TNjn7RohEUhS6iDfH8tPrrM7eqX2wM6aF22LXD1/NdayHyRb1sHfAJzgzuj4K&#10;ZndGxUpVVC1Xx5P1BhWPU62M5K/5U21DeDPnZR7/wAzrephqWQ/z6bpTfD7FjshvsSXkA5xI+ACF&#10;Mz5+VjC9QYj8JT+2WqjVgu1DTlDQ0eHGpTof+Tm4mNkbW5UlRPWXhPmHQF+H05ZlLj9WYmoqWqLu&#10;i+NelgQAhpetradQNEaGtgQpcwEvDXVSWAQ50YCXIMYA46WtbSIgxmqMx6Poif6JhkKJcd0Yw5LT&#10;7U2NrYRb0dXV/7mPT0QsXee/WTeFlu27KrTLU6MdO3cW4a8vlBgBzMiIAUaKUNdaZCkaGNrB0Mhe&#10;JHQY0ZGXmbnMlchKzMbWQ7gSGWCOjl6wseEMRlZoTiKpw9nJE+5uPggMCEd0FPd0HF02PH7Mb44t&#10;/VF2LLHR8LtrWkF6WptuqgSwomCC11hZnRhDrHrKYWl++qfy03/Wxg/Rajgj3vjAkJB+iPJSw4Jx&#10;LgJiibFmsDTpReq6A/1Nu9GmoRcc7PQQHuaA5JTZGDYsEH6+pIY1e8njYTKItWEFJvoVyiAm3Ipy&#10;iHFiR23RM4OsS0dZuyehvGhxAgarqFo1Jj7XnZ4nwDHEGGA8BJMXp9hzWj1/XVLm0l7dlR5p99I+&#10;b6PtNMHfxP+tzE+rtQcr9do/3mBU8HqXCWpO2wFZ8gSPAi+gJAKSouCjKPp570Gd1dlbtf0RnRsk&#10;+367c4FLPcxzqocV3h/iUMLnuDqzNUoW9sCD1Rq4l6KNR6lmex6lOv7XLoi3abuGdAha4/8J5hG8&#10;ZtrUwxL3f2Ct/xfYFv4pdkf/Q0Ase+w/HhXMbOomf8nP2Y9h9gZqBLRP7PTM9CO9/Pa5WjrUaGty&#10;R/d+wu3H2YQ8h4vncVlbccYeT472Fi5E7tShq2MhICa62NNjPV3+2OxNPExHx4yel01N5sQOzlI0&#10;0CPocAsqUmGmpMI4K9HS3E4oMisLe6mbm9/ZwMCf70en0rmNTvdOCvc1VPrQTbOTUHk62pb0feka&#10;jZ2EG1FLy5y+L6kzeqynbyOWkbE9jNn1yW5EUmAcC2M1JouJMcy4swdnLzqSQmN3ohuBzR2uLl5y&#10;iA3A8CGjD06ePPlPHYD5r8aq++yYJhMfrG8DCTf/veYCFIcAFaNojaY1BJKKxNXy03/R5o+wVB0b&#10;o1sS5NgTw8P1MGukHWaMsMeQSFPawHSFoX5veHsYwcPdhFSqPmJjvZG0dBK8vMwJ9vrQVOtJQGJX&#10;ISdUtBAQa91SBjHReJfjYnKICZeivG5MQExkKHKavaxLB3eOfwMvceSED5ky48QOvX460NXSEYrM&#10;SE8fHdq1h6aKBky1zLIs+9kEWmtaN5Nt0N6u5c82/bQ6WW/1qx2meJ1hBWRzYoc7gYwgVhyKmuKI&#10;CmlemKL89Dqrs3dn2/orqCf7fHyLY2GL3ethT9wnOJn4HYrnd8C9Vb3wIEUTj9cZ4OkmN+5Y/l5Y&#10;RqJS4NrATzHXoR5m2dZDWvA/sD7oH9gV9REOD/oHzid+gNyJH96/Mbe9tfwlv2b/CjJh4e4+Xg4W&#10;dk+4hstAj4uUzWEvpkNzPZWrAJiNjadwzxkQwPT0LEn1WIjkDl48w4sTOwwMSAmxm08OMFE3pmtG&#10;CsyMPm9OX9eCVBnBkRbXjLESY4ixErM0s5PaWbucMTX9+c2DRtd2+j27dnzIEOMp0ZwFyQDT07OF&#10;oaEDAcsWunoES+4ownViBF5LWjbcvZ6LnOnnYYiZmtHnTR3ocy70OXfY2rmJpA5zc3sBMgaYkxxi&#10;QYEEseiBGDo0cd8AzwH/yS33h1pGos5HWeNaLape0x7SMwYyF1dJpCwmVjWBIBYPSdmoFPnpv2gL&#10;E218hwRrPYnwUMHsRAehxOaMdUVEgBGCfEwwpL8TQcyE1KwavSf0MH/+BEwYP5B+P0a0uelLmx5F&#10;2lS0Qfs2PByVgfVjiMlBRhD7cYbimwSPDtx3kRsAcxsoTvCQKbBakPFz/Jghpq6qRiq+n4AYx8R0&#10;tfpBqZsiLPRsHzsauGnQj/Lm/fwurGypjuuTTYY1r/dbAhwX4983u3CLgiC5OeA1iiJ95afWWZ29&#10;O9sc1XzIMo9/vGBX4pqAD3B4yBfIndYK5Uu7omypKu6n9MXD9RaXnu7o31z+kj/dDozsFrM+6BMk&#10;+9TDxtB62BnzoYDv6ZFf4tL4j3Bt6ge4Nu2jivzpbXTkL/ndlhgbqx/s5V/hbMfjWpy5azv8fCPg&#10;5hoIbpZrScrFiGvAjOwJGJxIQUpMVw4yMYDSVkDMkCDGbkUGGQ+m5COn2PNimDHIBMC4GbCRJcxM&#10;eeSJzJ3IsTEbK8enNlYuP3szMFDppqrUuWMF93ns2rELXYcNAciPli8cnYJg7xhAUPIhleUm4mGG&#10;RnbQp+vk83gZm9jTdbNKo+shhWliak/nOpG65FoyRwExCwt7UejM2Ykuzl4ICAhDdMxAjBw5Pm/c&#10;0HHvzXuCLSfR6ZNz45osf7COIHbeDMhlJRZO8BpHawxqyhOlkopJY+Wn/6Ilz/CaPXmguWRomD6W&#10;TvPDsmkBWDUvCnHhNggNsISjnS7MzfrCxEQd7u7mWL9+MSZPjqffjyH9/XhkvxK6dW5PKotARQDj&#10;1mBvXIocExNJHjI1xlmK7E6sXbVDMbt25jEoPd4kdsiKnnk4JSkyAptSz54izZ4hxmn2xnqGQokp&#10;dlGEg5Hr/ta/sebrf7HiRXZN7683yX++3QJSTrXPIYCx+uV+lTdjIckPWFc3X6zO3qllJlp+sTG8&#10;wYk5jvWki1zrYWvExzg39ntSYe1wK6kHgUwND1frvHy2xXWwPEHivbCM4R2GbAz9FHsH/AMXxn+K&#10;azO/Q8miFri5pAvuLGuByqXfoXT+t2Vly7qoyV/yu23uhAkNJg+M3xDsFQhPFz+4OfsiNCROAIyL&#10;lhkCOgSnfv1MRTKHiYmDWAIQBAoTAgRDjiEmFJk+A00GMaHEfqTGuBkwL4aXWFzsLBoCkzoys+Nx&#10;MbuCg4P/bfBkzw5tLboqtHuk05dbXanBySUQbh4RsLP3h7mFOzQ1TdBbWRuKPAxTUQ3de6iiJ3cV&#10;UeknZotxZmVfTizh6+B2WOaOtBxga+smYmGWXLNm5SiWvb0rXN28ERwSiYioOEycMDF/+fxpLeWX&#10;8l5YZqLyFxfGNN34IFUBkjNGkF6jmyl3sK+cBJSNRE1F4itUTPtP6uCDlJk++0dFGWHBBD+sXdQf&#10;6xYPQvL8/ogItiFQGZPa0ia4a5ES10VQkCPWpyZh8ZJJ8PI0h6mJKlR6dyE11Q7t5CpMQIxWrRIT&#10;WYoCZLLU+3akyNitKMtWrM1UlEGMJynzPK8fQ0wkeNBznL3IaqyvhqaIiVmaWECxU7d7FjrWTvKf&#10;5Z0al9TcXWO06skmU6nkpB1wmQHGaowVcARqikJvS/MC28pPr7M6e/t2ZHRPi7WBHz9b5l0PqwP+&#10;gf2DPkf+rEYoXtCRVJgyypepS5+kmVx7uNXjrQaF/xdLc3L6cH9Ci0m7475E3owvULW6Ph5vb4VX&#10;GZqoOW6Clwe18Gp3Tzxap1DyeLV6D/nL/itbPnly71kjE2/5uvtLudu9l0cQKSyZe5DjXay6tLRM&#10;BLhEmr2ZkzgyzGprr4wIcKzEODYmXiN3K/LXEKn2+hYEN46H2chdifZi8KQ1gcPVxUek2dvZuZX8&#10;XIun7u1aje/asZNURUkFvQli5hZuUFc3JkjpQVVVH6p99KCuYQQNTYIVXaeGpiG0+pnAgBUkQdbY&#10;xA5G8qMJLQsLzlqk708AY3eiGQFUQMzSXnTr8PDwJYD1R2h4DJbNG3Hr7pXh3eSX8l7Y/knK316Y&#10;3HjP402dIck0h7TAVxTfonIKcGcEaqrGvHh9Z8yvZlQmTTL8dtV0r/yRkUZIWzYUa5MGIHXpYCTN&#10;iER4sD3cXDgOZkTK1BguLqYIC3PH/PnjsWnTUsTGcCxRk+DC3TpaCxXGbsTWDC45wH6SpSgey1Pu&#10;W7Wi81tBoW074VKUZSiy2/CfABPp9/QcA6w23Z4fcwsq3X46sLd0fOVg4jpRQUHhVxNX3qZVrDLw&#10;frLZ6OmLQw5AtjOQ5y6LjRWHcFxMIs33fC+Swersb2gZ83S+OpTQIn2Vbz2s8KqH1KB/4MSIb1E4&#10;tyXuLOlOAFPFg9V6NU832CzHdsv3pjMD0pw+PDik1aRjI75D9crv8XJvK9Sc1oEki/6J8vyBHCcg&#10;yxA1R7Su4phFO/nL/lv7YNrwRH9vN58HTsKt6CKSMvT0LESsi5UYN9plaMkKh51hzEkTtDhbkUHG&#10;sTFZogefyzEzei2pHlmCiDWpOlZuPI/MGhYCYNwlgyctu8GPx8V4BsHV1e+Oq6t/M/k1CVNu2vSL&#10;Lm1bn+jemeuKOOVaHYZGDgQpC+jocfIGAdXcFSZ8TXJXorGpA4w5/mVOsLJwhoWVKyyt3USWooUl&#10;J3kweLnbPTcCZgXmJLp2WFuROrNxgrscYhHRA7Fq8YDHL6/H/SE7/t9qGYk9v8ua1GT/062KBDEr&#10;SHPdhCJAxQTg5gBSYqOeSsvm/mrfxHVTXNrPH2NXlRhtgg0rhmP1wjikLU3AtDGBCAqwpY2FCdxc&#10;zehoBicCWWioG0aOiMHmzSswc9owhATy5Ote6NBO5kps82OIEbi4kzzXcslW0x/BrIWAGCdmcHIH&#10;x8J4cSLHjxsCc+q9DGKyz7NrkdWalnpfGOuavrY2dEiy/AM7qZQv0Vd8kmZZ+HSrLSQXHIGrnjKQ&#10;FdPvndVYvtcIoM6lWGfvwE6M7aa5f9DXT7iwmUG2PepDXJnaELcXt0PF8l6oXM61YYbPn252sZG/&#10;5L2wzCTlj/cmNF+QNel7PNnQGjVHlSC9aAFpUSRQFCML5F93huSy1WXpeffW8pf91+bh6NjJ3tqh&#10;xI4UiZO9uxw+tqSiOAbG8S9OnJC5Ek1JifHHrL44TsZHjjcx7GQJH5YCYqx6TE1sBcC4azwndjDA&#10;LM0dYGfrKgDGCszHOwShIbEIDIy8HuYe9pMCXbXubRU7tmr+ULGbomiPxZ1EbOx8YWbpIZaljTes&#10;bL1hbuVOH7sRwEgh0vWZEVxrIWYpunS4C5BZEtCsbWSZirZ0DaT+YGPjLNLr7WxlMTGGWFBIJKLj&#10;4rFkbtyr5wUR49+nmMfJxK7fX53a6vCTrT0hvWAjg9hNek8wxG7FsRK7J62YrSk//Wdt+XibfpMG&#10;6r+YnGCH9UsSCGIDsG5JPIYP8iAlbkm/D32hxJwcjeFIR18fW4wdPQBzZo8jkKVg67a1iAx1gX4/&#10;JVJUbX6ixDguxhBr3rTJm8UQk4FMBjEuleCi51pIMdAYYgwvBhoDjDMWBcjkS021D6mxPtDrZyB1&#10;svAsdjEI7Cj/cd65PVqj88PTNMv9T9Js8OoUQewyQ8wDKAwRLb8kN4J2oSThPxaX11md/S7LSez6&#10;ycnEVpNW+9WTsArbFF4P+wexCmuBW0kKqFimgodr+uHxBuuzj9Kj3ou0+lpb4dP6syMJTZZdn90I&#10;z3coQsrjNvJcCV7RdLNKpDUMqEqgHaDvGWlhNBd2/tfG9WM+Dg6jrM2sX9mTOvJyDwA38GWXooh1&#10;cUIEwYohxmnrsvorrtHiQmN7kXrP7kU+z9iYh2bK4Gdhzm2pHOTLXsCMj2YmNgQvGcQcSPn5+oYh&#10;JiYBAweOTP/XmJhmj85Bbemm2LNHLyh2UxKxLWs7P5haMLQ8YGHjRSDzIrXlQSBzE5mJpnw9YrFK&#10;I+UoV2Ocam9OSozrxLjYmfsmMsQYqJzUYWfrAhcXL3h4+iEwOAKRsYOxZtlg6cuiqB3SLM/3JkPx&#10;RGK7RpenND31fGd34IIlkE831FKOiRHE7gxETeWIQpRP/FV1vnScTfjkwabSeeN8CF4JBLIhWD4n&#10;GtGh9iIeZmejJyDGaowBFhTgCH9feyQMDsOiRdORk5+NfQc2wMfdDN06tZe7EZvSYiVGyovUV60S&#10;46kDssUway5iY1wnxsDixQCrbUnVTd5PUbl3b9q0qECtTx/0JgWmoqws1BjPIVNWUoGuumGRTi9j&#10;BfmP884tM1j54/urzMa92OKMl4ecIM1miHkD1/yAsiGQ3IzIkRaEdJCfXmd19nYsZ0rXJvsGfXt8&#10;qWc96cawD7A5/CPkTmuM0oUKwpVYvVIF91drvXi+xTnwfUroYMtIbP3Z4YQmK/JmN8DrA+r0T2Mo&#10;qwXiRq+VY0STV1QNg6Q0fD/uTfpW/rL/yiLdHPvYm5mXmxiYwdbSAeFhcXRTdwN3phcd6glUrMBE&#10;ViKn1RPQTAha3B2eXYvc4olBxlCTncuQ46QP/piVGC25IhOjWUw5mcMJ9kKNucPLKxhhYQNfDB06&#10;7ifDJ3Xq1ftIqZPCvJZNm9KuXFXEw3QJlLaOgbCwJnjZ+tBjfxnErAloBLDaoykBi1UZQ8zc0kUs&#10;djNyUgerMHsHL9jQkeeIyRoA8/W4wIl7J3r4ISg4UrgT92xOoBtU8HVp8fsTuD87VqVl7oy2Wc/S&#10;ewGXbOhGSpubYlLmZfSeuBkOSeWQHGlV4k/csv9iH8wbZb5w7ihHLJ8ZgbTlw7F2cTymJvrA38eK&#10;VJgBAV1PxMO8vawRGOCA0GBnhIe6IzbaF6MSByA5ZRF27lqPieMHEJDaELSa/BNifBRKrLHoqsHt&#10;oRo3/EGAjNUYFzz3JFCpEKgYYNzNg59jiHE8jAGmrqYGTXV18bg7d7qnpaDQHq1atiTgdUAfJe3z&#10;GopGf+iInIdrzS2ebrSteZbuAGkWqd+rBLE8ghlBrKY44q60KMpUfmqd1dnbsStTe2lvDPm0Mtmb&#10;U9Q/xsmRX5AKa407S7ugOlkZd1P6Sh+v0ztdnR71k27d74PtHaD45bHhbdbeWvw9Xu9XgZSH8RX5&#10;ALf7A9UTCWCj6Ug7wJKoFGl+1H8d4PbR0fksyNkhydTACKaGZnCyc0V05GB4egSRamIlJWsxxan1&#10;It4k3ImyfoTWNp6kZggaohsGQUIOMF5cj2VGi2Em66FoJVyLFub0ejpyTIwXt3zy8AhEYFBMuZ9f&#10;5E86Y+j07Pldt/ZtDjLEVJTVaVfeT8S9HF1DhRuRQWbOfRJ5CCYXY/8IYkasGmmxCrOxo8/beIg6&#10;MVZiNjbucHD0FmrMimBaCzFbWo72bvDxCYJ/QChCw2NxeOcgSMqinkuve7nIL+tPt9OJPVoUzmt3&#10;4dU+JSCbIJZjSwo9jm6mwyG5EyetqRh2VnoroYH89H+zAfTeWjje/tT88d5YNY+zEhOwNikeE4b7&#10;wMXJRKgwR3tDuLtZEMAcERHmjmFDIzB//iRs37EeK1bOw9SpI7B122okr5gO1V7d5LGwpjKXIiln&#10;nsLNM74aNvherEYNGwiIcap99y5dRCIHT1muTbmvLYBmZaZO6ktbSwsaBDHOUuzMoCPINW/WDC1I&#10;yXXq0FGi3dt4naKi0R+qjrkJwpP1NlcfbbJBTSZtHIQao1UQTBudqNfSosBfbBpeZ3X2u40TI46P&#10;bDd/ufeHNesCZCosexIXN7dH+TJSYSkauL9G5+njVPP+8pe8V3Y6UeGbY0Ob7yhb3hI1R3QJYiYE&#10;MV/hLhJNXqsSCWIjadeduAAZGf91vCbGxaZNoKtjlpWpBazNbeDnFYioiEHw94sk1WRPIJIVCNd2&#10;v2CA1S4uKObF9VkMMnYpyhadJwDGdWUMLzvhWuTFiRSsyCw4O5AesyvP1dUPPr4Rj7z9o4zllyVM&#10;p1d7hS7tWl1r2bQJ+vDk6b4GpLBcYesUCFNLgpIFKy4Gl6dQYwwxERujcwzpehlirMQYYrxE+ykr&#10;joXxLDEex+IObjllzZ30abFLkUew+PoGE8TCEBbRHxcO8dj/QFK8vklA4nvRI+/ylG7tC+a2u/rq&#10;gDKQRRDjdO9Sel+UE8Qqhksl5Ynp0qpf7jIyKapPi5XT/UpnjfYWCmzNokF0TMDQAV6kRvUFxNxc&#10;zREU6IyBAwIwelQMFiyYjH2HdiInLws51y7hfPZZ7D+0DeEhLjAx0IJi104Eq+/QtFEDUl4/CHDx&#10;rK/vv/tGPGaAcWIHT1nu2aO7iIfVFj/zYiXGzzHEOPalqa4hYmUdO3RAm9at0Yw2Mk2bkNojJdaz&#10;u8oDQzVze/pR/lDvCafaV68ym/Iw1V76+hTB64qfzKWYL8sOlRT6bAZ+fgpDndXZ77ayxY5tt8c2&#10;vJns8yG2RX6CA4M/R+60pri5qCPuLFHEvdV98WC9Xu7LbQ7vVfp0rWUktv7uSELD9PKVHSE9qQPp&#10;FWO6UYXTDXUwQWwUcHccrVGQlA+bAOC//meOc3FpGeDoeN7G3JJUmDOC/MMQFT4Q/r7hBB9SVKxo&#10;OB5GUGC3IasvBhgXFdfCzIzHnpASE5mL7L5jWFjSzY1eb2xMqoseW1tzj0KXN0qs1o3HnePdPQLg&#10;5RNa4xcUGS2/LGEa3dqqdmzT8hZDTFNDD72U+qBvP1NY2PrA0MQZxuakAHnuGakxTuowtyRlxddH&#10;12DArk0CqhUpMFt7LwExTuyw5XiYGIjJcTHZNGdO6rC1liV3uLv5wssrQBQ7R0ZF48Y5ulnd8URN&#10;qfcV3A7+QX5pf6plTevc8drslteFQj9rCtygm2nJAHpvDKVNDUNsxA7p1V+G2MIxFj1XzfB9NJMg&#10;tmFFonAnrl8+ioDE6lgbDnYG8Pa0QWSEN0YlxmD27NFIWbMI6fu24ujJAzh55jA2bFmFmBg/6PVT&#10;hbeXI/z83fDV55/is08+xOeffSwmLn/37dcCZAwwLnruqNAOPbp1FQqsFlw/Xty9gxUaQ4xT61mh&#10;MbQYYE0a89doKVLwjXWtKsx1Hf7r2sj/xe6usO/7IMXqwbNDPsDlIIJYMHDVDbgdi5rrnmXSgkF1&#10;cbE6+9+Nd0xnRnePXh3wmXR94MfYGPIxzo7+AjfmNSeIdUXVKnVUJ2vixUaTxbe3v38DD9n2J3Ru&#10;cHpUk/2VKV1Ep3LkEMRKQmQQuzeDADaGlNgI1FSMTpC/5L8yJ6d6H0Z7+YdHBgS/jA6NRqBvCKIj&#10;WYlFkGJiBSUbucKzw2RZfh4i+4+7xZsT1LjVk+gaL+Ji3CmeJysT1AhkvKxI+bD7zkZMUKbXWxLk&#10;SIXxYpCxO9HVzQ9evmHwC4gZL78sYb07t7Vs06zJvVbNmqGfjjH0Da2gT3DimJgpT27mWJiIh8nc&#10;imYWpAjp+szpGliJMcwYYNa2ngQzUl20OBbmQMvxzZFbbMmSOxwIYp4efvD1CYa3dyAGxEaiOpd2&#10;2mXekNxyfy4tDdaWX9qfaicSW3S/Pqd5keSgGqSXbAlidEO9FQ/c7A9J9WiJ5PagFb/WlHbNTDeT&#10;xRM8XiRNC8e2tZOwc8N0rF42Bu4uZrAw1SIlpg8PdyuEBLshrr8/xo0dgMVLZiBtSwq27EzFpm2r&#10;6XdkT787E1ia68DZxQYRsSHo0rk9viSQffnFp/j26y/R6IfvRWIHj2np1FEBXbt0Et3medIzuxVZ&#10;lfEMMI6F8fOctMHw4qxELoZu3aqVgBgf2Z3I8TLu1qGppilRU9I82EOhz2+al/Y2rSLN6av7q21O&#10;P97iBGmmO4GMfvdcL8bNgEvCaqSFwZ7yU+uszv57y56l1nhPXMOjK7w+RFrwJ9g/iGeGNUDRvPYo&#10;W9qTIKbFc8Oevt7m+N4GYo+M69z07OgWp+6tU5DNjMpzAor9gXKC2P1ZMojdHU0fJwbLX/JfW0JY&#10;Qv2hMYPODhs4FJEhsRgYNwyBcojxdGd2C7IiE2nqnMwhVBerL1dxZIjxkVUZQ4zrxmqPNqyEeNl6&#10;CCX2Y4iZm/FUaFvh1vPwCpEEhfQfIr8kYb06tQ5t1aTRs9bNmwuI6ehZwIi+h51TkIiJcWIHp9ez&#10;O5GzE7lWzJyuz5SujzvZM8gYaKwO2Y3IHey5ZyKDjJWYg70HnBz56E4AcxPxMIaYn28wfAhkI+Ij&#10;8ZjT1+94EST8SY2FR8ov7U+1s2Na9ype0KJUeliLIGYnS/i5nSDS6yUVwySSsrELpfmzfylO+sH6&#10;eQEhM0c4v167eCh2bZiBA7uWImXZJPj7OCDQ35kUmQfCQ70QHuaFiHBPxET7Ydy4BCxaOgsr1yRh&#10;2qyx0NHuAxdnS/TrqwxHRwsMGxkHLS0VUkycwNEQLZs3Ef0U27drjY4d2gmIKbRvK0aniLlj8g73&#10;DDBe7Erk5A2OgbEiE8936iTqxtjFyJ/nTvf62rrgcTw9uyo9U+6q9WuNr9+JJSbW+8f9FOsFD9fZ&#10;1NSc8iCI+QLXaRWSKrtFm4iSqNn/i2ekzupM2NEh7Qw2hn5elRb0ObZGfIrsSfWFK7FkQQdUrNTE&#10;/TXaeLre5KD0ZP/P5S957ywjUaHFhfHNzj1MbU1KrA9QQDfTIoJYxVBSYlMFwGqqRkmllYnO8pf8&#10;TxYbGjl99NBRGNx/CCmQIfD1CoGRAXeg55R5O1JNnMhBKodgJYOCLBZWq8IYYvy8gBcpttpuHjy+&#10;xZ7UEC8b7iRPEGOXIsfGuGaMQcb1Wm4e/q+DQuMC5ZcjrHvHVolNmzR8xRDTM7SEsnJfkZ1o7xJC&#10;ysuTYOUGazsfEQ/jgmdjE7oWAVmZQqxVY7W1YqzEWBXa2RG8nLwJYHRdBC8GGcfDGGIe7n7wIRXm&#10;5xeK8SPC8SrHkQDhSTeoAEhKvVfh9p+v3M+Na9vnzvJWt3FEC8giiLGb+RZtbliJlcXVSMqG0xsk&#10;6d/ad7ElJnb9ZMUU91lThzvXbF83Cfu2L8TRA2uwctk09I8JxIQJw7Bo0QysWDEfq1KSsG79Cmzd&#10;loptOzdg7qKpGEUwGzI8Fv4B9Dc21oa6qiJi4kIROzCUfscGBKcmBKtW6NKpPYGrnQBY2zYt0bKF&#10;rE6stui5BR2bN2v6ZnHci9tQ1Xbt4Jqx2qzEDgoKoomwmqqqSMHn7EQNZZ17eirmv1oL967s8VoH&#10;53vLjB8+z3ABLpESu0qbnGu06O8gKemfgcL4/ylbuM7+nxvvlDLi205eH/DFq+2Rn2N3/y9wYVxT&#10;XJ/VHrcW98S9tYa4v1r74dON9u/dtN4f2+nE5i2yJzXPfLa5LXCWblZ5DrTjDpDFwzg7kZM6qkc9&#10;l1aO+K+b//7YpiQmmo4dMepRTHgcYiIGyiBmyEMnOTGD67zYPchp9PYixZ6hxWCojYlxx3jhUhRA&#10;cyaIOYrz2bVoQwpOuBQ5LkYQ41hYLcR42chciq/9AqN/rCo/6Na+1YpmjX6QtmnZEvoGltCn67Gx&#10;94WbdwwpMB/hQrSmozWrMXrM7agsrT1+BFhHuj7u0kHXygClJZQYqTBnZx84E8jsSQWKoZx0DexO&#10;5IGYPt5B8CeIzZoQAmkxbx7od3+bblA3gy6/KIz4wwpsf8mODK6veSu5bdnrw/qQXnalm2eUUGGo&#10;SICkPOaltHzkgF9KQlmT5PZD0ninjBVzYqS7N88igK3GiaMbkLRoMgYPisCMGeOwMnkhNm1egz37&#10;tuHkmSO4fuMqSm7dwLFTGVibtgoLCHKhpNQ01HoiLMwXsf2D6D2iDSsrI1JPbfF9/W/Q8If6BK4m&#10;aNe2JUFMNvW5teityO7Blm+UGLsL+bEMajzosgmaNubMxiYiFsbZiHwO146p91Gjr9cWKr1UYNjP&#10;okCnl9UfVif2Y3uUYt2VVuHj7faQXqQNTo47bTJZjdFGpyTkjvRG//du/lyd/YXsWIJW/R0xDc+m&#10;Bn0m3Rr+KfYP/BoXx7fEtVmdcGeFOsqW95U+WGOYgZ0W73V1/f74pq3Ojf3+wrMt7YEz2rTbcxJ+&#10;d1Ejdpc22tWJqKkY8VBanvhWZhmtmj5dIXHwkOKwwEj0jxoMf99QkSLPhcsMMVZirK44wYNbUPG0&#10;ZCvOBBQKTAYxhocs6YP7K8qSPFiNsQpjlyIrMVsbgpwpd/KwebO47ZODo5fE3TPkx5miH3Ro23xb&#10;00Y/iCQAEzMH6OiaCXj5BsfDxT0Mtg5+skVg46QOM070IHgxSEW2JAFMBjEGa21mokyJ8URnBwdO&#10;7qDrEzExGcTcXH3g6eFPSiwEK2fTLruEblDXbWRK7GZY+euCQH359f1pdn5Ce9OypR2qXx03gTSH&#10;1EBpLEE2nt4bBDEuB7g9MuiXXFrJM900kia4lW1bMwYHdiXhzPEtOHViG2bOGI2E+ChMnzEWy5bP&#10;Q9qGVdi5ezOOnszA+axzOHoiA+n7duLEuVPYkb4JXp72cHd3xJx502gTYiQgpqGhRIqqGUHsWxEX&#10;+/zzT/DNN1+J9PrmzZoIiLVv14aUWjsxJJMbATOgGGC12YdNm7AyI8XWgiHXis5pi65duojmv+xe&#10;5IbBKr2Upb17qm5s0KDTnzLnrWqp9df3V1tuu7/OEjVnCWK5pIS5GXBBEGqKIp5KCyLc5afWWZ39&#10;fjszXsl9a/g3L7aGf4JdMV/h+IiGuDixHUoXKaFynS7Kl2q+eLDGOCHNqd57nQq7b3jzDufGf5f7&#10;Yks7SM7q0j+Iv3AXCRVWOU4UO9eUD6qW3pr7VpTBpMGDW4waNPRa/8iBGNR/CEICo2Bh5ghj0XmD&#10;gERg4gQPhphoOWVoJ+DFwGLVxaqMoVXb1YOzFRlgdnbssvOio6cMYqTGTIxkRc/cDNjEiCdHO8CF&#10;O+i7BU6QXw4p6sR/KLRufozTtTspdBSxLeE6JIi5+8TA3imQAOYPK247ZeMllgWBjONi7ELk+F2t&#10;e1MMwiSAWfP3J4A5OnoTtNxFTIyhyirMxtoZTo4ecHX1puvwEXGxTcvoBlVESuy6I4HCD5Jb4S+k&#10;N0IGyy/xT7NLE9pb317U5r7knDFwmWOltLkpGyFTYpWDH78uS/jFvokrJtmNXTzFS5K+aRpOHF6P&#10;C2f34PTJnZgwcRiGDovF+InDMXnqaEyaMgrTZ07EshWLsTZ1DZJTlmPx0iRs3roJq1JWYuq0SZg1&#10;expmz50KD3ee9K0KJaXOaNzoe3xL4Kr/3TcEss/w2acf4+uvvhRga/B9fbEaceEzQYsBxsqKV3vO&#10;VlRQeLMYWDw0s7abPafadyGAdevajZM+JMpKfRabKpj+YQ2A/9Uep3pGPlhrK315yIHUMP1v5tGG&#10;pygCktLoGsn10IXIcfpEfmqd1dlvt8wkyy9OJLZM3xL2MbaEf4yjQ77BxQnNUbSgO+4sU0XVKm08&#10;WKd/88EaJ2X5S95bO5rYrOPlSY2uvt7VHdILRnQjZYjRjvvuNALYJBnEKoZVSitS34pLJTE8vMmI&#10;AQk5A6IHYkBMPMKCYwTEDPS4ia+sc4cYvSKHmKEBp91zPRi7DWXAYoDJlr0ACC+GB491YZeiJcem&#10;LEgdyTt3mJMiMzG2FnVabm4B8PKKmC2/nHpGiopfdmjd/ErTxo1o990VBgQ+DQ19WFp7CXciuxH5&#10;sVBgFpxezxCVJZsw8Gw4I5GzKWnJCrM5O1HmTmSI1SZ22Nuze5HUGSkxR4KYi4u3UGJenr44lOZH&#10;NyZn2kDQum5LSixaKikM2szZr/LL/FPs7LgmDhUpLR/UnDaUNYLmeBjPEqP3hKRs2KPX5RMN5af+&#10;xJISLX+YO8L8Ejf7PbxnMc6d3IZL5/fj8OFtGEcQGz1uKCYSvKbOGIe5C2ciec1ybN25BbsP7EXW&#10;5Su4lH0R+/btJZBtRurGNEycPAYTJ43C6LEJcHa2gKGhBjp1aoMfGnwnQPZDg/oCZl9/9YUA2bff&#10;fI3vvv2G1rdvVv3vviPA1adzG4g0+pYtWgqg9ejeXbSZYpi1aN4CHbjXIkGtfVtO01d82VfdMJZ+&#10;pD9tI/p4vXP3x+vtKl/tsYc0k1TYtWB6r3BMjN4jRbFHcNHnO/mpdVZnv93OjlbX2RXzzbPNof/A&#10;wcGf49iw+sid3h63l/bA3bU6eLCaILbWPLlohc87H6T3v1rGkKadc6Y0vsZp1MgyoZ2eK92sBgD3&#10;ptPNijt2JJISS8hFyYK34hZNHDCg0ciBCdkDYwYjOjxOKDFWTGKKso65SPJgiDHQuGM9uxZr3Yt8&#10;5NiX6K9IH7PrTkDMTFYvxvEwBpgFu/QsWN1ZEch4phi7Km2EGiIVBr+A2MXyy6nXvW3bxm2aNynl&#10;GqNuXbqRwnKEjb0PLVJs3tFCiXEjYHYlckyMY2G1ELO184aDg69Qh9Ycj7OVZUfyRGde3DORXYmO&#10;jl5wciKVaEvQIyXm7ORJH3vC3d0XoUGByN5Fu+tCUmI3SJHl2dEmIhI1RSE50vw/t8PL2TGNPO+u&#10;a/uo5rQxpLlekFaMESNYUJkoICYtX2ogP/UntmyctffMEZY129dNxvEDK5GVuQdXso8iPX09Jk0f&#10;gwVLZmPdhlXYtXc7jp4+jrNZ52ldwPnsSzhBHy9eugJJixZh9qyZ2LZjF3alb8HAgWHCBTl27GBw&#10;gbRy765o06a5aDfVrGkjtGndguDUkCD1Pamw78WxdjX8oQGtH0iZNRSL1RmrMgYXg6xNmzb0+YZo&#10;JU+xb8+1ZKTEeiupPDM1dbaS/1h/iiEz+OP7Kba7XuwkiJ3gac8yiPFwUklx7E1kR3aWn1pndfbb&#10;LD1K4dOjQ1tP3Rn1IbaFf4TDCV8jZ3ILFC/oirJlfXB3jS7upmjdv7fe+b2o9flPdmJ4s155M5sW&#10;S/aqQpplSTdSWQqvzJ3I3TpGQ3In/sD/0q3jxzaVIDZiwKDsgaTEwoKiEOQfDmMDK+j0MyGQmcKQ&#10;m/uKPop2AmYMMj1dHoDJPRIdRBJH7eRnPsogx2P/XUQ8zI4gwuNPOB5mZGBJCs+MgMgDMm1hQ8+7&#10;uvjDxydmvvxy6il1adehVZNG1S2aNkHPHkrCLairZyEyD30CB8LRJQROtBycAghmrMo8YCqHGGdR&#10;sjuRr4lT/C1YAdLruWciF11zzRorMVZgDg50bVzszErMgT92F107YsMCUbTDHcinXXYtxIpDISmN&#10;eiwt/nPjYlemtgp4sL79k5enLCDJ9YP09lCgbBRtbEYRxIbfl1Ys7Cs/9Y2lz/b4Zs5ws+1zxnjh&#10;6N7lOJmRgtzsDFy7egobN6/AtNkTMXv+NCQtm4eUdSuxY+9OHDx+DKcvXsD1G4VI352O05kXkb53&#10;F+YvWIQd6XuweVsaEkcNxvDh0Zg9Zxz8/Bxow6OK1q2aijgYZyRySn2b1q3Ekg3HbE2PW4t4Fy+O&#10;fbFbkaHFLkOGFX++bZu2aM3n0Wrfrj19jpsDcwq+In0Pk6emRn8uxNjur7br/yjV6pX0uCNtNH1J&#10;jdH/KCd3lIa+kF4P9ZKfVmd19tvsyLCObfcPqp+5Nawe9vT/BGdG/YBLE1ujeFFPVK41QOUKTTxN&#10;tdiBtL+Gr/rc+HZ9r89tcUeySxnSi+a0ywsFSiMJXuOA8iF0HANJxYhtb6smJXHw4BYj4+LzwoNl&#10;AAv0C4OFqT3Bi4FjIWsGTGpMNAQ2snsDMV4G+jZvIMZLNAImiHHrKRGHYhVkKXMlcn0YQ0xX21gc&#10;WZVZmjsSQLjdU1Sy/HLqqXZur9GyUcOn3A1dpVcf2JKysnP0E30RXdwJsKZcE8aFzaTyrD0JUB4i&#10;3Z+LsFmRsZuTr4OPHM+zlhddc2IHL85OZDXGXewZYDyOhWFmZ+ci0uyHxgSifA/dnHIIYvkEMy4o&#10;znOmG1SkVJLvPAWJ9f60FlSXJjaMuJfW7vlrniWWTzfOm4PoPTFW5mIuH1EqrZj+by7mFePMlaYN&#10;Mipes2AQju1bjnPHN6Dw2ilcuXwMa9YvERAbN3kUJk4dg5nzpmF16hrsyTiEa4WFOH36FC5kZePw&#10;iQwsWkqvvZiNnfv3YtmqZYiNDcKwYZGYOn0kRo8ZADtrPfTs2ZmUGMe9GqNF86akwNhl+J2IhbVo&#10;1lxAirtxMLAYXLUJG7XxMAaaLE7Wns6RuRE5HtapYycxjsfM2PqxioruW8nK/V/s4VoHtQfJ5rdf&#10;H3AFznvReyWQNjqBpMRCpZIbgXPlp9VZnf02O5XY2X5P7OcPthHE9vb/lADWFHkzu6B0mTrKV/XF&#10;vZV6j59tcvaWn/7e24XJnXWK5rWoqNmjQrs8C4jJvVzQyo1/70TTcQQkVcOXyk//n21aYkLHof0H&#10;3AwLikBoUCSCCGJW5g5CjRkSxHg0izFBzJSUmDWpGgYZqzBuScXAsqLnOA1f1mpKBjEzM+50L3Mn&#10;cvcO7p3ILad0dUygQxDjac8MMlZjDnZe8PAI3yS/nHqq3TqZNG/c8GWLpk3RR1lDdN3oq2UkmhC7&#10;e0URtLyFO9HO3k/mTuQOHqTCzMw4PiebNM1AZYixEmOQ1taIMcC4TsyOY2FyFWZt7SQe29u7CiU2&#10;dkAg7u21ppuTM3CF42JuQK69SGevKQk4Ib3q/6dkxrHlTP6+/8ONHV/UcKEzJ/yIpI7xMhdz1ZhL&#10;0jup/zZWaP4wM79x0SZPNq0chxMHknH5wm4UF57Hpawj2LA1Bdt2b8K+w3tx5NQRZJw4jB37duHM&#10;xSxcvnIFWdm0Ll/A3EWLcPZCNgpu3sCytSuRkpZCSmwg4uODMXnqUMxbOB5ODsbQ6tcbRuba6NiR&#10;YNSmlagLa0AQ++rLL/DF55/hqy++ELEw4UJs0kSAi6HVto1MpYnFmYtCrbUmyHWmc2SJHVoaOjDW&#10;s3ri7x/3sy7TP9IeLTNteH+V5ZHHm52lyGSIhdDfg/soBqPmhmcO8tzeizZldfYXMCQm/uPMmM7L&#10;90R/LNkR8QFOjaiPy5Nb4/YSZdxZroU7S7TxeL3l6Wcb/f/n4ZF/lJ0b31ivZGGTCsnBPkA2Qeyq&#10;g0yJVY0imEVBUjlSKqlMfJPN97/a3ISEjgnRA26FBkYgMjRWqDFrC4KOkY1QYyY8W4yO3BSYAWZq&#10;TLAiSIhFKk1kLtLzb7rYCyXG/RZlcTFzApiZGYPN/g3E2KXIEOMEDy6CdnUNyvPwiG3K19One0fb&#10;Zo1+eN2mRQuCmKZwF5qQsquFmItbGBycAuFIy57T7AlkVlas+DgOxq5Ld6HAOLGDk0pkkHUUKowB&#10;xin21tYy9VWrxBhgrMQ4zX7CAG882GMLnOEu8bTT5o4p10mRFdMNqji8CkUxSuIX9ydY9uQmIx9t&#10;6vKqJpugep12/3dGkhIbA1QO4zjpOWnpku/lp9baB8vHWSydMcRecuzABlw6uxvXr57E7ZtXcPFi&#10;hhxiG7H/6D6cunAWl/PzUFh6E5V37+LS5cs4fvIE1qeux4nTmbh7/z7OZp1F4pSxmDhzErbv3IT+&#10;sT4YO34AqbQpCAh0pL+RBsxtDQhMrURxM9eJcWo914gxtBr9wF09mgj3Ig/JbEmQayOAJasba0Ef&#10;N29Oq1kzEQfrQGqNVZmykjL6aeogOmrYq8NHz8QD+FMzjNmrcy/ZeuqDdTYSyQl6j1ymjWYeQexm&#10;OGpKQ19K871/0tC6zursF+3SJNMWJ0Y0uZEe/SEOJ3woipuL5nbFzSRlVK7QpmWA+2scxiLppwMX&#10;32c7M7qBQfHCxlWSIxp0E7UkFUA307JhwN0JBLFYLnR+VVM57icNc/8XmzVoUIchMf1vBvmFkhKL&#10;QkRoDJzoRm9JIGKXHysyfR0zgpqtLD5GR7FY7RCwGGAyVUYAI9iwCuPHFgQnfsxAY4jxWBY9XVMB&#10;MT0djrXJVB67GR0c/Gr8/Prb8fWodlVwb9roh5o2LVtBo4+2SBxhdaWnayUUmJGxIwwM7KCjYwVd&#10;es7ExIlA5CWWnR2n0HPCBmdFcn0aQY0gxtchUusd+Bx2K7LykrkTuWMHNwC2J4hxduLcYT54uMUc&#10;0uPmtImgG1QB1wHRbrvID5KS4JfS0v5+4hf3J9jFyU3HPNrU47XkIm1u8kmJlQ6WvTfK4yG5HbEd&#10;+GnfxKR4w2+Xj7G+PGukNy6eO4CCvDO4VXoVt29fw+kzB7FlVxo270zFtj2bse/oAWQSuO4+eIjy&#10;ykrcKC7CxUvZ2Lt3Ly5cvIS863nIOH4QE2dPQnB0IFavTxGuxCFDQzB77iiERXAnlX4wMdMiRcXQ&#10;aiziYwwynvDMc8UakwLj1aRRIzRs0EAkefBjHpjJnTnYzdiYPmagsQLjY6+evaChRpsZcxccPHpe&#10;evpi5omCgoI/dJ7Yz1nVKnuruyvMX708RBucLD9ZlmJJOP1NwiEtDh7+Z7qd6+wvYtyh49yY9gNO&#10;DP2yZm/cP3B06FfIm94GNxcponxFX1Sv1EP5SpP7d1I8VOUv+UvYuTE/mJevaHZXeqQPpFfsRDwG&#10;5SNkLafKB6OmevwradWsnwyR/F9sYkJCu4ER0cXsRowkgEWFx8HN2UeoMXMTghMpMVmCh6WIjRmw&#10;OmO3IfdXZEgRyAxF4ocMYuw+5KGY/JiVmDHPFTPimBq/1hx9NfWhRcuQHpvQ8xYEOCdnX4mXV5QN&#10;X0/vzm18mjZsIGnfpi3tvg3o67mgdy8Ngp85KbAg+trOMGaQ6duin5Y5qTsrOseVYMWqyx0WdL41&#10;qTFHBx84OfqK5BLups+xN1ZhYqIz90t04KJndiu6EOBc4EBqzMszEMljPSVPNptKa46TGrvI7kQf&#10;WWyswBs1JdESSWHITGn+n1OndGl8owmPNvZ4Lb1oBmk+KbHSQZBN+x4CSXnc/H+Nk25cEGGyKSnu&#10;WcauFcg+fwi52cdx53Y+KipKcIogtmPvFqQf3Ik9GXsIYgdx6epVHDp8AOtIfaWkpOD8xSwUXL+O&#10;LZvXiYLng8cOYO3m1QghiEUNjBEDMiOjPDF95nCER3hJ/ALsygID7e+xK7FzRwXhTuTBmKy6hPIi&#10;WMlaUDUXakyAq52sAJo/5uJndi8yzDjlvke3HlBTUYehnjFi+w/HweNncS77/ItLeRf/dDX2LM2p&#10;1d2VFkUvdjlDepbeH7kEsYIQkUksKQrd8Ge6nevsL2LnxvVremFc88y9/UmFxX9IAKuPG3O7oGih&#10;CspW6KBiha6kcoXt/JzEv1bx4anExq4Vyc0eSU5o0j8Gu7JICZQPJyU2Rey4a6rHPJVWTn0rfRPZ&#10;hsXFtYwOibwe4BuCmMgBAmIupFhsudehqZ1QYpzgYUwQYjXGafeyZA/uuiFzHxrKey3WqjBWakL9&#10;2HnQ0Z6UEwGQgGVoYAGtvgYEHwMBMa4bs7Jwgrd36BNf39jefD2K7Vt5McQ6tlOAtpaRyDrU4VR/&#10;gqSXbyycXUPh4BhIKsqX1B73dOQ0ee4M4k1HTwKSt4AYqzAnJz+4uwXRc/zYh0DFn+eeiV702E1A&#10;rFaJccGzj3cwVo/xLHqx1fT5y3QLSM/T7/+KC1BIf4NCf0hKY6WS4vC90pyAf3Xb/SGWN7nB7Edb&#10;FGukFy0hzfOD9NYQoGqMHGLD/tXF/MG+jZNnnz2UjKwz6biSdQTXck/jzq1rqCgvwZFje7CNIHbw&#10;RAaOZ57CxSuXsfvgfmxNT8f4CeOwMGkxLuZcwYNHj3Dh0iksXzkPm7am4kTmMUycMRoO7g6Yt3AW&#10;YuP8CWIjpPHxIQWDBwdZhAWaze7SsZ2EpzZzp/oO7duREmsqYNa8CU+BbiE6dtSOZGGQiRZTBC3u&#10;jcgJHe3atCMF1htqqhpQ76NJmxldUaKxOm0XMnMu4eipw2XXCq/0k/+cf4rx3MLqleYLn26wJtVO&#10;iv0SbSquEcRKBxLEAi9L813ay0+tszr7eTs7pqv1mcQfHu2M/ginR36B7EnNUTy/FyqS+6FqhS6q&#10;lptU3N0W/l7ODPs1uzChmU/1ytZPak6okwpzkLmzWIlVjaXjANSUD773umy8nvz0/9mGhoQ0HxAW&#10;fS00MFK4EjnN3sPVT0DMnBSVDGLmAmK8OPW+trciuxTFFGf6mF2KtWNYRKyMXssZiuxONGS3JAHL&#10;yNAS+npmpJ44Q9EC5qY86dkJLi6BDwMCYrrw9SgqtHIgiL3u2L4DtPsaicQNHa5Z07OCrb2fSK93&#10;cg4mkAUQyHwEwBwc/AlSAQJg7E5kNcaLXYky16IbXJzptQQvhhgXOzPEOLWeIcaPnZ08RN/EFaP9&#10;Fr3cbnr7xTZSO2cJYtkEsRteMpdiSRhqiqOKpQWh3cUv7w+2/OkNljxK7yORMMRIiUlvD6P3xWig&#10;jHb/FYlj5KcJS0mJ+ubgtlnZmUfW4NK53cjLOYnCa5koIyVWVlaEA4d3Ykv6RmScOoac64XIL7yO&#10;9P37cezMSUyaPh1rN2zChcvZuFZ0nRTaBUyZNhTLU5Jw5uIpUmMr4ejhiJHjhmHGzGEEvDGvp08f&#10;HO3k5PThzAm+Q7Q0ekp45ErXTp3Qs3t3MdGZu9MzsNh9yC7FFs24IXALocA4Y1EkeLRuIwrcWX0p&#10;KfaCspIqVJXV6X2gD+VeWpgxLwWnLl7AgWN7pKcuHD9QUJD1p7oVH6S6Gt1NtnguOUxKjHspXiWI&#10;3RwESbFv+eur9m/tf7TO/obGtWFnR7dZsH/gFzWHBn+C06PqE8Q6oGypCipT+uHuKn3J/RTLdbxb&#10;kr/kL2OXJreLqVjZ+gXELDFnuoEGyLITqyfJIFYx/O7rsulv7R9kysCBTYbEDsiNCotFsH84woOj&#10;4Uw3ec5Q5OQLI30L6BK49HXNSD1ZkRIzk0OLO3nICqH19Tjd3koAjQubZe5FnknmJOJhIrmD68QI&#10;ZqzA9HQIhAQx7trBO2xnJ79XPj7hIuusa7tW+k0a1H/epUNnUmImsLbxgoaGAbS0TAXAOLHDySUY&#10;LqTInJyDYMMdPDjdnhZnKJrTqoUYF11zTI37P3K3Dnc3fwKXp+iZKJQYLXYlirZTLt4IDYl6NXdo&#10;iN3jNOMjL7ebo+aoLZDlJqsZY5dicTAktwY+lhZG/xlNpD/In9105eNdGlIJt5y6HgywEqseg5o7&#10;A6TSinHh8vOE7Vo9uMfhbbOenD+yGtln05F/5SQKrp0jiF3HndsFOHh4BzZsJ2V1/izybtxAxvFj&#10;2LBtO2bMnYNV6zYg6+oV7Du8B8fOHkXKukXw87UQo1gOHtuHzenr4RXkhcRxCTi0dYIkbfWYlVFR&#10;skLwtctiHT0c9B93UlAAL0XuSM+p8p06i8UtpboQ3Dry5znNnuDWpVMXOk9RrK6du6FLR36NInop&#10;qhDQ+kJdtR/BUA0Tpi6m6zmLjJP7cfj0vkfnLp78U0fk3N9i8131SrOs1+n0f5pFmxxuQ1XCWayh&#10;L2ry3d/LyfF19p7Y6Uk9WhwZ0SgrI+Er6dEhXyFzbDNULO+Jm4vVRIupR2vNHj5IdflLNuO8OLnN&#10;oOrkVi9x3oQgxh3s6WbFRa1VkwliCQSxsSXS8rk95Kf/z5YYF/fDiNgBF0ICwhESEIFAX4KDPUHB&#10;jLMROTORoKNtKpIxGGC6dOT4lgAYt6HiujEdCwEybjXF8SeOlTHQuFsHP2YlZkhA1NU2gXY/I/ST&#10;uxRZkXGaPaskT/fgCL6eTi1bqjRv1OBxt45doUPgsiOVpa9PoKTl6R0NDy9SirT4sbtHBOw51d7a&#10;U0DMypLjXxzn8qajGz3nBmvu3kGLXYpuLn7yDvayqc48S4yb/zLMeLJzYEB4ydD+/ZtXJptOeLnL&#10;HC/3WkHKqfZXCWDXCBxFQZCUxkgk1wNmiV/eH2sf3JjVJO3x3r5S5HLCCe36S2IJYuNJnQ98KS0b&#10;95Mi4PXzw6wyts6QZhLELp/bg+tXTwmIsTvx9s2r2LN/E1auXy6U2Lms8zh84jjmzJ+P5DVrUVBU&#10;gkt5WdidsR17M3bh5PmjCA93xpBh4QJiW/ekof/QWEybNgTlh/xePT0ZIpJy2DatGtJ9UKxDEcOp&#10;k0IHUmOdCUA9BMhYibVt1Vq4E7nBLyuvdrR4EGYn2rR0aNeR4NaZYKaEHl2VSImpiQxVTTVdApoG&#10;Jk9fQhA7iVPnj5FiPCTNOLHvyvVb11vKv/WfYtXLDeY932Jeg/PewCWC2I1wfo9IJYU+6+Wn1Fmd&#10;/btdnNTL79SIBi+ODvkCx4Z8jcI5XXBrUU+ULtTE3WQ9PFlnmf18o3s7+el/Kcue3GZc1ao2NdLT&#10;hpDyjvtmJHBnOFA5EagYBknl6IvS6unN5af/zzYpPv7bYTFxhwO8g8AuRVZjzqRW2NXHSxQoi+4d&#10;rMbMhTtRX5egRauvhiGpJVOxuAiaY2SyQZo8L4xHrpAq4+xGPXOhwhiAfTX1oKmhC62++vQ6A6HI&#10;HO294OUVskBHR+cjhZYt2zdv+EN1907d6HtawM7eH3p61gQ9M1hYedLXt4eBoT0MjbjlFcGWnrPm&#10;mBgpMgaaI0HP1ZWUmnMgbGy4qFnWSd/ejtWWH9xc/eBEP58N14fZkELj7h0EMwGxwIhdfA13lpib&#10;Pt1h+PLlbkuCmB2Qy0qMwMEDEEsiISkMuYiimD+0Rx4IYldnNNr15JAOas6TQiwIpQ1OlHAz19we&#10;+ERandhHfqqwPWtGRJ7Ysxjnj65H7sWDuJp9FMUFF1F+myF2BQcztmJ12iqkblmPpSuXYvOWLUhO&#10;WYVLl3NQVFqI8zlncfDEHuzL2ImLueexeNkU+PvbYFt6GrbtXoe5SyZj09qReHzY7rX0lM8bZbp9&#10;TeIP82fEHFBRUpTK1FgHocC6d+kmEjXYTcyZpy2btxAF0C2btSCwtaPnOxHweojVpWMPAllv9O7J&#10;ENNCXzV99Omti+kzl2HHvt3IOLGf1l5SijuQmX1qZWlp6Z82H5CUmPeTdSaPcZIUOysxjovdIjVW&#10;7JeL+3/se6TO/iJ2crrj51mTuu06OOhzHE34TNSG3VrYFcXzVVC+rC8erzXEvTWWk7jHmfwlfym7&#10;NLnt7Oq17SWSM9wfj/4xeJYY98crHy/S7CUViWelleNETdXbsKkDBnw5OCxys59HgNTT1Rc+noGw&#10;tXYmhWQDEwIPx8M0+uhAnZaWpgEtQ4IQKam+RtBUNyAoGRHYzIQ7UbSiMibAkEqrdS2aGHPXeluh&#10;6gz0LUSNmI62kQCYHikx/tjOxh0eHsHrfHx8PuvQokXzFk0a31Hq1pMUoCWByBvGBCw9XRuClgd0&#10;CWgaGqTmCHC6ejYCaDxPzMzMlT7PmYc+cHT05zibqBuz57R7O084OXoT2HxJjfnCWUx15kGdDkKJ&#10;sSrjvolh4bGT+HdyZ7Zpw/tr9C+/2GUFSaYL3ZxoXaO/BRcYl4TTDSr0oTQ3SCSi/FHGECte0Gzv&#10;iwxtgpg5UBpDCj2O3hfxpMQG3JPenfQm/gs4fXh4y4SJZw6sQOaRtcg5vw/Xco6jkN2Jt66i7HYe&#10;8vLO4/qN67hZdhtr09ZgzoL52HtgHzKOHiZldkaAK+vqeWxNX4ejpzOwJnUBwV8HK1PmYfvedVi7&#10;cREu7ozFq6OmNdIT3m8mLScm6ny0ec2oYV6uppIuHTuJSQRdOnah1RmdSW3xkn3cRaivLqS4u3bs&#10;LuDVrXNPdO+sRI8V6TlF9FZUg7qKDnp2U6WjHsZPnIdd+/YQRFOxcVuKgNieQ9ufnbtwgv44Pz9H&#10;7V1b5XLL3tWrjIqQYU1KjNQY91IsCUFNkc9jab7fn95dpM7eQ7s810b35Mgfnhwc+CEyBn+MM6Ma&#10;4/aibqTEVFG5QgcP1hjcebjZ608fYPjfWtbk1nPvp3aR1hzTkUMsUOZOFGpsJEFs9Clp+azG8tP/&#10;Z0skcAwMj1oeERQp8fMKgp93MDzc/GBlbi8DmZEVtDT0oaGmKxZDrK+AmLEAGC9dbXNSW1YiTiYK&#10;nwlktRAzM7UXyRtmJvQ8gYy/ni5BTIsUGbegYojZWLrAwzUg3dTU45s+CgrftGvR/FrvHr1gpG8j&#10;MhHNTLkg2Q/OLqFCmYlJznIVxmpMBjGuJ3MgFehMyosnSvuIwmcxmJMWuyxdaXFMjBv/Wlmwu9Ne&#10;qDE5xCRhYf0D5L+WelUrjWY+32SN18c5ucOZIOYFXCE1VhoFSVGIVHrN763V6v0WY4jdXtbk0MuD&#10;WqjhGXO3BwJl3MV+OCf7lEqfpr5R5+mzoz49sWP6kgtH1+Di8fXIubBPAIzXHYJYVdVNlJbmo6Ky&#10;HOVilWHbru1I25KKfYd2Y/+Rvbh45Tzyiq8i/RArtmQkr5lLv6u+mL9wAnbuW4/tOxaLziY1x4xq&#10;pCd9POTfWti2DeMVkxcPva/aW0kOMVJiXRlUHO/qQrDiZA/FN+sNwLooQbGrslg9uvSGUvc+AmDK&#10;Spq0kTLA5KlLcOTUcRw6vhubd6zB3oxtSD+wWbrvyPZDJ07s/VOSPG4nuf1QsdT84PMdlsA5en9c&#10;5prCYEiKg6SSfIex8tPqrM5klpmk/PGlyT0nHI7/AgcGfoxTI7/H7aTOKJ7XGzcX9UXVSoOa+6tt&#10;5nInD/lL/nKWPa3d4nvru0lxxkQWiynhBsBDCGLsShwllVSM3Sctnf7WUrzZfTYkOnpSZHDEa46H&#10;cccOL48Aoca44zwXJXOqu7qqDt1IdIUC47oxTrXn1U/LRMTDODuRF3fLYHhZcFKFPDbGLas4TZ+/&#10;jg4tbS1DAqI2fS19GOiawdaK+xYGnXFyCm+iUK/ep13atMnso6QGUyN7UlWBpOAIjqS4fP0GwC9g&#10;IGztfOHkFARn52DxeTt77lzvKdSYiTEnk3AyB8fCCHQ8jsWKW0r50/cIJJj50Md8bXYCYtZWjkKV&#10;+fgFP4uMjH3T4PfeSgvrZxtsHz3daQsp14vl0i47zxO4EUF/kwhIbvht/yO72ifWS/xH+bKmGTWH&#10;dYDrBLHiUAJYAm1sRqCmbNAFadneL+Wn1ls11fNLUmLrzh9ZhayTG3A1+zBu5J9DceElkZ1YWVmK&#10;C+eP4czZk6S8DmD3wZ04cfYoNmxbjzVpyzB7/gTsPbQL129ew5lLx7Bs9QJs3bUWgwb6SufOH4ud&#10;e1fjwrY41Ozvh5rDplLpad8Q+bcWxmps97aZM6LC3F737NadQNYJnQlenLQhA1lXWt0IXIry1VMs&#10;hpdSd1X06tGHHquI1auHOrQ1TRAaHI/FS1Jx6vxpAuwFHDiaji10TfsOb6dr3fL0yMm99E+Ct9IU&#10;+/dYRmLiR7eXWIy6t9oMkpNOkHKCx7UAEcuWFPukIzPxC/mpdVZnpFKmKrY9m9gmc0/c1zg98hvk&#10;TGpLKqwHbi5UQXWyAe4lG94sT7bVkJ/+l7TLU1unPNrYGThjQDdND/HPgLLRQDlB7O44qaR8xArc&#10;fnv/GDyEcnRcXEJUYMQrhlh4SAzcXX1FrEjM/SL1xHEwTTU99FXnOJYxfWxKIJONajGQK7BaiInm&#10;uyYO4H6KluYEQq4bo8+LpBARV+MjqTgN/nq60NcxgTVBz80l8LqHo19XuqQPNJRUMwx1TGFsYCtg&#10;xUrMjsAVEjYM/kGDSZGFwMU1RKTZOzgEwIU/dgkW6fa1hc/WVjz40gvWluw2lEHMzdWfgOVBKsyR&#10;ro0VogxinJ3o5xdeRb+GNwq+eqVF86dp9llPNtih5hwp4hy6OeXTuk6bClJBNSVhV6UFgzrIT3/n&#10;xpm2pYtbnnx5zBDSPHtISyIJYHTfJjVWUznqBHLS3tRDLp3s//XBDWM2XziygiC2EXmXj+DG9fMo&#10;uSGDWHXVLRQUXCYFdgdXr19BVu55nL5wHAuWTMOQoUGIifHAmtQVyM7LwoXc09iwfSWpr7RHS5ZO&#10;2bF85bSnGTum4t5GY2C/FnDMFNLTAf82MDQlZWjTdWumXvRwtRFZh+xG7KTA7sRagPVAj649RQIH&#10;x796dOlF0OJj7zfwUuyqSkqsD/w8o5CcvAEHjhzFqYuncSbrDKnF3Vi3aSW270lD+sHN2Ht4R9XF&#10;7JNvEkz+SLu9zFarYrnh05pDdrTh4a72tMEoCmeXYqX0asRbS8Kqs7+BXZ7Ry+rwkCZ3Twyrj7Oj&#10;GuLGnG4omd8LZYs1cXeVoeTuKsvN95IMv5Wf/pe0K9M6bH+0qQuQbSUrdi4MJIAl0o2Ta4ESJJLy&#10;YbORk/hWC7jHDYz3Hhge8yw0IALhwTHwJiVmb+smipFFLEvXXNRs6RK8OKGD4cUgq42BMbx0dSzE&#10;4udqIcYJFbY27kKRiY4f8qXTz0jmouyjTV/XQLS4cnLwqbKzcjWiy/nATN9ymx2pKFZiXPvl5BwA&#10;L59oxAwcT4opDm7u4SK9nl2NXCPmTI9dGWr2fjJXoh0XNhOIHXxFTIwzJp2dfEVMjCFmY83qjDvc&#10;07J0APdO9A8ILwiOi3vTuLV0uvrnT1JtVj/f5Ch5zSEXdhNxTOwa3aTKaENRHFotLQ01kZ/+zi0/&#10;3fTT28taXniaoQ3pVWdIebpBFSmx2/0hqR63TX6asOn9HT8/tmPmqsun1iP3/A4U5J4gJZZJSiyL&#10;IHYN9+7dwa3bN1B6uwSlZaU4m30atypv4WzWcYwZG4WgQGssWDQV5y6dRmbOSezYn0pKbHXR2g3L&#10;1FLXz9x7LcX22bM0TUhJickg5jVI/q1/Ytt3JvVfu3bOM2cHa6j0ImXVracAWCeFLgQzVmU90LVj&#10;D3Rq35VWN3RW6I7unXsJF2JvRXWo9OwLbXVTrFixEQePHMKejH10rZm4ePk8lqxYiI2kHJeunIut&#10;6euRfmATMo7vysrPP/eHFxnfSwv+tniuzoWn280hPetCGx7aeBbFQXIz7KX0mpur/LQ6qzNSYhO7&#10;Lz46pFHNiWFf48K4lrg+qztKFyijcpk2Hq41f1W+2jb0r+xKZMub3XHH0+09AJ4llutIu/8AGcRu&#10;xcogdmfoeCDxrbpNxg4YoD84ov9DbgLM/RN9vILeQIyXkYEV9Eh5sRuRFZiOlolIrf9n/MtJgMvI&#10;0E7UZdnaeApwiHR7U0cCn6VwQzLAGIjcTordin3VdMUyNbSCs43nA3MTW9F6ysrUfrmro5/U2sL1&#10;TYKGu0cYBiRMQUDwYHhyI2Du3EEqjBUag8zdLYzUVrDITrS3JYhxgocAmQ8DUsTEPD2C4OzoLeJg&#10;tRDjeBhPdQ4MCj9uavrPdlLc++5BmmPU43V2L57tph12ljtw1UcWG+O42K2Y59Ki4Dj56e/cLs7s&#10;+d2txa3zXxzWgpSnOheFySAmy1hNk58mLCNR56PT+xZMz83chiu08i4dFCn2RaTG7tzKw32C2KPH&#10;95F99SLOXyZVc2wXcm/k4E71LZwnaA0dGob4hHAcOr6PIHYKew5vxq4Dqfn7Du/sci61f487y5Qv&#10;PUvTIIhpA8fpxn3KJV7+rX9i69bNbr91x5Kzi5LGw9HOEqq9+6CXojJ6du+F7l04BkZKrIsSunVS&#10;FCDr2I7gpkAKTR4P0+trjrmzluPU2UycvngCy1KW4eSFM9hzaLeYfbZs1VIkr12M5HVJpMhSsX1v&#10;6ovjJ/dOy8nJ+cO79JQsNBz7MNVIIj1G/7PZtNEpGkgQC38tyXMdh0zlv2SSWZ29ZcuZp9PkzIjW&#10;108Mb4i9cd/h/Ni2yJ+rjJIkNVQs10f1cuNrRStc2shP/0saB++L5nXc93xXd4g6sWt04yyKoRsV&#10;QYybvFaNqJGWj/xJ/OFt2JTERMURcQMrY8L7ixT74IBIAoAHKSEbWQNgAg+7Aw04tZ7UFrec4sVd&#10;7TkGxqqLU+x51XaQ59osVmLsUjTQY/VlLOuIr8fF08YCYloaetAkNWakZw5bS9cHZgaWIlXb1sIx&#10;zNba45kTKSlf3yh4+0UjKDQeQ0fPRsyAsQgJG0LKaQCcOB5GEHN0DCClFfhmOTn4EbQCCGTe9HP4&#10;wM01kFaADGJOpNQI0Jxiz8vFmUfB+EsDA8NXsmtV/ELk9mCttcqTNLuqJ9sdIbngSTtsOcRIBZES&#10;k0gKfN/aSJz/ZGcmdG5wa3nrwhc81ZlbYYkZc0NETAyV41bKTxPGP8ep3XNGZJ9cjyvntuBaNkEs&#10;9yQKrp4WNWL3797GY4JY9b1yHDqxB3uObMORM/tQUn4DxWWF2LF3PaKjPEU6/Zmso6SANmLv4Y07&#10;jmXvrF+6pOv3txYrnnuSqg7s7ysgJjnl9LNTFfg60tKm+W7akvR65szh0NXqK3chkiIjJdZJgRVY&#10;Vyi06fRmdWzHz3WHem9dzJ2xDEdPnULBzUJs27sZ3l4e2LxjJ4HsLF3XOSxavgAbtq7Dmg3LsX7T&#10;cmzbtVa6a//mu1evnv/DB2feXGKje3eV/n3JQdp8ZvMw1WBIisIkknyndFy0qUu1r7N69fJnaMQc&#10;Hly/Zl/cl8iIb0IqrBuK5/XBncU6uJtsUMPBVTrtrQyK/LMsMynp4/y5Csef7lSC9JyZDGIFpMR4&#10;DH3FUEiqx9TQY1/56W/NJiYmthkxYFARQyzILxz+Plzw7CEKkWXqS7YMOYGD0+dJddWOYzEXKswR&#10;hga2YvGQTFtbzgD0FCCzoWVl4UzAk6Xasxrjrvh62ibop6EvIGZMELM0sX3WT7WfaGysrWmgYW3h&#10;fMfXNwahYfFwJQj5+scifvh0xA2eiNgBYzBw8AQCWZzIWrQT7af4+7Gr0BO2tFiJ8XJ25AJnXwKe&#10;j0js4DoxF2dZwTO3nHJ05PT+gOd+fqGi2PrHVrTC5rv7yWZHn25yxuszBLCcCLo50THfD7gZg5oC&#10;7ywUJf4hN6gTAxo3KlvdvuR1Jr0v8lxJmfcH7o0gdT6iRlI1eZz8tDd2auf08Kyjy3Dl7EbkZx9A&#10;3uWjyL9yArdLr+BuVQkqK2/i/sNqHD61F3uPbMW2fetwOT8TBaVXcSHnOIYND0bymvnIOJmOvRkb&#10;H+4/sk2o5KKZrb+7s7DbsYdr1SE9QBA7agzJCYcFvzSkdepUzy/Xrp2RtmnTwteTJ8RDTUVZFDVz&#10;Wj2DrLMcZB3bkgpr3w1qvbTg5x6ODam7cPzsWeSXFCLj9CGMnzoasXExWLVmvRgZc+laDinEPZg0&#10;fQJBdxvWbliGTdtXYcuOFOw/vD0vLy+7s/wS/hArWGDU6O5y7dOv002lOM8QC6HNDin2Qp9caXFg&#10;W/lpdfb/1QonGX57fky7o7tjPsfu2K9EQkfxfGXcXqyNqhWGuJtiXpC/6K/fcDN/dtSn12e1PPNi&#10;Zw9IL9kAuc70j0A7bnYnlnOT14GvX98Z4ig//a0Z14olxifsiw2XzRPjNHtnRy/hSmR41Soxdika&#10;6vGwTCv6nGyOGEOM1Re7Ek2MHWTgIgVWq8646JkzBDkuxr0XWYlxRiKrsX6c3KGmA2N9CwKZ2ate&#10;nXsKt1Q3hW7tdbSN8tzdQxEaniAA5u4ZivDokfD1ixUqjAHGkHNzC4UHLUdSXwwxzkq0MHMhcHIn&#10;DnYj+guIOTv50DleYjk5MvBkSoyTOry9Q17FRick0rf+yY0YqPdB1Sq7eFJkkheHPYCsQPqbcFyM&#10;Ht8egJriwCfSwgiO471zOzz8hw6VqztU1lwwpe/vJtzLuD8GksoxL6XV0/8t3X/XqniHCxlJuHwq&#10;FVcytyM3KwMFpMaK8s+iuuI6wSwXxQSso2f3YtehDdi4K5mgsBHZ17hT/GEkDA3ErLljcOD49uf7&#10;j2xOSE9PF67WnHldvypd1GXHvVV9pBJO7DhqBMlxp0W/BDG2xYsTO27ZkrR7777VNdMJRj4eHvDy&#10;8KLNkj/c7GgTQX+TiMBoTBgzDWtWbyZFdRD7jh3D/iP7CExpWLRiLqbOnoQt6Ttx8WouLl/Pw5ns&#10;TJy4cAobdqSROttKSnEnHVOQunkZNm5diYyj21bn5p5pIL+Ed27psxU+LVusv+D5FoManKb/2xza&#10;fF4PofeIz4PXua4W8tPq7P+rZU9UMjww8KsXBwZ8gczRTUmFdUbpAlWULCSIrTSuqVxpPk9+6l/a&#10;bicFf3F1WsuLL3Yqy5I6WImVxBDAhtIaRhCLf42SREP56W/Vxg0dPjEuMk7K3ez9fUPh7uIrYmGc&#10;mSj6JdJjVmHGBjws00qoMeE6tHQV4LIgBcbg4mXNwyjpOYYcNwPmlHvOUKzths9fi7uAaPbRgYaq&#10;NvQF0HRedu3QYQBfi1I3pZ5GOmYlzk4BnLUIE3otf107ghJ/T14i+9CaoERKzNMjHCHBgxARMYTA&#10;Fg07Gy9SgO4EKF+4urCrUZbUwSDjtlOOcoixEnN29kRQUKQkYdDon1UTd5Y5dn20zq762S4X4Dwp&#10;IL45cap9Camy23G00w6fLD/1ndrZxPrd727sfF96QZ++P70viun7309ETeWIp9KKqT7y097YpkWx&#10;vc8dWvDi8ml2KW7FNVJjN/KOo4hWxa3LuFN6CRdzTuDw6d0EsVRs27sGqduX4MiZdOwhqI0e2186&#10;e85o6cHjWzNqAcZWtKL1ZzcXdVtRvUpFItmjARwxgOSkc9J/KjZesGBiu23blp3ZtHmpdNOWNZi/&#10;YC5WrlpBwNmEXft3Y0/GfmzbvZtU1QHReLj0zk0cOZGBJcvmYsHi2Thy+jiuFhUgr+QGrpXewPnc&#10;LJy7cgFnL59HxqkMnLxwAlt2rSNFtgTrNy7F1p2rnp05t/8Pi1myFcwy8KleofdMeozH+HjR38mf&#10;IBYmlRQEv7UhtnX2FzQkdv3k7Kh20zMGfl6zfwCpsMmtRUIHuxJLF2nj4TqL21Vr7d7U9/yVLWeJ&#10;4/c35re69mqfKsBKjEee3+SuDKTE7tANs2LIS2nl7HfSBWDc0KE2/SPiXgQQwELknex/7E404fiY&#10;AJC1SKtnKAm3ojwuxokdnJ1oILp1yNQXg8dC3j+R54oxxDhLkbuAsBLjxq4atPpp6qFXj16v27ds&#10;LYpDrQ2sLZztve+FBA0ilRUCDRUt0X6I69H6qPSDYg9VKCn2gUpvLVG/xtfH12PLCSB0vg+BzMMj&#10;VLghGWIO9l4EKxnIHHkMi4OHgBhPd+aYWFho/xeTJs0eKH4R/2KlqY6fP1htc/DRBjtI2U10mSCW&#10;T38XzlS8GQ3Jzf57pPmz3/l8sXMTGqs92qr4WJplJntflDLExpISG/FQen/6vzUkXjIroPGx7ROK&#10;s46tQPbpjQJeJfmnkH95P8pLLhDIsnH89E6cPL+fFNgGpB9ajy27V2LxiimYv3CaZOuutYWLF089&#10;l34g1VP+JYXlk+IoXdBjYfXKXjU16QSxw3qQnLZfThuA/5hQtXLllPapGxemb92R/Hp7+jpRi7Y1&#10;fTN9/90E08M4cykTRbeKcbOsBBezz2B92lLMnz8Nh44fQR4BrOjOLdysLBPrOoHs8vWrpByvCIjt&#10;PrgDaVtWY92m5ViTmkQgW4Ltu9eWnTt3wDEzM/MPSay4PsOqW/EC3Zs1GZYAZykWRtLfidTYDZ9z&#10;0qpBdfPF/r/a5bEqLU8Oq39ub/8PpSeGf4fLk9ohf2Y3UmFaqFxuhPurrXc/TLb9w9wG79JOTDVq&#10;VDC/+Y3X+9XoZklKTLQ5opsVd+vgDva3+z+Qls14J+Nlhg0b1jouMuZWSGAEwkNjBMR4YCVPd2Yl&#10;xuqLEzR4iQnPhtxKyo4eWwu4sOuQR6Zwuj2PY5FNeZYNxuSC51olJlN0nO1oIiDGtWIMsa4du0ha&#10;NW8+n6/F3yPIOsQ/8n54yEC4OvpBsasSunVRglZfI1H43EtJAx0UuqJdWx7voQCFdlx/1A2K3XpB&#10;pZcG+vU1FN/TzS0I3l5hBDOuJ5O5EjnFnodi2ti40HPucHP1QVzcsOr5i1b+4kj5+6vt4u+nWLys&#10;OUMKKIvjHbTLzvchNUQ3qJKoij+iXuz0+AZ6D7d0eSY5byGyI3nKN+5PRE1VYiUddeWnvbFgZeWP&#10;D28Zu+PC4STkntuE65f34cbVYwSzoygrzsS9ilwcPrIJx87sxv6jXGeVRiBbJ+JKR47tL8q8fMKE&#10;INZ2795Vb4qo2Tjz8eaCruMqlvd4XZNO79PDugQx51Rk/LaM2UWLJvZITZ1/bs+B9dibsZUUVgZ9&#10;712Ys3ACFiRNx6Gj6Vi9dgFmzEhE6qYUHD9zEleuX8MtAlfF/SqxKu9Xo+h2Ka7euI5zORcIYoex&#10;/8BWTJsxARu2rBVd99ekJdHrl2LP3vU3s7IOW/2au/NtWdkqzy+L5xmnP99iBOkRUmN5PLiUW1B5&#10;PZCW+KvIT6uz/292cUx32yMJXzxKj/kUuZObIndqZxTMUUH5cl08SDGtubvGMVB+6l/eDgzt0Lxw&#10;YYvSF4d0CWKOwI1QWRZa1SigLAaS24PKcX/mO8nATExM/GRAzIDDAmIhMbI0ezt3kYzB8JEtGcS4&#10;Awd35Kid8CxrO8Vd6s1FA2AejMnPyyY9s/vPHnq6ZgQhQ6GauCM+p9lzdiJDTF1VEwpt26Jj+/a7&#10;+FoCXAK6hHiGXvV1D4IFfS17W1JY7qQQwxPg4RWJgMCB8PKOFKn8DDX1Prro0bUX2hPU2rRsh5bN&#10;WqEDgU21d19SiHZwcfGHn38UqTEfApg7rK25jZUbwc0Hvr7BGJSQmJmUlNxK/CJ+xu6vtNd7kGJT&#10;/nS3MylkDyCHQHaDblCFfqgpDJRKb8a+85jH/oTvLB9s6vpCkmkK3OKNTQzwYBYkVaNLX1VN/tkb&#10;5J51IxIyDy2SXjmThqvndxDAjqCY1p3ic7hfeQWZZ7cgdetigtgG7DuyQYDs8KntL85nH4/KyMj4&#10;WSiJHo5zO0SVL+764vUudeAIQ8wp/feo0UVLJphu37H0QeqGuViybAJWpszCspWzMGpULBJHRmFF&#10;8jwefIkLV7JQQIqr7F4lwatawKviXhUKbhbhYl42NuxIRXrGHmzftw1LVi7Elp0b5fVja7GWILY2&#10;dRE2bl4m3b4j+UrmKQ7gvfvym8K5JoH3V+nUSA8SNy+SGisJB4q8SY39sW3K6uw9scyk4I9PjWi5&#10;Zm/sJ9JL4+sjb1pLFM5WRMUKPZFWTyostzrFo4X89L+8nZ6o17N4Qdv7L2l3KyBWwDOj4ghi3LEj&#10;FpKy2Cu4nfSmIPdtW2xk3ISQgPAadikG+oeLbu88B4xdgLzMCUrsVpRlGsoAxgqrn5YxuJM991Nk&#10;mLH7kBcPxOTFTYD1CYKaBC3tfsYEMhNoaerL0uxJhSkrqYBH2Xdo06bA0dSxYbBy8Mcx/lHxPq5+&#10;r50cuIarP3jMC6fZW1l70GN3MWbF0SEAXp6R8PePg7dPFJyc/IXy4675KsqaAmzcj0+ltyYMDS0F&#10;wDw8A+Hm7i8gxvVhEZFxSBw9cUxaWtovzp57Su+xR2tsTt1fbw3JeVJgOQSwfG8CGU/yjYLkRsT4&#10;d91w+vyEZn7VmxRqJJfMCWDRwr2MB/NRUznyhvTxop/tCrFuQWC/M/tmPs4+kQIG2Y2rGbhZcBy3&#10;Ck/gbtklXM/dh227l2P3obUEsTQcOLoJmVmH9l24cLSh/Ev8rJXM7+BNEHv2cjtDTAeSk7YHpCf7&#10;/+ZO8rRh+ig1deLQ8SM8n4f7myHY1xyDB/phztzx2Ll3C85knUVu4VUU3SnB7eoylN2tECC7XVUm&#10;shWzCGDHMo8hflgk/AJ9sXT1cgGzrKuXsHnXJqxIWYrtuzcideNSpG5IQtqGJOmObcuv5WTtpx3A&#10;f3Z7/i+WN8eqbdnCvjdf77EGMh1oo0MQKw2GJN9j3e/5HdXZ38TOj+nW5cSQb6qOxn+Ca9MYYh1E&#10;cfP9ZE7o0H9VmWL5hwZu37WdHNevd9H8lg9fHTcAsukfgF1Wt+KBSlJilYMguTN4P4pWfCY//a1b&#10;ZGSMU3hI1CPOUAwOjISXRyCsLZ2FW5HhZUmqqjZVnoHGqfMcI+ORLNzRXkvTiJTaP4djCoiRkjJm&#10;iOnLIMauPo6JsRrjzh06/QwFxJo1acxj7F/pa+mL7EtXV9fG/h4hBTxCpVcPFdFJ38M7Am6eYdBQ&#10;04eqsg691pyuhfsguhDQ5CNYXALhxBmJLgHw8AghsPnAxsYNPM9MnVSfkZE13D0C4OMbAl+/UAyK&#10;H4FZs+bHiF/AL5g0PerTF5s95j1Ya4PXGfR3ueIP5HFBK6nkm7GoKQg5LM0OeGtNmX/OTo2qH3Rv&#10;W2eJ5JIlbWgGkTJPEBCTVA4rlN5d/rMQmzvBoMGp3RMLLh1PRu65jbiRexA3rx9FSf5hVN7KRFnJ&#10;aRw9sRH7j6SSGkvD8VPb7xTdutJL/vJftNL5XWwrFnd98nKrJnBUBzUnbY5Iswb8xO34nywlJfGb&#10;aZNCj08aH4nlK6Ygff8GUoH7Rff86zcLUFRWgtKKW7hVeVuAjIF2Of8Kzl+5iCsEuL2Hd2PcxET6&#10;21tg5dq1uHojHzkFeTh3ORObdqRhy44tpOYOYl3aQmzYtBhbNy+WHti9Pvd28aV3On2AlWrBdK1t&#10;j9axEiPVnh9GaozrCoMuSPMD/zYb7jr7DcYdE86PahB/YshnODPiK1ye2BzF87rj9iJ1PEgxkN5f&#10;aXK57C9e3Pyvdnx0j37FC394+vq4Nt0onWmnT/8AlTzRmTvYD4ekYtw2vMMgdXRYtGJEcGQhKzHu&#10;3MFZilwYzNOXOY7FiR2WBCeGGR8ZZJxqzy2ouLM9x8SEu5HAZWlBcKHzTMVEZ2toaxsT6PQEvHhG&#10;mb6ubLYYNwJWUlQiiDVE44YNoN5LNYqvxdXQupmbnXupi5MveiupCSg6uwXB1SNMqDEtTfp6agai&#10;OaymmiGMDexESr2jox8cHHzp+zqS2vIWyR0MM15eXqHQo++rrW0oOnW4e/ih/4AETJo6c56jo+Ov&#10;7pIfrLHzeJzmIHm9z0HeHy+IIBYhlFhNaf+ClwXR3eWnvhM7NeybsIc7ekhEwg9DjMfz3F9A74n4&#10;S9L7c362DimR/of2pyVsv5CxQHrtfBqKcveg+Op+lOYfQnnJKVTfPo+LF3fj8PFNOHJi85ODRzYm&#10;yF/6q3Z7gaJJ+bKej55t6gspKbGa48aHf2+jW762bdsWhG3fuezJvoyNOHZ2PzJzThOIsnGt5BoK&#10;bhXixp0iFN4qQl7RNWRfu4xL1+hzxfk4kXkcScvmYdqsKdi8fSdyrl9D4c1ilJbfps9fx/mc8zh4&#10;bD8dz2HX3jRSZIuwbccK7ElfU1NcnJv++HH5O91wXJmkHV21xPS59BxB7LKfCAnUFAaWSfMC+spP&#10;qbP/D5Y9q3vjC6MbHNsV9SkujWuAWws6onh+b9xL0UZ1sv7rqtVW03MSu/7h7WXepZ1M7Gh6c2mT&#10;F69PGUKa7QbpTbpZlY+lXTerMYbYzO3vEmL9Q/o3jwiNPM1KjONiwQERcLBzF1mKrMR4HhirMI5x&#10;mYslU2N8lDUD5m72NkKJMcSsSMUxxHgwJsfEdLRN5EdjAa8+qn0JUKpiPH3DBt/zeqGspGzO12Km&#10;bexub+n0ysbGFbakxvT0zaCoqAJDug5rG0/Y2HKihj8c7fwIinbQ0jCma+Rei5x96CWRs9cAAGSW&#10;SURBVCvaX3GaP7sX7e34XFnrKQd7d/q+muijog5jI3N63hVBQaHFsbGxv3qDqVzj1uHBGus7L9IJ&#10;Yiccgauhsk1GUShqSmIeSYsj/i1D8G3aoUFfD3i4oxeQY0sAIxXGEKscx81/j6FiXhP5af9qH2xe&#10;4jc+c/e411eOJyH//BoUXUmntQd3ik7gfnk2CvKP4cTp7Th1bufhjNPpv0kplC3qrVe2uPvDp6la&#10;kGYIiB3/vUqMbcuWmW1SU+dd2LE7mVTYLpzOOoaLVzMFyHIKs3Ex7yLOXj6H7PxsXC+9jnxap7NO&#10;IWXdEsyaOwX7Dh8gwN0glXYT5feqUPXgLqm2CnruOjKzz+H0hROi2z3XjW3cvBQ7d61Dbu6FV/fu&#10;Vay/c+fOr7pM/xe7PMlYs3iuwa1XR+l9co42o8UxkNwIe4qC4GD5KXX2/8Fyp7Qx3tv/0+qLY79F&#10;zqTWKJlPKmyxBp6kGeJhqtm98hQbA/mpfxu7PKmzffnKFq9enbKA5II9pKXsNppIIOORGyMhKZua&#10;/C6D04kxMd9Fh0Zv93Tzg79PCLhmzNbaRSgnYyPZWBY+MsAYZBwX444cfJRlLNqAi5pZNVmK1Hqu&#10;JXOAAU+HJgWmoa4rYlVqffpBVaWvOPbu1Qft27XD9999g+ZNGt/T09TrRKu9uY7ZeQcbN3qNDrT7&#10;GaFLF0W0b98J3br2FGn2an10hQvT2tIdPt7R4JoyIwNb+r4EPQIZdw3h2jWuU+OmxawiWRnycExO&#10;r1fupQrV3mr0GhN6je1rKyuH6fQr+MXfLZKCP76/ym7r4w22UukxJ+BSgEyNFfpBUhwmkRSE8uvf&#10;me2L+3bso73KBDErGcQqRoO76UvuTdyFBxPry0/7N5s3Rsfx2KboB+d2DcWF/eNRTBAruboPtwuP&#10;khK7gDs3M3Hi1Fbp8bPbE7lNlPxlv2q3Fij0urlAoerJOnVIDvRFzQmjc9gf/F813l6XOjdm45aF&#10;kvQD65Fxei9OXDiM4+cPIePMPmzds577IdLHh+n5Y9iTsQuLls3CvIVTcebiWZF2f7uqHNUP7+Hu&#10;o/sCYoW3igmCV0mtncCps4cxZfpIUmvrsWb9AmzZtgpHj+9HdfVtyYMHt6dkZWX9bvD+FjszRadJ&#10;wSydI09304bjrANtdmJRcyNEIskLWsgF9PLT6uzvbOxXPjasyZSjQ759dWVSfRTObo9bC5XwaK0O&#10;Hq8zwsM15gdKlzi+tZla74udTGzpfXtFM8mrs6ay/ms3B9INaxxQxcMwh0ml5ZNFMfC7sqTg4I9H&#10;9E+YER4YgUC/UFphsCclxBBjBcZxJR5uyeqLIcbxMVmHemsBMFZkttbuAmL8mAHCrkQdbVNSP/3Q&#10;S0ldwIthxkcVZQ1076aIFs2b47tvvkL7Nm2euNg4aOpr6o7R7dP3uYOjF6wIZK1atoFmPwOo9NFC&#10;yxatoKLWD127KqJdm/boqNCJ1FwfcW3W1m7CpchZi9y93sGegeUmOo7wVGp2ZbJr1NXFh34OK2hr&#10;6UJNVQOaGv1gZGSRFx4+8JcUjbDHG1w9H6yxel5zyBWitdAVglgxrdJQHpS5910mdxwf9l3SU+5V&#10;yDPmbvMwTHntYPXYNdKyn6bB/9gmx/TotGmuTd6ZHQNxbnciqbH1KLy8HbcKMoQ7sbrsEk6c2FSV&#10;kZGmJH/Jf7Qb83q1LpqjkP8oVQ01+zVQul3n2qklVv+Vi27btiWNU9Nmn924ZQG2pa9A2vYl2Lhj&#10;GbbuXo2lybMwetxATJ81CnPmjxeLgcRZi+w+5ESPygfVAl58ZICdI+V25Mwx7Ni/HavTVmPF6kWY&#10;u2g2NmxOxiZSZOl7NqKwKA/371dWPXhQQVIav5jQ898ab3iKZutMfpRmAelJgtg1Tu6IQc019xMo&#10;8nlnMe06e4/s6mTNr48kfHnu4pivpbmTG+Hmgm6oXqGCJ6lGeJBi+OLuWoc349D/TnZi6A/BFSmt&#10;pDUXzCFmV5USxMonA9WJXA/0ClVzbOWnvjMbP3iwe2x4DMKDoxASGCnG+fNcMU7wYIDx4niYmYks&#10;aYOPorN9PzPxvD0pID7K0u9tYaBvSZDQJ2hpQbm3pkju0OprAPVaFda2PRo1bICvvvwcrZo1l1ga&#10;mR3VUe9X2aNLD6mejjHMSDVpaOiia3claBuaQ4GgZWrrjE6duojXdlToII4K7TqgS6eupM60SR1y&#10;oocP7HgUDHcPIegywFR6q9P37SvGr3i4+9I168OEvqYTFz9bO1QFB8f9ar+96k0eLe6l2Fx/nk4g&#10;ySSI5YSQEuNaviDUFPqVSQsD38lEca5xyhz1efLzAxqybh08KJWTfcoJYpXj5wL/nCX2rxZlWu/T&#10;leM1l53cEotz6cNw5cQC5F9IRfHV3SgvOYm7d87jxrX9J4qKMn7zzXVFos5ngabtN43z7YSp4b3g&#10;ZtSjwM7EpKn807/bNm6Z5b523YSHK5aPwIihrpgw1hczZ8Rg9pwhSBwZjiEJgUhaOg3HzmQgO+8y&#10;iu+Uolyk3VcRvKrEY067v5yfg2GjIjAwfhBWrkvG6QsEtNOHMH32ZKxen4wd6WnYvms9jp06RGrs&#10;jvT+/Yrqe/fK3kmz4MJZWpZ3k3UlNQe5e4cP/c2iUJPnegfX/NrJzqizv7VljmlkeyTh42c5Exrg&#10;xqyWpMJ64P5abTxab4LHqTanqrb+Pavfz4xsMuzeOgVILljSjtsbYqJz2RhRJyapSHghrZxpJj/1&#10;ndnMQYM6DYuJqw72DxNKjLMUWb2Y1I5k0TMXCoyVFnfsEAMxDaxFej0fuQ1VLeDYzchqjEH2z8Uz&#10;xyxFgoVyLzW0btWaVNjX+OKzT9GkUSNoqpFC66ki4mQqvdWgpWtM57SFUi8VqGloo1u3HmjTui1+&#10;aNAAbei1Cu3ao0M7BXRs3wE8Cr9zh47o1rmryHjUIGDpkILjbvw8F62PiiYUu/ck0GmRWnMk4DrD&#10;SN8Ezo6eUm/vsKMDBkz9VfcSkpQ/fphil/Z4k4NUetoFuEwb+avcVSUENaWRUukNf5GU8rYtM1j5&#10;4xNDv9j2/BApMc6KLCF4Vo8XCR6Sisn0Bvn1tPEF8Yr6+1a63T+9fRDO75+Aa+fX4frFTSi5xm7F&#10;DElJ/oE58lN/kxkZKX7ZqU3L3a2aNUW7li3QtkWzR717dFaXf/p3W2rq9O/Xrxu/OXnlSOmEMV4Y&#10;M9wZY0e4YUyiP6bPGI6tO9fhzKXTyLl+hQBWgltVd1B2t1yk3t+mxwU3b+BSXjaWr16IwEB3DE0Y&#10;iczsLAG2rLwsen0ahg6Lx+Ydm7D/8C4cPLoHefnZpMbKUVV9O/vu45K33kAgd4ZJ09tJOoWvt/Ko&#10;Gq4rDCO1HvBaesVJNLmus7+xZSY2/eLw4E+3nB3xEa6QCruT1BUVS1Vwn1TYvfVGLx6lOv3s7KK/&#10;gx2JbzDqwYauEAWtV9xIiQ0AbicQxMagpqz/fdya8ptdPv+tzY6K+nTMwPh90WGxCAuKQnRYf5Hc&#10;wWn2DDGuCdPVMRMqi9UWj2RhUGn3MxWJHTw/TDQHJriJZA8CF5/LsTHZjDHuWUjqiJQdx9gUeyih&#10;caOG+PrLL9C0SRMoKfYWyopdjM2bNROrUcNGaNSoMVq1bI3uBDEGWKOGDdG6ZSsBMl5tW7dBuzZt&#10;odC2Hbp26oye3RXRS7EnlOjrM9C0SM316yurSeutpAwtTR14efjDzdkbLo5+98LChnrLfwW/aOzm&#10;rl5lF/0g2fLZ6+MesrjY1WCRQo2bUZAU+G+Qlr79WqCT0x0/Pz+m/tFXR/SBXNrcFBLE7k4BKhJQ&#10;UzHxP4Iz0anrJzvnmw87tjH6wZmdQ3H5+CLkZqbh+uUduJm3t+BOwV5l+am/yYw0FBt1ad0yu32r&#10;5tBQ7one3Tq8VOra6b9uTM1xot1b5pqsXT364bxZkZgwyg0TR3ti9ZoZOHB8N87ncN1YLm7cuYGS&#10;8lLcrLwtQFZ0uxj5JQU4fHI/Zs2diBmzp2LX3t24dPUKbtwuEe7GkvKbOHfpLFanrsKWndvoc1nI&#10;IYCdPHsYFZU3UV5R8qq8vGDOLxV3/7eW5uT0YdE8/aQXG0whyXCizQe9V24EQnLVZ6+0dHpdvdjf&#10;2Q4nNNI4POgfL7LHf0UKrB0BrDfup/TD3RQdPN1slf94vfM7TWX+M23/gK/HP0gliJ0xBK75AcVx&#10;BLF4UewsuR1bJL0z/p1lVP3Ypg4dPmRQ9EBpdHgcBsUmwM87lMDjKmCk3c9ELFZdDDFWY7Xtpzi5&#10;gxfDq6+mITTUOIVeD9oEPgEzgh2rNE6wYIhZWXBjYEuRpdixY2cBKMUevQhS36P+d9/i+/r1xWMl&#10;FQ3oGJiiS5duaEngavTDD2jWtCmaNWmKFs2ao1WLlgJo7QliDLJOCh3Qo2s3Wt3RvUtXATXZc92h&#10;rqqBvup9SQX2JthaICp8sNTd2X+igoLCb+o4cXe1fd/7KywqXu2lTcY52mHnEsDyg0g1D6Sddvhl&#10;glhz+alvzY5Ptv764rj6mS+PGUF6hZTYrcGkxEiAkRKrqZrsIT/tVy0tsesnp7cPHXTh0OSnWUcX&#10;SnLObajJvbDtZsGldJ/fmtBRa4qKjb9s07zx2jZNGj7r0LrZs47tWl5T7NL6P9aX/ZoxyLZumDQt&#10;edlw6bTxvqTGXLB0yTjsO7IbmTlncKXwMq7fzBdp97yuFvE4lmykbU3BqNEDsW79GuQWXCf1JYuV&#10;VT+8K1bVg2qUlJWKWNm+I3twrSQfxWVFAnxXhRqrQHn59Xv37hX2k1/KW7PLk/X1nqw3fCTNsCXV&#10;7kX/z+GoyfOulmZF1o1m+btaZnC9j48mfJGYmfgRCmc2w+1FXVG2VAn31unh8SYLvNhknYTtlr+r&#10;HuWvZKdHfjX7UVpnSM7SzSqX3/SxsptVJbsTB1+RVm39Q9yoEwcP7jEoqn9ZZEgMBkTHw9crWACn&#10;FmL9tExIjZkLiLHqYpci91LkY7++JlDvoyeyB9UJYH1UtaGizNDQoKUushNVaWkKZWQgXHydO3VB&#10;k8aN0Y5UVAeFjvju22/Q4HsZwJo0bgQrVx+Y29hDRVVdqLCWpNJat2olji1IqbVq0UKosfb8+vbs&#10;WlRAt85dBLRqAdahXXtxVOzeg65PjcCqDVMjcwQH9c+JiEj4zb03H6/ybFS9zPTIy20OwEkCWTap&#10;ojxSY6VxqLkRdvd1QeBbb0adO1e1wblR9fNfHDeFlLu43B5EG5tESMoGS6WV00VJwm+x9PSoTy9k&#10;zDHMPrk0NOd0qmPW6W1tf61Tya9Z69atv2vdrFmv9q2aKnfq1LIZPfU/Z92dObOiybo147OXLkrA&#10;hNHemDIhBKkblyHj1AGcv3IOl69nC/fgyfPHCV6rMWf+FCxePB/HzpzAtaICgtVN4WLkJA8GWOX9&#10;KtyqvIPrpYXyOrPLBDl+fAnHzx3GKfo69whid+/eQnVl/oF79zL/qwzLXzJOPqtO1rso4bhYNil3&#10;hliuR400L/KdhwXq7E+y04O/b3Fu5Ocnr0xqjJK5rUmJEcSWq+LeegM83mz94vVOH1P5qX87491w&#10;9oRvkh9uJCV21oQgxu5E2nFX8iyxYXTDir8oLT35h7ghEoODvxjWf/DR2IgBiA6Lg79vGKknUlwE&#10;MT2eLaZrIbIOubWUSOAgJcbxL4YYJ3kwvDTU9QkUJkKRMch6K6mjR/deBKzu6KjQmWDTCQrtOhKA&#10;WqEhKStO7Pjqi8+FwqoFGC92NWrqGsEtIBQmFnbCvchxMAZW29at0ZIAxjDjxTBry3Ey+lznjp2E&#10;GmOYdaHHDLCOCgroSh/37N4dfZRVYahnCD+/iKLExAWN5D/6fzRWDNWrrBPvp1hCctgdOO8NXCGw&#10;3BwMyY3AZzX59mHsdpSf/lbs7NhuLS9O/L781XEzoJBU3x1O+IlHTVm8BNVz3slonj/LNm2YHr92&#10;9fjnGzfMwM49q0g9bcOew1tx6OQ+HDq1H8lrkjBq5CDMnT8NB48dQk5+Lm7cKsYdUl8MsIr7lQJe&#10;5fS48LYs3f501hlkXr6Aa8UFyL6eQwA7htMXT4qkjyo678EDAl9Fwau7d2++1R6YSKv34a2FOkkv&#10;0i1qcJ77KIaRavdFzRX3wdzMQX5anf2d7NyEJuZnRnxRlTelKUGsPcqW9SaA6RLAzPB8l9NR6d80&#10;oYMtKVj545wpX69/sqUXXp+3hhiDfyuBlNhYAbGa8oFnkJPzhxR3ZyYpfzwvMXZ9/4g4aVhQNPy8&#10;Q0Qsi92AXPvFTXVFWykTHoxpK+uTKOJgpMYMCGSk0mqVWm1ihyZBTaW3Bnr3UoOSooroSs8Qa9q4&#10;Cb7+6gt89snH+PKLz/DtN18R1Bq8gRg/VlTshb7aejA0sxTZiF1IXXFtWeuWLYVLkd2LvBo3bIgW&#10;TZuhjdy1KEvy6CJcivy4U4cO4mOlHoq0ekBZSQkGuoaP+0cO7yn/0X+T3Vvn0O/ecrPHNfsIYpfo&#10;78TjWUpjISmOqJHkeyQhU/mtptqfTWzVLmvSD/denzCVZ62GyuJh1UMfSytnvNM2Sn+0bV43qUvy&#10;shFX162ZgJ27FiNtwywsJGU2c+YAjB8/EAsXT8eRE4eEsuLuHTcrbuF29R3cET0Wy+lYLtpVcaws&#10;K+8yqa2zSNu0BuvTVuNMViYuXs2m4xlap5Fx8iAKiq7h4aMqglg+qqtvzJdK89/qWJ28WfoBD1PN&#10;nkiPO8mK44vDIMnzWY7Mv69H6f+x4YOscd8tzpnQsObK5MaoWqaMh+t0cC9VH482mT59vM3jJ3ON&#10;/m6WHqXw6ZXJP2x/vLUXJJedAaHEaMd9d5xMiZUP3SE/9Z0b0pw+3DfDZ/6w2LgaVmJhgVFwdvSG&#10;owPXX3mIFHoGGQOKY1y1EGNFxqNYDPSt6PMOsLXhuV3uMDSwFgXHPGCzr4Y+tEidqffhdlMqaNO6&#10;jYDXRx9+IIfY16J7ByswBhgfVfuoQ0VdA127dScQEZgISnxs17atUGCNfqBzGzR4szjLsTkpunb0&#10;tVmBsUuRIdaxPbsUFQhqDDaGWQ9oqvapMdY1/l3dNsr2Gn1ZvszgyMvttpCeJ6hk+ckavZZEQ1Lk&#10;f1qa83ZrGHfF/dAxZ0rzB5IzVvR9AoHbkaTGYlFTEV8qrZrLrry/jaWlJX6Sumb8hJSVidi0YRpm&#10;TQ1HQn9bzJs3nFTZLpzNPoPcG7mksm6gpKIUt6q4t+Id0WOxuKxUZCrm3sij8zJx5MwJZF3NQW5h&#10;Ho6dPSE+zinIx+2KMtwovUEgzMbNO6UEsWrcrS5CVXnB+aKii2+1lV32ZEOV4vmGN18ftKeNqT/9&#10;T/eHJD/oIrLrUu3/dnZ+rmaz3KlfFlwaV58UmBLup2igalU/PN1mgsfbLGnb5PSV/NS/pWVNVfwy&#10;d+LXRx9uU4E0hyB2xZXe8HHAvUmQ3BoklZQPWio/9Z1bmlO9D3MXGYybNSTq9aCYePSPHARfUmM8&#10;GdnO1l0AjBM7eHHXej7KJj2zy5HVmWxQpo21uxhUyVmJDDwewyKSPLijvboOVJU1oNC+g3AlMsTY&#10;ncgJHY0IXs2bNhHxsOYEKT//EJiZm6Nb924iC5GVGC92GbIya9emDSmyJgJgDerXx/ff1RfHJo0a&#10;o3WLlgJeXTr+E2L8uGunTujeuTM0lFWhp6W9vmnTpr9rZ/xgtWni802mNdKz3kA23Zyukzq6FQdJ&#10;SUglSsJ+V7bff7LtsT/0zpnS6oX0lLks4ecOQaysP2oqhxdIy1b9ZlfoX8VSU6e23bxhasma5NFY&#10;MCcOQwhiixePxeHTGbIWVDevo+hOsSxTkVQXZyleJXBxskdOQa6IfV2hYxZB6nzuJVzKv4ILeVdw&#10;6XoezuVw/8UbuFVB4Cu/TesWHj2+SxArJjVWeLe09KqJ/DLeip1MdPw+b6ruoWfpdkAObUxvEsSu&#10;h9yXXvV9J/VpdfYnGccQrk5rGZMz6XNJ8byWeJCigrurNXB/oyFBzOL5sx0OQ992nOF9s8xJ7b7N&#10;nfzl2cfpqqjhwYdXPWSdGSpHcPf6GklFwiz5qe/c+Hd9J6nPwE1TAl6MGjIawwaPRFhwDOwJYFwf&#10;JtyF2mZiscLiI7sSxaBMOcRYlfF0Z4YZt39i1yI3CtbuawwdAhl3pVfs3gutW7aWK7F/4IvPP0WD&#10;778Txc8tmjUlldUMrVq2QEBAMCwsraDUs5fIRBSp9JyoweqKIKbQrh3akypjN2JTAhe7Fn/4/nuh&#10;0Djxg+NkDDAGFx87C7diJyh17y4gZqKjV6qnpve7wPNglZnRw9Umd6VHHIDLBDHu3lESRhALei0t&#10;9A2Xn/ZWbOeAxmoF09u+kpwmJZYfQO+J/qTOCWJVIzOlV/+YZJ8/2vbunNd/w5rxz1YTyKaOD8Dk&#10;cQHYtG0lzlw6JZQYZxnmFV8TsMopuIIrhbmiuz2rMM5azMw9j8v8ucJ85BYV0CrE6ctZyLx6BTer&#10;KvH46TM8evIQJbeL8ICU2P17t1FZWfSyvLLgVyca/F7jGGrudKMhZcmmkppM2pwWkVovDH0lzfX+&#10;25YK/b+07Imt6mclfnXo+vRvUZncHffX9MG9VB08IBX2ZKtF6at0D1X5qX9bu5jY+rvCmZ9deLFP&#10;HTUXzYTvXPRMLI/nLLTXkrKE0fJT37kxxMqXqARnzjN/Nnb4KIwaNgaD4oaQsiJFZWgj0ui5JoxH&#10;sHA3eZ4lxiNY9HX5eZ7cTOfw0udCaK4jsxPg06LzWYlxCygeWNmlUzcRE/v8s0+EEvv0k49EUsf3&#10;9b8TSowh1pxg5urpBT0DY6io9BExsKaNSKURrDgjkbMRWYm1a82Fz+2EC7Fls+ZoTuexS5Efc+yM&#10;QcYqjEHWpSOn23eFYrduAmKm+ob3jLUMLOU//m+ye0mWrR6sNjsv3Ucbjkx3glgg3aA4wSMYkmtu&#10;25Dj9Nbil9tiG/YtmtvmtZTnUxXQ96kcQO+LWEjKE9KBpHc6x+zPsgM7pjfftWP2ybUp46UpK0di&#10;3swoJK8Yi70Z2wTI2K146iK7CI/ganGegNi5K+cJVGdx4eolZF9ngF0TALtWWoQrBLGTWRdIjeWj&#10;+tFjvJZI8Oz5MxTdKsT9B5V48KAMVVXF0qqqksXyS3hrljPPRqlwtm71y6O29PcLIYhFSiU5bpvr&#10;kjv+RpaZ+KX+xdH/uHdzwXd4tF6RwKWDx9t08WCTCV7scliKFX//fmOZiV/9cHPO5zmv9mtCmks3&#10;K85kqhhKNyxO6oh/XlORGCk/9Q+xiqUqDneWaz6cPbI/xiaOx4Qxk+DjFQxrSxfYcX9EUljGBrYC&#10;YAwzMd1Zlxv98gRoa7G4IS9DjT/XV8NINOztp0lHNT0oKfZB547dCFQthQuR1RjDjAHGIGOXIh+/&#10;+/ZbdFdUQk9aKr1VBfRYbdX/9js0bPCDABfHu2Qga8P9FwW0WJUxuHgx4DiTkadH18KrZ/du4thX&#10;VQ2WRqaPjLT0XeU/+m+yijSnryqWWa15mGYllZ50Ai5xzZgPQSwSNdddSqQl/m8tVrUztpFh2ZL2&#10;UlzgQal+QoWhfABBbNQy+Sl/O+Ns3UP7l0Tv37vkxcbUKViTMhbJy0diVcpUZJzcK7IVt+5Jw4ad&#10;aQSvTBw9fxwnL53Bpfwc5JUUENhYfV2nYyEBrADncnNwOjuL4JaPG7dv4fnLl3j9+jWKb91AZfUd&#10;3LtfjuqqYpSXFxx+24Mz02dHfXpjjvGBpzssIeVNSGE4JFdcCqWF73YGXZ39QZaoU++jrNGfj7s2&#10;5aOX5UnN8XhjL9xP7YMXe4zwcrflA+wP0JWf+rc2hljp3G+v1BzWoZuhNUEsArgdK3Mnlg19JC0f&#10;+Yf2iyxPUjGsWql6d+tUH4waPgbTJs3EsCGj4ckzvZz8CWSesLHkMS2OMGAFRosLnhlkrMD0dGRA&#10;Y4BxX8VagOnSY1ZnXPjMAzI5waNH954iVZ6zFNmd+EMDmRrjJI9vvvpK1I1xSr1Sj57yzMN2aEXw&#10;+/abb0TnDgZZh/btBcQYVjJwMdBkHTz487xqXYldOnWEIsGst6IiNEnd2ZtY3DdU07OW/+i/yUA3&#10;2fKllqFVK0wkkiP2wAWC2FW6QZVGoKbQ/bm0OPKt1YsdGdrUpnJZB0hzPIAbBLEKmUJH9bRJ8lP+&#10;lpaaOq753j1JGft2L8HO7fORvmspDh3bgmPn9uPE+cM4cjYDW/dtwpFzR0h9ZQl3Yn5pAa7fvIFr&#10;JYW4ShC7cuO6gFkefcwNgvNvFuHslWzhXnz87AnKq8po3SY1VoHq6mKUleVfu3ev8K3Wi7HlzzFP&#10;uLfK/JWE+ygWhKImL+iZ9JLP324Sx/9L25/QrEH2xG9O5035RvosrSMeblTF/c198XqfGZ7vsEgF&#10;Et9qO5j31c4N/aJp0eyvC18eNYAk2wLSmwSwOzz8MI4zE+9L702xkZ/6h1jpEuU+1StVyrOS7DAq&#10;IQFDB4/AJAJZdGQ8vNyC4WjnDTsrT1iZu5Iqc4KlmTOsLdxgZeEOY0M7uRqzgiV9nselWFny59xg&#10;Y+UBJ0d/uLmF0DFAZCpy7dfnn30qj4nVxzdffyUWZydycgfXkXE/RC5e5mxDrvvi4mWOfX1NkOMj&#10;w4qLnNllyEBj1cV1Y00Icg0IiN+T2vuOoFeflN3/tXce4FGV2f+3o/SehIT0OumTXie999577wUS&#10;gmCQrgiCIoigrrhrQbADIiooLqKC9BIIPYVQBemZud//OTcTf/vfZ90FBQS53+d5nzuZ+2YmE8L9&#10;3O95z3sOj+H0HK+7mdP82ODwQ4FugTddCaZtSYp9+0K/X66v4Vb0mcA+cs/c7flIAVSHi54GEm9J&#10;hfRNk3RSTy42ob8LguURugjylouORkHonDpWPeUvqxXvzLZdt/aN1tUrF+GDFfOw9su3sO6fH2P1&#10;V+/jy3+uwrpNawleu9B6vJUc1mEx4eNI51Fx9D7m5A/OXuTB6fdHOo8T6Ghu+1GcPncGXac6cP7C&#10;GYLYUbS37+84dqzllldd2TrTz7njJZ82JZegaimEqrVGUB2onKQ+Lele1g9Pa4Zum/LE+faFGri6&#10;wgZn33XClbUBuLo66Nylj+Nua6PBu0nbpmgYHJ4/pP3aei+6WEUCDLG2KnJj1VCdnHBCODtPoZ56&#10;R9T5ioXlicX2xzreDMTsCeWor2lAdeVYTHhqJkqK6pCTWYZkglFSfC7iYgho5MxSEguRmVGJ9NRS&#10;pNHIzalBfl4dsrPouTTuEk3zojMJaFzCKhaOcndoaY5C/359xVAiOy+GGKfVc0KHgYG+Oo1eB3I7&#10;OawsLGFpxpuXzUVg8XrXoAED0L9vX3JkwwlshuKeMCtzC5pnLg6GmR5viCZQiokivCmaB32to6lJ&#10;zk4Hgd4By+sDM266t9SpJXkDWud5f31heQiE75J6aikeqiPQlEN1IP9THPx9Pbb+Xd9P0sw+/ao5&#10;VNvpPXiPWHsj3dg0XhM6J99UCPRe1acfzU/6cu3rxz/5aCFWr34d6755HyvXvotVX76Hr79fi20t&#10;W8Ukj4Nth0RoHRPrKx4Xsxd7gHaMgHYUh0SoHRPrKXL9xWMn2nC04xhBrB0/nz8pOrH243tOtLUd&#10;GK1+61umHdP8NI695Pdt9+pQQez23FoD1b6SdThcPVg9RdK9KN4b9eOkvm/vm/WE6uzrOrjyvisu&#10;fuyFCx/5C92fR3x9cUXs727vcK/p+8lDLI/MH37m+lduUG2lO/t2Lv5LEOMK9ifGtQtnnr2jrc2P&#10;LbY3bn/FtrVzqS+ea8hGYW4JUhIykRiXQfDKRl5OJWqqJyAtuRCJsTn0XD6yMspFaOXl1iInuxoF&#10;BWNEkCUnFSA0KF7cJ+bk4AkzExmMDE3FQr/swhhcDDE+6hBojIy4/JSRCDEDfX3Y2djB2cEZ9rw2&#10;ZmkNcxN2YgQxghGn1fd94nH06/uEmJHIcOOQoZaGhhh65DUwe97cbGUFB1tbMYRoy2tiNGSm9DPo&#10;68HRxq5J/bFvWm2LwsrOvumvVK0jl7Q1gy5OtcDRaigP5e4SfoozUU/7Q9o6Xafi/Js2EHbR6x8j&#10;p3d8LFQdTb8IJ2ff0RubP0uvv978+McrXihe99Ub51eveg2vvToN7yx7CasIZBt++AI79m/D/qP7&#10;RYgd7jiMI2L6fY8TO0jujEOMLUcPiI8PEbSOEMTaujpx5vw5HCJH1nVaDbGT+9Fx5KdjnZ2tt3zb&#10;wqrKkD575vjNu/K+vwqbU4AD9VDuLTwm7KuyUU+RdC/q+8kWltum9TnTNn8krnxsTQBzx6WVfri6&#10;Jlx5/ZPIJt50q576l9emCX1tjy/W/PnqBh+6WCWSC6OLYSe5MS7+29V07PqpWXc0Q7PzFWeDzpft&#10;WpY1hyIpJh7R4bFQuPvBhdxTSEAUCvNqUFnehNysCnJXGaITSyJnlkJQiyXHFRaWJG545vR7rp1o&#10;YWYNnVG6MNAzgouTJ7w9/WFqbCqGDHlwYkdvrUQTE2OY0uD6iGamZggKCoPc1p5AZPurE+PBa19c&#10;AJj3hHErFw5JjiCQ8T4wTubg9bShgwYRzEaLWYkMMGe5HK6OjnCj4e7kBGd7e8HXWZGp/tg3rZNv&#10;Z5qeft3vZPfqEOCnVGBPIbC/GKrDOWe6d0TfcF3D39Iy+j/w43TdiRfftQV2E8TaCGK89eJE88/C&#10;iXm/u/3JvagPls0p+nrdO+fXrn1beG/ZAqxZ+zb++eOX+HHHd9i69yds378dew7tFYHVwuCise/I&#10;fuw+tI+ea0XbyS50nD6NrrPncOHSJZz++Sx2H9iHU2c7cO58F0517kDH0U0/HT58+LYkku18LjT5&#10;/NKgbvAaags5sZaCX5S7c5LVpyXda+INtRsaB447OHswzv1DD5fel+PCB2649kUQrq8MPHHtk9i/&#10;bLX6/6SN4/vKO/4++kL3d34Q9ibRxYqTOrgNy1NQnZ64Vzj/4m1puPhbOv6Ks86hBXY7ptfnIzcz&#10;H5GhcQgNjEJ8TBpKi+pRQQArLqwjZ0bACo5DAO8X8wqCm6sC9nbOsLCwJrdlAr3R3CLFGNaWdmIi&#10;R3BgNNxdfciNmYvQ4jCgkZGRuAbGCRwcUuSKG+zIdHVHw8nJBUEhEWJSh5XM8leA9YQUTcS1MN7Q&#10;zOtdT/Tpg8EDBogOzIbmygiAHEbkCiC8BsZHzl6Uc6UOZyf4eHjAX6E44+vh+7v7SW1eVPToySW+&#10;n139MEAQuz3vKqC77HKojhddVe7PaFBP+91a16x4ZMsM3emXVxDEuCh0ezXQ0QRl15TjwtFnjdTT&#10;7gstot/15ysXVX//3UftP21dj42b1mLdN6vxzaav8PX367Fh87fYsGUjvt+5BZv39KTZ7znUgr1H&#10;DohrYEc629Bx5jR+uXIV5y6cx+7WFnJiB3HmXDvOnj6EE0e/U3Yc3nBTvdVuRhunRxoffinguPBF&#10;BP1blkO5v6Ibe3NnYp3ivlj3/8tp3ZgRmjum9P3m6Iv9ceVDC5z9hw0urfHH9S9CcPWTkIXc4ls9&#10;9b7Qlin9vU+/aXxZ+X0QhJYUuliNIYg1AWenQnn66R+F0/N01FPviH5e4DnkyALLr1+aUIimMU+i&#10;lit31DShpprgVVSLjLRCxEWnICQwEgpyVdYyG3HjMu/f0iZ3ZGRoBFsbB3JcASLkQoNi4EHwklnY&#10;iE0tOVVeW2sUuS4TaBC0Hu/zmBgS7PPYo2JYkAsB65Ob8vBUICQsGrYEMZnahXGSB6998WNOr+fB&#10;oUWu+NHvicfF6h0MMXZecht2b+YwMaD3HDkCg/r3w7DBg2BmbAQPZ2fEhoW1KBSKP7QuceKV4AkX&#10;3/G7Bk6135ZNTqwEqiNFgupAygr1lN+tXc2yx/bOMX3x2oeOwI74Hoh1ToDq5PQ9aK8brp5232jV&#10;qnl91q9cELrp2xXbt23bILS07sLOvVuxcfMG/HPLt/h++/fYuo+zDw/gUMdxcl8ncILAdfLsGfz8&#10;ywVcvHKZHNgZbN+3C7sIcqdOH8UZAtjp9s3oOPhVa8fedY7qt7rl4huSrTMCl179JJT+Tgqh2l8l&#10;qFpyV6NdqqN4T+r7icP8D8wecOLUG5r45X07XFzlicsrw8iJRXXh0+zb3vzxbtPO6QODzr0ruyr8&#10;SE6sJQ04TBerEwSyU5OgPPHUelz4xx29YB2b7frE0YVWyzfMi8KYsjJkpuaiMK8c+blliIlKJnhF&#10;kPPygzU5Lo3hIzBk4CCM0tCCzNwaXgS1yMgUsWIHOy8FgYy7OPM5QwMjmJILs7dzFMtG8T6whx96&#10;CI8+8rAIsgH9+okhxVFaBDlyUfZyR7i6uovrYD2dm81EmPHo6RVmIRb15YxFLgDMYcXhQ4aILozX&#10;wuzJdTHQ7KysxcecyNHviT4YOWwIfW2FQC/f4ykBUX9oT9fh+SFhp14LOCV8GQlsTgf2cvWOMigP&#10;ZR/A4WZN9bTfpY3077BnjuGS7pUeBLEEcuhlYjhRdXLKt2gvum8vfl98sVD27fo3127fsb57L6+J&#10;Hdot9gfbunsLtuz5SSz+u+9IK1rbjuAoOTBeA+s4dQJHCGx7D+3FwaMt6Dp5GKdP7sPJ9p8IYJ9f&#10;bW9dVQPc2uaY/64ds8Njzy4LuyJsLRKTO5QHig9ha/Ytrdco6Q7px+Z+zx6e27/74gdy/Py+PbrX&#10;BuH6qnDl9dUJb2Ld/ZFW/6/aOWtA5C/v217FthDgQGZPqnZXA0FsIlSnpq7GuQ/uaBYTh8mOLbT5&#10;W9sSV7w+MR5+XoHkXLzh7uxFwOAWJ1bkvqzFo4OtE/x8ghEaEocogld0dBpCQ+PFnmHc5NJKZktO&#10;Sg65nROcHd3gKHcRkzoGDhiAxx55RCw59dijj4jhRE6X710n42FOLsreTk7w4c3KBEAjYzGpg/eK&#10;8V4wDilaW3CihrWYfj+EQ5L0uga6uvS8jJ63EpM4OLHDyc6OnrMg4A5Af3JspoYG8HJxu5gYnviH&#10;ah3unhWmd+hF383dn4cB3yf1dHs+Vs7FgK8JR0v/0JoH19Tc97zR37tX+dDdexS9biVU7Y2CqqP5&#10;Q+xqviNdDe5SPbhx3WLjjd/+Y/6WzZ+d3bX7O+HAwR1oJZgdOEzj0B4cOLIP+4+00LEFrQStw22t&#10;aOs8TPA6ilMnyX2dPICu9i1oO/jF1Y6Dn809vX/VQPVr3zbtmBE+pPM1/93KTZwERDeq+4t+FvbX&#10;3hcJOn8pbW22HfzjpMd3drymI5x+yw6/rHTHtY+D0b0y8mz3R2lx6mn3lXY/PzD54gdm11RbQnuq&#10;ddDFSgwnnp5Md91P/w2HX7+jVUu45tuxhXYzT74ux6llXmgqDkOwfxgSY9OQGJ+OnMwSpCVzVmIG&#10;YqOTRXcW4BcGd1dvcU3MUmZDjsuMjlaws2WAORLMbMiJGUOXgDRs6FByTY+LDozHwP79yEkNF6t3&#10;8D6unkK+g8VN0HJ7B3DnZj0dXXG9i9fBeCNzb3kpQz2uxEFQJZhxKxYOKbKj0xo5kkBlJGYoOhLA&#10;OKmDYaY7SgtPPPYINOn9XOQOqkj/sD+0B2//vMo+rfMCllxe7g98w1mKdBPC2yMOZ0N1IO0l3hit&#10;nnrT2j/PeWDL88Yfdn/iSU6MnN6REqi6pqpUnZMW3S97KP+b6Hfw0Ib1b8T9uHHZwe0/rcHePZvQ&#10;enAbDh7cjCNHtqGtbQ+OH98jHjs7W3DiRAv3DsPpUwfR1UHnD6zuPrb3ozfoH+uO/f86vtDvH1dW&#10;JQhC20S0/1ApTK33v2N1USXdIm2cMCSpZXb/Kz8vl+H8Ow649pk/rq4Mw9VP49YLX9fcN2n1/6pd&#10;zw1L/2W5EUEsHALdxeM4p9c390DszNS5f4Y7PbbQqqJzsQzXPnHF1r9Ho668GmNqx6O+5knkZZcg&#10;NCgcbs7usLGygbmpuViYl+sZ6o4eDT068roYZyCampjCxMgUxoYmMCAHxV2ceZMyuy92YnwcPpSh&#10;NejXjc7syjhZgytyuDi7is6L6yZqjBgprqexC2NHxlBjkHGmothyhdwYhxMff+wxDOo/QNzszPvE&#10;eA+Zi4MD/Dw9xbBiv8cfw4C+T8CG3FqYT2C++iP/bh19JTLp9Os+11VrwsmNEcgO043IkXyu3rET&#10;u8p+d0iR64run2u8SvmJL7CPnNjxOpALU6pOTHvxfoxY/IYeXPn+i6bffvW3yZs3vLtz5w8fXd+3&#10;Yw327/oc+3euRuueNWg//E+0H92Ezrat6Di2GccOfIkj+1ZeOLz7w0XHWj655Zub/5v+XueVs7BW&#10;ceHJ4iCkRfp1J0ZHTnFwuLU96CTdRq2pt+m3edLjK0+8OhLn/mGB61/64PLKALpQhkO5Jnsifme7&#10;9HtcD+55TqP87Lu614XtdBFsYydGEDs9rSc78dzcp/mOUz33jqn1JfO49oXmymsfueHI+yEYX1OG&#10;hJgkBPoFw9PNC47kkBzt5WLWIK9N8RoXV5bnCvPGRkZiejzDjY9m5MoMyDFxwgaXi2LI9IYSeTC0&#10;2IHxkUtO8ZHd1PChw+Dp4QVrS2vx+3W02H2NEqvZc9UOsW4iPa+rrSM6NCtO/qDnxHJV9D6GBDde&#10;E2O4GRBcOZnDWW6PweT8+jzyEHS1NOHl6Py794n16sjLsVptL3keuP5JGIRNscDefHLU5JoOZ57H&#10;wVxP9bSb1vfTRw07MNdwrfAph5kJjsfroepsvq7qenbKn/E3cTerubn5sVXvzpJ9vuL5xg2fL/p+&#10;66alv+zZ8i5atr2Hgzs/wOE9H2H/1nexbcOia7s2vbrn4PZ3yg5uXnbLS0z9LwUrbPVlRrqb7SxM&#10;kZmcIKTGRrV5ezv+5Yuc/2W0ftwot61T+pw/9TcTXPjQCdfW+qN7bQiur4npvPpFvUw97b5Sc/MD&#10;D7XMGlR/dplOt7CLNzoTwLhix5mZQNdYCD8vegrAHW9Fc3ShXWD7AvPrl1a4oesjb5Sk+MDG0kqE&#10;BLseF0dnOBHIOLGC4cU9vsTWKFz2iQY7MF77YlfGSRq83sVg4eSLXhf26MMP4+GHHhTDh5yVyCFF&#10;rtbB62FciYOfc3Rwgp2NrVg/kR0Zr42xC+M1MDE7kRM+aJjQ8xYES0dbe3psKIKMnRo7LyeCLWco&#10;mtJwc3TA0EED8NjD9L50tDO3fu2P3glz5f+W592XnlsaLKh+SAV25hDEaqA6ln9VuTcvTz3tpvXj&#10;VF2tg/NMNwqfEhwPJAGHCqDqeuaKsv1p+gP5a7cn+iOqzwjst3RRpfv7S5smr/90xntb1s398sf1&#10;8774af1zC3d9/3JIx0/vjlBPvePydbQ2kxmN3mdpYgBPJ3sEernRjZV1ufq0pLtZ65ofeGTX9IFN&#10;x14Y0t31hiGufuaGX95XoPurUGX3mqSF96kLEyG2a0a/+oufyLqxPYYgxlUfCGTn5okQU55dXKWe&#10;ekfV/rJcfuJVmwudS70wJsMTns6O4vqSpbk5uDOyi6MTAYJT38ltEVB6ensZiRXleaMyp71zxiAD&#10;arBYzLdfT4mpPuzCHsYjDz2Ehx98UHRiXHlDS2OkWM+Qq9BzhiInfnDosdeJcbiSQcYA681O5P1j&#10;nEYvt7GDg60d7Kxs4ErQ46GjqQXNESNhTZB1srcXNzhzMoe3mxs5NB0RYoP794WVkcUKV1fXJ9Qf&#10;+3dr32y/xBML/C52ryeI7cgGDpZDdbREqWrJnyusqvxdbe+3zjbRPvaKxY/4ghz6gSzgMLm7zkmX&#10;hLbG3w3G+00ODg88Oqvepl9zs0PfxMQH/vRrTLiXg7OztUWbPTkxb2c5ooP9EBbg/RSdkpz13a7v&#10;xw0Ytu+ZIeva5g8Tzn9sjUsfuhPAAqH8KvQo1tx/afW94r5CP03q23TpMxuCGDmxjjHAvgyC2AIx&#10;Q1E4tzBBPfWO6sxbHpZdS2x+PrDIG1lRvnAnB8PZfgyw3nJOvAeLMwYZXOx6GFy8T0tz5AhxM/OQ&#10;wZwt2F8EGA9OuuBUegYXO7CHHnyAnnuip/eX9igRYDy0NDVEsHFCh6+PP8GR34MhxhmKJmK6vQgx&#10;ghYDrBdijnb2cHdyhsLNQ4QXV/BgB8brYQwvGxkBzc6WICcXw4mDB/SDtYnVkluxJvHDjHDDA8/7&#10;tFxZGQ9sSQFaK6E6UiqgtXi9sCt/qHraTWnrbB3tttdkP2I9Q6xAXXJq4nmhvTFWPUXSPaa4ABcT&#10;byfb5XJL2T53B/sWhYvD14E+ni7q05LuZv04ZXTQwTmDTne8ro2ra71waaUnLq0NVF7/MvbN9o/v&#10;3w1/3I7mh0kDm6+sdVZiW7S47oFDRcCZZ6A82XxVOHlni//26shSZ4P2V6w6O173wIQ8f/i6uYrZ&#10;fb0Q4xR2dmCcKcjg4S7KXLOQw4ZcB7GncvwAsQrHAHJgHEZkgPV5tGctrHdvGM9nB8bfzwV79cnF&#10;8WMGmw05MFdnNxiIbVYMxCaYvPbGoUtrWU9qPYOMHSFDzIFg5mQnF5tdujo4woZAZqSrB0veN0Y/&#10;u52lDK5yOcID/dH/8ccwfMgglYWh2S1xuruaFf0PzlasOP1umArf0b/j3mKx1qHyYMnhq7uKf1eo&#10;fMsUfb2O1yy24esQurHJAY5UEMTGn+4+XuqrniLpHlRISEifoKCgof7+/sMSEhL+cBRA0h0Qr+ls&#10;nzJo4aF5/VWXPnPA5Q+9cPULX1z70v/i5dVRibymoJ5632lZ4gOP/TB54OxrX7spwXUTj1VD7Cd2&#10;eiqUXZMuoO35P8WlctWO4y+Z7f357y7Y/rIfUsMUBAJrsUo8Q8yWoMChRc4U/FeIsYPqzTZkiPWG&#10;EtmFMci4YC9X1+jNPuQyU/w97OB6e39xXzB2YQ72chFkvMmZw5UMMK5mz8kkNjKrXwc7RDmDTISY&#10;PZwJZHx0lTvAmV7Dmn5OcyMjOpohyEeBAG9PEWI6I0YdkRnZG6s/8h/SsmUPPNwy16++61X/a6qN&#10;ccCufPq3rIWqtfiSsL8wTT3tprRjhonhidcsd+MLH6ClhF6PnFh7U5fQNsZNPUWSJEl3QhuaDXW3&#10;Te539MRSXfz8jiO6P/fC9a98cP3z0C0XlyX+oaoG97rWNes9vvvZwYuuf+2nwh6uVF7ZE1I8NRnK&#10;E5Pa0T5XVz31jorDnIdfNP/47FvOwtXVPnimMgAu9va/biLmsk7syrgeIffu4lAig0wMJ2qMFAcn&#10;avD41w3MnKzB62Q9TSz1xZR5XjvjYUROzNzUVMw85GQRThrpGbwWx+WmeKN1z2Nei+Nzv0LMxlZ0&#10;YS4iuBwIajYENRsCWs96GLswW4JvWIA/DEZrC4P6979kOsr0li6ot77g43Fyie/P3WujIWzi1il1&#10;PetYu+N+V02+XbNlxidesdsnrA0FDpTR38UEgtjYDuHkM3L1FEmSJN1uscv6pmlw6cE5Wsqz78pw&#10;4T17KL9S4Po6n2vXP40uvt+zrN6t1Xliz6yBr3ZvIIhtozv4Q1lA10QxvZ6c2G7h58W/az3lVihJ&#10;YT41L8REVRFrhbQwNzEUx12Re6tgiBXjOZGDnBhXizfQ40r1ejDQ1xOBZCi2U+G9YzqiS2OHxqnz&#10;DDF2Vhw67Nn/1ePI+Hs4OYRfg2EmZjwaGYsZiZzUwen0PMSv9XuyFXu+NoAZzWPAcnaiM4GMnZij&#10;rZ1Y8NeFfm4GmZkhAXeUBoYOGnhZX3P0fN1BukPUH/WWqO1F/2EdC3w2XvsoAsKGeGA/gedwKVR7&#10;EzcJ+ytvuiLE7jm2ll1LHA+pvqS/i9ZSoG0slG2VB4WT0+9oQWhJku5rbaocOnDb5AEfdr46Gufe&#10;MoXyax9yYh5QrldsO7+2fJh62n2rZWUj+m+ZOXjZ9Y1BArYnAgezgXNzgJMToDw5Y5PQufSmGzbe&#10;KtmaGS4x0tUWjPVGw8rUmEAg5/YloqNhmHHvLnZiDB0GkCl3VjZmF2UitlMxMjQQAcaNLnltjFPr&#10;H33kEXJs2uIGZa5Az06MsxA5MYRfg8OIDEZea+N53BST1956XRgfxQodPMTnuAmmhVgvkVPrjXT1&#10;xcfsxHqGtejIvFxcYUE/26ihQ0+a6ZjUWw+yvqUAY/EN24G5AVMuvxMMYXUMsIvu0Y7XQNmSdFHY&#10;meGunnbD2vGc3KFzietxfJdPTqxcDDUrO6q3CSen3pdFASRJ+lO0tr6fz7YpA06cXWaM8x9Y4tpn&#10;XjQU1698FjJNPeW+1trGIYP2zdP8RPltiIAdqXSxygMuvCxCTHVy6nvAn7P1gFP/7WVGn5ro6cDB&#10;0hyhCk94uzgTDJwJCpxQYUXuh1wTuSkOJ/ZmFnIbFXZVHDbkOoa8Fsbw4nR6Hvw8hxEZVlzhg0HG&#10;CRvsuDgcyYNfj6HWAy8Z7G1sYWvF4cveor8MUStxvUysj2jFP4+1GFJkcHE/Ma7UwYA1IZByA0wu&#10;PRXsFfyjs4XcS/0Rb4v2zgtzv/Bm4Lnuj6KALZnkoAhkB7IhtBSNv9kSVNtnO7t2vOreie/pb6K1&#10;Stx6oeqo/QZHZ9xyAEuSJOk39PWYfk8ffVnz2sk3LXFltTOUK13Iifm1Xvo0/A8VXv2raMO4QUP2&#10;vaCxpntjiCBsz6ALVR1wfp5YxV51cvoC9bQ/RdaGo6tNR2tuk+mN3u/j6nSJMxQ9nBzFTD9bS5kI&#10;CF0dbRFaI4cPE91W716wPo8++i8bmh8Sv+aQIru0XoBx2rwlgYkzDWXkqNjJ8eDkDoaauOYlpvVb&#10;imn1PZucTcWq9Qw0EWIEL3HQPE775yxFKzHhRBc63NKFnKCZkSHkNCdMEfH3bEX2ba2Tt65Z8fiJ&#10;xX7rlZ9FAN+Rs95f2LMuti/jPWFb/U256u1TrV3b33DrFLakEwQryIkxxMZ8hPZmqX2HJEl3Qqvm&#10;hfT557gBG9oWGwrn37WAcpUDVF+54foqr6VdyxL7q6fd1+L9c3te0NvQvTFCELjxYRtB7NxMqDob&#10;BeHkzInqaX+WHlQoFP1jFc46oV4e+/wIYi72drA0NYGNhYUIsd7CvQyvnhT6R8XBpaUef6znyHvB&#10;2HHZEEjYhXGIkEOFnHUoJ+j4evtATk6Jw4jswvjIZaR6ByeBsDMz0NUX3RmHETm1vteB9bRa4VT7&#10;nvYrvGbH7svYQB/amhyq1IEdAS/EI+TZxMTb3zG842W/6Vc+ClLiR3LWe3OA42VQ7s7cgcONN9V2&#10;48cZlj4n3vQ6KXyfDIGrnnMB4PY6sum3t2WIJEmS1HqnzMR7+6yRP598wwhXPpKjezVvcPa6dHG5&#10;W7B6yn2v75tHaLYs0N+s/CYQOJALdNQDXRMIYvUqdM0Zp572p6oqPMAkyNXhtKutLewIXjbmZmJY&#10;0YqOXOuQNzQzxHg/GJd74jqIvQV9+Xl2RDbk3njNi9fPuPYhOzEHewcE+gXBzdlNBBdnNupqa4uP&#10;OemDB4cE2bFxWSneF8bg4n1hjnZycl32ogPj0KIdwYsBxmFOHtYyrqNoAmP6fu7wbG1uofKQe9yR&#10;TcKtL3iHnn0z8BQ2JAC7ezoyK/dmdF7fnXNTocwdzzjHnHhLcV7YTDBsZSdWDdWJ6c/+GWXIJEm6&#10;79Sc+MBjbxf0f/PIwuHCueWmOL/MHt2fOeLShy5rJBf2f9o4daj2/hd1t6u+9hHXTnCsFDj1NJQn&#10;6q8pTz93V5QXKgj1Nw13dz1tY2IMM3I3jtZWCPD2EkN2DCsOI/JgR8YtVDgLkfeBcf1D3szM+8lk&#10;NH51VgQWLgocFBgKR7mj6K54LUxbS1NM1ee1NV7XEucZG4uhQ4aWM83leo0MsR4H1uPGuMgvJ5rw&#10;YDfGELM0MyPHZqEOLepx0sdFb7mrtfoj3Va1zPE3bH/Zb5vqc4LY9jSC2BioDuZfUO7Ny1FPuSHt&#10;nu2Scfotv8vd32cAhwhi7eMgnJxTqz4tSZKk26m3sjQsf3z68bMnXxuJc+/IcOljW1z71PnC+X/4&#10;RaqnSCJtah6qc3C+8U7Vd+TEDubThaqc3NhYuuOuOy10zbzpjLbbpEdiPT3XeNrYCI5WluCwoqez&#10;k1heisOJfOTah71NLbkKPYcQh5IjYydlTiDiTEYGGAOLj17evvD29hHXvzg9X5tcGENMb7SO6NhE&#10;J6aGGe8Js+P1Ljt7EWLsyHi9jDdeswvj1HougcXAEtP/yZFxOJFB1gs3cnL7FA6K/9ghWyZ74DFb&#10;Wx1tN7llhJeLbKK3m+V0NxerXDs7CxNjY+Obrnu4ZlZgv71z/N44/04shB95Aztvei5RqfZkv6ae&#10;ckPaP9ct98y7PleFTcl0g8NdnRshnHimQH1akiRJt0tcaPOTqgH1bS8Nxpk3DXHlAytcX+MqXFvm&#10;8pXwZsht76B6L2n9BG2Tgy+aHhQ2+tHdNrmwdrpYddZD2TX2lHD6BWf1tD9dkc7O0Qobm3ZvuRwR&#10;vr6wIkAwwDg7kUHErolLRQ0fNkzdRmUouI8XuzCGiSm3Z+GkDQKYNTmpyLgksXMzp9JzGJEHQ4zD&#10;iZxZyK8lFgTmNTK9nrUwBlZPrURbcV3MSsxSZBfGj3uhxoWB2Z3J6D0NxbU7T2dXlamh8XT1R/lX&#10;PWhuqGNlYWI009LCZCd9pl/srGSCraW5YC0zv2plYd5qJZNNc3JyuukN+TufCyg4/nKooNoUD7QW&#10;AkfqoNxXsFvYVXvD+/72PedS+vOK4OvYzNmJJVB1NHaj/bkY9WlJkiTdLn1WO3DolomPrzwy9zFc&#10;XG6I62vl6P7Y6+rV93zGcyUI9TRJpC8bRlsemW96VNgU0pOO3VkNnGggJ9bYJpx5xVI97U+Xnp7e&#10;416WlovCPNwRThDjdSZ2X+ywZAQpzjrkkOCQwYMxSkNDzBLkqh4OtrYiUHhDcm/2ocI3AB5evmJq&#10;PX8fO64eiGmJr8shRQYar6Ux1HocmTqpg4AlhhAte/aJ8bE3saOnSgevl9mJG53ZmTFs/b0VXb4u&#10;Lv+eDfuwzFg7wcRA/wCBtNvE0EjorQLCFUNMCLocAnVydrrs6+//pqunp8LBweGGswJbno+xaJ3n&#10;e+balwSxnRkEsRooD+Sfx47EG87K3T3Xc/zPy32V2E03N61lULY1XBSOTZd6T0mSdLv1dcMQ923N&#10;j7SdXKqFX943Q/dnLuj+yPfgtRURUrmcf9P6CTrWh180bFP9lAAcpIvViSqgrZIg1rAP7TP/lJJT&#10;v6UgB4eY5KDAbl8XZxE2DBcGWC/EGEK8cdlJ7iBWjmeI8eDz4noYOTNrgk5YZCxkFj0FhMnpiLDQ&#10;1+2pv8jV7Hn83+MeiPHmaB6ces+wYXjx/rFegDG0uE4il51yc3QSG2C6OznBkeb4e3h+k5iY+GsD&#10;RFOt/sNN9DSa9LQ1T3PYkjMnOfuRU/f5Z+KO1O4enohJSkZ0ciICw0MEhb/vZW8fn4UKxX8OSf67&#10;hHmVffY8F/Dh6WWREHYkAYcroDpYolTuSKlXT/mf2jXHtfnn93xU2FsBHKiAkusmHp1ipD4tSZKk&#10;26XPKvs+ue/ZR69dXSXDxQ+s0f0+Qew9xVxhVcjv6qv0V9aGiVoOHUtMOoXtdKHbn09OjCDWXgXl&#10;qabNuPDcDV0w75RygoJGZ4WGHFM4OcLc2EgsOyVW7VCvYTF42IG5EkTYfXEokecYkYvicCIPWwKO&#10;wsdPDCVyU8ue/V5WYqiRQ5MMLE6zZwfWOzikyJDhI4Ost6szw4ydGYcXGV6eLq5iZQ6Fmzt83D3o&#10;6AZvVzf4uLmtdXd3HxASYtzHcLSWp7bmiI+0NIb9ojVypMAOkH9udnqi2zOzQEBoJNILipBRWISk&#10;rEykZKUjNSsNiSnJF+MSE284Y3T3nIjME68HXVV9H00QqxRvUlQ7oz4XNtbeUOXyPXM8p1z6OJwg&#10;Rt/LrV06J3YIHfP11KclSZJ0O7Sq2Xngmpq+m8+8OQKX3pPh8kpnXPmH/Zlr7/rfkcywe00bn9ZX&#10;dL1uelbYl0UXqjygo1ZMs1edfvpL4fS8u2r9MMHV9YlYL7dNvk4OcLazBW94ZjDxehiDgEOFHgQR&#10;TrLoSW8nuDGUCES8PsYhOkeCjYVpTyNNro8obmi2shLdGs/pKWHFZaf0Raj1DgaYCDUGmgg7XRFm&#10;/F6cZs/1Er0IWL6eXvD38kaAtwLBvr4I8vFBoKdnp5+7e7ORjs6nI4YOOceV9bl+IyeisHsUq42Q&#10;GzMztUBEfCqS84qRVlCMrKJiVI6pRUVdJfKK85CZk4WEhMTWkJCEG+oM3LIgzfDkq+FHrq/m/mJ0&#10;g3KoEsrdaZ3ClrwbAlHLi/7P/PJpjKBqqYZwqAbKzoktaF90V93YSJL0l9M7hSPif5ry+JWLK3Rx&#10;9TMrXPjETnX+Tau398+TXNh/0g9TTUM7/ya7IOxP68lO7GzkSuWC6lTzKuHUMwPU0+4K5Xg5jk7w&#10;cN8Z5ORwxcNBLnBleIYNA8bZ0QEZ6alISkhAVEQ4Av394UFQ4U3MDCzOMmQYcXV6Dgky8PgxuykO&#10;KXIoj6HGjowHJ2XwOprYY0yETA/EOIzJwGHw8DkxtEhujNvEcA8xdmCBCh+E+PkhlH6G8IBA+loB&#10;P09PFQFM3IDd2wqmtwWMttYoWFnZISIhHfEZBYhJy0F+ZRXqn2xATUMNisqLRIhl5YoQOxsXHmei&#10;/pX8V/Hf/IG5fisu/CNUJWzPJpBVQdVaphR2FIepp/xXTUxznjm50EP1xvPZWP/+GKx8s2Dj4cOv&#10;39aKI5Ik3ddaWm/Tb2lGn/fbFo/ELyuMcXWNAy59KO8696a1v3qKpH/T5qmGsV2vm10S9iXTRS5H&#10;TKNWdYwTVB1Nb91t5YUUigceSXJ0tAp0dJxha2F+VUdLE8MGDxJLTmVmpKOkpBCpyclISkxEclKS&#10;OFJT05AQl4BAgom9rZ24LiYCiI4MMhFc5NrE9Sg69kKsF2C9kOwBWC/EOGNRD+YERwsCIVew5yGj&#10;x5xuz/vEeH3Ml9e1QkMRFRKCyKAg2Mos8ARBjOs5co8zBtnQwUNgYWmDqORsGjmISMxAQVUVGprH&#10;oWpsFUqqilFUUYjCsgJk52UhKSn5eFRA1Cj1r+S/ijs0tMzxHXPujaArApegauGQIrmxfZVPYZ3i&#10;f1bdcLK28LcyNW5xldsiITpCVVWa/+66dVK1DkmSbpuejx/qsmHco53XVpri4nJ9XPnYUnX5XYuP&#10;hcWyP62dyN2uLdP0Us78w/aK0EJ36gcLgLYxUHaOV6o6xs/FrubH1NPuKjnJZOlG2tpXNEcMxyiN&#10;kWJIsbq6CtmZGQSsOMTFxiKRHFlyUjLSCGIpKalISU5FcnIKYmLi4OvrD0tyT2J7FYYUQY0TODiU&#10;+K8Q63VvHKoU95GpB0OM3VyPw9OHPjkzXW0GXc/gUCMPTt/nMCWvmXk6u8DHw13MeBQrjPTtKw7d&#10;0Xrw8Q9HUGQiObE0VIytR9PkJlQ1VKG0pgQl1SUory1DGR1z83P4s6xxcHB4VP2r+J/aNivQr2ux&#10;/ynVN+HArhL6N66Hanf+8htpzRIfERrq4ehwONjPG+nJ8Veriguljc6SJN0uNT/wwENLs/rVHn15&#10;6JVLy4xwZbkRuj8xVV57z4muzvd3z7D/ph0zzarOvGXXLewhF8b7xI7TRe7Ek92qzqenAs135V23&#10;i7lJkZWB/lWZsZHokPx8FaisLBdDiTFR0YiNjkE8wYxBlpSYxO5FHCkpaeTM0pGanoG4+AR4eytg&#10;QsDifmJcHJiBxokgvQkjDDKGGLuvURo9AGMIMdwYnJww0ptZaKirJ67BiaFG9XNcaJhrNXJmJDs2&#10;3lfGafkyUws639M92t7WAc5u3ggKj0F14xg0TmIHVikCjEdFXRmqxlSgnB5n52R1p6WlNah/DTek&#10;b5sDRh2cF7S5e2UIsCWLINbA+8V2oKXGUD3lPwrLlj1saaL7oaWxgRAXEYys1ES4OdmtaL7JSviS&#10;JEm6QTU7PNB3bcPgNWeW6gsXlpET+9Ac1z6WtwvrU29o/eB+1Y9T9SeeWWarErhQ7FGCGDkxVdfE&#10;68KJaRP+rDYs/0MPelpaNHhbW1+3NTOFNjmxotJC5OZkISYyClERkYgmkMUQyOJi4whmCUiITySg&#10;JYkQS0xKQTI5s3iCWxxBLjIqAnJ7ezHBQkeLswS5RFSPg2JQMcQYlLz3jCHG62M9Dk1PdGCi69Lh&#10;5I+er3W1ObtRDTJ1AkiPK+upjG9qZEKANIOlOe8xs4G9nSN8/QLRPH0Sxj9NDkwNsLLaElTWl6Om&#10;oRI1/FxVMXJyM9oyMzPt1b+HG9K65uZHds8Om391eTDwXRpwoJ4gVnRG2JkXpJ7yH9VYnKxvZ2bQ&#10;ZmmsD7mVOXLTU+Dp4rSzMj1dKhYgSdLtULiDzPnVGuOutrdH49LHJrj6qWW3cqVj0832ULrftH2W&#10;8azzy+UC9uaRCysGOsZBdeaZK8qTU/K5yaJ62t2kB5NdXHICbOwumxEkLAlktbVViI+NRXhoGCLC&#10;eISLMGOQxcbEIS4uHskEr+iYGJiYGMPNzY3gFYVYcmsRkRGICA+DwstTTLXnDEV2YJy1yJXn7a3t&#10;4GDDzTid4O7kBk9XD3i7e8PH2w9enj5wcXYjEDnAkhwWA8pAj9vDjBbXz/jIcOMQI1fA547Qxvrc&#10;Ffr/hqmRKZydXJCRm4WymjKCV6k42H3VNFZizPgaVI+tQH5JriozO+OtvLy8m0622TgjPKDr1aCL&#10;wjcxwP46qA6Uk/POf0p9+j/qyfoCgwA3+TFfNzmCFO5IT4xVRYcHfF5UVCS1YZEk6XZIpqenaWWs&#10;sSEzXFdY3GCFb1922H1phUJHfVrSb2jvHKslFz9wArbTBa6thCDWCNW55y8KXRPi1FPuOuV6eo4I&#10;sJIvNxg1CqGBAcjLzkREaChCgoJoBKshFtXjyGJiRTeWnJwKuYM9RowYJg6GWWhYCJJSU+kYCn8f&#10;Hxq+8PH0hpebO3y9FAgPCUdkWCTCgukYQUCMTUB8fDK5uVSkZ+YiLSsPqZl5SE6nkZaL2PgMREQl&#10;w88/nMDkTm7OUoTW/4UYOXWfw5CGBDXOeuRwpB45O64mYkrf54tyAljtuGrUNdWgcWI9xj5Zh8q6&#10;MuQWZF/NykpPoI9/0zcWa2cmDjq6IHBL99pwYE810FoN1b6cNViW+Jtrns3NikcSw/yrgr3cVkeH&#10;BXyeHBf5cmpCzF1ThkySpL+UnK2NdeytLBbraWke5ztzg9G6F8yNTcvUpyX9F+163vTtS594Alti&#10;CWAMMQ4nTjsvdDR6q6fclVLInDTdLKzX1ZVXKJvGNaChYQxq62pRUFSA1LRUJCUmi2FEHpzUERUZ&#10;DWMjAxFgw4cPpTEElpYWSMvORk3TeHI6JYiLjyfoxSA5JQVjmhoweeY0ND71JLmielTT61ePHYuK&#10;+npyTLUorqhGSWUNHWmU19D3VyO3qAq5xbXIKx2DgopG8XFyeiHCIhLg7qaAjZUdOS8zghiHKRlg&#10;vP+sp09Z74hLiMWM56eL8GqYUIfahkqUVhcpc3IzV0dHRw9Wf/ybVuv8kNkXP4lQCbtrgINcgqq4&#10;A1uzb6S/GEcypGiGJEm3U4Y6I1N1NIarTPR14O5IFwq90SfMzIx81acl/YZ48X7vHJNPLn/kDvwU&#10;Qk6sVHRiyq4pXcKxhrt+c3hpYppDY0X19nH1dZjw5HhMnj4FT8+cginPTsfTM6Zg3MTxqKqrQWFJ&#10;MRRe3jDQ18PIkcPVEBuKUdpacPNwR25ZGSbPmY0XX30FC15fjPmvLsKTk5sx/umnRIjVNo4lgNWj&#10;kt6nvLYW5QSxoopKFFeSYxo3HlOffY7e8zlMmDwd9eObUdvUjOrGCSgfMx6lteNQQqOoeiyyCXLx&#10;qTkIDo+l9/WFtaUdDMiVcZKHmOihPRrcPbq4oojes5resxIlFcVCRnbG5oyMDGP1x/5dapkbEnbm&#10;7/5nVNsLCGJVULYUXOneVyVtPZEk6S7Qgzam+hMZYBZG+ogK8YeNmclZY4PRUsuV/6H9qyr77Jlj&#10;vOHyhy7A7nDgWDFw4mkoOyftF4433PWhWIVC8UhNQVFzXWkp6qorMXbcWDQRdJpnTMbU52Zg2uyZ&#10;mPLcdDw1bRIioyOhp6sDDY3hv7qxEQQ0Y1MTgkoEwaYW0194Hs3kvpa8tRTzFi1Akxpi7MIYYBXk&#10;9EqrqwleVeS8ypBXUoqcwmKMa56Emc/PxTPPz6PjPEyfPReTZhLUps3E2KemoJbAVlrXiILKeuSU&#10;ViO7pIqONcgtrUVkbDKsyaGJEFM7s8AAfwJZCZLJUcbFxJ+KCon9w800970SaND1qt9O1TeZUB0f&#10;j6ObaoSmIp8X6ZS070uSpD9bVhYGGTIzg+MErxNOdlZtdhYm60z09W3VpyX9hto/LurbMtvohysf&#10;khM7QBA7XgV0PkVObNoe4eRULfW0u1pleXl61YWFm6tKS4Sq6gpUj6lF48QmPDm1mWBGzuyZqQSU&#10;KahvaoBcbkcQG4GRv4YUh4pf29nLEZuSiuoJ41DHY3wjFr3xOrmrmSLE6sY1oErtxEqrqwhilb8C&#10;LD03H/mlZXjy6SmYMHU6Jk6bLh4nTJmG8ZOn0c8xA+OnTCeYTUZl45PIK69BVnEFcspqUDpmAj03&#10;SYSaj28AjMmFMcS4UWdKegbiE5Kux8QkzYpyj/rDlVOW1gf2+3u9x+LF4/yE8UWhiA9RCPGR4RMT&#10;ZbK7ci+gJEn3lWQjRvQ3MTFwtjI3VsjoaGhoyNXXpTvM/6G9z7gP2PPc6O3XPuVeYpFAWx1BbBJB&#10;7LlN+HnBEPW0u14EMu+y4oKjpSVFKCkvQRWBbMyTjQSRpwgozTQmiaOitkpcB/s1pDhsKIYNGwJt&#10;bW24eHkhpSAH9U81obppLGY8PxsLX12CpuYJBMXxqCE3VlbD62C8RlWNwrJyglgR0nNykZaTI0Kt&#10;csxY1DY1YezEZtSO4w3L41A5thEVYxpRXt9AoxFlNIprxiK/opbcWBWKqhtQVNOI5Jw8ePv5w8TI&#10;BLZWtkhKTeuOjU1+K0IRcatqFT4Y4mbtLzPSu+wqt0FuZqqQmRy7O1Th7qg+L0mSJEn3lg4ujtQ4&#10;MEf/0PVPAyAciQeOcD+xqVB1TPxI2D/vnqk1yWHFipLiF8pKi5XFZSUEGXJkjfUElAaMmcBQGS+O&#10;Bhq5BfkwNNQnN/Z/a2PDhw+DHj2nCPZHXkUJnpz2NOa+vABL3lyK51+ajwZ6jfqmRtGJlVTxWlil&#10;CLG84hJk5hcgIy8P6TRyiotRQqCrGjsW1Q3k3mhUENhKqmuQX16B7KISZBXSKCol90VurLQCafmF&#10;SMjIQnRSMiLi4qHw8YfczlGZmJj+yS0EmCiFq12Amb62Um5phmAfL4T4el9ysrPkTs1SMQBJkiTd&#10;e2pfFKHb+qJRR/fngcDRHOAw7xObCFXbmKXAvVUjLy81KaW8pPBCeWU5QawcFfU1YgiwihxUHcGs&#10;jiAkjnENiI6Nho72KNGR9ayP9aTdG5kYITAiBEW1FXj62Rl48ZVFWLL0DUyfNQsNT45HXWMDysiF&#10;lVRWobiiAgWlZcgq6IEYu7GM/HxyZCX03nWoaWwUYVZWS+Cj7ymi78klt5ZZUIS0vAKk5uYjlY7p&#10;9P1J2dmISkyCX2AI/ANDEeQfsikiIs5c/dFumUK9nArsLYwFOwsTeDnLER0acD0q2H8CnZKyDyVJ&#10;knTv6dB8N72DC006leuCe9bDjtaSE5sItI2bqZ5yzyhWLteK8XXfVFpeTI6phuBRRS6oFpVj6lBJ&#10;MKsheNWqR03jGISEBEN7lJY4NDRGihDjYWxKIIuNQFnjWEx7fjYWLFmMBYuXoHHCkxg7vgk1Y8ag&#10;opZT7CtRUFaGXHJfDLFUgpg4CEgMstKaGpTX1YlHHuzGCsiNMcjSyb2l5OQiOTsHidlZPSMrCyFR&#10;0QiNjEF8YupE+ki33B0lhigyPB2tz7s72Fzz93K7FuDt2hGicEtUn5YkSZKke0u7ZtsbH1lgdEr4&#10;Jqin+C/XTuwYB+HYmEr1lHtKTiaGVXIbS1V+QS6qG+rJEdWKboxhJroyTs4Yy1CrE8+7ebhCjzs6&#10;kyvT1BwpOjONkSNgbG6K4IR4VDzZhFkvviCGFeeTK6tvGodxEyeihhwWjzKCU2F5+a8gYzeWRnBi&#10;mGUXFaG4qopgSsCjIzuxAnJveQQ+7hOWUVhITiwPSTnZPYPgF5OaKjqy7IKyseqPdEsVEhLSx9fJ&#10;ydLLyclb4eLgE+btbSEldkiSJOme1U+znW2PLzI8L6xniFWLEFMdG6MS2semqqfcU3I1MLA20tI8&#10;a2tpgahoclPVFSivrRYh1gu0srpqlNJzVQSxvLIiWFrKoDtaB6N1tMmVaUKTXJmWliacvL2QXFKE&#10;hilPY/aCBXj7gxWY+/JCEWI8GidMEPeM9WYqZhOU0nIJYOSuel0Zu66iKq6FWINiTgYh99YLsUya&#10;z6HEFPqeZDXEYtPSEJ+egdyCqnz1R5IkSZIkSb+lHXOcHI+9ZHpJtS4Ewv4S4HgDlB1c/Pe5KPWU&#10;e0rR0YrBcjOT/aO1NKCjqYGpk0owY3I5QatKDCsyuNiFlXO4kQZnIabnZEFfX1d0ZLqjGWRaBDEN&#10;+EdHIb2iDOXkxpqmT8Uz81/Am8vfxZRnniGIPYXaxoaesCJBjJ1YdmERMvPzRTeWQkBKzMhEJkGK&#10;oVVIc9iF8eAED95cnV3y/7sxDieyE4tPyzldVtNgqf5IkiRJkiTpt7R5poNn50KbK6p10T0Qax8H&#10;5fHaS+ia66meck8pMNCmX5ir43YZZx8OGwpvdzO4yQ0gk5kjJCKUIJONEnZn5MrK6qtR3lCH6vEN&#10;CAwLhr6eLrmxUdAiJzZ44ABoaWvBw98HWQSymqcmYvyM6Ziz6GUseO01jBnPSR6crVgvJnjwGpiY&#10;4EEQ4zWxxIwMxBGQ2I0xxHLofA65stxSHvQ1HbMJfJlFRUgryBfdGEMsOi1dGZ+Z83piYuLd2D1A&#10;kiRJku4u/TDDPvLoAlul8E0qBK5i3z6WnFjNKaHtGTP1lHtND8V7e3zpI7fDaC0tDOj7BDRHjhT7&#10;gXHTy9E6OgQ0C3j7KZCUmYKi2nLUPNmAkjFVcHRxgJZmD8D60/cN6PcEhgwaQC5ND9EpyahrfgoT&#10;n5mJ519ZhGdemIuahrGobWj4/5xYOocGM7OQmJ6B2JQURMYnkBsrFJ0XhxDTyXll0NcMLx69TozD&#10;ifEEvtjk1H1R8ZnSvi1JkiRJuhFtmeEY37bQWRC+ywf29/QSU7ZVH0D7c7d0f9Id1IPRbq4rvG1t&#10;lBrDh2P4kCFi40pur8Ldm/m5YfTc0EGDMHzoEOiQ87Kxs4ZPkB9cvV3FjssD+/XFoP79RIDxGDyw&#10;P0aQq/MNCsSYSc2YMmc2Xlj8CibNnCEmelSOITemBhmHD5PJUSWmpyMmKZkgFi+CTHRh5eXIKi5B&#10;OkGsZxQQwPIJYDlIyMhEbGrG5ejY1GL6DJILkyRJkqQb0baZNintS5whfJfeA7EOglhH9U9C59J+&#10;6in3nMLs7b29rCxbtLmJJbkxbkhpYWomdlfmppfszEbyvrBhwwhkQ0WoMdCGDRlM0BrYM8iNDSSQ&#10;DezfV3RmI0eOgKmZKSIS41FN4Jo65znMmv8ixpE7q6OvOcGD0+1583MWAYpDinHJ5MTi4hEWEytC&#10;Ko83O5eWIZPm8AZnBlhSNgMsi+amn45NTG1UKBL7qz+GJEmSJEn6X/philFy2xJHglgccLgROF4H&#10;VcfYtXdpR+cbUoCD4SAPmfmHJvr6YkdmHkYGBjAz4YaVemJ3Zo0RIwhkw8XBMBvJg8DGMOtxYAPF&#10;BA9La2t4+/sjJDoKMclJiE6hkZyIktpqTJk9C9PnzkHV2DEixIrUm59zOGyYm4uktAxEkQsLi44R&#10;937x3jCGWEZhEVJy8pCUlUOOjWGXeSomLqOIq46oP4IkSZIkSboRfTfJuLTjb64Qvk8CjhLEDpdC&#10;dbz2LfXpe1KyBx54zNvKapaZoQH0dLTFtTAGGTsxQwKbzqhRIsjYkWmM6AXZUDGhw4DO2zs6IDAs&#10;FHGpKeSS0pGYySNDHElZmeSgcshN5SO7uJBcWQMmzpyGospKFJHT4lJUuQUEMd4rxoBKIjcWE4/w&#10;qFiERcYT3AqRlldIr5MrJGRmn09KzV2dkJLjJwFMkiRJkm5eD/40zeapk0s9IGxOBw5VQXW4UlB1&#10;TX9Fff6elYuZWbw5uS+GF4cUdXkPGB05wUOEGD0eRSDT0tAQYSaztIRvQBAiYmLFhAwGVnJ2Fo1M&#10;ghmvbcUhMDwUXv6+cHR1hpmlBUbr68LYzATRSQlCRX3DqfzCkpO5BUXKHIJUenYu0tKykZicjtj4&#10;ZERFJyIsNB7RkSlCWmb+1eTMvK2JadmFYWGJmuofWZIkSZIk3YyA5od2zLR79uzbPlBuzoZwuBqq&#10;o9Xdqq5nJqun3LPyNDExtDI0OM0Q64GWJrkyHRFeDC4e/LyxkREUfoGIik9CdGIyYsg5xSQnIzQm&#10;Cu4Kb1hZW0NntI64JjaM3NqQIYMxaOBADBo0EIMHD6bnhkF71CilnbW8LCc1xyQvszAzKzP/7czM&#10;7H1pKXmdSfHpZ+Li0k7GxaQeiAhJ+DomPG1menphUHR09u/u0CxJkiRJkkjLliU+vGuW3fPnl/lB&#10;9WMGhIMVUB6p6FZ2Tm9ST7lnJZPJHpObmC7XEyGmJcKLsxN5aI7UgImJKdw8vBESGYOIuERxhMfE&#10;IyQiGhYyS4wYMUKE1cABAzCgf/+eQY8HDhwgAmzo0CHiHE1yc/p6+iqZudVcPT29x/m9ubRTYmKi&#10;ZmZygWlKfJZNQlS6LCoqZZRCoeCkDalavCRJkiTdCoEgtn2G9cKLH4RA2FoA7M+Hqr3usnDy2UL1&#10;lHtaXmaWwSZ6epdGE8Q4dDhKUwOjCGa2dnIEhoQjPDpedGBh0XEIjYoTgRYUHgVjAtzgQYMIVj2D&#10;Hw/htPyh3LJlOEaq4UUOTNx3ZmxkLNhYyzfK9GRSaFCSJEmS7pTWvZ79+K5n5G9fWu4HbC8CWoqh&#10;bB/zs3BiarR6yj2tbHJGNoYm6410dYXR2qNgYmwCb4UvIshxhUbFIphcFw+GV0hkrHgMJoh50hxu&#10;kqlBjk2Dkz9oaGpoQovANZqcnJGREWQyKzg6ukHhHaSMCktrjQ/JzJPJEqVCupIkSZJ0p7R5UUTf&#10;HTNtl1/5gCC2oxjYV0pOrKFL6JimUE+552VrZF5oYyE77+elQERYFKLVmYIMq8DQSHEEqI88gmgO&#10;H9mtjdLiKh+jYUzws3dwEFPtI+JiEZ+WhqT0bCQl515OTsh/NzO+3FGhaJayCyVJkiTpTmrNrMB+&#10;u+a4vK/8LIYgVkJOrAyqExM6hPZpHuop97xcZbKh6bGJHyZFxQsx4TEIJ0iFhEQgIDgMfoGh8A0I&#10;gU9AsHjkr/2Dw9Ugi4C3ry8S09OQW1aM3PISZBQXIDk3CzGJKUJocNIvwYqEJhuNwHt2U7gkSZIk&#10;3dNa15zY/8BLXp8ov0wA9pQDreTETk06er1jhoN6yl9CGQkpfmkxSftjwqKFsOAIBAeFid2Tff2D&#10;ofANJFgFwoceiyCjc1HxicguKEQeV5nPz0V8agoi4uNE9+bvH3HF2yPiU1+3WL8HHpD2dkmSJEnS&#10;n6YlY6MGvF7tsXLZjBD8c0Up2rdNQusP9Xtavxtrop7ylxBXhE+LS/JNiIhvjWSIBZDjImj5ELwU&#10;PgEixBhmPn5BiIxNQCZ3Xea2KImJCImIhJ9/CLw8AwQPl8BWT9eQSrk8WIteVsoylCRJkqQ/U646&#10;Ok/oaWrO1dcadc3XzRWVhflICAvckpGQYKCe8lfSw8mRiUWxodHnwwLDEeAbBF8fApcaXr4BwYiO&#10;T0JyRhYiCGS+gSFw9/CFo9xT5WjtcU5u5f22vb2fjfq1JEmSJEnSXaAHSzPTAnxdnTvdHOUI8vPB&#10;xHENi+fPn/+XLEKbqFD0TwyPnRIdGnUl2C8E/gQxPwJYDEErLiEFYVEx8FL4Q+7gCpnMDiZGdhcs&#10;TeQfWZs6R9vq2UqbkyVJkiTpbpLCwWG4paneWgcrC6EoOx1Tn2qCm9xmraed3Qj1lL+cHBwcHk2K&#10;iP1bRGCYMtA3GOGhkYiOioNCEQBbaycY6psLejomF3V0TD/V17cM1njARkrckCRJkqS7UcFecrnJ&#10;6FFHzQx04O/ljviocDjbWe70dXc3Uk/5SyoyKNI4MjByXahfmOCvCFTZ2zhdMNI12689Qu/jEcO0&#10;GzU09F10HtB5Qj1dkiRJkiTdjUqK8It0t7M842InQ6DCAzXlJQj192oNDw+0Uk/5q+rBKJ8ol2Dv&#10;4Fl2po5TDDTNEjWG6FgNHDhwKJ/rmSJJkiRJku5qZceEOwR4Oh0I8HS+FuLrdS0yyP9yVHDg8oSQ&#10;kL9sOFGSJEmSJP1FNG9eZZ8IP+9Qf3enutgQ/9rM5Li0vLQ0PfVpSZIkSZIk6Z7QQ+ohSZIkSZIk&#10;SZIkSZIkSZIkSZIkSZIkSZIkSZIkSZIkSZIkSZIkSZIkSZIk3So98MD/A7Tf/lM8HR4aAAAAAElF&#10;TkSuQmCCUEsDBAoAAAAAAAAAIQD/djA0anYBAGp2AQAUAAAAZHJzL21lZGlhL2ltYWdlMi5wbmeJ&#10;UE5HDQoaCgAAAA1JSERSAAACWAAAAlgIBgAAAL5mmNwAAAAEZ0FNQQAAsY8L/GEFAAAAIGNIUk0A&#10;AHomAACAhAAA+gAAAIDoAAB1MAAA6mAAADqYAAAXcJy6UTwAAAAGYktHRAD/AP8A/6C9p5MAAAAJ&#10;cEhZcwAALiMAAC4jAXilP3YAAAAHdElNRQfnBgkLIRZBw3TjAACAAElEQVR42ux9d5zcRt3+M9p6&#10;/Xy92I7jkm77HKfQAwQCCQFeAgR+offyEgKJ7RRih9jpdoBQUgjlpb3Ulxp6fXmB9EpISPE5ibt9&#10;ve7trjS/P7Ta1WpVRtJopb2bJ5/47lRmvjMazTz6tgEEBAQEBAQEBAQEBAQEBAQEBAQEBAQEBAQE&#10;BAQEBAQEBAQEBAQEBAQEBAQEBAQEBAQEBAQEBAQEBAQEBAQEBAQEBAQEBAQEBAQEBAQEBAQEBAQE&#10;BAQEBAQEBAQEBAQEBAQEBAQEBAQEBAQEBAQEBAQEBAQEBAQEBAQEBAQEBAQEBAQEBAQEBAQEBAQE&#10;BAQEBAQEBAQEBAQEBAQEBAQEBDyAhC2AgIAXDPYMAEAdgGMBpNjvJACoh3PW5al3UU7lASAEoB7u&#10;89Tm+QrebV6I5cGizMDGNQHBGIAnAMjL9z/EsT0CAtWHIFgCNYfBngEQQtKU0osBXAAgwadk/cKx&#10;EEmJgIBbcH1PCAhGAFwCkO8BVBEkS6CWIQiWQE2hoLlKAdgE4FKoWiw2EAJCAU3fpC0NpPBlrV8m&#10;9N/v+pdE/ZuAgqrHdfcS3fV2S47ddVrZAgKs8DpmSOFf7V6WcQ2YjdnSe4HiNeUjnBACyqKVVYs4&#10;BOBCEPJdUCjL9z8YdhcLCHiCIFgCNQMdudoI4DLYkCtSHNkEoOqET7SD2kRPiIFBFf4wLgTF+3TX&#10;0sIfBDbXVy4oJUKnK5AAlJovbMU2FOqxMtgYj+gXTTMDpp0BSDtvpcuLum6Ph3ysukyrc96eiXqX&#10;2VMmxrFGbMZ18aby4xVkqWL8F66tKK9wF9GNGtNGV74nlJbkqyBY5l8YGg4DuIhSfAcEygqhyRKo&#10;QQiCJVATGOwZAChSINgAlVzVV1ykm//VSd24eniFy3KcLtcvYqzX2JVZRvas+oSWFtRSJxnKpgDV&#10;FVLhM0OKP1RCWKnbK5KAMhJZIpZFIlksT722dLxEPkiZDOWNK2lMTHSBerkNcpT1ge62ElHRkwcd&#10;sdDKcOrD4k+T+vTPw/QZO4wLx/PGMeIwEFnGoRu4Lo+W9RutvHUIFJskSr6pECovP/AQP1kFBKoA&#10;QbAEIg+d5uoiAJ+CgVwR/Zf1fBnSvJvCYzEtIyY6AuGlPdSOENnIWiRvxmuorh5Sfi2LXGb9rW8v&#10;rz4UsEBJv2d4KCMUuATA1wDIK4S5UKCGIGYLgUhjsHsAAJIguAjA5dDIVUHbUNJ6CAgIzAeYWB9H&#10;QXApgK8AkJfvEyRLoDYghS2AgIAVBnsGAIIkCD4Jg+aKQDNRmZMrYn3K5i6bE145nOB+ArUK4uEc&#10;8XjOvuhFoLgOFB8ERXywd13YPSMgwAQx/QtEEoO960CAJKX04wA+DaABQNHNx9yNGABVou2BLSAg&#10;UA5JKnP902DyGo8D+BRAbwOQFykcBKIOQbAEIoeCz1UCwPkArgTQCOjCwA2jVnOLkSUJ8jHLQZoa&#10;rCP4YO9uoy/eKhxdQEDAO8o85/IyyBODSEzNmgbwFq8r/TsOYDMobgWQE47vAlGGIFgCkYKOXH0M&#10;KrlqUs/oYtZ0o7ZIrgDgzWej97LzEW9sFLmkBARqAYqCg9/7KWZvuAWpqZlCRKnZhVQfvDkBYAuA&#10;myFIlkCEIQiWQGSwS/WtiFNKPwrgKgBN5ekLYUKuCGRQ0HPOxOIrNyDVtijsZggICLiAks9jz399&#10;H5nrb0Zq2olkFdVck1BJ1pcgSJZARBELWwABAQAY7FHJFUA/BOBqAM2AwSxoQa6UN7wKi6/cgHR7&#10;W9jNEBAQcAkiSWhacxxmmxuRufchxOeyutQrZVeWcqMRkgIhLwQwA4L7L2jqVW6aOhB2UwQEyiAI&#10;lkDo2NW7DoQgBtAPALgWQIvKp4hp5JGeXMmvPwNLtm4S5EpAoIahkaxMSxMy99iRrLIpQSNZGVDc&#10;d0FjjyxIlkCUIAiWQKgo+FzFALwfwHUAWktaK5NIQT25eu0rsWTbJqQ72sNuhoCAgE8QSULj6mMx&#10;19qE2SLJssskRAGKJIAXgCBLCO69oEmQLIHoQBAsgdCgI1fvhUquFgGkkMPKgVy97hVYvO1i1HUK&#10;ciUgMF9AJAmNJxyDXHsrZu99CLFMxlqTRYvarCQIXgAgC+A+QbIEogJBsARCgY5cvRvA9QDaVF5l&#10;kzhU87l67elYctUlglwJCMxDaCRL7mrH7N0PIjabMddkkTIXgiQong8gD+BeYS4UiAJEFKFA1VEg&#10;VxKAdwHYDqC9mDzUZESWyJUC+ezTsfiqS1DX2cFUl0JFugYBgSiBEMK08FBFwdCPf4nxKz+DxNAY&#10;IBHLPFmgxTQOMwCuBegOgGREdKFAmBAES6Cq0JGrdwLYAaAdQCk6yADtuAwK5eyXo3/bJajrciZX&#10;lFIc+t2fMfWrP4pBrgfLJtJuNpq2ytpqsg8zAPNMr9Rwzg4EJpswm5RHTMr22ma78nlgHu1R7thU&#10;hSJ+zAr0veutSDQ2OF9PKQ7/5FcY+/SNSB0eVbO+myYR1m32DcwCuB4ENwCYFRnfBcLCAnmtBaIA&#10;lVwRCaDvgEquOgAbclVMIkpBzz4d/VddgjSD5opSigO//B0mLr8B6QNDakFCkSUgEAnkknFI7z0X&#10;Szb+JxINbCTr0M9+jYktO5AcGgWIOckCaEnDRZABcAMorgMwKzRZAmFAECyBqkCnuXo7gBtRIFeq&#10;VdCeXCmveTkWX3UJ0l2djvVQUBy443cYv/wG1B0aUfncgoWTasfL62+lHjJTFdmdZ9mcCA5lmsll&#10;p77yopoLWn21EEGRi0mQ3vNmLNn0MXaS9fNfY3zLDlWTZUqyChvqlJOsHVBTv8wITZZAtSGc3AUC&#10;x2DPAKBQCYS8DcCNIOjUnFNNN24uHNfIVf9Vl6COiVwBB3/5B5VcHRwBJMl6czMB7uBFPayoEk9q&#10;KBAiCBCjFPLDj2NqZhqNp6xDLJm0v4UQNBy9Evn+Hszc/SDi0zMmju+F2aTkyhkHwakA4gS46xNN&#10;PTnh+C5QTQiCJRAoBnvXARKRAJwH4DMAOgHN0bUyi6g2OSqUgr7mZVh89aXs5OpXf8DY5Teg7uCw&#10;a3KlX9TdQGwALSBQDj05ttJrkgLJyj/8OCanp9F4MiPJOmoF5P5uTN/9AOLTs5YkS1dhHMApAFIA&#10;7rygUZAsgepBECyBwFAwCxJQnAeCzwDoKmmurM2CCqVQznop+q++FOnuLsd6VHL1R4xddj3qDg4V&#10;yZUgPvMQQg01rxBTKOSHH8PU9CS7JuuoFciXkSzjgFB9LnVHNZKVhkqysoJkCVQDgmAJBILB3nUg&#10;EiEA3grgsyCkS2NQTuSKnlkgVz1s5Orw7/6M0cuuQ92BIftQbq+wWtSt3HQcyyvc4OSOVHaeljrJ&#10;7FzZzYby9PcX69KXZ6W/s2gUsbmHEFPNoW0XFe+xksGpvMI1xWdByhxxzMMY7f7W16DvN4s+NH0G&#10;Ds9E63c9OSj7W9dCs/pM3cMM5TnB7fUBIUaB/COPY2pqStVkpVhI1krkF/di+h4LklWca4r/xwCc&#10;DKCeEPKPTzT1CpIlEDgEwRLgjkK0IAGl54KQz4GQbkCb6KwSiRKVXL3qJei75lKke7qZ6hr6/f9i&#10;9LJrUbfvMB9ypV/XKNWt2aVF22p5tuNgancYyivUAYvyjMfK6yLQ6+i0fjXT27nNfqB/Jjz1gKrM&#10;/BBEeQA8t9mUqln0oRXNMz5jozTaM6m4nzCMw8JF+vutx3VJblKsTE84Sx8J6rjWnStWyk7gNJI1&#10;PTGJhlMYSdbRK5Bf3IPpuyzMheqm0GXVADiZgDRQ0H8ITZZA0BAES4ArBnvWAepM/CYAN4Ggx5pW&#10;qSCEQFEUKK98EfqvvQzp3h6muob++FeMXnIt0nsPFfLjON1Rxp4MR/mSCQGB2od/7RYp07TZlxej&#10;gPzI45gaH0fDyQOIpVMO0hXMhUt6MX2XleM7ikSrUHsMwEkAmkDwjwuaeuYEyRIICoJgCXDDYM86&#10;UAWESOQcEHITCOm1iBMsQiNX8sufj/7rPoW6/l6mukb+9x8YufgapPYcsEw+WILRlkIKmgUBAQH+&#10;sNZSOyEGQP7nvzE5OqpqstJph5oIGlYtR35pH6bueRCJyWkQySI1C9H2OUUMBCcBaAXw9wsaBckS&#10;CAaCYAlwwWDPAKgig0jSOQC+AII+QL9VWDm0fQcVRUHupaei//rLUb+kn6mu0f+7C8MXX43kc/uc&#10;yRWlxa/n8svC9z0REFhwYNgmJ0YB+V9PYOLwMBpOGUC8rs6hSFWTpRzRj8m7HkBiahpEsvyk036R&#10;AJwIYBEI/n5BU09GkCwB3hAES8A3BnvXoaW7FXMzudcD9AsA+p0mUpVcyci++BT033A5GpYuZqpr&#10;9O93Y2jT1Ug+s5dBcyVSKAgIRA4lpy5L54EYAPlfT2L84GE0nHoi4vUOJAtAw6rlUI5YjKm7H0Rs&#10;csqSZOmOSgDWAWgDxd8vaBQkS4AvBMES8IXB7gHULUpjamjqbABfArBEPaObOk0CfBRFQfZFJ6P/&#10;hs1oXLaUqa6Rf9yD4U1XIblrjwO5MmR0FhAQiCaIDckigPLY0xg7eAgNp65jJFlHQlm+BFP3PoTY&#10;xKQFySIgpYgACRTrALQDtECyDobdKwLzBIJgCXjGzq61aOhuwOzw7FlQydVSdbokJZ/WCnKlmgXn&#10;XngS+rdvQdORjOTqznsxtOkqpAZ3A1LMWXMlyJWAQG2A2Guy6ONPY2z/AdSfug6J+nqnotCwYhmw&#10;Yimm7nkIsXELkqXlI1V/SgAGAHRB9cmaFSRLgAcEwRLwhMGeAUhxCbmp3JkAbgbIsoppkpT/qpkF&#10;555/Ivpv2Iym5Ucw1TVy170Y2rQNqZ0s5IrWDLliSu/AqTyv5S60vJ6sfeh0jf46lvLc7JDIUreb&#10;ckN/xg7uBDEC0H8/jbG9+9Fw6olINNQ7Flm//AiQo47E1H0PQxqbMCFZpJTBQf0QlAAyAJAuEPK3&#10;C5p6Zj/R0oebJveH2TMCNQ5BsARco5ChHaB4FYCbARxJjCZBU82VSq76tm9G84ojmeoaufs+DG28&#10;Cqmnn3MkV05aLS8w2zoY8E5+7EAc/vZTnr4dTjlTra7xQgTdEIKwwNpmk1jUijKcYPdMrMaa2/Ks&#10;nrWXMWjW7kBQ8MuyNhcS4ImdGNu/H/XPO9FRkwUAdcuWQjp6BSbvexix0XFAMn/DitOVOomtJUA3&#10;Af4OSmeET5aAHwiCJeAKu3rXQZEpiEReCeAWAMuJcVq38Lmae/469G/f4oJc3c9GroqRgnxgllPc&#10;KhrSCm4XymqXp5VJHc6zXuskox1RCRJW5MmqLW7l4r0XZdT3trT62OD5TK3SORRJ1t59qGfUZNUd&#10;sRjkmALJGhk31WQVQYvWyjWUohequXDm9dkMviFnqtK/AvMLgmAJMGNn91rEYjEA9BUAbgWwouwb&#10;0FRzVSBXzxtA3/YtaF65nKmukbvvw+GN25B+6jl7h3Ztz0GPs7vVhioC/MG6EHNdrE3qFwgOPJ4b&#10;IdYjRSVZgwWStQ6JhgbH8uqWLgY5diUm7n/IlmTpeB0BsBoEfYSQv7fWt05/sqkXnxPaLAGXEARL&#10;gAmDPQPqNh2UvhwquVoJFCZDC/VOMVrQLbm6534MbdyG9FPPOvtcRdn2JGAKp0cmHmntw9czJHrj&#10;XSU0kjW+d59qLmTRZC3ph3TsKozf/wjiw2OW5kLdDwLgBAL0g+BvlGJamAsF3EIQLAFHDPYOaB+U&#10;GrlaheI2X1ZZmwvk6tQB9O1wQ64e0GmurMiVSMPgGyF5Npv5BPESIxB/r9A9wGsXTj59LAVYEa0Y&#10;IaBPDGJ8796CuZBBk7WkH+S4VZi8/2FrkkXLvhZVTRawGCB/u6CxZ/rCpj58bko4vguwQRAsAVsM&#10;9g6oATagLwNwG4BVgKbGdyBXp6xF344taFq1gqmukXsewOENWwuaKxOzIFX/4cWrFjQ/4xlq6LJa&#10;/aLLsxqtPC/O4raFWvWR3XkBAHyesZ1PFn1iF8b3sJOs+sV9IMevwsR9KsmqMBeSil8JgBOg5vf7&#10;OwWduqChGzdNizQOAs4QBEvAEqpZEKCUngZVc3UUwKi5OmUtendsQTMrubr3IRzeWCJXpuopUqjA&#10;54wdCLEykhI7klJtRyR9o1nKDJA0EPAnVlbia13IrS4jM/RbsNkzmYcaM9/NsU1GSoAnd2Fi9x7U&#10;n7oO8UZWknUUJu5/BPHhUXOSRTQVvTbZkeMBLAUhfwchUxemO/C5mUNhd61AxCEIloApdvWtAxQC&#10;AC8B8GUARwOwnew0cpU7eQ36dlyB5qMYydV9BXL15DNFclVJgmhh8SHRVD25ybHASnKMqhg/K5Ux&#10;br/KC3nQpIql6dwK4u2Bb5X7YR4hSJIlFUjW+HN7UH/qiS5I1iqM32+hySrWS0tJ/Ag5DsCRAP5O&#10;Y7HJC5pFniwBewiCJVCBwe6BwoRDXwzVLHiMds5Ke0UIoMgKcievRu+NV6DpqJVMdY3e9zAOXbQV&#10;dU8OAlLMglyp8Murak45wLLwummUXZKkKjenputzkxV0vnn0+3iJAidZTz2DiWd3o/6UdYg3NToW&#10;V9/fB+n4owqO76OmJIuUfxoQAMcCWEGBvxNg4vzGXnxeOL8LWEAQLIEylMyCeBFUzdWxQCEHn4Xf&#10;lUau8utPUMnV0auY6hp78J84tGEr0k/sBAmYXM1buNVIVZFclSfKDgfcTZJekqHNJ/hoE5fucCBZ&#10;9KlnMPnMs6hzQ7JOOArjDzyC+JAVyapwzTqGACtB8HdCMPGxhm58QWytI2ACQbAEihjsWacpOV4A&#10;lVwdp50rRvOY5bmSFcgnHo/eGz+NpmPYyNX4Q4/i0IatSD3+tDO54hAu6LmEqKq9jGm7efgD8c4Y&#10;qUMUujAKMgjwzJVVCUkioE8/i4mdzyB98lokWpody6rv74V0wjEYv/8RxA6PQJKYJDwaasDPPyRC&#10;xj/R1AuRxkHACEGwBADotr8BngeVXB2vHVCtgtbkKr/2WPTceAWajjuKqa6JRx7DoYu2IvnYkyCS&#10;FHi6BT9b3ERyVQ7CzBeQZitM7ZURUeXKCwG83cysCBZQIFmDz2L8yUGkTx5AspWBZPX1QDrhaIw/&#10;+E9LkmVS41FQidY/AIwJc6GAEYJgCRSTiAI4FSq5Wq0ujAWzILE2C+ZWH42eHVvQvPpYprqm/vUE&#10;Dm7YisSj/3YgV/7j4GvarGjHBqrEErxUEwWzIItsniAYGhfwMxWal0hIwSfrmd0Yf3InUqcMINna&#10;4lhkfX8PYmuOwcRDjyJ2aBiSJLHIvgrAsZTiTolg9PyGbnxepHAQKEAQrAWOwd51GhM5GSq5Wgvo&#10;/BysMrTLCrLHr0LPjVegZe3xTHVNPf4kDmzYivjDj4FIMUdy5VWzVXProNMuvTWEGhefrXFRRg0N&#10;fr5Eq7I0SSKQntmDsX8/jdRJa5Fa1OpYXF1vD2Jrj8X4Q/9C7OAQK8laQQiOA3AnIWTk/HQXPj8j&#10;SJaAIFgLGoNdA1q+l/UA+TJABjTdg1WqK0IIqKxg7pgV6L5xC1rXrWaqa+qJp1Ry9cC/QCTJRr3E&#10;J0t7jawx5cJGTGinTBPExfGooRZkXEgN8yq2XcJjAJAkCdKzezD2+FMqyWprdSyzrqcbibXHYeKR&#10;xyAdPMxqLlwOiuMB/INI0sgnRAoHAQiCtWAx2HciCKUAwYkAuR3Aido5W3KlyJg9Zjm6d1yBtvVr&#10;meqafPJpHNywFfH7H3XUXPklVpExC0ZQk8BicTT+7nQPAU9+WCpNs0yr6YeILscsP28eswjDiD2y&#10;BQE+md4tXjgCSESCtHuvSrJOZtNkpXu6kFx3AiYefQxk/yF2kgWcAII7QTFyQXMvbpoUPlkLGYJg&#10;LUDs7B7QHNcHVM0VXV+W8cWOXB21HN03XoG2kxjJ1VM7sX/jNiTufcTR58oPuYoMsSp2WPSqN5Ih&#10;s7+t7icWx/g2lxRJVWVwfOFvjXRZBusH24cCwcJTn5flUDD3FyVEgrR7H8YefxKp9WuQalvkWGyq&#10;qwPJE1dj4tHHQfYdtCRZpHzyORLq/oV3gdLhC1sW43OT+0LtU4HwIAjWAsNg9zrNZ30tgNuh+l6h&#10;bGoyiRakioLZVcvQtWML2k8eYKpLJVdbkbznYdUsaAqq+9cbQidXQexL50EDZkaajOdZxHSblN5/&#10;kvmClqro9kdBFApQRbUVUzWLv5ZQW99YvXbLD7jnywoDQWyvFEKH+KqSsJCsJ5A6iZFkdbYjtX41&#10;xh/9N6S95iRL73Bf+LkMwGqA3AnQ4Qsae0QKhwUKQbAWEHb1rkOBDayG6tB+SpnPFWBCrkg5uTrl&#10;RKa6Jp8eVMnV3Q8Xfa7MiRDR9nCuHeid0rU+470QMZTHErHHmzgQmJfpLeKwoIfSOBOlUAiQ61gE&#10;uvZY4JQB0NXHgB6/Ckp/D3ISoMzMQsrl1SgxQ+0hPIJogPumixYdUCXC5Zu0O5Cs2O79GH/8CSQZ&#10;SVayox3J9Wsw9q9/Q9p7wNTx3SRF4DKArgHIXQCGPtHUj5umhE/WQkPNzCEC/rCze22B6NAToGqu&#10;ngc4RQuqZsFMgVy1uSVXdz3kQK68JRE121c5cPhKphUcIiSKS7nLVySqKMj2d6PuLa9Fy1mvQP2R&#10;SxGrSxdVUzSXR3ZkBJMP/BPjP/gF8Ne7kZidK1ddUYD6HA12+y+blUwM9wWOMDYKDwnGbxj2G63N&#10;x9pWX1SRkT11AL3bt6Bp1XKmYief3In9G69E4p5HIEmxyrmr4k8KAP8H4MMAHgMhWL7/wTC7VKDK&#10;EBqsBQBVcwVATR76ZQDPBwrmFosv3yK5WnkEOndsQfup65nqmnx6EPsK5EoKgFwBVSZXRu1AiAsX&#10;gbUGqZZQprUCoIAi/+JT0L1jC7rOeQ3S3Z2IJRMlB3dCIMViSDQ2omHVcjSf8VLk+rsx8+gTiE9M&#10;QmdbLJoM/fax8ZjxvJUGL5Bn4jZ9R60ODIumuG6OhQareFrTZO3Zj/HH/o3k+jVItbc5Fptqb0Py&#10;pDUYe+wJSHv2V5oLDYOjIMMRABkAIXcDOPzxxh6RjHQBQRCseY5dPeu0L6njoJKrFxpNM0aUk6vN&#10;aD/1JKa6JnfuKiNX9nmu3K8C3F2drMQwHo8IuXISuxag15gSADKlkM96KZbsuAJNK4+0zdCtIZZI&#10;oGn1sSDHr8Lk3Q8hPjZRpskKgnTr+9ys/83GJrcIxVp92BzgzemdQPM7sNucXiNZE489gdT6NUgy&#10;k6y1GC+SLMn6YlIYKQRLAToA4B6JkEPn14tkpAsFgmDNY+zqHdAm/mOhkqsXATrNlQk0h/a5lUeg&#10;a/tmtD/PBbnatA3JOx+EJMVs81xR6t8pmQvsbBBuPL2rJGpERPHZBt3YUxRkT1qN/u1bUN/f67q8&#10;+qWLIfd0YOavdyE+lwu0f4iLY0Y+zuIrVxXUMjP3IboVaScAiCRB2rMf4/96gl2T1bYIqZPWYOyx&#10;f5dIFjGvoVQ1WQLgRIDcSyQcvEDsXbggIAjWPMVg74BGHo6BSq5eXHRndyJXK5aic8cWtLkgV3s3&#10;bkOqQK4cTX9WDi1hgcUmFLJYNbwulreBaDSLItuxCB3XXoqWNcd5LrN+xTJMjo5Cuf+RkuN7wOzd&#10;yozolObCsk+qhRofRLwJlnquEF24Zz8m/vVvpE5cjWQHK8lai9HHn0Bs935IRLIcdqXDZDGA9SDk&#10;XgAHL2gS0YXzHYJgzUPs6tF8rsjRALkNwEu0mC17s6BKrjp2bGHXXA0+i72btiF15wM25KrkJhy5&#10;iEGrkKUqfu3baUf8WydLJVQjd5S9JCWfPwVA7F1vRM/b38RkFrQsU5KQWLYYo3/+OxIj4zoCF03o&#10;XfoiYHmuKdiZaFlutvXLkiRIew9g4tHHkTxxNZId7Y5FptoWIXnyWow9/iRiu/eBEIlFsH4A6wHc&#10;R0EOfEKQrHkNQbDmGXb1nQhQCgKyCsBtAH0pwBYtOLd8KTq3b0b7809mqqtIrv7xQNGhvRL+E4gG&#10;ugCZRQdGwJRiFp3mJxWCfkeRcl/c6tEujWARSpFb0ovuKy5EmmEhc0KitQXTQ8NQ7nqwjKxFwgxd&#10;0QeVCOx7w804jsCYZ4FfUmrlkwXoSNY/H0di4Hikujocy1M1WQMYfUwlWRI7yToZoA8QkH3nN3bj&#10;81PCJ2s+QhCseYRne0+EQhUAWAngNgAvA3SmGRtylV2+BJ3bN6PtBacw1TW16zns27QNqb/fV/S5&#10;sspz5QeBWRPtVAlV1FwRi9+N4rGKRPT/ERNSXdqDpjQmitF3wZItTR6FUsTe/Bp0vem1vrRX+n5E&#10;YwMmf/0nxGczxR6LkqLUSf5Aet1NoTVArvSieuaDNpqsok/WvoOYfPgxxNcei1R3p2ORqbZWpE5e&#10;a0uyTJ5xLwE5FcADIGTvJ4RP1ryE5L8IgSjg6Y41UNQlZSWAWwG8vORzZTGhFMhV7sgl6LjhcnZy&#10;9exu7L34KiSL5Mos+5D/5a0qKRhCgpV/PTE5z1Se/jEb2FqRpFEKoiiALAOKDEKV8klfF17Om2pp&#10;pREA+eZGNJ/5ci7kSkPDUctBTjgaVFEqOzXCsMqtFbpDvF5A3u8Jh/1GPfeNTa401X2BgkgxxB9+&#10;DAcu2orxh//FVGzTimXov/EKZF94EhRFLmmN7bEWwO2kkJNwsJROR2CeQGiw5gEGewZAJAKArIBK&#10;rl4BmERt6aA6tFPkli1WydWLnsdU1/Rze7DvkquR/Os9jg7tPPYWDGyRMWMyVVzRWBZQVwoIzfRB&#10;yo8RRYEMilxDHfL9PVCOXg66agXk/l7k61JQZjOQsrnyzOgB9EPR/0pRIK85Bt0feRdiqRS38mOJ&#10;BKae2Q35H/cX2xIJguLYL9bHIqGBM2p1eZgSOT0Y38VYaLM0TVbs4GGMP/goYiccjbrebsfiUota&#10;kT5lAONP7IT07B4QE8d3E5m7oRKshwHsFtGF8wu1MAcJ2GBX3wCoAhCQIynorQDOAKx9rormQkXB&#10;3NJelVyd9gKmumb37MOeTVch/uc7Cz5X1nmzqV2GUQZUfXEJ2AclSB96QgDQErkiBIBCkU/EIR+3&#10;CulXvBgNz1+PuiOXItHSDCkeB1UU5CenMPXYExj74S9Af/O/SM5mAEJKxJhDZnQjyVcUGdJH34Vl&#10;Wy7k3seHf/cXjH1wExLZfKmf/bD8EKHn/JFqQcR8tXyJUpwizUkWtHyAx65E1/bNaFvPtsH91DO7&#10;sf/iqxD/6z3FZKRmw7C0CysBgMcA+iEAfwOA5fsfCqE3BXhDaLBqGM92D0BRldHLKHALgFcVowU1&#10;GAlWgVxlFveg47rL0P6yFzHVldl3APsuuRqxP/2jkFzPhlz5XNSquqAEtY+bDXhXV5YZnQBKIY9Z&#10;w8YPo+eSj6H9FS9B/dJ+JJoaEUsmIMVjkBJxxBvqUb9sKZpf8WLkejqQefBRxKZnoVt5OCkrSgXl&#10;Ewk0vf//oeGoFdz7VcnnMfHz3yE+PVsgipGiJq7AmncrEoLVukgOmqz44WGMP/BPSCccjbq+Hsfi&#10;kq0tqDt1HSYGnwEZ3F22kXml3EUK3Qng+aB4BMBzwidrfkAQrBrF011rNSflIwDcApAz9a9sEfrI&#10;MY1c9Xeh7bpL0XH6S5jqyuw/iL2fuhbk939DTCK+TH+RQpW/xoPgcWW5pYjqQJ57yano/cyn0XH6&#10;SxCvr3MsQ4rH0bj6OGTbWzH7f/cgnsvrKiD+0iiUkTWKXGszWj/4dqQ7nSO03IKCYvwXv0d8aCSa&#10;IYSu2qIi0q2IiDaLhwhOyUhVkvUIyPFHMSXFTbQ0o+7UdZh85jlg8DkbklU2mXaC4PkgeBTAs8Jc&#10;WPsQTu41iMGeAVX1TLAUwJcAnFnmGGvwm9CbBWd7O7Ho6kvQ+YrTmOrKHDikkqvf/hUx4kyu/HCv&#10;IPxpbRHw4uAlCtB9JaWSFUVB7gXrsXjHFjQfs8q1rF1vOAvxt7wWMmi5vH73jNT575D2ViQ7/adm&#10;MEOsvh50UbOt5ioCfIAJdhGmkYGZ3btGweL4nn5iFw5v2Irhex5gKrNucR/6rvsU6KteAqUwJitJ&#10;lj6khADAMQC5DSCnESoc32sdgmDVGHb1DGi/LgbwRYC8ptyz2fATKJGrng4suvpidL7qZUx1zR4s&#10;kKvf/C8DuaLqwuZyMQ5tTg6w4mosgsUIUe1vSpFd2oeuLZ9E/ZJ+T2XGEgl0vPetyB25uPw5et5A&#10;2XAXpSCLmhFj0Kp5kj+ZQGJRq+kY1JavGuYA0SJXEQKXD7Oiv2FlaSWSJaHuyWcwtHEbRhhJVrqv&#10;B33XXgblzJfakCwVuqn7aIB+mRK8jFAqSFYNQxCsGsKu/sLeggT9AL4A4LXQtA0WahKiI1et11yC&#10;rjNPZ5qoZw8dxp7LrwP59V8cyJU6IfGIGKwqOK5Wxq4Puj0VmiEA+ZiEhnefi9Y1x/squ3H5MqRe&#10;8wrIMCcpfkHjcRApoGlHkoBUQidwSWJt2ZzPJCX0toUggPG98x+SYT6RaiQLkoTUk7tweONWDN99&#10;P1Op6Z5u9F1zKZSzXgrZkWQVadZRAL5MCTldkoDBHkGyahGCYNUIBrsHQGUAKJKr/yimuCIWX+wa&#10;uepuR+tVm9DtglztvfxaxH75Z0dyReEvHUOppNqF3l8mlEWOKsivPAJtr3+176IIgJYzTkO+tdnQ&#10;Fj4tIyTGNf+Vm3bxbUl4sJK/JglkmDmxKgqzj5lV5zpVk5XWNFl33cdUdF13F/qvuRTK2S8rfrzY&#10;vQaFUysB3KooeAWBIjRZNQhBsGoAgz0D2hvXB+AmUPwHIfrUjSZLIQFAFWS629Fy1SZ0n/UKRnI1&#10;hL2XXwfpDgZy5fGT0VwRX9swtiWoha6kvdL5XlEg+bIXMEU4saDhmJXA0StKSTu1ivl4EwfYOyUU&#10;NQ76qgOvtfqoeTeoqD0USkEdkpNQCkCSkH7qGQxtYidZ6a4u9F91KZSzT2ciWQWsBHArJdIr83Je&#10;3QpNoGYgCFYtQF2TegHcBOAclLuvV1yKQh6kTFcbWq7ahJ6zX8mkNZg9PIQ9m6+DdMefbMhVwSTo&#10;cWYMfQEIXQC+IADkuhQaX3gyt7Uq0diI5LrjtZ0BSuDRdxKH3A92KKZfM/GjqSLMAxz4NbwmfcoC&#10;+qqiFn97rq6glrdN81EgWamnnsXQxm0YZtVkdXWi/6pL3JKsFQBujcfir0JDTP3gFqgJCIIVYezs&#10;GVBfJopuUHwWwBtBQOxCitVZt0Cutm1C99mvZNr0ZPbwYez51LWI/eKPDporYqodsAI1/Az1g7UK&#10;NpTgFzxSPiNTCtrZjvpV/PJKEQDp1cdCScQ9d5eZnxiAwM2Dpf63r4dvHjJdLBjRRYQV9y/iv/VQ&#10;TRKrKjor8nrVKTXXZ1HtHymG1NPPYnjDVozceS9TmXWdHejfdjHk154OuXDMOk9WEcsB3Eqn8mfl&#10;TjpJmAtrBIJgRRSDPQPaRN0F4LMAzoVNPFcxFQOlmOtsQ8tVG9F99hmM5GoIey6/vqi5sgZ1naHd&#10;bKeN0BDQ2m5cN6pJIimlQG8Xkh2LuJabXrEMcmNDFVvCB859z9dEabopj9mA0DhXeUg+l/ojmcLB&#10;rj+AqkwExo873tWWOb7vfA5DG7Zh9O/3MN1b19WJxdsugfw6VyRrGYBbEvff/9pkSwyDfYJkRR2C&#10;YEUatAugnwXIWwHioLkiAFVUcrVtI7rPfhWzWXD35ush/eKPiBc0V1bKqeJXm0ARxOFv7nVVZD6g&#10;IN0diKXTXOtKdXeCtC0qDQbqsXVGK6PibwslrzAjQv6z1GtaKpiSCDXQxCTxLzE57qk9zn8HnofN&#10;TwOqKJQ/66S1oMUyJQnJwecwtHEbRv92N1OpdZ0dWLz1YrckaymAL2Un5NdDkgTJijgEwYogCjb2&#10;TgA3AuStxMayYiRXzds2ouu1rORqGLsvvx6xn/+hSK7MQct+sII6/F3L0PvAVK9d5s9Uam4CifHd&#10;lCHe3ASpu71EsFwuhtZDSUGoI0FvXfVVjDlDIpQCsgxZUZAjQA5AnlJQWQahtHwBJfwMh0YTvNFE&#10;Np/ePT/w1Nu0FEFo1pPaYSJJSO7arZKsv97JVLRGsvKve4UbkrUEFF+ErPwHcgoRKRyii3jYAgiU&#10;sKt3neZY2QFgB4DzYEOC9dGCcx2L0Lx1A7pZydXQMHZvvh6xXziTKzOnYVaEPrGzOGN4dNioflh8&#10;YaY35HdKVqRU8I9YOgWpp8vg6Bv602TpIdO+KB7Xtcerk7hZ+YRS5CUCeWkfYgPHI3HsSiR6uoF4&#10;DMr4BOaeeBpzdz+E2NPPIk6VUpAIUbOs+O1ZuzZH8qmZOWVWyUfSfRWlB0SpOQHStPtEkpB8Zg+G&#10;Nl4Feu2laHu5816vdZ0dWLLtYuyWJOCnv0MMRW+PMhjcLBaD4ouIkRgF/fFgzwBdfuChYDtPwDUE&#10;wYoQCotZO4DtAN5OCGEgVxTZ9kVovXIDOl/3aiZylRkawe4tN5Q0V3YyldUYyanaHiyzqcsZNyyf&#10;F8vFIc5/S1FJkhDr7oQMPcP3MAaq7Htj/0zM88W5EYkQUvYg1IBdBXNL+1D/9jdi0WvPQP2SPkgG&#10;jSKlFJkDhzD0w59j9vb/RmpoDJSURhLx9Rlj3abIvrEh2iwD53FSDMnn9mFo01VQrr0U7a88zbG+&#10;uo52LN26CbtBQH/6W8RhTrKgya5yvn4AXyCABJAfDfaso8sPPBhOpwqYQpgIIwJVzUs0cvVOgEhW&#10;s6PeoT3b3ormrReh8z/OZCNXwwVy9dPfIU4Y/ap4ZROdB4ii2YXO5QIpV+pqh1KmLWNvMSndVC4r&#10;VUIZSsThLxafJmNkJCGADIr8S5+Pnq/eiMXnvw+Ny5ZUkCv1WoK63m4sPv/9aL7mUmS62lRzYrFw&#10;As3qyCXdmMXPSKPKPlme76XWmbJUH1YKSASpvQcxfMk1OPzbPzPVl25vw5KtG0HPeTXkwhc0sVSX&#10;Ff0KewHyeQDnUkCYCyMGQbBCxsNYhl0960AobQNwA0DeBRDJaq7R+1zl2lrRcuVF6PqPs5jI1dzI&#10;KPZccSOkn/6uZBasePM1L3f3EYNADXw5+4De5yoqWbMJgOzoWHGfM55IdHWAetSOFfUxUegkGDWx&#10;1rDKL6X6+JdntJIVCuXMl2Lx565EywnHsilLCUH3a89A48UfRbYuVX5P0Wzm3zNL/x5y0z1TxmNu&#10;ygtxouAzV1kTLUgE6X2HMHrptTj06z8xk6zFV24EfdNrCiSLVpokKwYN7QHBTYTgrSQhEeH4Hh0I&#10;ghUymrtbAYW2UeAGgL4b2jOxiEoqkqtFLWi54kJ0vuE1TOQqOzqGPVfeCPKTXyNuezkpKaxqlVwF&#10;vJFz5KKypmcBfdZ1Tkh0tIMm1b39qMsoQtP0BVWFVRZ3c3pcfqSUSKEYJGhgKZQqyK8/Hr1XXIS6&#10;7i5XkhEA3W94DaQzXgxFUcqz82vvMocoQ2Lzt3nfMBTq+WYGIasIq2AAZlBNk6WVYnKJlvF9/2GM&#10;XnotDv7y9/bJSwtIty3C4isuAjn3bMiF8WBKsrToJ/VkN4DP0bxyHqVUEiQrGhAEK0Ts6h4AKBZR&#10;gutA8G5Nc2UZRaKRq5ZmNG/+BDreyEaucmPj2Lv1s8CPflV0uqNmmisOCGy+dOUow7fqaBGqSknk&#10;kVHI2Sz3mmKLWkBTSd1gYXsItuTK6/5KPvqpUh+ksZfSk7WUmequ0/ldZdta0bbxo2hYutiTdPG6&#10;NFrOOwe5ZqtcY4SLJsusV0LPTReBuAl+Ec4OPqwFc2HdwSGMXXa9SrIYakstakX/lgsRO+/1kCWN&#10;ZDmOhi4AnyUgbycKpF0iGWnoEAQrJAz2DIAStFIJ14LgvQBUW4wZuSraLRRkm5vQePnH0Xnu60Ak&#10;58eXm5jE3qtvgvKDXyAOe3cq6rQ9hA0Cnyejw3BChkEzQwjI9Cxolr8fVqK1GWis9yihVWqP6q+o&#10;pgsarfgFlTpYUvZDg0wVxM95NdpedKovuZpPXAOsPqZ8z8eAe0tPb0PTNBOL30OCr36gtKjNcjIX&#10;1h0extinrsfBO9g0WcnWFvRd/klI7zgHeUmCqbmwsgs7AdxICX0nJYgJTVa4EAQrBBTyXLUCuBbA&#10;+1EgV9YvT8GhvakRDZ86H93/7w1s5GpyCnuv+Tzk7/6sFC5ql0SUA0I3D3JCpJ2D9ZMzIaATk8jP&#10;zHCvJtbQADQ1eibd0YV+MTRxB9fMLibqZEIpcn3daD/vHFNndjdINjYg/aJToNgkHuW5tZDZbjWh&#10;Yx4NLc1z1fQcBUAk1B0ewdinrseBO37L9F4lmpvQf+kFiL/zHORjFuZCVDzTDoDsAPBuCJIVKgTB&#10;qjIGewcAghYQXA3gAwBiRVu6AfpowbnGBtRf+jH0nHcOG7mamsLe6z4P+ds/Rlwp6BRsNFd+Jrp5&#10;NEeWtSlSC5EeBmdraXYOykyGezWx+jRoa1Mh+U/YjeYBp5wRzo5PMlWQeMWL0XT0Si4S1Z+4GnJd&#10;2hAZphfR39tlpyyKxCONhBCcxCjwdiviRCktkqzxT92AA79gJFlNjei79OOIvetNyMcKLrrOJKsd&#10;FDeA4j1QaGywd6Cq/SmgQhCsKqIwyJsBbAPwQZACuTK5lhS+ngmlmGusQ/0l/4ned7yJ6as5NzWN&#10;Pdd9AfI3/wfxwuLomKV9PmAeNcW+nTpCTAjozCxy4xPcq4klk4h3tHkT0Vb2MB+Ugw6H2t+Zb2xA&#10;81kvh8TwkcOCumVLQNsX2VTMV4Ol/Ywk2QoR/M2mDiRraBQTl9+Agz9nJFmNjei/+OOQ3v1mW5Jl&#10;qK0NlF4PgveBIlawnAhUEYJgVQmDvetAQJoAbAXwEYDE1am+csInWg4UUGQa6lB38X+i713nMpOr&#10;3Td8AfI3fuSouQL8TyiR4jQ+Vwm9sSiKC06Z3konIMlmIY9P8q8vFoPUtsiTNs92U/LQoNfEGd29&#10;qTP3UhRgxVI0rT6Wm0SJtkUgXe2AYpFIwmc0oaGosp/U8LvZtQLeUJpzzbbWUUlWemgU45tvwIGf&#10;/4aRZDVg8cUfQ+w91iSrNISL5bUBuB4EHySExIXje3UhCFYVMNgzAFDaRCm9EpR8FJTEiW3Ye4Fc&#10;1dehbtNH0M9KrqansXv7F6B8/UdIyA7kSnNoF6bBMtTawkIBIJdHbnQskL6IdXV4j2PXCjE/Ew70&#10;lRuZjAMUShEfOB7JtkXcxInXpRHr6lB9d0gE+sekmyKFAINQ9VosHlXYpXGghT130odHMbF5Ow7+&#10;jJFkNTSgf9PHIL33zY7mQh2hbiXAtQD9IKU0vktosqoGQbACRkEt2wjg0wD5GIBEMULcANUqqJKr&#10;ufo06jZ9GH3veSukuPOORrnpaey+4YsquVIUB7MgQD0yidAjkAJCTRErQ04mIsuQh0cDqSrR2Q7q&#10;2RxmFr0X3MgxfLlbXmEnnt2dSjyG1NrjuI4VEouBNjeVP8/Aesi2NyqORfKdCFi9bNypwf8ekdYC&#10;F/NkHVY1WYd++mtmkrV448cgvfctNiSr4BBfyozcAoprCPBhAIJkVQmCYAWIIrki5AqAnE80cmWC&#10;Mof2+jTSGz+C/vf8P8QYydVz278E5es/REJWQ77tfa78a64iOfm6gJO7c3VkcNeLll46CoUcgAYL&#10;AGLti6AwjMHydoUI6uGkw6KtnVLq0kgvW8pVXEIIEk2N9mIHkA/LrH3GHpoP77lb6NvMI0+YU84r&#10;LU9WemgM41u24+BPf+WCZP0npPeei5wdySo/1gLgagp8lAIJ4ZMVPATBCgiDPQMAIQ0ALgfFxwlB&#10;onjSMkM7RbYhjfTGD6P/vf+PXXO1/UugX/sBE7lS6ZW3aTMC+QG5IQo+J84JB4n5XwY1IgGFfHg4&#10;kGcSb2+DnEhoceaM7fJ60j+IbVJUE4em4ipqLlhZBviGeiQ727nLHEunKmozIoh8WPbtDaZeLkJW&#10;uXpfc0NZxneLSwp5slJDY5jYvAOHfvxLRpJVX9Rk5QouJOYkS/2CKHxaNwO4CsB/QpCswCEIVgAY&#10;7F0HEFIPSj8F4BMgNAnAYfubArna8CH0vfc8RnI1g907bobCRK50SbRdmGn0e++Fhhphc5Vbk9hr&#10;Hpwnbsp0nIBAGZsAlWXubUq0NgP1aQd53MCf9pShdGvYhs4R+8sVCtrajHhrc3DCuxCdd3nFXMah&#10;tK5KjWaEVZZ3vwlJHTeJlghSw2MYv2IHDv/oF7YJaDUkGuqxZON/Qnr/W5CLW5EsFLfVUV1QisFW&#10;H4MgWYFCECzOGFSjNOoBehkILgQhKauZQp+KIVefRt1FH0L/+97GZhacmcFzN94M5avfL5IruxmA&#10;ZXsGUxkNP0NBxO0URKNShJQSRhJiOKtNbt5NDxVxZrofynBA2+U0NQIN9a40WMTkt/JGhJHNHaX0&#10;FmYmQQtRy1IbdLQh3tgA3sjPzOqlDAWh1BwpNucsKhcCSm3mYk2TNTyOsStuxMHv/wxUZiRZGz6K&#10;2Pv+n40mS6ujOKo1knUBkUhyUEQXBgJBsDhisGcARKF1oPRSABsApKzcO/QZ2ufqC5qr972NTXM1&#10;M4Pntt8M+tXvlZEr64BB/1qDGpoLHcEjB5CeNOkXbFJUyaN0nNOmb2XmKn15hAATU1Bm+ScbTTTU&#10;g7jQ2jin5gl2JFmRO2J+mK08osod6+lELJVyV4ADFEohT00xjMnqf2UEXmPEP5yMsNJkuR7RDlYG&#10;KhGkRicwsfWz2P/dH0Nh0Ewn6uuxeMNHIL3/PAdNVpmZvBEEV1BKLwBoUiQj5Q9BsDhhV/cACEWa&#10;ElwCYAMoUra5gApmwVx9CukNH0Tv+86DlGAhV7PYveNW0K9+H4m8E7nyvrdgqYQaBGU/7eWrlMBI&#10;qgCiKIAiQwaggAKKUq4oKZKtIrX2CHP1izIxqdOE8IOUToG0NjONI+J4oICwBpXVZz2DPJQQxPu6&#10;uSUYLUKWQaZmWJhpYN1ilrnCNhhHoMx1wkufUHtzg6rJGpvE5FU3Yd93/oeRZNVhyYYPI/bBtyEX&#10;j6up3UyFI8XdoKBGuF8BkE9SkJQgWXzhLjxIwBS7ugcA0DQl5GIAm0CQLoWMm3xJF76Ic/Up1F34&#10;QfS+722QEgnHenIzs9j9mVsgf/W7SMly0dpik+pqYYJhxtMTKzcTZJFcaWUoCrJ1adAVS5FYdwLq&#10;jl0FKApm7n4Ayv/eheTkDAghur2FS7Me0T0gNnd3oyqsJAiZmUV+gn+yUSmZgNS+CJSyhkboejbU&#10;MDT/g1+vDaOShERfD3cp5WwOubFxpAwdRU3+CMpHykx7Rk1+h82x+Q6rNvv5UKKFXTbMPsTVXKQE&#10;6YkpTF/9eeyVZfS/482OFo5EfR2WXPhh7I3FkLvlW0jk8tq3vIXkFABpALCFADEQcuNg77q55fsf&#10;DK+z5xEEwfKJwZ4BUCANkE0ALgZBunTWLNlVQXNVl0L6wg+i9wNvZyJX+dlZ7P7sbZBv/y6SeTty&#10;ZZXazhl2k2pk4LRoB7SoE5NNf7PpJOhLTkXLW1+PlpPXIdW+qHid/M434/Av/4CJq25Cat+hEsnS&#10;ZjtNVa9zC3Luc6s0AwQkMwc5CIJFJMQ626EURHcWkuoegdnDqNbIshHWhQgU6rNWEjEkerv4i5nP&#10;g8zO2Y9ZXVOCejetsrpTi2sXGuzCTcwy4zsXWPoIoYRakyxCkJ6cxsw1X8QeRcHid73FkWTF69Lo&#10;/8QHsE+SkL35m0hkcxYkC3qJ6wF8ChQSKN0x2DOQWX7gobC6e95AECwfUNWpJA1KNwG4BAR19mZB&#10;FMhVEnWffD96WMlVJoM9n7sd8pf/G8m8DM13K6iJrqYnUBfkivXSii98SjHXtQgNF30IXW96LRL1&#10;9RX3xJJJ9LzhLJBkAuObrkJqVEd+NLJWXDTVZdNu8XTStknZHPIBJRuV2hchT4ijP0GljGGmcacO&#10;hyztJ2WSF3NgpdNIdHdylzI/MwtlYgrOo1EdHUF1n1mCUTPSVdNzQ0Dgks7BqmyNZE3PYPa6m7GH&#10;AovfzUCy0mn0X/B+7I/HkPnCfyExlzUlWYY5px7AZSAkRoEbdvYOzK7Y/1B4HTsPIHywPKJgq04B&#10;dAOISq7ssxUSgAK5dBJ1F7wfvR98J2IM5ErOzGHv57+C/G3fRiqfVw/akisSVqBWdcBhFnNlEtT5&#10;TWn3Zhvr0bT5E+h751tMyZUenWeejtS7z0We2Kzn5XzLU3skWYE8POa/c0yQ7O4AYmxThZNyMdzB&#10;qVMDOe+UW4oipBS0qQGJ9kXcJVKyWWBurkw8TcSwEQUZFgSoPXVWA3gLJOv6m7H769+FrK0FNoil&#10;Uuj92HtR98n3IVeXtPymMByqA3AJAS4lhNSL6EJ/EATLA9S9BZGCGil4KaCSK2LxkhDNLJhKIH3+&#10;e9D74XdCSjKQq7k57PviV5G75VtIZvOqjsMhIJB6zDNU83wsgAaYuaMrigLp7NPR9fozmRYgSZLQ&#10;+fY3IXfcSsCY10bzNPWpjaQAICvIHx7m3wkA4m2LQBMJy/HtIFnFMRLCYDPzaYJNdG359RSkvRXx&#10;5ibucslT08BspmKVY00EGlQ/1WxS4RCF9ZUzsEiyzEvQk6zMDbdg79f+m41kJZPo/ci7UXfhB5Ct&#10;SxZUYpXXGQ6lAWwCxeUAGgTJ8g5BsFyikEQ0BeBCUFwGVa1quhgDmt8KRTaZQPKj70LvR98NKZl0&#10;rEfOZnHglm9g7uZvIDmXU/cOtFyI1ZdywZIrwHHl8bQwGf2uAOSbGtByzllM2kcN9b3daDj3dcjF&#10;pMCiswilyA8FlM29rRU0leQyUAj1vAT5q9fFUSMopZA6OxCvr+MuV356BshmGWSpyIIWCCKVyZ1H&#10;A2pJBMqQKJoQpKdnMbv9VmaSJSUS6PngO5G+6EPI1qVBKGVR4KprHLAZoA0iutAbBMFyAVVzRZMA&#10;PgngcgD1xSSTJiAFs2A2GUfyI+9A3/nvY8qjI2dz2H/btzD7ha8hkcmBEnvNFYc0V6q84XQrGzjN&#10;9Mx+VybkCpSCLu5F47GrXNfbdsZpUJb0WcygXpIzVR5ShseYsj+7RaK1BaTR2hRqKb3ZLB4kv6IO&#10;K1RRAJ3gDMScAoj1djF9GLkWeWoGUl423+HBVJrqkB6rTO+RRATVbb410lbnqJoyJD09i8z2W7H3&#10;q9+BnGPQZCUS6PvA21G34YPI1qdNNVkmzzgFda37NCgaRcZ39xAEixGFwZUEcAEovRwFzZUVipqr&#10;RAzxD70N/R9/P+JpZ3Kl5HI4cPs3kfncV5CczdqYkLRoQV1I/HxOJupzdnfTNo1MVRZCEV/ci4QH&#10;U1Hd4j7E1q+GYkqAXPY81f2iu1UeHoGs+fNwRKyxHrSYzd2NnCbXKywkyAd4WDGNIhdyYAVBMHLj&#10;EyB5li2Owqc3kZ0fiMXvIYFLtnc7TW+BZKUKJGvfV78DhZVkvf/tSG/8EObqVU0WQ/61JICPA/g0&#10;IEiWWwiCxYDCoEoAOB9qvpAGADaaK6iaq3gMsQ+ch8UXfBDxurRjPXIuh/23fwuzn/0KkrNzBc1V&#10;sNGCkZ00Q0QxnYLJGdLSCOLCPKhBisWQWr8GckyqLJpBXw84ZPcuZHOnGf7b5cTr60FbmmyTjZrn&#10;MzTTYAVMsBxhiChgyHtAYxIS/fxzYAFq/jLJSetIK36pGgLnK9VqUth+f17uL/PLMimcEKRmMsjs&#10;uBX7vvptJpIlJRLoe9/bkd70YUuSVbYBhVp9Eurat5UQ0iR8stghCJYDDOTq0wAatY1SrNJcASVy&#10;teTCDyPB4Lsh53LY99XvYPYztyM540SuCtorn7bBCHzsVQVO2amtri/7W1uXGcmQGRrWHg+luSkY&#10;h3xCQCcmkZue5l62lEoi1raoQLCcUxsUYdJOoijBEiyOg7pYVDqFRE8AObAAzA2NALJS0Vdlf4Zs&#10;n9M4aCAiVKtdIfafr9Fu8z2i+WQlZzKY3XEb9n7l25BzOcciY/E4+t/7NtRt+jDmGmw0WVTfcSQJ&#10;4GOU0m0Amgd7BMligSBYNiiQqziAj6JIrgA13rXy+qLmKhaD9P63YslFbORKyeex/2vfwdyO25jI&#10;FYW/NWohaa6iRCLrj1wKHNFf3EanCIaHYd6Ocn8iMj0LeWKKu9xSIgHS3lo+3zKhcnVQZAVUqYKJ&#10;kKUKhw+UYlENdUh0tQcj78ysc3Rm8XT1R7NZFveaREgTHq9qLVcDHcnK7LgN+2//NhRGktX33rch&#10;vfHDyDTUmZMsAhBS9kIlAHwUoNsA2izMhc4QBMsCOnL1Eai7jjcBBednEy1GySwoQXrfW7D0oo+w&#10;aa7yeez76neQYSJXfNII1ewk6aGNnpIA+tBS2SHZ2oL46mOgVExmzhFitOIsqfhbzeY+wV1uAiDR&#10;1cES3g0L/V+pHYrie39MLzBPYk1K3WgTQUJbmpBY1BqITPnh0WLdlr1SlC88E6EmQmCarGo1JIQq&#10;uVRtYyYukqzZOWRuvA0HbvsmlKw7TZYlyYK6oT0pTTcJUHwUwFUABMlygCBYJhjsWQcQEgfIhwFy&#10;FYBm+2hBlMjVe9+CpRs+ikRDvWM9cj6PfV8rkKvpErkyh9MszAa99mohaLH4bS3if5okhKDupDWQ&#10;9Zt625mGdDVXxI+ZiTOXRXYomGzu8Y42KERyF6Vn4txBqQJK+Uc62vYLGJ6exQWUUqCtFfHGBu6i&#10;UkWBUjDp2hIXvQYrIPLvWDXYLJU1Sb4Cgn6e5WE1oMUPbyuSBSRms5j5zO3Yf+s3IM85+2PG4nH0&#10;v+c81G36aJFkEad3iJA4CD4C4GoALYJkWUMQLAMKqRhioPgACiy96G9lZxaMS5Deey6WbvxPJnKl&#10;FDRXc9tvQ3ImU6a5sqZY1PMEu5DMglp79T/9F1jQIWWylQlDXaB+9bGQW5td2Xgrr9QRcb2fuyxD&#10;Hh3n1eIyxDvbQeOxchlYJCflf1JKg/Vxt1BZUrO/qM39WhGUQuruRCztHKTiWtR8HnS8ZNK11WBp&#10;V1RZ+2d4fJbnHNuwQME/rxixU7aqJCuTxexnv4L9X/oaU1RxLB7H4ve8tUCy1GhhYqLJUrVZRef3&#10;OIAPA7gGQKvIk2UOQbB0GOxZB0JIDIS8D+rAabG7XiNXubgE6T3nYgkjuZLzeez92n8XzIKZQoZ2&#10;+1evaCHwOMEutC9LYvjfzX2mfxc83eVDQ5AzGc9y1S1dDLJ8qcEPydzQZim/RXopoijIHR7i3ZUA&#10;VA0W1e0+oO4240FdFHSaBkc4GLlMiFm8twskFgNvyLkc5MlJUxJjnQeLhPouswRfLrS5xg5mo82f&#10;0zu1HwEayZrLIvP5r2PvTV9BnmG+kjSSdclHkWm0Ilkotqbw7scBfBDAtRAkyxSCYBWgaa4ope8B&#10;cB2A1uLiZqO5ysUkSO95M5Zu+k8kG5zNCHI+j31f/y4y229FSkeugtIwLSRzILd20/Jfi+SWECiH&#10;R5Dz4UieaGpEYu1xqh+WowiWdivTwxIF6PBoIM861toMmjYk2rTyejcmfqS61lBaHR8sZ3WQ4Xpa&#10;eS8BFElCvK8nmI18s3lIs3OmWmnzvHfh6qFZP1YiO9fUuKN7sTyb96f4uhEgkc0he/M3sPezX0Z+&#10;dtaxXCkex+J3vxX1l56PTGODDckqQxzAB0BxPSgWDfYM4F8tRwfan7UEQbCgkSsSA8G7AVwPYFG5&#10;5qIcRnK1ZNPHkGAgV0o+j31f/54puTIHLf7nZwucyE54bhviAr4cTK04AyGgY+PIDXnf848AqD9p&#10;DeRUwlAXq8GlsMwVdfW6MwRQhkeDyebe0gw0NhS2uiHw8kmg3hG2sdrE6U0jirTyUiUeQ6KvOxBJ&#10;8rOzoJPTjPsQEofzCxBuOyJCqjW/b0HpXbI4XyRZeeRu/TZ2f+Y25FhIViyG/ne+GQ2fOh+Z5kZb&#10;kqXFexGCGID3AbgBlLbVMeR8XChY8ASrkM9DAqHvAnADgDbbG4rkikB6z5uw+GJWciVj7399H5kb&#10;bkFqepaBXOk+qqs5o4Y9e1txCgZUwydEmp7B3N4DvsqoP/4YKB1tBbKiyckiKSn9MMsxBQJleJTJ&#10;udUt4g31IM1qlpJybucgt14FXNjdIIwoQnNQR/uNkkoh0d0ZTPXZLEg2h0it/DaInEmQXwRLaPAs&#10;fiHFiOr4bpfCAUjm85C//B3s2XErcjNsJKvv7W9C0+UXYK6lCVDszYWF6mMA3gNCdgCkY7BnADQz&#10;EG7nRgALmmDt6l0HQiABeCcK5KoYK2imDycAKZCr2LvehCWbzmcyCyqyjL3f+D5mr7+ZiVyVvTQe&#10;30DPL25Ys6WnfAqVRRij7t37X1nfQQFI2Ryyz+7x1dR0fw/IymVlmib75AbOJ4ppKcYnoQSwXY5U&#10;lwZp0TvnMxqMDE4owWcGr3T+t4ZRa2XQK1AKNNUj0d7GUphr5CYmQRm0ClGB1Rjl8OryE6oG4Vun&#10;a2fgKJxL5mXIt/83du+4GbnpGccipVgMveedg5YrPolsW7MNyYL+GcQAvAsEnwFB5zNHAoO9a8Po&#10;0shgwRKswZ4BUIVKlNJ3ANgOoJ3ov7QNIHpy9c43YfEl5yPBELqtyDL2feMHmL3+ZqSnZx1SMejs&#10;6z4TidYkOAjuL1cPcbxRUiiyu57zJWqirg7JdcdD1tVl7/LuLJtmwlTGJ5Gf4p/NPZZMItbR5tBu&#10;s/fHMPvz2pncqhO8vD/E4gZKQVpbkGhtDkRcJTMHkstXPfVCUIj8vBO2dZpRPJ5iav6jFEBSlqF8&#10;5XvMJItIErrOfT2aP30R5tpbLEiW5vRe/F8CxdsAfBZAF+j8GNtesSAJlupzBQkEbwewA0CHmkiN&#10;WpIrAMhLBPF3vLFArhod61FkGfu//SPMXvclpKdmysiVaYQ4B9NJhOcPe3jYDsT5g8oDGCxe+Wf2&#10;+N5Uuf7ENZBTqQqBSdlvNnGQZo0kBJiegTzJP5s7icVA2lort3CpaICJL5OZc1NoMOpdoL6TxQTC&#10;5R0rdbYjzhAZ7AXy2ARgsn9cxaOl0WQGNZd01MMcUzMi0pLHrsmpwnmCpCyDfvX72LPdBcl602vR&#10;vHUD5jpabUiWzlxIIBHgPErxOQA9u3oHsLNnYWqyFhzBUn2uiASCtwG4EUBH6axFhnYAeUIQf9sb&#10;0H/px5FociZXVFFw4L9/jJlrv4jU1LQjueIRuh69KThY8G9vYSGz29SYENB9B5Eb95cxvf6YVaDd&#10;HboIOysPssL/JrzAVL7MHPI+ZTMtF4DU2QZFf8Asu7TtOCYgkRikJs6NJqZFSimkng5IGhHmjPzU&#10;NIgsW0pXRHFFCz9Ng5msdvsLCLgDSxoMyzu16cuSZFFQECRkGcrXvo8927/ItHcpIQTdb3gNWrZu&#10;wFxHi725EKqeglIQAG8FcBOl6CUgGOxeeCRrQREsNeMslQB6HjRyRUghp4e1liAPIPbW16HvsguY&#10;ydWh7/0U09d8AcmJKdBCBmzT79CiRcP9tKQvLxLrVojwkvPKCKY+lCSQ4VFkD/rLN5Xu7YJ09PKi&#10;H5a6UBkyIulnsbLBYy2plM0iNzzqSzYrJDo7QCXjlGGeitI2kDzUwWqo3Ci+jjEoAGJ9PZACMuHR&#10;ySkQ2U3Ep1PsWPUhko3yhz83B1g+gEqS9QPsueFLzCSr6z/OQsu2Tch0LrJORkq0j4CiJ/ObAXwB&#10;QB8Iwe7FJ4bdvVXFgiFYgz0DgFJk1TcCpJMQm6/BgstLHgA592z0Xf4JJFqaHOuhCsXhH/4Ck1fd&#10;hOT4JOC0vUjRouJ+WmJUaggwouTkbj+1kclpZJ7b66uueDKJ5ImroZgu3joZ9Htf2iVm0+7MK5BH&#10;xgLpn3hba3k2d5uuIqZ/aOQqnBFLLQ8SmH2SKzEJ8YBSNABAdnQMhCWlhlW+sZBhprly9iWMABbA&#10;hGkZWQgUP/YTsgLl6z/AXjck6/VnonnbRmQ6NJJloZgg2gcjIQDOAcgXQdCfyyvYqUbuLwgsCII1&#10;2D0AqoBAIm8B8FmAdAGwfNG0MPQ8Begbz0L/lguRbG1xrIdSisM/vgMTWz+LxNhEGbmyixj0ah5c&#10;APMEM3j0RfmTstMS5TC361nf9TWsXwO5Xp8zRvfdWqZZYffBIYqCvI88XXZIdLQBqWSFD7sjio6u&#10;hSU44IHrPjsXTIkfTSSQ7A2OYJHp2TLuyZoHIexAX6tjxmjCwB4zdXnciMgyP/PmePLAK5oK7Xyy&#10;VJIlf/0H2HPDF5FjCI4hhKDnda9Gy1UbC5osxSG6sPB1QPAGlWSRxYQACyXr+7wnWIM9A6CUEiLh&#10;XICqkQ0w9WdF8TiAPKVQznk1lnz6IqQWtTrWQynF4Z/8EhNXfgaJ0fEiubJ9ORZipGDA4NYvNmp2&#10;iVLkdj7rmI3dCQ2rloP2dQOKNklZRbEWBitDdYRSyIeHAxkf8ZZm0Lq0IdKViWEZfo3a6DUxylAK&#10;Wp9GoqvDa6GONcojo/Z5ZrULy38JDXa8pKrSWdkla4Q4uYFZ6hk3N1OL903v+K5qsn6IvS5IVvdr&#10;X42WbRt15kKr2Oey4/8B4EsAlgAETy+AFA7zmmAN9gyAgBAiSW8C1IgGOydRPbmS/+NVWHLlBqTa&#10;FjnWQynF4Z/9CuOfvhGJ4TFns2BRq+VPczUP5xPXMPpe+e+TgvrSxu+GEAL5md2QGZL22SHZ2Q7p&#10;uFUlwmIk/WYPmiHKUR4eCySbe7y5CaiIqHPp+RZkmgadRJbVu5CTNjUi2e78/nsBVRRgNmNhSjUc&#10;o3YXVBfG/nMTyUsY7vOM8LsmMPj2ybK402gulP/rh9h33eeRm3KOQtZIVvNVm5DpbCtosszNhYYV&#10;93UAvgSCpRKRsKtvfpsL5y3BGuwZgEQIoaDnAPQmgJTIlaXmiqjk6vVnYOnWTUgzJBiklOLgz3+D&#10;8S03Ijk0VghTt9FcaedE1GDNQoskzI74cyaPxeOoO2ktZMniNXRapcwOk2CzuaOlyfDxwDIKa3D1&#10;oxRoa1VJZQBQcjkoo+OGOs3kgM7vzqu3Jj/YESo3mhYxd3mHW5Ohbbb3wj9FkvWN/8G+a7+AHEOq&#10;F0IIes5+FVoYSJYBrwXFzaD0CArg0cZjwu7SwDAvCdZg7zok0kkolL4eIDcBpNf2hiK5UiC/7pVY&#10;sm0T0h1s5OrQL36DiS3bkRwaVTVXgN1Q9j2xVGViqpHZT5vMeUVSEq0UJwJBCMjIOOb2+dsyBwAa&#10;1p0AubmBOfG4FcqUXROTUDIZ37IZIaVSIK3N5Ro3piW1upFvvurSpfORujoQC2hfNSWfhzIzW9KU&#10;Wg1igsjmwdJDL6HViIhS8GjkynNRpadoaQpbkqUpluOKAvmb/4N919yE3MSkY7GEEHSffQZartqE&#10;2a52S5JlIvNrAHIzgGX1zXXY2Ts/NVnzjmAN9q7DP/dPIDeXex3U8NB+7ZyZ31XJoV2B/NpXYMm2&#10;TajraHesRyVXv8X45u1IHdbIlY35g5II7cHmgCAVDhy7gNVc4U8081Jjsxlkd+323Ya65UcAS3qd&#10;TXp6z2G7oFRCQCamIM84JxF0CymZgNTBYDIvilgy3Jacub0HdfCCeRdWPud4bxekRCIYGeaywJTJ&#10;MzIdbtHMLmWMGIx0FCFvYUJqnK83xyYZaek8UUnWt3+CfVd9Ftkx55x6rCTLBGcBuBnAMiIRPD0P&#10;k5HOK4K1q28d/r3/QazubT4bwBcBslg7Z2dtyVMK+ezTseSqi1HX6ezUSinFwTsqyZWpe0lhc1s/&#10;3/A1QsvYEODExLWfNCJgQgYoACmfx9xTu3xXk2xrRXz1MaCFzHzMmixa/qfeRIjpWeTH+WdzlyQJ&#10;8Q7d+2HS4YY4vMrMTdrncgRgJwWVCBL9PYEN13wmAzo9U+7rZ6ysyASj6XVpxvmjJeH8hF+SxZKM&#10;NK5QyP/9M+zdeiPmRscci1XNhWeg9epLkOnqKATumGuyDDgTwK1Q6HJJkjA4zzRZ84ZgDfYMIFaX&#10;wjE9A2cB+CKAJQC12gGjuCqVyNUlrsjVxObtSB0eKRROLdeM8i95b/AUQbIAQCx+8itdi94z0XdQ&#10;ILfzGcgmW524gUQkpE9cA1mfX8pNo1GpkSGZDOQAsrkDQKxjkborgUEGo3jGv0uRh8FrsFjHQfl1&#10;5TIpsRgS/T2ByUhn5wCjn5yZSrbMDBvNWcCovaKIuDarRsG1Dx2TkQJxCtAf3IE9V96IOQZ/UwKg&#10;+zWvQOu1lyDT26mLjrZphzqsXwXgVlCsBDCvzIXzgmAN9g5AUSjy05lXA/gSQI9QyZVF6GjBLChT&#10;CuXsl6uaK4ZwbAqKg3f8TtVcHRop+lzZZDCEzQVM4OljJGAPUvGbrS0Oyu59TH4KTmhYcxyUlman&#10;GplkpwTAXBbZ4ZFA+ijR3QEai+lS3DjIYzxRBQ2WKwdgM6EBKKkkEj1dgcmYm5qCMmuIQmVKix59&#10;qmL2QSjmLv/g3aclc6FR74wykkV+9CvsvmIHMgxzCgHQdebpWHTtpZjr6ypsq8OkyXolgFtBsIoA&#10;2DVPMr7XPMHa1bcONK9AksgZILgZBMsAm2iXwgmNXC2+6lLUdXU61qOSq99jfPN2pDVyRall1Ln6&#10;oT5Pk7NEAEH0ammqKfxGgLLN8/RmOYkAh4aRPXTYd711y5aALlsMcEqtQPIy5CF/EY5WiLe1Qkno&#10;tW0mk7PuZ8VzohREicZyW/F2FoWnUBrqEO90DnTxjNkMpLxsmw7EWupoI/oS1qqwlWL7NhdalGEk&#10;WdKPf43dW7ZjliGJMQHQ+aqXoe26yzC3uNuNufB0UNwG0KOorMwLTVZNE6xdvevUCTsuvRIEtwA4&#10;EnAiVwQypZBf83L0X3UJo+YKBXJ1A9KHhksO7UwQvldBNMR/bhhzlC+42p4PZiYx1Znc75Y5AJBs&#10;aUZy7bG+E5cWISvIHw4mm3tsUSuUZELXH6VOYfnCJlThRiR5wCqVCmltRoJh9wavyI1NgGQN5mWm&#10;HGHR/WAzM9WbbacTKUROIPci+yNZxX0DK08BBZJFEQdB7Ke/xZ4tNzCTrI5XnoaO6y9HdmlfkWQZ&#10;eZYxjyGAlwHkywCOIaDY2TNQ3c7ljJolWIO9A9p89AoAtwBYXnpQla9ySXOlQH7Ny7D46ksYNVfA&#10;wV/+AeOXb0f64HApiWjw+RLnDzhMYi5SQvGFjc+QlM1ibuczXNpWt34t5GTCf5uo+lIHlc090doC&#10;NNR7joilCoUSIYJlLiQF6WhDvNF5Y3fPVUzPQDLrB8ekstGddZxSMwhHeD7gOwKo7btcypNVIFk/&#10;+z32bL4Bs4wfcG0vfxHab7gcuWX9hQ8rmwTOxRrpaQWSdRwhqOlkpDVJsHb1rgNVABB6OlRytaJ0&#10;1kQVqdNc0bNeiiXMZkHg4K/+gLHLr0f64BDD9jf+kojq1b7RnUZdNCTAIoOapKnVXyZtkhSK3NPP&#10;cEm/UX/C0ZDbWrj4JxEAysgYqCxz759YY4OazZ1RzgqtlkIDyTLvB2aaN6m7E7F0KrA65dFxoOz5&#10;mOhja4yJWMQRlYH71FDTEyU/8MmvaL7yVJCsn/8ee7Zch9nDQ0xlt532fLRv34zs8sWAIquaLItr&#10;CTSNGn2xSrLI8ZSiZjVZNUewBrvXAhIBkfByqORqJcBiFlSgnPlS9F99KdLdbOTq0G/+hLHLb0Dd&#10;gSFAKpEry3s4MKOany+q5N1anX6yDqGnACRCIO/ajbzPLXMAoG5JP6QVyyrJGqNTuNFZWw4om3us&#10;oR6ktVknE3X1QUCpUjUNltcxQlHIgSUFNz3mJiZAyvZ0NJHY6ngNIXIJR+c5PC9Bmj9xWVqQ8nJL&#10;JAuI/fyP2LP5emaStehFp6Jj+2bMrVgKKKrvofP3A30hgNsBrCaEYLAGNVk1RbB2dg+ASBKorLwM&#10;FLcCWIUi47UyCxIoVAF99WkFcsUWGXT4d3/B2GXXo27/YZVc2QxbSvVq1gU8fWgf4YFuOhYCiHmq&#10;BhACZd9BZEfGfFeRaKhHYt3xUEA9d1lJQgKMT1RGqXFALJWE1NbqfZQrFDRoJ3da7AVvIkoE8b7g&#10;UjQAAJmYLoufKErs0DVRn13sYqcDmQr8FDoPsrsHUT3V/VtxXMv4DiD+iz9i7+XXYfYQI8l6wSkq&#10;yVp5hGouNPHJ0qA7/HyoJGsNKLCzp7ZIVs0QrMGeAUgxAgr6UhA1nNPq7Srt1VsgV2e8GP1XX4o6&#10;xrDrw3/4X4xedh3S+w+VNFeW0YL+h3XNmwQ1VJFMVSfZvC53k/6nVj8hICNjXLbMAYD69Wsgp4xm&#10;KXcjg0JN+qdMTCE/HUA290QcUtsiVChfGGWj1cjk7mFwlBGDeByJ3uBSNCiUIjs6ZvwctJC99mYG&#10;va9VpL+v5kl2dzNQk/9d3Wzj+K6thTEAsTv+hL2br8MsYzR12/NPVknWqoImy9LFvmz0nArgKwAG&#10;CAF2dq8Ns2tdoSYI1mBPQXOl0NMKmqujoNNb6UF0/yhUgXL6C9F39aVI93Yz1TXy57+p5GrvwSK5&#10;Moe/7OylUhYwXDQ+mGSiLlDMWKsTnQDSTAZzzzzHpYr6446C0t1uGHPl9RYrd1KYTs8gx7DNhetu&#10;AEGsq10NsCxJ6AIUlEbLB6u8fQCtSyPJ4EbgGYoCwmxWJjZ/RQdWpEqv1LYaqlFt03yBF6Jb7gBg&#10;foFKsohKsi6/HhlWkvW8k9CxfTMyq46wNRcajp0MVZN1IolJeLpGfLIiT7AGewZUzbmivARqIrKj&#10;tRRFptDIlaIg/9LnofeaS5Hu72Wqa/Svd2L40muR2n2gzOfKOk+Iv7YtaHIFuHrrjVmizc5VXVAK&#10;SHKeSyQhAKR7uyEdtbzSCdyugSaiUUIgzWUhTwSVzb2tlM0d7vpf3bu4OiZCb/dSoKkBifbgcmDJ&#10;2Rxyo+P2AvOYYKoIqwz+xhz0xOE+z6idrqoNaG4v1Px91ftkxUAQ++Ufsffya5E5yEiyTtVI1jJb&#10;c6Hh0EkAbgfFSYSgJnyyIk2wBjWWSvEiALcCOAaAbYZ2jVzlTjsVfdd9CvVL+lmqwsjf7sbQxVcj&#10;+ew+B4d27wY9kZWdP4LqR2rzlx4SBXI7n4Wc97dlDgDEUykk150AhdhQSLOF1yzCMZtDLqhko53t&#10;oIWtfdwvkNE0ERYkU/0pW1uQaGkKTDyaz4PMZHQLik6/UwxqmJ8zhFkMDJeWCjWYJTyZCRnLLZEs&#10;CdIv/4y9n7oWswcPMd3ffupJ6NRrssCkyToRwO0E5GRQRH7vwsgSrJ3dA1rPvgDAbQCOVVWJ5hlh&#10;9eQq++KT0Xfdp9CwdDFTXaN/vxtDF1+F5DN7maIFAfgarfNz6gwHQfl5VBhmrL7iClvm5Cf5bK5c&#10;f+Jq5OvSJvVDlcGQ3LNMWH2meVmBPBTMdjnJjjZASzbqtverMfj9vJuUgnS2IdZQH5h4SiYDMjWD&#10;ymiQwjJY3Dy1sm9rYe6oVkoVgerBivNXkKxf/Rn7L7sWmQMHmcptO3U9OrZvxuxRy9xosgagmgtP&#10;AdEpYiKISBKsXb3rtD2Unw+VXB0HwmYWzL5wPfqu/xQaly1hqmvkH/fg8KarkBzc7eBzpaIaProC&#10;lXDMv8gZrBosIhGQQ8PIcsqcXn/UCtDeThM/pYJxVB+6b9MRRFEgB7QfYay1GTSdKqUZcAF1D8No&#10;arBU0ShiPZ2IJZOBiSfPZYFMxqCJ1xnRyvqHmvwWbRhbpffDiqTje610LMfmum+ytc9xyfGdIkYI&#10;yK//gv2XXoMMY/BP+6nr0bl9C2aPXlZMRsqgyVoL1Vz4PAKCwd6B8DrUBpEjWIM9A9qDPBUquTpB&#10;JVfOZsHsC9aj74bNaDryCKa6hu+8t0iuiBRzSCJq4/DHgJp+hyMgfJXSa3kAARmfxNzufVxKS3d3&#10;InbcKodUBkYToY5s0dKx3MGhQPop3tIMNNYX3pXoPAnfIKr/Wry/19INgQfozCzI3Jz+iOF3hs3G&#10;IwKnUapvSaDuEX4KjRzjCw5mPqyu7rfRMBSjC4kE/Pav2HfJ1ZjdwzYvtp9yIrq2b8HsUUeWHN+t&#10;NFlaRRRrQHE7BV4AEAx2D4Tat2aIFMEa7FmnaaNOhkquVgNs5GruBevQt/1yNC1nI1cjd92HoU3b&#10;kNr5XBm5Mof3iEE7B8+aQYiCh7WXmZt6pEwWc4PPcqk3Fo8jtX4NZMksbN+oD4DlZEdAoIyMQ+Hg&#10;G1YhY2MDaGMDQClY0gWWgTFxKg94qUWJSUj2sUUce0Vucgp0dk4XHWoWe1d5PPRIWhMQhnNWLaua&#10;IG4QfU7LpYmBWQQKmiyJSCB/+Bv2bboKM8/tYbq17eR16NqxBbPHrChpskxJVtnBEwB8GRQvBAr7&#10;E0cIkSFYarQgBSjWg9LbQLBWjVC397miioLs89epmqvly5jqGrnrPhzeuBWppxnJlY9Pr2qbtrgg&#10;ooIakhdUuQus88IQRUF25zPcuq1h3QlQGhtKNRo2mTbUXiGblkJCHgkom3s6DdrSpDqEu76bVnd8&#10;uUkFQiloMhFoDiwAwGwGkrZNjql81rOGXbqDqMJ8lEYUNSGkf/ixCFAQy2+kUoyGSrKkP9+JvRuv&#10;wvSzu5nKbjt5AF07tiBz7IpCNLUJySK6rDnq/8cD9MsgeFHUfLIiQbCKmzlSrIOquVrnHJqukqu5&#10;5w2gb/tmNK84kqmu4bvvw+GN2wInVyJa0ACPHUFdHg9DZAlAftceyJk5xjvsUb/ySNDFvaV0DWWJ&#10;/4wxQSZ/08KSNj4JhcM2PkbEUknEOtq8aaKq6MRoFg/gBKWuDonOjkDlyo6OgWZzOiEBm2Qw8wbU&#10;4neBcGCiD3d1p625EFBJliQh/te7sXfDVkzuYtPyt61fi64br8Dc8ausSVZFZeQ4ALdTBS8BCtaw&#10;CCB0grWrb53mbzIA4MsA1gMFhmqzcbOeXDW5IVcbtiH19LMO5Mq/d0ktfmmWCR+hMlk2kQ1CXBO9&#10;kPm1EoGydz9yY+PggWTbIsRXH13KP8PcWN2YJQCZnA4kmzuJxRBrawV1mvhqDZQCLY1ItLcGW81s&#10;BkRRbD/szIxptTqfWBlCBWofGpGyPAeVZCX+dh/2bdiGSUZXikXrVqN7xxZkVx9VIlkm15VvN0WO&#10;AeiXAfJSoiiRSOEQKsEa7C2SqzVQNVcnFU9Se3KVfd5a9G7fjKaVy5nqGr77fhzesA1pBnJVnN44&#10;a10EvCEMH7byYAeTbOp6EAIMj2KOMcmeEyRJQt3JA5ALuaa8gBBSyObOh/SVlQ0g1tVh9oqy3R9V&#10;HyxKIbUvQrwpuBxYAJAbGQNkvXaSrRW1SE6MWqvIz42RFzCYJvvKzQvr5MHa5tGSJCH5j/uwb8NW&#10;TDImZm4dOAE9N16B/MCxKskyy/hOAELKtPhHg+A2GpNeJhGCnSGbC0MjWDu7B7SnuhoquTpF7S/r&#10;XFcquZIL5GoLmlnJ1T334/BGFnIFX/5WZeVUuT/nI/RfvGFoBMt0B7akgCA2PYssp0hCAKhfexzk&#10;liZTMsLSDxQA5rKQA9guBwASne2gkjSvxjkFIHV1IlaXDrQeeXLK8FzZMkfVBEFhaEktEsWqIaQH&#10;zPWZGOasEsmKIXnnA9i3cSsmnt7FVFTz6uNUknXi8aCW2+ponKEY+HMUgNsUSk8nhISqyQqFYA32&#10;rC04r9MToJKr52ndZJYshRS82qkiI3vqAHpv2MKuubrnQVVz9dQzRXLlCJFEtOowe8GtgterJU+5&#10;9tm+dimXQ5bTnoQAUHfEEpAjl5h+GbL2A8nmkA0qF1ZbK5R4zKCiZ0CVXhBPEYSUItbbBSkeD1a4&#10;8SmTHQadqYh61fygJ8aPJ4ECQuoMHq8lLWyvY1qWRrJiElJ3Poj9G7di8ulBpnIbjztaJVknrS5p&#10;siwc33UjaxVUbvFKEmLG96oTLNWhnQCgxxc64PlaB5kNrpJZUEb2lLXo2b4ZTavYyNXIvQ/h8Iat&#10;ZeTK/CuQFgeHV1T163IesjgWZ/bwNFgwTy+g+1NSKLI7n4XCyfyVbGlGfO1xFeVRw/9WfQUARJED&#10;y+Ye72iDkkjA01NRAn6S1Ns6pRCCeH93oGucQinksXGDZ5Xxadqp0Wvv5Tea+K1aGwkYN08MG1WM&#10;luKbrsFk3ir8QyQJqbseVM2FrCTrmFXo3nEFcievVjVZdslISydWALiVEpwBRcZg34nBd6IBVSVY&#10;gz0DGok5Diq5egGg+ovYO7TLyJ28RjULrlrBVNfIfQ/h0IatSD+1SyVXzE7rNfA9VQMi8mxqtTNA&#10;W5ojjZ9NpPxc/rm9kGcz3GSoW78GckLVprBkYjP2j6RQyMOjgfRRvKUZqEu7NqmTakcRugCNx5Do&#10;6wlWKFkGKRsjVlLOn5fcLJed2TsWmRZH0Ru/SvLw4JbExmdVMxcSKYbU3Q9h34atmHiKjWQ1Hb0S&#10;vTu2IHfKmpK50EyTVX5kOYBbEYudSUbnMNhfXZJVNYK1q7eYRPRYALcB5IV2Zhc9ucqfpJKrpqPY&#10;yNXo/Y/g0IZtSD85WNJcWegtKYznvA2vqL2PAt7hZQQQQoD9h5Eb5+fz1HDCMVDaWx0JiRXHIQDk&#10;w0OBZFuPNzcBjfUgWtluXoCI7jVF61JIBpwDS87mkBsdM+Q4M1vRvfne1RKM0YXVzHMXWURWteem&#10;CYX4QQfHd41k7d94JSaf2slUduNRK9Gz4wpkT11rH11Y/ueRoLiZLkq+ZnLvU1U1F1aFYO3qX6d1&#10;9jFqElHyIhA1xNIqkWiRXK1fje7tm9F49EqmusYe/KequXpiJ0OeK3+wM9cI+IOVOaHa9VfCYuEj&#10;BBgdR/bQEDcZ6hb3ASuWgSqKpe+NnQKJEAI6Mg4lxz+be7yhHlJLk/uHQ9XErIFA7+cKl6JRCtrY&#10;gERHWzCyadXIMqRMtvSFXxTSG4mudVi9Z/OtnUwwczQ14901YC4skismkvWwK5LVtGoFerdvKZEs&#10;wpQuZhkobm7qXflaJZXEYF91SFbgBGuwZwBUJZpHQzULvhgo5K+w8rkqOLTL645Xfa6OWcVU1/jD&#10;j+Lghm1IPf40exLRBfkml3UD/z7wWV4UcohZ6w+s32RpegZze/ZzkyHRUI/UiSdAsa/WFsroGJRA&#10;srmnQFqbS9oxNyZCOSCCBUDbJd6NTOq1FGhpQqK1JTjZAMgzs1Amptw3K1CpqgeWRxJqW8PQIFnV&#10;w9IRAcrIQ3lAdf9WnCv6ZMWQvPsR7N+wFRNPeiRZJjn5TLpvKYCbpbnsf4CCVEOTFSjBKu4LROnR&#10;oLgNwEuKNlKTzigzC645Ft03bEbjsUcx1TX5z8dxaMM2pB57EiTm5HNFfVspwiYA3AQJwt/AZ3l2&#10;vhnV6PfKLjGoRszkIwDJ5ZBl3HeLFfUnrYWcTnpuiTI6gfwM/2SjUjIJyUM2d0opaJAEq6j/hqtx&#10;SCmAjjbEGhoClA2Qs1lgbs6guZ833qGu2mD2nhOLa0MR0C28Tk5uwimj6B/mAHVvZvuM70SKIXnP&#10;wziw4UpMPvE0U7lNq5ajd8cWZJ+3FpRakyzDocUAvgjgHJqnJOiM74ERrF396wtqQnIUgFsBnObs&#10;+V9waD/+aHRtvxyNJxzDVNfUY0/g4MZtSPzzCQefKy2U1Hu7Iqf0qrGXzW3TzHbeC7rOShSeup3K&#10;kwIxSpF/dg/X8dFw7CooXR3FzU9dN2ZqGnIA2dwlSYLU0YYiVWIVjVIo2j58UYDORBfr6UTMM5ll&#10;gzI9A3jcUilS8w4HEI/nqgIvk41Xof1uGVKl7qAmv3MrWyNZ9z6CAxs+jal/P8V0b9PK5ejdvgVz&#10;pw7YbqtjONQPii+QGHkTlWUy2D0QWL8FQrB29a0DVSfRlQBuBchLS+SqUjdQVF8pMrLHrkLXjs1o&#10;XnM8U12T/34K+zduQ/zhx1TNlV2G9og61wpUIowEhcTxrH1GdwICefc+rhssp3u7ETtmpbexSwjo&#10;9CxyASUbldoXQXG5Vw6lFIoSPMFi7i1NMUkIEn09kEiwXhO56WmVYJmFP5X9HjrFiATYMoQFVHE1&#10;G1kjS5NnCypl2bRAJVnx+x7F/g1XYvLxJ5mKblq5HH3bt2DueeugOJAsUqgHQC9AP09i0rkgIEFt&#10;EM19NtnVd6K2/c0KEHILgJcVW2cGjVzJCjLHrETnjs1oGTiBqa7JJ57CgQ1bkXjgURBJsiBXWkSD&#10;u3bMjww0tYlqmwT1dZp/nZHSDxOBSvv/EdADh5Cfcu9jY4VYMonUSWsge1xzpbks5NGxQPos2d0B&#10;GnM/hShBObkboE6mJsc06M5RSQo+RQMAzGQgmWrwjNGYlXmEFjLtMqZqoQ7X1gyC3AcsoMnT8zik&#10;xnyTlWNc3SA6hsT9j+LAhVdi8tF/MxXdtPJI9O3Yguzz1xU+4Cwc38ur7AFwE4C3QkEgmiyuBEt1&#10;aKcAyHKA3AKKV2jnrE2DBXJ19HJ0br8ci05cw1TX5JNP48DGrUjc/8+CWdAigWjxX/eYBxGzNYOw&#10;swE5qr1t/CT0Ifd0eAw5zoSmYf0ayA31nvbwk/J55EcCyoXVtgjUbdZzSgv+EsGg4p0l1uf155R4&#10;DImAUzQAQH5sHCRvE9VJK6Q0l13AEoH1U5Dh6F7vC4FpGs2FnspwIFlEiiHx0L+w/6JPY/yRfzGV&#10;2bRiGfq2b0H2BesdNFllB7sBfA4SzoNEJN6aLG4E6+kuTTC6DKA3A3gloPIn00bqNVerjkTn9s1o&#10;O4mtcRNP7cS+DVuRuPefjElE3Y+0sNMELDQE+SHnBuVfZ27j/gnI1DRyB/mlagCA+lXLQRf3eDIT&#10;EllG7uBwIH0Vb18EmnLns0SA4DO5uwUF5Lo0El0dwdc1m4Hkof1WyTkXIkJzhg+qIq/lRkClGURM&#10;QJnj+yP/xoELr8Tog/9kKrNpxTL077gCuReeZE6yyjw9iie6AHwWlJ6nyFTayVGTxYVg7eoZgKSW&#10;tBTAlwC8qtgYs6grrXFUQeaoZejcsRltJ7M1avKpndi/YSuS9z5SIlfWfsfmW5wIRBJhmAbtYWdf&#10;MjlEACmTRW7/Qa5SpDraEDv+6IITpzsQhUIJKJt7orUFpKHOQyRhUHmw7H3kKgXRhZE3NSDRHmwO&#10;LADIDY+apKkI+7OitqD/GKv5nvPLmiMwUXpWQujfP7NmFUhW6l9P4uBFV2Lk/keYim08cin6dmxG&#10;7sWnlEiWyXWGqaITwGekGHkbkYjEK7rQN8F6umtA654lUMMfzyr1nok3i0auFAWZVUegY/tmtJ3C&#10;1pjJpwaxf+NWJO95GJJltCA1/dUNqq61isBLEjZYfCsiIaDTZbKMLMdcWAAgxWKoO2kN5FiMTSxa&#10;fj53aCiQAI9YYwNoQ4MrgmXmF8UVDgnRTd0yKAVpa0WipSlAwVQo0zMmpl62DomKljdscG+/q3xp&#10;Lq/3U7dTPVZ2uipOokaTvOuqbXbO0kcXph9/WiVZ9z3MVGzjsqXo33455Jc+TyVZxGTcVNbbCeAz&#10;oPQdIJB45MnyRbAGS5qrxQC+AOC16hmi7i9IyltVjCKkCuZWHYHO7VvQfgrb3kATTw9i38atSN5d&#10;IFc2ZkHKtHOb1b1VQGQ34QoPxsUjjC4x31OAurhe3f8vv+8g93HUMHA85OZGx/rNTigjY1ByOd7d&#10;hVhDPdDaZErebJ9fgBplqv8sdapGm54ohdTZjlh9XWByaeIoYxOl9peiI5jurRXoNUtBRwFy0Wa5&#10;uZG32syuPKc096GFWFpX6VUhZ5u1skCy6p7YiYMbrsTwvQ8yldlwxBL037AZyukvhKLQyiBwYrqT&#10;TAeAG0HpuwioNNg74KtfeJgIe6CSq9fru8uIos8VVTC3UtNcsZOr/Ru3InX3Q85mQY/pZ6s6gQlC&#10;BcB5Eg5fssLvzDmeCm6FB4e4E5r6I48Ali0u5MNy0RJCQMfGuaaO0BBLJRFrX1RZp1MnBfS2OTq1&#10;W8hHKRDr7UIsGWwOLEop8hMThn0Itf5gShISST8sYvi/rHna74XFjOgO8HjnrfrDTJ55BX2jI9BI&#10;30o0an9XiWQN4tCGrRi+5wGmYuuW9KH/+stBz3gxlAJpYPAiaAdwPaV4id+XjQfBegmAs8uOGFpQ&#10;prlaeQTat1+OtlPXMxU++fQu1Sx4lzO5it7UI2CH6O6vZkipR+2vKgcBHRnhvj1NclELEmuPLUwS&#10;DouTMVRufDKYZKOJhJrN3aR6y90/qmx/N5okzapXCBDv7wl+nZJlYGrWon+i9xawgu2RlqiQLhcR&#10;F9gpemomopDVHKg1OAKkyklMt11EWUnWk7tckax0fw/6rvsUlFefBtnSbakC7QD6/fYHD4IVN5ZT&#10;IS9Rfa6yK5eiY/vlaD/1JKaCJ3buwt5NW5G8S2cWtCFXfqJd9T8FgkdE5weDhAxb5BiPEQKMTSLP&#10;mdAQENSfPAA5kXDec0v3WU8kAjI9C3l6OpAeind1lJvlrFA28wb9pjl1kEG0WKwqObDkXE5N0+BG&#10;OL2cgUvIBrOUqKatIMbkvKR0rPA7b02TmRYtkLmGd6FO5UV/wuQiaimtkkWqEkpBJAl1Tz2Dwxu2&#10;Yvju+5nKTfd2o/+ay0DPVElW+ZRlKbHvV45zolFS8W2t7r2qYG7lUrTfsBltjORqcucz2LdxG1J3&#10;PghJSyJq2lxdpquozEACjoiShtt8Eta95K58NAjIbAY0k+EuZ8OaY6G0t5YRFKYhPzMTWDb3eFcH&#10;qOSwjBnJVYa/uRKAmmy4zr0fFU0nkezvDkSmsnryMqQ5XRZ3l/NV2O+JXgbzJ+6820HFzaT0RxCc&#10;JTAtVrUc3XnXVQX4yh+p35XM5hoiSUg/9QwOb9yK4bvvYyo63dOF/msug/Kal0FG+TAlLnekYEWw&#10;+0IAAKWYW9qH9hsuR9vzGMnV4LPYWyRXdtvf6F4gHxGDAuEi7GfgvIWDi8IIgMwc8lP8TXJ1S/pB&#10;Vi2rSNfgKN5cDvmRMe7yAED6qOWQ6+tAWDtJVpAbHQ9EFgIgtfJIKJKbVA0USmc76pYtDUSmsqbP&#10;zoJOTvsmEmFZiIjlUZ1EZcSJUVBSKieItkVegzWPtFc8QS1sS1rmJZVkPYvDG7ZhhJVkdXehb9vF&#10;yK8/oWLT+SBIFmeCRSudTGUF0roT0Mrqc1UkVw8UNVdOVQpyVVuI7nxh/D7XJY9gtDoRENB8HvKc&#10;tw197ZCor0fqxDXqBsuETWNEAZBccASr4dhVUJYvYc7RRQlRow8DQv361cg3s6eOUBQFsYHjkO4N&#10;XoOlZLMgc077EDqjGm5stmY2Ld+YPkrcghkRAITS8v/NLi2+chrR4ucEb9YebhCLiCM8d5EWbGuj&#10;XSGShPTTz+LQhm0YvouVZHUitrQfAPX7KjoieA0WAEgSU/6/qWeew76Lr0LqH/eXkSvzLXC8p2Iw&#10;LzNAiJewDFZZKsLqptLQtPLGc+cnQyh1He3HioZTBiDXpax9783087KC3CG+2eU1pNvbUPeqlyJv&#10;94LrVlSlPo3U8uC0RU3HHwOsPVYlfAyPLZ9Ooems0xFzu+WPByjTs8Cs0Twazb0izOMabViU/ldF&#10;gaLIyMUkZJobkenvxuyyPswe0YdMXxfmGuuRkwioIoMoigmBK/3CW6vA/eOOpUCWx0sdjkdviDDD&#10;l0+WxgFo5XuiWa6IFEP66WcxtHEbRu68l7Hg6rSd66zi512YfnYP9l18NZJ/uw8xSSqSJ6tIrdIU&#10;UAMjL7oqm6rD7omF1U2Vi4lPSQLcPaD+2FUY7u0Cdu1hfuEIpVAC2vAZANrf+Brs/ulvEH/qWWiJ&#10;8Uy7RZZBTzgKTauPDUyWZFMjWt7+Rozf90+kM1nbPqKyDOXFJ6HtZS8MTB498tMzQEGDRQDQ0j9V&#10;qZ8FxveAGBk7IRVJ67R7FEVBrqEO9OjlSJ66Dg0DJyB1xGLE21pB4mqSXJrNIzc8gsyu55B58FHM&#10;3fMQpJ3PIj6TUX3otN7QB2pw6qHQpmFmM6kO2qQUZmJATtCv1F6aoZJsu7sLGd+ffhaHN24FbtiM&#10;thecEnazAfgmWIa3oKJj2F6MfDaLvTd8EYm/3g1JiqnkyvZGWqKvAvzh9U3QgWVSDHPOUJcOWuYI&#10;W3K1LfzlSbVWMoUEgXRPF2LHHwVl53MgJpndzSBRIH9oGAqlkALwM2g68gi0XvB+jF9yLdLTs4BU&#10;+eJTWcZcxyK0ffTdSLW2BNI3GrrOPB0zdz+A7Nd/iKTFKKOKgkxvJ7ou+ABSLc2BylOsc2YWJC+r&#10;v2sHPbAH3pTMtjxtEte/CwaNFVUUZJsbIJ32fLSeezaaT16HZGuztZFv2RJg/VrQN56NuZFRTNzz&#10;ICZ+dAfoX+9BYmoGRCKg+noI4f7BEi1aayHgPIKfJYVSaq/JVM0GKsl66jkc+vzX0HTiGiTSadd1&#10;aesCL/gkWCbb0njoRSWXg/LcPhS/X4yJjq1r9SqtgB0CfLnNEtKFMZcYNaSVZkJ4HzCKAgSQ2BMA&#10;YvE40ietxdwdf0KRXjkpcwlAR8dBczkgoGSa3W84C/nJKUx97itIHhgqEjlKKfKJOORjj0L7hR9A&#10;1xkvDaR+PeKpFJZs/E/spkDmB3cgOTVTkEftJJlSzB3Rh7Ytn0D7C04OXB4NubFxIKtLQOuHZfm+&#10;s1IM00haivKoRwO5yhNAfv6JaP3ou9D24uchnk6xy04I0u1tSJ95Otpe9kKM/u1ujHz2diQf+Bck&#10;jWRxbmekiZVxMgxrcgyweRrcNsuqK4rHtW9iiYBMz4DKctjNBcDZROjHRkhY1V2Apzcksi+VUch5&#10;8kL5cTuoNtx2udP1NJdHNoAoQg0N69diprkR8cnpCnNKmRxFeQmUsQnI2Wxg2cpj8TiWvPutGBs4&#10;AWO/+gNyTwyqx/u60XjiGix6yfNQXwVHcg2ptkVY9umNGH75CzHxi98j98QglOkZSK3NSJy0BovP&#10;fR2ajzs6sPBsM9CZWZAK3zzvxMr73eZl2QtvuJBSzDXWI/GeN6P/g+9AuqPdlwzxdBqdrzgN6eXL&#10;sO+TW5C655GSJqsgpV/dgtHaFnnCZWY2NDvuFyGsO66rpFTL+VRxZ+mI4YPAKzgOCg4EK5ghSi2P&#10;zhMGYoYoNC3ALrawMlSresYmG+0flQLZy0gAqgQSRaihYeUyHDpyCehDj5n6PFHjHwSgE5OQZ2aB&#10;xkbWalyDSBIWnbgGrSeuKW4VJMXjVSUxesTTKXSf8TJ0nv4S5CanIM/NIV5fj0RjQygy5UbGAFkB&#10;LXtm3uZPnu+J+bptYyKnCjLdHWj51MfR/YazIHEMEGhafgTaN34EIx/YhNT4lN9ucmwz15XL6aE4&#10;ESQrPyyWe73IaPTzYmkDJ3ipgrJvdeMPHAcFhyhC3fYHVWmfu9ZHM0YnwgiYXGmgFn+Hm9/HMNNY&#10;ZMxzTFtDAcj5wORNLmpFcv2a4t5amqjWY52ATk1Dnp4NTKby2oBYIoFYIhEaudJDisWQam1BfXcX&#10;kk2NocmkTE6XfPMiNilZkivtZHFRVpBd2of2HZvR86bXciVXGlpPXgdyygBoIcLQWk5vCK3r/ST5&#10;8hWKp/vplK+iSq+Gfq5ys0bbfZhzA8c+4JamoSqD1inDq0DoYB2beufyMPWS5uTK8LdbARUKMsd3&#10;s2ejZE2nvxC5Qj4px0TQBKBTM8iOBZPgU4ARE1MuhhFhOmvM2OYWpqkYLFcxikxPJ9quuRSdrzgt&#10;MKIaT6VQt34NlIAyqloF5vmuKmj250ntY9PgCMD1h3VEtWtWqE4eLK4td5eTSKC6MOtz4uJ8tWAT&#10;vF8ppQsBKQAoSmBb02hoPfVEkFPWQJFlNvkUBTQfnFZNwB4KpciPj7uYcN1r6gFz0uBkkSr7yCBW&#10;11JkWxrResUn0X76iwPvr8TiHqCQ2qGUFotwsw+Z5UeNxHrhpGFyI2SNeNS488XyeM5NFdExERqd&#10;U4Idok67bZddG6gkAm7gP31nNWSyUVS7TNMAUMizwZrjEo2NWPSetyLbZMxaTsv+V18ZCtrUgGRb&#10;a6AyCdhAUSDN8N+fUkMpRrIcPFwkCIBcPIb0R9+Frte9ujrvrSTBn27OGZHM4UkdfneMsNH9HmkP&#10;fucmW14baCJFvquUT4Klj1NC4N5nrCrpGhhT8x5OPldW14Upo+UFxMU9UH2wpCqECbe//EWIv/ks&#10;5KlGprR96EuGIwKKPKVInvES1B+xJHCZBMwhZ7PIj44HPt6dKImtSdEil6FCFdCzXo6e975V3WGj&#10;GrD5WOfVh5G0nBGG31nvj1zjrBG2q0gJXjrdGpzeFho4uXIhiUAEYEeoojFSSvJYSujxjSdQfZ6C&#10;RiyZxOJPfAjKy1+AvOYQrO0PRykUOY+5ZBx481lYfNFHqrIdjIAF8jKQyVRtnrRaZ5loiz4VnKJg&#10;buUR6LnwQ0gGGIFqhDwyDshypcROOag9IHJrRuQEihoscgxw6rfSK+pf/8tvxuVEP+06iTr0YCDj&#10;0qxdvKl21MvjLJqGKGivbJMsmmygw9K1BEBuYjKwzOl61PV0YemOLdh7463I/PJPiE1MgUoESnsr&#10;pIHj0fLGs9B5xmlINDQE36kClpAzGdDJ4Em3BurwdzkKI5uSsu8LAiBbl0bz+e9F01ErqtldyD67&#10;R80ZVrFbQQ2wD795aNyuNzwTlJpNiFVM3cBSldU1vKZaniOMG8FStx0Jd1UPxORcjVDWqJcXoGjh&#10;ZXI3l6dCUpPs1U4tJABINle11tX392L5tZdh4m3nILPzWZBkAnVHr0DDkUsR97BdhAB/yHNZ0Mws&#10;yvcPC44ssOScK7+48ipZUUBe8zJ0ve5VVe2rfGYOuScHkYBZ8unCPo4c+477uuFko+VZHq867O6N&#10;4npCK61mlPIRled44LYXIcvCU+3GCVQf+ufHO0ceb/msjlgJy/rxSQkgZbKArADx6visxFIpLFq/&#10;Fli/tir1CbgDzcwBc7kqzm3quGZ650wGNqEUuaV96PnIu6tO0ucOHgIdfK7oc1vZZ6U1p2p7MkYJ&#10;LPms/JTJ47vQQxlst1TjKfGrg5OTO79rqY/7a+LlmOcwi2ezuy6MrO1OR8qEdzmotKk/PzEJOSfS&#10;IgioyE5Ogs4GF0VYCQ8DV3dLLiah/j1vRvNxR1dRZhXTjz4BcnAIIMREgVUe98sLUfj4s0U1OAXP&#10;+jx2aDRWeX51RC8PlsWDYWly5F+SBQir9zbsZ0Vsj/rRNRdamM2CKtHYcFQgApjLghQjS6MTM1UG&#10;zSquKJBPXoPOc18fwgcQxfTf70HcaqupANfXSH+gs2qseDXCLCrCa9mR7lgTcaOTByuI1oVyq0BA&#10;MNM8R+E5WbuwF373mhKrcAHJ5tTIMQEBAPnRCZBsHs5pd6sJ8xjaXFMDFn34nUi3t1VdoszBw8je&#10;eT8kM+1VAUFR04jR3fAaYSRzRk2+2wRigXRscE+LZ1xSjWyV4+xLULWpKuw5sUZhlggxel1pNptU&#10;XuFcDIE8OY18VU1CAlGGMjMDiatGk/O+LIXiZEWBdOZL0f6yF1aze4qYuOdBSLt2A8R+aYre3BER&#10;Qf3Ux5ql1iyBWLXbGSAbjqQGi5hIxjPOw6nRgfV3lNKPRxzGDx8zUqXPgxXmFjm20YP6TxiPKjea&#10;zULJB7cfoUBtgU5OAYrCoSSrjFZ2GSrtRr0+/xVFtq8T7e87D7Fksup9JOdymPzVH5HIZM0vqNJG&#10;tDU9xfOIINT7cRj/Z6nX52MKmzzz3GOTr4nQUjAXXRaYc5yLgqKSrCnCcNomS9+NUepCc+02qbzI&#10;MNm4jpTOy4BwchcoYG50DEQJcumw2lfF+BaapWtXf+QJkH7L69C65rhQ+mjy8aeg/ON+EMnEPBj0&#10;Nmxwb/ligl+fCDMtUlCZVnlO2IE+rqBXlJpzco/SEssoqjGKLGxaHTGwZmrnsRcab1R+jBkWJ33G&#10;u8L/rtpAADqbQX5yOuymCkQEZHaO0yzoZo8Eky+F4rUov15RkGmS3esAAIAASURBVD9mOTrPO4fr&#10;F7ybVo3//LeIHxoObVeQwHaZ8KtVCnr7G/1w4DFZO28b4BNRW1GswW+zZ5OXwtM48Nh3vsecUeWi&#10;H9i18zyrBiddZfS70Ca+kbLdYVc2kfOQs3PMdwjMX1AA+aFRTloYKxpgjEw0qmCN2XJJ2WW5ZByN&#10;734LGpb0h9JH07ueReZXf0LM9dcMH/BOK1Wz4EmyApz8nXZ18Vc2v7L45cGiAWwSxRtO8lm5KOid&#10;iYRWy7HpbjaBD6MLafFfhmmVmv7qCCJTkDlhIhRQ0x7Q2VlO6w2LTthgGnRYNKmiQDl1AJ1Vztiu&#10;b9HQT36N+DN7AImEOq1G0a2h6nBKA2H2P2CvXOUtYoBazuhGEUZ9VLI46VGP91thAZMwDbx3juAB&#10;qvuXRzsqrs3nkZ+YCKl1AlEClWXQaXUfQupp5LmqzfqUMV9KgXtlG+vR+r7zkGptCaV/pp55Dpn/&#10;+TXiIfsTRPq7WS8cTwHdlGcWrWSMoajaMwyyksg5uRNLpXW12uapLrsQVDv53KhRo046A0LUFX2V&#10;j8XZLuhm7pAUBXJGpGkQUKPj8uOTtp/GfN8REx2y0a9Qk02RIZ3xYrS/NJy0DBTA8P/cgcSu5wDJ&#10;Xosc5Npt1GcHUo/fQo3Pz0+HWOW6pRbX6mFnjuAkH2u+wUDA0UbIiWCZZ77m54MVhBE3omXNAxi9&#10;RKLGMYmLo14rIJSCzGX9lyVQ+1AUSA4RpVV5RwwaBkIpcl3t6Hjv/0M8nQqlayafeBpzP/xlUXtV&#10;GT1Y/CfwrtF+BvYsgtiE2WuZhOF3PVhsp1Wd6AOsLIppGiivF6EaD8lusLCy7iimJ48Aqqol9iif&#10;5QmzEEgvoAAUivyoMBEKAMjmQTJZ0wTZAK93xSrUzKCC1Y3xPCgSbzwLLSeuCaVbFFnG0Dd/gMSz&#10;e621V8T018DgxahheaOf6+z6gpd5wI1ToFWQKkv5PkQLouxqgnOaBg6tNn1onHvTLhDHqwnQq4hR&#10;ZSI+mhN2MlEn+Sols1G/UvPDTiCUQsnMht1cgQiAKgogK9CPHp5JmM3zXRl+r8ilpCC38gh0vfPN&#10;kKRwdkwbves+5H76W8SI5BAjVZ1ZxC7shduC77cpjLE5xWvdluemDJa2RG0BYADPCEV+aRpU0fxL&#10;FMYDsdJosQ7QBQi7d9zpAysaXWbwUzGLiDE0zN3QpCCzIk2DAEDiMZBErOjgbhaZyv5O2L1txhL1&#10;9ZXXkI/F0PCuN6PxyCNC6ZPsxCSGb/kmksPjoCx+r676yBvspn+muqsxsbnRsLMQJx4ETfvJkhCV&#10;sY+isUb4B7c0DUT3L38E3N1O9m0rm1d0kzwFDqf80E5+kDUDGyWAFbT1LDsythCHhoARsRiUZLz8&#10;mMkOAWymdVaPY5tSFQXyyWvQ+YazQuuSQz/+Jchf71G1Z06NLmgUwo04ZkA1BfS79jjdb5aX1uy8&#10;nfOaD3cLx6400TJFcV3hpxvm5RgWxRXJzpnQb7OjOCpcwiogpRpJiN3C0cGdo4A0kwk0IZ5AjUCS&#10;oMRilVl44Xe6Y/VlKOVkIADmGuvR+sG3I93eFkp3TDz+JKZv+zaSuTxDtFg470/Y8xSzkEGsPybj&#10;lIusVvXZiOAGvEYKz2fPj2BRzyfZmsyr1W5EsdK+84afckNev+2SihqtblGAuQ+W0ZxiDpYhWHb7&#10;bAaQ5bCbLBAyYskEYq3NJRMhYJ/4k7lkFpfs8oztsiIj9urT0P7yF4XSF7npGRz83O1I7NoDyvxR&#10;Tlz2i39Eac6yFZLVNMf7Xit7qll5NdGZwYBjolG7nvTPjrixSlfZInlWHFDjIvKp5WTqiN47FrxE&#10;+fFJyGLD5wUPEo9Dam0uHWAYevaXeHScoRTZ/h50fOgdiKfCSctw8Ac/A37zF8RYHOup1apd4+DZ&#10;HOJwjPeSbDWxm2mofKTFD3VZi04mdzcGIDaprT5qqMMXH9cHEvSgnCdwererxU/9yWyQ0mf4Y1n7&#10;s3OgitBgLXRIhCDe3Vk+DTiML/vTrJqrcu1VXiJIv+MctKw+LpR+GHvkMUzf8k0ks3kXEWjVnUH0&#10;7g5Rm7tMhXSC05Js9MVyW6ZdqiO3EfkuuyA4RCYPlrnBxela26uCyvzqp4ks0Rp+w1lrEEbzYAAx&#10;pSG0BL6eV5lv6GwWyObCbpxABJDo64YSaDoEB9uMoiB/4gnoPu+NoUxH2ckpHL7pdiSf26/uN8hk&#10;iqq+pFWJW+LpN8Xb8ciJaLkhYD5kq521wx589yKcL3DKQSBgCjcfVtGBTmJjllQfz5oQAmV6Bvk5&#10;kapBAEgu6YeSTKh/MLwg/qeZkmM7QDHX3IC2j70bdV0dobT/0Pd/Cvzhb5BiEiO5KncSqua0W1Pz&#10;lx9h3WZVdeNUG2kVoD0ilAerhDD7knvddpHQfvOGzGNYbZETlXeNOJ11GwFvBl0ZUj4PKnywBACk&#10;lvRBaWl0paL3PZ1oju2UIv7GM9H+8heH0vaxh/+lRg1m8wwpGQzCh4TIb87BYy8yq5Rqdtorp610&#10;WOrh3Pwol10jGiwOukbKcI32OwuLN0MUWESV4ZT20AyRnrg0CQ0Ncf1oCQEyWdBZseGzAJDq7YbU&#10;11ultAO60aooyB+3Cj0ffhdiiUTV252dnMLhz92O5O4DqmnQ7mItgRwtf/nCiB704Z/trcKowM6n&#10;ijUhdzUWgAAfDM9HwleDFdjkwWFTI7tPEjdaqaioYyICK6UPYbgmbFlL0hizPhIuz5nOZZGbmQmp&#10;tQJRQrK5CfHjV0HRz5EO06W74Wd48wgASjHXUIeWj78XDUcsCaXdh374c+CPf2czDRad2ktpGcLi&#10;H3r/7ECnfB5b5/g5b3a91ZpHTM6z+IR4WACcLwluFeG41zPvvQjL4eXl8NI4X5l2zezKTllsvTZu&#10;nsBqwrFyX4oaH6UVf1nsiePzGRNFFk7uAgBUn7y6kwcgJ+I+3wenCak0aGVQxM49G51nnh5Km8cf&#10;fbyUUNTVu6QPniJVnz+Mc5cT0Yt0SgGW4WJssF3yUWOZxKIsnwuA+x0NeCIyUYT8BaMujnIp3Mpx&#10;aIEnSLODk5U06l3oOGWbqMKZ21L87CVANg95cjrs5gpEBE0nrYHS1V7S9Hty9GF48whAZRm59avR&#10;d/57EUsmq97W3PQ0Dt30FSSf3QdI3tN30/L0rIHDLEmyWwVNzcBMPcdq5bFyeDdL/RAIgrQRRtDJ&#10;HYRYKgLcNc60cPuqmWVkPGenErUqK2pqmoDB8uEUYBoUji3QPWT9bGqSucH1I5Zl5Kamwm6oQERQ&#10;v2wppPWroShK6aDFoPL83hACUAVzvZ3ovPR81Pf1htLWgz+6A/jdX9mjBosIf7bQz116iSI7xXsy&#10;FTEes7qGdQHwKJ+jKDWyBRnHrXJo9BvtJY2/m5U14s33Cxa/KreRv2HIbp5+mNiuasyPVu8Yrygg&#10;mWzYTReICGKJBJrOOh25lLNGyf1UQot+V9m6NBov/ADaXnhKKO2c+PeTmLr1W2xRg94bXHVEVsRq&#10;Rraz+HxVw+mWp6OUyya6Ad8owgAbzQU2yY5db5zHyiQi+1a6h532mDJcFwXZqc2Rikb5hUKRGxsP&#10;u+kCEULbS18ArDkG0GuxLOBqCBL1LczFCOLvPRe9b31DKB82+dkMDn3x60ju2gPqFDVogzDmEC/+&#10;25EHT/umVYeE0UkBKnMIRx7D1wcriiurnYxOKRzcOhFFVX3DAV4/kqLmh2WuyeIjoZG8EUohTwkf&#10;LIESUm2L0PT2c5BN6lImWLwkTPk4i9dR5CgFeeNZWHLBB0PxuwKAQz//Degv/6TuNeio7aCGhkbH&#10;GMd3ZqiCoH7uY1kH3fytHXOrtODQLC6Iog9WsNtGcexu1r2ZWK5fQGB9ArXRhTYSconJJoV/KaRZ&#10;kcldoBwdZ58BvPwFJV8sGz8sK5TycaohGzkA9JxXY/HmC5FoagylXZNP78LEl/4Licycu4AQ69ZV&#10;FfpXP3pzVhUabXcNYO8jYna91d9RRxQ1WIFuaMCzWD1bt0s1rp2vZbtYSIj+15/JJxjDlkhuP8YI&#10;BfJj4xHuB4EwkGxqRM+GjyC7YknJVMgQIFQe2UZUcqUomEslEHv/W3HE1Zci3dEWSpvyc3M4ePN/&#10;IfnUMwBhXVaM+eaisxKbZS6IjnQc4LVBLD7LHCY8R9ECdUeKoAar0Opg2sujWK/aZ9Y8WPPq7XMP&#10;s6+/qE1KxPQvEyltUmO5aY9ECOhshuveVgLzAy2rj0Xblgsx293O5I8FaDmhSMFHhEJWZMwuX4LG&#10;ay7G0ssuQKq1JbT2DP3mT1B+9jvE9OSKWwqKcMDwzRU+eE+wTmpTq0nduACwTJiR7FC+csX93V6V&#10;hBfgQovN1JYs2+JYabaim3+gKtA339gV+lERJYJVLg81PWr3TL20RZrJALIMxH2+agLzDl2vehlI&#10;LIbhqz6HxL8HEZckgBQcw6nu7dIPPEWBrFDkOtuQeN0r0f+et6J51fJQ2zG9ey/Gv/h1pKZnQaUC&#10;wWKZWwvNK26Rw3BbNVGT07ubDnST5Msstb1RaWG2IDitoRyawRvlz92fFD5nfVr5ZyC9EtBQd/LH&#10;YnHmYy3PqllRmU08iG5supWvYxSaSCyPajmweEpZanVuYgJyLgdJECwBAwgh6Hrlaag7cgkO3vJN&#10;zP7mL0gMj0JSaIUJhFJATiUgH9GH5MtfiJ43nY3m1ceGPq7kfB4Hb/sW4o8+BaLPecX0OmnvXfTI&#10;lUHK+Qk/ne0U0GW3IPAQzcbKwA/+S+T2dgbq5B7WCHdy1vPb3ijOJh6bYPW+RWFy4rGvlTsLs5ZR&#10;m4DMZQGZzQQksDDRtHI56q/7FCbf8SZM/OUfmH3gn6AHh4DZOZBUAljUgsSqI9F80lo0nbQW6f5e&#10;SFKgu5wxY/hP/4f8D+9AiuiUbsxMqXyGiNJ0GJW5y5PgQZZnZa6ounyVg4wXQSf6sexzFHD8/AnQ&#10;2FreYv7QO7SbRUoEo9yoaZgRq6hqscznA+ODZvfDYqqtoBGjsxnQbBZAQ4g9IBB1xBIJtA6cgNaB&#10;EyDncpBnM1DmspAScUjpNGKpJNf8PDwwc/AQRj7/NaTHp0qmQcDkRbGaASjDkXkGO5MZrzJZTX+E&#10;8bif8jy2L+w1oySFP3AjWBQUhBKLXuHQVTw+KawGotO7zzoYWUZF+KOGO6x2FIraZGmeA0v/t8+H&#10;Qyv/kKdmkMtkEE5WIoFaRCyRQCyR8F9QgFAUBYf+6/tIPPAvEElyeNcL75XJ+xFVBCadXaLOarIK&#10;Kx9kJ89+alFGVB1vQ0Y09Mw6ePlI8/xMzcgRRfmgcVPwAhpYRn9GYvjbaxcGBWJ7hjgeYu0P481S&#10;Pg/k5bCbLyDAFaN33oe5b/8YcTBuxlycJApXE/OXLOy5wjh3BVZJkGAVnEU54JTYkGUN9dBmngno&#10;3SOCebAICB+5PPYcc2I7t+ei/aEVKvTvkZFkGa+LAqipdAYJubxbtLh1FM3MQZ6aCbvpAgLcMDc6&#10;huHPfwWpw6OgLC9MWWK8wmxRMSmQskvDQlXi4onL417Lcwu/jTYuAD7KC3sc8ALHRKOUS69Q1yf8&#10;Fmw4zzo4/MgzX0aPQ7OilIeVmvxWAaOtk8d4zmaRnxEES2B+gAI4+N8/gfT3+0FYHO1tJ/TyGSLs&#10;OaJqYN2SJgpg3VLHi+xRbC/4jsQa2SqHl4AezlupOf3okKuVPixAGE2C+mPa71FLOOpoJuSSPLa8&#10;EElWQHK5sJsuIMAF4w//C7Nf/x4SshLIBhtRQlX9sOyORwXGSd0umtAsbxbH9gbaVaV9qHwXxXmr&#10;nMBbHEwRZizdKpKCp1om6i+UDVi7M/qg1ocZG2KeoqLwcHN55MYnw26kgIBv5GZmcPhLX0dyz0FA&#10;cpPNUv+70dknWpPgvNigg9cETC1+Gn1CKpWRbOX5QoBPpli0f0H5OrmHtCWIh5Qr9gVYpWqwCmFd&#10;wKi95tskdrFSwXlqq5osUlIUyMJEKDAPcPhnvwF+91dIksQ21Rd9rmB4l6LkPFAJs+m/auBRoRfu&#10;YadhMotgMl5n59pKLcrz04QaYb58TYQOgfBM5XhI8+BrTFLYM3C7j62o2L6qDJbMFlEE1f1baon+&#10;p/mfdm2ubHz5VYRSkEw27KYLCPjC1OCzmLj1W0jMeRzLppNDNCdPt1GEXFsRRpfYTdwskYV2iguP&#10;a2SYawnPR8A5TYN/7z3TK4PQjDllxGQxEZkRs6izDA5waiZhuCYasJCSMl9ZbK/lVQpFdngs7IYK&#10;CHiGnMvj4O3fRvLJXQw5rwqgxX9gbhrUnw8fZjFOrNLVpJZL30C3OSYpKhUT+r8JzBUXITTTS+k8&#10;6+VIsIhNEisXnNDUocX+fubSzbRRRsc9/TGngcfZca+W4ORF4SMFSmDykoq/TB6yjdC2j9YiyoNQ&#10;Cjo3G3bzBQQ8Y/iv/0D+x79GjDCaBouwnyA5rMHcEF2vMAdheZXhJeejmQHAbF318ICdLQbBOUAT&#10;jiPAJ8Ey6Amp9dlIwEt4qV0jojAzVBFed0KIwjigNn+xnjI7bbVAFI9RCkwJgiVQm5ibmMTo7d9B&#10;cnySw3RXrsmKwrxghQXq/eEOVhOfXXQhLwT4cGiZas9fRT4JliG7UC2OSL0CIyqfUxGFnZta1Luw&#10;Uhnpfxag+l9MPi4oVX9mR8eghBQAIiDgByO/+wvIXQ9CkmJsN7DbDyM1Tzi54s5bBB0JH9jWOcGR&#10;DVuXD5fgHEUYWJttq+ReLc9wUt7ChfTWex3OUZmkzAmgybRqE+ni3BaLdKZz2dAibAUEvGJudAwT&#10;3/4fJDNZN7zJ9iDXSH1OYNVKRwa81yXWh+Imh4VPpup4i8V8yrdrQtdglWDmgsJvkFqX5KoLjDZh&#10;anGNm/ARrwlMvSKCWkJe+VerAR7yVQybYqHG7T4KX+pTM6BiP0KBGsPIb/8MqbCZMwC26BbtOgvH&#10;9ijNDX6n/6oKZhSSF7z4XunltErbEDBYMy557ZLyBnpHoJs9c9siKYjPCSvVpVl0hFM5CwDzaCcE&#10;c7gIcDId17qoKb0zPQGBPDEJOS+yuQvUDuaGRzH5nZ8gkc2VvwqOWgt7Q1sUtENG6seS5ikUIYNo&#10;tL5RXhrGsi5WQU1JSOg0mAlVyuTur6e59KWVy40+6YlVNCGzoBzkjAjcNsWsqyLxNegoi8UZm1wT&#10;LC6QRPeLlM8DshJ2FwgIMGP4N3+C9NBj5fsNMpmEor8PjFPwd+jB4dw0E4YyeVpbWDvR4yIQndHi&#10;DxyiCFm6wm93BdDd+szsVqpOFuN8qGl/gwHLe2h8l6LuJOo66wmDBqvYXlNtqBbsS4DpWSiZubC7&#10;QECACXPDI5j67k8Rz+VdfDg7JfClwfk7e4DZrmdRmq8CScVgBEsH2K15xp+skz9DR1flWbif+l2D&#10;QxRhVJdUVL7zrLpft0nXnMqrMThNNizvnP7aKMBxLwAzhkgsr64svCKMloKCghCAZjKQs4JgCdQG&#10;hn/1J0gPP16uvTKiwo3CGEus/1l+W1jwOv1HjnzxgtfkX06KCKdrA1onXRdr5evBbBN3RqBb5fgo&#10;qLLRPMqySnzmx6l9npAqrzDTZJmdi4qM5meIp1N2KFlMCGJ5GcgJJ3eB6CNzeAiT3/mJs/ZKC+qo&#10;WIz45RDijSglPo4kWLbF0Y65eczGrPEeRSkvMyjyrk8z6jbFfSX4ZnK37g32Yqox+p3ULHZmv4gr&#10;7aoJs20lrOIGwoS5BdjiITPulWGqxbLqn9k55KemQ+4FAQFnDP3yD4g9+m9z7ZXl+2CmsVJfoChq&#10;f8ymf58uQ7UHtw9F76us7zCrB+zGPMlBPK4oyu5fCo4Ei1bIU55PgkuLrWr2LLIpubJSgVKbcqzK&#10;c6qvRmFldo8696zMgWU4o88eavEBY53ux6LF+RzkTCbspgsI2GLm0GHV9yovV45kbXxTs8nRWq0f&#10;Za0RZfi9JsHSADMnNKv73XaUk+InQh1s6nbGUT6+UYTEWkcQCbA469mpPgnsP3HceofXMIwaK7NQ&#10;Z6fuqibMLX42EnoOXS3PogJCQPIKSFakaRCINobv+D3i/3qqXHtVNh+SyuOWn1pReOvLYfUtzTr9&#10;1wzcuLxYwSwC0WrSNx5z6kSGzvWpAPPVVTxTQETOByvQQe3GqZ31CbLaoOcRzIxrZnllotR8c22q&#10;iWrSajLxUFPxSD6P7Nh42F0gIGCJmYOHMP29nyEhW2mvbP42RRTe+nK4Sb8QPemrLKArR1OYc+og&#10;82AF3HxeqFIerOqXw1Swc2Sxe0FDT6ISPIy0xMoMEE21O4OJg9Xkywgiy8JEKBBpjPzst4g/9jRg&#10;9L1img9dJ0GpOuyy8Dh5fkQSfj/qWc+zJA3l5H7NU3w/oBxthJw1WBGGkQXYhbuxfNbwTn4acVh1&#10;kZWyx5i3Nbrjw4JcubVv2l2nUJBZkaZBIJqY2bsfM9/7GRKyYu5/Yqqa9hAaFiKMimkzqaNp2PTR&#10;YJ7nrdLdG+2sTmXX0JrHYzREToMVGOzsx2ae2kZ2QFE+uHioa2robXbz9RfVsWDe3RaLhNVztirC&#10;7qtHUZAdHQu7+QICFaAADv/oDsSeGAQkYn8hoPPDYgy3jQisqKCTFr4mwTpnWV2v7wyzHS3cJtc2&#10;lscB1Vk6IxVFCL7u90GV62QW1P42s4OxekCyPv158DbX0scKe/pDan/aRU9QChBQ0DmhwRKIHqZ2&#10;PYvZH/wCcYU6j/Oyhdb5pYjS+89CoGroe5etsW6usXJtcUpTZOfIrr+HWJQXOfAVMFAToSdRzd36&#10;Xd9ieRHrh5ddFCEv1Ogbre+G2p6wGCIIfQ9sCkIhTIQCkQMFMPzDXyCxazdACENiUeOB2su8bDX9&#10;+1lWo91iC3gJ4jLz+bAzYQTqjxxUrxM+ex8XwFeDZQm/rNDeidI35zSzKeuPeUnKFqSHd8hfAVZ9&#10;buyyKH6s6LXelfZg3UVmv2swnaXtW5sfG49kfwgsXEw8/iQyP7wDMTvllXEurPDDqrwhyu++n/O8&#10;7wusITzvt3KHcSJRHPyVg+1XG04RxTxYAGw0TcElGvVNNlnzXbnpdOO9vMl2xD6ZzJzb9Rrh6E22&#10;pGxDhAoJrbz1rRpuyBFkbK8EgGbmuEanCAj4gaIoGP7Oj5HYfaA0dq0+JorvgFUmqcqjUcS8SVPI&#10;Yzm1Wp+MX8mEsQw7GT0qKgJKL+5YeiTzYHFps8cyfHeH31BU7Tyr7PNgnWXlntGcsMw+r2jlaVbP&#10;Vxt+VjyWzQGKEnbDBQQAAOMP/hO5n/8OMTtyVQFi+Lyv3YnMzvIfzTmrSjASLzedYqftZy0jAohk&#10;moaw1HmeinGT3yoIL+4aGWh2sAsqcdOF1UIlIbTK5uXQGKv1hVp97hGAEMgTU1Dy+bC7QUAAcjaL&#10;of/6PhIHh9l3LKiIIgSi8Wazw+zVNYsqrF3a6BJWkdIsj9gurNwNB7c47zyyght7PEsO1AeLn6DW&#10;Jbl6IYjFT6tCzTQZbrVUC+ZtNUdUmu8QJ+izIc5JK+hcBlSWw+4GAQGM/ONeKL/7KyQtqaiZ/ymg&#10;fjTYznlRebvdo2rUsNb8b1k/KHl1oEU5XoluSEY0S3D2wTIIyk1S64I82c3deGIbiZbbDzivflw1&#10;hChqrOxgPmao9UVm/njUukRTTbmsCB8sgdCRm57G6Ne+h+TYpKqN0gdpUN3ESKGeNzq1VwzhyrEf&#10;1VFu9p0cuKxR8r+1ejh+Ug6xmiw4dzS1KDBqa0+wGiwuraWORM1l1LyD0A7HFlw8r/cmRnWidZYc&#10;5qpuRn+E8iWn8FsuDyILHyyBcDH0278A/3cPSCxWOGIY2KTwE7rTtogypTKXNvIIQkirucvP1nBW&#10;ZE1vAXKyFtnAlvfxzKUQIAJ1cqfU4oQrOOel4BZJyOKo7mQuXKCekmapUaIYlcMsj1miPP3frgok&#10;oLNzULK5sJsvsICROTyMia99D0ktJxsFzPPAwSLUnuh+r4Rd0FnYsPs+8sEBghE0CEFYclKZTdgU&#10;9qTMriy767WyI4jo5sEyCFYSNLg0Db6LMiNMLCGsVmVbLcQRHUx2TXF7rfGjJYpNtjUPEN1Vdqr0&#10;CjZpr64mBFCyc8jnBMESCA+H/ucOSA/9q3JDZzONFS28KVp6BoaXORIExQAn65XVph2htCtohurk&#10;0W/1jFmUDiypHYx1RnHAIMp5sELyMWHyP9Z+1waAGREy+3KzKtyt/1VEB5MVvORWNfvbLkdd2Kh4&#10;JNRBOspWUnnb1X+JLAOKcHIXCAeTO5/B9Dd/hES+YKYuG8uGt5XqJsmilosazle+DFF5r83kcTP9&#10;+g6ICauRbq63C6N0W7bdJO9UXuQ6l69HcZUSjfpssgNxI6wnjdkvrZyY7QYdc8WI4ODhDzP1up/8&#10;dOHBZMZx2hLC9H6Ly2VF/V9AoMpQFAWHv/kDJAd3q9orU3JFULmRsxnsA46iNOVZTevGNz0y81GQ&#10;gpg12imK3kw2r34gNllsvHRFcAFDVonAvIHjXoQB5qXwW7QXFm1ni2bN7RGZNzdYGBWDVu9iVMCc&#10;Y8VskrFsFDH5TTtAgGweNCP2IxSoPkbvfRDZH/+6lFTUSr1QNHdH7Y3lBz+ZdyIJ1jWGRWlgR4Ds&#10;fLFYyiKw//JmEM9Lsz1B7yriExwTjVYOVT5O7mUttqib8aTZ22VVPAsRc3o7rcrgqYMOeYawCrSz&#10;a1a0JzRDEjQPNk7Txz43h9zMbNiNE1hgyM3MYPi2byF5eAQgRPfl7zTBsb2lUXMzZXldXX34VSOP&#10;ldc6DFMVc3luJmarY8acaXqYudkYh53PfuX1WIIes4FGEfJzcvcB1sgIlvtY1aF6FY5xEDp9JfBo&#10;X5XgFAtgFZwZtmLPmSMZVVUWZMuiRLP2SYoCmhdO7gLVxdBv/gT8+U5IkpqWgbix01iu4JV3RuX9&#10;tpuyrdZ2ZheTIAT0U4fV3O9lbbM7rp0zEiW7BcCp7qAzAzCC5+Mwg0+CZTCLGG15HghD4B3LMijc&#10;6CedQlC9hOO5RUifjnbKQeN1YZMqDZWP3ClmiMDWRk3M7qk8TfIyMC00WALVw8z+Axi/7duGtAxm&#10;sFJDOE10xPTqMDVZLFO3nTuReevmGdy4yRg7zOpBs3Siiw4NVxvK78n7JFi0/DdqddZLiX5LclER&#10;K7nSs/co6MM1RHQmiJr5wFwOhtnGkiFS04FfWSIByeeRHZ8Iu/kCCwSUUhz69v8g/s8nDI7tbkLD&#10;2JxXnfVc1YPVBx6L6TDU6EGvi6WXKEI3zu3Gh+vWLcbOhySiiORmzwAAUi6YW+d0anmQI4NwGhxG&#10;m5adeZE1yCBoAhShQeukrYqKqNYyUuvDxO6AjZM7AEmhIMIHS6BKGHvoUWT++6eIV0QM8puMoh7L&#10;Ywx0i1qUYxm8dKKV+wsYjrGU5zZS0M78FxUVp2O/GI3dUUrT4FMYwnzQBZzyfujrsXLcIzZl2pVn&#10;vJ5Xm3j3EWcxjB8tZmr5sOG81Jh8l2vaKittll3fyAqyh0fCbrbAAkBuZhZDN38Dyf2HUL7fIMBz&#10;dbPzc44CzJKIziuYrWlefHydnNbdOtixRhX4eChc1hFHwuF/dAfq5M6tWBuVnesqnVSYLIWzOvTp&#10;r5+Xbzhb0/WI0oTMLodhhmHQqlZ8+1AKZXQs7CYLLAAcvuN3oL//a9GxPShE5T12K1+kNG9+OpE1&#10;+l1/PYsDvJ2sdsoCFoIWJThqsPyDswYrmDQNdhs7Or4kZqoTFk9sO1Ohm0Hk9m2O6mBkhFkeO75K&#10;V/6yUsszxt9huMPaY7BiHqIUuYNDUELa7UBgYWDquT2YuPVbSGay6oGy4eYmZootW1xU3mUn+cym&#10;8qANC8xCBlmem+nGar3zGvlu5fDOxZzBoeMsNFg8N5LmTLA4gIffFmv5LA55bhO5mWnE3Khtojxj&#10;OcDKFzKqTbJ+xPqjVNcIq4dbDtOFhxAoh4ehzGXDbrbAPIUiyzj0tf9G4vGnTTK2s4NW/Gt+TZS0&#10;0awI3D+0Gh3ipfNZnNPNfJDNwEtZQP2cDq6jI+zkzmEpdam2c12j3arv5DRo50xktloTw//2TZkX&#10;MPOTjHqTnSNX9X4szp945hHPBPTwCPLT02E3V2CeYvivdyH3/TsQM8385KRiL0EfrlFNV9JqwK8F&#10;zRHV6BQ3XvtB5G20G05OnWgXQOa6E8xF84tIarAqPvAZOsNl6d7OumX5ZgWy5Btwq+mqcbCk/4qy&#10;CYFNk+4UUqq/uzyKkOr/ogAkAoyMITcyFnbTBeYhMkPDGPn8V5AcHTc4tuvHrpeYfvMjUXUr9WMo&#10;cGu0iATcrDtOxMfqmJXygEWugBQL1GbGdlGI+eEoarDsFcp+C+f+dNx80Dk7Ezo5ykdxJvIJ1lQo&#10;PrXEVZPf+nuINQ6Jlv1GTI6TySnM7T8YUosF5isopTjwjR8gds/DIFIscOfdKE9prEFublI5MSOK&#10;nUIN/5vJyyq31cRuZ7JwChzz2GfBRRHyKlxFoD5Y3OS0KcjxZXfytGaJxGANU62GyiaIlziAMlkD&#10;Smrqa9GmJY5u74SAzM5h7pndYQsuMM8wcvf9yPzXDxFX3HzaWMNsTY4id2Bph749ZuA6/7iN6vPa&#10;KC+EyCrHlRNp8io/6/eo5wcQnImQ5zML1AerGi+l5+fjZ+ZwsktbeXh7cUzk1mCX7eGMWnB493OV&#10;vclRPRuTZcw9sbMmFyuBaGJudAzDn7sdqcPDOtOg+xEWiEanyrD6eKta4uNqzNdWRMlPeWblGCds&#10;Xp3IKSEiFxOhk4wcSgs2ipBLayl3C6HvCAnW3Ff63/URGjzKrzFElVhVrb1UdZ7MPzGI/KzI6C7g&#10;H5RSHPjmD0D+dq+NadBlmbrfa+2d9ZPiyTfCct5y61dldR1xuDeENYlH0/zBf6M5Jxo1CMTloRBH&#10;E6GXIi2Ps3yFOLF5P2xff3+tzXC1KTJXue0U14QQKLt2Y+7g4bCbKzAPMHLnvZj96veQkP1NtNqU&#10;Y5x65tt3Ho+Au8jBq+rRLrLdT0e49WvyOsg4RvqxiuoFgZoIefWBL7cnp8Fjpm61GwxOBMwP+XK6&#10;vwZgVNTZpW2I3gROPDnwGi3D5hk8VD8saWgYM/9+OuyGCtQ4MkPDGLrxNqQOaaZBu8mJLQrbLiln&#10;LcKsRwIzF1ajo1gaZHY+SIWAVXkshCqiIZs8LWY+CZahdwLRYJnUY+wQNydYohhYj7GLuKBgRaLM&#10;3v0okSzqURpmbTohiGWymL7/4bCbKlDDUGQZ+2//NmJ3PagzDdp5JTuPa9ag6KjCjd93qFM1L58p&#10;p7KcvmKdov2cynciZawRTgEkCPB3MV+BfBIsgzBGlRWnrOxOeSmIm5NePs+ctFYsCVQWSKJRY3O1&#10;JlcliscH3D0W4uJoeSUSgOw9DyM7ORV2kwVqFEN//D9kv/EjxqhBNnIVlffQK9wkHw9NO1fNjnZy&#10;M3Hrc2V13kpbxfrV6bE/rDiBq+Kq8CyqtFUO2/Lltb2u8puy2KWdBGExJS5weDNWRAfUx1njFWUW&#10;ZEkCeXIQ008IM6GAe0w9sxuj229BamzSkFDU25tlXPNreeoy4wz65OShzz1+BDBrgFNyUJbyzLK3&#10;W0XA25XFcsyNfKGB7yjh7ORu+JNTJ/pKXW/1dpl98viR1015POsNM8+Kj6Ij+34Z5LWSlSVXUOVx&#10;1Q8rNjqBib/cGXbzBGoMudlZ7P/sbYj/8wmTvQbZwpTtTIG18E46tc2qTVynez+5obxZcN2VyaoA&#10;cGKeLHJ5dViNCCjDET/grMEymgwrfuHWDczdwbJnk9dcVVYvi9tIiiCiNpg7yKS8gD/17AJYogYr&#10;XzLWdDRm18YAZP74f8iMjIbdPIEaAQVw8Ls/Af3pbxGTJJur2Nwpov7eeYHZxlYsgXKupzs/nchi&#10;TvNbngY7LVJYaksX6R/CGaOE6/rH18nd8HfoKlk7kVmiAZ0IkfENNg7aKMxmXh6CD3nturCWTITG&#10;NplNyBTObax4IygASYL0750Yv+v+sJsmUCMYufM+TH3h60hm8+YXEPdvWhSmJx5wCkwz27jDySLG&#10;BLc38Jr8WJQALEOAZfJiyZFld86KUEYkFZG5ePyE4uvkbvi7Gi8uU1c4aa/sbEBgOGd8a3nmFakx&#10;OJkdjF1UC11j1KjbBeDYz32lM/GZDCZ//Cvk5+bCbp5AxDG9Zx8OX30TUvsPlYhUhXnQ+Lc7P8Fa&#10;hpNShNU1IdD+4F24X/9fljBvs8nOqQ6vbjJVB7WUIZKbPXNqsgV8LsN26lCnPAJ25XlxXAgiQ261&#10;Xl5OYmpfmbXojwWwRySZawjUvyRJgvK3ezEuUjYI2CA3M4v9N96CxP3/VFMyADZ+PGyaq1p433gg&#10;0I84v/O+27rc2DRZ3UbCGAh6v69QByJfU6AVgk00yqNMWvzH271+HQi9RCIaG2+V/4PXAKsFNZAB&#10;VoSlFuAmxYvpEKIAJQSJsQmMffvHkOeyYTdJIIJQt8L5Puj//AYxUpiqK14caph3nePlau19cwOj&#10;H1ZgzvtR6kQnCwosjrtd23iCIazTOe1N9D8VIqXBIhYH7fqRqYuDTMJkZOJmGjKWLwo/jvUCkYRT&#10;fIUkxSD//v8w/L//CFtUgQji0O//gukvfB2JnIXfVcWCar/C1pLG2C3mY5u4N5R1vasWefT70ALZ&#10;LifKUYQGJkQrXnxv8NyPTnmtWMNQncpgSQFhJpuZjAtgpvAatBlFsAwtYna24AKQnJzG6K3fRGZ4&#10;JOymCEQI448+jtFtn0N6eLyU78p0PiVlP+wmqygpXXjDOH1GxIfa/+TmZB4000qxusQY77OqkwfM&#10;2uBgyWEN/OcNnmVHSoMVWJON81HQbx21+OmnqbWWRMpDk3mmBwtKRiOcglEdC5QkxO5+CAe++UOu&#10;zpUCtYuZ/Qdx4MobkXrqWTXflR7FwWUIuaDUcJwNoRMQnzD6YbO0J5QM7n7vs/rdKU2DW/9js8mY&#10;R2qJsNiSa4EI13WnJgiW3R5xrhYztTBvD9tL+AmLZsot+QoupVjVwCpClCZ/N0OG6QNQNw7jCkXm&#10;q9/D0P+J5KMLHdmpKey99vOI/+0+EMnod6UnUhrMcsawIwLTgS9YTbF2ftSBtJk155Tf8rQy3X5s&#10;WxEmlpxYbjrRqr1WdXCe5P1/WtBo5sEiAKz3IvQnsVNeCqbFjDVNjN1gsosqJA73sYeZOTcyyMSk&#10;AcOuGVEiVG5gRqiYg+QpAEKQHhrFyDVfwNQzz4XdHIGQIOdy2Pv5rwI/tnBqB8A22Sw86P0dnT5w&#10;AumhoExqLLkYrRrNM/LQ7fVWEyKnfgrOrZpwZeDc8mCpwX5BfQ+xZBaygdnDdqvFMn4OBeFIFGUb&#10;mUu45a+1bv30Jrdm3gEgSUg89Dj2bfssMsOjYTdHoMqgioJ93/g+cl/5LhKyUjhYdoXup3d1eK2+&#10;X27gZOWad33gx8/Y69plNwR55MnyiKg928iYCP1mU7A94XYQsahE7TT1xuu82p+tPlSjNoosxHRz&#10;jd0HWw00twJevqQkSYL0679g7w1fRHZqOuwmCFQJFMCBn/8GMzd+GcnZOZRv4hzyihVhGHum6mZB&#10;FuH8kBer7SPcTK6sZgLe0Yksa14QzvQ8EB0ToQNcPLRA1ba80jE4ORQ6tZkHOfKT5JRFlirNRFY8&#10;1IwTR/EddIK7biz41lAgDkD5zk+x+/ovICdI1oLA0B//irFPfwap0QkTcsVv9DsFRNcSrPy3WT/a&#10;qgKzznbjDmI1GbJYT6yu8bpusKx9btoVkYFImQ96Q6CJRssjXnx0gs3trrbK8ZtN1+vAZLGF62cM&#10;J7LGY3A62fYDBssjicD7x6WN7u4gSMgKlK//EHuuvQnZ8YmwmyEQIIbvug8jm29A+sCQGjFYMWh4&#10;hCCXlzYfdFxW5MmJdFVdQNbjejilXnB7v5OcLJMw7070WV6gy1dkNVhB+GA5lOmqRq/iOeXTsrtP&#10;q9dOfw3DdW5k5a3aDbI+F8XVOrmya4NtFxac3hOyAvm/foRnLrsWs4cOh90UgQAwfM8DOLRxG5KD&#10;e0oRg74wH6iT/xZXVXMVFPFwsw541S7ZkSevH/FumI8fM6pFcky3fID4LsQenE2EAQxpQmyLZYog&#10;9NsMr4PdLLrDKYSVgJ3QhZG2wUd9kcxRUwWY+YnY30ABQhCngPTjX2P3Jz+Nyad3hd0MAY4Yue9h&#10;HNywDemnnjFJx1Dxh4AJnKbWwHswCB8iAvs1wMr310wmFlMcixO8G9m9rCfE+pRbuLqnCosNZ4Ll&#10;0xRo2Q8ee8KresStbxKrnYuFrVsllDO7jqdPVxXg9WOqVmHl+sCkky3cECcS4n/8O/Z+9BIM//0e&#10;kYx0HmDkvodx8KIrUffEoLqBMwVX7X8knLyrADvuUbPtdWqE0Sri9LDtfDF4+QtbpdFnKc+mDkdN&#10;v9t7TC6m/kpwRKBO7rzMxr4XFd6fNm6+KlgDgNxmy51nqp5admhnhTvTRYloSZKE1CNP4PDHPoW9&#10;3/oh8plM2E0R8Iihu+/HgU9egfS/d4LEYoWjRhrub4IihpJqlmx4QFXbG+Rk5aQdY0mFRkzKC8p5&#10;yawup+sdtGv2ijdTduRagxX0ehOok3up/c7NsL7Cx+vC6mDOG6yOASz5tty0TyDScG9RKJEsIklI&#10;HziMmS034tnN12N6z76wmyPgEsN/uxuHL7oSdU/tKpErCoiX2D/mTQ9q8z8v+5jdesIj+ahX0wMD&#10;E3Ys0sdDty6b70iqkomQrfetHM6In12zWR3MHQVxaA7rQDMbWF5121afqDX4yWrMxGxnTqvB5vlo&#10;Q6E3KAWIhGQ2C3z7J9j9/otw6Pd/gZLPh90UAQdQSnHgjt/j8Ce2IP30czqzYPGKsEWsKZjNDYH1&#10;oJ88Vl7K80KuWNYTwnDOS9vN1p8aYLvWy3WUTYSWD9qPZ3TAufW9XutVfeu2LN6yRRRu3tEabF5Z&#10;Oz2/wpQClCBGJKQeehyjH7scz2y9EdPP7Qm7WQIWkHM57PvWDzB+yTVI7zmoOrSXESs+E7qXAORa&#10;hR8lj+fKzOBFM+R2rrdikXZfnm61Sn5zY7lNrq2/v0pR6e4bxQfBJhrlJiv1cEYngxdVqJO92im5&#10;m/5vt4nVnF5Qq6RzXhHyjGxlNdUrHufbouH9sdGiyTA1MQ3ly9/F7nd/Avu+9xORmDRiyE5O4rkb&#10;b8H0lZ9DanhMzXNlCV8jgsnPeD7BLANO1dvstULWj20rFxe7+Z/Vl5f1XpY+sPIlDuErmbVY2/eE&#10;o2xxvq0zSBaVVdFLKKpbNS/L1wXPQeXW7GkHK41blZOOWqUzCOBDJxJw6mLr85qDJ0FcIog/9jSm&#10;Lr4GU7/8I9re/zYsev5JiCUTYTdvQWN6917su/bzwM//gKSsGDK0m4HvCJ+P74tTe41rO5c+CKIj&#10;ea8DLOWaWZf8Bn/5SfHA40vA1xpVnTeEL8Eq5O8pwmXjvWopLe+rIknw3CAvRCnoNoXYb2ZfptVo&#10;crWhJ5UsgT36+ah0T4FoSRKSORn0d/+H4XsexuirX4K2t78JrQMnIJYQRKuaoJRi5M57MXT155F4&#10;4FFIRELl9jcc6wuk1NqB1dTJrT9YkkN78Zli2dHDa6OtcmNRm+t5dZgbP2fjJO8WvnIy2tzM8WUK&#10;VoPlAvZGQI8jIEzVh5VTodNq6mbQBUWEQmQz85lUsbbbDMTpZgAkFkNqYgrK9+74/+ydd5wkVb32&#10;v6eqw+SZTbM7mxM5LjmIiCgqIr7oNaHeawARlCRZcpSsoOhVMStmvSoSVKIgsAubSMuy7LJhwqbJ&#10;oWOd948OU11dqburunt2++GzTHdX1Ul1wnN+6bD9X8/S997jmPSp/0fbkgNQQ6FKV3GXR3x4hJ4H&#10;/sjIfT+jbutOhKKkXo3Pc9CuKuGtGnit6nJjAuJkaGY0FXFKr9rgouzOTevHAuhtY3lLsEqAsLli&#10;FwerqvpOsZ3ZScxbiJHFBDfCsNpoTdDqFATjVsK9+jD9TQJCoKgqdb0DaL/+KzsefYq+44+m9WMf&#10;pPXIQwk1NVa6mrscJDD4+lq2ffMH8MhT1McTSFNyVVWz1S4Bo51mtfIJxwroYdxh2s3/bhyq3Ejh&#10;JiJM2s5rLWep8JRgSSlzQyoUWPqKD45SC2AnrRIWv2P47nRd/91slzPB1YcTnB+WVOcMnEimpV1W&#10;hmTBONEaGEL78yP0/fNpeg/Zj6YPnUTbCcdSP6sDxZPz73ZvRAcG2f7HBxn+wa8Ivd2JqijIzByY&#10;N5cYB2xhk42dpqfic2eFYcdFqhpuQgIVMv8b03QrBSvkGh4+YzPhOy41JhqzQtcNv8eNpwTLk2Ch&#10;JjUWQhQfzd3Ky8FLxX0hhgBeeG64ESG7TaOYuvoAYxOaeRzvSqTLTZcpTF0qchNN/5VCIFSV0FgE&#10;nl7G6H+WMzR3FqETjqLlpBNoXrI/odaWXapty4FkNErff5ax8we/QnlmGXWJBNiqBEuP2lSIDfPu&#10;hELNCspKRr2euIzzvp3nulOlS2kE2/QKrHRFJp+JaOTuU73tyJXjYDFu79y4yHopZzSLM2C1wzBb&#10;Xe0kYcXAqu9XmMG4acJdCW67oXuJnjQkapCiCAGqSlBCcMNmtPWb6P3tg+zcexF17zqaluOPoXHv&#10;xQRbmmtkywax4WEGXljB4G//SvLJ/xAaHEnFthJmBzZnYLfT8q5n74rjxG2dCwkBVdY2KnYj7OYZ&#10;u8mh1DWvFA9BR49Z/+A+2/LMcmUyci+tMiVJsKA8ok6n9PRlkZiTLDMDHCsyVqrnhReStCKzlw6/&#10;uw3lsqvDraQ/9wmLjptD8BUUhZRU68VXSLz0Ctvu/zXstZDw0YfSeNRhNO27J+Gpk1Gy5+XtvkjG&#10;Yoy8vZmBp55j7NEnYOVrBIdGCagKUrEjVqRfiZ1qsPDJxnfPuQkGK29b/Xfj/WUnWcU+Ixyu6dcT&#10;szndL52pUyO6meiLbRsXzeZfxQqDv2Eaxi+UmnDpTeJG3+yXU4Jbmyq/rbvLKKVyswhYbbJ2NXWg&#10;F3DXHnZqKEMnk+nfVIEKqIMjsHQ1yaWr6PvBr9k5p4PAgftQf/hBNB64L/Xz5xBsbdkt7LYkksTw&#10;KKNvb2Jo2UrGnn4BbeWrqFt3ENI0hKIiVdUh8oLBJk7/W85Dhb/ZGuzhRGOd2tL1Euv3RGXsLsV6&#10;lrsJC2FGfIoVAzrl5/beIpusmuCxilDYfrVDKRqvkm+0Mv4pplB+WaEaZwev7Kd8sip3U1UrMwGr&#10;CXJXhtkC4G2dHSRbQoBIk61oFNZuQFuznrE/PcxwSxPMmUlgnz0IH7gP9fvuQf282YSmTEatC9vH&#10;lJkA0DSNxPAIke6tjK5Zx9jyl4mtfBW57m0CfQMEklpaDShAUV3aWeU0Ls67qGpbGqofZuPE7bru&#10;Jl1HuHfzLQ5mRMnsWqGVNjN4FTbXi4Hb5yf21OEIjwmW4U1lG9mdcsMu1ZJQineDl02j/1yJjmWV&#10;bwXK4rRhsmr+XVW6VdyG0AvWnk5DL9gCEAKhKgSAwMAwsm8NctXrjP3uQUYa65HTJiPmzCSwaB7h&#10;PRYSXjCH8KwOQlMmEWhuQg2FSjuk3Y82lpJkLEZiaJjo9p1EN3cRXfc20bXrSL75NmzuRvQNoMbi&#10;hGCcVKkqSJnyknaUjwiHa1bvoYZSYWZdUVb66saEo1h7LLf5Fpte6T4YhcHKeK6ckP5XtWoCjRbb&#10;Cp4PHq/11WajXLi836pshcJKR2+WZpkYjHE5sttsedEEEw3lUxxJm5QkWdNHRUEgCABiNAJvdyI3&#10;bEF76gXGFIWRcAjZ0oSYMgllxjSUmdMJzJxBcOZ0gu1TCUxuIzSpFaWhHrWhASUYQAkGQVFQSpw3&#10;JBKpSWQ8QTIeRxuLkBwdJd4/SKK3n9i27cQ7t5Ls7CHZ2Y3WvQ25ow8xNIwai6NoGqoQWUIlM4QK&#10;ATrbT2HZUnark5Pa1t07rMm48uFmOitUMON7O5dKrpyet3KIqlYvokraYJVhMfHBBqtMJc9k6dlN&#10;eC8aLUTxb3y+WB13sXUvNN0CYWaIalY8uw3griq9MqJ6F1MdGUurFBXSJ8bH4ojtfbC9F/n6OqSU&#10;xIUgpirIYBAZDkFTA7K+HtHShGxsIDipFVkfJtjcgtLciBZSQVVShyILZfyYmXSuUkqklkRqEqFp&#10;iHgSRiPE+gcQkQjJgUG0wRHE8AgMj8DIKCISQ8RiiKSGIiUBIdKSNZGyPc9IqDL1kua9s9SoKHbt&#10;6e2duyec3o3bMVVSO/sxObmNO2GsgFtBgVnDeCZksHkrJdpDWEnHCypyGQaVD2EahMnHUmpiPzQ8&#10;WYzsvC+KtckSDukZYTYwhE16blDoiuDhBFGIk0khc8HuAD+l5lY2sJ6kLUCgZLgXWXP4eAJicRga&#10;yara9IZMSSFIZissxp3uLJAjSZKgSIkAFAQI3eSbKQjjJCrzjCyw1t7OxU4TS+q3mnWWexQa0cDM&#10;nMn5jVQh3BIwqwrZeRm69QR0Wzi79Aqtmke7Hb/fq79G7o6/58JSTVRsmAY3j7ghPW7T0qfnxo/a&#10;iYGYPV8hwuSmynbf3VbZjcPL7gA/vZn99Nw2MeZKfclItkW+SbywSKykMuawk0KpvH2ytuV2bCHj&#10;5GBNruxSqMEd7KwtrAhsWclVMdoIq014IWpAN2uRkyFsoQKHAhuxHPO9dPFLKfDXyL2kiuqu+X0W&#10;oZcjqJCOWmgZJgi7MBt/bjdCTmL+3QV2c5gXEq7yLdJ6wlXYdtj8VzfyBb3hvrm8zmspnruZT7p4&#10;XhaZQg1GONmcG69ZSbCqps3tNt1ORqxOE0qhla6w05hEIiTe2317XE5vg9oYK1tAYX1ZPJ08OuzK&#10;WWwYBCchnrC53w+xgs9wS4iE4Z+b53d3GOc7/QIgHO7H5Fk/upXbIeaulsXe79aw3N7UwO67VUm8&#10;Uufurs4cfqIUn82ytX8pGeknAuNnqwq77djlKH/J9c9/uCBhoCnr9vbNe0uwjJImL2yw0vYVVnDV&#10;HE4G44U+Y5eWE1kzm++NzwmX6VYJjIuMF9KBKq5u2WBFoswIk5m2oFAHpGLKZ+eTYUUQzeohbX63&#10;uw+bPKzKYveb0x7Hjtg6Kf/s0rV6tjYOvIfV/GS3P64onNYvNwPBzvisWGGCU9m8qJ8/D9pUuapV&#10;hIVXx/Xj5Zxp/MjLSTtiplf309q5RNgV167Khaa/O8Nt+5Uuv/GmfKWaHRZT30JJTCnlKyRts+/6&#10;Bdxq3NQIVfnhZi6rigLqYWeRr7/HbiKtho5XSr5S5NWvqt4bXkuwSoBlX3AQ2Tk2qJttiRv1nRtY&#10;yfn1s6vRztVq1i2kDGXoVXa7PmNx9c4pVbsr3EXgZC5dQ/lh9k6M0j6zcVJDZWH3TqxMHPTXywa7&#10;jbeTHYbZWlfMRt6N0aEbk5lC8/UI1lUWnpbHYxssi1oU8ahncKNeK9YwvdByOKVbiGFNmWDFEWvG&#10;6NWJatiU1pALo2rT7HoN1QG3+1krA/myF7JYE0bpIq1ibJfdXvdCOyNc/VR4+Tx8mR7bYFX08eJg&#10;18G8cC3S52E3Mt3Yb1WgaYw7cLdNUiNZNdRgDa+nmhq8g5Nwxcn2sOyF1ENa/LUqbLE6+0JDSxR7&#10;fYLDYxWhsP1qB8t2lvaySMdgZE43+f2C7Uar0eCwWFbiE5sxM16vxeGpoYYadifYaeKsrle0cPoC&#10;GnfJ1bLzLUUKZ/NcQQIAYXa/t6ubvypCLwotBHZRl12lXC6/XKsdgpltlZ2LVYVhV1Tj9RpqqKGG&#10;3Q1Wm8+KkC6zCdtNDJFyBdJzMn0R7h8rvhBePVkYPCVY1gFBnZvKmpvJ8rWG16PDjUGhcWSWkWxZ&#10;2T4ajTxrhKqGGmqoYRxubK8qNm+arSeV3MAXqSZ0dmArvoXL9W48JVh5hZZ5HwqvdPZw1iIL5Nbl&#10;wy6oUFEFt0jbjfeEx2/fbXI1QlVDDTXU4B5ONlplhdUa5odq0Evj9KryIvQW3kqwfHq+qHMI7RJ1&#10;EzekkCzdxiGpUAhhr6tbQw011FCDMyoqxdLDKjpxsajUs55BlqUoHkuwSutOlgIdGwmWJ2ZfwuJv&#10;qQU3S7/S4lqL6takVjXUUEMN3qDUkIolZ2r8zWqy9zrmTqHplcsOLC9bYZF9NR+VU9ABE/lPeso7&#10;immnYg33SjX4KwOqQCpbQw011LDboiyxNd0cKWBWAKewD4XkbxaOyCy9UnWpJTSiLKZuRcDfSO7Z&#10;BiitJnYqQk/aqBiPPrfWjVUS26qKT92poYYaatgt4Ls0y0hanGxA7M4tLCRPN2Uxy7tCsA7T4C38&#10;JVjZ0rt7Y8IqkYqcQ1AAnOIaSMx14EVmV2iRMt9r5KqGGmqooTIwTv9FzceF2PFaHezsZJds5uRV&#10;UCxJ6Syo8CIOVgmYmBIsX9wmPaCZBRWriDo4HQjn9kwmu3Q9qHoVmH/VUEMNNeyWMFsGCt74lrpL&#10;1h+EWVQB3JSxgPP8KrTzF9n/+QuPj8rxIWZVKR6E2TQ8LpNblDm2lZFM1aRYNdRQQw3VjbIsT2an&#10;jjupD4uRMrl15LI70sdVNh6sZBNOgpWqubc1KUEq5n+9bO4189QolOG4vNcYFNTshIQaaqihhhqq&#10;D77Oz1aSKjsVoBdHthXqVVXqwc0eFNkPVI2K0Jb02iRb8lmErupVwDUrnVwZ2LInOv4aaqihhhrK&#10;Cl9C5tgF2tbbBHsVGdXsWDgPkrOsm0d5+IkyHZXjHzw7i9DpeTsvDCsYO7iRcHnYXDXbqhpqqKGG&#10;iQ3P53GnBO3CM5RyCLNHzlyWxZOyJPMhaZl4FR/2nBcQVOR9sH7WsTWKKZDr7EtL3+q7UZyk1915&#10;uFWpxsPSa6ihhhpqcI9CY4C6TtQuFIOZlqccu3VP1mY/VrtqDjQqixHzOCZaenMUmr0XnhpW6Xgo&#10;QvWyyDXUUEMNNVQHPJ3PzZiax5v8guF5AMvxqrptknKgTHGwSkPRhz37WW6zgG5GHbRVANMyxcKq&#10;oYYaaqhhYsK1lq7Y9aTScXtKPjounxeUXp0qVhEW0hBm1fLldBs3LN0r/mamMtSTLjujwyKzq0mu&#10;aqihhl0dZg5qZTl6psJ1djXHF3MOWiHu5n41bgXd3K2zLiCGlwtUjRehXaDRko3nnVzrSnnRTmc4&#10;GaVZJValmiYS00gUuj6Q+k3k30PuxFFsHNYaaqhhYsIpko3TPJE5qteKeGXmHrfp5qdWfee3+rqh&#10;LmQNLNar3o8GKSU7v10UgYCnFZbSgmS5YxV28c4K4iV2rqdenY1kFSjNLF8PO53ZiQblHvi2O0cp&#10;Db/pvpu0jVladoHxa6ihhokJq7iWXkbRyd3OOc8euSRLUq0bPaeYoJ7BzZpZyBpa5gm8oOysDonx&#10;MBqCtwQrU7gMySrAi9D2OGebsWJ6Sbi5qQRYpSccrrtrCtfZl2vQp44VELkdL/PdUmppMEaTIvf3&#10;HK8VqUsPhLROcSLDrttIl/fWsHvBytRzokFPfIRuNyrydlyG+cR2jkmnLHVzinGj6zY9s/P0TMon&#10;chIv/7vwhWiZtZvdPXb3FZpnKYuZL4ugt2/UW4Jlu9gWnagto5QOj5ZsyGfWkaw6mlWHKbUjmWRf&#10;Zsnr+DvQv2PHiU93n9B9NjoDZAm5jpjrSZeuXF7GxfOqrfLmdIf73f5u54RqpfWuEbXqgMttR/Ze&#10;4+9279hsbarGd5xbL91krNtMWbu3ZRJxMdPlzEnYP2uVXt5LEbkELWcN0s1JIn998vudlJyu2fpk&#10;bAsnSZQXsSX1+ZnAP8vt8qFMgUZLaQRZ2cnD7ZlK+mr6RK48CR1ik3aOujEvppko3MbOzqjf0fHA&#10;QLp007TbJPxAvg2HyCmLvRWH2xycr1oZwNrZmBSWk/V91T2leVO+3HbOWPOYt3/+vcaU9L0l/4rZ&#10;72D//tzcUw3IVWJ42St9LLDpSxG6V5n+kNkIGspuZdPlZRF9ScAoKCgXitZY+FBIj8mG9ypC08KW&#10;JkJKbRJKCAXr5bbeKT0rQlWFM2BOkdzs9iox8HImO91uMl02kdkJS+Nr8XYPOb5TtZMbiPyvGdVo&#10;zu06NYXEJD07MajZ/c51Lm45G0/PScJWiU2QMKhqCpECWrfFeBsbKZHI+8UqH4NERZrf5Wx1avI+&#10;TSQmVk9bfcfltWIg7FI0dvEJB6OkLGPPoPs9I/Xy+VSTklWFZuuT1XTiVSexSq+oviA86UN5VfNY&#10;B+svwfIKFTiCx7osBd7j8aTioabRUGYT26gCy1VyEawqm6NuxJz4YRwbHvcZ0+TE+ESbVXnYNEy2&#10;gMKQptOW0k4UmLmv0DdQ2qxpJ9Xya7TmlzhXfWxXPndl1Y8u4T7BQhorbza3eXd6gu7iHeuUcKbf&#10;/YBzL/KwHasSJpJ+3SWBB17wBvhik2dGeDzyfM/Lw8xTq6jEStOMmVfNW3LsKcEqVSRq2Vlcbopy&#10;UCzzLnS7ZyXjL5mh+5acs+TK1YOGn4XhJgubhZx7DAuPadNbbfqz7Z6fn5cbrlzSaaPeKKYdhdUF&#10;w+e85tMRNOManUPaDHZztu/EZbnzDIczDgzjhbHaBDoNLXAeeu5b2SzF/M4k8q4J81sz1dZLIS0d&#10;XcYfdu7PVoPKUA5p7IfmY0pvlO1mCrS75vQerUeDdRvuNtCHq9FJtLyblygtPau9hBvJlqftVMKz&#10;JXGscWm0nxZ0Hkuwiq+xfZWKqLCp5KDAKpRyv4eTizcSKwt1QykpZrfIEqlJpJRIRUFTFWQ4hBYK&#10;IurCEAyM56VJZDQG0ShKLI4STyCSGoqUCCEQigAhKNicz0AiSpX0Cg/axzM46fcsHQ9sdtfFZm5G&#10;CnNIRT5lGVeDuhvJVkJf4Xi32c3CJkNh+jGbqpSgaakuLkBTVbSAigwHkaEQSjiEVJXxtSqpoUWi&#10;iFgcJRZHJBIomoZIbx6EoqT6tlV7GittxWL0kt3sjfrVMp9kGZN3LwXJ9aSzF8bvIsTKD1KRniyF&#10;9DZpX/iPeVfyvmCeSgq8grctWjUqQttdVrFehPqbSqX9du1ut53zQD3oTT/SEQ9ReCfKWUM1idQ0&#10;EoqC1lSPnDYVMaeDwPw5hOfOIjBjGoEpk1Fbmwk0NSLCIR3B0tDGIiSGR0j09pPcvpN4Zw+xDZtI&#10;btgMXVtR+gZQY3EUIUDJ9cMopNSekCtN80VFXUVK75Jg2zcVAULR3Zmv0jNqDZwJlRG6ltTbvhST&#10;oKYhpSSpKGiN9TB1MnS0E5g7i+CcmQQ72lGmtBGcPAm1sRG1sR5Udfz5RJLE6Cja8Ajx3j6SO/uJ&#10;d20lvrmL5KZO6N4GO/tQRsdQtcyGQrHWFNuWV0dm8mxdcyWJNi2W912fXEbmorersi6SCbnyaeyU&#10;BekJT0CqH+sl2YYu5ho6U4aqIVlmu3cvrA0KMaWpACH32NTKEmUiWCXKAS16UEGN4+fKLDxIwyHp&#10;UqVY4xt6GzWXVZXS7S+TGolggOSsdtQD96Hu8INoOGAf6ufPITi5DTUcLvrcSC2ZJDE8QrR7KyOv&#10;rWVs6Uoiy1YhNmwiOBpJky1RULsWOvEY20gLqCSPPhx16mTP7Sh2eQhB8rW1hNasJ+vy7rDwZ1A4&#10;9TcbHYbZW1g8qWkkgWRTA3LuLAL770X9wftRv88e1M2dRWhSG2p9XUnnoWqaRnIsQry3j7GNWxh7&#10;bS3Rla+SeOUNxJZuAqMRFNISLrf1z04MZndbOzpIm9+tx0thooiM6Vj8sANQ58/xVD3mO6REaBra&#10;4Aja0DAMDCL7B1GGhlGjsZREktTGz7hPdVQu6bX2HrdHUenpjfRKIVWlVKRC0s4SRTauUSaC5a7Q&#10;5p3E2ujMVacqF1U1q64H0iwLk9sSyibdq4qEAKmR1CSJaZNRjlxC40nH03z4EupnzUANBj1rMkVV&#10;CbW2EGptoXnvPZCnnUx0Zy9Dq15l6B9PEX3qOdRN3QQkoNipEEu1dxjXzSdDQSZf+CUmH3UoUmqe&#10;1XW3gFDYfOu9JF9bh6KqBrWW6Sh3m7Dhef0sb7F5MGoCpSQpJYnWJthnMeF3HEHb0YfRuNdiQpPb&#10;UBRvTxBTFAWlsYFgYwMNc2bBO45ESyaJ7uhl5PW1DP/nRaLPLkO8sZ7A8AiqUOz7eLoO2dApUld3&#10;Bx2U2ZRktU6a3ZunALZQZ2oIWk4/jfbTP+Lh2HE7mTtRSYffJMh4Ai0eJzk6Rqx/gFhnN9H1G4m8&#10;sobkq2thYyeBwWFUyErZhVOxpGPOBcPY64siWW4StRp2xaJq1chVrSIUmEdyd1ctU3h5DqHbgjjN&#10;NG7yMNtYF9GpPO+HDuQqqwqUkJQaiTkdhE55D9M//H6a9l6MGgp5XSKLYgrqpk6h7sR3MuWEdzC6&#10;cTO9f/snkT8+hPrm2wSkdF6ECskv839D8ygiHedKlOlc9F0IwqQ9zfz28p+zg4UlUY6UDFOOJTWN&#10;eFAluWAede85jraT3knTfnsTam4qe9soqkr99GnUT5/GlHcdQ6x/kOFVrzL48BNEnnyOwOYuVE0z&#10;l2rp62l0OpAuSYTNXXb0JOeTlfAQkeZ+fo0dN7Oik+GizW8CCIdQwyGCTY3UtU+FPRfBCe9A0zTi&#10;/QOMrH2L4X8vJfLEfxCvryM4Fsna2AlpEbtRGBpMZ5voZ0u4RrHeEMYCueG2ZmY7VUu6ioenBEsi&#10;c0XpnrhMiNJJlqt8SiizUVzqTgvnCl70O5H3weK+rNmRRmz6VMIfPZmZnzqNxoXzshN9JaAoCk0L&#10;5tF03hmMfuRktv/+b0Qe+D9CW7pRhGKy+GA/0dlVvgbv4bgpLEZ5ZRgZFtLhDLGK1YeRh+xP00c+&#10;QNsJ76C+Y3pJaj9vm0cQbmslfPwxTD7uKEY3ddL3jycZ/b9HUF5ZSyAWz7fVclTtpG/KEk93LT8+&#10;ddm8kxI3jRMZiqIQnjyJ8FGHMfmow4ie8WkGX1jO4J8fQnv6BYJ9gwhFsenyueLUjNTLqxWuKPmL&#10;V2oSM0cMs75iJjIV9snlXyutsMKYv0/wNkyDMJndXEIvqjZtDQsbrJIFek7G7051MBOlGgvoUfGK&#10;ft7FQiIEoEnioSDyve+g/Sufo/Wg/T1Xl5SKhtkzmXvBlxh837vY/t2fkvj74wQjMYPU1LjXTr2c&#10;Qh0TaygRZsaz0oosZW8wPKPfYOlmaONGzuwlahqxujAcfQgtnz6NSe88mlBLc6Vbxb7JFIXG+XNo&#10;/NJniX70FHr/9RRDv/4/lJdeIZBIpIiWlclZZpE0Ws1bTJL2qiWzd2IgVybait1tLIUntTLt/Scw&#10;+YRjGXhpJb0//R3ysWcJjo6NvysX8EoxVTS5ckrQjWDUbJPj5GBmk3cFbeA9g7cSLOmDBMsGjp3S&#10;bf4F6s4LKuAEgBApA/ZoxzSazv087Z/4MMHGxkoXy6a8gtZ996LxjmvZdtShDH3rfkJbelBU44Sm&#10;3+pbQ6Kzn5gg72xCoFg3qwwE5MfuSrMIu4VBShKqQvKwA2n9/CeZ8t53EmwqvxqwVISnTKLjE/+P&#10;ySe9i51/+wdDP/s9gdfXEZAg7TZNRlLq4j1Yp2Zof33cLrvFcUJYtHsHNRxi8jFH0LLkQHb84wkG&#10;vvNTgq+sRRWiHIKS4mFGfsy0Oe59KQrzKHSYd4XNY6IECcaENHK3HvMlrlpeGNTJIq+7kWrZGbWX&#10;UPWSvAZzjIpt0hdpleDB+zLt2guZdNRhVaM6cUKgvo6Oz/wX9XsvZtsNdxNctholz95jfNdtpTJM&#10;Xd5FjQCqCXnxCBwGtnGVtojgr5eeJDWN2NwOGj73cdo//mHqpk6udK1LRnhSGzP/++OMvvs4tv3i&#10;d4w98BfC23tRzNSGenuAPGmW/oZC/WsLEe/vvmMpUF/HjA9/gOZDDqTn3h8R+/3fCUVj1vai+oCk&#10;HnlbFi0NM+5HjQ4Mdl3AC8/7guABESpDF/VY/2OlIiyhMVycu+V40U435CzgMCmTyTOFW+sWXy+3&#10;ZRTCPiEBmpQkTjyWmffdwuSjD58w5EpXBSYddjCzv3MLyQ+eQCLH8BldH5A5PwnD5ezFGioMM72i&#10;TmpldglASmKhAMmPvI+On36LOWd/bpcgV3o0zO5g7mXn0n7/HcRPPIa4mhsE1NIGJttOroy3DIkV&#10;JlqQdhd3IzTOmcW8Gy+l/prziUxtQ2rS2VIjc75qCfl6ZjJjJUQwQzEZeqIPzW+p0nuet33XWy9C&#10;YwgArzy8/LJz9yJ+h7T4bPbd6jeb4vk1VYk0udI+8C7m3HwFdTPafcqpPGicO5vZt17F5lCYxP89&#10;SsBly9U0g2VEdvYvdrZOjwh9VAJSEtjo3A6az/0C7R89hWBDfaVr6hsURWHykYfSeN9itv7sd4z9&#10;8FeEd/TnBuSVug85R+xYGdTY2cWZfXYzWqpaMVYWBOrqmPX5T7G9YzoD195FcHOXhV1WfpsK4f0Z&#10;ho4we81W3cTI1avkdRfi7FhaCu7gqQQrr2hu3deKawl3zVFs1oV4+VpdK1GqVUzRxzerNqrBtFow&#10;ftwRzLzxsglPrjKonzqFuTdcSvLU95I0BrQU5m4yVs4zVTJfTHyYSojduNmaScPzDaoTSGLvPIIZ&#10;P7iDWZ/92C5NrvQIt7Uy59wvMuU7NxM5cG80fayprNTK6PHnxlXMzv4h/a+2G3ENIQTtHziRqXdf&#10;S3z+bKSmmUzN5g1aytJV1LPGB40SUDueXWiGxaoWc9Io/uFyze+eEqxS1UtW3axkIu+2IxQjNfdh&#10;M1dSK2aCD9qkLTWN2L57MOOGS6ifOaOU3KoOdVMnM/eGS9BOPJak1ExIr8gKQWTmewY1VuU9ctR4&#10;xotWsRUMs7nZuEurBMXnPsbc+26h7eD9K13TskMoClPfdSyzf3A7yQ+9h4Ri4rxup1bNuUnY31iQ&#10;uYc3tkS7Eia940gm33wZ0enTQLM5zUA/f5fTXMONiZ2T+lDYPKO/Xgoxsy2gFyl4u4Hw1gbLyIRk&#10;3gf7x923QoHlcpOJi8JIi79OKOeOT8r0e7C22o9NaWPylefRstfiMhasfKhvn8aM6y4ifuDekDSP&#10;Ij2+XljYsNTgDcyMZp3cjCznkfHr0ZYm6i7/CnOv+Rr106ZWupYVRdP8ucy74xrUMz9FLBS0tsuC&#10;9PtwM7kZPlfKzmYXwuR3H0frVecRbUl5aDtONyVIFgp+0krNp+8WduufGycxafhXUdhsAjwsm79B&#10;jrxQEZZi5G5lYFOK84tTXA9XdSrpsvOzVuowAXFFIfT5TzD1hGNLyKX60bxoAVOuPJ9o++Ssd06h&#10;Tg0VnwN2NbhuUCvpCaBpjLVPpuUblzPrzM8QqKurdK2qAqHWFuZefi51l32ZSGP9eJ/Xo2CjTpE7&#10;l+jVtDUUDAG0n3YyoS9+koTiQlIiig+nWbSKUP/ZLhCoqVS5gMwr3o2E/+wKrwmWsGMuXqfpImWr&#10;BdVKHFqMsV4xBjzC/lKpXiRmpDQT6yp52AFM/5+P7xZHv0w57ijqz/os8YBq4PpmEVRyB1zFx/8u&#10;C2nyyeoeY1gGjeicGUy+7UpmnHZy6ozDGrJQw2FmnvlZmq6+gGhbizXJysKFoWkBgSFrcIaiqnR8&#10;6bMkTzgaLak5LG/Scf1zQsFPWzlm6RO0EzC49bAvKTZbJo0SydCEC9Pgl9dDsck6MepCXFGtvAE9&#10;rrInyVl06HhjPZPO/DT1U6d4W+gqhRCCGZ/5KNq7jkLT9KpCmf/qDBPH7hvJp8qQeQmaRmxOB1Nv&#10;v4rp73/3hAsnUi6ogQAzP/NftF53IbFJFiQrCzsRhQG15vYM4bZWpl1wJrGZKXssa4iSF4SiVIVO&#10;CRWq4rNTH3oSU6J64a8XoYdhGop7EHtPPiuvZcgXl5p9ttJZV+C9CzLi5PxKC5EybOfYQ5m0i6sG&#10;jQi1tjD13C8Qa5+ss00R2XbJYncLPV1B2JpzmHgLIjXGZkxl0k2XMeWEd1S6+FUPoSi0f+xUGi7/&#10;CpGmhvF+b2ayISwmQ88MkWswQ9uhB1H3mY+mHBMcpFilqgmLfn1Go3RjmAarDO3SMkvXsuYuK+g1&#10;qtbI3Td4WGO34kq3ar6qmXxsLO8lxOvDtH7iVIINDZUuaNnRdtjBhD52Ckmw8GoT49+Na1ENnsIp&#10;5m/2f9l3JIlOaqXt+ouYetK7Kl38CQOhKMw4/SPUf+1MYuGQ7kLeBwNkzp/87zV4AQFM+9RpJPbb&#10;w96rkAo3vZkhe6GWQFU5mcqiLhUKb8M0+NUUNtIF13m6ibthx6rdnDJRoej9+fGeDMXSNOS+e9B6&#10;zBGlF3ACQlEUpn76I8Tnz0ZkRPK6dpI55LS2kvgBKZ3sJTMy2FwGHKsP03jxWcw49f3VOU9XMdRA&#10;gFlfOJ3A5z5OQj/TZzeHJi2aMWrXx9Kq6ct9QUPHdBo++WHiqmIbHaAUbXhRNljGBPTv300oIyvT&#10;G6+n1gmgXvQ2krtP8CWqrZlaUB9YTW9jZUWuChWTuihSMUgVz3qEagLCJxxDeFKbhw1oj2Q8TmJw&#10;mPjgIPGBIbR4HIRArQsTamslOKmVQEND2WxpmhbOJ/zRk0nc9QMCIj86Q/YVp8tjFG7VUARy2k5m&#10;ldiWzjuGyTwhBIHPf4yOz/xXzeaqSKjhELMuOJO3u7rR/vqv8bM6c1SAwn4RLaLp/dymjKzfyPYH&#10;/oSSSFK8n52u7kEVmhoJzZtN/V6LaJg/l0Bd2McajGPKB05ky6/+DK+tA0UgjBsRj+x8XSdjJFTG&#10;a4VkmIExVEshhM1tHp61i7eG1Z4SrLz34tGcaEeuHG3NnbwiMCRgJFlm9RA2aZdSzyKbzc57WgCJ&#10;5iba3nGkdwW1QDIaZei1tQw9s5TI8pfRNm5B9g0gR8fG41EFA4jmJkRHO6H996LxuCNpPWIJ4cmT&#10;fC2bAKaedjJdf3iIwNtbxgP66c4oBMaZlxAosTj9P/kdo48+nf3dk6En5bj9qj7UkKYROGgfOk47&#10;2XNCMfDqG/T/8SEUw1gSeX3ZOAO6iUBoclUIoi+8REARuqFlPpWlcpPoj3XRNA3t/ccz56tfRA2F&#10;qDQ0TSMxNExsZy+xbTuIb98Jw6MkhkdJxOMEgkHUpgZEcyOhaVMJtk8lNHUywcYGhFJZS4xQawsz&#10;rziPLW9voW7VmtxjdbKYOGKqaNdWIj98gFAk6rrMwuGiRBAJBuib1Ip68L40f+RkJr/nOEJNTb7W&#10;paFjOuGT303y9XWY+sRKQT7rKhwFPW5HsM0WXOP6qX/GyYO/wt3Ob33FhJBgObFKV43kaPxhuNfK&#10;VqtQgltgByoufon1U1LTkPNn07DXomJSdldFTaPvxZX0/vg3JP79AoGdA6hSEsyJSqxrj/5B5MZO&#10;tOdX0P+rP9O77x40feJUpn34/YTbWn0rZ+PCeQRPOo7k9x9AyVERms8ZaiKJ9qeHierrmltzsx/N&#10;28jNtUSCyCc/hDztZM/nnJF1Gxi+76eEpEbWyL+A513tKQwTcUBRUou5xQbJaN6RfVzTiO05n5mX&#10;f7WsUlcj4iOjjKzbwMiKlxlb/jKJNzcgtu5ADA5DNIpIakgtFdg3JgQoAqmqUBdCtjRDRzuBvRZS&#10;f8iBNC7Zn8aF8yoWt6tp/lymXnEuO796FeGd/flzxgSSEAohUNQASiCZ2auUniagJDWC23uRjz7N&#10;4NMvMHDC0Uz/2lm0HbCvr/VpO+ldbP3Z71F39JsXzG8JVjHxH4sxlzHbu02cblcUPCVYeW3lGT30&#10;sYcV2kFMK4o9gSuheO6axzpeipSSwD6LCbW1FJu6LbR4nM6f/47he35EeOtO6lQlu0M2rU9aSiJU&#10;UAE1loDlrzL28ho2Pvok0y45m0lLDvS8nInRMfqefYH4y2sIKhmjdpm38TI2qTHWkrt3ZDdzGOJA&#10;6Xd8AjSfYjsJIVADAVSp5cb7yhM5O3XkAuWsLjv1uIpbEmtqoO1rZ9Gy9x6+tIUdNE1jdMMm+v71&#10;NKP//DfytbWo/YOoSY26zIZBjE8EUhlvBwEpSe1IBIbHkJ09yGWrGfnN3xic3IZy0D40vvd42t59&#10;LA2zZ5Zd7Tnl+GMY/dLpxO74XwJJw4uZYIudyJQZXRdLD9qSqiEEQlUJxxIkH3qS7rXrSfrsvdq4&#10;50LEkv2Rjz5tkHaWyR7UTYMZzWbMpFZe5VUulMFN0VsJVkbl4uXE4SKSu2OwUdc3424d8SKau0OS&#10;bqG3GzKDpiiE999r3PbCQ0gp6fzlHxi55dvUj0bAQA7G1W6Y73gyvykKwaREPv4ftq7bSPTaC5l+&#10;8ns8WYAyxKr/l39EPvMiodExcNUWMt31dAU39cAyvDmpm3Uy5TfqAk1S8RuWUv+cYrmNmeR0b/EF&#10;TEqJ8rGTmfbB95SxdVLEaui1tez87f8Re+QpAp09hJMaqEqqcEbiK81bJKtlFQIhUgFuFQnBHX3I&#10;fz7D6BPPMTR/NvWnnsSUj51C44J5ZSNaQgim/8/H2bh0BfJf/xlfzCcYucqpU/aTt5WQpDZXdW9t&#10;YvtltyC+fSOTjzzUlzoEwmHqjz+K6L+eSS3IHhth+ULT3AgUfLRXLg9KbzlvbbCk9HaycGHY7lo9&#10;6BSjwyxB4eL+zHePSJZdtsUgGQpSt2CuhymOo3/lKwzf+6MUubIjLVaiZcN7EYpK3aYu+q/4BjKZ&#10;LMlzLJ4mVgO/+hM88yLB4VGEoiCFblHBfEOWC91bMdprQY5RfMpUIpVSzjgQjNsXyXxbpPGb/J1x&#10;RNqcI5OfMQ6Y+y7sJOkqbDBkZQ6aRnyfRcw+639Qg0Ff20KP4U1b2Paz3xH900OEurenJVWKKanS&#10;V8/ybZnNIWnJSFBCcP0mEt+6ny3/9wj1n/ow7Z86rWznKYZbW5l63hlsX72G8PY+Moefe4myyF2E&#10;yQ9mdrNuVFV22Sgq4U2dbLvpW9T94E4aOqb7Up3mww5mtK2FQN9gbkEzOtASGtVTs227eJH6e5yM&#10;2F20v/2SXfXsDPA6TEOeXr/kBB2lYa6yMA48YZGAG4ZjJRYtcH10y92KTyld7fo6Aj5M3pqm0fvr&#10;PxPq2u5SIpSGCbHKgapQt72X/uvupve5ZQWXKz46xrZ/PMmGsy+j/+yvE3zkaUJjEYSq5Ib2EbnO&#10;LU5y0nGrJUPB04dri7SUSmTuNov8kL3HGJLAoGYqB/L6vciZtETJA8V9QWQ6mVhdiJazPkPT/Dll&#10;aYJkNEr3Hx9k8/+cj/bdn1PfsxNVUXP7c+b9ZTZ7FtJIy94kDf8AhIIqFOre3kLstu+x8YtfY/vj&#10;/0ZLJstS70mHLyF8+v8jWeTrc3qsIkuf/rxRKy2EwHnhN7kkVJXAS6+w9ae/8d6bPY36+XNg4RzQ&#10;DIfTi8LtJd3UqaSEnExl3Npz7QYRcfw9KserBvRDhG7nRmpVfivPiSLgXd+ySUlKaG4gMMl7w/HI&#10;1u3En30RVR/WwE2ljOu2qZ5Foa5rGztuuZfRrh5X5UmMjbH9X0/x9tmX0X/2FYQefZrwaARUJcOB&#10;cvMraKKUaamTzH4e/0//K7pf9Y2i72DjhRCm1/yCm1lP6tYmiTApc/4zbn6zz1cAUkvCO49k2ikn&#10;laEtYGzbdjZefxeDl9xE3etvERBKjkpXpgN3yZyJwYqSy7z/W04eOXOIQlBCeOkqdn7lSjbf80Ni&#10;g0O+110IwbTP/BfxfRbnL+guUA3roul+VhqIrfEBl2NemvwQkBD5w0MMrX3Ll/oEW5oI7LUYTZoF&#10;HRWVa3PzqSt/OGSuCZPnrVDCsi59Y/HetrTHhz0XfMFlnZ3tsFyVzUq8aTZa3Rr+eYB8OYZHkBJR&#10;X++L51Jkcyds2wGKYYdVqMGjRaWFqqR2jT/4he3OPj46xrZ/PcX6sy+j78tXEHz0acKRaIpYGcsj&#10;cz/4u9M2IU4i97obbbRnEDL/a7aI5jovvyb18dcu0lJvSaythSlnnE6wqdHvlmBwzZtsPPdKtJ/8&#10;nnAkmmtYnG0KofubuwMb/5b7Kf8d6htZ5P+cSVFRqesfInb3D3n7iptdbypKQePsmTR/7uPEQ/44&#10;kvvan4XNj/rmzptf3JXKPHlBsGsrfQ8/5lOVBKG9F6Olg46aZF8S9E1SROHMG8ZOyG32PVMQL5Cz&#10;ay4SZRC1emz57Ow5VTg8ssOyK57VdacO5UX1Sn7cvlJqUwNqvfdB82I921EiMXImNufiFNQoASD2&#10;+wfpW7oi73JidIxt/3yKDedcRv+XryD0yNOE06pAU6FQmbeAptllHUAqsCOVFjQ+bZCtL7Sf8864&#10;U8a4QlLTNJT3Hkfb0Yf53gw7ly6n8+wrCD31AgGhaw9TQaJ5R3K3H3NhLpHDsAVBTaL+6RE2n3c1&#10;Q+s2+N4WU095L9oh+xclxbKD7zLZHOcTPYQ9i3Bjc2VzTZWSyJPPERsa9qVa4UXz0MIhc5dmWdq4&#10;LPpZK3tjt/Or2zW0qLL5MVN5m6bHBMufYeVkOF9yk0ib3601PB4WoNTCW7e7VBRfOqJMJBC6HYTM&#10;+1BgFUw+SyEI7exn4Oe/JxmLAeOqwA3nXJ5SBRqIVd6RLHnNMy5N8JvkSMsfKyDwN6w9OWpMg/bK&#10;T8lV1vgtWxhJfFIrkz79Ed8N23cuXc7Wi66n7vU3URSLcBi2othcnzWjwjC3qxnkk1J3h40Ni6oo&#10;BJ9ZRufF1zP0lr8kKzypjebTTyMRDnpq61656dAg1SiA6blSWAgFuXYDo29v9qX0ofapyIZ6y0J7&#10;MS4d03BLntxqfMppBeEJqlhFaC2xK3XIyRKuuniw0B2P0RPOo3fiSx/UNNC8Tzk4uQ0tOK5eEDaL&#10;hn2ljbYpMmfVUhSV5JPPsfOZF9j+xDNsOOfylCrwkaeyxEqaEatswTDZNVVqtFfasnM871wvnHKo&#10;THVNoM9Z01CPP4pJh3gf+0yPgVfXsPWym6l/822EmXegvmwu3AOtNuZ22ivMAu+aZKGoCqHnV9L1&#10;9W8w2r3V13aZfOJxJPfbC5mWYk0I36w0MTe/ICy/4vCEk2+TFAJlcJgxn+ywAq0t0NRosoEv41tx&#10;Es+6lVyVuC5Wrh9WsQTLHzlTCXpzNw/lGT/jjrHrfy/hnbgd4KbPZo97sU48OTRCIhIpvoAWqJs7&#10;CzmptXQ9OIats0FdJYHg4DB9l9xE31mXEXz4qZTxuqIUoYaX6MMqpHMvA/I7iZlpiK9l0alVhJHo&#10;lWECzxEM6eobb2yg5aMn+3oczmhXD91X307d6+sQimougc5bVIyjUt9v3Hp9CpP0XECmDigPPL2U&#10;zpu/5ZtKCqBuymQaPnwSSUXxrAOWZwthnDcoqPx2t+fZ0+nWBDWeILZhky81CjQ3QVuLpadi2QLT&#10;Or1AY7ubraGZa8UubmWCKODXYlCmQ7L8lxEWnbqVUMFNkT14DyW1jCPDEDA6RnLMe4JVP3sW6mEH&#10;ountN4ptD/2Mplel6AZsuHMboeHRFLGySsMu/cIveQhZ0mVPYLCxzn7S9f9yS/KlpiEP2oc2nwI4&#10;AiQiEbru+h7B55bnqwUdd9/5k4NRuezcXsJ9wxruU4UCf/kH3T9+IHeceYxJJ72LxNwOXyTdFYEH&#10;ts+WSUhJvGebL+NEBAIk60I2c3oVvB8zL0EnwXwR60JZamql9fAw9zIRrKqJ4uGcfCEyY/3fCtTO&#10;MWshYHiE+M6+0gtpgBoK0vbpjxCb1FJ8I5iG9dCLc3QjQLEwSNZ7DdkZWmZVkeVTh7nOoyK7u1yL&#10;rNQv5S1IQlVo/MC7CbU0+5bH1j8+iPbHh1NkJQOjY5+hb+TeaPZ5HCLvqnB8xhImzR9MaIz94AF2&#10;/vt539qocf4cQscfg+ZTjCff4NawurDLJvfkvl05NoaU3hNeRVVQQmETXwup/1NeSIffzNZKX1zi&#10;JyY8DtPghxehi2z9SMQuhIPxeokouXWsziEElLEI8e5tXrRQHqa840jCn/8YccWmGxkdBbJSNzOd&#10;rMFANdP2+udM1zybHV/OMwKnJ/xDvhijKuYgafnFB+hUa1KS7JhG6wnH+Jbb4BvrGLrvZ4SiMfu6&#10;56kD3XmxmHuoO61IrpsoW7bwzn567/khkR29vrSTEILm97+LRFO9L+n7BitpSgGPuMvHYNfl0zBR&#10;FIWAjarci/nCVRpm7eomEQ8ntEId/r1DFRu5W8NfI/eywievCL9qqMQSRN5c70/aqsrsr3yRwOf+&#10;i7jqduYxYbLpWEjmZNbOhVPvApdRK+q+56l5ZF4KfsFNjx83VSgv1aoosUtnrmkaymEH0jDfn2Oc&#10;kvE42374S0LrN5N30kCOQZiuz2S7itMKk5eQw3Vh7d7upskUBXXpKrb95v9867vNB+2H3HNB1ti9&#10;YFTDFO0HuSpjPaUETStPNP9qqndR2ZX5oPRi4bEXob8O3qXd4WFRPBSBepKcTbsrUhJ9eQ3JRMKX&#10;5gg2NTL7ivMIXXgmkdbmVERuYwXNai11tZa63zJnbxnvEfqWMlpRGlpR5uh/TFrcf+S/Eeu37N+4&#10;8QfFtKCxhslggMbjj0YN+BPosn/pChJ/fwxFsSitILdP5Ug6jUxIWHyWNtcMtS7xFQeSGiMP/Inh&#10;9W/70l6hSW2EjjmcohVfVb7eeWWkIgERDiMKOR7MJbRkkkQ0mvtjNnYenpCKgruhcdotw1RVNg1j&#10;GTIpo5G7/5UujaTo/hZhkFpqtn7VWigK2pp1RLZuL72wFgg2NjLn/DOZ8t1biB57ODFVySVaRhZp&#10;5wac9Yo0kUhl4wgZFrkciYR1s5RPfmWFXM+9Kl+TLCVrJTmUkFYPTptM82EH+VLuZCxG36/+SKh3&#10;EMdZIdvXHG8y9B8rAm+ocE5IAUNIkkIaUigEN2xh5x8f9MfAGmg8+jCS9XXFRTSp0j2C54u1EARn&#10;tPsydqWmocTi+d6C6YPYK74Rc1vpYqS0pT1etSgTwSoABbuIFXqXBcxsrjz2jPAjGaknHCYDUAiB&#10;0tnD8KpXvSmwBRRVZdoJ72DBj+6i+fYriR25hFgomDrmRpoQH2M75yw6InfXZjLhpJ6XhgVM5N7j&#10;U5sXB6NBv6z6icSuhAWHFNE1gdQ0lL0WUTd7li/l7l/5CoknnkNRCp3e7HZNAuG4DJgYyeccgimM&#10;SRaEABD5yz8Z3dzpS7s17rsn2uwZ5gbchWwoq71jF4M0V9YCKsGFPqm1R0dhYNh+A1rC7OXJa3Hj&#10;+FWi12AlN57mmofi4W0cLMuyeCCgdZGE5y/GSixaQkdyk3yhkBkDcJMXIIFAJMrw48/46uqdQbit&#10;lY5Pncb8n91D23dvRn70ZCIz24kLkEaylWkEMz1pVm2YuS99g55M6lWLptEizdsDKjmITWIoVVqU&#10;ZTFw3cyl7ms8PoaTAkJL9idY7/0ZmRLof/CfBPsGClCp2Kn5jDW2Mme3UkWadO5i37dQUDdspu/x&#10;ZzxvN4DwtCkoey9GalYbIpuwMG6asMwo1R7dbPZItjTRsOciX8qbGBxGDA3nEvm8SlSAvbrNskTt&#10;U2HSRm/UR/lc1q39pTuUKZK7F4m7u80X/a1P8ktPmysTisAkpLkiFBL/XsrIho1et4wlwm2ttJ/8&#10;HhbccyOzf/e/NHzjcuLveyfRaZNJIEFLYnoinyXZMnw2SrayZ33k6nqt+HHlNtkyV1hXDbAYuF5Z&#10;r42/ibQUoC5M/UH7+lKVsa4e4k8+h0qx5z1KF9eE7v+ZTxZ7cL262+xWl0WSaYlnIJFk5JEniI+N&#10;ed52aiBA3ZL90Cwlf8KatFZLCAGbyyUXUdMQeyygYYE/Eqz4zl4YGcltYxeekWWF541aRDIi+z8f&#10;8vW2I/tjYZrTEC4LLe0noBzTHJdZ+yISLfS9lmuA5MzvMiXVyeSrCAKbu+n92z9pvuBLZSjMOJRg&#10;gKZFC2hatIDEJz7MyLq3Gfz384w9/izy5TUE+gdRZcpWzPp9peuTrZ+JqsVhY12p+d8uwofV90rB&#10;nSVSccjuDKVEm9RKwx4LfKnD0EurUN7uBEVxFlcWMKEUJvk0k6Yy3k9zLKYLbEdFQa5ew8ja9bQd&#10;tJ/n7Ve39x6M1YUIROPjzVMtHTSDAt5bKeuANCSUEIK6dx/jW9y26KZOlDGDkbsQPksuXMCuEStg&#10;KmNpvZodVwWQBAO8bml/bbBM4g+ZFiIQQEyZhJTS3mW9wNpb2VSXFZVQbRoSlRICEsb+8BDDPh1U&#10;6gaBcJjW/fZizpf/hwU//RbTf/VtghefRfSwA4g21KVclI2R4TPeXkaJlpl4pQwDpjSYq5fKPX9K&#10;i32bH/0wT+AuJXRMJzRtqvf1kpLhp18gYIx7ZXbiQV4MLKu2MraNXh7nVGOD6LVU0WXaDEDt7Wfo&#10;heWetx9A/YI5yMltuQbVUteGlRX/2rSNebk869eaJDG7g8knv8e3KkTfWIeSSOQ5s1ZFc1eVFbp5&#10;ATJHgMlgoGgvT69djzwONFqcp0MgHGbWZecQP/wAtGTSYs4TOX8KQcX7QxnK56imVwTB9RvZ8es/&#10;V94bBQg2NNB2yEHMvehsFvzqPqb85G7E2Z8lesBexOrD+WQLrO21cu5xVhJXjnBXvt1T9Rcmv/lT&#10;OmnIT0pJYMEcAk2NnucV6x8gseo1w/zhIHuyWJTN2sKdmZGZl6E0T8h1R8zQhJTaU9UkkaUrfQm9&#10;Epo6GTF9mgnrz7qAWrZbOZHXqjbDXpo8VwhPFAISAuo/8SGa/LK/ikaJr3nLZEH2pqE90+Z4bINT&#10;cHIW6kEhAE0jMn0KbZ//OMGGeudkTNvJ247tLcEqoWxN++xFx93XETsydb6dGckSRbi2V5t029ey&#10;6WzCjROklCl9cPQ3f6Fv2YpKVz0HodYWphx3FPOvuYh5v/kek390J+KsTxPddzHxoIpMWthrZStn&#10;qKjuB2Hyt1xrg5O5tOONZUOx9kpu22B82tIEBOfNLsLDzxljG7fA5i6EyKibzYz3Cim3mwXAii1Z&#10;EZQCK5XjhZj6rAhB8o23iPlwBFagoQF11gybTZhwbpQqiYTi9nZbPyYBWlIjefQS2v/7Y74N1Uj3&#10;VrS16w2Sl+rYkPmFYtpSWJArqWmMzZhK682XM/2U97lLzNQEuJolWOkiuqqJCZr3XEzHndcRO/Ig&#10;S5Ll1qPQqUSVhnGhL13yLkxUTQaSJQShrTvZ8a0fEun1fnIuuU2EoG7KZKa+61jmX3cJc3/zPVru&#10;vZHEh04kMqk11SekC6JlIcWqlKOT8T0bS1d5FbZ/E7lRxSZVheCsGb7kNfbW24jBkazBZq43lvtW&#10;Lu5OKy9W3dsu+EWnWk6/XRDpuohtO4hs6fK8DRVVRZ0zczzgaE51DMbXlZSE6wRpqaLoZA/S5p/h&#10;eWOSOaasAmRSI7rnPNqvupD69mm+VWd49WsoW3dYOO7sGjDOeYUZtlvbXUlNIzqng8m3fp0Zp5yU&#10;H0fMrjBGywGP+7T3BMtof6woJN9Yz/C6t1093rLHQjruvJboUQenSZY3Pcz9jrQ88H5qkiaf8m9R&#10;VAX16aX0fO+nJOPxSjeDJYQQ1LdPY/qH38/C+26l/ef3wBmfZGxmO5rUUsuOqfBAt5gJ84WtXFIs&#10;/YStX37NlEjlhFGd7Gf+xvGmBYMEO9p9ySu67m1Ug9rMVKJrayTtPDu48zzSOe24uZ0CkhACZWSM&#10;qE/2lMGOdqQxAr7ejk3ffk661HJAF4w4l09l/hv/bDoQjcmleU0yqRE5YE/a77iGSUsO8K34mqYx&#10;8uTzBKIxw9iUpqEEioGrNHycCMyau6B6mbVDWi0YXTiHaXddS/v7TnCVZnx4lOTO/rwE/dgveE+w&#10;pMxhgVIRhF57k55Lb2Ro3QZXSbQsXsjMO68lesyhJLWkidOYKIp4VdKjzKlcnhM/iwlESghokthP&#10;fsfW3/3Vc52zH1DDISYdehDzb7iUmb/6DuLszzI2YxpaUsutpPEFS8iJn+VBKKJiYXTs15OvyhJ+&#10;v9+/3oNOooVDqJPaPM9FkxrJzV0YFSx5In/H6lqEW9D9Jizv1z8nci8XK7I07hHS6SmJJPHOHm8b&#10;MQ11ShtS1bVkjqDOIOcphUCWgJxSZMZ23j/duE9/lkL3rNk7kRpaIkmkqR7tkx9i9vdvZ/KRh/pa&#10;l7EtXSSefwkl78xMkWv2UWJ7OcLHichpVDkWzShBTUuuInvMY+pd1zL5uKNcpRMfGaXz7u+hPPcS&#10;KKqhfN53XI8JlrkblyIEwedX0H3x9Qy9+ZarlFoWLWD2ndeSOO5IkpY2WZ6XdteBjfuMBEIjEYZu&#10;u4+eB/85AShWCoqi0LL3Hsy76kI6fn4P2qdOJdrYYO55aFZ/C1vj8kFWKF87+H1kT+6LEPV1BJub&#10;PM9Fi8bRtu+0Jz85+lnj6moWPKPQwBUWDL7YBs5x0Rc5JRJSkujZ5svYVZuaQA0Yil09wUUkkngy&#10;QTyRSP1NJognkySSSRLJRPqv87+4/p+EWF2I6II58KlTmfrDO1hw21U0LZzve336n/wP6qYuUMwJ&#10;fent5WVqxaNYIYIwCcsjkxqRPRcy7c5rmXLUYa7SiQ8Ns+W2b6P96LcEY+OSbkeiXgK8iIOlE2Sn&#10;ZzBhsLuQoCgqwRdW0n3xDYjbr6Zpr8WOCTctmMvsu66h++vfIPnYs6jCaGckdIG93U811SbJ8kOS&#10;kW3/bHwxYycVhLf3MXDV7QihMP3kEz1Tx/oNRVFo3X8fmm67ip3vP4Hee39McMUrpPYjFvYuGWmW&#10;vj3KaENiDH9kda18pRlvpLKOg1AQURfyPFktkUCOjOb0c9OozPr4cC4UtwZ66FAKk5FcyovN44fj&#10;pRFIkn0DSE1DeOwwEGhrgVAQ4np1q4UZuNkJEj535vDcWdRffBYinrD0KisEajBIcOpkQjNnUL9o&#10;HnUz2lFUtaQ03SI6MMjwXx4lnEiCavIePZqjMj28UmueJ8QqnZBMasQP2puOW6+kzaXqNtrbT9c3&#10;7iH5m78STBr1NvpRnrOxKrm5SiZYEpYJxHPAsZjsH8dJlkRRVEJLV9Fz0fXMuP0qmvbdyzH9hjmz&#10;mHX71Wy56lZ4+EkTkrVrwGyKLxWZI/ssoQjqtu6k/4pvQDxG+6nv98W7yy+ooRDt7zuBpoP2o+f7&#10;Pyf2yz8RGh7NDTKZQd5aW0XK0fIzrDIil57IgJIjmvcKMhKFEWN0cysjG7sf7CiVyx6TVofmPF3M&#10;O9ZNCrnx/1Nbazk8mjp+yuMxKwNqrjSlagZKCo1zZrHw3DMqXQxP0P/0cyjLX0WoSv665sEcVWWv&#10;zjWsvAWTmkbsyAOZddvVNO+9h6u0Ijt2svnaO1H+71GCMn+056s8BBL5HLCs1HqUNjKFQAjWITgT&#10;wdNOIjUpJUJRCLz0Mt0XXkv/ypddZVPXMZ1Zt3wd7ZR3k0SaOokJUbhdVrWsaX56lOXZGhgvKoK6&#10;7b0MXHErW37wcxI+HMHhNxpmtDPv6+fTcvtVROfNgqRmrT4WuYtnuaR2dlLTcksORY4e1b9xYCof&#10;88kzKhGLkYxEsu83d8duNmFg6W1qVgt7laJOn5A9cgKPBrZRIjf+PTE8guZDLCyRtlXKbyvj2xSl&#10;22nsxogODDLwiz8QHIuY3+Chg1cliFYxWrZUKCZhsr6nydVRBzPzrutck6uxbdvZdOU3UP78CAHI&#10;7dfWZXsCxBkg1pVqQFESwVrYvQIpBRJeB76UKlguTEg5QlEIrl5Dz4XX0/viSld51U+fxqybLid5&#10;yokpkmXWOkX0omqYHvwyds52bmnHekmpC/uHiH7ju2y86jZGfXD/9htqMMiM006m/b5biB22v02Y&#10;Dwzu5uWZeuzecWVkaf7nKa1+9GVRtlOAWBhmS+MPZiW3MuazkY55oLYyliUnWGv2r88uoCbNkbM9&#10;sdN51+CIHX95GPHCytTxRz61WVG90KOyFJyMqVe4jlwdexgz77yWlsULXSUX6d5K59dvQf3bYwQy&#10;mi+d9k9mZ96cEfWIhDNBrpFSsrB7RUltULJseVHPCtAkEt6QcBbwL6eGzpCsujXr2HbxDfQuc3fs&#10;Q337NGbfdDmJD7+XBCadR/hvsusH/NKP5wRuMB4CbRL0JRhPwAP/x+YvXcL2x//ty+7Yb0w69CA6&#10;vnUjsXcc7p5klQHVZPdXrvXQsoV9WE0UNYCiBrO1MfUg1BfKGKvCFmaj04KUZdWDHkGMF9hIxNVQ&#10;GKH64QguswHbx+ukr2X6h13RVqNMGHrzLYZ/8ADBWNwmrE5p7WsW/qtqYbF2CwFJKdFOeidz7r6O&#10;lkULXCU3snEzWy65AeWhJ8fJVU7L5H+W8FeB/DLIt1RFYXHPypKr5cnoXLR1JaSkSm8iOAt4xOmZ&#10;LMl6Yz3bLr6BnS+85Cqv+mlTmXPD5Wj/730pkmXi3CIKFEx6HiKhQPjtrm8aIStXS5SFKhRCy1+l&#10;9ytX8vaNdzOysXJnFxaL5sUpD9T4cUfYk6wyQv+O87qsrEQBLTqA39C0/COQPIBaX4fS3JgXOyqn&#10;ZTPqu7w4WAUrMgx/TchXTmgDL2oosgtQJmm1tQkl6IWfkiEnzZo8mat9sf9eQw7io6Nsved+gm9t&#10;tHFQKL3TFL2ueeCdX/iIytfdZcnVKScw6/araJw721Vag29tYPNF16OYOsalYOJf/EfgHAkbpZTM&#10;7/TmrE/Ptj+LuleiSUDK9cDZwIM2FUr9liFZa99mx8U30PucO5uy+qmTmXPDpfCxU0gIYUGyCkel&#10;54WySRKMh98aNSiKQnhgCPmDX7P5v89ny09+TdSHYzn8ROO82XR84+vEDz8w5WmV3wjZ/5frvVvu&#10;JsWE2GMWVV/9JwmIeBLiSc/zEoEAsi6U7deZ4JLjN1iVsJiIZGbkLCPVMStcsQ2YT3RyTKMaGzw3&#10;cAdS3pgJ4zsa9xDPL6PnRdhlIaWk5+e/R/7tMVRhoxossU0rKbkqKF9hboMqgASQPPU9zLr5Cuqn&#10;uwtOPPTmW3RffD3hZ19EtVC9Gn7SgAeArwrolElY3LPKs7bwdHQu7lmBlhqBbwPnAH/JqZjJW8+Q&#10;rPC6jey4+Eb6nn3BVV51UyYx5/qLUT97GglFybdXnaDqQj/UhLmqZ2lxhzFzgaoI6tauZ+yau9j4&#10;ufPp+e1fiPb1V7qJXKN50Xzab7iU6II5SM1AKHXSgHJPRNVlslKOMaKzHxqLkBge9jwHNRRCnTI5&#10;3wg7k3cehzLus+2WJP19dqIpkZ9kSc2mNyLPVRFKkYq4rvjw/mIDgxCPm7SlCZnSOy1Iw98a8rDt&#10;4ccY+85PCMUtVIO6RbKUZqyESUJRoaOM0mQxTq7kR97P7Jsup36auyOKhl97g56Lrif0/EoUd+Qq&#10;CfwUuADoWdi9ksXbVnraJp5vfxZ3ryCZ1AA2A18B/pStlzA36JUSUBRC6zex46Ib6X3iGVd5hVpb&#10;mPX1C1A/91ESqmJqWzoRYjv5XUKR/k9PtlL9WpI3nPXrjASEQjCpEVq2mqFLb+Ltz57Llh89wMjm&#10;TqQPqh6v0Xbw/rRedg6x5obctVVnbF1OimGqutodFqSMACQaIzE45HnyIqAiOtpN4ttkdIYmsamE&#10;4Qdbr0JjmIT0c1bcC7zpWDpDfL13laYoBGZM97wdAeTgMCJpNrZNrI/1TVL9U21F0fufpfRffzeh&#10;nQNI23Wp9MPXjTJWr+GVf2OOOY9ICfMTAUHgvz/C3Bsvo37qFFcp9b20iq7zryG4bLUpuRqXaGcv&#10;JIAfAhdL2LGgvsWHVvLlsGfYY9uqTDU6gXOBP2RrJoT5XjFNsoIbt7D94hvZ9sjjrjpZsLmJWZef&#10;h/L5jxE3kiz9vOkSlZgjpMvfik9fmhNbjPt33X3Gl6QoBONJwi++TOSaO9n8ibPZcN2d9D73IvHh&#10;kQq0mntM++B7CX7qwyTyVEal7xTdItPW1bfJL6cbmkCJxohv3e55DgIILZpHMq0yc6TO5u6cmC9N&#10;DgzCzwGczTI3wWQ4RGjuLI8yyUWsZ9s4wcqxWTMo1LNBez2s7y6K3v8sCyRihQAAdUFJREFUZfsl&#10;NxHORGy3spnR//UIfryakoWziLz9jJAQDygon/84M6+8gFBbq6u0dr7wElsvvI7QK2+ABbkyIA58&#10;F7gc6FvUvRKx/mkfWsknggWwqHsFzYuaAbqA84DfGutqRbLCXVvpvfwbbP37P125sAcbG5l96bko&#10;X/xEPski9aVQklWJDZndZtgvmHnN59AxE6IVkFC/YTP84AF2/M8FbPjv89h8348ZePk1ElYxXSoI&#10;NRCg/YxPE993D5D6nbk/MZmsUE57L+eyjL9U/8s0nkPqDL2tvuRSv2g+Wn04m2WWZAk3xEg/8iy8&#10;D3XxoLIJWHEvTxvVkIGUyMlt1M13Z/RbCKSUJLd05wn39KrK7AUzqWANOZCaxtaH/sX2C68jvH6T&#10;eRDk1J26/5eYZxnqlRcmzfWD5ncLIBZUEWd8itmXnkuwyd1xWn3PLWPHxTdQ9+aGlMOAKanI+TEK&#10;fAu4ChhY2L3S13byNWz3tGeeRkvZvvQA5wO/JGVUllP9vPZQFOq27qD/67fS87dHXR2DE2xsYM4l&#10;X0H54qeIqWrKbthAsopFOciWX6Ea3MCsefOE1MavQqAqCuHhUUL/eYnYzd9m6+lfYcMZX2PL/b9k&#10;4LW1JKLRCtTGHI1zZtHyxU8SDwUN77J8lnrVtAYJHaHws8+NS0bTuUlJYnOXL3nWL5yHnD7VvZdi&#10;zsA2d93O3mTqdGhD0F1W0FWfMJhWSE1DWTCHcLs725RCkIxESW7pzl0Y8vTbDhuTauroFUR8ZJQt&#10;3/85A5fcRHhTtwUBACO5mgjCwKI830Xu0Bn/WRILBwme89/Mvfgcgo0NrvLf+eSz7LjoBsLrNprE&#10;EjO6uUiAMeBW4DpgyG9yBd6cRWiLxVtTlVg/c8k24GtIEsB/A9bnZUhSEca39TJw5e0ITTL91Pc7&#10;2lMFGxqYc8k5bFFVYj98gFA8kYqxmTXDSH0pRAJbTklS9cFe5pLdvKsKASCwcwD52LNEnniOkamT&#10;EQfvS+MJx9Jy7OE0zJ+DGvL+DLpCMOUDJzL0u78hn1sx7n1Vxoa3zGo3WpAEEN+wiWQkQqCuztO0&#10;w+1TUfZejFy/2Whm57Jkhu85qi+Zn6AHJMNV9zOsZhoQXLI/wYZ6T9sPID4wiNazPd++Csg9x9Gk&#10;jLtRP3bC0Nq32PqtHyD//jjheAIUhyPeqnMBMEWxrzm7qdObMEpJtL6OhgvPoOPMz6CGw47pSCRb&#10;H3qMgavvINy11W2g1hHgFuBuIFIOcgVlIFgZLOxawfqOJTuAi0npQL9ImmSZjs0MycocSKxJ2v/f&#10;B1yQrHrmXPRluutCRO/7GcFoLGVQqDMWRRTnWpydtPF+PJilWR1zlszfchjKmKtCVAkAwR29aI8+&#10;zdi/nmV4+hTUQw6g8cR30Hz0odTPmYUaKFvXyyLc1krLJ05l5KWXCSa07L6xXHObZb8p+4uuRM9K&#10;5SkUBbm5i1hvP4GZMzzNQQ0GqT/2cCKPPkUwk6cURVTVRRArs0OOfWzWjJOKABKN9Uw6+lBf8hnb&#10;0gXbdqbeU169qmNGqmZE+wfY/qeHGLn/AYIbNqdCMegloMYm9CCYqFlv9XqNKjW9vHU7Ta4iDXXU&#10;X/JlOr5wOmow6FxfKdn64D/ou/oO6rfuNLW5MlG3DgHXI/g2kli5yBWUkWBB6mid9R1LeoHLSFnx&#10;fylTBjuSFd7RT//Vd0AySftHPuh4enygvo6Z551BT12I0W/eT2gsitSlnpqsiusuRmm5V53YODAq&#10;PY2Nb9aLK4lEINQ02erZgfbgYww/+hSDHdNQDz+Ipve+k5ajD6N+entZPT3b3nUsg4vnEXj9LRAK&#10;lbDQ3T1tgtMWUUIgdvQR2bSFBo8JFkDLMYcxMnUSwe197vuV6WA2GFcJq4fsf/IcmoZcOJfmA/f1&#10;Jfno2vWoI6M5+1FX9av0hFVhRPv62fn4Mwz96k+oL64mHE/mL/4WE7sX4Rj03/0yNSlacmVCrtAk&#10;kaYG6i89m1mf/6SrDbeUkq1/eZj+a+6kfnufpbOAzJ1h+4Grge8jiZeTXEGZCRZkSVY/8HVSJOts&#10;SG04TV1LMyRrZz8D19xJMhpjxif/H4qq2uajhkJ0nPU/dAZUxu78AeHRiGckq1TY7Y+rRQ+fQ67M&#10;dusFQIoU2QpqErZsRW56hMEHH6N/4Vzq3nc8k059P817L3Z8p16gbkY7weOORHttHUqZFwXLd1v2&#10;xUnkffO/v6WkSVKAMjzK6MtrmHzUYZ7n0rh4AcrhByEffBxRSH+Sxg/CeqfjY2OZcj0dx0siCb/r&#10;aOpcuq8XAgmMrX4NNZEEY9sVYnRTDTvEMiAZjzP69mb6H3uG0Qf/ifLyG4SjsZT0TxgWfwspoBfh&#10;GFzIWwuGV2maRWhHk8QmtdB8xVeZ8amPoAScx6mWTLL1t39h6OZ7qesdyCNXFmXcAVyO5KdAcqEH&#10;R98UivLraUiRrLc6lgwAV4kUyfoqkGOgk9Nx0iQr1DfI0A3fJBmLM+uzH3N8MUowyMwzPkunojB2&#10;+/8SHo2gn62EFPnCxAJhJclys2jZhTWs+ByV1YXqyJVbomXUo+bsglNkK5TQYM16kmvW0/27B9n5&#10;wXcz9TP/RfNei32VaAmg+Z1H0/eLPxGKxHT9oIKUtswv25hV2byO0hmrmkZ05atoyaTnpDoQCtF8&#10;ynsZ+tczhFxHjNf3cSuJlbEy3rWLa7MDKYlPbqP9A+/2pbvEBwaJv7yGsNn4c5JmG8KD7YrQNI3E&#10;0DBjmzsZWf4yo88sRXvpZZTu7YQ1LUWs9KpVB7hx3nJCOZq6uDxEvjF7RnI1bRKt113E9P/3AUdt&#10;FICWSND5s98xett3CQ+NuCRXYivIi4EHEGjlllxlUBGCBakwDus7lgwB15KKqHo+TiRLCOoGRxi5&#10;5dtsTiSY7UK0qAYCzPrCp+lEMHb7/1I3Oja+u8jYscrS9/DGibL0OCGVJlkiOwGIQiRYZquFVUUU&#10;BRVQe3aQvP+3dP3jaeq/8Ak6Tv8ooZZm32rWuO+e9M6cDus2+nLUSLWj0uRdKILE6teJbN9Bgw/B&#10;MicdfzSD++8FL73i8v0WGG7Awwa0Ms0xgyY1AscfResB+3jdZACMrN8IGzbn2l/llLI6mJMWjxMf&#10;GPI8XlSqphItkUQmk2gjo8T7+on1bCe2uYv4WxtIrt2A3NSJ2jeImkgSVJSUAbsZscppNpkrHPWg&#10;7OWQXhX3vEkYhjS5GmufTOuNlzD9Q+9ztZFOxuN0/vgBxu74PuHRMbeSqy7gQinl74UQslLkCipI&#10;sCCtLpy5ZBi4Pu1d+DXA1o1ACkHdyCiR275Lp5Zk9hc/jeKKZJ1Op6Iyevt3qR8aRepelBDekazM&#10;Xy8cRio5nZlKdFINZU+2hM6wOGMBr/dIMquYEKhCoG7uIXrTt3n7xdXMvPICmhbM9aVu4WlTUPZa&#10;hHzz7XQxyyO9suwXZX/R41NzWSV3mU2NUBBbehh+ZY0vBKtu8iSaPvlhRlevIaRp3qzDPnEMfZ9w&#10;Kma8rZmpp5/mmzfu8IsrCfQPglG9ZRdgtQKT1ODLa+i87GbUaAwKjHHoCCmRiQQikUCMRWFsDBGJ&#10;oiSSKFKiCoEQIrVJV9V8Jx992wD6c0alLg/PikuV2nTmSK4EaBpjHdNou/ESpp/8HlfkSovF6Prh&#10;L4nc/UPqxiJ5aleLOm+ScD4y+ReEUlFyBRUmWJDyLnyrY8kIcBOQEHAJkPXfNp/XBHWjY0Tu+F86&#10;Jcz64qcdT5VXAwFmf+6TdAUDjHzjO4QHhnPYcKqTVqar6tWMVpq10lJPS6Kyi6qxdXW56QKI5eSf&#10;tfk1cd823uNUFKv7hCCkSZIPPsbmHb3Mvvt6mhfO86qZs1ADAUJ7LSL598d0Na3cFFX+MzMrYYuY&#10;a3cSGIsw8u8XkO853pfaT/3ge3j7Tw/lhuQoFsYBWQFSoWlJ1JOOp+3IQ3xJPxGNEvn3CwQ1mdp8&#10;uoFbA3iPIcfGCLy5gVBEZ/LhoogFIXOMVvrkEX0fMpVUmXpokSO48q09PEjDsxnQaHIlBFJLEps/&#10;m6k3XcaUE49z9U4SY2N0fecnRL/3c8KRqDtyJXgL+GoU5ZEwKS1ZpVEV+pFF3SsQyFGRilNxMzCa&#10;vSh1/3SQQhAejTB2x//S+cNfkIzHnSsbUJn5mf+i9fqLiE1pBU3mTJrji21ps4VpTEKH+/0gV+Mn&#10;PaV2XZnCiOw/ofuXiR8oEFIiNA2SVjYs0oRc6cI5mF0zNoj+nRreraqohJ5bQdct3yI25P3BwADh&#10;PRaQzEo+y0OuKq2ayy1L+dwpsrReV3kViD37IpHtO33JMzx5EpPO+kzuGZTFNVT+ILaYk3yDlMRm&#10;z2DqmZ/2TXo1sm4DctXriHJ7fhQFgaIoCEUFRUGk/5H+J0x+K/hfekK0DKti7APZ7zKr/itnF6kG&#10;CCFyNotCkCJXi+cy9a5rmOqSXMVHRth053eJfucnhCIxE3KV36oS3pBwJhqPhNGqglxBlRAsgIXd&#10;K5FSRqSUdwA3AiMZ+eu4HVYuhZVCEB6LELnz+3R/96ckXUQOV1SV6R//MK03XEx0als+ySombI4B&#10;ZvOxG5h5FBYbTCJ7MKwDwxPIlOt3MklSSxJXFWKTW4nttwfRIw8mmZEM5hjD6Qup17Pqvhtl50Z/&#10;ZSFNt00yveNTVRX+8W92PPjPYl+DLUIz2tHCoaJbuFiYahN8sCUpvBRlyE2fraKgvLWRwWX+TYRT&#10;Tnwn6kdPJiGLOJTcGDfFzIvFA28BN4/EAwoNX/wUrQf4E5oBYPCJ/6Bu7y3JW7gSyHMyKmUsGe1G&#10;Tf+Nn0swfnarTDudlm/b4mX6JUuvRH4ohhS50ojsMZ+pd17L5GOOcJVUfHiEzXfch/bDXxOKJ8m1&#10;3LFs4VeBM0nKJ6QqWNRVHeQKqkBFqMeinpWs71gSJRVtNQlcA6IpR2mlFwPIFP0KRaJEvnk/WyJR&#10;Zp13BoF6+wjRQgjaT/sgmqoyePUdhE1iagiRibxbmoehUSJlNk/j4prbHE3nR5ExBZBILbXD0oRA&#10;CwfRWpthxjQCC+YS3GsRocULqF84j7qZM4gNDtJ1+lcJbNg8fvq7MXBjXowTkUu6wGTSszYqzvI0&#10;IBSNM/Tnh4l/+P2eR61Wm5uQ4RCMRnLL7COsJrJyxgFLlcOqN5ahAXQ5B8aiDD30GFNPepcvgWfV&#10;YJDp53yOLStfQ1n5miuPJbOymgYb0ldEOPxeQntpSQ35/ncx/fSP+Cb9jPYPMProE9RpkrLHLimh&#10;bcy/ivxJF6xVA3rVgeWEnfuSzQwtRBk3SUbuX2ozFq81MV9vMuQquu8etN92JZMPO9hVavGBQbpu&#10;/w7yF38imNQMFUy9AxOb2ZUIviwQL0hFsqhzuQct7B2qimBBJk7WwTHgWyASwPVAc7ZJzTRQCIKx&#10;OLHv/oxNsRhzvvZlx/OMhBDMSB+/03/17dRv60sHhhuXaHmx7tqZHRltr6CUOXm8s6ecVlJEKkum&#10;6kLI1hboaEddMJfQ3ouo23Mh4QVzCU+fRrClOc9lPtjWQuCoJWjrN6bE8W5srHJejN4gvoCaZYyh&#10;FQXtjfVEOrsJ7rGwtBdhQKClEdFQB32Dnqbrolr5kkopy06yJLJsRCulOc6vn6IIov9eytCaN2nb&#10;3x/PuKa5s5l65XnsOPdK6rZ6IKExhi2x6tdevM6kRmyfRcy8/KuEW1t8aR+A/udeRHn1TVCVsnPu&#10;UmBKMKzcr53eh6U9qcy/x2RRmEDN5rpJXMHQ1kIINC1J8tD9mXnrlTS7HNeRHb103Xg3/PFhAlKa&#10;Og+YqAZfAM5GyhUIWFRhg3YzVB3BgpS6cP2Mg+MS+R2BSCC4EWjNXDe1rxYQSiSJ/fDXbNY05rg4&#10;NFIIwfQPvQ8pBANX3UH9tp2W0WFLgZmWwcqwvdiNb2bO15AkwyG0tlbEzHbURfMI7ZkiU3Xz5xCe&#10;Po1AU6Or+EOKotD8wRPp/+s/CI9G7Zslp+C6Gkm7mpnXNqe9RkaI9w949i6yOWdsLcqMavAiNHdy&#10;8Dc/01AfQhDctpO+v/2D1v338a0Zphx3FLHLvsLQNXcSHh4rkWRZzA/S+KVEWwOZ8rqadt1FtOy5&#10;2KeWgUQ0xuCfHiI4GkkRLA9Qju4sir7ocK/Vs4bj1SpJqKy01oXCzLywkFJkTG6zv4iUM0bsyIOZ&#10;efvVNO+5yFVKY9t2sOWa21H+9q9xQpI3nvLwDHC2lPIVNaAwf0t1Sa4yqEqCBbCwJ0Oy+J5IqQtv&#10;Btoy1/OW5nR0gFAySfxHv2GLpjH70q8QbGy0zUcIwYwPnYRQVfqvvJ26nu253oVCeB4Qzsqkw7Ju&#10;blKXknjHNOq++Ela9tmTunmzCU2bkiJTJRCJSUcdysARByMffy6fkFiJ3nK2lrotZZ4s2qGWNjvG&#10;XQnl9yLUKzrKZeSeDykhgGDswccY/tRpNM/3JyyHAKZ/7FQSQ0NEbvtfQhm1sFeQuo4tyA1TUkw2&#10;msbYtEm0Xn8RU44/xpc2yWBgxWq0Z5al1Kc5HtUlNIevJYa8ld3XvMS4YeguhpK2GSamHUlNI3bM&#10;Icy87SqaF7vTOES2bqfz6ltR//44KsJEcmXa8E8A54Bco6iiaskVVJGRuxkW9qxECBIS+QPgcqBP&#10;fz2PqKTHQTCpof3kd2y57TvEh0cc8xEIpp/8HqbcfiWxOTNA03I6UMo7wjuYyXH0dSnUdlYIUpNA&#10;SzPTPvFhpr77HTQtmk+opbkkcgUQbGyk9b8/Rqyp3qYNZK6kKs+gXSevM4rdzZLSt0MgiFJnb1NX&#10;DERSA00bz6eMyH+/u+DsnVM/LAmNFILAhs3s+PPDvraCGggw6/OnU3/JWUQb64oj7dJo8WykInL8&#10;nmLIlSBFrtonMemmS+j40Pt87ZvJeJzeX/+ZkE5N7qUXs28oo/emWdaVdEkpNf+SzQLTXue5v0FS&#10;kyTedTSz77yOFpfkanRLF52X34zyoBm5yq2prs6PAmcCaxCCBZ3VY9BuhqomWJCyyRJCJBDcTypG&#10;lr1fd3puCyQ1tJ/8ns5b7yXuwtVfANPeezzT7ryG2II5SAPJwiOSZTaB6Z39nKRbluVXBHJnH9Ft&#10;3ru9Tz7hWJQPvpukZvDGyhY413o5bwLI2LVljdrctaTUJLRPITxjmud1SgyNIEcj6SJX3pOwUiiX&#10;9ExKaUlqAhKif3iQkQ0bfS2DGgwy84ufofGaC4lMbUNqFt6Fpm749npB06U4U2ez9MxSSyaJLJjN&#10;5NuuYvqpH/DdLq9/2Qq0f/4bRRF2UVMKRtnImR8ZZb2gjSYO5Rm3pk4wHuddWiCi3JIIAQkp0T7w&#10;Lubcda3r4NBD6zey+aLrUB59CjXjUGZRyaxfuuSvSHkW8JaW1FhYRd6CVqh6ggWpYKRCkhRS/oRU&#10;tPft+uv5C3qaZGka2s/+SOeNdxPrc2fHM+mdRzP1rmuILp5nTrJKnPTMiJXdPYWkLAaHiG7cXFL5&#10;zBAIh2k/94tE915ouShJXHoE2MXIMpAzTUpChx9E2IeDbZPDI4horLzqBptm2C3y1nuN5IhsBcH1&#10;W9jxyz8iiwmpUADUYIBZn/0Yk791PZF9F+dvGswaSOb8Mf6c80g+j3LT2pKElMSOOZTp993C9A+c&#10;6Du5io+O0fujXxPqHdQHwjGtW6Eoj4qwxIJZhWGAnE1gucIu2BXZC8JbGqlKpyNyU8mQq+Qp72bW&#10;rV+nfuYMV+kMrltP50XXEXp6KUrWW99Ya8MPUv4B5DkgNiJh8bbVJdamPJgQBAtgQfcKpBAaiF8C&#10;FwBbx69KS5KlahrJB/7CpmtvJ7Kz11Vek48+nGl3Xk10DxOSRXl2/YUOKgko0Thjr7/pS3laFi9k&#10;ypXnE22fDPpFMGtaNf4O8ndcGa8rcmcsqUtAT67SKs/4pBYmfeTkktWcZohv3Y4Si+srUFY4mxmU&#10;Ke9yZp4jFchlLSoQ+cPf6Vvu/8QphKD9xHcy+4d3Iv/rZGKhYN7GIVVC/X9C93um2KkFR5KRAAmH&#10;NEyaREsSbWpAOfOTzP3erUw65ED/3wOw49EnkE8858vYqkoYyZUNwxp/b/mPlrO4doS+lOoXAzPC&#10;H5eS5KknMefmK6hvd6dlGFy7jq6Lrif8/AoURbEkV7o3oiF5ADgX6JRCY2HPyhJrUz5MqNG1sHsF&#10;oGkS+WuQ5wHd41d1Qd/Gf0oZ0kqJ+OPDbLr6dsZcRo6efORhTL3jGiJ7zjclWd7sCfJRSrgGFUls&#10;xSskXARcLQbT3vNO2m64mMjUSVn7JUib1wj9Pknodjs6cmVXM8PtcSTBT57q29Eg0Q2bUOIJDIWr&#10;DCoozipXzR2rKAThrTvZ+b2fEx8ZdZNkyWheNJ/5d1xN0x1XEt1/TxLI8X5t6NOZ/2f+y7aeQHcq&#10;Qu7dkBvZGqHTpmsacVUQPeoQJn3nZuZd/TXqp7eXpd6j3T0MfP8XhEYjvrz/inVnMzWs2ffqLH1O&#10;7sLmeiGRckqtVfYUEAMSikD5xKnMvfly6qdNdZXWwKpX6bngWsJLV1mQq7zXlQR+iuAChNi6sGcV&#10;i7onhuQqgwlFsCAVwkGkzHN+D/JckJ3666YvTabcJdW//IMtV9/K2PYdrvKacuShTLvzGiJ7Lcwl&#10;WUJvs1t5c9DxuJ4K8vV1RLZ0l5agBYQQTP/wB2i77UrGFs5B0x2lk6Nps9J76g3NjNcyl6UkLjW0&#10;D7+XWed+0fEg72KgaUlib6xHkRk5RPneYeV7S76auhyQLn5VFAX+9Qzb/vxQ2doiUF/PzI+dytxf&#10;fJvQ179KZO+FxAWQTKZkUyJv75Ae/xbmAmmWpedn2eOopEQmk8RUhciSfam/6VIW/Phu2k96F2ow&#10;WJb6askkW3/8a4Kr11QkTImvMJ1/rPSCVleKdf0sHW7UgW6ve6IStEghrgqUz/0Xc66/mLopk1yl&#10;1btsBd3nX0Nw+asIS3KV82MC+D5SXoyUO9pE1QY8sMWELPXC7pW8NeNgmZT8SRUkgXuBOYDOS80g&#10;rpcQEJD827/YIiWzb7zMlVhzyuGHIO66ju2X3kj4tTdzOodIk4VKHRKdwTjXEyg92xl84SWaFs33&#10;Jy8hmHHye6ifN5utd30f+dizhKJRhKJmSVa29QvaTkm0pEasrZnQp09j1le/QHiyu8FbKGJ9AyTW&#10;ridQgWNBrIxYy12GSiwheflmvF/TYQ0kEIzGGfrezxg49EBa99mzbGVr6JjOnK98gbGPfJC+R59k&#10;+MF/IV9eQ2BwGFXKVBiDQvpLVsilITVJUhEkJrWiLNmf5lPfy6QTj6POB9tCJ+x46j/EfvVnwmXP&#10;uQwwc+zMXrC+bO4rWP6iW+Vu4qvqesUpfpyLvAQEEAsoKJ//OHNchEDKYOcLL7Ltkpuoe/NthEkw&#10;W5N6xIDvANcjxODCKgwg6hbO0SarFPcO93Bh8wwQ6hqQbyI5FpGKk6Uzw8t7ThEC1q5ncPMWGo5c&#10;QqDJuZPUz5xOcMl+DL2yBqV7W+6BqNl4ghUWLacnfyWpEQFaP/BuX6Q/GdS1T6XlxONILJ7HaP8A&#10;yR29iGgMJdMSbhYjKZGaRhJJvLUZ7YSjmXLVBcz89EcIungvxWLw5dcZ++nvCKRVhOXyIrTkm7rI&#10;4HK/PZnkg5Hz8Nq3iP79MVSZsRYqRRldWhvkEzy9CFOg9g4wtGMHzSccixouHxUQQhBsbqJlyf60&#10;fvBEgu84nMScDqLBAIl4nGQsjkwkUgehy7TllUTnLZgiU5qUJAUk6sIkOtqRRxxE+PTTmHLBmUz/&#10;wqdoPXh/Ag0NJZe3UIxs7mTbFbcQ3rAFhFF65R3tFgI0IHTS8TQd4H2E/sjmLsb+/AhqImG4YqxD&#10;Nfnr+ltCo8TKE4N2I7kKqihnns7ci89xTa56n32BHZfcRN26jTmx1szrLwCiwDeBG4ChiUyuYIJK&#10;sDJIRXw/CMLNDxIdTiC5D1goyazv5pIsVQj4+xN0JZPMvOkK6lx4P7QeuB/KN6+n55IbCb64GqGo&#10;OQFIKyvDGodQFOSyVQyufo3JRyzxNa9gUyMzP3oKU997PAMvrmTo8WeJLl+N3NSFMjSCEk8tRkIn&#10;t9aEQKoKWjiMnNSCsnAuocMOYvK7jqHlgH0dz5H0AsPPv4g6NIwU5T0axCqrShyVUylYqgp19VcU&#10;BfGPp+n+8QPMOe/MihhiB5samXzkoUw+8lASYxEiPdsY27CR6NubiW/qRNu+EzkwjDY2lrLbUhSU&#10;hnpEazNK+1TCc2dRt2Au9emjqAJlJIpmiI+N0f3N7xNY+Zq5anBCBMByi8y8P07nqyHWnN5ovnib&#10;KPspy4vXlzMXibTZRn2Yuq98jo6zP+dqjpbAjn8+Rd/VtxHe2JXqc06SK8EYktsR3I5kdKKTK5jg&#10;BAtgYc8q1s84GJCPgPgS8D1gj9yAZeRM4BmSpT38NFuicTpuuYLGeXMc82reew+461q6L7me4NLV&#10;KBmSVWl2Zdi6BPsGGPjzQ7QddlBZFqdQSzPT3n0cU094B/HBISKd3UQ3d5Ho2UZsZ1/WmFyqCkpT&#10;I8FpUwjOaCc0awZ106cRqPf2IGc7RAeHiDz5HKHKmVrkofzcqkoqbtEAklSw4Mj3f8W2xQuYccpJ&#10;FS1eoL6OpgVzc2L8aJqGTCRSdojpY4AUNYAIqiiiumybpNTo/vnvkH98mIC+bNkxkP5QZd2isEoC&#10;FlLZaiJX+aUrPh0v0stLy7CWCAmxhjrqv/YlZp7xGZSQs62glJKeh/7JwFV3pE9GcUWuhkmd1vIt&#10;JJFdgVzBLkCwIBXxfUPHwQCPSUiRLMne2Rsyth46wyApU4fN8vh/2HLRDcy8/SqaF85zzKt5z0Vw&#10;53V0XXIDoRdWjntDiLRRoCz/cNYbI0qZUoNGH36CwU98mLaD9y9fOYQg1NpCqLUF9t2rzK3gDkMv&#10;rYKX30hJ+ipdmAqhGtZRJ34rEYT7B+m/5V7CM2eULXyBWyiKAqHQhLCx2PbQY4zd+2PqYglkVh2t&#10;u8HjgeD3uBJ2P+YYKFUDtcovHiaf3abhFVHLSzs/FhFCSqKN9dRf/GVmfuF0lKAzXZBSsvVvjzB4&#10;zZ3Ub+1NnfnqTK4Ggesk3CeEiE2EAKJuUV1brRKwoHtlamxJnkTyJQmvZb0yJDnBxjNIkSyV0LPL&#10;6LzoeobWbXCVV/MeC+m48xpiRy1B0zSDSLX0YKSlQgpBcOsOdvz0NyRjsYqWpZqQjMcZ+OPfCQ6P&#10;+jZRFYfKl6CiNTYEm81CUahbv4Xt19zO0FvuxmYNueh94SX6b/wW4d6BcXKVQVbgYyKCLzi8QX6y&#10;ZUWmvLmHSlQUdtEiSknPjKyVAlNypUmiLU3UX/FVZn7RJbnSNLb/6UEGr7qduq29SN2ZvmZtks6r&#10;D/g68B0BuxS5gl2IYEHKJktKiVDEv0mdV/QK6EhWNsDcOKSUKIpC+PnldF58PYNvrneVV8vihcy8&#10;61pixxxGUkvmq3nKOMtI4zkDEhShoD30BDsee7p8Baly9L+4ksTjzxrUptWwyy1vCXIn/srU3jJX&#10;gwWwUBUCL75C99dvZayrpyJlnagYfGUN2y7/BqG3O/ON2oUJqdVH2TeiwPmsYoEO9LvqCiNDW828&#10;Fr0KGlpaLdNx2gy7TaFJYlPbaL3+Ymb9zydQXThLaYkEXb/4PQNX3UF4ez+4IVewA7hEwv9KSXxX&#10;I1ewixEsgIVbV6VjVon/IDgTwaocF4uM14/udackWQrhF1bSffH1DL35lqu8mhfOZ9Zd15A8/iiS&#10;xgOiyzzFSJPOHBocoe+eHzGyubOoNHclxEfH6P1x5miQakPlJFiVyjkvX2k+G0sJqqIQePoFOq+6&#10;lcjWbRUq8cTC0Np1dF9+E+HX16W8t/Iw7rmadTIQwpwN6P9WNawoTWXgRSmcAo6WHIZB/zFNriLt&#10;k2m56VLaP34qiuqsBNcSCTp//GtGbrqX0MAQUnF1/M1W4EIEPxGQXNS965Er2AUJFqQM39Mefs8L&#10;OBPJCmw2ZzBOskJLV9F90XUMveHuyJmm+XOZfec1yJPeSVKTuSSr0p5hqkJw1Rp67rmfRCRS2bJU&#10;GNv//g/417O7z9EgjsgPtlju3HOXQgv1VfoeRSiIh59ky9dvIdK91U0Wuy2G1rxJ10XXE3zxlVxy&#10;lUeerIJwWpCUYoyGyoUq0rLrtZWlBvw0i4nlVVXzgkNrGmMzptBy86W0n/p+V+tXMh6n6/5fErnj&#10;u4RHxlJqaEtyle1bXSDPRRW/QqLtipKrDHbZ1WZhz8rUfkZjGXAGsCxzbVxlKHM1a2mSFVz6Mt0X&#10;XsfgK6+7yqt+9kxm3XYV2gffRcJA3UU2FLT/kFJm/2UqqgpB8g9/p+sXv88JK7E7YXDtWwx+5ycE&#10;I9HcsV8BhwRzVCqwYXXUHtCprKxFJqpQUB56ks1fu46ht96udImrEr0vrqTr3KsILXvZfDORcx5k&#10;GplF0WphzKrcZGFdppzdqwq6spUqsAqKlgthTq6iszuYdOuVzDjlfe7IVSRK1/d+ytid3yc0Ek3Z&#10;OedOsGYH2G0Czklq2h9kQpO7MrmCXZhgQcrwPQW5nBTJem78qjBV48m03Udw+at0X3it68Nn62a0&#10;M+uWr5M85d0kTZXP5SFZmXPR9EUIReOMfet+ev72aPUNdp8R6x9g623fIbT27fH4P1k1ceU3vpUI&#10;Ujt+Xl4VIftO7AOgKkJBfeI5ui64hv6Vr1S61FUDKSXbH/832y64hlDaSzYP2fN7jA8bbzK5mN0o&#10;VukMYpB4lqOUVhHXvQ7ha0yv2LqNn5cpchKVSY3owjlMu/tapr/vBFfljo+Osumu/yXyzfsJjZqR&#10;K9MWeAs4K5aI/UVRFLloAh3aXCx2aYIFsHDrStKUfTUpw/dngBxmbbZxE6pC6OW19HztenYuW+kq&#10;r/r2acy56XISHzoxdXBsJkB19myyMi5q+g4vBOHeQQauuYvt/3iyfGWoMBLRKJ33/BDx6NOo+qCi&#10;Jp7quxWysY+qkWg5vxVVVQgtW83Wr3ydbY88jqY7eHx3RDIWo/uBP9J74XXUrduUOo7EFXKX7Mz/&#10;87ceBqlXtQ4cYfqxHNlVqpruHxAmT4uU5190j3lMvetaJh93lKvk4iOjbLrjPhLf/wWhaNyUXI2v&#10;q9n83gC+pArxSDAQYtEuEufKCbs8wYKUujBNsl5NG74/ZVSQW5GsujVvsfXi69ix9CVXedW3T2Pu&#10;TZeTPPW9uerCMm3+pCRPTZjKX1DXs53ey29h68OP7fLqwmQ8Tvf9vyTx098T1KxVgVXVCuWasXMc&#10;yCrfAnmbnIzq3qKPZqTM4fWb6LvoerZ876fEh0cqXY2KILJjJxtvuYfha+6ibluvaVDHHKSP9Um1&#10;+TixylfMyvznqh3SrB6+ZWUZhsHrMnhjLJ9v4yiTGpE9FzLtrmuZctRhrtKJDw2z6bZvo/3ot4QS&#10;miW5Mnx7BTgDTT6ehN2GXMFuQrAAFnavIL2CrUlFfBdPGO+xIln1a99m+8U3sPOFF13lVT9tKnNv&#10;uhztI+8nYYyM64npowsIUnYt+mwUhbrubfRddgs9f/grWt5ZXrsGktEo3T/4eUp8HY2bT1CVdkBI&#10;w1mq7gNsT+KuEgiHZUUCQqGud5Dobd/l7UuuZ2iduxAruwKklPQtX82mr1yB9sNfEx6L5se5yn8o&#10;2++d1E3mpMtwgxN87GKV7r36g3j8zqe0+gqENCdX8QP3puNb1zPliENcpRTt62fLDXcjf/K7FLkC&#10;B3IFwErgDIR4BkWwq9tcGbHbECxIkaxU5HW5llTE938Z7zElWYpC3dqNbL/4BnqfW+YmK+qnTmbe&#10;DZeifOJDJEwPh/YZUrfpzIlzolC3vZfBK29n870/JDY0VI7SlA2xwUE23fYdxu78Qco2wLRt5C4v&#10;wbNFtuqVXqYsipUpm1XYAL0ETghCCQ31z/+g8wtfo/sPf9vlPWZjg0Nsuf+XbD3zEoJPLSWIw0Kv&#10;lwbKcamVm7dvTrLcjZ2y9q6MqVh5ssnxFKzmmUQY9vIirRaMHXEgHffeSNuSA1ylM7ZjJ5uuvI3k&#10;r/6PYNJM7m3WCnIp8EUkL0gku8rxN4VgIpz04Cm+NdTN+S0dCOhF8CywN7DYeF9e3FBFENjRz+CL&#10;K1H2Wkj93NmOeQXq62k6+jBGBgeJv7wGVWcDVE7jZmE0ThCCQDROYulK+te/TXDPRYSnTi5LWfzE&#10;0Pq36bz2DuRv/kYokbSd+KqFWqSESeMxieR+ezLpAyd6bq83vPYtog89hipl9VTerk1yvulWT8NB&#10;tNmPQhDY2cfYk88xsGEj6txZhKdNrXyoFA+hJZP0Ll1O93V3kfz5HwkPDOcbsxvDfZugaCPpnE86&#10;43fjfQIkgtBJ76TxgH08b4fI5i7G/vwIiokE3k+y49S0Xve0UqRXIuPEZSBXSU0jdtTBzLrrWpr3&#10;XOwqrbFtO9h89a2of/knQSFsyFXOeUXPgPgSQqxKSsni7lUet87EwG5HsADuHerhvOYOBPSRMnrf&#10;A9hTf49pp1YEgd4Bhl5YAQvnUr9wnmPnV8NhGo86hKGRERKrX8sjWeUwMjY7CgEhUKRErFlP/7+f&#10;J1Yfom7hPNRQyPfyeI1kLMb2hx9j+xXfIPDsiwQQFhNtas9ZTTvOshKsv6cJFu4lGBVpj5wfdJ4i&#10;6bM+x3/LvzeQSMKrbzLw+DOMjowQmjebYHNTpatVEqSUjKzfSNe99zN023cJvbKWgCSf3OiDL6Ue&#10;zG1DUxTWC3I2hhbpVoRglaEzWxl2VBOxQujmezNydexhzLzjaloWL3SVXKRnK51XfQPlwScICOsA&#10;ooafH0eIs0C+jhAs3g0lVxnslgQL4N7hHi4NTCcRpB/Jv4UQC4G9IPfsgDwCpAjU/kGGnltOcu4s&#10;GvdY4EyyQiEaj1jC0OgIyVWvE5AGebbPu2whBBI5Xhfjzr+vn8iTz9P/+puIGVMJz2i3iP5cXZBS&#10;MrxuPV13fI+xe+4n3LU1pQLOuSlT3wJj+JQRQkew2G9P2spAsKpdtZFtG9uLFgu8IggOjpB47iX6&#10;n36BSCJOcHYHwcbGSlenIEgpGdncSc9PfkPvjd9CfexZQpHoeLiR7I26xjLGtzK5rVTkpKpX4wr9&#10;T2UmWOVwIHLTHh6gZIJlJrmSEnnSccy69SqaF8xzldTIxs10XXEzyqP/tidXubu1R4GzgTcRym5n&#10;c2WE8yFDuzBm9a/irfolCMFm4CtAHPiofmbK2+lLQFEId2+j74pbkMkE0z/4XscFMdTUyNzLzmWT&#10;UIj95LfjRoLC/8VO5hhjibyPCIVQPIH28JNsX7qCvg+8mymnn0bzAfugBoPleRkF1md0cyc7/vR3&#10;Ir/9K8G3OwkLBSmU/Ekgu+iMt7IQ1eYU5Uf0HPvsqsF70GVRgQJbRaZsswIC1NffJHLt3Wz87V9p&#10;/MgHmPT+d9M4d3ZVbyC0ZJKRdRvo/ds/GPvLowTf2kRd2qjfzLA4p4F0nVtK6cvckvNOMhLFKuhO&#10;fvRp/cxh1ZZOpgiFlKroWSC7dzYo2NPkSvvgu5l942XUzWh3ldzgWxvouuxmQs++iKoolvOlLsSj&#10;BP6K5HxgoxSSRV3LC63FLofdmmABLOpewWuH7UNdZ10ncC4pkvVJdH3cjGQJRVC/bScDV94GUmO6&#10;i+i3wcYG5l76FTYpCrEf/SbHTigjZfJrohJCpCZcYU6yUvO3QrhvEO2Xf2brI0+y493H0HbaB2g5&#10;7GBCVaBm0RKJ1MLz4D8Z+8s/0guPRNpMAEZLf8sFqqLw3yKvDH6rvsKRaJnoPGWalASlJPDyG0Rf&#10;fZMtP/0D4fe8g9YPnkjzAfsSbKoeqVZsYJDBl1Yz8Pd/kXjyOQJd26gHUEzU2voG8cHeygl5m07b&#10;G8oDvzaqpajT7YhZTqjCkutubguXkBLtQyemyFX7NFdpDb35Ft2X3kj4+ZVppzDruuk+/p7U2YJd&#10;QsDCrt3T5sqI3Z5gAez74uusn7kEKekBLhCQBE5H52VpHGQybQNRt62XwatuR0hJ+4ecz28KNjYw&#10;95Jz2BIMEPv+rwjG4+gXWL8mRJnd1Wbkc+ka5c0eAkUV1PX2o/3uQXofeoLeA/am4aR30vLOo2hY&#10;OJ9AfV25Xg2aphHdvoOhF1cx9OiTJP69jEDPdt3CY9g928xYVcerckomfJWqSYvPEw3m0hOdXVbm&#10;Jv3XDNECghs7Sd7/G3b87kF27L8X9e8+luZ3HEHj4gUEmhrLyguklMSHhhl9Yx1D/36Bscf/A6+/&#10;SXBkjDpFpPq3WcClDHJiLRgv+PuWTYeZvt1l3lUPYZ6uFzXOq4IHaTvF4POFXAEJAfIjH2D2NRdR&#10;P22Kq7SGXl9Lz2U3EVq22oJcZexYsxc04AHgYgFbk8kEi7fVTljIYCJvaj3HX5jPATMnAUxDcgfw&#10;WQyhLPKNcEFokui0SbTccDHTP/wB1+c4dX/3J0S+81MCkWhOytnO68ccmVHPS7MfTW9HahpJRZCc&#10;Ogmx356EjzqExkMOpGHxAkJTJnlqGC+lJD48QqSzm9GXX2fkheUklq1C2dhJIBJDUVLu+3kDP0+W&#10;r1t8cycEz1HqRCkycak0jdjRS2j63Mc9NcsTisrIi6uQ9/+GgOZNiIpKG8mPB6Y2ECxpdaPup3Q/&#10;yfbrSS2w50JChx9Ew5IDaNhrMeHp0wg01HtqCyelJD4yQrR7G6Nr3mTspdXEX1qNfPNtAgNDKQcY&#10;Rcna8ps2urFOOnJlRQ78Rq7hezp/AfIzp9Fw3JFILeldXopCZM1bJL/zMwKxeA63LHWMl7/NvEnJ&#10;GNZOAAlVIfDp/0fH5ecSamt1lVLf8tVsv/zm7FFLZn3QYNKeRPJz4FJgx8Ld4OibQlEjWCZ4q2MJ&#10;wBSQtwvE/2BwBjBxXgJNEp3aRus1F9L+0VNc2XhosRhdP/glY9/8IaGxSEoak4af6sLcslt4Ihnr&#10;ml7IpKahCUg2NKDNmIayaC6hvRYTXjSP0JyZhKZPRW1uTi1OwUDKhktneC6kRCaTJONxZDROYmSE&#10;eF8/sa6txN7eTHTtehJvvAWbulD6+lHjCRShgDK+gFpsqnJ/8JGj2mZNceQj8x40RZD0welBkRJV&#10;G7fNKbaOlSZWehRjAJ/3bIagaRoakAiHkFMnwdyZBPZYSHjxfEJzZxPqaCc4uQ21sQElHEYJBlAC&#10;gRTZz6QnJVo8gZZIoEWiqb7d20+8ayuxjVuIvrmBxLoNsLkLZWc/aiye6tZCyRM6Ob6hTLgNy0Ww&#10;vO8h1QY6kiUgKQSaD31ZIAlouolA5i38BSPHT6BMbeZZWro2FkA8oKB+/mPMvuQrBJvcmXb0vvAS&#10;2y69ibo3NiBUO3KV/RQH7kdyJdDXrMG0bSvL0HITC9UyV1YVBucezo54HCSTEeIbwBcwqFOtJFmx&#10;SS00XvFVZpz+ERTV2UkzGY/T9aNfMXbn9wmPGkhWGSyxC9mhC/2HdPBCqWlIIdBUlWRdCNnUCM1N&#10;KK1NyMYGgi3NyLpQdsETSQ05PEpiaAgxPIY2MAhDIyijY6ixOELTUoeSpiVVqYYYL4OrFpGlTrc2&#10;SZMvQPBqEGXehXFHWnKBdW1RSJ8y00ZVKyzDO7i9P/Njpl9n/ikKyVAQraEOmhpRWpqRTfUoTU0E&#10;mhvRAmqWpCnxJImhYbSRERgaRQ4OwfAI6mgEJZ5w7NtWbZ9/URd+wfA+K6v+TTWg3ovN076sq6TM&#10;+7z7Sa/yvAWBWFBF/eInmHPR2a69Znuff5Htl9xIeN1GB8lV9lsMuA+4DhjcHQOIukW1z5sVxfqZ&#10;SwDagBuRfBk3JEtKos2N1F92DjP/++OoAWczNy2RoPNHDzB25/8SHhlLHXmRG3gZP6YAL9UfQrc4&#10;pcqdNh6xMA0RmROwswHBhKG+RcBgizLxbI2EfxE7ClyIjBrXakde6ACv0tWL7nR92pKopvt0Vu2r&#10;i0nkpm+7kqCYJuSvGryAFiNHnuVn5/GIXBmS9Lwl9N+9S9uEXIWDBL/8GWadewbBhnpXde196j/s&#10;/Po3CK3f7JZcRYFvAjcBIzVyZY/dNg6WG9wz1MP5TR0RBM8iaAIOxVFdKAhEY4wtXclYQx1NB+2H&#10;4qAuFIpC08H7MdZYR2TZKoIxneF7dhz5IWrPFtrDRIXun5KyKcn803/X3+e1uKbM0bv9ICNmh7Ma&#10;q2nqhmQ6QRZWMrO7raR21ULAzCVSHpdM32fT/Vik/+X08Zy+7Wdl9SYF1QfTIMpuO46dqDjH5sqb&#10;Nvaz/bwOwDK+OSW9P5VE6+to+NoZzPrKF1w5IUkp2frw4/RdcQvhTd025Cqn4ceA24FbgNEauXJG&#10;jWA54J7hHs5v7ogCzwL1wGGYtJtxBx2MxYkuW0mkIeyKZCmKQtNB+zHW3EjkxVUEo7Gc3a9JLp4g&#10;u8uUxh8s4KeOrFgYvMjKVaRMPmZ5lZ7/+EsxJ9jWNEfmUL7SSmBcHKzattJdQN9iIu8Xyk66vYch&#10;porhSvVCpzb0rCW8GeHejJLCW6P4Z4WJ1kESbayn/pIvM/PMz7pyOJJS0vPgPxi46jbqunek7FtN&#10;DFtzfxLDwC1p56+xmkG7O9QIlgvcM9TDeU0dMeBZASHgcExCXBhJViAWJ7psFaP1oRTJcrDJUhSF&#10;5oP2JT6plbFlK1Pehcq4JMskF08gcjPQ6ftMXOCzK63Ui9fSvxkTNYpaTMpunOWcqpfnkp/7YLkn&#10;S6twRH46qI/naacW8tJPybnO1UBfMuXJ6Wlu+3UGVl4LeQ0gc9PLiw1hSNCxgRxIgzSKKKuhxd1A&#10;mPwy3m8FVm04/jlDqLwiQ8YW9LslBfnzQyFPCyFypVbZikiiTQ00XHYOs79wuqug0FJKtv7lYQau&#10;uYO6bb0uyRWDIK5BiHsQIlqTXLlHjWC5xL3DPZzf0hEXgv8gUIEjcbTJSpGs2LKVREIBmg7eH+FA&#10;soSi0HTAPiRnTGV06UoCo5HykSx005rePgr9eiSyEaLHCyXTTk1GIiZM1oP0NCmNueq+CwyGvHZV&#10;Lj+xysBOggUTZwnU18dNuf2T2nkPYfmriXQr5wgrkUfexx+V5olLML8gcolZzi0GqZS+v0tTZpef&#10;XQ0FQd9//W7DkiRWwsImM903YpNaaL7yXGZ+9uMpj1YHaMkk2377fwxefzfhHf1uyVU/8HWE+B4Q&#10;392PvikUNYJVAO5NSbLiwHMiFR/LHcmKJ4gtW8WYgMYlBzgOBiEEjfvuSWJmOyNLVxAYGTMhWRWG&#10;cL5kFpIoZ8kw4V/S9L7UYlcNC4qdvEha/K6vV7Wi0La1e8f6NKuxzlYCUzP5Se7f9GbCor5GOKan&#10;P9bGIr1KxbbaVVHu9iy2/wuzyTHzOR13se2Gi5nx8Q+78lbXEgk6f/Y7hm+6l3D/kCm5MmmPXuAy&#10;CfcDyUU1yVXBqBGsAnHvcA/nN89ICMRzpPrkUUCObNaMZKmJJNEXVzEcj9N46IGO4lwhBI17LyY5&#10;azrDLyzPIVn+u+dUBtVaI/2krP/rtrxemvH7VS+39SjknolCLp3qUOpC7HV6NRSHcoUd8UL1mFUJ&#10;mpCrSPtkWm+6NBXU2kW8xWQ8QedPHmDs9u8SHhl1S662ARdJKX8mENqims1VUagRrCKQIlkdCQnP&#10;C0iQIll51oXC8CWQ1Igvf5mhsTGaDj8YNeSCZO21mMTsGQwvXUFgOEWyBBknpWpctrwuU+XrKByu&#10;2dleVb705ihlsXGq40RRH1YSXhp91+Ae5Wj1UghW1t4q73dS5KpjGq03XcaMU05yNf9rsRjd9/+C&#10;sTu/T91oJFdtkMa4DDWbXidwPvAbIYSsGbQXjxrBKhL3DPdwQXNHEngBwRhwDAaSlS/JgoAmSax6&#10;lcGxUZoPX+KOZO25iMScjpS6cHjE3Oi8Bl/gl0qhUq+tElG+K1nfGmqolMSwOIKV/6QQAqlpxBbM&#10;Zso3rqD9/e92Ra4SYxE6v/MjIvf8mPBYNCe+ok0LbQK+mowm/yxUhZrkqjTUCFYJuGe4h/NbZiZB&#10;LEMwRIpkhfX3mJIsKUmseo3BsRGaDz/Y0bVWCEHTnovQ5s1OSbIGh8dtsvSG4TV4Dq/I1e4o1cmz&#10;pat0gWrYreDkhOIHivIYzEzhJjEBU+QqSWzxXKbecTVTjj/GVdrxkVE23/U94v/7C0KxhAW5yrNr&#10;3QCcc6G69e8nK83UJFelo0awSsQ9Q92c39KhCSFeAgaBY4G8SG/GQRHQJImVrzE0MpxWFzqQLKBx&#10;jwWIRfMYfnEVav9gVpJVnarCGtzCJoiFZ6i03Y8Z2Zpotlk1TBxMJKkVwkpyBVLTiOwxn2l3Xs3k&#10;ow93lVx8eITNd95H8ke/IZTQLNoi79e1wNko6j/erzVQC8XgDWoEywPcM9TN+c0zNGA5gl7gHbgh&#10;WVKSXPUaw4ODNB2+BDUcts1HAA0L56HsvYihl1ah9A7ozq9zE2unBjcodwBCO8Nwu7BMTh5sUEA9&#10;yng2zq5gCF9DdaEa+k/xHoP5T2fIVXTfPWi/8xomH3GIq7Tig0N03vptkj/7Q4pcmRYqb0Z4BThL&#10;CPGklBo1b0HvUCNYHuGeoR7Ob56pIcQKYDspkpVzIJRZX1clJFavYWjHThqOONjVMQf182Yj9tmD&#10;wZdWoe7szyFZZmLmGgpDJdV5ZoE8zQIjmqkuSyKFTsZSHqxgTvHCJkKIhxqqC0Y1YKXUgvq/hTxk&#10;rhYETdNIHro/M+66lraDD3CVZGRHL53X34X2678QTMoUuTJRC5L78wrgS1LK5xCiRq48Ro1geYh7&#10;hro5v2mGRLIKQQ8pktUwfof5kRGKhOSrb9DfvZXGI5YQcHFQZ/2cWYh992DgpVUEdvYjlPF0awtT&#10;aXA6i69a4UkZnc7CKTTyfpHlmwjtXUPhKJU4220gKtVniiFYQghTrUOGXMWOOoiOO6+lZZ+9XKU3&#10;tn0HW66+DfGnRwlYtJPJb8uALwEvCiFqakEfUCNYHuOe4R7Oa+6QwGoh6CZlk9Wov8eMZKmAfP1N&#10;+jp7aDzqEIINDY55NcyeidhvTwZWrCawvW/cFktk8qgtU25gFRByt4SbMO6Zvx6KnNxyulqPrhwK&#10;bX+vDw033lMNM1yx5MrsISEgqWnEjj2UmXdcQ8sei1ylF9m6nc6rbkV98DECQjiQq2ym/wG+JBCr&#10;pEbNW9An1AiWD7h3uIcLWjokQryCZDMpSVaTcTgaB6WKQL7xFv2dXTQeeQjBRnckSzlgbwaWv0xg&#10;e++4JEvoc6mGqWhiwDNytbuxAQ/qaqdC9MJAfnd7JV6j0HZ3w9WtVHxmn63SKKf6vrh8c8PqmM3+&#10;QkBSShLvOopZt19N88L5rlIe29JF11W3ojz0JGqGXDlPYE8AZwGvSWrkyk/UCJZPuGeoJ6UuFOJV&#10;4G1SJKs5b2AZnlMQiDfW07+lk4YjDyHY2OiYV8PMGQQO3IeBVa+ibt1huUPaHWBcAMy+QxmaxskC&#10;3UvrbrOVqFQ9jJcNVCZm49Skbl/J7gA346SQNizkCKlCCJQbVOK9FUzy056CZpqFDLmSHzie2bde&#10;SeOc2a6SHFq/kS2X3Ij62H9QFXNyld+u8hHgbBBvakmNxVtXVaD1dh/UCJaPuGe4h/OaZoAmXxdC&#10;vEWKZLUY7zMjWazdwOCmzdQfcQjBJmeSVd8xndCS/Rl8dQ2ia1tWkmV24sJEQjF8wSqyutPZiGUr&#10;pF3ody/Ss0rTK9GDH+n5BCtzMbtzI7G5zyte7AfRL+XoI7fjxKkN3eZbsJdrlUA/vApXCwqT3yEh&#10;JckPncjsm6+gfsZ0V+kNrVvPlktuIPTsS6iKknsueBZ5PeJvwFeADUlNsse21ZVuzl0eNYLlM+4d&#10;7uH8lhkIRVkjpVwnEMcCrcb7zEiWXLuBwbc3UX/YwQRbmh3zCk+fRujQAxl8dQ3Klq056sJKoVi7&#10;DaMnnf66sc0qJn3Q6ze8dIHzMj0ztyo/jWkKTa8CL8+J3zo9a3fAtVV1zZ618gR1A2mTnlWaZmdq&#10;FuuFWkobFpJ2taCkTWpWcpXb2bPk6tSTmHPTZdS3T3OV3NDadXRefAPhF1aiKIrlS5PZkiOBPwHn&#10;IsRmgMU9NclVOVAjWGXAvcM9nNc0nY7u0NrhZm0tKcP3Nv09ZoNXUQSse5uBtW8RPuxAQm2tjnmF&#10;p04hdNhB9L32BuqWHgPJKv/U5VYYYveMcHlf1VSumlacUspotiJ7Vb6ifNurE1aky4msOL2aQslP&#10;IeOklPLtbihp+GW8BfUppbUKCUUgPn4Ks6+/mPqpU1ylN7D6NXouvoHQiy+jqFbkKidCuwb8WsIF&#10;ArqSmlYjV2VEjWCVCfcO93BGxzSSjcE3lbj2BqljdSalrur2GsZPikBs2Ez/628SPvwgwpPaHPMK&#10;T5lM6LCD6H/tDZQt3bnqwozOsMIoZKfsVp1TgwtYSYysGtkPXZYXaZUQLqIa4HW/ro0T/1D0OzE7&#10;YUOAkBAPKCif+xhzrrzA1ZwO0LtsJVsvuo7Qy28gLMiV4ack8DPgYgHbFnav5NsjWyvYkrsfagSr&#10;jLhnuIcL62aQjMXWKar6GsijgfGti8Q0qq+iCJRNnfS9vpbwYQcSnjzJMa/wlEmEDz+I/tffRNnc&#10;lZKGpTEekNRfFBuF3AxupVq7HYr1bzdex+QeN7qrSulnrcJFVLpcHlWtFPsms++7wkHl5YJT13KT&#10;gMic/ad3IEyTq1hAQf3Cx5lz2VcJNje5SnLn8y+y7ZIbqFu7wVJyZfgpAdwPXAb0btvaz/2yv7IN&#10;uxuiRrDKjHuGurmwbTagrQexGjgSyCrfRe7/slAUgbq5i/5X16RJ1mTHvMKTUyRrYM06xKbOnGCk&#10;5aQmbib5XX3SLhpOLNVo2uFk8GP13fib0bas0PQqbGdVMOkspIwTmLzVUBgK3gjqVYIGcoWEWCiA&#10;esanmHPxOa48xAF6n13KjktvpG7dRoTiilzFgO8CVwH9C7tX1shVhVAjWBXAPcM9nN/cARobEawi&#10;RbLas+Myu/kxkWRt6WHgtTcIHXIg4SkuSNakNuqPXMLQ+o2wYbNOklUeKVYN+Lcgm0mcjKRIONxv&#10;TM+MULlJD4fnqg1uCKfds16HxqihamDmt+LqOQs714w0K14fpu7czzP7/DMJujitQwI7/vU0vZff&#10;THjDFlNyZRKGIQp8C7gOGKpFZ68sagSrQkhFfJ+BEGxCsgI4HMF0/eRteqxOhmS9uobQkv0JuzCO&#10;DLW10nD0oQxt2oJc9zaKjlgJISwnhlJRW2/ScBOKwUo6ZEaYzIiOlaTLTBLlVDY7v3yn9MzKvyvC&#10;6h3VMKFRvL2V+dMpciWJN4apu+hLzPzy5wjUhR3Tk1LS8/d/0vf1Wwlv2YqwDMWQgzHgNuAWYKRG&#10;riqPGsGqIO4d7uH8phkI2AJyOYjDgRmAzuHEgmR19jC46lWCB+5DeLqze2+guYn6ow9hYEsnrN2Q&#10;Q7LMcykdvikh7ciEn3l43Rh27mJ2xMuOjBWSlxs4WU8by+JkBOTGGtsu9kChqj9jml6Fvyj2+XKq&#10;F70eJ+UYd8WWI/M7pZWnKIdYmxhXSIg11lN3yZeZdcZnUINB5+pJyda/PcrgVbdTv3UnQhEm5Eoa&#10;hpEYAXkziDtAjNXIVXWgRrAqjHuGezi/cTooSifwInAoMDNnyApzkiW6tzGwfDXqAXtT3+EcoC7Q&#10;1Ej9UYcw0NkFa9cbSNYEgpPUxK88CoEZSbCTHuntqbwqtxdtUmh6ZrZaVkb0hUh+nGzB9NI1O/Wd&#10;l+1TSniKcsBMsllSzAGP0yulHHa/F1imUjXZRlMLQYZcSWItTdRffg4zP/dJ1EDAMS2paWz/00MM&#10;XHsnddv7wIJcGTAEXCfhWwKiNXJVPagRrCrAPSNbuaB5BgLZLYRYSopkzcob8IaBrCgCddtOBpav&#10;Ruy3Jw2zOhzzCjY20njUIfR3diPfWI+qPyA6J2ZL8bAKElpVKMXI2W2akD97W6n4MFx3+m6Vhpn6&#10;rpD03KTjpB5zU0ds0rCrm9M9+s9WEg0r6YfV+7cKCeFXn/EyvWrcePg9KZSRYJnZsQoBaJLY1DZa&#10;rr2QGad/xBW5SiYSdP/yDwzfdA/h3gFbcqX7uQ+4EiG+K4SI18hVdaFGsKoE9wz3cH7DDIQieoAX&#10;gCXAbLCXZAlFENjey+BLqxD77kHD7JmOeQUaG2g48lD6u3tgzfrcTiD0H4qbCauWVNkV0iuJlZXE&#10;xulZt89ZqfqESRqlLGZmkiG3bVeoJM5O6mVWFrN89W3opnyYpOk2PavyV4NEq9oHXznKV0QehRu0&#10;C2tyJSWR9sm03ngJ7R85JRVt3QFaIkHXT37N6DfuIzw0DEJY2lzpft4BXCalvB9JYlGNXFUdagSr&#10;ipCSZHUAbAVeQHAggrmArU0WiiCwo4+hl1ah7LsH9S5IVrCxgcajDmVw+3bkmnWoulHrjRwrk9YE&#10;QbH2NJlK2kl+Cj3V1kk6Y0Z6oPTGLuR5K0P3YgimUz7FHFznJAUzqhSN+dlJ2dykbZWeH7Zg5US1&#10;2zpSWHrFbCPNYlxlf9ckYzOm0HbTpUz/0PtceWpr8ThdP3qAyJ3/S3gkYkGu8n7YBlwk4OcgtEU9&#10;Kz1uxBq8QI1gVRnuGe7hgpYOkGxD8B9gPwQLUleF7v8GKILAzn4GX1yFss9i6ufMcswr0FBP09GH&#10;MdI/QPLVN8ZJlsA6H5fwyqSobChG2lSImsouT+PCPZEWXDews5lzko4VkqbxWjGH/JnZejnZ/Bh/&#10;K0RF6vY8nGrpD9UucStSPVjQMyanYQghkFqS2OwO2m6+guknn+iKXCUjUbq//zMi3/whodGoI7lK&#10;f+pCcoGU8teAXFg7+qZqUSNYVYh7hno4v6UDYCeIZ4F9QCxKXTWLkJVGmmQNL12JsscC6ufNccxL&#10;rauj8ahDGB4eJrF6DWpmdHs08VW1HZYTrIyzjZ+t1HJ2i6WV4Uchi/lEhZs6O3UcJ3ssWWB6+ufc&#10;qjzdpGdXX7dhL8zKUUx/2NWIe4koWqNrNGoXKeP06MK5TLv9KqadeJwrHUB8dJTN3/wB8ft+RjAS&#10;A4GpWtDw0yYkX9WSyT8piqiRqypHjWBVKe4ZSgcjFfQixLPA3sDi1FWb4asI1L4Bhl5YjjZ/Dg2L&#10;5jsOdTUcpvGIQxgeHSGx+nVUTY5LsUTpAUkn7LxuJ1GyWuDNFkGjVEOa/LVKF5vvbuvgR7uUK71S&#10;61xoG1pJv+zIUqFW0k52ZE79xkrd6DTQjNcmgrrPBxRs1C5086AFuYosnse0O69hyrFHukoyPjLC&#10;5ju+R/KHvyaUSDiQq2ye64Gz23u6/j7a0kKNXFU/agSrinHPcA/nt84ETfaBeAbYE8Qe+nusJFnq&#10;wBBDzy8nOaeDxsULHEmSGgrRdMQShsdGSax6bVySlckn73H3M2nVzblupQBWtk7G62bSEkyeNVu0&#10;vdKh+iEq3JXSc3NvIXZyZunaka9iymgm6XJbDjdesuV4H3b2cxWaGAp6LTae1UKAltSI7LmQ9juv&#10;YcpRh7pKMj48zObb70P7ye8IJbVUMzlGaGctcJbU+Odoaws1b8GJgRrBqnLcM9jN1a1ziMhkv4Bn&#10;QCwG9tLfY6kuHBph+PmXSMyeQdOei9yRrMMPZmhsjMSq1whouYxgQh6tY6a+szNC18Nqx+/GFd7t&#10;b5Rwn1t4Tb52VzJn9U6LIcnFpGdnW2ZnhG9M26xfO93jBnYSWTO7NGOdyjC9FGXQbvp7ilzFD9yb&#10;6Xdew+TDD3aVXrSvn86b70H7xR8JJiXS5H2bvP5XQZwF4ikhqJGrCYQawZoAuH2oi6+1zURKBhD8&#10;G1hASmWYM/rzpgJFEBgeY+SFl0jOmkGja5K1hKFYjMSqV1PqQn0eGQPPIshWReyxrFQ4Tjt+q7Ts&#10;PAfN1DkZONlzmeVVTF29TM9ruFXPlSu/Qp8p5prT71YG8W7TExZ/wbqvmqVpVgYj3Br925XJmJ+Z&#10;2tOnvlqI1CqjFrS6rGkasSMOZObd19F6wD6ukh3bsZPN19wBv3+QoMQtuVoJfImUw1ONXE0w1AjW&#10;BMG3Brv5SuM0FKEMAv8G5gL74ppkLScxazqNey12QbKCNB+xhFFNI77iZdRkEv0MKKwMBqoBxQaD&#10;tFMDmt1jZ3BcTFiBQspUg3tUA2lzk55dUFQnwmJXNqd+bTZO7NJ3m56b9nIrOfYAhQjmhINaMKlp&#10;xI48mFl3XkvzXotd5T+2bTubr7oV9S//JJCZf53J1VLgTAQvSk1SC8Uw8VAjWBMI3x7ZlrLJkgyR&#10;IlmzgP1wQ7JGxhh5/iWSHVNp3HsPR5KlBAM0H34Q0aBK9KWXURMJ9DOsmauyW/jOG0rdievvydxn&#10;lqbRjkq4TLsijVLDhIeZlKsQVSBYEykrW0Fwv0FxksLZHVtUSF5FNptrDb0wvzsluZLEjj2MmXdc&#10;Tcviha7Si/RspfPKW1H+/jgBIVLNYEeuUm33LIIvIVgtJTVyNUFRI1gTDPcMdXNe0wyEEMOkSFYH&#10;cACuSFaE0eeXk5w6icZ993QmWYEATYceSKQuROTFVajxRE7KpYQj9Y1P2NlNmd1nJ6FyUscUc3By&#10;DTUUAie1pBsy5Faa62acuO3DduFKymR3VaxJQt68KNKSKynR3vsOZt16Jc0L5rlKa2TjZrquuAXl&#10;H0+7JlcSngDOQvKaUBQWdS33r5Fq8BU1gjUBce9wT8rDsLljJG2T1Q4cCOScyZA3uQiBOhph5Pnl&#10;RFoaadp/b4TDMQ5CVWk8+AAiDWEiy1YSMJCs7OxTBMpmk2Xc7TuRK/01J/sVp4rUSFUN5YKdetHt&#10;/XbfrX7Tw84BxI2dl09N4eoZYUGuSJEr+cETmP2NK10dRwYw+NYGOi+5kcBTz6MqinOMqxS5egTJ&#10;2ULwppSwqLtGriYyagRrAuPKWQuJRROjpCRZU4GDcEGyApEoo88vZ6ypgaYD93U8K0tRFZoO3p+x&#10;hjCRpbkkSwgQ0jQnV/DVksvKVd3Ky8nYcHaSKit7LDfpFotqJ2vVXr6JUGc71Z/Tc276qdHA3Op+&#10;J+mT8ZrTGChT3yheaoXpk0JAEkh+6D3Mvuly6qa3u0pv6M236L7kBsLPLS+EXP0VyTkI8baKYGH3&#10;ivI0Wg2+oUawJjDu2Lk5I8kaA54BJgMHkyFZMm2Qbpw3FEEgFmds6QoijXU0H7SfoyRLURSaDtqf&#10;0aYGIstWEYjGxyVXIuN4U7xnoSfzr9vwCVYSLbP0wLqAbvKqdnhJ+Ep9kROhvcqBUpwj7Pqk2aHi&#10;duPBaK/lpo9XcBwUlU1WaiXMLpEQIE97P7NvuJT69qmukhx+fS09l9xIcOkqy82rgVxJ4A/AeQi2&#10;ACzsqpGrXQE1grUL4J7hHs5rnhEB8YyANmAJyOzINre1EgTicSLLVjDWEKbpoP2dJVmKQstB+xFp&#10;bUqpC6MxUIQh1eJX2UKNUS0T0MNsUdFfs/rNLO1CCubGTqvShKJUL8dylK+a0/Orzk59ppCB4tQP&#10;7eyh3JIntxsWp/zsfi+g+Qq632xuTO9JE6pC4NOnMfuar1E3ZZKr9PpeWsW2i28kuOJVFEXJs7mS&#10;+XlpwAMgLhSIbqlJFtdCMewyqBGsXQT3DvdwQfOMCClJVhNwKOn3m51CjGJwIQjEEkSXriRSF6T5&#10;oP0Rqn2XEIpC8wH7EJ/cxtiLq1DHouMkS/en2KCknq+Beo8quwXDrcGw/lqhBsM1VBEmyLkudvBC&#10;/Gvlcehkg+gUnNSqbG4kbEVUgSIetSNX8YCC+vmPMevr5xFqbXGVXu/S5Wy7+EbCr7+JUFQ35Cop&#10;4SfAxcD2RV0ruHe4p/AGqKFqUSNYuxDS6sIoqWN1wggOR/eOze0MBGo8QWzpSiLBAE0HuyNZTfvv&#10;TXLGNEaWrSAwEsklWZmPlYz87iauj2nldH+tbFTc2LtUEtVSjqrGLtxIRRkh6T67sScsRmplt9kp&#10;ttwUxzEtyZWEWFBFPeOTzLnkKwSbmlyl1/v8MnZcciN1b25MkSu7OIGpAick4vvAFSD6uraP8hNt&#10;Z3ENUEPVokawdjHcM9zD+U0zYsB/gABwRPovoHf4y50tA4kE0WUrGdMkjUsOQAkGbPMRQtC4z54k&#10;ZrYzsnR5LsnKubFMFbezvyrExbwYN3Y70lVDDeWE237oJL3N/O7kHetG6mRly1hszDiLarh9wJZc&#10;hYMEv/xZZl/4ZYKNDa6S3PnUf9h52S2E39oMimJKrgw2VzGJ+A5wNYiBRV3La+RqF0WNYO2CSEmy&#10;ZsQRPEdqDjqSDMmyNEYXBBJJoi+uZjgapemwg1CDQdt8hBA07rWYxOzpDC9dTmB4zMQmi6Im0GIm&#10;TlPYRawuJY7VLiwAqWE3Q6l92el5J4/achEsq7lPgJCSaH0dDReewayvfoFAfZ1jclJKtj3yOL2X&#10;f4O6TV0pcoUjuYpIxN3A9cBwLcbVro0awdpFkZZkxYHnSY3xI4HguJ2U2UQjCCQ14iteYSgyRtPh&#10;B7sjWXsuJjG7g5GlywnmkSwx7slY4ETqiXehsPhrp6owPltIobwgXjUit+uimD5VTLp2kie36jyn&#10;5/S/uQlianZfOchVupzC7KkMuWqoo+6Ss5j5pc+ihkKOSUop6XnwH/R//Tbqe7a7lVyNgrhNCL4h&#10;YLRGrnZ91AjWLow0yUqAfAFEAjiKDMmS1qLygJQkV77K0NhoimQ5TDhCCJr2WkRyzkyGX1hBYHjE&#10;1LvQNGREOVAsIbJaDP3wDJxIpMrtYu72nmK81yY6Sm2zUu7VP1MqEXOzUTHaQ3rgX1AQucLCu1kA&#10;miTa1ED9Zecw+4unO24oIU2u/vowA1ffQf22XlBEXpwrkyliGMGNEnEnyMiiWhiG3QI1grWLI0Wy&#10;OhKkDg6NAkcDKcZkIzJXpSS58jWGR0doOnyJM8lC0LjnIuS82QwvW0lgcBhhYpNVqv1t0bA6B81u&#10;gZEufvO0kE4V8DkTUWo+Xpex2tObIHBbZbeG50Zy5fZEBLN7inglBfFOq4Ob0+Qq1tZC05XnMuu/&#10;P44SCDimpyWTbPvtXxi67m7CO/oRJuTKBIMSrhVC3CuQsRq52n1QI1i7AdKSrCSwDMEYKZIV1odV&#10;MNvdpUjW6wyPDNN4hAtJFtC4xwLEngsYeWk1St+AOcmyMjT1E1YqDqsJvpBFyQuplbc3l4BSff6r&#10;pSxFprer8y+v1dv6jYrVePIwTy+8BYUAoUmi0ybRduPFzPj4h1FU56UwmUjQ9bPfMXzTvdT1D6Wk&#10;9E4R2qEPuBL4HhBfVIvOvluhRrB2E6QN35MiRbKGERyDJAxY2yeQJlmrX2dkYIDGww9GrQs75tWw&#10;YC5in0UMvbQatbffQLIq5HJnt1Muxa6qmKpUwyJuWQavpDx68YZwuKeQ9KoIVVYcT8tfzKbDBy/B&#10;QrI33mxFrtAkY+2TabvpUqZ/+AOOp1hAilx1/vgBxm7/LnUjo0hLcpVT6R3ApRL5I4FI1sjV7oca&#10;wdqNkCZZGoKXgH4ExyKoS9ljZe4yIVlIEqvXMLh9B/VHHEygvt4xr/q5sxH7LmZw+WrUnf0mkixR&#10;kBTLM2N3MLcJMcvEazuZslTUJL2iJGWlEpoCAiS5yqaAshRVbJv6+u3U4AUq1Q+NYUrM9lLlLpKF&#10;WjBLrmZMo/Xmy5hxykmu5iAtFqP7/l8wduf3qRuNIIUZucr7YSuIr0nkL4UQWu1cwd0TNYK1myGt&#10;LtQELAd2IDkWqLeTYgmROtxQe3UtAz3baDxiCYEGFyRr9izEvnsyuHw1gR19+SRLkjV8dzPReTxf&#10;29tjOdmWFJuXU+VKEezZ5lEoYfLBIcExvQLL6Gl6burrkJ4bz7tSIQr83cv0rDYgVobu0uVvDsVz&#10;3YwCm0ObBVKTxOfPYsqtV9D+vne7mnMSYxE67/sx0Xt+TGgsZkGuxquWRhdwgYTfCpALa0ff7Lao&#10;EazdEGlJlgRWAduAdwANkJ6azCYpkeoscs06+ru7aDhiiatAfA2zZyL235PBl0xIls7Dp6wKQytC&#10;ZXVfucrkayP4URk/1HalpldsCP9ylG2CFcEtybIjUSV6hBbidGhPrjRii+Yy7c6rmXL8Ma7Si4+M&#10;svnu7xH/3i8JRePIvDEqTT6xEThXCvHnGrmqoUawdlOkJVkZkrUVI8kCvd4w/T3VYcQbbzGwpYuG&#10;I5cQbGx0zKthVgfK/nszsOIVAtt35to8pCfosi9dVotCsSqOUmy4vCJXBZXBxbLlWHc/CUyx5M1t&#10;vIAiHvelDYusoteSLLt8nDxtrUhUiWVxl0zK1CAljbIiV0kie8xn2p1XM/now13lHR8ZYfMd96Hd&#10;/xtCiaQJuTLFW0jOaQmN/T2WDFAjVzXUCNZujAzJEpLVCLqBY4FGsJFkAYoQ8MZ6Brd00nDEIQSa&#10;nElW/awZBA7eh8GXX0ft2Z5vWCosQkaYoCC1gVtY7dYLIT6F7ta9IFYFav0KetA31mtBTAoqnzEk&#10;f5kM5gptQ6e0yuG06VUeHkml3Gbr6q3azBtCgNQ0ovvsQfsdVzP5iENd5R0fHKLztm+T/OkfCCY0&#10;R3KVLuca4MuKIv4VqZGrGtKoEazdHOPqQvkyiM2kSFZzrs27Bclau4HBTZtpOGIJgWbnQ1HrZkwn&#10;dOgBDL36BkpXj6n3zvhutMrhpD5xQ57KVs0i3Lkcy1+KetDMuD2dnuskhYv0yJfCFlFMz2DVZ0pp&#10;Rq95pV2/FiafvRA62mTn6n4Lb0FN00gesj8z7rqWtiUHuEorsrOXzhvuQj7wFwKatCBXUvd/AF4B&#10;zgKeBmrkqoYsagSrhowkC6R8FSE2AscKaAH0+sK85xQh+P/tnXl0W9d95z+/B4DgLkuyFoqSY1Py&#10;7miXpcSd6ZJ22mbSdian6Wl6cjppmzq248hSYsXxxLIbya7t2B6batzE6SRpJ5O0k0zbtE3jplPn&#10;pInjyFpJ2ZYsyVosiSRImSIpgBsI4M4fAEgs7+E9gAA3/T46OgTeu/d3l/eA+8X9/e595uRZLp8+&#10;S/XGNQTmNbqWFVx0NVUbV9N/9E2sCyGs3Jiscsc522H3PMLpiMGqdOC8Y4bJbiaatlCODsq0N1FH&#10;g8Fxg0iP9sioo6O9IutZvlWWZbLhVWCV23U4mfqUoUlZ6XMEVlpcRTevoemZP6Hxlhs82Rm++A4X&#10;HnoS+fsf4Cd1xW1/ZGTFjB4WuBPDz8SC61RcKRmowFIAaI10c1/DUozhmIicJimy5gEF3SKWCObU&#10;2/QfP0Vw0xqqrprnWlbVwgVUbVrDwLHjWOe7sHJjsvKLKUjR44eb2yM3LmqmTagVWv0IeFsvX0zs&#10;UG7Ucu4y+GKFgo29nBiaTLFVkr2cOhZvj5zZrxL60LGO6exlmP6ppJvQyRdfgfivUtz+drPdIhBP&#10;JIi+dz3LnnqYxutXerI13HORjp1P4PveS/jTAsp9E9G9JMXVQbGE6zrbSu8AZU6iAksZpzXSzbaG&#10;pUTjiTd9lnWSpLvwqnwvYY7IsgQ5e4G+Yyeo2ria4IL5rmUFF8xPzmQdO4F1vjN7JovUEFnCiqOS&#10;sMtYjtiocs4clKwg7RpW9BxBgSyliCuvDfLiMvRqr1g/WTntuaXP6cPJuvSKbUq5mpHZnCLaUZL2&#10;swldSIorQ+wXttD85E4aVl7rydZwRxcdDz2O9c8/widexJWBpDvwTuA1ULegYo8KLCWL1kg3n25o&#10;ItIQPFEVjb8JvBeYn+W9s1E+liVY5zrpf+N4USIruGkNfcdO4rMRWRMzG9OAl1/tU7Way62sSTVs&#10;EvVwiM8rT0O8CpKyL3eoPHlVlvzzXu1UKs6v2ID2Ei9JaeIqvwARiBmD+fWfZ/kTn6PumuWebIVP&#10;v03HZ3bjf+mVpLhy3ePKAPISIneBvImIiivFERVYSh6tg93sqFoEJN4COUby2YULwGV1oSX4LnQx&#10;cPRNghvWEFzoUWTdvpaBk6eRsxdsRFZKzxXxhV0RLSI2742HvFO5wZc4vM4iYyR0dAMWyONmTwrk&#10;yRNnHtojTico/kKX7cbICMgvZqJrKoLmndJ4uQ+9xCE6eTVLbNtk462Sx5LiKvGBX2L5n/53apqW&#10;eLJ1+a0zdO7YReCnB/BZloeHNhuAF4G7jeEtf8DHdR2HSmu4ckWgAkuxZTzwXazTwBsI7wEWQu4E&#10;Vs4vSUvwXQjR//oxghveTXDhAteygvOvombLesJnzmFOn0uuUMy2WqaAag+4uTcmOaBMP6VMubmd&#10;yxVTMy14za4+ZVgFWeSpacHLLJdd/cUhr5fFISUU5yWd02x2DEPit/4TKx59gJrFizzZC594i84d&#10;uwjubXMQV3krBQ3wXQyfMMLbiXhCZ64UV1RgKY6kA9/BnBGR1xG2IFydPp8bQjz+LiWyBl47StXa&#10;2wguWuhaVmBeI7Xv2cDl8+cxJ8/aiCyKdheWNJtlN1PlFus8VyikvaSYjNPQSa71KyHI38uMzlwh&#10;U1A5iagyfQ5KDWi3sxO3BOtDH2D55++n5mr37xmAy0eO0r1jF1UHXsMqMHOVI66+A9yH0IGBVT3t&#10;pTVeuaJQgaUUpDUSYltDEwbOktz1fTOwGOy+ICeOWJZgdXQz0PYavtU3U710sWtZ/oZ6arZsYKCj&#10;A3PiDD6ZxhHOaYdqQ/Yv+8lUZ7YP1l5djCW1sxKP4bkCmMyqwkI6uUyXotgfO0774gkw5rfw/bff&#10;ZsVD2wnOv8qTyUsH2gh96vNUHTmO5XMSV1kHE8C3gO1ACCOsDLWVpzOUOY8KLMWVtLtQLM4JHAQ2&#10;AUvT5wvNZFldF+k/dATr1huoXbbUtaxAfR21mzfQ39EJx0/niawKOHW8ZXIafCYjtOaUfnBailnO&#10;K6aiCyrQBeLhNZTF0+o5qYDTPmgCRP0Wvj/8HVY88EkCHjY5Buh99SA99++i+sRpxGc5biAKpIVX&#10;HPhLhB3AxZauNlojoVJ7WbkCUYGleGJ8JsuYDkQOYNiI0JQ+X0hk+Xt66T/QnhRZzU2uZQXqaqnd&#10;sp6+zi44kSOypHhXYUl4jcEqh9AqpR5TxaTKnyGdMd19WG4mswjTzuVd6K8pcM5rXYpNOr47R/5K&#10;QTEQDfix/vjDXHP/PZ6ehQpw6ZV9XNyxm5q33k4+QcIt5koYA14A8yBwqc4f4OnLnd4bqyiowFKK&#10;oDUcYntSZHWCHAA2AMsg46vQbjrfEvzv9DFwsB3rluupXb7MtaxAXS11WzbQH+rGvHkKX96CtNQ/&#10;Ec/f3FOy00E5YrYqrUsma382CJZKrt4rd/0qYc9LWFyuiHISUHb71laiuak6iE1lJVWPsZogwU9+&#10;lBX3/TGB2lpXkwbofenH9D7wGMEzF8AqPHOVehsFvgg8DDLQEmpXcaWUhAospSiei4TYWr8US6QL&#10;2AesA5ZD7tY++TNZgd4+Lh9oR7yKrNpa6t6zgfA7vSSOnsy+WZ1WOXmgIuNtoRmDqdyqQVFyyZ1h&#10;NTnnitlqAg/pizSfld5pcYuBaG2QmvvvpPnuj+ILBl1tGWPo/v6/cenBJwheCNmIK5P/yjAKPAvm&#10;8yCRFo23UiaBCiylaPZEulNbONANvAqsAVZMzGLlvUhiCf7efsL727BuWknNNc2uZflraqjfsoHB&#10;8GVirx/HZ7NsfHwmqwgqJrJyZwJMzjm7SkzS9aJMEdNxTQqJm1w3dTHuv1KncyvhEsyok9jOXBlG&#10;62qo+cxdNH/sI1iBgKs5Ywzd//Qv9O/8AtWh3oLiKuPQMPAkmMeBoZaQrhRUJocKLKUkWiMhts1r&#10;AkMPwl5gNfCu9HkpJLIu9RPZdxhZdS01165wLctXXU3d5g2EByPEj7yJD1MWMVKR8dLO3WK37N1p&#10;dZbdzJzbYFjofCnbXrl1WjkH5koM9FNlr9iZH6fjXlfqucVLZaazS2Ny/laY4mauHMRVwhCdV0/t&#10;Zz/Bso9+GJ/f72rLJBL0/P33ufzIM1T39IEljrPIGYcjwKOCeVpgWMWVUg5UYCkl0xoOsa1xKRgu&#10;IryCcBtwLeC6GanVN0B470Hi72qmdtV1rl/GvmAV9bevJzI8SKz9GD5j8r7Bp+2xOs5NzT/nNMA5&#10;xW45xXNJARt2M2m5f42L/UL2nNrqVSwVIzC82vO6pYAXd5db3xVqs901msw1ybTjFnDupZ+KzVMi&#10;xbsFHcTV1VfR+Mh2lv7eBz2Jq0QsRtc3/5bI7ucI9g5gbMWVyT10GcNOjNmDEFVxpZQLFVjKpGgN&#10;h9hatwRLpFfgFeBmoAXcRZbvcpjwzw4RX9FE3Q0tuO3W7quqov72dYSHh4i3Hy0osryKrWmRZOUM&#10;Mi9m0CwUyOw1MN/umXNehZmbCwuXfE6uLrf+KWSv0DP0CokvL+LUC1LgdbE2Z8AuFkXHXCX9gtnH&#10;UuJqZPF85u3eweIPfgDLslxtxWMxOr/+1ww9/jzBcMRWXJl0mRP0YfgcmC8jElNxpZQTFVjKpNkz&#10;2M32xiaMMZeAn4LcCKxKn09qHZvgVcsiEBlk8NVDxJqXUnfDSldh5Kuqon7TOsKjw8TbjpZlJqtU&#10;L9WMwau4KscAbDfjUkodvc4Q4ZLP7fxk7ZXheXue+2Sm2atwFexWAIsIJpFgZOkirnr0AZb8xq96&#10;+jzHx8bo+tq3GHnqywQHRzBiL65yeAfDA2C+CsRVXCnlRgWWUhaeC4e4f34zibjpA15GZBVwA8DE&#10;j1R7keUfHEqJrCUeRVaA+k3riIxFiR1+A188Ybc7RNHjzQwYnyrLTB/QZ6K9OX9TlAfPP1JEkvFW&#10;Dg9tNokEo8uXMv9PH2TJ+3/Zm7gaGaXrK/+L4f/xF1QNjWJyYxixE1cSAj6FMd9AJKHiSqkEKrCU&#10;svHs5S7ua2wCZAB4GWhBuCl93skFKCL4B4cZ2nuI+LLF1N24yl1kBQI0bFrLMAnGDr+BFYvni6wS&#10;YrK8hvIoypWAlxC1ycZbJY+nxFXLChZ9YSeL3vcfPNkdGxri/LNfIfrFv6JqJJonrhxi2y8AWzF8&#10;G0uMbsWgVAoVWEpZaY2EuK9uEVjWZYSfANcBN1FwHgtELPxDKZG15Gpqb3IXWVbAT/3GtQxX+Yge&#10;PIJvLF9kjT/LrMRtHNw8UW7HFGU24TXm3ymtq32bcIG0uBq5/l0sevphFt6x2ZOtscEhzj3958T/&#10;4q+pGovZzlzZ8DZwr+W3vmuAlq62ynaockWjAkspO62DPWxrbAJDGPgJwjUgt5DxzeoksnwpkTW2&#10;YB61t9yQfKxFASy/j7r172akOsDowXZ80XhZ3IW5eQstprMrwy2tXXqv9fBaZ2VmUa5rV8q6BvFw&#10;3mtY26T6IFdgCZh4gpEbrmPx0w+zcPMGT3bGIhHOf+GLJL7+bapiCW9uQeEUwt3+RPz7cYSWzsNl&#10;aJGiOKMCS6kIreEQW2sXIZYVBn4M0gzciqvIEnzDIwztPcRIYx31t93sLrJ8PurX3cZwbZDR/e34&#10;orFSvINF42WhnF26Qgvi3NK5pS1lYZ5Xe6UsHpwqe5Vq81T2oVfbXvont/642CqUrjxInntQUuJq&#10;bPVNLHn6YRZsXOvJ0mhfPx2PPUfiG39HVTxvywU7YQXCMeAuA/9mLJ+KK2VKUIGlVIw9gz1Jl2FD&#10;0yDJmaylwLvxMJPlHx1l5NU2hutraFh9i6vIEstH/ZrbGKqrZvRAO/7oWJ6LMe0unBH7ZWXWa5Ln&#10;ndI7DZCTCf53cyFNl71KtXkq+7BUe6WcnzIkGXuZ77qHRCJB9PbVLHvmEeatvsWTuZF3ejn/yFOY&#10;//PP+G03Y7ftiCPAx40xPxHLoqXz0HT3inKFoAJLqTifXriCeDwxJMmYrEUkd30fV0xOM1n+6Bgj&#10;+9sYqglSv+ZW171wLMuifs2tjNTVMrK/HX806iimZpjGUpS5R0pc4SCuRresZdkzj9B44ypP5oZ7&#10;LnL+oSfw/cP/I5D3AXbYM0Q4BNyJyKsYWKkzV8oUogJLqTjPDnSyJxLivvqmYZKrCxcAa0mJLEdX&#10;hYA/GiO6v43hmioa1tyK+ArfspZl0bD6VkbmNTB6oB3fyCgidsJMcnwhxQfCK4qSQ8Znym7VsIiQ&#10;SBhG79jIsqd20riqxZPZkVAPFx56At/3fohfBOMYb5VV5j6EOzHmICIqrpQpRwWWMmWk3IXDBl4W&#10;mAesw4PI8kVjjO5vYzQYoH7tba4iSyyL+nffTGzRAob3t+EbHrEVWZIaAiT1Ou9bW1EUdzJj1kWQ&#10;8U9WdhoRIWESxH/l52h+4iEarnuXJ/OD5y7Q+eBj+H7wY1tx5bB08CeIfBxjjmAJLR0qrpSpRwWW&#10;MqW0RkJsa2gaITmT1QisJ+M+tHcXgm8szuj+dkZ8Qt3a27BcnksmlkXdLTcRb1rE0L7D+IaGHdyF&#10;E1E26Q0QJ/7qjJZyJeH9fs/6nFA4tjH9IOc4Ccx//kWWP/45apc3eSrn8qkzdOzYjf9He/FZlldx&#10;9RLwceCYEVjZ2TbdHatcoajAUqac1EzWKEmRVQdsJOdezFsBlSGyhuIx6tavxgq4iCwRam+6nljz&#10;Egb3HcI/OOzgLswtVbJsJAcR+yB5yf75XlJ/OG7AWmKocnntlX89WW5dyrL838HezOjDQva8tT9/&#10;RaDktDPDngeDufVJ39/j79PB6WTc/3np3AtKJ40D8d94H82PfpaaJYs99Vn45Cm6duwi+LNDtuLK&#10;Yb75ReBu4C2TSLBSd2hXphEVWMq0kBJZUYP5qSDVeBBZCPhiCaIHjxAZjVK/cQ2+QKBgOSJC3Y2r&#10;iDUvZfDVw/gHhxCxPAwNOUGz6ZHCTDwuNntQE8SY/GX0MrGCKu2KzBq4RACT465k/Dlt+Svk8tNl&#10;vS6LPZk4JyBZ9nLEZgF75NmfyAM5dbGxh609bNufmTaz75N9YV9H2z6Q9DuHPsSmD6XYazLRh2TY&#10;LGQPG3vj92H6/krbM3btlay+Hu8XyRZM4+7y9D1vt9dDUTNdEAPMB3+N5bs+Q82iqz3lixw7QWjH&#10;bgL72rFyxJWxeZV6808YPoFwloRhZfcRz/VUlEqgAkuZNlLuwijwCuAHNqX+jmMnsvwJw9jh17k8&#10;PETDpjX4qqoKliMi1N2wktjypqTIigyB5SayxMlYdlB8ZnB86vX4IJ05cI2ntTFvZzPrXE5+h3LL&#10;Zi/TRp49nO2RbU/y7Gfncatfbn5xyuelbzKvSSqd2NUrfW3s7Bns64NdueB8TQr0oaO9AtcYKWxv&#10;QqlNiKlxe+JeP7v0LqTNxPwW/o/8V5bv/BTVC+d7ytt36Ag99+8icPiNPHE1QZ64+r/AVoQLGENL&#10;d7unshSlkqjAUqaV1kiIrQ1NY2BeSc313A6MT0vZfp0L+I0h3vYG4aEh6m9f61FktRC/ppnIvjb8&#10;4UGw8vfnKRtS4rmZQKn1m83t8uZXm0OdURkytdmY38L3Bx+i+cGtVM1r9JS/99WD9Ny/i+CxtxBH&#10;t6DJKI0E8E1gO9CFQEuXiitlZqACS5l29kRCbKtfGgP2IiRANgOBtFvFFgGfMcTbjhIZHKR+0zrP&#10;Isu0rCByoB3fQFgD2RWlTIx7Dw1EAz58H/tdVuy4l0B9naf8fT87wMUdu6k+eRaxfDbiKm8qKw78&#10;JXA/cLGlq43WcGi6u0FRxlGBpcwIUjFZMZBXwYyBbAGq0jMBTjNZvoQh1n6USCScFFlBF5EF1K28&#10;FuvGFiIH27H6BhDLyvKkgLcJjWJxcrDYHReH13b5nOKTnOwXsodD3kI2i7FXqE7ikteuHsXac+q/&#10;cvZhMfac2unVnkzSnhtufZ3tqUy6UceCAQJ3fYTl2+8iUFfrqZxL//4KvQ88RtWpcylx5foAnDHg&#10;KyTMgyCXllc3sLv/nMdWKcrUoAJLmTEk3YVL48B+EUYReQ9QlekSsPvC9xmIHTlGpK+fuk1r8VVX&#10;u5ZVc+0K5OZVDBxsx9/bnz8gGfvBbDL/M+17HXTdBtasOtscKySKnAZqcB6ECwkhL/a8CBcvdSnV&#10;nptIK0cfFmPPqZ1e7TFJe17u2UJ9Pf7RNIBJMFpbTc32j9F87x/ir3H/HBoMPS/+kEuffZzguU5b&#10;t6DN3FUU5HmQnVgy0NLVpuJKmZGof0SZcZxetg6Swupe4E8wNEyctRdZ46uVfvv9LH/4054Danv3&#10;7qfn0eew3umrzLSVolwhJHwWdb//IZr/4MOuq3sBjDF0f+9f6d/5FNXdvYglLjFXAIwAz4I8Bgy2&#10;dOkGosrMRUcUZUZyetlaQAJg7sawi+TO7+PYP4YDxgzE/8uvcM3nP0PNooWu5RhjGOnrIzEyOt1N&#10;VpTZjWVRc/VC102AISWu/uFF+h9+mpqLfRhLsnRU/sJBAzAEPInIU8Bwiz76RpnhqMBSZixJkYUf&#10;uBPDY8BVyTPOcVkiEDOG2G/+MtfsfsDzvjuKokwNiXicnu/8I5cf3UNVbz94E1cRkEfBPAeMtnS1&#10;TXczFMUVjcFSZiyt4RBb65cmwBwSpBe4A6hJnnXeU9snAsdPM3Chg9rN6wnUeVvFpChKZUnEYnT8&#10;1beJPLaHYH84T1w5MAA8jMifgURVXCmzBRVYyoxmTyTEfY1NBqFNhG6SIqu24OpCkiLLnDjDwPkL&#10;1G5e53mpuKIolSE+NkbH177F8JNfIjg4ZCOu0sHsMv4euAQ8aEReEMOYxlwpswkVWMqMZ084xLaG&#10;JiNiHcGYLuAOkCzFZLu6UAROnCH89nlqN63F31A/3U1RlCuSRHSMzv/5vxl5+gWqh0fGt3SYwNhN&#10;ZL0D7JAEXwfiLaG26W6GohSFCixlVtAaDnFf/RJjjHldLOsC8HNAlmKyE1mWCObkWS6fOkNw4xrP&#10;O0orilIeYsMjdDz/NUZbv0pwZBTjTVyFgO0mYb5pRBIrVVwpsxAVWMqsoTUSYlvjMmPgDYFzJEVW&#10;Q266XKFlWYI5fY7+N08S3LiG4PyrprspinJFMDY4xLlnvkTsS9+gKjqWJa6Mc/DVBWCrEfmOCEbF&#10;lTJbUYGlzCpawyG21TeBmKMgZ0nGZOVNS9mJLOvtDvqOnSC4YTXBBd72yVIUpTTGBgc5/9TzJL76&#10;N1TFEpiMT2WBuPa3gXvjRr4rGFZqQLsyi9FtGpRZyammdcmNCRPmt4A/E1iRmyZv52qBRCJBdP1t&#10;BH/xvbqxqKJUCLGE2PFTmBd/RGAsjv2Db/Jk1ikMn5DFtT9I9AyyMtQ+3c1QlEmhI4wyazm1ZC0r&#10;u9s41bT2/YI8D1ybed7x5jYJEsZ9bbiiKKUjCGJZWceMzasUx4F7wPwQI2hAuzIXUIGlzGrONK1j&#10;QGI0Gv+vAn8OtGQlMIB4uNEFL/vxlI+sleiTsGEKvC9HHVWHTo6Z2IeZdXKqn9396XTPemxjgZir&#10;14B7EF4mgYorZc6gAkuZ9ZxuWochgWC9D/gScH3yTEpd2aA3vqJMHSY9Y5z/wTsM3GWM2SeWhT7+&#10;RplLWJM3oSjTS3LzQQvBvATcCRzPF1cGOweFmbbpBePxWKXseSnLlJCn2PzF2JwKe5Ntc7FlzjR7&#10;5a2PMWZCXOWzD/gjDPtERMWVMufQH/LKnOH0snVgwMB/FPgycPPE2bTgSv016WMZpIPeUwOCpN6b&#10;jPfGmOQeibk/yFPLzzMFW/phPhP7U6d8lSZ5JGnfZCxbz6hhTtnjZWWUPV7HLHvJPOLVHmJTZ2d7&#10;WeWmW5dZH7t0ZqKE8T7MTZfTN9l1zPRo5fRphr3sdPbXxKmOmdc4s0F2bXbtw8lek+zbYvw+MSZ9&#10;i07ch+O3sylwTTLalFluMlPGTZXfMRP9YHLal3F8vB2pSmf2Zx4TWV82cI8Ir5kE6FYMylxEBZYy&#10;pzjVtC59U98BvADcOnHWZP0pnpkYUKPMfGZ4cFyWqKz8PW6EHwL3kAxs160YlDmLCixlznFq2brU&#10;gCFbSM5krUn/xs6bAlIUxZ3y6a4XgXuB05YPru1om+6WKUrFUIGlzElONa1L+002gnkBWA+pG171&#10;laJMB/8IfNLAuSpLWKExV8ocRwWWMmd5a8laJLmMYzXwm0BAMkOinDEFzmeeswsXcsrjlibXXqH0&#10;M91ebj9Nlb1cm3pN8tO63dfF2vNSR4Aw8DckH4OjWzEoiqIoiqIoiqIoiqIoiqIoiqIoiqIoiqIo&#10;iqIoiqIoiqIoiqIoiqIoiqIoiqIoiqIoiqIoiqIoiqIoiqIoiqIoiqIoiqIoiqIoiqIoiqIoiqIo&#10;iqIoiqIoiqIoiqIoiqIoiqIoiqIoiqIo08n/B3zhnqXw1u1eAAAAJXRFWHRkYXRlOmNyZWF0ZQAy&#10;MDIzLTA2LTA5VDEwOjMzOjIyKzAxOjAw95+DOgAAACV0RVh0ZGF0ZTptb2RpZnkAMjAyMy0wNi0w&#10;OVQxMDozMzoyMiswMTowMIbCO4YAAAAASUVORK5CYIJQSwMEFAAGAAgAAAAhAFOrzHngAAAACQEA&#10;AA8AAABkcnMvZG93bnJldi54bWxMj09Lw0AUxO+C32F5gje7+WNbG7MppainItgK4m2bfU1Cs29D&#10;dpuk397nSY/DDDO/ydeTbcWAvW8cKYhnEQik0pmGKgWfh9eHJxA+aDK6dYQKruhhXdze5DozbqQP&#10;HPahElxCPtMK6hC6TEpf1mi1n7kOib2T660OLPtKml6PXG5bmUTRQlrdEC/UusNtjeV5f7EK3kY9&#10;btL4ZdidT9vr92H+/rWLUan7u2nzDCLgFP7C8IvP6FAw09FdyHjRsk7nnFSQrhIQ7CerJX87KniM&#10;FkuQRS7/Pyh+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FXydFU4BAAAzQsAAA4AAAAAAAAAAAAAAAAAOgIAAGRycy9lMm9Eb2MueG1sUEsBAi0A&#10;CgAAAAAAAAAhAJz6IpyyZAMAsmQDABQAAAAAAAAAAAAAAAAAngYAAGRycy9tZWRpYS9pbWFnZTEu&#10;cG5nUEsBAi0ACgAAAAAAAAAhAP92MDRqdgEAanYBABQAAAAAAAAAAAAAAAAAgmsDAGRycy9tZWRp&#10;YS9pbWFnZTIucG5nUEsBAi0AFAAGAAgAAAAhAFOrzHngAAAACQEAAA8AAAAAAAAAAAAAAAAAHuIE&#10;AGRycy9kb3ducmV2LnhtbFBLAQItABQABgAIAAAAIQAubPAAxQAAAKUBAAAZAAAAAAAAAAAAAAAA&#10;ACvjBABkcnMvX3JlbHMvZTJvRG9jLnhtbC5yZWxzUEsFBgAAAAAHAAcAvgEAACfkBAAAAA==&#10;">
                <v:shape id="Picture 17" o:spid="_x0000_s1056" type="#_x0000_t75" alt="&quot;&quot;" style="position:absolute;top:5334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2L7zAAAAOIAAAAPAAAAZHJzL2Rvd25yZXYueG1sRI/RasJA&#10;FETfC/2H5Rb6UuqmqaYxdZViFURKi9oPuGSvybbZuyG7avx7Vyj0cZiZM8xk1ttGHKnzxrGCp0EC&#10;grh02nCl4Hu3fMxB+ICssXFMCs7kYTa9vZlgod2JN3TchkpECPsCFdQhtIWUvqzJoh+4ljh6e9dZ&#10;DFF2ldQdniLcNjJNkkxaNBwXamxpXlP5uz1YBT8f68rsTDgv2s17vs9WD+Ov7FOp+7v+7RVEoD78&#10;h//aK61g+Jy+5KMkHcP1UrwDcnoBAAD//wMAUEsBAi0AFAAGAAgAAAAhANvh9svuAAAAhQEAABMA&#10;AAAAAAAAAAAAAAAAAAAAAFtDb250ZW50X1R5cGVzXS54bWxQSwECLQAUAAYACAAAACEAWvQsW78A&#10;AAAVAQAACwAAAAAAAAAAAAAAAAAfAQAAX3JlbHMvLnJlbHNQSwECLQAUAAYACAAAACEAahti+8wA&#10;AADiAAAADwAAAAAAAAAAAAAAAAAHAgAAZHJzL2Rvd25yZXYueG1sUEsFBgAAAAADAAMAtwAAAAAD&#10;AAAAAA==&#10;">
                  <v:imagedata r:id="rId102" o:title=""/>
                </v:shape>
                <v:shape id="Speech Bubble: Oval 36" o:spid="_x0000_s1057" type="#_x0000_t63" alt="&quot;&quot;" style="position:absolute;left:4095;width:6954;height:6191;rotation:791619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R3fygAAAOIAAAAPAAAAZHJzL2Rvd25yZXYueG1sRI/NSgMx&#10;FIX3gu8QruDOZmbUYsempdYWRHDhWAR3l8l1MjS5GZK0Hfv0ZiG4PJw/vvlydFYcKcTes4JyUoAg&#10;br3uuVOw+9jePICICVmj9UwKfijCcnF5Mcda+xO/07FJncgjHGtUYFIaailja8hhnPiBOHvfPjhM&#10;WYZO6oCnPO6srIpiKh32nB8MDrQ21O6bg1PwZu82Y3N+fvrkrnz9suYQNmtS6vpqXD2CSDSm//Bf&#10;+0UrmFZFeV/dzjJERso4IBe/AAAA//8DAFBLAQItABQABgAIAAAAIQDb4fbL7gAAAIUBAAATAAAA&#10;AAAAAAAAAAAAAAAAAABbQ29udGVudF9UeXBlc10ueG1sUEsBAi0AFAAGAAgAAAAhAFr0LFu/AAAA&#10;FQEAAAsAAAAAAAAAAAAAAAAAHwEAAF9yZWxzLy5yZWxzUEsBAi0AFAAGAAgAAAAhAKTpHd/KAAAA&#10;4gAAAA8AAAAAAAAAAAAAAAAABwIAAGRycy9kb3ducmV2LnhtbFBLBQYAAAAAAwADALcAAAD+AgAA&#10;AAA=&#10;" adj="6300,24300" filled="f" strokecolor="#09101d [484]" strokeweight="1pt">
                  <v:textbox>
                    <w:txbxContent>
                      <w:p w14:paraId="4DC77124" w14:textId="77777777" w:rsidR="00A70478" w:rsidRDefault="00A70478" w:rsidP="00A70478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58" type="#_x0000_t75" alt="&quot;&quot;" style="position:absolute;left:4953;top:476;width:5334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hCxzQAAAOMAAAAPAAAAZHJzL2Rvd25yZXYueG1sRI/dSsNA&#10;FITvC77DcoTeSLvbBGwauy3WWhAFoT8PcJo9JsHs2ZjdttGndwWhl8PMfMPMl71txJk6XzvWMBkr&#10;EMSFMzWXGg77zSgD4QOywcYxafgmD8vFzWCOuXEX3tJ5F0oRIexz1FCF0OZS+qIii37sWuLofbjO&#10;YoiyK6Xp8BLhtpGJUvfSYs1xocKWnioqPncnq2Hz/vWTTp7X/d0pe8UVrY5cT9+0Ht72jw8gAvXh&#10;Gv5vvxgNiUrTdJapaQJ/n+IfkItfAAAA//8DAFBLAQItABQABgAIAAAAIQDb4fbL7gAAAIUBAAAT&#10;AAAAAAAAAAAAAAAAAAAAAABbQ29udGVudF9UeXBlc10ueG1sUEsBAi0AFAAGAAgAAAAhAFr0LFu/&#10;AAAAFQEAAAsAAAAAAAAAAAAAAAAAHwEAAF9yZWxzLy5yZWxzUEsBAi0AFAAGAAgAAAAhAHxaELHN&#10;AAAA4wAAAA8AAAAAAAAAAAAAAAAABwIAAGRycy9kb3ducmV2LnhtbFBLBQYAAAAAAwADALcAAAAB&#10;AwAAAAA=&#10;">
                  <v:imagedata r:id="rId103" o:title=""/>
                </v:shape>
              </v:group>
            </w:pict>
          </mc:Fallback>
        </mc:AlternateContent>
      </w:r>
      <w:r w:rsidR="00FB64AF">
        <w:t>S</w:t>
      </w:r>
      <w:r w:rsidR="00217B6E">
        <w:t>top asking me that</w:t>
      </w:r>
      <w:r w:rsidR="00FB64AF">
        <w:t>.</w:t>
      </w:r>
    </w:p>
    <w:p w14:paraId="670CB3C5" w14:textId="19A7B116" w:rsidR="00217B6E" w:rsidRDefault="00FB64AF" w:rsidP="00217B6E">
      <w:pPr>
        <w:pStyle w:val="Listtoplevel"/>
      </w:pPr>
      <w:r>
        <w:t>R</w:t>
      </w:r>
      <w:r w:rsidR="00217B6E">
        <w:t>espect what I say</w:t>
      </w:r>
      <w:r>
        <w:t>.</w:t>
      </w:r>
    </w:p>
    <w:p w14:paraId="6D596E0C" w14:textId="4735E1F7" w:rsidR="00217B6E" w:rsidRDefault="00217B6E" w:rsidP="00217B6E">
      <w:pPr>
        <w:pStyle w:val="Listtoplevel"/>
      </w:pPr>
      <w:r>
        <w:t>I have a right to privacy.</w:t>
      </w:r>
    </w:p>
    <w:p w14:paraId="3720D684" w14:textId="4F56A5EA" w:rsidR="00217B6E" w:rsidRDefault="00217B6E" w:rsidP="00070450"/>
    <w:p w14:paraId="42618964" w14:textId="10E583C5" w:rsidR="008B0E02" w:rsidRDefault="008B0E02">
      <w:pPr>
        <w:spacing w:line="240" w:lineRule="auto"/>
        <w:ind w:left="0"/>
      </w:pPr>
      <w:r>
        <w:br w:type="page"/>
      </w:r>
    </w:p>
    <w:p w14:paraId="2BC5ACBC" w14:textId="77777777" w:rsidR="00137CE3" w:rsidRPr="00E361E5" w:rsidRDefault="00137CE3" w:rsidP="00137CE3">
      <w:r w:rsidRPr="00784409">
        <w:rPr>
          <w:noProof/>
        </w:rPr>
        <w:drawing>
          <wp:anchor distT="0" distB="0" distL="114300" distR="114300" simplePos="0" relativeHeight="251714701" behindDoc="0" locked="0" layoutInCell="1" allowOverlap="1" wp14:anchorId="4360A5C5" wp14:editId="6DC43DF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02409" cy="2674961"/>
            <wp:effectExtent l="19050" t="19050" r="22225" b="11430"/>
            <wp:wrapNone/>
            <wp:docPr id="632224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224486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908293" cy="268323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find out more about coming out in the Easy Read called:</w:t>
      </w:r>
      <w:r>
        <w:br/>
      </w:r>
      <w:r>
        <w:br/>
      </w:r>
      <w:r w:rsidRPr="00E361E5">
        <w:rPr>
          <w:b/>
          <w:bCs/>
        </w:rPr>
        <w:t xml:space="preserve">Rainbow Easy Reads: Coming </w:t>
      </w:r>
      <w:r>
        <w:rPr>
          <w:b/>
          <w:bCs/>
        </w:rPr>
        <w:t>o</w:t>
      </w:r>
      <w:r w:rsidRPr="00E361E5">
        <w:rPr>
          <w:b/>
          <w:bCs/>
        </w:rPr>
        <w:t>ut</w:t>
      </w:r>
      <w:r>
        <w:t>:</w:t>
      </w:r>
    </w:p>
    <w:p w14:paraId="59807745" w14:textId="77777777" w:rsidR="00137CE3" w:rsidRDefault="00137CE3" w:rsidP="00137CE3"/>
    <w:p w14:paraId="306C7D24" w14:textId="77777777" w:rsidR="00137CE3" w:rsidRDefault="00137CE3" w:rsidP="00137CE3"/>
    <w:p w14:paraId="4D099735" w14:textId="77777777" w:rsidR="00137CE3" w:rsidRDefault="00137CE3" w:rsidP="00137CE3">
      <w:r>
        <w:t>You can find this Easy Read at:</w:t>
      </w:r>
      <w:r>
        <w:br/>
      </w:r>
    </w:p>
    <w:p w14:paraId="03FAB0E3" w14:textId="35F62341" w:rsidR="00137CE3" w:rsidRPr="00784409" w:rsidRDefault="00137CE3" w:rsidP="00137CE3">
      <w:pPr>
        <w:rPr>
          <w:b/>
          <w:bCs/>
          <w:color w:val="000000" w:themeColor="text1"/>
        </w:rPr>
      </w:pPr>
      <w:hyperlink r:id="rId105" w:history="1">
        <w:r w:rsidRPr="00784409">
          <w:rPr>
            <w:rStyle w:val="Hyperlink"/>
            <w:b/>
            <w:bCs/>
            <w:color w:val="000000" w:themeColor="text1"/>
            <w:u w:val="none"/>
          </w:rPr>
          <w:t>https://tinyurl.com/RERout</w:t>
        </w:r>
      </w:hyperlink>
      <w:r w:rsidRPr="00784409">
        <w:rPr>
          <w:b/>
          <w:bCs/>
          <w:color w:val="000000" w:themeColor="text1"/>
        </w:rPr>
        <w:t xml:space="preserve"> </w:t>
      </w:r>
    </w:p>
    <w:p w14:paraId="609EE3ED" w14:textId="4602AB1F" w:rsidR="00FB66AF" w:rsidRPr="00A14BB1" w:rsidRDefault="00A14BB1" w:rsidP="00070450">
      <w:pPr>
        <w:rPr>
          <w:b/>
          <w:bCs/>
          <w:color w:val="000000" w:themeColor="text1"/>
        </w:rPr>
      </w:pPr>
      <w:r w:rsidRPr="00A14BB1">
        <w:rPr>
          <w:b/>
          <w:bCs/>
          <w:color w:val="000000" w:themeColor="text1"/>
          <w:lang w:val="en-US"/>
        </w:rPr>
        <w:t> </w:t>
      </w:r>
    </w:p>
    <w:p w14:paraId="23051905" w14:textId="443F05BE" w:rsidR="008954DC" w:rsidRDefault="00FB64AF" w:rsidP="00A14BB1">
      <w:pPr>
        <w:rPr>
          <w:rFonts w:eastAsiaTheme="majorEastAsia" w:cstheme="majorBidi"/>
          <w:color w:val="000000" w:themeColor="text1"/>
          <w:sz w:val="36"/>
          <w:szCs w:val="26"/>
        </w:rPr>
      </w:pPr>
      <w:r w:rsidRPr="00FB64AF">
        <w:rPr>
          <w:rFonts w:eastAsiaTheme="majorEastAsia" w:cstheme="majorBidi"/>
          <w:noProof/>
          <w:color w:val="000000" w:themeColor="text1"/>
          <w:sz w:val="36"/>
          <w:szCs w:val="26"/>
        </w:rPr>
        <w:drawing>
          <wp:anchor distT="0" distB="0" distL="114300" distR="114300" simplePos="0" relativeHeight="251730061" behindDoc="0" locked="0" layoutInCell="1" allowOverlap="1" wp14:anchorId="6F2D10E1" wp14:editId="40CC2177">
            <wp:simplePos x="0" y="0"/>
            <wp:positionH relativeFrom="column">
              <wp:posOffset>159488</wp:posOffset>
            </wp:positionH>
            <wp:positionV relativeFrom="paragraph">
              <wp:posOffset>332843</wp:posOffset>
            </wp:positionV>
            <wp:extent cx="1461737" cy="1779964"/>
            <wp:effectExtent l="0" t="0" r="0" b="0"/>
            <wp:wrapNone/>
            <wp:docPr id="1355025209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025209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737" cy="177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8EA34" w14:textId="69FCF840" w:rsidR="008707B2" w:rsidRDefault="001B1A62" w:rsidP="001B1A62">
      <w:pPr>
        <w:pStyle w:val="Heading2"/>
      </w:pPr>
      <w:bookmarkStart w:id="10" w:name="_Toc180656769"/>
      <w:r>
        <w:t>Being transgender</w:t>
      </w:r>
      <w:bookmarkEnd w:id="10"/>
    </w:p>
    <w:p w14:paraId="4B36DD64" w14:textId="297FE4BC" w:rsidR="001B1A62" w:rsidRDefault="001B1A62" w:rsidP="001B1A62"/>
    <w:p w14:paraId="02BADD20" w14:textId="0CD57390" w:rsidR="001B1A62" w:rsidRDefault="001B1A62" w:rsidP="00824742">
      <w:r>
        <w:t xml:space="preserve">If you are transgender </w:t>
      </w:r>
      <w:proofErr w:type="gramStart"/>
      <w:r>
        <w:t>people</w:t>
      </w:r>
      <w:proofErr w:type="gramEnd"/>
      <w:r>
        <w:t xml:space="preserve"> you know might ask you questions</w:t>
      </w:r>
      <w:r w:rsidR="00824742">
        <w:t xml:space="preserve"> about your body</w:t>
      </w:r>
      <w:r>
        <w:t>.</w:t>
      </w:r>
    </w:p>
    <w:p w14:paraId="1E8A6BEA" w14:textId="45899C2A" w:rsidR="00824742" w:rsidRDefault="00786753" w:rsidP="00824742">
      <w:r>
        <w:rPr>
          <w:noProof/>
        </w:rPr>
        <w:drawing>
          <wp:anchor distT="0" distB="0" distL="114300" distR="114300" simplePos="0" relativeHeight="251655245" behindDoc="0" locked="0" layoutInCell="1" allowOverlap="1" wp14:anchorId="27F5369F" wp14:editId="04E28A2D">
            <wp:simplePos x="0" y="0"/>
            <wp:positionH relativeFrom="margin">
              <wp:align>left</wp:align>
            </wp:positionH>
            <wp:positionV relativeFrom="paragraph">
              <wp:posOffset>324485</wp:posOffset>
            </wp:positionV>
            <wp:extent cx="1885950" cy="1885950"/>
            <wp:effectExtent l="0" t="0" r="0" b="0"/>
            <wp:wrapNone/>
            <wp:docPr id="172320221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11949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43C5B" w14:textId="3FF12EA0" w:rsidR="00824742" w:rsidRDefault="00824742" w:rsidP="00824742"/>
    <w:p w14:paraId="44C82156" w14:textId="5B6406C5" w:rsidR="00824742" w:rsidRDefault="00824742" w:rsidP="00824742">
      <w:r>
        <w:t>It is your choice what you tell people.</w:t>
      </w:r>
    </w:p>
    <w:p w14:paraId="03E06B13" w14:textId="2CEDDC43" w:rsidR="001B1A62" w:rsidRDefault="001B1A62" w:rsidP="001B1A62"/>
    <w:p w14:paraId="1E9370DC" w14:textId="4B8EE6F4" w:rsidR="00A14BB1" w:rsidRDefault="00A14BB1">
      <w:pPr>
        <w:spacing w:line="240" w:lineRule="auto"/>
        <w:ind w:left="0"/>
      </w:pPr>
      <w:r>
        <w:br w:type="page"/>
      </w:r>
    </w:p>
    <w:p w14:paraId="2D294DFF" w14:textId="3C77C5FD" w:rsidR="001B1A62" w:rsidRDefault="00DC39EE" w:rsidP="001B1A62">
      <w:r>
        <w:rPr>
          <w:noProof/>
        </w:rPr>
        <w:drawing>
          <wp:anchor distT="0" distB="0" distL="114300" distR="114300" simplePos="0" relativeHeight="251655246" behindDoc="0" locked="0" layoutInCell="1" allowOverlap="1" wp14:anchorId="2295387A" wp14:editId="59F35A4B">
            <wp:simplePos x="0" y="0"/>
            <wp:positionH relativeFrom="margin">
              <wp:align>left</wp:align>
            </wp:positionH>
            <wp:positionV relativeFrom="paragraph">
              <wp:posOffset>213995</wp:posOffset>
            </wp:positionV>
            <wp:extent cx="1647825" cy="1854243"/>
            <wp:effectExtent l="0" t="0" r="0" b="0"/>
            <wp:wrapNone/>
            <wp:docPr id="17164330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4330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85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1A62">
        <w:t>You might say:</w:t>
      </w:r>
    </w:p>
    <w:p w14:paraId="492876E0" w14:textId="2363817D" w:rsidR="001B1A62" w:rsidRDefault="00FB64AF" w:rsidP="001B1A62">
      <w:pPr>
        <w:pStyle w:val="Listtoplevel"/>
      </w:pPr>
      <w:r>
        <w:t>T</w:t>
      </w:r>
      <w:r w:rsidR="001B1A62">
        <w:t>here are some things I want to keep private</w:t>
      </w:r>
      <w:r>
        <w:t>.</w:t>
      </w:r>
    </w:p>
    <w:p w14:paraId="5F16102E" w14:textId="3B6B642A" w:rsidR="001B1A62" w:rsidRDefault="00FB64AF" w:rsidP="001B1A62">
      <w:pPr>
        <w:pStyle w:val="Listtoplevel"/>
      </w:pPr>
      <w:r>
        <w:t>P</w:t>
      </w:r>
      <w:r w:rsidR="001B1A62">
        <w:t>lease do not share this information with other people</w:t>
      </w:r>
      <w:r>
        <w:t>.</w:t>
      </w:r>
    </w:p>
    <w:p w14:paraId="023C57C0" w14:textId="21EE6B3D" w:rsidR="001B1A62" w:rsidRDefault="008844B7" w:rsidP="001B1A62">
      <w:pPr>
        <w:pStyle w:val="Listtoplevel"/>
      </w:pPr>
      <w:r>
        <w:drawing>
          <wp:anchor distT="0" distB="0" distL="114300" distR="114300" simplePos="0" relativeHeight="251655247" behindDoc="0" locked="0" layoutInCell="1" allowOverlap="1" wp14:anchorId="0CD53047" wp14:editId="0E053FCF">
            <wp:simplePos x="0" y="0"/>
            <wp:positionH relativeFrom="margin">
              <wp:align>left</wp:align>
            </wp:positionH>
            <wp:positionV relativeFrom="paragraph">
              <wp:posOffset>243840</wp:posOffset>
            </wp:positionV>
            <wp:extent cx="1914525" cy="1914525"/>
            <wp:effectExtent l="0" t="0" r="0" b="9525"/>
            <wp:wrapNone/>
            <wp:docPr id="143973054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73054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1A62">
        <w:t>I am trying new things until I find what makes me happy</w:t>
      </w:r>
      <w:r w:rsidR="00FB64AF">
        <w:t>.</w:t>
      </w:r>
    </w:p>
    <w:p w14:paraId="5D13C885" w14:textId="3371C251" w:rsidR="001B1A62" w:rsidRDefault="00A24663" w:rsidP="001B1A62">
      <w:pPr>
        <w:pStyle w:val="Listtoplevel"/>
      </w:pPr>
      <w:r>
        <w:t>I am glad you want me to be happy.</w:t>
      </w:r>
    </w:p>
    <w:p w14:paraId="10A0F47C" w14:textId="77777777" w:rsidR="00824742" w:rsidRDefault="00824742" w:rsidP="00A24663"/>
    <w:p w14:paraId="23ACFD41" w14:textId="3E7C5E6F" w:rsidR="00A14BB1" w:rsidRDefault="00A14BB1">
      <w:pPr>
        <w:spacing w:line="240" w:lineRule="auto"/>
        <w:ind w:left="0"/>
      </w:pPr>
      <w:r>
        <w:br w:type="page"/>
      </w:r>
    </w:p>
    <w:p w14:paraId="7B179C41" w14:textId="245E1467" w:rsidR="00A24663" w:rsidRDefault="002E41EF" w:rsidP="00A24663">
      <w:r>
        <w:rPr>
          <w:noProof/>
        </w:rPr>
        <w:drawing>
          <wp:anchor distT="0" distB="0" distL="114300" distR="114300" simplePos="0" relativeHeight="251655248" behindDoc="0" locked="0" layoutInCell="1" allowOverlap="1" wp14:anchorId="48418683" wp14:editId="08E9D5F5">
            <wp:simplePos x="0" y="0"/>
            <wp:positionH relativeFrom="margin">
              <wp:align>left</wp:align>
            </wp:positionH>
            <wp:positionV relativeFrom="paragraph">
              <wp:posOffset>62865</wp:posOffset>
            </wp:positionV>
            <wp:extent cx="1806183" cy="1628775"/>
            <wp:effectExtent l="0" t="0" r="3810" b="0"/>
            <wp:wrapNone/>
            <wp:docPr id="186876646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76646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489" cy="162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663">
        <w:t>People you know might say they are worried:</w:t>
      </w:r>
    </w:p>
    <w:p w14:paraId="2BB10509" w14:textId="2AF02562" w:rsidR="00A24663" w:rsidRDefault="00A24663" w:rsidP="00A24663">
      <w:pPr>
        <w:pStyle w:val="Listtoplevel"/>
      </w:pPr>
      <w:r>
        <w:t>that you will be bullied</w:t>
      </w:r>
    </w:p>
    <w:p w14:paraId="257BF837" w14:textId="5294BDAE" w:rsidR="00824742" w:rsidRDefault="00A24663" w:rsidP="00FB7AD3">
      <w:pPr>
        <w:pStyle w:val="Listtoplevel"/>
      </w:pPr>
      <w:r>
        <w:t>it will be hard to change your</w:t>
      </w:r>
      <w:r w:rsidR="00824742">
        <w:t>:</w:t>
      </w:r>
    </w:p>
    <w:p w14:paraId="4A632653" w14:textId="362BEFE4" w:rsidR="00824742" w:rsidRDefault="00FB64AF" w:rsidP="00824742">
      <w:pPr>
        <w:pStyle w:val="Listsecondlevel"/>
      </w:pPr>
      <w:r w:rsidRPr="00FB64AF">
        <w:rPr>
          <w:noProof/>
        </w:rPr>
        <w:drawing>
          <wp:anchor distT="0" distB="0" distL="114300" distR="114300" simplePos="0" relativeHeight="251732109" behindDoc="0" locked="0" layoutInCell="1" allowOverlap="1" wp14:anchorId="7A3088DE" wp14:editId="0850CECB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160905" cy="1734185"/>
            <wp:effectExtent l="0" t="0" r="0" b="0"/>
            <wp:wrapNone/>
            <wp:docPr id="470816013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816013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905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4663">
        <w:t>body</w:t>
      </w:r>
    </w:p>
    <w:p w14:paraId="11EA20B2" w14:textId="04FE2C47" w:rsidR="00824742" w:rsidRDefault="00824742" w:rsidP="00824742">
      <w:pPr>
        <w:pStyle w:val="Listsecondlevel"/>
      </w:pPr>
      <w:r>
        <w:t>clothes</w:t>
      </w:r>
    </w:p>
    <w:p w14:paraId="2555C99E" w14:textId="2DEC11FB" w:rsidR="00A24663" w:rsidRDefault="00824742" w:rsidP="00824742">
      <w:pPr>
        <w:pStyle w:val="Listsecondlevel"/>
      </w:pPr>
      <w:r>
        <w:t>important documents</w:t>
      </w:r>
      <w:r w:rsidR="00A24663">
        <w:t>.</w:t>
      </w:r>
    </w:p>
    <w:p w14:paraId="02C67E05" w14:textId="14D3B80F" w:rsidR="00E77387" w:rsidRDefault="00E77387" w:rsidP="00FB7AD3"/>
    <w:p w14:paraId="2F1C763B" w14:textId="3255A3B7" w:rsidR="00FB7AD3" w:rsidRDefault="00FB7AD3" w:rsidP="00FB7AD3"/>
    <w:p w14:paraId="269B9E90" w14:textId="1A7681E5" w:rsidR="00E77387" w:rsidRDefault="002E41EF" w:rsidP="00E77387">
      <w:r>
        <w:rPr>
          <w:noProof/>
        </w:rPr>
        <w:drawing>
          <wp:anchor distT="0" distB="0" distL="114300" distR="114300" simplePos="0" relativeHeight="251655250" behindDoc="0" locked="0" layoutInCell="1" allowOverlap="1" wp14:anchorId="3C2CBA19" wp14:editId="60B327D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819275" cy="1819275"/>
            <wp:effectExtent l="0" t="0" r="9525" b="9525"/>
            <wp:wrapNone/>
            <wp:docPr id="163051650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51650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7387">
        <w:t>You might say things like:</w:t>
      </w:r>
    </w:p>
    <w:p w14:paraId="39E029E3" w14:textId="042297D9" w:rsidR="00E77387" w:rsidRDefault="00FB64AF" w:rsidP="00E77387">
      <w:pPr>
        <w:pStyle w:val="Listtoplevel"/>
      </w:pPr>
      <w:r>
        <w:t>W</w:t>
      </w:r>
      <w:r w:rsidR="00E77387">
        <w:t>e can stand up against bullies together</w:t>
      </w:r>
      <w:r>
        <w:t>.</w:t>
      </w:r>
    </w:p>
    <w:p w14:paraId="2ED7D1F7" w14:textId="090ADCB0" w:rsidR="006A5B76" w:rsidRDefault="002E41EF" w:rsidP="00E77387">
      <w:pPr>
        <w:pStyle w:val="Listtoplevel"/>
      </w:pPr>
      <w:r>
        <w:drawing>
          <wp:anchor distT="0" distB="0" distL="114300" distR="114300" simplePos="0" relativeHeight="251655251" behindDoc="0" locked="0" layoutInCell="1" allowOverlap="1" wp14:anchorId="582ADA92" wp14:editId="540B678C">
            <wp:simplePos x="0" y="0"/>
            <wp:positionH relativeFrom="margin">
              <wp:align>left</wp:align>
            </wp:positionH>
            <wp:positionV relativeFrom="paragraph">
              <wp:posOffset>685800</wp:posOffset>
            </wp:positionV>
            <wp:extent cx="1895475" cy="1895475"/>
            <wp:effectExtent l="0" t="0" r="0" b="9525"/>
            <wp:wrapNone/>
            <wp:docPr id="193897363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97363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64AF">
        <w:t>L</w:t>
      </w:r>
      <w:r w:rsidR="00E77387">
        <w:t>et us learn about changes together</w:t>
      </w:r>
      <w:r w:rsidR="00FB64AF">
        <w:t>.</w:t>
      </w:r>
    </w:p>
    <w:p w14:paraId="5872B3A0" w14:textId="16225EF5" w:rsidR="00824742" w:rsidRDefault="00FB64AF" w:rsidP="00E77387">
      <w:pPr>
        <w:pStyle w:val="Listtoplevel"/>
      </w:pPr>
      <w:r>
        <w:t>I</w:t>
      </w:r>
      <w:r w:rsidR="006A5B76">
        <w:t>t is my decision what I do</w:t>
      </w:r>
      <w:r>
        <w:t>.</w:t>
      </w:r>
    </w:p>
    <w:p w14:paraId="56F09E2C" w14:textId="37878BE5" w:rsidR="00E77387" w:rsidRDefault="00FB64AF" w:rsidP="00E77387">
      <w:pPr>
        <w:pStyle w:val="Listtoplevel"/>
      </w:pPr>
      <w:r>
        <w:t>Y</w:t>
      </w:r>
      <w:r w:rsidR="0051505A">
        <w:t>our support is important to me</w:t>
      </w:r>
      <w:r w:rsidR="00E77387">
        <w:t>.</w:t>
      </w:r>
    </w:p>
    <w:p w14:paraId="02FA1F6F" w14:textId="77777777" w:rsidR="00E77387" w:rsidRDefault="00E77387" w:rsidP="00E77387"/>
    <w:p w14:paraId="1F5EBB07" w14:textId="6B3022B9" w:rsidR="00E77387" w:rsidRDefault="006A5B76" w:rsidP="0051505A">
      <w:r>
        <w:br w:type="page"/>
      </w:r>
      <w:r w:rsidR="00D97A2D">
        <w:rPr>
          <w:noProof/>
        </w:rPr>
        <mc:AlternateContent>
          <mc:Choice Requires="wps">
            <w:drawing>
              <wp:anchor distT="0" distB="0" distL="114300" distR="114300" simplePos="0" relativeHeight="251655198" behindDoc="1" locked="0" layoutInCell="1" allowOverlap="1" wp14:anchorId="33610BC2" wp14:editId="05210F12">
                <wp:simplePos x="0" y="0"/>
                <wp:positionH relativeFrom="margin">
                  <wp:posOffset>2187245</wp:posOffset>
                </wp:positionH>
                <wp:positionV relativeFrom="paragraph">
                  <wp:posOffset>-80467</wp:posOffset>
                </wp:positionV>
                <wp:extent cx="3538220" cy="9034272"/>
                <wp:effectExtent l="0" t="0" r="5080" b="0"/>
                <wp:wrapNone/>
                <wp:docPr id="864669869" name="Rectangl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220" cy="903427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5B6025" id="Rectangle 15" o:spid="_x0000_s1026" alt="&quot;&quot;" style="position:absolute;margin-left:172.2pt;margin-top:-6.35pt;width:278.6pt;height:711.35pt;z-index:-2516612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8COkAIAAJ4FAAAOAAAAZHJzL2Uyb0RvYy54bWysVEtv2zAMvg/YfxB0X/1I+grqFEGLDgO6&#10;tmg79KzKUmxAFjVJiZP9+lGS42RtscOwHByJj4/kJ5IXl5tOkbWwrgVd0eIop0RoDnWrlxX98Xzz&#10;5YwS55mumQItKroVjl7OP3+66M1MlNCAqoUlCKLdrDcVbbw3syxzvBEdc0dghEalBNsxj1e7zGrL&#10;ekTvVFbm+UnWg62NBS6cQ+l1UtJ5xJdScH8vpROeqIpibj5+bfy+hm82v2CzpWWmafmQBvuHLDrW&#10;agw6Ql0zz8jKtu+gupZbcCD9EYcuAylbLmINWE2Rv6nmqWFGxFqQHGdGmtz/g+V36yfzYJGG3riZ&#10;w2OoYiNtF/4xP7KJZG1HssTGE47CyfHkrCyRU46683wyLU/LQGe2dzfW+a8COhIOFbX4GpEktr51&#10;PpnuTEI0B6qtb1ql4iV0gLhSlqwZvh3jXGg/je5q1X2HOsmnOf7SK6IY3zqJT3ZizCb2UkCKuf0R&#10;ROkQSkMImvIJkmxPRTz5rRLBTulHIUlbY/FlTGREPsyxSKqG1SKJi+MhxXe5RMCALDH+iD0AfFR/&#10;MRA82AdXEZt8dM7/llgqcfSIkUH70blrNdiPAJQfIyf7HUmJmsDSK9TbB0sspBFzht+0+Oq3zPkH&#10;ZnGmsFNwT/h7/EgFfUVhOFHSgP31kTzYY6ujlpIeZ7Si7ueKWUGJ+qZxCM6L6TQMdbxMj09DN9pD&#10;zeuhRq+6K8BWKnAjGR6Pwd6r3VFa6F5wnSxCVFQxzTF2Rbm3u8uVT7sDFxIXi0U0w0E2zN/qJ8MD&#10;eGA1dPXz5oVZM7S+x6m5g908s9mbCUi2wVPDYuVBtnE89rwOfOMSiE08LKywZQ7v0Wq/Vue/AQAA&#10;//8DAFBLAwQUAAYACAAAACEAwWRRx+AAAAAMAQAADwAAAGRycy9kb3ducmV2LnhtbEyPwU7DMBBE&#10;70j8g7VI3FrbJQQIcSqKxIEDRQSkXLexSSJiO7KdNvw9ywmOq3maeVtuFzuyowlx8E6BXAtgxrVe&#10;D65T8PH+tLoFFhM6jaN3RsG3ibCtzs9KLLQ/uTdzrFPHqMTFAhX0KU0F57HtjcW49pNxlH36YDHR&#10;GTquA56o3I58I0TOLQ6OFnqczGNv2q96tgpanJNsrl8mH/ZxlzfN6/Ou5kpdXiwP98CSWdIfDL/6&#10;pA4VOR387HRko4KrLMsIVbCSmxtgRNwJmQM7EJpJIYBXJf//RPUDAAD//wMAUEsBAi0AFAAGAAgA&#10;AAAhALaDOJL+AAAA4QEAABMAAAAAAAAAAAAAAAAAAAAAAFtDb250ZW50X1R5cGVzXS54bWxQSwEC&#10;LQAUAAYACAAAACEAOP0h/9YAAACUAQAACwAAAAAAAAAAAAAAAAAvAQAAX3JlbHMvLnJlbHNQSwEC&#10;LQAUAAYACAAAACEA78/AjpACAACeBQAADgAAAAAAAAAAAAAAAAAuAgAAZHJzL2Uyb0RvYy54bWxQ&#10;SwECLQAUAAYACAAAACEAwWRRx+AAAAAMAQAADwAAAAAAAAAAAAAAAADqBAAAZHJzL2Rvd25yZXYu&#10;eG1sUEsFBgAAAAAEAAQA8wAAAPcFAAAAAA==&#10;" fillcolor="#ffe599 [1303]" stroked="f" strokeweight="1pt">
                <w10:wrap anchorx="margin"/>
              </v:rect>
            </w:pict>
          </mc:Fallback>
        </mc:AlternateContent>
      </w:r>
      <w:r w:rsidR="00A77A00">
        <w:rPr>
          <w:noProof/>
        </w:rPr>
        <w:drawing>
          <wp:anchor distT="0" distB="0" distL="114300" distR="114300" simplePos="0" relativeHeight="251655254" behindDoc="0" locked="0" layoutInCell="1" allowOverlap="1" wp14:anchorId="4DB9A774" wp14:editId="738388B9">
            <wp:simplePos x="0" y="0"/>
            <wp:positionH relativeFrom="margin">
              <wp:posOffset>1019175</wp:posOffset>
            </wp:positionH>
            <wp:positionV relativeFrom="paragraph">
              <wp:posOffset>-47625</wp:posOffset>
            </wp:positionV>
            <wp:extent cx="771525" cy="514350"/>
            <wp:effectExtent l="0" t="0" r="9525" b="0"/>
            <wp:wrapNone/>
            <wp:docPr id="115258665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58665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2792">
        <w:rPr>
          <w:noProof/>
        </w:rPr>
        <w:drawing>
          <wp:anchor distT="0" distB="0" distL="114300" distR="114300" simplePos="0" relativeHeight="251655258" behindDoc="0" locked="0" layoutInCell="1" allowOverlap="1" wp14:anchorId="7C410382" wp14:editId="2C0172EC">
            <wp:simplePos x="0" y="0"/>
            <wp:positionH relativeFrom="margin">
              <wp:posOffset>1466850</wp:posOffset>
            </wp:positionH>
            <wp:positionV relativeFrom="paragraph">
              <wp:posOffset>102870</wp:posOffset>
            </wp:positionV>
            <wp:extent cx="542925" cy="542925"/>
            <wp:effectExtent l="0" t="0" r="0" b="9525"/>
            <wp:wrapNone/>
            <wp:docPr id="96708594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59458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2792">
        <w:rPr>
          <w:noProof/>
        </w:rPr>
        <w:drawing>
          <wp:anchor distT="0" distB="0" distL="114300" distR="114300" simplePos="0" relativeHeight="251655257" behindDoc="0" locked="0" layoutInCell="1" allowOverlap="1" wp14:anchorId="2C1F42BE" wp14:editId="1D99AFFE">
            <wp:simplePos x="0" y="0"/>
            <wp:positionH relativeFrom="margin">
              <wp:posOffset>342900</wp:posOffset>
            </wp:positionH>
            <wp:positionV relativeFrom="paragraph">
              <wp:posOffset>76200</wp:posOffset>
            </wp:positionV>
            <wp:extent cx="542925" cy="542925"/>
            <wp:effectExtent l="0" t="0" r="0" b="9525"/>
            <wp:wrapNone/>
            <wp:docPr id="94759458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59458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2792">
        <w:rPr>
          <w:noProof/>
        </w:rPr>
        <w:drawing>
          <wp:anchor distT="0" distB="0" distL="114300" distR="114300" simplePos="0" relativeHeight="251655253" behindDoc="0" locked="0" layoutInCell="1" allowOverlap="1" wp14:anchorId="543C22EA" wp14:editId="0156AD18">
            <wp:simplePos x="0" y="0"/>
            <wp:positionH relativeFrom="margin">
              <wp:posOffset>0</wp:posOffset>
            </wp:positionH>
            <wp:positionV relativeFrom="paragraph">
              <wp:posOffset>-171450</wp:posOffset>
            </wp:positionV>
            <wp:extent cx="752475" cy="752475"/>
            <wp:effectExtent l="0" t="0" r="9525" b="0"/>
            <wp:wrapNone/>
            <wp:docPr id="196626225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26225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7387">
        <w:t>Charlie is a transgender man.</w:t>
      </w:r>
    </w:p>
    <w:p w14:paraId="7D5D7E49" w14:textId="4FFBB501" w:rsidR="00FB7AD3" w:rsidRDefault="00BF2792" w:rsidP="00E77387">
      <w:r>
        <w:rPr>
          <w:noProof/>
        </w:rPr>
        <w:drawing>
          <wp:anchor distT="0" distB="0" distL="114300" distR="114300" simplePos="0" relativeHeight="251655255" behindDoc="0" locked="0" layoutInCell="1" allowOverlap="1" wp14:anchorId="76EA37C7" wp14:editId="273397E3">
            <wp:simplePos x="0" y="0"/>
            <wp:positionH relativeFrom="margin">
              <wp:posOffset>504825</wp:posOffset>
            </wp:positionH>
            <wp:positionV relativeFrom="paragraph">
              <wp:posOffset>306705</wp:posOffset>
            </wp:positionV>
            <wp:extent cx="771525" cy="462915"/>
            <wp:effectExtent l="0" t="0" r="9525" b="0"/>
            <wp:wrapNone/>
            <wp:docPr id="64604457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04457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6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D550E" w14:textId="0661E736" w:rsidR="00FB7AD3" w:rsidRDefault="00BF2792" w:rsidP="00E77387">
      <w:r>
        <w:rPr>
          <w:noProof/>
        </w:rPr>
        <w:drawing>
          <wp:anchor distT="0" distB="0" distL="114300" distR="114300" simplePos="0" relativeHeight="251655256" behindDoc="0" locked="0" layoutInCell="1" allowOverlap="1" wp14:anchorId="2BB18DC0" wp14:editId="445839DA">
            <wp:simplePos x="0" y="0"/>
            <wp:positionH relativeFrom="margin">
              <wp:posOffset>923925</wp:posOffset>
            </wp:positionH>
            <wp:positionV relativeFrom="paragraph">
              <wp:posOffset>32385</wp:posOffset>
            </wp:positionV>
            <wp:extent cx="542925" cy="542925"/>
            <wp:effectExtent l="0" t="0" r="9525" b="9525"/>
            <wp:wrapNone/>
            <wp:docPr id="136730469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30469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252" behindDoc="0" locked="0" layoutInCell="1" allowOverlap="1" wp14:anchorId="74F9E6D5" wp14:editId="549051E8">
            <wp:simplePos x="0" y="0"/>
            <wp:positionH relativeFrom="margin">
              <wp:posOffset>-171450</wp:posOffset>
            </wp:positionH>
            <wp:positionV relativeFrom="paragraph">
              <wp:posOffset>400453</wp:posOffset>
            </wp:positionV>
            <wp:extent cx="1533525" cy="2048107"/>
            <wp:effectExtent l="0" t="0" r="0" b="9525"/>
            <wp:wrapNone/>
            <wp:docPr id="14036739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6739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04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0A064B" w14:textId="1D493E88" w:rsidR="00FB7AD3" w:rsidRDefault="00FB7AD3" w:rsidP="00E77387">
      <w:r>
        <w:t>Charlie used to think he was:</w:t>
      </w:r>
    </w:p>
    <w:p w14:paraId="31F756AE" w14:textId="064E014C" w:rsidR="00FB7AD3" w:rsidRDefault="00FB7AD3" w:rsidP="00FB7AD3">
      <w:pPr>
        <w:pStyle w:val="Listtoplevel"/>
      </w:pPr>
      <w:r>
        <w:t>a lesbian</w:t>
      </w:r>
    </w:p>
    <w:p w14:paraId="18EB1534" w14:textId="415F10B1" w:rsidR="00FB7AD3" w:rsidRDefault="00FB7AD3" w:rsidP="00FB7AD3">
      <w:pPr>
        <w:pStyle w:val="Listtoplevel"/>
        <w:numPr>
          <w:ilvl w:val="0"/>
          <w:numId w:val="0"/>
        </w:numPr>
        <w:ind w:left="4253"/>
      </w:pPr>
      <w:r>
        <w:t>then</w:t>
      </w:r>
    </w:p>
    <w:p w14:paraId="7571FB79" w14:textId="0AC5C711" w:rsidR="00FB7AD3" w:rsidRDefault="00FB7AD3" w:rsidP="00FB7AD3">
      <w:pPr>
        <w:pStyle w:val="Listtoplevel"/>
      </w:pPr>
      <w:r>
        <w:t>non-binary.</w:t>
      </w:r>
    </w:p>
    <w:p w14:paraId="1C569554" w14:textId="48EC9AA7" w:rsidR="00E77387" w:rsidRDefault="00E77387" w:rsidP="00E77387"/>
    <w:p w14:paraId="0E845DCC" w14:textId="0AD14A91" w:rsidR="00E77387" w:rsidRDefault="00A77A00" w:rsidP="00E77387">
      <w:r>
        <w:rPr>
          <w:noProof/>
        </w:rPr>
        <w:drawing>
          <wp:anchor distT="0" distB="0" distL="114300" distR="114300" simplePos="0" relativeHeight="251655259" behindDoc="0" locked="0" layoutInCell="1" allowOverlap="1" wp14:anchorId="336AC197" wp14:editId="151B189C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905000" cy="1905000"/>
            <wp:effectExtent l="0" t="0" r="0" b="0"/>
            <wp:wrapNone/>
            <wp:docPr id="65856405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56405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672E60" w14:textId="6B432AE4" w:rsidR="00E77387" w:rsidRDefault="00E77387" w:rsidP="00E77387">
      <w:r>
        <w:t xml:space="preserve">His parents are </w:t>
      </w:r>
      <w:r w:rsidR="00FB7AD3">
        <w:t xml:space="preserve">worried he will change his mind again after </w:t>
      </w:r>
      <w:r w:rsidR="00FB7AD3">
        <w:br/>
        <w:t>changing so much about himself.</w:t>
      </w:r>
    </w:p>
    <w:p w14:paraId="2C4DFB3C" w14:textId="26DCB87E" w:rsidR="00FB7AD3" w:rsidRDefault="00FB7AD3" w:rsidP="00E77387"/>
    <w:p w14:paraId="50B28AF2" w14:textId="77777777" w:rsidR="00FB7AD3" w:rsidRDefault="00FB7AD3" w:rsidP="00E77387"/>
    <w:p w14:paraId="6A8A67D3" w14:textId="6AFE0681" w:rsidR="00FB7AD3" w:rsidRDefault="00A77A00" w:rsidP="00E77387">
      <w:r>
        <w:rPr>
          <w:noProof/>
        </w:rPr>
        <mc:AlternateContent>
          <mc:Choice Requires="wpg">
            <w:drawing>
              <wp:anchor distT="0" distB="0" distL="114300" distR="114300" simplePos="0" relativeHeight="251655260" behindDoc="0" locked="0" layoutInCell="1" allowOverlap="1" wp14:anchorId="2E4C69E4" wp14:editId="4B8BD43D">
                <wp:simplePos x="0" y="0"/>
                <wp:positionH relativeFrom="column">
                  <wp:posOffset>0</wp:posOffset>
                </wp:positionH>
                <wp:positionV relativeFrom="paragraph">
                  <wp:posOffset>314325</wp:posOffset>
                </wp:positionV>
                <wp:extent cx="1857375" cy="2676525"/>
                <wp:effectExtent l="0" t="19050" r="9525" b="9525"/>
                <wp:wrapNone/>
                <wp:docPr id="307990932" name="Group 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7375" cy="2676525"/>
                          <a:chOff x="0" y="0"/>
                          <a:chExt cx="1857375" cy="2676525"/>
                        </a:xfrm>
                      </wpg:grpSpPr>
                      <pic:pic xmlns:pic="http://schemas.openxmlformats.org/drawingml/2006/picture">
                        <pic:nvPicPr>
                          <pic:cNvPr id="2009648196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28650"/>
                            <a:ext cx="15335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69015754" name="Speech Bubble: Oval 4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096871">
                            <a:off x="752475" y="0"/>
                            <a:ext cx="1104900" cy="93345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15C4D3F" w14:textId="77777777" w:rsidR="00A77A00" w:rsidRDefault="00A77A00" w:rsidP="00A77A00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022525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025" y="95250"/>
                            <a:ext cx="75184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4C69E4" id="Group 42" o:spid="_x0000_s1059" alt="&quot;&quot;" style="position:absolute;left:0;text-align:left;margin-left:0;margin-top:24.75pt;width:146.25pt;height:210.75pt;z-index:251655260" coordsize="18573,26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JbaVNgQAAMULAAAOAAAAZHJzL2Uyb0RvYy54bWzcVt9v2zYQfh+w/4HQ&#10;e2NJtizbiFNkSVMUyJqg6dBnmqIsoRTJkXTs7K/fd5TsxEmwdgU2YHuwzB/H4913393x9O2uU+xe&#10;Ot8avUyykzRhUgtTtXq9TH77fPVmljAfuK64Mloukwfpk7dnP/90urULmZvGqEo6BiXaL7Z2mTQh&#10;2MVo5EUjO+5PjJUam7VxHQ+YuvWocnwL7Z0a5Wk6HW2Nq6wzQnqP1ct+MzmL+utainBT114GppYJ&#10;bAvx6+J3Rd/R2SlfrB23TSsGM/gPWNHxVuPSg6pLHjjbuPaFqq4VznhThxNhupGp61bI6AO8ydJn&#10;3rx3ZmOjL+vFdm0PMAHaZzj9sFrx8f69s3f21gGJrV0DizgjX3a16+gfVrJdhOzhAJncBSawmM2K&#10;clwWCRPYy6fltMiLHlTRAPkX50Tz7hsnR/uLR0fm2FYs8BswwOgFBt/mCk6FjZPJoKT7Lh0dd183&#10;9g3CZXloV61qw0OkHgJDRun721bcun4COG8daytgkabz6WSWzacJ07wD9SFGt7OsJIDoKEn3Zzn5&#10;dm3EV8+0uWi4Xstzb8FeIEzSo2PxOD26eKVae9UqRfGi8eAimP6MKa+g1LPw0ohNJ3Xo08pJBW+N&#10;9k1rfcLcQnYrCbfchypDsJHSAS5Z1+rQh9sHJ4No6P4adnyC7WQ3Xxw2otGPdpJHHrxjq+2vpoIy&#10;vgkm5tCrvJvms2kx5OuBfMV4THzryZdOyhmY2N+612GdD++l6RgNYD7Minfw+2s/GLgXIdO1IRCh&#10;gi+UPlqAJ7QSnSCzhyG8oLxB8fJ7zDF7gfrfys+7hlsJK0ntI6HApHmaFWUx2RPqzkopGvbLZrVS&#10;csFu7rlik0iX4eQhrX1EmvwhXJgzxCvwc1ZmEY0hw8sin1Auv5LmWTqZpyiglObz8XjSh+KQq+Dv&#10;MdBbWa3lOwUmennBlTKb78MdSb83No7Cg5J9ND7JGomFkpNHk2OHkBfKMbgN8ggB7vbe+IZXsl/O&#10;ihRWD0SknkInIi2VhkLS3LN10D0o2Ese6+7VDPJ0VMYGczAs/SvD+sOHE/Fmo8PhcNdq415ToODV&#10;cHMvD/OfQEPDsFvtYtHJoq+0tDLVA3IrRhph81ZctYjQNffhlju0OCyibYcbfGpltsvEDKOENcb9&#10;8do6yYPZ2E3YFi1zmfjfN5zqqfqgwfl5NplQj42TSVHmmLinO6unO3rTXRhEDuUE1sUhyQe1H9bO&#10;dF/Q3c/pVmxxLXD3MhHB7ScXoW/leB8IeX4exfpCfa3vLMp7H0/i5ufdF+7sUAYCKshHs88zvnhW&#10;DXpZCpE256hKdRtLxSOuQwiQ830hRxX4zzSmcT5L8zyWzf9XX8r/6UY0n+YpdRsqgcDvWTMqi2xG&#10;9KcKWULyUHf+1VYUH014K8YaN7xr6TH6dB7Z+/j6PvsTAAD//wMAUEsDBAoAAAAAAAAAIQC18dkm&#10;2JAAANiQAAAUAAAAZHJzL21lZGlhL2ltYWdlMS5wbmeJUE5HDQoaCgAAAA1JSERSAAABcQAAAe0I&#10;BgAAAO8jTpwAAAABc1JHQgCuzhzpAAAABGdBTUEAALGPC/xhBQAAAAlwSFlzAAAh1QAAIdUBBJy0&#10;nQAAkG1JREFUeF7tnQV4FEcbxxuIQAhRIDgEh+AQJLi7uzvBHYIHd/dgASK4awSHln41SimluJW2&#10;lCIVirXvN+/czmbvbuN3l73L+3+e37N3q7O78/5vbnZ25hMSiUQiaUsAYJdYpE1IJBKJpCWpGbYa&#10;0uokEolE0prUTNsQaVUSiUQiaU1qpm2ItCqJRCKRtCg141YirUYikUgkrUrNvAXSKiQSiUTSqtTM&#10;WyCtQiKRSCQtS83AEWkxiUQikbQsNQNHpMUkEolE0rrIxEkkEsmKRSZOIpFIVi4ycRKJRLJikYmn&#10;TTkycjG8pSl+T6rsGVkYZRm1GE8ZHxlgwH+Mrxi4TkYGiUQyscjE057+YKiZ7RvGt4zjjL2MzYyN&#10;dnZ2W9g0hBHB+IzxmoHr82090jvDtEx1YJFzI1ibrR0crTAKjpQfCSH5usM89ybQrlA15TF2MFwY&#10;JBLJRCITT1vazwBHR0eIrjQBjtecAA/cx8J9xvduw+Giaz9Yn6kF9HYsB1k/yQQZP3HgZLdzgZZO&#10;xWFYw65QtbwfHK86jm+D24rtDafK5chd99HgauckDP1fRn4GiUQygcjE04js7e0fODs7g5eDC4Tn&#10;7qlnskoMDdhw/l3PsXDPQ32Z4WfxXfCD6wgY5FgR0unM/C2jP08ciURKtsjE04Z+YMDx/IOgf/EG&#10;8GO2WGNVGq6luOM2GkIztRMl8xcMqjMnkVIgMnHblwcricNnXoMgqsoEvdKxmsmaG3Hce+5joJtj&#10;aWHmjXhKSSRSkkUmbltqLk2V2umSzsnIRFMLwx+RnZk6ciPPmzfvFV1ySSRSUkQmbhtyZngwRMl2&#10;AGMsgzf/q5urNPzgrW+eys+WRHl8Md3DjDzdJ3bg5OR0naWXRCKR0pTyMYR5Q58S9cHOzg7GOlWD&#10;RW5NeLXFN/nHwZp8nWTj/jrHSIjKO0jPTC2FSANysuQIlr7R/PP5zP14+lnao9mURCKR0oRaMf6r&#10;naEAfJ1vLFz1HikbpKFhinlifhWnfPgfDPwd8rDvY+Rl5kak477bGPjKUWfcWzO14fPvuo6G9KxE&#10;zubVwZMjkUgkW1ZdLHE3K1LZyCgTyz1mmnsd20OXdL68OqODgy8syNhANnWl8ScGXP/rguOM5qnt&#10;B038B8fBHHYucI99x/lhzrzlygd+hiQSiWSjGsV4u61gLyNzTCposGigtzINh9MO3WGjfXNw+cQR&#10;vnAdlCQTF2Zd3TE/NKlWV95WzBffldzONIKb+Nx+sesKU2cYtiPPw/DSffwkgzQlkUgkqxQUKVIk&#10;TnNMDGrb4bxbzsO5kZayywpdHEsZrRMfYp+57VzB3d0dvs2hq+++lncc3M08ir8sZLjNjxmGytth&#10;dQoe+39OumoWb29vrFbZiJ+ze3tDwdz5oFC2PFDCMw+4uboKs1/DKMAgkUgk61D69OlhT5buqkac&#10;XHBfgpo5fOF7x0HQKl0RiHTpmajjKNfB6pjwTO3BPl16aJ+vClQsVwFOOXSFLjWaxrmNKJVfdRwg&#10;zBkyODjCepeWcCPraKP1kS9yj4IpxVqJ9bHDreR06kUikUiWFT6QREMTKI0tJYj9LcnYiD/0PGTf&#10;EUplK5Ds45xx7ctbyrjZZYArDn2goJ2H0Tqibvz7DINht3d3cHBwAN9s+WFl29G8HxdMxwTfVrp1&#10;DbZVzhtespkw85b8IpFIJJIGVVCaGplZSlEate7zGKiYPicMSVcBbnqOkucrt4kLsd5tt1HcxG95&#10;jIYmdgWhtFNOvfXuuIzkBr7IoylkzJBRmDCnwCfusMSrOfzoMgLWZWwupSl2W4Fy/o/eYyG9XTqo&#10;U6cO9sRIIpFImtIYBnbr6sSAW8wg1UzNlKCR+3rmhZsZhqouTwhMX7U8vrC8VyB84zAAbnvFLkPz&#10;vlBwBKRPlx6cP7GHLx37wXeOAXz+DalaJfsnLlDbKfafgNr5inliih1t4fVZsGBBJJuSSCSSJuTO&#10;+JAnT56/2JSb1I9uI/XMzJzEZaBKxDrK9b71HsmrR8aXbcOrTXTr6apPxnnWAZdPHOCofWf+HX8o&#10;bmUcxsESOj5gxc+jHKvArkwd5X0mhqOZu/NrVLRoUer2lkQiaUIjGZA7d2446KEzqM9cB6oamDlI&#10;rIkbTls3bQ5feQ3jBo7fz1aYALU9i8GdTCNgYoYarMQ9iLdaUW6XUnA/yBzneuDp6YnXikQikVJV&#10;DRkvczq68+oINCj2HU5n7qNqYqkBDixxxT0ApjTqDVE5BsC2Aj1hjW8POJWlLxxy6Qrrs7UHbFHj&#10;7u4GoV661/8Nq2hMbeL4OX86N7xWffAikkgkUmposLu7+69sCnfddG2uEfyuNHF8WWd59tZ6BmYu&#10;DI+B7dUxPS4uLuDp6gL5c2aD7J5ukM7ODnzz54JtUwdB2Iyh8M+57fDrmQhwd3ODzsVqwlCf+jA3&#10;TysIcPKD/S5d5P2aMv343IClDZ8jeDJIJBLJ4nrAgEL2XrIxocnZfWIHRzLHthP/wW0EeLi68QeC&#10;+Cq9WNccKM32f4XHQZ6sngCfRsB/DJyKz0rEfLEsYt44cHNxhtIlikOxIoUgi5cH/yG45jZMPqek&#10;oEyTqHvHahqsa1/q3Bj3HYoXk0QikSwp3pXszpqj4Go+3diWAvdPMsChzF35Z2FibF24lmlIsluS&#10;JAVx3FLueeHFqU16Rq1m2koM54nvm2eO4c0Rq6TPDcddehgdMz7EdcHPaNz8QanTED69w37UMn5i&#10;j9cnG15UEolEspSWurm5yeakNKugjHVgi4uu5z+xbJhTZdhTchA3LlEaNRd43PlZdS/XKM1YDeWy&#10;+NZD3lwIg+njR/L9eto58250xfGUU0SY9DV3XekdW70sz9tefvMTWVdE929laZFOfJ94UUkkEskS&#10;SsfgxqM0LmFkSLQ01JqYfzFzf74+mtt19+HyumJ5ShHHxeZ7rq6uMLlna/jvsroZJxdh8rjfPStm&#10;QeFCBaGRc1G94+Pn21L/LshVx4F8Pja5TJcuHYz3bQlZPLz4yP5Zs2aFvk7l4UixIcLEhzNIJBLJ&#10;7PqyjlsROOLaQ8+84kIs9/gkA2yo2I+b26Vsg2FuxvpG6yYV5bHveozl7b7/ObcN/mVGK5uuNE0p&#10;hvtBMx/ZsRFMaNFbLx1YZYTnWDV3CW7OYj62gDlYbhh0q9IYDrt2ZyX5WPPP7emN677iV5dEIpHM&#10;rA8XXfvLxqU0MIEwJ4GYjyb7XeahEO3YHQrZxT4QNQVr83eGWQPa6xktN1uD7ykF9yd4w34w2PWA&#10;Km4FePtyfHC71r4JhNq3giF1O0CnWs142vAaDKjRGnLaZdZLs7g2A6q1wjp3bKniy68wiUQimVEf&#10;vnIdrGdGiWWkUxWo7laIl1SHp/eDRg6FjYw+OWA3sg726U1u2InBr3gBKF+uPMx3qs/Pa0Q6P8j3&#10;iRvk9vCGzQbPBnDgZWW6lbDrigziV5hEIpHMqA/fusb2s60GLrvlPgruehg/xKxln5+Vwj35G5HV&#10;qvpz8/rKLXk/CghWS1TLWxJuhC/mpipKyYZmay6+3DoHfOzcoaCDF3zq0JebeMUKFWFUtjpwx029&#10;m1pDcHnbNm3wWmBpnEQikcyqD4l5rX65cxNo5lJCdRkOtVbHLh8vueIIQDtr6V5vTypofgEZ/KCB&#10;XynZVFOjNJ45fQZ+LthGvrZjAShevLiecSfGxHfn7yNK4yQSiWRWfcAmg4YmpPyO4Eg4De0KQMcM&#10;pflyQ/BFFxxFHj9/n9N4eyWG2wqKZcgONcsWg/8uh6uaq6Vg1wR2F9Q9tMXPJ7L04elTOxc1cF3s&#10;tgDborPt++JFJpFIJHOpQFa7TLyqQJipminhQz40tYKfeMBel856y9RQbm+Icj18jX97praQxS0z&#10;3Ny1LFVK3krw+GvG9oHuZRrw88U3U28n8c1UcW5Fs+RBE7+qu8wkEolkHt1l/F3JPhc3HjVTQnAZ&#10;jlH5nUMAOKdzhKMu3Y2WK1EuMwSX33UfDXXtC/CS7vYZI4yMNDXN/K8zIeDk5MRNXJDQORmC66/3&#10;H4jn9zdeZBKJRDKXPjK4mcZkGZCgWQlTy5/OnY/Gc9NtBJ+vtp3hvL6O5flxEBx8OHTDalUTTW2w&#10;zXgOL3f5XJPTRwyeOyKdLw6uQSKRSGZRZ3t7e2jrVxd2ZuqgakhK0JjE6+bDParDYXddidzQsMV3&#10;YWZ1HQpA0SJFYHz/LvAgOvVL23Eh0rVoWFdY792On6fhuSWEOGf8jC8FsWvcU3epSSQSyfRyY0D2&#10;LNn0zCchdIMv6AZgSGi7QJda/CHff+fDZOPWooELuJFfDuelaJ2JJ61/GOW1WF+iJ+7nGF5oEolE&#10;MrUyMLAt87E8efLoGVFSUDNy/Hwl70iol7cs1DBocaJlA0e4iTP6Nq0Lo9NVkkcESg6Xs8t9qZBI&#10;JJJZFMJ4hR04oekoDVlgaEyGiHWwxFoknRfHPl16sLdPD9+FLlQ1Sq0jjLxw/oIQ7dAtUddBjTue&#10;cr04iUQimVx5Gd8zYK1LCz7qzX6XzpyDLl31RrmPy9CV83Zl6gC5c3jDm1PbZBMUhmhoktYC/oNw&#10;crDnPTYqzzux4PWp4O6DJk4PN0kkksnVwNnZGQ3mGuMt4z3jfqZMmUTpEYplzgk9vavCsVqBcM9D&#10;3ai+cx0GXTKUhvSs9P3hkr5pK83cGsG0zxnQEVrYFU523+mdHUvhtfyUQSKRSBbXKsZHV5fM4Ovr&#10;C9iShX3nSC0vwNMtM9w4skU2PWs2bUPE+dix87ztMkL130h84PpfuvM3P98wSCQSyeKqx4Ax6SrD&#10;yHSVYFX6RjAofz2oW9EXTq+eAu8vhOqZnS0ZOCLOafX4/rDZvrls4ok1c1wPYdcQHyDjg2QSiUSy&#10;mLAeFw569ZBffMHX0LE0/vupjXqmbfhZaYTWDp7Pk6MbIOsnznrGbGjY8ZHTwQ2NfB6/qiQSiWQh&#10;va1ZqKxs4MjXGQMgRxZ32dwMDc+WyeLuCj9mHKZq0vGBhv+D2wg08V91l5VEIpHMr0YMOFN2nJ6J&#10;byjQFab3bZvmDBwZ1xMfcBZRNeq4EKX2G066HhEZdnhxSSQSydxaiNUmyhHdETafG3haNHEk/Sfp&#10;4PNMA1QNWw008Fus9I7XzjsDr1LhnWt5e3vz4e3Y938ZZOwkEsnkutGoUSM9A0ecM2ZUNbe0AP5w&#10;TfXvAiPS+0ndDqgbtxJcD6/bV1mHcQPHVjziBxCbY+6YQy8DkUgk8+jfCz7DWSlyuGzg5+x7gHvm&#10;TGm2JI7njCPvs2sDNxwG6UxawtC8BfjKPl473OZ/Eavka8dh+8L9VSlRGLJkyUJGTiKRTCr43mME&#10;3HEZKZt4m3RFYeOaFaoGlxYQ5jupdzuYbF8NbjkPVzVuJXjdQnN0BVcX3Y+f2Ndn25dCvnz5uLl3&#10;69YNqpcsCjVq1CAjJ5FIJlF6Btz2HC1XByAt0hWBNxcVJUmFKaUFlOfr5OgAqx0b84Ey1MxbgNet&#10;tHteeHsxtgOw0+tm8l4db+5YCj/tXQvp0qWD6f26cEPnV59EIpFSKHwpBe5KXbDeZEaFZlTfzgc+&#10;sL//woy0jtqPjJin/BFSrqe2jRq4XqF8eWBS+mr82qCZ/+A4RPrnMoTPw4fCXzj2A0dHR3mbj1J1&#10;zO3QZfAuage8ZeDUxcUFBrSoh9Nv+B0gkUikFCgTg49/ifW9YnzNCnY5uAkZGpqWUBqz8rPaPMPv&#10;OE0suD5ei37dO0G+T9z49VEjzL41BA7uI2/TrVVjGNm2sWzggiaVy8GPYStEadwBbwKJRCIlV+kY&#10;cFfq8ElUqdRPXyDJZmdpMH3I71Fb4fae5TBpJEt3/fpQvXp1qFWrFvTt2Q3qMMPs07IefBe+CO7t&#10;Xwl/ntH1uqi2v/gQ23yxZTYU+8TLyMAR7HPl7Ob58jaenp5y6VsYuPi8eNFCmNCjA5p4G34XSCQS&#10;KQWCH91G6kxcqttt6lBEEyYu0mCYFvz+6mwYNK5eERr4FYKVwxrCrdBB8PbUBPjj6Fh4x6a/HxoD&#10;L45NhDt7JsDe2V1h2ZD6MKStP7i5uUHrxvVg4cjefD9JPc/WdarCBPuqRibu5ZZZL73Y9l6YtxJh&#10;5P8LngdSz5IkEomUIsH3bsPlJnR77dtB0wxFk2xu5sDQZPn3y+GQPYsnuLtmYoYYCP+dngRgAM6L&#10;az5O/zk1Hr45sx/y586Z5PP8VxrO7YpTP52BOw2BG46DoHShvPK+/jyvqw8PnTQE0qdLxz8LAxe8&#10;jdzO5zNIJBIpRfrnO7dhchvoMnbeUMejmJF5pQbCxIU5bp05EnJlc4df9o8yMud3UZPg05AJsHFc&#10;C5jWrwlkzJiBd6FbqKAPtG9cG/q2qg8jOjWF8b3awtZ5E+HC5nlG+08MuO6bs9shR7YssMyhAX+e&#10;kP8TN5g8cpC8r/tRYdygSxXIC1/s3wFrp42Dn4/rl8iROn5lcb2M/C6QSCRSMrWuq2dFmJihBjfy&#10;0nbZoErWIqoGZimUpoqf312MgFzZs8G6kY30Stj4+cGBSVClbDHInDkz5PByh883zYK7e1fojfWp&#10;hvIYSUFs9+78DvDI7Ax50rlBXm9P+DkmTF5nXeBA2DljlGzWyhK4XBJntPCvgCYeoLsNJBKJlDxV&#10;ZGAf2HAwc1coaucFFfOkbklcGCW+6bhh5jhmlhnhr+Nj9Urff56cBE0aN4Ksnp7QtWE1ebvkmnNy&#10;KVWyJDzdMxyK5s3Bv+PxFw3tCrcMmhaqMSWgF5r4HbwJJBKJlBK9ZsB+167g/IkDlMld2OJmaAg2&#10;66tapTJ0ql0c3kVOkEveyP75fcDBwR7GdmkG/5zbztdPDQPH40Wvmwkj2/lB3myZ4VrYAj5fmHh8&#10;Bo4cC16OJv6I3wESiURKoS76+/uDq6MzlPPySTUTx+O+jt4CzhkceGsTZfXJu6iJUK1aNSicOzuv&#10;LhHGbZhWtbSrzTMFHy/pHmI+2jUMXDPpOg1bPrInXFoVlKCJX962Erd9wq8+iUQipVDdGJD+Ezso&#10;6JX0Vhum4q+z2yCruwsrfU+US97/xUyCXUHtwMs9M0SvmiIbtwC3M5wnw0r02KLE8DimAo9RsnB+&#10;ns6eDUvDVyHz4A37d4DdzyZk4tGLJ+HDVzJxEolkMqVr2rQpL1lunjRQ1bTMDY7p+TFaYeAMn1xZ&#10;YXy/rtyM0TTFuoafB7Wux34AXMEloxN/+QbPw8lBN+AzTsW6poL/SDD+iNkC5Qpnh39jJkIGRwfe&#10;Y6G3hytEhW2O18jHdWwGXl5eZOIkEsm0yp8//2V3F2dV4zI31cqVkOu/d05vB4Xz5oTnpzZyYxTr&#10;oHHi979ZqX1eQCfeyRRLNqdnz558+s9ffwDqx3OH9czeXGDJ++e9I6BkAW/+hii2XsF0HFu/RNXA&#10;kS51q0KpUqXIxEkkkmm1Zs2aQpmdM8glTTXTMhd1KpSAP4+NBd+COWHfwvF8nkgDTn8+uh7yZPOC&#10;Hw+uh4wZnPgr9izJnPPnz0PlypV1Jv7rI/jvy8N6+zYn34QtgTbVi8DbyAnshycHT+vzk8HgaJ+e&#10;l8bVSuStq1eERo0akYmTSCTTK306Oz3zNDQtc3HlSAT4Fi0Mz87om/fTo+u4OVevUBp+3LcaChcu&#10;DPDff3Do0CHZxJFihXzg9ZkdRvu1BMXy5YR/YyZBhSLZ4bu9a3RGHhUCZQv7qBp5u5qVoV+/fpdZ&#10;ukkkEsnk4iYkUDMtcyCOZTgN37ACbh3aAL9Hbobs2bLBv//+y6tLUOyfA0RHR8PvD29ZPL0CPObO&#10;WcOgXZ3SsG9GG8iQgf2TkaqACuXKrmribar74Q9PFd3lJpFIJNMK/ojZamRWhhgapjBRgeEy5fek&#10;IPaHr9KzIjj89+9H+O/t3/DflT0AXx5U3SY1wOv2/OhEcLBPB++lgTWEiSsNHL+3qsbf2CzArzaJ&#10;RCKZWHBla2zXqnERn1EL4xXzDNdNCMN9Na/tz+u8cfCFN2d13comdZ/mZnzXZjC5ew1YP7IRNKnh&#10;x+epmTgivXafR3e5SSQSybR6NbV3mwRNUhipWO/p6QioXqk8FMqTA3xyZoMCubyheIG8sGfuKKN1&#10;k8IXoUvAt7APPDywCj5cDJX3kZx9mQtMy7uLYYDPE7C5oZNjepg3si9/OUmUvpUm3lxn4s66y00i&#10;kUimVeE6fqXjNUmlkYbOHg0Fc3nBqHaV4KPURSzCmwvGTIIFw9vAxunD9bZLDLiucn3xXcxTLote&#10;OVn+nFpgeupU9YP74UPgq+C+4OrqCm9ObVM18WZVuYmTSCSSWYRdpML7C6GqRiWm945uguKshHxs&#10;bkdm1rEv6Yi23uKVefzsz34Unp/RvT2pNN/k8oGVejfNHAv1/UrxQYjPrJ6iup4lwfNaOLQrPIgY&#10;ws+5dbUisDpwmGziv57YAd2bNYDwJbOhma4k7sGvNolEIplBf/0QsVjVrJDuzWpC65oleUnb0Lhx&#10;3vMjE2Df3O5Q0tcXCvvkg1GD+snmrXx5Jzngfr4IWw53T8QOuWaKH4bkgscW/HJqM3hkcpKvh7eH&#10;m2zi+GOzYfksKJA/Dxo48pRfaRKJRDK1PD09J6dPn87YsJgBN2KlyEPzusmmLQwLmT+0FRQqkB/G&#10;dm8Bd/avit1OsY9b+1bD1V2xy5KDoWkbfrckwsDFd3b55OtRrqA3fLFpITdxPz8/+PT0Xs7yRTNw&#10;PewGmAZMJpFIZpPcY6AwKCcnJ4hZ1kM28B1TO0DhwoUgQwYnyJo1KzzYv1K1l0GcTp82DV6fj4Dv&#10;dy6DNRMD5H3aEu+kng2Fid8IGQjLhnSXh2S7HLMXPmMmjuB3xlAGiUQimV52dnZPG1WOfcDZvVUj&#10;ODizHbyPmgSje7eAUoXywZc7VxkZNvKRGfmOoKHg4uLCqxFw8OCalcrD7oUTYO+KmdC5c2d5XVuD&#10;XTpepaSrWprIv6OJ+5csAgV98vOSOJr4iOHDcNkEvNYkEolkck2dOrWwnZ3uAee9g2shoGUFbkz1&#10;a1aBQW3q8bptpXmLzxGzhkMGJ0duXv379+etNPDz6dOn4ccff4ROnTphvyFG5mcLYHUT1oOLaiak&#10;e31f+OfUNm7kMyaOhxrV/WFT8DrecRa7LvXwWpNIJJK5BJeDZ8CaoLHww/bBgN3Vdqrvr1fqVn5u&#10;3KAef7MStzt69CiflihRAp4+fQr//f6Er/PFljnQu1dPeRtbAn/Y8LV77EdFVKmEjG8GvVvXgH+i&#10;dM0LX5/cAYun8xI6dYBFIpHMq2zZssH4bs2x72vYNKkDFMmbw6hrWJz+fSECMmXKBD98fx06dOjA&#10;zdvd3R3OR54AuPM5/HeVTaX1/8dMfNvUQfI+bIlfjq3n5y5a7QhwHj7cFHSqX4NMnEQimV+sVN2O&#10;TcDR0QEyODmpVqF8uBTOX4f/+PGjrlcqpvs3v4f/7n8tr6OcRq2YBGc2zuGfbRG8XsK8RZVKHm93&#10;uBO2ghv4y+Mh4t9KSbzGJBKJZDatW7euKJtAkyZN4NNNs7hJGZr41hULYfHixTr3fv0rwO3PZEMz&#10;NHDkwyX978nFFPswFcrzxOulrBNHM8fqlabV/GBan478IS9bZxdeXxKJRDK7cuXKBUtHdDMyTfwu&#10;TGtyn/Z6RiZQrm9KzL3/pKA8X3wIjNfDsDoFzRwfErN/LN+y5ZnwupJIJJJFVKhQobOFcnsbmeaj&#10;w2th6OAA2cCUhiY+Y7tw5Tam4uudK+HZiQ2qy1IDcd5dGvhDzNrheqVwwYZRjbjB664qiUQiWU52&#10;DNmcBY+Pruf14YbzBZFbl8OcoKmqy1IKDpyM7c/VlqUW2EVul7rF5TbiiLKVimgzzq8oiUQiWVhw&#10;ZNFYVfNSIy5jFyS0XIDrKZHnXY6AonlzwA/7VsO+FTON1hffLQUe0zVzZnh+eJxs4MiG6X1gfKcq&#10;3MDRyH1yuGEbeXzOQCKRSJaTvb39viXDu6kamBrCTNUMNTEma7i92ne3zC582qiaH3RqUlu3XGo9&#10;o9yXJQiZNQbs09vpGThyfkU3GNi6KoRPbsm/F8/rBUWLFo2RLiuJRCJZTHX6dGBGpGJgcRGXmZ7d&#10;G5Ioo+WmzHh/KZwPF/fXGd12yFd7g8HBPr38/X97gnn1ypsLcVfvmIvr4YvB2cmel7QNTTyrpyv8&#10;dmAU/4zLSxXIChkzZjwrXVMSiUSymHxz5MiRLIMURoufb+1dASEzmKlJ3xNiXO+OvB7Zw8MDypcv&#10;z/fzw6kIZo7u8Oy4/oPN8+uDIIOjIyweZtySxhyI86rtXwmurOmlauJ/nZoEH6Njv/vmzwoLFy6k&#10;enESiWRxlcW3N5NjjsptqpQszKs8lMvVwHXKlSoJ+fPnhxfRW+GjoprkXPhavbdGleB2uxdNgivb&#10;FqkuNyWYnl7tmkPR3J66B5cSShNXgstK5MsCx48fh+rVq7eWriuJRCJZRL58tHkDI0ssaHhI0UIF&#10;5c9q6wnuRYbDjJED9eaJbcRbo8plShLatynAY8wd2ReyuTvHa96G84vl9YLlc6ZDnz59qDROIpEs&#10;qhKMFBtkzpw5jUriuE/D/Ro+oDRazgidOQL6Nq+tNx/5PmIx/HRkrd48sb3hfpKCch+/nta95IRj&#10;iipNWg2lkaOJN61ZCWpXLkcmTiKRLKqCDCNjSyxofEiNSuWgeH5m5NL851FbeD35m7Pb4fHhtXCH&#10;fcaqE+V2e5dOBecMjlCqgDeULZwTPFxdoFCerHBkSX+ICQ6EkgWy854DccCKHNm8oGaFYpAzmyfU&#10;rVsXxg/oAZkyOUObOlX425TiuMkBt8V/Ad/s3wjZvbPCgGZl9cw6IdDMsXVKj1YNIWTpLDJxEolk&#10;UbkxZBNMqhni+sg/F3Ul2MFt6nNDHDFiBPTp2on3OY5G7FexPLxj64htendqC8uHNpTbWQsMzRFf&#10;sPnjROzLNTj/XsQwuLt7HLw5NQn+FzwQMmXMKO9XmbbEILbBNOfNmxd2T2+tO7bixZ7EcHFFd2he&#10;0w/eX4qAWrVqUS+GJBLJovpXVHMkxQgN18fh2di+wMnBHnAoN7112fd/L4Vxvti2AFrV8ZNNWW0q&#10;ECZpiHLZ38zM29X20zteYuHnwM49I/shmNO3ltG+k0Lx4sX5/vAa8KtKIpFIFtLFRXNmJMnA1cBB&#10;ITZMGgQ9WjfhI/+IOvJ980ZDBkd7GNHWj1dVYLvvZ4fV65zjMm8+n5Xa/zg61mg+TrHL3Hfndxil&#10;KS7EDxCyYupocHfRjWSfXDAdmTNn5vubHNANTXym7tKSSCSS+bXUPn162XSTy/82z4EQaVAIYZCn&#10;V0/hA0+IahM0vKMrR8C7yIl6BijAcT6fHJoE17YNhfKFc0A+bzf+A4A9BdrZ2UHmjE5gx0q6mTI6&#10;Qjm2/M3JcXy7hg0bwt39K43SlBhGdG0FTSsVkNOXVETacbAMPOc/z/DBk3HEe+ybxiQCwNMmkUgk&#10;daVjcANSM7nEcjV0EeyePUL+jj8KuN+3J8fLBqk0SmF+aPCH5vWArk2rgKODPRTwzgpNypWCrxdN&#10;hz83L+VETxwOJ8YPgSsLp/OqjyUzJsLI3p35IAyZMjhC64a14b1U554Y8Fwfn9gKXbp0gQbVKsLu&#10;aa310pYc/Er7ytewtG8JPPfsaL4JkC6x4I0ikUikuMT7CTE0u5Swc80iqF8+v57RCePGtx2PLOoL&#10;jaqVgcyZnKFywfxwNHA4/LFpCTftJcygm5QuAW5sGaZt/fr1sHHjRvD394eyxQvJx9i7bDoULpzw&#10;i0ZorsJgcdq3Yyv+A7BqeAO+/zeKH5rkUrJECXn/ywMH435xSCQ141aiathq4E0ikUikuLTV15eV&#10;JFNYpYJww2T7cXFxgReHRusZHRpluXLlwJOZc/4snlAoWxa5tP1s/ULoV78GZM+eHS5cuABv3ryB&#10;W7duQZUqVbjRRgcOg3I++YwMWXxOCLHuwukTwSWjA/yyj/1rkNKknCYVbMlyeFY7KF+6pN6xMM1B&#10;QUH2aoasIH0ioeoUEokUr3jf4k+PpXxABjSwC1sXghN2ZGVgeP9GTwQHe3v4bf0C2byRAS2bcdOL&#10;iYmBX375BXr37g048tDkTm3gRvAyeMXWqVraF36L3CwfQ0wFyjSo8fFSBPgWKwpTuvnzdBmiTGdS&#10;wG2zumeEr3et4ccR6XFxzojnFMwMWM28BWqGbQTeIBKJREpIE1L6Cj5Osa007ufx7qGyyQnDc8mU&#10;EV4EL5bN+8XureDp7gaenp7w77//QqFChXh77d9YqfwPaZ1j84N4XysfLoUZHSuu72pkcHSAGb2q&#10;6z1kNQVfruvN28KLNIjp4d18SLf3zITVzBsxMuu40N0eEolESkB2dnYvOzaormd+iQXNC9k6dRAs&#10;HlRXNjk0zI8xk2BEe39Y0Lk1vN60BNb06sCbGpYuXRp69uwJw4cPhxIlSsC14OWywf++eRn07N4N&#10;xnZrAdjOXOxf7dgCsc4fZ7ZDq6YNxejzfPr6qK4li9KAUwLuCylbMBvc2rPcKA34GY/t6OhYlBlx&#10;Skyc6sNJJFKilYEBF9ZPT9Aw1cAR77FJoDA4NLtnRydBl9aNIKBOdVjVoz1gr4lXr16FkydPQsGC&#10;BSFv7tzw1YKpcskb6dq0EeRjJXJsNqg0xYTSJNbFc/hmY1/4jR0bu43FNz7xDU9TmjjyMXoilChe&#10;jFfViGMr6dq1C6blMhqxCmqGrQbVh5NIpCSpHoObkJpRqoHrooHnypHNyOiKF8gJrcuXhmuLpsHM&#10;mTNh1qxZUKyAD8zu35OXytG0XzO+WTwDOnXqBGWK+MBtVrJVHj+xacH1EJ5+g3SYEvEjhcdRS4fg&#10;sx1LdeuQiZNIJAvretskvsq+Y/lc+aGhMLpTi7rAqEa14eaSIOjXrx/2tw3n50yWS9zPtiyH7vVr&#10;Q4ECBcDPtzBc3jhTNuLEGrcS3ObOiW1gr3ioKqamBPf5dXAf/gKSWjoEmJ6c2b2x6qgHM+Nkmbh0&#10;P0gkEinJgl8NRtmJCzQrNDRsfYIGx4nRlVTr+VeBDRs2QMeOHXmVCYKtTSYFBkIWLy9oU6sifLgY&#10;yvfz7mIYbAgaBfelty+TY+TdmjeAX/fHNh80i4mzcyua2wv+vaTfR4whmP7dG1fhdbjHDDnJBo7w&#10;O0EikUhJlaOj4zb/UkUSbaRsEz2juxE+DprVqQ44/FvjmtWhUqVK8GzTUt5sMGvWrLBpymD4yEwb&#10;979t2mDwcnWB9OnTweqxbaFdzWLw1bZ5yTJx3Dc3WkVaTM31bUMgTzbPRKcPH6za29v7M1NOqonT&#10;Q00SiZRsYSkQ3kodSyVkWBmcHOFd5ATZPHNmyQzvmUljH9t+fn44GjwEBATA81Mb9VqbPD2yDnx8&#10;fODObnxrcjLAmSnwNnIiZHbWdTGbFN5f2MEN09B0EVEqxyaGassTQmyPn1u3bAZrxvZO8JqIczy1&#10;Ogh/5F6jKUsYmnVckImTSKQUaXOL6uVlQzI0KSVFihSBrzb04Sb3/fYh4FeyqLwNvg2KTQjxszA2&#10;waWwVdCrUWn4j5k3cBOfDH+cCEywvlmNH3YugUGdGsrGK3h+cBS0bVgFLqwLAFeXTPDFembABusk&#10;BmHkOCI/Hk+cX0LgejmzZ8PmhuwiqJp1XNBDTRKJlHzly5evGJvA+R0rEjSsQ6tm8e5YG1UqCLmz&#10;ucM/57bLRj1w4EBo0aKF/B3XF58/sNI6vqL/no8eryuJe7q5wC+JrI8X4L5OYBv0EY1UzXd0/46Q&#10;N5c3/H5sIjja28Pt0EFG68UHH5iCMWNgUyhbWPf6v1o6DBHnef/gGiyNv1Ux6vggEyeRSClSJsa/&#10;uXPnhj/PbteZUhz9qwiz2rJqsfwZwWU4co4Y2UdtmxVj+8GZZT3gxrZBUKFYbti1ep7eOsptlCiX&#10;RW9bbtRGXYDfb4YOg5VjWsO4QT3g29Bx4OToAO8jEx5LU8D3y0wce1FUpiEp1KrEx+DcpWLWqvA7&#10;QCKRSCmRnZ3daw8PD14dEp+hIsKUld/lz/F0roXLsE+VYgV98AFg7HzFOnGB67yI3AzeXu68vtvQ&#10;wIUB32Ul71+PxJrxw/2BMKlrVaN14wK3u7K+H9StoKsWSg74LKBKhbJo5MvVTNsQ3R0gkUiklKl7&#10;h3plIFMGBzi/Tv1NTpwn5is/qy03nGe4zPB7QuC6LI28FK40XEMDFlO1z4nhs22B/DjXdixQTUdC&#10;iHPCKXY5kD59+vpqxq2EX30SiUQygXgpt0GlYjCzf3sjY4rvc3JJ7D7+PrMNihf2UTVeNZQmbrgs&#10;LpYE9oFG1ctB3+a1k31uyu2en9X98LB/HZXVzFugu/QkEomUQmHJ8ea2AfAheiLkzJkTsrq7wpox&#10;vWRjwqlAGJWlmDGwI4QGdVc137hIrIHjw8z82d244V4PX2Syc8R9/HRyC98vg81UNXFqXkgikUym&#10;lnZYGmfGhryNnAS5snlA907tjEzNkkb+8MAqXjWBnVupmXBciPNQWybA5e1qFIUG1SvJxzP1ueH+&#10;qpUuikZ+ikycRCKZW3cHNS8nG9zro2PBySEd4CDLJQvk1plSPA8vTQ0+JCycJzuM6d3SyIDj48XR&#10;wAQNHPl842Aokj+vbNw4NaWJi/3heawc1RON/N/8+fMPUJg4NS8kkUgm14ctgfqDCp/ePBmiVw+G&#10;dHa8agBcMjrBjV3L4JuI5aK6AMKDV0FQ33bg5uYGL6O3JssYZdNDmPHhfvEFI2xpojTfhMDtEjLx&#10;cf3bgIeLM/yrGIjCnOA5vbsQyrsewJecJk2adDY4ONiZpZVEIpFMqjyM/77d2I+bHZqhkg/Rk2Dh&#10;4CbQu0UV6NukNNSuWJSPJM+2AVdXV5jTpyZgc8WYVVP0TFnN2ATK9RDsLAtftsF+yQ/N656gIRsy&#10;sUtV3Ys7KsuQf6N1rVDEsQ3TYy7wWNiefv+80eBXrADvPsDJyWnZmjVrauKFJ5FIJFOJv8X5IUpX&#10;LaGHVCoWn3HQBPz8HtfFNtyM95EToHk9f17i/CD1AhifWQrzxs9DurTkBovDtRkasfJzfIj1eBql&#10;z8plN0IGQtMGdeRjKo9vTsRxOOyfxgdWMs+fPQs/X8b7TZs2rWFTEolEMomW5fd2Y0Ya98s1yqka&#10;t3YEQBa3jDCwXx/4qKhLNzRMrGfHeeO6t4IKRbKr7iulKNPZtkYxuLFzqV4aUps1Y3pDBVY6Z9cd&#10;Oc5oiTeBRCKRUqKb8/rV4gZoaNZinuF8Qz5GB8KCAXXA29MNXkVtlg0cp1htUixfTsjOlrFjQUCX&#10;Frxkr7aflKBM64heLaFO+YTfTE0NME3vLuyA78IWgq9PbrwmH3LkyHHN3d2dD3OXPn3625MnTw7n&#10;d4ZEIpESIU8G/Lx3uJ4p/nF0DEQt6aE3Tw1h8Dj99XAgODo6cLM+uSwQvt42j/fXvTBwAEQsGxdv&#10;HXZKCZvcAlydHaGxnw9U8S0kG6ahiaYWhmnBevOlMyZCw3rl4ecfV8LHXxfLnI9cBsWK+kDnzp3/&#10;7NSpU35+l0gkEikuubq6/uWROSOvH0dDRKP9+8QEmDe8nZFZCpRmrDTyJ4cmwV/Hx8OoPm34cG2N&#10;a1fWWy62MRVin0Vze/I69rMb5+qZpdZA875xMgLKlSsH1y7P4ab97zOdeeNUyf1rK2FIQFfIkycP&#10;VKhQYY90u0gkEklVr/Jmc+WmmJDpinWQ/ctHwdtTOBCE8XLDbZTfU4pyfy8Ojeal/4fR2ip9K8F0&#10;oYEP6N8PJgWOlEvdhsatRKyDPP5+NdStXYV39ztixAioWrVqNt1tI5FIJJ3s3F1dYFzHxJeccTm2&#10;J1d+V2I4X3w3Bcr95fBygdXTR3GjtOSLSokF0/XsTAQUKlgQvjo3Xc+klaathlhHOX14fQ0EjmrJ&#10;S/P9+/efJd0/EolE+sSeAZELO8vGm5AB582dky+vWiKXPE+5TXzbmoKapfPCtAGt5dYvWiyJPzq2&#10;iQ9t9/Zp4oxboFwXPyuNHHn/82I4e3IFjjT0ftSoUS90t5BEIqV1VWHEa8TKZa+PjeOfSxbwNlrP&#10;HOAxfjs4CurUrg2LB9WDepVKqxpnaiF+RMR09exJMDyguZ4Jm4Pr/1sPtWtWhFatWkHbtm276m4l&#10;iURKqzpRrrDOlOMyZuUynPZpXDrOdU2F2H/ZQt7wY8QYqFqqCHy4pBtpX2mkqYXhP4Hm9WtB5IHJ&#10;soGbw8SV+8Xp73eXQujmCZArVy5o2bLlp9L9JJFIaVDPa1UsxrutVTNnw3n43RImfnh2e8ji5QnZ&#10;vdw0Y95KME1/nguFvHnzws83Y5sOGpqvuRDHQ259sxbq1CwLhQoVwv5uyu/Zsye7dG9JJFIaEA5m&#10;8HuOHDn4yzxKgxaGnVjTxlHqL6/pK6+vtp1yntpy7KbWv5QPNK9ZmZW+1Q00NTD8IcF/BpUqVYI/&#10;Hy6wqHnHBabhzZMlsCdkMLZo4Q9DO3fuPEB3i0kkUlrQbQYE9OkG76OMTVbNcAViGbY/9/Rwh3/5&#10;SPhxg+tfDtGV/MW2H9k2fx0fB+ns7ODc2qmaK32L9OD0j7M7+ADMH36xbOk7MYjSORIaMg+cnByh&#10;SpUq2P6celkkkdKAOjPeYY98U7v76zrCUhhtXMS1jto8fJtzwaBGcHrNIHneZ9sng4+PD2T1cOOv&#10;7wuz1JqRI/eOboT69aoamXdqmrnSuJXfxfJfby2H0cNaQ/bs2fFFqQm6W00ikWxVOEJNEcafDPB0&#10;ywy/Hx7LzVdpxmooTVt8NpzXpak/+OTLA6WL5oPcWTODa+ZM/AWeuQEdLdYfeGIx/BF5eTYC/CqU&#10;gHc/65ukME7l99RCaeSGy/Cfw40rc/iboUWKFNnIrjuJRLJx4Wg1hxj/+ZUqxErm+g8/Ixd3g98O&#10;jDIy6q9CRsDna3vBoVntODuntYNx/drwPreb1/CDRYHD4Oy6IFWj1BoifY+PBUPjBpW4OSoxNEot&#10;INKlnAqe3V4B1z+bB0ePHoUsWbJgP+/UwyKJlAY0mfFv+WJ5YcLAjpDN3ZmXnr28vPiYmdghVf3y&#10;+aF5lULQoEJ+vgxxdnaGBUGTYP+SSXxgCeyPHF9JF1UlWjZwZfreXIyAHl0b8JKsmklqDaVpI4f2&#10;rISWTSvxEnjx4sWhb9++EDh2NPj7+/PBP7CZIrtfUbVr145avXp1TvaZRCLZmhwdHTdmz579z3P7&#10;d+gZ3S9nImDskAGwdE4QDOrdDSJ3hcCrc8ZmKAxROV851SovorZAlUqlVM1Sq6Bxv36wDHr27AkZ&#10;MmSAgJ5d4IV0T5TXW/n5UXQEBAWOgZw5cuCbofggNGDdunUFpNtPIpGsWX5+ftMKFy4MP1yZBYP6&#10;9NC88SYXPC8Bfv/n3HZo26qOJluhGKIsee/YOJb/Q1o8aSS8v6Rv1vEhzv2nqB0we0wAN/MaNWpc&#10;lLIBiUSyRuXIkeO/DeuWywZRsbRvok3BGhFGhmR2cdYzR2GWhgaa2ijTiO3DcVzU9xfD5fuUmPsl&#10;zll85tPL4TBx5BBeNRYYGEgPQkkka1Lu3LmHlCpVCp7cWC0bBBpG9qxZ9ILflhBG9tPxTdCyWQ29&#10;81YapvK7FsA0Pbu1AHLmzAlj+3XROx+1z4aI8zb8LL6/Y6X5bq0a8/03aNCgjZRFSCSSVoUj00ce&#10;mimbmDAubNlQvGhhvSC3dgwN63F0BLRqXov3HKhFw0aU6cLPWP+NLx8dXT1T79xMAV4T0e3vs6it&#10;UK1aNbC3t38sZRUSiaQlNW/eHJo1riwbtzALMW3Olt2P0jc+a0d5Lp/tWgdDBrbTM0jlddASIl0v&#10;7y3kBn46bK3eeZkacZ1weicyAry9vaFdu3YhUtYhkUipqapVqx7AIda+uxQkG5bh9NaXM3lJT4uD&#10;MZiCQ5tXwezpg+TzVRql+K4lRLoKFvCBI6tm6ErMBudkSpT7xs8fWT4Y0r0Dr4OXshGJRLK0vLy8&#10;cmbKlAmiDuvGgIzLsHB+165d5EA2p1lYGjyX7YunQ1hosOq5a5nKlf1gRM/2qudlbkQe+Pp4BG/G&#10;OHz48BZStiKRSOYW+xs8r1ixYrBkbn894zY0cWHsrx8ug+D502zGvPE8xLnMGdUfdm6daHTuWufc&#10;8WmQNWtWo3OzNHgdX56LgKKFCmK3vPOkLEYikcyh8uXL/4ED8O7buRDePl3CzUAYtaFJCHBZ2VL5&#10;ZONTGqC1Is5hTL+ucON/y+TzNDx3LZMzZw54cy401e+FuJb4Ju7c2bPxDdA3UnYjkUimUEBAQM+a&#10;NWtC/bqV4NbXq1UNIT5e3V8OQRN0gxOLoDUMZGvAMN0zh/eFc8cmqZ6z1rn71UxeF63F5xNf7dkA&#10;mTNnhvbt2/eUsiCJREqO6tev/z9PT08YO2YY/PLjErmkmZQSJ667fF5HeHk69lV7a8TwB6hL8wbw&#10;zfnpVlf6FunFliEnN8zT3A+qSM+7C+F8YIqWLVtelbIjiURKSCtXrnRipl0JR+gpU6oonD6+ige9&#10;QGkCYpoQuB62CxYjzBsGrbWAaReM6tMFnnw3Q++6WAMirX88XMZLutg6RJyT2jmnJiJdLRvUwU62&#10;zklZlEQiqSksLKwUM+4d+Kr1xlUB8PrhUjnoDU0qqcb14ZdFMLxLSzkwDYPVWhCm0pmVwL//bGqS&#10;roHWCOjTAHp3bi/fD63cF7V04LwJA7qBu7t7lJRdSSQSqnHjxq5Nmzad6ODgAL6+ReD21bVJNui4&#10;UO7juyvr4Opx4+C0BtBAhLHgQ7dpg3vAn490D3OtFeyIC7v/1YpxJ5aFk0Zhv+XQoUMHRykLk0hp&#10;U02aNJlcpEgRqFu3DmzfMIyPMIPBbcqSpfgxQOrUqWN1hoEIAxdpnzKoB5w/Pt6k1yk1uHZ5Ju8T&#10;3PB8rYGTIasgd+7c9GIQKe2KBe/b08cXsdKkvtGKADelQYl929nZ6ZmhNSHS3bVFA/jt1hz5vAzP&#10;1Zro0rkdHFkaqHq+WkXcB/w3dOPwFv5ikJSlSaS0oY4dO77AjP/k+3k8kC1lRNiOvEyZ0nIQImpB&#10;qiWUaUWG9e0O96/OVj0/a0B5r/Gzk5MTvD5nHfciLn45HcF7Q6xVq5aLlMVJJNvU+vXrzxQqVAiw&#10;meCNK7o+TSxl4Hic779YD9u3buaBJ0zRMCC1hkgjTv0qVoDf7uj6QVc7R2tAec//frIE8C1bazZw&#10;BNP/3b51+LCTSuQk21Tu3LkzlilTBpbPngYRy2bArKDRRgFtTsRxNq0eZnWGgen9eCkcmjVtCP8w&#10;07PE9TI34hyaNPSHOWOH8HO0diNHnsRE8AKKv79/Zinrk0jWr+LFi08oXqQwPIsKgX/O7+CD2r6X&#10;BudVBrS5weMM6l1VNgutm4YwNuzDo0aNavDX46U2YeACPJcsXl7w13nbMHDBtT1rAd9rkLI/iWTd&#10;KlGiBGxcsUj3Yg0D/27+8OU6i5uROB6+5KMWeFpDmNqv0duhRYvmPP22ZuB/PloK2JxU/FgZXgNr&#10;5vOjEXwsTxYCdrpIIJGsTDVr1qzq5uYG1/YH80yNT/EjlkwD/6p+chBb0pTE8bA+3jDgtIYwtZgN&#10;c2DYoHYWv1aWAM/ncvQ8KFiwoOo1sHawwHJ+9yYoWbIklchJVqksvMrkYricqd9ejMCe4Hg1SmoY&#10;kjBCHF9TGWxaBA18eVAg7N9h2ecGlkKcy8xJbeB8yFLVa2AL4H2cNbQXNGrU6LYUFySS9tWtW7eL&#10;NatVkUuTmJmxFD580ACYM2O4UUBbEvz7XqNGDaNg0wJ4rfA6fbgUAW1atoDvPl+veg62gPhRwlL4&#10;s8gtqtfDlsidOxd27uUrhQiJpF35+Phcnjqkt2zeYvrsTAR/PVn09Z0aoGm8ur8MevXqpRdgWuI9&#10;+7dSu0Y1ls7YNBueh63wgZ0bjqH5jp2z2rWwFTAG3rMfZuzvfv78+QWkUCGRtKUhQ4a45MuXDzbM&#10;mSwbt8jAWLrMlSsXPPpe1/ugWkBbime3FkPPnj31gkwrPDu1GQr45JGvEU5t2cTfPV0AZcuWVb0W&#10;tsjnYcsBY0QKGRJJW8LMeX5nMDdtAWZcnK6ZOQGGBbTQhCFpxcTF9RHsXrMApk7oaNOmbcj1z9fA&#10;sA5N9K6DrcJjghVmurZtAb6+vkOksCGRtCEHB4f/rhyKHVxBaeAItlDBrl8xcFPbpLDP6goVKshp&#10;tTSG5o2B3a9LO7hyTtdbI6YxrRg5lsKPbFikdz1sEREH+Bn/lWKTSil0SKTU1cKFCzP7+PjAhX3b&#10;9MxJmWlL+ZaAa5/GvqCSmgYljp09e3Y5rZZGXBvk9fkIaNyoPjy+Pl8vfWkB7Ho2U6ZM8PNp9etk&#10;i4j7fip4IT7k3CCFEYmUenJycroePHOcnEGVGRU/H14RBBMmTFAN4tRAmGT16tXlwEotojYthkmT&#10;JnEzM0xfWgF7ksSSqdr1sVUwNvCcy5YpQ6VxUurK19f3s97tW8qmLYxbfP5wKRzy588v9wuuBdAk&#10;keULesPdE7p/DyLd5kYcBwN43LhxEHNokp5ppzUDf8/yRbp06dKciSOYF57GROCP2CspnEgky2rI&#10;kCHnxKAKShMUn3E6sm9XiD48UzWAUxM0y2e3VwB2BSDSqjwHcyCOgf2fNGvUAF7eWy6nRTlNSzy8&#10;vhrSMxNXu15pAcwPE0YNg8KFC8+QwopEsoxq1arl7uXlyR/IqWVO5A4r5ZYqWZAHqxYNCtPETsXs&#10;5i3A0mbMzk3QrXND1fSkRVYv7g+dOna02D3QGvyHneULZ+eMMHDgwCy66CKRLCB8OeNelC4TqmVO&#10;fNsQHxxqqRpFjfBt8+DQ6jkmMxEelAafEbwebZs3hi/Pp80Sd1x0blcdbp3Sv25pkfPblmFpnOrH&#10;SZaRvb39mHnz5vHMpxZ4OC9w7Gg4GD5K84aFDxT5QAQmrJNVXhP8vHf1PGjWrBl/SxWvB5m4DrwO&#10;eO2xLx28Tmp5KS3h4eoCERERwVKYkUjmUYkSJRzxtfmPrGQZV+D9dSECfIsXsArDwvQtmdsXjq2Z&#10;ZXQeKQGvy7U9q6BKZT/44uwso2Mqv6dV3rEftcyZM6tev7QG5pdfz0TwRgBSqJFI5pGzszNc27s2&#10;zlITzi9Tsjg8up56faMkBTRUrPIpVDAXfH3c+EcJvwsM5xuuIz7/FBMBlcuWhNCNw63ihyw1wGvy&#10;+sFS3jLF8NqmVfA6dOnUETw8PKpJ4UYimVb169cPbtygfrxBd/XAJqhfr6ZVGZcwWvyHEb54Gj8/&#10;cY5q52q4DKf47+PourlQuHAB2Lpxod75W9O1sBR4Te5+NR1wmD68fmrXOa2B1+DFuQhInz49lcZJ&#10;ptf69etz4cPMuIKNB+LlCN6xz8t782VjVAtgLYJp/eenJRDQvwPkZ+cQFbJcr55c7bzvRUbA4vGD&#10;oXatWtCvbye49pnu34c4d+X5W9O1MDfi2nx1ZixMHtrX6LqmVXgMMfp3bgstWrT4Rgo9Esk06tCh&#10;A2ydPkw18wmO7AqFmZM7W71hYfqvfbYBypUrDZkzu/AxEnPmzImvSIODgz2ULFkcRo0aDhditmq+&#10;9Y1WwWs8c+ZM2DZ9qGpeSuvgW6xBQUHppPAjkVKuPLlyxFkKR3AZZjxbMHDDcxDflfPV1iMSh7h2&#10;nTt3hv2LJ6rmp7TOxJFDsUXTbin8SKSUKXfu3P/8FrVVNbMJlk8cBttD1ur1AWJtKI1ZbWqI2I5I&#10;Onj9cNi+KxGr5WoEtXyVVvnzXCh/6CuFIImUfHXr1m1eh5bqfT2LwHt/MQy8vLxsztyU5yI+G56f&#10;LZ2vJcHrhtVTt06GkYGrgNekU4vG+G+lsRSKJFLy5OTkBK/PxPYRrsbmFQshZN0gHpgCtcAlCAH+&#10;Y3N3d+fNMakkro+4Hr9GbcPS+EcpFEmkpGv27Nn5avjrBjqOL7O5uGTiQUnmTSQWzC+Ojo68MzCR&#10;lwzzV1oHr0mGDBlg/fr1i6SQJJGSpkyZMv399Z51slkbBho2wQtbNR+Cpo7UC1AycyI+RP7A9tB/&#10;nI/NV4b5Ky0jrsWZiA04AhCZOCl5wiCLL7BwWYWypa36YSaROqCRY/7Cl6TU8haC+UugtjwtgP3x&#10;s1CkB5ykpCt//vxT+/TqEW8APTq2Cfz8/KjkTSQJZUk8LhPHfPfmovqytAReh+ZNm+C7Cnml0CSR&#10;EqesWbPC69P6Y2YaMmRgP7h0ciKVxIkkgSaeUEkc+14vX64cr7JLyyVxPPfIjQt4c0wpNEmkhIUD&#10;PuDr83F1z4oZC/Hw8JADUi1YCUKNxJTEkXHdWsD7C6Gqy9ISGGvYSkwKTxIpYVWsWBGCp41QLQGJ&#10;edeOR0DXjnXIwIkkI3740cSxdUpc+ezS7k1wYMcm1eVpjTrVqsCwYcMmSCFKIsUvBwcHPhKNYUbC&#10;YBIB1ax+bfjhy3Vk4kSSESaOfYk/PR2bt5R5DfmZLStfvrzR/LQGXpuP7F+xnZ3dKSlESaS4Va1a&#10;tbAaVSurZiYBZipXV1fVACWIhBA//JiH4jNxnIdVdmrL0iL29vZUpUJKWN7e3m8/SA+TDINHfH91&#10;PgJy586tF5AEkRQw33h6esLNk2F6ecwQGjQiNu569eqF/0waSqFKIhlr8uTJVdzc3OSME1fwXNm9&#10;Adq2bSv/LVYLUoKID8w3hQoVgsuhK+LMZzjf3j7+dxVsHeW5fxW+DCpVqkSlcVK8qjJz5EA548QV&#10;POELJsKmDQvlYDQMUIKID5FnatSoAQeWTFLNYwjmPwdm4mrL0hJyPLJ/yPgcQYpVEslYhQsXhrMb&#10;daPYx8eiUf3gzheTjIKTIBILGvnC+UGwamxfblICZT4TJm44Py1Ts6ofmTgpbmGrFNEhUVxgQI3u&#10;1w0eXwtSDU6CSAhREr9+aQLUrl1b1cAFTZs0JhNXsGz6eOye9kcpZEkkfeEQZAkFDC6vU6cOPL+j&#10;q04hiOSARv7y/jL+4FLkK7W8NnhQAPx93nhZWoaF6i1dxJJICrVv3/6LJtX9VDONIfgy0KsHS1WD&#10;kyASAg0cwfFJsXsHbAOtls+QMaNGwfOz6svSKtiFrxS2JFKs7OzsvvjxZMKvOGPpqEiRIvDHo2Wq&#10;AUoQCSGqU5Dq1avDb/GY9KTAQDJxA1iBC7p16zZcCl0SSaeMGTPyTofUMo0h2Mzp+Z1FeoFJEMmh&#10;bzd/WLt6pWo+Q8jE9cFC1N19KyFPnjwbpdAlkT75JCAgoAGOVK9WL6nGsD7d4N5XU1SDkiCSwpnj&#10;i8HB3j7OvDd54kQycQV4nd5djOD9zkjhSyJ98kmuXLkCgxfP4RkkISPH5eunjYCN6xfIdZtqwUkQ&#10;iQG7MWZZEF4wo1bLe2Ti+ogYrVihAl43Ox7AJJKPjw/cObBWziBqmUeAyz+NWAtVqlQhEydMAr5+&#10;f3TjEtX8RiZuDMbgmO6tycRJscK/Zq/PhSfaxLHunG1GJk6kGMw/B/Ztg95tmqjmPTJxfcQ1ehQd&#10;Th1ikWKFI2qLh5oJmTiC63h6eMhBSEZOpIT3Py8CZ2dneH9Jl7dEHsTptClTEnwBLS0hXxupIKWL&#10;YFKaV4UKFeQMIjKJGsrlDWv6w4ZVY8jEiRSBeQfrxbG9+C8nN+nlM6RZU/USelpGXBushpJCmJSW&#10;1bRp0z+Hd2omZwy1TCNQLseRferX8aPxNQmTMHFsB5g4fpycx3CK/w6dM2aQ8xwRC16fOUFToWXL&#10;lmulUCalVTk5Of157egO1YySEPgXmErhhCl49N0SHLmGG7fSyKkXw/jx8/O7K4UyKQ1LNXMkhrJl&#10;y8KtLxeSkRMmIVeu7LB+/jSet9DAEXzobpjvCB14ffAlPSmOSWlRbdq0mY8PNdUySGLYsXAKrF42&#10;RjUgCSIxiAIATh9cX83rxnF8V2HiODxbYt8kTmvg9SlTpgxMmjSpmBTSpLSmFi1avD0VvplnBrVM&#10;khDvL4bzXuioJE6YAsxHWbJkgdD5gTx/YdNCX1/fZOfPtMCKMX2wJE4mnlaVLVs2eHV6u2rmSAwY&#10;XJ2aN4RdO+bIQUiGTqSEh9fm8fbPv5+LgBsnI2Dzet1LaGr5j4iAsyFLsH9xqlJJi5o7d25WNoGP&#10;l8JVM0diwOB6czEC3NxcZfMmEydSyt6wueDu5gbb50+Cd+d3kInHw18XIvgDYV1Uk9KaclWuXDlF&#10;AYLbYn3lvGkTYeuaAHj7dAmZOJFiMA9NDhzAzendhYS7R07LYF/srq6uZOJpUb1794YFw3twI06u&#10;kYtt314IA+x/pVKlimTihMno070O/6eY3PyZVsiTOxeZeFqUu7s7fLp7fYoCRJg40qVVU8xIZOKE&#10;yejUoQG1TEkAjL1ShfKRiadF4V/Vfy7GmrBaBkkIsR1Obx7ezE1cLRgJIqlgYaBGjRp6L/8QxmAf&#10;KoEjBkNgYGCMLrJJaUZZPD10mcAgUyQX3A/brWpAEkRywD59qCQePxh3z87wh5tk4mlJhQoVOtCl&#10;XWvVTJFcyMQJU+Pt7c1Lmmr5jdCBcYdkzpz5W110k9KEfHx8nv14KjYDqGWO5IBVNFQnTpiK3Llz&#10;cxM3ZR61JUT8IvhmqxTepDQi1UyREvBvb86cOXnwkZETKQWbqxYuXJhMPAHEtXFzcyMTTytif1Hr&#10;li5d2igzpJSbrGRftWpV1YAkiKTyz09LoGjRoqp5jTDGy8uLTDytaPz48bBpxmjVjJASzkZsgH79&#10;+vFSOJXEiZQiTJxK4fEjqlOKFy8Oc+fObS2FOcmWVb58ebgcskg1Q6SE4BljYPFi9YAkiKQimzg9&#10;2EwU/fv3h+bNm5OJpwXhw8efT4epZoSUsCJwMKxatYpK4YRJUJo4lcbjB6/PsplTwNHRkUw8LShT&#10;pkxmCYqVE4fApk2byMQJk/CGmTg92EwceH2iV03GOnEycVvXjh071lYrZ57+mZeOHwSnjm0hEydM&#10;AuajHDly0BubieTs2mlk4mlBFSpUuLFsRqBZgmJC/67w3edryMQJk4D5CFtckIknjq9CF0O3bt2o&#10;hYqtK2PGjM9fnFPPBCllPDPxB9dWqAYkQSQHfO0+Jf3dpyXuHt0E+fPnJxNPA+KlGnOUbLq1aQZv&#10;f1qoGowEkRy6d64P7y+GUkk8ETw/Qy/82LxKlSo1pEePlPUfHh/tWzSBdz+TiROmAatTpoxtDL/F&#10;0Mg+ieGP8xHg7OxMJm7Lat++/aOLO1aYLSBaNWsC78nECRMSeXg+TJs2jUw8Eby5wDvBIhO3ZWFz&#10;rZ9P6ka2N0dQYJveD7/oSlD0cJMwBU9urIJcuXKRiSeC95fIxG1eGTNmNPnbbyK4cOrg4EDmTZic&#10;9OnTG+U7whiMQeo/xcbVvlkD1ZufEjDjIB9ZKSB79uw86MjICVOBecnBgUw8sWD/61K4k2xNAQEB&#10;/4YumaF641MKmvjLMzugfv36ZOCEycC8hNVzNar7w3eHt6rmPUIf7H9dCnmSrSldunT/fjRxVQoi&#10;SuKPDq+DQQO68cAjIydMBeala1fWw5B2jVTzH6FPwYIFycRtVeaqVxQmfmvfKpgzrQeZOGFy/nm6&#10;BCpVqsTzmVoeJHTg9cHuaKWQJ9mSWrVqtXLFCvM1LcT9ntm+EhbP7qUahASRUvCh+YdLurymlgcJ&#10;3bUpUaIEmbgtqlSpUvDxsnleXRZBtWvDCgjfOEAuiVNpnDAlHdq3hNvs3x7mNzLyuMFYl8KeZCuq&#10;X79+4R4dWpst84v9Llu6FHaHDCHzJkyKyE9Hd46CQQP7y3nOMB8SOipWqEAmbmuyt7eHRzEs45ux&#10;Jzjcb2BgIJw+Mo1MnDAZ4h8d8tfjJdRePBFUr1yRTNzWVLl8GbOWXHDfCPbJcuMLXTe0ZOSEKRF5&#10;qlDBXPDbGfMVRqwdvC71qpKJ25QyZswY+c9F82Z6se9atWrBrW/WkoETZuPk4XXQpkEtMvF4qO9P&#10;Jm4zqlq1arZWLZqbPcOL/fv7+8O9b9eoBh9BmAIsIGDfIOZ438FWaFSNTNxm1LZt2y+/DF2qeqPN&#10;AZr4/e/IxAnzgSbevXt3OLh0kmoeJCKgWXUycZsR7+xK5Sabi8qVK8Pdb9eqBh9BmIpbX86CvHnz&#10;mrwjN1uhRQ0ycZtRm0Z1+E21lJGTiROWAEvjJYoXhJ9O6/K2JQsq1gCZuI3Izs7uwV8XwqkkTtgU&#10;aODIiUMrIX+e2D7GychjaUYmbv3asWNHGQ8PD4v/3SQTJywFGjnL6nDncDAZuAGtapKJW728vLzG&#10;Hd6w2OKlFEMTx0BTBh5BmJJj++ZDu9YtycQNoJK4lSsoKCgddhT0TmobbskMLkyczJuwBP88XQz4&#10;NvLbC2Fk5BJ4HZqTiVu9MnRq1VTPwC2VwatUqQL3r+ne2FQLOoIwJZjPJozuCIFjRqjmx7RKSzJx&#10;6xb2LfEg2rIlcAG+sXmPTJywIH8+Wsrrxv81Y79A1kZrqhO3buHbbKmVmceOHQtfnKO6cMJyYF6r&#10;V7cGzBkzmBu5Wr5Ma5CJW7Hy5cu3eevmTamWmefMmcNNXC3YCMLUiMLCu5+XQKZMmeR8mJZL5Hju&#10;ZOJWLBcXF9Uba24w4yBh61fAHupPnLAQIp/htEnj2hCyYEqaNnABmvjGjRufSLZAshaVLVu2TOfO&#10;nVVvqqWIDFkJW9b00wswgjAXShP/7fZ8XjcuChRq+TOt0K5OZVixYgWZuLUpX758cHXPGjkDWzoj&#10;4/HuH1gtD5RsGHAEYWownykZNawjNK5dPc2beI9mdWD+/Plk4tYmb29v1RtqSR4fWQ/Dh3SVTVxM&#10;CcKcKPMbCwX+Fqda/kwL4A/YiO5tYcKECWTi1qROnTpdDOjeQfWmWgLMOMjrc+FQtWpVMm8i1dgT&#10;Og3q1auXZkvjeN4zRw6AQYMGkYlbkzJkyHA/NTOtMHGEd9hPJk5YGMxzyIdfFgNWLX5zOETOm4b5&#10;1ZbB8101YwLUrFmTTNxatGHDhhZZs2ZVvaGWQhg4fu7UojH88uMy1UAjCEvw/edLAbue4PkyDbYd&#10;Px4ajANKk4lbi6pUqbJ426IgzZQ4IrcsxVIADyYqkROpReeOLSGgcyvNxIWlwPP97kQEPhsgE7cW&#10;OTk5wa9R2zSVWVmyeCCRiROpxbuniwDfm3h0fLOcL9OCoeM5/hRDJm5VKlCgAP/LqKUMmoH9sDy9&#10;uZJMnEhVjuwcoWs7nsb6Vfn1DJm41ah79+6/jenVXvVGpiY9uneDnSGTyMSJVAXzX+VKZWHa8P7c&#10;xNOKkf9+lkzcaoT9RWgtY2J6Th+MgHEjWpOJE6kO5kEWKvALK52K/GmYZ20NMnErUXBwsJ8YzV6g&#10;dkNTA0xL3dr+qkFFEJZAFCCwyeGeHRMhe/bsacLAkVfnyMStQo6OjtNXLV3Eb5oWTRwfuBoGFkFY&#10;CjRxYeQ4rVSxBMydMFI1v9oar8+TiVuFcCDkP05vU72JqQ2aOEsivGelIMPgIojUAgdMES25tFTo&#10;MTV/kIlrX+3bt/fMmTOnJjvBFwFSsGBBeH5niWowEURqgONxFi9aWDZwWzVyKolbgYYMGQKzAzpp&#10;MhOKNDVu3Bh+vaUeTARhabBKJXfu3JAhQ4a1ixcvNsq3tgSZuBUoXbp08OKs+g1MbYSJN2zYEH67&#10;TSVxQjtkyZIFzY3HDz78U5bItVggSi4v6cGmtrVs2bKt+Caa1jMe1tmLB0sEkZqIfIhVkBhDJUqU&#10;cOnYsqkcQyKOlPGk5dhKCCqJa1w5cuT4rEfnjnqZT2vgG3JVq1Q0CiaCSC3QyJl5cxNHFS1aFG4d&#10;iu13HGPp6OZlevnYWiET17jc3d3hwyVtlxTes/SNG9laNZgIIjVAE2/atCmEh4e3wzgqXbp0NvGe&#10;BebZP8+FwpzBXY3ysjVCJq5hzZ4929/T01POeFo0ckzTnNmz4cT+uVSdQmiKwMBAWLNmzWApnD7J&#10;nj37rXNhuiENb+xdBZHB8zQZU0kB009NDLUt/0XjBmk6o2HavNgPDbURJ7QEFijCQmZBnz59ZBNH&#10;+eTLw/NttmzZNP8PN7H8RSauXWFVys3Dm3lG02pmw7br+FIFlcIJrSDy4ncXx0HZsmX1TLx+/fp/&#10;fn1kO3Rq2VQ1P1sjf1+IADs7u5+kUyRpSa6urry0oHbjUhPxg4LTzXMnwqYNC3ngkJETWkDkw9tf&#10;TMUSqp6J7969uxCTTZTABe8uRvC+1KVTJGlFISEhUVVKFlG9aamN8p9B+XJl4f3POhM3DCaCSE2e&#10;XJ9rZOIoHx8fmxrG7SMr6GEPp9LpkTSkr8/ujh2lREsIA//11BaoUd2fDJzQJH8/WQKtWrXSMzd/&#10;f/9ZFzbNsZmSOJ4HVmliB3TSKZK0ImyV8pb9TdJqZsN0jRg6GPZuH6UaQASRWohCxT8/LYHy5cvr&#10;mZu3tzd8sKFSOIKxSCauTWm6tIBpwxHGsf9mZeAQhBbA/IgtprBfcSmePpkwYcKtKYN7ajqukgOW&#10;xKk6RWMqWrRonwYNGmg6s13ctQHq1vbTCxoyckJLYH7E3jWlsPoEH/6JZoW2ZOTYOoWdHjUx1JJa&#10;tmwJ34YuVL1hWgADwL98KfZ3VT14CCK1EYUKbImCMZUvX75Rc+fMUc3P1s6dyHDw8vIiE9eSsMTw&#10;4myY6g3TAm/YL7+zs7Nq8BCEFhAmXqRIEW7i2KMhvmqvlp+tnb6tG1JVitaEGQ7rubT6ty8meC6M&#10;GTNaNXgIIrURBo7Ur1cPDc6uV4t6NlWFoqRgwQJk4lrSxIkT63dvVlvTGW7AgAHweXSgagARhBZA&#10;A8cpPlvClhvPNdoff3IR/oD14aLfdJJG5Onp+Xd02AZNmzh2sv/+Z+PAIQgtgUbevk1tqFypkmo+&#10;tmbQH5Dre1ZBsWLFZkv2QdKCsB8SrHPWmomL9Hy8HAEVK5RVDRqC0Apo4Nj8NU+ePPDPRf08bO2I&#10;88DpkqnjoGPHjq0l+yBpRJo1cJyeOxgB/Xs1Ug0cgtACoiplb2gQdGvZSHPxZEqU7eBJGpCPj8/C&#10;atWqqd4sLYDBMGxAH9gdusAocAhCS6CR47/a386Eq+Zlawf7fsGxNf39/WMk+yBpQczET149vE31&#10;pqUmaN6CfDmywtunS3iQiBIPQWiNNSsCoWndGqr52RZAEy+cLzeVwrUmHNj17/M7VG9aaqL8O+rh&#10;4S4HCpk4oUUwX3p5ecl14bbIXxcioGFDah+uKQUFBTmyCW8frnbTUhtREre3t5cDhUyc0CL7tg+F&#10;Ns0a6xU+rB1xLmI6sX9X6NGjR16de5A0oQwZMuSpWLGi3o3TEph5sE0qdrRD5k1oEVGwwFL4w5Nb&#10;bc7Elfj5+VEpXGuaPn06LByq3dG3MeNcO7IdH6RQKZzQHCJPXr+yHGr5V5LNTi0vWyPiXHD6S9Q2&#10;6Nu370LJOkhaEfbxELlpoWYzHqbrxPp5OPCsXuAoA4kgUhPMjx4ebnAvyrYMHBHnQ93Oalj4FuST&#10;GG03h9o6exysWLFcNYAIIjVBAw9e3pM/7EPDs0UTR347Q23DNasMGTJoOvNhuoIGdYer56eqBhFB&#10;pCY4AISHhwe8itFeE11TILyhWYM6aOB2OtcgaUZr1qyZlyubl+rN0wqYgVq1aA6PrgWpBhFBpCYH&#10;966DTs3qa7YQZApwVHtsHSbZBklLypIly6GgieP4jdJqJsR0YT8Uz+8sVA0igkhNWBjBTzEsn2q0&#10;ia4p+DJsGbRt2/axzjVImhIzxwd3Nf4wBoODJRXe/rRENYgIIrU4GDEeypYuZdOlcDy3kiVLQmBg&#10;4HCda5A0JWzXKjKgVjPix0vhvAtaapFCaAGRD7GnwsKFC/PeNW3dxHFgcskySBqUpk0c0/SBmTh2&#10;Pk8mTmiJqxeDoGrVKqr51pa4GL4Wh0T8UfILkpbUp0+f+nZ2dtwotWjggg8XwyBXrlxk4oSmyJ07&#10;N3yzb4NqnrUlWjeoCQEBAbkk2yBpTPWbNm0qm7hWjfz9xVDADrrIxAmt8OTGUihc0EfThR9TgT9W&#10;kl+QNKj6q6eP0XxGfH+BTJxIfTD/iTxYp2YZuLQ72GZNXJzX8zO6RgU6uyBpTviG2fE1M41uoNbY&#10;tXU9eHp6kokTqYYy7715sogP+oBGZ8smjoTPHQsjR458IlkGSWvy9vaG6/vWqd5ELcGSClh3j60B&#10;lIFFEJZEGPmy+YNgadBE3vTVFk1cnBNOixYtCuPGjWuocwySFgUvzhrfRC3x+RG5To6/3mwYWARh&#10;KYSJY17852K4TRq4AM8NyZgxI1WlaFnYI5kWM6LIQEijanLfxfDyvnFgEYSlQBO//r+10KJhPb08&#10;qpaHrR08rwu7grEa84gUfyQtqkwpX01mQpGmJ8c38U72Ma3FixeHR99S3ylE6oAGjtV5Pvlywuf7&#10;t8h51JZNvFzJ4hAUFEQj+GhV8+bNu9m0WnnNZkJMV/369aFYsWIDML2NGze+/f2nk1UDjCDMDZr4&#10;30+W8qoUtfxqa2Df4Y6OjlSVomWVK1fu5sLJo1VvYGqDBv7n+QhwdXVVZqIxG9YtUw0wgrAE65cP&#10;gAEDBths6VuA57dv6VTo0KEDmbiWlTFjxpufHtHu38EerRtDrVq1TkvJ/aRChQpjOnfuLD9cIghL&#10;gvkub9688Pp0iGp+tTUw1goUKEBVKVoWtrv+56I2TfwPVgo3fCo+hsnX11c1wAjC3Dy/PY+buK2X&#10;whFRlbJy5UpXKfxIWhTeJLUbmNpgkKybNgozURMpqVwsQzkx8YCi0jhhaaZOmQRLRvdVzbO2BMbf&#10;m7PboFGjRlSVYgXS1MsKmA4OSxOatZRGQ3EDF6gFG0GYGsxr+LLZmwvaiRdz0rx5c6z7XyTFHEnD&#10;4jdMSyaOf+NWz5sO+fLli5bSqCds104GTlgSzGu3vlkL2bLohjC0dRPH82OhRqVwrWvEiBHDsEMp&#10;tZuYWmDm+XApAnDQZimZRnJwcLh3IWo5mThhEUSBYdSQ5jA9cKycTw3zrq2A57Z/3WIoV67cGynk&#10;SFpViRIlhmEXtGo3MrXADLRlxijo0aNHnCY+c+bMe8MGNuMvXZCRE5YA8xn2ZY/505YNXOBfWX5D&#10;mqRlubq6DgteuZTfNK1kzI+sFO7m5oZviGWRkqmqypVKyyUktaAjCFOBeezhd0vAxcWF51Fh5LZq&#10;5s/PhPFzlUKNpGXVrFnz0NltKzSVIR+d2IJ9hl+Skhif4O8nNGAyYRnWrwqE+YEjbNa4laycF4Sd&#10;zfWT4oykZTETh/sH1/Abp4XMiWnAFimVKlWKt11qaGjoZTaBPSEjVQOOIEyNvb09PI3eoZpvbQFl&#10;QQ4HQ2b/hJ110UbStLJlywbPokJS3cDF8b8/uBEfaL6Qkhen0qVL98uGIzHQrFkzqk4hzM5fj5dC&#10;njx5Uj1OzAk38cu6F+xYQeobKdRIViD4+0LsTTS8sZaAZx7pc4XSJRNVD1eoUCE4/fgVf9D09OZK&#10;1cAjCFOxfPFE6Naykc2auPK8urRoBP369askhRrJCqRnoqmBOP6Tk1shS5YsiTLxEiVKwOknr+HI&#10;5S/4Q9B/floil8ipZE6YmgL5c/CO2FIzTswNntu7i2E0+IO1ycPDQzbR1MygeOymTRpDlSpVukpJ&#10;i1fcxFlJHI187Iw5ULe2H5k4YXIwLz2/s5w/p1HLt7aCiP01QWNhyJAhS6UwI1mDChcuLN/E1DRx&#10;xNnZOVElgJw5c47ZELqTGziHmXmdOnVgzZo1qoFIEMlBFAa2r+uFAwSr5llbAuMfuxSQwoxkLSpW&#10;rJjqDbU0YwP6QOnSpT+VkhWngoKC0qHZRz/4TS6J4zTm0UterbIvdLxqIBJEcsD8ky9fPnh8LFgT&#10;BR1zged181QEZM2adacUaiRrEZp4amRM5THfX4qAzJkzJ6oEsGTJkpvdBg2PNXAF0fd/4y8onDo8&#10;j8ybSDGYhxB8eP4vy6O2auAInptP7hywcOHCnFKokaxFOF6l8kYqb6w5EcfC6YZpI6BkyZJXpCQl&#10;JJ2BG5q49D3q7i/gykrkZ49NISMnko0w8OhjSyGgQ1OeTwWGedkW+PNC4qszSRoTM0/5Rlo6g4rj&#10;Yem5Q4cOblKS4lTnzp2D/SpVUi2Fy7Blkbef8uHcLkeSkRPJB/OOg0N6eHHOtg0cCRraG/sq6iGF&#10;GsmaVLlyZX4TUyOD4jEjw/nLPSFScuJVwYIFY0vhCRr5z5CZGfnXFxaQkRNJBvPMi/vLIH369DZt&#10;3nhuHy6F87dRpTAjWZsqVqwo30zDG2xO8HhIYv/CzZ071xtHIErQwBFpOdaRY1PEZQtGyIFpGKwE&#10;oQbmlTWL+8Dw4cN53/ZqedjawfjDc9sdvBzr/WdIoUayNpUuXVr1BluCXUumAb55KSUlXpUvX75U&#10;lSpVEmfiiLQOtlpp16Ej1KxRVTVYCUINNPFixYrC+wuhFi/gWBI8N2xWGBQU5CiFGsnaVLZsWYtl&#10;UjyOAEsAWD3SoEGDTFJSElKpIeMnJ87AlUjrz12zEXx8fODRd/rVK/iZSugEoswHv99ZhL348b5E&#10;1PKyLYBx+O0h/pb0cynGSNaoMmXK6N1U5U02B8LE7x1ciz2lrZKSkaBw4IrZG3fIJfED0WcTb+hi&#10;m69/xC5uYVhAW9m8ycAJJSJP7ApdCHOGdLdITKQmNapWhi1btpSRwoxkjapWrRq/mZYycDHNkSMH&#10;REREdJeSkRjB8W9uyoact6CuAyyOmnHHBVt/48694OXlBYd3ToR3P8f2uUIQCOYHrGJ4ZeOtUh6f&#10;2sb/nUrxRbJWVapUSfUGmwMRDI9jIiBTpky/S0lIrHj9tjBi7C4gUSauXK5YP/rB7zBx4XL+l3nR&#10;7H56w7wppyk1+JRuT1ieZ7dXgHfWLEb51lYQ59OsYT2oXr16Zym+SNaq8uXLG91cc4H7R+pW90/y&#10;rz8Omnz6sc7EF28Nh9XrNiRs4AkhmXrYnn2Q0dmZ97+Cdebvk2nohusafleuS2gDw3uEtG5WFoKX&#10;L5Tzq1petkaU5/PxMn/F/oMUXiRrVtWqVY1usDn59dQW8PT0TLKJe3t7y6bboFFjOPTtHXVjTgrS&#10;/jjs+9H/XYMu/QMwc0PP7u1hd8hIePVgmV6AG5qAkoTWS8w+CMtieE/ePl0C7u7ucn61RRNHurVp&#10;Dg0bNhwghRfJmoWlT0tlVDzOgL69oUyZMq2lwydaRUv4crONYaVx7OhKrloxA7jvQ9fuwaLlK/mx&#10;XF0zQ+1alWDPzo3w56OleiZgSNXKZXg/MFm83KBVywawZvUiuPvtGjJwjfLLjyvh+OHt0KtHe8iW&#10;1YPfO3y3QC3/2gIYg7+f1Q2BKIUWydpVrlw51ZttangJgP2FS2xHV4aq4F+dG+zx6/egbeeucunZ&#10;rIhjsOnhS1/AoPGToHJVf8iePTt/SQnHIUyXLh1/qw/PC7/v//Rrvj7WuR84cxEmzl0I9Zq3Aqy2&#10;wpYx2OE+9uFet25dGDdmGGxZPQBiDo6Gr87NhHvfroJfb63kgz9jHb0wGmH+cU3VPiu/WyNxnY/a&#10;fOVytfk4YMj971bDheMTYN7MQVgPDPnz54cq1WvAkMApsGXPAf7QPIbdtxo1asClzfNU87Ct0K1t&#10;C3w/o5wUWiRrF75sgzeWm6ziRpsa3PesccOhRYsWMdKhE61hw4ad79qnHzfHYSNGQOiJ08aGaw4U&#10;Jm5IzKMXzKifQ/S9Z5woBpo7GoG8nso+Yh6+4H27HPjfddh86jws3BIGU4JmQq9evbi54ANb/DuP&#10;PxJYhYStB0qXKgYtmlSEJfNHwZcXN8L7n/VNSmluhlNrQS3d+FkQ1zLxHcFxMK9+FgxbNsyAwf1b&#10;QIVyxfg1LFKkCLA8BPM3boPdn16FqDu/SPdD8W9O+o4/sFhfrJaHbQEcihGvhxRaJFtQ3rx5VW+2&#10;qcFSOFZNSIdNkmrWrHl+044wHmxY8pWN0ZxIpqv3XblczJPmL1u3AUbPXqS/THwW3xXr662jnC8+&#10;G3w/deMh7D1+CkaOD4RCxYrz5wpo8AMHDoQ1K+dB1KEp8OP/psDDb2fDb3eW6Q1XZw2ItOIPFFZZ&#10;Pbu1BO59MxO+uzwFTuydAkd2TYPdO4Jg6tSp0Lt3b8DuIrAAgj922NlZzly5oFip0tC97wBYvHIN&#10;HP3ft8bXUnnNlUjz5i1eCh0b1jBrYSa1yZQxAxm4rQkDwRKZdvu8QF7alA6bJLFAPX/086tw8NIX&#10;ULNmLeMgTG2YCWTKlAlO/fBQbz6WyjfsOwrj5y6CveevGBtKCsG+YY5//QNsP3kWloXtg4lL18Kw&#10;KTOgT58+4O/vj937clo0qw3DBtSHFQv6wua1I2Bv6FT49MwG+ObTYM63V4Lhh6/Wcb5lJdmvLyMb&#10;4fMLm+DsyRVwbN88OLJ3DhzcNZMZ6RTYHx4ER/fOhUO7ZsHJQwsh+ugS2B48FjatHg7Bq4bCuuWD&#10;YN2yAPZ9GGxew+atHMKmI2DL2pF8+fygLhDQpy507VgD2raqCfXq1YWiRYvyfrvxOmJVB/4rwfwy&#10;dMIUCFy8Eqav2QTzt0bAuv3H4eCnX8Hxb36AUzcfsWvw3DTXlW3vlTUrvDynnn+tHfx3cWLdHPD1&#10;9SUTtzVh8KjddFMhqmlwdJS+ffsWlQ6bVJ2PvPUUmnRQ1IWb0AxTCpo1VoEo04QPR/GFkeXLFsPu&#10;XeH85SYsNcY8+t0khmM0VcNgHfyROfa/a3D44uewe+9+2LR5M2wIDoZly5fDgoULYeGiRbBl61bY&#10;e/Q47N53APaxkv+h85/B0c++hqNXvmHbfsvBz0fYvCOffgmHzl6Gg2cu8v0e/+p7OH71Rzj53V04&#10;ee02r2fG71h9dIwtO/bldcAf42NffMfS8ghiHkrXQiWtevOV88R3UyHt99TNx3KPhbZUEhfn8v5S&#10;OP8nHBQUlEGKKZKtCB+2mSvjKveJPxbSIZOj86JHQmXgGQVkasDSsWzTNmjaslVsuhj+derBySO7&#10;4dPTe+EziXGjhkK5SlInXmr7SilivyIdhvOVGK5jOF8sU07FZyWG8wzXU9tGzBfLxOf41lWbbyrY&#10;/geOmwjblszUy7+2AMYg9lM0sGt7jMHxUjyRbEyy2ZrCyHEfyv1hXfi7SxFo4Gt0h0uWzoec/oz/&#10;pRZBZxSIqQVLS4e+AyF89x5duqS05cqdW8/A8fPlmL28NIQPRMW2evtKKmrbJ3Wfca2f0rQJkrIf&#10;c6dFDbZv/CeF9ep/nQuT860yT1s7P5+mUXtsWtiHiCkzrdjXPxcj4MKmeTBk0EDAIeCwoy12uEZj&#10;xoxppDty4oUP8LDHQ97yQy0QUxOWptbdesLeoyf0zAZf50fjFkYuptgUEZsf8nW1eD5pDXYPTtx4&#10;CI3q1DDKy9YOxiLWhWOLJymUSLYo8WIDLzVLNz+ltG1Umz9Q2zR7AtzYvx6en8XSQDj8b8dimDVh&#10;NOTJkwebch2VkpCgcPi2GvUaatb0Og8YDOs2Kv4lMKrWrgsROzbpmfjF6L28RYWyDxjlfohUgN0D&#10;fKD62a51qnnZGlHG8aZFM7CZ5SwplEi2qPbt28Nr6W+kKfjhlPp8Q96wknrzhvV4b4LlypXLJyXH&#10;SEeOHHG2WLPC5MDStXJrKDRu3sIojdjfy9rVi2Fv2AbYF76B/6U9+sV3ZN5aAO8BA6u28AG0qQow&#10;WgL/Dbu7u7+RQolkq3J1dR12ddcq1UxgTkTJ/y3LaOMHdAPsw0VKkp4GDhzYAd9y1KzxsXThCPtu&#10;np5Gy07eegqjZs6HwZOmw+CJ0+DE9w/IwLUEuxe9ho+BwDEjbMrEeWxdjoD8eXLCtm3b2kuhRLJV&#10;NWvWbNiMoKBUycTCyJH3F8N4VUPFihU7SUkT6jB99lzNmx/vZdFwPqZZoPxuuB5hWaT7gG/P8mdC&#10;zPDU8qc1s3nqIBg8eDDVhacVYXWFWkawJMLMQ+ZPhLx58/61bNmy8pg2Pz8/OHrtbmzwGQakRsC/&#10;5GrzjdJMJp76SCYedukbqFLJT857avnSWsH3Enhwk9KG0qdPfx9vvFYyMjb1wo6IWNI8+INAKehU&#10;A1ILsLTZ29vDSaousR7YfcIWU+dClsgmbs1GrjwHfFDLzi2XLrpJaUJt2rS5uWHBDM1kYpGOrh3a&#10;wpCJU3XGqHETz5IlCxz/9haZuDXA7lHkrZ/Aw83VKM9ZM3gO2xbPwH51LkqhTUpLKl3CvK/fJwXM&#10;jIhbZhddczxhjFo0SEwTA0s/R69c1XZaCR3s3pQuWw42Lp4jm7c1m7iIl1entye7kzmSDQj7/vjt&#10;TJgmMjUe+3FUKO9GVDUINQi2fT9w4XPVZYS2OHX7KRqdat6zNpTxih2HjRkzpq8uoklpTp07d96+&#10;bf4knhlS08ARPH77RrVNMwSbhcCXmzYfOkklcCtg9LSZsHza2FTP5ylBxKk4hzUzxuFAIz9I4UxK&#10;i6pQoYIDPpwzzBypwZvzoVCgQAFtvmYfB/gAdvvxmNh5ZOaaBbu7fc7+darlPWtCxCl2n4stzKRQ&#10;JqVlZcuW7TGO/JGaBo7Hxvati0J2WpUR4uDK2D0rmbeGYffm1I+PoVrFcrIBquVBa0GcA7ayqVOn&#10;jq8UxqS0rAYNGhwaNbi/xTO4OB7y4VIEf3FG74GmFYAdW2H/2WrL0jxauI9SGqpWrwFHtq21eB43&#10;F0GjAnDIwwtSCJNIus6m1DKLOVGa+KyRAyB4R7jVlWhxkOST17X/UpLFYdfi8Ld3IBLHtVRbbkGi&#10;H/4uD/wg8p1hXrQWMO33j27kTVul0CWRdMIxN68e2GTRDC6OhaVw7MKVB52VGSG+sWk4PBuhI+z0&#10;ZdhhqcGt44Llp+HTZsH8aYHya/bWbOIfWaxg660KFSo4S6FLIsnKM6RnZ9WMY0owgAyDCEcZGjZ8&#10;hHoQahlmEGjiMdhPuNryNE7EmU9hedjeVP1hxuo5NL3XZ7br5TlrQsQMjtRTpUoVGDp06GwpZkkk&#10;feELAx8uhqtmJFOiNPFOrVtAgwYNYN+Va6pBqFkkY+J9p+DnVDQqrbL/6h2YtHRN6l0bdtzD1+9B&#10;Tf/KRgUHa0KY+Ib506Bly5Z/SeFKIhkrS5Ys66/s36aakcxB9PpZsHDaBN5pj7WaINa1qs0nXsOB&#10;b+/AuPnLUtXE69WrB/tWzrJqE0eentrC3w6WQpVEilfyL79aZjIVuP+SxYvxOr4iRYroAt2ajFxK&#10;Kw74YLSM4GC/6r2HjEi1+4rvGzg42Mv5zTAPah2RZpxi17nLli2rL8UoiRS3PDw8/rkXpcs45sr4&#10;+IBp4eTRcPfYFn4MLM02bd1WF3zWZOQMVzc31fkEM9GHL6Bp06aqy8wG5h+JAaMnwKhhQ8yal82J&#10;SDeOhMVK4VWkECWRElanhtXlTGSYsUwB7jegb0/5+0+R23gHPnqBqAxMLSIZhZuH8cg+hAS7PjhY&#10;tuoycyHdFwT7tRH5zVx52VyING+aNRZf6HkkhSaJlDh5enrCu4vqmcsU/Hw6gj9AFU2+/jivK40X&#10;K1bMqrp1jbz9FNw9vVSXEQx2H5kB8RK56nIzEnrhS/5Go7WZt5InMfy1+i+lsCSREq+AgAC4vX+1&#10;WQJAlDCUzJo1Ex/YdHN1dfXE5mBW0XcKS+OxL6+Du1cW9eUEv0Ztu/eGU/eeqS83F+y4PXr0gIPL&#10;purlM7X8qCWUacTP+CIZiws7HpQkUlLUvHnzqv369TNL5hf7E/v+60IEMPOWn7rjA5zIu7+qB6eW&#10;YEYRcfQkZM8lvaREGMOu0aAJU+DIdQuOfITHYTg5OcG/l2LzmWE+1CJybLB/qA2qV4FSpUp5SGFB&#10;IiVdWEdtmMlMhZxZGUULF8KXMXykw6KJrzr8vXW8Abl883aoXruO6jJCx+x1myF0917VZWaBGXjY&#10;oeNQp0p5PfO2FiNHls2biS/ArZZCgkRKnnLlyvX1vVPm6bYTAwrfPtsYNBqyZcv2hXRILmdn56n7&#10;vrmtHqBagpnFqKkzoXvvPurLCX6N9sRc5L1TihIyR21dE1Kxij+c3qVr+aSW/7QKpvf89hVQsGDB&#10;d1I4kEgpU5WyvqqZLaVgXynt2rTirQeWL1/uLh2Oq3PnzlO3ROxWDU6t0W3QMJgxe67qMoLBDBvH&#10;tCxVqpTFTDzy1lP+Fq01Gvjj45sge/bs9EIPyXTCNylfmKET/RunIjCjqmbWffv2jcT6eLUA1Rod&#10;+wXA5pBtqssIhmTavGsC5TzlOiZmxupgGDt6lGq+0zLvWcEGW2hJYUAimUYVK1b0H9KtHS8lmLJk&#10;g/vy8vSA1q1bh0iH0lO1atVUAxQNYPfZy7I5qK5jQdp07w27Dx5SXUYwpHuUIUNG894zxX4x79zY&#10;vdwqSuIijfjPNH/uHDB8+PAeUgiQSKYT/r0Tmc0UgYH7QDDjYsnDwcGhrHQoWX36qNQzs0CNvv8b&#10;7z9CDlpzmUIiad2tF0Ts3qO6LM2D90aidt16cPTzq7HzDddNKWKfbIoP5PF5iynyqrkRsdChXVvw&#10;8PCoJmV/Esm0ql69+uDsWbOYNChwXxhoD45v4aP5ZM2atZF0OK6JEyeqBmrTNu3hsGiuJjBcz4K0&#10;7dkXtu4IVV1GSLB7tO9EFAwaP8l890vKCyvWrIGpQ3rL5mjKPGsOMH2rgsZhL563pKxPIplHaLQP&#10;o9UzYkrATPzzyS28RN6qVavb0uE+Cdl/WC848TP2C73r02/1gzc1Yelq3bUn7Ny7T305EQu7VhX8&#10;/PTup8lh+83k4gL/mPFNY1MTtXEBf7gvZXsSyXwqUaKEZ9WqVXnpWS0zpgQ08n8uRECh/HmhZs2a&#10;r/F4+67eMV+wm5AWnbrC7gNUJ54Y8E3cqPvPVZfFiaHpi+8G86Lu/AIhURehX68eqnlMS4h/B8+i&#10;d1BLFJJl5eTktP9V9FajTJlSRKbGp/MVK1aEfPnyAX/ZRxmwBkErf05lmnfoAnsOHVFdRugzdvos&#10;2HzirOqyRKHIB6duPobFG0OgYcvW4OPjAxkzZoT27drCuwuhRvlLa2B+f8vyOg6wPXz48BJSeJFI&#10;lhE2ORSmayqU+8PPIwL68+aHh/73nb6Ba8i8Bc3ad4K9R4+rLiP02XXhf9CrVy92H18aL1feW8Vn&#10;7EMHu2AIP3SMd2mL1Xr29vbgxgxwYL8+gF0mK/OSNfDxcjgvqOgiikSysPz8/H77/sAGbramNnNE&#10;7PPLgyG8E/yJC5bqglogAl0jNG3XEfYdP6W6jDAG76nRfHFfFdOQY9HQsXtPfJsXfH19YUK/LnBy&#10;81L47awuj5gr/5kLZXpbNGkIDRs2bC6FFIlkeRUqWEDuQtZcYN37u4thUKlCeajiL7UZF0Yugl0D&#10;NG7VFvZHnVFdRhjTuVcf2H30pP58hXmv2bCRP5wsX7483DiwHv6RuitWGrfSEMXUGsC0zhw3DP9J&#10;nJVCiURKHbGSUafdiyebNYCU+54xZgiULVtWP+A1QuNWbeDgmYuqywgV2P0rXMLXaP7OC19iO2lo&#10;06gu71veMG/hd7V5yqmWwTSe3b4cChcuTA8zSdpQunTprqkFVkIkZX2xLk53rl3MWzdEP/xdcyXx&#10;Q2cvqS4j1ClUqBCc+O6u7ju7l8MmToUsWbLAzcObk5yftIryPPAz1oPj86RTd5/xh7BSGJFIqauK&#10;pYobZVbx2RBcFt9yNQy3+epIKLi7u8PxG4qWKwYGYWmatm1PJfHEIt2zDcdiYPDYCfyhZduOnaF5&#10;gzrJyh/WAo6Qhe9BHP/mJj//GjVqYD0/1YmTUl8NGzac+8WOxfIrzokJwqS0MzfcJ37+Imw5L8ns&#10;Of+5Jky8eYfOcPD0BdVlhAGSiSP4wHLg8JEwe+xQozpvZR6wVsR5YH6vXrEsbDx4Qj73xeEHoFy5&#10;csekMCKRUle5cuX6LzEPOTFT/3hgPUyaMM4kgcoODfuufKsLDKVJKE3DAqCJU3VK0gmcuxAms7yg&#10;dm9tAfGDFLxiEQSMHKN37qfYP0lHR0eqUiFpR8WLFZNL42oZWsnF7UuhQd3a8PeFxK0fF79EbQMc&#10;zDnk1LlY85ZKOsqAMTfYxPDwhSuqy4h4YPcJjSwp/8ysjesHgsEzS1beXYRevmSfqZ04SVOqV69e&#10;qSXjAlQzshJeOmFB+0v0Dv6Q5/XZ5L9dh/v660I4jgQOEWc/SxUDR7BDriOffa26jIgHdq/Gjh0L&#10;W+eMT9GPuVbBHjrdXF0h6s7T2LypoOvAIRgDD6QQIpFSXw0aNPjxhkHrAm7ais/K+ZjJixUrCtuX&#10;z012m3Pcz+vT2yBTpkyxrR0sCQvGRi1bw9EvrqkvJ+Il8u4z3qzwo3T/lXnE2mnVqhWs23NY37wV&#10;537q1k/g4uJCpXGStuTg4PBrUgIR1x3WsxNUq1gO3l7UfVeito0a9w+v50//o+7/FhssBkFjLuo2&#10;bgrHr/6ouoyIB8nYurES6dmIDar31doQ+fb83hCo37xV7HkanrsECxkycZL2VKlCOV7PuWntKrh3&#10;fGucZqw06v8djQBnZ2c4uHq23nLxOTF8zvaBL1FEPZDakQtUgsdksP3XqtcATl6/p76ciBtxb9gU&#10;q8TwftepXlX13loTeB44KIXeOarBltWvXx9NfKwuckgkjahfv34hoctn8SqSqhXKwu9nw1QNWczD&#10;KfKGlcTbN28IZUqXgq/3rFXdJi7EPkKWzuYvkvDgiS+ATEjNuvXg1A8PVZcRCSDdp7YdOsL+jSt4&#10;v9pJue9aA9O+b3kQzFu9Tu/8VM+bTSMufYNNDak0TtKeChYsyDP0x0vhvJpDGZgJBemvpzbzv5lF&#10;Cxfi9ea4vuE2ce0D569cOBuKFitmFDDmonb9BnDq5iPVZUTiwJd+8J7vWTotwfyhNZTPc/AfKNZz&#10;4/monacebB2sF8fzxpghkTSnXNm9eUCunzcNRvfvzj8LlEFgCC7fv2waHx0dq0fatWsHn4evSHB7&#10;5fxJg3tDo8aNzW7gSL0mTeHk91SdkiLYfWrdujXcPLAuzvurVZT5cv386bB658HE5Tu2Dpo9Vr2w&#10;f49OUtiQSNpRly5dWo8aMpBn7kqVKsGpbavkTG8YCErE8vmzZ0LtunX5IAKlS5eGPLlywq3I2IAx&#10;3EY5D0tE9apXhpETp8QGVGICK6mwfTZp2x6OfvGd+nIicbDriG3GcVAQ5X21Fnj+Y3kuQ8ZEjuiv&#10;WN6c5Z+1a9d+JYUNiaQteXp6jgpeModXi7i7ucL3e2Prug2NV41GtarB8MCpPLMf++p7yJ8/P3Ru&#10;2wr+uRAmr6O2D7FvHEDgxA/mrero2G8Q7I+krmhTCvbuZ3gfrQGe15iBj+3bBXaJEZ4SMnEFExYs&#10;o14NSdpWu3bt/j2xdja8Oqd7av/jAf2HlmomLEDzL1HYB+YHh/DAwL+fM5et5sNafbFvU5zb8sBi&#10;nNu6BPoOH6ULmCQEVlIYODYQdu7br7qMSDyV2b81tXupdURew75g5DyWhLx27OsfqF6cpH2VLl36&#10;7+/3rYXnZ3W9uf11LlTO/IhacCBYwsHluM0Rltl5cDBiHvwOzpkywfKZE+Pd/gPbHuvWE/WgKZls&#10;2XMABg0dprqMSDz1qleJ915qmbcXJBPHc5HyqOH5xQlbF5tYSqFCImlXPj4+z24c3gI/HN3Kqzm+&#10;37s6UUGL6zw4upF3QRuNI6VLARL96AW07dQZypUpBa8NBhEQn/FHAFvKxDx8YRw8JuLE9XtQskw5&#10;1WVE4mlbuzK/b4nJE1rj56htULly5aSZtwIHR0cYPXr0JilUSCTtyoMZMb5i/fuZMG7kt09sUw0K&#10;NT7duwWcnJyMAmDL8TN8/r+Xwvl6SiOwhIlj4Lpnyaq+jEgc7Bp2qFtZ735bC5jXbu1fDR07dlQ/&#10;t4Rg5z5gYACWxMnESdqXt7d3yYkDe/DM//tZfNjpBkfXz4+3BCYbMmPW2KFQtXqN2F7hJHae/YxX&#10;m1wJXaa3/t1jW6DngAA5WIwCKKVIx3d1dVVfTiSKI59+CVMG9YgzD2gZTPPV0IUwZMRI1XNLEJZ/&#10;sIlqgQIFqEqFZB1ydnY+L/pJwSZlOXPmhNB1S1UDBFEGNpasB3ZuA207dZENVIB9NBctWhSKFSkM&#10;U0cMhJb1a4KnVxazl8Jxis3jjJYRiWb9xk2wa+1ivftuLWD+/GbHQhg+doLquSUGfGZD9eIkq5JP&#10;7uxyAHxkRl6yRHGYMHSA3Ce5QC1gcFq8aBEIWrjYyMgxIE5cuwNzFi2FsMMnjILFXNjb28d+l9JB&#10;JIDivpUpXwEeRbP7y+6/4T3XOpgnz2yaD6OnzlA/z4SQ8gsLCwgICCijixASSePq2bMnnA9ZohcI&#10;7du0gnEDdH+p1QxcrMenLNj5gBCR0rBowhCUgaH8bi6k42CfH5E//hR7TEsc21Z4/JI/H4nrnlsD&#10;YSvnw5Slq9TPLyGkPIR9/rDQIBMnWY9y5cr18e/z+p1jVavmD3NnBsVp5GI+gnXq+BcU+6QWgaAa&#10;IIbzTIl03PLly8Pxb2+Z/3i2Brtek5asgi3B6+O851oH0zx06FBYteeo+jkmhJRnBg4MwJ48K0jh&#10;QSJZh7JmzfruN2bGIoCx5Qozd9iyaEaCQY2l8ftRui5swy58kToGKh2za9eusDOa/SvA76mRDisl&#10;8v5z/kwEX+pSu8fWAr5xefKHB6rnmChYnhk9fzk0b96c6sVJ1iefvHnkIEbTfncxjFeV7AoJlo1c&#10;zczF/F9jQvnfcf5Cj6VNVDpWyP6jMGPNJuPlRNywa1e6bFn4Yv9mo3trTWAe5K2TUpjv5m4Jg2LF&#10;ipGJk6xPK1asqIcdZIkBczEosPWKl4cHRG5eJM9TBo6AGznbbueiyVChQgVdQFjSxBF2vIPX7kHP&#10;4WPl70brEEasC98DbVo0tcqHmQLMf39eiADfcizvpeS+s223Hj/Nu6WQwoJEsi6NGjWqmn+linqt&#10;U/5hRo5jZ16NWK5n4srPynltWreCuWs3qgeJucDAZUQ/eA5lypQhA08M7BpF3fmZ31u1e2kNiHTj&#10;dMa44bBgRTIfaio4+tUN3kJFFxEkkhWqadOmZUcF9NEL7F9OR/C3Ma/sWs9LbLhMLfDF/AbNW6oG&#10;iLnBl4+yZs1q1j5abALp+lSvXh3Ob14g30u1e6plRH7DzyUKF9Q7t+QSeesnaitOsn41atToy8/2&#10;bZGDBI372Rmdke9bNUcviMRn5TwcOV0tQMwKBi+jRo0acOrOLykOZpuGXZvJC5ZCm2aN5Humdi+1&#10;jDLNf18Q9eEv1c83KbBrg+8bSKFAIlmvMCPjm5zK4H5zPpw/vPzuhHrQi8DCEl70w9/Vg8ScsADs&#10;GjAU9l/5lkw8Ho787xqvMhD14HjPxLMQawPTHjpvAsxfuSZl91xsy6YZM2YkEydZvzp16gRDurSW&#10;zVoEfL8WdcHb2xtWz54sm7a8jkSXLl0gEkvDhoFiARZu2gGTJk0iEzcEr4dElixZ4OHhDfJ9s1ZE&#10;+nGQ48PX7qqfdzLAf5JSGJBI1itXD09o0rQp/HRCN+iDAN+KjHn0Avz8/KBBTX95vggqhI90rxIc&#10;liD6we+8Ey4ycQMkA+/YtTvMHTdEvmfWishrCDYJVJ6j0bknhccveSFFCgMSyXqVKbMr77TKJXNm&#10;eHRU11Z896JJ0LlHLymzv4KufQfyTvg/274E/rqg+0ves2cPOP7NzZQHU3Jhx6WOsFRg12XXhf/x&#10;F2KE+amZozWB/w63b1wPQyfqhg40VZ7Ll98HNm3adEEKBRLJOoVNzzBDR97+GerVqwclS5aEDl26&#10;8lK4MsPv/fQbGDxsOG8Vgu1rp69Yl3oGLpGXBSENmqwPttzBEubf50NVDdFawfcYou6asOqO5d0C&#10;xYrDkCFDyMRJ1i0szUaL7mOFKauZM84TGM5TrmdBgmbOhlHTZ6dqGjSDdC9mzpwJKyYOtYkSuOD+&#10;qVD9MTVTirSfgiVKga+vL5k4ybqFf7ujlE314goUw+VxrWcp8PiMWg2bqC9Pa7BrcfL6PciVw3aq&#10;UQTj+nWF3Wc/M12ek/JOnSbNsC8ZMnGSdWvkyJFw4trtpAWIqYLJBLi4uKjOT3Owe1KlWnV4Y2PV&#10;KPhjhAN3R+PoUmrnnQK69umP/QaRiZOsXu4zVlv49XlTwYwLm50d//6+/N1onbQAO+/tURehQ6vm&#10;NlEKV57DDweDoVufvrp7a+L7OzFoJmTOnJlMnGTdcnNzc+8yaJh1GiBLc1jMJVh7OMosQW5NYJvw&#10;lzHbbMbExRQftO+99KVZ7u2aTVuxa2UycZJ1q1evXu5169a1agOMvv9cdX6agN23bYdPQo82ulK4&#10;oSHGBa778OgG3oOl2vLUBNOG4JvE2BJK9bxNwJawndhMlUycZN0KCgpyxIECqDMp68XV1S1BAxfG&#10;KL6vnD0F+o6eAJNHDdFbTytgWtfPmQQTp07TnacZ8mfIzt3g4OBAJk6yfmGnQmm6NGvFLAyJgJlB&#10;0xNt4si5fduhRs1aELr/EEQfUF8/tcF04jB83LyVqFyD5BK29wD2ZHhJCgMSyXpVuXJlOHbzsWpG&#10;JzQMMzX8F/WXwdip8bFj6Sxo1qYd39a3dBnVdVIbPJefI0P4Q2tzmLdgf+RpKFiwIL16T7IJTd39&#10;2beqGZ3QLjEPngM+zxB9vytNUHxXTo9HbIEmzZrxqrMT392DKRPGJLpXQ7FPsT9zs27edFiwfbfq&#10;eZuKQxeugI+PD5k4yfo1cuTIqa1bt1bN6IQGkUqmmyP2wKopI7ixPj6+CX5lpVc0QGG0StPdtWYB&#10;+FevLpdse/XtB89idsimmRiU+zMneAwHBwezlcAFRz+/ygcKl8KARLJumbMVAGEGmMFhf9g46DWa&#10;3psL4bB36VTZBJWGeGLzMl5iFwaO2zeoWl5eJ7FgS5aZowfBg+PmHWwZx9EsW6Gi8TmbmGNfXudN&#10;M6UQIJGsW3LJRxHohLZht42bHhq10rgFOO/ekY3gU1B/SLNxEyfBrcjYdQy3UwMNvECBgrB55x7o&#10;2LGj6jpqiLR9HrEaXpwNU13HkBO7t8PAUdJA2Gbk2Fff4xubZOIk25Cjo+Mf2CUtz+Bk4tqG/9C+&#10;xBdVuOkJozQ05F+id0DevHl5z4byjzMDB0MwrEdXQyzH6eh+3eDgt3fg+LU70KpVK6N14wK3fXo6&#10;AqpUqQIn187i3wVq6yM92rWAo//7TpdetfM3Ece+vkEj3pNsR2XKlPk1ZN9hXQYXAW+Q6QmNwO5N&#10;5I9PIHfu3NwM43o42bRpUziBXRLgmJTSPR01ZzHcOqzrNz4+I0XEOlgKb9ahM38gGn7hC5gdOFp1&#10;fTXwxwI7Wdv31Q+wfnxf1XUMKeyTRz5Po3M3IVgSd3d3JxMn2Y5qNZVGrzdz8BAphN2fk9/fg9Kl&#10;S8PZkGXw11njB5Rovl36D9LbBrscruxX0WjdhPBgRifyxOq9R+DQwnGq6wmE+SMHl02B4KMxEHXv&#10;GdSvX5/Pi28b/EHifdxbIA9iSdzLy4tMnGQ7Kl6iRGzwWCCIiORz4todKFu2LPxzMZw3k/vtjM4E&#10;hSkeDNsKJ767q7uP0r1cvHI1nA9fp2eeCXFmxyoI3rVfPu6C4G3w7Z61qusiIg1iWqpUKT5yVMzD&#10;53xAEeUyNe5G6cbSVKbbXBz/+gcycZJtCbt1jX5Ab25aA6d+eMirU27uX8tN8bP9W/nQeaKu29VF&#10;UZplU6wXz8IMC5fFZ6JKPrJ9YQdUvEsGibETAuPtb0XsH8FSdf/R43kaYh7+zgd2EOsYbifmh88Z&#10;DatCd5rdwBFsnYIvS0nZn0SyfmGQHb56SzXDExqDmVz0/d94f+r7Nq2UjRGn91hpdt22UHk9pPvA&#10;wfA4OnYdpXnGxentq2DNnkOxhsqmaOpq6yrB/SMTRg2Hk1I3wWjiOGxcXMcW2zSqXxcOf3tHTrd8&#10;vmbg2BfXIH/+/GTiJJtSh6W7pIebhFUQdfdXKFW2HDg5OfF249jyJFfuPLEtUtg60Q9+lx+CxmWi&#10;SnAdLIXnYtvoGSn7XKRIEdVtBMr9e7i7yWZ89NpdWDqmn9E6AjEvR44cseO7Ko9tBo589jUUKFCA&#10;TJxkO+ratWuHWrVqmT14CBPD7hdWeUTd+ZmXzuX7h1PG/NXr4cS6OUbGGRdoqK0b1+c/EPJ+pGPV&#10;qVJBdRsluD0yZpyuKgVbxzRo0ABentNfR7kNVr0c27YGeg8brXc8c3Lo7CWsp78vZX8Syfp19uxZ&#10;eyzRWSqICBOhvF+G9459x14qRTNEQ/M0BJd/unU+zFi/LXZf0hTH8Bw3sGe8+xDLdswZB/u+vMG3&#10;3XHgMJzYuVW3XEqHIbhdunTp9LtEVn42A9t27aVBIUi2J6y3VMvwNgMzhsgfH+sMwswmoQWOfPk9&#10;DO3VOU7jFIjv+HC0VLkKsddGcZ2mzJoDr1lpWqwfF7i8XauWvBoHmzWWKVMm3m3Q2FvV8YcD50w4&#10;GHJcKM5r3tIV+LCVTJxkczqPJS6jzG8rsOBt2rotdO7dz/yGkdqw86vVoBHvi8TIOCWUnxEcLZ+3&#10;UFKYnficNVs2eZv4QFOuU6cO327NgZNwNniu6nZi3sKgSTAocKp+KdwCNGH5oHLlymTiJNvSsGHD&#10;grv3G6ia6W0GZhaFixaDOcFSlYGFzcNisPPCB4VqBjp9whgIDAzkQ6DhdzTecb3awd6vftC/JmyK&#10;po5vNi6YMTVRJv7H6RAYOmUm33bS4pVw53Cw0Tq4HyRk5SKo27iZ/jHNjXSsAsVLwvr164OlrE8i&#10;2Y6KFC9uuYCyNFIAR997BsV9S0L/0RNs+lwLFSoUp4EqS+i/Ru+Azv0C5Ouj3E/RYsWgT58+8Hu0&#10;rqvb+MD9tmjRAqJuP+Xbjps8FW4d2iAvU64bsnwetG7fQU6r3tScSOeYO08eaplCsk1lyJDBqNMk&#10;1WCwdth5FS/hC+3atdM/X7V1rZBjX90A9s8qzr5VEDTWtxfDeRNFo3Nn30/eeACNGjWC/p3byuZv&#10;aMbiO07vnNgO/QIGyftasGMv9OvXj6cBl39g068ObuVvSg4ZM97y1xuPJ4Gv90tZnkSyLVWvXh22&#10;HIuJzfBqwWAjxDx+Ca07deX9kMi9ONoI+y5/BdOnT9czXGG2wnixOqWUb3H+z0TtXi8LCYObJ0L1&#10;jFq5LzEPub5/A1SrWTt2e55/XkLNOnX5S0JYQq9ZsyYs2RIG0Q9/T9X8hU0x7e3tycRJtil3d/dS&#10;g7CUhBnexk1cnF+nLl0gZ67cNmXk2OkUljYNjVf5vXyZUhAWeV79PrN5w6fPhl9iQuXtBGJ7wd3I&#10;CF49pXzJSOwDp9jmnC9Tzlc7poU48e0tMnGS7SowMDBv0aJFVTO/LdOifUfg5y0MJhVNxiSw9Dds&#10;1gL2bFhqZL5/nAuFMiVLwPJt4bHnaXi+7Pu89ZthwoQJfBtD8xb7PLl5KVTyr6bb3nAfWoSlMTTq&#10;Au9rXcryJJLtydHRUc7wRkFgi7DzxJKiT8FC0IAZn5hntJ41wdKPbbXxGUf01mWy6e4JXs5brey9&#10;/JX+ORqeL/uOHW3hSzjnd8T2z6I08aE9OkDrzl1j/8Fo/Zph+hjztoTzqh0pu5NINqlg/Duu+aA0&#10;Nex82bnDoS+uW/+5S4YVeesplCxdhvetkjlzZug/ZFjscuU0DnB7b2b6WDUzbtQIuLZrBXy6fQkf&#10;2mznsVOq22idMfOXwezZs+/qsjqJZINq165dcJeu3azfyJKCZHrdu3eHwFlzbevc2bmcuvlY90BR&#10;bXki2P/p1zB5yWoYMGwkTFi4XPcwVGU9TSPd4x59+uKPdRldbieRbFSO2OxMZHzDYLBV2LmuOhTF&#10;+5lWXW6tKO9hSu8nbi/2kdJ9WRop7ThYRcOGDcnESTavFJXcrJXj3z/gVSpqy6yWlJquZH56+0nu&#10;vlITKd34zCcgIIBMnGTb6tmzJwydOss6gzWF8HEeVeaneUResOY8wdLOsjesXLnSSZfTSSQbVYkS&#10;JRxxHMe4Ajbm0ct/40NtG2sBX/7B0dDVlhFWDsvP6dOnp5YppDSj95H3fn0f/fgl5/Sj139FP359&#10;5/STVwfO/PSqW+Tj15VjHr+sE/34t9rRj35vzMy7TcyjP9qcfvy6R9SDl+NiHr8Oj3n86lD041eH&#10;Yx693h398MWVyCcvj8U8fPVI3qdaoKUmLMibt+8MwVtC1JcT1gsWSBg4FKGUv0kk21bz5s2zbP/8&#10;c69PHz3KuOc6OEqzTaKz9+9nOHz3F++oJ683RD96den0o5fPGf9GP3r5n2oAWgoW5NMXr4Da9Rvo&#10;gl5tHcI6YfcTW+n4+vqSiZNIphaOLBTz8EWNqMevd8Y8fvG/049e/cUM/UPUwxcWN/XjV38EN08v&#10;1WVx8ujlR0wvOwf8IfogiKtqSblOapyjLcKu5X/8mj9++Zb9+3vDCgd/Rz959Sbmyct3/Fqz64zV&#10;ZHZ2dpukbEcikcwlLPmzwCwa9fhFj5jHry5GPn75MzP3d8zwPhgGr8lhJTZnZ+c4S+LMDJhRvHod&#10;/eT17dOPX59k6ep+8uHvvscevvKI+ell+eif3uTFzxcfgvT9z24xj1+vinnyKijmp9ezox+9mHrs&#10;/h/Fzz76tdApxrlnf5WLevRHLXZuLaMf/7E46uHLE5GPXl1k5/559MOXV6MfvLgS+fjFXfZD8Rde&#10;A/zHopautATPC8yomWE/jXr08sLpR683sB/+LlEP/8554r//nPZcv+4Y/OWXDpiPIn/+OdPpxy/K&#10;nP7pz+Gr160bxbJXS10uI5FIFhUApD97/9fsZ++/LHv66R81WTD3YYyPefJ6Y/STl5+xUtdjrG+P&#10;evzyCSsRP2MG+5p9Z8b38i2WlJPywJWV1gBHXmf8y0tzWI//6NURZsbdox++KsDSYicly2LCY+I/&#10;lrOPn+dmaWnMSpuToh+8PnX68R+fRz189W30o9/vxzx8+RB/YNg1+If9aKDhf+T/EqyxtP+YwdLO&#10;zuUNu3c/sHsRzX4AF0Qxsz7y0x9Z9uyB9NKlIZFItqAggHQY2GcB7Hd/+ihj9N0XbhdfvfI4+eBZ&#10;jpNYIn7yqlP049druBk/evlj9OMXL1hp9z0ijIOXsh+9/tvR0fHR0c+/iTj94LX/qUevPPewHxDp&#10;MJoVmnxQUFC6E7eeu7J/CV4xj57ninn6vETkoz9LRj963Zf9AM1mhhjGzP9L9iP3HM+bmaL5/9kk&#10;EX5PHr38jaVtD/txLofnw07O4j+aJBLJChT8JTjg3+2zT19VPP3wVcFjv0L21Chlp4ZO3LrlFP3T&#10;i7yR7J/N2UevCp168to/+qc/qkc9eFkv+vHLdqwkPCPmweu1Zx69Ps1K999h1QXj9Wn2z4ZN32Fd&#10;8+kn7F8OlvifvHqLrY3Yj6Pu2QD71yPAumpDo8Z58jpsf/jviRn2cfbj0xeroaQkkkgkEslUwn86&#10;Z38FFyzln3ryJg/+6J1++iLf6adv8kU+eOlz+t5vRSMf/lYh5vGfpZnR1418+Lzh2Ud/tGZGPSHm&#10;yauNUY9fh0U9erGBmf/KM49fDTzz01+NYn76o0bML396476lw5BIJBKJRCKRSCQSiUQikUgkEolE&#10;IpFIJBKJRCKRSCQSiUQikUgkEolEIpFIJBKJRCKRSCQSiUQi2Y4++eT/3tBIo0jauP0AAAAASUVO&#10;RK5CYIJQSwMECgAAAAAAAAAhACGmr37QqgIA0KoCABQAAABkcnMvbWVkaWEvaW1hZ2UyLnBuZ4lQ&#10;TkcNChoKAAAADUlIRFIAAAf+AAAIGQgGAAAACwPIjwAAAAlwSFlzAAAuIwAALiMBeKU/dgAAABl0&#10;RVh0U29mdHdhcmUAQWRvYmUgSW1hZ2VSZWFkeXHJZTwAAqpdSURBVHja7N1BbFz3nR/w59pOSINZ&#10;D0QDnKBU3jMeRXrXQGeCLiwRoCVWBhwKMmS1EH3oQRo1QOEeBGl9KQQUkHvQqUBVo4cCLQq6vSyM&#10;Hpz00qSHldwNEMBYrKkFYiQSiR3WWpQ6aEUigq2kLtD5j6gsQ783MySH5My8zwf448n//0vi/PjE&#10;y/f9fi+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DjyjBACwM2mczGZs&#10;JxsrWGystS3na8sr9UXVAwAAAAAAukXwDwA50jipRk9C/HCNo78L9ZMu/U/UN1Z4OeD2pn9eXF6p&#10;r/kJAAAAAAAAnRD8A0DUDPlLjctsY52IngT9swf8rxSC/zAZ4JONa3gZoO4nBQAAAAAAbCX4B6Cw&#10;Nkb1vx09CfmrffCvHF4GuBU9eRnglk8GAAAAAAAAgeAfgEJJ4+Rs9CTsD9dSn//f2fwiwI9MBAAA&#10;AAAAgGIS/AMw8NI4Cd38l6PBCPtbqTfWjxrrv5gGAAAAAAAAxSH4B2BgpXFSi54E/l0d41+djJvX&#10;ifFy9J0XhqKR4W83/5x3X7D6YK2x1r9xz+Ldleb1118+jpburTb/vPTF/ejRV493+69Zj7wEAAAA&#10;AAAAhSD4B2CgpHESOvqvNNaFxkp28981MT4WTRwuR0fCdbzc+PNYNDI8tG//XxbvrDRfAFi6dz+6&#10;+8Vq8+WB8OcdqEdeAgAAAAAAgIEl+AdgIGwK/EOH/47G+YcO/e9PJlH1SPx73fq9JoT/S1+sRncb&#10;18U79e2+DBCC/w8a60fLK/U1Tw4AAAAAAPQ/wT8AfS+NkxD4X4u2GfiH7v2Z6lT0emWqGfTvZzd/&#10;t4XpAOGzAZ/dqTf/3KEPG+sDUwAAAAAAAKC/Cf4B6FtpnMw2LgvRNkb6bw77ZxprUD19EeDPF3/Z&#10;yUSA5hSA5ZX6h54qAAAAAADoP4J/APpOGidJ43Kjsc52+p+ZGB+L5k8ebYb+/dzZvxOPvnoc/Wzx&#10;V9Fnd1ea1/DPOcLo//AZgH/nMwAAAAAAANA/BP8A9JXtjvWfm65Ep45VmqP8eeJnt38V/XljtXgJ&#10;IIT+P2qsf728Uq+rGAAAAAAA9DbBPwB9YaPLP4z1n+3k/hD4Xzx9PCqPlhSvhTYvAdQb6/u6/wEA&#10;AAAAoLcJ/gHoeWmchJH+IfRvm+IL/HcuvATwP35+u3ndpN5Y/3h5pb6oQgAAAAAA0JsE/wD0tDRO&#10;bjQuV9rdF0b5X5r/QTQxPqZouxQ6///9f/uf0U9+fnvz9sXllfqHqgMAAAAAAL1H8A9AT0rjJLTs&#10;32ysaqv7RoaHoqsXzkQzlSlF66IQ/l/+t/81Wrp3f/P2h8sr9YuqAwAAAAAAvUXwD0DPSeMkhP0h&#10;9G85r//cyaPRxbeON8N/um/1wVr0w+v/qfkSwCYfNtafLK/U11QIAAAAAAB6w7NKAEAvSeOk1rj8&#10;adQi9A9B/7+59E+jt4//w+hbzz+naHtk5IWhKC6/FP3ZX/xi83Z4KWPuUKn00cP1tceqBAAAAAAA&#10;B0/wD0DP2Aj9Fxort4U/jPT/4L3z0ffKLynYPgh1fvTVb6LP//pvNm+XI+E/AAAAAAD0DKP+AegJ&#10;aZzcaFyutLrn0vybzfH+7L8fXv+P0dK9+1u3FxvrHxn7DwAAAAAAB0vHPwAHLo2T0OX/bt55GO3/&#10;H/7lP2t2+3Mwjr6aRj/5+V9Fv/36683bofP/lYfrax+pEAAAAAAAHBzBPwAHaiP0r+WdT4yPGe3f&#10;A0ZeGIq+/fxz0aefL289euVQqZQ8XF/7sSoBAAAAAMDBEPwDcGDahf6hw//6v3gnOvQHI4rVA/7o&#10;5fHmuP//ff/B1qPqoVLpmYfra7dUCQAAAAAA9p/gH4ADkcbJ+43LlbzzuelKdO2H/yT61vPPKVYP&#10;CSP///v/+sutI/+D2UOl0u2H62u/VCUAAAAAANhfgn8A9l0aJ7XG5UbeeQj9r54/o1A9KLyIEZdf&#10;iv7sL36R+aM7VCr99OH62qpKAQAAAADA/hH8A7CvNkL/hbxzoX/v+175pbyR/0ONdexQqfTRw/W1&#10;xyoFAAAAAAD7Q/APwL5J46TauPxp9CQg/gahf/949eW/H/3k53+VNfK/HH6+D9fXfqpKAAAAAACw&#10;PwT/AOyLNE5KjctnjVXKOhf695eRF4aibz//XPTp58tZx6Hr//bD9bVfqhQAAAAAAOy9v6cEAOy1&#10;jdD/ZpQT+lcnY6F/Hzp38mg0MT6Wd7yw8XMHAAAAAAD2mOAfgP1wo7GqWQchOL7+7jsq1Kcuzf8g&#10;7yiE/gsqBAAAAAAAe8+ofwD2VBontcbl/ayzkeGh6D//q3/evNKfyqOlaPVv16Ole/ezjl8x8h8A&#10;AAAAAPaejn8A9kwaJ6HLP7fr+4P3zgv9B8Cl+Tdb/RxvGPkPAAAAAAB7S8c/AHtiI+y9GT0Z+f4N&#10;V8+fiV57NVWoAfCt55+L/u/X/y9avLOSdRx+/r95uL52S6UAAAAAAGBv6PgHYK/caKwk62BuutJc&#10;DI7a6ePNsf85rqVxkqgSAAAAAADsDcE/AF2XxsnZxqWWdRbC4TAansFz8fTxVscLKgQAAAAAAHvD&#10;qH8AumrTiP/Mj75/8N75Vp3h9LGJw+Vo8e5KtPpgPes4OVQqffJwfa2uUgAAAAAA0F06/gHoto+j&#10;J991/4aLb52IJsbHVGiAXTx9otXxDRUCAAAAAIDuE/wD0DUbI/5ns85C4F9rPQqeAVCdjJsr77jx&#10;jNRUCQAAAAAAukvwD0BXbIz4z/2O+9ULbytSQbTp+r+mQgAAAAAA0F2CfwC6JYT+RvzTrus/0fUP&#10;AAAAAADdJfgHYNfSOJltXM5mnZVHS9G5k68pUsHo+gcAAAAAgP0j+AegG/JH/J8/E40MD6lQwej6&#10;BwAAAACA/SP4B2BX0jh5v3FJss7ahL8MuDZd/5dVCAAAAAAAukPwD8COpXFSiloEuKHbn+Jq8+JH&#10;deMTEQAAAAAAwC4J/gHYjRuNVco6uPjWiag8WlKhgmvT9X9NhQAAAAAAYPcE/wDsSBonSeNSyzob&#10;GR6Kzp18TZFo1/U/u/EcAQAAAAAAuyD4B2CnbuQdXHzreDP8h2D+5NFWx7r+AQAAAABglwT/AGzb&#10;xrfZz2adhfH+51oHvRTMTGWq1WcfzjaeJ9+EAAAAAACAXRD8A7ATuV3aF08fVx2281yE0L+mQgAA&#10;AAAAsHOCfwC2ZaPbfzbrLHR1z01XFIlvmKlOtfr8w2UVAgAAAACAnRP8A7Bduv3ZthD6z7+R+wmI&#10;ZOOFEgAAAAAAYAcE/wB0TLc/uzF37B+0Or6gQgAAAAAAsDOCfwC2Izec1e1PO21eDqmlcVJSJQAA&#10;AAAA2D7BPwAdSeMkaVxqWWe6/enUqWMtn5OaCgEAAAAAwPYJ/gHo1LW8A93+dKo6GUcT42N5x8b9&#10;AwAAAADADgj+AWhrYwT72awz3f5s1/zJo3lH1cazVlUhAAAAAADYHsE/AJ2oNVbm99dPCf3Zppnq&#10;VDQyPJR3rOsfAAAAAAC2SfAPQCcuZ22G8PbcyddUh20Jz00I/3PUVAgAAAAAALZH8A9AS2mchBH/&#10;SdZZm85tyNVi3H9p45kDAAAAAAA6JPgHoJ3c0esXTx9XHXZkYnysuXK8rUIAAAAAANA5wT8AudI4&#10;SRqXzO7r6mQclUdLisSOtej6P9t49jxcAAAAAADQIcE/AK3U8g5OHauoDrvS4lMRIfQ37h8AAAAA&#10;ADok+Aeglcwx/yGsnZsW/LM74TkK4X8O4/4BAAAAAKBDgn8AMqVxMtu4JFlnQn+6pcXkCOP+AQAA&#10;AACgQ4J/APJcyDuYP/ma6tAV1ck4Ko/m5vvG/QMAAAAAQAcE/wDkyQxdJ8bHWgW1sG0tXiQx7h8A&#10;AAAAADog+AfgG9I4CaF/Zro/f/KoAtFVM5WpvCPj/gEAAAAAoAOCfwCy5HZaz1SnVIeuChMkWoX/&#10;KgQAAAAAAK0J/gHIUsvaDOHsyPCQ6tB1r+cH/8b9AwAAAABAG4J/AH7Pxpj/TKemKwrEngiTJHJe&#10;KjHuHwAAAAAA2hD8A7BVZod1CGVbjGOHXWk+X1Xj/gEAAAAAYCcE/wBslRmytghloStOHcudKGHc&#10;PwAAAAAAtCD4B+B3Nsb8Z45Vf123P3usOhlH5dHMx8+4fwAAAAAAaEHwD8BmJ7I2jflnv7R4zoz7&#10;BwAAAACAHIJ/ADbLDFdDJzbsh1PTxv0DAAAAAMB2Cf4BaErjJGlckqwzY/7ZLxPjY82Vwbh/AAAA&#10;AADIIfgH4KncUeozVcE/+6dF179x/wAAAAAAkEHwD8BTJ7I2w5j/keEh1WHfzORPmDDuHwAAAAAA&#10;Mgj+AXgqs5vamH/2W3m01HzhJOsZNe4fAAAAAAC+SfAPQJTGyWzeWXUyUSD23aljxv0DAAAAAECn&#10;BP8ABLNZm6HzemJ8THXYdzNV4/4BAAAAAKBTgn8AghNZmznj1mHPjQwPRTPZn5kw7h8AAAAAALYQ&#10;/AMQzGZtfv+I4J+D83olt+vfuH8AAAAAANhE8A9QcGmczOad6fjnIM1NV5qd/xkuqw4AAAAAAPwd&#10;wT8As1mb5dFSc8FBmqlmdv1X0zhJVAcAAAAAAJ4Q/ANQydqcyR+zDvvGuH8AAAAAAGhP8A/AbNbm&#10;kfExleHAhRdQcsb9X1AdAAAAAAB4QvAPUGAb49Iz5/lXJ2MFoifMTWcOpTDuHwAAAAAANgj+AYpt&#10;NmuzPFpqLugFp7KD/8C4fwAAAAAAiAT/AEWX3Uqt258eMjE+lvciinH/AAAAAAAQCf4Biq6atXlk&#10;fExl6CkzlanM59e4fwAAAAAAEPwDFN1s1ubEeFll6CnzJ1/LO7qsOgAAAAAAFJ3gH6Cg0jip5p0Z&#10;9U+vCaP+J7InUZxVHQAAAAAAik7wD1BcmcG/0J9edWq6krWdtHqJBQAAAAAAikDwD1BcSdamMf/0&#10;qpnKVN6Rcf8AAAAAABSa4B+guE5kbR7JHqcOBy6M+88J/437BwAAAACg0AT/AMWVOR594rCOf3rX&#10;69nBfymNE+E/AAAAAACFJfgHKKA0TkqNSynrbELHPz1spjoVjQwPZR1dUB0AAAAAAIpK8A9QTNnd&#10;/kJ/elwI/UP4n+HsxgstAAAAAABQOIJ/gGIy5p++depYJe+opjoAAAAAABSR4B+gmDI7o787qmGa&#10;3ledjKNy9rNq3D8AAAAAAIUk+AcophNZm9UjscrQF2YqmeP+q2mcVFUHAAAAAICiEfwDFFOStVke&#10;fVFl6AvzJ1/LO9L1DwAAAABA4Qj+AYopydosG/VPnwjPahj5n6GmOgAAAAAAFI3gH6Bg8kahT4yP&#10;KQ595dSxStZ2qfGM11QHAAAAAIAiEfwDFE9mW79uf/rNTHUqGhkeyjoy7h8AAAAAgEIR/AMUT2bH&#10;/5HDZZWhr4TQP4T/GWbTOElUCAAAAACAohD8AxRPdsf/oRdVhr4zf/Jo3tFl1QEAAAAAoCgE/wDF&#10;cyJr06h/+tHE+FhzZaipDgAAAAAARSH4B6Bp4vCYItCXcrr+S2mc1FQHAAAAAIAiEPwDFE81azN8&#10;Lx360Ux1Ku/5Ne4fAAAAAIBCEPwDFM83ZvrnjEqHvhBC/xD+Z6imcTKrQgAAAAAADDrBP0CBpHGS&#10;3e3/gm5/+lvOuP/gguoAAAAAADDoBP8AxVLK2pwYL6sMfS1MrahOxllHtTROEhUCAAAAAGCQCf4B&#10;iiUz+P+Ojn8GwKljlbyjmuoAAAAAADDIBP8AxZI56r986EWVoe/NTVeikeHMl1gup3FSUiEAAAAA&#10;AAaV4B+AqDwqE2UwzL9xNGs7POBnVQcAAAAAgEEl+AcolooSMMjOnXwt7+ia6gAAAAAAMKgE/wDF&#10;ktnaX52MVYaBEEb9h5H/GZI0TmoqBAAAAADAIBL8AwAD5eLp43lHuv4BAAAAABhIgn+AYqlu3Qgd&#10;0jBIyqOlvCkWoet/VoUAAAAAABg0gn+AYvnGqP+Jw2OqwsC5ePpE3pGufwAAAAAABo7gHwAYOKHj&#10;P6frf1bXPwAAAAAAg0bwD1AQaZwkWftG/TOoTh2r5B3p+gcAAAAAYKAI/gGKI8naPHK4rDIMpLnp&#10;SlQeLWUd6foHAAAAAGCgCP4BgIF18fTxvCNd/wAAAAAADAzBPwAwsNp0/ddUCAAAAACAQSD4ByiO&#10;atbmxPiYyjDQdP0DAAAAADDoBP8AxZHZ9jwyPKQyDLQWXf+Jrn8AAAAAAAaB4B8AGHituv7TOCmp&#10;EAAAAAAA/UzwDwAMvND1n/NZi6SxrqgQAAAAAAD9TPAPUBwvZm2WR19UGQrh0vwP8o4up3GSqBAA&#10;AAAAAP1K8A9QHNWszZxvn8Pg/QWYjJsrQ/hLcE2FAAAAAADoV4J/AKAwWnT919I4mVUhAAAAAAD6&#10;keAfACiMifGxaG66knd8Q4UAAAAAAOhHgn8AoFAunj4ejQwPZR1V0zi5okIAAAAAAPQbwT8AUCjl&#10;0VI0/8bRvONraZwkqgQAAAAAQD8R/AMUWBh7DkVUO328+QJAhrBp5D8AAAAAAH1F8A9QHLNbN0Ze&#10;GFIVCuvq+TN5R2fTODmrQgAAAAAA9AvBPwBQSNXJOJqpTOUdL6RxUlIlAAAAAAD6geAfACisS/Nv&#10;RiPDmZMvQui/oEIAAAAAAPQDwT8AUFjl0VJ08a3jecdG/gMAAAAA0BcE/wBAoZ07ebQ59j+Hkf8A&#10;AAAAAPQ8wT8AUHhXz58x8h8AAAAAgL4l+AcACq+Dkf9XVAkAAAAAgF4l+AcAiNqO/L+RxklVlQAA&#10;AAAA6EWCfwCADS1G/gcLaZyUVAkAAAAAgF4j+AcA2BBG/l+9cCbvOHT831AlAAAAAAB6jeAfAGCT&#10;mcpUNDddyTuupXFyRZUAAAAAAOglgn8AgC0uzb8ZTYyP5R3fSOOkqkoAAAAAAPQKwT8AwBYjw0PR&#10;1QtvN685bqZxUlIpAAAAAAB6geAfACBD6PgPnf85Qugv/AcAAAAAoCcI/gEAcsxNV6JzJ4/mHYdx&#10;/zdUCQAAAACAgyb4BwBoIXT9VyfjvONaGifCfwAAAAAADpTgHwCgjevvvhOVR3On+l9J46SmSgAA&#10;AAAAHBTBPwBAGyPDQ83wP1xzLAj/AQAAAAA4KIJ/AIAOTIyPNcP/Fm6kcVJVKQAAAAAA9pvgHwCg&#10;Q9XJOLp6/kzecfgWwE3hPwAAAAAA+03wDwCwDXPTlejcyaN5x8J/AAAAAAD2neAfoMBWH6wrAuzA&#10;pfk3my8A5BD+AwAAAACwrwT/AAW2+mBNEWCHwsj/MPo/h/AfAAAAAIB9I/gHANih6+++E02Mj+Ud&#10;C/8BAAAAANgXgn8AgB0aGR6KPnjvvPAfAAAAAIADJfgHANiFp+F/uOYQ/gMAAAAAsKcE/wAAuyT8&#10;BwAAAADgIAn+AYqjrgSwd8K4f+E/AAAAAAAHQfAPUBz1rM2le/dVBrpE+A8AAAAAwEEQ/AMU3KMv&#10;HysCdNE2wv+zqgUAAAAAQDcI/gEAuqzD8P/jNE5qqgUAAAAAwG4J/gEA9kAH4X+wIPwHAAAAAGC3&#10;BP8AAHskhP+X5t9sd1sI/6+oFgAAAAAAO/WsEgAUw6FSKXxP/JWt+999qRRVJ2MFgj0ycbgcHWms&#10;T3+xHP3266/zbptr/B1NHq6v/VjFAAAAAADYLh3/AMVxWwngYMxUpjoZ+19L42RBtQAAAAAA2C7B&#10;PwDAPghj/zsM/282VknFAAAAAADolOAfAGCfdBj+zzaW8B8AAAAAgI4J/gEK7rM7dUWAfdRh+F+N&#10;noT/VRUDAAAAAKAdwT9AcdSVAHqD8B8AAAAAgG4S/AMUR10JoHd0GP6Hcf8h/D+rYgAAAAAA5BH8&#10;AxTcoy8fKwIckG2E/x+ncVJTMQAAAAAAsgj+AQpu6d59RYADFML/j65fal7bWEjj5H0VAwAAAABg&#10;K8E/QHEsKgH0ptDxHzr/Owj/r6VxsqBiAAAAAABsJvgHKIjllfqaKkDv2kb4X0vj5GZjlVQNAAAA&#10;AIBA8A9AtHhnRRGgBzwN/2cqU+1unW0s4T8AAAAAAE2Cf4Bi0fUPPS6E/9fffSeam660u7XaWJ+l&#10;cVJVNQAAAACAYhP8AxTLohJAf7h6/kwn4X8SPen8F/4DAAAAABSY4B+AaPGuUf/Qi0L4f/GtE+1u&#10;C+P+Q+d/TcUAAAAAAIpJ8A9QLEb9Q5+pnT7efAGgAwvCfwAAAACAYhL8AxTL7azNX3/5WGWgh4WR&#10;/9sI/xdUDAAAAACgWJ5VAoDiOFQqzTYus1v3v/X8c9Gp9t8SBw7QxOFydKSxPv3FcvTbr79udWu1&#10;8Xc9aaxPHq6veasHAAAAAKAAdPwDFItR/9DHZipT0QfvnY9Ghofa3VprrJtpnJRUDQAAAABg8An+&#10;AYplMWtz6Yv7KgN9YmJ8rNPwvxoJ/wEAAAAACkHwD0D06CvTwKGfhPD/o+uXmtc2Qvj/12mcVFUN&#10;AAAAAGBwCf4BimUx70D4D/0ldPyHzv8Owv/Q8X9T+A8AAAAAMLgE/wAFsrxSX8s7M+4f+s/T8L86&#10;Gbe7NYT/n6VxUlM1AAAAAIDBI/gHKJ41JYDB0Qz//+R8NDdd6eT2BeE/AAAAAMDgeVYJAIrlUKk0&#10;17gkW/ePHB6L/ujlcQWCPvV6ZSpa/dv1aOle2+kdZxu/B555uL52S9UAAAAAAAaDjn8Amh599RtF&#10;gD539fyZ6OJbJzq59VoaJwsqBgAAAAAwGHT8AxTMoVLp5cZldut+ebTU7BgG+lt1Mo6+2/j7/LPb&#10;v2p7a+P3QfJwfe3HqgYAAAAA0N90/APQtPpgTRFgQMxNV5rd/x2opXHyWWOVVA0AAAAAoH8J/gGK&#10;ZzFrc/XBusrAAAnh//V334lGhofa3VptrJvCfwAAAACA/iX4ByiezNZ+Hf8weGYqU9EH750X/gMA&#10;AAAADDjBP0DxLOYdPPrqserAgJkYH9tu+F9VNQAAAACA/iL4ByiY5ZV6bmv/0hf3FQgGkPAfAAAA&#10;AGCwCf4Biimz61/HPwyuEP5/dP1S89pGGPcv/AcAAAAA6COCf4Biyuz6X7qn4x8GWej4D53/wn8A&#10;AAAAgMEi+AcopsyO/19/qeMfBp3wHwAAAABg8Aj+AYppPWtz6d6qykABCP8BAAAAAAaL4B+gmG5l&#10;ba4+WFcZKAjhPwAAAADA4BD8A/A7qw/WFAEKRPgPAAAAADAYBP8ABbS8Ur+Vd7Z0774CQYEI/wEA&#10;AAAA+p/gH6C4Mtv7H335WGWgYIT/AAAAAAD9TfAPUFyLmZt3V1QGCkj4DwAAAADQvwT/AMWVGfz/&#10;Wsc/FJbwHwAAAACgPwn+AYprPWtz6d6qykCBCf8BAAAAAPqP4B+guG5lba4+WFcZKLgdhP8lVQMA&#10;AAAAODiCf4Diqmdtrj5YUxmgGf5fvfB289qG8B8AAAAA4IAJ/gEKanmlXs87W7p3X4GAZsd/6Pzv&#10;IPwP4/6F/wAAAAAAB0TwD1Bsi1mbuv6Bp56G/x0I4f/HKgYAAAAAsP8E/wDFVs/a1PEPbBbC/6vn&#10;z3Ry62waJwsqBgAAAACwv55VAoDiOlQq/WHjMrt1P4z1fuOPX1Ug4HcmDpej77wwFH36+XK7W6uN&#10;3y2lh+trP1U1AAAAAID9oeMfoNiM+gc6du7k0WhuutLJrVfSOKmpGAAAAADA/hD8AxRbPWvTqH8g&#10;Txj5H0b/d2AhjZNZFQMAAAAA2HuCf4ACW16pL+adCf+BPB+8dz4qj5Y6ufXjNE6qKgYAAAAAsLcE&#10;/wDcyto07h/IMzI8FF1/953mtY3wdkAI/0uqBgAAAACwdwT/ANSzNnX8A62Ecf9XL5zp5NaksT5W&#10;MQAAAACAvfOsEgAU26FS6eXGZW7rfujkfeOPX1UgINf3yi9FzzzzTLR4Z6XdrUnjd03p4fraT1UN&#10;AAAAAKD7dPwDsJi1qeMf6ETt9PFopjLVya1X0jipqRgAAAAAQPcJ/gHIDP5XH6ypDNCRMPK/PFrq&#10;5NYbaZxUVQwAAAAAoLsE/wAFt7xSDwl/Peusg/HdAM1Pg1x/953mtY3wdsBCGiclVQMAAAAA6B7B&#10;PwBBzrj/VZUBOjIxPhZdmn+zk1tDx/8NFQMAAAAA6B7BPwDB7azN//NgXWWAjs1NV5qrA7U0Tmoq&#10;BgAAAADQHYJ/AIJbWZs6/oHtCl3/5dGOJvnfSOOkqmIAAAAAALsn+AcgyBz1v3hnRWWAbRkZHoqu&#10;v/tOJ7eGtwMWVAwAAAAAYPeeVQIAHq6vPT5UKtWiJ0Hc73m9+kp06A9GFAnoWPid8Z0XhqJPP19u&#10;d2u58bvnmcbvoFuqBgAAAACwczr+AXgqs+t/6Qvj/oHtO3fyaFSdjDu59ZqR/wAAAAAAuyP4B+Cp&#10;21mbd+/dVxlgR8LI/zD6vwNG/gMAAAAA7ILgH4CnbmVtLt3T8Q/sTAj9r14408mt1TRO3lcxAAAA&#10;AICdEfwD0LS8Ur+Vtb94Z0VxgB2bqUw1VweM/AcAAAAA2CHBPwCbLWZtLhn3D+xC6PrvcOT/DdUC&#10;AAAAANg+wT8Am2UH/18Y9w/s3DZG/s+mcXJFxQAAAAAAtkfwD8Bmn2RtfnbXuH9gd7Y58r+kYgAA&#10;AAAAnRP8A7CZjn9gz3Q48j+E/tdUCwAAAACgc4J/AH5neaUegv+1rftL9+4rDrBr2xj5fyWNk0TF&#10;AAAAAAA6I/gHYKtbWZuLd4z7B3ZvGyP/F1QLAAAAAKAzgn8Atrqdtbl4V/APdEeHI/9n0ziZVS0A&#10;AAAAgPYE/wBsdStr8+4XqyoDdEUI/S++dbyTW6+pFgAAAABAe4J/AH7P8kr9Vta+Uf9AN507eTSq&#10;TsbtbtP1DwAAAADQAcE/AFlubd149NXjaOnefZUBuubS/A86uU3XPwAAAABAG4J/ALJ8krW5ZNw/&#10;0EUT42PNzv82dP0DAAAAALQh+Acgy62szc/uGvcPdNfFt45HI8ND7W7T9Q//n727j43rvO9E//Cd&#10;erOPKEOmDVukTFlyTAeibXVlo5YrWGhXTm5iIbg2hBZIVOQC9cXeZn0XC+wNsEC6iy4K7D/dFFjg&#10;5o/C9i6waJKL1m6QbX2LqnKrRSzDvaY2lmO9WaQieyllJc7YYvg2JO95hqRCUXyZ4eu8fD7F6Rmd&#10;OWciPhqeM57v8/sdAAAAAFiA4B+AO1zs7Tkx1/buc4J/YGXF0P/3X/ytxXaLVf/tRgsAAAAAYG6C&#10;fwDmc2L2hr7rmfwCsJIOP703dO1uW2w3Vf8AAAAAAPMQ/AMwn7fn2qjqH1gNv//iP11sl2Mdbe2J&#10;kQIAAAAAuJPgH4D5nJhr4/vnBf/Aytv1wL35yv9FHDNSAAAAAAB3EvwDMKeLvT0n5tqu4h9YLb//&#10;4m+FzRuaF9rlnxslAAAAAIA7Cf4BWMiJ2Rv6rmfyC8BKi6H/i4f2L7RLe0dbe5eRAgAAAAC4neAf&#10;gIW8OddGVf/Aajn25WdD67ZkoV2+YZQAAAAAAG4n+AdgISfm2vj+ecE/sHp+98vPLvT0MSMEAAAA&#10;AHA7wT8A87rY29Odru7o66/iH1hNh5/eG7p2t833dNLR1n7EKAEAAAAA/IrgH4DFvDF7Q9/1TH4B&#10;WC2/++XfWOjp3zBCAAAAAAC/IvgHYDFvz7Xx5OmzRgZYNbHi/5m9e+Z7WsU/AAAAAMAMgn8AFnNi&#10;ro3va/cPrLLff/G35nuqvaOtvcsIAQAAAABMEvwDsKCLvT096ap79vZuwT+wylq3JeHw03vne/qg&#10;EQIAAAAAmCT4B6AQJ2ZvuDk4JPwHVt3vfvnZ+Z76DaMDAAAAADBJ8A9AId6ca2P3ecE/sLpi1f/v&#10;/i9zZvxHtPsHAAAAAJgk+AdgURd7e06kq8zs7f/Q/ZHBAVbd//rcPwmbNzTP9dTfCf8BAAAAAAT/&#10;ABTuxOwNF65czbf8B1hNMfR/8dD+uZ5K0uUvOtraE6MEAAAAAFQzwT8AhZqz3f/J7rNGBlh1C1T9&#10;t4fJyn/hPwAAAABQtQT/ABTqjbk2/sNpwT+w+hao+o9iu/9XjRIAAAAAUK0E/wAU5GJvTyZddc/e&#10;3n2u1+AAa2KBqv/oSEdbu/AfAAAAAKhKdYYAgEK1JMmGdHV45raRXC48vrs9tG7TZRtYXY0N9WE0&#10;N7bQhKOu9DxV05/NnDBaAAAAAEA1UfEPQDG0+wfWVaz6nznRaI4OAN/paGs/ZqQAAAAAgGoi+Aeg&#10;YBd7e3rSVc/s7ScF/8AaiUH/73752Vt/7trdNlf4/6rwHwAAAACoJoJ/AIp1R9V/3/VMuHDlqpEB&#10;1sThp/feqvp/+MHW8Psv/tZcu/1xR1t7l9ECAAAAAKqB4B+AYr0+18bucz1GBlgzLz73T/Lr8z/v&#10;y08EiMsscWbA3wn/AQAAAIBqIPgHoCgXe3u6wxzt/v/qJ6cNDrBmYtC/64F7b1X+f/vrX83/eZbp&#10;8L/diAEAAAAAlazOEABQrJYkaU9XT83cduOzgfD803vD5o3NBghYdY0N9eGFZ58M+zs7bm2Lj//6&#10;J/89jORyM3eNJ6WD6Xnr+/3ZzJCRAwAAAAAqkYp/AJbi7bk2njx91sgA6yZW//+7l1+a66nY7j9W&#10;/idGCQAAAACoRCr+AShafzbzUUuSvBImK2lviVW2z995n22ANRPD/5qamtB9rveOp9LlsMp/AAAA&#10;AKASqfgHYKnemL0hBm03B+VpwPo69uVnwzN798z1VKz8/wsjBAAAAABUGhX/ACxJS5LUpKujs7e3&#10;3XtP2PVgqwEC1tX+zo7w7pmL4cZnA7Ofak/PX+392cybRgkAAAAAqBSCfwCWZL52/9GhfZ0GCFhX&#10;jQ31ofOhB8Lx987kb0MyS5fwHwAAAACoJFr9A7Acd7T7P3n6rHb/QEnY9cC94d+9/NJ8Tx/raGt/&#10;1SgBAAAAAJVAxT8AS9aSJNl0dWz29m13bQ6P7nzAAAHrrnVbErZsbA7vfnhxrqdV/gMAAAAAFUHw&#10;D8CS9WczPS1Jcix9mMzcfuOzm+GFZ580QEBJiBOR+m5kw4UrV+d6WvgPAAAAAJQ9wT8AyxIDs3T1&#10;1MxtNz4bCM8/vTds3thsgICScGDvntB9vjf0Xc/O9XQM/7P92cw7RgoAAAAAKEeCfwCWpSVJYgnt&#10;y7O337ct0e4fKCkHuvaEd89czE9OmsPh9HzW25/NdBspAAAAAKDc1BoCAJbjYm9PDMl6Zm//q5+c&#10;NjhASdm8oTl8+xsv5NfzeLWjrf2YkQIAAAAAyo3gH4CV8PrsDfFe2vPcTxtg3ex64N7w3X/x9YV2&#10;Ef4DAAAAAGVHq38Alq0lSXrS1Suztzc21If9nR0GCCitc9Zdm/O3Izl5+ux8uxzR9h8AAAAAKCeC&#10;fwCWrT+bybQkyZH0YevM7fE+2i8+t98AASVn14OtYcvG5vDuhxfn20X4DwAAAACUDcE/ACuiJUmG&#10;09WRmdtuDg6Fhx9sDTta7zFAQMl5dOcDoe9GdqHbkgj/AQAAAICyIPgHYEVMtfv/v2Zvj+3+D+zd&#10;Y4CAkhTPT8J/AAAAAKDcCf4BWBH92cxQS5K0pw+7Zm6PYdqLh/bnJwAAlKLHd7eFd89czN+eZB7C&#10;fwAAAACgpAn+AVgxLUlSk66Ozt7edu89+ftpA5SiODHp0K91FhL+1/RnMyeMGAAAAABQagT/AKyY&#10;/mzmo5YkOZY+TGZu77ueCS88+6QBAkrWdPh//L0Pw83Bofl2Oxg7m6TnujeNGAAAAABQSmoNAQAr&#10;7PXZG2K7/wXunw1QEjZvaA7/7uWX8usFHOtoa3/VaAEAAAAApUTFPwArqiVJetLVK7O3x2ra/Z0d&#10;Bggo7XPYXZvTc9WucPy9M2Ekl5tvty6V/wAAAABAKVHxD8CKutjb05OuTsze/tc/OW1wgLKw64F7&#10;w3f/xddV/gMAAAAAZUPFPwArriVJatLVkZnbYuXsfduSsOvBVgMElP55bKry/y//4R8X2k3lPwAA&#10;AABQEgT/AKy4/mymuyVJYrv/28plbw4Oheef3muAgLIQw/84Yenk6bML7RbD/yPp8v303Ddk1AAA&#10;AACA9SD4B2BVtCRJLO1/aua2vuvZcKDrkXyYBlAOYpeSAsL/eL47LPwHAAAAANaL4B+AVdGSJDEl&#10;e2X29tjy/8DePQYIKBvCfwAAAACg1An+AVgV/dlMpiVJDqYP22duj1X/Lzz7ZGhsqDdIQNkoIvw/&#10;mp773k7PgX1GDQAAAABYK4J/AFZNS5LUpKsjM7fFiv9td20Oj+58wAABZaXA8D8Jk+H/W8J/AAAA&#10;AGCt1BoCAFbLxd6e19JVZvb2Hx5/1+AAZenw03vDt7/+1cV2i+H/33W0tXcZMQAAAABgLaj4B2BV&#10;tSTJhnR1cOa2m4ND4fHd7aF1W2KAgLJTYOV/c7q8nJ4De/uzmW6jBgAAAACsJsE/AKuqJUl60tUr&#10;s7f33ciE55/ea4CAslRg+B8dEf4DAAAAAKtN8A/AqurPZjItSdKePryt5XXf9Ww++N+8sdkgAWWp&#10;yPA/Sc+Hbxk1AAAAAGA1CP4BWHUtSZJNV8dmb785OBwO7N1jgICyVUT4/1ScBNWfzbxp1AAAAACA&#10;lSb4B2DV9WczPS1Jcix9mMzcfuHK1fDiof2hsaHeIAFlq4jwvys9Fx5MlzfT8+KQkQMAAAAAVorg&#10;H4A1MVX1f2T29qaGhtC1u80AAWUthv8Huh4Jx987E0ZyuYV2bU+Xw+k58fvCfwAAAABgpdQaAgDW&#10;wsXentfSVWb29h/+7alwc1D2BZS/XQ/cG777L74eNm9oXmzXrnS51NHW3mXUAAAAAICVoOIfgDXT&#10;kiQb0tXBmdtiZWzbvffkq2UByv48d9fmsL9zVyGV/3F2wNH0vHi2P5v5yMgBAAAAAMsh+AdgzbQk&#10;SU+6emX29gtXroYXn9tvgIDKONdNhf8fXroSbnw2sNCu0+F/b382023kAAAAAIClEvwDsGb6s5lM&#10;S5K0h8k217fEVv/3bUtU/QMVI4b/h36tM7x75uJi4X90JJ4b03Pkm0YOAAAAAFgKwT8AaypWtqar&#10;l2dvV/UPVJrGhvpiwv+u9PwYl7f6s5khowcAAAAAFEPwD8Ca6s9m+lqS5GD6sH3mdlX/QCWaDv9j&#10;8B8nOC3ikXQ5PBX+Z4weAAAAAFAowT8Aa26q6v/Y7O191zPhhWefNEBARYnh/4G9e0LfjWwh4X+c&#10;/XRsKvzvM3oAAAAAQCEE/wCsuf5spqclSY6EyYDrllgR++jOHeGB7VsNElBxYvi/ZWNzePfDi4vt&#10;2pwuL8dJUun5stvIAQAAAACLEfwDsC5akmQ4XR2Zvf1/XM+Eg088Fhrraw0SUHEe3flA/rYmJ0+f&#10;LWT3I+m5MunPZt4ycgAAAADAQgT/AKyLWMXakiTH0ofJzO3X+rPhCzsfDPckdwn/gYq068HWcKDr&#10;kXD8vTNhJJdbbPen0nPlwXR5Mz1vDhk9AAAAAGAugn8A1k1LkmTDHFX/1/o/C7/x+GNhfGJC+A9U&#10;5vnvrs1hf+eufNv/m4OL5vnt6XI0PWe+3Z/N9Bk9AAAAAGA2wT8A62aq6v+VMHk/61ti1f/2rXeH&#10;Ha3bhf9AxYrh//NP7w3vnrkYbnw2sNjusTtKDP/PpufOj4weAAAAADCT4B+AddWSJBvS1cHZ2y99&#10;ei185cC+MDY+IfwHKlZjQ3144dknQ9+NbLhw5epiu8dJUjH8r+nPZk4YPQAAAABgmuAfgHXVkiTd&#10;6erlMKvqf2BoOF/1v/P+e/Phf1wa6mtDTY0xAyrPgb170vNbTeg+11vI7gfTc2dc3uzPZoaMHgAA&#10;AAAg+AdgXcXQarGq/2h8fCKM5sZDY0Od8B8WMTCUCwODufzvSn2dbhnlomt3W7hvW5IP/0dyucV2&#10;bw+T1f9vp+fRPqMHAAAAANVN8A/Auluo6n/ThuawZ8f9+T9PTAThPywi/o4MDo/lH8dOGU1+X8rK&#10;rgdbw/7OXeH4e2cKCf+TMBn+X+3PZrqNHgAAAABUL8E/AOtuoar/c5c/DYefejx/H+xoOvyvr68N&#10;tdJMuMPQyFg+8J9Wq+q/7LTctTm88OyT4d0zF8ONzwYW2z1OmDqSnkPb03Ppm0YPAAAAAKqT4B+A&#10;kjBf1f9obiwf+j/WsePWthj+j+TGQ4PwH24Tfzd+OXx7lXicA9DU6CNfuYnnvRj+993IhgtXrhZy&#10;SFd6Ho0TAN7qz2YyRhAAAAAAqotvgQEoCQtV/V/6H1fDga4v5Nv+zxTD/xj819UJ/yGK3TDi78VM&#10;cTJAY4NJMuXqwN494b5tSTh5+mwhu7emy7H0XHo2Pad+ZPQAAAAAoHoI/gEoGQtV/Q8MDYf9nQ/f&#10;ccxoPvzXyhyiXw6PhfGJiTs/8KW/JH5HyteuB1vDga5HwvH3zoSRXG6x3eP582h6Pk36s5m3jB4A&#10;AAAAVAfBPwAlY8Gq/0+vhf2du8PWLZvuOG50bCIfdjbWCzapXuPjE2FweGzO5yZCTWhq8PtRzlru&#10;2pxv/f/umYvhxmcDhRzylNb/AAAAAFA9BP8AlJT5qv6jT35xIzy374tzHjc2PhFyY5Phv47mVKPh&#10;0fH878Bc4sSYDU0+9pW7xob6fPh/c3A4fHjpk0IO0fofAAAAAKqEb4ABKCkLVf1f68+G7VvvDjvv&#10;v3fOY2O4Ge9v3lDvfuZUn5uDC7eAz/9e1Pq9qAT7OzvCfduS0H2uV+t/AAAAACBP8A9AyenPZk60&#10;JMmx9GEy+7nY8j9W/cfK17nE25vH8D8G/3V1Qk6qw8joeP59v+CHvtqaUF+n3X+l2PVga9jfuSt8&#10;eOmK1v8AAAAAgOAfgNLUkiTZdHVk9vaBoeF86P9Yx44Fjx/NjYfY9DxWOUOlGxjK5Se9LPihr67W&#10;70OlnSfv2hwO/VpnPvi/cOVqIYdMt/6/2p/NdBtBAAAAAKgcgn8ASlIMpear+v/g48v5qv9NG5oX&#10;fI2xsYn8Pc8b62uDzv9UqvgeHxoZW3S/mvT/mhoE/5UmToQ6sHdPsa3/Y+V/e7q8HW+vYhQBAAAA&#10;oPwJ/gEoWS1J0puujs713KX/MdnyfzHjExNheHQs3+Lc/c2pRANDY/n3+WLi+1/wX7mW0Pq/K55f&#10;p8L/PiMIAAAAAOVN8A9AyerPZj5qSZKD6cP22c9d68+GnfffGx7Yvq2g14r3QI9V/+5xTiUZH58I&#10;g8Njhe07MRE2NPnoV8mW0Po/dlR5OT3P1qTn2xNGEAAAAADKl29/AShpU1X/x+Z67tzlT/NV/7HV&#10;dSFyWv9TYX45PBbGxicK3l/wX/mW0Po/Opiea2P7/7f6s5mMUQQAAACA8uPbXwBKWn820xPvRR0m&#10;21LfZmBoOIzmcuGJPQ8V/HrTrf/ramvyC5SrWO3/y6Gxoo4R/FeP2Pr/0L7OfPhfYOv/1nQ5lp5v&#10;h9Pz7jtGEAAAAADKi29/ASh5LUlyOl29Mtdzsep/f+fusHXLpqJecyQ3HmKddGz9r/qfcjQwNJYP&#10;/4sh+K8umzc2hxeefTI9x9XkJwAUoDldDqfn3K6p6v8howgAAAAA5cG3vwCUvNh6Ot6DOn14cK7n&#10;Y/h/+KnHi37dsbGJ/ASAGP7Xqv6njMRbVgwOjxV9nOC/OnXtbguP724P3ed7w83BgrL8R9Ll5fS8&#10;ezY9/35kBAEAAACg9Pn2F4Cy0JIk3enq5TBZkXqbzOexjXVNeKxjR9GvOzERwsio6n/KS77af6K4&#10;av94a4umRh/9qlXrtiQ8//TecLnverh89Xohh8Rz7VHV/wAAAABQHnz7C0BZiKFTS5JcTR8emev5&#10;Dz6+vKSW/9NU/1MuYrX/0Ejx1f51tbWhqaHWAFaxxob6cGhfZ7hvW5Jv/T+SyxVymOp/AAAAACgD&#10;gn8AykZ/NtPdkiQx+G+d6/mltvyfpvqfcvD5YC4UWew/+aGvriY0Cv5J7XqwNT8B4MKVq6HveraQ&#10;Q1T/AwAAAECJE/wDUFZi1Wm6OjbXc8tp+T+T6n9KVaz0H03fm0sRq/3jexqizRub863/t6TrDy99&#10;ovofAAAAAMqc4B+AstKfzfS0JEl7+rBrrueX2/J/2nT1/9j4RKivqwk1yv9ZZ+Ppe3FgKLfk45sb&#10;60KdiSzM8ujOB9Jz5q7w4aUr4cZnAwW9lYLqfwAAAAAoOYJ/AMpOS5K8na5eDpMB1B2W2/J/phi2&#10;xur/GJeqlmY9DQyN5SeiLNWGpjoTWJj7nHrX5vDCs0/m3x/d53oLPWy6+v9qvA2LUQQAAACA9SX4&#10;B6DsxArTliQZTh8enuv5lWr5P9Po2ES+xXqd9v+sg1z6/hscHlvy8fE9G4N/WEjX7rZwoOuRYqv/&#10;j6Tn44NxQlZ6bs4YRQAAAABYH74BBqAs9Wcz77QkyZH0Yetcz8eW/zH437717hX739T+n/UQ33c3&#10;B3P59VI11NeGxnodK1jcEqv/29PlWHpO3pCem08YRQAAAABYe4J/AMpWS5KcCpMt/+f0wcWfh+f2&#10;fTE0NtSv6P/udPv//IW0tjbI/1lNgyNjITf1fivUwOBw+Ff/8T/fuuVFrPav06mCIsTq/+ef3hsu&#10;XLka+q5nCzkkVv/Hyv/YAeBsfzbTYxQBAAAAYO0I/gEoW/3ZTF9LkiTpw6fmen5gaDh88ovr4UDX&#10;F1blfz+2Xx8eHQu1NTWhrk6oyuq8x345lCvqmBj6/+vv/Zewv3P3rdtdbGyuN0GFom3e2JwP/7ek&#10;6w8vfRJGcgW9F2MXllj9n8TJWfHWLEYSAAAAAFaf4B+AsjZV9X80XZK5nv/kFzfy7f533n/vqv0d&#10;RnPj+Q4AsaJaVTUrZakt/v/vv/h/Q+bzgfAvf+er+T/HNv9NDdr8s3SP7nwgHNrXWUz1fxQnZL2c&#10;nqOv9mcz3UYRAAAAAFaX4B+AsharSVuSJN6I+uh8+3zw8eXwxJ6HwtYtm1bt7xHD2Rj+xwrtGP7X&#10;mgDAMi2lxf+f/c1/Cz86+V74zjdfuvV+36jNPytguvr/4Qdbw7tnLhZa/R/b/8fW//EWAKdjlxYj&#10;CQAAAACrQ/APQNnrz2Y+akmSrvThI3M9P5obC+cufxoO7H00NDbUr+rfZXxiIoyMmgDA8sQuEoPD&#10;Y0Udc/y9n4Y//dHfhm9+9VDY3/lwflt8/8U2/7BSdrTeE1549slw47OBfAeAArWHyep/7f8BAAAA&#10;YJUI/gGoCC1J8la6ejlMVpjeIbY+z9wcuBWIrjYTAFiq2D3i88HRoo6JXS3+6PW/CI917Aj/+9f+&#10;6a3tzY11ob5Om39WVpxAdWDvnvD47vZw4UpffhJAgbT/BwAAAIBVIvgHoCJMtfw/GxZo+X/p02th&#10;+9a7w877712zv5cJABTr5mAujI9PFLx/fF//2z/9QT6M/ff/7Ou3ulrUpG+1Tc0N+TWshtZtSb76&#10;vyZ9k134+dVi2//H5Wx67u4xkgAAAACwfIJ/ACrGYi3/o1Nnzof9nbtv3f98rUxPAIgt3GNIVlcn&#10;jeVOQyNj+fdJoQYGh8P/+d1X8+vv/G8vhQe2b7v1XGNDbX6B1da1uy0c2tcZ+q5nw+Wr1ws9rDVd&#10;jsVz9lT7/4yRBAAAAIClE/wDUFEWa/kfvX/2Unhu3xdvVUavpdjGPYb/I+lSWzPZAUBFNlHsCjEw&#10;lCt4/xj2/+vv/Zdwrf+z8JVn9oXDTz1+2/ObN9TnJ5nAWti8sTkf/j/8YGv48NIn4ebgUKGHxola&#10;r6Tn7pp06Y7dW4wmAAAAABRP8A9ARSmk5f/A0HA49/NP8+H/epmeADA8Opb/c5wEIKStXrG1/+eD&#10;owXvPx36xzb/j3XsCP/yd7562/MbmupCQ71qf9bejtZ7wvNP7w1NDQ3FtP+PDqbLy+n5ezg9j79j&#10;JAEAAACgOIJ/ACpOIS3/r/Vn8+HpE3seWve/b6z0Hh4dz98OYLoLANUjTgK5OZhL//0LP+Zf/cf/&#10;nA/9N21oCv/+n339tu4Vcf7IpuYGnSRYN/H9uMT2/7FTy+H0/B1vAZBNz+XdRhMAAAAACiP4B6Ai&#10;TbX8j1X/yXz7nLv8adi+9e6w8/57S+LvPDY+kb+/u9sAVJdfDufykz8K9Sc/+K/521VE//7/+HrY&#10;3nL3bc9vbKoL9ar9KQHT7f8f390eus/3FtP+P563j6Tn8YPp0tufzfQYTQAAAABYmOAfgIo01fL/&#10;dPrw2EL7nTpzPuzv3B22btlUMn/3mbcBiJMB6mpr8hMBqDzDI2NhaGS84P1j6H/8vZ/mH3/rpS/d&#10;0bEivlc2bag3sJSU1m1JePG5/WHLxubw4aVPimn/3x7P4VMTAE6n5/U+owkAAAAAcxP8A1CxYpVo&#10;S5LExPzgQvudPP2zcKDrC2HThuaS+xli8D881QUg/iBxAkCNSQAVIU7uGBgaK3j/maH/c/u+GI7+&#10;5jN37LN5Q4NbRVCyHt35QHjh2SfDjc8GwoUrV4s5tD1dXk7P5+1TEwAyRhMAAAAAbif4B6Ci9Wcz&#10;J1qS5Ej6sHW+fUZzY+GDjy+HA3sfve1e6aUk3wVgbHISwNjUzeDdCqB8xX/Dm4MFVz3fFvo/1rEj&#10;fPsbX7tjn6bGutDUoMU/pS2eYw/s3RMOdD0SLl/9n6HveraYw7vS5RUTAAAAAADgTuICACpeR1t7&#10;e7p6P0zeN3peO+/fHv74ld8tn4t4ehVvqK8NjenS4J7uZSNO4sgOjOTXhZgZ+sf36B/+3m+HTRua&#10;btsnTgK5a2ODiSCUne5zveGP/tNfhr7rS8rwX0uXf3Oxt6fHSAIAAABQ7VT8A1DxYlVoS5KcTR8e&#10;XWi/zOcD4Vr/Z2F/58Nl87PFyvF4G4Dh0bH845j71mn1XrJi2P/5L0fD+BJC/xj2/+HLvx22btl0&#10;x35bNmrxT3lq3ZaEF5/bH+5L13ESwEguV8zhOgAAAAAAwBTBPwBVoT+b+aglSWLF/1ML7Xfp02th&#10;YHA4PLHnobL7GWdOAsiNuR1AKYrt/ccKTP3vCP1/77fDA9u33bHfhqa6fNcHKGe7HmwNLzz7ZGhq&#10;aAgXfn7VBAAAAAAAKJLgH4Cq0Z/NvNWSJEfSh60L7Xfu8qdh+9a7w8777y3bn3V8fCKM5sbD0MhY&#10;fh3V1NSEWrMA1s3AUO7Wv8ViZob+0b/8nRfCYx077tivvq42bGquN7hUhMaG+tC1uy0c2tcZbg4O&#10;hwtXrhb7EiYAAAAAAFC1BP8AVJWWJHkrXR1Ll+aF9jt15nzZh//TYnv50bGJMDw6nu8IkK84n9AN&#10;YC3F0H9kdPHQP3ab+Ff/8T+H989eurXtWy99KRzo+sId+8Z/u7s2Nvg3pOJs3tgcDuzdE55/em/o&#10;u54Nl69eL/YlTAAAAAAAoOoI/gGoKjEAakmSs+nDo4vtW0nh/7Q4CWBsVjeAqbsC5LsBCJFX3i+H&#10;xwoO/f/19/5L/nYT02Lo/9y+L865/12bGvKTN6BSxQkAsfr/8d3toe9GJj8JoEgzJwBk0/N/j1EF&#10;AAAAoFIJ/gGoOv3ZzEctSRIT04OL7fvBx5fDE3seClu3bKrIschPBBibyHcCmJ4IkJvqCBAnAdSY&#10;CbAsMfAfHB5bdL9r/dnwb//0B7eF/kd/85nwlQP75tw/tvdvqK81wFSF1m1Jvvp/mRMAjqXn/YPp&#10;0msCAAAAAACVSPAPQFXqz2ZOtCRJDIMeWWi/0dxYOHn6ZxUd/s80syNAvDXA8GicDDCRbo9tAWry&#10;EwHMBShsHEfSsftlAaF/DPtje/9r/Z/d2har/L/51UNz7t/UWBeaG32Eo/pMTwC4L11fuHI13Bwc&#10;KvYl2sOvJgDUpNeBbqMKAAAAQKXw1T0AVaujrT1JV38XJqtBF7RpQ1P4w9/77bDz/u0+PKSfHupq&#10;a0NDfU3+9gB1demi5Xx+wkQuNx5Gcul6bLygY2JHiT96/c/zbf6nxdA/tvifS2NDbb7aHwjhr39y&#10;Orz6478PfdczS32JnnT5Nxd7e14zmgAAAACUO9/SA1DVOtra29PV++mSLLav8H9hMfyPHQGmJwTE&#10;+89PbqvMn3c66M9NdUjIN0UowvH3fhr+5Af/9bZtC4X+cSy3bGzQcQFmWYEJAPHA76bLf7jY25Mx&#10;ogAAAACUI18dA1D1OtraY8X/+4XsK/xfmulJAbE7QGwOMD0xIKqvK82PI9O3PYjGxsZDfBT/PD4e&#10;18UH/TP96V/+bfjRyfdu2yb0h+VZoQkAb4TJLgA9RhQAAACAcuLrYwAI+fD/WLp6tZB9hf+r9KFk&#10;6hYC06YnCcxUX1e7rP+NiYmJW2H+tOkwf1qhbfqXIrb0/5Mf/DicOnP+tu0Lhf5xXO7e1Cj0hwKt&#10;wASAKE4A+O7F3p4TRhQAAACAcuArZACY0tHW/sfp6pVC9hX+U6xLn17Lh/5xPdNioX+s9K+r9ZEN&#10;irVCEwC6w+QEgNeMKAAAAAClzLfIADBDR1t7rPo/Vsi+Mfz/9je+Fh57aIeBY0Gxwj+G/rHif6YY&#10;+Mfgf84PaUJ/WBErNAEgHvzddHnNbQAAAAAAKEW+SQaAWTra2t9PV12F7r9QeAt/9jf/LV1OFvW+&#10;EfrDyosTAH54/FS4cOXqcl/qtXR53W0AAAAAACglvk0GgFk62tqTdPV3QfjPMsTq/j/6T38ePrh4&#10;+bbtsVPEN79ySOgP66T7XG949cdv59fLfangNgAAAAAAlAjfKAPAHJYS/h/9zWfS5dcNHuGDjy+H&#10;P3r9z+9o7R9D/z/8vd8OO+/fPvcHM6E/rJkVnADgNgAAAAAArDvfKgPAPDra2tvTVWz7nxR6TKzi&#10;jtX/VK/5Wvtv33p3+PY3vib0hxLTdz0TXv3x3+dvBbAC3giTXQBOGFkAAAAA1pJvlgFgAR1t7bHi&#10;P1b+Fxz+P9axI3z761/LV3dTPa71Z/NV/pc+vXbHczHsj5X+870nYti/eUN9qBX6w7qJEwB+ePzd&#10;/ASAm4NDy325nvCrLgAZowsAAADAavPtMgAsYinhfwx6Y3V3rPKm8v3o5Hv5Kv/Zrf2j2AXim185&#10;tGDoHyv9a3wqg5IQQ///5/i74a9+cjo/GWCZ4gtMdwHoNroAAAAArBZfMQNAAZYS/i92P3fKXwz6&#10;/+QHPw6nzpyf8/mjv/lMuvz6vMcL/aG0xer/Hx4/FS5cuboSLxeD/9gF4A1dAAAAAABYab5mBoAC&#10;LSX8j7710pfyVd9Ulhj2x9B/rir/OOnjWy99OezvfHje4xsbasOm5noDCWWg+1xvfgLAydNnV+Ll&#10;Yuj/WpjsAtBjdAEAAABYCYJ/ACjCUsP/rzyzL3zzq4cMYAW41p8Nf/KD/xo+uHh5zudjh4cY+i/U&#10;6aGpsS5sbKozmFBmYuv/Hx5/N98JIN4SYAWcSJfXL/b2vGZ0AQAAAFgOwT8AFGmp4f9jHTvCt7/+&#10;tXnv9U7p+9HJ98Kf/c3JOav8o9jZ4ZtfObTgv3Gs8o/V/kD5iqH/ye6z4dUf/31+MsAK0AUAAAAA&#10;gGUR/APAEkyF/6+mS1cxx8VA+A9/77cXrAan9Hzw8eXwp3/5t+HSp9fm3Sd2dIidHeb90JV+6tq8&#10;oSHU1/n4BZVkhW8DEJ0IugAAAAAAUCTfPAPAEnW0tceK/1j531XssYuFxJSGWNn/pz/623D8vZ/O&#10;u8/2rXeHb3/jawtO5qitrQmbN9SHulofvaBSrcJtAHQBAAAAAKBgvn0GgGWYCv//Il0OFnvs/s6H&#10;8/eC1/q/NC3W1j8qpLV/DPu3bGzIV/wD1SGG/7ELwIUrV1fqJU+ky+vp8sbF3p6MEQYAAABgNl9B&#10;A8AK6Ghrj23/jxV7XAyMY7X4Yw/tMIgl4tSZ8/m2/tf6swv+u8VJG3HyxkIaG2rDpuZ6gwpVKgb/&#10;+dsAdJ9dyS4Ab4TJLgDdRhgAAACAaYJ/AFghHW3tf5CuvrOUY4/+5jPp8usGcR198PHl8Gd/89/C&#10;BxcvL7jfYx07wrde+lK+xf9CYuAfg3+AGPrH8H+FuwDE4P+7QRcAAAAAAILgHwBWVEdb+7F09cfp&#10;khR7bLxHfKwiX+he8ay8WNkfK/xjpf9CYpV/nKDxlWf2LfzhKv10tXlDQ6iv8zELuJMuAAAAAACs&#10;Bt9IA8AK62hr70pXf5Eu7Us5XvX/2oiBf6zwP/7eTxfdt9Aq/7ramrB5Q32orfURC1jYKnUB6AmT&#10;XQBe0wUAAAAAoLr4VhoAVkFHW3us+I/h/8GlHK/6f/UUE/jHKv/477C/8+FF941t/Tc21ecr/gGK&#10;sQpdAKLX0uX1i709J4wwAAAAQOXz1TQArKKOtvY/SFffWerxqv9XzgcfX84H/h9cvFzQ/s/t+2L4&#10;5lcO5cP/xWxqrs8H/wDLsYpdAF4Pk10AeowyAAAAQGUS/APAKutoaz8YJqv/k6UcH6v+v/nVQ+Gx&#10;h3YYzCWIlf3H//GDggP/Ysf7rk0N+Rb/ACup73om/PD4u+Gvf3J6JbsAvBEmuwC8YYQBAAAAKotv&#10;qQFgDSy39X9UTAV6tRsYHA7H//Gn4Uf/8F6+tX8h4rjG8Y3jXIytWxoNOLCqYvj/V++cDt3nelfq&#10;JXuCLgAAAAAAFUXwDwBrqKOt/ZUw2fp/SdX/MZyO7f+/8sw+gzmHS59eCz86+V6+yr8Y02O6lEkV&#10;Kv6BtbJKXQBOhMkuAK8ZYQAAAIDy5VtqAFhjHW3t7enq1bCM6n/t/38lVvefOnMuH/jH4L8Ysbr/&#10;6G/+eti+9e4l/+9v2dgQ6ut8pALW1ip0Aciky2vp8l1dAAAAAADKj2+pAWCdLLf6P9rf+XB+AsBy&#10;gutyderM+fxSbHV/9FjHjvCtl760IuMm+AfWky4AAAAAAES+pQaAdTRV/f/H6XJkOa8T29THdvVL&#10;aVVfTqZb+ccK/1jpX6wY+McK/5XslLCxqS40NdZ5MwPrThcAAAAAgOol+AeAEtDR1n4wTLb/b1/q&#10;a8TQ/yvP/NqS71VfqmJV/wcXL+fX1/qzS3qN2NI/jku8RcJK29BUF5oF/0AJ0QUAAAAAoPoI/gGg&#10;hHS0tf9BuvrnYRnt/8t9AkCs5I8V/R98/PMlV/ZPi4F/rPBfzVshxGr/WPUPUIp0AQAAAACoDoJ/&#10;ACgxHW3tMfR/JVTRBIDYwj9f2f/x5Xx1/3LEkH+6wn8tfu76utqwZWO9Ny5Q0nQBAAAAAKhsgn8A&#10;KFEdbe3t6eo76XJsOa9TihMAYtA/HfLH9XKq+qc91rEj/zPu73x4TX+WutqacNemBm9YoCzE0P9k&#10;99nww+OnwoUrV1fqZXUBAAAAAFhngn8AKHFTEwCOhWV2AIjWovX9bDHUj+H+zLB/pUxX9z+377E1&#10;/Zlm27ql0RsVKDsx+I8TAOJEgBXsAvBGmOwC8IYRBgAAAFg7gn8AKBNTtwA4FiYnALQv57ViVfzO&#10;+++d6gawb8X+jtf6s/mAf3K5ml/HbSsp/p33d+7Oh/2PPbSjJP5tks2NocanKqBMxdA/3gIg3gog&#10;3hJghfSky+vp8h8u9vZkjDIAAADA6vIVNQCUoY629iPp6hvpcmS5rxUr5r/10peKOiYG+gNDQ+GD&#10;iz/PB/txWclK/tliNX9s5R8nLKx1K/9CbNnYEOrrfKwCyl/3ud7JLgCnz67ky74WJm8D0G2EAQAA&#10;AFaHb6gBoIxN3QZgehJA11JfJwbr3/7G18LO+7ffCvKjGOxHsXp/YGh4cj04vCY/Wwz6Y0X/ZHeC&#10;7SX977CpuT40NtR6QwIVI1b+xw4AsRPACt4GIAb/cQLAa0YYAAAAYGUJ/gGgQqzUJID1EoP+nfdt&#10;vxX4x5b+5WJDU11obqzzJgQq0uRtAE6FC1eurtRL9gS3AQAAAABYUYJ/AKhAHW3tSZicBPAb6XIw&#10;XdpL6e8Xw/3YZSBW8sclBv3lrL6uNmzZWO+NB1S0eBuAv3rndH4iwAp6LbgNAAAAAMCyCf4BoApM&#10;dQM4mC57w2Q3gIPz7RtD+ejajV+1/C9WDPW3t9wdNjU3hZ3335uv3o8Bf357ulSa2tqacPemBm80&#10;oCqs0m0AToTJCQBvGGEAAACA4gn+AaBKTU0GeD9dkpnbn9v3xfCtl750x/6XPr0WBobmDngqNdAv&#10;xtYtjd5UQFWJof/J7rPh1R//fX4ywArpSZd/c7G35zUjDAAAAFA4wT8AVLGOtvY/SFffmb39m189&#10;FL7yzD4DVIQtGxtCfZ2PVkB1Onn6bPjh8VP52wGskDiT4Lvp8h8u9vZkjDAAAADAwuoMAQBUr5Yk&#10;ifdUPhpmVf2/f/ZSvuV/tVfxF6O+tibU19UaCKAq7Wi9Jzz/9N5woOuRMJLLhQtXri73JZvD5G1p&#10;Xk6vVa3pcrY/mzEBAAAAAGAegn8AqGL92cxQS5LE8syjs587deZ8OND1hbBpQ7OBKkBNbU1orBf8&#10;A9Wt5a7N4cDePflJALHB3OW+6/mJAMsQL0JPpcsr6fWqPV1OmwAAAAAAcCfBPwBUuf5s5qOWJDmY&#10;PmyfuX00NxY++PhyOLD30dDYUG+gCtDU6KMVQLR5Y3PY39kRXnj2ydDU0BAu/PzqcicARF3BBAAA&#10;AACAOfl2GgCILf9Pp6uXZ2/PfD4QPvnF9XzlPwubmAhhQ5OPVgAzxYljXbvbwu/8018P921L8rcA&#10;uDk4tNyXnTkBINufzfQYaQAAAKDa+XYaAIhV/30tSVITJu+nfJtPfnEjDAwOhyf2PGSgFtFQXxtq&#10;a2sMBMAcdj3YGl58bv9KTwA4FrvWxNvWmAAAAAAAVDPBPwCQ15Ik3enqaLoks587d/nTsH3r3WHn&#10;/fcaqIU+WNXWhPq6WgMBsIDpCQCP724PfTcyoe96drkv2R4mJwB0pcsptwAAAAAAqpHgHwDI689m&#10;hqZa/h+b6/lTZ86H/Z27w9YtmwzWPGpqakJjg+AfoBCt25Lw/NN7V3ICwCPhV7cAOG0CAAAAAFBN&#10;BP8AwC2xTXKsmAyT4ckdTp7+WTjQ9YWwaUOzwZrDxMREaG708QqgGKswASBex0wAAAAAAKqKb6YB&#10;gNu0JMlb6erldLkj3R/NjYUPPr4cDux9NDQ21BusOcSK/9qaGgMBUKRVmgAQbwGwId7OJna2McoA&#10;AABApRL8AwC3mWr5fzZ9eHSu5zOfD4RPfnE9X/nPHB+uamtCfZ12/wBLtcITAOIktoPp8nJ6bRtO&#10;r3HvGGEAAACgEgn+AYA79GczHy3U8v+TX9wIA4PD4Yk9DxmsWSZCTWhqEPwDLNcqTAA4nF7bYgeA&#10;3nidM8IAAABAJRH8AwBzWqjlf3Tu8qdh+9a7w8777zVYM4xPTIQNTT5iAayUmRMAus/3hpuDy+rY&#10;n6TL0fQadzBdTvdnM31GGAAAAKgEvpUGAOY01fL/VPrw2Hz7nDpzPjzWsSM/AYBfqa+rybf8B2Dl&#10;xAkALz63P9yXri9cubrcCQDtYbL9fxKvdfGaZ4QBAACAcib4BwDm1Z/N9MRQJH341Hz7xPA/tvzf&#10;umWTAZtSU1sTGuq1+wdYDbsebL01AaD7XG8YyeWW83Lx+hYnAAyn17x3jC4AAABQrgT/AMCC+rOZ&#10;t1qS5Ej6sHWu50dzY+H9s5fCc/u+GBob6g1YamIihOZGH7MAVlOcAPDCs0+GpoaGcOHnV5czASDe&#10;0uZwvNZNVf9r/w8AAACUHd9IAwCLmmr5fzRMhiN3GBgaDu+f+zgc2Puo8D9MBv9NDbWhpka7f4DV&#10;FK85XbvbwqF9neHm4HD+FgDLECe4af8PAAAAlCXBPwCwqFj92JIkMU05Mt8+mc8Hwie/uB4OdH3B&#10;gMUPWbU1ob5Ou3+AtbB5Y3M4sHdPeg16JFy++j9D3/Xscl4utv8/ml73etPr30dGFwAAACgHgn8A&#10;oCD92Ux3S5K0pw+75tvnk1/cCNf6Pwv7Ox+u+vEaj1X/2v0DrKmWuzaH55/eGx5+sDV8eOmTcHNw&#10;yUX7SZgM/7vS5S3V/wAAAECp8200AFCwliR5O10dDpPtkOd06dNrYdOG5rBnx/1VPVba/QOsnx2t&#10;94QXn9ufPwdf+PnVMJLLLfWlHgmT7f/Pqv4HAAAASpngHwAoWKx4jJWP6cNj6dI8337vn70Utm+9&#10;O+y8/97q/qCl3T/Auura3RYO7esMNweHw4UrV5f6MvF6p/ofAAAAKGmCfwCgKP3ZTCZWPqYPjy60&#10;36kz58P+zt1h65ZNVTtW2v0DrL/NG5vDgb17wuO720P3+d7ltP9X/Q8AAACULN9EAwBFi4FHS5LE&#10;HvYHF9rv5OmfhSf2PFS14b92/wClo3VbshLt/6er/5N0OaX6HwAAACgVgn8AYEn6s5kTse1xmKyA&#10;nNNobiwf/h9+6vHQ2FBfleNUq90/VS5OgBkYyoXc+ERoqPe7wPqbbv/fdz0bLl+9vtSXeSpMTgB4&#10;O70e9hlVAAAAYL0J/gGAJYv3Ok5Xh9Oldb59Yvj//rmPw4G9j1Zl+B/b/Tdr908VGxwZCyOj42Fs&#10;bCJsaPK7QGmI7f9j+P/wg63h3TMXl1r9n4TJ1v/Z/mzmHaMKAAAArCffvAEASxZbHMdWx+nDo2Gy&#10;/fGcMp8PVG34H6udY5VzrPyHapMbmwi/HPpVoCr4p9TsaL0nvPDsk2FkdCx8eOmTpb7M4dgBJ06G&#10;0/ofAAAAWC++eQMAliW2OJ4K/48ttF8M/z/5xfVwoOsLVTlOjVqcU4VuDubyk1+mCf4pyfNzQ33Y&#10;39kRHt/dHrrP96bv2yVl9/G2N1r/AwAAAOvGN28AwLL1ZzM9LUnSmz48stB+n/ziRrjW/1nY3/lw&#10;VY3P+MREaGqoCzWK/qkiQ7HFf278tm2Cf0pZ67YkPP/03uVU/0+3/u9Nr4vdRhQAAABYS755AwBW&#10;RAw5WpIkhh5PLbTfpU+vVWX4X1dbE+rqJP9Uh/HxiTAwdOc90wX/lLoVqv4/kl4P29Pr4ptGFAAA&#10;AFgrvnkDAFZMfzbzVgw70oddC+0Xw//tW+8OO++/t2rGZmx8IjQ3+uhFdbg5OJYP/2cT/FMuVqD6&#10;vyu9HsYJAN9Pr41DRhQAAABYbb55AwBWVLy/cbo6nC6tC+136sz5qgr/433OG+prQ22tqn8q22hu&#10;PN/mfy6Cf8rJdPX/ww+2hnfPXAwjuVyxLxGvg7H1/1v92UyfEQUAAABWk2/eAIAVFSsbY4VjEP7P&#10;qbG+1puEihUnuNwcyuXXcxH8U452tN4TXnj2yXC573q4fPV6sYc3p8vR9Lp4Nd4Sx2gCAAAAq8U3&#10;bwDAipsK/0+lD4+GydBjXjH8f6xjR34CQKWL7f6bGmpDTY2qfyrT8OhYvuJ/PoJ/ylWs/j+0rzNs&#10;2dgc3v3wYrGHx+tgbPvfK/wHAAAAVotv3gCAVRHbGsf2xqHA8P+JPQ+FrVs2Vf7A1NTkW/5DpRkf&#10;nwg3B+dvhR5vc9Hc6D8/KG+P7nwgHOh6JHx46Uq48dlAsYfH8L89vT6+aSQBAACAleabNwBg1UyF&#10;/7Hy/9hC+43mxsLJ0z+rivB/PF/1XxcU/VNpbg6OhfH5evzH//Corc13vIBy13LX5nDo1zrzwf+F&#10;K1eLPbxL+A8AAACsBsE/ALCq+rOZntjeOH14ZKH9qin8j6F/fZ0AlMqRG5sIQyNjC+4TK/4F/1SK&#10;2Pr/wN494b5tSeg+1xtGcrliDo/hf1zeirfGMZoAAADAShD8AwCrLt7TWPj/K2PjE1qeU1E+H8yF&#10;BYr98xoaat3mgoqz68HWsL9zV3j3w4vh5mBRGf4j6XI4vTZ+X/gPAAAArATfOAMAa2Iq/I8N7g8u&#10;tF8M/98/eyk8t++L+YrKiv0QVlsT6ur0+6f8DY+MhZHc+KL7NdbX6nRBRYqt/59/em+43Hc9XL56&#10;vZhDW4PwHwAAAFghgn8AYM30ZzMn4r2N04ddC+03MDQc3j/3cTiw99GKDf9V/VMJYpX/zaHCWpzH&#10;93uc8AKVKF6rDu3rDDU1NfnW/0UQ/gMAAAArwrfNAMCa6s9m3iwk/M98PlDR4X8MTFX9U+4GR8ZC&#10;bmyioH2bm+pCbY33O5Wta3dbePjB1vDumYthJJcr9DDhPwAAALBsgn8AYM0J/yep+qecjafv34Gh&#10;goPNsLG53qBRFXa03hP2d+4K7354MdwcLDjHF/4DAAAAy+KbZgBgXQj/J6v+Y+dz9z2nHA0MjeXD&#10;/4L+oyN9ozeZ5EIVablrc3j+6b35yv8bnw0Uelg+/E+vj98zggAAAECxfPsGAKwb4X8IufGJ0NRQ&#10;F3RAp6zet2MTYXB4rOD9G+prQ2O9CS5Ul3i9euHZJ0PfjWy4cOVqoYe1xutivD4aQQAAAKAYgn8A&#10;YF1Nhf8H04ftC+1XyeF/jap/yky+2n9iouD9mxpqvcepWgf27glbNjbnW/8XqEv4DwAAABRL8A8A&#10;rLuWJInhxuEw2eZ4XpUa/o+NT+SroWuU/VMGRkbHw/DoWFHHbGiuD7Xe31SxR3c+EO7bloSTp88W&#10;ekgM/2v6s5kTRg8AAAAohOAfAFh3/dnMUEuSfD9Ucfgfa6e1Qqcc3BzKhSKK/fMdLTY21Rs4qt6u&#10;B1vDga5HwvH3zoSRXK6QQw6m18be9BrZbfQAAACAxQj+AYCSUO3hf77qv6FWVTQlbWhkLIzmxos6&#10;pqG+Nv/eBkJouWtz2N+5q5jw/0h6bXw7vUb2GD0AAABgIYJ/AKBkCP8n74UOpShW+Q8M5Yo+rjl9&#10;T9fXeV/DtOnw/8NLV8KNzwYKOSSG/2+l18g+owcAAADMR/APAJSUag7/xycmQl1tTairU/VP6Rkc&#10;GQu5sYmij9vYXB9qdLKA28Tw/9CvdYZ3z1wsJPxvTpen4rUxXiONHgAAADAXwT8AUHJmhP9PpUv7&#10;QvtWWvifGxsPTQ11QU5KKRkfn1hStX9tbU3Y0OQ/OWAu8ZpVRPgfJ8I9lV4fXzdyAAAAwFx8CwcA&#10;lKQY/seAoyVJ2tM/di20b6WF/7GmOt4XHUrFwNBYPvwvVmNDnfcyLPg7UlT4355eE5P02viWkQMA&#10;AABmE/wDACWtP5t5s9rC/7GxiXxYGqulYb3F9v6Dw2NLOnZjU733MSyiyPA/tvw/nV4bPzJyAAAA&#10;wEyCfwCg5BUb/j+x56GwaUNzWf/MMWxtbvRRjfWXr/afKL7aPwb+G7X5h4IUGf4fTq+Jb6XXxj4j&#10;BwAAAEzzTRwAUBaKCf+P/+NP8+H/1i2byvbnjTlrTU0I9XXapLN+RkbHw/Do0qr9tfmHYn9nCg7/&#10;48y2WPn//XhbHCMHAAAARIJ/AKBsFBr+j+bGwsnTPyv78D9W/Tc21IbaGq3SWXtx8snAUC4sodg/&#10;b1NzvfcuFKmI8L81LvG6aNQAAACASPAPAJSVagv/R8cmQlNDXZCfstZipf9obnxJx8Y2/xu0+Ycl&#10;KSL870qvh6fT6+JHRg0AAADwbRwAUHamwv9s+vDwQvtVQvgfq61jwbWW6ayl8fGJfLX/Um1orHOb&#10;CliGIsL/w1Mt/zNGDQAAAKqb4B8AKEv92cw7LUnSmz48stB+Mfx/653usH3r3WHn/feW5c86NjYR&#10;6utqQl2tsn/Wxi+Hx/Lvu6XatKFBlwpYphj+7+/sCH/9k/8eRnLzTsRpTpeu9Jr4uhEDAACA6ib4&#10;BwDKVn82011I+B+dOnO+rMP/0bFxLf9ZE7mxiTA4PLbk4xsbavMLsHybNzaH/Z27wvH3ziwU/rfH&#10;LjhxQpwRAwAAgOol+AcAylo1hf8xkG0SqLLKBobGwvjE0qv9NzbXh1rdKWDFtNy1uZDwP7b8fzO9&#10;JvYZMQAAAKhOgn8AoOxNhf9vh8nwv3mhfWP4PzA4HJ7Y81DZ/ZwxjI0V/+6dzmoZGR0Pw6NLr/aP&#10;780NTf4TA1ZaDP+3pcvJ02cX2u2p9Hr4PaMFAAAA1cm3cgBARejPZnpakuSt9OHRsEj4f+7yp+Fa&#10;/2dhf+fDZfdzxqr/hvpaFdWsuFjkf3NwdFmvEUP/ujrvTVgNux5sDfdtSxYK/1vT62BNej08YbQA&#10;AACg+gj+AYCKEVscFxr+X/r0Wj78f+yhHaGxob6sfs7R3HhorK8NNTUCVlbO4MhYfmLJUsXJKJua&#10;6w0krKIY/vfdyIYLV67Ot0tXeh38fno9zBgtAAAAqC6CfwCgoswI/59Kl9aF9o3h//vnPg4H9j5a&#10;duF/DGgbG+qC7J+VMDY+EX45lFvWa2xsqlftD2vgwN49oft8b+i7np3r6TjprSu9Fr5upAAAAKC6&#10;CP4BgIozFf5/P314OCwS/mc+HyjL8D+2ZR9P/1+s/IflGhgcy7+flkq1P6ytA117wrtnLoYbnw3M&#10;9XR7eg3sTa+F3UYKAAAAqofgHwCoSP3ZzFAx4f9bp94PT+x5KGzdsqlsfsZYpR0r/uvrhP8s3fDI&#10;WBgeHV/Wa6j2h7UVJ6p1PvRAOP7emTCSm7Nbx8H0Gvi9eC00WgAAAFAdBP8AQMWaEf4/MrXMazQ3&#10;Fk6e/lnZhf+x5X9dbY3QlSUZH58IA8ts8a/aH9ZHy12bQ1vrPfnwfw6x5X9reh1800gBAABAdRD8&#10;AwAVLYb/6fL9liRpT//YtdC+Mfx/653usH3r3WHn/feWzc84mhsPjQ21obZG+E9xBobG8p0jlkO1&#10;P6yfHa33hJr03N99rneup7vSa9/b6TWwx0gBAABA5RP8AwBVIVY9FhL+R6fOnA+bNjSHPTvuL5uf&#10;byQ3Hhrqhf8ULk4YGRoZW9ZrxNtMbGz2nxSwnrp2t4Xu872h73p2rqfb0+vf60YJAAAAKp9v6QCA&#10;qjEV/sdk5PBi+75/9lK41v9Z2N/5cNn8fMJ/CjUxEcLng6PLfp1NG+rzrf6B9XWga084/t6H4ebg&#10;0Oyn2tPrXm96/es2SgAAAFDZBP8AQFXpz2beiSFI+vDIYvte+vRafnliz0OhsaE87mGeG5tI/651&#10;QfbPQgaGcstu8R9vL9Hc6D8noBTEa9Tju9vDX/7DP871dGz5/3q89Y2RAgAAgMrlmzoAoOrEysdC&#10;w/9PfnEjvH/u43Bg76NlEf7HSu7Ywl34z3xWosV/fG9tbq7P31scKA0td20OWzY2h3c/vDj7qSRd&#10;htNr3wmjBAAAAJVL8A8AVKWp8P/N9OHRdGleaN/M5wPh5Omfhcc6doStWzaV/M8m/Geh98ZKtPjf&#10;0FSXv60EUFoe3flA6D7fG/quZ2c/Fav+v6fqHwAAACqX4B8AqFr92UxfS5K8FQoI/weGhvPh/562&#10;+8P2rXeX/M8m/GcuNwdzYXyZLf7ramvCpg31BhNK1IGuPeEv//7/CyO53MzN8RrXml733jRCAAAA&#10;UJkE/wBAVZsR/h8Ok+2Q5zWaGwvH3/sgH/zvvP/ekv/ZhP/MNDwyFoZHx5f9Ols2NoRabygoWfG2&#10;NG2t96TXqzOzn4pV/6+n172MUQIAAPj/2bsX4CjvM9/zT190F9AIr2hjoBu3hIhlr0QGj3AF2TKU&#10;bdmOgfEJhOPscinOTOza9SWe1M5QTq1zzoTjU5mdOE5q68RJZbA9O0lIsuMxmWQgs4MvYcbGi2PJ&#10;AScGhCQMWMiL1I2RdWtJ+z5vd4tW091qSX3v76fqpW9vS81fLb3d/fs/zx/IPwT/AACg4AXD/xcl&#10;EP47p9v/6IlTxr8Ws/V/tiP8hxobnzCr/eeqpNgmJUW0+Aey3XLndcbv/LC833k+8iYHVf8AAAAA&#10;AOQngn8AAAAxw/+hKodjvyQY/h8/c1Z6+y9LU31t1v/fNPwfHh0z12SnUrvw6M//k0G/eToXVqtF&#10;KkvtTCABckT9jTfI4WPvy5XBofCrqfoHAAAAACBPEfwDAAAEafhvbM9XORxu42LjdPt3Xug1q/+b&#10;G24yWytnuxH/OOF/ARoY8svY2MScv47Z4t/KcwfIFXpcql3qlINvtUfeRNU/AAAAAAB5iOAfAAAg&#10;ggYiiYb/3k8G5Ej77822/wvnVWT9/03Dfw3+bTYC3EIwPDImw6PjcvjY74ztuHy27sZZfZ2yEpsU&#10;22nxD+Qa5yJHtJb/VP0DAAAAAJCHCP4BAACiCIb/3cbZzdPtOzA0bIb/da4lUr1wQdb/30bN8F/E&#10;biPIzWf+sQmz2v+HB/5Vzn/cJ488eM+svo4+TypK7QwokKNitPyn6h8AAAAAgDxD8A8AABBDv8/b&#10;lmj4P+ofMyuqNfhfsWRx1v/fRscmZHxigiruPDU+PiGfDI7Kd376K/O5+djW+2b1dXRViHllduOU&#10;DhFArorR8p+qfwAAAAAA8gzBPwAAQBzB8F+rIrcZW+l0+x89cUp6+y9LU31t1v/fxsYnzOr/4iKb&#10;kOvmj4kJkSuDfvn2/l+Zl2cb+qvKMjudIYA8oC3/e/p8cvrcxfCrqfoHAAAAACCPEPwDAABMo9/n&#10;7alyOA4ZZ1uNzTHd/p0Xes1N11PXSstspiHx8OiYGe5araT/+aC3/4r87z/4qVSUlc4p9C8ptklp&#10;MW8XgHyxeqVLDrzxWxnx+0NXadV/t05wY3QAAAAAAMh9fJIHAACQgGD4/6IEwn/ndPvrmurvnjxj&#10;hv8awGa7kdFxs+qf6u7c1ts/IH/xf/69LK1eNKfQX58HWu0PIH/oRLRF8yvlSPsH4Ve36MQ2PcYx&#10;QgAAAAAA5DaCfwAAgAT1+7xDVQ7HfgkE/43T7e/9ZEAOv/M7M/xfOK8i6/9//rEJcyu2W2n9n4M+&#10;6P5Inv7Bz+SBdWtk213rZv11tPPDvPIingNAHqpZ5pS2U93Sc8kXukpnprXqxDY9xjFCAAAAAADk&#10;LoJ/AACAGdBgRNdErnI43JJA+D/qH5NDb7VJ9cIFsmLJ4qz//41PTJit/21Wi7khN2jo/5Xn/s4M&#10;/NevuWXWX0fDfg39WfYByF+1y5xy4DfvhF+lS9isMo5t+xkdAAAAAAByF8E/AADALATD/27j7OZE&#10;9j964pT09l+WpvranPj/jfjHZWx8Qoqo/s96B99sl//yt/8ge3Y8aDy/Vs7pa2l7f5Z7APJb1fxK&#10;6enzyelzF8OvXmUc0yzGse01RggAAAAAgNxE8A8AADBL/T5vW5XD8boEwv/S6fbvvNArx898aIaz&#10;utZythsfp/o/273wyzdk//9zVJ7evVXqli+Z09eqKLUbz0tCf6AQrF7pkgNv/FZG/P7wq1uMY1q7&#10;cWz7AyMEAAAAAEDuIfgHAACYg36ft6vK4ThknG2VQLvkuHr7ffLuyTNSt/wGWTivIif+j6Hqf7vN&#10;IhbK/7PClcEh+Zsf/0re+UOnfPN/3S7VVQvm9PU08C8r4a0BUCh08pkuRdN2sjvyplY9phnHth5G&#10;CQAAAACA3MKnewAAAHOkAUmVw/GiBMJ/53T7ez8ZkCPtv5el1YvMLRdo9b9OAFC0gs8sDf0f/9ZL&#10;UlleLl99aJNUlJXM6etp6K/V/gAKS+NKlxx86z3zb0oY7V6z1jim7TeObUOMEgAAAAAAuYPgHwAA&#10;IAk0INGgRALBf+N0+2ulpYb/Iha52bM8Z/6f/rHABAAN/620/087XZN7994fSMsf3SK7N26Y85IR&#10;RXarVJYR+gOFal5ZqXEs+iDyaj2OrTKOa/sZIQAAAAAAcgfBPwAAQJJo+G9sr1Q5HJqItyRyn+Nn&#10;zkrnhV75bN2Ncw5x02ViQmRkdNycBGCzWpgAkCYH32yXr//w/5bdD2yQB5rXzP2NgPFzqywrElZv&#10;AApXzTKnGfz3XR6IvGmVHsuMY9prjBIAAAAAALmB4B8AACDJNCipcjh04eQWCbRNjuv8x33y7skz&#10;Urf8Blk4ryJn/p/jExPmBAA9tVstYiFBThqdVKHjGRrSZ146IL/693Z5evdWc5LInN8EGD+veeWE&#10;/gBEXM7r5OBb7dFuatFjmXFMa2OUAAAAAADIfgT/AAAAKaBBSZXDccg4u00SCP+9nwyYrf+XVi8y&#10;t1wyNj4hw8EJAGYHANLkWdOJFANDfnMsi4us5trbj3zzb+XT4VH5xpcfkuqqBXN/A0DoDyCMc5FD&#10;2k51S88lX7SbNfw/ZBzTehgpAAAAAACyG8E/AABAimhQUuVwPG+cbZXAmslxjfrHzPBfxCI3e5bn&#10;3P83NAGAJQBmZtwYt8GRQOA/4h83J05oC/72U93yyDf3ya031cpXv7QxKUtBEPoDiOb6RY5YVf86&#10;ca3VOJa9qMvZMFIAAAAAAGQvgn8AAIAU0qCkyuHYL4HgvzGR+xw/c1Y6L/SaLd2TEfamW2gJgFCI&#10;bbVaCJqj0DH6dHhMBo1tbGxi8noN5v/htbfl//jRL+WxrffLA81rkvL97DYroT+AqKap+ncY21rj&#10;ePYiIwUAAAAAQPYi+AcAAEgxDf+N7ZUqh0MTldZE7nP+4z559+QZqVt+gyycV5GT/++JCe1iMC7D&#10;o2NmNwCWAQiMx9DImHwarO7XSRLhxsf98l9f/Ed55w9d8o2HHzJ+/kuS8n112YDKMjuhP4CY4lT9&#10;K7dxDHMYx7JDjBQAAAAAANmJ4B8AACBN+n3et6ocDk1VNPwvnW5/7ycDZut/Df5XLFmc0//30DIA&#10;GnZr9qwTACwFkkJPCfuNMdCxiKbro17Z899/JM5FVfLVhzYlbcKHhv4VpXZ+AQHEFV71r+evDF7T&#10;2X+tcQzrNo5lbYwWAAAAAADZh+AfAAAgjfp93j9UORxaMblWAu3/4xr1j8nRE6dkYHDYbP2f68wu&#10;AGOBSQAaiCudAJBPnQBCnQ6GRqcP+0N+ceSYfOenv5T/ufUO2XbXuqQt8VBeYpOyEkJ/AIkJVf07&#10;Fy2Q5c7rorX+32wcw14xjmU9jBYAAAAAANmF4B8AACDNNDCpcjj2G2dXBbdpnTx7wZwAoOF/RVlp&#10;XoxD+CQA7QSg4fjVbgC59f/wj42b/4/B4TFzG/VPH/YrndDxNz86IMfPnDVb+9/sWZ6Ux6Tjp1X+&#10;JcW83AeQuFDV//ud52XP9k1ypP0D4++zP3K3bXoMM45lXkYMAAAAAIDswSeBAAAAGdDv8w4Z2/4q&#10;h0Mj7pZE7qOt/w+/8zupcy2R6oUL8mo8NDzXoHwk2BbfDM4nAtfrbIBs6gigj9Pvn5Bh/9Wg35y4&#10;YDzgiYnEv07nhV752vM/lrrlS2TPjgeTNqFDh2peeZEU2a38ogGYsXnlpXL42AmpNE63bGgyz0fQ&#10;P1YtwfB/iBEDAAAAACA7EPwDAABkUL/P+5qumSyB8H/a5Fdb/x8+dlw0DU9WdXg2MicCjE2YEwC0&#10;kl4nA/iNy1pZPz4emA2g/6ZyQoB+Pw35Jx/D8Jh8amyhZQpmGvSH+8m//Jt87+VD8siD98gDzWuS&#10;9+LeapH5FcVitVr45QIwK9ri/+Bb78nZi5fkzx+6T64MDpsdACLoUjVO4xj2CiMGAAAAAEB2IPgH&#10;AADIsH6ft63K4ThknG01Nkci99HW8MfPfChN9SuTth58thufCATxGsiPjF6dEDA8qh0CAteFJgYE&#10;Jgkkvg0Ojwe+5kgg3NevOxJcgiA0AWC2IX+43n6fPPPSy+bpN/+X7bJiSXXSxkfb+leW2XNqmQQA&#10;2WleWakcfKtdmhtXyb23NZgt//suD0Tu1qhda3QCGyMGAAAAAEDmEfwDAABkgX6ft6fK4XjROLvW&#10;2NyJ3EfD40NH383L1v8zpZMCwicGzHQL3T8Z4X4sR0+ckr/5+wOyfs0tZqV/siZsaNCvgX9pMS/t&#10;ASRHzTKn/Pzw2+b5pnqP1N+41Gz5P+L3R+6qLf+7dQIbowYAAAAAQGbx6SAAAECW0LWSje1FraCU&#10;QOv/aRVK6/9cNjA4LN97+ddypP338tUvbZKm+trkvZi3WmReeZHYbVYGGkBSBY4vJ2TL+iapml8p&#10;i4xNK/+j0PD/kE5gY9QAAAAAAMgcgn8AAIAso22TqxyOdgm0/i9N5D6h1v8a/leUlTKIWaLzQq98&#10;7fkfmz+Xr35poyycV5G0r11WYjN+1tran97+AJKvZtli+f4/Hjbb/Wvwr10Aevp8cvrcxchd9aCz&#10;zThuPa8T2Bg5AAAAAAAyg+AfAAAgC/X7vH/QCkoJtP53JnIfbf1/+J3fydLqReaGzPrJv/yb/N0/&#10;vy6PffE+s71/0l7AB6v8i+1U+QNIHV2ORIP+sz2XzHb/avVKl7x9okP6Lg9E7q7hf6tx3NpP+A8A&#10;AAAAQGYQ/AMAAGQpbZusIYpxdlVwm5a2ZtaW8r39l+XmG5cnbR15JE4nYGiVv1b3a2v/ZE7CCFX5&#10;W6nyB5AG1y9yyAu/fMNs96/0mFJ/41JzCYARvz9yd52k5jSOXa8wcgAAAAAApB/BPwAAQBbTyklj&#10;21/lcPgk0Po/IdpiXicArLihWqoXLmAg0+QXR46ZVf67N26Q1rWrkzbxwm6zSmW5nSp/AGmlLf5X&#10;r3Sbp+HXLTK2I+0fRLtLo3G8suiSNYweAAAAAADpRfAPAACQA/p93reqHI7XjbObJdBSeVoDQ8Ny&#10;+NhxGRgclrrlN1D9n0I6xv/lb39mdlz46kPJq/LXwv6KUruUl9qo8geQEeGhf0jNMqe5DMDpcxej&#10;3aXFOF51G8etNkYPAAAAAID04dNDAACAHOJxuR3GyavG1jiT+2nVv641r+3/kVxHT5ySHx74V7PK&#10;v6m+Nmlft6TYJmXGRt4PIBtdGRySx7/1Uqzw32tsd3Z0dxH+AwAAAACQJnyMCAAAkIM8LvezxskT&#10;M73fA+vWyLa71klFWQmDOEda5f+dn/7SPP/Y1vuTNqba1r9CK/ytvFQHkN16Lnll994fmJMAotDw&#10;f3VHd1cXIwUAAAAAQOrR6h8AACAH9fu8h7SVsnG2RRJs/a9Onr0gR9p/LytuqDa7AGB2tMpfQ/8H&#10;mm81J1IkYxkFm9UilWVFUlaiVf6E/gCyX2V5qbic18nhYyei3azHJm37v984Zg0xWgAAAAAApBbB&#10;PwAAQI7S9ZOrHI5DxtlWY3Mker+BoWE5fOy4WbFet/yGpITWhULH7Hsv/1q8nwyYVf4rllTP+Wtq&#10;ZX95iV3KS+1U+QPIOcud18kV42/j+53no93sNLZVxvFqPyMFAAAAAEBqEfwDAADksH6ft6fK4XjR&#10;OLvW2NwzuS/V/zNz/MxZM/R/oHmNtK5dPecJE6HAv6LULjYbgT+A3NVU75G2U93Sc8kX7eZVxnHK&#10;bRyvXmGkAAAAAABIHYJ/AACAHKctlI3txSqHQ6v+187kvlT/JzBGxtj83T+/Lud7++SRB++RpdWL&#10;5vT1CPwB5KPmxjo58MZvZcTvj3Zzoy5Po51qGCkAAAAAAFKD4B8AACBP9Pu8hzRYMc62SGBt5YRR&#10;/R9dqMq/9bbGOVf5221WqSizS3mJjcAfQN7Rv49N9TVy4DfvxNpls3GMajeOVX9gtAAAAAAASD6C&#10;fwAAgDyi1ZRVDsch42yrsTlmcl+q/8PGIolV/sVFgcC/tNhmVvsDQL6qml8p1y9yyJH2D2Lt0qrH&#10;KF2mhtECAAAAACC5+OQRAAAgD3lcbg39X5ZA9f+MrVhSLY9tvd88LTRa5f+L3xyTbXetm/X/XwP+&#10;0iKrFBfZxMIrbgAF5pmXDsjBN9tj3ezVw0xHd5eXkQIAAAAAIHmo+AcAAMhD/T7vkLG9WOVw6ASA&#10;tTO9v/eTAbP1v1b91y1fUhBjFqry937yqVnlv3Bexay+TlmJTSrL7GZrf0J/AIWouaHOrPrvuzwQ&#10;7WZdikYr//frsYrRAgAAAAAgOQj+AQAA8li/z3tI11SWQOv/0pncd9Q/Ju9+0CmdF3rls3U35nXr&#10;f63y19D/geZbpbnxM7P+OlrpX1FqJ/AHUPA23FovB974rYz4/dFudhrbKuMYtZ+RAgAAAAAgOQj+&#10;AQAA8ly/z/sHrayUQNt/50zvf/7jPnn35BmpW37DrKvgs1WyqvxDyku00p/UHwB0slhTfY0c+M07&#10;sXZZZRyb3MYx6hVGCwAAAACAuSP4BwAAKAD9Pq83GP5r1f+sW/8vrV5kbvni0NE2Wb/mFmmqr53z&#10;19LW/uWlvLwGgJCq+ZVy/SKH2fY/hkbj2NRtHKPaGC0AAAAAAOaGTyYBAAAKhK6lPNfW/xr+V5SV&#10;St3yJXkxJvr/0P9PMlSU2c1W/wCAq2qWOaWnzyenz12Mtctmwn8AAAAAAOaO4B8AAKDAhLX+bzQ2&#10;90zv/+4HndLbfzkpVfL5Qqv9y0p4aQ0A0TQ31JlV/32XB2Lt0mIclw4Zx6ceRgsAAAAAgNnh00kA&#10;AIACpK3/je3FKofDJ4Hq/xnpvNBrhv8337jcXMe50FWW28VqodofAGLZcGu9HD72vlwZHIp2s7Ze&#10;2aaT0vT4xGgBAAAAADBzBP8AAAAFrN/nfavK4XjFOLvW2Jwzua+G/++ePCPNDTcVdPhfXGSVkiJe&#10;VgNA/L+Vdlm90i2Hj52QEb8/2i4a/rcEw/8hRgwAAAAAgJnhE0oAAIACp62Vje35YPW/TgBIeNF7&#10;7ycDBR/+V5bZxUK1PwBMq2p+pSwyNm37H4NOQGvVYxKjBQAAAADAzBD8AwAAwBSs/t9vnHUb26pE&#10;76fh//mPL0lz42cKbsyo9geAmalZ5jQnS7Wd7I61i9M4FrmNY9IrjBYAAAAAAInjU0oAAABM0rWV&#10;jW1/lcPxugQmALgTud/5j/ukt/+yNNXXFtR4Ue0PADPXuNIlPX0+OX3uYsxdjOOQwzgeHWK0AAAA&#10;AABIDME/AAAArtHv83YZ24tVDoeWZDYam2O6+3Re6DX+tUh11QKpKCvN+zGi2h8AZm/1Spe8faJD&#10;+i4PxNplrR6DjGNRG6MFAAAAAMD0KE8CAADAtDwu907jZIextUy3b0VZiXzjyw/JiiXVeT0mCyqK&#10;xGrl5TQAzNaVwSH54lPfNU/j+JOO7q5/ZLQAAAAAAIiPEiUAAABMSysugx0AXg9e5Ta2qGX9o/4x&#10;efeDTnmgeU3ejgfV/gCQjL+ldmmqr5HDx07IiN8fa7dW49hzyDgG9TBiAAAAAADEZmUIAAAAkKiO&#10;7q7XjBMN/73x9uvt9+X1OJQVE/oDQDLULF0se3ZsjLeLLjXzqsfldjNaAAAAAADERvAPAACAhHhc&#10;7hZje9c4u08CFf8FyW6z0uIfAJJoXUOdPLrl7ni7aPj/snEMcjBaAAAAAABER/APAACAuIKB/6vG&#10;Wd0aE7nPA+vyt81/WQnV/gCQbF9Y3ySttzXE20WPP68S/gMAAAAAEB2fWgIAACAqDfyrHA6t7v+6&#10;zKDCX0P/3Rs35OeLZ6uF4B8AUqS5oU7aTnVLz6WYy8U4dev3eV9htAAAAAAAmIpPLQEAADDFbAP/&#10;kFG/X5obbpLiInvejU15iV1sNtr8A0CqNDfWydsnOqTv8kCsXRqNY5Sb8B8AAAAAgKkI/gEAAGCa&#10;beDfuNIlz31lu1mhefbiJfF+MiDeKwPSVF+bV+NjtVqkotTOEwUAUkgnjTXVe+Tgm+/JiN8f89Bj&#10;HK98/T7vW4wYAAAAAAABBP8AAAAFzuNy76xyOJ6VGQb+zkUO2bNjo3x58wapLC+V+hU3yM8Pv23e&#10;1nmhV1YsWSxLqxflzTiVFtvEbrPyhAGAFNNjSlN9jRw+diJe+N9qHLu6+33eNkYMAAAAAACCfwAA&#10;gIIVDPxfNs7ulBkE/pVlpfKl1s/J3oe3ynLndVevLy8Vi8UibSe7zcvvnjwjrWtX503L/8qyIuP/&#10;x/MGANKhan6lLDK2I+0fxNtts3Ece73f5+1ixAAAAAAAhY7gHwAAoIB4XG5HlcPxl8HAf5uxOWZy&#10;/y+sb5K9j2yVP77JE/X2mmWL5cAbvzUrNEf9Y3L+40vS3PiZnB+34iKruQEA0qdmmVOuX+RIJPw/&#10;1O/z9jBiAAAAAIBCRvAPAABQADwutzvYzv8nxtZibKUzuX/rbQ1mhf+GNfVxK/j1Ng38Q1X/5z/u&#10;y4uW/+WldrFaKfcHgHTT8L+nzyenz12MtYsez7YZx7j9/T6vlxEDAAAAABQqgn8AAIA85nG5tRLy&#10;vxtnv21sjTO9f+NKl+zZvkm2rG8yW/knIrzqX508e0HWr7klZ1v+a+BfXsLLZgDIlOaGukTC/5Zg&#10;+D/EiAEAAAAAChGfYAIAAOSZYDv/h43tx8bFh43NPdOvEQr8d33+DnEumtFqANdU/Q8MDZvX3exZ&#10;npPjWVZsE7uNNv8AkEmrjePS2yc6pO/yQKxdnMbWSvgPAAAAAChUBP8AAAB5wuNya7Xj0xJo599q&#10;bI6Zfo25BP7hIqv+Oz+6KM2Nn5GKstKcG9eKsiKx0OUfADJKJ5BtuLU+kfDf2e/zvsKIAQAAAAAK&#10;DcE/AABADouo7n9CZtHOXyUr8A+JrPrX81r531Rfm1PjW1xkNTcAQDb8TbZL/Y1L5fCxE5MTy6Id&#10;0oxjopvwHwAAAABQaKhdAgAAyEFa3W+c7DC2nXP5Ohr477r/DvM02a4MDsn9T/71lOu+v+dhqV64&#10;IGfGubLMLkV2gn8AyCanz12Ux7/1knmcieM/d3R3fZ3RAgAAAAAUCir+AQAAcoTH5XZXORxPGNs+&#10;mUN1v0p2hX80WpnZ0+czA5qQXKr61/b+FaV2nngAkGWq5leKy3mdWfkfhy5/093v87YxYgAAAACA&#10;QkDFPwAAQBbTVv7GyWYJVPe3zPXrtd7WIPeubUhJhX80Gvrv3vv9KdflStV/SbFNykuYJwsA2erg&#10;m+3yzEsHptttV0d31wuMFgAAAAAg3/FJJgAAQBbyuNybqxyOvzDO/kQCwb97tl+rsqxU1t9aL3sf&#10;3ir33taQsgr/aLQqs+1Ut/Rc8k1elytV/1rtb7UwTxYAslXNMqdYjL/TbSe74+2mlf+H+n3eHkYM&#10;AAAAAJDPCP4BAACyhMflbqxyOJ4xtheMiztlDq38lQb8WzY0ydP/6UHZsKZeKstLM/L/0uj8SPsH&#10;k5c7L/TK+jW3SEVZadb+LKxWi5RR7Q8AWU872EQuKxNBDzbbCP8BAAAAAPmOEiYAAIAM0rBfAm38&#10;51TVH65m6WLZsr7JbOufLe5/8q/lyuDQ5OVtd60zts9l7c+FNv8AkFu05b+2/o/Da2wrOrq7vIwW&#10;AAAAACAfEfwDAACkWSrCfqVB/71rG8zqx2wTGchUlJXI3//nJ7L2ZzS/okhsVl4qA0Cu0Mllj3/r&#10;pXiV/6rN2O4k/AcAAAAA5CM+zQQAAEiDVIX92s7/3tsapHXt/2iez1YaxOze+/0p1z229T6z5X/W&#10;vUA2XiE7Kot50gJAjiH8BwAAAAAUMjtDAAAAkBoel1tD/jskyWG/WtdQZwb+epoLdPkBnZjQc+lq&#10;znL4neNZGfwX2a08eQEgB1WWlcpzT26XLz713SnLy0TQiXj7jO1PGDEAAAAAQD6h4h8AACBJPC63&#10;lty3GNsmCYT9SS3Bz5Xq/li++7Nfy88PH51y3ff3PCzVCxdk1eOsLLMT/gNADtOKf638jxP+qxc6&#10;urt2MVoAAAAAgHxB8A8AADAHHpfbLYGQP1TZn3S5Vt0fi1b7f/Fr351y3e6NG+SBdWuy6nEunEeb&#10;fwDIdQmG/9/u6O76CqMFAAAAAMgHBP8AAAAz5HG5tU3wDglU9zem4ntoa3yzut/YtHVxvti99/tT&#10;1l5esaRann0iewoutdJfK/4BALnv4Jvt8sxLB6bbbVdHd9cLjBYAAAAAINfxqSYAAMA0gi38w6v6&#10;U9JnXwN+Dfo18NfgPx81rnRPCf47L/RKb78va9r9F9mYFwsA+UKPqWqa8H+fcZwXwn8AAAAAQK4j&#10;+AcAAIgiWNWvIf8mSVFVv9Kwf11jnTQ31OV8K/9E6KSGnx8+OuW6oydOZU27f7vdypMfAPLIDML/&#10;ro7urtcYMQAAAABAriL4BwAAkPRV9YdoyG+G/Y11edXKfzraycC5yCE9l7yT1x0+9rusCP4tFhGb&#10;lYp/AMg3Gv6/e6rbbP0fx8vGa4E7O7q72hgxAAAAAEAuIvgHAAAFy+Nyt0igol9PG1P9/Qo17I/U&#10;uNIlB9+8GvxnS7t/u41qfwDIV3u2bzRP44T/OuHvVcJ/AAAAAECuIvgHAAAFI9i+v0WuVvWnHGH/&#10;tXQ8IoOX4x1nZf2aWzL6uIpsVPsDQD5LMPzXyv/VHd1dXkYMAAAAAJBLCP4BAEDe8rjcbrka9Oup&#10;Ox3fl7A/Pq34j3T0xKmMB/92OxX/AJDvHt1yt5z+sEdOn7sYaxd9rRCq/Cf8BwAAAADkDIJ/AACQ&#10;Nzwut1bqtcjVoL8xHd9Xw30N+VfXugj7ExyvmqWLp4Qux8+czehjslhEbFYq/gGgEI5Bzz25XR7/&#10;1kvxwn99/UD4DwAAAADIKQT/AAAgp3lc7haZGvanhXORw6zsX73SZZ5iZpobV00JXAYGh6XzQq+s&#10;WFKdkcdjs1LtDwCFYgbh/z5j+xNGDAAAAACQCwj+AQBATvG43PpBfIsEgv7N6fzeWqWugbUG/Xoe&#10;s9dYe227f636z1TwX2Sn2h8AComG/3sf3iq79/5ArgwOxdpts/G6Y19Hd9cuRgwAAAAAkO34hBMA&#10;AGQ1j8vtlkDQvyl46kjX96aFf2rd8chfTbncVF8re3Y8mJHHUllmlyI7Vf8AUGi04l8r/+OE/+oF&#10;wn8AAAAAQLaj4h8AAGQVj8utwb5W8oda97vT+f2p6k+fxpUuaTvZPXlZK/4zxWZlPiwAFCI91ofa&#10;/scJ/3car09e7+jueoERAwAAAABkK4J/AACQUcGgv0WuBv2N6fz+zkUOM4Cmqj/9apY6pwT/A4PD&#10;0tvvk+qFC9L6OCwWESvBPwAU8PFosdn2//FnX4q32z7jNYsQ/gMAAAAAshXBPwAASDuPy90iU8P+&#10;tNFg3wz6jU2r+jX4R2boz+Dnh49Oua7zQm/ag3+blRb/AFDo9LXBnu0b5ZmXDsTbjfAfAAAAAJC1&#10;CP4BAEDKeVxureJvkatBf1rTdv0wv7mhzjh1074/i0T7WWjw31Rfm9bHUWSn2h8AINJ6W4N5Ok34&#10;/6zxuqato7urjREDAAAAAGQTgn8AAJB0wfb9m+Vq0O9O5/cPVPS7pbHWZZ5HdtJuC9qBIXxN5eNn&#10;zhr/fi6tj8NqIfgHAAQkEP7ra5xXjdc6dxL+AwAAAACyCcE/AABIimD7/k0SCPob0/V9NTiuWbaY&#10;oD9H6c+u7WT35OXOCxfT/hisVoJ/AMBVGv6fOnfxmuVowhD+AwAAAACyDsE/AACYFY/L7ZarVf2b&#10;0/V9NegPVPS7aN2fB3TCRnjwPzA4bG4VZSVpeww2gn8AQIRHt9xtdqQ5+GZ7rF00/N8XDP+9jBgA&#10;AAAAINMI/gEAQMI8Lnd40O9Ox/fUYL9mmVNWB6v5tT088ke0iRudH12Um29cnrbHQKd/AEA0e7Zv&#10;NE/jhP/a4ehVwn8AAAAAQDYg+AcAADGlu6o/sm2/ntfrkL+iBv8XetMW/NttVn4IAICYCP8BAAAA&#10;ALmC4B8AAEzhcblbjJNNkoaq/vBqfj2lbX/hidbBobfPx8AAALKGtv0//WGPnD53MdYuGv4/a2y7&#10;GC0AAAAAQKYQ/AMAUOA8Lrcmrxrya9jfIoE1a5NOA14N9muXOc1qfm3bDyh9LrSd7J683PlRb9q+&#10;d5GdPv8AgPi0+9BzT26Xx7/1Urzwf6fxmko6ursI/wEAAAAAGUHwDwBAAQpr4R8K+5MqvGW/hv0a&#10;7NKyH7EEqv6vBv9U/AMAsg3hPwAAAAAg2xH8AwBQIDwut7ahDYX9jcn6upEhv27R2rcDsVwf8Xzp&#10;7U9f8G+zUvEPAEj8NU+C4X97R3fXtxkxAAAAAEA6EfwDAJDHgmH/DgkE/u65fj1CfqSCLv0QqfNC&#10;r6xYUp3y722xEPwDAGb2WmjPjk1m+H9lcCjWbs8ar8G8Hd1dLzBiAAAAAIB0IfgHACDPJCvs10Bf&#10;g/3aZU4zmNXAn3b9SIXK8mufVwNDQwwMACAr6eujUOV/nPB/X7Dt/wuMGAAAAAAgHShxAgAgD8w1&#10;7Der95c5pdas4ncS8iPt7njkr6Zc3r1xgzywbk3Kv6+jslgo+gcAzIa2+58m/FerO7q72hgtAAAA&#10;AECqUfEPAECOmk3YH2rVr+F+bTDs19AfyDTtMNFzyTt5eWBwOC3fl9AfADBbCVb+v2q8ZruT8B8A&#10;AAAAkGoE/wAA5BCPy+2WQNCvgX9jvH31w2gNU0Ot+p2LFpiXgWykz8/w4L+338egAACynr7e2rNj&#10;ozz1vZ/G2kVffBH+AwAAAABSjuAfAIAs53G59QPjUNjfEnl7ZBW/hvuNK10MHHJKYFJK9+Rlgn8A&#10;QK5Y11Ane7ZvlGdeOhBrFz3IvWy8ptO2/15GDAAAAACQCgT/AACkicflbgm7qB8ANyZwN03wd4Zf&#10;oQHpvbc1mFX8Gvhr8A/kuusz0I2CNv8AgGRpNV6bqTjhv1uuVv4T/gMAAAAAko7gHwCAJAi24NdN&#10;w3xNMO8I3hS6nDTaDn3fP71untdJANoiXav955WX0tIfOUtbJYc73nE25d/TZrUy8ACApEkg/NfX&#10;hYT/AAAAAICUIPgHAGAGgm339UPbFglU47slSvv9WEJBfbTrIyueP/l0SE6f64n6ddpOBlqi6yQA&#10;3UKXw2m7/9Ur3WagqufpDIBsxvMTAJAPNPzv6fNNTtKMQl9HvmxsdzJaAAAAAIBkIvgHACAOj8sd&#10;CvkbgqfuaPuFAv1QgO+sulp1n+p2/KfPXZQrnw7JlcEh87x692SXeRr+oXNgAoBbVq90mWvRAtkk&#10;2oSYgcFhqSgrYXAAADll5/23y0eXvHLwzfZYu7QYrzH3dXR37WK0AAAAAADJwsqmAACECbbs3yyB&#10;Vv0tEtGmX8N8DdBrlznN09DlbGZOCPjwotk94KNLPvP0ua9s54eNrHPHI3815fI3Hv6PcvONy1P2&#10;/ew2q8wrZx4sACA1tOV/nPBfvUD4DwAAAABIFj7pBAAUPI/LrUH/Jomo6NcqfW2RryF/Y60r5ZX7&#10;qRL6f+gGZPtzVSeqAACQD/Zs32iexgn/dxqvQ7s7uru+zmgBAAAAAOaK4B8AUHA8LrdW8YeH/WZV&#10;fyggX22G5O6sr+RPhZ5LXmPzMUkAGaGTa9pOdjMQAIC8oeG/Lsl0pP2DWLs8bbw27ero7nqB0QIA&#10;AAAAzAXBPwCgYIRV9u8MXafhfnPjKnPN+0IM+sNppfXuvT8wT3UJA/2gmgkAyKTjHR+mtNU/AADp&#10;sGfHRnn8Wy/J6XMXY+2yz3idKoT/AAAAAIC5IPgHAOQ1j8vdaJzskEDYb1b2a8ivVf16qgE3Ak5/&#10;eHGyzbpW/j/+7EvyhfVNsuvzt+fkEgfIPTVLnWmt+J+YmGDQAQApp6+jnntyeyLhv1b+v8aIAQAA&#10;AABmg+AfABCVx+VuCZ7VZLwxgbvcMYdv12ZsvrDLr4Wd93Z0d7XN4vHvNE4eDz12rea/97YGwv44&#10;Gs0lDlxTgtefHz5qtqbd+/DWgu+IgNSbV57eCSZj4wT/AID0SDD8f9l4DXvnbF77AgAAAABgYQgA&#10;oLAEK+BDyXdL8FT7ubsjrksJ/dBT1/GeTpyq39fCd5OrEwa8wcv6+DXwd+j3ar2twQz8Ca0Tp0H/&#10;My8emKz+D9n1+Ttk5/23M0BIGZ1o8t2f/Xry8gPr1sjujRtS+j0Xzitm4AEAaRNaWkm7K8WgNxD+&#10;AwAAAABmjOAfAPJMsFI/VKW/QK5W67ck4+tHrvmu1fPXh1XQV5aVmO26490n2fSD032/fEMOvtlu&#10;XtaQf8v6JjP0x+zoh9JPfe+n10zA0J+lVv/T+h+poM83XWIi5GbPcvnGl/9jSr8nwT8AIN204l8r&#10;/yMnWYbR8H9FR3eXl9ECAAAAACSK4B8AcpTH5da0vUUCwb622XfL1ar9WdEQ37logRnca8vtxtpA&#10;YJ/q4H4uXvjlG7Lvn143z2sbfw38s/nx5prICuzQ84TW/0gFgn8AQKFIIPzXiv87Cf8BAAAAAIki&#10;+AeAHOBxud0SCPh1awieumf6dUJt9vW0dplzsjq/srw0Z0NcDf4/uuSVXfffbgbSSD79YFqr/8Nb&#10;0upzaM+OjeZkCyCZz7Xde78/eTkdwf+CiiKxWnlJDADIzHGP8B8AAAAAkCx8ygkAWcbjcodC/VAl&#10;v57OKNHWEL9mmdNswa/nNaSlCh5zEav1/57tG1lSAUl1xyN/NXk+HcH/vPIisdt4SQwAyIzISW9R&#10;vNbR3XUnIwUAAAAAmA6fcgJAhnlc7hbjZJMEAv6Wmd5fq9w11F9d6zLDftqvI5WeeemAHHyzfcp1&#10;GvzrBAAgGcKDf/WP3/yLlH4/gn8AQKbpayt9jRXHCx3dXbsYKQAAAABAPHaGAADSK9i2v0UCYb+e&#10;zqiaX0N+bc+/2jxdTHt7pJUG/LXG8+67P/v15HWhiQCE/0gG7VASp+Vx0o2NjYvdZmPgAQAZE+qe&#10;FCf832m8hxDCfwAAAABAPAT/AJAGwfb9OyQQ9Dcmej9nsFX/6mDYT7t+ZIMvrG8yw9nwD6cJ/5Es&#10;NcsWX7OkRCpNMOQAgCyQYPjf3dHd9XVGCwAAAAAQDcE/AKSAx+XWMvzNxnZH8DShsnwN+RtXuqnm&#10;T5Ij7R+YATUTJpIv2ofThP/IRWPjRP8AgOx5fdXT55N9//R6rF2eNt5ndHV0d73AaAEAAAAAIhH8&#10;A0CSBKv6WyRQ2Z9QVb+G0usa62R1rcs81ctIHv3Q9PS5i2aF+q7P3874JhnhP9JhYHBYKspKUvb1&#10;x8cZYwBA9th5/+3y0SXv5GuqaC9xg23/X2C0AAAAAADhWNAUAObA43JvrnI4/sLYvm1c/EtjazU2&#10;Z7z7aBW/BqZfuudzsmfHRmluqJOaZU4pLmIuVrI11XvM4P/wsRPG9r7ULnXSRSHJ9Ll7vTGm2l0h&#10;RMdcq9X0uQ3M1EXjuRPe6v+zq1ZI9cIFqfuGFpHSYl4SAwCyh76G0tdS+poqBn0P8kq/z9vDaAEA&#10;AAAAQviUEwBmyONyu6scjieMbZ9x8WEJVPfHTZO1bf+m29fIo1vukS9vXm8G0sud1zGYKVZZXir3&#10;3tYg84zTt090yIHfvCMWi4XW/0kWK/xnrDEbbae6pwT/69fcktLgf2JCpKyEl8QAgOySQPi/zXg/&#10;cojwHwAAAAAQQnkpACTI43LvlEAb/5ZE9l/XUCerV7rMU6rMM0tb/evP4anv/dRs//+btj/I3oe3&#10;8nNJomht/3WsnVULJm8DstXY+ITYrBYGAgCQVXTppNMf9sQK//WF7KvGe5Q7O7q72hgtAAAAAADl&#10;TQAQR7C6/2lj+4lxcZuxuWPtq+vHr7+1XrasbzJb+Gul+U0rlppV58g8/Tlsuv2P5MrgsFmZfvDN&#10;96Te+PkQ/iePVv5rlX94tbaO9eqVbsYZCTt9rkfefr9j8nKqK/5Vkd1K8A8AyEobjPcX2rmq7/JA&#10;tJv1jcZa473K/n6fd4jRAgAAAIDCRvAPABE8LrejyuHQ1pnPGhe/bWxrJfCh2jVCYf+uz99hhv3a&#10;klPDz+IiGqpkK11mQdvSa7Corf91GQCdoIHk0Nb+kW1pNfxvqq+RqvmVDBCmNTI6Jgffap+8nI7g&#10;32aziN1mZfABAFlH31dME/47ja2V8B8AAAAAQPAPAEEel7uxyuF4xjj7PZmmur9m6WL58uYN8udf&#10;uk82rKmX5c7rGMAcopMzNIjW8P/wsRNmUK2TNpAcusRF+IfTI36/vN95zvzQmkkxmE7PJd+U4L96&#10;oUNu9ixP6ffUThXFRQT/AIDsFAr/D7zxW/N1VRSE/wAAAAAAgn8AhS2sun+fcfHrxtYoMar7la5V&#10;vmfHJrPCn8r+3KbV57ocgwbUOgFAq9IJppMj2ofTOgngbM8lc6IMEE9k8K+hf6qD/4mJCSkt5mUx&#10;ACC7X1/pxFWdtBon/Hf2+7yvMFoAAAAAUJj4hBNAQfK43O5gK/9Qdb8z1r66Nvmuz98uT/+nB83Q&#10;knbl+SMUUL/fed7cdBIA4X/yxrZ+xdIpAe7Zi5dYWgHTqjSeIz869O+Tl9MR/Ksiu1WsVgs/AABA&#10;1tL3IdOE/9rBzE34DwAAAACFieAfQEEJC/xfkASq+x/dco+x3W0GlYTB+Ul/rlr5r+3+tfJfw//6&#10;G5cywSMJdNKMtlBvO9k9eZ2OcXPjKsYXcX8nX/jlG5OX0xX826wWsdto9w8AyG76GipycmUEDf8t&#10;/T7va4wWAAAAABQWgn8ABSFK4B9VZHW/XkZhaG6omwz/tYpKq6kIp+eucaVL2k51m+3bQ3SMdbIF&#10;k2kQSyaC/4kJkRLa/QMAcoC+R7ne2HSpqhhajPc+3f0+bxujBQAAAACFg083AeS1RAN/qvuhQuG/&#10;tv0n/E+e1StdcvDN9yZb0l4ZHJKR0TFjfD0MDqIKD/4rykqkufEzKf+eGvyXFtvEQrd/AEAOqFnm&#10;nC7830z4DwAAAACFheAfQF5KJPCvLCuVL7V+TvY+vJXqfkwi/E8+XbPd5bzOHM8QHd/aZU5ZblwP&#10;RNIQo+/ygHl+ofH7t37NLel5YWy1iM1G8g8AyA0a/kcuqxRBw/9X+n3eHkYLAAAAAPIfwT+AvDKT&#10;wF/b+f/xTR6q+3ENDf+1Pf3Zi5fk/c5zsuHWep4nc6QB/+lzF80xDXn7RIdsuv2PGFtc4/A7JyaX&#10;h6iuWpC24F+r/YvtVn4AAICcocsq6aRVfZ0Vwzbj/dEhwn8AAAAAyH8E/wDyAoE/kq25sc4MpvVD&#10;VD0l/J87be1/4I3fTrb811Na/iOag2+1ZyT4n5BAu38AAHLqdWuwY1WM8L9UAuH//n6f18toAQAA&#10;AED+oqQJQE7TwN/Y9hlnO41tZ6z9Wm9rkB8+9aey8/7bzQkAwHT0efLck9vNJSD0Q9THv/USg5KE&#10;MX10y91Trvv54aPx2tMCMjA4lLbvNT4+IWPjEww6ACDn7Nm+UWqWLo51s65p9rLxvom1zQAAAAAg&#10;j1HSBCAnJVLhrzTw3/vwVrnXONV1xoGZ0Ar/1Svd5tr0WkWlm1ZUYfZ0LVpdRiFUza308pb1TQwO&#10;Jl00ftdCE0K8nwzItrvWpe/FsdUidhtzYwEAuUc7VGmnqr7LA9Fudurbo2Dl/xCjBQAAAAD5h+Af&#10;QE7RKpUqh+MZ4+xPhMAfaVA1v1JczuvM8F8r/+cZz6ebVixlYOagdplTDvzmncnLVwaHxGKxmGvU&#10;Akong4R3gkhn8D8hFikpIvgHAOQenbSaQPi/qt/n3c9oAQAAAED+IfgHkDM8LvdO4+Sfja0l1j4E&#10;/kiF5c7rzGBag8i33+8wg2u9DrOjkymuDA7L+53nJ687/eFF2bCmnt9bmDIZ/I9PTEhpsc34nefn&#10;AADIPRr+19+41Jy0OuL3R9tlVZXD4e73eV9htAAAAAAgvxD8A8h6wbb+LxtnnzC2qKkggT9STavR&#10;Qy3qtYqKkHpu6m+8QQ688dvJD6T1VCcDrF7pkWKqrQve6XM95iSbkAfW3WoGGelit1nMlv8AAOQi&#10;nWTZVF8TL/xvNN5fOfp93kOMFgAAAADkD4J/AFkr2Nb/L42zGvq7o+2jYezeh78om5r/iBAWKdfc&#10;WCeHj70vfZevmNXI2ko1nWFkPtFxG/WPTanq1qUUmuprZX5lhRTZCf8L2cjomBx8q33y8mdXrZDq&#10;hQvS9wAsxnOU5yAAIIdp+F+/YumU42mEtcZ7re5+n7eN0QIAAACA/EDwDyAreVzuFgm09d8c7fbK&#10;slL584fuk0e33GN+qAWkg4bVtUud5geoum6qhpNN9R4GZpZ04s7Bt96TK4NDk9ed6+2TO1bXm8G/&#10;lYrrgqWdNcKDivVrbklr8B9q9w8AQC5zLnLI9cZ2pP2DWLtsJvwHAAAAgPzBJ5oAskqwrf8+4+x/&#10;MzZHtH2+sL5J9j6yVW5asZQBQ9rpB6gWi8WsVNc16muXOWW58zoGZpbmlZVO+TC6t98nN3uWS9X8&#10;+QSvBSzTwb/SJSesFiafAAByW43xWnVeeemUJXQiaPj/Sr/P28NoAQAAAEBuo4cpgKzhcbmfME7e&#10;lRhV/jVLF8tzX9kuj26526z4BzJl5/23m89H9cyLB6ZUrGNmWm9rMCdThPvJv/ybjI9PyNDIGANU&#10;oGqWLZ5yufNCb9ofw6h/nB8EACAv6MTpe9Y2xNvlVeO9WCMjBQAAAAC5jeAfQMZpW39j08D/WYlS&#10;5a8h/67P3yE/fOrPzNbgQDbYs2OTeaqhv4b/mL1d998+5fLxjrNy/MxZM/jXCQAoPJGTuwYGh9P+&#10;GEZGCf4BAHn02nX7Rtlw6y2xbtb3YBr+OxgpAAAAAMhdBP8AMkY/WDI2DftfNbaoFSYa9P/wqT81&#10;K6yBbKIV/zohRWmr+jhrp2Iasar+JyZEBqn6R4aMjU8w8QQAkDd09Zr/7X96QFYsqY61C+E/AAAA&#10;AOQ4gn8AGaFV/hJo6/9EtNu12lOrUrS1f2QgCGQLWv4nT6yqf626JnwtTOF/+zsvXMzIY/CP8dwD&#10;AOSP0mKb/NdHHooX/utk7FcZKQAAAADITQT/ANLO43J/XQIfKLmj3a7Vv/v3PmqeAtkuvOX/d3/2&#10;awZklqJV/f/iN8fMU6r+C5Nz0YLJ8wNDwxl5DCN+2v0DAPLL/+CoMF6/PigVZSWxdmk03q/tY6QA&#10;AAAAIPfYGAIA6eJxud1VDocG/tui3a6V00/v/g+yZX2TFBfZGTDkhKr5lXJlcFje7zwvp89dlNUr&#10;3XSpmCWLsb39fsfk5fMf98n6NbdIWUmJlBTZzBa1KBwH32qXnks+83x11QLzuZBu2m1CqyN57gEA&#10;8oXNajFeV5VIY+0KOdL+exn1R51g2Wi8b3P3+7yvMGIAAAAAkDuo+AeQFmGt/Rsjb9O2/o9uuVt+&#10;+NSfSeNKF4OFnLPr87dPhv3f/dkhBmSWtOpf/x6E+8m//JtMTIiMjFL1X2jCnwu69EOm+Meo+gcA&#10;5JfyUpvZ7l8r/+PYabyH28loAQAAAEDuoOIfQMoFW/tru8jSyNu0yv+5J7fLH9fXMFDIWdqh4vpF&#10;Djl87IT0XR6QeeWlctOKpQzMLMZRx0+7J4T09vukde1qsdlsZuU1CseHFy9J28nuycvb7lqXmQdi&#10;MZ6bdubKAgDyh9VikfGJCVm0YL5UL1wgR0+cirXr5iqHo7vf521j1AAAAAAgB97vMQQAUsXjcjuM&#10;TVv7Px3t9l2fv8Os8qctOvLBuoa6yY4V+/7pDbkyODR5m39sggFK0Jb1fzzl8sDgsBx+53dmy/VR&#10;1lsvaJ0XejPyfXneAQDyUXmJ3VzKRpfSmWZy3T7jPV0jIwYAAAAA2Y/gH0BKBFv7dxpbS+Rt2r75&#10;ua9sl533385AIa/s2b7RPNXQ/+eH3568/srgqNmuHtPTiUA6iSLcL35zzDwdIYAtrOdC1YIplweG&#10;hjLyOPR3l8k7AIB8o6F/qJvStrs+Z04AiONVwn8AAAAAyH4E/wCSLtjaXyv9rynl14ro/XsfnayM&#10;BvKJhtZfWN9knv/Zvx6drPrX4HCYNeoT9oU7p1b9a7v/42fOmpXXTKAorN+nKc+DPl/GHguTTgAA&#10;+UiDf6vVYp5/bOt9crNneaxd9aD8snZ0Y9QAAAAAIHsR/ANImkRa+2ulv1b8A/lq1+dvN5/jGvp/&#10;92e/nrx+cHjMbFeP6d1S4zLXmw13+NhxM/Sn7Xrh6u2/nLHvzfMOAJCvyktsk+f3bH9QViypjrWr&#10;WwKV/4T/AAAAAJClCP4BJEW81v5atUlrfxQKDf23bAhU/R98s116Lnknb/t0mKr/RD3QvGbK5aMn&#10;TsrA4DCV1wUksjNM54WLGXssOmlnjIk7AIA8VGS3it0W+GiooqxEvvHlh8zTWIdnY3uZUQMAAACA&#10;7ETwD2DO4rX217W6f/jUn9LaHwVFJ7mE2pT/9F+PTl6vVcOsFZ6YpvraKZc19Nfw3z9G8F+oBoaG&#10;M/r9h0d57gEA8lNZWNV/AuF/i/H+bx+jBgAAAADZx8YQAJgtbfNY5XD82Dj7cLTbH91yt7HdI8VF&#10;dgYLBWdeWakcaf9Azl78/6R17erJ34PxcZGSIubdxaOF1UX2Ium80CvnP+6bctu6hs+I3WYRW3A9&#10;WuS3g2+9Zy6boXr7fbLtrnWZezDG87KkmJfOAID8YzVeV41PXO1us3BehdS5lphLLcXQaLwPtPT7&#10;vK8xegAAAACQRe/vGAIAsxFc21Gr/DdH3qaVzj986s/kC+ubGCgUrNbbGszfBa1U/8WRY5PXa8X6&#10;CJXDCVm/5pYpl4+eOEW7/wLjXLRgymX9+WeKhiHjtPsHAOSpsojJbTffuFwe23pfvLs8bbwn3MnI&#10;AQAAAED2IPgHMGMel1vXduyUwBqPU4Ra+9csXcxAoeDt2b7RPP3Fkf93yvWDI2MMThxa0a+03X9k&#10;m9lAu3/C10JRWVY65XLnRxcz+nhGmXQCAMhTWvUf3vJf6STMB9atiXe3fcZ7wxZGDwAAAACy5L0d&#10;QwBgJoKhv1b6OyJv05Bz78NbrwlqgELVuNJlblqlfPjY7yav16rhIcL/hDTVr5xyWav+dfzGqLwu&#10;CLXLnFMu6/IPmTRMtw4AQB4rKbKJJWI1pd0bN1zThSnCy8H3iAAAAACADCP4B5CwYCvHa0J/Dfq1&#10;tb+2Ngcw1ZfuaTZPD78zdY1UDf4nyK6nFVllFmr376fyuiD19vky+v1p9w8AyGca+pdGtPxXux/Y&#10;ICuWVMe6m7kEXHApOAAAAABABhH8A0hIMPTfJxGhv7b0f+7J7bT2B2L4jHuZ3OxZLsc7zk6pVtbQ&#10;f3iUqv/p6IfM1QunrvOu7f5HafdfEBprXVMud37Um/HHRLt/AEA+0+Bf2/6H06WXvvHlh655TRaG&#10;8B8AAAAAsgDBP4BpeVzur0sg9J+C0B+Y3tj4uGy763Pm+fB2/2pweIzq4Sgix6SpvnbK5eNnPhT/&#10;GOFrIdIJNJlGu38AQL4ri1L1r+H/nh0PmqcxaLv/lxk9AAAAAMgcgn8AcXlcbg38n468Xtv6a+iv&#10;bf4BRKdV/brdfONys+r/8Du/u2afwRGq/iNFzoWIXFdWK/51XMeYNJH3Gle6rrkuvHNGJtDuHwCQ&#10;74qLrGKLqPpX2olJw/84WoLvHwEAAAAAGUDwDyAqbdNobK8aZ3dG3qah/57tGwn9gWmEB9Na9a9r&#10;0+sa9eFGRscJEacR2e5fx1HDX1quF4bIysLOCxcz/ph47gEA8l15qT3q9Tqh9bGt98W7685gxzgA&#10;AAAAQJoR/AO4RnBtRg39WyJve3TL3WboD2B64e3oJ6v+j11b9f/pMFX/07m23f9ZGfUzYSLf6cSY&#10;FUumLieT6Yp/Rbt/AEC+s9ssxhb9IyPtxhTZkSnC08Z7yp2MIgAAAACkF8E/gCk8Lreuzaihf2P4&#10;9Vrdr4H/F9Y3MUhAgvxjU4NprfrXin+tWA+n1cOR+2KqppunBv86juETK5B/dDmHT4f9U7o9KJ30&#10;kWm0+wcAFIKyElvM27TqP3JiZoR9xnvLFkYRAAAAANLHzhAACAkL/R3h12vo/9yT26Vm6WIGKctd&#10;GRyS0x9ebYPdc8krPX2+Kfuc+rDH3G+uapY6ZV751eUenFULxLko8NSpNK7n+SLXBNNa9a/VUb39&#10;PllRVj3ltsHhMWM8OSzHomOnLd9DkyaOd5wNjvGEWZGG/DM4MmaG/5HBv1b86/MgcgmAdNMJOyXF&#10;Nn5QAIC8pa+xiousZgeeaB7ber987fkfxevG87LxHvPOju6uNkYTAAAAANLwPo4hAKBihf4a3u7Z&#10;sYkQN4nCK7vHxsZluprR3j6fGRSr42c+NE8/0kDf2FTPJd/k+XRqO9md0H763AlMBAhMFDAvl5VK&#10;40pXXv+ctSJ4IsoPN9aaqDpJgBD76u9FNE31K6cslaAfMtevuN4YM8LXfPz9GR4JLIGxYkn1Nbdr&#10;1f80VYYpp+3+Cf4BAPmuzDjWxQr+dRLenh0Pyle+ve+ajlZB+t5Sw//VHd1dXkYTAAAAAFKL4B9A&#10;3NBfK/01pEXiNLydmJgwg6tAO2iR8YnobaH1A7LOjy4GToOVMqE21p0XLsb6AC2nnD4X6EAQbaKA&#10;dghwLlogq1e6zeebXs6XSSZ+/8zb0FP1HxBrMowGveHBv/6urFzulBL+7OSdT4fGJs9HVvybP/uO&#10;zAf/oXb/ViuTdQAA+UuPc/Gq/vU4/Y0vP2SG/zG49b1msPKf8B8AAAAAUoh0AShwsUL/1tsa5NEt&#10;dxP6x6HV3Br8hCq1o635HBnsDwwOGZeDp7FbYqZEKGQPd+XToclgPhN6gp0LwicF6HOuZtniyckA&#10;2hkgF5+Ho2MzX/+bqv/4tN1/OA1/NzavYWDyjFb6hy+TEaviPyt+z2n3DwAoAPGq/kPHau1q9Z2f&#10;/irWLvqe81lj28VoAgAAAEDqEPwDBSxe6L9n+0YGKIIZ8vvHxW+G/VdDfm3Dr1to3WmzUn9oeHIN&#10;8tm42XM14FxxfbVUhAXf+sFa5NrWK65fPO1611qpU1E68z/7kZX6p8/1yJVgJ4JTH+r5oaj7zZZ+&#10;Pf1a4V8vMAHALc0NdTmxRIBOChmdRcW/+nTIL/Mrigr+dy0afY7r70bod0t/53SsmSyRP/Tv6uDI&#10;2DXX69+98MlSob+30/3dSzXa/QMACoFW/evxbjjKMTpk/ZpbzOPzL44ci7XLTuP9p7eju+srjCgA&#10;AAAApAbBP1CgCP2npwGUhrdauR0KuI93fGjeptWmM6na1xaY1VWBavtQ1bIGVqFK1orS0qhVrclU&#10;bLfO6n6RQft0wbt2EAh0EghMEAiN3VwmBujX1O3nh4+al9c11E1OAtBOBtlmtqG/0tBbK6p0okbh&#10;/u7Fvk3bu4eCf51wo+FvWYlN7DbC13wwMDRmTuaI9jc08u+t/h2m3T8AAOkRqPqPfpwO2b1xg/n6&#10;7OiJU7F2ecJ4H9re0d31AiMKAAAAAMlH8A8UIEL/6DSY1oD65Ic94v1kUDrOX5TevkA1fyyB8D6w&#10;Jn2oMr964fxrQv60/mG3WcViEbMC2mqc0UBKM6l0BVNana+iTRAItPb3SdupbvnIOH/aGOvZLDVw&#10;pP0Dcwt9v3uN565OBsiWSQAjcwj+lVY8F3LwPxHnE+XI3yldSmNBpVtKi/nbnusiW/yH07+zkSGC&#10;TgDJdPCvaPcPACgE+v6i1DjeDQ6Pxd3vsa33y9ee/1G8CdL7jPejXR3dXa8xqgAAAACQ5PduDAFQ&#10;WDwut9s4eVcI/U2hlux//p3/S947PbUiPTzUD4WNoTb7ZgX/wgUZe9w2q0UsFosU2a+G+4HrcvPn&#10;oJMutEPAqXMXzfM6QWA2Qp0A1jXWSWXY8gjppNW/voHROX8dXZahUMP//k9G4t7+Z898b3JCzra7&#10;1hnb52ThPJL/XKa/N5c/HY1ZRajV/V/73o+nXKd/g7+/5+GMP3b921voy3MAAArnvZNvYCRu1b/S&#10;12lf+fY+szNTDPpi/86O7q42RhUAAAAAkofgHyggHpdbw36t9G8Mv77QQv9Q2K9V2aGW7FpJqq37&#10;tVI/HW33ExWo1r8a8NtsgYA/34WWBnjX2NpOds24K4CG/hr+b1nfNNmBIF2GRsamrYRK9Ge/oADD&#10;xEQmTnznp7+Sw8d+Z57X9WQf23qf8TO3G78nhdslIdd98qk/ZrW/0gBBJ3xE0uA/k5OwQvR3lXb/&#10;AIBCkOhrXa341/A/ji5jW93R3eVlVAEAAAAgOehLChQIQv9A2K8fVA0M+c3zGjCGLK1eZFb3a4C0&#10;cF5FZv4gWy1mcFlSZJXSEruUG5u209TL2r7fFmzdXwiKi+yy3HmdNNV7ZNPtfyRbNjSJa/F1Ulle&#10;ai4VMOL3x72/3q6TBQ785h1zWQEdtZplzrQ89lhrlM+Ufg17gUz0CKfZ78ho/KUSdJJOqO27Lq+h&#10;4b8l+PuD3KN/l6f7mevP+RdHjhl/u6cGDTpJK9SZJZM09Ne/0wAA5Dub1SrDo9MH//qeSt9bRS7V&#10;E0bfn7b2+7zPM6oAAAAAkKT3bAwBkP8KOfTXcH9wZFw+HR6T4dFxGRufyIrHFQqJSoMhv7Z11zWi&#10;i+2BkN+aw237U0EnAmhwr238v3TP56S5cZV53cioX/ouD8S9r04UONL+gRx86z2z3WjNssXmfVNB&#10;w8vpAswZPX+Np2tJgbX710k5o2Pxf0+rFzrkH157yzyvleDa7l8nSpSyznrO8Rs/a52MlYiTZy/I&#10;+Y/7rrm+ufEzmT/W8PwDABSI0HsU/9j076t0cl5v/2Wz+j8GZ5XD4e73eV9hZAEAAABg7viEEshz&#10;hRr6a/iqYb+2oRwbm0hKBfZcaJhfUmw1g6Hy0kAlf3HR1ZAfM1M1v3KyG8C9xnP5+kUO6bt8Je4k&#10;gNDyAT869O/S0+eT2qWLzQ4CyXRlyJ/U59q48cW0ir2QniMj/gnzdzYenbih1WPeTwI/b634Ly8t&#10;MSdJWJgxkzP0d+WTT0cT3l9D/+Nnzk65zntlQP7DnWuz4v+if9OtPP8AAAUg0ap/1VRfaxy/PzQn&#10;a8bQWOVwWPp93tcYWQAAAACY4/s1hgDIX7FCf13z/K8ffSjv/r+h6n6tHh3RVv4ZSvs199GwVqv5&#10;y0rtZtA/2a6fSv6k0/D+phVLzUkAoU4AOgFAg/5YdBmAnx9+21wGQCcNOBc55vw4kl3tf/V5XVhV&#10;/0Mjif3unu/tMyvAVdPNtWYrWRvt1nPKlUH/lCVXpv/jKnL42PEpV2nrf60m1OVaMs7CchMAgMIw&#10;k6p/87Va/Uo50v57433acKxdWqocju5+n7eN0QUAAACA2SP4B/JYlcPxY+OkJfw6Df2fe3J7ylqd&#10;Z4J+4KTV/Z8Gq/vT7Zqgv8R+tZqflD+9z/lgJ4At65ukdpnTfJ5ryB+LLgNw8K12cymAkuByArOV&#10;7Gr/kEKr+v80wbbvGvjqB8jq5huXm+GvuTQC7dZz4+ds/L3WZR1moqK0dHKJh3C6hvBn627M+P+J&#10;5SYAAIVkJlX/+pr8Zs9y87WbvoaLQcP/Q/0+bw+jCwAAAACzfK/GEAD5yeNy7zNOtoVfFwr9K8tK&#10;8+L/qNXVWt0/NDI2s6rRJCDoz37LnddJc0OdbNnQJIvmV8rZi5didgHQDgEa/h986z2ZZ/x+zHQC&#10;gD4HZxpizkSojXi+GzN+j4cT7JqwcF7lZAisob9+mKzjRLv/3PjbrcuwzFTkEg8hevmB5jUZ/3/p&#10;86/QluYAABSumVb960Q93fRYHoO+Sd1W5XA83+/zDjHCAAAAADBzBP9AHgqG/jvDr8uX0F+DFQ1Y&#10;tbpaw6N0dfPXFuLFRTYz5K8oJejPJRoW6lIAoS4AfZevmJX+0ejEgPAJAM7rHNN2x9BJJwMJVqnP&#10;ln6PQgi0/f6JhCdQhIfA1VULzPVjQ7+rtPvPXmNz/H0JX+IhRNsGawthDROy4m8O7f4BAAViJlX/&#10;Sidr6to9x8+cjbWLvlltrXI49hP+AwAAAMAs3qcxBEB+8bjcO42Tr4dflw+hvwb8+qGSBkYj/tQH&#10;/qH2/WXFGvbbpNTYqOTMfdoF4N7bGqS5cZXxPPLHXAYgNAHgwBu/NduR1ixbHHMCwJXB9HSc0O+Q&#10;74HikPE7PjaDsQyFwBXG37b1a24xrxuj3XrW0t+TTz4dndPf7/AlHsIV2+1Z0e5fl+bg+QcAKBQz&#10;rfpX2qWp80KvnP+4L9Yu2nrL2e/zvsIIAwAAAMDM8MkkkEc8LneLcfJy+HW5HvqHB/6j/tSGq9Zg&#10;Vb+G/aGqfpvNQtvwPFQ1v9JcBkAnAcwrL5PTH140JwJE0uvaTnbHnACgLf5HRsfT8pj/f/buBbit&#10;8k74/6OLb7FDFLs4xg2WjJKYxWHtgKmTJgETBgiFQJY2LKUz2WTYt6TbSQvt0lmm/U/gHRjemZ1y&#10;2f5ntvAOQ+l/3qUsfQuU7bZppyG06ZbQsHGWhDYXEzsJqWM2kRTi+KLb//weW4ls62ZblyOd72fm&#10;5MjSiS0/R5bOOb/LE7ZA1b+0f59OUDgWBJaK/1jgPzYtAt04zPdefm4opGabIxM/xUM8s7T7F07j&#10;c8NBkhgAwCKmW/UvJFlv76EPp0zfE6e91uWy+QL+nYwwAAAAAEzjHI0hAEqD1+3xGKu31Fh7RE2C&#10;/RL0lyBnsclXwF+CMxLor6p0qqrxqn4CNtZRM6dStS9xq7uuv1ZVlJVNKwHAZrOr88PhvD5fewm3&#10;sZfEBkmkmI5YEHjAF1D33rzq4vuHot262d7PpdI/nIXOGPFTPMSTdv+S/FFthiQ3G68/AIB1zKTq&#10;Xz7PW5o+rRM45dg6ia5al6vPF/B3M8oAAAAAkBkC/0AJ8Lo9LmP1c2PxxO6LBf2ltXkxyUfAPxbs&#10;n1Pp1C38JZBKdbC1ycXHWAJA3SU16tip07rd/2TxCQCDw0HVfFnyKQByYazq36FK8eUaDEZUMByd&#10;9n6LBYHjA/8yTtJunT9rczg/EppWMCCd2BQPk0nnh5amxoL/vrz+AABWM5Oq//lzq9XC+rqEU/jE&#10;keD/dl/A388oAwAAAEAG52cMAVD8al2ufzZWa+Pv++Z9n1OfafUW1e8h1b65CvgnCvbTwh+TSSD5&#10;quaFasOaTnVZnUsdOXEqaQLA/p5javvuveMVS/kLNsprWaagKDXSPWEmc7/HgsDxgX8hf96l2h2h&#10;mMh7eranw5C/uR179k+5XxJA1i5fZo4D7BL9OwUAIJGZVP0LCfxLq5z9Hx5Ltom08llrnO++5Av4&#10;hxlpAAAAAEiNwD9Q5Lxuz4PG6h/i79t8xw3qC2s6i+Z3kKDQOR3wz25wiGA/ZmPR5Q1pEwCkNene&#10;g0d1ELK6qkI1Ny7I+fOKVROXkojxOw2NzmzaBNkHUik2uc17KXdHKBa5CPqL+vnz1Ju79kxpDSyB&#10;/87WJbqC0AzKy0g8AQBYx0yq/sVSb5M6enJAffTxmWSbSHe7tb6A/zlGGQAAAADSnJsxBEDx8ro9&#10;643Vi/H3rV3RprZuuKUonr9UhJwbCqmRYGRGlb6J2An2I8tiCQDyOjpy/JSu9p9M5heXlvP5SACQ&#10;v5Uyp12/1kvF6Aza/MfMn1ujfrLzHR34nxzwpeq/cHIV9I+RLg+JAgTlTqe6puWKgv/+EZ14wucP&#10;AMA6Zlr1L+SzWxI55Zg6iYZal8vjC/jfYKQBAAAAIDkC/0CR8ro97cbqNTXW/lBbtHCB2va3d+d1&#10;zvGZkIDIuaGwbu2fjYC/BEDLyxyqutKpqgj2I0fal7jVXddfqyrKygqeACB/N6VUTTzTNv9C3u+k&#10;zX+iKm+p+i938n6Qb7kO+oug8fcnf2uTSdX/utUd5jjINj6bSDwBAFjJTKv+5XhOKv8l+D+5o0/8&#10;4Xity9XnC/i7GWkAAAAASHJexhAAxcfr9ki7Qwn6e2L31VRVqhe+82W9NisJ7J0fCekgXyQLEX8J&#10;fEqgX6r7dQU0wT3kmFyUnG4CQH3tvPH5S7OnlKqJJTg/PMM2/xmNVZSW6/l8jx/MwbQtidTPd+lO&#10;D4n+9szS7l9eexXlHGoDAKxDDk3l8y88g6p/+eyWJVFiX5z1tS7XG76Av5/RBgAAAICpuBoJFKFa&#10;l+tlY9UV+1qC/c9+Y6NqqHOZ9jmPjIbVueHQjC4CTXjTstvUnAqnru6XYJ7DTrAf+RefAHDm7KA6&#10;cuJUwu0kCCmVS/s/PK4TAGRu8qyx2XTCS7EbGgnr4H+uSJJEqU2NYEYS9P/kfHBG7X1n+jcof1cD&#10;vsDUx0zS7j/WmYOkNACAlcj52cgMO/9It6wB31l19ORAqs3uNc6HX/EF/H5GGwAAAAAmnZMxBEBx&#10;8bo9jxqrLfH3SXt/CUKakQSBPhkKqdFZVIBKzESqJmOt/B0OmyKOAjOQ4OPqthZ124o2dW5oJGkC&#10;gAQnpfo/mwkAEtCuLPJq4lgXkFyTCvSKMgfvGzkS1tO3hHKawJGIJNbsPXh0yv0ffXxaff7G5eYY&#10;nBJJ0AEAIPOPPpvu7jbT44LO1sW66l+m70lCWtx1jQf/hxlxAAAAALiIwD9QRLxuz3pj9c/x9z2y&#10;8U61pqPVdM9VgpKDw2FdzTvTrv4yN7IE+quraOUPc6uZU6kTAJYt8aj+M37VfzqQcLtsJwBIRZUk&#10;whQrmQM2GMpPsFguPtPyP/skuevcUFDlOeavSTvgN3ftmXK/zA0sFYPZnmJjJuTzr5J2/wAAi3HO&#10;oupfrG67Sm3fvVd/pifRIIsv4H+D0QYAAACAi7gSCRQJr9vjMVY/V2MVDtraFW1q8x03mO65ynzd&#10;Ms/zTKo8YtX9NZVOHSwp5qAmrEem25Dqf0kAOHKiX08DkEi2EgAkqFhRpMHs2Hzw+SLJSPKORPV1&#10;9oyMv9cXSnVVZdKKQOnGIRWDZnidO43PMaalAQBYyWyr/uVzvMXdqI+XU2ivdbkCvoD/HUYcAAAA&#10;AMYQ+AeKgNftcamxoL8ndt+qtha17f67TfU8Y239gzNo6y9BkTkVTjWn0qnKnXZ9sQgoVpIAcNf1&#10;16rLjLW0/z83lLgL6WwTAOSCqgT+i/HvJZ/V/jFh4z2q2LskmEEsaWM2lXzZIpWAidr9y9zA61Zd&#10;pwMHBWe83MpJOAEAWIx0axudxbHC2HGxzThOPpZqs7W1LtfbvoC/lxEHAAAAAAL/QFGodbmeNFbr&#10;Y18vWrhAPfGVe8wR0FAX5+meSVt/ab0twX5p6S/BOOL9KCWLLm9QG9Z0qrlzKtUHRz9So6HE1dGz&#10;SQCw2216WoxiEhmfE74QJDGJ4P/MSeWeJHhJEoUZJGv3LxbW1+qW/wV/vesEHQefbwAAS5FjVEkM&#10;j0Rnfsyw1Nukk/k++vhMqs3WG+fLz/kC/mFGHQAAAIDVEfgHTM7r9kjA/5nY1zVVlerZb2xUtZfU&#10;mOL5Savnc8PTCwJJ8EMC/TVVZTrwb6cFMkrcVc0LdQeAirIydeT4qawmAESKcA7xweGwDv4XigT/&#10;5W2n2BImCk1P4zIUUtGoeZ5Tqnb/8ve0dvkycxxwk2wCALAg+fwbnWWHoGtarlC79v3ROH4cSbaJ&#10;TIW31hfwP8eIAwAAALD8eRhDAJjXeIv/t9TYxQztH7fep6uIC22sYjc8rVbPsXb+1VVOHXCj+hFW&#10;Ih062pe4dQLAmbODegqAZKaTAFBsc4hL0F0CyAV/HuMVaGW8F6UlVf7nzofUaChi0tdU4nb/kgyw&#10;puNqnRxQaPJ3KtNyAABgJZLgLccPs0kalGNoqfzf/k53qs0aal0ujy/gf4NRBwAAAGBlBP4BE6t1&#10;uV42Vu2xrzffcYNau6Kt4M9LgnbSpjvTto1lTruqjmvnD1iZXLxc3daibjP+ls8NjWScACDBy4X1&#10;dYk3LJI5xAvZ4j8RCWhLIoLTGDs70f8p5C1+JGi+Kv/JUrX7F1IpWPDXvm73L0kmvM4AANYix1jB&#10;WSYPyme9HAsnSvSL026cP/f5Av5uRh0AAACAVRH4B0xqvMX/o7GvpVL4kY13FvQ5TbfqU9r411Q5&#10;VUW5g3b+wCQ1cyp1AsCyJR7Vf8av+k8Hkm4rCQDS4lSSAKqrKqbMW14sc4h/cj6kIiYLII8FtyNK&#10;nhadSC6SC/QyjUvQpFX+8SQQIMkx8ncy2Ucfn1afv3G5OQ66jc9BppcAAFiNJH7PtupftDQ1qqMn&#10;B4zP9jOpNuuqdbm2+wL+fkYeAAAAgCXPwRgCwHy8bo/HWP1cjbf4r6mq1C3+JVBYCHKRZmg0rM4P&#10;p6/6lKCZVPbXVJXpwD/VjUBqDXUuXf2fSQKAzG0q85lLAoBU+S+8tE53ENAf6CafQ3zQeP8Ihc1b&#10;Nh42nptUt4+NpXUTAGQfDQ6HdWcXM1f5JyJ/G5PJNAAyVcbkZJmCvMaM8aws59AbAGDdY4zZki4+&#10;kgwrx8RJyAnz2lqX6yVfwD/MqAMAAACwGq4+AiZU63K9ZqyujH297W/vVlc1LyzIc5ELNNKaO5Sm&#10;6lMq+iWgUV1Zplv7E+8Hpme6CQDS6nT77r16HnOZAkCqnstNOoe4BJFHRiNFsR9C4wkA0uFEkims&#10;MgVAfMA/UmwRf0P9fJf6yc53kv69rOm4uuDPUYZV/kaZVgIAYDWSVBlLsJwNSXhd6m1S299J2c3f&#10;JefSvoD/FUYeAAAAgOXOvxgCwFy8bs+DxmpL7OsvrOlUG4wl3zKt8peA/5wKp6qudNImG8iCWALA&#10;4ssb1AdHP1LnhpIXK0k186FjJ/X85j0nTqlLXXP1/zeT0WBEnR8JF91+kMC/TAEgrWllegJ7iSYB&#10;FHvAP0YCAcna/8oUABL4l+SYQpMRLnfS7h8AYC1yCCXHU+EsVP3Pn1utP9MlCTaFK2tdLpsv4N/J&#10;6AMAAACwEgL/gIl43Z52Y/WiGm/xv2jhAvXElnvy/jwyqfKPD/ibub04UKyaGj6lk34uq3OpIydO&#10;pUwAEBLw/MU7+4zlv2QWAP3/Y9MAFIoEk4sx6B8vGo1NAxC5MN+9JAAU8zQm8jvJ73JuOKRGijzg&#10;H09e79L+NxlpD1xoMta0+wcAWJF0UpLjqWxoaWpMmvAXp6vW5XrbF/D3MvoAAAAALHPuxRAA5lHr&#10;cv3cWHnkdk1VpXriK3+tai+pydvPz6TK30HAH8irRZc36ASATKYAEJIg8O4HPeqnv/lPdezUaTXX&#10;eC/JdxcAef84PxIqmvb+0/m9gkWcBCDPeSwZI6Q7GZRIvP8CmfJCul9IJ4zJPvr4tPr8jctN8Tyd&#10;xmenfJYCAGAlcrwkHZUikewcgEhCnyT8yZQ+Kaw3zrGf8wX8w+wBAAAAAFZA4B8wCa/b86ixujf2&#10;9Tfv+5z6TKs3bz9fLsJ8kqLKX9r4V1c5VVWFg4A/UACxKQAyTQAYDYV0p4D4LgCSSFQzpzLn7yW6&#10;Y0g4WtL7Y3ISgPy6ckHbbrKAbizYPzQS1s81HCnt/eL/ZFBPfzF1HMKqfv481dy4oPCvHSXdCWj3&#10;DwCwHjlOGs1S1b90+lnqbVLb3+lOtZkc+C73BfwvMfoAAAAArIDAP2AC4y3+X459vXZFm9p8xw15&#10;+/kSFBocSlzlHx/wt1OhCBRcfAKARPMluJ9OrAvAj3e8q7cPBkOq4VOurE4FIO8fI8Hk7yWlLDYd&#10;gFzIlvdTSXqIRqP6fnnXzGdHAPnZUs0/NBLR3VvktgT7rbJP5s+tSRoAkIrANR1XF/w5SqWjtPu3&#10;8ZEKALAYOZ8MZrHr0Py51ca5aqXae/Boqs08tS6XzRfw72QPAAAAACh1BP6BAvO6PdKD+y1j0b24&#10;Fy1coLb97d15mZtbV+aeHwsMTSYXZWqqygj4AyYlCQCr21p0EoCEl4/1n9ZV/ulI+/9d+w6qf9n+&#10;H1lLApCA9+Bw6EL7e6uTedxjAXipspeEiGBoLBkgrDsh2HTVt30WkV/5/lK8H/sZwyPSwj+s98XY&#10;Y1FLjr0EAHYfOKwr/ycb8AV04F8CBIUmH6uSWAcAgNVIQmQ2jxlbmhrV0ZMD6qOPz6TarKvW5Xrb&#10;F/D3sgcAAAAAlDIC/0CB1bpcTxqrtbGv/3Hrl/IyH/fIaFi3454cG5Ig/5wKp6qudBLwB4qAtO7v&#10;bPWqu66/VtVdUqMD+1Lhn4lESQDy/TKZDuBChf/wWLDZonHmjMWSAYLjnQFGxrsDyCIXv0dDY/en&#10;WmIt+2Udu0++p5Uq+jMhbf2TVf5J1X9n62ITvB6UqijnMBwAYD0ybZwcQ2bTNS1XGMe0f9Sf8yms&#10;N869n/MF/MPsBQAAAAAle87FEACF43V7uozV92Nfb91wi1rV1pLTnxnR82+PzfUcLz7gLxdjABQX&#10;qdi/qnmh2rCmUy2+vEGNBkM6sJ+pWBKATAcga994xXR8IpK8f4wFoMfayI+1tGfsZ0vGUBID0i2M&#10;dWYWXlqnfrLznYSPSdX/2uXL8tJVJ90+Ly+zz6rrAwAAxSwUzt6BjXyuN3+6Xu3Ysz/VZpLZutwX&#10;8L/E6AMAAAAoVQT+gQKqdbkutPiXgP/WDbfm9OdJwO7ccEgH72Ik5iDBfgL+QOloaviUuqmjVU8D&#10;MHdOleo/Hci4C4A4c3ZQdR/qU794Z59OBDjw4Ufq5H8HVCRqVzVz5kx4DwHMRi7+D/jO6ra/k0k3&#10;gPmXVOu2wAVnfACXOWn3DwCwHkl8m5yIPlv18+fJh6va/+GxVJt5jHNwmy/g38leAAAAAFCKCPwD&#10;BeJ1ex41Vuvldk1VpXr2GxtzVoEolYUy/7a0h46RgH9VhUNVV5YpJwF/oCRJy/72JW7dBWDZEo9c&#10;C9VJAKOhUMbfQ7Y9fuq0+s+DR9X2d7rVj371O7X/w+M6sCrtVOV9ywxzpgPxqqsqklb9fTRwRq1b&#10;3VHw5yifzZW0+wcAWJDNOBmVbkbhLCeTLvU2jR+nBlJt1lXrcr3tC/h72RMAAAAASu58iyEA8s/r&#10;9niM1YUJiJ/Yck/OWvxLC8VzQ8EJLaIl4F9R5lB0GAasSVr5/9ZYdnUfnFYngGQkyNrcuEA1X1av&#10;6mvnGbfrddXVWOUVUBhffvL7SS/8P77li2rpFU0Ff441VU6q/gEAliTnqZ+cD2b9+8pn/0PPvKgG&#10;h0ZSbeY3luaevl4/ewIAAABAKSHsBxSA1+2RFv9dclsC/hL4z4XzI2E1ElflL/MJV5U7lN3Onz6A&#10;MdlOAphMkgCkI0B8IsDYfRVjty9bcOE2kE1v7tqjXvjprxM+JhWBjz/wxYI/R/lclql2AACwosBg&#10;MCdTSO0+cFg9+dJP0m32ek9f71+xFwAAAACUEqJ/QJ553Z4uYyWBf93i/5Untup1NknLxMGh0IXW&#10;iU6HXc2pdCgHAX8AKRw5cWosEaD7T/p2IUhANl515Vg3gUTiEwimo7qyUv9flDap9PvStmeSPv78&#10;I1tM0ZXCVVNOBx4AgCWNBiN6Srpc+Kd//Xe1Y8/76TZ7qKev9xn2BAAAAIBSwWVGIM+8bo+0+PfI&#10;7Uc23qnWrmjL6veXCv8hY5HW/lLZL5WETgd/6gCmR6r/uw/1qb3G0n2ot2CJAKUq1gkh5TaXJd5m&#10;qffyCV8zrUJyqS76r+m4Wn3tns8V/DnK57RU/gMAYDVyzhoYHJ0wLV22SAKgtPxPNu1PnGU9fb3d&#10;7A0AAAAApYBoIJBHXrfnUWO1TW63L3GrZx/amLXvLRdLzg2FVCgc0ZWDcyoIJADILkkEOHKiXx0+&#10;cUodOd5PMoBJxScVxCcPxDokWKnjwf4Pj6nvfP/lhI/JWDz/D18p+FQT0o3nkuoyXrgAAEuSin+p&#10;/M+FoycHdPA/3SGusdzY09frZ28AAAAAKHYE/oE88bo9HmO111hc8vUrj29VDXWurHzvYGisRaIE&#10;/6sqHKqizEHbYAB5IckA/af9qv9MQO091KvOnR8mIaCIxKZWWHrF+Np7ecklBnz5ye8nrfa7/86b&#10;1LpVHQV/jvOqy3SXHgAArEampzs7GMzZ9//Rr35nLLvSbfZMT1/vQ+wNAAAAAMWOK4xAnnjdnteM&#10;1Xq5vfmOG9Sm26/Pyvc9PxLW7f3LnHY1p8JB4ACAKehkgNMB3SHg3NCIOny8X08fIPfJYzA/PYVA&#10;7TzdNUCvG+uN2wsKXiE/XdLqX1r+J/sdn39kS8GfoyTtVZY7eNEBACxJAv+SAJAr33nuZbW/51i6&#10;zf6qp6/3dfYGAAAAgGJGhBDIA6/b02Ws3pLbixYuUC98+8uz/p5yYWRwKKRvz6l0KqeDP2cAxUW6&#10;BQhJCIjvEiCdAxJtB3OIJQRIlwCdDGAscp9ZyRy/X/5f/6zXiXztns+pNR1XF/Q5StLePNr9AwAs&#10;Slr9Swe7XJHOP9LyP9mxwDjJTG2m5T8AAACAYkakEMgDr9tz1Fh55PazD21U7Uvcs/p+UuE/HIyo&#10;yjK7qqBCEIAFxToKZCrWeSCVmqoKtWhhQ1af52zf72NSJT9M/t1i3RX0Y8dPXbidS9IFYCwRYIGe&#10;LiA2dYBZSMW/VP4nItMdPP7AFwv+HOfOKSOJDwBgSTJlXWBwVK9zJVUHoDg7e/p6b2SPAAAAAChW&#10;XF0Ecszr9jxqrLbJ7S+s6VRbN9wyq+83PBpW0gWxqtyhbPwFAwAyFEseiCUK/FknT/hzlhwgAXVJ&#10;ADBDIoBU+n35ye8nffzxLV8s+HMsL7Or6konL1QAgCVJxb9U/ufSky/9RO0+cDjdZg/19PU+wx4B&#10;AAAAUIwIGwI55HV7PMZqr7G4Gupc6oVv/w9VU1XJwAAATEcSA2LTLkjXAJ0UEDcFw2x1ti7WyQCy&#10;LsTUAKnm95VW/9Lyv6AH5cZRuaumnBciAMCSZCq7s4PBnP6MdNP/jJNW/8t6+np72SsAAAAAig2B&#10;fyCHvG7Pa8ZqvdzORot/AADyTYL/sSSAvYd6s9IhQAL/kgAgAffmxvq8/B5S4SeVfsk8/8iWgiQk&#10;xJOKf6n8BwDAiiTwLwkAhTweGNfd09e7jD0CAAAAoNgwOTiQI163p8tY/S+5vaqtRX3p1pUMCgCg&#10;6NReUqOaGj6lk9duW9GmP89Wt1+pWps/raSbzWgwpM6cHZzW9xwcHlGHjp1U29/pVjv27Net+OfP&#10;rTGW6pz9Hgvr6/TPkp+dzDUtVxR8vAn8AwCsymazqWAot+3+5XhAKv7lOCSFhlqXy+YL+HeyVwAA&#10;AAAUEwL/QI7UulxS7d8grf2f/cZGVV7GvL0AgBL5jLukRi26vEF1tnrVXddfqzbc1Klamxfq+6eb&#10;CDA5CUC+rq+dp6pzMTWOTam9B48mfOijj0+rtcuXFfTzOhKJqspyh277DwCA1djtNjU8Gs75z2lp&#10;+rTate+PKZMBDV3GOf0bvoC/nz0DAAAAoFgQ+AdywOv2bDJWW+T2A3+1RrUv8TAoAICSJcFy6Qow&#10;ORFA7j83NJLx1AByAX7/h8fUm7v2GOvj+r7mxgVZe54LL61T23fvVcHQ1KCC3CfPd6m3qaBjabcp&#10;5XRQ9Q8AsB5JfItEozlv9y+f982frtcJh2ks9wX8z7FnAAAAABQLAv9ADoxX+7ukLfI377udAQEA&#10;WEosEWB1W4vasKZTTxFwWZ1LnTl7LuNuANL+X+bhlSQA/yeDujXvbLsAyPP66OMz6ujJgaQ/c93q&#10;joKOncQ6Kso5RAcAWJM0vRnNcbt/UT9/Hi3/AQAAAJQcrioCWTZe7S+LemLLX+u2xwAAWFnNnEp1&#10;VfNC3Q1gukkAUokvF+UlAUAC9vMvqdYX62equbFef69E9DQDxvfOZpeB6YpK4L/Mruc5BgDAahx2&#10;mw78R6O5/1m0/AcAAABQcudUDAGQXbFq/7Ur2tRdq69lQAAAiDM5CUBq+471n1ajoVDa/yvV+tKW&#10;V6YBqK+dN6MEAOkaIAkE8r0Skar/tcuXFXaQbDZV5qTdPwDAmqT7TTic+8j/NFr+rzXO81/yBfzD&#10;7B0AAAAAZkbgH8iiWLV/TVWl2nb/3Tq4AQAAEpPPyc5Wr/rSrSt1F4D+0/6MugBIcH42CQDSNSDZ&#10;RX6ZVmCpt2lWXQVmS6ocK2n3DwCwKKn6HwlG8vKzMmz57zKWEVr+AwAAADD9+RRDAGRPrNr/S2tX&#10;qlVtLQwIAAAZWnR5g+4CsGyJR50bGlbHTp1O+39mmgAg28n/S9bad8B3Vq3puLpgYyGBf6n4t9tp&#10;9w8AsB6Z7iaYp3b/Qlr+7z30oU7+S4GW/wAAAABMj8A/kCWxav+GOpd65G/u1G0DAQDA9Mjn6E0d&#10;rXoagHNDI+rIiVNp/098AoBU60s7/3SqqyrU7gOHk34/Cfxn8n1yqZx2/wAACwuG8xP5l3N3Cf5v&#10;f6c73abLfQH/c+wZAAAAAGZF4B/Ikli1/9YNt+i5iwEAwMzJNACr21qmnQDw5q49umWvXMBPlYTX&#10;3LhAbxsMhRM+Lt0AOlsXF+z3j0SjtPsHAFiWw25Xw6PhvP28+XOrM2n532Cc99to+Q8AAADAtOdS&#10;DAEwe7Fq//YlbrV1w60MCAAAWRJLAJApAPrP+FX/6UDa/yMX7bfv3qsv4kuAPxkJ+u//8FjCx46e&#10;HCh41b/TYdPzHAMAYDU24+MvHImqSCSat58pSYO79v0x6VRA42j5DwAAAMC0CPwDWRCr9n9k4126&#10;RTEAAMgu+XyV6n9JAOg+3KfODQ2n3F6C+tLKP1X7f0kK+MnOd1J+n2tarijY7yyhjvIy2v0DAKwr&#10;GIrk7WdJp6DmT9fr6YPSoOU/AAAAAFMi8A/MUqzaf1Vbi/rSrSsZEAAAckgSADas6VQ2m00dOX5K&#10;jYZCKbeX9v873nt/fP7exgmPyX0DvrO6uj+Rjz4+rdYuX5ZyyoBckipHafdvo+gfAGBBDodNjQTD&#10;ef2Z9fPnZdryP+AL+N9hLwEAAAAw1XkUQwDMTqza/x+33qfbEQMAgNyT6XVu6mjVrf+PnTqdclup&#10;/t978GjC6v/mxnr15q49Sf+fBP3l/xTsYN1u04EPAACsSNr9h/PY7l9k2PJ/ea3L9Yov4PezlwAA&#10;AACYBYF/YBZi1f6b77hBScU/AADIH0m4k+B/pu3/Y9X/8+dW6zb/QpIAJCFAHkv2f9at7ijo70m7&#10;fwCAVUnq22ge2/2Pfe5m1PJfsgg9voD/FfYSAAAAALMg8A/MglT711RVurb97d0FawMMAIDVSfv/&#10;21a0qdFgWH1w9KOU20oV/+4Dh3WL/6VXNOnP7/raeUkv7ku1n7T9jSUK5Ju0+68os+upDQAAsBrp&#10;fJPvdv9CPvtTTQc07spal2ufL+D/E3sKAAAAgCnOoRgCYGZi1f4P/NUa1b7Ew4AAAFBAEsDvbPVm&#10;XP0vF/L3HvpQt/NtaWrUyQD+TwaTblvIqn8JejgdVP0DAKypEO3+hSQIbt+9VycNpiAt/1/yBfzD&#10;7CkAAAAAhUbgH5ghqfZvqHO5tt1/N4MBAIBJTKf6XwL9Mofvwvo61dxYr4P/iUjV/1Jvk67+KwSJ&#10;dVSUc9gOALCmQrT7F5JUKMcIcqyQgstYKn0B/3b2FAAAAIBC4woiMAOxav8nttyjAwwAAMA8plP9&#10;L1V8ckFfAvsfDZzRQf5EpN3vmo6rC/L7RCXwT7t/AIBFFardv5DA//4PjxvHAYFUm0nV/xu+gL+f&#10;vQUAAACgoOdPDAEwfVLt377E7dp8xw0MBgAAJhWr/j9zdlAdOXEq5bZ7Dx5NGvQXcsG/s3WJmj+3&#10;ujAH7bT7BwBYWKHa/QtJDtzx3vvpWv5f6Qv4X2JPAQAAACgkAv/ANHndnvXGassjG++i2h8AAJOT&#10;6v/VbS1q8eUN6t0DPWo0FJrx95IL/p2tiwvye9DuHwBgZYVq9y+qqyr18YQkCabgqXW5+nwBfzd7&#10;CwAAAEChUDYETN/X25e4lSwAAKA4rGprUS98+3/M6vN7x57307X6zRmpcowUqNIRAIBCK3PKlDeF&#10;+/nrVnWo5sb6dJs97XV7qA4AAAAAUDCUDQHTYJzEe4zVM1T7AwBQfGrmVOrW/zabTXUf6pvx97mm&#10;5YrCHLjT7h8AYGGFbPcvWpo+rba/k7Kgv1IWX8C/nb0FAAAAoBAI/APTUOtyPd2+xN2++Y4bGAwA&#10;AIqUVP2vbr9SvftBjzo3NDyt//vRx6fV2uXLdMvffKPdPwDAygrZ7l/Mn1utBodG1KFjJ1NttrzW&#10;5XrDF/D3s8cAAAAA5BslQ0CGxlv2rd98O0F/AACK3aKFC3Trf5kCYDrkgv+bu/YU5DnT7h8AYGWF&#10;bvcv7r15laquqki32dPsLQAAAACFQMkQkKFal2tL+xL3eqr9AQAoDVK1f1NHq5o7p1J9cPQjNRoK&#10;ZfT/BnwBtW51R2EO3mn3DwCwsEK3+5djh4X1dWrXvj+m2sxT63L1+QL+bvYYAAAAgHwi8A9kyDhx&#10;f/mRjXe5GupcDAYAACXkquaFqrN1kfrg6Al15uxg2u0Hh0dU/fx5qrlxQd6fK+3+AQCWZnwOBgvY&#10;7l9I4H//h8d1ImAK7bUu10u+gH+YnQYAAAAgXygXAjLgdXvWty9xe2ROYAAAUHqk9f+z39io1q5o&#10;y2h72v0DAJB/0u7fDL52z+fSbeIxlgfZYwAAAADyiXIhIAO1LteTj2y860qq/QEAKF3Svnd1W4ta&#10;fHmDevdAT8rW//5PBtVSb5Ou/M/7ATzt/gEAFmWzmSMJrrqqUp6N2v/hsVSbSdX/K76A38+eAwAA&#10;AJAPBP6BNLxuj1T6f3/zHTcwGAAAWEBTw6fUTR2tqvtQX8rW/4NDI2p1+1/k/fnR7h8AYGXRaFQF&#10;w4XvfiNT/uza90c9BVASkh3g8gX8b7DXAAAAAOQDpUJAel/ffDtBfwAArES6/Lzw7S+nbP2/+8Dh&#10;dPP75gTt/gEAVmaWdv/VVRXq/jtvSrfZJq/b085eAwAAAJAPBP6BFIwTdNe1VzZval/iZjAAALCg&#10;rRtuSfn4j371u4I8r2Aows4BAFiS3W7T096YQWfrYj31TxpPs9cAAAAA5OV8iSEAUlq/8bbVLoYB&#10;AABrqqmqTFP1f0i3/M+30RAV/wAA63I6zXM562v3fC7dJl1et6eLvQYAAAAg1wj8Ayk0Laj7OtX+&#10;AABY2+bbr0/6mAT9d7z3ft6fUygcUVFi/wAAiyo3UeC/fv48de/Nq9Jt9iJ7DQAAAECuEfgHkpCM&#10;/C/dupK5+AAAsLiGOpdKlQj45m/3FOR50e4fAGBVTodN2WzmeT7rVnXoBIAUPF63ZxN7DgAAAEAu&#10;EfgHkp2VX3bptlStfQEAgHVsvv2GpI8N+AJqx578V/2PEvgHAFhYmYmq/qurKtT9d96UbrNt7DUA&#10;AAAAuUTgH0jA6/Z4rvQ0djESAABASMW/VP4ns+O9/Xl/TtLuHwAAqypzmOuSVmfrYrXU25RqE6n6&#10;f5A9BwAAACBXCPwDiXUtW+xmFAAAwAWbb78+6WP7e46poycH8vp8olHa/QMArEva/ZvN/evSV/17&#10;3R4Xew8AAABALhD4BxK7a9HlDYwCAAC4YFV7i6qpqkz6+Ju79uT9OdHuHwBgVXa7TTns5gr+NzfW&#10;qzUdV6faRIL+VP0DAAAAyM15EkMAJNS1aOECRgEAAFwgQf8NN3UmfXzHnvfV4NBIXp9TKBxlxwAA&#10;LMvpNN9lLan6r66qSLXJ16n6BwAAAJALBP6BSYwT8Pb2JW5OwgEAwBRrl/9lysd3vPd+Xp9PJBJV&#10;4QjBfwCANZWZsN2/BP3Xrbou1SZyveE1r9vjYQ8CAAAAyCYC/8BUXcuWcP4NAACmaqhzqbUr2pI+&#10;/uZv89/uP0S7fwCARZU5zXlZ696bV6r6+fNSbdJlLHu9bg9t/wEAAABkDYF/YKobaPMPAACSuW15&#10;8sD/gC+gdh84nNfnMxIk8A8AsC6nw5yXtu6/86Z0m0jl/9Net+ctqv8BAAAAZAOBf2CqrnSBf+bT&#10;BVBII6NhWnsDBdS+xK1SHSvs2JPfdv/yfhDlLQEAYFFlTpspn1dn62K11NuUyaZdaqz6/1H2JgAA&#10;AIDZIPAPxDFOtNuNlUva+KYSClNZB6BwRkNRZbfZGAiggDas6Uz6mFT8S+V/PnFsAgCwKrNW/Atp&#10;+Z8huQixzev27B2/LgEAAAAA00bgH5ioS6r4AMDMwpGIIu4PFNbaFW2qpqoy6eNv/nZPXp/PaIjA&#10;PwDAmpwO8x4YL72iSa3puHo6/0WC/rr631hc7F0AAAAA00HgH5johkULGxgFAKYlU4047Hx8A2aw&#10;4abkVf873stvu3+mIQIAWFmJVP3H26bGEgC62LsAAAAAMj43YgiACdoXp5izN4a5tQEUSjgcMe08&#10;poAZdB/qu3j7cF+aD/2LXX5m0vFn7fK/VC/+29sJHxscGlE79rw/3Sq/GYsYxyZyfOKw8/4AALAe&#10;OT4Ohc353Ornz1P33rxK/ehXuxI+Xl1Voe5fd5N64c1f6+OHOB5jecvr9rxurDf39PX62dMAAAAA&#10;UiHwD4wzTqblpNrTUJe+m16EbroACiQYjqpyJxX/sLb+03515MQpvRw+3q/ODQ1PCPjPhiQAyLHA&#10;ZcYiiQGLLl+QtKW/bLeqrUXt2ncw4eM73tuft8C/CIUiylHu4AUCALCcsYr/sGmf37pVHerNXX+Y&#10;HNjX5L4B31n1/D98Rf3Tv/5M7T5wePIm642ly+v2PNbT1/sMexsAAABA0nMjhgC4oF3/M4OKPwDI&#10;l1A4oqoqCOzBWiTQL8H1vYf6dLBfvs6VsQSCiUkEEuCX44Nli90XEgNiNqzpTBr4399zTA34ArrS&#10;Lx8kMaiClwsAwIKcDnN3vJGq/nWrrkta9S9JATIlwCN/c7cO/L/w01/rY4g4cvDxtNft+Rtj/VBP&#10;X+9O9joAAACAyYgcAONqXa57G+pcXXIBPxWZQ1eWijIqbgHkl7TxHhmNqDmV5O2h9EmA//9s/w/1&#10;1Mv/rn7ws9+odz/oUcdOndbV/fkmP1OejwT4f7zjXb32fTKoauZUqquaP61+8c5/pXxe17RckZfn&#10;Ke3+SQwCAFiVnKdHouadlm+pt0nt2LNfDQ5PrfoPhsI6UbC5cYFaWF+nOwYFQyF16NjJyZs2GMum&#10;WpfLYyxv+wL+YfY8AAAAgBiuDALjjJPmbYsuX+C5bUVbyu0iUUXgH0BBjAZlnhEb7z8oWfHB/n/Z&#10;/jv1wdGPChLoT+fM2UHdGeCnv31PB/1rqir0fYn4PxlU61Z35O25lTntym638WICAFhONDqWpG9m&#10;UvmfoJW/dvTkwIVjhvIyp04clGQBuV+OJyaRjoVbal2uEV/A/w57HwAAAIAg8A+MM06Yn7ltRXtl&#10;ulb/BP4BFMr54bAqN957xuYwBUqDBPZ37DmgnvzhT3Vlv1mD/amef7Kgv5Cqvlj1Xl4O7u023iMA&#10;ABZlG0+UNS85JkhW9Z/omEG6AKxdvkz/bkf/fEp3BohTaSxra12u9cZy0Bfw9/IaAAAAAKyNXsGA&#10;wev2eIyVq6F2HoMBwJSka6m0+ndQyYsS0X/ar17d8a76xe/3ZS3Q3+L1qLk11eratlb9dWPDpapx&#10;waUZ//+DPb3qk3PnjWVQHTJunzw1oE72fzzr57Vjz/uqs3VxXsY1GIqqynJeXwAA6ymW4+Sv/fXn&#10;1He+/3LCx97ctSfhMcO9N69UazqWqn/6139X+3uOTX5Yqv/f8ro9rxvrh3r6ent5NQAAAADWROAf&#10;uHiirBrqXGk3DIUjjBaAvAuGxt57CPyj2EnA/8Wf/UYH/GdKgvsS5JcAv6wva7hUr2crljAwmSQE&#10;SCLAwSNj6z37Dkzr+0pL38GhEd3eN9c4TgEAWJXNNnasLMmyZrb0iibdwj9BAF/fJ639mxvrpzwm&#10;1f+PP/BFfVzxwk9/rQZ8gcmbrDeWLq/b86yxfqanr9fPqwIAAACw2HkRQwDoiv9HjdW2t//5/0m7&#10;7fBoWFfTzZ1D3gyA/Dk3FNIXMedVlzEYKEqzDfh3rbxOdbS1Xgj2F9p7+w6oPfs+GF+nTwS4/86b&#10;1LpVHXl5bnPnlCmng8N8AID1DA6HTN/uX+z/8FjSqv81HVerr93zudS/59CI7g7wo1/tSrZJr7E8&#10;1tPX+wNeFQAAAIB1cEUQUDrw/1pNVeX6nz31cNptCfwDKAT/uVFV5rSr6kree1BcpI3/j3e8q178&#10;t7en9f+kql+C/Td+9jN6bWYyNcDO//iDeut376qdv/tDwm2kcu/pBzfn5flUVThUZbmDFx8AwHIk&#10;6C/B/2LwnedeTlj1L55/ZIuu8E9Hqv6TtP+P6VZj7f938uoAAAAASh+Bf0DpwP/R9iVuz7MPbUy7&#10;rVTdylzbBP4B5Iu0+Zf3Hgn6l5fZGRAUDanu/96rv9TB/0ytu7WrKIL9iUgCwA3rNyV9XAL/iVr3&#10;ZpvTYec4BQBgSdIh6+xgsCieq7T0f+iZFxM+du/Nq4xlZcbfK0X7/5idxrK5p6+3l1cJAAAAULoo&#10;BQIMtS7XM+1LPGp1W0vabUfG2wZWEHwDkCfSaUQuYs6pcCibjZw9mN+RE6fUYy/8RFf6j4bSV901&#10;Nlyq/v7vNqvHHv6quvXGlcrT9Omi/L0rysvVyVMfq0M9vQkfL3c61TUtV+T8eUSiUV31DwCA1diN&#10;Y2U5di4G8+dWqwHfWZ0AMNnRP59Sn79xecbfa2F9nZ4ioLzMqf9vMDRlDDzG8mCty+Uxlrd9Af8w&#10;rxYAAACg9HBFEJbndXu6jNWm1e1XqvYl7rTbjxL4B5Bn54dDym63EchDUfjBz36jg/79pwNpt+1o&#10;a1WPfeurOujf4vXowHmxu6SmWr35y50JH/N/MqjWre7Iy/OQqUHkfQMAAKsJhaM6Ca4YSCegN3ft&#10;mXK/BO6l1X9z44KMv5cE/Zd6m9Tq9r9Qg8MjCRMKDO3GsqXW5aoylm4SAAAAAIDSQgQBlmec7MqJ&#10;7723LW9Tiy5vSLv90EhIVxEQ+AeQD9LmXxKOJIhX7uR9B+bVf9qvvv70D9WOPQfSbivt/CXgv/ne&#10;9aqxob6kxkF+Hwn8f3Lu/JTH5CK8XMCXqrycH+TbbbrlPwAAVhONRnXwvxhUV1UmrfqX4wap4p/J&#10;9+xsXayTAOR7J2j/X2ksXWo8AcAX8O/kVQMAAACUBgL/sDzjRPdeOendsKZTNdS50m4/NBLWFXQE&#10;/gHkQ6zNf2W5QzkcVO/CnH7x+33q299/VfWfSV3lLxX+3/2f31JfuOMW9alaV0mPyX/8oTvh/VKN&#10;Jxfjc02mBSnnWAUAYEFS7D8aihTN801W9S8B+87WJXpKgJmQjgGSOCBJh4eOndSJBJPoBIBal2uT&#10;sQR8AX83rx4AAACguHE1EFCqTf5pqJvHSAAwneD4RUsnQX+Y0LmhYfXkD3+qF7mdjLTx/9/ffVQ9&#10;byxyu9R1rfxM0sd2HziUl+cQCkd4gQIALMlRZFPdxAL0iSRKCJguSTh8/pEt6v47b1LVVRWJNpGD&#10;sxe9bs9RY9nEKwgAAAAoXgT+AaV0yWEm1f7F0i4QQGmQFv9SsSQXL5mrG2Zz5MQp9fWnfqir/ZOZ&#10;W1Ot/v7vNqmXn/tHdW1bq2XGpnHBpapr5XUJHxscGlG7DxzO+XOQ945IhOMWAID1yHGzrcgOne+9&#10;eWXC+yVhUI4dsmHdqg71/D98RX3xllWqpqoy0SYeRQIAAAAAUNRo9Q/Lq3W5fiBBf2n1n45cP5dA&#10;HK3+AeTD0GhYB+7KyxyqzMl7Dsyj+1Cfevh7/5Kytb8EvqXKv8NCAf94o8Gg2vm7PyR8LF/t/p0O&#10;O1OEAAAsKRiKGufvxZMAV11VqQZ8Z9XRkwOTfo+wWlhfq9v1Z4Mcgyy9oknd9tm/1K3/JZEzAamK&#10;WM8UAAAAAEDxIYoAqMzb/FM5ByBf5DplrM1/GYE7mIhU+H/96R8mbe0vVf5PPfYtvchtq+r67HVJ&#10;f/+8tfvnuAUAYFHFmPiWrOp/x3v7s/6zai+Zqx7ZeKd65fGtau2KtmSbeRQdAAAAAIDiOhdiCGBl&#10;xslrl7HaJBX/tyU/2b0gGI7odv8V5XZdRQcAuTIaDBvvOWNBu+oqJwMCU/jeq79Uz7++I+njUt3/&#10;0veeUC2LPJYfq4ryctV7/CN1qKd36vFEKKwr9xbW1+X2SUTleXC4DwCwnvgk2mKRrOp/wBdQazqu&#10;1o9ni+QGVhrHCDVzKtXqtha1uv1KdezUf6v+0wm7OdEBAAAAACgSRC4Bw7IlHgYBgKmMBMer/Wnx&#10;D5N48oc/VT/esTvp4w9svEc9/91HLV3lP9mNn/1M0sd2Hzic858fpuIfAGBRMj1fMUpW9f/mb/dk&#10;9edIN8NQ+OJxwqKFC9SzD23US/sSd7L/5lF0AAAAAADMfS7EEMDiuqazcfyJMQDkigTrYgE72vzD&#10;DCToLy3+E5FA///+7qPqgY0bGKjJBxkrTdDun2MXAIAFOYv0GLp+/jxd3T/1uCH7CYMjwfCU+yTo&#10;TwIAAAAAULzo/QlLq3W5uoxV123L29SiyxsyODGOqEg0qitwafUPIFeGRyMqPB6sm1PpVDYbwX8U&#10;xrmhYfXw//svate+gwkfb/F61PNPPabXSOz0Gb96/49TL9bnq92/027jmAUAYEnS6j9ahPlvzY31&#10;6s1dEyv8B4dHsn7cIInG0u4/0alGbDpE6Y7YbxzLZDAFwHxj6fYF/MO88gAAAIDCIfAPSzNOTL9u&#10;rK7csKZTn9imMzIa1hcOCPwDyKXB4ZBeS4vSqgo+qlE4EvTvPtSX8DGpZn/qsW+pT9W6GKgU6ozx&#10;+b//9quEj5WXOVVn6+Kc/nyb8T5SzpQhAAALCoajuqV9samuqlQDvrPq6MmBnB83OIzjBEeK7gjT&#10;SADoMpYttS5XFQkAAAAAQOFwFRBWN61oBXPlAsi10eDFyqQygnUoIGnvnyzov+7WLh30T9bGHhdJ&#10;N4TGhksTPra/51jOf36YVv8AAItyFvGUWetWdUy5T6YJGhwayerPka6GmYifAmDtirZkm8n1lW3G&#10;4vO6PTIVgIdXIQAAAJBfRBQAQ82cSgYBgCmMhi5efCtz0OIfhSFB/1/8fl/CxyTo/9jDX2WQpqHr&#10;s59JeP+ALzClmi/bSFoEAFiVVLMXK2n3v9TbNOE+CfpL8D+bQuHItLoiSALAIxvvVK88vjVVAoDY&#10;ZCxHvW7Pa8bSxasRAAAAyNN5EEMAK6t1uX4g62/e97m028qF81g2fEWZI2U7PACYCbnodn4krG/L&#10;XJvVlU4GBXmXKuj/2Le+qh7YeA+DNE2p2v3Pn1sz5cJ+tpWX2ZXdxnELAMB6Mq1oN6P62nlqx579&#10;U+5f3f4XWf05kiAx3akMpXhidVuLngbg3NCIngJgNBRKtOmVxrKp1uVabywjvoC/m1clAAAAkDtU&#10;/AMZisYlwdvtXDwHkH3x1f7TvfgGZIME/FMF/dfd0sUgzUCqdv/ZrtxLhHb/AAArchT5efvSK5qm&#10;JAfuPnC4YO3+E2moc411AHhiq9p8xw2qpippN8V2Y5H2/9IF4FFjcfEKBQAAALKPqAKQoWiUi+YA&#10;civ+olu5k49o5NeufQd1tX8i0t6foP/sJGv3L63+s30Bf7IIxzAAAIsq9uD/vTevnHJftpMGpbvh&#10;bKcGkoD/ptuv1wkAkgggCQFJeIxlm7H4vG6PJAK08yoFAAAAsoeoAiwrNs9cioz0KSfDAJArwdDE&#10;+TXLCPwjj46cOKWefCl50P+xh7/KIM3SjSuvS/pYrqv+gyGOYQAA1mSzFX/Vf/38eZOOGw5n/edk&#10;a0oEub6ydkWbeuXxreqJLfeo9iXuVJtvMpa9XrfnLWPZxKsVAAAAmD2iCrC8RZcvYBAAFFz8xTap&#10;TGI6buTLuaFh9e3v/6teT9a18jqC/llybVurmltTnfCx/R8ez+nPDkci7AAAgCWVOYv/oHpy1X8u&#10;2v0HQ9k/VljV1qKefWijeuHbX9bJACl0qYnTAHh45QIAAAAzQ+AfyFCI+XEB5IhU+sdfbKso4+MZ&#10;+SOV/v2n/VPul3npCfpnV1eSqv/9Pcdy+nOl0z/d/gEAVlQKubRrOq5OUPWf3W5BkSy0+09m0cIF&#10;uv2/dAHYfMcNqbouetTYNACSAPBarEsjAAAAgMwRWQAyxAVzALkyucLGSZt/5MmPd+xWu/YdnHK/&#10;VKZ/939+K2mFOmbmxs9+JuH9A76AOnpyIKc/mymLAABW5HCUxnH1utUdE77ORbv/XFT9x2uoc6lN&#10;t1+vfvbUwzoRQBICUlhvLG+NdwF40FhcvJoBAACA9IgswMo809k4Ghf5dzrowQ0ge4bj2vzb7Tbd&#10;6h/ItSMnTqnvvfrLhI899djDqnHBpQxSll3bdlXSx/Z/mNuq/3CYdv8AAOsplcPqNdderaqrKi58&#10;nYvA/2gwf8cK0vpfpgDIYBoAj7E8bSw+r9vzIl0AAAAAgNQcDAGsqtblkgzyLsk6vy31iaZ2fiR8&#10;4XZVBX86ALJDphEZGb34/lJe5lBlVPwjx84NDauvP/3/6fVkf/93m9StN65kkHKgorxcHezpVb3H&#10;T055rNzpVKvb/yJnP1s6iTgdvLcAAKzFZrOp4bhj7WJVXuZUwVB4QqJgc+MCtbC+Lms/Q2odZMox&#10;GbN8qb2kRq1ua1EbbupUdcbtY6dOJzw+HdduLJtqXS5Z5htLry/g9/MqBwAAAC7i6h8AAAU0Epx4&#10;IbKMjiLIgxf/7Teq//TU66Qdba3qvrtvZ4BySMY4kVxX/AdDtPoHAFiTvUTK/td0LJ3wdTG2+0+m&#10;pqpSfWFNp3rl8a3q2Yc2ZtIFYJuxyDQArxnLJl7lAAAAwPj5D0MApBdhXlwAOSBVNfEtNaW4hmp/&#10;5NqufQfVj3fsnnL/3Jpq9d3HHmaAcqxr5WcS3j84NKKOnhzI3bFMlGMZAIA12W2lEfivnz9Prem4&#10;+sLX+3uynzQ4aoJEwfYlbvXIxjvVz556WG3dcIuSLo0pSCdHmQIgNhVAO694AAAAWPr8hyEA0iPu&#10;DyAXRidX+xP0R45J69TvvfrLhI899vBXdfAfudW44FLV2HBpwsdyWfVPEiMAwKrsJXSIvW5Vx4Xb&#10;A75A1pMGQ+GIMkuuYKIuAHJfEpIdsMlY9nrdHukE8KCxeHj1AwAAwHLnPwwBAACFMRyc2EqzjPm3&#10;kWPJWvx3rbxOL8iPrs8mrvrPReVevDDBfwCABTnspTOVVnNjvVrqbbrwdS7a/Uvw32xiXQBeeWKr&#10;Xi9auCDV5h5jeVrFTQVgLC7+EgAAAGAFRBiADIRNeOILoMjfVyLRKRW4VPwjl7oP9SVt8S/V/sif&#10;jrbWhPfnstW/oNs/AMCKSqXVf0x81X8uugWNhsx7/UMq/qXy/4Vvf1l3ApCOAJlMBWAssakA1vMX&#10;AQAAgJI+/2EIgPTir5Pb7TYGBMCsDY9ObPMvlUg23l6QQ997dXvC+x/YuIEW/3l2bdtVCe+Xlr2y&#10;5EqIREYAgAWV2jl8Z+tiVT9/nr4t3YIGh0ayfLxQHJmCEvDfuuEWnQDwxJZ70k0FIDYZi3QAIAkA&#10;AAAApXv+wxAA0/yjITIHYJak6jY4qZKmooyPZOTOL36/Tx05cWrK/S1ej7rv7tsZoDyTRAsZ+0Ry&#10;XfUPAIDVlOIp/LrVuav6l65kxTY90Kq2lglTAcjXKUiLgE1qLAlApgN42lja+UsBAABAKSDKAGSA&#10;OXEBZJME/Se33HbS5h85cm5oWH3v1V8mfOzv/24TA1Qg1xag3X8wxPEMAMB6HCXYtW/NtVer6qoK&#10;fVuq/rMtFCrOLkGxqQCkA8DPnnpYdwRYtHBBqv/iMZYHjWUvSQAAAAAoBUQZgAxE6IwLIItGghPf&#10;VKT9qINpRJAjP97xrg7+TybzzCcLPiP3OpKMfS7m6gUAAKVFgv6drUv07d0HDmf9+wfDxZ8sKEkA&#10;X1jTqV749pf1dAAkAQAAAMAKnAwBAAD5I60zJ8+z7XQQ9Edu9J/2q1d/vTvhY9+k2r+grm27KuH9&#10;R0+eytnPnPzeAwCAVUiSbal18rv35pVqx5731YAvoJf6+fOy9r2DodI6Zmioc+kkAFnk+PgX7/yX&#10;+vnv9+nbSXjUWBLAg163RzZ63Vje6OnrfZ2/JgAAAJgZFf9ABqJRWuMCyI5EF9HKafOPHHnxZ79J&#10;WO2/7taupHPMIz/m1lQn3AeDQyP64j0AAMgem630Em0l0L/U26Rv56Tdf7g0r4NIEsCm26/XXQCk&#10;G4AkA6TpBOAylk3G8prX7fEZy4vGst5YXPxlAQAAwGyo+AcyUGqVAQAKZzg4NfDvdBD4R/bpaqbf&#10;70v42H13384AmYBMtXCwp3fK/UdPDmS1ai+eXMSnywgAwGpsJfrRt+bapTrov//D42pNx9VZPmaI&#10;GMcMjpJ+XUjAX6YAiB0779p3UHcCOHIiaQemWBKALMrr9uhOAMays6evt5e/NAAAABQagX9Y3pHj&#10;pxgEAHkhSUSRSYlEEvS3EYNDDki1fyIytzzV/uaw+IqmhPdL4L+zdTEDBABAlkjSWzBUer+XBPt/&#10;9Kvf5WSqoGAoqirLrfMamTwdQAZJAGL9+CJJAN1qLAng9Z6+3m7+6gAAAFCQcx+GABamT8QStUAG&#10;gFwYSVDtX+Yk6o/sk8+2ZNX+D2zcwACZRGtL4uB+Li7ex4QtUL0HAICVjAX/d+npgqqrKrJ3zBCJ&#10;WHZM45MA5Lh6V/dB9dt9B3UyQArt48s2r9vTa6x3qovdAPy8UgEAAJAPBP5hZRmdeEVo8w8gS4Kh&#10;RIF/2vwj+368492E9zc2XKrby6PwotGoqqudr2qq56hzg+cnPDbgC+Tu5zL0AAALKuVU2zUdS9X+&#10;D4+pweHhrAb+jUMV3bHMYbd2onJNVaVau6JNL5IE0H2obywJoPtgqkISj5o4JcBOdTEJgG4AAAAA&#10;yBkC/0AaxP0BZIME/ScnEkmLf6tfSEP2yQXIV3+9O+FjD2y8hwEyiVAorNdeT5Pad+BPEx6TVv8c&#10;1wAAkD0OhyTbhkvyd6ufP089/sAXc3S8ElGOcjoFxUgSwKq2Fr2ojUpPAyDTAXQf6k03JUDX+KLo&#10;BgAAAIBcIvAPGCRju32Jm4EAkDOjCar9nQ6q/ZF9yaqP5tZUq67PXscAmeY9YSz40L70yimBfyHB&#10;/+bG+qz/3HCYyD8AAMhMKBJVFQxDUosWLlBbN9yib/ef9l/oBiDraXQDkA4AsSSAnYwqAAAAZoPA&#10;P6yM9moA8iZhm38H1f7Ivld3JK7271p5nQ7+wyTvCcGQXns9lyd8XNr1AgAAFFKIhMGMNdS51NoV&#10;Lj0lgLiYBJC2G0D7+LLN6/ZI9f9OY3lbMS0AAAAAZoDAPyxL2qkZJ1X6dopMbACYNblgFk1wzczp&#10;pOIf2SUXFZNdWLzv7tsZIJOQoH90/E1BWv0nsr/nuFp6RVPWf3Y4EmEHAAAsh+m1ZkamKpNDFhvD&#10;N23SVTLWWXIa3QBcxrJ+fFHjiQCvq4uJAL2MLAAAAFIh8A+osUCJnqMtgVCYC+QAZidRm3+5eMYF&#10;SGRbsmr/xoZLVYvXwwCZ5j3h4hzDDfWfUjXVc9S5wfMTthnMUVJilMI9AIAFEbieuXAkqpx0KpuV&#10;yd0A5BrUrn0H1d5DvToRIAVJBNikLk4L0KsmdgToZXQBAAAQj8A/rE7aprUzDAByKVGbf6eDan9k&#10;l1QO7eo+mPCx+z6/jgEy03vCeJv/GKn633fgTxPuO/rnAQYKAAAUnBRDOB0OBiKLFi1coJdNt1+v&#10;vx5LAujLZFoAjyIRAAAAACkQ+IfVSds0nWUdO+ECgGySChlpkTnlA5iqGWSZBP2TtQ298aabGSCT&#10;iG/zH7OoeWrgf+BMIKfvS3QcAQAAmZBpy5Bb0oEy1oVSjuelC4AkAkhCgEwTkIJHTUwEkI13qouJ&#10;AN2MLgAAgLUQ+IfV9TIEAHIpFEo8XQgV/8g2mTM0kZYli1XjwstVdMivVHCIgSqwkUnV/mLBpXVT&#10;7hvw5S7wT7t/AIAV2e22hAm5SC3MmOVVTVXlhUSArRtu0YF/nQhwuE+v0yQCyNQA68eXWCKABP9j&#10;iQA7GWEAAIDSRuAfVqcnU0szp9qkk94IowYgYyPBxO8ZVNsim3Sb/ySB/3V33KbXtoq5Kkrgv6Ak&#10;2BBMEPiXiv9EJPhfP38eAwcAQBbYbTYVUQSxZ3L8gsJpqHOptStkadNfS+BfpgPIcGoASQToGl+2&#10;ed0euU8SAXYayz7F9AAAAAAlh8A/rO5CqrQETSSzOh2q5ABkSt4vElXISLWRjbg/sihVAlvHNcvG&#10;X3gOpcqqqPovoNFgMOH9Xk9+A/9jUw3wJgQAADIj7f6ZqswcJBFAlkRTAxw50Z9JYUv7+DJ2HHpx&#10;eoB94+vunr5ePyMNAABQnAj8w+ouzHd25Pgp1b7EzYgAyJpQOHG1v52oP7IsWZv/xssu063+Y6j6&#10;L6yR0VDC+2uq5yS8f+BMQKkrsv88JCGpjN0BAAAypKv+CfybUvzUADES/O8+LMkAvfpalyQHpBA/&#10;PcA2ucPr9si1MlkkGaCbKQIAAACKB4F/WF1v7MbYPGkE/gFkz2goSZt/Lpohy5JV9nRcu2ziHVT9&#10;F+79YDSkIimmC2prvVLtO/CnCfcN+M4ycAAAoOAitD4sKlLUIsum26/XX8t0AEeO96u9h/v0ecPY&#10;9a/U30JN7Aogq51qYjJANyMNAABgPgT+YWkyl9n4CYzql6q6BKSlHQDMRLL3Dztxf2SRXMhLdvGu&#10;64bVU+6zlVdT9V8Aw6OjKR9PVvUPAABQaMFQVFWWMw7FatHCBXpZu6JNfy0dAKQTwDS6AuhTi/FF&#10;S5AM0EtnAAAAgMIj8A+MnaS0y8lOLBs6XqLEdua3A5COtMPULTETffg67AwQsvchZnx+JdNxzbKp&#10;dzrKjBdhufFhNsrg5UkoFFbhcCTlNouam9Tv3v3PCfft//CY8e9KBhAAABT23IaK/5Ii0wMk6wpw&#10;2FjL+YV8nYEuNTUZgGkCAAAACojAPzDW7r9dMpwBIFvCES6OIT8OJ7ko17JksZo7tybhY7rqn8B/&#10;3gyNpB/r6jlVeXs+VO0BAKyozGlToTDjMBMRzm1K3oWuAHH3ybQAR06MJQNIUkCGyQCJpgnoVXHJ&#10;AGosIaCXUQcAAMg+Av/A2InHemlrJotkPgPAbAVTTBPioNc/skguwiWSsNr/whGg8VlndygV4ep3&#10;rkm1fyiDKINU/E82kGQaIgAAgHyTxGbOY6wl1hUg3gyTATzjy/rYHZOmCuhTFxMC/Iw8AADAzBH4&#10;B8ZOLjSp+p98UpOIznan1T+AFMIpAv823j6QRckutl177bKU/09X/Q+fZQBzLJNq/2QGfAT+AQCA&#10;OdDtHyKLyQCiS8VNFSC8bo8E/uU63dtqrFNAL9MFAAAAZI7APxAX+O8+3DflBMYuU3FPKtRjfjsA&#10;6YTSzOcNZOUD7FBf0sek1X9KZVVKEfjPqdHRUEbV/qKt9UoGDAAAmPr8xulwMBCYIlUywJ9PB/Q6&#10;1XnLJC41KSEgbroAWd6Ou02HAAAAgEkI/MPyZF6x8Yxi195DvWrT7ddPeJxWdgCmK8wcmMiT/tOJ&#10;r3PNnVujGi9rSP2fbfax4H9wiIHMkdlU+8ccPTmgmhvrGUwAAFBQnOJgOhIlA0gnADl/kbVcf+s/&#10;HUh6PpOAZ3zpir8zrkOALNIua6ca6xLQy14AAABWROAfGCMnCF3S6j8TwVBUVZYzaAASS9UUhGQi&#10;ZFN/kjng01b7j7OVVaoogf+cGB4ZVZHI9Dp/NNR/SvUP/PeE+waHhxlMAABQcKmmMgMysWjhAr2s&#10;amu5UHRzbmhYT7sZmypAEgGm0R1ATO4QsE3+Ge8SINf6eo1ln2LaAAAAYBEE/oEx0iqsS59wGCca&#10;ciICADOVqs2/zUbgH9lz+Hh/wvs7rlmW4ZFgpVJ2h1KRMIOZRZFIVA2PBKf9/xZcOjXwnwvhCFOR&#10;AAAAoPBqqirTdgeQc57Y7WlqH1/Wx+4YTwiIdQnoNZa+8dt+kgIAAEApIPAPjOm+cONQb9rAP3N3&#10;AwDMQBLWErnsssumcTRYqdToIIOZRYPGfolGs1MVNyBdHa7I7vOLUrAHAACmiesgyKf47gDxpBuA&#10;JAFI57MZTBcQE+sSMEGqpABZ9/T1+tkzAADA7Aj8A2N2xm7sNU4ivrCmkxEBMGMh2mAiT+RCVyKN&#10;jQ0Zfw9bWZWKEvjPmmAwpEKhmXVQWNTcpPYd+NOE+wZ8ZxlUAAAAwDDWGWCsO0BsugCRpYQAkTAp&#10;QIwnBuwc/1I6h8aSBKRbQDd7BwAAmAGBf8AgWbvGAbwcpLdnOpeYBPacDlp2A5iKalrkS7KLWS2L&#10;F2f+TRxltPvPEmnxPzg0MuP/X1M9h0EEAACmFTaOdRx2roPAfFIlBMSm9ZzFlAHxuiattfGkgN64&#10;pS/+656+3l72EgAAyAcC/8BFO+VcIXZCEGv3n+yUVi7uKwL/AKaJubWRD3Pn1kzziJB2/9mQzRb/&#10;AAAAZsNhDorNWEKAmjJlgFz3O3d+WHUf7lN/lk4BkhBw/FTSqdQy5BlfpkiTGEDHAAAAkDUE/oGL&#10;pE3Xg3Lj57/fp7ZuuEXf6XDYjX+nVkFGOOMFMAO8dSDXWpYsnvb/od3/7A2PjM64xX9M9ZyqKfcN&#10;zu7iIwAAAIBJYsU+scSAGF0MdPyUOnKi37g9oqcNkASBWXYJiPGo1IkBF6YOMJZ94w/tHF93S7dS&#10;9hwAAEiHwD9wUexgWnUbB/bpBENRVVnOoAEAzGXa1f5C2v3b7EpF6UgxExLwHxoenfX3WdTcNOW+&#10;o38eYIABAIA5jnnCEeV0OBgIlKyaqkqdDBBLCIifNiBHXQLiudTFKQTWj6+3xR4cTw6IJQb0qrGu&#10;AbFkAZnGdCd7EAAAEPgHxknmrHEQLQfL7XIwLwfwDXWupNtT8Q8AMKO5NTUz+4/OCqWCQwzgNElr&#10;f7kACAAAzE3mpweAmUrWJUB0H+pTsalDc5QUENOe7IHxxAD9dNTE5ACxM/YYnQMAAChtBP6Bid6I&#10;HUTv2ndQfWFNp3LYbQk3jESierEneRwAkpGLjg7eO5AjM2n1L2zOChUl8D8tEvT/ZHBIrwEAgLlF&#10;aGwEIEdiyQCr2lom3B+bOkASAfrPBNTh4/36PkkUyOXTSXDf5M4BveOLeHt8HUsY8Pf09XazVwEA&#10;KE4E/oGJXo8dDP/89/t04N+WIjYXJvAPYAaIEcKcR4UVjME0nR8eVeFw9qIINdVzGFQAAGBadE0A&#10;pnl8Pz51gFLuhI/nsVPAZJ7xRXRNfjDD7gG9PX29vexlAADMhcA/EEcyWo2DWzmgdcW3+5fgf6JA&#10;XTAcVWX8FQGYprHqYJKGYDI2u1KOMqXCQcYiA4NDI2p0NLtj5fU0MbAAAMC06JoAZFeyTgEiPing&#10;k/Oy7lf9pwP6WmU+n2KC+yZ3DxA7x9e9igQBAAAK6v8XgL27AY6rzO89/6i79S5jYYJtHGO1ab8k&#10;YzMWg2YMscjVmPKEl5hhuRfGQ6qCWWrjvFSByc7NvWyomNniFsns3WUC2cmQLGtD3QJiEu4AAwND&#10;YUzGFGPWjKXF3sGyhSWb+G0GLGG99Hvv+T/dRz46fbr10m/ndH8/VcendSS3WketPqfP7/n/HyJL&#10;IJtU/W+VGxfb/ftU3KGiLx43tjX62WMApjBeMpRK5P68VMrUs5vgRv4Ggv8ZCEeiRQ/9Rd/hj7O2&#10;HRo4wQ4HAAAAaky+QQEyGGA0MxhgdCKiDvYP6u0lnkIgnx6HbfkGCMjohb7MbaYYAACgiAj+gWwv&#10;q0zw/+KeD/K2+5fwTgp36yjcBWDhn2YKEFpkwq3q/PWKZ2d+0WhcTYSjJbnvN995jx0MAAAAIK8V&#10;SxfptTk4YOutvzv5Od0l4GS6i+mZz0fKPYXAdHost2+3f9JhigHxbmY9mFmkY+tengUAADgj+Ads&#10;jJPHH5nt/vWJ8adn1dKFv6Ficeevl04A9QEfOw7ApOnGAtEiE8UiF3zkOFU0UvGPnCT0HyvhxbL3&#10;PvgFOxkAAADAnLU1N2UGBHQ4ft7sFtB7NN0dQLoFpLsHnHXTj2GdYqDH/knLAAG5fmt2CZD1iH3b&#10;wNDgMM8KAEAtIfgHnE22+39xz37151tuzfmF0TjBP4Cp/P78vf4TJP8okraWpuLeoc+vVJ3x/E3x&#10;HLUbm4iUpL2/6c139qnRsXF2NAAAJeI0fR9mJ5WiNxTgdTPpFqDXn56d7BZw5rMRvXahdnVxYECP&#10;0xc4TDMwaCxD9m0DQ4ODPDsAANWA4B9wNtnuf1/vEfUn/8Mm45Y/x8UD3vgCmGq6Vv9yvYxpQlAM&#10;iy+T6xxFnsfRb5wexqPsXItSh/6CNv8AAMDtmLIMqG4XuwUo1b1uddbnzW4Bxz49o0aN90jSLUD0&#10;9g954cfrcdi2w7zhMEBARjr0ZW6bUw8MDwwN9vJMAQC4GcE/4CDT7l/OXoMyyvX9Q/3qurW/7fi1&#10;SeONr7z5nS7oA1A7JNCXJV9BjLxuBPy8bqAwV+jgv8jPX3+jShH8a1LVJhe24vFESb/PmXO/Vn2H&#10;P2aHAwAAAHCtKusWkEuP5fbt9k9aBgiYgwEGFR0EAAAuQvAP5Cbt/rfLjV2v/au6/urfzhniRWJJ&#10;1dLoZ48BmOT3+fK2E5XPBfy8bqAw5oWXovLxvBQJ4290bCKs16X20mtvscMBAAAAeNZcugWkPz7r&#10;1R+502Fbvg4CMlBgRKUHC+iuAQNDg3t55gAAio3gH8jtb1Um+JeRqYcGTqo1V13p+IXRWILgH8AU&#10;9YE6la9ImGlCUAyLHSr+j/QfLexOCf5VLBbX7f3LNY/tm+/s48kMAEAJce4NAJU1k24BukPA5yOT&#10;3QLMDgIe12NbT7IMDhjMLNbpBfZm1r0DQ4PDPIMAADNF8A/kIC2ZjBOwveaJ2fNv7VOPbvu249dK&#10;LhCLJ1V9wMeOA5A+wPrl9SB38h8vQxUxqp9Txf+F0dHC7tTfUNP7dDwcUZFIrGzfT0L/0bHxsv6M&#10;TE8EAAAAwC0udgvocPx8b//Q5BQCFzJdAzw4hUA+wcwizOkF7N0DzE4BDA4AAORF8A/k94zKBP+H&#10;Bk6oQ5+cUGuvWub4hdLun+AfwOQB1p8/WJMBQ4lkigAOBZMLJHIhxHTq1JnC77TOOJ6lamtwSjlb&#10;+1s9u/vlab9Gug+0NjcW7XvW1fG6AwAAAMA773lFvikEeo8OVeugAJO0++vJ3M41OGDQsshFgsnB&#10;AgNDg708kwCgNhD8A3kYJ0W7jBMnOYnSZ08vvPWeenSbc/AvFf/JZEr5CPEAZMhgIHltyCVufM7f&#10;QFt1FGbF0sVTg//Tpwu/U79xihiP1sw+DEeiaiJc/p+37/DH6sy5X0/7dcdPn8058BAAAExP3qsD&#10;AKrx/fDUKQSsamhQgCmoLnYOmMIyrcDezPpd68cDQ4N7eTYBQHUg+AemJ1X/egTldFX/E9GEam3i&#10;zwpAWsM0wX8skVKN7CYU6JpVHeqf9+yfsu1I/1G1etVKds404vGErqZPJivT3eCZf3qZXwIAAGWQ&#10;TBH8A0Ctme2ggGMnz+opBapcj22tr3kzMAAAqgcJJTC97ytL66Tpqv7legIddAGI6ab/iCeS7CQU&#10;zOkixpH+YwUF/3X+RpWq4op/qfqbiERVNBqr2GOQan9ZAAAAAADllW9QgHTUkwEAMjjg6Mkz+ra1&#10;y16V67GtrQMDJqcOkLe0lo8HB4YGB3lWAYA7EPwD0zBOXIaNk5tdxs2t8nG+qn8J/SOxhGqidTcA&#10;lR4ElK/dv7xmxBMpFfAzWghz19bcpC9WWC9E9PcfNf69mZ2T9TeXUpFoTIUjMX27kqj2BwCgfOSc&#10;GwCAmTAHA3SvWz1lu0wRIFMFSHeA05l1lU8dYNeuLg4IuN36iczAAHNQgKxHVLpbwPDA0GAvzyoA&#10;KB+Cf2Bmvqsywb/IV/UfjiZUY72fqn8A2nTt/qPG5wJ+BguhMDesWz0l+D/wi4PsFPvfWjSuxsOR&#10;igf+4r0PflHRan/OUQAAtYZO/wCAQi2+rF0vuboE6IEBn4/oLgFyWzoG1JjOzLons7Z2CxjMLAwK&#10;AIASI/gHZkDaFdmr/vcc+Eht7Lra8YLCeCSuWpv48wKQrviXkC3XxUY9KKCR4B+FkUqEJ1/86eTH&#10;R/qPqgsXRtW8eW1zPENsUCpSHfsmHk+osYmISibdM7XGD3Y+X9k3AHQZAQDUmBTJf1H4fJxDAICT&#10;9GCA7AEBEv6PjodV79EhdVp3DBiupWkDrIKZpSfzsXVQgNkp4F11sWNAr3Th5ZkFALNHMgnMXFbV&#10;//o1q1Rrc2PWF0ZjSdXUkFJ+3hQDNc9s9y+vC05krvFEktcLFEaqDmSOQmtFwTvv/kzd9vu12+5f&#10;Av+JSFSv3eTZ3S+rM+d+nfPzcl4hAxUAAEDxyPk2CuejbRAAzIq8Txf2LgFO0wYcO3lWjU6Ea3E3&#10;2TsFaKGOoDkIYNBYZLTEXrktBXo8swAgN4J/YIbsVf/nzo+oV/cdUFs2bXD8+vFwQs1r4U8MgFLN&#10;Df6cwb+Ix5PK30DVPwpz58b16rFnX5n8eO+7/1qTwb8MphmbCLsu8BcS+P/Lj3+a8/MLL52vFi6Y&#10;rzsLAQAAAACqU65pAyT4lwEAMhBgdCKiDvYP6gECMlCgBrWrqYMB7F0CBo2lz7zNtAEAkEYqCcyO&#10;rep/n1q/ZqVavmRh1hfGE0kViSZUI2EeUPOkJWbA79OvC07CsSSvFShYd+dq1fZi02SFgFT8F9Tu&#10;32Mk8JcK/2g05trH+L2/e1qNjo3n/LwMJtzz4SGezAAAFBHV/gAAr2hrbtKDAcwBAVtv/d3Jz8kU&#10;AbpTwOcj6ujJM/q2tetfjenMLLebG3IMCOilQwCAWkPwD8yCvepfPP3q2+rRbd92/PqJaEK3+GYe&#10;PADNjX51YZx2/yjtBQIJ/994v29y2yuvva7+YMtdVf1zeyHwF1Lp33f445yfl2r/jV1XlyX457UG&#10;AFBLUuT+AIAqkB4M0JG1XcJ/cxDAaT2FwLAeJFCru0k5DwjYq7IHBAzzrAJQjQj+gdn7bubkQdoN&#10;6Xa80vJ/c3dX1hfKBYbRibi6pLWevQbU+gHXn7/qPxJLqpZGqv5RmHtv/d0pwf9zz79YtcG/VwJ/&#10;MTB4Qj27++W8X5Nr6qBSqGN+XgBADUkkkuyEIvH52AcA4DYrli7SS/e61VO26+4An43oaQNOZ9Yy&#10;jYDZJbDG9Ng3hDqCgyo9GOBdxXQBAKoIwT8wS5mq/79VmXmFhNnyX6r1si4yJFNqPJIg0AOQt+o/&#10;GuN1AoWTOQLlzf6+viP641OnT6sDvziour5yTdX8jPF4Qgf+svYCae3/N0/mb/G/NrRMV/sDAIDi&#10;o+C/eOgaBADeuj4gizltgBXTBmjBzNJjbrB0B5ABAFJVIYMB9vJsAuAlBP/A3HzfWO7JnByosYmI&#10;emL36zlb/kek5b+/Trf9B1DDB908Vf/SISQWT/I6gYLIYLNbfufayeBfPPWP/7fq+vsnPf+zxWJx&#10;FY7GPBP4m36w83ld8Z/PfZtvzPv5tVct48kNAMAcxRNE/wAAWOWaNsCpS4B8LNtrSI/KHgzQqy4O&#10;BuhlMAAANyP4B+ZA5gAyDvrS8n+nuU1a/r/w1ns5W/WOheNqXks9I+SBGpev6l/a/RP8Y65kkJl0&#10;mPnS8it1Bbkcl8SBDw+qd979mfr6v7vBcz9TKpVSsVi6wj+Z9F6bXmnv/+Y7+/J+zZZN3Wr5koXl&#10;fQPg51wEAFA7UuT+RcMZBABUt3xdAqQjwOh4WPUeHVIXjHWNDQrozCyabTCAniqAaQIAcM4OVAHj&#10;IP+Oss0R9Pj2e3NewJcpdS9pqVc+wn+gpo1OxHV1v5P5rbxGYHbkYrYMLrM+p86dH1F/9NgPJz9e&#10;csUV6oX/tlPNm9c2sztNRFVq7LOK/UzJZEqFo1EVjcZ1+O9FEvh/7++ezvs1cr4g5w1WDz/1/OSg&#10;DdOPvvefivrYLp3XwB8OAKBmnL8QZScUiRQzMIAQAGDnNChgVK9rbvqAvepiZ4C9MmUwzw4A5UbF&#10;P1CYB43loHXDY8+8pC/itzY3Zn2xZBcS+Mmb5TreKwM1q6XRr0ZyBP9RY3tTg5+dhBmJxpJqPBLP&#10;qmRbeOl8PWf8ngMf6Y9PnT6tnntht9r2P/2PM7vjVGWq673azt9uJqG/nCfcf9etPIkBAAAAAJ62&#10;YukivXbqFGBOH6DXn4+o0/rj4WrtFtCjpk4TID/gXnVxIMBeni0ASo3oESiQcQB/xFjtsG5bv2al&#10;euieO3L+H2n3T/gP1LZwVNqXZ4eb8rrQ3kY1LvKTivixcELFE7kD+rGJiPqjv/57vTb94w+fVF1f&#10;uWb6bxAZVanIhbL9LFLdLy39vdjO324mob+4/65b9OAMu1JX/Ms5yCWt9fwRAQBqQjyRUhfGY+yI&#10;IqE7GQCg2HINDKjijgHSEWCvoisAgBLhbB0oglBHUKr+O63b7rvtRrW5uyvn/yH8B2qbVGh/MR7T&#10;oadda1NANdT72ElwfN5MRBMqEp1ZRbxU/D+x+/XJj2fc8r/Ewb+075egPxLzfnW/1UxDfwn8Jfh3&#10;UurgP+D3GecfNP0CANQG6Y4kUyKhOJguCABQCb39Q3qtpxCYiEwODrB+zsPMrgDvqvRAgF5+4wAK&#10;wVU/oDhkgt4pLf+ffuVtPXfv2quWOf6HRDJdedDWHGDEPFCDZNCPBPxOFUgS7BL8w0oC/0gsoTtF&#10;zGbKe93u/8NDk0GytPz/8794SP3j3z+Z//slS3OBXFr5R4xF1tXm2d0vq2f+6UfTfp10BcoV+gMA&#10;gOJKzubECdO+fwEAoBLMKQScphIwmZ0DhDlAQBzsH9RrF3cQaDeW2zOLFBjKSi4uyICA79IRAMCs&#10;z9vZBUBxOLX8l/l7H99+r55rOd+bZ6n89xP+AzVpdCKuYvHs9ubyuhDw87pQ6+Ya+Fs5tfy/7fdv&#10;Ud/9q/8l9/cd/0ypeLQIjz9d2R+Nx3Vlf6oKL76Pjo2rH+x8Xlf7T0cGBD667W59fpBLqSv+Gxv8&#10;qqXRzx8XAKCmz7Uxe3QNAgBUE2unAHOaAZM5WMB07ORZ45wiXImHuWtgaPBeflsAZoNEASgip5b/&#10;M7nIL+RCfLOxMIoeqC2Sg46MRbNCXS6s1TaZAiIaTxYU+FvtP3xUPfbMS1O2ffev/lLd9vs3Oz8v&#10;R88ZD2JuLfgTiaQO+c2wv5qdOfdr9Vd/86QaGDwx7dfO9Hzgwe/vVMdPnZuyrZjBf3OjXzU1EPwD&#10;AGrDF2Mx3W0PhasP+HTHQgAAMLXDgOPnPh+Z9X2++PZ+pwEGy6n6BzAbnLEDxSUj8N5R6RY9mly8&#10;f2L3a+qhe+7I+x9lvuZoLKEvxjfWMwAAqBVmy3+pRrKKS3iaSFH1X2PkwnRYHw+KW5km7eU3d3ep&#10;V/cdmNy243/9L3rtGP7PIvSXQQoS8McSCb1OJmujqu69D36hvvd3T+uK/+nMNPQ3zxsAAEDxzq1Q&#10;HLwvAQDgosWXtevFWcfc7nPBfPXYs6/YN0uHYar+AcwY5T5AEZ0fGT6zoL1dJgu63br93371uTp3&#10;/gsdvExHgj5p6yx8dXWqjhEAQPUfjH11Si5JJhLZFyYbAj52UJWTin5pQTsWjuvQv1QXqL+y+ip1&#10;6JOTxvHo4qjzve/+TC254gq1epXl+JSIGQ9oPMdjTemK/mhMHmtMjU9EVDgSNR5/XG9P1cA8uhL0&#10;f/8fnlX/13/7Z2M/xKb9+tmE/uKFt97L2rZlU3fRHn9zY0D5mF4IAFAD5JwqEqPNf7HI+xLpSgYA&#10;AEpjxZWL1Rs//3/tVf+dC9rbnzk/MjzMHgIwEwT/QJEZB+Fe42AcVLaW/1LB19rcpFYvWzKj+0kP&#10;AEiqZCqlAj4GAADVTi6iSfhrzU3lYmVjvY+//yolv9+JSEKNR+K6rX85MvP1a1apg/2fqOELY5Pb&#10;7OF/LDymktGwihuPSQL9SMxYojE1EY7qkF9C/1qq7LfqO/yxeujR/0OvZ2K2ob8odfAvXYUI/gEA&#10;NXGulUhPnYTiaGLwIAAAJTevuUnt6zti39x+fmT4ZfYOgJkg+AdKYEF7+7vG6iZjWWzdfvDIcbXw&#10;0vlq+ZJFM74vs0pBBgLIe2w/b7SBqiTZfiDgy6pKkiyYqv/qIW3xpY3/WDhR0ur+XBrqA2r1st80&#10;3kT+UsXiF9v5S/g/v7FO/eaCNhWdGNPhvoT+EvBLJX+yxtvkmlX+P9j5/Ixa+4uNXVerHffdpff5&#10;bNiD/7WhZfq+iqW5wc9gIgBATZBBtfEErf6LpaUxwJSEAACUGFX/AApF8A+UgHEQDhsH4zeNm1uN&#10;pcn6uf2Hj846/BdS+S/VCmbFAtMAANVH/q5lbE/McoGSqn/vM8P+8XBCTUQT+vdbyY74l85r1W3/&#10;7eH/ex8cVGd/9Zna8LWv8Euz+Jcf/1Tt+N6T6pf9AzP+P1Khf99tN87p+9mD/4UL5hc1+G9pCvBL&#10;BQDUhIlIuoMeCidvRZobuYQIAEA5UPUPoBCctQMlIiPwFrS371fp8H+KuYb/Qq5bmNMAyFqiQJ+e&#10;CoB9DlQDafkvFyitleBU/XuP28J+u1zh/8DgCT0A4Ovd61VDQ31N/w6lnf9f/c2T6qd73zN+l7EZ&#10;/R9p6f+dP/imuum6zjl/31IH/1y0BwDUiolInJ1QxPcoMhgZAACUHlX/AArBlT+ghIwD8aBxQB5R&#10;6bb/UxQS/pskHJT2hdZ20QwCALyv3u/Tf9tmUEzVvzfI7ynm4rDfLlf4f354RP34p3vVst+8Qi+1&#10;5sy5X+vA/9ndL+t9MVPLlyxUD93z73Vr/kKUMvjnoj0AoFbIIMxwNMmOKJLGBp8+jwAAAOVB1T+A&#10;uSL4B0rMOBj/fEF7e9C4mVX+V4zw3yQXNsxBAHoew1RKh4Q+gkLAc+TPNhDwTU7tIRLGTQI790lk&#10;LiqPRxL69dftYb+dGf4fPHJcjYUjk9ulwv2d9z5QY+MT6rdXhWqi+l8C/x/sfF597++eVmd/9etZ&#10;/d/N3V3qoXvu0PuzUKUM/mVwIK8jAIBaIO+JrefSKExzY0CfRwAAgPKg6h/AXBH8A2UgI/GMg7IE&#10;/79l/1wxw3+T7gSQmQ5ALnbobgCpdJhIxTDgDTJox++rm7xgKX/X9QEfF9wqLD3dSnqQ1Xg4riJR&#10;4zXWY2G/nYTVEiwf7P9EDV8Ym/I5mddeqv8XtM9XK5Yvq8rfqTXwl6kOZkOO3w9tvUPddN01RXks&#10;x0+dU2/+vHfq9yD4BwBg1uS9sJyjoThaGgN0FgQAoMyo+gcwFwT/QJksaG9/U6Vb/i+2f64U4b9J&#10;wqhEphuAORBAqh+SOqWq0wMBeAMPuPQg7ZOuHUoP5BFJqv4rIt1RJaXb90vYPzmgqoo01AfUDeu+&#10;pIZHx3T4bCXV/+99cFD1HT6iFi/8Db1Ug0ICfyFV/t/5g2+qpQsvK9pj+rdffab2HDg0ZRvBPwAA&#10;sycdmZIpgv9ivSdpauDyIQAA5UbVP4A5nb+zC4DyMA7GYeOg/E+qAuG/lVz7kBBLtz6MpatWI7GE&#10;DrUkyEom0wMC5F+mCQAqT+bSlIuW+u+Tqv+ykddCeY0cDyd04C+Dp5LJ6r54LOH/+jUrVWtzk279&#10;byft79985z3PDwAoNPC3VvnLPiumc+dHsoL/5UsWqhs6f7so90/wDwCoFTJYE8Uh7z8aApw/AABQ&#10;CVT9A5gtkgOgzEIdwXZjddBYgk6fl6q++++6xVWPWYJH/YIh84776yZfPPyW7X6CSKCkvhiL6fBf&#10;/h7ntQTYISUg+zee6Y6SSNZ2hZhU/T+x+7Ws6n+rdWt+S/3e1zcYS7cnfqa+wx+rZ/7pZb2ei9bm&#10;RrW5+6tqy6YNJXuMhz45oR7+4fNTtm3Z1F2078nrBwCgFsgg9wvjMXZEkbQ2BVQDAwcBAKiYbz38&#10;pDrzWVaB//KBocFB9g4AOyr+gTLLVP6/a9zcYixN9s9LyHLu/Bdq7VXLil5JOFdSZayXTKcAWWKZ&#10;jgGyRDKdA2SRFtjSPSCaCc4Smf8jQwUkR6OTADA3DfV+/fck1bp+P39DxSKvT2Gp7I+kX8PktY2u&#10;sEpdOq81M299nQ6jnUgHAJkC4KXX3lLnh79QCy6drxa0z3fVzzE6Nq7eeW+/2vG9J9W//Pgt/Zjn&#10;QgblfecPbtMdEUrJqeJ/bWiZXoqBin8AQC2QTk3mVFkoXEujX08RCAAAKoOqfwCzwZk7UCGhjmCn&#10;sXpHDtJOn5fWvo9uu1tXGFYr6RIgFxCsnQSs2+giAKDYJNRPXwxO6jUh//QkjH5i9+vq0MD0bfGl&#10;/f+Gr31FdwIIBZdV7DFLO38ZkPDmO/t0+D9XErhLtb0MxisHKv4BACjc6ERcn+ehcDJocH5rPTsC&#10;AIAKu/XP/zfjHCds3SQtAKTqf5i9A8CKin+gQs6PDJ9Z0N7+pspR+T98YUy9uf+g+srqq3TlZTWS&#10;wM3eSUA6Bti7CMhFm2hcPp+c/Fqzg4A5SAAAcpFOCfK6Mh5OqIlI+jWl1lv5z0Zrc5OueF++ZJHq&#10;P3FKjYUjOb9WQvZf9g+oV3+6Vwfvv+z/RH0+PKIaG+rL0g1Agv4f7HxeL/I4orG5tfmVwXdS4S+h&#10;+8JLy9fFgIp/AAAKNx6JsxOKpD7gUw0Bzh0AAKi0WDyhevuHrJskT4icHxney94BYEVcBlRYqCMY&#10;NFb/3Vg6nT4vFf/3bb5Rhy7ITcIMX47uAdI4wEf3AKBmmAOEZCCRDBiiqr+49hz4SL3w1ns6pJ6t&#10;dWt+S61YvkwtuvwyvZauAG2tLQU9noHBE7qN/3sf/KKg6n4hIb9U11fqmPvqvgPq6VfenrKNin8A&#10;AGZOBnd+MRZjRxRJa1NANTBoEACAipNq/2/95ZNU/QOYFlf+gAozDsyDoY7g11W67X9W+D82EdEt&#10;lo+fOqfuu+1GdlgOEvQlVTrdi+Uo8EhPH5C+aFEfSA8EkBBEpAcJsB8Br/79S9Av7ftlnaSav6Qk&#10;FJdFBgDs+fDQjKYAMPUd/lgvdjIgQHSuTa9DwSsnBwSYn7OSVv4S9EtXAbldKKmo39zdpdavWVnR&#10;fSvHfAAAMHdxWvwXVT3V/gAAuEJbc5O688b1aueP37VulimEtxvLI+whACZiLsAlQh1BOVA7hv8m&#10;aT380D13lLXtcK1x6hzA4ADAXQj63UUq/1/92QG158OPSh5cy2CARZf/hq7yLwYJ/KWafu1Vy1yx&#10;L6WTwgtv7Zuy7f67bilaBwIq/gEA1W50Iq6ndULh5P3vJa317AgAAFxznkPVP4AZnMezCwB3OD8y&#10;HF7Q3v5Pxs3FKkf4P3xhTAcrSxdephcUn7QET6ZSk8GibhceS+olHE3oRS4kReMp3UJcvi6RkNCx&#10;Tkn2yJQCQPFJy9aY/htMqgnL36Fsp41/5bU2N6mvrL5K/fuvX6eWL1mkGuoDegDAWLj4gwCisZg6&#10;PzxS4ONtVDd0fkkPpJMqfzcNpjv0yUljmTqoYfMNxXuMcoxqpF0vAKCKjYXj7IQiaaj3U/EPAICr&#10;js0BFYsnVG//kHVzk7EcOT8y3MseAiAo+QFcJDMy795QR1DW252+RsKUx555SYcVMu+vBBgor4Su&#10;LjaWxJStU19czS4BfukgoHQXAV+mY4CfwQFATnowjQT9ifSgGhlgA++QVvlmu3yZokZCbJkKQG5L&#10;Z4BKkvBcQvSN117NsRMAgCoUTzAitJgYLAgAgPvcdN2X7e3+xQ5j2cXeASAI/gEXGhgafDDUEewz&#10;bu7M9TWv7jugA5X777pVTwEAdzHDyngizwswgwNQ48yQXwf9cVknqeCvInJskkUGqgkZuHb89Nn0&#10;IIDPR4zb5/T246fOlnSKABmIIIG/W9r5AwCA0ojS4r9oeE8KAIA7Lb6sXd10/Tr1xvt91s3BUEdw&#10;68DQ4C72EABa/QMuJe15FrS3v2zc3KLSLXuySOv/N38uXXzq9DzF8BY9pUDKrGpOpacQiCVVxDKt&#10;gDnVgBmOJpO61wDTCsBz5Pkbj0slf1JNRGSJ69b9coFWnudJEv+qJy3ppOp+9bIlerqa1qZG3QVA&#10;lli+UVIF+rdffa72HDik9h8+qvb1fWx8vy/095SpCNzU5l/s+fCQHhhhtbHralr9AwAwAxORBINI&#10;i3be5lMNtPkHAMCVVi5dpP55zwf2zZ3nR4b/lr0DgIp/wMUGhgZ7Qx3Ba4yb/10O3rm+7oW39qn9&#10;h/up/q9CM+kc4NddAtKdAgL+9GAAs5uA7iTAAAGUUXqASnqgig70M7dR26Si32z7LwF8Jdr+m4G6&#10;PAYrOW5KNwC9Di2r6GCASk+HAACAV3HOWVyE/gAAuFeeqv+egaHBvewhoLYR/AMuZxysB43VNcaB&#10;W9r+b831dRJoPPj9nWrLpm7dVpn5i2tH+gJX+iJXLD65NfsF3xwM4LvYtpEBApgLqaTSXSgSSf3M&#10;kzb9qRQXWzFVOug/ORn4u5UcP61V9uZAABkEINMEVFprUxNPJgAApiEDTlE89QT/AAC42s3XZQX/&#10;Yoex7GXvALWNlAfwEJmrx1g9bizt+b5OqhXv/9YtzGeMOTE7CIj6QN3kwcLPIIGaYl48NbtOEO5j&#10;OuUK+mVg2/o1q3QobwbzEtyPhcO6s4C+PRFWx09n1rbW+YV+r1J6+Knns/bdj773n4p2//LaPb+1&#10;nicrAKDqjE7E9dRpKJyE/m3N1AkBAOB2Dzz+rOrtH7Jv/jpV/0BtI7kBPCbUEQyqaVr/mySkuO+2&#10;G103hzGqh4RIvswgAWsnAdlmDg6QT/sZKOAqZqgvLVGTKVmUStiCfiAfa+t+CdhLXdEvxzE5psl8&#10;93OZ0kbCf2mjn67uPzv58Wwfg3z/jV1rS3ZcLXXwLy6d18ATGABQdc5fiLITiqS1KaAa6qn4BwDA&#10;7ST0l/DfZtfA0OC97B2gdpHEAB4V6gg+otLte6ZF+3+4ibWjgKwC/ropByWzs4D5eQYNTE+q8FOZ&#10;QnwzzDe3JzM5vg74qdbHHJmB+aFPTk4G56VmttqX7jVzCfunYw4EkKBdBjHM5meSx7X5hq6id9Yh&#10;+AcAYPak0l8q/lE4ef81v7VB1fEWDAAAT7jvv/yDOvbpWfvm5ZnpgwHU4jk9uwDwrlBHsMdY7TSW&#10;4HRfK6H/fZtv1NWKgJdZBw5MbvPXKafxAdbOA7nvq7yPXzL5fO3ynSrupUI/ZfkvhPgoJd0u//TZ&#10;ybb9EvTLtlKTKnpr2F/uwWryM+4/3G8sR/XPPZOfWR7vlk0bijYA4I8e+2FWJwKCfwAApjmGh+Mq&#10;GqNrVTFIpb9U/AMAAG944/0+9dizr9g3U/UP1DCCf8DjQh3BdpWu/N8+k6+XYOX+b91S9CpFAIA3&#10;mdXu1jb45aJD/tCyklX1F0IGAMiy58BH036t/Az333VLwVMA3P4Xf5O1jeAfAID8hkejUwbJYu7a&#10;mgOqPkCbfwAAvORbDz+pznw2POX0SKWr/ofZO0DtIfgHqsRsqv9FsasUAQDuZw33j58+l9VWvtTM&#10;kH9t6ErPHH/MTgCv7jsw40ERMsWOHGNni+AfAIDZoc1/8UgntPa20pwnmC2IVyxdxI4GAKDI/nnP&#10;fvXkiz+1b/7uwNDgI+wdoAbP69kFQHUJdQTlgL5jpl/PAAAAqE6VDvnNY4zXgv58pDvCqz87oDsB&#10;TOfx7ffOuouBPfiX/ffotm8X9Wcg+AcAVJPxSEJFogl2RBE0NvhVS6O/JPfd2z+k152rOtjRAAAU&#10;2ehEWH3rL5/Ua4vhgaHBS9k7QO1h4i6gyshIvlBHcJdKV//3TPf1EgQ9bCwMAAAA73JDyN/a3Jhp&#10;2b+oaoJ+Oz2IwVjOnR9RL7z1Xt5pAF54a5+6/65b9X5xE2mFXMfQXwBAlYjGCP2LpbG+dC3+e48O&#10;qc6VhP4AAJRCW3OTuvPG9Wrnj9+1bm4PdQS3DgwN7mIPAbWF4B+oQsYBfdBYfd04uN9urB9XM2j/&#10;bw4AkOrEzd1damPX1exIAHAZaTt//PRZ4zX7pA6fzbC/EuR4oUP+q67U69lWt3tZa1OT3vf5SFeA&#10;h596Tof/bto3iWRKBfwk/wAA75M2/zKgDYXz++r0UkptLU3saAAASuSm675sD/6FdAXexd4BagvB&#10;P1DFBoYGf2SsfpRp//+AsbRP938kQHpi9+u6knHzDV1q47VXu65aEQBqgbSVP/f5iDp3/gt9W4Jm&#10;Cf4rQY4D6ZA/3bZ/+RWLavbYIL+Lx555aUa/CzmmSvj/0D13TNsBoVK/WwAAvCoaT7ITiqSpwV/S&#10;+z/92bBasXQROxoAgBJZfFm7uun6deqN9/usm4OhjmDPwNDgXvYQUDsI/oEakGn//32VHuW3fSb/&#10;RypJn37lbd2qeP2aVXoagIWXzmdnAkCR2QP+9O2Rij4mqVBPt+1fWHPV/PlIa38ZHDcbEug//MPn&#10;1f133ZK3m450cgAAADMXI/gvCpkCqD7gK+n3OPPZMDsaAIASu3PjenvwLyQP2MveAWoHwT9QIwaG&#10;BuWd9oOhjuDfZg74W2fy/ySwkKBDlrWhZWrjtWuZBgAAZsls0e+2gF/IoC55fU+H/AunrUyvVRL4&#10;y7Ewl3ltreo7f5o+tO743v/p+P8Fx1AAAApHm//ikdC/jlmAAADwPOmu07mqQ/X2D1k394Q6gsHM&#10;1MAAagDBP1BjMgf5e40D/nfVLAYAiEMDJ/Ty9Ktv6ykAJLygChQALpLW7hLmm+v07bOuaeMuIb9Z&#10;xV/rLftnSn53ctzLF/qvDgXVI3/xZ3otVhnrP/qfH1EXRsemfN1sw//lVxT/GJtMppTyc3UfAOBt&#10;tPkvnuYSt/lPn3+wnwEAKAep+rcF/0IygHvZO0BtIPgHalQhAwAkBHl13wG9SIAkAcb6NSuZCgBA&#10;TZBqfb0eOGm8HobV8dPnXFO9b2UG/OmKfkL+udBt+p96Tg/kyGXz7/Wo7/zJVl3xb5IBAP/wvz+S&#10;M/xvbW7Sx83pyNcVW5LySACAx8mhLBojSS6GgN+nfL7SDggcNc6X5fxDBh+W+nsBAFDrutetVosv&#10;a7dPs7M11BF8MNMRGECV44wbgCYtf9QsBwDYSYiRXlYRLgHwLLNS32zLryv2wxFXVe7b6Vb9VyxU&#10;CxfMp11/kcwk9JfW/nffcWvOzx8ZGHQM/+UY+ei2u6d0zZEBJQ//8PkpX7dlU7exbCjqz9Xc6FdN&#10;ZajsAwCgVCT0HwvH2RFF0NYc0K3+S0mqDl/+2UH10B/ephrqfex0AABK7I33+9Rjz75i3/zdgaHB&#10;R9g7QPWj4h+AZusAsNVYHjCW9tncx/7DR/Wi1OuTgwAkjKITAAA3sQf7Uz8ecfVjl6A43a5/Uaai&#10;fyGvsSUwXegv1f0S+m/+Rk/e+8lV+S/3/9gzL6nHt9/LQDkAAGYpHE2wE4pAqu9LHfoLqfiX89VY&#10;IknwDwBAGXR3rlZtLzbpY7CFXOt/hL0DVD8q/gE4CnUEJfS/XaW7AAQLuS9zOgCpQLVWNwJAsUmg&#10;evz0WX1bWvELL1Ts28nFUanel9fNhZdeMnkbthNZ40zW7/Op+kCdblUrUqmUSiRTuhpQ1nN5Dk0X&#10;+kuYL6H+TEnl/7e3/ces7TJA7qF77tC3Zfqcp195e8rnS1HxLxf4pboPAAAvknbxI2MxdkQRtDYF&#10;yhLE73rtX5XPF1Df/N2vqvmt9ex4AADKQI6/O3/8rn3zvQNDg7vYO0B146ofAEeZOX/kRGBXqCPY&#10;Y6zvUXOcBkDCEzPMSM81vSzdDeCqZVQ6ApjVa8lYOJwO9zOhrLRHF16o1ncig6FkHncC/ulZQ36/&#10;L704zxNbp+SSsrSzl3BgIpqY8TzApQj9hXy9dAj4rz+Y+v7a7JQjx8RyDUpJpXguAQC8KzzDYzqm&#10;P68qR7W/OP3ZsOpe9yV9XibnIXWUIAEAUHI3Xfdlp+Bfqv53sXeA6kbwD2BaA0ODe43VXss0ADII&#10;IDiX+5Jgbs+Bj/QiJPRav2aVWhu6krALqFFTw/sv9G2zSn9sIpx3jnUvkAFO0ppfV/HrwU9Xqtam&#10;Jjqg5OHLBPsBf7qSX/J955B/+vuRaramhpQaDydUPJE/LHhi92tFD/1Nd99xqzrQd1jtfe//yfqe&#10;//Cf/4RfOgAAMxCN0ea/GGSAZLkC+DOfDU/elnOxcg04AACgli2+rF3ddP069cb7fdbNnVLgl7nW&#10;D6BKEfwDmDHjpGDQWD1inCDsMtbHi3GfErDokOWt9MfSDUAGADAQAPAuGeBjVt87hfmTtz3Sdn+m&#10;5PWrtckM+dPV+8uvWERnk+lORiXY9xlrCfuN2xL2F5sMIpjXElCRaEKNR5wDgyd2v66r750UGvqb&#10;vvsf/0z9ft+fqQujY5Pb5O9A2vw7KcXgkESSSkkAgDfF4kk61xSBBP6N9f6yfb9jJ89OvreXaZho&#10;9g8AQHncfF1W8C+koG8veweoXgT/AObi9lLd8aGBE3oxBwJI6CEXCfQ6tExXywIoH91W//RZy9/o&#10;ycnb1R7k25mV+4T7c2Ot4jfb9Pt95e312tjg14MLRidiU4IDaycau2KF/uZ9Sfj/5zu+N2X7C2/t&#10;Uxu7rnZ8zhUbgQkAwKsitPkvinJW+4vRifDk7Vg8ZXx/fgcAAJRD56oOvfT2D1k3b5WuvpkCPwBV&#10;iOAfwFzcY98ggfyjf/xtXS0p4UmxWnNPdgTIMIM3sysAgRsw87+lsfDFi27WAF+30z99zvK11R/i&#10;5yIDjPQ6U5UkrzPWjzE9CfR9dXWqPpBe+zJhv2tOfv1S/V+vRifieq5Z+duQan8nxQz9TT0bvqq6&#10;1q3Rbf+tcg08AAAASh+zpeIfhSl3tb8EDdYORnQeAgCgvKTq3xb8i63G8gh7B6hOBP8AZiXUEew0&#10;Vp327evXrNTh/+buLr1Im+9iDwIQEkbauwLoebMXzJ/sDCAfM3c2qs2hT05M+VgH+ZZw3lp9P/lx&#10;jYb3uZgDhwTBfuHkwrHf51N+qeCX236fruCvq3P/Y5fHeUlLvTrz+ah6+Knncn6dVOcXM/Q3PfIX&#10;f6Z+/w/+tGI/fzyRctVgDAAAphOm2r8oyl3tf+azYeMcvGnyY+k8JIM4fD7OQwAAKIebrl+ndr72&#10;r/qYbPGAIvgHqhbBP4DZusdpo71FcTkGAZjM+cT1YAALc2oAWSTca21qYkAAyso6173JHtgLe6h/&#10;7vPs/4fpmdX6y69YqC8wmq34+dsvjNsr+OdKLnr/9bMv5Rwg850/3aqr80thyaLL1ebf61GvvrmX&#10;JxgAADMQjSXYCUU49ylntb84Y7yvsQ+wTaaM80t+HQAAlM3NEv7/+F3rpvZQR3DrwNDgLvYOUH0I&#10;/gHM1lb7BgnU8oVq1kEAErDsP9yvBwJI2FnKiuQpAwHemvp4JRSUCxDpCuCFBIPQ7O3wJ7fZnqdO&#10;gT5hfemYf7OtTRcr9tPbGicH96AIJ4V+n74gLKG+VMRLwO+v4mqsf96z36ndnSah/N133FrS77/t&#10;D++qWPAvlXaKin8AgEdEY0ldKY7ClLvaXxzsH1S/1XHllG3xRNI43/TzCwEAoEz+w8av2YN/IVX/&#10;u9g7QPUh+AcwYzIS0Fi127fbq/3zkaBOvt78PxL+7z+UHgRQim4ATszvY+8QYD4+CRatAaPZCnz5&#10;FYv05+EeEsgfP312yrZ0AP+F7Xc+tQ3+5DZa4VeMte2+Nbw3A30G45SGtXpfrvtKe37J9mut3aq0&#10;uNv54391/Jy09v/On2wt+WOoZNV/kvQEAOAh4SjV/oWqRLV/+pxrRP2Hjb8zZVsiyXkIAADl1Nbc&#10;pFv+v/F+n3VzZ6gj2DMwNLiXPQRUF4J/ALPh3Ob/2qvnfIdSdW+2/pMQVgYASCBfzoEAVvoxZAYE&#10;SFcC7a2pX5MrsDTbilt/NmTvX3tQLw4NnMze9skJh687wU50MbMyX9++wnI7E+bzd1EeZrjv99fp&#10;UN+s5Pczl+qkx559RY1OhLO2z2trVY/8xZ/pdTlUquqf6+0AAK+IJ1IExUVQiWp/IYMtZUDvlPOQ&#10;JL8PAADK7ebrsoJ/Idf697J3gOpC8A9gRkIdwaCx6rFvl8r9YlXBy/2sX7NSL8INAwGcWAcHzOZn&#10;MwcLmHK1KLcPIJiJmYSpTm3sZ/Kz5tvvYxNhdfy08+cJ6b3NGuJbO2Do51voylk991B8hPtzl6/F&#10;/7Y/vFNX/JeLVP13rVujDvQddvx8qaaxSCQIUAAA3hCJUe1fjPPGSlT7m+db9i5e0uofAACUV+eq&#10;DrVi6SJ17NMpBVlbQx3B7w4MDQ6yh4DqQfAPYKYecNq4sWttyb6hfSCASA8EOKnbtEsg7ZU51ecy&#10;WAAoxt+QNbC3DzaxVuLTWt+FJ2mZMD/gr+22/MUkVf65WvxLAH/3HbeW/TFJu/9yB/8pWv0DADwg&#10;mUypaIyQuFDNFar2P/bpmZznMnIqUscpLQAAZXXnxvW6A6LNVmN5hL0DVA+CfwDTCnUE2zMnAVPI&#10;m/hyV/tapwYQZut4Lw4GAKZ9voeWZf3NWS+epYP9i2E94b23SHV+naVq3/xYgn6UhoT++Vr8V8Lm&#10;b/So//qDXerC6FjZvictkwEAXhAm9C/K+WZDva8i3/v0ZyM5O9nJuQjnvAAAlNdN169TT774U/t1&#10;EWn3/wh7B6geBP8AZmKrsbTbN27ZtKHiD0yCT/tgAGFODXDu8xHdil4GBcggAaDU7GG93uYwQMba&#10;Ll/kmvoB3pUr2E+v2T/lJnPMSpt/J1LpL233K6Vnw1fVq2/uLev3pNIOAOBmcpyK0ua/YC1Nlbvs&#10;JxX/uQoF0t2HOBEBAKDc7rxxvdr543etm4KhjuDWgaHBXewdoDoQ/AOYiaw2/+k2/Ktc+4CdBgMI&#10;GRAggwHOnf8iPRggHGFQQI3SQbtDBYrT82bhpZfM+GtRG+p0kJ+unqoPpC9aSmt+QbDvTjtfc27x&#10;v2Tx5WrbH95Z0cf29d/5WtmDfyrtAABuFoklFDPTFKY+4Kvosb63f0j9bueanOch9fyKAAAou5uu&#10;+7I9+BdS9b+LvQNUB4J/AHnJiD9jFbRv33jt1ZNzg3uJDmqvcv6cDArQ64GTem0ODEgPFGD6gEqy&#10;z1WvtzU5bLO1vp/yewdmc4JkhviZan1fnbHOBPoS7MNbpNr/jff7HD+37Q/vqvjjk4p/mW6gnO3+&#10;Zd5kRfAPAHCpCG3+CyLnrC2N/op9/2OfntXrXK3+AQBAZSy+rF11r1ut9vUdsW7uCXUEgwNDg4Ps&#10;IcD7CP4BTOcep42bb+iquh/UDIfzhcTm4ADpECBTCaRvh/V0AiY6CCgdvrc2N03Z5hTU6/1ta3k/&#10;3e8AKPjkh1C/5uSq9u9at0Zt/kaPKx7j6lBQHeg7XLbvl6SMEgDgUtFYMj1ADXPW1ODX57eVIoMu&#10;872vi8VTxmPk9wQAQCXcfP06e/AvpOPvg+wdwPsI/gHkFOoI9hirHvv2jV1X1+xc5NYLF+vXrJzR&#10;/5EBAmPhcPa2HIMDpLtAuToM5ArjrXK1uU9/jnnp4R5ycVNCfAnwzbam6bb7mYCfUL8m5a/2v7Nm&#10;90s8QaACAHCniWiCnVDgObEE/5UkFf+8TwQAwJ2k4l8q/82BehlbQx3B7w4MDQ6zhwBvI/gHkM8O&#10;p41bNm1gz8wCreeBwpiBvqgPpNdmlb4+maFdOfJ4cc8HjtuXLL5cXbtujWse56mz58r6/aikBAC4&#10;EdX+hWttqvylvoP9g3nb/NN5CACAyrpz49fUky/+1Lqp3VhuN5Zd7B3A23zsAgBOclX7S5U7I/cB&#10;FIO03JelPuBTzY1+vbQ1B9S8lnq9XDqvQS/zW+XjgF6kekmWhnqfDvwJ/TGd3NX+d7nqcZ4686uy&#10;fr8EoQoAwIWo9i9Mo3Ge7Ibz497+obyD3RncAQBAZd10/TqnzQ+wZwDvo+IfQC6O1f6bb+hizwDI&#10;yWytL8zqfPnX70+PNaTlPspJQv/RiXDWdqn23/yNnprfP3LRnb9HAIBbxOJU+xdCTsGbK9ziX0ib&#10;fyFTxgEAAHdqa27S4b+tWKIz1BHsHBga7GUPAd5FxT+ALLmq/deGltGiHqhBTpX5LcZiVuZLRb5Z&#10;nX+JQ3W+WXkkCyEjyulnfUcct2/+xtfZOYqqfwCAu4Sjyar++Y6fOqee2P16ye5fWvzXueBU+9jJ&#10;M3q9fMkintQAALjYzddR9Q9UI4J/AE4cq/23bNrAngGqgFTlm2G+GeQ3W4J8a5t9WcwgX9rwE+bD&#10;K858Nqz25Qr+f6+HHaQI/gEA7hFPpIyleoN/Cf0ffuo5tbm7NB30ZICuLG5w8OiQXi9fsnDa3zkA&#10;AKiczlUdasXSrIF6t4c6gu3sHcC7aPUPYAqq/QEPHsz9Fy/yme317dvdMNcnUE65Qv+eDV9VSxZd&#10;zg5SXHAHALjHRCRRtT/b2EREPbH7NbVlU/e0YfhcSJW/VPu7hVT8y/UDAADgfnduXK8ee/YV6yYJ&#10;/W83ll3sHcCbCP4B2FHtD1SQVOPXZXp0+nzpj4X8688E+fJpP1X2QF4/mTpP3aSvb/gaOyeDin8A&#10;gBtUc7W/hP5S6S9t70tV7e+WFv9idCKsjn16tmQ/KwAAKK7uztWq7cUmfQy3kHb/u9g7gDcR/AOY&#10;lKvaf2PX1VT7A3MgLfB9matwsrJW3VOND5SOedHZSc/vfJUdlJEk+AcAuMB4OF61P9vTr76t1/dt&#10;vrEk999Q754W/+LYyfT5Vyk6GwAAgOJra27S4f8bU4snOkMdwc6BocFe9hDgPQT/AKyo9gdymEkl&#10;/sWvY38BlbSvN3eb/3ltrewgC6myZPARAKBSorFk1XageWL362r/4X71+PZ7VWtzY9HvXwYZtzS6&#10;67Je79EhvZYOBwAAwBuk3f8b2V0Tper/XvYO4D0E/wC0UEdQ5u7psW+Xav+Fl85nB6G6Dn7WoN4v&#10;Vfnp2/YQnzAM8KaDmYvOdl3r1rBzbBKJpPFa52dHAAAqYiKaqMqfa8+Bj/Ty6B9/u2Tvp9uaA64b&#10;cHywf1CvqfgHAMA7VixdpBdb58TbQx3BBweGBofZQ4C3EPwDMD1u3yBVCVT7w/UHshwhvrTY9/ku&#10;ttk3K/QBVL/efufgv2fD19g5NvFkSjWyGwAAFSDV/tU47YwE/lLtf99tN5ZsyrzmRr8r39/IOdja&#10;ENMEAgDgNVL1/9izr1g3tRuLFAruYu8A3kLwD0Cq/bcaq6B9++bur1Ltj/IelAjxARTozGfDerFb&#10;svhytWTR5ewgG2n1DwBAJVRjtf+hT07o0F86523u7irZe6amBvd16zGrBJdfQbU/AABe0925WrW9&#10;2KRGJ8LWzdLufxd7B/AWgn+gxoU6gjJ6z7Hav1QXKlAbJKj3ZXpP+nwXw3prO31CfADFlqva/1ra&#10;/DuSSstUSrmuVTAAoLqFo4mqq/Y/fuqceuyZl3Sb+/vvuqUk30OO19Li353nYIN6TZt/AAC8p625&#10;SYf/b7zfZ93cGeoIdg4MDfayhwDvIPgHsF2lW/dMcd/mG3X4D5hyBfnWanxZ+QjyAVTQ0alz0k1a&#10;HQqyc3JIJFMq4Oe1GwBQHjLgLFxl1f4S+j/81HP69qPb7i7Z92lrrnftYL2DmcGXtPoHAMCbbr5u&#10;nT34F1L1fy97B/AOgn+ghoU6gsHMwXsKGaEvrQlR/SS8r8tcOaoPUJEPwPuOfXrGcbvbg3+ZiuDU&#10;mV9V5HvHE0kV8Pt58gAAyiISS+jwv1qMTUTUE7tf07cl9C/VAPrmRr+rB+pJ1yWZKpDpAgEA8KbO&#10;VR1q8WXt9ukTb1cE/4Cn+NgFQE3boZyq/W+7kT3j5Rd2X52e91GWxga/vkDUYizzWur1Mr+1Xl06&#10;r0Evl7TKtoBeZJ5IWeT/yAUlWQj9AXiNV1v9L1lUuba4sXiKJw4AoCykvf9EpHqq/SX0l0p/qfiX&#10;rnmlanNfH/Dp92pudezTs3pOYNr8AwDgbXdu/Jp9U3uoI7iVPQN4B8E/UKOMA3aPsco6aK9fs1Kt&#10;vYrWfG4k1ff2QL+1KTAZ6Jth/nxLmC+Bvz3MpxU/gGplG5U+iTb/+UnFPwAA5TBRZS3+zdB/y6bu&#10;knXNk8HY8r7PzXr7B/WaNv8AAHjbTdevc9p8D3sG8A6Cf6B27XDaSLV/ZZihvlRySKDf7FCh397W&#10;kBXoN9T7JgN9AKh1Zz4bcdx+xeLL2TnTiCeo+gcAlP5YE41Vz2CzJ3a/rkN/Cfy3bNpQsveJrc0B&#10;Vefyt3sHMx2XqPgHAMDb2pqbnML/nsyUwQA8gOAfqEGZ9jw99u1SpcB8fKXhz7TfNyv125oDjqG+&#10;bDdb7lOhDwCzc+zTM47bV4eWs3OmQdU/AKDUqqnFv4T+ew58pINuafFfKlLp74Xp1/b1HdFrugcC&#10;AOB9N6xb7bR5K3sG8IYAuwCoLaGOYLuxety+XQL/zd1d7KA5knDeV1en/BLU16WD/jr5WK/ZPwBQ&#10;DqMTEcfttPqfXiyeUk0N7AcAQKmOM8mqGWRmhv7yHvrRbXer1ubGknwf6fImHeHcrjdT7U+bfwAA&#10;qkP3utVq8WXt9ukUpd3/I+wdwP2o+Adqj7T4b7dvlBb/pbpgUTUvmJmqfanYb8m04r8kU7EvlfvW&#10;FvxygUaq9Qn9AaB8Dmbml7Wb19bCzpkGFf8AgFJJpZQar5Jq/1f3HdChv7x3fuieO0r2HlqmdJNu&#10;cV7QezQT/FPtDwBA1bg5u91/MNQRvJ09A7gfwT9QQzJz8Wy3b5eR+evXrGQHZUi4LxdamnOE+xLs&#10;N2Za8ftpww8ArreKiv8ZkbmXAQAotkgsoZJJ7x9jJPB/+pW39W0J/Us1n728H5UW/17xs96PM9cV&#10;rpzlz8l7aQAA3Oqm677stPmb7BnA/Qj+gdqy02nj/XfdUpM7Qy6oSIBvVu+3tzXogF/CfbnQ0kS4&#10;DwCecuazEcftl1y22JM/z7nzI2X9ftE4Vf8AgOKSwD8c9X61v4T+0uLffP9cqup2ee/Z1uyd0H90&#10;IqyOfXpW36biHwCA6iGt/jtXddg3b81MIwzAxQj+gRqRacXTY9++ZVO3npuwql/ofHW69b5ZwT8/&#10;U8FvtuY3q/dpyw8A3mabf+6ihhbjYODudrltDtMRlDv4jxP8AwCKTFr8pzxe7G8N/Td3d6mNXVeX&#10;5PvI+1EJ/b30vrS3P9PmP0ToDwBAtbn5unVOm2n3D7gcwT9QAzIj8R63b5fAXy5cVNWLWibkt1bx&#10;S9AvF1DMCn4fFfwAUDO6rr1GqTqfqmuc5+rHuTq0vOKPIZFMVUUrZgCAO8gUMjGPDyqzhv4S+N93&#10;240l+T4S9sv7V6+9V/1Z3xG9nm21P+/JAQBwv+7O1aqtucm++QH2DOBuBP9AbdhuLEH7Rrlo0drc&#10;6NkfSi6OSLv+ZoeQnyp+AKgt0mo2r/pm46DRwI6ahoQ0AAAUw1g47unHf/zUOfX0q2/r28uXLCzp&#10;FHnyftaLU8xdrPi/clb/z8cbdQAAXE9Cfwn/bTpDHcEgewdwL4J/oMplDsQ77NulFd/6NSu99YJl&#10;qea/pDUd9Eu7/iZCfgCoecdOnp32a9xe9e8GUdr9AwCKIBxNeLqLjIT+Dz/1nBqbiOjQ/9Ftd5fs&#10;e7U2BTwZ+h/79OzkNEuzrfgHAADekKPdP1X/gIsR/APVb6fTxlJWKxSLBPlm0C+V/NZqfj+tAQEA&#10;s+VvoOp/GvEEwT8AoDAS+Evw71XW0F865EnoX6pOeRL6N9R789Jcb/+gXktRwaxPyfy8nwcAwAs6&#10;V3WoxZe12zffzp4B3IvgH6hioY6gHIR77Nu3bOpWCy+d78rHLIG+BPtmRb8Z9DMHIABgLua1tU35&#10;2EtV/+c+Hyn790yllOfnYwYAVNZ4JKGPJ15E6D9zP3m/T6/n0kmQt/cAAHjHzddnVf0HM7kDABci&#10;+AeqlHHwlaF4j9u3S+C/ZdMGVz1WCfvNqn4J/OU2Ff0AgGJYvcp2MdqlVf9d676Ute3c+S8q8lho&#10;9w8AmCsZPObVAWROob+0+S8Fr4f+oxNh3epfzKXNv495+gAA8Iybrvuy0+ZvsmcAdyL4B6rXdmMJ&#10;2jfe/y13tPiXCv5mS9hPVT8AoFzqGlrZCXlQ8Q8AmAup8pdqfy+yhv7ivs03Evrnsa/3SPpnaW6c&#10;037ivT8AAN4hrf6l5b/N1kzhIQCXIfgHqpBx0O00Vjvs26UF31xG4xeLDOqXCxzzWup14N9E2A8A&#10;qIRAk3EW7Gc/5CDBTSKZYkcAAGZlIppQSQ8eP+yh//133aI2dl1dku9VDaG/OHh0SK/Xr1k152sD&#10;AADAO26+bp3TZtr9Ay5E8A9Up6wW/zIS//67bq3MC81kK/8GfaEj4OddPgCgsrxQ9T82Ea7Y947E&#10;qPoHAMycDBiLRL1X7U/oPzdmxf/aq66c0/9naj8AALylu3O1amtusm++hz0DuA/BP1BlQh3Brcaq&#10;x759y6ZuHf6XU8B/sbpfWvkzqh8A4Br1za56ONeuW5O17fjpcxV7PLT7BwDMxthE3HOP2R76S+BP&#10;6D+9fX1H1GhmcOLa0Ow7CtL1DwAA75HQX8J/m55QRzDI3gHcheAfqCKZeXWyqv1lzr3N3V1lexxy&#10;QUPC/nktVPcDACrr1Okzzp+o87ku/HcTadVM+A8AmIlwNOG5KWKcQn+p9i+Fagr9xcH+dJt/uc6w&#10;8NL5s/7/PioCAADwpBvWrXbaTLt/wGUI/oHqssNY2u0b77vtxrJ8czPwlwsbjOIHALjBqdOnc36u&#10;rr6JHZRHlOAfADANCfwnIt5q8U/oXxip+Bfr16ya0//3UxwAAIAnda9brRZflhU9PMCeAdyF4B+o&#10;EqGOYKex2m7fLpX+a69aVtLvTeAPAPCkQJNxNux3zcNZsvjyKR8fP3W2oo+Hin8AwHTGw4T+uVRj&#10;6H/s07PqzGfD+vb6NSvndB9cMgAAwLu6s6v+g5lcAoBLEPwD1SOrxX9rc6Pasqm7ZN+QwB8A4HkB&#10;91T9L1m0cMrHZihRKamUUtEY4T8AwFkkmlDxhHeOE/bQX1rV37e5+N3xpJP9vJb6qgv9xU/e79Nr&#10;udYg+29Op15+LkUCAOBVN1+/zmnzPewZwD042waqQKgjuNVY9di3y0UMeUNebPJGncAfAOAmnas6&#10;5vT/aPefH+3+AQBOktLiP+qdan+n0P/RbXcX/f2yGfoHqrSdfW//oF7Ptc2/4BICAADetWLpIqd2&#10;/7ezZwD3IPgHPC7UEZQjbVa1/9rQMt22sJj8xjt0uYgxr4XAHwDgDRcujE5zcGtQqs4dp8SrQsGs&#10;bRJUVJK0+5dwBwAAq7FwQneG8YJyhf7m+2V/lb5Xlhb/0upfX2+46so53YcMjOBaAgAA3nbnxq/Z&#10;N0m7f8J/wCUI/gHv22EsWcPsitmyUN6ctzT61SWt1Vu5AKBwF8bj7AS4zpH+o9N/UaDRFY91Xltr&#10;1raxcLjijytG1T8AwMJLLf4PfXKC0L9I9vUdmbw914p/v4/LkAAAeF33utVOm7/JngHcgTNuwMNC&#10;HcFOY7Xdvn1zd9ec59uzk3kJ57c2qMYGPzscAFCV6lwT/Le4cv+EYwT/AIC0hIda/O858JF6+IfP&#10;lzz0l/fMEvrXVfkY+Z+836fX0l1wrvvQTyEBAACeJ63+peW/DRX/gEsQ/APeltXiX96Ab9nUXfiL&#10;Q6ZiobUpUPUXMAAU6aTCl74YDFRK56qOuf1HaffvAqsdWv0fGjhZ8cclrf7jCf62AQBKjU3EPdHi&#10;X0L/J3a/PvlxqUJ/GSBfC++ZrW3+169ZOef7CdDmHwCAqnDnxvX2Te20+wfcgeAf8KjMgbTHvl1a&#10;/Bd6MaO50a/m09YfwCxJa9ME4SBc6MAvDk5zRuxPL8gpEkuwEwCgxoWjCU8M8ixX6C+Bv0yJVwum&#10;tvmfe/BPxT8AANWhu5N2/4BbEfwDHhTqCLYrh2p/uaCxsevqub8J99WpS1rrVRNt/QHM8TUkTsU/&#10;KqituamAJ3Dlq/5XOVT8Hz911hX7NhpL6sp/AEBt0i3+I+4fBFaO0F+q++V9s7T4rxVmm3/Znwsv&#10;nV/Q+wUAAOB9cv2le11W+L81k1sAqCCCf8CbthtL0L7xvttunPMdSpW/XLzgjTiAuaqro+IflbXy&#10;ysWO20+dOjP989dfX/HHP6+tNWvbWDjimv0bjSd5kgFADZLW/tLi3+0k8C916K8Hy7fU1vtma5v/&#10;tVctm/P9BPxcggQAoJrcsM6x6p92/0CFcdYNeEyoIxg0Vg/Yt0ul/1zehPuo8gdQJLrVf5JgEO5z&#10;+vTpGTyB613xWFfbqv7PfT7imv0YifH3DQC1aMIDLf4l8Jdqf1MpQn+p8J/XUq/fQ9cSa5v/gjoM&#10;0uYfAICqQrt/wJ0I/gHv2WEsU1rmyMWMLZs2zPqO5MJFrVUrACgdaXsqFWEpiv5RISuWLnLcfuHC&#10;6PT/2QWt/oW96v/cefcE/9LqP0r4DwA1JZ5IqUjU3S3+yxH6tzT6VWtTQJ/v1hqzzb+0+Jd9O1cB&#10;rjsAAFBVcrT7v512/0BlEfwDHmIcNHuM1Vb79s3dX53VPHtysaKtOVCzFy4AlPDEQlf9k/yjcm86&#10;nRw5enSGT+DKd79ZZav4F24K/8PRBE80AKgRMphzdCLm2sc3NhFRD35/Z0lDf3m/LB3yGmu0Q561&#10;zf/6NSsLuq8AFf8AAFSdm69f57SZdv9ABRH8A96yw75BLmhs7u6a8R2YcxLWB/jzB1CCE4u6Ol0V&#10;DFTCiisLqPjXT+DKX9S3V/wLNwX/MrBHqj8BANVvLBx3bScnCf0ffuo5dfzUucltxQ79ZU76+a0N&#10;Nd0hr1ht/mVwsI+KfwAAqo5U/DsUYdDuH6ggkj/AI0Idwa3Gqse+/b7NN874woZu7d9azxtuACWV&#10;pNc/KiRnxX//zCr+6/yNFf8ZutZ9KWvbuc9HXLWfqfoHgOon7f1jcXdO7yJhf6lD/+ZGv5rXQoe8&#10;F/d8oNeFtvlnekEAAKpXdyft/gE3IfgHvCOr2l/efM901L209ZcFAErJ76+jGhgVtWJpAVX/Lri6&#10;3+ZY8f+Fq/axBEF09gCA6iXdXcYj7hzkVerQXwbJz2upV0012trfSlr8S6t/sTa0rKD7qqfNPwAA&#10;VeuGdaudNtPuH6gQgn/AA0IdwUeMVdC+/f5v3TLt/zXnJJRqfwAo+YlFnVIU/KOS2lpyVP0fnUHV&#10;v7++4o9/dSjrcK+Onzrruv08QdU/AFQlOY8bm4i78rEd+uSEDv2lzb+pmKG/TIcn0+IxF33aT97v&#10;m7y9fs3Kgu4rwFSDAABULdr9A+7CmTfgcpm2OA/Yt8uI+7VX5R91L+30an1OQgDll0gm2QmomGtW&#10;BR23nzp1xjM/w5LFl0/5eCwccd1jjMao+geAajQeieuKf7fZc+Aj9fAPn58S+ksYXYzQXwbLtzT6&#10;VVszrf2t9vUd0WvZv4UE/7JPuSYBAEB1o90/4B4E/4D7bTeWrIPklk0b8v4nqfCXSn8uXAAo64mF&#10;8aJDxT8qqS3Hxf/Tp09P/5/9Da74GZYsmjqH7qGBE67c11T9A0B1kUFdsrjNq/sOqCd2vz5lm0x5&#10;99A9dxQc+ksgLVX+jbT2n6K3f2iyzf/6NasKuq+An0uPAABUO9r9A+7B2TfgYqGOYFDNodpfqhVa&#10;mwLsQADlP7HIVPMkqARGhaxYuthx+5H+o575Ga5dtyZr27nzI657nFT9A0D1kHM3qfZ3Gwn8n37l&#10;7SnbJPS//65bCr7vZuN9swyW91GNnuUnP++z7O+1Bd1XA23+AQCoerT7B9yDs2/A3XYoh2r/+zbf&#10;mPM/SOBPtQKASqPqH5Wy+LL5jttPnZ5hq/+6yp8e21v9CzcG/4KqfwCoDmMTcVedv0lL/8eeeUm3&#10;+LcqRuivq/xb61UT75tz2tebbvO/8NL5004xOJ2An4EVAADUAtr9A+5A8A+4VKbaf6t9u1zoWL5k&#10;YdbXS0t/uXghLf4BoNJSJP+okMWXOb+nnHHFv7/yHXOWLMoO/g8NnHTl/qbqHwC8bzyScFW3Jgn9&#10;H37qObX/8NRjtwT+hYb+ZpU/c87ntq/viBqdCOvb69esLOi+pJsCHRUAAKgNtPsH3IGEEHCvHU4b&#10;t2zakLVNQv95LVy8AFB5dZmXIVr9o5JWLF3kuN0r7f690urfRNU/AHiXDOCKuOh1/Pipc+qP/vrv&#10;9dpKAn8ZBD9XVPnP3E/et7b5v7qg+6qnzT8AADWDdv+AO3AGDrhQvmp/abVnpS9gEPoDcAlei+AG&#10;uar+L4yOeuZnWB0KTvnYzcE/Vf8A4E0yUHM8EnfN45EKf6n0l4p/U2tzY8GhP1X+MyeV/lLxL+Ta&#10;g1O3wdmop80/AAA1hXb/QOUR/APu5Fjtv7m7a8rHcuFCKv1pnQfAbeIJQkBUzsorFztu//DDg575&#10;GVatCE75+NDAiSlBiNtQ9Q8A3iKzMo1NxJVbZmd6dd8B9dgzL2WF/o9uu3vOoX/A71PzqfKflX29&#10;RyZvF9rmX1DxDwBAbaHdP1B5nIEDLpOr2n9taNmU0fZm6F9H5g/AhVLk/qigxQvmO26/cME7Ff9L&#10;FmVX2B0/fda1j1eq/pniAwC8Qyr93fK6/cTu19XTr7w9ZZsZ+s+l4lzeI7c2BYz3ywEGyc/Si3v2&#10;T96mzT8AAJgt2v0DlcdZOOA+jtX+WzZtmLxN6A8AQG65Wv0fOXrUMz/DqbPnsra5ueJfjIep+gcA&#10;L5DBWrJUmhzXHvz+TrXnwEdTtkvY/w//+U/mFPo3NvjV/NYG1VDP5a7ZOvPZsDr2aXqQIW3+AQDA&#10;XNHuH6gs3gkBLpKv2n/tVcv0bQn7Cf0BuF0imWQnoGI6V3U4bvdSxf+HfYezth0/dc7VjzmeSDLN&#10;BwC4/hwtpcbC8Yo/DjmmSehvP7bJe1+p9JeK/9kwB8e3NPp5rzxHL+75YPL25hu6Cr4/Kv4BAKhN&#10;16x0vCZDu3+gTDgLB9zlAaeNG69dO3lb2men6KENwM0nF746Wv2j4pyq/o/0e6Pi/8LomDp15ldZ&#10;2w99csL1j33cBWESAMCZnJ9dGI9V/HHsP3xUPfzUc+rc+ZGp73u7rlaPbvv2rEJ/s63/Ja31KkCF&#10;eUH29R2ZvL1+zcqC7ksGYjDNAgAAtcmh4l/Q7h8oE4J/wCUy7W622rdLiz373HpU0wFw9ckFZVZw&#10;gcWXzffsY/+w7/9z3H5owP3Bv1SSuqF9NAAg2+hEvOKDM1/dd0A99sxLWdPXbNnUre6/65ZZ3Rdt&#10;/YtHQn9p9S+kxb9chygEvxMAAGpXW3OT6l6XFf73sGeA8uBMHHCP7caSVZ4oLfbso+VjCS6oA3C/&#10;ZJJBSqica1YFHbd7oer/yMBgzs+5vd2/GI/E6foBAK57bU7oKVkqRYL+J3a/rp5+5e2sz0ngv2XT&#10;hhnfl7SQn99KW/9i+pml2n9zN23+AQBAYW7IDv7bQx1B2v0DZcCZOOAeWW3+pcXhpq99Wc9VaK2g&#10;jcUJ/gG4H7k/KqktR5vgC6Ojrn/sH/Ydzvm546fOuv7xS+g/EU3wJAQAl5BOLJEKvi5LS39p7b/n&#10;wEdZ73cf335vVoe7XAJ+n35v3NYcoI18EY1OhNUb7/dNfrx+zaqC7k9+N35+PwAA1DTa/QOVQ/AP&#10;uECoI7hVOVT7/87Vq9XiBW26isFvma9QLqgnSNQAAMhpxdLFnn3s+Sr+D31y0hM/gwRMnKsAQOXJ&#10;a7F0YqmUQ5+cUA9+f2dWxxppJ//otrv1ejoSJLc2BdS8loAK+AmUi21q6L9SD8goBNX+AAAgR7t/&#10;Kv6BMuBsHHCHB5w2btl03WTrQvuA+ThV/wAA5LTiykWO293e6v/kqTPqwuhYzs8fGjjhmd/BeJiq&#10;fwCoJBkwPjpRuelXXt13QD38w+d1m3+rtaFlMwr95b2wBP7S1p8540vnJ5bgf6bdF/Jp5HcFAACU&#10;TMHYYd8k7f472TNAaXE2DlSYcbDrMVZZB7wVSxfpxSRtDa2icaroALhbIsEAJVSOjC6XxW70wjSt&#10;/uPRij7uj355LO/npV2yLF4gc0lLe2kAQGVI6J+sQPcVCfofe+Yl9fQrb2d9ToLlR7d9O29VuQT+&#10;zY1+Nb+1gcC/xI59elYvQn4nUvFfCNr8AwAAk0PFv7iHPQOUFu+ggMpzPNjduXH91D9We8V/Ilmx&#10;yg0AmAleolBpuar+3SoSiamDH/1y2q/zVNV/JM75CgBUwFg4rt8zlpu09H/4qefU/sPZHXbuv+sW&#10;veRiDfybGvyT3e9QOi/u2T95e/2aVQXfH23+AQCAafFl7VMKGzNo9w+UGGfkQAWFOoLtxmqr0+e6&#10;O6eOiPM5jJqP0e4fgBtPLji7gEusWLrYM481lUqpiUhUHTs+fah/6JOTHvq5lJqI0vIfAMpJuq1U&#10;ouPKngMf6dBfwn8rqSR/9I+/nbONPIF/5ezrPTJ5e3N3V8H3R5t/AABgdUPnb9k3BWn3D5QWZ+RA&#10;ZW112njT9esc2xPb2/3HaKMNwIVo7wm3uOKy+VnbDvziYO7/kIhV7LGOh6M6/O87/PG0X+ulin8R&#10;iSZUPEHZPwCUQyKZ0tX+5SZt/Z/Y/bpu82+1fMlC9fj2e9Xaq5Zl/R8C/8p64/0+NToR1rcXXjpf&#10;/64KQZt/AABgl6Pdfw97Bigdgn+gsh5w2niD8wExq4qWin8AbkbQh0qbfcV/ZZ6z8XhCRaMxNTA4&#10;s0D/3PkRvXiJhFC0/AeA0komU+rCeHkHscnx6MHv71Sv7juQ9TmZL/7RbXfrUNmKwN8dfvLzvsnb&#10;m2+g2h8AABSftPqXlv8297BngNLhrByokExLm6B9u1T65xgJlzV6Xi6gS0UHALgRIR8qbbFDxX/+&#10;J21lBtSNh9PVkbna/Du13nWaO9nNJIyKxGj5DwClPO8anSjvICs5Fknob2/tL7Zs6lYP3XOHbvNv&#10;korw1qaAam8j8K+0M58Nq97+ocmPZZBGoRoCXGIEAADZHLKOzswUyABKgLNyoHIcq/27O1fn/A9O&#10;bfOo+gcAwJnDqPL8EuVvjRyORFUiM3XPwOBJx69ZuGB+1gV5r7X7FxORBAMWAaBEpLNKOV9jpbX/&#10;Y8+8lNXaX4L+R//422rLpg2T22TKOgn857fWqwaqwl3hxT0fTN6Wcwx7V4bZkmsVPtr8AwAAB9es&#10;6nDafDt7BigN3nEBleN4cMvV5l//wTq8kY7GCP4BAMil0/YG80h/7kr5VJkr/iXwnwhHJz/uPfSx&#10;49fJnLtZwf8nJzz5+xibiPOkBIAiG48kyjYgPF9rfzlePb79XrX2qmX64/qAT81rqTeWAIG/y7zx&#10;/sU2/8Wo9qfNPwAAyEUq/qXLsc032TNAaXBmDlRAqCMooX9WGWK+Nv/CqeJfqjpopw3AjZK8OMEF&#10;7FX/Fy6M5nnSlnde5LGJ8JSPBwadw/zlVyxSa0PLbP834rl2/+Z5iwRUAIDikIHgkWh5Xlfztfbf&#10;2HW1enTb3WrRgvmqscGvq/vbmgMq4KcK3G0k9B/NnINIhwb53RWqod7PjgUAADl1Zlf997BXgNIg&#10;+Acqw3FEW742/yZpk2hHu38AbpSkpTdc4IrZtPtPli+QHg9HJlv8i77DztX+0npXLsrLWioprbzY&#10;7l9IQBVP8PoAAIWS11Jp8V9qMtgsV2t/cf9dt6jtW241jlWtan5rg2pp9NP23cV+8nNrtf+qgu9P&#10;OjvU8esGAAB5OHQ5bs8URwIoMoJ/oDIcD2rXrOyY/o/W4a82liD4BwDAyYqli2b+xWUK/uPxhIpE&#10;pnYX6Dt8xPFrrWG/vSLPixX/ptH/n717AY+rvO99/0qju21soLENwdYY+dLWphbFxKUYUJQHQnFM&#10;eigQSp/HwOYktE2hSZvkHDbsQ+gJD70nQJMm6XFN2HsnYCdpgmOuRRiQC3YMSMFO44tAMsSxnVBs&#10;bF3nojO/d7TkmdGa0dxnzcz3k2dFo5nRyCzNrNvv/f/f4UBR56IGgEqjbai2pYWm6v67v/Ft19b+&#10;GpT21c/faj5+6W/bCn+18ycA9rbD7x4zPfsGJr9ft2ZVzq9Jm38AADCdJAWPl7FmgPzj6BwosmRt&#10;/lPsAOO4tfun4h8AAHcu88i5CxWnzf/4+Lg5OTQy5f4DbyVp83/2qYELiXPwap5lt3bL5UAzgZwY&#10;CtgW1QCAzLehJ4eDBZ/yTWG/Qn+3fY2mqPvXuz9lVpx7Nu38y8jmrp0xxxhzp3QTypQGeqjiHwAA&#10;IBVdm3EpzKDiHygAjs6B4nNt868dXzrhhFurf13woWoOgFdw6Rde4jKPnNn12utTnzhenGr/E4PD&#10;NvxPlKzV/4q2BZO33dr9d+16o2z/NloNalFN+A8AmW07NXCqkFMqqZ2/2vqrvb9ba//br7vC3PfH&#10;15tZLU38QcrMUy+favOf2EkoGw31PlYqAABIyyXtv554l7+t1e9nzQD5RfAPFF9Hmjs+9w9tkkQt&#10;SNU/AI/wxQxQYh5veEFaVf+h4syRHHKZnqev/6A5OTjk+jOLzoofEZ/Ykrec2/1PrhfCfwBI29Bo&#10;sKCDvrVf+dRf/7Pr/mX+mXPMhrs+Za7tXM0fogwp9D85fKrrUOcFuQf/TbT5BwAAaVLHKBdU/QN5&#10;xhE6UERtrf72yBe/22PtS1rT+9AmSf4DhGsAALhavGDetM8ZL3Cr/9HRgBkbc/8dydv8zzUzmhvj&#10;7lu9fGnc9+Xc7j8W4T8ATG9oNFSwbaUGp6nCX5X+blX+ulC74a5PurVoRZl48pX4av/EY4xMaRrC&#10;ZNcnAAAAEuk4UgNJE1zGmgHyi+AfKK6kI9jcWhEn49buP0DFPwAArlxOLKcqYKv/sbGgGRoZTfp4&#10;7569rvcvOntquKKL9Imtecu53X8swn8ASLEviWwfR8cKs6/SALLPfmWj2dK9a8pj6prjtPZPq4MO&#10;POnwu8dMz76Bye87V63I+TWbGmjzDwAAMuOSgVDxD+QZwT9QXJelucNL/cFN8smlpTYAAFOdlRD8&#10;v/rq61OfVKCKf7X2H4xpq+umd8/PXO9fce4C1/tXL18S930ltPt3EP4DwFQa5K3tYyE8+ux2G/qr&#10;g0wiVWU98Bfrae1fATZ37Zy8Pff02ZFjjIU5vV5NjTH1dVxSBAAAmbnEpd1/W6uf8B/IozpWAVBU&#10;HW53nr/Un9GL+JK00wuGwqbOx6h7AN4R1hy0PlqAorTmnzE79RNCYwX5vQr9TwwOp3xOX/9Bc/jo&#10;r1wfW9HmflFewb8u2jshjb4q/E8cEFCuouFWnWlg3mAAMKHIsVQhQn9V+T+4aWvS6WIU9t/ysUup&#10;8q8QT70c3+Y/Vwr9azjEBwAAGUpSAKliyR+wdoD84GoaUCRtrf6OpDu8JZlV/CcL/gNBKv4BeEt4&#10;nO0SSm/aVv8FqPZ3Qv/xaT4DPbvdq/0V7GtJJvGifSVV/cvQaNCGXQBQzbQdPDEUMPk+nHKq/N1C&#10;fwX9auuv9v6E/pVBof/JmO5DtPkHAAClouNL2v0DhUXwDxRPR7IHFi+Yl9kHN0XFPwAAiDf/zPgA&#10;/cSJk3Hfj+c5+E839JfePXtd709W7e9IvGjftesNMzg8WjF/M606hV2E/wCqlbaDg8PBvIb+CvoV&#10;+D/6bLfr42tWLjOP3Xe7/YrKsblrx+Rtp2tQLup8tUmLEQAAAKbj0u7f39bq97NmgPwg+AeKZ6Xb&#10;napCzLSSItVJdjDEBXIAABL3tbH27k+ojs9jq/9gMJR26C/bd77mev90bft10T7xOV2vvlFRfzfC&#10;fwDVqhDbv+mq/FXhr0p/qvwry4F3jtjFkY82/41MxQMAAHLQ7j7tMVX/QJ5wtA4UT4fbnYvPmZfV&#10;iyUL/0NU/QMosTrfqe0TgR28ImmQMR7Zb4ZDefkdY2PBvIT+suLchdP+/LpLVsV9v+WlXRX3d9Oq&#10;PJnnilcA8Dpt9/J1DDVdlb9arW6465Pm2s7VrPgKFFvt7zZoMFM1kcP8BoJ/AACQA+UhLtdoLmPN&#10;APnB0TpQBBOtalwnGF6yYH6WJ9zuwX+Ain8AHhJmLBK8cmIZM61OXKv/PFX7j4yOmcGY+XPTsX3n&#10;6673q83/jObGaX9egwMWnT138vuj7x03u988WIHbkcLMcQ0AXjQ4EszLFG6a/iVVlb+oyv+Bz66f&#10;0hkHleFk5Liku+fUlEL5qPZvavCxYgEAQM7WtE9p90/FP5AnBP9AcbQnfWBJa1YvWF+XpOKf6loA&#10;AFLauy+m1X8omNNrqbr/5NCIGR7JfABB756fud6fSTXeujXxVf9du3ZX5N8sRPgPoAoo9B8L5B76&#10;//Stt1NW+avKasNdn6LKv8I99XKvDf8dnatW5PyaDXVcRgQAALk73yUTaWv1d7BmgNxxxA4UR9Lg&#10;P7YCMRM1Se5XVRwXxQEASNjfnuPeYWc8NJr1a2p6HbX2DwQyHzzQ13/QHD76K9fH0mnz71D1nlr3&#10;Orp2vWEr/ysR4T+ASqbAP9fQfywwZr72vSfNf//nbyfdF9zyscts6J/tlHMoH5u7dk7e1qDC2OOF&#10;bNTX1Zra2hpWLAAAyJlLxb98nDUD5I7gHyiOlW53ai6bpHMOT8PnS/7xpeofgFeE6PUPj5jVEr+/&#10;naz6D2bX6n90NGDePzlkw/9sPP38dtf7dVE+tn1/OtZdUh1V/84xDuE/gEqjwF/V/tnSnOsvv/FT&#10;89++9M/mmR0/cX2OU+V/89pLWeFVoGffgDn87rHJ72nzDwAAvESZiMtA1A7WDJA7gn+gOPxud2Zb&#10;7S81KQba52NOSADIB8I5eNWJkyeNCWUe+tv55geHzdDIaE6/f/vO11zvz6TNv6PzgvPMjObGye+3&#10;dP/Yzu1cqQj/AVSSXEJ/Bf7Do0O2wv9v/ueWuLbuDl1Uvf26K6jyrzKbu3ZM3tagwmyOL2Kp0r/O&#10;R7U/AADIn/al/il3tbX657BmgNwQ/ANF2o+53Tn/zOz3Y74ULfao+AdQanU+DjHgLYlhx6FDhzOu&#10;9neq/IPBUE7/FoX+ydr8Z1ORp9B/3ZoLJ79X6L9jz76K/nsS/gOolG3Z0Gjmob9arvtqQ2bzc/9h&#10;/vB/PGSru11PQpe2mg13fdJc27malV1FVOnf3bs3p2OLRM1U+wMAgDy7ZKVru/8O1gyQG67KAwXW&#10;1ur3J3vsrDNzG8CWbH49OmsD8BKCOXhB4tQ6v/jFL8x4KL2qeAX9CvxV5T+ehzf09p2vu96fTZt/&#10;x7o1q+Kq/h99dnvF/00J/wFU2zZMAytntdSbA2//3Hzy/v/PbPzRC0n3eXeuv9o88Nn1OQ02R3l6&#10;6pX46R46V63I6fXUbVCDTQAAAPJJg1RdfJw1A+SGI3eg8PzJHsi11WJtkn7/tPoH4CV0IYEXHTp0&#10;aNqKf7X1Pzk0Ylv7h/K0bz05OJS0zX8uFXmJVf9H3ztuuna9URXbFwVnbGcAlOO2K93Q3wn8B4dP&#10;mnv+ZbP58y8/Ejd/e6w1K5eZx+673Vx50UpWdJXa/NypNv9q8a+BhbloavClnGoQAAAgWy7hfwdr&#10;BcgNwT9QhP1XsgcSqw8zlerkm+o3AACSO/TO20kfU+CvdvnHTwyaQCCY19+r0F/hv5tcK/JU9R97&#10;cb8aqv6F8B9AOdF5Wrqhvzq8zWyui5z3Bc3/euol84m7H4pr4R5Llf2q8L/vj6/P+TwT5eupl3vN&#10;yeGRmGOL3Nv8N1DtDwAACsSl3b8/VQdlAGmcR7IKgIJL2ltx8YLcKv7rfMmTfy5+AyjpAUbMEcY4&#10;I5HgAYmjyPf29U/dd4bCk4H/2FigIP+O7/3oWdf71eI/14o8Vf3fcPnFk99XS9V/dDsTDdICQboe&#10;AfD+tmq6QyMN8J7RVGdmz6g3O/bsN7fe9y9J2/rLLR+7zGy465PJ2qWiijz5Su/kbR1XqOI/Fw31&#10;tUmnGAQAAMhV+1K/290drBkge3WsAqDgkl59oRIDQKXyxVwg1ECkelYJPObEyUG7zJo5w4yNBc1o&#10;IGCCwVBBf2fvnp+Zvv6Dro+pWj8fVNmnSn+F/qLb+aj2KwcK0k4OB21YpqACALy2jZquO4kCf7VV&#10;b6z3mb6fHzEPbX7a9OwbSPp8Bf13rr/aVvsDB945Evd+WXdJ7scWej8CAAAUiqZCVkYS27Eo4rLI&#10;8jBrB8gOV8SAwvMn26nlypdi5H0wRMUbAACp9P50nzn2/qAZjJxgFjr0l6efd2+9r0r91cuX5u33&#10;3PGJqyZvV1PVv2NwJGgXAPCKdEJ/DVg6raU+ch4XMH/9Px83t973zaShv4J+tfRXa39Cfzg2d+2I&#10;+77zgtwG/tX5alNecwAAAMgHl65VHawVIHsE/0CJzGzJvdq/poaTcADex9Qj8KpXe39atKkoDh/9&#10;lXn6+W7XxxT6K/zPlxXnLjQr2hZOfq+q/2ozFgib9wfTm0MbAAotVeivcHVWS31kexU0jzz5kvnE&#10;XQ/ZedqTcdr6r5k6HyqqmKrkYt836vaT67FFUwOXDAEAQOGdPzX497e1+ttZM0B2OIoHCq+jFL+U&#10;nA1AKcVWB4VpQAKPUhhfLI9s+mHSx/LV5j/WHdfHV/1v6d5VdX9fhWzHB8cYfASgpNSBxG07pDHc&#10;mppkVkud+fedPzG33vcvZuOPXkhsczpJlVCPfel2c/PaS5kyDlN8t2tn3Pedq1bk9Hq1kWP5+jou&#10;GQIAgMJrX+p3u7uDNQNkp45VAJTG+e47tIykarsXCnGRG0Dp0JEE5aB3z8+K8ntSVfurMn/R2XPz&#10;/jvnnj7b3HD5GvPos9Hfq69q+ZvPzgLlQBX/qvxvafSZRuYpBlBkCv3VgSSRtkfNkaV3/4B5aPPT&#10;dm72ZNTK/871V7u1QAUmPRlT7a9jAHX/yUUz+0wAAFAkmhJZA1sTBsBeFlm+wtoBMkfwD5QxcjUA&#10;5SBEyT88SoH8ycEhM3NGS0F/zzPbkrfa77xgRcF+rzoJdO16w1b8Dw6P2qr/Gy6/uCr/1kOjIRMI&#10;jdvqWo6fABSDW+ivgdstke1Q/y+O2sC/Z99A0p/Xxc9bPnapubZzNSsTKXX37jWH3z02+X2u+3rt&#10;JxvqqfYHAADFo0GuOqaJ0cFaAbLDkTxQQG2tfj9rAUBVHmDEBGvMsQ0vK3TVvwYXfOuxH7g+poo8&#10;zcFbKKruv+MTp1r+q+pfgwCqVSAYtq3/g3RFAlBgiaG/gtTmRp8ZGhk0f/e/t5hb7/tmytD/lo9d&#10;Zh6773ZCf6Rlc9eOuH3/6uVLc3q9Jqr9AQBAkZ0/tbvVnLZWfztrBsgcwT9QWP5kD6iFDQBU7AFG&#10;wlQkYebYhkf17tlb0Nd/ZNMPkz627pJVBf/vU6tfVf47Htz0RFX/vTUQ6cRQwHYAAIBCSAz963y1&#10;ZmhkyHz50a3mE3c/ZJ6Kacme6MqLVprHvnS7uXntpbbiH5iOKv1jB5Eo9M9lWh8NUmmsJ/gHAADF&#10;1e4+LXIHawbIHK3+gRLJ14UchWsEagC8TpspRhvCC/vehDnjTM/uwlX8q9r/6ee7XR/TRfnOC84r&#10;yn/3DZevMV2vvmHb/e/uO2h27NlvVi9fUtXvhdGxkAkGw5G/Q51tvQ0A+RAb+itADYWC5nsv7jKb&#10;n9sxZf8TS61Nb1l7mf0KZGLj1hfjvo8d7JeNhnofU+IAAICiU5GkyzWbyyLLV1g7QGa4Bg+U+4eY&#10;s3IAHhUbpjFACZ44kVwwtdtOX/9BG9AXwtc2fifpY+vWXJhTRV4m9HvuvOmaye83PP6cHQRQ7UKR&#10;7dL7gwEzMkb1P4DcaUCRE/qPjI2Z7z3/sll/71fNxh+9kDT0n3/mHPPAZ9fbhdAfmdL7qrvnVOei&#10;FW0LzaKz5+b0mk31XCYEAACl4XI83MFaATLHET0AACiImpiBSeFxgn941/adr+X9NXv3/Czp6yqI&#10;z7UiL1OxLf+PvnfcPPpsN3/4CcOjIXN8MGCCIbZTALKjwF9TiGhQ1WP/vt38n/f9s3nkiRdTBv53&#10;rr/atvUn8Ee2NG1E7Hus84IVOb1eQ33tlOm6AAAAiuX8qcfFc9pa/X7WDJAZWv0DAICCiG1IEqLi&#10;Hx729PPbzR987Iq8vuZX/9Ub1f6x1PJ/95sHzVuHjpot3btM56rzcq4MrBTqSnJiKGBDj5bGOtoc&#10;A0ibQv+j7w3a7eqW7h+n7Kii9qW3X3eFufKilaw45Gxz187J23YKoVW5TSHU3OBjpQIAgJJpX+p3&#10;u7sjsjzM2gHSR8U/AAAoiDpfbKt/1ge8K9/t/r/3o2fsa7opRbV/7O++4/q1k98/uGkrf/wECvCO&#10;D45NtusGgFTeOzFkNmx5wXzqr//ZdlJJFvor8L/lY5eZx+67ndAfedHdu9ccfvfY5PedF+QW+tfX&#10;Ue0PAABKa/E58+xxc4LLWDNAZgj+gcJqT/oALR0BVLjYS4e0+ocXnO8+etx6Ztv2vPyOk4ND5pFN&#10;P0z6eKmq/R2q8L/16o/Y26r8f/TZ7bwxEmhzNTgSNCeGgrT/B+BKgetDm58xf3TPP6Ud+N+89lK3&#10;C5lAVjZ37Yg/vrgkt0GFTVT7AwAAD3DJTDpYK0BmaPUPFNacUv1in4/R+gBKy+fT+MKQvR2m1T88&#10;YGaKwP3p57vN+us/nvPv+NrG79jw300pq/1j6d+wu++g2bFnvw2sVi9fQst/F8FQ2JwYCtv2/2p/&#10;TCUkAAX+G7e+aOdWT72/aTLXfWS1ubbzQ4T9KMj7sGffwOT32o/PPX121q9XFzlmr+P6AQAA8IDz&#10;l7bazkYx/G2tfn/fQH8/awdIDxX/QKV+uDlvB1BiiXNkhwj/UWKLz5mf9DG1+lf4n4vePT9L+Rq3&#10;rvtISav9Y6nlvxP2q+V/qjmpq53a/r8/FDAjYyFD8xKgOilkvf+Rx80n7n4oZehPhT+KYXPXzrjv&#10;O1fl1ua/uZFqfwAA4A1Jrtu0s2aA9FHxDwAACsKXMAJJVf8+RiWhlCeQC+alfPzp57ebj354TVav&#10;rSr/v/2nDUkfVyVerhfm80kDEBT+3/2Nb0+0/O+enAIAUynwHx4N2fC/pbHOdgEAUPlUbaSW6rHV&#10;1W7mnznHXNf5IXPlRSsJ+1FQJ4dH4gaf6PhCFf/ZotofAAB4SZLpkS+LLD9g7QDp4YoVUFjbCv0L&#10;1IbWDafuALwgtuqfin+UmsKYJCeRlir2t+98LavXfmTTD23XgGTu+MRVnlsfqvhX+C9bunfZ1v9I&#10;TQMABkeC5vhgwHYCAFCZFKyquv+ur29KGfor8L9z/dXmsS/dbq7tXE3oj4Lr7tlrw3/Huktym0Ko&#10;qYHLggAAwFtcrtt0sFaA9HGED1So6NzaAFDibVHtqW1RMETwj9L7vd9ZmfLxr238TsavqQED3/vR&#10;M0kfVyXeinMXenJ96N/mVPqr5f/R947zJkmDOpgwAACoLJo3/eGtL5q1f/F3tq2/vk9GFyOdwF9V&#10;/kCxbIy8R2N1XpB9N6Ha2hpTX8d1AwAA4C3nL/VPOfxmrQAZHOezCgAAQKH4YlqHhqn4hwd89HdW&#10;2ra4yahqX9X76Zquxb9a6nu9hf66NavsNASDw6Pm/m99nzdJBhgAAJQ/VfQr6FeF/8YfvRBXTZ1o&#10;zcpl5oHPrrcLgT9K8V6NHZCifbeOM7LV3OBjpQIAAM9ZfM7UaRrbWv0drBkgPXWsAqA0dEGpkK0g&#10;mUYbgBfU0uofHjMaCNkgPlXArer9KzouNvPn/tq0r6cOAala/K9bc2HKgQZeccf1V9lq/919B82G&#10;x5/z/GAFr3EGAAyP1dggpaGe8dWA16md/+auHebAO0dSPk/nbGval5lb1l5qW/sDpaL3a/wxRvZt&#10;/lXtz74KAAB4UZIpGjtMEaZVBioBwT9QIgfePpJynuF0pGqbXUvyD8ALBxp22pHQ5PcK/31sn1Ai&#10;ev8Nj4Zse3tVyXXtesP1eari/3/+5iHzzX+4N+Xrbd/5mnn6+e6kjy86e6654fKLy2b93Ln+GnP3&#10;N75ttnTvsv92rSNkJnEAgFoo17DJAzxD1dKbu3ba0D9VZb8o5P+9i1aaazs/VNAB20C6793u3r1x&#10;xxhaskW1PwAA8Code+tYPGHqLdptAWki+AcAAAWTmPGHQgT/KJ3B4eDkbVW4S7Lwv6//oG3h/4U/&#10;u9X1cVX5p2rxL+VWNa92wV+67UYb/m/Y8pxZdPa8nEKFauYMAFDo39TgM431PgYAACWkwFTV0mqV&#10;Ph0Nzv6931lJK394igasxKLaHwAAVDIdkz/1clzw38FaAdJD8A9UIEI1AF6hC4sKu8YnGpQEw+Om&#10;gdWCEhgaDU2ZbkLh/4pzF9iQW/PbJ1I1v9r9r7/+41MeU0cAdQZIRhfkV5y7sOzWk8L/O65fa8N/&#10;TYfw5c/cktP8wdVO2z51mRgZC9nqf1VY0pUJKA6nul+hf0K10BROO//rOle7zikKlJK6U6hLRey+&#10;evXypVm/HtX+AADA65ZEjsmfir9rTlur39830N/P2gFSI/gHCqunkC8eCoVd76+hpAyAh/hqa01w&#10;YnsVSjFFCVAoY4GwGR0LuT6mdva6eK729lu6fzxlAMC3HvuBmfeBM81HP7xm8r6vbfyO7QiQzNzT&#10;Z5sbLl9TtutLVf5O5b8Whf/IjQYA6H2oRVOgNDXU2oEAAPJPAemTr/SmVd2vFqLXdX7IVvfTzh9e&#10;1d2zN25qis4Lzst6UB7V/gAAoBy0L/W73d0RWR5m7QCpEfwDBdQ30H+srdVfsNcfT3oyz7oH4B0+&#10;X40JTmSuwSQDloBCCYbGzdBoMOVzdPH8hssvtlX6Xa++Ydv/v3Xo6OTjaunfu2evbfu/fedr5ns/&#10;eibl693xiavKvko+Nvx/cNMTk1MjIB/vybA5ORy24UtTfa1pYBoAIGcH3jliW/knBqTJKOhXO3+1&#10;EAW8buPWF+O+X3dJ9m3+qfYHAADlIEkXLubiAtJA8A+USDoXpKYTTpL80+ofgKcONiLbpNgaagWx&#10;dT62Uyg8VVdrnvV0KaxX+K/l6HvHzY49++2yu++gbft/+OivUlb6iyr9y7HFv5vY8H9L99yc5hOG&#10;y3FceNxOQTE8MQ1AU4OPYzggA2rfrzb+auc/XSt/obof5UidK2Lf3yvaFtrOQtnQIDO6zQAAgHKh&#10;QboJXbzaWSvA9Aj+gRJRVcqalctyeo1kLbO5ZAzAS3wJIb+mKanzUW2Ewso09E+ki+rOIADRAADN&#10;eZ+KgnJ1DqgkTviPwomdBkDBvwYAKJihCwAwlQZPq6o/3Vb+CvjXtC8z13WuTlY1BHiaOlnEymUQ&#10;nvYv7FsAAEC5OH+pP/GYv4O1AkyP4B8ovG3F3in5fIziB+AdCrJ0kXF8YqxSIDRuGlktKCAF/gpR&#10;80nBfyrqFnDnTddU5PpU+I/iCIXH7fvXqcpsrPfRIQVVzwn7X+rdayv806EB1pdEFlX3A+XK6Wrh&#10;0KDE1cuXZPVa2q9onwIAAFAu3AbutrX6O/oG+rexdoDkCP6BMhYKM1c2gDI54PDVmkAwus3S/NZA&#10;IWhwydBo/kP/Ld27TNeuN1I+547r12bdehdwey87XQBqa2tMY32taairtbeBaqHA04b9PXvTmiZN&#10;FwZ/76KVNvRXW3+g3D31yk/ivu9cdV7Wr0W1PwAAKDdJOnap3f821g6QHME/UCL73z6c82uMjyf5&#10;YFMZBsBrBxyR7VIgeGrbpapW5rJGPul9dWIoYN9b+aRK/w2PP5fyOWq7m20FHjCdcOQ9PTwasosG&#10;UWkQAFMBoBIp3Fcrz0zCfgX8Cvqv6/wQYT8qzubn4tv8d65akdXrUO0PAADKkY7vNXVXwnkBLb2A&#10;aRD8A4X3gnFp9Z/OhaxUxsdZsQDK6IDDTkESmvw+GAwbXwMXIJEfCvtPDgdtQJpPbx06ah7ctDXl&#10;c9QG/9arP8IfAUWhjilO15SGiS4AGgQAlKts2vg7Yb+q+5NUAQFl76mXe+OuGajaP9vOQlT7AwCA&#10;ctW+tDXxPKGdtQKkRvAPlKlkFY1U0ALw5AFHQieSQGjcNLJakAfBkEL/QN4HxA0Oj5q7v/Ft+zWZ&#10;Gc2N5s6bruGPgJJwpgJQmKPwn0EAKBfOvOUK+1Xhnw7CflSbzV1U+wMAACxZMJ/gH8gQwT9QeP1u&#10;dx54+0hBflkNQ/kBeJQCqUAwWqmqrwpq2WQhFwo9B0eCeX/ddEJ/UeifbfUdkC/aljIIAF432cI/&#10;sij4TwdhP6r583LgnVPXC3SsseLchVm9FtX+AACgnLUvaZ1yX1urv6NvoH8bawdwR/APFF6/2525&#10;tvoPTbR5TVTLNV4AHlXvqzGBmIxW7aoJppAtBf4KOgvh/ke+b9v8p3LH9VdlfREeKBQGAcArFO47&#10;Yb++pnvuo4BfQb8CfwX/QDV68pXeuO/XXbIqq9eh2h8AAJS7xQtcBwCr6n8bawdwR/APFF7SkhZd&#10;EMv2glayjsa0+gfgVTZ4Gg1Nfj8WJPhHFvu/cQ2eC07Oc55vD256wuzuO5jyOZpnVwvg9c8KgwBQ&#10;LAr2FfC/Hlkyqeqf2dxk5+28ZOUys6Z9mf0eqPbP0lMvnwr+Na1Q5wXZHXNQ7Q8AAMqdzg+UnySc&#10;X6xkzQDJEfwDBdY30N/T1up3fezwu8ezDv7DSZJ/zusBeFVtbY1dwhMbMKftP5CuUOS9MzgctF8L&#10;YcPjz5muXW+kfM7q5UtstT9QTmIHAUjsIABCIWRLQX/PfoX9/fZ2ulTV377Ub8N+hf4ATvlu186E&#10;446lNvzPFNX+AACgUuj8ISH4b2etAMkR/APFoT3TlIQ/l3b/oZB76OHzUcUFwLsUMo2ORav+FUQF&#10;qPpHmvReUXv/8cJk/jbw39K9K+VzFp0919xx/Vr+GKiIz5Mz+Erdohrra01dZFtM5yikkm3QH1vV&#10;r6+08AeSe/LlhDb/a7Jr80+1PwAAqBRLFsy3XcViEPwDKRD8A8XRE1k6Eu888M4RO38lAFQLhUtO&#10;8C+0+0c6RiLvmeGYaSLyTaG/WvynMvf02eZLt92YVdUd4GXqoDGkz1dkUVcWbZPrfTVsm6ucKmp0&#10;rqLW/T37+u3tTCjgP3+p37QvaaWqH0hT4jQZK9oW2kGHmaLaHwAAVBKdUyRqa/V39A30b2PtAFMR&#10;/APF0e9254mh7Cv+w0lKHut8DOsH4F0+2v0jA9rVqcq/kO+TdEJ/hf133nQNoT8qnrbNGpw1OvF9&#10;7CCAWroBVDRV8B9457DZ/84Rezuhlea0nPb95y+NBv2q8geQmc1dO+K+77xgRVavQ7U/AACoJPPP&#10;nO12t6r+t7F2gKkI/oHicO2FqYtr2QoXaH5jACi0xHb/mnO6oZ7KUsRTFfLgcNB+LZQde/anFfqr&#10;0j+bijug3EWnBDCT3QA0wLQhsg2v89USKpUxVe8feDsa8ut8JJO2/Q6CfiC/NNgm9rOo44/OVedl&#10;/DpU+wMAgEqjqcJ0vpEwbTJtxYAkCP6B4uhxP7k/ntdfQiUWgHLQlNDuf5TgHwk0GGRoNGjGCzjG&#10;7a1DR82Dm7amfA6hP3CKBp2OaQlEO3Cog4u23RoEQMcpD5+ETFTy/yJy3pFtyC8E/UBhbdz6Ytz3&#10;69ZcmN1xNtX+AACgAi1eMC/xXKadtQK4I/gHisO1V2amLTQdyar9aznDB1AGNEhJgZFTyR0Mhe12&#10;jcFLEM01HjswpBAU+t/9jW+bweHRlM+7dd1HCP2BJLQNHx7VZzX6eXWmBaiLfPWxPS86nVfYSv7I&#10;sv/tw5PfZ0vh/vlL/ROBP0E/UEiqXuvu2Rt3X+eqzNv8U+0PAAAqlc5NEoL/DtYK4I7gHyiCvoH+&#10;bW2tftfHdEFOF9QyQZd/AOVO1Uiau90xEgiblkYuVFYzDf44WeDW/pJu6H/H9Vdl1WIXqFax0wIo&#10;fFInAAYC5J/OHZxQXwG/AsNsq/gdap2p85FoNb8/43MTALlR6B/bunb18iVm7umzszq+phYAAABU&#10;ovlnTD02amv1+/sG+vtZO0A8gn+geLQT8ifeeXJoJG+/oL6Os3wA5UGVobow6bRyHwuETDMXK6uW&#10;AkMNBBkv8MA2Qn+gOPRZZiBA9hTq6xyhZ/+AORH5qhb9miIs225hsVS5rzaZVPMD3rG5a0fc9+su&#10;WZXxa1DtDwAAKtniBfPd7la7/37WDhCP4B8oHu2E/Il36oKeLrgBQDXRxcmGet9kS3eFRAr/Gxu4&#10;YFltitHaXwj9gdJJHAhgT0Q1EKCuxn6t81XXQAAF+E6Qf/i/jptf2O+P5S3cdzgh/+Jz5pslEyG/&#10;qvsBeIc6dsROy6FK/xXnLsz4dZxBtQAAAJUoSVcyBf8/YO0A8Qj+geJ5wbjMPfOLPF7cA4By0lRf&#10;Gxf4qt0/wX/1KFZrfyH0B7wnGApHFt2K7gfUBUDdANQVQLdry7QrgFOtr7bdTpj3+r7+6GNvH4lr&#10;551PiZX8Wgj5Ae978pXeuO+zqfaXZo6hAQBAhdM5TuyAyYiVrBVgKoJ/oHj63e7MpqpnPEkvZFVM&#10;AUC5UKjTUF9rxgJh+72CYN3WfahsxWrtLzv27DcPbtqaMvSf0dxo7rh+rZ1TF0BpaBBQaCxkRmP2&#10;EeoEUFdb2ukBnEp8iQ3znRb80efkt1J/Ok7l/lmRpX1Jqw38adcPlB9tU556uTfueKTzgswHIOrY&#10;uZYpVAAAQIXTOVBC8N/OWgGmIvgHiqff7U619stUMaojAaAYVJ3kBP8yPBYi+K9gCvqHRoNxf/NC&#10;6tr1hnlw0xMpn6OL7F+67Uaz6Oy5/IFgHn12u33fzD1jdlrPX3TW3Mh7aPrAdUXbgmmfM6Opifdh&#10;DDsYTIu+iZkewOeryagrgNuxtqbairX/7cNxlfiFrMzPhFO1v2TB/MnbSVpcAihDsaG/rF6+1B6X&#10;ZHM8DQAAUOl0XtTduzf2Lj9rBZiK4B8okr6B/m1tre77IlUI0YoTQDVyq/pX+39a/lee0ERr/3CR&#10;Bq8R+iMbbx06Yo6+d9wu6djddzC9F342f/9GvW8XnZ1++Kv5orXkau7pp6U9ICKZo/+ldft+1n+b&#10;wZH4zh2K/TUQQLIZTOsFTov+xefMN7NammwF//wzZ3NuAFSBzV07476/4fKLM34Nqv0BAEC10LlS&#10;orZWf4dyF9YOcArBP1BcPcalBY1a1OTj4h7n+wDKkXvVv8/UsE2rGCORv+nwRMVuMWzp3mU2PP5c&#10;yucoCL3zpmsI/RFH7wl569BRMzgyYnb3vW2/3/3mQTM4PGLvLzVNW5H2gAN4go7znTD/rImqfQX+&#10;atkPoDqpWi12ipAVbQuzGqRFtT8AAKie8yrXYyU/awaIR/APFFfS4H/NymU5vzgj/QGUI227mht9&#10;k8Gw2sEr/G9p5EJmuQtPVPkXc4oaVfmr2j8Vhf2q9M+mnS7Ki7Ytag+fqd9a/EH7dfVvnmvC4/Hv&#10;XwXvpzoDvD851/vJoZHE+QZRJZwuDDOaol9nRr5fvGC+DfeXLZwfd4xe5+N4HYAxTya0+e+8YEXG&#10;r0G1PwAAqCZJCif9rBkgHsE/UFy9bne+vq/f3Lz2UtYOgKrVWO+zVeFOvmbb/dfX2jmcUZ70NxyO&#10;+ZsWmsLYDVuemzb0V0XdneuvIfSvEhpQ1NgQrYjMqouIS0jb1NBizpy9KOWPOW3n7YCAyHvzF+8e&#10;m6zsLNeW9NXKTpUwMcXBinMX2q8aPKRtSDrTKAyOBJM+psCuduKNWVtrJvd5+lpTU2Pfs+wHgcqj&#10;/UHs/LTajnSuOi/j16HaHwAAVBt1TUs4p76MtQLEI/gHiqvH/cT/eEYvwgVAAJVG4caMpjpbHe4Y&#10;GgmZWS0cqpQbVfkPRv52wVC4aL9Tof/d3/j2tG3YdVH9juuv4o9UZTQIJRAM2y4i9XW1RfmdTgv3&#10;VK3cD9vBANFjQGeAgGhA6OSBI4MECiI2zI8N751AX5yQv9Dby7CZGB0Vmv74X4MBnAECOhvw+WoZ&#10;HACUoade+cmU45NMUe0PAACqUbTqP+482c9aAeJxNR0oor6B/m1trVP3Rbrwe3J4xLYDTUcNE18D&#10;qEAK5NSS2wmM9dVW/lPNVDYUrqq6dbx4nf1t2P/gpq3Thv43XL4mslzMH6lKOdNOaDujAQBeCEui&#10;875HWxXGDhBI1gUqdqCA9OyPHxQQO2Ag+vzjcfNHVxp174iVWH0/9/TTJsN9WXTWvLLu9BGdMmU8&#10;YYBAKOb8QAMAaicHBjgDBZhaAPCeKW3+V2Xe5p9qfwAAUI3Omtru389aAeIR/APFp6r/9il37hsw&#10;a1YuY+0AqGozmnzm/aHwZHCsVvF1dbT89zr9vRT4K/gvpt1vHjT3f+v7tuI/FVX5Z1NNh8qj9+j7&#10;obBpavDZpZzEDhSQxG4C6U4blaqLgB1c8F+ZdaIKRzYAodC4CYayH/Gzom1B0sfSaaeP6HbYDpxz&#10;6RzgDArw+TS1gLGD7PSVamGgBBcDItvg2EFZOj7JdBtHtT8AAKhW7UumdtVra/W39w3097B2gCiC&#10;f6AE5/rGJfg/8M6RnIJ/XcADgHKni5ixLf9toBy5fdqMelaOR40FwmZotLhV/tK16w3z4KYnUj5H&#10;1b1fuu1G274bcOi9OjwaMqOB4rb/94pU0w8Y0zrtz6vyPBgMm2A4GvaHw+O8qcrgPa9BAcHJQQGh&#10;uHMIDQhQYwBNHUCHAKCwnnyFan8AAIBszWxx7ZjsN0mmWAaqEcE/UHwvRJabE+9Ue9Z0K7WofAVQ&#10;yRTCqZJJgbIoZBoaDdmADt6hsG9wJDQ5NUMxKfBX8D+dGU1NZsOW51wfW3SW5vI+dcLozO2tn2Gg&#10;QPW8hzXISMFnS5OP46sU60mdEgK2qj9c9EE+KCy3AQF2qgBfjamzXxkMAOSLpvd7KqbNvyr9V5y7&#10;MKPXoNofAABUs8XnzHO7W0WWP2DtAFEE/0DxuY4+O/D2kbRfoIbzfAAVrqWxzoRCgYk5jY0ZVcv/&#10;2hp7sROlp7+HpmEodgColv53f+Pb5q1DR9N6/tH3jtvFze6+g9P+vOYQn9HUaBadPW9yvvBML9DD&#10;+xR8vj8YttsXVVESqBhbyT+msD+yUNFffbTv1TIW/c7+vzMYoN7pEMDnBMhYbOgv6y5ZlfFrNNYz&#10;EBYAAFQ3hf/qnhyjlbUCnELwDxSZ5ptpa/VrUr85sfdr9L92WElGrU2h8J+KKwCVStu4mc115v2h&#10;wOS2Tu3kfb56woYSst0XSlTlr7Bfob/C/2JxBgfs2LM/7n5V6KkrgAYEaG7yRWfNs90CUN7UZURL&#10;tQ4AUMjvhP0cY8Jt+28HA0x049F+Wt0y6tUZoK6WfTOQhicTgv/OC87L6Ofr6MABAADg1u7fz1oB&#10;Ys4bWAVASWyLLL+feOeBtw+nHfz7amtLErwAQLEodJvVUm9OTIT/WnR79owGOp8Umdb9aCBk50Uv&#10;hS3du8yGx5/zzPpwOgnYAQHPRu/TQAB1A1CXAH1lIED5qqYBAApyR8ZChP3Iar9gp4AIRr6J7BsY&#10;CACkpkH+sZVpnavOy/hYoZlprwAAAMz5S/2mZ99A7F3trBXgFIJ/oDQ01H9K8P/6/gFz5UUr03qB&#10;WnW7DrEiAVQ2BQczmursPNzihP8aEED4Xxxq+T04EixJu29V9z+4aeuUinsvUkcCLRqkIM5AgNUr&#10;ljA9QJmq1AEA+iyrsn80QBt/5E+ygQANddEKZabQQLVLrPZftyazNv9U+wMAAETNnDp4ck5bq39O&#10;30D/MdYOQPAPlMq2yHJP4p0JI9VSSqyiCVOmBaBC1dfV2vBf4bOoQpXwv/AUCA6NRiuBS0Eh+v3f&#10;+r6trE9l9fIltuW+m91vHpx6X9/Bov37nYEAquizgwAi/9bVy5fSDaDMOAMAFLqo2rJcg5fARNhf&#10;qs80qsupgQDhyXMXdQJorKcbAKrTUzHBf3S6oLkZ/TzV/gAAAFGLz5nvdreq/rexdgCCf6Ak+gb6&#10;t7W1+qfcf/jdY3aZf+ac6T+8vviSfyq2AFQyVdzqsIXwvzjU+ltLqcaUpdva/9arPzJNxdzFKX/e&#10;GRiggF7dBd46dCTyHhvN++AAvba6FkQ7FzwxMQCAQQDlRlMsnRgK28pldQDQoCSvb3+o7odXaL8d&#10;iuxXRsei3QD0+VE3AH0FKl13715zcnhk8nuq/QEAALI3/8zZbnfPYc0AE+cPrAKgZLZFlo7EO1X1&#10;f+VF0++nqJQBUG0U/vt89TbwVyBN+J9/pWzrL+m29ldYfudN1+TcQt/5ebfXsQMBfnFksnJfgwL0&#10;NR9iBwFojl9nIADKgz4f+pw44WVTg89zx2X6LI8GQrZTAeA12oc7nTQkdhAA+3NUopd698Ydw2jg&#10;XyaaGhggAwAA4EhSNKmK/x+wdgCCf6CUXjAuwf/r+xX8r5z2h3VRTBVnVG8BqCYK1xT0nxyOhtNO&#10;+D+juY4BUTkodVt/UfW9WvsrcE9lRdtCc+f6awpeKe+0508cFKB/pwYAqCuAbk/3751O16437DL3&#10;9Nl2EEDnqhX2NrwvNrzUMVlTfTS4LOVc5l74LBfkpNV3KvSqrZ06ADb28UKu22RTawWC4wnvjej+&#10;CemJnRLAGQQQ7fQDlD9V+se2+c+024/2KXTGAAAAiLf4nHnmwDtHYu9qZa0AUQT/QOlsiyz3JN6p&#10;iv+0P8C+GjPGRUUAVUaBz2kT4b9ab8dW/hP+Z0YZlqqCS9nWX9TWX+39p3PD5Wsiy8UlXWfOYACn&#10;Ta8dBPDmwZwHAhx977h59Nluu6j6f90lq3LuaIDicQJ3E1kUQjfWF796WZ/j4dFQWa03BVq1kZXk&#10;hPlaXb6JEN9zba1T/HuaGqZ/fziH7LGDAvQlFIreDoXDJd0Oe4UzCGBolOkAUBm6e/bGfa8BfpnQ&#10;1DIAAACIN7OlKfEuP2sFiCL4B0qkb6B/W1ur/5hJmH/m8LvH7JKkZU2cel9tXAtXXUQk9AJQDRSm&#10;zWqpmwy6FJa8PxgwLY0+08gF0rRo/zEcWX+l7Byj0Fyt/adroa8K+Ds+cZUng/BFZ8+1izMQQOH/&#10;jt3RVv4K87PhTAWg/24NdFAnAJQPDUjSIjouayxwJwB9hjUQyssV5hoM4YT7uq1teDUds9oBDqf2&#10;YKY+xXOdqWyc91L06/jE/dUzOCCxo4adVqO+tB01gGw8+Upv3PFMJscyer/T/QIAAGCq85f6Ewso&#10;21krQBTBP1Ba2yLL7yfeqZ3WlRdNH/wnVkJRJQSg2mhubYUBgxOhl21xHRo3M5rqmCc4CQVIGizh&#10;BEql8uiz2211+3RU/X7H9WsL3to/X5yOALde/RE7oEFt/LMdBKCfeXDTE3ZdaQBApu2BUXqhmE4A&#10;TnhZ7zsVfudKoejQaNAzx4DRQF8DHWpssK+FoDbzdegc49f5fEnfV3YgQGQ7rj+9phqo5OkFNLhl&#10;dCxkl1J11ACyoQH9sRek1c0nE1T7AwAApG0OqwCI4iwCKKEz5sw5K/LlSrfHPrJq+bQ/X1NTY1th&#10;Ohd7G+t9XFwFUHXUJlpV/goAFHpoGYtsG6MVpmwTHU4rcoX+4fHSVvn/1YZNprv3P1M+TwH3n1zz&#10;UbP+qg7TUF+eY1VPnzXD/Payc+2FfoX2DXV15ue/fDey786sHfvgyKgdPPD0jtftz65oYwqAcjQ+&#10;0dZd2yd1K9Ex3ESXd9viviaDFFOvpcBfr1PS7a9TiR3ZBqvjSnNjnQ1ltf21rftJZgu236ud6J7g&#10;BOHaDzar603kdkPknKBOgy40wCTyv3FTOQMCtP/SZ0fT1Gh/X8f7DB721Cu9ZudP+ya//9yNH0/7&#10;mEZv6xYGsgIAAKQ81op1xpw5P3zv+LHDrBlUOyr+gdLa5nZnQpualHRxb2hiPldVbyarDAKASqfg&#10;SXMBq329qmBPDAWiQcjEoIBqpYBQAYkX5v5Ot8pfrfPvvOka2xK3Uui/SV0AtKgLwIYtz5nB4dGM&#10;XkPP1/rTzzMFQPmzA5VUxTzxfWy1/Klgt8b15wZL1Nrf+TfV28CZan4vcqYVcDsnUMcXDQKLhufj&#10;ZT11QOxUAM7gB1qiw2uefPnUxWh1MMqka09TlR+/AgAAZIGqf8AQ/AMl1TfQ39PW6u+P3PTH3n9y&#10;eMQceOeIWXzOvGlfQ1VWxgNhDgB4gQIPtflvaoi2s1dbYOVSTVXaKlX//RoIUepgR1X+D27aar9O&#10;54bL19hQu1JlG/rHip0C4I5PXJXRfMHwLn1ONYgzsSGEMyBAfL4aMxYo7mdalfu2ir8uWsWPMj75&#10;10CSicEkTQ2n3nd2EIreexoUEDYlnwomU9HPTdgMjsR/XibfwxqkUhO7HmpjPlu8p1EYavOvc3pH&#10;JoP19N5UNz8AAAC4a1/a6nq3SVJoCVTVuT+rACg57YxuTryzu3dvWsF/7cT8qbpgFwyNszYBwEQv&#10;5M9srrOVjdXYAlgVkAr8wyWe79mpUN/SvWva56oi/o7r19qvlWj3mwfNhsefSzr4YdbMGZGlxRw6&#10;/Mu0X1MDAO7++nds6/87rr+qojok4BRnQIAEizTWUwNL1UGFedQrn/6+GhCgDgGxtcjRwQDl1x0g&#10;9vPimPq5CbmeU6nThrM+9Lb3+WoZHICs6XzeoUp/VfynS9N1sO0FAADIGBX/gCH4B7zgh8Yl+H+p&#10;52fm5rWXpvUCTrv/cXJ/AIhTbW2oNQBscCRY8sBfNCe9gm6F09Op5Cp//fdrPWh9JHPb+uvNjddc&#10;ZcP/Lc9sM994ZFNGAwB29x00n7r/63Y9rluzKqNWwoCDsB+xfBODi8XpDqB9S2hiKfepAhLZKRBM&#10;9D8mEHTuDcUdT2hggLoH2MYJvmgHDD4rSCa2zX/nBZlNzdPEtBUAAADTUtV/wpTJK1krAME/4AXb&#10;3O5UW0C1/J/Z3DTtC6giQJepqEYBgOqkwF9TG3ihPXM6Qbej0qv81elAHQ+StfVf99EOG/qfPe8D&#10;p+67osMu2QwA0O/SVAK0/0e6dOyoqVAI+5EOG35HlnoTPxhA+6DgRIeAcpsmIF3OwIBT3QNCp9ZJ&#10;5MNTX1czOViilnOyqpdLm/+G+lreQwAAANmh4h+IYNIwoMTeO35s5Iw5czoiN/2Jj7XO+zWzeMH8&#10;aV8j2pKSeVcBoNpEK/xDZkRt/T1Qdqk55x/ctDVpO/tYqk7/3B9dbU6fNaPi/i767/+rDZtM167d&#10;JuDSm33VyuXm3i982tx4zVpb5e9mWZvfPn72/Lnm1d6fmrGxQFq/e3Bk1P7eo++9b8P/hnrG+WLq&#10;cWNjg8/MbKozTY0+W8FM6I/s30/RKngNHlEXsubIe0rBpa2GjyzaM1VyVzL9t2n/q/3xWDBsRgNa&#10;Qvb76H6ZgQDV6KlXes3On/bZ2xrcqGOedM1orrODSQAAAJCaBlr+9K2fx9333vFjD7BmUO24Egh4&#10;g9r9dyTe+VLvXnPlRXSoAQDE81KFv2j++gcfeyKttv6VXuWvwQ+qvHejkP9zf3qzrehPl57b8bsX&#10;mm9//4nIstWcODmY1s+p8l9TAFD9D4fCx2aq+1EEtvI98l5zJh1R/h0KR7sBaP+l216YkqZQ9N8b&#10;CIYnpgyIDv7SIG11BdDXOh8fwEoX1+Y/g2p/BvMDAACkb1bLlE7JftYKQPAPeMUPIsuXE+9MmKMG&#10;AFDlvBb4Z9LWX/POO3PQVyJV+afqdqDq/dvWX5e0wj/lyWzkZ/Szmhrg77+20Wzb/uO0/z53f/07&#10;dp3fevVH+ABV6wmfL1qJ3cCc0SiRaHcyhd6nGg46gwFCGgwwMU1AqIIHA0QHPehWdCCABuDUT3RK&#10;oCNAZUls8796+ZK0f1YdMwAAAJCexefMm3JfW6t/Tt9A/zHWDqoZwT/gAZGdUX9kp9RvEkalnRwe&#10;Md29e82alctYSQBQxbwW+GvOemf++nTooreC57mnz67Iv0+qKn+17FeV/wUrl+f8e86e9wHzj/d+&#10;wQb/f//PG82hw79M6+f0t1JXhjtvuqZi/waYSmHijKY6qovhSbGDARpj7g9NDAJQm/xAUIMBwpNT&#10;BWgw06fu/7odSLbo7Hlm0VlzzdwzZtsOMovOmmfvLxeTHQEi+3Z9Vp2pEqj2Ln86f3esaFuY9n5X&#10;7wO21wAAAOmb2dzkdnd7ZNnG2kE1I/gHvENV/59JvPMlgn8AqFpeC/xFLeQ3bHnOhv/T0cVuBf6Z&#10;VLuVk1RV/qrSd6r8863j4gvNBSt/03zjkc22/X+6/9bPfmWjnWahUv8eiHJa+lPhj3JkpwmYCL+b&#10;GqL3aVoANQNobjzDbPwff2r63jlievcPmLd+cdQObIrd52gggKY3sYMBIks5DHbSf9/oWMguDAIo&#10;fy/FBP+dF6xI++e03QYAAED6ZrY0sRIAF5xJAh7R1urviHx5fsoOrLnJbP3Hz7OCAKCKeDHwV8W4&#10;2vona2WfyGnrX04VmJlINQBi1crl5otf+LSt0C+0V3v3mHv+7qtpV/+LBmNU6pQL1U5tohvrfbaa&#10;GqiGfaWmCujZf9AceOewHQygfVXsdtnpDuAMBtDXctkvaRCAnaaD6QDKhjr2rf2Lv5v8/n/f+5m0&#10;3m/aZs+Z2cAKBAAAyNBlf/L/Jt712b6B/q+wZlDNqPgHPCKyQ9rW1urX/DNzYu/XxQPNEeg2Zw0A&#10;oLKMBcJmeCxkq/+8Qq2VH9z0hNnddzCt56ut7R3XX1WxLeUVKCnwV/CfSFX+qvBXpX+xaAqB73z9&#10;72z4rykA0uEM4NDfCZVBlcEzmuuoEEZVcaYKWL18kV3+6KMX2cEAv/jVMdOzf8D07Os3Pzlw0O6/&#10;Yvdh2j9pX+UMBNBXL9KxgAYBanG6AOgrvKu751S1v7rrpDvIpIlqfwAAgHyZwypA1Z8rswoAT1G7&#10;/5sT73zy5V5z+3VXsHYAoAJp7mLN9evFwF9z17sF3G4qva2/pGrtv6zNb/7hr75QlCr/RBpw8I/3&#10;fsG2/f/7rz2c1s/o7/rWoSPmS7fdWLFdGaqFqvwJjYAoDQZYMO90u6xb0273sYd+9Z7tBvD6Pg0G&#10;GLD7t9h9m7aBGgCgwQBeHQig4wQtThcAOnt40+uR95kjk+Mh/T0BAACQORVLqmgyxmzWCqodp4qA&#10;h7S1+n8/8uXfEu+ff+Yc89iXbmcFAUAFURgxGgiZkbGQve0Vqmh/9NnuuHmTU1Fgsm7NhRXd1l9S&#10;tfa/bf31ttLfC/b29Zu/vOdv0279r4CL8L88KQCcSZU/kLFD6giwr9909+4zPfv7p2zXYwcCKLx1&#10;OtgoaPfK/lr/FlX/a154pgHwDrX5V8c+SbfNf0N9rZnRRE0OAABANv78y4/Ywb0xtvUN9H+YNYNq&#10;xhki4DFtrf73jEtLmgc+u960L21lBQFAmbOte8dCtq2/lyj4UNi/pfvHruG2m85V55kbLr+4Ytv6&#10;O9Qa320gRLTS/vO23b6XnDg5aD71l1+0gwDSob/fnTdd49l215hKgZ+CIip+gdwoyN//9mHT/ZO9&#10;5vW9A+YnBwZct5HRbgALzMUrl5nTZzabYGRfrgp8LwwEUHDMAIDS0wVnXXgWDRjRfjUdp82oZwAX&#10;AABAlu76+ibT3bs39i6Cf1Q9+okBHnPGnDm/HvnSPuWBGmMuWbmMFQQAZUrzDg+NhuwS8lBLf4X8&#10;39+2w/zDt39oXt/7lgkEQ9P+jAKQOz5x1USVf1NxD15rNadzdK7jhrpa09RYZ1vkammJ3Fbbc/vY&#10;xH1a9DMKRGpqakw4g5RG6+av/nVz5CTyP6c8tmrlcvOth+4z/oUf9Nx7rbGhwVy77gpz6Mgvzb40&#10;wv/BkVH73/jby841p8+awYfV4/QebyH0B/JCn6MzZ8805y/1m6t+d6W5tnO1+Q3/B83smTPMf70/&#10;aLePWjTFy449+813u14x29/YZ04MDZkPzJlp5p4+y56nhUs4AkDHFKOBsP031E3s61B8m7t2mp++&#10;9XN7+w8+/Dtm0dnzpv0ZHc8wVQsAAED23j7ybmLFv3nv+LEHWDOo6vNcVgHgLcna/c9sbjJb//Hz&#10;rCAAKDOq7FeFf9hDYb9kU+Gvqsdbr/5IRvPW5qLWhvw1pt5Xa3yRr/mqiNMgjLGJ+ZKT/V0U8jy4&#10;aav9mshLrf2n841HNkeWTWk9Vy2J1fafyn+PnrjV6Hiw3n4mABSe9g8//+Ux82LPz0zv/gEb/CfS&#10;lGzqyqYB2to3OvuWUo0D0HZCQbIGvZH/F9et931zcn7Zb975x2l1Q1LnFnVsAAAAQHYe3vqi2fij&#10;F+Lu6xvo50gYVY0PAOBBydr93/fH15s1VP0DgOcpLBgJhM1YIOSZ+YAd2QT+CoRvuHyNrfAv6IHp&#10;xJzFCvoVbhajbbEGAYyMhWxQ41DYf/c3vj1l/ai1/72f/7TpuPjCsno/bnlmm7nnb7+a1nMVVHz5&#10;M7ekNS8xikdVoTObqfIHSrlf137ihZ695uU39pndfQfN0feOT3meztU0COBDy5eYhvqGuH1LMWlb&#10;oS44hMrFcfjdY+YTdz9kb2vwnPaj09ExzuwZ9aw8AACAHHy3a4d5aPMzcfcR/KPa0VMM8KBk7f7H&#10;AkHzkVXLWUEA4FFx7fxD3qvwz7Slv8LfP/jwReZzN37ctvcvBF34bpho06/25Wrfr+r+YrUqjv7+&#10;6NQBKv7/950/MX+1YfOU9bOszW/+4a++YFv8lxv928+eP9ds2/7j6d8nI6Pm9X1vmktW/mZkvdTx&#10;oS4xvT+jnw2qd4FS0j5JA3DaPvgBG+6vu2SVWfUbS8w5c8807w8OmffeH7TPO3jkXTvH6GP//rLZ&#10;uWe/qa0ZN2fOnhX5DDcWfSCgBh3ouKTeR/v/QtPf3JlbVm3+ly08e9qfUWcGvacAAACQPRXcPPVK&#10;b9x9Z8yZ8633jh87xtpBteJqHuBNP4wsNyfeqYsJqiZQS0kAgDfoQr5ONFTh77V2/pJNhb+oul9V&#10;/oWo/Fb+oLBfYbuv1hthhALW7p495sFNT0x5TMH5N//hi7biv1ytu6LDfk2n8t/peJBOxSLy+7nw&#10;1dZG3ovGfi7U/cIrnw8Ap6gjTZ2vzpy/9BzzW4s/aNb/3u+ak8MjkX3IXvNS5HxNc4zqe7V9/6fv&#10;qvroGbP4nHnm8tW/ZS78jSXmjNNmFe3fGgyFzfHBsGlu9DGXfAG9vv/UvLIrzk1voKSmYwAAAEBB&#10;+CNLP6sB1YozDcCD3jt+7GdnzJnzmcjNpsTHZrU023kkAQClFQqPm+HRkBkcCZpAaNxzLf3VgnhL&#10;96sZVfhL56rzzJ03XWMuaf+NvFd8K8hsafTZOW11u9ZDFYj3P/K4nRsu0bqPdph/uv8u09jQUPbv&#10;2Uwq/4+dGIy8h963c1ajCCdltTVmZku9DebU9UJVoLVU6AKepo+oMyWN9peLF8y33dn+6KMXmyWR&#10;22ecNtP81/uDdhCAvu76zzfND1/8sfnxfx4wwcg+ec6sGWZGc1NR/q2q/FcHAO17qf7Pv7/+1uNm&#10;LBi00+Wsv+qyaZ+vTkNMwwAAAJC7k8Oj5vGXXk28WxX//awdVCsq/gHv+oFxqfp/8uVec/PaS1k7&#10;AFACCvd14Vxzwoc8WN0vCvwffXa76dr1RkY/p8D/hssvthet80mhSJO9wO3dVuUK/Z96uXfK/Qr9&#10;7/38pyvqPZxJ5b/eQ5qrWN0fkBsF+5rKQtQZJBwzUkgBPwEQUFk0HYCW26+7wlb+9+zrt+dxut03&#10;sfzLD//dbmO1/9Ugq3zvfxPpuOX9oYCdPoRtTv7ob6rBHZLuYDmq/QEAAPJDnbVc0C4ZVY3gH/Cu&#10;B4xL8K9W/2r5rwtJAIDiUKXcaCBkxgJhz/4bd7950HTt2u2ZwF9VhWrlr69eliz0/9yf3mxuvGZt&#10;Rb6fMwn/Nzz+nA2m0m1djHgK/G0Vf2zI5qPaFqgmuhip5drO1VOmBNDUKtrOalnRttB0XrDCrF6+&#10;tCDT7IjGHEU7FdXaAQAU/+dOgzoc+hums1+oYz8AAACQFyrOcdFuokWVQFUi+Ac8qm+gv6et1d9v&#10;onPSxNnctYPgHwAKTFW5tro/ELa3vWrHnv1mS/cus7vvYEY/V4jAXwGCgv7mBt9k+2MvSxb63/uF&#10;T0+G45VK/327eveYLU9vm349fev75pv/958ULIgqZwpw1Da7vi76fleL/lP3s34AxJvZ3GSuvGil&#10;XUQDul/fN2C/aj8e3Zc/YSvHnU4AhaCBjKFQwMxqqWdblSP9/Rzp/L00GAwAAAC506DWodEQKwJI&#10;QPAPeJuq/r+ceKeqQ1T5P/9MutYAQL7pYvhYMJxs1LAnDA6Pmh179tmW/mrtn4lCBf66kN3o4Xb+&#10;iao59J/8b/38p82Jk4Nm2/YfT/t+e3DTVnPnTddU70mTr9bU1jqVmpHbMXN7A0C2kk0JoEF9WjTg&#10;Sh0ANOWKuq/kk1r/Hx8cs+G/j+1Z1nomgv90qv2dAZIAAADI3fBYyBbq6DhZnbQARBH8A972sHEJ&#10;/mXj1hfNneuvZg0BQB7o4vdI5IRBYf+4d4v7bcivdv5bun9sw9h0KThYt+ZC07lqRV4DfwWfzYlt&#10;zMsAoX/Mf/PnP20+dfiLZm9ff8rnOZ0lFD5VMr2naycq+BWEaSHgB1AMyaYE2BnZ/moaH+2/NXgv&#10;n/tyHfOcGAqYGU11BNJZ0GAN/a0knSlxtI7psAAAAJA7OyXnWLTaf0ZzU+LDK1lDqGYE/4CH9Q30&#10;H2tr9T8cuXlz4mMKLFQZMnPqjg0AkAaNClZl/6jHW/nL7jcP2sBfF/4z4QT+Cmvz2aa9XAN/SRb6&#10;f+5Pb6660F9mzZxhvviFT5tP/eUXbfV/Ko8+223bGOdz8Eip6b3cGHkfO5X8BDIAvMBtSoDX9vbb&#10;4wBti1Vdfsf1V+Vle6zw/+Rw0Ib/5bhfLyV1aHDQ5h8AAKA4dPw6OBJM9RTaJKOqEfwD3vct4xL8&#10;y3e7dpqb117KGgKADE4OxgIhG/aHPB72iy7wq8o605ZlCgLUzl+VgflUzoG/JAv91320w9x4zdqq&#10;/Vwsa/PbgQ/3/O1XUz4v2vL/CfOl2/6wIv67GyPvZb2fCfsBeJ0zJcCfXXuF6T/8X3YgQL5FL54S&#10;/mfi9Yk2/xpcOd1UDE4XGQAAAOTGafEPwB3BP+BxfQP929pa/T2Rm+2Jj21+boe5tvNDVP0DQAoK&#10;+9XCX9X9+up12bbzF1UAqro/naqzTJR74C8K/N1C/46LL7Tt7quduh08v32n2bb9xymft7vvoG37&#10;n+/3WDHp/azK1jofAQyA8tt+nXv2mWbhvIvM0Egw74MYCf8zo1b/9vgrjTb/VPsDAADkLrbFv2PR&#10;WXPttQoAUQT/QHl4ILJsTLxT8wlS9Q8AU5Vb2C/ZtvMXVfYr8J+u2ixTlRD4iwJ/VfsnUqU7of8p&#10;Whd/2Pd5c+jwL1M+b8Pjz5Vt8E+VP4BKoIFLp82oN2OBsBkaDdrjnnxR+F9TU2fno0dyh989ZhfR&#10;wMvpsD4BAAByE52iKjDl/hlTiyL9rC1U9fkiqwDwvr6B/ofbWv33uO20qPoHgFMnAOUW9quiv+vV&#10;N8yWl3bZSv9MqK3sujUXms5VK/I+53qlBP6ii/IPbX7G9THNba857hGldaHw/5N/+cWUz9N79dFn&#10;t9vpJMqFgv6ZzfVU+QOoKNpP19c12HaniZVPOR2fjATNrJZ6WtOn4FT7y3QDL/V3YsAZAABA7seo&#10;aQ549bO2UM0I/oHy8a3Ick/inVT9A6hm5Rj2y1uHjpot3buyqu7XxWVV96vKP98qKfB3qNJf+8pE&#10;N16z1lb8I94FK5fb6Q+ma/mvqSj0PtQAFK9TlaVa+xO6AKhE2ra1NEb23ZFtXb7a/+v46sRQwMye&#10;0cC2M4nX9w1M3p6u1X9jPW3+AQAAcqFBruV03Q8oJYJ/oHx8JbL8eWSZk/gAVf8Aqkm5hv2q7t+x&#10;Z58N/BX8Z6pQ7fxFF/UV+DdW2PyzPfsG7JJIle23rb+OD1MSqvr/WO+nzYmTgynfz3ove7nqPxqG&#10;MVc1gOrgtP8fGQuZ4dHcq/+d8F+viakOvHPYfp2uzb8GVdJtBgAAIHsa2Do0GmJFAOmeG7IKgPLQ&#10;N9B/rK3V/4Ch6h9AFQpHDvIV8o8GwnmpZCum3W8eNF27dmdV3a8W/usuWWU6LzivIJXVCkabFPjX&#10;V+ac5y/17nW9XxXttPhPzhkY8fdfezjl81T179XgX+2pZzbX2cAFAKqJ9uvqdDI4nHv1v35eLVXV&#10;NQXxnIGFi85KPSBTfwsAAABkR4NRT0aOa1MpRIEMUM44ewPKS9Kq/40/esFc+Tu/ZeafOYe1BKAi&#10;6GKzgn4F/uEyC/s1B/qOPfvNlpd22duZUnV/56oV07aOzUVzY+UG/g6nGi/Rh3/3Q3zApqGpEL79&#10;/a3m0OFfJn2Oqv41oKUQ007k+t5uaqCtMoDqpcFPs1rqzfBYyLZFzcVY5FisoS5MgB13fHFk8vZ0&#10;Ff9NdJ0B4EEavKRzpZOR43mZ2dxoFp8z38xsaYp8nccKAuAZCv2nuyZYDlMQAsVE8A+UkYmq/3sj&#10;N7/s9vhDm58x9/3x9awoAGVJo3iDoVMt/MfHy++/QSGoAn8tmSp0db9Dbc/V1r+aK6EvWPmbfODS&#10;8Lk/ucX8xT1/m/I5jz673TPBvwaxzGyup6UyABhnuhOfqY9sE1W1n8txlX5+9oyGih4smIkDb58a&#10;WJiqwkwDMOg8A8CL2pe22iWWBgMcfveY6Xbpmta+pJVBAQCKTu39dZ0wG22t/o6+gf5trEVUI4J/&#10;oMxEdlhfiey4VPXvT3xMB+c6UE88eAcAr1JVfzCosH8864P5Unvr0FE71/mOPftsBXSmilHdL6rU&#10;UwDABWhDm/80aUqEVSuXm129e5I+Rx0tNJ1Fod+/057U+Gpta39CKQCYuv9XaK9qqWyPtTRoQOG/&#10;trMwZv9Exb8GamrgZjKNVPsDKCPOtcQ1K5fF3a/pRQ+8fcQOetJ1xxNDI9FzqpYmM/+M2bbz6OIF&#10;8yL7iCZWIoC8UdepXDtXAdWKszagPKnqf6PbAw9tftpsuOtTrCEAnhRb1R8MjZddC39Hrq38VR1m&#10;A/8CV/fbgz1frW19Xo1V0Ocv9U/OwYvs3Lb+OrPrL/ekfE7Xrt0lDf5p7Q8AqWlQ1KyWOls1le0F&#10;1MBERyZa/p+aSmjR2akrXxvq2TcBKH8K9KODAlpdtodHbJeA73btNL+IfHXC/7POnG2nDmBAAIBs&#10;qEhoaDTIigCyRPAPlKG+gf6H21r9N0VudrgddH+3a4e5tnM1KwqAZw7Yy72qX1TNr6p+Vferyj9T&#10;CvgV9CvwT9UWNl/UXralqa6q256rJSVyc8HK5ebs+R8whw7/Mulz9Lkw5qqi/9to7Q8AmVHnn7rI&#10;8YEupGbT+l8DB07z1VZ9dxVVvkqqQW8aIEEXGgCVTq3/tSR2CUgcECBnnTlnskMAnUoBJKNj1BND&#10;gbKc/hPwCoJ/oHx9NrK87vbAxh+9aA+6dTANAMWmKn5V8wdC0cqwcj5Yd8J+Vfdrycbq5UvsUqx5&#10;0NXKv7nBZxpoL2svKGlfeHjiYpNjb1+/Wdbm58OaptvWX2/u+duvTvM52W/f50U7iaG1PwBkRccH&#10;Pl99VhdUdYw3GghVdZcVHVOo7bXMPf205OuZzggAqliyAQHqxqauKS/17p3cpi5ZMN8O2KY7AABC&#10;fyA/CP6BMtU30N/T1ur/SuTmZxIf04WI+x953Dzw2fWsKABFOTBXJX9AYX8wXLbt+2M5Qb9Cf4Wa&#10;mSpmK38Hgb87XWxSJ5xYr/buIfjPwLorOszff+1hc+LkYMrPTLGC/8bI+1xVqwCA7Kgr0Gkt9ZHz&#10;xqDtzJSJkbGQaaz3Ve3Aq8Pvnpriae4Zs5M+jykRAGAqDcxOrPaP7Q6w/+3oVCoaDOAMHqCoCage&#10;2RybyowmBg0BsQj+gfJ2b2T5/cjiT3xAo2i7e/dOGV0LALmKDfrVwj8UroyhuLmG/XNPnz1Z2V+M&#10;Vv4OAv/Uruv80JTgf1fvHnPjNWtZORnQ+vrGI5uSPr6772DB/w0KmVoa63ivA0Cejh9mtUQr/zM5&#10;ltNxoKYKmNFUnZeTevYPTN5O1uqfNv8AkD637gAaCKABAU+98hMGAwBVYnAkmPX0oMW8BgeUA4J/&#10;oIz1DfQfa2v1q+X/v7k9fv+3Hjcb7vokB8QAclKpQb/kGvarmn/18qWmc9WKlPO8FgKBf3q0D9TF&#10;IV04crza+1NWTIbWfbQjZfB/9L3j5q1DRwt2wq33u1r7q0oVAJAfCqcV/utCq7o2pWssEDYtjaYq&#10;w21nrmoN+EyGNv8AkPs5nBYGAwDVQceiOr4EkB8E/0CZ6xvo/0Fbq/8HJlr5H4eW/wCyUclBv+Qa&#10;9ouq+lXdX8w5zR0E/pn7vYtWmoc2PzP5vVrWb9v+Y9Nx8YWsnDSdPe8DZtXK5bZbQjK73zxYkOC/&#10;zldrQ3+qJwEg/7Rt1TY20wuuo4GQaWqovmlXDjvBP23+AaCokg0GUMfTzV07J7fPGgzQvqTVLF4w&#10;L7J/o/034HWjYyFCfyDPCP6BynBLZGk3SVr+q8XxtZ2rWUsAXIXD4yYYGjeBUNh+DVdY0K9wXyG/&#10;E/hnywn6VeGvSv9iU6VzE4F/VnRxKDb4l+f/YxfBf4ZU9Z8q+FfFf741Rt7zLY0+Vj4AFFi0dX/6&#10;4f/IWHUG/wfejnYQWnSW+0A32vwDQPFoIMCVF0WW2O30O0dMz75+8+Qrvebk0IiZ2dJklpwzz7Qv&#10;9dvOAAC8Q8edQ6MhVgSQZwT/QAWYaPmv8P95t8cVdnCAC8ChcD84EfLr6/h45f03qu24Qn7NO17O&#10;Yb8o6G+s95k6H1eRs+XW7n/bf+w0NU3/lxkfeZ8VlKbLLko9UOKtQ0fy+vsUQjHQBQCKJ5PwX8eP&#10;el61bafVVc+uqyRVpLT5B4DSclr/x263NWiru3eveWjz07YLAFMEAKWn40h1nAKQfwT/QIXoG+jf&#10;1tbqvzdy8x63x+/6+iaz4a5P0uYKqDKq3lerfrXtD00E/ZVK1cZOC/9cKo+9EPY71f1UjeXPlHb/&#10;J06a519+zXR86DxjAsOsoDS0RI4hLv7Qb5vtO19L+hnMB2fOaX0OAABF3tY31kWOGQNpTfWkqv9q&#10;Cv7VTc+RbGob2vwDgLfoOmj70la73Lz2Unuf0xXgpd69dooAPed8+xyKpoBiIPQHCovgH6ggfQP9&#10;X2xr9V8WudmR+JgOZBX+P/DZ9awooEKp8ioUrvxq/lhO+35V9qvKP1teCfsb62vtBeNaAs+800Wc&#10;RNteeMl8+LJLzHg4csIZCrCS0rBy+bKkwb/sfvOgWXHuwpw+B5prms8AAJSGM/jqxND04b8e1yDT&#10;atlmO9X+4na8yIBNACgPbl0BNLjL6Qog508MAtCAAYqogPwh9AcKj+AfqDz/R2R5K7JM6VWlg1hV&#10;O95+3RWsJaACBG0Vf9gEbdgfvfBa6fLVwl8XaxXyK+xXSFmqsL92IuxvIOwvOF200QWb2Iv2z7/w&#10;ornX/HdT03y6GR/8lTHjYVbUNFTx/7WN30n6+ODwaNavrcBEbaYJTQCgtLQd1iCs94cC0w4iDQTD&#10;prHBVxXrJXbKoEVnTa0Ipc0/AJQnnSeuWbnMLk5XAF1D7dk/YJ58udeeQ2pKgPOXRDsHMD0AkB1C&#10;f6A4CP6BCtM30H+srdX/4cjN190e/27XDrPknHnmyotWsrKAMhIb8qtlf6gKQn5HbNCfS1X/3NNn&#10;mxVtCyer+0vFqeyvq6ullXmRrWlfZp56uXfye7X73/Xa62bVb59valoU/r/LSprG/Lm/ZpfDR3/l&#10;+rja/Wfz+VKr6Ojc0gAAL9CARFX+vz+YuiPOaKB6gv8TQ6kr/ut8HNcBQKVwpgdwaPDXgbcPm41b&#10;X7Rf7UCAyOOLz5kf9zwA7oZGQ2Z0LMSKAIqAq2tABeob6O9pa/XfErm50e3x+x953B6gcmAKeI/T&#10;rr9aQ35RcKh24blW9YvmX1VFf+eq85LOxVoMtPH3BlVoxAb/8uqr0eDf+BqMaZhhzNggKyqJYCh6&#10;kr5y+a+bw0e78/a6CvyraY5oACgXOn7RNjpVZVY1tfs/8M5h+1WDSd3WFcd4AFC5nOkBnEIqTamq&#10;wQAvTUwPMLOlyU4P0B4551y8YB7TAwAxdCypan8AxUHwD1SovoH+h9ta/Toa/Yzb43d9fZN54C/W&#10;x81pBaC4dJE0NLEEJwL+cJWF/KIqfoX8u998237NpapfbPv+icp+twuzxaKQXy1fVf3FhWBvUMW/&#10;eST+vudfeMnc9sn/Zm/XNJ1mxkNjxoQCrKwU2vwLUn6e06VW0i2NhP4A4GXaRgdCtSkv1uo4tqGK&#10;jnXmnjHbdT0BAKqHCqq0aHoA0XQAmh5AAwE2bn3BnBwaMe1L/bYrgAqvGAiAakXoDxQfwT9QwfoG&#10;+j/b1urXxFM3Jz6mA9I//8dHCP+BInFa9YdU0W9D/vC0c6ZW7EH/8OhkRb++qsI/F7Et/FXd79Z6&#10;tRgUYp4K+2uZp9yDdLFF+7zYOXr37ttvW/7PmjUz+ndsmm3GB3/Fykph8aKFSR9LN/jX50MtpJnu&#10;AgC8T4O0gqFA0gGqY8FwVQTfCnSS0TEgAKC6zzU1CMAZCODsN3r2D5jNXTvM4XeP2wEA6kKnrxo0&#10;AFQyXfM8MRSoui6mgBcQ/AMVrm+g/5aJ8P/3Ex9T+K/K/w13fZKRp0CeOFX7+hoIRm6PV2cVf6Jo&#10;0P+22bFnX85Bv6ht/+rlS23YX+oW/g0TLfwJMMuDqi5ig3/Z9drr5sOXXTLxR603NY2zzPjoCVZW&#10;gkDwVKv/XD83M5rr+MwAQJnQYK2Zke32+4PuHXGCoeqq4lp01twp64d9GgBg6rlnNOS/ee2l9ntn&#10;IICmYFVHAIX/0Y4AfoqyUFF0TXRwOEjoD5QIwT9QHW6JLH4dcyY+oDmpnMp/wn8gs4PYcEybfuc2&#10;opyg36nsz5XXqvrrfdGwn6r+8nPJymXmu1074u579dWY4F8aZxoTHKHlfwpt/oWmrz/zz7aCEVX6&#10;89kBgPKi7Xdzo88Mj4amPKaKLh0LV/LURjpvdsxIOG+m2h8AkI7EgQAakN6zr99s/NEL9rbCfw0E&#10;WHzOfPs8oBzpGunJ4UDVdjkFvIDgH6gCfQP9x9pa/R+O3HzeuIT/OrhU+H/nTR9nhCngcsCqC5mq&#10;3Cfgd+e07lclf76CfrEhf9tCG/SXsqq/zob8NVT1Vwi3Cyiq+E9Ey/+pYruXzJ/7axkH//osqWKU&#10;0B8AylNjvc+MBsKu3axCFR/8J5/KRgNCAQDIlK7Barm2c7X93hkIoKkB1KF18QINBPCb9onpAQCv&#10;G4scJw6OBIv+e/PRWRSoJAT/QJVIN/z/mz/7I7Ns4XyqFlBVosG+MaFQ2ITsV1r0p6I5vG3I33dw&#10;MvDPB4X7CvlXr4hW9ZeKwv06W9Vfw7awQumiSew8vXv37TcnTpw0s2bNjHkj1BvTMCNy5jrICpvc&#10;Vp5q5bx40UKzfedraf+spsSY0cSpBwCUMw3c0rZc87UmUvBfXyXrYe7pp8V9z/EiACAf0h0IoOfo&#10;nJbOrfAKVfcPjQZt8F8KgyMj/BGAGFx9A6pITPj/b5GlI/Hxk8Mj5gv/9L/Ml2670Zz7wbn2AkZD&#10;ZFGFHtV5qISDUKc9v1O9r/uqbU7SbDiV/E7Yr+A/H7zSvl/VaXW+GrZ3VUQXS2KDf1HVf1y7/4ia&#10;xplmPDAc2YCwnUgcCDWjpTntnyX0B4DKoWMmHS8lHkMHguOmqaFy/7tjW/3PPWP25G0NGOXYEQBQ&#10;CIkDAbQv0nnsS717zUObnzEzmxtNe+Tc9vyJKQQYCIBSXSs4ORykOyrw/7N390Fy1fed73/TD/Ms&#10;JB4iCRZpWoweKEvsjIJiLcWAhSgwNhHmeoGQShXgyx+5tTdge2s3KW524ySVLTa5tbYTcneTupeL&#10;oWptB9isebABUxaSEUsgkjUTxF4kMWgGETGaGCShGc1DP8ztz6/7zJzuPt3T3dPd093n/aIOZ/r0&#10;w7RO93Sf8/s+/OrpnI1dAPiLgv/J1U29PZEnkusHsq9Xy+5/99ffNw/uudns3nHNfKbeQhJAS1O3&#10;cERjI7i/dNVq2y9OoH/bVevsWpeXgxPoV1tWPtP8Sa0Ssx06lBv4Ny0B09J+kZmbOsvJfCLzc1QV&#10;/8Voaw2azrYgbzoAaCJd7UFzbjLzeyHR5BO5jn3qnfgaotofAFAjay9dZW67Tktf6rspKxHAnutu&#10;7jHb01MD6PZANUVjqdb+c8T8gbpC4B/wqeHRka/19kT04wPZ1ynw9xdP/8SMn/nM3HvL9fNf5FrE&#10;aYPtJAIAteRuy6/jSoL7S+ME+StdzS/1Euh3t+7XzwT64TU/oir+PYU7jJk5n/zwift6n8WL/Izd&#10;cPnq+Z9V5a9qfwBAc9GxlD7f3e1c/TpFVpjzYQDAMsmXCHD4+Kh54sc/nz/33WSnBkhNEQBUgsZh&#10;p2bjZmY2zs4A6hCBf8DH0sH//ckfn/C6/oevHjAnTp02D99ze0YLblVUx9Nf7mprqFaPGvBQYC1I&#10;QA0VkArmz6Wq922QP1XBn6Bt1JKkAvynM1r3V1K9BPrtZ1IoFeSndT/y0QCIu93/0WPHzfnzE2bF&#10;iu6c27Z0rDJzk5/4+8TeZH7+9m292vN2Xen2kgT9AaC5dbQGc+Zx1bG63xIsdawJAEA9KJQI8NKb&#10;Q8nL51IdAZLLxivXeibEA4vRWO1kY7T2p3UjfIvAP+Bzw6Mj3+vtiYwkf/zvySWnB9Rb7x433/zu&#10;E+aR+79qNlyxOuf+yvBLdQNIXpghEQDFUWA/tU4NFmpOUPdlLJ07yH/i4/GKtux36DNh21Xr08H+&#10;9RkJQrXi/swJBulCguJt3xzJCPyLqv5z2v1LsDX5RksusVnf7q9orLhMfn0OEPQHgObnWfWfPKRv&#10;1k//4yfHFr7r2lNJbiSYAgDqWXYiwMTUdCoR4FgqEeD9j06nEwEidjo8EgGwmOnZuJmaaYwq/+HR&#10;kUFeMfgVgX8A+iLc19sT2W5Swf/+7OvV+lvB/wfvuNnsGdhR8LG8EgGCgVT1rQZGlAjA4Ehz03tA&#10;WZ/ZFftCYL86VL0//um5qgb5FczbcMWadKB/nV0vB6dtf8hW89O2H+XTwEa2Q4fyBP6TWtpWmLmY&#10;f6v+i+24snXDFQT9AcAn2j2q/puVgiUOJyE+SMIpAKCBdHe0m4G+LXZxvtucRIDHnnnFJgJsTE8L&#10;kOoKsMYmDwD1XuWvMVEACwj8A7CGR0dGkqvtvT2R7yTX3/C6zePP/8x2AHj4ni8X3cLbmXs9VSiY&#10;yghU4E6DJKEAFbqNerBng/vJ13UufTmRMLTir4HJqRlz4uPT5sjwSZuQ41T0V4MGNFOB/nV27dXx&#10;o9oU1A+mA/whPitQYV7VDKr4z8vHVf9z9vO9uMDOP/sVBoYAwC+C6WM1ZxBY532hYNA3//4wx6YA&#10;gAaWnQggSgQYPD5qntn7lv1ZgX+dO29KJwQoGQB+GgswZiZa/1X+42c+48UCXAj8A8gwPDryzd6e&#10;yP7kj08Yj9b/qiRW9f+9twwsWv2fjwaGtKRCJ6kDB3eAzxlAopK39pygfsJW6lOtv5ycVv06eFVF&#10;v35W4L8asqv5N1y+puZt+93dQfgMQK1oAMPd7v/osePm/PkJs2JFt/f71KdV//ESPv+pCAEAf1HV&#10;/+R0LPU96bN/uxJTAQBotnNkLQ/cfqO97CQCqCvAEy/+3G7buG4N0wP4gLo6Tc3GKfICGvE8hV0A&#10;INvw6MiPensi+0yq9f+u7OsVfHSq/x/cc3NFKoFtoDm5RGOZ253gn5MQ0NLSQtVvmWLpAD5B/fqi&#10;AH+qet8J9J+rWhW/Y1vverPh8tWpdfLvt9gOHhU9ANHUH/OdP1J/30CtabDCHfgXVf3na/dvq/4D&#10;weQHadxX+ykWL+7fy6APAPiPpncJBML2HMNPU70whR0AwA+cRACHpgMYPDZiEwFeenPIjH1ydn56&#10;gFRXgB6SwRuYU+E/E00Q8AcaGIF/AJ6GR0fOJlc39fZE1Pb/W6ZA9f/uHdfYBIBqVAg73QGyEwLs&#10;B1i6wkIVwu7LfhuEsW33E5kBfKf9vtozxzlQqwvLEeAXJ8jvtO5fjpb9BPlRt4MYm3ID1YcOFQj8&#10;m3TV/9RZX+2nYpPDGOABAH+yidk+S84OkowOAPAhBfm13LV7p72swL+S6Y9/dNpOD/DoU8/bKQTs&#10;9ADr1tIVoGHO+edswD8aS9hx5iawj1cVvj4/YxcAKGR4dOS7vT2R75lU6/87vW6z9+A75q13j5k9&#10;A79m2//XqkW4E4iIzRciZlYkqlNAIJ0BoIEZJ9bodA6QVHvx+hy0cdrui1OlL9HYXPr6pjkYaxrq&#10;hnHi49Nm/NNz8y36J6emaxLgF4L8QGm8BiBU8V9QuMOY6c+MmfNPp5RiW/1v38SADgDAH8K0+QcA&#10;wCZ/33ZdcklfnpiatokA6gxw+NiIeeLF/Xa7uyvAxnVr7eVqcLqdlkpDV36bblL7ajaWsMH+Rq/u&#10;1/grgAUE/gEsKl39/7/09kR2mVQCQCT7Ngp4/vDVA+aFA39f8wSAfGyw3DiV8MXfz50YkM3pLlDu&#10;AVW+QL1tvU9lfsNwV+9rnfr5tP07qAX9bSmwv+2qhVb9tQ7yp5JmAvZvQgk2BPnRqBT8d7f7P3rs&#10;uDl/fsKsWNGd//3f2mXmZs77Yv+kpuIpLvCvARwAAJrR2CfnMs8ZqfgHACCHqv0H+rbY5YHbb7Tb&#10;UokAY3Z6gANDR22XAN1u47o1dvo9p4tAoQ5yqTHVVFdT99Sl1SyKyh4fdo8Ju69rlM6z2odK6o8m&#10;1yqmo5gMaF4E/gEUbXh0ZF9ytaFQ+//sBIDdO7Yty/zhS5FqjT+X5yCJ94FfKKg/OT1tjgyfTFXt&#10;fzyeruQ/V9Pn4VTv6+9oW+86s+HyNTVPqlHWs05kQungvpYAQX40CQ00uAP/oqr/Qu3+bdW/TwL/&#10;sSK/+OzATZWqNgAAWG4KUriR8AoAQHGUbK/FPT1AqiPAaEZXAAX+dU6pKQK2XbXOXLnmV0xHW9uy&#10;FUpljw8Xc2qckRDg6j6rghn3OFqoSgmEiXRihNM5VsH+RIJpYAG/IfAPoGSu9v9KAPi6KZAAoGX3&#10;jmtsAoCqk4F6kd2Wfzkq990U2F99ycplreJ3TlIWWvUHGiZzGSiXV7D60KFFAv+BYPIouj155j/d&#10;9PsnGi8u8D/Qv4U3EwDAF0K0+QcAoGwK8GtRVwAFpRWc/vv/74QZ/sfT5sjwh+bHbwzOJwM4Y2O2&#10;6+UyFcOUwp0sUErx2FKOLZxOCH6mgq0s+/lLg6/PV9gFAMqRbv//h709ke+aAgkAsvfgO3bRwdqe&#10;G3aYnVs3NVwXADTiQV8qsG/Xqt5PV+3bdfLycnEH+FdffNH8z7VGq34gRZUH2VTxv+jfUGuHmfNB&#10;4D9fxf/E5IWMy9s39fBmAgD4Am3+AQAon4LUM9HMueU/t2GdXTR1rGgsT/O2a/xOa3WWVXGZNFoy&#10;QFHn3fEEb4wlWM5xXqAeEfgHsCSlJAComvrx539mFx2gqRMASQAol1Oh71Ts10tg36H3eFdH+7IH&#10;+MWp4k+166eKH3BzWtSr1aDj6LHj5vz5CbNiRXeBo+h2Y1oCxsw17wm65v9LJLz/fcMjH2ZcpuIf&#10;AOAXIZJlAQAom+aWbw0F7JLNCYB3tHXajgDX//Mt8xXtGutTl067/ng8lQjwaup+CvzbRIBl7qIJ&#10;AHVxvsIuAFAJWQkAD5hUAkAk3+11kOZOAtCB2c5tm5gOAJYT1Heq9UUZvqn3zvK04vfinFjYKv70&#10;ScVynlxQxQ+Up39zJCPwL0ePHzc7fnX7IkfSbcZEp5p2v8SK7E2oARklUAAA0KzcSYJU/AMAUL5C&#10;89uHgsG811285Urzzzf+s/lEAC3Dye/m4yfHMpMBXLb1rjcbLl9ti3Fsl4Am6A6ATHnGiAfZM/D1&#10;5yy7AEAlpRMAFPz/bm9P5M7k+v7kcmeh+6QyNsfNCwcO2oMvBf91YOZkaaK5DsbUft953XXZqdQX&#10;zeVVj/R+7Gp3gvyp6v3lPllQ5X4gYKjiBypg++Ye8+zetzK2HTp0eNHAf0trl5lr4sD/bCyW97r3&#10;Tyx8Xt/QR7U/AKC5dXcuJLj905lzdm5iAABQW6mkgRYTTl9WIoAWTRmgWQPUMeDUL8/ahAAl7KmI&#10;6K13j9viIke9TMGJynDGmbOcZc/A15+V7AIA1TI8OvKj5OpHvT2RiEl1AVASQKTQfRQI1gGZFnG3&#10;amqWeZua8iBLQfzp1FzXR4ZPpl/LhYB+PVXpe3HeZ/UW3JdAIFW9ryp+Bfd1mSp+oLJUxZft4C8O&#10;m99e7I7BcPKPNGhMIt50+0RVFIUq/icvLCQ80OYfAOAnY58Q+AcAoJ7YsTOT6hhw1RWX2uWWz3/O&#10;xOJzNhlA68Fjo+b0p2ftdKFKCNh78J2MhICFLp5r0tN3tpEQAKAhEfgHUHXDoyMjydUfmtRUALvM&#10;QheARUdLFCxWFbitBE/P2+S0UrcJASQDVI3TWt/dbt8dzB//9FzGAXK9Sx20t9sWX1rrvSP1dBBv&#10;K/fVnl8t+5M/h2gjCtSEBu+1jH2ykBR+8NDhIv9w242ZnWy6fRKNFk5mcCr+afMPAAAAAKhHGldz&#10;pg8Y6Ou1nQGUBBBNJwPossY/nbFPFS7psnvKADoE1DeNT2cbHh3Zx56Brz/72AUAain9xavla+mp&#10;AL5iikwCmP9CT8//brsCpJMBnIptd1C3q72dqQLS3C328wXypV5b7RcjO7DvZOfWY2KIU7mfOgEJ&#10;GBXwB6jiB5ZV/+Ye8/Kbmd3gVPW/aLv/cLuZa8LAf6E2/zIxecGuv3RdH28eAAAAAEDd09hbq5Zw&#10;wF5W4H/n566yiQD/YtsmMze3cFtn/NmZqjSVIDA9P6bqNRZtkwSSC2pHHRwAZCLwD2DZOFMBmFQS&#10;wDeS6++U+1gZnQHk1YXrstu4i1Pt3WjJAe4Avj24sVX3Cwc4tqX+9IzrunNN8V5xsmu9XsN6zrJt&#10;UeV+IGDb9Ktdv63mJ8AP1KXtmxT4H8rYdujQ4oF/E2xN/rEHjJlLNM2+UJv/aLRw4H/o3fdslwRV&#10;/AMAAAAA0GiyEwHi6ggQS5iZaGI+iL8w7nj9/P2c8VlnXFbjrz989cP5qU6d4iTdNzUuvZqkgNoZ&#10;YRfA7wj8A1h2vT0RVft/K3v7zq2bbBblUoPXTlKA2C4B8qr3bbf1ZgaR8wWVndZOpcgO0mdzB+0z&#10;73OuqV9/52DYK6jfSNM42Mr9QKqa37bsT65biPEDDWPjurU521Tx/9tFfQAkP6eiU02zL2ZnCwf9&#10;x8Z/adcE/QEAAAAAzUJjecHWoGlLLqr+j8YSZja5aO2msUo7ZnyV9+PYLgHT0+bI8Ek7Lv3DV9+w&#10;2zU+7ZUUQNfa8jlT1bqMsFfgdwT+AdSD/26yWv0r6P/I/V+1PyvwrQMjHTTpy9xpqVSVg4WsVveN&#10;3Pp+uTkHsuIkUDgJE418QKtsYFXvq4rfadlPFT/Q+DZeucbOVT8xNT2/7eChw0XdtyXUZuaaKPA/&#10;PRsteP3wSOq7cUVnO28cAIAvqMuNMaP25/c/GrNTBAEAgOalYh51AnC6AbiTANxTAnhxxjy9ugWI&#10;E6xWYoBd0pdVAKZxU6c7QD1PYwqgfhH4B7Cs0i3+d7m36cDm4Xtuz7i8e8c1OQdISgBwOgIQoK8N&#10;p+W+PYi93BXYb9CpExZjM33T7fmp4geanwbxDwwdzdimqv9F2/2HmucEPBaLm0Si8LQFb7ydSojo&#10;ZuABAOATl1+6kKc+MTXDDgEAwGfCoYBdxEkCmI2WN+WfkxBQTGKAOB0DJqem7VisMybrJAb4eRoB&#10;ddDNsp93K/yOwD+AZdPbE+lPrr6TvV2V/otlMerAKLsNvxIAUkkAJ+d/duZWgjd3IN99kOieysAP&#10;B48K5gcDARvkD7mC/QD8ZbtH4P/QoSIC/y2a5yNsTDza8PtgJhpb9DZvvP0Lu9545VreNAAAAAAA&#10;X3GSADrbUkkAM9GEicUTFXv8YhIDNN5tpxSYmjYnPk6ttS3VaTU1naozlUDmYzUXxv2BXAT+ASyL&#10;3p6ISiaeyN5+7y0DZVeMOwFqrwMZZ26l1AHRzHxiQOq6xk8OSB3IrcnZF/MHjOmKfPF7eyinNX8o&#10;Hdx32vUDQP/mSM42Vfz/djF3DrY2fOB/bm7OzC7S5v+V1w6YickL9uduWv0DAAAAAHzKPR1AIjFn&#10;uwAoCUA/V5Mz9q2pcrMtFMOlxsBfeP2gmZyeMUeGf2Cvd6ZmdcaOG3la1jzTAe/jnQm/I/APYLl8&#10;K7n0uzfo4OLeW66vyi8rNrvRSRBwOC2V3Jx2S5WWr7LenZ252G2RiVb9KFY8eVI2PRtPnuhwaORn&#10;G69cY7qTJ8ATUwvfAwcPHS7uhD/UauZmJxv63z8zu3jiwiuvvZGxvwAA8MsxguP4yTF2CAAAyKCi&#10;ovbWoF2cLgBa11qhwjjbJeDj02b8UyUHfJbuHDCdEUB3usM6j+NMJ1CPHQPcY/gAFjC6DaDmensi&#10;dyZX33Bv0wGEWvwvt+wAu/dBzfW8iHXICfKnWvUHbEU/UKy5OWPnZlObNpJD/K3fo93/a/tfNzd9&#10;4YZFPoRaG/xvYM5MzxQO/I+N/9IMvfue/Xmta65jAACanRIDHe4EQQAAgGzOVAC17AJQjPkA/lXO&#10;loUxbq8pdPcefCfn/uo4u+Hy1TY5QOPoy9lZVgkMHgZ5B8LvCPwDqKlCLf6pYEexCPKj4gdE6feQ&#10;srHVog3+tWnd2pzA/6FDhxcP/Lck3zeBoDGJeEP+u1Xtr+B/IU89/dz8z1T7AwAAAACQn7sLgIpN&#10;lAAQiyfq8rnm6xTglRDwwoGDGbdxEgJ0X00dYJMDajBtgLoWZBseHTnLOw9+R+AfQK0p6J9RJqj5&#10;iPYM7GDPwBNBftTyvRaNE/j3u/5NPTnbDv7icJFvolZjElMN928uttr/ldcOzF9WggQAAH6xcd1C&#10;wtv7J0+zQwAAQEk01qQlFp8zM9G4TQRoBPkSAjQ9gJIAtNaUASdOnTZHhjOnx93Wu97ez3YGSC6V&#10;LvqbzO3CNMI7DSDwD6CG0i3+73RvU0bgw/fczs6BpUxYBV8V3A8R5McyvP+WY/411Be1+s929Nhx&#10;c/78hFmxorvgfVuCYTMXbbzAf6nV/nY/eSRIAADQrGj1DwAAKiE15hkyHa1zZmq2cRIAsjnBfBX0&#10;OVMGOIkA+ZIBbAJBbyoRwEkIWIoTH49nbxrhHQYQ+AdQI/la/Cvov1zzAGF5aR71YEBzXjnB/gBz&#10;q2PZT76iMWPiiTn7noR/Kfg/eGw0Y5uq/hdt9x8MN9y/tZxqf3FXPgIA4AdrL11lxj6heywAAFg6&#10;FZ90tS8kAKgQZZF8/LrndAfwSgZQAoAC9XsPvjN/e8UElACg2yshoNSOAB4V/xyoAYbAP4Da8Wzx&#10;nzoQgB84LfvDwYBdE1hFPb5HJZY82Qq2BtkhPrZ9cyQn8H/oUDGB/9aG+7eWU+2/8co1GZWPAAD4&#10;wdpLV84H/t//6LT9PgQAAFgKJwFAp+WaAmBqJt5U/77MZIAUdQM4Mnwy1REg+fNb7x6fv62TBFBM&#10;zEAJBVmGeEcBBP4B1AAt/v3HXc2vSn4FVKnmR/2/b1Nv0mh8ztCHxN+82ti/tv9182/+9cNFnLUH&#10;jUk0xol6IjFnpqZnC95m6N33cqr9+zdHeJMAAHwno93/Bdr9AwCAytGQVHtr0LSGAg09BUAxVOWv&#10;xeFMDaCuAHsPvWNeOHDQxg52bt2cvN06uy6yYzAV/4Ah8A+gymjx7w8B26o/uWgdClDNj8Y8KAqm&#10;K/7jCXaGz6nVvwb33XP4nvr44+QyZq64fO0iH4iNE/ifLGKO4if/5rmcbds39/AmAQD4zqZ1a82B&#10;oaP254kpAv8AAKDysqcAaOYEAMeGK1bbZc/ADnvZnQjwF0//JLnlJ/Odg50kAF3vYZB3EEDgH0D1&#10;5bT4L7ZdD+pXMB3gD6UD/gEC/WgSyrBWe7V4Yo4EFp9T8N8Z3HccPHTY3PHrXyr8Hgq2mbnYbN3/&#10;+6LRmInFCicovPH2L2zFv9e+AQDAb7pdietq9T/Qt4WdAgAAqsJJAGgLz9n2/34qUslOBLDTARw5&#10;bjsBKBFg945r7LQAALwR+AdQNb09kV3Gs8X/l9k5DcYJ9IeDqdb9tO1H877XA/ZkKh4n8O932z0C&#10;//v2/3zRwL+t+K9zc3NzZnJqZtHb/ecnfpCzTYl7nW107AEA+M/GK9eyEwAAQE2p4GpFZ8hW/qsD&#10;gKbs8xv31ADjZ86Zt949bvYefCfndsOjI/t4xwAE/gFUSb4W//feMkBGXgMg0A+/i8YTpjUcYEf4&#10;mNc89gd/cXjxOzZA4F9BfwX/C3nq6efM2Pgvc0+4e9ebWHzOtJIYAwDwmbWXLpzHHj85xg4BAAA1&#10;ozGqcChgZqJx2wHArxRXUCcAjWtoSgAAuRjRBlAt30guEfcGd4se1BcF+ttag6a7I2RWdbeai7rC&#10;prMtaA8oCfrDT8Kh1BteFf/wt41Xrkl+JrZnbDt/fsIcPXZ8kaPr+s6rVYt/LYUo4P/fXvyp53Wq&#10;+I/6qMUgAACOtZcuzGA3MTXNDgEAADWlMdr21qBZ2RW2hVp+duLU6exNg7xDgBQC/wAqrrcn0p9c&#10;fSt7+8P33M7OqZcP/0CLzRTVXFEE+oFc8QSBfxgz0J87d+++/a8vciZev4fXaglYTIt/VftPTF7I&#10;2a4EPmXXx0iMAQD4lBIDZeyTc+wMAACwLDSuq/b/Gtf16zju5HTO2MZZ3hlA+jOCXQCgCr6TvUGV&#10;/goYYHnoIFBBfQX3lRWqRQeHCv4T6AcWBF3tywluYvumnpxtRbX7D4br8t8zcWFq0Rb/Q+++Z155&#10;7YDndbt3XGPXSiCY488DAOBDTtX/2CeMLQMAgOWlcd2VXa12zNdvqPgH8iPwD6CiensiDyRXu9zb&#10;ujrazL23DLBzasxp37+iM2yr+tXGX5cDzMsM5NXiyoSJ087c9/o3ewT+Dx0u5o1Ud/8WVfoX857+&#10;v/7fH+S9Tm3+5/8+6IoBAPChTevWzv9Mu38AALDcNPygMV8tfiru8uhmSDsmII3AP4CK6e2JqPwh&#10;p8X/g3tutsF/VP9ATxmequRXRb/Tvj8UJNAPlCNGYNP3VNXntPR1e23Rdv/Buvp3zM7Gkkt00dv9&#10;txd/aoZHPvS8zmnzP//3QWIMAMCH3McF7588zQ4BAAB1QWPCqv4PBZs/5Dd+xjPGP8K7AEgh8A+g&#10;kr6RXCLuDdt618+3BkYVPsQ9qvrV5omqfqA87kSZOK3+YVT1H8nZdmiRqv+WQKhunn8sFjeTRVQk&#10;TkxeME89/Vze67O/y5kKAwDgR06rf/vdScU/AACoIyoKW9EZsoVgzYzAP1AYgX8AFdHbE4mYPNX+&#10;qCy18NcBnKr6V1LVD1QNrcwh273a/f/icGO8h+MJM3GhuKCEgv4K/uez+9rMwH+Cvw8AgA9lVPx/&#10;RMU/AACoPyoSUyfYZi0MG/+UwD9QCIF/AJXynewNqg5Ua2AsndPCX1X9OnDTARxV/UD1EfzHQN+W&#10;nG1Hjx03589PFDjCXv7segX9z09Ombm5xd/DY+O/tG3+89m5dVPOlD38bQAA/Ko/nRR4/gIV/wAA&#10;oD6pcOyiznBTtv4fP/NZzrbh0ZERXnUghcA/gCXr7YnsSq7udG9TgIBq//KpNZNa9qt1v7uFfwux&#10;fqDq3CdFVDVDvIL/r+1/vcAR9vIG/ksJ+suf/eXjBa/PN2UPwX8AgB857f7f/2iMnQEAAOqW0/q/&#10;o8la/3u0+j/Lqw0sIPAPoBJyWvzvGfi1nOpALH4w5g72q8Jflf4E+4HlQ2ATcoNH4P9Qnbb7LzXo&#10;P/Tue3bJR9/lqvj3MsefBwDAhzal2/1PUPEPAAAaQHtr0I4zN8sYs0fgf5BXGVgQYhcAWIrensgD&#10;ydUu97bVF680995yPTunCDrgUnC/NbloDaC+xOJENrHQ0tft4KH6C/yXGvSXJ//muYLX7772mgJ/&#10;HwkTCgZ5gwAAfHZcELHr9z86zc4AAAANQcVmwWDYnL8Qbfgk/smpnORLKv4BF6JMAJYqp9qfoP/i&#10;FORXpuXKroXKfgB1cnDk+nOk1T9ELX03pqv7HKc+/tgcPXY8zz1qn0ZfTtB/sWp/2XPDDt4AAAC4&#10;uI8Jxj5hnBkAADSGYKDFrOgM23UjO3FqPHvTEK8usIBIE4Cypav9I+5tG65YnXcuYA6uWmyQX238&#10;1c5fmZa08Qfq82/VQat/OG7ovzpn28F87f6D4Zo+t9nZWMlBf1ms2n9b73rbxSefaIy/DwCAPznd&#10;gMY+OcfOAAAADaPRg/+TUzNem8nEBFwI/AMoS29PZJXxqPZ/8I6b2TnuD9nkQVRHW9Cs7Aqbi5IL&#10;wX6g8RD8hwz0bcnZtm//68v+vKZnZm2bu1KD/sVU++++dhsvPAAAHjZeudauqfgHAACNRmPTjRr8&#10;P/Gx51RLg7yqwAIC/wDK9Q2TVe2vysBtV63n4KklNW+SDqAU8G9vDdoEAACNiXb/ELX1Vct/t4OH&#10;Dpvz5yeW5fko0D9xYdpMTc+Wdf/Fqv27OtoW7eCTmONvAwDgT9udiv9PqfgHAACNp1GD/1T8A4sj&#10;8A+gZOlq/69nb7/3lut9vV9CwYBt5b+yq9WuQ0GC/UBDHhxlteWg4h8Or6r/15ah6j8eT5jPJqZM&#10;NBor6/5j479ctNp/z8CvLfo4JMUAAPzKafV//OQYOwMAADSkRgz+nzg1nrNteHSEin/AhcA/gHKo&#10;2j+j7NGv1f46QGprTbXyX9EZopU/0AwHRwEC//D2pev6crYd+sXhmj4Htfb/bOKCSSQSZT/G3/74&#10;1UVvs3sHbf4BAMinu6PddgKamJpmZwAAgIbVaMH/SY69gEUR+AdQEqr9U3QwpKr+Vd2tprONVv5A&#10;M1tCfBVNxqvd/2v7f16T352q8r9Qdmt/t1deO1Dw+p1bN5nVF68s6rHo9g8A8CtV/Q8eG2VHAACA&#10;htZIwf8TH+dU/O/jFQQyEfgHUKoHjI+r/VXRf1FX2C76GUDzixP5h4vT2tdx/vxEVdv9z83NzVf5&#10;K/i/VG+8/QszMXmh4G323LCjhL8PIv8AAH/avil1TEDVPwAAaHQK/nd1hOq+ky0V/8DiQuwCACXy&#10;XbW/qvnbwoHkEqSNP+AD2RnOqmjWwt8/5Ia+LeblN4cytu3b/7q56Qs3VPx3RaMxc2F6dklt/bO9&#10;8tobBa9Xpb8fp+4BAKBUTjLg+ydP5yQGApWgY86X/m7IbLxyrVnR2W76N/WY7uRaXagAAKg0jYep&#10;8v+zyWjdPscTp3Iq/vfzygGZCPwDKFpvT+SB5Cri3tbM1f6hYMAG/KnsB/zFK8CvquZQkMg/jBno&#10;22Ln9XVX96nd/x+Z/6NivyMWi5upmVm7riRV+qvivxC/Td0DAEC5NP2PlrFPziYvEfhH5d12XZ9d&#10;dNypBJP3PxozH39yzq4d2zdHzNpLVtr3IgkoAIClcqa3nZyOsTOABkXgH0ApvpW9oRkDBOFQwLS3&#10;BgnyAZiXUDtzPhOQNtCfWfXvtPtfatW/3mdqW1fpgL/jldcOFLy+q6PN7Ny6mRcYAIBijwn6tpix&#10;T8+xI1BVSjpVUD87sO8kBAweHzWHk8sTP95vxj45Z9ZeupKEAABA2VQEF40HzGy0vqa+PPLBh16b&#10;9/GKAZkI/AMoSm9P5E7T5NX+OqjpaA3a1v4A4JaYYx5zLPjSv+jLaff/wos/WQj8x0tri1etCv9s&#10;f/vjVwtev/vaa2zwHwAAFGf75h7zUtYxAVAr+RIC3v/otO1EobWmCnj/r07bKQKchABNFaCEAKYM&#10;AADk09kWMvF41HbABNBYCPwDKNbXszfsvnZbw/+j1NJbFf4E/AG4qbWZ++QmFudEBws0uLrQ2jdF&#10;Ff+q/F+xojt5qbj3y+xszMxEo1UP+MvQu++ZsfFfFrzNnht28OICAFDiMcHEhWl2BOqKAvpa1JHi&#10;gdtvtNvc3QGUrOIkBzjHtZvsfdbSHQAAYGnMvKsjZD6bjNbNczoyfDJn2/DoyD5eLSATgX8Ai+rt&#10;ifQnV7vc21ZfvNLs3nFNQx+8qJ1/WzjoOZ83AL+f4OiDYSF4S8E/smkg9dm9b2Vse/7HPzG/de89&#10;Be+ndv6z0aiZmY0lf65d27z/9mLhan918dF3OwAAKJ4qrjUHO9AI79Xs7gAZUwUcGzXP7H3bJgM4&#10;3QA2rVtr+jf1mI3r1tj7AwD8RUUxHW1BMzUTZ2cADYTAP4Bi5FT733vL9Q35DyHgD6AcsXiCnYAM&#10;X7quLyfw//0fPOMZ+J+bmzPRaNzMxmLJdazmz1WV/m+8/YuCt9kzQLU/AACAnyyeDDBinvnZW3Yb&#10;yQAA4E8aR5+NJuqi5f+RDz7M3rSPVwjIReAfQEG9PZFVydUD7m2a/3fn1s0N9e8g4A+gFIFA8n9Z&#10;Cc2q1GZKEDicFqpqk+o49fHHtuX/Tdf/2rIH+93+9seFq/1V6b9z6yZeVAAAAJ9zJwM40wSoC4CO&#10;edUVQMkAT7y43253kgG2J2/LNAEA0Lw620Pm/IUoOwJoEAT+ASzmgewNu6+9xgb/G0VrOGA6WoME&#10;7AAULejxeaHk5gC7Bi53795pHn3q+Yxt//X7PzTXXr3exGZn6+I5TkxeMK+8dqDgbfbcQLU/AAAA&#10;vCnAr0VTXTkGj42a9z8ay5giQJQI0L85YjYpSXbdWnsZANDYQsEWEw4FTDS2vN0wjwznVPwP8uoA&#10;Hn+z7AIAi8hp898oAQIC/gAqKR5PJE92guwIzBvo32K6n2m37U8dhw4PJZd/MH1br66L56hqfwX/&#10;C1FCHwAAAFAspyvAXbt32ssK/CsZ4PhHp5PrkfkpsdRBQNMCbN8cYYoAAGhgnW1Bcy5Wd9NgnuOV&#10;AXIR+AeQV29PZFdyFXFv29a73rYErusPtmDAdCQPRpSNCADlCHjMCRKfY78gkwYtFfx/+c2hjO1P&#10;/s1z5tt/XB+B/8Wq/XfvWFoXH3LrAAAAoI4At12XXNKXlRj7/snTZvB45vQA4u4KoOQB3RcAUN9U&#10;WKciu9no8gT/j3zwoddmKv4BDwT+ARRyf/aGPQP1W+2vAxBlH6r1EAAs9fMkW5zIPzyo3X924H/o&#10;3ffsstxV/wr6j43/suBtlvq9TlcdAAAAZFOCrNMV4IHbb7Tb3NMD6Pj52XTXLOe22+3tI0wPAAB1&#10;Sp11lyvwn8dZXhUgF4F/AJ56eyJKub7TvU2V/ju3bqq756rC3PbkgYcWAKiWeCLBTkCOjelKJQ1k&#10;utVD1f9TTz9X8PoNV6y2CwAAAFBt2dMDvJ+eFkCJADqWPjB0NOO2zvQA+hkAsPyWs+r/yPBJr81U&#10;/AMeCPwDyEdB/4x+a/UY9NfBhrINqTgEUElBj8+UubnU0sLHDbJ87fYvmK8feypj23JX/dei2p+/&#10;BQAAAJRLCbRa8iUCuBNr3YkAG9etsV0CAAC1115HVf/DoyNU/AMeCPwDyCe3zf8N9dPmX4H+rvaQ&#10;CQWJOgCovHwBzXhijs8d5HDmJh37JPOc88/+8nHzX//L/7ksz2mxav+ujjaze8c1S/odwQBT6wAA&#10;AKAySkkESHXdiqSnB+ghEQAAakSFMlo0PlZLRz74MHsT1f5AHgT+AeTo7YlEkqtd7m1qBaxW/8uN&#10;tv4AakUJRomsE5l4PGFCQT5/kOtrt99oHn3q+YxtqrhXAP6+e75S0+dSXLX/r/GiAQAAoG55JQJo&#10;OoDDx0ZsEoAuP7v3rfnbOokAA31b2HkAUEVt4YC5MBOv6e+cnJrO3kS1P5AHgX8AXu7M3rDUdsAV&#10;+cAKBkxXO239AdRGoKXFJExW4H+O/QJvt13XZ176u6GMSiR58m9+ZK7//HbTG1lfs+eyWLW/7N6x&#10;bcm/Jxzi+xgAAAC14SQCPHD7jfayjrtfHzpquwIoCcCdCOCeGkA/AwAqJxwKGFPjwP+JU+PZm6j4&#10;B/Ig8A/AS06b/51bNy/bk1GVf0dr0LRR5Q+ghmwX86zzmDiRfxTwtdu/YL5+7Kmc7X/62OPm23/8&#10;e6a7q7Pqz6GYan+1+K+HLj4AAABAufo3LwT1J6amXYkAuVMDOIkA6gag5AEAQPkCNW73Pzk147X5&#10;HK8E4I0oGoAM6Tb//9G9befWTUueB7hcqvJf0RFKZRICQA2pzX8sK9A/l/yPqUaQz9pLV9lKow9P&#10;f5Kx/czZc8nlM3P953+1qr9/YvKC+Q/f+Su7LuSR+79quiowD2pHW4guPAAAAFh2reGQWb/2MnND&#10;3xZz9+6d5kvX9ZnLk8fm2v7pZ5P2+FyJAM+/fsg8u/dt8z9P/KM589mEueSibtPd2c4OBIASabis&#10;VsUxx06eMnsPHsne/Odnzp19j1cCyEXFP4BsOW3+FfivNar8ASy3oEdAc24ulRBAsBP5PHT3rXZQ&#10;cSJr/jlV4vdG1pl/+eu3VuX3qsr/D/70sUWr/bf1rq9YtX8LfwYAAACoQ0rIvWv3TruI7QBwfNS8&#10;PvieTdQ9MHTULo8981N7W9sRYFOPGejfYro7SAQAgMW0hgJmZrY27f7zVPyf5VUAvBFRA5DhklWr&#10;Hk2uIu5tD99zu82SrhWq/AHUAwX5Z6OJnO36bAoS+EceqhiKxuIZrUUdfz94xKxdfZnZuGF9RX/n&#10;8MiH5qFH/sSc/qdfLnrbh3/jyxUL/He2k0MMAACA+ucE979y47Xm7pt3mp41l9nj9ompGTP2ydn5&#10;ZIDvv/I/7FodAtrCIXs/AECulpYWM12jwP+BoffMkQ8+zN78zTPnzk7zSgC5GK0DMK+3J6Izml3u&#10;bar27+poq9lz6GgL0kYbQH0cJAW9g/uawyzM7kEBD9x+ozl8bMQz+P9nf/m4XX/xpoGK/C51EvjP&#10;T/xg0fb+omr/bVdVJumA5BcAAAA0IlX033Zdn11EQf/B5LH760NH7fG7Lmt5du9b9vqBvi1m++Ye&#10;0785YjZeuYYdCAAm1QFQ3TDVFbPaJqdy4/vDoyNU/AN5EPgH4LZsbf51oNDdESKQAKCueJ3ERGNz&#10;pr2VfYPCHrnvDvPgf/i/c1r+SyWC/wr063HeePsXRd/n3luur9i/Lxjk+xoAAACNT8F8LZoWQMfu&#10;Cv47SQDqBuBMCyBO54Ab+rbYNdMCAPCzQEuLSZjqB/5PfDyevWmQvQ/kR+AfgNsXsjeoOrDa1Da7&#10;qz3EXMEAGuIkJp5IsGOwKA0KPnL/Heb3/+ppz+sVtB8eOWnuu+crprurs6THLqXK3/19Xqlqf3sS&#10;QaIeAAAAmowC+arw1yJON4CX3hyyPysR4OU3tQzZ65UwcEP/1fb2dAMA4DfhUIuJ1aDbv0fFP9X+&#10;QAGM2AGY19sTOZNczU9gtuGK1eY73/haVX9nZ1vQtNHaH0Cd0nxlUzO5ZzEXdYXpUIKiaFDw0aee&#10;z3v92tWX2eD/YtX/CvKruv+pp58zY+O/LPl5/Mn/9psVDfyv6AznnQ4DAAAAaDbqBnBg8Kg5fHzU&#10;rrM7e9mkgf4tZvumHrumGwCAZpdvzKzS7vzdP83e9EfDoyN/yCsAeGO0DoDV2xPpT64Ou7ftGdhh&#10;Hrzj5up8+LTopIigAYD6Fo0lzMRULGe7upS0hgPsIBTlsWd+Oj9HaD6q+r/+879qeiPrzMYNCwH6&#10;oXePmvdPfFhSS/9sqvb/k9/+zYr+my5ewXwXAAAA8C91AFAnAHUE0M/Z6AYAoNnNzMbNhSoH/ien&#10;Zsxvfeu72ZsJ/AMF0OofgGNX9oad2zZV5RepSlaVgrT2B1Dv8lX1R+MJAv8o2kN332o2XbmmYOW/&#10;KvrVwr8a7r3l+sqeQAR57wMAAMDfFMzXcb5oCoDBY6Pm9aGj5kByESUDaHnixf10AwDQlIJ2bKC6&#10;gf8TH5/22ryPvQ/kR+AfgOMr2Rsq2RLYoUBZZ1uIoD+AhhAItNjPq7m5zO2x+Bw7ByW57bo+093Z&#10;bh598vmctqDVpGr/Sn+fax4/AAAAAClrL12VPN5fZY/5RcF/JQEoGUBJATr+1xRgWsxTqaSBLyVv&#10;2785QjcAAChAFf8ASsOoHQCrtyeSEcXauXWTeeT+r1b0d3S0BU17a5CdDaChqNW/Wv5nW9kVtokB&#10;QCk08KfKfw0C1sJ3vvE1s+GK1RV9THXtYaoeAAAAYHGq+reJAIPveU4JoKSB/s095oa+LXZaAABo&#10;FCqKOX8hWtXf8cNX30gumd0Rh0dHGJAACuAPBICC/ruSq9fc2x6842azZ2BHZT5okp80qvKnLTaA&#10;RpRvzrKudj7XUD4F/p/48f6SEwBUEaTOAcXcb/eOa8zD93y54s/94hWtvIAAAABAibymBMim4P/2&#10;zT12raQAAKhXs9GEmZyOVfV3/MXTPzF7D76TsY3AP1AYrf4BSH/2hkpVByror8rAIFWxABr1YCkU&#10;MMYj8B+NJwj8o/wv3s095s8332cH/zTod/jYqK0A0mU3zf+5cd0as31zJD34t9L8xu8/VtTvuPeW&#10;6yv+vMMh3vMAAABAOdxTAqj9/3wSwODR+enADqSTAh575qc26VfTAWhaAKYEAFBvEnPVnwZz/My5&#10;7E372PNAYQT+AcgXsjdUYj5gtcDu7ggR9AfQ0PQZpiSm7PMZtTQDlkqDf3ft3mmXYvz+Xz09PyhY&#10;yL23DJjVF6+s+PMN0+IfAAAAWDIl+A447f3vS00J8NKbQzbo7yQDa5uWZ/e+lbp9/xazfVOPXesy&#10;ADS78U/PsROAEhH4ByAZFf/bepce9FegTJX+LcQHADQBVTmrhZlbIjFn4smF5CbUyoECLUHdujra&#10;KjZdj9ffAgAAAIDKUkX/Q3ffahenK5gSART4FyX/vpy8rMU8leogdkM6cYApAQAsh1oUxHhU/O9n&#10;zwOFEfgHfK63J6Kzg4h724bLl97mP5CukAWAZhAO5gb+JRpLmGBrkB2EqtNA36NPPl/UbR/cc7MN&#10;/leaklwCJLoAAAAAVeXuCqbzAE0F8HpWErCmCdDClAAAlosKYqrJI+gPoAgE/gH0Z2+oRMX/HB2w&#10;ATSRfFXOSgZoJ/CPGii2xf+GK1ab3TuuqcpzaAtT7Q8AAADUklr633Zdn110PqBgv00CGDw6f37g&#10;NSWAugGoKwBTAgColvjyBP73seeBwgj8A9iVvUFBAwDAAnUwUfBfFf7ZJznKcKYKGtWkATwN8BXj&#10;wTturtrzoM0/AAAAsHxsUD/d3t/cZxaSAJKLpgeQjCkBknRbJwmAKQEAVEot2vyfODXutfksex8o&#10;jMA/gL7sDasvXsleAYAsrR6Bf9G2Nqr+USWq3HnixZ8Xdds9AzvMtqvWV+V50OYfAAAAqC8K5mt5&#10;6O5b7XmDEgBeH3zP/uw44JoiQNMA3NB/tU0GYEoAAEsRjyeq/jsmp2Zytg2Pjgyy94HCCPwDiLgv&#10;VKLNvyTo9Q+gyeSrdp6JEvhHdaha59EnnyuqxX9XR5u595aBqj0XprQAAAAA6pcC+VoeuP1GW/2v&#10;YP9Lbw5lJAE4UwI88eJ+W/2vBIDtm3tSHQQAoATRmlT8n87eRLU/UAQC/wD63RcqVe2fSBD4B9Bc&#10;1O6/NRwws1Ha/aM2VOnvHqgr5ME9N9vgf7XQ5h8AAABoDArq37V7p12URHxg8Oj8lAAOJQdoSjEt&#10;dgqB/i1m+6Yeu9ZlAMhH9X5eHTErbXI6p+Kfan+gCAT+AR/r7Yn0Z28rJfCvIBiF/QD8pC0czAn8&#10;C+3+UWkalNMgXDHUrWf3jmuq9lyU8NJCXgsAAADQcBTEv+26Prs4SQCHj4/atdNZTOuX3xyyi3nK&#10;ZHQCUBIBALjFatDmX6j4B8pD4B/wt5yj922964q6owIAXe2h5MlBjL0IwD8HTsEWO9d5PKuryTTt&#10;/lFBqvJ/9Mnni7qtqvwfvufLVX0+tPkHAAAAGp87CcDcl0o2VieAwWOjtgOA40C6O8Bjz/zUTh9w&#10;Q//VNglAPwPATLQ2gf/JqZyK/yH2PrA4Av+Av+3K3tDVvng7LwX9V3SGF6321/VUCAJoNgqCTk5n&#10;Jj2p1X8sPmcTA4ClULXNo08+N199s5h7bxmo2DQ9XpToEmQaCwAAAKDpKJivRZR8/NKbQzbg704C&#10;0HYtT7y431b/u7sBAPCfWrX5P/LBh16bR3gFgMUR+Af8LSdSsOGK1YveqbsjbIMACnIVoopYgmAA&#10;mo3ank/Ntthgv9tMNJ78zOPQCkujqhoNrBVDLf73DOyo6vOh2h8AAABofqrmf+juW+2i8xHbDWDw&#10;vYxzEyUEaDoyLeoeMNC/xWzf1GPXugyg+c1G48v560d4BYDFMToN+Ft/qXdQe3+C+QD8rsOj6n82&#10;mjCdbXQ6Qfk0gGbn1Szm+7gGLf4DgRab6AIAAADAP5QEoOWB22+0wX4lAagbgDsJQB3KdO5iz1+e&#10;SnUPuCG59G/usZ0BADSn6Rq1+T8yfNJr8wivALA4Av8A5qlysBDNX00AAAAKV/1TIY1yaF5NVfsX&#10;q9ot/qWD9zIAAADgawri37V7p10U7D8weNS8PnTUJgO4HXBtU9LAl67rM/2bI/ZnAM1BBS/Z42DV&#10;Mukx/eHw6MgIrwKwOAL/gL/tKvrDIhgwnW2lBQDi8UTyfgQNADQnr6r/6VkC/yidKmd+/6+eLvr2&#10;tWjxr84V4RDJfgAAAABS1M7/tuv67OJOAlAS84QrSKfzGyepWYkD7m4AABrX1Gzt2vyf+Hg8e9MI&#10;rwBQHAL/AOblqxxUq9/ujtI/LubYpQCamKr+Z6IBE4svtDmbm0tlQNMdBcXSANmjTz6XMVBWiFr8&#10;P3LfV6v+vJTAwrQVAAAAALy4kwBE1f62E8Dg0YxzG00VoCnNtOg+A/0LSQC6DKAx1LLaXzwq/kd4&#10;FYDiEPgHfKq3JxLJ3uYV+Negv4L+DP4DQK7O9qD5bDJzfjNlQBP4R7FU6e+eK3MxD99zuw3+V5MS&#10;/uhcAQAAAKBYqurXYu5LTWPmTAegwL9DCQEvvzlkF+c+SgJQMgBJAEB9q2W1v5w4lVPxP8irABSH&#10;wD/gX5FibtTZFjLBQHlR/wQl/wCanD4f21qDZsZ1AqQMaKr+UYxHn3reDooVS+39d27dVPXn1UHQ&#10;HwAAAECZVM2v5aG7b7VJzi+9OZQ87xnJSXg+kE4OME8Zs/HKNeZL1/XZZABNDwCgfmjMq5bV/uNn&#10;znltPscrARSHwD+AvDS3b6HAVShYOCEgHifyD6D5KUgajWW2PKPqH4v53o9/Pl/pUowNV6w2D95x&#10;c9Wfl6r9ee8CAAAAqAQF9JUAIKr+V6BfiQDZSQC6/NgzP7WLAv9KAFAigO4PYPloSstaV/vnCfxT&#10;8Q8UicA/4F856bMKKjg08N/VzkcEACxGU6Ho8/L8hej8Nqr+UYgC/k+8uL/o26u1/yP3f7Umz43v&#10;fgAAAADVoID+Xbt32kVJAO4pAdx03bN737KLpgDQVACaEkBdBJgSAKityemYDf7X0vinnoH/s7wa&#10;QHEY2QP8qz97g3vOYA38t7Qs7Rck5qj4B+CTA6pgi+loC5qpmYUsaGVEq3PKUj9L0VwU9FeL/1I8&#10;fM/tZvXFK2vwPg4s2s0HAAAAAJZKSQC3Xaelz0xMTZsDg0fN4eOjdq3LDv2scyinW5o6AThJAEwJ&#10;AFSXultqqbXxM5/lbBseHdnHKwIUh8A/gBwKXlVi4L+Wc/8AwHJrty3/50wsnpj/DJyJxu12QNS+&#10;stSg/56BHWbn1k01eX5d7bxXAQAAANSWqviVAKDF3GdsBwB1AlBHAFX/ux1wdQjQNACaDqB/c4Qp&#10;AYAKUz2fqv2Xw4lTp3kBgCUg8A8gQzDQUlKQSlMCEOAHgJTujlTL/3j6c3F6Nm5aQwH7WQl/U9D/&#10;699+qqT7bOtdbx684+aaPD8l/fE+BQAAALDcVNWvxTmPeunNIRvsz04C0HWPPfNT+7Oq/3Wf7Zt7&#10;5u8LoHzL0eJ/4XfPZG/axysCFI/AP4AMXR2lfSwEWlpMwuQ/CojF52gbDMA31Na/Kx381wmSlgsz&#10;cZsQAP9ygv7ulpWL2XDFavPIfV+tyfMrNekPAAAAAGpBlfwP3X2rXRT4VwKAEgF0juWm657d+5Zd&#10;1EFgoH+L2b6px651GUDxZmbjy9Li3+FR8X+WVwUoHqPQAOa1hYN28B8AUD59jq7oDM8H/3WyRBKU&#10;f5UT9O/qaDMP33O7XddCZzunBAAAAADqm6r679q90y4K9GsqgNddrf8dOvd6+c0hu5injOnf3GNu&#10;SHcR0GMAyE8dLFXAspwmp3Iq/od4ZYDiMcoHYJ7aUZcqoLsUOBaIxxMmFKSKEIC/OMH/zyajqZOW&#10;6Zi5KHm5hdi/r5QT9JdH7v+qrfivBbX4JykFAAAAQCNRAP+267T02fOt+SSAwaM551+6ToumBXCm&#10;BFAigBICACxQ8crEVGxZn8ORDz702kzFP1ACAv8AlmSxDgFz7CIAPv58VIt/Bf0TiTmbNU2A1T/K&#10;Dfo/fM+Xzbar1tfsPUqLfwAAAACNzLb2T1f0m/tMRicAdQZwY0oAID91rtT4VR0a5NUBikfgH8C8&#10;UoMTslgIK54g9A/Av8KhgK3010chQX//KDfof+8tA2b3jmtq8hzVfaKrg1MBAAAAAM1FlfxaHrr7&#10;VhvoVwLAS28O2fM0N6YEABaoaKUexvGPDJ/02jzCKwQUjxIfwKcuWbVqV3K1y72tZ+1lZbS5ajGz&#10;0UT+a1taTFs4wA4H4Fv6HAwECPr7RblBfwX8H7zj5po9z862oE1MAQAAAIBm1d3Zbj634UrzlRuv&#10;NXffvNP0rLnMbv/0s0kzG8tsaT72yTnz9v8cNs/ufdu8/Hf/YC9Hk7dZv/YydiSa2vRs3MzMJuri&#10;ubz17nFz7MNTGduGR0e+yasEFI8yHwBLsth81fFEgp0EAPCFcoP+O7dusi3+a0UB/zZa/AMAAADw&#10;EbXyv+26PruIOgEcPjZa1JQATjcArekGgGaigr6pmXjdPJ8TH49nbxrhVQJKQ+AfwJIEF6linaPT&#10;PwDAB9Qe8tGnni/5fhuuWG0evuf2mn5vd7VzCgAAAADA3wbSbf01JYCSuAePjeSdEkDJAVpk45Vr&#10;zA39V9v76megUcXic7bFfz0Z//Rc9qYRXimgNIz6AZj3cVZ2a7HUwjpRYA4gHUQwtzUAoFmVG/QX&#10;tfifnJ42XR1tVX+e6tLT1RFatFsPAAAAAPiJAvha7tq9MxXoHzxqDh8ftevsjm5KDNDyxIv7bTeA&#10;gf4tZvumHrvWZaARaCx/Yipad89r/ExO4H+QVwsoDT0+AZ+6ZNWqXcnVLvc2zXv1pXS7q1JEY3Mm&#10;UaC0PxwMmCCBfwBAE1Lrx//0g5+Uff/DR0+YFw4cNCdOjZsrV19qLl7RVbXn2t0RMqHkdzIAAAAA&#10;wFtrOGQ2rltrW/v/1hevN9s3R+yY6Ww0Zj79bDLjtrOxmE0CUDeA77/yP+z6zPlJe/tLLupmZ6Iu&#10;aRh/YipmEnXWqVdBf42PZHnlzLmz+3jVgOJR8Q9g3sSF6bLuFw61mFiBqYAS9PsHADQhVfmr2r8S&#10;3nr3uF3uvWUguVxf8efa2RZMfl8T9AcAAACAUvRv7rGLjH1y1gb3Dx8bnW/970Y3ADQCtfePJ+pv&#10;vN6j2l/28YoBpaEEF/Cp3p7IncnVf8/evv+//PuSHysaS9gswXxUXbiikzwjAEBzUKvHR5983nOg&#10;pxLU/v/he75cscdrDQdMVzvfwwAAAABQSe4kgLFFplDVVAI39F9t+jctJBIAtaag/2w0UZfPTdX+&#10;jz//s+zNNw2PjuzjlQOKxwgg4F+eR6MKZpSagRoIFM4houIfANAs9D359W8/Zas4qmXvwXfsuhLB&#10;f1X5E/QHAAAAgMob6Ntil4fuvrXobgCisVcF/zWdgNZrL13FzkTV1XPQ3z6/qZmcbQT9gdIxCggg&#10;8yD05OmSs06DgRbT0pKaH8hLIjFnr2uhxwgAoJG/Iz86bYP+Cv5Xm4L/265aZ6v/y6XvZ4L+AAAA&#10;AFB9Ct7ftXunXcRJAhg8NpKTOK5zSl3vJAioG0D/5ojZvrnHJhIAlVbvQX858sGH2ZvO8soBpWMk&#10;EPApZcv19kRytqfaUpXebioYCJhYPP/Bg+YNCgWJ/AMA6oOS0hbrWOP28ptD5rFnflqToL/j8Rd+&#10;Zrb1rjerL15Zxvdyi1nRGSbpDgAAAACWgdMNQDTeOnhs1Lw+dNSus88rnW4Az+59y15e6AYQsUkB&#10;QLlUjHdhpv6D/nkM8goCpSPwDyDD2KfnyrpfONRiYvH81yspIBQMsoMBAMtKJ7szyUXfW+2txX0v&#10;KeDvDMDUktrcaX67R+7/akn3I+iP5aAKknAwYFrDAXYGAJSg1GREAEDjUTeA267T0mcvK/g/eHzU&#10;vD74nuc0cvb65CJMC4ByKeh//kLUFuQ1giPDORX/I7yKQOmIwgE+dsmqVbuSq0j29i+lD0JL01Iw&#10;c7ClpYWBYADAstBJ7tRM3FxQa7tYwgbEuzoWz39VFca//cvvm70H3y3r9/ZG1ps7vniTGXr3vbKf&#10;+z/+06clVf0T9MdyicVTf2d6Dwbp8gQARVNCYijIuTIA+ImC9wrif+XGa83dN+80WzdcaVrDoeQ5&#10;6ExON4DZWMx8ePoTOy3As3vfNi//3T/YZAEdcV+ystveD8imcZDPLkRNg8T8beHD3+77u+zNz505&#10;d3YfryZQGr4VAGR4/+Tpsu4XXKRCodA0AAAAVJqq56KxhJmOJuzPbsUE/TWQ8vt/9XR6CpzSKej/&#10;7T/+PdPd1Wn6tm4xf/aXj5ux8V+W9Vg/fPUN8ye/vb6o72KC/lguHa1BE0v+zanyX6eZJHwCQHGi&#10;sTnT3sp+AAC/UkV/KdMC6PqX3zxrp6MTTQWgKQG2b+6xyQR6PPjbzGzcXJiJN9RzPvGxZ0xihFcT&#10;KB0V/4CPXbJq1Ybkapd7m7JIVfHf3VnaQaKCDKr0SszlTyPUAHCAaAQAoIrUfWYqfZIbTX4vZX8t&#10;dbQFTWuocEBSAyh/9Pjfmk8/myjrObiD/rJ29WXmizcNmDNnPzPDIx+W/HjjZ86ZnVs3m4tXdOU/&#10;qCfoj2Wm914o+belylUl3VD5DwDFH7voM5N2/wAA0ZjsxnVrzc07tprf+uL15ob+q03P2kttZb8q&#10;/7N9+tmk+Z8n/tF2qvv+K//DTiFwOj2VK9MC+IuKHiam4vacrNGozf9b7x7P3vznZ86dHeGVBUpD&#10;4B/wsUtWrYokV3dmb9++OWLWr72s5Mebm5uzwf+8HziBFloYAgAqLruVfyJPLzt9DxWq9lclxX/6&#10;wU/M9378c5sIVw4F+P/jv//XprU1nLFdl6///K/aJIChd4+a2Wi0pMeNxuJm59ZNef9dBP1RD5Tg&#10;6SSDEvwHgOIo8K+YP+fKAAAvl1zUbT634UqbCPC1X/+CHbe9/LJUQH/sk3M5t9c2dQp4+e+G7Lkt&#10;iQD+oCp/dV9LNEpv/yxvvfu+OfJBTqHEN8+cOzvNqwuUhlEYwMd6eyK7kqvXsrfftXuneejuW0t+&#10;PDt30GT+QEY4FDDdHcwwAgBYOlXyz0ZTmezxIk5sFYy8qDOct5pOrf0fffI5uy6Xgv6/+zsPLno7&#10;Vf3/wZ8+VnLr///6R98wXR1tGdvUTaerne9W1BcdDzp/l0pKCRH8B4C8zl+I2SSpzjZqcwAApVOQ&#10;X8H9w8dG7M+L0XQASh7o35SaGgCNTUnXjRzwdzz65N/mVPwPj45wIgmUgT8cwOd6eyJzXgeAf/7N&#10;+8p6vLMTsyZft38FXVZ1M3khAKB8qiJ2WomXQsHxfHOOP7v3LfPEiz/PmTuxFAr4K/BfrInJC+Zf&#10;/8GfltT6/+F7vmx277hm/jJBf9QrdzKojv8U/A/SwhoAPCnwLys6+U4HACzdUhIBNq5bY7o72tmJ&#10;DUABf3U+jMUTTfHv+Xd//QPb7t9l3/DoyE280kDpGH0BfK63J3JYx3jZ23/87X9b1oGeMgxnC8wj&#10;RNUXAKBUylyfTn63qMJ/rowk9nwdZxTof/TJ582BoaNlP7furk4b9Fcb/1KVGvxXq/9H7v+q/blQ&#10;IgNQD6Zn43Ygyp50LtJxAwD87Mz5Wbu+eAVJ8gCAyis1EWDjlWtM/+aI2b451RGARID6onF3FUM0&#10;S8Df8Vvf+q6ZnJpxbyLwD5SJdGIAg8Yj8K8DwYG+LSU/WGsoUDDwr7mXQ0FaGAIAClOAX1X9Ch7G&#10;l9CyToFGr6p4fc89+tTzZuyTs2U/9trVl5k//r2HTG9kfVn3V9LAt//494oO/qvt3YXpGbPmkm6S&#10;6FD32luD9phQf7/6e56YitkE0BbeugCQ99iHz0gAQKX1pwP4D9x+4/y5sBIBjp8csz9nd77T9Hda&#10;1BnPnvdeuirVFSA9NYAuF/ouy3f+rhxgEoHLo2KI2XT3w0Zv6Z9PVtBf9vPKA+Uh8A9AX6IPZG88&#10;XGbgX1WVGqzIV5FpWzMzdyEAIA+1q5uJxu33xVwFzmdV6e8eRNeghtr6O4MY5VKwX0F7Be+X9PyS&#10;91fywG//m2/ZDgCL+Yf3PzBfuq6PNwoaQmd7yJy/kGr5rwHAVPCfU1AA8KLPSRL7AADV5iQCOBTk&#10;Hzw2Yo7b9WhOcrwuv/ymlqH0OXa7vf+mdWvt9ADux9K5t2L7Oq+PJb/XYrFEwUT+UHChi10w+R3o&#10;5AVomrCW9Im8X78bFeB3pjqMN2mw33HkA89CiLP8tQLlYdQFwKDXRrU9fujuW8t6wHCBqn8dtOhg&#10;hXleAQDu74ZqZK93tgUzvm80oPHok8/Z9VJ88aYB296/UtQ5QI/3B3/62OJf2sdHCfyjcU42gy2m&#10;rTVoZmZTLf/VjlLTQnl14QAAv4vH6Y4HAKg9tfbX4lCgX+fMKgp7/6OxnOkBlEyvcWP3lHnO9ACb&#10;7DrVFcBOYJMu/rKJAPGEXWtc2Dnvd7erj8ULP091CwikkwHCodRalwM2ScA0/FizCh+0P6LxVMA/&#10;0eTBfjePan8Z5K8TKA8jLoDPDY+ODPb2RJRBl9GnSQd5Wgq1b8rHae2ajwI7nVT9A4Dv6btCAX/b&#10;DabClISmgKPjez/+uXnixaV3ilOAXoH/Srv+879qlzfe/kXB2xUzJyNQTzrscWF8voOH/u7DwYRp&#10;DQfYOQDgMscuAADUAY0Fa3F3gh1MJwGkkgFO53QFcKYHcGR3Bdi4bo3dNv+dl54SwCsZIB9dnzBO&#10;wkD+2zndApQM4HQLqLcOAvbfkg70F/vvb2YnTo17bR7hrxEoD4F/ALIvudyZvVGZm3ft3lnyg+lg&#10;StmW+Q5YaPcPAP6lE1olgLkDgZWm7yGnorhSVf6qyldLfrX4r5Z/9bXfXDTwv5TEPGA5aHytsy1k&#10;K/0d+jkYDNMBCoDvabDf62cAAOqJMz2AM06sqv/BdBLA4WMj5v2Tp+02h1dXAJ3D2mQA22Fgrf3Z&#10;3emmnGSAfGMOTjpdNFb4PCUYWEhGdroI2Os0rhAMFLhfS87zzpYK7s/NP6dEQreda/q2/eUYP3Mu&#10;Z9vw6MgIewYoD4F/APKc8Qj8v15m4F/awwFzYcY7/TJhD+KYvxAA/ELnukr6mp6NV/0kVyfhXR0K&#10;Mk6bJ178uXl271tLfsy+rVfboH93V2dVn7uSC9RN4JXXDhS8nQZYbruOwD8ah6r7p2dbMv7+J6Zi&#10;5qLOsGnhcBAA5o+XAABoBKreV0cALQ/cfqPdZqv+T46Z47b6P3eKACWwv/xmcnFts9MMrFu7aDKA&#10;psOJ2XXlAudOa31HbheBOC90jXgE/mnzDywBgX8Ass9row7QlKHpbsVUrNZw0EzN5q/mnInGkwdy&#10;fAQBQDNTkpc+7wtN/1JpqvR/5/0PzaNPPZ/TfrAc9//Gnea+e75Sk+ceDoeSv++ORQP/Gki5jbcX&#10;Gkxn8m/z/IXo/GUlgqryv7uD40EAsJ+LRP4BAA3MBvGTi/tcdbFkAGeKgELJAM40AW1ZYw22sCyd&#10;DOAO4KPxnDiV06HxLHsFKB+jLABs65zenshI8sdI9nUHBo+a267rK/kxVb2l+ZXzBXu0vbPNUOUF&#10;AE1GJ9+zsYRt51/rOepi8aj5w//nRxntBMul6vvf/Z0HbbV/tWmuwY62VtPWFjZXb9xgrlj7K+bU&#10;2D/lvb0GTICGO/EMttjKf/exoTqBzMzGTVsrU0AB8Ke4K1CRoPUvAKDJeCUDKEHfCfhrmoCxT85l&#10;JO17JQNomgA9zqZ1a+cfU9ta3d+p6akBtI7GtE7QTadBTE7NZG/az14BykfgH4DjR8nlG9kb1e6/&#10;nMC/dLQGC1Z5an5nBnoBoDlE08F+rZfDCwcOmr959Y2MeQXLdf3nf9UG/avd2l9U5d/Z3mYCrjkC&#10;99x6k/nrp57Oe5/sKgmgUXgdG2pqqFAokDFPJgD4BfEIAIDfKGCvxT1NgM7j3z+Z6gqg7gBKBHCf&#10;9+qyluwkf00NoK4Al1+6MqM7QHs6I8BJBCAZoH4d+eBDr81U/ANLQOAfgONJ4xH41wFVue3+FcTI&#10;ruxym05uJ/APAI1LJ9H6LFci13KdPOsk8fHnf2ZOnBpf8mMp0K+2/v/y12+t+vNWlX9XR5sN/Gfb&#10;df2vFQz8iyogVOUANBIdG+rYT1X+bpNTMXNRV5gdBMD31LpYHVIAAPATjTsriK/Fzd0d4PjJsfnL&#10;DiUHZCfG67GUAJCdELCiMzW2bacIiDNNQL3wqPa3Ly17BigfgX8A1vDoyGC+dv8vvzlk7tq9s6zH&#10;LVT1b9tBJ69TcgAAoDEowK+q/unZuM2aX86Tw8df+JnZe/Cdijxeb2S9+ePfe8i2+K82tfRXa/+W&#10;PPPdbOmNmBXdXeb8xGTex9CAB4F/NKLUsWFmspA+S1T539lGQigAf1H1IQAA8ObuDpB9PqwpAgaP&#10;j5qP090A1DFAxWtaCiUE6PEuTy79m3pMd2e7Pa/W+UgslrDJAEoKYPqd2slTxEHFP7AEBP4BuHm2&#10;+39pCYH/xar+p2bjBP4BoAHoRFjBfgX9l7s13g9ffcO8cODv82WGl+z+37jTVvpX/cA7FDRdHe0Z&#10;bf3zubbvc2bfG3+f93pVOWQPfgCNQPku7a1BMzWTWfWvLgCtoQCVrgAAAAAKchICsjsEOFMG2MSA&#10;T8/ZLgFOIoCzNiZ36jwF/5UEsH1zxHR3tJmr/tka8yurVppLV11kEwLiJAJUzfiZcznbVKDIngHK&#10;R+AfgJtnu3+npVK5lYVU/QNAY1KAX5W5audfDxnvb7173Lb19zoxLIeq/H/voQftupoCgYBt66/A&#10;f7G29G4oGPhXVQPQqNrCQZtIlJ1ENDkdMytp+Q/ARxJZH4RqNxwK0v0EAIByOFMGGNOTc52TFGDX&#10;H52e7xSgzgHO9AHZXQJECQZrLllpIpevNh1tbWbDFavt+f2Gy9fYNZbGY3xnhL0CLA2BfwDzCrX7&#10;V9X/Q3eXN+cxVf8A0FhU1T+T/MzWuh4c+eBDW+V/ZPjDij1mLar8FfBXS//W1tIPuXf0fc78dYHr&#10;xwj8o4Hlq/pPpDuL6DoA8ANaCQMAUBsLSQHGs3uekwTgJAacv6D1mL1OCQFDx0c9HzeVCNBuNlye&#10;Wq+++CKz+pKVpqu93V6Hwk6cOp29aYS9AiwNgX8A2VT1/63sjS8vIfAvnW0hE43NeraHpuofAJaf&#10;/SxOB/zrZRBamd8K+O89+E7FHrNv69Xmd3/nQbN29WVVe94tLS2mvS1s2lrD9udybO6NFLxelQpA&#10;I8tX9a9kgHAoYIIBWv4DaP5jLwAAUB+c6QMk37R6TnKADKYTAZzOASfH/2m+o0A2Jzmgq10dA9a4&#10;tqU6Bmy7ar1v97vHFI60+QeWiMA/gGzfMx6Bfx20KPh/23V9ZT2o4h5q+X8hq7LLcWEmZsKhVtPC&#10;GC8A1JQSrxTsV2vZejrxe/yFn1U04N/d1Wn+1dd+03zxpoGqPe9KBPwdK7q7zBVrf8WcGvsnz+v1&#10;vRyLzzEfOhpWvqp/e1w4HTcrOjlVBdDcvOL++m4HAAD1yZ0c4HQPyKbEZnVPPPrhmDk7ccFuG//0&#10;nBk/89n8bVTlrs6GjvFPfzLf8n5b73qzZ2CH2bl1U9PvT/c+cDnHOw1YGkZTAGQYHh0Z6e2J7Ev+&#10;uCv7umf2vlV24F/aWoM2uBT3GOHQQdFMlNauAFAL8XQ7bZ2MztXR+LIC/i8cOJhc/t4r67tsCvYr&#10;6K/gfzVUMuDvdsWa1XkD//LO8D+a/k1XkjSHhpWv6l+JSHSDAtDsEnnOiwEAQOPS+bnOY67pvcJe&#10;1riLuivW2/hLPcgz7rOPPQMsDYF/AF7U7n9X9kbNb6Rl45Vryn7gro6Q+Wwy6nkdrV0BoHp0gjkb&#10;jedNwFruk71qBPx7I+vN//6//qZt718NgUDAtLeGTWtrqKIBf8e1fVvNwaF3816vqv+JqRiV0WhY&#10;Bav+6QYFoMklGP0HAKDpaaxbiyi52UkCgDofjHttPsueAZaGUUIAOYZHR77X2xNRu/9I9nWq+n/k&#10;vjvKfmwF9TvavAd4ZXIqZi7qCvMiAECFONnlOsGsN9UK+Kuy/757vmL+5a/fWpXnrYB/R1urDfhX&#10;04ruwh0K1C5QldGqmKZjDhpVayjgeVxINygAzY62/gAA+OzcJxywSz0XZtSSM72B2/DoyCDvFGBp&#10;CPwDyEdV/9/K3vjym0Pma7ffOD+fUTk0gBuNzXnOJ+20n2aQFwDKp9axCvbrJDJRhyeR1Qr4i4L9&#10;CvpXo61/KBS0Ff7hcG0Oobf0RhY5SU7NEUjHHDSyQPJ9q8Evr+QkvbeVGBDgvQ2gCXkV/NMFAACA&#10;5qeuZpoSV0u9TsVYCx6B/xHeHcDSEfgHkM93jUfgX57Z+7Z56O6lVVF2tQfNZxe8D2gIYABAeRQ4&#10;U7DfK7GqHlQz4K92/r/7Ow+atasvq/jzbm0Nm7ZwyAb+a6m7u6uEfUvHHDQuJXzm60oyNRtPHjdy&#10;2gqg+XgdryUSBP4BAPATjX/rfEdj5Ar+6/zHL8cDJ06dzt40wjsCWDpGUAB4Gh4dOdvbE/le8scH&#10;sq+zVf+/fqPp7mgv+/ED6YMazU3sZdLOWRxmXlcAWEQjZIcri3vvwSNVC/jf/xtfsetKakl+AbW3&#10;hU1rOLxs1caLV/yfy3kf0DEHjUiDXaFgwDMIpoSA9tY5EkIBNBUC/AAAwE1j4M5UABrfmZ6t36KO&#10;SvEYH6LNP1ABBP4BFPJHxiPwPzE1bZ7d+7Z54PYbl/TgqurvaAt6zuuqAMaFmRgVXgDgwZkPbrpO&#10;W/k7FJj+4atvmL0H36n4Y6uyXy39v3jTQEUfNxDQd1OrCYeDNvhfz7Lb4inwT1t0NKq2cCDvwNaF&#10;6bhZ0ckxIYDmQdwfAADkozFzLbH4QqFHsznywYdem8/x6gNLx+gJgLyGR0dGensiP0r+eGf2dc/8&#10;7C1z1+7PL6nqX9rTcxl5tXfVtlAgbuc7AgCk2r6plX+9n/TpBO6F1w+at949XvHHrlbAPxwOJb+T&#10;wjVv57+YHX1bzcGhd4u6rRJCLszEk9/NHOKj8aiy5cKM95zXSgjQoFcoSFILgObQ7BV8AABg6XT+&#10;o/P7hC2Qa64EgDzdIPfxqgMV+OxgFwBYxJ8bj8B/par+RVX98XjUJgBk00FNMBhgoBeAb+kET5X9&#10;qvCfq/PqMFX2v3DgoDlxarzij12NgL8q+ltbFfBvbZoqeQ0EECBFo2oNB83MbNzzOnWIouofQLOI&#10;Fyj517Ef3XsAAIBDxwVKANC5vs6LmiGBMM+40VlebWDpGDkBUNDw6Mi+3p7IvuSPu7Kvq1TVv6zo&#10;DJvzF7yD/xNTUXs9c7sC8AsF+FNzusULDgzXA2VpK9ivoH926/lKqEbAv5Ha+RdyZNizNZ65MB0z&#10;F3WF+UNCw2kPB/IG/qn6B9BM4vECgf/kVQF2EQAAyKJzISVD67xoMnnen2jguYO8xo+GR0cGeZWB&#10;CnxWsAsAFOGPjEfgv5JV/4q75Av+KwCm7Rclr6fyAUAzU7B/Vku0/rO3lZ3tBPyroRoB/3pt51/I&#10;tSW0+nc4U+iodTrQSHScFwoG8lawzETjyes5hQXQ+OINPFAPAACWlxIAVnaFbdL01Gz9d4f04hH4&#10;H+GVBSr0GcEuALCYdNX/j4xHy/9KVv0vFvyfmIrZ61uI/QNoIk4rfwX9GyFbW4H+vYeO5K02X6q+&#10;rVebL950fcUC/s3Yzr8YOvkn8I9G1BbOH/hXQktHKy2wATQ2gv4AAKAi506tQTtdmqr/NabUSE6c&#10;Op29aYRXFKgMAv8AivVN4xH4V9X/Ey/+3Dx0960V+SWFgv+6rO0E/wE0OqeV/0w00RBzsykT+4XX&#10;D5q9h96xrf2rQQH/+3/jK3ZdCWrnr+r+/5+9uwGSq7zvPf9Mn+7peREg7KwEKotpMUbeCmKRr5Vo&#10;vZaNEIXjGIs4fsEkuYtxqNjO7oINSZzi2nWxveFScbx+gfWNiYvwUkmMIetgZHsdU8ZDjNerRL6M&#10;FqnqImlQD6KEJF+BhDQvPf0ye36n+0itntOvc/r0Oae/n6qmh+5505k+p895fs///yj0H+jDN40S&#10;Vf+IqFQy4Zzn1ata0aSW0SEuYwFEV6M2/wAAAO3QtdOK4ei1//cYW3qGvybgD0ZMALRkajqbHR/L&#10;PGR/eHPtc//49E7z4W2/aS5640rfTlgU7qvCvzYQI/wHEGVuK3/dR6EVW7er+0WV/Wrpr9b+vpzc&#10;Ji2TTpUD/36gv9G2TVd4PkfVP6JI53cK/+steaLHR9KG80AAkVVoMiC/6JwkcpADAACtU/t/LZOr&#10;cQAtARBme170HGM6wV8R8Ol4wCYA0IYvmHLV/5KE/77Hf2zu/uQNvv2gcvifdGYq1g78Kvx/fTbv&#10;zGa0aPUKIOSi1so/iOr+FaMj5oPve7d599Z3+Bb4p1JJp8JfwX+cbLry1839Df9erzd87el1pxAV&#10;iJLBBsG/5PJFe3+32FAAIqnQpBWvrndTbCYAANAmjaePpC2TsgacMfWwFpzUGWua5C8I+IPgH0DL&#10;KlX/X7c/vKv2uWd3v2Am902bjevHfP2ZauWaTBTNbO7cmYqlqsp/wn8AYeO28p9fKEZiHVdddO3c&#10;u8/seHaXOXj4WNd+jkJ+Vfe/4zf/nRP++2FwMGWG04N9u+b3hvG1DZ+fXyD4R/Q0a/evZVII/gFE&#10;VbFEq38AANDd66kLRgc9u+mGQZ1xpyx/OcAfBP8A2vU1+/ZR+5apfeK+x//ZPPDZj/v+A9ODlkna&#10;JywK+qsHgPWxHhtJJ2llDCAU3Fb+jSpVw2Tn3v3OTe3iu0lB/wffd6258vL/3rfv2e+Bf6t0ka+A&#10;gUlyiJpG7f7pZgEguu/LhP4AAKD73G66KqYLW+t/dZqspYJD/mqAPwj+AbTFfhM+MT6Wud3+8J9q&#10;nzvw8lHzj0/vNB/attn3n6vAQjMV1aYoX9UaUeG/HistWlR+AegJhaqqPl3IF0PbRq2aZlYr6Ffg&#10;73Wx5RdV9P/W1VvMB6671rd2/kLgf651F69u+jnqPKEOOkCUNG/3T/APIHrCWHUHAADiS63/k4kB&#10;M5sLT+t/j7Eo2vwDPmIEEEDbpqazT4yPZSbsD7fWPvfg9//FvOftV5oVw0O+/1zNVFwxnHQGgWtP&#10;VuZyRad6QsHGAFkQgC5zq00VPEWhXasuqhT07/jZrq6G/aKq/t+6+h1O6O8nAn9vB185ajZceknD&#10;z9FrVe+ZvD8iSpq1+9frWsdijgkAoqSVin9WAgAAAH5Sp1zLSi3pptsre6Zeqn3oBH8lwD8E/wA6&#10;9TH7drD2wdNz8+aeh580d3/yhq6erKSSS6v/9fHr9gmMwv+kxSAwAH/p4sht5V997AkrN+xXdX+d&#10;9dN8o+p+t53/eOYSf4/5BP6+vXZZFgdRk2pS9a/jMR2fAERJKxX/RZYDAAAAPlM33fNHUub0XKGn&#10;BSwzczmvh5/hLwT4h+AfQEe07s74WOYL9od31T737O4XzOS+abNx/VjXfr5b/a+KCafVf+WERfea&#10;vTicpvU/AH9Uh/1hb+WvC6ide/c5gb9u3eZW9yv0V/jv60lq0jIjQ2ljWYTVflgg+EcEpazm7f45&#10;3wMQFRpkXyTTBwAAPaKCivNGypX/vQr/1bXQAxX/gI8I/gF0bGo6+/nxscxH7Q8ztc/d88iT5oHP&#10;/lFXWv6fcxCzBswFoymTWyiauYWz62ur9b8GikeHk86MRgBohy6AFCi5raTDLOiwXwG/2vh/4Lpr&#10;zUWrfq0LF6IJMzI0aFIpTlP9RLt/RJEq/hvR8VmTQOn0BCAKChHoGAUAAOJNYwK9DP+Pveq5/OQk&#10;fxnAP4yoAlgutfz/ae2DR46fMA9+/1/MrR9+dyC/RHrQMoMpy+TyRTNfmQCgk5fXZ6j+B9AaBUgK&#10;R+fz4Q/73Tb+unmsjdYVqup3q/u7c/E5YIbSKfs2yIuxS2j3j6jRoFTSSjRsja1zv6TFZS2ACLwP&#10;08IfAACE5DqrV+H/sdde93o4y18F8A8jJACWZWo6OzE+lvma/eGna5/7x6d3mnde+ZautvyvPWlR&#10;wJ9OWWZBEwAq4Z2q/1W5OzqUpCIMwDnctc91jGhlzdVecsP+p3c9bw4ePhbIzxzPXOKE/arw97uV&#10;fzVV96utf4IOLV1Fu39EUSo5YB+f6z+fp4IWQES0eq4Z9nNSAAAQfb0K/w8eXtrqX0sK8xcB/EPw&#10;D8APX7Bv7zc9bPlfe+KiDgC6qd2/G+jpRGYkXX4cQH/TsUEhaNgDIwX8Cvr3vPhSYGG/S2H/B993&#10;rRP+d+94PWBGh9O09Q8I7f4RRWr3r0mc9bgTuJotCwAAvaQB9UUK/gEAQIj0IvxXUUuNCf4SgL8Y&#10;ZQWwbFPT2RPjY5lQtPyvpcpG3VT5v8CgMNDXFAy5YX+YB16rW/h7XBAF5p9/+qxzu2jVrzmTAN69&#10;9R3Ox35R2K/Qf4AUelk2XNrexAxNhOO9EFFiJQacAalGx23O8QBE4TwUAAAgbNzw/+TMQiBjZR5F&#10;LSf4KwD+IvgH4ItKy39V/t9V+5xa/r91/ZjZcuVbevb7qX30EJX+QN/RjGV1/dDyH2EN+xXuK+R3&#10;A/+gKHRXaKyf36ibwJFj/808/J0nnJsmAPwvH/u9ZbX9p8q/twhIEcmLVivRMDQjUAMQ+vfffHvH&#10;KU1cZwkkAAAQhOrK/26OndUpbtnNXwDwFyOuAHwzNZ39/PhY5nfsDzfWPnfPw0+a79x9a6At/wH0&#10;JzfsVxBUKoUz7VfQXg769wXewn/z5ZdVbuudAF5m5nLO79Js8oE6APz8X/+LuemG3zEffF/7nVyS&#10;ScusGBmiyr+HCkX6DCN6UtaAfUyv/7wGp3TstwjJAISQe4xqhz6daXoAACAoupYaHUqa03OFrv2M&#10;OsF/lq0P+IvgH4Dffte+PWffVlY/eHpu3nz2m4+Zr99+E1sIgO/c5TwU+Icx7HeD9T0vHnLu9f9B&#10;8gr7q+mxbZuucG66EHt61x6z49l/8/w9T8/Mmv/84LfNz//1OfPFP7+15er/4fMvNEOJojGLVOb2&#10;el+hihCRu2hVl4pcseHn6Pg/kqa7E4DwoSsJAACIAnUHHLavqeaaXHt1qk7hS5YtD/iL4B+Ar6am&#10;s9nxsczt9ocP1j43uW/aafv/oW2b2VAAlk3hZb4S9hdDGPb3sqpfmoX99ay68ALz0eveZf79e95u&#10;/q+f/qt5/Cc7nclbtXbv/a/mD/74z8xXvvjnZjxTf535gUTCnPdra0wyPWxMMW8WZ18l/O+xIsE/&#10;IqaVSv6CgjWCfwAhlC+2f95TtL8maXFMAwAAwdJSufnCoikU/R+3Ofbq0op/LR/MVgf8RfAPwHf2&#10;G/ZD42OZq+wPb6597r7Hf2w2rs+YN79pNRsKQNvCHParUn7P1EtO2L/nxZcCr+pXuK+Qf8Ola9sO&#10;+8+cGFoJMzpkVUJhy9x83bvMh7b9pnnw+//iTNyqper/j//JXeYz/9st5reu3rLkeSuVNuf92sUm&#10;kUy5D5iBkTcQ/rfh1OlZ379nvrhoUlwFIGoXrvbxqdHgU5FuFgBCqpOKfxbmAQAAvbJiOGlOziw4&#10;yxX56eArS4piTrC1Af8x5AegW1T1v7FyO8envvKI+c7dt9onEUNsJQBNhTnsd0L+qZecoL8XVf1u&#10;2O9W93cqUVnLLWkNeFzwDZlbP/xu89tvv9Lc8/D3zIGXjy75nC/9nw8499Xh/+DwCjP6htVOxf85&#10;3PB/7jX7j1vkBd7EP3z3B75/z2KROAHRk0oOmEKTQ0bBfm0PEvwDCBGdwy7ytgsAACJkwL6k0hjR&#10;6bmCr9/Xo+J/kq0N+I/gH0BXTE1nT4yPZT5mf/hT+7ay+jm1jP7sNx8zX7/9JjYUAE9hDfvd9v0K&#10;+hX494Ja8Svk37bpCrNuzaplfS8F/sODlhlMJZp+rjq1PPDZjzudW7yq/6vD//To+U7oX5fC/+EL&#10;qfxv4pe795pd9s1v3WjZB3RbK+3+F+z3jVaOZwAQlIVCZ++5arE7NMj2AwAAvZFKJkx60DK5Bf8K&#10;NtQps0aWLQ34j+AfQNdMTWcnx8cyqvx/sPa5yX3TTnikKlIAkDCG/booqa7qD7p9v2vD+CVnqvoV&#10;/C+XZm9r3Tbd2qXj9mVvWu0cwzWRq5rC/1R6xHzoIx9p/o1o+9/U/Y883vR10SntYxaV0YiQVl6v&#10;TGoBEDYFuuwAAICIUqGIxulKPozR1emSOc1WBvxH8A+gq6amsw+Nj2WutD/8dO1zqhhVePSet1/J&#10;hgL6VNjCfgX95ZD/kHPvMRs5EG4L/w2XrnXu9f9+cAP/dMpyPu6UjttvXnuRs3RLbfh/9/9xnxkc&#10;Pd9c/77fbv6NCP/r6la1f/W+R/CPKFGHEh23GrXM1nNMagEQFjoedTpQzkQmAADQa7r+GklbvrT8&#10;rzO+NsFWBvxH8A+g66ams7ePj2U22h9urX1OFaMKj9RCGkB/0CBoISRhvyr43bb9quzvVdAvatu/&#10;4dJLzOYNlzn3fl+s+RH4V9Nx+zt33+qE/wdePnrOc3d98W7zlvVvtm+XNf9GTvh/oVmcOc7OUb0N&#10;/+obXd8PU2xmRIyVSDQNw/T+YnXQzQQA/DbvY2tcAACAXlDL/6SVWPakxDoV/yfYwoD/CP4BBOV3&#10;7dtz9i1T/aAqRRUaKTxaMTzEVgJiSiGjgn6/WoR1qjro132dC49AqIrfCfovv8xp2e5HC/9a3Qj8&#10;q+m4/fU7bvIM///oj2813/rr+1oM/wfNwPBKszjHNZ/s+PGEOXzkV139GbQeRhSlkgP2a7fJa9t+&#10;j0mzqQCEgM57l/tenbToYAIAAHprdMgyJ2eWd17jVWijZYLZuoD/uIIAEJhK1f9P7dvK2udUOarw&#10;iPAfiA8NduaLiz0P+8tB/yGzc+++ngb90s2q/nNO8Loc+NdyJ3HVhv8K/RX+n3feipa+jxP85+f6&#10;er85dXrGvO/f/6/OfTPbNl1hbrvhvR39HM3YP2+EOcCIloV8yczMN24zqSUBLhilnwWA3p8HL7ct&#10;7orhpFNlBwAA0GvqZDSX67yb0efu/7ZThFMlOzWdXceWBfzHaB+AwGgW3/hY5mP2h/9U+5zConse&#10;ftLc/ckb2FBARGltZbX+WiiUK/sXe5T1u0G/W9nfS6rq33z5erPh0rVdq+qvVl5/LWkGU8EOEter&#10;/H9h335zx2fudML/ln5/Vf2XCsYU8327H93/yOMthf6ynNcTawcjihTqN1OqrKndyucCQLcsFJb/&#10;PsuyPAAAICxUWKLwv9OxPo/xuSxbFegOgn8AgZqazj5RCf8frH3u2d0vmHseedLcedP1bCggIhSu&#10;qA2pG/b3QpiCflHA77bwV4V/kHQBli+WnOqwgYAzr3rh/65fPmfu/9bfmk/80R+29H0GRt5gFk//&#10;yv7H9F8w/cJU1vzDd3/AgQWod/HaYsvrIsE/gB5yzsd8Cv4BAADCwO0s2UnVv5bd9PAMWxXoDoJ/&#10;AIGbms4+ND6Wucr+8Oba5370i93m4jeuNDdf9y42FBBSGoQsFEomly/1ZEAybEG/275fgb/C/l5T&#10;K+xiMe+0hw06+HLD/4989j6n/b/rm9/6W7N+/WXm6qve2cLVZMIMjFxoFmeO992+9fkvfSPwfdki&#10;HEXEaMCpWZUJVbIAesmvzlfFIsE/AAAIj06r/g++ctTr4RNsUaA7CP4B9MTUdPZj42MZfXhz7XMP&#10;fv8Zc9EbLjDvefuVbCggJDSAmS8uOvelgMP+g4ePnQn5dV9npnBg1F69XNUfTPv+Wgq9Bu2LrXQq&#10;YWbni54t2xV6vT6bN+eNpAIPdqsr/6vD/7u+eLd5y989ZNZcfFHzb2IN2v/IUWMWZvpmH1Olvyr+&#10;27FhfO2yfuYieQIiyEokmi5VkS8smqFBthWA3tDkWD9Q8Q8AAMKk06p/jet5mGSLAt1B8A+gl263&#10;bxsrt3Oo5b8Q/gO9Ud3CXwFLkAFh2IL+0eH0ORX9QQf9LlXvD9sXWNVt/M8bSZqZ+YJT5V9Lf7NT&#10;s3kzkk6awVQi0N/1zW9abe7+5A3mU1995Mxjp06dNnf82Z3m0b97sLULyvQKs1iYt1+Mxdjvb4eP&#10;/src/8jjgf/cRWfHpuIf0ZLQ4azJYaFYKrGhAPTwHNq/YxDdeQAAQJh0UvVfZ1yP4B/oEoJ/AD0z&#10;NZ09MT6Wudr+8KeG8B/oOQ0sqqJ/IeAW/mEO+nWvVv69pNBeF1b11rZWsK/W/l5/M12IaWKATvmC&#10;Dv83rh8zd950/Zljubywb7/58lfuNX96x23Nv4Fa/g+v7IuW/2rxf+p0+90NRoeGlr3P0w4dUdNK&#10;AKZjn24DZGUAAjaf93fikdr9E/wDAICwcLtQ5hZaL9LQWF8t5QJsTaA7CP4B9FRV+H/Qvq2sfZ7w&#10;H+gehSLlFv4l39YibcWx105WQv5Dzr3+v9fckF+t03Xfa6ruH0olnIupZsGVnh8dTprXZ/J1P0fh&#10;f6FkmZG0Fei/Q8fu5/ZPmx/9YveZx/7+0cfM2972VnP1Ve9s/g36oOW/Kv137d5b93lNRKk3GabX&#10;k1KAXmg1ANPElnoTpgCgWxby/nYqKtjHMlYuAQAAYaLxqnaC/2OvLhn3m2ArAt1D8A+g52oq/z3D&#10;/4veuNKpHgWwPL2o6ldouXPvPoL+FjSr7q9HQZi+dqFBlVnOacW2aEaHgj39U9X/keMnzOS+6TOP&#10;3fXFu81b/u4hs+bii5p+fZxb/r8wlTX3P/JYw9ep9hkAVceEFsv4i8WSfSy12GAAAqPzML8n0hbs&#10;83aT5lgGAADCQ8UqWoZS44ut8BgHzLIVge4h+AcQClPT2clG4b/WiVZ4ROU/0J7yOqOLZsE+Gdd6&#10;o0FU9Svor27dr1b+vRbWoF8U2qdbrO5vZDDZOPiX8vOFwMP/uz95g7nl7m85EwDk1KnT5o4/u9M8&#10;+ncPNv9itfwfOt8szr4Wq31Trf3/5K4vNfycG699h/lcneB/1YUXcIBDX2q143VxkW0FIFg5n9v8&#10;O8cy+1yepUsAAEDYaByrleC/zpjgNFsQ6B6CfwCh0Sz8p+0/0JwGBhXw54vlyv5SQFX95aD/0JnA&#10;v9fCHPSLuyaaLpT8WrdVs631fZtN7uhF+L9ieMgJ/z/1lUfM6bl557EX9u03X/7KveZP77ithTPW&#10;Ifs2aP/aC7HZV+/6q2+Yw0d+1fA1vO7i1XWfX/WG5Qf/BZJRRFCi1Vb/vL4BBKjoTLYtdeV76/vq&#10;PA8AACAsdG6ia7Nm4451un5OsgWB7iH4BxAqVeH/c17PE/4DSym8c8L+QvcGHL1O3Hfu3X+mqr/e&#10;GuRBCXvQ71I7flXmd2vwdmjQMnO55i3xFf6XSgWzYjgZWAXZm9+02tz64XefOY7L3z/6mFm//jJz&#10;/ft+u+nXD6TPN4uF/xaLffb+Rx43Ez//t4afc8v2a8zBV47WfX50KL3s32ORXBQxVuIFDiBA8wvd&#10;W5JIE3pTjN4BAICQ0dhWrsk5UJ2K/yxbD+geLh0AhE4l/P+Y/aFnD2jCf/Q7p6KocLaqPwhu+343&#10;7K8zYzcwUQn63QshN+zvdsieTllOm9lWOj1oksip2bw5byQVWPiv4/b+l4+af3x655nHvvzVr5u3&#10;rH+zfbus8RdbKXtjDhuTn4v0/rvjxxPm/kcea/g527dsMuvWrHL2uXrWrVnNwRD9exFrJZpOdAuq&#10;4w0AaJ7RQr575+TO+X7aYkMDAIBQGUo1D/69xg819s/WA7qH4B9AKNknAA+Nj2X0Yd3wX+2iP7Rt&#10;MxsLsVcd9CvoCKqIUbNyFfTv3Luv3gzdwEQp6Be171f1fRBhfzX9rJG0ZR8fCy2/toIO/1X1f+Dl&#10;I2ZyX3lJt1OnTpu7vvifzLf++j5z3nkrGv/70ueZxQgH/y9MZc2X//NDDT9ndDhtbrx2i/Oxls8A&#10;sLz3T7+WUwGAenL5Yle/vyYy6ZbgeAYAAEJE5ya63io2mHTtEfxn2XJAdxH8AwitZuH/fY//2Kkc&#10;vfOm69lYiJVeBf2q6lfIv+fFQ859L9v3Ry3oF13spFOJM+uc9Yp+fnrQajrruvr1FnT4f/cnbzC3&#10;3P0tc+T4Cef/X9i339zxmTud8L/xVaUV2ap/hf4f/5PPm1OnZxp+3m03XOeE/833kbUcLIEm6PYP&#10;IIjjTDfb/LtU9a/zOwAAgDDRONhsgyUn1TW0RpatBnQXwT+AUGsW/v/oF7ude1WQrhgeYoMhkgqV&#10;gL8QcNAvquSvbuHfK1EM+iUsYX8tVf0XK6+nVrjh/+hwMpDqWB2vFf5/6iuPON1bZNcvn3Mq/7/w&#10;H/9Dw6+NYtW/wv7Pf+kbTUP/zZdf5tzO7p9HOUACXsdea8A+vrVwbLOPgUmLoAxA9yiQD+LcXUs5&#10;EfwDAICwSSYT9omK98VZnYKiZ9hqQJf3SzYBgLCrCv+/at9W1j6v8P/AoSPm63fcRPiP0NPAoMJY&#10;Ba35QuvBrJ+coH/Pfifs91prKwhRDfpFIf9gMhF4G/92rRhOOmF+scV1rqsr/4MI/9/8ptXOpC0t&#10;3eJ68vs/NGsuvsh84o/+sP4XRqzqX2G/Kv1V8d+IqvxV7X/ORfJ8/a4bUdtvAD+1eoii4B9At80F&#10;UO3vnqfR7h8AAISNxo90flLyGHs6+IpnMUOWrQZ0F8E/gEiohP+T9oc/NR7h/4GXjzpto1VBqjAJ&#10;CAsN0qnyOq+w375vNYT1k2bYulX9vWrhH+WgX+G+Qv6UFf6wv/b3VojfTviviSlBhv/vefuV5sir&#10;J82D3z874fub3/pbc/HFF5vr3/fb9f9tEan6bzX0F68W/73swgHE5T0YALplIV/yHOTulnn756mr&#10;EwAAQJhorMxruUl1GfWQZYsB3UXwDyAypqazk+NjmatNnfBfa0WrbbQqSBUmAUFTaKqQQVX8quYv&#10;lko9W19Y4b5C/nLYvz/wn79uzSon4N+84bJIViZrtnI57C/fR9Vywv8VwymTtLof/t983bvMK/bx&#10;2126Re764t3Ofd3wX1X/yUFjCguh3fbthP7bt2w6p8V/M5pI49frA4izUoltAKB7gqr2d2lZAUPw&#10;DwAAQkZjZ14lRsde9ewyOskWA7qL4B9ApDQL/7VWtNpGq4JUYRLQTQVV8Cvkr1Tyl3pcWai2/W7Q&#10;H3SlsBv0u5X9tZXLUaAK98FUuarfilEb1eWE/6NDSWebdNudN13vLNmi7i2uZuG/U/VfOB7Kba6w&#10;/0/u+pI5fORXLe07t1x/zZLH1aWjntEhf/avICZ2AAAQR0FX+4t+nn5uEOdmAAAArapXMHPwlSUV&#10;/yemprMn2GJAdxH8A4icZuG/qG30c/uyTuv/FcNDbDQsmxvyFyqt+8PSPtgN+5/e9Xy9FlpdserC&#10;C5yQX1XKUQ36FYgnrYQZTEarhX+n/9Z2w3+ZmS84p4tBDDB//Y6bnK4tteH/vn37zZ/ecdvSL7AG&#10;y5X/pWKotrVCf1X6q+K/lf3oLz7x+977tvfMeMe6NSxpg/7W6uSsIiX/ALok6Gp/V47gHwAAhJDG&#10;19QBtZrHuAbV/kAQ+yObAEAUVcL/daYc/m/0+pzJfdPmlru/5YT/b34TIQlao0oa5aI6WS2EpJK/&#10;Vi/CfgX7my9fbzZcutYJ/BVYRpHComSyHPb3W7WzG/7P5gpOtVirFP4XSlbX15TVJC2F/x/57H1O&#10;9xbX3z/6mDl1+rT5wn/8D0v/TYOjZnH+9dBs4x0/njB3fekbLe9Td370A3UnzRx7rf6/a9WF53Ow&#10;Rl8baHGm1uIi2wqA/3pR7e9yr1Ho2gMAAMIklRywz1HOfUzjlzWybCmg+wj+AUSWWgNVVf57hv9H&#10;jp8wt9z9N+bWD7/bfPDqzaxnjHNo0EyDdmer+EuhDQkU8CvoV/vvoMJ+p5q/0rpf7cijSPu8qvlT&#10;VjnoTyT6+yCg7aH2/farv63wP7dQtPeNxcrXdo8b/qvyvzr8f/L7PzQv7NtvvvXX95nzzltRdWU5&#10;bEwIgn9V93/5rx8yO/55oqXPV9ivSv9G+9XBw0frPrfqDRcYAADQG72q9j/z83NFc94Iw3kAACA8&#10;VPFvzNlzpDrLF06zpYAA9kc2AYAoqwr/v2rfbq73efc9/mPz0//yX83nPvZBc/7okEkmBoxlJaiU&#10;6BNuwF9aXDT5Qvk+bFX8XtywX9X9HrNkfacQUiH/5g3l9v1RvtjQTGMF/laCfdyLAvyUVaq08m+N&#10;JgosLhacr+3mJCp1aPEK/xX8X/f+D5mv/NU9ZtO/e2v5wQH7wjI5ZO/k8z3blmrt//kvfcO5b9Ut&#10;269pOpmm0T6/7mJ/utiwfwAA0B5Nhuz1dQRV/wAAIGxqxxfqLF84wZYCuo+rBACxMT6WedA0CP9F&#10;VZa33XCdU8lcfWJiWQPlFuBWOSikM0D0uC36i8WSKTr30Qn4qwUZ9qtdf7mif63Txr9ey/EoXFwk&#10;nar+8j7M/ts6DRqfnsu31elC21tLBnR7Ox94+eiS8N/1BzfeYD7xR39Yrv7Pz5nFuRM92X73P/K4&#10;fXus5c9XR4NPfuBas+XKX2/6ue//zF/WfR/7+y982pffX39HQgNE9dh1ajbP6xxAoHS+dHJmIRQd&#10;wtTF6oLRFH8UAAAQGq/P5J0lU+XRp35u356t/ZR1U9PZLFsK6C5GQADEyvhY5mb77sFmn7d9yyZz&#10;47Vb6gadCrSsRKI8IUAfWwmjiYsJqiN7SiePi5VwX6eRqt5X+/FiKdqL+AYZ9ivod1r4R7h9f8KZ&#10;pDNA+34f96uZuUJb+5HC/9HhZNcrxhX+3/Pw95z7Wmsuvtj86R23mauveqdZPGU/v1gKbJtN/Pzf&#10;zJf/+kFz+MivWv4adxmDN636NadFb7Njwu1fe7DuPvwXn/g9X/4dBKKIKoJ/AL0wv1Bs+h4epJG0&#10;ZdKDFn8YAAAQCuoq6S4r+bn7v232TJ3b7n9qOsuFGRAAWv0DiBX7BOKh8bFM1v7wn+zbynqft+PZ&#10;XU7IettH3uvZ0lzhcrmFovvI2QGeckeAAaeVuM5WmBTgHw3kO1u7Euzr/52gv1QKRWWNn4IK+92q&#10;fjfsj2JVvybiOO37rXJlP+3J/eVW8J+eKzjHvVZokoBCN31dN/8e1W3/a8P/w6+8Yu74szvNpre9&#10;1Xzif/6QeduG9V3fVr/cvdep8t9l37fjojeuNHd/8gbn39PK8gqN2/yv8vVvDwAAmlMXsTCF/jK3&#10;UHSWtuI6FAAAhIGW1l2ofDyztHvjBFsICGhfZBMAiJup6ezE+FhGC0Ar/N9Y7/MUrHzum9822zZd&#10;4ay33GogWq6KXfScFOB2CigHleUBGAWW0s+TA9xAv7o63w3141Cx3yqF/Lppxms3w/44VPVrvxlM&#10;EvQHRces80aS58zObkb7r8L/kXTSDKYSXfvdVCn/wGc/bu555Enzo1/sXvL8rl8+59w2XXm5+f0P&#10;XGe2vuM3fP8ddvx4wuz454m2A3/ZuH7MCf3173DeMYrNj3eaGFTPqjdc4OvfHQAANDcbstDfPReb&#10;mS8653AAAAC9Zjlj4OVzJo9xjRNsISAYXB0AiCWtFzQ+lrna/vCr9u3mRp9brrre54T/mgSwHG6n&#10;AMmfKepcOkjkdg2QROLcqkt3osC5n9v7beq22T/7bz03sNfHpaq8sNXK4bhzw369xmbmcl35GZq0&#10;svny9ZGu6ncq+hX0V9r3ozdGh5ImZZVaqkp3j3n63MXF7reavfOm681bLxsz9z3+Y3N66cxxJ5TX&#10;bc1F/53Z+j/9ptn+W1vNW8YzHf88tfP/6f/zr879qdMzHX2Pj73vKnPzde9acixtZs+LL9V9zq/J&#10;PIT+AAC0RhOW84VSSH+3krMEwRAt/wEAQI+549t1ihl2s4WAYDDkByD2xscyN5vyBICVzT5XldK3&#10;3fBepz16FE6mBrqQ3BDYL18QYb/CP4X8mqwSxap+gv5w0wD36bl8W0tsqOpfEwe6TS3/73n4e0ta&#10;/3s5b8WoeduVv27eMr7ObLLvV9j/7zUZQC38T52eNS9MZZ2PO6nsr6aW/nd+9Hec+9rt2sq65B+/&#10;55t1u4I88aU/920fpEIQUT5GtbIvOceBkRTvMwCW5eRM3mn1H2YrhpNO238AAIBeOnF6wfy/e/ab&#10;ex7+bu1Tvzs1nX2CLQR0HyMgAPrC+FhGLf8fNA1a/1fbvmWTufHaLZGsnEbwFO4r5HcD/25xKvor&#10;bfyjMDmlmiaqqG1/yhpgUDIiVJmuYK2d8F9/Z4VsQVSTP/SDfzGP/2SnZ/V/r6id/4ev2bykyt+V&#10;Wyg2bRWs48kf3PU1z+e03//NnZ/05XfVfqiQAIgiVd6enmutMwnBP4DlUDX9XAjb/NcqL9uUYoks&#10;AADQU6dmC+bvfvQz8+hTz9Y+9dap6ewkWwjoPkb7APQFnVhUWv/fZd8+3ezzdzy7yzz9y+ed8F+T&#10;AIBaqsZVyL9n6qWuhf1uC/8Nl6517qM0EaU66FdlMW3Fo8cN8WfmCi21pxd3ssDocLLrA88K19/z&#10;P/4P5sEf/Iv50S963zHuPW+/0tz64Xc74X89+WLz7XjwlfqdDPzs7kEQiigrtlF5WyyW7Nc7LbAB&#10;tE9V/gr+o0ATNXUOdr597pYg/AcAAD2iJW0PHl46rkHoDwSH4B9A37BPME7Yd7ePj2W+Z9//k2nS&#10;+l9Vlw88+ROz42e7zI3XvsNpqY7+pjWqtPb207uer7de1bKpolcV/Zs3XOa08o8Kgv54csN/DSS3&#10;Hf4Pdb/l7EVvXGnuvOl687Hr3uVMAHh28oVAOwAo5Ffg/+Ftv+n8Lq1sm2b2TB2q+9y6Nat9+93Z&#10;RdEvFtkEADo0M19sq/NRz4939u+qbihBdV8CAACopXGkmfkly54S+gMBIvgH0HemprMT42OZdabc&#10;+v/9zT5fld33PvZDpwvALddfE6kwFstXXdVfb83t5VIVryaWRKmFP0F//3Bbx87MF5z22q1wB55H&#10;0pZJD3a/0tadAHD6w/NO+P/40zvNgZePdu3nbbnyLead9k2hf6tUNdjK+sBeM+NdG8bX+rcPWyy5&#10;AQBAPTrnKRRLkfu9Ncnw5MwCbf8BAEBP6PxD46g1TrBlgOAQ/APoS5Xq/98dH8so+P+qfcs0+xpV&#10;eH/um9921lhX+3+FtIgfdXrYuXdfOfB/8SXn//2mlv2aQOJU9kekhT9Bf3/T31vrwWt9+lwbLW/1&#10;+YXSohlJJwN5zbgV+LodOX7CTO6bNs/tn3bu9f+devObVpuN6zPmrevH7Puxhu386ykUWysZbNRN&#10;ZN3Fq33dpwEAwFKawKgJj1H+/dV9acVwiqV9YqD2HJK/KQAgzH514nWvh59hywDBIfgH0NemprNP&#10;jI9lJuwP77Jvn27lazRrUTdVZrMEQDwoaFPQr8C/2y38NXEkCpNGCPrhRRX8Sfu1MZsrtNz6diFf&#10;MsVi3pk4EOSas+oC8J63rzynKl8TALQUQHU3gP2HjjiPKcy/bO1FZx5X2K/HFPT7Id9C1aC6itTr&#10;LKJjiJ+ThNinEWWlNlpvJ+luAaBNCv0XI75OiBv+B9V9Cct4T7Pf1IpVt1JJnRtKDV+DOo/T+1uy&#10;cq3GZAAAQFgce9VzTCPLlgGCQ/APoO9Vqv9vHx/LPGzK1f9bWzqRqSwB8OhTP3fCf3UBiELlNsp/&#10;O2cCx4uHnLC/G1X94rbwV3W/Pg4zBbIaMEpZCWdddkJB1DOYShjLSjmt/Estpm8axHx9Nm9Gh5LO&#10;66tX3BBfrfqD1krFf8Nqfx+PIQShiLpicZGNAKAr1OK/1aWNokDdl/L2MVPnYJzf957OnXVOqI5Y&#10;ei/rdDkJTQoov1add8Uz53eWcz3HxG0AQO9M7p/2ejjLlgGCQ/APABVT09lJ++7q8bHMzabcASDT&#10;ytcpRH70qWedmzsBIOwhbz9yWvc7Yf9LXavq18QPte7fcOna0Lfwrw76dZ+g7TfaoI4Q54+knIq4&#10;VgfHNUCpyQLDacsM9VnlWbl6q3lQ6bEO3hnr1qz2cf/nNQwAgNe5SpRb/Nejc7WTMwvO0kuawIng&#10;FCrhfr6w2LSKf/k/q2TfjMl5XO9pQgDLPAEAgvCKxzKLU9PZCbYMEByCfwBYejLy0PhY5glTbv3/&#10;Kfu2stWvfXrX887NrfTe9rYr6ALQIwr490wdqty/1LWfo7+1Kvo3b7jMuQ8rtx2kKkBUcU3QDz9e&#10;U2rfn1somjn71upA5pwqzwqLztf2SyVSocXJEQdfqT8pacP4Wv8uANj/AQBYQhMUF2PaUMSd1JDL&#10;J5xJmLSG95/bsl8dFnTuVywt9vz3WdAtXzrnepDlAQAA3XRkafCfZasAweIsDwAaGB/LKPRX+/+b&#10;O/0eWs9dkwCisK57lAUV9GsihxP023/PDeOXOOtuh5UGdAaTAyaZTFDhga7SwObMXKGtAc7yxIFU&#10;Xww6npottNTK9f2f+cu6zz3xpT/37fc5byTFYC8i7bVTC7zeAfhKExnVFr9f6DphdMhiMvAyz38V&#10;8Bcq7ftLpcVIvg5YHgAA4Ker/vh/r31oYmo6ezVbBgjwHI9NAAD12Scmmqb4sfGxzBdMuf3/ze1+&#10;D7WY181tA+8ExpdeQieAZZiZy51p2d/toF+iUtWvcF8h/2CSCg4E/9o7fzRl5lX93+KguSrPTs3m&#10;Y9/6X//OVkJ/HcsaHYP8/nsBAIAyBbj9FPqLzk1OzpSc1v/Dg0wAaG2bLVba6Zfv49AdotHyACwH&#10;BwBol0e1vzzDlgGCRfAPAC2Yms5mzbkTAN5v2lgCQBRWu0sBiFsxrvswV42HgRvwO/dTL5ljr53s&#10;6s9zJ2lsuHStcx/WSRrVAzNq30+FBnpNAb5ei+1U/7ut/+NadZZvsc2/OpbU4+eEI21jjhWIsihW&#10;VAIIL4W3avHfr9QGXjdNAEinWAKg+r3GbdtfrAT9/fLv9loewOkIQBc5AEATR457jtdm2TJAsAj+&#10;AaANVRMAbrfvP23fPmXanADgcjsBPPDkT5zgX5MAFDSHvX18tyngP/bqSSfk13rX3a7md7kTMRSw&#10;+V1d6yeFqgy8IMzc6n+1zJ2zb61UQ2kw9fXZkhkdSjqv8ThZaDH4P3j4aN3n/DwmcdxA1LWb+/Oa&#10;B9CI1r1nQtHZCQA6ZqZTCTOYsvpqomB1Nb8Cf14TZTqP1yTWvObGVLpiOBMBkuWlASwmlAIAqkzu&#10;n/Z6OMuWAYJF8A8AHagsAfB53cbHMjeb8gSAjZ1+P1WwV3cDcCcCKOxx28zHjYJ9/budgP/w0TMf&#10;B8UN+TeMrw319lV1rhv2xy0QRbylK9X/s05Ff/Pw262409doAkBcBhFbrRBr1Opfxyu/pKjkQ58h&#10;kABQj5YoarUzT79wlz3QLVVZQixOncV0vql/Y1Ehf6lczV8k5G/73LbgzAEoTwRwl5vTOaY+ZnkA&#10;AOhfr3i0+p+azk6wZYBgEfwDwDLZJzAP2XcPjY9lFPxrAkDbywDUcicCVNMEAE0IWLdmtRNWjw4N&#10;hboy3f13uIG+ljpQsDUzNx9owO+KStAv1UE/AyeIMr1+Vwwnneqp2fnW2v9rAP712bwT/ke93az+&#10;La10PHCPkV503PezC4xlMYEI0dYv7ZYBdP89eq5SwYz628idGKFAV8sBJCtrv0eBW7nvtOwv2B8v&#10;Usnfre1cXCiaXNX5v7scnVWZDAAA6A9Hlgb/WbYKEDyCfwDwydR0dtKcXQZA4f9H7dtWv75/uTL+&#10;mLM8gHnq7ONOKPSGC86EQ1qP3p0Q4Hdg5HIDfefjV/Xx687HbsWqKvjrhVhBiVLQ7w6OuBU1QOxO&#10;OK1y+3+1kJ3NFZqG4RqUPTWbd7oGDA9Gt9VsLh+uan/3bwEAQD9TUKkW/2hvm5UnSpxt965QN1mp&#10;8O7V+YV+L6eKv1gyOr0k4O89bfsF3SrnwTqPd5YH0CSACE0cAQC0b3Lfklb/WbYKEDyCfwDwWWUZ&#10;gIdMuQtAxpydBLCxGz+vOoRvxp0k0K49Uy+FepuXOyGsOrM8QhSWRnCrZhT0UwWBflF+zQ+aXL7o&#10;tNdtNgEgV2nBG8Xqf3dN1OUeYzdcuta/E3+q/REDCnV4zQNYzvvzzFyhpY48qM9t91491VsTABID&#10;mghgzlzfVB+HFQA3u+5RaFyd2S8unm3FX3IC/vLHxVKJv2HEzonzzlybsxNHUsmBSHWQAAA05lHt&#10;L8+wZYDgEfwDQBdNTWez9t3XdKuaBHBV5T5w7UwSCDMn4L/4bNDfja4G3UALf6A86Ds0aJl0ympp&#10;AoBb/a/9RhMAolL9386awUFV/FsMrCIGFkl6ACzD6bkCa7p3iRPaq+7+nBUUWE4BS7kTR9zXhyaE&#10;JCvXypoMMMApKwBEzpHjnuPNWbYMEDyCfwAISM0kgJWmvAyAOwkgwxby5ob8CvjXrVl9ZhmDKNCA&#10;RTnsL1f2M4ABnLt/tDMBQEH6yZkFM5JOOp0Dwk7/nlYo9K+3NIrfy7WkCP4RA+0EdrzvAqim9v4K&#10;HAGE7729aJ87u2fE7vIRqUpHACbNA0D4Te6f9no4y5YBgkfwDwA9UFkO4InK7fZKN4Ct9u3Kyv3G&#10;ftsmbuW+G+5HqZK/mhv2DybLYT+A5vtMqxMAnPa88wX78xJmZMgK7TIZqnhrNZzcM3Wo7nN+Vvs7&#10;J/60PUfEtbtmM+2DAbhmc8Uza44DCP/7/YJulX1W1wvO8gBWuTMAS+UBQPi84tHqf2o6O8GWAYJH&#10;8A8AIVDpBvBQ9WPjY5mtpjwB4MrKfeQnA4wOp51g361iPRv2r4r0v4uwH/BnP3InACxoAkC+VDfk&#10;U7Xe6zMlk7Y/f9i+ha2qdz7vT5v/zZdf5tvvpAFSqp8RdXTnBtAJhYe5BVrOA1Glyb/q/pUv2P+T&#10;K+/LzkSAZHlpACb6AUDvHVka/GfZKkBvEPwDQEhVZkVOVD82PpZR+O8uEzBm324O0+/sBvuy4dJy&#10;peqG8bXn/H9cEPYD3du3FOjr5gzU50t12/JqEF+TBMLW/l+/UyvU4n/PVP3g38/jZpLjFGKg2GaL&#10;bioCAehcQt2CAMSLrg8Kzin32YkAlrM8QHkyABNeASBYk/uWtPrPslWA3iD4B4AImZrOTlY+nBgf&#10;y3zVfVztoP/iE793TuVodfvombl5c/CVYx3/3NGhs4H+2Z+59uzHMQv16yHsB4KlMF83tc2fX/Bu&#10;0eu2/59fGDAjQ8meV/zod1xssSq5UbW/OqFoMpVfUlRCIQaKbVb8DzDqD/Q1Qn+gf7gTAXKV/9fk&#10;v/JEgHJHgASTAQGgazyq/eUZtgzQGwT/ABBdN9c+UB3A90sYH4TqsJ8MAQieBu5Gh5JmJG3qLgOg&#10;yQGnZvNOhc/okNWzwb35NloJN6r233z5en9P+i0mKyH6im0m/1T8A/2L0B/o83MG+9pAN3fisK4N&#10;dF7gdASwr+s5RwAA/xw5ftLr4SxbBugNgn8AiKDxsczNptzyH12igYC0U21sEfYDIVG9DEChuGhy&#10;+aKz3md1hb2qfU7OlJxOAcODwU4A0O9UbGMR8p1799d9bvPll/l3wk+7U8REoc1W/7zugf5E6A+g&#10;liYN65bXoSFXdM4RrIQm95eXBkjSHQsAOja5f9rr4SxbBugNgn8AiKbfYRP4TwGhqvqHUglaAQJh&#10;P4l11u9MOqG/wn9V2leH7hr01y3ICQDtVPsfe+2kc/OiFv9q9e8XDWgCUVcqUe0PoDlCfwCt0DWE&#10;uzyAMcXK9UWisjzAABNnAaANr3i0+p+azk6wZYDeIPgHgIgZH8uo0v/9bAn/OOuIV1r5A4gWDcg5&#10;+7B9UzC4UCiZXNVSAEFNAChXELVejdy42t/fNv8c2xAHxTaD/wFG64G+Q+gPYDnciQC5yv/ruiHp&#10;TAQodwSgOAAAvB1ZGvxn2SpA7xD8A0D0LAn91128iq3SJl20D9HKH4jffj1oOTeFhJoAoDC+VFnf&#10;050AoOf9rgaea6PaX/ZMvVT3OT/b/JfbmHKQQ/S1G/zT6QLoL4T+APzmXENUriPc82p1AlBHAIvl&#10;AQDgjMl9S1r9Z9kqQO8Q/ANA9Cxp8z86PMRWaZFCv3TK4iIdiDmF3SNpy5h0eRKA2vBrEoA7AeDC&#10;8wZ9+1mlqgHBVszM5RpW/G+49BLffjeq/REX+UJ7wX+CWX1A31Dg3877MAB0wl1iLO/MMTq7PIAm&#10;GzrLBNjXH5x+AOg3HtX+8gxbBugdgn8AiBDa/HeG6n6gv2kQbnSofNpbKC6axcVFX79/29X+Lzau&#10;9h8dTvv2uw0S/CMmiqX2Qj3a8QLxp7fz2RyhP4DecZcHcCcC6LojaZ9/JyvLBHA+AiDuDrx81Ovh&#10;LFsG6B2CfwCIFkL/NqjSVS29qe4HcObk1zke+HdMaLfaXxpV+/vZ5r/87yX4R/RpP2t3vg5LXADx&#10;pmPCqdl828uAAEA36ZhUXCiaXOX/FfzrnETLA2hCAOcnAOKmTvA/yZYBeofgHwCi5Xe8HvSzOjTq&#10;VNGvyn5V+DO7HkC3tVvtLzv37qv73ObL1/v2u2nyE11OEAfq1NHuuQCvfSC+FKwp9F8k8wcQcpq8&#10;qJuzPECO5QEAxM/+Q0eWPDY1nSX4B3qI4B8AomWr14Pr1qzq+w2jkH940CLoAhCYTqr9Dx4+Zmbm&#10;cqbesZw2/8BShTYreq0Er30grvS+OzNfYEMAiO55jcfyAJalrgAJlgcAEDlHjp+ofYjQH+gxgn8A&#10;iIjxsYza/K9kS9S8kVlq559wAn8ACFIn1f5P73q+7nPbNl3h6+/HcRFxUSiU2nztM2AOxI2q+2dz&#10;hbYn3AFA2DnLA1RNKFYhg9MVwNKEgARLFwIINY9W/1m2CtBbBP8AEB1X1XtidGio7zbGYCph0imL&#10;i2AAPaHW452EDzv37q/73ObLL/Pt96NtKOJCYV+x7Yp/XvxAnOgYMDNXaPtYAABRPffJF0rl5QHM&#10;2eUByl0BBpzzHLoCAAgDj9BfdrNlgN4i+AeA6Nha74l+avWvwF8t/bnQBdBLc7n2q/3V5v/Yayfr&#10;HsdXXXiBb79fOkW1P+JB7XDbRfAPxEduoWhmO3jPBYC4nQ9peQB3wTCNh6gIIqn7ZIJzHwA9ceDQ&#10;Ea+HafUP9BjBPwBEwPhYJmPfbezXf7+qVgdTlhlKJQj8AfScKv07CSP3vPhS3ee2b9nk6+9Im3/E&#10;Rb7YXoWvzhk4VwCir6Qq//liR++3ANAPx8gF3fQ/ubNdAbTckeVMCkjQ/QtA1x151bOwgeAf6DGC&#10;fwCIhq31ntgwfkls/9G6UB0atJyW/ly0AggDtd6cW+is8vDpXc/XfW7z5et9+x1p/4k4KRRKbb7+&#10;mfQCRJ2q/PVeu0hnfwBo/Zyp0hXARVcAAN323L7sksemprNZtgzQWwT/ABANV/XTP5bAH0BY5fJF&#10;p8KmXWrxr1b/XjZffpkZHU779jvq+AnEgUK/dtf0VqUbgGgqFBfN7Hyh7f0eALAUXQEAdNuR40sq&#10;/ifYKkDvEfwDQDRsrffEuotXxeofOpwm8AcQTgoi5jpcZ3jn3v11n1Pw7yfa/CMuOmnxTTUbED2a&#10;5DObKzhL6QAAuntuVdsVQOdOKcu+txJOhwAAaNWR4ydqH8qyVYDeI/gHgJAbH8tk7LtMvedHh4di&#10;8e8cTCXM8KBFe2oAoTU7X+z4a+u1+Vel/7ZNV/j2Oyr0Z+IU4mKh0H4IqOo1ANExv1B0brT1B4Dg&#10;qSuAbvmC/u9sVwDLXSLAYgkxAN4m9017PTzNlgF6j+AfAMJvY6Mn162JdsU/gT+AKNB6w51UH0vj&#10;Nv/r/T2mUu2PGFHb73aoYo2JL0A0qLp/bqGz5XMAAN08/yp3BchV/l/nVlaivESAMymA8y0AtgMv&#10;H/F6eIItA/QewT8AhN9VjZ70c13oQN+A7AtGtfWnlRyAsFMooXCiU43a/G/btMG331MDcLT5R5z2&#10;u3YDwSSvfyD0CPwBIFrUkeXsEgHla6JEpRuAugKwRADQn145ftLr4Um2DNB7BP8AEH4NK/43XHpJ&#10;pP4xukAcSVuEUwAiY2Z+eS2I67X5X3XhBb4ew2nzjzjJd9Lmn+5BQCjpPVT7NIE/AMSDjuULujn/&#10;V54MoE4AmoRZngww4Pw/gPjyqPg/MTWdPcGWAXqP4B8Awm9rvSeiVO2vMEot/dP2DQCiYjkt/kUt&#10;/uu1+d/+zk2+/q7pFMdXxMdCof1wkEmFQLgoGJrPl8xCfnkT6AAA4Ve0j/lF+9opV/WYOj1qiQBN&#10;AtCNJR6B+Dhw6GjtQ1T7AyFB8A8AITY+lmlY7b9uzepI/DsGUwkzkk5SiQogUpbb4l/qVfvL5ssv&#10;8+13ddttAnHgtpRtB+vNAuGhdv4LhVJHnTsAAPFxdomAMp2rWQkmAwBRd+T4CXN6br724WfYMkA4&#10;EPwDQLg1DP7VJjrUbzJWwowMWbR4AxBJp+cKy65Q3Ll3v+fjCv39PIanU1Q6Iz46avNPtT/QU4Xi&#10;osnli87+S3U/AMCLO7mzdjKAxo40iVn3TOYEwu/I8ZNeD2fZMkA4EPwDQLhd2ejJsAb/ukhThf8g&#10;QRSAiJrNFZ12lcux58WXzLHXPC+IzbZNV/j6+w4SeiJGFjoI/lN0vAACp/fJXL5c2V8qkfYDANqn&#10;yQB5p0uM887iPJaodANgMgAQTpP7p70ezrJlgHAg+AeAcGtY8b9hfG3ofmHa+gOIOqdqcZkt/uXp&#10;XXs8H9ekLT/b/Gtdc1pkIl77YKmj/QBA9yngV0CjwL9I2A8A6NJ7Tfn9Rv+3dDIAywQAvbX/0JEl&#10;j01NZyfYMkA4EPwDQLhtbfRkmCr+dcE1OpRkjWkAkaaKk9Nz+WV/n5m5nNm5d5/nc1T7A/V10iac&#10;0B/o/nuj9s35hSJhPwCgJ86dDFCmghMrkbDPBZkMAATpyPETtQ9NslWA8CD4B4CQGh/LZJp9TliC&#10;/+G0ZYYGLf5oQBtUVa6qVgVWFoMToXFqNu/L2sQK/RX+e9m+ZZNvv68Gu1hWBXFCm38gHNywf6FQ&#10;buUPAEAY36t0TV2oadbmLA+gZQI0GaDSIQCAfw68fLT2oSxbBQgPgn8ACK9MoyfXrVnV819QF0+j&#10;w0kuooAOzOWKziCFque0PAbhbe/NzBd8q2Tc8ewuz8dV7T86nPbtdx5MMekK8dJJwEjFP+DvPqg2&#10;/oT9AICocicDVE/DtiqTAMqTAcqT71miEmjf5L5pr4d3s2WA8CD4B4Dw2troyV5X+1PlDyzP0GDC&#10;nJ4rt7RW4FxaZJ/qpYV8ybn54eDhY87Ny7ZNG/x9HTFhBDHbD9vtuEFLV2D5qiv7F+nkDwCIIU3w&#10;1m2h/H/Of3UOmRgYOLNUQCJBdwCgGY82/zLBlgHCg+AfAMJrrNGT69as7skvRZU/4A9VqOrmVtSp&#10;A4AGIkaHOD0Lmra7Jl/4pV61vzq1bLj0El9fQwSeiJNO2vzTLQXoDGE/AKDflezrQPtd0HOpgIR9&#10;ikl3AGCp/Uvb/EuWLQOEByPLABBemUZP9qLVP1X+gL8U8p+cWTgz4F6uOC8Q/gdIgz2nZvO+fb+Z&#10;uZzZuXef53Pbt2zy9XdPE3giRtz1xNtFm3+gdYT9/UPnI34uLQQA/URLBagpQL3uALrX/yctZgOg&#10;/xx4+UjtQyemprNZtgwQHowqA0B4bW30ZJCt/nVBoyCSixrAX6oa0L51eu5stTnhf3AUemjb+xl+&#10;KPTXYHstDb5v23SFr8dlAk/ESSehP+1Ygdb2LcL+/vL0rufNvY/90Lle/Js7P8kGAQAf1OsO4C4R&#10;oPEylgtAPzhwaEnF/yRbBQgXRpQBIITGxzIrm31OUBX/6UHLDNs32poB3aHwVq0EnaqCCsL/YCj0&#10;V5t/P9Vr8799y2/4+nOGqPZHzMwvFDs6fgJYirC/f7mhv8zMz7NBAKDLdD2pW75m5TgmBCCOjhw/&#10;YU7PLTm/IPgHQobRZAAIp42Nngwi9FfQv2I4RZU/EIDRIcucnDm32pXwv7tm5gvnTLbww54XXzIH&#10;Dx9b+vcdTvve5n8wxbIriI9SZcC0XSx3AZS5S2Xki4T9/aw69Jdtb7uCjQIAPdLqhICBAZYMQHQc&#10;OX7S6+HdbBkgXBhJBoBwyjR6sttt/lVBp7CRKn8gGLrwH05bZi53bsWrwv9kouh03oB/FPqXJ1b4&#10;6+ldezwf33z5el/X2R1MJTg+I1bmO9gfLaqm0OfcsN+t7Ed/qw39Zfs7N7FhACBk6k0I0JhAYkDL&#10;uQ0YneFaVqIyMYBthvCY3D/t9XCWLQOEC8E/AIRTptGT69as7soP1QWF2voTMgLBS6csk8uXnMrX&#10;arO5Iuu5+yi3UOxK6H/stZPOoLuXG699h68/a5hjNGKmk9CSan/0o5ITFKiyf5GwH2d4hf7bNl3R&#10;9cniAAB/3+NLZtEUztQCnC0K0NKAicTZia90CUCv7D90ZMljU9PZCbYMEC4E/wAQTmONnuxGq39d&#10;PIwOJ6meA3rEnXijavRaeuy8kRT75zIp8J/NFbvyvXf8bJfn434PvJcHfXgdID4UXpY6aPPPZCj0&#10;C1UFFuz9RJMDO1kSA/GmwN9r4qHfkw4BAL3jLFFX9B5DsBIJY1nqFlC+Viw/xvUiuuPI8RO1D02y&#10;VYDwIfgHgHDKNHrS7+oNtY0eSdPaH+g17Yu5fGLJ2vNq5zszVw7/2U87o9Dfa1KFH2bmcubpX3pX&#10;+2/btMHXnzU0SNiJeMl10IFDoT8TYBBnCvi1b3Q6MQb9oV7oT7U/APQHjRNo7MCrS4A7KYBOAfDT&#10;gZeP1j5E8A+EEME/AITTykZP+lXxrwsBBf6DtMsFQmM4bZlTs0uDMIUAs7mCGR3i9K1d3Qz9RaG/&#10;wv9aG8YvMRsuvcS3n8OSD4gbt215uwbZDxAz7sD9QqEc9i+S9aOJeqG/UO0PAHDPLUydhndudwBN&#10;BNBUAItuAWhict+018PTbBkgfBg5BoBw2ljvCb9CfwVIK2jtD4Tv5MwacC7Ca6v+RQH2YLJE+NuG&#10;bof+Uq/Nv98D71oKAojV/tlB6K8BSSYsIg408aVQXDwT9gOtahT6b9+yiWp/AEBT7nhD/syl8tJu&#10;AUwMQLUDLx/xeniCLQOED8E/AESMHwM5ChUV+tMyHAinelX/ohD7/JEUba5bEETor4H3Y6+dXPK4&#10;39X+hJ2Io/mFYttfM5hiAgyiq1jpcqH3pyIt/NEmdRe697EfmJ1793s+PzqcNjdeu4UNBQBYljPd&#10;Aoz3xADRuKKkkuVxCXcpAQ1TMFYRT68cP+n1MK3+gRAi+AeAkBkfy2xs9Py6NauX9f0VHNEqHAj5&#10;CVqDqn9dhM/mis7kHdQXROgvjz71c8/H/a72H6LaHzHcRztpZz7EBBhECC384ReF/p+7/x/MwcPH&#10;6n7O9i2/4YT/AAB0mztWUagzj9ftGiCWVZkQoIkBlUkBGvNAtHhU/GenprMn2DJA+DBiDADhs7LR&#10;k6suPL/jb6zAn4pRIBoaVf3nKwECLf+9KfBXqNhtQVb7p6lyRszkOthHNSGKCiKEXcmt6i8sek7g&#10;A9o+r2kh9FdXOL8nHQIA0KnqrgGFBk2+dG6fqLQjdScIuEsLuNfCLC8QDpP7pmsfyrJVgHAi+AeA&#10;iFn1hvZb/etEecVwihm1QJRO0hpU/Yuq/s+vrLOHs4IK/SWoan+1NufvjDjRuuadBKJpJi8ipJwJ&#10;ecVy4F+ihT98pAmG9zz83Yahv9z2kfeysQAAkaPzppJZrFwjVD+zdLZA9SQBNRNwJwRUTxQQxj79&#10;d+Dlo14PP8OWAcKJ4B8AwmdroyfXXdxeq3+dE583kmKGLBBBQ4MJc3quVPcCOZcv0gK+QhUFCv0V&#10;ugQhqGp/53VA2ImY0bGrXRroo2sRwsKt6nfDfqAbFPar0l8V/41s37LJ93MPAADCeP7lThJYOi+g&#10;WPcaIlE1i97tKnDm/+3/Gah6ng4D3o4c9+zoP8mWAcKJ4B8AIqbddRtV6c9JKxBNauWvC9V61YPz&#10;C0UzmKT1tUL/U7N5UwywyjK4an/+vogXHc866cpBtT96/T6jLhVU9SMorYb+uja88dotbDAAAOpc&#10;e5yZLGAaLztQT+3kAVftJIJznquZUNBItzoUaHxkcbHFbVTnE9WpTU/tPXjY62mCfyCkCP4BIEJU&#10;SQqgvwwPWk4luxddgM0tFM3oUP+e0uliVqH/YoAZTJDV/sN0dEDMzHe4FEc6xb6A4N9fCoWSWSh0&#10;tjQFsJzzjAd2/KRp6C93fvQDbU8MBwAAraudPODqZBJBVP1/B16qfejE1HQ2y6sDCCeCfwAInyvr&#10;PTE6xKAO0G9U9a+J4vWCbVXODg8u9mVVuP7ts7lCoKG/UO0PdEb76kIHbf61LwywKyCA12e5fX/J&#10;qW6iqh+9oND/3sd+2NLn0uIfAAAE4eDho7UPUe0PhBjBPwCEz8p6T6xbs5qtA/QZhV0K/xu1xu7H&#10;qn8tczCXC36KPdX+QOdy+WJHE3XYF9AtCvgXCiWnsr9I0I8eU+Cv84xWrFuzihb/AACg6zT+4dGF&#10;iOAfCDGCfwCIkGZtHLWGFIOWQPwMDVoNg389N5I2fVERq9BQSx+oKrMX6lX737L9Gn9P0i2q/RG/&#10;fVcTdtpF5wv4ifb9CCMNpt/72A/Mzr37W74mvO2G62jxDwAAuu7g4WNeD+9mywDhRfAPABGiyo56&#10;NDCu9W+11jWAeNGkHgVfjdoOq5J2KOZVsQpsTs8VetZ+ecezuzyr/bdtuqLh8bkTw2kqnBEvmqzT&#10;SbW/zm2ATun9QlX9at/f6WsQ6CadV9zz8HfrDap7Uujv93kHAACAlzrnKFT8AyFG8A8A4ZNp9wsU&#10;+qvNd6OKYADRNmTv57MNWturkjbOwb+Ob7O5Qs9CG1XjPfrUs57P3XjtO/w9QbcS9o0KZ8TLXAfV&#10;/uwLaJfeI1TJ77TvLy72bKIY0AoNpH/u/n/wap9bl9r7b778MjYeAAAI6Hzl6JLHpqazBP9AiBH8&#10;A0D4ZOo94bV+tCqBR9Llw3mJMiYgtlLJhDENgn/t/grHNREoTnrd2t+lan+vgXkNwK+68AJffxbV&#10;/ogbHZs6CWDZF9DKe4SC/nyx3MKfJa8QFTqveODJn7T1Neow5PdkQwAAgEY8Kv4n2CpAuBH8A0CE&#10;KfQ/byTVF+t6A/1Orf61zzcKNVThGKfgv9et/V1qw+tV7a+1dbdv2eTvyTkVzoghqv3hJ1XyO1X9&#10;eYJ+RI8mET6w4yfm6V3Pt/V1au1/2w3vZQMCAIBAz1s8ljuk2h8IOYJ/AIgIBUzVWg399XkA4iHd&#10;pN2/quIVkidisN9r6YK5XDEUv0u9ijxV+9cem5eLCmfEDdX+WC436M8XyvdAVKli7t7HflBvrdy6&#10;FPr/xSd+nw0IAACCPXd55ajXw7vZMkC4EfwDQESsW7P6zMcK+0eHky1V+tMNAIiPZu3+ReF/ejC6&#10;gZmqN2fmCqGp4tzz4ktm5979Sx5Xe3+q/YHmqPZHuwj6EUeq8Felv9eyQY2vAcuhv98TDQEAAJrZ&#10;M3XI6+EsWwYIN4J/AIggVfp7VfJrgBRAfLXS7j+Xj27wH6Yqf1e9av/bPuJ/u10qnBE3OXufptof&#10;zRD0I84U9KvK32sSYTOE/gAAoJcOHl5a8T81nZ1gywDhRvAPABExOpSu3Cdp3w/088lbMmGKDSpo&#10;NSlgcTFa3T7CVuXv2vHsLs92vJsvv8xsuPQSX3/WYIoKZ8SLjkNU+8PrdaFjPUE/+oG6Bt37nR96&#10;rY3bFKE/AADoNY/xkEm2ChB+BP8AEBFq9a8qXoVDAPrXYDLhVNE2onb/UThWKADK5cNX5S+q0Hv0&#10;qWc9n7vl+mt8/3nDg1Q4I160by92MJeHav940WvACflV1W+/N4VtghfQzXMITSDsxLZNV5jbbngv&#10;GxIAAPT0fMZj8iLBPxABBP8AEJUDtjVgRhgMBzgWtFAJmy+GP/jX5ITZXGdtwIOgtrxe6/DeeO0W&#10;s+rCC3z9WfpbJejkghhR2DvfQbU/nS+ir+RU89u3EkE/+pNa+muZoE6q/N3zjBuvfQcbEgAA9NTB&#10;V456PbybLQOEH8E/AEREKkmlP4CzxwMF5/UodAkrhUIK/Bv9/r2m1rxea/Eq8O/GYDzV/oibjqv9&#10;2Rcip1gJ+AuVwL9E0I8+paBfgb/X+UMr1NL/thuuc5YTAgAA6LU9U4e8HqbiH4gAgn8AAIConcBZ&#10;AyZfqP+8ghfdwlRFHua2/tVU5a/1eL3c9hH/2+5S7Y+40bGnk/2cfSEanGr+YunM/SI5P/qczhvU&#10;0r/e8kCt2DB+idPa3++OQtU0qbHZv8NjHd+2aQLDujWrmv+bL72EFw8AACF28PDSiv+p6ewEWwYI&#10;P4J/AIiRYqnERgD64QTOUgeQYpPjQXiC/4W82voXIhEQafDeqz2vKvD8HqQeGKDCGfEz10GLf/aF&#10;cNIxW+F+vrhoipWgH0CZG/jvePbfPJcGalWz1v46J6k+L6muvpuZmzcHXzk3rNcg/XJ+n17TJIhq&#10;o0OaSLC65nPWVj0/1NJEAwAA0B6PCYFU+wMRQfAPADFC1RXQJydwLayBreA/1ePfUxWhM/OFyLR+&#10;1oWtV8We237Xb0ODFhXOiBXt85row74QTXrfUMCfr1T007YfOPccwa3I9yPw17nFLduvMcdee90+&#10;9/j5OSH+sVdPek5C7Ad7ppZ2JliyfMJT9b++euLAuotX2dt5qPzxmlXONnc+h24DAAA0pHMcj3MR&#10;gn8gIgj+ASAiLnrDBWwEAGdP4qxEw+rLfGHRDA325ndTYKRW31GrDr33sR94Pq5qPHew2C+qcE6n&#10;qHBGvHTS4p99oTc0WVRBv1PRb79fqGsUE0jRLxTiz8zPVwL21yuPHbUfKwf5QQTvztJCj/2QP4bP&#10;qicOeE0iqFZelqDcTcCdJFC9VAETBAAAfXuu9MpRr4d3s2WAaCD4B4CIWDEyxEYAcIZlDZhCg4yt&#10;1IMEJ6qBv6jazmttW1WObd+yyfefpwrnAQqcESOq9O9k3x9JJ9kXAlByQn77pvtCyQn9gbhy2+M7&#10;Af9c7sz69s2CYPQX57Ux1fy1Ue4WMOR0fNDNnRzAMgMAgLiqXlqoChX/QEQQ/ANARBx4+ajZcuVb&#10;2BAAyidxiQHTqMFskC2aoxz4Oxe1L77UoMX/e33/eVQ4I240z2huof1qf8s+jg2mEmzALvw93Gp+&#10;J+wvUs2PeHIDfg1On/24b8N9DcafaPFzt/LqaZ3XxNDa80V1DhgdqtxXJga4EwUAAIjee9/Siv+p&#10;6ewEWwaIBoJ/AIgRhUkM7AL9QRX/zSjwSVrdK6WNeuAvTqvd73i32lWL/24M2FLtj7jJ5YsdTTYa&#10;GeJy1A8K+Yv28ThvH4t1TzU/4kjhqwah1ZpfE/ac1vxzuTD/yhM1/69gvnb9gGzltkSYBtfHxzIZ&#10;+y5T52mv53TytLGFz4uF6s4BO/fuX/K8MwHgDRecWU5gw/haugUAAEJ/3tXkvAZAiDHSAgAxYiUS&#10;kQ7gALSzv/cuOVZLb1X3lmIQLj2w4yee6/h2q8U/1f6IGx0HNAGoXalkoqsTk+JKEzx1rqdwP19Q&#10;yE81P+LHbc+vQeeIhPyiavsn7NszU9PZh+L097D/PVlTZ4JCpzwmE1T/f+3EAX28Mqrbb0k3iqfO&#10;Puc1KYBOAQCAXp+HeYyR0OYfiBCCfwAIH51MbfTrm2lguJcBIYAunshZjSf7FO3nkpY/IbOCJVX1&#10;5vKlWAT+oqqsp3c9v+TxbrX4F6r9ETezHYT+MpJmAkwr1FlFx/J8pZK/RDU/Ysit5t/z4iEnHPWa&#10;kBcyJyrXbLrt1v3UdJYB8TZ0OplgfCxTPQlga9VTV1XuMyZCnQUaTQpwlwvQ8gGrLjzfmSCw4dJL&#10;ePEAALp7XvbKUa+Hd7NlgOgg+AeA8Dnh5zejCgyIr4SWxm6Qufmx+ytoml8oOlX+caJB1nsf+4Hn&#10;c7dsv6YrlVaJxIAT/ANxoVA6X2j/2DCctpz9AUuPt2rVX7DvC4USLfsRW24lv8JO3Uegmr/a16am&#10;s7fzV+yNmgkWE40+d3wss7XyYcacnQzgThAIfReB8oSYY0uWD3C7BGgSABMCAAB+2zN1yOthJjgC&#10;EULwDwAxt+gk/wyuA3HUrW4eOmwozFPgH9fg6Z6Hv+sZNGy+/DKzbdMVXfmZo6xnjlidXxgzM19o&#10;++sU+LPcRXmJhGLlppb9LNWEOHMrmlXRv3PvvqgF/ZqUPWHfvmffnpiazp7gLxoN9t9qotnnVC05&#10;oEkAbtc9d3LA1rDuT+d0CaionRCgTgHqGgAAQDs0KdPjPZXgH4gQRh8BICKe25c1N1/3roafY1kD&#10;plBT/asB5RSbD4glv4N/Ve+qnb9C/zh3C3ngyZ84FVS1NGB62w3XdeVnsp454kbHik7azqvFf78t&#10;d6Hjqc7HFO4r5C+WSnRkQuypSlnBpO4j0Lq/lsL9J+zb96ams0/w14yvmiUHPP/WVZ0D3PtQTgyo&#10;NyGgesmADeNryxMEutDZCgAQD1p+qcYEWwWIFoJ/AAgfzaLc2skXemWAdIkF4mugSXqmgGlosPH3&#10;UHA3ny85YX8/rB2tAGLHs7s8n7vzox8wo8PpLvydqPZHvOhYMZcrtn/xaSWcSTBxVh3yazKVPi5x&#10;MoY+oMCxOuyP6DXYhH17mKo2VKvqHDDh9XxlYoDbMWDMnF1aIBOG3/+cJQOeKj+m812nI8DFq5yJ&#10;AXQHAAC453MenZk4LwIihhFIAAgfz5KY07PzTb/QKwLUWrEAYnoi12EFealUXpc7l++vNaQ16Hnv&#10;Yz/wfO7Ga7d0bcBzxXCq7yqcEW8z88WOvm50KH4t/p1wXyG/2vZXgn6gX6gV7M49+6Nc1T9hyi38&#10;JyqV30DbqiYGLOkYMD6W0WQATQrYat9UZr+xclvZ0/fxuVx5+Q2P7gDuJADdtGwAAKB/eHVGtO1m&#10;ywDRQvAPABFx4OWjTT/HslRFd+5gvNrJAkC/hv0uDXAq9PdaV3jD+CXmxmvf0ZWfO5y2aPGPWMkt&#10;FDtaj177QiIR7X2BkB/9zgkLXyxX9O/cu8/zPTXkJuzbM/btCar6EYSq19lE7XM1nQKuNGcnCPSM&#10;2x2gGpMBAKB/1An+J9gyQLQQ/ANA+NQdhDo9N29WDA/V/UKv8XS1nFXgF/XBdgB1TuasRN0QbtE+&#10;AMzmin3Txr8Rhf5eF7Fa4/TOmz7Qtb/N0KDFixSxoXOKuYX2q/11DhK1fYGQHyhTuK+Qvxz2R66F&#10;v9u+/5mp6ewT/DURJvU6BYyPZTKmvEyAu3RAT7sEMBkAAPqHJnjWOEFXJCB6CP4BIHxO1HviwKGj&#10;ZuP6sbpfWC/cLxL8A31J+35xodj32+GBJ39SN6y486MfcNY59ZtlH3NXDHOqjXiZmS844X+7RofC&#10;vS8Q8gPnUtt+vW+qDXjEwv4zQb8pt+8/wV8TUVMJWLKmpsJyfCzjdgfo+YSAZpMBNBGgW0toAQC6&#10;p3YJGNOgOA1AeDEaCQDhk633xJHjJyrX+A0O7B7Vv/nioklxxAdiybIG7H2e7VDP07ueNzue3eX5&#10;3G03vLcrg5IDA8YJ/QeYb4UYUecQ3dqVHgzXcheE/IA3N+zX+2adNq9hNGHKA9IE/Yi9yut7wjSe&#10;EKAlAzKmB0sGeE0G0HJa6y6udAWwP1anLQBAONU5/3uGLQNEDzEQAITvgj5rX7x7Pnfk1ZNNv94r&#10;BHQG6tO0mwbiiGYejS9c733sh57Pbdt0hXPzm8L+80ZSdFlBrKjKX9X+newPwz1s8U/IDzQWwTb+&#10;E+ZsyD/BXxBoOCFAgwq1EwI2Bvm7qXK0unpUXbbK3QBWmw3ja826i1d3pfMWAKB9Bw8frXfuBSBi&#10;CP4BIJyylQvzczy3L2tuvu5djQ/siQGTq3lMa3uXaPcPxBJ7db2L1mPmc/f/g+dzqjhStb/vf4tK&#10;6G9xrEXMLKfFfxCdL/S7OUubEPIDzffn6IT9bpjpBv20mgXaULVkwBPVj4+PZbaac5cL2Brs8ady&#10;7Hmq/Ji7RMCGS9eeWSoAABC8PS8e8nqY8y8gggj+ASCcdIGeqX3wyPHmFf/12umq6j89SNU/EDeW&#10;lbD/S6//ahpUvOfh7zr3tTSYeOdNH/D9ZxL6I646bfGfSiacm9/ckF/LGhUqAX+JkB9oyg3b1Mo/&#10;pCbNuW37s/zVAP9VumVMVD9W0x3gqsr9yiB+H3eJAPfYpA4A5YkAlzhdAXQPAAjieLyk4j/LMkpA&#10;NBH8A0A4adBra+2DR46fMKfn5s2K4aG6X6iqft1qB8Hn8wT/AOJPYb8q/bVWcS0NJN52w3W+txTV&#10;MXfFcJLQH7GznBb/qvZfLp3LFCs3Qn6gfQrTdjy7y6nw95oM12MT5tygn4FloEe8ugOMj2UU/Lsd&#10;Aa6sfJwJ4lz+zBIBVV0ByksErHI6d6268AL+aADQhfNGj3M1ABFE8A8A4TRd74kDh46ajevHGn6x&#10;KuxyC+dWAJcqg+b1OgIAQNS5ob/HBavjLz7x+763D1XYr0r/AQ6tiOM+FWCL/+qQP1/Qfamjnw30&#10;O018e3rXHqd61msSXI8o1K8O+Sf4SwHhVpmMM2Gqgp9eTQZwuwK4FPy7kwDcCQEAgM7tefElr4d3&#10;s2WAaCL4B4BwqruG0uT+6ebBvzVgvGp6cvmiSVoc+oE4ocq8rFnof9sN7/V9UHAwlfClqhkIo262&#10;+HcC/uKiKbj3xRIbHFjme6Cq+p/+5Z5ylWzvuYGhG/SzPiwQA2GZDKBJTbpp+RJheQAAWJ49U4e8&#10;Hub8DYgoRooBIIQqF8+veT2n0P/rt9/U9HucOL3gWSl3wWjKaUsNID5eO7XQ1//+VkL/bZuu8O8E&#10;2j6EjqSTTvAPxJGq71+fzbddca9944LRwXOq/Z0W/cWSE/KXSoaQH/CRqrPc6v4eI+gHcMb4WCZj&#10;yhMAdLuqcr8yyN+huhuA7v1e6gsA4uSeh797ZjKVyz6fY/AYiChKlAAghDST3r5YzhqPmfKT+6Zb&#10;+h6qtlvILx1cn1soUqEKIDaahf63XH+Nr6G/OiyMDifptIB471fzxY7a7A8NWk53IbeiX/cA/BWS&#10;Vv4E/QDqso8JWftOtyfcxyqTAbaas10Btnbzd1D3k+oOKO4EAHdCABMBAOAsj/GUCbYKEF0kPwAQ&#10;XhpAy3g+sa95u38NvnsF/3pseHCRqn8Asbg41cz0esGHAv/tWzb59vOG05ZzbAXiLLdQ7Lgqfy5X&#10;ZAMCXaKgv8et/HVt8j1TDvon+IsAaEdlMsBD1Y+Nj2W2mnO7AmS6ed2g245ndzn/704EcO7HLzGr&#10;LryAPxKAvuQun+Jx3gcgogj+ASC8VEHzfq8nfrb7habBv6pRdfOqtpvNFc2KYd4CAESXBu5U6a+K&#10;fy8K/dXi35cTZithRoYsqvwRezpnmCW8B0L1XqeQaufefXXf77ooa8rVXm7Yf4K/CAA/VSYR6fY1&#10;/X9lycOt5uxkgK3dPL5WV7gq+C93A1jLRAAAfXe+6eEZtgwQXaQ+ABBedWdXTu7LtvQNVJk6M19Y&#10;8ni+UHLW3E1ahFhALE7orERfrZutqsd7H/th3ef9Cv21TvlIOmkGUwleZIg9tfafmSuwIYAeU8Cv&#10;oF+Bf71lbLp8/aGg/wna9wMIWmWC0RPm3CUC3GUBrqzcZ7rxs8vLqDzv3ISJAAD6RZ1uUpwHAhFG&#10;4gMAIWZf5NZdHPc7f3GrueiNK5t+j5MzeVPyqPpXq//zR1JOsAUg2k7NFvoi+FcY8sCOn5wZkPPi&#10;R+iv46ImTqVTFsdIxJJCflX3F+3jRsG5X/TsEAQgOHtefMl+f9vT8D2uSxSwuVX9Wf4SAMKsqiuA&#10;uzzA1iB+LhMBAMTV5+7/dm34n7XPCdexZYDoYigTAMJ9UfvTeheyt3743eZD2zY3/R4L+ZJn1b+o&#10;inV0iOYvQNT1Q/Cvqsd7H/tBw+rHW66/xmzfsmlZP0fHxeFBy5kcBcSBJv8p09cxolAJ+EuE/EAo&#10;aELb07983uz42S6vtVW7yQ37n6CFP4CoGx/LbDXndgVY2e2fuW7NKrPh0ksqkwEuMaPDaf4QACLp&#10;/Z/5yyXnifb54e+yZYDoIu0BgHD7nqkT/P/fv9jdUvCvEGtuYcBzkF+TAlJWiTbWAEJN7Y4fferZ&#10;husbq8pf1f6dUFV/Kkngj+hzQ33d5wu6LznV/QDCpQfV/W77bLeyn7AfQGzYx7QJHdvc/68sD6Cb&#10;ugJsNV1YHkCTkXXTdYowEQBAVM9JPTzDlgGijeAfAMJtot4TB14+ao4cP9FSu3+FWfWq/mdzBWNZ&#10;KWMRdgEIGVU/3vvYD+utOefQoNot26/pKPSnpT+iTNX7CvndVv3/P3v3GyNXfeYL/hf/wRiYwUwk&#10;k7DgLrvBuRLO2uww8aB4gkPE3ATGxGQDAxMJzEYL7AsIvi+YRWuJRCLyZd5geHNhJIR9pRlItGIM&#10;6KKREE6jEI3QgOIozRtYQxmkZEC6c83cAWz3H+95TtVxt8vV3dXdp6rrz+cjHVV3dbu6ffpf/c73&#10;eZ7fIGz3Ab1sCbr7T4f9R45WD/oKAIMi+50Xe1PHsT9eHx6qVNKZhQBbyv6YzQoBtl65MW0aviwv&#10;BADoRqNHPmx292FnBnqbS5wAXS5bpL6fZqhQb3Xcf5htFHh0uP7heSsFX9Cj+nHUfytd/hH6P3LP&#10;X+UX1uYjCp0i8DfthF6Rj+iPUf31kH/CqH7oGUvQ3b8/CfsBZjQ8VInuie3pzGKAtiomASgEALrJ&#10;3gPPpzfefveM+7LnkK4OQ4/T8Q/Q/eKi3QPN3tDquP9w3rnL07992jwYjI7B//nZWPrD81c628CS&#10;ioDk6RdfzTtmZhNhf4T+rY7RLMb5R+BvwgndKsbyR6gfhTzj9YB/UsgPPWcJuvuLMf4HjfEHmF39&#10;9+TB+pEbHqpsT7UCgLYUAsQEs3yK2Su14uXp2wLMt4gZoLTfTWeP+h9xVqD3Cf4But+BNEPwH+P+&#10;47j80ovnfJAIulavWp4+PzHR9O0RLsR2AOef608D0HkRjETg31ht3kyM9Y/x/q2E/kV3f4T+pprQ&#10;TSLQn6gfQn7oDx3u7hf2A5Qk+z06kqYFXu0sBIjisFjzFOueWNPk2wJsuCwvBlh70YW+IEDbxTWY&#10;JhMWX3NmoPe5/AnQA2Yb9//tazanh+64qeXH+rdPx2YdERyjr4X/0Ft6edR/LDafe+VXLYck9996&#10;Qx78zya2Lzk3+10WYf8y3f10gekh/9h43E7m3f1A76sFOO/kf8s60N0fe64+noT9AB01PFSJbQG2&#10;p6lCgDXt+lgR/G+98orTEwFanXAGMB9xDeaJn7/cePfNtouC3udKKEBvLDIfSzN0/V+w+tz0s5/e&#10;l9+2IkKHCP9nE8G/va+hd/z75+NpbLy3gv8Y5f/S62+2HPjHCMz7b71xxlGYEfBH0L8q+91llD9L&#10;KQ/4J06l8eK2R4tygNb+jkXo36RbqkwR9scEsAj7q848wNLrZCFArH/yiQDDl+WFAABliNC/yfWY&#10;ixSXQu9zVRSgdxaVv57p7Xf9xbVp143faPnxTpycSJ/NMPK/IPyH3tFKQU+3iIXlobdGa3tctmjH&#10;tqvTbddvO6vbJQL+FcJ+lvhnT8gPg6Po7o/AP4L/Nqqm2ij/x4X9AN1vWiHAd1PJWwM0mj4NYKai&#10;aIC57N73TOPz2cPZ886rnBnofa6QAvTOQjKC/y3N3valL65JP3vkvnk93qfHx9PJsdkDCuE/9IZW&#10;inmWUow+fumXb+b7WM5nDHKMubz/L284o7MlAv5VxvizBMYnItyfzEP+yckk5IcB0qHu/uiuKsL+&#10;w846QO8aHqpsT2dOBGiLWC/VigAuy6cC2BYAaEU8n/3Bw/sa796fPQe9y9mB3mcTZ4DeEft5PtPs&#10;Df/y34+lf/yn36RvX7O55Qc7b9WKNDExlncrzvhE8Ph4/qdC+A/d7fhY9wWQEfBH0B8d/gvpiowO&#10;/+j0v+C8VWnF8mXpnBW1sP8Lsn46YHrIH538s/2tBPrXQqbULMD+7HjBfqoA/SP7nT6S3YwUr7er&#10;ECDWXPnfqnxc98v5BIAomt666QrbAgAzGn2v6XPb15wZ6A8unQL0iGyhGHvGvZ9m2DtuIV3/p06l&#10;9MmnJ/Pb2UTwH93/QPeJgPJ/ftYdY/4XG/aH6Fh54C9vTP/L2ovSyuVfyMN+aPfPkJAfmP63LKbU&#10;HHrrt+3s7h/JjgPZcdA+qgCDZ3iosjNNFQFsadfHsS0A0MzTL76aT7NqsN4WU9AfBP8AvbU4jI7/&#10;XTO9/aE7bppX13+IgCNCQ+E/9KZPPh1Lk0sUVEYgEpXi0Qk53zH+jTZfMZTuvOEbacvGoXycP7SD&#10;kB+YSQe6+6upNsHroIuqABTqTR7bU60QIAoCKu34OMW2AHkxwIZ1tgWAAbbnqWcbn/NWs+en650Z&#10;6A+uqgL01oIwFoDvz/T2hXT9h1bD/wjj/uC8lUZtQ5c4fnIifX5iomMfb3rQH7cL7eqf7vJLL063&#10;XLd13kVL0MrftvFxIT8wsw5090c3f4zwf/zI0ephZxyAudSv+2xPUxMBKu34ODEBYOuVG/NCANMA&#10;YLDsfPDRxruiMPVmZwb6g+gGoPcWgaV3/Yf5hP/nr16hIxeWWCdG/Bfhfu34qJSgv7Bt81fywD86&#10;/GGxJurhfhHyj09MOinAjDrQ3R9h/wtHjlb3O9sALMbwUCW2AtiepgoB1pT9MaL7P6YAFFsDxHQA&#10;oD/FdZ49Tz7bePfu7HnrPmcH+oPUBqD3Fn2x0PvFTG+/YPW56Wc/vS+/na9Ww//o+I+x//behqUx&#10;Nj6ZPj0+PufPaquiy/H933+URo98mHc/lh3yF2IqSS3w/1r+MixEbG0xLuQH5qkD3f3VZJQ/AG1W&#10;vyYUR1EIULqYAJAXAmyqbQsA9I/nXvlVdrzeePdVplNB/xD8A/TmQu8Xsy3w7vqLa9OuG7+xoMeO&#10;8P/fPx9vac/wVecsT+etWu4LAh0SQf/nJyfSiZOLG+9fhB/v/77Wyd+mACRXhP3fuWZzPtYf5iP+&#10;Fk3Uj7HxuJ0sreAFGAxt7u43yh+AJTM8VIlq6u1pqghgS9kfo5gGEJMAYiKAaQDQ2/Y89Wzj8+Jj&#10;2fPYi5wZ6B+Cf4DeXNzFgu4Xs73Pzx65b8EdtRGqROd/K/shx8j/C1avSMuM/oe2ip/HTz8fL22f&#10;8gj/D705ml56/Z9LDf7j906M77/i0ovzwF9nP/P52zMxWevgj47+eHlyUsoPLOxvXJu7+43yB6Dr&#10;DA9VKmmqEGBnasO2ABH8F1sCxC3QW3Y++OhZz2uz57Q3OzPQP6Q0AL27oPuH+kKuqQjeHt99x6I+&#10;RowSPzk29whlo/+hvaLDPzr9y+p0jkAkxrtFF2SjCOqjOz/8+p3qrI9z+aVfSn9w3rnpS390Yf7v&#10;Lr/s4gVtM8JgysP9CPnrI/snhPzAIr3x9rv537a4bYP4o3ggO/Yb5Q9ALxgeqsQEgO3Z8d3Upm0B&#10;phcBmAYA3W30vQ/Sniefbbx7d/bcdp+zA/1D8A/Quwu4Snbz/mzv89N7b807bhcjgv/PTrS2l3gE&#10;/1EA8AV/XaAU8XMXBThj4+XsYR5dj7GX20uvv9n07f/7N7+W/o8d1wrvKd1k3sl/6nTIH139AGUo&#10;JthE4B8vt8H+7Dhw5Gh1xNkGoFc1bAsQTSSVsj9GMQ1g66Yr8u0BgO4SDSBxTajBVbasgv4imgHo&#10;7YXbY9nNAzO9PcK7n/30vkWHePMZMR4j/yP8X7HcnxhYjAhJ//3zsdK6/GOBN9NY/7hAc/9f3pD+&#10;t69U8p9fWIzpI/vHxqOTf7K072OAQnQsxTj/NnX3x8XPx1Nt9OkxZxuAflNvJokCgKIQoFTnr16V&#10;h//FRADTAGDp7Xnq2TR65IPpdx3Lnute5MxAf5HKAPT2Qi0qtqPrf8Z926LjPzr/y3A8xo2fmGjp&#10;fXX/w8JEQBpj/WO8fxkiGHniZy/P2AV52/XbsuPrp1+/8PyVeQEPtCoP+ceN7AfaL4rXDr312zzw&#10;b0N3fwT8B7PjcV1PAAya4aHK9jS1JcCWsh9//SVr80KA667+av4y0Hk/eHhfYzNIFLne7MxAf3FV&#10;F6D3F2fR8f/YbO9Txsj/QgQ6nx2faGlMc4T+561akc5ZucwXClr8+Wp1usZc5hrrHxdb7r/1xrMu&#10;ukTRzgWrdf3TXBSmxO//+B6Nbn4j+4FOeP93H+d/z2KcfxuMpNoo//3ONACcngawPU0VAqwp8/Fj&#10;GsDWKzemTRsuy2/jdaD9z6d373um8e7d2XPgfc4O9BfBP0B/LMp+UV+MNRWj/p/+f/7P9KUvlrdW&#10;i27k6EpuZXzziuXL0nnnLk/LdRHDjOYzUWMuc3X579h2dd7pP9MFlj84b6XtOshN7+aP7ScmdfMD&#10;HRIFbG+8/U4e+MeFypJFd//+VOvurzrbADCzdk8DiK0A8i0BNqwzDQDaJJ5TP/3iq413X2XSFfQf&#10;V3QB+mMRFguvX8/2Pls2DqXHd99R6sed70jyVecsT6uzw/h/mFJml3+IhdxMXf6xr+L9f3lDfkFl&#10;NjHq/w/PW+lndcDo5ge6QRStxSj/GOnfMIq0DCNJdz8ALFjDNICdZT9+rFnzIoB6MQBQjr0Hnk9v&#10;vP3u9LuOZc+JL3JmoP+4nAvQP4uvH2c3D8/2Pnf9xbVp143fKP1jRwdoFACcHGtt/P+55yzPDxh0&#10;ZXb5RzfkEz//bzN2RcZFkxjt3+oYxSjUOW+Vn9N+FgH/xMSpNBZhf3Y7oZsfWEIxxv/QW6Np9MgH&#10;ZT90NTsOZMd+3f0AUK7hoUqE/9emWhFApczHjrVrFK3HWtaWALA4Ox98tPGug9lz45udGeg/gn+A&#10;/lpwRdf/rGPXfnrvrWnb5q+05eNHAcBnJybS2PjcBQDRURzd/+esXOYLx8Apu8s/qrYj9G/WGRkX&#10;R2Ksf4z3n68LVq9IK1f4Ge0XMao/uviL21NyfmCJRXf/oTdH89B/pu1pFuFgqnX3H3SmAaD96tMA&#10;ogCg2BagVLENwHVXf9WWADBPsR3kniefbbx7d/Y8eZ+zA/1H8A/QX4usCP1/kR1rZnqfC1afmx7/&#10;T3ekyy+9uG2fx3wmACxf9oV03rkr7CfOQIig9cRYeV3+YbbR/nExJLr8F3pRJCZ0/MF5K/OfU3rv&#10;ey3C/bGJWle/sf1AN4mLj0XgX7Jq0t0PAEtueKgS16W2p6ktAdaU+fi2BIDWPffKr7Lj9ca7r8qe&#10;Lx92dqD/uIoL0H+Lqweym8dme58I/SP8jyKAdioKAGICwFydpSuWL0urVy1XAEDfii7rT4+P5z8X&#10;ZYju/ujyb9ij7bTohPjhjm8tehxihP4R/n/Bj2ZXi++rcWP7gS4Wf7feePud/MJjG7r7R7Ljcd39&#10;ANCd6o0qxTSALWU+ti0BYHZ7nnq2cTutY9nz5oucGehPLuEC9OeC6h/qC6oZbdk4lB7ffUdHPp8I&#10;/U+OTaTjY5Nzhp4KAOg38f3/2YnxliZgtCoCk70Hnk/v/+7jpm//4U3fWtBo/5kI/7tPBPvj4/WO&#10;/uzlSUE/0KXib1VMponQv9mWNItwLDv2p1rgX3WmAaA31LcE2J6mpgGUqtgSIAoBYjIADLqdDz7a&#10;eNfB7Pnzzc4M9CeXbwH6cxEVI9R+nR2V2d7v29dsTg/dcVNHP7foSI1R53OFoFEAsGrlsnTOSvuL&#10;07vi+zxC/zL3Uo8AZc9Tfz9rePJ3P3mg9C4H4f/Smh70x9j+U3J+oMvFGP9Db402dheVYSQ7Dhw5&#10;Wt3vLANA7xseqhSTALanOa5jzVexJUAUAix0CzzoZbHF1p4nn228e3f2XHqfswP9yaVbgP5dOMXo&#10;tF+kOfZRu++WP0/fv25rxz+/YgrAibHJWUdSL1v2hbT6nOUKAOgp8T392fGJ0vdVbyX0D4/ce3s+&#10;6rBswv/OGa8H/GPjp0r/PgJol5hIc+jN0fTS6/+sux8AmLd2bwkQWwHUtgS4wslmIDz94qv59K0G&#10;V2XPqQ87O9CfXLYF6O8F067s5pm53i+6/qP7f6lESBoFAGPjM28FEAUAMQFg1crlQke6VhS0fH5y&#10;Ip3IjrJF5+QTP3+5pfe97fpt2fH1tvwfI/w/f/WK/JbyCPqBXhadRC/9Msb5v1v2Q48k3f0AMJDa&#10;vSVAUQAQxQBlT8yDbrF73zON20RWs+fW650Z6F+u2AL0/0Lpx9nNw3O931KH/4UI/0+O14oAmo2y&#10;jtB/5Ypl+RSAZYJHukg7xvoXZgv9Y2RhjC987pXXT9+3aXhdeuSe29v3BDL70Tv/3BX5zyILI+gH&#10;el109B9667d54B+d/iXS3Q8AnGXalgBxu6bMx45tAGJtHYUAsb6Gfnm+/oOHz5rovz97jn2XswP9&#10;S2ICMBiLo+j63zXX+3VL+F+YqwggQseYAiB8ZCm1a6x/YbbQv+jsb3yf6Fb4u5880Pb/+6pzludF&#10;OKZwzE3QD/SL6BiKcaFvvP1O2eP8R5LufgCgBfUtAe5MtSKASpmPHUUAsXVeFALEy9CrYhrX3gPP&#10;N959l+fb0N9WOAUAA2F3qu2NNuv+aHv/64v5bbeE/xHoF6F+syKAsfrr0fl/7spl6RzbANBB8X0Y&#10;Hf7R6d8us4X+9996Q34hIqz9ozM7EiKIie7LdncqxJYG8TMY3f8rlvvhm07QD/Sb+JsUgX/DqNDF&#10;0t0PAMxbfX/yOHbXtwSIAoAoBNiy2MeO5zpFoWOsqWMKQEzVi1voJTNswzXizEB/c4UWYEBkC6EY&#10;g/aLVhZB3db53ygCtaIIYHJyahRAsQ3Auecst/84bXX85ER+tGOsf6HV0L+w88FHz/w5vvN7Hb0w&#10;ET97560a3C04YvLDePxeyn4/xe8mgH4QRWQxyj9G+uvuBwC6Xf3a1/QtAUoTk/W2XrkxX2crAqAX&#10;3L33ycYtuQ5nz7+vcmagv+n4BxgQ2RO7Y9kC6JvZi79Oc4xB67bO/7P+eC3/QnYsT2nV8jxsOzE2&#10;mQdu8XJ0X8cRwX8UAEQYaQoAZYnvrc9PTpxRcNIO8w39i4sQ00OZ6FDo5MWICLs/yY5zVi7Lx//3&#10;ewFAfA+M1YP+6Og/dcrPB9A/ojso/hbN0CW0ULr7AYC2imtf9ecbcUQhwPQigDWLeexYb8fzozhC&#10;UQAQxQCxHoduEoF/Q+gfRpwZ6H+Cf4ABWwBli56bU63zf9YFT7eH/4UI+KPLOIoAiiAuCgGiCODT&#10;4+P522IfcliMmDLx+YmJjoxsX0joH9ZfcnEaPfLB6dff/91HS3KuiuKbKADop+kb8fslvg/Gsu+B&#10;uG138QdAp8XF7BhpG3+HmlwkXIyRpLsfAFgC2fOPg9lNHHcND1ViAmZsBxBFAJXFPnYUSNaKJF8+&#10;XQQQWwK0e8s9aPX7s4nXnBnof3ogAQZQfbEzZ/gfIviP0f+9pgjpdPyz2O+jz05MdGx0+0JD/xD/&#10;rug8CHHB4ZF7bl/ycxjB/6qVy9I5K5f31M9idPBHoUfe0V+fKALQj0bf+yD7+zF6xt+QEujuBwC6&#10;1vBQpZJqBQBRCLClzMdef8nafO0ehQCKAFgqew88f1b4nz0vd4UUBoAfdIDBXeTMK/y/75Y/Txes&#10;PteJYyBE4B8j/aNzvVMWE/qH5175VXa8fsZ9B//mr7vqvEYhzsrlX8hvu20rgAj6JyZrY/vHxk91&#10;ZLoDwFKJ7v433n4n/9uhux8AGGT1IoDtaWpLgNIoAmCp7Hzw0ca7DmbP0W92ZqD/GfUPMKCyJ3uH&#10;s8XNN1ML4f8//tNv0v/34b+kx//THcJ/+lqEvxH4n8iOTnr/dx+np196tenbWgn9Q7M9BSPY6aa9&#10;BmNywth49sKJiTz4XxFFAMuXpeXZbSe3BJge8sftxMQpHf3AQIi/NzHOP0L/+BtREt39AEDPqj9/&#10;iecy+4eHKnF9LML/a+u3axbz2Pla/8VX8yOC/ygAiPV9FARAu8REryaM+YcBoeMfYMDVO///IbWw&#10;v1mE/hH+X37pxU4cfSWC4BNjE+n4yYn85U6KCwF7nvr7pgFMq6F/sbDb8+SzZ9z3yL23p00b1vXM&#10;1yHC/6IgIJ6kLl++7PT989kmIEL84utYdO7H1h/F+H6AQRNTZSLwj785JYr9cl/Q3Q8A9KvhoUqE&#10;/zEJYHtq4bpZqxQB0E5RaBLP/RusV6QLg0HwD0CqVzRH5/+c+5pF+B9j/2P8P/S6pQz8w2yhf1wA&#10;iOC/Vc2C/4fu/F5+MQGAwRMj/F/65Zvp0Fu/LbO7v5odB7JjvwuHAMAgqTfO3JlqkwAqZT2uIgDK&#10;dvfeJxu386pmz93XOzMwGAT/ABQLmJbD//D967bmBQDQi5Y68A+zhf6x6I/Qfj5iUReLu+luu35b&#10;dnzdFxxggER3/6G3RtPokQ/KfNjo7j9w5Gj1oDMMAAy6ehHA9lQrBNhS1uNGEcCm4XX5NQFF/CxE&#10;s2tDmX3Z8/jdzg4MhhVOAQAhewJ4LFu4fDN78bHs2DXX+/+/h95Ih9+ppp/ee2v60hfXOIH0hG4I&#10;/MNsoX9U+N9/640LukAAwGDS3Q8A0DnZc6PD2U0c+4aHKpVUmwJQbAmwqOd0eRFndpy/elXaeuVG&#10;RQDMyxtvv9vs7tecGRgcOv4BOEu2aInw/4FW3jdG/z90501p2+avOHF0rcnJU+n42GQ6Oba0gX+I&#10;QCZC/2b7LMfC/rEH7lpwiL/zwUfPeH2+2wUA0Fviwl5cGJ7hAt9C7U+17v4RZxgAoHX1aZpFEcDO&#10;sh5XEQCt2nvg+bPWBtnzejkgDBA/8ADMtFjZld080+r7f/uazfno/ygEgG4Rgf/nJyfSybHJrvh8&#10;Zgv9Q4T+i9nT7wcP7zuj0zNGBD5yz+2+EQD6SK0TbDQP/Bv27lyM6FgruvuPOcsAAIszrQjg2vpt&#10;KeMyFQEwm8aGkMzB7Pn9zc4MDA6j/gFoKntSuD9bpMRF4F+0sjj5x3/6TTr8ztH00B03pS0bh5xA&#10;ltT4xKl8pH+3BP5hrtA/OvMXE/qH9ZdcXPaezgB0iTZ090fAfzA7Hq+PqwUAoCT1Ysr99eOu4aHK&#10;9EkACy4CiGsLtgNgpvVCEy84MzBYBP8AzLZIOZwtTNanWvi/Za73/5f/fiz96LH/mr5/3dZ01198&#10;Q/c/HTc2PpmOn5xM4xOTXfV5zRX6x0j+OABgujZ194+kWnf/Qd39AACdkT3vioLLOKIIIK6x3Zlq&#10;RQCVhT6mIgCmmyH4H3FmYLAY9Q9AS7JFSYz939Xq+3/pi2t0/9MRp07VAv8Y6R+j/bvNXKF/meP4&#10;9zz17Bkd/7Hw/7ufPOCbBKDH5Bdw3xotc4pLNU1191edYQCA7jCtCGB7aqHpphWKAAZT4/aPmcPZ&#10;c/+rnBkYLDr+AWhJ9kQxKpJfy158LLUwkkz3P+0WIf/xscl0cmwiD/+70Vyh/9qLLkwP3fG9tn58&#10;AHpDdPS/9Ms306G3flvm7+8I+w/UO8wAAOgy9S2X8m2XhocqlVSbAhCFAAsuAjAJYPDEdacmawhj&#10;/mEA6fgHYF7qlcjPzGcBEqH/fbf8efr2NZudQBZtfOJUOn5yIu/y72Zzhf6x+H7knr9K6y9ZW9rH&#10;bOz4Dwf/5q990wB08d+KN95+px3d/Y9nx36j/AEAetO0IoBr67eLpgigfz394qvppdffbLz7qnph&#10;CTBABP8ALGTxER3/D2fHvGaIx9j/+275j+nySy92EpmX6OiPzv7o8O/Gcf6N5gr9w/233pCuu/qr&#10;pX5cwT9Ab4i/D3FhLkL/krr7I+AvRvm7uAcA0Efq1+Ei/P9uUgRAE3fvfTKfIDZNNVsXrHdmYPAY&#10;9Q/AvNW7x3bXR/9H9/+aVv7d4XeOph/+9G/zzv+YAGD8P3OZmJzq7j91qjc+51ho7T3w/Kyh/45t&#10;V5ce+gPQ3fKRq2/VRq7O9jdiniLsfyF7brbfGQYA6E/163DxfG//tCKAYhLAmoU8ZuN2AJs2rKsX&#10;AWzMX6d3xHWohtC/WCcAA0jHPwCLUl9wPJPmWXEcof8t39qavn/d1xQAcIYI+CPoj8B/YvJUT33u&#10;EeREp/9s3ZuxkH7ozu+15eM3G+2m4x9gab3x9rv5ERdVS1JNtVH+B48crVadYQCAwTU8VJk+CWBN&#10;GY9ZTAHYNLwurb3oQie5y8V1oLge1OCb2VphxNmBwSP4B6DMhUbL3f+FL31xTbrrxm/kUwAYbOMT&#10;p9KJsYl0cmyyJz//VkL/9ZesTY/c81dtq55/7pVfZcfrZ9wn+AfovOi4eemXb+aBf5Pum4Uwyh8A&#10;gFkND1W2p6kigEoZjxnXMWJiYUwEiJfpPrv3PdM4UexYtma4yJmBwST4B6DMBcaCuv+DAoDBNDl5&#10;Kp0cn0wnxibzl3vV6Hsf5OP9Zwv9I+z/2//7/2rryDzBP8DSib8Bb7z9Tjr01mgaPfJBWQ9rlD8A&#10;APM2PFTZkt3cmUosAoju/3wawKYr8kIAll4UGd+998nGu/dn64e7nB0YTIJ/ANqxuFhQ93/YsnEo&#10;3XXjtfkt/akY5R9h//jEZM//f2J08xM/f3nW94mwPzr9210dv+epZ88KmwT/AO0VxV+H3hzNQ//Z&#10;CsDmITr6DySj/AEAKEE7igDiOsfWKzfWtgTYsK6tTQ7MbIYx/zdn64iDzg4MJsE/AO1aVCy4+z8o&#10;AOg/Rdgft/2iWYd9Mw/d+b18Mdxugn+AzmjDKP9qqnX3HzDKHwCAdmlHEUDICwCG1+W3MRmAzjDm&#10;H2gk+Aeg3QuK7alWALCgxYQCgN4WIX+M8o/bU6f66/8WXf7R7T+X+2+9Id8PrxME/wDtU4zyj66a&#10;hotrC3UsTY3y15EDAEBHtasIIKYdFtMA2j35cJAZ8w80I/gHoFOLiR9nNw8v9N8rAOgd/Rz2hwh+&#10;9jz19y2FPp0M/YPgH6B80dUfhV5xW5I87E+1Uf7HnGEAAJZavXGnKAJYU9bjRvd/MQmgE5MQB4kx&#10;/0Azgn8AOrmIqKRa9//2hT6GAoDu1O9hfyHC/r0Hnm9prPNt12/Ljq939PNrMuJN8A+wwN/3cSEt&#10;Ovyj4KsEMb7/QKp14Aj7AQDoWsNDlQj/v5sdu8p83PNXr0qbNhRFABvz11k4Y/6BZgT/ACzVAuKx&#10;tIgxYhH8f+dPN6dvX7PZCV0CEe6PTwxG2F+Ibs+nX3q1pQAouvyj27/Tdj746Fn3Cf4BWhNFXS/9&#10;8s28s7+VAq8WVNNU2F91hgEA6CXDQ5Xo/C+KAHaW/fixDUBcP4lCgJgMQOsi8I/gv4Ex/4DgH4Al&#10;XUD8OLv5UVrECLEvfXFNuuvGbygA6IDJyVNpfOLU6bB/UETQH4F/BP+t+OFN30o7tl29JJ+r4B9g&#10;fiLgL0b5t7KFSwuqqTbK/8CRo9XDzjAAAP2gPsUzwv/YDmBL2Y8fwX8UAEQhQBQEMLsY8R8Tyhp8&#10;M1uDjDg7MNgE/wAs9cIhQv/o/t+1mMeJAoDvXLM5ff+6r6ULVp/rxJZkYvJUbYz/2GT+8qCJEOiJ&#10;n/+3lsOg6PKPRepSfa5Nqr0F/wANoqArRvgfems0jR75oIyHjNH9Rdg/4gwDANDPhocqEfxHAUAU&#10;AlTKfvzYAiC2AqhtCXCFE97E3XufbJxSVs3WIuudGUDwD0A3LRqiAGD7Yh4nQv/o/r/luq/lxQDM&#10;T4zsj6B/bGJwRvjPJCqnn3vl9Zb3dl7K0D+MvvdB2vPks2fcF1Xyjz1gyhtAEfZHd38cJSjC/heO&#10;HK0edIYBABhE9e08YyuAXe36GEUBQBQDRFHAoGt2/SezL1uX7PYdCQj+Aei2BcP27ObhtMgCgBAF&#10;AN/5081py8YhJ3YWxfj+8fHB7OpvFOFQdPm3GgzFovORe/5qyUfRRaFCjHqbbtPwuuxzu903OTCw&#10;v8+F/QAA0H71iZ7FVgDb2/VxogAgrnXEbWwPMIie+PnLzbajvMpWY0AQ/APQrQuGXalWAFBZ7GNd&#10;funF6ZbrtuaFAEyN7x8bP5XGJyadkGkiGIrQv9Uu/wj7I/Tvhorz5175VT6hYDrBPzCov8vjaHIx&#10;bKGKsH+/swsAALMbHqpUUq0I4EepDVsBFOKaTExeHKQigLhedfd//i+N160OZ2uVq3znAUHwD0C3&#10;LxZ2pZIKAAZ1G4AI+sfz8f21oP+Upv6zxL5oUTE9n72ed2y7Ov3wpm91zf+hWcW34B8YBEVn/+h7&#10;H+a3rRZvzSEP++P2yNHqMWcZAADmr761ZxQARCFA2y7GFUUAmzasW/KJjO0U133i+k+D3dmaZZ/v&#10;NiAI/gHolYXCrlRSAUDYtvkr6TvXbM5v+814PeDX0d+a6JR/6fV/bjkoiu7++2+9Ma8o7yZ7nnr2&#10;rMIFwT/Qr9o4xv+1JOwHAIDSDQ9Viq0Adrbz40T3f1yziUKAfisCaHbtJ3OR9QtQEPwD0GuLhF2p&#10;xAKA6PyPAoBv/+n/2pNTACajmz+C/npXf3T305rR9z5IT/zs5bzbv1URpD90x/e6YrR/o7v3PnnW&#10;/0XwD/STNob9Mcb/oDMMAADtNzxUiQtwu1KtCGBLOz9WUQSw48+u7vntAOKaT1z7aRBFyzf7rgIK&#10;gn8AenWREAuE0goAwpaNQ+k7f7o5bdvylXxbgG4TI/rzsf0Tk6e7+o3tn7/3f/dxevqlV+c11j+C&#10;/tuu35aP9+9WOx989Kz74nO+7fqv+6IDPSsubkXIH7+zhf0AANBfhocqlTS1FUClnR+r2A4gCgF6&#10;sQjg6RdfTS+9/mbj3Tdb1wDTCf4B6PUFwq5UqxDeXtZjRugf4X8UAUQxwFJoDPnj5Und/IsS4VGM&#10;9Y/90OYjuubvv/WGrl4URhfsDx4+ezs3wT/Qi6JAK6ayxO/reLkE1VQL+w8cOVo97AwDAED3GR6q&#10;bE9TWwG0dSxnLxYBxHWfhm0qq9n6Zr3vHGA6wT8A/bQ4KCqESxPj/7dt/kq+HcDll17cls+9CPXj&#10;dmw8e/mUkL9MCw38o8v//ltvzBeB3S4Csj1PPnvW/T+86VtdPaUAoBABf/yejq7++WzBMosI+F9I&#10;tdGXwn4AAOgh9Uaf76aSr/M1E9d9asfGrtzaMcRa6Ymfv9x490+ytc6PfbcA0wn+Aei3hUEl1bYA&#10;KL06OIoAbrnua3khQLw8XxHmR54fXfy1sL/2Mu1R6xYdnXfgH4qx/t264Gv2f20W/D9y7+1p04Z1&#10;vhmArhOdKvG7K4L+N95+p7FzZaGiq/+1VAv7q84yAAD0tuGhSlyAi2t80eyzpd0fr5gC0G1NILv3&#10;PdNsGtp66x6gkeAfgH5eGOyqLwwqZT9+dP//2Zb/kBcBNE4CiNH8p06dqo/qP5WP7Rfwd04E/Yfe&#10;Gs33g56vWNhFl3yv7fU2Q+V3+tuH7u3JfeuA/hSd/BH0x+/nuC3BsXRm2H/MWQYAgP5Ub/aJIoDY&#10;DqCtRQBxLSWuEe34s6uX/LrKDM0e+7P1z12+K4BGgn8ABmFhUCwK2jIeLLr/r/nqxnT1f7g8Xbnh&#10;Mid8CUSYVHT3L2RE9Kbhdem267/es93xsZXBc6+8ftb9B//mr31zAEsq7+offTe/bdKhshAxtn8k&#10;O144crQ64gwDAMDgGR6qRPBfXOurtPNjrb9kbT4Vcqm2AohGjybTLL9pPQQ0I/gHYJAWBbEQ2FVf&#10;GLRlURALgFgIbNpwWVfvDdYPYix0jIdeaHd/6PXAv9As+I//2yP33O4bBViS382j731ohD8AANB2&#10;nSwCiK0Arrt6U8euI0Vzy917n2y8+3C2LrrKVx5oRvAPwKAuCto6BaAQVcF5IcDwZfZaL0ltP+jF&#10;7QndL4F/oVnwH4vR+2+9wTcM0HbRyV/8Xi6pq7+a6mH/kaPVg84wAADQik4VAcT4/9gG4Lo//mpb&#10;m35m6Pa/K1sn7ffVBpoR/AMw6AuCNWlqCsCWdn+8CJwjbFYI0LqiezTfF/q9DxbVPdrpyuxOaRb8&#10;R+gf/1+Adv1e1tUPAAB0q04VAbTrWlOss37w8L7Gu6vZemm9ry4wE8E/AHR4QTDd9EKA9V++2NYA&#10;dRHwjx75sJTu0TinUYEdldhRkd2PmgX/f/vQvX37/wWW5vfyG6O1Aixd/QAAQC/pxDW/mPq5Y9vV&#10;pTVhNLvWk/lJtn76sa8oMBPBPwDMviDYlR1rOvVxI6iNYoBYLMQxKFMBiqC/Fih9VEr3aJzH6/54&#10;00B0vTcuBuN757EH7vKDDCxYhPu1380f5BNXSqKrHwAAWFL1a37bU5umf0YDyo5tf5JPAVhoQ0Zc&#10;F7v7P/+Xxutjx7JjfbaWOuarCMxE8A8ArS0IOjoJYLpYJNQKAS7Ob4vXe1XRLVo7Piqrc/T0uSpG&#10;rA1St3tj8H/b9duy4+t+eIGWffw/PslD/hjfH7fxegkOZ8dIdrxw5Gh1xFkGAAC6yfBQpZJqRQDf&#10;TbXrfqVa6DYAT7/4anrp9Tcb79btD8xJ8A8A81sQFEUAsSjYspSfSwTba//owrT+y2vT+avPzbcL&#10;CN2wZUCE+Z8eP167/fxEHvZ//K+flBUknXUetl55Rb6Y6uWCiMVoDP6N+QfmUvxuroX9pY3vj86T&#10;oqt/RFc/AADQS4aHKhH+RxHA9lRi8898plLGtbO79z7ZbK2l2x+Yk+AfABa+GKikNlYFL1ZRGBCK&#10;4oCpBcdli3rsItAvFiRFoF/WmP5W/m+DHvZPF6HdniefPb2YfOSe2/2AAk1/V7wx+m6ZQX8YyY4X&#10;Ui3oP+wsAwAA/WDalgDXppKu+8X1rJjQOFsBwBM/fzkdevO3jXfr9gdaIvgHgPIWBLEYKKqCtzgj&#10;5YqgP0LtuNXNfqbpwf8j994+7xFyQP/+bhg98uHpzv6SGN8PAAAMnDKv+xVbVe7YdvUZUzunX9+Z&#10;Rrc/0DLBPwC0ZzGwJk1VBS96QTCIopM/Auytm64QZLdg74Hn86kO9996g5MBA6pNQX81ndnV72IT&#10;AAAw0Mq67heh/45tf3K6AGD3vmeaTWfbna3D9jnrQCsE/wDQuQXB9BFh8fIaZ2ZKdPNHwB/bEKz/&#10;8sVnVDwDcKbYVqUY2d+moP+1VAv6q842AADAzJpc99s+n38f18Dimtgbb7971vosW5Otd4aBVgn+&#10;AWDpFgWV+kKgkgawGCBGmm3acFlaf8nFeXc/ADMrgv4I+IvAvyTRwT+SpoL+w842AADA4gwPVeI6&#10;Xxyb08KnAnzTFmvAfAj+AaC7FgWVVCsEiAXB0LSX+1JUNEfwX3T6G+kPUBPB/vu/+yiNvvdhHvZ/&#10;/D8+KeuhBf0AAABLoKEYoHh5piagg9l67WZnDZgPwT8A9MbCoBgZVqkfRVFAcf9Sqk47jmZHhEjH&#10;oiI5+7x3Zi8/k1qcZBCFAFuv3JgdV+QHwKCodfN/WA/7P8g7/Esi6AcAAOhSTa75VVNtMujubP12&#10;zBkC5kPwDwD9s1CYXiXcWDFcFArMVyw2jja8Xq2/fLiVBUh9AfNwdjwwnw+89qIL8+0Admy7Oi8I&#10;AOgX0b0fXfzR1V/y2P4g6AcAAAAYQIJ/AKAj6tsY/Cg7dqUWJwAUogDgtuu/nhcDAPSaNnbzB0E/&#10;AAAAAIJ/AKDz6lsA3JkdO+fz7zYNr8sLADZtWOckAl0puvdrAX8t6C+5mz9U01TQf1jQDwAAAEAQ&#10;/AMAS6a+DUCE/99N8ygCiAKAH+74Vlp/yVonEVgy00f2v//7j/OX2yCC/ZHs+E2qdfRXnXkAAAAA&#10;Ggn+AYCuMK0IILYD2NLKv7EFANApEfLXuvk/zsf1Rzd/ySP7CyOp3s2fakH/MWcfAAAAgLkI/gGA&#10;rjM8VIngPwoAohBgzVzvv2Pb1em267el81evcvKARetgyF9NtYC/GNs/4uwDAAAAsBCCfwCga9Wn&#10;ADyQHXdmR2W2943Qf8e2P8knAAC0qhbwf9Tucf2FYmx/EfRXfQUAAAAAKIPgHwDoCcNDlV3ZzcNp&#10;jgKAGPsf4X9sAwBQiI7993//0elO/iLsb6Nq0s0PAAAAQIcI/gGAntJqAcCm4XV5AcCmDeucNBgw&#10;EegX4/pjVP/H//pJ/nqbjaR6yJ908wMAAADQYYJ/AKAnzacA4Ic7vpXWX7LWSYM+E2F+HKNHPqwH&#10;/W3v4i8cTmd28x/21QAAAABgKQn+AYCe1moBQIz+jwkAsRUA0Fsax/TXwv4POvXhq6nWzf+bZGQ/&#10;AAAAAF1K8A8A9IV6AcBj2bFmtveLAoAd2642AQC6UGMHf9HFH8F/h1RTrZM/Qv6RVAv6j/nKAAAA&#10;ANDtBP8AQN8YHqpE6P9AdvwozVEAEFsAxASATRvWOXHQYUXXfnHb4Q7+QjUJ+QEAAADoE4J/AKDv&#10;1AsAYvz/A3O9bxQAXPfHm/JJAEB5pjr2P8479kff+yB9/K+1+5bA4TQV8hvXDwAAAEDfEfwDAH1r&#10;eKhSSbUCgF1zve/aiy48vQ3A+atXOXnQgmbh/qefH89fXyLRsT895K8K+QEAAAAYBIJ/AKDvDQ9V&#10;tqdaAcD2Vt6/KABYf8laJ4+BFmH++7//qHabh/vHs9c/XsrO/emqaVoXf6p18ld91QAAAAAYRIJ/&#10;AGBg1AsAnsmOSivvH8F/FAFc98dfNQWAvpSH+ceP14P8fzvdwb/EXfuNdPEDAAAAwBwE/wDAwBke&#10;quxKtQkAlVb/zdYrr8iLAOIWul3RqR+KMfxFt34YPfJBt37qI6kW8B9NU138x3xFAQAAAGB2gn8A&#10;YGAND1UeSLUCgDWt/pvo/N965ca8AEARAJ02+t5UYD965MP8tujSD+//rjaWv8sVHfzVVAv4R1Kt&#10;i7/qKwwAAAAACyP4BwAG2vBQJUL/KAD4UZpHAUBQBMBiTO/KD0WQH/IA//iJqZe7P8xvplo/dPAD&#10;AAAAQJsJ/gEA0uIKAEIUAWzasC4vANg0vC6tvehCJ3VATO+4D8Vo/cL0Lv2P//XM9+0TI6nWxf+b&#10;VAv3jx05Wh3xnQEAAAAAnSP4BwCYZrEFAIX1l6zNCwGiCMA0gO7VGNqH6Z33YXr3ff5v+jO8n0se&#10;6GfHa2laJ7/ufQAAAADoDoJ/AIAm6gUAO7Pj4eyoLPbxogCgVghwWVr/5YvzCQHMX7OgPh+Z/7uP&#10;G+47nt7/fZP7Gt6PM4ykqc79ahLuAwAAAEDPEPwDAMxheKiyK5VUAFCIiQDrL7k4bdpwWX4br/eb&#10;6SPuC7Vu+X87475mIX3o4b3tu1XRtR+3nyRj+QEAAACgbwj+AQBaNDxU2Z5qWwDsbMfjx1SA9V9e&#10;e7oooJPFAM1C+saR96Fx7H0Y0NH33WikfntGsJ907QMAAABA3xP8AwDM0/BQpZJqBQC7smNNOz9W&#10;UQSw9qIL820C4jaOkI+4//1HZ7x/Y1jfbDS+TvqeVIT41ew4mqY696Nj/7DTAwAAAACDTfAPALAI&#10;9W0AvpvaNAWAvletH+G1hvuE+gAAAABASwT/AAAlqE8BiPD/zuzY4owMtKI7v3i5GLkwUr8V6AMA&#10;AAAApRL8AwCUbFoRwLXJJIBeNz3Ej9vfzPC2w0eOVo85XQAAAADAUhD8AwC02fBQZXt2E0cUAsQ0&#10;gDXOSkdMD+an3/fJtNeraWrUfv76kaPVqlMHAAAAAPQSwT8AQIfVJwLEsb1+17Ut/LMisB5JTcLp&#10;aY/ZKIoM5tp64MK0tNsTNHbSz2Rkpn9vdD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P/s&#10;wSEBAAAAgKD/r51h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YJIAA7cKBDAAAAMAgf+sjXKC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yhAN+EWmq7TAAAAAElFTkSuQmCCUEsDBBQABgAIAAAAIQAV4crG3gAA&#10;AAcBAAAPAAAAZHJzL2Rvd25yZXYueG1sTI9BS8NAEIXvgv9hGcGb3SRatTGbUop6KgVbQbxNk2kS&#10;mp0N2W2S/nvHk97mzRve+yZbTrZVA/W+cWwgnkWgiAtXNlwZ+Ny/3T2D8gG5xNYxGbiQh2V+fZVh&#10;WrqRP2jYhUpJCPsUDdQhdKnWvqjJop+5jli8o+stBpF9pcseRwm3rU6i6FFbbFgaauxoXVNx2p2t&#10;gfcRx9V9/DpsTsf15Xs/335tYjLm9mZavYAKNIW/Y/jFF3TIhengzlx61RqQR4KBh8UclLjJIpHh&#10;IIunOAKdZ/o/f/4D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AiW2lTYEAADFCwAADgAAAAAAAAAAAAAAAAA6AgAAZHJzL2Uyb0RvYy54bWxQSwEC&#10;LQAKAAAAAAAAACEAtfHZJtiQAADYkAAAFAAAAAAAAAAAAAAAAACcBgAAZHJzL21lZGlhL2ltYWdl&#10;MS5wbmdQSwECLQAKAAAAAAAAACEAIaavftCqAgDQqgIAFAAAAAAAAAAAAAAAAACmlwAAZHJzL21l&#10;ZGlhL2ltYWdlMi5wbmdQSwECLQAUAAYACAAAACEAFeHKxt4AAAAHAQAADwAAAAAAAAAAAAAAAACo&#10;QgMAZHJzL2Rvd25yZXYueG1sUEsBAi0AFAAGAAgAAAAhAC5s8ADFAAAApQEAABkAAAAAAAAAAAAA&#10;AAAAs0MDAGRycy9fcmVscy9lMm9Eb2MueG1sLnJlbHNQSwUGAAAAAAcABwC+AQAAr0QDAAAA&#10;">
                <v:shape id="Picture 17" o:spid="_x0000_s1060" type="#_x0000_t75" alt="&quot;&quot;" style="position:absolute;top:6286;width:15335;height:20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V5OygAAAOMAAAAPAAAAZHJzL2Rvd25yZXYueG1sRI/RasJA&#10;FETfC/2H5Rb6UuomUkOMrqGILYKK1PgBl+w1Cc3eDdmNpn/fFQp9HGbmDLPMR9OKK/WusawgnkQg&#10;iEurG64UnIuP1xSE88gaW8uk4Icc5KvHhyVm2t74i64nX4kAYZehgtr7LpPSlTUZdBPbEQfvYnuD&#10;Psi+krrHW4CbVk6jKJEGGw4LNXa0rqn8Pg1GwexcEO8/i9luGNeD3Uo6bI4vSj0/je8LEJ5G/x/+&#10;a2+1gkCcJ29pPE/g/in8Abn6BQAA//8DAFBLAQItABQABgAIAAAAIQDb4fbL7gAAAIUBAAATAAAA&#10;AAAAAAAAAAAAAAAAAABbQ29udGVudF9UeXBlc10ueG1sUEsBAi0AFAAGAAgAAAAhAFr0LFu/AAAA&#10;FQEAAAsAAAAAAAAAAAAAAAAAHwEAAF9yZWxzLy5yZWxzUEsBAi0AFAAGAAgAAAAhAC5RXk7KAAAA&#10;4wAAAA8AAAAAAAAAAAAAAAAABwIAAGRycy9kb3ducmV2LnhtbFBLBQYAAAAAAwADALcAAAD+AgAA&#10;AAA=&#10;">
                  <v:imagedata r:id="rId121" o:title=""/>
                </v:shape>
                <v:shape id="Speech Bubble: Oval 41" o:spid="_x0000_s1061" type="#_x0000_t63" alt="&quot;&quot;" style="position:absolute;left:7524;width:11049;height:9334;rotation:119807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lDiygAAAOMAAAAPAAAAZHJzL2Rvd25yZXYueG1sRE9fS8Mw&#10;EH8X/A7hBr6IS6e22+qyMQXBIT44xb2eza0pay41iV337Y0g+Hi//7dYDbYVPfnQOFYwGWcgiCun&#10;G64VvL89Xs1AhIissXVMCk4UYLU8P1tgqd2RX6nfxlqkEA4lKjAxdqWUoTJkMYxdR5y4vfMWYzp9&#10;LbXHYwq3rbzOskJabDg1GOzowVB12H5bBR9fh9w83/vLdk3T4uX0udvk/Y1SF6NhfQci0hD/xX/u&#10;J53mz4t5Nsmn+S38/pQAkMsfAAAA//8DAFBLAQItABQABgAIAAAAIQDb4fbL7gAAAIUBAAATAAAA&#10;AAAAAAAAAAAAAAAAAABbQ29udGVudF9UeXBlc10ueG1sUEsBAi0AFAAGAAgAAAAhAFr0LFu/AAAA&#10;FQEAAAsAAAAAAAAAAAAAAAAAHwEAAF9yZWxzLy5yZWxzUEsBAi0AFAAGAAgAAAAhAH9WUOLKAAAA&#10;4wAAAA8AAAAAAAAAAAAAAAAABwIAAGRycy9kb3ducmV2LnhtbFBLBQYAAAAAAwADALcAAAD+AgAA&#10;AAA=&#10;" adj="6300,24300" filled="f" strokecolor="#09101d [484]" strokeweight="1pt">
                  <v:textbox>
                    <w:txbxContent>
                      <w:p w14:paraId="015C4D3F" w14:textId="77777777" w:rsidR="00A77A00" w:rsidRDefault="00A77A00" w:rsidP="00A77A00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62" type="#_x0000_t75" alt="&quot;&quot;" style="position:absolute;left:9620;top:952;width:7518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rPYygAAAOIAAAAPAAAAZHJzL2Rvd25yZXYueG1sRI9BS8NA&#10;FITvBf/D8oReit24Egmx2yKVQm9qFdTbM/uahGbfhuy2m/77riD0OMzMN8xiNdpOnGjwrWMN9/MM&#10;BHHlTMu1hs+PzV0Bwgdkg51j0nAmD6vlzWSBpXGR3+m0C7VIEPYlamhC6EspfdWQRT93PXHy9m6w&#10;GJIcamkGjAluO6my7FFabDktNNjTuqHqsDtaDQcfv/Y/7lfV8aWYxbe1/M7zV62nt+PzE4hAY7iG&#10;/9tbo+FBFZlSucrh71K6A3J5AQAA//8DAFBLAQItABQABgAIAAAAIQDb4fbL7gAAAIUBAAATAAAA&#10;AAAAAAAAAAAAAAAAAABbQ29udGVudF9UeXBlc10ueG1sUEsBAi0AFAAGAAgAAAAhAFr0LFu/AAAA&#10;FQEAAAsAAAAAAAAAAAAAAAAAHwEAAF9yZWxzLy5yZWxzUEsBAi0AFAAGAAgAAAAhAKXes9jKAAAA&#10;4gAAAA8AAAAAAAAAAAAAAAAABwIAAGRycy9kb3ducmV2LnhtbFBLBQYAAAAAAwADALcAAAD+AgAA&#10;AAA=&#10;">
                  <v:imagedata r:id="rId122" o:title=""/>
                </v:shape>
              </v:group>
            </w:pict>
          </mc:Fallback>
        </mc:AlternateContent>
      </w:r>
      <w:r w:rsidR="00FB7AD3">
        <w:t>Charlie says:</w:t>
      </w:r>
    </w:p>
    <w:p w14:paraId="468E04BD" w14:textId="1B1C6DA4" w:rsidR="00FB7AD3" w:rsidRDefault="00FB7AD3" w:rsidP="00FB7AD3">
      <w:pPr>
        <w:pStyle w:val="Listtoplevel"/>
      </w:pPr>
      <w:r>
        <w:t>he is happy with who he is now</w:t>
      </w:r>
    </w:p>
    <w:p w14:paraId="3FD7DD9A" w14:textId="0F0E6E76" w:rsidR="006A5B76" w:rsidRDefault="006A5B76" w:rsidP="006A5B76">
      <w:pPr>
        <w:pStyle w:val="Listtoplevel"/>
      </w:pPr>
      <w:r>
        <w:t>people explore who they are</w:t>
      </w:r>
      <w:r w:rsidR="0051505A">
        <w:t xml:space="preserve"> all the time</w:t>
      </w:r>
    </w:p>
    <w:p w14:paraId="6BF20C89" w14:textId="1B6C72A0" w:rsidR="006A5B76" w:rsidRDefault="0051505A" w:rsidP="00FB7AD3">
      <w:pPr>
        <w:pStyle w:val="Listtoplevel"/>
      </w:pPr>
      <w:r>
        <w:t>there is always new information about rainbow people to find out.</w:t>
      </w:r>
    </w:p>
    <w:p w14:paraId="226F1B09" w14:textId="60FF6AB3" w:rsidR="00F40441" w:rsidRDefault="00F40441" w:rsidP="00F40441">
      <w:pPr>
        <w:pStyle w:val="Heading1"/>
      </w:pPr>
      <w:bookmarkStart w:id="11" w:name="_When_strangers_ask"/>
      <w:bookmarkStart w:id="12" w:name="_Toc180656770"/>
      <w:bookmarkEnd w:id="11"/>
      <w:r>
        <w:t>When strangers ask questions</w:t>
      </w:r>
      <w:bookmarkEnd w:id="12"/>
    </w:p>
    <w:p w14:paraId="18DFE49B" w14:textId="77777777" w:rsidR="00C81EFD" w:rsidRDefault="00C81EFD" w:rsidP="00C81EFD"/>
    <w:p w14:paraId="0D73167D" w14:textId="77777777" w:rsidR="00C81EFD" w:rsidRDefault="00C81EFD" w:rsidP="00C81EFD"/>
    <w:p w14:paraId="7260F855" w14:textId="3F8D0973" w:rsidR="00A72072" w:rsidRDefault="00647AA9" w:rsidP="006704C2">
      <w:r>
        <w:rPr>
          <w:noProof/>
        </w:rPr>
        <w:drawing>
          <wp:anchor distT="0" distB="0" distL="114300" distR="114300" simplePos="0" relativeHeight="251655261" behindDoc="0" locked="0" layoutInCell="1" allowOverlap="1" wp14:anchorId="1CA8C9B5" wp14:editId="4E5A1182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647825" cy="1998966"/>
            <wp:effectExtent l="0" t="0" r="0" b="1905"/>
            <wp:wrapNone/>
            <wp:docPr id="5442448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448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874" cy="200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2072">
        <w:t>People you do not know might</w:t>
      </w:r>
      <w:r w:rsidR="006704C2">
        <w:t xml:space="preserve"> </w:t>
      </w:r>
      <w:r w:rsidR="00A72072">
        <w:t>ask you questions</w:t>
      </w:r>
      <w:r w:rsidR="006704C2">
        <w:t xml:space="preserve"> because they are:</w:t>
      </w:r>
    </w:p>
    <w:p w14:paraId="4BCE5A55" w14:textId="207ADFB7" w:rsidR="006704C2" w:rsidRDefault="006704C2" w:rsidP="006704C2">
      <w:pPr>
        <w:pStyle w:val="Listtoplevel"/>
      </w:pPr>
      <w:r>
        <w:t>curious</w:t>
      </w:r>
    </w:p>
    <w:p w14:paraId="160F8829" w14:textId="051EE6D1" w:rsidR="006704C2" w:rsidRDefault="006704C2" w:rsidP="006704C2">
      <w:pPr>
        <w:pStyle w:val="Listtoplevel"/>
      </w:pPr>
      <w:r>
        <w:t>interested.</w:t>
      </w:r>
    </w:p>
    <w:p w14:paraId="46CFE67B" w14:textId="77777777" w:rsidR="00A72072" w:rsidRDefault="00A72072" w:rsidP="00A72072"/>
    <w:p w14:paraId="5252AF66" w14:textId="4C5F09B5" w:rsidR="00A72072" w:rsidRDefault="00647AA9" w:rsidP="00A72072">
      <w:r>
        <w:rPr>
          <w:noProof/>
        </w:rPr>
        <w:drawing>
          <wp:anchor distT="0" distB="0" distL="114300" distR="114300" simplePos="0" relativeHeight="251655262" behindDoc="0" locked="0" layoutInCell="1" allowOverlap="1" wp14:anchorId="7D7F4567" wp14:editId="705E90E6">
            <wp:simplePos x="0" y="0"/>
            <wp:positionH relativeFrom="margin">
              <wp:align>left</wp:align>
            </wp:positionH>
            <wp:positionV relativeFrom="paragraph">
              <wp:posOffset>86360</wp:posOffset>
            </wp:positionV>
            <wp:extent cx="1704975" cy="1991084"/>
            <wp:effectExtent l="0" t="0" r="0" b="9525"/>
            <wp:wrapNone/>
            <wp:docPr id="177487769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87769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99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AB9730" w14:textId="6571733E" w:rsidR="00A72072" w:rsidRDefault="00A72072" w:rsidP="00A72072">
      <w:r>
        <w:t>The most important thing is to be safe.</w:t>
      </w:r>
    </w:p>
    <w:p w14:paraId="77EB7A1A" w14:textId="77777777" w:rsidR="000C733F" w:rsidRDefault="000C733F" w:rsidP="00A72072"/>
    <w:p w14:paraId="78053B04" w14:textId="77777777" w:rsidR="000C733F" w:rsidRDefault="000C733F" w:rsidP="00A72072"/>
    <w:p w14:paraId="173EC36D" w14:textId="6A4224DB" w:rsidR="000C733F" w:rsidRDefault="000C733F" w:rsidP="000C733F">
      <w:r>
        <w:t>You might:</w:t>
      </w:r>
    </w:p>
    <w:p w14:paraId="30A0F15E" w14:textId="4B27A86A" w:rsidR="006704C2" w:rsidRDefault="00647AA9" w:rsidP="000C733F">
      <w:pPr>
        <w:pStyle w:val="Listtoplevel"/>
      </w:pPr>
      <w:r>
        <w:drawing>
          <wp:anchor distT="0" distB="0" distL="114300" distR="114300" simplePos="0" relativeHeight="251655263" behindDoc="0" locked="0" layoutInCell="1" allowOverlap="1" wp14:anchorId="3084BD94" wp14:editId="76E9BE3D">
            <wp:simplePos x="0" y="0"/>
            <wp:positionH relativeFrom="margin">
              <wp:align>left</wp:align>
            </wp:positionH>
            <wp:positionV relativeFrom="paragraph">
              <wp:posOffset>598805</wp:posOffset>
            </wp:positionV>
            <wp:extent cx="1752600" cy="1752600"/>
            <wp:effectExtent l="0" t="0" r="0" b="0"/>
            <wp:wrapNone/>
            <wp:docPr id="187193533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93533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4C2">
        <w:t>think about how the person has been speaking to you</w:t>
      </w:r>
    </w:p>
    <w:p w14:paraId="5DDBEBC3" w14:textId="431D03CD" w:rsidR="000C733F" w:rsidRDefault="000C733F" w:rsidP="000C733F">
      <w:pPr>
        <w:pStyle w:val="Listtoplevel"/>
      </w:pPr>
      <w:r>
        <w:t>think about if you are in a safe place</w:t>
      </w:r>
    </w:p>
    <w:p w14:paraId="58F07666" w14:textId="1EC35A7D" w:rsidR="000C733F" w:rsidRDefault="000C733F" w:rsidP="000C733F">
      <w:pPr>
        <w:pStyle w:val="Listtoplevel"/>
      </w:pPr>
      <w:r>
        <w:t xml:space="preserve">find someone to support you. </w:t>
      </w:r>
    </w:p>
    <w:p w14:paraId="1991E88D" w14:textId="77777777" w:rsidR="000C733F" w:rsidRDefault="000C733F" w:rsidP="000C733F"/>
    <w:p w14:paraId="331AF938" w14:textId="128BA4D2" w:rsidR="006704C2" w:rsidRDefault="00647AA9" w:rsidP="000C733F">
      <w:r>
        <w:rPr>
          <w:noProof/>
        </w:rPr>
        <w:drawing>
          <wp:anchor distT="0" distB="0" distL="114300" distR="114300" simplePos="0" relativeHeight="251655264" behindDoc="0" locked="0" layoutInCell="1" allowOverlap="1" wp14:anchorId="123ED978" wp14:editId="00341F94">
            <wp:simplePos x="0" y="0"/>
            <wp:positionH relativeFrom="margin">
              <wp:align>left</wp:align>
            </wp:positionH>
            <wp:positionV relativeFrom="paragraph">
              <wp:posOffset>-114300</wp:posOffset>
            </wp:positionV>
            <wp:extent cx="1876425" cy="1876425"/>
            <wp:effectExtent l="0" t="0" r="0" b="9525"/>
            <wp:wrapNone/>
            <wp:docPr id="25494729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11949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4C2">
        <w:t xml:space="preserve">It is your choice </w:t>
      </w:r>
      <w:r w:rsidR="00500DAA">
        <w:t>what you</w:t>
      </w:r>
      <w:r w:rsidR="006704C2">
        <w:t xml:space="preserve"> tell someone.</w:t>
      </w:r>
    </w:p>
    <w:p w14:paraId="193C74D8" w14:textId="77777777" w:rsidR="006704C2" w:rsidRDefault="006704C2" w:rsidP="000C733F"/>
    <w:p w14:paraId="679ABF6B" w14:textId="77777777" w:rsidR="006704C2" w:rsidRDefault="006704C2" w:rsidP="000C733F"/>
    <w:p w14:paraId="0DC5C84F" w14:textId="7D613881" w:rsidR="000C733F" w:rsidRDefault="000C733F" w:rsidP="000C733F">
      <w:r>
        <w:t xml:space="preserve">If you </w:t>
      </w:r>
      <w:r w:rsidR="006704C2">
        <w:t>are not comfortable answering their questions</w:t>
      </w:r>
      <w:r>
        <w:t xml:space="preserve"> you might say:</w:t>
      </w:r>
    </w:p>
    <w:p w14:paraId="2C586E59" w14:textId="1F19E903" w:rsidR="006704C2" w:rsidRDefault="006403F1" w:rsidP="006704C2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655265" behindDoc="0" locked="0" layoutInCell="1" allowOverlap="1" wp14:anchorId="75B4D4FC" wp14:editId="6AAC1627">
                <wp:simplePos x="0" y="0"/>
                <wp:positionH relativeFrom="column">
                  <wp:posOffset>-285750</wp:posOffset>
                </wp:positionH>
                <wp:positionV relativeFrom="paragraph">
                  <wp:posOffset>144780</wp:posOffset>
                </wp:positionV>
                <wp:extent cx="2362200" cy="2038350"/>
                <wp:effectExtent l="0" t="0" r="38100" b="0"/>
                <wp:wrapNone/>
                <wp:docPr id="1512363284" name="Group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2200" cy="2038350"/>
                          <a:chOff x="0" y="0"/>
                          <a:chExt cx="2266251" cy="1943327"/>
                        </a:xfrm>
                      </wpg:grpSpPr>
                      <pic:pic xmlns:pic="http://schemas.openxmlformats.org/drawingml/2006/picture">
                        <pic:nvPicPr>
                          <pic:cNvPr id="929717107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7877"/>
                            <a:ext cx="16954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89684705" name="Speech Bubble: Oval 4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884162">
                            <a:off x="1314450" y="38327"/>
                            <a:ext cx="990127" cy="913474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A2E06E" w14:textId="77777777" w:rsidR="006403F1" w:rsidRDefault="006403F1" w:rsidP="006403F1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6196114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4475" y="209775"/>
                            <a:ext cx="597535" cy="61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B4D4FC" id="Group 45" o:spid="_x0000_s1063" alt="&quot;&quot;" style="position:absolute;left:0;text-align:left;margin-left:-22.5pt;margin-top:11.4pt;width:186pt;height:160.5pt;z-index:251655265;mso-width-relative:margin;mso-height-relative:margin" coordsize="22662,1943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u9Ad1QBAAAygsAAA4AAABkcnMvZTJvRG9jLnhtbNxW&#10;227bOBB9X2D/gdB7Y0uWJUuIU2STJiiQbYymiz7TFGUJpUguScdOv34PKcnODdsL0IfdB8u8DIcz&#10;Z87M8PTtvhPknhvbKrmM4pNpRLhkqmrlZhn99enqzSIi1lFZUaEkX0YP3EZvz37/7XSnS56oRomK&#10;GwIl0pY7vYwa53Q5mVjW8I7aE6W5xGatTEcdpmYzqQzdQXsnJsl0mk12ylTaKMatxeplvxmdBf11&#10;zZm7rWvLHRHLCLa58DXhu/bfydkpLTeG6qZlgxn0J6zoaCtx6UHVJXWUbE37QlXXMqOsqt0JU91E&#10;1XXLePAB3sTTZ95cG7XVwZdNudvoA0yA9hlOP62Wfbi/NvpOrwyQ2OkNsAgz78u+Np3/h5VkHyB7&#10;OEDG944wLCazLEEcIsKwl0xni9l8AJU1QP7FOda8G08mWZbM4/5kXKSzWZL7cEzGiydPzNEtK/Eb&#10;MMDoBQbf5gpOua3h0aCk+y4dHTVftvoNwqWpa9etaN1DoB4C442S96uWrUw/AZwrQ9pqGRVJkcd5&#10;PM0jImkH5kPKX07i4KU/6YX7o9S7dqPYF0ukumio3PBzq0FepFTA5Kn4xE+f3LsWrb5qhfDh8uPB&#10;QxD9GVFeAakn4aVi245L12eV4QLOKmmbVtuImJJ3aw6vzPvKRwwZ7eCSNq10fQpZZ7hjjb+/hh0f&#10;YXsfy8NGMPpop3fBgnZkvftTVVBGt06FFHqVdkmaL/KAHC1H7sVZMU9Bt8C9cfKYQYDVWHfNVUf8&#10;AObDrHAHvb+xg4GjiDddKg8iVNBSyCcLYKVfCU54s4chvPBpg9plR8wxe4H6D6XnXUM1h5Ve7ZFP&#10;cbYoskWaT+cjoe4056whf2zXa8FLcntPBUlTH47h5CGrbUDa++OxJUYBimSxSOMsCWgMCR7P4jTg&#10;iVRGIvfpeIS7KKYx1gLaRTxL83DXIV1fgL3j1Ya/E2Cj5RdUCLX9PuyR96PBYeQeBO8j8pHXyC1f&#10;dYLZoUnwC2EIXAeBGAN/436roRXvl+P5FPVpIKNvK/5EKDNCQqHX3DN20D0oGCWf6u7VDPL+KA89&#10;5mDY9N8M6w8fToSblXSHw10rlXlNgYBXw829PMx/BI0fuv16H+pOHET90lpVD8ivEG0kidXsqkUW&#10;3FDrVtSgy2ERndvd4lMLtVtGahhFpFHm62vrXh7sxm5Eduiay8j+vaW+pIr3ErwvwCCodWGSzvME&#10;E/N4Z/14R267C4XIoaTAujD08k6Mw9qo7jMa/Lm/FVtUMty9jJgz4+TC9d0cTwTGz8+DWF+rb+Sd&#10;RoXv4+mz/NP+MzV6KAUOVeSDGnONls8qQi/rQyTVOSpT3YZyccR1CAHyvq/8qAT/nd40z+Iii+N0&#10;LCWr/0lvSn51M4rnIHiOEhxeO0WOIRLzWCPnRT6fYdu/hrJ4kRZj5Rmb2thtfmlDCi8nPBhDlRse&#10;t/5F+nge+Ht8gp/9AwAA//8DAFBLAwQKAAAAAAAAACEA2csqjdHyAgDR8gIAFAAAAGRycy9tZWRp&#10;YS9pbWFnZTEucG5niVBORw0KGgoAAAANSUhEUgAAAZcAAAGXCAYAAAB/Zh0NAAAAAXNSR0IArs4c&#10;6QAAAARnQU1BAACxjwv8YQUAAAAJcEhZcwAAIdUAACHVAQSctJ0AAP+lSURBVHhe7P0HdFPXuv4L&#10;n3P23gmE4t67ZBVbzeqyJEuyZEty7wVjeidAGgFCCB0SAoTeezW992Ka6Z0kpBdIQuhgXDD1ue9c&#10;9rnja+OO+91x797Z57+eMeZYS0tlLa01xvubz3xn+Q9evHjx4sWLFy9evHjx4sWLFy9evHjx4sWL&#10;Fy9evHjx4sWLFy9evHjx4sWLFy9evHjx4sWLFy9evHjx4sWLFy9evHjx4sWLFy9evP6/9F8SiaSd&#10;1WoNyrRnhoaEhLRpOf5/Rv/ZsuXFixcvXv8rS6fQCZQyZZFakrBQK1P+qkmU39UoVE+SNYYmnUL1&#10;Qq9SNbhSUn7M83iPFRUUTS3Izc3tWtpRU1pYmprpyczrWNKxcsjg4eMKCwrPlhQW1w7/aPS3eZl5&#10;U/UaTUeNUpmtkkqzpPGx7iSZTG8wGOK0Wu1bLafmxYsXL17/Q/RfHQo7iLyObJfLnvmhSpl4TCFN&#10;rI2Pj38miI5BREgIZCIBkmQJUCYkQCdTQUNbVaIEWtoWeLJfd+/StcnjcNR7XN5Go87wLD8r50X/&#10;PgNf5+cXorigGClaM5LkstdqpfJ5THh4U0RoaFNseNhTuUBYL4mOrpUL4v9QyWSfRkdH+7VcEy9e&#10;vHjx+neU0WgUOWy2ka5U18NMd+Zzh80Og0ZPEFEiUSKFSW+AUaOFSq6ARqmAOiERUmE85PHxSBAL&#10;IZUIoZBIkEivlVIJbGYTnDYL7NZkpLlSUVHaESXFpcjNzoFBr4PdbIYgJhbCqCiIYmIQH0f70dEQ&#10;CQWIjYxEoiiefk9cK46PmSmVxqVbrVYeNLx48eL17yIWtE0m00K7yXw32WJ+6XV6kGZJg83qgDRe&#10;hNDIcCjlcmhVMiTKZDAnqZEoJoAkiJFEbkWvUkIhkkAllsGk1sCgo2LWwqrXw6TVIdmgI9AY4XKk&#10;wqA1IcPpRm5GHhz0OjYqEnGRURxU4qKiCTSRiA4JhzxBQvBKQDxBRiqJe61TyBpSknQ/WvWaXi2X&#10;zYsXL168/mqy2+1/79ulpyk7I2NapsfdkJeTD0+qhxyFCQnxEgr40YgKD0eSUg6bLRVaci/RFOgF&#10;kREQxcZARtCJDY/iPhMdEsYBIZb2o0JDIJOIYDFaYdJooE5MhEYlh5p+x241wWrSwKwzwJ3uRlqq&#10;A/H02SSVGrIEGWLIwcjJrajlUugJZnKRCGoZfV8qhjg2Dgb6jeQkJQxJqptKmaxfR48nrOXv8OLF&#10;ixevf7UILL5eZ+YmrzP9YZYn47XX5YVMrEJIaBiEwnjECeMgForomJgL7vHkKKSCWMTHxiImIgIh&#10;QYEIDyeghFEhmEQGsy1BhhxOUHAAZIkyaHVa6LRaaKgkG4xIt9mQZreh2JsNo1qFTFcqstLSoNfq&#10;odXoIZdJYTKoYTUw+GgRHxeHuJgoxEVTCYsgVxNJ5w6HVBQLg1qJrHTXC4ko9kedTFbU8rd48eLF&#10;i9e/SmmWtGin1bk73eWCy+6AOiEJ0eRAYsiViAksseRKYiJjOJDo5UoIaRsdHoFYCuwxEVFcLiQ2&#10;nAoFfeY0oum4RCBALAEoLDQUCQQk9p4kTgijVgWtkpwGOZccdyrK8rKQ40iB26yHy6Ijp2SHK9UJ&#10;W4oVxQV5dD02WPQGyCUJUJLjkZCLUUrEUEjikcgKORgBQUYaEw2bToPOpcUEJB30StkCuVgsbfmL&#10;vHjx4sXrnymCijLDk3HFk+ZBMjmGiCACBoEgPi6GS6iz3EdIcDAUCRLIJBIK5DEQkFOJYwl3QRwd&#10;T0RoUDACfPzg7+sDfz9/+Pr4IDggAMGhwRAQmGKjoyGTSpBEjsdi1CLVkgyH1YK8DDc8Nj26lGah&#10;IteLUm86XHTcYU2BUqWAUiEjoMURwCIhoGsRC4XcdbHeaEaVEjqZhNwTgS8slHMwAnJOCQQ+r80O&#10;d3Y2xHGxv+uVymEtf5UXL168eP0/LZZfyc/OzyjMK3zotKZCJhIhLDCItlJIhGKE035gUCCioyO4&#10;HAlzHRGh4QgNDERIQBD8/HzRvn07tG3TFj4+7bnXAf4BCAoK4mAUGRIGYVQs5OQsRORiEuKF0Crk&#10;5FiUcJmN8KQY4SZ3UuSxY0BlCSpy0uG2meAh95SXlQODUg21WslBJTYmFlEEuaiwcIgIHizXEkfA&#10;EdO+JlEKPYGPNZGx7tBR7DjBUSNXIDs9nZyOgPVUW2E2q8Nb/jovXrx48fp/SrnujF4Zdme9JE4A&#10;YQwLyDGQi8QEhBj4+/hyzV6J8QwKAq75K4CO+bVrR2AJRFhwCMHEn7bBiA4NRTABJyY8BBFhYRx4&#10;wuk4g1MUgxHtR4SEcg4mSSVHklIBm0mD4kwnshwm5KaZMbxPJYpdNpi1SUizWuFJtcFO4JGJ4yGX&#10;CLnmudDgIEQTOEIIIOz8kihyQ6zLs1gMFTkZs1rB9VJj3Z/l5LBE9H4ywcnrSkWSPPGlODb6K4NK&#10;9W58fPybLbeAFy9evHj936WSxMQ3PLa0Upva8CwiJAgCYSwSKEirpFKEBQXD1689ZPEUtEUSLo8S&#10;0L492r3VFoEEEwaPcCosjxJKQT6UuRSCSGREBGKjohAZGUGfiSAYhCE+mpxEeDjC6POsCU0iFEJA&#10;INMSYFKtRnQtLSa4WNC7ogBjBvZA5zw38t025HjT4fW6YTZbuOuJpt+IiY1CAl2fMF4Eg1YHrVIF&#10;gSCOQBbCJfYFBB0Rndup03C9yOQEJQYalViEZJWCzmeBWa+GlhyOWaM+mKKTRbXcDl68ePHi9X+H&#10;bDrTSIVY/JJ1FU7gRtDLoYyXIMg/gEAQAiULziIR5zz8fXwQFBCASHIgwshozqUIYqIQTtsIcjMM&#10;QjoK9IliCaRCAQGFDXSMQiy5IAaFaIIOG70fFhpGAIqCIjERRoMWBk0SXBYzMgguuWlWDO5ZiXe6&#10;lKHIa4OXwOOyJCPD6aDfVpD7CYOY3IlGo4FSoUFIUCiCfPwQStcXR78f7N/cTBdLkImPjoJRJoFS&#10;LEAkOSkZXZMsXohkuQJui4UgY4JBIUWKUf0tAU7bckt48eLFi9f/VZlMptZOk/lTSUwcpHHkIgSx&#10;5AAUEFJA9iN3IomNo+AvJecRjgDfthS8/SGKjubGmEjj4hDDHAgBQq9KImBEck1e4UEhXAkjB8Pc&#10;TBi5GQajgAA/BPn60e/4c81YDDgRYaFQSUTQ0zktej2SEqTo2rEQg3p3Rv9OBehRmoPBfYqRaTPB&#10;adLDYTLCnmyGQimHUW+AUBJPLikYoQQb1tTm5+MLn7facQMtI8Mi0bZtO0TScUlUJNQElySxEEKu&#10;11oUnVcCQ6KIQJaKFIMCSQRQp8HwJEVj0tCt4SfM5MWLF6//i/qbPkn+BUvaiwksUVTj15J7YDCI&#10;CA1BojAW8jgBBBGh9F4whLSvVsghIgCFBAZyzWEMEJEhwQjy84MgPJJLqMdSYe4kMjqC+62wUBb8&#10;QxFKn48gCDDXERkcikSBkH5PhkSJEFZyLmkWPSyaRDiNOnQvzsX7/bqid3ku3utYhL7leXAlJ0Em&#10;ioU0QQKX04UUiw1WowV6tRpSAkOCgK6VNcOFRXFNc5EhoYiPCQdr5ouLioBS1OxY1IlCOnc0wUQE&#10;jZJcWrwIJR43dEkyaOQJ0MkVf6TodOaWe8SLFy9evP7/0H+Ztdq+MnIgCRR0oyjwq9RJ0JIDCQr0&#10;I9jEcONEWFBOksbDrFUjMUGOYP8gblBkbGQEB6OwsCDExEQjTiShwC+GkHUxDiewEEAC/f0R4BfQ&#10;nI+hwl6zbRQb/xITg4gIlneJhkImhdGgR35mLpwpych22tG9PAfDupVhaM9y9KsswODuFShKM8JB&#10;DsadauU6GSTJZLCZU5CaYocnNQ3aRBkUcjnBJQy+7dohMMCf64QQRe7In+AXQ9etFMZxzXsqut54&#10;gp9YyMbpxECXIITNkASTSg6rWgWTUvmbS68PaLlXvHjx4sXr/4zIrRRKomOeJwriEUUQUSSynlU6&#10;cinR3DgWqZDV8BO4Zio2UDEuig2YjEQYOQ423UtIUDCXmFcmyLgBjAIK2AwoLM/B8jQsL8MVX1+u&#10;OzLrGca6IcdEhkMsFkBJDoH1+kqkYC+TiKElKKTo9VziPs1iREW2G5W56RjUKR/vdSvBO11KkJ9m&#10;QYY9mSBALsfugIZcVgzBL5auTSwksMXRb4mkULP5zBQSutYg+Pq2Q7CvH5cXCiHYsFkCuDEwBEbW&#10;ZVkll0KRIOK6RDt0GmTbLNAlJsKcJEe6xXjKbjBEttwyXrx48eL1fySNVBomi4u7lSSVQBQbDbVK&#10;CTEBJUmeyAXfJLEUZr0OSgIGGycSHxUFaUws1803MiyCaxITxEXDbDBwUGDjS6JDIxDOciz+gQij&#10;95lL8fXxI6fjj/DgEC7ZLyE3pFEkQERb1o05iaDiTLUhK9MNp5WcS4YLBWmp6JiVgXxXCoGlGCPf&#10;7ojh/Sswol8FuuanozI/C3ajho20hz05ma47ipshII6uL4ZBhq5ZnqiA02CHLVkPBQGsfdu28KHC&#10;ABdOTis2IpjLvbABlmw25SRyTvHR9H2CZ7pBB5dJDwPdC0uSDG6rcTHdMj7/wosXL17/R7IZjQk6&#10;hfJrtUzGNS0pExK5ZiOjXgthRBRksQJkUIDXSGXkYOIJPgICTBS5lDBEhIUgXhBH4DFBKVNwwGBN&#10;Y5H0/QA2viUkBL7+flzyPpjNKUafZ01i4QQbBpiY8AhunIyAIMUS7pJ4NpJfwnUhdlpSUJqfg2yX&#10;E4VuKzrlpuHdzkUY3L0Qc0a/h1EDO6N3iRslbjuyvakwp5i4mQHiCCwR4aH0ezGIjozgXJKvT3tE&#10;s3wLnUNBAEsQixAYwAZz+tF/Cec6GUgJcHI2FQ3LMxFc2EwBbEQ/G8xpUith1SjpeALBxYx0q7V/&#10;y+3jxYsXL17/n4qMjGytksr3ysiZSFkyXa6EKDoOEqkQDruLy1Ww2Yn1cjU3Ml8az3qEEVwICGxi&#10;SpY4NyjUiI+MgYB1LabAHOxLwZwKcygMTtHM3YRHIooCfWxEGO2Hcc1uarUKOqWcXofDz5cARMBR&#10;J0qQZtbCrpfDpk5ArkOLvh0L0DkvDe9UZmDswA6YM2YgJr7XFWumj6Rjeciy6FBWlI/CwhKkpafD&#10;63JDRNcaxHWP9ucGbgawayKnEkvXIydoxIYHIzEhHm3btUNwe19yOTEEwjAI6FpY5wPWCSEjNQWR&#10;UWzWAQbc5sGXJrrelCTWVGZ/kJWayndR5sWLF6//X1JIJMMFMTEvBFSjZ6CQSRMREuTPzdWVpJBT&#10;YJXCkJQEIetRRW6CdUdm41EkFLxV5HQU4gQIBDHkSoLQjgI1G0QZRI6F5S+Yc2A9zEJCg7kuyAEE&#10;kODgQIKSiH47ERKxgMAThkRRLAEsAUa1BB6zGkXpFvQsdKBPsQv9S9PxbmUWRvQpJbB0weIJg7Ce&#10;oLJ+5ieYMfJddC/JRnF2GnLcLljIaelUCmiSlHT9SRAI47kpZnx923PJ+3Y+7dC69Zto89ZbSEqU&#10;IdVhg16n5gDErk1Ajoc1z4np/0SR85HT9RmTFIiLjKR7ICdXJWRNYtDIWO81IzKctn12+3/8veVW&#10;8uLFixcvJrVMWU7O4oU8nmAhEFAwlXLNVrGR4XBakqGUSOFMTuZG1csooCZIxFwvMCMFVrNGj8QY&#10;IdesFeDrA5/27eFDToEl9AWsu3FgEPzodXDLyHluTIufD9cDjY3IF8VFcQMYbQSVZKUIqaYkeCxa&#10;uHQKZFo1KEnXon/HLAyqLETPAjeG9inDqilDsWnWWOxd8gXmjnwfUz8aiEGdi+G1GWHVa+g3zDCQ&#10;G1LIFdyATTkBRE3AjCJwMriwuc6CggLw5ptv4s1//IObA43laAozPQgk6AX4tecAkiAVkEOLJfcS&#10;BgvLPZGLMSgTwXrJKeJFBDJ78yh/s/GVx2F7v+V28uLFixcvvV4vVimTfkwUSTiwsDm3YiOoti6K&#10;g0oqgYYCs0mdBHFkDBITEpFILiaJgrbLngqjRgOxSMg1Z/kSVNggRZZbYVPox1EgZ9O9sC6/YaGB&#10;EMYwJyBAgjgeKToDQUlFgVoKrUwEHQErzaZHUYYHnhQTMtko/AwnOhbloFNxPrLTXehUlIUBFTn4&#10;pF9HrJ48DIvHfoCFY97D8omDMfrtTuiZ70Wv0lwUep2wW4xwWu1QJSbSeaMhEbLu1KzTAEGRXBSb&#10;fTksJJQbrNmmzVv4z//8T0TSvooAkulJI1fTmnMsbCConCDDcjCsm7KJ3AtzW9pECff9FJ0WmfZk&#10;aCQS2qbUphr5Efy8ePHixUmt1u1OUiheJ8YKoKCgGUVuQilm3XbjuB5iiRRcVQQYKYFGpVLBbDLA&#10;k+aGMlEOkZDAEhaBtq3boL2vL6JiowggsRDFxJHLieQGR4ZzsGleiZK5AIvJBLNeD7fTjrTUFDhs&#10;VmRnupGflQGP1QSHUQNXsh7ZzlTkZmcQLNJR6knFoE4ZGD+oAtM/6oXZn/THgtHv4LN3u2Fs/87k&#10;akrQo0MByrNcKCG4dMpJQ6ohCW5HCpSyBESEBZKLiuLW6Wc93OJiY7gR+6wopIkI8GmPf/z974gM&#10;CiLnY4RRq0X7Nm0gjCW4JEjI/SRBJhVy09ywZjTWy4x1xY6LCUe6zQQNfcaoVrx2pZhWtdxWXrx4&#10;8fpfU1qt9h/JycZPkk1mbo35hDgBBc5EcilyLrjKEsTQyKTkKOzcWBWjUY9kgwFFmdlITU6BJEaA&#10;EF8/tP7HG2jfjgJxvICCLxssKWrupRXRvNIkm/6eTb+v1yTBRL9r1umRarPARpBh41HSUmywqtXQ&#10;U7BOIHfABmo66P1Mr5vAkoaOGSl4t2MGRvQqxqJRfbF28odY8/kwfDqgI0b2K0XvYjeKnFaUZKSh&#10;LDuTrs+DPDdBJicTaWYDdPIEzn0k0HWwMTnxtB9P8GO93Fjeh83SzBxbUEAgWv3jH9w4nOLsHHo/&#10;Gv7tfRBNMFLKZFy36gRhLEFVQvdJzI3DYWvFMEfmSNZBFB9NW/0zly1Z33KLefHixet/PclkErNc&#10;Ln/kSnVQ7TwRVp0RagkFzehYCsZiJGuUsBi0VCsnxyFOgJUcRllZIWx6MySxFFTDo/DmP/4OP//2&#10;5HDk0JGTCfML4PIrIcHNU+mLBEJICUJ65njIrWiTVPC4nSgvKADr7swGObKuwEIK9qwHmSxJCiu5&#10;F3uyCQUuE97umI1+FV4M7ZaHieRaprxTidWfvYv5H/fE5+93wsj+5RjTvwMGVOahW1kGism55KS5&#10;YCdwOZKT6frNMGg13Nxmckk8IkMCEBMRBnG8iGvKi4+J5AaFRkWwAZ9ShIUG4c033qRtODwEVV9/&#10;X3Jlb0EcF8f1ElNI48mtRXMDKdmCZGxSTTZ3mpmAbNYr6DwKuO2uqzExMa1abjMvXrx4/a+jlJSU&#10;MK1Ge70gP5+CsBUKCvQiCpZqkYTchxQ6WQKS9UnQqZRUU0/guvUW5tFnNSYIIqO5rsLtW73FjQnR&#10;KpTcdCnsNRtDwrogc0sY05Yl9CXkaGQJIvo9HbkUCxxGE7SSRArq5G7YPGL0G2zWZLs1GfleB4o9&#10;duQ5zMh2GNDRm4LueQ581DUPgztlYdKgEqwa14/g0gsT3u6ADztlY0CpB/3Kc1FZkIkuxXn0PSu8&#10;9hSYyGXpW6asUdN/kokEiAgOQnhQAG0DERkWgqiQEG5dfzZgNC46BhplIv23AASQY0mi/223mdGu&#10;1ZsI9PGFQiKFniCqJdeilyUiiV6zkfsGbRL9l2i4bcnQEoC8LsfzDLeDX4+fFy9e/2upuLi4tUKt&#10;2GWhQF9eUEQuhJwKBUWWqE4QxRMIJDBq1TCzZjByADk5OSjOySXQJHEDE9m8XK2pdh8eHgp9UhK3&#10;rstbrVtx66hEhkdAGBnFdT1mOQ5W2Hr1BgJLErmjaArozT3K2nArT8aFR8JADslrTuamVHGZ9ci2&#10;ExxMWuRb1ejsMeGDigyM7FGAdys9+LR/CRaN7IHV4wdg0YieGNunCMO65eCDymx0zk8jKKXAbbUi&#10;zWqGWaeE02KBSa2GhjVr0fVHkVthPdWC/KnQNsTPDyH+rLt0JJLpc2z9fgn7P2/8nZvc0mVOoe8p&#10;8Pe//Y3Lv5joutSqRKjIBaXoNNxiZgqZHLGxbBVLOaxGHSRxsa/zMj0HWm43L168eP2vIYfD4TKZ&#10;TI87dayETqmBSiGDKkHGjWFRJSlgIbDkeb0w67XIzcxAuj0VbqcLSTIlgtv7EVhacQMfk41GAoYM&#10;7du8xeUvBFR7F8dGk7OJ4KARHxdHgToOskS2hn405xpYkpwNYown1yKg34iPikFCrIBrjnOQU8qw&#10;GskdKZBlVMClFnNw6UfOhY11mT6kAos/7okNnw3C4k964RNyMsMqszCkgxsd03TonmlGqUuHTLMW&#10;GbYUrgs1a6ZiSyazRD4b6MnG47C8UlRkKEIC25NDaQd/cls+b7XlcigO+g7rvKBRqdDurTaQ0rUV&#10;5OTBj665TavWBEIV0l02ul8SyMVC7vdZboZ1bmAzLnPnlMu4Nf2z0lJzW245L168eP3PF8FlT2F+&#10;HkqKyrhBgKpEBawmA+xmM1L1ybBQYLUak2HUGeHxeOBMS4NapoA/ORYWYMPCQ7jxLeoEOXx82iGe&#10;au1sIkvWRBRNQTsmJpJq9FFccl4hEXFTwzAAtXvrLXIuoRDFsWlVoji3kCCIhU2rQLpFh2SFBHal&#10;ADkmBcpdWvTJs6J/sROj++Rj+vuVWDW6DxYP64pxPXPxbpkTQ8rcGNo5Gx90KUbPPBfeLsvkJrSs&#10;yM1GQaYdZTlOpBNorHo9171aGBlJJZwDoIiuj10XS+azEsIGWNL/MxJoM91OOMixiQVxaPfmW0iz&#10;pSI9PR2tyM0kkmPJc3tgVKm5/6xXEVSio+k+Krm8UZI0gU0HA4VYigKP+3aaxRLdctt58eLF63+u&#10;KEi6zUYzOvfoA2dyCpI1OhgMem7teZVcDqMykStmkxlmczKyPRmwGozkOkLQ5u9vcssWG/QGmFQ6&#10;BPsGcABRiUTcxJZRBB02sFLM1r1nwTwmCmEBgWj/5pto17YdN88YS/CznI0inqCikSJVp0Sm1YRU&#10;jQy2BCHc6nh0cqnwdp4Nfal8WJGOCb3zMWtwBWa/V46575Vi1sBizPuwA4Z0dHOupWeWBSN7FGFo&#10;pxx0z7GjPM2AvBQj8uwmuIxquJPNSCNwGtVKxLK5wwgmsawjAQGGzWkW0K4tokODERcdiTdavYEU&#10;uidlxcVIS3UgLDSE60rduawcSeRI2rR+C95UFzdIU0kgERKoktRyArQUeo2aG9lvMxuglElg1SUh&#10;y2EdTredn9iSFy9e/3NVWVnZRqvTHs/NykJpQTEBQgG9WoM0uxOJouYaN1tLPoUCpyk5GaW5+eRm&#10;bNw8YW3ebMWNZVEnKWHVGhHsH0CgIIhIpRBTzT0uPByi6CgIo6LIrQgRR99h83m1eeMNhAQHIVEq&#10;4aBilQvg0ctgV0mQSo7Fnawlp6JCjjERJVYlemaY8F6JC71zrXi3KBUfd0zDzEEFWDS4FMuGlGHF&#10;sArMG1SCuQMKMLNfBkaUO/B+kQNT+xZiUr9CDCUY9cxJRpd0A4otGuRblPAYFDCTwzApFHDoddCQ&#10;O4lkE2USOKJDAziwtG/VipsHTUpgFMfFIsPlQlFhPkymZAT4+MFF8M3L9iIsJAgqaSKy09O4KWbY&#10;xJrMnSXR1kLQZYNE2YBQu9kIQVwUS/L/ZLfb27Y8Al68ePH6nyez2ezW6w1PsjOzYTMZ4bCYkO5K&#10;QwprAtMmIZNq6qYkFUEjHs50F7qUdeJmPW77RmtuDi4lfcZpdyDUPxARkYEUrGWIIaiwqVDkbBJL&#10;QRyU8QLOrbR58w20btsKkeRo2G+rJXFwJknh0cpgkMbCLI2DSRyJXJUAFZZE5Ogl6OzUYnQnDwEl&#10;E+O6ZuKj8lTM7peH+QNzsWhgPraN7opjMwdhw4gKzOqbgxUflmJ2n1yMqbDhkzIbpvfJx4SuGeib&#10;mYyeHh26OBXoZNegGzmhrh4Dci1a6BNEUCeIoaP/GU8QiQwORHQIOZmIMPj5toN/m3YcbKwGHUoK&#10;85CTlQ1NUhJCAoOQ40mHVq/iprBhuRU2iSdbr59N789cjVGn5bpXS8nNpBOMNKpEpKWY4XU6xrU8&#10;Al68ePH6nyeNVnson9xIujMNGpmCy6dkeN3QJ7EpTGwECxUF3SQkk2spyM6BUaHFG//4B94kUCjo&#10;PbYmfWx4JNd8ZCJgiKNjmqdHEYmgFIs5Z+Lfti3e/PvfuZmQlQo5UjTkdJQJSFUnwigVwJIYiyyt&#10;GAVqEZUYdHIqUeHUozfB4LPubnzeIwfLPyjG5J45mEMAmd03C6sHl2Dn2G7YO74njkzqi+NT+mH7&#10;uO7YMqoL1pGTWdAvF/P65+OTchcmdXZhZEUqeqYZ0Cddj3ezjejuNmBAlg4fFNnQya2na5FBLxNB&#10;r0iAViXjpqlhq1CGsi7KgX6IDApE21at4Uo2o1e3brClmLgODBKRFJluLwcXNhjT63TCTBAyadXc&#10;EsgmTRL0Wg1kMjksWi1SCUBmnQ5uh+1Jmtkc3vIYePHixet/jlLM5p56CoRlHTogzZ4Ojysd2dnk&#10;YKhmneF0IMdhR1RIKFxpLhTmF1LgTINfe1+0adOam+nY5UyHSiRDSEgAOR4LEmLjIRPGQykRQy4U&#10;IjwoFO1at0Gb1vR5NhJeKkFemh0Z9PtpFHQNgnC4E6OQnhCOPE00BriVGFKaihGdsjGy0o11H5Vg&#10;waAiAksRpvctpP18bBlehoPju2DF+0VYM7gcGz6qILj0wcnP++HS9EE4Pqkf9hN0Vn9YgsV9MjnA&#10;TKjMxMLeHnxSYkWP1EQMcMkxOFOL3l4ThhVY8FFJKopsGqQZFLAT+HRKCUFVCVFENIEyFkHtfCCJ&#10;jkCAny8CfNujjO5RWXEBMj1uxMXGwWazQ52kINhE0b2zkJtJg91qJsBouFH7FqMBiVIpVAmJcLlS&#10;uOPuVBu8DkuPlkfBixcvXv8zRA4lLC4u/lev04Uyts6J2Q4TuRAn1bxZT6oidyp0VNsWk/soKSpC&#10;QWYORHFCtHqjFXx82sOVng6jRov27dvBaU+BVq7iekixgYcyCsgsQe7Trh0C/P2pdh8Lp0mLoiwv&#10;MixapCsFcBFU8pJEKNFL8XGJGeMqHJjQKRVT+hVyTVvLBuZg/sBSLH+/BHP652LZ4DLsGdsJh8Z3&#10;w/YRFdgytBRHPu+DQxN7EVx64+jnA7F3bHdUj+uN6gk9cZAAs/ydAqz+oAwL++dhdFkqJpSbMTTf&#10;jA+ykzHIJcUHXjUG55jwQWEKwcyLTi4TskxqODQq2A1a2HRabvEvtsQxG2AZFxWGMP/2XFNfh+Ii&#10;gnEqUl0OyBMT4Ey1I0kp42aHznS7uTnS2MqcBrUChiQlnClWJJCbc9rN8NB7bO60rDTXHn7UPi9e&#10;vP5HiaCRJ01IeFpI4MjPzeXmDWNjWtj4ldw0J9wGNeIiw2B0pCAvKw9mk5VrFmr1t39Aq1XDarcj&#10;klyNyUwux+7i1nGx0neSpCJutUk2vX6gnx8EEeFc0rwsNwe5+iQUJitRatOimy0JvR1J+KyLEzN7&#10;5WJKlzQsGFiMVR90wKFRHTC7XxZ2je2Cle+VYMeobjg0tjO2fdwZBwggRz/vhZqp/XBl9kBcmTUA&#10;F2f0xy+LP8aNlaPw45KhODtjAI6M74Gjn3bHgQk9sH5YV1R9UI4xpVZ8UmTC8FI73s3W4H2PigCj&#10;xKhSC0YQXD4uTUFHpwlWciFOnRIVOV6YCBgGpQLxYeFcYt+3fVuE+/vCbUtBJt2nZJ2Gm1GZTYRp&#10;Meq49fhd5Pjy8rORTLBmI/UTxQJY6f4a1SoO3BkuJ9KYM3S773k8KWEtj4QXL168/v2lVCqXu52p&#10;KMrPR8fCYtiMJnjS0mFPsVNQzYZBLodCIUdRcRnSHKkIDQpBawJLcEQwiouKoRIlUE1cgB5dunID&#10;EG0mPXQSMeIjI+FHzsbXpy1CKQgnRofATU6gU5YHXdOt6Epg6WNT4H23CuPKbJjVy4slg/LIjZRj&#10;z7geODyxJ7aP7oatVPaM6YxDk/vi0sx3sG9MN9RM6YdLswbhypz38O3CD/HtvHfw3YIP8MuqEfhu&#10;8TB8R8fY628XDMHFaQNweeYAHJ/QjUoP7BrZkQBTgtk90jG62IwhBXYMzNDiA7oOBplPiiwY3TmL&#10;oGNFWYoRlqREuAkWpTkZBAYV1CIhhGEhUNB/fusf/0CiIJ45DzitrOODGoqEBOR43dCR49ESpLt1&#10;qiTIpMBG8GX5F4kgFm6HAxqVEp5UBzx2Gxz0Xn6md2zLI+HFixevf3v9pzXZej8/IxcZ3kzkprth&#10;ohq42+VGnteDYo8XibFxyM3MgjvDA71Kizf+9jf4+PmivLIcxXScLRpWUV4CmzYZNosVVmkiEqhm&#10;zy0K1rYN/Nq3odp+ADSCCBSaNajQJ6JcHYWu+miMLzJiZk8PqoYUYevHpaie0hc109/BpXnv4eDE&#10;Ptg9oT+uzH8PF+d9iN/WjMLJKW+jZtpA/LB0OL6c/z6BZChB5D38tPhD/LzkI9xYPYIrdzZNxB9b&#10;P8f3i4bg+rz3cXX2IFwiyFSP6YIacjtHCFzbPumOJW/nY1ShAYO8WrztkuHjfCNG5KoxnFzNmG65&#10;KFaLkWtI4sbq5DisyHU5YGGdFaLCII+PpW04gdMPLpMZOdnpdB8Itko5Uo3JyHCncTMQZGV4UV5U&#10;CJtaRxBygK2Lw3rjMbgwqJTkZpKz0SLLnd7oNRjatzwXXrx48fr3VXp6+mhbihVpVPMuKSjgmsOc&#10;KTY4XanoWlIIXWICN5AyLysbaTYHfNv7oG3btlQr18FBIGEj+G0WE7p26Ai7ORkuKolx0Qjy9YVv&#10;qzcR5tsW4nA/qCID4JVGoEIdiR6maPR3JuDzylSsHVKBI9MG4drSj/HV8pH4bvVY/FA1Fr9tnIjq&#10;z/vjWw4iH+Kn1aPxy8oROD19IP5cN5oAMhK/r6XPrRyJm8uH4c/143GrajzubJyAe5s/xf0tk3B3&#10;w6e4uWwYvT8cPy0bTi5mMK7MeBunJvXG4XHdsOvjjtg6pANm9c7kmsn6OJPQx6XE0Bw9RhWoMKmr&#10;l8vF5GlFcBNkWIK/Z1kRMtJS4NSpkSSKgzQuCuEB/tAkSJFud6CogDUraqDXKuFOZZNjamEmJ9ex&#10;rBjKRDFcNgucNjs3TQzLvbDJOguzMugzOuSku1CQ5eGnhOHFi9e/t/Lz8wP0ev1Dq8WMoqICZJNT&#10;YWupFBJkevfshaL0NG4J4CzaFmXnclPHv/GPv0EkESE7IxO25GTIKWD26NqJAq4LxTk5UFINP7i9&#10;LwLavYW4IB/IyLGoogLgkoShXBuJgW4VRhQmY16/PILKYFxdOxG/bpmJm5sm48aWL/DDqjG4vXUq&#10;flg5Dt+sGI0fFnyAqws+xL2tk/Dzqk/wK8Hn9rrxuLftC9zbPgV3tn2OB9s/x8Od06hMpTIDD+n4&#10;/c0T8duiwfh1/gf4Zd47uLlqBG5WjcO3C4fhMjmYazMG4ezkPjg0oSf2De+ANe/kYWJHF4blW/FB&#10;pg7jSlMIfjYML0vFALcMJVYFLGIBclNt6FyWj2yPHclyKWwGNSKC/bhlBVi345KCPG6AJRsUmmI2&#10;wWjQcPeoY4cSgrGRWwGzS0UlQUWPopwsaOQyeFOtyM90w6xJovuaNrPl8fDixYvXv6c8niyHRqd/&#10;mpWRgW4dK+FINiOF3InX7UWfTp1gUimhVSqRYjBDJU3g5g0LCQ0m2GTCwWrdSWrkZHlQ2aGcAmQq&#10;ktUqRAb6IcSvHeIo4MoiApEqCUWBRoDuTjU+KnFhYkUalr9biMPTh+C7TTNwY+tc/LFjHv7cMQe3&#10;ds7C3T3z8MeWqbi88CPc3z0b368cg3s7CSRbPsfNDRPxaPdMPNg5HbW7CCIEk0d7Z6L2wGzUHZiD&#10;+gNzUbd3Fp7sm43Hu6fj/iZyMczJbJ2Mu5s+wx9rx+PnZSPw/cIP8dWcd3Ft9rs4O6Ufjn3aD9uG&#10;lGBZ/2xM6ZLKdUkeXpCCed2dWDm0I8aXO9AvjZwIuRc240Cu046uFQQLfRJSdCq6PzpunX02vsVs&#10;0MPrskOvViIj1QErmzrHYkFhXg4qyL2wRdHcNlvLQmgp3JT/LocN+RkeKBLEBHjXmSyr1a/lEfHi&#10;xYvXv5+czrRxOr3pVWFuNrqXV0BLcMjNyUceOZAOWV5uMsckmQxWvQGhfv5484034E7zcgHSYjIg&#10;I8ON/gMH0Xdy4DLpCSyBCPVpj7hAX8jDAmEVB6OzJZ7AosQoCtATii1YMTAfh6YPxY+7FuOXrfPw&#10;+/rPcW//ctwjqNzfvwT39i3EzY2TcY8gcmfHF3iwbwHuE0xuEyj+JEfz5OBCDhxPDszH4z0EkoPz&#10;UXd4AQeWerZPYKnbP4e2s1BP4KnfT5/ZP5tzNAxM97ZNwR/rP8Uvq0bi+pxBuDC9PwGmPw6P644N&#10;75dgbg8Ppne2Y2hWEobn6LBtZDdspDK2zIZ3sk3ITCEYmA0ozc9CflYaNIJIlGdnIdzfBz5vvcUt&#10;+Ww36mDWa2AgcKTZbfDYU2E3JaNbeRk3PY6dYFSQ5YYl2QB3uhNqlRpuci9s2n+vy3krLY2fzJIX&#10;L17/xko2JJ91klPpWF6KdJcTmdmZKC0tQUlhEdKtFq7nExu/ok5IROu/v4GQ8DB4073cCo4Oixld&#10;unVDt8ouKMr0QhEbjQg/H8QG+kAR7o8UURD6pKswwE1ButCE8cVGzOrmwrZxPfFV1WT8fmAN/jxc&#10;hfpT23D/SBXu7iWI7GegWIrfNn2Ox/vm4MFeKrtn4QFBpm7PDNza+gVq989D7V4CCDmUuv3kVPYx&#10;qCxAA4Glfvc0AspsNBB46uj7dXtnNIOGXj8h+NQSjB7uIsDsmI4726YRxD7FT6vH4uq893F6yts4&#10;NK4bVr9TiJldUzGpyICxVD4tt2PjiK5Y9HYeRhIcR1V6YdeRY0tzoENBLkzyeLitJmhlErQl9yKX&#10;iKBVyJGabORAU5jN7pee6yRRVlaKnByCs1yKPHJ8BVkZ5PwyoFYrkJmeilSLkdyf7rnH5XK0PCJe&#10;vHjx+vdSVlaWn1atbTSbTOjUuROcFiuKc/JQWlSCyoIiqn2buJmLFQQWlpx/841/wE01dINai0KC&#10;jzfdjU4dKtChtBR2VRKi/dtCHOoDeYQ/nJJwlOti0D9ViY+LzBhdoMWksmRUDemAa6sn48b+lbix&#10;exEen96Cx6e24M7BZag9UYW642vw++Yv8JDcyuPqlXh0aAke7JmDWgaKPdNxf8c0gsQ8PN4+GXU7&#10;PkfD4UWcW2k4tJD2F+MpQabpyBJ6vRgN9J0Ggk8DwaV+DzkYer/+8BI8oc8+2TcPjxi49szGrR2z&#10;8NPaCbi2YCiOju+BLR8WYtWgHMzo7MDYAj03sn/14DLM6ZON2T3cmNTdiy4eC1IMWmQ5LCj0pCLN&#10;rIPbboVP6zehVyqRTM7E7XQgMjQMeW43PA4rMtLTkEP3r0NpMbwOB90/J8oK8jjAsNUtM93pKMnL&#10;5OYfS7dbxrQ8Jl68ePH691K6M70Hm0q/Q2kROpaWg2rLyM/worioCEUZHjhMRgqUKsjjJWjTuhUk&#10;BJqsrFwYNEnccsYVHTqgICcH+ekZiA0IQFxQeySG+8EsDEZRUjh6O6QYVpiMiR0dmNzRjvl9slAz&#10;eyh+3j4Ptw6vxaNjVXh8YiPuH16DRzUbUHd6M2qrV+CP7TNQe3ApHu1bhEf7F+DRzhmoP7SAcx/3&#10;aL/uELmSvTMJHjPQUL0YjdVL0EiQaapeiqf0uae038CcDAGk4SBBh7aN1cvIzdAxAks9fa6O3q87&#10;RGA6uhIPDi7G3T2L8Mv6ybg4630cHFmJlf0yMLd7GqZ1tGF2l1RsGlKCqo8rML93BmYQXEZ0zoRO&#10;JoRFI0OR1wUbwcFLcBGEh8C/XVuYtUpkuFKhkImhU6mQm+mCm17n0v3tUFqI8pJiFOXloqw4D4WZ&#10;GdzU/WywJXM5qSlm2C2m6pbHxIsXL17/XrIaTftdThd6d+/KraSYn5UFV4oFxbl5yEl1wqbXIkkq&#10;RnhQMNq92QoquQKJIjGKCwqR481EdqYXOS4btGIRIv18IQ3zhU0chHxFBDroo/AB1fonVtjweYUd&#10;M7u6cXDSAHy7aSZ+2TkPdw4sI9eyDfeq16CWwFJ/cj2ent6EWwSe2kNL8eTwUjSdWce5lgaCST25&#10;lToCxUMCBWsC45q6GDgIFo0Ei6YjVI5SIRfTyJrFmJOh7zUQbBoIIo3kWBrJuTQcpuNHl3PfraNj&#10;9cfX4gkB5vHRNbizZwE5mIm4OGMgtr1fgOV93ZhaYcX0DlZUDcrFoXHdsW5wMZb2z8LCAXmozLZB&#10;JRaiLDMNueYkZDmtsGlU8G3dGqLYOOgVcuTnZEKrlKEgLwsOmwVWq4VzK+VF+ehaUY5uHcvhctro&#10;/mfDYU1BtscNGwE/1WR86jaZ/FseFS9evHj9eyg7O/stnVr9KMVoRN/uPZoT+OVlyMvMQqfiItjU&#10;WngcqZCL47nVF9myw/okNTTKBJQUFiCPHEyexwt7shHi8AAIA/3gEIUiSxmGEnUo+qYlYnK3dAKL&#10;jVyLDasHl+LairG4uXcx7h1Zg7uHluPPA8vx8Ph61J7aitrj61B7bC25ljl4emwFGqk0HF2Bx4eW&#10;4OkRAgODxJFleLSXwYVAw2Czn+ValqCBjnFNYuRgGGQamZs5spyDzVPmWBhY6LtsnwGmkX6XAaaB&#10;3q+jz9YfX01w24BHBJg/dszG96vGo+bzvtj4bi7mdLVhagcLlvcmOE5ggy47Yd/4btyEmSM6ZUBL&#10;8HWadOhfkgGjTIIMAkhsCFs8LBRKmZSgkYkEcn5eZypyMtPpPmdzEO/YoQxZ6U707tKZjnvILebB&#10;lmyCx25Hmi2ZGy+U6XSmtjwuXrx48fr3kNtul6pkildpNjMGv/ce1xTWo1slirJyUJGfB5OadT82&#10;ICYsDG+1boWo8FDYLBZkeChAuj1cfiY3zQ15bCxkkYGwEFjyNdHIU0WgqyUWk3pkYF6/bIKLlVyL&#10;E0cm98dPW2fiD4LK4xPrce8wuYVTm1B3egvqzmzGk5Ob8ODIWoLMejRQoG+soX1yHA1HV6Hp+Bo0&#10;HVvG5Uwe7ZlN2wWoJ1jUE0zqmXthOZcjKwhKK9FEAGk6ShBhMPlv0Bwm50LuhmtCI9A0HKTfPbaK&#10;ygrU03caTqxB3ZGVqDu2BvcPr8Jv22bh2sKh2D+yAqv6eDGzoxXzu9iw7cMi7B7bBTuHl2L7R2XY&#10;/1kveM0qyAUx6FOcgxK7Fma1AuoEEXxat4FBpST4sulgdHRMSm4vHX169IRMIkK/7t3ZeBaUElTK&#10;ycmU5OcgPdXG5WXyvWlIMRnIRaaMaHlcvHjx4vXvIaPRmGnSG19nUu35nYHvcs6le8dOyKLAlut2&#10;w6LXI1lnhE+btgj09YOIIOL1pCGLnE1JfiFXs7aqkiCMCIEswh+5uhgUaiKQnxSJ97LVWDqkgsux&#10;sJxF1ZAyci3j8Pu+JXhYswH3j1XhQfUaLt9SV0Pl7DaCylo8PECB/8w21J9YyzVX1ZGTaTi6mqDQ&#10;DAoGkyf7yaUQJLjmLQJIwzHmQKgweNDrxupFXM6FA8thOsaaxtjnqxeSY1nOHWs8uACN9PtPqTAo&#10;NdSs45rlammfXce9A4vww9qJqJnyNja+k4eF3RyYR3CpGpSNPWO7koPpga1DS7BrWAGmDCiAICwS&#10;WRYd+hWkIkUpg9OQhBB/X3J9Ug4YaS4HRFExSNao0YkcS4JEzC0NzQZVet2pKMrNRmV5MblBL9d9&#10;uSDL05x3STbtSUxMfKPlkfHixYvXX1+W5OQPHCmW1+VlxSgu7YhMrxeFufkoyPTAqjXAajIiSSaH&#10;b5v28G/nw00fz/IxRbl5yExLQ6bDgYSocMRHBEMd648ibSQKVGHoZhViXGcXFvQvxPTKFCzskYaj&#10;Uwfh1x1zcJuAcu/YOi55/4TcyWOCRy05ltqa9agjN/OYgnr9SQac9XhyogoN5FieHl9NoCB4ECzq&#10;yHE8ZnBhYDkwm8BCcCGXwgGGuRz6TBNr9mLuhDWBMfiwnmMs4U/vsWOst1gDgw65FvbbjSfIwZys&#10;QuPZjaivqcITckz3Dy3BrT3z8fXiUdgzogOW9UjFwu5UejixbVgJjkwZgH3jumH9u7k4PuNtaCTR&#10;kAtj8emAchS5mtf6j48IRWRYMCxGDXIyPIgIDYXdloLyskKYNFpuAsvK8g7wpjk5sBRkZiAvwwun&#10;3YocjwtpNitSreZL2XZ7YMsj48WLF6+/vP7Tmpw8T5MoRUVFB1R06YbszBywdfMrCgsgp5q1O92B&#10;0OAg+Pv4cLMas95M+dmZyKdatjPZBJVIgFi2VnxMCNJlEQSWcJRqwzEwW4PPOqfhs2Id5nSzY+/4&#10;Hri+fjJuHVyNByc340ENwYT1CiN38ohcyWMCSP0ZOkb7dRTYmYOoO7oKjcdWklNZiafVBA4GBILI&#10;E4JLLetafJxBhTkWcjNsy3I0rKfYsVVoou81HiO3w5rJGFw4l7ME9RyUFqOOCvf5E2vIvazCUzpn&#10;A5XGU7Q9uY6c02Y8IffygADz69apOD2V3MuADCzoloq5nVKw7oN87B/bBQfH9+SS+xen9sWoXgUI&#10;9fXFsC4FGFyZRS7GCLUojstTycTxyM/KgEKaCL3RwM2AzFbr9HrSUVpSSO+5UV6Sj+KCHA4ymW4X&#10;MtJSkeWyw2o2/J5qNgtbnhkvXrx4/eX1N5NGX6VXyVBWWITSsg4o71CB0rwclOflIjFBjMxUNq1+&#10;IIL8fSCIjoLXkYri/Dwuh2CSKxBL4BGEBsIYF0iuRYCCpCj0dEgwpoMDE0qNmFaRjO2fVOLK6vH4&#10;/cBy3KtejXsEjccsl3K8iuCyjit1pzc1OxUqDQSdegrwdawHGLkKrpmLORLOlSxD7YEFzd2ICRhN&#10;XMKfnAjLmbDCmryOEjRYIXAxwDT+vzaZHWDNaASgE+SEjhO06Dqa9wlIpzegic779NxWNNL+E64j&#10;wWJyMMvw3ZoJXNfktf0zMLezFSv6eQgs3XB0cn/sHdsNu8nJ1Mz6ADEh/ii06vHFe53gNeuRnChB&#10;ZHAw5GIxrAYtko0miAUC2Aw6bjE1oSCGm4a/Q3EhOpN7rCwtQZfKUoJNJtIcNnhTU1jTWCM5nOSW&#10;Z8aLFy9ef21ptdp/pCQnH8nLSiNgFKGijMBSUo4iqmF3INikWCywGywI8vOFX/v2EEZGIMPjgseV&#10;htz0dMgoMMaHBUFEATVNHo5KswBl+kh8mKfFqGITJpYYserdbJxb9DF+278Qdw4ux93qFbhPbuLR&#10;ifXNYDm1iZzLOnIJrJdYFerI1XDNUgSGhhMrCSDMqbAmrJZBkuQ+avfNI3fCuhEvJsiQKznMHAy5&#10;DwJREwMFfZdtm8saNBFYWM+zhiPLUc+6IxM0mk6swDMCSxP77KlmqDSd2YhnZzfh6dktnIupJ8DU&#10;0u8/JCj9sXsuLs8ejG2DizC/SwoWdnFgx7BinJ33Ps4vGIaqQVn4aen76JhuhDgqAmN7lSDLrIJL&#10;LUNMWCjioqKhUSVyyxwnihNg0Rk4B+jr70v3vQQFBfkoystGRSlBpqKMmxXZm+ZCptOGVKsF3nRX&#10;/5bHxosXL15/bcXHx79pNemvF1MtuSC/GOVF5RxgOuTnoDAzi5vZV6PWcqPy2VxZaoUMJTkUAAuL&#10;4TYlQxgeRHAJhjoqABX2RFQmx5FrEWN0iRkjc9WY1d2J49P748etM/Dn4RV4eHIj7h9bg9qTFLRp&#10;n+VYatlrcjBPjq8nt7KZ6yH2hDkZgk/d0dV4smcRanfORSNBiQGGNWlxcCEHw5wHa9JiTWf/XRhM&#10;mFth0HhWswbPCBrPWLMXaxY7ypwNFdrnepTRZ59yn60i17KRczHsO01nNqCROZjTdE10jtrqJbhH&#10;IPtlyzQc/6wXVvRNx5xKC1b2ceLEZ93x1apx2D2qC46PLMP0gfkI8w/A+x2y0cVtgkuVwK1nExoQ&#10;AFOSipyIHcK4WCRr1eQWC7imxkKCTFlxMfJyMtGjSzm6dCTA52ZxgyldKWY4UxhcnGtaHhsvXrx4&#10;/bWlVCrbGLSaBw6DAV26doM7LQOFBJpyjwf5GRnwOF0EFA3av9Eafm3bczkWm96IyuJCyIURiAoO&#10;gDDEDxnKMHRzqVChj8K7XhXGFBkwpkCFnaMr8e26z3CbA8sG3D9KICFXUEuB/MkZ1vWYytltBJUN&#10;qCPnUscgc3ITt1/PRuofWEJlKeoOsVwLa/4iMBxhOZglLV2LCRL/3bRFUGik95oYLFi3ZZZ3Obke&#10;z5groe81McCQk+EgxJwMS/qT+2HHn9WQayG3xDkY+j0OULTfcHoTuadVBLpVeEzfub1nLq6vGIWD&#10;YyqxpKsdCztbyMnk4tKiIaiZNgg7PizE3jGdIY4MRYZRiwGFTiRLYiGNjkI4ObwEkRA6pRLxcXHk&#10;+oQoJpjERUYiLzMTlWWlMGuTMKhfL3Rigyq7dESqzYo0VyrSHCnwepzXWx4bL168eP215UxJMZgN&#10;hldepw3FxaVUU/Yiz+1Cj8qOsBhNyMnwQhITi1Z/fwNhQUFcniAvw4M0oxGCsDBEBwdBQa6lo1mE&#10;rrYEdDEJ8GG2huCixvJ3MnF+6Uj8tmsu7lLQv39sLR4wp0JAqWX5FSr1bHzLqc2oI7iw/QaCwZMa&#10;On5mKzmGNajnxqCsam76YjkUAkF99XKCSDMcOFAw58IVgsqp9RwYONdC7qd5XAxBhntN8GC9wjhI&#10;0W8dIjCx5jECD2se4xwOXR8DzFNyTE2nNzcDho7XsyYygtdDuo4/ds3GlQVDsXVYERZ1tWJ1PxeO&#10;je+CC/OHYvfHZTgzpRe6ZSRDIYjFB+WZcOuUkMdEISYiAgnieG5pY6VEgojQMJQW5nI98WxmE7p0&#10;roSDXEq3jhXo1aMbOnUo59bFycn0cuvqZ7vTn6WlmcNbHh0vXrx4/XWVbDR+YtbrkZ2ZgaysPG45&#10;464VpejbqRyGJDVKi4oRFRaCv/3HfyFBGA+9Wo7OZWVQCoWIDw9HTLA/0kQhyFdHoqtViD42EUYX&#10;GvF5WTKOTR2An7bNwB2CwUNyJPeqV6D2VEtTGAXtujMMMBsJLhTAuSBOgCEXw2DDEvoNLLFPUGDd&#10;kFlppMJ6gTG4MGg0j95n4KB9ljchcDxlYGnJuzw73QwaDjrc8eacDDdWhr7XyNwM52iak/nM4Tw7&#10;xZrHGGCq0HiyCk/PkJM5S5AhV8PGwDwhp3P/0Hzc3P4FTs8ahFX907CspwPbhxbgzIx3cGRCD+z/&#10;pBQrP+mBKHJ0A0vIBbrMUMWGQxAexo0RMqsUEMfFIjQoBFlpaUiSy6Eg2PTq0RVlZUXcgMoenStQ&#10;WlyMwrxMFOfncrmXiqI8ZLrd3pZHx4sXL15/XelUSTtNBJF0h4NAUkaBLB9FBJq+nSqQarHAk+pC&#10;mJ8fWr35DyilIuRmpKPE60UC1cQjg/whDQtAliQIpdpYVBrj0D81AR9lSbH2gwJ8uWo0brGp88kF&#10;PDi6Co8owLMxLSzXwjWHnSHHwtwLcynkWJhr4ca5nN7CdQNuZE1SdOzp2a3kXggStM8A8+QAOQ5y&#10;Qo3khJ6y5iwCC9f1mADR0JJr4ZrDzmzk8ijsO6xbMpfop99pOLQUbHxLI4MUB5cqcjUt+ZnT5FrY&#10;d1ghF9R4ah3Xa4yNf6k/sYqufw0eEdTuHliE76sm4BDBZEWvNFS97cHRSX1wYvogHJ/YBYcn94Mm&#10;PhKFLis6ZdqQnCCAMDKccytGtRI6hQwB/n5wmsnhyJUQxgkw4J1BKCnMg8eeQu6QQZ6eR0EOCguy&#10;uCWQC8jBOK3Wj1seHS9evHj9dWXR638wajRwOdNRmFuE3KxsFGVnoqK4BEaCjkVvgP9bbeDbrj2S&#10;EoQoofctKg3VwoMR5O8LhyAcGRJfFCdFoFwXiQEOCT4tMuDYtAH4Yd04/LlvAR5QwH9I5cnJdVwi&#10;/wm5lzoCBpdrIZDUn9uO+vM7CSqbudcNDCb0mUbWY+scax6jwE4weUrAqDvMBj+yXAnLn7Bmrv9u&#10;9qItGwDJQaQ5Of+Mvv+MAWrPjOb8Cn2GOZzGvfPRcHAxFQLMfjYH2Wo8Z01iZxmMCC7nWKcCBrXN&#10;nItpPEfXQcfryL3Un1qLJzWr8YhA9ue++bi+aiy2DSvF/C5WbB1WiOopfTn38uOqEejiNiBFKcG7&#10;FVlw61RIiIpAZGgwt+haWooRwUGBUEilSE+2IjY8Er27dkWXimLYkg0oK8pGlw7lBHc7MlwO2M1G&#10;uAg6Lod1Bz22/2p+erx48eL1F1SaVuujksmaLEYjzKZkbtr3gtwcFFCtuSTDCwadZJ0G7Vq9yXVF&#10;1iVK4UzWI1EQh+jgAESRc6nQRpJzCUCJJhw9zHEYnCbF8kHZuLZsBG5um4Y7B5eQc2Fzh7FmMJa8&#10;3466C7tQd2kv6s7toGMEmHM7CSJULu5Dw4U9zXBhkOFAsx0NR1nuhcDA8jTV5E6OEyBYPoUAxIGE&#10;QMByLazXFzeK/zi5DfoMS9A/ZYUdq2ke78KmkGlkzuXAQs7FPD1CkGL5FYIL+z3mWpoIJmycy1O6&#10;3ka6FgYXNgVNA8GGQaaBPvOECgPm73sW4sycYVjZ34tV/dw4Pu1tHJnYEz/MH4j5H3aELCoU7xSm&#10;w6mWQREdgYjgEKhliXBbDRAJYiCKi0EKgSMqNBQZzjR071yO/GwvOpbkoxOBpjg3A26HBV5XKjxO&#10;G3K8rgtpaWk+LY+QFy9evP56Sk1NFSaK4mGzW6BSqVBSkI+y0nKU5WYhzcxWl7TCRIBp36oVIoL8&#10;oFdJkUyfUwjjEB4QAGVcJIa6BBxcupvjMShVitF5Ghz9oj9+3PAZbh+YT65lFR4RWJ4QROrO7iCA&#10;EFSuVKPu6iHUX9hHoNnfXM7T8YsHUXuGIHN+dzOEThGM2JxjBBIuH8Omh6kmOBBkGul1E9uy5rIT&#10;6/GMOQ2CSCOBoqFmIwGIXAztPz1JDqiGYEPvNxyrIrjQcfYeOZ5Ges26MzNQsZwKcy1c0xuDCivk&#10;pOqOM8dCMGGzCRwiyLHrYpC7TNdK13nv5Gb8tG0O9o/tjqU9U7m5xtg8ZCdGV+D0/CFIigxFH4KL&#10;16CGIioM4YEBSIiLRSbdc6VAgPjYWKTakhERFgK3007PIA8VZYXIpP1+3buhc4cSlBcXIN1hgzPF&#10;DE+a/Tu3OyWq5RHy4sWL119PyXq9LUEkhsOWApVShYKsXHizqMZMwc1lMSPbmwmHwYz2b7XiZvu1&#10;G5KgEAsgjoxEcHs/dM0yYEyWHOVJkeibIkI/SzTm9nDh6+UjcGPzVNw9tAyPWBKcwFJLYKklmDy5&#10;eAB1Xx7Dk2vH8eTqMdQSUJ5cPIRHZ/bg8dl9eHxmNx6f3IHHNVvIHWyl4E6B/SgbXLmeGwfzhMDQ&#10;UEPuoYYgwKDDQMHgwMGEjXchh0LvN9ExzsGw1+R8mNupP0LbIwQcglEDQar+8ApuxD9rZmO5GtY7&#10;jX3uyQE2MeYqes0cynY8ObWNylY8OcmuaQeenNuDWirsvzyi/3WrugrXVn+OtW9nYfO7uTg57V3s&#10;+zAX3y3/GA6lEPmpOnT2OmAkGMeEBnJuhU3Nb5CLERsVifQUCzdKP9moRxE5xzxyLhlpdlSWFqIk&#10;JwsuawrcNisy05xsobE7eRkuRcsj5MWLF6+/nlRyeaVWo0ZWejoSEmTIz85Bqt2JioIcCnxyZJGD&#10;0Sap0b7tm4inmnWqVgOZUAhRRBh827bBmB4ZmFSgRhdjLHoTXAbaBdg5tit+3jQZv++ajbsUvGvJ&#10;fTyhAFx3kdzJ1aN4cuUoahlUrtbg4eVjeHzlOO6d3ov7NTtx9/h23D+5Ew9o/+HRLXh4ZANqyWnU&#10;HiO4EGAeHSYAsJ5kBJmnbLAlgwwDCIMFbRsIJA2HlxNQ1nF5FA4qVBpZrzMGl0MrCBrsWDNY6gh+&#10;3JiZI7RPx9g0+7VHVqH24HI8JpdSS3CpPbGZnNcOPCS4PaT9hye24sGJbbh3dDNq2X/5sgZ3z+7B&#10;r/vX4PCk97CqpwvHp7yDfcPL8cuSDzG+ew5UcVEY0akA2tgIRAT6IkEkQkaqDTqlFMLoCJh1GkgI&#10;OBJykWxandL8XHjsVlSylSnZ7MhswTCriVuZMjPd8ao0N6NzyyPkxYsXr7+e5ImJn7A12tNSrNAb&#10;DKybKzKzc1HkSYNKKkaWxw2JUAx/n7egk4pg12qhpAAoZHBp1wqbJ/TBZ7kq9LSJMMAuxcgcJc4v&#10;/gg3N03Fn/sXNSfuz5D7uHyQwFKNx5eP4PGlIxxU7p8/hHtnD+LuqT34/eBG3D62HXdO7MDtmh24&#10;c2wrbh9cR3BaR0F9Ex4d24j7FOwfkkNga7w8YU1lBJ06gkg9Awor5FTqCQwNXA6FNXeRwyF3wr3H&#10;YMIKwaP+EMGEIFN3eBXBZQWesDVlCDKP6bMPD67Eg0OrqKzlzvXg6Cbcq16PO8c348/qdbh1uAq3&#10;qzfh9qGNuFuzCw+/PImHX53Gg4uHcbN6K66unYaN7+Ti0IReODKpP65M7Yuzi4ZBTY6lT146UhNE&#10;kEQGIjI0FGlmM4wKGUJDg2DUqZEgiYcgPBKdykuRleqEUa1CZVE+inOyYSZH46Jn1IFbY9+LspzM&#10;RS2PkBcvXrz+cvq7XCJZKRWJYWXrtVis3CjxDI8HZVlZsGh1yCPQSONECPVpA6deBQWBRSESItzP&#10;D2pROL5dORyfuKUY4FLgbQLMnD4ufLt2PG5un9G8ABibvuXsLq4Z7OGFajy8dhp3LtXg1sl9uFG9&#10;DTePbMN3O1dx5Yddq/HL/g34dW8VBfGN+ONQFf44WIU/D67BXSp/7F2GO/sp+B+mwH+EoHOATcnC&#10;FvYix0HnYqWeoMI5GK75i41voX3W/FW9lj63CvUEoDq2lPKBZajdzya/XIJaAsvDA8txn5XDa3CP&#10;AHOPPn+PA0kVgW8dbtB1/LBjCb7ZPB9fbZiPb7csxrc7V+PrHcvpP2zHL4c24efqzbhWNRe7RnTH&#10;jqEVODVnKE6M6YL7u2eio0MLryEJ+VoZEiODEE4uUC0XwWE0IiQ4ELokOVTyBMSEh6OEgFKalwuj&#10;Uoai7Azk53i5WamT5IkoIOdSVpiLipysCy3PkBcvXrz+WjKZTK1l8ZJD4rh4JOsMSKZAl+3xwuVw&#10;oDjTw42r8Do9SIwTIizQD7oEcixRoZBERSDY1weFdhUebP8Uw1wivOtVcE1i2ymY/rB+Em7tWUg1&#10;/xV4fHwDas/tQ+3l47h9cjcHlK83L8bFNbNxicqheZ+iet5E7J89EceWTMblDQtwfs08nF72BS6u&#10;noXrG+bixt7l+J3KrX0rCTBLcZv27+1dgvu0z5xGLWt6O8DW2Se4sLnJWNKewYUA0niYgYccCoMQ&#10;bZ8QaJ7Qtpbcy2OCy/29i6gsxL39K3CHfv8OuaPfdi/GH/uW48auZfhh+yJc37oIl1ZPo+uagaPz&#10;x2LftI9wfOFEHJkzCqcWf4ZTK6fg3PKp+HLrYlzatAjVX3yEtX1zcGzqezj22dv4c8OnGN3RA7Mi&#10;AZWOZOhjghAfF4NEsQBuci/B/n5IMelg1moQRnDJycnkci1sLEyeJx0dinPpuaQhxWZFus2MUnIu&#10;RRme+2zC0ZZHyYsXL15/HUkkknZSofiyOCYORo0a6c5UZJFrcRjNXD7Ak8bWec8kuIgQ4NMepiQF&#10;EoUxHFwC2rfHhEFFuLXxM3zoEpNzScAH7gQcnfE+ftnMuh+TG6Bg/5CC+sODm3CXavc/71+PL9cv&#10;xPZPP8ShaZ9g1jtdMXVgJ4zvVYZhXQrxab8KzB7yNmYP7o1NE4dg42eDsZcC9bmFE3B5xSR8u2kO&#10;ftoyBzeo3N4yF7c2z8LdPYvwmHMfy5vhwprKWE6FwYW29fuWoe7Aima4UGGfeVJNcCEg3d+9EL9v&#10;mIabm2fg161z8f362fi2ahqurvwc+6cMxubxg7D1sw9wZNE4bP58CJaNHIjZ73Wj6+uOSX1KsGhI&#10;T7q+4dg/fTgOE3QOzB+HM2vnoHr2OCzrV4DNQzoQYN7Hz6vGYsu4flDGhiFLJ0euMgqSuGiIqbhT&#10;TAgP8ofDbIJeo0JkVDhBxIwScicuqwkZBPquHYpRVlyAZHKXnQk6pbnkZrzuV5U57viWR8mLFy9e&#10;fx2pVCpfjUz+faJITLVkDWxWCzLT3Uil2nRWmgMeAgzLwcRHRiOwfTuqecugiIvlkvkMLttmDsb1&#10;hR/jXbsIbzvFGFWox8Xlo/Dr9pm4d2Q17h9Zh9u7yXHsXoGf964lx7IUa0YNwPpPh+LTHiX4sGMu&#10;RvUsxpT3u2Pyu90wpl8llo/7AHM+7IO1Ez/ErpmjsH7cO9g28T0cnDYMh6cPw6m5I3Fh/ihcWTAW&#10;P6z+HL9tnIp7u+cTwJajlq25T47kSTVL6hNMGFTIndSRu6mj182Oha3Nshx3d83HL2s+w48rJ+Dr&#10;FRNxhQqDyolZH2PP5+9gz9TB2D5pMDZ9+j7WjX8PM97rgs8HVGJEtyKMqPDi406ZeDsvBdMHlWPv&#10;1CE4MGckjswfT4D5FDumjcC8AaWY1jUT6wZ3xpW5g3F5yViYRJFwaBTobBEjKiyIWzjMaTYiOiwU&#10;ZnKNSoUUImEczCY9KstLYDUakJXuRK+ulejeqQJKqRhFOV4CTBE6lRYwd5nV8ih58eLF668jvVQa&#10;oJbLb4njReRcdMjOzEJxbh5sBi3clhQu58JG58cEhSAyJADK+FhyMTGIDg1EsG97XFg/FednvodB&#10;tnhyLlJM6eLEdxsm4+a22bh7aBVuHViFn7YuwpdrZuH0shnYPGk4VhE85n3QC8vHvoPNk4fR9j1s&#10;mDwEi0cPwsKP3+bKmgnvo2rSh9j6xTDs+YIczIRB5BCGYuvEQdg/bQgOzfgIp+ePxtVlE/Ht8vH4&#10;bdM03N25EA9Z7y4Gl0OrCSisJxhB5cByrjwh0DzatxgP9y3C3d0LcHPdZHy3bAyuLhqJM3NH4PS8&#10;T1Az/2McnjkE+6a8jw2j+2D1iB5YN3YgVo/ui5Vj3sYGAs2KsQOw7OPeWDu6HxZ92BmLhvWg99/G&#10;unEDsYWu88DcMVhPjmfG22UYXerAF91zcWJiH1xf9zlydPEwyhMwtNAMs1zATWBpM2khig6HRk7g&#10;lkshS5By84xVlhXDmZKMnHQbOpQUoENhPsFIxC3g1rOyHJ2LC1GU6Z3Y8ih58eLF668jtUQSLpMk&#10;1Gp1OnjT3ChhkyRm5sCslMFjSYZOJkFKsgmBbdogPiYGVnUCAUaIyMAAiKOC8eOe+Tj66dt4m5xL&#10;X6cEi94rxA+bZ+C3nYvw2/ZF+GbNNBydPY6C9VCqzX+C3bPH4CLB5urWpTixbCpOLp+Cr3auxPnV&#10;M7GHoLF7+kdYSy5hHQXnnZPfx5bP3sHOT9/Bdgra60f2xbZxA7BpVB/sn05O4fN3cWnRaFyaMxw/&#10;V03CHxun4972BXjMkvwElifMrbDmsWqWb1lNcCFns28J7hNYbm2ZhZ9XTMD1JWPoN0aSWxmGGvqd&#10;47M/ousdig0ju2P5kI7YPKY3nX8guad+WD+mLzaOJiiO7I3tXwzGXvrOwenDcYZ+4+zikTi76gtc&#10;XDsF51ZPRdV4AtCQzvik2IZJXbOx7r0ifLdpOkosMmilAkzoRoDIMXFT7ltZLzFBNCLCwsi96JAo&#10;FNLW0LwCJcElz+tCjtuFjmUl0KhU6FJeisIMN8rys+hZpe2hx/ifzU+TFy9evP4i0ul0ErFQ1GjU&#10;6eFNdyPb40Ga1QKTSolsmxVmvZqbyyrEzwfhwQFwqBRQCWMRFRQIi0KA3/YvxvbhFehvJbjYRNg4&#10;thd+3DEXv+1Zgu/WzcKRLz7CsZkf4/h8CuS7VuH7ncvx0/4q/HZyF347sRM/HtiAn/atwU+7FuPn&#10;PUvx9eZ5uLR6Ek4vGYtTC0fi2LzhqJ4xBMdmDcXRmR/i0PQP6PVgnJxPTmPxWJxfOA6X54/ET2sn&#10;ccC4u2UOHjGXcphgwlwLGwTJ4MJeH1lL7y3D3V1zCERf4IeVE3F14QhcWkguaA7BZdYQAswwHJ76&#10;HnZN6IUDk/pg36d9cGTGuzg+6wOcnPMhLq8YTQ5kEv3H2fhpxzx8s3E2rld9gZvV6/HroSqC7Qp8&#10;t3MJzpOjWjuqLz6vTMeUbhmY0ycH32+YioE5yZBGReKjDm5MGVCIaAKKSa2ATCREQIAvN9ZFFBNL&#10;LkaOjuUlcNO9T7OYUJzjRXlhAWQSMddMVkRwYeOQCjzO68Vuk3/L4+TFixevv4ZMJpNFIox/pZYr&#10;YKHacmF+Ppxs7EViAnJSrbCTa8nzZiIiIABh/j6wKhIgDg9DYFtfFFiS8Mf+hVjb34veyUIMSBVj&#10;PwX+n3YtwK/kXC6tnIozC8fj6rIJ+Gr9HHy5eRF+OrQBv1ZvxB8n9+BWzS7cObMPfxzbjD+qN+Du&#10;0XX4g1zHzT0L8Mu2Wfhp42R8u3Yirq+ZhO+qJuJ72v9q+VhcWzEWX66eyJXraz/HD+um4tdNM3GH&#10;zvto/1I83k8O5RDrEdbcS6x50CQb41LF5Vse0O/f3j4bv22Zwa2H//WqcbhKzuPa0tG4umQE7X+E&#10;aws+xJUFg3F1xSf4ZtVo/LJxEm5um06OjL5H57m1bxnuH6/Cn8fX4wZBkXVT/r1mO/2vnfid/s/1&#10;jTMJiB9helcPqsgBrfugDF+tnoCJ3TMhighF7ywblg8tR2xECHQqGQyKRPi0bgtDUhLEwjhyNLGo&#10;KC6ke58OZ7KBy78UZHkgjoviAFSam4UMgn9pjufXYj6pz4sXr7+arGpdt4T4eCQpFEhPT0euNwMW&#10;rR5WVRI8Jh2M5FzsBh1CybmE+vvDwg0AjIBvq9YYlJ+Cm7vmYmG3NHQzxuKjbB3OLx+P3/evwA9b&#10;5uK79TPx65b5+O3gWm4A4t1TO3H3zAHcP3eAtvtw79x+2u7B/dM78Pjsdjw+uQmPKFjfO7YG94+s&#10;wr2DS7jZlH+joP4LgeaXDS1l41T8smkqfib38RO5gV+3zcYfO+bj3p7FeHRwWUvOZQU3fQsrdXSs&#10;/iBbZ58Km4qGgHh/L10XweVHAtZPBK4fVo/Dj2vG40cGkrUT8P3KkfhhzRj8tG4Cft8+FXf2zcW9&#10;Awtw9/Ay3KNre3SiCg+o3D68Eg9ObcGj83vx8MI+gs0W/HGU4HlwDS6Te1n5di5WvlOMte8V4sLS&#10;T7B5bB9II0OQZVJi7SeVUIiFUNM9ZdO6tH2jFSx6LeIFcZAIBcjL8KIsO5tbKKxjWRFyPGnQk8ux&#10;0nNhzWIpuiTaeu5luVO1LY+TFy9evP4asqkNY8VxcTBodcjPyoHNaKJatAp2swWFaalwOlKhV8oQ&#10;HuiPMHIvKbJExEVEwK91G3zaOwc/b5+BSQUGdNFFYkKlC19tmIHb5BDuH12L+yyBTlB5fGYHnlzc&#10;h/qr1Xj6zSnUfX0SdV/WoIHNLXb5MGpPb8OT89tRf24LnpzaQN9Zh8c16/DwOJt6hY2WX4w/WVPW&#10;1un4ffM02lIhZ8P2f9s8E79vm4PbexfiLjmSRwdZTzCWyF+MugPLULePtgeXctO8cA6G9tk6MA/2&#10;LSL3Mgu/EbRurvsMN6o+xa8ElRvr2HYcfq2agJubPsPtPbNwf/88PK4mR3SUFTZuh67rxGrU1qxF&#10;7ZnNqD3FCl37xb2o/+YEnlzYjfs1G7imvuoJPbF7eAdsHVaCb9aMw9YxPSCP8kOqKgG7Pu0Fg1KC&#10;BEEsUs3J8G/XDlq5HIKYGCTEC+GyWZCZakGWMwWlBTlIt1ugliVAo1SgoqgAdpMBeZnuRo8jxdPy&#10;OHnx4sXrr6EUrWGhOE5ANWI1vE4HUlNsVItORUqyDmWZ6VCKpdAkSAgsfogMCkSKPBHh/r4Ibf8W&#10;ln/SHddXT8AQhwC9kuMwp38uftq9EA8p2D4mQNTWbCRwbEfd+d2oPbsLTy4dRN0VNkHlftSzGZGp&#10;pl/LXEvNJm4Ufz1bh4VKA5san63+eGoNmmoICMeWEGDm4+7OGfhj0xTc2voF/tg4Bb9vnIbfNxFc&#10;yIH8uXMe7rDuyASNx/sXEVwIKOR86ul1/f7FBJflBJdlaGTzhx1eikd0/Bb91m/rP8Ov5Fp+XT0e&#10;N+i//LJqLH5dQ4Ucy+1tk/FwyyT8tnIUvp43DGenf4DTU97DtbnD8S25khtVn6H+wELUHV2O2mME&#10;m9ObUHtuK56c245Hp8nBEFxPTX0Hu4aXYu/oLri0eCgOTXsfFlEkub9IrB/VAynaRKgJ3ik6NSKC&#10;/ZCUIOWm1WHdlE0GDUpyM+F1pHDT7BdkeMjlJBCAEtG5rIQ7nk3gKfSkftjyOHnx4sXrryGzVrtX&#10;TvBgXY49qU6YdGYkJ2mo1mxHbqodouhYqlnHcV2Po0ICkSyTIszPF/Fh7XFozkc4Pvld9NJGYFBq&#10;IjaO7o5b1avw8ORGKlvIeazHw6Pr8fjUVgLMLqrl76b9bbh/mFzNkXW4d3A17lIAbji4DA82TMWV&#10;Ke/j4Md9UdW3CAs7Z2NR10zs/rADvp75Lu6uGY3avbPwB3MuBJbfKLD/tp5cB33v5vovCARzyI0s&#10;Ru3hlag7sgZ1dG62auXTQ0vQeHARnh6cj8bDi9FArxuqCQYHF+Muy6GsHY8fl4zEj0tH4aflowku&#10;Y/AznevPDeNxaWp/fOJRQ+P/Ftr/x3/gTSp/pxLZ6u8wRYcgXRCMKTkWHBvZDQ/J8TzYO48gSO7m&#10;xBo8pHLn8GpcnPUh9n5chupPe+ObtWNwfuEn8MpjERsSjLnvV8KpV8BhILdIjiU40Acqur/x0TGI&#10;iQjnnElxTiYceg0Kc73o3qmMXIsMWgJQfqYb2ekuFHhSUZTtnt7yOHnx4sXrryGNXHFZrVDCQM6l&#10;IDOToOKEVilHqtmETKsJcpEIcoEQoYH+XNHGxyHMtz00caH4cvN0bPmgFD00kfjII8fWMT1xlzVp&#10;ndyMRyc24hE5ErZUMbfS5PmdXPPXo+Mb8YCC7h1yGr8uH4+j5H5GZ5mRnxgLZagfotu1hu9//Sfa&#10;/OPvXPH/239A0L41OhqlmN/di2/nDyEgjCW4TMTNdZNwY91krtzaPBP39i3BYzbL8RE2UeU6PGVL&#10;F1cvaS6HF6HxaPNa+w2ce1mCu1sZXCbgu4XkRBaPwLdLRuCHFbRd8D7mdHEhVRACukVo16oV/Nr7&#10;cKtwRgX7I9CnNcLatEZBqh7qMH8UqoUYkqbG9gGF+H7uUNzZMYsAugS36HrOz3ofe4aX4cAnHfDV&#10;ik9wcflYFOriERsWgs/eLkO+Uw99kgomuuch/n7QJSkQR64mJiwMbI2dkmwvjHQs1+NGtw5lMOm1&#10;EEZF0Gsntwxyl5J85LtdW5qfJi9evHj9RWRQKm8YybUY1Vp4HE647E447Xak6HTINlth0KiglCYg&#10;hDWLkXuRt8DFa5Dg9wOLMb+jA330sfg4IxHVcwbjEcs/EFxqT6zHk5NsHfxNqGdLFJ/agNrjVVzC&#10;/cGOOTg7ohJjXInooBfAHB+OHKMYkT4+eOs//wMxoUEICQ1HaHAYzDIxfFv9A0ZRJLpnmDEi34xL&#10;0wbh19XkMlaOozKRKzfXTyO4LOZG3texiSqPrcXT46vw7PhKPGfl5Fo8P7sJzy/swlO2Vj85iwe7&#10;5+LGitEErKH4ZsFH+JLA9fXc9zC/ZyZ6u1SI8mmDd8cMQ15JKd7yDYBfYASMcbG4cu0KUk1GLJg/&#10;BVMnDkNaUizKTFIMIPc20iHE0aHFuLF2In4k+NVM6cflXPZ/XIpv147GuZVj0dUsRVSAL94pSUeH&#10;dCO0sgSkaFXcPWYuURgTjeDgICQmxsPrsMCiSeKax7qUFsJht0IcF4OiLDe8qTYUuJ3Idqdeanmc&#10;vHjx4vWvlzc+/k2zRn3fRCDRaDTIcacjI82NZK0GaSkp8FpMsFJNma3dEhYYyI3JUAgjEerbDr1y&#10;7fh9z3yM8iTgbXMcZvdIx8/7FqH2zBZyKJtRx9bIJ7jU1lThyYkq1FavxL2d8/HzouHY2d+DiVlK&#10;9LLJ4EqMxseDOmPpsoUwCuNRXXMEXQpLERYeBVGcEGkqMY6eqMbISWPw2cdvY0BBKhb0zsaPS4cT&#10;VEbhpxVj8P3iUfhlzSTc3TUPj1mTWM1GgtkWPKNreX5iLV6eWI2Xp9bhxYWdeHZuB56x5ZNr1uDh&#10;nrn4eekIXJs1GNdmfkAOZgiOjOuKDzNNGDugDB27lGNk7wHolZoMTUw4LJIYFCojMZIcxPsfDcH1&#10;X37AV1+ew7oFU1BqkCNLFoN3XEp8UWLAHgLMqcn9sX9UJXZ/zJxLOb6tGo0zdL29U2UQhwXAo0nE&#10;ex0yIYqNgUoSh2B/H86xSOMFCA0JgipBgkxnKtTieJTmZnODKdka+rEE3uJMN1UGrMhJc9Bzc9wf&#10;6PW+2fJYefHixetfq/T09DZWjfaJWadHklyFiqJ8gosXJqUKepkUmVYDBToRRBHhCCZXIQwPhUoQ&#10;gQi/dhjdtwjfrhqHd0yR+MAuwv4v3sWD89uaE9oEF24NFwJL3bFleLRvAe5umYaf57yDA4NyML00&#10;GT2MIrgFIRhe6sXJq+dw7uoV9OrcE/2MauQRcDKoVOhF6GWIQsesbNS+fIlbt3/HpCG9MabIhepx&#10;3fDH+rH4edVofL9kJH5ePQG3d8/nujLXn92Bxgt78PzyfrwgqLw6sQqvzmzEi4s7qezGM7aMcc1a&#10;1B9bjZ+Xj8LVme/jyxnv4O7GkZjd0YlhuVZsXDMbvzx+gi6dypEf+Xd0VwShq8ofXSVtkZeiw8Vf&#10;fsKde3dw48b3OHNsL7bNn45h3hQMzLKinzUe08rMWPN2Fra9n4/dw4pxZGwFftr8GU4vG4WhORoo&#10;IwOgovv6Udd8xEZGQC+XQBAegqjgAGgTRIgMCkJ8TCw5liyYVHK2OBg6lhciNSWZ67lXlpdFYElF&#10;vjsVBRnprwuy3KqWx8qLFy9e/1pl27MDLTrtizSbHXJJIioKC6FO0sCclAStQoZUbRL05GgEFASD&#10;2rdHdHAwNMI4gkt7LB/bD7uGd0BvTSjG5atxbeMM1F7aS3DZhicEmNpTm1DL1s0/sAh3NkzCjzPf&#10;wZGB2VjcwYrxBQYMydBifL4TO9euwLWfv8Wvt37H3ppTKE5NQWd1KLppw1CZFIlKhxorN1fhzwd3&#10;UdfQgG+uXsIn+XZMKU7HH1sn4daG8fhh6Ujc2DQFD9ja+qzL88W9eP7VMby6epCgsgE4VYXXBJRX&#10;V/bh1bXDeE6geXaSwHd8Ndf1+Nr0t3Fz9TB8uXAoxnsMmFBmx9nz1fjjwR18eeMnTJ81A4P79cS7&#10;XUoxevRHqL5wBrfv/4nf7/yO3/74GVeO7seRiUOxf2QfrB/aBYsGlmNKh3RyMHYs6OTC2v7ZODKm&#10;Aj9uYTMPjMaIXDWMgiAIw4IwuGMGQvwDYUqSc2CJZouGqZUID/AnuERxo/FTDWoUkGspy8/mZqmO&#10;CgtGATkXt93KeoohNz0VGQ7LOy2PlRcvXrz+tcpJT4/zOFORojciQSxCcXYWUkxW2LR66NRJMCsS&#10;oSfQxEcSXHzaQ0hbdXwsYgJ9cWD2MIzPSEQvbTCW9MvGb8fWU2DfjScX9+DJhe0Elw14cHgZ/tw0&#10;GT/NHoJTg0txfHQ/nJw1CgcnvYddY/riyPgBODptNK5//RVuPHxAwfoOLv38M2YvW4pPp83E7LVr&#10;cfr77/H7vdsEnxu4/fAPfH/5FJYN6IiFlYX4efMXqN03Fb+Se7m9cxYendmGOnIsjZf2oenSAbwg&#10;5/KKoIKa5Xh9Zj1ef0WwuUDu5fQ6gstaNJzbhDu75+D7eeRato7BV3OHYef7PbGwWyGuXD2D3+tq&#10;cfPxA9ysrcUP9x7g2zt/4sa9P3GToHLz919xh4D425nj+GH5ZJybNhRHP38PJ6a8j/1je2FxnwLM&#10;rPRgQbcsrOiTh+ox3fDLngW4tmkWJnV0wCUNR2xoAAYUOhFJTsSqT0JseDDCAgPAeu9FBgUg0Lcd&#10;bAQWB5VuZcXc/GK5WR4ICTpszAtrssy2J6PI44TbYVnV8lh58eLF61+rArdb5bI7uFmPVbJEqgV7&#10;4TSaqeasgE6hgFWZiASJmFvX3fet1pDGREMtjEF8dCgOTn8X3RN8MNgmxPHZQ/Hg/A7UXd6LuisH&#10;uMGEj2o24PbeJbi5eS5+WTsDv2xegB+r5uPreaO46e3PLxqHs/PG4sqckbi26DN8f3Qfbvz0PX79&#10;5Uf8RkH7xr17+PXPP3Djjxv45bdf6L3r+O2bc/jx5D7sGNYHuwdV4CtyGvWHZ+HW+gm4yyaqvLAX&#10;9QSYJpZXuXIQL68cwqtTBJUTK4CTq/Hqq8N4eXkfXpKbYYBpOluF+wcX4fv57+LultE48nEJdg8u&#10;wYHRvXBm3nh8vWUpvtyyCF/vXIsfjmzHtwe34vv9m/Hd7rX4ev08fEVQ+XrBWHy9dhp+Zatn7lmD&#10;n9fNwLeLPsahUZ0wv6MNsytsWD2oCLuGVeKnnfPw29ENWD6kE8q0AnKCAXCpJVCI4+EwaqEUxyLY&#10;zxcKoRCRwSEIIeikGDQwyBNQwlajzPQgx+ulZyJCNjkZq1GHjDQHynLcbMDlYXqk/ASWvHjx+tcr&#10;y+VyuFIssBiNkEkkKM/JgjFJhQQKbiaVCjaZFEqCjiQmFm1avYm48BDIBVHQJwqxbnAZigVtMLU0&#10;GT/vXUyuZQ8arh5AAwX1enIMj8/uxN2a7bh7dAvuHVqPW1Uz8OuSsfht9af4bdNsgs18fL91Oa5v&#10;pOBNAfzq4s9xcd44XJj9Ca4snIDz8yfi+srJuL5kIgFoOH5c8Al+XDgOPy3/HL/vXoqrKz/FjfVj&#10;8WjPNK7rLxtXU39pL7mRnQSXnXh+9XBzs9jZrcD5LcClbXj95SG8JgC+OrcZLwgwTee34vHpjfh1&#10;2Yfkfobh1/Xj8eWSMbi5uwo3ty3DjbVz8N3C8fhmzgh8OWs4zk35AMfH9cHJT9/FRbrOL1dMw0+7&#10;1uHW8R24f/EwHp7aiTt7FnGj+39eMRKnPuuN9YOysbCHGyv7Z+PMtIG4fWobjswdhUEuJaLIARok&#10;cQQXAZdXYRBhPcYYbKJCQhDg4wOzRoXkJAWy0x1cj7GMdCeiQ0O4pY6tJramfjI65nuR47JdiY+P&#10;55P6vHjx+tfL67TlOC1m6AgkSrkM3QrzYUpSQ5UoI+CYuEkqhZGREEdHo9U//k7bCEijwpCiluKT&#10;TCUq5b7Y+GEJ7pNTaCDH0kDBvOHKPtRd2I3aM9sp2G6joL8ZDw+vwoO9S/HgwDLc2z0P9wgGdw+u&#10;xu2jG/HnkS3489hufLdjLb7fsgKXCDCXZ4/Emc/fx9ezhuGbuSMJLOPxM7mcnxd9SnCZjF83ziKH&#10;MAW398zF/T0z8fDAAjxm6+Kf20pg2YZnZ7fhObmnVwQ5XNgOXGRlK15fO0Bw2Y3X5zfj5flNeHZh&#10;K9dN+s5Och5rRuLnNRPx3dKR+G7JePyweAJ+Yudb8jl+XvIZviXIfDd/LK7TdXy39FP8uW0+bh+s&#10;wp1jW1H31QkqR1FPYH14bB0eVi/H3X0L8POWGThJDq/qvTys/6AQe0eU45ets3Cerv+TQgMUEf6Q&#10;RgYjMS4KaokQRrkY4QQXlUiE8JAABAX4IilBDI1UhLz0VC7nksngEhGKUgINaxbzOqwocTuQ4TD/&#10;9E6XLr4tj5YXL168/nXK93rdZo0GFr0eenUSuhBcbAYz4sm5qJNkSCbgxEVGQRoTh9b/+AeEEeEQ&#10;hgbDrZGgszIEbxvjUDN3KOrIEdQzsFzdT3DZi3qWeyG4MMDUntyI2uPr8bh6NZU1eHKCjX3ZQiBg&#10;08EcQO2XJ/DwUjXun9mHO+Rybh9ch5tbFuIHci0/r52O7xdNxPcLP8UPcz/GzwtG4OdlBJmqqfht&#10;21yC1ULUHpyL2uolqKffbDi/nYPL85Ob8OL8HnIu5FQu7iTXQnAhoODqPry+sofgsgWvLmzB88s7&#10;8PTCNjxmAyq3TcONDZPx/arPms+9YjJ+mDcS388fhZsEkz+qpuFPgsLtbfMIakvw8Og67r88ObMD&#10;dRcJqKxJkNwbc09PuPnGNuLukSr8tHMBzsz9CDuGFGHfyK44NakPrqybjAX982GI8YM1MRay2AjI&#10;42Kgl8Rz0+wo6f6H030O9PeBmpxjQlwkijOc3EzIuVmZkIjikE1AyXY7uWWQy72pKPCm3c5PS0to&#10;ebS8ePHi9a+TN81hT002cc5FlpCAIm8aEmNiEBcTSw4mCVZVIuKioyCJjUGbVq0Q6u8HUWQ4NDFB&#10;yI3xx6h0GX7YvYBq7PvQcGkfGpl7YU1TrIns/C4CyHbUnaVyejPXPZjNMcYS7g2sXNpPAfkQGq4d&#10;IShV48m53VTrX08uZw0e7FmMPzbOxm/rZuDG8s/w61JyLgtG4peVn+LXqim4uXkWt6Rx3VG2Nv4i&#10;1JFTaDi+Bk/PbsVzcirPyUlxyfzL5FQu7CK4EGAu0varw3h9aTfXLPaanMzLKzvps5vRcGQ1Hu2Z&#10;j7s7ZuD3LTPxy5qp+IXgcmPVFPxC5/59yVj8SdC5wwZqbpvFTdnPZleuP7YKdVTqT66j/7Sd/vdO&#10;ugcMMntRS4U1Df55dD1ukmu7MGcI9n1UikOju2PfqE44umgs7AJ/yKKCuYXCEqlIYyIQGeSHxPhY&#10;xEZEcE1kGpkY5iQ5SjNdKMnLJrh4udUosz2pXN6FTW5Z4nWiMj+70Wkz5bQ8Wl68ePH618nrcNiN&#10;qiSCixIqhQxd8/IgjxdAHCuAVaOHRauCMDYKcqpJtyW4BPu24xa6ig/xRUZsO8zv5sC9k+QYCBZP&#10;KZg/JbA8JWg0UlBncKknmDSwcoEKwafhymE0Xj2CpwSUpquH6TsEFwr+DWx6GDYn12EK8geW48G2&#10;Obi7gZzCmin4g4Dy+/KJ+GP157i5dgpubJxJwX0+nhxZgcbDFOCPUnA/XoWnp7dyzWEvCDAv6Nwv&#10;rh3Gy+snCDD7gFPrgXNb8frro9zrV+e2EFy24dUlAswFAsxJAszR1ajdMw/3d83Dra2zcYPA9uua&#10;afi9ajpurZ6MP1cSXNZOxp3NM3CfAFO7Zy7qCWr1J9YS2FbhKXNNBK5GcjD1dO6Ga8zNHeK6RrPm&#10;wRs7FuDkxJ44NKIz1r6dgSurJ6GDXQ1NbAg08QwuEdBLBYgLYc1k0QSXUPj7+EBHcLEb1VyPsIKM&#10;dHhsVkgEscilioAn1UrFRu/ZUVmU8zrbZXu/5dHy4sWL179OXqvDZVSqCC5JkEklKEp3UTBLQFRY&#10;KIxyBZIJOOLYaG5KkvZt3kKQb3vEh4UhPiAA2XHtsXd8Lzw5v6PZrVw+iCYKqk1XDqLxIoGGAmsD&#10;gwztNxBE6gksDdeOopHK0y+Po4mA1ESfaaQafsOZHVT730oOpAoP9y7Dva1zcXfTLNyu+gJ/Ekxu&#10;raMgv3YabpFjebB/CQcUNk9Y/ZFVFNgpuLPR+AQwNgL/OW2fE+Ce03lefHeOaxrDySpyL+RYvj5G&#10;wDlGUKF9lou5tINgQ98jd/W0ZgO35svjvQtxf/d83N65AH9smUvuaTZdw1zc3jiLwDIbd8nZPNg5&#10;H7XcHGYr0VBDruUMAZbcGefY6D83EliefVWNRoIZK2zczSM6x/dV01DzaV9sfL+YHExXvFPkQUKw&#10;H93TACiFsdCJhNyMyBICekRoEHzbtYNOKYPbkYx8cinlBZlIs5iRKI7n1tYvysmC225BUYYLvTqU&#10;IDfdMa3l0fLixYvXv04ehyPLnKSBVCSGKDYOOW4nzORi2Ih8hSgOFo0KCkk81arj4N+2Pfzbt+XG&#10;vAiC/FAi9sHllROopk61dc6tEFwIIE3XqjlXwoGGbb9kToUCLW0byEk8/eoYmr46imcU9J+R22m6&#10;RAH5LMGFzZx8ZB23/v39XYtxd/tC3NkyD7c3z+EAc3v7PDxiU+lXr0Rj9Qo0sLXxj29AA0Gp6Qy5&#10;lnPbuXnDnhO0nl86gOffnMWLr082w+UKuRc2gPKb43j1LTt2kAPM60s7CS57yL3swLPTW8iJrMST&#10;/UvJlSzEw90L6BoILAQ0lry/RWC5R+7j0V42Xf8SPCanVcfgdqIKjWe3oJF1amCgJLgwsDz/6gie&#10;Xz+OF3S+pq+Po56O3z+5A9cWjsau4Z2w/YNSvOMxQBUVguggfwgIKvLoKMSEhUBKcIkKDUa71m/C&#10;oJQjx+VAkTcdnToUwW41QRofD4dZj46FBchy2QgqdnTKz0Rxpmdry6PlxYsXr3+dnNbkYmWCGIlS&#10;NpYljq1qCL1SSU5FACXBxaHVQBgZAWlMFIGF4NK2DYTRERD4+6KXLhy/HVjS3NzF8i2cc6mmwHoC&#10;z64do+B6ghsl/5xAwoLs869PNEOFAu0zOv6M1e4ZXMj5PD2/E01Us284uRlPjm2g4L0cD3cuwf19&#10;bL37JXi4h9wKBX62VPHTY2vReGQNGulzDC5Pz+zFs/N7qJBroeD+jMDy7Ar9NnMu35JzIaiBAIYr&#10;+wksp/GSzv2CgPPy6n4uuQ+CC8vDPL+4mxwQA9xq1JJzecIWHtu9EHd3zMWdrbNwd9tc3CfH8nDv&#10;Im4pZTZXWn0NXcupjXh6dhP9j230P3YRNNnsAAQXcizMJb38ns75/Rk00nnrLh3EjZ3LcGRkV+z5&#10;sAKfFNqhjg1HmJ8P4sKDoYiJQFxkGBLioxBHDtG3dSsuF5OVZkP38gL06VKJogIv1yzGBlfmsaS+&#10;k+CSZkdFtpdNCVPT8mh58eLF618nm07XWxYngEwYj3iCS1F2BoxJOkiFcVBJ45Fm1CMpXogkgk+A&#10;jy9827SGOIqci397DPXIualeWFNQE9XKWa6l6UsGjxoKsFRr/6oGL66fxMtvTnK1dwaX5wQWDjbk&#10;ahhcnpObeHZpL4GFAjNrVjqxkZzJGjw5uAK1B1agbu9yPKEAz14/Pb4GTUfXUlmHpyc2ofH4RjSe&#10;3k6BfTeeXWC/s6+5OYzc0rOrBDm6jhffnCK4VAMXdxBgdtE+BXy6hpd07lfXyL2wnmN0/DUBhs05&#10;9pQcVEPNFtQdXIU6AidbyfIJWxZ5z1w83DUXD/aSo9m7gK5tMV3nCroGgl0NXQ8HF3JQ5ICeMydE&#10;v/+SAPOKoPrqu1N4+dMF+t/H0XhhL2rPH8CF6cOxd2gnfJZvgVYQjvBAX4J4KGQxYRATYKTRkYgj&#10;J+Pz5htIiIuB3aJDebYHpTlZXHdkNgYm3Wah/QzkpKci00lwyctGSX7W1ZZHy4sXL17/OqUajSMU&#10;onjIxRKERkaiojAfKkUCRFGRSBAKkGrSco5GJZUiKjgIPgwu5GJifNpgUodUPP3yIOrJNTRQaSS3&#10;wLkVCurPvySIfEM19m/PUGFbKt8w2LD3CS7kIp5fPUAw2IPn5FyaTlNwPk2wOF6FBnIl9dUU3Jkz&#10;OLgMjdXL0XRiPZ7VkEMgt/L05BaCC8tx7EQDgaWJwPL8ymGucFBpKRzMyL28vHKg2bkQYF6zJD9z&#10;FCz4XzuAV5cJLFzzGAGBTWhJcHl6moBZXYW6fWwlSwaZpag7zLaLCDoLm5dPpm1D9VK61qV0bWvx&#10;7OQ6PDu1Hi/ov7y4uAsvGWAIohxc6H+/+vE8nfckNyVN0/VT+HbVdBwf2x+fZWlhjGOrTgYgnjmW&#10;2AgIwxlgogggQWjzxhuQSQTQENwr8rKQl5GODkX55HJC4TAb0K28CF67BZkOM9fTrywv4/eWR8uL&#10;Fy9e/zL9l8tiWZokkUCVkIA4gQAFXjesRgMEFOi0CjksWjkUIhGU9JlIgkv71sy5RHDrnMzvk0sB&#10;vBp1DC6XDhJojuEZ1c45uFw/TVuqsdP+S9rnyrenyEmQi2F5CNZsdJmgwHIkbNDjue14Rs7lWU0V&#10;BesqrumLKwSbppMElhPr0ERgaSKoNJ3ajsYaAgC5loZzBBcGNQYXcktsyhfmYFingqaL9PuXCSKs&#10;txiDC21fk4t5efUQXlw9SNt95Fz24jW5JzZqn8HlBYGoibmXY+sJLCtRt58tjbwa9UfWct2V66uX&#10;catYNrAtW9XyGAPfGjw/VUWF4HJ2C9f77BX9zquvjhBYTnD34BWB5SXdn+fXyNERdH8/sBYXv/gQ&#10;S7pnI1kYjjiCizg6DJLocEgEURDRNjo0GG/8/e+QCmKRYkxCgdtOToWcS1EuosPD4SGo9OpYigyH&#10;FYVeltAvRnlu1vOCAk9Yy/PlxYsXr3++srO1b7lMxv3MmYjiYpGkSUK+Ox2qRCkkUdFQSEWwm3RQ&#10;y6VUoxZw6+f7tm0FhTAKse3bYsmgEoLJIa5ZjCX0n14juJBbeEHbFwSTF98w13KWau+0/eoUXrGe&#10;WxRYX7BcCAX3F5f2NvfuukjlzFY8P7kRzwkiz49TsD62mra0X7Ohef2VU1sJMORuTmwm2GxD/fFN&#10;qCfX0nCBzsuaxFiOhWDC8i6s1xgDRNO5XQQL1vRFzoUBhhzFawIPmxX5FYHkNXvN3Mylnc0DKy/v&#10;5joDPDu3E43H1qGBztVweA25liqCywY0Hl1DwGNNc2x1y+V4enQVOagqbnbl56er8OLUBry6sAOv&#10;6Hq5DgNf0nm+PEIO6RgV5paO0H8+gGds0CgBks2xtu2dMqQnxiIy0A/SmDBunEtifFxLQj8Ercm5&#10;2JKUKM7yoizXjcxUK7mXNPgF+MBtS0b34kI4LUYUZbjRtaQA3Urz0Sk/29ryiHnx4sXrn6+8vDzf&#10;7FTbGVFMDCRCAXR6LXJSbbAn66GJFyFRLEau0wazSgalWIIwgkv71q2gFsYi3s8XKwdXkgM5zPWQ&#10;esqcAgeXGjrGmr+YS2FwOYeX35wl53KGA8urb8jNUA3+5TXmIA5wgGGJ9Ods8OOpTQSYDQQY5gJo&#10;nwHnLDkbVsilPDtFkDm5lQL6ZtQRXOpOk8Mg19RE52+6vJ/AQu9zhQBzlgq5KRbM2RQwr5lr4YBC&#10;DoblW2ifgYCN1H99sXnMC9dzjI43kZt6WrMRDYdWofHgKjTsXYGnR8g5HWXuiTXPrSfAbSRXtZ6u&#10;ZT23GNmz0wTG05s49/OKrufVedrSf3tF0H1FjurlpcN4cZncFdeEV41Hxzfjh1WTsX1QEXKVQgT7&#10;+yKRwCITREASG4uEmGhEhoSgLTlFs0oOp1GHvHQH3ASSbG8aYsJDkJdmR6eCHG7BsJKMdFTmetEh&#10;L4OtVpnf8oh58eLF65+vTvn5AVmp9mtKUTzEAiGMyQakWSzIdDmhEhBABHEoY1PwKxKhFosQGxGG&#10;dq3ebO7RFOCHVYMruKR1wxlyLhdZN+QjXK38/w0urGmMAwsV5lyun8Srr47jJcGIg8sVCrZnt3Mg&#10;ecHmAzvNgEKwIdfxnAL08/P7qbDP7KKgvpWC+lbOUXBwObkdjfQZBgM2C/Jz1hWZ9RjjoESvydW8&#10;IBfz6hxB5TJr/iIHw7olc92QKfCTY3p9YSten91AZT1enyPncW4LlwN6emoz6g8sJ8CsxtN9K8ip&#10;VHHNcs9q6H22pWtm+RnmotgATG7FSzZ4k+DFmuG4gZrsHFcPE1gOUSHQ0f1h18Sa6moJUje2LcCB&#10;oV2RJ4+Fv68PASUUyvhIiLiEfhQigoPh274Nt3CY12aBx2yk5+FF54pSbp2XDHsyOhdmcXkxttRx&#10;14JMlGZ70KWkYFDLI+bFixevf77Kc3JCijzp35mUMghjY2BPscJjT0FBbjaUVHsODw9Fh9wspFuN&#10;0CQkIDEuFm1av4mEqBAIAn0x++0SPLtMYKEg33RuH7kHlkg/hucMMF8ep0KA+fIkXhBgWDMZS2i/&#10;vHIUz68epeO0vXyQAjk5F3IgbMvmAntJNXuuXGRrsRyiYE1BuQUuzL00slwIuYi6I2sJLqx5bD0a&#10;WT6mhhzPGYILg8qZbeQkWLMYfY9+5yW5mNcXmrsig4I9K6/JXbxmuRE2av/MJoCcx6uaNXh5YiUB&#10;oLmDQf3BFajbsxD1uxfgKcGFNctxcKHzvGDTy7DxNHTNzy/Qf/jvgZssz0PH2NQzXG6HQYXlfei9&#10;FxcZKOmzdP4nJ7fg1p5lOD7ubXRUxyOY4CKPj+FG6asTxFCIhNyiYT4+b0GfKIbXakaBJw0V5E5K&#10;87KQKBEizZqMPpWlSCOnmZasQfeibHIuWchJdy5secS8ePHi9c8Xg0uBy/mDzWSAXCyEVa+j2rAN&#10;lYUF5FwECAnxRVlOJrLsdno/HioKeO3fepNbg0QQ5IuxlR5yLLvQSI6i8RQF5IuH8IzVzr+swfNr&#10;VC4TRK4RaFj+hRV27Mox+gzrikyfI8g8v3acgnI1BWGq4dN3XxKg2PbVFdpeZmuvEIDOUgA/RQCj&#10;wF5PQb6WdVPevxy1exeidvtMNJDDeMbcxIktnLt5doY1i5HTYYH8PMGFAjwHFXJLoN/Dl8cIKrua&#10;cyPklF6f24bXFOxfHVmN57un49nh+Wg8vobAsghPdi1A/b5lqKfzNR7diGenyKmcIdBxrogKXScD&#10;yPOWTgUvWGHNXwyMXI6Ftuwz9D6XbznHBnjuw5Oazfhz7zLUTBiAnnoRN62OTBgLaVwU3WsRVBIJ&#10;d5/92raGOUmGrFQrirPS0K20ADkZaYiLCobDoEPfDkVs4CTcNhO6FGSgU2EO0s3mfS2PmBcvXrz+&#10;+SrPTQvPd6beSFbJqcYsQIrVBK/Dhq6FeZDHRMPP9y0U2C3IsVshlwi4pjG/dq0RFeQHUYg/+qRp&#10;8OjEem6cSdMZ1jxFwfMacyYEDIIIV8i5NMPmBLmaGjwjN/OMnMxzrucUczcEH4LMy6sEFPruK/rc&#10;K+Z6WBKcgvLzs+QEzuzhwFJ3gKCyZzEebZ2JBxun4u6S4bi3bgrqdi7C00Pr8PQIS/iz0fosT8OC&#10;+EEOUK+pcFBhgCHHBNY0Ry7iFTmP1wwwZ7fjJf3+y4Mr0bB5MmpXf4y6rV/gye55BJgFLYBZgYaD&#10;a9B0nOWGyLUwd8KgQTB8QbB8Qdff3FGBrrvFub0k0HD77D3Wm42AwwZ7MndTR7C8s38tzn0xGP2T&#10;pQjybYMEUSzE0eEc6KWCaEQQXHxavwGLRgkLuUuW/+pdXoTK4nwCfTxcZh26F+ci02JEpsOCyhwP&#10;upcVw6rRnKPHyy8axosXr3+NKjIzY0ozPY/MGjXVmOOgkCUi3ZqMt7tUQh4rgE+bt5BrNaAgPZ2b&#10;goQtZOXfvg2iuLmwAlGYJMTd/UvwlFxAI0Gg6TLrCnwUzy6ybsEEGK6JjLYUYJ+x9746Q4XA8s05&#10;PP/6DOduXnx5mgLwSbwk0Lyi774iEL1khcD08iIFbvrdZ6d2ovHQWtSSg3i4fR7urpqA32e/ix8n&#10;v43bVdPRuH8Fvc/gshlNzEFRAGffeX6e4EKu6DUFdVzaT4Ch7Ten8PqrEwSZ43hNxzi4kHt5VbMJ&#10;r9hUMmy6l/kf4sHyj/Fw3QQ83DiF3NFcPCGANRxYiUYGsOOb8eL09v+9yY418b34qqX5j/4r1/zH&#10;ck0MMLTPjrPxNs8uHGx2U3TeupNbce9QFS7MGY4BKTKCS1sohHEQRYVxA1aTpEKEBfmjbes3YVQq&#10;oBTGwK5VklMpRGVBLsxyGdJT9OhakIWiNDsyTFq8XVmMbuUl0CkTfrTb7a1aHjMvXrx4/XPVu6Ks&#10;sFtxIdWM1dAkSCCRiOEll9K/UzmSxGJyKT7IMKrhtpoJLgpoyL2E+fkhNiQQMQQYXaQfvl47mRtP&#10;0nB6N0GlOefyjAL6c67pi6BCAZY7xvZZs9j18xSIT1PAZcn+li7KLOFPAfj1VzUEFwrOBJYXrEnt&#10;4iHOgXCuhZzDo61zcHvFRNyaPxTfjeuMrz4fiLpdS/Cseh2aDldRWYtnNdvx7NzeZsh9fRYvrrOJ&#10;K6ubnQu5FeZaXn9zBq+5btF0Xjr+ijWJUXl9ehten9qK32a+j5tTe+LO0mG4XzURjzbNQO22eXiy&#10;Yx7qD6xCw1ECDLmjZxfZIFCWF2L5FbpmBhgC44tv6T9+zf4jgZP918vsPfr/5Ow498Imtjy7A3cP&#10;rMalmR+jj1aIEIKLnOCSKIiFXiGDSiqCv78P2rRuDa1CCq1EBJtejU5FWajIz6LnJYQ1SUZAKUUO&#10;OZcMcjH9ywvQo2MHpFqS/ywpKfFpecy8ePHi9c9V79KiMV0L8mFUyaEQiCAQi5Bhs6JPh2JIo6MR&#10;6OsLuyYRGSkpSFEnQSWMRVigP6KCAsm5BEPk3xYHJg5qntX4xHY0nSaXwZL6rLDgzsGlhrYEmGsn&#10;8fSrs2i6Rq7l2mmCzDm8+O4iXl5v7qbMQPOKHAxzLy/J9bygWv4LBqzTu9BwcB1qdyzC3bWf4w+2&#10;WNjnfXBxSCF+mjsCL09uw7Mj6/HsKJXjWyngE5BuXMerR3fx8tYN+t2zBJdjBBY2zoXK1SN4/eMV&#10;vL71I17d+RWvb3zNAe0VOYrXZ7bjNQV9Nmnl1Q/z8PuUXrizZDjur5tEgJmJ2q0zUbd7cbOD4SC2&#10;j4MLa/7jmsdYMx9dO/svL9ikmay33GV6fZV1z26ZZ+0KuZcrh9B4ajMeH12Hk5+/hy4JYQgmaCvI&#10;rchFMTAoEqASxyOYwaVNKygl8QQTMbJSTCh2O9AhNxMGVQJSDRoM6toBmWY1CtNs6F2Uib6dy+Fx&#10;2u/0rSwIbnnMvHjx4vXP1cDOFZ93K8pHik7HwUQkECLdakGfijLER4ShzVvtka6Tw2VKhl2rhkkt&#10;R5Bfe0QSYBJjwxBJte2ZvfKa12s5tQtPT+7kgjsDS9OlI2gi99FEbqWJAYYcStPX59D01TnaJ8Bw&#10;7oUCMAMM1fQ5B3OF5SnIsbBAfX4/wYrAcmQj6g6uwf0N03Fr+TjcmPkuvvykA84MLqbjKwkKe/Di&#10;7M7mLr70/WffX8bzX7/Fyz9/w/OfrpOrOIJXZ1nPMCrndzVvmVO6+R1e/0GAoXO/+v4CAecyXjN3&#10;w/IvF3bh24k98e2ocvw+YwDurRiLeyvH4vG2OQSepagjuDRUr0cT/edndJ0cVDgoEmQYVOi/cM6F&#10;9ZAjwLK8C2sa5JrGrhyme7QfT88QxM5sQ83nH6BcFoFAHz+CSiJUEiHUCSLIRLGICAyAT/s2kIsF&#10;0MnFyE9LRSU9r87FuZyLSTVqMLBrBbIsBuSYtOicnY4+HcuQk+m9n+VyCVoeMy9evHj9c9W3osPM&#10;zlQLTreaII+LQ0xUJHIogA3oXIHY0FC0b9UGRgp2WokYeU47WJdlthJlMEGFraMf5uuDPmlJqD29&#10;FQ1Ui396/gAFzsNoItfRxLYMMgwuBJJn5EpYM9Xz6xfw7NvLXHMVBxeCAVfTp9o9y728uNDcFMYG&#10;TD49vhlP9q3E/c2zcHfddNwk1/LdZ/1w5t18XBnbg0DEcioH8PLna3j5yzUusLOmp2dn2ESWLL9B&#10;7ufMPryg33p5iqBxmi11vBuvz+3Gq5NbyfVsobKZ3ttGYKjmXAyun+Cm5r9LbuXK0CL8NLkvfpvz&#10;AW4vG4O7qz7Do23zULtrEddM97RmK56eonMxB8OAyPJLX7EODKx5rDnXwuVd2HHWM445OtZjjODS&#10;RNfxuGYLjk56F+XySAT5+EKXGA+dQgq1NJ5rlgwnuPi2bQOFiOCSKEJxphvdO5SiOMMLh1GPdLMB&#10;vYoL4CAXk2lUo29xHvp26Yh0h/1hrteZ2PKYefHixeufq+7FRfvY9CEOnRqquFiEhQfDbdHj3e6d&#10;kUCwCfDxgVIQiyQCTKbFAotKiZjgQA4wgrAARAX6wSGKwJ/VVWALgjVeplr5pWquS3IT1eKZY2mi&#10;GnsTA8tVqrlfZ3A5j+ffXGhO6rP8y7cXmntbUQ3/BTmP5+f2NyfwjzGwrKJgvgi3107GH0sn4Jfp&#10;7+HrMV1wdnAJfpw1jBv9/pJ18f3mNAVvglnNejw9RtdyeC2eHiFncWIrnh/ZhBcnt+PF6R0EmW14&#10;dWorXp2gY8c34fnRKiprab8KL4+v5Ubys9H7bPbkxv2LcOWjMlwf343OOwh/LBmNOyvH4/76qXi8&#10;fV6zezlcxTWPMYf1jPVs+6qGgwtzMlwPOQYarqcYgYe2bMwNW2emia77KbmWR8c34MCEgcgSByHA&#10;vz2s5AxNBAqpUIBk2gb5+yKQiorgohYJ4UkxomNRFjoXZCNZKUcGwaVzTgYc6gTkpBjQt7wIg3r3&#10;hEWnfZybkaFrecy8ePHi9c9Vl6K8K90K85BnTeYgEhseiozUFAzq3glaaQI3alweGwaNWMgl9Z0m&#10;PYT0mRA6royNhCAkAAlBPvhq42xupUkGl6ZLVKiW3vQVQYXNAkxw4fIurPfYlwQBAs1z5mB+ukY1&#10;eAq4bKAlG+dCgHnOuY49eErBuv7QBjzcuRR3N87BrZWT8Mu84eRaeuPyqE64Mro7fpn7CV6dJ0dy&#10;bhu5E3Igpzbj1RlyIWxNlaNrUHdoDW03E1w24nnNtuZyZgeek2N5znI0BJen1SvJuazDq9Pr8YrB&#10;5egqvD61DjizEY275uDrsZ05uHxP7uXmouH4k+ByZ+3neLhtDp7sXY66/Sz3spXrofaMm/af5V8I&#10;MtdYN2vW/brZsTC4MKi8uHyQtnubp5c5ux13q9djy5CucMb6IiLAHw6tCuakRMgE0XBplYgKCYaf&#10;TzuoJfGQxUejNM+DrmWFSKPPGRUypOpUKM1wwhhPjjNFjz4dCsjZlMNpTq7L8rgcLY+ZFy9evP65&#10;GljZ8Zsu+dkodqQgKTaGWzeEjcYf2LkCGqkUoYGBUAliYNFqkGYxwq5OgiQ6AsF+PjCIYsnF+CO6&#10;fRtsmfAOXnx9hNwL1cqZa6Gg2vQlFQqsz6g2/4wg8+zrlqYxgsizKwQcKs9Zt+SrFIQvs4GVbNnj&#10;g9x4mfrj21C7aynubVmAW2um4MbiUfhxzhB8PbE7Lo3thm+nfYBf5o/Ec3IcL44TRLbPwI9juqLK&#10;q8HSYheuzvgET/azcSmrCSAbyMVsJNDQ9sRmNB5Zh0bWpFW9CrX7l+DLKYOxtigFB0qNeDDrHbzc&#10;Ow+vT6zBPQLJTzMH4/qnPfENQe2XWe/jz9UTcXvDF3i4dRYe71jI5V8aWE+10zubuxhfZIMpCZIs&#10;98M6FrAcDHMtrBBYnl3cSwDaQ9vdaDy/C7/TdSzrlYuUcB/EhAbDpJDASO5FLoyBNUmJ8CB/BPq0&#10;hzI+DgpBJMrzMggw2ch1WOBMNsJjUCHPYoBZEo28FBM653vRt2d3WEz6htK8LE/LY+bFixevf64+&#10;ef+9X/pVlMKr10AVGw1ZXBRsBg2G9+kKRbyQglsQV4t2ssGV5GiMKgUkkZFo37YV1abjIA4PQUT7&#10;tpjcMxevrh9BPTmPpksMLkf+d7j893xjXGHdcVlzGRtM+RVzMac4qDwjuDRRrb/x/EE8Jefy5NA6&#10;PNqxCPc2zMLvKz/Dr4tG4bsZ7+LrSf1xfcog/Lp8Iv5cNQWPti/G013z8HDxMFx9LxNrbWEYJXgD&#10;70T8DbsGluLBruWo3bkIj7bN52DweMcC1O9eiMYDy/Fkx3zM9hpQ2f4/MT3JF9WdDPjf2PsL8Mav&#10;c+0X3rttYMjMlmSBZTGzLVlmxmFOJoxNk3KbNLtNk0KgYWYeZmbGzGQmXKY0PGSe8fg+97Psfc4H&#10;5/u+F3b3d8679VzXuiRLf4H1l9Zv3euhv/3qagws+hX6Vj2Oz1/6OT59/Vf44xPfxwe8/fcP3oyP&#10;CZxPeNvJZY/y/T2Fnk2voFegtWspoTFaamboMKFyRApUEjSS70PInD+0HpITIwmUgwdXK3+LFNz8&#10;49LH8EB3FIGCSSqAImg1w++yEvJahBw25FPN5BLkXosRxrwcXD69E91tjeisrkBtJIgmwkXUS3lZ&#10;EabWxnH1tE58+6YbEa+InmtuqJ0/dppTlrKUpew/z+68885v3PX9H3160+wZaOZEZdcUwGUoRjIS&#10;we3XXMGJrgxFBQUwa3hb0Kc6IDZVVsKq1yCfE54uLwOmojyUcAK8vNrHlfl69B6l8pCtsROj22IS&#10;gjzIVbtsianrEi0lQDkh4ckEyjFRMTxWttI4+faJatmzahQua5/H54sexsdULn9+5t/w0cPfwm85&#10;0f/pmTvwyZtUDwsfxGevPYyTSx/HqdfuwcdUNh/87Eoc/+4MfPjQ9/HJlhWE0K/wKUHw+ZIH8Y/n&#10;78Inz/0bvnrjV/hy+cN4//E7cfAnV2PLXB8O31iHP9x7JT5//Ls4+9ovcYZQ61n5BE6veBSfLrwf&#10;Hz1ws9oa+9vTP8YnL/8CXy78jYLLmfXPqwKaqrYalYvkvQztporZKyHUksS5CecELFKIU2qjSe+Z&#10;A6NFMfu2L8R7T92FnzS44MidCDsVYYBwqfC6VKMwHz//3Kx0ZGemwUbAmzT5mN3RiNaaKnQkxJkf&#10;RD3hUhX0osJchJm1CXz7slm4as5shHm+qhMV94+d6pSlLGUp+8+zW6dOHddVV3f6ail22FALp46r&#10;5bJSqhMP7rjpOsTcDuiKi2Aszsf01kZUhcNIhELwlZWhtKgQuWmTYCvRwFSQi6g2HX9a9QQG3t6K&#10;/mNbMCAQeV/UiSgWXspWGBWLUi+EjMBGhSlLRJlso8l22OENo3DZtYxweR2n1r2getZ/8vrYttjj&#10;BMsLd+KThfdRkTzDif0FfLXwIXz55uP48rUH8cWz9+Crl+7FV28+hZNrX8fJLYvwyYu/wN+fvAP/&#10;IJw+fopQevJHPPZX+PzVX+GLpU9Q+byIk288wsf9El8+9zOc4jhLWA1ueUOV1+/Z8iq+Wv0E/vzc&#10;j/H739yEvzz5A3z68t183d/g9JqncJYKSGqd9e9ZRkUifWAIGAlPlp7+B9er4AQFFyls+dZGqpv1&#10;GJReMftX8nUew4G7b8DNcRss2ROVQpQQ5KD00iForIYSKsccpE+aAGepnreXYc6UdrRVJVDJc1MV&#10;9qHCWYpGLgxiZg3q3GZc192Aa+bOREUkgGQstnTsVKcsZSlL2X+eTfuXf/l6Z3X8k+tmdmNucx08&#10;Rq6WOYkFbBbcOmcmoi47zFotNHk5aEzEkfD5EXO54C0tVb3epdCiqbgAVk0RLGnfwJpf3YrB41vR&#10;d5RwOb5NbYtJnTGlWlQI7lZCZjS5UikVjgFOvn2clAeObOT1dejbtxI9OxfjzNY3cErgseIJfLbk&#10;Afz1lbvw15d+hn+8cS++WP4YTm96iRP7qziz/Gn0rH0ZPduW4uTKl3FmyeM4s0zAQ7iseBKfEwKi&#10;WP7+DMfTd+HLV36F00sfVZn2Eu3Vs5qPF7+JPO7VB9C7/mXCYRnO7V3Gy+UY2L8cZzY/gy9WPIw/&#10;P/tD/O2pH+FTvo9Ti3+j+vpLrbO+HVKVeSxjX4plSr6NbA3yf1NVmVXFZMKGymbwyFoMvLUePXuW&#10;4KuVT2HNDxZgrlsDY9YkpVp85lICxqhKwAhc8jKzMHHiOHgtJfAatOior0JXFc+F24qE107F6UHc&#10;40CkrBjVbiOuaK/GDQsug9/jQkNt7dqxU52ylKUsZf+5Nqu19cMFk1tVwcMKTm4BowEhpxW3XjEL&#10;lX43/FaL6pAoMKmLRFFXHoXXbIaxMB86QkdXmAuPoRjOjEvx6wUdGDhKWBzbrOAyJC2POckqoAhY&#10;uJKXPBipP6a2zt7ajH6BC9VKnyRL7lvFSXopere/gbNbX8OZDc9zAn4cXyy5D58uvg+fEQqS73Jq&#10;3XPo2boQvZteR+8GaUP8GuGyHD27VqNn+zKc2UTFIRn9657mczxDALxAlfEMTlGRnFn1NAb4/BKu&#10;3L/j1dG2xZtfxsC2hSqCbHC7dL4cbVI2xDHI0bd3Cc5sexGfLbufKurn+PxNqpxFUtSScJGS/Hyv&#10;8r4HCMahQwKXDWODcDkqocejZfiHDq3F0FsE6P4VhMsifE519sJV7egy58OYm4awrQxuswnxoAdl&#10;eg2sJoFLBrIy0mAtKYLLWIQpzbVopGKpdJephcD02iSBVIJqhwEtYTeum9yEBbOnI+hzo766cs3Y&#10;aU5ZylKWsv88u/Oyyy6d3Fh/8oruZlze2Y4aQsVIWIhiuW5aO1rjMThMRhTn56GUk13Y5lBZ4VG3&#10;U/XQl9yXkvwcODR5sOenY06FDacPrkQvJ9aB4wSIJA2qGl+iYsRhvwn9hEv/0W1UK+tHB1f2olzU&#10;EMjsWYZeqSO2YxF6NhAKa5/ByVWEysrHcGr1czjD1f6ptc+id8di9G59k0N62r/O4xdT8SzhpC2Q&#10;WYLe3YTPVsmifxGDu15V5fNPr3mWx71OeEgYslQ3fhWDe1/nJcdeKXgpamUphvZL06+VfO8Ci5Wj&#10;gNkvpVpewRerHyZYfo2TVC6nVhBW8pxbxsKepdS/9JCRCtGiVMT/IgmTolykKybHwOF16BW48Pn/&#10;sOgR/KorhhpdDkzZ6Uj6nAg6CA2XRakW6ZufmzlJZei7zQa1VdZRE1fleJJULi4qze54EEGpMeY0&#10;oSnkGV7QWj108zVXwV5mQmUstmPsVKcsZSlL2X+e3XLZZfpprc24YeY0zKpLoDXig12vRdzrwuTK&#10;GLqqk3BxkispKoCr1ECouNFQUYGww8aVtBbeMrPqlmjX5sOtyUGVPhd/l37zhEuvbHtJGLJsD4lK&#10;EcDIIHT6eVvfYVEsnGgJl17xtXBC7tu3mhPvKvSqBmCEBRXH2fXPUH1wAheFIJO4+DgIiN6di0bB&#10;sutNnOZ9Z3dQqewllPYsxpmdhI4kUu55HQO7XsLQnlepKt7Al2sew9ntr+DcfqqT/dKW+A0M8vrg&#10;vkUc0rZYLhdj8NAKHr9k9PpBUTDLMEC49HKc2f4izm58BoME35k1T1E1vYi+HVRBuxYpuEhXykEF&#10;GCqYw1QqVC2jff3lugB1FXoOrMRZXu5/6Af4bqUTkcIM1b6gJuyFx2akWjSrHvouAiUrLQ3ZGaPR&#10;Yi4qmU6elwoXAWQS/1gJ1YoDTmMhKgmX1qD9s3mdTWu+uWDecG1NFWoT8bfHTnXKUpaylP3n2Tfn&#10;z3dPrq/DzIZaXNndju5EFLqcLJUl3lwRxpT6Glj1ephLdJzYtAh73Vw1e1EdDMBBCDklbNZehrKC&#10;XHgNBfAVjMfx1+9Dz1sb0csJtf/fgXJsbMh1iSYjXPoFLlQrvVQvauwTdUC47F5OuEgbY6qP7bLl&#10;9Tyh8gr/XkT4jMKjbw+vU0X07X4DPQTCmb1LcJb3nd1LsOx+nXB5lSrmNfTtJTj2ECYcA1QoX26k&#10;8tn2EsHyBs7vf43QkFbFhAjHAOHSv4eQkMccXo4B2RKjgukX4KjrS6k6CD5CR163j++tf+fr6N/x&#10;mrocoBrq37N0NKGS718aiimgSF6LGuuoZtbwf16p4PIV/58V352HK4NGRHQZcBTnI+aWbbES1TDM&#10;XmqEtVSPzLTxKMjOgL+MfxcXoCkcRAWPi1n0iFoNqPNa4DYWo9plRmvAeuqK1vqF99/1s76Wxnq0&#10;1Nd+PnaqU5aylKXsP8+umTGjtjVRgbqQF1dObse0RAS63EwqFwc6a5NorIjCa7Wo/X9vmQEhtw1T&#10;GupQHQ3Bpi1WW2Zhp5WraB3c+gJ4CiZh0Z1X4/x72wgYqhGqElEpAwRL/1sEilx/axP6jxAsKjKM&#10;ky2B0rNHfBAr+Pdq/r2KY6Xyc/QJILZRrWznZE5w9HKiF6XSw4n97LYX0UPAnN0tioVwkW0rTvCn&#10;OM7s4u1yLBWJAsgePs+uV/HVhqepPF7hxL8Q5w8uxtAhvoZk4vOydx/VDhVOHxWOKB45vpeQ6lUQ&#10;I0T4mIEDPF7eF1+zd/OzBMxLGCRo+nfxMeLDEbVExTXI969yWahOBpUPZi0GCZd+gqXvwAqqlpX4&#10;86qn8cS8ekyxF6HOkgenvhi1Phf8BItTbYlRGZpLkTFhnNp6rHCUwVFSiFZ+9rUEis+kQaW9FE0B&#10;J6JleiScJWiPuc5c2dW65P57fn4qUVGOukQcN113XaqXfspSlrL/XJvR0jKvOR5BkjCRbpMzais5&#10;kWUi4XWio7YWU6or4eKK2Vyi5cpZQpSdmNXZiSpOcFatFmXGEjjNRsSdRk6OBbDmTcTtU5K48MFW&#10;9Bxep5IE+45wxS5AkRwW2Q47uomrd1ErawmUZaNbYHupCA6MQYUTsji8+/5doYhS4OjdtxQ9nPBP&#10;b30JpwiWkxufxsnNz+Hk1hdwhsedJHxOieN9P9XLvsVUMlQab63COYLjnABj1+s4zePP7qQy4eR+&#10;/shynOf9/fv5/HxM3/5F6NlNkAiIdlP5bOfzbn2OqkkSJZ9Gz9YXRxXLnjepmgif7QQRL1UtM76+&#10;jD4+d99O/k3logAjfhy+lkSI9VEFyf8hvpYzHG89/TPc0eTHZGsBGuyEs1GHpphfhRuXFRfCwCG1&#10;3bImjkdeVgYhb4BDV4g6vw/NES9cOiodu4FAshL0+fDpC1Hr0J25ZW73xp9/95ZPHDxfDVXVuOv2&#10;2//U1NR0ydgpT1nKUpayf76111R9+6o5s9BVVYmWiBvzWhsQsZkRtpWiPhzA3KZahI0CFx0CXEVX&#10;B/2Y0dWBCrcbdgLHUVqCiNeDiMWAIFfappw0TA4YqSI4iR5ei17p8XJ4jVrBD4iSIWTUOCRwWaNG&#10;zz5RLYQML/vk+l65LtAhUEStHFhJqFCNcCI/tY3qY9ML+GLDU/hi/VP4cstz+IoqRqByikrlJIFy&#10;9uBy9BwioCRZ8eh6DB9ehvOHxnwm216iOqGS4WQ/fGQlho/LdhXfG+8XuCiwUL307HgeZ7Y8jdOb&#10;nsTJdY/j5NpHcWr1o+jZ9gofv1CpJ4FVn2yJETjiq+kXyOxeRNhQuewjXPi/SICA5LP0U7307eHr&#10;8//o2b8cJ3cvxvqfXofbEhbMcBaj3m1EhCqkLuiDl5+ldJ8sLSmG3VSi4FKqKYLbxM+7mMeG3ail&#10;WrFr8hEya6leDPAZNYgRPi1e4+BNs6fse+KB+37f3NiAkNeNb91w48B3brnFO3bKU5aylKXsn29T&#10;mhrumtLQiKjdjGqvFZe3NaIt6ofXNFo0cVZDHaqsVhiKRhMpW6hu5nZ1ozoShMdoQNzvQTIWRaDM&#10;hGqbEaX5OQgUTMT+5/8NA8eoTGRSlTInBMQAJ3tx2vcc2UigEDoHBDziayFQdryh8lokAqxHJmGq&#10;mB6u+sW/0rN7Kc5sfgVfbXgOX6x9Cp8ufwSfrvwNPlv7CD5b/yS+oII4dWA5zry1DmePia+H48jo&#10;c4tTfZiT+TDBMkzVMLTzdQzxec8RRsMHl+HCsXU4f3wzho6uwcDRVVRYBNz+NwmRF3B64yM4ueFR&#10;fLmGr7X4V/hi8f04ueIJ1T9GAgqUz4eA6adKEn/LwO430U/o9O9eSMBIYMAyDiqXAyvQz9HH9yHQ&#10;FLhIPbGXrpuMq8MGzAqUIG43otLnQNRaxs/SoPKKHIS1h59r1sSJo/4tfTHK8rPRVh5AzGaAVZOH&#10;SlsJ4aKH30S4lBWhM1A6cuOM7mNPPPH4msqQB7XJBH52+0+HvnvrrS1jpzxlKUtZyv751p5MPNRR&#10;GUOl185VswtXdDSh1mODXa9BU3kIl3e1qdW0XadFcZ50pPSgoyaJ6pAPPqsZEZ8bYbcHcbcDwVLC&#10;pSALxeO/gfuuakHf0dUECdULJ/k+TvL9MuEfWjcKlyNULxJ2TNj0HhD1QnUiIcS7OfnyugCnV7Lj&#10;OU5vepnK4Tl8uvQR/H3Jg/jrkgfw9+UP4R9rHsXnm5/Dl5zAT1EZneLznNm3Cqe3LcZXK1/AV0ue&#10;w+mlL6B/7WsY2vAGLmx+E8N8/uGtCzG8/iXeRjgsfxy9y55A//oXlPP+3PENGDwiW2VUSlufxpfr&#10;HsAnS3+Bfyz8OT5++S588savqWCewtmtVEAEVZ/kyagwZok0o2IhWPqpXiRybIgAG6KKGiTU+iWU&#10;WXwthOVpqpp3X74PD85M4jKvFldW2OEtKUSVx6EAEqFqLMjMhNOkh0kn3SnTYSosgIuAMWtyUM/z&#10;FCrTwK22yByocFkQoKopt2jRGrRRfVYfW7Rk0c/qKssRDwfx/e9859z111wzeeyUpyxlKUvZP98u&#10;m9r5wOTGWhUZlvS7cXl7HeY018JvLkXAZsblhE0NgeIy6pCfnY6GaACT62tRQZjEvE7EgwHYjEaU&#10;e5wIWowImozInzgOHa4ifLzlBfRIJvqRDUpFqCGAkb/fllBkXopDX9SNlHzZy5W9+FkkB0RUi1Iz&#10;r+Hkyufx2ZsP4y/P34M/PH8XPnr+p/jDm7/CP9Y9hc/5Gl/tJky2vo4vVr1EhfE8/vHKE/j7c4/j&#10;45ee5eNexJcLX8CpF5/E2deewdDC59D38uM4+/xDOPPSw/ji2d/gi2cewFe8fuZ1qSX2JPq2ETo7&#10;X+Hrv4TTW57AX17j6z39ffyR4+PXf4XPqJxOUUWd2fLSqA9mt/hdJJx5sXLoDxAsAqohwmTo4Aqq&#10;JyqXQwQt36eMz7e/gb33fxv/1hLCXE8+Lkv6UJI5AS2xECKOUkQdZtUrx2sxw6wrQk76RBTnZ6FM&#10;U4CwlQpRwpANRfDqC1HtL6OKMcJTUgyfsZBwcWBBR/3v16xYcXtjTSUCLoeU3z//g2/euGDslKcs&#10;ZSlL2T/frps/51fSXVKixVqTCVw/o4twqUOQcCnjKvqyjmZVcVd6t+dwBV3usqG1MoG4j6tntw11&#10;sTDsxhJEPS5OfKVcPZuQN3EC/DkTsfPxH6NPtqmOUaWIE198LgIXyeCXvyUjX3JbVMmXVehViY+E&#10;i/hYdi/BmZ0LcXr9q/jy5Yfw8ZN34bcPfBeHf3oF9t51Nd575k58Iltkq5/Gpwsfx58fvwfv/+J2&#10;HP35HTj+q7vw7r0/xe+efAh/ee5J/ENA88TD+OypR3Hm+afw1cMP4IvHH8Bnj9+HT598GP948kF8&#10;8vTD+OTJB/DpE/fiyxfvxanFD+HsOgJp01P43XM/wqGfzFGv/dtHv4u/v/ZLfLXmSZzZ9jL6JHSZ&#10;ymVAIsZ2v6m2xsTBL2pFcmMkGXOAQ22HEZhnqFr+vvoZrPzuHHy/2o0FQQOmRKzQTBqPKbWVVCRG&#10;lXVvKMyBW5Sgrhg5aRORn5UBI2+LEjgRsx6W4iyU2wkadxmBruP50lG9FKMj6sX89rp/7N657cbL&#10;5s39wsPzduWcmXjigfsfHzvlKUtZylL2T7evXdbd8UpdyIdyrpYbkxW4fko7rm1vRLnTDqdei5kt&#10;zQSKFbWBIFfPhSjV5qOCIKkOeOC1lql+Lw6TAWEql4DZiCpnGbKpXLQZE3Hvghbld+mTSCkFl43o&#10;F7DwUv19aHSbTAGGCkZFjakQZCoXaW1MwEjJ/U+e/Bn+9NAPcOAHc/HKvFpc7zHiWwELNnznauz4&#10;7nVYe9kMvFhTgSfiUbzY2YblM6dh+ZRuLJ3ShU1zZ2H7ZfOwdd5c7Lv2arz/w2/j+Devw74br8TW&#10;udOx74bLceyHt+HET3+EvTdfid3fvApbrpqDFZObsOmaGdj5navwSFct/q3CgeWzq3H4h5fjdw9/&#10;F58tofLZ+LzKw+nf/RoBsohDcmVka4yA2b0IQwTM4H7Jl+H/RbjIOLlrMT548Zd4dkETvpW046pK&#10;K5q8JpgLczGzuR4hmwkuvUYVBZUqyCVF+QRLJgrTM5V6dBk0KLfqYdfmImLTo4rnxqEtQsxeigqH&#10;AU1+O267Ys7nO7dsufy2W7/1ftTnQWdjPe7/1T27x855ylKWspT9c+3bc+dOuGrKlG2VPjdCXA2L&#10;s/6yhji+2dmImqBXRS11V1UiaitVqsSo0arw2M6meq6aLVQsOlQRTO4yM8qDPviMBlS5LTDmZSJt&#10;/Ncx2W/Ep1teQv8RAoRQkWKN/VJXS+CiEiy3jvphJFxZ4LJHtsUkamsVJIGyZ9sbOLn6Mfzjpbtx&#10;nGrl9TkV+GG5CZOLLsF3wla8NnMONl13HXZ/59t47+578OfHHsHHzz+Dvz75CP72xIP4xyMP4Hd3&#10;/BDv/+B7ePt738HBm2/CoVtuxv4rr8Chq6/BppYWwuUa7L/pChy85Trs/ea12HX9FdhOuGwlfJbM&#10;noYnODEvyMlG/biL8BOqjM0LOvDuz29UxTNPrn1yNAdGGpVJ4uV+yW9ZrKAiNcmGCBYFl31LCUyB&#10;y3J8vvkV7Lvv2/hVdwVurrTj6hoXgrocROyEeyQEB8Hi4edapilEWUmRahSmo2LJnjCeMDfDbSxC&#10;ua0ETk0uKspKUMNFgSEvnXAxo9JlwLS4BzdO6z758uOPzLz/4YcP+O1WTG1rxf333PP+2GlPWcpS&#10;lrJ/rt15ww0TL+/q2inl2qs8NtSFg5hdF8dt3c2oDXoQI3Q6CZxqnx0NsTAsBsNoMh/vqwk64SNg&#10;Jjc1wmOzwm0pQ8JpQ5gTn0dXhIv+9V9gzrgUi++8Cr0HV6Dv7U3oPyZQEbhsIGwELltG4SLwEce+&#10;lH0R5aIiq5ahZ/vrOLnmcfz1uTux6zsdeHV+BL+oM+O5a1rw3htP4G9vPo8vnn0CXz37HE6+9DJO&#10;vSK1w1bj1KZ1OLtuNXoXL0T/Bj73Sk70i99E3yo+76JF6H31FZxbwYn/pRcwsHEtela8ii9ffRan&#10;Vy3FF6+9iK/EV/PI/fj0wfvx5/vuwdG7f4JHJ9fiCkM6nuiIYu/3ZuIvz/2E7+0x5ZcZzdZ/TYUi&#10;K6e+hCLvJmQIlv49S9Ang2A5s3cp/rbiSSz/zlzc3hzA9ZU2LKgKwJw1EU3lQbRVjMJFnPqmwjzY&#10;qBwLsrPV0OblwKwrRLBUi1iZHgFDsQpDriBUSnLTUUnFmPRY0B11Y0FnXc+yV1+6bsO27Wtb6+uQ&#10;ILS+d9MNfx877SlLWcpS9s+1X37/++kLOrv2yCQVc5rRFA1hakMVbpvSzlW0D0lJpIxLJJkN1QRP&#10;xGlXcJG6V7KVJrXGOmqqEHXYYaSiqQ174KcCkslv3Nf/BeMv/lcsiNvw99VPoVfyTtSWGMEiuS8K&#10;NFQyBItSNlQu/QfFsb9SbSP1HV6B3t1vUrk8jj8/+wMc/cXl2Pq9Dmz4wXR88OLP8MnGl/HVtsU4&#10;u3Ep4bAYvQvfQM+bVDvrN6H3wEHCiWPjZgzs2IrBbVtxfhOV05bN6F+yEEPr12Jow3oMEjqDu7Zj&#10;8MA+DL59GP1bN+H0ojdxdukSnHntFZx85Vl89foz+HLVK/jz6hfwzLxqPNzmxtZbu/D7x24lyB7F&#10;2a0vECASfsxBIEqJGOVvUaHIVCx7ZIxWFji540289+Iv8fj8eny/3oUbGzxo8+lhyE7D1NoKtf3o&#10;KdXAXJwLfX42rFqNSp7MzZgEa0kx9LnZCJqK4RWwlOkQtejgNZWoigoJe6nyxUyOB7CgOTn0zCO/&#10;uXv7zj3P1VTE0dZQix9+88azd95yS8bYqU9ZylKWsn+evfCb3+ivnzP7qDjz68JetMUreOnHd2Z1&#10;Y3ZzDabUJAgMPzq5qq7j6rfc60aZTgO7QYfGWIRw0aMy4FNdE70WC4JmA6q9Zahxl6EgbQIu+frX&#10;oZ14Edb84hacJTBUUuW/b4PJpWyNiYIRn8yh1VQvHIRL/0EJBZYkysU4tfkFfPy6RIndjvceuw0f&#10;Pn8n/r74AXxO1SBZ+Urt7F6H3lULMbBiKYY2bsTg4aM4f/gtnN+5B8PrN2J402YMryFQFi3GueVU&#10;MRs24NyGTTi3bTvO7dqBc/v24tzhQ3wsgbNRlM4S9C7jc68lFLYswdntC/HZ+hfw7nN3YONtHTj8&#10;07n4w+O34NS6R9G742WlXAYkFHm/FLqUvJZlo9n6O6ho9so2H1XL7kX4bMML2H73DfhFdxTfbnLj&#10;hsYAHIXpsBUWYGpFWCWuSj8diQrT5mbBQPWSm54BDaFiJrxLCJGIRctjilHhMSNAENmKpe1BJgJl&#10;GiqZYrSX+3HtlKaRX37vW28ePHTkVxVh/0hDZTluueaqTxZNm/b1sVOfspSlLGX/PHv5wQedt994&#10;47EGvxON8QiaQyF0VZXjphmdmFNdgSm1VUrNTEnGEKc6iUmZfU0xPJZStBI8UmvMzZH0uRDh/U5t&#10;MZIewoVDsvXHES6XXPR1TqJBnOake4bQkLwXBReBydExH4yCC5XLIaoWrvylsKMkXvZKYuSO1/DF&#10;ygfx90X34W+L78Xflz6Iz9Y+h9NbX0aPlF+Rml57pdbXUgLmVQws4qCSGXz9NZx/7TUMv/QShnl5&#10;7oXncf7lF3H+9VdxYdFCjHAML1qE4XXrcJ7AUdBZ+BoGF/Lxb7yAviXPon+zhBmPZtV/teFZfLry&#10;Ebz/xPdw7Ofz8afHb8XJlQ8QLi+ify/h8v9YUZmQ6d/L/4OP6+P/fZZK5qttr+J3r/0GL1zTjp91&#10;xXBTjQMzwhakfePrCFuMqPc5kHDZEKUCKdXkES6ZhEsmMtPTUFKYo/42FVG5mAsRIlSqPHb1GVup&#10;cgy8L8m/I1YtZtVHce3Udjxy90/3btm06WfTuzoHJrc1Y0pT45/HTnvKUpaylP1z7Zc/+lF0fnPT&#10;O0F9Hqa21mNmazMaYgH8/KarcVlNHNVBt6ox1hb2IcHJK+5xc6LLh6EoH83xcvhNRgStVjSGg6rX&#10;vi4nE9EyIxJ2s6pzlXHJRRjHybMsZwK2PfgdnD24AmckzFgy9Q8TLkdkyPUxuPC2fq76+yThULbR&#10;eHl2F+Gy/ml8sfEZQuVJKpYncEqKVu5+Ez0cfVLEUrLl5e+dr+HslldxdvUzOLv0CfQueQr9rz2M&#10;/lcfQ99Lj6D3xYcw8NLDGHzhQZzj5fnnHsTgU/ejn/f1v/Yo+hc+hv7lfMzaZzCw/RUMCrxUHguf&#10;e+vzOLX+KULu1/jdo9/C357/Pk6ueZiqiccQLlLUUvwtQwTL0IHR7bBeqepM4Jza9go+Xf8c9v7y&#10;W7hvWgW+Xe/FNxt9sOSlY/zFF6GT8O7iCNvMqPK7YdIUwkSg6PIzqVwmQZOXRfVCuBRmwV1SgACV&#10;i5Tbj5Xp4OGlITdDlX6JWEswOe7D1Z1NuOcH3/rL2yfe/cm09rZ/VEUjmDOlO+XQT1nKUvafY4/f&#10;e29zU8D9ftCgwbT2Zty8YAGiXhd+ctVcXNGURCXhUhv0orPcj0ofIVNZCU1ODsqKCtS2mBRQjNrs&#10;aKooh8tkQkFOBsKc8KqdpUhYdShIH4+0i7+GS772L7gsbsbHG55SCkZK4/ccXqPqfylfjALJitFL&#10;qpf+g4SLFJ7cI90fX8LJrRzbxMcyOs7sWajqj/XseZOq4g0FlzObXkAP7zvNcWrzc/hq/ZP4as3j&#10;+GzJffjk5bvw8Qs/waev/hyfvXIPx0/x2Yv/hq9euQun3rgHp5bejzPrHkfP5mfRu+1F9G17Hv0c&#10;AwSHigLb+Sr6d/C5NzyDL5Y+gI9fugOfvPZzwuVBqicev4cAUhFjUrBSClgK9KR68xLC8Q2C8Vn8&#10;eenDWHxLN+5qD+J7rSFMjZgx6aKvEQxZ6ErE+Fl6UOG0oz7oo2LJh1kjfpccFGSlQZOdobbEjISN&#10;JE56DUVw87LCTuVo0sHG4yucFrh1BZiaCOC6yY340ZXzz+zftu2RGVO7fhuXenDtLW+NnfaUpSxl&#10;Kfvn2aI777z4l7ffPnV6svJDrzYHV82Zie6aavidNtx141W4aUor6giXmNuOzogHlYROV301CnOy&#10;oM/LRpKTYE3AgzKNBi3xGHwWI1faOVQ2WQiZdZwANTwug3Cherno60i/+F/wyvfn4SSVgBSZlEZZ&#10;o3BZSaCsVvW2BCh9XPn3qbL2C3F2J6Gx4zWOV3FGVMmeMeDs5uVeKoM9i9AjymU3YUOV0bP5eZym&#10;uji5+lF8seI3+HTJL/HxG3fjL8//GL9/8tv487M/xl+fvwN/e4FwIFSkXtjnS3+NL5fdh1Mrf4Mz&#10;q36DswIZqYC85Tn0b31BKZj+7S+hb+dLOE1YnVz5EL5aJeMBAukxKqVnqJheVnDpI4RE5UhlZKku&#10;IO/t5JYX8enaZ3Ho4e/j/llJ/KBNVIsfJVnjMe5f/5WKz4S2aABxwqGWn3PCZVWto82aAgWX3PSJ&#10;KMxOQwnVi7EgBz5DIdVLIVxUMBGbidChmtFJ7pGZCwAbuit8uG56J26c0jy8bd3abbdcf9XbN1w2&#10;FzdefXXvjM5G/djpT1nKUpayf47deeedOS8+9uTcppDjD2FOWDctuByXTZuGqnAQd153Db47fxq6&#10;K2OqvlVnJIiEz4HZrW0wFRQha9I4lKtESr/Ke2lKlCv/i11PtZI2CXFbKdVNDhxcSU+8+GI1xl10&#10;EZKWQvxxxUM4SSicpPKQbTLpwdJzYDmViLQnJiT2ccVPJdCz6xWO19TWV4+oEzVeHz32wFi4sjyG&#10;SkjA1LOboCFczhAup1Y/jC+W38vxgFIYH798pyrd8pfnfow/PfV9/OHRW/Hx8z/CJy/+GJ+/8TN8&#10;vvBunCaITi2/j4B5SMFFWiMP7HyFquUV9PJ5ezc9hd6NT6BnwxM85kGcWf0QTi+7V2Xw9+x4Eb0E&#10;kNQa6yUMZch7PUsofrHuafxt5eNYSNXyb50BfKfNj7i5iND9OsZzeExGqhY3HPwcY24LghY9SggR&#10;s7YIJfl5SB83DjqpkFyYBwNh4yFULEXZ8PCzVXkwWRnQZqejsyqKlnIqouoYvnflPIkYw8uPPPSH&#10;e+/5+futyfhIe201pre3fmvs9KcsZSlL2T/HHvjBD4wvPvL4VR3hwN/jVB03XTEP0xqbEfE48M35&#10;M/CjK2ZhGhWJpShPhcg2+F2o8Xrh0OsJi4sQtFnQEisnbPJQEwkQNC7YCaK0cRfDV6qD31CgQmZz&#10;JsrW2EXIuPRSTLr0IvxoahIfb3wWX8qqnnA4vU+afBE0Mjghn+aEfHbHy0oNKJjIZL2NyoEKQvVR&#10;EX+GClVerbbQJIem9yAvFWCodra8gLObZTyHs2sfwykqjC8Jms8X/xqfL/oFPn3j5/jHqz/FJ6/c&#10;ia9421fLfoOvllKFSFgxwSQlX3qpNvq2vawUi1ItSsU8h571T6jnPENonVnJIZBZ8zCv/4bQIWR4&#10;XA/faw/f69ntL+Or9c/g01WPY/8Dt+LXU6P4cVsQM2NmFKePR2HaOAWLKqcdDVSAZio+8Xf5Sk0w&#10;FxXAXFxAtZKDDH5+Emosx1qKcuEiVKyFBLcmD0bCR+Ciz81AS9SP+nAIM6uj+M5lM3HNlDbcftWV&#10;f3/24Ye+aqyIDbfVJNFeW7tq7PSnLGUpS9k/x577xS+Mv/7xj29sCwc/D5QW4ab5s1FXHkN1LIyb&#10;ZkzGj6+ci+mV5YRECbx6LdojHlSFPAhazRj/ja/DWaZHezIBc14eVY0Hs9paECgzq5W2rLLDZp1q&#10;YFXEVXX6xV/j7V9H+oRLkTfuX7Dsp9fhU07CX+5+A6f3LsIZguUMIXOGE/nJLc/jpPhmNjyJHpnQ&#10;t7/Kyf55Tvac5AUuatuMcFEhzQTMYaoYSdI8sAz9Bzn4PL2EjCgJNeFThZxdR8gs/SVOUmmcpqo5&#10;TXVyesVvCJPH0bv1RfRsFHi8zNd5gYOvQ7D0Sf6KvC6B0bfpSfRTsfSsehhn5XHLOXh5ZiXhwuc6&#10;s/J+Pgfv3/IMzmx+RnXIlBDqz9c8jt+/eg9euLIeP2n34tpaFz+vdBSlj0MR4eI1apF0WVBHVSjO&#10;+rqYFzZNAYySQElVUpg1CRlUgoaCLOVzsRbnqC2x0oJMlPG6oaAA2qxM9XeN14aagBNzGiq5MJiP&#10;aye34Nb5M8/ddds3zzWGgyON8SiSIV9fW1tg/NhXIGUpS1nK/uPt/jvvzPrOFZff2Rz29ks9qmtm&#10;TUdTIo66iiBupYr5DtVLd3kA9uJcBKhImgI2RJ0OBB0WTLzkEhRnZ6E5EYPHoFO3XT61CzGHDfnp&#10;GVx5c4WtF79APpVOETInjFNRYxOoYEry03B1rQNHXvwZvqRK+XLXa6NtiWWrbCuBQyB8tuoRfLb4&#10;Ppxc9RjObnhWbXf1Uwmo5lxS0p7HizpR22MSznxYki+XY+DIaDiz1PDq4zH9fP5BKqDB3a+gfxsB&#10;suVpDGwnLMRxv4HXd7422n+FY5AKSbbB5DH9215AH+/vk60wKpO+9VQ1Kx7A2WUcBMupN3+JrwiN&#10;0wvvo4q5Dz1rqFx4zBkqmzMbCUY+/xdrnsQ/lj2IrT+/Gnd3BnBjLT8/fQ702RMVXCRx0m00ICoR&#10;YgSMNmcSOpIxlPKzKynIhYmKMTdjInLSJ1HBZEKbTbhQsXj4mUpbA1NhrorOk9tF9TTHQmjjubuq&#10;vQG3f+tGzG+pxR03XYkru1oxo7EK9bEgprc0YkpLfWTsK5CylKUsZf8cm9PScE9LyDMyOe7Hgmld&#10;aI1HkPBYccuV83FDRyNmVfrh1ubBTlC0clUcdJrhs5Yhe9J4aHLS0VQRUeHJpYUF6KqqQEM4AE1W&#10;Bv/Ogd9YDGtRFoImDQo4SaZddBEmfIPjoq/j2sYAvtnux2+XPIDPqBa+3Pk6AfMGTlKlSMjxx0vv&#10;x99evBOfvHoXTi2m2lj+CHo3ibp4kRM/ISNbVbtfp0J5Q4Uz97+1ViViStfJ0UTMFRiQPipUMuf2&#10;L8a5va9h+OASnONt5w7w7wNLcH7fmzh/dDWGCKShA6swtG8phqiUBrc+j4F1j+Lk4l8qdTK05Vmc&#10;30GQrX6IcLkfp5bcj9N8f6fevAefPPsjnHzzbpxZ9gucWUHQiIOfYDlJwHxKQP6e7//xy8vxrTor&#10;kuYCuIszoM+cRChMhInAsFOdtJQHVW98c0E2lWBMKRbZAhPnffbECSjg5/nvcHHqCuDQ5qKsKBul&#10;xQXQS++cnAwFmcZoEJ0NdZjZWIlH7vmp2h67vKUSP7zuakyvLee5iuHGBZcTLk23jp3+lKUsZSn7&#10;59j0qsTTbSEPpldFMa+rDc2VlaimihH/yze7WzE9EUKIYCnlKrrWLZWR3YjabTBxZV3ESVKKWQpc&#10;dDlZ6G5IojUR5ISpQUluBrx6DcqoekLioM7NRMa4i5HJ8Y1/+RdMr7DhznmV+MUVdfgzJ+1PNj2D&#10;zwkO6c3y+YZn8NXyR/Hp83fizw/egt89+G38/YW7cXrFwzj1xq/RS/goBSMqYy/VyZFVkDbKqifM&#10;4XWq6vLgsc04d2wdzh1dS5AsxXkZ+5bgwuEVOE/AnKfKuXB4GYZ5+zkBEFXTOSqW3jWP4ZMnv4vP&#10;X76LkHkVF3YvwchbGznWA1RD5/m6/VRRA4Rg/7YXcXbNo/hq4T344tU78dXS+3Bq7eP4at0T+GTl&#10;w/gbQbT021NxW40ZdWW5iBqyYC9Mo2IZDxPVi11bBH+pHjNq4ypHxaopQH3Aq3wpsuVl42XOxHHQ&#10;5KbBmJcFncBFm4+ygkz1eUoWv4V/C1yM+dloCLrQXVNBxVKPJ39xF2bzeWudpbiytR6z6iuR9Dgw&#10;u70V86dNXpH8l3/haUhZylKWsn+CXTOrLaezsrx/Jiee6XUJzGquV33xazlJfeuaK3ANJ6VrmqsR&#10;LdXCxlWy9Blpi4ZQTcDYCA5xJMcko9xlhaW4EC2JGLprq1HhdyE/PY2TY6GqkeU26gga3RhcLqFy&#10;uQghUwHuu64FNze78NB1nfjHhifw8YancXLzixjevwYjhzZgZDchsPRRfHLHFdgxrwaHf3otzlLp&#10;nOHoJYD6tlPFSE0vwqJfJWMSLMc2qTpl597eivPHNuDc8U0EzHoChFBRQFmJ4bfWYPjwKlwYuzy3&#10;l2DZ8jz6CbR3vteJT1+/Cxfe3ozho1t5P8FycB1GjmwBjvA98TEX3lqJwe2vY2g3FdCuhQTTQuXb&#10;+WLRL/HlygfxxerH8Nmqh3Hgwdtwa9KEJlseyk3pqDBRjRAqtoIMFGeMowrRoNznQTfVis9UjChV&#10;YchiUsmTZg7ZAstNmwgdYSIOfX1+pnLo67PTqWTSqVyKCJdCaAgdO2HUFPJhSnUlrpzcgTuvvwrT&#10;klG13TYlGcaVXCg0VgQRsBjxg1tu+O1lyeSlY1+DlKUsZSn7j7WbZ8/onN5Yi+7KCG6cPRntCdni&#10;ciLG8Z2rr8Qtc2bgqtY6JG0mVSxRHMlT42EqFwtKuerOmTQBTq68Q7ZS2DhR1laECZeE6kgp/hif&#10;SQOfsRi6wmyums0qWiztkouRTsiUcPX+0/nVeODaBlSVjMczt03H31c8gIEdC4Fju4C3d3Iy38qx&#10;Gdj8Os7edyv2X96EtQua8KfHf4AvX7kbZ9Y+gYE9r2Ng/0L0KcCswcCRtRgiYIaObsDQW4QLVce5&#10;Q6sJFoHLSlw4KGMFAUa1QiVzjkpkaPcb+PTZH+Otm+sJhicw/MFODB/bQogQMHz98wK7g+sxcnwH&#10;Ro5txQUqo+GDazG8bzmG+dzDhJc0BRNfzZeEyseLfo3fv/oL3NUdQqM1h2DJQr01FxFjNhxFGTBR&#10;iUgosUVXAGl1IC0KXPycIlSB4TITDAXZSvGVFuWrJmG6/AyUUTlKAqWFwDHmpsNApaLNyoXHpCPk&#10;J6rEysaYH5Ory3H1jC58/5rLML0mqhqHxXn+5rbUoLkipOqWTann9cro7LGvQcpSlrKU/cfaDTNn&#10;PnjzvFmY2VKH2y6bi4SrDMEyLSo8Dlw3rRvXTm7FzKoY4VIGl56rZE0OOsIuhLm6tpVolJM+k8Co&#10;DHgQcVhRw5Xz7PZmrsCd0ObnKX9CgJOflaonWFaCwtysUbhcfDGyqWDm1zgJlU7c1mqHN+diLP7J&#10;Alw4TnVweBPw26MEzG7g6HbgAJXD+lfRc//38MH1nVg6JYZ3774Bp968e9QBv28h+g8sxcBhgcs6&#10;DHIMndiBocOEy2FeP0B1QhCc27sMF7a9hgs7X8f5PVQd+5aqrbBPH/023rljBgbe2YQL7+/E+RPb&#10;OAiYtwiYo6JgON7ZjQscI+/tw8g7BN8HezDy/nZe38LLHbjw7lalkKSPy2fLHsQPmqwKLMnSHNRZ&#10;ctHqKkLClAdvcSZKqFrK8rOgzUlHub0MYbOeSiWPgKY6NOtgpLLRy/3ZGchLT4cmh3AhbEqoWEoJ&#10;FYuEIOflIC8jA3ZTCfIzM+A3aXHVrOmqTcI1M7pxeVcjJieiSDhNqs5b0m7CNCrUuliE6tSGuZ3N&#10;qWz9lKUsZf/xds01gYuunt6x8Ka5c3DblQtwZUsTqpxm+I1UILEgbps3AzdwBXzHzTei2mJUq2qX&#10;Lh9dYSeSnJwcBi2yJ01CQeYkBKxmhG0WVAZdmNPWhKTXw5W1rLSz4NRJqRKNWqWXO0tRwMly4te/&#10;jrRLL4a9KA33XlmHB66rRYczF86si3Dwld9w4icECBR8dBw4vG1UwexZA6x9FX0P/BAfXdeN56J6&#10;vPebWzCw6UkM7Hp1tBrx4VUcqzFANTFIZTGkwLKaEz7Bsmcphre9gfObXsb5ba/g3HY+Zssr+Psj&#10;t+Lo9zvRf3QtIbGTkBBQECzvER5vb8XwuwKRvQBvA2/Dbw8Dvz/E97YP+JB/y+VHvPxgFy68twPD&#10;bxOOx9dh8R2XIa4Zj1prJjq8RejkqKSCseSlqV75ZWOQiJUZ4NDkw0BYSE6Qk+qwOCsd5qIc5Gam&#10;oSg7E8WZ6epzNFMBynDwuobHSBSZ26RHSU4WvLztimlTsGBqNxZ0tWF+WwNm1sURMGtRaS9F0mFC&#10;fdANX5keXgJ/Sl0VpjRWO8a+DilLWcpS9h9jv7zz+7rvX71g0/ymetxAldLqc6LKZYNVo0VjZRS3&#10;TGnF7TffgG/NnYuWoBMhq0GVd2/0u9DosXIiLFEr56KcTIScNiSodkTBTG+sRnPMD7dRr1bc4qSO&#10;Wgwo0+ZzhW7kCrwA6QRLGpVLYfoEzKm04KEbmvDNRjsqtGmYEnLiyz8cQN+eVbhwkGA5zEn94Bbg&#10;EAHDy5G1b6D3/u/jowWNeLnSipMrHsSQhBrvXUiQSHTYCkhTroH9K3DuIMGyezEhQpBsfQPn1r+M&#10;oTXPYHDDM+hd/RT+fu/N+PDnC3DuD/sJil2ECIcokg/3YoTQGPlwHy58QLB8xPt/d4BQOQL8gXAh&#10;hPAu39tHu9Tj8B7f3zvbCJVNhNE2XDixBef/sANXJS1osediXrkRUwmXgGYStJkTUZojgJlEKGTC&#10;RbCYCzNhzM1EBT8nU0E2CgkTQ75UQ56IYqq9/IyJaovRQrCYCrJgK8pHAeGSNXEcoo4yGIokWbUI&#10;t15/LRbMno7L21swtTqOK7taUM37fUYtarxWdCUCqPF7EKQSraXKbK2MXTH2dUhZylKWsv8Ye+ax&#10;B923f/Omjxr9XsyorkCSqqLR64SGaqNVCh921OHm+VQ1V12JrhgnJGMRfFQgTRE/mv12tXcvdcSy&#10;0ybCoi9GJYETJWDEod9SEYbHbEB2xnhOklQvmiKVVFnjLFOOaS0n1YxxF3GFPgERYybunleJu+Yl&#10;0ezIQrjw63jq9mtx/m/vYHDnamA/obJ3MyGznYCRLbKtuLD8RZz+ydU4PDmK55M2nN3wFNXLa6qd&#10;sJS5l2KR0ipZlb7fsxj9m1/C4MaXMLDiKfQvfwJnFj2IP//6ehy9tRX9b2/CCBXHBYECoTHy0QGO&#10;/RghTORSAeW3BwkVXv5RrvM2Qgjv8X2d2AAco8KiYsLuhYTfGlw4sg7Dh9cQVNvw8i1TMd2fjysr&#10;DWiw5sGamw5rfjos+WnQZExAbvp46AkaU14GSvMzEDKV8O9MFBEu8jnlZRLe2RkoyUpDxGaEg2rG&#10;zM9clE5eRpoKU/aWGVVwhYSPf/fGa1VV61svn4O5zbWY2VCJBM+rQCtJVRrn59+VrEDc64bfXoaQ&#10;3fprfhX+dfQbkbKUpSxl/wF2x3e/m7h53txTkxMRTI6HUcnJK241qva6khNxw9R23HrVZfjBTTdg&#10;ciKESFkJ7NpC5aBv8FioRkwKGMWcBItzM5Bw2VXSnxS2nFZXhWTQr8rE2/gYXUY6V+npKn9DfAcS&#10;QpvHVbkuexJcxRmYHS3Bz+ZW4bK4DsnSNARyx2P1E/eg/61tGNq2GiOiYAgVHOLlQV4e2ILhN5/G&#10;Z9+ei+0tfmy5aTLOid9FmnPtehOqQde2N9G/8w30b3+d1zk2vYzeNU/j9Bu/xscP3IoT35uC/uOb&#10;CZH9o2B5h9CiSlFgIUBGfku4/PbQKFT+dJRg4RDYnOB7oErB8Y2E3mKM7FiEke1vAOuex8imVzBM&#10;mA3vWoiR/cuw7o7LMC9SgFlhLcpLM+EuSoezMAMmAqWIqi0//VIqlkn8HMSXkgEHlUlxliiaDGgI&#10;FKOmkCDOUtFh4TI9bAX5sPM2SbLMGUuudBp0cJRo0EK1+aPbvol5Xa24cd4MdQ474n5Uuc2ImnWI&#10;lpagzutAW3kIlW4bYk4rAg7bfntu7sSxr0TKUpaylP3P240zpi6c19agsrhbw150+KyqAVXUYcbM&#10;ugSun96Nmy6bg59+77u4rKkefj3BYtDCWpiLeo8Z5ZzsHNJHhMpEX1yA2qAbxsIc1FfG0BaPoDFe&#10;Dl1eHgwFhAlv12Wlq4nTyJV3MaGjzc3hBDsJbm0W4uZs3Nzqxc11drRYJbIqHYmSLOx940n0bV2G&#10;oX1bcEHgMgYWUTEjR3ej/+lf4pNbp2NVrRNfLvsN1QvBIg26dhMyhErPlpfQs/5p9Gx+ET3rnsHp&#10;hb/GP578Ht75Tie+2vQiLvz+8KiP5cPduECgXBCgKNVCpSJ+lX9XKwIXue+dnbjw1kYVLTZAkAws&#10;ewTnlj+Fc0sfx/CSR3Fu9bPoJ8AGNhA0O17Bqzd2YnZEg+lBHeJUaB6CVKLFSrJHlUuRKDuCpICg&#10;NVC9iB+mgCDRE9g6wthVVopi/m0oyIDbUKC2GAUskteSzc8un6rGpitGwFqKuqAH37xqAa6aNgVX&#10;TOnErKowurloqOZCQG2pafJUE7fZbY0IlBZjSn0lQg4byu3Wq8e+EilLWcpS9j9nP5g9O/OGGVPP&#10;zm+uw6yaCiQcJrQSLnG7GZ1UKTOqorhuegeumDYZ995+J67qaEaIiiVgKiYoqFIcpYhZ9YjYLFQv&#10;2bAZS1ATCsFenK/Kv8zrbEKF3wszJz4dJ0wrbzfxUtSKlhNj5sRxyM9MR1b6ONj4+ApjNrr8Rfhm&#10;swNTvQVotmSi3pyOBnMePlr6DIb2b8a5QwTKfqoFGXvXjwJm30ac/MW3cHRqORa1hzEg5WG2UaFs&#10;fw092zgIkNNrnsKplY/gizfuxafP3okP75yDPz17O84THsPvERYf7h0dH3EQKiN/OKQG/niYUHlr&#10;DCxULFQ2OEF1c2AVLhBgZ1+8B6efvwd9r9yP84sew5kXf4WPH/sxPnvuLnz1yq8wsvkl3DM9ijkx&#10;Dab6C/g/Zo3BhfDIHofCjHEEzHilWrRUIaVUKLI9Jv4Wh7YAFqo8r80GLUEkPhm7JhfeUi3sJYWj&#10;/pZJVD5UhKIepfROV3Uc09vqcdu1V+L6WZMxsyamWlPXuspQbjWoRYBXn48mv00tBJJup8pLqgp6&#10;P/PZ9CVjX42UpSxlKfsftxvnTq2/YdY0XMbV65zGGiTspWiUqscBL1pCXsxtqMD8zmZcNWMqfnTL&#10;zbh6SgdXvRaqjCL4zFoEDEVIWPQETCmchjxYDDrURkNw6YoIlCLMaKpDS7wCPqogbV4+gZQHc0EW&#10;V+BUK1lpXI0TMOMuRXrapcjlJBkjXCRMd16FAXOjWqVemmxZiBZdigfn16N/+3IMHt5KmGwgXMbG&#10;nrXA0V24sHEx/v69eVgYKsahn12D3g3P4ezG53F67RM4uUp6rzyCz176Kf7x7B3468Pfxh/uux4j&#10;fyRYPtqHC+/vxshvxWm/Z3T8jmBR22H7qFpEuXD8jtff3wG8vRkjxzZg5OAafL70UeyeGsN7N83A&#10;2zfPxKb5DdgyN4l3vz8Pf3ngO/ji+Z9jZOub+NGUcsyPGdDmKEBUl4tgSSZhmk7lMhGFBGuJlMon&#10;KLRZE2HMpaIRFcPPx04o+10WAqaYKiZrFC5afobFeXAbNSjk4wQuebzUF2QTLmWYVlODGa0NmNvR&#10;hk6qlqSzDG0RL8rNRiQJn4CpkEoyA1GLFq0xP5riUXTXJtGcjCNsNc0f+2qkLGUpS9n/uF03tev2&#10;+S11mFldjmkcNfYyVJSVoC0RQWskiNk15ZheX4U5bY24acF8XDNtChr9DlViRDLJg2YNGtyliJQZ&#10;4CnTo1Sbj+poBFE+T6mmEFMa6tFRVcmVtxl2ox663BwYxDEt22E56apzYub4i1W0U9aEcSp6qt5e&#10;gDpLDmYFi9HkzEKrIxvNBEynIx8fb3gFPbsls3478JZsi20CDlLBHNmGC2/txplnf4H3rmzAC+VG&#10;fLLoQZzZ8DQ+X/gAvlh4Lz5/5S58/PSP8ddHf4D375yLM+ITkS0wKpWRDyUyTEKNqWA+2K0UzMjv&#10;qV4kMkzAImHGJ/h6xzcTZAIWKZK5AT+fEsUsTyYud+bissyLcUfROLwY0WH/Va34493fxOdP34WR&#10;jW/gidtmYrIvj6DMRWVpNkK6TNXWWJ81SWXol+amq5Bi6cUiqkUc93np41VVZLO2GGZNEQx52TDn&#10;SwY+FQo/3ziBnS9woWoRBWMqykXAacF0LhKmUom2xQJor4ioJmIdkpHPxUDQXIKwvojPS2VZpkNT&#10;yIlaLiLKXTa0J8JoiPjuHvtqpCxlKUvZ/5hNs9svvrK7ecfs+gRVigP1sRAqufKVra5uTjStUT8v&#10;g2iuCOPKye24YvpkXDdzOtoC4lPJQpmuAH6zDnGrQRWklMnOTri4zGZUeZ2wFOWjqTyMGqog6Qtj&#10;NxpQyFW5XpzUUmY+ZwJcBg0MhTnInjAeubwth8PNibfZzUnYkk2w5KJZ8kNceajSX4pN992G82+t&#10;wxChMnJiFyd68b+IelkD7FuHwU1v4m93LMCSaidutxfh0zd/jX+8cg/++syd+OuTP8Lv7r0BB29t&#10;x59fuRsXfnsQF97bqUKOQeUiYcUqWuydLSpPZYSQGfmtgIeXCiwE2RGqpH3LcOHYRmz68ZWY6yvE&#10;lRVaLIhrMdOWibkZ38D3sr6BZ6N6HLi2C3+893s4t/J5PHrDNLQTQI3WPFSaMxHm/2gWoEgYsvif&#10;RLlIsIPys2SgkNcFtm7Z/tLr4CnVw1ZEZUgoSwXkxnAUMZ6rfEIlV0Ym4VKQi7DDjultTWhJlqOz&#10;3KcqIyfcVjSW+6lUSni+tKrgpVQFCJTq0Frh431hVPL8zOIi4+qpnfuTHk/G2FckZSlLWcr++21B&#10;a7VnfkPys+nxEKpdpSh3SBdEG+oDDkyujmNqPIgpCU5QITfmc8Ka3ViH6+ZwBU5VI3WtygryUcYV&#10;cJWnVPlqWnicTVuAfE6Q1dEgrLwvxBV2Y3kQlQGfOlaXl6vCj/WcTCUKqkQc0YX5yBp/CbInjeNk&#10;O5Er+UuRMOeiypqLJFf5jZZMtNiz0Mxx58wqXPjrIQweXovhQ+sxcphKYs8qYO8qjBxYg8H1L+Mv&#10;P74au7or8O38NFzv0mPnDy7DibuvwYEfz8emG9tx+Jc34sLvDyg/y8i7VEDv7hjNVXlvO+FCBfTu&#10;VsJlG+GyazTPhX+PSELkkTUY2b8cI3uXYetdN2CGJx3TPVm4IlKMm6v1uG9uBZZ/dw6O3Hcr/vTC&#10;3fhiySM4s/opnNv8Ap68vh21pZOQNGSglqosoMsYVSuEi4Fw0PNzUHChmhO4aDLSlHNfX5iNqNcO&#10;Iz9vadRmzs9SW2IzmhtQ4fcQxhORlT4JRXmZhHQuok47rpo9C93VlYjznDYGXUh4rWgrD6jSMlI4&#10;VKL0RP3YCJj2aAA+sxEhq5kKM4FZDXVDHTXJmWNfkZSlLGUp+++2r81qqHl9erIC3VEX6j1GtMXc&#10;iFCFdCWiaK8IYUZ1DJMJhnqPFdMqyzlhxXHNrKmYV1sBCycop1EDp7ZoNC/G50AXlY/009fk5iLi&#10;LoPPpEPAVILumiTqQkEEXA4EZCsnbYKKjMrnxFhKQJnzc1GUkUH1Mg65aeM4wcqEOxFNriKUl2Sj&#10;oUz8LlQx9hy08/oHC+/D8DubcU4Ac2A9LuxZjQv7ODa+hv6n7sIfb5uLvdMSWN3kRnf2pQiO/xqu&#10;cmrw/agJP62z4gxBce74FoyoZEdeUqXgfYEM1cl7/PvdzQQLb3uPUOHrXHh7HS4cWoXhvUtxYfur&#10;+PDZu9BuSsctVVq8+a02/O6ZH+Dc9hcIoJUYOSRl/JdjcN9y9O3l2P4m+ja/SuWzER+8+nN0OjOR&#10;LMuBR5IlsydCl5lGwKTx/02DlsNEuMhnU8zrhQRtIeEjfpT8ieMgBSyliZhUOPj5D29BfXmUcBlP&#10;uEwcLcXPz7EpEsC86VNRHwnyXJoIfgsqOJpi/NtuhdcoXUEL4SwpgLUgA0mfTVVisBUX44rudrTy&#10;PF81d87n0+rq0se+JylLWcpS9t9uV3d33jCjvkrlrUyOODG5IoiqoBuVXgumNtWgszKqSuzXex1I&#10;2iyYVptAg8uKK6d24vq5UxE0amHhBCV98cOlBjT57OgMOWAuyoeBK+yAxaT8MBG7CZ21lYh5bISR&#10;FnGvC/kZk1T/kry08cjh0MlKPVcSBjlJEjwluZOg4aRpLcxAo4PPxVV+A1WMwCVefDF2P30Hht7Z&#10;iP5dr3MiX43zezm2LcH5xU+g78m78MnPb8Y713Vj++Q47vYV4odTw7iuyoTLQ3r8dt3zVCzbVT7L&#10;yAmOMee8Ass7mzg28jrV0Lu8fmI98DbVypFVfI2FOPP6r/GXh27D7vtuxLuL70UPb8M7VDR8jMBj&#10;+MQmnH9rFc7x+HNvrcXgISopGQdWYHD/Cpx/fws+XPsEkiXpsOTxMyBIdISHhCLrCBMZet4mzn3p&#10;g1OcOerYdxpL4DLolMozFeSgjEC/+4ffRmXYj1x+llmSJ5PJxxE+jeURXDWzW+Ua+Qn21nKfqmzd&#10;wnMZNht4voph5gIgJMVHNTkqIlBymtwGLcqtpWgIeXHL1dfim9ddd8fYVyVlKUtZyv7b7Obubs3V&#10;U9r/3MJJZ3K5G1OTPsxpr4O3tJgr1yDmT+nAnPpqzIz5EHdQlbitmJKMImLWo5tK54Y5MxAmOLxW&#10;s0qMlFDW7go/at2lCHAVbCgsQNRlgbukCFEe01QRRhPVkDj4Q1yFF2aNFl2UlbqEIosTW7bF9PlS&#10;fn4SCjhZujWZnGwnEWxcjTvykSzNQrsrB1XG8fhxVxS9W55RjcAG9y3D4M6FOLebE/qKp9H76n34&#10;8uHv46Nbp2PP5ASeiZjw4xorHlgQx6dbXsKIRIWJ/0RthxEixwiQt9YAh1dQdSyiOpFClq/h/O43&#10;cG7XG+jb9BwGpJz/9lcIs4W48NFO4E+HgH9XNoTSCKE0QrBcUCVftuK8FK7k9fPHqa74OkPv7sTg&#10;e7sx+O4unP/tHtx3wxTkXXoRDPy/i/m/avh/Shiy+FuKCVi5LEifpPrg2AgSS3E+QgS4PlfCjbNV&#10;4MQDd/4QQcJeosQyJoxHESEkCakevQazWhsRp3J08O9qtwXVfivaqqOo5PFRmwlF/PzL8nOQsJag&#10;K+KBfA8aw160VMbQyfPcwPM1paFhf2cymfK9pCxlKftvt+kNyW9Nra0810m1MjMRxJyamIoUkoS6&#10;K6Z2oTrsw9S4H+0hJyI2PabFI0qZ1HvsaI+XY1pVQkEkyQnJX2ZENRVPZ7kfdS4TJ0EdjPmjW2ZB&#10;AqjCaUFNwI368pAqamkQ3wGhk0eIyCo9l3CRiVQm11zpaCkr+Gyu6vPTqFzS4NOmU7EUoIpwqSrL&#10;RoMlHVfXmHFW9ctfi4HdbxIwVAZULoPLnkHvK/fjq0duxx++Ox8HZ9djcZ0L39Jfgn3P/GTUx3JM&#10;1Ilk1RMsAhmVs8LrUvrl7Q1UNATE+9sx/OEujt0ExQ4Mi+9FosYkFPmD3aNFKj+Qash8PkJG+WQk&#10;s198NfKY3+7DuY/24/yHezH82wMY/v1hnP/oIM59eBBD/HvjQ7ejmHCRSLEiKjSB6Kj/KR1aKhCJ&#10;GpNIsRLCRFSLsSBLRXnJ9qGBcHGX6nHvz26Hz2ZWiiWdcNHmiqNffGC5qmiol6pFOoAG+LgayWcJ&#10;u+ArK1VtlMsKR5MvzeJziciWqBUJuxHzu9tQbreoLqRRp+MflRGvefQbk7KUpSxl/w02rT7557nt&#10;zZheVYGZyRBm1CTUlkhTxI1pDbVI+LyYVRtTE1OV04Q6rwUNXieaygOoiwbUFlmSimb+7BlUNlz1&#10;Rn1oi3pR7zAgVqrlZJgNXV6WchIHOZkl3A7Uhahs+FjZAgvxtSZefDFX4jkoTpuAvLSJMOZlIJvq&#10;RZz9pYUZsHAE9dko4Uq+yVaITrcAJkeVrp/mzcPnB5ejb8fL6N+9SJXTH1r3AoaWPY2+lwgXTt5/&#10;vuManLh5CpbWO7Dr9gW4wAl/5OiGUbAcplI5xHFEtr028jbZAhPY8PJDQkP8L+/xOFU3bDtGpJCl&#10;KB2BzEd7Acl9kSKVcqzARYZElf3xMC784SCG/3gEw38+hgt/OYELfzqKkT+/rSoADH9I0PCx7y5+&#10;FKb0SwkWCV4Yr5z54ncxESaiZqSemPijVHVkwlv8WBYCwabNg5YAkTL5d3/vO6gMBWHk3wKXEioR&#10;TW427LpC+G0WGItzYCrKgc+kpUIpQwXPhfjASgkob2kJnzOL8C5A3FaKmfVJ1PmdmFwVRYgwu3He&#10;XMzs7jjXUR2rHPvKpCxlKUvZ/3eb1Vx31/yOVnTGo5hG5bKgrR4t4QAipRrccvk8dNXVoK0ihMkE&#10;hhRGrLQaUeexoNrrQFPYj5YY4VJThVqvDc01FYhzopMIpFqfEzWEi0eXB2txIVx6LayaIgQtJsRd&#10;FjRGfGiOSdvjYnWbVEQWp7WUlM+bNE6t0mU7LDttPAwEkCWfK2uqF2POBAR1GWh1FKDLUYhmex6a&#10;yybh4Av/hnPH1mPo2GYM7VmGc7uW4NzG19C38HGcfOzf8I9f3YYTN3Rjz3VdGBSFomCyDjiwEji4&#10;ajSkmOoHb/M2gYoMKhe8T6hIhWNJlpQIsnfEyS+wkerH4vgX+BAyEqZM5XKBILrw0R5C5RBG/kKI&#10;cIz85ThG/vbuKFwIlpE/HFHlZC68t4uXe/H7lc/BlnWp8rVIrTCpWCAJlCb+3wIcqTUm7QskQkx6&#10;u5QW5FDJjIOzJE8pvwqqix/deDUVox8mfsZp48dBXyANxQgW8YXpCng7B5WLS1+sfF8xq05VstYT&#10;Ug5dESGUrzqGJmwm5WfpToTQGPKgPVmOhiCVa0MdakL+B8a+NilLWcpS9v/Zrp3RqW+OhD5u5yTf&#10;HnLjqvZ6TEvGVX7KdbM7VWvj6fW1CNn0aKRi8ZYUcWVrUOCQSsdVPgcawz7MaW1EfdBLZcNJy1nK&#10;Ca0ESbcFcUsJHEXZyp8StBhV6HGYE2HcY0ML4SKvW+G0wsbVtdQZk1BbqZuVLyHIhIjU2ZL2x3kT&#10;xyFiLEBpXhrK8ifBWjAJVZZMdHsFLjloKZuAPc/+DMOc6IfeImAIjqFDazG0ayn6Fj2Jk0/fjU9/&#10;80Mcu7YTX6x9QeXF4PhWYD8Bc5Bw2b90FDAClyO87TihIsUnBSQCGXHuy98qiuzfhwCGl6JoxM9y&#10;YjQo4AKVkErCpFIZ+ft7GPmY4+/vKsBc+ONbKpdGle6XcjFvbyaMduBva1+ELWecAolBSu7z/5YQ&#10;ZGdxHvLTxqGQt8sWmbFQyuUQEvw8xdkfLNXBX2qCR6/DN2d0oDEeURURMgiXmM8Ni7ZYqcYSDml3&#10;bCSYjEV5BEkRYlwAVPD8uKhe8gmuMJVMKUFTwdsdhFI5FZKXIOpIhFFGBRSxGKQb6WdRjWbc2Ncn&#10;ZSlLWcr+z609Xn59Z3XiXAeVyWWSMDetE02ERGcyhsu62tESD6stFylu2OS1qmTKUJkerRE/Kt2E&#10;i8OKct4/vaWWk1AEDq6aE36rqmklhRCTjjK4NbKFkwePQQsvnydkl9pjJlR7HOioLEe13weHvghl&#10;2kIUZEwiaHJV1Jj4W0x56WprLJsTrKzqAwSMrSiNcElHuCQL7c5CTPbmo82ehYeub+EEfgBDnLDP&#10;Hd2Ic9LG+MhG9K96Eaef/zX+fs9t+Nvj/8bJfCeGDxIiRwmNvcupXJYBO1/HyL5lGBElI2B5ZzMv&#10;eb90vhTYHB27/QQBI9tl6j5x2m9VPhsJCJB8GNV5UtSLZPITLiBUQLjgrycw8vvDUD1g+LqqBfLW&#10;13Buyyuqd/8flz0OW8bFyJkwTvlb/AYNdJkT+f9nIYeglcKehtxMFUGnWhpT1Yl/Kip9dHgO3FQi&#10;Czpq0V5dAZvRoKLFkpEgdPzczVQ5UgZGm5eJEkKpTGq5Sc02KhQPP3cJTZYkTLdxtCtoyKSlatUT&#10;XIQM1U4NFxFlRTlI+ryoctvPtYRCBWNfn5SlLGUp+z+3ap/zaFuyHLMba3Dt1C5c2d2Jtgo/bp4/&#10;C7NbG9BRm4RVl4c6nxUNfie8Zi2VhhGtsTBqqT4CpQZVXn9mcwMmS398u4mqxA5PaQmCDgNaQ06U&#10;G4rh4OTl4WXEqkcpFUpISsQE7VQ9biQCHoS5KpZVsyZHJsBMSBRU7qRLleLJuvQiZFK9SL0xjZTh&#10;12TCVpABK8EjNcamBorQ7sjDLc1OjPxhJ869x0EVcY6T+LkDa9C39mWcfuaX+NsvbsPgsc04Lz3u&#10;D6+lUiEwDhIccn3fCoxIn5WjYz4XXo4cXYMLb60dhYtq+CUKRobAZTNGqIxGjm1UTcBGCBzp0SIq&#10;5MKHO0f9LbIt9uejGJEClwIbvu7g6qcJuycxsOll9O94A/27F6KHlyc3voj3X7oHT9w6H/Z8SaAU&#10;hSa1xSapHCBRLRrCRABjLc5RW4YGHpf02REl3INUmq0RLgpqq2Az6JFPVSMtjrPlsXnZPDYXOQSU&#10;bgxOUmpHzofbqFUQkesek16V6PfrC3he9aMtqAuz4DMUEUKF8JWVoCHk65nTFE4b+/qkLGUpS9n/&#10;u81srJsu6kNKusyqT+CG2TMwo6EGV83oxIIpXWhLJggJncreVpFfPpfafimn6mjmqrjCaYa1KFfV&#10;oJrRUIvLJ1P1BByoCvsQtpnhJ2AaCSWPVPElUKRPflgcxznZSLgsqAu6ML0hiZqwnxObDi4qG1E8&#10;4mOR5EDZCpMoMclMn3jx11WHStVELHMCnEXpKMubiMrSTHR68jHFU4B5oRJ8vusVDP9uH86/swPn&#10;396CoT0r0bvqBXz56M9wes0LOEflcO7IegxLW+MdC3Hh4FoOQmT3YpUUeYEq5MIR3ka4DB/dwEuC&#10;58Nto3BR22K8LjkwEghAZTTCY0fkdg6BzIV3tyjAQMrDECgXfkclxeN61j6Ps6ufQv/eJTjP57jw&#10;2904TxgNUQ31HlyBXsJtiJA7/9FO/Gnts1QVeqqViSokOT99vOrnUpiZoeq3aQga2TIr52cs1Q7q&#10;4iGVj1TlsmJ6cx10BdKJMgtF2dnISZuE3HQen5+nysEUZku//XxVJFSy+sPmEnj5uUctRgTMelQQ&#10;Uk5trtoykx493pJCeAkbCQJwGwrR5C+jqo1UjX2FUpaylKXs/9k66sqLqv3eP9VxUmqLhXDj3Gm4&#10;vKsNl7XVY05zjapcHDQZYONEFKdSmZaMqBpjAYMGYasRfo6ow6RqV0XspapHy/SGKq5s/UgGvAiU&#10;GRUwGv122GUbh5NhiKtk6ZdfxseEraWqe+K85lq0JmIod1jUtpmUfjeIP4ErcwFLEVfetqIcTKJ6&#10;SbvkG0i/hCrm0kuhz5oAMyfcsC4djbZszAppMcWVhR1PfhfDv9+Dc+9QvYhS2LsMvYsexenFD+Pc&#10;R/tUfsnw8e3/O1yG963kWIHhAyuoUgQm0o9l/ShcxB8ijvsTW0e3wcT/8jYv36K6EcC8tXr0UtTL&#10;idGwZXVJEA0fWY2+Dc/jzOoncHLdcxiQ55Oy/ZIH876UkqGCenstho6twcCRlRg4tBJ9B1ehdz+v&#10;83n+svkleAomjvqe+DmUqgTTSarLpCRRSuhwXciDZMgnTb3Qws8/YC7GNZ1NsBj1KMzNhtVgUHDJ&#10;nDBe9dIpIFgyxKeTn6Mgrpz7GnH4a2DT5RPuxWqr06fXwqbJg59/h3gOo1Q0sqCQCgzlXGxMiYXe&#10;vOaawEVjX6WUpSxlKfs/rDro/mHCYx9ujvgVUG6ZPxtd1TFcP70L02urkPS6kPQ5R3veh91oj/gQ&#10;spYgatbAqS+Cz6KDv0wPv9kAL1e4Koy5JoHJjTWoCQUQIiy8pQY0+53w64tVtJc0EHPzujiJVcIl&#10;QTOnpQ7VPjdVUBls2nxOevmjDcNyJqloqaL0NNgLsqBJn0SwfIPK5RIVspw78VLCZRL8mgy0OvMx&#10;v1yHaZ4c/ObqOlz4YDvOf0Dl8i6Vwf7l6FnzDMGyG+c+IHTe24XzVB3Savg8wTO8dznBIhWVN+D8&#10;4fXK0T9MYAxT9Zx/Z7uK5gKB8+95LyqybN9SVQFZqRYJDCBsRo6tI1gIprc5CJihA8twds2TGOBx&#10;sk02LFtmH3C8S3XzHgHEv4dPCMCoVqh6hqiQBo+txyBB1ndsK4b/cQLP33EDcsbL1mCmKuwppV9c&#10;mgK1regoyce0+jjBXob26iTibjs/xzJUE+5BlxNFApcyE7ImTSRcxqkkSQkFz5g4HsVZhFMRP2cC&#10;SmqPeYzFo11EeV5FqZbbTPASOA6Cx6XVqC6VTQSZv9SIsEWL5oCttzvqnzP2VUpZylKWslGb0lTf&#10;UBv0nkx4LJhWl8B1s7px1eR23DJvFmY3VMLBVWy5JDoSKn5LGVoCTjQJJEzSq0UDq66IYDEgZDHC&#10;ZdZz1VuAeR0tmEkQtVcm0FgehddqUPv5nVEvJ6h8TmbZiAlcdMXwie+Fj4+YStAouTARD2ojAbh0&#10;nMxKiqBVZV8kM300DFdKzUtpmKwJ4ne5GBm8zBj3DaqaSQjpctDsIFxiRZgfKcJPpoUx+D6Vg8CF&#10;qqN/12KqBk7e4od5fxcVDcFDGAwfXo3zh1ZxcHLn3+eOrFNKR7bSzh/fNpooKWHCHJLBj3epXmQr&#10;jI+RqLKR/eKjkaAAQkX8MqJaCIkLaitNlM+6UdBQ3Vw4wfukPhnhMvLRTowQNhcIl/MEzXkqmfPv&#10;j77XcxLpxjH4zi7CaC/eW/UcP4NJsBZmquixsoJsNTwlBQiadZjdWgcX1WVdPIbKgEttY4UsJgTt&#10;FpQUFiIa9CJr4gR+XpciN2M8NFR6mWnjkJORBi1BY6ai1FMlOggWcewrwPD8VnultphWwcXBc1JO&#10;uDS4y6hi9EhygXF9dyOundJ2ZkZ9bNrYVyplKUvZf3W74oorJs1rb19F1YLZ7fW4YTrBMrUd103t&#10;wMyqEOJeJxoromiuiKgkPels2E7ISGSX7Mn7TaNwCcrWWBnhIk5frqancxU9tYajpQFNiXIqFyt8&#10;XOl2Spa/vlCpnJi9FHYe6+OqWCYvUTCNEa8q8V7td6HW51W+GYlcyucEWJyZhqIMSSqciLI8qRac&#10;jlxOlJnjL1GAyRp3EZyF6aiz5GFuuARXxjW4qd6C08epPgiXc5zcBw6vwwABMSiwkCz541KGhfAh&#10;CESlnD+wglDZgEGqkqETnPAFPu9T4XzAY49uprogEN7dCZVoKVtgPF7BRZIuj6ymeuEgZJRyofqQ&#10;pMwRBZyx+8cUjeTOjBAkoqoELMMfECq/pYr63UEM/04SKferS5XJLxFlH+7Hh6ufVzkv0khNHPvi&#10;3zLy86lwmRH3WDG3qwVxv0d91n5LCYw8NumxwaIpUk59UTDZaRP5WV2iKiUXUbGoLpVUg/kZGf+7&#10;crEUFaiS+wISh/jQbGVIWPVK0VgJIB/PX6XdpCATKy3GNR31uOPGq3Ht9JbP5zdVN4x9tVKWspT9&#10;V7Y7br11SmMseLpLilDWVOCKyQ24lnCZRzh4jVQkNgvVREDVkwpb9LBz0qkmiCRhUvqxR7gyNhTm&#10;I+Fxq1IuJk4+AorLOuvRVV2uWh+31CSpWji52c3oTsYQ5UQVVlstWkRtRoTMVDV6jYpaSrjKUB9y&#10;wU0108FjXSXFMHPCk1pj+QKWzIkqWVDCbvXS5jedK/HxVDBKxVyEgrTxiBgzMTvKSa/KjCvLtfj0&#10;4FIMf7gDg8c3o5+qY4BD6nhJ6RWlXAiK4eNSUHIN1YIct4VjE4HCY94hfOS4DzhO7CRcCAOJJjss&#10;22FLMEK4qJDlQwIVQka2xg5JIUvChCDB8fUcAhrJl6HKObF+tM6YOPplW0xtj/E5/0igSMfLPx3m&#10;5VsY/sMRDP/+EOFyQL32yEd7cOK1R2Ck4pAy/E4NIVCQo3rk1/icqIsFVcHQuJvX42GVYV9ElSO1&#10;wrT5WSjVFsFpLkXmRIHLeLU9Jm2kpcRLjoKL+LSyVN6MQEbKwtipXjSyfUlY2Qgcqcbg53fCqc1D&#10;XDpXhl1UsQ7Mr4thQUMc1xMyV01r/ce8puqWsa9XylKWsv+KdsUVHZOumj3z+bqwb6Q7HgRXnbhh&#10;Srvqk19hK1VZ3FGzFnVuyVPJhqkgH06DFo2czJJcLbs40QSpVjR5uZjaXA8XYSNFEQMmLWZ2NKO7&#10;OoZpvH1We6uqxpuIBNFeEUOMz90S9XOyMlK92JDkajvJ1zAV5KGak6EkXbpKChDjbVGnGVpOcJLP&#10;kS/NwzImqLInkuNSVkDAcAU/GpZ8MbInjkPGOOlUOQHTgsW4rtqKKyt0+JhwOffeNvRRdQx8sIeA&#10;oXKRKDHxuXwgW07i1CdMjm1UimXw6HoM8O8BgmdIosx4vKiYwSNUNwdX4vz+Fbiw602M7HwDFwiW&#10;4f3ip+GQUGVC5cJbhMhxAugjSaqkSnmXCkeqJx8jgHiMhDcPn6AKksz930q7ZMLjd1QnfziIC386&#10;wkG4iHIhAGUr7hyhKIEEWx/5CTTpl6I4fbya5CW51KzJQ2sihI66BLrrquAmAOriAfhMehTzM/MY&#10;dPAR5IV5OVQvJcgkVNIuvZSf1URkEypF2ZnQZPGzpQosUtFnEjWWz3NRoKLGpDxMhcOi8mIkMjBg&#10;1lFR2lDltqltTfG9za+twNxKPxY0JjCXkJlTX/n5rMbK2NjXLGUpS9l/Nfvm9dcHZnW0fTI5EcY1&#10;bXW4aUYXJpf70RZwoc7jQtxhUOHDHqoOKcWiy89GuWu0gm6ItwtEBCaFOdmYSYg4Sqh0TDyek1Iy&#10;6FE+l7nNDagNBlCqKVb1yJrDQbUd1hgO8Hl1XBWbVZKmlH6JWsxURVYEjcXK6e/VF6Kak1gJVYtU&#10;/5Vy+9JLXitRY1QsZsLFWpSpnNyZ4y5B7qRxKukwZ9J4hPSZuLK6FNdUluCTg8vQT1j0ExQDBIWC&#10;i/hbqGAELuepHIapJM4d24zBdzje3cpjOTipi9o5f2IL4bIVgwepbA4QLgKU3W9imIA5v2cRzktJ&#10;fyqX84dX44IkWX60A/itZOxvIWC2jUFmqyodM3JsNFR5+B3ZitukwpRHfrsb+P0+jFC1qHBlKQPz&#10;Nt/P7iUYWPcs+lc9QYAtxrPfvQITvvE1FGZOQMxaQrUxAX6LUQVPzGprUGV3JCqvgvC38VxIRFiw&#10;1IA6n0OVfjEXFaoaY2njCBdCJpeQFvUioeC63CzkETAFHKqcDNWoRUvA8FzEeI6k6rKT5yRkkfBx&#10;HWJmvQrIaA26ccPUFlxWF8HM2nJMI2i6y72Y1ZT43az62A12u/3isa9bylKWsv8KNnfu3Ak3XTHv&#10;u9Oq47i2qwHzGipHJwiuQKdWRVHpc6Pc64SHk5NssZTpClHGyaYjUY6Wch8qnVy52swIWku5ui1A&#10;YyxIJaNVvUBkxVvhNqs+IN2JBKScS6lGAz9VSlcyjCqPjbdZYNHkI8rXuGLqZNT7XCinYql0lSkf&#10;gZ9g8cgWnNtBgHCiJEjyMqQ68gRVFbgoPR02rqZL89MJlEsIl0uRK1n8HFIypjB9Eib7dbi2Ro/P&#10;DixFH1VJ/7vbObYpuPS/t0P5XQbFef7hDjXZK4AQLAO8rZdw6T1G9XJsHaGzDkNH1xEuq1XuydDe&#10;JWNjMYaoVIYOr+f9G6hc1o0Wr6QSUrXHBDB/Pgh8uB0j4mORsGQZKgeG422OYwQOFYxSLtL5Ut7T&#10;ptfQ+/r96Fv+KPq2vKxed+DQOny19Q08cutcqpeJqreKbBFWBzz4znXXYHJdEjMaa1S1BKnTpsvL&#10;VmrDRrXRItuMRo3q85I9YQLV3aXIGs/PMjONgBH1QqDwHMrWWCE/W212BmxcTOipYoKESNhqQoXF&#10;hBKqH4GOgL/cakQtz/F0qqR5VEyX8fszm+ppSrIC9QE3OioimF0TG5lWV7Giu7GxMJlMfmPsq5ey&#10;lKXsf1WbOjU67r47b7/iW5fNP3vt5DZc29mAq5qTmFbhR8JpRw3VhZ+TiTjgnYYSuAkYK6EhfUOm&#10;N1WjqyqBuK0MfrNRFUW0lGjQUZ2A11wCC1fHpcW5iNvN6Ij5VRJmzGbi4wtQVqrHNE5CtV474VKm&#10;ttpqwl7cdvWVaIqG0cnJqYkKRppe2TV58PExUqU3bDWojPSSnDSqEqkULM79dJg4CUpvl/xJolou&#10;JVTG8/p4VXdLCl7a8idiTrQQX+5bQiWyHX2c9Ps+3IW+D3hJuAhsFFw+IFxObMaQ+GR42UcA9PB6&#10;z1ECSbbKjq3HAFVJ/2ECRtUoW4XB/Ss5lmFAoCPAkZBlKacvSuT3+4HfUY38TiDDIWX3BSYElioH&#10;w+cbdfhzyHXefn73YpxZ+hjOvPILlbE/dGCV8gdJrxcJOJAItwHCbvgPB7DqsZ/AkJeJMioTUX43&#10;Xj6L56UKbeVS9LOACrBU+agk3Fj66pcW5anab4U5BDE/m0wVMcbPjADOE7hIw7FcqhcqU8ngLyC4&#10;RclIhQRzcQ6ShFXIrFXZ/BaeF8l5qaT6rPWUYXZ1BJe31OCqzmYs6GpBQzSAmpBPQa8pFpEtMsyo&#10;rz41v6v9sakNDVljX8GUpSxl/6vZ1GSy9IrO1kfnt9W+PasxjnmExez6BCemECq8HkTcVtRE/PA5&#10;bNAVaaCVvfcyEyxcrfo5aU1vacCU2jjcUhqEw1CcD31hHqpjPq6StXBypSytdGNUK41hPye9GkTL&#10;DDBzxVuiLcQVs2eiye+BhyviMl0+2iqjuPPWW1BD5dIYL0d7RRgOvYbPVYxoqQYOAq0l6KE64kTH&#10;lbhs4+SmTUJhBtVJxgTlgykgUArSOElK86zsNFUtuDh7IgxZ45E0Z+PUwZXoe0cUC4EicCEE+t7b&#10;hl6qmIGP9o6G/hImA2+vR+/bApX1OPP2GGA48Q8IXN7egD6JNCNkBg6vwMBba9EnmfQHV6FfFI3k&#10;xRAC56l+LvAxqlvlB7yU8jCEiCohQ2iNtkomZAQsfJ0RyYnhYyT35qunfzKaX6OCDGTs5PNJxNpW&#10;qqcNGBLQUcEM/e0wru+s4meSjWTAgcs72lHrdygIW4uzlNKQYpRpF1+kGq/pCOW2ZBR2bR7SJ01A&#10;2vjxyCSM08dfihx+brIdlk+gmHjeJOcldxI/X94mIeWG/EyEbUa1PWqVhM3cDFWCp4Kv0USFMq0y&#10;grk1UVw/vQ1z2+p5/vxIUm3WcJEgo4rnWu7vqq/CrNaGCzPb2+tTKiZlKftfyOY0NaXNaay9bW5L&#10;3d8kc35yTQVmN1ahu1KagEUxua4Krck41UO1KnCYDIXUlpXbJMqlBAGLEc1VcaqMK9CZrOBko0eQ&#10;sDEWF8BTUggnVYy1ZLQQpaEoH3U+N6J2PkaKV0pUGZWKhdC4ZvYM3ueEl4+XZmEhrrxvvfIywi2A&#10;ttoqTOfrSz6MRcKbZZtNU4AKCVkmiCSaTE1+UhWYcJEyKBoBSaZslUl/+UmwF2YoR7c2Lx15l16M&#10;n82r4+qfMDm+SQGljyDpe3cLr29BDwHSJ4mVBI8ohIETW3CGk/gZTuJnOXrkOqHQQwD0UZn0qctR&#10;0PS+tVopmzN7lqKHqkNUzJCEMR9ajeEjawkTjmNrVAmZkUMrR8vFSKVk2QJ7j4OvK3XIpF/MCKEl&#10;BTJHqIYuHN6AYQmNlgg2vidpXibJn6NwWY8h8cW8twurH/0Z9NmT0BgLoKs6zok/DzGXXSU7SkKk&#10;lqCYdMk3EKOKMOXlEvqiLiP8/DKRfuklo/kuaoxDbkaacuhLnxwLH6vJyVCwkZIwdp47Cdpwm3gu&#10;eJ51PEYVtTQUoc5rw+R4CPNaqnFZay2m18bQnQwjoQIx7Ih7nPDYrQhzoTG9OoapyRi6Ghv7L2tv&#10;eXNyXd28tkBg/NjXM2UpS9n/De1r3dWV8+sj/k+mVVWgOexVBSWnVZWjlden1SdRGw4g4XfBRUD4&#10;qVLKSjQo1WkQdTkR4t8Ri1lFHc2c0o2brroKndUJHmdGgpOHhBBLP5CY+EZ0MgEVwUzg1HtsVB46&#10;VFKRSN+WCI91mgyY3tqIaY1JAsPMYwv4ug4qoSpUcQKScNqpBFiC9/kIH+lk6SFUHJpcJD1WqpLR&#10;VbPAJT99AgonEi6SAJg5nsdlwlmUqaojW/K5Cpcky3EXY8XPrsfQRzuUCpGtMAFMPyf5fqqIXk7W&#10;PUc3KMf9EAHUz9FzgmpFVIrAiOqkh5P5GQLgrAyCpZew6eNE30NonDm8Bmf2ryBclmBQfDBUMYN7&#10;FuMcQTN8cAmG976J8/uX44Lkt0i2/jubVYVkVY+MIFMlZAg4lfHP94E9yzFyYDUgBTCpYKSy8oV3&#10;JVqNg+/tvPiFJC/nw304seI5OAqyUE2V2cwFgr+UYDcb4DJoVOVkydrPHDcOzlKDKnQp4OhKSHM3&#10;vaoplnYpoZKeRshMVLkvsj0mSaoWKkwpt1NIiBfxMTZ9Ib8DRhUibtbmUxFlUR3lqxpkcg5nEBqd&#10;EReu6m5EY9CF5ogXSUInwO9NpdfF8+9ExGFHN197ehVHXQLz2hrRwYXMlNa2XiqZ+9sbGkr5Pf3X&#10;0a9rylKWsv9L2/WXz9DeMH/+j7rqKj+UBlwt0QA6uMpsqQihyu9EFSf9OH/8QZsFEbsFCQIm7nZR&#10;UZg4ieepXipSJ8xYnAcX1YuZSiIRj+Ky6VMwp7OTk0upAoM45d2c0MTvIr1CTIWFsGkKEZGcCN4e&#10;KDXCwufwWU1IhPxUJ5WY2tygosIkZybKVa4UvQxyVdxFyHQlyzkpORCxmRHj+4qYdXBocxF3mbn6&#10;zlMFLKWfieS6iNNemohJ07BmNwFmzIWFisVdzEmxMAuFEy7G/ddNwdCH2xQwegUYYz4VBZej69Bz&#10;ZA36eZ8UjOzjZQ+P6T1OgAhgZOuLf5+lajlDdXHmMGEkgCFUBDRnCJjTB1ahd88iDEif/gMrCZml&#10;OHdgGc7veQPn90ok2XIqmVWqttiwgoVsmXEIXNSQKDIBjGT7U+0cWjc6BC7vbCeQdmD4/V0qHPr8&#10;+7txXsKnP9qHD1e9wM+3CAFbGSpdFsJFpz53lS/Ez7s0P0+FbFv5d14awUEw+wmW5pgPWiqS9PHj&#10;kEk4S8RY1qTRy0KqPwPBJL4cUS95BLd0rZSePBG7CSr3RVuonj9uI1ycpWgLObGgpQZzm+vQye+W&#10;VLWuDTgQc5Ty/JVRwVhQI+fTUYYZ9QnMquc5plKeKo3HKspRFeeCp6Eezc3Nb82bPv3elsaWWbW1&#10;Tb5AIFWrLGUp+7+cdTQ3L2ivrf28OREfmdtSr6oZd3FSn1Zfh8Z4DB3VFaj0OFBOtVFBdSKqI2K3&#10;qW2MqJOrTk4K4veQfXtx6kvHwjK9DlajFvPnzsastg7Vnricz2GiSiktykdeVjrsBi1VRDZcBI2U&#10;2JcuhrKtYuHzOE06xIM+dNU3oL0yjqaoV2XyhwiRpMeCEAEWJfTauQqvjfr53FbUhNwq4dJLCMkq&#10;2U0ASfZ4UcZ4tSUmYcmFBI34WeKWInT4SgiWDASLs+DV5ECXdilun5rAuROECEGioEH1oMAhsCE0&#10;eo5tVKDpP8brAg6qmb5/H0qlECg8RtSLgOTsEUKGIJG/FVyoWHr3LcUAFcsgoTMkcNm9EEOEyhBv&#10;F9AMHV6Fc4dXq62tC/8OFIkqEwVDFaUgc2zzKGCOUMUckFwYCVPepZqMDX+4F+fFN0TFInA5/9F+&#10;7H/pIWgzJinfVRXPn9Ros3OUEg6WIuk4mau2uoz5uchKT0c2QSzRX+UuKxWpTflasiZNUFDJobKR&#10;S3HwS/FKc0HeKFyoDkulbIzFhAqbASY+XqooSD6TVyIEQ15U+6xY0N6kws6nSofKgBNBgijJhYTL&#10;qKO6dajzW+mzqQjEWQ1JdESDaAq60RD2oS6eQH0llWwkjK7mxpGm+sbhhvrWwaamlt/V1LRUj32l&#10;U5aylP3/y+rr6ye01iRnUhUcqvDzRxv1qY6BNfyR18UCaCgPo4JqJenn31Qp0lDKz1WlwMRLUEjJ&#10;EA9VjFTQtRpKuOLVcrLSUsHkKV+JmapEm5eHqd0dmNbeivKAC5V+N3xc1crefEFWJqxaDTRZnNhN&#10;Wl4vJDyoYggYUwEnvJIi1HBSaatOUkUFEXNyxR30opXvrdxq4IRVpFbZUoW3RRqG8b56KpqO6jgC&#10;2nyVV1PJ9xjgMVJfK5dgEfWiyZSOjGlwESj19gLUWvLh5XV7UYZqCdzs1uDUvkXoI1xEsfSdEGBQ&#10;kfw7YGS7TG4nSGSbq5dKRoAiDvvBt8XHspYQ2kCYECpH1hIoqwmZlThFJXOK18/weu+hFRg8SIiI&#10;30UgQ7gM7Fmi/DAqouzgCo5VattM6ovhbYLkXcl/2aUiyaTvvroU6Eg3zLcJm+NSEoZgUSVgDkCy&#10;9c/9dj8GVSmaPVjx0M9Ufo80ZivnxC/+KOWAH1Meqpp0cb7q3ZJPCEkWvlQ/lvbFUorfSVCL30Wq&#10;JAtkZFssh5dFVC9SIdnAcyaN2iRrX1SoRIdZeR7E7yJhzbKAaKMarnZRkdQlMLU6htaKsFLGUaoU&#10;WTQU5OUqxRLj64larudioT0ZRVtFQPndGoIOtCUihEsF3A4bGhNxhIMh1FfXIJaoRHm8GvFk8rWa&#10;mhr72Nc8ZSlL2X+WTW1tLW5trP1pXUXsr8loeKgxHh+ZXVepytx7PF74vX74XR6EuWpMhL2I+V0E&#10;iwVhTuJeKxWKyQiPwwmb2QhnWRnMhIur1ASf0aD23HVFObARGtJ7PZ/qpLupAa01VUhGQwg57VQw&#10;Zarnup4Tmhyjzc5UhQ9li0ZyJWQlbMzLQVF+Bjoa6pTTuTnsh5cr7gQnmM5KPo+tFEGZILW5aIh4&#10;CEZOMIRhOyeqeV2NaOEKOUhgSSCC5FhIfsvoSlsc+6PlUGT4+Pg6ayFihnwqmGy4tXnIH3cx3lnz&#10;JJWLAEUUyRoMHN+AgROb0S+9UzjZy3ZZD8FxVkBCldFHmEh+yxBHPxVHjyiWQ2tUFFnv25twhsed&#10;JFhOEhZnCKPeIysxeGQ1hnib5LsM7l+KPkJngGDpI3j6Dq8djSgjoM5LhJhA5MM9HDtU8iT+fBT4&#10;42GA8FB9+N/h7bwc/t1BnP/dIZz//WEC5qAqA9N7dIsquPntKfUEfqFq5uWl6vPqi/iZF0CXmwNr&#10;IdVkfjbKeA40OdkoISwKMjNU62JtbhbBblK13aQfTNYkgctEpI8bp8KQ8zImKoe9nDdtjjQkkx77&#10;GoQIGDvhIgmukljpKdWiKxlRralFrczgd6495lP5ThJFGHNZkJ2Ti6DVBHdZKdWxUwV91BFIlzdX&#10;YXoyjOqwG13xEJprkvC63XATQh63HTVU2uFYBBWVdfD6gyP1NXWnZkzuvHzsK5+ylKXsn2USylkf&#10;j1c01lQ9Pbmj/VxLYz3i5RWc8CNoiofRGI3CbXVw2AgRD+KhICoCPqqWAHy8zaDTIehwwGfhCpYw&#10;EeVi0sm2ihZBi1l1LJT6UtJfvYyKozAnC4VUJoXZ6aimmpjSWo86Tv5WYwnivgAsnNQk8U4nKocr&#10;W0mmlBwJ2Q4ryhktKZI+4WI0Ey4Jl4PvLwg3V74VMpHINopZi1pCR2pXiR+nNuJHV221CjxoI3zE&#10;V1RhKUULX7PK41ATqfgTCsQRPWncaBHHwnSY89MRM2ah1ipwyURYnw9L9gQse+DbGDxOCLy1kgpm&#10;FQYJDVElQydGt79ky+ysQER8LDKoYPp5e/+hZeg/sorKZB16CIe+t1aNbZ9RwfAYAcxZ3i/HDB1a&#10;iXO8XZIt+wiqXsJFoNL7FuFFWPW/JYmYUsJ/gxojx6lOxP8ieTB/OELlQsi8RwVDZSKQkb7656W2&#10;2O+PECb7MfTeXr72VlU8c9sTd8NISNgNxaqhmuSiiBJxcCEgpfjLJMpLkw89LyWZModQKeRCoTBL&#10;kiYnQpufyUlfDzPPW+YEqheqlowJ45CptskmKYe+nD9pgax8NTzPFVYjVU+B2h4L8jyJD2ZqdTmm&#10;11bwPh1mNlWhqyqs8pQcZWbl0LeVGmEvJfyspco35OM5rA64Mb+1ETP52G/OmYxmScgNOqmEvTCb&#10;TCgzEkRBH7weNxx2fof9QQSDVLANdRcmtzRtWjClqy0ajaZ69qcsZf/RFtVEx9WXl79eWVF+OhEt&#10;R11com6a0czJeFZ3K7rqkghxFRgPhZD0+bhi9MDndBAuVDB28adYEPW44OYPOcwfvJUTtYWjlIrA&#10;w0leQoBdnDys4sjnpFKQl4U8qhHpZJidMQlhjx1NSSqjSIBg0iHA15LMbcnylla67lLCinCS0p/C&#10;6EcAAP/0SURBVO1a/l2cKxNVDsZ9/WuY3t2BurEEO9nCqaWSaquIIGwqVrkw0trYV6bj6taLprAH&#10;c9saUcVj53U28W8/Jy6PcgZLx0UJiS0QX8FESaocDwvhIoBxazJRbclFpTkPCWMuoqZ8fHtaNUb+&#10;sovqhCribYJFeqXwcui4bHutwVkC4QzhohQG/5aw4/63VhNC/FvBZe1YODKhwyFbZ2eoZE7JNhkV&#10;i3SOlEz9c0fX8DmpgiSMmWqn5xivv70ZvceohPh4UTUCoHMHVmN4/2qA11UODF8X+1fx700EjpSD&#10;IVj+eAznPjqEc+/tw7l396D/7R3o2bUER164F05VmSCLyiJDRedJMqqFYDFKkmMxVSQvBQTKB0P1&#10;mDF+nCpQKT6YPJ5DGSY+3kLlU5iZiQxCJTsjTTn4swgfad4myqVUw8VBbppqFpZwlnKhkc9zW6xa&#10;V3dWRVUE2eSaEKq9ZWitCGByIoROLm5sOi1VUxHcXKg4qIIdZoNSqQZ+t6T2meRRNVCNTq3w4+r2&#10;Gki1hhoCxkcFreHCR1RO0OuGy0VF7XTCwYVQZbgctckqTGlpGJjW1ry9vabGPfaTSFnKUvY/aV9r&#10;qKqaURuLDSRjCZRHYqgtL0eEk3ttIoHuhipMba5DfU0SVVQX5VQIcU7M9bEAqrkSjI5tS4ScNrVN&#10;4ecP1sMfv9+sg1WngY8KRvXvKNUqJ7y5pFglUEq+hPSxl4kpl5OSn0Cql5IuKspMttVkBVyoIot0&#10;XO3adIXK36LNy1STn7Thlf37zHHfwNTONq6Yzao3jIeTVGvMh9ZoAE0+qyqEKFn97lINpK9MHd97&#10;HQEW5XuWKKS6gAvdyahSM1IiRhIqpcxL/qRLCZiLUJqTDl8xV9naDERK0tHuKkSzswhxwqUtYMHI&#10;n7YSHoTL0dWc6Kk0BC6yRcbLs1QpsiXWT1DI/X2ExMDh5RjkcTJ69i9VEWKiavpla4zHSQjzSaqV&#10;04dW8D6B1UYqoc0YkMTLt7fgLK9LIubZE6M5Nv1HCBcqFsnuHzpAEO1Zjgu7l2Jk73Jg9xJ1KWHI&#10;Ix+Kw/4ghqhWBt/eRcDtwNDhDTi15jm899IDaA05VZXogLUMOWmXUrFoCJpMOPm5G/LSVXi3lIWx&#10;8hivWUOVYVDbYdmSeJolPXHSkDNB8oMkjyVLVT2WrH01JhEuE8epjH6nXrbUMmHj9YhFh1qvma9V&#10;jKCxEBWO0TBjCQ6oC7tUFeu4m4Ap96sqyRYCTbbr9ARMlIrUbNAj4nPBqC2AqUSLTAKtIx5BAxcQ&#10;kwmjaTUVSPDxCZcNVhMXGA4rFawXel0JvAKYUgssVNnl4RACXkKsqQndLfUXmqtrX6lNxpuaa2vL&#10;kiUll479TlKWspT991hDTc2vm+saeuoqk2ihcgg4qT5cXsSoSFrrqtCejKsfcIATd5jKRErlN5RH&#10;UBPjD9LtIgRK4ePEbiEMyt1e2IwEjUNCRc0ISJKklFnhqtKilUgvPZWHbKtwEC6jK950aCQSSauD&#10;BAxI+X1fmQkG3u8tLUX6uItRSIUjzn9x/JZw9SwTl0xUUvQw49JL0NVYpyKIpNqxz1CAeV3N6KYS&#10;aSJk6rmyreD7sRq0qPG7ELGaEJPMcIIu5rBgTmczZjXVYmp9FToJGLsmF8WcEPOoXrLGXQozJ9aw&#10;Lgue4nRE9ZmYG9GiO2BAraUAybJ8fLbtecKE4KB6GXhrpbo+eHyt8r/0EjA9BIb4V0SdqK0xUTcE&#10;TP/hlVQhK6lOVvKxPIa3qygzHnOGl6fV1heVyTujZfr7jlO1SG4Mr595bzvO8nof1cvgUekuycFj&#10;B/dQ6RAu5/evJFA4pGS/DOnX/+5OSP+YoXd3Eyzb+D634jwf/8GLv0IjITxaPTpHTeAagsJDdWLm&#10;ObBSsciwaXJU5r60I5BzGnWZlQ8lN2OiUpdST2y0E2XG6FYmASJbX+JvyUmfgEwCRi+fZVmJUjv6&#10;gkxEqGhbAjxnRg3c4teiUpFQ4ySBII3Eanw2NHrtaI340BaRc2emwuFixWRU26wCFz/Pod9Zhvzc&#10;PDTVVMMlTefKg2gIunHb9DZMqYlzUWFHkgomxO9vRcjP77Kb32UP3FTbeoORt0XQWJWEpcyC1ppa&#10;AqaRCsc/UFdb+/e2mpoT9cn4XP5UUvkyKUvZ/y9ramq6ZHJHS2VrXe22+kQlapJJVIYDcFkdcLo9&#10;qKquRgtXcVPaWggQ/ig5KrwO/pCdiEdDVAkEjdOBRNCPkN2OiCRFUm1If/ooR2PIzVWpEV6rXu2j&#10;W6hApK6XRAhps7iqzclSPpMMCfvlJKTNz4G2MBtBn53PW8qJrYQTVx4MfFxxZhbysjI5kUiUWTGh&#10;RLhw0pK9e5uhGJMuvgid9bUo5/sL2I2oDTghSZ2dFVQuhEsd/5aJ0lRcyEmL71U6U5r1nOT0SDit&#10;mNPeinbCsqMyhu6aSk5yBZwg05CffilyJhJsGZfCV5KFmCEblaXZmBHSYm5UjyZHISLFk/DqT67B&#10;0DuSo7KcCmb5mHohXDh6eb33iKgUKpNj69ArfhUqjL6xcXb/Cg6CRqLM+Lcol9631hMiGwkXKhu1&#10;ZcbHSnCAJGK+uw1nTnC8O5a8ycsBQkNK9g8eXj9aXZlDZe8foIKhAhqmsrmgwo93qyixc4TLuRO7&#10;CJat+P2q59BR7lVO9Dq/k2DJI1DyFMCl343PRBAQGn59AYwEeoKTuKgUqVpdxc9bgjakCZj4XAqy&#10;s5FOdaIc/OlUMgSOQES2yrLTRxMrpW6ZnwqyiIAyFGaqtgtNfvGJ6eEi1JsCdgTLqDR4nsJcmLQm&#10;wqrCQkc8iDoq0Bp+PypcFjj5um5rKXRaLfwEhIQiC2gMVFn6wiI0U1F3JiKYzO/B5XVRqnALJHem&#10;OuznwskBq9mCWLgcHfzeRIMhhPwhNCQqUBmJwmK1qeszuiYjHufvoD6J1vrqgbpk8lt+v79w7CeU&#10;spSl7P/V6gKB9Kb62pdbmpvOVkQj8HgDqIpXwmv3wOV0IuD1oYzqpIb3JfkjDUu+imTMy5YXf8hu&#10;u43KgqqEK0fJdo85uOqlIkhysklK+CpVQphgkXyUAFep4mMpzslW5fOLOHHpCgrUdpcmL3s0T4LK&#10;pSAzmyOTqqcEnjJCic9bVlyEQkLHVFigalQJbMQvU1rA5yFczHxeKaCYlzYRtdEY4lQofr7e/I5G&#10;TIlHECLYJGdmGoEh7YxlokzyvflLi/keTbzPhFaqr07xtZTq0MGJaDYVjJ/AMnIFLz1e8jhZZnM1&#10;7tJlYHpYiy5PEbq8Rbi83ICZIaoXcx6mRUxUIEvRQyUicOk7vIwwWUlgUKlQufRSkfQTFKpumADn&#10;II85SHBQWfRQ0agoMkJA4NLDS/G7iNoRn4tsqalgAEnMlG2xE1QuKqqMkFLKZQsV0hb0H9lA5bN5&#10;NGqMike6Xg5L+X6+hpSMOX9iO4apWiSv5dzb2wiWbapUzJSQUznZA/y8E/xsJA/FkEf1ws9aGoZJ&#10;lJhAQjpTmnic30g1oy1USqWan3ecqiKX8NHyMcVUlzk8FzlSPodDNQzjcXJsFhcRWWk8LjcLIX7W&#10;hYSOJK3W+QgGu7Sx5nfLpCFcXKjyu0fzkGylBJ4HreVhNPDvxphfHVvD17SXmhCk0tJTxZQZTVz4&#10;uFEiOTiyhafRwECVXBf0YmpTNTpiASxorkCCj5vTVIUIv6fagiKY9AY0xhOoLY9Bp9HCQpVcGQ6i&#10;sEgLo6EUNYk4uri4ctj53ZZE4eamEafLdSzg8VSM/ZRSlrL/8vavkpUs+So1lZWJttr6P0UDUQQi&#10;cTj9XjTW1cHnDqA6HkPI64HdYkFIIq8iASQCXtRQ0fitZfwBEzD8AUb5Q5as+KjdrJIbEz4bJ+kg&#10;J+tSOHRa2Dj5eIxagkWKTxYgn5NOnmyV5HOFy0lIU5DLlWsu8nIJCQJG7sshZCRqTLa+xNnvNupg&#10;1VPpcAIq5mpXw2OLuTJ2W/QKWgIXIyFTmJGG3EkTVVCBRAyFnTbMaajEjGQFvIREQzRIaCSgLc5B&#10;nJNRtdeisvuTXIFLEqdU9K3k+46ZdOjiajVhM8BO5SL1sqRYpYQk56ZdiqK0CZga1GNOTIcZYR1m&#10;RrWYEzehy6+FM+PreG/VE1QYhITA5cASgoRwOUJQiF9FIsP49yCH+FsUaA4KRAgIAY/4Z6huxP+i&#10;6oyJejm2AWelFAxB8n/kzWxUfhZRLj0yFFi2YkB8L8eoYt7azNfYgHOH1inH/rl9K3BehtQlO7YJ&#10;56X7JVWO6nj53i5suf+H0GaIHyQfHl0xEjynPukQSRViEGVBENg4UZfI509A2PgZluSlq6g6Lc+b&#10;gKiF6lAqLpQU5CvfSvolF3MhQBXDc6raRxP+ojIz08arBmLSOjlh0/H8pcFNcHWXe9Ae8aCSixKp&#10;mFBPhSGRajVhH78/hA5vq+OCopVg6ags5wKGCxlCQs6zk4sai0SBlZTAaTbwu1NI9ZRJuBRDW1SI&#10;sM2G5ooQF0heNAccmFkVUYm+DWE3PFTZZqMRJXxsRSCECH8HZkOJgouJ3z9dsU7lxVSEQvBwwRX0&#10;+cUXg7qqSrVdXO5zX5fqJ5Oy/+r29aTdPpGX32iorPxJfaL8ZDQYRlVlLaorq9Hc2IBkeQVqq2vQ&#10;WlONuvIQgeJBUrYfxBHO6zGVLBlR5Tak02MNV5ZurhxlAk76HSj326GVBlAlGgKhWJXHT9iNqpS+&#10;Jj9LhRsLYEShFObl8bZ8rhxzCY5CjgJVjyqH9+VmZqjw5FGnbQlcpZwwtEWEkiTrSUMv3s/7vGaj&#10;qqwr/gFpt5sx7mLUc9LwExD1BOK8xkpMrYkh4ixFd20Vwg6qLaqhWr7PqQ1JXtrQGfUTmCa1NSb7&#10;+zHZnuH/KY5gN99DgCti2RoSuBRlEDJUMBFDNuZXEDARHa6pKcW8Cgum+Evgz5+AN396HdWBRIJR&#10;gRwUSFC1HFpOBbIKZw+uUKAZOroGg7JFRnWi4HJY/Cs8ThSOqB4qDCmzPyDhxsfW4YyEMR+TkGYp&#10;bCnlYzbyNqoWiRKjguk7vl2plQHe1vc2AcPr/Ue38DU2cKwnaPh6hJVcHzpOtfLeTuV3GTmxA+c+&#10;3I0757SM5uxocuHV5cJTUqDK38v2l3y24k+RAAojz6HAxcFjSvLS1NZnS3kEhVQisuUpPXUcXAyI&#10;zyX90ouQPXG82vLMpVpRfVy4aJCMfMnWF5XURMCX5GWhwW/B9EQQ3ZL4GPQgUqbjfdIuIV/5xaSm&#10;WRVhU8Pjxd9SR0A0xHwqnFxqz3mprl2Ei5kALOP7LNVqoSGwJEy5ME/6+bgwrS6JurAfQb7nhpAD&#10;05JRxCxlmFob40KlDCbCJT9fgzi/3wm/HyEf30tFORxl/M44XCjV61FOwPh8HoQk+7+uGl6nHYlI&#10;qCcZDV03+hNLWcr+69m/WiyWSWGXS9OUKF9dFYsikUwimSREaupRU1mD2qpadBAwDeWyogtwoh0t&#10;2ZL0eNGaiKEq6EBTJMIfsQ4Rh1n96KXJl6a4UEV3Sf2wYkmuo8pIeB2jtbuoBKTFbQ5XrLnZucjO&#10;lOuZyORKNi8rS0V+5RI4ZpOBiqIYeXKcOPU5mUthSumVbywqUApG8lxsJXq1/SUFD6Uqr89iQIEc&#10;WzhayVhV6CUMnaZizGpvxLyGck5GBKREtBE2AqO6RAhtUlWAq97LOxpRXkYFJs5hY6GKEPNzxV7t&#10;saHK50DQVKLUl5YTquS86DInQp89Hpa8SbiqxoJ55SW4vtaKyyvMmBowosGuwbfaIzj/O4kaE+Wy&#10;lOpEEhyX4exbsrUlDv0VGCJAhng5SNCIH0VyYHoEHFQvolYGDq/F0KGxkvuyLUYonVUKZ1TJnHlr&#10;PU6/RbgcH4MLITNAxSL9ZHqpYnqPcRzdyMfyOQku2XrrO7QG/VQyg4TLuXcIF6oWvLsbH218E+1h&#10;O5IOHVzFuQiVFXPSlVpreaqigSi1UirNsuJ85cyXTHzJ1A9xwpegihqvmX/nQJubjiAB7efnWUDF&#10;Iz6XzAmXqG2vzElUfUrFSP+XSciacKlaOEyN+9QWm1Q5nhKPYnJlDMFSfn/EV0eVIguIkNVIaJmU&#10;U1/Ckee2VqEhYMXMtia01iZhpfp0WYwwUinr+J3I4eLDzu+lTlMEl9WCotx8VFOFTGtuRF0oCCuB&#10;I1UfmmMBNIW96KCimdVYjcqQFxW8vUSr5++hgosQM6J+qnCXF8XFWhQXFavtsobaOoQCQdRXROGg&#10;konxmIaKGGqi0WtLS0svGfu9pSxl/2XsXyOBQFV9MnG8pb5hpLG+CbF4JYKBCKoTlZg3bTK6CZYq&#10;H2U/gRC0j5bTqA+40Br1oZ4/PAnddWg18PE+6cEilXAdBI0kTgZdDth5XbYwpBaYnys6ie4ycBLS&#10;5OeoH3x2OsGRk4NCroQL8rKVD0XDSUsmBSkHI5carjJlG0UreStFhcrBL61zZYvMLoChejEWjIJE&#10;EjAdBk4ofC7xxciKOu3Si/l+OEnI9gmV1/RkRBWujFN5hUq58pR2x5xUOhMVmF6fwDQqGyfhEbUZ&#10;0UwFE+GEWcvHlts4mfEyVGZQtcmk3ImE1RYRMKbcNBizJ+GyRClu63DjxjoLbu8OYLpfiwZbIdo8&#10;xTiz53UFj759i9AvgDm0jMqEyuXoKqoLgoMgGVRwkciy1SpzX/wpUuBSqZbD0o1yJQapcFSODG87&#10;S+CcUdn66wiWDRyyNSY9+wmyd0Z794tq6aV66SFoeo9uQO/BNegRsEiyJa/3iZIhfAYJpuEjmzDy&#10;/m5suu8naIlxAeHneTdIXbU8QrWQn0s+vIYilFARmosIF94uodk2AkaaqUlypGTUh6XlsUWPPDmu&#10;OA9Rfm+kmnTmxInIGH8RFxeSnT9OOfplYSDnSUrwy+KgO+aGryQf8yd3YEFHLVrCbkhZHykDI5F9&#10;UmImYpXcJD0q7NKp0qh6A3VVxTjiaKurgp/nVGBSwsm/mN+nHL6GUVOo/IE2swlWcykqqFjampvU&#10;1m6c59Uu0YxUM00xP2qCXrQTJnXJClWuyG21w+OyY0oLFx5+j/o+mTTFKNGXwOqgOo/EUF9Xj/KA&#10;X1WQENXktTtQFQj015RHn08lX6bsv5RFg9H2me2tp6c0NaG8vJLSPoBELIbZU6bjxsvnozUeV0mH&#10;Ca8bjSG/6uIoGfARThSN8SA8XI0aSggBk0ll3rttdv7oPKomV9Bpg99lw7SOJtWfRZeXB21+vnLS&#10;W3QaFWIszvp0roDT0tIwiaCRFab4WjQ8Vi/A4uO1nKzEr6LhSraE4NERQiUEi7EgH4bCfNi1xQpg&#10;UkFXCiaKj8VmKIFDapPlj4W6po9DbSysVtDVbgumVAQJuHxUhTzKByQRYfURF2a1NmFaUz1aeX85&#10;J5QqpwVdEZ+qrCtJli5V26oYUgXYWUKgURlpOWlpsyfCnJfGCTcNjW4N7p4Tx00NNvyww4OrK8rQ&#10;6dchacrE1oduxfnj69AvcDm8FH37F6ttMfGrCDgGDy3H4MHlSqH0EShneCkVkJVyObSK8FlPCPBY&#10;Kp0+2U4jeMRxL47907z/NOFx+vjW0QTKI+tHQaISKalY5HbJ2JfbDxJc+wk5AYwMUTGETz/B0r9t&#10;icp52fLorzC3qRZdQROqrFoYCfSWgB5OTS48+nyUFkgLAlGKuSqvRVpDS5tn2dqKEMox8c8QMmVF&#10;PG95mSogQKos5FDhSFto5QsjlBVYOHRUMtmTxvMcGTC3MYF6vwM3XzEX8wl62aqSDpQzuCioD7p4&#10;PQu1BE6QkKt0GBEp0+LKKVSk7fW4euZUhLmIMRQXQXr6F/P7UpibhUIuBMSnJ8rFVmqGg3BprqpE&#10;Y12SyoTfA4sJTVSusqCRFg0dNRXwUqWIam9NViofYy4VtqW0DC3VCRgJFbuljOqI33OvF16/D/Hy&#10;KPw+N2oiXtioej38PbjsdlRVRNCQiO1OejwZYz+9lKXsf11rSdY2NVXGv6pNViOeqEZnVyemTe3m&#10;D6cObbU1mNlYo3IHxH/iNRlgLJYIGx0qw1z5N9fD7+GP2+NB0OFSkWEOsx4xn0tVmfU5nYj6PJjS&#10;3IzKUAB6rh7LCAHJRdEWFREW+ciU2lIck2SbhJNMLieXQkKjRKNFGX+4+ZywAnwOh8WCkmIqEK6O&#10;pYZYESeqopws2Eq4aizM5qq4WEWWyd5/KeFVwseJugnJlogk6vF58zInqLyasKVEbXdECZmwKCmu&#10;YKUhmfSEaUxECdTZmNHSjLqgjwC1UaE5UcdJroEqTUqcxLhKFsA4eLxs38gWXQmf35iTBn024cJV&#10;uE+bhZ/OCOHHU8P4bpsPt7V60OTSoNlehIevacP5t6lSjqygallOuCxBz6EVKopMHPpDhMaQqhXG&#10;Y46vx1kCQ3q2iIpR9/G2weNUGarY5Toql1EAnT4oxSylJMwanD66ZRQiVCs9J7Yrp76UgemhOukj&#10;WARS/Rx9+5aidz+Vi4CFiqX3CI/Zuxr92xcRLmvxkwVTcMP0TkyJWFHp1EPHxUCDt5SfXbFSFS5t&#10;LsyEt42Qlsx8a3GOCqCQcvp6LhCihLGoQ2cJPyeeEx1Vp7QyLuDzZPKcC1zy0ieNOvQ55HPM5GNb&#10;Evx+VZejqzqCeV1tuKyzATOqonDxHE+tSSDBxcGM1hpUBd2qoGjSYUJ3ZRjXTGnG9fOm43LCxUVw&#10;lMrkL9uzBEtxbi4KuMgo4vUSfjd8Lqe6PxEJoimZQDzIRVUkBCsXS4mAm4pYh+Z4FDNbGtDM70VF&#10;OAif28UFUQZ8Vqt6fr/dCYvZAgsVTdgv4ctu2K02JCsqEKOSqY9XwO+m2qGCCTvcBEz5cE1FaEm5&#10;xTJp7CeYspT9r2cNDQ2lrTW1/5DwYpfHj3iUP6BIRP3IJOJmBpVHA39kBq7y8qkiSs1mWDlMXIl2&#10;1FaiiIAwUqnI6q+joR5emxkh/pDquHJzciUnP9QOwsnPH7HFYIRNtrdEgRTkwUyFIdFgEg5anF+o&#10;gJPJ1WweJ5dccRLrTcpXYxDnP3+ssUBQFbCUrpMlvL8ol7DgROEyahRUygzFKC0sUFFGsiUmLY1L&#10;tQVqy0SiwbRcXRdkjVfbeRJCPKsqDCtX3+IfCjtKUSU5LgSTtOK9ZlqXqsJrJ7hcJi1mNFTxtm4E&#10;ZQuGK1FJIpSy+6KSpEKvdE6UFbdUQdYRLNLPxZY/Ad+st+BHU0K4Z05CbY1Ni5nQwVX/TzoD6N/7&#10;OoYOLFVRYQouB5Yon8sAAXKO0Bk6KiBZpSCiOk7KNhgVivR8GSJUBnl//wmBx4ZR+BAqp2VL7NBq&#10;nCIszh7lfe/sQN87BIs48o9vITxEmWwgwKiajkj02WhuTJ/ULJPjRdUQSr2SB3NiGz5c+SIanCb8&#10;6IrpmBqyoMWrJ1DyCPBsNPqt8OryESujAijmbcX8vKWcC687jEXIGH+xigJz8zN0i18qN42qRaci&#10;xeSzksrH+YSK+KrkOFEucruozMzxl6ClUioi2DCVimLO5DbcMJOA43fOTnBJxGF90Ak/wSXnMGov&#10;RY3TgKumdHF0cGHQoPKQZKu0lN8fk47fXypifXEhLv3aRbzMg9NaBmMJFZi9TJV5qSiPjJYo4oIi&#10;NzdHBZ1cO3saSg0mNDfU4KppnehurVcLno76Kni5KInwWLtBp8ocWQkbn/yGwmEYy2xUSgWooJKR&#10;qLKKcABuh2yPWRR85LaEz/2XRNCkHf0lpixl/wuZhBs31dZtqipPjgQ5cVdFQ2isjFON1GJaZRTN&#10;VB9uowk6KgJbGWW/rNQsdjhsNq7y4sq5WUZYCFj0Gh30VDMBrvJruNLzOpwEkFE15or6Pap4pY2r&#10;x4DTDqNeC5MmnwomH8V5OQou2uIiKpliFQlWnJODfFlZloxCy8Hn0fC6bDVIT3sBiU6iknIzYRDY&#10;FMpEIcUJS1S/Fx3hUsz7pKy7hCWHqDJCnHwkj0JDtSPbWCGqqxnVYaoeLeJeG/xOq+qmWGErRVtF&#10;EJVeK8w8VqLZuriCnsqJahonLB9VUFM0oCryiiNftnpkMtVTQZk4Kfo46ZqoXqSfiz57Ai5PWPC9&#10;di9+dVkl7pwawmVVnCwjZny3uQxfbn8JgwSKjL6DyxVceiXU+OiqUbBQtUgBSvHBiL9FosIGDo/d&#10;9vZ69B8nDCRSjKpFoszOHljO61QvhMvpQ2sVXCTXpU/GsY28lGgxyXHhY6XOmIBFAgX4t2yfiaO/&#10;59jWMd+MlJDZgnuvnoYqewmubIriqhov2n1GWPMy1Nbf7GoPYmaN2hort/Ic8vOV6DFLYZaqXGDl&#10;uckeA4zkLwlcrLo8pVSKqVoKMyehgNelpL6oGPG1iLqUzHzpWjm7tQ6NPokAs2NWYxK333AFGiJe&#10;1SNnSiKIapeFYMmnMuX3ijCbXhPHrVdejnkEQHO5B9Naa/l9LYVBV8wFST5VbiYn/FxkpaXDze+w&#10;lufPaDCoMvsBF0Hh9/H7o0c5F1NZWVnIzcoWPwlmdjbD46YC97hw02VzEedx0ja5hopEqk7EqFak&#10;BFKYUPHy+DJJ2iwzIoffY5OuhL+pCFz83vs4ZIs45LFzoeRFfdSPhN/5dk3Ynxj7SaYsZf/3N8ll&#10;qU0mdzZUV6M2Wq72mhub6nDNrBmq1a/qN++wExJugsVMyS9lyJ38gbiUKin3e2Evs/IHqoWOUDHp&#10;OelYLSoc2WazIuDzoru2Bl6qGLvRzEmZioaTgY0/PDOP93O1KJn3menpKMovgJ4ryBI+V3FBPtVM&#10;jtoemzhxAp9Xr4pcavgYF3/cpXqNyocxFUliZRYnNIkayyN0tGqLQ0JKDVQUGt5upaqQrodS9ypG&#10;uEiyo5VKJkBYdddUoCHoJTz1autMCmWGHCZVDLEt6kWYx5h5vK9Mj6unTUFXTYLv34YwlVnCY0WQ&#10;kPGWGaiOsmDj64m/xchJt9yYz8elI6rPhpOXNbYs/KDbi+tryvBLqpfrm4K4tt6PqyIa/G3z8wQF&#10;lcn+hVD1xlSuC+FClSKO+sGDS9W2mNx29tBKFa48IFCggumTjHwJNxZfy35ChY+XPBnVrZKwkCGF&#10;K/skM59wGeSxgwouVCyiVCQnhtdH65NtJIjER7MDPe/uRu+7u3DmnZ34267laLMXEoZ2XFEfw9yE&#10;Az+ZmUCNo0QFLtRYdZgcs8NakIUEFZ2LKqY4Z5JKpnTpi2AQ/xjVSe6kdFUGxqkTVcmFA6EiiZOS&#10;MFkkUOGkLyX2JcdFx0WBiQrTyuOuntqKWfUVCPNz7oyH8MPrr0AH1VJX1IPmoEPloAi0KpxliPL1&#10;ZxAu10zvwtUzJ6M9GUYrF0il2mI4S0tVVFkpYSKKJT9XQJODEkmgNBpRTmDFuFByUZGWUKFbSkpQ&#10;wEWJkcpDtsAqQkHM7eqAnt89PZ/nmtkzEHE7UMmF04zOFi5KqPZjAUKkEmVWB7+rVEs6vfInZuUW&#10;8rk9KrHSZbEi7guisSoBPx9fE/Sjs4ZQ8jnOtlZXeMZ+milL2f99Tcq5VFcm36yrqhluqK5CW1MD&#10;Zre3Ym59uUoSlBbDPkp4m80Ot6y4XB6u7KT0uB3RUAC11ZWU/VzZW2ywEzpSVkN8MD7+YFyEhuQE&#10;JGQFZ9AjmeDkwOsWg04lr3lsZWprwGUxKZUhIJDcFr1OR3CM+nPyM7ORNmEC4cIJR/wopWa4uNIM&#10;+/wwyypUCg9yAivmpCR5ET6CQxz8AcKlMhEneHgfJykdlYdk8Af5WlG3BWXSCpmKI0J4Xj2tW3VN&#10;jPD/9Jj0nEjy+H+XwG8qQo3PqnwHMhk2xiO4+bI5XGG6VX+QxooIYlQ1qqlZqV5ljtv4vDrCxc5J&#10;tsZeBJ8uB8GSbIT1GQgbcvGtNhf+N/beg0vSq7oaNpbQaGY6h8o555xzdXUO090TenLUKAckBAIh&#10;iSCEACFEMCYaRDIiJ2NsgsEm2WQwyRgM+PVrog2YF9uf4/72vjX2X/B4rX7WqtXdlbrqPs89++wT&#10;9rn/aB3PJ7jcud3CDSsl3NgN4zvv+y2Cy/sMc/mnz5G1qInyz95hgEYlyAIRder/mj9Nj4vCYGQx&#10;Bhw++z6ylPeb5L0mUf4/AROB4lea+SI2QpDRzYDIV1QBRnDhTWzFhMJUGMDnmw5/gcvnP4i//9yH&#10;8Ysv/ZEBln/68z/Bp179fMyFrTToATz5cAcnWgncs9PF0WYYIes4AXU/mjG36XkpeCU26jAD2QQQ&#10;Wr8oWZ1fwDG2z9zyBPqww2L6jdSRL6ai3+UIzEoCZmrChMb8BBdVot157gR2FtsoRbw4vz6Pe2+9&#10;EWvFGA53a2SdDTKauMl/Vfl4IxHAma11nD/I63j7gJGCqUTIqJ12U/llGjkl1cP/Nc5rS+rb4WAI&#10;CTo9bTKOPB0nsXArQUeFJEG3g2w2jYQcLTpXBYLM5tIAyVgQKV5TR7c2eE0pr9jEcq+HEp2pTruO&#10;NBl7Lpkkiyc7d7tQzWf53hkymwoKWTJk/l4oFFEgU8qlktxnCRzoVv9jvVt97aXtuXvsHv97j06t&#10;9t6Fufn/3Jibx5GNA2jm81igN64u+nouSw89hYDYRiaLEA17NBwzhl+zLZbm5pDMFhAn2ETCYUQi&#10;UQJMFB0yGT83lLz5bjHD17tRomcX5AZ2WO2md8BPsFHZZ5Xgk6GXOD45Ca/dakIW1ukZhLx+ROlJ&#10;qnlyYmwMYyN74eRGT4UJSDTmyWgIQY8bqYDDsBuBiyrAQkElbL1I03h16D1qAqHfPs3HJ0wJsgQq&#10;lZdJ8Xm5uBu9ct7E8SPOaRRjAXq2XjMJUZ3+0sGqJNwEm2l4x/fj2hM76JB9pQiEkmivxkNY4OvT&#10;ZEoJMqKkaxYhG4GMhjLP3xshC+aiTpQJTHUfWdXMXty8mMSLLi6SuXRw74llspci7tpI4xvveKFh&#10;Lv+sRso/fQd+/dl3E1x4+7x6XdR3QnAhi/k1GcuvxFYECHy+ZrdImv/nn30PfqFw2OeUjyHACIT4&#10;GpUrm5vRHVOuhexFishkLmZ2P0HGgI7ARyCkSrQvfNCIW6p0+R/Ulf/tP8ObnnQG/agLnYgN9+30&#10;cLyTxg0LOVycozfP+yR5k3JPohy0GYDRWmS8BNrZCQTEPpxiIWpgVW/SfjMYLM7nSKhS81oUErOS&#10;2fhp+G0EFzfBxcvnx1wzPAcuPPHCSWwR3LN+K47Nl8lkNnBs0OSthVOLPTKoIHJeB9abFTOH51qy&#10;lhMbS3QAaliqFA3weMmK3XQAgg4rQmQlas6VeoNz1sJrJoRUMm6uSRn5AB0Zm0rdJybpkNBhIevx&#10;kznnCBz1UtHsAYWCNeSupB4nXpMHBl0s8po7fewIzvImqf6J8Ul06w1ECVzNap7g00GerLuSy6DF&#10;z9VuNhEIhofqFXyPEB2mnUHjn5ZbudlLW3T32D3+9x3tZvv6fL7472vz85ijx9Wlwdzu0hsn4wgG&#10;A8jRG0vEJTxZQiYxnGMRj5GhcPMVsjnzWDieRDadJ5PhY6T6ZVWRiZGEg4jS6EboKSqBr1CZy2GH&#10;Wwn/BJkOQaLEzVyn1xb0uciM4qZizEnmou5mNz09AZbb5cLMzLSZtx7g61UyGqEBqJVKiBEglJz1&#10;EpDU0R+hAXGQtTTKaSTpeapqLUvw8pFNqIdG6royMhmP3agaBwk6hwZt07xpmAtZjSZcSqpfqskF&#10;gqKmTGr2i7rO1SshBlOMRrE118FSvWxk3r00hHpcyWrlGhQWy/tmsJH14kgtgm7MiYN5AqFtFHcc&#10;yON5p9t4xS2reMENx3ATDfSDxwv4wUdeiX/9cw32GlaM/T+Cy6+kJaapkbrx71+T1fyKwPFLAsqv&#10;CEIStlRF2N995l34+affgX8gGP3DnxF8PjsMif13WEy/SxJGN4GJqsoUJuNN+Zb/+v3/fU5AJJDh&#10;fUr4f/3j+Je/+BS+9thv4d5DTZzupFD2zeI5Zxdxy1IZB/ndnrTRwErKBS9Bwj42gnmCccFnMUPC&#10;Cn4719tmEvNiMRoalg96TC4lRLbpnVGT5LipDlO5sXIvPou02UZNTiwbdJk+Fs1tuf3sMSM8WY55&#10;TT/SITKWa9b6OLu5hgtbi1jNBk0nvmbsLFSy2GwVaKRbpnS5ReCJ87z77BbjOGhujyrXxFrcvC9O&#10;hyLE6zRHx0iCmioldtvtmJ6cooPjR5jXgM/rhsPFa0F6ZKUCZmdn4aBTk1STZTGHKH/261WcO3YI&#10;aysDrC8uYKHVoLMVofPD9eF1lU6nMdeqmz6vHH/PEEz6tRoZTgYhOm11OmVZOloNguOZtfkPK1x9&#10;aavuHrvH/6rjca1a7esHFgdoVKpolStm5rhmirucHpQqFdSrZUPdlWNJkOIXyWpiNKxp0flUBuFI&#10;AsFYAvliyYCNEqGaiZ/yu8lOQqZvQKWdfpebrEQMww4bN202Gke+oOQ+n0sQEpgEFQundxckA3BO&#10;TROk0mRKQW70uGmm1HAwbfh9I/u44UNIx/naSBA+N8GFnmiYwBMj8KgJM0rwKEW4ScmuMgSoqDSf&#10;CCTSIlPneIaGJk/giNBYXNxcMZVNxbDfdPj7bVbT0R+i4egkAqhFfQjbZhHm/+kXU6ZwQKoDB+b7&#10;ONDvIOlxmYICzYnRlEQzQpkGsx6w4kgliqOlMDbyIRwv+5Cxj+NYI4R7jpTxitsO4hlnD+LiUhVP&#10;2Wrhj151P/7qD16H//vRR/Fv3/4Y/vOvyBh4+89vfmjYHCk2QgbyS7IRsZSfk5n86qsfws8+9U78&#10;5BNvx88/9Tb84hOP8fYW/PJP34NffoZA8+l3mUbKXyqx/2Uyly+KwQyT9gZQJMfP338tYPkSgUfs&#10;5ku8/ytiNAKXP8G/fO3jeOd9N+JpOx3cvlFBm2zswdPLeOj8Or9fBBe6Gdy+Xkeb39cyup+sbZTM&#10;IUAA5znhudA6q6kyxHUNkLV00nQYZqd5m4RLDIXrJvVjlSErka8wmulx4f0CBDVmthJ+PP226+Ga&#10;2ofFcgLXHzqAeV4fN58+gnOHNnB8sYsj3QoO9Go4eUCVYV3TVDkXDxhmOUcmHqMTEnLZMT62F1Fd&#10;J7NTmCYj9pPNqmM/weslS3DJ0uiH6CQ4yaJVquwjk5ghKw7zGvW6eR2RkacjIePwTI2OI+ofqkF0&#10;GmWjJKFw2bG1de6pGqpkOUGvj45Q3iTtkwqtcb+UyPRTfI8U/+eidPkKdIJydNbSWRwwxTE5tHKp&#10;fzm2Ml+6tFd3j93jf8+xvrR0ca5RR7fZxsbCACcW+pgraHhXGLFIFDUCSyqaMAwjnuCGoKGOhPi7&#10;SiwzKVNhEyG4ZJPqacmaWS1t0v1iLEhGQbbCzZKJxEylmMVqwSwNjZub2k2gUcgrRfbRKOSRiqvm&#10;P0av0GPCDkF6iGF6eQGymCg/SyJMAOP9abIdJw33jKqLnDYkUglommA6QmbipGepPhaCRIyvdU6P&#10;ocLP46ARi0slmQAnRV5pXSmBXI4KWGaNYvPR5QE9WQs9ZKfpeVDPhfTH4jQqlbAPCVWf0cBlyYSq&#10;9Jpd9LYr6TiOb6wYRV737ISR8jcKwKbEdhIRxwQGCSfO95O4OF8wFWG3LGUxiM7gcNmLB0628Zxr&#10;NuD3k+ER1FWOmtEa0rj0Gy0MahWcPbSOW04SgK47hY+89mF88b2vxV998h34GwLH3wlY/vwP8euv&#10;fdQ0Sv7dp9+On/3JW/D3f/KYuf3s45d+J6P5ez7/7wkwvxDIfP4DfD7BhexFsjCa+fJrJfsJLGI5&#10;BmB4Uy+MSpZVjvzTT74XD1+zjpfcuI0nbzVwsBTE8WYMD1/cwJM2mzhU8vJ7JnC+FUXFz/M8sh9Z&#10;rmc9MOxxyREgJPuiMJdYoyZIqjdlenw/bLxF7ZOYnRzB5P595m8NctPYAr99Ckmue53g3kn4cOPJ&#10;w5i66gpsEkRObSzj4Hwb1x7dwq3XnMF12wu4dnMZ2/MtnNnawKGlHkoBG8o8pzsLHRMqUxWfGnUl&#10;jqmZPxp9PcPz7CaA5Ph3hdd0io5TRYBwCYiKdIAmyaJUvSh27fN64bC7ze9TExOmAMXOazvHPdEr&#10;FVEpl7G1uY0bzp7BYqcFzd0P+H2w211kJlF06rVhjxZBLMN9keH+qdIpU+d+lddBSariBJz1ha6u&#10;zf8YVMv3Xdquu8fu8b/jOLl8cmxpMPjVztHjOHvqHG4+vGVCPDGCh6RY2qUSstk8gSVK5pIzYYCA&#10;8i0Egkq+iFSCGzEWp/EPDdkM2UeOGzNL9iHhvqCaEBNJeoMRJMlGxEy8DhscM/QE/X4EfAEzy0Xv&#10;F+Nz8txgGYEXwchJoBBD8Trtppw5HOTjNL7Kv0hbTNpTNisNFz+PehO8DhcByI8wjYWa81RtJMFK&#10;hSnS/DzG+yRritAbjXttsNNLrseDZirlcruG1UoJCZfFSIeoQkmJZOleaTRyK8XvEXAZGZmqBpiR&#10;sVgm9qNFdtanMUnxexnGwv8pWRkVCQRoLAu+WXSiNly3kMU1gzw2i2HcdbCBk2U/topBPHiig+dc&#10;vwkfjUuCIB0niGcSGkCVRJKeszzcuJEVySDGn15/EH6yNRmkUjqFrX4XTzp7Eu942YP47GMvJXC8&#10;C//2LbKQz78XvyST+ekfvxU/+fib8dNP8OcfP4af/slb8VOymL/7NBnPpR4Yo092icUYqRjdCCb/&#10;IIARk/nyh/GvBJg/f/MjePmtR/D8i6u4a7vDWxODuAvPOr2I559bwW0rBRxtRrFT8OFgMQQPjbGk&#10;b+pBMlT3tEnGx8lcVCGmscchMoa8z4np0b0mFDZsaB03HfyqElPXvp0AEOValqJeMwxsoRAzKtS5&#10;mBsn1ns4Nt/EzlwHT7nhPG66cALn1we4fmcTm70mbjl/CocX+/wfBLio31SSddMxeC81a4ad/Ewh&#10;PxltAA6LKtomCTYBZDNpRIJBspcYHacQevWCuf4svGYlq+8lQw3zmnLxdyvfa5LgMk5wmZokqyGj&#10;UT9MMhbAoNeBgw7OE649T3BpGmFLs3e4t3K8ZiIEFilTZFJJxJMJxLlfcvxZ5n4rF0roDzqmGGax&#10;XcV8ufxObtfdQWO7x/+e4+jmod7RndPYWts0c0gOz/eQiaageeGDRhP1fAbBYBg5enNF0vlYPEXD&#10;HzeVYgWBCY1gJBozFF/hsXI8bPTFFDv2Ol0ok7WIkYT4Hkk+VwOWBCqzsxY4bFaEyAJUWSZWFDRg&#10;QyZDpuGmtxgkSMUJSBpnPE0jJQDRrJgM2Y2HIBEm+1F4y05GodCbz6W+BSfBLchNLmPBxwgSaqzU&#10;YDI/Hwv63Yj6nQQgh2ElCT+9UNs0ThxYwSK90wifq7yK1HkFFtInixGMlptFMhqXGQ0gBV+Te3FM&#10;o5lJGFl3GSkP30+VTj6yIsnMaE7/Ri2NQdKBO9dyuGm1jrWcDw+eX8Jxev3zcQceu+swnnaKzCVK&#10;YCG4BP1KJicJ6DnkuL7ZTAZp5bsILkmCboKP5Xl/mudDrDJNwHfToHlVWMH1V2z/hp0tvPnBp+Dz&#10;b34RfkZQ+ftPPYYfffx38X8/9mb87UffgB+TyfyYQPOTjz+Gv/vEO/CzzwhoPoBfqDKMv4vZ/AN/&#10;Vz+Mkvm//upH8as/fT/ecvcpvPnea/Dwteu4b6eDe4/2sJQMmJDYw9du4MGzK7hxsYhjtSjOthIm&#10;5xIkkIjJSVdNpcQCboFu2D4NGwEk4ZyFY4KAMno1/MpdTI1jcnQPmcR+rj+ZzNgokmQHalJVj8xC&#10;Nowa17sQcGC5mEGX5+Lk2jxuPnsCNbLIZ1x/BrefOYYLhw/wnK6jrcorn9WENBfIxjX0TaAlVqm5&#10;PyE6C0m/F7aZKXOeEwKXXIbM2cvrWQ26/B9kj6OjZFIaVEfGohBtgOBjJVOZHOHn5ecXuMxMTfFa&#10;c6BbraCaT6LdaPA6dqLf75lmy+V2kwzVz2s6jiT3VYTXd5DXfZXnssp9okbkDM+vEvq5bNaEiyvl&#10;ovn/m73u5478xm9ccWnb7h67x+V/rM/N3dxuVHF2e43gIlmWNAq8sOulOr0sspdkDLUC6bo0xJpt&#10;MxBMg8DKfE5SlTSXQEO5GDWmDeiRScBParARemlxAoWS8WI1qi6LJdIIk6H4yVh8qqzy+8g+bCbs&#10;JY0liVD6fB4aUT6XgKH4t4uPy0OcVTiFm69CwxvxEJS8bpPcV3hMcXANd9KsGCVW1VPhk1Cl4vY0&#10;UhGfA0GCi0bbxoNuxHiT9yq5DnVcHxzUUYuFaABn6FlPmdi/ypAT/IwCj5WqKsEcRmyxTW82RvBL&#10;EqQqiTABbQZ5gmrUyv9FQ+ok2zFJ/YAHfQLytUsFPHyuj+sWyzhMUHnxTVs438liOWrHq24/gjt2&#10;luEmGxFwiL2EabhUIJGgB1ss17jOWaQJ5gmuXTSWNHmuYr5KlkZwIaBIpSBK8Mzz+Wk+VyFKj59s&#10;jfcfX5vDm573FPzN+1+Bv/3AK/G93/8d/PVHX4+/+fDr8X/+8HX4v7z97UfehP/7EYLOp8l0PvNe&#10;/B2B5Jd/pj6XP8QvyVr++Ysfwu89cJvJDb372dfjlbcfw8MX13DvsR7OdnJYz4XwjGNzePGNB/HA&#10;6QWcqidxvpvDTjWGaohOAtmlEvOa8SImE7QRXAjoSqiHCS5qlrSMj5nycT2uijGJWeo82Gm0w2Su&#10;Ck3GuaZLSbJUpwW1kNNMtMy6LTi7tYLTSwOk6Tjce8Mp3H7xDB645y4zpC7J19Z5znqq5JJAajaG&#10;CP9nSCFO/j1JUNNcH00k1RTSGFlMKsbrloZfSf5Bo4ZyPouJ0VGUuA9sDjJfgkMw4CeTIWsZG+dn&#10;nYQqHKcJLmnuhSLP40KjbpSVN5YXMD09TfZyEcc3Vg1wVLhHut0OmX+F5zJrnDfDfhMEHe6jciGP&#10;Hv9vlo5DscKf4QSdm/qv5+bmrJe27e6xe1z2x+Pm6vVHdjbXTThMwKK5EwVe8Pq5OuhhbX6AlUGb&#10;f5eQoYELhWj0ubmKec2nKJqel1AwhGqanhq9sSI3iI/AIW9ajWaShJG3Fuam8Xh9JiwQI4ioAbNF&#10;by0SVGOaFI9tNJY00OGQ8cLDBKJSoWT6X4IqBPC4yF5G4XDSM6zVkCCAhOnRWqc0iXIfHHaCiemJ&#10;8Ziu6DS9UeU91L+g8JhzdgpuGpAgQWFNs/JpiNQDo6Y9NVoenKsb4xPkc30zqloaITjNGMl+VZct&#10;1fOm8XJAQ7PZb5pZIhUatwzZjOb4R2nEsgGXaf4L2KeMVIn+rqfCONLN4rW3H8Cpdgo3rRXx+rtO&#10;4salEo5X/bhnp4c7Dq0iHB2CbiRMcCEzDJMNCjTiBJQkWaCAJcb1jNN4ia2kyWQ0PTHEdRTzC0VC&#10;JswS4vlwcu0DZIQ2fqaQgMYXxkavjWdecwgfe8nd+PbbXoTvvffl+M77eHvPy/B9/vzee1+BH/zB&#10;6/A3f/S7+Okn3omfE2R+rkozspfPvPZ5ON+M4W33XYO3POUUf17E8y+s4rnnN3DbShnNyCyeuNXE&#10;AycHeMXtR3H3oTZO1OI41cphLetDI+qmA7CP7GQvZnnTyGPvLFklPX6FEVVRJzl+dei7eNPgNpeA&#10;Rs/heQiQBUptIULGcaBE5sy1Xyom0EjwO8+Mkbn0UY/7eH78uHh4Fed3DuH2669BOUVmQLAX4+xn&#10;BHQedHif0Xuj06Hcj4aPTZCV+CzTyEZ8dGjILHie87yeVW2oqq12s07HZtIwlwCdk2g0Ao8qFyen&#10;MDExYcQqJ3jeJYNUr1WRS2qGUQZRglpc1zT3x8riIrbWl7Cx0DUsPcE9EOJeSfB8itWXuPfKpawJ&#10;yanaMsdz3G41ETXP4bkn2LWblZde2re7x+5xeR+i2Vurq7975/mTmNewr3oT9WIWa50mltodGrU0&#10;auWKYShBGn1tijDZjMooFa5RHiBCA1gkGG12GmhyQ2XoWft99LyTKXrRSYT9IZMzUKe9uvbdZBih&#10;UBzNShUlJe/pCboJDE4afQ+BI0xjGaeBDdJwJmgo2wSSTCZlgEOJfQe9QE3+KxToyUeCBpimaJis&#10;BBGFKzQJULIxGqWs0JfARSWtUlf2qZLMYzf9CE1VoLkspp9C3fUHWhV6wdImU2JXg6nGyI6G3eQC&#10;sdVmBf1sGv18AvOVPIKOGVRogFQNF3XY4bepSoyMh8YwSlBT1ZCS//OVNA6vL+C1T7mAk+0Yjrfj&#10;eOPd53DXZh3XDUq4/+wq7j11AN5AhMYoZtYqQoMS4/rp70DQzzWmMVLpNw1QVEaJjEXsJhqJmnLw&#10;Mh0BhVdUZad1SHJdymUNY3PBMj2DFM9XwOuH3WI3YcrnXL+DP37Rk/DX734xvvvWF+Cbb3o+vvHm&#10;5+Jbb3sY33n/q8lo3oAfffLd+BnZy68IMs8+tYITZChve+ZFvO+BG/He+6/Hb992FC+4uI5nnVzC&#10;dsmPLpnEs08u43nnNvCSm7dw02oFR+sRnOsksVKIECxGDLhM7dNUzn0IESB8XGfbyIgJlznJahQ+&#10;k/SLgEis0kLQ0X2qMlMOLO2yohHxIMlzMp/1I+W1IuWYMjI8UbLHpUaBDHzDlJT3y3mjaxayjJuB&#10;YdWoh2BPx4TsJGizGvl/9dAoqT89JlUAAp4UGegIVWjg1XgrHbEwnZoWmX2MDNvjdJn8ntZ5lg7F&#10;BFnLxAhBRdcgwUe5xxKdMJXHR8lsYvzcszMWsmQyJzKZY5sHcGhxAf12e5hfE1PnewlcfGSaHbLj&#10;RqmERrWKDNm5QqPqfUnxnClEloolf91oNByXtu/usXtcvseRI4mrzm8s/+H2fB+tchWHJEZZ54Wt&#10;OL7Hj1KpgmKugBg9aclXBAJRem0xFHJZFFV+TK8sRqO21O+gyg1ZIJiEIjSK8RRicXXyx5FKZQ3Y&#10;KJfiIUBY7HbkuVlUnabkvj/ATa9cDI2ftMOcVguBI49wgF4pve5mvWyq1RQiU1Obg5taLCWXTSCV&#10;CJo5HJP0Gi1kG8rfSIbfbrWaEcp+goddHqqUeMf3IkiD4rZO0VD4TfNlhl6q4v51As1COW3i/9IY&#10;c/A1HoKF1JOVs6lm4jRcJYJvwRQAlIKShrGgojCajcaDgCVRTOVwZsc1KXHSeObSKjvQKePYgSW8&#10;5OlPwnYjjju3m3jT087j/lPzeMKBLp5zzUHcdfqg6W0QC4zwFuPaBgniQa6Beow8YnI0XCGufYBG&#10;yOv2wG53EJAC9GjJWnif4vUTNHD3v/C5+PhffBkf+8Yn8Kkv/gEunlw1agYJApaS1Hr+pMWFbDKP&#10;U6vz+P2H78JXH302/uItz8M3efv2u38L3/3AK/GDj74Rf/OhN+H5Z1Zx80oJJxohPPb083jvA9fj&#10;Dx+5A+945o147oU1vOqOE7hpsYC1fNDkXp51fB7Pu7CJ37rlMG5czOOmlTzWcnRMuJ7SBRvfdzUm&#10;x/Yafba424rJkX0IEgB8swR1AomNoO7guRSbVM+LWOR8NQcLQakWsqMSdiHpmEQz7DBy/lnvLFYI&#10;KtWgE+1sHMcXe7hwaJNMOkomtA8pF9lHMoRi2I52JoIqmbDyaNWAk6A2bYaTqZgg6rYYReRKImIc&#10;GjVPju0jCPJ6qvD6yEXDpj9FQ7/CPCfqbVEif2JkDDNcd4W+knQMVIghBuoSQ+61TGe/k9drOZsx&#10;pflnD29D6hcKA6tIRuc4RScuTEdBxTFqXC4SVBrdNjJ0CmqlMsGoaRL+mUxB+bbdyZW7x+V/rK8X&#10;9x1bnf+LFW6COTKXpVbDhGBCwQiyuSJBoEwPi5uFBilBwPGpHp/eVleVLtxACnl1KwQgGsNcImb+&#10;jkaHVU8Zgo02h8DI4/OYUJfNwQ1NL3zQbpjmMRnEiGLMxYIp05S3N0tjYlWug8ZQietYLIxioYgS&#10;mUqS3rxDRj2dIJtwI00AE0BJCFCVYx56nmJIPq8HFRqagORXCD7qORkf2UuvfsIMg4oSHBrZFKpk&#10;N7P0lJNhj2Em6qXw2/he9Jhn+VwnDaLmfDTLOfTJQOYqWSzTI86TTcT4/ytxGn/+T8Xvg45hMlo9&#10;E37HMFnd4ONdGqZrjm3hvjuegLVyEi+4dgOP3XceD9AI37TUwJO2mji/vQonGVuIBkYgIs84wfOg&#10;pLHARYzPS7D3E0TEHqWOoPvE8pSDUjPpxOQkbrrxOnz9B3+JL//or/Cnf/1lvP8z78fn/vLPsDAo&#10;wzLLtVCVE98zGUvx/XhOgvz8BKhusYIzBxZw38XjePS+m/C933s1fviHr8GXX/tM3LnZxHUEj+dd&#10;s4WnH+/jwy+8DR94/m3445c9BS+55RB+67Yj5jvcMMijG7Ph9vUSHr64jYeuP4CHzq/i+vk8LgyK&#10;SDsJ2pP7MTVyNWZH9hjZl4zfZliMa2oUEbIMD0F9lmAj0VGNup7ev9+Mql5t8vPzdb2kz8j4F8hY&#10;lG+JWiaQ81pQJptRjm25WcKBds1I4S9XK8j4bLx/BvmoF3MJNx2DAEqJsClLD9Lh0ChqL50NjchW&#10;fi5B5yTP991YXSFYTGFk71UokF0vdsg0yAb9XDuBgJXnWgl8lR+Pj5Fx0ZlRz5ZCZclUnOvsJbOZ&#10;1nwW0+nvdzuRS8UwaJTRqpawQJav/E2IDDzC/aICGRXFCECatSKq6vanA5bjTSGxZrOGfrfF13Ad&#10;c+kPcOvuzt3fPS7v4/T6uufY2vI/ZzJSPq7wwq8hGlPSOIF6rY1kRqEnbmJe4IoNu9x+dGoNdPI5&#10;AwbZdEqJRpQIJHkaOW0+Cf7p/jiNoKTGlWMJ8T2c9PpcNG6DQdPkZZSAlxFNqmM/QCPK14X4nhqw&#10;NE5P0k3jXS2VTEVNhB5ekWwmGY2b/MLY2ARZyAw3Yc5UmKm8WJMnbdOT/Az09F0eI8lv5PWdBAz7&#10;DL3l/Sbxr+ogHw1Rt5gzg6osE+N8L5uZDZKg0dLMfg2skvfsJlBo8FivXsGgRg9cUwz7TZOHSajx&#10;UppUBKcwGZLpyVC+xTCYEZSjPhzoNc3kwwvHDuO2C6dxzfYc3vC04/jgQ7figRPzeNrRFTz1UBfr&#10;3QZ89GAVHlHVWJjfWaGvCI2/363qJOWthobNQ2ALkcGpakkhFQ/Xy/QO8fu/5/feiW99/zt44PnP&#10;wVMeehY+/o2P40Nf+QQeft1vYWKUbIHv61RyXNV4Dnr+fH83DaFHc3QcbkzP8vs4XbjmyCYeffoT&#10;8J7n34x3PXADTnaSeOmtR3DbahWffPlT8QcvfiI+/ttPxUdf/FSyl2U+dhDPPDnAxX4Gyyk3nntu&#10;Fc88sYiHLq7jSWRqp9tFtOJuuMkSbASTWQK9ZuNbeJ59XOPJ/VchQRbjsUwZ8Al5bPASYGbH90Cz&#10;7+s0zGI2jYj6YqZQI2sphvj9yVwqIRdyPBcOPt7ic1vpABlM0szfqcd8KEZcJvfWjPvIejwoqfSc&#10;axUgu5ScjMrNNULZSyckEQ6gLumVVMpIDCkXkwn7sUZGrwbeDJ2aIM+F5gxNkmGNT4wa9uKnEyOH&#10;SNevQmJWAs0kwb5ZymBAoBNjt1pmsNxvIxsNYZFgUcylzPrrHCYIQFGem5gcOZ7jzaUeCrk06tWi&#10;ye8k6by1a1UU8wWUSuW/rdfrlktbePfYPS7PY3thIZXL5P+9VC5iud0yScQsqXe1WjceUzpN7ymd&#10;RYTem4AmTtq+Pt9HLcv7aMTbzSr6jYYJISiJL+NYJY3XDAzJ7wukYtGkSUZGuImalbIpJ84lo0jx&#10;PRVn9hBk8mQu6ukIEGRSAiQazBF5rTQO6pQWYOmzNKtNRMmeXOqcp4GIeCV4mUSSjEcTLC1KDnvc&#10;3Oz0ZP0uMw5X2lERgolhLiovttBr5WNzjRo9Z5cBEHXhbzQLSNFIdPMZ2MiCrHyvFN/Xw8dX6DUO&#10;yinsrMxho101XealWNCEV8zMfr6/vG4XvV3DfMZHTIhmkZ70zvICzh1Yxm3nTuHI6jxed891eP9z&#10;bsBv37SFJ2/3cMcBrl86YxpSQwHNw4nQwETILHz8m4aF625yL/wsAa5DVOBDxiIjJuD1cf3EYgSc&#10;j737MXz3B1/HG9/4csy3Krj2/Cbe/acfxaN/8G6yNoIoGaQJT4r1hGlk7TY6CUECylBi3sd1t/Hz&#10;u03Jto9sNMHv3sS5pSpZVgn3HlvCs84s4BOvuhcffdGT8YVH78c77r8eL7lhE88+s4wnbNRxIOvD&#10;4XoMzzq1zNsinnyog/MLRQQV9iIQu8jobAIWgswkmYGL9yuBL+YSdlpNTkZTQ6fpDAi45woxnqNp&#10;RNThT8AoBxzIuKcQs00gYpski9TkTxdG9z8enSyvM54b5VV8fK2YSidPRsD3jrstKIXdyBKI5JjY&#10;+HjcM0O2KaeEjJPXhcKbg0oRToLc/r1XY2pshIDhxupCn2zYiXSKbJvnQIxlmutt4bVhtcya8RBa&#10;U13nSTpZNgvBnu/b5nVd52fJZ3jOyIokYlmTGkU2jQ4ZbYXsWb1dApAQ94eYvpTD0wSeBTLpdIyv&#10;zfLa4DWQy2dN+LlSKKvA4EmXtvDusXtcnsf8/Hw8lc7+2xYBo5QrokTjr36KjOh4ModiqYosvTiF&#10;x7IpGt9kBlsri0jTe0uHY/Tom6hnksgpnKMwGX8uEKS0SVQKG0uR8nPjKI9Qr1ZMh77KZwe1EsL0&#10;wNVLING/FP9HtVxAPKSOfhpQGs8wDe3M7AiBZJavjyNbLEE9Msr/qLvf43KaeL0m/SmJnxZr4v0S&#10;FQzT8IZpDNSJrx4Wv3PWeJpK3gpkHDQGNcnTpML8nZ4zjchSjSzIPmVAKeFzEIjGjfy/kvSLrTJW&#10;CRQ3njyOY4tzZDg28x3UDKgGTE1RdBCQ3DR4qjpyjI+inYnhlvOnTb/FxWMHcXRtAYdXunjn616G&#10;tz/jGrz81kO468g8/28FUQJkgsCtBkoZGa2Xvr+S+fFohsbnErsjsAa5xkGBC9dVbNLP9VN4cXpi&#10;ChtHD+Pr3/4ivv6tL+J7P/w2vvOT7+LLP/wObnvmfQasHQTgEEHENjNjvGank+yFr1fVmQBZir2B&#10;oA8urmOc3z3CxzTuQOd9kaD7bDVKrtfxgRfeiQ8+7zZ84Y3PxRd/5z68/LYjePPdZ/Dkg03cvdNF&#10;2TOGuw73cB/Z2b2nBrh+vQT/zChmxq6Cm8DrmRox4a+Jq6+Cg2Bj57nxm8ZKOg3jVxOsrabvJUs2&#10;o8ZJlSqH+Lh6W7K+aZOkj9snkXBOEZAmkYsGCFD70EwGTPVZM83rxzaFw/N1I7uf9TuQ4HtqjHLK&#10;azHipSq8iBBkJESq+UEKhaajfjO+WB35Y/v2wz5Lhux1YbHXgdPl4jokTFPvOD+7ikjcDoIymbDG&#10;Hmd5bedVbOHlGvI1qhSrlXLo0fmShL+cAZ2nAVlL1OvBIJ9ATvtDe4mva5CZxHjekwSwJPeD8pfL&#10;BBgpNuSyRVOWnCU4SY8sn899ndv3N4e7ePfYPS7Do1WrNVV2nKTBVmVYnPS7UCwSXAooq5qLPyUV&#10;nueFrdLJJmn6NsFFemCaRdHIZS95X1F6dCEjoS924qEBU8lsXElkeuIpGs9COk/PWeqxRfT53vKM&#10;w2Q7fq/CMh6+fwyJeJQbPIIS2ZKAJszHEmGfkZMpcNPl5AmWS+bvciJs8imSQM/odXF6/Hy+NnyQ&#10;Xr+f4CPGYpgEjcQsgWVqYj/MZEOCS5Tgs95vYXZ8r5EfWe9kCS6TiBFY0kGH8WKlSxbk+ywQWHr5&#10;FE4fXMXZw5vwWvbT+0yYEllVMalnI0TDKA0yM+CK79chuNx503W44fiO6dDeaJRxw6kjeMtbXo8P&#10;vOyZeMOdx3DXsRVTbqwRBQR5s2bKcRn9thTBjuwiJW9Z68vvpwIJxedjZDJhgY1yMlxr02fE+8ZG&#10;9uNJz7qP7OVb+Nuf/BW+/+O/xsvf8kZMTNHDJqD4xMSkdMD3k8FT17mbP9Xo53E44PcQYAj4fr8H&#10;LgJ2gs8zCtdkpCpz1riEQSWPZ5xbxXufews++MLb8elXP4Ms5g4878IaXnTzQTzlUBPXLxawUQ7j&#10;JU84g2ecWcJ2JQwfAcVKwFBYLHgpPDZO5iKJGFWISeZFqsn26THDBhUGq0RUTm4zCXcNIiv5bUg7&#10;yTCsZJUEhhiZi/ThcjTk3qn9KEfcZmxCv8hrjwBy4cASGvGgAZWsx2FUFYpkL1JdmOb/dU6NEryc&#10;pvFVzkSbYJAkgKu6UNeLmnB1nfR4zalKzM01cZCVaEyzxm+bcdxK8hOQlW9M8DkaMKahdxNkXlnu&#10;mVUCU4Sv00yhDK9xSe0nyd4bdOCyBKsSr2k5C2IvJT5WpBOVoHOm3FqlmEOL6y2Ns0K+ZK4LlSpv&#10;LS/+52AwiFzaxrvH7nH5Hb1246guesnoq4SyUqmgli/Q4NF7SqiDWEYvbXSVZPiW2k30O21e8HXM&#10;12vcPHEaIiWV6WmH/CiUCCDcJMlEmt43N7iqZ2g8s9ksvWGFeQQuWeRj/J9eMpeA10hohEIKfQWR&#10;i6VNtU3cGLYYH3PB6XCZElolTH3egDGo6kSPEpzUtzJNoyUDKw9bkhwa6qR5MfIwg2QuAbsVs0q0&#10;01AYtV2rZNWHjZILnTqBYMSAy3a3Zkbt+p0WNHMJeqw2+FwW1AmW22s9rDRK2NlcwRkyEc0fyZnm&#10;SQfBif9flWU0UNIVmyIzChH0VHV08uAGnv2UO3FkdRkHuw3cfv0FPProa/C+x96AR5+4g5u35+EJ&#10;xEyDpIxLloYmRKNi8kZidDwXKYK/wmXqX0mm+DxVjdGIhaNh08Ef4Xppzb38zla7Dfv37UOj1cJ1&#10;F69Fb24O+6/cY8bqat3ETKyzs/TCnSaco6S+2zmsrlMoUqExhch8PCdRng8lpqWukNT/49r66KFH&#10;aRg7NN7vfMZ5vOeBG/HHv/VUfOaV9+JdD96IF95EcDncwTNPL2I1bcd1Ky08kWym6rcbxqJJnLaJ&#10;fWQxEya5r7CYGIf6W1QM4Z4ZN4KV6kGKEOhrMd+wuGJsr5HlyfGcVEN8jOuc4e8pn4WgPm1KjL1k&#10;uZr4udxtYnO+RzCxYr2aRo2spsvz6Z+dQi9HJyXEa47gZZnYS0djn5mWOcH3d1rJgrgGSupP8X5V&#10;/qkc3UdWo/4tybJIx87LmxS1fRqrILbsdCLk9vGaC6DdaaJMZnI1Gdnk1CTifHzQrvN6jaDOvZHj&#10;fskSSGq5FFmhm0xH2nxJc80rpOZxe1EjgJdLFa53yMyK0ayigwOuIfdnkfdrLzX5nOXFxdsvbePd&#10;Y/e4/I5apXJXPKykewg5xXVFv7P03uIp83uUIKBZ4FnlXpJZU+WiCZWr/SYqBKUYQUEes1E25kYo&#10;0RuTwRJYhAwbSpr6fL2/jKJi1nmyHQGHGiuVH7HarGZssfItYkAqYW5zI2nOvjS05KFLENBmnSHQ&#10;KDfg42YkaNG4SoTSVOoQLFR5EyAYqbpL8zg0tlZhMY0ztk6RXTgsNCg0bsrL8L4Uga0Y85u5/ZOj&#10;e9EmE1mr5smGplCOBU0xQJwsRuGMg5uLOLzcx4nDGzh35CA8fD9Nz1Q+ZmpkH5/nIZvh/+H7yxNX&#10;xViMxk+Niy984Fk4vNAz0xHve9LteOFzn4O3vvENeN9Ln2nG5grA4wRifXcNP1OyXkoGKt8WwwgT&#10;OATKAhRfgOBqWE2GnrKYXsJ09ZswItcjSmOlRL/T4TTq0dMqcODf0mkzeRyvzySX7VY7wYiAzLV0&#10;EYQ1/sDF16jE26MKKp4XnRu9RolmhW7UCKjKNTW5qiFWWmyPPeNavO/5N+Mzr7kPn3z5XXjtk47h&#10;/lNLuOfwHK5byKEdmsHRVoqgss+wlqBYCdmCeoCsZC7SFDPJff4ucFFPi4dMMOuaRZo3hS2naMgt&#10;41xj5xTSbmmEeYyEjJ/so5oIIBeQsOm0KSP3WQg6koWpFbDNtW+lyRAyUbKZEJ8/gXmCTM5HMCDj&#10;tBDc7PwsGpsg5uIlW1HSXaxihqzEQnCZnhiBx25BRcKoBIZRAvfYCIHQZjHsRH1VMzNTRrhVoU0V&#10;R6TTCYyOkqXNzBJw/Fhb6PO1CncGEeU6akCZ+miCQZXDJ9CXthjPoxw05d2y3IeqCtPICl3/+VwB&#10;nVqTe69qwCVOZ69Wq0la5j1HjhzZrRrbPS7PI5/N3y82oK7wnHItqqNPF2hUaOzoTdXIULKptPGe&#10;c9kUFukRLtMbVvnxrMVqhBNLfEzVNf1W579DOmIh6gVQvkabJU1ASZOVSM3YJPd5S6tKLEyDSYCw&#10;OobjjGUE1YcR9pOdcBMp4Z/KpLgxQ7DQWDqUT6GxTcWiSNHwqTon5HFhlmChMlsp1sYCHm5afg6y&#10;nyC9cBl6G8FAICMDph4W+9QUH3OgSK82HXJhfP8exMNeXH9kgyA0w9e6zIyRuGeobLxzaA1HVga4&#10;8fxxnD28BTeNknpfNNRKfS3dcsY04cnDnqEhnKFRkqE7ujKHF9x/D645uo3lVhFPvvEcnv/M+/DG&#10;33kFnnrnPQQSAgtBV98zynU2+RR+V90CXI9QiMY9RFBOag0iJjSlBtJoKGZ+D0jIM5EzaybDb8pZ&#10;ubZBrl80GDbM0cfffcpvuYchnABBIhSMEUD4PmREYjKaT6J8VUA9F/wcSj4Hgm6+ViE3GlYxUz6m&#10;EnNpXukc+3whPHzTcbz1aWfw0UfuxJ+8/Gn4w0duxyvu2MH9Z5Zxy0oVRypB1ENkGB4C+8hV8Exy&#10;XXg+vBYyFzW+jo9iev/VsIyNmdCYmIsGhMW4dikyFY3UFhO0cz1jDgKHcwZ9AkU+YEWMYFNP0bkh&#10;UGT4WVOuKQRmx0yJ8lavjDUCTMnvRC+TMLP0xXbm03wtn2vm5hM8ZvkZpIIt9uNXzwvvy9K5mSCg&#10;TREgVOgRIcgq/Kvc1OTICMbHxhGQY8P1lg5ZhMBviipcHlNFNgT1adgduhZDmGvWuaZxZHhzqjeJ&#10;112/RueJeyEuWZpale+vrvyEGWnh5XvF+Zik+WP8WamWMddqoMLPoFEYCptVa3X+LH69trg4dWkr&#10;7x67x+V1FDKFB2Q05HWpgUslj9lcHiFe6NVKDeUcNwG9NklQdKolrM+3cXprg7ScFz4NoLxtM3GS&#10;myAgL1dJaT5XRkhltD4a/6A8Nt5XzJIBCVxkQAUaBIAwN7IqoCT9otCMQCkZp+HUa2h08ylNrKS3&#10;7gvQqLrhIrjY+DyFbVTKLLVjJe4tZC42shuvx4GgV2EdK1+bNLL7AhfdxvftgcdGA0Iv1UVWonn7&#10;+ciwcshJYyaQOLO9ihq94ZBbwOJElF6twjIyEEfXl3B0bRE3nTmBRjaJbDIMy9QI33vSjDc2oCJP&#10;XGE2GieFYfrFOG45ewzH15dx8egh3HvXnXjqbbfgOffejc31DXj5PSXwKfahijixE8nrBLmW/pCf&#10;aycAJdDwZkpS6fEKnAXiKmyI8b4EAUXNe1JOkFFStZGpKiNQ6/UyVgopKl+jyjwfjaSUfcVwXAbU&#10;CSL63eUcAjyvBzVpqgJNDX7SgFNeyHSd6zPwfRL8W8PXbl5v4iOP3IG3kcF88pX34GMvvQuPPvk4&#10;Hrp2A0/ebuJUk9eR34pejmu1/yqjMSYGObX/8fDMjHG99mF8z1Umua7qLYUVBSJxx5Sp8PJbpoxc&#10;jEqY4wT9nHsW9bDLVIy1Uj60iml0aITjLjtfp96VKSyU0lioZo0GnMYr57wudNK87sh2Snxth+dN&#10;s3qcCsPRIUj4HabpNam+GoJNIhw01WATYlOqGOR5aJRzcFtmTT+MXRNQyRTFViz8XVNUVUBi4XW5&#10;nyx2fGTUTExVb1eWgLIy6CKTl8px1rB6FbFEed435ztk4GEUCdzz6i/jmmbojImd2snANVgsncuQ&#10;pZTQbdSNUnirXMRcvY4cmU2lXP/nuU6nfWkr7x67x+V11Eq1B5RwN814ZCppUvBMvohmq2/YisJh&#10;CmH16g0sdpu4ducQllX9Qq/X5wmZ6iZj5AQYfB9VNel9NAY5TuMu1iHAUPNfOcv3oserUuI8WYz6&#10;NtRgqfdQ46USzNJyUuhAm1WltzKkyuuEQl54HEo8O8y4WZfNQnYjQ+ilxxcz3epWerweh5X/ww+3&#10;2Af/l8YUGy91SvPRr0bIK/HKGXhpTMRM8oq/04DY6DGP7LkCW3NdnFiZN8KGCT/BjM+T8GUuEcHB&#10;5QF21hews7SI+XoZdX439Vb4+JlURDBNcBFASXRxhp64DGI2aseN157G5qCJW649j3PHd/Ci5z9o&#10;ypI9NNrpdN4AsNZfWmqSd1EoJEQjHk4JZFQdFyXTCBJkAvRWC2R/KQToJZskf5SsJpbiOg0bL8U0&#10;fB4/31dl3QGCsQt+AoZG7BqwoFELuJU34TlLJ/l8L7I0fFpvP9fbPIdg7iL789Bjl+OgcyQQU14h&#10;JVUDApx6cvo07I9cv44HCSSfftVT8do7T+Irb3wQb7j7lFFIvvtwD/NJP4qeGWxXUvBM0FjTOJvw&#10;5NjVhmVM7R3KwagT3zU5RgAguPAWIKgEVYgxth8WgovkYbI8XwWfg6+fQMY3i2bMh1IsZFS8834P&#10;mcysSf4vFRI40CyZWTFiTAne18/FjQpzkc6EKscCBBr1JcV4ncT5uDTGzDRSSRDxfI6Toagvymkj&#10;QyIYlMkobLwOrGSsYh5SSZAqtd3Cc681JmhbZwgu+642Y7jNlFWupQBdYeAigVhsPJ0gOzX7wYd+&#10;pYhetYA6QaNdKRmGb8KQvIkJZXl/RuMueM6b9QpKhTwSmTw6tTIGzYqpnlxaWn31pa28e+wel9fR&#10;7PafoySxYvsqpVS5Y61KxlIoma74+V4Ly3PzWGw30abXdOLAmtE8Uue4oe80UolL5bPqIFeZayo2&#10;TORLUFF9MX56zyluLoXCNJ8lEpJEi8doiinGLCNmxCzlWbvU2UyvjxtWXnSMXl2WRlAlnpLekEct&#10;gxik4XDweWJPThlBedf83y56jEqw+mgAZqanh6KX8lIJIHv3XE2gDJoeHaO4K1XcAA07wUeVQqN7&#10;96CWT+CuG65BIxlCVvkYvtarm8eOQ8sLuPnac9jotrHQrhI4grDS41bORqxlisZokoZyepSGiR6s&#10;ZEUiZD6a237myCaedNv1eOIN1+G6U6oeu0BgoOE2jIDGW+HEaNKoFYjNCGwCfFzNp7pPfUbG0PP5&#10;YeWz+L39BASxTSM3EqQ3roQ9z4mcAp+XIEIAkFCoQmW6GbZCgyelBFX2Kf8idmNeSyBSsl7voaS+&#10;gEYFEnI8lA8yZbR0ClQxqPOovMQrbj+Bl956FKfaMbz6jhN441NO4J3Pvha/97xbCDoH8NSdHoqu&#10;MVQCFswl+bkcs5gge1RoUsl6t8qRx/Zgmve5picRpHOQ4P1hlXNLKmaCj5PZTI/sRYIOQZmgUAra&#10;4Z0eRYE/u5kIMiEP2vkUWjmCsX0KKZ8Ng2ICG/06qlEfMi4LSgE31qUbx3NRDntNYYB04Py2WTIZ&#10;Mgn+X4lY1jJcJwJLjCxuiud1go6C+lXiBJIE12V8bBRTE/x8ZCQ+XmNiOLqe1feiHNeoAEnl7mTR&#10;Wmc5DWJ4ui7rhQImJ6dQTGfpIHnhpHNQzRewsTCHbrmAbq1KJkjWQiBL6fyT9as7v3tJ30+l+prX&#10;XyUgZXj9zrVqaJHBLC8ufW93/PHucVke/cHSk0ulMg1SxugZKXZfr1bR4H2qyNK8/A49pziN0fJi&#10;HwdXFw1oiL4rwZumR59J5ZFRmIYbUOEC43kTLPyhgIn9yytWfqVSrpiO/RifI8XkMW5WVSo5rPQc&#10;uTk9fL2bG8vJDa48gN/pgV2bmEAlZVnJnpvyZIJLPBmmx05vn8xFhs/kDGgUvCqpJatRx72a2FI0&#10;Hqr6sk4rLLYPdnrDfYKkm55xmF5qwuc0zZjKq6gJ0U3mdPuF0zjC75rje2docDWR0krPeWt5DvP9&#10;No5uL9PbpEdKoIp5PSbkNju+l4Cyh8bzalNJNE6PXOExt3UcmZgHF3e28ZRbb8Yz774LR5bmsXN4&#10;Gy4vmdmlXEo8ruY5abUplMXvRTYYDF+SelGJazJLgM4ZMNfzTZ+LnheM0uiUTCm5EsapYg4+Mg+H&#10;3W4qzvRaP/+PqsT+q9lS5yTA57rJZnw8h2rW9KlyT+DE3wXiAiJpX4n9qBRZ/zeVUeFABE5fCNcc&#10;nMcfvPAOvPLOE7j3RB8X+ll88hV34+W3HcS77r9odMW2yvyM02PIuKXjRUPus5rE/PT+vfASeJ2T&#10;I7ypBFlDwSYMY0nyNlRGmCS72Y+Rq64wif9iwGV6XJoEfSdBR+DSTgeR5/mVOkLaTyPvnELGbzeV&#10;bMu9CoohP3qZOM+jnT9jaEfDBkySXisidBgiBJdetUgg01weiyktF4v12JXPUZJfemEEHTo3Njoq&#10;k8oLWa1mvTSuW9WCLgEwgX6WwLFv71U896MEKJ8JfYlJhuncuMmqNZ1yamYW+XQOdjpGyrHN8Lpf&#10;X17B8cNbxpHLE1wi/Mxa9yKdvFgsaqr+VG2ZoHOR4R4S4LRrFZTJaA70m+h2uv95+MCBxKXtvHvs&#10;HpfP0V9evbXc6CKh3Eo6TS+ZF3ChguXBElqVKurFPLqVMhYWlnHj2dOo6qJPkq7zFiSLUG2/qsK0&#10;GZRDkUyL06OkcRBRbggZfDX5ybCpAkrGUmGWMD3mpACJf3usdqPTZOVm85KBKM4vgcUZAoJdZbOS&#10;KQlIcFFAljCsRr0ZKtMME1Q8Dr6ORt7PTavKHh+Ng+LkKjmOEmyUk9EgKBmHGRp8AY4EKSW7Xoio&#10;oXDCxNZnFNKaHMM1J4/hxMqyieOnwz7DXib2XWWkOzrlDHbWFrgO/PwEH4GUYvfqa5FXPrH/at72&#10;YoLMxcwJmZFc/Aw25zq49cJZPP2uO3HTuVOmMkj5LeUy1DQnENBNTCGbkW4bGQ3XSfkrFT2IjfgJ&#10;BGquE9NQ+ERs0EEgDvjdBnRNVRjfTyXjqsQTuzGVXsEIQddLZqLeIxpQrp9p1OQ5UM+LkvVSV1Zo&#10;UX0uEX7nUHBYgiwDZzTkeC7N83gO1LvxgUfuxKNkKq9/2mm84Lp1XL+cx0PXbuJtz7iAl950EM8/&#10;u4yYjd+dQFENOrCUIhB4ZhAiK7GM7TUJdgMuU6NkJlcj5phA3KHeluHMFwlYTo3uxRW/+TijDaaR&#10;yL1MmIASMc2WtYgbC4UkSjEfGY6qzyxGAqYYcmNQKWChUjLy+t1EEO24H5vVFHrZKOZ43qQnlnTb&#10;zGsqdFJCZDwaeyy5fRfBQ021ytm5CT6aLaR5Rm7LjNEjkyqyl8xF+RWN1dZYAyuvtwmylhEyX7Fl&#10;yfXI4dFUScnz67qO8npUXlHnOJaIGtbv5vmSpt7JI9uIc12j2kepNHJc97lGw1ReDjpdk4PULKQE&#10;rxN1+EuJvFYqmhLnBbLoA0tLT7y0nXeP3ePyOVrd/vl6Zw4ZiVSqUZLecSadR6tYxVKjhkV6SaVy&#10;FRfOnUOvlENYiWMjh89NqRAMKbvXE0CFr1VhgIyRcgQqEFA3cZAbKErv2usJwkWPz4wtpkET+1FY&#10;RnMrKsUKgSF4STJjGjabw3Qly8NWYlXNaj6CSYBeojTLBC4qP456hlMEVbUjPSzlX3wENlVqhQg2&#10;IT4/YLeZOLqNxmF8fMxIoGgeu0pXnfRK6xKedNlMlZBCGpIc0SyOp956PeaKaZPYb6djBKwZgm0O&#10;R5YHOLO9iRxByU+AUmmzvF2xlEmCijSyJuTBjhFkyGQ8s+NmiuL2UhcHF+o4cfAAjm9uknmJBQxD&#10;Yio5zZreori5aX6L6cYnYCQI9tIDk0KBQlcKWyk0JYCWRMutJ1fwmQ+/C3/6iQ/h1S9+rkmSi32I&#10;3ajbOxDQegvsh4UVXq6Rh4xSo6XlCKg/yLAjnqeQmAzXUcZRwp8CIHPjeU1w3RVmCxGQji208NW3&#10;PoQPveRJ+O1bt/HIjZu4+2gPm+UA3nT3GTz37BJOtwhoU/uNKnHeN4PjrRQBxEJ2Mmt6W/I0/FYy&#10;vFkCsFhMmqwj4Zri+u8heEgheYJrOQTqQS4KKSH0CBSr1RxqCR+aqRA2GkUCihPTZIkJjx3FsBf9&#10;XALdcg71VByLxRiaPL+qLjva4H1JH7rqcyEDihNYdBvKwahPxUEW60LMTyZtm8IoHYVogMxZDbrp&#10;KM/xNFwOgg2vNbHpqSkCEK81yfI7LbMY5WfQtap5LgonSrJIzcnSfHOSgcfDvL4J3jqvykM6uNZ6&#10;H63/oeUl9Co1hLkHkgSlXrWMTrOJCgGywP2oMHWV+7BWljp4CU0+ntewvlIVBwY97KwM3rccCu25&#10;tKV3j93j8jgWFtZS7f7Cv1bqHV7IBaTzRdQrZC6tOpaaVTPxcWVhCUvdAZZabSRJ640ny5uLXp3C&#10;aZVSDTk+T7mBOB8Px2kQCS4+esySgVEVkxrCNKFPDZECF+UUHA4aPgKE+mukS2ZyA8aDthuVY6up&#10;ILOY3IplguyCoKMGv5ApMXaa6ZEBMhOxGGmFqQlQY5U1sVI9Cm6+TvNbAmQ2LgMu4wSlGXqnFgLK&#10;MBTSUhWRx8b3HyEY7MUswWLkqsfjwEIf3SwZwKzkYDxw0tjlaGQOzPdwcHGAciKGED+Lld635sUo&#10;JDY5up8/aWRomCbpjYu5uGkoszSkW0t9NNN+nD+yjnI5D6O5Jtkafl8NAEsRUFIEaD+NkpL5XoKB&#10;QosKuUQvsT2FS3J0ApTzUm7r3jsuAvgP3v4Tv/jnf8Q//OM/4utf/hyq9HAVtlT/kkqzZRDVmBlS&#10;OTLZiwyc2M+wt4jeN9dTo6PFXgQqKunW/BidZ3nf6s4XK1XPkjzstz37Rnz9bY/g07/zTLzpqafw&#10;qjtP4AECyrFGHLet1vDQBbIWMhCPSo0Jtin7NNYLIaMLViGLUSWdZ3rMJOtnCR45nw0RMhqNQxYY&#10;CVxUOTZGJtCpZlGMeMzclqV8BEcJ0ic2ltFNRbFEEEm4LUbOJeVxYq2Sx3w5ix7XNx304GCviXmN&#10;NSbDOdyumCqxSkITSmcQI1OJ8vwnee51DbjpbEhBO0VAkU6YGKybQBGLBOj4EHB5TQV5HWRTMVMJ&#10;JsVkSeeoIjLIa3qU38Nus/BapENDEA7z+lBhiiobZ2b5+QjsLjpjqgRL0nkxzIX7QOcjFQliod1A&#10;lg6Ej85Dp1bCoFFBr9vhnlBDMs8nrw2xThVqSF6pWikjVxAItXF0a/3PDx9enr20pXeP3ePyOCqV&#10;yli12/9JpT2HapkXdKuLHi/uNdLxbq2FXqOJXrOGC6dOo0tPKl8umSS82IqSjsqHSFCyTKYj/al4&#10;Ns8NkUCBbEQeeFz3cUNIvkKSMmI3CueoUkyNlV4v34f32WZVhqypffSmeb9COWI5Cj+ovyBJj3l0&#10;/354bHYDJn5u7KTPbRrSnBKm5MaP83lubnSPXjdFNkHG47RNmy7+gMthel3slmlISl9DwJz0Ppvp&#10;ELJBt2Eu42PDqiXdlEzuFdIo0tPXuOIAjVHY58DO1jqOEVyaaQIP2YyPYGXh+xkwEXORB7tPDGYv&#10;ZsheBGCJgItg3UROBm/QNKGtREKTJVNkD2GywQh8BGD1nigHEiM4h+jpiv2pKTLkG+awomIvNPQK&#10;DxZiIXzzq5/Df/zHf+DX//hr/Ou//Rt++ouf429++iO84mUvxn4CZDQZhdPuNAl4FU/4aeCcBF8x&#10;IY3oVb5AIcxogGvNxx1cR+m1hUJkMwT/EEFJlX9yJGKJYWis3yjh629/IT73+gfw5ccewgdfeBve&#10;9Zxb8MD5JTxtp4Oj7Ti6ERvck3vINsgER64yrGQxxXPrnEE1aEeY/8c5PcLH9iBP414J0jkgoDgm&#10;98FL5uWaGsf0+F5Y+TMdDaAWC5Bt2DEoRXFidYDtuTYaUQ/aWV5TNPypAJ0cAtdau8B18aKeJ/vz&#10;2jGfz2KZ1/JWp4QjBJqlfAJtAkyJYJXxOxByTJLx0MEgUCV4DbhtkvknuNot5lqxzczyWnPA5eT3&#10;4XWT5XWp8mvdZzEMxUmw8JIpq9pw2NeieULaF2IkLq61cl+6X70wykUq16gmVKl7uwgucqQUWttc&#10;GqBAFpTPqLeFgFgvY7XbpZPGvcR9Y4ooCO6q7KsWC2QtBaRSGTSadazNL/5y0GrtSsHsHpfXkUh0&#10;R2rN/v+pNwgmTYJJvY75dhf97hxWB3Nok8WsDBaxsTA/nAhJ8NBAKxO+IcjkVMkiryqaQkZJZ3m4&#10;cd6XzhhjlKBXruoWeVxSWY7TcJbocfn9NJj0ptUlrvCAJvlZCSTaiDY7N7PHY8I4Cp9JqsTNjeoi&#10;sFinpw0zUW5Ag74yES98boeZFhjiZlXHvt/pNtMqrZOT9EKnTdmyqsfc/KnufYUvYjQKXinqhhxI&#10;eJ0m7CEWIhl45V6mCTTqIi+H3IjRO/ZZaTwIQPViDovVnBmvG3aTEUkLSyEcKejSI58iqCjvMsXb&#10;zP595nXlRNAMYJOQYjUXR5RGQXkUraGAVFVyKjmWAKfm6CS4piECtEJhAiKpGCt5r1yUlyzD43XT&#10;Acjjx3/7A/zjP/0jnnbHLTh6cBtv/N3X4y//5vv4o499FFf/xm+YyqNgSKwlhAAZolhKnECmbn8T&#10;luP5c9HjVzjGzfVTx7jYjPJjfq5lkgatkMsPGQtBzupw49k3Hsc33vFifOEND+LLb3kePv7b9+A9&#10;z70JD123ihfetIW1vB/Oib3wExg05Ev5FEm2HG/kzDCv5XQQvtkxzO69wowePtouGbVkMRcpJgcI&#10;SBp3MLrnStOjpFkrvSK99VIcc5kwdha7OH9oA3OlNAb5lJF1SdLByIW8WKjS8BKMOpo0Sba0UskR&#10;zNu46fRRbNSL2G7nTJhMYJWjo1AJu5En4JfJLOVAuAQuCgeSkUZ4E+vNEsTVPxXk/RmFJLl2Ea6N&#10;GKFCtSECzDSvM4ecIBU/8JpVEYSX17Qkd5T4V9Nr3JwD9WnR+eHPeET9Qz7DtKWY0K2Vsby8iHqO&#10;eyiVJbPxYpUMZUCAURmzlBSUS8vkC2SlGTPGWyCjsPJ8u4+N1dVzl7b07rF7XB5HsVjcV2t3v15v&#10;drA+P0+WUkel3cPiwgBHDxzgxT2PUo6Mpt7gY01oMqQ6vJUoVsXRcOyuwjr0xhVCkafLmwyXlJVz&#10;eYJKJot4RoKYVSQUMhMzUW9LOEkvWSJ/Cj3w5h/2ZSiUoJJjgY1VoTBuziCNrjazhALV+Gfk8LlB&#10;qxkyCDVDZmLwO2go+d45evymcVJJWBUFWGz0yPlefI0UlqfGJxEkE1FoTB5s2KncySjZxr4h+1Au&#10;YHzEzPhI+uRpTxvlXCeNj99jxVytgF6JzMPrMnIl6m2Rgq8Jie29yogxDgFmH6wEsmYxgfVBBzed&#10;2kCRn1dyL+pRiRKEZchzZIRKtkcSXFuCjhidKVMmWxNjUYWdj0xGSXqVZ6tYQh79t772Zfz7v/87&#10;vvfXf4W3vf1RfOSj78f/+enf4s2PvQlXX3klPWcCKj3xYRMq359gLuajyjGJVGo6pZmsyM/iIECr&#10;xFtGTOXosYQUG+gY8LyZQg1+Fo2Z/sjLno6vve0RfPVtD5O9PAefes3TCS434K33X8CDZ5dR9E7C&#10;PzsKH9fOzMUnSCcJzmcGNTTJNg43CKwE2dn9e9BO+Xgf/+cltuIiuEfJBrX24wQX9QtJzHJAQDqz&#10;0sdmI48TBJeLO4ew2CiiSMeiXUyZ81RLxQhAeVQiPnSzUYR5bheKWVOSLLHQ+VyKDKaKTQJMnc8R&#10;uLQUJiOLqfIzhHk9BMiCpPYgYLHzupG8SzwaJkuXzlqA58rFa9CGjKoUPT7DXmzWSXhNI6qGjJFx&#10;cp0V8pJDpEmVypFphIR08CQFo3yM6ePi3rGQIakgRj1jVTKSMzsH6eDVeT4IPGT0RTpmh9ZWUa0U&#10;uN+4r7hXJHzZ4XN0XlTEUSnkcHhrFatLS2+9tKV3j93j8jhCodCeSqXxkU5vDtuLS8gXKxDQHNxc&#10;xfbyMkrFMhlHEoN6DZVcEdEg2QgvdCWVVV2mHgh5wZKuqFfqhrGoqqWSzyGfJaOhoUoY71dltGQ3&#10;BBzJt4j9qGdDemLKyag6SsCgSX6qLnPa7SYZqrnkM8qhGO+R3hs3u2LdinvbLFMoJUPIkIXkkvQq&#10;IwGMjIygUs4TaAgoBBKLKo/oQUpnTDLz6syfGB8zciEhGpS4h+DBn7bpMaN0q/4U9avYpkYNaEiu&#10;X3F5r2XcFAZM0QCW6S0reZyi1+uamjBd5srVCFwELONXE1xUksybRDGr6TBWeg0cP37wknRKFGoO&#10;VemvGEyYhiIo1sL7jI4YQVbVcU6FXWiQNEpaygQqI1YPikJaDhrh59z3JPz7v/5/+Jd//zf8/F/+&#10;GT/+5S/wd7/4JQ5ubRsGqFCYbkrIq+hBQCYdN5+fgCPvmmDhoBGUPplERFUFpf8n1YMoP5tRs9a5&#10;5flU6ezxhSq+/4FX42tvfyH+/K0P45OvuQ+fed0z8P6HbsNjz7pglI/9U3uRcEwiwvVyT+w3eZWU&#10;axa3H1nBXD6G245sGEY4s+8KrBbiiDk0x36/KUcWiEtCZ2qvclZ7DBO0E3iyISdOrnRwcWsF5zYG&#10;uPboNgEkhhQBohT1G32yboFePc+p5vO0MhEkyZbqyRjmaZhPbCxgrVnBUjmN40stbLTrJhxaiftR&#10;CjjRz8VQzvK64toEyeRUSSjZfL+Al6wo6ncTcFMmFDs7PTlU3+ZaqQDFZZ1BguxGihRimBojYXKF&#10;vLl4LQfoFLQatUvskw4Cz4FYuanMc3lNaEwOVp5O2sZcB2sri0hF6VRw7dV8PE/HY3t5no5YzOS/&#10;arUiapUy6o0mrjl9Etce28HcfA+tVu8vuZ0fN9zVu8fucXkcv9ntzr324MY6ep0eqgSW/twAt104&#10;i1a5Zurqc7zwu5UqPeahUGKaHpWYhNhKKpNHmjRdIbFMMs3HMqjw4pdyazyRpQecIBDl6HHl6KkT&#10;kIwnrAooblCFzdIpk2MIhhND1V++p5L7SvyrLFkhstlZC2amhyXJbrvTlIMqd6DRsXFu/BQNgEIj&#10;xRQNNlmM1+s0sXMNBpMkvykGEAuamYLDQnCZGIdHHdoOKxJkJlGnFf8152VGVWM0iCpZdvH5CRob&#10;dYGrYzxK9hNw20xVWo3/K+KcMoKY0qBSj4xKkQ247BHAKAdzNQFqH/IhF1YXFjE+up+GiEyLRsMI&#10;QSq/RBYo42/KiJMJBAk8SgiruEECogqFxQi+GhBm+l9kxAgACv15CZi333QNvvKVL+GX//xP+Mgn&#10;/gSHdo7we85wfYaSLlG+XmONPVw3hXJcNHphAotAPMb3NBIwriHYhAMe894qN47xc/mCXiMtk1Zx&#10;Br3rJ51Zx4/+6FGTc/nqmx/Cn77ufvzJy+/G7z90C55xZhGu0T0oeqaQdU0iSo/ePbkfzvE9Rp34&#10;/psvYK2WxxMIsBGCyGIpju12xSgkWwkufts4JCIpdeqJxz/elBdL7y3itmOjUcLRhRaODRo4t76I&#10;U1vrKJO1SNRSABKkg1CN+RDmeqR5PjWkTaBTo8Ox1Szj1IFV3vi6AwtkMwms1WmgY3x9nIafALNc&#10;ySMfITCQuUnlWgxXbEQ9WwEBLu+Lc60cFiuSphDFRqaRohPC64tOkAaqySFQlZ2ZJUSGYydQqUpP&#10;RRGVQongPmy4DAZ8Ri1ZSuB6T1O1R8eqVC6QKcYxx++qfpccwcyUptOZWp/ropSJY2FOk2GT6Hca&#10;2Nlcx/aBAwSePgbdJpqd/r+2Fxfdl/b07rF7XB7HxtLK01YXlukNtdEiuGxvrGFrccXM0Ff8v1kq&#10;oUSAUfWRGItmj4h55Ak8+VIFEYJDvlClRxZAmp5uKlsgWCi2HzGsJ8rHJSkfS2RM06BkYTRETHkY&#10;lTL7lE8gq5GXpxn5/kCYm3SYW1A1jTxANV5KEVllyOP0HhVe8NCAqjxZEyE9s2QlM+rOt5v+lpDX&#10;ZaZEBuwWesUTfB2NxvQUpgksszP8W88hqITtvPF9pRk1QUBRZ/YMwUXAND02ijANV5QAE6I3q/ki&#10;ca+GiE2QjRAovWQBBKkpsiVNLDR9Loa5XG3Yy9SY8i97kQvTcLk0xEwqwwQJMjYnDVA0kjChQE3+&#10;VNWYKoU8fpUMDxP4UkiOhcnoaOjdup/GJsnnBnyaWDiU1VF5q5PfIU9jpwS0hZ60PGPF8RU+Ux7A&#10;S0PmIKioakwJaKkfa00FXCqs0Jhp06/E34Nq7LwEYEpOa457mowqxvf5/Zc8BT/82JvwrXe/FF98&#10;/XPxqVc8DR9++Ha8//k3oxmh4ZwZxWrajaR9CjHeJDbpJCMpkXncffEsji31cM8NZ5ELWHGwX0OH&#10;xnRs35XwSkLHOgE7wciyfyjDr3MzdvWVBPEIGrydXp7DzkIdNxw5gLObB/geDlMiXgi70M6l+fwZ&#10;FKKhYa6lU8J8NYulXhvLpSyOE5AuHNnGZr+JViqAw/Nt/u8I5rlmjbgHfQ3tIlur8G/l7xwEBo2+&#10;zhDofQQL6YDpfvvM9LCvimub4rWaT8UMu0nHyPx4HlVoIuCICKRNvkvrG+J6uwhKUTgILi46SCpj&#10;Vt5F+USVg6sQJlfImabXRjZNpyOI1ZU541yI3VZ438Vjmyjlsjh9aAsH1hZRKOYR4j4q87uvLg9Q&#10;a8+ht7h88tKW3j12j8vjmJ9fPN/tzGEwWECVDOXw+goqBJlcroxOtYFCNoNakeDAzSaVY5UbK4yT&#10;SGcQTWURiEWQ5EZw0wA1KhUaqShyAhjlZshEwvR+m40WjRmNIwFFFTClbJ4AQ5ChJ+/l/apC0yaL&#10;0eAque3nxlTJrMUYRXmVAdgJAkqKKuRgtdrNJrVb6WGqRNRPL9HnNsKDGvDlVDKfHqiqfqbGR03c&#10;3OGywUHjow7skOLdfF4u5DPgofkukwQWgczkvn2GwcyM7EPQMUXDJZCaJniNI2CdwtS+qxHzO5Hx&#10;2RC0TWKGzEVNkxLGlJruOI3i2NWPN8CixH4xGTYTLSWFk4iR9dGQB2hYFPpS8jZCsIlxXdw0JJFw&#10;0hglCVcqHKbkcICAYEpSCbz/JfGiYgqJXar8W70oMm6qKEoQtDVhUsKgbq9n6EnzfVT2rDyYyowV&#10;flRVnY8AnibwiykqRGbKnflYhJ9NZc9iV3IiNCZhpVXET/74jfjO770K33jPywgu9+MLr382/oiA&#10;c6JBr370KixmXTiQ9SI8O0IWMWk0wVIeh0nE33r2GA4NWrjvxgtm2NeRfgWpgMvMdFFV2ezI1fCQ&#10;Ke4XayFQJ0N+I9GjsQUFgtNtpw7i7Oo8rt1awjXb66glyLDcFgwKWbIUL0K2aTPrXtIwK4M+tgYd&#10;U8673Chio1PB9mLfVJkdmW+gmYlgma/rZkOoEhTLsWH1WKec43oN2Z3preJ1oRCoNO8CvPbidAgi&#10;yrsQUMRadE7VBKz1dfA+MzefLFkDwJRTCRJYlH9RRZjyX9O8Xk0+kcBtwsE6xzyvCpWZZleBON+r&#10;mE0izT2wNjdHp8KPQj6LGwguR9aWkJbeGB29ercDH1mNlBM2V9f59xwWFxdfeGlL7x67x+VxrKxs&#10;zM3PL5lw2MJcD4N2D/Vmj3Se4FKvo0TD16hKIjyJXCpHwFDIi94ujVuU96UIFGIq+UKRz6sjIW+3&#10;yOeRlSgUJr2wVqtnnq/xvSqhTKULJsmv6rFcvoxqvWGS3OrcV+goREMnAJNGkxiOEqQpxbppBGct&#10;FtMHo806xk2eDKoU1UHj4oGUa9XjEnTNmrksEyNkIbNK5FuMMrCF3qeHxsPNxySrH5WQJYHGNavw&#10;2bjJtczQuM0QpKZGr0aYHrGUkTVYzKkGRbvk+kex94rfRKsQNQPCNJ9EJcjq4h/f93gjET9+1RXG&#10;A5cuVi0bQ5FerhldLMDwKW8S4PcdNlGaMQNcRzcNm+ltERgQCPweHzyqfqOhFctQb0wgPhSzFOMI&#10;KiSk8JWMk0CGz1EfhQyXGJ8S9Rp+ZWbmc93SqbjJVYnxqHBA3fl6jcm/8HflaSSoaNQQgnQEEnHD&#10;VPWZ7r/xKH72ibfiLz/wKnz9nS/B15VzeeU9ePWdR5GyjaLsncadWxWsJ22IzOwz3fa2kT1m+Npq&#10;JYmL26tYraVw49EtVIIeHF1qEpytSLttdAT2Y4bA7KUjMMp1U67F57Fics9wvv5CNUfm0sMtO2vY&#10;GVRx7cF1pP021AkSPTo97WTICFYmw046AZOok1VuDto4Ssay2qqgk43jEJnPAlnMGhnNfDmDajSI&#10;82tzKBPgigSWWjSAVi6JJNmPQ5WDZLdWXjPVIh0err8YrcBLuRYvgeaqPY9HhOy4WpBkS4iM02tm&#10;uDjopKTEBBM8N1xHDW/TTXp5swRP5ROzCYmKDp0nOQuS1BGYmwIOntd6ifuHa6+w2PbqIi6e2MGR&#10;YzvY6Hf5vxQNiKPd6iDEc57iXmvV6phfmkerW/9wYne+y+5xOR0HVw96Je8y1x1g0OugTrZSb7ZN&#10;gn6p08JcrYqiOuZpyDKqw6fxrxJEgiF6ygpzESDCoTgatTYyxTKKpZIJg2XJXuRtZ8zv2UvJ/jQZ&#10;i9gPmVBeVUlJUvzicIPx9wQfk4hjMBCh8aXhJcCogz0djyNDwypPUeEFNasp0T9BD9NDr1DSH3Gv&#10;02hMTZKppGgwPLYZjOy92sTPndzcRr/MYTVSHj4CjpL1SshbeJNRsE4LOIZd+hP7r+J9E/DzeZpQ&#10;WKKXqHLlCL1lVTDJu/YScBLuWSN6aKNhEahM7N1j2Mr4XhrJS+ASCzpRLRcMYA6Hf12qBON3U97D&#10;qCHzuw+BRetA0CHwxLVOfI3u95KVqVpM+RA1mqrCSIZfWnACA9PYSmMjb9lUhBFwzOAx/U3AEAPS&#10;JEkVSqgSTO9lGiiDYi0uU+UkbTJpYoX5mMKQqVgIeSWy+by3Pu92/OCDr8G33v0SfOPtD+Orjz0P&#10;f/qap+HifBrWvY/DtYM8Hji/iJW4BZ7JvWR4k/BPjxgB0PlsGMdXBjgyaPB6KqFPJrPZKaAS5v+1&#10;zphxxx4ZczKVkSsfZxinSsGneA7sUyOYK6Zw6+kd3Hb6MLa7Fdx88gjmS0mstcpkNX5ELJqh70U5&#10;we/qmDHzWvoEihObK1htl8ygsM3FDpqJID9DHWu9BlqZBLb5euVfGmQuEsTMRsgS+B4OgoDyc8q3&#10;iAn6nVbDiNWU2+O1qnJ4O68hFUesNMnAuPYqMtl79dWIcj01llqALX025QyneN0o+a9eF6khaCSC&#10;yXERPFRlpkq+JM+dGlvV+1TLF3D+2BEcWl/B2lLfiFQWchkzJlkz9aW8UOQ+S2flwCXN75uryxgM&#10;ul9ZWKhbLm3r3WP3+J8/aKSu2l7b/HG/M4elfg+1Zsf0tKwtkMl024iGaPS5gdT4l8lkka9UUSjX&#10;6P3GEc2k0ZnrI00PqlFpIKXEPoEjTTaTyvPGDRCRmi43aSw67I9RKEgJam0SNZtJllxGUsOt1JQp&#10;71my8AIzFQSYMA43qjxEycdr8JVCQV6nm/cr9ONGLxNFKRbFYr1MNjFmylN93Nhje6+ETX0o42Nw&#10;29WtbzdaYpJz9xE0BCYW/q0yZyVybQSm6dH9GBu5yuReFMOXNyxPUgDksU+Z/hibWA4ZUsxph5ev&#10;13NnlXdRzmXfXoxcdaUJj6lqLCrRRQKuvrtEPE0IJJIwrEUSMAIcMRRjLAQ6XGspHwtoFIdXk6j+&#10;lpS+aTClIVJCPse1bzQaZIcCKjU9Bk1PhSq8BC5GbVr9FVzHMNdNa5tIh004xs81k9CojJzp2eDj&#10;ytGoWszkC3h/Unkxssxs1I+/fN/L8Z3ffzW+/o4X4dvvfRk+9+iz8IcP34ZBdAo59wReeOMGHryw&#10;iIKTTHH8akRcVsTJHmvJALpJHxbLaWw1sugW+ZkTAazV0qhFPJgZ3QPrxLAqz8L1U65K527flVfA&#10;Mk6Q4lrH+F63nT6CC0fWsFIr4InXnMRmt4wD3ZoJWYZ5fqQNViYbCZKVBu0zRi25n0/i8GITFQJc&#10;lwynm4ugH/NjoZwioymgEXXh0EIDPTIbzY9ZqpVQjpOFEEysMxauoccA8tj+fUYcc5ag0s1nzDUj&#10;Jux0O8mWAihxnRzWWa6pCiICdAgiPFduOjcOaEbO1PSUyceoCVZFHGZctJfnJugzPTQBnrNcLs3z&#10;EzXntFzI4aZrz3AvtukcOE2YTdWamr1f52MFsuA0nbQIz3OBe2xzeRVHN9extrb2k1artStiuXtc&#10;XsfKytpb1DjZI8DMzc3h9A5p+NISQaOMZCJrJuSJUWgKXqVa4+8pU93lp6GSAOPqxgEyl6bJpxjv&#10;jPeFaUxVhixQKhTkudNTT3BT0LDKi9f0S6MKzOerSkphAnnmHho46WPJw4vzflU+aZMGffSs3V44&#10;7E4TyzZ9Gtyk8uoXCzSCAQ/mJJtRShMc9prGTFWLjdHgj/BvEy93OAyz8dPDlYesENosmYvLZTcG&#10;Y4ZetMJi4zR6Cs9o1LGEKxU+k0T/LD1Y/TQzScb3G30yzXufGL0KU+PKuwhcVDW2x4R4VD3mc9qQ&#10;vMT8NIgtRgD573HGYie8aRiYylmNxD7BRslevSbC9YlElVMh2HJ9lBvRsC9Vjml+vmLwGkug9Yj6&#10;pRhNj9nkWjxmWJWdIGJk9Pk6DfkKq1/mEnj4CdjynsVYVOasrnx/gI9x/dVFnuL5kxPw0C3H8cOP&#10;Kt/ySoLLI/hzMpfPvvYZ+K1bNlFyj+HcXBoPXVzGM090UeHfM2QcKitOcI0l01Ly21ALO1CNutHO&#10;JbDVInuhgSySYbimRwkwe+EmuEyQZU4QXDT+QDkrp8rIeY40b+XO8ydwfnMVh+aaZC6HcXx1DovV&#10;gulRykgbjM6C9N5UeJEkEERcM+jkYjjcqxuxy3YmSRYVRl9l4dU8OgSexXwMB8ikNviciGWMTIgG&#10;PBUhuE2SATng5Xm1zk6ZGTRTkoMhEKh4Y65ZNGoGYoSS2s9FCdC8JkoECFWIyXlQrnCc15lY9VBE&#10;VAoHwzBjhmuuKa0acazcjGSUpE6R5x4r8Jw3SkWUi3kcWl3DQo2snq/RLCSBTDqdIPOqY2V+Ds16&#10;A512E9VKBZ1WE51e/z/mlpePXdrSu8fucXkc6+vrFxfmF7FOL+jg5gEc6Pe5SRLIF0rI50v0qPKI&#10;EFwKJQlZlk04LBxNIkywSNPIFchU9HzlWBJ8foYgVC43aLDoFfIxMZv/Ahgl+ZPZggErNVMGQ/TE&#10;aRwFNvLs3DKMNJSxaBhuX+C/ZTKc9P7kcdtn7ebvWW7gWasVLoLNereFLg2IhAdbxZSRZJkxBmEW&#10;+x9/Na543G+YPhWBjZiL1IzVCe7k77Pj4/Q87QQNO6bpRc/Sc54eGaocS+RSqsfq3tZzpR/mIwiF&#10;PXbEAg4DHmIzVnrZ4wSjSf0ksEzs3YsxgcvVV1xSK44Z1lGiIVAvkUfMjGthp4EKJ9OmKshHj9aE&#10;HrlOXoVNMgRvAqqStkEa+5DCZXyNJ0DgJUApl+JVWIuAoCozJfIFTsq5mJ4YvkalrGImEYL1f4Ma&#10;P4fH4yU4e8zaqQJPoOXifdIsE6OMkW1qBEOLnvKnX/1MfP8PX4tvv//l+NrbH8Hn3nA/Pvayu3D9&#10;fBZb5QiedXIRD1+3jtvXed5te2Eb24u4cxrVsBeVID1v9ywqERdSXhuaBJUW2UwtQcC0EvxpuCXD&#10;n+R3Gie4jBNUVIas0KLm2suwJx2zuP3sYeys9HBidQHXH902XfoLhRSck/tQShBUnQSydBAJnuMC&#10;GUySzkA9EcVmq2zm6CvvlY94eZ8f682ykeC/9fwxbKohtl7EYjbF+yLIhrimvKacfB8H181FtqsQ&#10;mRS6VaK+//FXYq5WocNjM9fjPlP8MYFBs27KtjXGWOdqbHTUJPg1QjxKUFAjq19S/CEvMkkyG7/X&#10;NFlqnQU60m+rVsuo8b0FNBpNfWBxkbc55Ll/woEw2hp7zGulXMjjJL9/hXsslyugTlbT7/Yx6M+j&#10;N1h60aUtvXvsHpfHsb22nVoYDP59fWUNi73ecLxxrmgaJTMEEpWkyuhobnuaF7eaJ7UpwmQh8qwy&#10;qRzvSxgWUyrVTT+GcgqqItOwI8mEq2JMuQEVBig5rZLkMJ8TCahzXIZzOK5XnnmEhjRkjOpwTK/m&#10;l6isNszHnPS47U4X7PQabQQYl9WGciKCDg1I1OVA1E3jQNYiCRgXQWR8/16M0nD5CQqSgAk6aDgI&#10;Pm6LmMuY6YNRHF3PtRNArGQyCnOpOU+lxp7ZYaOkXqMRyRF6xk7rpBlFIC9bDEahMZMnoKGUAObE&#10;Pv7PPY83xlLMQPkQU9lFw688SDwjmY+0CWOZmSkJPk7gkPFX6baUDAIGYAnOyQxBeZi493tcSBMw&#10;smR1brI5rY0cALEThR9V7aUQl6lAMh4yQYuecZDAoSY8TQLVbH71XIjh6HnSE1PexZQvC6T4OVSN&#10;pkKKzbk6/umL78B3/+DV+Ma7Xoov/+5z8YXXPgsffPiJONmMYy3vw4tvPojnnFvC9QsZJO2jcJD9&#10;lYIOLGSjaAZtSNHwN0J2xMlmNLirSiO/kud55hpKIkcMxee0cL0Iynuu5DpPQuOopTbtJwCpH+WW&#10;41s4pGT+iUO4+exRHF2ZxyBLpmUh+EhscnIEPQJEJuBCv5hELuQhyPjM4LBD3TpBMokkv+NiOYu1&#10;Wg6nNldweHkOF7dW0S1lTdXagTrZQUTSN3YCsvqZPMhyrScIFLO8Rkau3mOul3aJ1zpBSIKqs1NT&#10;mLXMoF8toVYuYXKCLGd8zMzR14wcVQUalsh1dRNQQmRDGpGgEnL1DiX4uIaApelI5PJZSKRSsjvS&#10;gVsTO6lk0SRDU8hMBRmxNPcc94k0zlbnOui1a7yWyMSahrmg1R98+dKW3j12j8vmuKLXG/x0eWUd&#10;K3NzpNp1ZMhAVPmixsgqvaR0IkPjp5LJYcWXKYWlwWrSazNGkMCQSedoLAkEvD8W53PiBJZs0VSX&#10;qdxZITOVX6qyTOGcBNmGuvfDYYINN5WmKpr8ATekfkqORIZZlU/qbI9qqJUMIg2kJPvdTrfJ1aTj&#10;YdTTIVRj9N7p6UqYMh0kGyLDsHGzO4xMy4jxSiWV76Xx8tKIKSymKjHlXHS/hwZPki4WMhjdvGQl&#10;Pt7UNa4JiiYPoJAYwaRdSCPmIcDR0/aaPg0l9a/CLI2rvFzpY6lMWdVvAlLF4wUkYhgBfp8wv5fA&#10;1U1W4SPohgmoKvcWe1A4Sv0/KlOOE5w1kliKAm999GX4xte+hM/+2R/jjpuvI0PbT+PF58d5Xrj+&#10;NnraCnvJi5bgZIQAJbBRXkoNsB6f26ytwEh5ADXxRcMBArbG9QqEaFwJeHEavXgqQeM7wE//+I34&#10;3odeg2++58X40u8+D5979Jl434M3YzHlIHMJ4qFr1/DMUz3cuJRBwTMJ18Re04OySiPfSziRcU0j&#10;55pBwjlrpkAW/U6T1LdMjXCNx0wJsqR6BMgS+9T0yTSZjKRz/HYL6jy3NxxaxSaN/7G1Ac4dOYDD&#10;/ToGGQK1fZrnmwzBMoEqATdP5tonyKi/RTmXAT/D4X4TxTDZDc/bar2MU4tdHOzVTZf/vbfegE4+&#10;Dfv+PTgzz2s+5DJhzCCBNsTrRyOsZwgsEwS+/boGLBauTQBdAomDwOLnGqrbPhHyoUVwyCejdFRm&#10;DTuUPFKYgJ/k9a5KRQedoowqHvlcOUcSLFXpvnEquC80UE/7QiHJPNc+l0rhwFzf9L40NLCPz0vx&#10;Gslkk2ZqbKWQxZnVAVqasc892O100Jwb/Ofy8lbw0p7ePXaPy+L4zU6r84WNlVWCRQulVged9hwZ&#10;h2ZK5LHYbiGqJKJCX5EkN0EZKQKOpF/KtZrJryhhLUNo+jYUNlP4K0PgoCGVjLx6aNL02JXsl9Kr&#10;dMkUNlN/RYAGTu9VKVfhlcdNw6jYtfISPnr7YjMSVSymCUh8/2G57TCMpOcori1NKelFqe8lQa9T&#10;Q8LkEcsTVuWXY3bSiE/OjIwRpOyYJpuRBpllYh+8DnqS9JI1L18jiyXBLzDxkrlIbt9KAFLfxQyf&#10;KzYzPT5K9hAwgpQeyzQ00lh9MDOmymmP6c4fvfpKwwpUOScPVhprCl+pXFhMzIwypvEXm9H3Uc5F&#10;Yp9GtJPAY+a68HH9TMZD+OynPoKf/sMv8b0f/whf//5f4W9+8Xd46UtfDA8ZnIodVCxgyovFXsRA&#10;+NMIURIs1JgnVqJwjP5Wk6Tb6zYMRl3jqhZTt77YjCZg5nPKEYXxqvtuwo//hODyh68y4PL5R+/H&#10;l970bLz1GeexXfBhpxrGCy4u4+kn53BNN4GybxYBAl6XQN9L+ZB0TyFM4NX44rTbYjr3Y2QyCo3N&#10;krV4bWSYRsF6DFOjqtLbYyrNCkGvCT2q076aCOPkag87/SqOLc/jwrEdrLbK6BCg4o4ZMtBxI+ET&#10;JSg0Yn406d0vV4tkKBm0M1EcaleMqnLS78BiLo4TZGMHOkW0yGyedvP1qPH5IZ7TxXIG6y06UVFe&#10;W04+PxrA6Mg+03irGUEac2whI7FbpzFolE0Vol/NugRl58wsWdYsmgUCbC5rQqB+rqtyMD6Ciptg&#10;Mjk9hXIpT7bpNQPANFvflJjzWpeYqIRG8wQS6YXlyGR0TgvcT51WHWWCdY6gqWuknM2YvZGhw6FR&#10;CduDHhZaDbS4Z2vtHtrt7pMv7endY/e4LI7HzXf675kXtW72UK53kC1Wkc1Xkc8XMN9oGuCIk71E&#10;+FPJ5iy9LJUXp9UImJRhlPAijRzZSoTeupLVCm8FCCwynurGT3NDaQ6FmiW99Mw9IXpyBAt50wka&#10;4XyBm4/vodco2eyiMZQ6cpBsRYa4XB+K9qkZUL0aJg/DjamczXKtiDk1LPL1cW7UYoL/1+1A2G0f&#10;Ju7JXCQvolkhkmRXXH+WbEOhDpUqSydK4DKrsAY9ajeBJ0ij6Jwe5mU0h0R5GA8ZzuTIfiPzf2Rt&#10;BRH+j71X/QbfS4KXewlEI5h4/G+a91PIUN8rQk80ooIEgUCCTMzkNfgYAVXsbNhUqQo5P5IEXRMq&#10;IxtR4n5sZBz33H07/s/f/wwf/NhH8M7f/31894c/xhe+8U1876d/h52tTczwf8mDNkAlr5uAnoiL&#10;BRJw+L46L5qRH+d7KkymMmSBnKYhqsop4g+bMJsUAxI0XPKaJcf/6Tc8iL/+o9fj+3/wKnztHS/E&#10;59/4HPzp656FN913Bic7YSxlPXj+xVU8baeFawdkqc4pxGwT6MV9BBe+9/SI0RkLWwQuNiO7758Z&#10;M6ExVYrZTQhSg9Y0/4brS+aSDhDw+Lw2GYWS8sWYDycXe3jC0YNkLnO4cPQIlmoFzBXoydO4h13S&#10;fpuiw+A0fTXSgjs438bRQQvNTByrYjGFBJI85xU+fuHAMplLDYulFK45uo0cAUwMSIrJp8gE1Hmv&#10;3J2LbGP/1VebcvZJOg+aimqZpmMxSfCjkU+S/Sk3Y+E14ycrSoZ9yCeiWF9dIMsmM9PzLVajhqDO&#10;fDFKzUzS9eslmKsyT7kv5cU0uVIMp10toy3g4rUuRqMcWr1aQYPfd2NpjtcJ2Tn3kByzFB2tDIGm&#10;VCwSdBfRbTfRavdRLpcfu7Snd4/d4/I4Bv2FB/rd/n+aC7TaQrHWRK3WNbNZDq6tGcYiCZdkpmgm&#10;V6byktin4YyqU5xGkptDVWRJlSPnysbAqUw2wA2iXhhJ82tMazjB54dpbKNkLRF66MmMiSPL0Kqn&#10;I8T3U5Jf/SDDChverzAPDbVmXahkV4xFTZYCGOUptElXWzWs13IohHxIE5Bq3Ohp/R50GSNmo1GY&#10;peHP0wh4aIwEKvJIBRrqfXE7ZuGwTf/3yGOFyVTWKlbimJER3IvRfY/n/TajPRYLuLHeb6MUD2Js&#10;H5kKgcdGUFIprea4jNAwRVKSvxlW0JkeFQEpP2+YDNBUzPH7S/RTAKkufFXKefjZlah30dtV5/c+&#10;vu+jr34J/vqnP8bb3vq7qOfSpkz1s1/6PL7+vb/GE2+5zcx6V/OlKo/kJWtNTO6F76eSWoGwBELF&#10;WswsFz7HlHsrzMjnKZ+jz6GuffW5JPmZEyE/vv6el+GvPvhqfOf9v40vvuU5+OKbH8RHXvQEvOW+&#10;c7h1nU5Hyo2Hrl3HkzZrOFoPImkfR9w+hV6arMI5DS/ZXNzBted6Rp2zyGuEAdlGkqxEqsdiK6qu&#10;kxq1mGLCS2eA6675OepXKUe9ZpTxqaU+bj2+barEjm8sGS0xlRT3C2nMklG4aOBjBHn1N5UDNhzo&#10;NrBWLaCViaGbUT4ug2IkiAyB5/hiF2cPb6JHFnNybR4hMh4pXEuC/+L6IsElagoMvGQvqizct4fn&#10;lUAxPaEiEVUXTiJAhhcnuKg4xEJGIlXjpECCayutMXXVKz+oEKgZfUDQTin0RVBQuFesUECe4vVd&#10;5HMzvE5UVizm0iHrStExkDKF9k+FjH9zZZXXWs8M5VOhhWSZVCaeykjPL4vlbhsLfHxeMk7tzhcq&#10;leWxS9t699g9/uePweLyhcX+/L+X6y3kSlVUO10Uq00UGw2c2D5sDL5pdIwPAaVUKaOoCjAaSFV6&#10;afxxQurHyZTJg8Qiw2ZJee4CETEaI3pJL31Y1lxBlps+QK85ZHo+lDdQkl+FA+r+pwFWDoIgI89a&#10;fR8aTKa+lyw3qXI86g9RI2Amk0Avn8CBdhH9coEG1It+KY0cDWTKN5RQt9N4uWmEKqkIQWXUAIjA&#10;RirICo9JFkZsQ4nkGbIXzWKR4VFeQI2S0r4a23sFQqo6m502VWOLHQIwvWM1Y45cdYXJF1hpkBL0&#10;viX7oiS+jLqYmz63elsUrnKRXfjVbW3ARmKVfJyGxKwNjY/CY1I0VlhFowduueks/v7//Qrf+Kvv&#10;4stf/QI+9sH34ktf+xp+/Hc/x3y7N5wT4nabsJdCW0askj8jySjBw2/eK0rjpxCOwpTKVylsowFW&#10;Cu2o61uMSXNIxBiVI1tsZPFXH3gFvvf7r8BfvPNF+Ozr7yO4PIAPPfIEvO7JO7hxIY5OeBb37nRx&#10;rp/EVsmHnHMCJT8ZQoSfZXoMQZvmuoyaWS0x1ywqZDS5oJNgM2LKuPc97nGY2jdUk27lEshHA3QC&#10;RuCm0W4mQoZR1FJhnN1axY1H1nCEbOQ0PfgI32u7XzJ9L1dd8Rvw8lypbFzOQDPpxzq9f8nNrPJ6&#10;qNCZWK5ksVgpIuudwXXba1hqllCJ+XHtkQP8XBZ4CGY1nq/FYhKLzQLPkxdWgohm4+smYFHBga4b&#10;D52LSDiIidEJMt1ppLlexYykfcK87v2mudcnNujxI01Gr/xWitewZPtVEKPhYAKTfDppyok1jE+y&#10;/GKSUgqv5uiEcZ8Y9QuFkfm7psMumtBX3SiOa5/JAcil8yiTuZSKJWwuL2BhsIRmq/X9brcburSt&#10;d4/d43/+WFpa65G5/GupXEe51kK51eXPOgoEmrXBPNSZn1YVWb6EKAFEhrNm8ih5Y/RjBA8xFDVF&#10;qrdFMjHaLFGChXplsoWyMWDJNFkMjVc8yfsFTEElOWV0IyhXGogRuFRimStVaGzpbdPwKomveeIB&#10;PlefQzPEjdQJgUUhngQ393qnbjq4N5YGxoiuzzVpzEImXKIGSumMJf0eZMN+jJsqJcXSR01Pi3pe&#10;gvRUfVYLQWRYRSZ2E6YRU9OcQmN2GkiNLp7lzzA9bPfMFL3RANrFLI3bDMb2XGVCbcopyHAmIiEa&#10;abItroeMimlQpKExuSR6rdLuUjVeTI2U/F2sT6EQMQmtoViOmIbCM2F+//e+52340d//DD/48Q/x&#10;/Z/8BD/+xS/w6t95tWmyVP+EGk011VPgIDkSVStJIFRyLwI2r8dJL9rNnwIhAguBVyEyv/IsXEMN&#10;YFNDn0I0yoVtzFfxjXe+EN/7g1fhW+98BF944/34/BufgY++5Ha85d7TOFF1Yzluw4VeEtcvprFd&#10;9KHim0E15IKfgCJwiZPJeKZGEZidMOsylw0j7eUac92lcjB59eONTI6q86r5GLyWadOtnySAx90W&#10;FCLSjXOQYfRxkaBwlIxkVX0m43vNue7wNTMje02TYzzgMsrVGZ8La/U8zh9eIwDVjH5c3u/EWoOA&#10;EvXj3MoctnhtqJLslmOHjMJyKSURzOFs/vV+kwAxYRhsPOjB6P5hvkUVh5LPmSR70Yhtu3XWlHKn&#10;uF4xXgcRXo/KscVCAV6vEq/0oVpSUYwqLpPIEiQUAovFyGDJUnUt6LxLpVoNsJowqlyjVC5ydAr0&#10;u7l2eD4LGlJXL6NdzaNWzJi9kiVz0T4RS5KD1201cezYMbQ6nX8oNxr1S9t699g9/uePhYUFf7Pe&#10;/P/qzRaq9TYK5QbyhQpK9QpOb68jnymQppOVaPKkkswm36KQlmRb1GRJwCCbkKEzDENNkipZppFM&#10;prKIRwkmBKUMXxeNEWAINipNVt9LJl3g61J8Lt/f5G4i8NA7lCE23fz09FS1pl6agFhROGqeq1kY&#10;HrfX9MZsL/Wws9hHr5JDkEZ0vlUlkPgQ4+/yNifJUlrZhAmhaG6Li0bMQcMnpuGamqHnayezmYaV&#10;QKIKMj+9Ycnxq7/FZRkKYCrkNa6mP3rUTsukyef06yVkaFDMkKu9e01iOUJDLsVcfe8oATHEz+wL&#10;DYsQjDK0ihho8JVEV1w9yfUyiXl+d3XtB2h0pB2l0Inud/OzKW90w3Xn8NZ3vhXve/9jOHP2iIn3&#10;K8eiRL7WwGHyLgq3EKyDPhpAuwGshLSs1BPDz6SxvSElzL00ah6vYUpiSOoY9wU85u8cPeZSNoqv&#10;vO1F+O77X4lvvovM5Xeegc+/9j78/gtvwWMEl9uW8+iTucwnbHjKoTI6oWm0wwRCrotnehQhlQk7&#10;Zo0ysvJXMfcM1stZFH0Ok5ua3LcHs2OSzLkStplxZMgWXJMTZrxBgCATc0yhHCcA+yw4xHN7ZL6G&#10;44OGmcUSts2gR8a4Us8S9PchQWNe4feUsGg26MJCgcCxs4qtVh6NXIpOhQu9XNownxMLbZw8oPky&#10;cTz5mjOmYKBEAx2gA7JcTGGjW8f4+LgZs5yKBnHFlVdgjOCifpcpspWZUTXh2shEyMKSGUS4jhmy&#10;njDX0E2WmeF5C/F6UCWepnxqr2RSKROiNI4FnQeJg0oQVOCS4X5RA6yUFRQCTpONCFC6zQYq9boJ&#10;pakpuUVQWaYD1arSueP/0Fx93ZJ0XNL8H4VyESsL0gic+49ys3ni0rbePXaP//lDMjCdzuAHrWYX&#10;1WaPjKVFcKkiVyiY2fFiKAkaS8NQDEDEuXGSxmuSqq+6z8MCH20WAoLCL8qzqIzWPJ9GNUGAULmy&#10;hoiF6JUFuEkEEnpP070fjhmvWmEyJbOVkFbuJZ2VKnOcHnYQUg/We6v81q8wA410gMxnvpTHUXqd&#10;uYiPG9tt+lDy9FoDZB8hn0YpT6CeS9CwaSDYPsNINKZ4mmzEzG+ZnjKDogQaVj7mJaBIeVcCmKpI&#10;muRrpvk8de7L8Giuum61QhwpGmuF0hQaG9WgMHripgqIN69UnQmGpvue31kNk6oUkzyOtKHsSqQr&#10;H8LvoaFcaa6V+hzcvOl5ysMY7TAC7jj/xwRBTp71DA22qofUdS+lAnm+mnkj5iHwUl4qV6JXyzXT&#10;PBE9T+WxGhZmJN/5v+RdG3akwgj+lPRLIh1FpiAPOY3v/N7L8Bfvfgn+/C3Px5+96h585jX34P0v&#10;uAFvuecUbl0pYSPlRNkzhaO1ANZzHjSDDnjI7DwzYi3TCCrR7rAgQmMc91jIEsjKPA4C9V7Tha+1&#10;lCqCScjzfpWBx6RePTmCCJlOhuetFgtivVHE+Y1FIxvTIrikXA7UY15sNwkuBLIir4VclOxsdgyV&#10;SBDzuThuO3YA67UsmgSXDBnLPNfiQKuIgwSoM3SW1vn7k689heVm2ZQ+58lyFVLbWehilusrpesU&#10;2Z0qxsYJKKN0HB5/xRUoE3itEgAle1VJcJzMT+XDHgE7z0Oe50+d9mKIOgdOspt6qWzK5tU/ZJih&#10;rm2eb8kelfmYGZjHv8V0cwQJhZXFXrO5nCmakZJ2r1zBoFLAyvwAQToPyj0qBF0qcl/S6VKj8sLy&#10;EjZW16Sy8YxL23r32D0uj6PXXvh4uzOHNC/kYr2FWq2Naq2BYrluyoRj9NRSZDCxFMEhkiBoEBS4&#10;2RKJLMJBybsQSMhAklkCDTeSYTJpggo3QYQbQl57xoSCxEhixpNTgl/9NEpum+mUNKaSg9HrlfzW&#10;c5T49PB3AU2Yj3kC9AL5fJVyqhHRYrVhY76HE/RwazSOHhqf1U4D1TgNK9lFiAZLEu/qe3HQkE3S&#10;E9V8DuvE2LBSiTfH7LhhIgqHqVlSirwB25QpY5ZnPUnGommTKlOW0rKSziptztBol5MRk5sZ23uV&#10;+SnwkSFRY2kmqzG1kswfAqxHhp7gq1G2KnoQm1DzXILrqTVImRwVmRsNvoyPhqtpDHKU4CL5fTU7&#10;aq69HjNSMGrO43uGvGQn/DuZTgwf4/0KG6pvRjkZvTZIsJXIop+PuQkkJoTmdJmkv6rJjIHTesto&#10;ZVP42tsfxl+858VGqPJTr3qaub3/uRfx8lsO4BlHuzhZCaDqnUDFPYsjVX5W5wSCXC+JSWrUcVph&#10;Kr8DcZ0DspgEz4MKKib3XYV9j78CEwQY+yRBnmxRpeBurrNuYiY+gqecg4VaDgfbVWz3qjjUK5Oh&#10;uExupZHw41Svgn5SoU45ETT4tkk0UmHk/XY8+eRBLPO1bbLVmM+FIhnNETofRwkuh/sNrFUyuOXE&#10;JnaWuujVSjzXZGH1DM6uzMHnli7dVaYcWpWD+668EnuvvsqUrKuqa5YMN6T8Fh0DhUaVd9GsHFX8&#10;xXk9VBS6ElOko1QplbCwODBhLuW9DMDwWlYRRatWI7tNmvJl0+NE1lmgU6SycuUY1QuTyaZNbqxB&#10;wNeIgWpRYTCNcOC1xb2nvGVSFZq81urtFlaWVyW//9uXtvTusXtcHkerM3hlk+BSqrZQbfWRzpdQ&#10;rTRIuetotLtI5mgoSdEjBBDNc1EXt6rD4mQ0mUvNkikCTYygYvIwNKgCFBlMPzeUmI6UjjXvRZ37&#10;6VSezEbvN9SxUo+FiTNHaTxTaUQzKVOqrMFapryWRtWEzWRsuUkTESn8+owE/6mtFRybb+Pw0sCU&#10;CZ85sm0aHSM+KSTPEgDUv2A1gpMa+DVNFjBFr1SDwcb3XWk69J00aH6HlZ61ksqTBCOLyafYafDU&#10;HGkxZcqjRpwyHnCaYoAojUolk4SFHvTI3isIRJND48DvrcqgKEE3nlDDpCrbhsKTCpf5ffRe6dnq&#10;fn0f/a7vrvySZPUVkxcIawCbXidZET8NlxhHLCg9Nr6Or4kqf0N24nURPPi4GlOVa5FGmJiJZrIL&#10;XPyeIQhJt01zcdT3ouZKed1mZgw9fjVfZi8B12K7jL9458P4xttegK889iA+/aq78UcvfQLe9ezr&#10;8MonbON55wY4WfNiIWFB3j2Jim8acRp3P8ElZp+EnWvYTkVN1VfCY+Pfo/zpQIYsb3rkaq7h4zH2&#10;+N8wuSwv10zsxSvWOLEPITWvkhWquqyRDeNgp4YNspad+RYqYS+SPhuSXgtOLdCYlmlkyZjEJDTm&#10;OElgKYa8uPnAEhYIIBoclvQ7zYTK+WLKXCNn1uawsziHtXoBp1a6ZHY+AyS9cgbXbC6gmowZlmrn&#10;Z5rmNaIGz2k6IzL+GpetsKtkdWIEELeDwEn2ktP1SWaosuMimbYEKssEDfUYSTRUbEUVeWbSJ6/p&#10;DK/5HJ2qEhmH9oTOt8KkKV7zGgan10jiJ0tw0XUgsN9ZHhggzBJU1MgsBy3LvZXkTVNjJWS6tLqK&#10;Xq/3wUtbevfYPS6PY31z51CpSo+/2Tcjj82Eu84AlXoD8wsLw7LhOI2mkvGZPGk7WUwibfTHBCia&#10;x6K8iBRbI9ocyTifL084aeLCGggm0BGwCCyU4I9xI6UVJuNrtVHEXhQWU99Miv/L5ChUHcPXG++e&#10;G0pGWJ6gwmbqCVBD27XH1nHN1jq25+bIUgK48eI1aNKgRGlYEjQCMlKqBht6x5OmQkkqxjM0dGIm&#10;Ahl5z0F61ypbVgxeooQxrxvW8X1meNhwpPEoJvbvp4G2GrDxOiyop2Km4mzvVVdAEy/NUDR6nmZe&#10;R4wAyd+lZqDwlr57PMPvT2NjlAfIFKKhmKneUnhEoUSBi54vVWm9h8Ifqv4SMzShMH4fxe1VDCE5&#10;HfWqKDE/lHAPmhCMmb/P5whghnL6HlM1JjkSecVq3JMnLXYjLzpOkBNrSZBhSsVaFVffePtD+PO3&#10;PIjPPfp0fO6Nz8KHHrkF73rWRbz0xg08cnEJJ6o+HCx4kbCPwT+1H2nPLIoBO5xcLw/XdLmURjFG&#10;BmWXMOUeAy5pgoDyXvuuuAJje34Tton9RqVaITEl9lWtp8fFZlJ8L1WYbZKhLBYT2GqX0EuSmQQ8&#10;SJENSca/HnOhlwkbqfxc2G3AqqJ5LWSxh/p1M89FRRz9Ugb9ShrHVxdwzaFVHF3u4SRZyhEClhos&#10;PQQ2qR6fXBmgkYlhdny/yXNZCTI29TrxFiagzPLacFktmJiYMOOMJcmT4+tKhQIysRBZj5OGXmEx&#10;J5k9z43CjXQATDMxz+9cfw71Wh05OgEVsg6NoVApvY/nL0JA0nnN8BwrnGlUsHm9N9p1VOiEbZEB&#10;LZORV8plc02Upf1HUJFjpnBqVeCyvIz5uf73L23p3WP3uDyOjY0Nf73Z+Y9qq4dirYXW3CKyxRoK&#10;BJyVpXUykDwiBACFwiK8mE0CMlMwDCZBI6reFemJKbdghC1pqCKJKDLcAJLpV5e/+mNkfJV3UUNl&#10;giBlGi65WQRMSn5nyYYEJvLwJSGjEFhCORm+p5L9AhZT4quYNjdmJpfALWeP4tYLJ7DeaaEcC6LZ&#10;qhNcyHScdnq2PnTJYgQASu7albvYOwxz7b/iN01jpKrJIj47Dcc0nDSMGoUc1WRCeq8Kc6kBU7kZ&#10;CWJO04AF3bOmV8M1O00vv2Rm2ksVWWEzhfQSStgKOPjZBbwyFOZzC1D4XTVGWmCj8IbCHDNWqwkd&#10;GgajggW+VklgJduN/L4YCu/X2ONQLGJCgwJnhbI8NGRS2BUDCivHwsdVlWTUkV1uUw1mkswEMDEj&#10;DQkTaxHoOPn+elyfMUrDluXnUS7smo05fOOtzydreR4+/8YH8MnX3I33POsC3vHMc3jommU8Y6eD&#10;oyU/jhQ9qHhmEHNMIk2W6OfaObhOpagb87koygkBtN1Mpoy4po2MvoXrNr1vKFSpooog11o/J0eu&#10;QtyoKoyac6CmyEo8iAP9msmXXDy4itV6HnXe1477cbBdJMuZMLpgkuxP8dyq479EMDnSKePs9oap&#10;Hjs41zIyMXOlPE6tL+PGo9s4ttjD9ccO4MTaAOWQC24yrmomgrObK1hvFo0yg/pYNDjMTfCbmhiD&#10;k2AyNT5uKsWmJqcwO6PeqFk6RZoSGjJspsZrtqz5K7yJuQrgNUNHjawqAVfPkebxKOei0Jn+Vi+M&#10;ZI6U89LvFTkgRvBSrDJoQsdz1Srmmw1TUt1uSUA2T0dlqANnmBD3ZK3dRYd7tr+w+K9HjhyxXdrW&#10;u8fu8T9/dLvdKyv11s/yVXp8vQXUe12CQRGxXB6NZptGMUOmoY58ggGNkfInBYKDwmTmfl7k2kix&#10;EL00elzy1MJ8Xj5bNuG0IA3mcIqlQmEEChpVPc8fHcq9KPdSreYRE0CJ/ahAIML343M0SCzE95LM&#10;v0JiXo8aBIcKslKlPXNoE3dcfwEr7QZK9ArzmbiZVJhW2Ire7kKthAw99WRAUu/jGLlqWDq894rf&#10;oIc6inTYayrD1ACp0JebBk/jkPVzmobLSPQTgDQ4ymMnA7JNG+9WFWRzpYJpoBS4aFaHmJi8VTEN&#10;laiGVDHG76ibDIsJV0ntQCExP3/n91McXuG0ONfAlC7T45XcjtOlBssEcjSMAhh176vqTEDscGns&#10;gMeAhoBL43RNSE5Aw+cq/OgkuCocJsYi+RnlXCQFL7aiW0ShSH0OMhvlZNTD4Q9EcM+Fg/jOe16I&#10;L73hfvzpq5+GDz9yB9523wW8/inHcP/pHu5Yz+NcJ4atrBO1gIWgMW3m4du5JnGyvyLXeamZRSlJ&#10;UFU4kgwlwHVTJZgKHwTC4zwH+qnhbSpPtoztNb1CWlf1JOWkIhx0YpUs6sTqHHaWmkY7rE7AWsgn&#10;sFCgYXXOoJUIEcw8CLlmCXB2MzTs5JLCXwMUfE5Teqyy4nYygtPrS7j97DGcWFnAdWS6R5fIJMhU&#10;lBMqxMO4/tRRHF0dwEcwktSL5PbDBOkY1y/An26HFTMz05gkg1GoTL+X83SAeE0q9KXxCRUa+pLY&#10;ONddjoGZKOr1wyt9sSSvd54zjY9wO9WfxPf0kHXyfCl/6PTw+pHDwfMg50PMxUeQaeSyWJpro0dQ&#10;adYqRkZpodtCkddeWo2YxRLq3R6aZEaNVhvr6+utS9t699g9Lo+j1hl8JVuqod1dQL5URZLUO5Ur&#10;8ILtIEFjpcZIUy5JllLkYxpnnEoPBSsFAGIUmrOv8kl1D8sbN+KLNIapLBlJSrkYlTLzpzxv3q9q&#10;MvXGqCcgSNYjYPGFueEJYirJDcowc+OaiisZYrIBVZNJTkUGcqFZwfEDw5Gwa3M9pPjaSiqBubIS&#10;ujHkaHh21pZRKeVotCS1P27CYmP7riQbGVYrWehtS/lYXf0yeB7rDEJuKxI0TlJWDnscvF+5mhHM&#10;To0ZgDGy8HyvXoGGn4ZIMvvyRk2xAoFWVT4yOvruCkGpl0QhPQGqKrY0DlcJ/QiNR1SATAMmYJHg&#10;oYXecYyMq1dN8fvQo1USns81oS6Ch3IqKa63qUrjOqRokBx2G9cxYXongjRUYj6aO+KmdyzQCBBo&#10;NKpXJbJiMFJR1v9USEwMKCP9qtgw2fzInWfwvQ+8DJ993dPxiZc/Ge9/zg343btP4VW3buMpWzXc&#10;uZbHdfNpLCVmUPByLSbHEbZOIklw7iTjBgAaKQIrWaFYibr17QQYvxnStp8AMsL1+k24uYYS/xyW&#10;cl8J6yTXd3TEgJXm4zeTAcxn07hhZwNr7Qqa6aCpCBODOdQpIU9gU4XgVqdI4BJrCRgWcpBM54ZD&#10;a+hL0aCYQD0t7bkgTm0u47pD67j17Alc2FrBWiVLw00ngOe6mYrjLF9z7YltZMJkeSaMOoWr9+03&#10;eZgQ107KDJqxP03mogZX5bMqPP/tWpXXpPpVFOIMoEZnQNNTVYAxY7XxuXYTMrPbrWZkhENioXQO&#10;zHAx5b/odPjJLr1kkZLVT5DxqwJQoxLUMFkhuGwP2vweMXSrORMOUyWZxlFrnEWRTmBrMIf5lXX0&#10;5jRTf+XaS1t699g9Lo+j3Gi/Q1363cEiCqUGmUSHYJAzEyqTxbKZxaK8gZiL8gkK8Si5KGmYYTUZ&#10;L3pe6PqpXhhViqlLv1iu8mfOaJbJAErUUuG1ZH44p0KT+vLZkgmzKa/zX0xFZZd+hYMUGjP/Uwl9&#10;GlcacUnOJ2mgM7xdPHMUN54+gflGnZvWg2QkiirZy0KtYEbdzrfr9NhnjaqxpEbG91xpYupO9S+M&#10;7DW5FFWPBdw0htMCj1kzx6VOb1eJfzs9acfslAmNqdclQG88GXDy/aw4dnCTXrkNYyN7oPkrRnaF&#10;DEJNoBo/oGS8ANLNz+vmZ/fRAApc/Lw/KqZCA6G1UshMRj8Vj+DlL3oa/uI7X8G3fvQNfPvbX8VD&#10;T7+Z3q4NXr63GKLyTZLP17AxqRgEZJguVY4pzi9VZFUbKdfipVFTubLCNkaXzRgyfg6BD8FU+ZxU&#10;OslzwvXl/1YH+Ydf9mR87bHnGnD5+G+pcfIUXnfnETxwpo8nrZfwhOUCjlf8SDrJOqZGzNgB9bjk&#10;uCZ5AnI3FUQx4jWsRR33Uo12EZSVEykFXHDy5+iex8GuDn6ut0B+fETDwkZ4HqT/ZkU14ceBehFL&#10;1QyuE7g0i6hEfQjZJrHSLOE02clqnQzBZuP9HjRiBGGCfNBlIUPp4fzBdRwkIPV5/msElkYmgvVO&#10;BSfXF3DhyDbObC9jZ0DvP+JHmswmE7Tj3PYqTm0vmOFy42P74ZTTQKfCSqYS9NjJ8JyYmVU4zM61&#10;JAslkMjAb5EJGSFQrr/u+y9R0JQpqPAgSgDxCFwc0hkbCrEOh97xfPBvP5m4eraUA8tn5ZhJzSJi&#10;Su0Nq6eTsrPQw7xm0JQLqFVKw6KYHAGG+68710el3Ua13kS7N0eAmd8tR949Lq+j1uo+r99f/M9c&#10;voqc5un3eqTdVaSTeTMATKXFMmjFShVZVYmRxQyl9JN8TtaU3yrZWORz1WWfI9CokmWYf+BjJkmv&#10;+RUEqVzRePFqBktwMynZLwYTv5RnUWWNcixiQHqOvEIBi3IF8vQFSCV+hjzf7zyB5ZrDW2ZYlDr0&#10;Y0E/MtEA1hpFdHI04N6hDL/XJp0xMg4CjJr75DVbRjWmeHRYFktG4rDQy+ZjaYJANu4ziX6BjxSW&#10;pTWmPo2Uz23CPEV66evzHTN8TPH3JNdGn1Od9yaJr9yQW0PBkvzekrchmyGLkG6UVAayBFeFq8TE&#10;BEx2mwNPvP0U/r//7x/x/Z//Nb7142/iK//nq/jVP/8KL3rgNj5uMSxjWM4dNedCuS+FtWJ832DI&#10;Tw+bBlhGjs9TpZnKkc0USgKMxDHFZjQkTCE5yeursS9OzzxHoyZQqhaS+Obbn4svvfFZ+NQr78Lv&#10;P3QT3nT3abz05nXcs9PEE9fKuHmQwGrKTiAhYBE8JEwZIDvJquSb69LMuE1FV0hzTwjeDq6bjYxQ&#10;yscNnpeowHjfHqN+4Fd1Gdde6yqZHs3JyQadaJC1LOViWCG7OLe5hNVGiQBBQxvw8Dzsx7UbfRwj&#10;WIS47u7x/dggQ1HTpua5HF7p4Ei/hSfurKCfCaBDj79KgNkaNHB+dYCzW2s4s76IHlmLypKrUb9R&#10;YT5MdnDHdaeQCrpMccE0WdSEYbUzyBLApyboZJCJqKdIAOLgTeDSbFa51gQIskSrxWrCZgJ0Jf4r&#10;+Sw6tZo5t0bLjdennAvJxKj0XkxRVYAuAr/JsfEcFMhelE+RNI+ek+Y5PrXUw3q/juVWnY9zT5hJ&#10;r8p7ZlFvtTC/OI9yo2FyL63+4OFLW3r32D0uj6PdnruhXGn+e75UQ02J/WoTFTVV5iu8mAsmDBYx&#10;4pR5XtQlpMhkJAtTKNaGekgpXfBkMwYwyGTU7GUAJW2eK/DJZvOmMixGw5gkpdctQmOsMuOQPGg+&#10;V+EAbRzlZsSO9DrJvKhYwORyogQWGuYIN6VkyG86dxIDAonCP+r3CPrpLXpdWO1W0EjRCIe9qJdy&#10;BIExkz9RIl4lxT4ylOn9ezExejXcNFJWAoiS+WqazMTDyMeC9L7thrE4LWQ5NHwaYSvPVhMtFSrZ&#10;mp8zpbbRBP8PAcQAI42/8iBiCOoBCvI+P5lEgkCo0IcGhilhq7yLBqNpnoo81/37rsIXP//H+NE/&#10;/wiP/u5LcMeD9+CT3/wUvvV/v4iv/8XHkKSH7XUOk/F6f8XpTXk2wURgIxAXo1E1mHlvAQyN11DE&#10;koxFyWS/Gk8J0gRPgZ0Gienzaqy05vafWGnjB7/3Qnz20Xvw8Zfcjvc8cBEvv3UDz7swwNMOl/GE&#10;1Qp2im6k7BPwzY4TKKaQcs0g4phGPkzQtUygGCKDIUBIl02D18xwNgKM5t5rfZMEI+W8FIKM8HcH&#10;wUXhM4G+eo40tnqxlMV6q4qlWh7brYqZz7LZLhlZH6kmHGwVcKZfNRIus/wf1ZD6aaZRjgew3iWz&#10;Wenh+PIcVghK6zT+g3wCG70Grlvp4tyBZWx16pgrxtHLx9BKRXBkvo6DC23cfv4UGWvUgNwsb2Kt&#10;YkMuxwxmp6foRPDzOmyw2qywWB0mRFnMZ8hOVJrsgJWA6rBazbmJc43rvE7FaCSRLwauPKHmE6k5&#10;2O8bNs8KYJRTi8aSxsmoVSvcc3SoCC5Z7iOdx61BB4tkb91aGV0ydDVnKvyq8HSl0STA6dbBYGEJ&#10;zf7Cay5t6d1j97g8jmqjf6A5t/jPhRIv3mYfabKPIql2plhFlUATI1MJkVnUxGLiOURiQwkYSe9L&#10;BiaRJgAFYlDtfTQn4UoyEd1SovlRZPJlGOl+3UcDG1NIjRsqpaFhBK00N0qcfyf4nnG+tzr/pcJs&#10;BmvRAPvoeYe8QdS4sQRAaRrrZjGP268/j3qmaDajcg7hgNeUEdcqNRonAhy9So2xDbm46QkskwQL&#10;ddJrNLFmoCuvEqBhUEmrn89RF7/bOmVKjf00FOp3sPOnemDkyXo11ZIeunTLFnvc1JUC8tWqYSSa&#10;ZSNGps9hQnk0/hmuhwBATZWqJvOSgWldVFEklQIVNSgurz6RH3zna/jy9/8Mf/SJt2OzX8RGu4Dv&#10;//RL+MGPv4RiNkqP2WWqxlQh5iW4mVEHBJr/MlIx/h/lflQhJgAzlWG8T2E5k7Oh16zKM3nGqhST&#10;gGaS50IDqzSk7N5rD+M773wuPvGKJ+GDD92A19xxGC++YQPPPNbA047UcW0/ioWYmMoogWQM1Tg9&#10;a58NYRvBheAnReRSyGVUDiQ+aUYVWMn6JsUqCHxkLSo9nstFjSp1zG01+S7NxPHbuP4EbT3v6PIi&#10;1poVdPNxshBpx5WxWC9irVODdf8+rFSTOLvaw1ohasAp67Gjmw4jTcditRjDrdvLSEi+n4yllY1h&#10;tZwloyFrmW/jumObRpq/HvEbleU5srUUP/Op7XWc39rAfCWHqdFxOK2zmBgbM71SXn5uC4FGkybF&#10;IDU8zMlrIiKZGjk9XF+vywkX2YzW3EVnIZOOI8XrU6BvznmKYMG/Ncrb41FYcjht1R+kw0QQkWSS&#10;rpkFAoTymI1aw/SIeX1BE9rd7NV5zUSx1G6iXCgiU8oj32xw/+VQJrisLC2jNxhgaWnl9Ze29O6x&#10;e1weR2ewXC7Vmv9PXfn5chX5Sh0lgks2JxXkmik1zpOp1CsEFzGYTIGMhGBhqru4wWjkVFWW4nMk&#10;pV+ptEx+xjCPRJpeGBmNkv25IbMx1WBSj1X4K6GEP9+L90k8MZKhx8fXKvZsGjTJihRKCkfDBCnN&#10;xkgjyc24PNfB9eeOcUN7UKwUjUEtpGKmsidB47HcKpGBhFBUpY5lxsTlp8fHTROkZrq4rTPQDHfT&#10;ROmykc1YCCZ7TDmqZuTbLQQjGkjL5AQNC5kLgcfJ+8IEo4CHRtblQLFU5PceKhQEwio6IBug0ZY8&#10;uiT0UwRkNY0qF2N6efgdtF5qDE1xHVSooAmb+/l/XvvqF+Dvf/VDfPfHX8GPfvktfPO7n8IP+fMT&#10;n3gbXDRwgcAwER8mmOi9VTggJqKwiuL5AliJJAo8lJuJJvi9CSJqOJUHrYoy/Z7k/1feR6+P0KuW&#10;5IgM3u+9+In4s9fcjY++6Fa861ln8ds3beDBkz0850QfT96u4kjZjZxzChmPFc2Yl8zBhWLAiQiB&#10;JMpb0mMhuwgY9WIl5ifIUJQwDxKs404b3KqyIkDXon5TPaYKLy9BRRVb6kOKk8lo5s4ygWVnvodW&#10;0ofNThHHyCrUu7TAczxXzJlpk8eWWlgq8RrhufOQka7VeE3ys9T4/48QPLqFFDoxN/q5BObJXHfI&#10;ZIyw5cFVsqIKDnUb6BFY5umAJENuHFpZwMXTh9App8mgpgkoFhMK85jKQRsSfhdmZmdgJcC47Q7Y&#10;LLNmcmWZjoWLgKJ592GpeGtsBK9bVUCq10tFLVKU+K8BeYUir0k6Grq2dY4MmyHDVwmyijp2do7D&#10;5vKgWi7T6UrARQDq839IP095zDL3YZLXTa/VoFNToxNYQrWt3rQ+5ucXsLG09NZLW3r32D0uj2Nt&#10;7WCgXG3+otrqIq0Efq6AYo0AQwaQzZcMk6jSQzKyL2Qx8sRVXZbgxZ4iewmrWombR4xFMiXyqgP0&#10;5pXUTwt01OvC+039f1qzWrgZ6bUp5JYvVgwQZQhMMXU38zEfDZ+ZdEkA0qYL8b3y/F9qJJTasjTG&#10;NtYWcXRpwQxvqtZriNKAFhIhOGmkXB4HNubaGNCwNOi55sI0yPSMZwgq0xMjZm6+j4BimRjmXEIe&#10;p5FSn53YD+vkKA3IhJGAUQhHLMcypYmUYyYeH/PSQ5VBtPN3fUYBCw2+mdnB7+8nyChMotCTwhoK&#10;l4VpRPR7PJ2A10ujTOOh0mQZ+0DAA43J9fpm8Tc//wb+6d/+Ad/+8dfws3/+Kf7mn75LLzZOY2ah&#10;AQuSoXhMhZHWyEw+9JOV8aY5IAKeKA2SBlNp+JfKWiXv4pQyMgFYoO73SV+MIBXh5+KaqkzW6wtg&#10;pZnH53/nHvzxbz0B73vwAl75hAN42Y1reOTaJdxzsITr+3FslzzIOGZQpjHup0NoRQiuXisy0tvy&#10;ziIXcKCbiyFKcFFDpDTEYgQi5aUUXlKZsekfmiSQOKVkbEfCa0GKr1PPS4oMJMlbORHEuc1FLBdi&#10;2O4VcXpj3vTTqGigHA3ixHIPh+dbBJk4DlUysI3vQ4csZbGURjMTxYFGmayvgtVSCmsEi2PrA5O7&#10;6fP9Di00+HgBW+0qFvjYQenSETgOLXSx1W+hkqQzEgsbB8PntiOgkOXoqBGsVAmyciqqFlOBhAo2&#10;choIp7XnTfI6YiqmuIPnRuy6VEwNw5R0otRTJBmjTLmECgFDCX0fr2flWlQdqfDm8uoar/2ICYnN&#10;LQ3MNZUn4z+1QTaW0MiKNDq1ktEmS4vd872K5Qr3aRWr3AtLq6u7Xfq7x+V11Gq1vZVa59uaRlms&#10;NlBS3oUspVRvG40xlSHXGy0DIMl8kYYqh1iE3ndWv2t88aWEPDeQEv7y5BX+0vMiZBkCD5UgG30y&#10;gk2SG0P9GHqeBpKJiSifEoolucmUf8nQK+dG5XsqNFZQroeGO0EvT5pLakI8c3gLg1oVbhpbGdpY&#10;iJ4jDbdi4tKAkmDlifUlkyeRBllciW16omIik6P7MU0GY6Xhk9S+naCh3hYzkZLGT9LrPpsaJPea&#10;UNrM+Kh5nn5K6NJGj1n9JVIY0BAwKRrLcGg2iyTZJfciViED4nDREPExVXwlslkCb9j8Hud3VnJY&#10;8fgkv7vTSeDwO3Dq2mN4+HUP4/Z7b+FjPnhsdlOuKk0xNacKyNUQaRR4CRJSNdBjaqb0+D0mfyJg&#10;U67F9MGoYY//T2DuIwDHFcIj2KovRoBndbpx55l1fOF1d+NDD92Etz/9JF5zxzZeeO0CHjjdxnVz&#10;EZyo+9EM2xAjQ+nlwrxFUA47UAk6ESWbSbhnTVJ/rkw2QeAYyrtMIEUg9hBUVMIddGm88RjcFjJD&#10;3iTZkvQ5+Tq3kdlXYl0lzPVEBGcOLGObALFAgDgyqOMQbzECeoSAfni+S7BYNuCyUc2YccY5vs+A&#10;hjwXtGO+nMF8pUA2k8dcOsznt3Hz6aMGSHZ6TbKWOpppOiedspHnr4ScOE7jfeLgOuoEp7VeFUG3&#10;A26bhQw4irGxccyoqIMA71A5MW/KU6lPpVapIMq1TvEcKIclKSMxRFWOqTG20RTT514gMGitTdky&#10;/1ZHfr5YNNeAuvWNakUsgg4duAidL10jBe6dXD4LD6+L04cP8NogE+YemGvU+doS5vodOn0llLgH&#10;6q0mWv0+qr3e5yRGe2lb7x67x+Vx1JuDR0u1lunM11zuYqWJcqOLLJlMiSwmQ2AIEzAUKtNAo4hu&#10;sbQJewkYBBISv5SScrZQM0bP5FZE+RXy4kYyQ8W4QXS/Ovfl+YuJNAhiVc2MkeHjc0N8bq5Y4GMp&#10;gl0dkayGjkm7KWRKZjWZ7+zWiqkYU/+LPPgMDal6SlTm6SKIZNMRHN9aRYZAk6UxKaeiZjKh8iuq&#10;HNNERMm/iKkohOO2ydveaxokBSgqQzXjeEf2QvPzJWw5owmI9L4tfI+wN4C4ZDj4fRRicopV0HhE&#10;EhKXJCPweg2Dk5E3zZR8jsVuI7gmYXNrBggBiZ9ZPRGZYs6MbVYBhNftI9iRybg80DTDXCFvwEsy&#10;+lLXVVWawEnly5J+UTmyyorVRyFvOiYjRhCR5phyLuqniNJwieF4+f/UV2T6ZPiY/neYXvlHXvxE&#10;fPIVT8R7nnMOb7zrMF51+waed34BT1jLEliCONzMYjkbg2tyP9YaBH/vDPJ+G+oRl5nBknJMkwE4&#10;MV9NI+6gZ8+1Ug5FqsdRMsQw2aRA2T49LO/Nhr0oqNgiHkItEkCZtzz/jpO5NFIh7Cy0jILxwU4V&#10;g0wC7XiY/8eKGFlqO5/BPTedw2q9yMeiOL7QM5NBy2EP+gS9Vj6GpXqBgETmmiUA8fczG4u4/vRx&#10;HG5VcLhfRTrkxRZBZptspUYWJumX7eU55LhOc0Uy7Yif39GHdrMEKx0JC1mLQEXX1qzVZsKfDge/&#10;O8+1VLtDvjAqPIfqS1GOTSO7/cEwyvm82StSoFApfpz7xDQjk5n4yCA1eK9Q1vA9SQURsKs1lMhq&#10;zPjwQJiMpAI3wWXnwIJx4DSCQhpjyWwKK/P8vNyb7W4fpU4P1U5fFWPfqFQquxMpd4/L6+gtrN4m&#10;bbECGUu50UF3fsn0p2Ro9Iuk4WquVAgoFlU/Ss5UhumWz5dR5+syBJVYXGEtJfHFQmL08JR3ISsh&#10;iJjplDSskuqXBIzyLmJC+ts8l0CRJAvK5sl2uAnl7QlQkqokk8fPTazqphi9vgI36LG1edMRLSkN&#10;t8cFDW9SctVpp9dJVhEL+dCslNClF+uisW5kk/SqFeefMBpWFs3rIGgIYCb2XWXk4FV6bOa679tn&#10;ypMnCCwae6tQmjr2HTSQkkvJ8DMq9q2Rs2b8gJgZv2OU3qrySJJp8RAYpFqrsmTlVdSXouIE5Ufk&#10;mbo9boT5PRRXDyfjNEoECwKhqTgjQChGb0Jr/N4Kn6lQQFVyEjpUzkXesRibVHjlRbtN1z69fxo2&#10;CSFKM0zlx/6glzf1tQzVlWNkO4Zl8T6VwKpa6stveBo++Lxr8NZ7juPVT9jAy25ew1MPlXDTfAyH&#10;qhGs5X1YTnuRtIziQJ3OQMyPnMeGVtxnjH7OZyUDcaBD9mBKjMf3G1YS9lgJLgQf/i51AxvX2kUQ&#10;9zlmkAv7TY6mlQqiFPKYOfqSeBHgHCdTOUJw2FnuoJ3wYp2Akeb/yxCkajEvbj+1g0PzLayVyTRq&#10;OfMeyuUcbudQTQSwrPnzzSLmcyGUYwHTF3Ph2BaOrXSwMyCb4Ofa7NSwxf+x3K2ilAji+OF1LDSr&#10;cM3OoKjufZeT11kcs2SxYi3m5rCRiSRME6WmgGpcsXqvNKRNApUaDqYclmlW5fqr+EIVkurYl9SL&#10;KiLNXuB5V1JfzcbqNSrlNUac1z4ZeoWOXIJ7Rr0sCe4D9UrtbCwhT0CRInmBe7FQkhxME71O24BR&#10;jnuz3Z1Dvd75dqvVmr20pXeP3ePyOOY3tmvVZhf5aos0m15Qs0fPqIokwaVSrBhgSZd5YReqpPg0&#10;fPSkFlYOIMT7G/SaCgSMQqFiaL6qpJLcmAaI4vTUuKFMtz43l0IAkjGRJ1drtQz4qJzZJKG5AYP0&#10;2IY9LmRJ3EyBMA1hnJuTwJRVQjPK/9tu4KCUYNstE/aR965O6Ci93wCNgs1hR5ZeaJyGdLGSQ5ys&#10;okRD5nfMIhl2wz2tsNeMyQdMTWim+5UYufJxsBJE1FQ5uvfKYX/LxAQm9+41RQBWGpmi8kwENOmf&#10;pbJDdWcTItTa0GtN8/upIiutMmsacA1TU/mwSajzJtYhr7eWr5gciQA1SlbioLcf43oIfCRIGOf3&#10;VQhFfSjKscg7FnNJEiDV4e32a3TxcL30GjXnmWIBAl+1QdaonBaNt/6HgMwwmSABT0BGQxdSA2Eq&#10;bvI/z7qwho+/+A6899ln8ehTDuFVtx3AHQfKuHkxiusGacxFZ3DrQhbdiAM51yTms2F04lzPkB31&#10;GFmX04Ki34F8wG4kW0IEbyX0E0GXUTCQ9lhcY6fJFq2SeOE6pgJuU+6tiq21dgnNBJknmVAp4kOZ&#10;rOLk+iJOHljGWrNAUCOT6ZYIOn4zyE3qykd6FRzs13CoVcJ8PokVgs9qJcnn57BSTxttMvW0nBjU&#10;jILAoBDHmc1FnCaDObHYRi8dRL+QQDOXQK+UInuJ4ej2BpKxEM//hJk0qYmd9VwaFsssAWaajMUK&#10;m01d91Zzbfv5eFrKBnQcgl4yp5KG38WHDFQMkder1KrNyG45H3SmBDIBE0YNkYkoBDwsvY/xnFcq&#10;dOAILnNkIroGUmTFcs5S3DvXHj7EPaUKTTH7KCq8viQ3tChBTDL7UqVOR7CCWnfuu435ecelLb17&#10;7B6Xx5E4cuSqRrf/k3p7Do3uPCr1NnJkMQX+LJF+F4pFY0yzyrkkc7y486bMMlkomtyLvDJ/iN4a&#10;jWqOIKCNYyRgCBAeGrhUrogiN4E8e4XHVBRgwmPGmGrwUdaEAxQ+Uie/qqkULlAlmRSEE2kyG94E&#10;JIfXzdxwNOoVMgMaUd6n6X4ytC4aX4tlxsjiW2Ym0K3mkaIRjXgcCLqUpCV7ocHQnBfTRW6ZMmEx&#10;yZBIJ0yJ/P1X/aZJ9tsmRzE1Pma68yViKFYh4czhUDN+DwKM8kKSypEop4aBqahBQGgkcAg6EYKA&#10;QlECGykTxPm91Oug4V5ur9MwDbvLDaeYB42OZETUvS8jZarKCMYKdymWL5BRw56eI20xNWKq/0Xf&#10;W+Cs2fwRGjw/gUSVY+raVxWdh+CqXIu0y1SGHFfsn5/f7/Hhtwkmj917DG99+km8kqzlvmMd3LqS&#10;xlMPl3FhvoRzvTietEUGGLWg6p/GItnANllBOxVAOexEKxNCxqtwlt8IhWa8NjOj3mudQMg6nMGi&#10;3IuFLNBCINeclyKZj5L8Wb8Tq60yugSsGp+X5vukyFB2VvrYme9gk2C1QMZUI1gs00ko+ixw8D22&#10;Gnkc7NVweL5vpktuNfNYLasyLIWjZDQaXKYcy00Hl5Eg2ykRTI/NNXF0ro3bTh3B4W4BrWLCjGeo&#10;kaVUk2HccvYEGZUKEAguEQI/WWSjmB0CC2/qY3E5nIYZS2JfOau0wmIElxL3hpSq8zyvWm/lCeVk&#10;5AlCYjBZ3q9yYxW7DMvU1Rg8zI0pl6gKQhWplMhKVgcEF17LmuoqR0RVghePHUKeDluBey2n/cbX&#10;6H8tdbpm5lK93eae7aPZ7v6g3V7wX9rSu8fucfkcvYXlj3QXV1Ehg1EzZaHeQoIGtFKuIUfDmKNn&#10;JW9cXfYCgiJZjua/DKdE0qByg6nkVg2EaqKMZoaSMVIL1kaR5yUpfZVgSrZfG049LppFokobJcIV&#10;ElCYaZhj4PvQ0MpYy1tUlVO9Ucc1hw9z0wbRrNZMqChOEIrTuCpB7lQFFG8hn5fepxMFevs5buJa&#10;Lonx/aOw0+D57JNGoiRKYzI7ORSfnBjZg32Szx8fIbhcYcqQFTLbfxVZzeOvhI0gpCFblqlhQ53C&#10;JOq+HlaKCQSzBAMaq0bXfF7Dvrheaig1o21TKdPboOo6Gz+nPNFAiCzCYcH5Ywdw8eAa2vyuatiL&#10;qqTa4zK5FVNRxHXxuQg+hsX4TbjFISClsdPvCs2IIQ1DhwQNPkfjDvTTTTAKRfgcArCAuVbiueO5&#10;kLZZMRXFIxf7eMVtG3jkhlXcs1PHs0/38JyTXdyyVsFNq3ncul7ALQSbbmIGnQjZCRmCQlYLuTjZ&#10;hJuGecg6VhtFE4JKR2yIuGbgmR1HLughALlRJnBIuNI2NUpwsaHIv5VfyQVcZBA0qmQ57UyCYGNH&#10;huCy1aphh2CwVs2ilwygxPtV/bVSpCPC996u50xS/+DKgmncVG5mLu7EQj6Ko/06umQyawSgu685&#10;ZaRjCkErTq12CUIlXDi0ZuT3VareysXIXmKoJSNmNpCcD1USSrgymyDDLBcxMzFpcmx2NUlKEdlu&#10;N+wlQkdAowoE9gIXnXvtDwFGOMTPGYmhLKdCuTVe96YoRXlLhTy5/upPKqnkOEhninvJOBE8fwv9&#10;Dsp05v6LyYfDMVx3eAOtQhn9+XkDTgleW2Iuq/0uygQXaQCW63Xk640f1Wqd9KXtvHvsHpfPsX5o&#10;58XzS2todebRavZQqTV58dZRrbVNr0tZ8eBcCdL/Sin2W23Q85Kw5RA8kurUlxxMjBstP6wiy2Yl&#10;dElDyo2iJsM4N9hwfDI3WjSBoMIC3JjqhVFDn7x6GVOJVub4v8RyJHiphOewBHkZWwvzBozypQKN&#10;ZMCIMUqGQz0HVhp+Sch4aZxNzJtgJy80n6QhICCMjeyHwzJp8i95eveS5xdD0ZyXfVf8xlCS/2qy&#10;mL1Xm6qycf5uddhQI+DqcylxbneQ9RDALAIY/j3Ln5IGUaxdVWLyMBXSUAOpVJIzxaEagWLt6tJO&#10;ZdPGc1Vp8Id/7434x3/5Ff7pX/4RP/zhD/DIM+4lGyGjIftw0/iKvcmgGJl+AQvXwIQBlXuh1ywv&#10;V3L76vRWnkpS/GrAUwe5igpMiSxfF6QR0/9UGEYKvU6PH0cXKnjBuTYeONHCs4638dCF/5+9t3CT&#10;q0q3hweIp9292rtLuly6qqtd4+5uRAlxIiTB3d3dXRMSIAqECAkJwUcvM3fu3BEkxGV9a+1qfs/3&#10;JzBz+zzPfspPnapz9l7vemW9rUZHbMmIKGa1BbB4sBdLhzdgWm0x6qwZaHUVo5+/AsMagkZEss5Z&#10;jigZjE9uMoJImKDhq+B3qvEXQdxblA9XYQ4iVRWm740q822lBQT6SgJMKULlFjS4KxCuKDBNwrwl&#10;uaizxYLt45vr0WIvJIhx8eWi359A08TPSBlADGbuqKFo5n4r8zMwmKDRIuZEkBhVR9AgIAXLC7Bw&#10;5ACjE9fE4xzXEsbEwa0YXRfA+LYG1PmdRr3ZV16ISrKtMQOaTQfTzLRE5GSmoLy4ACGvkwaFdMXS&#10;jKiozrXOu3GF8bqThptDUvsECWVz1cglSSNCxbGKsYS8HhOjU5vrUp53FUKK4cgQMIoTBCKxGF1X&#10;SmSRUSXFYzETryeWTSbRUwGfneddhbkOD+cJDQe3FJFDQdTW1nB+1qCprR+Ckejfo42Nvs7p3LV1&#10;bb+erb6t7aL65vazkbom1NQ3m3TkMC1xD60ml9xiSjN2ek3lvtNTDS+tJiefF3MxIow2B1xBTjA9&#10;JoBIKVkZUSawrbgEn1OswqoMMy72ov5KzXT5g6arpUCmmBafmE6VmipVuYybTW4ixXJcbgemjB+N&#10;dlpsuXm5xgo3vS24wCrQn5eTbzLHyjkRFUTXAiz/98DWRuRmpCPqc5tqe2WMZaYmQS2O67xWI1OS&#10;0KcX+nY/H8kJvRHfuzvBpQcfd0d8rwsIZOUm2KraAv3ObGVn0YpVEynVPqRnZyGbwJaammwSDJR+&#10;bKHlmWfJ429wm98rt6ECsgrCq6VwDlnPgkmt+PGH3+OLL3bhm+++wT9PnMD//O1/cMNla5CZkWaC&#10;vUoAkDaVYjByGSpjrIi3qgaXDz+H/4Mq9hVTkRZbfl4OreKYDExBfq4BFFnZ+k/MPrgoamHUZ1cS&#10;UNaP9mHtaD+uIlu5dmYbVo+pxdQGOxYNCuDigX5c2OLFxGARmskM+vkrMbqtDqP61WO0ihudFVBj&#10;rzDZS7A8H+0BF1kKQSw7HbmSc7FkopoAErRXEKQlUJmAyqI8s4i7K4pQS5Bp5jnxlRWaQHw999NC&#10;JjNiYBvG1oYQJQuqsZfASXAReBkWU1aAkXVeo2CgVsiVeZmoITtpc+Qhyn2Mb46YDpZjWqOYNqgD&#10;QR5DtKoM/QIxGZnxLXUY168RHWEvoh5eZ0U5PJ40TBk2kMdUzvPdGxk8j8o4dPO3ZBBY8miAZGRk&#10;8TkaFgIY/fdkfoqHiYEKbCSv39jUwGtYffA5FwjwYYKOh2AgLTijP8chlqviY3PNmmtXsRd+xuOn&#10;0VBGg8ln4o2mC6vbbRIFxvD/0HXu1j7sMZbj8vvhJLNqrquDryaKQDSKUE3t95G65nDndO7aurZf&#10;z1Zd39wRrm88Gm1sQXW0EdGGVjQSZMq4MHoINFrsVXWutGI7WYXTFSSgcNHkZDDSL2QqpQQSZXzZ&#10;3WIgNi6qTji9flRxQphsM3Vp5OdLaZEpCCngUvMwTSZpmKkeRj1fwrV1KFfWEyevCtOcNjeBrhoz&#10;xo9CDfevFFsVT6rKXXUHCmarT4ZDhYpkBEWFFuO+shTkoH991NyWcqiOJUm1LFlkG7RSVehnLcyE&#10;ZOF7/OY3RudKvdR7nX++YS8JYjEJfU1WlupJVN0ut5cae8mHLjCTYq7YSyaHOj+q4C6D+y8gazA9&#10;PXhbxf+noNgCF3+vetIIXK5dNhI//vRf2LvzNXRwobz/wZvwj6P/xB/+/Du4KggIXHj0vxaRlZWU&#10;kIEo3sPvk2Clhdaw/oNCLnDSLVN/fC1EYjyKzygFujA/x3y3AEWPSzjUy6Ugj0zBacPasTW4bEwQ&#10;68aGccWEWqweV4dlZC1z2l24qJ8Ts/u5MH9QGKM8hWiuTMeYjnqsmD0To+pDGD+wycirqE99LUHB&#10;w1uJTRZlpaIsL43gHQdnfipqbIUmwJ7at6dhiGVkCZnpyXxPHtxkKyq81OLvL8/jIHDUV6OV+xkS&#10;8aCRjCNSkUeA4msEpUaCWZhMaXx7PZqqijG6nou3VAKykshqClBjzcMQMirVv8yZPAbjh3SQWZWi&#10;xlFOcHHyNRdmDu/AuP4NmD58MML8Dxp8NG5KCxF1W+ElAEseKI/gWFiQjcZImNeUGGm+cYtlSbxS&#10;rleCYznPRyHZsdvliNUcETQi1dVkMjzPxmUmoVbJ69iNQaFaMRfZvAyEMr6ma8jUJPHalfvLxmta&#10;xZfql+Qme1cygOI1fp7/yTxWpbWrRbLAR0AlQ8JHgGkgsPhqajlfaxGK1p0INzQP6JzOXVvX9uvZ&#10;Ghs7ShpbO/6qVscRgoriLgGyCgfZiIon7aTiClz7AtUIBGtiTEQaYAQQG1mNwEW9XwxrqZSkPi1D&#10;uc3k2uJrao0cqo7w1msYgNxdsuhLSivg5XdIzkKdLO1cVOW/FsjI7SN3kjLFWltb0N5ES437qiwj&#10;qFRZeQwO+GgpWrjwqx2wrHRVpivNNosLvKraawN+5OdkoZAWsPropyUmcgHJRFJSHKwFWaYmQ/pY&#10;CT17IF5pyVwIe57/G6OPlUA2E9/jPMTF9zSsRHEMuZs0ZEVW2ni8PDZlbGVlZiJVWVGZ/B7jSkkj&#10;iGQbZiMJ9lKyNR2j4jFS1q3xWPC3P+/Hb//7Dzhw8GO89eLD+N1ffoe/HvlfsjIXcnOyDYuTn75Q&#10;3ytgsMQ0wwR2SlHW8SieotTYPB5DUbmSAlQHI5eYkh3IYvicALqU/5HqXRQ7qgk4cM3kWlw5oQbX&#10;TG3AmlFBLB/diMXDwriwyYr5HVyg+7kxf0gUQ9w5mDuyPxbNmYGrV6/E7EljMGvccERcpSbjq7Gq&#10;Aj4u/hF7GUpyU8kmYl0mHbztH+a576x9yU7ui3T+59LssnLBbgnayVgsaPHZUU1WkqdAfEMYEwY2&#10;muwwxWBCFTnwlmTDSwYS4XtDFQVYOG4kmrzlGFEbRJufrDgrmcxKAJSGelc5wSfKfbTAW15kCiPb&#10;CFbVFRaMqAthHJnL0CYaKaOGwM9j11DPf7VosPN/EmvJSEk2vVtUtyIZoNTUNIJKDs9nJvJ53sWa&#10;5Xb1klmoWLKokEDP5/0ECEkCFRWrnbWAvhTVAc4RXr/KDBT7kAssFsDXsJsYo56Xtp5cqZI38no8&#10;BBE/r3vOA44ZY4cjn8aTFDH8fjfZvwtuf4DDj5poBI5QAPUtrQjW1J4O19eP65zOXVvX9qvazq9t&#10;bNsmraJoUwsaeBuojsLhDxkQkURLlbLFHEq/dZO5BPiYw6UKejeC1bVcyGixOX20stwmZqLmVgrO&#10;i7UYAOHCWkngKS22GneRzS6AUhqnajPsnFxek9ZcUlRuis6k2ySXgeoABrQR8DjxQgQeWXWVnLzh&#10;6iBq/VJlrkBdOGImsRZVMQiljkpevpyLsfS5MjJjwdnEuDgkJyXA9MXPyoSv1IIGWsllXASNO6xX&#10;d/TuIXDpbZhL7wvOQx4XFltFlWFKigeJJSkNWplZBvz4H6mVsxb87PRMpKSkIDs7B9m5+UhLy0Ra&#10;RppxoxRrkaAFWl5SiITkVCybMwR//W4X/vKP7/DfP/wv/vqPv+C++24l6yD74r5VIKlsMSkTyP2o&#10;Ik3Vs8T6guTy+UIT/BU7ManORcUm6G/iLWRNioVpmBRZAkwVFzLFq8Y0ElwmiLGEsX5MGIsH+7B6&#10;TCvmtTsxq74Cs1rtmFRXiHlDGzBzWDPuvOFq3Hz1Giy+cCounjkeU8YMRzUZhxp7qdZEwBKoLEJl&#10;vqRgsk1v/GoCgYLtUk4ukohlagKcPDYlU6gB2PSRA9Hkq0Ir2YPDko3i7BQj2T+0MWTkZFxF6aiz&#10;5cOTm4EGqwVNBA6lLa+dOw11/G5XSRaa/bTi+Z0DXEVoIEuq4TGMa41gaNRr4j5+e4nJKAtV5GNo&#10;xId5I/qhP1nRgsmjCI48F4X8HhoWHoJZLkFPwpSppkFcolnYM1NT+DwNE/7XkvVRtpjJuuP/7CPL&#10;NvVDZIcK0Lt5bQd9MXZi0o2V9dd5X8zGaOjxHKkQ8pfzYiOzUVq+k/NF8TADMMqMlAHF72+JBjGO&#10;zKWSrEpsX+3FvQQXZWFWEWwaGurgDoRQ00BAbmg63dQxYGznXO7aurZf19bQ0rG+rqkdgZo6tDbS&#10;+quugTMQRjmZSRUXeK/kYMg8FLiXnImYik2uL17oBiwciqvIDeZCqLbByJVYyS5UKCl3WCyjrAqR&#10;CEGLrMWnGA1vnfysh8AVDIaMvIWDAKKMs6KSCuODdoZCGDN8BHy8Hwj6oLawpoc4J1ZdiGBGiy+f&#10;FqSaOYm1/AIuZQQa+czTUlORkp6I5OQkgksfJJniyERzP+yowPDmKLyVJcZtFq9YS48LkNi3F/oS&#10;ZDJovYqNCTgLaP0bwUl+jzKBsslSDEOyFJv/o5JDMSYdQ3p6umEwyRnpMauXC1QGGZPcZpKGKZHL&#10;zELr2VaAFRd24KbLpnPRbuUxx3p+GBl9fpepk+F3STpfvVvkApTfX24xMSHFm0oLi3lc5QRxgmux&#10;+oTkcN/55nypNUIxF1C5ZyrKi1FBIFo10o/Lx4WwakQAy4b6MJ8sZdGgEKY1VGCsNxvTm2xYNrYd&#10;Vy1dgMuXXYQ7CC6Xr1iESYPbceWKJejXUI0aZykGhp1ocpehX4TGBdmB+uU4uGBnJvZGuLLYpBAr&#10;xbgkOxm2okwElGXmIOtoCWPqiAGIOEpQ6y5HVVEWKvL5vvQE1BIklAhgI/OpI6gEC9PQ4atEsLiA&#10;YFOMpZPHoYXMS/tsIDMJlORidNCGqLUY9Y4yTGwIYkjYzf1lEKTyDQCGKi1oJtuZObTJ1M8MrI9g&#10;dL8GVKj2ySIlgUwCSwpZVRavgSReH4nwuO1kt4k0DlLITvhf05hRoawyxNQCWfE8NfpSLMu0mOb1&#10;6KOxpcJZsU3TfprGgIWMyNR2EdyVkm61W00srJSvKeai9GUlochI0TXm4X5MqjsfD6gLY/yQgbBz&#10;/si1LCPMR4bkJhtXHDTAuRioVmw0ioaW1nONbR0Xdk7lrq1r+3VtQ0aMaVC8pa6+AS1tHbD6Qqji&#10;4uQjg1EPFwGHpPQdXGyVplxhJ1UnQJisJVr2iimoP4U0s1RsWUk2oip2qSKbHvLlVpMNoz77mjzK&#10;cDKMSJlmfM7jE+13Gp+1ss1Ky2zmtdqOZgzu348T3msyavx8TymtObfPhX5tjcjM4WLLxVfy8wq6&#10;xlxYxbxVdo/FgEqGYiO0RJO5cKRJYyyB7IUWdglZhaRA6gJeJKjPS98+pmI/niM5OQFuxYx8gVig&#10;nCCofeblCVzKkZuTZ2RBLKo74feYrpPWSgOMav+cx/cqdTUnNwc5WblIJxClZqYjixawgsTKLpOU&#10;SJ6lDHHxacZFKIHPMrsy3grM4iN/uxYgubtK5QpTXKVCBXydLhr+znwCSTEt4Vx+JqbMbDf1LUaP&#10;jAAl9Wg1CivifkJVFVg7yoMVQx1Y2M+O2c3lmNvqwOSaQsxocuDGFRfihUfvxEsvvoTr1i7HusVz&#10;8PA9N2Pp7KmYN2kULpoyidZ+HmaOG4pZowajyWlBLVmFn6yhgAu0Ciczk/qguqwALT6nSUkWc8nh&#10;Qt2re080EhjGDWzGpOH9TI2JEgP8BJRigkFmQhzCBCk3f0eDsxheMphoWT5BhcdNkFIdy9yxQzG0&#10;vgYFqUmoc5bBze8bW1OFqK3MuNPG1/kwqNpl2i04irJR73ES6JRNVoGZw/tjfEcU/aNhzJ46BUU8&#10;v478HIRcViPtU1ZWaHr/pPE6cTisNBDSCC5pyOQ1pTbSpk6IAKHMRrk6BfwKxAtkXDznMrKUTCE3&#10;pCkgVtEk75dxTqhYUhlhFXYyTAX2ySBjbbGtHBUEmErjLrNz38oiE1hNHNSG4QSXkJ9zj8/LFSv3&#10;WMgdqwUL0CCTPJPSkZUxVtvYurxzKndtXduva6uvHxVXU9/0z6amNjS29oc7FIZkYTyeIK2lsOnN&#10;UukUAMgtJndWLLaiYLwBGAKJmUiVseC9Uo0dlU6TMWMC1F4fSjiJBCCSylDMxeX2wcrHSlu2ixFx&#10;lJcRkDiRKjgJq8lahg0bhIEt7QQjm+meGFCmGF93cBJqCEgU8JbryVLIRVc6UBkZSM9MQ1FZERcL&#10;SaanIDWFoELWIt+65F0k+VKUk4nagBvD+7Wbepe+3bqZLDH1e1cPD3Xg9PmCPF4lCxQSCAgiXPwU&#10;N5FFm09gkU9ebCkjM8NU0EuFWAF/ZfYoY860O5b6st5H4NP7kuXfJ+ApjdUUUXLxr3LYzW/R51UQ&#10;qboVWcgK5MsSVhW4fqdYjRYgAZAJ3psYCwcZUQXfV8nXJCljssT43bKYxXRyCwoxuMaJixotmN9Y&#10;gvnNViwZXodr5o/FzWsW4bG7bsbe3buwffs23HDlpbhh/SrcceN1eOzBe3H50tkY0VyD5pAbo9rr&#10;sH7xPFzIhb5ftRPBsiw0+WlQ5BAgOYozU+EvyUKr3w4XmUFRVhJyyQpdpXkYEPVjSH0Aw5uihrm0&#10;8fNhMpSMNLLG3j25r1yEypUoUEigycfAgJVgk46o3YI2r82kKrfXBOAm22l3k7kQQCbW+1FfVYwG&#10;jgmNfoxujCDqoWFCYKtxVmIgmVUdmZZUlWePHILhrfVorybjNSnQ+XBXkmUU5JkgeUKf3ijKV8vi&#10;AsM+JbGv+FcR2aKF584oJvC61LVpAvQECRkEaimhLqMynsRCxD6Mq4vXvoBDCS7KfIwVvKoepozn&#10;loyE7EOuT3OOO11lHo8Ldp7DhTOnoJ5AGghyrtGwcmrekB07+V2R6iAinJ9iLqFoLRoaW5XleXnn&#10;VO7aurZf31bX2PJcQ0s/spVaVNe2kE2oz0uEF7TPUHEnF1vFRhTAN+4wWl6qqpe8vupY7BxOw2Bo&#10;yXHieBycPKT1xmXEBbeKr4nlKAVTmWJVXLjl0vEHgmQjarqlyarsMQc8BKNINIohHe2or42YfH+B&#10;knzQXn7OTFItpvyMYSryi3PRl0tMQ4xBC0FqChkLF/MUjtTUVC5kyVzICC5c8JQR5KY1H6SlqqZg&#10;SptV0V98zwsIhBVwkrWIganmQIHXnLwCSP1YVqt89DkEhjwu6jliMGQqWWQkArgqn/Si/MbHbmod&#10;uC8dT14B38NjM9IiZE0Z6VlISIg3v0n9WpT6XE4rVQCcp74xoSCqwzX8vwg2AlwuVKqVKMgtMItb&#10;sb5frppKLmYEZVnBqtAX+5MLRy4YsZzCciUG5OO5Rx7A1jeewVvPPYynH70XLz/3JLbv3Ip3Nr6N&#10;l559Gps3bsSdt1yHtcsvws1Xr8f7G17HIw/diykjBqLd68CwplpctXoprluzHIumT8TwxqDRGfOV&#10;5aFCXSfTE8kYcuEoyMCIBr+pXylKTURpdgpqvVYMbpTkfQWG1QcxsDaIFi9ZR1WpySJL7NEd9WQj&#10;1uxUNFeRbTiKTC1NdWk27NnJaPOU8zMeNPqq0BEOIFBegAFBO2b1i2BIyIYmRwEWjh6AkepG6rJB&#10;as0mG8xRivagA8NrfJjaXI+BQQ8G1IYRtJL5kB2peLKc10GgNoC4Pn1gLVUMq8xcT1lZMTXk4mLJ&#10;C6lttNK51YQtBipGQYHnVrEQ6c3JIJDoqomB8VxKpFVJKjI0zGNV9ssI47nTNWUMCJ4zsVHp6klF&#10;W0aUi2PJHIJLbS1qa6rhDCgVPhZzkbirxDJrI7Fkm1B1NRpaW1Hf3Hxd5zTu2rq2X98WbW67qLqu&#10;4WykoRnRplbTjMjtrzYuL0nwO7xBeAkEdpvTFEsq+8vBYVOGGAFFxV8KcDussuCctLBV/CU9JIIT&#10;92Ek+u1uw3jKOLkkVe+SQiw/Y6OVpwpke4UCm07jFqqtjWJAC4+Dr5tMG4KZ4i2amBIAlIKsJndB&#10;Xq4RZ1SRo1xjBlxysvjeKi5cZDGd4JKYlIik+HgkxnHE90FBVhryVLmfl25EKlO40KtKP4UMx2iI&#10;kV0pgFopq5GLvlwZ8rMLQLRw67s0CgqKTdFjtpIHCBzZtH5V0GgnSLrcLhPzKNViVGIhGBCceD+b&#10;tznZOab4M7tzIcsik7LkK4VYUjOdgp20YgUupneLsXi5H7nJCFrqja/6Fqn05uZmG3alNFcF+VVc&#10;qYw5MawcgtqgwQNxI5nIbXfejmdfeRGPPP4Innn6cTz44H14/rkncOv1V+LpJx/F7ddeiStWLMRj&#10;D92DB+67GxfPmYahDVzAqkqwYMoE3HXrDbhq5SJcu+pijGgKoZqsIkiWoSZgRdlpRt24MicVY9ui&#10;pneLvygHZTnJqPfZMLZ/A4Y0VaNf2I2B9SG0hxzwVxTEzkNGqpGLUWylwVmESGWByfRqJQsJFWYi&#10;UlaAZk8pgcGLjhBZbk46hlVXYc3Ukaa+ZcGwflg+dQxGEFwafFJnyDcqCFVkN81kPXWuCiwa3R8d&#10;fgJRNUHKU4F2HkciAcVbScbI/zmJ7NZCI0BFuDonyakpxrVZZJHrlfsTsPM/lRSQ/mspKUgdwSkW&#10;Tsapa1HAYmq/ym1kzmSNBCtp6KnWRcF9fVYuMhPYJ5goM1KgoqC96WJKo81OQ2LJzMnmWvdz3sgV&#10;J0akeVFDtqIsxZbaGsOqVeDc3NaB2oamRzqncdfWtf36tnBra1O/IUOPqDd3XXMHF/4QQSRE2q92&#10;xS7eVxMxLvS86NVEzBSGlZDOEyAq1X2xircVtNzKY7GZCqUnm8C/al/sZoHWBDJxFU4UsZOgP8BJ&#10;W0FWo9RlO5kQWZFSmgkMbU3NGDCgH8EliAJlR3Fya1GVW0KxCPXKqOSCr4ZhWuRlxSs1+JdFX/GI&#10;zPR0I90iF4cYTDIZS0piIp9LQnZysom9pJk05VgcJk4ZYpYiWotqnqYgvUAtFpQV41IwX02j5B7L&#10;ylRldzoBoQT5OblkMRbkEFiyMtORlp5K5lRKAFYPG/4mhx1t/M+KyCDkRlNw/hdXnjSsZCGn8DO6&#10;TU1L4WelEVZEUFeLZ/nnxVpiUjdG64z/h7odVkhEsTAfDoK5SVvmAl1YJNDJM5lN+m+Uijxs6GDM&#10;nTUdC+bOxPpLV+DKNSvJSu7H9dddg9uuvxo3X7UOmza9ZRjLVauWYd3KFbh49lRMHNaBQfV+DIy4&#10;cOs1a3H/HTfiodtvxiXzZ2J0awTVtlzU+0sIDBkma0yaXepOOTDsgrc0h6wlCcWZCQjaCjGYgDK0&#10;OYz+UR9GtdXBS+DJS4mHheCilsfW7HQMIoOoqczF0Gon+nvJHvNT0FSZg1BJHkEmHf0CDoKMFQ0E&#10;sbpKC+aP6o/x/epxyZTRWLt4NoaEfWiUS46sycn9WwsIQtEgmggm84a0YlR9gK87kdTrNxjeFEEW&#10;r4E8grqL5zkrM5X/eQ4qSouQzf9ZLrHM9EyjI6YWBRL8VPxNGXlKrDC9dAgyymJ0EkB0fmL9W5Th&#10;Jx063up64XuMvD7BR2Ck61/xMAF/7H1kmwQo3SpT0kODZv6saTTMOH8ISm7OCc0NJQRIMqm2vpbz&#10;xs/50Wi8Cg11DWhqan2rcxp3bV3br2+LNLZXROqa/9zU1h/R5nb4InVw0jqSqKWHDEaZUyqMlGWm&#10;1sbGx+wke+HzKpq0cjKox35xEak+J6tTlfwuMheJVdKSU4aZiiVN50qOQDAUk4fhwltCy1HZZeqo&#10;KDeCQMkX8BFcOuB2uE3wVC4mK7/HCD1yYiqYqgnudKhlbz4nMZkBJ70ys7I6ASbmOyd7yUiLgQvZ&#10;SzKBJTUl2bi2Enr3Mf1aEuP7ohdZS1JygvGFq+Ct3EbmRSuxmGCmYk/JuuhWi4QWGVmhhcY1FZOf&#10;Ma4UsolsshC5o9R1UvURqllReqosUqUsCxi1QP2ShCAdMcVksnnc2k8OFzXTO5//iSRbtBgpWSJW&#10;X6NjIPPhe/TdArBCsh257BSPUVygRAsh/xfT0ZOWs7ojDhrcH+PGjcLEyROwhuBy+WWX4sor1uLO&#10;W2/BXffciWt4/1qOdcsX4qYr12HFooswbfQQjBnYhMkEmAWTx+Du22/AjZevxe03Xom5E4ZiytBW&#10;9K9xI+rkeclLRVvIg3yChb0wy4hJ2vKSUUHQkKBltaMYrWEvQo4KjnL0I4h4i8lO7OVwW8uRkdgX&#10;PgJC/6AHE9obMW1gM0HBh3ZXGWYNaYGrUPGYArQHnIhYi9BOdhIicMwb2o4R1W4smzjUdK9UKvLQ&#10;plpYczPM/sWi9FxYdTnOMkxuq+dxukxhZ0vIiSwCuTTF6qoDZLEZRsTSXlZENsvrKDXVyO2rJYI0&#10;x5QJWMxrzCRY8BpUirfETGt8PnPfxGBk+PA5MVsZAWKhOo8K2Cu9XNlkkjSy0XgSmMggUN8XuTwl&#10;H6QePEprnjxquJlfSun3qWKfgCPXm5i0zeNEY00YgZAfQRofysBsam7b1DmNu7au7Ve5nR+KNmyp&#10;a2xFmKOuvg1+P+l3INZIzMWLX4F4JxmKnUMBeZdkYZwS8ItpaSlDrFTuK04Iq2RjSOcr7b9U7nOB&#10;dTiNBIyC5XI9qcmSAp6y3KQmbJqGlcuvHAOvegEQF2Qt5GYyCli4GFeQMRUXlRBIsmHnfuUqM4yF&#10;C7vYiu5nKjsrK9NItaj+RDItYi7KGlOsQ6+pGj8pvg8S+vRAfFxP/kYPLUYCKH+XUotlcRprlItG&#10;AZmTkdXn4qEgvxYRpQCLMcktJyaiTDCBjK2iBC6XFRkEC31ev1PZdoqrqL5BzEIpylVuu1nAFJAv&#10;lGuNn5X6ruI4qu4WcCkjLSc322TJKVCvts9azGRJi8nlki1JckbZZwJc8z9x35L79wTdqCyxIOh1&#10;Yvjgdowe2g9jhw3EqhUEkWuvwrVXXoYrVizDxVMn4fJVC/HCC0/gpReewbSJozFhSDNGDmjCtetW&#10;YvWCWbiF4HP/bTcSYC7DhaOHYiQZQysBxdShWAu5yFYhLzkOVQSXNrIHax7ZSG4yHPnpqPNXwlXO&#10;/yktCZUFZG552fDxMwE7WWdqIkrSEtHqs2FA1IV5YwZjyvB+GFbjwpT+9ajzlMNDxheqKISTgKEU&#10;ZMnODAtUYGpHDfr5yjFnUCuGN4YwrM6HoY1hFKenwF1GIMhOxZjmejRz33VVJQSXRnSE3Ag4rfBX&#10;xPTX4nr1hJX7tZVaUEBQqihSAD/HGCGZCuqb9G8aC/kqXi01rEWp5CrgleRRQMydBk4pgaGUzEOM&#10;XhX4um/cqXJxCnw4N4p4zQpssmR88HmBht4n3TipKOt683OuTBo3zBg4UiR30EgwLmYl09D4cnNu&#10;ucnmG+pq0FBbi2iDVDVaNnfO4a6ta/t1bvXNHXNrG9sQJbhU1zUiFKk3BZXSNJIWmN0pZVYBCtkK&#10;L3Kju6VYCYHESRBRbxfTHEzsg8+blsacWHKD6TmlJCvYLbVldaMsLiwxbjMtiNqH/NE2mxM10Rp4&#10;uP/akNcE8jVhTQEl74v1SGFZ4GIpKoWV+1SmlKxFVcbnEDTkXsrmom0AJyMT6XxOAf1sspWUZCng&#10;xvzpSkFWXUtC725G18vtkcYTAYbDtBZWQgKHiiA1xMi0AMj1oYVcVqjkVxS4Vc2DGIXcXmIPApBs&#10;goup2Cczkcx+iborcnGJAUyu2ZcyvsRU8rjQmRgMj9nEYHhfDETAVMnPyuVnVWIDv0vAYVgThzLO&#10;1BhMWldibnLZKd6iRAHt65JLFmFAUx3aGmqw5KILcSkf30h2cuetN+C+O2/CtWtX8vGluPmyVXjk&#10;4fuwYskCTBoxEAO5SM+ZNhGP3HUbrlm5BDevX4nnn3oEt12zHnMnjcBEMpfx7XXwFWdiTL9GFGTE&#10;iiYDcmHZyJgs6SjPSUFJRgqCNgtqvVyIK/kfkskYNmMvQ9hRgtLsNAQr8zGAADB/7FBcPGUUpg3r&#10;h0ERO4YQbCLWYjhK8o3ScjnBwleUhQiZyBQ1Aav3YlDIikntEQxvCGHKkDaMaovCZuF7HGVGqbnR&#10;ZUOT24oWTyUGkeU0+SphSY9HpKocAVcl+vLc52WlwVFOQ0ctG9LTzG1qmnrnpxkVagtZi3Fj8TrV&#10;tSiDIZ+MUefFSQNK8ZXKUmV8ufjfF5vrRA3Cyow7k5/hef6lHYXELL0CJDJKxfEKTTxNLjT176lE&#10;2OvGxNEjaGyUmexB9TcS65UispOfc5G5eKqD8PgDCPF6ra+tR0190/udU7hr69p+nduQMWPyFW9p&#10;ahmAQE0j3OE6eEm71efFqSJJdwB2F+k7rS0nmYyk95UxZhgKJ5LL7eVrZDEEI7VBLicLEbiUKqAp&#10;l5I1FtQXw5H1ryClQEMuMxPT4MST2GWQbMnH/fdva0V+RRkKCB7KpCmQO4qf1aSUEnBevgQbYwVt&#10;sggtOflcqOVWovXPhVVZU3KHpSdypBNgUlJpkYrJqLAyEX0JLMocUxaZUkeNZD7ZkoLuxfzeUhW+&#10;8buKK8mYaF2KOeXQis3P08KiLDItGEojLjK9b1TzksvvzSHj0MKuGIksXT2Xny3Q4aJEMNHxm0pu&#10;AoxASC4yAwoESLEsiyWmNpDJz+u5bC5wWpyKSmkxdxZGysUm11uByWQqRAmBNreIQGPiMcoUKzJZ&#10;bHc/cj+279hiKuZnzJyEG6+7Ag/cfzceve8evPTsU3jisftx141X4pF77sTaS5Zh+MAWDGurx6D6&#10;aqxcehFeevJR3HfjVXj7paewZfPbeOD267Hmohm4bt0yzBwzBFEu4mV56SjLSYMtX6KVBXAW5MFG&#10;AJHUfmF6somDuMkUMuPjECbwLJg1Af1rQmh0c0EuzCRgZGJUYwAr5s/BRTPGYmJbDcbXkolU2zGw&#10;JmjERtVe2VmQhnp7KRx5mZhKJjaGnxlLUBkS8WOkCg/JUkY21SDiLEeTn8aNJRMNfhtq/VYj9T9p&#10;QD2GN4eMCrb00fx8X2pyAs7r2Y1gVwkHwULabHmKtygWpDohJUbw+hI71X+u86TzrGtOcRWXWCzB&#10;XgaSYiomQ5JGkpHYV/oyr1fFHBWXFOgoq09iqwIdUyvDzwl8ZKiImVR73GivazDGm1GBcPuMvL+P&#10;bF5GntLxTZq85kgwgvpoHVpbWj7pnMJdW9f2690ija3bIg2tCNe3IljbaFogeyQHQyCpIrCoSZjb&#10;F4z12HfKVUbmIauMzESSMEGCUQUBQhkxpuWxw8kJJzFLlwmMSxFZxZRyKcl9YLrzcfK5CUyS/JcL&#10;QIJ8HleVScssLaYFKoAiCClWUcJJKKBSCrIWUQGJLEr1QlGhYR4fS2wwO1O3GbE4hhZ6LtbpaWlk&#10;MCkGWBLj+poaHEeV20h5qC5FYKlmZgqcKn1UgKXnNfnFOPJVu8GFPVZIp3gHFxxruSl4FEjK714k&#10;YOJjWbtya6m1cU4ev9/CWwKMUlJNJbcy3rgoacEymUg8fi0wOv5sMi2BjmkURmYiTTElLxRXlPB/&#10;JAjLTaiqfQKg3IT5fL2Qi57iNSbpgcdgrSg1MZqVlyzG17/9BnffeqNpQzB+3GisWrkcNxBkHhew&#10;3HItLl+9FGtXLsWMcUMwdmg7RvdvxOol8/HQHTfhzddewIvPPI6HHrgbl126GrOmjsEdt1+HqWOH&#10;odrrwOj2RtS4uJiHnLDnpnHRzoGzMItAk25kYcpyU+G18//KTTeBdvVfGTmwERP4Hc1kEzV2Czpc&#10;pZg2sJ33i7Bg3GBMbAphPMfQIJluGX9nrkCKDKgsF14yGFdhtulUWUPGozTjwbVqb1yOcY3VmDqs&#10;P0IuO0IEvTq3DY3OSgxtjKI0PYnv82ISWZarmP9pWhJZDBkk2Unvnj1g539WxO+xqu6E5yqvIJss&#10;JpXXHI0YGjJixyViJZ3nTQAv96QMIiVcKLVYcTrFXXQtCGwqaECoM6jqt3RelDWm690mQ8t8lkyc&#10;IKKsMgNOPK9NISW6kNl7yOQVZ+NnAj4aXwQnqXT7yV7UgE7STGp/7AkG0dTQ8GXn9O3aurZf71bb&#10;2LZMEi7h+hZEG9oQitbzAq6BGnw55BLzhYzEvlxHLgKN1RbL8KqwuuAPhBEKRWGvkvQ+AYaTRzEa&#10;demTf1l941UtLr+xi0Ckzo0qxJTLSJNIvmQ7J6SH3+WykgFxsqqCXw3GKqy04jixTDowF4AiTuKY&#10;KyimAmytLDfupzJa8TnK3uLCroU6MzuTLCLWqjY5KQmJiWQtvFUho1iKLECHrcoAlwnelyorxwW7&#10;12NYh4KxpsiNDEXHYECNv8HEgbhgKJ1UFmclj1vsQkAnIJKopKxTkyKdlwO304FCAkYGF7AsHrMW&#10;DrlI5E4TSMjtVUnrWYuMNMyUaq2Ua2lb5fP35ZKRSIm3ykkQJ5DrtykAbCmIqQRoP3LV5eXnmu9V&#10;a+lL5s3AXz7bjc3bNuOVtzaiMehBjduBYVzIp0+dgBVLF+CG66/AletWYtaUcZg6ZjCaajyYNX4k&#10;7r/zBtx95y24/OrLsXDmVPRvbUG/+gjaaoPISIxDraMEdS4bppBBDG+rxoCoF+ppHymzwJabYZiS&#10;lYxG2WBZSfFwl5J5lOagv68cyyb0w7I5k9HmrUKdoxAdAYfRKmslk5k1crDpejmloxb9+XrEaUVJ&#10;DoEqLwtuglU12ZtUkds8VjgIZgPJUAaF+dlAFUa11pi6FikiS5EgWFlC1lRFNhOGlf+XUpDVU9/D&#10;YyniMRZnJqEoJwMZvB4UxK/iNZjF66KU5yI7Ox3lBHdpxRXw/Fn4v4pRKuamWItcWZJlMZX2YrE0&#10;SlTgWlap677SMBKdPxW/StVB51XzQC7MSjJkub3Muee+dO3I3SbXW3uUc4vXhUPBe+5PrZMVM1MT&#10;upDfC5+KKn0BAkuQBpgXNZqr4bp9ndO3a+vafr1bdW2TNxhu+HtdSwca2wcgXNfEBbiGAMNF2KPW&#10;xyF4/MoE83MRFQuRDpgyWpRFRrBxeE02mdETI3BIdl5xFWWbyUpTPxc3GUKsGRYnp2IzBCJlghWW&#10;lENdG+VOkzXvUayGi7sWU+Ne40RUXYCCoarlUJxFoKCgdj6H3FACFrmKiixyJ6mGJBM5BBbFWlJp&#10;icrtlJaSaiT4pRkmlWeJZDp4HA5O8rJSLRyKq5QYiRdNehsnupHukG+dzEpZQHJXyVWizDG1LzaB&#10;WwKNyRqSa4QLg1xnZuGXlcvFx8RheEwaYkRiHQJUpaSqlqWks3uk3pdH5iM5G7n2FDyWtZxLC1oL&#10;l8QNlbWmLLk8vUduNYKZjklpynLTSVH6xWcexdGjP2PRkosx76L5uO6qqzGgMYKm2hBaW+sxYshA&#10;DB3agRH9m9EcdmFkvyasWTQHG956DTcSdG656SoMHjwAw/q3EgAIBGEvhrU2YdrQVsweOwizCUbj&#10;yUDG9q9Dfy7w1dYCRDmyk+NRmJUMSwb/Yy7glfnZhkmM7x/F9IH1uGntfMwZMwjD6oIEqUL0D9lR&#10;b7Wg1VmKiW1RzBzUiquXzYPfVoywnRZ/XiZcRZmozElBoDyfjMOKpir+3xkpGBF1ocPvwPDmGh5H&#10;PQaF3GgJ0NIvykbEzf8pNwXDWxrgLswzsRg1Kusf9ZNd5Rl3m704D4l945CenMLfF6SBkmt655cW&#10;W+AgK83KyDRCqLq2dL6kiFBCY0BuYBkcsU6rBBTeN9lcNDSMMjXBROdIxb5GsVrXqlyiPI/GrSaW&#10;S/Yp95np31NOg4XX9MCGWlidZM6d17v27aFhYifj8bpjnU7d3iACNZyPNLbkGotG6z/qnL5dW9f2&#10;691crvokb7Bmv3rqN/UbjOq6ZjKSKFzVNRxkLYaxBGKqxQQVLaBiNTGKLw0yN6pcQTMB5EYTCLkl&#10;8WJzc5LaCUh2TkCxFhWaxVIzxX6MW8BMSFp/JWUEn0oESP8V2JebQe4HVUVrYpoMLlqVclFpUZWg&#10;pLKnNImVLSYXmIlZEFhkzYs9KEBuAuwZHASZNGlJZaR2fm8JWVo96ltbCXTqXx9rzGVazioDjqAi&#10;wKlQJbwWEz5fyoXAAJviJgIQLh4GdLjQKzZTYlPvFweCBGMTE+Kikk9Gkp0rf74EE1WAyce0yNUI&#10;TJ83oofmd5aRaWXAosJLWtz5uTwWfq9cgHLXib0YN51xvam+x2JAVPUzpoampMD0B2lpbMCCOdOw&#10;aNkitA0ahIWLF+OZ557BxRdOI2C0oX9LLeojAfRrIiOJ+rD+ynUYOKgdFy2+iP+7A+1clEcN6cCg&#10;1jCmD2vH47ffgNtvuBxL5k3DDALLrLEDMXv8UAwnwDSSSTR5bQiW8n+O74bSzGRU5WeiJDsNacl9&#10;4bIVYWhrFBMHNGP1zPFYMGWMqZ9psBegw1sBHxlPu6sUUwY1YMbQNkwaWAenAIX7iJIlKbW5KCPe&#10;uM4iFTQ8LNnwk8GMq/Ob+pX2aoJM2IMh9dVoD3ngJGg08VYtkQfVeFHvsiKXDGpghADZWIdaXxWS&#10;evY0qgJZvBbUBC7kqSKwZyOVhojOv9hkXSBgmKtiWDIC5PYSEJiOkjxXRuZFhoSuFZ4bcy55vo2q&#10;tVxsfGylQSWXcGmRsiNj7FbAI8NFhcP2znNu5eN+9VFjeFTRMJNR46BxFlDnSxpgbhpbanMhBfFQ&#10;tMYE+IPVUbmRd3VO366ta/t1b43NA66K1LeioWMQmlr6w++PwE4LyU+ACRJoPJ4QF7eYYKXPFyaA&#10;SKFYrVrd5uK3k9GovsXpDnACBGlpk8HQ4qpUYNNGxkKAMa4yFVhyQhkrkJPIUSX3mgrGZJlXwqkM&#10;My3snLTK1jLxFjIe45LiAi5L0DTQ4sRXTCZbFr8seVqXCpwrqC6QUSxCxY0FZDVqUyz2kpQQz8WZ&#10;1ikBUnUpLn6XqbDmwh3rK8OFXm4OHp80wnQMsjJ1XFWc5MrgUeBfaaqqwjYLv4K3PEaTUcRb6XsZ&#10;SRA+VhxEMSK9lk9GZOpZyDwMOzFAVWDYWpmN++AQiKr4Uy6ywoJCs/hoQVKwWAoGSnAQkJlAM39r&#10;PlmNhUPdKcvJgGwOK7KV+VRaiEWL5uP6K9Zi8JAhuGTdpXj2uadw6SVLMWXsMEwaPQgThg9ER2sL&#10;qj1ODKgPYcLgdsydMgG3Xn81HrrrFty+fiVefvoRvPPGi3jm0QdwxcoFWD5vEmZPHI7xg9owbXgH&#10;po9qN/GWccP7oaVfPYrS4uDIz0JeWiKsXOAH1gZw8fSJGBi0E6CuxNxpE9HkKkN/vx39q6vQ7CpH&#10;s7sMIwh0De5KNFZa0BZwIjGuNxqrypGe2BsFqXEm+B8qyzMsRjUv0hWb1F6LqcP7o9VfZRSZhzWS&#10;XRcVoFbMJSsFo7lPT3kRjy8fUX7nkMZqlPK/shfmo5ysqKQgC2lJCWSuvA75P5tsQ/73Fl47PpcT&#10;QRpNVbx2Vcho1Kp5LlXgWMXzILCQ61TXo869cXMZY4jnsZRgpMFrRkzKStDbAADytUlEQVRbj2U8&#10;CDwUnykpIajQkJJRpPieg4yoVeKcirHR+JLUvpJMVPsV9LvhpUHncdNg83BuedzwBIJkLmFUh6Of&#10;dk7drq1r+3VvLS0tOaHahp9qW9pM6+O65ja4eBEH/DWoDtURUKrhJBCo2FGAojbIVrIRWVrqka+g&#10;fAUnn8sTQAUtLulfqW+LYhnecISLNiej3sMJq/iAtdyBcu6nvEpqwHIlyGetySqmIHDhZNWCzc8o&#10;40ZuImXqyPX0S3BfKccKtKsyPytb6chZnLgxfS2xGwlHqrFXelq6qXNJ5ZB7T645FavJ3aEYip37&#10;d3MyK5NN6aSKEclCFcjYCKhKD5blKbeejt2Ai95HoHDZyHporRqJGn5GrEjHqfRhLTqSWNdnlSWU&#10;lql0abIXHVtuLsFESQKK5xCAxHw48pQEQNCKybnEXCvajxEy5P71PQIYAZsBGN6WWPkevq/SUYHc&#10;/BwMbo9gzMSROHDoIJ557FHYuEBetOhirFp+MZYtnot1V1yOGRfOwsAhgzF+3AjccvMNuOPW6/Ho&#10;w/fhtZefx749H+O9t1/B/o934v3NG/D0I/fj2nVLsW7ZPFw4cQRuvnIpNm96DhdOGY2ilDgMjQYw&#10;JMrjK8yAvyQXZWQu9QE7Fs+bjnH9WjB9aB2WL5qJOms5hoa9ZB1+soscPi6Dh2A0POI2bY0DFcWm&#10;aDIrJQkRAkNRZqIBmLKsJNRIciYnCc1eOwb4uZ9GAdc4DKsLYWhtkGDlRHVlCdojPhSk9cHYjgY0&#10;8r2BIvVxyUdHrc9IzkR8vP7yeQ4yUmAjGKmpWqEyDnleBP7ZmQQdArQq9JVgYjqR8nqx8zzbZeQI&#10;UHgODJt1eWgASHCU1wLPl7T3dK6UGaliSSlLFBfzvMr44Lkr5+cLeW2oKLaYACPWE3DayCTDxoiR&#10;XL/RJeMcKa8k+JJhyhCSTJKSX7xkVJpfXm8I1TU1X3VO3a6ta/v1b63tgx5QfxeJWTa2DkSkvonM&#10;JUpG4jeMRc2+fIEQHMoCI0uRrpgUjhV8L7Nzwfb4CDZcZNxuEyOosspf7DX1Lya7hhPH1JJwgjq9&#10;anlsRTEByCKrjhOqgo8LOPHUcExxDPmeFcuQ9a4uf3JV6T2FBVx4uChYuB/FHsRUVDsi7S09VhdH&#10;MQUFxtNTU5FACzU1gxY9J7/qWsRCgsFqFHG/WiwUN1EwVYuDCjkFHBIX1OIgWRaBjFEH4Hea5wic&#10;0kYz6sSlsWPRKFcaM5lIKYFFi4qCviYmo+AuF48sHk++sslMnIjMitaytMcsxflmX8YFyN8hf7zq&#10;ggyz4feLBen7xIS02CkbSeCZlyPZFwWd1bWylIuOm0zJgri4vgiGQ1i1fi2+/cPvcOetN5veIJNn&#10;TMSCi+ej/9DBcPmcaGupxfxZk8hy5uH6q9djw+sv44Pt72H//r3Yvu1d7P74Q+zg4/tvuwa3X3Mp&#10;1q1YQPYxGo88eDfuvv9WjB0xACUZ8QhWFKLMkmn6qlTmZhrF5KFNNaa4sdltQ6SKVj+fG0jAGRpx&#10;YeaQdoKIA7WOMngtaRhS50GAAJmXmYoWnwOFBAG/JPgrSpHct4eRlAmWZKGmLAvtznJM7leLgeEq&#10;LLtwAsa1NXDUGzdYncuKAXXVKM9NR1VuCgYqFuPn/5abbTLXqkrJCAl8JcrSs9AQ4bF6bDwvKckE&#10;njTkZpLh8nqxFpeQgRaZ2JfOu1LfC5Q1RjAQ41YsrJDnRSrXYqUClEKChYpsLeq3Q3BRtp8MjLwC&#10;S+f1U2KYi1iMEa/k9a7eLcFgIJYlxn2bjq88z1JYVhM+dbuUMrISTewEMo8vaNxj3lCE4BL9onPa&#10;dm1d269/q29ub6hpaD7WOmAoaho7UF3XAn8kikCkzsRT/NURc3HLjWV3+jhZaNnZYqKVsq7ESqwK&#10;QPrUutXFieFFpStWeCk3U8yCUwYWLTi5oGSlcbFUqrL2KUBSsFxuIKvYEN+rgGqZNeYmU82L4jaa&#10;8HJRSYZebiVNfrnN5LrIJYNR50YjEplGYOnbl2why3xO/VqMUKDJ8rEaV1NMvp/sJzc/ps1Fi1Tt&#10;ggUyJrAvdx0BqIzPaQFX7EULjORv5BKRxVrKxUiB2VwpKCuQy/0pu0zxFIlQqphU9RBFXHhylYWk&#10;uAuBRdlsqvKXlSsWYzLRBB5cqFSxLyYTy0KT7AuZExcnpTT/P/egJHDkYiOoZmZkYeK0ibRs3ejT&#10;p7cBoPqmOtz90AP44puv8ej992HSiCGIEnTcHjsXJw+GjxqKcRPGYMyYYbjz9pvw2kvP4MOd23Do&#10;i0PYtn0rNr/3LlnLvVh5yUJMHDsMF82dios5Fi5eiFWrV2JgXQBRmxgHf09aIirJQsq1eGelopRA&#10;MaZ/PSYPbiFgWE21vFjGmJYaI3LZ5ObvzE4ms0hDKy10L1lLWY4kXHJQ6yyBMz+T7KUAmYl9UJie&#10;AAdZS729ECOjfoypD6HNX4lZowdg1pAOTB7QZBIF1Gl0AFlMeb5k+wsRspWiNcxr0ZKDxN7d4SjO&#10;QxGBK5XGRj5ZboUlF76qCmSmJsGSk2lESFXBn8drQaoJ+g9ltOg8KN5n4/Wl/9+wF14Dhbz2FDNU&#10;Fb+Mhzxen7rGVc0v1imwkQJFCa9dXbNyqeYJ2HQOeY0rS1LaeuUOXvvOmFtZzfd0zRlJfwJKlVcu&#10;MT+81UHDYkLhWt6PwhcO/75z2nZtXduvf4tEWnLqGlo/D0QbUd3czgu53vTCr21qg4fgIubi9VfD&#10;TcbidvvglmKyJoCq3EnXFT9RTMUqxeRyBfHdpnq/giDk8hBo5CrihFJvC0mOm4WcbEQuApvSOfm8&#10;qWwul4osGQ4Xd31eNTWyGk3DJi3eJcr4ckLFkwqsqqZAMhuy5qXNlSW14vQULig9TStipUDnFRQa&#10;+XIpzMofrmp2sYAKLRxGoyvmTnPy+wQgUliWhSmmouy3ch6jFgwt7BomlkTA0n0xDS0+6suhW7nB&#10;dKwCBC1MslZV6Kj6l8qyGOuQ9pn87ko6UMGlgvnqw6IhV56SJszv5WO5HmtqaqE+7AI5HatUetXH&#10;RYynuKjAiF+uWbsGajnQu1dPHlMmrJZsDB4xArc/cC8++fwQvvr6K7zy8gumgHLNktnGnafCVTeP&#10;b/KE0Xjsqcdw6MB+fPLJHuzasQX33nIZHrr3VsyYPQM5qSnoqI1g4qh+aOZCPmZgM+ZNG4vWoMP0&#10;W8lLT0JFntKR02HlbQOZSb+QH7PHDjaZXsPr/BhcXUVgqTXZYgIkd2EWHHxvWzRkuoN6y3mOclPJ&#10;QlyGvQwMcuEl4BSkxqM8M55sxWFcYCPqA6h3VWBAjR9TyYIm9q/DpNYQ1B+/Wb1dyFA8JQUIk+WE&#10;bByOCpTkpSOhTx9UFuXzuuiNHud3I6tN4XVWgpz0NLjIGIzoqZJDyAaVIqzz90vShdyhJiOM146R&#10;AeL5EZNW/MS4uXRd6DW5xfh+o43Hz2ro+parV0zWxetKWYpKG1f6sYL2cpnZaJSJpStF3s37qiGT&#10;ErmXQ51b1f1URpoSajyBEMI10X/4fL7unVO3a+vafu3bqAtqapofqWtsI3NpNe2Lq5WW7I/QgiK4&#10;+NRj3wOXWuoGCTIuMgGyFBUiqqpYKctul8+AgnrtKzajiad+LSr+Uq6/Kxg04KLYjXzZJraiRZoA&#10;4SALEmvRxJMbTXUhypRSQN0ULBJ4jDoyJ2wBF3FNctW9mLROLsRK91UsQ+2F5RpKSo4z2TWZZDHR&#10;kmxM5qI4mBO3muBUSCtV/VUycy1wkMkIJFSUKLVjua7kJvOSBThU8MnvVbvlCtUwcMExarU8vl8A&#10;RMenhcfETvhcCRcdU5XP77ETEGSpltPKVQMwtTzWawrgGk0xMq2srHSynULzPfK9m2w4VduT1Whx&#10;05DwoViMnRZuSVmsetzEbwrzzLELrGfMmokygk3f3j2QEN8HFbTUs7lIV9dHsf7K9XjomSdw8x23&#10;YOvml7H60kVoaKtH1OdDTW09xowdjUUrFmHX3r3Y89EOnDz2M4FmD55+4TlMHTMcQY8T0doA+rfW&#10;Yur0iRgxejBCVWWYPLwNgUoL0pP6EFSUOpxu5PirSiwYXF8NZ1EuhpKxDKt2YkjEjQkdNejwWE2m&#10;WKOVbI0GwohBHSZ1WSrKRZkpaHSUIz89EeNbGuDh78tKJhMje4mW5xjmM21gK+psRQhZizF9WAcZ&#10;lBdjGrxoCTgRtJXBV1Fo9MyiLitq3VZkp8SjjCwlh/+z0pVTEuPQu2d3E4OzcP/ZackoJaMQkyzK&#10;L4SXrFUSL7rWTOCe/7dcoQIKMWgBu9ikalpK5f40BhSZtNipcYHyOuFzKnQ1cTde3zJElMIvtmt0&#10;+XguZch4XPqsHd5ADV8rM7E1J689m4PzgAaU6aVPw00xF809xQw9wRCC1eH/5oQ9PzZvu7au7d9g&#10;GzpqXDRS23RSbCVc10z6XQc+RrCm3tS8OFVMSSYQIatRyq0vVM2JUQ31f3HzopeLq5gT0mZ1GnAx&#10;cRNOTpfUlR18bIvFX0y6LyeejUCi2IvqZ34RsrRJg4wLtNW0RK6KPaeUZrnLOBHNgsvFXH5rtf4t&#10;KeHizgVbWWMpKcmmh0tcrx5mIXZzUj9/6Wyc++BpnNvzEs5segT/fOV+HLj/Gjy57EIsbKpFQPEL&#10;ApDcTHJvCaCk6qwOmQry26sIEAQRLf5qCCaQkQ9dgCf2o/iMYTS0WGXlCqTk+tJ7FHvRomFcXjxW&#10;uVUEiBJHlPBhHlmW0mAVh4mJJsqll40cAYwsZX6vwNMAGr/L4/fyWASk2UaWRHGZYksegd3D/99n&#10;suPi+vZCUkICAj4HwTID2dkZJtlg1ISxmENg2L1nG6ZNmoS1q1fivlslTLma57MaV1x/Nd7/+ENs&#10;3fgqTh39CYe+/hzbd27Bls1voX97Pa67chXWXbKY1nYpJg9TfcxMrFgwheBSYDS9SnNSTbGiJGFq&#10;PQ6EPHa4+bvrHMoQq8TAqBszh7ZjcmvUNAFrCzmNKvHA9na4ySBGkX04yML8NARyE3vhwtGDyHr4&#10;G1ISUJSWiBZHMffhw4Cwx9TJNLgdmD9msFFBnjm4CYNq/aj3V8FfVmgKMT3FBWQuvPbKi3HB+eeR&#10;TRejkoxO7a179+qFdLI9e2UZklL5//P/lAJyCZml5PclaCr2bOKJPH8WspnYNcDrViDDa0Gioupx&#10;pGxIxV9+Sbc3UkIEpgKBEw0PsRglhajoUvftvG5Vz6UCzmA0YADIsG++t5ygYuM8kfSLstNUQ6Ps&#10;MAeNgHK3WEs1qiNR+MPhbzqnbNfWtf37bPUdA55vGzwCkWgzQjUNJqgfqW0kwNSaWIrSkIPhqBHS&#10;c3FIvVWKvioqU3GkQEXMRf30TV96BxdkFV+aYkov92ElIxDIiAFUoZALsAT+HF6fcRnIfWBqUbRg&#10;c+KVVTjMQit3lrEmOZnNQm4Web7PUkyrM9sIVSb06Ym+PXsgngusjQC16ZbVOPHVTpz+YgfOfPoe&#10;Th54HycObsHJw9tw6vAWnDmwGX9+72nsvHU1rhs3EE0leUjq0xtxWvAJVuVFpWYRcLrJpnhMVQRL&#10;SbGIuSjeY6HFq54cJuW0k10JdOQOM6yKi44RrBQgcoEpLBaj4XO5eVCnyjwyF2WPpWemGneYCkKl&#10;D6bXlT0XE6UkqxGT41CLXbN4cf9KZBCgiiEFIiFE6yLISEs37QR69OiFCSP7w+MsRSIt9MzsdORx&#10;4R4wYhgefvVNPPnMc3hv+7vYsXMbPj10ADMIPPfffTNee/EJvPnMwzj24/f423e/x74DH+CFp5/A&#10;7JmTcMtd1+HZx27FmiWzsJyg8uZLD2D5wlnwF2YhVFmEYFkBnIU5sPFxeUEm2Usu3KW5GF5txcCw&#10;F6ObqjGlfyNGN/gxsimIgfVBMrk8dDTxGquyoTlINitAqChAVUE6xvSrw/TRQ2FJS4Ayxia0hMl8&#10;6tDss6OabEnSMvPHDcOE9ia0B6swIFSFGpfNpCCreVhlbrp5n49MKCcjBb26d+P+i5CZmowEgktK&#10;UjzZTJopmJSatcBf6eAxVkqjhSCu66y8NKaqIHCXVpyyxeTCUqq4mKwSUoyblUZQeYmYjVLDaRyJ&#10;kXPfKpSVO1Np7wIbGSJiqDJeJIKq7MfSCjJeGRC8vmRw2ZUdSGBx0phQN1ipc3tpvCkVOUADLxxt&#10;+Cun6gWxGdu1dW3/Jlt9a393bXPbT7VN/VFT14JQfTP8kVqECS7BcA0XOIlXqimWnxd8Dfy0rGxc&#10;9OQeEwNRXENyMOpgqYkjy0sWlzTDSgkwFU63maByhakgTV355ErT5BPIqGeJWIyyp6RSXMzJKrkM&#10;qSKbQCqBJhCNGDmMwgKl43JxViMwAkrfHt2QQMtUir2bb7oE577bj1OfbiOIbMWpQztwguPYwe04&#10;QZA5RmA5sX8T72/G2a8+wLm/HsCZPa9i8xULMbemCsWJfdGnb28UESQEKlVkTn6Co2lha46X4KaM&#10;sQIFbwWQSkJQNpuk8VVQV2LcJyp8lM9ekiCSz9fCpXhLARfWgrwCZNFyzs5KN8CQnp5m4i5yeyk4&#10;rACw3qvYkupclDGm2JCq+WNZZznIL8xHXUME99xyBWqDHvTu3guJcQmodFmRV5iHPgRbsR1pk0l3&#10;LSU9HZdedS3uvf9eAy77D36CXR9sw0uvvYb9hz7Fx9s24b/+8FucPXvWANBOPr7hysuweO40LJg9&#10;CTddvRoLZk3C+mvWY3j/VkStpUYev5oA47JkwSv2YsmGvSgH/fxlJtYypC6IWWQtI8kyZg1txrh+&#10;jRjZ1mQSElRzEwm6+T9lImQvI/vJx5BqsmOCyFwyk7LMJJQSXPp7KjFvxABU29XK2I1sshvplY1q&#10;qcGY9loMa4yaPvkhezHKc9OQmxyHoJ0Mg/+VJTcLyfFxyElPRSqZUO/ePfh/p3GkwM9FPI33Hfx/&#10;Y/IusRif6qwK5eYsjl2bRlafbFOAojR5oxfHcyRpIrlPjcuWz0spQu4yuXhlJBkZfn7OGEXct8DL&#10;SiPNw3mgeJ4ATDFEGU+qfVFRr9sbgtPjg5fDTRbl8gUQCsk7EISH8ylcU/8jDYvenVO2a+va/j22&#10;SGRwfE1z+/bahjbUNLSgrrm/cXtJKTlQXQM3L3R1xFN2i4L7frIYO+87fEGThuwkm1FMRbEILYjl&#10;XJglFWO1xVRiSwkU8mUbYOHEklZXeYUmohZrWX2VxuIvJiOQS0LMQDUA5RV2Tmhai2IrmtTFJcjl&#10;opGSkmr6offtfr7JEFOb3wUD63Divz/F2d/uwdnPP8SZgztw9jOOLz7i4w9wmvdPHSTg7H+XoMPb&#10;g2I1mw2bOfWNWM5GfPv6vXhq0XiMCdhRmJCErOwclHER8btjKaPq819RrgyzChRy8TYZQTo2/gZb&#10;lR2qoreQqZSW8beQfYiBqApcVrAkX4rIJKQLlpOfg7TUFFO3ozqLzOxsA6CS01cWmRZgWblyL8YW&#10;Pi56BIqY2y0W27n30fuxY9cOLF27DImJcYiTZZ6SyP0moQ8XUoGWan1SUhMxbORAjBo5HBOmTcHz&#10;r72MZ19+Afc/9SQefPhhzJ03E19+/Rn+67/+ZOpkDn7zFT787DCefvxBXLZ+BYYPasKAQW0YLLZQ&#10;V43hDbSi7SVQvxVXUTasOam8X4CynBR4KwsxqSWCoWEXZvI7544dgo6AzTT5qvM60BoNmSLG2lAI&#10;LeEQf18xXPxsFQFiKMFoKkFn2bSx6MfvKSB7CZdkYlKjH21KMfZWwpmTTLbixcRh7RjdHjUaZQKe&#10;lqATuSl9UUbmYiXIOLm/BAJLMQEviddJblaGAZWsjDSk0iiR4Kdcj8rSE9tQLZXiLIY583qrECvh&#10;8yb+x2vUuEB5/ZniSoKHPifDQXG/XwwPAY+YrJI5JB0jN5myxjRklKieKhgKmGtehpNaVGhuSE5G&#10;xpbmjli72IteM0XL0uFTISUZTCAQ/EvndO3aurZ/ry0SbVrR2DIA9S39UV3bZLLE/KEoAuE6qBul&#10;2x82cvtVTqX3+k1mmFw20j5yk7aLgaj5kVFGJsBUed1cmDlRXHzMW6VVCjTUN7y0pJzsJ8KFkhOy&#10;0m7iLPJdy49dxc/LhaAJrQXATHzd53uzsnKQwsUhMT7eNP/Kzys0khvnn38etj51E85+9wXO/fEz&#10;nPv2AM59vQ/nvvgY577abcDm9GECDMHl7KFtOHuYzOazbWQ4Apr3Dcgc3beRYwPO/m4Xzv1+J373&#10;0OW4tF81yhJ70/LPNgzFy9+rAkyHika5kFTIWuWiIA0pLS4GdAgwYii5ZAwO/Sd8zki383W1M7aQ&#10;fch9ptbHUnTO7myBLBAq4GsCKkn3q9ZFfW60uCn2I+aifWuBU3zn5nvuwgvvboA34EVycgp6dO+G&#10;9KREw2qqaDUn9umFkoxEZCT3gcfjwNSp49DS0YaO4UNw74P3Y+XqpZiycAmmE3CWLb0YDzz9NF54&#10;8zU8/toLmDxtHF5+9nEu2i7UBL2wlxYiEuatowyzhjUjaC2GrywfUWcZvMWZGNveADd/ozLCRtVV&#10;YXhTEKMHtqN/JIDBERfGdtSiOeJH0G01KeU+tx2tdRGUkenJLeYps6Ctxocl08dj0dTxmDVxrMlE&#10;q8pNxNSOBgwJedDutcFdlGEq+meNHY7hzRGynKHoqAugicZAdnJfAkycyV6TG+28bj3gqSrDBRec&#10;D0tetmkop46lSv6wEuDETnX9FREoBNwlpn6JgFBUhjzdCijkrhKDpSFVpNgLgUXMRkaEiZnwfMrA&#10;0GOBh8BfxpOASLVPprkY3+MgO1K2YXXIjxzuW9eSkliknmz1Ok12YIVDBZV8n4L/Pq+pcVEBpZqJ&#10;yR1dU9Mot1jX1rX9+22B5ubU+sb2b1raaQ1GG4yekaT1q+Ueq62HyxskgyF1V1dKgQ2ZjfLx1WGy&#10;iqymotMlJstL6cclnCTqdaGOj6YSnwulUjnVTMyIQBZz8axUWmasUl997MVaZP0pVVNxBlMFL4tQ&#10;iyut+fQ0AUsfJMX1JEBpQShBQlwiLGm98P3Hb+DM7w8RGA4TWPbj3G8/xblvPsG5L/fi7JcEmC8J&#10;Gl9xfPEh2QyZzeEdBBwCjAGZ93HiwLs4tu8dHN1LkPlkI05+sRWnyWb+8vYjeGHldEwO8/dlpiGb&#10;wFFmi1mjAkE19FIKsxZ9G49XIKNgboHiLQRHk55aZDHuLQFHMYFBWWOZtKbFXlJSkkyVvnF95eah&#10;ICcPeQQbCXNqkTK9QPg/xl7PMezN4XTg4mXLEG1uNhZyhIvvvdctwaVLZyEQ9CFUX4epMydj06bn&#10;MWhwh3GT9R/Uago26+tqMHPaBOP2mjl5HAYOGYraunrMunA67rnxGtx06aV47bkn8N2fv8OiJQtR&#10;7XLDVl4Cn5NWdkEWVsyYYGIdA0LlGMSF3VmUjsEtdagnEPUPOdE/aEP/sA+jm2uhpl3ThzRjeMSH&#10;sOo6eM6aaqsRcFWhqS4MOy38orwsMo08RF123H7pUgLMFCyYNBp2fle4LAdDQw4Mrgkh4iiFq9QC&#10;d0kuZgzrhzoC5qwxg0y3TGdhHgI2LuoElnwyt8LsDCQRaLPT0gjUmchJSzLZhGp7XUr2KJVp1SeZ&#10;pAteQ1LKjqUUx1iFMhMlEComUV6qOigx7dg5VsxPMZlYqnKJYT5FxWLWum4rYSPbVuGv5oBYjAww&#10;k3GotHjODcVXlNxSKWZOkJFBpmvfpCobIKNxRZBRGYDczlU+P3wEl0Co5m+cpl3ZYl3bv+fWPnDk&#10;7HBD+7lwUwdCNY0I19RxsaqBr7qW1DwKBy04Fy0qpydoAMUoJ7v9qFDOvlxgtM7UAtnoh5XbYeHC&#10;V1muWAotOPmvucCaAjVZeByqZDZS+/yM0jNNtTtfNyDD18yQFcjJKcXaVLUvjuuBKi7iCrpLk6pb&#10;t26mChyfbcG5zz4gKyFb+YbM5Ssyly/3AL89AHy9l4/38PFujhjI4KuPCEK7DND8AjInyWpOEmRO&#10;7d+EU59swmmymRN73sbpr3aSEe3C7+6/HBf6K9G7R3cuJiVkF1z4CwsQ6wNiMTLuwaDfAMEvtTDF&#10;vF9I1mGjtVxWWWaSBsr4fG5WJtKTE013TDEXdapUd0oFmCXpIteZGlgVW/n7ZR0TkHJzsoy7zcH/&#10;avioYaYtgskmqyjCyxtfxvvb3sHgoS1I6Nkdk2dNw/1PPYAoF6bFC+bF3FE8n2PGj8CcmaMxddxQ&#10;LJw3HTPGDsHkEf3x3suP48TPP+CHIz9h6949eHbjBjTX1mDssP5YtWAaVs2biBWzJ2H5hKG4Yvlc&#10;0w9mTEsUvqI0jB/QiNb6MFTQOGVIB+aNG4kRrQ3wk90snTwKo9pr4eIxBj1qvUCAq/ZjQHOr6clS&#10;mEXA5uIfdZTjwfUrsW7RfCycPcUoIzeS6YyKOrFo/HC4i3Ph5IjYyzFv1AAMrfebXvpjBzajMo9s&#10;JeAyFfi56alIVHZY7x5ISUpAZXGhaRaWmp5s6osUz8rlkCtWYC8Gagwa1bDwfAoICshodF9uMqM/&#10;J2OI16JiY2qQJxBS3EXXqrIX9RkZOjKgBBJKUxfDLbFyv2TecrEpHV+sR2nHxTRMrFKyIKN3qjCZ&#10;+9R9MXztX+raLoKSSz1fvB6CS1D6ft91TtOurWv799vC4daMYLTpt9HGdkSamhHkYuQL1Zg6F8nx&#10;BwLV8BJQpDGmhmJKxdRtFa1bVcLLelPXyjJab4qXyDKrsvIxLT1J8yuwaXqYcPLm0FovLpGvWm2E&#10;JXUioOGE5ASUe8nEGmQxchhgSU0zQfwK+cQ52VMT41HChTg7NQFv3LiGwLID5/Zs4ngX5wgwZz/d&#10;gbPfkMHIRSYW8y3vi8l8I6D5mIDD0clk/h+b+Ww7Th+S62wLzn7G24Pv4zRB5uSeDTgukPlyO858&#10;8ja23rIKE6odtJKTTS/7yjIuLDxu9eYwxZkEALEN49bjoiNwUUzFBNnL1PwsC0UFFoKKmpulGrVj&#10;I79PZqLWAWIYqvrWb5drTFXjAixlqintubW1CY888TitWwdfK0A6rfWxZB5X33o12shUlMmUxfdV&#10;8PVoWyuuveceTJ02DfPnz8GEqZPhqrJjxsQRWL1kBvZvewOHD+zCP//1Dxz+9ku89MarWHjxAowZ&#10;NhSjRw3Bwpnj8fobz+DRR+7E0gUzsXLuZAwb1IyhjdWYObQNDdYC3HHVCp6XPLT47BjT6MPcUf2w&#10;4sIpqLMVY0JrGBMGtaA+5CZTLSNbKYabQBLweVDrJusl6ChG5OPnV00ZjaUzxmPx3JkmzbjZXY6h&#10;1XbMHzsI1fZiE1/xlBaQubRh1tAOjO3XiAn8vTZLJlxlhaaY0k52lNC3Jw0PJTn0QoFAPC0FGQRx&#10;pR4rTVzXlhiggFyZXjF1BYF4LEBvukfyGjQBel7TDo8LDhpBcueKcZjrWW4ynh+xHDEYm4oj+di0&#10;YuB1L0PKMJTO4mCdS732CxAplqeUZsXqHGQrbp9kilw03vxGVNWkxHNOxQqZ/QhWR/6XU7RbbKZ2&#10;bV3bv992frS59d5oUzu8EbKWukZE6gQyDfCFIyZzTIF+O1mL3VB2shiHqog9nDRSjuWE4aSxcHJK&#10;7kWqyB5PAHa7G2rRq0ZMmohKAVXwWi4yM5H5WJ0hNUFlJZoKZ9XA8PMquvxF5Vj6T7IY4xL6msB5&#10;Kvdx+cKJOPOXz3H6g7dw9qO3gN2bcW4fwYEgc/bTnTj79T6CzCc488Vuc3uOgCMmg693E1zIZAQ2&#10;3+oxGY9ARkkAh7cTbAhWhwkwnxFgPn0XJ/duxMndb+HY3rdx/OB7OPOnj7H7hsVoyE9DGo9P/nbF&#10;TbTA5OTlGGYmy1bZXcoEk1/e+ON53IWF+SiQa0zSNXxvakoSss39XJOSbNoa87MqwtSiJEu4gGCj&#10;lGVZ2Q6nE8+88w4mThpPMCtERVGBSbeNWnOQl52C5RfNhIPP9+zZA33J7gr4n7YPG4ah02YhkyBW&#10;WZyP++++Bvu//AS7PzuIb/78F1x32+249o5bMHPJCtz32BNYd+31mDy4HTt2bMXaKy7FunWrMGfq&#10;ePST6GS5BUNr/Lho4jDMaKvBnXfdgGGDmzCV48LhLbh++Wxcs3IRhta6Mao+gqnDWtAQ9hFEU+BV&#10;PYrXatoF6D/w263occEFqMhNx/oLp2Ll7FkY0VSPGROGw1WYgyanBaOjHtR5rAgTXNxlFgyq8WFo&#10;QwCN3M/kQa3oIBAl9ekJV3khwgSs3IyUTnARyPRGtqReUtJgJ/NQ/3tde/n8f2IsMd80dhPASLRU&#10;YGLUqXntKWVe6fYK2gsQYkWWleacKtZS5XLGGAzPkZ8sr5CgI7Yu97DSzot4/gyY8DMK/ksJ3Mrz&#10;p6JKE2fhrT7rcnpNzMYUJ5OpqLBSbEZgI+BRUo0/XHPMZrOldM7Trq1r+/fbmtoHegPR+lORuhaE&#10;axtRy9tgbQPZSzWsBApvIGKyxZz+atiMFpLfpB1LpkK1L+pkqTiMRPtUqWzUgslO5MOWlpeqnGWZ&#10;V3AilhVbkZ/PRZnPqaeFrH0BTgxglOpr58JMCz8ri5Z/sfFvZ6WnIa7bBWQFJRha58Y//vgpftr6&#10;Jk5/tBFnd7yOs7veIbBw8d+1GWcINGf2k22IxRz+yAx8ScbyjVxmZC0CGTIafL0nBjbf8PYrvecD&#10;jp049/k2nDsokHoPp5Vltu8dnPj4TRwli/l5z1s4+fVOfP/hy3iYAOezZNBCTkcRGZmCxWqB7LI7&#10;jLWseFGZFqfiInNf7hkTXE5N5UKXa1iLZFwMEHEBVGdEyccYKRGyIBX5mcZlXAhlYftoyV5x7Q14&#10;7InHuAgW07pVX5AKrF4xCzMnDsW0uXMxdcZ0pKck8H+WvEwa4hMSkJmRSpZViPYBHaiOhlDX0YG6&#10;9jZUN9Rh8vRZmLt0GYaPGY3hIwZh0pAWrF0+H0/eswYvPfUQrr9sJeZMHoWxA5rJIAowojGCeRNH&#10;od5TgfGDOjB++CAsmDAKq+dOxUXjBmLujHFo9VsxhaxlwsgBcMk9VJrPUQQnF90qGhOKNblcNvTt&#10;090w0OXTRnOMxej2Jowd2GZaKLd6KzCpyYfWkIOsJB9uspN2sqB+tT4MjPoxsrkG1VXlcBLwBCpF&#10;2Rno1a07el5wHhLi+yKub18Tq6ogkCjuoThgnpigjAF1+CzgOREQECRMUS2NHS34RQQI07OH16EY&#10;jMQllQUpI8LG61AZfMZdxutSwqtiNWIr0pWTYRBjL6rOV1KHYjCV/H65yOQC4/vFjPg/iJnqOWmL&#10;qYBSwq/ah5PnWDVjwVANPL6AygJ+DgaDCZ3TtGvr2v4tt/Ma2gY8E442or65A2QyZC21pOaxXi8B&#10;MZhQLcrVMEyaY9IbI42vbW4z6slVBBkBhQKRlS5aZ5xgssIk3aKApRbeUjKYlJQMWNNS0WGtQC0n&#10;e052Lsr5OVOVz/crFVmuh19UhRXo1IIsS1TV1p7KMvz8+7048cVenN65Aae3E2C2vYaTW57HyX0E&#10;FzKXM2IzAhs+Prt7IxnNZjISgsrhDwkuYioEGoKMAZZvPyG4EGwELF9xfP0hIPZC1nLmk40csRiM&#10;AObk3g04TgbzM5//6ZMNOPXtB/ju7YcxvDIbCUmJsJeVEEDSUUqGogC+qQQvifn3c/KyaDEXmD4u&#10;So9Ve2QJUaYRANIyUw0AmIp9Ak0+ASWf780vyEN6errx+SvWpMLTq264BZu3bTOLXFlpsanSr2tv&#10;wRV334K2wQMxdvwY/t8VqGtqNPL7AWcVvy8LeTnZXBDlssuBnYvkjMnjTbO2GTOmYfKUcejXEMGn&#10;WzfgD18cwMtP3IWrVy3B9ndex7KLZmDqyP5YO2cqJvWvxerFczGRABS1WbBq4WxcdeVlWLdonsn4&#10;mj28A7WuCgyp96NftQft1X44uPDmFxA0Lbn8X9RigP8LF3OHtdSkTMf17omLJ4/AwjGDMay5AZOG&#10;DzAZY3X2YswbPQQdfh5/Qh+CSIFRBRjZUotx/Zoxa1R/RMlqPJUlBNFUZCTGI00xl+4EmN49kJSY&#10;gOSUVHiVIi93LL9TBZRiLVIwFtjrv9Z/KyDJKyyIua8UIzGuLWUCVhoDSUxUwXfFYpTdqPeI2eg9&#10;RcUCF4ImWYdcamUEHGVOmjbX3E+uYnO8r7YUNr5HRZPqW2Sz8T7njwBMQGNS+pU1RmbjldSS1wdv&#10;MIBQQ9O/Sjs6enbO0a6ta/v33KLNzeWhSOO/wnWtaB80GLWNbaTmKqokg/GH4aE1JQn+QHWUNF46&#10;SEFjbcmtoOIvj9Eci/XPV3GZLDrpM5lYBC2/gsxMPLpmLr5//UGcfPNRHH3+Tuy+dC5GVVUil5ak&#10;jSBkGI9iMny/amQk95KSEIf4nj3R7YILcOuVi3Dmxz/h6C6yiu1v48z7BJbNL+LE20/gyGsP4ORH&#10;fO69F3Bmx2s48zFZzYdv4MyHb+H0nk1kM+/j7F4CzidbcPYgh4L9Yi9fkrWIuXxNwPliJ3B4m0kU&#10;MMkCApn9BBjenj6wCacOkMUc2IjjvD3KcfyrHTj5+WZcNWEgslITYcnNRnF+Dsp43GIxFgGN2EdB&#10;TCRRnTQVzE8lGLlo1VaUVZhgv+nHz8VP1f2qvVABppQCigkgCuyr8lupquOmTsHIMWPJ/orR1BAk&#10;oyEjcDlQ73ci4HVhzbo1qI6ECGz5uOrmG3Dn3fegODcf0WofppFJjB7YgpA/iOHjJ2HM2DFYsOAi&#10;LFkwEysWz8Gfv/sDThw9igOfHcQTj96HK9YuxdoVi3DjdVdhvVokb3wNKxZMx8SBraav/fWXrcZD&#10;D9yFCyeNwtWLpmHV3Clo8ZSTddjQUe1Ea10dAcxqwKQwv8AkJqhltY2/yUZGl0BWFU8guJDHdeXC&#10;mRjS3IgZE8cZ0Ki2FmJKSw0mNEVRSsCusGSbYP/I+giGtjRg2fRxsFsyMSDiJftLRGpib6QTYLpf&#10;8BvE9+qBRF4zGVmZ8FU5Ucjvl5acFKUlWJknVQReXwbAacDYFWxXDKW4jIxKKtgVhoXovBXxeQXv&#10;xcZV7FtIICqiwVTGa9TIAvEcisHofUpAkQvUuNEUgyFYKNAvRW4BVCkNArdPruQyfieBhNe3VLnt&#10;BCq9z05Dyu52GamZKjIad3UQ/nDk713ClV3bv//GizgUrn+hjsyl38AhqG0fAF+k3oBLMNJgJCkc&#10;tIRdKvTyhjmCCATCnCRkKgQF1byool8uME089U1RUF5undT0TMwZ3IRTv92F4x+8hp83P4UfNz6J&#10;v79wN/5w3RLUpyUjntamXEoCIln88oGnpSYjrscFRuFWrWufuusanDn4AU5sfRNnNjyL05uex4nn&#10;HsDRx2/Dj3dfhr/evgqnNj+Jk689jJPvPM37z+HU+y/i9NZXcHbnGzhL8Dm9+x2c2bsZZ8hGzh3c&#10;Ggv0f0uQ+UbgsgP4fDtvOT57HzhIMFKA/xDHQQKMamQIKic/3YzjBzfjKJ/7maBz/Pcf4qOblqIi&#10;Ld6kWNsquFhZuIgVF9L6FcDmG0tZFrNARBX0/mA1EsjItIhJTFHKyQLTUvXaL8wzwCFxSy1Y6ivi&#10;dTtx3WVr8cR9dyMnMwftHfXITM9Ac2sUq9ZchNbmJlxy6SoUlRF4wiHMXjIPnpoa3HbTLRg3YSS+&#10;+/YzfLp3Gx688xa4baVYsXwZbn3oQUy7cDrmzRiHnXxt394PcOudd+Keu27BmgWT8Mht67HmkkWY&#10;MmwA2qpVyDgAC6eNN+KRay9dgTWXr8XoAa2YP3k4pgxuxiCCiiT3Ta1MyAu3k0yArE01OnID5hF8&#10;S/MKYCOzFbtIiu+NcS1R3Lx6CapyMzFxcD+M7Gg0kvxtrhKMawrAz/8vPz0Z1vxMDAzZMFCKyXxP&#10;pKoixlx4jXQ77zdIS45Db4KLaqGUMJGXnw2n005QyexUQVZfnHzjDtN9JU8YBQWxTIJFUYkSSqxG&#10;3sXItlh5TSsGaFXvFRpNPA9GlFJuMV6jxgXG61xKx6atg54naFYROKz8fUpAkbK3algELuoDpFia&#10;2LgyzCTBr4Z7Tj5W/FIisXavlyDjgU8tEwJ+GnIK6Nd3BfS7tn//LRptrQmEas6G6xV7aTaBfQXz&#10;QwQXty8Ir9KRyV6qnGQwwYhJTZbEhXGNVbkJNAQHTkC5AtRHXwWSWVwI1bTp9ztewIldb+LH7S/h&#10;+83P4O9vPoa/vnAf/vTANfjisnkYXpyLjOQULsRFpujOQmszsU9vow2VlNDXgNX0IR1kHmQPrz+B&#10;Ey8/huPP3Iuf7r0W/7xhNf577Vx8NqUfPpo+BL+7eSmOPHsHTr1KkOH3nNz8LE7tepvM5i2ceO85&#10;nHzveZz+6A2cO7STAENAOUzG8sWHwKGtBBWOQ2QuZCw4sJnshQBDFnOagHOaz5869B5OqgiTtycO&#10;b8HPBJkjBJiTfz6AfY9cB1d2BnK5sDms6qNezuOm1VpYwFFksr/U40WBfIlvqqJeHSklhKksMik+&#10;634lP1vBzxUUcBHkAihJ/mXLFuFv//gHtuzcAZ/TzYWsGNYKMr7KMjS2NMIT9ODi5UtNxtcwLtJV&#10;7jKk87+7+trr0H9Afzz24kvYcWAvFq1cgnmzpmHUqCEYMnIEhg4ZgDlzJuOBxwg0Y/pj9YplWLtu&#10;OdYunYlbblmDKWMGYsLQZgxsqka9z46Lxg5D1F6GYW11mDSWoDKUwEPGMm9QE4a3RYxrLOq2o0Zu&#10;MS6+BXm5BBUaGeY202TalZUUmvoT6bu1ep1YOWsSmqo9GN7egGEt9fAW5aLBmYd+7mJ0BFywZKcY&#10;7bFBPivqvQ40+flegpIlMwVpcfEGXOJ79+T+ehlZoAyCbkmRhYyPwE1wUWKIXIzK0FNsS+oISgM3&#10;9UQcsb4sBA8CgvoKiTkqViM3WD4BQ2rUlZI04nVttxJMjGuLoMPXVdditObEVvh5gZKyxZSKLEFX&#10;1bioRkZMRZmTir1U2LgvXuPavxiOxxsgSHmN69Nv2l0QVENhlQT8FIlE4junZ9fWtf1bbxdEIg2v&#10;yh0WjDYgEm0ylfu+cJSP63jhh0np3aTuAhkf2UwIDocvlsLJSVIut5YmjCYWJ1VJYQnS0tJx7ap5&#10;OH14O37c+Qp+2P4qvt/+Gv654Sn87dUH8d8v3oc/PnwdDqybjVElWejesxdSaeGmJCUhPTUtJt/B&#10;RVK+aNUNPHf5xTj7FJkKreofb1iJf627CN/OGYNdgyN4sbocK7kPd2JfjAw7sf3y+Tjxwp04/cYD&#10;+PGFW/HP52/BkQ1P4Ienb8WJj9/B2QNykW0nYL2Hc/vfjQHLQQLLpxwH+Hj/OwSa9/jcuzjzxTac&#10;5uunP9+GU1/uwKnDW3GK94+T6YjBHJGG2bcf4X92vYR+VgWPi1HORbSqyoYyi1SNC02QOStDMRCl&#10;I6cghVa3erzE2hnTkuZ75EaUO0xdDrXgaUFTbc2kaVPx+z//F/Yf2G8q6J0OF+rqA/D63WhujBKA&#10;8tGPwHLtDTehub4GXi7KxQW5mLrwYsxZKJXjSkybMwtTpk7E1CnjsGDuHKxetQgXzZ6FscMHYN6F&#10;07B00cVYvmo1qrn/of0aUB3wkin4zetBh80Ax6R+9RjRWovZY0dg3cVz8ejtN2EyQX9IQwjBygLU&#10;EIBUue+nZS4mWqFYFM+nUqpN8Jz/RQF/r/rLyOVZ77ZhEY+nIxo2rGQUGZm3vADB8mwM9BWbfi95&#10;6QlIS+iJ/j4bAhUWhAi8YUcl6pwV6NWtG/r07GaC+YrNSRYnXcrTOUqgyEJqagqSOdQRNJ0MWuCe&#10;X2BBFu8r5lKkXi88JqXHx/Th+J/relb9lgL9Ah2OQrkolbLMocZvpiWEPs/3SFFCdVrqfqqYi9p+&#10;W5TRp9gNjSK5vJSYIp0+1bXofeo6qloWucbU0kLFlpJc0nskvR8KRxTQ/9HpdPbtnJtdW9f27721&#10;tQ3Jr440/itS34wAGUugug6BmnoEQxFax2FOhGp4fGETvHTzsQBFPVwUpFQLV2XLqAJZAU9biepV&#10;CvDYzZfiBBfv73dvwr92vYN/bH0Z/9z4FL5/5yn8uOkp/LDpafzr7cfw9ydvwuNTBmGGpwLe3HSU&#10;GLdYd6Rnppvc/0ruUy6h8REf1jeFcHHAhgttJZhRmot+GYmo6BuHXt0vMIuNFp2+vXpguMeKF+aP&#10;w94Fw/Ff912OH5+/Df969k6cOrATJz/eQJB5C6d3b8DZfQSSTwUoZCxkKyAbiYHL+8ZFdpZAcoaA&#10;coZs5TRvY0BDgCGjOcnHxwlCcpEd++1H+MP7T6OtooCAUQQrFyNljWkxkuUsxpKZqj4zBJekRC6E&#10;GUjhYigGo0Zj6j5ZXBJziSnDTgV9pRxDhwwxgpO/+9OfcPW6VXByga2oLMSoCSMxZHArBvVrQgG/&#10;Y+K0aVycqtBeG0Z9dRA1NREsXbwU82fOQL/+HZi/bAUWLb0Y02dO6WwwtgdLVi/HshVLsGj2FNxx&#10;3Xo0BDzoaIjC57GhlWAxbfwojBrQjkFRDyZ1SMV4CFYvmYvbrlyPx+65Hf0J5IPqQvCWFSLgrEQF&#10;gS4/L4dWvCz5SsPUpFggqRsLnxcQZmemosKSj4jLjhkDm1Cem4X+dUHTOtleVoSqvFS0OYsxqjmM&#10;vJR45GekmJ78UUcRIs5yOIuyEagsR0ZKEnp374YeBJfePQgwBJf/VyOVlGxcYknJSUYZQentYi2K&#10;c0n1WkrWar2gDqrlZCNS5VZGmf53sRWnYohkLOqXb1ORMJmJ6UwpYUsxFbIUuTXViluBfaXSyxjQ&#10;ZzUPVFRpFJI7dcsqFdgXmyGgKPXeUcXHNgX1q8z1bSMoSVE8QKPNHwgiVFfX1UO/a/uP2s6rqW98&#10;KtTYjGCkHpH6VgTDtCaVelytnhN+OL1BVJLBKNPLqboXFVFKKZmPVfdi+ubLj11cYtR5r714Mk4c&#10;3oEfD36Af360AT8QXH7a+QZ+3vEGjn60ET/v5tizAUf3bTKL/fFtL+B/X38Qv79zHV6bPBgzaaHm&#10;JiQjV/pPXAhUBZ+brer2LORmxTo8yu2hLoNKHMglGBVysc4mOOVyUUlTw6i0ZBy+Zz2OvnAPjn2w&#10;CT8+ewe+f/52HOF3ndzzJtnLRkDj4Gbevs2xgQAjcOHjw2Q2nQCjcVoAw8eGzXy5kyBDgOH9ExzH&#10;Dr6HY19uxd/3voaxAQfyaN1WVMQqvQssucjgsWrBS01NRDIXRrGXDHXVzMkyqbFiLmYYd5h6vHAB&#10;qyjDwKHD8O3vvsWnnx/Ghg1v4tLlizC0P1nEoBaMHtGBYQPbkcf9l9Gyz8nNwNTZMzBq5FCMHTvK&#10;NLd6+MlnUUPAqG9swMLFi7Fi2SJEAwEukloEq1BW5cCIwU3YvWsT1l52ickgG9FWb7pCKq4yfsxw&#10;9G8IG3CZOX4Ill80DXfdcCVuWLccdWQ049qjsJh+9bT0i9WvRtlhRWbxzMnK4HNkbgSWQksefx/B&#10;hYu8Mr361QQwZ2gTbGRZA5ujqOG5LsrLQI2tCC00MqZwv3mpCbDkZKCU+2/zlSPqs6KawKd0ZkkD&#10;9bzgN+jT4wKCSyxTTHGttPQ0Mpk4oy+WnJpqFJEV24q5JckeyaQylIBRpK6hFuRbxBaLTY8dxfty&#10;FYshaJhzUiYJI7IT/leKt0g2RkxGQqzlvO7Lec0rXlNkGA6BhoCqvi0CLfUbKpD0DBmOgEuq2qrl&#10;EhA53TTIlMiiNH4yQ1Xmq1mY5lFtXTNC0YYDnXOya+va/jM2f7g2UtPQcjRc10RwaeZoMi2QaUlB&#10;nSjV7tiqpmC07Jzq/y2ry+o0fmUFLaXuqgJLFY5lZWZj7fQxOPnNbvz4yXb8sO11HNnxFsfr+HmX&#10;ChQ34fh+LsifbiEAbcepz3fg1Ge8PciFu7Ny/tzmJ3Hg0vmY5ihFJhePrMwsoyxczElbXlCEMt4W&#10;52ejnJZwOReFCk7qYlqnBVlkBGmpyOVoKsrDF/degTP7t+HUvndxioB22sj0c/8HyFQ+fhPY/VaM&#10;sfw/YOHznxJcBDBfbsM5goZhMAZgxF4IMF/twOmvP8ApZY7xOROH4fuP8P3f7Xge/bhYql5HMQBl&#10;LikzTAwmlWBnXDYpifw9mSY2IH0xuceM0jKHivdkCVc5q9Da0Yr//effcejwIezbtxfXXXsZZkyf&#10;iBmTR2PS6OEYN2IwmuvDpkZGzbEGDe6PqRKEnDYZVdZyBFqaDYNK4EI7dtoUXCg9rwunkaHQaLAV&#10;wkO24COLuPfpx3DZFesxpK0BHfXVGN4Uxqol8zB1zEDDUKYTgFbNm4ob16/CvTdcjclkMa7SAtRX&#10;yVrPh4tsqpTnQa4/NefyOG207gtQWRJr0FYkdsYFXP1+khP7Ihr04sIBEX6+FBGPE4GSAuTyP2ny&#10;29HhK8XcgTXISe6BHIKxqzQPQYJOU8gNX3kxkvv2RGpCX/CSRV8y3Pg+fWhk8D9NSuIgeJO5JMfH&#10;G9dsJgFFrjGBS26O6ozIrnjtFBJUpM4t8Cghu5AbrIBMsbBMmWElKFL2XrGq7W2mKFKgYuPiXywV&#10;bCNSqZoVBfQFNLH76mOkGhclp6gwU0kZql9SewWjmMzzKU0yZY1J1LWK80gqF4q76FZq5P6Q3GL1&#10;h2Izsmvr2v5ztvNqmtpu8AUjqKYFFalrNHpjbk8Qes4frjMiloq7SOhSnSdVkW+nBSZ5GMVbjNw+&#10;rTelgC6aOBQnf7cXP+7ajJ+3voqjZC5HPyBD2bsZJwguJ1RH8un7BBQyAoLLGY7Tn6v514c49cUH&#10;BIGtBAEC0PYXceiaRbjIV4FGSzpK4+OQkZweq2HIz4WlsIALWB6tVy4qPXvBQqt2do0Lm1bPw78+&#10;JDs5tANnv9rN8THOcf/47T4CxzZgDxnLHoKJwOUT3pLJYD+fE8AYcCFzIbAYcCE7Ofu53GMcApov&#10;txsdspN87uRn7+HEoXdxnEznyKfv4NhX2/E/H72McWGPibkoY8x0ouQiq3iSGFcGWVY2wUaZTJKL&#10;kVtMcu4KKhdaYoHmclq71ZEwfv+nP+APf/ojAeYzPP/cM7hq3Wosmn8h5s6ajCkTR2Di2GEYOaAF&#10;I4f0x/jxIzGDz8/kGD1yEHz2CjQ315le8u2Ntbj80lVYs2IJli+cg2ljB2L21CG4+fpLMbStDv1r&#10;qjF/+iQCx2BMG9aG2RNGYOqoIZjQUoOJZBL3Xn8Frlm7Amsuno0wAanF64TTykWY7MNjqzDpx3L3&#10;qa7HiEaSsVSWFJnMwVIu5LotJ5NLSUjg+ysxqS2KuopCRD1cpLNSkJ+eBHd+Jpx5aXytxqQdF5K5&#10;5KYno6ayAEECmKM4B+lxPRHXszt6nHceel1wAZlKolE+SEvLMAATR+YiRW2xlpy8XJN+XFgotQgB&#10;RqWprJd+WAGP10i3kF3o/1bRZTHZnvq9KJbi4PWsYkdpkQk8pJqsRAApJygdOQYeZcbdpc9L1FQt&#10;wd1eVeGrbbWKi8ls+D7JI8Xk/sv4WRs8Hr+pyHdxKJVfTcN8ahgWrEaopubDzvnYtXVt/1lbKFr/&#10;p2hjG0KRegQ41PslFK6HP1ADrzfECcGJwclRKRZTWQUrLTobJ4m0wJQxo0WyKJ+LZXE+fr9rI458&#10;uAHH3nsZx995Hsc+2ohjn5CtfMIFef9mnDLikZtjab/KzvqM7OALAszXuzg+MgkBhskQbM59SWDY&#10;8hz+csNK3DW4EdP9lfBnpKGBFvKkgAuXNIex8dJ5+NMj1+Hc7wgk//05zn0h0crdBBV+XsDC/YD7&#10;NBlin5Ct7Hmb7OUNYC8BZt/bOEdQOUeAOHdoEwfvf7GF370FZ8hWThNsFHs5Y2IuZEIan6vzJQdf&#10;P/nZu2b8vH8DTn69A7/f9ix8lpgbL5OWtbLfpCemPiwCGLloTEtkLj6qDZIfX4uUGqdpIfJwkVJL&#10;3M++/QLf/v73+PyLL/DuOxtx583X4orLVmHF0kW4eOF8LJg7A7Omj8f0SWMxc/oEAst0LJg/G/Pm&#10;TMOMmRMwuK2Zr43CksXzsXLlMqxdswpXXr4WS/jZRXNmYTzZj5p6LZw9GetXXoxxQxoxbQQZkEQj&#10;CSwXDm3EhKYQrlqxGMvnz8Lw9jqCQwmqPRUoF+PgOXASRJTBlkWmIDegOnmWc0jkU9X5JflKXLCQ&#10;XZUjNSnBpO1OaK2Bw5INv73cVO3npMaj2lqMyqwkhMqzUVdVYphLRlJfeMotpv++lUw1LaEXepxP&#10;1tK9O3r37kYmRCBJSTEqCD16q94lwdzPyy9AlhgjWYuFTKWwUN0/xRClYE1Q4DWrwLtckJIyMuKT&#10;ApJKaYQRcBRDKVYWH4HBpoZyZOl8Te4xZZyZDqxyLZZWxGq1+NtUDCyVZDXYU/8fh53gpKwzw1ic&#10;ZDSVseJhgpWaiKmlg0t6fWQvTglXhqpRXV3zWudU7Nq6tv+sLRJtujYcbTwbqm2AlwzFY6r16430&#10;i3qzKP1YqZkVBBYjF0724nJwotLqc9LaU82AKu9TU7Lx5F3X4tTuzTj+3gs4uvEZHN35Fo7tUzvi&#10;7QSX93Dq0y1mGFBRsPwLspevPjTjlECG4wzvn+HtWTIZ8DOGdehz21/G3zc8hX9yv8c2P4czH2/A&#10;2S8/xNlvpIgcE6mEARUCioBFQ8BCtmTGQY59GwgyZCsEFrnGzhIozh58NwYshyWM+T6BhaCieheB&#10;i+6TuZwSwHCcJlsRwCiD7BRfO3VwE06Jxej2tzux/6mbYctOJ6hkISMl0bhvlJ2UnppiUpAVB1Bc&#10;RoKVCuarJqaIj+XKkgUcDIdx8PBBfPH1l/j6t99gxwc78NzzT+Laa67C+nWrcMnyJVizejmWL5qL&#10;uTMnYcrU0ZgwbhSmT5mI6TOmEGBmYvbsqVi1cqlJa15+ySIsvHgeli9ZhBlTJ+DCqeMxbZKUk4dj&#10;6UUXYgZZ0PCWWkwa0ISFk0djREcDFo9ux8whLbhuxQJcfOEknt9S2IqzaUBkooSsQCnXttIispIi&#10;U6BYpPoW3spVp/iRGIuq9u1ckMXSUpITUVlswbCIC77SXHjJfvLSkpGd2BclualwFaTBlpWIDj8N&#10;Ff53GaoLUp/9gJ0gU2jqn7r95je87YEEjnR1oCSY9OX9Ht3PN4WaqSmppq5IbFHMRcH6fMVROEw2&#10;GK9PNaWrqIxV3RvpfDISsROpfMvdq9YSSrEXcMhNKaZRoiC/quyVvCImomwxXvNWvl8JLUpwMe5Q&#10;siDVxCh1WZIwqtDXrTTGtD+5xvRdBrRUQMl55PH6EeCI1NQ+2zkVu7au7T9ra2xvr6iORP+hHvue&#10;cARujgDvu/3SFQvA7QnAQdZSYbfCF64xE9NGK87ByVNlrzLWn/SZHGQxQ2k1n/jtx/h568s48sGb&#10;OPrxJhz9iExmP9nLp9txUj3vOU4d3oFTBISTXyqO8RFOElBOKg5DtqLnT5NxnD203RRAQuOzX0BC&#10;VfW6H4uhnOO+zh0k+BzaEath+Vzj/wcsBDGlG58jW5KO2Nn9BJT9G3l/E84QPE5LqPIgXyMDEWM5&#10;K5cYAeSMQOZLxV3kFiOw8LFqX04JdHjfDIHLAbIwPcd9nDj4Ds784xCeuexiLrxqmVyAhOQkE/RW&#10;vMWAC4cAxXSl5OtS7pWKtLKLHC4PIrURfPXbr/Hl118RXL7Fnr278ebbb+KOu24nqKzEylWX4Mab&#10;rsPd996Bqy9bg4tmT8PUCaMwadwYTBw9gqAxBuMJNlOnTcacC6fh4gUXYuaUsZgxcTQuJrNZRiYy&#10;n4Axf/o4rF62AAumjsXUof0xjWzloumjMWxAA6b0q8XoxiBWzJuO0QSdlLi+aAr5TNGiCdoX5sNZ&#10;odqSNNgdVv6+LMPWlIIseRtlkNVXh0zWn7K2VH/itZVhSGMA9VX5JktMcbLMxD4EjAtQmZsCV2EK&#10;6iryUF1mQVKfHrAVpsNZkIm2oA1Jvc5Hd8VbOBRbUUtj7bM72Yyyx/r06UUAiyeAE3R4jAI8gbgC&#10;7GIwahqm9GLFQUw/HgK5Ccgrw4/HqDiMUoUrBAp8TYoUAhcVUxapL41cYwQF04lVQEvQkc5eOUGr&#10;TKyFjEQuYuNy43co/dhJdq84Tpld6cvlZC3KtHTA7fLxPJO5OH2mdbi0xQKRmkc6p2LX1rX9523h&#10;cP0y6Yt5QyqmrEOwuhaRUD2CtU2cDD4ufpxQyhyrIM1XcRittML8EpTnaZEsRbnDCTcBpqSgCLuf&#10;vRsnPt6InwkqR8lajn+yBccObMXxT7fhxOGdXIQJLl8SUL7gIMsQwJwkmJwk4JzgY/XGP3mYoMP3&#10;nhYT4e05viZW8v/Ag68b0JG764BYCUFHDEfv6WQ65jmBD0HpHEHgzCEChiReCAYxoCC4CGQ+I7h8&#10;TnAxsRYBjOItfC8Zyhnd8nndGkDhc6d1X699KfcZ90HmcprgJFZznJ//rw9eRoOr1PRJz0xLN8KV&#10;kiNRT5fCIrluyF5oWcvCF4sRs1G3QrnFOvr3w6efHTLM5c9//St+++1vsemdd/DAfbeTfVyES1cs&#10;xxXr1+HGm2/ASy89j6eefBRXrLsEc8haphFAZk0Zh3mzpmD2zMlYevEcLF14IS5ZvACXr12BVUvn&#10;4dKVi7B68Txce9kq3HDlpbjpyjW4nCxnyZThmCtl5Ho/RtZ4Mbo5jPkTR6EsLwtFuVnw2cuRkaos&#10;vQw4JX9fwcVZmWH5OTx+LuYETUm/FBVJz0sLex5K1IIgL98IknpKc9DoqUCrS4KdBUhLSzIB/dQ+&#10;3WDNTIE1mwCTl4QWVwmSeneHJT0BLksmGtyVSE/obcClT7cLEJ/QlyCXhl69exo2I3Dp26sXkhMV&#10;2E9CUkoyASaWMaaUZGUX6hjyeJ2qYl9Fusrmkiqy4ixFBBi5zQTyyu6yFBZD0kZiNZYy/kZbhZGD&#10;KSMDUWV+JVmOWEl+fqGZCzF9MqUskwW5Yg3DlAEoBWTFZNTfRbUtYj4CFYldVhBoJF6puphAKISa&#10;2trrO6dh19a1/WdugXDtx65A0DQNU21LfaSJllbIyPJX2mnZ0cKTVIY/GICrqgovLpuNP1+9Ai+M&#10;7IfG4mJk0UrMz8lHU9CH47vfwnExln3v4ShB5RhZy3GOY7x/nIzkxGcEGY7jBILjZCIK9J+U60uu&#10;MwKROkie4WuKvRgtsG8ko/8xQUXAQqARexGwSCNMt4bVKJV4mwETw1IIJGIqYihyc505FEstFuM4&#10;KXmXA5sINGQbh/m+wxK+JAhpEDjOcpz7/JcAP4/j6504ow6WXylGpCwyHp8YjuIz/PwZvvcUx8mv&#10;tuNvH76CKQ0heP01ZHZ2JCcn0JqWW0mqyuqlr6SEfFi02PF1xWCUVaW6iTlzZuHwV1/gK7nFvv0W&#10;f/rv/8bXZDHPPPcE1l+xDlddud4ISV599ZV48pkn8PaGjdi0eSOee/oRMpkVhpmsXLYQl65ZanTD&#10;Llu7DGtWXoQ1KxbiyssuIaCswXVXruJ75mPZotlYt3whrlqzDAsndmDCyMGIusowNOpDHcExUE7A&#10;SFOfHaUV5yAlKRm5BJdalx35ZAZFhXkoVuaesq4k+5KTyd9J4CSwqOZFoCOWZlE2WVkeQlYL2pxl&#10;BlyS+J/kJMchhcylKDUexdnJsKT1haeI4FWQg6QePeAoyEKNowyVhdkGXHpc8BskJcSZLLwLzj8f&#10;PclcFOCP79uH/7FqichoklPIYBTcT0eyKV7NNmwmMz2TYC6R0XKTcCFxS2W16Tafo4CAo2JJxcDE&#10;QPLJKo37kudGACHpIzF0ZZwp9d7UtYjRkJVYlaYslxiZp1iKWg6orbHUwyV+qf1Zq+zwhQKo8kjh&#10;wg5nIACPGoX5q9XPZV3nFOzaurb/zC0YrR9ZXVN/1Etg8ZLFqP4lQBbjDFYj2tRqMsWqHG5OvBI8&#10;feNlOP7eK/jXQ7fgt2svwstDGtFAK1cZOAKYSf1a8NnLD3LxJmv55H0c268CRILLgS0xcCE7OXZw&#10;O37+dKthMifJPk7t24zTe6VQvMmAgylyVJxE4PI5AUUxGH7WMBJV1pONmOJHvY8gour7mNvrHZwl&#10;oBghSrm9DLjIfcVBpnLa6IbFtMNOH+RjMg8xFgGLYS8CFQKHARfd6jXFZnh7WoPPib38AipnvhLo&#10;EBDJXk4QgP74xv1YNKCWTCQMl1OyH26zoEpzS4ttzIVUwEWOTIYMRv56WcqqJr/hhmuxa89Hhr38&#10;9o9/wMHDn2H3J/sIIJuxiAxk8dJFWH/ZOqxatQKXX3U5Hn3qUbyxcQO27NiKbdu34qUXX8Djjz+E&#10;u267CffecTPuu/NW3H/PLWQ+d+D+u2/FbTdehRuvvxzXXL6SwHIRrl27ElevWobZI9swrKOBhoGT&#10;rKsCgYpCVFsLUEzAcBSrNYIYWDJyMtPh5GultM6lkZarAsW8HCPgqVYCKhJVnYtUCkrKS3g/F4X8&#10;nZLkV41La1WxkeZPTiUYJPZFMsElI74HijMIYmQvJVkJKMpMRglHg7McbdUOVFqycf7556EHmUuq&#10;Cm7jeuMCgs0FBJee3c5HXN/eBJcUpBJI0jKUjpyNDDIXpX2LURUQEFSLovvJfE5FlCr0VDKCYTSK&#10;05CJqEtlUWUlRwXBphgWgqbJKtMgKEk+JgYyamqn9GQCH9+vNGTJwqgIs6Sy3EjFKGusVLL7BBkT&#10;2Of5VZzF7fGbFuJ2F+/TiAuEaxCpa1jTOQW7tq7tP3cLRxredYUitKhqEAhGjSyMAKa+sR02p48T&#10;pwqeilL8bdtr+McrD+G7+67F5+sW440RbbjSQ+uPk18TS0FOFbfde+nFXHDJUvZvwVEBC9nJCTKL&#10;EwSTo5+8hyNkNic/0aLPBfrjt3Fm70ac3bcB5/Yp6K4UYQKH0oYViFcq8b53cY4AdE51Mfs3c2zE&#10;OQLIOQLKuX36vMZbBBBlpsUUjk/zPacIKlr81TtfIHNy/9sElw1kMZsJEnKLkekY1xhBhM+Z4L5h&#10;MZ3DMBjFYwgofP40P3Nat3KN8XOnOU6S1Rwnwzn8yBVYNTiEUE0t1I3Q5qoyfnijxstFydS4mHiL&#10;XIp5ZIRcpAhCimncd+9d2L7rI3zy6QF8eviQCervJ7g89eQjmDNrKmbMmIq5s2dj2bIlmL9wPi65&#10;dAUuu/IK3HHPHXj17bfwOpnMS6+9hBdeeBavvPoiHnniITzx9BN4+OF7CDB34pEHbue+HsL161dh&#10;Cfd3w2VrsOzCaZgzshWzxg7GsMYwrDmpcJAtJHMRz09PhbUgH4nJkulJR0p6iskKlCJ0luRexE74&#10;egmtfCNvQ9BRrYlAtFg1PxaBKhlaSQGBIxXjWqtRWWYhGHB/CX2R1uMCZMX3RJUlncwlkQCTaACj&#10;2laKOqcNAYJSSXYa+vTsYUBFiRF9+nTHeef9ptNV1s3I+us7Mwl8au+QlZNnWIl0xXQceTm55riU&#10;TZbP1yy5MXekalLy85TVVmSKKgUoOTSMLAQZVeMXlleYuJGSApS+bGpjCKLqGCrV4xzeKogvNmSt&#10;jKkei7kYJlrlMK7OEgKPUpyNVJLNaeIzUkN2elWpXwVfdc3Z6kjtnM7p17V1bf+5WzTaXOwP1v5N&#10;acmyrNRj38dF0lcd1USAr6oK+5+9Dz+/9yL+/sK9+OtDN+D3N6/F26PbcVkZF53EeJSVlMGtAjRO&#10;ypysbEwa0I5PX3sCJw/vJIt5F8fJMJSWfJRgceTjDabY8fSut804QyBRl0hoiJkIWAy4bAJ2vQ58&#10;9DrO7SH4iKEQgAxTOUgg+IQgs3eDqcA/8wlBY++bOLWf+xZT+eRtnNrzBr+Hjwk2pwxr2UCAeYv3&#10;+f7P3uHgfuQeO8RbgctXYjIELd034MLHAhg9//V2E285zccGXL7g8fO9p77ehp/Igg7cuxI3jKhB&#10;bXUEHqWc8j+zSh1XFq1cLLRyVdGux0UEGAWBVdktN9LzLz6Hj3Z9gAMEl0OHP8W+A/sJNJ9iI9nJ&#10;arKVJYvnYtGCeVixbDnWr1uHdevX49JLV+G6G67CnXffjgcfuR8PPXwf2cuDuPP2m/HIk4/i4Scf&#10;xt133Yxbb74R995zG+67+w4ylzVYt3QBrl5/CeZOHoVxA2sxc8IQVLutqMrPRlkOGUByIopyM7ig&#10;ZiEhSb3qU42el3rZqJ4lxQhHFpgsrVglPpkCz3cOF/Ns1fnIdZZHcOBvLOGinNq3F9rCbgSdViQR&#10;EFIT45DY8wKk9e2Jyuxk2AuyyGASEd/9ApRlp2NYNICQtQiFWclIVXOwXgrcJ+MCMpjzBS4XnE/Q&#10;6U5w6WtcX9kEllgVfmeyBMFD3VFLimJMRG2LS/Vfl/CW16gq8VVtX1LM/14uMMViCPxS/FYatQQu&#10;TT9+fraMzKO0ROKVisfwOb5HsRXVt8Sk+MsJRFaye5eRd1FygLLUrDz3KqpUenOVQ/1d+Drnhooq&#10;pTHm8viPB4PBAZ3Tr2vr2v6zN28oPM9bHTmrQkrVtnjIYMJ1jXCHanDHmsU48/Vu/LD5BXyvtOAX&#10;78P/PH4bvrtlLXZOHohAfB8kpGZC/fRNfn9JqamByUlJwTPXXoJzv99rKvUFMMd2b8DPZCsn95Bd&#10;fEQw+Ogt01fl3Fe7AGWAySX28avAB69wvAbs4O2Ol3Fu50sEmDcMwzmzl8BAQDlL1nJW8i5kKWf2&#10;aT9kKASX0wc4BCJiKnz95J7XyZRirOXkPgLOAYLaIcVdyF40DmkQYOQSI2icO0TQOkxWI0ZDUBGw&#10;aJz9aivOfLPDgIviMKf4nJjL9wS1A/euwEsLh2FQyAufx0dmoq6FduMakcWrzCS324cAFxe32w0n&#10;gaawoMjUpezYuQX7Dh7E4a++xB+/+y/8iePQoYN4/tkXcPGiOZg2dRwWLpiNRYsuwso1q7D+istx&#10;zXXXY/mqS7Dq0pW49vprsP7qy3DlDVca99nyS1bgltuux6OPPIyHH3oAjzz0EG6/5TqsWb0Iyxde&#10;iMtWLsLk4QPRXONCS2sNQvYSWNKTDMvISo6DhYt8OkEmRfUnKgbNykCplBLISlQYKheYUR4guKiP&#10;jQLo6tqZS8BRO4Jsft7JhTVd8ix9uyHqKePvLUZKYmJMgLK3wKU7cpL6oCIvHdnJfZFNsDifrGRC&#10;qxet4Soym76I700A4WfUfdK4xAy4/MZozCXy+JJUrZ+WEmMvctOJhYitKGOMRo6k99VbX24uAYpp&#10;xU1gKCFrLCPDyOH7S3mcqp4v5fmQhL5cXmI8ek8+b0sJRsV8Tt1VJWRZUqGW3QKaYjhUca/6L2WV&#10;WclUKmxk/wFTze/wqD6MzIb7riBbCdfWG3BRgkwwWns0HA43d069rq1r+8/e6usHprl8oX3egOTA&#10;yVgCUTh9YQMwX215Hcf278CRve/jyIdv48h7L+Cfr96Pvz52A3538yq8NWkw3FwcesXFGQvWqM1y&#10;UmenpdHaPA8jW6LY9cIDOPP5dpwgizlKgDn6ARf5XQSX7S/h7Eev4ZxiKwe2AAQRbH8e2PocsOVp&#10;YNsLBBe+h7emQdhuAsPH/Nyet3DauMQILnvfInshg+H907u5X4LJqU8IKgIUAtLJvRwElRP73sQJ&#10;vlfPq1blNJnLaYKKASO5zgQyn3eOw5tisRW5zchQBDICl7Pf8JbDxFs4FG/5noB38P412Lx2Ei4Z&#10;2QS/Wkjb1VRKVq3NuE7MosbFSWKV6kqonuvh2jpcvG4t3nj/PQLL5zj8+WEcPHwYv/3D7/Hp55+b&#10;uMrVV6zC5EmjMXnyeMybM4tgtBArVq/GqpXLsWTlCqzi5y9ZtRLryWZWrb4El12+3gT+r7vuGlxz&#10;7VW44goyncvW8P1LMHPiGCy+cCqWL1qA0f3q0BqhNW0rg92SjeyUOJSSuag7ZG5aTGLFaKQlkUGQ&#10;vdjJWqRinZmeZtKCyypK+HqKYTWZWQSa9BRT55NDMFLWlr24EH17SSq/ByJVZfBauSgX5iE5IQ7J&#10;vbsho083AkpvVPA7S7JTkJvcB727nQdXSR6mDKhHWnw8LiCQZKUmISmuD7oTWBTcN5liBJekhESj&#10;MSb2JBl+FVFKEVkZYAUFUjkW+ygxLMSAC1mLqX8h0Bcr48swETVtI2jwWpXSdbFcu3xfJYHHpCJz&#10;H4V8j+pVlCGm3i5OtwcupwfqUOngOVS2mTTGpLasbEqxFwX6deulkaG6GbsyxngNqAulOxBCKBz9&#10;3h8ORzqnXtfWtf3nb7UNLe1+4wqLwK3CynAtgh4nvtu3FUe/3o+jh3fh6KEPcHTve/j5w7fw05bn&#10;8a9X7sf/Pn4TDi+ZiKG5Ccg4/zzkJMhiTTDAwt0iMSOLFnEKLp09AT99SYufDOboBwSAD1/D6e0v&#10;4szOF3FObrCP3gDeJ6BsJ6BsjYEKdr7Mx3z93WdxdvvLBKLXCS5kJbs1YmBy9uPXyGBe53gDpwke&#10;p8hiThFoThJMBCon9wlsyF54e4KPj/N9xz+JMZhTApYDBCoTl4mxGcVXTOCe4GMeK0PMMBmByw6c&#10;+XanGac5lCn248HN+PL5m/DBbYvx0OJJiPiDcHJBEWORJIor6EdtS0unzEg5qlQ3ZK0wLY5LyfJs&#10;Xi/W334H9n75BX5PYPnq669w+IvP8c6mt3H3bbcYIcrZMydh+qSJmDVzJpYsWYzLrrwMl191FS7n&#10;7aqVq7Do4ouwdOkirCRrWbpsCa6/fC1uuu4qrF17Ca66mmyGzGfhlAm4Zs0lWHLRhRha40HQUUTr&#10;PxG23HSkxSnAnoLirBiwSNVZ6dTSeZNbqoCsRLUt2QQOyb+USKBSoMKRXaCYR5bJ1Moji6jibyuy&#10;FJgCyHTut4jg4beVEAxSyF7ikKgMsF4XIDepO9lSIoozk5Cd2Ms8l9yrF2YNbsbQhmrDVDIILmIu&#10;Blw6pWD69OiOhHi1O1aGmMAs5qJTRpj03fLzYr11jPwL2YsKV6WALMBQzEUV+6WlMbA3TKWiHOUE&#10;kBK+JndYiTWmiCw5frX4VnV9rDsl2aZELctiXSlVyS+3l9KUVYkvNeYq7lvZgFY+ryZ8VQ71Q+I+&#10;yFjV/li99atcrj81NjaWxGZd19a1/R/ZAtU1T3oCoXO+UJgToRqDO1rwz8O78fOX+zj24ufPduHY&#10;pztNLcvRna/jyNZX8P2Wl/Ejgebo83fhT/dciUPXXoLta+bizbkTcI8kXDx2+PMKkNCzD1qCTny+&#10;5QUu6u/jxM5XcWrHyzi97cUYe9n+HM5ueBRn334E5zY9gXMbHyVzedGMc9texjm1OCYgndlDQBC4&#10;fEzg2EXgIMAo3nKaAHN6NwdBxbAXMZZPyFT2E0T2ElzkJiOYnNgvBYE3cZzgIimXU2Ivn/I9GmIz&#10;n22OBe/JXsx91bmYWIv0xji+IsCIychF9tsP8QMB63cv34pPHr4UO29fjP711aY5lNoZW7lwqZ2x&#10;XC5ymShYLCtWarllXKzkUolpU5WjdfBAPPPmm/jtd/+F3//xj6ZS/7FHH8Xla9eYVOP582Zg4cJ5&#10;mDljGubMnon5C+ZjFu/PunA6b6dg+ZKLcfHCBVixdCkuv2I9Vq9cijVrluGK9auweslCrL1ksYm7&#10;zJs+GS3VbuSmJKAvjYHyzFQk9uiGQtWe5PF+YgJZQD5SpOVF1iJwUSxFYJKmFF+yFaVUC0AUe1GW&#10;lkAoMz0JFoKMs8qGgvwcxHOfaX27IScpASW5GcjhvhIT+yKxZ0+ObshP6Yt8FUIqzpORgDSCUXKf&#10;Xkaav8ZVhj69uvP98Ygn+1HAvweZTS8+Fxff27jEFHNJ53fH5PYzDbgoC8yADI9LNS55hYUoIJtR&#10;5pik8qV2rIp9sRJJtyiuUk4GUqzzIvcWwaFSVfUEBNNRUtIvtirDaORmKyA7UgtrMSC52qqq5AKt&#10;NFIvxpjg/sRk1LnVzmtADfisBBhpigV4/utq6hGqDn8djUbTO6dc19a1/d/YwuGwIxSp/c7jDyEY&#10;qkFDXQP+8sVeHDn8MY7w9qdDH+KnD97GsZ1v4ugeMpA97+HHvVvw4+7Nsar8j/ja9tdw4r1n8fNb&#10;j+H7Vx/EP5+4GX+84mLc2+hGSc/zYS3Mw5/efR4n5Rr7kMDwwSs4/aHaFb9EcHkMZ994GKdfvZ/3&#10;H48xmHefIXt5Ced2vYmzu98mU+Fn5BojczlBsDmhxwroK4D/MQFLt2Iuxh3GWwLKSbnJCCqKu5wg&#10;iBwluzm6720CjQBHbjJ+XuOQ3GPvEFgUsH8/loYsYPlqGwdB5StJ1RBYVAdj2MsH+GHPa/jDi7fg&#10;8BMEVgLM4vGDjOSHsois5UphrTSLtRpM6b7D5TTquVaCiqR0rJVc2LgYKQCsxIjBo8bh3udexPNv&#10;b8SLHI88cB9uvm491q9ehsWL5mPO3Jm4aMFczJ4xFUsXXURQWYhLL1mGq65YawQr1162GletuwQ3&#10;XHcFbr7pOjKYK3Dr9VfjCrKWVXzv0KH9kc/FvCAlEb3JCFITe5I19DBB9LA9H7369CETyUEyWYba&#10;UZvGZxwqmBTQZKWnIzk+jotzkUn9VcxF2VnKBpNCQX5OpmEovX9zgSmYzCNISZiyNDvDtEgQo8kg&#10;6KhwMkHS+nG9+VoaUggcuakJNECq4LMWole3C5BAJqPsMMVZeqmXT6+e3HdfA2iq2JfeWJoKJ/k4&#10;k7diKUa7rVgaY5LWLzcuKmXrlRapQr/SpA0LVKTuXVFBcLe7DPCoSl8ZYwrYK2ajyv1inj/J9efl&#10;5JPtxJIw1FZAwKUYjEWxFzIS1b2UKK1ZQX6HDVafzxgY6qNfabfB4/crkA9fTRSOQOCz+vr6uM4p&#10;17V1bf93tlAoMtVfXXPa6wty0riwf8cGMpaP8MOhXfjn7vfxry2v4vttrxJYNuPn/dtw5OAHOKLb&#10;T97Hz59sNW6z4/vexfE9m3D043dwdMcbOLblRZze+CT++cA1OHDtUvx9w5MEgM2xuMseLu5yd+14&#10;CafefQqn3nwYp956BKcILmc3P4mz7z1J1kL2sv15c3t2l5qAkakQYE5++DqOfvgqjhsW8ypO7CbY&#10;cLE/TgZz/OPXcYIgc5wAcuLTjbx9y4DJcTKNYwSX458QCA3oCFwIKnKBfS632HtkKBrvm3oWDRNz&#10;IZicJVM5+w1v+VjPn/xiO77/4Hn86eXb8O2zN+DbF27CjQsmcpGJtcZ1yqKlNSwtMbnAHLbYY7lW&#10;jPtE8RcuPg5ax3ZauBJWLCiywOr0GvXc2o52TCBLuebWG3HVdVfh2us5broW6wggl5KFXLpmJVav&#10;ugRXXHU5rr/2Ktx77124+c6bcO/dt+GeO2/l7c24+ebrcNn6lVi5fDHGjxsNV5UViVysSzOTTWpv&#10;Us/zkNKzB7LJZOqc5Vyw0xCv6ncyilTjHks2rrI03XayGT1neqcooM9FXS60TDIJFVYKZBL69kZP&#10;7bvPBcgmcynISENuVgqSCDpqgZzUqxuSCSZJfQhsffsgnc+nJ/RCHkFIMZrhLWEkx/VBDx6nUpB7&#10;9jgvlppMUJMgaFp6BrJVW0MAyVNxpFKReSz5uRYU5FkILIVkK0XI5m0ub+USU3BfgFNQXGTERPVZ&#10;qVObwD/BJys/l/vMNcAhOZmCfL43Lx8F3KdplcD3KN2+lEaCjAXJ9CsF2WSYCURoHOhxTPiShgXP&#10;rSr1dZ7VP1+6fXKVBaO1b3ROta6ta/u/tY0aNeqCcLjuTvX6dtg9eO2pB2i978MP+7bgh51v4V8f&#10;vWPGDx9vxk8HduDIZzvN+Pmg2gJzHOI4/CGOHd6Jowe2xeRg1Cxs90ac3E0Wsf1VLu7v4tSnW3GK&#10;z5/cy+cIFicJLie2PI9j7zyOkwSXE28+iFMbH8YZgsuZbc/hzNanyW4ELq/FYisEpaNkLkc+ehNH&#10;PiDYffASjn38Go7teZ23AhcBDYGE48SBjRxyiYnFkMEoFmNAh48NeyFrOfAOzpDVnPn0LRNrMdX7&#10;YiiH1UyMwxRXbsM5MhgBzJmvd+D4p5vw982P4c9v3IU/vnQH/vDSbdhww2ITxK+QyCEXniJbBXJp&#10;4aproWpeVCdRbuPiYyRHKlFaSaApJRhJUNFmM5lMctNUcXGStlt5lQ0WWtq+SBSDR47ARUsuxpo1&#10;q7B69QosW7rYsJn1l67CZZetwTXXXY1169cY6Zhnnn4STz3zFK68Yj0uXbXMuNNqIkGz8Kf07YXe&#10;XLhV8Z5KBtHngt8gvmd3NPlsyMvKMMKQiUnJSCTIyD0mqRUxBQGHAEYdINUYrYwLbEpamgEX9XhJ&#10;SOiNbC7+SWQjPc4/3zCiXIJUOsEpm2CWmhSHOIJEIhlsSlwPpMf3NiAS370bMhL6okiZanzPyOYw&#10;LNmZ6NUZxO91QTeynD7GHZaZlW1SuKXVZhp+8RiUKZbK780mg0ojkBUqHbmsgkxDqcT8Taq9MU3N&#10;CCoCFqUu/wJK2TmmWFLSPHpdMv02iV0a1xn3UVgK1SxJxVrMRYWTVoKG3GCFxcVGpNJKJlpGI8Fo&#10;lBFMxEiVTeYiq/EGA6YBn85ftKEZ1bUN93ROta6ta/u/t7lcoUKPv/q3qixed+kynPnf3+H73e/i&#10;h62v4IctirO8hu93vYMfyVaOqOqe45gq8FWR33n/xOEPuHhvNdX6J/Zt5sLOW46TGgIaAsxJPn9y&#10;Dxd+Mpjju17GUTKXowSXo5sex/H3n8aJTY/hxPtkOVufxSkCzIkPXuT7yT4ISEfJTo7ufgM/ffSG&#10;6eF/9MOXcYyPT3Cc/OiV2OD9U7t1+wqBTIF9sh4ymNNkLKf5+DQZiwGXvXyf6mMOqtKfg+By7vAm&#10;nFMtzGcEGtW7aBx6z1Ttn5Wb7JsPcHT/Rvzj3cfw17cewH+9djf+65W78MWTN6IlwgWlkmBCS1aZ&#10;YqprUeGhFiSrkX3hrY23StvmAiVXit3jNm4Yva7FTK6byioHrC6nSY1VJbjpLunzIdrciBlz5hqg&#10;uWz9pVi7+hKsXrMMN91yA+687Sbcd9etePjxx3Dfg/dj+ZLFmD5rJgb2a4MlKwvx3bqRLfRCXA+C&#10;C1lBSlxPxJNJJPXugeK8dDiKC9Cnb1/EC2AS4w24JCbExxgJnxPQKBU4NS3FiFrmEASURZapALvc&#10;VHx/HPdvpFv4HZlkROl8LStdLQnikNib383XkglmcpOlxPcxGWAp/P7SvEyylO4YGHIhJyPVJISc&#10;z6HX4/i6wCVdQXsVR+YKCCymfYHiH6pxMS4sgoRFsi9kEmIoWRzZZFRiHoZ9GF2xEoJJEcFETCfP&#10;sBjVyqh9dSkBX62KiwkqpWVWFEtuXyKXBBW5tirlAiPISMxSMjHlAiKeq1KeU8VcHPYqAyrqOqkM&#10;MZ0vpy8Al9SQ65tR19y6MDbLurau7f/mdr4rEJql7LFQbS3+53f78ePu9/Cvjc/hH28+gb+//RT+&#10;tf01/ESAOHKQrOXzj2LAcohg8hmB5YsPceKz7WQL7+HEJwQQDbGUPe/ghPrbb3sFJ3a8ihMfKkWY&#10;zxFgjn38Jn7e+RKObH0OR7c8g6PbebvtWRx9/4nY7Y4XyE44PiZL2UUw2cXbj17Czx9JjVngQubz&#10;MffH107yPad5e2o3b/eQ6ZCpnN7H20/eNinM5vYTPqe6GA2CioorBTZG1FLV+qaYkmzla7KVb3aQ&#10;sWyPMRkjB6P+Lu/ipw9fwN/Jrv6H4PLnV+/Cn168A9+/8wgunzrSsBQVUKpvvpOLU2lxGRe1IiOI&#10;WEoAUf/8UgsZDRdE1U3Y5SIjqBSX0upWdTcfV3ndpvgy5nKhFS13i7LOaEUXkwkpA23AoCFYtXY1&#10;Vl6yDJdftg7XXLEOd9x6E2694zYyllW4aP58jBg2HK3NzUjggp4stxQX8L49zkdvMpcMso2+XOxT&#10;ySDkCqsqs6BPnzgkxMcjieAi9iJgUTA/IVHthfn4/7nKkowrKFU1J3yfHick9DGFjsrsSuh+vnF3&#10;ZaUlI4PAkxJH5tKjBwefV/W9PkfGEk8QSiOjykyOgU9dFVldToYBl/MELmoYRhAynSgJatl5seZx&#10;qsgXW1HQPs/8j1rkyfTIaPKLLMjnsanlsTpTyrWVV2hBNkFe7QIENGVlsTiKXFzKDpPrUp0pjVQ+&#10;/3+dp3KHiiTdZEJkLorNVFhNz3ylHDs8LjKjMnN+xUgVu1GyhmpaZBQ4bB4jXil3mAAnEq1H/yFD&#10;utKQu7auze2rvstSZjt94cVz8dOXe/DjO8/gx1cexL9efAD/2vAUftq1wcRafvp0B44SVI4d7rz9&#10;/AMc5zjxKRfhTwgq6kip+MrWF3FiK0Fg26s4ufM1nNr5OgHhbRwj+1Ds5AjB5acPXuZ4BUe2PI2f&#10;tz6DI5vJZLaQ0RiAIeBwQT+68zkc3/E8Tux8AcfIZo7wM0e2v8jnXsApgsxpgQrZiMZZ3tc4s/s1&#10;nBFj+fgVAs4rOLP/TT5+i+NtnFHMRbUvco0JYJR6LP2xg7FqfeMW6xS3lCryiYMEFrKi77c9g7+/&#10;9yT+Z8PD+MtbD+JPr92Lf2x8CI+tmm+q8su4WJUSOJRZpXRWAY3x19NyVjW3NKrUgEpDrEZV4xUO&#10;WslcoOwK+ou58FaWuXStTIpseQxkBE7SKMuh5e0OhjD5whm48qbr8fprL+HlV1/FAw8+hOXLl5Hh&#10;XIj2lmZUlJWgNxdpdXiM63UBenU7z/Soz0ruY7LFJP2SkpyAbDEMAkV8PBd6xUh4PzUx2XSXTE1J&#10;NHGTvgSEpNRUpGSkm4LKNIKP3ivBTjGM3vwOAUJCt/ORn5HB/SYhnkClGE6fXr3M98Z1Pw+2UgvB&#10;JR69unczisd9CCxN0TB683iCtlJ07xaLufTQcfN4kpJ5HGJIYkpSBsgtMEWTio0owC6dsyL+52IS&#10;OVKhVmoxgUNspciiGEks9qKAvyrv9VhpycU8D8WKnxh2qIJKN0qVlEFgl7ioWk5U8rwIQKwEnjI+&#10;NkXDjipUkoGqj0sM2Pg63+P1+U0MrbK8yrSv8ARCCNTWoTrScGbQoEGZndOra+va/u9uLpcryecL&#10;bXdU+fDww3cSKN7F928+jh83v4Cf3n/B9G85smsjftpLBiMtMRVJ7n8vNsRgpHxM9hKLtbyMUzvI&#10;Jra/hJPbeJ+fF7ic/IAAo/Hha/iZrwlgftz2HH58/ykc0XiPQ+CynWxGzIW3JwguJwg0J8hajnP8&#10;TFA58sFLfP1FnCKbMeAiMNn7OkFFwEIw2c3nP36JzynbjM+pql/Asoe3B3grd5n6tCj+QmA5c0A9&#10;YN6J9X2Ru0x99aVd9olccm/iezKsf7z7JP530yP469sP4C9v3Ic/v/0Q/kGgefPqZTGXGAGhjCAg&#10;BWSlJpvOjVzkKwkOyiSqsisdWfUTJbSkLbSA7XC4JdMeyzbT/VLFDfgeFe0p00xApKwk1coogylf&#10;tRcVlbSUaSFHwhgzZxZuuPse3Hj7XVi8YhmGDBmGkM9nZPDjyRqUIpzQqzv6dPuNkV1JM1Xz3TnO&#10;j3XSzFItSxpBJMHEVvr27WkAJjEuHmkCmjTuJ66v0R4To0kRyCQlECQSyC7IeHjbu2dPA2QqjMzL&#10;JLhwX2l8T3FBngGXXhecj76K95CNlBfnoXevbrH+LT3OI5MrRA6ZTklOCiryM8zz8SYtOdZ9Mlmx&#10;H94qkUDabJlkL5nZuYbJ5JPRSMNNoJHL/1OxGCkgWxSDISAImJWeLGZTaa0yPVuUUZZPYBJb1P+q&#10;wkm5KotpAFRWOlBuJYtxunlL0LFJM0xuTQ7jDqs0qeRyZypRo4Lsxs/3er1eOF0euJ0e+KurCVZV&#10;CKqleLT+b4ppdk6vrq1r+7+9KT2Zltff5Xfe/PbzOEIg+dem5/DD9tfx08cEFo29m/ETweXIvs18&#10;/R0c+eh1/Pyxeum/jRO7OT6MpR2f+uA1nORrJwkkJ7cRZLa/QgZDFrNNjOZFHNsq8HgeP71HhrT5&#10;Sfy4hYPM4Kf3n8QRsoQYe3kaxwQuBJETu142brCjH5G9fEj2wnF85/M4tUfgwiGWwtcEMKcJQqcF&#10;PAIWAzAEnD1vxMBFQLOPrEaCl0b8cnMMaD7dTCYjLTMOgo1SnlXl/zN/w/dbyFrIqgy4bHgI3716&#10;L/78xgP465sPYO+D1yLk9Rh2UVZWZABG7iOxGKXwykpW8F7pyDbJiXBxqnJxISOglKjjI2+lcmCT&#10;xIjLi1IHH/M5aVQJiLQ/aWhVEYSUZlui7xBoqXMi960q9Cq3z/j9ZUU7aF1nKl7Sp6dxQSX07Ia+&#10;550Xc1v17IH0pD5kIGQD2ekmSC6VBQ0dR15xAdJTCSIJiWQ9FxBo4k2asphMgmE3BCGCUgJBK65P&#10;H6SkpxrG0YOMoy/BRXpiyX37kmUV8LiLkRDXx9StKJlAsR81EYvr0d08VgxI2WOFOZmmpqU0Oxm5&#10;BLAEpSCTtQjkzC0BTqAmoMslg5EqgGT5JVqpQL2YYTkBpsKwCrkmi5HNfZoaFTFJPhbwKG1ZSRPm&#10;3Aj8yTYlOFlB9lLKIRkf1bAY40AxML6mVGXj9rLZaSxUGKYiHTn1d1EcTUWXVZwrAbJJu6uK55UA&#10;4wugoaldWn17O6dV19a1dW3aIo2NbdXVjT853QHccPN1OPr5bpz47EP8+NFGfL9nM37c9x5+4jiy&#10;/33e5+O9m/iaAEZurzdxctfbBlhOEXBidS0ElC3Pm8yxk2Qramd88n0CxvsED4LLz+8+jZ82PUpg&#10;eRw/vEum9O5jZDIEmC1P4OhWsZincZws5QSZjEDmOAHkZ94e2fGScaUd+5j7I/CIxZz6kGxmJ4dc&#10;ZnzuLIFHUjFnyVrO7t8Qc40RMM6YWIyELqWu/A4ZjGpeCDJqDqb38fEpjhN7CKo7X8APPJ6/b34C&#10;f+Nx/oWA8t0r9+FPL96FP79+H/Y/cCX61TdyIVM/EQkoFhjRQ2UlmeCv8fEXmwVcAGOaTBXlo5AL&#10;o0BEmmTSI1P2kYryVAtjUcCZ+1CKs8PpRJ6C1JZCLnBcGIsLCTqFtMK5P4KWFspi7sPucPD79RxB&#10;jKxHi2AlHxdkZ5kMrkQu5KkEB7maJKWvNF+xg5Ki2GKsWIR6yUtGXn1OUpLi0Z1sR5X9SXEJiCdD&#10;kVsrgewngWymb5/eiCdgiJmIjcTxvcm9eyGRbEWtj7PINHIz040bTKnKCQQ6ucD68P1iKHKNpRK0&#10;FJ+J763MszQUZKSjgJ+L53768vv0fB+CWC/VwPD45W7rw+d03MaFp8y1/Hyk8bfk8j/S/y23oiRe&#10;VLUvEND/JPZipF/IcBTnKioQSBMgnGQ0BBEDsPofCfyKy6ja3u33ETxccPHcSPolHIjw3FQS9Pnf&#10;ismIvfD8+AXqqn/heRLb9HgDCFbXIBqtf7pzSnVtXVvX1rmdF61rWROurj9TXG5FbXMznnv0Afzj&#10;u89x9PBufP/JVvzwyRb89OlWjm18TJDZ8w5+2rMBR3e9SbbxCkHgDZzcIddY5yBzUQzm9JbncHob&#10;F34ylZMbH8Wx957CzwSZI7z/04YH8dPmRwgwj+H7rU/jh80EGY6fFI/ZTiDiIn90B8Hoo1fw8wcE&#10;l23P4acdBBqyEo1jBJ3jH/B1vufYTjIdgYzAhmxHumTG9bX/rZj45ScxZnJ6v2IvZC987uShd2E0&#10;yjhO7ONvIQj9RJD6Yetz+Od7T+N/33kcf3vnMfz3Ww/jL6/fj+8ILn8hg9lz11o4ySIqrWUm7qI0&#10;V8NKFHjmgpebn0swEHuJdTvUIq70ZQXxVcWvZAAFmxV0VnxALjHFcCRzX8IFT8PtcXJxVO2FFknJ&#10;mnAh5H4U+FdnRWWYaeFUW+qKCr6mxZJAJgFNv99vkgekvWXJL0AmF2ZVtaemkKGkpSAjOxu5qgmR&#10;S0mZVDwOHZsWXYlVpiYkI03MIT3NBPjTxV640MeRGcXFxZkCyF5kRb3OPw9pBAsDYElJJmuruMSC&#10;VH6mm1xjBJ++SjIgWCnmI5FMZX1pMVd8w7Qm5jHaPR7zX+XnZBm1gAx+t1hSUkKScd/1JbAl834f&#10;gQ+f10gg4MT16Ys0/pZsMhoF/1Ukmc/9F+g7CLgCm0oCgxhMKa9r1SOpIFS1LAIKAZOF93P4PyjD&#10;z0Z2KbAu139HENdxqo5FWmNiMkpftlYqDbkKTqUf+6rh9obgi9Sgvr6Z7KXtis751LV1bV3bL1t9&#10;fX2vcLjx+khtI2wVDtjtHkRqavDgHTfg2Fef4p+ffYwfD3N8ugM/7t+GHw8IcN7D97u4IO981QTt&#10;j8kNRkZzygTzXyWLeR2nBTCbHsfpd5/CybcfwbGX7yGwPI4jZAI/bXgEP3Hx/nHDw/hh02P4F9/3&#10;jw2P4nsymx+3P4cjBJiftz+DIztfJmt5wYDLj2Q+Zux8Hke2EqQIKHr+yPYXYgBDNqOCy5Nyk+15&#10;jQyGrGX/252BfdW6kK0QYE6SyZz8dBNOkMUcI3NRRb/Y2L/efwb/2vLM/9fee4fbcZbn3lbZvfe6&#10;du9r77V771tdstyxCZAECCWhJIFDSZQQ4CQcCKF3d+Nuy7JlSbZlWbIs917ABgwuwkXNVrOqBVrP&#10;d/+eWdvw5Zx8wCHJ98+81/Ves9asmXfKmnnu936q7d0icLldzEXnvUfntFvg+KpYy6trvmGPX/pl&#10;Gx0eFDBI+NdUiakIECT4KyXgagUmgQtri8+OAQCM+fyOraW2JhIE/Qk06gQSUerDkPsKFRUCXwyi&#10;EfDQvtUa3wM0myXw2gQUGK5r6gRqlO/FTbfWmQxsCBUPHlGMxbHJ3NsmsCExY6u2R33ELNwTPYq5&#10;IIjxruI8qHdCXjTPwwUz0owf+0p+Ya6VEsyo7WrFxMipNjI+5U4GZDIuysu1ogQbKigKinohuAE5&#10;1EtVAq2IhHlgB6kRoIm9Aag6Jt5YqABrdC8iRMfruLEeXHzJyaZ7x/3EzVhjcg4OhLr+yirci6s8&#10;c0BuQZ6lpYjhiOVkZmZZfkGhlZdXWaF+K60o93Op13Ea1FujMYGtAEbgQUZkgN3dkxOMh5QxFRUR&#10;gaPug86vATap/wOWyf8Gm8T+4tmwdT9jsS69I536HrOe4VEbnVxwcmrBoj9PvE5hC1vYfrsNDQ2l&#10;jU0t3No7PG49mpW1xHrt/e86z04887j9ct2V9uq9m+zgTx6xIz95yA4+tc32P7HN9j10mx2452YJ&#10;fAHAluvsCCowgcubqMnuvE6gcpX9SjP/N9d8247d+B07es3X7cja8+3wBgHLOjEXgcobt1xsB9df&#10;aPu03HeLQObWy23fpivtACwCFZXA48Bd19hBfT8oEDko4X9IAHNoq7pYkX9G3abfYThH7rvRjj1w&#10;swNMkIdsfZDw8gnUYrfZCbGYN8VcCLo8pu9H9Puhh9a6nWX/thtsv0Bq3x1X2F4xqNe2CFwEervE&#10;Ynbo/Hav+57dff7/spgEDt5drdE2q6yrlmAqd+8v8nJVSyhWSSCTzyoWaxf7IKBPAlJg0drTaQ1a&#10;R2LLKjEcbCnYEtraoxoLN1gJP33HNoNRv75BwlSCtUKCsF6g4wW7qL8iocf2zVEJYgzOEprd/b2u&#10;FqKuDEyGfVDLkbiRKooYnptwJtC42IWcOQmUWKIiouBWYytBhW1WLaGen5UhxiLWkEcSyUKrqa+x&#10;tliPC9XmZgGDzpHzqBcoIYjzCoIU+STApM4Ktg2Ecmus00GMwl5epEvg1qB7F20hv1eg5iMgEvfg&#10;RrEC1FDUpq+tJZCSdP7kIKOuvsbXeVVWCFgB9IRHWLUAh3NMTxWryUq3tORkt+m4vUiMihxpZKyu&#10;bhLzS8SzwALdNsP91LlwH7gOUupzj4jgx+MPRkk8EiynXmDV3d3jmRgoFNc10G99/QPWNzBqw+NT&#10;R4fHpycSr1LYwha2f9/OOuedH59ZeppeogGBS4999IPvsRM/ecBeueqb9uz3/tme+t7/snVf/Ixt&#10;ue5i2yvmcvznD3kg5cH7NfO/Uyxis4T8ndfbsbsl4AGaTVfZm2t/YMev/7pYi8BF/fB1X7fDN35f&#10;7OW7ApaL7PCtPxS4XGQHxWzo+zdcZvtvv8L2wyIEHjCJfWIS+7debW/cLSBBVSbAOQygbNXy3jV2&#10;WAyGOBpUZIcfWGdH7l8bBF4CNA+vt2MP0dfZMTEU//7wBjv6yAY78uDNdvjhdXZQn/ffdZ29zrE0&#10;Lh1w2St2tAd35E2X285bLrTXN5xvt/7r31mXBGaHBBKpRJok5DEwY3fBBgNjQdgj/JmlUyq6XgK/&#10;R7Ne2ASzambNbYzRRRBlvRuRq8VKUKvhHUaKd4pyRQRKtZrZYz9AIHpVUO2LHQE7jdsWdGzsNa3a&#10;D3DxsrwSitiAqrUezygCAMmV1cB6nR8xG9gPsFW4nULn6/ajel2DvmOkRs0HY8FWgxswAEMnKWRv&#10;/6Dn1ULIA06tbUGK+vLKCt+GiP8aXIJ17gSRknXYi3lp2ybt1ygm1trS7jN/kn3W6doJksQN2IFG&#10;AtxZAvcY1qLzI5aFtDQFYiheW7+k1NmRG+7FPrjXlJzOSEsP0sokJbkaLy0tzb3diNeBCVXpfsBo&#10;Yn0DAhWBhvblPyMQtkHnhmszoAXL4X6jGuP/oJQx6rEO9QFUjwJAgif7qJs/Ovb60MxMT+I1ClvY&#10;wvbv2wc+8j/O+qu/+piNjk5L+A3aFz/1N/arH99jr637oe1cc4m9cPm37ZYPvNPaNDsc7u6yf/zI&#10;e+zJW6+1N5++W7N/PMnWu8vxka3qApojt13hQHL4+u/a4au/aYdXa3nDt+3QDd+zQ+suskMbLrXD&#10;AphD6y6wQxsvsyNiDIclyA+LLRze9EN74w6xmDuuttc3X+OCH3A5fC9AAoBda8e3XWtHBQD0I6jG&#10;BDpHsdUIVI4IZI4+qP7IbXaUz/cRoCngEavBjnNIn994cL3t1+d9D661vRp7z5ZrxFbEWO680vbe&#10;peW2a2y3wGWnmMurt10mdnaZff59b/ccV02a8cYwvgsASDNSUlUhsBA7QNcvAU2gH4BAfZdGMYXa&#10;qjKvi9JNnIRmvqRyr9E+NWIwsJcOjMmaGTtICQyoa9/SgbdTo7MB1EpNPd0Ch2qr1PHqyAQg4Yf9&#10;hNk3S9Q4qOBYD5OqFasB0Mi71SCWBDvB3RZgQngTWFiucyMGh9QoqN9Q68GW/DMsA1WfgIfSw6Te&#10;LxXYoDqK4VYtdsb5VYpltHZ2WEzXRaZoshkXFBQZBclQ4bVJIPcMDoll1LhdxB0Z2mISzr3W2UF2&#10;YZwK8PRq1DV3WXRgwONKagVI3GMqUQK6tbqGKjFFQLEI24zAg6DPymrUbdpfvwPaEYFh6vy5Ng/n&#10;g5RkyxADw406W8tUsSCuG5AiI3KTQMLr4neIRYnh1dYEmRWwxeCODNtBVdnCeehetYhldnTq2nWc&#10;nr5+GxofF7iMPjc4OVmTeI3CFraw/ft25rnv6lx+5rn2tne9V4Ju1C748ufs2E8ft9dvu952Xneh&#10;/fyCr9j9n/mIfaK1wgrmplhDYb59dPGY3fHlz9gv11/u3mRHHt7oKfuPbLvRDm8Ws7hFQHHj+XZk&#10;9fcELmIs13/HbS6oxg6TDkZC+5hA5ahYCOBwRAzliFiDR+/fc529ofUY2V9X37dttRvdAZhjs/Ew&#10;xMYIBI6JvRwj0SXAIjZzREzmqBjMcYBFy2N0Iv8f2iC2sl5AuNYO3nuT7b9njcYWsNx5je0SsOy+&#10;a7XtEbDs2crn62zX5itt5x1X2ivrzrfXxV7ec+oCT7mOiopASby6AITqGs18tYR9IJwJwCP2pUaz&#10;eeqz1xOMh3DS+mrPcxVk9nXDshgDDKCivFLMRmxIM32AoqZO6wQ8CE5sJjWa4WOArxaAVOl4keqI&#10;q+QYlxQyuNTiysyM3r3UtF2jjodjAa7TjAOz4XgefyMhjd3DbS8CokpdE1HpCPKm1ia36eCEEG2l&#10;fjwqu4gVFxa5gwAqpF6Bg6v4AC+xDOw/CGTAkxxfpcVBmWTAjziUHjGi8tJyZz8wpp5+gUu72IvX&#10;WcFhQftjIxHAtEWJkCddfpsDITXzyYLAPWNbzrNGQEPNF2JyqLNPihcYUJu7iguUBdyFYjn5Obnu&#10;JEAn3Q11+rOyshxgcHUmLUwL7sliUnifkeW6ukrgLmDhO1519a4i63B7FrVgyC9G8bjB8UkTa3li&#10;bGwsL/EahS1sYfs/tUUrznx2xZl/YstWvt1++O1/teO/eNr2b15rO67+vj37tc/Y5vefaVedt8zW&#10;f/yD9tJFX7Ojd6yxV9ZcZs+d/2WB0FV2+JHNduSxLXbk/g12SCBz6PYrxUQEFrcJSG4+P2AyN19g&#10;R24XeGjdMQHMcQnwY3eJgQg4jopJHCWg8j7sJ8S33Oj2lr1iEK9tXW377rlJoHCDsxei+o+RGgbX&#10;ZX0/rm0BkiOkjLlbAONgc5PGvcHtMMcfutnVYbhRH2RcsZ0D6nvFinYLXHYLZHZtvlpgcpXtFNDs&#10;FCPaqe+vqr+yVtd/1ddtQgLRBboEJoK6vkYAIgGK3h9bQ22rhJ6Efq2EXaMEXUd3t7VESc1f4RHv&#10;CGgCJxslnAEjDOPEu5CkkdQvbQ2NApkKK6ooteLyEs2qO5zZYMxH6GMToaZKcWWpZtoIRTETCfLa&#10;2kq3x3gRMwm/AQk+PNXwTkM4elxOCyq0Bgl+gVsDajMM2lrnjgPE4WDcJ4ZEoNKBTUTAgmuuhG2t&#10;wAUgxZgOM8Gw75mBBTyUInaQFGBhR+GcYrpuknhyLdhKOFZLqxhbd6eruJrFFDCWoz7s7u93Id6k&#10;47gNSedAaYNWdRwUYIOAUWWVgFu9Tt8pFoY6jXODtZFFgMqahYCfq790bZy3Osev1TXzH+VkZgdM&#10;JifH0sR8SIFDan8cG2p0Dajp2mIdfg3cB+4HTJLMCoBcM7VgBNiAXt/QqPUPjtnY5MwtYQBl2ML2&#10;O9ry08/5zvDUIosOjtojm262w08/Ygfu32wHbjjf9l32Ndulvv/GS+3o7WIVG662fTdfYYduu9qO&#10;bUWIo3K61cHlqBjMYbIa3yUg2CIGIyBxtnLLZXZko5iKBPYxVGECmaNbUG1d5UGS2EHIL3b4vtVu&#10;X3nj/jUCgjUCloBd7Nl6vZbX2l4xnAMClzfwLNPSwQZAEms5KoZy9KH1ge1FQHNYgHT4Xn1+ZL0d&#10;FsAcemCtHRC47BNLwa7yus5ll0Bwx+1X2KtiKfSX77jaXtp8lf1y05W2Xef+spjLRoFrc0Ng06Am&#10;SHkZah+xAAneqhqKWUmoYdBnli12gPqlVrP5ukbK8kq4Syg582gkNXylC0WPN5HwwtZRIdCABeC5&#10;BWA0Y5/QsSoESPViEtUSrN7FaMgQEKmptHyM6BLWqLoCzzHsKnU+Dq7MqKVwJqj2AE4BiZbYWGBF&#10;HgMCe9E5EIdTW02tE10fTEIgRSE0VEIIW9LRAETYcahOiX0D9RQCNyrBixtvQ1vUHQ/cQ0sgE+vq&#10;dBdlwMivS/fJs0OrV+L9JoGO80GzQAS34TaxGAp5AVLueODuwB1WrftB1HxUv+P5NsuUcBcGOGt1&#10;/7DtRGoEMuRGy8/3YxKMinoNm01VJHC84P4XFRX7NlkJcKE4Ga7XFf6/6Zx0n1pi7Q4knCtg0tIW&#10;03W2W0dXt8V6e6x/eMR6BygXPmXj04u/mnh9wha2sP1H7fRz3vGn4wtPtZ6+Xtvx5AN26OlHJZC3&#10;CQjEDDaJITxApmMSUm4WE9hkxx/ZYifUf/XE3Vpq3cOoxm4XQ7jDjt63zg5vW2OH78TQr37HNXZQ&#10;4HIYzzKxg0MS3oe2XJ1wJ9bv2ELEQjxFDEsxlgNiKQDBa/p9t0Blt8DFuwALwNm7TWzmbnVtB6MB&#10;jI48TFZl9QexsawVUyGVjc5FgHNQgOPAIkbzuvZ9TX03LEUg8opA5BWd0yubLrOXBDAv3Hq5Pbf+&#10;Yntuw0X2wo3ftR9+/hPWEeuzcgnWzo4u6+qRoBEAFBXnW3mFgEWCv4OYFgm08soyKykucCM0YEQs&#10;BanrSyX0UEl1ipEALFWuRqsSSyl34zIxJ7gUFxXluS0HVRd2lDIxBtRB1Ighlia/IN/VWsziiXtB&#10;BQZgFeu4JMvEjkH9mEC9VmfNAgiM49hEUHFVaoxa1GOVVdZOQTOdN6UDENqcV7OYR30bqrU6z5k2&#10;616N4R+bDoZ+wMUBC2Dx3wIAwomBxJvEzsC8ACJ3TRbQAQ4EH7odR8IetuaeYg0Y1iXUtQ8OEjBD&#10;ANpjfwCUakCwSeN1+rXi1gzbAnzrBSK4Ynd16p5qPbahAt2fnNxci+iesF0DDAv7GOoz2JuuCQ83&#10;gjM9aab2KS4SYIoRVYnJNQkoPf5HQElxMJJUEkyJrSja12Nt3T02PDppEzMLbWrRkg8mXp+whS1s&#10;/1FbvOLczqHpJb8em5oUuNxnhx/ZJpAQWNwrUHnoDjvx2J325pP32Imn1H90n5348f124om77E2+&#10;P7HN3vQ6L5sl0MVg7l7rAHPkfgl6AQFG/jc2XmkHxRIcVCTU3xBz2S/Bvl/sZf9d6mIr+/HYumdN&#10;ABr3AB7XJ4DgBttzl4Bls0BG4AKL2a399mAnuXuN7X3gZtt7/022T/2AwOSAlgf5LJA58MgG2/fQ&#10;rfa61u++9ybbpf6qxntV475859X2y42X2/ZbLrUXb7nEXtx4qW2//Sr7xbqL7dmbLrSf3Xyh/Xzd&#10;pfZX550mAS4B2YKwq7LKygoJVLGD6ogLbewmxFkg0Jo1k0YlhUqrVMBDQKMLYK3DuwumUYaLsgQZ&#10;8S6kL6kQE6lF3SPBSrJGhDrusszCEeq45paWlYj54CwgNqIZPEkeATB3KUatJIbDuNhtiLNBkMJe&#10;3GYicHHjvs6BeA/GI64FNkbwIPVKYFDkNcNTClCsRAUoBtTiNh11VFQaC683Zwcap7VNwAOzAZQk&#10;xOtRMel8id/BKw2mhGqKNPmwl5a2JmsTG6jTvrAJMhOQuwtWg+qP79hf2I+AUHdOqANktI3YA67b&#10;9drXI/B1TNhLk+4XTgjEoLRL8JfqeB7ZLwCprBDAaDxUXJRL9vuiayeGh9LOBI4CRkViL9R9qdGx&#10;qirIuNDqqr+u3gEbGp6wVlScAkZKHXd392vduI1MTNvMkiWhp1jYwva7GvEuk9MrdldWN9gDWwQM&#10;D95hbz681Y49drcdB0yefsBO/OQhO/GzR+zETx+2E888qPX32vHHttrxx++y409o24c2ClxusyP3&#10;3ezgcuyBDXbkXtRdG5zBHBIDOcSSaH31AxLs+zZc7PEl+/i+lX51ohPnon63mAlxLoDFvTfaAQef&#10;NfbaXTc46OwVEO3V+r0Cstcf0PLh2+w19T0PbrDdYi67fXmL7bznRntFx35ZLGo7gLLpantB7OR5&#10;gcjzGy6152+7zF647RJ7ft1F9oubLrCf3XS+/WTN+QKaH9hpM6MClYhVlJZYSxTDMzmoaq28pMQj&#10;4bElEL3dKMCplHDDmF1eVRMIVAnrGgFMCZUbmU03Sig2BQGMddqvPKJZtcau7wxUMVUCjXxtG2ms&#10;0/cWn5EDXGRf7pVwgwkwE0dQ1oupIJBRn5VUlLjrMDYTjPplYjK1dQhhsYBaCX0JVVRuqKNQdXFu&#10;VVoCfDUCTo/J4TMeYbEed1yAmeAUAEihemvQsklCHQbnx9K1IdRRK7kqTsDSLKGMEdzLEAggSIUP&#10;a8DmhA0FJuf5zcqxo5BKR/cCYNP5AISouVCLcV5NsCp1ABRW5bYPMTLOxdfpmKjv8IZD7UXqfBwK&#10;ysoqvA4NRdCKda7RaMztW7hKw+oATzzDSClDIk9UZEUlRX4fAWy814inIVYHL7+uoUEBY/Q3pY2H&#10;x2xk4ZIDvDOJ1ydsYQvbf9R6e3uTFq044/Gmtj676jtfcVXX0YfutKOP3WXHBC7HBS5vAi4/Ecg8&#10;o88CFmJdsLMcF2M5/sgmT7VPShhA5dgD1MNfZ8fvWev9qBiHA8vmq+2wGAzM5eCGC+wNdaL1D278&#10;oR0kW7JYzOF7rvN4ltnElaTfP6zlYQHMoYc22CExkoNiL3h9HXpwrb2BCk2gs/+Bm+y1+9eqrxeY&#10;rLHdApxd992kz2IqAq8dAqwd2FVuudheuvUy+6UYy3axFJjLdoELoPPChovsuZsFLmvPtxd1Xhu/&#10;9Q+eU6q2qV6CVTN+CbkqXJBhJRK2ga1FM2FYBMKOoD1UYUS5SwDDdDyppWbeRPIjJMvKigUSzMCZ&#10;JddL6EesWMwEAzlG5DbUUpqhu30BAEBwV4ndoDKSQC4Xs8HITe4w7CCwCGbwdTVVVighiTs0aWSw&#10;3RAlj/oIlZWfn4AGuwrAFAQQkrxRYIAaCvWUBG9ba7sLXs7Lo+sFULjrcl1B6hsBnEAUJoM9AiAA&#10;KDgfACsqwAEY8Q4DoIiCd7ah30j6SKwIbAc2hScccTaoDN3LTUCDUR27T3BssRmth20Qp4KQJ36H&#10;8wXUARg3/utaomI2/IYtjLHLdP+LPIK/zJ0EYJFUv3Rg1PVwP4nLIT1OUaG2EwgWl5Q6yGBj4f57&#10;ypfBYevpH/L6LRTbGxqfQi32ZOLVCVvYwvb/2d72tnnLzzzvps6BMfviP37Kfi1wObgNQb5JAHKn&#10;HXvybnvzqW124sltdvypu+zoowDLZjvyyO0ClA0Clg1e//74PTfZcTGLNyXgj/Od/GMCARJYen6x&#10;jZfZIQnwwwKXw7ddrK7PG8k5pn77ZeYFxe6+1o7efZ0AiuzIN7hn2FGBCwb7Ywmvr8Nbr7M3qFap&#10;z4f0+xv6/Q2ByH4d63Utd4nR7BYY7dZn3Ix36ti76BjuKWOs83hJgPKyAIXlL3X87eovrL/Inl97&#10;gf1cALPz9h/aJ95zdmDHEDOoFCg0Spi1MTOXUCotLnK9fbkEPUZ7DOVlYh2FxXmuhqmSUETw1krY&#10;l5CepBg1FtH3EQk3AvnwMMOtVuMCJBKyddWahUcollXtdhZsM8USfhjgCW6sFIAU6XtJSaF/diO+&#10;wA5BWyr2QfR8E8cEACpKtX+FBDQlAjrc6E+BM7eZSIhzfLIN1NbDggLbiec1Eyur0bkAIHh9kZIF&#10;AV+LWkr7ombDfZqcXXwPPOhaHGDKxLxQ+QFcBHgSx4ObNEwDIHFGIobW4qysVoKczAQ6dhPgBrPB&#10;40zMCWbnbCZhwBdQUaOFmBNiclrVHcwE3gQ7YgdriQXpZVAJRnROFENDhYe3WLnuY4cYWaSi0lKT&#10;k7W+yI/Lvpw37NBBRsvZFDSwS4C2Z2DQuoZHnAF1dvd7gbDxmUXXJ96csIUtbL+jzVly+rkXL1x2&#10;pldCfP2JbXbgjhts311iBg9utMMPb3KmckyAclQs5Yi+H9YSzzDUXsep7/KAgESAckLfAZc3tfzV&#10;Q7fYrx642ZNZHheIHBGwHNkgUFl/iYDmh3bo9ks9cDIohXy5vl9mR3FPJl4FQBErOa4lafgDgFlr&#10;h+8moeX19gZL2Iy2dddlIvu3rRa4rLY9Yjs79H3HVjEW9wS7yl7R+DvU8Qp75fYr/Dv9JR17u87p&#10;BQHK8zdfaM+u/q799Npv2/Orv20rxkatVsKHeBPsC9XYQ9QdECTgAIIyV6mQY4zUMKRzadHvRZo5&#10;l7nthfgXbBrUfEGAY1BnXYmEIyCDIwB5wmApFL7CcI6BGZUSwYx+HAFHqWbgGKSrqnRMmI6+l5UW&#10;uxAEnBC0VHEkBUulxkcQu2FcY9bDEPQ7EfbUyW/Wd4ANYztebYCju0rrWO1iDe0CVEodV5RpPIS7&#10;er0Awt2uARgJa2xDZGXGzbhNQhrVF27CdQINBLc7A+i8cPPlN9iQx+40iQXBBHVuXBMAhcoMcMVQ&#10;T3qbroEeZ1HYbrBL4YlXUy2Araq3tmbUY7pHYmSow+qbBcJib40deJrh7IA9SaypulZMpMRdld0R&#10;QufW0dVluVmZngm6IL/QajU2wIujAWCJWtM9+nTvYXrtAscuIvJHRt2poCPWbRMT0za1MExYGbaw&#10;/d5tbNGyr48uWBbv6B+3b33h8xLk1JNfYwcFLgcfuNUO3of31S3eD967ToKdmJa1duQevLNuEQAI&#10;ZB4QqDyk5X1rvb/J93tvtDfvvt7e3HKVHVn3AwHLBXbw5ovt4Dp10r8IcA7derEd2nSlOp5kYjhi&#10;HlSi9Ih7AYq7FwtEDoutvLH5GjsosDqobQ5qG1K47NcSD7LdAo2dd15vO7deb69ou+2brrGXNl9r&#10;L2nslwEUrXvl1svt5dtgLJeLsfzQXsSgj3eYwOXna863n173Hfv5td+0q/7lkxJ6ErQIe+JVNAsG&#10;FNDJE/tRWVLqOnpmvkH8Ra2rXgg2RD3VEutwNU3E2Ui1mECJlYhNYJOoluCnSBiR/mXlpa42wnOL&#10;uBGyE1fhsqvjNtUHzgGVEYIQA6FeUVnuHmkAGsCCWqxcM+4CHbMOVZJYAPYPZul1VTggBJ5TzNIR&#10;om5Q1/Hw2CIglFgTztEDB5nNS3DjYECCSiL4mc2j3oJJIORhGIAFxnPcqqtxQ27iOnGNrnMA5Tge&#10;J6NzAYAwzhNXAkh5QkidD5H+sA9YDWDUHm2XACegkWwFiZxfAicyPcO6vJa+tuXewHAAe9iQu4Xj&#10;pNCu62tGFafjw6Y6OlwlmC8Gk0MJZwENQaMA6NxT5ojBpHolTNhaR3+/7lGgRmS8iO4ZcUBcC2ls&#10;hsfGrXdgyLp7xVwmZ2x6yfI/Tbw2YQtb2H5XW3jqWZ8dX3xqfGh0gS06/Rx7Yes6O7jlRjvwwEbb&#10;9+Bttk8Ac0CAckDLfXffaPvv0++URcZDTOuPaJtjFBJ7cL2DDNUoiTPxLqH+htjKgZt+YAeu+5bt&#10;EzPYv/ZC2y+hfnCdAIalAODgFgz5Aoy719h+gcSBbWvsgI514P6b3cbiYLL1Ontd4PH6lqu9vyZW&#10;socASIHHjtuvFhu5WkCijvFey+0biVu5Sssr9V1dgPLLjVfoMzaWS+35jZfbc2Iuz950vv3shu/b&#10;01d9w56++uv2/nPPkvBEtRUUqYJFkKCyDJWXz8IpcVzlQt49wPSZmTb2DNxwKQ6G4bpEv9W4Eb/R&#10;Z+94MyFU21pigUuthDVeZKUCKyLNyWsFyyiXAKdIViM2nKpKH5PuQpzzKC3xFDEY+YntQGVXIiaA&#10;EMUbyw3oAhQ8pMoFgnXahsSWuNsyw3fQKivX75r1w37aJIwl0Ns0W0dA5xeKucCYEMq6NoAOgU4M&#10;DzYdrhlAbW+LBcxCwpheoQ6jgM0QIOl5zMRWnL0IrDDcd3V3Oathe7IbwLSc3XUSvBm4J+NMQFwR&#10;9whPNldXcS9xAtD5UuyO8gXOiHS+ZDAgSBUvMoDNc6rp2mGBpIvJFsDguEDBNoI7584BYJK9Iifp&#10;+8kSAPBxPwByMlYDLs0CT0Al1jsgRjVsi5auPLJgyanDidcmbGEL2+9qU8tP++uJJafGx2aW2PSy&#10;M+yd7/4z2/HEXXZi+5N24un77OCjd9pr92+01+6+Oej3bbC9Yjf7Hrrd2c0hgcvhR28X09jg3mKe&#10;Ckb9kNgDtfr3r7vM9t10ke1b/T07cPOFHvtyUML94AYtb7vS3iAeRiB0QABy4J6bbJ/AZZ9Yx76t&#10;q+21u9bYa/r+mr7vuRvX5Btsp7bfqe133HG1vSom8+rm6+xVgcgrApBXBDavbhLACFB+qeNs13G2&#10;6xgvwFTUX8C+ov78+ovsFwCLzufpa79lPxaoPHvNN231l/7Ode2dEkS1Enx1AgNYCoIWdQ/GbIRa&#10;aXGJ6+9hNB5zIuDBYFyBHUSMxgP6JCjLSgudAZArzGu2S2jCWkol1IrKK3w7z3UlocYxYA6kYkHV&#10;huoLF2DYhhu5JfSK8gtd0DKT5zxqNC7xMTAJvMJQMblLcwIE8KKCCZDAEs8y3Kn5HQEMO2iVsIah&#10;YZ8hYSaOBTATVG/YK8p1DGcRpEtpbHH2A8gh8Enq2EU8jc6vXkK7sqzCzwO1FoZ2vMFgU+4KDPOQ&#10;wMfuEsXeo+tDzYZakCWGeuw72I5wNIDx+G86b4I+sQNheMcZAoblGZbFJN0Trh6PsRarFRi7OlD3&#10;2DMf69pQeZFnjFLKTAhQhZHccp4AhmSXJN5kfayl07Mr4GIOYALu0c4uGxoctb6hMTfuTy9Y9tL0&#10;9Bn1idcmbGEL2+9qi087551Ty08/uXDpSlss5tLVrZna4IB95C/fZ5df8G176p5NtuvJ+23Hvbfb&#10;zvuDvlt9z8Obbe8jm20f1Suf2GqHHttshx+4JYjUv2etHdp6o1jJteoCjw0/tINrzrf9N19kb9wG&#10;qFxhB2+9XL9Rz0VMRayEvnfbDc6O9gpIXhOL2SMAee0OAiivtz36nYDKHWI5pGh5SSDykoDmlS3X&#10;2KtatwPA0fodAI3Gf1n9JQHK9nUClLUXBaCy7kKxlO/az3A7FrA8Jbby5JXfsMcv/4o+f9XeuXKp&#10;Zul4QYk9VNV4kCTBhlSbRBChymL2S7bi6pqAARQXFXrMBfEw1HwpKylz4HEWISELMBD7UoVAFTgx&#10;Q2YdgIR9BSaBR5W720rIVwpUML4jWOslOItRfeXnuyB1Y7hYDMZ+1GSVNREHEHJ4oZYDFBjXBbQE&#10;bY1AgO94QyGUcQFGZQTbwrWY7MbEp/SNDFtnZ4fP1pnlU3YYZwEHUo2JeszBQMCBAGd/ltRk4VpQ&#10;0ZFZGUHtNigCJbWtG/B1ve5CLJDwUsKMoWtlfQAOddYiIABYUMGRRwy3asCFcyZ1PyzMQQ2mof1a&#10;cV3Wtp4nDXDTGOR2A1xbdM+5JoCf/5FrycvJ9fsM8OEyDnuZo56TlZXwGKv0pJntXV1uE6qrJZam&#10;yQb6+wUsI9Y/PGoLFy1/Znx8SVnitQlb2ML2u9qp577r7LGpJScXLllpi0472yYWrLC2lnbPJ0UC&#10;QdQvf/vhv7ATL/7Idm3ZYNuv1az/oq/asxd82X70gy/b49//kj1z+XfEIsQ6xGIOitkcEOM4cOcN&#10;dnC2O8BcZvs3XOJqsAMS/PvVDwgUsJ3s09IzIjtbucF2b7nedomR7L5zte3WWIDKLrGUHWIwO5yt&#10;XGO/FCN5SUDy6hYBCgCjdbMMBmD5pY7ldhWxl+cEJgALRvtnrv+O/fSmH9iPV3/Hnrj6m/bYlV+1&#10;H13xFfvOP3zEaiX8sFEgREma6JmEq4KywahLPNuwhBbMpUzCnRk1ghb1EktsH64CkkBEuMEe3MtK&#10;95IZPOPxmW0AA9RDuMYivInKR03UqJk9apnqisAYTrZhxq7E/oN6TOyD7AAIf9hSSXmJlRQV+7Gq&#10;JGRRZaG6Q6Cjypt1GSYqnjT5FdqXuA/ya3kqfh2f6HhUZgBGKYGaApTSIurZlwosdC5ci64VlZcL&#10;fAlvVFMIYre76JgABecJoHJN2Diw+VD0C0Dmfnh5ZjEe1IWo0GA2Po6AGbAh8p77hKdZu9gJDIRE&#10;oai8AAWM7oAXdhuAmut0V29tExPQeekDATXnhxuye7LpHuI5BsDynTidIn2HvSTPm+cJLkkPg9NB&#10;rKfX1WcwVE9Y2dltHZ29NjA8ZpOTC+8bOe20rMRrE7awhe13tcVnnfeO8SXLT06fepZNnn62TS46&#10;1aJtXf5CY0Cl5gWC65l7brPDj99tB1ZfYnu+9wV79d/+3n7xmY/Ykx/+c3viQ39qv/iXT9vOmy4X&#10;WKyz/Vtusv23X2P7BRAHtqy2vVruE8DsFQjs3SKGImB4TQDw2kYtBSx7thIcKRDR5136nb5T++/Q&#10;vq9uvl7sZLW9IuB5+c7r7SV9337bVfbCerES7f8KLGbj5faygAVD/fabL7HtAhZsLM+Jsfz8RrGV&#10;G39gT1/zDWcqP7ru2/bEVV+zx8RWHv7hV+zRS75gG7/5Dzbc3+txKLADV10VCzgkAEkC2VBdZxX6&#10;zuwdFQ/R58S5oAJD5QJQuEeXC8l6gUK1eyq54VoCsxQ7iQS9d8BF++M6TDlgDM/UGgHQGiTkiXsp&#10;EvOhzDGFtoqLC8VUCtzYjDoIW0yVPheQV0uAhAqsspKUMiWugivS9rj0ItzLxKqc0YhhudClXHOD&#10;wED7I3RrawlmFMuREK0j0aWuj8zBsCLApEAMiWzDqMFc3QTQ6P5gDMdDDMeFhkacBQJmwnW5C7FY&#10;X1ObWEpbm0fdA5YOwrpmTxQZjWr7RispqxSgAXJtYirkOQuCI5tbonr2GFv3ExDSkqj/Il0LgaKM&#10;C5Cyb63AqK6OjAhNem5bdQ4VHjME8+AeeoGxHKLyyYpc6vvUNUctIyVd4JJk6Wmplp2R5sBLrE3X&#10;4JAb8wmabekkv1iPDQ9PkLByjV6XMGFl2ML2+7ZFp53z9umlp50cmlpiS884zxYsPc06egestTXq&#10;LzfG2bT0TPveN79obz7zkB27a729ef8me/OBO+zEfRvt+P2b7cRDW70fu/tWO67fD969XgBzo+0D&#10;VO641vZuvFrL6+x1VFwCmT23XuEdcNktoNi18SrbrW133XFNwFoENjvFeHYIUACYV8RYXtbvL4nV&#10;vLTpOnth3WX2/AZsKFfYi9hUNl5hz6/HnnKlL392w/liKOfbj6/9rj1+ldiJQOURAclDl37VHrjw&#10;S3bfRV+0bd//vN3znX+0u37wL3buykWaTTdavWbXqHmwl3DtqGYQ5IGLsIRbQZ5m4DWudkFdRJ0R&#10;BDVuyxjbEVDEtnT3D/tnyv5iw8BoXyYB7zm3tC2AwUwcdtEgQGIM1FF4o5GjC2M/nk8wB2I2SERJ&#10;ynnUX8STYI/BiA8rQh2FPaK0LLD7BAZwHVMdlVhZZSRItqltK3QuHCMCiGrywHVhBHcGJWENy3F1&#10;nfYhmzIsC0cE1Evuaqx7FBFL4ByIrnc1n/aDtXDfABBYDmoq2FgQ6KguoU1AJMdx7ziBAOqsyvLA&#10;0A8DwnOM48O8cB4gJQ0MpEb3CwCsFGAVi6FFxOiwi7TiBKBx8XSDuXB8jgVDA8SiAghSyHBMABb2&#10;UiiwhSHxG/cuJTXZ5s+fZykpKR7JH6mutI6OmA2NTFh7e6dnIoj19trEwiU2tmDJtxOvTNjCFrbf&#10;p6087x1nTS8/6+TMstNtculKm1x8qrV0dRvZa/GAQl1QpRd7cKjXdj33mB25+xZ785G77MSj6o/f&#10;Y2/+6EF786n77cRT99qJh+9U32LH77vNDtx+ve3ftFoM5jrbf8uVtm/jNbZPQLDvtqttj8Bh7y0C&#10;F9iLAGGPwGXPJjEYAchugdAuActOgcpOgQzgskOA84rWv6xtXtbypQ2XC2B+aM8DJhrnF2IxP117&#10;if1M4/7k5ovtqeu+Y49d+TW7/6Iv2b0X/IvdfcEXbOv3PmdbvvNZ2yKWcuu/fdJu+uyHbcO/ftJW&#10;zkxYvWbKXf19Eojk1dKsVwKvVEyAgl/NgA7qGwksZu4YuVFDoTbEJZaZPkGEs0F87mEloYcLM3aX&#10;YMbeLJCKWIEYCYzGBaIYoQdBErkvpoOKCnuDC+8E0NSjPtJMnNiMIuw9EuLuvYYXmY6LQARYGIff&#10;sMXkCwCJNvc4Fwn58pLA0QCQwWMMQzfutqjh8PAiuJN0+1w3LrmAI1mUsVFwrYVFeXoGatxegkoJ&#10;IHR1FPnO9HxEYxLiOk+KdwVxOLhP4xZMZmaCNnW+2q5Cx4H9xCS8uzu6rEWMx+0lAhY36GtbEl+i&#10;MvRcZXruYEEwIICjsrLaWZ+XPxa44MnnMTXYkDQ2zBHmAQMi3xnPr2c30HmiWgNcSFgZxBE1unoP&#10;h4v0lPmWnDzPDf9MAshqMDy2wHoHRwUwHdbV02UjE1M2tWTZxxOvTNjCFrbfpy0+67zzFqw4++TY&#10;4pW2cOU5NrX8DL1YYxJ0uHcSqBdEdZPO4yv/9nk7+dMH7JiYy/GHBCI/ut/efFrgwvLJe+z4E9vs&#10;+GN32tGHbrfDW9bYgVuvFsiIvQAwG68VsFxlrwsIdq25WABzue1en+hiNntgLXiC6fNOgchOgcgO&#10;sZQdd2DEvyHhFRZ4h718+zW2XWO/CLiIwfx8/WX2zNqL7YnrvmcPX/kNu+fif7Ut3/2cbfz6P9j6&#10;r3zK1nzhY3bd5z9s16pf+Q8ftMs++R777ifeYzNjQ28JdtQvuLDCTJjlI/hq65o8LoTZb0WlhJrY&#10;A+lFYB3OECTsPHVIOTYQCWYJ8RIEYImYBalhahB8uBdrnYMNafSrnJV40kt9x9OKVPUIQqLtsSkg&#10;xJl9IwhhLnibcaz61kYX4NSKLxfoAF6AAMdzl2WdCzExRPgDbqjhOA+8rDhfsjmXJs6ddPqouHBA&#10;YOw63QOi4AEtjldSXOJCvLCowNmXZ1XWPmRYhslgg4K5uPFc96dG4AQwAKbkA8PLDCEPw6muCeJu&#10;AuN7g/X197udikSdeNthiyL1P7YO1Hx4nbm3mX6DGQVqNe6B7q+uH2bl9Wmamx0AUdtijyFzAWyH&#10;57VJ/xtOEQAJ5Z9JVgmwo8aEheG9h72GdVSwzMzM8Pow/Cdt7d02ODHtkfq4Iw+NjNuiZctmEq9M&#10;2MIWtt+nLVx59p/MLD/j5MIVZ9rwgmU2vfR06x2dtGi022fJVO5r0MwbD5qMvHzbfMs1duTxu+yN&#10;+wUgj221YwKWY0/ea8ce32ZHHr3TDj+62Q7ds8EObVtrb4i9HND2+28TuBD5L7DYc9MltvOa79mr&#10;V33fdq651Hatvcx23Ky+/grbSYnlDVfYrtuusV0CpJ1a7tQ+zmIcbMRcBD4v3X6tbRfovCAW9HPt&#10;+/Tq8+2pGy+wh674qpjKF2zz11fZdZ/9iF3+jx+0b3zgHPvn955h//TOZfapc6btQ0u67QPLBq25&#10;pcmIw0D4VNdWudCvkbDDEwy7C9HtxIkwI0bdhDsvNUTwtsKWkq+ZMHYJQKW4sFACPeIR9aTIR71D&#10;PAqZdwskzBDECPQqgReeZCX6rUECmFk+dhIEOLYJilI1NorNSODXNyJcE9UsddwSbQPQRCTw8ZLC&#10;iyyP5Iu4RFdVu7Cmzj9AkENiTW2DLQZ7S25uvgtgatqTYoYKmAhebBhkIG5r73KhXOf1X+pdXeaJ&#10;KiXMAS0AKijKVeMAWFpa6QIedsRxUUeVOphWOTDhmNDeTexIjUAmiPPxJJc6Nt5hHvAoAKCjhuOY&#10;bWIzxAS5K7fuPfeKksnUaEFNCMB45U8HerHDRq13lR6ZEwBb4oMEGrOqMn1GteapbXSeEb8Pufov&#10;9T/pO6wzFuvVfWpw1pKemWlZpOIXUHMeQ1OLrL2t23r7BmxyaiY+OTlZmnhlwha2sP0+bfkZ550+&#10;uWj5yamlK210ZomNLzrVBsdnrD3Ky05sB2oiAYyEEDM++i2rL7FjpIq5Z6O98eAddvjhO+zIg7fb&#10;oftutUP33uI2l4N33mgHN98oYLnewWXfHTep32B7111he2+40F5bc6HtWX2B7RLYvHrjpbZjrRjN&#10;LVepX2k7b73GdghYXhV4ACj0VwQoqMTwEtsu5vKcWNDPb7nCnr7xYnvy2vPtoUu/blu//z9t/b9+&#10;0i752LvtK+87y/7+3IX2p5PttqSj0jorci1akmWddcXW3dPt3kQwCup8UAaXqG1qwaPPj2h27+oZ&#10;CUOM++TrqhbDqdSsFjbgRncBB6oaVE4IegQmAII3GV5kbttgdo9AVffo9tJigUYQ6c7svFgCmeNg&#10;M+A47klWoxm+BChFsZjtcyxcnGE0AAbsA1Uc2wNSpdqmVufGMcmrBRBwHqRwcTdbbYedB8FMokwA&#10;ClCBtbCOWBq3mUiYM5vHE86j/7UNvwN+2HBgQ6jfZj3dYG8wMNLhu7FfS1ypKRyGIwLpWGAtrHfm&#10;pHsHyPB9NscaoAJzY39UaKikSItDxgJ3zdYEgAzIsCxADPUY4IBHG9kFGptaxJJwGGgQexS70u84&#10;MgA6eJthNwtylaFKrPL/jCBRsiYDcl2dvf5sF+QVOvDk5lBXR/+dzq1/ZFQMfsjTwAyPTz6vV2Vu&#10;8MaELWxh+73a8rPPOx3mMrZguU0vWWkTi1fY+NRSTzOOt02TZvek4mCGT9oQbDCF5ZX2w299Sczl&#10;Lov/9DH79Y/uFcjcbgfvXW8Htt1s+7autX24JrNU3y+Q2YcH2db1DjKvC0D2rL9cLOZie3X1hfYK&#10;fc3Fzl5eFfi8rP7K+ivtl2IxL8527fOi2AxM5Rf6/lPt+4z2e/zq79l9l33dtnzjc3bj5z9m3/vY&#10;n9pn3r7Yzh1tt2hlgeWmJtmcU06xeepDIyMW7R2werGBOXPnWkdemp3XE7EvvWPIvv+Xp9ufdVdZ&#10;aU6Wq5aYobtdRcIPFRUCGObCDJ54l6LCPAnzoOAUQs+N7/l5LoyZRSM8mamzfRECCwGrMYoEMAhn&#10;VI6BWgubScSKBHLR7k4XzOxTgn0AFtRCrq0ghxgxLgCKC2N1VGSF+QVupAYQcKOGbbnrrcaIaHYO&#10;m8FOki+Wg1oJQ3sQyyIgkkCuFGj1DfRZS1OQ7RhwRC1ISQCcEsqKBSQAkK6J6yKoEXCLCFgJNIXJ&#10;AawwBWwx7gyhMamIWSM2hB2kJiKhD4vQtXFvW0nton3aBfCwPC/7XN/osS7udaaxWA844c6MOo5c&#10;Y6i3uM+wNQC6vr7JenqHdC8aPebI2aPOCa+zxmizrgegQq0ZBLVy3ajBABecKajn77/rPuXkZFth&#10;QaGPX6XtySu2cNkKz4g8OD4eJqwMW9j+0Lbs7PNOXbzy7JO4IE8uXmnDC1dY3+CkxXhpJRCamjHY&#10;4haLFw4p1QmAazQKaS2YnrRPf+wj9tV/+Se7/fLv2uMbrrKXt6213fdssD133Wy7t62zPWIxr9+9&#10;wV67a13Qt623/fq+f9MNtm/D1bZXILL31qvc0I9X2esbr7HXBCK76RuvtZ1iLK/o88t3rLaXtdwu&#10;RvOcgOYnN15iT1z9A9smxnLzVz5r3/zEX9hfnb7IJjs14y/IseS5cxxUkuecYhEJ9PGZGWtsi3qZ&#10;4PrKEvv2p99l92+50u6863pbfZPO/alN9spzD9in3/cnlpWX7/p8GAlCFTsCArykqsayJbhxHyaP&#10;GC7GsAvAoLyk2JolEElVz4wfGwuCHrUQzIP8YqUSgHhsoX4rKiWuJQhmZBZdXV1rVS7Mi4za8sSi&#10;oMIq0zrAYdYjq5Z9xAKwqRTp+JGawHsKoY3tBXaCSo7CYjAZn+XrN2dKEp6wI2w/xJ9EKgOwrGkE&#10;YAZcsMOOZr2+nOXofGAegAnrYCyowBDUgIgHZnLdVWIo3FtUqfrOWCTphElExLZYAj7u6YXrsau6&#10;YC0CHJ0TcTaewFLPHNH6qMHcuwxw0piAAck9cWDAbgLIcjwSbqLGAuhcxSZgiGodTgrYC5kQcX7l&#10;5WJculbUXjA6roXxeMZxpABUCgTUxWKvMPburm5buPxU6+npt5mFi/8h8bqELWxh+33bkrPesXBy&#10;xRknR2aW2fD0UhtbuNxGFyyz9livXlCSMOpl56WP6nNLVLPHOjd0VtU16uXssPoaAU1xhaVn5Vie&#10;Xszu/l5beeZp9rH/8bf2vnf/uZ175ul22rJFtmzBlK1QP0+f3/u2M+3jH3i3ff4jH7RPf+DP7SN/&#10;drb9/Yf+3L7w8b+0f/ro++x/furD9m//8Lf2uY9/yD754Xfb+971Nnv3u86xD7/7HfaBd51n73jb&#10;Cjv3tKW2ZGbU+jrbrKmq3NJSk22eAEWXZEnqs2wlFot6edrW5nYJ/SrLScuxT33yvfbQL56wTWJR&#10;3/j0e+0vlk/bgwK8fUdfs3d/4C8sNyPDY1mYMSOEEP4ZOfmWo/H7S+dY6Zw5Ni81zSr0G4Kqsa1J&#10;Qky9rcVjOGAFCF90/9Hebt3DZv8eScR/kHm4uLDIZ/PFEog1rU2Wn5vrRmvuMZ5kJQW5VioAQw3X&#10;RsS7ZvGAQU4+6wt9dl0qEGDc4qICDwTkXGEwxaWFnlOrEM8x1FhiHsWFxV4gCyM2qfuzcrMcnPCA&#10;wyiPfYfPvb29LtQR+mR4LizMd4CtRBUooHEg1TGx81Todw9iVEfAe3p9sQvcqysZA6HvY9U7sBA4&#10;CYiiviI+pqkpYDvcX1gHgAIDqtF1AcqcjxcVA2hQtenaOI7XbHHgr3ZwaNb94xwp7FZbqe20X1OL&#10;mLYDD/9LkEmgnJxvYl1kTSabAfeassYAFxmtqwAujcu1UYtneskK6x8et8mZpW8P3pawhS1sv3db&#10;cta5CycWnXpyetnptvDM82xoYqGNC2A6+0b85YO5tLd3S0Dwkmu2SZnc5iA3FSDT2tLmrraoHTCC&#10;o07K0wywvL3D+qcXW5fGqaqIaFZYZNmZAiAJuIz0dEuXcE5JSRYopGl9lqWmplpGWrovWZ+szufg&#10;e8pbn+lprEtN8WXyvLmWMn+uJUngp/nyFEvR5/KCAtfHdw4Nu1HeI9gFLpxL98igXbN1iz3ywrP2&#10;7Paf2I+e/7lde8dtds5732OFxbCBIDcXhntyixGA91dnLbLntq22PS88bC89eof94O//xiqyMtzG&#10;ge0BAYVhH1aBugtDOqwDQeXR+pGAteDlhLoJw3VEgrdMQr9S+7hHlARtYCfRGBKW/F6hc66UIGQs&#10;0s+j9mE7gAfnAOwhMCSCXfHwKk50HAuwT8A+isVeMPRjhM8XSBbqO8IasG1qjYpBSaBrhs+6rq4e&#10;F8QcH7UgTIH7UCRAQj2GlxvXx/1hPE8No+2JtIfhEESKxx21YRwcYDYaF5CDNeEYUavnqLG+0f+f&#10;IJ1OkH+M4Eh3X07E+WAn8eJpYj3BOWLwh7kF9iQHU4FQI+o8bV9GHJDua4PGIRMAdhpUu3gD8rzC&#10;FGFyqAxLSgQuMBtt29rZq+cWlSMed6TVqbFYT48mWkttfGrBwaEFCzoSr0vYwha237cBLuNu0D/D&#10;xhadav0T0zY6scC6+of1kkY9XqCpTaxFL3xLS7sb+Kk2yIywUUKC2ISGemwxDWIHLa4mcg8rCaFm&#10;7bfwtLNsfHKxdXf1aUasWWWVZqkSepVlElx6yXF9jUiYlhcRlChhWUIW4BLLz8uR0JUg0DhFAiuE&#10;SYFm4tgmijVLxxBPduDCvFzL0yw8NyvLMtPSLDMp2bo7Om1gfNzaJShxoUYoIiDrq2AiJJost4ys&#10;TCtqarX2kTGr0XVma39UPkUS9pxTqQQVXlyFEuBdNeX2+ssv2Mt79tqOw0ft6YOHbPcbb9hT66+x&#10;yrxszx2GHh/wgAEAHKViLwj59q5OV1UROe8FtZpQnWGTqPLZMsb2SBnAUeNxK9USzjVNOkeBQ2lJ&#10;sYRvvafqR2VEji2PVNc9ydP4zNZR+RTrfsEocovzrcCFP0b3oMplvu4dQIDah/EpjkWetEKNjTGf&#10;yQOCHOYQZBOWcNZ5YnNx1qNxcU6ANUT03xLTg/EcFRT3iHNAdYWHV53urdtgBASopYiXQUXG9WLf&#10;8UBJPSMY2Wv1XxAbBDg46Og+YM/jXFwVqfPAY64xKnDBPqX9Yx1RnSPAKsBXL9IzU6kxiebHLRqb&#10;FIAZ4TitAhSBEfv6ZEgMh8BQnoWCEv03+k+85EGrwKWrV+dS58+aO1VEao0iYdOLV9qCxSuemZmZ&#10;KUm8LmELW9h+37Zg+ZlLJ6aXntTSRhYstZGpxQKXRRYbGBU4tLl6gBetuV1d4FKF6kNMBfdOz65L&#10;xlx1aomgr2eWyowXQYHnUWtPt02uOM3GpxdpVtynPmAtEupk2fU677AJzUYJMiTSHZWLswYJLwSA&#10;C/pCAYyYCC8/AIM9g1K2HbGY16TPy861LIFFiYQnnmDd/UMSUsygJSjIpYWaRdfiqhwBCOeHDcNr&#10;3ws8yl1gBsdFNZXPsQQG2FaysrNt2dKF9trBN2zHvr325W99x6Z6OuwX21+wX8fj9pd/dp4nR0Ro&#10;MePGhRahjfsxtgGOiRcWqVvwHiPgD2Cu0LlxbUXqzMbJ4Iu6B3AuLiNIM4jgJ3ajROvJpIxajP1R&#10;YzmzkMAtLKXaJTEpfBcwFxVbSV4AKJRGJlKfuvKwGvcm07JI95P7zbHxYIN1UJOG6HZUYm7z0P8M&#10;myBTM2Ds7Ev/SaHAl/Qw2I+w25B5oKFJ/yUxLXViB7AwgEYC3mvdC5TIIoAgZwyqblJN0zMe63nx&#10;lPw8Aw5uOp4YMIDjnmT67OynGSeBoMYKwERKmsLiUoF/sT9DHjwJaGl8bEs8OwR1uv1Gz2ijnk8y&#10;HxAzU1yETarUisVcOC7OHQNDow6CPBvELNUJHKMd3bbyrLfbxILFt4d188MWtv+LtvjMc5aOLFh2&#10;cgqD/vLTbXRqkY1MLLT+oXFrae+0Ji9mFdXLTkBlm17CwD0ZgUJJXwy1lM8le219beCujBssQoaO&#10;V1WtwGhw0XKbXLjUhgRese5+r03e2d4lodCq2aVmsAIlZz0SDBSGYtYdpLvHEF7qAgFgIcoab6jc&#10;3Jxg1izggzE0S1AMj0w4CNbU1PsMPEgaiUAm+259ILDELDw1i46FEGKmSlJIxiAIEqFNyhMEfyCE&#10;SixXoHXnAw/YkRMn7JFbbrAXf/oTe/n11+xNgcsXvvB5N5Tn54lJCQwR2rAYBDeFspj5cxyi/v3e&#10;COzwECMSPr8ocIEt1briMrIuB27GHBcHAoQtYAtbwfXW3XwlsDknhDTCGkZSF6k30qIU5ucE1yQB&#10;WpO4PlgKqqCigmLLFVCi9oNR4RCAGqhVrA0gLNN/1SywdldcfccJoF4MitxqVXjJSRh7Wn2dO0IY&#10;NRvAwn8Q0f+F2op0LPyOJxxqKk9GSf4yMVuAj/vM9qi6ALCO9qgLeEALN2auEbfj5sTz0BLF0wvP&#10;seA8iL7Hg4xUMu6goHtIJmTYCSo1skijMuPYPI+AOB5jsKGuri6BpSYcldW6f0V+T1E/EuXf1Tvo&#10;nmP8/7BDAHF4dMqWrTxT78PU1xKvStjCFrY/pC09/ayVozNLTi5YcYaYyxJnLj0DY9aj2X+ss1cC&#10;o9112mQJZvbdhopML20gqNX10qPu8GA1VCJ6gVFNVFPPnVl4qQSZhAAG7K7RCRubWew1Mjq6e6y7&#10;r9+N1cwqqyQAPKqa2SwzWQlpdPguBLU/Qhp7Tn4+LsASzKjGJJgbJTzGZxbY5Mwia5PwIccXs1tU&#10;PJ6tl+8amzGJ0YjonBDYdPeWkoB1G4m+Y5NhSexIRS3AJBCQUCzTDLmlt8fW33+/q8MOHD1q+w4c&#10;sF3qS886w5kAoFAqcEHgkcMK9oOXE8kpCwWQ+fkCLNRsYg8Y/P16tA9AhDGesrywjDIxE499gVnp&#10;PDDQI2jxBKuI6Dwl9BHAsa5Ov7+AIo4CHpMioYlwLRe44E3FMWBP2GboHIfrQ61GMbNyXX+5AIMI&#10;fe41KWS4/zgmVEloI9Q5Huoxj9LXNgA+Ob4ALlhZANIJVqXzYL2XW4Yl6j+EFXmRMgly0rrwv7R0&#10;xvRsxTzPGP8Hz46nu0FtKMaJCouI+7b2Np8k8KwF0fZiWNoOm1C9lh6tr6UzazEXmB6Ayz1oxR1Z&#10;z2kbmZgB5fpGHV/AxDOg63QQ1j1o0eSmu3/Qunr6rT2q89HzUiNgGhybsKVi3EtPO/PMxKsStrCF&#10;7Q9pi5ee+c6Fy047ObXsNBtbstxGJhfbyPgCa+vps3Z/4bqtVQCD6gtB4bEvemlZIhSY5ZGuhNmi&#10;F51CACDYJVh42TE2o2oADBBqbV09NiiAmRCL6R4ctuaOmAsAygBj10HdRh2SqvLIWwIAATarQsJ2&#10;UUAcB4JZvQDvKbEcd/XVzBgVmKtbtPQodS1hJ2USKghgztNnyNWB+y8zaOwJHMNL3erYpGPBboKK&#10;D8GOeomZLqqmsRUr7B+//g373Le+aePLlnv8CGnwPf5Cwr0wLydgPGJsRQKRpLRMK0qdb++d7LbV&#10;//Ix+/6nP2DV2i5fwh5WgS2JcwVAMTKjXsPuhMCHRSHYHfA0JudGzi0CKJujbW/ZrLALYUvyOA/t&#10;T7wN6kZXH6rD/nJys119BzijOsO+hLeVq+IAD7EbrhOAhVkB0MTcEJWPupIszg4uGgvQwGEhcBLQ&#10;eer/5dy4z6jXyL3mkwOBDfEpnH+LgALVH3E3nQIWskDDGjgPr9ki4MFwj+0pSPlSp+OLxei3JkBB&#10;7AnbTTvF1TSJAChgPA5KYkIkWgWEAFQACwcT1GjN7cTSiHXDbLQOGxfPFTVy8IDDHgOL7h8a8gkP&#10;14tH5OjwhK1YefavV65cGdpbwha2/5u2eOVZH1i68m3x8QXLbXLJ6TY0MWMTk4s0kxuytliPwKDP&#10;agQmREN7vIvHugAyjRJAjQ4KVby8zc0OPjU1mqlKKKEmwcPJgaE0AAgEZ25OrhXrc2t3r41PrbCO&#10;vgFnMp1dvRLmRFQ3WVTCx2M8JFBhQcQdAFbBDFwz8UJsLvm+RE0G2OCFBoDBCjw+g9+0Pi091dN7&#10;ZGdkuHdZppaZWZl+HjliPoXFwfYIamdcEixUVySwD1DFvoRbbZ2ur7KiyvJzcywpab7lZOVaSUGR&#10;C8wSAiNR3UlowWCoh5+fr9/yM+1jp43bU7ddYC/tfNZ2vP6cHX5jl33o3edZSmqGMxwAALUfghqv&#10;NLyxEMZ0wBPVXk0ksGW5RxRxGjAH/U6JAHJxYSfCTZhrcEYkoQlgYF9B0GNnIHgQFRysD1uF5yfT&#10;toU6dzesi6V4TA3CVf8vKrEmsVICSLFreCyLgA3G45MGXav/p/oOy0BgwyyYAHiJZzFYABw3bFSd&#10;NRqDc64VI4wymdD9hRnNMku8xxgXtVRdnQBFz5uDEzY9mIyeHTzPYEEEVkY0cfBr0JgwarIZAygA&#10;JyDHM9oiJoKdEI9GbIN1eo5I3okar1D/HepbmCH5w7rEomEs7rjS3GZDkzO24uzzHki8JmELW9j+&#10;0DYyveCjk0tXxscWrrDOkQnrHZm0vsFx6+0fsRa9sM0S9LirEskc7ehyDx5mgBh7mUGiRvECUBIO&#10;tVUSDDXo0wmc08xVQgt7B2obZubo6p1tSPgi6Mo0463QTLJNM8e+4XFrjXV6bigEDVHdqNaYmboA&#10;k+DjxUcF4wJUvUQCFeFJChaEJuMi3GEZeEVlpCdbRqp6crKlqWekpjnApM6bZ6lzT7HU5CAjbvK8&#10;OZY+P9mSBRrz5s/XtqlWIMGPegeh29bRbtW65ipdDyBXXiqhLyBytRosQ8ITZlGs4xOklyfBVV9e&#10;YPfc/DV7ZddP7MY1l9j733G6vfCLp2377h3WOzQg4MvxcwXYAJScgjLLLAzUZFwvws+BR2yG+0bW&#10;4ki12KDOydVQYh2cG+dRGqlwe43n3UII6z4h5GE4RTofsjEXEvwpgAHQOF/+B/4TotIR0u4QoEkA&#10;wp2gQlKxwBRgTgA9gt+LgwkIPHGlti8rFbOUgOZ8UVWRtob7gCoLd2T+Ow+o1DNCZU9nOjrfdiYt&#10;LVEJf91XrZ9lwDAVj4sRMDCZCWrj42QQqOxgJpQPwOCP8wTPQZnG4/lELdYi0OLeYFOChTa0EwPT&#10;Hth9dB4t+swYuIvjps294pra2mP6T0bcIw8w5Dkcn5qxlWe+7dOJ1yRsYQvbH9qGJ2b+x8jMkvj4&#10;omWuDhuYXGjd/aPWMzQuVtHvLxreNrzsqLCaW2M+s/UqgRK4jQRZJtQUVaiaiNTG3Vgz1wjgIvCo&#10;lCDEFuGAIOGDqqYAMMgvtNzMTBfKCDM809rFaHr6B93DitQzgWsrxuGgymMQIV7uNggyA5Ms0sFG&#10;4yKsccPFTTktLd3SxVoyM9Mtm88Cl0wBTSpAk0iznjp/nqUlzRMTOcXmJc21eQKcpLlzbb76XIIx&#10;BTop2g5BnCdAgcEgfN31uFJdwonjup1BwtZn9KVlYkr5tniq27bveNYef+we2/7k/bbn1Zdt06OP&#10;Wmxy0t2eSbYIqKCqQpXWX5VjbaUZVpSZ5AGOMK2yCoL9KN5V4TapWglU9+wSwMFgcA4APCJkLNax&#10;yQ7A/S0p417rvuicisXMcDZwY76Ol+c2K2w/qMjy3/pPMM4DUFTThK2QyBI26oxF3Y3kgAvfdQ8A&#10;/sABQkCn/wX1ISpJ/gsYCvcE1WKQVZuiXwR3lrq9AxUWFSthG4Clp3lhcgLI6Pg4LVQLBPDww1MM&#10;TzPiY7D14QyA6zHBqNiL2B+m2aCx/Hxrg6qVHpMl5tXS0eEJMLGtwHBgdAAW9W9QI3KtxPbEBgd9&#10;G47R1tlli089fd+pp55alXhNwha2sP2hbWxqyReHpxbHJ8VcRqeW2vDEIhsen7ZY/5AEfZ/YSo+Y&#10;iV7c1g69qF3W2N7hLzjeOR7UJmGH/YU4g0oEEEJJL6gbTiUsEPjo8BE8CLFA/SOGIcbBrNljL3Ky&#10;PAARgYQNAhdXAMtjOwRaBN1VS3Cg4mgki68EBvp59OcuXBCiOg6gxew8JzcnUIUlemZahmWnpwes&#10;hQBMsRSCMFMFLGliL/OS5oi1zLGk+XMcYOYLVNLEYpLnnRJ0gU3aHAENAZvJSZaibfgMCM32VK1P&#10;z0hz4R2pDOw3y955jn3mu9+0v/nCF2381JUCi3IJ+lxXa2H7KNIMm4SZS6d77Nmnr7dtt33b7rzm&#10;i/aNj55hk7XllpKe5gK5vpmcWsUeA1Ot+xrU6S/2io+4CkeaAzWWg6urD3FvhvEFBn2AhKScHkQo&#10;UAOYURkGasQgnxbs4y1w0PljVPfoef2/TCaCWva1VlWv4+mYxOF4GvyKwLMNtR0sis+kfUGd55mT&#10;xTIAvyA3miYBEvzYSBgfJkbwJwLd2YqW2EBwa24kMl+CH3YGwFE1s87VVnou9LzBJHEOwK6GV12U&#10;iU9bh4MQ4EIsFsdo6YhaF88tTEhsieeqXM9Nke4N3mItmji1dHTa0PiEdXV3WyvBvwMjNrNi5aOT&#10;k5O5idckbGEL2x/Y5owsXHL+sNgKMS7DU0tsEPYyOm2desHaOnstGusVkMQk0DuttaNbL2eLBEDA&#10;VtDV19Wgcgh04HjukD0YoV9FnIlmoQgYBBcZhJlpouZBgHkgX3GhC0m3BWhWDTCg1oDtIEiLy4J0&#10;HUEdkiATcakEF/sgEMsYT0uf/avnCbSwwTBOfn6upzvBFpOTBdikBfYWAU16SoqryQCWFMBDzIUo&#10;/2SBC2AyX5/nCzyosZ4kdgPgADApYjfz9XuqlmkCkyTfRoxHLIf95tHnsO0cyxGopYo16R7reMm6&#10;9qCGOywEWwW5vwAZzjtHTKJnwZh99pv/y/75sgvtsRcft2OvPWgfWTYg9pXlghlBS9BoMfcAwajx&#10;KIQFE8jLzRYA1LmKytVTEuwFArES3TfuH0Z0AJf7hHcZ98nvjcAlF5Ar0XrdX88aABNRJ0odF3OC&#10;Y72mfKPARkDgnnh1tT4RcAARyHA9qJdcXSeAcqeISmrTkJIf5iEQ1PnzPHhwpIAEu0thdbmDDxm3&#10;3dNQnWNiW+F6GZPJijtmoJrTsqFV56R1bAtTARC5r2RRxq5SrONi2yNDAGO36zgwvnYBTLQlpme2&#10;0ZlXsVgXrBegi3b12tDYuLOpgZFhGxget+nFp17R29ubFLwmYQtb2P7QNndkweKrR6cX2/j08iDd&#10;/sRC6xvVLG5o1Nr7hqwRYBHItLR2ur2lpSmq3uZMpVpCoE5Ch9lkQyNxBpotkspeM1oEDrNS1Cnu&#10;HqtZLfVFiPB21Y06Ruhcn8kHwELQIjP1SgkpQAmhwWzYC0IxhsakomIQaU0gXSCc6bjeelJCxkJo&#10;CrBgEQjRXHWCLIMugMkU0IgVpKekWXYaS+wsYjNiK2kp8xxkAIoUAUtSMuASqMzmi+kAOHMEIKna&#10;B4bDZ1RpyYCQPgM+2HCS5iX5kp6SlGQZYkzZGekBUxNryBNbc+O3rqFMM21nEbofgNJ7/uZ9dtfP&#10;Hrfnf7bJmmsqdQ25+i2wz2DLQKCXSIjChPBgI1cZwa14xmF3ce8z1Hi6XzAXWB2qMNLA5AnQc/IE&#10;LJxDomN/QE3nwK7P7AegNQMuTfqfBQqeIr+OipQtmlgEdViwgyDEUQkSq4Th3gMr9R96ShcJcRJY&#10;eoCjJht4AjI2CSOZrHjFSQl0VGAwPVeL6frYnv1wIcZzDLuJ2290DrBmiprxrKGKwybUgH1IHXUb&#10;rBFwaYBR61yb2sVMvG4/alZKV7d4vAwJLpkEoRaLDfS5U0lXf791dHZ6horJmUXnJN6RsIUtbH94&#10;e9u8ocmFtw6MTwtcllq/mMvA6EKbFIth9hbt7LP2WLdFBTAtmvU5g2nFFTSa0PGjsgh0802tHS4Y&#10;XD9e3yQg0MxVrAbDM7ESHuGtmTWsBTdcwAHXW7c7uLDNc9UYNU7cBiChybYIvTJSxUgAu8pG+6EK&#10;AoAwSCNw3U3Yty0RM8IIXuKzck+TkhCgPlNPLLMyM92mkSWA8ZQxApas9HT/jANAjn53IBFgzCdJ&#10;pQMGwII6LACYjLSA/SRpu+B3Oswm2B6PsmTGcIeBeQKq+Zat42XlpNtcbaOb7x3bTjZJPwHEgly/&#10;jmIJ+PEzz7AP/M/PuG2Fapfu5uxOC7pmttH9qRSDwGW5rIp7hLFcIKz7R0JJT5evTv0SUsJUaszy&#10;SFAwKycry1WTsDqWuOXyf3icDXaU8ojVSgCXVpLBmdLPbc4+YQdMKnDd9iBV/a8wk4pyine1eCQ+&#10;0fvUfsHTizQw2DUAHew21R4LU+XZHGo0FmOS1JIxyAZBzRqKtXGcGgFIZ2e3rqXcunq6rby22p09&#10;8BQjzqepvd0q9AxW1FQ5u2mLktwzsMnwbGCnaxUodQssKMIGi2nUOeJR1qzJEao07hf79A4M2+DI&#10;hMV6+6yzp98WLTl1/6JFizL8FQlb2ML2h7fJycn5I1OLHh6dXGy9EzOeDbl/ZNqGxGQGxmcs1t1r&#10;7d091kqVwOaoe+W0UINDLKVF33FNxiaCMR89uavI6qgDL1DxWaUEjH6r1BJDe6AuEeNIgAdC04MK&#10;8woM12JceAu1DLy+MP5SYx6hiRcS7rlBwB9MBtuCG6MFJAAOgookkrjZFmrdrKrMhahAxZlMAmjc&#10;DTk7R10gkyM2I0aRmZZq6QKMLF+KxQAISYEDQCrsYz5qsXmWrp7mHmXJlp6eIjABXAARsRe6tp2f&#10;YD6AS5rABRUanmlsnyvWAPDo9nvm5tk+nw4L0ljYhVDNZYvVFeq6ylE1CVC9CiTAIvZBXq3UtHRL&#10;ESCmCbTS0jN0LQKJxMzdo+hhh2I1nilA33HT5n44u8PID9AkAMbvs4R/pKLK09dwrxH47nYuAGCy&#10;AGtp62iz1miLEcVPoTDsHmRU8NQu2pb/GKaD4EZNCtsgZgkmitqNYM0WPTd4dsGO3KtMzwqshgSo&#10;dQ4KbVYlAMKVmP1jAInAhYlMcxvOAK3WHI1qP1Rp7FvrNkB3N9bYPGswLc6/u0esW6yFQMtGykfo&#10;GPX1RP6TxqjR2jUp6untt8HBYU2mOj3Lw/JTz/jX4A0JW9jC9n/VNKNLHp1e+OLg4IQN6KUaFLgM&#10;TCy0nuEJ6+ju9+SVHT2DrsJwYCG/mD7XMkNsbLZoTKCDDUYvLDmhyKyLbt1tL5ViNbWNRuoPvMo8&#10;hYleegQkAMMsGWBwOwqgkAACap2zjoh1bBLOSLC5lJVoxkzW5UrP6hsRm8knLkQsCM+oYHaP+gfB&#10;G3hDMSOfVZPxHWH62yCDmiw7J0sgk+HqqJyMLAeNAGiSbb5AASeAtNQUV5E5C8E2I+DITElxRoIT&#10;QMBoBCb6DSZDT9W2riJzcAn2ZdyC/DyNnfQWc6HDXhxc+AxT0pLuYDN3rtuKSnG5Jd5HQhwVYpmA&#10;atXiBrvsr5fYVX+7wi7/68X2Z4PVlpKa5pU03bYDCItF4NWFytCzARSIIQpsAHNndrk4FgTqRRwB&#10;AvsYtq7AAQDmQur9KgEPiUlRK7W2tzqIYGjHnoONhMSV2EEAGfbnv4a1YGdB3QYDcXWbJgqtnV1W&#10;lzDoc57YZvDgws6Cm3uzQAB36MZWVGaapGgM7Eiez07MhLiVyvpad1WuFHDxfAEsMbGOJj1vEZ1H&#10;tbajd3Z3u50G9o33Id5rOAQwIarR54mlS7xo2czCZc5eJqcWHRgcDBNVhi1sf1SLxRZlDI0v2Dc4&#10;NGHjS1Za3/gC6xudtl597+wesK6+IYFLn2Z0sJduzQRxRdZsUjNHAiur9XLW4B6rjqGUuBZsLBjv&#10;PQKeBIa1EjywGX3GIIudAIDBBgNrCWbixe41hYBDcAbpVAJg8chxthcYAUhsD+vBAO22BGwtAIy+&#10;A0gFhfm+r9tftJ5tHYQ0LrN1Ei/miBG4LcZn7oBLluWqZ6tniMXAXrIz0ixdwEJPE9CkUR6AUgDJ&#10;YjEpYjACnByxBRhJCswmNclVYu4A4ExGAJNweU7RNhmo39JTjSSSmRpbt/9/Axj6HIELS8CFujT8&#10;5rVp8EjTuQC+gMDqb3/ann94gz1w5zq7/trLbcON59uLD6+x67/+1zrfDN2LYk94GTC82VosqBx1&#10;v3XfAFdsXNxvPju4aH1VJDDW12rmjx2DSH+yGHjAYy22FwAA+0kQ1IndBNBv1vPQRHyStkUFhvqK&#10;QEjsQM5mUYkJIGBCrR3tgWOAQAO1FAAEqDSIscC83ONQHRsJYMJvbIsrsQdc6rnDttTUIoASK67X&#10;+DiYtIrNYLep1XngUALL6cC9PdZp9QKiRu2PRxnPb5OeWVyaO3BD1jM+MDrmHmNjk1M36p6Hhvyw&#10;he2PadNLl9YPjk+dHFu81HoBldEJ6xka86j8geEpa+8ZsNq2VmuJdqqT/bhdL2hUL32bmEuLsxfU&#10;DBSu8iy3EhyV6qQiwW2UaG/SriMYiIEJouwl9CTwETa1VfXOTmZtI3gu5Ur4ekyMBKgnlcSAr2Vg&#10;uNb6WZWaxgF0nNnoM2n6ASj/zjYsJSyD7fCiqvffc9TzBEDuVSaQCewOWqdjZ2YGLCY7kyh+LQEc&#10;AQKFyIiTyRCgZAowcgQU2GUAndTkVJuXYCfOUAAXlurpKWI+afoMOKlnpaX4dRbk5P1vwDL7GQeB&#10;ZC2pSzPLYGaBZ3Y7VHGf+MdP2S+ef8ae2nSVLYs226ffeba9+LNHbfXmmy3bDfZiN7oP3EOOCRi7&#10;txk2G60vEYCTWZrrxt4Du8NWgboNtVJFRZB3DRDBQcAdLMREKLncoAmDswABUGOzeosmGE2sExDo&#10;WYCpYOOobqizwrIiByliaHA5bm6KOtMhMBPHAJ6fCHYX3IhxN9a2dOJeeH7IN0fWY8/8oGN4RuVo&#10;h6tbMcbDzih/jPoLIPLnEGBp7xDD6nQ2hArO6xLFuq2lud2fh6aOqPUM9lusv8+ZVO/ACJOp+MjE&#10;9HLd47CFLWx/TFuy4rSFg2PTNjS50LoEJp3Dk2ItY9Y5MGq9I1MWFbgQ20KsSwO2luYOj3lpbqSo&#10;k4SEWAxAQyxEo4QNcS8V6N+ryOklQBFbwe5SJxCqlgDAe4zcVYWwD3VecuwB+QINbCxkHwZc3HPK&#10;Z9LFgdoLoYhAVPccYwIkZtkeaa51wW8Vro7DIE10Pes8jsS9pGA6qNESoKJ1ebAkgAYXXa3PTaTt&#10;dxaTMPpnCWTSYBzq6RQ4SxG46HNWpthNdqalZ2S4h1mymAkMJlUg5IwlOSmxLskLozEGHl+MCYCi&#10;/tPtD8Dkt5b/UQdUWAI0LF19lpSk/2vEzvvw39g/XXCR/dNFl9rpf/F+K5HQzssr8OslASf2LWxZ&#10;qA3x1AOYuUfcR4JYuR/0t9Ri+g2DPkGG7lZMR72m/ypIj4OdhQkEnoCoqQAYAYBYAUATlCeudfCh&#10;QFptvdiqxmwQ6ES1XaueBWwdzmLEHChRgD2JiQmxObAc1F2eL0wMh7x12GBqWC9wws7HPthfnNXo&#10;+AAKWY2pFVOtz3XYVQQmbZ2dFtG4DQIa0sjUcnwBDupdYmD43NXdZ129/dY3OIy95cHJyclU3o2w&#10;hS1sf0QbnVr654BL35hAZWzKYpq9xQbGLNYzaB39g9akGV1zZ4+1d/dbo2aLvJQeTKle20SqjKiV&#10;RzDkNvsLTTxBuQQLggMDcERCAAMrAXDsw4wY2wuCPxByFVaE8JNgc3uLlsykUVcFtpdA3VVaDBPB&#10;YI9Kp9QiFdVuR6AAFSo0bC15RfkaF5tB4H6LlxTxHICTOw64PSdIFumR6gKWQKCiJtMxxWIIuERd&#10;5iqzxOdsnUsW8TFZQX6ybEAHB4CsdP2e7aoy3IxTU5PUqY6Z7MyCFDKsB1gApkwAKydDjEesQsyJ&#10;6pr6C7zPMhK3s8yd63aW/9NvLLHDzJ37G5BxANLx8EZDXUXKGmq/YMtwr7JSXbPuS1GF7rfuJfeO&#10;nGJunxJzAcxn7VDOIAU0MEuACfsIjAfVFqDj6k0YTFW1A3xbR8zqJLD5v/Ei88BH1KAAR2uQtsX3&#10;1RhkO66pRYVK4lNcjBv03wA+9e75hmG/XKwkIvCiWFcNbFhAhC0G9lJcUm6NYiCekVugAmtmUgOw&#10;uC1G41YLaCprCNzUObFO2zQBLEyIWgCeOgGK2Hdbp7V3BgHCUT3TMQFM39jEwaGhoXzd47CFLWx/&#10;bJtZcfrf9o5M2MjEIr1cC2x4apF1C2C6BwP20tE3bC2xHo91ae3stgbN/hpa8BJrdd019V3q6klg&#10;qRdeHfsL+bca6lvdMwjBgt4fwYHQQP+P7aVEjIPu9hMEnbvYFrigy8nRTBovKbEXUruj2kIl42V/&#10;8TaSMCoSWOCyzP6wH1gPthn3jtLsG8AoFiCVFAf2GoSql7dNfPfgxQTQuMuyju/Gfh03NzdgM/4d&#10;oas+CzhZmQKYrKzEdxhOtgMHn3FNxmCf5cwm0xkOthW2JwVNhoCJ/TL1nXMk5kV/wVvMZJadzP0t&#10;dZgb9BOf31o3T8tEFgHcpFMAo/lzHXDSPaK/zG1bJLXEHZnAVe6VZ1lWx/5CDjGAxIFWQMe953t+&#10;Pgk3g3gb9olUBlH22DeIaSrnf9D/hu3FY0k0cSB4llQ/eG1hZyGbMXY2kkM2twVZj/HUYoLBeM50&#10;3EYHIOjZ0fODUZ6kpRHtS9r+WiYrAhCOWanrYJtGnisxHZhTVM8eHonY/HBtBmDwYkSdhn2l2VV2&#10;zdba1qX1rRpP+7dFHViaBVAsW9TxKBubXmDdvYMnh4cnv6r/Q39B2MIWtj+6LVh62lf6BC4DozPW&#10;NxxE5ZNAMkqq/d4Bi3b16yXs1gupmV5vv9WTJbi5LdCb6+Wl1gsqLzLNViAkBByNDe1eRAzvoRqS&#10;K0oIeP1z4gpQWyWM8p7Z2A3uAhjNtD1CX0CSLYHt4CLBV1REpcQyZyxleC5pdsy+qMcACVKm4w2F&#10;iozvHuciwYkBn32LtC32Glxw3ZAtcGFJ8kZm6oAQ3lLsH9h7YE0BowF0SC45CyzedV452b9xBmCb&#10;tBRUXgINAjMBnjSBiIAF5jObfsbjahJMKEOfUduRAh8w0d/wm6XAJGXuHAeUJABEy3kJAz+d72QF&#10;CDIDzLOMFLElMRZAJ4nsAQIZWFNmeoquk2SSEvT6X6oEBIAMxyXuqETAC/iSIcE96fQ/cG7uNcZ3&#10;3Y9iPMRqSDwptgKwq6OG5H9t0czfC7wljPJVGPgFBKRewdUYOwfG/ojuPcZ32AbgQ6wORnWyabtt&#10;pTqw3ZCbDBYSFFLDK67V1WPUw2FSwfZ4hBHAC2jBUGZznjF2E0CiiQ4BnB0dXTpWjecla9Z+OBVQ&#10;+RRbS0zAQ6nuKACk37u6em1wdNImpmaOj48vjvhLEbawhe2Pb4Oj0xsHxwUqYirdApnOoTFXi+GC&#10;3D00am0CF7zEmtTbUI1pxghrqRODqffEgGIoeqmJH0DdQaQ1QqO8tsrzN1WQ1VjCCLsL3mWADmob&#10;ehC0F2QzRjUGAFAXngqTAWOAweS5qox8Y4AHnkSl7s6sGbn2R61GdDlqNkCnSOuLBCDEuiAoHWxK&#10;MOzDYgKbjbs/6zcSPvqS8cUkCDSE0XAezOA5NuBBWn4Eb/CdcwriQzyzgAAyVcwFMMrISrd0bDEC&#10;mOxMPM8EJokcZ1lZgFPAhFjH+RQVlgo4AvUX4AJA8Bk3ZhiJq79OCYIt3cg/XyxFwEEczHzcoom1&#10;UQdckucnObhg55mflCQWE7hEc94FAlMPjtS9K0f1BBjrerkvMD3YIa7fgbMEaXn4rt8TzK9CoA47&#10;wfaCzaxY7AVVKEyU+10nxlGu9Uwc+F8Dj7IWBzGAjUkIthlUaTwzeBTi7IE6jPWwX3f8EFMBTFDH&#10;Rap0PI0HOBIwSdwMBn2CIKvFeqq1HQwWpxLAjCqpuC9jp6kRmKCebdWzysQGZxTUeS1uk9Gz2tph&#10;bbFuL7k9vWCJjS5Ycmxscum7eB/CFraw/Se06snJ1KHJRXtgKp3DAhSqTw4LYHqGrHd40tVjbZrh&#10;AS68oM3qGEmbta5Ws88O1lP+uI4Sx5qp1iZmrggiCYPaWs14JSSwgaAOc8Mt6xE0Ah2+I+yr9Hu5&#10;BJnPoGEQCG4JYIzus3YYN+SXlTuAMJ7bXwQ2ZQRWal0xqjGtc5WYxpiti8I2RQU4CwhQADFXswmE&#10;9BtgwviwF4S9C3/sDgCOuhv5/VzUcTLAGYA0LFqyn7tMa7tsnAAkxAGRwHAfgCPfZ/cHUFhPxxaE&#10;ECetzWww5azKi8+niLHMmxfEuvDZGQv5y9TnCljoOA1QHiBZzCUlmRxpyb709e4uTUwNiTmTHagA&#10;m2RS0AgQmfmXAxgkjdT/EagTdV91/wBT1GqAJdeHyhInAO554LVH9uMmnyw4m9RvxLaUl0fcoYPJ&#10;Qk01xvZWa0b1pd9gIqitPH4lKuYhkGrH7tHc7J9JQEnyU5hIgxgwCU8BEs+wrV7brEmJgKauptmj&#10;7mExHd19RqZtdwAAUMSS6hrrra2tW8CGwwBeZ4E9hviX9s5OZziASpR0/3qGewdGbXxqUXzh0tO/&#10;6S9E2MIWtv+ctnDFWY39Y9PWMzolMFHvGxV7gbWMWqtmdW16gVvbu3xJcBpqhWZ16qTX1zdbFMDR&#10;LBEvHmaijY2tEiYSCpppIkjwJkJ/jqsoendUKmRNJq0IAgeBRfBkIMzxAENVFRjxnSWoww7w6gJc&#10;EGSAVInYSllltZWSkVfCzAP+2F/juK2llGJbsJpyK9B33GuZhTsgSHgyPgBEHXV3GhCIwWLcg0zb&#10;0LE5UA/GgQJVmc4jiAcJwIKxUJkx889PAIhnRE6ACBkAcnNRg/3GQSDI56XfdF2MT1XMjLTU/xe4&#10;0FGHzSbBDFLJkNdMHTYDsCR+I6iT7AGeBUBAg2daUE4gABu6e63Nn+vMaLYzTrJ+I7If0AxykAXB&#10;rQQ+UjIAxwhsZZ6vjTLPAIm6TxIqqq2qUpMDffZcb7oOtq0TmyAdEAlHmUTwHxA577EseH/htaVn&#10;p47np7lVx6ryInNeukETDbzMsNsRp1KjSQkZHwgYJZaF/7i5rdVBhqh+3Iqx38BsACUYDSoyPMk8&#10;DQ1sSc8idhaOzXPc1BLFtmJjYuo9/QM2OjljCxYs3Ta2dGlR8EaELWxh+09pM6eesWxsZql1D44L&#10;UEZseHyhq8c6BC6xoWEBTK919w9ZFJVY35DbXRqIcWnr0Mvdrpc1FggDzVhdFaGZKFH6zEYxzlZH&#10;SGhY7TVF0IXDItDhExNDXRTUXBhjqcmCEGP2nOdxFwhx1GES4KihsE/oO7ET+WIfuBUH6V+ColnU&#10;hYG1EOeCERrwgKkUF6NyE2g4eAE62BgClQ+/Y9AHXMie7PVNABgHDY6J6y7xMYxf6OfCbB4VWR4q&#10;s3xsOuw/6xSQZ9mZYio4JAhgGIP1gEwWbMXVaazX/vqNfVHrsa3+Cu8wFAeYuUT8B3YV1GGsI+7F&#10;DffqqMEI2AzymQlgxEi8VIA6QZYwFlhMkJZGAKUx3gIWdRwGONbscefoePPmMWayszoEuJdXlkDH&#10;48yrTAooyKbsnnuJDthExEDxCkQ96RMG/R84EZBUE+AhtxhBj7BLgMdBR+tRXXrJZIGZsxMBSTPA&#10;o+eiQv8vqjLcnnFlr2lqsKieuzaxZbJvY7sBQKICKMamAJg7lui5ovPskUHCaw81BUXEiHkhELi9&#10;s9cGh8RYJhYKXBbet2DBggLdg7CFLWz/mW1wYtHHB8dnPJcYMS2dg2Iu2Fz6ht31uKNn1qDf5a6b&#10;bQKZWmaCuCS36GVt67YKCYzAQCsGo+76dQmLqipUGmItEh58R0hX16GD12fX1wtsJITw/vJqlNrO&#10;GUuBQEUCHpsAApt1uBDjuosRHtUW28NKEM6eP0uCDnBh5optAbdWmAmAEajTyhxc8rQOECNynfgO&#10;xgZYUO8AKqjRZl2UZ8EBozeswwFG27APY+bmBWln2BcjP6yGtC5vsRSBEIZx7Eawmln3ahiQA5pA&#10;FIAjkwCZlPV3uMD3LmEfpH0ROIhlACik+k9yMJkTqL9IL5OCnQX7i4CBNDUY99U92aaAxfObiQUx&#10;NsDCcrYHx/kN6LAOJwI+zxWoMWZmTmbwX+g8PdZFTKVSrAUGCqhzX4mHiYjFABqsA1woAUCtFGwj&#10;jWK3vi+Zi/V8BNtR8pjU/djoGjxvGoDmUfjqtQKNSv1OmYVyMZda7Ue2gOYOVGl4J4o1d3Q5U2Iy&#10;09DYbjVaX1EtYPG4mSaPxvcsyI1trv4ilVFv/7BFY902ODZji1ac/szM0tPadN1hC1vY/lPb5OT8&#10;8cXLrhmZXGDtvcPWJVABWLoGAkN+h1iLZ0TuHTCSVsY6ejwjMsXDMOJH6iU4BDgN9S0SCk1WR8na&#10;9m4jMzLBdBhvARRiFTDsejp1vfzoyKkJ4vr7BKOZrYtPzAUAkiOBP1ulMvAWE+PQekCmojRwX4b1&#10;eKQ+Ak4gRUAgoBPYBgQ++g2m4i61zlpgRfkuKHMBAoFFvsYv1Phu69H3olIxF7ESZzH+OwwqsAMB&#10;HmQBAFjcq02/AUiMCytxABEwEgTq8TUCJwclHy/47iyMbX1Z4OfPuZLDzIX6rH0FYz3gog4zocNK&#10;ABf3Eps/17MFUCUzyF1GqQDqywhwiLUR0KSrY2vRP+0AM6tyY3zYEEtfp/35zHacw1vbzK5DhUYK&#10;m5QUy8UTTuBYrYkBjLNUIAEL8cJh+j9rq4hvgvVUOetB7VWJ6kuAgqcZ6kmcOzwgU53IfAIbSR9T&#10;UYM6TZMDgEsMiPvirFaTlwqxGY6J6rVJE5smgQZVMJ2VqLfruSP9EG7MGPqx/bjTiUCqs3/AOvUs&#10;9/YMWY9Y+MTEYptauGLTghUr6ngNwha2sP0nt77FiyMjU0t39YxOWofApYea+eoET3YNjli0e0AA&#10;M2DdnYG3WLOYCoZRVGDVvLh43jSRALDV3VEJUqtt0AxTv6EKq8KNVJ8rUI258MHmUumqsQoBTXUV&#10;CQ5rrEozV7L1IqTQ0eM6DLNAGCPQnVEkhDNGehhNRVkQq+EGZY2HICqSkIcJlJVXawwxF82cAQOY&#10;hqeoBxQAGd8vmHkDEG47kbD3Y6gj8B0I1AEiVHXFlAUQ2AE8CFdACvUcKjwHPo1PzjKCOHGjBrxQ&#10;d7E94wA8Pr7WA0DlGg/VD+cPCBfnFbwlzOlJuCI7cwFIyFUWdFRlAAcgQn2Y1BQSawI88ywjOdWS&#10;kqmoqW3cBqP1GouODceXAgpynvln9VlQ4fPssWf7b5/Pv+9u99F5ZGZnW7buH0BNSQTuKQCCYwBp&#10;YjCyk+3YU+6LzVQ1orLSc4HnoMCkMgLr5VnSM6RnBVYT0f6eZZkucHEnEE1QSvksoAGoCKz0+kGa&#10;xGB7QS2GF1sTbvJ6Rpu0vqWzW89wj5fqHhgdsf7hCRudmD44tejUCwYGlmbrOsIWtrD9V7T+qQWX&#10;jC5aJlAZs3axlfb+EevpG7WYACXWPWjdA+PWJuZCkbAOdYyhnkKjqc1f6gYJg/rmdn/RSX+O6ylq&#10;kFq99BE3zBK5X+EBcF6KVrPKUgSOZqdFpUUCFrEZB6FaK6upspKIhK1YB+BRhtswBuWyoMIkXlfO&#10;PvSbx68w45eAciNzJPBiQnfvAATIaD1qMIz5sBH2xWOM/YijoVhWfgneYDAjloGAhCVxDIpyBaqy&#10;RAxIQRDtj8E/V+vYNk+gVYSKTd+J/oelMNZswCXAAqhxTv5d++CNhl2KjM6o1Ji9ozpklg+g6G/x&#10;zue0BGOBmbAOVVUqwMD6pGSBznwBDmlnktxWkpGe6qqxZIELSTS9tgwqNQAlAS5zTtFnH1+fNQ7j&#10;wm6cNc0eR332PGY7+/xv7GYOQZuBBxrsBjUa95FUOxkwHAFpge6xOwboekklU6wJBuquYkBIYIAq&#10;FKcPGEsF7sZiHcS8tMdirt6iUyTMc4i1RV29ynPY1t7lziXYWagX1FgvoGlqcZtOhxh2YzRmrbEu&#10;j9nq1LPcOzJug1MzP56YXkrOMF1C2MIWtv+SNjQ00TE4MW3Dk4sC12MBS3ffiLX3DFlnL6yFGi79&#10;1tk3bM2xHnUxly5qYnS5KgNvr3oxFzxwyC5LviZqbpDTyXXmNU1WIaEJs2nv6HS1SRGMpbLayqo1&#10;i9VslpT7FBZj5k5WW+wnxKvARGAMHgAp4YzAcvWSAAGjuquf1GEM6OSdrQgIPOVJaYUb5YNgycD7&#10;q0jjuv1FwhwwAABcLYZnGvYTjRuAFl5kJc44nM1oXz7/hjVpLI3hbsjaj3UwoZIysgsLWNiGbXO0&#10;zA8M+fzuzgmMqeOxvrGk3CbE5hqw5RTm+71BnUPOMv01rrIiXgVQSBYIeCVLDO4JtRhggvdY6nwE&#10;+3xLF2OhVoy7INPZZ+48AVECBAASLWFB2HYCd2bAJPBAmwWN3wYPPrOc/Y7qzJfq8xPj+Xf2T4zB&#10;+efmZHkcDvv5mDqPOfrd3akJ7tT5ZmZm+r3Oyw3cuLmveAHiFeZgq2eB1C1kTMazjKqmje6hGLVm&#10;PW/NXd3W1T9kg6NT1hnrs8HuweORSN1d9U3NdzR3du9taY15vfzOzp6d/YNjjw+OjHy9d2xsVOcT&#10;trCF7b+69c/MnEkxMIz5nb3D1tE/bAN94zYwOGlNgIrApgujPoDS0e31XPAGQzXGbLFBs0lnL3iK&#10;ia1QwwVgYTZah9ojUudePlVaMpukCiHp9TH2EvwYqak3qgciTFCFkKYE1RaqMS/6pfWAB0If+wuC&#10;Hrdg3IVnXYKpZEn6eACkWPtgjwGcPIgyATjYR7yMsAMWLCYwwJPUMWAtBf7dmY1ABxUaAASA4WGG&#10;EwGOA4AKx+T88Vrz+BvUZLAenQMqutmKjiTCBIBy9ZnO2KjbAIAvf+JT9vNHHrcD21+25x970i74&#10;u7+zUo1VH23Xdea48R5BTYzLbGoXQCbFl1qfhD1GnyWkUwQkackwl2RLwjNM3ynHHKjU5ghcAs8y&#10;L1ymzyz5zb3PABYBBs4Azma0PcAzCyh0BxDWASYAle/D+DAnyjtT6jlxjgIOyhWkp6Y5AM2O4eNo&#10;jNnPs9cG40oVGKWlpXhmadgh9xxvv5pqslfzTGDI17OkzwRJEnCJwZ+kqV19/Ta1YqWNLF5ii5ev&#10;XKexNfQpcxctOm3wXee+62d/9o533zQ4ONFKrSKtD1vYwvbf1cYXLvvI4NRCGxxb4DnF2sVW+oen&#10;BTIj1oJKbGjMq1C2E2ymWWBHJynJe61Js0KC41BRuDtyInmlA4uEgHuKEbXf2KqZaK2rygiGq26s&#10;c0MtNhcEtKtJKjHq4jlU5e6sFWIwGOpdmOv3uiqxm7IKyyZoUcIZnX62BLgDgUAjJ19CXMKdxIzY&#10;ZdwVtiriKi0YSWFJmeUKHACjHP1OxD4AgcAvLCmycrEcPMG8hkwxdhWxGqLmtQxSx2hsCf48bCs6&#10;PtsCItiEmHHDaLDDkHG4qFTg4qCibSUkYUZ52n420zNp+//t7//efnXypJ04Gbdf/+qk0U4cO2Z/&#10;954/8QDQluYmV2np7/GZPhUvUW0hzBHeDir6nk7WZeJb9DkV+4oAZb6+w3ZgNzAHQADhD7igAkOo&#10;kwwTFRtOAIwDc0lOmefMZv5vqeRmO+7KLN2gr7HwYJunc3Jbj8Bsjo/DmHMtJSXJ2WWSfpvd/7eB&#10;ip50is5H46BGAxA9H1tGhkCJgNMgDQ92Mf5PJh1E6tdr8uIpYsR0SftPHjAKfvX1D9rI1Iz1jOg5&#10;HZmk9grg4u2fP/eFj37w/R86Xx91CmELW9j+21pDQ0P2wMT0XaMLl3pyytGpRW7M7x4c9dotfQPj&#10;zmQ69FuLQKWlSz3WJXDps2ZKzhKRL4Ah9UZjS5t7kDU2EqVPDifKHwMo9W6HQd1FDENEM05ABjaC&#10;ER9X1nKBBV5kdNLzV2hJ2g+CIx2EsKMgzAEKBDmggQHeK0yKYcAatN69sbB9AA5iGHiVFQAAqK7Y&#10;F7sN67UtvwMiMAz2BWz47L/hjQZwaR+P3IfVsK2DCwZ8AAy7kFiQfmdfQAY7Egk4KZlcUJhwREgw&#10;G4AKptNUV23bX3jOdu3dZ7/+9Ul78EdP2qHDh+3XcbNnH3/YKvIyramlxTLEbiQSbS4gIcBIAzQA&#10;CGcNYiMCGTIfY9THvpKSHHiIkfIfAMKYT24xLzaWYCOzqjE6HmiBik1gwWdty3o9Fm8t6QAD3wEQ&#10;B4/5eKMluV1l/rwEW0qAWHqy2EdOtsfXMOb8Ob8J2Pzt8WBHDlQawzMKaHsAifsGuHCvsV25Ywd5&#10;xohTETum+qQnphTIEBjZLRY9umCh9Y1PaUI0bn3Do68NDw8X6zje3v72t5ec8fY/eSUW6z4rsSps&#10;YQvbf0Ob09DU8pWuoVEbnlriCftivYPWIaZC8GS0Z0hg0u/R+T0Do9ZAupeWVmvXOnIydQl8mtq6&#10;rKGhQ0CDQbXVGnBJJn6hotqTDRK5X1Ov7/VBskOv/yEBgdrL073X1rgxvgpvMbEd8lu5zQTXZP3m&#10;MRQRvMGI+q6QsEfAAyBBcCSz2/zcfKsWIJETC2+uIldN8bt6AQBBDImACSZSKoFPJL4DR4HnxfJU&#10;8wmAQC1WWKhj6DfAA/Uatp5iAQ7HYiyOS7xOcAz9po6tBS8oUv4zBkkrAZTcHMCl0D3QcLHOzMy2&#10;t591qr2w4yXbufc1O/jmCZuYGrIdL2139mInf2XnrphxNVBRQZ57h3n6foGGG/QBmuT5lpUqMIHN&#10;aL1H36clW25ampjKKQ5CrMdLjO2JkQFUZssxuwuzgIfx0gUOgFWKOuyHeBlUZGzvNpXZz1oSnMk+&#10;qbNsSecAKCQJ2JKSUGsle/llEnQCgqkCLhJrznZXg6mjWtOz5wwLYMrIDOrbZGVlCNzxzAsSZvoz&#10;ontZo+cFllJXF0T38xxRBplaLlSNHJmcttHpxe7VSFnisQVLPxo83kHT89YajcbOTnwNW9jC9l/d&#10;Onp6eqsj1SeHJqZsZPpUi/UNWWffiMX6Rz3ly/DojEVjA9bSO2Bt3QPWGu22aHu3173w5JUxElgC&#10;Ls3W0k4ywGZrina5t0+NgMVdSNGRi61UY49hvcCFiGqPthYgUH0SQU3QI/EMgANsBeaCSzIdYV1Q&#10;TJxKuauaEOhu93DX3sCg7jEsAhcM9iUYg7G3aD2p3/MBBAELRnSYDJmQUbW5kZ/vgI629d8EXnl5&#10;gdoLcEB9hq3HWZJAjRk1gIPajf2KS8W6NJOmIFqpzhnGRn6zjEwEpdgQ58a5SmjSYQl/89G/sMee&#10;eNQeeeZp27nrNVsxPmq7drzq2PIrgctpZy11+xBsLT1RG4YElIGRXowBF2MJ+QyxBDIwp6UEEfhp&#10;KXiIiVXoO4XKABPPiiyAARxgHUkCE9ReuDEHY863OfrdnQZ0bthvPMWMs45A1QWQwEw4DrYRAIHP&#10;GelplkRqGfXMVIFDOoXVsgV6KTpGkCPNWYo6n+mz2QEAQWrdpKinpqV6yWfUhbAXyj7DILnX5Fsj&#10;yp5yDbX6L8lVR36whpYmi3V2W4+e2fGFi21ockbsZcY9wboHh59ZunRpCs942MIWtv8fWlZu7pfe&#10;/Z73v3nOue8+0T8+E+8dnYr39I/E27oH42Iu8bauvnhX/1C8JdYZb4v1xFtj3fHG5mg8NjAQ7+js&#10;izc0t8frm9vi9W2xeHNHd7yuscV7TUNTvLq2Pl5VXR+vrm+K19Y2xksrIvG6Bv1W1xivrq6LCzzi&#10;ApF4mdYLCOLl5RXxkorKeHFFebxUn8vKK+PlkRr/XYJWy7K4ACJeWKxeUBjPz8+N5+XlxfMK8uK5&#10;hQVaXxIvLi3TtiVxzXp9zPyCAv+tolLjlhZr3NJ4icYoKizR9sXxoorSuBiMjyGg8F5SouNorFzG&#10;ztf6Iu0XicQLirSPPgtg4oWFhXEBntYVxXOLC+N5+l5YouNrv4rqGq3XOo1ZXloe10xcvUDnkqdz&#10;zo/n5ubH+0cH4o/96In4Q48/Hj90+Ej84XW3xp979ufxkydPxn/20gvxwqrSeG1NXby6oSGemZ4e&#10;F1uIpyQnxQUu8ZSUpHhqaqp6cjwjRT05OZ6dkRHPTEuLZ6VnxFP1PXX+/HjqvOR4WtK8uIAlLrCI&#10;CxyCZdLceJL/Pk+/J8WTtH2axkpLTtE2SXGBVnx+0vz4KfNOiaelpcYFIjp2so6drGMExxXLSHQd&#10;X0uOLcai/yM3nqElx0qaO09jzY0LWLwLULzPnXNKXACj4+n4iXHYP0PXmZ2dHRe4xAvzC+MCez0D&#10;ZfHKKj039Q3xet2Lmvr6uMBGz04kXqt1jXr22nv74609/fGeodF498h4vHd4LD4wOhHvn5g+N/GY&#10;hy1sYfvvbA0NDSliDud86EOfzRxZsPSvegYmVnUMja3q6BtZ1dEzoOXYquaunlWtHT2rmls7VnXo&#10;c2O0a1WjPtd3dKyqbo2uamxuXVWvXlvfvCpSXe/L+sbWVRG+R6pXVVfXrqqurdVvtfqtflWkVr2+&#10;cVW9PpdVVKyqUOd3sQDfvrCs0NdHKiL6XKbt9Zu+F+sz2+YX5q/KLi5cJSG9qlA9NzfXP2drKbBQ&#10;L/N1ufqcyzaFhasksFZJGPn4ufpeprFyc7Ven337fJbFPrYEv77n+vGytT47N9vH4HexnVX5HEPf&#10;2YdxfHxtk8t5JbbjWGJEiX01rrbl3P0c2Yb91dfcuWnVj595atXr+w6sisfjq3594oQv12y+ZZX+&#10;Hh+norZ6VWZm9qrU5Lmr0pPnqyfrMz01WKamrkpXz8xMX5WZ+Czhv0pA4F2sZdXcuaesSp7Lcu4q&#10;MRmtn7tKzMf3ZYy5iXFmx2Xb+fPn+36+PjGeH0c9Xd+D43DczFXp6Tq2jp+ene7Xy/aMn3xKcOz5&#10;HFvXwzXxnaVYVWJsjaH9s98aJ9Pvm/+/uoeaUPi9K9O94DmpqNY90We+17e2rmqOdqzq6htSH1jV&#10;1dO3qmdsYlXPyMiq/vHJz3UMDS3kOQ9b2MIWtrCFLWxhC1vYwha2sIUtbGELW9jCFrawhS1sYQtb&#10;2MIWtrCFLWxhC1vYwha2sIUtbGELW9jCFrawhS1sYQtb2MIWtrCFLWxhC1vY/hvbKaf8P034OmBn&#10;Znj5AAAAAElFTkSuQmCCUEsDBAoAAAAAAAAAIQDsaIcBJGEBACRhAQAUAAAAZHJzL21lZGlhL2lt&#10;YWdlMi5qcGf/2P/gABBKRklGAAEBAQEsASwAAP/bAEMAAQEBAQEBAQEBAQEBAQEBAQEBAQEBAQEB&#10;AQEBAQEBAQEBAQEBAQEBAQEBAQEBAQEBAQEBAQEBAQEBAQEBAQEBAf/bAEMBAQEBAQEBAQEBAQEB&#10;AQEBAQEBAQEBAQEBAQEBAQEBAQEBAQEBAQEBAQEBAQEBAQEBAQEBAQEBAQEBAQEBAQEBAf/AABEI&#10;A7EDk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7+KKKKACiiigAooooAKKKKACiiigAooooAKKKKACiiigAooooAKKKKACiiigAooooAKKKK&#10;ACiiigAooooAKKKKACiiigAooooAKKKKACiiigAooooAKKKKACiiigAooooAKKKQkDqccZOew/lQ&#10;AtFN3r6/of8ACl3Dn26/r/hQAtFJkeo/MUZHqPzFAC0UmR698fj6Ubh79cdD19OnWgBaKKKACikz&#10;9fyP+FGfr+R/woAWiml1HU45xzxz6Z6UuR6/56Z+nv070ALRTQynGD16f57U6gAooooAKKKKACii&#10;igAooooAKKKKACiiigAooooAKKKKACiiigAooooAKKKKACiiigAooooAKKKKACiiigAooooAKKKK&#10;ACiiigAooooAKKKKACiiigAooooAKKKKACiiigAooooAKKKKACiiigAooooAKKKKACiiigAooooA&#10;KKKKACiiigAooooAKKKKACiiigAooooAKKKKACiiigAopMjnnp1o3D1H8/5UALRTd69AwzxwOTzn&#10;HA55wfypcj3/ACP+FAC0UUmf85HT169P84oAWikyPX/9fp9fbrSFlHUj/wDXn/D9KAHUUUUAFFFF&#10;ABRRRQAUUZ/p+vApMjIGeuce+OuPpQAtFecfFH4wfCf4I+E9Q8d/GX4meA/hR4L0yKSW/wDFfxF8&#10;W6F4M8P2qRJvcS6t4hvtPshJtxtiEzTSMyJGju6Kf5wf2tf+Dtf/AIJV/s7tqeifCfxB8RP2t/GN&#10;kqpBa/Bzw4dJ8CvcsZUaO6+I3j1/D9jJBC0a+ZeeG9J8UQusiTWv2lOoB/ULTGYggBSc9TgkD8s4&#10;/L8K/wAzn9p3/g9E/bm8f3+pWH7LfwL+Cf7PHhhrlhpmqeMYtV+NHxCW0G4I019fv4X8ERTt8rSR&#10;nwXfRxj5I5pPv1+Ivxt/4Lx/8Fdfj6dag8cft4fHLS9K17zVvdB+GmuWvwi0WO3k3IbO0tfhlY+F&#10;pYbYozBk+0M0ittmd8UAf7GPxH+N/wAGvg5p0mr/ABd+LXwz+FulRKrPqPxE8deGPBVmFdZHT/SP&#10;Emp6bETIkMzRqrM0gjkKfcNflx8WP+DhD/gjh8HY9UHiL9vD4P8AiO+0pZd+l/DA+JfiveXU0QOb&#10;aym+Hmg+IdMnnJBUK2oxx7/keVK/xx/FHjPxh431GTVvGfivxJ4v1SQgPqfijXdU1/UJAu4LvvdW&#10;u7u5faHbG6U7dx5555igD/US+I//AAeZ/wDBLzwrd6vZeBPhr+1d8VPsPmLp2q6X8P8AwT4U0TWX&#10;TeEe3k8W/EPTtds7aQqrLJqHh23uFjkDPZq6vCv5R/Gb/g93+Lt5fajb/s+/sNfDvw3pmZY9L1X4&#10;w/E3xH4u1UqJJRFcXmieDtJ8GWcMjRGGRrWLXLqOGTfGLm5Ta5/hLAYnjOT065PsO5/D/Cg7u59u&#10;WHbjufbFAH9Rfi7/AIO+/wDgsN4h8QDVtD8Q/s7+A9KS685PCvh34IafqWkvbq6Mlnc3vjLXPFHi&#10;F02ptkmttYs53MkjxvDiEQuT/g7/AP8AgsOvmbta/Zsk3rtG/wCBsQ8s/wB5NnilMt7SeYn+zX8v&#10;NpZXmoTrbWNpdXty/wByC0gluZ3/AN2KFHkb8FNe5+D/ANlT9qD4hpBJ4B/Zw+PPjeO5cx28vhL4&#10;Q/EHxHFPIo+ZIpdI8PXkbsuPmVWJGOaAP6ER/wAHfv8AwWK6HX/2cD7H4G2/P5eJhWJqv/B3R/wW&#10;X1GN0tfiH8CtDZ/uzaX8BfCk0kfsg1ubWIT1/wCWkMn5V+SXhb/gk7/wU78aXkdj4b/4J+/thX1x&#10;KAUM37PfxP0y2w20Avfar4bsbKMHevMlwvXnvX0RpP8Awb9/8Fl9XWE2v/BPn45xee6LH/atv4T0&#10;MqXxtM6634n09oEGT5jTrGsf8bpQB79rn/B0Z/wWz1s3h/4a2s9HF3P523RPgv8ABSwFsATiCzz4&#10;BmeGAA427mZgPnd25rxDxR/wcL/8FnfFzRnUf2/fjHp6xiUKnha28EeDwRMAH8xvC/hPSZJSoUeU&#10;00kjQnJh2Mzk+3aL/wAGu/8AwWx1pC3/AAyNaaQFMQH9tfGb4K2TsJNuWCL49nbEecyfKpXD/K5r&#10;3ax/4NDv+CyN6YRceCv2ftKEojLm++OuiOLYugZhN/Zul6iSYj+7k+zrcLv/ANT5ifPQB+XE3/Ba&#10;P/grLcvPJL/wUQ/a1LXBlMoT4z+MIVPnbhJsSHUUjhGHbaIVjEfGzbsSvOtV/wCCpn/BSrW3lfVf&#10;29/2vrt5o/JmZv2hfilEXi2lNreT4mj52nbu+9z1zX7b2n/BnZ/wV4nI+0T/ALK1kCQCZvjPrcuA&#10;epItfh7P0/2fwxWZL/wZ9/8ABYRQ5TTf2ZJSszxhYvjdKC6DOJ087wbGohb+FZGW4X+OFKAPxd8K&#10;f8FTv+ClPggOPC/7e37XeliRJ42UftA/E+8UrcjE3y6h4kuwHYcLIMSJn926GvRtL/4LTf8ABWbR&#10;7e2tbD/gof8AtZJBaTG4gW4+Mfi2/fzSysfNmv766muIyUUeTcSTQ7cps2M4r9XJf+DPv/gsJFHv&#10;TTP2ZrhtufJi+N0iyZx93M/g6CLdj/pts3fx15V4j/4NQv8AgtPoFpNdW/wA+HfiQwgkW3hz47fC&#10;64u5/lJPkxal4g0tWOfuqzI3sKAPnjwf/wAHHX/BaXwXcy3Np+3T8Q9cEyQobfxh4X+Gniy2UQMG&#10;Voo9c8FXhhZwNszROjTI37zfwa+z/h3/AMHfH/BYXwY9sPFHiP8AZ7+LMEUsDTr44+Cen6Vc3FvG&#10;7NLb/afhvrfgNYzOjiNp2t5JI/LR0+czeb8O65/wbuf8FotBkeO6/YE+LF4I0L+Zoms/DjX42UMU&#10;IVtG8a3heQldyqqtIylMLtr53+If/BHz/gqb8LJfK8a/8E/f2sbFQiyfatJ+C3jXxZpu1kVxnVfC&#10;Ola7pu4K2HT7XujffG6pIjoAD+oj4Xf8HvPxrsGtIvjP+wn8L/E0axQLd33wy+KnirwVPNMqsJ54&#10;dO8T+H/HUSLK2wxwNqDCNlkzLICmz9NPhF/wemf8E9fFdvZx/F/9n79qD4RapKzpetoum+Avif4d&#10;syqB0aPVLPxX4W1y6Ejfuwo8Kwurcumz56/zqfHX7JH7VvwuSF/iV+zP+0B8P47iF7i3l8afB34h&#10;+GIpoIpBDJNFLrPh6yjkjjlZY5HVmVHZEfBZRXz/ADwXFrNLb3MM1vcQu0c8FxG8M0TrwySxSBXR&#10;1z8ysoZe4FAH+wT8Ev8Ag5g/4IyfG6G0Fv8Atd6R8LNWuiFOifG7wd40+G89s/7z5bvXNR0S58Gx&#10;AeXuMi+JpIfnTa5ZwK/YX4Z/tC/Ab40aPo3iD4Q/Gj4VfE/RvEdlDqWg6j4C8f8AhbxVb6vYziQx&#10;XFk+i6reeejGKWPCjdHLDNG6o8Mir/g1knuT+efatjRNe17w1qFvq/hzWtW0DVrKRZrTU9E1K70r&#10;UbWZG+SW2vbCeC5hlTdlZI5FZe3rQB/vuZP93uBz6dM9D0b9Pm6U+v8AEP8AhJ/wVe/4KW/A6dZ/&#10;hj+3b+1P4dRVgT7Dc/GXxr4l0Mx2sapbwt4f8V6rreiPFDGqxxwtp7RrH8m3YK/Z39nX/g78/wCC&#10;rPwa0y10P4nP8Dv2nNPtp42GqfFDwDceGvGLWixusln/AG/8L9W8F6fcbnKyLeap4f1K+WQOj3M0&#10;JRIwD/VTor+E/wCC3/B7v8HL+2gt/wBon9h74leFr0bBcar8GPiT4Y8c2bkpGGePQ/G+n+Abi3QS&#10;+Y2P7du28rbw7j5/2l/Z/wD+Dn3/AII3/H2/tNH/AOGmLr4L63di2SKx+PngfxJ8PbAT3KBngm8W&#10;Jbat4ItjA/7qae98S2tr5i/uZnjdGoA/oLoryP4U/H34GfHXSxrfwU+Mvws+L2kfZ4bxtR+Gfj7w&#10;r45tI7a4JEE003hnVdTWBJCrqvneWSyunLo4r1vI6cf/AK+3/wBagBaKKKACiiigAopCQoJJwByT&#10;RuGcc59MHP8AKgBaK/ND9uP/AIK9/wDBPb/gnfpk037TH7RnhHRfF/70WHwl8HXC+Pvi9qUsWAVj&#10;8AeGXvtX0m3Jby/7W8Tf2Doay/un1JJcLX8wf7Qv/B7f8G9Ik1LTf2W/2LvH/jl45LmHT/FPxu8e&#10;6H8P9OmVBItvdnwp4Ns/HOoT28knly/Z5vEmm3Bh3wv5LvvjAP7q6K/zXZ/+D2z9tdriN7b9j/8A&#10;ZchtVz5kE2r/ABXuJn5yAtwnim3WPA+X/j3k6Z4rqrn/AIPeP2onEP2L9h34BwEW8CTm6+I/xEuh&#10;JdgH7TPD5VpZ+RbSvtaG1driS3X5Hu7k/OAD/R4or+H/APZP/wCD1j9nPxe2m6F+2V+zD8Qvg1qM&#10;rvHeeO/gxrFl8U/BiHIEdzd+GNcXwr4x0u1I3GSPTZ/Fl0nREfFf0K/stf8ABc//AIJWftjeLvDv&#10;w7+CP7X/AIAvPiP4qtftGg+AfHFl4j+GXiTU7gHDaPYRePtF8P6dqevj70eh6TqN9qlzGrzWdtcw&#10;xu6AH610U3IGM8E/U/rilyOeenWgBaKKKACiiigAooooAKKQkD/P0/xFLkeo64/H0+tABRQDnkUU&#10;AFFFFABRRRQAUUUUAFFFFABRRRQAUUUUAFFFFABRRRQAUUUUAFFFFABRRXy1+1r+2p+y7+wv8NF+&#10;L37V3xm8J/BnwJPqaaJpeo+JJb241DxDrj2814mieGPDujWmpeIvEmrNbW81xJZ6Lpd7Ja2sb3l4&#10;ILNHmAB9S0V/P5L/AMHQf/BEyIQn/hsCSXz2ZcRfBr42sYdvGZx/wr5SindlWXJO01zl3/wdR/8A&#10;BFG18QQaEP2nvE93DNavcN4gtPgf8YZPD8DJuxaz3Ung6K+W5k8v5Vj0+SP96m+ZP4AD+iaiv5xt&#10;d/4Otf8Agipol3b28X7RXjrXVuIGmNzoXwJ+LVxaWzJJIggumvfC9hMs77d6rHFJH5bIXdK4ew/4&#10;O5v+CM149ylx8SPjnpSwSmOKW/8AgN4tkS8RcgT240x9SkWJx8yreR2s/wDfhSgD+nGiv5l9T/4O&#10;3/8AgjFYWH2y1+Kfxq1qcOsY0zTPgL43i1BlIOZd2sR6TpwjTPzbr5ZN33I3rmbb/g79/wCCO09x&#10;DDL4g/aQso5XVHurn4HXDW1srcGWZbPxNdXTRp95hb29xJ/cR+lAH9R1FfzSRf8AB2r/AMEW5AxP&#10;xl+LsJA6S/AL4jgnHoE0yRefwrsNF/4Op/8AgijrO1ZP2mvFeiF0LH+2/gZ8YbfYfl+VmtfB96gY&#10;7uisV+V6AP6K6K/CyL/g5T/4Ioy78ftxeEk2qHAl+HfxjjzkZ2rn4e/M+D93+9XpvhH/AIL+/wDB&#10;G7xnCkuk/wDBQT4D2IMqQmPxbqWveB7gSSDKgw+MfD+guYwMb7hd1vGx2PKH+WgD9hqK/O7Q/wDg&#10;rj/wS48R232zSf8AgoX+xxNBvEebr9ob4XaZIHZN6gwan4ks5xlf4vL2/nXrVj+35+wnqbxJp/7a&#10;X7J968sayxra/tEfCKZnjZQ6Oqx+L2JVlIZW/wDrigD63oryjT/jx8DtWtYL7SvjN8KNTsrpFktb&#10;zT/iJ4QvLW5jflHguLbWJYpkcfdaN2Vh0JFdqvi7wo9tHer4m8PNZykLFdrrOmm2lbaGxFOLkxOd&#10;rK3yO3ysPrQB0VFVbW9s7+FLixu7a8gkUPHPazxXMMiNna6Swu6OrYOGViDVqgAoqGeeC1glubma&#10;K3toI3mnuJ5EhhghjXfJLNLIVSOONFLSSSMqqq5Y4ya8r8e/Hz4F/Cvw4PGHxO+M/wAKfh34TYSF&#10;PE3jn4h+EvCmgyeSJjIItX13V7CwlZBb3G5Y7hm/czAj92+AD1qivwf+O3/Byr/wRq+A8N4L39r3&#10;QvirqtpI8X9g/Azw14o+J91cyornZba1o2lx+D3VigjWaTxPDbbnTfMvzvX4XftL/wDB7X8JtHe/&#10;0r9kX9jnxt45kRQlh40+PXjLS/AmlmYhMzHwT4Ij8YapeWqZkCrN4t0e4mZQNkIw9AH92NMLHOAu&#10;frkfj0Nf5Nf7S/8Awdjf8FdPj9bz6T4K+Inw4/Zh0CaZZPs3wK8A28HiAxpnEEvjD4gXnjrXYlbJ&#10;3NpM2ks/8f3Ux+OXxK/4KN/t/wDxfub25+Jf7bP7VPjX+0Y7uC7tta+PPxMl0yW31CRZLyzGjx+J&#10;ItKisbh0VpbGGzjs/lT9yn3AAf7Kn7S3/BRT9hv9jvS5NV/aZ/an+C3wjCP5cei6/wCNtMvPGF5I&#10;BIWTTfA2hPq3jPVHUQzbl03Qbtl8tt+wivxt+L3/AAdo/wDBHL4beHZ9V8J/FH4q/G/Wg1yln4U+&#10;Gnwd8WWWo3EkHyxyTan8SIfAXh+ztZ5CvlzSapJPtzIlm+2v8na+vb/U7ue/1K8u9QvrqRprm9vr&#10;ie6u7iVid01xc3DySyyMR8zySMxI5Jrc8G+CPGvxF8R6d4P+H3hHxR468W6xKLfSfC/g3QdV8T+I&#10;tUmJGINO0XRLW+1K9lyRiO3t5GzjjOKAP71vjD/we+KTc2/wB/YIO0PMljrHxi+MaAsodhBPc+G/&#10;BfhJ9kjReXJNZw+KJPLkbyUvJF2TP+YfxG/4PG/+Cr/inV7u58E+Hv2XPhZo8pH2LStF+Feu+J7m&#10;2TaMefq3jLxzrP2yZW+bzFsLWHpiHHLfl58Nf+CB/wDwWJ+K2k2mueFf2A/jrY6XerG1rP460zRP&#10;hldMry+UsjaV8Rdb8LaxEoILM0mnqqxLvf5NrV93fD7/AINIf+CyfjeNJtd+G/wU+F8bKWB8ffG7&#10;w1NP0YhPsvgO38bzK+do/frGuWHzYV8AHnPjL/g6n/4LV+MNNuNMi/aW8KeEI7gIPtfgz4H/AAj0&#10;nUoNoIY29/deE9RuYjITubEhw33Ng4r5dk/4OAP+Cy0s32hv+Cg/x4D/AC/LHfeGIYfl6f6NF4bS&#10;3P8AtDyvm/izX7V+FP8Agyj/AOCgOqaRaXviv9pv9kvwpqsyA3Gi2t38V/Ef2P5jlJdRg+HmnWs0&#10;wH/PuskXbzeOZbr/AIMnP+CgMd06WX7U/wCx5c2nzeXcXN98Z7SZvlJAe0j+FN4iEt8vy3Um372a&#10;APxHl/4L7/8ABZKZy7/8FCf2gA27diLWNCgTIyOI4NBjjC+qhNp7iu70j/g46/4LVaMLZYv28fiL&#10;fR2royJrHhD4T6sZQgICXMt94AmuLlG/5aedK7Sfxsa/THWP+DMT/gqPY3Cx6X8U/wBj/XICDm5g&#10;+IvxIsUBBwMxah8JYZTuHzfKvy9OvNeG+Jf+DRb/AILJ6G1wNN8AfAfxfHCHKS+HPjp4ct/tW1iF&#10;8iPxRZ+HJVZlAkCyRwja2z7+UAB5x4Q/4Orv+C1PhW5Se7/aN8GeMoVhWFrHxh8D/hVd2spVkbzp&#10;JNG8M6HfLMwQozQ3kalZG+TeQ6/c/wAL/wDg9K/4KK+HPs0XxQ+AP7KnxQtomH2mbTNF+Ivw81e5&#10;iByQl1ZeOvEOlQTbcqsq6HJGrtv+zbfkH5JfEb/g3c/4LNfDOeSHVv2EPip4iijg+0m8+HeoeCvi&#10;PbMgJDIv/CGeJ9ZuTMmB+4+yrIwOURwj4/Pb4k/sR/tmfBuS5i+K/wCyh+0j8NhaymG4l8afBT4k&#10;eHLRJBnC/bNU8OW1pITgsrRzOrr86Epg0Af3O/Cv/g98+FV28UPxt/YO+IOgRkr5upfCz4u+HPF7&#10;KAoDMmi+K/DPgvrJ/C2vDbH/AH2Hz/q/8G/+Dsz/AII4/FSbRrHxH8Vvil8EdT1SO0E8PxY+EHie&#10;PTtKurgN51vqGveAj460eKO0kVUmvDdLassiSI5QTeT/AJNd3a3djcTWd9b3FndwOUntruGW3uIZ&#10;AOUlhmVJY3weVkRWxjPWq43E8E5B9cHPTjnOaAP9wn4Uf8FP/wDgnT8cYNPm+Ff7b37L3i6TVI2l&#10;sdOtfjR4F0/XJcStE0TeH9Z1nTdcguVdWVrW40+G6UfO0IT5q9j8W/te/soeArGTUvG37Tf7PnhG&#10;xjtzdNdeJfjL8O9Fi+zhd3nK1/4hg8yMr8ytHu3A/Lmv8JLB9P8AJ6Y9c+1Kdx65OAB1zgAYAx2w&#10;B/8AqoA/2S/jD/wcR/8ABGv4J3lxpniT9uX4ZeKNVtZHimsfhRp3jH4uKrxbhKv9r/Dzw34h8P70&#10;dTG0f9riTzPl2cPs/P34qf8AB4b/AMElfA+kw3fgJf2jPjTq07TL/Y/hT4Sjwqlp5ZUI+oaj8SPE&#10;HhGFEuAzGE6bDqki7cXMcHy7/wDK22tzweMg9sY659Peggjj+TAjsOcHA59fb60Af6C/xU/4PfvD&#10;KWssXwT/AGA9du70zzBL74qfGvT7C1NquBBK+k+E/BOpSi4Y/NNAustHDt+S5n370/Hf9or/AIO7&#10;v+Csvxq0bVPDnw91D4Ifsz6ZqMl0i6r8Ifh7c6j43g0+fCxWcfij4ma/46t7Wa2A3R6pouh6LqHm&#10;OzrOi4Rf5bznufbrn8DzW1ovh3xB4lvYdN8O6JrHiDUbiQRW1houmX2rXs8rYxFDa2EFxNLI2VxH&#10;HG7Hjj1APS/jN+0V8ev2jPEs/jH4+/Gb4ofGbxRcTPPJrnxN8c+JPGl8ruCuLaTX9RvhZxKrMscN&#10;osEMatsjRE4HjROccAY9M/1JP+TX6N/Ab/gkR/wU4/aXja6+DX7Dv7RPibS1kihOvar8PdV8DeGS&#10;8zSIvleJvHqeGNBn2NFJ5v2fUJvJ2fvtny5/d79mD/gzX/4KK/FSTTNV/aL+JHwQ/Zh8NzvZS3+m&#10;Pq978XPiPDaSndcpF4f8HpB4MW8jiAxHdfECMJLIgeP5JowAfyC1PBBLczRW9vHLPcXEscEMEEbT&#10;TTSysEjihiQF5JXcqiRqN0jMFXnr/p5/s/8A/BmV/wAE5Ph1KL/46/Fj9oP9oq+V7R1046zonwm8&#10;JkwEPcpJpnhGxv8AxLLFeP8AIynxpG0MI2Ixf99X9A/7NX/BLv8A4J6/shQ2f/DO/wCx98Cvh3qt&#10;iYnh8WQ+B9L8RePDNFCIVmf4geK49c8ZtKVB8xv7a2szOdgNAH+RL8Av+CPX/BT79p3T7HWfgr+w&#10;/wDtBeKPD2psq2HirVfBF14G8JXavsImg8VeP5PDGgTQFHWTzodRkjaM70d0Nfvn+zf/AMGYP7ff&#10;xFt9P1f9or43/Aj9nTT7iaFrzw9pc+tfGHx1aWrKjyiW08PxaF4LS6AZ41SHxxexrIu596DFf6bo&#10;AAAwOBjAGBj0A5wPajA9B+VAH8dX7Pn/AAZg/wDBPfwDJb3/AO0B8bv2gv2htQiMDSaRpl/4e+D3&#10;g2bYUaaG4sfD9lr3i94pcNHutfG2nzeWwKFHG8ft58Ff+CHX/BJf4AT6dffDv9g74APq+mWsVrb6&#10;3478KH4qau3klD9plu/iXd+KybyR40kkuo1jkZ+mxcJX6tUUAeV+Gfgb8FfBSxr4N+EHwt8JJDGI&#10;YV8M/D7wloKxQ7twhjXStItAkO4lvLXC7vnGK9PigigjWGGNIYkG1IolWKNFznCJGEVec/dH+FS0&#10;UAN2n+8f/rd/x9D/AJCFAe57cZyOOMYORyODT6KAEAx9T1PrS0UUAFFFFABSEA/5/wAcilooAYVy&#10;ME9D6Dj0xxwcY/wxRsz/ABHtjbxj3HXr39afRQBDJBHPG8UypPFINrxTIssTr1w0bgqwzg85HAry&#10;DxV+zn+z546MreN/gT8G/GLXDF528VfDDwR4hM7kAF5f7X0O78xyB959x45r2WigD86/Hv8AwSN/&#10;4JffE6W6m8a/sB/sm6rcXqyC4u7b4IeBNDvm81YkkZL7w/o+lXcEhEEeJIZo5FZd6OGLE/m98Y/+&#10;DVL/AIIyfFqS6utL+Anjf4M6hdEn7b8HPi7400aO2LMWP2XRfF95428MxLk/Kv8AYjLGqqkaIg2V&#10;/RrRQB/C/wDGX/gyM+Bepxapc/AD9t74q+ELx2lfStK+Lfw68KePbGMsHMUF5rXhLUfAF5s3+WjT&#10;x6TJJt3P5LuNlfiN+0l/waE/8FWfgvb6hq3wph+Cv7UmiWML3CQfDDx5/wAIx4xliWNpCP8AhFvi&#10;fY+D7aaclfLjtdK8QatNJI37tHT56/1WMD0H5evX86WgD/Cs+O/7EP7YH7MGqXmj/tC/syfHP4P3&#10;VjzPceOfhn4r0XSGTkCa016fTf7C1C2Yj5bqx1K4t2X5kd8gV8t9PcHPpn6jrj/OPWv9+rUdOsNW&#10;s7jTtUsbPUrC6jaK5stQtYL2zuI2GDHPa3KSQTIwJDJJGysODX5zfH7/AII//wDBMb9puB4/jH+w&#10;9+zzrl68d1GPEHh34f6V8PPFcZuyxmlTxX8O08LeIZJvNZrhWuNQmCy/PsfuAf4tnw7+KnxM+EHi&#10;Wy8Z/Cb4heN/hh4v09lex8U/D3xXr3g3xDalM7fI1jw7f6ffxjk7lS4CtucPne4r92v2W/8Ag6C/&#10;4K/fs0yaNYaj8fdO/aL8H6Sn2dvCf7Rvhez8dS3towwqXHjvS5PDvxMkuYBua1uLjxldMp2xzQ3l&#10;tGlsv9dP7R3/AAZqf8E4PiZaXd3+z/8AEj48fs1eIpZ7ie3hGu2Hxe8DxCUM0Vo/h/xhBZ+KPs8M&#10;hxG0XjxZVjVN5fo/84/7VP8AwZ7f8FNfgxeapqHwB1n4Q/tX+DrZZLjTz4Z8SxfDL4hzQJIwWG98&#10;F/EGay0Fb4od3k6P461xXX7jh96KAft7+yx/weq/sw+LLXQdF/a+/Zk+KPwe8QSRLBrnjL4P3+k/&#10;FDwCl35/l/bo9A1e68LeNNM04wss0lrbr4qvYGV4Y3vH2O/7c/DP/g40/wCCMPxTS0GlftzfDjwr&#10;d3lw9vHZfE3Q/Hnw0aJo445TLeX3jHwppWj2duyybY7i61KOJ5I5I1belf5OX7RH7CX7Z37Jt9cW&#10;n7SP7L3xy+DKQOUOq+Ofh14l0nw1cEEoWsPFhsJPC+qQk9JtN1a6hZT8j7ea+TeTnnOPU/8A1/5U&#10;Af7lnh7/AIKLfsA+LLRb7w7+25+yZqtrJHHKstt+0L8KOY5UEkbskniuORQyFW+Zfu9q5D4h/wDB&#10;VD/gmz8KbW5vPH37d/7J2gRWtpHeyxH46/D3VL5reVpVia203Rte1HUbySYwyLBb2drNcTSL5ccT&#10;s6Z/xAyjA4xzz056daTB9Dz0460Af6eP7Z3/AAeP/sH/AAVvbrwx+yd8NfiF+154htpXim8WO83w&#10;d+FESoyDzLDWPFOjah4316TJZfLh8C6XYyfI8OsSfcr+Vf8A4KI/8HRH/BR39ubS18DeBNfs/wBj&#10;j4TyWlzaax4V+AGv+IbDxl4sFxMGx4q+Kl1NbeKfs0EMaW8el+E18I6fcRtc/wBq22pJMiQ/zbHI&#10;wDnjpnt9P/rV+p3/AATg/wCCOH7dP/BUjWdYj/Zn+HNhb+APC1za2niv4zfErUp/B/wp0O8u5mjX&#10;TIPEB0/Ur3xNrkaRyT3Oh+D9J17VLKBYptRt7KC5tppQD8wL/U9Q1a+u9S1W/vNS1HUbiS7v9R1G&#10;5mvb+9upmLzXF3eXLy3FzPK7M8k08kkkjE73+Z89V4F+GPxH+KOrR6D8NPAHjf4h67LNBbx6L4G8&#10;Ka74t1WSe53C3iSw0Cxv7ppJzG4gj8oNIUfZnY2P9IP9ij/gzP8A2PfhUmjeKf21fi543/ae8XxR&#10;2lzfeA/BDXXwn+EFtfLJHPLaTXNjdXPxE8UWUTI1v9qbXvCMd9C2+50eHe8Ff1mfAf8AZt+AX7L/&#10;AIIsPht+zx8HPhz8GPAulxxx2vhz4deE9H8MWMjIpU3eoPptrDdaxqU25mutU1a4vNSupGeS5uZp&#10;Hd3AP8ij4Z/8G6X/AAWc+K/hy08V6B+wz8RtC0i/jSWyT4ia/wDD74aa3NE5UK8nhbx14u0HxPZK&#10;VZZFbUNHs1kiO+HenNeO/Gn/AIIi/wDBWP8AZ+tL7UfiX+wZ+0JBpOnQ3Fzea74M8Ij4paDb2tsc&#10;SXNxrHwxvPF1jaxbVaVPtM0MjQ5k8vYrkf7U+B6D8hS0Af4Ct9p97pd5dafqVpd6fqNjNLb3thf2&#10;01pe2lxE/ly291bXCxz280bBlkimjWSNvkdM5qvFNJC6SQu8UsTrLFLG5SSKWNleORHUhkkRlXZI&#10;pVlP3eQK/wBpT/gof/wRd/YF/wCCl3hy/g+Pfwc0vRPiatjc2vhv49fDK30/wZ8X/D08ys0Ms3iC&#10;0spbPxhp8FwfO/sLxxp/iDSRuuDbW1nNcvc1/BR/wUQ/4NJf27v2TtK1r4j/ALMWp2H7avwvstS1&#10;J/8AhHfAuh3uifHnQvDyPE+mX+ofDqZ7618XyiFnh1CPwDrGraotxD9pTw8llO/2YA+Sv+Cbn/By&#10;f/wUW/4J6QaX4FuvF8P7UXwGsEgtYPhH8edV1vXLvw3YQlgkHw6+IyXUvi3wekUbeTa6TdSeIvCN&#10;qmPK8Lo4SRP7Lf2Rf+Dvz/gmb8dIbbS/2g9P+J37IHi9vssM8njTQbv4jfDu4nkji8/+z/Gfw7sN&#10;T1eGCGZpv3niHwboa+RGH85nbYP8ubxV4T8UeBvEOq+EvGvhnxB4P8VaHdvY614Y8U6NqXh7xDo9&#10;7GAZLPVNF1a3tdS0+6jBXdb3ltFMu4b1PWufIbAJzg9OeDQB/uXfBT/goZ+wt+0bpJ1v4Hftc/s8&#10;/EqyRIHuIvDvxX8HyanYrdOYrddS0O71W11rTJZZlMSw6hp9vN537kpv4H0ynj7wPIoePxl4TkRm&#10;RVdPEmjMjNIPkCst4QS4/wBWvLMOlf4G4JUgqSpByCCQQR0II5B9D2rXXxDr6KqJrmsIilSqrqd6&#10;qqV+6VUTgAr/AAkAY7UAf7yHiz42/BnwFaNf+Ovi58MPBdgiGV73xZ4+8KeHbNY1xukNzrGrWcKo&#10;uV3MWVVJHPNfFvxO/wCCwn/BLb4PCUeP/wBvr9ljTJ4HaOSx0r4veFPF+ph0R3ZRpXg2+8Qak5CL&#10;/wAs7VvmZY/vuiv/AInN7qeqao6yalqF/qMiDakl9d3F26D0R7iSQqPYHFUMH0z9Of5ZoA/1wfid&#10;/wAHWP8AwRc+HRuotM/aD8bfFS6tgpjt/hl8FviRfLeFvNytrf8Ai3RPB+k5QxKGa41C3X99E6b0&#10;3lPzj+JH/B7L+xbo8s8Hwr/ZF/aV8e7RIILrxhrPw3+HNrKRHJ5bMmn638QLtEaUQht1spWGVpM+&#10;ZH5L/wCa38w4yR7Z4/w7/rXr/wANv2ffj58ZL1NO+EPwS+LnxS1CSBLpbL4c/Djxj41umtpJFiju&#10;fJ8N6NqUot3kdY1nx5bSMiBy5GQD+0Txj/we+fHW41CY+AP2DfhLpGlee5th4y+L3jDxFqDW4c7F&#10;mOieGfDNukwQrvaNWjLb9iVS07/g98/aFS5tzq/7BvwaubXdH9pTTvi742sbhk48wwyXPhnUI42P&#10;3o1kjkCD75f79fywD/glb/wUz/0HH/BPz9s0/wBopLLZgfs2fF796kTNHIWH/CJfuSrIw2zeWzY+&#10;X1rRvf8Agkt/wVDsLFdSuv8Agnr+2Wlmx4kT9nT4q3Dg4DZa3t/DEtwvyspy0Kjn1oA/tK+G3/B7&#10;18EbyLb8Xv2Evit4dmW2iJufhv8AFbwj4yikvQEFxH9h8T6D4Fkgt8s7Ryi/upgqojw/fkT9Qv2e&#10;/wDg7M/4JBfG6+07R/F/xF+KP7OOs34hjKfG34Z6hDoEN1KUQwy+Kvh5e+PtGtIVlcK19q02l2sc&#10;f7+aSGFJnT/NG1j/AIJqf8FFvDujXviHXP2Ef2xNH0LTolm1DVdR/Zv+MFnY2cBbZ5t1PP4QRIYk&#10;Y7WeTasfV9lfGOoadqOk311peq2V7p2pWM8lrfadf21xZ39lcwOyTW93aXMcdxbTwuGWSGaNJEcY&#10;dARigD/eG+Dn7QnwK/aH8NW3jP4DfGH4ZfGXwndx+ZD4g+GXjjw3410zYGRXEtx4f1G/W3liaSNZ&#10;Ybjy5o2kRHjR3CV7HX+C98H/AI3/ABf/AGffHGhfEr4H/E/x38JPiB4dvoNQ0fxd8PvFOseFdbsb&#10;m3lSWMi80i5tpJoHKKlzZ3P2izvLdntry2mhd0f+5n/gk/8A8HgstlBo3wY/4Kn6VPfR28Vjp2hf&#10;tV/DXwyXvWjihS3aT4x/DnQ0Zb2eRgtxceLvh/p9uww4vPBk8zzalQB/oEUV5b8GvjV8Jf2hfhr4&#10;X+MHwP8AiL4S+Knwx8Z6fFqnhnxt4J1m11zQdUtJVViqXdrI7W97asfs+o6bdpb6lpd4stlqVpbX&#10;kM0Keogg9D/n/JoAWiiigAooooAKKKKACiiigAooooAKKKKACiiigAooooAK/k1/4Osv+CZv7YP/&#10;AAUM+Df7KWp/sg/DVPi7r3wP8c/Eubxn4GsfEnh/QfFE2kfEPSfBtnpus6FF4p1LRdH1K10278L3&#10;EOtwrq0epQx31hc2tneQpePa/wBZVJgHqAfwoA/xePHX/BBr/gsL8OoPtPiP/gnv+0Tcw5UF/Bvh&#10;mw+I5XcSqmSP4eat4pkiUsOWkCqvGT8618leMv2AP26Ph9qFzpfjb9jX9qXwzf2cD3N3Bq/wE+KF&#10;oYLeMsJJ5JW8MGEQx7G3zeZ5abSXI5Nf7ntFAH+BfqXgvxho0cs2reFPE2lxQTG3ml1LQNVsY4Z0&#10;JDQyPdWsSxzAq26N9si7emd2Oa2rj73OCeORwfz6fj7ev++nqfhHwnrUD22s+GPDur20snnSW+p6&#10;Lpt/BJNksJXiu7aaN5NzMRIy7snrk18vfFD/AIJ8fsJfGm3ktfit+xr+zB8QElgmtzceKPgZ8NtS&#10;1GKGYMJBa6pN4dOpWjnezLJbXUEkbNvR0fmgD/DKor/Yb+M3/BtX/wAEZfjTp8dpefsb+G/hrexX&#10;JuE1j4MeK/Gnw1vgWTYYpLbRdd/sSe3wCRDcaPNEsnzrh6/J34nf8GUf7DHiPXNS1L4W/tRftLfD&#10;HSboBtP8O61ZfD34i2uky+WqlY9Qk0Xwtqt5a+YGk8q6unuRv2fbMDdQB/mjUV/db44/4MgPjTb6&#10;jq7fDX9vP4XavpQvVGgw+Ovg74r8O6hJprMu99XufD/izxPbQX0SbtsVna3EE7f8tbX74+MviT/w&#10;Zo/8FS/CSvN4F8f/ALKHxWjEcsiwaN8RPGXhTUGZJwkMKQ+Mvh3pGniaWE+d82qrbxhXjeZ5NhkA&#10;P5IAcf5H9QaXd7D8cnr9TX9CvjL/AINa/wDgtb4OjuJU/ZV0fxdHBA827wb8Zvg/q8koRQ7RW9tP&#10;4zsLmWdi21I/s+5ipVOlfIfiX/ghp/wV68KTRQ6t/wAE8v2m5HnlkhjbQ/h7d+KIDJF9/dc+GJtY&#10;t40P/LKSSVI5hgwu9AH5Tbhx8o44557579/T+VGR6fy9v9nHb9TX1v4o/YC/br8E3c9l4u/Yx/ar&#10;8N3Ns88cyax+z78V7EKbaR4pmWWfwmsMkcbxv++jkaJlXejlMPXg/in4TfFTwO06+Nfhn8QPB7Wo&#10;P2lfFHg3xH4fa32sEbzxq2m2ZiKudjeYF2sdvWgDgVdlwVZlIO4EMRhuzDHRh0z/ACroR4v8VCBb&#10;VfE3iJbSM5jtl1vUhBGcBcpD9p8tSVVV4XO1e+K5wqwOCCD6EHPPTjrzVuKwv55VhgsruaZxuSKK&#10;2mkldcZ3LGkZZhjncF6c0AdxpXxd+K2hRNBonxN+IWjwOiRvDpXjXxJp0TJES0SNHaanCjLGWPlq&#10;ylV/gGa67T/2nP2kdJ8v+yv2g/jjpvlSCaIWHxZ8e2flSqQVlj+z69HskUgbZFww2jpXP6L8DvjV&#10;4ksn1Lw78H/ijr2nxlVkv9F+H/izVLKNnkESK93Y6TPApaUrGoZwWdtg+civuL4K/wDBGn/gqb+0&#10;F/Yb/DD9g/8AaR1DTfEUzxaZ4j8S/DnWPh94VeON40lurjxR8QIvDOh2lkm/K3VxfRwzYf7M8zps&#10;AB8j+K/2qv2n/HllPpvjj9o/49+MtOubX7DcWHiv4w/ELxFZXFluVvsc9rq/iG8gltcjP2eSNoc4&#10;OyvF73WtW1KC2ttQ1PUb63tN32SC9v7u7htQ7M8n2eKeZ44PMd3eQRqm52Zv4zX9bv7Nn/Bmz/wU&#10;i+J+oafdftB/ED4FfszeFpoo579X1+6+Lnjy3U+V/o1v4b8GJb+FpLp1eTc1x49to4Gjfl22RP8A&#10;tt+zr/wZVfsceCdS07WP2lf2m/jV8dxbFZLrwn4H0Tw/8GfC964dW8i+v1uPHHiua0ZFZZP7M1vQ&#10;bxlk+SaF1V6AP81oEYI4HuAST9ef/rfQ16b8JPgt8Wvj5420X4bfBL4beOPit4+8R6haaXonhHwF&#10;4Z1XxPrt/e30vk20UdjpFrdSxo0m7zLi48m2hjV55pUhikdf9bzwT/wbKf8ABFTwPqsOrW37Gel+&#10;JJrcDy7Xxv8AE/4veK9KLKCFefSdU8cy2F0Tuyy3FvNGzKN6Pjn9e/gX+zR+z1+zN4Wt/Bf7PPwQ&#10;+FnwU8LW8KW66N8MvA3h3wdbTxxksr6g2iWFpPqdyXZmkutRmurqWQs80zuc0Af5YXwQ/wCDUP8A&#10;4LH/ABi07TdX1z4PfDj4FabqTIVPxq+K/h7SdWtoWY5kvfDfgmPx14hs3VAJPs95pltdbW2PCkiO&#10;ifs9+zh/wZG6zMul6n+1t+2vpth/pMUuq+Df2ffAVzqbSWgETSWtr8QPiBPpiw3UuZojcH4e3UMA&#10;CyIlzyqf6CGB6D1+v+PWjA9B+QoA/mm/Z6/4NOf+CP8A8Ctb/t/xJ8OPin+0bfIs621n8e/iTJqv&#10;h60M2MSL4c+Hui/DrSb6SJRtj/tq31SMff2b8Gv3Z+Cv7KP7Mf7N9ja6d8AP2fPgx8GLaz02LSYm&#10;+Gnw08IeDr2TT4EEcVtd6noek2epX6hVXc19eXEkhy8zyO24fQNFADcN/e/TP8yTTgAOn+e39KKK&#10;ACiiigAooooAQjPcj6VG0auGR8OjqyOjgMrIwIZWVgVYMDtZSMMvbvUtFAHjni79nf4AfEAz/wDC&#10;efA34O+NjcoY7j/hLvhl4K8SefGylWSf+2dEvfORlLKyyZVlO31r5F8df8Egf+CW/wASLW4s/F3/&#10;AAT/AP2Tr6K6OZJNO+Cfgjw3eK2xo90Oo+GdK0fULR1R2EclrcwtG2HTDqhr9HaKAP58fHf/AAa5&#10;f8EUvHFnJaw/so3/AIIla4+0JqHgT4w/F7R7yI7HTykF94z1azaD59/ky2cse9UOPkrz7wZ/wab/&#10;APBF/wAJ6vFq1/8ABb4o+OkhLFNJ8Z/HLx9PpBZuMy23hy/8NzTgA/Ks9zJGOH2bwHr+k+igD8EP&#10;EP8AwbHf8ETvEMUMR/YzsNE8hEQS+Hviv8aNMmlCJ5e6Zx8QZhK7LhmZl3Fvnzv5HW6H/wAG3v8A&#10;wRU0PR4NGT9hPwFqkcBjY6hrnjT4taprE7xRCIPPqk/j/wC0uHA8yWFWW3klJkeHdX7hUUAfml8O&#10;/wDgjd/wSs+FS26+Cf8Agn/+ytZyWrmSG71r4Q+FvGOohzu5m1PxlZa/qFyBuYKtxcyKi/IgQYr7&#10;k8FfB34TfDWzttP+HPwv+HPgDT7NmltLHwV4H8MeFbO1lkwHkt7XQ9MsoYGYBdzQqjNt+dzXpNFA&#10;DCuerHjntjj2xjH+evNOAx3J+pzS0UAFFFFABRRRQAUUUUAFFFFABRRRQAUUUUAFFFFABRRRQAUU&#10;UUAFFFFABRRRQAUUUmR64zk88H34PPH6UALRRRQAU1lDDB6en+fxp1FAGVrGiaR4h0u90PxBpWm6&#10;7o2pQPa6jpGs2Frqel6hayDElte6fexT2l1byD5ZIZ4ZImXgp3r8jfjx/wAECP8AgkH+0Teapq3j&#10;z9hz4R6Lr+rwXcV1r/wrh134O6gJrxneXUBB8MtY8L6RLqKyO0kV9eaXdTxtwH2fIf2HooA/l6vf&#10;+DQn/gjndTtLB4W/aI05GBC21n8dNSkgjJBAZG1DQr+5JXHHmXDL7HpWbaf8Gff/AAR8trmOeWw/&#10;abvoUkDvYXfxvhW1mUHJhlax8GWd6Iz38q8ik6ESV/UvRQB+M/wK/wCDfP8A4I9/s+DT5/B/7D/w&#10;p8U6vp3ktFr3xfXXPjJqck0Coq3EkXxH1fxFpKTsyGV2tdLtlaR3+XZsRP1x8J+DPCPgLw/pvhLw&#10;N4X8O+C/Cuiw/Z9G8M+EtD0vw34f0mAu0hg0zRtGtbLTrCFndmaK1t4V3M7EfMTXT0UAIBgAcceg&#10;wPy7UtFFABRSZGcZGfTv69PT36Um4dzjjuCPXrnp07+lADqQjPcj6HFAYHp/I/4UtAH58ftn/wDB&#10;K/8AYF/4KA2dyf2qv2avh/8AEXxRLpA0Sy+JcFjL4X+K+j2EWGtINK+JHhibSvFsUFiwDWtncapd&#10;afHl0azeGWZH/lm+Ov8AwZJ/A/xB4q1XV/2dv21fiJ8NfCd0l1PYeEPip8ONE+J17pF1I7Pb20fi&#10;zQPEHw+lvNKiQrCv2zQ5NQVY97394776/ugpMD0H5CgD/Mx8X/8ABlR/wUE0uTVj4M/aW/ZP8XW9&#10;tEX0f+1L/wCKPhS81Vxj91c2/wDwgGvWult94Bv7Qvoty437PmGf4a/4Mrf+Ci+pW1nL4l/aI/ZE&#10;8MzzM/222t/EHxW177EqsQhSaD4YWMd27rtZlTylj3bd7nNf6b2B6D8qMD0H5CgD/Pc+EP8AwZB+&#10;M541m+PX7enhfSJhdLu034Q/CDVfEcZsQG3MmueM/E/hd0unI+Vf+EfaGHrvmPT9Rvgr/wAGa/8A&#10;wS98BLFcfFjx1+0v8er9YSlxb6x470L4feGppWdXM8Om+APDOmeIYGCr5aRt4vuIxGxLh5drp/W8&#10;QD1AP1ooA/Kf4Ef8EPv+CTn7OE1ve/DH9hX4DnWLaKONNe+IHhmT4t62DGiR+bFqHxSvPF8trK+x&#10;ZJGsfsqtN++2iRt9fp/ovh7QfDdhBpXhzRdI8P6XaQQWtppuh6ZZaVYWttaoYre3t7Swhgt4oII/&#10;3cMMcaxwx/IiIK2aKAGhSP4j0xzz9D9f5/lh3OevGOnv65oooAbjJPJ9gCR9eQRn2/umvyx/by/4&#10;Ix/8E7f+CjFtfX37RvwA8PyfEe5tHtbT42fDxh8P/i9p7kFoJ5fFehRRL4nFo/zW9j400/xNpqLm&#10;P7AUd936oUUAf48H/BZn/ghH+0d/wSW8dnxBO2o/GH9k7xbrEln8OPj/AKVpDQpp9zO7yWfgn4ra&#10;ZaNcQ+D/ABtHbL/odyZP+Ed8XxxTXnh66S5h1PRNH/CgHbz64wO/BznOOOR06/1/3xfH3w+8DfFT&#10;wZ4l+HXxK8IeG/HngPxjpN3oXirwd4s0ew17w54h0e+iaG703V9I1KC4sr21mjbDRzQttba6bXRH&#10;H+eL/wAFsf8Ag1E8Z/Cq68bftQf8EyND1Hx18KgLrxH4y/ZRW4utV+IXw/jBe41S7+Dl3dtPeePv&#10;CVtHuuIfBd9cTeNtHh3waNP4rh8m008A/mu/4Jrf8Fcv2y/+CW3xIh8Wfs6+P57r4farq9nf/Ef4&#10;C+Mbi91b4RfEi2gxDONU8PrcRHQfELWZa3sfGfhmXTPEdjthjlvL3TUm024/1Uv+CU3/AAWK/ZT/&#10;AOCsPwobxV8HNZTwj8ZPCml2Nx8YP2e/FGo2p8ffD66nMUEmqWAVLdfGPgG5v5fs+k+N9Ht1s5JJ&#10;IbPWrPQ9bkfSk/xfL2zutPu7qxvrW4sr2yuJ7O8sryCS2vLK7tZGhuba6tpgk1vcW8yPDNDMiyQy&#10;K6OiuuK9e/Z//aG+NX7LXxW8K/HD9n74k+KPhT8VPBd2Lzw94x8J6g1nqFtuZftNjeQOstjrGjah&#10;Gv2fVtB1i1vtG1a1Z7bUbK5gfZQB/vHA5GcYpa/lm/4IQf8ABx18Of8AgpVFon7Nf7Ssfhz4Sfts&#10;WWnSLpMOnCTTvh7+0Ja6TYPc6jrHgOG6llHh7xxDaW82o698Pbi8uFmhjudX8JXNzYJf6PoX9TGQ&#10;TjuOf1I/mP5UALRRRQAUUUUAFFFFABRRRQAUUUUAFFFFABRRRQAUUUUAFFFFABRRRQAUUUUAFFFF&#10;ABSYPHPpnjr6/wCe38looAbtP949MccHt659M9OTWXqmh6Nrts9nrek6ZrNnIpWS11WwtNStnUkE&#10;q0F5DNEy7grFWXbuUHb0rWooA8kn+AfwMutRg1i5+DHwmudWtmje31Sf4c+DptRgaIlomgvZNGa5&#10;iaMn920cy+X/AAYOa6GL4YfDaCVZ4Ph94HhnQbUmi8JeH45UXGMLImnq6jthWAxxXdUUAVbWztbG&#10;BLaxt7ezt4ydkFpBFbwICeVSGJVjXJ9FzU5U4I3cHjkA9frT6KACiiigAooooAKKKKACiiigAooo&#10;oAKKKKACiiigAooooAKKKKACiiigAooooAKKKKACiiigAooooAKKKKACiiigAooooAKKKKACiiig&#10;AooooAKKKKACiiigAooooAKKKKAAjII9RiqbRXJvI5hdYtBbyJJZG3Qs9w0iNHcfad4dVjjR4fJ8&#10;tlk8zeXylXKKAEAwAPQAflS0UUAFFFFABRRRQAUUUUAFFFFAEE1xFbxTTzyRwQW8ck0880iRQwxR&#10;KzySyyuyxxxRorPJK7BUVWL7cV+Mv7YH/BwN/wAEpf2Kby/8P/Ev9qLwz488eadJNb3Pw5+A0Evx&#10;k8V213CrNJZapP4Uefwp4evVZfJa18TeJtFljm+SVU52/wAjn/B0v8dP+Cm/xZ/4KH/8MdfCPwz+&#10;1jo37Osvw8+Hvhz4d/Df4V2HxEk8E/tI+JNdtrrxB4m8Yf2d4Lhew8e3Npq2uf8ACCtpN82of2Kv&#10;hHfNZWM1zcvN+cf7JP8Awanf8FZf2mrWDXfGPw68Ffso+Eri2iu7bU/2ifEtxpPiS+SS5SF4Lf4f&#10;eDdM8XeMrC8S2M135PijS/DcUkapD9pV5U2AH7ZftL/8Ht9nb6lNp37H/wCxdJqOmQzX8aeMP2if&#10;GrafPfQRnZp91D4D+HTXRsxKf300dx46mk8tkh/cvvdPjjSf+D2L9u2G4vn1j9k79k/UraYWw06C&#10;zk+LWlNYssgNybieXx3qf24XEIaOMLHZ+RNsmLTIjwyfdngH/gx98AR6baP8Uv8AgoD4yvdYeCA6&#10;ha+APgXoml6YlztBuBZ33iLx/q91LBvwsLTafDJtXe8YL7EueL/+DHz4XSaXP/wgP/BQDx9Y6yEY&#10;26+MPgX4d1XS5ZfNzGJ30X4g6PdwRpCdreWtw0kq7wER9kYB5d4L/wCD4DWhfaDH8RP+CfmmDS/t&#10;OmR+Jb3wX8drpr9bQw7dYudD0vXfh6IJLg3G6bS7PUNWjj8kC2ur/e/2kfoD8Mf+D0X/AIJzeK9e&#10;07S/iR8C/wBqX4U6VeQwi78UNoPgPxzpOk3j3NzHMt5Z+HvGkWuz6fb2yWt015puk315J9olgTSt&#10;9srT/kr4n/4MiP2o7SeUeC/23/gHr1qscht38T/Dr4h+FLlpMtsili0q58ZRIhULumW4b5mf9x/e&#10;+Xov+DNH/gqhM/ipZPiF+yTbtouq2Fn4dkm+JPjoweMtOuFnN3rFg1v8MZ7jR004JbxzWevW9je3&#10;Ekz/AGNJkg85wD/Qv/ZM/wCCl/7B37ctvan9lr9qL4T/ABW1m6tZ73/hCNO8Qx6N8SrSCygiuNQl&#10;v/ht4li0bxxaQ2EM0bXd1JoP2ONf3n2l4fnr7pr+Mf8A4In/APBrP43/AOCf/wC0/wCBv2yf2o/2&#10;g/DPjL4ifDCx1Wf4c/DL4IL4ktfDNh4k8R6DqHhvU9T8a+NPEVnoWo+JNNstF1jVLO38M6f4csbG&#10;9vJob++1K5trb+zLj+zigAooooAKKKKACiiigAooooAKKKKACmsu7HbHIPcHBHH5/wD1qdRQB/LN&#10;/wAFzv8Ag29+DP8AwUP0Hxj+0P8Ast6J4Y+Dn7cUUbaxd3UHk6B8PP2hbi2t9kui/EW1gjGn6L45&#10;voEjXR/iZb28dxcXkcVn4zTUrCaLVdE/y+fjh8C/i7+zZ8UPF3wV+O3w+8T/AAu+KfgTVJtI8VeC&#10;vFunSabq2l3cRzHIu4tb6hp19CVvNL1jTJrvSdWsJrbUNMvbuzuYZ2/3niMjoCR0z2P16j8K/Hn/&#10;AIK1/wDBGH9l3/grN8KJdE+JWk23gD4+eFtMlg+EP7RXh3Srafxn4OmEsl1F4e8RxbrVfGvw8vbl&#10;m/tLwrql1us2uLm/8N3+ias73kwB/jYeFvFfibwT4j0Hxf4L1/WfCvi3wvq9hr3hnxN4d1K80bX/&#10;AA/rml3UV7pmr6Lq2nzW99pupWF5DFc2V5ZzQ3FtcRpNDIjiv9Iz/ggX/wAHOWgftPN4M/Y6/wCC&#10;hPiPRPB/7R07af4Z+Fnx+vPseg+DfjpclYrPSvDvjxi8Gm+FPi1eymO1sdQhjs/Dfjy6khtraHSv&#10;Es1rYa9/B/8A8FBv+Cdf7Tf/AATQ+Pmr/AL9pnwYdG1VEm1TwR440Zbq9+HnxT8J+cYrbxX4B8RX&#10;FtbJqliXK2+qabcQ2+t+HdQEmma3YWF6mx/hqGSWCeKaOWWCWGRZYpo3aOaGaJhJHJHIhDxyRuqs&#10;rqytG+HytAH+/cGyM9OSCOvIOKWv4Vf+DcP/AIOQbj4qy+EP2CP+ChHxAj/4WQzWPh79nb9ozxdf&#10;wWsfj9USGz0z4T/FHWJlhhHjgCNYfBfjTUp93jRmXw9r0x8UDTbzxL/dSGUkqCCR1HcfWgBaKKKA&#10;CiiigAooooAKKKKACiiigAooooAKKKKACiiigAooooAKKKKACiiigAooooAKKKKACiiigAooooAK&#10;KKKACiiigAooooAKKKKACiiigAooooAKKKKACiiigAooooAKKKKACiiigAooooAKKKKACiiigAoo&#10;ooAKKKKACiiigAooooAKKKKACiiigAooooAKKKKACiiigAooooAKKKKACiiigAooooAKKKKACiii&#10;gAooooAaRnOGIJ/HH0z0zj6H06UKMd8+h9uwHtTqKACiiigAooooAKKKKACiiigAooooAKKKKACi&#10;iigAooooAKKKKACiiigD47/bc/YO/Ze/4KGfBfUvgT+1V8NdP+IHg24nfUtB1CORtL8ZeA/EX2d7&#10;eDxT4B8V2q/2n4a1+CNmjaa2aSx1K1L6brdhqWlz3NlN/mTf8Fjv+DbD9qH/AIJqxeKfjf8ACObU&#10;/wBpH9jbTXGoXXxE0nTlHxI+E2m3Exjji+MnhLT4/Lj0qyd4bdviJ4bWbwvOsiXOt2fhKaeGwk/1&#10;nazNX0jS9d0zUdD1vTNP1nRdZsLzSdY0jVbO21HStV0rUbaSz1DTdT067imtb/T760mmtbyzuopL&#10;e5t5ngnR4pHWgD/Ajjle3kjeN2R43SRJY3ZHVlbckkbKQyOjBWjZSrKyhvav7oP+CB//AAdC658N&#10;rjwX+xv/AMFLfG2oeJPh5NcW/hz4V/tZ+KNRu9T8R+BXupre20jwn8btUvGlutb8FW7SSW9h8R7q&#10;abWPCsIhtvEj6l4eT+1tB53/AILzf8GuWv8Awbk8eftif8E2vCl/4q+EQfUfFnxQ/ZY0W1n1DxT8&#10;KrNYmvtY8QfB6BJJr7xX4CtSLi8vPA0Mc3iTwja5/sH+29Bj+yaB/D2wdCQ25SCVIOVIKnBUjsVP&#10;BXtQB/vw6RrOk+ItK0vXtA1TTdc0PWtPtNW0fWtHvrbU9J1fS9QgjudP1LTNSspJ7O/0+9tZY7m1&#10;vLWaW3uLeSOaGR43RzqV/mW/8Gxf/BeDxZ+zF8UvA3/BPv8Aap8Z6hrn7MPxT1yw8JfAzxZ4gvRc&#10;yfAD4j+IdUjtdG8PnUb2USW3wm8aanerY3VjNN9j8F+ILqz1uwSz0e/8Q5/00cgkjPI6j60A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ROpyX3cjJ&#10;A47L0yccZG41/nT/APB05/wQn074RXniv/gpt+yR4T0/Rvhbrep2E/7U/wAKfDlgbWz8EeLde1NN&#10;Oh+M/hbTLSIWdn4U8Wave2Nj480m1S3j0XxReQeJbaGaw17Vf7E/0Xa43x/4A8FfFLwR4t+GvxE8&#10;L6N4y8A+PfDureEfGXhPXrKK/wBF8R+G9esptN1fR9TtJAVmtL2xuZoZFG1lVt8bpIqugB/ggpI0&#10;Lo0TyI8bo6SIzI6SKdyOhXawZG+aNs7lb505r/W4/wCDaT/gqef+CjH7DmneBviTrlzqn7T37KFl&#10;4a+GnxcvNRkM1/438LXFtf2/ww+J7XMjvJfX3iLQ9CutH8VXEjfaJPF3h/VdSuUSHWLDf/l7/t6f&#10;s5f8Mh/tp/tQ/szLMbmw+Cnxu+IHgTRLlpluZbnwzpPiC7/4Ra5nlWSQPdXHhuXSprpTIzR3Ek0b&#10;nejY/dz/AINGP2ntS+CX/BV3RPhDLqUFt4Q/aq+Fvjn4Z6xZ3RbZP4m8IaXdfE3wVdWzCRVXUY7n&#10;wxrGk27Msm+3169hT55t9AH+rJRSL079+vXqcZpa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rHGPcgfhznGOc4/+tjrTq+cP2v8A4+eHf2Wv2Wv2gf2i&#10;vFWp2ekaN8G/hH468fPeX63D2zajoXh+9n0OxaK0V7uaTVdcOm6Xbw26+dNcXsMMeHcUAf48f/Bb&#10;nx94Y+Jv/BWv/goD4x8HXVlfeHrz9pPx5pNnfacVazvZ/ClzB4T1O7hdHkSX7TquiX08s6uVnmeS&#10;ZQgfYL//AAQy8QXXhn/gr5/wTx1OzSSSaX9pz4faK6REh2tfE13N4avhkdE+xatceYD8rR7w/wAm&#10;a/LfWtXv9f1nVde1WeS61TW9SvtX1K6ld5JbnUNSupr28uJJJWeV3muJ5JGeSSSRmbe7s2a/Zn/g&#10;3T0+y1P/AILT/sDQX0EVzDB8UvEeoxRTKrIt7pfwv8eahp84Vwcy2l9bW95Cy/NHNCkiFWUMAD/Z&#10;JQYGPTI/IkdOg/CnUgGB6fTpk8n9aWgAooooAKKKKACiiigAooooAKKKKACiiigAooooAKKKKACi&#10;iigAooooAKKKKACiiigAooooAKKKKACiiigAooooAKKKKACiiigAooooAKKKKACiiigAooooAKKK&#10;KACiiigAooooAKKKKACiiigAooooAKKKKACiiigAooooAKKKKACiiigAooooAKKKKACiiigAoooo&#10;AKKKKACiiigAooooAKKKKACiiigAooooAKKKKACiiigAooooAKKKKACiiigAooooAQnAJ9AT+Vc9&#10;q/irw34els4Nf8Q6Doc2oOU0+HV9a0/TZr51eON1so76eBroq80KusIkZWlROXdAeir/ACCP+DmX&#10;4g/FzxD/AMFnv2uNJ+IPiPxRPp3gLWvAGgfDDSdQ1K+/szw34Cf4YeCNZ0iLwxatOLXT7DU7y/u9&#10;bum09YTdaxeX95cv9sMz0Af6+wyRyMH0zn9aWv4VP+Dd7/g5Y8J+LvCfhX9iL/go58TdI8I+OPCe&#10;mafoHwO/aY8eavDpmg+PtCsEi0/Tfh/8WfEeoyJZ6X450u3ENv4f8batcW9h4wsYUsNfvIfFVtDf&#10;+Kv7pIbiC4hiuLaaKe3njjlgnhkWSGaGZFkililUtHJFIjK0ckbMrKw2E0AT0UA55FFABRRRQAUU&#10;UUAFFFFABX8WX/B41/wUR0/4T/sx+Av+CfPgbWp4/iP+0nqOlfEH4rwWM8I/sj4G+CtYkuNK0jU9&#10;r/aYbjx38Q9M02SyhVFWbS/BetpcyCG6hSf+xX4l/EXwf8Ifh546+KnxB1m18PeBvhx4Q8ReOfGG&#10;uXbpHb6T4Z8K6Td61reoSl2QEW2n2U0ipu3SuqRJ87qD/iof8FT/ANv7xl/wUx/ba+MH7WPimwl8&#10;P6T4sv7Lw38NPBks6XDeB/hV4SgbS/BXhuSaJEjn1BrIS654iuI/3N14p1rW7q2C200UaAH54P8A&#10;ePtgdc9AB1/D+lf1H/8ABoj8A774r/8ABW3QfiS+hNqXhz9nT4L/ABN+Imp6pNbF7TR9b8S6dB8N&#10;PCpEzKYo9RupvGGoT6fDu+0SQ6ff3MKPDZ3Lw/y3gE888c59h1I5HT/OK/1Uf+DTD/gn1e/smf8A&#10;BPq5/aJ8e6HcaP8AFj9tjVtK+IjWeoQmG/0j4MeF49S034RWMsTxrLF/wkEGqeIvH0e9i0mmeLNH&#10;Doj27ogB/VIv3RyT6E9T7nHBz19OlOpAAOAAB6AYpa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G6H6H+Vf5cP/B5J8Drr4e/8FPvBXxgQwNpP7QX7OvgnV1MUDRSJr/w41LWPAGrw3MmAk8w0rT/D&#10;NwGX5khuIY3+6lf6jzdD9D/Kv4W/+D274D3usfBT9ib9pLT9J8+18A/EX4j/AAg8S6okbmS0g+I+&#10;g6N4q8LxXLKhVbR7z4fa8sbzNGsd1cRw/vHucIAf51+/jGB0wT3IJzg/5z3r+uv/AIIZ/wDBzt8S&#10;f2Hk8Lfswftv3nin4xfskWaR6T4N8fwrdeJfi38BLXKpaWdsZ7n7Z48+F9io8v8A4RWSR/EHheyH&#10;/FJT3lhZ23hSb+RJupxjHt0oBIzgkZGDg4yKAP8Aeh+C/wAbPhN+0R8MvB/xk+B3xA8M/FH4W+PN&#10;Li1nwn448I6lDqWiavYzZBKSIVntLy1mDWepaVfQ2uqaTqEM1hqVnZ3ltNAnq1f4tH/BLr/gsj+2&#10;N/wSh8eXutfAPxTZ+JfhZ4qv7G6+JXwC8e/atT+G3jb7I2wajawwyx6j4N8Wx2jvb23izwvcWd9L&#10;GILbWrbXNNtk02v9Nn/gll/wXt/Yd/4Ki6No3h3wd4ug+Df7SUlh5mvfs2/EzVrGz8WPdwFVu7j4&#10;da7ILLSvidop3rNDNoMcPiC3tWEmseG9H2OKAP2+opMj174/H0paACiiigAoprMBkZG7oB7kcD8a&#10;/Dr/AIKsf8F7/wBin/glt4c8QeGvE/iux+Mv7US6S0/hX9mz4f6rDc+IYtQuUddOufid4gt4r/TP&#10;hh4fLhbi4l1pZvE15Z5m0HwxrGd6AHxt/wAHa37aN3+zL/wTIvfgx4W1O1s/HP7Y/jOP4PmCa3S5&#10;uv8AhVujWP8Awk/xTvLIPKgt2mgi8N+F7i8aG4WG38VTJGkVzJBcw/5TGfr1z1/+t19/0r79/wCC&#10;iX/BSP8Aae/4Kd/Ha/8Ajr+014xj1K7s4rvSfh38PtCjl0/4efCnwnPcJcL4Y8EaI0sxto5nihuN&#10;Y1u/mvNe8R38KXmt6lcvHbJbZf8AwTp/4J+/HT/gpb+1J4I/Zd+A9jbR614g8zW/GfjTV4pJPDHw&#10;w+HWl3VpB4m+IXicxPHLLp+jLe2tvY6XayC+8Qa5faVoNh/pWpQugB+iX/Bv1/wR11z/AIKtftSC&#10;48f2usaP+yL8CLzRfEnx58T2KfZ5PFN9cSzXnhj4OeH7+QjZq/jZrGZtfvrTfN4b8IW+pah+41W8&#10;0H7X/rzaJouleG9I0rQNB0+z0nRND02w0bRtJ0+BLWw0vSdLtYrHTdOsbaICO3tLKzghtbeCMLHH&#10;DFGihVTFfJX7BP7DXwN/4J3fsx/D39l74B6Gun+FPBdklxr/AIiuraCLxJ8R/HF5bWy+J/iH4xuI&#10;c/a/EPiW8gWaRdxttL06HTtB0tLfR9J0+2h+y6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/Or/grD+xXY/8FA/+Cf37Sf7L39m6VfeLvGngHUNV+FFzq/yQaN8X/CY/4SL4c6ml2GR7Dd4j&#10;sLTS7y6VlX+ytT1C2m321zNC/wCitMbPGPxwMnscZ7Z/3T+HFAH+BN4l8Oa94Q8Ra94T8U6Rf+H/&#10;ABP4X1nU/D3iPQNWtpbLVNE13Rb2bTdX0jUrOdUntL/TtQtrizvLWVVkt7iF4XAdMDDr+yL/AIO4&#10;P+CVWqfs8ftLR/8ABQ34WaHv+CX7UmuQ6d8WLfTrORYPAH7QcemPJPqF/sd4YdM+LWl6fNr9rMsc&#10;a/8ACXaV4q+2P52q6aLn+N4gjqP88f4igBK0NN1PUNH1Cx1bSL680vVdMu7e/wBN1PTbq4sdQ0++&#10;tJVntbyyvbWSK5tLm2mRZre4t5I54ZER0dHRGGfRQB/WV/wTe/4O1v23P2RfDehfCv8Aaf8ADVp+&#10;2n8K9F+yWWl6/wCLPE954Z+PPh3RrfehsU+IxstbtfG1tbxeX9jXxtot9rW2H7NJ4qS0EMMP9i/7&#10;H3/Bzz/wSW/awsLK01n44Tfsw+Pbg2UE/gf9pPTo/BEJvLtG3Jpvj6xuta+Hd/aRTI0HnXXibS7x&#10;2aN302ETJX+Q/k+p/OgknqSfqSf50Af7p8f7dH7E0iJIn7YX7LLLIoeMr+0F8JiHRgGjZSPFnIdS&#10;rD2bjNfLnxx/4LYf8Epv2eNJ1fVPiN+3X+z1LPo9vdTz+H/AHjvT/ip4ru5bWFpfsOneGvht/wAJ&#10;Rq13ezbfJghW1VWmZEeRMl0/xUqOevPXr7/X1oA/tS/4K1f8Hcnxg/aBsNf+CP8AwTh0nxX+zp8L&#10;71nsNd/aA8QfY7X47eMNOVpUuLXwdplm2o6d8JtHvkMe7VrfUtW8c3EOx7TUPCUhubWb+MPW9b1j&#10;xJq2pa/4h1bUtd17Wb251PWdb1q/utU1fVtSvJXuLzUNS1K+kmvL6+up5Hmurq6nluLiZjJI7Ocn&#10;K+Yeoz/n/P8A9ekoAUdR9R7fr2r/AEdP+DRzxB/wTE+CHwL+IMfhv9qXwDrH7cXxn1DQW+LfhT4j&#10;Wdt8KPEXhfw1o0DSeGvhx8LB4wu7WX4heHrTUdTvtU8S+IvC99N/a/iCe2hvNHsrbRNEnuf84qnq&#10;7qwZWKshDIy8MpDAhgwwQwP8XXNAH+/ej5VCPmVlDBwwIIYjacruBDKd27c31PWpq/xbf2HP+C3H&#10;/BST9gDXNHufgt+0j4y1/wABafcwHUPgt8W9Tv8A4l/CbWNPiZvN01fDniK8ubvwuk6MytqHgfUv&#10;DGsRt5bJf7FCV/dL/wAE3/8Ag7s/Y1/ak1bw18Lv2wfC037G3xX1ue20q08ZX2sHxT+z5rupyoUV&#10;p/GktvYa38Nxe3I226eMtNuvDunrIiX/AI5d/ncA/rtorI0PXdF8TaPpviDw5rGleINB1qzg1LR9&#10;b0TUbTVtH1XTrpFltr7TdT0+WeyvrO4iZZIbq1mmt5Y2DxyOhzWv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zL+2H+yh8Kf23P2avjB+y98adJj1bwB8X/CV74d1CTyle/0DVV8u98M+L9E&#10;kLIbbxB4Q8Q2mm+ItFuVZduoafCk3mWzyxP/AIkH7U/7OvxC/ZH/AGivjN+zR8VrB9P8f/BX4geI&#10;PAmvqYWhg1BtIu2XTdf08MzmTR/E2kPp/iLRbgM63WkapZXKO6TK1f7vDdD9D/Kv84z/AIPTP2Mt&#10;J8C/Hr9m/wDbg8KaZFaD47+HNX+DvxUmiO37Z43+GFrYX/gfWbmI9b7VvA2o3WhSTJ9618D2aOAc&#10;FwD+HuvQvA/wm+KXxOkvIfhr8NviB8Q5dOaBNQj8C+DPEfi17B7rzPsq3qaDp1+1q915Mn2dJljM&#10;3lv5e4o1efDII+oP9Rz2r/Tg/wCDMH9n7xF8PP2Avjn8etbdItN/aL+O/keEbPyGjkfw/wDB/RJP&#10;Ctxq5lJ/exX3ifV/EWnxqqr5baLM5z52QAfxBfB//ghZ/wAFdPjmbJvAf7BHx9gs78QPBqvj7w3a&#10;/CfSTHcjMUral8UdR8IWoiI+Z2EjeWvzuEQ5r9Gvh5/waI/8FjfGV3axeKPBPwJ+FFnMI2nvvG3x&#10;v8O6r9lR9u4NafDm18dXMk0YZv3aoqsyPib7hf8A1ecD05HQnk+vXr1owPQfkKAP833wZ/wZGftW&#10;X8UUnj/9tn9n7wtIyKzxeFPAnxD8bFJPOKtH5uqP4FQqINsiyL96ZvJ2BQJq+gdJ/wCDHi686L+3&#10;P+CiMH2fy0M39k/s4yCYTnBl8r7X8XfLMW3cI9/zdPcV/oA4HoPyFLQB/Az4t/4MedC/sFz4E/4K&#10;H6s/icMDGPFv7O9nHoTIAdyu2jfFiTUY2Lbf3ipJ8ucp0z8p+IP+DI/9sG1+1Hwr+2d+zbrSxyKt&#10;oNc8K/E7w3JcRYQs1wtlpnidLSUMWxEsl0jKqN5yFyif6SVFAH+Y7qH/AAZXf8FHLexuJ7D9oL9k&#10;TUryNSYLH/hI/ipZi4YNjYbqb4XvFDx8xZ1bGCvU1+d3x8/4NhP+CyvwGgmv/wDhmK3+M2iQiZn1&#10;j4C+PfCfxBlMcEfmtInheTUNE8dyK6hlhC+FGaaRdiJv6/6+dJgenfP45zn8+aAP8Dfxz4B8b/DH&#10;xbr/AIB+JHhDxN4B8ceFdQk0vxJ4O8Z6FqXhnxPoOoRBGkstY0LWLez1PTrlY3jkEN1bxs0ciSLl&#10;HRn5JWxnIzwQPYnjPQ5r/bn/AG6f+CV37Cf/AAUZ8PNo/wC1X8AvC/jTXra2e30H4naIknhH4ueG&#10;cxJFGdG+IWgGy12W0t0jjaPRNam1jw7JIqG50abYmf4nv+CgH/BmX8ZPhvpGs/ED/gnx8aF+POm6&#10;fbzXrfA34wRaN4N+J00UZlke18JePbJ7LwJ4qvBFs8mx17T/AALKxQww3+oXUkcTgH8/f/BMj/gt&#10;3+3L/wAEuvFejQ/CT4gah4/+A8d/LP4q/Zo+Iuq32qfC/XbW8Lfbn8PLJ9p1D4c6+8rteQ694Nks&#10;PM1ARvrmm69ZfabC5/1Jf+CU3/BWb9m7/gq/8Bk+KvwbvB4V+InhlbSw+MvwK17V7K88bfC3Xrjz&#10;Vt2meCO2Ov8Ag7W2guJvCfjCzs4LDVoUms7m20rW7DVdH0//ABovi38G/ix8A/H/AIg+Fnxr+G/j&#10;X4U/EjwtdPaa/wCCfHvhzVPC/iTSpUd41e40vVre2uTazmNns76FJLK9hKXNncTQOjt7H+xl+2v+&#10;0h+wJ8dfDn7Q/wCzB8Qr7wD8RfD6SWV1lF1Hw34u8O3M0Mmp+D/G3h24b7B4j8L6sbeE3em3gV4b&#10;iG21LTbmw1azsL+2AP8AdIBzn2JHryOv+f8A9VLX8yn/AAR+/wCDmP8AZT/4KNzeDfgb8ZY7P9mn&#10;9sHWIbfS7bwVrd4zfC/4ra+kUSuPhL4wu52MGq6nIZJrPwD4qaz8QK2dP0TUPFbwteP/AE1BgeMg&#10;kZB+oxn8sigBaKKKACiiigAooooAKKKKACiiigAooooAKKKKACiiigAooooAKKKKACiiigAooooA&#10;KKKKACiiigAooooAKKKKACiiigAooooAKKKKACiiigAooooAKKKKACiiigAooooAKKKKACiiigAo&#10;oooAKKKKACiiigAooooAKKKKACiiigAooooAKKKKACiiigAooooAKKKKACiiigAooooAKKKKACii&#10;igAooooAKKKKACiiigAooooAKKKKACiiigAooooAKKKKACv46/8Ag9Ospp/+Ccf7P95HpstzHY/t&#10;deHPP1JLSWZNKS5+FvxNiRZrlY2js1v5VjhUTSR/aJI0SPe42V/YpXkPx0+A3wa/aY+GfiH4NfH7&#10;4Z+EPi58LPFYsv8AhIfA3jjSLbW9B1J9MvrbUtNuHtLgZhvNP1C1t72xvraSG6s7iFJYZo3oA/xB&#10;f2O/2Tvi1+2/+0v8Jf2YPgnot5rPjv4reLtL0CK5gsbm9sPCuiSXMX/CR+OfEjWoY2PhfwbowvfE&#10;GvX8rRxw2Nk6JI800KP/ALbv7MH7PPw9/ZN/Z8+Dv7Nnwr0u30nwF8GPAHh/wLoNvbWy2v20aRZo&#10;upa7dxCSYnVfEmryah4g1qZ5ppbrVtUvLmaV5Jnd+H/Zl/YU/Y5/Yzt9bg/ZY/Zq+EHwLk8SEf8A&#10;CQ6j8PvBmlaRretxB43S01XxCIZtdv7GF4o5INNuNQksbeWPfDCj/PX1lgA56ZwPyzj+f8qAFooo&#10;oAKKKKACiiigAooooAKQgH8OmOMUtFAHwV+3d/wTP/Yy/wCCj/w8bwB+1d8HdE8bPZW8sfhT4g6Y&#10;B4e+KvgGdvMZbvwZ4/0+MazpqLLI082jXjal4b1KX/kMaJqUf7uv82D/AILO/wDBtl+0Z/wTKsNf&#10;+PXwi1i+/aL/AGNrK7tW1Dx3Dp0Np8SvhFDqFx9mtbb4reGdO8y1n0KK4aCzj+InhuNdDmuLiBde&#10;0rwrNc2dtc/6ylZOtaNpPiHSNT0DXdJ07XND1uwvNI1nRdXsbXU9I1bSdRtpLTUdN1TTb2Key1DT&#10;r60lktryxuoZLe6t5JIZkdHdKAP8CqzvbrTru0vrC6uLK+sLqC8sr+znltbu0ureRZre6triFo5o&#10;Lm3mSOaCeF1khkRXjcMA1f6cX/BtH/wX1j/bT8JaF+wx+134rml/a/8AAmhXi/DH4ja3NEB+0X4C&#10;8P2ona01K8xGr/F/wfpUMn9sLMGuPG/h3Tz4nSe51uz8SO/8+f8AwdB/8ESvD37BnxS0b9sb9l7w&#10;bD4e/ZO+Oevf2H4t8C6DZTJovwK+MlxbXN+um6dGjSx6X8P/AIiWtreap4Xs1WGx8O69Y614atks&#10;9NuPC9hX8r/wq+KPj/4IfEzwD8Yfhd4m1Pwb8Rvhl4s0Hxx4H8UaVM0GoaH4l8N6jb6ppOoQMPlk&#10;WK7to/tFvMHtry3aa2uYpreaWFwD/e0ByM4xyffv149f85pa/OD/AIJV/wDBQz4cf8FNP2L/AIV/&#10;tMeBNSsR4lvdLs/Cnxq8HWp8u6+Hnxm0DTNP/wCE48L3NpJ+9hsZbq6h17w1cMWj1PwprGj38Uu+&#10;Z0j/AEf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m/bE/ZX+Gf7a/7M3xm/Zd+L2nR3/gb4x+CtU8LX8/kpLeaBqkka3Phvxbo7Pjydc8I+IbbT&#10;fEWj3AZTHqGnwb8wl0f/ABEP2k/gL49/Zc+Pfxg/Z0+KFg+m+PPgv8RPFHw88TW7RtHHPfeG9TuL&#10;FNVstxYy6ZrdrHb6xpVwGZLrTb60uUby5UNf7w7dD9D/ACr/ADLf+DzD9ju0+E37bfwd/a48NaQ1&#10;poX7VPw2m0HxpcwQJHaTfFX4M/2XoM97Iy4IutX+H+r+Co23L++k0O6uWLzSTO4B1P8AwZeftca5&#10;4H/a++Ov7GuqahfzeCPjt8Lrr4peGdLDRvp2nfEz4U3NhHf3yxmAzRTa74E1fUbe8lW5SF/+Eb0y&#10;N4pHETx/6VVf4zv/AAb7/HC7+AX/AAWE/YX8Vw3UVpYeLPjBZ/B7X2nlSC3k0X4zaTqfw1l8+aTh&#10;EtbzxJY6gvzLveySM/K9f7MV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yhf8HifwVs/iH/AMEptK+Jy6elxrfwE/aJ+G/im31ARO1zZaD40tNd&#10;+HWuQLKmfLtrvUPEXh2a5WTbG7afbMTvhj3f1e1/N5/wdga7Jov/AARX+PsEasw1/wCIvwH0KQrj&#10;CRy/FPw9qJZ9wPy500LlcNuZMGgD/Ly/Ye8UW3gn9tL9kXxfdlEs/DH7TfwJ167aU4iS10v4oeGL&#10;y4kcbkwqQRMzOXXbtzmv908HPTpgEH1zX+Eb+yZosviX9qn9mjw7DEtzNr37QPwa0aK3IJWeTVPi&#10;L4bs1hYAj5HM209O/POR/u4qACTjHYD0A4/XH8q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QvPDG8cck0SSTFlhjeRFeUou9/LViGcqvzOFDbV5NTUAFFFFABRRRQAUUUUA&#10;FfxK/wDB53+2n8NvDv7K/wAHv2FtD8V2l98ZfiZ8VfDfxm8Z+EdOnW4uPDvwm8EaR4ptNJ1HxKYi&#10;Rpz+J/GupaY3huxuf3mo2/hrWr9USGwtnn/rp/al/aS+GX7IP7Pfxe/aX+MWswaH8Ofg34J1jxl4&#10;huJJfLnvjYw+XpPh/TV2Stca54n1ubT/AA7oNnFFJJeazqlnbIjvJiv8ST9sj9qr4n/ts/tMfGP9&#10;qL4waxdar46+L/jXVfE11BPdS3Vt4d0WSU23hjwboxlA+z+H/B3hyDS/DWhWsYWOHTdNhGzeXdwD&#10;6I/4I/fDZ/i5/wAFSf2AfAiy/Z49T/aq+Dup3k6qC0en+FPF+neLtSeNXSSMzDTdCuvJGzZ5mzfs&#10;Hzp/tqV/lY/8GhH7Lk/xw/4KlD42alpUd74T/ZN+E3i34gS3kwDQ23jvx5bS/DbwPbBCw/0t7HWv&#10;F+s2bKhWNvD7vjeiV/q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LwxP&#10;JHI6IzxEmJyoLxl12OY3ILIWTKts2ll4Y4qaiigAooooAKKKKACsjW9d0bwzo2q+I/EmraX4f0DQ&#10;tPu9W1vXNb1C00rRtH0uwhe5v9S1XVL6WCy0+wsbaKS5vL27mht7e3jkmmdI0LD5k/bM/ba/Zt/Y&#10;F+CXiL9oD9qD4laV8PfAOhRyxWEEhS98U+M9dELy2fhHwH4ailXUfFPinU3Ty7XTrGPyrePffarc&#10;6fpVteahbf5Z/wDwWT/4OFv2oP8AgqfrGpfDXwy+p/AH9jyw1F30L4I6FrDNrvjwWzFbTxB8avEm&#10;n+QPFF+2PtVn4Rs/L8F+H5Gi2W2t6raf8JFcgH13/wAHLf8AwXf0v/gob43t/wBkT9lXX7i4/Y7+&#10;EviZdX8ReObR7yzi/aI+JWkedbW2t21tL5DP8L/BryXA8Gw3kKt4k1iSbxbND5EPhj7H/JgBkE+n&#10;J6dyB3I5pQWJwM/NyQB1xk8fQdPQ9K/pC/4Nyv8AgjVqf/BTP9qC0+KPxg8JahJ+xb+z/q1prPxR&#10;1GfzrPTvij44tUi1Hwx8FtIuSY3vYtRka11r4gNZM39meD4v7NnutO1LxPokzgH9qH/Bq/8A8E/r&#10;/wDYu/4JtaD8SvHmiPpPxg/bC1q2+OHiG3v9NuNO1rQvhy+l2+mfCTwtqCX1vb3qn+wBf+OvJZVj&#10;hk8cSQlA8PnP/THVOzs7WytLaytLW3s7OzghtLS0tYEtra2tbaNYbe2t7eJVjht4IlWGGGNVjSNE&#10;SNdmKuUAFFFFABRRRQAUUUUAFFFFABRRRQAUUUUAFFFFABRRRQAUUUUAFFFFABRRRQAUUUUAFFFF&#10;ABRRRQAUUUUAFFFFABRRRQAUUUUAFFFFABRRRQAUUUUAFFFFABRRRQAUUUUAFFFFABRRRQAUUUUA&#10;FFFFABRRRQAUUUUAFFFFABRRRQAUUUUAFFFFABRRRQAUUUUAFFFFABRRRQAUUUUAFFFFABRRRQAU&#10;UUUAFFFFABRRRQAUUUUAFFFFABRRRQAUUZHPI46+31qvcXMFrBNd3E8Nva20UtxcXM8scVvBBAjS&#10;TSzTSMscMUaIzSSSMscaKzuwxwAWKK/jq/4Lif8AB0b4G/Y01KP9nb/gnzq3w1+On7RVnqlnP8Sf&#10;idfj/hNvgt8K9NtLoyXfhC1k0DWrGHxx8QtVWD7HqcOn6sui+DbGaf7ZeXXiQ/2bpX9Fn/BNL9sC&#10;/wD29f2Fv2bP2uNZ8FXHw61z4z/DyHXfEPhCVLhLLTfEekatqnhjxHcaA948t1c+EtV1rQ77VvCN&#10;5dSSXV14ZvtKnuX+0vNQB900UmR6j8xS0AFFFFABRRRQAUUhIHJOKNy8nI4znnpg4P5HigBaK5Tx&#10;r458FfDjw3qfjH4h+MPC/gPwjo0D3Wr+KfGWv6V4Y8O6Xbxo8jz6jrWtXVlp1lEkaOzSXNzGqqrv&#10;0Wv5lf28f+Dsz/gm9+ylJqXhP4DXmt/tq/E61zGLf4SX1ppHwisLkxkj+0/i/q9pdafqcSOF/wCR&#10;F0PxhExZ45ruzch0AP6j5po4Y5ZZnSKGGNpZpZHRI44kUtJJI7sqJGihmd2ZVRVLMQvNfy//APBX&#10;P/g57/ZI/YI07XvhR+zZqHhj9rL9qoW81rHovhTXYtT+DPww1BkkRLv4meOdCuJIdY1KxcCVvAPg&#10;28uNYlkjNtr2r+EvMguZv4df+CjX/Bxd/wAFHf8AgotYeIPAPiL4hWHwD+AmuP5Nx8EvgX/aHhnT&#10;NZ00Mrx2PjvxtNdz+N/G8Uqov9oabeatY+E7yVUdPC9vwi/gxuPt27Dt07frQB9Y/th/twftQft5&#10;fFvV/jT+1N8W/E3xS8Zajc3r6bb6nePb+FPBmmXd01wnhvwD4StTHoPg/wAOWY2w2+m6LZ24mWNZ&#10;7+a9vHmuZvk4DJxn/P8An/8AXQSScnmv6Z/+CAf/AAQg8D/8FUvFV58T/jV+0J8PvCvwS+G+vQL4&#10;q+BngPxxomoftK+OoLK5zPDqHhqK4l1H4W+AtRcQ2h8calZ3Wo6vHNc23hiwhmQazZgHxj/wRn/4&#10;I2/HT/grd8e4fC2gR6z8Pf2bvAd5bXXx3+Pz6R9o0vwvp7ATw+DfB7XiJp/iH4n+JYysej6Ks00O&#10;h2Mk3ifXkXS7OG2v/wDXb/Za/Zd+Cf7GfwI+Hn7N/wCz14MsvAvwq+Geiw6PoOkWx8++vp/9bqni&#10;LxHqrIlzr3irxFqDXGreItcvi11qWp3U0z+XH5UMe98Bf2f/AIK/sv8Awr8LfBP4AfDbwp8J/hb4&#10;MtTZ+HfBnhDTY9O0y08x91xe3JzJdaprGozf6TqmtatcXmsateNJd6leXN07yV7LQAUUUUAFFFFA&#10;BRRRQAUUUUAFFFFABRRRQAUUUUAFFFFABRRRQAUUUUAFFFFABRRRQAUUUUAFFFFABRRRQAUUUUAF&#10;FFFACE4Gf/rdT+P41S0++j1K1F1FDdQRtJcQiO9tprO4zbzyW7s0E6JIsbvEzQvjbNCyTISjqatl&#10;hlVOfnzgbW7DJyw4H40+gAooooAKKKKACiiigAooooAKKKKACiiigAooooAKKKKACiiigAooooAK&#10;KKKACiiigAooooAKKKKACiiigAooooAKKKKACiiigAooooAKKKKACiiigAooooAKKKKACiiigAoo&#10;ooACcAn0Ga5/xF4q8NeD9Km13xd4h0Pwrols0aXGseI9X0/RNKgeY7Y0m1HU7m1tIndgVVZJQzNw&#10;ua326H6H+Vfy0f8ABxz/AMEY/wBtT/gqtafBDVv2Zvj34V0zw38JrK80/U/2cfiJqOt+E/Bev+I9&#10;d1cve/FeDxNpMWsWN14i0vRfsWjQ6Trnh1mtdLs7yTQdYtrnUr+wvwD+iqT9pf8AZyhl8iX4/wDw&#10;Sim2NIsL/FbwJHL5aMI3fy214OVR2VXbbtVmRfvHme0/aM/Z91DWrTw5YfHT4NX3iK+sItVsdBs/&#10;ih4JudZvNMuLmezg1K10uHW3vrjT5ru0uraK8hgkt5Li2mhR2mhkRP8AHg/ay/4IWf8ABVD9jR7+&#10;7+LX7IHxM1rwnYSyRt8Q/hBpp+MfgR4Y1LfbbrWPh+2t3WhWsiDzI28T6docu1X3wo6TIn5NTxah&#10;pd41vcx3mnahYSmN4Z0ns7yymjYkxtHII57eVHJLKyo6tz1oA/34ba7t723hu7OeG7tbiNJre5tp&#10;Y57eeKQZSWCaJnimjdTvWSNmVl6VYDZJGMY/yf1/Ov8ACq+En7bf7ZHwEjWD4J/tWftE/Ci0VUQ6&#10;f8P/AIzfELwrpjRxyRzKkml6N4gtdPkjDxJ8klqylVMbLsd0b9UPgb/wczf8FmPgZJbRw/tZ3/xZ&#10;0mB2ZtG+OXg3wj8R4rlSEDRT69e6TY+M/LBT5fs/iaGRCz7JKAP9geiv4Bf2Yf8Ag9uht9CtdK/b&#10;K/Y0vL/xDbxyrc+N/wBm7xhZ22n6kUjU2zf8K5+JNwJNPllk3C6mj+I91CmN8Nj84tofa/G//B71&#10;+zhZ2jt8N/2Gfjd4ivzMqxx+N/ib4D8GWYt8nfM8mg6Z48nMwGNtusaxt3uUx84B/cfVO5vbeztb&#10;m9vJoLSzs4J7m8u7qaO3tbW3tozLPcXFxMyQwW8MSvJNNIyxxRxu7vs+ev8AOT+MH/B7d+05rmmX&#10;9j8DP2MPgr8O9Qnhnistf+I3j7xh8T5LNpY3SG4TRNDsfhvavPbuUlC3F9dWsjL5c0JSv5yv20f+&#10;Cz//AAUr/b1h1HRP2hv2ovHWoeAdRmMsvwn8BTQfDb4XNGXkMNrfeEPBcelWfiGG3D7bdvFUuv3S&#10;7Y3e5eZN9AH+g9/wUt/4OqP2Cf2Lh4p+Hn7PV6v7Zn7QGjyXWljSPh5qiW3wV8Ka3Cl3CT4t+Lkc&#10;N3putiwvYlju9H+Hlv4muJXWawvNU0ObfMn8GP8AwUE/4Lu/8FIP+ClU954W+LXxduPA/wAIdQvN&#10;tj8APgdDqHgX4d3Eb3Ev2G01+C0v73xT8QLmPzo44/8AhMte1y3+0KH0+wsHdIU+T/2HP+Cbv7Zf&#10;/BRT4g2/w9/ZR+CviXx9KswXxD43uYG8P/C/wRa74EuL7xn8QdSjg8PaMkK3EMkelR3V14g1BGKa&#10;To+oTbIH/wBK3/gj9/wbUfsof8E47Pwz8X/jPZ6H+05+2BaRQ6i3j7xLo0d38NfhVq0kMTNafB7w&#10;bq0Mkaajpc3mLD8RvElvceLLiT/StEh8JQzTabQB+DX/AAQg/wCDWjUfiLB4I/bB/wCCmnhO/wBC&#10;8DvPpnij4U/slatE9jrXjSyGLzTfEfx4tnVbvQ/C14xtbvT/AIa+Zb65rluv/FYjStKmfQdY/vp8&#10;e+M/hT+zP8FvFfxB8VT+Hvhn8Gfgf8PtY8Ua1JYWFno/hvwd4E8DaJNqF3Fpuk6fDb2drZ6dpVg0&#10;Ol6Tp9vGGZbaw0+28x4o69YVRgZySOSSTnK8AnPfHTdzX83P/B1p+0hbfAb/AII//FzwlDNIniH9&#10;pXxx8PfgToghleFktL7WT498WTysg+a1bwn4F1XTZo2ZVmbVYY33wu6EA/md+PP/AAekftp33xs8&#10;U3n7NvwE/Z78OfAC114weCtB+LHhzxt4n+JOr+G7O6eOHUfFXiDw98RfDujabq2u2YW4k0vR9HuL&#10;Xw+832KHUtb+zNf3X9KP/BHj/g5V/Zd/4KYavonwM+KOk2n7Mv7XOowiLSvh9reuxXvw9+LF9FEr&#10;TQ/CbxhfC0ml1+XMk8fgDxBFb+IpIUf+w7zxQlteT23+TGepI/DHp2/KrdjfX2mXtnqOm3l1p+o6&#10;fc299YX9jcS2t7Y3tpMlxaXlndW7xz213azok1vcQyRzQzKjo6OuaAP9+kPnqrD0yDz+GMjHuBS7&#10;vY/iD/QGv8UrwR/wWq/4Ky/DrQNP8L+E/wDgoN+1HaaHpcH2bTrPVPilrniZ7W3GNkEV74ol1m+E&#10;UKqscEbXTLBEvkw+WnyU/wAa/wDBa7/grT4/tIbLxJ/wUL/ana3hKFI9B+KviDwc25I3iBkm8H3G&#10;hTTkpIwkaZ383cfM30Af7LnxS+O/wT+B+kya98Zvi98MPhNosUTzSap8SPHnhjwVZCKKNpXZJ/EW&#10;p6dHKyxozeXGzMwHyZNfl78Rv+DhL/gjV8MLS+udb/b1+DWvy2JVWsfh03ij4m3lzIzKoSzXwJ4d&#10;163uCM5kkW4WGPaxkkUiv8czxh478b/ELWLnxD4+8ZeKvHGv3s89zea54v8AEOr+JtYu7m5fzLi4&#10;udS1q8vb2eeeT95NNLO0kr5eR3bmuWywwckZHB6cdOPyoA/01v2jv+D0D9gj4e3L6Z+zr8C/jr+0&#10;XdC3vCdd1iPR/gz4Q+1RYWx8ibXl8R+Lbq3nP7yaWbwhpskMKpsR3con4WftMf8AB5l/wUL+KFnq&#10;eifs7fCX4G/sy6VfWxtrfxA9jqnxe+IenFo9kl1Y6v4rfTPBUVwSWMQuPh5ffZ12BHeZfOP8fhLc&#10;gk9eQc9eeufxrQ0jR9W1/UbXR9C0vUda1a+k8mx0vSbK51HUbybazeVa2VnFNc3Em1Wby4YnbaCe&#10;xoA+l/2l/wBuD9rr9sjxCfE37UX7Rfxb+Nt+s32i1s/HPjHVNR8OaVJknGg+Eo5YPCvh6IZwsOi6&#10;LYQhdibNqCvlgsCMYxz26Y57evPrzX6yfs1/8ENP+Crn7Vo0m7+FX7E/xjtPDmsgNaeNPibosXwf&#10;8GvbNkrex678TLnwvDfWpAXbJpMeoPIro6I8b76/oU/Zp/4Mof2mvFM+jap+1h+1X8KPhJpEjJNr&#10;HhX4P6Br3xT8XLAVjLWK65ryeCPC2n3m4vG11bx+IrSFk3pDcxlMAH8RIT5QxOM5wPU84HXgHHX/&#10;APXXv17+yh+1Dp3w70P4vX/7OfxztPhR4mS4l8P/ABKuPhR47i8DazDayLFPPp/ig6F/YtzCsjeW&#10;s0d40crb/LZ9j7P9af8AYt/4N0f+CVH7E8Oiap4c/Z00n43/ABI0e4t79Pip+0abH4qeIxqkEcSr&#10;faV4f1GwtPh/4ekgnjN1Ztong+zu7OU+Yl7NMvnV+4q2VolqtilrbrYpbpaJZLDGtolrGgiS2S2C&#10;iFbdYwsawrH5axqECheKAP8AAWZGjdkdWV42KvG67XVkJDo6NyrKQwZWXcpGMV1Hgzx341+HPiPT&#10;/GHw98YeKfAfizSJkn0nxP4M8Q6t4Y8Q6ZNHKk0c2n61ot1ZanaSxzRRzLJb3EbCSNHzuRK/21P2&#10;nP8Agl5/wT5/bD0W60X9of8AZF+CPj17ku6+J4/BWmeFfH1jK6ykzab8QvB8WgeNbJt8ryNHb69H&#10;bzSNuuYZ/uH+Jf8A4Kq/8Gffjv4aaf4k+NP/AATJ8R638WvC9kbrVtU/Zh8f31s/xO0nT445rmaH&#10;4XeNJBZWHj6O2CCK18M+JI9N8VTQ7IbDW/FWqutrMAfA3/BPj/g7I/4KG/spajo/hb9pS9t/21/g&#10;3HNHDe2fxGvk0f40aPZSXERuJ/DnxZsrK4utWnigSZY7Tx9pPiiOXekMN7pqfvh/oW/8E6v+Csv7&#10;Fv8AwU7+HNl4y/Zt+J2nv4yg0+O68a/A3xdd6Zofxn+H1yPkuo9f8GDULq4vtIjmVktfFXh2XWPD&#10;GoKyfZtV+0+dbQ/4p3iHw74g8Ja9rXhbxToWseGfE3hvVL7RfEPh3X9MvdG13Qda0y4ks9S0nWdJ&#10;1CG3v9M1PT7uGe1vLC8t4bq1uIZIZoY5Eda6L4Y/FH4jfBjx14b+Jvwl8c+Kvht8Q/B+pW+r+F/G&#10;vgvXdQ8OeJNC1K1lWSK507VdMnt7qElhtmi8zyLmJnhuEkheRGAP97hW3DPHXHByMjrg8Z54p1fx&#10;mf8ABBT/AIOdtN/bD13w3+yF+39qXhHwH+0hqkmn6F8JPjPp9snh3wV8dtTmK2tv4W8UaepbR/B3&#10;xUvZjG2mS2L6f4V8a3Ex07TbDQde+waZrf8AZlkHoQfxoAWiiigAooooAKKKKACiiigAooooAKKK&#10;KACiiigAooooAKKKKACiiigAooooAKKKKACiiigAooooAKKKKACiiigAooooAKKKKACiiigAoooo&#10;AKKKKACiiigAooooAKKKKACiiigAooooAKKKKACiiigAooooAKKKKACiiigAooooAKKKKACiiigA&#10;ooooAKKKKACiiigAooooAKKKKACiiigAooooAKKKKACiiigBpBzkHHYcZ9/X29q+Zvi9+xd+yN8f&#10;tH1zQfjX+zJ8BvihpniWVLnXI/Gnwq8F63dahexRxwxX82pXejyakuoQwxrDDqEN5FfQwokUNwiC&#10;vpuigD+Xn9r7/g0p/wCCWP7RGmz3fwW8PeNv2PfHRk82HXPhNr+peJ/B9x94tBqvw78falrOnm33&#10;ndGvhvVvCs0bKE854USFfwl+Ln/BkX8f9Okab4FftvfCHxhb+Ydll8VPh14w+H11HEZSq/6f4Vvv&#10;iNbzuse3crWNqjOr7D8wFf6MFJgenPr0P5jFAH+XW/8AwZjf8FTlvLmBPij+xu1pFJcLb3p+JvxM&#10;Q3KRI7W8n2Y/BsyQ/anEce2Ri0LSZf5EJPmt5/wZ9f8ABYG2vZba3sf2ZNQgSYxR6ha/G+aO1mj8&#10;zyxcpHfeDbO/WIj95tks0mA+Xyd/yV/qvbV9B+VGBnOOf8igD/MA+FX/AAZjf8FLPFGv29r8VPi9&#10;+yz8JfDfmst5rNl4u8a/ETWUjXyir6f4d0vwRolneu6vJiO88RaUoMOHkRH31+837F//AAZs/sS/&#10;BbxJZeMv2sfi/wCPv2uL7TblLqz+H9tpg+EHwqmaN1aIeIrDQtb1zxr4hVWVm+zw+MtA0+ZW8m9s&#10;LyHej/2MbV9O2PwzkD6DtSgAdBQB5d8HPgp8Jv2fPh54d+EvwP8Ahz4N+E/wz8J2wtfD3gfwDoGn&#10;+GvDulxE7pXh0/ToYopLq6cedfX0/m3t9cM9zdzTXLvNXqVFFAAeh69O3X8Pev8APt/4PevjjcNr&#10;f7CX7NlpNdx2lrpXxU+OOv24kUWV3cX15ofgLwlO8IAZ7uxj0zxoscjNsji1B0QfvHNf6CVf5/8A&#10;/wAHsv7L/wAQdU1P9j79r/QfDut6z8O/Dnhfxp8DviJren6RcXWj+CdVuvEVl4s8Az+IdUgZxp0P&#10;i2TVvFGm6ZJeQ29m2oaOlr9r+2X9nazAH8BBOTmgAnPsMmvVPgt8Ffih+0V8VPAvwT+C3grW/iD8&#10;TviP4i0zwt4Q8KeHbKa/1DUtV1W6jtYWkESlLLTrUyfatV1a8aDTdH02G61LUrm1sraaZP8AT6/4&#10;JXf8Grv7F/7GGm+EPil+1To+lftc/tL29tp+r3kfjLT47v4EfD3XgkU89h4O+Hl4j2fjCTTLo+TD&#10;4n+IUOrfbJLZNS0rw94bdzDQB/m3/CL/AIJ+/tz/AB9stM1T4K/sfftK/E/R9ZtRe6Prvg34LfEH&#10;WtA1WzMU0wutP1610B9HvLdkt5vLmgvpEk8sohL/AC12urf8EtP+ClOh+JE8I6p+wR+19a+IpJre&#10;BNOH7PPxTuC0t0VECC5tvDE1lmQsv/LxtXPzlAK/2+bK0tNPtLWwsLW3sbGygitLOys4Ira0tLW3&#10;RYbe2tbaFUhgt4IUSOGGFVjjjVFRNgAq3QB/j5fAf/g2d/4LLfHi9gSP9kvVPhBpErRGXxD8ePFn&#10;hX4a2dqkkhRpJ9DvdTvfGziIDfJHa+FbidlI8qGTkD90PgF/wZHfFK+1PR779p79tvwJ4f0Pcz69&#10;4c+BXgPXfFGtyoD+7ttN8XeO5/C2nWk0uNkl1ceD9Rjt2+dLO82bH/0PCoPXJ+pP+NAAHT/P4dPy&#10;FAH87f7Ov/BrV/wR1+Aen6Z/bn7P+tftCeJrGKH7T4q+PfjzxH4mOo3cRZjNP4Q8O3XhXwCkJLFR&#10;ZjwvJC0Kolz9pdDK/wCy/wAHf2P/ANlP9nqGzh+BX7NvwK+EBsARZ3Pw5+FXgnwjfwsYzE7f2lou&#10;i2moO5jJRpJLppWT5Gcivo6igBgVuu7nvwfy5PAz/d254+tPoooAKKKKACmuu4AZxhlbv/CQexB/&#10;WnUUAfzrf8Frf+DfX9nb/gqB4H8QfEf4b6P4V+CH7a+jWNzqHhf4waXpdvpOjfFK7jgHkeEfjhb6&#10;Va+dr9jetDHa6b43FvdeK/CszQzJLq2jx3WgXn+Ul8fvgF8Xf2XvjB49+A3x28Eaz8Ovit8NNeuf&#10;Dni/wnrkHlXVjewBZYLq1nQva6no+q2clvqmh61p81xputaTd2eqabc3NldQzv8A7yjIrA5GfxP6&#10;Y5H4V/HD/wAHcn/BLTQ/2gf2XYf+Cg3wt8Jwr8dP2X7C1svizcaVaQx3njv9nm5uZUvbzV/KZZL/&#10;AFD4S6zew69pt43mTWvhHUvGCXLzW1hpqWYB/mZWl3c2Nzb3llcT2l5aTxXNpd2s0lvc2t1BIstv&#10;c208JWWCe3lRZoZoWWSKQI6OHRTX+md/wbN/8F97n9sjQNK/YR/bG8YNc/tV+DNFlPwc+J2vXMKS&#10;/tB+BtCsxJPoOuXjsn2n4weD9Pgkurm5k/0jx54ahfW5jNr+j63dal/mTkY+nH6jNen/AAX+L/j3&#10;4BfFv4a/G74Ya7deHPiJ8JvG3hv4geCtbtJHjm07xF4V1a21fTZjseNpLZri1WG8t2byrqzkmtpl&#10;eGR0oA/3pwcgH1pa8I/Zf+OXhv8Aab/Zy+Bn7Q/hCeKfw58a/hT4F+JmmGEMqwR+MPDmna3PYsrl&#10;njm066u59PuY2Z2jntpELHbmvd6ACiiigAooooAKKKKACiiigAooooAKKKKACiiigAooooAKKKKA&#10;CiiigAooooAKKKKACiiigAooooAKKKKACiiigAooooAKKKKACiiigAooooAKKKKACiiigAooooAK&#10;KKKACiiigAooooAKKKKACiiigAooooAKKKKACiiigAooooAKKKKACiiigAooooAKKKKACiiigAoo&#10;ooAKKKKACiiigAooooAKKKKACiiigAooooAKKKKACiiigAooooAK5Xxt4H8HfErwnr3gP4h+FPDf&#10;jnwT4p0+bSfEvhHxdomneI/DWv6XcY87T9Y0TVre707UbOUqrNb3VvJHuVHA3orV1VFAHy58CP2J&#10;P2P/ANl/UtT1n9nP9mL4EfA/WNahW21bWPhf8LfB3g3WNQtlG0Wl1quiaTaX72mPvWv2j7O7Yd0c&#10;19R0UUAFFFFABRRRQAUUUUAFFFFABRRRQAUUUUAFcv428H+GviF4O8V+AfGek2mv+D/G/hzW/CPi&#10;rQr+ITWOs+HPEmmXWjazpd5E2Ve1v9OvLi1nVhtaOR84rqKa3Q/568dPfJFAH+GB+3l+zTdfsc/t&#10;nftN/sv3T3s0HwT+M3jjwPot5qMPk3upeFNP1m4l8HaxcR7mG/WvClxo2qeZGzRyLeLLE7I6E/JK&#10;9cZxnjpnrX9Qn/B3V8Ef+FWf8FevFPjiCx+y6X+0B8D/AITfFKGZI9sM+raVY6l8L9bXKgBrg3Hw&#10;+t7q4+ZmX7dG7cOmP5fF69AT2z0/Ed/pQB/sT/8ABtl401nxx/wRW/Yhvtb2Nc6F4O8b+C7ORd2X&#10;0bwb8VPHHh3RA4Ofnh0qws7f5cBlhTvmv3Pr8If+DaC60m6/4Im/sS/2UqosHh74m2uoBVZN2qw/&#10;Gn4iLfsd33meU/eXCt/Div3e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/Os/wCD33wYbX46fsG/ENYJQmt/Cb4v+DJ7ouhhkPhfxf4X121t0jGH&#10;WSH/AIS27klZt0bLNDtAdH3fwtjORjrnp68jH61/fX/wfEup1f8A4J3R7/m/s79ox/L5yAbn4RAS&#10;ADnqNtfwKr16ZwCfy5/D/PrQB/ryf8Gtt1Nc/wDBE79k7zdoFtqXxstYtoxmGL41eOiu7/a3OxZq&#10;/oSr8Ff+DZPRYtF/4InfsXiMIDqml/FXWZCnmfNJqHxp+ITsW8zo+2NVbb+7yvyYzX71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E4x7nA7c4J/pS1i&#10;+IPEGieFtC1vxR4k1ax0Lw54b0nUdf8AEGt6pdQ2emaNoej2U2o6rqupXk7pDZ2Gn2FvcXl3dTOs&#10;cFvC8zuESgD/ADUv+D1D42aR4z/bx/Zw+CWl3pubn4K/s6Sa34jgSQNFp+u/FjxjqeowWUiK3y3j&#10;eG/Cmgagyttb7LqVk5+SVc/xoL3I6gZH4EGv0E/4Kq/taWf7cX/BQv8Aav8A2ndDv9Xv/B/xL+K+&#10;tyfDyXXGX7fD8N/Da2/hXwBAYUG2yiXwromlSRWa/NbrLsmd5vOkf5d/Z4+D+vftB/Hr4L/Anwvb&#10;3Vz4g+MXxS8B/DTSYrK3kvLhbvxr4n0zw8lwtvAryulol+91OyriOGF3cqiM9AH+xt/wQy+HEXwq&#10;/wCCRX/BP3wnHZ3dhJP+zj4L8Y3tvfRNb3Q1H4jJdfELUXeJndkWW88TzSQfMu63aFgiZ2J+r1ch&#10;8P8AwZonw48B+Cvh54atxaeHPAXhLw54L0C1UELbaL4W0ez0PS7dQSTthsbCCNfmPCjmuvoAKKKK&#10;ACiiigAooooAKKKKACiiigAooooAKKKKACiiigAooooAKKKKACiiigAooooAKKKrQ3VrO80UFzbz&#10;SW7FJ44po5JIHBZSsyIxaNtysCsgVsq3pQBZooooAKKKKACiiigAooooAKKKKACiiigAooooAKKK&#10;KACiiigAooooAKKKKACiiigAooooAKKKKACiiigAooooAKKKKACiiigAooooAKKKKACiiigAoooo&#10;AKKKKACiiigAooooAKKKKACiiigAooooAKKKKACiiigAooooAKKKKACiiigAooooAKKKKACiiigA&#10;ooooAKKKKACiiigAooooAKKKKACiigkDqQPrQAh6H/DP6d6/i1/4O4P+CtN3+z38FtK/4J2fAnxl&#10;a2nxb/aG0C51L9oi70uSKfWfBPwEvo2tbHwa88ch/sfVvi7drdRXqMv9oJ4D0rUoXSOz8VWF4/71&#10;f8FfP+CrPwX/AOCUf7L3iH4t+NtR0zXfjD4s0/V9C/Z7+Dwu4/7Z+Ivj5LQJb3d1axSC6s/AnhSe&#10;6s9W8ceIG8qC104w6VZzya9rGj2V1/jjfHj44/FL9pX4v/EP48/GzxhqXjz4qfFLxPqPizxn4p1S&#10;dpbnUdU1Fywjgi/1Fhpem2yQaXouk2aw6fo+j2dlpWn21vaWcMMYB5ESCfbP0OO3t0r+rv8A4NDv&#10;2K779oL/AIKSXX7SOuaKLv4cfsc+CNR8Yf2jcrcpbN8WvH1tqHg/4d6bb+Wnk3F7Z6ZL4x8VGOST&#10;bZt4fs5nTzprPf8AyweG/Dev+MPEGg+E/C2j6jr/AIm8Ua1pfhzw5oOk2s17quua/rd7Bpuj6Rpl&#10;nAkkt3qGo6jcwWdnawq01xcTRxRoXav9lD/ghr/wTQ07/gl7+wV8PPgvrVnp7/HHxyU+Kf7ROuWL&#10;ecl78TvEljbGTw3b3oAW70n4eaLHpvgnTbiFIbe+bSbzWEgSbVZ9wB+xEedi57DHUH8CQAMjpx75&#10;5p9FFABRRRQAUUUUAFFFFABRSZHqPzpaACiiigAorkfEPj7wL4RtZ9Q8V+NfCXhiwtk8y5vfEPiP&#10;R9Fs7eMOIt89zqV5bQxJ5jLHukkVfMbZ9/r4tr37Z/7HnheWGHxN+1h+zV4cmuFL20Ou/Hb4W6RJ&#10;OoGS0MeoeKbd5UC/MzR7htNAH0vRXwF4+/4Kpf8ABNX4Y2kF743/AG9v2SNGguDiIRfHz4aaxcPl&#10;2jBW00PxDqV3sDqytK1uIww5Pp4Fqf8AwXt/4I6aRO9vdf8ABQz9niWSMkMdM8QanrUOcAnZc6Po&#10;9/byABhlo5ny2/n5GQAH69UV+Oj/APBwJ/wRoSHzj/wUH+BewNtIW48VvN+FunhhpyP9oR7fftW3&#10;H/wXk/4I7yWC6iP+Ch37N4tnt3uRE/i6eO/EakKVfS5NOXU0uCTlbR7NbpuqQsozQB+uFFfnl8Pf&#10;+Cs//BMb4qWdvf8Agf8Ab6/ZN1KG5CmKHUPjj4A8NX+WcRqsmleKNa0XVIJfMO3ybi1jkDfwV9ke&#10;Cfi78J/iTZ2uofDr4ofDzx/Y3wdrK98FeNfDXiqzvFjO2Q2tzoWpX0M6Rt8rtCz7W4fFAHotFFJk&#10;eo/OgBaKKKACiiigD48/4KF+NPHvw4/YM/bR+IPwt1q88N/EfwP+yx8e/F3gfxFp+BqGgeJ/Dvwv&#10;8T6vo2taexSQJqGlX1pDfWMnlyeXdQQvsbaQf8YD9nT9tj9pL9mn48+Af2g/AHxg+Jlt4z8FePvD&#10;/jnUGPj7xUI/GR0vW7fV9U0XxYP7V3a7pXieIXmn67a6k11HqFrqF4s6fvXav9y/WdJ0zXtJ1TQd&#10;bsLbVdG1vTr3SNX0u9hW4s9S0vUraWy1CwvIHBSa1u7Wea3uIXVlkhkdGyHr/FR/4K//ALCGpf8A&#10;BOD/AIKCfHz9mFZmvfBuka9F41+E2plNjal8JvHsb+IPBImUAIb7RbG5m8L6sY8xNrGh6g8P7tkw&#10;Af7MPwB+N3gX9pH4JfCf4+fDHVrXXfAHxh8AeGPiF4V1OznFxFJpXibSbbU4raVwqNHe6e88mn6l&#10;byRx3FnqFpc2d1DDcwvCnsFfxw/8GdP7e+k/Gb9jLxt+w74q1yeT4nfspeI9R8TeDNPvnZm1D4E/&#10;EjVpdUtm0x2B8xPCHxCu/EGn6pDuUWNr4k8MBN6XL7P7HqACiiigAooooAKKKKACiiigAooooAKK&#10;KKACiiigAooooAKKKKACiiigAooooAKKKKACiiigAooooAKKKKACiiigAooooAKKKKACiiigAooo&#10;oAKKKKACiiigAooooAKKKKACiiigAooooAKKKKACiiigAooooAKKKKACiiigAooooAKKKKACiiig&#10;AooooAKKKKACiiigAooooAKKKKACiivnb9o/9rX9mf8AZD8E3nxE/aZ+Ofw1+CfhKztZrtdQ8e+K&#10;dN0a81RIGRJLfw5oUkr694p1EySRxxaX4c0vVdSmd9kNqzcUAfRNfjH/AMFZf+C3v7IX/BKTwHfQ&#10;/ETX7b4k/tHavpH2z4c/s1eD9Tgfxlrct4jrput+NrxEubb4eeBhIvn3Gu69Gt9qUEc0PhjR9evI&#10;3gT+aX/gq3/weE2Uuna38Gv+CWGkXP2m8hutO1j9q74l+GXtDYrLti834P8Awy123M73WzzGj8V/&#10;EbToVt2b/Q/BU7+RqsX8G/xJ+JnxD+MfjzxV8Ufip4z8TfET4i+ONYuvEHi/xr4v1e91/wASeItY&#10;vGVp7/VdV1CWe6upsKkce+Ty7e3jgtbdIbaCGJAD6Z/bz/bz/aG/4KMftEeLP2kP2kvFLa74q14m&#10;x8OeGtNe5t/Bfw28I20ryaN4I8B6LPcXI0nw/pkbu0m6SS+1fUJrzW9Yu7/Vr+5u5vi5QDnJxgZ6&#10;E5rf8LeFPFPjrxHo3hDwV4a1/wAYeLfEd9b6V4f8L+FdG1HxB4j13UrlhHa6bo2h6Rb3epapf3DD&#10;bb2djazXEz8JG1f3l/8ABDn/AINTdcg1vwf+1f8A8FRfC1rYafpktr4g+Hn7HeoLFfXup3iC3utL&#10;1z4/PC81pbafbyMZo/hTbtNdXlxFCnja6tLaO/8ACt+AW/8Ag1G/4IfXkV34Z/4Kj/tVeD0it44X&#10;uv2Pfh54k06ZLs3EjKh/aG1OxuQiLbiBrux+Fcd1bySTM1z45tvJSHwlfzf6ANUbCwstMsbLTtPs&#10;rTTtP061t7Gw0+xt4rOxsbGziSCztLK0t1jgtbS1t4o4be2hjjjhhRY0REULV6gAooooAKKKKACi&#10;iigBCQOv/wBevw2/4LJf8F1f2d/+CQWg+BNJ8U+E9T+OHx5+Jq3eoeE/gl4W8Tad4avdP8IWBeC7&#10;8d+NPEN1Y63/AMIz4fn1JV0nQY/7FvtS8SahHqSabbfZNH1W8s/3IbgfUj0/XIPpX8W//ByT/wAG&#10;9v7TP/BQX44+Hv20f2OdW8PeNPiDB8N9F+HPxH+CXjDxFpvhG81Cw8Gy6rd+G/EXw48Q6skGgzX9&#10;3Dq11p2u+HfEmqaTG0lvaX+lalPLc3NigB+RHxz/AOD1P9uXxdJPbfAL9mr9nn4LabJC8cV74wuP&#10;GPxh8TRzMxKXKXjaj4D8PIsa7THay+GbpUcuXmmTYifld8S/+DmP/gtV8S7ieSb9s3WvA9nOZB/Z&#10;nw0+HPwp8GQQB5DJsgvrHwVJrsYThY2bV2k8tdhc5fPs/wAOP+DTv/gs94+t/tOr/BL4ZfCxGbCj&#10;4j/G/wABRTkFiM/Y/BF942ukwBuPmwx/I2Am4Yr6+8Af8GW//BSHxAhk8e/HP9lD4egXSRCG38S/&#10;EXxlctakx+bdgad8PtOttyK0hjt2ulaSSPY7wo6SUAfgP41/4K4f8FPviHf3OpeLf2+v2sdQurqC&#10;K2nFp8bvHWh2pgh3+WkVhoGr6Zp9uv7xt3kWsbOzbpHY18/+Jf2yf2uvGTrJ4u/am/aN8TuglCHX&#10;/jb8SdX2LOqpMsYvvEswRZUVUkCgLIvDKe/9qHw1/wCDHzXpVjl+MX/BQXSLFhdSCaw+GfwFvdXE&#10;lmLdTF5ereKPiPophujc7/M3aLNEtvsKF3fan0/a/wDBkV+yctvEt5+2x+0TcXSoFuJrbwN8NbSC&#10;SQfeeG1lS9khjP8ADG95cMvGXegD/Oe1jxZ4n8QsW8QeJNe1xjnJ1jWNR1QndIZSSb65mJPmHzPe&#10;T5zk1g7l6bcdcjjr25IyBn+H+df6Vvhz/gyb/YWspd/ij9rH9qnxAiTwuItLtfhT4cie3RiZoJDL&#10;4M12ZjKOPOSWFo9vyI5NfQuj/wDBm/8A8EmrGRX1PxH+1hrqBADFc/FnwtYozdS7Np3w1tZec/dV&#10;l9ulAH+WYSMYxjr/AD456njj/PDa/wBXHTf+DQf/AII5WLObrwt+0TrIdkZU1L456jEsQHVEOj6D&#10;pTlXx85kaRhn5GTrXaQ/8Gmf/BFeIqW+BvxUn2kuRN8f/iphuNuxtmuRZXI3DbtYnnOw4IB/ktUV&#10;/qoeM/8Agz0/4JF+I7iefw8P2mfh+J7h7hbPw78YrPVbG1ieMqLO2Xxh4P8AEl/5Ecm2VWuL66uC&#10;3yvM8eFT4n+Jv/BkZ+zBq3nS/B/9tn46+BpGLNFa/EH4eeBPiVap8zERrJoN78MbpY9pjVWka4kD&#10;K7vvD7EAP84kEccZ5zjH6ZznH4da3vD/AIo8SeEtUt9b8Ka/rfhfWrORZbTV/Duq3+ianaSowZJL&#10;a+0y4tru3kjYKyyRzb1ZU59f7Bv2if8Agy6/bz8AW66j+zp8efgR+0PbGS687Rdf/tz4LeKkijCt&#10;a/ZYtZPirwteSz/NHJ9o8VaWsLLn50ben4IftJf8EbP+Cn37Jt08Xxq/Yo+OemaarTbPFXgzwpN8&#10;U/Bjx28XnTzN4u+GT+LdAtkSI+Yy319ZSIq/OgoA4b4Xf8FVP+Ck3wXuJbj4aft1ftT+G/tFxa3N&#10;xB/wunxzrNlcS2YxB9o03X9Y1XT7iEL+7kt5rV7eeE+TPDNGNo/ZL9mf/g7p/wCCsHwQlsLH4ra1&#10;8Jv2qPDNsksVxa/FXwHZeGvFU0btlWi8YfC9vBz/AGiIHak2qaNrCn5TNDJzv/l2uIJ7Wea1uYZr&#10;e5tpZILm3njeGeCeFmjlgmhkCyRSwurRyRuqvG6sjAEYEOD6H8qAP9IT4A/8Hsf7K+v2mnWv7Sv7&#10;Ivxs+GGqGzX+1NY+E/iPwj8VtAfUESMS/ZLHxHcfDbWYLaVyzxrI19NCu1JppX/eP+5P7LX/AAcM&#10;f8Ejf2t9W0jwx8P/ANrbwp4K8bazCj2ngz436Vrnwb1Q3TI0kmlx6z44sdN8FahqcO0p9k0fxVqX&#10;2hv+PB7tPmr/ABs8t1yfTP0HT8v6+9BZu/6gf4UAf78Gja7o3iPS7HXPD+q6brui6lbrd6drGjX9&#10;nqmlX9q/MdxZajYzT2l1BIOUmt5pIjj79aoOexH1GK/wvP2ev27/ANs/9lJ7df2cP2pfjr8GLG1u&#10;mvo9E8B/EnxPo3hiS6bd5kt14Tj1FvDN9529vtCXmk3EdwvEyOBx+1PwA/4Oxf8AgsB8FLDRtF8U&#10;/E74Z/tCaNpmpRXVwfjT8NNKufEmpacpzNo9z4r8C3PgnVZYJVzsvrw3mqRNsP2uRN8LgH+s0wJB&#10;AOD2PpX+ed/we2/s2S6d8Q/2Mf2uNOt9PjsvEvhTxl+z54qliRItRl1TwtqT/EDwZJNsQSXcEun+&#10;IvF1usjszWv9nww8LMldx8M/+D4QLpAg+Mf/AAT98/xBFYODqXwy+PAtdGv9U8w+WRo3iv4d3d5p&#10;OntFs3bte1q5jk3ffSvyt/4LS/8AByJ4O/4K0fsy6T+zTZ/sW/8ACrIdE+IHhj4naD8TNf8AjFF4&#10;s8QeG/Enh+HV9Ju7bTdB074faJZ3Wma54b13VtJvVuNahZZ7i2vPszvYQo4B+Pf/AASY/wCCg/iv&#10;/gmb+3J8H/2n9DF9feENK1I+D/jL4VsTEZPGfwa8V3Fna+ONEiSaN431O0tra18ReHWkXbF4l0PR&#10;5ndESTf/ALTfw5+IHg74seAfBfxP+Hmvaf4p8CfEHwxonjLwh4j0qdbrT9c8OeI9Ot9V0fU7WZCw&#10;aO7sLmCba37yNm8qTbIjrX+B+p+bOcYyckflwD1Ppn86/vk/4NYv+C6fwa+Efwhu/wDgnd+2Z8Tv&#10;Dnwq0fwLd+I/GH7Ofxg+IviS00LwUPDmsXn9s+JPhBr+v63dwWGg6hpetXereJfBNxeXEOn6hY6n&#10;rHh7fbXOlaJbaqAf6CNFch4H8e+B/iZ4Y0nxt8OvGfhXx/4O123W60bxX4L1/SfFHhrV7Z1V0uNN&#10;1zRLu9028hKsvz29zIpyOnU9fQAUUUUAFFFFABRRRQAUUUUAFFFFABRRRQAUUUUAFFFFABRRRQAU&#10;UUUAFFFFABRRRQAUUUUAFFFFABRRRQAUUUUAFFFFABRRRQAUUUUAFFFFABRRRQAUUUUAFFFFABRR&#10;RQAUUUUAFFFFABRRRQAUUUUAFFFFABRRRQAUUUUAFFFFABRRRQAUUUUAFFJkeo/MVHLNDBE880sU&#10;MESM8k0rrHFHGoyzvIxCIigZZmYKAOfYAlornovFnha4ju5LfxL4fnjsY1lvZItZ06SOzikJEcl2&#10;6XDLbxOw2rJLtVj0zivk/wCOf/BRf9g/9mnSrzWPjr+19+z18OLexkEU9hrXxS8Jz+IjKd22C08K&#10;aVqV/wCKNQnLIwMVjo9xJ/AU30AfaNNZggyelfyF/tR/8Hkv/BOv4Twa1pX7OHw7+NH7Uniuxnu7&#10;PTtQTSbb4Q/DO+lhWRIr7/hJfF4vfGLac86rtaH4dmSaFt6bEKPX80f7U3/B3n/wVN+Occ+lfBub&#10;4S/sl+HZlmiD/DTwnD4z8aSRs4aP7R4u+JieJreGaOMeX9o0Pw3obsxd/wB3lEQA/wBTHxJ4s8L+&#10;DdJuNf8AGHiPQfCehWYDXeteJtY07QdKtVJwGuNR1S5tbOFclV3STKp3Y71+JX7e3/BxV/wTE/YQ&#10;0fXrHUvjjov7QPxf0tVgsvgr+z7qOneP/EFxqLozR22veLdPuJPAXg+CEhf7QbXPESapbxt/o2iX&#10;9y0dtJ/k1/tBfte/tS/tW66niP8AaU/aE+L/AMcdXh3fZZviV498R+KrbT1dmcx6Vpup38+l6VDu&#10;b5YNNs7WFVVURAiJXzlk+35D/CgD+rL9tX/g7q/4KT/tENrvhn9nmDwN+xv8Pr+4kjsZ/h/ZJ4y+&#10;Lp0tZW8qDUPiR4utbiwsr2WAKtxeeEfB/hm8hf8A487yP/WSfzM/FX4y/Fn46eLr7x98aPiZ4++L&#10;HjXU3ke98WfEXxZrfjHX5jLI0zJ/aWvXt9dRwCRmaO1iljt4vuQoiLXmZJY5PX6AfyxSUASFdw3Z&#10;AOMAHOTgdz0ycfL/AHunav6Gf+CT3/BuL+2t/wAFLbnSPiL4j0+7/Zj/AGWZLuze6+M3xH8OX667&#10;42015He5T4QeALptM1Dxk3lRNGviTULvRfBsEkyeTrWq3NtPpo+YP+CMn7av7G37Ev7U+j+Pv21f&#10;2QfA/wC098NNXvdBs4vFWv2E3ibxV8CLqz1F7g+PvB3gDV7iTwJ42mglktbnVNO13SW16O101JPC&#10;Wt6befabDWP9in4O/Fb4X/HP4Y+Bvi78FfGXhz4gfCjx/wCG9N8ReBPF/hK7hvPD+teH7uAfZJbF&#10;4gn2ZrfbJZ3mmTQ295pN7b3Om39nZ39nNbRgH57/APBN/wD4I0/sLf8ABMHwraWn7PnwwtdX+KM9&#10;klt4p/aA+IsFh4m+MXiaVojHeLF4gezt7fwjolyHkUeG/Btjoek+Uyfb4b+88y8f9WaQYwMYx2x0&#10;/DHFLQAUUUUAFFFFABRRRQAUUUUAFFFFABRRRQAUUUUAFFFFABRRRQAUUUUAFNIJ6HHH6/5/zyad&#10;RQB8G/tCf8Evv+CeX7VM2oXvx/8A2Nf2fPiNrGqvLJqPii/+HOh6R40up5ldJbp/G/huDRvFy3jC&#10;V9t5HrS3S5ykwfYyfhd8fP8Agzq/4JZ/FG51DUvhNrv7QP7ON/eSebb6d4O8eWXjnwnYuWdmSHSP&#10;iXo3iTXWt23Kph/4SyPasaeS8Xz7/wCsOigD/Pg+K3/Bj/4vglu5/gh+354b1GHaDY6Z8VfgpqWi&#10;yltpPl3eu+EfG2vIqbtqrJD4dbaF3+TyET8pfi//AMGi/wDwWC+HP9s3Pg/wf8EPjdpumea9nL8O&#10;PjDpGm6nrFtGN4ltNG+JFn4GmW5cfL9i85pDINkHnfIX/wBXmk2j0/z7en4UAf4k3xq/4JBf8FPf&#10;2eTcv8Wf2F/2kdAsrVUefWtJ+GuueOPDscTxvN5v/CR+A4PE2hmNI0ZpmW/b7PsdLjyZEdB8C614&#10;O8W+G72fTvEXhbxHoOoWsz211Yazomp6XeW1xHjfBPa31rBPDMmRvjljWRT95Qa/30goAwMgfU/4&#10;1hap4V8L62d2teG9B1dtwfdqmj6fqB3gBQ+bu3mO4KAA3XHGaAP8ChlKkqchlJUqQQwIOMEEcH2p&#10;Y43lYJGrSSNwsaKzux9FVVJJ/wAK/wB4i7/Zp/Zyv7q5vr74AfBO8vbuV57u9u/hT4Eubq6mlbfL&#10;PcXE2gvLNLI/zSSSuzM3zMT1qxpf7On7Pmh38Gq6L8Cfg3o+p2hc2uo6X8MPBOn39qZUMUht7y00&#10;SK4hMkbNHIYpF3RsUbK8EA/wbtpyVPBGcg5B468HvxnHXNNr/cW+OH/BNH/gn3+0dpt7pvxp/Yy/&#10;Zw8eDUAwudTv/hP4S03xKGlYF57bxdoOm6V4psbkEbo7qy1m1uY23eXOnmOT/OL+2r/wZv8A7DXx&#10;V0DxNr/7G3jv4i/szfEz+z9UvPDXhPxBrtz8TfgzqOtMDcafpuqw+IUufiB4f0yeVBYvqOl+KtU/&#10;suG4NymiaqbZLOUA/iK/4JVf8Fh/2rf+CU3xd07xT8I/EmpeLvgvrWqwTfFj9nPxHrl6nw4+IWmu&#10;v2e7vbO0YXUPhDx3bWx36J420a1W+t54YbPV7fW9Da60e5/1q/2Af+Chn7Mv/BSD4CeHPj1+zb44&#10;0/XLDULK1HjPwFeX2nxfEL4VeJZIz9v8JfEDw3BczXej6jZ3EcyWd95baT4gs401fQLy/wBNuYZm&#10;/wAVX9oP4A/Fj9lv4yfEP4A/HDwfqfgP4qfC3xLf+F/F/hvVI2WS2vrGQrHe2FzxDqeh6tayW+qa&#10;DrVn5mn6zpN5Z6lYXE1tdQu979nv9pf9oD9lH4j6V8Xf2cPi745+DPxG0Zx9k8T+BddudHup4AGL&#10;WGrWaM+m+INIn3N9q0XXLHUtJvFbZdWUyOBQB/vBUV/Cf/wSI/4O7/Dfj298N/AT/gqLb6H4B8S3&#10;KwaXoP7WXhTTTp/gbWrxnWK1i+MHgvTLeZPBl3chlE3jTwtG3hPzvn1bQfDFgk2p1/c3omtaT4j0&#10;jS/EGgatpmu6Drlhaatomt6Nf2uqaRrGlahbx3en6npepWMk1lqGn31pLHdWd7aTTW9zbyRzQu8b&#10;q1AGrRRRQAUUUUAFFFFABRRRQAUUUUAFFFFABRRRQAUUUUAFFFFABRRRQAUUUUAFFFFABRRRQAUU&#10;UUAFFFFABRRRQAUUUUAFFFFABRRRQAUUUUAFFFFABRRRQAUUUUAFFFFABSE4xwTn0FfzPf8ABXn/&#10;AIOXPgN/wSu+Ol3+zDF+z98S/jt8btN8I+HvF+sxRazpvw3+Hej2fiqCG/0G1/4S3VNM8Qaprtzc&#10;aU1zdXU2g+GrvTbG6jj0qbUn1JNSttO/mW/aE/4PSP27/HsEun/s7/s//AT9n62eaVk1jxFNr/xo&#10;8VR25H7sRz6p/wAIh4WimXazM03hO8X95s2fJvIB/pkBwRnB/wA+xx8wI+794elOBz/nj8+hr/HK&#10;1D/g5A/4LW3+s3WtD9vHx/aSXE1xILGw8DfB610a3S4ujd+RbaUPh09pHBC22C3aSOS4jtV+zeeY&#10;WdK+3f2bP+DvL/gq18HNW01fjDqHwi/ai8JW7ldS0j4geA9M8D+KLq3dCu2w8ZfDODw2lldK22WO&#10;41Lw/r0e9R5lpJHvSgD/AFWaK/kf/ZB/4PDv+Cd/x11rSfCP7RXgr4n/ALIevao2n2i+J/EqWvxK&#10;+FcWoXUapci88V+ELWHxHo1jFdlo49Q1bwTBp8Vvsur+8s0SYJ/UV8Kfjj8GfjnokfiT4L/Fr4b/&#10;ABZ0Caw0zVF1f4c+NfDnjOxSw1qOabSbqefw9qOoLaxahHbXJtftXktN9nuVjG+2mVAD1aiiigAo&#10;oooAKKKKACiiigAooo/rQAV86ftLftb/ALNX7HPw/l+KX7UPxr+H/wAEfAyy3NvZ6z471+10uXW7&#10;20tmu5tK8M6QrTa14p1r7OjSRaL4d0/VNVmzGIbN3kRK/J3/AILYf8F3PgP/AMElvAJ8JWMVl8V/&#10;2v8Ax34butS+FvwWtrhjpmg2kzSWdj8QPi3f2ksdx4f8GxXizNp+k28ieIvGVxYzWOjx2VhFqfiH&#10;Sf8AK/8A23P2+/2rf+Ch3xbk+NP7WHxY1f4k+K7eC407wzpbRwaT4M8A6Dc3TXp8O+AvCOnLDo3h&#10;nSfPZZLhbO3bUNUmjS81u/1LUFa5oA/sh/4KE/8AB57qkl3rHgP/AIJtfBS1tbOGe9sf+F/ftBad&#10;Lc3N9HG4jttS8EfCPTb+3jsYpFQ3VpqHjzWLq4ZZEhvfBdrIkgr+Qz9qT/gqL/wUD/bP1u41n9pD&#10;9rP4y+P4ZpLhoPC8Xiq68J+AdNS6I82HSvh74M/4R/wXYRbQI/8AR9DWRo1/fTTO7u/wQWY5546d&#10;AOOw46dOntSYPofyNAHSQeMPFdrBqFta+J/EVtb6pClvqcEGt6nFDqMEZLRw38cd0kd5EjFmWO4W&#10;RFZsogNc6zBsnnJOSSSST9SSfmOWbOfm6cUyigAorqfBvgnxl8RPEOn+EfAHhHxP448V6tKIdL8M&#10;eDtA1XxP4h1OYkL5OnaLotpfalezElQsdvbSNuPQZFf0L/sa/wDBrN/wVb/asvNL1Txt8K9K/ZN+&#10;HN6bea58YftB6idG8QrYTBmaXSvhdon9p+O7m+VE3Q2mvab4Xs5fMTzNShR0cAH84WxiobI5zweD&#10;gd8njH4/h0r7N/Y6/wCCeX7Zf7fPje18CfsofAPx38Vr2S7W01TxLp+mnSvh54XyVL3Hi/4i642n&#10;eDPDMEcZ8zbq2tW91ccQ2drc3Lxwv/o+/wDBP7/g0s/4J7fsptovjT9o5tV/bV+LNgYLv/i4mnJ4&#10;b+C2l3yJBIRpfwn06/vV12OCdJNrePPEHiezulfe2jW3+pT+oHwZ4F8FfDjw1pfg34e+EPDHgXwh&#10;olulpo/hbwdoWl+GfD2lWsaqkdvp2i6La2Wm2cKKiKsdvbxqFUD6gH+V38R/+DQ//gr34M8N+D9a&#10;8J+Fvgl8VtW1zw5d6t4r8KeEfjB4c0bVvAus293cJH4YvLvx2fCej+JLy7sEtbyG+8M6hqGmrcTT&#10;2Ek6fZ4bm8/EL9qv/gnj+21+xBf2Nj+1Z+zT8U/gxFqkRl0rW/EugNdeEtUUXBtWXT/Gehy6t4Tu&#10;7hZgqtZw6012gkhd4EWaEv8A7lOxc5xyTk+5xjPPt6Vy/jTwT4O+InhbW/BPj7wp4c8b+DPEthPp&#10;fiLwl4u0XTfEXhvXNNuVKT2GraJq9teadf2cw/1ltdW8kTddm/FAH+BkRg49+3P/ANY/yNf0if8A&#10;Bvl/wXJ8cf8ABML446R8HPi/r+qeIP2GPi94mt7f4ieG7qSa/f4NeJNVKWdv8YvA0B3yWUNpN9l/&#10;4WJ4fsgtv4k8PQzalDazeItJ0rzuh/4OZ/8AgkR4e/4Jt/tX6J8UvgJ4Pfw5+yT+01BqGteBtF08&#10;XEujfC74m6QqSeOPhfavKHax0Z4riz8XeC7OeZvL0XUtS0Sx323heR0/ma5HqP6+ooA/34tD1nSP&#10;EejaT4h8P6pp+t6Dr2m2OtaJrWk3dvf6VrGkaraxX2mappl/aPJa32n6hZTwXdneW8ksFzbzRzRS&#10;Ojo9atfyE/8ABn/+39qv7Rv7EHjf9kr4h+J7jXPiJ+x14j0vT/BiX7PJqDfs/eOIJpvBNkt1ID9t&#10;g8GeJ9K8WeG4I927S/DzeFdNRPJhthX9e1ABRRRQAUUUUAFFFFABRRRQAUUUUAFFFFABRRRQAUUU&#10;UAFFFFABRRRQAUUUUAFFFFABRRRQAUUUUAFFFFABRRRQB+Nv/BWL/giV+yJ/wVi8Df8AF0dHPw5/&#10;aA8OaS9h8N/2kPBdhbHxt4fSPz5bPQPFlg72tp8QfA32qeSaTw3rVxFdae0k03hnWNAurm8uJ/8A&#10;N6/4Ki/8G8/7ef8AwTB068+JHi3RtH+On7OcNw8Unx4+EVtqt3pXhmIyQR2jfE7wlfQf2/8AD9r2&#10;W4EcOoTNrHhVp1+yp4ne8eG3f/YXrO1PStL1rTdQ0bWdOsdX0jV7K603VdK1Szg1DTdU069ge1vb&#10;DUrG7jmtb2yvLaV7e6tbmKSG4hkeGZHR2QgH+A4FIG7I4wcYySCccAgg59Dx688V/Sl/wRC/4OJ/&#10;jr/wTF1zSPgv8Zj4l+PP7FWpXlnaT+AbrV2n8XfBAXN8z33ij4OXWoCWI6ci3Nxd6x8M7y4tNA1q&#10;VftOkXnh7VXvL+9/Yn/g4s/4Nq/Bvw98D+Lv27/+Cc3w7fw9ofhS2vfEP7RH7M3hS3ubnSdN8PRA&#10;3OpfFX4O6Qpml0zTtCiWW88ceANPVtNsdHWbxD4YttNs9M1LTZv4JWyvC/dODnAIJxkHpx0z/D8v&#10;VfUA/wB474AftA/B39qP4ReB/jt8BPHuhfEv4VfETRoNb8K+LfD1z59nd20o2z2d5DIEu9K1nS7l&#10;JtP1rQ9ThtNW0XU7e503UrO2vLaaFPZa/wAj7/g3y/4Lf+Jv+CV3xyb4a/Fa71HxF+xX8cPEWlQ/&#10;FHQ/Nur28+EfiSXy9NtvjR4K0+NJWllsbZ4bfx94es4Vk8UeGrWGa2R9c0LQ0f8A1ofCvijw9438&#10;M+HvGfhDW9M8S+E/FmiaV4l8MeItGuor7SNd8P65Yw6no+saZewPJBd6fqWn3NveWd1CzRzW8ySJ&#10;8rCgDoKKKKACiiigAooooAKKKKACiiigAooooAgaINLHLvkXyy+EViEk3rtxIv8AEF+8nZW3t/Fx&#10;PRRQAUUUUAFFFFABRRRQAUUUUAFITj+g4yfpzS1UvLdbuB4GkuIlbaS9tK0E42urgJKoyNxXay5+&#10;ZSV9aALdFIvQfQfypaACiiigAooooAKKKKACiiigAooooAKKKKACiiigAooooAKKKKACiiigDwX4&#10;p/stfs0/HLWrDxH8af2evgh8XPEGl6d/ZGm698TPhX4H8c61p+ki4lvE0qz1PxLoepXtvpqXk9xd&#10;LYxzrarcXE86Issrs/z38Qf+CVP/AATU+KWkWmg+N/2D/wBlDV9Ks9SttXtre3+B3gDQ5I7+0WRY&#10;ZTeeHtE0q8lhKSyRzWU1w1ndRyOlzDMmUP39RQB+P3jD/ggP/wAEcfG+nR6Xq/8AwT5/Z/0+3jmS&#10;ZJvCGi614B1LejbgH1bwNrnh7UpYTj57ea6khkX5HTGDX5nftLf8Gf3/AASy+McN5efBWb4yfsr+&#10;IpRM9q3gbxrd/ELwalzJIrpJeeFfii/iLUpLeIBo/sul+LtFVo2KLJG6I4/qyooA/wArb9tP/g0X&#10;/wCClX7N2n6n4s+A114D/bK8F2NywGnfDKW58KfFqLT3nMcF3cfDfxa8VpqLpGytdWfhPxd4kv03&#10;b4bKeFHeP8DdA1n9uD/gn38Tb3V/D15+0j+yD8VNE1SLQ9Vu7RPiD8HvEBvtNm/tGHRdXRotG/ta&#10;NZIE1CPTNQW+srqLZdJBNC4ev9zvA9B1z+Pr9a8a+PP7PnwT/ae+GHiT4M/tA/DDwh8W/hh4ttTa&#10;694O8aaRBq+m3WARBe2zyhbvS9YsH23Gl65pV1Y6xpV1HHdabf21ykcyAH+cb/wT+/4PEP2x/grq&#10;mieDf26fBuiftYfDJWt7O98e+HdP0X4d/HbRLVE8kXscuj2un+AfG7QD99Jp+raH4f1XUZPnfxdA&#10;5+f/AEJf2Nf22/2av2+fgjoP7QH7LnxJ0v4i+ANZK2l+kIew8T+DdfW3invvCPjvw1dEap4Y8UaZ&#10;58a3Om30W25haHUNKudR0q8s7+5/jT/by/4Mt/D97B4g8cf8E7Pj7d6Nqb3tzf2HwJ/aGd73QFs5&#10;I2kTSPDPxb0Gwl1m0NvKvk2MPi/w3rUk8TL/AGl4nR0M8383mlQf8Fjv+DcT9obT/E954e8cfs/3&#10;Xiq7isru21A2Xj39nD4/6VpDrdyaHf3mlXOo+CfFkltbyzbWtdR0zx54Xt7ya50250GaZ5nAP9iA&#10;EEAjoaWvyt/4JB/8FQvh1/wVe/ZD8N/tCeE9LtfBnxA0PUn8CfHP4Ww351I/D34k6da291c29hdz&#10;JDd33hXxFpt1Z+IvCepXEKzSaZePpt476rpWpeX+qVABRRRQAUUUUAFeFftO/HXwz+zD+zt8bv2i&#10;fGRH/CMfBP4XeN/iZq8JbYbyDwh4fv8AWo7CJgGP2jUrm0h0+3VeWnuo/pXutfzj/wDB1d8arv4Q&#10;f8EaPjrpWnXMVvqHxt8cfCj4MQlpfLkkstb8W2/i7XoYVDq8rT+HvBOrW8iJuHkzSeYjRhqAP8qH&#10;4+fHb4l/tL/Gb4l/Hr4weJdS8XfEn4reLta8ZeLNc1S7uLuabUdZvJLoWdq1xJI9rpOkwPHpei6b&#10;Cy2um6Ta2enWcMNrbQwp48FJ6e3r3IA6epNB5PGTnpzk8+uO/tX6+f8ABDv/AIJzXH/BTb/goL8K&#10;/gVrdrcn4OeFBL8W/j/qELXEPlfCjwVe6e+o6DFdW677a/8AHWtXui+B7GaOSOa0/t+bU4nxpr0A&#10;dt/wT1/4N/P+Ckf/AAUi8IW/xT+Dfwy0HwD8Fby7ittK+L3xu16bwJ4U8TASMl3c+C9Oj0zWPFnj&#10;Cwsgknnazovh2fw+1xG9gmsfbUmt4/2o8A/8GS37Z2rSQv8AEn9sD9m3wVamQidfCnh/4k+Pr+OM&#10;EfNHb6jpXgWydmUnap1GPbgbutf6P3hjwx4e8GeHPD/hDwlommeGvC3hXRtM8O+GvD+i2cOn6RoW&#10;g6LZw6dpOkaXY2yx29np+nWFvb2lnawxrDBBAkcabUSt/AznvjH4UAfwG+FP+DHi0W6gbxr/AMFE&#10;biWyCDzk8Lfs5xQ3RlDHf5UmsfFu5hVNu1V8yBnV8k9lr7//AGe/+DNP/gnF8Mdc0rX/AI2fFH9o&#10;D9pA6bfQ3s3hbVtZ0P4ZeCNYSERkWOr2PgnT/wDhLpLGSZHkmjsfG+nzSoyQtPsSXzv686KAPlj9&#10;mb9iL9kj9jXw4nhX9l39nj4U/BPSQjJcS+CfCdhZa/qYcKHbXPFlwt34q1+Vgi75tb1jUZnb5mfN&#10;fUwzk56cY9fcn/PalooAKKKKACiiigD4F/4KZfsDfDP/AIKT/sc/Fr9ln4kW1nBceKtHm1j4beLp&#10;rczXnw6+LGiWtzL4G8b6e0bRzf8AEt1KRrLWLWORRqvhvUNY0eY+RfvX+J/8UPh14u+D/wARfH3w&#10;l+IGkyaD46+GPjPxN8P/ABlos7BptK8U+D9ZvfD+vae7L8kn2TU9OuIVmj3RTKiOjuhR6/3uq/yT&#10;f+Dq79mSz/Z4/wCCvPxY8TaFpMul+F/2lPBXgb4+6ftgWGym8Qa5ZXXhPx69o0YCSSXnjLwhq2uX&#10;3y+Yt1rTu+7f5kgBi/8ABrl+1xrn7MP/AAVr+B/hFdSu4fAn7U0Oq/s9eONKieU2t7feJbWXU/hx&#10;fy20asJLrTviDpWh2sNwy4tbHWNUy6JNM9f65lf4Qn7K/wAaNU/Zz/aW/Z/+PejT3lvqPwa+M3w2&#10;+JcLafKsN7JH4O8XaTrt1bW8pB2SXlpZTWZz8u2b5hjp/uxeH9atPEeh6P4g08u2n65pOm6zYmRQ&#10;shs9Us4b62Migttk8idNy/3ulAGzRRRQAUUUUAFFFFABRRRQAUUUUAFFFFABRRRQAUUUUAFFFFAB&#10;RRRQAUUUUAFFFFABRRRQAUUUUAFFFFABRRRQAUUUUARyxxzJJDNGksUqNHLFIokjkjcFHSSNgVdH&#10;UsrKylWXIbiv8zr/AIOYf+CAcP7Huta/+31+x/4dvZv2afHXiua7+N3wu0q0eeH9n/xd4nvZJ4vE&#10;+gR20TNbfB3xPrFw9itrJGsPgPxBeafo8MzaDrGk22j/AOmTXOeLfCfhjx34Z8QeCfGmgaT4q8Ie&#10;LNF1Pw54n8Na/Y22qaH4g0DWbObT9W0bV9MvEktL/TtRsria1urS4ikhmhkdHTaaAP8AAsBAbJG4&#10;c8Hjrnrx/n9K/vs/4NO/+C2Vjp0Ph3/glf8AtO+JhbRTXt6P2PPH+vagPJ+0alPNqGofs96tdXQb&#10;yjc3s95rHwrnlnRZLifUvA0JRn8Jaa/8+f8AwX5/4JE+Jf8Aglh+17rcHg3QNYn/AGSfjbqeq+Lv&#10;2dfF8yzXtnpFrK6XniD4Qazqe6Up4j+Hl3dtZ6f/AGhIL7X/AAi2ia9vmuZNVjs/ww0jWNW8Parp&#10;eu6FqeoaLreiajY6xo2r6Vd3GnappOrabcx3unanpt/avFdWWoWF3DDdWd5bSR3FtcRpNDIkiI9A&#10;H+/HnkDqf5YHPOTz/wDqPrTq/n5/4NzP+Cp2pf8ABTX9hfTrj4r+J7LWv2ov2fNSg+GXxxkJgt9W&#10;8VWotmuPAHxTurCFIUB8baFFNa61eW8MdpceMPD/AIleFLdHhgT+gb+lABRRRQAUUUUAFFFFABRR&#10;RQAUUUUAFFFFABRRRQAUUUUAFFFFABRRRQAUUUUAFFFFABRRRQAUUUUAFFFFABRRRQAUUUUAFFFF&#10;ABRRRQAUUUUAFFFFABRRRQAUUUUAFFFFABRRRQAV82ftZfsmfAn9tr4D+O/2cf2jfAml+P8A4ZfE&#10;DTJrO/sb2KIanoGrLDKmkeMPCOqtG9x4d8Y+GriX7f4f1+w8u8sbqPazzW011bXP0nRQB+XX/BK3&#10;/gk9+z5/wST+C/jL4O/ATxD8QfGi/ETxwfH/AI38Z/EzUdGvfEWsatBpNpoOlWcEHh/RtD0jTdI0&#10;nS7Tba2tvYtNJdXWoXN1czfaUSH9RaKKACiiigAooooACcAn0Ga/iC/4Pb/iraaV+y/+xb8Fo9QZ&#10;NQ8bfHPxt8R7nS1wPP0n4deBR4eW6nB5UR33xGjW3+X5m87+5iv7fD0P0PfH69vr2r/LW/4PBP2w&#10;PDnx/wD+Cjvhb4AeEHmuNM/Y6+Gi+BPE18WlW2uPiZ8Rbiy8c+K7WyhkijHlaRoT+DdJuJ0eRZtS&#10;tNQhV/LtkLgH8mmMncckDBPZsA4469sfNjH48V/qpf8ABqd/wTDv/wBiz9iS5/aW+KOjjTvjv+2l&#10;aeHPHB06/wBNa11rwN8EdPhu5vhn4XuXuB9pgvPFcOo3HxC1i2VbdY4Na8N6be2wv9Bk2fyC/wDB&#10;tP8A8Ef3/wCCkX7Vo+MXxe0aaT9kz9l3XfD/AIm8exXMDLYfFP4kx3EereDfhBFJIhhudMlFvH4k&#10;+IUaeZ5XhWG20SZbebxbYXKf6y8MENtFHDbwxwQwxpDDDCixxQwxKEjhijQKkcUcaqkcaKqxqNqA&#10;UASgYAHpS0UUAFFFFABRRRQAUUUUAFFFFABX8AP/AAfBfDjSI1/4J9fF2OOFNeuz8evhxeyiE/aL&#10;jSNO/wCFb+KNNjknB2vBZ3mq6q0ELKfLkvrhkb95NX9/1f5+/wDwfD+LLZ73/gnj4HDf6ZDa/tE+&#10;K3jEkp2W1xP8J9HjcpzD88trMqt/rF27R8hoA/gPr/dn/Y51K51n9kf9lnWLu7/tC61X9nH4H6ld&#10;X24ML24vvhl4XuZrwMOD9olkklJ6tuziv8Jiv91b9iCw/sv9i79kPTSjRtp/7L/wBsmjZCjIbT4U&#10;eE4CjI2GRlMeGVvmVvv96APqKiiigAooooAKKKKACiiigAooooAKKKKACiiigAooooAKKKKACiii&#10;gAooooAKKKKACiiigAooooAKKKKACiiigAooooAKKKKAPhb/AIKM/sFfCH/gpJ+yb8Tf2V/jHAtt&#10;pvjDT/7R8FeMLa2juNb+GfxJ0iOeXwd4/wBBDsm+70TUJGj1Kw82GPXNBvNY0C6mSz1OY1/jRfts&#10;fsZ/HH9gb9pL4jfsv/tCeHRoHxB+H2oIq3dr503h/wAYeGtQVrnw3448I6jJHGNT8L+J9O2X2n3W&#10;2Oa3k+06Vfw2eq6ff2Nt/ujV/Kt/wdSf8EqLD9tb9ji7/au+GOieZ+0j+xz4c1vxUkdhbyy3/wAR&#10;fgVG41X4g+DZ44Fd7u/8IxRXHxA8KsyySQfYfE+j2qed4n3wgH8Af/BHX/gpT41/4JcftufDn9oL&#10;Rjdal8M9Xmi+H3x/8FRT3KW/i74QeIdQsv8AhIWiggSTzPEPhKSC38YeE5mhkZda0eGwm/0DUtQS&#10;b/Z58C+NvCfxK8GeFfiH4D1/TfFfgjxz4d0bxd4Q8TaNcC60rX/DXiHTrfVdE1fT7pTia01DTrq3&#10;uoH2q3lyLvUODX+BqPvbuduSckfXGccZz6d6/wBL/wD4M4v2+tZ+Nv7KXxa/Yl+IGv3+s+LP2U9b&#10;0zxP8MX1KZZTF8DfiFLcxw+G7G4kd7mS18EeONP1rbHIrx2GmeLtD0+2mS2toYIQD+zeiiigAooo&#10;oAKKKKACiiigAooooAKKKKACiiigAooooAKKKKACiiigAooooAKKKKACiiigAooooAKKKKACiiig&#10;AooooAKKKKACiiigAooooAKKKKACiiigAooooAKKKKACiiigAooooAKKKKACiiigAooooAQ4wc9M&#10;HP071/A5/wAFcf8Ag1a/bJ/bC/4KG/GH9p/9nb4v/A5/hh+0N4t0zxr4it/idrHifw34s+HOsXdj&#10;pOj+IrGHTdE8LeIrLxXpFsthJrGj3VtqOm300M39lXNlDNbLf3n98lJgccdOlAHwB/wTO/4J5/CH&#10;/gmN+yX4E/ZZ+EF1f65baLPd+KfH/jrWFEesfEf4m6/b2SeLPGd9apJJDpsF89hZ2OiaLbyTQ6Lo&#10;GnaVppub+a1mv7n9AKKKACiiigAooooAKKKKACiiigAooooAK/zW/wDg9m8fWesftpfsifDmCZZL&#10;nwT+zXrnia+jCgNDJ4++JGr2kCs+8sd9v4JjkWNo4/L3bh5gf5P9KM8gjPJyPxx/k1/jff8ABw5+&#10;17of7aH/AAVj/aa+Ivg3UU1b4ffD7VtI+AvgLUYs/Z7/AEb4QWI8N6zqVm5kkE2nax44Hi7WNNuk&#10;ZY7qw1C3uURN+KAPxx8F+F77xr4w8JeDtMQyal4u8T6D4Y0+NRy99r2q2ulWiDtl7i6jVRxzX+8/&#10;8P8Aw7/wh/gbwX4S3Bz4W8JeGvDhcAAudE0Wx0zdhTtXd9l3beflPGRX+Or/AMEAf2OtR/bV/wCC&#10;qf7LfgEW1pP4P+GPjLT/ANoT4mG8mWOM+Bvg7q2l+JZrCON4pRdT694iXw74dW1Vc+Vq01y7pDbT&#10;OP8AZaAA5HfJ/Pkn05oAWiiigAooooAKKKKACiiigAooooAKKKKACiiigAooooAKKKKACiiigAoo&#10;ooAKKKKACiiigAooooAKKKKACiiigAooooAKKKKACq11a297b3Fnd28F1Z3UEttdWt1Elxb3VvOj&#10;RT29xBKrRTQTxM0U0ciskkbMjoyPVmigD/GR/wCC7X7AC/8ABOX/AIKQ/HH4KeHdLl074QeL76H4&#10;yfAgmN1tE+GHxCnvL+z0C1lMaJIngTxDD4i8CjazSPD4dtrmY/6WiDV/4IHft933/BPP/gpR8EPi&#10;bqE9w3ws+J+pw/Af41adFK6xzeAviVqWmabDrrRefBDJP4J8VReHfGEfneZvt9GvbOMJ9td6/tW/&#10;4PE/2IdL+NP7CHg79sHw74dNz8R/2TPG+nWPiLWrVW+1SfBP4palaeHtetNQCkG6s9F8eyeCtVsn&#10;kWRtLjvNbe2EceoXjP8A5h+TGRgsrABlYEgo4OVZcHcuOufvA/SgD/fxB4GOenIxjGM5HbH+RTq/&#10;NL/gj3+1F/w2N/wTR/Y3+PN1qVnqniPxF8F/Dfhvx3PaX39ouvxC+HkMngHxr9unJ8yLUbnX/Dd5&#10;qF1bzFZo2vsPxsd/0toAKKKKACiiigAooooAKKKKACiiigAooooAKKKKACiiigAooooAKKKKACii&#10;igAooooAKKKKACiiigAooooAKKKKACiiigAooooAKKKKACiiigAooooAKKKKACiiigAooooAKKKK&#10;ACiiigAooooAKKKKACiiigAooooAKKKKACiiigAooooAKKKKACiivlv9sr9sP4E/sH/s8ePv2nP2&#10;i/FsXhT4a/D+xjkn8kW9z4g8Ua7elodC8GeDdImubRte8XeJL0La6PpUM0atie/vZrPSrC/v7YA/&#10;Of8A4L8/8FLND/4Jp/sAfEbxjpepvF8efjfp2u/Bf9njS7ORE1GHxt4j0K6i1bx8wJDxaT8MtDnk&#10;8SXF0qyRya5/wjejP5L6xDKn+OZNNLdyTTTSyzzyySTzTTu0s08sjF5ZZZG3O8sjs0kkkjMzNvd2&#10;r9MP+CsX/BTv4x/8FVP2sPFPx/8AiPNfaD4G01rzwx8DvhQb5rnR/hZ8NILuR9O0qONHa0ufFOt4&#10;XWPG+vRRrJrOvTOkJh0fT9GsLD5g/Y2/Zb+If7a37UHwT/ZY+FkKnxp8avHuj+DrG/lhlnsvD+m3&#10;MrXXiLxXqiQZkGj+FPDtrqniLVWXkWOmz7G8wpQB/eF/wZbfsP6r4J+EH7Q/7e/jDS7mym+M2p2n&#10;wM+D8l3biIXvgTwJqSa18QvEljIXLT6drfjj+yvDaSeWu298B6qiOybzX9zleHfs1fs//Dz9lb4A&#10;fB/9nH4UacdL+HnwX8A+HPh94Xt3wLm4sfD1hFaS6tqTJhZ9X129W61rWrojdearqF5dP88xFe40&#10;AFFFFABRRRQAUUUUAFFFFABRRRQAUUUUAFFFFABRRRQAUUUUAFFFFABRRRQAUUUUAFFFFABRRRQA&#10;UUUUAFFFFABRRRQAUUUUAFFFFAHz/wDtWfALw1+1R+zT8eP2b/F6wnw98b/hT43+G19NMm9bCTxV&#10;oF7pdhqyLscifRtRns9VtZFRpI7qzheMb0Sv8M74v/C3xl8Dvip8R/gz8Q9OfSPHfwp8c+Kvh54v&#10;0x/MxY+I/B+t3ug6vBGZEjaSD7bYTNbzeWq3Fu0M6fI4r/evbp37cjqAep554Geetf5Vv/B3L+xr&#10;afs5/wDBTYfHLw1pRsPBX7Y/gCx+KMrxbjaL8UvCskXg34lW8S8LHNex2vhTxVfKrfvL/wAU3Vxy&#10;XdaAP2y/4Mqv2yV8S/B39pr9hbxPrsJ1X4Y+J9M+PPwq0i4eNbq48HeO1Hhz4kW+mgsJJbLw/wCL&#10;NL8M6lcxKu2G68bSTJnzpmT+6Kv8bX/g3u/awf8AY/8A+Cs/7KHje91uw0HwT8SPF/8AwoP4k3Wq&#10;Tm20v/hEvjDGvhi3ub+43pFBDoviyTwt4g+0TboY5NIR5E2M7p/skLnByckEjt6nHQDtQA6iiigA&#10;ooooAKKKKACiiigAooooAKKKKACiiigAooooAKKKKACiiigAooooAKKKKACiiigAooooAKKKKACi&#10;iigAooooAKKKKACiiigAor5t/a5/ap+E37E37OvxS/ak+Ol9renfCj4RaNY6z4sufDeiXHiLXjDq&#10;mvaV4Y0u00rRrZ43vb3UNd1vTbGHzJ7W0tzP9pv7m2s4Zp0/nC0z/g8o/wCCU13qOoWuoeC/2tNJ&#10;sLaWdbHVZvhZ4Nu4tTijXMUyWtl8TZbu188nasdzErR/K0hTJwAf1n0V/MX4Z/4O5/8AgjVr0cT6&#10;p8RPjn4MlkeRGtvEvwI8U3EkIWTaskkvhSfxNbeXKh8yPbOzqq/vkST5K+pPg9/wckf8EZfjTrR8&#10;P6L+2l4R8E6k0gS3/wCFveFfHfwq0q7BcIGi8SeNPDWleGYgWKqsd7rFnM6tvSNtj4AP3QorhfAH&#10;xN+HPxW0Cz8V/C/4geCfiP4X1CNZrHxH4E8UaJ4t0O8hI4eDVdBvr+xlUnjdHO21vkb5uK7qgAoo&#10;ooAKKKKACiiigAooooAKKKKACiiigAooooAKKKKACiiigAooooAKKKKACikJA7/gOT+XWvzI/wCC&#10;nf8AwVd/Zc/4JWfBOb4o/H3xGuo+NNfsNUj+EXwR8O3dtJ8RPix4hsI0xZaVausiaL4as7ma1j8R&#10;+NdUjXRdBt5sD+0NWm03R78A+lf2wv2yv2eP2EPgV4v/AGiP2mfiDpnw/wDh34StJGVriSOfxD4s&#10;1t42OmeD/A/h9ZU1DxT4t1ucLb6bo+mqzD99f381hpVnf6hbf5Jf/BZv/gs18bf+CuvxxsvEviPT&#10;7v4a/s8fDa41O0+BvwNttVkvrfQLa9Cw3njPxtdQeRY+IviTr9vFGuoanHax2Og6aU8PaCn2RL+/&#10;1bwH/gpl/wAFSv2pP+Cp/wAcp/jB+0P4jitNB0dryy+Fvwe8MTXkHw3+FHhy6dCdM8N6ddTTSXus&#10;X6wwy+JPFmqvca54gvI086a20y103StN+A/CHhHxT8QfFXhzwH4J8P6v4t8ZeL9c0vwz4U8LaBYX&#10;Wqa74h8Ra3eQ6dpGi6RptlHLdX+pajf3ENnZ2sMUkk1xMiIuXNAGZpOkar4g1XTdF0LTb/WNa1nU&#10;LDSNH0bSbO51HVtW1XUbmGy07TNM0+zimu9Q1G/u5obezsrWGa4uriRIYY3mdEb/AFJf+Dab/ghV&#10;qH/BO/4d3P7Wf7T/AIft7X9sf4zeFhpel+DrsQXc/wCz38LtWe21A+E7iRd8S/Enxa1vZXnjuaCR&#10;l0GztbPwfbSecniF7/0n/ghl/wAG7HwE/wCCdPgrwB+0D8ffDukfFz9ufVNK0/xJeeIdetYdR8L/&#10;ALPeo6lpxeXwf8LNLmE1mPFGix3smn+IPiNdLdaxfahDcp4YfRNHZ0v/AOnUADp/n/PrQAiggc9S&#10;cnHTJ6/59adRRQAUUUUAFFFFABRRRQAUUUUAFFFFABRRRQAUUUUAFFFFABRRRQAUUUUAFFFFABRR&#10;RQAUUUUAFFFFABRRRQAUUUUAFFFFABRRRQAUUUUAFfx8f8Hl37LV98Vv+Cffwn/aS0DR4L3VP2XP&#10;jPaf8JRfJDO9/Y/Db4wWcHg/VJEEQKGyTx1ZfDz7V5uPIWTzkdE+0k/2D18e/t//ALN9t+19+xR+&#10;1H+zNcQLPP8AGT4J+PPB+hhzEFg8WXGiXN74LvgZ/wB2j6d4tstFvo5G2+TJbpIOE3IAf4aVvcT2&#10;l1DdWs0ltdWsyXNtcW7tFLBcQOJoZoJFYPHJHIivDIjbkYKyDfg1/srf8EFv+Cgup/8ABRz/AIJt&#10;fBv40+NtSi1L4y+DJNS+DHxwuFMKTX/xE+H8dlb/APCS3FtEVWCfxt4WvvDfjC4SOOOFb7Wr6GBE&#10;S38tP8bHVtK1HQtV1LQ9XtJtP1bR9QvNL1OxuUMdxZahp9zLZ3tpOhGUmtrmGSGVT92SNxX9XX/B&#10;pR/wUeuP2V/25Lv9kfx5rBh+Df7abaf4c0n7ZdeXYeFvj14etr2X4e6vCksi29uvjezm1DwDqPlx&#10;/aNQ1S88H7n8vStlAH+pbRSDt2OOn5Z49uPzpaACiiigAooooAKKKKACiiigAooooAKKKKACiiig&#10;AooooAKKKKACiiigAooooAKKKKACiiigAooooAKKKKACiiigAooooAKKKKAON8eeAPBvxS8GeKfh&#10;18R/C2geOPAXjfQ9R8M+LvB/ijTLbWfD/iLw/q1s9pqOk6vpl7HNa3tneW8jxywyx7V3b0+dEev5&#10;bPjj/wAGdP8AwS0+IujX8fwm8QftB/ADxNPe6he2WraF49tPH2gW/wBtvJ7u3sLrwx460e/muNN0&#10;tJY9P0+Kx8Q6TefYIUW9v7y+d79/6xaKAP8ALH/bW/4ND/8Ago9+znaa/wCLP2d9U8B/tkeAtMS4&#10;u4NP8CSTeC/jENPjmIXzfht4ombT9YvkgbzPsfg/xh4i1K8ZSLPTWkZLav5Z/GHgrxd8PPFXiDwL&#10;498M6/4K8a+FdUutE8TeEvFWkahoHiPw/rFjI0N5pes6Nqtva6hpt/bSjy5rW8t4Zo2OGQV/vnFV&#10;JyRz681+a/7cn/BIz/gnx/wUPs7mT9p79nPwf4l8aTRRxW/xc8MQv4F+MFiLa3S1tB/wsTwx9g17&#10;VrSyt4447XSfEk2uaJHHGif2bsRBQB/jF/Cf47/Gn4C+I7Txd8Efi58S/hH4osZo57fXvhv438R+&#10;DNTR4pEmTN14e1Kwkmi81FaS2naS3mUeXMjjNf0ifsW/8Hb3/BTL9m2Sw0D483Pg79s34fQyxrNF&#10;8UbKPwp8ULSz8yPzo9L+Jvg6ztWup/K81VuPGXhvxfP5jI3nog2H9H/25/8Agyz8f6E+teMf+Ce3&#10;7Qum+OtKVJruy+C/7Qvk+HPF0f74FdN0H4qeHbAeFdbmMT7bdfEvhnwhDH5YW51mZ286v5HP2jP+&#10;CcP7dv7JviPxF4c/aA/ZP+Ofw8k8MG5bUtevfh74i1TwM9naFvO1bTfH+iWWp+C9Y0UxxtMmraXr&#10;t1YtGN/nJsdEAP8ARL/Z0/4PFf8AgmF8VIbW2+N3hj47/sya66Kbp/EPhCH4neDY5izZhtPEnw5u&#10;NR8QzxhVWQTX3gfS1b50dEdE3/sF8M/+C3n/AAST+Lj6fF4L/wCCgH7NZu9Ti82107xX4+tPh7qm&#10;NsTGKbTvH8Xhm8trgedGn2eeGORpN6IrvG+z/Fb3MDgEgDIwDwATkjrgj8fm4pC7Hrt65+6vJ9Tx&#10;z/nNAH+6/oP7aP7Hninzz4a/at/Zt8QG1XdcjRvjj8MtSa3Unhp1tPE8rRIT/FIFXPevn/4yf8Fc&#10;/wDgmP8AAC/1XSfi1+3P+zZ4U1rRbO1v9Q0BPiZoXiHxDHbXsM1xaNb+H/Cs+t6zfzXMNvK0Ntp9&#10;jdXTbQnk73RH/wAR6vTfAXwb+L3xV88/C/4U/En4j/ZLuGwuT4B8DeJ/GItr66Rpbaynbw9peoeV&#10;d3EStJDbybZplV3RGTNAH+mp8fP+Dx7/AIJg/DOe6sPg74N/aF/aMv7e7a2XUfDngzTPh34TuI4p&#10;Nr3aav8AETV9J8QNCygva/8AFIM03RxCjhz+E37R3/B6h+2h41uNSsP2Yf2bPgh8DtE+1XK6brXx&#10;Bu/EPxk8ZppxLpbPLsn8DeFbe+CeXLIraDqlusylf38XFfjL+y9/wb0/8Fcf2rrvSG8JfsieO/hn&#10;4W1dXlPj39oBY/g34YtLaMqGuXs/FotfGF9A5b9z/YfhXVpLjaXhT5OP6/v+Ce3/AAZxfsx/B9NC&#10;8e/t9fEbUf2mfH1pc2mov8KPh/c6r4H+Benz208FylhrOpFbL4gfEGLzIXjuWa68FaTeQTPaXOiX&#10;cP7xwD37/g2K/b9/4Kjf8FFrT9p741/tq+IYfFn7PWm3HhPw18EfEMHwy8FfDzSbn4hxajrd1480&#10;nwfc+GNB0a98R6L4e0eTQrPVri/uNYt9O1Cazs0v/wC0k1JF/rOrkvAvgXwX8NPCHhzwD8PPCfh3&#10;wL4I8JaVa6J4X8IeEtHsfD/hvw9pFmmy203R9F0yC1sNPs4QW2wW9vGu5mdhvZs9bQAUUUUAFFFF&#10;ABRRRQAUUUUAFFFFABRRRQAU1m244JyccY9Ce5HpSk4H/wCr+vFfk9/wVq/4K3fs8/8ABJz4By/E&#10;f4q36eJfi14ystdsPgR8EtJlz4i+JXivTbLetxflCX8PeANGvLjT/wDhLvF12qxWNvdQ2Glw6lrd&#10;5YabcgC/8Fbf+Ctn7P3/AASY/Z/f4p/FF/8AhL/in4yXU9H+B3wS0m+t4PEnxE8T2dk8rXV9IfNk&#10;8P8AgHQpntZPFniyS2uEsUurPT9Pg1DWdSsNOm/yKv26P25v2hP+CiH7RPi/9pb9pLxWfEXjfxMy&#10;WOk6RYJLZ+E/APhCxlnbQfAngfRnnnTRvDOiRzzGGEyTX2o31xfa3rN5qWtanqF/c5P7Zv7Z/wC0&#10;J+3r8ffGX7R37Snjq98a/EHxddMIYC0lt4a8HeH4nf8AsnwV4H0EzTWnhzwjoUD/AGfT9NtdzTN5&#10;2palc3+sX+oahdfLcEEtxKkEUUs00rpFFBCjPNLLIwjjiijVWd5XkZVWNVZmLbB87UAdR4C8A+Nf&#10;ij408LfDr4ceFtd8bePPG2uad4a8I+EfDWm3WseIPEev6tcpZ6dpWkaZZRy3N5e3VzIscccaerPt&#10;RHYf6b3/AAb3f8G4+lfsCHQ/2wP2y7DQPF/7ZN7YNN8PfA1rcRa34V/Zp03VLF7W9lS8jaXTfEnx&#10;e1CyuptP1TX7XztH8H2clzpPhW5v7ma81+5k/wCDZv8A4IU2X7Dnwv0f9tL9qbwMkP7ZHxW0eWXw&#10;T4W8RW6SX37Ovwx1u3EcGnLZyeamn/FDxvpsv2rxddSKupeGdDu7fwShsLx/FcN//XKAB0FAAowA&#10;P65/XvS0UUAFFFFABRRRQAUUUUAFFFFABRRRQAUUUUAFFFFABRRRQAUUUUAFFFFABRRRQAUUUUAF&#10;FFFABRRRQAUUUUAFFFFABRRRQAUUUUAFFFFABRRRQAUwgk5BHHHIzznrx7Yz/wCy0+igD/Hn/wCD&#10;kL9jV/2Nv+CsH7RWlaPosuj/AA4+OupW37Rvw3dbSaDTp7D4pNNqXjKz02VkEEsWi/EmDxjpoit2&#10;K2lvFbQ4+5v/ABD8H+LNd8CeKvDPjbwrqE+k+J/B3iHRfFXhvVbZilxpmveHtSttX0jUYGUhkns9&#10;Qs7e4jdWVlaPhulf6Z//AAeJ/sOw/HD9hbwP+2B4V0CS88f/ALIvjWG28U39pAGupvgl8Ubyw0Hx&#10;At5sRpbm28OeOYfBmrW7Oyx6bY6h4husbLmZ6/zD3AU4GeCepzkZ4I4xyMflQB/uC/8ABNn9ur4X&#10;f8FGP2PfhB+1D8L9Ytr0eK/D9hpXxE0CMhNR8A/FnRtOsoviB4I1m1+V7e50jWpZJtPmZIo9W8P3&#10;uj65Zh9P1Wzd/vCv8yL/AINAf+Cjumfs6/tXeOf2JPij4rTR/hr+1rDpV/8ADD+1LiOLSNM/aG8N&#10;R/YtL0qB5E2Wt58TfC0s3h+NvOjXUtf0Hwlpuya5uYK/02kJOcnJB5GMY4HH4/e/GgB9FFFABRRR&#10;QAUUUUAFFFFABRRRQAUUUUAFFFFABRRRQAUUUUAFFFFABRRRQAUUUUAFFFFABRRRQAUUUUAFFFFA&#10;BRRRQAUUUUAFFFFABRRRQAVXubeG7gmtbmGG6tbmJ7e5triNJoLiCZGjlhlhkV4pYpEZlkjkVkkV&#10;ij/JmrFFAHyN4l/YD/YY8ZTi68WfsafsreIroTXc/wBp1f4AfCu9uGnvlZbuaSefwq8sktyHbzpJ&#10;JGaRzvOH5rx7WP8AgkL/AMEuNe1eXXdV/wCCfX7Il1qk0qzyzj4E/D+3jeZVjQO1ra6JBZk7Iowf&#10;9Hw23581+jVFAHyb4Z/YM/Yh8F6fZ6T4R/Y7/Zb8Oabp073Wn2ek/AL4WWUNndSOrvdQCHwqpjuH&#10;dEZplYSs0cbb/lr6C8IeAPBHgC0vLDwL4N8JeCrDULoX19ZeEvDej+G7W8vRCsP2u6t9HsrKG5uv&#10;Kjjj+0TxyTCNQm/Ysap2FFACY9cE/wAv/wBVLRRQAUUUUAFFFFABRRRQAUUUUAFFFFABRRRQAUhO&#10;McE5OOKUn8+w9a/mD/4LGf8ABzF+y7/wTy0/xR8GP2er3wx+03+2LZltMfwrpGpNf/Cb4RameLi5&#10;+LHi3RbuJb/WtNG8f8K48K38mvNdL9j8SX/hRCk0wB+in/BW/wD4K6fs7/8ABJf4Dv8AEb4n3Mfj&#10;D4veNLXU7D4HfAvSL+CLxR8RPEFnDzqOoHc7+Hvh9odzNat4s8WTQyR28c0Om6Vb6lrd5Z6bP/kR&#10;/tsftr/tBf8ABQH9oLxl+0n+0n4yuPFnj7xbcCK0s4fNtfDHgrwzayS/2L4J8D6I808Og+FdCglM&#10;VjYwtJPc3El5quq3Woaxf3+oXOH+1r+17+0N+3B8bPFf7QH7TPxK1z4m/EnxVcyGTUNUmZNJ8O6Q&#10;J5pbDwp4N0GMjTPCvhLRlmaDSdB0e3t7O1UvM4mvLi5uZ/m2JDK6oFZ2dlVVRdzuzHAVE5Z3Ynaq&#10;ryx6fNigBqRudpUE5bAwCSWyAqgAEksxAG3Jz9K/0C/+Dbz/AINwLnS7n4ff8FDv+Cgngm5s9Ysr&#10;jTfGf7M/7NnizTZbS60u6tZ0vvD3xi+MGi3saypexvFa6t8PfAd9EjWrfZfE/iiH7SulaTbVv+Dc&#10;T/g23W2HgX/goD/wUP8AAE0d5HNpPjL9mv8AZo8W2TR/ZvKK6honxa+NHh6+t1f7T5n2XUfAHw91&#10;NFWHZD4k8V2Tu+m6VD/fiAASe5oARAQoDY3d8Zxn2ySadRRQAUUUUAFFFFABRRRQAUUUUAFFFFAB&#10;RRRQAUUUUAFFFFABRRRQAUUUUAFFFFABRRRQAUUUUAFFFFABRRRQAUUUUAFFFFABRRRQAUUUUAFF&#10;FFABRRRQAUUUUAeXfG34PeAf2g/hB8TPgb8U9Dt/Evw4+LXgjxH8P/GmiXKRvHf+HvFGl3Ok6isZ&#10;kSQQ3cMNy1xY3SL51nfQ211CVmhRx/iR/t//ALGXxF/YA/a8+N37KHxLgum1j4VeL7zT9B16e0nt&#10;bbxr4E1H/iaeBPHGmebDEsun+KvC93p+qKYd0dvdyXenPi5spkX/AHLCMgj1r+K//g8L/wCCaFx8&#10;af2fvBf/AAUQ+GOkS3Xjz9mmyh8EfGmwsbaN5ta+B/iHWd+leKphDb/ap7j4ceLtTb7ZJJLIkfhn&#10;xPqV5L5NroPIB/m+eEPFfiPwH4s8MeOPB2s3vh3xd4M8QaN4q8LeINNlEGo6H4j8Pajb6voesWEx&#10;UmK803UrO1vbWTa22aGM+1f7Mv8AwRZ/4KZeEv8AgqJ+w98PPjaNU0lfjX4TtLHwB+0j4R06FrI+&#10;FvixpNkn23UIbCRUEOg+ObBYPGHh2S1a4sY7XVJtHS4e80a/hh/xeD1JGOp6DjBz25AHp9e9f0x/&#10;8Gs3/BRG7/Yx/wCCjPh34O+MvE1lo/wJ/bLXT/hF44bWbwWulaL8RbZdSufgz4rjnmmitbS8bxVf&#10;zeB7ia4K2zab42uZrn5rC2eEA/1k6KQcAD06/WloAKKKKACiiigAooooAKKKKACiiigAooooAKKK&#10;KACiiigAooooAKKKKACiiigAooooAKKKKACiiigAooooAKKKKACiiigAooooAKKKKACiiigAoopC&#10;QOpoAWiuM8Z/ELwH8OdNXWfiF458IeAtHkkeKPVvGfiTRfC+mvJGnmyRpe65e2Vq8kcStIyiTcsZ&#10;3/d5H85n7dP/AAdXf8Ezf2Pdc8TfD74e634o/a7+K3hnUP7K1DRPgeNO/wCFcWWoRTRpf2138Y9Z&#10;lHha/Ngpmjkk8F2vjKNb63ksLk20wd0AP6ZqK/z2/ir/AMHv/ja4aWH4IfsC+F9IX5xBqPxW+NWr&#10;eISMYCSTaP4Q8FeGAQcq0kMeuLs+4Jn++fmC1/4PYP2/o7p5Lv8AZd/ZHubQylktorX4u2sqw54j&#10;NyfiRcBnAP8ArPs65x9zjFAH+mHRX+brp3/B7l+11HdWh1X9iz9nC9tEeI30On+MviXplzcxhwZl&#10;tLu5vtVhs5Hj3LE01nfLHIQ7JMn7l/svwv8A8Hwnwxnv4o/Gv/BPnx7pmmMEE134W+Pfh7XdQiP/&#10;AC0aLTNW+G3h63nA+barapb/AN137gA/u/or+Wf9n7/g70/4JN/GG+0LRfiHqPxv/Zw1fWJre1nu&#10;/ij8OIta8I6VdXFx5AF54n+G2teMngs4wVmn1K80eztIbdjJM8JR1r9z/gH/AMFDP2F/2pNRTRf2&#10;d/2uf2efjFr8rmOLwx4H+K3g/V/FcrrEly4j8LR6mniCTy4ZEkk26b+7X7/zZoA+yaKQZIGetLQA&#10;UUUUAFFNZgiszMFVVJZmIAUAElmJ4AHc9B+tfmL+29/wWJ/4J4/8E+/C9/rf7Qf7R3gj/hJbO4Fj&#10;a/CP4datpXxE+MmragUDi0h8AeHdRn1PSolX5rjVvEzaDoNoZIUvNVgeaFJgD9Od4yRg8bex6t/h&#10;kZ+tfDX7cH/BSH9jH/gnd4CPj79rH43eGPh0l3bS3HhnwUkp1z4m+N3jLp9n8GfD7STP4l1vMyND&#10;NqUdnDoensN+q6rYQbph/Cd/wUA/4PKf2i/i1pniHwB+wT8INP8A2bPDl+1zYQ/Gb4h3emePfjJN&#10;p7C4iW88P+GktG8AeBb+eB42Ml5/wn93Zsx+wX9tdIlyn8d/xd+NPxc+P/j7XPin8cPiV42+LXxH&#10;8Szm41zxt8QvEmq+LPEmoEO8kcMuqaxdXdzHZWxlkSysIGjsbGFvJs7eGFEjQA/qZ/4K2f8AB13+&#10;0f8AtlaPrvwO/Yu0jxR+yV8BtSOr6V4j8bxa9A/x7+J/h+7iW0isbvW9GVLb4WaJd25upNQ0fwfq&#10;moa5eJdJZ3Pi7+z0urC7/kemlad3lkaSSWV3lmkkcySSyOSzyO7EszsTuZm3MzF3dnPSHqRnHbPG&#10;Bjpk4xX6K/8ABPn/AIJY/tnf8FM/iLD4D/Zf+FGpazotldxxeM/i54lW58P/AAg+H1mzJ5tx4n8b&#10;T2slk9+kTeda+GdFXVvFmpKrnTdEukSZ4QD4V8D+BvGPxK8X+GfAPw+8M65408ceMtb07w54T8Je&#10;GdMu9a8Q+I9e1W5S007SdH0qximu76+u7mSOGG3hjdnZh2r/AEgP+DeL/g24X9luW4/a3/4KMfCb&#10;Rb/9pjTfEcifBD4Sa5rfhvxv4S+Fuh2lnp8kHxF1zT9G/tTQr/4mX2qSajb6HHdapq1t4S02zttV&#10;t7a38SXkVzpX6df8EZv+DfH9mj/glJpcXxJ1u6sPj7+17rFhJZ6z8cNa0JLHS/Aun3sTRXnhr4Ne&#10;Hb6W+k8KWVzFLJZ6z4ouriTxd4jhM1vNcaTo1yNBh/oRCqvQAdenv1oABnHPX/6/4UtFFABRRRQA&#10;UUUUAFFFFABRRRQAUUUUAFFFFABRRRQAUUUUAFFFFABRRRQAUUUUAFFFFABRRRQAUUUUAFFFFABR&#10;RRQAUUUUAFFFFABRRRQAUUUUAFFFFABRRRQAUUUUAFcd8QfAXhL4p+BfGPw08faHYeJvA3xA8L67&#10;4M8YeHdSi86w1zw34l0y50fWtLu4z96C90+8uIXZSrpv3I6OAy9jRQB/ih/8Fdv+Cc3jT/gl9+23&#10;8Uf2ateTUtS8Bi5HjX4HeNr63eNfHHwg8R3NzJ4X1FrgDyJ9Z0MxXXhPxVHA3lw+JND1N40FtNas&#10;/wCZtnd3Nhc297ZXM9ne2k8N1aXdpNJb3VpdW0qy29zbXETJLBcQSok0M0Tq8cio6OrqCP8AXE/4&#10;OVP+CYdr/wAFC/2A/Fvi/wABeEl1v9pz9luz1b4rfB2506Af2/4i8OWUcFx8TvhlGUge51RPE3he&#10;xn1Tw/o8Z8y68ZaB4eS2dPtlylz/AJGjqUYqVKsCVZWBBVgSCp3YIYHhgygqwx2zQB/sC/8ABup/&#10;wUyuv+ClH/BP3wnrPxC16XW/2jv2fLmx+D3x6ur1t2peItQsbAz+BviRduIYUml8feFYI7jVLiP5&#10;ZvFul+KvkCIhr98K/wAeD/g3o/4KP6z/AME7P+CiXwu1bWfEun6F8Bfj/qmg/BD9oCPxDdahb+G9&#10;M8KeI9bso9E+IVwLSX7Pb6v8PdeeHU7fVry1uo7Xw/eeJLB/s1tqtzcw/wCwzDKs0STRyRzRyIkk&#10;bxMrxyJIoZJI5ELK8cilWR1O1lbdk54AJqKKKACiiigAooooAKKKKACiiigAooooAKKKKACkBz2I&#10;+oxXzv8Atd/GjVP2cP2VP2lf2gtE0a08R618D/gP8Wvi1o+gajLPDp2tar8PfAeu+K9O0rUJbUrd&#10;R2F9eaVDbXkluy3C28kxhZH2Gv8ANp+DX/B5F/wVG8DeJL7Uviv4Q/Zw+OXhjUbhJB4Zv/AWqfDu&#10;70WFZJHktvD3iHwXr0EiCRJBEJPEmm+KJEW3hYF5Hm84A/1H6K/hM+Cf/B7x8I9Qjkg/aK/Yc+In&#10;hOX7RJ5Gp/Bn4meHPHkBtfIzCJ9H8a6V8P5kuPtA2SNFrE8flSK+wNGUm/Yz9nb/AIOlv+CO/wAf&#10;20+w1T4+6/8As/8AiG+U79G+P/gTW/CFlZyqIQyXPjPQx4o8BQozSN5M1x4mt1by3aVIPk3gH9Eh&#10;dVKgk/M20Hk5bk446Djrwvan14R8M/2of2bPjPYWGp/CP9oT4J/FCw1OAXlhdfD/AOKHgjxZHdWz&#10;BXWWIaHrl+5QK6+Z8u5Cw37Ole7AggEEEEZBHegBaKKKACiiigAooooAKKKKACiiigAooooAKKKK&#10;ACiisPxF4l8PeEtJu9e8VeINE8MaHp8Mk9/rPiHVLHRtJsoI13yT3mo6jPbWltFGoZmkmmSNVBLM&#10;OoANyivyO+PX/Bdz/gkp+zgmvRfEH9ub4I6trfh4TLfeFPhhr83xe8TtdwnDabDpfw0tPE4W/LfL&#10;5V1cWscf35ZI05r+fX9qb/g9Z/Zt8KR69on7H/7LnxL+L+swr5Gh+N/jFrOl/DDwTLOD82oHwzoj&#10;+KfGOpWCr80dpdT+Fb25yFd7PrQB/b1uGcc/kefp9K8c+Lf7RHwD+AWmDWPjl8a/hR8HdMa3lu47&#10;z4nfEHwn4GhuLaAMZZbU+JNW043YTYy4tRM25dn3+K/yhf2rv+DoD/grt+1F/a+k2Hx10v8AZx8F&#10;6rbXFk/hH9nHw3B4HnFlcJNHIp8d6rceI/iULqWCXy5rix8XafG3lo9tbWxdy/4J+NfH/jv4k65P&#10;4m+InjTxb4+8S3ZJuvEHjTxHrHinXLoltxNxquu3l/fzEscnzLhsmgD/AFYv2zf+Drb/AIJX/sup&#10;qWi/DDxn4o/bB+IFs0sKaH8CbCNfBNvdxcKmp/FTxQdJ8MSWbk/8ffhGPxo21H22zuiI/wDND+0b&#10;/wAHpH7cfjyLVdJ/Zu/Z6+BXwB0y7jubex1/xVL4h+MXjfT1mV0ivbae8m8H+D47+23JNCt74R1S&#10;zW4jBmhuYT5Nfxu6bp+paxf2elaTYXuq6lqFxHaWGm6baz3t/e3VwyxxWtnZ2qSXFzcTOVjjhgje&#10;SRvlRGPFfrB+zX/wQo/4KwftValFafDb9in4x6BpT3YtLnxZ8X9Cb4K+ErFjaR3vmyar8T38My3s&#10;Qhmh40ez1SbdNGmzfvQAHwn+0P8AtX/tKftaeL5PHn7S/wAdPih8b/FRaQ2+qfEXxfq/iNNNWQsz&#10;W2h6deXJ0rw/YZdvL07RbGwsoV+SKBE+Wvn0KWzjoO+D+HTPJ7V/Zz8HP+DKj9ubxTb6Ve/Gv9pv&#10;9nD4RxXMyHVNL8MW3jr4qa/ptuyBnRY10jwV4fu7xJP3TRw+IPs6/PMl5MiKj/tl+zX/AMGZv/BP&#10;f4ZS3t/+0T8Wvjb+0zdzxaWtlpkN3a/Bjwvps9u5k1N2tfCN5qviLUl1F9sCpP4pt47OzDIiPeOL&#10;qMA/zFCuM5I4z37jGR9ef0pMHOP5c/yzX+yZ4e/4N1/+CLvh7R7LRYP2CvhZqcVjF5K3/iDWviJr&#10;usXWCwMt9qupeM57y6lIx80kny8Bcc1BrX/Buf8A8EWNcj8u4/YL+Gdj8zHfoviX4oaNKS6qhy+n&#10;eOrf5QFDKoG1W3uBudyQD/G62n/Drz9O5/znFBGD+f6Ej+lf7Da/8G0P/BE5Y5oh+xH4cImVVLN8&#10;TfjSXTYxYGKQ/EQvGx+67KRuWvCvH3/Bp3/wRg8bLH/ZfwU+KPw1lSOVGn+H/wAb/HimUu25ZJYP&#10;GF74ysvMj58rbaxqF+V0foQD/JYrR0rVdR0XULTVtI1G/wBJ1TT547qw1LTLu4sNQsrmI7o7i0vb&#10;SWG5tZ4zzHPDIJIzytf6T/jv/gyd/YY1eSST4eftXftR+CTJLcyJB4jtPhd46tLeKUf6LAiWvhTw&#10;beMtrJw8k19JJcRfJvR/31fFvj7/AIMffEkWnXkvwt/4KB6Ff6sjTHT7H4gfAjUNH064AkxDFear&#10;4d+Imt3Nk3l/6yeHR7794PkttjcAH8pXwb/4LEf8FRPgJceH5fhn+3h+0zptl4ZuHuNK8P6/8UfE&#10;XjnwoPNmE09tfeFPHF34i8O6nYzMPms9Q024t13HykQg1+n3hb/g7e/4LO+HpoJNU+KvwX8bxQrC&#10;r2vir4CeB7aG48oYYzyeDovCd4WmwGmaG6hbcT5PlivUvin/AMGdP/BWPwRPOfAWpfs0fGayjkKw&#10;SeFfipqXhbUZ48/LK9j8RfCnhW0hyCN0Y1SRlx/F1b5E1/8A4NgP+C2Gg+d/xh82sCIgA6D8YPgt&#10;qQlyrtmEDx9CzL8u07gp3unuKAPfNe/4O7v+CyesQTRad45+AnhR5ZjKlzoHwI8PXE9tGd3+jwjx&#10;PqHiO3aEbgA1xbzXI2J/pBy+/wCU/FH/AAcn/wDBa3xTqdzqcv7cvjLQvtMry/YPC/w/+D2g6ZBv&#10;x+7trOz+HwWGJcHaqswXPTmshf8Ag3I/4LWtCsw/YI+JOGLr5beM/g+swKbRloW+IquoJf5GPysq&#10;vjlGx2ehf8Gyv/BbDXNu39i3VtJLRxSZ134qfBjTcCV1Ta2/4gviSPO6SMjciqX+bFAHwH8dP+Cn&#10;v/BQ79peKS1+OX7aP7R/xC0yXzC+gal8U/FFh4WYyqqSr/wiuh3+leG1R41Vdq6Xt4PyYcivhm4u&#10;JbqWSaeWSaeaRpZp55HlmkkclmaSWQs8jlizNIzFnLfMeK/qv+FH/Bnb/wAFYvHGoww/EK+/Zu+C&#10;elPCZJ7/AMU/FW58XXsL+aqCBNN+HHhzxTHNKYy0xb+0I4QF2ebvfYv6zfs//wDBkV4Ts7iC+/am&#10;/bf17XIFaF5vDPwE+Gtl4d3KMmaIeNfH+peI3K5GxJF8DxyMrbyqbKAP8+TacA5ABzjJ9Dg/l/8A&#10;qr7w/Yr/AOCZv7cX/BQXxVbeGv2VP2e/HPxGsXulttU8fSae3h34WeG1M3kSz+I/iTr4sPCWmiAi&#10;RmsP7Sm1a4MTpZ6beTJ5J/1MP2cf+Dbv/gjv+zXcQajon7JPh74ra/A0Tpr37QOs6x8YZPMiTb5i&#10;+HfFFxJ4Jjdv9ZJ9n8KxL5jZRUQDb+2PhLwb4Q8AeHNI8HeBPC3h3wV4R8P2kdhoXhbwloum+G/D&#10;mi2MWRFZaToejW1lpmnWkf8AyztrO1hgT+BBQB/IN/wTQ/4NCP2UfgHpvhr4k/t862v7VnxhSG1v&#10;7j4YaXcajof7PPhO/Kyu1hNZxjTvFHxRktGkjjkvPEVxovhu8aN0fwZMmyY/11eAPh14D+FPhPRv&#10;APwy8FeFPh54G8OWcOn+H/B/gjw/pXhfw1o1lBGkUVtpmi6LaWWnWUKRoiBLe2j+6K7MAKAAMAcA&#10;UtABRRRQAUUUUAFFFFABRRRQAUUUUAFFFFABRRRQAUUUUAFFFFABRRRQAUUUUAFFFFABRRRQAUUU&#10;UAFFFFABRRRQAUUUUAFFFFABRRRQAUUUUAFFFFABRRRQAUUUUAFFFFABRRRQAUUUUANbofw/mK/y&#10;ff8Ag6R/4Jgad+wb+3T/AMLm+FPh9tI/Z4/bDXX/AIkeG7GysRb6F4G+K9nfRP8AFTwFZNbW8Vna&#10;afc32paf448O2P7tbfTfE9zpVmj2nh53X/WDIyMHvX5F/wDBcT9gvS/+Chv/AATh/aA+C1poOn6p&#10;8VPDfhy4+LXwI1C6jAvdI+K3w9t59Y0q1028WGeazPjDSY9Y8C33lqY5bDxNP5kZdEdAD/F+X7ww&#10;T16g4P1BPSv9f7/g3D/4KNS/8FC/+CcPgG+8a61e6z8ef2dbi2+BXxqu9Sa2a/16+0HTornwN46Y&#10;20NukkXi/wAFyab9tmaCOaTxNpPiRNkiQx3Nx/kCSxvDLJHLG0MsUjpJFIrJJFIjFXjdHAdXRwys&#10;rruVlIfvX9VP/Bov+2rP+zr/AMFKT+z14k8SDS/ht+2N4L1DwE1heSuNNb4ueDre88V/DG9XdIsF&#10;tqN/BF4r8H2MhRmvrzxPZ2HzSPbbAD/VKopF6D6D+VLQAUUUUAFFFFABRRRQAUUUUAFFFFABRRRQ&#10;By3jjwX4Y+I/gvxh8PPG2kW3iDwZ498L6/4M8W6DeGUWmt+GfFGk3eh6/pF0YZIphbalpV9dWc3k&#10;yRSeXM5R0fDD/Oi/4Kw/8GhvxK+Bnh/xp8ef+CcninxB8cvAWjtc63qP7NXiqBLn4y+HtC3XNzer&#10;8PPElmYLL4o2+jQCNofD99p+j+NLmzj8mwfxbqqeXef6Q1NKhuv6EjkEEcjB4IoA/wABrVNK1PRd&#10;R1HSNa0++0jV9KvbjTtV0rVLWew1PTdQs55La70/ULG7jhu7S+tLiKSC6tbiGOeCaN45o0dCKzq/&#10;2If+Cnf/AAb3/sB/8FOJ9c8d+LvCV38D/wBo7VI42H7QvwhtrLT/ABDrN5CI0hf4jeE7hF8MfESH&#10;yk+z3F9qUOn+KzbiG3tvFdnDDCqfxWftc/8ABnz/AMFIvgPo/iDxf8BfEvwo/a38NaVcXc1p4c8F&#10;ajqHgX4t3ejxEvDdr4L8ZwW/h291ARDbPpGg+OtW1CSb5LC2vd+EAP5P7DUb3TLhLzTb28067jUh&#10;LmxuZbS4QnH3JreSGVQcfMFavqX4c/t5fts/CLU9J1j4Y/td/tL+Br7Q38zST4d+NnxFsLWzYKw2&#10;Jp8fiL+z3gbewe3mtZYGDHfG56+W/E79n/46/Ba81HTvi98F/it8LrzSdSuNG1KH4hfD/wAV+EWs&#10;tVtZ2trjT5n13SrCIXMVwhh2Z3M33QcpXj1AH9GvwT/4Oqv+Cyvwb02DSNR+O/gr42afbRLFAPjb&#10;8K/C3iPUlVM7Wn8ReFo/BniS/mCkK02oavdySbd829yz19w+AP8Ag9O/4KL6FcofiD+z9+yX4+sf&#10;3KyQ6ZoHxN8E3pVZS0zR3kHxF1+3SWSEiGNpNNnihYeaYZidg/jpooA/0Pvhz/we+/Ce6bT4fi5+&#10;wV8Q9EV0VdUv/hz8Y/DnigwOOGew0nxL4S8I/aYzjcsVxrFoy95HzX3B4L/4PLv+CV+u6Ta3fi34&#10;ffta+A9WmuZIbnSLj4Z+B/EUdnAs22G6OpaH8T5I54pIT57Rx2/2iP508mQ7N/8Alw0u48fz9cdM&#10;+uKAP9b7wV/wda/8EWvF8N3LfftB+PPAktqFItfGvwP+J1tNdKwYg2j+H9A8R2khBGGR7qOXd/Bs&#10;wa9n8Nf8HKf/AARS8TQ3c0X7cHhPRRaGMNH4l+H3xf0OafzRIR9kju/h+Gudnl4k8vPl749+C65/&#10;x2wxHfj6A/zpCSepoA/2TW/4OKv+CLAtZbv/AIb7+FflQvGjRjw78UTdM0hwDDZjwEbudF58ySGB&#10;44/+WjpWc/8Awce/8EUEIB/b0+HjZ7p4J+MTgfUj4c8fjX+OHnjH+e3+FJQB/sRS/wDByv8A8ET4&#10;tSk04/tv+F5DHZSXpvovhx8Zn01xEhk+yx3n/Cuwj3r42R26rvkk+SvP9e/4Ol/+CJ+h2ct4n7VW&#10;sa40QQiy0H4KfGW8vJd+eIo5/BFpExQD95umULx61/kO5P65z3z9etO3tzyec5/H364/GgD/AFHP&#10;ip/weVf8EtPBktvD8PvAv7U/xjeWOR5rvQfh34W8IaXaldnlxSS+OvHeh6lLLNlvmh0d441X/XHf&#10;XyRf/wDB71+zhFO40v8AYR+N17bguUn1D4s+BNNnYKzhC1vbeH9VRCYxGzBbqTazPHvdEDv/AJzW&#10;5ueT3zx65zn6802gD+9vxv8A8Hwnig66R8N/+Cffh9PDChdv/CcfHfUZtdkbneSNB+HUOnwg5+Xm&#10;496+TfHX/B6t/wAFAtYuNX/4V/8As1fsp+B7K5c/2Oms2PxN8a6jpcW0qv2y9Xx14YstWuATuMya&#10;TpsLD5fsoWv41xjIz0P+fy9a97+DP7LP7Sv7Req22i/AL9n/AOM3xl1O7kEMNt8M/hr4v8abXIds&#10;zT6BpN9bWyKiMzTXE0MK7W3so6AH7LfG3/g6I/4LN/Gh7iO2/aa034NaXPC0B0f4I/DXwV4QjhRx&#10;h2g1zVtN8S+MIZiTuW4XxJ9ohb/UyQ1+LvxY/aW/aJ+O99d6l8a/jt8Yvi1eXt3cX11N8R/iR4v8&#10;ZiW7vJFkuJhFr+sX8ERlZF3LDHGv7tEACoip+7P7Nn/Bqd/wV9+P8Vjqfif4SeCP2bfDtzLtbUvj&#10;5490/RtYjiVgGl/4QvwdbeNfFsTYbdHFqek6Ysiq4378Cv35/Zu/4Mk/hRpcOman+1v+2T428Yag&#10;sqTap4R+APg3R/Bmi7Vcl7OLxp46XxZqt7E4/dm4Twho8/PyJCcYAP8AO/IJ54AP4AegyQBk4/r0&#10;r0r4a/Bn4vfGXWbXw78Ifhb8RPinr15cpZ22jfDzwV4k8ZalNdOYwsCWfh7TdQn8397EzKY/lWRH&#10;f5HzX+tz8A/+DZn/AII1fAae0v7b9lK0+Les2tvFD/avx38YeKPiZHcyRypKby48NahqFp4Ka7ka&#10;Meb5fheO3WNnhSGNHda/bn4f/C/4a/Cbw9aeEvhZ8PvBHw18K6fGsNj4a8A+FdC8H6DZxIqqkdtp&#10;Hh6x06whRVVcLHbr0HNAH+T9+y3/AMGrv/BXj9o240W88VfBzwz+zJ4P1FopZ/E37QXjCw0HUrKz&#10;kyWdvh94YXxV4/F6VX93Y6h4f0llbalzNZ70c/0pfsj/APBlj+y94Lg0nXf2zv2jfiT8cfEMapNq&#10;Xgf4R21r8Kfh4J/lZ7KbXr+HxB471q0BDL9ssbnwXdSq3ENs4BH9s4RQc4OfUk57f4CnUAfCn7Kn&#10;/BM79g39ibSrLTf2ZP2WfhB8Mb2xVMeMLXwrba98RryVURXn1L4keKP7Z8cX8khQMVm1/wCzxk4t&#10;4IURET7oQMM7mz+B69+pPHp7U+igAooooAKKKKACiiigAooooAKKKKACiiigAooooAKKKKACiiig&#10;AooooAKKKKACiiigAooooAKKKKACiiigAooooAKKKKACiiigAooooAKKKKACiiigAooooAKKKKAC&#10;iiigAooooAKKKKACiiigAooooAKKKKACiiigAooooAKKKKACiiigAooooAKKKKACmkEnIPbHXHce&#10;gz29e5p1FAH+NV/wcA/sVN+wz/wVM/aW+HOl6Y2n/Dr4k+JD8fPhM0cBt7E+Cvi3PdeI7nStPUQx&#10;wi28KeMH8UeD447f93DHoEZCIjolfmL+zn8Ydc/Z6+PnwW+O/hq5vbXXfg78U/AnxK02XTpEivWn&#10;8GeJdN8QNbwSOyIr3cNjJa4kZY5FldJG2cV/oO/8Hp/7Ium+Mf2Y/wBnP9tPRtNJ8V/Bb4jz/Bnx&#10;pqMCSs1x8OvilaXmr6C2oMgMa2/h/wAc+HltdPkkRFWbxreQ+ZvnhR/83oMQMD1B/EZwfwyf85oA&#10;/wB7T4UfFDwb8afhl8Pfi78PNXtfEHgT4oeC/DPj3wfrdlPFcWup+HfFmj2et6TdRTQPJGTJZXsf&#10;mKrZhmWSFwrpivQ6/lW/4NEP2utf/aH/AOCY918HfGOsvq3iT9kT4oal8K9Jacw/a4Phb4i0u08Z&#10;fD22n2bZHt9LnvfFXh3TZpoyRpug2dnHK/2Nwn9VNABRRRQAUUUUAFFFFABRRRQAUUUUAFFFFABR&#10;RRQAUUUUAcf458A+B/ib4Z1XwX8SPBvhTx/4N1uA2us+FPG3h/SvFPhvVbZsEw6jomt2l7p15HkA&#10;7bi3kRWw4+ZBX+a7/wAHRukf8EiP2YvGNj+yj+x3+yF8I/Cv7XNw+j+KvjN8SvhtqXiTw34c+Cug&#10;XUker6V4HtvAOha7B4Cu/H3jWwmh1DUo7rQVj8K+ELmxkS3fUtesJtH/ALPv+C2n/BWjwB/wSc/Z&#10;L1n4jyS6R4i/aF+I6al4Q/Zw+GN7PG0niHxf9nQX3jPXLONxcr4C+Hlvd2+s+JLjbGuoXjaP4Xhu&#10;ba88Q21zD/jq/Ez4j+O/jB8QPGXxV+KHinV/G/xE+IfiTV/F/jPxbr95Jf6x4g8R67ey3+qanf3U&#10;hJea4uZnYRrsht49lvbwwwxJGgBwxOST6/59T/OlVS2cEDHqcep/pSAZIH+P9K/qy/4N+/8Ag3Wg&#10;/wCCoXhu5/as/aN8ear4I/ZQ8LfEG/8ABll4L8HIbb4i/GXW/DVvpl9r1taeI7uGWw8HeCbKbUrf&#10;R9Q1qzt9U8QaleR6xpulR6JcWSaygB/Ob+zr+yr+0f8AtbeP9P8Ahh+zT8FfiJ8a/HN/JsTQ/AHh&#10;q/1kWMYUs95ruqRxpovhvSoVG661jxBqGmaXaqwe5vEDCv6jvhT/AMGYn/BQ7xz8LdG8YePfjf8A&#10;s5/Bv4hapDPdTfCbxHf+LvFF9oMAjU2Fvrni/wAFaJrPh9dUnYMt3aaOutWenrs/4mV5MZoYf9HD&#10;9nX9mL9n39kv4a6R8If2bfhD4G+DPw60dF+zeGvA+iW2lQ3VwBh9S1u/VX1XxHrVzn/TNc8QX+pa&#10;tet81zeTda932KM8dcZ5PbJ/qaAP8qz4if8ABnv/AMFePB0M0/hiP9mf4rLEsjpbeC/jJeaVfzbA&#10;xCJB8RPB3gi0DyKuY1+3Y3EL8vf4M8Uf8G6X/BaTwndG0vP2Dfifq2GuVW58L6/8OPFFo4tioZ1m&#10;0Pxre7Fk3hrfzlja4G/yUfY+P9kjA9B3/Xr+fekwP8ff6+v40Af4w8f/AAQH/wCCyUrBV/4J7ftA&#10;AmKWX95o+hQALEpZgWl15FEpA/dwk+dM3yQo78VqfDz/AIN9v+CyHxJ8QXPhzSf2CfjX4furWylv&#10;ptQ+Idjovw50AxQtGvkweIPGms6JpF3eSGRfJsbO8uLqRVeRIdkTun+zJge/5n/GkKg+v5n0I9fe&#10;gD/J28L/APBo9/wWX1+50SLU/hr8EvBltqpiN5feJvjt4Qnh8PpI6gtrFr4XXxLqEjRoxkeLR7LV&#10;pNvybPO/d19weDf+DJr9uDUo7STxx+1t+y54UMgh+2ReHtO+KXjKa0LEi4SH7V4W8I2920K8x7ri&#10;3W4b5XeHG6v9KoKB0/OgADoAM/4k/wBTQB/Bv8N/+DID4fwNbS/F/wDb78Zasqxxm80/4bfBXRPD&#10;7SS+XiVbbV/FHjXxKI0V9vlvJosjNGoDojuHT73+Ev8AwZt/8EsvA81nd/Ebxl+0/wDGue2kka4s&#10;PEPxG8O+DdB1BWdjDFc2vgDwXoOuRpFGVVmtfElu8jrvf5G8kf1pUUAflh+z5/wRL/4JU/swTJff&#10;CT9h74Fwa0iRr/wkfjvw3L8WfESNGOJLbWPijd+L7rTnb70n9ltYrI2xmTKDP6ZeHvDPhzwlpdto&#10;XhXw/onhnRLONYrPSPD2lWOi6XaRooVI7bT9Ot7a0gjVFVFWOJVVVCAY67tFABRRRQAUUUUAFFFF&#10;ABRRRQAUUUUAFFFFABRRRQAUUUUAFFFFABRRRQAUUUUAFFFFABRRRQAUUUUAFFFFABRRRQAUUUUA&#10;FFFFABRRRQAUUUUAFFFFABRRRQAUUUUAFFFFABRRRQAUUUUAFFFFABRRRQAUUUUAFFFFABRRRQAU&#10;UUUAFFFFABRRRQAUUUUAFFFFABRRRQAUUUUAFFFFABRRRQB8Hf8ABTb9ka2/br/YL/aj/ZXfyY9Y&#10;+Kvwu1i08F3c6xvHp/xE8PS23iz4d3rNMAIoYvGehaGt5IrI4sZLuFHCO2f8RDXtE1bw1rer+G9f&#10;0+40nXvD+qajoet6XexmG803VtJvJ7DUbC7iIzFc2V5bzW9xGfmWaN1r/feY4Bx1GP51/kqf8HQn&#10;/BPDUf2J/wDgpD4z+KHhvSpY/gj+2RPrXxz8CXtvaGHT9J8c6hqCH4v+CPNjjSD7Xpni28XxRaQq&#10;FZNB8ZaOnzzQzSEA6n/g1O/b2i/ZC/4KVaH8IfFl5b2fws/bP0a3+CevXmp622laVoHxCsp59f8A&#10;hT4kkilkTT7y/vNfjvPh9arcqsqL48meGZH3xzf6wS9Dxg5Ofc+vU9etf4DWmanqOjanp2r6RfXe&#10;matpN9a6lpepWNxLa32nahYTx3Vje2dzC6TW11Z3MUdzbTQyLJDNGkiNvQGv9lb/AIIV/wDBSbTP&#10;+CnP7APw0+LuqXwb41/DmO0+D/7Q2nTT2r3jfE/wno2mC48XiG3kLxaZ8R9JuNP8ZWLSW9usN3qW&#10;qaVEj/2U8jAH7I0UUUAFFFFABRRRQAUUUUAFFFFABRRRQAUUUUAISFBJ6AZNfIP7dP7a3wS/4J9f&#10;sy/Eb9qf4+6zNp3gfwBYRpZ6Tp4hk8SeN/F2ps0HhbwH4Ss5pIlvPEnibUQtpZxyyR2un2q3usar&#10;NbaTpuoXMGZ+3X+3z+zP/wAE6PgVrn7QP7UXjyDwj4Qspv7K8O6FYxw6l43+IniiWGWez8H+APDY&#10;ube41/X7qKJpnXzLfTtJsY7nVddv9N0q2uL2P/Jm/wCCx/8AwWM+O3/BW74+Hxj4pXUPh7+z54Dn&#10;vdP+BPwCttWmvdI8IaXIXin8WeK3hMVh4h+JviSLEmua8LdYdNs1tvDuiJDpVj5t8AfN/wDwUl/4&#10;KG/G/wD4KbftTeOv2mPjXqE9u2sXL6R8OPh3a6hc3nhj4SfDexuJT4d8C+GUm8tPLtIXa+17Vltb&#10;e48SeI7vVNevIYZrzyYfgtbW4eGa5SKR7e3eKKedY3aGF5xI0CSyqpjjecRTNCrsGm8mbYH2PX7O&#10;/wDBJH/gh5+1l/wVk8bLc+AdPPws/Z08Oamlp8Rv2jfGel358KacYpYjfeG/AWnokM3xE8e/ZpGZ&#10;dD026s9J0vdDN4n17RIZ7NLz+in/AIOP/wDgmX+y/wD8Ex/+CP8A+y38GP2aPDq6bGv7Xmi6h8RP&#10;H3iRbW/+J3xk8VT/AAf+I0DeJvGXiC3tbbzYbERSLpPh2xjs/D3huzuEttI022ea8muQD+DIDDAH&#10;scn6Dnt7V/sj/wDBut8LbP4S/wDBGX9hTRbazNpceK/hfqXxR1MtCYZbu++KfjXxR46ju5VZnL79&#10;N1zT4YZSf3lrBA+1E2In+Nxzu7E5P5/j+n0r/Yt/4Nuvim3xa/4Iu/sRarcXcN3qHg7wT4s+Fd95&#10;VwJ3tU+GXxI8YeENHtbjCo0E8XhvTNFb7OwLRxSQvudHRyAfuTRRRQAUUUUAFFFFABRRRQAUUUUA&#10;FFFFABRRRQAUUUUAFFFFABRRRQAUUUUAFFFFABRRRQAUUUUAFFFFABRRRQAUUUUAFFFFABRRRQAU&#10;UUUAFFFFABRRRQAUUUUAFFFFABRRRQAUUUUAFFFFABRRRQAUUUUAFFFFABRRRQAUUUUAFFFFABRR&#10;RQAUUUUAFFFFABRRRQAUUUUAFFFFABRRRQAUUUUAFFFFABRRRQAUUUUAFFFFABRRRQAV+Pn/AAXD&#10;/wCCa2hf8FPP2C/iZ8HbHRrC6+OXgayvPif+zdrtzMlncaV8VPD9jO1voB1FopDDpHxB0o3ng7Vo&#10;Zf8AQ1bUrDVZ9k+j2U0P7B0hUH6+vcc54NAH+A9rOi6t4e1bVtB1zT7rSNb0LUr7R9Y0m/he11DS&#10;9U0y6lstQ0+9tZQktveWV5DNa3VvIqyQzxujpvFfvt/wbg/8FO9S/wCCdX7fngzR/GXiO5sf2av2&#10;mtR0P4PfGvTbzU/snhzw/qGsanFa/D74s3UUsclrDceANevWi1S+byWj8G654oieYb4dn3T/AMHZ&#10;v/BKm+/ZX/amH7dXwn8PJB8AP2tNfuJfHVtpVrKLT4fftDLbPfeJI70KGgs9L+KdrBc+MtHkVkjk&#10;8RW/jOz8m2hh01Jv5CwxAIHQ9RQB/v5JIjqhQ7lZQVYHKsuAVZWzhlYEMrLkMufwlr+NH/g1f/4L&#10;ZXn7V3w7tf8Agn1+054rtZv2gfgl4Osj8CvGmu6rJJrfxt+E+hRS2t14c1Ce/ld9U+IHwv02LTY2&#10;kjuJNS8SeCdmqPbTXPhjxJqVz/ZdQAUUUUAFFFFABRRRQAUUUUAFFFFABRRRQB/nWf8AB4F+y9+3&#10;t8Z/2zfgb428C/BT40/F39mXRPgfpnhfwDdfDHwd4i+IWheG/iXeeKfE2pfES31bR/CGn6rfaBr+&#10;s6fB4Tk/tDVrK3j1rS9OsLawvLkaVNbW3lf/AARj/wCDUL4rftBz+E/2i/8AgpFpviL4J/BJZ7HX&#10;fDn7ODrdaL8YvinaRXMVxGnxAYvBqHwm8F6nDG0c2n7Y/iJq1nM/kw+Ekez1e5/0psDnGRnP5nv9&#10;fSgADp/Mn+dAHD/Df4beA/g/4F8KfDH4XeDvDfw/+HvgfRrLw94S8G+EtKtdE8PeHtE0+JYbXT9L&#10;0yxiit7eBFUs3y+ZLM0k0zzTu8z/AMmX/B6TaQy/8E1PgXeNC7z2n7X/AIPSCdUBSAXXwt+K4lV3&#10;KnZ5wij2/Mu4x8ZxX9g1fyh/8Hj/AIdm1j/gkroGrRXPkx+FP2sfhBqtzD5ZcXUN/wCFviX4eVC4&#10;/wBV5VxrEM25vlbyyn33SgD/ACxuN/tkDI/oeefRueeelf6jn/Bmr8S5vF3/AAS18eeA7iSwP/Cp&#10;v2pviLo1lFbeYLxNM8WeF/AvjON9QVvkJk1PV9WW1dOtvEEfmOv8uIn5iT69x0/Aelf6HX/BkB8R&#10;kufhd+358JZLu5eTRfiB8FPiLZ2RhX7HEnijw7428Naldx3A+c3Fy3hDSYpIW3KsNrC8fzO9AH93&#10;lFIOg6fh0/CloAKKKKACiiigAooooAKKKKACiiigAooooAKKKKACiiigAooooAKKKKACiiigAooo&#10;oAKKKKACiiigAooooAKKKKACiiigAooooAKKKKACiiigAooooAKKKKACiiigAooooAKKKKACiiig&#10;AooooAKKKKACiiigAooooAKKKKACiiigAooooAKKKKACiiigAooooAKKKKACiiigAooooAKKKKAC&#10;iiigAooooAKKKKACiiigAooooAKKKKAPmn9rv9lP4Qftsfs5/Ff9mL47aBF4g+GvxY8L3nh/VVWO&#10;E6roOoYFxoHi/wANXU8Uy6b4q8Ia3DZeIPDupCOT7PqVhbedHNbedDN/jP8A/BS3/gnf8cP+CZn7&#10;Vfjv9mr4y6XeTW2l3t3q3wt+Ia2E1r4d+Lfwxub24j8NeOvDszB7cm6tY1tPEGkx3E1x4b8RW2o6&#10;HdO72iTTf7epAYEHoRg1+Zn/AAVN/wCCXP7PX/BVP9nHVfgh8ZtMi0nxho8Op6z8F/jDp1pDJ4u+&#10;E3jqe1WK21XTZmCvqPhvVZYbW18ZeE7iZbDxFpcaDfZ6xZ6Pq2mgH+Ll8OPiL46+EPj7wj8Tvhj4&#10;r1zwL8Q/APiHTfFPg7xh4Z1CbTNd8O+IdGuUu9N1TTL2BleK4triNW2/NHcR77eZJIZZEf8A16v+&#10;CEP/AAWN8B/8FXf2X9PuPEup6Jof7XXwg0fStG/aJ+Hdqq2D39wubDTPi34S0xj++8FeOHg+0XEV&#10;j5sfhTxNJf8Ahu62Wy6Jear/AJTv7cf7EXx7/wCCev7Rnjj9mX9o7wwvh7x74QkhvdP1Gwllu/C/&#10;jfwpqMkw8P8AjnwXqssMI1fwxr8EM0lrM0MF5Y3lvf6PqttYaxpt/YW3Mfsj/tb/AB8/Ye+O/gn9&#10;pL9mvx5qHw/+KPgW9Mllf24NzpGu6PdNGNY8I+LtFkcWfiXwf4it4hZ65oN8jQXMWy5he11C0sby&#10;3AP92Civxp/4I0f8Fkvgf/wV0+BEnivwzFYfDv8AaF+Hdtp1l8ePgRPqi3eoeF9QuYxFbeMvB8tx&#10;5d54g+GPia7jmXRdYaE3ekXizeHteEWpQQXOo/stQAUUUUAFFFFABRRRQAUUUUAFFFFABRRRQAV/&#10;OP8A8HW+h6drP/BFH9oy6vbfzrjw546+AmvaTJglrTUV+MXhHR3uFwDjOm6xqFsxb5fLun56V/Rx&#10;X4mf8HGXhVvF3/BFr9vCyjjtZJNK+GvhzxUn2tA6IvhP4leCfEFxJCT9y6S00+4Nq3ebYn8dAH+N&#10;1X9zX/BkDqyRfH39vbQGmIa/+D3wc1dLUyoBINI8a+LbOSbydwlfyDrUMbSqvlxi42TFTLDv/hlr&#10;+z7/AIMnNUitv28f2q9Ka5to5dU/ZQE8NtIQLq5Om/FjwIZGts8mO3W73XG3/npDmgD/AEuR0HGP&#10;bpj26Dp0paQHIB9fYj9DzS0AFFFFABRRRQAUUUUAFFFFABRRRQAUUUUAFFFFABRRRQAUUUUAFFFF&#10;ABRRRQAUUUUAFFFFABRRRQAUUUUAFFFFABRRRQAUUUUAFFFFABRRRQAUUUUAFFFFABRRRQAUUUUA&#10;FFFFABRRRQAUUUUAFFFFABRRRQAUUUUAFFFFABRRRQAUUUUAFFFFABRRRQAUUUUAFFFFABRRRQAU&#10;UUUAFFFFABRRRQAUUUUAFFFFABRRRQAUUUUAFFFFABRRRQB+H3/Bc7/gj18Pf+CsP7L2o6PpunaN&#10;oH7VXwk0zWdf/Zx+JlwkdrMNWeBbq/8Ahd4q1BVVpvAXj6W1gs7n7V5y+Gdd+weJ7BP9Dv7PUv8A&#10;H38feBvF/wAMfGvir4dfEDw5q3g/x14F8Q6x4S8YeFNetHsNa8O+JdAv7jTNZ0fVLOT54b3T7+2m&#10;tp1b5S8Z2F0wx/3yCMjB71/Dv/wdi/8ABFqx+KfgHUv+Cmv7M/gaJPil8OLGJf2rPC/hqxVLn4hf&#10;Dezhjt7P4wjT7ZR9s8V/DuKKGz8YXEMLXWreBpI9YvZgPBj/AGoA/hK/Yf8A21Pjl/wT+/aQ+Hn7&#10;T37PXiI6H488C3+28026a4fw1458J3rRJ4l8AeNNOhmh/tbwr4nsk+y6hbmRbi0uI7PWNKmsNY03&#10;T7+2/wBlX/gnP+3r8If+CkX7Jfwx/ar+D862uneM9PNh4z8FzXsV9rfwz+I+kLFB4w8A+IGjWJ2v&#10;tF1B/M0++e3t49c8PXWj+IbOFLDVbYH/AA8eh47Hiv6VP+DZ7/grX/w7n/bGj+FHxZ8QNYfsp/tW&#10;an4f8F/EWa7aaSw+HHxDS4bT/h38VUCuwstOs7rUJPDPjeZY9reF9UTWLnzX8K2KUAf60dFMRlZE&#10;ZWVlZVZWQhlZSAVZWHBQjo3Qrgg0+gAooooAKKKKACiiigAooooAKKKKACvkf9vj4UR/HT9iT9rj&#10;4PvpsOryfEb9nD4z+FbDTpoVuEuda1LwBrsehAREMTJHrIsZIWX547iOGRPnVK+uKhnjimieCZUk&#10;hnR4ZY3GUkjlUo6MP4g6sylf4t1AH+AewZWKsCGU7WBGCCOCCPbGK/oP/wCDXr9oSL4Af8FkP2co&#10;b+VYdC+Oml+PP2fdZdpYoU3+PPD8mpeF1Z5vl+fx34Z8JoEXEkxbyUy8lflP+3v8G5P2e/23P2uP&#10;gi2nLpUPwu/aM+MXg7TtOSdLlLTRdG8d63BoUSzxKqSp/Y32Fo5FVdytgoh+74V8JPiNrnwf+Kfw&#10;2+LPhmSWLxF8MPHvhD4haHJBczWcy6v4N1+w8Q6fsuoMy25Nzp0aiaP549xdeRtIB/vZjoOAOOg6&#10;D26D+VLXmfwY+J+h/Gz4Q/Cz4x+GM/8ACO/Ff4deCviPoYLb2TSfG3hzTfElhFIcIfNittSjjk3K&#10;rLIrhkQ5FemUAFFFFABRRRQAUUUUAFFFFABRRRQAUUUUAFFFFABRRRQAUUUUAFFFFABRRRQAUUUU&#10;AFFFFABRRRQAUUUUAFFFFABRRRQAUUUUAFFFFABRRRQAUUUUAFFFFABRRRQAUUUUAFFFFABRRRQA&#10;UUUUAFFFFABRRRQAUUUUAFFFFABRRRQAUUUUAFFFFABRRRQAUUUUAFFFFABRRRQAUUUUAFFFFABR&#10;RRQAUUUUAFFFFABRRRQAUUUUAFFFFABRRRQAVTvrG01K0utPv7W1v7C+trizvrK9giurS8tLqJob&#10;m0urWZJILm2uYJHhuIJo3imikdJEdG21cooA/wAg3/g4p/4JS3v/AATL/bc1y9+H+gS2n7K/7R13&#10;rfxK+BF7Z2UqaL4QmuL8zeM/g41wDJFFc+AdTvYZNCtyyyS+CdW8NyfvrmDUDB/P4pUAg55PoOmD&#10;169DjFf7Yf8AwVs/4JzfD7/gp9+xT8Uv2bvFVpp1r45On3HjH4F+NruFDc+APjJoNhdv4S1eK6BW&#10;aDR9Xkmm8L+LLdX23nhfWtVjVPtMdpNB/ix+OfBfiX4b+NPFvw98aaRdaB4w8C+Jte8HeK9DvlMd&#10;5o/iTwzql1o2t6XdRkApcWGpWdxayr2eM896AP8AWX/4Njv+Cj1x+3x/wTr8MeEvH2tzar8e/wBk&#10;250z4I/Em61G9iuNX8UeF7LS1n+FXj65HnNezDWfCdv/AMI3qWoXkfmah4m8I69ePJM82+v6N6/x&#10;tf8Aggh/wUe1L/gmt/wUM+FvxE1vWLq0+BfxZu7D4NftCaYso+wv4D8W6jbQaf4vmgd0ha6+HHiV&#10;tN8XR3A/0o6Taa5pULomsT7/APZDt54rmGK4t5ori3njjnguIHSSCeCZRJFNDKjMksUiMrRyKzLI&#10;rB0dwc0AT0UUUAFFFFABRRRQAUUUUAFFFFABSHPUden5kc/hilooA/x2/wDg5O+FqfCr/gtH+2xY&#10;W8Ahs/GXi3wZ8UbRRbPbI7fEb4beEvE2qzR72P2nztevdWlmuE/dyXDTfICj1+Fg+uMg/wAj1/z9&#10;K/rC/wCDx34bDwh/wVe0DxtHayQQ/Fn9l/4W+I5p2dGS71Dw1rnjbwJPLGgkd4hHY+HNLt3WSOHd&#10;Im9Efe7v/J5QB/tS/wDBEH4hp8Uf+CSH/BPfxaJ47iUfsz/D7wpdzRyF1bUfh9Yy+ANTR2/56pf+&#10;GLlZIzzHMrqfu8/qnX84P/BqR41n8Yf8EWf2fbK4Vw/gXx98cvBSs0kkgeC2+J/iDxBbFPMLeVGl&#10;v4ijj8uPbHujyOXav6PqACiiigAooooAKKKKACiiigAooooAKKKKACiiigAooooAKKKKACiiigAo&#10;oooAKKKKACiiigAooooAKKKKACiiigAooooAKKKKACiiigAooooAKKKKACiiigAooooAKKKKACii&#10;igAooooAKKKKACiiigAooooAKKKKACiiigAooooAKKKKACiiigAooooAKKKKACiiigAooooAKKKK&#10;ACiiigAooooAKKKKACiiigAooooAKKKKACiiigAooooAKKKKAEPQ8Z9s4z+Pav8AMh/4PBv+Cdw+&#10;AP7X/hD9uPwDorWvw2/a8tG0z4hfYrdI9O0P4++CNLtLbUp5vJRUg/4WJ4Ng07xDH53+kah4g0Xx&#10;nfmSTe6J/pv1+UX/AAW2/Yq0z9vX/gml+058D202bUfGml+BtT+LHwjNqM31v8WfhbYXninwhBZ/&#10;upmP/CQNbX3hG9jiVZLjS/EV/bI6NNvUA/xZgMsB1yeev/6//r1/sM/8G4P7ad5+2r/wSi/Z/wDE&#10;XijWYNX+JXwPgv8A9nL4jyC4M1+2ofCyKysPB+p6r5jNM1/r3w3u/Bur3l1IfLvNSur90Yuron+P&#10;Q6SRSOkiNHLG7pJG6lXR1Yo6OrAMrKwKsrYZW9DX9pP/AAZhftlp8Nv2s/jr+xh4o1s2vh79o3wB&#10;B8Qvh7YXMsS2knxV+Exlk1OxtFldWF/4h+Hmq61eTCJZGuI/BdqmzekZoA/0q6KQdB9B/nmloAKK&#10;KKACiiigAooooAKKKKACiiigD/OO/wCD3jwrp1n+0z+wz42it2TVfEfwJ+KHha+usgJPY+DfH+ka&#10;rpsIXORJbT+NtVdmPLLcQp/Bx/DxX91//B8Nbuvxk/4J8XZdDHP8Mvj9bIgcl1e18V/DOV3ZOgR1&#10;u41Vv4mRx/BX8KFAH+rZ/wAGgl5Pdf8ABHTw7BNaPbx6d+0b8crO0mZWAvoJLzw5qDXaFgAyJc31&#10;zYl03Jvs3Q/OjqP6jK/mf/4NJnZ/+CLvwfDrtWH4w/H5IjgLuU/ETUXLEjl/nlkUMeeNnREr+mCg&#10;AooooAKKKKACiiigAooooAKKKKACiiigAooooAKKKKACiiigAooooAKKKKACiiigAooooAKKKKAC&#10;iiigAooooAKKKKACiiigAooooAKKKKACiiigAooooAKKKKACiiigAooooAKKKKACiiigAooooAKK&#10;KKACiiigAooooAKKKKACiiigAooooAKKKKACiiigAooooAKKKKACiiigAooooAKKKKACiiigAooo&#10;oAKKKKACiiigAooooAKKKKACiiigAqN0VwVdQysCrKQGV1fhlZWBVlYfezzipKKAP8Sz/grz+yrc&#10;fsYf8FJP2wP2fUsp7Pw94X+MfiTX/Aa3EYiMvw5+IMy+PvALRbWKyJD4X8RafYtKv3prOZCEcbK+&#10;dP2NP2l/Ff7G37VHwD/ak8EwxXniP4G/E/wt8QLbTLhnS31qw0i/T+3fD1y0bxSLaeI9Bm1LQ7po&#10;5FIt9QkJ4r+wv/g9Z/Y60Xwp8W/2YP25vDkF/Fe/FzRNZ+AfxNRIYBpH9ufDiAeJvh7qz3Ak+0/2&#10;1rnhvWvEmkTRvC0DaZ4J05kkjdHR/wCFvI9B+v8AjQB/vb/Cj4l+FfjN8MPhz8XfA18up+DPil4F&#10;8J/EPwnqEbLIt54c8ZaHYeIdGud0bMm6TT9St2kUN8j70PKHHoFfzcf8Gqn7U6/tI/8ABI34UeEt&#10;T1I6h4v/AGXvF3i39nzXUnuluLyPQ9EltvFnw9lZNqywWMHgfxbo+g6esmU26DcwxyP5O1f6R6AC&#10;iiigAooooAKKKKACkJwM0E4BPpX8bf8AwWL/AODrBf2CP2nPiN+yB+zP+zzoPxg8f/CqwXRfiH8S&#10;/iX4m1nQPB/hz4j6jptjq1toOg+EdE09dV8YWPh7TtQt/wC3r6fxL4biutYmm03Ti9tpst/eAH9k&#10;e4ZxznOOh/z/AJ9KXPTg8+x/UdRX+Qn8e/8Ag5+/4LL/AB1a9gh/adtvgrol08hXQvgR4B8J+BPs&#10;kLjAgtPFF1p2vePECfeWZvFjXCt/y32HZX5WeJf2/f26vGGp3us+J/2y/wBqbWtS1GYz3l1ffH74&#10;pyNPKxyXMY8UrEvI4EcaqvYUAf2Qf8HxN1pZ8Xf8E6rNRa/22nhv9pO6mYKft40qbU/g1DbCR8Z+&#10;yvdxXXkxsc+csx6B6/gnr0H4h/Fn4pfFzVLbXPit8SvH/wATtbsrT7BZ6x8Q/GPiLxrqtpYCRpRY&#10;22oeJdS1O7t7QSs0v2eGZIRIxk2b+a4BRk446jr/AJ6f3vagD/X5/wCDYf4fa18PP+CK37IVvrf9&#10;ned4vj+KfxC08acdxXRfGHxZ8Z6lpH2+QRIr6i1iI5LpQ0hhV4bZ3LphP39r8Gf+Daj45eAPjX/w&#10;Rv8A2RbbwTcxf2j8HvD+v/BXx9pH2hJ7rRPG/gzxLqlxeJdKpMkP9vaJqui+LLOORUC2GuWyJvRN&#10;7/vNQAUUUUAFFFFABRRRQAUUUUAFFFFABRRRQAUUUUAFFFFABRRRQAUUUUAFFFFABRRRQAUUUUAF&#10;FFFABRRRQAUUUUAFFFFABRRRQAUUUUAFFFFABRRRQAUUUUAFFFFABRRRQAUUUUAFFFFABRRRQAUU&#10;UUAFFFFABRRRQAUUUUAFFFFABRRRQAUUUUAFFQTXEdv5Xmtt86VIY/lZt0shwifKDtLf3mwo7mpl&#10;OQD+dAC0UUUAFFFFABRRRQAUUUUAFFFFABRRRQAUUUUAFFFFABRRRQAUUUUAFFFFABRRRQAUUUUA&#10;FFFFAH4Jf8HLH7KUH7VP/BIb9piC1sRdeLvgHp+n/tLeDHjt/tFzFc/Clrm+8XxW+3Eoa++G9/40&#10;s9sasXklh+RnVHj/AMfdwBjkHjt9Sfp3xwe1f753jXwhoPxB8HeLPAXiqwh1Xwv438M674R8SaXc&#10;oslvqOg+JNLutG1iwnRgVeG70+9uLeVDw0cjDBr/AAqv2p/glrH7Nn7Snx8/Z88QQyw6v8FfjD8R&#10;vhjd+aCrTjwZ4s1XQre8CszHyr60sre9t2y3mQXCPuNAH9jX/Bkz+0tF4c+Pf7Xv7JOq3SpD8T/h&#10;v4R+N/hKF3VVOt/C/WpfCfie1hjI3vcX+i/EDSbz93tVbfw/MZt7+Ts/0YQc9iPrX+Kp/wAEYP23&#10;f+Hfn/BSL9mj9onU7yOy8BWnjGL4f/F2WWNJIk+E/wASQvhLxtqDq5GJPD1jqCeKrZlcN9s0K26j&#10;5K/2obG9tNSs7XULC6t76wvra3vbG9tJUntbyzuoUntbq2njZ4p7e4hdZYZo2aOSN0dGI5oAt0UU&#10;UAFFFFABRRRQAjZwcde3OP1r+GX/AILGf8Gq37Qn7bH7dnxL/az/AGWfjT8HPDnhn47TaP4o8f8A&#10;hD4vX3jPTdW8LfEC10rTdC1278PXvhzwv4nt9Y8Pa5BpltrkMM8mm3mm6lcalpqQyWCWEw/ubooA&#10;/gm+GP8AwY/eFYrXzPjN/wAFAPEN/eNbW5+x/DL4G6ZpNrb3ZiBuU/tLxX491uW7top/lhk/sqxl&#10;uI13yw27uUTlfjB/wZA30NgLj4Aft82t5qiNMf7J+MXwYl07T5kIjEEf/CQeC/GGq3FswIbz5v8A&#10;hGbrzBt2Qod2f9AOigD/ABwf+Cgf/Bvt/wAFLv8AgnT4Z1r4l/Fj4Sab8RfgloTzHVPjT8D9aHjz&#10;wjodlGyY1LxfpP2TS/G3g3SyrqsmteJPC9jocEy+S+sFym/8RiCDg/4/iPXNf78+paZp2raff6Xq&#10;1hZ6npeqWd3p+p6ZqFtDe6fqVhfwPbXtjf2V0ktteWV5bySW9za3EclvPDI8UyOjstf5+X/Bej/g&#10;1rh8Nab44/bL/wCCZfhPULrTLaS+8T/Ff9j/AELT5L240uzmf7Rqnin9n+0tg93Pp1kWuNQ1T4Um&#10;O4uLO186bwNK9tDbeFIQD+eH/ghb/wAFf/Gn/BJv9qqy8TavLrHiL9l/4ty6X4V/aL+Htm0ty40W&#10;OYx6X8S/Cenb/IHjjwFJPJfW6LEJPEWgvrHhiaaF9Tsr/Tf9f34X/ErwB8Zvh74N+LHwr8XaJ49+&#10;G/xE8N6R4u8E+MfDl2t9oviLw7rdpHe6dqlhcKcmG4glXdDMsd1aTLNaXkMNzDNCn+CdcQTWtzNb&#10;XMMtvc200kFxb3MbRTQTxOYpoZ4pFVopYpFZJI5FVo2Uo4R1Nf10/wDBtN/wXwuv2G/G2hfsQftV&#10;+IvM/ZB+Jnipo/AXxA1zUpQn7NfjrxFcsXnuZLydra3+EHi3WJfO8VW6m3j8I65fz+M4X+xXPiSG&#10;5AP9Qaiq1pd21/aWt9ZXNveWV7bw3dpeWk0dxa3drcRrNb3NtcQs8U9vPE6ywzRSPHLGyOjurAmz&#10;QAUUUUAFFFFABRRRQAUUUUAFFFFABRRRQAUUUUAFFFFABRRRQAUUUUAFFFFABRRRQAUUUUAFFFFA&#10;BRRRQAUUUUAFFFFABRRRQAUUUUAFFFFABRRRQAUUUUAFFFFABRRRQAUUUUAFFFFABRRRQAUUUUAF&#10;FFFABRUBnQM6FstFGsjqAxYK5YKcbQcko3y9fwqZTkA9jyMgg4PqDyDQAtFFFABRRRQAUUUUAFFF&#10;FABRRRQAUUUUAFFFFABRRRQAUUUUAFFFFABRRRQAUUUUAFFFFABRRRQAUUUUAFFFFABRRRQAUUUU&#10;ANY4Un2yO+T2AGDkk+309v8AJ4/4O0v2bpfgf/wVy8c/EDT9En03wv8AtNfDD4efGTTb0W4j0+/8&#10;R2mmSfDzxuttMoAlvF1jwXHq2pqyrNHJrsEs3yzpI/8ArE1/EL/wer/ss6z4y/Zw/ZX/AGuPD2jx&#10;3dp8D/iB4p+FvxC1GOZvtmmeG/i5aaRe+Erx7dj5baVD4r8IzaTdT/M8N94h0qKNSlw+wA/zgh1x&#10;68evXjjHX2xX+v8Af8G0X7Yutfth/wDBJj4Fan4x1CXVfH/wDvta/Zp8X6jdXy3t/qSfDGDS28E6&#10;leu2LgT3Hw41zwdb3El1umur6zvLl5pt7yV/kAnhjgY5PHpz0/DpX9pf/Bm7/wAFBdB+C/7Snxa/&#10;YS+IutQaV4e/ajttO8bfCCe+njgs/wDhdXgTT7qHU/DCSzSIkd9478CmWWw73epeCdN0qMyXmpWa&#10;UAf6VlFIv3Rxjgcc8e3PNLQAUUUUAFFFFABRRRQAUUUUAFMYMSCMcdiDz05yOeP7v8WKfRQB/AR/&#10;wdJf8EErf7L45/4KefsdeEhDcQm68SftgfCLQbQmKS2RITd/H7wXplsmyA2wjkn+LWk26COSGQ+P&#10;IY4Xh8WzXP8AAGBszuwQc4OAwOB2zj12+mW3D7tf78moafY6jY32n6jZ2uo6fqNrc2WoWGoW8V5Y&#10;31ndwvb3VneWlwkkFzaXUEkkNxbzRyQzQyPG6Mh21/k0/wDByj/wR9tf+CaX7Vtr8UfgzoMWn/si&#10;/tP6nruv/DDSNMg1BtP+EvjewSzvPGnwkuLq58+GLT0nvZPEXgCP7Urt4XuLnRIYJH8JXl1MAf1A&#10;/wDBpr/wV2tf2l/gHF/wT0+N3iQyfHn9mvw0br4N6prF4sl78TPgDYyxW1vo8MszCa98R/CKS5t9&#10;Dmt1LTT+BpvD15Ck39ia3ND/AGRKwbpn8RjrX+D/APs0ftHfFn9kb48fC79o/wCBfiaXwl8U/hH4&#10;qsfFnhTWFTz7Z7i2D299pOr2RaNNS8PeItKuL7QvEWkzMsOqaHqV9YTYSffX+zT/AMEsf+CjXwo/&#10;4Kifsh+Bv2nPhlGNE1W6d/CPxa+H00rS3/wz+LOiWVhP4p8JTysqm800rqFlrnhnVh/yFvDOr6Ve&#10;TJa3rXlhZgH6M0UUUAFFFFABRRRQAUUUUAFFFFABRRRQAUUUUAFFFFABRRRQAUUUUAFFFFABRRRQ&#10;AUUUUAFFFIRnuR9KAFooooAKKKKACiiigAooooAKKKKACiiigAooooAKKKKACiiigAooooAKKKKA&#10;CiiigAooooAKKKKACiiigAooooAKKKKACiiigAooooAKKKKACiiigAooooAKKKKACiiigAooooAK&#10;KKKACiiigAooooAKKKKACiiigAooooAKKKKACiiigAooooAK+Kv+Civ7Kuh/ttfsR/tM/sva5p9r&#10;fy/Fn4S+KtG8LNdKCmm/EKwsW1z4ca4j4Lwy6H440vQdTWRcErbtCd6SOj/atJgZB7gED8cZ/lQB&#10;/gQa9oWr+Gdb1nw54g0+50nXfD2q6joet6XextDe6bq+k3k2n6lYXcLgPFc2d7bzW88bDdHNGyPi&#10;uj+GPxI8Y/B34jeA/ix8PNbufDfj34Z+MfDfj3wZr9kxW50jxR4T1a01zRNQiO4Bja6jZW8zRt+7&#10;mVGikDxuVr+tb/g7a/4JT6Z+y1+0b4f/AG5/gZ4Cm0T4H/tRarqkPxfTR45H8PeEP2lJrjUNb1PU&#10;Wh8xho1r8XNHNx4kt7eONNOl8VaH4xeH7O19bWdfx3UAf7lv/BP79sHwL+3n+x98BP2qvAV/YXNj&#10;8VPAOian4j0uyubeeXwl8QbW1jsfH3gvUY4JpzaX/hnxVbapppgnaOaW1itr3YLa8t3f7Lr/ABnf&#10;+COn/BZf9oD/AIJG/G1vFHhEah8Sv2e/HM8Ft8a/2er/AF+bTdA8VQIFitvF3hO5mg1Cz8KfEvQY&#10;VX+zfEUOnyQ6tYq+g69DeabNDJYf60H7Df7dH7On/BQ79n7wr+0b+zT42tvFXg3xBFFa61o9wYLb&#10;xf8AD3xXFbQT6t4F8e6FHPNNoXijRnnVbi3aSay1C1ktdY0S91LRL+w1C5APsKiiigAooooAKKKK&#10;ACiiigAooooAK+Kf+Chf7DXwk/4KM/smfFP9k34yC5svDnxD062m0LxZpdta3Gv/AA98d6Hcpqng&#10;7x54fF2pi+36Dq8MbXVq0lvHrWi3GreHrqdLLWLmvtamlc9yOCOMd/w/rQB/hR/tg/spfFX9iL9p&#10;f4v/ALLvxo0o6b4/+Dvi++8N6lMkUseneINL+W88OeMNCaYFrjw74v8AD9zpviLRLjczNp+pWyTb&#10;LlJkT9sP+DaT/grNH/wTi/bNg+G/xb8VS6V+yb+1HdaR4K+J8l/M/wDYvw78fLK1p8O/i60TSCPT&#10;7PSr28k8M+N76Paq+Edam1i8+0v4Y02FP6tP+Dr3/gkdZ/tYfs3T/t3/AAW8NPcftGfsueFpG+IV&#10;ho9m81/8Tv2ebC4u9Q12OaC3RmvNf+FUt5feLtJuGTzpPCr+LbB3uZbfRYLb/MD9MDqOc8g8YOMe&#10;p/75YYzxwAf798E8NxDFNBKk8M0aSQzxOssU0Miq8Usc0ZZJI5UdXjkVtsitvQ4NT1/Iz/walf8A&#10;BW//AIbE/Zo/4Yk+NPiOS9/aP/ZR8MafB4O1LVLnzNQ+Jf7PFk9lonhrUlmlJlvde+GVxPY+C/EL&#10;SFprjQrrwfqrzXl5daq8P9c1ABRRRQAUUUUAFFFFABRRRQAUUUUAFFFFABRRRQAUUUUAFFFFABRR&#10;RQAUUUUAFFFFABRRRQAUUUUAFFFFABRRRQAUUUUAFFFFABRRRQAUUUUAFFFFABRRRQAUUUUAFFFF&#10;ABRRRQAUUUUAFFFFABRRRQAUUUUAFFFFABRRRQAUUUUAFFFFABRRRQAUUUUAFFFFABRRRQAUUUUA&#10;FFFFABRRRQAUUUUAFFFFABRRRQAUUUUAFFFFABRRRQAUUUUAFFFFAHgX7TP7M3wV/a/+CHxB/Z3/&#10;AGhfBGmfEH4T/ErR5NI8SeH9RDxSRsrrcabreiahERd6J4l0HUorbVtB17T5IL7S9Stba5tn3od/&#10;+T1/wWj/AOCC37SP/BKvx/rnjbRtL134tfsX674gFv8ADv472Fml3ceGItWkkk0rwX8ZLPToI18L&#10;eLbba1hb681rb+F/GDRw3Oj3NrqVzceHdN/2ASMjB71y/jLwT4Q+IvhTX/Avj7wvoHjXwZ4r0y70&#10;XxP4T8VaRp+v+HfEOkX8ZivNM1nR9Ut7rT9RsbiM7ZLe6t5I2XGUyKAP8DLaSM5GAM9f0+vTNfor&#10;/wAE1v8AgqB+1J/wS1+Odp8Zf2cvFIOlapJY2XxQ+EviOS7uvhv8WvDNrM7tonivSoJY3t9QtEmu&#10;JPD/AIq0prfxB4cvJnlsbl7K51LTdQ/o2/4OLf8Ag3A8IfsZ+DPFn7eH7DkF7Zfs8afrOmL8Y/gJ&#10;cyaprN18Hj4k1P8As6Hxp4D1m5a9vbr4Y/2xe6XpuqeH9auJ9R8H3Go215Yanf8Aht3tvD38WrqF&#10;xjJBzg9QR25HH5UAf7Z3/BLv/gp5+z1/wVV/Zw0749/A26utF1nSLu38N/Fv4T69dW0njD4UeOfs&#10;MN3PomrC32x6toeoRM194T8WWsMen+ItNV3WGw1iy1nR9K/Sev8AFI/4JLf8FQPjD/wSp/aw8MfH&#10;r4eSXmu+ANabTvCvx4+FguBHp3xP+GD6lDc6lpyJM62tn4u0Mefq3gfXpPm0fW18mbztF1LWbC//&#10;ANlX9n/47/DL9p74K/DL9oL4M+I7fxZ8Lvi54Q0jxt4L16BTEbrSNXg8xbe9tmZnsdX0y5W40vWd&#10;MmP2jS9Ws7ywuUW4tpEoA9iooooAKKKKACiiigAooooAKKKKAKGqabp+taZqOj6vY22p6Vq1hd6b&#10;qem3sMdxZ6hp99byWt7Y3dvMGhntbu2lkt7iGRWjkikdJAVbB/xSf+CwP7Dl/wD8E7/+Chv7Rf7M&#10;qwOvgvRPFjeMvhJesmyPUfhJ8QYx4p8DeWxZvNl0PTr9/Cepy/Kra14d1IINiJn/AGxGOAT0wCfy&#10;5r+C7/g9X/YwOqeEf2Xv29fDGko0/hbUNS/Zx+LeoQeUsp0nXWvvGfwovrpFiEksNlqtv4+0ma8k&#10;m/dyazo9rsfegQA/jA/4JwftzfEX/gnR+2N8GP2r/hw8t1cfD7xAtt4z8MCUxWnjv4a68F0zx74K&#10;vySV8vW9AluPsFwysNL1210rWIU+02EL1/tmfCT4o+Bvjd8Mfh/8Yvhlrll4m+HnxQ8HeHfHfgrx&#10;Bp8sctpq3hvxRplvrGlXcZjd0R3s7uP7RDu8y3uBNbTKk0LrX+CeAQ+B1B9icjt1wT9DX+pB/wAG&#10;ef7W+ofHD/gm94r/AGe/EmqPf+If2RvivqHhfREubiS4u4Phd8To7nx14PhYyszfZrDxJJ480mzV&#10;W8u10/T7OzSOGOGHeAf1q0UgOQD6iloAKKKKACiiigAooooAKKKKACiiigAooooAKKKKACiiigAo&#10;oooAKKKKACiiigAooooAKKKKACiiigAooooAKKKKACiiigAooooAKKKKACiiigAooooAKKKKACii&#10;igAooooAKKKKACiiigAooooAKKKKACiiigAooooAKKKKACiiigAooooAKKKKACiiigAooooAKKKK&#10;ACiiigAooooAKKKKACiiigAooooAKKKKACiiigAooooAKKKKACiiigAooooA4X4nfDjwZ8Yfhx47&#10;+FHxF0Oz8S+A/iT4R8Q+B/GXh+/ijmtNY8NeKNLutG1mwmjlV0/0iwvJo1k2loZCk0eHRcf4pP8A&#10;wVD/AGBviB/wTX/bT+L/AOyt45ju7vTfC2rSa/8AC7xZcIqReP8A4QeIbi7uvAXi+2ZCYzcXOmxS&#10;aTr1vENun+KNH1zTcv8AYi1f7d5GQR61/Lx/wdGf8Epf+G8P2Nn/AGhPhH4Xk1X9qH9kjTNX8VaD&#10;baRZS3Wu/Ef4NMGv/iF8OY7e0glu9V1LSVi/4TnwdZ/vJl1DS9e0jTYfP8UTUAf5SIO1geRg9jzx&#10;71/ap/waGf8ABVPU/g58edR/4JufFzxNNJ8J/wBoC91HxL8AJNVvXa18EfHG1smu9V8I6e91P5dl&#10;ovxU0WymNvY26+X/AMJ5pOm/ZLYXnirUrl/4q3GGYEEEE5BBBBzyCDyCP6etdv8ADT4ieMfhF8Qv&#10;AvxU+HeuXvhnx98N/F/h3xz4L8Q6e5jvdE8UeFdVtdb0PVLZxwZLPUbK3m2NuWQRmN1eN2WgD/e+&#10;HQbemOM5/DOeaWvhL/gmp+2x4S/4KF/sTfAH9q/wpJZxT/ErwTYL470OzZtnhL4qaCv9ifErwntk&#10;PmiHRvF1lqkOmySqrXmjNpuoIDDeI1fdtABRRRQAUUUUAFFFFABRRRQAV+Z//BYb9kt/23P+Ca37&#10;W/7PGnaJZ674w8S/CrV/Efw1tLyTyAnxP+H7weOPAbW9zsdre5uPEGgWeniTaEkhvZraZ0hnmcfp&#10;hUUgU5V+UYEMpXcGB4KsOQVYfKV2ncD1xvyAf4CMqSRSyRyo0csbtHIjAq0ciMVdCDypVgylT078&#10;iv63/wDgzd/aTufhX/wUr8cfs/3dyE0D9qL4G+JNOhtmLYl8cfCF3+IPh2ddqH54fCq/EK3+aSON&#10;hec7n8nH4k/8Fhv2X5v2PP8Agpl+2X8CEs1sdD0D4z+JfFPgmGKz+wWZ8AfEqSL4jeCo7C2EaQpa&#10;WHhzxRYaXtt90EVxYzQQu4hzWH/wSU+Pw/Zg/wCCln7FHxtnup7PS/CX7Qnw+svEk8Fy1r/xSXjD&#10;V4/BPi1J5Q6KbZ/DviLU/tCSN5UkO9ZPkyKAP9uVTkA+tLQPrn3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YwY9D37Y4HPYnBJB/Cn0UAf5cv/B0Z/wRbl/Yk+ON5+2x+z34ZlT9lX9ovxheT+MdA0bT&#10;Zv7M+BHxp1ktqGp6TKbdHtdP8D/Em7bUNd8Gl/s9ro+tLrPhKFLWzh8Nw3v8kRBGD25wfXBxkV/v&#10;K/H34C/Cb9pz4PfEL4DfHPwZpfxB+FPxP8O3Xhnxl4T1hGa11HTrhklingniKXWnarpd7Dbapous&#10;WM1vqGj6tZ2WpWFxbXdpBMn+RH/wWn/4IsfHH/gkt8cJ7e/t9Q8efss/EbX9VPwF+Nltbu9vd2Xm&#10;TXsHw++IPlQpBoPxM0DTvlurdvL0/wAVWNpJ4h8PO8I1PTdHAP2U/wCDRX/grFoH7Ovxe8Q/8E6v&#10;jhrttovwz/aO8XQ+LPgT4l1SeWOz8O/Hq70/TtCuvBF1cSSm2s9O+KulaZpdvojNHHHH400ewsEd&#10;5vFTOn+lSGDZwehweCMHjg5xzyK/wFrG+u9OvbS/066ubC/sLq2u7DULGeW0vrK8tZkntbuzuoJI&#10;pYLq3mijmt7iMrJDMiSI6OquP9KL/g3A/wCDipv2qYfDX7Cv7dnjSwtv2lLG0tdI+Bfxo1+5isU+&#10;P9jZxCCHwT4vu5TFar8Y7GCNf7L1Jmh/4WRaK6Oh8YW0z+JQD+0iikGSASMEgZHofT8KWgAooooA&#10;KKKKACiiigAooooA/wAzX/g9M+AVt4G/bv8A2ef2gdPtbmKD49fs/wAnh3W7gwqtlc+J/g54nuNP&#10;kkW4UAy3h8MeMPCtvMknzJb2drsOz7n8bdndXFhdW1/aTNb3dlcQXdrPGcSQ3NvIs0Esbc4eORFk&#10;H+0o4zX+jr/we66HZT/sp/sS+JXtIm1HS/2hPHmhW98Yd08Fjr3w4a/vbVbjH7uK6uPDlhNJCzKZ&#10;ns43CfuXr/OBBx+PX6dx+P50Af7rf7Fnxsg/aQ/ZD/Zi+PcE0c7fF/4DfCv4g3bxIqQrqnibwXo+&#10;pazEio0iItvqs97bqqyNtCY5Ar6cr8Pv+DcDxVN4t/4Ir/sJ3k80802keAfGXhUtOys3k+Fvit48&#10;0SziQqTiG2sLK1t7dWO5YYUU4r9waACiiigAooooAKKKKACiiigAooooAKKKKACiiigAooooAKKK&#10;KACiiigAooooAKKKKACiiigAooooAKKKKACiiigAooooAKKKKACiiigAooooAKKKKACiiigAoooo&#10;AKKKKACiiigAooooAKKKKACiiigAooooAKKKKACiiigAooooAKKKKACiiigAooooAKKKKACiiigA&#10;ooooAKKKKACiiigAooooAKKKKACiiigAooooAKKKKACiiigAooooAKKKKACiiigArxT9oT9nf4Lf&#10;tVfCXxd8DP2gvhz4a+Knwq8c6e+n+I/CHimyF1Z3A+9a6jYXKPDfaNrmlzFbrRte0e6sdZ0e/SG9&#10;02/trmFHHtdFAH+Qt/wXj/4IZ/EP/gk18XYfGHgN9d+IP7GfxX1u9j+FPxEvLd7nVvAWsu014PhJ&#10;8Tby3iW2XxFYWCvN4Z8RbbSz8baRaXF5BbW2q6brFhZ/gDpmpahouoWGr6VqF7pWraXe2upaXqem&#10;Xc9jqWm6jp9xHdWN/YXtrJFc2V7Z3UUdxa3lvJHcW9xGksLo6B6/3df2j/2cvg3+1l8E/iH+z38f&#10;PBOmfED4U/E7Qp9B8V+G9SDr5kLss1nqemXsLJdaP4g0S+it9W0HXNPkg1DR9Ws7O/s50ntkav8A&#10;IZ/4LQf8EcPjb/wSX/aFvvDesWWs+NP2ZviBrGp3n7PvxyFnJJp3iDRt73SeB/GV1bW0dlo3xS8L&#10;WbLDrmlMtvb67awp4k0BH025nttNAP7Yf+Dcz/g4Z0P9t/wx4S/Yt/bH8XWmk/tmeGNMOl/D7x/r&#10;EkNjpv7TPhvRbKM2/m3kjJBD8a9MsIpG8QaTth/4Tizs38T6QJtVfXNNtf69QwboemMjuM+tf4FX&#10;hnxP4i8FeJdA8XeENc1bw14p8K61pviHwz4j0K/uNM1vQtd0W9h1HSNY0jUrSSG70/U9Ov7aC8sb&#10;y1kjuLe4jR4XR1Ff6tH/AAbd/wDBa+7/AOCmfwF1n4N/tF+LfDUn7avwOU/8JFHBb22hX3xj+FYF&#10;nDovxVstHhMNnNrOm31y3hv4hW+iwx2trqS6RrzWFhb+KIbSAA/pvooGcDPXHP1ooAKKKKACiiig&#10;AooooA/mB/4O5/hKnxF/4I9+NvF6W09xffBH42/Bz4i2r28McpitdU127+GuqPcsY3khtVtfHvnS&#10;SRtF++hhDloztP8AlDEY/Mj8q/2cv+C/lhZaj/wRs/4KEwX1ql5DH8BNSv0hkLbUvNM8ReHtS026&#10;AVh89jqFna30fRTJbx71fmv8YygD/Xx/4NdtX0vV/wDgiX+yL/ZgI/su5+M+kahks3/E0svjd8Qf&#10;tZG7oGEsZwvyrniv6B6/mV/4NINRnvv+CMfwrtpfLEej/Gr4+abakHLNBL44m1dvMG47ZBdarc7V&#10;+UmJUbb8+8/01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4L+0x+zL8D/2wPgv41/Z9&#10;/aJ+Huh/Ez4VePtNk0/XPDutwAvbz7XFjrug6lEU1Dw94n0SeT7doPiLR57PVtIvo0ubO8hcNv8A&#10;eqKAP8Tf/grR/wAE6/iH/wAExP21vip+zb4tstQl8FLqV54x+BfjG8Jmh8ffBXX9Uvz4L1sXyxQQ&#10;XOtabb2snhvxdDHHH9j8WaLqsKw/Zvsc03zp+xd+1x8Wv2FP2nPhH+1T8E9UNh49+Evii21u3sZ5&#10;po9I8VaDPHJp/ijwR4jSBg9x4d8YeHbrUPD+rwqDIlrfPc2jw39tazw/6m//AAcYf8EkY/8Agp7+&#10;xzc618MdHs5P2r/2boNd8d/BS5S3gS+8c6NJaJceNvg3dXpXztvjGy0+1vfCiySJa2/jbSdGR3tt&#10;P1LVZq/yLryzudPurixvra4s72znntbuzvIJba6tLq2leC4tbm3mRJYLm3mjeKeGVVkjkR0cI6kU&#10;Af7if/BPr9uz4Lf8FHP2Wvhv+1P8Db6Q+G/GtpJZ+JPCt/c20viP4b+PdKWKHxX8P/FcdpI8UOr6&#10;DeSR/Z5tscOs6LeaVr9gn9m6tZu/21X+R7/wbUf8FQvE/wCwD+3p4F+GfizxVe237L/7VniPQfhX&#10;8VvDt5dzN4e8PeNNduI9H+GnxVgtHLwafqfh/wAQ3lnofiDVI1hWbwXrGq/b3mfTdNey/wBcAEnI&#10;OOPTP9aAHUUUUAFFFFABRRRQB+GH/Byf4xs/Bv8AwRR/bmuLvUDp0uv+D/h94P04pMkEt7e+KPjD&#10;8PNJbTYy/wDrftVjNe/aIV+aaxW5Rec1/jr4P8v1GRX+rF/weAa6mk/8Ee9Z03+0fsT+KP2kvgjp&#10;ItN4Q6slpJ4n8QPZlMEzJC2iw6ky9Vaxjk4CbT/lPDGDn1Hp39+T2/zngA/1xv8Ag1U8BXPgb/gi&#10;t+zbdXenyWFz4/8AGHxv8fM8krP/AGhbaj8VvE+i6dqCIflijl0vw/Y26xrx/o/nH55nr+jCvyw/&#10;4Ij/AA1uvhJ/wSW/4J/+Cb20vbK/g/Zt8CeJNQs9RtpLG8t7/wAfQT+Pb6OW1nihnh2XXiWbylkj&#10;WRodhfeTvr9T6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I4Pbvnn8zggn86/yK&#10;v+DnT9hm7/Y4/wCCpXxb8R+G/A7+FPgv+1B5Px2+GN3ZwwxeHb/WtdtrFfi9pmlfZ0jgs7nSviTJ&#10;rOpXmi7Uk02x8SaPNGiWF/p5f/XVIyCDn8Dg1/K3/wAHc37GVp+0R/wTIn+Pei6U138Qf2OPHOl/&#10;Ea0vYntY5z8MvGdzYeC/iZp0hlj8ya1he68K+KpIoZY5FHhV3RJtzoQD/KyillgmjmhkeGaGVJIp&#10;onaOSKWNgySRuhDI6MA0bK2VZcqc1/s5/wDBCH9tC+/bu/4Jdfsw/GnxHqM2qfEfQvC83wd+LN5c&#10;yyXF5efEL4S3J8JahrV9PKqtLfeLtGtND8aXTfPsk8SeSZZnhMj/AOMQDhs+/Pfjvzz271/fL/wZ&#10;N/tX38Wvfte/sUaxcvLpt3pHh79pLwJHNfXLxWV/YXWnfDz4hWlnYuGtoV1GC/8AAt9JNC0ckjaf&#10;M0yyOQUAP9BGikByAfUA/nS0AFFFFABRRTSSCPQnH8/f0H+egAP4Yv8Ag9x+OejaX8Cf2LP2bLe7&#10;kPiPxl8U/HXxn1GzidhFB4d8A+F4vBmnzXkanaW1DV/H10ti0g/5hF/sB2Ps/wA9z4beA9e+KXxC&#10;8DfDPwray33if4h+MfDHgfw9ZwRvNLda34r1qy0PSrdIowWkaW9voVCr83Wv3N/4OZf2wpv2t/8A&#10;grV8f4tL1Uah4A/ZzOn/ALNfgWOG68+yj/4Vy9z/AMJ7e24V2tzLqHxM1PxcGuIVVpbG3sIX8z7M&#10;j1X/AODZT9l0/tPf8FgP2bk1HTZNQ8I/AZvEX7Rni1vK8y2th8NNOD+CmuSSqhZfiXq3guEJuLSK&#10;0h8t4UmwAf64fwv8EWXwz+Gnw8+HGmndp3w/8DeEvBNgxJO6y8KaBp+hWrZPJzBYR8nmu6pFJIBP&#10;XvwR+h5FL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4z+0P8DfAf7TXwM+Lf7P&#10;XxQspdQ+Hnxn+Hniv4b+L7e2kWG9XRvFmkXWkXF1p87K4ttT083C6hpd0Y5Ps2o2ttNsfZtPs1IR&#10;n/IP8waAP8Jj9r39mjxx+x1+078c/wBmD4ixBfF3wR+I3iPwJqVymfs+q2ul3jnRPEFkxSMvp3iT&#10;Q5dN17TZBGqyWWpWzfxYr9Cf+CBX7cFv+wP/AMFQP2ePiz4k1iHRPhZ451Wf4G/GW9u5DFYWnw8+&#10;KU1npEmtahIDiKz8JeKYPC/jK6mZdsdv4fm3lEd3r+i7/g81/wCCds+i+M/hJ/wUo+H2ip/Y3i62&#10;0r4EftBtZRMGtvFmlW15c/CjxrqCglWXW/DtvqPgm+vMRxwzeG/Clt881/X8Ha8Zx14wc4wSeD1H&#10;T1/hbH4gH+/khVo0ZWV0Kqyup3qykAhlYEgqc7lYHG0j60+vxd/4IA/tuJ+3b/wS4/Zu+JGq6o2p&#10;/En4b+H0+Afxfe5uGudQfx58JrSx0FNZ1CV5JZpbrxh4Sbwv4ymmmb5rjxBMm93hev2ioAKKKKAC&#10;vy9/4LEft/6B/wAE2v2A/jh+0jcahZwfEGLQpvAXwN0m6HmP4g+NHjS0u7DwVbRW2G+022hvHeeM&#10;NaVl2JoPh3UnfJ2I/wCoLDII9fbP6V/lo/8AB2h/wUtb9rL9tu0/ZG+HWuLe/BH9i+41Pw7qz2F0&#10;s2meLfj9rMFsnxC1dmgZo7mLwJaxWvw903zS0ljq1j40eE+RquWAP5S9b1nV/Eet6v4h1/UbvWNe&#10;17VL/Wdb1bUJ5Lq/1XV9Uu5b7UtRvrmUvLc3d9ezzXVzNIxkmmkkkc72r/RF/wCDK79i8eGPg5+0&#10;j+3j4jsbyHWPip4ih+AHwzllMK2jeBPA8uneJfHmrWqBWmkOseNLjR9F85pVWGTwbcxoj+c7r/nl&#10;eDvCXiLx/wCLvDHgbwhpV1rnizxp4i0bwr4Z0awhee91bX/EOo22k6RptpBGryS3N7qF5b20Mcas&#10;5kkUKD3/ANu//gmv+yFp37B37DP7NX7KNpHoh1T4R/DPRdK8a6j4ftmt9M1/4kaqJfEHxG8RwGQ+&#10;fcjW/Gura3fJd3H76aOVPkhQJbwgH3GOg/xz+vel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i7/goV+yF4V/bw/Yx/aI/ZT8XW9o1t8XPh3rOkeHdRvIYZ/wDhHPH2nImt&#10;/DvxXbGZSIZ/DfjTTdF1RWXYzR280JcwzPn/ABC/iD4E8VfC7xz4x+G3jnR7nw/42+H/AIp8QeCv&#10;F2hXq7LvR/EvhfVbnRNb024TH+us9Ss7mFmVtrlN6cHc/wDvhtwpPoPYZ44HPHJ47V/l4/8AB3l/&#10;wT1k/Zw/bk0L9sTwVpKW/wAK/wBs6yur/wAQrp9m8NpoPx58EWGmaf42iumGbdJPHmiyaL40t5Ga&#10;O41LWm8aXLxt9meZwDL/AODSL/go9dfst/tw3P7H/jnWfs/wY/bQNnoWkJeTxpY+Gvj94dsbqTwD&#10;qsDzFfs48b6c2oeAb+KH5tQ1a88G+ZvTTU2f6kYIOQD069cj65r/AAOfAPjrxN8MfHngn4keCtRm&#10;0Xxl8PPF3hvxv4S1i3YrcaV4k8J6xaa9oWownIAlstUsbW6jJ6NGMnFf7eX/AATy/bS+HH/BQb9j&#10;74J/tXfDK8jk0v4l+FLWTxNorS2h1Lwb8Q9GJ0jx74L1m3tLi4FpqHh7xLaX1vCsjL9u0p9N1a3T&#10;7BqVm7AH2rRRTHbbj3OPf8O31zQB+ef/AAVO/bn8L/8ABOb9hb4+ftU69NaNrvg7wrcaN8LdDu8s&#10;vir4weLBJonw50BIADJNbP4guIdU1zyxut/Del61fv8AubN9n+Jr4p8Ta5408SeIPGHijUrjWfEv&#10;ivXdY8TeItXuyHutV13XtQn1TV9SunAUNc31/dXF1OyqqtJIePT+p3/g65/4Kg3P7YX7aEv7Jvwu&#10;8XnVP2df2P7688O30ej3pl0Dxt+0BNG9r8QfEs5hla21SPwMrN8O9BmbzY7G6s/Ftzp0j22vSO/8&#10;yHwY+D3xG/aC+K/w9+CPwh8Laj42+J/xT8WaL4J8DeFtLRDd6z4h168jsrG28yVkgtbZHkNxfahd&#10;yQ2Om2MNzf380NnbTTIAf1R/8GhX/BPG2/aW/bY8Sfti+PtJN38NP2LrPS9Q8IxzgCy1r4+eNrbU&#10;7XwaXjeFkv4fAnh621/xdMsM0M2l+JG8EXj/ACTKkn+oMoI6/wAsZ6ZJwSMk/wCetfmh/wAEkv8A&#10;gnj4P/4Ji/sP/CX9mDQZNN1bxjYWs3jH4z+M9Ot/JXxz8YfFEUFz4v1hHctPLpmmGGz8K+GfPYTQ&#10;+F/DujpMFm87f+mN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m1&#10;/wAFav2A/DH/AAUq/YT+NX7LurJZ2vi7WtF/4S34O+IrpYwfCnxj8HpNqvgXVBcSA/ZbDUb5ZvC/&#10;iORMSSeFvEGtwod7rX6S00qGwTnjnH5Hkd+nSgD/AANPGvgzxV8OfGPivwF440K/8MeM/A3iTW/C&#10;Xizw7qsRt9U0HxL4d1G50nWdHv7dm3RXmm6jaXFrcLltssL/ADuBX9Vn/Bqb/wAFaLb9jH9qG7/Y&#10;0+M3iBbD9nb9rfxLpFn4b1fVLwW+k/DP9oFoY9F8K6s7TDyrXRvibANP8C+IpN0ccOq2/gvUppIb&#10;DT9SevoD/g79/wCCW9n8Dfjh4W/4KK/B3wxJZfDj9o7V5vC3x/tNLtbh9O8O/Hm2t5bzS/Gt1sia&#10;30+3+K+gWtwL/LQwzeMPC+pX8zzX/idEf+K6GeW3kjmgkeCeGSOaGeJ2jmhlicSRyQyoVeORHVXR&#10;1YMrKHUh8GgD/fwDAcE89/5/Sv52f+Di7/gsHpX/AATE/ZRm8D/DTVWb9r79pPQPEnhf4LQWFxbr&#10;dfDXQBHDpviv41axHIsz26eGlv1svBMMlv8A8TjxnJC6F7DQdc8nyj/g25/4LXeF/wDgod+zpoX7&#10;OXxv8YWdp+2r8AvC2n6L4gi1/UrODVPjv8P9Etfsmk/Fjw8JPIm1bXdPsIIdN+J1jbRzXVhqyQ+J&#10;32af4hRLP/Pu/wCC3/7aN/8At2f8FNf2ofjTBrd5q3gLSPHN78Jvg/BPcx3Flpnwu+Fk0nhTQW0Y&#10;W801tBp/iS/sdW8bSrbSNHNqXii/uS7vO5oA/KK5ubm8u7i8vJ57u6uriW6urq6me4uLm4uJGknu&#10;LmeVmeaeeZ2kmmkZmkkZ3ffuNf6F3/Bnx/wSr1Twbovjb/gpn8dPAmp6N4i8W2F18Nv2VbPxRpNx&#10;p1xH4JvYYX8f/GDSLO+jimNv4rf7P4L8I65HCiz6HZ+MXsHm03XLa4k/n9/4N0P+CNut/wDBTr9q&#10;K0+JfxO0hrb9jr9nDxJ4e8QfF67vreU23xR8ULI2reGvgrohPlpeJrRso9Q+IF1HJIuh+D2+zTeT&#10;qXiXQWk/1tNP0+w0mystM0uztNN03TrS20/TtOsLaKzsLCxsoUtrOysbO3SO3tLS1t444Le1gjSC&#10;GGNI4kVFAoAtoNqqDjIAHQDnHOAP6U6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wT9pv9nH4U/tc/AX4pfs4/HDw1a+Kvhh8W/Cep+FfEunTrGbm1ivYibDX&#10;dFnlil/s7xH4b1JLPXvDurwqJdL1rT7O+h+eH5/8XP8A4KQ/sCfGD/gmz+1r8Tf2Wvi7ZzXE/hPU&#10;X1LwF42jtZbfRvid8MdWmll8HeO9CklURyQapYp9n1izieZtA8R2Ws6BdP8AatKmJ/3BiMgjpnvX&#10;4/8A/BYH/gjr+z1/wVw+CNj4L+Ik0nw/+Nfw+j1W++B3x10Wxivdc8E6pqUUZvPD3iDT3MQ8U/Dn&#10;xDc21m/iDw1NcWtxDNbQ6toN/puqQvNMAf42fgrxx4y+G3ifSfGvw+8WeJPA3jLQJ5bjRPFXhHW9&#10;R8PeItImntZrK4k03WNJubS/snuLK5ubO4+z3C+da3E9tNvhmdG5hvm5HJyS3GOvI5Jyf8+1f0Qf&#10;H7/g1r/4LHfBPxTqekeHv2dtJ+Pvhy2kmbTfHHwV+Ifg3VdJ1a0SV0ikXQvF2reEvGen3bRKsk1l&#10;feHY/Ldtltc3iJ5z0f2TP+DZT/gq7+0L8afCHgH4l/s6eLf2Y/hrf6kh8dfGX4sjQbXRvCPh2Ha+&#10;o3Om+HbXXpNd8V67PCWtdD0XTLZYLy/khTUtT0fTUvNStgD+7L/g1V8Dv4M/4Iq/s23UtkbSbx34&#10;w+OHjmSQxxob1Lz4s+KNEs7xmVmMu+w8P2cMcjfP5dukWFSNK/owr5+/ZX/Zs+G/7IH7Onwc/Zl+&#10;EVlNY/Dv4K+BNF8DeHBcsJL+/j0uHdqOu6rKoxPrXiPV5b/XtauF/wCPjVNQupk2h8V9A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jP+fw/rRRQAYHo&#10;Oufx9frQQD1AP1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//2VBLAwQUAAYACAAAACEAcc3fQuEAAAAKAQAADwAAAGRycy9kb3ducmV2LnhtbEyP&#10;T0vDQBDF74LfYRnBW7v502qJ2ZRS1FMR2gribZqdJqHZ3ZDdJum3dzzpbWbe483v5evJtGKg3jfO&#10;KojnEQiypdONrRR8Ht9mKxA+oNXYOksKbuRhXdzf5ZhpN9o9DYdQCQ6xPkMFdQhdJqUvazLo564j&#10;y9rZ9QYDr30ldY8jh5tWJlH0JA02lj/U2NG2pvJyuBoF7yOOmzR+HXaX8/b2fVx+fO1iUurxYdq8&#10;gAg0hT8z/OIzOhTMdHJXq71oFcwWS+4SFCQJV2BDmjzz4cTDIl2BLHL5v0LxAwAA//8DAFBLAwQU&#10;AAYACAAAACEA5nv3NMcAAACl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2hB&#10;Pnfo3uPQNZFvDvLhucMVAAD//wMAUEsBAi0AFAAGAAgAAAAhAAbt++4VAQAARgIAABMAAAAAAAAA&#10;AAAAAAAAAAAAAFtDb250ZW50X1R5cGVzXS54bWxQSwECLQAUAAYACAAAACEAOP0h/9YAAACUAQAA&#10;CwAAAAAAAAAAAAAAAABGAQAAX3JlbHMvLnJlbHNQSwECLQAUAAYACAAAACEAG70B3VAEAADKCwAA&#10;DgAAAAAAAAAAAAAAAABFAgAAZHJzL2Uyb0RvYy54bWxQSwECLQAKAAAAAAAAACEA2csqjdHyAgDR&#10;8gIAFAAAAAAAAAAAAAAAAADBBgAAZHJzL21lZGlhL2ltYWdlMS5wbmdQSwECLQAKAAAAAAAAACEA&#10;7GiHASRhAQAkYQEAFAAAAAAAAAAAAAAAAADE+QIAZHJzL21lZGlhL2ltYWdlMi5qcGdQSwECLQAU&#10;AAYACAAAACEAcc3fQuEAAAAKAQAADwAAAAAAAAAAAAAAAAAaWwQAZHJzL2Rvd25yZXYueG1sUEsB&#10;Ai0AFAAGAAgAAAAhAOZ79zTHAAAApQEAABkAAAAAAAAAAAAAAAAAKFwEAGRycy9fcmVscy9lMm9E&#10;b2MueG1sLnJlbHNQSwUGAAAAAAcABwC+AQAAJl0EAAAA&#10;">
                <v:shape id="Picture 17" o:spid="_x0000_s1064" type="#_x0000_t75" alt="&quot;&quot;" style="position:absolute;top:2478;width:16954;height:16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aE3yQAAAOIAAAAPAAAAZHJzL2Rvd25yZXYueG1sRI/BTsMw&#10;EETvSP0Haytxo3Z6wDTUrapKFVw4UNJyXcXbJBCvI9s04e8xEhLH0cy80ay3k+vFlULsPBsoFgoE&#10;ce1tx42B6u1w9wAiJmSLvWcy8E0RtpvZzRpL60d+pesxNSJDOJZooE1pKKWMdUsO48IPxNm7+OAw&#10;ZRkaaQOOGe56uVTqXjrsOC+0ONC+pfrz+OUM0PgRx0kd7Pn88v50OenK6VAZczufdo8gEk3pP/zX&#10;frYGVsuVLnShNPxeyndAbn4AAAD//wMAUEsBAi0AFAAGAAgAAAAhANvh9svuAAAAhQEAABMAAAAA&#10;AAAAAAAAAAAAAAAAAFtDb250ZW50X1R5cGVzXS54bWxQSwECLQAUAAYACAAAACEAWvQsW78AAAAV&#10;AQAACwAAAAAAAAAAAAAAAAAfAQAAX3JlbHMvLnJlbHNQSwECLQAUAAYACAAAACEASkWhN8kAAADi&#10;AAAADwAAAAAAAAAAAAAAAAAHAgAAZHJzL2Rvd25yZXYueG1sUEsFBgAAAAADAAMAtwAAAP0CAAAA&#10;AA==&#10;">
                  <v:imagedata r:id="rId129" o:title=""/>
                </v:shape>
                <v:shape id="_x0000_s1065" type="#_x0000_t63" alt="&quot;&quot;" style="position:absolute;left:13144;top:383;width:9901;height:9135;rotation:315027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kBhyAAAAOMAAAAPAAAAZHJzL2Rvd25yZXYueG1sRE/NasJA&#10;EL4LfYdlhF6kbmprjDEbKQVBejPtAwzZMYnJzqbZNca37xYKPc73P9l+Mp0YaXCNZQXPywgEcWl1&#10;w5WCr8/DUwLCeWSNnWVScCcH+/xhlmGq7Y1PNBa+EiGEXYoKau/7VEpX1mTQLW1PHLizHQz6cA6V&#10;1APeQrjp5CqKYmmw4dBQY0/vNZVtcTUKXj6m63qlD2V7Stqx+743l8WxUOpxPr3tQHia/L/4z33U&#10;YX6cbOPkdROt4fenAIDMfwAAAP//AwBQSwECLQAUAAYACAAAACEA2+H2y+4AAACFAQAAEwAAAAAA&#10;AAAAAAAAAAAAAAAAW0NvbnRlbnRfVHlwZXNdLnhtbFBLAQItABQABgAIAAAAIQBa9CxbvwAAABUB&#10;AAALAAAAAAAAAAAAAAAAAB8BAABfcmVscy8ucmVsc1BLAQItABQABgAIAAAAIQBJxkBhyAAAAOMA&#10;AAAPAAAAAAAAAAAAAAAAAAcCAABkcnMvZG93bnJldi54bWxQSwUGAAAAAAMAAwC3AAAA/AIAAAAA&#10;" adj="6300,24300" filled="f" strokecolor="#09101d [484]" strokeweight="1pt">
                  <v:textbox>
                    <w:txbxContent>
                      <w:p w14:paraId="5EA2E06E" w14:textId="77777777" w:rsidR="006403F1" w:rsidRDefault="006403F1" w:rsidP="006403F1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66" type="#_x0000_t75" alt="&quot;&quot;" style="position:absolute;left:15144;top:2097;width:5976;height:6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zQdzAAAAOIAAAAPAAAAZHJzL2Rvd25yZXYueG1sRI9BS8NA&#10;FITvgv9heYIXaTcbbGxit6UKgpcWUnvx9pp9JsHs25hd2/jv3UKhx2FmvmEWq9F24kiDbx1rUNME&#10;BHHlTMu1hv3H22QOwgdkg51j0vBHHlbL25sFFsaduKTjLtQiQtgXqKEJoS+k9FVDFv3U9cTR+3KD&#10;xRDlUEsz4CnCbSfTJMmkxZbjQoM9vTZUfe9+rYY6fSq3a7U5qM+0y39e+nn1cPBa39+N62cQgcZw&#10;DV/a70ZDPstUnin1COdL8Q7I5T8AAAD//wMAUEsBAi0AFAAGAAgAAAAhANvh9svuAAAAhQEAABMA&#10;AAAAAAAAAAAAAAAAAAAAAFtDb250ZW50X1R5cGVzXS54bWxQSwECLQAUAAYACAAAACEAWvQsW78A&#10;AAAVAQAACwAAAAAAAAAAAAAAAAAfAQAAX3JlbHMvLnJlbHNQSwECLQAUAAYACAAAACEAWBs0HcwA&#10;AADiAAAADwAAAAAAAAAAAAAAAAAHAgAAZHJzL2Rvd25yZXYueG1sUEsFBgAAAAADAAMAtwAAAAAD&#10;AAAAAA==&#10;">
                  <v:imagedata r:id="rId130" o:title=""/>
                </v:shape>
              </v:group>
            </w:pict>
          </mc:Fallback>
        </mc:AlternateContent>
      </w:r>
      <w:r w:rsidR="006704C2">
        <w:t>I do not want to talk about this</w:t>
      </w:r>
      <w:r w:rsidR="00FB64AF">
        <w:t>.</w:t>
      </w:r>
    </w:p>
    <w:p w14:paraId="578E21AD" w14:textId="400CD276" w:rsidR="006704C2" w:rsidRDefault="006704C2" w:rsidP="006704C2">
      <w:pPr>
        <w:pStyle w:val="Listtoplevel"/>
      </w:pPr>
      <w:r>
        <w:t>I do not give private information to someone I do not know</w:t>
      </w:r>
      <w:r w:rsidR="00FB64AF">
        <w:t>.</w:t>
      </w:r>
    </w:p>
    <w:p w14:paraId="02AEBF6B" w14:textId="646EA591" w:rsidR="006704C2" w:rsidRDefault="006704C2" w:rsidP="006704C2">
      <w:pPr>
        <w:pStyle w:val="Listtoplevel"/>
      </w:pPr>
      <w:r>
        <w:t>I want to talk about something else.</w:t>
      </w:r>
    </w:p>
    <w:p w14:paraId="62CB4358" w14:textId="533099C5" w:rsidR="006704C2" w:rsidRDefault="006704C2" w:rsidP="006704C2"/>
    <w:p w14:paraId="55C88AE2" w14:textId="4F68025F" w:rsidR="006704C2" w:rsidRDefault="006403F1" w:rsidP="006704C2">
      <w:r>
        <w:rPr>
          <w:noProof/>
        </w:rPr>
        <mc:AlternateContent>
          <mc:Choice Requires="wps">
            <w:drawing>
              <wp:anchor distT="0" distB="0" distL="114300" distR="114300" simplePos="0" relativeHeight="251655267" behindDoc="0" locked="0" layoutInCell="1" allowOverlap="1" wp14:anchorId="1FCBD091" wp14:editId="724B127E">
                <wp:simplePos x="0" y="0"/>
                <wp:positionH relativeFrom="column">
                  <wp:posOffset>954458</wp:posOffset>
                </wp:positionH>
                <wp:positionV relativeFrom="paragraph">
                  <wp:posOffset>337736</wp:posOffset>
                </wp:positionV>
                <wp:extent cx="1119614" cy="945231"/>
                <wp:effectExtent l="19050" t="19050" r="23495" b="64770"/>
                <wp:wrapNone/>
                <wp:docPr id="2080638582" name="Speech Bubble: Oval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39160">
                          <a:off x="0" y="0"/>
                          <a:ext cx="1119614" cy="945231"/>
                        </a:xfrm>
                        <a:prstGeom prst="wedgeEllipseCallou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5C7174" w14:textId="77777777" w:rsidR="006403F1" w:rsidRDefault="006403F1" w:rsidP="006403F1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BD091" id="Speech Bubble: Oval 44" o:spid="_x0000_s1067" type="#_x0000_t63" alt="&quot;&quot;" style="position:absolute;left:0;text-align:left;margin-left:75.15pt;margin-top:26.6pt;width:88.15pt;height:74.45pt;rotation:916586fd;z-index:251655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wI6hQIAAE0FAAAOAAAAZHJzL2Uyb0RvYy54bWysVN9P2zAQfp+0/8Hy+0hSCqMVKarKmCYh&#10;qICJZ9exm0iOz7PdJt1fv7OdBgY8TXuxzvfju7vPd7686ltF9sK6BnRJi5OcEqE5VI3elvTn082X&#10;C0qcZ7piCrQo6UE4erX4/OmyM3MxgRpUJSxBEO3mnSlp7b2ZZ5njtWiZOwEjNBol2JZ5vNptVlnW&#10;IXqrskmen2cd2MpY4MI51F4nI11EfCkF9/dSOuGJKinW5uNp47kJZ7a4ZPOtZaZu+FAG+4cqWtZo&#10;TDpCXTPPyM4276DahltwIP0JhzYDKRsuYg/YTZG/6eaxZkbEXpAcZ0aa3P+D5Xf7R7O2SENn3Nyh&#10;GLropW2JBWTr4nRWnOexNSyW9JG5w8ic6D3hqCyKYnZeTCnhaJtNzyanRaA2S1AB0ljnvwtoSRBK&#10;2olqK74p1RgnVkwp2PmYhO1vnU+Rx4gQreGmUSroX8qMkj8oERyUfhCSNBXWMolAcYLESlmyZ/j2&#10;jHOhfZFMNatEUhdneR6HACsdI2LdETAgS0w8Yg8AYTrfY6eyB/8QKuIAjsGJxjHN34Wl4DEiZgbt&#10;x+C20WA/6kxhV0Pm5H8kKVETWPL9pkdu8JkmwTWoNlAd1ja9Me6FM/ymwYe5Zc6vmcUVQCWutb/H&#10;QyroSgqDREkN9vdH+uCPk4lWSjpcqZK6XztmBSXqh8aZnRXTadjBeJmefZ3gxb62bF5b9K5dAb5c&#10;EauLYvD36ihKC+0zbv8yZEUT0xxzl5R7e7ysfFp1/D+4WC6jG+6dYf5WPxoewAPRYdKe+mdmzTCd&#10;Huf6Do7rx+ZvpjL5hkgNy50H2cSRfeF1eALc2ThLw/8SPoXX9+j18gsu/gAAAP//AwBQSwMEFAAG&#10;AAgAAAAhADTtyWPfAAAACgEAAA8AAABkcnMvZG93bnJldi54bWxMj0FLw0AQhe+C/2EZwZvdbUKD&#10;xmyKVURPQmsp9LbJjkkwOxuy2zT66x1PenzMx3vfFOvZ9WLCMXSeNCwXCgRS7W1HjYb9+/PNLYgQ&#10;DVnTe0INXxhgXV5eFCa3/kxbnHaxEVxCITca2hiHXMpQt+hMWPgBiW8ffnQmchwbaUdz5nLXy0Sp&#10;TDrTES+0ZsDHFuvP3clpeBvuvjHbvOzDoXp69XFSR9wora+v5od7EBHn+AfDrz6rQ8lOlT+RDaLn&#10;vFIpoxpWaQKCgTTJMhCVhkQlS5BlIf+/UP4AAAD//wMAUEsBAi0AFAAGAAgAAAAhALaDOJL+AAAA&#10;4QEAABMAAAAAAAAAAAAAAAAAAAAAAFtDb250ZW50X1R5cGVzXS54bWxQSwECLQAUAAYACAAAACEA&#10;OP0h/9YAAACUAQAACwAAAAAAAAAAAAAAAAAvAQAAX3JlbHMvLnJlbHNQSwECLQAUAAYACAAAACEA&#10;2RcCOoUCAABNBQAADgAAAAAAAAAAAAAAAAAuAgAAZHJzL2Uyb0RvYy54bWxQSwECLQAUAAYACAAA&#10;ACEANO3JY98AAAAKAQAADwAAAAAAAAAAAAAAAADfBAAAZHJzL2Rvd25yZXYueG1sUEsFBgAAAAAE&#10;AAQA8wAAAOsFAAAAAA==&#10;" adj="6300,24300" filled="f" strokecolor="#09101d [484]" strokeweight="1pt">
                <v:textbox>
                  <w:txbxContent>
                    <w:p w14:paraId="245C7174" w14:textId="77777777" w:rsidR="006403F1" w:rsidRDefault="006403F1" w:rsidP="006403F1">
                      <w:pPr>
                        <w:ind w:left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48AF83F7" w14:textId="0A87EFB0" w:rsidR="006704C2" w:rsidRDefault="006403F1" w:rsidP="006704C2">
      <w:r>
        <w:rPr>
          <w:noProof/>
        </w:rPr>
        <w:drawing>
          <wp:anchor distT="0" distB="0" distL="114300" distR="114300" simplePos="0" relativeHeight="251655268" behindDoc="0" locked="0" layoutInCell="1" allowOverlap="1" wp14:anchorId="23ABEB9D" wp14:editId="451161DC">
            <wp:simplePos x="0" y="0"/>
            <wp:positionH relativeFrom="margin">
              <wp:posOffset>1123950</wp:posOffset>
            </wp:positionH>
            <wp:positionV relativeFrom="paragraph">
              <wp:posOffset>69850</wp:posOffset>
            </wp:positionV>
            <wp:extent cx="742950" cy="742950"/>
            <wp:effectExtent l="0" t="0" r="0" b="0"/>
            <wp:wrapNone/>
            <wp:docPr id="37387687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87687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266" behindDoc="0" locked="0" layoutInCell="1" allowOverlap="1" wp14:anchorId="16E1B80D" wp14:editId="66DAC882">
            <wp:simplePos x="0" y="0"/>
            <wp:positionH relativeFrom="margin">
              <wp:align>left</wp:align>
            </wp:positionH>
            <wp:positionV relativeFrom="paragraph">
              <wp:posOffset>555625</wp:posOffset>
            </wp:positionV>
            <wp:extent cx="1790700" cy="1790700"/>
            <wp:effectExtent l="0" t="0" r="0" b="0"/>
            <wp:wrapNone/>
            <wp:docPr id="209357254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57254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4C2">
        <w:t>If you are comfortable answering their questions you might:</w:t>
      </w:r>
    </w:p>
    <w:p w14:paraId="7DB3A05E" w14:textId="77777777" w:rsidR="00500DAA" w:rsidRDefault="006704C2" w:rsidP="006704C2">
      <w:pPr>
        <w:pStyle w:val="Listtoplevel"/>
      </w:pPr>
      <w:r>
        <w:t>say things you have practised before with someone else</w:t>
      </w:r>
    </w:p>
    <w:p w14:paraId="3F49B397" w14:textId="735A2F41" w:rsidR="006704C2" w:rsidRDefault="00500DAA" w:rsidP="006704C2">
      <w:pPr>
        <w:pStyle w:val="Listtoplevel"/>
      </w:pPr>
      <w:r>
        <w:t>tell them only some things</w:t>
      </w:r>
      <w:r w:rsidR="006704C2">
        <w:t>.</w:t>
      </w:r>
    </w:p>
    <w:p w14:paraId="6D7E9649" w14:textId="77777777" w:rsidR="006704C2" w:rsidRDefault="006704C2" w:rsidP="000C733F"/>
    <w:p w14:paraId="363937B2" w14:textId="77777777" w:rsidR="003A1F19" w:rsidRDefault="003A1F19" w:rsidP="003A1F19"/>
    <w:p w14:paraId="3D54166C" w14:textId="77777777" w:rsidR="003A1F19" w:rsidRDefault="003A1F19" w:rsidP="003A1F19"/>
    <w:p w14:paraId="545290FC" w14:textId="050262B1" w:rsidR="003A1F19" w:rsidRDefault="00F73A56" w:rsidP="003A1F19">
      <w:r>
        <w:rPr>
          <w:noProof/>
        </w:rPr>
        <mc:AlternateContent>
          <mc:Choice Requires="wps">
            <w:drawing>
              <wp:anchor distT="0" distB="0" distL="114300" distR="114300" simplePos="0" relativeHeight="251655199" behindDoc="1" locked="0" layoutInCell="1" allowOverlap="1" wp14:anchorId="540B80B6" wp14:editId="76A02D4B">
                <wp:simplePos x="0" y="0"/>
                <wp:positionH relativeFrom="margin">
                  <wp:posOffset>2179930</wp:posOffset>
                </wp:positionH>
                <wp:positionV relativeFrom="paragraph">
                  <wp:posOffset>-95098</wp:posOffset>
                </wp:positionV>
                <wp:extent cx="3476625" cy="8144561"/>
                <wp:effectExtent l="0" t="0" r="9525" b="8890"/>
                <wp:wrapNone/>
                <wp:docPr id="723848020" name="Rectangl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814456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03401F" id="Rectangle 15" o:spid="_x0000_s1026" alt="&quot;&quot;" style="position:absolute;margin-left:171.65pt;margin-top:-7.5pt;width:273.75pt;height:641.3pt;z-index:-25166128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b+ujwIAAJ4FAAAOAAAAZHJzL2Uyb0RvYy54bWysVE1v2zAMvQ/YfxB0Xx1nSdoFdYqgRYcB&#10;3VqsHXpWZak2IImapMTJfv0oyXaytthhWA6OxI9H8onk+cVOK7IVzrdgKlqeTCgRhkPdmueK/ni4&#10;/nBGiQ/M1EyBERXdC08vVu/fnXd2KabQgKqFIwhi/LKzFW1CsMui8LwRmvkTsMKgUoLTLODVPRe1&#10;Yx2ia1VMJ5NF0YGrrQMuvEfpVVbSVcKXUvBwK6UXgaiKYm4hfV36PsVvsTpny2fHbNPyPg32D1lo&#10;1hoMOkJdscDIxrWvoHTLHXiQ4YSDLkDKlotUA1ZTTl5Uc98wK1ItSI63I03+/8Hyb9t7e+eQhs76&#10;pcdjrGInnY7/mB/ZJbL2I1liFwhH4cfZ6WIxnVPCUXdWzmbzRRnpLA7u1vnwWYAm8VBRh6+RSGLb&#10;Gx+y6WASo3lQbX3dKpUusQPEpXJky/DtGOfChFlyVxv9Feosn03wl18RxfjWWbwYxJhN6qWIlHL7&#10;I4gyMZSBGDTnEyXFgYp0Cnslop0y34UkbY3FT1MiI/JxjmVWNawWWVzO+xRf5ZIAI7LE+CN2D/BW&#10;/QPBvX10FanJR+fJ3xLLJY4eKTKYMDrr1oB7C0CFMXK2H0jK1ESWnqDe3zniII+Yt/y6xVe/YT7c&#10;MYczhdOHeyLc4kcq6CoK/YmSBtyvt+TRHlsdtZR0OKMV9T83zAlK1BeDQ/AJuy4OdbrM5qdTvLhj&#10;zdOxxmz0JWArlbiRLE/HaB/UcJQO9COuk3WMiipmOMauKA9uuFyGvDtwIXGxXiczHGTLwo25tzyC&#10;R1ZjVz/sHpmzfesHnJpvMMwzW76YgGwbPQ2sNwFkm8bjwGvPNy6B1MT9wopb5vierA5rdfUbAAD/&#10;/wMAUEsDBBQABgAIAAAAIQAFMZ164QAAAAwBAAAPAAAAZHJzL2Rvd25yZXYueG1sTI9BT4NAEIXv&#10;Jv6HzZh4axeKxYosjTXx4MEaaROuU3YFIjtL2KXFf+940uNkvrz3vXw7216czeg7RwriZQTCUO10&#10;R42C4+FlsQHhA5LG3pFR8G08bIvrqxwz7S70Yc5laASHkM9QQRvCkEnp69ZY9Es3GOLfpxstBj7H&#10;RuoRLxxue7mKolRa7IgbWhzMc2vqr3KyCmqcQlyt3wY37v0urar3110plbq9mZ8eQQQzhz8YfvVZ&#10;HQp2OrmJtBe9guQuSRhVsIjXPIqJzUPEY06MrtL7FGSRy/8jih8AAAD//wMAUEsBAi0AFAAGAAgA&#10;AAAhALaDOJL+AAAA4QEAABMAAAAAAAAAAAAAAAAAAAAAAFtDb250ZW50X1R5cGVzXS54bWxQSwEC&#10;LQAUAAYACAAAACEAOP0h/9YAAACUAQAACwAAAAAAAAAAAAAAAAAvAQAAX3JlbHMvLnJlbHNQSwEC&#10;LQAUAAYACAAAACEAiCm/ro8CAACeBQAADgAAAAAAAAAAAAAAAAAuAgAAZHJzL2Uyb0RvYy54bWxQ&#10;SwECLQAUAAYACAAAACEABTGdeuEAAAAMAQAADwAAAAAAAAAAAAAAAADpBAAAZHJzL2Rvd25yZXYu&#10;eG1sUEsFBgAAAAAEAAQA8wAAAPcFAAAAAA==&#10;" fillcolor="#ffe599 [1303]" stroked="f" strokeweight="1pt">
                <w10:wrap anchorx="margin"/>
              </v:rect>
            </w:pict>
          </mc:Fallback>
        </mc:AlternateContent>
      </w:r>
      <w:r w:rsidR="006403F1">
        <w:rPr>
          <w:noProof/>
        </w:rPr>
        <mc:AlternateContent>
          <mc:Choice Requires="wpg">
            <w:drawing>
              <wp:anchor distT="0" distB="0" distL="114300" distR="114300" simplePos="0" relativeHeight="251655270" behindDoc="0" locked="0" layoutInCell="1" allowOverlap="1" wp14:anchorId="56F8F5EB" wp14:editId="14C30F9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657350" cy="1657350"/>
                <wp:effectExtent l="0" t="0" r="0" b="0"/>
                <wp:wrapNone/>
                <wp:docPr id="1777993119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7350" cy="1657350"/>
                          <a:chOff x="0" y="0"/>
                          <a:chExt cx="1657350" cy="1657350"/>
                        </a:xfrm>
                      </wpg:grpSpPr>
                      <pic:pic xmlns:pic="http://schemas.openxmlformats.org/drawingml/2006/picture">
                        <pic:nvPicPr>
                          <pic:cNvPr id="1048349183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80132422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414884">
                            <a:off x="400050" y="1314450"/>
                            <a:ext cx="26987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D3B8A1" id="Group 46" o:spid="_x0000_s1026" alt="&quot;&quot;" style="position:absolute;margin-left:0;margin-top:0;width:130.5pt;height:130.5pt;z-index:251655270" coordsize="16573,16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59UGkAIAANMHAAAOAAAAZHJzL2Uyb0RvYy54bWzcVdtu2zAMfR+wfxD8&#10;3vgSJ3WNJsWwrMWAbgt2+QBFlm2h1gWUEqd/P0p2sqYd0KHDBmwPcUhdqMOjQ+ryai87suNghVaL&#10;KJ0kEeGK6UqoZhF9+3p9VkTEOqoq2mnFF9E9t9HV8vWry96UPNOt7ioOBIMoW/ZmEbXOmTKOLWu5&#10;pHaiDVc4WWuQ1KELTVwB7TG67OIsSeZxr6EyoBm3FkdXw2S0DPHrmjP3qa4td6RbRIjNhS+E78Z/&#10;4+UlLRugphVshEFfgEJSofDQY6gVdZRsQTwJJQUDbXXtJkzLWNe1YDzkgNmkyaNsbkBvTcilKfvG&#10;HGlCah/x9OKw7OPuBswXswZkojcNchE8n8u+Bun/ESXZB8ruj5TxvSMMB9P57Hw6Q2YZzh2cQCpr&#10;kfkn+1j77pmd8eHg+ASOEazE38gBWk84eF4ruMttgUdjEPlLMSSFu605w+sy1ImN6IS7D9LDi/Gg&#10;1G4t2BoGB+lcAxEVcpHkxTS/SItpRBSVKH1c5k8n6blXnd/qVw97qc/tVrM7S5R+21LV8DfWoHox&#10;kF8dny4P7snBm06Ya9F1/r68PaaISn+klJ+wNKhwpdlWcuWGsgLeYbZa2VYYGxEoudxwTAveVyle&#10;Npa0w5QMCOWGGrIOuGOtP79GHJ8Ru8dNy+NEAP0Dp8/Iou7Ipv+gKwxGt06HGvod3R3Vg4yCdTdc&#10;S+INRI6IQni6u7UjtsMSj1ppz1+QbqdOBjCmHwn4PeLRxASGa0Tj35HlvEjSaZZn2f8my+yP6JCA&#10;Ru3kaV4UeVDP2AzzJEl82/Ndb5rmOdpBOoe+mM0vivPZoS2mF9kslPGht/0ldYYWii9HKMTxlfNP&#10;00Mf7Ydv8fI7AAAA//8DAFBLAwQKAAAAAAAAACEAxvxWe4OpAACDqQAAFAAAAGRycy9tZWRpYS9p&#10;bWFnZTEucG5niVBORw0KGgoAAAANSUhEUgAAAY8AAAGPCAYAAACkmlznAAAAAXNSR0IArs4c6QAA&#10;AARnQU1BAACxjwv8YQUAAAAJcEhZcwAAIdUAACHVAQSctJ0AAKkYSURBVHhe7H0FWFzX1jbBnWFg&#10;mBncBnd3CxBcQoIED25xl8bdlYSQpN5eaW/de+tuSRtPm3v/+31Xv+ttM0d5/r3ODJTQSUKwMLDe&#10;53mfgXNGjuyz3r323mstHQRiikLPU0fHyFMstgySmtlFukhkQB97CxsXHR1j9XsQCAQCgdDR8bbR&#10;sYh2tSmI85SsiHW32x7tIXs81kP2cZyn7HyMh+xcrEL6WqynZF+Eq7TM3VrHSv0xBAKBQExH2Ojo&#10;WIS6SGbHeUmeT/CS/yXZS84kettzyT4OfUMJ2xM8Zf+Id7f7VbiTOIN83Ej1LXeFASG8V49Ql1Bf&#10;/YpAIBAIbYO/3DIz1l32UZJCRid52/OaBGMok7wdeHhvvLeUivWQvu4jtwQRATEAGNnbGHoHyM2L&#10;A+1Ftf5ycUOEq213gofdZ4RX4t2kH8a62r0X5yb9Is7d7u1QR5tDQfaiNi+ZZST5rKHqKxAIBAIx&#10;6QDzFqFuoqBoV0lvopdcmewzPNG4Hcl3MHEedpejXYlAKGR/VX2nw719p6eMiVPYXYxyk3SEu9j4&#10;kMMcrkeDQCAQiPFGiEzsR4z0TmLkvxmupzFRhONJ8JYpExTyz+Pd7A5Hu9hmO+romKgPHYFAIBD3&#10;AfrhTuKaBC/ZNWKgKWKsJ5VwDGWit5xL9JT9McpFslmqo2OmPgcEAoFAjDfC5TqmEfbWTiH21nFR&#10;7pJHk7xlNzUZ6klMEDg+1kNyKVguLna3tsYVXggEAjFecLHSEYU62ibFuskOJ3hJ/7d/MnyyDVMN&#10;l8IEvZf9j3Ge0odDZea+6tNEIBAIxBhBN8xFXJzgKX8x0Uv+bZKXnNZkjLWUMB9CxXvYvWNrqiNX&#10;ny8CgUAgRgMXUx1ZtKvd6UTSQ9dWD+NuhPMiosjFu0u/stLRsVafOgKBQCBGAMMwN9vEOIXd20Q4&#10;NAb2TTXCZHqCp/TpUBsTe/U1QCAQCMRw4WxlZR3lIVkWr5D/iRhVYXJ5sJGdykxU2P8Q4273AOba&#10;QiAQiHsALF+NcrPbGe8l/zcxptNKONTk4zyk70PiRvUlQSAQCMSdABlvw5xt1ycr5MxUnd8YDhO9&#10;ZVSEs021+rIgEAgE4naAnnaMm2RzopcMhEOjUZ1OjPOUXlNfGgQCgUBoQojMXBLvaXc4yUsKK6o0&#10;GtPpxhgP6R/VlweBQCAQGjAj2k2yKfkest9OByZ5Smmxjo6D+hohEAgEYjB8bQ0V8R4Dq6o0GtLp&#10;ykgXySr1ZUIgEAhEP7ylVq7xHrIX1HEcKB5DGOFmu0t9qRAIBAIB8DLXsY1XSH+d5IVDVbcjDOep&#10;LxcCgUAgCAzj3OzWJnnLtS0b7oQyxtXmDLlWM1SXDIFAIKY5PGXmkjgP2QuaDCbyJ8Yp7C86ik1w&#10;0hyBQCAAwY7iqHgv6f9oMpjIn5jgZf8XfwerVPVlQyAQiOmNaA/p47gs9+5M8Lb/vyBH6yz1ZUMg&#10;EIjpC1+pSTSkH9FkLJG3kgjs3/ydxJnqS4dAIBDTFnpxnpInktHrGBZBPIJRPBAIxHSHtY6OVaJC&#10;ekWToUT+nFCiNtrDbgm5dLjiCoFATF84WlqKE73sv9NkKJE/Z6K3PRfnLj/qp6NjqL6ECAQCMf0A&#10;nke8u/ySJkOJ/DnV4nEMxQOBQEx36MZ6yF7XZCiRPyeIR7yn7BRWFUQgENMe0R7SNzQZSuTPCcuZ&#10;Y9ylj0B1RfXlQyAQiOmJCFc7jCwfJhMU9mysm+wwuWw4bIVAIKY3wl1tt2sylMifM9FbTsV7SDeS&#10;y6arunoIBAIxTeFtZxaY6CVXEuOIsR53IfE8vo9yk3SoLx0CgUBMb4S72WxK9pJDrXIUkDswUSH7&#10;Z6izpER92RAIBGJ6I8LeKjRWYXcRxePOJOLxj1AX8Wz1ZUMgEIjpCXczM7sIN0l7nKf05XiF7F9J&#10;3sLQFQrIbQjpSYIcrWepLx8CgUBMP4Q42kQmeErfS/CU/wAeh9rrQPG4AxMU9r8PtLfwVl9CBAKB&#10;mFbQDXEUJcd7ym5oMpDI2zPWS/axjY6Ohfo6IhAIxLTBjChn29xEL9n/4vzGvTPKzW6n+joiEAjE&#10;9EGYkygx3lP+NTGEKBz3Rj7OS6YMdBTNC5SJkgKcxBmBzjYzg6TWAZAfTH15EQgEYuoh0MrKOt5D&#10;+ijW7hgRhbmgBB8HbvD2RC97Nk4h+1OQo2WWp6eOEbnM+oSYrh2BQEwdRLhIZid6yf+T7GM/2Chq&#10;KwVjPmTbePJ2vycsNEj0lLNxHrLfxbrLfhHtZtMW4yaNwvxXCARiKsA0XiH7UIPx01ZOtHgMm0kK&#10;OZPgJbse42F3PNhRHEWuvZ7qFiAQCISWIcLVdgekE9dk7LSYk1I8+plIRCTOQ/6nSDe73eQWWKru&#10;BAKBQGgBwnV0DMJdbCsgJ5MmA6etTPK270sPcIYhI437JxEFDynBU3o91MmmwNFRx0R9axAIBGLS&#10;QjfSRVyc4Gl3Zaoty030kvdtKIvjtOW8yPFyiR6yP8a6263HOBEEAjGZYRzpYtOaqLD//VQTDiCI&#10;R3drBleTHKhN58YnKeT/jVXInvOxt/BS3ycEAoGYHPCViVxiPG2fAWM1xHhNGSYSQVxaEM3vr03l&#10;E72E1Coa3zdZGecpvRrsYJOivmUIBAJx/yCR6JhHedhUJyrkF2GYRJPR0nYKXpSvAz87SsE/s3o2&#10;/9bOefy8RF++KNKTzwxy4VP8HAXBBDFJGvLZSUY+wUv+bbirTSG5dRgXgkAg7g/8rI2d49ztjiUq&#10;pP/QYKgmPWEYCgx+qq9jX6q/04DHlBvq1pchiIITPyvEle/MCuX31KTwr2wq56+faucvn2zlf7t9&#10;Hv/yxnL+iaVF/Kn2bH5/XSq/MCecnxPjzacHupDvsodgPpWgeA/8JvxGPweOY4LJx3nLb0Q42eSr&#10;byMCgUBMHIKkVm5xCsnzCd5SapJGjwtGGtK9wxAT6XH3xSuIWJBtWSFufE1yAL+1PJF/fEk+/9sd&#10;8/j39lbzz6wp4Z9cWsB/sr+e/2hfPf/e7lr+o/11/NfHWvgrJ9v56z1dfd+e6ur77nQnD/z21ALh&#10;/297O/mrPe38N+R9nx9s4N/fU8M/u7aEP9qYzq8siuab0kP48njiqRDPJS/cndCDzw9378sNc+PT&#10;g5yF44RjAyaqhsL6BWZcritcgyQP+xsBMssI9e1EIBCI8Ye71Mwu1t3uF8Qo37dhqoH5Bl8HPpV4&#10;CLCENivYhc8Pc+eLozz5igQfvm1WKL9ubjx/omUW/5sVxfw7u6v4r7ubBMP/XS8Y/gV919VUCcHY&#10;8TqIivrv74Dk926c6eJvnFX99g1C2H79dAf/DTmmd/dU8U+vLOZPtmTy2+clC8deEq3gs4Nd+TSV&#10;VyTMsQyc9ygJ8TdxntLfBEl17NS3FYFAIMYP7tY6VjEesrOkJ89qMkrjTeiZgwGdTQRiRXE0v6Mq&#10;mT/cmMGf7crjn1lVwr+9o4r/8kgDf7mnlf+WiMSNM/0egvbwBjnu66fb+S8PN/DPr5nLH2+axW8q&#10;T+BbM0N4GE4b4p387BoNi8RbTFDIv492s11Cbquu6u4iEAjE+EAvxl22AaKYNRqkcSIRC2HCem6s&#10;N7+pNJ5/aGEu/8a2Cv5Cdwt/vbdDPZyk2RBPCfZ28ld62vjPDs7nX9xUym+blyh4WMJ10XC9hklB&#10;fGLd7F520dExVt9fBAKBGHuEO0kSkrylfxhihMaKtwzNwAqm3HB3viUjlD/RnCnMPQjzC8SYDh4S&#10;mo6E87/Q3Uw8kgxh/kZ97TRd07sy0VP2Rzc7M6n6FiMQCMTYwsZGxyLOTXoyQWE/HsNVwrLXrpxw&#10;/hgxiK9uKuO/ONIg9LZVE9TtWjf0NBGE6/LWjnn8vCQ/PsXXcUSeCPEi2WBnmyr1bUYgEIixBRR0&#10;SvSS/q8mAzRSwkqo9EBnfmNZPP/S+jL+0slWQSSmu2dxL7x+qoN/f08tf2j+TL44SjEiDyTO0+5T&#10;cosNVXcagUAgxhAR7pLeUY6xDxAC6WC56LLCGP519dwFeBgoGvdOuGZA8NI+3l/PryuJ41OGXO+7&#10;MclLzoQ6iuvJbTZQ3W0EAoEYA8itdZyTPGX/1WR47oUQLAfeRm6YO//KljL+29PtPArG2PKdXTV8&#10;WZyPEN9CrvmwxT7ey/4vULhLfcsRCARi9IhwtttADMxYeB18VZK/EK19oVs1RIUcW1471c4/t24O&#10;X5cScE9zIIneMirO0+4BcruhpC0CgUCMGoaxnnafazI4wyUYMZjbONk2S4jaFibCByK0kWNJYRir&#10;t4N/b08135UVCjEhw/JA4B7FekgfdbbSsVbfdwQCgRg5rK11rOIU8r9pMjjDJF+Z6Me/uaOCv366&#10;jR+viG7kTxSGAok4Q7oUEBC1B3JXAYlT2F0McbBQqG89AoFAjBxuthZeSV72P2oyNsMgX5cayJ87&#10;2oRzG/eBcM3f3lHNVyf5DWsIK0Eh/yHCWZyuvvUIBAIxckAZ00QfuVKTsbkLhdgDGKq61tuBQ1T3&#10;gSAe10529kFuL4jQ13CPhpKPwqErBAIxBtCL9ZAeT/AeUQJE/tHFefyVnhac37jP/OpoI18Y6Tks&#10;8Ujylt0McrDCVVcIBGLkCLS38E5UyO91slwYX99ek8RdFiLENRs05ESyq++l9XOHG//Bx3rK3iK3&#10;H2M+EAjEiDAjylVSnegt/48GA3NHZoW48k+vnoPzHJOI353p4BfmRAxn8pxPVEj/7mdvGqJuBwgE&#10;AnFPMCA90O1Q90GDgbktIXocCh49v64UxWMSEe7FL5cX8qmqkrl3HMJK8JYpI9ztFqnbAQKBQAwf&#10;Uh0dsyh3u18QY3JHQzOU0LOtTfbjP9xTi0NWk4zv7qrhS+O8hyEe9ly8p+RJ0gzMVK0BgUAgholg&#10;FytRrIf0fU3G5S7kF+dF8JdOYAT5ZOO5I0384vwIPsnn7tUI472kf4hyFWeqmwMCgUAMDwF2ZtI4&#10;T+lVTYblLoTSr8ISUU0GDHn/CHXWt1cmE6/j7jEfMFwZ6yF5VC7XMVU3CQQCgbg7INI4wVP6d02G&#10;5S7kV5XE8JBjSZMBQ94/QsXF462z+DR/Yd5D070bTD7BU/59qAsu20UgEPeAUFfrsgQfhxHFdywr&#10;jFIXctJsxJD3hyAeZzvz+HR/5+GIB6F9X4Kn7I9WVjoidbNAIBCIO8IoTmH3tmaDclfyi/Ij+Esn&#10;UTwmG0E8Djdm8FDiV8N908gELwcuwtV2IWkTmG0XgUDcGRHONtVJCjmjyZjcjbDaqjk9iP/iUAMR&#10;D1yqO5k4EvEAJnrJvwvBnFcIBOJO8LIycktUyC5oMiLDIYhHVogL//Sq2TwYK01GDHl/OFLxgKW7&#10;MQrZs+5SMzt1M0EgEIifINfRMY1zk+5J8JKOJBHiAEFA9tal8rC6R5MRQ94fXjvZ1bevbiYIxz2J&#10;ByEPgYPR7pKVjjo6JurmgkAgECqEu9jmEOH4fxqMxz1RNXQVzF/sxnmPyURhqe68pJGIB9zTvkRP&#10;+X9jPGw2k6ZipGoxCARi2sNeR8cm3lP2dYK3fCQrrG4hpCiBLK4XjregeEwiXuxu5dfOiR1WbQ9N&#10;BAFJUsj/G+UqriFNZoaq5SAQiGkLqBYY7W73jiaDMVJmBbv2ne9uQvGYRDx/pIlfkickR9R4z4bL&#10;eA/5Jz62Fl7q5oNAIKYj/CQ65rHudtuTvUa2uup2zAx25c8fR/GYTPz8YAPfmhE8avGI85L/LdxN&#10;Moc0H/Q+EIhpCt0IF9vyBIX8zyMdyrgd88LdhBramowY8v7wk/31fH1KwKjFA1KXRHtIH8fUJQjE&#10;NIWf3NiZCMcFEI6xFI8kb4e++tQg/uJxTI44mfjR3nq+KlGoZ67xvt0D+QQv+Q/+MstIdVNCIBDT&#10;CHqRHtKDw0mSNwLyRxpn8lcxv9Wk4kf76vmaZP+xEA8gH+Mp+60nrrxCIKYXAh0sYhK9Zf+B/EUa&#10;DMNoKAShPbI4j/+2F2uXTyZ+daSJXwQT5iNYqquBxPuQUaFONvnqJoVAIKYB9GM9pU9rMAhjQX6m&#10;vxP/xNIiFI9JxmunOviDxCNUVxPUdO/umTEK2TOkPRmqmhUCgZjSCJBZRiT6yP5HkzEYA/I5oW78&#10;s2vmEuHA9CSTjW9sqeDzw93HTDwSFPa/U0hEweqmhUAgpjBmRLvZLE3ysv9RkzEYLZO8HfiSaC/+&#10;9S3zUDwmIa/0tPJN6cEgHmMiIEne8v9Ee9g1qdsWAoGYqoDa5PGe0lOw3FKTMRg1iXhAPY9vuptR&#10;PCYhvzvdyR+sTxureY++RC97NtpD2g3tSt3EEAjEVIRCbOIQq5C9BkZekzEYA/IH6tP5b4mR0mS8&#10;kPefBxpncpBCRsO9Gwn5eE+7T/0llh7qJoZAIKYiQt1EQQmedlc0GIGxIJ8d4sq/vbMKhWMS89VN&#10;ZTwML2q4fyMhEQ/Z34OdJfHqJoZAIKYiIlxtkxO97P+mwQiMlsI4+qEG8Do6UDwmMa+cauVrhUhz&#10;jffxnpmokNNQQEzdxBAIxFRElJttbqLC/r+ajMBoCGPoNUn+/KUTzVgEapIT5j2eXF44Zt4H6Yxw&#10;Ma6SLnUTQyAQUxEx7nbFiV6ym5qMwCgoeB1nF2TjJLmW8NyRZr4oWjEmqUoSFVI6wkVcr25iCARi&#10;KmI8xAPyYlUTr+OTA3U4XKUlvHqyjd9TnUJEf/TpaeIUsmuhDqIgdRNDIBBTEZHOtnkJnvLvNRmB&#10;kTLVz4nfU5PCXzqBlQO1hTC0+MbWCn5urNcovQ97PsFD+lWkPdb3QCCmNMJcJbMSvOT/1mwIRsbK&#10;RF/+04PzMR2JVrGr71pPOxH9VH50y7aJeCik/4pwto5TNzEEAjEVEeZik0oe9r9rNgT3TMHobKtI&#10;4q/jXIfWEe4ZFOyqTw0U5qwG3dd7IZ/oLacinW0q1U0MgUBMRYQ7SRKI5/EXDUbgngkrrObEePMf&#10;76tD8dBadvV9drCOb8kM6ReQexURPtEHVltJj6ubGAKBmIoI87ANj1fIf6/BCNwz0wOc+l7aWIbC&#10;oeWEpbvv763mO7JCRyQe6nmPK6R5GahaGQKBmHIIdrL2j/WUXdBgBIZNSG0BXsfOymT+ag8WfJoq&#10;/OpoI7+kIBIm0O85BiROIf/e3czMTt3MEAjEVIO3vY13rKfdF5oMwHAJkclFkZ78q1vKeei1ajJE&#10;SC3k6Q7+2uk2fv3chJF4IH1eNmZp6maGQCCmGrykVm6xntL3ND38wyWIR0d2GP/l4UYcsppqJALy&#10;1ZFGviU9WPBAyP0etoiEONisUjczBAIx1RAkNbOLV8ieJQ/7Pfcs+wmV6I63zBKW5qJ4TD1eP9XB&#10;P7m0iM8Mcrkn8Yj2sDmtbmYIBGKqIdBRFBjrITtHHvYRiwdkzv14P66wmqqE+3r+WJMwga72PjS2&#10;g6GM95T8ljSxGaqWhkAgphSi3O0eSPCWU+RhH5F4QDTyorwI/homP5zSvE74+NJCfmaA87C9jzgP&#10;ySekiaF4IBBTEJbxCqF2+Ui9DqEn+sa28vvidXxHeKN3Qd/vznbx351RTdTD/wJPk/3kdehnkCMj&#10;iMflk618+6ywYXsfcZ6y86SN6aqaGgKBmDIIdRR3aXroh0swIuWxPtx3ZyagXgekOiG8fKKNf2t7&#10;Fd/TNotfWhjVV5nsx5fF+/KL8iP6FuVG8nNjvfmKBB++JSO4b1lhZN+OiiR+b1Uy39Myi39r1zz+&#10;6+5m/topcrzq7xPmabTca4Ljvxs1fe5eCQJy4UQTnxPiprE9DCEf5y6/RJoZigcCMcWgH+0h+0bD&#10;Qz9sJnrb962eG81qMjRjRTB8Xx1u4p9bN5ffW5vCz43x5snv8ole9kJ8CTmOgWGUof8Dhfeq3i+8&#10;ZgS68HOIwLRlhPKbyxL4hxbm8q9vmcd/c7xFWGY8meZt4FgGH8+1k519F7pb+I/31wvH/OrmCv6l&#10;jeX8b9aW9v1q1Zy+x5cV9/1yWTH//LpS/qnVc4X/YfvzD5T3vbOzhj93pIm/dlL1nSM9zy+Pzudh&#10;gcTQ66yBRDyk/0PaGQYKIhBTCT72Fl4JXjKlhod+2ATxWFsaMy7ica2nsw+M3dnOHL4rOwzK2Qq/&#10;OUggbjmWu3CwsRsgfFeqr6MQo7K4IJL/5fJi/ptjreT377+AgGhePN7e99aOSv7hhfn8oabMvk0V&#10;SX0QtDc/NZAvjPDg88Lc+awQVz4jwKkvzc+xL4WcT4qvA58Z7Mqn+zsJ/8P27GDXvvI4H+E6Hm7I&#10;4N/aWcVf6x1ZxuPLPW18xk+rroCarrfAeE/ZddLUDFUtDoFATAkEO9oUkd44q+mhHy5BPI61ZHBj&#10;2Vvv7xW/RDyNqiQ/Pj3A6Y4GagTUaPhgCA6MbsesMP5BIlhQmhV6+pqOcbz5zfFm/mhDOl+d7E8E&#10;wo14S858mp9T/3FCXM2IrgmcI6TLh++E3FW/WTmbv9TdofEYbscrJzr7ZhHB0vT9QxmjkH1EmhpO&#10;mCMQUwkBDtY5xPhzmh76eyD/61VFYzjf0dV35WQ7f3h++oiM41gQAh7htTDKk398SQH/7ZkO/sX1&#10;5fTVnnZO8zGPjiCUsFIN5mE+OTifP9WZzeeHuwsiQY6jX+QG85bjHSEHvq8lI5h/ZWMZf+lkmzBk&#10;d7eOgCAewW7DOQ4+2lX6tLq5IRCIqYJQe+vY0XoewMeX5I+ZeFwhBuzRRXl8buhdjdPt9g/HqN2N&#10;wnek+Drye2rS+BtnOvlkP6ebv91exWg65pHyMhHJr4+0cDA895tVc/hjLZk8DJ/NJB5Gv4BNAIV5&#10;oDTi3e2sSuY/GkY25OGKR5JCzigkpiHq5oZAIKYKApxsIkYrHim+Dn3PrpkzNuJxup1/ft1cYSx/&#10;yO/A/zwYVJgkT/CS8wkKORg9oXc+099JyOab4uckGEK14RU+M4iDv+9uFN6f6ufYt6duppCeIy3Y&#10;mXrugbljKh7PrJvLbKtOoS+f6OjrzAnnk32FZc+ajme8KVwjmCtZOyeOP3+k6Y738+qpVj777uIO&#10;9+k/cnMdW3VzQyAQUwUuVlauSV5SCA7U+PAPhyAesNJHk5G5V0I23pww98FGCYSAT/BS5VOCSeI9&#10;1cn8E4vz+Fc2V/Dv7KniPzxQy1880cqDAf6mu5n/9Yoifs2ceL4m2Q8m2IXPxYPQENGBv9UcOP47&#10;kE/3d+775aqSvm+OtnBVqf4/fnuqY0yHrRbkRdNnF+fRF0+08E3pwcM9rpGw/7yHc/783uoU/uqp&#10;22dGfmHtXBC5ux5vosLu/5FmZqRqbQgEYirBOMbZ5nx/D16TAbgbYWjnhY1zR+15wMqivTUp/UZJ&#10;eCUeBd+RFcb/ankR//XxJh4CAjV9tp/94/VC4OCZLv7b0538pePtfR/tq+V/sayQ316T2resIKoP&#10;JoqrEn352VGegsAUhHv8FDVNzgeGzMrivPmtlcl9F461ck+tmq2E77rbcM698tGlBfTqObFKWPW0&#10;oiim37DfySgP7If71X/PYNks5JzKIcddEu3JQwlgSCOyuiS2j3gSfcsLo/nO7DC+bVYo35wRzNel&#10;BPDzEnz4fHLe8Fm41urrLnwfTMw/trjwtue7cW4ief/djzPWXfKcup0hEIgpAlg6mW5goLfdW2Z5&#10;ztfRhvWWWXHR7tJ7nTwXVu68srl8TMRjWUH0gHhUJvjyvZ1Z/GeH6sc0xTusnrrY3cp/sq+ef3VT&#10;BfFUZvMvrC3lH1qYxx9uTOePtWTwv1k9m39vVzV/hXgzMIl97lALdx2CCTV832h4hXhaT62dQxHP&#10;jX5lYzkHQgZDcjD0BtcACNcj0UsuCAXsg22wNLckWsEvIIKwpyaZ7+3I4h8nxv6plSX861sqhCqO&#10;4I3BNRVIzuFqTxt/+WQb2d4iZMj9cE8N/xzxIE62Z/EgLiDU/b9J2JcT4kauUZ3Gc15VGM2pl0vf&#10;jjzMd4S52japmhsCgZgKsDXU13ukKMrnf59cNfvmh7tr2Xe213LHO7KZMHc7OsDJhhvcC70LBWPz&#10;65XFoxcP0sttnRXGQ1zCkvxI/v3dNfz13g7Be9D0/jEn+R0Qip9+c2y9DE2EcwbPhpwrc72nk3t7&#10;VyX/YFc230m8raxgV8Ez6MoJ5/cRj6wrJ4I/S/a9uLGU/2hvPf/Zgfn8+aNN/BUiCrdeo+EeN7yv&#10;q+8aOV8Y7nuwK0fwXPrvKbSB402zNF77jeUJpI1obA/95OMVsn+FOdkmqtscAoHQcjjaWZq+092R&#10;TV8/3T7Qo1cNTxBDdrSVy4vxoAOdxGySqperyTDcQjAiDy7MG/VcwOXu9r7SWO+++pQA/suDzWTb&#10;+BvvyUohh9SpVuL5TGSMSVffV8ca+bUlsXxGgDMsSOh7ZtVsjeKxvTwJhq00tgc1+TiF9A9RDqJg&#10;dbtDIBBaDJHc2vTo0Y5ZP762rYoFT6NnQS7z/MZyFpLd9Y/pf3GoiaudGcAM1/sYK/GAIaJDTRl9&#10;z68Z/fwJcmSEzsTFE838kcaZMBfSt6sqReO92HJ38ehLUMh+629v7aRuewgEQlthYqg3pz07/C9E&#10;MOh5iX7UwaYM+kBLJrOoMIrqzI2kP9xXy8KSVEgS+MqGeVxxpCcMXWg0DIMJk+2HGtNHLR4wNj+d&#10;vY3Jwy5h1Rqk2D9QlzZi8Yj3lL/oJzGVqZsfAoHQUuiHe9i9++KmMiYtyIn64kAD+y2M7ROhuNrT&#10;wfcuzKHLEnypLw41CiIAk8nVSb7DFg9I0T3UwCC1l9eJB3L1VAd/7VS7xhVXwxIPhexZqFCpbn8I&#10;BEJLMastO0T52rZKtjTBm4ZgvMHGANb0752fyRDPhP7iYBP35ZEGfn5qwLDEA1gW53PXZbQTQjB6&#10;Pe38uaMt/Md7G7i3ttVyr26q5F7eOE/gK+Tv17dUcx/tnc9BBl1hclzT92gbYciRnAtM+N866a/h&#10;vWNAyLmlHtYcMrSpWj4Mq8KiPWRvBIpNHNXtD4FAaCF0TQx03355yzy2uz2X3VWfSg82BFdPdHIg&#10;HpdPtHM7a9OYFiIyT6wsYprSg4YtHpAkTxjyGvS9E0HoFX9HfvfqyU7ulS2V7O66dGZFcRy9sCCG&#10;Xl0aR62vSKTXVybQm6uT6S1VSfSmqmR63bxEekVpPL24MJreUJ7IPLOujIVzh+NXDZ1p/q3JQJiT&#10;gLopV7o7uA/31rG/WDmHPdg6i3mAnMfKknjCOPVrPLOhIok51pHDvLChjPnqcAsHy3U1fedI+NaO&#10;eXyyBvGI8ZDy3nIRG+0pZ/wcxH+xMNRfRtqfmaoZIhAIbYOTp8z65re9ndymyhTmkWWFKvEgxvLZ&#10;9XOYaC97+rVN86grJ1vZKz2t7MtbytknVxTRTRnBwxaPNH8n/kpv68SKB+ldXz7Zxp3szKETg5yp&#10;2bEK+nhrJvX69kr29W017DNrS+nHlhfQDy7Ko5/dMJd5b2cNc7G7hSXkPt3fyL21vYp7cHE+XZkU&#10;SBVEeVPPbyhlvusd2wjysSCsvAKRvHG6i3thXTndlBlGRXnJqJwIN7ojL4I+3JROPbmyiH5hYwW5&#10;d/PYlzbPY597oIx5dFkBvb0uhapMCaAS/J2oomhv6uGl+YLXCd+naThquDx3pJlP1dAOMgJd2MfX&#10;VzHvHVnEvb6/i1k4O+lvpP09RWgstEQEAqFVKKpJC6Shh76sOIYR8jP1dvLPPTCHKYnxpt7aWS2k&#10;x1hYGKn8cM98IbX6l4cb+LoU/2GLR06YG//d2QnwPMhxQ2Ddp/vncyfbc6j0MBeqJiWIfm5dKf3c&#10;+lKmIzeSDnOxo6xNDSmxqQElsTCi7CyNKVtzQ0pkYkDZiUypOH85tZp4JC9tnceeP9rEfXuyi4PP&#10;poe70dtqkylIRXIdvKhxHPa5G1UeFTlX4hF9uLeW3dOYTif4OVB5UUQg22fRH+2tYz7aX8s+sbyQ&#10;2VgZT9WlBlNlcX7U/Jkh1LqyOKqnM4t+aVMZ88m+Bg4CIq/3trHPriuhq1L86eQAR+pYWxb9+aH5&#10;LMSWaPr9u/HcoZa+FD9VPIiaQjvIi/DkP+9Zzn3cvYT95ORS9toTG7i63KjvSRtsVzVFBAKhTdj1&#10;4OI8GsbB23IiaBjegXHx3XUzmUeW5DOw/evDrVxXQST9gTqi+IPdtUL6iuGKBxQGAnEaamTGikIv&#10;mRjT17dWspurUhjS+6bXVybSvQty6S11mfTCujIqJDiAchWb0TEuNmyCwo4rjPHn0/wcuXgPCZfs&#10;JeWTFXY8/B3jZMM4ymVUU12lcnFdkXJXXSbz9q5q9sLxRnZlWRzdnk2uERGW+zcfAinp23gYTltH&#10;RK45O4LaVZfBfHG4gX11+zwWhqPyw90pL6mIdrc1p73tzOkwexEd4SBmQuxFjJ/civGQWDCuZF+w&#10;wkG5si5fubc5g35uYyl7+UQb98n+OnYz8UBbsiLoHbWp9OcHG+65kBdE6TemBXAJ3va3BJQmetnz&#10;jdmRTGV6BFWfFanc3VpEnXtwJSOztXyWtEORqjkiEAhtgJG+/ozfnDvSxMJEcvOscPqN7TUspKnY&#10;Up1M/3r1HBaM8mf7G7mFBVHUR/tUqUBe3lgmpAYf9pxHkItGIzNWhF7yksJoui4lkD7Sms28sqWC&#10;WVQcQzdXzqV+8cQTzO9+9zu2IDdHGekoZlK8pH2pvvb8a8//hi/ITGPFpoYsbE+F7WpGBfsr3333&#10;Xeb8+fNs76keumlOrnJ7XRp94XgL9xjpzW+vTbv51Nq51P1YOny5u4PbVZdKt2aHKk8vKGDJPWHB&#10;W2wlolY/O0cZHhyoDHYUsYmedlxzySx+25J2XmFrQXnbWdIgjsL5E4KIhvp7Kz/44APmobOn6SVN&#10;1VR1RiTxSnKZ80cb2Xd31bKwVPuNbZX0a1uq6Esn7qWqYFffkysLuWTifQwWD0I+ngjK20c62U97&#10;lrBzUoOV7x9bTBfEB3xK2qKvqkkiEAhtgJXUyvi1G2e6OBCM1qxw+r3dtQPi8dTaOex3p7v493fX&#10;c8tKoqlPD8wXlu8+tCCvv0b1LSJxO0L1PZjI1WxoRk4ovvTcujL6tzuq6afWzaEunWjhnt1YxqaE&#10;+1Bnz56h/vWvf3E3b97kaZrmK8vLlCH21oJ4gJexuL6Mz8pIZ/X0dFmFjQV1i3gE+Sk//PBDlqKo&#10;Pvj8n/70JzYvN4cKd5NQr26rZL841MA+sbxI2S8e/fMDo5knGD67uAvdLewnRDR21M5kEoPc6NKS&#10;QuW777xD/+EPf2ArSucoY91s+RRvGb9lUTP/yyceZfX09RlDPV0myEHE9p9jnJstF+bvTf3www+8&#10;Uqnkv//+e+7qlSvMqhXLqahgb2pNWSz1+cH57KUTzezT6+ZSF4623dMQFuTPqoj3+VkbATHZMT+T&#10;+/aXm/idLQXU1sY85YI5KZdJW4xTNUkEAqENELvYWrz5u9ML+y50t/LQe31/Tx0Hw1Zbq1KYJ1cW&#10;MY0ZIT/+enUxs7o0nj5/rFlIqLe6JHbA64CsuUN6lz9jSazXuAzxvLerhtlalUxB/qcvDzVyhxtn&#10;sbFhAcqzZ89SV65c4f76179yYByJCPBPPPEE5SkV0dAjB+NZlhLW1zqvmI1ztWNATEBUgEmednxi&#10;TBR148YNQTyA//znP7my2YXUwwvSqYJwN2rN3Djq5S0VLOR96p9/WFwY+eOF481jPqEOnsZza8vo&#10;rw61cCDc7+yuYRvSg6icMGcq0d9VefDgIebHH38EAej797//zbe3tdJRrhIWzgl4YNNKPjY8hLUx&#10;NWSinFSeF2wHb6swJ0upvj598Hm4Tv/973+5c+fOMQsXLlTa2YiVKUGO9JaqZOaZtaXs+zvruS8P&#10;NnHgpWo61sEkXhq/cW48tIt+DrSHwigv/s2Dbfyj6+vpkrRg5ZKytGukLWKeKwRCiyB2lajE4+vj&#10;rTxMKH+4t54YxE5+Z20609OZSwe72SkfXVrAbKlOZWAy+uWNpXx2yE+FflYRIYHVVIONw2BCkCBE&#10;I2syMKOh0Mvv7eQud7eyZxfnMU1ZwcrSBH9qYXECs642j1rfXEY9sLSN2r1jG/3888/TYBBnF+RR&#10;wfbWtCAWCru+AaqFI8FDwoEXsuGBByjicXDQIwfP49q1a2x9cZby/J553IdbSrmDdUn03Ghv5XMb&#10;y+l+8ahKDqQfX1E0psWggJ/vb+KWl8RQH+6eL4jH4dZZzPKCMOrcngpua00K9cgjj9AgAP/5z384&#10;ELkT3d20v4OdMoGIJJxbdogHn+gp5eLcJVy/SIJABjnaUidOdFNwjuTz3PXr11kisPTW9avpdQvq&#10;qXX1hdQKIpIr5sSyC/KjmebMEHplSTy9vTqFgmXAmo71FsIc1LYKvkzlfQxtH/yyOUn8r7Y20CnB&#10;nsrqWRHnSFvEioIIhBbBViEXvfX7M8TzONrGdeRE0DCvAXEdW6tSmUeXFzLQ0z3YPJM+2ZHLft3d&#10;xFck+gnGADyP9XNj+Q/21PKNMwNvO/8B2890ZGmMRB4N4ft6u3JubqtKUz65soQKV8iVJxfmKS+e&#10;aOO/IUL4+aFG/u0dNdzT60uZB2pzqIK0eCouLvZHsciSkotMqAgHazrOTcLGEyMb527LhslFtJ2F&#10;sbIgL++HBx96SLl69WqqrLycKikpodLT06mUQHflnup4qqc1ld5fHa8M95Aon18P4qE6nrbcSOrU&#10;gtwxF48rJyBmo5aF2A0Qjxc2ljH5kQqqIzOQKkvwuhkVGUnn5+VRmTPTqOyZqVRcTLTSxNiYkVgY&#10;0z52lnSkIzlPF1sm3lPCxSvIuRKvxMfWgkqJj1MSsVDu3r2bKpldRM3NSKR2NedRL2wo597bU8ef&#10;O9osBFRCR+KptXOYmaGudF16EP3W9krm0ol2rv+8b0siHtd72/lXNpfxuSGu0BYGRATaRHqAM79m&#10;Xio1JyXsBz8X29dIW8RUJQiEFkHi5yR++yfxiKQ/3jufu3isjVs/L4F+YUMFd+N0Jwcrb97YWsUt&#10;zI1UDVF5O/BNM4P5K8c7uGvEQJxsy+LBGPQLRj+hpkNGoAv/BumBajQwoyCIBxRJutjdzLbnhil3&#10;1adS/TEKGt/f28H9Zl0JUzczmPZxtGUkVqas2NyYsTYjJK9iC2POzsqUCXKR0rXkPUQI6Ld3VjEf&#10;7qlhYF5lf1M63Z4VSVenBdLtuRH0r1fNHhSJ39X3wLzEH84dGvthq8GEcwOeJ78DS3IPNM2kn1lT&#10;Sn9xoJ65RO7F1Z4O7uujTezLm8qY/Q0ZdEt2OD0z2IVW2Ispe7EFJbM2h1faTS5iIj3ldFGcF72z&#10;PpWGlO9CEKSGa9cvEtdOdnLrKxKojtxw5dWTHTDvwl043ios3R76maHcWp1CxypkA+LRT1i6+/Ku&#10;ZmrGDJ0HSVvUUzVJBAKhDbB2tLZ443dnO3mY84BlqB/ureM+3V8vCMkn++ZzpPfOzEsOpI80Z3Cq&#10;gkD2/Py0QP7t7VXc/oZ0wWBf6G7mN5cn/sw4gNBAZbovDjWMy5wHFGB6evVs+pUtFTT0yjW9p5/9&#10;hldIk3Kmgwcj+87OauaVzVUspGUhHhT79eEWIpZdnCqVChhF1WdgDujtXTXs2UUF9I0zg9PU//Td&#10;8Jm79sbHiP3n8vnBevbswjzmPeIdQuwJDJ/17+9/73e95H+y7zIRF4HEg7lG7hmcB+wb+v47Eb7/&#10;ek+XIJBPrymhH1tefNcVZ3BdmjLC6UX5kQys0BvcRqB95IW5Uab6uuvV7RGBQGgJjI309Z+/fLKF&#10;hYlwWG31/u5a7otD89mTHbnU9VMdXHmiLwWxA5Xq4arcMDf+1S1l/G+3z2MSAxwo1Sqqrr5vjjfy&#10;nbNC+6vcqQXEnt9dm6wqSDTEqIwJiWBcPUF63FBPW204x4qCIBCje5H0rnfVp9FVKUHUg4sKKSFA&#10;UMP77we/ODKf3V2XRtWnBxOG0Ke6cokX0sR919s15sOEQwnXAZJm3u13bhCBgij9x5YXQGobNt5L&#10;fks1ygSFnA11Ee8mbVFX1SQRCIS2oOelTeXM5ROwVDeCfmdnDQcBcDDe/dWhBlYmtqAeWVzIJvvC&#10;PIcDv6cqhb9+uo1fUxrPdHfMEiLTwUhAr/S9PdVCzW9iFAQBgeW8PW3ZwvLeoUZlUpOc0ycH6tmN&#10;lcl0hLuUgmXKnx+YLwQGjrdRvhf2Z7cFr/GpNXOo1txwKtTNjurKj/rhGjHsb+2oZr4+1syNtbDe&#10;C8G7acoIox4l4tGZF0FvqUhmMgOcB8SDdDa4RC/ZuWB7K5wwRyC0DMv3Nsykwdi0EM/jta1Vwkqa&#10;6z0L+g40zGIWF0VTOyogxbZ9X2agM//F4Qb+y4ONXHVKIEV65besuoHI593VyUQ4VN5HOnn/Qwvy&#10;tUM4iGC8tq2C2VKVRH19tIE92ppJw3U5d0QVYT1RQ1KjJcxNXIE5iWOt3APzEqlfrCwW0s1oeu9E&#10;ERJP7q7LYCAnWk6kG/XMuhKuOFox0MlIVMjoGDfJZtIWoXY+AoHQEhRUpQUw353p5JcVxzLPrZ8r&#10;rBgCMalNDabf3VXDQM1sWHK7ICdcGFeHIYj1FUk0zAUMNhKQdfaFdaV8QYSHIDbZwW78L5drLlU6&#10;2QgeBSQMPLsonwHjC0Nx45lSZeIIntL99Ja6+h5ZWkDPCvFQQjLG4hgf6lnSxn69qpgvjPQQxAOY&#10;4CW7HiS1clO3SQQCoQXwDnKXMpC4cHtNGnNmUa6QVReCvOYlBtC/O9vBtmaG8ole8r7HluQJw1mw&#10;jPehpfkaerRdfV8fa+ZbM0ME8SgkIvLapnKtEQ9NfyNHy66+N7bPo+P9HKjVpbHU6UX5dFNOKHX1&#10;VBt/piNbaCeC9+Ftz0W42ID3gUAgtASGFiZG/7x0vJU92Z7HbqtW1fP4/EATV5UcQIOnsTQ/Qhhi&#10;eGtnNX/+SDO/tDCafm1j5cCyVMHYwrg6ERP4e3slDF05COkpPj80fwr03pEjZ1ffO7uq6ZnBztTK&#10;kljqLOmcFMf4KnfVz1TCcuNAJ+v/ko6JMIkeq5BDinYDVbNEIBCTHgb6M155bVsl8/z6MhZWXMFD&#10;D+m6a9MCaRCF9XNi+bQAJ/7DvXX8Zwcb+PaccPrTfY0Da/zh9dyxRvaXq0oY+PuXy4p4mGBvnBkk&#10;BBzeakyQ04tdfTDXURTjrTzVlUMfbsmkM0M8bj5QnsQ0Z4coLYx1q5I8ZX8C8YAOh0JsEqVulggE&#10;Qguwvrsjl/n8UD2bEeZKwzJMyGFUrfI8uD3VyfxMf2cOos8/PtDAt+SEUxAQ1y8eQJgbyY9wp+Dv&#10;93ZX8ylEPBblRw7EHiCnL7fWpFLNWaE3SQeFnhPrQ/4OUcIQaWaIy19I25PEuNsdVYtHX6Sb7RJV&#10;k0QgENqArCVFUSxEDqcFOQkZVCEdRmlCAH35RBt7vDmdzwp25T7ZX89/SjwPWBIK8QSDDcSXh+az&#10;yf5OwtLdb7qb+cxgF3793HgUjmlOCBKcPzOMenhJAfPkymI6N8qdWl0WT+1tSKOjFLIPSdubEeUm&#10;m5voLbspDF15SB9VNUkEAqENcCpL8v0vpPuYnx1CPb68kIalqxDLsY885MeaM/n8cHdhyOqrI838&#10;ooJo+rfbam4RDyIsTEqASjyunuzsq0kN4NfNjeNV0drI6UqIZE8JcaZe2FjKzM8IpV7cWE43Z4dT&#10;W6uTqSAXySlofBHO1nHxnvLfgXgkeNi9SzZhWVoEQktgkh7ifAWGoqCGOTzkMNwEQ1EhnhLlztpk&#10;rj4lgP/ycCN/sbuNX1eRQP9q9Vx28JDUm9sqmdxId1X981Ndffvr0mBiHYetpjkh7sTVzpp+fFkR&#10;vagwkvpwXy1bQLyP/Y3ptIfMehk0Pn+JpUe8QvYBiEecQvqFs5WVtdAqEQjE5Eeoq+yx36wpZb86&#10;1MQm+jvS14QcRp0clCddURDJ7ahK5qFIFERZ752fwRzvyL5lqe7Lmyrp0nhvWpUvqavvrV2VfEN6&#10;EH91vFKTILWCkEPMVSqiT3XmMYeaM+l9Tek0BC9uqkj+0dzQcDa0PRcrHVG8h92vIddVgkL2jbvU&#10;zE5olAgEYvLDztKo5UBTOngcXHa4G/32zmpWlWm1g69M9ud/s2qOsAwX+GvidayaG0tdE4LpVEbi&#10;vT21bGaoy6AEhV192+pSfnh6TanaG0FOR352sJ71c7SljrRm0A8uKGCr0gKop9YWMwvyI/5Kml2M&#10;qvXpGMV4SXsSvexZFA8EQvuQ2Jwd+oeL3a3c7oaZNJQ4JZ4Gd7Q5g18xO0aoINgvHl8faeFq0gKp&#10;Tw7UC0tzwUhA3YkoH7lQ1Q+EA7Ztr0umezpybxneQk4vQubfACIeb22rYt7ZUcMkBzlTr22ex8xN&#10;8PmctDmFqunpGMYp5MdAPOIV0i8dLS3F6u0IBEILIA1ylj7zwZ467u1dVWxDZii1szaFrU8N4j/Y&#10;W81fPdnKghciGAXikRxtz2JaZoUJNS1AQGBivCU3jPrFqtlMv3ic6sqmt9WmEg8GxWO68tzhRlYh&#10;FwvZl88dbmLjvBzo13dUsX7OkidJm+sXiQHxSFTI3yb/m6g2IxAIbcAMfV3dFcc7sv4L3sey2XH0&#10;5op49qsjTTyswlpfkUCf7MhW12/o6rt0oo1LDnaiTi/MFUqxAl/aUM40E0G50N0CdR/6nlxZzKye&#10;k0C8ExSP6UoYtvInngeIx8ubypnCOAUstqCMDPQ2kTbXn4bdOM5DdgbEI8bD7ox6GwKB0CL4RnrL&#10;r1/taeMeX1nIrBTmNTqFlN6fHapnZ0W40eBZQMU62Hb+aCNbEOVF/XZnJQP/XyKis7wkijq1MJf5&#10;treDf3FzObtsdiz9TXcrisc05Zvbq5lEHwca6uTvnZ/JbKpMpDbMS4Q0JOWqJqejA6urYj2lT0PK&#10;/3BncYN6MwKB0CLoGxjMONrTlc1AidH2nEj6aHuWEPMBnsV7e2rYmtQg+kh7FnOpu40ICBGIjaUM&#10;9CiFoaneTv7VbZVsdVow9eWhBvb9XXXcipI4GgILNRkW5NTn4ysKmLJEf+p3Z7r4NWXx9KmOPCo+&#10;wOESaWteqiano+MpNnGM95S9maSQ085WRphZF4HQUihC3ez+BtUEP95Xz8X4yqGQjyAgwA9213Md&#10;uZH0ttpk+npvOydU1iPCIQxd9cDwVQf/q5Wz6S8OzGfOHWkRxAMSKmoyLMipz1Ul8fTehnTqyol2&#10;rj49mP7FytmUqZH+M6SdDdTu8JNYehLx+DDew+4K+RcrCiIQ2gojfd3Wztzwm7DaClKV5EW4Uc+t&#10;K6Mh7gOE4sLxFq4mJZA+0JhOBEQlHEONBhRPunSijV9WFEO/tuWnDLzI6UNIu54V4UF/dXg+e550&#10;JOanh1JteREUaWL1qpamgjpI8MNIVxuc70AgtByW7jJR7/GO7B8gKPCljWVMXXowdXpxHqOqF97B&#10;f3O8kc2O9KDPLMwThqy+ONjIQjJFYfiq33j0tPPQ83xxU/ktFQeR04PnD7VwRTEK+saZDv71zVVc&#10;W06Y0sXO6k+kfclUzUwFH1tTeYKX9NVgJ/Fi9SYEAqHF8PZ1tnnl7KI8+lpvO//q9nlsY3YYtbEi&#10;ib58skUIIPxofy07J86H+vxAI/fsA6VUR3YYDGX9NERFhGRHXSrz8JKCqRMoqB6+07hvnHkdlkWr&#10;l0Zr2j/Z+M6OWq4mNZiCdvD4smI2K9Tzpomh/mOkbc1QNTEVHHV0TOIUstMhjqp0JQgEQrsBD7ib&#10;yMzw4z316cy10238N8eauZVzo6kVxbH0lZMqD2R7bTJ1oj2LvXaqjcuJdKde31bJ9hs3CA58ZGkh&#10;s7kqaUqIB5zXU6vnMN1tuRQM12l6z3jyVGfOze7WHEpbxOPJFXPZByriqSvEA+3MC1c6iM1/1NPR&#10;SVU1r1sR5mbdGO1u9w75k7wFgUBMBRjbiUx/tbM+7fuLx1u4r4+38MSToM4faRaGoiD31cZ5CfTF&#10;7lYealSvLIsj3geszlIZkDd2VLOVSYFCnQ+tJhFCyO21siTu5itbK5j7ETV/7VQ798n+OqHuClxj&#10;Te+ZNCTiuq8xg4ECUB/tqWdSg1yoJD9niCrXmPTQRUdHFKOQfRjlYbeG/IsCgkBMEdhLRKYHlhVH&#10;/xPSjwzu+X6wq55bNSeWgsqCUH2wPSuChhK2/eJx/nArlxXurlqtpd6mbYTzvdzdxq0tIyJ5rJ27&#10;b+lWiEF+bkMps2xOtDoNjIb3TBJeI97Ghook5jdrS9ljLdlUir/zTRepxUbSlm5bZtbX3io0TiHb&#10;aWOjY6HehEAgpgDElsb6q2tS/W8OFpALx9q4pUUx9Ls7a7hLJ1r5NeUJ9NmFhQM9YygwNTPElT53&#10;tFFrJ83hXE925NL1GSHUtZ47iODpdh7qmQxeNHCvhN8SxEmj2Hb1XTzezjVkhtLv7KyZ1NfzmyOt&#10;3KqyePo360qYEHcpVTcz8E96ejr56rZ0W3irhOOWOREEAjEFoK+rs6olPfjHy90dHAjEtVMd/IrZ&#10;8cwLG1SBgs9tKmOLY72pb040CgIChnB+Zgj91KpirZ33gCj74ngf+oM91Yym/f18YX05fbwtW5gg&#10;1rR/OPz6SAu7vSbt5vWeTo2eBVzP1eVx9INL8if19fx433x2cVE0VZsWTFWnBFHZ4R5Q5Mld1YoQ&#10;CMR0hJmdpcnubdUp/74GBo4Ys4Ots5iddWmqiVzSY+5dkMdUJPpTT62ZK5S2hcI/S2fHaq14nD/c&#10;wlUmB9Kw9FjT/n4ebcukH15axPYP2Y2El0+0cRsqE6jP9jfcMjw4mBvnJdG9C3In9fV8fXslmxvp&#10;dbMlK1z5/t5aWmRm2EvajpGqCSEQiOkKB2eJ1ZNnFxfQ357p4GEIhRgKmBQXDB4s7X1qbQmzuTKZ&#10;+upwIwsBhvnRHvQNoVCU9vGrQy1cdUogDV6Wpv39fHNbJfXSpoqbo/E84DeeWVv640f76oWEk0P3&#10;QwT/grwo5tl1JZNaPJ5cWcQkhvjdPLikmj69IPtH0maWq5oOAoGY7vC0sTC98dq2eaSn3cnNSwmg&#10;jrXPEmqYqzyQTqFk7bVT7fyXB+czQa52gtBoMjSTnVdOqIatYKWTpv39vHSilf3iaBM9GvGAoT6I&#10;oxGqNg4RDxiy+uRALVszM5CCFVeD90027m+cSW+omcU8snc9F62Q/pO0l2hVs0EgEAgdnZBYb8f/&#10;+XBvLXv+WCObHOBMv7Klgrkl3xV4Iie7OF9HG0pbJ83hHI62ZdGQXuPKyTbBuxpq2MeL8DsgGld6&#10;2vhPD9SxC/Kj6P0NGczdhtDuK3s7+aqUIOrMkkLm0JaV/IwZM94gbQVzViEQiJ9gYWxQ05gZ9r/n&#10;jjRxb+6Yxzy4pICCyVyoCfL+3jqhBw2FoipTA6lfrYZCURqMzSQnGPDLJzq4+ekh1KaqJPrD3fWc&#10;kKZFw3vHiiAY8Bsf7KnnHl1WyGypShbEa29DJnPxeOstaWAmG7843MTJrS3+HB/k9s7yxQv/bGRk&#10;lK5uLggEAjEAM1tL0zUtWaH/uHKyk4NU7s89UMq8urWC2bW8mX1/vyoe4WRXDr2pIkUrxQMIAgLl&#10;dw80p9OQcqMuLYheW5ZE767NYLbMS2VWl8YzmypTGCiA9c0xVQDliEi8Nkh3/9DiAqYqLYCpTQ+i&#10;ttemUiAg7+2sF1a4TZTXM1Iebc9hSLs4KBaL/TZt2vROVFQUpllHIBAaoU+4MzfCnbl0vF21Suh0&#10;G9+7c33fR8eWCob3473z2dbMcPqOcRJaQlgQ8OG+Ohbyfh0kYnK0bRb92PIC+nh7Fl0a70O7SEX0&#10;2vJYSvAQyLkP29ifaee/OtjEpoe4UaWJ/sTDqWO/PdvOQxU+je+fhIQhy/QQF5q0h1BPT0+jXbu2&#10;vVRaOrtIaCUIBAKhCfq6Ou1ZoS7fnF2adxOSJj64eyX/6OZG9vFlhco1c+P+ryjG+z+QabW/xrn2&#10;s/884PUnkfj6aBO7fl4yXZrgT+2sT6WfWjeXhQh8SFEvBE/2DznBvBD5/8LxFv617ZXs7vo0Ki/S&#10;i3p8eTEDq6omu4ehiZ/un8/KxSZfk+YAy3L1Fi1adILwOPkb65IjEIjbAnISRbtILTZnR3p80jG/&#10;4q9VcwpelVmZLSXbq5MCnF55c2v1FBIPzVR5Xp385wfnsyc7c4mQJNCLCqOortxIuisvil5dEsdA&#10;6o61pfHMgoIopjM3il5eEk0daM1gvjzcIAx5jSZW5H4SFhZYmho+ILQGHZ346JToTxtbGv9M/m4i&#10;xJxVCATijoBep6y1tXUdwUryNwxrGfo72u58YkWxxsjpqUiY9IaVRxdPtPCf7m/g3ttdw724sYx5&#10;bFkR/eDifPqRpQX0C+vL6Pd313FfHm4UljVP5onwuxFiVKpSg74n9zqU0MDAxGBzaGYE3bq4hTe1&#10;NnuObBMTIhAIxJ2xcGHn3I0bH9hC/oRkeDNsLE1aTy3IuXk/0pkjx58fEBFMCXT5lNxryE9lbmZr&#10;cSIsL5LrWNrG27jafki2KQgRCATizujqakvtWtTVE5wcLFJvKtpanfzXq3eJ1EZqIUmH4OzCPMZF&#10;YgGdBfA0zYh4dAdmBbNza0pYOw+7r8i2IGgECAQCcSeYe3i6PZ1dlPW/liJLqNEAiKhJDf4GJo41&#10;GiCk1vLqyXZ+9dz4v+rpDGTONTG1Nj3slebHBeaHsDIv2TdkW7hqFwKBQNwepe5BHkx+UyFnKbH6&#10;I/kfeqPyUBfp6ygeU48XjrdwiQEO75F73J8519DE0mSXNxGPoOIwXu5rf4lswxQlCATirtjilxbA&#10;FDfP5m0dbSnyvyOhsYmR/qMf7btzjiikdhFWl72xtZKyMDc4Su5xf7EnPQMjg02eqT5MUHE4L/d3&#10;uEG2Jal2IRAIxO2xyTvJn84uy2KkrlIhaEy1WWddT2fWj5qMEFJb2dW3pCjm3+TelqpusQBdfUP9&#10;tR7J3jSIh1OI8/+SbZmqXQgEAnF7LHeJcmNCiyI4O3c7EI841WadrJpk//9oNkLaR1UgX1ffd2c7&#10;+BtnuvirJ9q580cb2c8P1rPweu1UB3eD7IP33S7or3/fd2c74Tu4K90d3IVj7cIrfO93Z1RJJjV9&#10;9n4TjuvqiQ5OLjL7jtxbqeoWCwDxWKlI9qWCZhPxCHP+G9lWoNqFQCAQt0ejfbATEzI3sk/qJYNc&#10;R/29Tkdve5v/+/aU5kp548bTnfy13k7+wvHW25R4HR4hdgOiv7853sJ/eqiOfWZ9Obu1NpXOjw+g&#10;A1xltFhsTYvENozYTsaSV1YmkdDpkZ70noaZ9Kvb5rGfHZxPxKWF/+ZYK3/uaDP/+cEG7o2dVeyh&#10;9hymLDGI8nCU0tZia8bSWsyIyKvCUUrNTQ6ijnflMRAP8tWRZv4qpHgZVTyIKohxLGJK4HqcWZgH&#10;9/eU6vYO4BbxcA53/QfZNlu1C4FAIG6PuXI/B0E87Mkr+b9/SEPP3Ej388/2qyKpJ4zEyL26dR67&#10;pSpFeS91RQa8AvL5C0dbuafXlLI769KZ2pwoJsTfi3H2UHDuvgGcT2gUHxAR1xcUndgXHJM0wMCo&#10;hD6/0Og+N29/zs3Dk4sJ8WHmpEcxtdkx7OzUSCYm2Jtx9fBgXbz8OJ+QSB7ef8vnI+P7vIMjeReF&#10;D+fp4cEUJAUzD8xLZR5fXsJ+daiZE4TwHkUAqhS+uLmCFUrdjlJArp5s53IiPaHYU4Tq9g7gFvFw&#10;iXCHmh4lql0IBAJxe2RJfeSCeDgHu7Dk/zbVZgG7H1xUMKGT5pAafktVIt3Tlc0MZwioXzRg2OmF&#10;DWXMksIoOivSh40ICWB9/IMGDP1QsbgT4b1EDHi/sGjeNzSavMaQ74jnh/sd5H08ESLeyz+YCwsK&#10;YGdF+zBrShOYD/fUsZA8cTjnBfxgby27uCiKem9X/ajF47VtVayfk+3H5J4OTT0C4rFqYNgqwv1f&#10;enp6c9T7EAgE4rZIlXqpxMM10g3EY4Nqs4CUhswgWkjfocEgjQdhiGhlaTz92pZKFozsx/tqmfd3&#10;15C/O342fAbb3tpeySwvjqP9XOSM3NGJ9fIP5fwj4zkw4EBNxn2iCGIDx0A8Hc7TL5Czl8vY/FgF&#10;DfVSIJ370OsK1R2/OtzIfXawnoVgvsvdHdyW6mT6l6tK2FHdA/LZnXVpjFxk1qW+r4NBxMNwjUey&#10;D43igUAg7gUpMoVaPKI9QDz2qTYLECUFOP/xIjF0w+0tj5ZQee+RZUXUb7dVCx7Pr9fOZiqSA+g5&#10;8T7U+vIEqndBHnOwcRbbmBVBh/i6MY4uLqynXxAXQDwFTQZ8ElEQMxg2c3L14HzcXZiytAhmQ2UK&#10;c7g5i+3pzIHki1RxjDf14JI8BvJPAY+2zKKfWT+HGY3ncbG7lW/LDv2TgY5OmPq+DoaeobHhegUs&#10;1f1pzqNYtQuBQCBujxSZ2vNwS/SAOY/Dqs0CZvg42z773PpywQvQZJjGg69urWJ/tWYuJfxPeuNQ&#10;e+KTfQ3cg4vzmTXl8eysUFfWzMyMlTq6cm7eAbx3UDj07u95eGrCqPJA+ojA9fmGRfNegeG8q7c/&#10;b2fvxFlbWXAZIa7sitIY9omVxQPVByFb7xUipK9umUd/caiBHY14QE2TWWEeL5H7KVPd1lugFg9f&#10;lXiEuf6dbEPxQCAQd8VMO28ZC+LhnuQJ4nFMtVkFO0uTlt31qRM2dAUideFYC/flocZbhqlgOxwD&#10;1NWAfbvnz2SkEhsGxMPF05e3c3DmJDJHTurowrl4+QkG2i88ti9oyMT2RDAoighFRGyfd3AE7+YV&#10;wMud3TiJ3JGzJbR3deddvfx5D79gXiQSsfsb0+kvDjZy4GUI5zdIpC+fbOdf21pJXzjaNqoVb8+s&#10;K70psTDaRG6noequ3gIQjwcGPI9QFxQPBAIxLGTJfOwF8XBTiQdEHw9GTOOs4P+7eHx0BmzMebqd&#10;f3JlEeOncGf8QqO4INWwUJ9/RCyv8A/hHVzcORs7OWcltuVEtna81MGFd3L3Ij3+AN7dN4hXBIQS&#10;gQnjYUId6BsaxYNX4BseI9CP0D88FgRoYJtA8h54PwgDfAd8l7PCl7d39SQC5sRbk9+yJL8plsg4&#10;mZMr5+4bKHymf3WWag4klnNzc2NOduQQUb5zjXUQk9F4fSBIy4qjIPCvUHU7fwYQjw0D4hHi8n9k&#10;2+3ei0AgEAPIkfs6qMQjVpjzOKDaPAD75EDnV9/bVTe5xIMQ6mo8sqyQiQ3yZsCYC0NWGoatiOEW&#10;Vj8pAsJ4D2LMYcjImXgrQEciKEAHVwVv7+I+QAdXD+Ix9P/vcct2R3cF7+ThLXwevsvDP5j3CooQ&#10;BAdWZQ39/QHC0FVEHOfr68turk5jLp8Yf0E+d7SZc7GxeJ/cR01DVoBbPQ8UDwQCMUzkyX3s+yfM&#10;OfL/HtXmARhILEy2/mLVbNUcxGSiMMzTwT2zvoyND1LQnv6hvCAeGgRkMhDEzclNwS0uiqW/PtLy&#10;s9VWY01YvbW6IhGyBqwmnCHczZ8DxGPdoGErEA+sZY5AIO6Kwn7xcFGJx07V5luQv7Qo9n/vNsRy&#10;X6ieB4Fa7PFBnvSAB6LBeN9PwjG5evnxpfEBFKwo03guY8xzh5s4R2sLEANr1W3UCF0iHms91Ut1&#10;ncMwwhyBQAwPxRBZLgxbqZbqblVtvgVSL5nVhxeOT9yS3XvldSIiL24uZzOifGiFfzALQ1WTxQOB&#10;eQ5v/yCuJCWQudLbKqyk0nQOY0XhHvW28zvqUiljQ/116nt4O0CQ4GpVYsQw3jHS5d+6urqDEyci&#10;EAiERhTKfVWeh1ucsFR3s2rzLdCdoaOz6WBTJj2afFPjTRgGentnNVuREkK7KLzZgMi4+xooCN4G&#10;UOEXwJXNDGY+3FfLTsT1A/H4fH8jlxfteZXcO3vVLbwtfhKPojDeNcr9ByIeVep9CAQCcVvkDoiH&#10;yvPYptr8M3j62tv+69LxduJ9aDZak4EgIDBcs2JOAuPm7sHCiqn7ISBBhAHE+3FyV3A1M8PoTw/M&#10;ZyFeRdMxjzl7O/mermza0cYM7iUU97oTQDxWKJJ8KEjJ7hblqdQ10G1Q70MgEIjbYpbUW65abRUv&#10;eB5DV1sNwNRQ79jBZuJ9EOOk0WhNIl7v7eBOdeXRfh5OjE9gKAfDWIKIjL+Q8EHkt3xDIzlXV2cG&#10;0ovAsuKJFFxIEz8vNeA6uWXxqjt3R8zQN9Zfpkj1UcKchytpA4ZmhgvIdl3VbgQCgdCMmXY+Mg7E&#10;wyPVC8TjtGqzRijyo73+58tDTeO+Umj0hKDCDv793bVsfVYIExnsx3r5B3F+YdFC3isNRn+UhCEq&#10;EI1o3svXn/Vzc6SOd2Qz13p+npNrfNnV99wD5ZTIwhhSr5urbtsdMUPXUHeJIsX3ZvDsCN49XsEa&#10;mxuvItuHJlBEIBCIWzAgHp7pPjBs9UvVZo0w8LAX7Ty7uICCFU6ajdfkIoz/Xz3Vxj+7vozdVDOT&#10;tZfLGYjbgOA9//CYMVmZBWlHPP1DeGdXdzYvIYg53JrDVKcHKLMj3elHlxUwIGKajm08eJ14OcWx&#10;3lDQKV11y+4KEI+FHslePwbPiejzSPLmTKxMYNFEf5laBAKB0IiB3FY+Of4gHq+rNt8W0SVxPhcv&#10;dLdOuqDBnxGMNjGmr26pJGLXDsWZOAc7EQMp1iFFiIWViLOysmRtZfZC4B+kDPEJjugj+yGYT6jR&#10;AeIiMCpB2Ab7vILC+9x8AnipkxtvZW1LvkfMyhxdWF8PF+a5B+YwpPfPvbl9HhPj70xJbG3oXfUz&#10;aY3HN8YEoXyXeFq6urpvk/tkpLpdd8UMXX3dTrdExfcgHooUH85UbAopaob7eQQCMU0RL/WUCeLh&#10;lxMIcR6fqjbfFkYGenp7Ti/IufntmUkY9zHALg6GrDLCXOnUUFcaeuTnDzexdra2bFB0Eg9ZeAM8&#10;XOhPD9QzQd5ulIdvEO/k4SNEk0vkjrxcIqJzIj3pzAhPOsHPmTE1M2Wh6iDZx8qdXVlrkRW9rzFd&#10;WRDrQ/sEhbPB5Ds9fAO49rxo5tKJVv7qqXZ+/qwQRhEYyro5OzGQ1BEqG2o+1rFiJ9eRE36T3KMy&#10;1a0aFmbo6Oq0uCZ6/QfEwyfdj7Ows/gV2W6q2o1AIBCaEWPnIVWJR34wR0zJRbLtbuPdns42Fl+/&#10;sb1yYqsMDpPQA/9gTy1XlBjEiEVW7CtbKhioSnh2UR7j6q6AOY8+D79AbkFRHP3mzmrWycWFCMpP&#10;w1fgXWRG+tC/O9splMJ9bes8xtHRnhk8VAVDVGcX5zG/XlVMu7k4MYGRCUSQ4ngXN3dmSVEsc7Wn&#10;nVtaFM14+4ewPkERXF68PwOZgTUd71jxo711bKCT5BK5Pxaq2zRsNLjHK/4N4uGb5c9Z2ltCOhNL&#10;1S4EAoHQjBCJu4QG8QgsCONm6M74jmwzVu26I9KLohU/XDoGS3cnWeAg8TI68mNoTx8/ztPFkbnW&#10;28Z/c6yNm5sSyMCEOSRP9PXxZKDE67qKeMrdx5/rFwUiIkLlwJRwBX2jd6HwfSCSDnL5LeLhTbyN&#10;1pwI5kpPG7dsdixt7+wGAgTzKJyDgxNzvCOHaSP7fQLDWIV/KBemcKHf2FI9fuJxupPfUZvGSCyF&#10;ye57RZ17gsc/QDz88gI5K0cr6EDcKSodgUAgdHzFbrY3QTxCiiN5A1MDyMBqq9p1Z9hZmezcXZ9G&#10;XT/VOWnmP0DI3t9dQzwFRzYoKoF3dnRgLhMD/9jy2WxIkD8Lw1WevoHssjmx7Bf75jOOcimjXsYL&#10;8xq8d0AI5+3uxOysTx2Yp7h4tI0rjlPQICBeAcEsZMX1j4jjkkIUzDu7qphvezu48qRAysnVHeZT&#10;OIVvEFOZ5E/lxwXQLh5eTJSXA/3S5jJmPAMEvzraxFemBvyB3BY/1d25J1S6xLj9HcQjsCCEF7mI&#10;/odss1HtQiAQCM3wsHYR/yiIB6Gl2PLPZJunatddEePvbPN/z28YX8N4L4R4iseWFTDu7m4spFN3&#10;dFdwexvS6KfXzWUTQnyZAH9ftiUnknlnZw3bkBXJwFwHeAw+wZF8gI8Xu6Aghnl/bw0LcyQ/fWdX&#10;HwT4vbhlHlubHkr7KDwZ78AwztPLlwUP5+KJZvbCsWZuO+n558f5MAVx3kxDZggls7VSFsf6Ul8e&#10;bmRhfujKiQ7uAvGAxuNaPb+xnA10lcAy65EMN81xjHL9syAehaG82NXmX2Tb7bLwIhAIhABXayfx&#10;9yElkTyIh42LDSTSi1btuivCAlzt/liRGEBdONY6CYavVL9/5UQ7t6M+nQkkYiDU6vB0YfY3zaRP&#10;deUyx9qzmUeXF9B1WRGMl7ePMNTkExzBx4f4sI8uL2Su9bQLRZl+/t2EZPs3R1u5s4vymZgAd8ZF&#10;4cO6e3oy1Wmh9K/XFDPv7K5lf7F6NtOeF0Ep7MXK2Qne9JeH57PXTnVwv1pdIghPcYIv8/H+Wrb/&#10;WMeCcN0PNaf/w8hAt5Hck9tlz70Tsh1CnP4giEdRGG/tZgOT7u6qXQgEAqEZjiIH6wHxsPex/yfZ&#10;lqfadVf41M4Mur6lOpkqT/IXVjTdLwEBg3/+SDN3tD2bfm93NXPtVDvX05XHeCs8OJiH8PDyYV2d&#10;HVh3Zznr7uHB+gaHC1HnMMkd4uvB/mbdHOa7U13c9Z6fHz+c03cD/xMvpLeD/4yIQnqUL+Xm48/5&#10;EC/E1dWFcbCXsU7OTozCN4CJDXCl39pZCR4Z9+CSfMbD1ZHxCgpjPXz8mTmJfsylE21jdq1unO3k&#10;0wJdv4L7obot94wkub/9DRAPSFEicZfCkm1N9c4RCARiAFJrufW/Q2arxMMx0vnfZFulatdd4VIa&#10;7/PJZwcauLr0YGp7TQp96WTb7Xvu40QYqgLPpyE7knF09eBkMhm7sSqZPn+0iVtaEkW5efkKQnFL&#10;ll3yNxRu8nD3YI+2zVIlfCTH/dWhZg6E5PVtVQN128GTqc0IpVaXJ9GQePHKyXZh6OmVbfPYuCAP&#10;2jckkiXfKUStgydj7+zK7KhNJcLRzr+4qYyRy6TwHiGynRwH5+ulYB9aXMCMSZoXcswvbJjbnxng&#10;bnmsbocoO4X0OogHUO7nwOnp6WWp9yEQCIRGWFtIRf8MLo4QxMM1weO/ZFubatddIcsKd3/lg93z&#10;uW+ON7PtuRF076Jc0uuf2JQcIB6nFuYyHgovIRU7TH57Ek9j8ewE5vMDjVxenA8NJWMH57UCQ+6m&#10;8OVWlibQ13o6uWu97fwTK4qYsvQIBryIhcXRA8uQvzncyrna27Eunj5sdKAXs7UmlbnSQ7wsIiBn&#10;FuYxri5ODHwffK9vSATn5SShLxxt5b4gvx0T4Ex5B4UPpESBV++AUK4uK5KBWu2Dz+NeCed9sbuV&#10;i/Nx+oHciwTVLRkRAm2dJJf6xcMpxIXTNdCtU+9DIBAIjTAxt7H4C6TjBvHwTPUGQ7RCteuuEEd5&#10;yp58a3sNB4b07Z01bE1qEP3bHZWMpuGf8eLVEx1coLsDDWVgiYEWjHRgZDzv5e3NQpnaN3ZWsV6e&#10;7gxsg33wHu+QSD49yoe+0N0qxHL0dObQAd4erE9wBKcIDOMXFccPeAVfHWrkXBykbFBUIg/10t3d&#10;3Zi2/HAKPAvwQkrj/SkPvyBY7gu109ld9Sk0eC37GzMZd08PWOLb/7vCb/uHx3J+Xp7M+7trRyey&#10;xOuAJcFGhnqPknsxUq8D4GUlF3/TLx5uUR6c/t3rgCAQiGkOXVOx6bf+BcFCfiufLD8l2baFcDgT&#10;r2Y+jlbdr2+uFIwg5HCC9BwRChl17kgT+21vJwcG7mdGb4z5+PJCWmrvPNhAq+M1ovmkUA8a0si3&#10;5MUy0OMn24Wa5i5uHuwTy4vZ672dPKy8Sgr1HhAXr6DwW8QDgvuc7KUwNKX6/ugkXiqTMw8tyWNg&#10;/uONndWsrVQmLPmVy+XMhaNt3OWTbXxtehDjFxo5EEPy0+cT+4jIcL0LcwWRGXwuwyV87vzRZjYr&#10;1OMv5D7IVbdjxPCwlFl+3S8eiiQvTs9Qr0e9D4FAIDTDWGz2pV9ekFo8AukZM2YcJJuHk1XVWCoy&#10;2fvCxvKBIR4QkNMLcunyRD/q3d3VLFT4G2z0xpowvzI/LUQoPzvUSINQODg6sSAOJzpzWf+AQGF1&#10;lS8RFUhg+Nn+Rg6GrDbMS2M8/QIEzwI+B+KxYm7SwHG/sb2adbAfFCQYndTnFxrN5cX5MTBHcrW3&#10;jQ/1cqS8g8K4IC8XIRHiuUMtXHFCoFBPZOBzgwieSvXMkBHXhQfRO9mec9NFYrWJ3IfRpk93sbCz&#10;ONcvHt4Zfpy+kf4L6n0IBAKhGcTzeNs3O0AQD/+8IEbPWO8k2TycxHj6Bnp6m3+1ZvatRpAY9FML&#10;cpmO/Ejqs0MN45rC5OrJTi7e15mBdOiajLS7TwC/ek4c9eaOKjYxPECYE/ENCuPXlSczkH/q3JFG&#10;LirI85YhL6/AMH5rVZpaPLr6frOujHV1c7klwjwgMp4L9vdhf7FyNgsC1pgdQTl5eHHZ0b4MfO7D&#10;PfO5zFh/5nbiAcNfAW72qhQog85nuCSeHZcR7AYxORmqWzEqOJiJzb/oFw/IcaZrpHu3HGcIBGK6&#10;g3gez/tk+KvEozCYNbIygjF0M9XeOwKGtlacXZJ7c7Bhg4ncKyfbuJ11qXRzrmpuYPD+seSFI61c&#10;mLfLT0NKQwipRtKCXajLx9u5ojiVeAQFBnG9nfmC0f/NunLWwUWVWqT/MzC5vrX6J/F4cmUx4+4h&#10;zF0MfC+839PHlz3cksWCWO5tnEnLnFzY0rQQQTw+2F3PZcQQ8YiI0ygeEOkuthbRV0+MLDp/R20y&#10;ZWlmABHlycKdGB0kZiKzjwfEoyCI0zPSu0K2Y00PBAJxe5iKTH/tk+EniAdEGFvaWj5DNg83PUXr&#10;4eaM//zMwBGDeqWng1tWEk01ZoRR5481j8sS3i8ONHHB3q63FY/AqPi+QFcpDRHelTMDiDGP5SKD&#10;/dlXtswTAvVWlSfQUNtj8GduFY8FfQ8vKWQ8Fd63/AYMibn7+HHba9OFeZOeBQWs3NGFzY72E8QD&#10;hsRyYwJuO2wFnzezsGK+PDhfeP+wCQsTtlez0T72VFd+FIhHkuo2jAoWBiYGbwYWhXEgHqQDwemb&#10;6P+ebDdU7UYgEAgNMLEyecwrrV88wnhrR+s3yWYn1d67onJbber/3c7QXTvZya0ojqNXzI6lvzjU&#10;OOYVCD8TxMPttuJBevh9Ie5yGgLpOnMjGBguig7yYT/cUycMpxUn+NM+oVF3FI8HFxaxCm+foeLB&#10;exDx2NOQKYjHqQWFrL2zKwtzHnDe3xxv4ctSYcI8SkjE6B0ULqSBH/wdVmJb9q0d1cMWD5gkP3e4&#10;matKDqQeXlJArytPhBxUYyEeejNmzHgc6rkElxDxKAjm9Iz1viXbR7OCC4FATHWYiEx6vVJ8B8TD&#10;1t32Y7LZW7X3rihcNSf6j5qMHRCW7MKQ0Y7qFHphQRR14fjYFpH64iARD6/bex4+IVF8YbQPdeNM&#10;J98wK0TIqhtFxOO93ZAiZEFfbqyC9guN5oOiyfuB5DNDxePswkKN4uHn582cXVwgDFvtmp/BOLsr&#10;WLncnvn0YD0RlA7+gfIkxkPhw7g5OzI5cT60q7s7ExTz0/CYlQ0Rj+1VwxaPqz1t/JaaZBrqol/u&#10;7uA2VCRCEssU1W0YNdocAhwZEA/frABO11D3A/V2BAKB0AxjS+NDngnegnhAegqZj/xrsjlEtfeu&#10;SG/MCf+dJmPXT+gxw+T0ipJYuik7lLp+qoMTVmGNgRcCy2IHz3nAnEZAZJzQ2yd/c46untyphdn0&#10;FWJs58T7C3Me4cEB3G/WlgpzHqvmxlIW5uaMnVTOwpBWUEwSP1Q8ervyGE9vX+GzkIrdTmbPyp1c&#10;mbQIBf3p/gbuWyIUVWnhtKdfEOfq5cdVpgRTN3q7uE8O1LH2tpZ0c3Yo/d2Zdr4qJZD2VXs5QeS7&#10;zCxFzFeH776gAOaQwLt5en0JU5niT4FgXu3p4DfOS4QJ85mq2zBqyA2MDf7jlx/EOIa4MDq6umvU&#10;2xEIBEIzjM2NV7rFeA6IhzzAHuo5hKv23hVJtZkBNzQZvVtIDDUE1K0qi6NbcsKpN3dC+o/RZ5eF&#10;1VZxfrDaStWjV/gHc+mhCqYiOZD29vRgcmJ8Gchm+/LWCjYuTCUefoFB3K76mcLvv7G9kllXkUD3&#10;dubRLs7ObL94bKueOXBsEIgH4gHDTn4+Cqa7I4teX5FEP7y0UBii+mh/LeviIKcDIuKEoSmJnYR5&#10;fHkR5NfiH1teSL+woRTStvPtOZE0LAOG44ScWvZ2NvS3p7ru6ImB8IIX8+u1c9haIkovCBmMO/lr&#10;5Ng3zUv6K7n+Y7Haqh/FpmLTd4ytjJ8nf2NWXQQCcWfoGerNtQ9xgiELXvA8/OQXyObhJsaLK0/1&#10;v67J8P2MxOhd7WnnexfkMg0ZIdQzkIyQGF+N7x0mwXuoTgmiIXsuGGW5kwv72tYKBuYGzizKYz7c&#10;V8fCyq/Fs+NpHyIsgVGJvC8MZSUGMV8cms9CWpJLJ9o4CCR0kdsKHgyIx6669IHjOtKazSh8iHgQ&#10;cYgJ9mXe3F7FCcdNfvsz4nnAvImbt78qBUl0Up93cAQb5efJHCOic/lEO8zzcE+vK2Gi/NyZ/nkP&#10;SOmeFupF/ZRw8eeEIT8QIFj2PCfOl3pxUzkLkfwgKIJ4VCb9jVz/WarbMCaA1XOuhA7qvxEIBOKO&#10;CLfzlf4xqDCMhzQl6jmP4WZojS5J8L5+JyM4mP2GD2qApIe50ic6Z406G29PZy4td3YXjDLEWkD9&#10;DvAIwLhfOtnKr5wbQ7m6ubEQQQ71ywOJkXdT+LBt+ZHU5VOt/PXTbfxDS/MZZ+J59IvH0fbsn8Sj&#10;RSUe4LW4eXqzySGu1OHWDHp7bSod5eVEu3n59BeUEo6B/M35hkSwri6urJ+rlInxdqSdiWfiFRgK&#10;368+Tm/wfqg7nTcM70H697JEf+qLw/MHhAP2wTXcWpUC6fMxgSECgbhvsDW3sXhSMdOH8c4KYIzM&#10;hTiP4RYVipyb4H1tuOIxmF8dbWBLE3ypJYVR1Ad7hRoXI6oJcqm7mZVJJYIBh0y5Urk925AZSbdk&#10;R9MB7k60s8JHSJbYPyEOhP9dFL6cp7M9HRfoRru6ODP+YTFCKhEoEHWsPWdAPPY3ZDIKPz8WEiuC&#10;QIDXAEWmnD29Od9QVbbc/u8dSliqC7Emg98D3oenpxvzzk7VpL0mEm+Jh6GvytQAIVJ/aKwMDLlt&#10;r07+B7n+w02fj0AgEGMOGKJIsZBavG7pZH2O/J2r3jYcRJQkel0diXgIS3l7OrgjbZl0Y2YodbRj&#10;FnOpu+2el/N+d6aDb86LomDCGox0EBER76AIgTC3AEIx2KAPJggODEeR14Ft7kQ8TnblDRzD1upU&#10;Ih4Bt6y2GgV5n6BwriwtQkgZP/g8BJJzh4JTmypTGEgyCXNDcJ2GiipMoO+pS/+3no5Osfo+IBAI&#10;xH0B5EdyIwwkvJf1/eGCePQOMoD3QDCKkN789e2V7JrSWKoqOZB+bkOZMNms6f2aCKuRoLaGt8JT&#10;ldzwDmIxHLr5BPJnlxQO/P7mqlTGOyB4TMQDxMrbx5fdOz+d1VT7/fzRZm5FSRy9uiye/urwfGFF&#10;2ND3CCTicaAp83tLY4NS9X1AIBAIrUJoSYziyog8j0EEAYChmVc2V7Epgc7Uytlx9PXeDg5WGoEB&#10;vdtwFqRWb8yLYbz8Q+44jDQcunr58w8OEo9NVSmMb0DIz7Pj3jthNRYX5evGvLvr1lK0cJ4wsV+e&#10;GECvnZvAXO1pu+MqLLgmxzuzfpSJTGvIPcDJbQQCoXUIKozyvDxa8Rjg6Q7+6+NN7ANliUxhjCd9&#10;oiOb/nBfLQtxIoON7c9IjOljy4vYEH+fwXU7BMKwFWyDFO0QZ6GOAbllHmIwXb39+cdXFg+Ix5bq&#10;FPZu4gHfBcNfquGyMB4SLQrfP8gLCiK/6ejiymwoTxSW2wrfTzyIc0eb+EeWFjB5ke70gZZZRDju&#10;voAAxOPUgjylq51VM7kHKB4IBELr4Jsd6nrhxgiHrTRRMJxERN7cWc3urE+lF+RHUGsr4umPYFJd&#10;w/i/QGJMYb5kWUk87ebtxw2eHIcJ7iBfL7YsI5KpzYllsuKDGS+FJ+vhG0C8lJ+LCGTi/dXaObeK&#10;R6Bm8YDPghC5KnzZIF9PpiErml44O5GJD/ZhPPwChRVa/e9zIe8pS/IXqgz2n8NHRBgXFUfRUNHw&#10;jW1VwjDVcAtpPbQ4n/F2EC8k9wDFA4FAaB0UGcEuX4+lePzELiEI8JMD9dyxlkwqyceJXlIYTX95&#10;pIGFRIfCUNcgguH95lgLFx/oJMR9EIPdBx6Al7OceWPbPObrw83c18daeEim+Ob2SmZBcQxlY2vH&#10;QlXBwYIgiMean8RjszBsFfwz8YCAQshdZWMnZednRlDv7aplvz7ezF/ubude2lTOJAUpGKj7AcLh&#10;4RfMJQR7UeePNAkR6XD8jywroGP9Hamermz64olWsv3eFgo8trSYDXK13UDuwWjreSAQCMSEwyXa&#10;W/blmA1b3YbQU4dgvi1VSfTMYGdqfUU89dKmeewXBxs5mHAH4RCGtU638x/vr2V9PVyEPFZyZzfu&#10;8eXFP6vY1y88v90+j5kZ6sl4+wdy/V6Cq8KHeB4lA3MOW6pSGZ/B4kG8Gpi7gLgNX3cnBobW4LcH&#10;/wYcz4Z5SUJkundQGBsd4Ea/tLWcvXC8mXtlawXblhtGlcR5Ux/uqWWGfna4fHZ9GRfjZQ+1VzCB&#10;IQKB0DrIglztPlcZb81GbiwJv3P+SCvX25HPLiJeyOKiKGr9vCT67KJ89tN9DRwMa4GAPLgknwn1&#10;92bFxLP47MB89rbGmbyfeDZs/awIGrLkDojH6pJBw1apjJd/oLDaqn+YysXTh82N8WN+s24uCwF7&#10;t3ynmqcX5jH2cjkTHehO9yzIJiKTwy4viaY68iOoR5fmM5CuZSSi0c/fbq3hEgJcniX3wEB1KxAI&#10;BEJ7YONpb/0pxFpoMnDjycs9bfw7O2qJZ1HErClPoEsTfej2nAj62fVzGNLDZ/e3ZDG2IguWGO2f&#10;eR79FLYTAfnsYD07JzGIcvP250E8frnqJ/HYVpXGePkR8YhOFIL+oG5HbUaYENgIUd8Dk9+DCZ5H&#10;eRJjaWZ8My/SS1ma5ENvrEyknyZic/5Ii1DbfTTCAfxodwOXEuT6IbkHxqpbgUAgENoDsYfc5pNv&#10;74N4qIwvYW8n/92pLu5aTxv7i1UlVGGUNxXsYke354bTs+N9b8Z6OdB3mpPpF5Bvezu45DAPWuro&#10;wh9pzxtYStsfJEiEg3NydmIhJbowP3EbAbja0849tqKIifKU0f4OYqq7LZO6fKKVfF+nEAA5WtHo&#10;5xcHm7mMMLdL5B6Yqm4FAoFAaA8kPg6Sz0ab4HAsCcdy7kgT29OZQ9emBdEpQc70yjkx1LH2bObp&#10;tbOZ326r4b482MRdPtl2i9cARv3lrZWsl6Mds6kqie7fDhPmzm4eTLi3G320LZO+eLKZPX+4hXt/&#10;Vz336qZK7ldr5rAPLspnjrSm08tnR1NFRLy68iKZZ9aVsVd7Ou4YrzEawqqtrHD3/ypkotMiU2OI&#10;94gihGy4WD4WgUBMejiGuUm/1GTc7if7vRLo6X95uJH9xYoSdld9OrO6PJ5eURJLwaqthfnR9LrS&#10;BAbmNCC+4syCQvaJlYVMeZI/XZkcSD27voL91aq5bH1aMG1pbkyVxvtREPm9MD+KXlIUTS8vjqNX&#10;lsTRa8sT6Q0VKczhllnsL1fOYSGjb7+HMVZehiZeOtHGz0sOpGHJ7raqVGVjVtjvEn0dn7MwM9hK&#10;7ksRIVSDRCFBIBCTEm5Jvo7nRpqeZCI4YMB7O/nLJ9uJmDTxH+yt53+7rZp7eWMF8+TKIvpERxa9&#10;qy6FXknEoXlWGD0/PZheVBhFrS6NpTZUJlL7GmdSv1g9m3lpcwX71vZq7oO9dfznhxr588daoE4J&#10;D7mm+hcNjKdgDCYEE9amBtEgjvD7UPr2Q3Jcz60tVS4vifmLn4vNhRk6Or8k9wjyX4mEu4VAIBCT&#10;BJ5p4xbngbwTIaVJ9cxA5qO9sNx30Ha1xwOp7l/YWMbMSw6g3CSWv7ezNNllamAAFSJtCI0IMbgQ&#10;gUDcN3hnhbp8g+Ix8YSVXjVpwfS7O6tvWwcdRAQ8ok8PzGePNWezjZlh3+dHur/t7SjeoaurU0nu&#10;XxChhXAnEQgEYgIRWBDjcemGBsOFHF+CeNQR8fjt9qqByf27EYbtPthdz/1q9WxmV13qP3IjFV/a&#10;mBo9Re4j1CyPJDSBm4pAIBDjjZHX80COjkQ8GtKD6TfvQTz6h7SEZca9Hfz1k53cuUMNzP7mDGWy&#10;r9OP5sYGN8g9PUo4k9CKEIe2EAjEuCCpJj3oO02GCjm+BBF4fVs1c/nkndO3D5ffne6CxQTsQ4uK&#10;2LacECY91O1PYZ7Sl92klqsN9fTyyb2GIS57QjNCCWGCno5ODvmnzFxHZy6Q/A/vSyFUEBoSIhAI&#10;hEZkNM8K/70mY4QcX0JalF+tnE1fuUvtj5EQYmUuHW/nXt1ayXZ3ZjNryhK+r04Luhzqavei3owZ&#10;px1nzHgq09T0f+eamf3QYGmpnK/mPPJ/sanpP0IMDT820tFpUbcRBAKB+BlyFhbF/EGTAUKOL2HY&#10;6ckVs5VXx8jzGMr+IS5hCXJPF/fJgTq2NiWQjjMxVu60tWVPSqXcgzIZ/7BcPsCHyLa1YjGdbWLy&#10;g4++/l9I++ggxKEvBAIxAMjk6mmoN+PBRUVRP2gyPsipw4vH2rhl+VF0mZUFdVom4x6Uy/v6+TAR&#10;kAelUv4AEZQMExNlsKEhtYUICIiLv4HBD2Y6OhC0CMNYOBmPQExjgAGIkIpMV+eGe14tilXQ22uT&#10;hz1hi9Qugtfxyb4Grj0jlCq3sKBPgLcxWDjA2yBislokomYR4WiztKTPkP9BUIBnpFK23sKCijM0&#10;/L2Tnt5RPVXAIggJJnNEIKYJIO13ksjM8GRZot83PQtzqY/3NnDH2rLZfY0zUTymKD/eV89WxftS&#10;rSIRfWqIcAB32doy9ebmP+6wsWH2E8+DCAk/9D2w7aidHQxnsXUWFn8NMzT8gPRAzpL21EaIE+sI&#10;xBQFjFfHEL4R72f/n+fXl9JXhDH2LmGcvaczl92GnseU5PmjLfz8lCC6w1pEwVyGMDylFgTwOLYT&#10;4fAzMFBuE4upfk9j8HuGUthH2Eu+64CNDVVuZva9TFf376RtfUm4jjCAEHNxIRCTECAEMOwE6Skc&#10;CZ0J7QghVcVgwAMsNzXSmRXgYvOrsgTv73+9djYDsRxCjMAgA/PIkmJ2dWkCiscUItzjyyfauLWz&#10;o6lKSwsajP1QEdhgbc2kGRsr14vF9J0E424Er2QveC+WlnS8sTHlp6d3zU1P7yErHZ060gajCR0I&#10;sdgVAnEfAYJRYzljxkFPff0n5TNmvEz+f53wGcJdhEmEMAku09fVbQnzlD27dHbkP59aM4e93NM6&#10;kPRvKJ9eXcp25UaheEwRgnBc6+nk1pfH0yUiS6rbzg5WVA0YexCKhVZWNAjHZhsbjcNUIyV81zHy&#10;e5vEYraRiEmeqekf/A0MXiLKsZm0y1BCrNWOQEwwwkQ6Or8tMTX92w4bG3qJSER76OvfjDAwUAYY&#10;GFDWM2bcJO+ByOIzchuL8+vLk/7x5o4aIhqqehdDvY3BfHnLPLYlK5TGCHPtpyAcve38nsY0epa1&#10;pfIkCMcg436WGPdWKysq3MhIeUAi4cZSOIYShsWIx8MfkkjYZVZWP3jr6V0k7bOREOu1IxATAD09&#10;HZ3ZMl3df26xsWEeIQ/7UYmEcdfTUy6ysKC3iETcUitLJtPSTBniZEttqUljLhxrv6eYgXd31nL1&#10;6UF3rNSH1A5C3MjjK4uYbHuxUojhGGTMz5L/l1pb0ynE4+gesm8ieIIIWYyBwR9Jm85VNW0EAjGe&#10;SI40Mrp8hAgGDD2QniOXYGxMJRga3iwTW1GzveVUY3owfWZhPvP1Mairfe/VAL861Mxtq0mm7kcN&#10;c+RYsqvvzR3V7BxfR2or6WgM9ipgqGqdtTWTSoRjt60tO5o5jpESjmcNOQYHPT1YpYVzIAjEGAMm&#10;uiG9NkwyxshnzHhoBekt9j/sByQS1l9kQa8siKROL8hj3tpew10jvU0wHHcamrojezuFNBYjER7k&#10;5CCkIvlgby2b5mNPrSIGGryM/jYDrw+IxUy4oaFSEBW5fMKFAwjHsY8Il7ee3rekbS8mzCP0I8Tk&#10;jQjECABi4UpYSLiT8E0THZ1rDrq6f/bW1/9njJHRj8cHjVs/QB7+mlg/6loPMfTE6F8nhgOoyaAg&#10;pweh0wBlczNCXOi11tYU9PAHexa7iMEmwkEdtrMD73XCh6sGcw85lpnE++mwtPw+z9j43z76+v9n&#10;qqMDYvICYQUhVktEIDQAelci4q+H2urqNjnOmPErd3393wcZGt7MNjWlmy0tKfJw0aelUhYmGyE9&#10;RLGZGQN/9z98q0mvsi01mNJkREZCMDyXutu49/fUsihC2skLx9q4lQUxdJO1SIjVGGysDxNjnWli&#10;Qi0f5L3eL0I73mlry5SZmyth4h62PUK2ES+JhbaeY2pKeerr/1E6Y8Y+Yx2dOPKsQNZfXJ2FmPaA&#10;HlW5o57eQ0QobsAyxg3EizhmZ8dCbxAeoqEP20qRiKqwsGAGb9sgFjM1MX5jJh7AV7dUsgvyI6nJ&#10;XMMcqZkwXHWkKYOusBNTgz1UIEST5xGD3ELa2un7LBzAM1Ipv97KSrmVCAUEGg7dD+J2hJzDYpGI&#10;LTAx+auXvv6vSUergTw3ICIIxLSELelJncwzM/sTTFZCbiFhaEGDYAzmCrV4DH4fpJDID3CixnJl&#10;1PPrK9iVJTFjKkjIiWBX30sby5g4WxF1SCK5dYKctJlcU1MlaT/U0ADB+0XS7vnZZmY3Yemupv39&#10;hGMH4YO0KeWmpn8z1dH5kDxDkBoe5kYQiGkBGKZSWM+Y8Vkz6f1p6m3diQeIQWi1tLw5eJya9MzY&#10;WJmY+v3ZrrGb3Ca91+un23CyXEsIQ41QvhZqmgfJrCnSIRnwTsHwkh4+N5+IRoKJifJ+D1UN5m7S&#10;8ckwMaF67lHMiJAwMKQl1dX9lgjJA8QbgYJWICQYL4KYkoCx2lQvPb0Lq9Tjzff6IJMeGpdvanoT&#10;1sf3b4NepJ+JMXWxu3Vc6j8gtYCnO/kvDjdy9cn+1BJr0a1zGaSjsYy0N2JslaTd3JcluT+jTNYH&#10;UeeQsXeRaMjxDpfkM0eIx9JmZcVkGBv/O8DA4D1bXd0N5BmDmBEnQsynhZgyiCUN/BMY373b8NTt&#10;CGPYNcTNPz7IzYehiSgjI+qVTRWYTmSa8lpPO7erNoWusRVTZwfPcxAjDcNXaaR3v5308h+WSu+/&#10;cBBCbFKFmdmPlebm1GnS+RmtoMFk+z7yTEDAY4mJyV889PXfIMqxiTxzkP4E40cQWg2Jo67uFxvE&#10;YmrwkNO9EoTiDDxoQx62eeQh3FSFWXCnI2HI6t0dNWyGnTUFmQYgU25/uxC8UgMDarlIRD0I2wfl&#10;s7pfhEj2rSKR8hg5VmGF1RgekzBER74TvBpIf0I6a3/T19F5jTx/ED+CKeIRkxowpwHZbGH8FZIW&#10;WhOKSKt9qNXSkhqpx9FP6KFtI57LTsLBk6HbbGzovBhPGuI8NBkY5NQkCMdXhxu5md5y5bpBS2/7&#10;J5hhZVU56VhMiqEqNcFr3mBtDR7HmBwTnBsIxnFyvpCb6wARDoHk74OEa8hvRRga/tdER+eX5Fn0&#10;IcThLMSkgiVhHOnltNjOmLHTR0/vbLCh4ZP++vqPkR0PRRoZfX8WluBqaPz3QjAKy0QiptbCAjyY&#10;gYcP1sVH2Iupc0dacN5juvB0Jw+BgA1pQRQs8x4sEDAs1CkS0YVEPPorAPbvmwqE8wGvaoetLdsu&#10;smJqJDb0fIU91RTmTrXG+FKt0T7K1ghvZVOYgmoKdKUafByVEU42N11sLb+2MNNfSp5VyDaNK7UQ&#10;9xVQdrOCCMSLqcbG1xeJRP/cTLyAXba23B7S64FI3iADA2onjDeP0QMMEbmkRzkQVAUEUSkWWyl/&#10;ubqE0WhokFOOV3vauS2VKUytjTVFOg+3LL7YbWMDdcepfaTdkXZyS/vRdkL8E3jaaRZmyvJgV+pI&#10;Yzr9m7VzWUjL8+m+Bu7zQ438Fweauc/3N3Ef75/Pf7SngXt/Zz331vZa7uWt89izi/O+r071/87W&#10;wvgN8uyuJHSBBxmBmCjAyilb4go/EW9k9CNxj28J3APCsNJGsZhJNzFRDt03GkKPK9nYmDoFK2cG&#10;DYOtIb2v5bNj6W97O+6Ybh05NfjqlnKm2MlOeXTQ4gkQENLuuExjY+UCK6uRrWKarCQCCUt6S60s&#10;qUAnW/q5DXMZYUm5hmtzRxKP7bsz7TxE4W+al0h7yqz/amyoDxUPzdTPNQIxbjA3IN6Gn77+5Q7y&#10;gMIaeo2NnTy4nWT/amtrWuP+ERIEo8LcnFpsZaUcLB6HiRGpi/KmYCgDxWMqs6vv3KFmrjJCQUFG&#10;2sECAckPIZ4j38wMJsgnx7LcMeJOWxum3EFCrS2Jp6+e6ISSyRquzfAJzwgUQ/vyUCO3pSqRTQlw&#10;+cba3KiVPN+QVw6TMiKGDSlhBGECYSChjBCGpPoBk2wwr+Gnr6OzNMPU9P/ttVWlsb7dAwqewSaR&#10;SHmvAVDDIdTxCDY0vEU8YIK02lFCPb22lL1dhUCkdhMM3uXudq4qOZCeb2VFQcelv/1BW1hHPN0Y&#10;4nUcnyzxHGNBmawPMgBnO0uoBxfnMZdPtJPOkebrMzISEYIMxPtq2c3VSf8O9pDBcBYUqDIlRCA0&#10;AlzUMNLFeNxOV/d/IwwN/xZvZPR/IQYGf5Xp6v7RbMaM74h6fEFa0GcmOjrfWM6Y8QfIbOtvYPCf&#10;/aSXP3i101DCODMsj6yysLjnKPLhEHqY7vr6SojQ7d8Gx9MhEjFbKhLpa6cwlfpUIwjH9dPt/Lbq&#10;ZLrAykKY8xoQDvIKAXNQ12UXzK8N6lRoO0E4gm1F1Ns7qxho1+PVMYII/Ss97fyn++rZ9uyIf5sZ&#10;GnxE7EMGIUatI26BuYWOzvIwA4O/rBeLqV6ZjHuINFSgkJCQ/A8ew0nSg4NeXA8heBJxRkZKKPd6&#10;t4eTvJeLMjK6CbUKNO0fC3aQnqcwPDFInPaT3yt0l1EXTzSxo3XrkZOLUBHwiRWFTJGjLQVe5uC2&#10;AO2tjLQFSHgIk+eD92krHyLnscPWlskkHse7u6qZb4lwarouY03BqyFC8tvt85iyeN9/OUnMThN7&#10;EUJI+pCI6Q494lGszTcx+edw3Xt4T5eVFZ1AxAN6/ZreM5iHSaOHlBDjOXQAE+dxpKd5kPQ4B8SM&#10;/F4pMSDH27NoyK6q6eFAaiO7+t7YXsXO8XWgNpOe+GCvF+79QtI2C0xNoT75lBmughQ8ZQ7CUBXx&#10;pCdGOG7hmQ4eShOcWZTHzI7x+pPUymwbsR3+hDipPo1RRLyCfwxNV31bylR5eGKMjChITKjxPUNJ&#10;PjMRQwcNlpZUu5XVLcaEeDtMuIMNdfFYK06cTwWSTsCnB+ezqd5yao3YGjyLW+Y5IN1NsIGB8gDM&#10;wU1Am5sIgvdfbWWlhMlxmOO5X3N4gyfVezrzfoj3dvxSX1XxEFZmIaYRYOxSQe76ucPDFQFCMMyw&#10;amqeubkSREHTewZIHmwiSsxtV2CNMSFIqsTMTHlCIhn4PTAgxWZm1I7aFCHiHAVEewlDVd8ca2KT&#10;/Z0oqOUyuP1Bu4TOjL+BAUU6DGO6ou9+Es6LeFdUsKsdfam7Y4wnx0dBIiIXj7dxC/KiKCMj3U+I&#10;LYGhLPRCpjDg5joY6ulk+zmKu+1F5n8uIsZWU6O9HSGdQr6pqXK7jc1d5y+gLkGduflNqM+haf9Y&#10;s5t4RIXkfCDp3eDtMHyR4S6nPthVz0Gj1/gwICc1QfS/PNTEtc8MoaAi4ODiYOB5dJO2RtoyBfEc&#10;g++9NhM6PkdJ200QW1GvbC5nJtu8naoj1tX39NoSZlaY+w2ppUkXsS9iwdIgphTk+ro6CyI95S+u&#10;LY3/vzOLcpnKKC9q+6BaB3cjPKQtlpZU5TAL6MB7wKAPHkYaT8LvLFSloVDeYlzI3+22YnpjRSJ9&#10;+STW5dA2CkbqTAe/piiaqrcR3zJBDvcWUo7MJsIBMR1DJ8+1mVBZsEksondWJtMwXKfp2kwGgkf4&#10;8b46dkN54j9tzE2eJLYGlvljbMgUACQmbLY2M762YV7ivz/aX8tcPdnBvbmziq3xcqBIz2bYD9tJ&#10;qZQNMTJSwjDXZJ2IhPrmgYaGym3E1R98jEdsbdlSdxn17q4azHelRRSEgxjONeXxVKaluVAoafBc&#10;BtzjTBMTJaSogVWCk7VdjoR7JRKuKtiV+njP/Ek9X6e6R538FdIxe2VLBe0ps7pAbE4hIQqIlkJk&#10;YWKY720vfqcjJ1z59dFGtv9GA59YVsTW2YhVaaA1NNyfkTyYkFiuiXgeGvdPIm4Ri+kwInLQC+03&#10;JvDaKRIxK/MjKVitMpkfRqSaRDQuHG/ltpKed6yZqeDtDtxPIiBwf6vMzSkQD9g+lYSDeNFcva2Y&#10;2l2XzlzXouzQ8Fx9sKeWLYjy/JOVqVEzsUMWKnOE0AbAyoc8d7nVI1154f94cXM5O9RYwt+7KhPp&#10;RcSYDveBg2SGYaRHDz17TfsnEx8h5wQT5+2WlrekaofljulWFlTvgjwhD9DgRo+cXIQ2CktDN5bF&#10;0xV2YlXuskH3Eoaq5pOODAxXQVxH//apQnjecoOcqS8ONI069ciEkzxbnxyoY7vyI3+wMjU4TOwR&#10;pDhBTHK4WJObVZsS8P8gURqshgB3cmgv+8bZTr4qzI3aeQ9Be1CBDQruDx4ymKwEI3OYnBv0SCHr&#10;7uB9+8l5RMrE1OtbKxiM/ZichBVFl0628m05YVSp2EooFws98cH3FzzgbOIJQyLEiZpTmyieJuca&#10;ZWJMPb68iL7eo50eMizpBftzpGXWjy42Fr8itslLZaIQkw1QWrIUVk91d+YxV3sgiOj2je76qQ4u&#10;xsp8WJOL8GBuF4spWD+vTQ8pHCvUc55NDMzgpHjwutXWlp6X4EtdON7MQhoGTdcIeX8Ik68Xjjex&#10;xbHeSvAeB3sb0HEBEWmysFAGGRpSJwcNY00VQrtdJhLRpVHe1ERFkY8nr5H7eWZBPutsa/UxsVFy&#10;wVohJgVg6W2Qm1R0sm5m4H8+P9TADqc3/dy6UnqmicnwaoeTxryRiMcOyBGkZQ8qTK7mE/GA1CUw&#10;Z3NWvR3iTqDuw/bKJPpqT9vkWTs/3Ul6q69trWRriOFsFIl+VvEPxAJWVJG2q+ydYllygfA8QrBu&#10;rp2Yen9PNTN0xEArCSMfRAQfWVbIBLjYXiT2KpkQ66jfZ0BW2870UJdPezryqIsnWoc1CfzdmQ6+&#10;PTecarO0HNZ6eHhAB1PTeyYzITU75OBaTHpzD6nFEh5SSJxXJLFWHmrJmNTLIKcDod2CgXl4aQFT&#10;6u9ELbW2pmHoZvB9hLZXbW5OzTEzo46Rezd435QhOcfF5NyX50aQTk3HlFkVCENvMIz1/Ia5THa4&#10;20VdXZ0yYrtQQO4TFPr6M55aUhT7788ONnCQXXO4vedrvW28u0xMHZxCUbh3IhidI3Z2bIShoRKK&#10;UfV7WzA8ALm8Iq3Mld0ds+j7lfIB2dV3iXR8VpTG0TFWFkrI0Dw4XxrcP5gch/mrXFNTmP+YsLih&#10;iSYMI891tFM+vaaUnYr19+EZe3dPFZMf7fUHPR2dfLUtQ0wQjIz19ZMDnCRfnl6QS2u6QXfjp/vr&#10;WQ8zE+WjwxmymkLcRIQDqhjuh0l/tfGBV4h+j7e1UvZ05NCXe3AJ70QSOj0f7qtlW9KCqAJLcyXM&#10;Z/TfGyBkkiUeIgdJDmeZmNwcvG8qchtpm/NTA+nLwxxF0EaCgLy3u4aJ83X8J7Fn6YSY4n0C4Ghu&#10;qL+mKsnvLy9uqmBhYlHTzbkbH15SwGSZmykh3bqmBjxVCfMckG0109SUOjAoqh4MEiRPnOtgS+2u&#10;T6Evn0QBGXcSA/L10RbuQEMmM9fHUdkpEtFDF2+AhwhpZohwCLFFZ4cIy1TkHLGV8vRC0imc4l4w&#10;zMu+u6uaTQ9x+19i14oIobgcYpzgKrU2eXRXfep/vjo0inXf5KYtKY6GUrBjWkdcGwiGBwRksUhE&#10;hRkaUnthAcBPQ1gczI3MtRFR85ID6a+ONLJwrVBExoNdfW/tqGaqEv2oShsxtQuSWA4SBbhPEKez&#10;ytqahvsEr0Lk+BT3lHvt7NhwB1vlN0eb2enQ7sADeXtnDTsz2PVzYt8gnQliHOAgtzb/tLsrl4El&#10;tppuxHAJtY6r4v2pY6ShamrA04FghNaJxXSUkRHM+zCwCqt/H+TDarGyomLdpdSLm8uYb3s6hfTX&#10;KCKjJPSkiad85WQ7t68hjfKxMqOWE1GAYalb7g0RjdN2dlwr8TQgxUw3aadT3dsAQpuEFYHt2ZEj&#10;GorWWpJ28YvVJazC0fq3xM5hJPoYAlYjZIZ6SH73xMpCISJ6NEtKwQCeO9TMzQ12gyjxu8Z3TGmS&#10;818qEtEwB7JVvQS530iBQYP5kVxbEbVhbiz1xo4q9iqmMxkR4ZqB+H59pIU7uzCXmRvgRJWYm1Mg&#10;CkPvCRhQWAFXTvbnQfDfNBEOgaQDE2NqQr26pYLRdB2nKqF9wLO1qzaNsTQxfIjYOxSQMYChrq5u&#10;ZW6kxxWomDYWQyjw+dc3V3F1Xg7KM9PlobwNBaNEuNramkkwNlYuFImg5ghsG9gPqedbrayYOV72&#10;SsjG++Hu+ZxqSS+KyN0otFVyrSAv1YOL85naOF+q0k5MbekX6kFDUPA/rK5aSwQ7hdyLRqj8OAXT&#10;jdyJByUSJt7Bhro+DWvtQ1sBj3RJQcRNfV3dVcT24RLe0cBAV6dpbpzvnz7YWyfU3h6tcAChB/jo&#10;0kK2zUECk4/TWjz6CUs+D0kkwjJQ6PEOzpEERk3YbyfhOsTWVJy9jXJ5cRz95WEIxMRlvXfi9d4O&#10;7uzSAiYn2JmaayumoEjXKSLOmpbYQjwHpPgH4dhpa8sMrgw4XbiYdF6W5IYpNV3LaUHyPF3qbuVK&#10;4n1/R8wfLuEdIYyN9HU7csMUN78+BpO2Y2ikejv4gw0ZzGJbm1vKtI4lYTgCqp5pm2cDy3WLTU0p&#10;WNlzDCZwwYAN7h2TvyFavdLcXBlmY0GtKoqk3t5ZxZ472sSD2z3VV8fclfDwn2jlP9nXwPW0z6Kj&#10;HcRUspkpBcn9NLU1EAdoI3uIWMQS0YAiTj3TaZhqMMk5l1la0L9eVTSthqyGEjrIL20pZwOcbV4h&#10;dtBRZQ4Rw4WljYXx8urUgH+fh/TpwhCJ5gs9El462cavLYyi1lhbj9tDutbammpWLavUKiMA1wO8&#10;jgZLSzqDeCGLRCIaBGXodQJDCIGFkDOrUCyi2uL9qN01yfRTa+cw5w63cCNdPq2NBO8Lkhe+ubOW&#10;7enMZlblRdEV7vbUPGIIIYEmrJjS1M5AiPcST6ROlWaEWkKu9XRYhns7Qjub5yCh39mBdWau9LTz&#10;W6qSf5RYm65Q20TEMKArMtFfsCA/7M/njzaMrcehJvSS68LcYQhh3MaToWog9NA17Zv0hPkOYsAg&#10;hxcMYWUSwwY9Z03vBQMIeZZ22NqwyyQ2TLWTnbIwyIVqyQplnlhexFw41sJ+p+EeaDP7F2tAYN97&#10;u2vZXbVpdEm0goY5oXY7G2qdWMwegmG/24gAXDOYBC8xN6eTjY2pdisresqmGbkHQsGnlggF9emB&#10;huntvRJCG/v8YBOXHOT0B2IT3VWmEXE3zM6JUNz8+jgUbOoalx7I5wcbuSK5DSzTHXPjDr1GrRWN&#10;ISTeBfcQORfioVFSPT1lqbm58sxtkvDBNmFYBl7Je1aJxXS8ibHSxsSQyghzpY62z6K/OKQqwqWd&#10;hLk2WDHVwX95oInbWZdCh7nZUW7GRhRcl6MSCU3OXUgXcifPAQIA5xFBttfTo+rU1/Nun5ku3E46&#10;ICtzI6iL3a0oHvB6up1/cEk+RWziYyrTiLgdDPR0dOamBjj999MD9cPKiDtSvrmtksm0NIchgjF9&#10;YKG6W62FBVVpbv6jpv3aTCh8VUV6yjONjZWQSHK3rS1Ltt2yWmgoIVYEPreRCAkxmHSKhTmd72hL&#10;tcb4KbeWxNO9bTnM48uL2Rc2VbDv7qjjoNjP18daIAaCh2GviZ6Mh98Db+LyiTb+/OEW7oPd8znI&#10;YPD4skLmcEMGvXRmKDXbTUYlm5vS5D7T4JmBYGg6dyBcG5gEh6GpZdbW9FwiFjAZDp+F+CIUjFv5&#10;gETCbClPZuAeaLo/05FXTnRwSQFOfyf2MUllJhFDAfV9M3Ij3C99elC1qkrThRwrPrm8gC4hhuxO&#10;hu9eCT30B8RiJsfUVOPa/SlBYuzAEDYT8YDEfMVmZtR6IgzDGacXrjV5D1wbyFu01FrEtIutmfkS&#10;MV3nZEfN93NVzo/yppqS/OmWtGC6PSecXlESx2yrTmUOtWQxpxflEaEpYZ9dV87Cku33d9exH++v&#10;Zz8/2MB+STya84ebufNHCIXXRmEb7PuM8OP989kP99Sz7+2qZd/ZVcO+vaOafW1LJfP8hlLmyZXF&#10;DFRT3FOfzq6aE8e0ZYfTzWlBdGOcL1Uf6K6sdZJScIyd5HjXisUsDDfBecD53u6cYTuc50KRiIY4&#10;jXxyrWpIp2KttTWjaf4IqeJSOwm9vyGDmfaLLm5hV99z68toGzOTs8RGWgnWEnELvCI85B+/sLGU&#10;mYje5tZ58VTLMNOwD5fgdWQRI7GOGAhh+EbDe6YMyflBkj5Il5FOetIRRkZKcj2VMG5/L4YRBAW8&#10;P1i6SowyB/ME+8n37iICtdHWhlllI6YW24qpRvJaSV7nSMRUgZ2YypaJqQypmEohr4mEcXIxFTOI&#10;cWRbvNyGTlDvTyHbZpLXdJkNnUles8lncwkLCEvI91XZWlNt5Pvh9zbb2NAgkAfJcRxWzVsJone3&#10;jgbshyEp+DwRDGWooaFytpmZEuI5jpDvgfNE0bgzm+wl1CNLirV4aHN8eOlEK9c8K/QGsZMzVeYS&#10;0Q8rJxvzV04vnJha2iBOlVG+FAylaGrA90q1AeRmE4MBQzNgaDS9b6oSDOIBiYSZQwxlgKGhUJxo&#10;qUhE7SMGmPSyhWWoYymmkMSyP5ElXHsYGgPC3/3s3zaYgz87mIO/+55IzgmE5TARmU2kLYFQBBoY&#10;KGOMjakV1tYUDNfBsWj8LPJnhHtR7mqnfGlzBYrHUBKb9eSqIsbXyfYIsZeGKrOJsLQwNji+vTaZ&#10;vnZ6YtJeQA2PKCcbijz0GlcP3SuhR9lqZUUlEqMBCd2IUdH4vqlOEBFYKAC5ssrMzZkMExOIFVFC&#10;0BusJlojFrNQnwLeI0wQa4lhhfOC4wWvgngiLPEk2MUiETvfwoIGwYSgyjwzM7pLJKJhSIu8d0os&#10;lphokvbQV6iQK4XsBRqe2+lMsIvnj7RwZQnefzbQ0QlS285pDWN9fd2Vy4qj/3P5ZOuEBZddPNbG&#10;BVqbU7DKRVMjvheCAYRhCehtQ8wDDkuoCNcBlu/utLXlVhHRAPGosrBQwvh/ChGVbPJaZW5OrbS2&#10;pvcTD0UtutyoPIExIHgocOxwPDB0RTwIupqIRJapKZ1KjjuHsNzcXAnxO0utrZnNNjYcDLehhzF6&#10;wrXP9HWgwEhqem6nPXs7+QeX5DEWpvq/JrYTSm5Pa8yaneD9/y52N4/7BPlgfri3jg0zNaHGoocI&#10;ldzyzcwomOdAA6KZcF2EYStCqIIHok0MM9NlZaVMI6Lrra9P2enqUk56elScsbGykojKamtr6hDx&#10;DOH9UKgLeqWavvteCMIE3wMEQwVDjVD7G46FeEU0TGgnGBlRjuQ4pOR4fMhxQbLIheQ4D0gkNMxp&#10;kWMX5i7gfIRzUn83cvSEVPOpfo7U5eNTp+TsWPPaqU4u1keuJLZzWs99yKMV8t8+/0A5NxFDVf2E&#10;33pwcb6wUkhTA74XglEkhoWBVB7Qy9b0HuTdCeIAIgHzJiuJEa8nPf0c0tOPNjKiw4yMlMSgK7OI&#10;ES9SD4E1kF5/O+ECKytqkUhELRCJaCD8Te4HBem8wTOoJyTeDgXLY4vMzMDrUWYSwlLjaEKY0Cak&#10;4o2NaeIJCR4GpEaHxHwgLNOtuuT9JvHcmewId2Y6ZSa4V4L9em3rPMbazOgZYkOnZdZdExNjvTNH&#10;mtKpaxOc3htiRxYXRVHLiaHR1ICHTZmsj/SM2Thi2PbY2k77yODxIPTsYZ4B5hEgpmSTjQ0L8yZL&#10;ra1ZIhZsJxHudkJIjwKEv2Eb2ccsIp4gEQLh/esJYZ4CEhIKq6iIt3iMfC/MvYBoQSdA0+8jJ5aQ&#10;CLI8yY/57gwu070jiQ1rzw6HqoMFKnM6fQDxHEvrZob8AIFYEzlcBfzuTAdfFOEuDIloasDDJYyL&#10;Q7DXItLLxeGL+0Mw+rejpvcjJzc3iMVUY1YI812v5mcXqSJ0tp/bMJdRyESniS2dVnEfMdE+sivX&#10;J2hl1VBe623nk7zloxpmArGAid4YIyMKRAQIk+UrLS1vouFCIkfGBZaWFASFanpukbfym2PN/PxZ&#10;IX/V19GJV9vVKQ8bfyfbR59aN4e6H8IBBPFI9JJRMGShqQEPhxA4BitvIFEgCMdBiYSF5Zowzg7Z&#10;UzV9BolE3plzzcyoffMzUTyGw9Od/NkF+ayrxLJXbVunNkQmRh3LZsf8+1J3+/1bTUE8nnR/J/A8&#10;RjZPQcShU7XslIJCPVBhD2IZOkQiut8L0fg5JBJ5R8Iw8GPLClE8hsWuvgvHWrm0IOe/EdM65TPu&#10;+oZ5SP9+7sgYF3W6R0J0eUWiL7XtNunF70aoc5FNxAI+D0IBwgGJEImQ4KQ5EjlCwtLpQEND5Sub&#10;5qF4DJenO/gTnVk0sa2HVSZ2asJaZGLw1m/WzSEN4/4MVw3mmrJEGtbua2rEdyLMdSwRiajZZmZC&#10;IsClxNtINjERhAM9DiRyFCTPE6So/2R/PaYmuQdeOt7Gedpb/j9iY51UpnZqQQ9Kya4oifl+IvJW&#10;DYfHO3JoqL+gsRHfgTApHmRgoISgsqMSCRtC/oboaJwkRyJHR1iSbWdsSF092YbicQ+E0IMtNSk/&#10;EDvbpTK3Uwv+yQHOn0Cdhvs1ST6UDy8uoMvMzG5qasS3IwgE1JaG4j0Pk4YOCRDrLSyE1Vaa3o9E&#10;IofPE6Rj5mZtQf3uzPgUf5u67OqDEhb21hYQNGitMrlTA/qW5obrDrVk0td7J0/gz+6GmfR8S8th&#10;BwmCQIC3EWJoqIS/YXUVTO5BahJN70cikffGfeT5inS2oW5gjMc9E2qdN2SGfEfsbbLK7E4NKHIj&#10;Pa9/un9yZclcXhxHL76HCPOzUilfY24upL14kHgdXVZWdB1MkqPXgUSOCaE8Qn6EOzXVat1PBKFj&#10;3t2ZrZRYmS4jNldPZXq1HObGRgePtWfRk2Wuo591qUH0ZtJYNTViTTxCPI1CMzPlAVtbFsZmS8zN&#10;lZDyAuc6kMixIVRcXFwYRWl6XpF34elO/o0dVWxKgPPLxOxOiXxXPmGu0u8vn2gjXsfkmOsA3jjT&#10;yRdHuA07PQkMU8GqqgpzcxoyqkI+q3RTU+qU3RQtM4tE3gfWWVrSR5oy7lvwsDYTrtmV7g6uMsUf&#10;Yj48VeZXe2Gop6d39uGl+bSmk72fvNbTwd1LhDkkzos3MlJuVsd1lBGvo9XKakxrnyOR05nwLBFv&#10;nvrN6tmTzl5oC2HV1c75KbTITH+B2gZrLeLSw1yvX59kw1XAzw/OZ5Pk4mGtkoJGDWm/c4inAZHl&#10;kD03wNAQJsrR60Aix4jwLOZamNPv7qzFAMFR8O2dtay9tdlnxP7qq8yw9sHI2sxgy8PL829qOsH7&#10;zSdXzGFL7cTDmizvJt6Jl4GBElZXnQYPxMSEWiESYf4qJHIsCeJhbUmfO9qIMR6j4LWTHVyav/NN&#10;YoPDVaZY++CWG+P10Sd7Gybfeu3eTn5rdTK92Obu4gHR5K2WlvRsMzMl+ZtbY21NQ9U7Te9FIpEj&#10;J+mY8dk2IvrCcSw/O1oea58F6Ur2qkyxlkFsZTJnQ3nCD1dPTb4hq8vdHVxzWjC13db2jpPl4EbD&#10;0BRMjMNKK0id0GFlRW+xsRn2Ci0kEjk8CuIhEdMXu2FxjeZnFzk8fn2skbUyNfyAmGLtW3Xl6yh+&#10;7tn1ZZNqhVU/P9ozn6sLdlcekkjuOFkOXsdykYgpJV7HGfI3/H/Szk6oOqfp/UgkcuSE5e+5EjF1&#10;SViZqfnZRQ6PUOwuO9ILAgZjVBZZe+CW5O/y45UTUMB+8onHr9bMYSvtxBQ0Vk2NuJ/QEyozN6dW&#10;W1szwkQ58Ti23kNcCBKJHD5h5SOKx9gQsoYfbZ/1T2KLW1UmWTsA5WV3763LYCbrWu0jjTPpdiII&#10;d1tmC7EcGSYmFCRChFTRWaamNzeJxbjCCokcB4J45NjZ0JdP3Mc6P1OIb2yvot1kVoeIPTYRLLMW&#10;wNbGyvj618ea2MkqHq2JAdQGsfjO8x1ELOotLan5FhZCLAfMfyyzslL23sVbQSKRIyOIR7YgHuh5&#10;jAU/OTCfL47zepvYZBeVaZ78KKqbFfzvyThcBbx6uo3PtbelTt4lRgNEItDAQHmYeB/94tFPTe9H&#10;IpGjo+B5SMQUisfY8GJ3K7+wMPrP+vraMe+hb2ow48hb22omZYQoeELv7a5mUs3M7hgZDvtWiURU&#10;qrExdaf3IZHIsWMv6ZhlSaxpYvRQPMaCpzv5PfVprMzavEVtnyc1XJL8nN6+cGxyrtOGSaQdtamQ&#10;hv2Ok96wmiqGCMc2XJKLRE4YMc5j7PnChgrOz0Xygto+T17o6ejkrimN+/PVk+2TLrYDeONsB5/k&#10;50htu0N8B3gakGk30dhYCSusNL0HiUSOPaG0QY7Yij5/pBnFY4x44WgblxTg8g9inqUqKz05oe9g&#10;bbHx7OI8BiK4NZ3I/ealY+2crbEhdVoqvf18B2nAJWZm9Epr62HX+UAikWNAEA8rS/rLA5ieZMx4&#10;uoNfWRIP0eaTujytKCnA8YO3ttdO2l7Dm9uqGH8iHg9parhqQiR5gampcv9dAgiRSOTYEhaj5FqY&#10;0W/vqMLEiGPE64Tv7KphDHRnfExstKHKVE8y6OvoRNTMDPrv1ROdk1Y8HlpcwKSZmtxRPB4Qi5l5&#10;5uZ3DSBEIpFjSxCPYuL1P40p2ceWxPtI8Hf6OzHTQSprPclgZWKw7Whr5qS+6bvrZtKVFhZ3HI6q&#10;MDdXQkoSSEWiaT8SiRw/1llY0N2tmdRkXeqvjYRVpkfbZ/1IzPRilbWeXDCxF5le//JQEwdukqYT&#10;mAyEsb8ld5jLgLmQCCMj6jh6HUjkfSGUoV1REoNlaMeYXxxoYK0tDR8mtnrSDV3FFkYplJOtRvlQ&#10;duZF0OvEmtOwwyqrUnNzqpr0fDTtRyKR48+1YjE9N9YXxWOMCYGXmaHuMO/hrTLZkwR6ejo7H15S&#10;MOknuVqywuhNtxGPo3Z2rLO+vpDHStN+JBI5/txha8vEeUupG72an2HkyHjtVAe/rjTuTxBOoTbb&#10;kwJWMpHZJ9oQFXo78YCJuiridRAqMaIcibx/PC6RsAqJFX3j7ORc7q+tvN7byXe3Z9FWJvow76Gr&#10;Mt33H8mlid6/h/zxmg56MrE1O5xer0E8wNuA6oC9d4r/QCKR405Y5SgxNqSunGjDWI8x5vMPlHNh&#10;7tJHiM02U5nu+ws9fX3dlT1dOd9rOtjJxq78KHr1kAlzoeCTtTVTQzwPqBQ4eB8SiZxgkmfQVV9P&#10;+f6uWoz1GGN+caCJy4v2uELstlxlvu8vrH2dbB97c1u1VqQTWD47jl42RDxIT4efY26uXE8EBJfn&#10;IpH3l1A3J8XYWPnYssk/h6ptvN7bznfmhX9vbKyfrLbf9xUBVamBl7860qQV45Ob5iXTLZaWysGN&#10;9ZCtLZtiYkJ14/JcJHJSsNHSklozNwHFY4wJ8R5nFuYzEkvTA2r7ff9gZW5YvHFewvcwk6/pYCcb&#10;9zXMYuZamN8iHm1ETGB5Lk6UI5GTg3tsbenSRJ9JmyNPWwnice5wM+dhbw21za1UVvw+wctBvPvh&#10;pQUMpDrXdLCTjY8sK2RSTE0H0pPAMFWkkZFyB6ZeRyInDaEkQnqAE3XxOBaFGnOe7uAbMoOVxHwX&#10;qaz4/cGMGB/7zz85MF9rVkW8uqWCCTExGhAPWGXlZ2BAnSWN9SDp7ZzBoSsk8r4T5j0KPGXKD3bV&#10;oXiMA1/cWM7oz5jxC7DhKlM+8XDKj1TcvHpqctbu0MQvjzSyMkMDingcgkjAst1UY2NhiS4s1T2J&#10;S3WRyEnBWkcJ9ctVc3G57jgQSnH7O0muEhvuoTLlE4+OjRVJWjWpdfVkB2dnbgwZcwWRAPFYLhJR&#10;G21smDlmZkrwQIY2YiQSOfFcJJXQh1pnMVBKVdOzjBwdHyhLgCy7tSpTPrHQJf7Ou69sqtAq8bhx&#10;ppMPc5NQ+21tBfHoJWIBQUlNlpb0YpGIwcqBSOTk4AaJLbO5NJHRlsU42sbnNpRR1uZGB4ktN1GZ&#10;9ImD3NbS5O/XT3Vo1ZgklKGdlxRArba2HihD20PEo4B4HTtsbFiM80AiJwd3kA7esoxQ+pvuVhSP&#10;ceBnh+rZrFC33xJb7qIy6ROHgsq0gP9+p+GgJjt31KfS4Gn0N9J9pJGmm5hQICKDGy8Sibx/PCCR&#10;cA0hbtQn+xpx0nwceOlEG7+8OObPxvo6SWqbPiHQnTFjxu6n18xWajqoyUyoNfLihlIm29R0IK5j&#10;qZUVVW5ujnEeSOQk4gnSmSu3t6Xe2V6D4jEePN3J97TnUp5S65Vquz4hsHKTWj574ejkz6I7lCAe&#10;F463cGkiS/qMeoiKCIey08oK4zyQyEnEs+T5LCHP6XNrynHF1TgQAgbf3VXLRijkHxGbPmFLdkMq&#10;knzPXT6hPUt0b+Hpdr5IIaMOSyTCpHmWiYlyjViM4oFETiLCSECDpSVzpG4mBYZO47OMHBUvn2zn&#10;8yM9vic23Ull2scZhoZ6c3bVz/y/a1oU33Eru/qWZ4RRa9ST5hlEPDaIxQMT6EgkcnJwLXlGGxP9&#10;sargOHLjvGSGmPUlKus+vtD3sLNc+/CSfFp788509XW3ZNKN1iIGikBlEvFYdwfPAzwU0oghCh3n&#10;RJDICeQ+iYRJc7HDqoLjyJe3VLIzdHTeU9v3cYV5sq/TU69vruK0OXjnuQ1zmEqZjbDCqtDUVLnC&#10;2lqzeBDBmG9lxRD3GcUDiZxg9trZsf4WptS1k104aT5OvNLTzonMjGHoSqYy8eMHWVGs943zh5u1&#10;+mZ+fqCJq4tQKA8Qr2KeubmyfdDS3cGEWh91FhY396qDCpFI5MQRMj4EGBlSnx/Snvx52kYIt6hI&#10;8r1JbPv41jY31tdPbMoOp7Q96hOOf9XsOGaZrQ29wMqKqjY3v0U8YDjrNPFKIGgQItAxeBCJnHhC&#10;gsQEExMKEvlpeo6RY8OHF+dDlt0HVFZ+nCAyN35gb32G1qRgvx1h9cbTa0vZPImY2m5jQ2eZmtL9&#10;qUlglcdBiYSZZWr64yMoGkjkfSNkv84zNaUeXIJVBceTXx9pZcwM9R8mJt5IZenHHjNsLU0/fH3L&#10;PK2/kSAeV0618WmBTtRWsZiGSfOjdnZChDl4HHPNzal2S0sKPJChDRqJRE4MQTxKzM3pgy3ZKB7j&#10;yOunOvh4H8c3iY0ft3kPicJe/I8rJ9unxOQVCMiprlw6zdREWWxmptxqY8OC17FJLGYKTE2Vx9Ri&#10;gkQi7w9BPMqIeBxozELxGEfCMH5nfuQ1YuMTVKZ+7BGfH+2lvDFFUiSDeFzubuNy/J2UKcbGNyGr&#10;7kPE64CgQUiciPMcSOT9JYhHkbk5dbwrD8VjHHm9t4M/2JT5LwMD3Uq1rR9zLNpVn0Zr+nGt5ekO&#10;/pWNFYyDqdGP+aamP+YQj6PI1JQ6S0REU2NGIpETRxCPXDMz6smVhSge48neTv6xFQWMi43ZRmLn&#10;DVTmfuygO2OGzkNvbJvHTLVUAVdOtvJrS+MZKyMDZZyRkfK0TMbhXAcSef8Jq62STIypFzeVoXiM&#10;M9/aVsOlBji/TGy9tcrkjx1MrC2M37rUPQUL0vd2cqcX5DKzJNZ0j50di8KBRE4OgnhEGBtR7+2p&#10;xTiPcebXR1q5ufE+/0Ns/ZjnubIPdLW9MNVKQkKW3Y/31bOFCjm11dYW5jlwuAqJnCTsDxL8AoME&#10;x53Xejv4ppxwylhfJ1lt88cM4RWJAd9q+lFtJcSqXDjeyuUGuiq7rKxo9DiQyMnFM0Q8fIh4fEN6&#10;xZqeYeTYcnfdTNbWwnjMkyTO3liZ9BdNP6itPHe4iWvLDKVqLSyEeA4UDyRychHmH72IeFw4MgWH&#10;yychf7VqDiuzMn9CbfPHBvq6Ol0PLs3/j6Yf1EZe7G7jVs2Oo2tsrKkzsLJKJtPYeJFI5P0jBOwq&#10;jI2oC0dRPMabsBDqk/11rKPY4iti8sesOJSumZHBjmfXlk+JZbpwkc4szGUKxSKqRyLBCXIkchLx&#10;hJ0d279Uvpe8+poaU5enSGDyZCbYxSvdHZyLTPRXYvMtVaZ/9DBztxed+u32au2/gac7+Hd217Cz&#10;7MXKvRIJFoBCIseYp6RS9gThWQ37hsNic3PlRpFICX+fIkISaGVGXz3dNqUW6kxW3jjTyUf7yP9F&#10;bP6YrbiSxPnaP/3B3jrtvoFEOL460sCm+jpSUHYWUpEMbbhIJHJ03GJjQ9dZWFD9iUbvlQusrOiV&#10;VlaCeBwl4hErE9M3zk6tVZ6TlVB0qyDS60di8/1Upn/0cCuI8n7/04MNWnsDYUnu1VPt/KL8KKbW&#10;0nLEDRuJRN6ZUHkz38xMuV8iGdGy9x47O+6oelRgp40NU+DviJUEJ4hwnevSgiA9e7zK9I8egfVp&#10;gdfOHW3WXvXv7eCf2zCXyXeSKDGWA4kcP0LFzWoLC7rNyooaSX643ba2TJSh4Y+PyuX8cmtrZuGs&#10;YKXGZxo5LlxSGEsTm1+sMv2jR+LCvPC/Xz6pveOOF7tb+GVZkfQa0pPBhIdI5PgRhoMP2NqyM01M&#10;lDBnoek9d+Ih4rm46etTj5BOXr2lJX28MZ3S9Ewjx4e7G2aCeLSpTP8oYainV7C2IuFHyLyo6ccm&#10;O6/3dPW9tKmCLZGKqePEJca5DiRyfAkrGIkHwZ4cQVkDmHCX6OpSUL+8TCyin99YhtHlE8iHlxYw&#10;xOxvEoz/aCGxMK7d05BGaW1qktMdfG6Qq3KlSESj14FEThxBRFrNzH7Yb2s7/JWNxOOwJ+IBFT7n&#10;ucro93bW4TLdCSLMDT/3QBmIR7fK+o8S7lLLlSfac7VT/YlwPLg4j443McGqgEjkBBM6a4utrKhs&#10;U1MKJtI1vUcTE4yNqUoLC+Wi5CDqvDbPtWoh395dy87Q0fklMf26KgUYBfycbbufWFGideIBQS/n&#10;j7RwM30dqL3Q88EociRywgmBfu1WVvRM0oHbNUwPpMrcnAowNf5xe2UyA1XuND3fyPHhF/sbOWP9&#10;GS8R06+nUoBRINRd+uob26uIeGhZHY/TnfzpBXlMpa0YvQ4k8j7yDHn+lltb0yGGhsoNYjFzt+dx&#10;mbU15Saxop9aSzqtUyyT92TnhWMtnNjU8G1i+g1VCjBy6Mf4OFz64mCz1o07XjrexjWlBFI778Fd&#10;RiKR40Ti+QvLcI2MlBCkCylIbrd4ZQ0Rmrr0QOa7MygcE81LPS28XGT2EbH9JioJGDnM04Nc/ufS&#10;iVatu4nPry9n57lIqRMjWPGBRCLHlpCzCoawdtjYCMt4262sICmpxtxyC8i+ZcWxWD3wPvDKqVbe&#10;RWL1GbH9pioJGDls8yMV/7zW26514rGxJI5utxbRGE2ORN5/rhKJqDwzM/q4RMJCHEiumZmy3Nyc&#10;6obO3ZD5yEwTE6q7MwfF4z7wSm8b72Jn/gWx/WYqCRg5XOYkev8Iq5Y0/dBkJbheqTIxddTODpMf&#10;IpGTgJBevdXSkkojwnCCCAj8X0HEo8TMjCIeyUAHDwpAyfX1qI/21jGwdFTT840cP4J4uNpZjIl4&#10;BFWm+GlVDwBWWZ1emEPPNjfH6oBI5CQi1M6B4msgGmelUiGIMM/UlK4n24S6OuQ9RyQSxktiRX13&#10;BldZ3Q9eJh1vZ1vzT4ntN1ZJwMiR1DwrRKuW6V4nXlKqnxO1y8YGM+cikZOI0JnrsbNjZxNvoxIE&#10;hHgZ3eR/iAMhXonQ2VsnFtNF0V7UdxqebeT4E0pzSyxM3yW230glASNH7uLiSK0RD/A6Pj1Qz7oa&#10;G0HPBifKkchJRujQnSReR7iRkXKhSEQ9Qv4/TgQE/t9IhKONiMjmykTMZ3Wf+OneRs5oxowXie0f&#10;dZxHxQNlyVo1bNXTmUMXkJ6NpoaLRCLvP8HDOEW8jigjI2qPOlnpFvKaamJC5Zma3nxsWcGUqFqq&#10;bYQ5phc2lEN6kl6V+R8dmnbVpmuNeHx3upNvz46gV1lb05oaLRKJnBwED2ShlRVdZm5O90ilHCzj&#10;LTczU7oY6N98aVMFrrS6Tzzang1ZdVeozP/osOBQS5bW3MirJ9v53DA3GsZRNTVYJBI5eQhZrnNN&#10;TamNEHVOxGQz8T58LcyUXxyar5259KYAFxZEg3gUqcz/6LD2VGe+1tzIzw80cfm+jtRjxCXW1FiR&#10;SOTkIQxXrbC2pjOMjYWys7DiKtPCnHppcwUD85eannHk+PG73gV9s2O8oQxtoMr8jw57H1larDXi&#10;QRodW+omVT40pJEikcjJydOkoxdmaEgdsLUVcl6tFYvp3BA36tteTE0y0YR0MHG+9v8mdt9JZf5H&#10;h97frJ2rNeJxdmEh2yy3FXoxSCRSOwjBg3PMzYXnFuI/FCZGynd31+LQ1QTz+qlOztfJ5u/E7otV&#10;5n8UmDFD56lXt1Zox00kPZVd9enMIlsxrrRCIv9/e2cT2kQUxPG0Jm3S3WTT7GaXxqYFwRak2oMf&#10;l1ahiAcDnoQYEFHbYrKpYBENYgXbapCmYm3aNCH4AeLBg1dBehSsihTsR2ybgiiK9iAICmY3uwvu&#10;i+utJ7csTJiBHyT3vP8/b+bNDCBI78clj+c3+UxqH71ud2ko3IVFc4t5nxXVIM9806Xf9Fwrm8Ne&#10;M/tiHMY/gGI+rt2IHJSHOBZHkiAIMEj9g0BSV6QP5HBnq7SWO49bBC2kYh5+zxdd+k13l9vq62pf&#10;vZ2A8fKhkBO1RGi/PMqy+NIKQYCREwQ14fXKZObVY/32cWxnoDQ33ovmYSEr2QE1yG7RzYN21i2+&#10;A7LLg6yrHDzUISU5Dl9aIQgwpnleDblcpTt+f+X8nmnmS0+vhLHuYSGr+k1vh+Dd0KXfvHlQDdvW&#10;F9MxEOYxn+7XovvapNvGjw9BEDiQyboRmiabBivnd1BgpbuxI2XcJGgdJG3V7Pd81aXf9CKoGjdt&#10;/1iYFkGYx5uJPq2vo4WMYce0FYIAg9Q7xnw+adLYc36NY5WRE91yMY/Tda1iORNTgxz9Sdd+x18L&#10;+P+oZSjH50ImDsc8drdKU7h2FkHAQQrlhH/fx3TzuNjTKZF09GbnHdl6FqbOKUEfva5rv+mhiPZG&#10;l2OjMDMAJm0lHmiXUpi2QhDwpHlePdUekOZSZ0HoTzUwP9mvBDnPkqH/pqLeRzm/r+Rh7C9fyEQr&#10;BfObLIvmgSDAeajfQsJej/zsegT7PSziZeq00sRSrw39NxUNfrfrx2peBGEeSzNR7ULPHnkEzQNB&#10;wEOaBUWGKY+Gu3C3h0XMJk8qAZZ+bui/qWCaGqmfa/fiIMyD9HlcPrpXHkbzQJCq4BbHlUNt26UP&#10;D/DFlRU8SRxXdM1/ZOi/qWBbePevIhDzWMvHteFwt3yVwyZBBKkG7guCsotySlBefEInK4YUgXEl&#10;Df3fJGy2PyPaCj4JwW1+AAAAAElFTkSuQmCCUEsDBAoAAAAAAAAAIQDyAcuYfggAAH4IAAAUAAAA&#10;ZHJzL21lZGlhL2ltYWdlMi5wbmeJUE5HDQoaCgAAAA1JSERSAAAHgAAABIAEAwAAAOxkTWgAAAAE&#10;Z0FNQQAAsY8L/GEFAAAAIGNIUk0AAHomAACAhAAA+gAAAIDoAAB1MAAA6mAAADqYAAAXcJy6UTwA&#10;AAAPUExURVvO+ri40vWpuPe6xv///4E87aYAAAABYktHRASPaNlRAAAAB3RJTUUH4gQGDSghXl/E&#10;kgAAB2xJREFUeNrt00ENACAQA8FawAIWzgL+NWGCT8OMhE02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i0gFrZQC0Dg4EBAwMGBgMDBgYMDBgYDAwYGDAwGBgwMGBg&#10;wMBgYMDAgIEBA4OBAQMDBgYDAwYGDAwYGAwMGBgwMGBgMDBgYMDAYGDAwICBAQODgQEDAwYGAwMG&#10;BgwMGBgMDBgYMDBgYDAwYGDAwGBgwMCAgQEDg4EBAwMGBgwMBgYMDBgYDAwYGDAwYGAwMGBgwMCA&#10;gcHAgIEBA4OBAQMDBgYMDAYGDAwYGAwMGBgwMGBgMDBgYMDAgIHBwICBAQODgQEDAwYGDAwGBgwM&#10;GBgwMBgYMDBgYDAwYGDAwICBwcCAgQEDAwYGAwMGBgwMBgYMDBgYMDAYGDAwYGAwMGBgwMCAgcHA&#10;gIEBAwMGBgMDBgYMDAYGDAwYGDAwGBgwMGBgwMBgYMDAgIHBwICBAQMDBgYDAwYGDAwGlgAMDBgY&#10;MDAYGDAwYGDAwGBgwMCAgcHAgIEBAwMGBgMDBgYMDBgYDAwYGDAwGBgwMGBgwMBgYMDAgIEBA4OB&#10;AQMDBgYDAwYGDAwYGAwMGBgwMBgYMDBgYMDAYGDAwICBAQODgQEDAwYGAwMGBgwMGBgMDBgYMDBg&#10;YDAwYGDAwGBgwMCAgQEDg4EBAwMGBgwMBgYMDBgYDAwYGDAwYGAwMGBg4MHAA9TKAWoZGAwMGBgw&#10;MBgYMDBgYMDAYGDAwICBwcCAgQEDAwYGAwMGBgwMGBgMDBgYMDAYGDAwYGDAwGBgwMCAgQEDg4EB&#10;AwMGBgMDBgYMDBgYDAwYGDAwGBgwMGBgwMBgYMDAgIEBA4OBAQMDBgYDAwYGDAwYGAwMGBgwMGBg&#10;MDBgYMDAYGDAwICBAQODgQEDAwYGDAwGBgwMGBgMDBgYMDBgYDAwYGDAwGBgwMCAgQEDg4EBAwMG&#10;BgwMBgYMDBgYDAwYGDAwYGAwMGBgwMCAgcHAgIEBA4OBAQMDBgYMDAYGDAwYGDAwGBgwMGBgMDBg&#10;YMDAgIHBwICBAQODgQEDAwYGDAwGBgwMGBgwMBgYMDBgYDAwYGDAwICBwcCAgQEDAwYGAwMGBgwM&#10;BgYMDBgYMDAYGDAwYGAwsARgYMDAgIHBwICBAQMDBgYDAwYGDAwGBgwMGBgwMBgYMDBgYMDAYGDA&#10;wICBwcCAgQEDAwYGAwMGBgwMGBgMDBgYMDAYGDAwYGDAwGBgwMCAgcHAgIEBAwMGBgMDBgYMDBgY&#10;DAwYGDAwGBgwMGBgwMBgYMDAgIEBA4OBAQMDBgYDAwYGDAwYGAwMGBgwMGBgMDBgYMDAYGDAwICB&#10;AQODgQEDAwaGvwceoFY2UMvAYGDAwICBwcCAgQEDAwYGAwMGBgwMBgYMDBgYMDAYGDAwYGDAwGBg&#10;wMCAgcHAgIEBAwMGBgMDBgYMDBgYDAwYGDAwGBgwMGBgwMBgYMDAgIHBwICBAQMDBgYDAwYGDAwY&#10;GAwMGBgwMBgYMDBgYMDAYGDAwICBAQODgQEDAwYGAwMGBgwMGBgMDBgYMDBgYDAwYGDAwGBgwMCA&#10;gQEDg4EBAwMGBgMDBgYMDBgYDAwYGDAwYGAwMGBgwMBgYMDAgIEBA4OBAQMDBgYMDAYGDAwYGAwM&#10;GBgwMGBgMDBgYMDAgIHBwICBAQODgQEDAwYGDAwGBgwMGBgMDBgYMDBgYDAwYGDAwICBwcCAgQED&#10;g4EBAwMGBgwMBgYMDBgYMDAYGDAwYGAwMGBgwMCAgcHAgIEBA4OBJQADAwYGDAwGBgwMGBgwMBgY&#10;MDBgYDAwYGDAwICBwcCAgQEDAwYGAwMGBgwMBgYMDBgYMDAYGDAwYGDAwGBgwMCAgcHAgIEBAwMG&#10;BgMDBgYMDAYGDAwYGDAwGBgwMGBgwMBgYMDAgIHBwICBAQMDBgYDAwYGDAwYGAwMGBgwMBgYMDBg&#10;YMDAYGDAwICBAQODgQEDAwYGAwMGBgwMGBgMDBgYeDDwAmo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NIF575N5vTZ7O8AAAAldEVYdGRhdGU6Y3JlYXRlADIwMTgt&#10;MDQtMDZUMTM6NDA6MzMrMDA6MDBWuP6NAAAAJXRFWHRkYXRlOm1vZGlmeQAyMDE4LTA0LTA2VDEz&#10;OjQwOjMzKzAwOjAwJ+VGMQAAAABJRU5ErkJgglBLAwQUAAYACAAAACEAfpebf9kAAAAFAQAADwAA&#10;AGRycy9kb3ducmV2LnhtbEyPQUvDQBCF74L/YRnBm92kYpGYTSlFPRXBVhBv0+w0Cc3Ohuw2Sf+9&#10;owj2MszjDW++ly8n16qB+tB4NpDOElDEpbcNVwY+di93j6BCRLbYeiYDZwqwLK6vcsysH/mdhm2s&#10;lIRwyNBAHWOXaR3KmhyGme+IxTv43mEU2Vfa9jhKuGv1PEkW2mHD8qHGjtY1lcftyRl4HXFc3afP&#10;w+Z4WJ+/dg9vn5uUjLm9mVZPoCJN8f8YfvAFHQph2vsT26BaA1Ik/k7x5otU5P5v0UWuL+mLb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g59UG&#10;kAIAANMHAAAOAAAAAAAAAAAAAAAAADoCAABkcnMvZTJvRG9jLnhtbFBLAQItAAoAAAAAAAAAIQDG&#10;/FZ7g6kAAIOpAAAUAAAAAAAAAAAAAAAAAPYEAABkcnMvbWVkaWEvaW1hZ2UxLnBuZ1BLAQItAAoA&#10;AAAAAAAAIQDyAcuYfggAAH4IAAAUAAAAAAAAAAAAAAAAAKuuAABkcnMvbWVkaWEvaW1hZ2UyLnBu&#10;Z1BLAQItABQABgAIAAAAIQB+l5t/2QAAAAUBAAAPAAAAAAAAAAAAAAAAAFu3AABkcnMvZG93bnJl&#10;di54bWxQSwECLQAUAAYACAAAACEALmzwAMUAAAClAQAAGQAAAAAAAAAAAAAAAABhuAAAZHJzL19y&#10;ZWxzL2Uyb0RvYy54bWwucmVsc1BLBQYAAAAABwAHAL4BAABduQAAAAA=&#10;">
                <v:shape id="Picture 17" o:spid="_x0000_s1027" type="#_x0000_t75" alt="&quot;&quot;" style="position:absolute;width:16573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xF1zAAAAOMAAAAPAAAAZHJzL2Rvd25yZXYueG1sRI/dasJA&#10;EIXvC32HZQre1V1rLDF1lbYoWAuKPw8wZKdJMDsbsmuMb98tCL2cOed8c2a26G0tOmp95VjDaKhA&#10;EOfOVFxoOB1XzykIH5AN1o5Jw408LOaPDzPMjLvynrpDKESEsM9QQxlCk0np85Is+qFriKP241qL&#10;IY5tIU2L1wi3tXxR6lVarDheKLGhz5Ly8+FiI0Vt6l2yXZ733Wrz/cG7Ca0nX1oPnvr3NxCB+vBv&#10;vqfXJtZXSTpOpqN0DH8/xQXI+S8AAAD//wMAUEsBAi0AFAAGAAgAAAAhANvh9svuAAAAhQEAABMA&#10;AAAAAAAAAAAAAAAAAAAAAFtDb250ZW50X1R5cGVzXS54bWxQSwECLQAUAAYACAAAACEAWvQsW78A&#10;AAAVAQAACwAAAAAAAAAAAAAAAAAfAQAAX3JlbHMvLnJlbHNQSwECLQAUAAYACAAAACEAHZsRdcwA&#10;AADjAAAADwAAAAAAAAAAAAAAAAAHAgAAZHJzL2Rvd25yZXYueG1sUEsFBgAAAAADAAMAtwAAAAAD&#10;AAAAAA==&#10;">
                  <v:imagedata r:id="rId134" o:title=""/>
                </v:shape>
                <v:shape id="Picture 17" o:spid="_x0000_s1028" type="#_x0000_t75" alt="&quot;&quot;" style="position:absolute;left:4000;top:13144;width:2699;height:1619;rotation:45316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/cOxQAAAOMAAAAPAAAAZHJzL2Rvd25yZXYueG1sRE9fS8Mw&#10;EH8X9h3CDXwRl67TUrplYyiCb2Kn70dzS8qaS5fErX57Iwg+3u//bXaTG8SFQuw9K1guChDEndc9&#10;GwUfh5f7GkRMyBoHz6TgmyLstrObDTbaX/mdLm0yIodwbFCBTWlspIydJYdx4UfizB19cJjyGYzU&#10;Aa853A2yLIpKOuw5N1gc6clSd2q/nAJn3+zdo8E6VP0YzecKj8/tWanb+bRfg0g0pX/xn/tV5/lV&#10;XSxX5UNZwu9PGQC5/QEAAP//AwBQSwECLQAUAAYACAAAACEA2+H2y+4AAACFAQAAEwAAAAAAAAAA&#10;AAAAAAAAAAAAW0NvbnRlbnRfVHlwZXNdLnhtbFBLAQItABQABgAIAAAAIQBa9CxbvwAAABUBAAAL&#10;AAAAAAAAAAAAAAAAAB8BAABfcmVscy8ucmVsc1BLAQItABQABgAIAAAAIQCzH/cOxQAAAOMAAAAP&#10;AAAAAAAAAAAAAAAAAAcCAABkcnMvZG93bnJldi54bWxQSwUGAAAAAAMAAwC3AAAA+QIAAAAA&#10;">
                  <v:imagedata r:id="rId135" o:title=""/>
                </v:shape>
              </v:group>
            </w:pict>
          </mc:Fallback>
        </mc:AlternateContent>
      </w:r>
      <w:r w:rsidR="003A1F19">
        <w:t xml:space="preserve">Aroha is </w:t>
      </w:r>
      <w:proofErr w:type="spellStart"/>
      <w:r w:rsidR="003A1F19">
        <w:t>whakawahine</w:t>
      </w:r>
      <w:proofErr w:type="spellEnd"/>
      <w:r w:rsidR="003A1F19">
        <w:t xml:space="preserve"> / </w:t>
      </w:r>
      <w:r w:rsidR="0051505A">
        <w:t xml:space="preserve">a </w:t>
      </w:r>
      <w:r w:rsidR="003A1F19">
        <w:t xml:space="preserve">Māori </w:t>
      </w:r>
      <w:r w:rsidR="0051505A">
        <w:br/>
      </w:r>
      <w:r w:rsidR="003A1F19">
        <w:t>trans woman.</w:t>
      </w:r>
    </w:p>
    <w:p w14:paraId="7364052A" w14:textId="77777777" w:rsidR="003A1F19" w:rsidRDefault="003A1F19" w:rsidP="003A1F19"/>
    <w:p w14:paraId="7B8420B6" w14:textId="6352703F" w:rsidR="003A1F19" w:rsidRDefault="003A1F19" w:rsidP="003A1F19"/>
    <w:p w14:paraId="5B223699" w14:textId="11CD8CA9" w:rsidR="003A1F19" w:rsidRDefault="006403F1" w:rsidP="003A1F19">
      <w:r>
        <w:rPr>
          <w:noProof/>
        </w:rPr>
        <w:drawing>
          <wp:anchor distT="0" distB="0" distL="114300" distR="114300" simplePos="0" relativeHeight="251655269" behindDoc="0" locked="0" layoutInCell="1" allowOverlap="1" wp14:anchorId="02762D87" wp14:editId="46E418F3">
            <wp:simplePos x="0" y="0"/>
            <wp:positionH relativeFrom="margin">
              <wp:align>left</wp:align>
            </wp:positionH>
            <wp:positionV relativeFrom="paragraph">
              <wp:posOffset>747395</wp:posOffset>
            </wp:positionV>
            <wp:extent cx="1495425" cy="2114893"/>
            <wp:effectExtent l="0" t="0" r="0" b="0"/>
            <wp:wrapNone/>
            <wp:docPr id="4579096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9096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11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1F19">
        <w:t>Aroha is at an event with lots of disabled people she has not met before.</w:t>
      </w:r>
    </w:p>
    <w:p w14:paraId="017A2F2C" w14:textId="665624C5" w:rsidR="003A1F19" w:rsidRDefault="003A1F19" w:rsidP="003A1F19"/>
    <w:p w14:paraId="3A668340" w14:textId="4CA9557A" w:rsidR="003A1F19" w:rsidRDefault="003A1F19" w:rsidP="003A1F19"/>
    <w:p w14:paraId="0139D6DE" w14:textId="0B65E5FB" w:rsidR="003A1F19" w:rsidRDefault="003A1F19" w:rsidP="003A1F19">
      <w:r>
        <w:t xml:space="preserve">Mary asks Aroha what </w:t>
      </w:r>
      <w:proofErr w:type="spellStart"/>
      <w:r>
        <w:t>takatāpui</w:t>
      </w:r>
      <w:proofErr w:type="spellEnd"/>
      <w:r>
        <w:t xml:space="preserve"> means.</w:t>
      </w:r>
    </w:p>
    <w:p w14:paraId="7C7660D9" w14:textId="0C0EC5CC" w:rsidR="003A1F19" w:rsidRDefault="003A1F19" w:rsidP="003A1F19"/>
    <w:p w14:paraId="17E68326" w14:textId="15B57A8B" w:rsidR="003A1F19" w:rsidRDefault="00C415C5" w:rsidP="003A1F19">
      <w:r>
        <w:rPr>
          <w:noProof/>
        </w:rPr>
        <mc:AlternateContent>
          <mc:Choice Requires="wpg">
            <w:drawing>
              <wp:anchor distT="0" distB="0" distL="114300" distR="114300" simplePos="0" relativeHeight="251655271" behindDoc="0" locked="0" layoutInCell="1" allowOverlap="1" wp14:anchorId="747B74A1" wp14:editId="7BC57BF7">
                <wp:simplePos x="0" y="0"/>
                <wp:positionH relativeFrom="column">
                  <wp:posOffset>57150</wp:posOffset>
                </wp:positionH>
                <wp:positionV relativeFrom="paragraph">
                  <wp:posOffset>280670</wp:posOffset>
                </wp:positionV>
                <wp:extent cx="1768639" cy="1628775"/>
                <wp:effectExtent l="0" t="0" r="22225" b="9525"/>
                <wp:wrapNone/>
                <wp:docPr id="675921100" name="Group 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8639" cy="1628775"/>
                          <a:chOff x="0" y="0"/>
                          <a:chExt cx="1768639" cy="1628775"/>
                        </a:xfrm>
                      </wpg:grpSpPr>
                      <wpg:grpSp>
                        <wpg:cNvPr id="501349024" name="Group 4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266700"/>
                            <a:ext cx="1457325" cy="1362075"/>
                            <a:chOff x="0" y="0"/>
                            <a:chExt cx="1657350" cy="1657350"/>
                          </a:xfrm>
                        </wpg:grpSpPr>
                        <pic:pic xmlns:pic="http://schemas.openxmlformats.org/drawingml/2006/picture">
                          <pic:nvPicPr>
                            <pic:cNvPr id="1112592846" name="Picture 17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57350" cy="1657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50148123" name="Picture 17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 rot="414884">
                              <a:off x="400050" y="1314450"/>
                              <a:ext cx="269875" cy="1619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345959924" name="Thought Bubble: Cloud 4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907440">
                            <a:off x="923925" y="0"/>
                            <a:ext cx="844714" cy="677327"/>
                          </a:xfrm>
                          <a:prstGeom prst="cloud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C129E9" w14:textId="77777777" w:rsidR="006403F1" w:rsidRDefault="006403F1" w:rsidP="006403F1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078451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4425" y="76200"/>
                            <a:ext cx="447675" cy="51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7B74A1" id="Group 48" o:spid="_x0000_s1060" alt="&quot;&quot;" style="position:absolute;left:0;text-align:left;margin-left:4.5pt;margin-top:22.1pt;width:139.25pt;height:128.25pt;z-index:251655271" coordsize="17686,1628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oz64moBAAASg8AAA4AAABkcnMvZTJvRG9jLnhtbNxX&#10;32/bNhB+H7D/gdB7Y0mWZMuIU2TOUhTIWqPJ0GeapiyhEqmRdOzsr99HUpITO0PSYsXQPsThrzve&#10;fbz77nT+dt/U5J4rXUkxD6KzMCBcMLmuxGYe/Hl3/WYaEG2oWNNaCj4PHrgO3l78+sv5rp3xWJay&#10;XnNFoETo2a6dB6Ux7Ww00qzkDdVnsuUCm4VUDTWYqs1oregO2pt6FIdhNtpJtW6VZFxrrF75zeDC&#10;6S8KzszHotDckHoewDbjfpX7Xdnf0cU5nW0UbcuKdWbQb7CioZXApYOqK2oo2arqRFVTMSW1LMwZ&#10;k81IFkXFuPMB3kThkTfvlNy2zpfNbLdpB5gA7RFO36yWfbh/p9rbdqmAxK7dAAs3s77sC9XY/7CS&#10;7B1kDwNkfG8Iw2I0yabZOA8Iw16UxdPJJPWgshLIn8ix8vcXJEf9xaMn5gwTbybsXipSredBGkbj&#10;JA/jJCCCNggxhxpJMmuGlfpqF+Msm4RdaAx+JulkHKedn+MsDl/tZwbJFLHnEfITmPYvfrYVm+Gv&#10;e2uMTt765ZyAlNkqHnRKmlfpaKj6sm3fICxbaqpVVVfmwaUYAtAaJe6XFVsqPznAH0VRnObxFHh3&#10;+OOYvZ1EE/sCVtSe9rLU+nYj2RdNhFyUVGz4pW6RpQgee3r09LibPrl4VVftdVXXNi7tuHMRGX2U&#10;Ec+g5LPtSrJtw4Xx9KF4DW+l0GXV6oCoGW9WHFGl3q8jPBmoyyCkWlUJ48NaG8UNK+39Bez4BNv9&#10;Yw4bzuiDndYjjfwiq90fcg1ldGuk44pX5ddL0QNElTbvuGyIHcByWOTU0/sb3dnWH7FWC2nxg810&#10;VosnC4hIu+LstxZ3QzjgnxGDHyYsU9BCMo3i8c8WlfF3CUOiJEInAWTTxAVPx/lJGIaWuyy5j6Mk&#10;wdhFTk+LcZZPQYQdt0U5GNJnQx/bfeR91+A8VArL+GgkdM8LmJ0ww1fVytuSthyIWLUH0hsnaZ7m&#10;+aHm3JVyuykN+W27WtV8Rha13K5J4hiwEx1qrHZ0YDPPguSRz8NJkoSPkc/jsUXTIn+E+TRJJhGq&#10;na0n2QRVyd0ylJMTQmDWlgWt8e91xAA4exvdyDzU3NPFJ16g5qLsx85U16XxRa3IPUV/RRkDr0Z+&#10;q6Rr7pejFEHUhcUg4epfLaDQavZM2unuFNgO8FS3j67uvBXlrskbDPMYDtc8NcwLDxLuZinMINxU&#10;QqrnPKvhVXezPw/zH0Fjh2a/2rt+JHJH7dJKrh/A+y61kEO6ZdcVKPqGarOkCm0mFtE6m4/4KWq5&#10;mweyGwWklOrv59bteUQ0dgOyQ9s6D/RfW2prff1eINZzJCnUGjdBzxJjoh7vrB7viG2zkHg5lDpY&#10;54b2vKn7YaFk8xkd9qW9FVtUMNw9D5hR/WRhfDuNHp3xy0t3zDcRN+K2Revh39MSwd3+M1VtRwUG&#10;HPJB9vlFZ0flyp+1TyTkJSpmUbladsC1ewLk+o9XnSI0hJNpkgJ337Muf5KeaezLw9AL9an9nzVJ&#10;aDeTpOPFCbrwI24ENWZ9PUqjJJ/+f/UIH2yO5LqPS/tF+HjuwvfwCXzxDwAAAP//AwBQSwMECgAA&#10;AAAAAAAhAKM33JgkfQAAJH0AABQAAABkcnMvbWVkaWEvaW1hZ2UxLnBuZ4lQTkcNChoKAAAADUlI&#10;RFIAAAFfAAABRwgGAAAABjBPdwAAAAFzUkdCAK7OHOkAAAAEZ0FNQQAAsY8L/GEFAAAACXBIWXMA&#10;ACHVAAAh1QEEnLSdAAB8uUlEQVR4Xu19BVRcWbY2geBSVEEJblUU7u4ECa4JGtwt7u7uAgmBpG3a&#10;p3WmXaddku6k4+n0vJl5Mv+bmTc9092pq6z/7FsFTZILwVOE8631LeDWperWke/uu88+e+tgYDxg&#10;GLoKhQI/qcAlxMk6MMjROijQReInl5mJ0Wt66lMwMDAwMCYKpqHO4h1xStmFWHfZ97FK2/8Xp7D9&#10;NzBGafNjrEL6pwgX6UsKY2M7zfkYGBgYGGOEfrCLKCzSVbIzyl3653gPu77hGKe0Y2Pk0r9Fyq2O&#10;BjlZJXqJdcw076NrZaVjDtayj42Zh4+dpV+oizQrylVcHeYqKQ13FRfAz1BXSX6grTDSz9bcXYrE&#10;XvO/GBgYGDMKs8OdJb2xSpkqTmnL8ontUITz49xtqCiFzX8EOImfCXeVfhOvsPm/WA8bAo7HIyLL&#10;mYHz4OcddLelYxUyMsZN+p8B9qI6dB3YlYGBgfHww1to5BAtl+6IcZd9zyesU8V+wY+VS69FuUpO&#10;hLlazUGXh4UYAwPjocIsJx0do2BH0Xxk6f44Wkt3KhirlKrCHK22e9iaW6Hr1VVfNgYGBsb0xOxA&#10;R3FhlJvkTLRC9gl65P8FCZ3WCa+GcF1sjMLmPyJcxfu9dAb8yRgYGBjTA15OJrIQR8mCSLn4fY2o&#10;8YmdNpONVkg/8RJbyDVfCQMDA0OrMSvIWVwVJZdeh8UtHlGbNox1t2Gi3Wy+ctTREWq+GwYGBob2&#10;IcDOXBHhKn08VmFD84nZ9KQtG+Mu/SZEInDVfE0MDAwM7YGXjVlMtFL6N421Ox3dDEMSvlO4m6RX&#10;81UxMDAwtAPhTuKaaIUNRDDwitfDQNhd52FtYqP5yhgYGBgPFHr+DsKiWHcZ9TALbz8j3KR/0Hxv&#10;DAwMjAcGvQg38bY4hZScCcILjHCTXNN8dwwMDIwHglmhTpJlSHQfOv/ucEQW/o8Oxsa2mjbAwMDA&#10;mFp421n6xyls/oUEacYILzBWaUOEuFhla5oBAwMDY+rgJTaURyuk5/nE6WFnnLsNGepinaVpCgwM&#10;DIypgUBHxzJWYXNZG/MyTAVBfEOchcWa5sDAwMCYGvjZiQr4RGmmEG46kXLJMdQUs9QtgoGBgTH5&#10;MIhWyF7iE6WZxCi57F3UFrPVTYKBgYExyYCqETHuNj/yCdJMIhZfDAyMqcSscDfxq/Ez1Nc7mBGu&#10;0jdRe2DxxcDAmHzY6+iIYpSyf/KJ0UxjlJvNLakU137DwMCYArhITKUxCruf+cRopjHaXUb42onQ&#10;/QgDAwNj8mEWLbf5bz4xmmmMQeLrbSt00LQLBgYGxuQiyk1ylU+MZhohV7FSYuqraRYMDAyMyUWk&#10;m/Q6nxjNNILbQSkVOGuaBQMDA2NyEeYqfoZPjGYaY91t/1cohM1+GBgYGFOAYCfrDCQ8sOg2o8PN&#10;IhWSy146OgbqVsHAwMCYZDjp6BhFusqOzdS8Dv2McJV9hppDX90qGBgYGJMIiGsNdhRGRzhb/zZa&#10;aTejcvjezShXyYeoSfAmCwwMjMlFkETiG+sm/ShGYfuTxurtJ684PcyMU9qxUS7SR1Gz6KpbBwMD&#10;A2PioRvibJUTK5f9F58QzURyVYxdxas07YOBgYEx8YCk4bFK2T9nuo93MGOVNqoAZ+t4TRNhYGBg&#10;TCx8bc2VsQrbP/EJ0AwmG62w/TlKLns2Si59AfHFaIX0iQg3611+tubumqbDwMDAGDNMIt2k38Z7&#10;TKuKxFPhh+Z9f+7JQG5DhblIzgc7iVd7iw3d5Do6hpq2xMDAwBgZwl2lNXEKGcknNFrMqRDfETEG&#10;WcfR7jYfhjiJa1BzGqlbFQMDA2MYKOyN7WLk0mt8ojINqBXi289Yd1s20k32eaC9ZZy9vY6xpokx&#10;MDAw7oSHtbl7tEICwqtVIjYSokf/vrxgNyZGYcP7+gMiZ43HKaS3I13ET8tFOhaapsbAwMDgoBfk&#10;LAqPlku+uks8pg1BfFflhjL54e7aeuNgo90k1wIdrZJQe+MNGhgYGDomEXLr/egR+ScQiLsEY9oQ&#10;Fr2qE3zYnpY0Fn0X3nMePG3ZaIXNT6HO4h2o3XH1YwyMGQr9MCervGiF9Hysuw1sF+YRC+0nWLwg&#10;vBmBLuyZtnT20qkGtjk1gC2P9WLTAlzYBE977oYC5939vw+QbKRc9nSwjZm1pi8wMDBmCPTCnK03&#10;xrrLCB5hmGqq/aJKICeknJiqj8NPW3aOtz0nrmn+zmyilz1bHK1k88IVbHqgK1s3x499cnEWe6Wr&#10;re/70x19t3rb2Vu9bez3pxf23eju6LvYWc++vKaAXZkXwRZEKNkkHwc2Xi3I6Kf6s/k46Fr64gZd&#10;J+Ld1z8movdko1wlz6G+wAl6MDBmAgJkZuJoN/FTMUobRiNyvOIwWUQiOyBq6G8krA5sXqicrYr3&#10;ZVfkhLE7y+LYzqZU9vGlOexLa+azH+6uYC+caGSvn25lr55qYb86XMveON3G3uxp435+rxHakfAm&#10;Ov9iZyP78d5K9o3NJezLa+ezz68sYJ9ekcs+ubyg78nl+X1PLc1jH1mUyZ5oTGZ3lMayS7NC2NpE&#10;XzY3RD4gyoO/z3iI2oJBAnwCdQuOCcbAeJgBOWgj3CRnID8BnxhMNPtFNh1ZrCXRHmxDSgC7Oj+S&#10;PVaXwr6IrNHPD1axl081IUu1nf2ht2PEIvogeOtMK/vZwUr2VGMq25YWxM6PcmdT/ZxYsGDRdx2z&#10;VRyjsPk53M26WNNFGBgYDyF0I12kh2IUtjSfCEwUNYLL5oS4sevnRbFPLM1mP9pXwV7rbuWsVT5h&#10;m3bsaUc3jWb2D3sq2O7Wuey8cHewiMf6FMFGOIt/p+kjDAyMhw1BDuLUOIXNv3km/1jYLzZsdpAr&#10;WxXvzbalB7Hr5kWzp1vS2D/srWBvdndwQnXztPrnw0r4ftfRjeWFVXlszRzfwZYwX7vxMsZN8jcb&#10;Mx28+IaB8TAiQi75/Tiss7vJVif4sm9tL2a/OdrAXjnZrPa/IotQveDV/nBYuKMgfOcLxxvYDUUx&#10;bIy7zajaGfolyEW0VtNVGBgYDwt8bS1zYhQ243I3wIr/HC8HdmFmCHrUTmevd7ewD7tVO1qq26Oj&#10;74Pd5ezqggg2wZO/LfkYrZDdwBWRMTAeIkD5nxiF7H/4JvwoyGYGu7GfHKwcVXTBTGd1gh8L0R08&#10;7XkPIdQuTC79WNNtGBgY0x2hjtZZce42FN+EHwkTEJtSAtjHFmVhS3cUhLb6rquRc0OM0N3DoqeT&#10;nxytTWw0XYeBgTGdEa6QrBuDrxfOZ7ORtfvK+nlIdEFM+EUGc2hyN6veVrazIZlN9LYfkQj72wmb&#10;NF2HgYExjTErSi47PkrxZRO87NnjjcnsF4dq2ZvYzTAucjet3na2pzW9f0cdX5sPMNpN/AXqN1yc&#10;EwNjmkM/UiF7hW+SD0O2IFzBrdzziQnm6AkW8LWTbX3taUH9oWh87c4x1t32Z2+ZRaim/zAwMKYj&#10;XE11JDFy2d/5JvlQnIOs3g/2lOOFtUngV0eq2VRfJ9527yfsPoxSSH+Dug9nPcPAmK4IcRYf4Jvg&#10;Q5BN8XVk392+gMELa5PFjr4TDSksLGLytH8/2Wi59G9KY2NbTTdiYGBMJ1jo6Ihi5VyOXr4Jzsuc&#10;EDmOaJhkfn6whs0OcuEWNO9ufw25hbkAB6vVmq7EwMCYTvC1E0XARL5rYg9JmPAQUsYnGJgTR8hv&#10;sTQ7bDjx5RitsPkPGx0dE013YmBgTBeEOFpV8E3qYcgerEnE4jsFfGlNIRs3grL8Yc6iSk13YmBg&#10;TBeEu4pX8U3oYcieasvkFQvMieV3nY1cUniePriD0e6yL1yFOgJNl2JgYEwD6EUrpJ18E3oYsl3N&#10;qdjynSIWQKHP+2w9jlXY0mFO4m2oP3HcLwbGdICXhY4oWm4z2krE7JH6ZCy+U0Aob5QV7Hpf8Y33&#10;sIVk67e9ZGZemq7FwMDQZoQ6iapHmzQdFtx2lccj8cXRDpNNyHU8N4CLeODti7sZo5C+6SQQWGq6&#10;FwMDQxvhLTLzjJXbjCrEDAjimxfqxt7obucVDMyJI4gvVFbm6wc+xrjb0qEu4i2aLsbAwNA2OAl0&#10;LKNcpK+PMpfDAOM8bNnfrsrjEunwiQbmxPBqV1sfV0WZpw+GIBvtLlWFO0saUDfjascYGFqGWYEu&#10;1ktixlEcExKmt6WFYL/vJPP8sdqRppm8gzFIgEOdhUWa/sbAwNACzApFVlGsUnZ7rFZvPwsj3Nlb&#10;OK/DpPKd7aUgvrztfz9GK2z+x8NaEKTpdwwMjAeJYAdhTJxC9t98k3W0zAmVY/GdZD61NHvM4gsM&#10;c5N2oW7H4WcYGA8ScjMdcYxcem28Fm8/S2I8sPBOMk82po5LfGMVsv8Ksrf01QwBDAyMqYZcpGMR&#10;5SZ7m2+CjoVQb+xIXTJOrjPJPFSdND7xdbelI1wl+zTDAAMDY6oR7mK1IE4pvc03QcdCqGBxobMe&#10;i+8k85H2zHGJLyKUp/+XUmCIqx1jYDwAzI5ys/mCZ2KOlVw+3+unW7DbYZJ57lgdamsncBONy1UU&#10;5ip7Bo0DPfVwwMDAmBL42YkK+CbkOMjmhymQ8GKrdyq4YV4UWL/jEt9Yd9nfPa3NFZohgYGBMQWY&#10;Hekm/pxvQo6VcUo7tjkV8vli8Z0KvryukB3lRot7GKOUqSLkknLNmMDAwJhsuAmNHOLlNv/gm5Bj&#10;pqcde3ZhJnY5TBE/2lPJZkNyHb6+GDnZcDdJr2ZYYGBgTDYCHEQpce62v/BMxrGSTfFxZN/dUY7F&#10;d4r4xYEatiBMPm7xjVbIvkdDAhfbxMCYCsAe/zh3G4pnMo6FIADsttJY9vuediy+U8Qbp1vZFXnh&#10;LIT33dUfo2KMu4ywNTdw1wwNDAyMyUSUXLwSYj35JuNoGYeEtyzWi73W3cRCti0+ocCceN7qbWff&#10;37MAxHd8i24KW9pXZhmnGRoYGBiTiUhXyfrYcSTQGcxELwf2TEcGXmh7AISbXVta0HhiftlYhc2/&#10;nS2NnDRDAwMDYzIR5SZZN0Hiy2YHubKf7K3C7oYHwo6+N7eWjaie21CMdJP+VjMsMDAwJhvhLpKl&#10;E+F2SEB8fHE2+30PTqTzoHj1ZAu7Ki9ijL5fWzZGLvsvNCRwkh0MjKlApIu4dQLEly2N8cRbiR8w&#10;of2/PV7P5oYquIXPu/rofmRjlDYqO3MDvNECA2MqEOYkrR1vtEOqnxP70pp5WHy1gh19nx2sYivi&#10;vUcrwCxUHwl1tN6pGRoYGBiTiRAXUSFYPDyTcUSEihXbSmLZGz2t2N2gLextZ784XM1WJ/iwc7zs&#10;oaYeb9/dRU6so+SyG2hY4PJCGBiTDT974dw4pWxM2cxAeOdHKtnLJxux1auFvHyqkT1QnTiqvA+x&#10;HjYqB2NjW83wwMDAmCx42wqjxrPDrbMR5+zVWiIL+OqpZrY9PbBfgO8rwhD5AmNCMzwwMDAmCwF2&#10;5opYpc2PfBPxfswJcWM/PVCDxVer2dF39WQrm4X6CvXZiMQXF9bEwJgChLuKq2OVMoJvIt6PS7PD&#10;2GuncM5ebSfcHI81JCPhvb/7ASzkSLm4VTM8MDAwJgm6UW4ySKJ+30l5F7nH2GdX5E2p1Xurt4MF&#10;8r2GOTy/PdHI5oe739f/C69HuVgv1YwPDAyMyYCvrVXOGHe3sTkhcvZad/Okiu93x5v73t1exp5Z&#10;nNN3qDaJ3V81h+1tz2BPNMxld1fO6TvSmNrX1Zre9+TiHPbZ5Xns6xuK2PPH69nrp3HkxT3sbWd/&#10;t2E+m+zjwNefA4TxEOUqXaEZIhgYGJMA3Qg32QW+CXg/Iuuob2tZFM07ycdByE9w8UQT+8bWYnZ7&#10;SQwL8cOx7rYsRFWgzwWLjbPaIIFP/+/c38haQ6LBnQvHs4Ld2Lokf3ZLUTT79PIc9uN9VexVcI8g&#10;AXqQ/unBn30DfdcrJ1vYr4/UsR/vrUKsZj/YXcG+taW87/ebSvve3FLKfrCrgn1jc3nfa5vK+t7Z&#10;UdH3xcFa9jvUPtBOY/ke547Xsgme3Pbjgba7myC+Ea6yjZoxgoGBMdHwElvI48e4uQLEd0dFzISJ&#10;LwjJla4W9jCybudHurNJEJuq/qxhheIu9p87QM179M31c+Y2HTy7Ih8JVzvvNUw2QTA/PVDNnmxO&#10;Y9cXRfU1pQT0lUR7sNnoRgH17qAO2xxvBzbRU/N9PO3YJPR3Avobtm5DvG5GoAtbFKlkN8yPZv+w&#10;dwF7s3d0Fv617lY22c+xv30Gt90A4UYW4SpeqRkmGBgYEw1vO0Ei3+QbCWGCPrcyd0KsSLBIH+3I&#10;ZDOCXEcVjzpagrUMYlyT4McerU9i399ZxkIqxqtdbQxYxHzXNh5yKTV72tlP9lezXU0pbFGUUn1D&#10;UH/Hu8l7zUMQvYf6farQDeUsaruvDtWNKIXntZPtfSnoRsTzngOE9w1zk7ZphgkGBsZEw99WEMA3&#10;+UZI9rkVuRMgWB19Z9rSwbobrQCNmZqkM2w5Eq5bZ9rYggil6sLx+gl1oVzpauu7dLKJbZ0bxKb5&#10;q8UOiRr3uXfxjmsbJQeEPB1ZxI8tyuRuhsPdEEcivvA05CY19dYMEwwMjImGt0zkiSbbmAQAHoPf&#10;RZYj3wQfKa+dbmGP10P40x3vzYkJCCSIFfhwwZcLv8PjODx6w+O4+tiv52s4+H2GI3cuenzvu9Xb&#10;xi5I8CVe3lA0bvG93t3GnlmURYL4nWpJYxO9HbjrvuuzJ4vcd9o8P4q90tU8ZL9c725hUzU3g6EY&#10;I5f+XSrVMdUMEwwMjImG2ERHFi+XknwT8H7kxHecNdpe31yKBGpg8QfElCP4ORdlhLCnmlPZV9YU&#10;sh/sWcB+dqiKvXyymb1+qr3vYlcj24us5aXZoWxeqIKd6+fEPSrHq6s4DHo/W+64+qdanID9f++s&#10;mtN39WQzvTAn5Pb3o/Sd8hEWCteXRBHfI0E/WDun//MGPncEVF/3r9fO+3o/B30v4MB5+ysS2Bvd&#10;7bwW8Kvr5sH/3XH+3Yxxs/4ODQ899SjBwMCYDJgEOli/H+NuwzfRhyeyPv+wb8GYBQtW+iHpCwgB&#10;EAR3w7xo9v2d5ew1ZJ3x/U8/B4vKrTPtakHubGTf31XBPrOqsO9Meya7rzKeXZUbxpbHeLKNSX5s&#10;dpAbrPL3Jfs6sgvTg9gDVYnspRMtfe/vqiQvd7Yywz2qj5TXT7WyR+tTiB/OdrBPLM1mE9HnobYa&#10;SugGRBPaPhb1wRwvB27xrSTak21PC2S3Fsegm0wG+8SyvL7Hl+T2nW6dy55snsvCZom96PutyQ9n&#10;iyI92P4ngf73g8+FUDy+77Rhfgxq7+GvKchJvEYzPjAwMCYY1pamxu1utqI/Jvk7EpHudpS3vYgK&#10;dZUw97OK+gk+2g/3VI5ZfEEYWlMD0WfZ9pXGeLDv7ChlJ8L6HIoQFXCxq4G92t2EPmdykr3Dd7qB&#10;PqcswfunS53NzOKsEDYryJW7sfRHLqT7O7FpiJlBLuy8CHe2JS2I3V4ax8UnQ3KiXxf+RnIzQOeg&#10;7/LV0Rp2/bwoLlIC9Q3HjABn9tN91fd8z01FUaiP+fsUkY1V2P5ioqNjoxknGBgYEwjf9ECX879d&#10;O5++dLyFuQWTsqed/fJgHbOmMIryshfR8SMQYIgaeHFNIXP35B4pr55s7UtHArGlNK7vO2S1ToTl&#10;qQ2E73Glq5WLnrjZ08Z+e6yBfWd7OfvS2nnsG1vK+j4/UMOVWfoGHb+GLOXB/zf4fUZD+F/Y4v36&#10;1mK2JdWfE9+5fk7sH/ZU3CO+u8sSwPLl7VNENtqNq2SBgYExwXAMcpNef31bGf3bNfPp59bOoz/c&#10;Wclwu8GQWEA+3hVFUWSMu839xRdN4N+uKhiz+CKB6tteEsvCpgG+1zHHRrDsd5bHsck+juyr64ru&#10;adudZfHDiW8fEt/facYKBgbGBMHEwtDwhVc3FlML4n3IR5dkk8+uyacW5oQRTRlBxNVTLZzf8+bp&#10;dnZ1Xhi4H3gnZz/h9a7m1DGL70hiUjHHwg4kwM3sirxw9o0NJaMW3yg32ZOa8YKBgTERMDXUS95Z&#10;Gf+PF9YVUl1t6dSATxFZvE+tzKPmRXoQXxyspkGAD9Vwybd5J2c/we3QnBKgVVYruFA4NwrieB7j&#10;pztvDvy8tw32LODcDkM+2UQqpE9ohgwGBsZEwN9J8tzHe6voVcUx5OvbygdiWjlrt6eN/eJAFZUT&#10;oSAvHm9kTrXMva/4AnNC3dh+sZtK3uhpYb88UEufXZJDLcmNIAuilGRCgCMR7+dAJKKfNSkBZO+i&#10;DPLC0UYGdrDxvYdWsreNvY6+2+VTTRyvnm6e8MXBF1flQ99yfuFf+1IdbRHqImFDnKwvaIYMBgbG&#10;BECaFSb/CUq6z4vxJL4+1MAtCH22v5puzwojvzxYS0G86+vbSumtZQmq0+1pIxLfJB8HFoSQb5JP&#10;FME9AbvQPtxTSa8qiiHbMoLJ9SXR5KH6VOp4Sxp5Bons48uyyVc3F5Mf7FpAfX2kjv5g9wL6zKJs&#10;ekdFIrU4N4xYmBNGvrujnIINFXyfMZWEmx2Ex6G2pw7Wp1AtacFke1YouaIgilxfGkNuK0ugdlbO&#10;oXZWJFHbF8ST60qjyRXzwonWzFByIeqrp1cV0iDI3E1zDNb9N8cbWIjRHtyPEFdcnxVOHV86j9rV&#10;mEPE+bt9jcZMqnroYGBgjAelm8riKBCxBF9H4kpnC/NdZyNTHutFfLCrgrp4rJEJU9r+8kOvWhyO&#10;1SeNSHyzgl257bl8k3zc7GlnL3U1s69umk+VJngRGSFu5JMrcskX1s6jKhP9CYXEkhCaGBASc0NC&#10;KjAiJBaGhNBYn5AJTYnMUBeiqyOT/OxADXP9VBvzObrJZIYryP31c4jL6LvfnGIR7n+6uIDa+bnV&#10;hVRhpAeREuhMdrWmwY2PfntHOX2iJYVcmB1MFEV5EZWJfsTaogjidEc6+cb2Mvqrw/VIbNuYLw5W&#10;w82EjPKwIU61ZZDfHq+j4X35PnMofnu0iQsTRP03YPnCTrynNlYzn3Yupj8/tYy+9cxWOi5IDgJs&#10;ph4+GBgYY8Xjb20rpa6dbEcia0Nc725l39tVRu2tTqJAGD7bV8vMCXQk/tiziJugm+dHj0h8U/2d&#10;uMQ0d0/w8ZCz5pA47q1OpsoTvMnO9nTqkcXZZFliMLFl7XIieU6Cys/Gkop1E7P5UT5MYbQ/E+5s&#10;TccrJCwwTi5hvW0EVH1tjer4gT1EaXIkcQKJ3NWTTfQjS7OoBfG+SIAbJzwV5tDs6LuEPm85smyb&#10;MkOIx5bk018frmdeWF9IZYW5USHOYpWfnZDysxXQoY4iOtLZGr4PE+JkxQQ6CBkPsQURHxZwuzwz&#10;RrWyIIL67EA1dbmriXl6ZSHdlB5KgMV8FULbeD/7XkJGt7a5AUy0u81ADmdwQ6QHuNCbqtOJteVJ&#10;xPKiRGJXcx5haKiHrV8MjHHAyNTQ4LMb3e3MlRNNdKSXHQERDc+vKSCPcwtvC/te21ZOgyjB72DJ&#10;lsV4DrkgM5gTKr7ofZBVxny0t4oqiHAndlUmUnBTAEFoqK0hv//+e5okSTYzNVkV4WTFie3RbWvZ&#10;Jx9/jJ49ezattDInEt2lfcAQJGIdbS0qgiD6fvzxR3r37l1EUVI48cK6+eCSoPZUJf7y1rYybtGx&#10;/9G9/+dE80pnK1ObFECcbEsn30QW7iNL86nagmRi4cKFxNyUpNsJ6HrBffPBW79ja0oKKQGy3oPR&#10;9fd/lzBHK7q4uIj85ZdfmNdff52sLC8nlpVlEE+vKaS+OlxLnz9SSz+3qlD13s5Kku/z+fjcqnw2&#10;0Yvb1j24P9nf72pgvn92C5sYIFcdWzyPMDc23K0ZQxgYGGOAuaPQ7CvY8nr+aB2dGOBMgNC9sbWE&#10;OlCfQh1tSL3dszCT2lOdyInvx/sq+hOSD56YvMwLU7Dgv7x7co+F3x6rp4tjvW6fP1JHX+5qZh5d&#10;mk0VZCSpvv32GxoJD6tSqfpATPfs3qXytxfSCQpJX7KXXd+jXUeYcHcnKhwJMggZCFYAen3Htq2c&#10;+ML//fzzz2xtVSW5eX6Yan6EJ/H2jgXU1ZPqLcXAno7M27Azje+6xsJLx5qZc4fVWdIunKijqxL9&#10;iBh004sK9iPOff0V/de//pVF18TUVlUQ8e5Sdo5S1lcUH8xu27yJQTcSxkNiQcL3gO8TYCukmpqa&#10;0Fch4Puz0BZ/+tOfmLffeoNqqihRJQcriH21ieTnB6upkd4IP9tfzeYG31lME550CsKVzDdnV7I7&#10;G7JVayvmqiyMDR7XjCEMDIwxwMJZLPj6h95FfV8cqqGzwuSchQSRD9sWxJMediIV/Hxn5wL0ONvM&#10;tnBbftUTsj0jeMhUjzBZl2SFTohg9bsabpxqZ17ZXEwvyg0lkoNcyIbcWNXi6jzVrrVLVWdOnyI/&#10;/PBD6ssvv6QiAnyIcGe19RsvF/eBEPeLVYxcwgS6OhDnzp2jQKyQ+LL/93//xzSVFaguHVrAvLIq&#10;i6pN8CE2lcYQkEMCBKsxNZB8af087ilgvIToj4U5ocQzqwq490M3NfJYdQzx7pZ8uqOuBF2Oiv3p&#10;p5/Yf/3rX8yhgwdJL7GAgO8B3yHNX85EOlpR3N/ou8S6iRlXmRUB3xn+7+9//zvz6aefUmd7usmt&#10;axYTC0syVGXxfuSCRB86O1xOtWeGkruqEjg/8t3XdQdRW0PWtUHbkfv7ld1Vn8Y8s6WGKEkOUiHL&#10;d49mDGFgYIwBAnd74bk/IvH9dH81nRuhQOLb0ff29lJqT00ydflkI726JIr87lgTc2ZhBhvvac/5&#10;e1fnhbPnjtSx5bH8Lgg457erJ6Z4JrzHy2uLyXnRHr+8tbWM8LSzVr2yvoS8cbqNhTSNUGrnqyM1&#10;9J66VCLMx5UIDAz4ebaeDukiMiXCnazpaCS40XIx4y8TEOaGs1VLly37Zfv27aqMjAxVSEiIKjw8&#10;XBWisFFtKQknDlXHkstyAlS1yX6qq5rtvSsLoslHl2ZNiPhC21443shcP9XCCeDvNhdTAU5ioiLW&#10;Q+VsY0WEhYcTXh7uhA+iu9xNNWvWLEpqbkj4iM2JcAcrKspVTEcrJEyks5h2tDQl2trabj/yyCNE&#10;Xl4eEeTpQmwoiye+OlzHQJtA+8DC5C3Eijm+RHKwMwkhgze7O4b3AYOF3NPGPro4k+VSdGoEGPo0&#10;wcuB3VqbdjsxSP6zoZ7eHM0YwsDAGAMESjvheRDfzw+qLd8fzrSxOyriyadWFtI3T7fQK/KjyZfX&#10;FjGpvk5cDGhzagD7+YFqGpLRPLU8l01EE3Kw8AIzg1zZr49OzNZg7vEfWWOf7q+idlYkEK9tLqH6&#10;w6nuPhe2QL+zawF9uCGVXloQRtfM8SeLYzzIebFKqnKON92RFUrtqkqin1pRSH++v4a5gG4qX6Dv&#10;/eqWErpnYRbV3Z5FP7m8kIbjIELwGa9uKCUvd01OyBy8/6XjzcwrG0ro15AQg3vl2sk25gYSP8gB&#10;8dm+Gub51UV0V2sGvXVBArUsN5JanBNOLc2NoFYXR9J7q5Pguuk/7KkaCDG79zPQTyTAb2wvpw83&#10;pnI3rVc2FEO0x7AW8Me7a5j5MUrq7v5NC3BlcqO9/h8aO1bqIYSBgTEWmAhMDD9D1hED/tSUAGfi&#10;Zm8LGyy3UcGGigN1SegRPJaCGmIQ71mGLN1LnU1MQbiSUIeRdfQ9jyxcTdHFgQm6NCeEhXpgfJN6&#10;rLzc2UTDZ3OWGc/royaIKxIsSCC0ry6ZKIr1+gUEjPfcSSaUSiqN9VI1pgcT7+4u5/zanOWKXuMT&#10;1PHyencrwxUM5Xmtn+9uq2Q2l8cSZ5dkMVA089f+te0Ldra+LNXBCdUxMMaDWYgvf4Ys2e+ON9Jx&#10;vo4kWLSf7KumLp1oZlxlQmJ3RQKNJh2bE+zGfrK/kn1jRym9uiiK7N+UABmzVhVEgPgOCPDeykTu&#10;kffuCa0thO8IluDy/AiyPjWAOLMoi4KbxWQI3YiIbgQQ4vcmuiZ0wyMX54UR1chq712YrQLL+ItD&#10;tehJY2pvDO9tr2Q2lkYTb28vY0qjlWSyd39Jedu+GKVMFeokrlYPIQwMjLFi66NLcygoFBmmtOXi&#10;fG92L+x7ZHEuDTvAlmSGcH7etYWRnEAcRY+uL68vGfTI2tH3yb4qNmFQeNKJxlTtE14kXq9tKSHP&#10;LM4iLhyvo9szg1XvbC/lfLn9+Q60ibDACKWUkPhRJXFexMUTDcMvlE0wP91XwyzKDichvK8iyZd4&#10;Y0spkx3CRUFwfRytkP3oKxG4asYQBgbGGJC1cn4k/cPZdjY5wImAx3CwWlfkR1Hnj9TTlfHeUAmh&#10;79nleeytM61sebwPceEoevwfNFEhOH9HWSwn0pAV6/HFOVonvmDVQmzwlwfqGdj5BZEME70JZHI5&#10;tVb5RdTHpbHexLxIL2JLeRzZuyiTfGt7CZf4vV+Ao+TS/Wj86KqHEQYGxmhhmxfhQYAQVSX5EyBQ&#10;EEWwODuM/OFsG8uJr7tt37cnGthXNhZR7VmhFJ/f9asjNdziW4zCpu+d7eMrnon54AkREyWxHpwL&#10;5FRHOpkT5q76eF811dWURkcqZFxVkxh3m++DHE1wZQsMjLEiztvh2sXOJhYsnNc3lTNQRWFRdij5&#10;AxLZ5hR/FnargeXVkhFMPr0yfyDsCqzJG6dbGfCXwgLOghgvzvq91NWExXeaE3zNlYk+ZM0cf6Jn&#10;YQaZHiBX7atNJnNj3G/72Vm+BeILC3FeMos0zTDCwMAYLYLkNo99vLeaeXxpNvno0lwaxHchsnxh&#10;UW1pVgibFuDC3OpZ1JcfoSTe21HB5Xzon6TPrC4kzi7MoW8ga3l5bhibOZkJdTCnjF/sr2MaM4KI&#10;zvb0X3ZUxpN1qf63j7ekUWIL4z+7SwVz0NPQz+B6CHe1PqYZRhgYGKOFm0yw9OX1xfRb28qYzpY0&#10;EnyiS3IiKQjvWjcvii2IcGchFhj8vb/fVHzHhgPILNbVmk6Dn3h3RTxbFe/N3uq5cyJjTj9CtMP6&#10;kjjymyONTFWSL7m2JIY42pBCoOHyAuLsCLn0utrvK4McvxA1g4GBMVqYm+hlPL4095cvDtQya4qj&#10;uPwOTyzPpZrmBpIgvtUJvpygHm5IIXdVz7lDfF9YU0B2t2XSkFv3kYXZbHmcFxbfh4AvoZvx4cZk&#10;8nhrKtnZkUFBbPe2BfEgvm0wZsKcxEdAfGPlkn8IdXQEcAwDA2P08FtbFP2Xy53NbF1yAPlDbwdz&#10;41QHk+zvdLslxZ851ZTCQjjW10dq6LJ4X84y7p+kjyzJJs8uzqXBJ/zh7gVsRrAL+z12O0x7on6l&#10;zi7KpdOCXchXNhVRqF+JtcUxKjRW/GHAgK+X8/u6y257WFvjRTcMjDHC0t9J8gfw1S7KCqXe2VHG&#10;beGFPf41c/y4UuYgvhARUZsSSJyDaheaSfqbFXlkb0c2F4N643Qru7Yw6varm0tGnMIQUzt5emEm&#10;1YUs3qwwN3JvTRJ1ZkkmWZ3s+zc0VoxhwLgJjRxi3aW/RHtICW9boQMcw8DAGD3AZ3f45Q3zqRc2&#10;zKNK431IqPLQ2ZTKHqyZo07SgiYkLLSdaJ1LPr+2YGDR7d1dlfSe2mSqPw71ZPtccj/6e3rF0GLe&#10;zdNIeJ9akUf1tGURi3PDqfd3LqAyg+SfqIeLjo65jo5VrIftv2Lktj+7mJpKNYcxMDDGAM+UIFcC&#10;QsfSg52JpXmhdEd6CHv5VCN74VjdwO6qT/dX0aVx3uT3vertuOeRVbysMJzoF98vD1ZTi3LCeGOB&#10;MacPexdlUU+vKqCvnmzhXFFfHamlHaUWhzVjBWoIWYP4xslt/hv9yVnDGBgYY4SLWPDUmzvK6De3&#10;l1GLc8LIG90dXKaw9qwg1dGmVBJ+B3fEseYUsjUrlLxyqhlZxa3stgUJ1MGGOSREPFzvbmOa5gZz&#10;2bP4JjXm9OCJ9nTqhbXz6fOHGxnIofzcqoLburq6VZqhouMmNpTHyG3ICBfpS5pDGBgYY4W+vk7w&#10;jsr4H6+damHqU4OJS52tjNr3287F/T6zugBZtEiAe9rYzta55AvrCjXuhXYmKciReH5tEQ3VK5bm&#10;hROTlYYRc2q4ry6R/P2mUubTvbXMxtIYoijBC/y9AeqRgh6TZObpsUo7xt/RaoHmEAYGxjhg4iq1&#10;fP7LQzU0lGOP8bEnPthTweWKvXi8iVlXGksuzY8gL51oYiAzWL9rAcLMIBfAo0uyuUiI9ei880fr&#10;sfhOY7ZlhRAf76lmII57c1ksYWlq+AUaH4bqYaKj4+MgbI5xt/kxwM5coTmEgYExTvj7O4n/Blm0&#10;kMjSFfE+xOeHIHk6soCR4D6yOItalh9Jwi64wTvdgBARAdxSFk99ebB2xFVzMbWLV0+2MNkRCvLq&#10;qWa2Z1EWOT/aC+J7G9TDQw0/JL6xctkFdzMza80hDAyM8cJotk58XYrff4N74YNdlcy8GE8CfIA3&#10;T7cx4OM91JhMLs2NIMHyfXFDEQHFNwdP3v01ydRHyHIefAxz+hAqY1Qn+1I/nGln61MDCV8n8Z/R&#10;sDBXjw41vGzMYqLksnfEYlh7w8DAmChA6Fn1gjne/ws1wb4/08IuzQsjjjWnkje6W9HfbWxlki/x&#10;BySwz63OIw/WJ9+R7+HRZdkUZMIaPKG1nuhG8/G+KvrG/WqcTRC/OlxDf4l499ODNrB3YRa5vSKe&#10;/OpQHeNrb62yF5mfUg+LO2Ae4Sb5fYCZmVjzNwYGxgQB8rR6x/s7Xoeij/AoCttL399ZQYJgvLyx&#10;kDrdkU59d7yZacsJJriFOM3kfWdnBV2R4MeVm58u/K6ziV2YHXL71pnWKbHYL5yopz+DgpY9bVrl&#10;noEF1Lr0AK5WXkWiP9meEfZPNA5yuBFxFyJcJRtDnCUbNX9iYGBMMPydpObvPLMyD9wOAwL7+b5a&#10;ZlVhBAELbBuKYqmX1s9Hr6tfu3ismYlR2nFuif7ztZVwI7l2spXZUz2HhOKVU7k55OnVedSOqnit&#10;aifYXJMV6kp8fqCGXhDvS/i7WUPiHN5NFF5iE1m0XNrtKBAINYcwMDAmGLNlFsZnX9k4b8C9cKWr&#10;ha1E1i1sSf76SC2tsBUREJAPr4NfONhVRl442qj1i25wvYea0qh1pTHEkHXnuMXGscUtw/v317u7&#10;m9dOtjNhClvy8vFWrWknSCVZlexHdi9MpxbnhcJC2wn1EBgSuJIFBsYkw9rS1OBsV1sGBeIKFm9D&#10;aiD50Z4qLg/E4ytyqEW5YeS1Uy1caFpTejD57JqCOzKgaSOhLl1NUgB5pbN5SAHsbE0jX99WNiZ3&#10;BPiRO5vTeV0wYGUXxXgSUDiT7/UHwRfXF9EtGSG3m9ODicIo5U+o37lEOhgYGA8WsxzFgqchyxU8&#10;Kj+2NIdqyw7jLEYQ48eW51AR7jbEN0fq6N5FWeSm0nitF9/LyFpvTg8iIV8x3+vAlzZCRMfYClhe&#10;6Wxj3t+t9pPf8zpqt5wwd+IDLYoMOdqaRs1PDP75kWUFRJyXwzXU53rqrsfAwHjQsPNysP70o32V&#10;sO+fSQp0Jj49UKVetUcW75eH6ugrna3MJ/uqqLq0AK3P8QD16qqR5Qul8vleB357tJ769kTjmKI3&#10;oArx5/uqCT7xhYiHxAAn4ma39iy6bauII48tL6P2LG+g5TaWBzR9joGBoSVwDXST3fjicDX99o5S&#10;auW8CEK9CQMJLSIIDeQDLonz5vzAfJNcWwjX+uiSHKo+NYiAhTdeC3WC2P/e17pb2I/2VtIt6cHk&#10;79FTxGR+5mgITy+ViX7Ec+vKmMb6+r+jfo5QdzcGBobWYPZsndDCCI9b17tbGYhX7W5Lv32qPYN8&#10;clXhgBW5JD+M+OJQrdaLLyQB2l87h2jODCYuHGugua3TPOeOi70t7BeHauhdlclUXriSWJgTRry3&#10;s4LhkhXxnf8A+MnBatrc2PCC0tXuwMaNG99A3Wyi7m0MDAxtQ1ZqgOsPH++tghpuzNdH6uht61ay&#10;7x5o4yzIQw3J5DtbK7TmkXo43uxpZ19YN49qTAsimzOCCQijW5obSSKRJJfkhpNbyuJISLN4/jAk&#10;ku8YsGKHJXoa+O5YEwMLdq0ZoWRrZgj52LJs6lt0TOvcMeh64PuiPs2OiYkRbtu29Z3k5GBcHggD&#10;Q4vh5CwRfP3KpvlcxrOnDq5j3zuxjL3S3cSuL4qhHuVKDPFMdm0lEmGIgLhyspnjtVMt7GX08+KJ&#10;RvbJFblkhKcdEuZI4rvO+4TRIeF9ZeN8KszdlvjN8nzyUlczCwKvrUnmIXRQaSv4T9Sfpoiz1q9f&#10;97vly5e7cT2MgYGhtZDMnq27JCXI9e32qsK/1pbO+1IqMN2Kjq9ZmhP+3/2J1qc7wdq9frKdeXJV&#10;HrWyMJJclhdFrpsfQ20oiaV2V82hDtal0Nsq4ql182OpZfnhBCxenTtSS/dvPtFmvrC2mLa2MN6j&#10;7k6d+TkFOX/y8lE+hn4fyGSGgYGhxaiqqkrYtm3bXvQr5IcQB8tll7TuEXsCCELMWbFnWtlvjtXR&#10;b24ro36/qYT6aG8FdeM0RC+M0DWhJdxSntAf02tqZG50PrM+u887xBvcEDjOFwNjOsDV1VWyZcum&#10;bvQrxIcamBnrv33lZNO0sP5mMjNDXD9D/WWBaG0hEVzOqMtiAhICaPR3GSIGBoaWA6zdgMqq8o/M&#10;rMw81Id09j676teCm5jax68O1tCGhnr7UV9B/wnNxRaXfDP9KddwNwr93QadiIGBod1QmFpb/D2n&#10;JpcxMjOChCyw7z9pUVaY1u90m6mEvBO1c31AZJOgAxFMTS2NvvHPD2HdEtzB8l2hPoyBgaHNSLUL&#10;clAVNs1jBWIBJGWBKgeiRD/HH2GnF9/kx3xwhKeRi8cbaStL4+9RP/UvrBkYmBh87pcXzCqSPEB8&#10;d6sPY2BgaDOSnYKcb8dnxZNWdlawWMPV9wqUi9//fD8uK6RtBPHtXZRNzdbVHexamK1voP8hiK9n&#10;qjeD/u5RH8bAwNBmREk9bW4HFIaw1k5ieJT1hYNuEst1v99UMiXiq17YG2ekQW87CzXq/rC3in58&#10;eR59qCGV3lCaQK0ojqaXF0XT60oT6c7WdPqtHeX0la4WdYVnzf9CBATsWvviQB3z9Kp8am9tCrW2&#10;JIFeg7itIonqWZxFvbO7kr52+sFvu4bsdI1pQf+FukgE/aSBnr6R/nt+eUGsV7oPM2vWrKfRMfAF&#10;Y2BgaDH8RM5WtwPmh/bJ5DYgvlFw0FRPJ+VsR9ZtPgGYUCLh+/ZYPb2nLvn2SMPbQKS5kLEeJJqn&#10;25g/7K2k61L8SRuJFSV1cGLkPoGsd0hUn194bJ9/RBxH+N0zIKzPzlnO2ErF9NxQV3JzeTy5qyqZ&#10;Kov3I13sxaS11I6Re/mzPqHRA//nGxbT54H+T+bgzDjIJNSy/Ajy3KE6Cj6bI7qOEd80epDgQxWM&#10;EX5PPl491Uh72op+g7posLgOiK9PZiCLxPe36BjO2YuBoeVQCmwsOfG187YHf2G6+rCOx+rC6D/y&#10;CcBEEpL41Cf7k29tL7tvdIVadNvYT/dX0zsrEqmypAA61N+bdvXwYjyDwtnBYjsc4TyfkCjWIyCU&#10;9fAPZb2CItD/xrB85w4m/J+HfwgrR5+XFO5LtWWFUbAj7kZ3+4iS+7yMzt1WkUAMtrpHy+6OTBXq&#10;mxp1Fw1AT99A/4NB4vsCOobFFwNDy+EqkAl+BvF1CnIG8V2gPqxjGSiXfjS4zttk8NzRBnZJbhhx&#10;C4nXlZON9JnFmeQHuyvob482MZA68uqpVhZyM7y9s4LeW5dERni7khIbe8bdN/i+YjnZRNY1a+ci&#10;Z0K9ncn99WnUu7sq6PPo+1xBNxS49ssnWpj3d1Uwr20p5pLZX+xsZsvjfUioJMLXFvcjiLyfk/Xf&#10;UN84qLtoALMNjA0+8s8LRuIb0G/5YrcDBoaWw1Ug1ohvmCuIb4P6sI6unp7eqT/srZjUeF+oMff8&#10;mkLyamcrc+1UK/PC+nl0Z3s61ZwZQmSEulFhSjvGz9ON8vQLoJV+wYxPaPQDF93BRNYwuClYJbKI&#10;vXz96fBAXzrc04mO8XJkSuN8iCNNKeTbO8tpyBEBVv7+mmQV7LDja4v78a0dFfSsWTrPo765W1j1&#10;DUwMPgbx9cr0BZ/vs+gYFl8MDC2HG7J8ObeDcwwXoN+iPswhc1E2skrH4aO8H0HYn1ldQL22pXQg&#10;8bla7DvAJcEcakqh5HZWtJVExji6ebCunr6swieQBcvXKyicBfcB+GX9R+hyGBfD1T5gsHg9A8PQ&#10;NQRx1+Lq6cc6u3uzts5urLm5OV2a6E2/ta2UK9U0+MZ16XgL897OBWMrz4/Ee2Np7G3UJ5HqrrkD&#10;IL6fcuKbzonvM+gYFl8MDC2Hu4WNWnxd1OLbqj7MwdTH0ep/Lw9TK2285MQJxH0IgQfhhwTwKSEK&#10;EkTOKziCEz6lXxDj6uHDwkKYlcSGEYplrNTeiXWUe7BuXv6sAgmjR0Bon2dQOBLLSI4gnL5IpIH9&#10;/mE/EFTNMR9OWCP7vIIi+sCSlXsHsE7unqwdElVrmR1raS1lrKQ2jI2TK+Pq5YeuIZiBGwBcEwiy&#10;g5MrfbxpLgkJ3vluWDdPt3NZ1+4+PhJ+d6KJzQ53+wb1CZ8vF+J8Pxskvk+hY1h8MTC0HB6WDkJO&#10;fDVuh0b1YTXsrSwOvbiu+IGmmLzZrS4V35wZRiq9fBlOODXi2U845h0cCYKIxBdZokpv1knhicTY&#10;k3VwU7L2ru6snZMc0U1NFzlrCz+d7zzmgM5zROc7u3uxLkjcwbqFBTnfodwd6HP9wmJYudKL3lGV&#10;RA1V9Xi8fHN7GSmxMNqo6Za78avlm8aFmj2JjmHxxcDQcnha2qrF1zHYBQL0a9WH1dDX0QnaXTXn&#10;Jz5BmFIiS/JGTyuzqjCGBNGcEjfDCAiib++iYDeURhHg1+W99nESFuhyIpX/g7ojSN0r9+BXny+O&#10;88XAmDbwFjmo43ydQlxBfKvUhwcgSg1w/mhSyvSMkmABQ925A/WplJeHkvYNi4bwsge5AMcqvX2Y&#10;NcXx1GRlgAP3xUsb5lMGenqPor4YKnwMdrh9ADvcvDL9QHxfQsdwqBkGhpbDS+QgUotvuAv4fPtD&#10;zQagp6Oz/bUtsIA0eQtvoyEI0nOr80lHe1vaKyiC8UOP/TzCOGkEaxdE303pyTRlBhPqXMD81zpe&#10;QiL4eTHuUBjTRt0bvFCLb04Q65sdyM7Wn/0mOobFFwNDy/GrzzfEBXy+lerDd0ARpbT7Ecrz8AnE&#10;gyAI8Id7KuisGB/K1dMH/MBTYgX7IUJomYe7gj5QP5e62YPaZBJvSm9sLaVcpRb7NP0wFPT09fXf&#10;9csNYkGAkRB/jI7NVr+EgYGhrRiIdnCK5CzfJvXhO2FhrL/38WW52pVmEone9VOtzLqSONLX0532&#10;8AvhRNh/ckSYE3cP30AmwsuVennjvEl/EgAfclWy319Q8weqe2FI6Okb67/FiW9eMGtobghREbiK&#10;MQaGlkNuLhOoQHxd4+QgvkvVh++BrCzB+/otLfD93kl1nofP9tUwa0pjSRcnR8rdO4DxnVBXRGwf&#10;RFE4O9rT8b7Ov3y4q2LSohp+ZUffKxuLwdd7FrU9VBgZDrqzjWa/5pcbzPoXhLDGVsaX0TFL9UsY&#10;GBjaCjcLqQVn+bqneoLbYbP68D2YZWlisOGFtVDxeLKFZ5RE13Ols5WBzGTfHq+jvZ2kFEREQMyv&#10;o1zJwMYM2JQB+R98QqL6fEOjuZhfP6Daf8v9rtlA0QdxxLB5AsLV0HswElsHpjopgLx0ooneXpFA&#10;iUUWBLK2qUsnWibN13u1u4XNDpP/A7W7q7r5h4XurNmzXvLO9mf854X0WcqEN9AxW/VLGBgY2gpn&#10;gbV6e7FHhjeI7wH1YV5Yi8yN/vdiZz2tLYtvILwXjjQxYe425JeHaplrJ1tZH1d7yjdMve03wc+V&#10;assMVsEONDsXBYuElBWKpayluSnlLLMmHWVi0srSgjI1FzACKzFtJbWlbSUiclv5HJW5hSWNxBi2&#10;NDPFiX4U+LyvdLUy/i4y0tndk1pWGEGAhcp7XePkWzvLaHc7UZem3e8H3VkGs572yvLjxFeikPwJ&#10;HfNUv4SBgaGtcDS3MufE1yvLn9GZpXNKc3woxLRnBP79xukHb/3e7Gljn11dSLu7OFHFCT4U+H8h&#10;X6+3pwe3EQOs1uMtqWRhjDcNf/e7EWAHW26YJ/HDWXQDQeK9rCiO9AgIG3BTeCrl9Fs7yujN5XGE&#10;q5L7X9ZV6UW3ZISSN7pbmdRAJ8LTP5SxdXCiHl2aPSm5L7ZVxv99NmprTZvfD7MQHvPKUIuvnZ/9&#10;/6JjXGpQDAwM7YXMxNLk3wFFoX3+uSHsLL1ZT6Bjw/oYBYb6W9/YXHZP7oKpJHzu5ZMNdHygBwUW&#10;7qriaM4ah5hbr8Aw1jMwnIkOcCG/OlRHhwd60xphhTwQLAhnericvKV5rzXFcZTSJ3AgYsLTN5A5&#10;2ppGXT7ZzKRHeFDewZGcDxlyAe+rTSJD5LYk+gzGxtaW2lwWT050G1xHAu8gtnwfNTVUJh4JYEPF&#10;aY9MHxrE1zHS9Uf0dyr3CgYGhtbC2sjc6J8gvgEFoSz6HQL0+2uDDQWZrdD01pvby+kHKb4nWtNI&#10;Vw9vTjRr0kNoEK0IP3cKcu6GeMmpt3csoNeWxpNKJKZg+ULuXldkJW8sT6Q+3lc5sGX60701zNbK&#10;ZMrXw5Vy9fClvYIjmBg/BXX1ZCvzyf4qujoliLS1d6DEUhu6MT2IsJWKb8f4y8lXNoH/exTJ1EfI&#10;7ZWJsPB5xzbvEeCIMs2LE1+3WMUv6O9c9WEMDAxthdDQxPDvAYWhLLgeLGWW76Bj5uqXhgTEkH6d&#10;G6YkwP879QIMJYfU5dNj/BWUZ0Aoo1S60y9vKab31CSSxbFK8u1tpdThprmkzN6JcxtAiFhWpBd1&#10;rauN4YtUgO9w8XgjU5XkT7q6udEuSi8m0seBgCoZl7qamI/3V1GvbigiY3wdCH8XCXmpq5Hm3By7&#10;yunHludQlzqbmInw/0IO4AA3yX+j9jXjWnrk2OQ2x50TX9d4Bamrq1OuOY6BgaGlEBgYGvytX3wl&#10;zpKv0DGx+qVh8dqB+mSicW4QCVuPp1KAQfR+syKf+vpINX3uSB1TGh9IQkSDl7cPE+mnoBMCFHSI&#10;nyet9FGHnDkrvdj6jBDiu+NNDGxRvvc9+4919IEv+6nVBbSfuyuJLGjGx8uDCvZypUO83SgPD08q&#10;wtuR/PJwNQ1iW53iRymVHrSLuyedFa7gFuTufe/R8bfrCilbkdl6TRuPBi3OUW6c+CqSPGnd2brt&#10;muMYGBhaCjN9/dl/BZcDJ74eNlfQMTv1S8Pi8PNrC6ltFfHk6uIY8soU7H4DaxfCyZYXRJOObgrG&#10;0dGR2lObQkHCnfRIb/DN3plwB/3u6R/MLJgTTHIJzHvb2a8PNTCd7ZnUYJfJkysL6fLEAOKxZflI&#10;VJu54ppPLM+l7G1tKe+QSAbeC6xnmYMT3d2RQcF7rSyJId081Itx4Et2VSjpnoVZ41t8Q9e3OCcE&#10;NlXI1U08KpQ4Bjlz4usx14c1MhsyAxoGBoaWwFBXT/cvvvlBDIivbaDdH9ExZ/VLw6L1eEs6BQUh&#10;99cnkUebU8jJLjkE4vvIkiwkvO6cnxesWjelF7O0IJz43dYS2snZiRm8uw3OCUFW67kj9fRNJNq9&#10;SBxdnRy4mm/bKmIHYnQP1qfRsDFDjsQ0NURBXO1qYyCBz+PL80gnOXqUR+/lGRjKhnvbkxBh8eqG&#10;EtLGDsLZYjhhBoKfOCvalxprG8B3+/JQDW1hbAAJdMayNXiuva8jJ76e6b6sidDsmOY4BgaGlgIi&#10;Gy575wRw4msX5PBX9LeSe2V4JG8qi+O2G1/ubGXas0KRAKeBFTppAnz5RCszN8wDRG/AsgWBdXB2&#10;ZSDkrDktmIQk6v3C6+AqZx5bmsNZo8+hx3lPDyVnqbr7BbPby+MGrnNXdTINi3Twmtzbn04MUhDf&#10;HGlgIIl8WqQPhd6PdVF4Mk+vzCfBLZEa4kp4BoQMCG//5zk5u9BfH6kZtQ8czr/a1cqk+DpBlMJQ&#10;aSPvh1gbTztOfL0z/VlziTnUccPAwNByfAC1v0B8HcOd/4X+HokAeC3J+bXEEGw7bswIJJ5Ylkve&#10;7G1hJyPF4gc7KplAP9/+sLHBwtfXkh3G+WFd3VxBnLndbNnRfiRc39VTLbStjYQ7DueD+O6qiB8Q&#10;3zVFCRREQnDvFx7XB4tz+2pTKbByVxZGQega46FU0t8ea2SgsKenq8M91wB09fBhNpVHE4OveUTs&#10;aWdPd2RRRga6yzVtOxaESZU2FIivT04gK7ATfKI5joGBocV4VpnuRYP4ukTJf0EPvXGa48NBUpHo&#10;8wsIVL+IXDjWxKVYPLska1KSzjy7ej7t4e13h8XZzznhvhT4ayvmhlHewRGsh7c/88SKfPp7ENCi&#10;aGQRB3K+WTgXqlN0t6Zrrq+jrz0vioItxf3v5RUcycwJ8aBunWlnn1yRR9k6uTIR/l70heON7Ie7&#10;qhil3IVXfD0Dwpgwd1vyB/R/d1/7cERtyCR4O4Kv11rdtGOCr1gh5cTXNw+Jr73gquY4BgaGFqPL&#10;PcVTLb7xCtLAxCBLc3w4GMyLdv/79e5BbgawMk+2MvNiPInHVuRMeAa0M4vyaBBOXuHzUNIXjzUz&#10;e2vn0rDJItjfl34PWcqXTrQy6eEDmyw4Qt6G02394ruwrzYtnIRSQf2vcy4LRwf6Rncb89HeStrS&#10;ypqeE+ZHQx21D3aC+Lryii9Y1tYCM+rGqfYR5XwAdwPUdVtfEkXILE1voTYVqJt2THCxcrNWQWId&#10;v/xgVuBkCWKO00piYGg5DsiTlJz4yud40IZmhs2a48MiJ9zt1uWuuwpCIgG+3NVINyMLGLbe9rsl&#10;JoLHW7OGFF8XhTt9/mgD092RSXsFBDOxId70+UMNzOf7apmIIL9hxbcyJZwEa7n/dXBjSG3t6UvH&#10;WpivDtUzFgJLOtjPk/4WWb5foff0cHXkFV/4P6FAQH17pHFkCXdQ2zy9Kp8qjfMm2rJCxyu+AkuZ&#10;8B9++UGc+Fo6CMF3f7/NMhgYGA8Ym+Wx7pz4KpO9GENzwx2a48MiI8jty4snGu8RV4ilvYIszgXx&#10;PuSJtjTqVk/HhGT/AvFVDiG+Xp4eFLgFzi7Mpr38A5mEYG/6wtFm5sNd1UxQoB8NVYrBnwvn3i2+&#10;5angqogceF+wYN3dnLjt05/sr6YtRVa0m0JJf3aoCnbRsfF+TiS3Hdnbg1J6enI74vr/VyQSUiDQ&#10;g6+bj2D1XjjayDSnBZHXT7XQHXmhEGUyHvHVMRGZfOiV4cuA28HSTghijqtZYGBoORa7RMo58fVM&#10;82GMLIwgh+x9keDn9Nb5Yw1DWLZQcbiNWVcURWwsjSFgV9l4F+HOLsobEF9wDUDUg29YNIgemxnj&#10;T4EVDmFjXv6hTGSwDw1W75cH65lAd0dKiAS032q+W3yLk0I48YWSRFCK3tbJFVnuYVzOhieWFdA2&#10;jq6M3MufqU0NIUCQX91QTMqsLKjn186jH1+eR3t4eaktYXRNAgtz6rvjw5fa749XzotwJ8DyBb/5&#10;4pxwcBOMKwevrr5unXOMG+mV5suYiMygiCYGBoaWI80xyIkTX8iMZWhp+Jzm+LCI87Z76dzR+iHE&#10;FxE9Vl/vbmM2lsRSywuiyAvHwCIc+yaEwQtuIIZFCT5UbrQ36e2hpDrbs0DEmMJEf8oLCamnjy8N&#10;4nj1VAu7rTKePH+olpob7kX5IaEG8e1pyxi47vz4QBLE19PLm0aWOrmvNoWCbcXXkJVbn64WZrCG&#10;JTa2NJfFDAnn82sKqEvHmpi3ti1gvL3VPmXvkChWbiMiIXph8HUPJmfxHmtkFmaHkSda09ULk+j8&#10;pblhsKXYSt2yY4alvqH+HoGt4C30e4T6EAYGhjbDWqyQkv6FIaxXui9jKDCGzGb3RZSX/bNfDye+&#10;QCQuYNm9vKGI9HUSE58frKbH6gd+nws1U/tv7ZxcmAtHaqnrp9oYJLCQr4HZWR1POCk8GMjl6xkY&#10;ziYHu5O3ziKLG33+ze52pi4tiPtfEN/fLM4euIbcmADSOwRZvkhEX9pchK6vjYVrPLM4k3J0caXA&#10;ygaXhU9YDGNv70Dtq5vDbam+cKKOjvR1JND7qd/XK4CpSQocMtQM3DHwNJAU6Ew8h8QbNnKAGIP4&#10;LskLh9Lw44l2GAzsbsDAmC6wsBV+4JMTwMgTldRsU4NFmsPDItzT7smvj9xHfAfx471V9MLcUHJX&#10;dQJ5pQsEc3QifAk9zicFuXP+WyjrkxXpQT61Ip/qbc+hy1NDKFckvLDoBUIIFq7cO4DNjPKmtlQk&#10;UKvnRVN+PmoL1c3Ln315feHAZ0M8MCe+geGMh9Kdyozxo+JCvChHNw8GWb13hLb5hkazLh4+rIub&#10;nHZyldNKP/XmDKCjiwv9hz1VQ2wx7uh7f9cCqjY1gHhxA9R/G5TcB4nv8vwIyMErUbcsBgbGTEKB&#10;lYvV/1i6CK+h30eUWyDSw/aJ0YgvEDZgnGxNJVKDXch3dpRRN063clYm37n3EJ23tiyWVHgHqLcX&#10;h0ZxQggiC77ffuEdTDgGbgMoH9R/zNXTj31lwzzuMyGnb3yIkvRB7zX4/0ZLEOnUSD91DonB14x4&#10;83Qb+/tNJVRigDP56cGqe3fAIfFdMy/q/1CTjiSnBgYGxkMGeFT1QvRAhOTc90WEl+3joxZfJDzA&#10;T/dX0etKo0nIivYRshZH4guGhSrYZaZwtifBAuUTwZHQxcOXfW9P2YSJLwi80tuP3lebck95pVtI&#10;jI82p5LL8iPI84fr+K19JL5bFsTDzsKR1GvDwMCY6YhS2jz69eHRiW8/uciH3lb23R0VdEmsN7Gz&#10;Mp78dF8NJ078j+1qwmvH2jIody9fSKLDK4b3I9Rze39v+YD4xoV4UOMQcxaE290RasjVDCRoB0JF&#10;5bbsUGJlQTR57VTrkBEQ8J131yT+bKqv761pWgwMDIyhESaXdn91uG5M4jtAJDwQkfD7rcV0RaIv&#10;2ZYVRpw/BgU6h64Rd/FEA5MW7gkLYQMiCH5gCD1z8/Jjndw9WXe/IK6A5iCRHKCL0pv94mjNgPgi&#10;y3do8Q2PBZcF6+CioG3sHWm5lx/jp8kRAYTfbe2dKEi6wy0uopvD9Z4Wtqt1Llka502+uaOMhmQ8&#10;w91QQHwPNaQSxsazwzVNi4GBgTE0Qlwlx748NE7xHWBHH4RwvbCugGxMCyTXFEeTv107j752uoUr&#10;cjk4RhjE6rWtJZSbixMNogki7O7tx8yL96F6F2VRL62fTx2sm0tVzQ2kgny9aCgjNFhQXT182K+O&#10;1g4rvrBgp06oo6AWJPlTkOPho31V9IrCGNJVAYt+6kU2Nw8vekN5PAk5JOA6391VQS/OCyXWl8WQ&#10;kKns1+83PE8ga97cxCBD07QYGBgYQ8PXyXrfZwfVIjZhRMJ6/XQrC0lyluaGk0jgiZ6ODPLqXY/t&#10;EKb10oZ5FBJCbvEtJ8afvnTi1wgKzn3R085ehGQ/acGknZMrJ5YgrM4KD/brI/Xc+6nFV12Ec0B4&#10;0Xly7wAGSsu/sbWM2wQBlitnvXZ3MLkRSgJ2uNm7yOmqJD/y+ukWBoptLswNIVKDncjP9lfT8D93&#10;+3+H42+WFdDmxrNHFGWCgYExw+FmI9wKflo+MZkIgoBCprRTrVn0qqIockluGLG9MoH6YBcUv+xg&#10;bna3MTuqkigHJILVacE0iPbd78EJJhJqyLTm66XkQs1AfO+0fN25BTcQXd/QGNbFTUG1Z4dT352A&#10;umx3vh8QSspLJBJyWWEU+dTKXGppQRixDPHZ1QWcu2Q4F8NQfGNLOWNpZHC/sv0YGBgYOjoOEot1&#10;H+2rnjTxHUwQtFvIkn15fTGZGupCxvk6Er2LMslzhxuY9eVxZKS7HfkdT56JASJR7EUCbOvgxDjJ&#10;lewXB+vQdaP3RK8lhnhAnC8Dcb62NjbU8aZUbhvxPe+BPv/ayVYmyd+ZdJMKfglwkRALc8PIiyca&#10;mbEI7mB+vKeGsTQ2ehs164giTTAwMGYwplJ87yASxnOHGphnVudTB+qTSYgocJUKiZ0Vc6hP9lbR&#10;/Yl8BgtivwV8Zkk2JRaL6SeRxdovvmD5Orl50InBCvK1rcUDqTB/ONPB7Yz79oj6s1rTg7nQONgu&#10;/dTKfBpyOHDujXEKL/D84UbGysz4P1CzRiEacQ2MgYGBwQe5jdX2T/arowYeFNXC19EHpdxPtM4l&#10;86PcyeQAR2JRThhxsi2NfHldMf32zgX0B7uqmE/31jJQebgo1oPaUh5LQIwyiDiUgk/xd1O9saOM&#10;/u2aAqoTvc+yvAiyKNaTiPV2IFOCXMllBRHkB7sqKHWCoPGL7d28dKKZ9bAXkw3JgWSQi+R/5TLR&#10;aZGFYSpqZqinZ8I1OAYGBgbA39HqwOcTveA2RoIgcqLY085ePtnCfr6/jnlr6wLmt2vn00+tyqM6&#10;2+aSe2sSyTUlMWRDaiBZm+xPrigIJzaUxpGQzLyrPZ18ZmUB/dKG+fQ72yuYz/fVMZC/F5Lr9C/i&#10;TYbo9hM+J9BZSkLuBwi9+2hvFfv8mnnE6vmRf3F3EH2KmvswYgjX8BgYGDMbwW7SwxMXajazCdER&#10;AU5SEvJX3HEcbirI2v795mKqMSOYiPFy+M5FYrluto5OLOoCGSIUQMXAwJhJCHGTdmLxnRiCwPo7&#10;SYlvj/InYu+36q8gq/7Lg7X0mcWZPyX4OP2X/uxZ76GuWIAo4joFAwPj4UfkOLYXY95FJL4hLlLi&#10;/JH6O7YoD0VOjNH/fH2klj7eMpdsSg/4MTnQ+T1bgfkuZArPR90DOTpwGSEMjIcRsd4OL547OlQl&#10;C8zREMT08aV5quuwo4/n9ZHyalcb88zKAqooVklKrUz/YqCnd0ZPTycJdRfkCoaCmpBACWiOaIsI&#10;Ig0JlSCpjxTRABGHu2FgaDMSfRzfGLqMEOZoCKk1jzTNVYH7ge/10RIWCWHx7p2dFXT3wnRyXUns&#10;P3LDlV9aW5i8ZD5r1m8zTEz+UmVm9nObQKBCJBotLG5XmJn9O9XY+HukyttR9+KE7BgYWgrTOf4u&#10;n0FEAN/kxxwlkeg+s2Y+/+aOCeCNU23Mb1bkUikiC9UxsZh+xMamb4AyWV+PVMpsEomoJGPj2+mI&#10;Rjo6XaiPhequxsDA0AbAI2mhs8Tik9ww+c981YsxtYw97eyagkiyWmRJnEIi+5iNDdsvvI/JZOxO&#10;kYgMNzRUIeuXPI6E+Sw6Z61QSCr19L5Bnb0b9bcL1/MYGBhTDngEtbc0118Q7m7/6briWPLG6Tam&#10;NTOYvNTZjMVXi3nxeBOzJCuEqBFYEI8ioR1s8Z6USOhtIhFRbmZGHBWLqcGvAc/KZMwaJMIJRkY/&#10;esye/ZK5jk4NGgehiGARY7cEBsYkwwaxN9rT/i8vri9UXYJkM8iS+qFnYV9rVgh58UQTFl8tJYSl&#10;VcX7kOutROQjYPEOEl8ktrS/gYFqFxJfOD74tXuIXjsplbL7ra3JKlPTvzvo6d1EY+J1xEpEXHcO&#10;A2OEgKB8WPmGFe4wRD/Eu317puikjGA32dmmjIB/vbiuiIYcCIN3eMHfi7PDyfNHsdtB2wj9dLmr&#10;hWlNDSQWCi3JwcIKv4Nvd66xsWqXlRU1rOgOQfifw0i8WwUCKsfU9OdoQ8Nzbvr6J5Ep3IDGDuzC&#10;M+ZGEQYGxgDAd/eeVFf332H6+j+jyQJFGwnEXxC3IEIoUpbRbL1bW8pjVddPN3F5afu3197NlQWR&#10;5LkjONpB2wh91jo3iGyzFNzjalglFFIBhoaqM8gSvvu10RJ8x/Ae3PvIZMxhZBkjUb+Nbtx/QuMo&#10;HREDY8ZDiEyRPfkmJv+HHh0p8O8lGxmpms3MqEYzMzLSwICwNDZQFUR7/vFQ01zq2yOQx1aTK4Fn&#10;cvdzc3ks+eV4ywhhTihv9LayW0piyHorIedOGBBL9Hu9hQWZb2rKLboNFtGJJAhyl0RCV5ia/mg5&#10;a9YBNPawbxhjxkJXoKPTtcrSkoSQImSlMLCyXW1mRsy3MCOCbETE4pww4usjdcPWTePjocYk8utD&#10;6ooQmA+eUCtub80cMgcJ7B1WLRJbiGTINDZWjcXNMBbC5ycaG5No/GELGGNGAdwH4MdVIjbkmpj8&#10;ApYPTIrdVlaUQiYi91cnkq9uLGEudjZxboX7Wbl8hExcXLkcntcwp5a3kMXb3ZZGlluLCAgV6xdZ&#10;+LlIICDmIUHunUSL927C564SCkF8IUF8FSIUB4W1Brx7DuOhAIgsbBEN0tPRyRPr6q5xnj37eU89&#10;vethBgb/TDEyUgl1dYmjEslAGNESZAGvKoom+CbwaMiJNVjKPSOvU4Y5OYQb4DOr8qhkgfkdLgWw&#10;Phej/o40MgJBpqfK6gWC+2GhQEBmmpgQcA156GeYoeE/3fT0vhHp6q5HYzYC0RIRA2NaQR+xwExH&#10;5y00sX5oMDf/v21WVuRBsZg5JpEwyMLhFkE60UQMMjAgHh8UVA8TYU1RLMk3iUdDEN+ulnTi26P8&#10;dc4wp46/31JKZ0hFqu5BFi9wi0hEZhgbE73o2FQKLxDEd6VAoFqHrqH/bxiTcHPYb21NN5ub/1uu&#10;p3cRjWNY6IWcEhgYWo1ZyMIt9DMw+LoWdiMhoR0srHcTWbxMqKEh8cSgc2Ay1KUEjlt8geuLY7hq&#10;EHyvYU4FO/rOHamh893tYJPEwJZhEDoIJ4tATz6dEsmdW4mniPuQwLZYWNzme62fEHGxWigk4wwN&#10;/1Mwa9YuNL5hAwcYFhgYWgVTxCfmm5r+AvvwYYLxDejBBB9ftonJT4MF+oC1NZUS4ETc6uGbzKPj&#10;1ZPNDPb5Pjh+19nEhrpICCR05OAFNhDiKCS80P9TbfH2c5mlJbVcICD4XhtMbhyja+ySSqkUY+N/&#10;m+jofI3GeRkidklgaAUsXGbPfhEe42AyjXRCwXlhhoa3D6HJ2X8MTUjaRyYkoAov34TGnCY808Yu&#10;zQwm1lmJBjZKwE8Q3mhDQxVYniMdJxNKmazvCLqGVGNj1YlB1vhICDcQeJoD11i+sfH/+ujrv26g&#10;o7MRjX/wD0OqSwyMKYXYWEfn8kahcEy7kRZZWMAW0gHxBUZbCVSf7qseUdJuTO0it9DZ0850taWR&#10;xeZm5KPIuu3v126JhI4wMiIOws0WieDgPp8qgrU9x8joZ4iqGe81gFUMT2qJ6DtZ6epeMNLRKYH5&#10;gAi7NDEwJhX6tnp6T+yysiJH4mbgIwh2//79/mP1ViLiyRWFWHynIyH15Op8KlVgrupFYtvfrzA+&#10;Ck1NieXIanwgFq+Gqy0sboNbjO+1sfBRRFiz6EQW8RqRiM4zNf2T+axZz6K5AVvjMTDGDagqoDTV&#10;0UmW6eq22urqbrDR1V01W0dnTZW5+e3B/rzREvy9sUZGqpNo8PYf2ysRU3uqEineyY2pvext50rd&#10;z/OwJWCxqr8/IftYnbk5gYQJLN4JE74pJxrnEK2DrGZ6hcSarLGxVhXYS1R59mJVoZ1YVWxrraqx&#10;ERNVYuEv1qYG/2luog+JfdwQcS4JjFEDFhU2O+nqflljbv4/m5CFutvamtkvFjN70AC01tUlOsXi&#10;cfvuFpiZqfag9+3/G6yIxbE+4471xZxCIuG9dKKZiVXYkDsgIY5UOjAm1opEVL6JCbeJAgnxHX0/&#10;HQhWOxrzVIKZGbEgREH0tGdQr20ppT/bX8N8dbiePX+4kYGbzhcHa9nP9tUxH+2uYd7dUcm8uLaI&#10;XD0v4r8cReZ/QPNoNSIOWcO4L+BOne2tp3duiaUlAZbL4MEIlm6rhQVZjAbj4ONj5QpLSwqSY/e7&#10;Ls6g9y+UirhFt7HsbMOcel7rbmGXZoaSg90K8POURELDZhq4SQ/u8+lAzfUzDdYioixaSb69cwEN&#10;N5mbPN9/SJ5p48olnV2cReVHKv/mbG2+E80tyNiHd9Jh3INZBjo6p+vNzH4CS4XPpQDHtgqF94jy&#10;WLnX2prONzVV9YsvvH+zwII82JBEYvGdDuzoQ+JCVggt7/Ddw000yNCQ2GpldcfC23ThQXTDUJoY&#10;EU8syyFvdLdzyZz4v//whDEMW+Svn25lvzxcQxcneP0NzbNeRCtuxmE8tIA7rNxQR6fdSU/vlLeB&#10;wbPK2bMfE8+adcBER2cdMnHbETuM0GMROnYYnfwGFC0E/xbfgITHxj1oMq1EFjHf62MhLICEo0k6&#10;OOAeqhh4i4XEpePNyPrlH9SYD55QUPOZlXnUHIG5CqIZ+vsPRBiylDVZWBBjXYx9kNxhZUWX+DgR&#10;H+2ppG6NMqHTsEQifKOnhX1m9Xy6NMb7j1amhrCDDnKcYEv4IYPubB2dFT6zZ/+yy9qaCwWD1VmO&#10;yGqFrZQgeCcQT6Lf29BEyTYxGbBA+QhJUQIMDG6DVcD3+lgJOR1yTEzuyHZVaykgjrenUd/jjRJa&#10;y4/2VVDp9tZ3WLzQh9vRDTrF2BhyNkwr4UUWOrsbXburxJL4rqueczPwfe8JIXrvLw9V0ykBLv80&#10;mq27Cc1XC/W0xZju0NPX0dlXbWb2Eydo91noQFYLk2FsrLqfKwGiEjaNscLAcESPqAwE3x8fZD3B&#10;zaEhwpO4eboNb7jQOnb0fX6whs5yt4EdbL9avOjGDQtuwagvIW/uRI+TySb4qEu8HIgLx+qoKXF5&#10;Iav6ancL+9SqAnp+lPKGiYHBGjR38e65aQx4hClFVuydCauHIhJmWFhrsbC4p0jhYIKID7ZMJ5or&#10;hEISXcdA8Dt8VqXQknxna9nUTATMERH64ovDyGJT2hIHrK3viNs9LZXSycjiBRHrPzYtiMZcLzIA&#10;UgUWqmdWzZtci3cI3uhtYR9bnkMFuYh/sDDSL0JzGLbsY0wjeCB2yvX0/jzSYHJwPXjq64OlMuz5&#10;iwUCYqe19bACPR6C1ZsBbg/NZAYrCraC+tqKiKudbTjyQSvY0Xe1q40p8HNWbYexoLlRQp+dQf0X&#10;YmhIrBMKqcm8SU8G4XorzM3JnVUJJHrSGl1EwwSR+0wk+hdONLInWuf+IhGafIDmMt6soeUQGejp&#10;ZAXLZc9WJ/v+e3tFHFFvKbhjy+5QhIgGsJA3i0T33aV20MqKROdP3qRCEyDfzAzClQYWaeBnExL9&#10;7QviSZwk58ESbn5QGSTf30W1ZtB4gZ89SHghJ+5SS8sRjTttIiwiH0HXXxfuQdw6oy1jrKPv/JF6&#10;uiLe6/+ZGs5ugzmunuoY2gJIb9fgLLX8/uzi7J+/PdbI3OxpZxZEeMJmiBE99m2zsqLKzc1H5p6Y&#10;Anajx1YFssJPiMUDFjaySphiJwnxzdEG7Pt9QOSeOnrb2LIID2IHJMUZdKOGsZNgbKyChDPaMo5G&#10;RSS+WVaWqlc3lNBa9XSFrOBrp1rYFzfMI2xFJh+iuY4FWAsgNtTRacwMcf38cEMKeaWrhXskB144&#10;1sQEC8xGVJIFFrkSjYxUEx25MF7ChgvYjjp4Im+yElHVsd7EdSgNpE0TZCYQie4n+6vokmAFAakY&#10;B8fswiaEXBMTVbtAMOGLsFNBcDe0CQRke2Yo527g/f4Pmqj939m5gM4OV/xZX1d3AZr/UCEG4wEg&#10;RmZl+ucX1xaS3/feKUQQyP3E8hyyZIQ7zxYKBKoydO5gK0YbCDeOOcbGBDzKDj5ebGam2lQWQ9w6&#10;3YEt4Ckg+CDB1XPrTAud5CpVQUhiv8DCT0QGqkyvEAonbR1gsglpJVOdxDCmeNtAmwh18FbPi1Tp&#10;683agXQAxwVPEaCh4wNdZC/tqkwkzh+uZ3hXY9Gx1rQgcu8IFsUgDOgIerTXxoURmNi7rKwof319&#10;LvRs4OaAJnuJrTXx+pZiHP0wBQQX1hPLc6l0WysVJJMZbNnC+EkzNlYtguiUES7saiNbxVbkY4uz&#10;qJvd02M8XTvVyna2ZlBKexFkTrPn1AFj0mAlMjPeVxilJC4cb2LAuuXrFODlE61MgZ/TiCzZzSIR&#10;AQLH95q2cCe6RljEQY+59FnNMYh+iJaKiHNHhrgBYY6fqF2vnmphzyzMJNMFFneUc4ebdRcS2wRk&#10;8UIpoMGvTSfCHIEon3R/J+JyV9P0GkfIAn59exmttLO6hPRBgYit4AkGLKZVJ/g7Xnx+NbgY7l8+&#10;/dP9VXS5g2RELgeYNNo+cWCi15ubE5DAp/+GAj93I8s+x9Ne9dkBnHB9ogljDBY2a+J8iGah5R3V&#10;hoE70Q07BgkvLNRq41PTSHkWXXucqTHxu03F1LS8iaNr/vRAFV0Y6XEL6UQ2pxgY4wbcxRROEotH&#10;N5TG3b5xl193OL6wroBqtRJOu1Cf4QiLgunGxkSdhcVAIh+4acB26WJ/F9Xnh6ppnPth/IQxdr27&#10;hX1u1Tw62cH6TqsWYnmlUnYLElyweI+KxdPWzdBP+C4LUwNUY02Woy281NVAlyd4/1NXV7cY6QZe&#10;iBsnSjOC3H74w55K5sYoV1/3VcST66xE02tn0QgI+SRgERF24Q0IAjq2HwlwnL018Rp6BMM+4PHx&#10;Smcr05gSSFSKhEQXEtrBT0UQ3VCDnkAyTUy4jTja/sQ0EtbJrIm3tpVO+7UDcENe6WpmlheE/1NX&#10;R6dWoyEYo4RMIjA5sbY4+pdLnWPwQfW2sSWBLgT4RPkG23QnRD5kmJgQdebmJFjDcAxE4Bg6nm9r&#10;RRxtTqeu4vy/oyRYu61sV2sameMgIVZD1MIgYYX2hQVPJLpEzaAnj+lOiKYpDlKoxjTPtJQgwM0Z&#10;gf9AOgLbkrEPeBSQOEssv3p7+wLq+9Nj20YLWz5jRAJiIutTaRNBCB5Fk78CWWBVg2KA4SeIQq3A&#10;gpgX4UFcOQ0TCgvw/dnR9+b2UjrAwZqoRm2Hbm53jhuZjCvxHmJoqDoMG17QuBrJQu50YBtsk69I&#10;JL/vebgWbK93tzG54Yr/Q3qSppYVjPshLzfK/S8f7K4YczIPEOu3dyygk01HmEhnGhOslmYLCzIN&#10;PQJDjGb/94XFn+1WVtQ8iYhYlR9BXjzeQIPAYEv4V0JboMdU5uWN86nKGC+ixkpIHud5UoI2Rjc4&#10;Mgu1MWzAeZjGFDw1+ZkYE18dqnvoFmuhf7871szkhLhdRbriopYXDD7o6+vqViyY4/sT+HbHIxLg&#10;99lTk0QunIb76sdKENowZJUdAvEYlG8CrOMNIhGpMDEidlUkEN8cq6VvnG5lhwvRe+iJvju4ZN7f&#10;VU6VR3sRiaYmqjNS6T2iC751cFtBNEMLusE9jDfyA9bWdI6fg+oWXzs9DER9/cn+SlpkYvQ90hhc&#10;KYMHhiJT430H6pJVl7taxr1bC4SlLNaDnGh/LyRYP8UzSbWBIAwgvAWmpuCPJB9Hfw8WC3C/bEQC&#10;XWYrVpWjtnlubT4FfvGZYgmrvyeyhI43MVvL48h8H0eiRWxFcrl3eUQVrN35ZmYElHeHTTrTOYxs&#10;OHKbQhZmPdzFWdE4f21LMWVjaXoSaQ2ErGJoILQRmHQebEpBYtA6IdbYd8ebmVSFzYS7HCDGdhuy&#10;Ivle0xaCtQaJgVKMjVUgLNAGd7fDUbGYyjI1JVMcJcSh6gTy9W2l9PljjezNh8znB4QFtC8O1DO/&#10;XV1Ir8wIISIszQl4Irr75gQEH+5p9NSwXiiEpwiiXSAg4clh8DkPG+sl1uRn+6of+u3psC18Q0nM&#10;zwZ6Opka3ZnxEMgsTZ5+cX0hdbN74qozvLu9gim3tZ6wmmr95ALsJ1jQJ5wyGefvPYgENg9ZbUlG&#10;RgTUf7v7PBAasOShWOcSsYhIcxCr0kPcyNPtmdSVzmZ6Oj6GcrkXEH/oWdj3xcFaemtZApXk7UAU&#10;2Fir1iAr9zB6MjjDI7rAx1F7ICuQDDQwIFoEAt42exhZ6+0I2fEeehcUjIuL6KnHy8n6P5Hu2Kjl&#10;Z+ZC6GhlcebRpdkkPBbwNdhY+fSqPGqRtdWEWKgwUWEha72WW7x3s9/iXSMUkqnICm5CVtwhJLRD&#10;PT6DGMMqfp2FBZloZkqWo8fyzQXhRFdrBvX86vn0x7trmEvHWxht8hfDdYBl+82RRub3W8roRxZl&#10;UpvzIskidzsyzdyM8/lDJQm+qARoG/QaA75yKGqZjNoIPTGQd+9ge5gJY6Ex1oeE/Ah87fuwEQp/&#10;vrCukDI31N+F9EdPLUMzDybGerOeeWlt4aQkBD/elEpBXTW+ATdawgDNRhbkfmvrabl4ByJzBj1K&#10;g98ywtBQNQeJDLgdhgqTguPwnXsRQYj2o3OXioREmsBM5SeyICAUqzjGm9hZlUi+sG4e9cWhavpy&#10;ZzMDLiOwOIETbTXf0rzvTfQZUL35vZ3l1LGWdKoi3o8IsLcigi3NCSjTvkcipqCmHvq+XIl/XtFF&#10;x3qQINeamak89PVVUKL/IGob8IkPdWN6WAkxywshdeRD6G4akkhvalL9/4Q0aEZGP8y2EZnu7V6Y&#10;9suElqAexI35YcQua+txWzAgXK3IYqyAlJQPwcSE/fuwTRYWkXKR6ECNOnRTGdIavpvwaA6W5B4k&#10;VistLalmgYBaYGFOFiAWIoEutRcTCxS2RBWymutD3InWSC9iMRLIxXP8ySUpgeSS1CByWVowuSw9&#10;mFyaFsT9vRiOJweSi5MCyaUJAdz5C+N9yYWxPkRrhAdRG+xKVHo6EGUOEmKeyJIoRNZptcCCgoUi&#10;yKvQjUQTrovveoEgtnAjgYTntciqzzMxUUFyosXo/08j8RnqJjQTuFIoJPbVJM+4fCAvrJ1PSy1N&#10;u5EWzajNF3p6s2bt2VAWO+Guhn7Co2hFoII4ep/6a/elTMZAEnN/fX2ifwfZw0S4sWwVichQZA0j&#10;C5BotLAAi5gGoYIbDbzO93+jYX9ZfhA4EEgg/D7478Ec/D/9vPs970e4kcBNBqpP70HinIduMq6z&#10;Z6uSjI2hqvCQFv9MZA56CnpmVeHMS8aEtKck1luF9ChaLUszACZGupWbS6P/CVVJJyvE6XpPC5sk&#10;ExHgz+MbcCMll14PWUi9EFoGiVR4znkYCCJ7AgnVGpEILENIWalKQt8bQtaWWFqSsHAHYVfaKFrc&#10;DQIRKgNDVjF0AyGh/h5s/52PRLcdWbfoOA1jAYvunYQbW7CRkeqjvVUzTnxBe74+UkPbWZu+hGRp&#10;RlREjimO8fzx0iTnCv3ueCOdbGkOIUJjm2xIaKFkNvhGN0+Q33i6EYQKkvTAzrl4IyMi2NCQiEUT&#10;tczMTAUFIcGfvh9ZyUeQaHciYQNreSgf61jZL6wQndAtlULOCuaAWMwgMWVWoyeSWk1iGwgJA+aj&#10;m8VydG1w0+R7P8w7Cf3lbGSounisccZWQdlWHvtPQz2dJI0+PbTwi/S0++M3R4ZPfj5ewh3t5Q3z&#10;KKj4O2YhQIOyCP1/A7ICxyzgDxGhHeExHkR2LxK/nciShDjYVgsL1XwkxnOQOIP4BSEmo0d7yDWM&#10;LFBiORJIiInerRbqOwiLfxBlsEEkokDMIbQLsoRBCScIj0tB7xOO3i/AwIAT/jj0GdnoGJwD74v+&#10;lwafPriWQPhBqCfCTTKT2IMMDFtzE+LGqYkL8ZxuhDp83o7iPyB9emhTTxoGukhf/PJAzaSnOQRh&#10;XzM/iliFJijfgLsvkdW7EwkD+Al5X8e8h/D4CsIHEQRgLYOgQrwsunmRELpVgG5kIKi5GsLv4NJA&#10;Ik1CvgSwrjvQ+SCqa5FYg/sAWbg0WLCw5RfEfyy+X8zheRzduPxsrEjtKQ3/AIj0YnN5HIE06qFM&#10;PQmrib1dLZnEVGRMunWmnc0NdiE6kXXFN+DuRxCRKEND2Bk2I90Nk0UQ0LvJdx7m1BE2nMR72REQ&#10;xsc3l2YCwRi8dqqFCXC2+gbplIxTrIcFRrq6C5bmh6ogPnOyrV4gxAzHKW3GttiGhLcCWWLwaAsi&#10;DO8BEQD9q/CYmA8TwXUDSYUe2oQ6o+DZpVm3hSaGjRrZeiggzA93/34yNlEMxX7x5SIUeAbccITs&#10;TrDLidvzj4Q3zsjo9lJLy2lbEBETczhCnPam0qiHO6HOCPnt8QY21svhGtIsXbV0TW8IxebG77+2&#10;tXTMOXnHQvD5Foa5j7p6BQhssakpsVkkok5JJEy2iYlquVD40GaywpzZBLdPu0BAnVmYjcUXiHRj&#10;V3UC+H4b1PI1faFrrK+37eziLPJBVFBYXRhNQj4DvkHHRxDYnVZWZKKxMQkVIJoFAi6bFbZ4MR9W&#10;wpivtDCnXt9SiuYo/zyaaYSaffZWZt8i/bJQy9j0hEdrRtCfJ2sH2/14qiOTrLewGLH4gqULoVKw&#10;uwsW2mDBbbwbNDAxtZkgviWWAur84TqKbw7NREKqg711yf9C+jVty84b24vN331764IHFjvYg8S3&#10;VSAYcagY7OKCrFaQBxdZvwTkC8Cr8ZgPM0F8K8Qi8nJX84yN8eXjZ/trGKW9CHI+TEss2lYRNyVh&#10;ZUNxc2k8CTud+Abd3QTXwlxjY9UxZPXusrKiYUsqdjdgPvREY7zcQUxcOdnywOapNhJSaxbFe/w/&#10;pGPTzvVgkxrk/DWElfF9saliQ3IA7IC6b5zuo8i6XWppSZTDbjg0GCvNzYmtSID5zsXEfJgIlm+d&#10;txMW37vZ2852dWRQSMtWqCVtmsDaxLD28WXZ1IMsUw7RDvkhLgQkP+cbdIMJ6QQV+vqqHvQTfLzh&#10;RkbY14s5IwjbxZvDlMTVU1h8B5PbdNHVQpsa60HYmZFa2bQf0kgP+z9fPNb0QH1I10+1MVHOYojz&#10;va+INllYkEsEAm5DxTwzM2IhRDhgXy/mDCBE9SxO9COgSjjfPJrJBAOuJTPo30jTYtXSpt2YpTdL&#10;5+BjnNXL/4Wmip/vr2UypKL7125Dgy/DxETVhUQakrxEGxoSsLmC91xMzIeMYJysygwnH+TajDbz&#10;o92VlKWJwTqNvmk13HLClFencifbUHxqZSHdZH1/8YWMZZD7FUS42MxMtRUiHLD4Ys4QQnHQ9YVR&#10;FBZffl492crM9Xf5EGmbdmc7EwsMa55fVaiaitwN9+OeygRyxzBJcUBgIXG4fPZsztcLafUgwxbk&#10;jOU7HxPzYSTUbttUFEtN5e7T6USoabcwK+QnJG92apXTUkR62X/29ZE6rejExggv2CwxpL8XVnmr&#10;zM2p5ZaWXBwwiHGPVIqzbGHOKB6ViKlNxVh8hyL4fc8uzqZm6+poteshrjktRCuqn17qbGIyrIXk&#10;cFYsVKiFSsSw4AD5HxaYmv7Cdx4m5sPMQ2JranNJHBbfYXjxeANtaW54FWmcoVrqtAtQ9/6tj/ZU&#10;UtrgcuhemEXVWFgMG7GwzcqKS+ANFjBUbt0qGsHiHCbmQ8aDSHy3lMRj8R2OqG1KY30g2U4gp3Za&#10;Bo+MMMWfH2Rcbz9v9raxGQEuxKFh4nvPIKs30MBAdRCdAwINLge8yIY5E3kYiS92OwxPMChf2VBC&#10;G8zWXabRO+2Bib5u9cvr5qv4LnyqeeFYI+MrNCeGsnrhONQTizU0HPIcTMyZwmMSCb2xKAaL730I&#10;VdaVdlZPI7kzUKueliBaaff0uUP1WpGY44V186gykWBoFwKycKF+GLKMcXkgzBnPLhBfHGo2ItbP&#10;DbiF5M5arXraAWH1HJ9/Xu9+sHkc+rmncg61Q2w9ZDIdKMaYa2KCi2JiYiKelkrpNXkReJPFCLiv&#10;JoUyNtDL0eieVmB9Z0sGDSEZfBc81VyREUJC/C7fQAMuFgiIhZaW2OrFxESE9Y/lWhKlpO38aG8V&#10;LbY0fg9pHhQDfuAwF5rq//HSCe3JBdoU4QlFM3l9ubCVMtDQUHV8BMl2MDFnAiF39cIEP+J6N87t&#10;cF8iAzM1yBlyPSjV8vdgkbgwO+RH3gt9QKz0chpSfCFZ+jxTUwLCy/hex8ScaYSsZu3hHqprOKvZ&#10;fQlRD8+tzieR7j34NJPWFkYbPj1YTd7kudAHwVs9C/vKXWyIXh5x7UZ3+CQTEwL2st/9GibmTOVA&#10;Pt8uLL4j4bWuFsbN1vJ5JH8PNM2kbkag4k1tS8JcYmcNu9buEV8oCVRqbo43UmBiDiaaK+WOuJLF&#10;aNiQGngd6Z+TWgYfDGyW5of/86aW5QHlE1/YQAERDjtwdQpMzDsIlm+FBGq4teAabiPkobqUX4xm&#10;68RpdHDqoaurs+HMomytiXLo53x7serunA5QiTjayIiAu/zg45iYM50gviUCC+qLA7h68Uj50voi&#10;xtHafKdGCqccZuZG+v996UQjzXdxD4q3EEtcJHeKL/p9jrExsQdXIsbEvIecz9fCgvrt6nkE35zC&#10;vJcXjzYx3o5icD3oq+VwapFUk+JH8l3Yg+QPPQv7FihsiZ5B4rvbyorOMTFRPY6FFxOTl2uFQmpl&#10;QRgW3xESnvarkn1vIx0MV8vh1GGWqeGs7V8frtMqqxcIlm+Vz52hZlCpYpNIhDdVYGIOwcNiMR2t&#10;kBIQLcQ3rzDvJIScvbO9HCobHwU95FRximAc7+fw+1tntDMouyHcY0B84ZEq1dhYdXSYHW+YmDOd&#10;Z2QyxsHUiLjciRfdRsqbva1sgq/TV0gPJWpZnBpIVxRE/iffBWkDl6cEEN0a8T0hkdCJxsawqYLZ&#10;bWXF5e69e+BhYs50wlpIhJGh6q0d5Vr3NKvNPNw090ekh/FqWZwCWJoYZB1tSdPaldHVeZEk1KWC&#10;QbXc0pKoMDcndlhZUUlIhHG0AyYmP1sFAuJIUxoW31Hw9W1ltEIqPKSRxsmHtYXJC29tXaC1jye7&#10;qhKpPdbqrGZIhKnTiKkQ7TBMMU1MzJlOMFgWZYaS2lB5fLrw0vEWJsbL4S9IFqekvJDI3cbqx2sn&#10;W7VWfCH2uMNKOJBS8oi1NQ1+X+xywMQcmrARqSHKE+90Gw1729nVhdGQ66FALY+Ti4zWzGCtCzEb&#10;zN9tKaPnCX9Npr7C0pJaYmmJtxVjYt6HtUp74tyReiy+I2ZH3+cHqmnD2bMh1wPUsZw0zJo1S+fw&#10;J/srtXonzPnDDUyApdlAiaBKc3NiF95WjIl5XzaIrciP91dj8R0NkfWbG+p+A+mji1omJwfm4e62&#10;b0IsLe9FaAlvnG5lIxXSgexl+aamqgNiMQ41w8S8D9vQU+KLqwpJbahAPl0IbXV2UfZPBnp6hRqd&#10;nBS4ry2O/JPWdwy6Ey3LjyBWCtV+3ywTE9URHOeLiXlfbhIKqVW5oQQW39Hxo13VjKfjJEY9WJkb&#10;ZPcsypoGWxA7+t7duYDOszAnYREhC1m+Q4nvMbGY3mVlNWS9N0zMmcQjaD4kKWwI2KbPP7cw+Xjh&#10;eBObHOhySSOVEw+5VNT9thaHmN3B3lZ2npOEOIVEF9wOB/ncDkiY0WvkXk1YGibmTGePVMq4mhkR&#10;33e34XjfURDq31Uk+8B2Y4VaLScWhr4u0v+EuDa+D9c2QmWNjYXhENtLF5uZqdBPXvHdKBTijReY&#10;mBpCOKa3oQHxlRbmbdF2dnVkgPiuUsvlxCKkNM6H1LbcvcPxudUFTLW1iGiysCC3DY52kMmYA8ja&#10;fRyLLibmHXwUcY6xseq1raVYfEfJc+iGNWvWLKhsrKuWzInDxkcXZ2t1fO/dvNTZwsS6SomllpbU&#10;QsGvcb+QwSnX1FSFxRcT817C3PjN8kIsvqMkGKb+rpL/QFpprZbMiYGBhYnhK9dONU2rDoEV2662&#10;dDLd1ESVju7mEPd7WiplEo2McDkhTMwhWGhmRjy2JB+L7ygJerO5JOGfSC8nNNGOOMbL7qsfppHL&#10;AagOl2ljCv1cVe76+iqI+y0yNSVbkBWMtxpjYvIzA1m+z6yeh8V3lAS9eXtLOWFsqNuk0c0Jge+6&#10;4hjtj+/lIVzzqxtKaLnQ/HaooaGqGO7qWHgxMXkJPt9E9JT4xvYyLL5j4PkjDUyAq6RXo5vjh6Gh&#10;XvKji/P+zfdh04G3Tncwe2sTSB8DA6pXKsWbLTAxhyC45gINDVSfHqjB4jsGXj3VyhZGeUJtt4mB&#10;vbVJ7Qvr5k3LyqYQcvbm1lIq10FMnJRKaVxAExNzaII7TmmgT3x7rB6L7xgI6Thbs4JVIJtq9Rwn&#10;/F2k+97dXjntyovA6uP5ow1MllyGcztgYo6AZ5H4OiPxvXxCe1PGajuPNsylkWxWq9VznIj2sHnv&#10;3KGGadcZXx2oZzJ8HCCjGYX9vJiY9yeIrwMS3ytYfMfM17eWgfg+pVbP8UEvKcDxr1dONk+bSAdY&#10;ZLt6spmpi/EmtlpZcfkd+AYaJiam2tUAogs/zyA6GRkSV7vasPiOgaA93x1rYmbN0rmKtHO2WkLH&#10;Dof8WCU1nUqLXO9pZYtiPIjlQiEOKcOcUYQ1jbM8x4cjCG+1uflt2Gbfi6gwMyau9+BqFmPlDz0d&#10;jLXQ8P8h7RSoJXTsSFqWHzZ9nO+9bezh+iSyVigYSKaOiTkT2CmRUDGGhr+AmPK9PhTh/AYzMxX8&#10;RO/BhEiF5K2z0yumX5sIGeHC5DZQ1dhWLaFjx4rjbRnTItIBIhsudzexGdYiAh6f+AYaJubDyseR&#10;sTHXxES10cpqVIViwS0HIZjwlHjQ2prOC3TCKSXHwR96FvXlhbn/grRTqZbQseMxCNXi+xBtIvha&#10;rnW1MnP8nIjtsMCGrV7MGUhkudJpxsaqs6OIZwfRLTUzI0CA1wiF9NaiKBXfHMMcOduzQyDcLEIt&#10;oWPDbN1ZOh9dPTkNcjr0tLPHm9PIBebm2N2AOWMJVuxqoZA4ZGU14oKxIL4lZmbkaSTcTZaW1Csb&#10;pmdMvzZxX20KgfQzQy2jY4OFvdjs3A/TwP9zqbOJKVLaqvAONkxMRJmsb7VAABbwfQ0REF9ktFC7&#10;RSKixlZMfn6gFkc6jIPg/nxyRT6Uk1+gltGxwS7O2+HaLW33//S2sbsq4ohF6K6Nw8owMdWsR0+B&#10;kMvk1AgMEjR36AZzc1VNiIJAhgxebBsn39xeDonV29UyOjb4NmYE/pnvzbWF4Ov9bH8t42dmwvms&#10;4I7PN7gwMWcaIXoBisgmGBmpTt5HgLeLRLSjnt5PK/MjyOkUVqqt/OpgLW1koDuuqhZzjjTP/QcU&#10;pOT7AG0gDJSVuRHkFpGIxMKLiXkv1wqFVKqxMZfDeqi49wNiMW0nMKU+3FNBT6dqNdrKiycaGImZ&#10;ySaNjo4eejo6hb9dXfgz35trC786UseWKmwgTST29WJi8hFZvVAYM9LQULUWGSl8C9L7kfjODXQi&#10;fzjTgYV3Ani5q4mxtTLdgWR0llpNRwmRuVHVG9tKtbp00PHGFHIhurPfPZgwMTHVbDI3V+1AontS&#10;ImEKTU2JcnNzohv9PviclUIhvaYwguCbY5ij55VTLYy9xHw3ktGxia+92KL97Z3lWhlmBr7eK13N&#10;TJBIAKkisdWLiTkETyKr1t/AgFhraUk+huZKs4UFASIMPmFYoObifC3Mqfd2LiBhpZ5vvmGOjldO&#10;NjP21ua7kIyOTXwVMst17+9coJWPISC+J1rTqQqI6x3Cj4WJiamO/YUY3hwTE2I9rI1IpWyrhQWZ&#10;bGxMgDsCxLdcZkVc7mzBIWYTxEtdTYyN0HQrktGxia+vo/XOD3dXaqX4Xj/dypaGeRAwqPgGHCYm&#10;5p08gSzgCEND1UH0E7YiNwsERL25OYgxU+vnRKBHZezvnSCeO1RHmxgZrNZI6egR5mZ75KO91VrZ&#10;IV8eqGdKXbmFNmz1YmKOgDBXDiHhDTM0JI6LxdwiXCqyfg9ZW5Ot0V7EtVOtWHwngOC6eWVDMcT5&#10;NqqVdAyI83I4/fnBWq3skNe3ldGNEtGIt1BiYmKqU06uFgrJCigki34/YG1Nuc+erWqe40/cOI3j&#10;eyeKe2pTILdDulpJx4AkX6fHvzykneL7+OJceqlISPINMExMzKEJm5ESkMW7DwkvCHC7QKBaUxRN&#10;3uzB8b0TxcJoDxBfH7WSjgHJgS4vnjtar5UdsqMkltxmZYX9vZiYY+AeJLwhhoZcxMMZ8PkGuxNX&#10;sc93Qgix0j7Okn8iCZWqlXQMSA92e+fC8Uat7JDKECUB/iu+gYWJiXl/pqt3vVEQ7VBmKSA/21+L&#10;s5lNAG/1tDNCc/2/Igk1VyvpGJATLv/yOy1MsgGRDtFS0YgShmBiYvIT/L0gvuB62CgSUTVzfPEm&#10;iwngtZOtzKxZs/6EJNRAraRjQH6k8vLlk9r3KHLhWAMdbW6K67NhYo6TUPEFoiB6ZTLGzsxIdbkT&#10;Vy0eL690tTJIPn9A1OeEdCwoivb6j6taGH7y6qYiKsPUlHePOiYm5sgIoltnYUHu1yy8zTE2Vr26&#10;uWz61GvUUl7ramP0Zun8GUno2C3f+TGef73erX3hJ8da0qh6CwscZoaJOU6uEQqpdBMTbi4tt7Qk&#10;9tUkU9/jrGbjIoivrlp8x275lsR5/OOGForvuvkxFMQq3j2QMDExR8ceiYSuMTX9GX4/hX5vnRuE&#10;Q87GycudzeB2+B5xNiekY4BeaazXj9oYeL1WI77Y7YCJOT4O3iHKuSFCFMR3nc1YfMfBi8cbaaSf&#10;3yGOLa8DgiES359vaqH4Hm9Np2qx2wETc8JZZWtNfLEf13AbD88dqQfx/Vwto2ODaWmCj0obS4o8&#10;vSqPgpR4fIMHExNz7GyztCSfWpar1Tm8tZ0f760C8X1NLaNjg7Byjj8JJdn5PuBB8nebiqh0U1Ps&#10;88XEnGDutramS0KVxA940W3MfHlDMYhvj1pGxwab6lQ/WhvF99zhOjrO3JR8FPt8MTEnlKelUsbD&#10;3ISAFXu+uYd5f/YuzAbxXamW0buho/P/AcHOeasOgaaeAAAAAElFTkSuQmCCUEsDBAoAAAAAAAAA&#10;IQDyAcuYfggAAH4IAAAUAAAAZHJzL21lZGlhL2ltYWdlMi5wbmeJUE5HDQoaCgAAAA1JSERSAAAH&#10;gAAABIAEAwAAAOxkTWgAAAAEZ0FNQQAAsY8L/GEFAAAAIGNIUk0AAHomAACAhAAA+gAAAIDoAAB1&#10;MAAA6mAAADqYAAAXcJy6UTwAAAAPUExURVvO+ri40vWpuPe6xv///4E87aYAAAABYktHRASPaNlR&#10;AAAAB3RJTUUH4gQGDSghXl/EkgAAB2xJREFUeNrt00ENACAQA8FawAIWzgL+NWGCT8OMhE02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i0gFrZQC0Dg4EBAwMGBgMD&#10;BgYMDBgYDAwYGDAwGBgwMGBgwMBgYMDAgIEBA4OBAQMDBgYDAwYGDAwYGAwMGBgwMGBgMDBgYMDA&#10;YGDAwICBAQODgQEDAwYGAwMGBgwMGBgMDBgYMDBgYDAwYGDAwGBgwMCAgQEDg4EBAwMGBgwMBgYM&#10;DBgYDAwYGDAwYGAwMGBgwMCAgcHAgIEBA4OBAQMDBgYMDAYGDAwYGAwMGBgwMGBgMDBgYMDAgIHB&#10;wICBAQODgQEDAwYGDAwGBgwMGBgwMBgYMDBgYDAwYGDAwICBwcCAgQEDAwYGAwMGBgwMBgYMDBgY&#10;MDAYGDAwYGAwMGBgwMCAgcHAgIEBAwMGBgMDBgYMDAYGDAwYGDAwGBgwMGBgwMBgYMDAgIHBwICB&#10;AQMDBgYDAwYGDAwGlgAMDBgYMDAYGDAwYGDAwGBgwMCAgcHAgIEBAwMGBgMDBgYMDBgYDAwYGDAw&#10;GBgwMGBgwMBgYMDAgIEBA4OBAQMDBgYDAwYGDAwYGAwMGBgwMBgYMDBgYMDAYGDAwICBAQODgQED&#10;AwYGAwMGBgwMGBgMDBgYMDBgYDAwYGDAwGBgwMCAgQEDg4EBAwMGBgwMBgYMDBgYDAwYGDAwYGAw&#10;MGBg4MHAA9TKAWoZGAwMGBgwMBgYMDBgYMDAYGDAwICBwcCAgQEDAwYGAwMGBgwMGBgMDBgYMDAY&#10;GDAwYGDAwGBgwMCAgQEDg4EBAwMGBgMDBgYMDBgYDAwYGDAwGBgwMGBgwMBgYMDAgIEBA4OBAQMD&#10;BgYDAwYGDAwYGAwMGBgwMGBgMDBgYMDAYGDAwICBAQODgQEDAwYGDAwGBgwMGBgMDBgYMDBgYDAw&#10;YGDAwGBgwMCAgQEDg4EBAwMGBgwMBgYMDBgYDAwYGDAwYGAwMGBgwMCAgcHAgIEBA4OBAQMDBgYM&#10;DAYGDAwYGDAwGBgwMGBgMDBgYMDAgIHBwICBAQODgQEDAwYGDAwGBgwMGBgwMBgYMDBgYDAwYGDA&#10;wICBwcCAgQEDAwYGAwMGBgwMBgYMDBgYMDAYGDAwYGAwsARgYMDAgIHBwICBAQMDBgYDAwYGDAwG&#10;BgwMGBgwMBgYMDBgYMDAYGDAwICBwcCAgQEDAwYGAwMGBgwMGBgMDBgYMDAYGDAwYGDAwGBgwMCA&#10;gcHAgIEBAwMGBgMDBgYMDBgYDAwYGDAwGBgwMGBgwMBgYMDAgIEBA4OBAQMDBgYDAwYGDAwYGAwM&#10;GBgwMGBgMDBgYMDAYGDAwICBAQODgQEDAwaGvwceoFY2UMvAYGDAwICBwcCAgQEDAwYGAwMGBgwM&#10;BgYMDBgYMDAYGDAwYGDAwGBgwMCAgcHAgIEBAwMGBgMDBgYMDBgYDAwYGDAwGBgwMGBgwMBgYMDA&#10;gIHBwICBAQMDBgYDAwYGDAwYGAwMGBgwMBgYMDBgYMDAYGDAwICBAQODgQEDAwYGAwMGBgwMGBgM&#10;DBgYMDBgYDAwYGDAwGBgwMCAgQEDg4EBAwMGBgMDBgYMDBgYDAwYGDAwYGAwMGBgwMBgYMDAgIEB&#10;A4OBAQMDBgYMDAYGDAwYGAwMGBgwMGBgMDBgYMDAgIHBwICBAQODgQEDAwYGDAwGBgwMGBgMDBgY&#10;MDBgYDAwYGDAwICBwcCAgQEDg4EBAwMGBgwMBgYMDBgYMDAYGDAwYGAwMGBgwMCAgcHAgIEBA4OB&#10;JQADAwYGDAwGBgwMGBgwMBgYMDBgYDAwYGDAwICBwcCAgQEDAwYGAwMGBgwMBgYMDBgYMDAYGDAw&#10;YGDAwGBgwMCAgcHAgIEBAwMGBgMDBgYMDAYGDAwYGDAwGBgwMGBgwMBgYMDAgIHBwICBAQMDBgYD&#10;AwYGDAwYGAwMGBgwMBgYMDBgYMDAYGDAwICBAQODgQEDAwYGAwMGBgwMGBgMDBgYeDDwAmo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NIF575N5vTZ7O8AAAAldEVY&#10;dGRhdGU6Y3JlYXRlADIwMTgtMDQtMDZUMTM6NDA6MzMrMDA6MDBWuP6NAAAAJXRFWHRkYXRlOm1v&#10;ZGlmeQAyMDE4LTA0LTA2VDEzOjQwOjMzKzAwOjAwJ+VGMQAAAABJRU5ErkJgglBLAwQKAAAAAAAA&#10;ACEAQqqjf++8AQDvvAEAFAAAAGRycy9tZWRpYS9pbWFnZTMuanBn/9j/4AAQSkZJRgABAQEBLAEs&#10;AAD/2wBDAAEBAQEBAQEBAQEBAQEBAQEBAQEBAQEBAQEBAQEBAQEBAQEBAQEBAQEBAQEBAQEBAQEB&#10;AQEBAQEBAQEBAQEBAQH/2wBDAQEBAQEBAQEBAQEBAQEBAQEBAQEBAQEBAQEBAQEBAQEBAQEBAQEB&#10;AQEBAQEBAQEBAQEBAQEBAQEBAQEBAQEBAQH/wAARCAOxAv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+/iiiigAooooAKKKKACiiigAooooA&#10;KKKKACiiigAooooAKKKKACiiigAooooAKKKKACiiigAooooAKKKKACiiigAooooAKKKKACiiigAo&#10;oooAKKK8p+Ofxm+Hf7Ovwd+Jnx3+LWuw+Gvhp8I/BfiHx/411uYI32HQPDWmXGp35t4XkhF3f3KQ&#10;C00yxSQTahqNzbWEH764joA9VyPUfnRkeo/MV/kofttf8HRn/BUT9pP4xeI/EnwR+Nmu/so/Bm11&#10;XVIPh18MPhZZ6BZ6rZ+GTdEaRc+PPF9/p2ra14n8WzWMdvJq1xb31joMN5Jcpo2j2dt/rO7/AGG/&#10;+Dr/AP4Kbfs2+NfCtp+0H43sf2vvgsniIXPjbw18R9H0ax+Jz+H73ZHqSeDfidodlpd/Y6rYqv23&#10;R4fFFp4l0Xzlexms4bW5861AP9XWivhX9gf/AIKN/sm/8FJfg9F8Y/2VfiTZ+MNOsjY2njfwVqKR&#10;6R8SPhhrt/A88Xh/4geEJZpL3RrpxFcjTtSt2vvDuvR2d5c+HtY1W2tppk+6Qc4/Hv8ATpjIPP0N&#10;AC0UUUAFFFFABRRRQAUUUUAFFFFABRRRQAUUUUAFFFFABRRRQAUUUUAFFFFABRRRQAUUUUAFFFFA&#10;BRRRQAUUUUAFFFFABRRRQAUUUUAFFFFABRRRQAUUUUAFFFFABRRRQAUUUUAFFFFABRRRQAUUUUAF&#10;FFFABRRRQAUUUUAFFFFABRRRQAUUUUAFFFFABRRRQAUUUUAFFFFABRRRQAUUUUAFFFFABRRRQAUU&#10;UUAFFFFABRRRQAV/PX/wdL67rOg/8ER/2tH0bUbvTn1XVfgVoWovaStC13o+qfHj4cQalp07KCWt&#10;L63DQXUPyrPCzRP8jvX9Clfzk/8AB1tqFpZf8ESv2lYbq4SCXU/G37PdhYRsy7rq8/4Xj4Fvmtog&#10;WUs62VheXB2hmEdvNIU2I9AH+Tb4F8Gav8RPG/g3wB4eSB/EHjrxX4e8G6ElzKYbV9Y8T6vaaJpY&#10;uplWQxQG9vYfOkWORlj3v89f2Gftrf8ABm1+1L8Dfgjp3xM/ZU+Nui/tVeO/DfhldR+J3wgk8JS/&#10;DzxXqmqW9vHLqI+C80us63p3i+KJvtX2fw/4juvDGv38NvCmlf2nqt5Do4/nJ/4JR/Df/hbv/BTH&#10;9gz4eSLvg8QftYfA97xCisj6fo3j/Q9f1BXyOYjZaVcLMP8Annv71/t4nOOMZ7Z9f8cZoA/w1/Du&#10;oft9f8E6viMvi/w7F+1J+xt8SLC4gtp9UbSviT8GdXuzYXW+PTdWt7+10WHXdNW5Hz6Tq0OoaXcs&#10;XSW2mRyp/f39k7/g8F/4KYfA2xsfD3x50H4R/tc+HbRrVH1fxposnw6+JX2OEkTwr4v+Hy2Hh26u&#10;JUZf9M1rwLq10sioz3EyPsH+oD4w8DeDPiHoF/4U+IHhHwv468L6rBLa6n4c8Y+H9J8T6DqNtMnl&#10;z29/o+t2l7p95BMhZJIbi3kjZWKMjJxX8kv/AAVT/wCDSr9k/wDaO8OeLPip+wNbab+yx+0DDZ32&#10;rWHwygmmP7PHxG1WNBOmiyaJILq7+FN/qLRvb2OreEXbwlYSzf6Z4MMLyX9qAav7IH/B41/wT3+N&#10;2raZ4U/aV+H3xT/ZE17UHtrf/hKNWS2+K/wnjuZm8uQ3vibwhZWfjHSYRIN3n3nw9ewghbfc6knl&#10;u7f1VfCv4t/DH44+BfD3xR+DnxD8G/FL4b+LbFNR8NeOPAXiLSvFPhfWbR1Q+ZYaxo9xd2U0kTFo&#10;7iAzLcWsyyW91Ck8UiJ/hy/tT/sfftLfsU/E+8+D37Uvwc8afBj4g2sBvbXSPFeneXZ6/pQuJrVN&#10;e8Ka9ZyXWheK9Amnhkhh1rw7qGpaa80ckP2lJo3jT67/AOCX/wDwV+/a7/4JUfFCPxb8CPFUviD4&#10;Xa9qNpP8Uf2ffGGoahc/C74iWMTLHLctp0UzHwt4xitDJDpPjjQYodWsW8mC/j1jRvtOj3YB/tS5&#10;B6HNFfn5/wAE2v8AgpD+z1/wU+/Zr8O/tF/s/wCpzwRPOnh/4kfDfWri0bxt8JPH8FrBcan4N8V2&#10;ts2yUKky33h/xBaqul+J9DmtdVsNjvdWFn+gdABRRRQAUUUUAFFFFABRRRQAUUUUAFFFFABRRRQA&#10;UUUUAFFFFABRRRQAUUUUAFFFFABRRRQAUUUUAFFFFABRRRQAUUUUAFFFFABRRRQAUUUUAFFFFABR&#10;RRQAUUUUAFFFFABRRRQAUUUUAFFFFABRRRQAUUUUAFFFFABRRRQAUUUUAFFFFABRRRQAUUUUAFFF&#10;FABRRRQAUUUUAFFFFABRRRQAUUUUAFFFFABRRRQAV/J//wAHjvizTNF/4JM+HvDt3M6al40/ar+E&#10;thpUK/dlOj+G/iHr988p3LmGG3sR/C58ySH5Bjev9YFfwkf8Hv3xIs7T4RfsE/B9NTkXUdd+I3xl&#10;+JF3oyOfLlsfCnhrwh4ZsNSuIwdpaGfxjqFrau3OJrwJ/HQB/NH/AMG0Pwhvvi9/wWh/Y4gtRtsv&#10;h3rfjr4u6zMD/qbD4f8Aw78T6nZbtueLjX30Sx/3rsb+K/2E6/yrP+DO+NX/AOCvjsVDNF+yx8bJ&#10;IyV3bHOr/D2IsCfuEpIy7h2Yofv4r/VToAKQgHr2/wACP5GlooA/N3/gp7/wTE/Z1/4Km/s5ax8C&#10;vjlpEem69p63eq/CL4vaRp9rceN/g/41lhVIdf8AD00vlPe6RftDb2ni7wpdXUWl+JtJj8mdrXUr&#10;TSdV0z/Hv/bt/Yf+OX/BPL9pj4ifsufH3RDpvjPwNfl9I1yzt7j/AIRr4h+Cr+SaTwz8QvBt7cRR&#10;nUPDfiSyi863Y/6Xpt9Hf6DqsNnrOk6lZ2/+5lX42f8ABaH/AIJBfCL/AIKzfszan4H1S20Pwl+0&#10;b8P7C/1f9nT403FkovfCfiTC3M3hDxLeWsMmoX/w28bPbQ6d4m0tRdf2bcNZ+KtKsn1fR4YbkA/y&#10;1P8AglL/AMFQfjl/wSp/af0D47fCq7udb8FavJYeH/jh8Ibm+a28P/Fj4di8WW70m5DiSDT/ABPo&#10;6y3GpeC/EywtcaDrI2Ol1o9/rOlal/sN/sdfti/AP9u34A+CP2kv2bvG1l41+G3jix82Nw8MGv8A&#10;hXXLdUXWvBnjXRFllufDni/w9dM1rq2kXbMw/cX9nPeaVfaffXP+If8AH/4BfFr9mD4yfEH4CfHP&#10;wZqnw/8Ait8L/EV54Y8Y+FdWi23FhqFoytDc2twjG21PR9XspbXVtC1rT5bjTda0e8s9V025nsLm&#10;GZ/2A/4IA/8ABXDxB/wS1/bG0S58aa/qQ/ZL+OF9pPgz9ozwyDeX+n6LZPMbfw78YNL0q3SeX/hI&#10;/h3eXTXN81jbyXmteD7rxBofk3F5Npk1mAf7CdFYXhnxJoPjHw5oXi7wrrGneIvDHinR9M8ReG9f&#10;0e7hv9J1zQNbsoNS0fWNLvbd5Le707UtOube8srqGR4bi3mjmjbY/G7QAUUUUAFFFFABRRRQAUUU&#10;UAFFFFABRRRQAUUUUAFFFFABRRRQAUUUUAFFFFABRRRQAUUUUAFFFFABRRRQAUUUUAFFFFABRRRQ&#10;AUUUUAFFFFABRRRQAUUUUAFFFFABRRRQAUUUUAFFFFABRRRQAUUUUAFFFFABRRRQAUUUUAFFFFAB&#10;RRRQAUUUUAFFFFABRRRQAUUUUAFFFFABRRRQAUUUUAFFFFABRRRQAV/mLf8AB6F8arLxv/wUS+B3&#10;wc0+dpR8Dv2atJm1uIMClr4k+KHi/wAQeI5oSFY7JX8NaX4VuGRlVik0L/MjJX+nTX+NZ/wcOfFu&#10;D4z/APBZT9u3xPZXsl9pvhz4rWHwssHecTxxJ8I/Bfhj4b6hHbOnyC2/tvwzqkkarwom+87u70Af&#10;rL/wZc/DSfxJ/wAFIfjl8S/LY2fwx/ZS8S2LS/MIk1Lx78Q/AGn2MbFcKZJbLRdXaNGb5lhmcZKV&#10;/p3V/Bl/wZAfCVbb4f8A7fHx1uIG3634w+DHwk0i6KAKF8MaL4x8Y+IYEkwWZifF3hmR4/ujahPL&#10;1/ebQAUUUUAFIQD1paKAP4rv+Dwj/gmbbfGL9nfwr/wUS+F/huOT4mfs3i08H/HE6XawR3vif4Fe&#10;ItQFvpHiTUmhh+1ahefDHxfe26rKzO1v4V8Wa3c3Liz0GHyf81tQc8/KG7leD7fj04/lX++J8QPA&#10;PhD4p+BvGXw0+IOgWHirwJ8QPC2veC/GPhnVovP03X/DHibTLnR9c0e+iJG+21DTbu4tZdrLIqyF&#10;kdHw1f46f/BcT/glJ4k/4JM/tg33wns9SvPFXwI+KGm33xI/Z38a3uX1C78CyaxdWF34M8TTLHHB&#10;L408AXiw6Vrk1uscOq6fd6D4kjttPTXhptqAf1Rf8Gjv/BYjTfFHhKy/4JZfH7xNqb+O/Dj+IPEH&#10;7JvifX79ruz13wNZ6aNY8QfBBLq7lea11PwaLTWPFPgi1/eW914ZuNZ0G2+wJ4a0ezv/AO7oMDjB&#10;BzyOeo9R61/gpfB74tePfgN8U/h38afhX4hvvCfxI+FfjLw/488E+JNPleK50jxH4a1O21XS7oBC&#10;vnQfaLVI7yzkZre+s5LmzuY3gnkR/wDbg/4J7fteeFv28v2Mv2ev2s/CSW9rbfGP4eaXruvaLbTp&#10;OvhfxzYmXQ/iB4TZ1llbPhvxnpet6TCZGWSa3tYbk/JOlAH2dRRRQAUUUUAFFFFABRRRQAUUUUAF&#10;FFFABRRRQAUUUUAFFFFABRRRQAUUUUAFFFFABRRRQAUUUUAFFFFABRRRQAUUUUAFFFFABRRRQAUU&#10;UUAFFFFABRRRQAUUUUAFFFFABRRRQAUUUUAFFFFABRRRQAUUUUAFFFFABRRRQAUUUUAFFFFABRRR&#10;QAUUUUAFFFFABRRRQAUUUUAFFFFABRRRQAUUUUAFFFFAHA/FLx3p/wALvhp8RfiXq7RJpPw88C+L&#10;vHWpmaQRQrp3hHw9qOv3rTSkYiiFvp7eZLhvLXniv8IP4n/ELxB8W/iV8Qfip4tuGvPFXxK8b+Kv&#10;H3iS6Z2la413xfrl/wCIdWl3th2D32oTNublQEziv9fL/g47/aFt/wBnX/gjt+2HrMHiSHw74o+J&#10;3hHRvgX4OzK8d7rOp/FjxHpnhnxBo+lCN0le9f4fy+MtQkaM/wCj2OnXl4/7u2ev8dSFHllSKJGl&#10;llZY4o0Uu7yOQsaIi5LOzFVVADuYhe9AH+r/AP8ABpH8EI/hV/wR88A+NZLW4t9R/aD+MPxe+K92&#10;00YTzLLTPEKfCvRjD/HJavYfDhbiOST5pGuX2fJsz/TpXwn/AMExf2fbr9lb/gnr+xv+z7qUP2bX&#10;Php+z78ONJ8UQeX5LR+Mb/QLbXfGavHgFZP+Ep1bV2kzhmkLuRzX3ZQAUUUUAFFFFABX84H/AAc6&#10;/wDBN7XP2/P+CduseJ/hloz6x8df2TNV1L44eBNKtbdZNT8W+ELbRp7T4r+BdNCRNPJfar4bgt/F&#10;Gj2Nv++1bXvB+laTCjzagmz+j+o3UMpVgCrcMpwVdTkFWDDBVh8rL83y8YoA/wAA47dwwMjI46Z6&#10;d8nGfwx0r/Rs/wCDKb9rOHxR+z/+1H+xdrmqTS6z8JviBpfxz8CWM5zGvgj4l2Ft4b8V2tgSSyW2&#10;j+MPC9jqNzD9wXXjLzQd0zl/5L/+DgD9jTSf2Hv+Cqn7Tfws8I6PHoPw18aa9YfHD4W6Zaw+Tp9j&#10;4O+LdsfEk2j6VGcLFpXhnxbJ4o8K6dEjMsNnokMP8DY97/4Ndf2kLj9nz/gsT+zzpk2pSWHhv9oH&#10;SvG37PfiaI3Hk2t8fGmiya14OgmRj5Ty/wDCxPDHhFbVWV2aaTyY9nnvkA/13QwPQ55I/EHB/I0t&#10;NQYHTHJ69Tz1NOoAKKKKACiiigAooooAKKKKACiiigAooooAKKKKACiiigAooooAKKKKACiiigAo&#10;oooAKKKKACiiigAooooAKKKKACiiigAooooAKKKKACiiigAooooAKKKKACiiigAooooAKKKKACii&#10;igAooooAKKKKACiiigAooooAKKKKACiiigAooooAKKKKACiiigAooooAKKKKACiiigAooooAKKKK&#10;ACmPux8vXPHTvkZ59OtPr+fb/g49/wCCnlj/AME6P2APGOleC/EMenftKftOWet/B34H2drdiLWd&#10;CtdSsYrb4kfFGBIj9ptoPAXhjU2i0rUov+PfxxrnhGMEo8zIAfxh/wDB0f8A8FgNE/b9/aP0r9lj&#10;4H3kd7+zd+yP4s8T2T+LYpnMfxa+NDwr4e8V+KLJA5t38JeDo7W+8K+DLry2k1RrrxJr0Mz6brem&#10;Qw/mV/wQq/Ya1/8Ab5/4KYfs4fCqLRJ9T+HXgbxfpfxs+Nl8bdpdM0v4W/DDVbDxBqlrqcm1kjTx&#10;hrMOi+BLFG5m1DxNb8eUk8kf5DuDIzOzkszEu7EtuZjy7SHltzEszN8x5I39/wDVu/4NWP8Agmvf&#10;/sSfsEp8b/in4Kfw1+0H+2Fe2PxE12LWLE23ifwv8HNPt2i+EPg++iuIY7vS21KxvdU+IV9prmO4&#10;jk8XWFnqsK3ujpDaAH9QSnIyQQTnIIwfy9MU6iigAooooAKKKKACkIBGCMj3paKAP877/g98+Fem&#10;6f8AFz9g7422mmNHqnij4d/GL4Ya9q6QARXVn4J8ReEvFPhixluNoDT2snjzxTNGrM0nl3GY9gT5&#10;/wCJ74FfEzVfgv8AGz4QfGHQrybT9Z+FXxP8BfEXSry3aRJra/8ABfirSvEdtLG0TLLlJdOVisbb&#10;nGU/jr/Sr/4POPhFZeMf+CaXwm+K2xP7Y+Df7UfhFYpzGC66B8RvBvjTw9rFukhZWVJtXsfC8zoq&#10;yeY1rHuX92Hr/L/HfnHB/H2oA/31fCPifSfGvhTwx4y0G5jvdD8W+HtF8T6NeROJIrvSdf0221XT&#10;rmJ1yrxz2d3DLGy/KysCODXRV+cX/BH/AOI2n/Ff/glp/wAE/wDxvpjs8N7+yf8ABXRrnfI0zpq3&#10;g7wVpXg3XoHlZmZ3t9b0DULdmLE7ozn0r9HaACiiigAooooAKKKKACiiigAooooAKKKKACiiigAo&#10;oooAKKKKACiiigAooooAKKKKACiiigAooooAKKKKACiiigAooooAKKKKACiiigAooooAKKKKACii&#10;igAooooAKKKKACiiigAooooAKKKKACiiigAooooAKKKKACiiigAooooAKKKKACiiigAooooAKKKK&#10;ACiiigAooooAKKKKACiiigBMjOM8+lf4+P8Awcbf8FAz+3//AMFMvivq3hPW/wC1fgp+z2037Pnw&#10;b+zXRn0zUdN8Faldp428Z2W1Ut5U8aePp9evrK+hVvtfhq18No7utsjj/Q//AODh7/goUf8Agnn/&#10;AME1vi14r8Ka4ulfG/45Rv8AAT4Hi3uBFqll4l8badeReJvGNio3SxP4F8ERa9r1peKvl2/iBfD0&#10;Luj3kW7/AB3CwbqSW5JPXccnrxksc/e/iz82eaAP6M/+DZj/AIJk2/8AwUI/b90bxn8R/Dqa1+zj&#10;+ycujfFv4qW2o2v2jRvFvis3s4+E/wANrxJA0Fzb+IfEemXXiLXbOaOSC+8K+Edb025RP7Thev8A&#10;W9CKuNoCgDAA4AAAAGBgYAH4Y4r8H/8Ag3R/4J5wf8E/P+CaXwp0fxHpf2H41/tCwWX7QXxplngE&#10;OoWOseNdJsZfBvgucFnkhXwP4GTQ9LvLN22ReJJ/EtyiRi/dB+8dABRRRQAUUUUAFFFFABRRRQB/&#10;Nr/wdjaMdV/4Iq/H26Ee9tA+JP7P2sqxEOI8/Fvw3o8jgyfvARFq8iZh/eN5u3mIz4/yU16jHB9e&#10;BjvnJz/L7tf68v8AwdJyWif8ESv2thdzJFv1L4Gpbb/JzJdn46fDswRIJgQWcq23y/3mN/l/MOf8&#10;hkdfwb+RoA/19/8Ag1/1S+1P/giX+x+L64luP7OPxj0uzMshk8mxtfjb8QWt7eMnhYovNdY4/upn&#10;ZX9AFfz4/wDBrd/yhL/ZL/7CHxr/APV2+Pq/oOoAKKKKACiiigAooooAKKKKACiiigAooooAKKKK&#10;ACiiigAooooAKKKKACiiigAooooAKKKKACiiigAooooAKKKKACiiigAooooAKKKKACiiigAooooA&#10;KKKKACiiigAooooAKKKKACiiigAooooAKKKKACiiigAooooAKKKKACiiigAooooAKKKKACiiigAo&#10;oooAKKKKACiiigAooooAKa2cDGc5HT+vB49adX8yv/Bzr/wVjX/gnz+xpP8ABH4U+IW079qb9rXS&#10;te8GeCbjTrgJqnw4+Fyomm/Eb4n743Wey1CSzvf+ER8E3C+VP/wkGq3OuWDu/hK8joA/i0/4Ob/+&#10;Cm1r/wAFBP2/tW8DfDjX/wC1/wBnX9kmPW/hF8NLmyujLpPizxob+E/Fn4j2ojka3nt9b8QaZZ+G&#10;dDvod0V54Z8H6TqcG3+0pkHgH/Bvz/wThu/+CkH/AAUV+GHgvxDoz33wJ+CtxZfG74/XUkPmafP4&#10;P8JanbTaD4HndgIZLj4jeLBpfhlrVmWf/hH5PEWpRpMmkzIfw/ZR83PzDqCQcc8/Nnk567R17cmv&#10;9dD/AINnf+Cby/sB/wDBOrwd4l8c+Gv7F/aG/aq/s740/Fs31qYdc0XQb60kHwo+H96ZGae3Twv4&#10;OvF1i+02Ty2sPFXizxPDJHvXIAP6II0VEVFVUVAFRFAVFVQAFRQFCqgAVRj5cVJRRQAUUUUAFFFF&#10;ABRRRQAUUU1un9PX0/XFAH8Xv/B6V+1HbeA/2MP2e/2UNK1CFPEX7QPxjm+IHiGyWQm6Pw/+C2lM&#10;+yWIHC2+oeOPF/he4gdl/eTaBMkf3JK/zTB1/Bv5Gv6Xv+Dr/wDajf8AaC/4K4fEbwJp2r/2j4T/&#10;AGW/APgn4E6PBDKr2dv4his5fHfj5k2gob6HxV4xutD1JzumWXw/FaSMPsYRP5oR1HO339P60Af6&#10;9P8Awa3f8oS/2S/+wh8a/wD1dvj6v6Dq/D7/AINwfAcvw/8A+CLP7DGn3Ec8dz4h8A+K/HkqTrsY&#10;ReOvib428Tac6DAJhm0jUbCaFv8AlpHIjj5HBr9waACiiigAooooAKKKKACiiigAooooAKKKKACi&#10;iigAooooAKKKKACiiigAooooAKKKKACiiigAooooAKKKKACiiigAooooAKKKKACiiigAooooAKKK&#10;KACiiigAooooAKKKKACiiigAooooAKKKKACiiigAooooAKKKKACiiigAooooAKKKKACiiigAoooo&#10;AKKKKACiiigAooooAKKKQkAZNAHlvxs+Mfw6/Z6+EvxG+Ofxc8TWng74Y/Cjwfrvjvxx4kvyTb6T&#10;4d8O2Et/fyxwoGmvb2WOH7Ppum2sc17qepTW2n2MM95cwwyf4xH/AAVr/wCCiHi7/gp5+3D8Wv2o&#10;dbj1PSPBuo3cPg34K+C9SkjafwN8HPC0l1b+D9DnjtpJbVNY1ET3nirxU1tNPbyeKvEGsvbTPZ/Z&#10;kj/sQ/4PO/8AgoFrnhLwX8Dv+CdPgDWmsIvifZr8dvj2dPv4xPf+ENB1u40n4W+CtQhgc3C6fqfi&#10;nS9c8YalaXSxrNN4Z8K3MO+HzDX+eEuM8kgeo60Afvj/AMG6H/BNG6/4KN/8FC/A1t4u0Y3v7PX7&#10;N0+j/G347T3MO/TtXtNF1UP4C+G8u4qk0/xB8W2cNtfWLfNN4O0nxhcpmSzRH/2BFVUGFAUAAADg&#10;AAYAA6AAelfgJ/wbc/8ABO+2/YE/4Jq/DKTxPoK6T8dP2mINO+PvxlmuIDHqtifE+nLL8OfBF3vd&#10;3hj8F+BLjTY7rT2CrZ+KdY8VPs3XT5/f2gAooooAKKKKACiiigAooooAK+Vv24P2nvDP7GH7Iv7R&#10;H7UviwwyaX8EfhX4r8bW1hNJ5Y1vxHZadLb+D/DaMOk/ibxXdaJoNueSJtSR9p219U1/FP8A8HoH&#10;7ZVv8O/2TvgT+xT4d1p4PFf7Q/xB/wCFoePdMtnlEn/CqfhLuXSbTUtjeWLTxD8RtU0W+s45C/2i&#10;48C3rp/x7PvAP85j4nfEbxh8YPiN49+LHxC1i48Q+PPiZ4x8SePfGWu3bM1xq/ifxbrF5ruuahIW&#10;ZsG61K/uJgisVjVhGnyIuOKRWdhGqlnb5UVVLMzMQFVQoJZnJ2r1zuGKYTkk+tfeH/BL/wDZ7P7V&#10;X/BQ/wDY0+AMti2paT8Q/wBoP4bWfiu0WN5RJ4G0fxDaeJfHjSCMFkhi8HaNrkk02NsMas7nYpoA&#10;/wBlr9hL4Zp8Gf2J/wBkT4TpZrp7/Dr9mn4IeD7mzRBGIL7Qfhv4c0/UEKKSokN9DcNL/ekZ269P&#10;q2o40jjRY4lVI41WNEjUIiIg2KiKoARUC7VVcBQKkoAKKKKACiiigAooooAKKKKACiiigAooooAK&#10;KKKACiiigAooooAKKKKACiiigAooooAKKKKACiiigAooooAKKKKACiiigAooooAKKKKACiiigAoo&#10;ooAKKKKACiiigAooooAKKKKACiiigAooooAKKKKACiiigAooooAKKKKACiiigAooooAKKKKACiii&#10;gAooooAKKKKACiiigAprDI/w9+PUevrTqztY1G00jSdT1a/njtrHS9PvdRvbmUhY7e0sraW5uZ5G&#10;P3UhhjeR27KpoA/xef8AguN+09bftdf8FV/2z/jFpGpXOp+FP+FsX3w48EzzyF4j4R+EFhYfDHSJ&#10;7FNzpDY6p/witxrkMcf7tm1WabLvM7vzH/BGT9mbSP2vf+CoX7F3wH8T6O+veDfE3xl0jxD450nY&#10;Ht9R8EfDew1H4k+LLC+3o8f9n6honhO80+8VwVkhumhA3yrX53+Ob+DVPGni7U7Wbz7XUfE/iC+t&#10;5gQRLBd6veXEUq4CjEkciyD5VB3dBX9a3/BmH8JvD3jT/gpR8YviXq0Uk+q/Bn9l3xRqPhQmKN7e&#10;z1nxz408G+DL29Lsd8dyPDl5rVjA0f8ArLe/vUfgigD/AE9IlVEVERY0QKiIoCqiIAqqigKFVQAq&#10;ptXaB0xxUlIM9zn8MUtABRRRQAUUUUAFFFFABRRRQAV/kP8A/B0R+0r/AMNGf8Fh/wBoSw0/UHvv&#10;DH7PmmeDv2d/Do8/zre3uPAmkf2n43hgTO2JofiP4l8YWtwo+dprX58gJX+qB+2j+0/4M/Yu/ZU+&#10;Pf7Uvj0q3hr4JfDTxH42lsdwSXXNYsbQweF/DNq3a98UeJrnSPDti2Cq3WqQu+ERyP8ADf8AiZ8Q&#10;vE3xa+I3j34p+NL1tS8YfEnxp4o8e+KtRdnZ77xF4v1u+1/WbpjIzvibUNQuHUMzFVbGTzQBw9f2&#10;Of8ABmf+yPc/FL9u/wCLf7WOr6ZO3hb9lv4T3Wg+H794AbR/il8aTe+HNOQTOCplsPh/pnjySaOF&#10;fMhk1DT5m2B03/xx+/p9P5d6/wBfX/g2f/Ymn/Yv/wCCVHwWHijw6NA+Kf7R017+0f8AEWO5tmt9&#10;XSPx9BZp8OtK1MTKtzDLpfwy0/wk0mnTLGdO1LUNVheFLl7kuAf0BKMD/wCtj8/f3paKKACiiigA&#10;ooooAKKKKACiiigAooooAKKKKACiiigAooooAKKKKACiiigAooooAKKKKACiiigAooooAKKKKACi&#10;iigAooooAKKKKACiiigAooooAKKKKACiiigAooooAKKKKACiiigAooooAKKKKACiiigAooooAKKK&#10;KACiiigAooooAKKKKACiiigAooooAKKKKACiiigAooooAK+Zv20vGa/Dr9jz9qzx+8TXA8F/s4/G&#10;7xQsCOInnk0P4beJdRihWQ8RtLJbrEsn8BYP2r6Zr4H/AOCqHiLTPCn/AATT/b31/WZvI03T/wBk&#10;T9oE3Ew6qbn4Y+JLOAAFhlnuLiGNRuyzMAKAP8P+v7fP+DIeKNv2qP24J2RTKn7P/wAPYkkKjesc&#10;3xFmeVA3ULI0ETMvRjGh/gr+IQ9voPX+v9OPSv7gP+DIXn9qH9uQ/wDVA/hsPy+IV6P6UAf6O9FF&#10;FABRRRQAUUUUAJuAOMjJ7d+3+IoyD0IP41/Kd/wcGf8ABe39p3/gkX8Yvgr8L/gx+zl8NfHnh34t&#10;fDC48dJ8UPirJ4zl0b+39K8Y6jomueC9F0/wtqugQ3F7pWj2+jalqT3OrfaraPxRp032PyPJaf8A&#10;LD4B/wDB7tcNrclp+1B+wzBb+HJFhWLxB8B/idLda1YOFUTibwl8QNMt7PVI5HVpFaPxlpclvGdj&#10;R3Lje4B/oA0V/PT+yx/wdBf8EhP2odW03wvL8ddb/Z78YapLbW1lon7R3hK5+H+l3F1cQtI0a+Pt&#10;Pu/Efw3s0jkX7Or614u0eS4mkhS2hkMyA9X+19/wck/8Emv2V/h9rviLSv2mPB37Rnj+30vUbjwl&#10;8J/2f79vH+seKNbtYp10/StQ8VaRbXXgvwXZ3V9HHHdat4k1q3ezs2e/sNN1aZILO5APw7/4PL/+&#10;CjFl4Z+HHwv/AOCaXw/1C2uPEfxGudD+OXx/mtbvfPo3grw5qNwvww8FXcETFEuPFfii0uPGV5Dc&#10;eXcWtj4R8PTJC9tryOf87avq79tz9rz4mft3ftVfGj9rH4urZweNvjJ4tuPEFzo2mTXc2j+FdEt7&#10;S20fwt4O0J715LptG8JeGdO0nQdPkuG+0XEdj9suc3VzM9fKQGf8j+pFAH60/wDBD/8AYet/+Cgv&#10;/BS79m74C+IdKk1T4Z2PiSX4qfGaJVJt3+FfwwSPxN4h0u/kMciwWni2+t9H8CiZtu2bxRAiP5zx&#10;1/tDW9tb2cEFraW8Fra2sMdvbW1vElvb21vAixwwQQxKscUMUaLHHHGqpHGqIiBa/ju/4M/v+CcM&#10;X7Pv7I3if9u/x/pkkHxS/a8zo/w8ivIBHP4d/Z+8Ia1NHp88Ic+bHL8SPGFjeeIrl9qxXfh3Q/BN&#10;5AcTO7/2M0AFFFFABRRRQAUUUUAFFFFABRRRQAUUUUAFFFFABRRRQAUUUUAFFFFABRRRQAUUUUAF&#10;FFFABRRRQAUUUUAFFFFABRRRQAUUUUAFFFFABRRRQAUUUUAFFFFABRRRQAUUUUAFFFFABRRRQAUU&#10;UUAFFFFABRRRQAUUUUAFFFFABRRRQAUUUUAFFFFABRRRQAUUUUAFFFFABRRRQAUUUUAFfk9/wXUJ&#10;H/BH3/goiQcZ/Zh+II/O0hBH4g4r9Ya/J/8A4Lqf8off+CiP/ZsPxC/9JIaAP8Wg9vpx+Z9z/ntX&#10;9wH/AAZC/wDJ0P7cn/ZBPhv/AOrDva/h+r+5b/gyB0m6l/aH/bz1xI2Njp/wY+EOkzzgfIt3rHjj&#10;xPeWke7GNzw6HeMF6/u2PQUAf6MVFFFABRRRQAUUUUAeKfHT9nL4CftOeD3+H37Q/wAGfhp8bPBT&#10;PLcR+HPib4M0Lxjptldz28lrLf6bFrVldtpOotbSSW66lpclrqCRu6JMEPH8fH7af/Bl1+zn8QLn&#10;VvFX7Dn7QPiz4B6ze3bXcPwx+LlnL8TvhnAsjO5sNG8UWDad8QPDltEz/upNWbx5L5KpD8jZkf8A&#10;tyooA/yPv2oP+DWP/gr7+zpdtJ4Z+CXh79pnwu1y0EHiT9nvxjp3iK7Ck/u3vvBXipPCPji3Mgzu&#10;ks9B1Kzhb79/nFflD8Uf+Cbf/BQX4KSXcfxS/Yo/aj8FRWFvPeX1/q/wO+In9k2traRtJdXM+tWv&#10;h+50iO2t4g0s0zXgjjjDO77EL1/uPEZ/z/8AX9aQrkY3EdOfp149D3oA/wAAwh2+Yhjnucknqep6&#10;9DVvTZLGLULKXVLaa802K7tpNQs7W5WyubuySdGu7W3vWtrxbKe4txJDDdNZ3S20jJMbabZsb+9/&#10;/g5V/wCDdLTtDsfiP/wUd/YL8IW2naXYxan43/ak/Z38OWQhtbK3DNfeI/jb8J9LtVEdtaQh5tW+&#10;JXgixjht7WFbzxh4ejihj1jTU/gVZQACGzntjH9Tn/69AH+0l/wR8/4KIfsh/wDBQP8AZD+H+tfs&#10;ntL4O074P+F/Cnws8VfAfxDeaYfHvwZk8LaBYaRomh6tbWBSLVfDtzpVjG3hfxlY28Oj+JbWGZfJ&#10;sNYsNY0TTf1jr/EK/wCCZH7fvxT/AOCa/wC2D8KP2nfhrqeqLpnh/XrHSPit4NtLuSHTvib8JNUv&#10;7VfG/gfV7XcLa6N7pkbX+g3FzHJ/YvijT9G1u2T7TYIa/wBrb4WfE3wV8aPht4A+Lnw31u18S/D/&#10;AOJ3g3w34+8F+ILJ0e21jwx4s0iz1vRL+PazBTc6ffW8kkZbfBKXhl2SI6UAd/RRRQAUUUUAFFFF&#10;ABRRRQAUUUUAFFFFABRRRQAUUUUAFFFFABRRRQAUUUUAFFFFABRRRQAUUUUAFFFFABRRRQAUUUUA&#10;FFFFABRRRQAUUUUAFFFFABRRRQAUUUUAFFFFABRRRQAUUUUAFFFFABRRRQAUUUUAFFFFABRRRQAU&#10;UUUAFFFFABRRRQAUUUUAFFFFABRRRQAUUUUAFFFFABX4Q/8AByx8bNN+CX/BGP8AbEurwq2pfFDw&#10;/wCFPgn4et2ZR9p1L4l+NNC0jUAMkEtZ+FY/EWqKqBmzYcjZvYfu9X8Nf/B7X+0GNB/Z/wD2NP2Y&#10;NO1B47r4j/FLxx8ZfEenRsQG0X4YeHLPwp4f+1qOsN3q3xG1OS3X5cTaO5/gzQB/nOt1+vPp7Hg9&#10;8iv9HT/gyM+Fcmj/ALM/7bXxouNPaEePvjb8O/h3p2oPEw+1W3wy8E6nr15FBKVAeKK7+JqiTDEG&#10;ZcP86iv84onOPYAfl+Ar/YH/AODZn4Ar8AP+CNX7KEFzbNa698YLLxl8fPEW6Py2uJfib4r1K88M&#10;TuD8xP8Awr6w8Gwq7/MywcfLgUAfvhRRRQAUUUUAFFFFABRRRQAUUUUAVbyztNQtbqxvrS2vbG9t&#10;57S8s7yCK5tby1uYmhuLa6t5leK4tp4XeGaGZGjljZ43RkbFf5H3/ByB/wAEi1/4JkftfR+MPhTp&#10;bRfso/tPXXiTxx8H4re2mW0+G/iW2vYrnxz8G5ZiGiFr4Zn1Wx1bwazSbpvB+rWFh+/vdB1W4k/1&#10;y6/Jn/gtf/wT70H/AIKQf8E8fjl8C20yC6+J3h/Q7z4rfAbVPs8T32k/GHwFpmoaj4cs7SVsNDB4&#10;ys21PwDq/wA23+y/E1zPs862gdAD/FuBYcAn0x+PTH1r/Tj/AODO79viX46/sZfED9i3xxrT3nj7&#10;9kTxBDqXgNb2d5Lu9+BXxJvL7UNKtbfzE3vD4J8bxeI9Jl/eNHY6TrvhWzjRI0Ra/wAyS6t7izub&#10;i0u4J7W7tZpLa6tbmN4Lm2uLd2imgnikVJIpoZEaOSKRVaORWR0ytfuJ/wAG6X7aFx+xZ/wVb/Zy&#10;8Rajq40r4d/GzWG/Zw+KP2i4lhsH8OfFm90/S/D+oX2w+Ukfh74h2/g3XmuJFC28Gn3O50jmm3gH&#10;+xXkHoc0U1en0JHbsfYn/GnUAFFFFABRRRQAUUUUAFFFFABRRRQAUUUUAFFFFABRRRQAUUUUAFFF&#10;FABRRRQAUUUUAFFFFABRRRQAUUUUAFFFFABRRRQAUUUUAFFFFABRRRQAUUUUAFFFFABRRRQAUUUU&#10;AFFFFABRRRQAUUUUAFFFFABRRRQAUUUUAFFFFABRRRQAUUUUAFFFFABRRRQAUUUUAFFFFABRRRQA&#10;V/k//wDB2p+1HB+0B/wVl8XfDjRdQN74Y/ZU+Gfgn4Jw7Dutv+EuvIbn4ieOpIudvn2mq+Mbfw5e&#10;dxdeHXTrH8v+qh8QfHPh74ZeA/G3xH8WXi6f4W+H3hHxH438S3zFQtloHhXR73XdYumLFVAt9PsL&#10;iX5mVfl5Nf4Uf7R/xn8QftGfH/42/H7xVPNN4h+NHxW8e/E3VvtEhllhuvGvifU/EBtQ7HJiskv1&#10;s7dfuxw26IuNgwAeZeGfD2qeLvEXh/wpods17rnifW9K8O6PZxgtLdaprV/babp9uiqCxee7uYYV&#10;X5txkwgr/d6/Z/8AhXpvwM+BfwY+C2jxxR6X8JPhT8P/AIa2AgQJE1r4I8J6T4cjkVVVRmYab5zu&#10;w3SSSO5+d3J/x3v+CDv7ODftT/8ABWn9iX4ZT6e1/oOj/F6w+Lfi1SoaBPDPwV0+++Kd+t2SCFg1&#10;CfwnZ6Om7KtdalCnG+v9oCgAooooAKKKKACiiigAooooAKKKKACmPnHGc5HTPqPT2/D160+igD/I&#10;A/4OR/2B7j9hX/gp/wDGFdB0A6V8G/2k7m6/aJ+EU1tatFpNvB431G5l+IPhSyZT9njk8I/EMa9D&#10;Dpsbr9h8O6l4bd0VLy28z8FNNv73S9QstU025mstR066t7+wvLZ/KubS+s5kubS6t5B80c0FxFHL&#10;Gy/MrKCuDiv9aH/g6S/YO8Nftf8A/BMX4k/FS10xD8X/ANja2v8A48+ANZt7bzdQl8IWEVvb/F7w&#10;nNIhEv8AY+r+DIJPEkka7gNb8G6DNs2RTb/8lEHBzjP+etAH+3//AMEwP2v9E/bu/YI/Zh/ah0u9&#10;iu9U+Ivwv0KPx5CkqSS6Z8UfC8R8K/EzSpxGzsjWvjbRtbNqsu2WbT5LO52bLhTX3xX8EX/BlN+2&#10;qL/w9+09+wH4p1cG50K9s/2lPhBp91crv/srVDpXgn4s6Vp0chyILLU4/AOuR2sP/LbWtbvdnM8i&#10;f3u0AFFFFABRRRQAUUUUAFFFFABRRRQAUUUUAFFFFABRRRQAUUUUAFFFFABRRRQAUUUUAFFFFABR&#10;RRQAUUUUAFFFFABRRRQAUUUUAFFFFABRRRQAUUUUAFFFFABRRRQAUUUUAFFFFABRRRQAUUUUAFFF&#10;FABRRRQAUUUUAFFFFABRRRQAUUUUAFFFFABRRRQAUUUUAFFFFABRRSE4BPpQB/Pp/wAHO37VK/sv&#10;f8Ehf2hbfTtRSy8ZftDy+Hv2b/CCLdG3u5YviJdyT+O3gEbrNIIvhnonjKMtH/q5rmDewV8N/kKZ&#10;Pqfzr+3D/g9Q/a4l8b/tN/s2/sYaFqW/Q/gZ8OtQ+MHjqxhYeU/xA+LVwuneHbW+Ct891oPgbwzH&#10;f2G5VaKHxzc7Plua/iPAzwOvYevtQB/bb/wZQfs4jxX+1J+1l+1JqWltNZfBz4QeGfhV4Z1CVT5U&#10;Pij4w+Ip9X1SS1bjddWfhn4c3FrcbcNHba8naav9Iqv5OP8Agzq+At58L/8Agllr/wAWNT01rK9/&#10;aO/aG8feMNKuJYyk2oeD/Aljonwy0q4DSBXa3HiLw14wW3Vf3OxnuYnJuWNf1j0AFFFFABRRRQAU&#10;UUUAFFFFABRRRQAUUUUAcV8RvAug/FHwB45+Gniu0W+8LfETwb4n8C+JbN0V1u9B8W6Le6Dq9syv&#10;hWSbTr+4jZWBVt4GOK/wuf2pvgH4n/ZY/aR+O37OHjOMr4m+CHxW8c/DLVJWwBev4R8Q3+kW2qQF&#10;QFktdXs7e11S1lVQslrdQyJhHr/d7+lf5Qf/AAdu/s1D4Gf8Fa/FfxH07TxaeHf2ovhT8PvjJbSx&#10;828niXTbS4+GPjCNcDatzLqHgW11i7T5WZtaSZ0/fI7gHwf/AMEB/wBo+4/Zf/4K4fsU+O31htH8&#10;P+LfixYfBbxjIzFLW58M/Gu3n+HEkV+fuNaWmseING1j94NsNxptvc8GBXT/AGbK/wADHwR4qv8A&#10;wP4z8IeNNLllg1Pwf4o0DxTps8LbZob/AMP6tZ6raTQtxtkjuLKJo2z8rL19P95f4beMLX4hfD3w&#10;H49sXSSx8b+CvC3i+ylhIMEtp4l0Ow1q2kiPPyPFeq0f+wQcUAdvRRRQAUUUUAFFFFABRRRQAUUU&#10;UAFFFFABRRRQAUUUUAFFFFABRRRQAUUUUAFFFFABRRRQAUUUUAFFFFABRRRQAUUUUAFFFFABRRRQ&#10;AUUUUAFFFFABRRRQAUUUUAFFFFABRRRQAUUUUAFFFFABRRRQAUUUUAFFFFABRRRQAUUUUAFFFFAB&#10;RRRQAUUUUAFFFFABRRRQAUh7Z9QPfnjjH6+2aWvHf2hfipY/Az4CfGv406o8Saf8JPhP8QviTdGY&#10;gRtF4J8J6t4jMbZwD5racsQHRmcJ1NAH+N1/wW4/aFb9p/8A4Ktftx/FeK+mv9If46eJfh/4Zmlk&#10;Z0/4Rb4RLa/Cvw/9nBJC202neD4bqNU/ds1w8iffJr8sUBZgqgszfKqgElmbgKAAclicY75rY8S6&#10;9qfirxFr3ijWp2utY8S6zqniDVblyS9xqWs30+o307k8lprm5kkLH727OTX1p/wTo+Ccv7R37en7&#10;HfwNSzF/bfEv9o74R+HNXtGTfHJ4dl8a6Rc+JmmXawEEPh621Se4kZWjjhjkdxsR6AP9kj/gmp8B&#10;Lf8AZg/4J/fsdfAWOxOn3fw4/Z5+GGk69avGI5E8W3/hiw1zxnJKoA/f3Hi3VNauLhmVWkuJHd1D&#10;ua+4aaihFCqFCr8qqoAVVXgKAOAFAxjt0p1ABRRRQAUUUUAFFFFABRRRQAUUUUAFFFFABX8Hn/B7&#10;v8D1vfhn+wv+0ha2hM3hvxr8Ufgrrl2iZBg8Y6Jovjfw3DM4zkRzeCvFDW6s37trmbZne9f3h1/M&#10;X/wdyfDo+Nf+CN3j/wAQxWguZvhR8cvgd4/VxCJJrWC78RXnw6upo3A3xKIPHzee4Zf3O7eeKAP8&#10;nuv9qj/giR8cI/2hv+CT/wCwb8SPtaXl+v7PHgnwFr0ofdIfEnwmtW+F2utMDkiWbUvCFxdNu+bb&#10;cI/8aV/isvjccZPc5xnJ5PTjqa/1ZP8Ag0A8cSeKv+CPuj6BNeC5b4b/ALRvxr8IQweZ5j2NpqEv&#10;hnx3FbsCSUVp/GV1cRrwuyb5RjigD+pKiiigAooooAKKKKACiiigAooooAKKKKACiiigAooooAKK&#10;KKACiiigAooooAKKKKACiiigAooooAKKKKACiiigAooooAKKKKACiiigAooooAKKKKACiiigAooo&#10;oAKKKKACiiigAooooAKKKKACiiigAooooAKKKKACiiigAooooAKKKKACiiigAooooAKKKKACiiig&#10;Ar8RP+DjT42W/wADf+CNP7bWuG7e11Lx58P9I+DOiCMlJbm8+Lvi/QPA2owIwZGUp4b1bXrttuT5&#10;dq+OvH7d1/GN/wAHq3xku/Cf7CX7MvwVsrlYR8YP2kLnxLqkKyEPd6N8J/AuqyPHtH34U1zxzoNw&#10;27cqyQQnG/YUAP8ANCbGcDsAM8/pk9D/APq4r+nv/g0e+AUHxh/4K9eD/HmoWAvdK/Zw+DnxT+Lm&#10;90DwQa7qWm2nwr8PyMCABJDcfEO4vrVnB8u4sUdCHRHr+YMknr6Yr+/b/gyC+CLtdft5ftIXkX7u&#10;OD4QfBDw7OYzktI/ifx34xhEoyjBVh8COUXB+ZHf7yUAf3/rnHIA5PGc4/8AHR36e3enUUUAFFFF&#10;ABRRRQAUUUUAFFFFABRRRQAUUUUAFflT/wAFxPh7pvxO/wCCRn/BQbwzqlql1Dafsy/ETxnao0Yk&#10;MWrfDnTh8QdGuogSCsttqnhm1mVlO75Tw+SjfqtXyx+3NpFjr/7FH7YGianBHc6fq37Lvx+068gl&#10;UOktvd/CnxZBKrKwIIKOfXn3FAH+Fef6D9Rmv9Iz/gyO8YSX37I37aXgJroyJ4X/AGjPB3iuK0Zy&#10;wth42+GtrpTzKhY7Bcv4EIbH3mt2571/m5V/dx/wZBfE1rT4uft5/BuWYKniH4dfB34m2dtu5d/C&#10;HiXxX4V1GbYTz5a+NtLXcq/L5mHP3KAP9ECiiigAooooAKKKKACiiigAooooAKKKKACiiigAoooo&#10;AKKKKACiiigAooooAKKKKACiiigAooooAKKKKACiiigAooooAKKKKACiiigAooooAKKKKACiiigA&#10;ooooAKKKKACiiigAooooAKKKKACiiigAooooAKKKKACiiigAooooAKKKKACiiigAooooAKKKKACi&#10;iigAr/No/wCD2X41L4j/AGvP2RfgDa3plh+FXwF8S/EPUrMOCtvq3xb8bSaVG0kYY7JTpPwxsZFZ&#10;lVvLn4+U1/pL1/kD/wDBz38WZfix/wAFpf2tMXHn6f8ADQ/DD4TaUivvS2i8HfDHwsdXt1OSq/8A&#10;FU6n4gmdRt2zTupXfvoA/n/r/V//AODSD9n+4+DX/BIfwZ471TTjY6v+0j8X/ij8Xy0qeXcTeH7D&#10;U7P4XeGXccZgubT4e3GqWbYPmWuqQyD5HWv8pHStK1DXNT03RdJtJr/VdYv7PS9MsbZN9xe6hf3E&#10;VpZWkEY+Z5ri4mjhjVeWkdRX+6P+xX8A7D9ln9kb9mn9nLTreK2h+C/wS+HHw+uxCcxz614d8K6X&#10;Z+IL7IChm1HXl1LUJGx80ly7/wC0AD6gooooAKKKKACiiigAooooAKKKKACiiigAooooAK+bP2zf&#10;+TPv2rf+za/jp/6q/wAU19J182ftmZ/4Y/8A2rccf8Y2fHTn/ul/in0IOe9AH+E1X9eX/BmH4std&#10;H/4KgfF3wzPM0c3jD9jr4g29jGHKpPc6H8TvhFrDxFMHdItol1MndVhnfg1/IbX9an/Bmn4Ph1//&#10;AIKr+PfEcjHPgX9kT4pararwu671nx18KfDIYjIJC2erXq4GeX3cYxQB/qRjp1z7/wCSaWkXoOvf&#10;GeuM8fpS0AFFFFABRRRQAUUUUAFFFFABRRRQAUUUUAFFFFABRRRQAUUUUAFFFFABRRRQAUUUUAFF&#10;FFABRRRQAUUUUAFFFFABRRRQAUUUUAFFFFABRRRQAUUUUAFFFFABRRRQAUUUUAFFFFABRRRQAUUU&#10;UAFFFFABRRRQAUUUUAFFFFABRRRQAUUUUAFFFFABRRRQAUUUUAVL69tNNtLrUL64itLKxtp729uZ&#10;2EcNvaWsTTXFxNIeEighRpJGPCqvOO/+Fr+238cLr9pf9sL9qD4/3Nw92PjB8evin4+spnLFxo/i&#10;Lxlq9/oVvlskraaLLp9qp/uwpnmv9jn/AIK7ftDWH7LH/BM/9tj423d6lheeHP2f/HeheGpjOLd5&#10;PG3xB01vh74Ht4G3K32iXxZ4q0cR+XukX55gnyZP+JJn8Px9sH8//rUAfp9/wRd+BX/DSH/BVL9h&#10;P4US6bJqumX37Q/gnxf4itEjMiN4U+GFy/xM8UPcYBVbdND8IX3mmQeSyt5b7t+w/wC1zgeg7/r1&#10;/PvX+bN/wZZfslnx3+1Z+0b+2NrmnF9F+APw0074XeCb2ZB5Z+IPxju7iXV7qzYqd1xongTwtqmn&#10;3m3a0cHjO2+fZM6V/pM0AFFFFABRRRQAUUUUAFFFFABRRRQAUUUUAFFFFABXyp+3brFr4e/Yh/bG&#10;129lSG00b9lj9oLU7iWQ4RIrL4TeLbhyxPbEf4nivquvzc/4LEauNE/4JU/8FDtRM3kbP2Pvj3ar&#10;Jv8ALw+o/DzXNORQx/id7sRqv8TNs6mgD/Eqr+wj/gywP/GzH48gnk/sY+Nfxx8YfgrX8e9f2E/8&#10;GWPP/BTH48nr/wAYZeNck44/4vB8Fu5JJz+Hv6UAf6dygBRj0H8qWsLxB4l8P+EdF1DxF4r1zRvD&#10;Ph7SLf7Vquv+ItVsNE0XTLRSoe61DVNSnt7GzgTdlprieOENhC4Jr8nfjj/wXw/4JBfs+X95o/jz&#10;9uv4L6trli8kV1o3wu1DV/jJdwzR58y3uJvhZpPi3TbW5Qja1veX1vMrHbszQB+v9FfyL/Hv/g8r&#10;/wCCZ/w6hmtvgn8O/wBor9onV1aRYJ7Lwpo/wt8IyFchGm1zx1q6eJYI5G27Wj8DXTBG3slfl349&#10;/wCD4P4gzx3cXwv/AOCf3g7Sp2aQWN54++Omt69FAp3eU13pnh74feG3umHy+YsOrWY4fY+OgB/o&#10;V5Hr+Pb8+n60m9fXqN34ev0r/MyP/B67/wAFDxLK3/DMv7HPlNI7QRnRfjNvihLEpG8v/C3AJmVd&#10;qtIscYfbuEaVU8Tf8Hqf/BRDVPDVxpnhv9nH9kbwr4jubK6tx4oGifFXW1srqZWS31DT9Dv/AIlp&#10;ZCazBVo4dSl1O1mljTzoXi3wuAf6bOR7/kf8K8O+LH7Tn7N/wGsbrU/jd8fvgx8IbCyR3urn4mfE&#10;7wX4ISJY4/NcEeJNa05y4i/eCNFaRl6L0r/HN/aT/wCC3H/BVP8Aauu75/i1+218b4dFvp3lfwb8&#10;NfFE3we8Exxuci2Phj4Xp4U029t4/uxrqkeoTKvWZ+TX5gavrWseItRudX8Qatqet6reP5t5qesa&#10;hdanqN3Iclpbm+vpZ7meRs5LSSMze5xQB/sR/FH/AIOOf+CMHwpN4mrfty/D/wAWXVkZA9j8L/Dn&#10;xA+JhnMZkUi11Hwb4T1bRLrLRsI/s+qN5mY3R2jdHPxX4t/4O/8A/gj14bkMei61+0n4/XaWE/hT&#10;4HyWMIPH7sjxz4p8HT7x0z9n8v5W+fpn/KiyCR35AUDPOcnBGOpP+y27vxzXe+FvhJ8U/HEkUPgr&#10;4afEHxhNOivDH4X8F+I9feVGVn3xLpOm3jSJsR23qpG1Xb+A0Af6ZGp/8Hn3/BLW0uoodP8AhP8A&#10;tnarbsm6W7i+G3wqs1hcgnyxDd/GyKWQqQq7goXLZG/mui8M/wDB5R/wSc1tok1vwh+154P3sweT&#10;V/hL4H1GCIKDtaRvDXxY1mdkcjCiO3kbLZdEWv8AOL0z9gD9u3WbKLUtH/Ys/ax1TT54Dcw32n/s&#10;7/F26tJrYZBniuIPCMkUkXytmRWZPQ155qn7Ln7TGhwz3Gtfs7fHXR4bVtt1Pqnwj8f2ENuS/lAT&#10;SXfh+JImMoaP94y/Ou3G/igD/Uc8N/8AB23/AMEYdcl8nUPiz8ZvCOWVVl8SfAXx1NE24hfv+F7f&#10;xIYwv3maRY0Azya+0/h1/wAHBH/BGz4mf2euhft+fBXRrjUpY7eK1+IM/ib4ZyW88illS9m+IHh7&#10;w7Y2iDO17qa8WyEm2H7RvOwf41epaRqui3T2WsabqGlXkRAktdSs7mxuYzgEB4LqKKZDgrgNGOtU&#10;WwP7pHPA7A8gjBIyf4v7vQUAf7yPwr/aI+AHx0tTe/BP44fCH4vWixrK9x8MfiT4O8dxRxsgkDSt&#10;4X1nVBEPLO795twvJwK9iJA6mv8AAq8M+LfFXgnV7fX/AAb4l8QeEtetGDWmteGdZ1LQdWtXUhg9&#10;vqOlXNpeQsHUMpjnXayg4yBX6+fsx/8ABwZ/wV1/ZTFvZeB/2yPiL498NW+xV8JfHmS0+OWiiGMK&#10;qW1vdfEaHXPEuk2wjHlrBofiDS413bkCyKjoAf7LG5fUfjxjHr6fjTq/z+/2S/8Ag9mnij0TQf23&#10;f2QftDRwWVtrXxK/Zr8SrG004l8ufUU+FPxDvBFBGYis0lva/E5g0iv9mhVHhgT+pr9h3/guD/wT&#10;S/4KDXdj4d+AX7R3h6y+Jd/HK8Pwc+KkMnwx+KMxgaNZYtL0DxG0Vj4plXzVZ18G6x4iWOLfM5SN&#10;HcAH61UUgO4HgjkjB9jj8jS0AFFFFABRRRQAUUUUAFFFFABRRRQAUUUUAFFFFABRRRQAUUUUAFFF&#10;FABRRRQAUUUUAFFFFABRRRQAUUUUAFFFFABRRRQAUUUUAFFFFABRRRQAUUUUAFFFFABRRRQAUUUU&#10;AFFFFABRRRQAUUUUAfxs/wDB6R+0BceA/wBgn4A/s/abf/Z7z9oD9oD+3NbtFmKPfeDvg14buNYu&#10;4ZYoyGltk8X+K/BN3tkDRi4tYX/1sMe3/MvUbjz6H/63ccZPav6+/wDg8v8A2ix8S/8Ago38Lv2f&#10;9PuxNpP7NHwD0QanbJP5i2vjn4walL401cSRDKxTt4Otfh7Id3zNCyORz8/8nvwv+H3iP4tfEn4f&#10;/Crwfam98WfEvxp4X8A+GbQBm+0694w1ux8P6TCQgLbXv9Qt1f8AuruJ9gD/AFfv+DV39le3/Zv/&#10;AOCQ/wAHPFl5YRWvjH9qDxL4v/aF8UT+VieTS9dv18K/D6B5GVHeD/hX/hTw/q9uvKxXGtXmxnR+&#10;f6P68k+Anwk0D4B/A/4P/A3wtGkfhz4PfDHwJ8MtF8uNYxJp3gbwxpnhu1uGVAo865j05biZtu55&#10;pHkf52zXrdABRRRQAUUUUAFFFFABRRRQAUUUUAFFFFABRRRQAV+K/wDwcS+MIfBX/BF79vbUZbn7&#10;M+r/AAo0nwfbtkKZpvGvxA8H+FjbDnnz4NVmjYd0ZgByRX7UV/Kd/wAHh3xcTwB/wSXtvh/FcvFe&#10;/HH9pL4UeC2t0babjSPC9p4n+J2oM+GVmii1DwXoqsvzbmnTfxQB/lcng8jpjI/AfzFfXv7G37dn&#10;7Uv/AAT/APiJ4j+K/wCyV8Urj4SfEDxX4KvPh7rniK08P+GPEU114R1DXNE8QXelLaeLNF1zT4fN&#10;1bw5o92bqGzW8T7L5KTRwvMj/IjD5uueQCeDz9B2r9Vf+Cav/BGn9t3/AIKq6p4ob9mDwj4Xg8A+&#10;A9V0/RPH3xb+I/ieDwp4B8LatqVst9baS0kFtq/iXXtZbTmXUJNN8MeHdYntLWS2m1L7BDeWzygH&#10;g/7Vf/BST9uv9t57eP8Aap/am+L3xh0mzkWay8J694jk03wFZXKsSl3afD7w3Ho3gq2vk4H9oR6C&#10;L4qNrTOK+H6/uD8E/wDBkR+01eXMf/CyP24/gN4atBLbiX/hCfh38QPG1w0Bx9r2DXrr4fxxyphl&#10;t9xkSXh38nGyvQ/i1/wZEePNJ8B6vqPwT/bs8N+MPiPY6fc3OkeFfiF8HL3wX4Y8Q38MEklvpUvi&#10;zRPHPiy88Pm9mWOGPUJvDmrW8LOvnwrG/nRgH8HYDEgDJJPAHLEk44HUnI6CvtH9m3/gnV+3X+15&#10;cSxfs2/snfHH4u2kCRvca54b8B6zH4TtFmmEEZu/GWrW+neE7MvKGVVutYjbCO5TbDI6aGkX/wC1&#10;9/wSd/bPW4u9D1D4LftO/s5+LprbUvDnjHQNK8QaZIXhEVzYarouqQ3+geMfA3jHQ7rdDeW/2rSd&#10;e0HUrbVdE1BXez1CH/Xf/wCCRf8AwUH+H/8AwUw/Yb+E37Sfg2x0Xw34lks28FfGT4faGBFZfDv4&#10;xeGba0XxnoFlab3mt9D1GW8tfFPhJrhpLi48J+INHkupHvGuggB/nA/D7/g1E/4LP+O/C154kvvg&#10;V8O/h5cW9obiy8LfEH42fD+w8UavIrBRY2Vr4e1PxLplldMDuVte1bRrMqvNzv8Akr8mP2s/+CcP&#10;7c37DepvYftUfsw/Fb4R2RuGgs/Fur+HJtT+Hupv5ksaJo/xG8PPq/gjU5ZfJeSO2tdelu1jw8lt&#10;Hv4/3GgABgYH0AHPrjpWH4h8NeHvF2i6l4b8V6Fo3ifw5rNrNY6v4f8AEWl2Ot6LqtlcoUuLPUdK&#10;1K3ubC9tZ0Zlmt7q3mhkVnR02UAf4E208YH8j+PHb86/vi/4Nlv2Uv8Agj//AMFJv2bvGngP4+fs&#10;Q/CnXP2tP2bNU0aLxtrV14k+Krf8LP8Ah94jFw3g74jzaNL4+Giw6r/aljrHhnxdpel2cOjrdWOj&#10;6klhaQ+IYbOHxv8A4OdP+DfnwJ+zJ4d1n/goh+xH4RtPCPwYbWNMtP2ivgX4csTB4f8AhjqHiDUL&#10;fStK+J/w8sLdTFo/gTV9bvLHR/FXhOFY7HwrrOpabqugpD4ev7+w8Pfjb/wbZ/tt237FH/BVf4G6&#10;l4l1KTT/AIZ/tCGb9mf4iSNeG1sLS3+J+paVD4I1y/DA25t9C+JOneEbq8uJvL+yaRJqssciZdHA&#10;P9XP4Z/sZ/si/BrRNM8O/Cf9l79n74daLpEC2+m2Hg/4QeAdBS2jCojN5un6BDcTXEojVri6uJJL&#10;q4kXfczSP89fQml6Lo2iQLa6LpOmaRbBVUW2l2Frp8AWPIRRDaxQxhU3NtXbhdxxitBBhcehI654&#10;yep7n+9jPzZ5x0fQAUUUUAcTq/w1+HGvzPc674A8E63cyHLz6t4V0LUpnYDALy3ljM7ED+83HtXy&#10;J8ZP+CXv/BOj9oFjN8Yf2IP2YfG9+VCHWb/4N+CLHxCEU/Kg8SaNpOma8EUH5VXUNq9q+8aKAP5p&#10;Pjd/wabf8Ec/i9cX994b+FfxV+AupXxLC4+DPxb1y30+0kMiybrXQfiNb/ETQ7ePlo/Jg0+GMRMd&#10;mx1idPxa+O3/AAZDXAlvLz9mT9ui3aF5pXsPDfx2+FskbxW5WbyoLrxp8P8AWZfOlU+Ssl1D4Ft1&#10;kDO/2NNiRv8A6AFFAH+Qh+1b/wAGyH/BXj9lSx1PxA/7P1r+0H4N0oXks/iX9mjxAnxMu/sdr832&#10;w+AnsdE+JrxyRlZGW18F3XkxrI0hXy3evwh8SeFfG3w48STaD4w8OeKfAfi/RLiOS40bxJpGreF/&#10;Emk3cMm+F5tO1W3sdTsbmKVA8bNDFLHIgdMOlf75ZXJznH04P5182/tEfsdfsrfta+Hn8LftL/s9&#10;/CL436MSjQx/ETwLoPiG/wBPkQKEn0fWru0Ot6LcqqKi3Wk6jZ3AjXy/O2ZSgD/JK/Yz/wCDg7/g&#10;q1+xBZad4b+Hf7S2ufEn4eaWIktvhl+0Fbt8YfCttZwy7xpuk3/iK6HjbwzpvHlrY+FPF+h28C70&#10;t0h+cV/Sr+zV/wAHuNq503TP2wf2LJ4A8nlap42/Zx8cLMI4vLGLi0+G/wASWiLv5vyyQv8AE1ds&#10;ZeaF3cC2f9R/2mv+DQH/AIJY/GePWdS+DUvxl/ZY8U6jfSX9rJ4B8ZyeOPA9i0zySS2Z8FfEePXb&#10;wadlwLez0nxZov2VURIXEWYz/Ob+1d/wZmft3fCrTfEHib9l/wCM/wAHv2otH0uI3Wn+DL8aj8Hf&#10;itq0Sxl5bfT9N8Qzaz8PLm7i2lY1u/iNpL32U8i1SZ0tqAP7W/2Rv+C8f/BKv9tGHw5YfCz9rXwD&#10;4V8c+I0K2/wt+M95/wAKi+IUN+gcyaSth4yaw0XW9RUIxjXwpr3iC3ul+ezuZ02mv16tL201C1gv&#10;bC5t76yuolmtruzmjubW4hcApLBcQs8U0Tg7lkjZlZc4zX+EN+0B+zR8f/2U/iBqHwp/aQ+D3xB+&#10;CvxB01Fml8L/ABF8M6j4c1C5tJFDRalpL3kK2mt6ROrK1rrGj3V9pd0rb7a8evaf2Z/+Ck37ef7H&#10;V7b3X7NX7WPxu+FdnbDaPDGkeONV1PwHOm8ybbz4feIZNY8E3w3MzK15oM0kbM7RvG5zQB/uMbh9&#10;T6Dr+XXsetOr/MU/Zi/4PMP+Cg/wygs9K/aP+EXwQ/ab0lLyyM+u21jffBz4gNYRKkV6g1Dwmmo+&#10;C7i5lWM3EMzeBIWS4ZxM7wMiQ/v5+zh/weVf8E3vieLXT/j78Nvj1+zLrUrW6T393oWn/FzwLE82&#10;Fdl1/wADzQeLGhhY7nlm+Htuvl/PxjFAH9d9FfIP7Mn7fX7GH7ZmkJrP7Lv7TPwd+NMZUPPpPhHx&#10;lpzeLdOBBYDWfA+ovY+MtCkYAMsOsaDYyFcvg19eBsnGCOCefQHH60AOooooAKKKKACiiigAoooo&#10;AKKKKACiiigAooooAKKKKACiiigAooooAKKKKACiiigAooooAKKKKACiiigAooooAKKKKACiiigA&#10;ooooAKKKKACiiigAooooAKKKKACsvW9Z0rw7o2reINd1C10nRNC02+1nWdUvpVgstN0rS7WW+1G/&#10;vJ3ISG1s7OCa4uJmO2KGN3P3c1qV/Nh/wdJf8FArT9i//gmj41+GXhnXRp3xo/bGkv8A4GeBre0u&#10;nh1Ww8CXdtBcfGbxXEsTJPHa2Pgy6XwiLqNo3ttY8caPMj70oA/zLP8Ago1+1Jd/tp/t0/tTftQy&#10;y3D6f8X/AIxeLtf8KpclzNaeArO/OhfD7T3Du5jbT/BOk6DZvErFI5IHRPkAr9Kv+DZP9mKb9pb/&#10;AILC/s1NeWjT+F/gG/iP9pDxVIbYzRRL8NNOB8GrKSrQxGb4lav4LX9796FbkIC4yn4AuMHtjAII&#10;6H1xwO/4/hX+id/wZP8A7J2qeGfhP+1p+2d4j0GS1h+J3iPwp8DfhjrNyEDX2geABf8AiX4jXGnb&#10;k81tNu/E2ueFdNluo5Db3GpeF7222CbTXoA/unXOOeuTn8zS0UUAFFFFABRRRQAUUUUAFFFFABRR&#10;RQAUUUUAFFFFABX8SX/B7lrdtB+yD+xZ4deVxe6t+0h4v1mCHZHte10D4ZahZXkjOT5qvFN4jsVj&#10;VFEbJM/nfOkOf7ba/wAvb/g8Y/bFtvjf/wAFCPAn7MHhzUEuvDP7IPw0i0/xAtteyy27fFX4uLpX&#10;jDxLDLbKRbLPpHg+08A6fu2yXEN0+qQu6ZMKAH8iio8jKqKzu7KiKoLOzscKiqAWLMflVRyW7mv9&#10;jD/g3f8A2Ftd/YH/AOCXPwO+Hnj3Rv7D+LnxXl1T9oH4s6VPAkOpaL4m+JkGmz6H4b1YDMi6t4W8&#10;A6b4Q0DWLeRm+x61Y6lbISib2/yqP+CcH7M3iX9sP9ur9lX9nHwzZTXlx8TPjT4KsNbeOOWRNK8E&#10;6Rq9v4h8f69c+UjFLbQvBek69q1yT1SzVOHdK/3FYYIrdEihRYoYo0iiiQBY4o4lVI0ReiqqKqqq&#10;/Ku3igCaiiigD+WP/g53/wCCOFl+33+zPeftR/BHwzbN+1x+zB4X1XWYbfS7EHV/jR8G9LhuNY8S&#10;/Dm4+zKLjUvEnhpReeKPh1uW4mkvf7b8K20W/wAUQzWX8xf/AAZ//tzax8A/+CgOu/si+I9baD4X&#10;/tg+EtTtNN0u9uZEtNP+Nvw40y+8TeEdUtIixhhu9e8LW/i/wreRxos+oXVx4eSaTGmwpX+oaUBO&#10;fUYIIBBHHBzzX+VX/wAF6v2R9R/4I3f8Fivhd+1P+zzYS+Gvhr8SvHfh39rv4Q2emAWun+FfH/hT&#10;x5a6r8Uvhxp4jSK3h0a28Qx2+sWOlxr9is/CvjrT9BRDbWboAD/VWByB/wDX/rzS1wfws+Ifh/4u&#10;fDL4d/FbwncLd+Fvib4F8JfEHw3dIwdbjQPGegaf4j0icOuAwlsNSt33L13eua7ygDzn4tfC3wT8&#10;b/hj8Q/g58StCtPEnw/+KXgvxH4B8Z6JexQT2+qeG/FWk3ei6vask8c0aSNZX0rW8zRM1vcLFMmJ&#10;I0cf4ff7Xn7PvjT9h/8AbC+On7OurXt1B4u/Z4+MviTwnpmvQMIbm8tvDOuNdeDfFlqyKPLOs6KN&#10;F8SWbIqsi30eelf7pVf5XH/B4T8E5/hp/wAFX7X4m2+kwWOj/tBfs9fDHxqmoWyLEup+IvCEmufD&#10;PXWuAgXdfwaf4U8OtPI2fMhurZ3Lu7GgD/Rc/wCCZn7WNn+3D+wV+yx+1DDcWc2r/FP4R+Gr7xrF&#10;YvvtrD4kaHbt4Z+JGmRgs7xJYeOdG1+3himZplgjiLl876+66/j9/wCDMb45zePv+CcPxd+C2oX6&#10;XF78A/2kfEJ0izMmZtO8H/FLw1oPiyyhWIysY7afxba+OLmORY4Y2uJ7kZd0c1/YFQAUUUUAFFFF&#10;ABRRRQAUUUUAFJgeg7/r1/OlooA8F+P/AOy/+zr+1R4Ql8A/tIfA/wCF/wAcPB8qTCPRfiX4M0Lx&#10;ZDp0k23fdaNcaraT3uhX/wAi7NS0W6sdQjZUaG5TZX81f7Qv/BnR/wAEvfivqWoa38IfE/7QX7NN&#10;/eyXE0eieD/Gek+PPA1pNOdyG30X4j6Jr3iSO3il3MLOHxtDCsLeTAtsiRmP+s6igD/O0/aH/wCD&#10;JP4teHPB3iDXP2Yf20PCXxO8X6eqXGh+Avix8NLv4Z23iCCOMNc2Z8b6D4p8a2mmao7g/wBnreeH&#10;V0y4bZDfalpsYe7T+WX9rP8A4JPf8FFf2I31e6/aR/ZI+MHgbwto1xPHefEew8NT+MvhU0ULkLdL&#10;8TPBja94MiglXbJEt5rNrdeXInn20Mv7uv8AblqndWNpfW1xZXtvBeWd3BLbXVndQx3FpdW8yNHN&#10;b3FtMrwzQSxs8ckMisskbsjArxQB/gW6Br3iDwvq1jr3hjW9X8O67ps8dzputaBqV5pOrafcxMJI&#10;riy1DT57e8tZ42VWSWGaOSNlUh1wK/oW/Yn/AODof/gqp+x8dD8P+KPipY/tW/DLSjBbzeCv2jIL&#10;vxR4hGmQwmIWulfFixubH4iWt3GrK1vca9q/iizhdESbTbmFPJr/AEHf2uf+De3/AIJN/tkz6xrf&#10;j79lbwv8OPHesozXHxG+AM8vwb8TrekMBqs2neFUi8D6xqZZzJNd+JPB+tNdSYe9+0bEx/Nd+1r/&#10;AMGTMS2d1rf7D37XdxNew21xLD8PP2mdBhK300UatDBa/E34b6XEto87iSNY774byQrLJCZr+GEP&#10;IgB+qn7Dn/B29/wTa/aZ/sfwz+0I3iz9i/4kXoEFwPiVs8VfCC4ulUFTp/xV8OWaNp1vMzN++8be&#10;F/Cdrat8kl/OiLdP/Tn8PviR8Pfi14Q0X4g/Czx14Q+I/gTxHape6B4z8C+I9I8WeFtatH+7caXr&#10;+hXl9pd9Fn5Wa2upNrZRtr8V/isftu/8Enf2/f8AgnhrM1h+1F+zp408J+GhKU034p+H7X/hNvhB&#10;ri7Ny/YPiL4Z/tDw9bXJVtx0nWrjSddhXL3OlQpsL+dfse/8FE/20/2BvFa+Lf2Tf2hviD8JpJrq&#10;G41fwvpupjVfh94n8maObyvFXw715NV8F+IFfyvLabUNFmvIY5H+x3Ns776AP9yDcPUdQPxPSlr+&#10;GX/gmp/weP8Aw1+IV94e+F//AAUo+G1n8G9du/sWnRftF/CWy1jWfhnd30ksVub3x38OpW1bxZ4K&#10;tpA3mXeseF77xjpqzmR5dH0Sw+eD+1n4X/Fb4Z/G3wL4e+J3we8feD/if8O/FthDqfhrxt4E8RaX&#10;4p8M61ZTIrrNYaxpFzd2U7Ju2TQrN51vMrw3KQzI6KAeg0UUUAFFFFABRRRQAUUUUAFFFFABRRRQ&#10;AUUUUAFFFFABRRRQAUUUUAFFFFABRRRQAUUUUAFFFFABRRRQAUUUUAFFFFABRRRQAUUUUAFFFFAB&#10;RRTWOBn3Hr6+o6fXpQBy3jjxt4T+G3g/xV8QfHniHS/CfgnwR4d1jxZ4u8T63dpY6N4e8NeH7C41&#10;TW9Z1O8lIjtrLTdPtbm6uJm+7HEepwtf40//AAWu/wCCnPiX/gqf+3B46+OCXGq2XwW8IGb4c/s5&#10;eD9REtq3h34VaLezvaaxfaabieG18VePNRkuvFnihhumhmvrDRPOmstCsRH/AFt/8Hf/APwVhtPB&#10;fgHSv+CXvwT8UZ8a/EKLRPG/7VV/pFw6v4d+Hcbxaz4F+FF1cQSK0Wp+OdQhs/GHiTTyyzW/hXS9&#10;BtLqOaw8YPGn+diq7iecYBP+H6kUAem/Bj4SeOvj78Wfhr8Evhjo0/iH4h/Fjxx4Z+HvgvRoUdmv&#10;/EXivVrTRtLhkdI5TDbJc3azXlwy+Xa2cc11JsihkNf7e/7DX7J3gn9hv9kr4B/spfD9YX8P/Bf4&#10;eaP4WuNTht1tj4k8Uusmp+NfF9xEqqVvPF3i/UNc8RXQk3Ms2p7Nz7K/iD/4NBf+CSdzrfiS9/4K&#10;ofHHw68Ph/wxJ4g8EfslaTqlmANZ8SyxXfh34g/GOKGdcvp3h60m1PwL4RuQrR3Gt3Xi2/TyZvD2&#10;nTTf6F1ABRRRQAUUUUAFFFFABRRRQAUUUUAFFFFABRRRQAUUU1iQOBknIAz7E/0oA8Z/aI+O3gP9&#10;mP4GfF39oX4n6nDpXgD4M/DzxR8RfFF1Nc29s8um+GNKudSbTbF7qSKFtW1meCDR9GtWfffatfWV&#10;nCjTzIj/AOH7+1z+0R4j/a4/ag+P/wC034tgNnr/AMdfiz45+Jt3pRnNymh2/irXrzUdL8Pw3LKg&#10;ltfD2lS2OiWsipGv2Wxi2Rxpwn9iP/B2l/wWY0H4varbf8Ezf2ZPG9nrvgLwXrtt4i/au8ZeGNRj&#10;u9K8RePfD17IfDnwXttQtSba/wBN8CX8EfibxstvNcWs3jJdB0ffDf8AhHVYJvnn/g2v/wCDfB/2&#10;ztc8O/t1/tleF54f2TfCeuG5+EXwv1i3aCT9o7xZoF8qyaxrtpNES3wU8Palby2t4oZP+Fga7aza&#10;JG//AAjum62NTAP1I/4NFf8AgkJ4n+D3hzU/+Cnfx78PzaL4q+K3g+88G/su+EtWtJIdU0n4Za7N&#10;az+KPi/e204jezm+IENlb6D4Hysdw/gv+29YPnaZ4u0p6/uXqpY2Vnptnaafp9pa2FhYW0FlZWNl&#10;bxWtnZWlrEkFtaWttAscFvbW0MaQwwQxxwwxIiIiIgAt0AFFFFABX5W/8FXf+CSP7On/AAVv+CWg&#10;/Cr44X/ibwZ4q+Hmq6r4i+EPxY8FyWzeIfAOua3ZW1hrCT6TqGdL8TeGtbgstPTXPDt8bVrr+zLC&#10;5sNV0q/toLxP1SooA+Qv2Bv2afEv7HH7G37O/wCyz4t+Jf8Awt/WvgR8ONK+HDfEUeH38LL4h0rw&#10;9NdW3h4JoMmra7Jp8ekeHv7L0GNZNWvJJo9LS5eRGmMafXtFFAB/n1r+Cf8A4Pf/AIUafN4P/YH+&#10;OMckaatp/iT4z/Ci9hIUSXOnarpXg3xhpcqNsDFbO40XWEkSSQhW1CLyk3PMa/vYr+Rj/g8y+F0X&#10;i7/gl98NfiIqW4vfhH+1X4B1Fp5ZGScaT4z8GeP/AAhe21oqxssnnaneaFcTRsybY7PzsO0ewgH4&#10;df8ABlL8eD4S/bS/aj/Z4vJ7oWfxl+AOlePdMgXDWn/CRfB3xjaWoEilgY5J/D/xH1qQTKrB/sKQ&#10;yffjdP8ASsr/ACPf+DU/xr/wiH/Bav8AZ0s2kljj8d+Cvjn4KkSI/JN9p+E/ibxDBFP8yholufDt&#10;vcfxfv4YflyK/wBcKgAooooAKKKKACiiigAopGOAT6DPYfqeK/Kj/gq5/wAFef2av+CRvwi8G/En&#10;48ad4u8aeJfib4juvDfwx+FPw+TSJPGHi+TR47K78Va2Jtc1HTNL0nw34UsdQ019Y1W8uWb7fq2j&#10;6XZ2tzc6ihjAP1Yor5J/Ya/bM+E3/BQD9lj4SftbfBNNdtPh98W9Hv72x0jxTZ2tj4m8O6zoOuan&#10;4X8UeGdet7G81CwXU9A8SaLqmlzTWF9eWN6tul7Y3M1tcQufragAooooAKKKKACkwPQfkKWigDK1&#10;rRNG8R6RqWgeINI0vXdD1ezn07VdF1mwtNU0jVLC6jaK5sdR02+ins76zuYmaO4tbqCSGaNikiMt&#10;fzUft7f8Gqf/AATS/bAfXvGPwl8Oat+xv8YNWmutQPiT4KQ28nw01HVbppZzJr3wZ1SVfC8Fm1zJ&#10;5kkPgO68CTNu+eab5ET+myigD/H+/wCCjH/BuJ/wUh/4J42/iDxzf/D2D9ov4BaGby5m+NXwHt9S&#10;8R2+iaNA6+XqPxC8AvAPGvgVFgkSbUtQbT9a8I6aweF/FtzhHk+K/wDgnv8A8FXP23P+CZPjN/Ev&#10;7LXxd1DRPDGr6pZal42+D/iWL/hJ/hD4/WzDRtH4i8G30ot7TUJbWSSz/wCEm8Mz6B4ttbdglnrk&#10;IRNn+2g8aSKyOA6SKUdHAZGRuGRkPysrAsrBg33q/kU/4LFf8Gq/7Pn7YaeOf2gf2IP7C/Zx/afv&#10;4NV8Qal8OooYtO+Avxl8TTzJfXDX2mWtu5+FvivWD9sX/hIPDNu3hi91K5hudd8NwzXF/r6gHqX/&#10;AAS//wCDqv8AYi/bWbwx8L/2l5LL9jb9onWLq10i2svGOrtd/A7xtq9y8Nvb/wDCJ/FG7itbbwxc&#10;ajdOY4NB+IkeiiOeSGw03xF4huXBr+piKeGeKKeCaOaCaNJoZonWSKWGRQ8csciMUeJ4yGWRWZWD&#10;Bs4xX+EH+0R+zd8dP2Tvir4l+CP7R3wv8WfCH4peE5vJ1jwn4u0xrC5aBpJEtdW0m7QzaZ4g8P6k&#10;sckmk+ItBvNQ0PVIVFzpt7cxfPX75/8ABHT/AIOXP2o/+CcU+hfBz45nxN+1H+yDbRpYWvgTWdd8&#10;/wCJ3wls1VUhm+EXi3XZZEbRLJF2j4b+IrpfDMkX7nQdQ8JTSXN5cAH+sfn+v6cGivhz9hT/AIKM&#10;/sh/8FHfhZH8Vv2UPixpPjzTrNbaHxb4QuwND+JHw71S4iEg0jx74IvJP7X0K4LFo7PUI47zw/rP&#10;kzTaBrGq2afaa+46ACiiigAooooAKKKKACiiigAooooAKKKKACiiigAooooAKKKKACiiigAooooA&#10;KKKKACiiigAooooAKKKKACiiigAooooAKKKKACvz7/4Kg/t5eCf+Cbv7Evxq/at8XfYL/VPBmhNp&#10;Hwy8J31w9uPHnxc8RrJp3gDwjGIytzJa3ersuqa81ruuLPwtpWvakmUsXr9ASxDBR1xnkHnHUA9M&#10;4/xr/KX/AODon/grSv7e/wC12f2cvhB4iGo/sufska1rfhnRrzT7hZdJ+J/xoG7SfH/xFSWCSWDU&#10;dH0JoJPA/ge43SRtp9rr2v2E32bxa6IAfzhfGj4xfEf9oH4s/EP43/FzxRqPjL4nfFTxZrXjbxx4&#10;n1OUyXer+IdevZb2+m28R2tpE0i2un6fbrHZ6bp0Frp9lDDZ20MKfsJ/wQa/4I/eIf8AgrT+1WdB&#10;8Vf2x4e/Zb+CqaN4u/aF8aaXutb3ULG9u5h4d+FfhfUCojtvFnxCfT9Qj/tBfMbw74Z07XNcO+/t&#10;dKs7/wDMH9kX9lH4y/tvftE/C/8AZk+AfhmbxL8S/ip4hg0XTIiJE0nQdNiU3Wv+L/E18sUo0vwp&#10;4T0aG813xBqUis1vp9lMsKXN5NbW03+y/wD8Ez/+CeXwU/4Jj/sp+Av2Yvg3Yw3Uuk2y678TPiDP&#10;ax2/iD4r/E7Ube2TxR4515lLyKtzPFHp/h/SWmmt/Dvhmx0fRLV5Es3uJwD7K+Gvw28B/B74f+Dv&#10;hV8L/Cei+Bfh18PvDmleEfBXg7w7ZxWGieHPDmh2cNjpeladaRcRwWttDGm5meaeTfcXM01xNJM/&#10;c0UUAFFFFABRRRQAUUUUAFFFFABRRRQAUUUUAFISFGScClr8pf8AgqR/wWF/ZD/4JRfDW18TfHzx&#10;Fc+Ivij4s029vPhV8APBUtrdfEr4hvatLbDUPJmb7J4S8GQX8ZtdS8a+IHh02GWO5s9Jg17WIU0a&#10;YA/R34nfFH4cfBfwD4o+Kfxb8c+F/ht8OPBWlXGueLPG3jTWrDw94a8P6VarulvNT1XU5re1t0yV&#10;jhjaTzrm4khtbaOa4miif+AH/gs3/wAHaP8Awszwx8Qf2XP+CZltrug+GPEFpqvhDxl+1zrqXWhe&#10;JNY0W7t3sNVt/gb4WlSDVvC0WpQy3FtD8RPEkln4lht5Hm8PeG9Bv0sPEK/za/8ABU3/AILQftj/&#10;APBVrx8dQ+NHij/hC/gtoWoy3fw6/Zz8C317a/DbwinmP9l1PWELQz+PfGgt38u48YeJFmuI988O&#10;gWPh7TZv7MT62/4Icf8ABAT4z/8ABVrxt/wsr4jv4o+Cv7F3g2/hXxT8VDo3k618VNUtbu3a7+Hf&#10;wdGqKlle35tTcHxB46a31Tw74NPkwy2eq63PbaQ4Ba/4IB/8EOvGv/BVn42P8T/izb6z4Y/Yn+EH&#10;iWzPxX8WLLcWGr/FrxTCkeqR/B3wJflRI1/fwyWtx4+8SW7N/wAIp4fvI/JmTxDrmiAf6z3g3wh4&#10;Y+H/AIV8N+BvBHh7R/CPgzwdoWl+GfCvhjQLG20vQ/D3h/RLOHTtJ0bR9OtI4rax0zT7C2t7WztY&#10;I444YYUQJXnf7PP7Pfwd/ZZ+DfgT4BfATwNo/wAOfhT8NdFg0Hwp4V0SHy4LWCItJd319cuWu9W1&#10;vV72S41TXNc1Ke61PWdWvLzUr+6ubm5eZ/a6ACiiigAooooAKKKKACiiigAr+b//AIOvbCyvv+CK&#10;n7QUl5Gryad8QvgLf2DsiO0N6vxZ8NWgkjLDMTNbXd1C0iFWEM0iE7HdT/SBX8xX/B3T4ju9D/4I&#10;1fEDTbbT5byLxh8d/gR4bvrlJGRdItIPE134qGoTKFbzY5rvwxa6QI2aNBJqkcvmb40RwD+AL/gg&#10;L4om8If8Fkv+CfGqwLJI938fNM8LMsMqxyeV438O+IvBk8jM4IMUUHiCSS4jHzSQq8KfO4r/AGcq&#10;/wAWH/ghx/yl8/4J2jv/AMNU/DA+vXVh9K/2nqACiiigAooooAKKKKACv8i3/g54/ba8cftb/wDB&#10;U74yeA9V1Gy/4Vh+yLqeofs+/CrQ9JvI76xgOjS2918Q/E91cQjypdf8TeNDdQ6ky82el6HoGiOX&#10;m0d5pf8AXSr/AA4f+Ckhsj/wUO/bqOnXcV7Zt+2D+0e8F3ES0U6yfF/xezFHYEthyy7t219u8etA&#10;H+pB/wAGv2hPoX/BEP8AYzBZXOrj44a6dvRF1H9oP4pNGvOPmEUa7v8AaY1+/wBX4n/8G51gNO/4&#10;IqfsDQbUXzvhj4qvyE6E6l8WPiDf7j1+dxc7pP8AaZuK/bCgAooooAKQkDqa5Hxx498FfDPwzq/j&#10;b4jeL/C/gPwboFrNfa54s8Z67pfhnw3o9lBE0st1qWta1d2WnWcMUaPJJJPcRr5aPjJWv5X/ANsD&#10;/g8E/wCCcXwIuvFPhX9nvwx8Uf2tvG2h3N9plhq3hOwsvAfwfv8AUrRZYxcR+P8AxTI2u6lon2pF&#10;jXVPD/gXWLTUID9o024mtnhuXAP6zd65Azyeg7/5Hf8A/VS5+v5Ht+H/AOvtX+Vl+0Z/wd/f8FWP&#10;i1ql+nwck+C37MPhaeB7e003wP8AD/T/AB/4mijlh8tprzxb8UV8TQTXgJMkN1pPhvQfIc/LDlUI&#10;/Cf4yf8ABRn9vX9oTUrzVvjP+2N+0h4+uL21nsri01j4veNo9ENjc3D3M9jD4b07VrLw/bWc0775&#10;LW302G3YJDHs2QQogB/tf/E39o39n34LaLd+I/i/8cfhF8LdBsCReav8QPiN4Q8IafbsCAUkude1&#10;exiEmWUeXu8wlh8uevwj4g/4Ljf8EhfDJddT/wCCiX7LMzxzNbumifE7SPE7rKhIYFPDJ1dwgIKm&#10;bb5WeN5PFf43vgj4S/HT4438Nt8Ovht8Wfi9qtxcvaRQ+DfB3i/x7ePeyeWzwKujafqkjT/vI2kT&#10;/WKJEd+qZ/Q3wJ/wQj/4LA/Ee3ju/DX/AAT2/aNtreaGO5jk8Y+E7b4cJJE6LIjRL8QtT8Ks4ZJN&#10;yov7zd8n30fIB/qZaJ/wXJ/4JB+IEL2H/BRP9liBVEJI1v4naT4acidSyYj8RnSpG2gfvtqN9mYb&#10;LnyWIFe8eDP+CmP/AATr+IrxxeCP26f2R/E80zRJFBpf7QvwqnneSdd8MawHxSsxlkXlY/L8w/3K&#10;/wApzSv+Dc3/AILWayYxa/sC/EyATRyyqdV8XfCLQwBCshKONX+IliYJX8vZDHN5bSMybd6SI5yd&#10;e/4N6P8AgtB4d0281XUP+CfnxhntbFzHLFoN/wDDzxVqTsuR/omj+GfG2ravfxna376xsLpWO352&#10;3pQB/qY/tvf8E9f2Ef8Agrf8FY/CHxx8N+E/ihpFqLqP4ffGn4Z69orfED4daoSjy3XgT4i6KNVi&#10;hjLtHJqnhvUhrHhfVsw/23oN4Ut3T/NL/wCCyX/BvD+1H/wSw1PUfib4UOrftC/se3Nyn9n/ABv0&#10;DRBba38Pnu7l47Tw/wDGbwxYT3j+G7gN5MNn40s/N8Fa1NLaxfbND1i8j8PRfVP/AAbx/sVf8FWf&#10;hf8A8FRvgRpVz8I/2zP2f/gZ8PvHN14r/aVtfEGl/ET4S/DGbw/Z+EvEsdlpXjXS/Ew0Twp4ybxF&#10;qn2HRbfRY7HWtYmhvJrywtreOzfUrP8A1H9Z0bSfEek6noOv6VpuuaFrVjd6VrOi6zY2uqaTq2l3&#10;8D2t/pup6bexz2d/YXttJJb3VndQzW9xDI8M0bxu6UAf4RX7P/7Rfx2/ZX+JOi/GH9nT4seOfg58&#10;S9B3rpvi/wABa5d6LqS202PtWm6gkL/Y9a0e8RVXUND1i1vtH1CP91e2cyfJX98P/BJH/g718IfE&#10;O58P/A3/AIKi2ei/DfxRKsWn6J+1Z4N0mez+HuvXrTmO2i+LngrTYrmTwLd3EbxrJ4v8Kw3PhN7h&#10;Wm1XQfClgkt/Xuv/AAVS/wCDRX9n39oq6174v/8ABPXXfDv7LfxYvGu9R1b4M65Df3H7PnjC9aEu&#10;E8OLp8d9rXwh1G6ukVmj0ex17wb+8SCz8MaCnnXh/wA+39r39h79qj9gz4o3vwg/as+DXi74SeL4&#10;Zb06RNrdn5/hfxlp1lcfZX13wH4xsDc+HPGWhyMyt/aGg6leR2/nRw3qW15vtkAP9yHwh4w8KeP/&#10;AAvoHjXwN4m0Dxn4O8U6Xaa54a8V+FdWsNf8OeING1CJZ7HVdF1rS57rTtT067gdZLe8s7iWCaNg&#10;6SEV0eRnGea/xnf+CXX/AAXH/bb/AOCV3ia0sPhT4ub4j/AK81NLvxd+zd8SL+/1L4fajFNPG+oX&#10;3g2bzZdR+Gviq4iWTbrvhdls7q4aF/EWieIYYEtj/p0f8Er/APgtT+x5/wAFY/B2rXPwT1bVPAfx&#10;f8H2lpdfEH4AfEefSrL4heH7a5Xb/b/h8WN7PZeOfBP2gfZ/+Eo0L/jxkktYfEWl6DeX9nZzAH69&#10;0U1TuUNgrnnB6jnv9adQAUUUUAFFFFABRRRQAUUUUAFFFFABRRRQAUUUUAFFFFABRRRQAUUUUAFF&#10;FFABRRRQAUUUUAFFFFABRRRQAUhIAyTge9LXxl+37+258Iv+CeP7KXxX/au+NVzI3hf4c6On9jeG&#10;7CWJNb8e+ONYk/s/wZ4B0AS5VtV8T61Lb2jXDRyW+kaat/r1/wCXpulXkqAH4F/8HRH/AAWWX9hX&#10;9nt/2P8A4CeJoIf2rv2mvCWp2ms6vpOoSRax8EPgjqfm6RrHjMPa7ZdO8X+PNuqeF/Acn2iG602C&#10;38Q+KoWhutK0Rrz/ACy1yXwcnJ543nnPY9WyT9G5619Kfte/tXfF/wDbc/aP+K/7UPx011te+I/x&#10;b8TXGv6syFxpmh6bHHHYeHvCPh23dmOn+GvCOgWum+HtBsdzNDpum23nSTXLzTTfvh/wa+f8ElR+&#10;3z+18n7Q/wAYPDR1H9lj9knWdF8U69a6narLo3xN+MildU8A/DZknRrbUtJ0aSGHxv46tNs0LaTY&#10;6J4e1KFIfGEbUAf1q/8ABsJ/wR5t/wBgf9l2D9qH41eFI7b9rb9qTw3pesXlrqtsq6t8H/gtemHV&#10;/Cfw6gjmjWbS/EPiaM2Pi/4hx4juFvG8PeGLyFJvCsz3P9TmBnOBn170yPoevXvgdhxgE4A+7jtj&#10;GKfQAUUUUAFFFFABRRRQAUUUUAFFFFABRRRQAUUUUAeJftHftAfDL9lf4G/FP9oj4ya/F4a+Gfwf&#10;8Ga1438W6rIy+b9g0e1aaHTdOgdk+3a3rd4bXRtB0yJ/tGqa1fWGn2yvNc7K/wAjbxv4T/4KI/8A&#10;Bxj/AMFBvi98Y/hD8IPE3j3xB4u16C1tVM/9mfCr9n34TadPJYeAfCXiTx3qrweHfD1hoeiDzpo/&#10;O/trxZ4gk17XNN0S/wBV1W5R/wDXg+NnwO+Ef7R/wu8Y/BT46fD/AMN/FD4VeP8ASxo/i/wR4ssR&#10;f6LrVilxDeW4ljDxT215Y3tvb3+malZTW2paXqNra6hp93bXltBMmV8Av2cvgX+yx8M9C+Dn7O3w&#10;r8F/B34ZeHIwul+EfA2jW2j6eJiqpNqOoyxq99ret3ojjbUtd1q61DWtTmUT39/czfOQD+Xz/gl3&#10;/wAGlf7I37LdjofxL/bil0b9sH47xNb36+ELi3v7P9nfwNexHzUtbLwtd/ZdS+J13bvtWbVfHUMO&#10;gXQ/1Pga2eP7VN/WpoPh/QvC2jaX4b8M6HpHhzw7olhb6Zoug6DptlpGiaRptoqxWunaVpWnwW9l&#10;YWNtEqxw2trbw28MaokKIgwNlVCjA6UtABRRRQAUUUUAFFFFABRRRQAUUUUAFfys/wDB4dqENr/w&#10;SEFo99FbS6p+1H8FbSG2e5EMmo+Rpnj3UJLWGFnVrowpafbpIlWTy1tDcMg8nen9U1fxl/8AB7CW&#10;H/BPn9lhdxCt+2Vpm5RkKxHwV+LwUnnBKgH72eWzQB/KP/wbA/A2H44f8Fl/2YGv9LfVNG+Dtv4/&#10;+OWqmNpUisLnwJ4P1JfCmpXMsEsTiO08c6x4WaGNnkimvGhhuYXgkmQ/69lf5tP/AAZN/BuXxB+2&#10;B+1z8eLizuHsPhn+z74e+HVleNBL9jTW/ir48sdZZEuNhgN1FpHw0vlaHzPOWG937Nj4r/SWoAKK&#10;KKACiiigAooooAK/whf2qdVvNd/ae/aP1zUXDXutfHv4w6reuFVBJd6h8QvEV3csI4zsRfOnkbYp&#10;2ru2pxX+71X+Ep+2DC0H7Wv7UcDRRQGH9ov43RGGBFjghMfxM8ToYoFUBVhjKlY1Cqqqu1QMUAf6&#10;oH/Bq58W2+Kn/BFz9nDTri5juL/4ReK/jH8I9Q8vKtAuj/EfXvFGi28vJy8fhjxhoRyu35THn+M1&#10;/RUSByTgDr/iT2xX8D3/AAZM/tYaVJ4a/a8/Yl1vUWj1601nw5+0l8PNPmeMJf6Re2Vl8PfiXHab&#10;pA/m6Xe6f8Orv7OkZ3rq95c7/wBy+z9+P+Cwv/Bfv9lP/glDpEvga8jT45/tZatpMWpeGP2fPC2s&#10;RWEnh6z1CAy6X4l+LfihbTUYfAvh+6Vo7jT9M+x33izxFCyPpWkJpU02t2YB+xHx3/aA+Cf7MXwy&#10;8Q/GX9oL4n+DvhD8L/C0Ky63408cazb6NpFtJKHNtY27TN9p1PV79o3i0zRNLhvNY1SdDbadY3M+&#10;Iz/EV/wUM/4POfDuljxD8O/+Cbnwam8Q3yNqOlwftE/Hixl0/wAPqVKwW+ueA/hLZXI1fVYX/eXV&#10;jeePtS0Fo2jRL/wZcxu8dfx1/wDBQv8A4Khfti/8FOPimPiR+1J8S59e0/SLm6PgH4XeHIpNA+FP&#10;wzsbw7WsfBvhKGeaFLtoQtvfeJdauNZ8Wawkcf8Aa2t3qQwJD5l+yP8AsF/tf/t4eNJvAX7JXwE8&#10;ffGjWrBrdtdvfDemRW3hLwpFduscFz4y8cazcaZ4P8KW8xb/AEf+3tasWuFV1s0uXGHAKP7VH7cX&#10;7Wv7bnja++IH7U/x++I3xk166meW3tfE/iC5HhbREaaSWOx8K+DLD7D4R8K6bCzt5VjoOjafbp9/&#10;y3fe9cT+zv8AswftE/tZeP7T4W/s1/Bj4h/G3x7emMjw94A8Nahr8unwSs6jUdcvLeIab4c0lDFJ&#10;52seILzTdJt1R/tN4ibq/uk/4Jwf8GZ+gaT/AMI/8SP+CmPxW/4SO+Uw37fs2/A/Vbiy0KNlcuNP&#10;8ffF0x2+q6opxHHqGk+AdO0mOJi/2PxtdI28/wBr/wCz3+y9+zx+yf4Bsfhf+zZ8Gvh78FPAdgqb&#10;fD3w+8NadoMN9OgZRf63e28P9qeIdVcMwm1jXr7UtUuNxM95JQB/nifsdf8ABmJ+1/8AFC18O+K/&#10;2xfjn8PP2aNB1AQ3eqfDzwVaSfF74s2to0aSNYX95aXukfDnQtRcOY2uLPxN4yjtZFdJrCRgiV/U&#10;z+yT/wAGwH/BI79lb7FquofArUP2lfGtrHAW8WftK66nj6y+0ROJGmtPh/p9noHw3gUSjdD9q8J6&#10;heRR7Ee/mdN5/oaAAGBS0Acp4N8D+C/h7oVn4Y8BeD/C3gfw3p8YhsfD3g/w/pPhrQ7GJQAsVnpO&#10;i2djYWsYUKFjhto1VQBXV4Gc4GfXvRRQAUYHoOufx9frRRQAUUUUAJgeg/Kvm79qb9kT9m79tX4U&#10;6r8Ff2oPg/4P+MXw61Vmm/sfxPYsb3RdQC4h1zwpr9lJaeIPCfiG3xst9c8N6ppmpxxs8JuWtppo&#10;X+kqKAP82b/gqT/waA/Hb4O3Pif4uf8ABN7Xrz9oP4ZfaLrVH/Z98W3ljYfG/wAH2MjzTNY+EfEF&#10;zLZeHvinp+nxFY7e1uG8O+M5IVhtobDxXf77yb+RnwD48/aE/Y2+O+meNfBOsfEH4A/tCfBTxZI9&#10;pd+RqHhLxx4H8V6RO1ve6XrGj6rbQ3ETYW4sNc8P65p81jqVjJc6Vq1hc2dzPbSf7vhXJJzj6Ac8&#10;YyT1JHY5GK/Ej/grH/wQi/Y0/wCCqPhbWtf8W+HLX4SftRQaKtn4K/aV8EadBb+J1n02KT+yNI+J&#10;OkxNb2PxL8JKzJaTWutbfEWm2PyeGvEOj7PLlAPj/wD4IVf8HFXwe/4KUeGPDPwD/aM1bwx8Hv25&#10;dItLbTH0KW5g0bwX+0MbW1JfxX8LBdGO3sfFV0kElx4i+GLTSX1nN52peFTqWjvc2ug/08gg8jP4&#10;gg/kQD29O1f4df7Zn7Fv7VX/AATF/aavvg38c/D+t/Dj4n+BdbtPFPw98feHLnUrXRPFumaVqpl8&#10;MfFH4U+MLeKzmv8AS5b6xhvtP1Kye11nQdWtZtN1Wz0rXrC8srb/AErf+DbP/gtLrH/BT34AeJvh&#10;F8fNR06T9sD9nLTtFXxlqsEcNh/wuL4bX7HTNB+K8emwRw29vr1nqMS+HfiJb6dH9hj1i50TXraG&#10;zh8VQ6Vp4B/TRRSA5APqAfzpaACiiigAooooAKKKKACiiigAooooAKKKKACiiigAooooAKKKKACi&#10;iigAooooAKKKKACiiigAoopCcDOM9OPx7e/+eKAILm6t7OCe6u7iG1tbaGW5ubm4lSG3treCNppp&#10;7iaQrHBBFEjvJLIyRxxqzu4xX+UR/wAHMv8AwWOtf+Cjf7TFn8B/gR4nl1H9kD9mTWdV07wvqNi7&#10;x6Z8YPiyRPpPi34rDlTe+HtPgE3hX4cSSKyyaJ/bniW1ZIvGD20H71/8HW//AAW4t/hj4Q8Rf8Ew&#10;v2XfGCN8TvHGlwQ/tZeOfDt7IJ/h74E1KK3vrT4M6dqVq6GLxZ48sZILjx8sLltH8E3SeG7lXu/F&#10;d+mj/wCdADvOCABjnGR0yAc4IAy3p9c0Aeh/CH4VePfjr8UPh98GPhb4dvfFvxI+KfjHw/4D8EeH&#10;NPieW61bxJ4n1O30nS7RdqsIonurqJrq5kxb2Vqs95cukELun+11/wAEz/2Evh//AME4f2MPgz+y&#10;j4ChtLmbwToEeo/EXxVbwiKX4gfFfxDFBf8AxB8a3hdVuJF1TW/MtNHhuN0mm+GdP0HREc22mRBP&#10;46P+DPT/AIJUC5u/Ef8AwVI+NPhcm3sn1z4bfsl2OsWKlZ7wrcaP8T/jDYpPn93aRvc/DnwrqCx7&#10;ftEnjx0cvbWE1f6BtABRRRQAUUUUAFFFFABRRRQAUUUUAFFFFABRRRQAUUUUAFFFFABRRRQAUUUU&#10;AFFFFABRRRQAUUUUAFFFFABX8bH/AAess/8Aw7w/ZnjXRzeRv+2NortrBacHSHj+Dfxb2QDyj9nP&#10;9qK80Ya4+ZWtdkPzu9f2T1+JP/Bb741/8EmdL/ZQ8Y/Aj/gqJ8T/AA9aeDPF0OmeJtC+F3hTXpZ/&#10;2g77xBoF01z4b8T/AAv8K+HnufE1nqtreia1tfEGpWNr4Pa3utQ03xJfPo95qFtIAflH/wAGYfwF&#10;vPAP/BPH41fHXUDbeb+0D+0VqFpoyRRq1wfC/wAIvDmn+Grea4mDsQs3irWPGEMNq0cbQra/afnS&#10;8TZ/Vl8Yf2gvgT+z3oL+KPjt8Zfhd8HPDywXFyusfE7x34Y8EWM0NpGZblrWbxHqenLeNDGrM8dr&#10;50g6bK/y8fjz/wAHGXir4L/s+6H+wb/wRz+Hus/sU/smeAodY0zTPih4n1K18V/tSfEJtb1K61bx&#10;F4p1LxA5vdE+HmreJ9Xv7zULy48OjVPE1q0lumj+J9Bs4YdHtP5rfH3xM+IvxW8RXvjD4oePPGXx&#10;H8WalPNc6h4m8d+J9b8W69e3FxIZria51bXr2/v5pJpT5kjSXDFm5NAH+qF+1h/wdqf8Eo/2eTf6&#10;T8LfFHxF/a18X2gaJLL4L+FJ9L8GpcgSgJdfEL4ht4V0q4tfMWMSXvhex8VR+S/nQpcsqI/83P7S&#10;3/B6R+3F4+bVdL/Zi+APwS/Z50ee4uk0zxD4tfWPjT49tLJpD9klEuonwp4Ijv0jC+ctx4N1SzDt&#10;JshdNmz+MzqfqR3P8zn+tdb4M8B+NviPrtr4W+Hng3xZ488T3w/0Lw54L8O6v4p167O5ExbaRodn&#10;fX853uq/ubdsFkT7z0AfvX4k/wCDpn/gtr4j02DTf+GstH0MRI6zX/hz4D/AjS9TuyxJDTXX/Cu5&#10;vLZAQqizWzXA5R2Bd/HdB/4ONf8AgtRoOpJqdv8At6fEm9lS+F99l1zwp8K9d015NrqYZNN1TwFd&#10;WhscP/x4LCtruCOkIeNa8y+Gn/BCT/gr98W7S0vvBv8AwT9/aFjsr63S7tLvxr4b0/4YW9xbyKWj&#10;kin+JureEIiHVflG7cw/h+6D9teC/wDg1A/4LT+LWj/tL4B/DrwBFJFDKZvGvx2+F4WLzoy5ikh8&#10;J694rvBNCQscyrbsqyN8jOgd0APqP4I/8Hln/BTf4eaTa6T8Wvh9+zZ+0BLbyL5niTXfBuv/AA+8&#10;UXsAKl47p/h54g0fwoJSuVhms/CNqsbfPNDc/wAf6b/CD/g9/wDB86W9t8fP2B/Eulvgi71r4P8A&#10;xo0zXkPztj7P4X8aeDvDhX5Nv+s8XMNwfHDfJ+evgf8A4Msf+CjWu2Nhd+Nf2gf2SfAU9xC0l9pi&#10;+Ifif4qvtPlyAsG/S/hvb6bdsed8kOorEu04Z+M+h63/AMGSf7aVtpkUvh79sP8AZh1bWTbySXGm&#10;6pofxV0KxW5WTCQWuqweGtcluIni+dribS7No5T5PkOmZ6AP6Lvgb/wdtf8ABH34tS6dZ+MvH/xh&#10;/Z81G9ZY5Ivi38JdbvNKtZHZUVZ9c+F1x8RLGKIFvnuLj7PDH87u6Im8/wCbp/wVLu/hDqv/AAUS&#10;/bJ8SfAPxz4e+JPwb8bfH/4gfEP4e+N/Ct19s0HXfD/xF1iXxvG9jN5UDE6fc69caXeRtbwtb31j&#10;c2zxRvDsr9Of2kf+DWH/AILDfs9pcahoXwO8M/tG+HLcuW1f9nzx5pHibUVjUbgW8F+KF8H+ObmS&#10;TtDpPhvVeifvOa/Bv4rfBr4t/A3xXeeBPjR8MPiB8JfGNhLMl14W+JHhDXvBevwCBzFIx0vxFYaf&#10;dyRbwAtxFG8Ehbekjo6O4B6f+yR+2D+0B+w38X4vjx+zN46n+HXxSt/BvjrwPa+JYLKz1J7TRfiD&#10;4Z1DwvrDx2Wow3FjJqFjDfR61oNzcW9wul+ItL0bWIoXmsESvNobf4wftG/FUW9vH8RPjf8AG34r&#10;+J2McUS+IfiD8SPiD4u1mUux+X+1fEHiPXL+TdJIzLdXUq5d/kQ7PLlUGRVLhAWUF2DbUBI+Ztqs&#10;20A5OELcfczxX+sh/wAG3f8AwTH/AGEP2V/2WfCP7SHwL+Jfw1/as+Pvxf8ADNjcfET9ozwzNa6t&#10;b+EjqEH2m8+EvgLTb+CPX/hzpmitN9j8UWetWOi+NPE2q2z3nie1s7OHSfD2iAH4p/8ABJ//AIM+&#10;zrej6D8a/wDgqdq2raR/aNvY6nof7J3w68QRafqtpBKpuFX4y/EjRZriWyuJIjGk/g34f3cd9Zs3&#10;+n+NLa8S50e3/uk+AH7OPwI/ZX+G+j/CD9nT4TeB/g38NdDG6w8I+BNBs9E003LqiTalqMkEf23W&#10;tauxHH9v1zWrvUNY1CSNZLy8mcb69rAwAPSloAQADoP8/wCRS0UUAFUovt32y5877N9g8q3+xmNp&#10;jd+d+8F0LlWHkiMEQ+QY2Z/9d538FXaKACiiigBnz7/4fLK/8DDA/kVI/HPpT6KKACiiigAooooA&#10;KCAeoB+tFFAH4y/8Fxf+CVfgf/gql+xn4q+HrWltpnx/+FlrrXxE/Zv8cxWkD6jp/jqw0i4aXwJq&#10;FyQtxJ4N+JUEMPh/XrNZlS01BdD8TpDc3vh2zhf/ACz/APglh+2X49/4Jsf8FD/gT8fIVv8ARoPB&#10;nxEh+Hvxt8LX4msZNU+F3ibVYfCnxT8MavZv5bpfabpz3GrabDdxGPTfFXh/RbyaF3sNh/2yq/xg&#10;P+C83whsfgl/wV//AG+PBGkafbaZpF78dtY+Iem2dpGsVrFbfFnSNI+KEsdrCoVY4kuvFtxFsRVW&#10;OSMonyBHIB/s62d1bX9na31nMlzZ3tvDd2txGcx3FtdRrNBOhIGUlidZF4HysOKtV+dv/BI/4n6x&#10;8Zf+CYX7BPxJ8RX51XxB4j/ZV+DA13U3uTdzahrOj+C9K0HVb27uGSNnvrq/0u4m1AMpaO8aeN2d&#10;kLv+iVABRRRQAUUUUAFFFFABRRRQAUUUUAFFFFABRRRQAUUUUAFFFFABRRRQAUUUUAFFFFABRRRQ&#10;AV+KH/BcT/grj8N/+CUn7Jmu+KDqtnqf7TXxa0bxJ4U/Zn+HS7bm8v8AxYtlHa3XxD162bItPAvw&#10;4fU7PWNYuLjautak2leF7B/tOrefZ/oP+2h+2H8FP2Dv2cPiX+0/8f8AxHB4e+H3w20WW9NuskX9&#10;teLvEdyrweGvAnhSzlZDqfivxbqph0nRbOP90skkt/qE1lpVlf3lt/jU/wDBSX/goV8cf+Cmv7Uv&#10;jn9p344XxgudXlGifDzwFYXM83hj4U/DXTri5fw14E8MxzFQ0NjHcSX2uas0cV14i8SahquvXkaT&#10;X/kwgHxL4r8U+I/HHibxB4z8Ya5qnifxZ4r1rU/EfibxHrd9PqOsa9r2tXk2o6trGq3908lze6hq&#10;N9cT3V5dTOZZp5XkkO5jX6u/8EW/+CVXxC/4Ku/tg+GvhHZQarofwN8Dy6d41/aP+JVpCyQ+E/h5&#10;Dekf8I/pd4UaAeOPH80E3h7wjaN5skDPqHiSa2m0rw9qWz85/wBn34CfFD9qH40/DP8AZ++Cvhq6&#10;8YfFP4t+LtK8F+DPD9qCv2rVNTlKvdX1xtZNP0bSrOO41jXtWm/0TR9Fsb/Urx0trWZx/szf8EpP&#10;+Canwi/4JZ/sk+C/2dPhxBYav4wnhtvFPxv+J0dktvqvxU+Kl9YwRa74gunk3XUOgabsXRfBeiyS&#10;NHofhuzs4X87UrnUr+/APu74W/C/wD8Fvhx4H+EXwu8LaT4K+HHw28L6J4L8E+E9FtktdL0Dwz4e&#10;sINN0nTbSIbmdYLWBfMuJnkubq4MtzczTXM0sz9/RRQAUUUUAFFFFABRRRQAUUUUAFFFFABRRRQA&#10;UUUUAFFFFABRRRQAUUUUAFFFFABRRRQAUUUUAFFFFABRRX8IX/By1/wcUR+Brbx5/wAE6v2DvHL/&#10;APCd3C3nhT9pn9oPwdqwUeCYGa4sfEPwW+HGr2al/wDhLrhFbT/iD4v0y6jbwvbyXPhXR5v+Ejm1&#10;i58OgH01/wAF4P8Ag558DfskQ+Lv2T/2APEHh74mftQ51Tw38Q/jNbG2174efs+XUXmWV7pughor&#10;nSfHnxXtLgTRta5uvCvgu6t/+J9/bOsQ3Ph6z/zbfij8VPiT8bfHfiT4ofFzx54t+JvxF8X6lNq3&#10;ibxv4417UfEniXW7+dizzX+r6tPPdzBAVjt4Q6Q2sKpbW0MNskMScAZGZiXOST8zEkk5JLEkk5LE&#10;kt61+un/AATG/wCCKP7b3/BUzxZar8EvAcvg74K2epCz8ZftHfEW1vdG+FvhyKGaJL+10W5ES3/j&#10;/wATwRSq0PhfwhDfXEcrR/23eaHp7vqUIB+R8NvcXM8MEEMtxcXE0cMEESNLNPNK6pHDDFGGkklk&#10;d0WOONWd2b5ATX9LH/BOD/g1u/4KF/t02eifEH4o6Xb/ALGvwK1SNLyz8YfGPQdQn+JPiSwlSGWK&#10;68H/AAZS50nxDLaTxzK0Op+NNS8E6bcRH7Tps2qp8h/uV/4JXf8ABuf+wv8A8Ezf7H+Ir6Q37SH7&#10;TlrbKJfjr8U9Gsjb+GbpmDy/8Kr+Hhn1Pw/4CIdVWHXJZte8bLH50KeKobK6msK/oBC4yckk9T/g&#10;Og/KgD+XL9kj/g0h/wCCWf7PMek6z8YtG+If7XnjixjZ7u8+LHiObw38P5r5kAM1l8N/AcujWzWq&#10;HzPIsfFGveLYlDJ57zPH51f0UfB39nb4Cfs96JD4a+BHwT+FPwb0GC2htV0z4ZeAfC3gq1lghRY4&#10;hcr4d0vT2u5NqL5k121xNK3zvLI+569nooAKTA9B+VLRQAUmB6D8hS0UAJgeg/IV4n8dv2b/AIBf&#10;tO+C734d/tDfBn4b/GjwVfwzQy+H/iP4S0XxTZQechje405tVs7i40m/AP7nUtLns9Qt2xLb3Mci&#10;I1e20UAfwp/8FOf+DOX4deKdO1P4n/8ABMLxbJ8PPFsEd5fah+zf8W/E97q/gXxE5kkuI7T4dfEn&#10;UkvNf8HX+1vstvpXji58RaHdS+QX8SeG7WF3k/jx+BX7RH/BRP8A4IkftZ3k+gp8Rf2c/jP4L1O0&#10;tfiR8HPH9lqlr4N+Iuh29yzDRvHfhE3UOi+OPCeqxrcf2P4i0m6uBHFMNa8H+IbO58jUa/2uq+Xf&#10;2iv2Jv2Rf2uR4c/4ae/Zt+DXx3l8IPcN4Wu/if4B8PeLL/w+l3uF1b6VqGqWU19Z2VyXaS5sYbhb&#10;OabbNJC8yJIoB5V/wTH/AG5vD/8AwUf/AGIfgZ+2F4f8MS+B2+Keja3F4j8FTX/9qjwt408HeKNZ&#10;8FeMNItNU8i1Oo6XH4g0C+udFvJLe3uLjR7qwe8gtrz7TCn3vXnHwn+EPwt+A/w/8N/Cj4LfD7wh&#10;8LPhp4PtZbLwv4E8B6Bp3hjwtodtPczXtymn6PpVvbWcDXV7c3F9eTLGZry/ubi8unmuZpJG9HoA&#10;KKKKACiiigAooooAKKKKACiiigAooooAKKKKADrX+Qn/AMHRl5pt3/wWy/a3GmwtC1tZfBaz1DJH&#10;73Uofgn4BN1Mu0n5ZFeP5Ww2R0xiv9eyv8Wj/gub8XNO+N3/AAVz/b+8eaRcC60pP2hvFfgXTrlb&#10;r7ZFdWvwohsfhYt1bTjCm0u38GyXVvEvyQwzJCjuU3uAf6hv/Bv7ZTWP/BGn/gnxBLnc/wACLS8G&#10;4FT5Wo+KfEmoQYHfEFzHtboykGv2Kr80f+CNOh6p4c/4JQ/8E79I1nTjpWoQfsh/A64msW374o9R&#10;8CaRqVo8odUZZri0u4LqdWX5ZZnXL/fP6XUAFFFFABRRRQAUUUUAFFFFABRRRQAUUUUAFFFFABRR&#10;RQAUUUUAFFFFABRRRQAUUUUAFUNT1LT9I06/1bVr+00vStJs7nUtU1LULmKysdO06xge6vb6+u53&#10;jgtbO0topLi5uJpI4YYY3eZ1jR6v1/BP/wAHW3/BcS78MxeKv+CWn7LPiOS21rULKyj/AGvPiboG&#10;qFZdN0vUYDdL+z1ol1ZSCSK+1SzmsdS+Kl1HNH5OlXVn4G+d7/xbZ2oB+GP/AAcY/wDBa6+/4Kf/&#10;AB/g+D3wb1O6s/2MP2evEmrwfDlI2ki/4XF46iF1ourfGnWbd8EadLZtdaT8NdNuF+0aX4XvdQ1W&#10;6S21LxVqVhYfzXg88k45/ke3TJoZtxz7AflX9X//AAbJ/wDBEFv2+/jJb/tfftIeFJ5v2O/gR4og&#10;OjaBqtq6af8AH/4t6K1vf2nhFUlQLqPw98GzPZ6p8QJl3WesXhsPBP7+G88Sf2aAfvv/AMGnf/BH&#10;G/8A2aPhTL/wUS/aI8HzaX8dfjt4b/s34A+Gtfs0i1T4Z/A3WIorifxnPYzqJtM8VfF2MW81r5ix&#10;32n/AA/hsE3wjxhrNmn9oFQwRRwRRQQxpDDDGkUUMSLHDFHGAiRRRoAkccaqFjjVVVFUIvyDFTUA&#10;FFFFABRRRQAUUUUAFFFFABRRRQAUUUUAFFFFABRRRQAUUUUAFFFFABRRRQAUUUUAFFFFABRRRQAU&#10;UUUAfhX/AMHC/wDwUuvf+CZ//BPbxl428B3dtD8ffjjqbfA74G+ZN+/0LXvEej6ld+J/iGlsoMkq&#10;+APCtpqOpafJt+yr4uvPCNtf77a8eF/8ei4uZ7y4nu7mee8u7mWW6urq6kea4uLieRpZ7m4mmaWW&#10;WeaVzLNNJI0jSM7l331/Z7/weufGjVPEX7bv7LvwFXUZ28PfC/8AZuuPiF/ZQkkFtH4l+K/xB8S6&#10;Re3rRB/Le4k0X4aaHCsnl+ZHCHQPsmxX5B/8G7P7BfhP/goF/wAFP/hD8OfiVplvrvwg+Euk61+0&#10;F8VPDt5FJLZeKvD3w6vNHh0PwjfBCivpniPx1rvhPT9et5tsd94dbWLD5HnR0AP3g/4IDf8ABr/p&#10;Hxm8JfD39uH/AIKM6Hdv8PPElvpnjL4KfssXC3Om3HjbQpGhvtB8cfGufMN5aeE9bgWPUNB+HNp5&#10;d14i0eez1HxVfw6Vcnw9qf8AoU+F/C3hzwVoOkeFPB3h7QvCXhTw9YQaT4f8MeGdJsNB8P6HptqF&#10;S10/R9G0qC107TbC3jGyGzs7eG3hUBI0RQa2oIooIIoLeKOCC3jSGGGFEhiiiiVUiiiijASOONFV&#10;I41VVVVVUGyp6ACiiigAooooAKKKKACiiigAooooAKKKKACiiigAooooAKKKKACiiigAooooAKKK&#10;KACiiigAooppOMdAByc+g54+lAHhH7Ufxx8P/s0fs3fHr9oTxRd29pofwT+EXxB+J1+9y0apMPB3&#10;hfU9ctbGMSvGkt1qd3Z2+m2dv5itdXl3BbIRJMlf4Y8j+LvjZ8VXkfOqePPi58QGkcgBP7S8XfED&#10;xJubAzhBeatq/wDwFpNlf6FH/B4F/wAFUfDPgf4NWH/BMT4S+IEvvif8Vrnwv48/aQn0m63ReCvh&#10;bpF6mv8Ag/wDqc1vKGi8R+PvENhpPiS+0ubbNZ+D9Fs3vrZ7Lxjp71/Lz/wbY/sgX37Xv/BWr9nO&#10;3vPDsWu/Dz9n7Ubv9pL4mPe2wuNLstK+GRt5/Bkd6sgMMz6l8UdQ8D2MVmwka6jmuXaF7a2uXhAP&#10;9cf4OeBoPhh8IvhZ8NbaKK3t/h58OPA/ga3gg2+RBD4S8M6XoEUMOwmPyo009Y49ny7VGzivSKau&#10;cDPXvxj9KdQAUUUUAFFFFABRRRQAUUUUAFFFFABRRRQAUUUUAFFFFABRRRQAUUUUAFFFFABQSBya&#10;K+R/25v2yfhR+wJ+yx8Xv2r/AI0Tzt4K+FHh46kuh6bPaQ694x8SX91DpXhTwR4cW+lhgl1zxTr9&#10;5YaXatIfJsYZrnVbzZYWFzMgB+Yv/Bfn/gsloH/BJ/8AZhgHgNtE8SftZ/HOHWPDfwI8I6hPFPbe&#10;Fbe3tmg134z+K9My0tz4b8Fy3VnDo2mzLHH4p8XXWnaWHbSrPxDc2H+RD4x8XeJ/iD4r8TeOfGuv&#10;an4p8ZeNfEGseLPFniTWrqS81fxB4l8Q6jc6trmt6teTEyXOo6pqV3cXt5cSOzTXMzufvV9Xf8FA&#10;/wBu342f8FHP2pviJ+1T8d7uyHinxpNa6foHhjR/NXw38PfAeiiSHwn4B8MRzkyrpOg2UsnnXU5N&#10;5rWsXWra9qW/UtVunPyd4P8ACfifx74r8N+B/BWg6r4q8Y+L9c0vw14V8M6FZT6lrXiHxDrl7Bpu&#10;j6LpWn2ySXF7qGpX9zBZ2tvCjSTTTIiA5FAH3l/wSw/4J5fET/gpx+2f8L/2WvA7XmkaHrN1J4o+&#10;Lfju3tluYfhx8IPDs1tL408WyiQG1bUDDPa6D4Wtbhlg1LxfrWg6bM6QXM0sf+zz+z18AfhV+y38&#10;Ffhr+z58EfCll4K+Ffwn8K6d4R8HeHrNdxt9OsIx5t7f3LKJdR1rWLyS61fXtWu/MvtY1q+1DUry&#10;aS5upnf8ef8AggH/AMEePDv/AASn/ZTt38cWGl6n+1z8c7HRfE/7QPiu28i8PhkRQG68P/Brw3qa&#10;Bg/hvwGLy4/ta6tZHt/EnjG41jVfOm0qHQLaw/e6gAooooAKKKKACiiigAooooAKKKKACiiigAoo&#10;ooAKKKKACiiigAooooAKKKKACiiigAooooAKKKKACiiigAooooA/yyP+DyLTtUtP+Ctnhq7vtzWW&#10;q/sifB+40ZmRgi2dv4z+LNjcxIxRVdk1O2vpWCtJt89N7j7ie3/8GVHi7wlo/wC3/wDtMeFdXvtO&#10;svFPjL9lK5HhCG9uLeC91ZfDvxR8Daj4h0vSUmlSa+uxYyW+sXFnZwzSf2fo95eyBIbCZz+oX/B5&#10;p+wL45+Kfwm+A/7evw18O33iOL9n20134WfHSHSbSW7vtF+Gvi3U7fW/Bnja7igjaQeHfDPi19a0&#10;fXrvJXT28Z6VeTIlhHf3Nt/no/Cn4q/En4I/ETwj8WvhB438SfDj4m+ANatfEfg3xv4R1W40bxD4&#10;e1m0b9zeWGoWsiSIHjeW2vLeTzLXULO4ubC/t7mzuZ4XAP8AeyUggY6dPpj+nv8ASnV/Kb/wRz/4&#10;Off2WP2y/h34V+Fn7anj7wJ+zJ+11pSWWgape+K7tPCfwe+Mtwv2aztvFvg3xXqRj8O+ENc1eeRf&#10;7Y8B+ItUsfsuoNJN4XvNV0p3ttK/qmsr201K0tdQ0+6tr/T762gvLG/sp4rqzvLS5jSa3ubW5geS&#10;C4t54nWaGeGSSKaNkeN3Q0AXKKKKACiiigAooooAKKKKACiiigAooooAKKKKACiiigAooooAKKKK&#10;ACiiigAooooAKKKwPFHinw14J0DVfFfjHxFoPhLwvoVpJqGueJPE+r2Gg6Bo1hDjzr3VdZ1W4tNO&#10;060iyPMuby4hhjHLuKAN3euduRnOMd81+H//AAXA/wCCzHwl/wCCTv7OepXtnqmg+Lf2s/iXo+o6&#10;b+z98IHnivbj+0ZI2tZfib460+KUXGmfDrwhNIt1K101tL4t1iG28L6O/wC+1XUtH/Jf/grf/wAH&#10;aH7O37PWheIvg9/wTo1DQv2kvj5cxXWmXPxlksp7v4CfDG6Vmtpb3Sp7j7FN8WvEdud0mmw6H/xQ&#10;cb+TeXniTW0hm0G5/wA5L45fHv4xftNfFXxd8bfj78RPEvxT+KvjvUpNU8UeNfFt+19qd/cP8sFt&#10;EAIrTS9J0+ALZ6Touk21jo+j6fDDpml2FnYQwwxgGT8WPip8TPj58UfHHxg+LXi3XfiF8UPid4p1&#10;LxZ408W69ctfaz4j8Ra1dNcXV3McBFDSSLb6fp9nFFZ6fZx22m6bbW9nbW1un+pf/wAGvP8AwSd1&#10;T/gn1+x9e/HT4zeHb/Qf2nv2t7TQvE/ivw9rMElpqfwz+FOlG7ufhx8P7ywlxLZeINQi1K68aeMI&#10;bhIby1vtZ0rw7f20F54YmMv4r/8ABs9/wbxXHiHUPAP/AAUc/bu8Bwf8InFHYeL/ANln4D+LLNnn&#10;1+/E32nRPjV8S/D95bqkeg2XlW+qfDLwzqCs2s3Uln4w1WzTSrbQI9Y/0JAoBJycnr0/wz+tACjo&#10;On4dPwpaKKACiiigAooooAKKKKACiiigAooooAKKKKACiiigAooooAKKKKACiiigAoopCcf54H1P&#10;YUANd0jVndlRVUszsQqqqglmZjwqoAWZm+VQOa/yq/8Ag6H/AOCvl1+3h+1Pcfst/BLxodT/AGR/&#10;2W9fvNJgl0aXbonxY+OlgL3SfGnxCkuIn8vWtB8J+ddeB/ANwBJYtbxeJPEmlXFzZ+LYZE/rE/4O&#10;j/8Agq5pf7D37Gmr/swfDLxNNZ/tTftfeGdW8JaLHpD4v/h/8EryZ9G+JHj29ukmjl0q88Q6e994&#10;D8FyQst9Jquoazrlg6N4Sua/ynC3GAOP/wBWPocD8aAEAJ6An/Pf0696/wBD/wD4NLP+CMemeFfC&#10;Ojf8FS/2jfCsF5408X2+pWn7IvhLXbISL4V8ISebpmr/ABxmtLlCi6/4rP27Rfh/M8YbTfC0d/4k&#10;s3mfxJo9zYfyB/8ABHX/AIJ9a7/wUv8A29/gv+zXBb30fw9fVf8AhP8A456/Zqw/4R34L+DLm0vv&#10;GUouQQLS/wDEPm6f4L0GZtyx+IfEulSMjojgf7Svhfwx4e8FeHPD3g/wlo9h4e8LeE9D0nw14a0D&#10;SrdLTStD8P6FYW+laLo+mWkQWK10/TNOtbeys7aNRHDBEkacJQBuqCAc+vtnGB1x1PvTqKKACiii&#10;gAooooAKKKKACiiigAooooAKKKKACiiigAooooAKKKKACiiigAooooAKKKKACiiigAooooAKKKKA&#10;CiiigDN1fSNJ8QaVqeha9pena3oetafeaTrGjavZW2paVq2l6jbyWmoabqen3kU9pfaff2kslteW&#10;d1DLbXNvI8M0bo7JX+db/wAF9/8Ag1/1H4Nx+Nv2zv8Agm34N1PX/hSsl94l+Lv7LWgW13q/iL4a&#10;Qu73eqeL/g1axm51HxB4CgZpLrVvAMcdxrHgy3WS88Pf2l4YjfTfDH+jJSEZx7HP6Ef1oA/wD5Ek&#10;V3R1ZGjYpIjAoyurFWVkbYysrfKysqlTxiv0c/Y2/wCCun/BRP8AYKvNIX9mv9qX4leF/CGjzQPH&#10;8KvEWqt47+EV5bQurPp8/wAOfGA1jw1Y29xH5kL3Gh2ek6rbrNM9hqVnM/nV/pj/APBRz/g2u/4J&#10;y/8ABQzXNa+JM3hPV/2avjxrc0l7q/xa+BMWk6PB4r1GUKZb7x58PL60n8HeJb64Ks17rdnZ6D4o&#10;1CRne98QzPsr+Mv9uH/g0U/4KOfs02eseMP2dr7wf+2h8PtOe4uVsvh6kvg34yW+nJKRHLcfDDxL&#10;eTW2s3Kw7Wey8E+LvFOqXDZNtpT/AHEAP17/AGHP+D0/wTrs2m+Ef+Cg/wCzrdeBrmaaO2k+Mv7O&#10;jXniDwzDF9lC/bPEXwq8U6pL4ksl+1oZbu78M+KvEUjrcH7F4bhFtsm/sl/ZZ/bQ/ZY/bW8Cw/Ej&#10;9lj46/D341eFTBby38ng/XYLnXPD0l0peKx8XeFLoWvijwjqZwytpviPR9LvfMjdPJ+Rs/4avjPw&#10;N4y+G/ijWfBPxB8J+JfA3jLw5ey6dr/hPxjoWpeGvEeiahAxWay1bRNYtrTUbC6iI/eW91bxyL1x&#10;XU/B344/GT9nrxzpXxO+BXxR8e/CH4g6JNFNpnjH4deKtZ8I6/bmKaOdYW1DRby0muLSSWKNrixu&#10;Gms7sLsuYZk3qQD/AHod6+v6H/CnV/nQ/wDBM7/g8c+I/wAPdP0n4X/8FL/h7qfxk0Kxgs7DT/2i&#10;fhDpeh6V8UIIbaOG2L/EH4fy3GheE/GUrIr3E2veGr3wnqav/wAfOia3eXL3kP8AeB+yd+2X+zL+&#10;3F8LNP8AjL+yz8YPCHxg8BXvkRXd94bvyNX8N6nPCLg6B4y8M3yWviLwf4hgjLNNoviPTdOvvLXz&#10;oYZrZ0mYA+nqKKKACiiigAooooAKKKKACiiigAooooAKKKKACiiigAoor8q/+Cgn/BZ3/gn9/wAE&#10;19D1E/tC/G3RL34mwWskuj/Ab4bzWnjf4y63dCF5ILabwppt2I/CVpcsu1Nc8dah4Z0Nc4S/mm2Q&#10;TAH6p5Gcd/Tn0z+NfFf7WP8AwUW/Ye/Yb05NQ/ar/aa+FfwbuZrY3dj4Z1/xCt/481a2ZWZZdH+H&#10;nh+LWPHGrRSbGEc2n+H7iI7Ww42Pt/zoP+ChP/B25+33+1IviLwL+y3Y6Z+xb8JL+a8tYNU8HXx8&#10;SfHjWNFZ2jh/tT4lX1tb2fhS5uYNs0yfD7QNF1TT5ne2h8T3kaPcz/yv+K/GHivx34h1Xxd438S6&#10;/wCMvFmu3cl/rfijxVrOpeIfEOsX03Mt7qms6vdXmoX93K3zSXF1cTSs38YoA/0M/wBt3/g9L+D/&#10;AIVj1fwp+wH+z1r/AMUtcSYW9l8W/j89x4K8BRoBMJ77SfhxoN5J4116ORvJNiuua74HljV/PvLB&#10;yjWcn8ZX7d//AAVo/b0/4KP6zcXX7Uvx68SeJvBw1Y6xonwe8NM3hD4N+FrlBFHbDRvAOkumm3V1&#10;ZRRKtrrXiN/EHiL5ne41maaaZ3/N4nJJ9aSgB+GPIztBPOcAeuOTjr1//VX+gL/wbuf8G0vgPX/B&#10;fwk/4KE/t86La+M18W6XpXxE+AP7Mmq6fKPDllpN20eoeE/iP8ZoLtYj4judTtUtde8M/Dryf+Ef&#10;h026sNS8VNrM14/h7Tfyl/4NjP8Agjr8Cv8Agop8bdW+Ov7RHxK+Gfij4Z/s5a7balqP7JsGtvP8&#10;T/iJrsY0y68L+IfH/hxreBbP4EHULmaG+urW8vpPFmu6O/hHUbax0q5vHvf9UC0tLawt4LOytoLS&#10;ztIIbW0s7WGK3trS1t41ht7a2ghVIoLeCJFjhhjVY4o1REVFWgCSGJIYooo40iSJFjSONFRESNdq&#10;IiJ8saKoCoi/Ki/ImBipqKKACiiigAooooAKKKKACiiigAooooAKKKKACiiigAooooAKKKKACiii&#10;gAooooAK8s+Nnxg8B/s//CD4n/HD4navHoPw9+EPgTxT8R/GerSGFTZ+HfB+i3euao0C3EsEU97N&#10;a2bW+n2fmK95fTW1nDmaZEr1Ov4e/wDg88/bv1b4c/A/4D/sDeA/Ec2m6r8dtRvfjF8aLTT7qe3v&#10;Z/hb4J1A6T4E8OaiIZ0WbQ/FvjxdW1i4tbiKRLi6+HNmM+TvSYA/iL/4Kfft7+OP+Clf7anxg/ay&#10;8aWNzoFn411G00f4eeCJ9QGpR/D74X+GLcaX4L8IQ3SRwwyz21ikmq65PbwQ2974n1bW9ShijS82&#10;D4BXr0zwSeM8AZP6D8OaGbcc4A4xgdK/VH/gjR/wT01r/gpf+378GP2dhZ3/APwrO01FfiR8e9bt&#10;UdV0H4MeC72yu/Fa/a1G20vvFU0+m+B9DuDu8vW/E9hNseKCZKAP76f+DTT/AIJt237Jv7Cv/DV/&#10;jzQvsnxv/bTi0/xday3tuI7/AMM/ATS5Zj8M9Dt96+bAvjAy3vxE1BlZPt1lrHhWGZC+jo9f1eVj&#10;6BoWj+F9C0bw14d02y0bQPD2ladoehaPp0CW2n6To2k2cNhpemWNtF+6t7KwsbeG1tYY8Rxwwoi8&#10;CtigAooooAKKKKACiiigAooooAKKKKACiiigAooooAKKKKACiiigAooooAKKKKACiiigAooooAKK&#10;KKACiiigAooooAKQkDqaqXt9a6da3d/f3NtZWNhbTXl7fXk8VrZ2dpbRvNdXd3dTvHDb21tAjTXE&#10;0rLHDCruzbA5X+Pf/gpf/wAHen7Lf7NOt6x8Kv2HfBen/tgfEnSpbiw1f4mahq2oeG/2ffD2pQ4V&#10;oNK1SztT4j+KUtvKGW4k8MtoPhmZVV9M8Z3/AO8SEA/sTDBuhBr5X/aD/bk/Y5/ZQtxP+0j+098D&#10;vgrI8fmwaZ8QPiR4X0HxBdxfPmWw8NXOojxBfx5jZfMs9MuE8zbHne6K/wDkw/tj/wDBwp/wVc/b&#10;P1TUk8XftQ+LfhH4Eu57p7L4X/s73N18HvCVhaXDyMllc6l4ZuovHHieKKJ1jV/F3i3XmzGJUELs&#10;9fjBq2sarruoXera3qV/rGq38z3F9qeq3tzqOo3lxId0s93e3ks1zcTSN8zyzSPIzcljzQB/son/&#10;AIOEP+CMImeE/wDBQP4K745DGzCDxyYiw6lJx4PMEsePuzRyNG/8L17p8OP+Cwf/AASz+LM9vaeB&#10;P2/v2U9TvLqMSw2Wp/GTwd4WvWBKqI3svFmpaHdQ3DMyhbWaGO5Zm+WInOP8Svefx45POMHOOmdv&#10;+z/Om56cDgY7j8TgjJoA/wBvP9ov9jP/AIJ2f8FNPAsdv8a/hX8B/wBprQrvTZYNB8faLeaDq/iv&#10;R7W7hltheeDvin4I1GLxToxj2s0Mmj+IIbdpIcOkyq8dfwE/8Fc/+DUL9o39kqTxL8bP2EF8UftT&#10;fs72kd7rGq/DtbSK/wD2hPhhYRu0zwroWk2sUfxZ0Cxt23LrHhXT7fxVb28b/wBpeEbmC2n1yb+T&#10;zwD8UPiV8Ktcg8TfC/4g+N/hv4jtnWS21/wH4r17wjrUDoCFeLVNAv8AT71GwxXcswOCRjBwfvj4&#10;W/8ABZn/AIKrfBrUIdR8B/t+ftP2zw3AuvsPiT4o6/4+0OeUbfmvPDvj6fxNoV6rBFVkvNOmVkwC&#10;mKAPzav7K8069u9P1C1ubC/0+5nsb6yvYJbS7sb20keC6tLq0nSOe1uoJopIZreaOOSGZHidFdDj&#10;61/Yl/by/aj/AOCenxl0745fsrfFDVfh74vt0itNd0wquq+DPHehLMs03hjx74Su2OleJtDuCGKx&#10;3UaX2mzN9v0S/wBK1WOC+h9T/bB/4KMeOP28pY/F37S3wU+AGofG1IiL/wDaH+FHgCP4M/FXxtdG&#10;KTfd/FGDwbeQ/Dv4g3VxcGGSbVtR8B2viKOGN7Wz1y0tnSFPzpoA/wBdr/gjF/wcKfs1/wDBVLRL&#10;H4aeLV0f4A/tj6TYK+s/BXVta8zQfiJHbxSPeeJfgprmoG2l8R2YWJrrVPBt5/xV3hmJn3pr2j2z&#10;+IZv6HQQSQDyMZ/H+vH4V/gT+GvE/iPwZ4g0TxX4R13WPC/inw3qtlrnh3xJ4e1O+0XXtC1nTbiO&#10;607VtH1bTpra+03UrC6iiuLO+s5obm2mjSSGRHTj/Qs/4In/APB2D4d8fJ4F/Za/4KealZeFPHZj&#10;0jwn4I/a7SKK08JeMrssthp0Hx5sohHb+Ddfuz9mhm+JGlx/8InqF1K954n0/wAKpFea3eAH91tF&#10;VbO7ttQtLW/srm3vLG9t4buzvLOeO5tLu1uI1mtrm2uIWeG4t7iF45oZoXaOSNleN2RwTaoAKxvE&#10;HiHQPCeiap4l8Va5o/hrw5olnPqOteIPEGpWWjaJpGnWqGS5v9V1XUZ7aw0+yt4wZJrq8nht4V+a&#10;R1ArZr+Xj/g7x0D4n6r/AMEg/EWreAdc1nTPC/hX48/CDVfjDpmkzTW8HiD4e6he6x4bsrPWzBLG&#10;1zo9p8Qtb8D6hJZTeZay39vp9zKm+zhdAD+lTwL8Rfh98UfD0Hi34Z+O/BvxF8KXU9xa23ifwJ4n&#10;0Txd4euLq0dUuraDWvD97qGmy3Fq7os8Md00kLMBIiEiuzr+AD/gyf8A2vPCtkn7WP7DGv3f2PxZ&#10;rOp6N+0p8NkmuCYda0+y03TPAPxL0u2jklCLe6QIfAuqwW9rD5l3Z3mt3M3yabmv7/6ACiiigAoo&#10;ooAKKKjkcRqzkqqqpZmchUVVBZmZiQFUAZZm+VRzQBJXjvx3+P3wV/Zm+GXiP4yftAfE/wAH/CP4&#10;Y+E7V7zXfGPjXWbfRtLt1SKSVLO081jdatq94sMkemaDpFvqGs6tdbLPTbC8uXSB/wCbD/grJ/wd&#10;S/so/sLar4g+Cv7Lel6L+15+0hpEk2m63NpXiD7N8CPhrq0UssFxZeKvG+j/AGm68aeINNljP27w&#10;n4HYW8Em/T9W8Y6BqkE1mv8AnLftw/8ABRP9sH/goj8SpviZ+1f8ZfEfxDvYbu8n8L+DhPLpXw1+&#10;HtneyO40rwD4Ds5F0Lw5Zxwutu11Fbz65qUUaTa3qup3u+6kAP6j/wDgrF/wd4/F74wS+J/gn/wT&#10;QsdX+BvwyeSXTL79pbxJZxj40+M7RGeO4n+H/hy7hn074U6Repj7Nq99/anjyS1eG8tX8Eakr2yf&#10;xUa3rWr+I9X1LxBr+r6nr2v63f3era1retX93qmsatqt/M9zf6lqmp30s15f397cySXN5eXc01xc&#10;TSPNNLJI7msonJJ9a7b4c/Dfx98XvGvh74b/AAt8FeKviL8QPF2ow6R4X8F+C9D1LxJ4n1/U7gny&#10;bPStF0i2u7+9mIVmdYYGWKNXmlaOFJJEAOJx06HPof09jXdfDr4YfEj4v+L9K+H/AMKPAPjL4l+O&#10;dcmFvo/g/wAB+GtY8W+JdSlLKu2z0XQrO+1C4VWkTzJI7do41O+RkTmv7P8A/gnJ/wAGbnxr+J9l&#10;4V+J3/BRL4pt8A/DV3cWGqT/ALPvwz/snxT8XNS0WS3hu207xX47a6vfBfw71C4aT7PcWek2Hj7U&#10;LWFJobl9H1L/AI9f7tP2Of8Agn3+xz+wH4FHw/8A2TPgP4I+Eel3EcS63rel2UuqeOfFlxHBawPe&#10;eL/Huuzal4v8STyfY4ZPJ1TWLixtZFIsLO0i/dAA/wA7X9hz/gz6/b+/aGsLPxZ+1R4w8H/sWeDL&#10;6yF1ZaLrdjb/ABX+MF0Z7cy2puvAfhnxFo+heHIzI0cd7b+I/HWn+ILErMk/h5HRc/kL/wAFUv8A&#10;gjX+13/wSc+Iel6B8b9FsvGvwp8YPOPhr+0D4AttRuvhv4we3w1xod/JdW6Xng3xpZxss914T8Qe&#10;XcXNuZL/AEG81vTY5r9P9o0DAA9sf5HT9K8M/aN/Z1+Df7V/wT+IH7Pnx78FaV8QfhV8S9ButB8T&#10;+HdXgimzFKu6z1bSblkabR/EWh3q2+reHdesWh1HRNYs7PUrGZJrZHoA/wARX9kT9rb44/sOftBf&#10;Dr9pb9nbxleeDfid8OtVjvbSeN5JdH8Q6NM6JrngzxZpqyJDr3hDxTpwk0vXtHuD5c1tIk1tNbaj&#10;bWd5a/663/BHv/gsl+zx/wAFcfgrP4p8BlPh98e/ANhpkfxy+AOrakL3W/Bd9eDyIfEvhnUHhtW8&#10;XfDjW7uOaPRfElva29xZ3Svo/iGx03UxAt5/mF/8FmP+CS/xS/4JJ/tUX/wo1+51Lxl8E/HkV94t&#10;/Z4+L09msEfjbwZFcrHd6Hr/ANnQWVj8QfBM88Gk+L9KgMUdwJtK8S2FtbaP4i02FPjT9in9sv43&#10;/sE/tI/Df9p74AeJ7vw/44+HutWt3c6aLu9g0Dx34XkuYG8R/D3xrZ2k8P8Aa/hDxXp8Umn6tYzf&#10;NFuh1Kxez1XT9NvbYA/3Rwc/r+lFfnx/wTQ/4KOfAb/gp7+y94Q/aO+B+pRWs9zFb6F8UvhreXkU&#10;3ir4RfEq2s4J9f8ABXiKNUhe4hikl+2eG/EMdvBY+KfD89lrNkkLzXNnZ/oPQAUUUUAFFFFABRRR&#10;QAUUUUAFFFFABRRRQAUUUUAFFFFABRRRQAUUUUAFFFITgcYz2B7+w96AELKM5IAAJJPAAHU5PHHe&#10;v8V7/gth+17eftvf8FOf2tfjbHrdxrfgu3+J2sfDT4USSyyPZ23wu+FlzL4J8JHSopFH2Wy1yDSr&#10;jxZNbqFzqfiK/uXG+Z6/1Yf+CsP/AAUk/Z9/4Jv/ALKfxM+InxX+JXh7wz8TfE3w68f6X+z98PpW&#10;n1Lxb8S/igPDN/B4X03RvDumrJqb6Ha+ILzSf+Em8TTrZ6H4f0+czX+pW001tDc/4ql5eXF9dXV5&#10;dyNNdXlzPd3M7szSTXNxK8s0rsxOWkkdnZvvMep5oAqV/pwf8Gcn7CX/AApP9ir4hftpeMNIFv47&#10;/a28VNovgeW6tmjurH4IfC2+vtHsJbd5Nroni/x83irULhVXybvTNB8MXiO9f5unwO+D/jH9oH4y&#10;fCv4G/DzT59V8c/F74h+EPhv4TsLeGS4ebXfGWu2Og6e0kUQMgtoJ71bi8m4jt7WCaeZ0hR5E/3O&#10;f2cvgh4R/Zo+AnwY/Z78BWsNn4P+C3wx8FfDLw9DDEsQl07wboFhoaX0wUDdeak9nJqF9MxMlxe3&#10;c88xeZ3ZgD2qiiigAooooAKKKKACiiigAooooAKKKKACiiigAooooAKKKKACiiigAooooAKKKKAC&#10;iiigAooooAKKKKACiiigApr4wAc8kDg4PJxTq/Az/g45/wCCjGq/8E8P+Cb3j7Wvh34kXw/8fv2g&#10;tS/4UR8Fry0ldNb0G78Sadd3Hjvx7pIjV5Le88E+CbfVLjSdU+SPTPFmqeFXLs80McoB/Kl/wdCf&#10;8F4dZ+PPxE8Qf8E9P2OviXe2XwC+HV/faL+0b8QvBGrXNkvxp+Ilhcz2OpfDay1vTpojqfwr8Eyx&#10;SWutR28kmleOPFn2nzftmheH9KudS/iq2v6EAccnA49ycf09Ku29teapew21tDeajqOo3cdtbW1t&#10;HLeX1/fXUojigihjV7ie7uriRY441WSa4mkCIju4Nf6M3/BEn/g1O+F3w68K+A/2oP8Agpp4Ztvi&#10;X8XtYtrHxZ4U/ZV1PbP8Nvhpa3tqt1pY+MNupx8QfHaJNHcal4Nmk/4Qnw9dR/2bq9v4tuUdrAA/&#10;hh/ZA/4J0ftt/t6eIh4c/ZP/AGcfiP8AF7y7uGy1PxRpWkrpHw98PSyyRJjxL8R/Ec2keBtA2CVZ&#10;Gi1TXra4aP54YJelf1rfso/8GTvxW8TaHo/iL9sz9rjw78LtRugLjUvhl8DfB3/Cw9W0+JpOLK7+&#10;I/ifU/D2gW+peSv746b4R8SabBN8kN/fxkyV/oU+FvCPhbwPoWn+F/BXhvQPCHhnSYRb6V4d8L6N&#10;pvh/QtMt1GFt9P0jSbW00+zgUfdjt7eNV7D06GgD+Zb4Cf8ABpX/AMEffg4ttc+Nvhz8Vv2jtWit&#10;VhmuvjH8V9dtNNkuQSzXkegfCuP4b6f5j4UNFdfbYVC/InzPn6z1X/g3I/4Ip6vZJY3H7A/w1t44&#10;wQk2leMfi9o16Mrsy99pfxFs7uc7fu/aJpArfP8Afw9fttRQB/Mh8TP+DR7/AII4ePZdQuPDnw5+&#10;NPwinvCrQL8PPjb4mvLKwZYwn+i2XxFh8dpscjzJI5nkPmHKOiZSvy++N3/BkP8AB/UIb67/AGcP&#10;24/iP4Uu879P0P40/DPw147smOGzDceJPBWq/D+6togxTy5V8N30ixrh0nf56/uwooA/y3vjR/wZ&#10;uf8ABUnwBDLefCzxf+zX8e7aMylNO8P/ABA1jwD4hnCruiMdp8RfDWg6ApmA8tlk8VQrFNsGHh3T&#10;J+J/7SH/AAR9/wCCm/7JkN5ffHP9in47eGdAsPOa88YaF4Rn+Ifgi3it0LzXNz4z+Hcninw1Z2qI&#10;CzTXmp28a7k3v86A/wC2jTQuP4mPJPX3zQB/gHSwTQyPDNFJDNGxWSKVGjljZeqvG4V0I7hlBHSk&#10;GRktnGMDo3OAehPIwcntX+4p+0j/AME1v2B/2u7KW1/aO/ZJ+BnxRnkaST+39X8CaTpfjKB5Qyyy&#10;Wfjrw3FovjOxkcO58yz16Ftzu2ctz/JB/wAFVv8Ag0C+D7/D/Vvi/wD8E0fFp+Gfivwvb6lq3iP4&#10;G/G34g/aPh94n04OJ0i8F/FHxbMlz4E1SxUyQ28PjzWNS8M6oskKXniTwwLaS5ugD8d/+CIf/BzJ&#10;8Zf+Ce3/AAh/7Nf7VLeIfjr+xlBeQ6Zo18ZpNU+LX7P+l3DiPf4FvLydD4t8BacxWeX4c6tdwyaZ&#10;bed/whmqaYkZ0HU/9OH4BftAfBr9qH4T+Dvjn8AfiL4c+Kfwo8e6aup+F/Gfha7a606/iDGK6tbi&#10;KVIb3SdX066jlsNY0HVrWz1rRdRhudP1Kys7yGaBP8I7xX4Y1jwV4n1/wh4hhtLbXvDGsahoesQW&#10;Oq6TrllDqelXUtnexWms6Fe6lomq2yXMMiw6hpOoX2n3kYWezuZ4XR2/U/8A4JQ/8Fkv2rf+CTnx&#10;Vk8S/CHVz44+DPiq+tpfiv8As7eLNUvk8A+OoYwsJ1jS2iW5fwV49s7ceXpfjPR7V5tqQ2WvWGva&#10;Oh0twD/aIBzyK+dP2t/2Z/h3+2R+zT8av2Xvivay3PgL42+AtZ8Ea3JbgNe6TNfxLPoniPSySqrq&#10;/hbxBbaX4k0eR/lj1TS7ORwUQqfgX/gnN/wXI/4J9f8ABSjw7oFv8I/i9pHgL4z39lC+tfs6fFnU&#10;dN8IfFXSdUYbbmw0K2vLpdH+IdkkokkttU8C6lrTNY+TPqVho9y81hbfsDncwGCMAEZ9uDyR6kEe&#10;uPrQB/iMfCf4nftGf8EfP+Ci0Hi7RYn0f45/sefG/wAReFfE2gXj32naR4vtPDmqaj4W8Z+E9W8o&#10;C4m8JfETwy2oWLXCrI0mj6zbarYZmitZk/2Nv2HP2yfhB+33+y98KP2rfghqL3Xgf4p6ANQfR7ye&#10;1m17wX4n0+aTTvFngXxRFZyyxW3iDwnrtteaTfqu2G6WG21Oy87Tr+zuZ/4dP+Dxv/gmVrWifEn4&#10;f/8ABSb4OfD67uvCXjXRYPhz+1RqvhzTmlt/D/jTw99hsvhj8RvFEVnCz2tt4t8PTnwNqXiC4Edh&#10;b3/hPwxZ3syX+vWf2n8h/wDg36/4Ltar/wAEmPiN4r+Gfxg0TxF4/wD2PPjNrGn6z420LwyLe78W&#10;/C/xzaWqaXF8TvAul3tzZ2Wrf2hpcVlpPjbw095Yya3pul6PqFheJqWhJYaqAf63AOeRRX4Q+Ef+&#10;Dl3/AIIp+LfDH/CUJ+2t4d8OIojEug+Lfhz8XdA8TwySMFMR0OfwJLcXJiYHzZrFrq1VTvWd0+av&#10;kP42/wDB33/wSQ+GdjfH4can8ef2g9at3uorSx8A/Ce+8K6VczQOyI8uufFW/wDAxis7jazQXVnp&#10;upM0fz+SqkUAf1MkgdTVW8vrPTrS51HULy2sLCygluby9vZ4rW0tLeBS8891c3Dxw28MKKzySyuk&#10;cagu7Ba/zhv2of8Ag9Z/ad8Xwavov7JX7LHwv+CdtcqYNP8AG3xY8R6r8XvGFqmf+P608P6Za+Cf&#10;CGn3gGEjh1KHxXZqN7tHNv8Ak/mH/as/4Kk/8FBv22Z9SH7TH7WPxh+I+g6o85n8CHxPceGPhrHD&#10;PJ5htbf4beERoXglLdMRxru0OSZ0jTzppnTfQB/p/ft0/wDByr/wSz/Ykg1zRI/jRD+0r8WdLNzb&#10;RfC39nF7Tx20epQDZ9m8QfESO6t/hr4dijnVYryOTxLqGuW4Z3h0G72OlfwK/wDBT7/g5B/b5/4K&#10;OTa94D0zxTcfsx/s13015b2/wW+D2uanp2oeJdIldRBB8VfiJEbDxH45aWFFW+0W2/4R/wAFTSM7&#10;v4VeREmr+fEtkYwByTxkDkAdMkdqkghluZobeCOSaeeSOGCGJGllmllcRxRRRxhpJJHd1VY41aR2&#10;OFBYgUARsRuO3gHHA+lGG7nqe5GM5AJPPvyf8DX7J/sif8ECP+CrH7ZOtaLb+A/2T/iD8OPB+qrb&#10;XUnxQ+PelX/wc8A2GmXKxSR6olx4vs7XxD4ht2gmjuYbfwj4d8Q31xbsjw2zpIj1/cx/wS9/4NO/&#10;2OP2P5tO+Jn7YF3ov7afxxtmtLzT9G1/w9Pp/wAAvAl9DtkYaV4E1G7u5fiJqEU4fytc+IEf9lNH&#10;5L2fgnSr+H7Y4B/FN/wSl/4IAftt/wDBUu90/wAZ+GdCT4H/ALM0epQW+uftD/E/StTtdH1e23SG&#10;+t/hP4aCW2pfFDVrdI2hkm02503wnY3jfY9Y8V6deBLZ/wDTD/4Jif8ABGr9jD/glV4HOlfAXwUf&#10;EnxZ1zTbez+IP7Qvj2Ky1T4p+M2X5p7G2vkhFl4K8JmY+ZD4R8I2+naZJ5dtPrD63qsH9qP+p2l6&#10;NpOhaXp2iaHpthoui6RZWumaRo+k2dvp2laXp1jDHb2Wn6dp1nHDZ2NlZ28SW9ra28McFvCqQwok&#10;aIg06AEA4GeT3JAyT6nHGfpS0UUAFFFFAHwH/wAFI/8AgnT8BP8Agp3+zH4r/Zr+PGnSwW1+Trvw&#10;8+IWkW9s3i74T/EKxgmj0Pxr4WnnADvAZpLPXNFmkXT/ABLoNxf6Pf7FuYbm2/xvf22/2KPj9+wD&#10;+0J45/Zv/aJ8F6l4U8Y+EtSvRpGqy2U0Phz4heERf3dpoXxC8D6oym21zwl4ltrb7bp95azSSWsr&#10;XOk6rFZaxpuoWFr/ALnxGQR6jFfzK/8AB0z/AME5bL9tL/gnb4k+NPgvwxd618f/ANjdNR+K/gt9&#10;GtEudZ1z4ZSGwj+MvhKeOOCW8vrC38LWP/Ce2lrbn7RHqng1IbND/aV5DcgH8E//AAQh/wCCr/iD&#10;/glL+2bo3jrXbjUdS/Zy+MC6T8Ov2j/Cds88yp4Vl1VJNJ+JWlWEYcXPiv4Y3dzdatp0ccbz6poN&#10;94m8OwtDJraXMP8AsNeCvGPhb4h+EvDXj3wN4g0rxZ4K8aaBo/irwj4n0K8i1DRfEPhvX9Pg1PRd&#10;a0q/gZoLzT9T0+5t7y1uIWMUsMyOvWv8DLq45HVcEjjHG3IHtjNf6Rn/AAZ//wDBUsfF34LeIf8A&#10;gmr8WNW3/ET9n7SNV8d/ADU9QubaOTxL8Er3V7dvEHgeFZJVurzVvht4m1ltQsUjW4kk8H+IobaF&#10;IbPwjNI4B/bTRTUJKgnGSOcZx9RnnB96dQAUUUUAFFFFABRRRQAUUUUAFFFFABRRRQAUUUUAFFFF&#10;ABRRSMSBwMn/AD6UABIGfYZ/Cv51P+Czv/Bw/wDs1f8ABLPTda+EvgpdO+Pf7Z17pBm0X4R6Xek+&#10;EvhrJfwNJpWv/G3X7C4STRoWDLfWfgfSJm8Za9aeS8yeG9K1K28Q1+WH/BwF/wAHOJ/Z+1bxf+xZ&#10;/wAE5vFmi6x8ZrFdT8NfGr9pLSzaa7ovwnvnguLDUfBXwplV7jTdW+JulyNImveLpFvtJ8C30P8A&#10;ZWmw3/iqG8ufDH+dLrGteKPHXiXU9c8Q6trni/xj4s1m41HVtY1i8v8AX/EniTxDrN4013f6hf3k&#10;l3qmr6xql9O0txc3ElxeXl1O7u7zP84B77+2B+2N+0L+3Z8dvF37Rf7THxC1P4g/EnxfcZaedntd&#10;A8L6LE7nTPB/gjw+jtY+F/COhRSNb6Xo2nhYwTNf3st5qt5f3918v1+iH7VH/BLz9rr9ir9nX9nj&#10;9o79pvwJF8J9F/ad1bxTZfDD4e+I7m4t/iomleE9L0PVbrxH4z8JmxC+CbLVbfxFpv8AYuj65qEP&#10;iuZftNzqWgabbJbTXX54Y5x057/1wD+eDQB/WP8A8GfH7I9p8dv+ClXiH9oDxHpcN/4V/ZD+FOq+&#10;MdMe5g86BPil8R5ZfAvgfG75FnstAm8fa5ay/et7/R7KZNsgVq/1MK/j0/4MzP2aJfhl/wAE9Pi7&#10;+0XqlqYNW/aX+OuoW+izSW/ly3Hw/wDg5pY8K6TLHKyl3jm8a6r8QFIX9232SHhxzX9hdABRRRQA&#10;UUUUAFFFFABRRRQAUUUUAFFFFABRRRQAUUUUAFFFFABRRRQAUUUUAFFFFABRRRQAUUUUAFFFFABR&#10;RVeeeO2hkuJpIoYYUeWaaZ1ihhhjUvLLLI5CRxxIrPI7MEVV3O6oMgAmLAHHPbscZPQZ6ZPYV/l+&#10;/wDB5L+1FrnxR/4KMeAP2aobyRfBf7L3wW8PyLpyzs0EvxC+Mfl+NPEurPCAsYm/4RKD4f6TH/rG&#10;h/s+5w6PPMh/WbXf+DpT4m+N/wDgt58K/wBlr4OL8Ov+GBJv2hNE/Zh1vXh4Zn8W+Kvivq+v+IW8&#10;AT/FbQfFWm3LXWl6IPHOoafJ4Hs9Ct7jT9Q8K2cGr639ufWHh03+YH/g5e0/UNP/AOC2f7b32+Vp&#10;RfeI/hhqNlumlm8qwuPgl8NxbxL5ir5SqUk2wpuiTd8jkMcAHrf/AAa3/sVab+2B/wAFU/ht4g8Y&#10;aN/bHw3/AGVdA1D9pHxNBcQxy6bdeKPCmpaXpHwr029EyPHIw+IGs6P4kWzZWW9tfC9/G6PD51f6&#10;4Nfwv/8ABkP8LtFs/gJ+3J8afskD+I/Efxe+GvwvW+Pltcw6H4L8Hah4ra1XAE8UFzf+O1mky3lz&#10;SWcOxN8Lk/3QUAFFFFABRRRQAUUUUAFFFFAFK/1Cw0qxvtT1S9tdO07TbO51DUdQvp47Sy0+wtIX&#10;ubu9u7udkgtrW1t4pJ7i4mkSGGKN5JHREJH+Un/wcSf8F2fGP/BR/wCNGu/s7/s9eNNV0f8AYU+F&#10;OuSadolvotxe6ZH+0T4v0qVobr4neL4cW9zf+E7e7SaH4a+Gb5fsdvp0aeKr+0OvarDbaJ/Yv/wd&#10;S/t9Xv7Gv/BNTxF8L/BOrRad8Wf2zNV1D4D6E6SOmoaX8NJ9HkvvjN4isvKlidJP+EYnsfBK3PzN&#10;Z3Hju2vIcXNtCU/zzP8AgkD/AMEpvi9/wVk/al0r4MeC573wh8KPCEWn+Kvj/wDGEafJd6b8OfAJ&#10;uvINtpxkjNjf+PfF7Q3Gk+BdAuJP9OvI7/WL9E0HQNbubYAq/wDBL3/gj1+1/wD8FYPiHqvhn9nz&#10;w7pnh34c+DZLUfEr47/EH+0tL+F3gh7oxtb6L/aNlYXt94n8Y3ts/wBqsfCHh23vdS+y/wDEx1V9&#10;K0pzqSfVf/BWX/g3Y/bS/wCCXdtd/Ezy4P2jf2X4zarN8dvh1oV5Yy+D7i4jjVrT4p+A3vdX1bwP&#10;B9rLW9j4ijvta8IXitZpPr1hq14mjx/6vX7NP7NHwW/ZE+CPgD9nn9n7wPpnw++Ffw30S30Xw9oO&#10;mRIsszRKDfa5rd8EW41zxNr175mreIPEGoPNqGr6rcT3lzM7vhfbb3T7LUrO803UbS3v9O1C1uLG&#10;+sL2CK7sr2yu4Wt7q0vLS4SS3urW4t3e3mt7iKSKaFnSRHR2BAP8B+2ubuyuba+s7i4s7u0uIrm1&#10;vLWZ4bm1uoJFlhuLe4idJIJ4ZUWSGaN1kSRd6SB1yP02+DX/AAWj/wCCrXwA0yz0X4X/ALev7Rul&#10;aHpsK2+naH4j8cz/ABG0KxgVdqQ2WjfEeDxZplrEiqAq29qqqB8mNmK/08f2pf8Ag3L/AOCQ/wC1&#10;dd3mt+KP2U9A+FXi7UL59QvfF/7PWp33wc1G6uJA/ntc6D4aI8CXZuHczTS3nhGe4eZUk84OM1+R&#10;vxp/4Mq/2FPGGr29/wDBH9pf9oz4MWJVFvdC8R2ngr4t6a4SJFL6dcXNh4G1mynmcSSTteaprMP7&#10;xEhgtkT5wD+Hz43f8Fn/APgqd+0X4Z8UeCfjF+3L8efFngnxt4em8KeLvBcHiK08LeD/ABJ4cuo5&#10;YrzSta8LeDtO8P6Df2t/FK0OofaNPkk1C3byb15kREH5hAZ4Ff6Lmif8GP8A+z/Abk+I/wBvj4w6&#10;sHZmsxoXwZ8FeHzBGf8AVpcm/wDGPiYXTrxulj+xrJ2SPrXXeGf+DI39kK0dv+Ey/bU/aQ12Nncx&#10;p4a8H/DHwm6oZcxo76pYeNBJIsP7tpEjjWST98iImIaAP83fDdOeB69vz6etJz6+nfH0/wD19q/1&#10;g/g9/wAGjv8AwR3+GbWNx4u8B/Gn46XtoZDM/wAUPjHrtjZXjM5KfaNM+F9r8OrfbCu2NVVtrY3S&#10;b88fqH8Pf+CM/wDwSm+F1sLXwd/wT7/ZWtgDbH7Vrvwj8MeNNUY2abIGk1nxpZ+INWlZcszNJes0&#10;0jPNN5kzu5AP8W3wV8OPiJ8SdWh0D4deA/Gfj7XblZGttF8FeFtc8VatcLECZWg07QrG/vJViVWM&#10;jRwsqqp34FfqZ+zN/wAEFf8AgrX+1Vd2f/Cu/wBiv4s+F9Du5JUbxd8adMi+CHhm2W3G+SY3fxPk&#10;8N394gA/dro+m6lPOxRYYZi6o/8AsjeEPh34A+H1jHpngLwP4Q8E6bDbxWkOn+EPDWi+GbKK0g/1&#10;FrHa6JY2MCW0P/LKBYxHH/Corr9o9Sfrg/zBoA/gV/Yq/wCDKjTok0LxZ+35+07NezbrO91P4O/s&#10;3WAt7MBo0muNM1P4u+M9PN1MgkLWtwug+ALTcu+az1tPkcf1Nfsef8EVP+CZP7DF5p/iD4A/sl/D&#10;rT/H2lywXFn8UPHaX/xW+JFneWzbor7SPFvxCutev/DNzkRyMPCcegwtNGk7wvMiOf1RAwAP8+/5&#10;mloAQZx3/Hk9f8Py96qXN7aWTWq3MyQNfXSWVqGzme7kjlmSCPAOXaOGZ13YG2NquUhAJB9OnTv3&#10;6UAAIIBHQ0tIBgYHaloAKKKKACiiigAqhqWnWOr2F5peqWVrqWmalaXVhqOn3sMVzZX1hewSW15Z&#10;XdtOskNza3dtLJb3FvMrQzQyPHIu1qv0UAf4q/8AwWj/AGJn/YB/4KT/ALTv7Pem6ZZ6T4Ai8b3f&#10;xH+D1rp8D22nQfCH4nPJ4w8D6Rp6Ss5MfhPTtRk8F3G2Rl+3+G71EfHy157/AMEof2rtb/Yp/wCC&#10;iX7Jf7ROl6lPp2meEPjD4V0jx35UvlrffDDxvfR+CfiTp9wHZY5Y7jwXr+sNHHIyot1DbTb4nhSa&#10;P+un/g93/Z/to5v2H/2p7IyC7uE+I/wA8RL9ngEJgtvsfxD8IO1ysQuXlL3fjZVhnmaGNR5ltGjv&#10;cu/8BiFlO9CVZSGVgSHUqcq6FSCGUj7w+7164oA/374ZI5Y45YmWSKRFkikRhIkkTgMjo4JDI6lW&#10;VsncpB96lr4I/wCCXX7Qp/ao/wCCdv7GHx7muo73VviF+z18NbrxTcQsrIfHGiaBa+GPHkWQcK0H&#10;jHRNchaP5mjaN4z9zNfe9ABRRRQAUUUUAFFFFABRRRQAUUUUAFFFFABRRRQAUUU1yVGQM/jjp/M/&#10;7PfmgBdwzjv1xg+/t7Gv4nP+Dnb/AIL6p+zx4e17/gnx+xR8TDbftCeIo59M/aS+KHgy7P2v4K+E&#10;7qB0m+GnhvxFZ3A/sr4r+JUmX/hIrzT/ADNQ8C+G5HtUubDxVqttNoP6a/8ABw5/wWi8P/8ABLz9&#10;myf4efC3WbO//bS+P3h7V9J+D+kW0kE83wu8OTeZpesfG/xJbuk6W8OhSSTWfgLTryNV8S+MIw/k&#10;3Oj+G/EiQ/5Omnad8RvjZ8SLbS9NtPFvxQ+K3xR8XCG3tbaPVPFXjjx7448WaqXIA/07V9e8R+Id&#10;ZvWeSV/tV9fX107v5kkjUAbXwZ+DfxU/aO+LHgj4L/BjwZr/AMSvit8TfEdn4c8H+E/D9rJfaxre&#10;tahJklmZvLtbW3TztQ1jWL+aDT9J0y3vdV1W8trCzuZo/wDU9/4Iz/8ABtv+zB/wTk0bwP8AG742&#10;6RpH7QP7asenWWrX3jPxFa2+p/D34M69d2UZu9H+Dnhq5txaf2ho8rzWY+JWuQ3Xie9kWa80FPCt&#10;neTabVf/AIN4P+CD+h/8EvvhfP8AHb492Gi+Iv23/i54ehs/EN3bNBqen/AnwLqK2WoN8K/CuoAS&#10;QXPiG9uYLe4+I3ijT2+z6leWtn4e0eabQ9JfUtf/AKajwOB0/Qd8e+KAP8/H/g+F8aznWf8Agnj8&#10;ORMnkx6Z+0P41nhBzKksl18KtDtpnAIIjljhulTj70M23Oyv4GB1JHYE/wCef8fxr+xf/g9Q8a6p&#10;q/8AwUa/Z68DTsBo/g39kPw9qunRCUsDf+MPit8UTq1y0RAEcksXh7SYcKz+ZHZwmv5NPgp4Au/i&#10;v8ZPhL8LNPhe4vviV8TfAfgCzgQMXmu/GPinSvDtvEoT5tzzaiqrt+bJ45oA/wBpn/gkn8CrT9mv&#10;/gmb+w78HLe3jguvDf7N/wAMtU19EiEO/wAXeNfD1r468YyunBMkvinxJq7MzZZiQScYx+iNYnhv&#10;RLLwx4e0Hw1pq7NP8PaNpmhWKBQgWz0ixg0+2VUX5VCw28a7Vwq4wMAVt0AFFFFABRRRQAUUUUAF&#10;FFFABRRRQAUUUUAFFFFABRRRQAUUUUAFFFFABRRRQAUUUUAFFFFABRRRQAUUUUAFfxl/8HYn/BYZ&#10;f2afgxJ/wTq+Afie8sfj5+0B4YtNS+Nvibw/qSQ3Pwv+BmpzXML+FjdWdx9u0/xd8XPskmnzWrLD&#10;JZ/Dr+1bmbZ/wk+iXNf0ef8ABTD9vn4af8E1f2Oviz+1X8SPs+oyeEdMTSPh34La7W1vfiP8UvEC&#10;TWngjwPYMMyqNR1FJNQ1q6gjml0nwvpeva35Mqaa6N/jx+C/Df7Tf/BVr9vHS9B/tDUfiN+0j+1/&#10;8Zw+r69fLc3Vvaah4p1Hz9a17UFDStpPgf4f+Ho7jUJYI2Wx8NeDPDotbOKK0sLaGgD+lf8A4NBf&#10;+CY9/wDHH9pfXv8AgoV8TvDd4vwm/ZjuLnw/8GZdS02I6P42+PGu6VcWd5qNk9/bypeW/wAKfDWo&#10;nV3nsfLmsfGHiDwrNDeJNpt7bV8u/wDB4B8LtR8Df8Fd9T8bT6ZLaaX8Zv2efg5400+/8lkttTuP&#10;D9trnw11TyZWysk1pJ4Jt47lVCsqywM6Zk3v/pd/sYfsmfCz9h39mD4Ofss/BzTF07wL8IfCNn4f&#10;t52jX7b4k1yV5NS8V+MdafBM+ueL/E95qviLVJN3lrdag8FqkNpDbQRfgV/wdG/8ElfF/wDwUK/Z&#10;U8J/HP8AZ/8ACt94t/ab/ZUk1rUdH8H6JCs+s/E/4ReJGs5vHXhHSLUSI2oeJtAu9OsPGXhWxh86&#10;61BbXxJoOm2d1quv2CUAfin/AMGUX7Xvhrwx8Sf2q/2IfEl5HY658U9K8OfHr4X+dLsTVtU8AW1x&#10;4Y+IehW42gPqcnh/V/DOv28KyeZJpfh3XJsKlk+7/RFr/Cp/ZC/ah+Kv7DH7UXwg/ab+E9zNpfxF&#10;+CHjux8Rw6Xemexg1qxtJX0/xZ4F8RxiM3Mei+L9AudY8J+ILcx/aIbHUrl4fJuUhmT/AGZP+CdH&#10;/BRH9nv/AIKZ/s1+FP2jv2fdeiltb+C10z4h/D3ULy1l8a/CL4gJaRXGteA/GllAwaG9snk87SNW&#10;jhTTfE2iyWevaO8lndoiAH3lRRRQAUUUUAFFFFABTW6DOcZHTr7frjHv706kIyMUAf5UP/B0/wDH&#10;r4nfta/8FjtU/Zn8OadqmuWPwA0n4Yfs/wDwi8E2AaS51vxz8StM8PeMteu7OyITzNa8V+KvGWk+&#10;G4Wjb/S9O8OaB86NX+gd/wAEfP8AgmV8Nv8Aglh+xt4H+AnheCy1T4na9b2Pjf8AaD+IccES33jz&#10;4tanp1sNZKXCqJR4W8JL/wAUv4K09m22uh2CahOn9sarrF5efSuu/sCfsWeJ/wBpHTP2v/EX7MXw&#10;b1r9p3RpdMutL+Nup+CtJvPHlnfaJph0bRdVj1WaFw2s6Rpfl2Ol61JDJq2n29vZpbXkP2Kz8n66&#10;CgEnJOcZzjt07Dp2oAdRRRQAUmB6D8qWigApMD09P06UtFABRRRQAUUUUAFFFFABRRRQAUUUUAFF&#10;FFABRRRQAUUUUAfyYf8AB5H8LrXxn/wSp8K+P2jc6l8Hf2pPhl4ggmjSSVY9L8XeHPHPgO/hmKqU&#10;gimvde0aTzpNq+dbwwK++5CP/lrV/rvf8HTVnb3f/BE39qsz20N0bTW/gdeQefGJPstxH8bPAaLd&#10;QZGY540kkCyL8ypLJnKPiv8AIhoA/wBS3/gzj+Odx8Sv+CWPiX4V6jPJNefs8/tIfEHwjpqSSeYY&#10;fC3jjSPDXxM0wLvdnSP/AISDxN4uijUKsapCiRj5HNf1l1/DF/wY/TTH4Bft8wGWFoI/jB8FZY7d&#10;ZJTcxSz+DPGaTzTR4MSQTJbwrbuuJJJLe4SU7Y4TX9ztABRRRQAUUUUAFFFFABRRRQAUUUUAFFFF&#10;ABRRRQAV8Df8FI/+CiHwH/4Jl/sueNv2lPjjq8LDTLa50j4a/D61u4IvFPxa+JNzZzyeHvAnhe1l&#10;JkaS8uIvtGvat5Uln4Z8P2+pa7qGYLPypvT/ANs39s39n39gf4AeM/2kv2lfG1t4M+HXg62VERAl&#10;34k8XeIbpJBongrwRoQlhuPEXi3X7iNrfTdLtmjjijW51TUrnTtG0/UtSs/8fP8A4Kwf8FRfjh/w&#10;Vb/ag1n47fFCSbw94G0MXnhn4H/CG0vZLjw/8K/h79sM1rp8YJEOpeLdcKw6p448TNDHNrmrFIba&#10;Oz0HStE0rTAD5k/bP/a7+NH7d37SvxT/AGpfjzrv9tfEL4o68+p3NtbSXA0LwroFtGln4a8E+FLS&#10;5mnfTvCvhHRYbPRdHszJJIYbb7ZfTXmpXl5eXP8Afb/wakf8EU9Q/Z98FWn/AAUk/ae8HWtp8X/i&#10;z4Ttl/Zg8JaxCsuqfDf4UeJrBbm9+Jup2MsYTS/GXxN024trXw7C2dR0HwC1zJM8M/jO/sLD8Hf+&#10;Dan/AIIbah/wUG+MOm/ta/tGeFSv7FnwR8VwvbaFrljcC2/aK+JeiSJd2/gmwSaJbfUfh14Xvlt7&#10;z4lX/myWupSfZvA0MNy9/r02g/6nlpZ21jbW9pZ28FraWkEVta21tFHBbW1vBGIoLe3ghVIobeCF&#10;UhhhjRY440RERFUCgCyAAOBj9f1PJ/Gkbpj37jPXP0/Q7vzp1NY4GfceuPxx2oA/yiv+DvPV9Q1H&#10;/gsd4vsry4kltvD/AOz78CtK0qJ5GdbSyn0XVdcmhjUsViV9T1nULhljCK0kzybd7u7/AAR/wQA+&#10;EUXxr/4LE/sGeFLuzjvtP0P41WfxO1GGZBJEIPhHoetfEyB5UIZWX+0fCtinzD7zpX6Jf8Hgvg/U&#10;/Dv/AAV+vdfvmD2HxA/Zq+CvifRiqOuyz01/Ffgq5gdnUI8o1HwpeTZj3KsdxAr/ADhq8R/4NUJb&#10;CL/gtl+zN9uODL4P+PcVlyq/6e/wU8b+QPm6goJOF+ZjQB/rkLnBz1yeM5x7Zp1IBjIHTPH5CloA&#10;KKKKACiiigAooooAKKKKACiiigAooooAKKKKACiiigAooooAKKKKACiiigAooooAKKKKACiiigAq&#10;GeVIIZZpZI4ooY3lllmkWKGKJFLySSyuNqJGgZmdvlVVLvgCpq/mS/4OkP8AgprB+w1+wNq3wQ8A&#10;eIbrTP2iv2ybXW/hl4LfRtQ+x6v4R+F9vHaJ8XfHnnQut1aLJouoW3gPR5YWhuzqnjBtSspkfQbn&#10;YAfx2/8ABzX/AMFgdP8A+CjX7Utj8DfglrTX/wCyl+yprfiLQ/CmsWsgax+LXxVkk/sfxp8ULdgS&#10;Lrw3ZRWcnhf4ezbpFutDj1XxJDIkPisW1t/Qf/waCf8ABKi5+Dvwj8Rf8FKfjP4ansPiN8ddIuvB&#10;f7Oukazp3kXfh34JLc2s+u/EW1S6QTW938VtYs49P0W48mFm8E+H49SsLm50rxs1fy0f8G/f/BIv&#10;xL/wVI/bB0Sfxhol/D+yT8AtY8P+Nf2hfFElq39l+JI4LwX/AIe+C2mXMm1LjW/iRLp01prH2Vmm&#10;0TwXBr2sOYbx9Ehv/wDX00jR9K8P6Xpmh6Fp1jo2i6Lp9lpGj6PpdrBYaXpWladbRWen6bpun2qR&#10;WljYWNnbw2tnZ20McFvbwpDCkaLigDSXdj5sZ9un8zSNnAwMkEHGQP55/wA96dRQB/nj/wDB0V/w&#10;QOXwLfePf+CnP7HXhGOHwVqU9z4o/a3+Efh60KjwrrmoXinUfjt4N0y2iZR4d1m8uXvPihpNusa6&#10;DqUk3jaFDo9/4h/sT+UL/gnF/wAFIf2kP+CYf7Rfh79oD9nzxJcRxiew0/4m/DDUr+8j8A/GPwND&#10;die+8G+NNPhd43DwmZ/D/iKG3bWPCuqyJq2jvv8AtMF5/tva9oWjeJ9E1nw34i0vT9d8P+ItK1DQ&#10;9e0XV7SC/wBK1jRtWtJrDU9K1KwukktrzT9RsriezvLS4jkhuLeaSGWN0dgf8pj/AIOC/wDggX43&#10;/wCCaXxF1j9on9n3RdY8Y/sM/EPxBPPp97bw3Gp6l+zr4h1e8jFv8OPHVwvmTSeFLu9uvsnw78ZX&#10;G1bq3WHwx4hmTxDbWd54iAP9HX/gmp/wUo/Z0/4Khfs3aB+0H8AdcEVyn2TRvin8L9Wu4JPG/wAH&#10;vH7WcdzqPg/xVaRLE01tlpLjw34mt7dNH8WaQE1LTXSZL+wsP0Jr/EQ/4Jq/8FF/jx/wTD/ai8Hf&#10;tH/BHVri4trK6ttJ+KHw0u9SurLwl8X/AIdzTAa14L8UW0BaEyNE8l94Z1qS3uLzwv4ihsNbs0me&#10;2ubO5/2P/wBib9sz4Hft+fs3/Dr9qD9nvxINf+H/AI/03fLZ3Plw+IPB3iiyEcPiXwJ4w05JJDpf&#10;inwtqLSWGp2u6S1uk+zarpVze6PqGm390AfWFFFFABRRRQAUUUUAFFFFABRRRQAUUUUAFFFFABRR&#10;RQAUUUUAFFFFABRRRQAUUUUAFFFFABRRRQAUUU1iRyBnrkdO2eD0oA/mj/4O0/Ho8F/8EZfi5pA8&#10;oTfEz4vfAzwDAZGQMSnjSPxxceSrkPLL9h8E3S7YwzLG0k2NiOU/yZa/us/4PNP+Ch3hbx/43+DH&#10;/BOX4datb6vJ8HNZX45fH27sbyGe00vx/rfh290T4aeBZvKJI1jQ/B+veIPE+u20g2ww+LvDCD/S&#10;YbxIf4VQAc5z26fj/hQB/pAf8GRfhaaz/ZQ/bY8atGVt/EP7Q/gTwxFL5Eq+bJ4Q+Gw1WZDOx8iR&#10;Yx42hby4f3sLSZm+SaFa/t2r8BP+DZj9lvVP2Wv+CQP7ONn4jsW07xZ8dZPEX7SOv2c9g1heW9r8&#10;VLq2n8EpeK58+eZ/hxpXg24824WKSP7R5PlIkIr9+6ACiiigAooooAKKKKACiiigAooooAKKKKAC&#10;vkr9tn9tn9nn/gn9+z94w/aR/aW8bQeD/APhaL7PY2kCx3fijxx4puLe4n0XwJ4E0RpoJfEHi7xA&#10;9rNFp9jHJDa29vFd6rrF5puiabqWpWfAf8FDP+Cj37MH/BMz4Eav8df2lvGtvpdv5c9l4C+HOjz2&#10;N38Svix4pVM2/hfwF4bnurabUpw0kMur6xM0Gh+GtPLalruoWdt5Zl/yUv8Agq5/wVp/aS/4Kx/H&#10;Y/E/4x3g8KfDXwq19YfBn4F6DqFxd+C/hfoN4Y/PkR5IrVvEXjLW0treXxR4yvrWG91SWOGxsbbS&#10;tBs9N0qzAN7/AIK/f8Fd/jz/AMFa/wBoSb4i+PHvfBXwS8E3Wp6d8A/gTZ6i13onw98NXMkaS6vq&#10;8kaxW+v/ABE8TRW1rceLPEzW67mjh0fSks9B02ws0+q/+CEX/BCX4o/8FXfirbfEL4i23iD4d/sS&#10;fDnXYYviT8SoIZNP1P4l6nYPFPP8J/hVdXMTxXOt3cTKvirxRDHc6d4H0ubzJhc+IbzStLueB/4I&#10;Z/8ABFb4r/8ABV74/wCmX+v6Tr3hH9jb4aeILKf47/FmINpw1aK1VL8/Cj4eXs8LjUfHvie3eOG6&#10;urOG5tfA2i3T+INW/wBMfQdK1v8A1yvg/wDB74Y/AD4Y+Bvgz8GPBOg/Dr4X/Dfw9Y+F/Bfgvw1Y&#10;pYaPoei2Ee2KCCJcyzXM8hkvNS1C6kuNS1XUri61PU7m7v7u5uJgCX4R/CX4b/An4aeCfg58IPBe&#10;gfDz4YfDfw9p3hXwR4K8MWUVhovh/QtLhEVraWsCZeSV2825vr66ea+1LUJrnUdQubq/urm5m9Ho&#10;ooAKKKKAP883/g9/+HMFv8S/2Bfi1DZTLd6z4G+Nvw61HUFsf9Glg8Na54J8TaNZy6kFG6e3k8Va&#10;5NDYyM22O5muYkTfMX/A7/g2w0b4ial/wWi/Yrvfh74d1vxAfD/izxjq/jZtHtrma30L4ez/AA58&#10;W6H4n8Qa9PBG0VhothFrFurT3jRW82pXGnacrteXttDJ/pnf8Fev+CV3wl/4K1fstzfAPx/4guvh&#10;/wCOfCuvxeO/gv8AFjT9OXWLrwB44gtZtOma/wBEa809fEHhbxJpNzdaL4k0Vr6zeSGSz1WzuYNV&#10;0fTZk+fv+CF3/BFzw3/wR++CnxF8N67488O/GT46fF3xgdc8bfFDRvB8fhq3sfCelWttYeFvAPh2&#10;W/e98Rtodm8F14g1P7dqS2954g1SZ4bCFLC2mkAP3UQYB4xz+ZHBP4kd6dSAY/yP6AUtABRRRQAU&#10;UUUAFFFFABRRRQAUUUUAFFFFABRRRQAUUUUAFFFFABRRRQAUUUUAFFFFABRRRQAUUU1iQMjH4g/o&#10;AMk+3FAHF/Eb4i+CPhH4C8afFH4l+J9K8F/D34d+F9c8aeNvFuuz/ZNG8N+F/DenXGr63rOo3BVt&#10;lrYafazXEgRZJmWPy4Y5JnSN/wDH1/4KD/tTfHH/AILxf8FWkk+FWj6zrEfxT8e6L8Af2UPh9di6&#10;RPC3wrs9ZurXw1qOsWsbXQ0ibUI7nWPiZ8SL4ia10mbUNckmm/srR7byf6Uf+DuL/gsd4cvNAvP+&#10;CV37PXiVtS1k63oniH9rzxd4f1MrY6Rb6Qz6p4c+AazW0m291K51M6T4u+IkO7ydLXTfDvhiZri6&#10;v/Emnab9Yf8ABqT/AMEXpP2a/hlYf8FH/wBojQUi+OPx18Exxfs/+EtStSt38K/gt4mhS5k8Z3sV&#10;xEsln43+K+n/AGWWz8vbPofw/khtfOS58W65p9iAf0i/8E1/2APhL/wTT/ZG+GX7Lvwls7W4bw3Y&#10;Qaz8S/G62ptdT+KXxX1WxsU8bfELWN5lm36vd2kdrothJNMmheG9P0TQIZHttNR6++qQDAxkn3Jy&#10;aWgAooooAK81+MXwi+HPx9+Fvj74LfF3wlpPjv4ZfE7wvq/gzxv4S1yAXGm634f1u1e0vbaUHEkE&#10;8auLixvrV4b7TdQhtr+wuba8tYZ09KooA/xrf+C2H/BHz4q/8Ek/2lrnwhdJq/jD9mv4mXWra5+z&#10;r8X7m2zDrehW0yT33gPxXPbgWlj8R/A0d3bWetW/+jw69p8mn+J9KtobPVZrDTei/wCCIX/Bab4r&#10;f8EkPjxLPLHqXjv9lT4q6vpcfx7+EMMqfaSltE1hZ/EnwA11IttpnxC8NWsu5oWaHT/GGj2//CN6&#10;xJCyaJrGg/6g3/BWD/gnB8PP+Cpf7G/j/wDZe8bahb+FvEV1cWPjP4Q/EiTTV1Ob4b/FXw7Fdr4e&#10;8Q/ZFlhuLvSb+1vNS8M+KbG2mhuL3wvr2qxWrw3y2dzD/jg/tZ/srfGb9ib9oT4mfszfH3w2PDHx&#10;Q+FmvSaLrVtBcLf6Pq1nLGl7onifw5qSRpHqvhrxLpFxY61oeoBY5JrG8hS8trS8S5s7cA/3Ffgr&#10;8Zvhn+0J8J/h78b/AIO+LdL8dfDD4p+FdI8Z+CPFejTedYavoWtW6XFtJtOJrO9tnaSy1TSrxIdQ&#10;0fVLa80rUre2v7O5gT1Ov8x7/g1P/wCCykv7Knxstf8Agn/+0H4pmj/Z2/aK8V20Xwa1vWL5zp3w&#10;h+PGvXVvYWmlLJcyeVo/gf4szSQ6XqSxbbLSfHCaPrHl2lvrfijUK/03lbJKnGRzx6ZIGffigB9F&#10;FFABRRRQAUUUUAFFFFABRRRQAUUUUAFFFFABRRRQAUUUUAFFFFABRRRQAUUUUAFFI3Q/TvXB/Ej4&#10;ofDn4O+DtZ+IXxZ8feDPhl4E8PWzXeu+MvH/AIm0fwj4X0i3UM3mahruvXtjp1sGC7YzLOGkk+SN&#10;HdtgAO7LLyCSOPQg/hjniv5j/wDgvh/wcHfDz/gmF4T1L4AfAG58PfEr9uXxdoZfT9GuPL1bwr8A&#10;dI1W1BsPHPxJt4pVS98TXFvP/aHgn4fyyedqLLDr3idLbw69hZ+Ifyi/4K4/8He/hzRrbxv8Av8A&#10;gl3pS+J9auLDU/Dmp/te+LbG4tdB0O6mY2lzqPwT8DX0Md3r95bW/nPpPjbxtFYaTa32y5sPCOvW&#10;aW1/N/n++M/Gfi74jeLPEfjzx94m13xn428Ya1qHiLxV4t8Uare654i8Ra9q1zJeanrGtaxqU9xf&#10;ajqV/dSyXF1eXU0k08rszuelAF34ifELxx8W/Hni/wCJ3xK8Va144+IXxA8R6t4t8Z+L/EV7LqGu&#10;eJPEuvXsuo6vq+p3kxLzXV7eTySyN8saFvLhRIUjRP1C/wCCJH/BNnxF/wAFO/29/hd8EZrC9T4O&#10;eELu2+KP7RHiOK0uZLPR/hP4V1Czn1LQWu4omhtNa+IWoPY+BNA86RZI7rWrnVUhubbRr5F/IkZy&#10;Mdc8fWv9ZX/g1o/Zb/ZI+Af/AATs0rxx+z78ZPAvx5+K/wAdbrw/44/aV8aeEruJ77wR41TQYxpX&#10;wN1DSbmODxBoNj8L4brVLe3h1+xs7jxBrWq+IPFVijaNqulR2wB/SnpWmafoumado2kWNppmkaRY&#10;2ml6XpthBHa2Onafp8EdpZWNlbQqsVvaWltDHb28ESJHDDGkaIiKBWhSDIAzycc9/wCg/lS0AFFF&#10;FABRRRQAUUUUAFFFFABRRRQAhYAgE4J6V+Xv/BUj/grL+yz/AMEqvglffEn44eJLbWviNrem33/C&#10;n/gPoWo2o+InxV12ASRW8dlZMJ5NA8IWt6qr4k8dapbf2Lo9ukkNt/amuy6Zol/55/wWN/4LB/A3&#10;/gkj+z7J478Xiy8efHvx9a6lpfwC+BVtqCW+qeNdet4gk/ibxK0MhvND+GXhaeW3m8Ua95az3krW&#10;3h/RPO1m/h+zf5Ev7W37Xfx//bm+PPjT9o/9pbx5qHxC+KHje5j+16hOq2mk6Do1nvXRvCXg/Q4C&#10;NP8ADXhLQLdmt9H0PTo44IVe5vLl7rUr2/v7kA9T/wCChn/BQz9oz/gpj+0b4i/aO/aM8Srfaxep&#10;Jo3gfwRpMl1D4J+FXgWG8ubrSPAvgfS7iWZrTTLN7ma4v7+4abVvEGrXF5rWsXVze3Lun0j/AMEc&#10;/wDgkf8AGr/grL+0zo/w48KWWq+F/gP4J1HStZ/aH+NZs3bR/A3g9rnzpdB0a7ljNnqfxJ8YW9vc&#10;ad4O0FWmZJWm8Q6lCnh7R9SuE9D/AOCMP/BEX49f8FdvihqTaJqJ+Fn7Mvw11vSrP4y/HDUbB702&#10;8l7Gb4+CPhvpsyJaeKviFeaai3EkE08OkeF7K8sNY8RTbL3R9L1j/WX/AGPf2N/2ef2EfgT4P/Z1&#10;/Zm+H+neAPhv4Rt1byoEin1/xVr01vDDqvjTxzr3kw3nirxlrzQRyatrl+WkdY7axsobLSrGwsLQ&#10;A7z9nv8AZ9+D/wCyx8HPAXwC+A3gbR/h18KvhroVr4e8KeF9Fh2Q29rbrme+v7ly93q2t6tdNNqe&#10;u65qU9zqmtatdXmpaldXF5czTP7NRRQAUUUUAFFFFABRRRQAUUUUAFFFFABRRRQAUUUUAFFFFABR&#10;RRQAUUUUAFFFFABRRRQAUUUUAFFFFABRRRQAUUUUAFFFFABX85X/AAcI/wDBbHwZ/wAEv/2e9W+F&#10;nwt8Q2upftv/ABs8KXtr8I/Dtobe8k+FXhvU3uNJvfjb4tidJre0t9HaLUIfAOk3iNJ4k8WWsb/Y&#10;5tE0TXpofsD/AILFf8Fc/gt/wSR/Zuufid4zitPG/wAafHK6hoHwA+CtvqEdtqfjrxZDalpda15k&#10;lF3o/wAN/Cby2t54w8QRxtNtns9C0pJtb1ewSv8ANH/Yc/Y1/bF/4OFP+CivizxD4+8W+IL5PGHi&#10;k/Er9qb9oK7024utA+F/gq8vWEWheHLafdpVpq91Yw/8In8Ifh/b3Edla2llCUhh8NeHdYvLIA+i&#10;/wDg3s/4JC+OP+CrX7XE3x3+P1h4g179k74O+Nv+Ez+OPjTxLd3V3P8AGr4oSXMfiWw+E661qEs1&#10;/wCIL/xPe3UPiD4oams1xdWHhW4mhvLyz1jxVolzP/rK2VlbadbW1hYWltY2FjbwWdlZWcMdtaWd&#10;paxrDbWtrbQIkNva28KLDbwRKkcMSoiJtCIngP7KP7K3wQ/Yt+Anw7/Zt/Z38G2vgf4WfDTRo9K0&#10;TTYilxqWqXbnztX8UeJ9VEcc2veLfE2otcax4i1y6Xz9Q1K6mcJDbJbW0P0XQAUUUUAFISB1NLXx&#10;n+3j+3R8CP8Agnd+zR48/ae/aE19NK8IeELX7JoXh+0lgPif4jeOL6G5Phv4e+C9PmYNf+I/EFzb&#10;vGvH2TSdPg1LXtWmtNE0fUr2AA7z9qb9rr9m/wDYp+E2sfG79qH4t+E/hB8N9Ib7N/bXia9ZLvWt&#10;VeCW4tvD3hTQ7RLnXfFnia+igmksvD/h3T9S1a4jhmmW18mGaVP4S/2/f+Dz74la9qGoeC/+Ccvw&#10;T0nwB4etNS1C1/4Xb+0Bp8Pinxbr2nwySw2WoeFvhhpl/F4c8Ji6wt4snirVvGVw1u0MNzommXIm&#10;RP5bP+Cmf/BUL9pz/gqZ8fL/AOM/7QOvrZaFpn2rTfhX8H/Dt1qMXw6+E3hR7hpINK8O6Xd3Uwut&#10;cvIhDJ4o8YXinWvFF9Gjzva6bbaVpOm7H/BM7/gk1+1z/wAFU/isfAH7OvhFbLwT4ev7CP4pfHHx&#10;fHead8Lfhfp93IjFtY1iG3kl1zxNc2Ra40XwToMd54i1UqszwWGjpf6xZAHKftFf8FXP+CkH7V+s&#10;6jrHxw/bO/aA8U2+pXst+PC2l/ETXvBnw/02WRPKEWjfD7wZdaB4O0q3SEeQsdnosLSYead55nmm&#10;f4D1TVdV1y9l1HWdSv8AV9SuDm4v9TvrjUL2dh0aa6u5ZppCAcBnkb8K/wBOD9mv/gzO/wCCd3wz&#10;fw1rX7QnxZ+Pn7SHiDTYoZdf8Px6xofwq+GOt3/lReYg0Xwtpl14+g02O4ErQwJ8SlmmRkS7d498&#10;D/qJ8fP+DdT/AIJE/HH4Gy/BGz/ZD+HXwZFnZvF4W+KXwZ0uHwj8XPC+opHILbVJPHUkeoar4wEc&#10;r+beab4+m8TaXqQUC8tnmSGaEA/xzY3kgkSWKR4pYnWSKWNmSSORGDJJG6lWSRGAZGVlZWXsa/1t&#10;f+Dav/grHbf8FHP2LtO+HXxP8RS6j+1f+yxpWgeAfi2+q3CTax8QvB6wy2Hw7+L6SM5nv7jXtN06&#10;TQ/Gt3IGuP8AhNtH1LU7wQweItL87/L9/bm/Y9+Jv7Bn7V3xq/ZQ+LVux8XfCLxheaLDrEdvJbad&#10;4w8LXixap4L8c6NHLl/7H8ZeFb3SvEFkjMZrVdQ+wXIS8s7lE+k/+COf/BRXxD/wTF/bw+Ev7ScL&#10;6nd/DWS6f4ffHrwxpjSNL4p+DXi66s7fxTFFZh1ivdW8MzW+m+NPDVvIY0m8QeG9NtXmhhuZnoA/&#10;2rQQeQc0tcn4F8b+EfiZ4L8KfETwD4h0vxb4H8c+HdH8W+D/ABRod2l/o/iHw34gsINV0XWdNvIS&#10;Y7my1HT7q3ureRT80co9xXWUAFFFFABRRRQAUUUUAFFFFABRRRQAUUUUAFFFFABRRRQAUUVl6zrO&#10;k+H9M1DXNd1TTtE0TSLS41DVtY1i9ttN0rS9PtImnu7/AFHULyWC0sbO1hR5ri6upo4IY1LyOiZa&#10;gDUpu4ZI7j8+3H6r+Yziv5bP+CgH/B2R/wAE8P2RNU1TwD8CY9a/bW+KWmtc2t4fhPq2naN8G9Ev&#10;7eS5t5LXU/i7qUOoWutywzwxv/xQXh/xdps0Mnz6zZviv4lv+Cgf/ByP/wAFNv29o9V8KTfFM/s1&#10;fBjUJb+EfCb9nW71rwRHquj3f7tNO8cePk1KTx34zja1Jt76xk1bSvCmpM00z+F4SUSEA/0uf2uv&#10;+C0P/BMf9h7VLnwz+0N+1v8ADfQvHNrZyXk/w78Hyar8T/H1qiMyCHU/DHw407xPf6BdTMjfZbfx&#10;EukSXSrvh3x/PX86f7T3/B61+y34SGsaP+yZ+y38WPjLqsGYNK8XfFvWtE+EfgueUSbPt0WjaMfH&#10;Xi+/0/yv3sMF/b+F7+fdsmWz61/m/wAlxNLJJNLI0s0zPJNNKTJLNJK2+SSWSQs7u8mXaRm3szFs&#10;5NQfhj8/6k0Af1O/tAf8HfH/AAVk+LkGp6Z8NLz4F/s1aReSTi1m+GPw1/4STxXbWc1u1ukD+Ivi&#10;nq/jizNxEz/alv8AT9B0u4+0xw7Nlv5kMn8+X7RP7X/7Uf7WviRvF37S/wC0B8WvjfrzMhiuPiN4&#10;313xHaWCxKyQxaPpF5ePo2iW0CvIsNrpGn2NvEJH2RfM9O/Zy/Y//aj/AGu/Ey+Dv2YvgD8V/jj4&#10;gEjx3Vv8OvBms6/YaVsjSWSTX9ct7X+wvD1skUsLyXWuanp9rEs0O+bMybv6Xv2Uv+DN/wD4KIfG&#10;LTo/EH7SHxE+EX7JelytYvb+HdSvJPi98RJoJ/3t21xo3ga/h8JaW1vBhY47rx1Jevdt5M1hBGnn&#10;OAfyIhWOcA+/+frXvv7O37Lf7Rf7WnjuP4Zfs0/BT4j/ABv8dPbm8m8PfDrwvqXiO406xRxG2pa5&#10;c2cRsNA0lJP3cmqa1d2GnxsUR7lS43f6O37KP/Bmx+wB8GvFOmeLv2jfi58X/wBrGTSriO4h8C30&#10;GnfCL4Z6jJGyOsXiDSvCd9q3jfVYI3DN5Np8QNHtLhRsvLaaEvC/9SnwH/Zq/Z//AGXfBNr8OP2c&#10;/gz8Nvgn4JtVgH/CPfDbwhonhSyvJLeMQx3mrNpVlb3Gt6k0ZbztU1ia+1O4dnea7kd3cgH+Rp+3&#10;B/wb4f8ABTL9gX4GeH/2iPjL8JNF8SfDG78PadrnxB1L4TeIf+E+vvgddahHA76T8XLKx0+3bRl0&#10;+a4Sx1DxVocviTwJbX3+jf8ACVZktnufzm/ZH/bP/ab/AGF/izo3xp/Zd+Lniv4U+N9KurSW7Oia&#10;hK3h3xZp9tL5zeHvHPhed30Lxh4au1aSO60nXLG8t1WR5rb7PeLDcw/7oGqaRpWt6ZqOi61p1jrO&#10;jatY3el6tpGqWdtqGmappl/bva3+m6jp91FLaXthe2sstvdWd1DLb3EEskM0bxvsr/Mo/wCDlz/g&#10;gJoP7DOor+27+xp4UuNO/ZL8X6xFp/xc+HFpdSX8XwB+IPiLV5k0nUfD8U6/aLX4Q+L7i7s9F0ux&#10;luLxfBPihY9GFymia94esNMAP7Sf+CL/APwWT+Cf/BXD4Ax+ItEOneBf2k/hvpmkW37QXwRe6Y3H&#10;h7VbkPaw+NfBbXUhutd+Gfie7t5ptH1DdNd+H7yT/hG/EJS/hs73U/2gBBGR0r/DR/YM/bf+NP8A&#10;wTy/aj+GX7UnwN1eW18T+AtWhTXfDkt7dWug/EbwJe3MH/CWfDnxbHan/S/DvijT4vs026GaTTdQ&#10;i03XtOSPVdKsLiL/AGmv2P8A9qX4Wftrfs2fCD9qL4L6mdS+H3xh8Had4n0qOd4Tqeh38ge117wn&#10;r0MDyx2viHwlrtvqXh3XLXzJPJ1PTbnY80JhmcA+laKKKACiiigAooooAKKKKACvzM/4Ko/8FSP2&#10;f/8AglP+zZqvxx+MV6mu+MdbF9onwW+DumahbW3i34teOIoI3j0zTkk8x9O8M6L9otb/AMa+K5Le&#10;az8O6TIgSG/1vUdE0fVPpP8AbJ/a7+Cv7Cn7OXxN/ag+P/iSLw58OPhlocmo3KJJC2teJ9duGFr4&#10;b8E+E7CaSH+1vFfi3V5LfR9F09JEVri4+03ktrptte3lt/jTf8FJf+CiPx5/4KbftPeNP2kvjlrN&#10;2qahd3Ol/DP4c21/c3XhP4Q/DiK6lk0LwL4Ut5RFCkdpE63Gvax9mt7zxR4gmv8AXL/M92I4QDzv&#10;9uH9tv4/f8FB/wBorxr+0z+0b4tfxL478YTpbWGnW3mWvhjwN4UsJJf+Ef8AAvgnSGlkj0XwtoFv&#10;My2tsrNc319Nf63rFzf65qepahdfVP8AwSD/AOCTHxu/4Ky/tL6V8KPA0Gp+E/g34TudP1n4/wDx&#10;uGm/atH+G3g6WSVxZWJuWis9V8feKFtbjTPBnhxZJJLi78/Wb+GPw9o2sXlvx/8AwSt/4Jd/Hr/g&#10;qp+0voPwO+Emn3uh+CNLuLLWPjX8ZbvSbi98JfCPwKZn+06pqVwvk2194m1hIJ9O8E+E1uobzxJr&#10;Ofns9HsNZ1XTf9gv9iL9iP8AZ9/4J9fs8eCf2av2bvCMfhjwJ4RtTLfajdfZ7nxV468T3ao2ueOP&#10;HWtRW9tLr3irXbhRJdXkkcdrY2sdpo+j2em6Jpum6bagHXfsofsp/A79ij4B/D79mv8AZ18FWfgX&#10;4WfDfSV03RtNhK3Gp6tfSt5+r+KvFOrGOO41/wAW+JdQabVvEOu3i+ffahcSbEhtY7a2h+i6KKAC&#10;iiigAooooAKKKKACiiigAooooAKKKKACiiigAooooAKKKKACiiigAooooAKKKKACiiigAooooAKK&#10;KKACiiigAooprkgcYySB83Tn1xQA6vyB/wCCvX/BY79nD/gkp8E/+Es+IV1B49+O/jawvU+CP7Pu&#10;iapaweKvG2oRCSAeJPEDb5J/Cnwz0a8Cr4g8WXFvI8zI+j+HrTVtbcWcfmn/AAWb/wCC4v7O/wDw&#10;Sb+FWo6dcXujfE79rfxb4flufhD+z/aXzvcLJeeZb2Hjn4ozWMnn+Evh7p06yXG2aS31zxhNavo/&#10;hiP/AI/9Z0f/AC7LGD9uz/gtj+3lZW0974i+P37Uf7QXiOOB728L2vh3wf4asTmW5mSCNtJ+Hvwj&#10;+G+imS4eG3t7fS9G0m2dIILzVbxEvwD2Pw5of/BQn/g4S/4KFJbXeqX/AMT/AI1/E68a61bWr4XN&#10;h8LfgJ8JdO1FFuLlbaMz2vgr4YeBLfUFj0/TbJZ9U17VrqG2hXXvGevO+pf6wP8AwTd/4J3/AAI/&#10;4Jkfsv8Agz9mr4F6UkkWmwxaz8R/iDe2lvB4q+LXxIu7O1g8Q+PfFM0O8ie+e3S10XR0mms/DXh+&#10;103QbB3hsvOm8S/4JF/8EkfgD/wSZ/Z5tvhn8N4Lbxd8X/GNvpWp/Hn45Xtglv4h+JPimzgkKWVg&#10;rmWbQvAHhya6vbfwf4VhmaOzhmm1XUpL/XtT1PUrn9ZaACiiigAooooAjkkSNGd2VERSzs5AVEHL&#10;O5JAVFHzMzHAUGv8lH/g5X/4KzXn/BRr9s3U/hb8MvES3n7J/wCyvrWv+BfhYumzzHTPiF44SRNO&#10;+Ifxduct5V9Fq2pWLeHvBNwqm3j8F6VbalZ+TN4k1Yzf6KP/AAXE/ac1H9kX/glX+2j8ZNA1eTQv&#10;GEfwjv8A4e+BtWgyt3YeM/i3qFj8M9B1GxdQ3l3+k3PiltXs5Gwsc1ijdq/xaixPX6Z5yevJ5PPP&#10;/wCugD6G/ZR/Zr+JX7YX7Rfwb/Zj+EOm/wBp/EL41eO9F8EaCJFJstMXUZ92q+I9WcDMGheFtFg1&#10;LxFr10P+PXR9LvZgH2bG/wBrn9hz9jH4M/sBfsy/C/8AZd+Bmg2ekeDvh3oNrb6lq8dlb2msePPG&#10;c9rbL4r+IviySAFr/wAUeL9ShfUdRuppphawta6RZGHStNsLaD/Pg/4Muv2ftB+IX7fPx7+PuuWz&#10;XV3+zt8BFsfCGV/c2Hir4x+IB4bk1XeQf9Ii8HaB4x0mOPd80etTP/yxWv8ATWoAKKKKAP41v+Dt&#10;3/gk7f8A7TPwF0b9v/4HeFP7T+M/7Mvh650r4z6Vo1nGdY8c/s9xzXOqPr5jgi+06pqnwh1a5vta&#10;MZ3St4L1rxRNvf8AsGwtq/zNF+Q5buBgg5AyAfmAznjqpx/Wv9+m8srTULW5sb+2t76xvLee0vLK&#10;7gjubS7tbmF4Lm2uraZJIbi3uIJJIZoZo2jkjd43R0cpX+Xf/wAHDv8Awb0/Ej9i/wCKHxD/AGuv&#10;2P8A4bap4n/Yf8TveeNvF+g+FYm1S/8A2Y9avr3dr+lalokIbU1+D/2u5TUPC/iS0gvLHwlps03h&#10;3xJNptrpWm6rrAB9E/8ABr3/AMF6dF/ZqvNP/wCCeX7Zvj+HRPgJ4j1SR/2b/iv4puZv7N+EnjHX&#10;L5XvPhh4r1eaUxaR8NfFl/cTah4d1a6SPTfBniq4vINSuYfD2vC58Pf6RkU8M8ccsMkc0U0aTQyx&#10;MrxSxSANHLHIpZHjkUq0bozCRTuTIr/ARJAO1QCPUgEnJBAyPT6juK/rG/4Itf8AB0B8cP2B7Pwd&#10;+zh+1za+Iv2h/wBkfTpbHRfDutxXK33xq+BWhKfs6W3hK+1K6t4fHvgjS4yjQ+BfEF5a32k2cKW3&#10;hXxJYWFtD4euQD/Uuor5z/Zk/a0/Zy/bJ+GOjfGD9mX4xeBfjF4B1q0tLoan4P1u2vr3RZbxHddJ&#10;8WaFvTXPCHiG3MU0N94f8Tafper2dxDNDc2aFK+jKACiiigAooooAKKKKACiiigAooooAKK53xN4&#10;s8L+CtIvPEPjHxJoHhLw/p8by3uu+J9Y0/QdFsokjeV5LvVNUubWytkSKKWV2mmjVY43f7iO9fj5&#10;+0V/wcLf8Egf2aIdXi8W/to/Dbx7r+kTm1l8KfAz+0vjTrdxdhSTawXPgC01jw1DKjARTSah4gs7&#10;e3lbZczQ7H2gH7RF1Gc54xng98e3uPzrnPF3jTwf8P8Aw7qfi/x54r8N+CfCei27XeseKPF2uaZ4&#10;b8O6Tapnfc6nrWs3VlpthAmDumu7mGNe7iv8+39tL/g9T+IHiDT9b8LfsGfsw6b8PWuHvLPT/jD+&#10;0Fqlt4r8QQWyzhLXVNJ+F3hiS38OabqjwK0kcfiDxd4ssLeR4/tOlXiZSv5DP2tP+Chv7an7c/iO&#10;68SftVftH/E/4vedevfWfhjXfEd3Z/D7QJGmeZI/DHw50ZtO8D+HYoWfbF/ZOgWspVIzNLK676AP&#10;9HD/AIKM/wDB2d+wb+yrYav4M/ZOdf21vjOttdR2l54MvpdI+BHhjUY5Li1ifxH8SJoGn8VLFNCt&#10;0tj8O9N1ix1K0ZE/4SfSnmSZP4KP+ChP/BbD/goT/wAFLbubT/2hfjPc6X8LRdzXWm/Aj4V29x4C&#10;+EVgXaUxDUNBsr651Txlc2yTNDbah481zxRf28e/7Hc23nTK/wCU1ra3F9cW9nZwS3V3dzQ29raW&#10;0Mtxc3M9xJ5UNvbW8KvJPPLKyxxwxpJJJIyIiu/X96/+Cf3/AAbbf8FN/wBvdtJ8TRfCpv2aPg1q&#10;EbXI+Ln7RtrrPgm31KzR1Xf4Q8ALptz8QvFD3Stu06+XQNN8K3vluh8VW+ygD8CiDyRjGOcH8x/W&#10;voT9nb9k79pj9rTxcngT9mf4EfFH44+KGlhiudO+HPg7WPEkOlCckRXOv6rZWzaR4csDhmbUNe1D&#10;TdPjVS81yiJvr/SV/Y3/AODPf/gnR8C49G1/9pnxR8Sv2wPHFp9hubzTdd1CX4X/AAjW9hjzcRW3&#10;grwbfHxRf2T3DN+71/x9qVvcQohewhLulf1C/Bz4F/Bn9nnwNpHwz+BPwt8B/CD4f6FbQWml+Efh&#10;14X0fwlodvHbxLFHI9lo1naR3V2yruuNQu/PvruZpJrq5mmmmdwD/PB/Ye/4MxP2mPiZZab4v/bo&#10;+OPhz9nDRbplmk+FnwwttO+KHxTa1aBZFTVvE5u4Ph34XuzK4j8vT5vHTKqym5itnRIZP6vv2Rf+&#10;DcD/AIJI/shQafd6P+zHonxz8a2aQGTx/wDtMTW3xi1ae6gJP22DwxrNjB8N9HuC21o30PwTp8sa&#10;xpiTzPOeb91wMcf4f0xRQBwXw8+GHw2+Efh6Lwh8Kfh34G+GPhKG5mu4fC/w98J6D4L8OxXVwE+0&#10;3UWi+HNP03TluZvLTzp1tlkmVU3udoWu9oooAKKKKACvHP2gvgb8OP2mfgl8Uv2ffi5okPiL4a/G&#10;HwP4i8AeMdJlWNnm0jxDp01jJd2Ukkcv2PV9Kmkh1TRdSjX7RpesWdhqVsyXNrC6ex0hGe5H0OKA&#10;P8Mb9vH9jv4kfsD/ALW/xu/ZQ+KNu58RfCPxjdaTp2stA8Vn4w8G30Uer+BvG2mb0RZNO8W+E73S&#10;dajSPd9jmu59Nm2XlncxJ/Wz/wAGaX/BRDXPCfxk+J//AATb8b6m914G+Kej+Ifjf8Evtt1Mz6B8&#10;TfCtjp0XxA8K6ZHLcNBHp3jPwVa/8JS9vHbxrb6p4JvLlVe51u5d/tb/AIPLv+CeXhjxd8Dfhp/w&#10;Uf8ABmnRWPxE+E2t+Hfgl8Y3trcD/hKvhh4w1C+PgLXdRljjydR8D+N7ttBt7iZmkvNK8bJbTTeT&#10;olhCn8Pv/BMj9oa8/ZU/4KDfsdfH+2uDbWvw7/aD+G194hbcVE3gzV/EFr4b8dWbMHjIW/8AB2sa&#10;5ZszNtXztzB9uKAP9w0dB06dun4e1FMRlZFZGDowDI6kOrKwBVlYZDKQcqy/Lt9qfQAUUUUAFFFF&#10;ABVDUtR0/SrC+1PVb+z0vTNMtLnUNS1PULmCzsNPsLKF7q9vb28uJIre0tLO2ikuLq6uJI4baCN5&#10;pnRE31fr+Iv/AIO2v+CwuqfAzwBbf8E0v2efFaaf8SfjL4YXWv2nPEmi3brq/gr4RauV/sL4YW13&#10;a3KyaZrXxThjurzxVCyrcQfDtLaw8l7Pxv50IB/NX/wcMf8ABajxX/wVC/aMvPhn8NdYm039iv4C&#10;eLNYsvg/olhPcpD8VPEVm1xo2o/G/wAVRuUS8udag+3WfgGxkjVPDPhC8k2Rpq3iHxDNc/lV/wAE&#10;+P2DPjh/wUg/al+Hn7LPwJ0+P/hIfGFzJqPifxfqVtcy+GPhp8P9MeJvFXxD8WS2wDx6PoVpMq29&#10;oskd1rmuXWleG9NLanrFmj/L/wANvh144+MPj/wb8Lfhp4X1fxp8Q/iF4l0fwd4J8JaBam71fxB4&#10;j8QX0OnaTpVhbgfNLc3k8cZeSRYbeNmnmdLaGaRP9fX/AIIW/wDBHjwJ/wAEmP2YbfQdZh0TxN+1&#10;R8XrXSvEP7Q/xLsYYp9mowwGXSvhX4R1IqJx4B8AtPdQwyKYx4m8RXGq+JrmGFLzTdN0oA+1P+Cc&#10;X/BO79n3/gmR+zL4V/Zr/Z/0iQ2Ngya58QfH+rQwjxh8WPiHd2Vpba5478WXEQ2LdXotYbXSdHtW&#10;/szw3odtYaJpqeTatNN96U1VCjaOnpTqACiiigAooooAKKKKACiiigAooooAKKK8x+NPxd8EfAD4&#10;P/FH46fEvULnS/h58Hfh/wCL/ib441GysbjU72y8KeB9Bv8AxHr1xZ6daK9zf3kemadcNbWduPNu&#10;ptkMeN4oA9Oor8e/+CVP/BbL9kb/AIK5ad8T4fgDZ/EDwN47+ElxYT+Kvhl8V9O0DSvFsvhXWbm5&#10;tND8b6L/AMI54i8S6Vq3h28u7ZtPv2h1Bb3Q9UktbPVbWFNS0q5v/wBhKACiiigAooooAKKKKACi&#10;iigAooooAKKKKACiiigAooooAKKKKACiivn79pT9qX9n/wDY/wDhTr/xs/aV+K/g/wCEHw18OQNL&#10;feIvFupR2ZvbnA8jR/D+lR+dq/ibxBfOyw6b4f8AD9hqWs6hMyJbWcuaAPfJJookeWWVIo41Z5JJ&#10;GVEjRF3u8jsQqIifMzMQqry2K/jR/wCC3v8AwdLfDT9l6Dxf+zD/AME8Nc8MfGH9o0JdaD4x+PVr&#10;Lp/iX4QfBaeSKSC7tvCU9tNPpfxL+JWnSPtURtceCfCuoRbNYm8Salbah4atvw6/4LSf8HTnxX/b&#10;X0Hx1+zD+xPpGvfAf9mPXpdS8OeLvidqF1JY/Gn41+F332k2mrHZSeT8MfAniCASNqWhWdxqHijX&#10;tLmSw1vWNKsLnWPDdz/Pt/wT2/4Jx/tP/wDBTH48aV8Cf2Z/BU+rXSm0v/H/AMQtWiu7P4c/CXwn&#10;NcCGfxV498RRQSw6fbYWZdJ0e2W517xJeRtYaDpt/c+d5IBwnwd+Dv7Wf/BSr9qfTfh94CsvHX7Q&#10;/wC0n8cfE9zqGqazr2rX2uaxf3lxL5+veNPHfizV5Z10fw1osDyahr3iLWLuHTtL0+HbvH+jWz/6&#10;wP8AwRV/4IofBL/gkX8GrqCyubH4l/tQfEvTNP8A+F3fG+XTzb/aRCIbtfh78Pba4BudB+G+iaiG&#10;nijl8vVvFmpRJr3iHZ5OjaNoPu//AASx/wCCT37Mv/BKf4D2Pwu+C2h2+u/EbXbGwn+Mvx21rTLW&#10;Lx98VvEduDJLLeXANxJofg/T7h5o/C/gnT7ltL0az/fXL6lr9zqut6js/tqf8Fev+Cd3/BP61vov&#10;2mP2nPh/4a8Y2fyr8J/C96/j/wCL1xKTGUjf4c+Dhq3iLSI5Ek8xdQ8RW2i6Vt4a/DlUoA/Sum7h&#10;nHOSMjAz69xkduP/AK9fwL/tcf8AB7JY297Pof7DX7JB1K1gu2VfiJ+01rctlFf2ixgE2Xwy+HGr&#10;farXzJRI0N1ffEdpDCqebpMMzlI/56f2gv8Ag5o/4LHfHvxHqOq2/wC1Tf8AwO0C5u7ubTfBHwF8&#10;LeGvAei6La3DsYdPttcfT9W8dalHaxtsjutc8XalfM3zzXJdIfLAP9f7eucZ5zjGD1xnHSnV/G3/&#10;AMGn37en/BSj9s7w5+0Xp/7X3inxt8YfgT8P7DwpJ8J/jb8Q/DoXXrvx7quramPE/gq0+IX2exk8&#10;c2Vjo8Fvqlxb3i61feGpGs4X1Kztr+z09/7JKACiiigD+dD/AIOrtA1HXv8Agih+0w+nqWGheMPg&#10;L4gvgCQP7PsfjN4MhuSwAO4J9qjk2t8u5UPXBH+RtX+3Z/wVg/Z01v8Aaz/4Ju/tpfs/eFrI6l4v&#10;+IPwC8bxeCdMVQ7an448NWI8Y+C9NjDK4E2oeKfD+k2MTbQ0b3CvvTh0/wARu4t5rSaa2uYZre5t&#10;5Zbe4t542imt54WaOaGaJ1WSKWORWV43CyRsrI6ZHIB/e1/wY7WsP9v/APBRK93xfaTo/wCzjaiL&#10;P74wi++L0u8jvF5h2/75r/QWr/LK/wCDPz9rfw/8Av8AgpX4h+B3jDUv7N0P9rz4Tah8PfDkss7R&#10;2UnxU8D6lD458GWl0oUxmXVNCtfHGh6a0jK7atq1hZw73v8AYf8AU1oAKKKKACs3VtK03XdM1DRN&#10;Z02x1jRtYsrvTNX0nVLO3vtM1XTNQt5bS/03UrC7jmtb6wvrWaS1vLO6hkt7q3klhmR43dDpUUAf&#10;58//AAWp/wCDTTxOniHxd+01/wAEs9EsdX0XWb+98QeNP2O3urTSb/w7POhur28+AeqahPBpmoaL&#10;Lcm4nX4Z6xd6beaOkgs/Bl/qVn9g8Nab/C38Sfhf8Sfg34z1v4c/FvwD4x+GXxA8NXclj4g8FePv&#10;Der+EvFOjXSMymHUtC120sdRtWYqzRtJbqsi4kjZ0ZGP+92QD/8AW+mP5f8A16+Vv2nf2Hv2Rf2z&#10;/DQ8J/tTfs8fC343aTEE+xT+NfDFldeINJKB1V9B8XWa2XivQJMSPuk0XWrB23csQKAP8S79nj9q&#10;D9on9krx9Z/FL9mn4zfET4JePrLyc+IPh94lv9Bk1G3hkaSPTdesbeX+y/E2jO8jNNoniCy1TSbg&#10;M6XNhKhr+pD9nH/g85/4KEfDXTU0f9oP4MfAX9pWC3sUgt/EUFrrXwa8b3F5GqiO81i/8Ltrng29&#10;QkbprfT/AAForSOcpcp/F/S98af+DRD/AIJD/ErS9Sg+H/hz44/ADXbmcXNrrfw7+LureIra0ctI&#10;7W7aF8VLbx5p72MvmbWt7c2M8awwi2vLZQ/mfm34h/4Mfvg1LO7eFP2//ibp9u1zIyW/iH4G+FtY&#10;nis/Lk8qN73TfHuhxzXKTeX5s32G3ikj8zZbRvsyAZPwq/4PfvhxdXFrbfG/9gnxxoFnIY1vtW+F&#10;fxn0LxZdWwCN5jWmgeLvCHgyO7Jk27RL4ksdq7i7yPivoVv+D2T9gktFj9lD9rwh7po5tyfBtRHY&#10;71C3CBfiUxmuNhkb7G3lRqy7Ptjq4dPirxR/wY8a/nd4L/4KIaMyraOfK8Ufs7X0Zkv8nYv2jSvi&#10;zKILNht3yG2uJl5xG3FfL/ij/gya/bvstTuovB37WH7JviHRUFt9j1DxEvxe8J6nO7rJ9rF1pFh4&#10;A8X2tolu6KsLQ61fNdLIHMduVZAAfq3q3/B7b+xXBCp0P9jv9qPUZ8zBo9V1v4UaNCFU/wCjFZ7T&#10;xRr0jGT/AJbK1uv2fojXPWsFP+D3X9lLzB5n7Ef7QqRnAZ08f/DmSTHfEbCNWwd23Min/cr8A/ij&#10;/wAGh/8AwWF8A3Opjwp4S+A/xl06wiup7e++H3xo0nTJdSjtofOSO20z4lab4CvheXXzQ29s8e03&#10;A2NMqMjv+f2s/wDBAb/gsjoUMk17/wAE9/j/ADrGwVho2laB4klJLmMeXb+Htf1OeVd4+aSON0WP&#10;96f3Y30Af2Q2X/B7Z+xHJHJ/aX7H/wC1TbOLrZGtnqnwk1BZLHH+vkkn8Yaa0dzuP/HmsckIHS+/&#10;grdtf+D2T9gGS7uo7v8AZX/a/trBELWV3FZ/Bq5uriQRZKT2LfFGCK0BlPlo8d9efuz5roh/c1/B&#10;r4r/AOCWf/BSrwPfnTPFP7Av7Yek3qu0flyfs6/FW5hkZZTETBd2Xha5tJ42cfu5IZpIpB88bvH8&#10;9eaa/wDsL/tr+FGtU8Tfsf8A7UPh975JpLJdY+AfxU043SW7hJmtxdeFYjKInKrJ5Zby2K7+1AH9&#10;7d9/we6fslJdMmnfsUftF3dkHYRz33jb4Z6fclA3ys9pBPqcSOV+8gvnVT8u9/vnzDx7/wAHwXwy&#10;h0i+X4YfsBeO9R17zANNk8e/G7w/pGkGIMh86+i8P+BdcvRIymQfZ7efbG2x/tLgvHX8PPhv9g/9&#10;t7xjMtt4U/Y6/ak8RTSXMFmiaN8AvipqGbq43CGAm28KSKJZSv7tDtZgD+P0x4P/AOCJf/BW3xyj&#10;SaB/wTw/atVEk8ppPEPwn8Q+DYmfy1m/dy+MbfQUkTy2X95GzR+ZmHeJfkoA/of8cf8AB7j+1/qI&#10;cfDn9jH9nHwiGh2o3jHxb8S/H0iT8/vSdHvvh3G8RzzCYlbP/Lavy/8Ajj/wdOf8FlvjXpt/otp+&#10;0L4Z+C2laiLiOWL4HfDHwr4R1OCC43KYrDxVrVv4o8Y6e0UZ8u3u7HxBb30J/fJci5RJq2fg3/wa&#10;l/8ABZf4syaVJrfwM8C/BTStRktjPqnxf+L3gqwfS7aebY09/oXgq98beJleCINcTWsOjy3SriJo&#10;kuW8qv16+CX/AAZD/FO71K1uP2jv25Ph/wCH9HRI2vdJ+Cnw08ReLtUnkaFWeG31/wAc6l4KsrNU&#10;nEkC3Enh3UPMixcmCN/9GoA/jJ+Nv7V37T37St3Ff/tC/tEfG3433MLI1sfip8UPGfjuG0eNNqtY&#10;2viTWdRtbPbjpawwbSxbq++vB7GwvtTu7XTtOs7rUNQvriK0sbCxt5bu9vLqd1igtrW1gSSe4nml&#10;dY4YYY3kkkbYi7jiv9UP9m//AINBf+CU3wavLLWPiqfjl+0/q9pMszWHxM8eQ+FfBkjKpGw+Gfhd&#10;pfg/UZoiW8ySDUvEupRNsT5Bsff+6/7Ov/BOb9g/9koxT/s4fskfAX4SarFt2+JvDHw58OjxmwUD&#10;aJvG2o2d/wCLrgKQG23GtSLu+fBfmgD/ACPP2YP+CHP/AAVU/a11bQbP4YfsY/GXRPD+vXHlxfEP&#10;4s+FtR+EXw7sbZQ7S6lc+JvH8GhxXdnCI3DLotvq15NJshtbO5mkSOv6Z/2QP+DKDx7qN3ofiH9u&#10;j9qzw94b0lZ47jWfhf8As36Vd+IdeubUMSbBvil4803TNI0e6lCqtxJZfD/xJbxqXS2unfZOn+hZ&#10;t9yenU+n0x/+vmnUAfmt+xp/wSH/AOCdv7BGn6an7N/7L3w58PeLLC0s7af4q+KNKi8e/FvU5bRT&#10;m9uPiB4sTU9d0+a5d5Jri18PzaLpLTN+50yFEhRf0poooAKKKKACiiigAooooAKKKKACiiigD8lf&#10;+C7XhbSPF/8AwR+/4KH6Xrlml9Z2X7NHjnxRbRSGBRFrPgqK38Y+H7xGnBQSWOt6Hp94qpmaRodk&#10;GyV0r/F4t5praVLi3lkgngkSaGaF2jliliYSRyxyIQ8UkbqrRyKVZWxyOcf693/Bzd+0r4H/AGeP&#10;+CP37TOkeJ7mCTxJ+0NZaH8APhzoX2pIbzVvEfjLVLbUdXvIY9wmktfDng3Q/EXiC8aNGg3WFtZz&#10;OH1CFH/yIdB0e+8Q61pGgaaiPqGuanp+j2KyNsRrzU7yGxtld+iK09xGrO2QqsT0oA/3ev2cvEN5&#10;4u/Z6+A/izUJkub/AMT/AAZ+F/iG+uI2Zo57zWvBGh6lczRszyMySzXMkis0kjMGGXfO6vZ64D4U&#10;+FW8C/C74beCXQxv4O8A+DvCroZTMUbw94e07SCnnEKZirWeDLtXzPv45xXf0AFFFFABRRSE4BPp&#10;QB8Z/wDBQP8AbT+Gn/BPf9kb4z/tZfFOWKbRPhf4XnudA8OC6jtb/wAdePtVYaX4E8BaSXJZr7xT&#10;4lutP0+SaNJjpenNf63PD9j025dP8UT9o/8AaA+Jf7V3x4+LH7Rvxi1ka/8AE74y+N9c8deLtQSM&#10;W9qNR1i5MkenaXahnWy0XRbFLXRdC09WaPT9H0+zsot6wpX9W/8Awd9f8FK7v4+ftWeHv2Avh7rK&#10;v8J/2T5Idd+Jr6fdzC18VftAeJtGjlnsr1AVtp7b4YeE7+DQ7NSJJLXxJ4g8ZwTyf6NAkf8AMT+w&#10;/wDsk/EH9uj9rD4Gfsp/DOKVPFHxm8d6Z4al1UWk11beFvDaeZqXjLxlqMUQZzpfg/wpY6x4ivs7&#10;fMh014A2+ZKAP7O/+DNj/gmjZ38vxP8A+CmXxb8EidtMubv4Rfsp6jrMSNBHe+TfW3xl+I+jW0gL&#10;i4tYpdN+Heh68q7YzcfEPTYf30bvD/oFj/J9eOteMfs7fAj4cfsw/Az4Vfs9fCHRYvD/AMNvg74I&#10;0DwF4R02OOGOT+zNBsY7U6jftBFDHdaxrN0LjWNc1AxLJqetXt/qE4865kNe0UAFFFFABRRRQAUU&#10;UUAFFFFABRRRQAUUUUAFeJ/tKfDBvjZ+zr8e/g3GmnPL8Wfgx8UPhvCur2r32l+f438E634at21K&#10;yjxLdWSzakjXVvGyyTQrIiHeQR7ZSHaBzjHH8+OnbP4UAf43H/BB79rO/wD2BP8AgrZ+zn4q8Ta4&#10;/hvwX4l+IF5+zj8a2kmmh0weEPiTeDwXPdauCYM6Z4V8Zjwz4wlkuIWa1HhsTeT5qJt/2R8jO3vj&#10;/PXk1/jc/wDBfr9h7xJ+wR/wVE/aE8JW2m6hpvw7+Lfi3UP2ifgfrapJb2t54M+J+s6h4gubDSbu&#10;CKGJJfAvjVvEfg9o4mW4tY9As7l9iX9s83+oz/wSA/bF039u7/gnL+yr+0TDqX9peKNb+GOi+EPi&#10;gZHL3Vt8W/h1Avgr4jrdgojRtqHiTRb3XbHcp8zStYsJgSk6O4B+l1FFFABRRRQAUUUUAFFFFABR&#10;RRQAUUUUAFFFFABRRXwt+1n/AMFL/wBg/wDYc0i91T9p/wDai+EvwwvrOG4li8F3fia11z4lao1s&#10;AGt9F+Gnho6x451SYyukLNbaC0ELNvupreFHlQA+6CwHX8q5Hxx4/wDAvwy8L6t44+I/jLwr4A8F&#10;6DbS3mt+LfGniDSPC/hrSLSFGkludS1zW7uy02ygREkdpbi6jUBXOeK/gw/bt/4PSmlbxF4J/wCC&#10;eH7PLRxvaX+naf8AHT9oh4o7iC988RW2teGvhB4fvLq3lt0t1kurGTxd4qSSWaS2TUvC6+TJZ3H8&#10;Z/7X/wDwUF/bJ/b08azeO/2r/j/4++LmoCSRtL0PVtT/ALN8C+GYJZnmFl4T+H+hx6Z4N8N2yO/P&#10;9k6La3Fx5aSXlzczL5xAP9Cj/go5/wAHe/7HH7Or6/8ADz9iPw3J+2F8VLa11Kwj+IJu77wr+z94&#10;a1tEgSyuRrM1mniP4n2sM00sk0HhG30nQb+O22WHjkef5yf56X7aH7eX7V//AAUD+Kt/8X/2rfjF&#10;4l+J3iaSacaJpF5ctYeBvAun3HlqdF+H/gixeLw34P0kLDCtxDpOn29xqU0f27VrnUdSkmvJo/2O&#10;P2Df2tP2+/iXZfCv9lL4K+L/AIq+IZbq1h1nVtNs/sPgfwVaXMqJ/a/jrxxqTW3hfwlpcEbNcNLr&#10;GpW9xdLG8Om2t/ePDayf2/fss/8ABAb/AIJ2f8EXPhZY/t6f8Fk/jR4D+K/jHwVPa6h4X+FkNjca&#10;r8FtP8ZpaNc6X4b8NeCdRsF8V/tC/EBbmOSbTbO+0fTfCdm0L6lf+GJrPTX8Q2wB+C//AARr/wCD&#10;bj9qD/gpXd6B8YvjAmu/s2fsdG5gvX+IWu6PNB8Q/i5p6Sgz2PwX8MarbxpcabdRq1vN8RtejTwr&#10;ZtJ52jWvi+9s7nSoP7Zviz+3x/wRh/4N0/gZD+zV8PZfD+n+MtBsjfR/s8fBY2fj347eNvEv9nzr&#10;H4o+MfiOe8WPQ9W1qWxjhuPEHxK17TbiO1mhh8NaPPplpb6bD/Jp/wAFLf8Ag7Z/az/aUh8SfCL9&#10;hvQP+GOvgHc2dz4et/F1t9i1D9obxJ4fe1SxIj8RWZk8P/Ce3nhEi2tj4DhuPEWjqsH2Px6fLdK/&#10;mB+D3wU+P37WfxYsfhv8Ffh58Rfjv8Y/G19c36aB4U0vVfF/irVZ7m6j/tHXdYuVFzJb2MdzeRza&#10;x4k166t9NsvtH2zVb+GN99AH76/t/f8AB1H/AMFKP2xbnxD4T+EHiq2/Y1+CuqNcWdp4U+C13Kvx&#10;Lv8ASX81ETxN8abyCDxSL6eB/Luv+EHtvAunzL+5ms5k3u/4h/s5fskftbft1/Eu58Hfs4/Br4pf&#10;tC/ELVLw3uvXnh3TdQ1uPT5tQmLy61448aalJHoXh22uJnaSfWvFmuafavIzvNdOz/P/AG7f8EwP&#10;+DOfw3pdn4e+LX/BUHxpLr+tubPVbX9l74ReIWtdA07c0U5034rfE+xSO/1q7HzW+peH/hzcafp8&#10;LL+48c6rC7w1/bj8Df2efgZ+zN4B0z4W/s9/CXwB8Gfh5pABsvCPw68L6T4W0fz9gje/vYNLtbdt&#10;U1SdVVrrVdUkvNSvJP315dTTZegD+AP9hn/gy6+M/jO30vxh+3/8f9F+DulTi0u2+D/wKW08dfEE&#10;RNIj3GneIviDrVvH4H8NXqQiSJl8N6b8Q7dmkEg1JHh8l/6sv2W/+Deb/gkd+yhbaXL4S/ZE8DfE&#10;/wAU6W8sqeO/2hEPxr8R3M8jwuLmTT/GEd14Ksp7d4I2tW0XwjpX2VvOMGzzpC/7WgBRgUtAGVom&#10;iaN4c0qy0Pw9pGl6DoumwLa6do+iafa6XpWn26E7bex0+yigtLWBCTtjghijGSQgzWrRRQAUUUUA&#10;Ff5N/wDwc1/8EmNb/YC/bK1349fDLw5P/wAMpftY+Jtd8c+Dr/T7Of8Asn4b/FXVbi51nx/8Jr+Z&#10;UMGnxyX8t14s8CwO0Md14Zv59HsEmk8I6m6f6yFfPv7UX7MHwU/bG+BnxA/Z0/aE8Ead4/8Ahb8S&#10;dHm0jXtGvlRLuyn2s+meIfD2pbHn0HxT4evhDqnh7XrHbeaXqVvDNEzpvjcA/wAMv4U/Ezxj8FPi&#10;d8PPi/8AD3V7jQPHvwt8beGPiD4N1m1kkim03xL4Q1mz17RbtXheOQrFf2MDOqyKJo98THY9f7QH&#10;/BLn/gqX+zb/AMFS/wBn3QPiz8F/FulRfEHStA0Ffjf8Gbi5aLxr8IfG17aumo6Vqmm3IS4v/DV1&#10;qNpfN4T8WWK3Wka9pixulzb6lDqWl2H+W1/wWJ/4It/tFf8ABJT4ySaV4ttr/wCI/wCzf421XUD8&#10;FP2g9K02ZNE8QWKSPLb+EfHaQxNa+EPidpVmF/tTQ5pvsOtQxza34Xur/TUu0sPzt/Zb/aw/aF/Y&#10;w+Mfhv49fsy/FHxJ8J/ih4XkZbTXvD1yPI1XTZ3jN/4e8T6LdLcaN4p8Maokarqnh7XrHUNKvVjj&#10;ea2M8FtNCAf7tisGGR6kfkcUtfxVf8Etf+Dvz4F/GxdL+FP/AAUh0DRf2cPiTJJpmmaT8cvBllrW&#10;ofA7xbcSRRWs9z4w0l21bX/hTeyXo86S8kuvEXg7ybh5rvVfDVvaiKb+0DRda0nxHpOl+INA1TTd&#10;d0HW9Os9X0XW9GvrXVNH1fStRt47uw1LS9TspZrPUNPvrWaG6s720mmtrq3kSeGR0dDQBq0UUUAF&#10;FFFABRRRQAUUUUAFFFFABRRRQAUUUUAFFFFABRRRQAUUUUAFFFFABRRRQAUUUUAFFFFABRRRQAVH&#10;I6opZ2VUVWZmYhVVVGWZmLDCKAWY/d29c1JX8q//AAdCf8FhNJ/YW/Zd1P8AZK+DvieSD9rX9qfw&#10;df6XFPo05TUfhB8ENXmutE8XeP7u5jbzNO17xfbwax4L8BLC8V9DcPr3ie1mt5vDFn9sAP5AP+Dm&#10;f/gq3B/wUU/bXuPhl8JvFI1r9lf9lWTVvAnw1n04zLo/j34g3EkcPxM+KK72xeW19qVnb+E/Ct2s&#10;a283hnw7batZ7P8AhIbx5vOf+Db3/gmn4p/4KB/8FDPh14m1nw6L39nT9lbxJ4V+NPxx1m/iDaNf&#10;3OhajNqfw3+G4VwU1DUPHnivRo/tum7dreD9H8VXk0iNDbR3P4QeCvBXir4jeMPCvgDwF4f1bxX4&#10;28b+ItI8KeEfDGiWr3+seIPEmvahBpei6LplpGu+4vtR1C4t7W3jXhpJkzgbq/2Wv+CKP/BNDw9/&#10;wS3/AGFfh58B5odMvPjN4p2/Ez9ovxXp62839u/FnxHZWi6jo1rqMKbr3w54C0y1sfBPhuTzPs91&#10;a6Pc69DDbXmvX+8A/XEZxz/n9T/OlpAMAD04ye/vS0AFFFFABXwp/wAFJv24PAv/AATt/Yu+OP7W&#10;HjlrW5Pw78LzQ+CPDV3OtvJ44+J2vN/ZHw/8G2gZkllOr+IrmzbUmtRJLY6Da6xqrp5OnzMv3XX+&#10;ZV/wd9f8FMZv2gf2pvD/AOwJ8Ndatbn4S/snXQ1z4m3elag9zB4r/aC8RaUkd9pmoJDIbJ4fhP4b&#10;u18OQwbWu7HxV4g8bWl589nbJCAfyJ/En4geLviz8QfG/wAUvH2sXPiHxx8RvFniDxv4w1y7cvca&#10;t4m8U6td61rN/LuZiGutRvbiUR/djU7EGxBj/Qj/AODNz/gmsPBPwz+Iv/BS74naBs8TfFdNT+EH&#10;7OQ1C2mSfTPhvoeqmP4m+ObJLmBEP/CZ+LNNtfCWk39vI0sOm+D9fjWR7XXpN/8ADT+wb+xl8U/+&#10;CgX7V3wc/ZS+ENnK3if4o+JrbT9T1/7JNeab4G8Faf8A8TDxv4/1xUZBHpHhDw3b32rTRtNbtqFx&#10;FZ6PZv8Ab9Ss4ZP9s/8AZ6+BvgX9mb4F/CD9nv4Z2TWHgH4LfDvwn8NvCkEiQrcSaR4R0W10eC+v&#10;/s8cUMuqambZ9S1S4jijF1qV1c3JTMhoA9looooAKKKKACiiigAooooAKKKKACiiigAooooAKKKK&#10;AP5Cf+Dx/wDZGg+MP/BPXwB+1BoekNc+Mv2T/ixpjaxqNtZrLPH8J/i6IPCHiSO6mQCVbWz8bwfD&#10;q9jZi0Nuv287E+0u9fjL/wAGbf8AwUO1L4ZftGfEb/gnd451eVvh/wDtB6bq3xT+D0N7eAW+g/Gb&#10;wRoiT+LNIsIZ5VRE8f8Aw70yS+uFgBZtT8A6akMLvqczp/oQ/tKfAXwF+1J8AvjD+zn8UNOTU/AP&#10;xq+Hfin4deJrd0DPDZeJ9LuNOj1KyfKtBq2jXctvrGkXkbLNY6pY2d5C8c0KOP8AFIhufj1/wTC/&#10;bv8AtFmLrwj+0B+xl+0HL9nW/tri1hn8Q/DTxS0YS7tpPLe98LeMNPtdsqBmtda8K60zRSTWGoI7&#10;gH+5KDnPsSPypa+Y/wBjP9qb4d/tsfsufBH9qj4V3Qn8GfGnwHo/i61szIJLrw/q8sTWXijwjqWA&#10;AureEPE9nq/hnVVX92dQ0u5khd4Xjkb6coAKKKKACiiigApCQBk1+Gf/AAV1/wCC9H7NH/BIPX/h&#10;14B+K3ww+MPxY+JnxU8I6n428J+Hfh7p+gab4dg0LTNYk0J5/EPjPxPq9hbWU0+o291GtjouleIt&#10;Rt44UuL+zs4L2we5/l1+Pv8Awe3/ABz13SL3Tf2aP2Kfht8N9Wml22fij4x/EXxB8VEtbZJDlj4X&#10;8J6N8MYHvJUGN0niCa3t/n/cXPyugB/oq7v16D/vog/iB07Ubh2BPsAcjtyO2OOv9K/yUfHf/B2B&#10;/wAFpvF9zcPpXx6+G/w8tJyWXTvAvwH+GC21urEELb3ni/QfF+tKqj5VMurTSFfvvvr5X8cf8HDX&#10;/BZrx+tvHq37e3xe0hLaK6hVfBNt4M8AmVLtEWU3T+DfC+iTXUkax4tpbiSSSzZne2eJ5HdgD/ZP&#10;uby0so/OvLmC1h3pGJbqaOCIySHbHGJJmRS7t8qrnczcAdK+f/iP+15+yl8HrK+1D4r/ALS/wD+G&#10;9ppiyNfy+N/i94B8Mm1EW3zBLHq+v2kwdN65jEZkGR8nNf4jXxi/a8/aq/aF1ZNc+Ov7SHxy+L2q&#10;ROJLa6+IvxT8beLhZOERB/Z0Gta1d22mqFRf3dhDbx5+fYWOa+fJ7ie5mkuLmWS4nlO6WaeR5pJG&#10;wBueSRmd2IHLMxJoA/1zvj//AMHSn/BG74E397pFl+0H4h+OmtWLzQS2XwD+HviHxnprywRNIBa+&#10;L9YTwv4I1CCWTbDHdaX4kvraR2++8SO6fhB+05/we2yi+1bR/wBjr9jGNtNWPVLbSfHv7RXjZ1vZ&#10;pntxFpWqS/Db4epJBaxW10WuJ9Pl+I95Jd26xQ/aLCSWbZ/AZ5je3bnAzwAAc9cjFd14C+F/xI+K&#10;msReHfhh8PvHHxH1+Z44otE8B+E9d8XatJJMW8mNNO0DT9QvC8qo5RfJ+ba+PuPQB+t37V//AAcJ&#10;f8FZv2xPD/iTwV8Sv2qfEHhL4e+Kkso9X8A/BjQ9D+Euiz2llcreRac+seE7Kz8bXGnyzpH9us77&#10;xZeQ6pHGlvqQvLb9y/4xahqF7q15cajqV7d6jqN5M9xeX+oXM93e3U78vNcXVxJLNPIxGWklkaR2&#10;P4V+6H7Nn/Btj/wWF/aWutOksP2Udd+DPhm+itrl/GP7Q2s6T8J9NtbW6EUkc7+HNXnuPiHc/wCj&#10;yrM0dh4NunXa8bhJvkr+nn9iL/gy1+EPgrVbHxZ+3z+0Vf8AxnNs6S/8Kk+A9rqvgLwTcuhQtFr/&#10;AMRtbUeN9Z092DI1v4f0PwLftuTZqqbXyAfwNfs//s0ftAftVfELS/hT+zj8IPH3xm+IOr3EMFr4&#10;b8BeHb/XLm2E7SKt7q91bxf2d4f0mMQzSXWs67eabpNnDDNPeXkEMMki/wBtn/BOH/gzQ1vUZPD/&#10;AMSf+CmfxUTQ9OAiv2/Zt+BusRXWtS7ZJSNN+IHxdME2n6fFIiw/2hpfw9s9QuJI5HSz8bWE6eYn&#10;9yv7N/7KP7Nv7IngC1+GP7MvwU+HfwT8D23lGbRfAHhuw0ZtWuoIxbrqPiTVY431jxTrJiRY7jWv&#10;EWo6pqtxt/fXjkca37SPx++Gn7KvwH+LH7Rvxg1pNB+G3wa8Da7478V35a3W4lsNFtGng0nS0uZr&#10;eK713X9Q+x6F4e03zo21TW9R0/TYf31ylAH56/tSftO/8E8/+CBv7FtjrS+BPC3wg+GemS3Hh74R&#10;fAj4R6Hptj4w+LnjxNP8/wDsrSYZJIrjV9WmjijvvGXxC8Xahcf2bZt9v17VbzULnTbO/wD8qf8A&#10;4Kif8FPf2gv+Cqf7SOsfHj4030mi+HNPSfRfhD8HtL1S6vfBfwh8ELIJIdD0MTR2g1LW9SkRdQ8X&#10;eLruxg1LxNqzb3js9KsNH0jTcr/gp1/wUj+Ov/BUH9qbxh+0Z8ZNTurLSZpZ9D+EnwwttRuLnwv8&#10;Ifhrb3Mj6L4R0C3crA19LG39peLNeW3huvE3iS6v9VnSC3ks7Cz/AKT/APghX/wa1eIP2jtP8C/t&#10;e/8ABRfTNd8DfAnU1sPFPw1/Zt3Xeg+PPi/o8gju9J1/4l3amDU/Anw61aMw3VloNn9l8ZeLNNdb&#10;prnwxo81nc6wAfi7/wAEjf8AghN+1x/wVe8W2ms+FtOm+D37MOjaxHaePP2jfGej339gmOJpP7Q0&#10;P4X6TILOT4leMUWFreay069tdB0KaaF/EuvaUZLa2vP9S7/gnj/wTB/ZC/4Jj/Cm3+GH7MPw2tNH&#10;1C9s7ZPHnxW8Qra6z8WPifqUQRpdQ8Z+Ljaw3EtsbiPz7LwzpMel+E9FLf8AEn0Szd5nf7h8F+C/&#10;CHw98J+H/AvgLwxoPgzwV4T0qz0Lwx4T8L6VY6H4d0DRtPiWGx03R9H06C3sdPsbaJVSG3toYo12&#10;52ZzXVUAFFFFABRRRQAUUUUAFFFFABRRRQB5R8bPgh8JP2jvhj4u+DHxz+H3hn4o/Czx5pU+jeK/&#10;BXi7To9S0bVrKYEqxR9txY39pKFu9L1bTJrXVtJv4bbUNNvbO8t4Z0/zxv8AgrB/waI/Gf4P3/jH&#10;41/8E1724+NXwhjiv9euv2dPEWo5+Nngmzt7a5vbyw8C61etHY/FnSoBD5ek6XPNpvxAYTWmmQ23&#10;jC/D6lL/AKSFIQDjIzggjr1HTp1+lAH+A5rGj6toOq6jomuaXqOja1o99daZq+j6tZXGm6ppWp2M&#10;r29/p+padeRQ3djfWVzHJBd2t3DFPbzRvDMiOjCv6CP+CM3/AAcKftO/8EuvE+h/DXxlfa/8ev2M&#10;9Qv7S38R/BfXtWmutb+HNjLOwvfEnwP1nUJ3TwxqFss8l3eeDbiRfBviYxvDPDoerXMfiSz/ALmf&#10;+C1X/Buv+zt/wVD03WPjD8L5dE+AP7adrZxfYvija6e0fgr4rLaRrHBofxo0PTLcz6hctbKtjpfx&#10;A0mF/FWjqLaHUYfEuj2dto8X+Wz+1V+yf8fv2JvjZ4w/Z8/aU+HWufDT4o+C71rfUNI1aDfp2sad&#10;MWOneJvCetQh9L8UeFNatwt5oviDSLi5sLyFsI6XENxDCAf7af7Jn7XX7Pf7b3wR8J/tC/szfEjR&#10;vib8MPF0TLbarpjSQaloWr28cUmqeFfF2hXQj1Xwt4r0R5o4dW8P6xbW99beZDcok9heWd5c/S1f&#10;4uX/AASJ/wCCuX7QH/BJj9oG2+Jfw6uLvxj8G/GFzp2lfHb4FahqNzb+GviH4ZinQNqelL5jWugf&#10;Efw9bedL4P8AF0dtJJayNNpWqpf6BqWpabc/6/v7Jv7WPwI/bb+A/gT9o/8AZw8d6X8QPhf4+02O&#10;7sNQspYl1TQdWSKFtW8IeL9IWaa58OeM/DVxMNP8ReH9Q8u80+8TcBNZ3NrczAH0hRRRQAUVwfxM&#10;+JfgT4N/D7xt8V/ij4r0bwP8OPhv4Y1rxp458X6/c/ZNH8N+F/D2nT6prGr6hPtZxBZ2dvJJ5cMc&#10;1xcMqQ2sM1y8cL/hp/wSu/4OG/2Zf+CrX7S3xl/Zt+FPws+JHw51f4eeGNU8feAPEnji70e4tPir&#10;4D0TxJYeHdT1ZdL0xftXgzWIf7a0HVofD+pXGqNNp19c7tQhvNNmtpAD+geikU5Gf88cHue+aWgA&#10;ooooAKKKKACiiigAooooAKKKKACiiigAooooAKKKKACiiigAopGOATgnAzgdTXwv+1J/wUy/YH/Y&#10;rtbuT9pz9rD4L/CzVbGGWaTwbqPi2z1n4i3IibYVsPht4YOt+O79w4MbLZ+H5lWT77oquQAfdNUr&#10;3ULHS7K81LUry20/TtOtbi+1DUL6eO0srGytI3mury8u7h44LW0toI5Jri4mkWGGGN5pnREd6/jq&#10;/aJ/4PRP2B/ALXen/s7fAX4+ftD6jC00dvq+uLoHwW8FXJVcRTRX+tS+KvGRjkclvLuPAtlJ5Q+d&#10;4nfZX8lP/BVD/g4r/bp/4Kawar8OJNXj/Zx/Zk1CI2s/wF+Fms3wXxbatGiTf8LU8dtBpviDx7Dc&#10;srM3h54dH8FxxmHf4bub2F9SmAP7Dv8AgrF/wde/sr/sl2njP4NfsRHSP2q/2jrJNQ0Q+ObG4Fz+&#10;zr8NtaXbby3uoeKbG4S4+KOp6XKWMeg+CJF8Nz3MMltqXjS0eF7Cb/Nf/aH/AGifjT+1f8YPGvx7&#10;/aC+IWv/ABP+LHj/AFM6r4n8W+IrhZLmdkQQ2WnafawrBYaNoWk2iw6foeg6Ta2ek6NptvbWGm2d&#10;rbQxw15d4e8P674r1jSvDPhbRNX8S+JfEF/b6Tofh/w/pl7rOuazqd7KkFnpWk6Rp0NzfajqF5cS&#10;LHa2lnbzXE0jRxwxu7+WP9Bj/ggn/wAGuA+H2oeAv20P+Cl3hWG68aabNp/i34R/skaxDBdaf4Xv&#10;oSl1ovir492k8M0GoeIrGYRahpXwvV5NP0e4W2m8bzXmoQ3PhWwAO/8A+DVL/gh+/wAF/C+m/wDB&#10;SX9rX4c6hpnxo8WW80f7LXgHxpprWl58OPh9q+mpDdfGO+0O+QXNl4x8fWV/daf4NN/bw3Wh+C/t&#10;OsQxGbxdbTab/cJUSIq428DC4C8KABhQAMADB+790f8AfOJaACiiigAoopCcD8v1OB3H86APlD9u&#10;f9pjRv2N/wBkD9o79p/XJ9Hhj+C3wh8aeNtItddvo9P07WfFmnaPcr4L8NyXEhy1x4m8WS6PoNnb&#10;W6yXV5dahDa20clzLClf4c/jnxz4o+JfjXxd8Q/HGsXniLxp488T674y8Xa/qMr3F9rXiXxJqd1r&#10;Ot6reSvl3uL3Ub26uZm3ctI/otf6Cv8Aweh/t4WeifDT4D/8E7/B2qh9f8faza/tA/GaGyv4CdP8&#10;GeF5NS0T4aeG9WsonefPiPxVJq3ixYbnyfJTwbo9ysM32yGWH+PX/gj7+wDq3/BSn9vz4G/sypBq&#10;C+AdQ1mXxx8bdasWaKTw/wDBnwU0OqeNblbpGR7S812L7H4N0O5Vt6+IvE2k/IE3uoB/dX/waMf8&#10;EwE/Zw/ZY1X9vf4n6Etv8ZP2tdMjs/hjFfRYu/B/7OmnX8dxpdxDE43Wt98VPEFh/wAJXcOuftHh&#10;LS/BM0Lobq9jm/sRXoPoP5Vz/hPwv4d8EeF/Dngrwho1j4d8J+D9B0jwv4X0DS4Vt9M0Pw9oGn2+&#10;laLpGnW6EpBY6bptra2drCpKxwwxoPuV0NABRRRQAUUUUAFFFFABRRRQAUUUUAFFFFABRRRQAUUU&#10;UAFf57f/AAeMf8Eu49B17wj/AMFSPhVpk32LxVeeGPg/+03o9jp8P2az1u2sJ7D4ZfFe5uYXEkaa&#10;1ZWVr8OfEL3EPl/b7HwS0c32jVbzP+hJXhP7TP7PHw2/av8AgB8Xf2b/AIu6PFrnw5+M3gbXPAvi&#10;azliSWW2t9XtXSy1vTd/FvrnhzVFsdf0C+XbNYa1pdhewuk0KPQB/AP/AMGfX/BU4/DP4o+IP+CZ&#10;Hxe1wp4G+M2oa18Qv2bdT1C5VIvD/wAWLXT47rxl8OYXnmAt9N+IWg6ZJ4h0W3j2wx+LtBv7a2hm&#10;v/GLvX+jdX+G3+0l8DP2gP8AgmN+2540+EWu6hqngr43/svfFu01Hwl400lZ9Okurjw1q1r4k+HP&#10;xL8LTyASNpPiPS00PxZoUrFv9Ev0trlBMlxCv+vr/wAEk/8Agop4H/4Ke/sSfCr9pnwy1lYeMp7I&#10;eCfjf4NtnUyeBvjP4YsrGPxlo4hDs8Wj6pJdWfivwnJJukuPCmv6O8+y8N1DCAfpfRRRQAUUUUAf&#10;kj/wVx/4I8/s9f8ABX34SeCPh/8AGPxL4y+HHjT4U61rWv8Awq+KXgZdNvNV8MXfiW00+y8SaVq+&#10;gazFJpviTwxr0WkaPNqGlm40nUI7zR9PudO1uwxdJefxqfED/gyU/bN0y7uP+FYfth/s0eMtOW4k&#10;FtJ438P/ABO+H2pSWxZwkk1ro2g/Ea0juAgjZo11JowzPsm+RA/+kzRQB/mw+FP+DJT9tO9jVvGv&#10;7YH7MHhxispaPw5ovxU8XlWVgIAW1Dw34NQiRdzSMrHyeAEn3nZ7x4Z/4MePHLT2L+L/APgof4Tt&#10;7c3EZ1O28Nfs56tdzC1DAypYXuq/FqzQzsv+rkuNPWNWHzxOK/0JqKAP4rPCn/Bkt+xRYQRDxp+1&#10;5+074nvAiiabQNI+F/hK0kcMxZ4bS88O+K7iFShRVSTUbjYyl97h9ifTvhH/AIM5v+CSXh+O1PiD&#10;VP2qvHdxEkH2o678YfD+lWt3JF/rSLfwn8PNAuII7n/lpGmoM0e39zMnU/1bUUAfhR8Jv+Da/wD4&#10;Iv8AwgksbnTP2LfC/jjULESMl78WPGnxG+JaXMsnlb5r3SfFPiu98PXLDysxRtov2eFnk8mKEPX7&#10;I/Dj4SfC74PaDZ+FfhR8NfAPwx8MafbQ2djoHw+8IeH/AAdo1pawKEhgg03w9p+n2kcUSDaqrEAv&#10;4lz6NRQAUUUUAFfzV/8ABzT+wj+3V/wUK/ZJ+C/wP/Yr8P2fjCKw+Ng8Z/GHwpP8RNH8AtrOg6R4&#10;W1S28IfaV8R6npOheItK03xJfSapc6fd3UlxZ6ta6JqFjZyPbSXFt/SpTdoPXJ+pPoQcemQecY7U&#10;Afxr/wDBDr/g1u+Hv7KY8MftP/8ABQvRPDHxb/aWt7qLWfBHwRkfTvE/wk+CVxbzvJYar4gYfatK&#10;+JnxGQR2t5b3DRv4P8I3XyabZ6/qttZ+IrP+ykAAAAAADAAGAAOAAOmAOPT0GKAABgdKWgAooooA&#10;KKKKACiiigAooooAKKKKACiiigAooprMVGQM8gdM9TgdPfFADq/Mz/gqJ/wSx/Zq/wCCqPwA1P4Q&#10;/HHQbfS/G2k2epXfwc+Nej2Fs3jv4ReLbiDNvqmk3bGGbVfDV9cxW6+LPBd9dLpPiPT49mbDWLbS&#10;tZ02x+35/wAFb/2Ef+Cavhr+1P2oPjZoujeMLu0lufDnwc8HqPGPxi8VNHHG8S6b4F0qY3mlWNx5&#10;iRx+IfFk/h3wzHJIiTawj/JX8of7Rn/B7no8YSz/AGSv2JNSvD5sm/xP+0T48ttOTyQu2Ly/BPw2&#10;GptvLbmdpPHy/u2GIO9AH8W37dn7C/7QX/BO/wDaO8Z/s0/tHeF20Hxl4YkF/omt2Qml8K/ELwXe&#10;XN3b6B8QfA2pyxQjVfDGvrZXH2eYxw3Wnaha3+iaxa2Gs6Zf2Ft94/8ABEn/AILM/Fz/AIJJftAr&#10;qcb6x45/Zb+J+p6bafH/AODcV0GF5axlbOD4keBIbmRbTS/iV4Us3ZrWTdb2firSYZPDGtzJC+la&#10;romD/wAFYf8Agtj+0P8A8FdZfhpH8dPhF+z78P7P4SXutXfgm++F/hPxDB4zt7XxFbw2+r6FrHjT&#10;xP4p16/1Lw7dy2mn6guiw2tjaxahaQ365m83f+MoJH4/0IP8xQB/vT/Bj4y/DL9oL4VfD/42/Bvx&#10;fpHj34X/ABQ8MaZ4w8EeLtCuBcadrWh6vALi3mQ/LLa3ls/mWOqaVexwalo+qW15pWpWtrqFnc20&#10;fqFf5Sv/AAbef8Fy9Q/4JwfGSP8AZw/aM8Warc/sR/GvXraK8nvrm4vLL9nj4i6ndR28PxO0e3cy&#10;NY+CNa3ra/FLS9PVV+zx2XjCzgk1DRL+y1z/AFV9J1bTNd03Tda0TUdP1jRdY0+y1XSNX0q7t9Q0&#10;vVtL1G3jvLHU9M1C0lntb7T760mhurO8t5pbe6t5EmheSN0cgH8O/wDwef8A7e2v+A/hb8Bv+CfP&#10;gLWptNk+NP2n42fG8WNyIZ734f8AhPV20b4deErwRS+Y+l+IfGtrrniLULeSNVkuPA+iHLwyTI/x&#10;r/wZPfswX3iH4/8A7Wn7YGoSRponw0+Gvh74EeHrYOvmX/ib4m61beMdfuygXckOh6D4D0+12nas&#10;0niRNn/Hm9fnd/wd4eMrzxN/wWP8Z6HcyvLB8O/2f/gV4Q0+Niuy2ttQ0PVPH0sca4AAkvvG91M2&#10;/c7NK679gQJ/XZ/waLfs/wDhb4U/8EkfCfxVsNDlsPGf7SPxW+J/jnxhrFxJI02sWPgrxZqvwy8H&#10;Q26NK0cOl2OkeFri5tI0jiZrzVNTuW3+ejgA/qJUYGPT/P4fSloooAKKKKACiiigAooooAKKKKAC&#10;iiigAooooAKKKKACiivyj/4KTf8ABZr9hr/glt4ZM37Q/wARjq/xV1LTJ9Q8H/s//DpLTxN8XPFA&#10;EBezuJtG+222n+DtBvZfLjh8TeNtS0HSbhfO/s19SuYHtaAP1VmuIYI5Jp5FhggR5JppHWOKGKNS&#10;8k0sjMFjijRXaSRmVUVW3Hiv5of+ClH/AAdIf8E+v2GJdc+Hnwk1Vv2yvj3pcs+nXHg/4Q69YxfD&#10;LwtqcMcyvF40+MRt9U0Ay2tzHHDd6P4Hs/GWqQ3HmWWppo8ySPF/ED/wVX/4ONP24/8AgpXd678P&#10;9G168/Zn/Zcujd2kHwN+GOvXkN/4t0tpXEcnxd8fW8Gm6344lubXy47vw3brpHgWNlQ/8I3c3SPq&#10;E389ZOewH0z/AFJoA/d79vj/AIOM/wDgp5+3pLrnh7WvjRd/AH4OatJdQx/Bz9nqTUPAGjy6TO9u&#10;U07xP4xtrx/iD4zRo7eP7ZDrHiRdFuJJLnydDsra5+zJ+Fl7eXepXU99e3VzfXtzI013eXk8t1dX&#10;Er43TT3E7PNK7nlpJXZtx5fBqnXp3wY8e6P8Lfit8PviN4h+HHgv4waD4K8WaL4i1n4WfEa31C58&#10;C/EDS9NvYp7/AMKeKItJv9M1P+ydZtVks7iSxvYbiEyJMm/y9jAGl8Gv2f8A45/tE+K7bwN8BvhD&#10;8SvjL4wup7SCPw58MvBfiHxrqkcl7L5Fq1zbeHrC/ayhllzGtxeG3t12uXlRULD+l/8AY6/4NCf+&#10;Clvx8vtG1f8AaJuvh1+x98P7s2t1qb+Mdas/iD8U20+WRfMj0vwB4Dvr3SodSEB3fZPFPjTwz9nf&#10;iZHmR7Z/9AP/AIJL/tC/sTftTfsZ/Df41fsKfDf4c/B74Ya9bQ6R4q+FHgHwn4W8IXnwv+I2k2Fg&#10;PFPw/wDGem+E9O0y1l8R6C91byR6zNb48SaPeaV4ns5prDWbZ3/TUKB0z+Z/l0/SgD8cP+CaP/BC&#10;79gf/gl/p2na18H/AIcr8QfjqlgbbW/2jfivFYeJfibdTXEMSagvhT/RY9F+HGk3JVoxpvg3T9Ou&#10;rizb7Nreq63Jvupv2QoooAKKKKACiiigAriviJ8QfCHwq8A+Nfif4/1y08M+Bfh14U1/xv4x8Rag&#10;3l2OieGPC+l3Wt65ql0+C3k2Om2NxcOsatIxj2Ijv8ldrX8j/wDwd9/t2j9nf9gHw/8AspeEtXms&#10;PiL+2f4ok0TV10+9S3vbL4LfDa90XxB49knVFa4W08Ua5deE/CMq7oYtS0nUPENo7zQpcwsAf54X&#10;/BRj9sPxX+33+2t+0N+1j4qkulf4r+P9Rv8AwtpNxLPJ/wAI18O9GSLw98OfDECzvIYl0PwXpWi2&#10;dwsXlRzX0d5eeSj3Elf37/8ABnP+wFb/AAU/Y88e/tz+MdJ2fEL9rTW5vDXgC4uoh9o0j4GfDPWb&#10;/SlezkLNJD/wnHxDt9d1DUF2xreab4T8JXK/IiO/+fd+wX+x58SP2+/2tvgl+yf8LYJT4i+LfjGz&#10;0fU9YSAzweD/AATp8cusePPHOoLwg07wh4RsNY1yeFpIzeSWcGmW2+5vbeF/9t74E/BbwB+zl8Gf&#10;hb8BvhXpC6D8OfhB4E8M/DzwZpSlWa20DwtpNtpNg91IiRi51C6jtvtmp3jIsl9f3FzeS/vZnoA9&#10;ZooooAKKKKACiiigAooooAKKKKACiiigAooooAKKKKACiiigAprLuGP8/wD1vrTqKAP41P8Ag7k/&#10;4JU/8NFfs76X/wAFCfhBoEEvxh/Za0CfTfjLY6Zp8X9qeOf2e5b03T65cSwhZ7y/+Duq3d9ry+Yr&#10;7fBeteKpnmRNEsYX/k8/4N4/+Cut9/wS4/a/ttO+IepXUn7J/wC0ZeeHvA3x405riY23gm7gvJ7f&#10;wd8adNtwWjF34EuNTvIfE0catJq3gnUdehSO51Kw0T7N/ru6rpOl67pmpaLrWnWWraPrFjd6Xq+l&#10;alawX2narpeoW8tnfadqNlcxy215Y3tpNNbXVrcRyQ3FvI8MyPG7Kf8AIk/4OCv+COHjP/glt+1D&#10;q/jDwVoy3n7HXx/8W+Jdd+A3iHTUnks/Al1c3E2saj8D/Enm75LLWvB9rOw8L3E00sXifwfbw6hb&#10;TSanpviSy0oA/wBd3TdQsdWsLHVNLvrTVNM1K0ttQ07UdPuob6wv7G+gjurS9sb23eSC7srq3lju&#10;LW6hkaGa3lSSFmjdTV+v4C/+DXL/AIL7RyQfD7/gl/8Atj+KJvtYktfCf7IHxg1md545oQnl6V8A&#10;fGt/KzNC9vtFr8J9eupPJkhaL4f3ksLw+Ekuf79KACiiigAooooAKKKKACiiigAooooAKKKKACii&#10;igAooooAKKKKACiiigAooooAKKKKACiiigAooooAaWAOOSfQf596/jt/4OHP+Dj8fsMXmtfsY/sO&#10;63oGu/tYy2v2f4s/FV7ey8Q6D+zlb3sEU9v4f0vTbqK50XxB8Yb+0m+0zWupR3mj+A7OS2fWLDUt&#10;evEsNJ/Z7/guV+3frv8AwTp/4JsfHz9oTwO8cXxWvbPSfhV8HLmRVddL+JfxMuX0DSfEwikVormb&#10;wVpZ1jxtb2kytb3s/hyGynTyZ3r/ABldf1/XPFeuaz4n8TavqfiDxJ4j1bUNe8Qa/rV9danrGua3&#10;q93Nf6rrGraleyz3eoalqV9PPe319dTS3N1dTTTzO8ju9AG78QfH3jr4seNPE/xK+Jfi7xH4+8e+&#10;NNYvfEHizxl4u1i+1/xL4j1vUJWuL7U9Y1jUpri8vry4lZmkmmmbCrsUIiIg/Q39iX/gjZ/wUf8A&#10;+CgcdjrP7N37MnjPWvh/fS+WPi740Fr8OfhOsYIWWex8beMJNL0/xGIDhZrfweviK+hZubPCSbP2&#10;P/4Ndf8Agi34O/4KBfFrxZ+1f+094THib9ln9nnXLPQdB8B6xZiXw38bfjLcWK6mPD+vJIAupeCf&#10;h/pN1pfiDxRpK7Ydc1bWPDGjXj3Ojv4h0+5/1EtI0TR9A0rTdB0DS9P0PQ9GsLXStH0XR7K20zSN&#10;J0uxgjtbHTdM02zigs7Cws7aKG3tbO0hht7eGFIoY0RMUAf5w3wX/wCDJf8Aay8TaPaal8d/2xfg&#10;b8JtSnaJ5vD3gDwT4x+L9xbQ+c6zxXWq6lqHwu05bvyFWSEWf9qW7PJseZdj5/KD/gtv/wAEC/ir&#10;/wAEfbf4S+O7b4pJ+0D8Cvirc33hcfEm28Ez+Brzwd8StPt5tUXwd4k0Jdf8UWkMHiDQY59W8K6v&#10;FrH/ABNG0jxJZ3FhZvpUM1//AK9tfJP7cn7Gfwc/b9/Zf+Kv7K3xy0w3ngr4naFJZ22r20MM2t+C&#10;fFlkTeeE/H3hh7gFLfxF4Q1qO11bTyzLb3iwTaVfpPpl/eW0wB/hfYIPI/z+or+9T/g1W/4LoT6L&#10;qPgv/glt+1b4nh/4R29Fzpv7IfxR8Q6kI30bVJJTdRfs/eIb6/kMbaTqRe7k+FF3NMJNP1LZ8P4R&#10;Nbaj4Us9M/jx/bs/Yd+On/BPX9pX4g/syftAeG73RvFng7UbqXQNfFpLB4d+I/gea+uoPDHxG8G3&#10;khePUfDHiiztWuLeSOWW40u+jv8ARNYS11jStSs7b5Esby60+7tr6wurixvrKeC7s720nltrqzu7&#10;WVJ7a7tbmB0mt7m3mRJreeNlkhlVJEdCgagD+hL/AIOn4Zof+C3X7V/n+d+90D4BTQmV2kPkyfAL&#10;4b+X5Idm2Rbg21FKqvz7ETgV/d5/waw+N9L8Y/8ABFL9l600/at14H8QfG3wRrcKyGQw6rp/xh8Y&#10;6wnmZJ2tc6Tr2l3wRflWO6jHpX+V5+1f+1j8Zv20/i4fjp8ftdtvFnxTvPAvw28B+IPFsdoLK98W&#10;W3wu8E6H8P8AQfEPiFFlkjufE+paD4f06bxFqUIt4tW1j7TqX2aB7p0r+17/AIMxv+Ch+lWK/GL/&#10;AIJm+Nvs1jqOralr/wC0f8CtWeZhLrF2NN8P6H8VfAkkbL5ZurPTtG0PxpoSW7bprOHxs9yifY7b&#10;eAf6AdFIpyAeOfTpS0AFFFFABRRRQAUUUUAFFFFABRRRQAUUUUAFch448feCPhl4P8RfEL4jeLfD&#10;vgTwH4Q0y71zxV4y8X6xp/hzwx4d0eyUPdanrOuatcWmnadZQKR5lxdXEce47M73VD8G/wDBRj/g&#10;qv8Asbf8Ev8A4anx1+058SILLxHq1lcT+Avg54U+y698XviTcwlohF4Y8KC7tmtdKS5xDfeLPEFz&#10;o/hXTWR4bnVlu3trab/Lb/4K+f8ABcf9qn/grJ4/lt/Fd5d/CP8AZl8P6iJ/h1+zZ4X128uvDVs1&#10;pNMbPxX8RdQSOwHxA8eypJ/yFL+wt9H0JM2vhjR9JSa/udSAP6UP+Cz/APwdr26Ra7+zt/wSm1sy&#10;XLi80nxt+2BqWjKIoEDS202m/Afw5r9oTNK67vM+JXibTVjiUn/hEtBkd7LxVD/Bd478eeN/il4v&#10;8Q/EH4jeL/Enj3x34t1S51vxV4x8X6zqHiHxN4h1e8Ia41HWNb1W4utQ1C6mK/NNdXDsFVUHyIgr&#10;kNxLfNzng5A4zjJAxgH3xX7Yf8El/wDghZ+2B/wVY8ZWGpeD9EvPhF+zPp988Pjn9pXxvoV8fCcE&#10;Vo6C/wBE+HGlM1jc/ErxmctDHpuj3VvoulzfP4n8Q6IhhS5APzh/ZO/ZE/aF/bd+N3hH9nn9mb4b&#10;618TPif4vuB9m0rTUWDTNC0mGSNdS8VeLtduTFpXhXwloscsc2seINZurSxtVaKFHmvbmztZ/wC+&#10;D9jP/gy2/Z28PeDBqf7df7QPxB+JnxG1TTohJ4U/Z+urD4feAvBt7KIHmSDxP4n8PeIvEnja6tsS&#10;RpqE+k+E7GTfvOiTbEev6bP+Ccn/AAS5/ZG/4Jf/AAhh+GH7M/gKOy1rVrLT1+JXxd8SCDVPin8V&#10;9XsVcjU/F3iMRIYbGK4muJtJ8K6LDpnhbQlmddN0qG5mvLm5/RUKF6DH+fyoA/hW/ax/4Mofg7fe&#10;Etb1f9if9qj4g+GfHlqtxd6L4L/aIsNA8WeDNcCwSNDo03jLwPoPhjXfDM0s/lqutS+G/FUKp8k2&#10;lD/j5T+C39pb9mn42fsi/Gvx3+z3+0L4B1f4cfFj4c6u+l+JPDuroux0kQT6drOj38TPZa34c1yy&#10;eHVNB8QaXPcaZrGm3UF5ZzOj8/7vhAIIPQgg/Q8V/Mf/AMHMv/BIfwf+3x+yD4r/AGkvh34blj/a&#10;5/ZU8Ea34u8H6lodkk+q/FH4X6Alzr/jL4Ta1AjRz6rJb2I1TxN4CljNxqWn+JLe40mwR7bxVqSO&#10;Afx7f8Gr3/BSLXP2M/8AgoL4X/Z48XeJls/2e/2zNR0z4Z+J9L1S5ZNI0H4wOs8Pwe8a2Xmfu7LU&#10;tQ1y5X4e6g6+Xb3mneLLafUmZ9E017P/AFeQwbOOxIPbkV/gPaNreq+HtZ0rxBod9caXrWh6pp+t&#10;aNqVnI0V5puq6ZdxXun39pMuHjubO7hhnhkX5lliRxnaK/3E/wDgnb+0/Y/to/sO/suftRWZIufj&#10;H8GvBviXxFASjfYfG8Gnrovj/S8xkow0vxtpevaesi7fMW2RyiZ2AA+z6KKKACiiigAooooAQsAQ&#10;D36dP/19vSv8eX/g44/bei/bi/4KofHrX/DmqNqXwu+BVxb/ALOHwukiu5LjT7nSfhje39p4t16y&#10;UE2/k+JviNeeLtVs7q3RftWjNo4kd/JTH+mp/wAFqv2mPF37IX/BLP8AbS+Pfw/nvLLx34W+Ecvh&#10;7wdq2nsyXvh/xN8TvEegfCvR/E9rIro8M/he+8axeII5kZZIm0wOjb0Ff4xXw88D+Lvi/wDErwT8&#10;NPCNtPrfjn4neNvDvgnw3aPJK9xqnijxlrlnomlQyzfvJGkvNU1GFZpmEjEyPK+/GaAP74P+DLr9&#10;gPV9G0b4+f8ABRnx1ocdvZ+L7N/2e/gDc3tupnvdJ0zV7fWfjF4s095MuthNremeFfB2n31uqGW9&#10;0XxnYO+2F0r+9sDAA9AB+VfNX7HH7NXhD9jn9ln4C/su+BFQ+Gvgd8MvC3gK2u0RY21jUdK0+NvE&#10;PiK4VVT/AE3xN4im1TxBqEjJvmvtTuJXzI7sfpagAooooAKKKKACiiigAooooAKKKKACiiigAooo&#10;oAKKKKACiiigAooooAK+Ov27/wBif4Of8FCP2XPih+yn8dbG4l8F/EfTIFste0yO0bxH4F8W6VOl&#10;/wCFvHXhW4u4ZorfX/DurRQ3UYaPydSsW1HQ9Q87StVvIH+xaQjIwaAP8Nj9uT9jD44f8E6P2q/i&#10;H+zL8Z7K50Xx18NNcjvfDninTfPs9L8aeELm5ku/BPxL8G3sbrIdG8RWMEOoWckNx9s0fVI7/R7/&#10;AMnW9K1C2tv76P8Ag3B/4OJ/D37TPhjwh+wx+3V8QrLRf2nvD0en+GPgj8XfFd39lsP2htBt7aKz&#10;0vwp4n167mNtH8bdN8pbWG61CS1PxMs2s3tnufGaX6a3+rf/AAXm/wCCM3gz/grL+zco8JRaN4X/&#10;AGufgzpmsar8APH98sNpa62J0W71P4Q+NdRWMy/8Ib4wnt4/7P1C4aT/AIQ3xM1t4htUewm8Q6fq&#10;v+Rd8Qvh/wDEP4K/EXxZ8NfiP4a8Q/Dz4m/DbxNqHhrxX4X123m0jxF4U8U6BfNbXtjdw5Wa2u9P&#10;vYcwzwt5ciiK5tpnheGVwD/e1BBGR+I7g+hHrS1/Ar/wb3f8HONzq934J/Yc/wCClHjy2W6mi07w&#10;r8Cf2sfFt95BvbtfKsdF+Hfx41i4xD9ruU8mz8N/FbUJoftVykdh49uZrq5/4Sh/744J47iOKaGS&#10;OWGaNJopYnWWOWKRQ8ckciFkeN0ZWSRWKyI25CBQBPRRRQAUUUUAFFFFABRRRQAUUUUAFFFFABRR&#10;RQAUUUUAFFFFABRRRQAUUUUAFFFFABRRRQB/I5/wecy30f8AwSu+GEdsXFpcftmfDCPUdocq0a/C&#10;740y2wkKsECfao42HmKy+Yqbdr7DX+XamN3PTHT1/wBn8elf68n/AAdDfALU/j1/wRt/aTOh2r3m&#10;s/BTUvAPx9tbePcX/s34f+I4YPGFzsC/Mlh4G1zxRqEnzbVjtXlOSmx/8hpe/BOQR9Cf5UAf7Ef/&#10;AAba/BvTPgx/wRk/YwstOW3a8+IvhLxL8ZNduYEYG71P4meNNe8Qwmdny0lxZ6HJoulu33U/s9IY&#10;f3EMdfunX4mf8G7Hxt8PfHL/AII4/sR6x4faNZfh98NZPgr4ks1CK9j4k+Emt6j4LvFlRWJRr+x0&#10;3T9cj3qrS2uqQ3PzpMkj/tnQAUUUUAfj7/wWT/4JB/Bv/grl+zifht4pvbP4ffG/wBLe+IfgN8bo&#10;9KS/vvB3iKa2aK78NeJIYvKvtZ+G3i0LDb+J9Fhuori2urfTfEOlbtV0eGG5/wAp39vf/gld+29/&#10;wTe8dan4P/ac+CviPQfD1vfraeHfjD4dsr3xJ8FfG1tPJKlhe+GviHZWi6Os+oJH5y+H9e/sXxZY&#10;j9zqug2EybG/25KwvEPhjw74u0XU/DXizQdG8U+HNatZbHWPD/iPS7HXNE1WymUpNaalpWpwXNjf&#10;Ws0Z2S291bywyLw6PQB/gTFSO6n6MD/Wvd/2YP2kPin+yH+0D8Jv2lvgprg8PfE/4N+MtL8Z+Fb6&#10;RDNZXM9izw6homs2qyRG/wDD3iXSLjUPDviPTfMjXUtD1TULJnQTlh/pXf8ABTL/AINL/wBi/wDa&#10;41DxB8UP2SdYt/2MPjPqQlvbrw74e0CLVf2evFGpOQ7PefD+yksL3wDdXbZFxqHgW8j0eEt9pPgy&#10;9uWmkf8AhQ/bh/4IY/8ABS/9gK+168+Mn7Nvi7xR8NdCinvJPjb8HrK++J3wnfSYBcStq2o6/wCH&#10;7KTUPCMCW9rNdXFv440jw3eWtvG8ssHk/vaAP9R3/glF/wAFfv2Xf+CrfwT03xt8J/EFh4W+Mmga&#10;XYp8ZP2fdc1O2Xx38PNfeJUvLmwtZTBN4q8BXt0sknh3xppMMlldWrxWesRaP4hhv9GtP1hLDvwe&#10;eOp4P+PQ1/ge+BfiF47+Ffi3RvHfwy8aeKvh7438OXKXugeMPBPiDVfC/ibRrxAStzpeu6Jd2WpW&#10;Uozt3W1zHuUlGyvFfv8Afs5f8HUX/BYn4Ax2Wm638cvCn7Q/h2yVI10f9oD4faJ4nv5IlVEbf418&#10;LnwZ49urkxptW41TxNqS+YzzTRTuz7wD/XFBBGR0pa/z1vg7/wAHvnjq0NpbfH79gzwpribQl9rX&#10;wf8AjFq3hmQuM7p7fw54x8JeK0O4lSLeTxNGGO//AEhN/wAn6g/C3/g8z/4JheLrOA/En4aftS/C&#10;LVHLrcw3Hgbwj450mBlXIaPUvC/jhr64hkI8tHOhwy7vvwxp89AH9dFFfzV6P/wdn/8ABFvVApuf&#10;jZ8VNCZo43ZNY+AfxLJjaSURmJm0nSNVjMkSnzpPLkkj8tX2SO4CDvdF/wCDpn/giTrDTrN+1lq2&#10;h+QyBX1r4EfHiFbgO6pug+xfDy/JUE7mMnllY/nxigD+heiv56n/AODpj/giMktxF/w1rqr/AGcy&#10;BZU+A/x8aK4Me4A27f8ACt8sJAP3bP5YO75yleOfEP8A4O6f+COPguzE/hvx58cfitduXCaf4G+C&#10;PiPTpI9qhla4uviJdeBrNY5CSi+TNcSKw+eFEw9AH9PFFfxdeJv+D2T9haxu7KLwl+yb+1T4js3Z&#10;/wC0rvWbn4U+GJLRV3iL7FaweNPER1CRwqtItxNpixq3ySzOmyvnr4t/8HvvgKHTJ4fgP+wV4v1X&#10;V22/Z9T+Lfxi0TQdNt+PmM+ieDfCviS6uzncFWPxBY/Iu8t8xRAD+8kkDqaQMD0B/I/5H41/ldfG&#10;b/g8K/4Kz/EK6uB8No/2dvgFpbXLy2ieDPhUvjPWooTkC1utU+KmteM9MugEZc3Fv4f0+VvvI4GV&#10;H5VfHH/guT/wVp/aIttU0/4lft3fHgaPq8ryXmg+AvEdv8JdEdJAytbLp3wssPB8As9jNGbVt0LR&#10;s6ujh3JAP9Xz9tX/AIK2f8E+P+Cf+h6zfftJ/tKfD/w/4r0q2vZYPhL4Y1iz8afGPWryzWLOl6b8&#10;OvD1xea9bXc0s9vAt1r0Wi6LbPMkmoatZ2yyTp/Cz/wUI/4PFP2qfjfZeLPhx+wx8OrD9lnwFqcp&#10;sbD4teJbi08ZfH660gwyw3Nxp8eyXwH4Avr/AHq0Z0+z8Vato8af8S3xIl46XkP8bV7qF9qV5d6j&#10;qN3c6hqF9PLd3t9e3E13eXl1cSGSe5urqd5J7i4nkZpZpppHkkkbez76NP06/wBXv7PS9KsbvU9T&#10;1G6t7HTtN062nvL/AFC9upVgtbOys7eOW4urq5meOG3t4I3mmldERGdhQB33xX+MPxT+O3jrW/id&#10;8aPiN42+K/xG8SSI+u+NviD4k1bxX4m1XykEVul1rGtXd3eNBaxBYbO18z7PZ28aQ20cMUaxhvwo&#10;+EXxQ+OfxA8MfCr4N+AfFnxP+JHjTU7bR/C3grwRol94h8Q6zqF1MkUcVpp2nwzTeVGXEl3dTrHZ&#10;2NuslzfzW1tFJMv9CP8AwTs/4Nbf+CjH7bn/AAjvjr4o+HIv2OPgVqz214fGPxp0y9X4k61o8hSR&#10;rnwf8GInsfFEsk0JMlnP45ufAul3UTJc2d/fw43/AOiF/wAExP8Agjj+xd/wSq8FXekfs/eDbrX/&#10;AIp+JdMs7L4ifH/4gNaa18VPGiwJC0mnQ6lHbW9l4O8JNdxJeQ+DfCdrpulNJHa3OsHWdVt01NwD&#10;+Yj/AIJHf8Gg2neHbnQPjp/wVPvLHX9Ws7rS9a8N/sm+B9fS98NQvbyQ3yx/G7xxpWE8Qgyqtvee&#10;BvA94mhyLE/9q+LdbtLm50ZP7sfCvhXw14G8OaJ4O8GeG9B8IeEvDenWujeHfDHhfSbDQfD2g6TY&#10;xiGy0vRtE0q2tNN0zT7WFVjt7Oxt4beGMbEjVEroQMDGSfqcn8zS0AFFFFABUFxDDcQyW9zHHNBc&#10;I8E0MqLJFLFKpjkikVgytHIrMrIwwysU71PTW7e5x2/qDQB/hr/8FFvg3p37Pf7fP7ZnwS0XT30r&#10;QPhj+038a/CPhrT2he3+yeF9K+IOvR+GYoopMuLcaAdOa1Zv9ZbNDMPlcV/pWf8ABon8V2+Iv/BH&#10;rwj4Tmkkkuvgj8d/jP8ADNjIwbNrf6npXxQsDGudyQx2/wARvsqKwX5rd8d8f51v/BYv4o6L8Zv+&#10;CqH7fXxE8OhToWsftR/FfTdJmXG28sfCfia78IQaiu3IxqaaCNQ4z/x9dzX95n/BllpIs/8Agmb8&#10;d9U8tFOr/tn+OBvBl3yLp/wf+CluNwf92AhdlXyeMZ3/ADUAf2CUUUUAFFFFABRRRQB+e/8AwVc/&#10;Zl1z9sb/AIJy/tifs2+FoVuvGPxM+CXie38EWTbtt/468MfZ/GngrT8phgdQ8VeHdHsd2dv+kAuN&#10;m6v8/j/g1f8A+CVvxi+Lf/BQXwn+1V8bvgd498MfAf8AZf0rWPHnh3xD4/8ACev+FdB8VfG0f8SL&#10;4faV4ebWbGx/4SC78JX11qXja8l01ri10bUvC+lQ6m6S3ttbT/6hxUH1HXkHB560gUDGBjAwBxgD&#10;AGAOgHA4XH5UAKAAT7nPv2paKKACiiigAooooAKKKKACiiigAooooAKKKKACiiigAooooAKKKKAC&#10;iiigAooooAK/lK/4OP8A/ggzov8AwUF+GGs/tY/sw+DrCy/bc+FugSXmq6NotolvcftMeBNC08n/&#10;AIQnUokeK3ufibodpbn/AIV5rk0bXmrQxp4G1Kaa2uPD1z4e/q1o/wA/lQB/gQa5oWteHNa1fw74&#10;h0nUtB8QaDqV9o2u6HrVjc6Xq+jazpd1LY6lpGq6bexQXmn6np17BNZ3ljdQQ3FrcQywzRo8biv6&#10;tv8Aghj/AMHMvxX/AGDr7wx+zV+2brPi340fsbf6Lo/hrxHIkviT4pfs724YQ28nhueaQ6l4x+Gl&#10;qrRi98C3lxeal4fs4Um8BvCls/hjWP30/wCDkn/g3ktf2stM8Z/t8fsV+FTD+1JoeljWPjR8HfD9&#10;lGsP7Q+h6ParHc+K/DFjbKjRfGjR9Ngj861t42/4WRp9mlp5f/CYRW0mvf5pF3a3On3NzZXttcWd&#10;9ZzzWl7aXUUtvdWt1byNDc211bzKktvcQTI0c0EyLJFIuyREdHSgD/ee+D/xh+Fnx7+HPhT4ufBb&#10;x/4V+KHwz8c6XBrXhPxv4L1i01zw/rWn3IBElte2kjrHcWzlre/sbpYdQ028jnsL+2try2mt4/Tq&#10;/wAZv/gkX/wWr/ak/wCCSvxLk1D4d3f/AAsj9n3xfqdvcfFn9nTxPql1b+FfEqqIoJPEvhG/Ed4/&#10;gP4hW1qqw2vibTbO5tdQijt7HxRo+t2ENmln/qmf8E3/APgqN+yb/wAFRvg+nxV/Zp8bLc6ro0Nh&#10;B8S/hN4lEOlfFD4Va7ew7/7L8V+HxLKLjTpZFmj0bxZok+o+F9eWGYafqb3lpqFlZgH6MUUUUAFF&#10;FFABRRRQAUUUUAFFFFABRRRQAUUUUAFFFFABRRRQAUUUUAFFFFABRRRQBx3j/wADeGPif4G8afDb&#10;xvpNvr3gv4g+E/EXgjxfot0CbfV/DHirSLzQ9d0udeT5V/pmoXVvLt2ttc99tf4gv/BQn9kTxZ+w&#10;h+2d+0R+yn4vtb6Kf4R/EnX9G8M6hfQSxP4l+Ht7P/a/w58XQPIkfm2/ijwVf6HrSOmVWS7mhfE0&#10;MiD/AHK6/jE/4Oxv+COviH9qX4XaT/wUH/Zz8IXPiD42/ADwnPoXxz8I6FbNNrPxB+BOkNfataeL&#10;NM0+GN5tV8TfCae61K6vreFZNQ1TwLqF/s3v4S0qwugD8M/+DT//AIK1WX7IH7SN9+xD8cPFMmm/&#10;s+ftXeJdLT4f6lqd1t0b4c/tH3RsNB0C4laT5dP0X4r6fFpvgvWLrcsMPiTT/BN1c/ZtPTVb1P8A&#10;UGBycc9+e3Bwf1r/AAEra7ubG4gurO4ktrq1niubW7tpHhuba4gdZYZ7eeJo5YZ4JVWWGaNkkjkU&#10;Ojo4r/Ty/wCDbf8A4L+6D+2R8M9I/Y7/AGzfiVoOjftcfDay0/Rfhz478Yatp+it+0p4IgjjsdKi&#10;F7fT20GpfGXw4Y4rHxFp6sNU8bae9h4osodS1X/hKntgD+vyikUkjJGD3FLQAUUUUAFQXEEVzDLb&#10;zxRzQzxyQzQzIssM0UqmOWKaKRWjlikjZkkjkRkdWKVPRQB/PD+25/wbD/8ABK79tDXtd8dxfDDx&#10;B+zT8UPEEsl5qfjH9nHWbPwdo+palIXd77VPhnqula78ODNM8jTXVxofh3w/qF9Pia8vpnM3mfgR&#10;+0D/AMGRPiG2tTffstftx6RrF4qzH/hGPj78MrvQoZDkNCU8b/D7VdeKNtDLIkngXZJJ8/nRoXQf&#10;6CtIQD16Dn6Hsc9sc0Af4+f7Uf8AwbTf8FgP2XpLm8uv2Y7/AOOnhSCOeYeMP2b9ZtPitaNBb4Ly&#10;T+FbFLD4jWf7r98z3XguK32q+24fZz+H/i/wL42+HutXXhvx94Q8UeB/EVjLLb3ugeL/AA/q3hnW&#10;7OeFtk8F3pet2dje28sLny5opoVkjf5XUV/vl7RknnJ75PH09K8e+L/7PHwE/aC0WLw78dvgt8Kv&#10;jLocEpnttL+KHgDwr46s7S4KhPtNnD4l0rUls7nyx5f2i18mby/k37TigD/Brxz247jkfmM9adsP&#10;649gckcnpjj/AOtX+zf42/4IA/8ABG3x/DPDrn/BP34E2BuJ3uJJ/Bth4i+Hl0JXkEjmO58B+IPD&#10;k0cbMT+5jdYVViiRoOnyL8RP+DUL/gix46bzNJ+APxC+GM5Xa03w7+OnxQjDYWNVP2Pxtr/jXTUY&#10;bGYtHZx7mkffv/dhAD/JIII/zj+eCfwpK/1OdZ/4M4f+CSmomJtO1/8Aa00AR5Ei2Hxg8JXqTAgA&#10;bv7X+GGoum05/wBXItcjc/8ABmJ/wS5kMf2f4rftgWwWQmQH4h/DWcuhYER5b4SrtAUbdy7mO4Pj&#10;tQB/l64/zz09enT9fal2n2wCBnPGSM9/b0Ff6nOhf8Gcf/BJPTUYarrv7WXiRncOjah8YPC1iiJt&#10;ACJHo3wy05mGSzMzSM3PBxX1b8Jv+DXT/gi18KNRXVm/Za1L4m36wSQKfi18V/iZ4v07bJ5G6RvD&#10;8fibSvDktwGg3x3E2jySR+dOkbpC4RAD/Ir0jRNY8QanaaNoGlalrmr38qwWOlaPY3Wp6lezPjbD&#10;aWNlFPdXErZ+WOGJ5D/dr9Xf2af+CE//AAVl/aruLFvhf+xR8X9I0O/jMyeMPi1pUPwW8IpbLJHE&#10;8yaz8ULrwquokear/ZdHh1K/khLzQ2bwo7j/AF6/2fv2Lf2R/wBlLT2039m39mv4KfBKCRdtxc/D&#10;r4deGPDWrXqh3dRqOuWGnR61qQRpJGj/ALQ1C48oyPs273z9NFQTnn8/84/DFAH+dt+xl/wZV/Fv&#10;XNW0PxJ+3j+0t4S8DeFU23Wq/DD9nmG68W+N78hlP9m3XxF8W6Tp3hbw4cBluLjSvDPjJXX5Ld4X&#10;xcp/Yj+xR/wR0/4Jz/8ABP2LTL39m39mbwRonjrT7a3hf4u+MYpfiH8W7ueDLNer448XnVNR0Ke6&#10;mdpri28Ir4e0vcFWHT4YUhhT9OQABgdKWgBBnAz170tFFABRRRQAUUUUAFeNftFfFC1+CHwA+OXx&#10;ovmVLP4R/B/4l/Ey5Z3ijXyfAngzWvFDqXmzEhYaXhWkBUN98beD7LX8+f8Awc5/tb6J+yx/wSP/&#10;AGgdHfUYbfxz+0zBY/s2+AdMF0sF9qDePjJL48u4YVPnyWelfDbS/Fcl3Mq/Z47q502zuXRr+BJA&#10;D/Iw8TeItW8X+JfEHizX7tr7XfFGu6r4i1q9cYe81bW7+fUtSumA6PPeXM0rY53PX+sR/wAGm/wm&#10;vfhn/wAEavhFreo6dPp938Y/il8ZvisBcKytd6fdeKz4G0e/iDAE293pPgW0lhbG11behKOCf8rD&#10;4JfBrx9+0N8X/hl8C/hVoN14l+JHxc8ceG/h94L0O0V2kvtf8UapbaVYCYhT5Flby3H2rUL6QLbW&#10;NjDdXty8NtbSOn+4b+xz+zd4Y/Y+/ZY+AP7L3g6UXOgfAv4U+Dfh1BqG3Y+tahoOkW8Ou+I54+Cl&#10;z4j15tS1y6Xj/Sb+bt0APpWiiigAooooAKKKKACiiigAooooAKKKKACiiigAooooAKKKKACiiigA&#10;ooooAKKKKACiiigAooooAKKKKACiiigAooooAK/jb/4L/f8ABtBo37Y914z/AGzf2FNL0Pwb+1C1&#10;rda98UPgpDFaaN4R/aIu7WPzrjXfDt0HtdP8JfGC8jjZbmS6jj8P/EC8aKfWLnRPEM15rerf2SUj&#10;AMMHP4Egj3BHOaAP8CvxV4U8TeCPEuveDvGPh7WfCvizwtq2oaB4m8M+ItNu9G13w9rekXMljqmj&#10;6xpd/Db3um6jp97DNa3lndQw3FvPG8MyhxX0Z+xn+2b+0D+wb8fvBf7R/wCzX44vvBXxC8I3imeF&#10;Glm8O+MfDkk8MuteBvHOhrLHbeJPB3iKGBbTU9LuNrxssGpabPYaxYafqFt/prf8F1/+Ddj4S/8A&#10;BTbRda+PvwCHh34Oftv6Fo0slvrxtLfTPA3x/WwhiWw8M/Fd7K386y8Sx21v/Zvhv4kQw3F9Yo1t&#10;pXiS21bQ4bB9B/y0PjZ8Efiv+zh8UvG3wU+OHgLxF8M/ir8O9cufD3jDwX4psjZaro+oW/IJwXtr&#10;+xvIHhvtJ1jTZrrSdY024tNU0q9vLC7trmUA/wBk/wD4JK/8FXvgL/wVg/Zu034vfDO4svCvxR8N&#10;Q2Wk/HX4HXWrw6h4m+FXjCdZlTkxWlxrHgnxJ9kutQ8F+LI7OG11axWawuUs9f0rW9K0/wDVOv8A&#10;De/YF/b0/aC/4Jy/tG+Df2lf2dfE8ukeJfDtzHaeKPCl7c3f/CHfE/wVPcwSa34A8d6VazwDVPD2&#10;sRQqytuW+0fUobPXtEms9Y02zvIf9iX/AIJsf8FFfgT/AMFPP2XvB/7THwLv3t4L9j4e+I/w+1Se&#10;B/Ffwn+JOnWlrP4h8DeJY4cLK9r9rttQ0PWYY47HxJ4cvtL1uzSH7ZJZ2wB9+UUUUAFFFFABRRRQ&#10;AUUUUAFFFFABRRRQAUUUUAFFFFABRRRQAUUUUAFFFFABUckYkUqyqysCrKwBVlYEMrKQdysMK6t8&#10;rLwakooA/wA/P/g4V/4NltYGrfET9u3/AIJxeCrOfSJ7a98YfHX9lHwpp7w6lZ36tdX3iX4jfA/S&#10;bQG1vtPuoj/aniL4W2NvDeWl1Hf6h4Jhv4bxPDGm/wADsT3NjcJNG01rd2s6vHIjSQXNrcwSB0dH&#10;UpLBPDImVZWWSKRQRtdeP9+woCd38Q6ckDPHUA89BX8cP/Bbr/g1p8F/tn+JfFv7VP7CGoeEvg1+&#10;0Vrgvdc8f/BvV7WLRPhT8avEb+ddXWv6Rq1ntt/ht8Q9cuG26ldTafceEfFOpTJf6z/wjepS6rr1&#10;+Afhf/wRt/4Orfjl+yS/hb4Aft83Piz9o39m6A6domhfFWS4l1z48fB7T/tCwJPealqFw9x8WfBm&#10;m2zZk0XWrlPGWl2tuiaDr2pW1rbeGJ/9I74EftAfBT9p74YeG/jP+z78TvB/xc+Fvi63NxoPjTwT&#10;q0Gq6TcsgQ3FjdbCt1pWsWDyLDqmh6tb2OtaTdb7bUrCzuUeFP8ADx/aU/ZS/aO/Y7+JWp/CP9pr&#10;4OeO/gv4/wBLuLqI6L410W50631aGymWGXVfC+uIJtB8X6A7uv2XxB4Z1LVtFuo5Ee2v5kdTX2R/&#10;wS0/4K7/ALV//BKL4tnxz8DNfHiP4Z+JL6yk+LPwB8VX96fhx8S7C1McbXElvF5zeF/GlrZqYdD8&#10;daNb/wBq6ftS2v7bW9EN1od4Af7U4IIyOnvkfzpa/Mv/AIJkf8FXf2UP+CqXwci+JX7PPif+z/F+&#10;hW1mnxU+CPim5sbb4nfCzWLhEBh1rSreZxq/hq6uDJHoPjbR0uNB1xV8rzrHWLbUtJ0/9NKACiii&#10;gAoqnf39lpVje6pqd5a6fpunWlzf6hf3s8dtZ2NlZwvcXd5d3MzJDb2ttBHJNcTTSLFDEjyO6IhN&#10;fyv/APBL3/g5Rj/4KTf8FLviP+xf4c/Z+0jw18GW0n4oa/8ABX4vweLr+bxdruhfDSaA2+qeNPC9&#10;1pw0yFPGemC41azt9Iv4ZvD/AJ1np91/a+y51BQD+qyikGSOf0/p+FLQAUUUUAFFFFABRRRQAUUU&#10;UAFFFFABRRRQAUUUUAFISB170HODjrjj6/TI/wDQq/mK/wCCvv8Awc3fspf8E7X8T/BX4Epov7Uv&#10;7XWlSy6VqHg3RNWkX4VfCjVozLFOPip420syre65pk0e26+HfhOabXo7hHsvEOq+D3aG5kAP6EPj&#10;3+0L8E/2XfhZ4o+Nf7QnxL8J/CX4WeD7R7vXvGPjLVYdN02E+VLLBp9hGS97rWt6h5MkOkeH9Ftt&#10;Q1zWLvZZ6Vp95dOsNf5Of/BwZ/wWSs/+Ct37R/g+T4XeHNZ8Jfs0fs+WPifw38H4fEc89v4l8dXX&#10;ie80ybxN8S/E2hi4k0/QLnXP7E0yx0HRI/tF9peg2ML6nefb7+8sbD89v23P+Civ7bH/AAU4+K9h&#10;4v8A2mvij4m+J+ryasbX4e/DHw/a3Nh8P/B0+sTRWkGg/Dj4caOZbKzubxnt7AXSxal4q1tvJXVd&#10;Y1W5cSv/AFKf8EOP+DVnxv8AEvWfC37U3/BUDwXqvgP4XaZd2uu+Av2T9bL6d40+JbRfv7PVPjHD&#10;a3cWo+CPBIuBDJ/wgczWvizxQqvD4hh8PaG/2bXgD6B/4NEf+CQet+HpZf8AgqT+0F4Tm0uTVtEv&#10;/DX7HuiaxH5VzcaRrUWoaN46+NUunSHzobbUrHzfCPw+uLpU+3adeeKPEFtbNZ3XhvUrj++asrRt&#10;H0nQNI0rQdA0zT9E0LRNPstI0XR9Hs7bTdJ0jSdMt4rPTtL0zTrKOKzsNO0+zt4bOxsrWKO2tbWK&#10;OGFEjRFrVoAKKKKACiiigAooooAKKKKACiiigAooooAKKKKACiiigAooooAKKKKACiiigAooooAK&#10;KKKACiiigAooooAKKKKACiiigAooooAK/Ff/AILAf8ER/wBmP/grR8MZV8XWVj8Lv2l/C2mPB8Kf&#10;2jvD+jWs/iPSmgWeS08I+PrNGtH8dfDi8upna40S+uk1LQ5JptS8MalpVzNfw6h+1FIQD1FAH+GJ&#10;+29+w/8AtEf8E+v2gvF/7OH7Svgufwn458MzfaNN1O3E914T8eeGLiSVdI8ceA9de3t4fEHhXWo4&#10;na1vIo4ruzuo7nSNYs9O1uw1LT7b9Af+CD3/AAVc8T/8Etv21PCnirxBr+sD9lz4uXul+BP2l/B9&#10;us9/Yt4YuZZbfRviVY6Ssqr/AMJV8M9TvF121vLOM6he+HG8SeG4Ef8AtsbP9Nn/AILC/wDBLD4T&#10;/wDBVj9kzxR8F/FVro/h/wCMXhu0v/E/7PPxcubBZNR+HvxGtrOT7FaX17BDJqEvgLxayR6H450W&#10;HzIrjTZodXtrV9e0TRLm2/xxfjn8D/il+zX8XviJ8CfjT4R1TwL8Ufhb4o1Pwf408MaxBJDc6fq+&#10;mTNE0kEjIsd9pepW5j1LQ9YtWk0/WtHurPVtNubmwvIJpAD/AHgfDviHQ/FegaH4o8M6vYeIPDfi&#10;XR9N8QeHdc0i5ivtK1nQ9ZsodS0jVdNvrdpLe80/UdOube8srqGR4bi3mjmhZkdK26/ztf8Ag18/&#10;4L92vw0m8Ef8E0f20PGNvZ/Dy+uTof7LPxp8Vam8dv4I1S+n3af8EPGuq30hgt/COqXcrw/DfXLy&#10;4t7fwvqU0Pg+8m/sG80EeHv9EqgAooooAKKKKACiiigAooooAKKKKACiiigAooooAKKKKACiiigA&#10;ooooAKKKKACiiigD5p/an/Y+/Zq/bY+F+p/B39qL4PeDPjD4D1CK68jT/FOmRzal4fvrmEQHWvCH&#10;iGA2+veEPEEKpG1vrnhzUNN1CJo0HnumUr/Ow/4LKf8ABqd8aP2TIPEf7QP7AH/CWftEfs5aZYaj&#10;4g8W/C3UDDqvx1+ElhZLLeXl1YW9ha2g+Kvg20slaZr7RbGHxlpMULpqWg6tZ21z4hr/AE5abtA6&#10;Egk5/THToOPb/CgD/CK/Zp/ab+PP7H3xg8MfHf8AZw+Jnij4T/FTwdOz6Z4l8M3rWz3NnJLC9/oH&#10;iDTpVk03xH4X1YQR2+ueG9es77RtUjVEv7ORUTb/AKe//BFr/g5V/Z0/4KL2nhP4EftDzeHf2eP2&#10;0bi3j0uHw7fX5svhf8btStoYw2o/CvXtUl2aT4j1VxNN/wAKv168k1pWV08Man4qgSb7H4r/AMFv&#10;/wDg2F+EH7a1r4w/aV/Yf0nw38Ev2uDb3mua/wDD20isfD3wi/aA1EvNeXj6hbpHb6f8Pvibq0kk&#10;nl+MLMQ+HdfvlhTxhYW9ze3niyz/AMzv4o/DD4n/AAF+JHin4W/Fjwd4o+GPxT+HWvz6J4q8IeKN&#10;OvNB8TeGte0yYBop7aZY5o3VkjurK/tpJLW8tZLW/wBNuZrOe3ncA/3q94zjn/D6+nf1+6afX+cf&#10;/wAESv8Ag651L4FeGNG/Zo/4Ke6x45+I/wAPtIGmaR8Mv2mdN03/AIS3x34J0WBVtF0D4u6Zb7PE&#10;Pj3w/psawzaf4009dc8eWdvFNYanp3idJLO5sP8AQR+Bvx8+DH7S3w40D4vfAH4n+Cvi78M/E9sl&#10;zonjHwJrtnrukXIZEkktbmS1dpdN1S2EirqGj6lDZ6tptxvtb+ztbiN46APzi/4L1/HHUf2ev+CQ&#10;37dnxC0bU7nSNdvPgxd/DXRL+0iMtzBqPxg13RPhYHt8MvkypaeMLqYXW7/Q1j+1bHeFEf8Aht/4&#10;Mx/AY8R/8FQfil4ykgWRfhx+yR8QL+KVnKm3ufEvj/4Y+G0Mag4aSS2vLyPnG2Npu9f0tf8AB4p8&#10;Qbzwj/wSVsfClozInxT/AGnPhJ4V1Eh5FMmnaJpfjXx95WEUq6tqPhLTpGWRlT91vw77TX8zn/Bm&#10;j8VPD3gj/gqF8RfAmt65Y6XqPxk/ZZ8eeFfCdherL53iHxB4a8Y+AfH8ul6bIGEK30Hhvwz4i1ho&#10;pv8AXWOm3vkjetAH+osOgx/T+nH5UtIpyM8/iME++PSloAKKKKACiiigAooooAKKKKACiiigAooo&#10;oAKazBcZPXgd+chRwPc806v5bf8Ag5G/4LlWf/BOP4OSfs0fs6+KbCT9tv42eHZjZX9hJa3837Pn&#10;w41HfaXXxH1i282Q2fjfxBCbqx+F+mXUDeXdR3njC8R7PRdOs9cAPz//AODlT/g4l1P4H3fir/gn&#10;3+wT47itfi08GoaB+0t8efCt6st78LUuYBaXXwp+HGs2czR2XxHkikmj8beKLOT7Z4DVU0LR5ofF&#10;76lc+GP5G/8Aglr/AMEZP2yf+CtHxFuoPhNoreC/g3o2qbPih+0t8Q7LUW8A+HJpZ4pb/TNIkHlX&#10;fxF+IEkc7XkfhPQbhrhGaG58S6x4e0+5j1Kut/4I0f8ABH/43/8ABYb9pHUNIj1TWvCfwC8CarZe&#10;I/2jvj1qUM+pz2UWrX5uz4S8MXV/vXXviv44RdQm0+O8kmt9JtI7zxV4hLw21nYar/rx/s//AAA+&#10;EP7L/wAHfAXwE+BPgjRvh58KvhnoFp4d8JeFNEgWG2s7O3VjPeXk/NzqetavdyXGp69rmoSXGqa1&#10;rF1earqVzc3l1LM4B+aH/BMn/ghj+wh/wTA8N6Je/C/4d6d8TPj9DYrH4l/aX+J2l2Os/EnVL+YW&#10;73p8JQ3H2zSvhloTTW6iz0XwfHa3X2VY01vW/EN6st/N+ytIBgY/PPfPJP4knNLQAUUUUAFFFFAB&#10;RRRQAUUUUAFFFFABRRRQAUUUUAFFFFABRRRQAUUUUAFFFFABRRRQAUUUUAFFFFABRRRQAUUUUAFF&#10;FFABRRRQAUUUUAFFFFABX8P/APwd1/8ABIrxP8cPBmg/8FKvgB4Yl1zxv8G/CSeDv2mfDGjW1xc6&#10;z4g+E+mXL3Xhb4n2FjbRO99cfDWW91TTfGLKsl03gu903VsRab4Mvnr+4Cqd9aWt9aXNlfW0F7ZX&#10;kE1reWd1BHc213aXMbw3Frc28yyQz288MkkM8M0ckckcjo6bWxQB/gKEYx7gH8xmv9Qj/g1h/wCC&#10;y97+2p8Erj9iP9ofxOuo/tNfs2+ErOTwF4l1W9ml1n4y/AjSvsOj2V/qFxdu82p+OPhpcTafoPiS&#10;68xrrWvD154e16ZLrUofEl+f4+f+Dh7/AIJJXP8AwS7/AGyby7+Hul3J/ZT/AGjbjxD4/wDgJqAj&#10;kkg8IzQXNrceN/g9eXAypuPAGo6tZ/8ACOyzN52oeB9W8PTTzXOpWusPD+RP7Jv7UXxd/Yw/aK+F&#10;H7TnwN14+HviZ8IvFVn4k0G4cebYanbhJLHXPDOuWpIW/wDDvivQrvUvDviCwbH2rSdSuUSRJvJm&#10;QA/3agQRkdP8ef6/nS18v/sYftWfDL9t/wDZe+DH7VPwhvTdeBfjJ4Ns/EtlbSl/tug6vFLPpPir&#10;wnqaukTJqvhHxTp2seG9R2osMl1pck9tvtpoZX+oKACiiigAooooAKKKKACiiigAooooAKKKKACi&#10;iigAooooAKKKKACiiigAooooAKKKKACvzA/4KR/8Eif2Lv8AgqN8Pbjwt+0Z8ObW2+IOn6bd2ngD&#10;49+CorPQ/i/8PLqZENvJp3iIW0sfiLRIpoomuPCHi621rw3dIHdNPttQ8nUrb9P6KAP8a7/grL/w&#10;Q1/bB/4JQeMLnUfiHo3/AAtD9m3WNaTTfAP7SfgrTp/+ER1J7sGTT9B8c6SJLu++G/jJ03wf2PrU&#10;raTq1xDM3hjXtehhmeD4b/Y9/b1/a6/YF+IcPxM/ZO+OXjX4Ra69xbS63pWj3y33gnxjb2zq6af4&#10;48B6xFfeEfF1hsDQxR65o91NaKzTabPZXOy4T/b8+JXwz+H3xi8B+LPhf8VvBnhv4h/Drx1ot34d&#10;8Y+CvF2kWeu+HPEmi3qbbjT9W0q/hntbqFiFkjLR+Zb3EcNzbPFcQwyJ/Ad/wVc/4M+vF9p4i1/4&#10;y/8ABLPVNK1jwjei71TU/wBlb4i+KX07xH4fuliluJbX4TfELxA8mm+INKuZEWOx8N+PNW0nVNNM&#10;iQw+KtbSRIbYA/Hb/gqt/wAHC/jf/grJ+wr8G/2cfjF8E9J+Hfxp+Gnxy0f4l+KfHngDVnl+GvxA&#10;0XSvh/4z8Kxvb+FNa+1eIfBniA6r4nhvJrCHXfEWjXEEdzNDdWH+jaan4H/A/wCNPxL/AGcvi78O&#10;/jr8GvFd/wCCPij8KvFek+NPA/inTRE9zpOvaPcLPbSPBOklre2NwnmWWpaZeQ3Fjqmm3F5p99bT&#10;2d1NC7Pi98FPi5+z/wCO9a+GPxw+Gnjn4S/ELw5cSWus+DviD4Z1fwp4gsZYmK7207WLW1mmtZlC&#10;zWt5b+ZZ3lu6XFncTQyRu/ltAH+y7/wRj/4LIfA//grd+z/B4o8Pyaf4G/aP+Hem6VZftA/Aya+W&#10;TUPDWrzILWPxt4O88pc678MfFN5HJNourqslxod1I/hjxDs1K2trnUv2aDA9Dn/I/wARX+Dj8AP2&#10;ivjl+yx8UPD3xo/Z1+KXjH4P/FHwu0w0bxn4I1aXStUitrraL3TL1VD2esaLqKIkepaHrFrfaNqc&#10;S+TqFhcwjZX9d/7Iv/B6R+1l8PotI8Pfth/s8fDb9ofSbWFba+8dfDnUbj4OfEe5CJEg1HUNO+ye&#10;Jvh9q9ziOSSS00zQvB8E01w5S5tokSGgD/Sgor+VX4J/8HhH/BJj4kx2kPxMb9oL9nrUpgouD46+&#10;FcvjHQrZ2PyquqfCjVvG+pSgHlpJPD9vGqlGL/f2fq78Jf8Agtv/AMEmvjbLY23gD9vz9m+W/wBR&#10;SN7bTPF/jq2+GepkyKGEcmnfEmLwpeQSqDtaKaFWWT5DzxQB+ptFeQ+Gvj/8CfGcUU/g/wCNfwk8&#10;WQzxxTQy+GPiR4N12OaGUbopYpNL1q7WSOVRmORWZZF+7613kvi7wtBZjUJvE3h6Kw6C+l1rTY7I&#10;sDggXT3Qh6/L97rQB0VFY6eIdBeBrlNb0eS3UqpuE1KzMAZwpRTKJzGCwZSvz87hinabrWkauhl0&#10;rVtM1SLfLH5mn39pep5kLCOZN1rNKu6KQMsilt0bfI+0igDWooooAKKKytZ1rSPDumXmta9qumaH&#10;o+nwSXWoatrN/a6ZplhbQqZJrm9v76aC1toIo1eSSaeaOONVZ3agDVqF5440eWRhFHGrPI8hWNI4&#10;0BZ5JHcqqIiglmZgq4Oelfgh/wAFBv8Ag4//AOCaX7CPhTW4tN+MXhr9qH41Qw3MPh/4Lfs/eI9L&#10;8YzXOqRqUiXxh8Q9KbU/BPgTSoptq6hNfX2o+Io4y76X4X1h4XhH+e7/AMFM/wDg4e/4KDf8FKo7&#10;rwZ4i8ZW37P3wDlNxGPgZ8DdR13QNF8QW0wVR/wsnxXPfnxP8QpRHGqyafqFxY+ERIz3Nn4Vs5n3&#10;0Af2Sf8ABaD/AIOlvgR+x/pfif4C/sGa54P/AGh/2pt19oet/EG0MfiL4I/BO6RJbS4uptWtJl03&#10;4l+O9Pudv2Pw3od1feFtNuoXPirVZprN/DF9/B7+xn+yZ+15/wAFsf28I/Adr4t8Q+P/AIq/FXWr&#10;z4g/Hn48ePrm61uDwT4Mt7izg8T/ABE8XXckkLTQ6ZbzWei+F/DdnJarqGpXOg+FdEhsLbY9n8V/&#10;s7/s9/F79qv4zfD39n74D+DNT8ffFb4n+IrPw34S8M6UgXzru9dVlv8AU7yYJZaPoOkWyS6p4g17&#10;UriHS9F0m1udS1C4htraZ6/10f8Aghn/AMEf/Bf/AAST/Zcbwdqk+geMP2l/izNp3if9oX4m6PBM&#10;9pd6raW7roXw88J3l7FBet4E8BxXV9Dps0lrZza9rV/rPiS9s7P+0LbTdPAPvv8AYc/Yo+Bf/BPz&#10;9m34efsxfs+eG4ND8E+BtOj/ALR1ia3tB4l+IHi24ghHiL4g+NdQtYYf7W8WeJ7yL7VfXTL5NnaR&#10;2eiabDZ6Npum2Vr9e0gGAB6UtABRRRQAUUUUAFFFFABRRRQAUUUUAFFFFABRRRQAUUUUAFFFFABR&#10;RRQAUUUUAFFFFABRRRQAUUUUAFFFFABRRRQAUUUUAFFFFABRRRQAUUUUAFFFFABRRRQB+U3/AAWW&#10;/wCCb/hr/gqH+wv8T/2eJbXSYPitplq3xB/Z88Wap5cC+FfjD4atLttAS41Exyy2WgeLraa+8G+K&#10;G2yRx6Prk1/5Ml5p1k8P+MZ428EeLPhr4z8V/D3x7oGo+FPG3gbxFrfhHxd4Z1iD7Nqvh/xL4e1C&#10;40jWtH1C3Ynyr3TtRtLi1mTcyrJGXR3T5z/vlFQeufzP+ef/ANVf5+X/AAdvf8EbtYbW5v8AgqT+&#10;zj4Ma90i5sLDRv2w/DPhnS1+06ZeWCtZ+H/j/PZ2UW+fT7uzFn4X+JF8sTNYzWPh3xLcq9veeIdS&#10;tQDw/wD4NHv+Cvfh34G+N9Q/4Jn/AB51tdI8CfGzxrN4p/Zs8YaneQ22k+Gfi3rFpBba98L795o1&#10;MFn8Tns9PvPCczXQht/GlvPpQhmvPGFtNbf6PobJxgjjPPB+nXOe9f4D+j6zq3hzV9K17QNSu9H1&#10;vQtS0/WdF1fTbmW01DTNW0y6hvtN1KwvITFPa3tjdwQ3VtcRsskE0aSIyuiY/wBpP/gjn/wUW8Bf&#10;8FMf2G/hJ8ddB8Q2N/8AFDRPDui+A/2iPC4mgTWvB/xn8P6RZWvij7fpsbB7TSfFs8beLvCt4sa2&#10;t/oOrWyI32yzv7azAP1PooooAKKKKACiiigAooooAKKKKACiiigAooooAKKKKACiiigAooooAKKK&#10;KACiiigAooooAKKxNf8AEWg+FNKvNf8AFGuaP4c0HTohPqGta/qdno2kWEJZV8291HUZ7aztYwxH&#10;7yeZF+YJ6Z+IviV/wVN/4JvfB7xFB4T+Jf7dH7K/hLxLcW012ui6j8a/Akl9FBC212u4rLWrr7C+&#10;f9XBffZ55ly8KOvzEA9j/aZ/Y8/Zf/bJ8GN8P/2ovgR8NPjh4Uj8x7Gx8feG7LVL3RZpVKyXfhvX&#10;kWDxD4Yv2GR9v8P6rpl6p2OlyjpX8/fxj/4NA/8Agkd8SdZvtZ8D6f8AH/4EC9gnSLQfhz8V21vw&#10;3Y3TxbYLy0tfihoXj3WUMMuZWtW157WX7iQwpuz+j3i7/gvf/wAEdfBQmOs/8FBv2fbtoLM3xj8L&#10;a9q3jd3iVXIjiXwbo2uiS7fb8tjGzXh3ITDskQn88vij/wAHen/BH3wF/aUPhDxP8fPjRd2azLaf&#10;8K/+C2qaPp+o3EYYIkV98T9V8ASRQSMNv2prNl2/vER0wWAPwR/aY/4MoP2lfD2t3N3+yR+1d8JP&#10;iZ4Uk2PaaR8cdI8SfC/xfYM2TLBPqXhDTPH/AIe1eOMHIv1t9Ckk+RP7MhTe4/E79r//AIN0f+Cp&#10;f7FPw68QfF/4wfCj4cXXwp8JWN9qXiTx94T+OHwyudF0m0sYYJczWfibxD4V8Q3V3eiWSPS9N0/Q&#10;7zVtSmtbm3s7KaZIEn/c79rb/g9b+Nfia3v9C/Yq/ZV8IfCq2lQR2/xD+O+vTfEXxQgMoLT2XgTw&#10;sfDvhjS7jy9qr/aXiDxZb7pH/wBHYR76/k3/AGyv+Ci37af/AAUA8Wp4v/a0/aA8c/FmSzvJ7zQf&#10;C+oX0WkfD3wm8/mKy+Evh7oEOmeD/D5WGVrdrrT9Hj1C4hOL28uXd3cA+KSCDg0AZ7gfU4r7G/ZJ&#10;/wCCf/7ZP7dHi7TfB37LP7PHxL+LVzf6lFpVz4k0Pw9d2vw/8OzPJEktx4u+Impx2Xgrwva2scyz&#10;XEuta5Zt5Su6JM4Eb/6FP/BHv/g1G+Bf7IWoeHPj3+3jeeEf2mv2g9NbTtZ8NfDGzsZdS+APwu1a&#10;38q7iu57TXLO3ufit4q067VGtdT17S9N8K6bNGHs/DWoXaWetIAf5mmq+EPF3h2z07U9d8MeI9Ds&#10;NVhS70m/1bRdT0y01K3YK8dzp13eWsMN5C4ZGjmtZJIzuRlc8Gs99U1Se0FhLqV/LYBwy2Ul9cyW&#10;ituJ3fZmmMKsGPyt5YbLbs1/vYeLfh38P/HugHwp468DeDvGvhZoRbN4a8WeGNE8RaA1sESNbY6P&#10;rFje6cYBGkaCFrfy/LRExsQCvyy+On/BA3/gkD+0NJf3vjz9hT4NaRrF+redrvwss9a+DOqiZtv+&#10;lF/hVrHhCzurlQq7ZNQtLxdo2OjJlKAP8aVfE3iJLaSxXxBriWMkqSSWaatfrau8YCxyPALjynkR&#10;VVUZkZkVQFOBxqeHviF488IyJN4T8b+MPDEsbSSJL4e8Ta1okiPM++dlk02+t2DyuFaVl2tI3zv0&#10;Ff6aXxl/4My/+CZvjm/k1D4VfFH9p34Gh42C6Lpvi/wn8QPDkMxYFWRPG/hK78SmJEDL5Unih3Zm&#10;3mbGxK/Or4j/APBj3qKTmT4Q/wDBQezltWtmKWXxI+AVxbXC3ok+WNtS8MfEu6ja3aL70i6Sk0cq&#10;58mZD8gB/ETZftTftM6Y5k0z9or48ac5SRGey+L3xAtHZJlCyx5t/EMZ8uQDbIrM3mKPnyeK67T/&#10;ANuX9tbSbb7Hpf7YX7UmmWiyJKLbT/j/APFizt/MQYRxDB4tjRXA6Nt/kK/rD1n/AIMjf2voGiGg&#10;ftpfs26mrNJ551nwl8T9CaNBjyWiWy0zxCJ2c7vNVmt/LA+R5t3HPr/wZK/tznfv/a4/ZPTGQmLb&#10;4vNv9M/8UGu3P/AsUAfzi23/AAVs/wCCn1nYx6bbf8FBP2wYrGOzsbFLcfH74kFUtdPWNbOFS3iF&#10;pAsAghVW3eYyrh2cff8Ann4x/tb/ALUv7RTH/hfH7R3xy+McS7Clr8Svil408ZWMZjACGKw17Wr6&#10;xicYHzRWqtx+I/sT8E/8GQXx5u/szfEf9vL4ReH9zxi7h8EfCHxn4w8tDI/m/ZrnXfEvgfznEXkt&#10;H5lpbqWeZX2JCHm+4vh3/wAGR37KulPpb/FX9tb4/eNZIgjarB4E8B/D74dWt86MjyQ2z63N8Srm&#10;xt2UNC26a4uGVt8c0LigD/OEdCMHjBGeO3Xj68E1+3v/AATg/wCDfj/gor/wUd1DTNd8H/C+7+CP&#10;wMujFNe/H3446bq3hLwfcWMgik83wToc9n/wlXxGuZoJPMtX8N6XJ4f3DZqXiTSt8bv/AKTn7H3/&#10;AAb/AP8AwSj/AGKrvRfEPwz/AGWPC/jb4h6HvktPib8cbm7+L3jBLqQKPt9pb+K2uPB2hX8W3/R7&#10;zwx4T0O4tt7+TIm81+yyRIioiKI441VURAEREQbVRUUBVQKFCoqqF29e1AH5B/8ABJf/AIIw/sr/&#10;APBJj4WJofwv0u3+IPx18T2EcfxY/aP8UaNaQ+OfGU5Mcr6F4fg86/HgX4fWcyK2neD9HvpFuJIY&#10;dQ8Q3+u6wPt9fsDSAYAHpS0AFFFFABRRRQAUUUUAFFFFABRRRQAUUUUAFFFFABRRRQAUUUUAFFFF&#10;ABRRRQAUUUUAFFFFABRRRQAUUUUAFFFFABRRRQAUUUUAFFFFABRRRQAUUUUAFFFFABRRRQAVgeKf&#10;C/h3xv4Z8Q+DPF+h6X4m8KeLdE1Tw34m8Oa3Zw6ho2vaBrllPpusaPqtjcpJb3unajp9zcWd5azx&#10;tFcW8zxSLscit+igD/IW/wCDgz/gjRrf/BKb9ptNd+HNpqmr/se/HvUtZ1z4G+IZ1urx/AeqxP8A&#10;bte+CnibU5BJv1jwrHMt14T1C6ma48UeDGtrmSS51jR/En2T58/4Imf8FXPG/wDwSe/bA0X4rINX&#10;8SfAT4iJY+CP2j/hxYTtnxF4Fe7L2nizRbJpBayeOfh3d3Vxr3heWYxtfQSa14ZkvLOz8SXlzD/r&#10;kftk/sf/AAJ/bu/Z5+IH7Mv7RnhCDxb8NvH+nGGQoIYdd8K+ILZZW0Dxt4N1aSGd9C8X+GL1/t2i&#10;6rFGyrIJbC/t7zSr+/sLr/HW/wCCpn/BMf47/wDBK79p7xL8B/i1p99qvhC/uL/Xfgn8XLfT5bbw&#10;x8XPh0bx4tO13TZwZLaz8R6dG9tY+NPCxuJL7w3rW+F/tOk3mj6rqQB/s/fBz4yfDD9oD4XeBvjT&#10;8GPGmifEX4XfErw/Z+KfBPjPw5c/a9I17RL5WEdzbsyRTQT288ctjqGn3UNvqGlalb3Om6lbW2oW&#10;1zbR+n1/kV/8EOv+C/vxo/4JOeJJfhd430vVfjP+xh4z1/8Atfxb8LEvVXxT8N9avpIYtU8efBu8&#10;1C5h0+z1K7jSOTxF4L1Ke18O+LJIUm+06Drbvrb/AOqp+zD+098Ev2xfgl4E/aI/Z48d6T8Q/hV8&#10;RNHg1XQtc01ilzaTtFG+oaB4i0yVvtvh3xRoNxIdP17w7qsVvqWlahFNbXUK4R3APoCiiigAoooo&#10;AKKKKACiiigAooooAKKKKACiiigAooooAKKKKACiivNPi18ZPhN8BvBOr/Er41/EvwN8J/AGgwS3&#10;OseMfiF4n0fwn4eso4YZJikmp63d2Vs1zIkbfZ7OGSS6upF8m2hlmdUYA9LqlfahY6XZXmpaleWu&#10;n6dp9tPeX2oX1xDaWVlaW0bzXNzeXVw8cFrbW8UbyzXFxJHDCis7uiDNfyD/ALdH/B4n+w58DP7X&#10;8I/sdeBfFv7X3j62GpWUPi64+1/C34JWGoQLHFZ3aa5rumz+NfF9qbl5Hkt9G8K6XY3lrD/ofidP&#10;tKTJ/EL/AMFCv+C4v/BRT/gpPNe6N8dPjRd+GPhHcTzvbfAT4Qx3ngD4TR27tKEh13SrO/uNb8dy&#10;xRy+Ws3j7XPEvksu+wjs97oQD/RW/b2/4OdP+CYX7Elx4j8H6D8Rb79qn4yaIksA+Hv7Pxstf8O2&#10;urxyiI6f4k+LlxMvgHSFiZZP7QXQ77xVrFjt8ubRHm+Sv4/P2t/+Dwn/AIKVfHGK70P9njQPhX+x&#10;/wCGJpbjy9R8JaPF8UvibJaybBFBd+MPiNYXnhqJ0Ct/pGh/D/RLzLKEuUEeX/k1DEHJ79cADK5O&#10;R0xz/Sv2S/YK/wCCC3/BS3/goXdabqvwn+Ams/D74U3ssLT/ABw+OKX3wz+HEdhI8Ia80OXVtPfx&#10;J462RzBlj8C+HfEC5UfaZrOLfMgB8H/tDftrftdftaard6z+0p+0n8Z/jVcXtxHcyWnj74geItc0&#10;K2mhYtC2m+F5r5fDekw2+MW1vpek2cNrGqLDDGiIK+XShHUgcZxnmv8ATS/Yd/4M3P2LPg4NO8T/&#10;ALaXxM8YftZ+MI4kluPAvh5tU+EPwdsrnezPA66Dq8nxE8TKgCqt1N4s8N282P32gpX9Fnwe/wCC&#10;WP8AwTe+Ado1p8Jf2Hv2YvCQeKKGa+X4P+Ddb1q5SGIQobvX/Eel6xrl5J5Y2yTXWoTTTMXeaR3d&#10;2cA/w/69e+E3wA+Ofx61+38KfBD4OfFD4veJbvYYdD+GvgPxR411JkdzGJntfDul6hLDbqwbfdTL&#10;Hbxqrl5kCPX+4av7Hn7JEc32iP8AZa/ZzjnDiTz4/gj8M1mMgIYP5i+GA+8MFYNu3bhn0Ne36B4W&#10;8NeFLJNM8LeHtD8NabGFEeneH9JsNGsUCbtgW0023trcBNzbV8sBdzYzk0Af5GH7OH/BsL/wWM/a&#10;EvNJe9/ZqT4C+Fb68SG78W/tAeMfDngNNKty0fm31x4Mtr3WfiTOiRuzRx23g2RrhovLDomHH9ZH&#10;7AP/AAZ0fsifA6bS/HH7cHxD1X9rXx3ZXdtfxfD7w9Dqfw4+CGnzWl0Zo7fUra2v38beO4pESFbh&#10;dS1bw7o91H5trc+Hp4ZHeT+yPaM57+vQ9u4we386dQBx/gXwF4K+GHhPQfAXw48IeGfAXgjwvp8G&#10;k+HPCHg7Q9O8OeGdB0y2CrBY6Romj21np1hbRqP9Tb28aFjv7vnsKKKACiiigAooooAKKKKACiii&#10;gAooooAKKKKACiiigAooooAKKKKACiiigAooooAKKKKACiiigAooooAKKKKACiiigAooooAKKKKA&#10;CiiigAooooAKKKKACiiigAooooAKKKKACiiigAooooAKKKKACiiigAooooAKKKKACvgb/gox/wAE&#10;6P2dP+Cm/wCzhr/7Of7RegzS6dNO+veAPH2gmKDxz8KPHsNpc2mleNvB1/PHJEt1bx3U1rq2j30d&#10;xoviLSZrnStVtXheGa2++aQjII9aAP8AFf8A+CqP/BIX9q7/AIJRfF2Twb8bfDs3iP4T+JdW1G2+&#10;D37QXhuwuG+HnxL021L3EVsZd9yfCXje30/bca54D1q4GqWLrc3Wmza3oP2bW7nv/wDgjn/wWb/a&#10;A/4JHfG5vEPg83vxE/Z28f6lpqfHT9n+/wBTa20jxXYwBbZfF3g+6lWaDwp8TtDsmZdJ12G3az1i&#10;1iTQvE8F/pn2WSw/18f2jP2b/gl+1n8HfGfwE/aF+Hmg/E/4V+PNMl03xB4X8RWwni3Mr/ZNX0m8&#10;QpfaF4i0idvtuh+ItHuLPWdGvo47zTbyCeNXr/Lu/wCCy3/BtL+01/wTmvfF/wAcfgBbeIP2j/2M&#10;bL7Tq8vi3S7Jb34pfBrR+stt8XfDWm2sa3ehaZvZP+FkeGbWbQGs4ftniWw8Hu8UMwB/pPfsH/8A&#10;BRb9kz/go98INO+L/wCy18UdH8YWRtbU+L/A17cWmmfE34Z6vPEjy6B8QvBTXUup6DfQys0NvqCi&#10;68P615b3nh7WNVsNly/3JX+E/wDsoftf/tF/sO/Gfw/8fv2Xfifrvwr+Jvh+Oa0j1jSRa3mn6zot&#10;4YxqXhnxRoGp293ofijw1qYgj+26NrWn3lm00NteQJDqFnZ3kH+iF/wTk/4PAP2QPjV4R03wl/wU&#10;A0+4/ZW+Mmm2VtBf+OfDugeJ/GvwO8d3KCYTajpY0Ky1/wAZeAL2ZY45ptD8QWOr6PC0hS18WzOy&#10;WaAH9j1FfhI//By1/wAEUEN5/wAZv+GWFjZy3rbPhp8Z2FwsbIDBZ7fh5/pd42793aw7ppPnZEwh&#10;xqeEP+DkX/git40uvsdh+3P4G0WYzpAr+MfBXxW8IWrM0fmbhfeIfAmn2McIHytcTXCQrJ+7Z93F&#10;AH7j0V4h8Ef2lP2ff2lvDS+Mf2efjb8K/jZ4ZMcEs2sfDDx14a8a2tkLmMSwxakPD+pX02lXTRnP&#10;2PUo7W6VjteFD09voAKKKKACiiigAooooAKKK+a/j1+2L+yn+y3ora/+0Z+0d8FvgppxS4e3PxH+&#10;IvhbwxfX/wBlYC5TSNI1HVItX1i4g3oslrpdheXEbH5ovmoA+lKCQOvc4/Gv5Uv2pf8Ag76/4Jcf&#10;A27vdC+DEPxg/az8Q2bFPtvw38KL4K+H3nLvDRP4y+JU3h/U7hCwi23Wh+DtcsWhd3S8eZPJf+ev&#10;9ob/AIPTP26PHUGqaZ+zr+zp8AvgJY3EgTTtf8UXHib4z+NdPRd/76Ke+l8G+DDNIhVvLu/Beoww&#10;yLsR7lMlwD/Sx1HVNO0mxvNU1W+s9M0zT4Hur7UtRuoLGws7aIFpbi6vLqSO3t4IlXdJNNJHGq5f&#10;divxV/a3/wCDiP8A4JK/sc63qng/x9+1DpXxB+IGizX9rqfgL4DaJqfxe1qx1HTo1abSdS1nw3E/&#10;gbRtTeZ1tls9a8XabJHcLIlz9njhmdP8rv8Aa4/4Kift/wD7dF9cTftQftTfFX4laPP5iJ4G/twe&#10;FfhraRvJ5nk23w38HQ6B4JBQ7Y/tU2hzX80ccf2m7ndd9fF/g7wV4z+IniCy8J+APCXifxx4p1WR&#10;YtM8MeDtA1bxN4g1KUsirFYaNolnfaheylmVQkNtIzMwH3nGQD+0D9vP/g8z/aO+Id3q3g7/AIJ/&#10;/B/QfgD4MeCazt/iv8XrHTviF8YbxpBJGupaP4WS5uPhv4P2B/3Vrqlv8Q5mZY5vtlr89qP5KP2j&#10;/wBsD9qX9r/xS3jH9pv4/wDxV+OGvi4lvLWb4ieMdW13TtIllijgkHh/QZrgaB4cgaCKOFbTw/pe&#10;m2sdvGkKQ+TGmP2i/Yy/4Ncf+Crn7Wl1pWreLfhLYfsofDi9ME1z40/aMvpPDWumxmjSYy6V8LNL&#10;h1P4iXV35TqYYdc0bw3YyNlJdYhxX9V/7HH/AAZs/sK/Bu70vxN+1j8VPiR+1n4is2sbqXwjZRP8&#10;HPhR9qglSea3utM8OatqvjrXbN2X7M3meONJhvLXf5ump5mxAD/OG+Bf7OPx8/ad8cWnw2/Z3+Dv&#10;xG+NXju9jlni8L/DbwlrPivU47a3UNPeXkWk2lwmn2EAZRNf38ltZwtJGkk6vIgf+qj9hf8A4M5v&#10;23fjdLo3i39s3x94P/ZG8BXBs7u68GaVJp/xU+Nl9ZSgyS2jaZoeor4C8Izyw7VW71LxZrl/p9xI&#10;/wBs8MO8Lwn/AEgvgn+z78Df2bvBOl/Dj4BfCL4efBvwNpFvHa2Phj4c+FNG8K6WkcQO2S4i0m0t&#10;W1C6clpLi+vnur26mZ5rmeaZ3evYgMf19z6n3oA/D/8AYX/4N4/+CXX7Bc2m+JPA3wHtPjD8U9PE&#10;Dx/Fv9oeaz+KHim1uooI0N34f0S+02z8BeE7nzka4hvPDvhHT9UhaVk/tJ0SNV/byNNgCqFVFUKi&#10;rwqqOAqgYVVCKoVVVQOmKlooAKKKKACiiigAooooAKKKKACiiigAooooAKKKKACiiigAooooAKKK&#10;KACiiigAooooAKKKKACiiigAooooAKKKKACiiigAooooAKKKKACiiigAooooAKKKKACiiigAoooo&#10;AKKKKACiiigAooooAKKKKACiiigAooooAKKKKACiiigAooooAKKKKACiiigAqlqNhZarY3umalZW&#10;mo6dqNrcWGoaff28N3YX9jdxPb3dleWlxHJBdWl3bySW9zbzRyQzQyPDIjI7irtFAH8LX/BWL/g0&#10;D8L/ABH1bxR8cf8AgmJ4g0P4ceK9Y1ObWda/Zb8f6m2nfDO5e8Jlvx8JfGrQXlz4JlkuDJcWvg/x&#10;Qt54VjNw9tpWv+FNKs7TTa/h8/ap/wCCdv7b/wCxLr11oP7UX7MnxZ+EptiDH4i1rwvd6j4D1GNm&#10;lRJdH+Imgf2t4H1hG8iRtum+ILmSFV/fRwt8tf7k5UH+uO/1/Ks/VNI0rXNOvNH1vTbHWdJ1GB7T&#10;UNM1Wzt9R06/tpRiW3vLG7jmtbqCQD95DNDJG38SEUAf4DW04zx+f9en602v9hD9sv8A4Ntv+CTn&#10;7ZEd3qV/+z1Y/s9+PrlJtnxC/Zjew+E2oNPNk/aNT8IWWmX/AMNtbm3lmlutS8FzalMrFHvwETb/&#10;ACC/8FZP+DZL9mD/AIJo/AfVP2i9f/4KTXGh+Gjc3Oi+CPhv8Qvgjb6x8Rvib4ylinu9K8F+Bj4P&#10;8d6fFqd/JaRNNrGsXmh6bomgWUM2q6xc2FnsSgD+SP4f/E/4j/CfXYPFPwt+IHjb4beJ7do2g8Re&#10;AvFWu+EdbiMMgmh2ap4fv9OvlEUqrJGonCrIA/Xiv2o+DH/By3/wWd+CWiaZ4b0r9sLW/iDoukJF&#10;HZR/GXwT4A+KOsPbxszmDUPF/ifw5deNNXEm4o0+reI768SNUihuIUjRV/B9gASAMDtnr+hIP1pt&#10;AH9i3wg/4PSP+Ch/hJYbf4v/AAD/AGYPjFbJNG017puleO/hlr8tsqOssCXmleLPEGgxPI3lyLM3&#10;heZY2Vx5DIyiH9DvAn/B8H4Ie0tB8TP+CffiqzvzHEuoT+BfjzpOp2gkwBPJZ2viD4c6TMULfNHD&#10;LeK39+fPzn/Phgt57qaO3tYJbm4lbbFBBG800j8nbHFGrO7YGdqqxxk/RskUkLFJY3jcZykisjAg&#10;kHKsAQQRQB/pFWv/AAe5fsfO7i8/Yu/aTt4gDsa18WfC+7dz6PHLqlisYx3WSRv6894r/wCD3j9m&#10;i0iY+Bf2GfjjrlwQ+z/hLPiZ4B8KQqQoMZP9j6b4ykZWk3K6qU2qN+Xdylf5yYBYhVBJJwAOSSeg&#10;A9a67SfAXjfXQG0TwX4t1lSiuDpXh3WNRUo3RwbOzm+VsMVb7p9aAP7fvHP/AAfAfGS6FzH8NP2B&#10;PhhoRKAWd544+NXirxWFc4LtdadoHgrwYXQn7scWqRsMf6418C/En/g8T/4K0+MLu9fwXZfsz/CO&#10;wnl3Wlr4X+EmoeI7qxiCbBCt78QfGHitJyT+8kkmsyzSfc8pMofwS+Ff/BPP9u/44XNtb/CP9jb9&#10;p34gC6V3ivPDfwQ+I17pJVFV2L63/wAI8mkQhQ6gGa+jD7k25LcfpX8Bf+DZj/gsn8edU061X9lC&#10;++DWiX6iSXxZ8evF3hf4eaVpluQf39/oh1DV/Hmd21fstj4Pvr7nf9m8kO6AHyZ+01/wWd/4Kg/t&#10;ex3Nj8cf20PjTq3hy6uo7tvBXg/X4/hf4HEsG/7P5nhP4a23hTRr77MJHEMmp2t7cLu3vO78n819&#10;X1fVtevZtU1zVNR1nU7lt9zqOrX11qN7OzMzFpru8mnuJizszM0khbczvzvr+8/4C/8ABkPrM9pp&#10;t/8AtPftz6fpd80Ql1bwp8CvhZcazFDIyIfstj458ea5o/mmNt++7l8AqrYREth/rj++P7Mf/Brn&#10;/wAEfP2c7TT5tb+AWq/tH+KrGSwuX8VftFeLdU8YRXF5YjczSeB9C/4Rb4cS2V1KzSXWm6h4T1C3&#10;uFxDcLNCmCAf5S/wN/Zr/aC/aa8X2XgL9nn4MfEv40eL7+6gtItD+G3gzX/FtzBJcSRRJNqMukWN&#10;1aaRZK80ZuNS1S4s9PtYm865uoYP3lfv/wDsuf8ABpn/AMFa/j5f6Zc/EvwH8Pv2VfBt1Ptv9d+M&#10;3jjSNQ8Rw2iSbZX0/wAA/DyXxfrs950e3tdck8M29wv/ADEYe/8AqmfDf4U/DD4O+GbPwV8JPh14&#10;H+F/g/T444rHwt8PfCuh+DfD9qkUSwx+TpHh2x06wjZIkWNXWDeFUDce3fYHv+Z/xoA/kG/ZA/4M&#10;4P8Agn58GxpXiD9qP4ifFL9rTxba/Yri80GS7Pwg+E5ureVLiaAeHfCN9d+N9QtZHVrSZtQ+IZt7&#10;y1+f+zbV32J/TN+z7+xz+yp+yhpTaL+zV+zr8GPgbZTW0dpeSfDP4eeGfCmp6nbxBAqaxrel6dDr&#10;OtNmOOSSbV7+8mmmUzTO8zu7fSYUDpnrnkk89O5NLQAgz3xnJ6en+f8A6/NLRRQAUUUUAFFFFABR&#10;RRQAUUUUAFFFFABRRRQAUUUUAFFFFABRRRQAUUUUAFFFFABRRRQAUUUUAFFFFABRRRQAUUUUAFFF&#10;FABRRRQAUUUUAFFFFABRRRQAUUUUAFFFFABRRRQAUUUUAFFFFABRRRQAUUUUAFFFFABRRRQAUUUU&#10;AFFFFABRRRQAUUUUAFFFFABRRRQAUUUUAFFFFABSEhRk5x7An9ACaWvhH/goj/wUK+AP/BM/9mbx&#10;f+0x+0Jq1wNG0mSLRPBXgbQ2tG8Z/FHx5qEcz6J4F8IWd3NFDNf3whmvNS1KaRdP8P6DZ6lrepOl&#10;tYOkwB4R/wAFbv8Agrl+z1/wSX+AbfE74nyjxj8WPGsWqaX8DPgdo9/BbeJfiT4ksoE867vJ2Eze&#10;HPAPh6e6s5vF3i64t5o7GO4ttP0qz1XXr+w0y7/yUP2/P+CiP7Un/BSj44ah8dP2ofH914n1lVut&#10;O8FeDdN87Tfh78LvC89ybmPwp8PvDAnmttG01WETahfSNda74guoV1DxDquq34+01P8A8FGP2/8A&#10;41/8FKv2qviB+1H8bLw2uo+Jp49L8FeBLHUby/8AC/wr+HumGRPDXgHwqLsqU0/TIZJLzUrxbe1k&#10;17xHe6x4hvLeO81SdE+IdPsL3Vr+y0zTbK71HUdRurew0/T7C2mvL6+vruZLezs7O0tkkuLq6uri&#10;SO3t7eGOSaaaRIoUZ3RaAKqoz9OcsFA5LM3YAAEknNf1Ff8ABKj/AINbv2y/29tP8L/GP4+3M/7I&#10;37MutCHUdP1jxZo0118aPiFoskcU8F54D+G96LUaNo+oxSAWfizx1d6PayQtFqeiaB4ns3+f+i7/&#10;AIN4/wDg258I/sy+GPBP7a37engO18UftO69Zx698LvgX4y0uy1Hw7+zzplyxl0rXvFmj3aXNrrP&#10;xmvbUR38dveRtZ/DWO6S1htn8Zw3N/o/9nm0bt3fGP8AP+cUAflB+wf/AMETv+Ccv/BO3TtJufgL&#10;+z74Z1T4madp89jd/HT4pWtn8QfjDqhvU26jKnijV7IW3hmHUFCw3GmeCdL8M6U9svkvZPly/wB7&#10;a1+zf+zz4mmS48TfAb4L+IriNGSO41z4W+B9WnRJGLyRrLf6FcOqvIWkdVZVLMSUzzXtVFAHgujf&#10;sr/sx+HLk3vh39nL4DaBeMGzeaL8IPh9pd0dwwcz2Xh6GRtw+VstyOK9i0nQdF0GBbXQ9H0nRrVE&#10;WNLfStOs9OgSJDlYlhs4YY1QFmZVVcKxNbFFAAM98Z9qKKKACiiigAooooAKKKKACiiigAooooAK&#10;KKKACiiigAooooAKKKKACiiigAooooAKKKKACiiigAooooAKKKKACiiigAooooAKKKKACiiigAoo&#10;ooAKKKKACiiigAooooAKKKKACiiigAooooAKKKKACiiigAooooAKKKKACiiigAooooAKKKKACiii&#10;gAooooAKKKKACiiigAooooAKKKKACiiigAooooAKKK5Xxv418J/DXwd4q+IXjzxDpPhLwR4I8P6v&#10;4r8X+KNdu47DRvD3hvQbG41TWdZ1O8lKx29jp2n2091cSNwscb4DPgUAeG/tg/te/Ar9hb9n34gf&#10;tMftGeMbbwb8M/h7poubqXMU+t+JdauyYdC8GeD9IeaGXX/F/ia/CafoukW7BpJGmvLyax0uzvr+&#10;1/x9f+Cs3/BWP9oP/grH+0Nd/Fb4q3tx4Z+GHhW41TTfgZ8ENOvpLjwt8LfCl5JbiV+BFHrPjXxE&#10;llZ3njLxZcQLdapeQwWdmlhoGm6PpVh9J/8ABdz/AILQfED/AIKz/tDiHw++peE/2R/g1rOu6d8B&#10;Ph5M8kFxrgmkawvfi344tQVWfxp4tsreL+z7CRZIfBXh+RNCsH+2XPiHVdY/BqgB4RmG7tzyT6Yz&#10;/MV/fX/wamf8EOrXVo/Cv/BUn9qzwmtxbQ3L337HPw58R2CSW9xNayzW8/7QGuafewsZBaXUclv8&#10;I4po1X7TDc+P4U/c+D7+vw8/4N5v+CK/iD/gqb+0QPiD8VNLvNM/Ys+AviHSrz4w6s322yl+KHiP&#10;yW1PSPgt4RvYFRpLrVUW1vvH2pWt1HN4Y8HXSbJrbWPEPh55P9bPw74d0LwloGh+FfC+j6d4e8Ne&#10;GdH03w/4d0DR7ODT9I0TQ9Hs4NP0rSNL0+1SO1stO06wtrezsrS3jjht7eFIYUREAoA2VBAOepOT&#10;S0UUAFFFFABRRRQAUUUUAFFFFABRRRQAUUUUAFFFFABRRRQAUUUUAFFFFABRRRQAUUUUAFFFFABR&#10;RRQAUUUUAFFFFABRRRQAUUUUAFFFFABRRRQAUUUUAFFFFABRRRQAUUUUAFFFFABRRRQAUUUUAFFF&#10;FABRRRQAUUUUAFFFFABRRRQAUUUUAFFFFABRRRQAUUUUAFFFFABRRRQAUUUUAFFFFABRRRQAUUUU&#10;AFFFFABRRRQA1mA9emeBnvj88+tf52v/AAdyf8Fg73xn42H/AAS+/Z78bSJ4G8DT2Wtftdav4fuC&#10;ieKPHqPBqfhf4MS6jbThbrRPBUX2fxF4305RJDceMLjSNIv9l74P1Czk/qe/4Lqf8FX/AAl/wSo/&#10;Y413xxpt7Z6h+0j8X7bXvAP7M3g6Rbe6eXxkdMUan8RdZsZ2KP4P+F9vf2euasZYpbfU9YuvDnhp&#10;9n9v/abX/HY8W+LfE3j3xR4k8beM9c1LxP4v8ZeINX8VeKvEes3Ul9rHiDxHr+oXOq61rWqXsxaa&#10;71HVNSu7q8vbqRmknuJndzkigDnWOSSK+nf2Of2SPjJ+3L+0j8K/2XfgRoR1z4jfFbxDFo2nyXCz&#10;po3hzSII5L3xH4y8TXcMMzad4X8JaHbX+u65feXJItpZvBZw3N/NbW03zDj8s4zzj/P61/qK/wDB&#10;qd/wSL1L9jH9nLU/20Pjr4aTTf2hv2rfDWiz+CtD1WyMet/C34ASiHWtAsLkTxrcab4k+J91LY+L&#10;PEVmu2S00PT/AAdptyltqUGsWaAH9CX/AAT9/Yi+FP8AwTw/ZL+EX7J3wehabw78NtDxrnia7t4o&#10;NY8fePNYkOp+NfH2uCEFTqPibXp7i8itt8kWj6YunaHZyfYNKs0T7RpAABgDApaACiiigAooooAK&#10;KKKACiiigAooooAKKKKACiiigAooooAKKKKACiiigAooooAKKKKACiiigAooooAKKKKACiiigAoo&#10;ooAKKKKACiiigAooooAKKKKACiiigAooooAKKKKACiiigAooooAKKKKACiiigAooooAKKKKACiii&#10;gAooooAKKKKACiiigAooooAKKKKACiiigAooooAKKKKACiiigAooooAKKKKACiiigAooooAKydd1&#10;rR/Dei6v4i8Q6nZaLoGgaZf61rmsancRWmm6To+lWk1/qep6heTMsFpY2Njb3F1dXMzpHDDE8kjo&#10;qkjWr+OP/g7r/wCCoWtfszfs0+Ev2FPg94ottM+Kv7Wuk65dfF65sJUbWvC/7O2nuNKvdKADedpc&#10;nxc15rrw7HebGa68L+G/Glink/b4ZkAP4rv+C4H/AAU68Rf8FR/26PH3xds9Svf+FD/D241D4Z/s&#10;1eGp7drBNM+Fmj6hKI/E13YyEyx+IviNqS3PjDXGut91ax6hpvh9/wDRNBs4U/HVRk4yBwTk9OOa&#10;ViN3GAPbH8+/6V9sf8E9f2FfjD/wUZ/au+F/7LHwYsrhdY8baxBN4v8AGDadc6honwx+HdhcQHxh&#10;8R/Ewt2jWLSPDenTbobeS6tZNa1i40rw9YTf2lrFlG4B+33/AAbNf8EWL3/goV+0Db/tQfHjw3I3&#10;7HP7OXi7TLy9sNVsw2m/HT4saV9n1jSPhnbpPhL3wl4fEmn6/wDEqby57e4sZtK8JbS/iG8uNN/1&#10;WYYY4ESKOOKKKJFiiihQRRRxIoVESNQEjREVVVFGxVUKOK+aP2N/2TPhD+w7+zT8Jv2W/gfokej/&#10;AA9+E3hm20GyleOJdU8SaxI733iXxn4jmjAF34l8YeILnUPEWuXP3WvtQkhtkhs4ba2h+nqACiii&#10;gAooooAKKKKACiiigAooooAKKKKACiiigAooooAKKKKACiiigAooooAKKKKACiiigAooooAKKKKA&#10;CiiigAooooAKKKKACiiigAooooAKKKKACiiigAooooAKKKKACiiigAooooAKKKKACiiigAooooAK&#10;KKKACiiigAooooAKKKKACiiigAooooAKKKKACiiigAooooAKKKKACiiigAooooAKKKKACiiigAoo&#10;ooAKKKKAMPxH4j0HwhoGu+K/FGrWWgeGvDGi6p4i8Ra7qlxHZ6ZouhaLZT6lq+rajdzlYrWw06wt&#10;ri8vLiRljht4Xkc7FOP8Tj/gq5+25q3/AAUO/b6/aN/amuru+fwz408cXOjfCvTb7bG2g/B/wbGP&#10;DHw20r7MgWO1uW8NadZ6tqyxqq3GvaprF+/7+6md/wDRL/4Ovf8AgotZfsif8E+9R/Zt8HaxDF8b&#10;f22F1T4a2Vva30San4a+DGmmyn+LXiqW1jnS6S31ywubP4c6fJJGI5pPFmq3VtI82izIn+VEG7Hl&#10;fTpzgAH26DNAGtoHh/WvFOtaN4b8N6Ze654h8Ratp2g6Doml28t7qur61q95Dp+laXp1lAjz3d9q&#10;N9cQWlnbQo0txcTRwxqzugr/AF4v+Df3/gjf4Z/4JT/swpqfjm00/WP2vPjxpGgeIPj34mjSC4Hg&#10;6COD7fovwX8MXqGT/iQ+C5L2RtfvreTy/FXi1rzVd0mlWPh620/+U3/g0O/4JWX3xv8Aj5qn/BRr&#10;4weE1n+D37PN9e+HPgRBrVlK1p4y+PdzbQpeeLdOhnj+zX2lfCTRLyaaO8/eRx+Oda0Sawf+0PDF&#10;+tt/pWhQOcc/Un+dADqKKKACiiigAooooAKKKKACiiigAooooAKKKKACkBB6GlqMRIsjShf3jqqs&#10;2TyqlioxnGF3N/TrQBJRRRQAUUUUAFFFFABRRRQAUUUUAFFFFABRRRQAUUUUAFFFFABRRRQAUUUU&#10;AFFFFABRRRQAUUUUAFFFFABRRRQAUUUUAFFFFABRRRQAUUUUAFFFFABRRRQAUUUUAFFFFABRRRQA&#10;UUUUAFFFFABRRRQAUUUUAFFFFABRRRQAUUUUAFFFFABRRRQAUUUUAFFFFABRRRQAU1skDA53L+HP&#10;J7jgZ+vqOtOr8ff+C6X7e8X/AATt/wCCbHx8+NWlX1vD8UfF2lJ8F/glZSXslheT/Ev4mw3ejWmt&#10;abLAkkrXPgPw0PEXxEWP93Hcf8ImLJ7mKS8hNAH+a5/wcTft7X/7eX/BT343a7p9/Fc/Cr4A6nf/&#10;ALOXwct7K9XUNMn8M/DfXNWs/EPiiCeNja3D+NvG8/iLxFHcW26P+yLnR7LzrkWKXL/mN+xz+y78&#10;Qf20v2ofgf8Ast/C+2ll8Y/Gv4gaH4MtL1LWW8h8P6VdTi58TeLtQgjaJm0nwd4attV8Uaw3mR7d&#10;N0q5fenWvmqVndy7uZGb53kYlmZpCWdnY7izF2bc2Wyx5O7iv9Kj/g0U/wCCUkHwM+BV5/wUh+MG&#10;i2cvxU/aS8PSaH8ArK7ijlvvAfwLh1K4i1TxN++t1ey1z4t6vp0N1DJbyTNH4D0nRJoZ44/FWpW1&#10;AH9a37Mn7PXw2/ZP/Z++EH7N3wh0v+yPhz8GfAfh/wAB+GLaRIxeXVnoljHBcazq0kUcS3Wu+IL/&#10;AO1a5r9+yCTUNZ1C/vJR5sz491oooAKKKKACiiigAooooAKKKKACiiigAooooAKKKKACiiigAooo&#10;oAKKKKACiiigAooooAKKKKACiiigAooooAKKKKACiiigAooooAKKKKACiiigAooooAKKKKACiiig&#10;AooooAKKKKACiiigAooooAKKKKACiiigAooooAKKKKACiiigAooooAKKKKACiiigAooooAKKKKAC&#10;iiigAooooAKKKKACiiigAooooAKKKKACiiigAooooAK/y/f+Dwb9vK5+Pv7dHhX9jzwhr8F78Mf2&#10;PPDaL4ittL1L7XY6j8cviNY6frHix9SjgAtmv/BnhiPw34VhhkkuLrRtVm8W2bPbTXl5bH/Rg/bV&#10;/ab8K/sa/sn/ALQP7UXjOe3i0L4J/C3xX43W3uM7dX12w054fCnh2IB42e68TeKLnR/D9nFHIryX&#10;WpQorgsK/wAOf4mfETxZ8YPiL4++K/j7Um1rxx8TPGnibx94x1eQFJNT8UeL9avvEGu3xTJEaXOo&#10;39xL5KsI7eNkRB8lAH3/AP8ABIH/AIJ6eJv+Cm37dnwd/Zn0+31WD4fT6m3jb47eKdMRlPhD4L+F&#10;Jra88Yah9s5jsdU1/wAyy8F+GZmDBfFHiTR96PCJ2T/aT8F+DfC/w78JeGfAXgjQtL8LeC/BegaP&#10;4V8J+GdFtI7LSNA8OaBp9vpWjaPplpEFitrLT9Ptbe0t4I12xxRIuSea/k0/4NBf+CfP/DOn7Dni&#10;T9sfxrpBtPib+2dqlvdeF/tduUvdF+A/gK/1TTPCKxF3LQr458Ry+IPGEzKsceoaDH4Muvn2Js/r&#10;zoAKKKKACiiigAooooAKKKKACiiigAooooAKKKKACiiigAooooAKKKKACiiigAooooAKKKKACiii&#10;gAooooAKKKKACiiigAooooAKKKKACiiigAooooAKKKKACiiigAooooAKKKKACiiigAooooAKKKKA&#10;CiiigAooooAKKKKACiiigAooooAKKKKACiiigAooooAKKKKACiiigAooooAKKKKACiiigAooooAK&#10;KKKACiiigAooooAKKKKAPA/2nf2Zfgr+2L8DPiF+zh+0P4JsviD8IfifpMGleK/DV3c32nyy/YdQ&#10;tNY0fVNM1XTLi11LSNb0HW9O0/WtD1XT7q3u9P1SxtrmNzsZH/i9+Jn/AAZGfDm8+J9rrHwh/bg8&#10;UaJ8IZvFmn3mpeAviB8K7HX/ABtZ+DH1eGbWNE0v4iaD4p0TTbnWI9H+0Wuj6tqHgVIReCGa/s5U&#10;84v/AHfUUAcb8O/AHhL4U+AvBXwx8A6LaeG/A/w78KeHvBHg/QLFdtno3hjwtpNpomh6Xbr18qy0&#10;2xtrdWYs7bN7szsxPZUUUAFFFFABRRRQAUUUUAFFFFABRRRQAUUUUAFFFFABRRRQAUUUUAFFFFAB&#10;RRRQAUUUUAFFFFABRRRQAUUUUAFFFFABRRRQAUUUUAFFFFABRRRQAUUUUAFFFFABRRRQAUUUUAFF&#10;FFABRRRQAUUUUAFFFFABRRRQAUUUUAFFFFABRRRQAU3+P/gP9aKKAHUUUUAFFFFABRRRQAUUUUAF&#10;FFFABRRRQAUUUUAFFFFABRRRQAUUUUAFFFFABRRRQAUUUUAFFFFABRRRQAUUUUAFFFFABRRRQAUU&#10;UUAFNH3m/wCA/wAqKKAHUUUUAFFFFABRRRQAUUUUAFFFFABRRRQAUUUUAFFFFABRRRQAUUUUAFFF&#10;FABRRRQAUUUUAFFFFABRRRQAUUUUAFFFFABRRRQAUUUUAFFFFABRRRQAUUUUAFFFFABRRRQB/9lQ&#10;SwMEFAAGAAgAAAAhAL3YqyzgAAAACAEAAA8AAABkcnMvZG93bnJldi54bWxMj0FrwkAUhO+F/ofl&#10;FXqru4laNc2LiLQ9SaFaKN6eyTMJZndDdk3iv+/21B6HGWa+SdejbkTPnautQYgmCgSb3Ba1KRG+&#10;Dm9PSxDOkymosYYRbuxgnd3fpZQUdjCf3O99KUKJcQkhVN63iZQur1iTm9iWTfDOttPkg+xKWXQ0&#10;hHLdyFipZ6mpNmGhopa3FeeX/VUjvA80bKbRa7+7nLe342H+8b2LGPHxYdy8gPA8+r8w/OIHdMgC&#10;08leTeFEg7AKTzzCbBaDCHa8XMxBnBCmSi1AZqn8fyD7AQAA//8DAFBLAwQUAAYACAAAACEAgjer&#10;XM8AAAApAgAAGQAAAGRycy9fcmVscy9lMm9Eb2MueG1sLnJlbHO8kcFqAjEQhu8F3yHM3c3uCiLF&#10;rBcpeC32AYZkNhvdTEKSlvr2DZRCBcWbx5nh//4PZrv79rP4opRdYAVd04Ig1sE4tgo+jm/LDYhc&#10;kA3OgUnBhTLshsXL9p1mLDWUJxezqBTOCqZS4quUWU/kMTchEtfLGJLHUsdkZUR9Rkuyb9u1TP8Z&#10;MFwxxcEoSAezAnG8xNr8mB3G0WnaB/3picuNCul87a5ATJaKAk/G4e9y1ZyiBXnboX+OQ99EvuvQ&#10;Pceh+3OQVw8efgAAAP//AwBQSwECLQAUAAYACAAAACEABu377hUBAABGAgAAEwAAAAAAAAAAAAAA&#10;AAAAAAAAW0NvbnRlbnRfVHlwZXNdLnhtbFBLAQItABQABgAIAAAAIQA4/SH/1gAAAJQBAAALAAAA&#10;AAAAAAAAAAAAAEYBAABfcmVscy8ucmVsc1BLAQItABQABgAIAAAAIQCaM+uJqAQAAEoPAAAOAAAA&#10;AAAAAAAAAAAAAEUCAABkcnMvZTJvRG9jLnhtbFBLAQItAAoAAAAAAAAAIQCjN9yYJH0AACR9AAAU&#10;AAAAAAAAAAAAAAAAABkHAABkcnMvbWVkaWEvaW1hZ2UxLnBuZ1BLAQItAAoAAAAAAAAAIQDyAcuY&#10;fggAAH4IAAAUAAAAAAAAAAAAAAAAAG+EAABkcnMvbWVkaWEvaW1hZ2UyLnBuZ1BLAQItAAoAAAAA&#10;AAAAIQBCqqN/77wBAO+8AQAUAAAAAAAAAAAAAAAAAB+NAABkcnMvbWVkaWEvaW1hZ2UzLmpwZ1BL&#10;AQItABQABgAIAAAAIQC92Kss4AAAAAgBAAAPAAAAAAAAAAAAAAAAAEBKAgBkcnMvZG93bnJldi54&#10;bWxQSwECLQAUAAYACAAAACEAgjerXM8AAAApAgAAGQAAAAAAAAAAAAAAAABNSwIAZHJzL19yZWxz&#10;L2Uyb0RvYy54bWwucmVsc1BLBQYAAAAACAAIAAACAABTTAIAAAA=&#10;">
                <v:group id="Group 46" o:spid="_x0000_s1061" alt="&quot;&quot;" style="position:absolute;top:2667;width:14573;height:13620" coordsize="16573,16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9AeywAAAOIAAAAPAAAAZHJzL2Rvd25yZXYueG1sRI9Pa8JA&#10;FMTvhX6H5RV60934j5q6ikgtPYigFqS3R/aZBLNvQ3ZN4rfvFoQeh5n5DbNY9bYSLTW+dKwhGSoQ&#10;xJkzJecavk/bwRsIH5ANVo5Jw508rJbPTwtMjev4QO0x5CJC2KeooQihTqX0WUEW/dDVxNG7uMZi&#10;iLLJpWmwi3BbyZFSM2mx5LhQYE2bgrLr8WY1fHbYrcfJR7u7Xjb3n9N0f94lpPXrS79+BxGoD//h&#10;R/vLaJiqZDyZq9EE/i7FOyCXvwAAAP//AwBQSwECLQAUAAYACAAAACEA2+H2y+4AAACFAQAAEwAA&#10;AAAAAAAAAAAAAAAAAAAAW0NvbnRlbnRfVHlwZXNdLnhtbFBLAQItABQABgAIAAAAIQBa9CxbvwAA&#10;ABUBAAALAAAAAAAAAAAAAAAAAB8BAABfcmVscy8ucmVsc1BLAQItABQABgAIAAAAIQCpc9AeywAA&#10;AOIAAAAPAAAAAAAAAAAAAAAAAAcCAABkcnMvZG93bnJldi54bWxQSwUGAAAAAAMAAwC3AAAA/wIA&#10;AAAA&#10;">
                  <v:shape id="Picture 17" o:spid="_x0000_s1062" type="#_x0000_t75" alt="&quot;&quot;" style="position:absolute;width:16573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n4nyAAAAOMAAAAPAAAAZHJzL2Rvd25yZXYueG1sRE9fS8Mw&#10;EH8X9h3CCb7Ilqa4UeuysSqCD4LYbeDj0ZxtsbmUJnbttzeC4OP9/t92P9lOjDT41rEGtUpAEFfO&#10;tFxrOB2flxkIH5ANdo5Jw0we9rvF1RZz4y78TmMZahFD2OeooQmhz6X0VUMW/cr1xJH7dIPFEM+h&#10;lmbASwy3nUyTZCMtthwbGuzpsaHqq/y2Gtavc1GGj85Uci7GJ3V7zoo3pfXN9XR4ABFoCv/iP/eL&#10;ifOVStf3aXa3gd+fIgBy9wMAAP//AwBQSwECLQAUAAYACAAAACEA2+H2y+4AAACFAQAAEwAAAAAA&#10;AAAAAAAAAAAAAAAAW0NvbnRlbnRfVHlwZXNdLnhtbFBLAQItABQABgAIAAAAIQBa9CxbvwAAABUB&#10;AAALAAAAAAAAAAAAAAAAAB8BAABfcmVscy8ucmVsc1BLAQItABQABgAIAAAAIQCATn4nyAAAAOMA&#10;AAAPAAAAAAAAAAAAAAAAAAcCAABkcnMvZG93bnJldi54bWxQSwUGAAAAAAMAAwC3AAAA/AIAAAAA&#10;">
                    <v:imagedata r:id="rId139" o:title=""/>
                  </v:shape>
                  <v:shape id="Picture 17" o:spid="_x0000_s1063" type="#_x0000_t75" alt="&quot;&quot;" style="position:absolute;left:4000;top:13144;width:2699;height:1619;rotation:45316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1fZyAAAAOIAAAAPAAAAZHJzL2Rvd25yZXYueG1sRI9BSwMx&#10;FITvQv9DeAUvYrPbumXZNi2iCN6Kq94fm9dk6eZlTWK7/ntTEDwOM/MNs91PbhBnCrH3rKBcFCCI&#10;O697Ngo+3l/uaxAxIWscPJOCH4qw381utthof+E3OrfJiAzh2KACm9LYSBk7Sw7jwo/E2Tv64DBl&#10;GYzUAS8Z7ga5LIq1dNhzXrA40pOl7tR+OwXOHuxdZbAO636M5nOFx+f2S6nb+fS4AZFoSv/hv/ar&#10;VlBVRflQl8sVXC/lOyB3vwAAAP//AwBQSwECLQAUAAYACAAAACEA2+H2y+4AAACFAQAAEwAAAAAA&#10;AAAAAAAAAAAAAAAAW0NvbnRlbnRfVHlwZXNdLnhtbFBLAQItABQABgAIAAAAIQBa9CxbvwAAABUB&#10;AAALAAAAAAAAAAAAAAAAAB8BAABfcmVscy8ucmVsc1BLAQItABQABgAIAAAAIQChj1fZyAAAAOIA&#10;AAAPAAAAAAAAAAAAAAAAAAcCAABkcnMvZG93bnJldi54bWxQSwUGAAAAAAMAAwC3AAAA/AIAAAAA&#10;">
                    <v:imagedata r:id="rId140" o:title=""/>
                  </v:shape>
                </v:group>
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<v:formulas>
                    <v:f eqn="sum #0 0 10800"/>
                    <v:f eqn="sum #1 0 10800"/>
                    <v:f eqn="cosatan2 10800 @0 @1"/>
                    <v:f eqn="sinatan2 10800 @0 @1"/>
                    <v:f eqn="sum @2 10800 0"/>
                    <v:f eqn="sum @3 10800 0"/>
                    <v:f eqn="sum @4 0 #0"/>
                    <v:f eqn="sum @5 0 #1"/>
                    <v:f eqn="mod @6 @7 0"/>
                    <v:f eqn="prod 600 11 1"/>
                    <v:f eqn="sum @8 0 @9"/>
                    <v:f eqn="prod @10 1 3"/>
                    <v:f eqn="prod 600 3 1"/>
                    <v:f eqn="sum @11 @12 0"/>
                    <v:f eqn="prod @13 @6 @8"/>
                    <v:f eqn="prod @13 @7 @8"/>
                    <v:f eqn="sum @14 #0 0"/>
                    <v:f eqn="sum @15 #1 0"/>
                    <v:f eqn="prod 600 8 1"/>
                    <v:f eqn="prod @11 2 1"/>
                    <v:f eqn="sum @18 @19 0"/>
                    <v:f eqn="prod @20 @6 @8"/>
                    <v:f eqn="prod @20 @7 @8"/>
                    <v:f eqn="sum @21 #0 0"/>
                    <v:f eqn="sum @22 #1 0"/>
                    <v:f eqn="prod 600 2 1"/>
                    <v:f eqn="sum #0 600 0"/>
                    <v:f eqn="sum #0 0 600"/>
                    <v:f eqn="sum #1 600 0"/>
                    <v:f eqn="sum #1 0 600"/>
                    <v:f eqn="sum @16 @25 0"/>
                    <v:f eqn="sum @16 0 @25"/>
                    <v:f eqn="sum @17 @25 0"/>
                    <v:f eqn="sum @17 0 @25"/>
                    <v:f eqn="sum @23 @12 0"/>
                    <v:f eqn="sum @23 0 @12"/>
                    <v:f eqn="sum @24 @12 0"/>
                    <v:f eqn="sum @24 0 @12"/>
                    <v:f eqn="val #0"/>
                    <v:f eqn="val #1"/>
                  </v:formulas>
                  <v:path o:extrusionok="f" o:connecttype="custom" o:connectlocs="67,10800;10800,21577;21582,10800;10800,1235;@38,@39" textboxrect="2977,3262,17087,17337"/>
                  <v:handles>
                    <v:h position="#0,#1"/>
                  </v:handles>
                  <o:complex v:ext="view"/>
                </v:shapetype>
                <v:shape id="Thought Bubble: Cloud 47" o:spid="_x0000_s1064" type="#_x0000_t106" alt="&quot;&quot;" style="position:absolute;left:9239;width:8447;height:6773;rotation:99116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yjWyQAAAOIAAAAPAAAAZHJzL2Rvd25yZXYueG1sRI9Ra8Iw&#10;FIXfB/sP4Q58m6naiq1GcbLCnga6/YBLcm2KzU3XRO3+/TIY7PFwzvkOZ7MbXSduNITWs4LZNANB&#10;rL1puVHw+VE/r0CEiGyw80wKvinAbvv4sMHK+Dsf6XaKjUgQDhUqsDH2lZRBW3IYpr4nTt7ZDw5j&#10;kkMjzYD3BHednGfZUjpsOS1Y7OlgSV9OV6dAyq546fftKp+9fi2d1bW+vNdKTZ7G/RpEpDH+h//a&#10;b0bBIi/KoiznOfxeSndAbn8AAAD//wMAUEsBAi0AFAAGAAgAAAAhANvh9svuAAAAhQEAABMAAAAA&#10;AAAAAAAAAAAAAAAAAFtDb250ZW50X1R5cGVzXS54bWxQSwECLQAUAAYACAAAACEAWvQsW78AAAAV&#10;AQAACwAAAAAAAAAAAAAAAAAfAQAAX3JlbHMvLnJlbHNQSwECLQAUAAYACAAAACEAOIso1skAAADi&#10;AAAADwAAAAAAAAAAAAAAAAAHAgAAZHJzL2Rvd25yZXYueG1sUEsFBgAAAAADAAMAtwAAAP0CAAAA&#10;AA==&#10;" adj="6300,24300" filled="f" strokecolor="#09101d [484]" strokeweight="1pt">
                  <v:stroke joinstyle="miter"/>
                  <v:textbox>
                    <w:txbxContent>
                      <w:p w14:paraId="47C129E9" w14:textId="77777777" w:rsidR="006403F1" w:rsidRDefault="006403F1" w:rsidP="006403F1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65" type="#_x0000_t75" alt="&quot;&quot;" style="position:absolute;left:11144;top:762;width:4477;height:5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USCxQAAAOIAAAAPAAAAZHJzL2Rvd25yZXYueG1sRE9da8Iw&#10;FH0f+B/CFXybqW5qrUaRjeHY06yCr5fm2habm5JE2/17Mxjs8XC+19veNOJOzteWFUzGCQjiwuqa&#10;SwWn48dzCsIHZI2NZVLwQx62m8HTGjNtOz7QPQ+liCHsM1RQhdBmUvqiIoN+bFviyF2sMxgidKXU&#10;DrsYbho5TZK5NFhzbKiwpbeKimt+Mwryb+b2eE53X768+uV75/ayXig1Gva7FYhAffgX/7k/dZz/&#10;MksW6etsAr+XIga5eQAAAP//AwBQSwECLQAUAAYACAAAACEA2+H2y+4AAACFAQAAEwAAAAAAAAAA&#10;AAAAAAAAAAAAW0NvbnRlbnRfVHlwZXNdLnhtbFBLAQItABQABgAIAAAAIQBa9CxbvwAAABUBAAAL&#10;AAAAAAAAAAAAAAAAAB8BAABfcmVscy8ucmVsc1BLAQItABQABgAIAAAAIQASvUSCxQAAAOIAAAAP&#10;AAAAAAAAAAAAAAAAAAcCAABkcnMvZG93bnJldi54bWxQSwUGAAAAAAMAAwC3AAAA+QIAAAAA&#10;">
                  <v:imagedata r:id="rId141" o:title=""/>
                </v:shape>
              </v:group>
            </w:pict>
          </mc:Fallback>
        </mc:AlternateContent>
      </w:r>
    </w:p>
    <w:p w14:paraId="51E6CD2D" w14:textId="04FCE9DD" w:rsidR="003A1F19" w:rsidRDefault="003A1F19" w:rsidP="003A1F19">
      <w:r>
        <w:t>Aroha thinks about:</w:t>
      </w:r>
    </w:p>
    <w:p w14:paraId="0FEA41FB" w14:textId="1F63B049" w:rsidR="003A1F19" w:rsidRDefault="003A1F19" w:rsidP="003A1F19">
      <w:pPr>
        <w:pStyle w:val="Listtoplevel"/>
      </w:pPr>
      <w:r>
        <w:t>how her friends are nearby</w:t>
      </w:r>
    </w:p>
    <w:p w14:paraId="6470EB4E" w14:textId="2AD63550" w:rsidR="003A1F19" w:rsidRDefault="003A1F19" w:rsidP="003A1F19">
      <w:pPr>
        <w:pStyle w:val="Listtoplevel"/>
      </w:pPr>
      <w:r>
        <w:t>how nice Mary has been.</w:t>
      </w:r>
    </w:p>
    <w:p w14:paraId="7ACF5ED6" w14:textId="1740FE24" w:rsidR="003A1F19" w:rsidRDefault="00FB64AF" w:rsidP="003A1F19">
      <w:r w:rsidRPr="00FB64AF">
        <w:rPr>
          <w:noProof/>
        </w:rPr>
        <w:drawing>
          <wp:anchor distT="0" distB="0" distL="114300" distR="114300" simplePos="0" relativeHeight="251734157" behindDoc="0" locked="0" layoutInCell="1" allowOverlap="1" wp14:anchorId="4100F1A3" wp14:editId="3362763B">
            <wp:simplePos x="0" y="0"/>
            <wp:positionH relativeFrom="column">
              <wp:posOffset>52705</wp:posOffset>
            </wp:positionH>
            <wp:positionV relativeFrom="paragraph">
              <wp:posOffset>60266</wp:posOffset>
            </wp:positionV>
            <wp:extent cx="1929195" cy="1924493"/>
            <wp:effectExtent l="0" t="0" r="0" b="0"/>
            <wp:wrapNone/>
            <wp:docPr id="1961949404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949404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195" cy="192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CDD8BE" w14:textId="11AD36E8" w:rsidR="003A1F19" w:rsidRDefault="003A1F19" w:rsidP="003A1F19"/>
    <w:p w14:paraId="1282308B" w14:textId="1DFC900F" w:rsidR="003A1F19" w:rsidRDefault="003A1F19" w:rsidP="003A1F19">
      <w:r>
        <w:t xml:space="preserve">Aroha tells Mary that </w:t>
      </w:r>
      <w:proofErr w:type="spellStart"/>
      <w:r>
        <w:t>takatāpui</w:t>
      </w:r>
      <w:proofErr w:type="spellEnd"/>
      <w:r>
        <w:t xml:space="preserve"> is a word used to describe rainbow </w:t>
      </w:r>
      <w:r>
        <w:br/>
        <w:t xml:space="preserve">Māori people.  </w:t>
      </w:r>
    </w:p>
    <w:p w14:paraId="657C63DA" w14:textId="77777777" w:rsidR="003A1F19" w:rsidRDefault="003A1F19" w:rsidP="003A1F19"/>
    <w:p w14:paraId="160EED26" w14:textId="77777777" w:rsidR="000C733F" w:rsidRDefault="000C733F" w:rsidP="000C733F"/>
    <w:p w14:paraId="2CCF3AF3" w14:textId="5F0CB982" w:rsidR="00500DAA" w:rsidRDefault="00630E7B" w:rsidP="00500DAA">
      <w:r>
        <w:rPr>
          <w:noProof/>
        </w:rPr>
        <w:drawing>
          <wp:anchor distT="0" distB="0" distL="114300" distR="114300" simplePos="0" relativeHeight="251655273" behindDoc="0" locked="0" layoutInCell="1" allowOverlap="1" wp14:anchorId="783881AE" wp14:editId="49C73B15">
            <wp:simplePos x="0" y="0"/>
            <wp:positionH relativeFrom="margin">
              <wp:align>left</wp:align>
            </wp:positionH>
            <wp:positionV relativeFrom="paragraph">
              <wp:posOffset>238125</wp:posOffset>
            </wp:positionV>
            <wp:extent cx="1830703" cy="1466850"/>
            <wp:effectExtent l="0" t="0" r="0" b="0"/>
            <wp:wrapNone/>
            <wp:docPr id="1596318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318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03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DAA">
        <w:t>Sometimes people in public places might:</w:t>
      </w:r>
    </w:p>
    <w:p w14:paraId="2361B77E" w14:textId="5D88AAC9" w:rsidR="006704C2" w:rsidRDefault="006704C2" w:rsidP="00500DAA">
      <w:pPr>
        <w:pStyle w:val="Listtoplevel"/>
      </w:pPr>
      <w:r>
        <w:t>shout things at you</w:t>
      </w:r>
    </w:p>
    <w:p w14:paraId="76C9241A" w14:textId="77777777" w:rsidR="006704C2" w:rsidRDefault="006704C2" w:rsidP="006704C2">
      <w:pPr>
        <w:pStyle w:val="Listtoplevel"/>
      </w:pPr>
      <w:r>
        <w:t>say mean things.</w:t>
      </w:r>
    </w:p>
    <w:p w14:paraId="1D7AF6A7" w14:textId="77777777" w:rsidR="006704C2" w:rsidRDefault="006704C2" w:rsidP="006704C2"/>
    <w:p w14:paraId="11552C3A" w14:textId="77777777" w:rsidR="006704C2" w:rsidRDefault="006704C2" w:rsidP="006704C2"/>
    <w:p w14:paraId="0B8E7275" w14:textId="17523B94" w:rsidR="006704C2" w:rsidRDefault="00630E7B" w:rsidP="006704C2">
      <w:r>
        <w:rPr>
          <w:noProof/>
        </w:rPr>
        <w:drawing>
          <wp:anchor distT="0" distB="0" distL="114300" distR="114300" simplePos="0" relativeHeight="251655274" behindDoc="0" locked="0" layoutInCell="1" allowOverlap="1" wp14:anchorId="3D80350F" wp14:editId="7B325EE1">
            <wp:simplePos x="0" y="0"/>
            <wp:positionH relativeFrom="margin">
              <wp:align>left</wp:align>
            </wp:positionH>
            <wp:positionV relativeFrom="paragraph">
              <wp:posOffset>136525</wp:posOffset>
            </wp:positionV>
            <wp:extent cx="1830626" cy="1562100"/>
            <wp:effectExtent l="0" t="0" r="0" b="0"/>
            <wp:wrapNone/>
            <wp:docPr id="130682475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82475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626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4C2">
        <w:t>They might be:</w:t>
      </w:r>
    </w:p>
    <w:p w14:paraId="3E1692AA" w14:textId="3A923D9B" w:rsidR="006704C2" w:rsidRDefault="006704C2" w:rsidP="006704C2">
      <w:pPr>
        <w:pStyle w:val="Listtoplevel"/>
      </w:pPr>
      <w:r>
        <w:t>confused</w:t>
      </w:r>
    </w:p>
    <w:p w14:paraId="03055ECD" w14:textId="77777777" w:rsidR="006704C2" w:rsidRDefault="006704C2" w:rsidP="006704C2">
      <w:pPr>
        <w:pStyle w:val="Listtoplevel"/>
      </w:pPr>
      <w:r>
        <w:t>angry / mean.</w:t>
      </w:r>
    </w:p>
    <w:p w14:paraId="5731BD19" w14:textId="77777777" w:rsidR="003B5C40" w:rsidRDefault="003B5C40" w:rsidP="003B5C40"/>
    <w:p w14:paraId="55EE715C" w14:textId="5D2954F4" w:rsidR="003B5C40" w:rsidRDefault="003B5C40" w:rsidP="003B5C40"/>
    <w:p w14:paraId="5F365265" w14:textId="225660F9" w:rsidR="003B5C40" w:rsidRDefault="00630E7B" w:rsidP="003B5C40">
      <w:r>
        <w:rPr>
          <w:noProof/>
        </w:rPr>
        <w:drawing>
          <wp:anchor distT="0" distB="0" distL="114300" distR="114300" simplePos="0" relativeHeight="251655275" behindDoc="0" locked="0" layoutInCell="1" allowOverlap="1" wp14:anchorId="2895C2C8" wp14:editId="566EDE2A">
            <wp:simplePos x="0" y="0"/>
            <wp:positionH relativeFrom="margin">
              <wp:align>left</wp:align>
            </wp:positionH>
            <wp:positionV relativeFrom="paragraph">
              <wp:posOffset>304165</wp:posOffset>
            </wp:positionV>
            <wp:extent cx="1886934" cy="1733550"/>
            <wp:effectExtent l="0" t="0" r="0" b="0"/>
            <wp:wrapNone/>
            <wp:docPr id="188631028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31028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326" cy="1734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C40">
        <w:t>It is best to:</w:t>
      </w:r>
    </w:p>
    <w:p w14:paraId="60F1ABB9" w14:textId="5D660ABB" w:rsidR="003B5C40" w:rsidRDefault="003B5C40" w:rsidP="003B5C40">
      <w:pPr>
        <w:pStyle w:val="Listtoplevel"/>
      </w:pPr>
      <w:r>
        <w:t>keep yourself safe</w:t>
      </w:r>
    </w:p>
    <w:p w14:paraId="4E140F0A" w14:textId="5743FDC2" w:rsidR="009135FF" w:rsidRDefault="009135FF" w:rsidP="003B5C40">
      <w:pPr>
        <w:pStyle w:val="Listtoplevel"/>
      </w:pPr>
      <w:r>
        <w:t>ignore them</w:t>
      </w:r>
    </w:p>
    <w:p w14:paraId="3A79D66A" w14:textId="39D7AEB6" w:rsidR="003B5C40" w:rsidRDefault="003B5C40" w:rsidP="003B5C40">
      <w:pPr>
        <w:pStyle w:val="Listtoplevel"/>
      </w:pPr>
      <w:r>
        <w:t>move away from them.</w:t>
      </w:r>
    </w:p>
    <w:p w14:paraId="18E715B7" w14:textId="2F6DEB7C" w:rsidR="003B5C40" w:rsidRDefault="003B5C40" w:rsidP="003B5C40"/>
    <w:p w14:paraId="440F5D7B" w14:textId="77777777" w:rsidR="003B5C40" w:rsidRDefault="003B5C40" w:rsidP="003B5C40"/>
    <w:p w14:paraId="43B06B52" w14:textId="464DB92A" w:rsidR="003B5C40" w:rsidRDefault="00630E7B" w:rsidP="003B5C40">
      <w:r>
        <w:rPr>
          <w:noProof/>
        </w:rPr>
        <w:drawing>
          <wp:anchor distT="0" distB="0" distL="114300" distR="114300" simplePos="0" relativeHeight="251655276" behindDoc="0" locked="0" layoutInCell="1" allowOverlap="1" wp14:anchorId="2EC55F31" wp14:editId="764DD7FB">
            <wp:simplePos x="0" y="0"/>
            <wp:positionH relativeFrom="margin">
              <wp:align>left</wp:align>
            </wp:positionH>
            <wp:positionV relativeFrom="paragraph">
              <wp:posOffset>-142875</wp:posOffset>
            </wp:positionV>
            <wp:extent cx="1885950" cy="1885950"/>
            <wp:effectExtent l="0" t="0" r="0" b="0"/>
            <wp:wrapNone/>
            <wp:docPr id="209372017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72017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C40">
        <w:t>You might feel okay about saying something back if you are with someone who can support you.</w:t>
      </w:r>
    </w:p>
    <w:p w14:paraId="066A09FD" w14:textId="77777777" w:rsidR="003B5C40" w:rsidRDefault="003B5C40" w:rsidP="003B5C40"/>
    <w:p w14:paraId="0C1FE717" w14:textId="69111629" w:rsidR="009135FF" w:rsidRDefault="009135FF" w:rsidP="003B5C40">
      <w:r>
        <w:rPr>
          <w:noProof/>
        </w:rPr>
        <mc:AlternateContent>
          <mc:Choice Requires="wps">
            <w:drawing>
              <wp:anchor distT="0" distB="0" distL="114300" distR="114300" simplePos="0" relativeHeight="251655200" behindDoc="1" locked="0" layoutInCell="1" allowOverlap="1" wp14:anchorId="7AAC6321" wp14:editId="0CE692C9">
                <wp:simplePos x="0" y="0"/>
                <wp:positionH relativeFrom="margin">
                  <wp:posOffset>2238451</wp:posOffset>
                </wp:positionH>
                <wp:positionV relativeFrom="paragraph">
                  <wp:posOffset>287732</wp:posOffset>
                </wp:positionV>
                <wp:extent cx="3476625" cy="5712790"/>
                <wp:effectExtent l="0" t="0" r="9525" b="2540"/>
                <wp:wrapNone/>
                <wp:docPr id="461268069" name="Rectangl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571279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111060" id="Rectangle 15" o:spid="_x0000_s1026" alt="&quot;&quot;" style="position:absolute;margin-left:176.25pt;margin-top:22.65pt;width:273.75pt;height:449.85pt;z-index:-25166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vfZkgIAAJ4FAAAOAAAAZHJzL2Uyb0RvYy54bWysVEtPGzEQvlfqf7B8L5tN84CIDYpAVJUo&#10;oELF2Xht1pLX49pONumv79jebFJAPVTNYWPP45uZzzNzfrFtNdkI5xWYipYnI0qE4VAr81LRH4/X&#10;n04p8YGZmmkwoqI74enF8uOH884uxBga0LVwBEGMX3S2ok0IdlEUnjeiZf4ErDColOBaFvDqXora&#10;sQ7RW12MR6NZ0YGrrQMuvEfpVVbSZcKXUvBwJ6UXgeiKYm4hfV36PsdvsTxnixfHbKN4nwb7hyxa&#10;pgwGHaCuWGBk7dQbqFZxBx5kOOHQFiCl4iLVgNWUo1fVPDTMilQLkuPtQJP/f7D8dvNg7x3S0Fm/&#10;8HiMVWyla+M/5ke2iazdQJbYBsJR+Hkyn83GU0o46qbzcjw/S3QWB3frfPgioCXxUFGHr5FIYpsb&#10;HzAkmu5NYjQPWtXXSut0iR0gLrUjG4ZvxzgXJkySu16336DO8skIf/kVUYxvncWzvRhDpF6KSCng&#10;H0G0iaEMxKA5nygpDlSkU9hpEe20+S4kUTUWP06JDMjHOZZZ1bBaZHE57VN8k0sCjMgS4w/YPcB7&#10;9ZexUoTp7aOrSE0+OI/+llh2HjxSZDBhcG6VAfcegA5D5Gy/JylTE1l6hnp374iDPGLe8muFr37D&#10;fLhnDmcKpw/3RLjDj9TQVRT6EyUNuF/vyaM9tjpqKelwRivqf66ZE5TorwaH4KycTOJQp8tkOh/j&#10;xR1rno81Zt1eArZSiRvJ8nSM9kHvj9JB+4TrZBWjoooZjrEryoPbXy5D3h24kLhYrZIZDrJl4cY8&#10;WB7BI6uxqx+3T8zZvvUDTs0t7OeZLV5NQLaNngZW6wBSpfE48NrzjUsgvX+/sOKWOb4nq8NaXf4G&#10;AAD//wMAUEsDBBQABgAIAAAAIQAXEpCI3wAAAAoBAAAPAAAAZHJzL2Rvd25yZXYueG1sTI9NT8Mw&#10;DIbvSPyHyEjcWLKPTlCaTgyJAweYKEi9ek1oKxqnStKt/HvMCW62/Oj18xa72Q3iZEPsPWlYLhQI&#10;S403PbUaPt6fbm5BxIRkcPBkNXzbCLvy8qLA3PgzvdlTlVrBIRRz1NClNOZSxqazDuPCj5b49umD&#10;w8RraKUJeOZwN8iVUlvpsCf+0OFoHzvbfFWT09DglJZ19jL68Br327o+PO8rqfX11fxwDyLZOf3B&#10;8KvP6lCy09FPZKIYNKyzVcaohk22BsHAnVJc7sjDJlMgy0L+r1D+AAAA//8DAFBLAQItABQABgAI&#10;AAAAIQC2gziS/gAAAOEBAAATAAAAAAAAAAAAAAAAAAAAAABbQ29udGVudF9UeXBlc10ueG1sUEsB&#10;Ai0AFAAGAAgAAAAhADj9If/WAAAAlAEAAAsAAAAAAAAAAAAAAAAALwEAAF9yZWxzLy5yZWxzUEsB&#10;Ai0AFAAGAAgAAAAhAJ6i99mSAgAAngUAAA4AAAAAAAAAAAAAAAAALgIAAGRycy9lMm9Eb2MueG1s&#10;UEsBAi0AFAAGAAgAAAAhABcSkIjfAAAACgEAAA8AAAAAAAAAAAAAAAAA7AQAAGRycy9kb3ducmV2&#10;LnhtbFBLBQYAAAAABAAEAPMAAAD4BQAAAAA=&#10;" fillcolor="#ffe599 [1303]" stroked="f" strokeweight="1pt">
                <w10:wrap anchorx="margin"/>
              </v:rect>
            </w:pict>
          </mc:Fallback>
        </mc:AlternateContent>
      </w:r>
    </w:p>
    <w:p w14:paraId="084C883D" w14:textId="752171D2" w:rsidR="003B5C40" w:rsidRDefault="00630E7B" w:rsidP="003B5C40">
      <w:r>
        <w:rPr>
          <w:noProof/>
        </w:rPr>
        <w:drawing>
          <wp:anchor distT="0" distB="0" distL="114300" distR="114300" simplePos="0" relativeHeight="251655277" behindDoc="0" locked="0" layoutInCell="1" allowOverlap="1" wp14:anchorId="1274C771" wp14:editId="2363B983">
            <wp:simplePos x="0" y="0"/>
            <wp:positionH relativeFrom="margin">
              <wp:align>left</wp:align>
            </wp:positionH>
            <wp:positionV relativeFrom="paragraph">
              <wp:posOffset>73025</wp:posOffset>
            </wp:positionV>
            <wp:extent cx="1752600" cy="1567755"/>
            <wp:effectExtent l="0" t="0" r="0" b="0"/>
            <wp:wrapNone/>
            <wp:docPr id="210289464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89464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56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93B">
        <w:t>Simon</w:t>
      </w:r>
      <w:r w:rsidR="003B5C40">
        <w:t xml:space="preserve"> and </w:t>
      </w:r>
      <w:r w:rsidR="0033593B">
        <w:t>Kit</w:t>
      </w:r>
      <w:r w:rsidR="003B5C40">
        <w:t xml:space="preserve"> are going down </w:t>
      </w:r>
      <w:r w:rsidR="0033593B">
        <w:t xml:space="preserve">a </w:t>
      </w:r>
      <w:r w:rsidR="003B5C40">
        <w:t>street</w:t>
      </w:r>
      <w:r w:rsidR="0051505A">
        <w:t xml:space="preserve"> with other rainbow friends</w:t>
      </w:r>
      <w:r w:rsidR="003B5C40">
        <w:t>.</w:t>
      </w:r>
    </w:p>
    <w:p w14:paraId="3A718698" w14:textId="3E87A714" w:rsidR="003B5C40" w:rsidRDefault="003B5C40" w:rsidP="003B5C40"/>
    <w:p w14:paraId="6EAEBBD7" w14:textId="77777777" w:rsidR="003B5C40" w:rsidRDefault="003B5C40" w:rsidP="003B5C40"/>
    <w:p w14:paraId="1DBC8BF3" w14:textId="6365D1F5" w:rsidR="003B5C40" w:rsidRDefault="003B5C40" w:rsidP="003B5C40">
      <w:r>
        <w:t>They are holding hands.</w:t>
      </w:r>
    </w:p>
    <w:p w14:paraId="5BCE89E7" w14:textId="77777777" w:rsidR="003B5C40" w:rsidRDefault="003B5C40" w:rsidP="003B5C40"/>
    <w:p w14:paraId="5331EFAB" w14:textId="06B74839" w:rsidR="003B5C40" w:rsidRDefault="00630E7B" w:rsidP="003B5C40">
      <w:r>
        <w:rPr>
          <w:noProof/>
        </w:rPr>
        <w:drawing>
          <wp:anchor distT="0" distB="0" distL="114300" distR="114300" simplePos="0" relativeHeight="251655278" behindDoc="0" locked="0" layoutInCell="1" allowOverlap="1" wp14:anchorId="547966BA" wp14:editId="43D09DD9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1830703" cy="1466850"/>
            <wp:effectExtent l="0" t="0" r="0" b="0"/>
            <wp:wrapNone/>
            <wp:docPr id="45378866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318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03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B3BA00" w14:textId="48E14F98" w:rsidR="003B5C40" w:rsidRDefault="003B5C40" w:rsidP="003B5C40">
      <w:r>
        <w:t>Someone yells at them:</w:t>
      </w:r>
    </w:p>
    <w:p w14:paraId="39CAA7FF" w14:textId="77777777" w:rsidR="003B5C40" w:rsidRDefault="003B5C40" w:rsidP="003B5C40"/>
    <w:p w14:paraId="628F2D0F" w14:textId="2CEE4E9C" w:rsidR="003B5C40" w:rsidRDefault="003B5C40" w:rsidP="003B5C40">
      <w:r>
        <w:t>Ew gay!</w:t>
      </w:r>
    </w:p>
    <w:p w14:paraId="75200940" w14:textId="3489CA93" w:rsidR="003B5C40" w:rsidRDefault="00511711" w:rsidP="003B5C40">
      <w:r>
        <w:rPr>
          <w:noProof/>
        </w:rPr>
        <mc:AlternateContent>
          <mc:Choice Requires="wpg">
            <w:drawing>
              <wp:anchor distT="0" distB="0" distL="114300" distR="114300" simplePos="0" relativeHeight="251655279" behindDoc="0" locked="0" layoutInCell="1" allowOverlap="1" wp14:anchorId="252D32E9" wp14:editId="35445DB5">
                <wp:simplePos x="0" y="0"/>
                <wp:positionH relativeFrom="column">
                  <wp:posOffset>0</wp:posOffset>
                </wp:positionH>
                <wp:positionV relativeFrom="paragraph">
                  <wp:posOffset>314960</wp:posOffset>
                </wp:positionV>
                <wp:extent cx="2019300" cy="1905000"/>
                <wp:effectExtent l="0" t="0" r="19050" b="0"/>
                <wp:wrapNone/>
                <wp:docPr id="1510963437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1905000"/>
                          <a:chOff x="0" y="0"/>
                          <a:chExt cx="2019300" cy="1905000"/>
                        </a:xfrm>
                      </wpg:grpSpPr>
                      <pic:pic xmlns:pic="http://schemas.openxmlformats.org/drawingml/2006/picture">
                        <pic:nvPicPr>
                          <pic:cNvPr id="1809212887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0550"/>
                            <a:ext cx="146939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67470998" name="Speech Bubble: Oval 3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983614">
                            <a:off x="1095375" y="38100"/>
                            <a:ext cx="923925" cy="84772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10757D" w14:textId="77777777" w:rsidR="00630E7B" w:rsidRDefault="00630E7B" w:rsidP="00630E7B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1966522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7300" y="0"/>
                            <a:ext cx="727075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2D32E9" id="_x0000_s1074" alt="&quot;&quot;" style="position:absolute;left:0;text-align:left;margin-left:0;margin-top:24.8pt;width:159pt;height:150pt;z-index:251655279" coordsize="20193,19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wvsBOQQAAMYLAAAOAAAAZHJzL2Uyb0RvYy54bWzcVm1v2zYQ/j5g/4HQ&#10;98aS/CLLiFN4SRMUyBqj6dDPNEVZQimSI+nY2a/fQ1Jy4yRYuwIbsH2wzJfj8e655+54/vbQCfLA&#10;jW2VXCbZWZoQLpmqWrldJr99un4zT4h1VFZUKMmXySO3yduLn3863+sFz1WjRMUNgRJpF3u9TBrn&#10;9GI0sqzhHbVnSnOJzVqZjjpMzXZUGbqH9k6M8jSdjfbKVNooxq3F6lXcTC6C/rrmzN3VteWOiGUC&#10;21z4mvDd+O/o4pwutobqpmW9GfQHrOhoK3HpUdUVdZTsTPtCVdcyo6yq3RlT3UjVdct48AHeZOkz&#10;b26M2ungy3ax3+ojTID2GU4/rJZ9eLgx+l6vDZDY6y2wCDPvy6E2nf+HleQQIHs8QsYPjjAswupy&#10;nAJZhr2sTKcpJgFU1gD5F+dY8+4bJ0fDxaMTc3TLFvj1GGD0AoNvcwWn3M7wpFfSfZeOjpovO/0G&#10;4dLUtZtWtO4xUA+B8UbJh3XL1iZOAOfakLYCFvO0zLN8Pi8SImkH6kPM306ywgPkj3rpeJZ6324V&#10;+2KJVJcNlVu+shrshSIvPToVD9OTizei1detED5efty7CKY/Y8orKEUWXim267h0Ma0MF/BWSdu0&#10;2ibELHi34XDLvK8yBBsp7eCSNq10MdzWGe5Y4++vYcdH2O7tpovjRjD6q53eIwvekc3+V1VBGd05&#10;FXLoVd5Nwa1pT62BfNlkVo7LgXzjbDKJEkcKAVZj3Q1XHfEDmA+zwh304db2Bg4i3nSpPIiBv0Ke&#10;LECnXwlOeLP7IbzweYPiZQfMMXuB+t/Kz/uGag4rvdonhJrNikmRliUqaiTUveacNeSX3WYj+ILc&#10;PVBBxhMfjv7kMa1tQNr747ElRgGKcj6eZZMARp/gWVpOx8U0IUjl8TwbEnlAu8zHZY5dn+nzSVFg&#10;HCM8xGsAssd6z6stfydARssvqRBq933QI+8He8PIPQruTRfyI6+RW77qBLNDk+CXwhB4Dv4wBvpm&#10;cauhFY/L2VCSPBd9W/EnAjODQq85ErbX3SsYJE91R4d7eX+Uhx5zNCz9K8Pi4eOJcLOS7ni4a6Uy&#10;rykQ8Kq/OcrD/CfQ+KE7bA6x7hwJsFHVI9IrBBs5YjW7bpEEt9S6NTXoclhE53Z3+NRC7ZeJ6kcJ&#10;aZT547V1Lw9yYzche3TNZWJ/31FfUsV7CdqXyEGodWEymRY5Jubpzubpjtx1lwqRQ0WBdWHo5Z0Y&#10;hrVR3Wc0+JW/FVtUMty9TJgzw+TSxW6OJwLjq1UQi7X6Vt5rVPgYT8/NT4fP1OienQ60/qCGVKOL&#10;ZwUhyvoQSbVCYarbUC081BHXPgRI+1jLUQj+S70pK2ezaZ4PpWT9P+lN+T/djLJ8WoT3zsunUJEX&#10;qa+eoT7ms6II3erf7kXh1YTHYqhw/cPWv0afzgN3vz6/L/4EAAD//wMAUEsDBAoAAAAAAAAAIQAW&#10;NeCa6NoAAOjaAAAUAAAAZHJzL21lZGlhL2ltYWdlMS5wbmeJUE5HDQoaCgAAAA1JSERSAAABYgAA&#10;ATwIBgAAAPrYu/0AAAABc1JHQgCuzhzpAAAABGdBTUEAALGPC/xhBQAAAAlwSFlzAAAh1QAAIdUB&#10;BJy0nQAA2n1JREFUeF7snQV4G0cThmMLzcwYU8wMsYN2mJkZbcdhZmZmZmZmZmZqkqYp/mVukzaJ&#10;rfl3VuCTtCJbhqSa53ktafcs3Z3uPs3Nzc6WMZnJTGYyk5nMZCYzmclMZjKTmcxkJjOZyUxmMpOZ&#10;zGQmM5nJTGYyk5nMZCYzmclMZjKTmcxkJjOZyUxmMpOZzGQmM5nJTGYyk5nMZCYzmclMZjKTmcxk&#10;JjOZyUxmMpOZzGQmM5nJTGYyk5nMZCYzmclMZjLjmSshgOBF8CREE9wIZgSTmcxkJjOZEc2C0I7w&#10;JwEQM7MyEgdbEfi6W0Oovz2kRLpCSpSrpKyXDbg4iEHAN6PLqfAFYQTBgWAyk5nMZCbTw1oQXhMg&#10;IsABlo2sCDtmVIedM2vozY4ZNWDL1GowvGscONuLuaKcR7hMMHnPJjOZyUzGsKkEKpjzB6cyBbYw&#10;7CJM75sCwb62XGGeSzCZyUxmsv+8hRGot9q6VpBk9yy2kBqbRcMqgJ21UC7IMwkmM5nJTPaftP8R&#10;oH5lP8mOmYaFH4zFtunVoHqKl1yQvyfEEExmMpOZ7KO3UQSICXGEXRwPGMMH47MSoGvjUOjSqBws&#10;Hl5RSTSLkm3Tq0OFGDcJrpeM9QRTLNlkJjPZR2eDCZj9ABsnpysJ4boJVWF41yRYNDIDlo/JgK3T&#10;SsZDRvAHwNxcIcjzcMVNZjKTmexjsJUEInIV1IRvw6R0WDC8KqwZn6HWpy/rxleF9UTMFw5Ng14t&#10;I2DTlIK/l5zZA1PB3KwMesm5hATcCJOZzGQm+1CtNQG2T6vGFDxkBfGCp/ROhu0GpqrVr+QLO8jj&#10;klEZsJSwmHjUyGqOqG/V8rn60KpWoNw7XoQbYzKTmcxkH5JhjPU7AqwZV4UpcnIqxHnA8jHVYJsB&#10;QjwhO5E+ovBqyzXeRoR4fKZ02YKyYWK6PH58hmAyk5nMZKXeRIRnBKia4ClhCRuXLo3CYOOkwnmt&#10;LPBG4OYpGdCjaRgsG6Ucky4IGMfGbSI0IZjMZCYzWak1KwKKlUSfEXG4zOap+i3XJN2f2acK3ghs&#10;kuEPcwZXUoQsWMsVhDE94uVi7EQwmclMZrJSZxiKyCN/9BJhQ1g0vCrMHaR7xN3SkZVg7uDKNFzB&#10;zbzgpskVFjcnCxTib+kWm6yojFemjLCcgCeay+eL9iICM9EU0hYq6zeZyUymwfT2hA1hXFZ5GhZg&#10;9SlBPndQp3jiESt7wO3rhcDUvmlKbYVFtq0RuNEmK5zxeKJqAr74qFBgkcfjCcHa0gbiQ4Ogda0q&#10;sHvmUDi5dDycXDIONkzoB21rVwVPF1cwM+NRyL8jFwgNCaa8b5P9520AQbKacVOua8MQtTZ9wdAC&#10;FvBh9cnZO7smDOoQDe3rh8L26fnt+IMQHugIGwoZf8ZUuMxmYUptOOiEbC9iiRtvMoPNiQjvP0SA&#10;wawMHzrUy4C/Lm2BX85uoPx8Zr1O/ry4GW5vngW1UxOJKAsARZy8778EMf0Ek5nsP2gwomucklgh&#10;gzvF0dQ01XZ9WDyikkYRXjmmMiSEOUNWiwiYO7gKHQSiukynBiE0RKHabihYzW3RiHQY0jFGqb18&#10;lGIkHp/uAZPpNOL9bicCDFYW1rBl8gAqqFzhlQuxIcj/79dzG+HogtFgbk4F+an0E01msv+ObXK0&#10;FSmJFNKmTgisHq8spFhTQp9cYRS/kT2SmX3diTc6Z3BFKrKrxhGhJcuylltixCHSK8dWg/qV1G8W&#10;hvjZoRi/le4Gk2kwHp8v3s/niaBZtQrw54VNCgEtqPhqAt/vt/MbIat5HeIl89+RzzYVdDLZf8KE&#10;BOKVKt9IS432UBpUIWdCryTi5eoW4hVjM2iFNNX2teOrwPQBFWHdROOnu2kDB41M71+BedMPt5+w&#10;DHeGyZSNeKcD0UNdNipbTTC5r40JV+BD/f3wu3kjXRuTmezjtc8Jkl2zaiqEadGwSrCYXMpzxQpZ&#10;OrIiLBimx003whYNtSb0TWErCuYOqUwLE6m2zxucJhdjk+WbO58nhi4Nq8Ov55RFUv68qJEL8tqx&#10;vcl3Yw48nmCabN1MZrKPziCsrL1i0AbGdCvEeqqJ1cKhFeiNN+7NtA+NWf01p8/hfiCk0D3yHzce&#10;TzQdRVhVFLmvixP87N/Ij0GAlycI+KJfZKtpMpN9NBZOkOAQYrkgLR2NIQXl2CyGGPBm11Yd2Q+l&#10;lY2Tq9MymappcVyCfGwxVnyH7pX/sAn44r9bZqSpCSH3dUkg9463ThkIfL7oL9nqmsxkH4Uds7MS&#10;KA1hnjdMOX1t3YQMmDe0CmzXcEONC9aj6No4DLo1LgerxmqvTVGcTO+n+6bfitGV/+vhCR/iCcPl&#10;BYOVxI8rhqUBXKfDs1CMxTgvoslM9lEY9GwWpiTE3JxdfN6zWaTitTbGZKZAeHAAwP8eQN6rW3Dj&#10;0CYo5+cE++fVgn1zaykeWf9rbJrXCFJ6jel3mMXBbUM2T60B8wdLB4rsnq0IT/wXzQFDET/vna4k&#10;eFwBLE3guh2f1gsEAjpC0mQm++AN9szOv0mHAyi4GREYE5Y/18bKsRlga20J7z+7qUQuEeS3n16H&#10;N8+vKh67tGgA43rGM99HX/bMqQna5sZbNjqDeVNOFRxCHRbgoHiN+4NQlu6Z/45ZoSf87c4pTNEr&#10;zczo3ph4xsIfZNthMpN9kNaKkIueoFyI1k7IUOQIb57CznpAzxLB5bZPrw6rxlYDCxEffr5/Vk2I&#10;NfHDnVMFmkZpwdAK0LBmNSrq53auhgHtlAdoyNGnSBD1kMk2tK0TqmiLCnJAIf6U7p3/htniyLib&#10;iwdRYSvNXrAquK4/n1wJddMSgXjzr2TbYzKTfXB2g/AP13Oc3Ec9q2DLtGr0Bh4OvkCB69UqBmql&#10;+UFO6xhIi3UHAZ8P7xhiq4vfHl2gheRVP4/FrAHlISY0FP55eV3pPW4f3gK2ViKoVTkNDqyaBxOy&#10;kujyGybpJ8QbJ1eDPm3yQy+DO8agEONsHv8JIyKct3l0d/gFRU0GS/RKK7i+P+6bBejRlynDw1oV&#10;JjPZB2dfEN5zxUmV1eMyYM7gyjT3N7acC3xx7SjkfXlHyhe34f6JHUrCaCiH1y8kn6N5cMiWKRkQ&#10;7O8Cz8/vZ/6/Ki1UYsO66NIo3xtG0MMn+wT56GsdEPF6kdmkJvEqVzNF7kNA/sPxw84pxCtGMS5j&#10;J906k5nsw7HXlhb8PK4QqVIl0Qf+fn6VKXrGonGtDPD1sIH0JC8ao5Z/9vbp1aBV/ZrM/9FE4/QA&#10;pffgom9FObJfkOZ0D328Fu7m4AA/7p6qJGgfIvJ1PzEtG2/e/WeuZkz28di/1ct7aRXiuHA/puAV&#10;FZvmTYKynjbg4WwJF3evYS6jje/vnKaZGqwbdfrmQFeIdcd84i+lu+jjND5fDN/vkWZIFIcI42fI&#10;YfUj8v7HO+bBhVWT4Pfz0noWulC8J3msnRiJN+/GyTbTZCb7IOydPHWLxbZpNWDf0uFMwSvt/P3J&#10;ZejRtiV0qKccetCH+YNT5V7xR2k8nmhan0bp8NPxZVqFsaDIBbUw7/3r2Y3w2e450K1hOtzZPFtp&#10;iDUL+Wf9enqNPERhqmtssg/GcjdpGWm2dmINuHlwHVPoPiSC/Pxh1TgDRgTOUMSJP0rjmYvgp93G&#10;TVUzhviywPf76dhSeLF9Bvx0chVzGTnyz941thvWNTYVcDLZB2Nap6nHTImdS2czxe1D4vqBTdC2&#10;Xrg0XY2xnQjepJM/x+XIvsHwhAPdSx+RmZuLbnSqkUou49cVSDQxXDAxqzXktKjF7C8tYEqebJNN&#10;ZrJSbXh3WZExgTHV5aMrK8QIWTQiA2aPGsQUtw+JG4c2Q5NqIdK6x5zt47J2fDU6V578taWYh0I8&#10;iO6pj8dEKFA/7JpSIBEe3qkJfLN/PrNPX/Bz5bD6C4v8fVcO7QJmZqJdsu02mclKrcXHhjrnyoWn&#10;UdUApVoSa4gwzRpYGX66f44pbh8amOdcPi4a1k5gXwFsmlIdFgzNF+KkSBf0qD6T7qqPw/hmgrPu&#10;jk7w86k1agKmH4aJJ1d05bCWKxLObQAzcyH+mJrMZKXaRswZlJIrF56sltEKEcLhyvFhnvD1zeNM&#10;UdPFu5c3FLD6S5JKCb50G3GAiHx7kc1Tq8Pqcfn1l71cLfPIPvqoUqEEfAv4dtuE4hVEGUcXjITx&#10;PVvCkA6NoFb5GKifFgtPtkxT9KsKtirc99KFfPkFfVoDj8erL9t8k5msVNq38pkqsEoaesD4fN3E&#10;DHB3sofcV2wh+5D5/fFFmDkw3+vVBOYb83lmKMQfkUcliLe2sIYf985QE67SAtYbZrUXBCrGZ9aZ&#10;YsUmK/WWu3lyBq261qpWML1ZtWlKNUiL9Yb3r24xhexDJ8TfmU7fpCq8qiwemY4nLwrxj3RPfQSG&#10;N+mW9G1lsHfJAueTu7JmCnRpUBWym2TApjE9YNv4LNg8ridsGN0d1o7qCaM6N4JeTatBu9oVoUO9&#10;KpDVrBbMHdgZVo3Ohul92kPPpjWgcdVk6N6wKqwb1QPurpsA3x9eZJT1Q+Tvgz8+sl1gMpOVSvu3&#10;W+OQ1yg89Sr5US8Qa0msnjGaKWIFIffz28z2kiIt1kepxCduM7cgvhzcD2T/oDd8lu6pj8D4PHHe&#10;rwdmF1roJvVsDg+2zaGzLbP6S4JujWsw23Fb+zbNAHNzQUfZbjCZyUqdPQot6/ALCs+s/ilUgBaO&#10;SKc1JFgiZigYH35+bi9EBAfA8Y2LdYqytpiyvF3bMvqQ98Ud8HS2gfUyMUbB9XG3UhLhbdOqw/Ix&#10;1VCIkb50T334JrAQWcHPJwt6ky7fwyyN7J/cC36/sFmtHdf5933TcWr+m7L9YDKTlTprSlCemWNo&#10;VZB894gpYoUB481fXT8GbRvXgTwtgizv++72SbU+Y/H206swpa90Zmm8KckzL6PYfgRFet7QiugN&#10;oxB74I760I3HEzYa1a4O/KwiVMXJb0XpQZ9YBpXjo9XaUYh/PjSffMdCU3jCZKXWrAmwbkJ+psDK&#10;cenw5vk1poAZi8end8Ognu3hnxfKn/O/G8fhn+dXQWIkj5zJq1uwdtZwOvcebi+WwOSZmSm2H8GZ&#10;PLJbhsuF+KMwoUD0550l0nrDJcGzvYugZ9PazD6jcGot+Lu7Mft+OrzIJMQmK/WWN65ngpIQrZw+&#10;li1iRuY1Ed1h2Z2hQmIs7F4+Cw6smQdZ7ZtD7appMHVIDhxeOx+OrlsII3K6Mf/fYIhXHlPOHZbj&#10;aEHZtm4k3m9KpKvS9mO4wkJIB3N8NCcvZg58s28eU6iKCuqNysIZeHNv/uDuasto43fyP6x2TZya&#10;lg0/nl6n1v7z6bVgb21rEmKTlWp735dTFB1p26Q+W8g4PCFebUpMNPh7uUO99CoQVS4Eynr7ksdy&#10;8NvDC8z/KWnObFtJsyG427qYeMbcaaFom/RGHfKY7qGPwFCIfyxEfLigcOPKHetnKPUh3RvXgkZV&#10;UiE+NAQqxkZCm1pVYW7/7jC0QzNYNDgTOtWrDpXiomHn9MFwbV3+XHosXuxbAi8PLFXvI+tQNznS&#10;JMQmK50G48aZCwVmklVjKivKQ+6aVR0+v3KEKWTILw/OgY2lDcwbGAPrxyYx6d0iBFwcHCE8KETy&#10;8/0zzPcpCVo3qAGrxyunrnEHsSBYY2L2oEpyIa5Nd9SHb358vqhIY7S/qrz+8dRayU+n10m4bao0&#10;qJwCh+eOUbBr2lCY1qsT7Jw6lDwfBvtnjYQDBO4yY7q3Yr6XLnrWrYjfp6kam8lKpX3tYOcA3989&#10;Q+O1UeWCoFaqL1PEkOz2raBypC8M7xQOzdJ9ILGcC9Qq7wmV49zA09kOlgyOg5UjE2DDuHxR7tUs&#10;RFKXeMzvPyv5EXbovWP8Vy66OJw7JcpNSYjXT6oO9SqXlQuxkO6lD9x4PGFjFGKWQBnK+ZWToEP9&#10;apAWHQGD2jWFphkVoVfzerBieA60qFEZhnZqTJdDTxjFWPX/uaQnxkLrWlXg4NwR8M2xleR/pCEM&#10;eVochhm+I15875b1oWJMJBXpI/OIGPdoqfZe2sAblF1q0bKmrtI9YjKTlR5r4eLoQAVKng729uV1&#10;qFGpvJJ4ycGbaG+eXaHP3z6/DO+fXYT3n1yA3OcXIRefE16e2QlHVs/Oa1m35ntfd0+olughWTs6&#10;kQpylwaBUDk5Ef59oTzfXHHSt0tbWDQyX4hx9uZWtaTTKvWTTUCK8WMbSwGetO+lu+nDNwHPYrqr&#10;ox1TpPThx1PrYFqfDtA0vSIcnTdWynzpI9dbbVQ5FR5unwvfnVitFB82Fn9c2ASTc9qRH/veBsWb&#10;cT2aVIjF79RFukdMZrLSY5L3X9yWoEDhbMhI7ld34c6RLUQsr9HXcgHj5u3i7Bd/PTgF74gI6wKF&#10;2tPVVbJGJsZIjRQ/8n7KAmko/5J1O7phMc2uMGQYNm5T2zphsG5i/gCO+cOqwsbJ1WF6P2ndiSWj&#10;FPHhjybvlAjxjFZVE5kipYsWNSrBnunD4fiC8ZASGQYBXl5wbNFYOL9iIhxfNA56t6oPdSsmQ43y&#10;8YB1LNCrXTaip5IQ/3hmQ57q+3Lp3rgafcSbc29OLIJ/ji+Av48toMOTucthYfgFg7tCsI8P8bQN&#10;E3lHW3qzzuQRm6xUWVWBQHBCLlDpqSmwfOpoeHlxH3l9gwoWijFXxOSM7tsT3j49D+8enYY3t/bD&#10;J3uXwt65o2HTlMFwaOE4+OTASvj3/jElQR7bLxPsrK3+bVHdDxYNjoPPLh5ivrcuerRpDp4ujjCo&#10;bSisHBFPLomDoXqSJwR6O0n8fXzhCy2xbTk4qGTSkD50Xju5GK8cV40O4sDny4hHTPYP4kT31Edg&#10;KMSbR3RUE6cO9dRvnsnBEEGovy/1dONDg+HxTiKMjOVYxJYrqyTEGCvWFDOulRoHv59ZCy3SU6Fz&#10;ShAIBHy6/zMyMiRCoRhmZzWFP87k32TcOmWAwbFuDE1YW1rh+/LoDjGZyUqJfTY8p9soFKa5owfD&#10;ZzumwbmFQ4gYj4J/XlwhXCVeq9QjVh3F1qxOjbyKsdGStPJpsGfXTslvv/4C3kGhkimnbuGB/pYA&#10;YrFY4mjvKLm7bR68Q9FG75j8747FM6Bry6ZK76eNHUtmQmJkJAT7+UpHw8m8ak1gGtq9Y9uZ76XG&#10;q1swqZd02v2Fw6RFgLBAfouawbgdH1GhH4wRCybtm5SlJE4Yh21fuyIzhvv10ZUwumsrKEu83ye7&#10;Fir1/e/QUlgxpLNkXu/WsKR/O3i4fiJ8f1w6A/TS4T3pY0ZSlEKENfHZgaXw29mNsHNiDty4cQPQ&#10;ciqGgIO1BU0bTE9PBwuhUNKvSihs27gBTs/uR/5vPRXhq2ulk53qw+6ZQ+Dn0+uAZy4APk/4jYAn&#10;mk/en093jMlMVsK25M7hrUdQkMr6+sPzLZPB3dkRUmKj4c+nF8ilvzQ0gSI8cWAWzBndH366d5q2&#10;vSVtlStXpSeO3DwCQmDS8esgEFpiyUjYvXs39WpG7DxBvCpvCQpxaEAgFUBDhif7e7u8R4HFm3+b&#10;xpNH8jyrSRDY2djlioSid37udhBfzhX6tw5ViPGEnpHg7+WjFFphEUjEHadDknvFyKLhVel6E1oS&#10;PhrjlRHWH9SmvpJA4Swb7WpWUGqTs3PGEBjWqZlS2+vTyyApLhH6EmG0tRBRsczNzYXY2FhJ38qh&#10;4GxnLfnzwkb48shKOnuHrkk/vz2xhoj1Bti1a7fsKALwcneD/lXDoFtqELRPKkufh7raAkgk8Pff&#10;f4O/pyf8dXI57Js9lL4HZmrc3Ki9ktyuGYNh1cisvEAfb3i5fwmM64llMUUgMBd3ku4dk5ms5Cxi&#10;7uh+b1CQruxZB882T4LXzy6Bu4sr/PnkPPz99FJ+aIII2sPj2+HewfUKEfv76UW4tncDPUHQkpOT&#10;YdKxa2Bj70yFzMzMHKIr14Ixe89I7t27+2WzapXyfr93Ev56cgl2Lp2ueB9d7Fo2K696hTRoVitD&#10;snjcIMn8MYMkv987AW8/uQjvHp+B3Gd4s/AS/HDjMPh6ekrm9I9VCHKQn+aZp/9+fhV2TFcu9IOz&#10;k+C6EybgDvqYjAhxneymNZUECuOt9dLildq4cL3OHnUrwtOnn5CvWwJZFUIgLcAV9xNWpgORUEAF&#10;8/Lly3Dx0mVJo6rJsGhod/iDUfeBC3rkF1ZNkhyZnAl9+/anxxFau/btId7bEcr7O0NoSDDk5b6n&#10;7bmvf4d/nl+Dq+uxfvF6eL53ERxeMFLtfVVBISYCrhSj/vn0elNpTJOVGqOitGfFbHi+dQo8PbML&#10;Anx94S8isohciP94dAHey8IUqvzz4CQ5Qf6Ab775Bur06Eu94hbDJ0HvpVtgIhFmgUDwL55E3333&#10;3fuvzm6XfHJmD0walE3eT3+v+N2Tc/D28Vl4Rzx19KypCOMjtj05QwUZXyOnNizGWDTN1JjYMwJ+&#10;vn+W+Z5DsrsqiTASHeyIJ2Y96a756CysakyoWrjAXUsmxRGZyIX6elAhlFtwUBD0I8I7KD0MBpJH&#10;FOEAV3va17Z5893taleBxUN6vNUdx10PqZEhuQPaNSKivAk61akCb3/6Ct7//Tvk/vUL/PPyFvxx&#10;dSf8ckoa9lDi9Fr6+PPxZfAV8cDV+jmgEMcEB0m+PLJCkp4UK3m6Wxpq8XF3R884XbZ/TGayErP7&#10;KFRLJ4+Er/fMhAfHtsFvD8/AH4/PUY9YnqqmEyKqb4k3fWjHBiiXnAYjdhyHLtMXg5evP7x///4d&#10;PUOJNWzY8EfiWUumDumtU4g/PY83DW/CwdXziOCegbePTsO7B0fhyxPr4dn+ZfDN6U3wz73jUnFG&#10;oX5CRFkmxkj5uJi8mX2iwcnOVu29kXoZ+YXhsTD+ntk15d7wx2p25Xw81URq98xhGvN8B7ZtAH0b&#10;V4W8vDzZN5hvixaR79fOEgKdrGHgwAGwd++Bs6nRkV9+tXMa/HlhE2yZ0h9+OKU+1FiJM+tgZv9O&#10;f+DzQ/NHsZfRAnrU+pTh3D5tEFxcNVmypG9LyY87J8HL9aPgm2Or4M6W2cDni/bK9o/JTFZi5tuk&#10;VjrNlkAhPrN1OfF+z0mF+BMixM/1FGIOea9uwv0jmyC7fePcckEBfzVsUPfL7t27/dGsaZP/jRs6&#10;6Hv0snt1aA7vtMRvH53aQePImLf8DxHgcyungJ9fAFTvkAVCofB1mTJm0LFjp1w+X/DOzdldcnPr&#10;gnwRJqIsfX4RNs6bLPFydGT+oFzdv4HmEE/MToJpw/rB/RM7wMvNRZIU6jxLtm8+OrMWWzGFSg56&#10;yz9x6jS0q5kKf//9GvLevoF3P30J/7y6C68/uQwPj26FDvWqQY8mNSG7eW3Jo53z4bfzm2ioo0vD&#10;6vR/N0zoAz+clHqtGiFC/OvZ9ZLHOwpR/wKFWMdNwc2T+8P/jq+GrzePAxTin3dNhmOLxkhwoIiA&#10;Lz4m2z0mM1mJmbWVhQXNxb2ydDg42TvAX8TDxBjxn08uUAGT3/D64/FFSI6Nhlb1aqiJmjZYN+bi&#10;I0KJR6y5uluV8gn08dq+9eBM1umzzz77Z+LRqzTsYVbGnHqu9evXx8e/xh+6BBEVMnIthBbw150j&#10;CkF+/fA0fY/nxLN2tHOiudJc6lWNh8ZVA+HK3vy4N0FSpoy5ZFj1AJzZ+qMyvrkok8+TjqzTns0g&#10;9TBx4MST7XPgF5xgVIfQIRiGSAkPUrzeNWMIfHdCn7oW62HjhL6Mdv3R5RVjaAIfsxumUyG+OKcP&#10;3b4fTq0lHrH4oGwXmcxkJWYCPo8PeV/chvtrx8LFxUPh1wen4cfbR+Bnctkv9yRrVkqDN4/OwLtn&#10;lyA3X7QKTEJEiMbMidxXt+DmgY30B2BETre35LKY3g10cHbJw5uBLYdPBpGFLb0ZmN6mqwTbgoKC&#10;6OVy65ZtYPP04TRd7smJbfD62VX6nqzP6tsmCr6/c0qtfcKAbJzJ4aJs/3wURry+NzaW1n/wzIX0&#10;hpU2IX5CvNvBbWrrDiuo8EjFq10xMotmTfysx6ALrhdeFLzYu5g+DmnXgIYmaiRF/YuvH5Nt5fHE&#10;K2S7yWQmKzlzc3Ki4rdrYjY83DAOvrlxBL6+uhu+vLIL/iaX91SgdMRzDQFnx9i3ZAq801B34sX5&#10;/SAhy8hf9+3c+l2v7Ozc3377Dezd3PPQM5584gYFRZh4w/DLL79QIUbDfNT0pFia4YEF5jUJ/tpZ&#10;4+ljleRE8HVzUYzO+9/tUyAUiP+U7Z6PwIRhfu5u/8MMhh9PrYeZfTtDdgt2TWBMBfvh6DLpcz1i&#10;r9rYMW0gs70kWTqsx7/f75gAtzfPoq/b1q4KvDK8arIdZTKTlZw1rJH+FgXowo5VsG7WGPj62j74&#10;7MJW+PLqHvjp7gkl8TIGT8/sgfefnGf2IdOH9aGPKKAKiHe8YPyQd85Ojv+SVc6zdnB67+TtIwkK&#10;DoI///xTJsH59s8//4BAIH6r7Qck9/Nb4OrgAJ9tnwZf7JwBiyeOoO1/Pr2MccO/pHvnwzc+T7TV&#10;ztr2DQoPXo5vmtQffD1d6Q0yY4JetvaQR8mzanQv6NNEOpQa4ZmLMLyFEyOYzGQlZ6OyE31Wjuvz&#10;MwoQ5gV/d/MIPD21CR6dWA1fXN5NY8Vc8SosKKoZaUk0xMHqRyokxjDb5eR+dot68LmfXaeFh94+&#10;OQf/Ev55fB5e3z4Ib24fgMmDe0t+f3SBluvcMG8i830WjB8Gn++YDq8In++cTrZ5J20/sWkJXq4+&#10;ke2iD96EfNH2bo1qSj4/tBx+2jUJrs3vB5YWFlorohmKXIRf7mfUATaAopzCaXa/TvDN1vGwaJh0&#10;5B+GQ8gP7kc1etJkH7BZCnn/vP30muSPR+eJEB+CO4dWw+2DC+HT81vgTyJucq9UVcgMBd8DBXTa&#10;oJ7MfjmJUeHM9oJQOSUO3j+7AEkx+e8p3x5cFxsrSyrETSpLbw5i/NvMDKuu8WrJds8Hb+bm/F6H&#10;542ERUN70htVyLTe6jUnCoPcE543qJtaX0EI9HX9RbW2cWHpXrfSa/wh2jy5/z/4eteMwW+FAjqU&#10;2mQmKxXWu1JS7Ns7hzdDZrsm8PA4EeJ9c+DZ2Y1EiC8YRYQRfJ/+3drSamysfjm6PGJD+Id49G+I&#10;p//6kbwwPW7LDXh5ZgfkfnkHXO3tYXL3ZvDrY6mHPqp3D/SSMPzxMZlnteQ4uLd1DvwkE+Ku9asy&#10;xaowNK6aSiunDe7QEM6tmMBc5uTSsTC0Y0Nmnyqz+neioRRWX0FoVTnxGxTiFaN60dfJEWFvBAJR&#10;D9k+MpnJSt4sLMp4kocvP7u4C+4fXQG39s6Gl+e20FQ2XfUaDOHKzuXMdi6Bvt7M9oJBvF9ZTjG+&#10;lnrD18l6rICfHp6Hz7ZPhZb1atE+9JCx/gDZD2F0p3xUxpegqH29eSwV4rY12PUlCgqGPXBOuEHt&#10;GzKromEt41GdG8DPR5fAsiGd4Nke/aq4+Xu6MNsNBfObt4/s9P6nXZNh1aict9hmbk5rZZhm6zBZ&#10;6bI+tYNEESH+cGv/Qnh4ZDF8cXknjRsXxiPGG2JfXD7M7Cs2ZOsvFWFpec+U2CgY0L0DfLp1Cry6&#10;Ki2b6eroQitzyXbHR2V8nsXLr4+uAi9XF5kQpzEFq6B8vX8u9GgiHcjBoqA38U4tGQs5LZQLFRUE&#10;FOKX60bl/rJ7Mnx7YjX8eXETufIR/SrbPSYzWakx8+bNvS0EfD5c3zOPiPF8eH5mI/yuuKQvAK9u&#10;YqEeePdCmstboihE+Bq8fXGNZmH0aVYdXmydCk/P7YMzW1dgSAK9YYF0d3x0Jg4v6w+vDi6DH3dM&#10;hCZVkpmCVRDGdGsKv+PgCF2j6AoAFffTayAhNH+gSEH44vByyQ9ku5+tGQF/XdpCq6/xzYXDZfvG&#10;ZCYrPdavUYw9eYDHJ1bBjb3z4POLO+Gb6wfYwsZB7mmqtu9bOVc6lZJKe7FB1kletAinf8Kynjhk&#10;G738lxcP0LQ15Nz2VTSNydxc3F66Jz5OIz80uTjAYu2gtkYT4g1jcNDGRo0xYV3Isy1YHvO8gV0U&#10;MeJfT60Afw/l6mmGgHUlvtkyDiZ2rP8eXzvbOeCPrslMVvpsXKcqYvIguXdkOdw/uhy+vLIHfrl/&#10;koiZdo/28NqFxOtVr+Xw2+NLTIFGlk4eBb5eHhBMvLS/PzG8noU+vPv0Kp3WX/5DgSKM24L1llvW&#10;rw2fbpsC28dnweeXj4BQYPEfODF5GTHlgqF8ZCgMJFcDqmJlKMfmDYMXu+bS54fn6y5FqQpLhDHG&#10;7OniAMtGZCoti2CVtWl92NkeL/ZJR85p4+sjKyTyz8Kh3rKdYjKTlbz17JmAl+J4oy7QzMzsAV6e&#10;39q/GB4cXQGfntsG39w4QGfqYAkdcnDtfHjziF1mUhNb5k6Qesq0rKY0jYy1nCqaRF0b9SqXp//3&#10;O1nHb28egu9vHYV2jevCoTVzIb5cIMwfOxTqVq0MAnPRLbpDPnLD7/fwglHwv63jYF5WE7Xp7/Xl&#10;26Mr4daa8YrXWPBnQNsG0CQ9BSxFQujXpj4sHtqd6enKkYvw9yfXwqmlYyHUzws66cjmeLRpMhyc&#10;py76jdM1x7yx8LzSawKfZ6pDbLLSY2LMo8STkyARW1mjpyC5vHMO3Dm4BJ6c2ghfX91PK6CpDkdG&#10;zzLQryzN0eW2G3MoNIvxA7KY7ZqY2qczvH52GX6+fwoeHFsDz89sAX9vb/j+9lEqzhiuEAjwpORl&#10;yPbJR218c+GwA0TIUsMCaCrbpVWTlURKX7xdnZjtcs4sGw97Zw2lQs/n8+DLIyuU+uUijLM921pZ&#10;KPXp4uyS0fCTyoSiPRtnaB+gQj5LXs/i+xOryToJv5PtEpOZrCSNXwkvx8UWttBy3k4IrdYYsvbe&#10;gzqDp8GZzVPg6u45cO/ISvjm+kFaDlNV4Lq3bgZvHp5Ua5dzbscqInTa84V1cXHXGrW2lxf2w7Nz&#10;0jrF+rBvyVT4gYju8zOb4fbBZfD45DpYOnkI/PLgNLwhAv3q8mH5Tbr/ignLenrCugl94bc9U+DK&#10;WpzpgiFcWsCKZd8eMWwE3fKRmeDh7AgD29WHuQM6QZcG6eDn7gLH5g6ic8mx/kcjZPn6lVKU2jaO&#10;lo6W08SemUMVQn19/QwQ8ETTZfvDZCYrKRPWFfBF6An+WWvIbOiw8jj02nsXeu1/AB0WboOzW2bC&#10;pR0zqXD9QjxJ1Zmc/yXe8TfEW5aHCuQxWNXQQd6Xd6B1w9rUI8I57rh9+lA3vQqzfdvMEfC3yjqx&#10;wPU5sW4e/HTvGDw+voZ4+Qvg8Oop8NXVA/Dbw7Pw7tVN6bxlPNEc2Y75TxiOHERB2ja1YEV5hnRs&#10;wmyXo3WY8smV8MvRxZSfT2ifVUMV7vteXzmahkPkrw/O6K81zNK5Qb7H3DSjAv7wfoS54ib7kMwO&#10;wxEdt56CVgt2Q/dt16gAUyHedw+6rTsJl3cthFv7FsCz0xvhiyt76KU9V2SrV0yDd1jj4YV0un0c&#10;9IGF5L+7eRD+d/0AjcViKU289Jf+zw3w8/JU/L++aBvY0ZycTKx2Lm8/vQHnti2DT05tgKu7yI/L&#10;9ukQ5O8LFmIrWDdrPOaRojf8TrZf/jPG54n+1DWppzZSwkOY7QXhz4ub4SL5cTw8fzT8RZ6zluHy&#10;dJd0IMifp1fAt7JZo5FLS0fR7A35a1WqpcTQR6woxzMXmuLDJitZE/CFPzaduwG8Y8tDxZ7DpSJM&#10;hfgOebwH2dsvw57lkwAzJ+4eXgrfXNsPvz06D2+f5hf/qVu5Aq1BgTe+np3eDHcOLSOP6+DFmfXw&#10;kpzgn53fCv+7QQT5xkH4/vYRGgLAGHNCVKSSUHIZNyCTiCIfWjeoBVVTk6FO1Yrw5rlmrxd/GMrH&#10;RjH75OAPyI93j8H9I0uICE8lHv4SGobAkAzC/4/OzED2wWmcrUJVrFg0qVJe6bWhRXkwLtu1UU1J&#10;tYSIvFk9mkgmdqovqZEULZnetxOkRYbmPV41An7YORm+3z4Jft4zFbaO6Ax1k2PfD2zfKPfHU+p5&#10;yatGZ6m1ISfnD4ffzmn+cencIJ08rodKcVFgbi7sL9sVJjNZiZiVUGgJvU4+AJ5AmC/CcohH3GvP&#10;LZgxPAuu7ZlHLuWX0kpseEPr+xvS0XE4Ki2dCCXmGD88thZuEs/59oEF8PTkWnh5YSs8P7sZXhCe&#10;n9lEPNH1RMj3ktdr4Idbe4l4nwIvdxci7Pmx43/I+7k4OtI2nCVE3q4LFGIsVP/k9G52PxH+34mX&#10;/sWlXXCP/KDc2LsQnB2cQCQU3d7ZogVPtj/+qxbWo0kthUjd2DhD42V91YRoxfPfiMf5wyH9pjT6&#10;gQhwmJ+PBEX2m60TVBgPX8seX20YA9cW9Idna0bCF5vHwTfbJsB3RJR/2zcdfieEenv882TXAkVY&#10;YVS35mqfheya0ldraMLRzoZ4wnzgmwlM0yKZrGSNZy56XGP4DOiw6SgNSyiL8H3ySNhzG+pXqwCY&#10;OXH74GL49tYhmjUxZ0RfKsJYKH7Z5KFwe/9iuLRzNnlcCE9OrKUDP765vp+Wzfwfefzqyi74+upe&#10;+OLyLnh8fCU8PLIAvriwDr67vhOendkMzetUg8y2zeDO4U3wBxFU9Fy/urIXXhGB/5I8fnF5j2J2&#10;EG1Eh4YqnsvDJ/iI3vBXV/fBp+c2w5OT62D2yF7oBUuqVCnDl+2O/7TJp0xCvji0TPL1UXa8NiUy&#10;VOn1gem6pzQa1rm55NHKERK58H6/YxL8tHsKrB/SXlIjLiy3XnKUpGJk8PvY6Gj49ttv4cSJE6/f&#10;Envx4kXuuXPnJO3atYOQ4GCIC/KCiR3r/Hl5fn/Iblgl79amWRrT2zaM0X6z7rMDSzEcYQpJmKzE&#10;jc83J17wqYfgHhYLvQ48VBZiKsb3IGffXbCytJQ8OIalMBfB55d2wk93j4O3uwe8fX4FfrxzDB4d&#10;XwfXd82lIYkja2dCk1qVIMTPWzI+q43k5YGlkl/PbSCPS/5ZMzb73/7tm/+7c8kkyWfnN8GjY4uJ&#10;Bz0THh9dAp+cWAEPjiymIo1hjbtE9L+/dZB44OvIcquogCKvLm5nZm3IBTciKFCtHePWP945Tmtl&#10;vCCXq+gVY1zQ1lYUJNsX/3kTmAs6+7i5w7GFY2BM91YwQ8NAifQEaWxVTlJYsNJrLt+dWA3tqyX+&#10;8fv+6fDFpvGSmvHhb9q37/T15s1b6FRX3JmgUYD1tVu3boFIwIdr66ZB98b5Rd25zOzVmtkuB2tN&#10;kM1+K916k5mshEzIF/9Vd8ICGpYQWtmoizAVYuIREzG2t7HOvbV/Cdwh4vjy/HY6wm7H0pnw+vEZ&#10;+ObaASLEa2FC33bwiHjCV/asgnZ1KoGZ1NugJ05kZDT4uLrmnlk2gd4cQS6tm5g3MqdT7uPjq+GT&#10;0xtouODKrjlwfe8CWu3t2RnimRHhvHt4OTw9uQYeE56dWUuWwx+DbfDdjYPw5jmO1FOuBBfg60cf&#10;7x/bCnmvblFxxhuFGJ/+/OI28lnroXeHFnhj7qOZccNYZmZmdljAF+aZm/OekeslpoD1ba1csjIt&#10;JoI5kSgOyjgxrVfu5xvH5AWFhFPFZU3Bb6i9f/9eQo4tyaGp0tKVI7o0VftspH1N7dXkvj2+Giut&#10;mYr8mKxEzUxALkVRhBELG3u2EBMyd16H+SNziOe6EE6sHwe3DyyEzy/vgvef3yKe6kZ4eWEbjQlX&#10;ToqlYofDhpvXrSF5vm8xEWIzSE+vKjuFAL755hvo2qX7vzP6dMjDu/QoyJ/sXZjXuk7V33I6NM1b&#10;PWMELJ4wOHdoVse8+aNz8p6d2Uo84B007/ery3uI6O+DJ8TLenB0Kfns5cSzxclAlWtXNKyeTh9v&#10;bF8Ekq/v0VGAnxMPGG8aPji6HB6THwvMkhCYi7rJ9oXJmGZOJ/pUFbAFg7vTKe/lr+9smQ2/nVXO&#10;+21WLRXKeji9r1G9Ggqn7NvXbq/fvJE9A7h//74kNzdXsn37duo5b9myBV/fyMzMnEhW7O+vt46H&#10;bo1kU/RP1BAaYfw4cFk4qPt78l4T6KaazGQlYXxz4SDf2DSFENu5+TBFGOm4+pTk77tHYdeS0fSG&#10;3b1Di+DuoaXwIxHHulVS4f6R5XB113TqwaLniR4o3hgb2Kk5TMlpi16xZNWqVfSEktu9e/ckHTp0&#10;+qtz/Wrw4+l1ErmXrAqmMn1+YNn7hUO7vevWpHbe3NF9JU9PboFPTm0kXvhqeHhsBfxw6xCNVaP4&#10;5n15F+4f306fzx/UjVZV++nOCSreD4l44+PdIytppgSAqe6sDqM/lqoC9mjHfPjjxBLFa0wRu79x&#10;qtIyc/p3hnop4WBmVga6det2/tdff83F7/27776TvHnzJm/UqFHTY2JitpPPoFdNLPjm5sz2Po0q&#10;wdYx3cnxIQ0vfK0yQk9f+Dwhpim6EExmspIxclku6XX6sUKIHX0CmSKMVOs7UfI7EeL01BjJ6U2T&#10;qUd888AieHVpJzw8vp68JsJ8cCF8e30/jd3Kb5Bd3YcxwjVQOzWenkBeXl54EuL5qDD0fP73v2/f&#10;paVV/D0uLPjN8hFZ/15dP+P1/rkjoGZKwr/Otra/Ozo4/VS7Vp231TNq5Hp5+QLOMD25Vxvo0rwB&#10;PD+7EV5d2AKvP5HWSD6/cxWdpfn9p9cgOTwY/iUC/fXVPYDx6Bfk5MMJUEf37oI36XKle4JaHNah&#10;JeL8XigQ58lS2SSmIa9l3rLqQtzcOBOOL1Su7TCms/KADvy/1QPbwK/7pkPvRhXlIpone1RCHsLS&#10;xaSu9eHbvcT7Ju/Zr400PPJk13ylz9UX/JE3N+Ph+5oTTGayEjFzkdhaIcJIRJ1mkHPwEVOIfYPD&#10;qGfZo1UDydVdc+HitmnEu1wFD46spjfObu6bD1+Qx29vHFCMuJOLsY+HpwQ9pp5NayhOqIiIiHfk&#10;clUtWLh37176iFPky417WYvPfXx8FO+DNKpeAR6RdcHQBdYVlte1yHt5BQ6tmQ+fXdwJn57fTG8A&#10;Yurcg6MryQmIyfv8CiKeVQ30jDFE45aUDJE5vSBm8CAoP2s6xAwcAJZOrtLc4jL8FPJZ/0X78d7W&#10;OWr1GjISIiGuXLDyMOTT6vm9C4d2hz/2z4Cf9s2A7/bOgi+3TIDUMH+l749LVIAXJIb6U/o2qwab&#10;R/eATzZPga/2zoMvds+Gr/fOpe9zYlovKvSqn2cIO6cPwh+FXwgmM1nJmLm58GJiu2wlIW69ei9b&#10;iA88hPiIchK89P/51iE4vHYyjbHeP7oaPjmzGe4fXko80o1EhPfAj7ePKEIENDyBovjqJs4OTD2Q&#10;b46tBmsLWsNBTt6MGTPycJp7tNzcXEQphCG3d+/eSerVq4cxPQj194LzqybBlb1raDoc5idLhTj/&#10;pl14cCB8f+sIvQn44MgSKsSY17x62mDyuWYSPk/01tzMHMJ7dIcKC+ZqxDkyGoRErPl88Qjy2TjF&#10;uoXsMZx4zCN4PPFKc2ms2YHwsdnD3TOHqolYQqjmLAlVsIYFerC/7J1GRfR/xKP9iojq/3bNgB/3&#10;zYRv980lIjsHPt89F17tngev9hDwkb4m4GvCF4Qf9s6g7zV3YFe1zzFUmB3t7PGKqLV0M01mshIw&#10;9PJ6nXyoJMS9zz2FNov3qwlxPPEUT21ZSsXtzSeXwcbSEu4eXgEvzm2Fl+e3wCcnV8GXl7fDz3eP&#10;UFHEnGKpCF+nj3JxdLSzozM2oCA/27MIooP8uIIMIpEoLzY29h0R5vdnz56Fq1evwubNm6F///4Y&#10;0qDL4CXso+3zoE+bhpJfH1+k7/09+XHALAjMD+bWv/jp7gn44c4ReHRsBTwiQowhDMzssHVxBtvA&#10;APCoUlmSMm2ypML8OUwB5oJiLSBetCxkQRGYC6knTZ+bCaSPfPEbHu+jqtg2fUSXFmoiZojooddc&#10;PiyYCuivRIypIO8hYrxzJny+c7ZMgBlQQZ4Ln++aQzziufD9vln0PSrHRap9BsaJVdu08f2JNRK8&#10;iSzbRpOZrPiNeMP9nP1ClERYTkz99koi7Ortl/fV5f008wDFDYXul9uH4cjaafDs9CbiCW8lQrwC&#10;Xl3EARKriBDvgu9vHqIDJ7giLGdwZmdYOSaH3pjDEwILtNzcOAMaVkoAR1trJWHmIhTwYfPkflTE&#10;U6PD4NubJxTv+cv9E+Sz18OzM1vo52JM+I9HZ+E7sh44q8jDo8vg4bFVNM85yN8Tqs6dni+yeoiw&#10;EovmE+ZJHxcq96XNmw0u0bGK4dJkvcsRPlST38QsG1cuUE3IDAVn1KiZHEtHxaGYyvlx3wz4ei8K&#10;7Rx4tWu2jFnwaucsItIz4cudM+B/u2cST5q0bxoPFYkIq4ouHhOGCnFsSFCeuRnvS9k2msxkxW8o&#10;FF33XGQKsaNnWSrAXTdfhA6Na9OZjpvVqponFz0c1oypYEF+3pJbB7Bwzjp4emoVfHZhMxW8pydX&#10;wldX9tCQwF9PL9LlFSEK/P8X1yHv81sQFhws2TNrKB0eqzhB6AklzZJ4fWUbTZt6I3vEdpwF2FJs&#10;JeFWbMP3xZDEk1Mb4OnpzfD5pd3w9fUD8JgI8xMiwncPLSQivQYeEk+4YlIUVJ83jYgvV0ANFGI9&#10;sXR0pYLMNxOfke32D9YsRGIlESsovxGxbF69AjSumAg4uEMuxngz7wdZDFnKbMr3+LhnFtxeOQqi&#10;A/3g+OKxzPc1lO+kucP4QxlMN9BkJit+E8SiQLBEGEnrNgBcA8Ph/JbFsunmL8CYvt0VwoceLvLr&#10;/ZOweHxfuHd4GdzcO4+I3kq4vX8+fHp2DXxzdQ98fW0/Hd78w51j8JqTRSEVZazOdpWWnOzRpjGd&#10;QfjMysl0WvdfyMkq9XDywcvgIZ2aSfp1bQ+5svWQg0L/w52j8PzcVjoU+rOLO+jNuDsHFtAUO0xt&#10;e356IwT6ekLFEQOg4vzZTOEsCmKHDKKhC7K//yU7XiTd/x+kMafCLyjovc4f3B2CfX2gT4s6MKBV&#10;XejTpBr0b14LspvUhGpJMVC9fAIsHNIdHu2YB18eLlhqmibSEyPfCfgivNdgMpOVjAkF4n8bTlvB&#10;FGEk69hdeHB4o0KEX5zeTm+2KYnfC+IVP78K/To3l9w/vJzerENP+M7+OXD/EIoyTqeEs3jso+Uv&#10;cfjzL/dP09kwUJhRoLH6GtaOwAJBWI7yARHz2QM7Q1J4OUlkUIAkKTxUEh5YNs/LzV2yYtpYCU1H&#10;46wDgtXbfnt4hpbXxMEan13YTmPWdw8ugLsH5sAz4qmjx25laQH2bt55LLEsDsS2DvJQha/0W/jg&#10;bNuFAs7YoQu8IpJf8bD6jQ3+qJtJY8O20k0zmcmK2Xg80VaviASmAHOxsrRSCLFQIJCoCiB6tSjE&#10;b0h/emqCBIvnPD2xHG7smUmEeCHxitcTAVwFX17aBt9e30tDFVjkB6chwhtq6C1/eXkvPD65AZ4S&#10;EaYhhIPziaCT/z23ifZ/e/Mw/Pn4HPV4VT9fvg4/E68cQyDfkWUxXv3s9Hp4enwFWYf58PDoYjoU&#10;287GCnoduQ5CC+u3AY0aMYWyOLDx8KJibG4uaCv7Oj4ksxDwhdqnHCosNMYrvQH4ZOcCcCDf28+y&#10;18bEhvwo83niT2TbZTKTFa8RAegkL+7DEl8uLZfthD8fnIZ7B9dLfr57Uk2IsaA7giGKl2d2wOkt&#10;s2ke8WMigjjk+PmZdXD7wDz4hHjJn1/YRAR5q9RLPruZhg9+uHOcesM4LPqzC1toatn1PTPg0dFF&#10;RIwX05KZT05uhE/PbyeifEAaayZeOA2LkMc/n1ygAvzj3aPk8TAR9V3kMzeQz15KxfzOgfnw6Pgq&#10;csLxIefINeh14j4Nt5RLr88UyeLCt2YtadxYKgQf2og++Proyr9Z4mZsfjiySGn4tLG4t3U28Pmm&#10;WZpNVjLmRvhHwBNC5pHbTOFl0axWhtQrlsV2WdB474srUCEhWnL70FK4tX8ePD2JYryUiO4G4t0S&#10;D/XEMvr68fGl8OLMKuIZb6dVz3CQxauL24hoLqTifX33LBpSuLZ7Ng1VvLywA67tWwS3D60gnu5m&#10;6fKy8APOEIIV2FDEP7+0g4jwevJDMI+8/xp4grnCxDO2s7OBnBN3ybbcp9vjGRYH2USQ40cMZ4pk&#10;cZE6ZybgQBrMSyZXKHOlX9GHYIKEQG+vYhHiogBDH2QjkFi6OSYzWXEYz0wwlThd75yjoyFl2hRI&#10;mzvrXdUB45TEVhshGfUh9zkW0tEsxHL+fXoecjo2JR7warh3CMWYiCHxjh8fWwwvz60jIryMeNdz&#10;qceLFdQ+I57wi7ObiOe7gd7gu3doIb2pdufQEpkQryev1xCx3QoPjq6iqWc0Pe30JjpDCIr805Or&#10;4NWFzfD4xBryA7AA7h5aRD5vJZ0EFG/MoRfM3R7/5Mr00drRjSmQxU1UnxxpHjJfjIMKnKXfWqm3&#10;9493Sqck+tDw93ABvlD4k2w7TGayojRBgpmZ+SuxszNE9s6BCgvn5Z/88+cATyRUEidt5Jx5DKNy&#10;ujCFV5V3L67CmU0LJdf3LqZe7f3DS+Dh0SXUG75/eBHxUpcSwZ0FDw4vpKPbsCbFw6PLaWbD7QPz&#10;4ca++XALa1cQQUUP+faBxcRr3gnPTq0lgruWCPdm4jWvJF4yCu9KeH56JelbQUR7FvWMaZ7w0RVE&#10;sFdDeIg/c3sCUjPoY87pxxDQtImSKJYkLtExsht5gijZl1iKTVjOztqSKXSlmZ3TB8q9YZOZrOjM&#10;3Ny8PXkA+4BAZfHlQoQ4uHUr6Hn4lppIaSKibgt4/+oWU3xVwbnrysdG5D4ggvj4xGp6Aw494Jt7&#10;p8ON3dPg8vaJcHnHFNp+ZddM4sXOhQ0zc2DKwDYwc1hHOL1xLPVsL+6YSYSaiPTBpURw11Bv+RYR&#10;avS2b+yZTt/z6s4pVOxfnttE5527unMmrV9cITGKCO2j/G2Qe8Xk0S04StGe2m2AdEAGaz+VAJ6V&#10;qtDYsUAgPi79RkuvmZnxlk3r054peEUFTnW0YXxf8HN3ppXcEsMDmMuxwFQ5strIfLoBJjNZEdgA&#10;gsSnZk1I0zVCjPSnzJgKad0H5AuVHjStVYMpvFhsPfdF/gwZGC9GMc7p0JgKKsZqr+9GEZ4Kl7ZP&#10;hss7pxERXkmF896hpXB+62Q4tWEsHFoxGI6sHgr7lvaDXfP7QOdmGXD30DIixkuIFz2X/O8kuLBl&#10;AvGUZ8OVHZMJk+Ae8awxRxjf68quadSTHtOnEwREJ+aytgGF2MEvUKlNbOfA3k8lRPzokfLh0hIe&#10;T1RV+vUW2ITm5uJWfL5wPc9c/FjAF30v4At/IvyMr/k80XZzc1EW8cIjZMsbaqcGdGhstCwKzFHO&#10;bl4bfNycIDUyELxdHSGuXFmYlN0GQnzd4d7a8fDLiRXwy6nV8DMWFjLgRt6cAZ3lQvwx1gExWQmZ&#10;UHbyLBZa20BU797Mk1ojixcAX6R5MAeLqv3HwT8vlIcpy5kyKEv5Zt6Lq7Bv2TS4fXAF3NhHxJJ4&#10;rTjqDtPabuydBdeIaN45MI++vrh1AvFkp1Jv9sS60XBkzSg4uGIYnN08mfzvAnhKvOo7++dTL/oy&#10;EfLru2cQUZ5C//fOwYX05tz5LZNoTPnAyuk03zm5UWupF6wSH8bX0Q3aKLU1nLFK949XCVC2Xj0q&#10;yEQob0q/cr3NESfAxDAHFXSRFdi4e4FHWhoENG5MroZaU9xTyoOVqweILW2lXjgB/4eI/xMej4c/&#10;APqWhAQHJwf45tgqpgDqy7IRPWFh/3bw68n8QRtYm+Kno0vg1xPL4OdTa5SWN4SvybrVrpQoF2KT&#10;maygxqtGTshb5GT5i/Ceby7MdY6OkeCdd9ZJrA98sQh6cS/f9SBFw/T0K6ePyX3/4rJSG964q14h&#10;Ee4cXgEXts+Gq7vn0BtpGAu+vW82EdJZRKAX0JAFiiuOzLu0fTrxmKfDhW3T4NT6MUSMxxEveDwN&#10;QVwggn1x20TiHc8jgjyVesCXiXjjdEp3Di6D1dMHw/7lMyDv+SVoOn8jc/1RiBtOWwk5Z58q2rIJ&#10;vrXrMPdRSZM6d7bCOzY3F94mB4K2VLdAcmz8gVkYFraOkDh+jEE/MGnzZ0Ps0MFg5+tPbx5SIeeL&#10;/yGfO0z2/hrM7D5OT4Q1gUP9/SS/nWeLoS5+LoI0NeT+trlQPTWBmy1hMpPpZUI+XzyEXE5+jScg&#10;ORElNh7eeSHt20P5mdNoQRnWiWQoAitL6Lb/qrJQ6aDp3A3wxbWjSoKLYM2H81sWK+UZvyOgGPt7&#10;eRBhnQWXd82F+0RscWYMLCaP4Ii3Owcw7DCFCCqK9WwquGc3jYWzG0fD5W0T4NK28XB6/TA4t3kU&#10;XN2FnvM08jiDLD8XbuxfDOe2zoBe7RvBmumjaJrd19ePQramHGkixN32XIQeh24otUfUaa45pq6B&#10;iOxMZntRENqlM1jYOMg9198FAlEPcpzIRdmGthHx9KlRg/n/BaH8jGlQtkED8kMg9ZTJZxwhn8WT&#10;fmS+8Xjiz2+sn0ZFD2O4k3Pag5+HB1xbP11NFIub4V2aw8LBPejz70+softPttomM5lGCyMHSh7x&#10;aCTWbp6S6IH9ocJi2Y0k9GzkqJwwBcXS0wMqZg9TEiR9cA+LoyLLFV0kOTbyLeYSq7b//eg02BDR&#10;P7lhMpzYMB7uH8GaFHOImM6C60RQrxIP+PSmiXB83Vg4t2UCEdxxcI14y5d3TIJzm0YTb3kq8aBn&#10;wq29s2h2xaUdU+Di9hl0qv7rexdBWkI4EfLlVITx85rXrs5cbzm9zz6BZgs2K7VhZkhZA0fbpc6d&#10;BTGDBzL7igzyYxHQqDHWQ6biSCHPHYKC2csT0CtOIaIantkDAps1A+8qVSXlmjaRRGb1hJSZnOpz&#10;WojMzqIhDhQygqRMGX5l2TFbRsATfvd090I1Eby3ZQ5YW1jAgTnD9S+VaYBX/OvZ9fDdkcWwZnQm&#10;HJqnPEPIdyfX0rrXXxxarmj7/OBykxCbTLPxeKIMcoD8i55vRGZPidJJUAQCLCe4XRtwKhusJEj6&#10;gJfyNSulqQnuX08vw5cX96m1I/88PQceLo7E450PJzdOpuEEHAF3Y88cOogDR+Nd2j4Vru2eAXcO&#10;LiIiTB6Jp3x6w3C4sn0iFeAbe2cTAZ9NRHgaYRbgLNI2Vhbw+fndRITzbxa6+QRAr+P3mOuOoOjW&#10;HEG8aJX2qv3GGpxBgZfxrPbioFzHDiAQWkjwKonV71u/PlSrkALPjm+EtVOGQmhZX2hUoxrMHT0Y&#10;Vs8cD1OH9pVUSIxHUc0V2zlC7PChzPfhgp/lnZ4uD11IhALRNXLs5u6YPlhJCLl8fXQlYB1jrEE9&#10;ultL+A0LOjGW4/LDyTXwaNts+P3kCvj91Er4/cxq+nhr7XjoXKcieDnbQ2pEIJycNwh+Op0v8uiR&#10;t6pZGSZlq2dzfCWbm1B22pnMZFLjl+FXIJeY/xBPQxIzgHi/8gO+CMWXQt43jXhzmDnBt7BUEyR9&#10;qDl8OrzmFF6Xk56a+A5ziVXbKcRbTi8fB6e3zIXLO+fBjX2L6XT7dw8vI6K6CG7vl2ZA3Ng7D64T&#10;j/jKzmk0W+IhHa68iKavYZz5yq55MG9MLwj294VcnLFZVnSefsarW1A5ZyRzneVgWltyxxxmH974&#10;ZO4zDaC36RgaxuwrSpxjYyGqD/sGbUDTprB07ADIadsUZo4aSAs15X5xR/374JBH+q/sWw/BZf3A&#10;1j8AYgbp9vTjR40AK9n0UQ2rllcTPhY4TdbOGUMgNiQQqsRHwell45nLIThxAHraO6YNhImZreDI&#10;7IHwIzkWfleZIZpCftRn9esM2uol/+/YKpMQm0zZyMH7lngVktghg/MP7qIWYDnyzyCXubYe3pCl&#10;mlmgJzbWdmon9NX96yXvVaaz54JlL6/tWg7j+3aA60SIz22bCbfJJeO9I6voSLjrexfSqmlXd82E&#10;67tJ34F5xFueS2/y3SJCfefQUjA3M4O9S6fBO8bnvP7kCnTdfYG5vnLQI84YNInZV3fCAkg1MAbv&#10;XbUqndeO1Wd0iMduHxDE7Ishwrho3BB4/+gU8HkiyNUz71sV/L/Mdi3ArAwP/OrVU75CYxDRKxvS&#10;E6OY4sflx9PraIiCG6b4+9IWOh0/CqSVpTVkJMfC4qGZcFFW4Q2rsWFJVFzur0ub4dWBpXBo3iiY&#10;M6ALFnQnomoODrb2sGhoTyry8vdlgZ9rEmKToYmIB3wb74L7ZFRjhyC4bUWB/HMIFclJbevlAx02&#10;HWeKki6wTObA7h3UTuTEqLB/UHDlr1Vn5kDv9c0nF6Faajz0bF2HeL8L4fi6iXBiw2S4uH0OXCYe&#10;75nNU+Ds5kk0hQ095menN0BybDi0rleDCvA7lfeUc27bSsg+wV5fOVSIB05k9iGahE4TaQSRhWGe&#10;dEHAK5hynTsx+1bMmkCuDG7C/f2rYdLgXsx9YzDEk55NPOoAb69/6sxmhz8o5Ae9Urz6lEUURklL&#10;VTHmgpkNWA4T+zGk8YL8WN/eNIsW6cHsh2+OrVQsV5BymTIhNs3U/B81nrm56C45CCSusXH5B3Bx&#10;iS8XjhDjCWTp4gKpXfoyBUkfqg+ZAr89lt4kkzNpQGYey1tVBQX576cX4Osr+6FWpWQI8feGFvWq&#10;wvh+HWHl1IGwdsZAGNitOQT6esHlHUsgF9PjuLnKDGpVqcRcTy69iRDXHb+Q2YegSBucQZHZE2IG&#10;9mP2GQMMgXhVqaLWnjBuDHx17Rjd9jPr5sKnlw6q7ZPC8s2NY7BsfL+8chq84/jRI+CHk+qzNnP5&#10;UYPwFi/rMUcahdhHelqa7D9k/PJ4U8MxJFSilNMpF0POAV0syD9X9tkCKyuwsndhCpK+2Hv6Kp24&#10;r59flZxcP59RMlMz74g3R+O8OJ3Si6vw9tkl+vjuZf6U+Ppg5ezGXEcufc59Al12aQ5f5Jx6BG6J&#10;Ser7TgcYDmC1GwNrF/UCRUlTJ8EvD87R7f7nxTX47RPlPG5j8s8nl+DiloUgsrFTWw/fevUYosdG&#10;6smy+4oa9LL5PCERY14z2clpsv+AmREv+CGmosWPGaV28JaICCMqQswTCsA7OoUpSHpz+hF0aFpf&#10;6cSNCAl8/U5DIfeiIvfzWxDXsht7HTm0XrWPZn6w+uSUTUlX33c6SJw4DvwbNGD2FYbQzp3VB2YQ&#10;j33dnAnM/VCU5D6/DPY2trSEp3xdHD29mMKnH8XnKaMQOzs44QCZ6bJz1GQfuXlhGMIpNFz9Uo4j&#10;giWC/PNl6+BWIZVcps+nubUsQdKXyn1Gw78cz7VqatK/NJTAOYmLmmdn99OwA2v9uEQ1bEuL4rdd&#10;exDaEFjLdD9wDRLHj1XffzoQCi0VYY3ECeOMUlBIbK3uhfp7eTP3gTbwiuPdc/U8b4Mh75ORmqhY&#10;l7HdWjKFTw4K4ObJA5h9xQmuR5i/v4TPF26Qnacm+1iNby7si/nAcSOGKZ04lJIWYURFiCP75kD3&#10;/Veh45YTTEHSGyJs5QICFSfr3aNb4Zdb6iPwipKIEP1yol2DwqHOyIWQtfcuZO66Dc5+odB+4zHl&#10;5cj22BYgRzhl+lQIaCIrrbl4AXinZ6gtYyg+NZVHy7nHxdPtPb5xido+0MaSySNh2YShEqwDwupH&#10;VCdk1UTuy2vgVb0GRPXrozNbAfmJiGCwr6/kj/O6c4iLChTiUV2bY3jiG9nparKP0QTmwotiS9s8&#10;ZvpTCYow1hBQvFYR4viRw6HrnguQ0oGdV2sILZfsgB/unqYnKualjuvbLVeR36sHP909w2zXh7wv&#10;70L9acuZ66WKjZMbVOw2RNJu2SHotZ+0EVrO3QH1pyxVWs6cL8jfbwYgEIgVzy0dnJX6DIZ419x8&#10;4aTJ4+G7O9J9/ObZFaiXXknvWPybZ1ehRniMRD4CkcWQzE5wYccqZp8qnt4+UCFOd9oal871q8H2&#10;aYOYfcXBV0dXku+HTt5qso/R+DzRW4fAEM2zA5eQCCOY9oSpaoo2jhAnT5sMTeasBe/YZCURKiih&#10;gQGKEzUsqOyb9xrSzFjMGNk/9+iaOXTgB6tfG12aNyZerH4FjCLrtYTeZ5+CX3JFsHZyVYhx+fZ9&#10;IYcTorFghAT0oVynTnSwAz6PGz60QCEOLmJbe0W4Y87oQcrb/uwimJsL9coZlnx1FzpGpSqGgrPo&#10;1qopEWp2xgvmaFdKilW8rpteBS6tLsCMzhirtbdn93FADxZHzeGjPAeZtZyh8Mxp5sQHUHzfZIaY&#10;UMgX5wa3asVOfOeIXkkR2KqlcjoWZ31wyGqd8fPB0ausklgVFBwmnPeldBRXPOYTP88feqwPX145&#10;IvF2c3ndt2OLd4vHDXq3Z/FkyZWdKyT3jmxiLk8hIuRfPp25PqpkHr0D7dYdVrxus3o/3kWHzF23&#10;qBgLLa0Vff5JlaHi4gX5+42DVnEl+1pkZat4boxsiqi+vcHW04u9/USMg/18IfeL2+x+GZJv7kOd&#10;oCitQjwsuyu8fnRGo7DHhYfTkYzy110bZjDFTheYOeHp6gzf60h7KwqSI0LJdyJ+KTt/TfYxGIpw&#10;ZO9ezJOnpAVYjoWrK7Mdwbvx4fWagbN/iEKACgMOHx7Zuzs9STfMm/RW20mvBieMIfnijhJ5n2v2&#10;+M6SS2mc9oi1PqqUZ+RMZ5+4B3w+HzquPgFZe+5CxuDJtL360Km0Ahlrv0UPHfxeLZOBg7W7lyLT&#10;AScIVfohLAAR5BjLIx7t2lnj1LafZqc8uwAujs5qfVwkX9+Dqj4hdJJXVj9yaMNi+EuLEJePjwXu&#10;j2tcaEChisKH+HmTx6LLnEDBv7N5llLb9fUz6LBscvqaBnZ8DCbgi/8N79ldsyfMai8BzEVCZrsc&#10;SycXiG7cVk2gCoqtiyc9STGGyR1hp4vurZtKKiUlwrKJIwzKQXYLDmeuhyoo1ukDxzP7MJ1NKBJB&#10;j23XIKhCLWk7+VHB1DHWPqOV1wb11xiKShg9EiL79aHPw7t1haSJ49WWMYQpg3vTbWXH3G9QL7dM&#10;GT6jLx/8QUtzK8vsk3P3+A7468k5zUIcR4T4Wb4Qh5dFIVUWP0OxEFow240BzvixbapyTBrF2ayM&#10;AAsXXZKdyib7UI1cbv7uX79+6UtPY2Dl48Nsl2MuEkDdCYvUxKmgNF2wSYNgGJ+zegxpluMaHMFs&#10;l4NT7GMdi5yDj6FK3zFEiB+DW2Iyc58hfCurf1jtCHrDWBAHn1dcPB/KNmyotozeLFkI3985xdx+&#10;BEX4zIaFuoX46/swLC6D2SfnzyeX4C/iMWsS4vjISOIR56clismPF1fkCgIW4+nSsAazTw4Oe2a1&#10;6wJrVTzcPk+t/cLKSdA/rgrw+LToPpYV/YtvJtpvbi4cRPZjMp7i0jPdZKXWBHzRr4FNm6mfMKVM&#10;gCnkkti3fl12nwyRkyN023sZep/7hClQhkLeS3J47UKDvNqCgDWRw+s0Z66DKnbuvjQljdXHpeWy&#10;HeAaGAE+0SnUg7Zx95Jo+l79GzVUGtigipB4evLnljJRLghWjk7M7Uew5sbbZxfhQtNsaF63FnMZ&#10;OSiuK6u1gLzPNceS3zy/Cn8/v6Txh3RETjelYkue5GpqeOdmakKnDbzxtnhYT6W2ZtUqaL0ZVyEu&#10;/N8LqydxwiD6hTM+3b9E4/v627nCJx2GwMkmPcHLxinXWmQNtmIbEBFhxpoUCshrFGtVsF1pOQK2&#10;8/nCL/h8USaRCpwbT62QvsmMYHye+JlPRjX1S9KS8oR1fGb52TMgbiQjp5mDbVAAzSJotWI3U5z0&#10;pf2m4+AVlgDpOeNBJLS6+bNs+G1RUa1CefK52sU158wTsPMkIszo04RXVDzUGjqHFs0X2ztIhZi1&#10;nxcvAOf4uFy1dhmOIaGK2LBAmJ/SZggeyeXhLWPbKUQs0RtuGZoA55pmwedXDrGXk4FCvKZ6K61C&#10;jOUynx7fwuxDvrp+HCSf54ebvNzd4UbLPuDt6kxrAbMEj8W6cX3g6ILRitcYLijn56O0jCpdG1eT&#10;WFtZvAvwcvu3ZY0KeaxlVNkzcxj8fXkrsy88wJ8KMZLkXlYif448IzxqNxDutO4Hl5r3goMNusCx&#10;xt3heKMecKRRN9hepz1pzyHLDIJP2g+m3G87kIr6lLS6EObkBWY8obyAfx7eHOTxRFtl3rbJCmN8&#10;M/EJp9BwtgirthUXOj47eepkSJk6idknx7deHcg+dg/8EyoyhUknxNP0CI+DHjtuQFi1xrSaW2S9&#10;5uTg4/1lae/y9+yR/eHTy4fhvZYbbobyv5snoPP2c+z1kdF6xV6IadqB2acVsj0CgQBqDJwBZma8&#10;d5F9e0v3M2Nf88Ti96ptciKyMukccPjcwsFRrV8XQa1bwuU1U5jbj6AIl3PyoMKxLL0ZSL59yFxO&#10;zivyHayr0Vq7EH95F27vW6sxNPHvi2vw3bX8wkIH1y6EFx2HUuFyc3BiCp4mapZPoHm98tdLhmXC&#10;F4fyJw5lYWjVtd4t6zLbkV7N68KnHYfR/dclPEkhwsbkOdk3l1vkwLiUWlDBKxishFYKD9ucLxxL&#10;ZEUkVReT6WU8M8F4+7KB6t5PSYowouPzY4cNpjeWWH3yu/pxo4bTuK6ZOY8tTDqwsHGkqV/eEUnQ&#10;49B1Tt9DMCtTBjKP3KKTddaftBQsHd2J9+QOp7csp3mt3JPcEHziUzmfo07FnkMgS8ssHbroefgm&#10;2S57CKxYQ0K+fun3ztjXZZs31TiBK5bH9MmoTp+H9eyh1q8NzPt+sH0uhJQNoMWPVLcfRTgyMFBx&#10;wrcIjlNb5vm5fYS9itcdWzSCFRnaQxMoxDf2rNYoxG8/vQEvTm1XvJZ8dQ8eo1coE50qidFM0dOE&#10;k72d0muhQKj0urA42zsw2xGcXgnXGde9dXCsYl8WNc86DoFukeXBnCeNTwv44lxeGV5jqdKYTJvZ&#10;CwXid2onTEmLMKJjHcKzMxWCq4qinVw+x7ftDkGVakKOHnFULg5eflSE4xp1hi472R6qs38QtFuf&#10;n7srp9nCzeDk4g5fMiYj1UaAj4/aeyk49Yisk7/KD0LBsLRzgKj6raD7/isgsLNjhihwsIxLUiI7&#10;c4Zg7erJbNdFZFl/SIkKoznCqtv/7tllGJbVWXpJLDu53SyVi/T/+eQi/CAbgSfHxsIKZqTWVWrD&#10;qm1LJg2Di7tW09e5RKTXzxqvtAyX18+ugORVfjEnFGK8bL/fpj9dD7w079VCsxeqC5zOaIyO2hWG&#10;UEVTnWTCjQ0z4IlsHya65YcpipPTTTIh1TNQIcp8Pr+STHNMpmrkF+uv8jOmKZ9sOgSwuEiZPoXZ&#10;LserejVmO4WzDTYeXuRSfo/OqmRc0Ivutf8hNJ68BmoMm85cRk5IRh1IbNOD2ddh83Hw8/KBP5/q&#10;HvyxmogEOy78ECpmDoW0HoMYfQWnp2y2Z/fwOAjt3lW6z1S+ezMeT2MaG9/c8GHS6GEP7dRMbSgy&#10;ff38CkwZlEVEWPmEtrdVny1FCSKwu+t0hOZBMWp9f3H2O847uGfFHKX+sf16wD/PpeJ77dBmyOMU&#10;c5IQDxrjpf3jqihirMcadYelIzKZ4qcPRxaMYbZrY0JWWzqTB7ftr0tbYLuWufS4Qhxg7660P4sb&#10;DO3gjVQLoSUV5DJl+FVk8mMyNB5PNNWzYqV8EWaciCVJSOeOzHY5Yu5gDtX15rwW2tvSdK2OW06q&#10;iRELnOUiolZLyNx1B2Iat2Muo0qHLSfAmnjArD6kxZLtkBIbRU5u9vxqeEldb/ISpf/Bm4xR9VuD&#10;T1wFKJuaLuH2GRPMoChjVkZtvyHkMNEoxNYehnvEcSOHw8Kxg5RmIcFMhbdPzkFoIPHcVEQYT+Kq&#10;5ROU9pUqxzctpf8X5xvE7Jfz+PRu6uVy2x6e2KF43rl5Y0XWxE9YV4R8V/vrdyE/OHx42HagYp36&#10;xVWG53sXMwWwKMAJQzFVjdu2ZXJ/mqHBbeMyd2A3eNFBGpooa++mWPeSZmPNNrSAPXEA/5aqkMn4&#10;AoHFW6UTpRSJMFKua6d/We1yHMK1TGzJ2Rav9Kq0YHrFLP2m18fL/14HHoKFnSP0MmDOu8wjt4Fn&#10;bq7Z8z71ECr1Gk5O+IZKcUqsNewdnahYpj4RZAdPf2ixeBsdzddy6U7ovveK+vsZkaCqtcG3QT3p&#10;fuPsOysfH0nq7BmK10oYOqKOLN8qJJ6ekBFefvD3g1N0yPHaaaOgrn84FV3VExfbpgztq9hXLKJ8&#10;A+iyjWukM/vlHNm4RGsMOR0FXzZI58Hx7VS077SWhiVq+IbC9VZ9FOtV3iOAhhpYImhsMA9Z1SP2&#10;cHZWeq1KZGBZxbpW8gpSPC8NPCc/EHX8I2Te8X88fkx+kf7EqWjoCaJy8pUKFs2HoPZt1WPXHPBG&#10;nFIbdxs4z2OGDIQ2a/aDrYsXU4S4dNp2BrpuuQzO/uWY/TohQsoTCIiAM/rkkGWsyeX2G+IVfn3z&#10;BITWaAwBqdWo+DZftFVtSLM5j6/0ukgg60QOC3oTjrvvynXuKIkZOlhjnNgQRPYOSifkq07DKdw2&#10;VR4QT3Q1zlmnIppcuoWn0GXn4eSijH45fbu0YbYjWFHvybGtSm0TB+VQ0ZCvS6STFzzjeOze1o4F&#10;HoxhCGN7tIYfTyl7v9aW1kqvVbGysKTr+LTDYBgYn65Y59IEhk4wP1kgEN2UqtJ/zvhJNp7e+VkS&#10;pU2ECThiK7BDO43pU0xUhVj2Gm/cla2YQS7xtWcjoBg5+QRBp7WnoM74BQZ5w6p4RsRBzVEzmX1I&#10;+w1HwNrB+W3tcfOh2/6rzGWQpvM20PQ7Vp+xSencW3qVwdl35WfPBM+M9EILcUR2Flxs3ot5Qmrj&#10;dJOecGnPOiWB5II1Ko437g6fEsG8fXQbcxk5tKgPox3p26UdvOcWcSJXLE2DYtTWR0Quq7meu6OV&#10;DVMIjcmppePg66OrFK8xp7lb45pKy6jSWnblgfnCV5rnKNa3NOJkaUcEWfSrTJz+O0Z+hV4rLitl&#10;J1xpA1Ocgtq00jigQAn5NnC3RWW7cKhz84VbtM7W4ROXBr0OPgKByLJQIiwHMyesHJ3VUs0aTFsG&#10;cc07Qu0x0hmSexzgZEFwPhdDHUkdeuX3FQPk8JCGHGT7j87i7OBQKCHG6fibFzCFakRSdfhRSy3n&#10;zy4fgpcdh8HLTsPgy+vSiUY10aZRHWY7khoXo1Qw6Pax7cRjk6aucUER9rCyV3ptZWHFFENj8XTX&#10;AiUhxpDIqaXjlZbh8tXhFXCicQ+6fp0jUhRpbKUZzBkXCixypQr1HzDzMoKu7glJGnNH9QHLS7La&#10;jQkV4pbNNd4oUoIlxCoI7WxpnLja0KlMAcIMgnYrjkDrebuh0/YzzGUKAsaL3ULCaUlKfJ159DYR&#10;/Pz6yNiPkz4q0uPkQnzqAZRNzVAsV1yEVG8ATnGxSvuSHDaFEmKhlS3z5NMHFOK/tUwcOjynGxVD&#10;BL1Y1jIIxnvvHsu/McflnxfX4eX5PUpt/q6aMw0wXDIyqYbiNd4Uc3HQnNNrHPKHMl9cPQW+4QwW&#10;USWreW1F+h/PXKBYz9JOsIMHhirypEr1cZu5gCd6S3Ns5TBOHG3gNEnaahAYCwxNlOvaST8BkG+H&#10;lu3B2TowJc3RL1BNfLKO3YG4Rp3ya/YawRtWpdqQSVCuWj2wdmLPKm2POcunpKlrXfdcAp8YHOKs&#10;vlxRk31SGivmHh9lzM3U9qe+pM2bDauqtWCeeJ8STw1BEb3XZgBdrm9sFegdUwnmVmpEl+kfX5WO&#10;eOOKJJfIkBC63NFG3WieMGsZZO/KeTQOzOrbs3yWUrEfFPT99Tsrrasqtf0j4Ckn1xm9Z1030IzF&#10;lF7ttdauwLxrXCfcr0nu+TftPgQsBDTF7b1Urj5SE5gJzpbr1FFjoRd9QCGOHtjfKDdvdKLvenJE&#10;QxtOwaEQkKbsZXbbdwVcg6OoCFfsNhR6HLxRJEKMJLTumsdqpxARDqlaD5rO2wjJbXOg9rDZRZau&#10;pgu+hQXEjxmp2KcCW1vlWVAMwNLZjQoCnmT4eLNVX5pxIOKLIcmjLNTyD4fMqDSar4vLfNppGOV4&#10;o+7QJbI89ImtpFWII7ykgxWmp9XXKsTOjvbMdsTDxVWpXnSwt49CGLSR4q48UAK3T8AvfMU2XWQk&#10;xWisffHlkZVwuGFXuj6Y8yzf9x8SmG/8MceMXUSWttKbX4UQ4pSZ08AnPUO/2G1hMbIQ862tiLd5&#10;GRrNWEVFrv3Go+AdmUxFOOfwE/BLrFhkIoxU7D08l9UuJ6F1dyrIzj4hkLX3HrRavqtExLjFsh1g&#10;TsRYvk9tyvpLMM6ruj/1IUCWw5pMPDNvW2fYUbeD2omnjV4xFel8dFzh5NIoMIouF+EgrROtifED&#10;spntOPPHiskjFK+3LJymGNasC/zxONCgi1Lbsw5DwdPFhSmSxsLDWfP7ZzatoxDfKCcvpXX7UMD1&#10;x9F4PJ54vky7Ph7D8nUJY0YVSoQpxDOycnJ9rdquaahxodD3PXE5PZZ1r1iB1uUNSEmX2Dp7Qu2h&#10;c6kIIwLyK8wSJWPSZtVeCeYFs/q48Mz4ZJ0e4hDrt6z+okcWnpDtN6/qGXRGY+6+1IfQrl2grIPr&#10;WxQrbhqYIWRGVaBDj1Ekf7x/Fjo2qg3HNi9VCOfwhGp0OQ9LB0WbKjhyTtNQ8z0r59LJWT85tw8u&#10;7loD55tlq62DNjqFJ8ODNvmDPRAc/BEdXJYplMbAyU5zPNrXzpmuA4pZE0bWx4fClRa9aXU3chy6&#10;UAH7SEwosrLNLbQIyxDwRG9U2/wbNnxfYXHBLl81YmQhTsZKbdlD6ewUsQ07Qq99xPslIuwZFk/a&#10;DKtDURCyj9+Dlst3Knm52Sfv0x8HbptvPPnB2Hsf6o5cqNRenNh5+UFIx3Z0v6IIe1SpzNyn2hCR&#10;HzfWSWYIPaJSFTfrdkzLH9LbrVVTePvqJpxs3JMuJyYelKrIynlx+RC8lg1j7tqyEcwc0R/+fSnt&#10;a1C9Cnx14zj8eXEzDZGofr4+JHsEwF1ZPQo5KISxwYFKImks6lRI1BCaWA8H60vDEsszmimGOH+o&#10;bKnVluYZyzTswzchX/wWp7dhnSwFQSi2eksT/zmEdu2cW9gpc9TQR4jlIqzPsgRrV+kw5Mo5I6kI&#10;h1SsC+3WHSzSkIScnFOPIKhidUV4IrZZJwgNjQI3V09w8MQJTqU/Bg2mrYDYBu2pV1zYOsoFpcn8&#10;DWDp4UH3a9rcWWDhZmDx90XzIDu6IvMEM4QhCRnwjHirWNQdpwaSi87ErLbw95PzitFu8VGRCuG9&#10;uHstDM3sqni9fsYY+rhj6UzF/3+yayH8Q4T8zYtrcHXtVAghV0iqn20IPYmIbyLCwW2733YApEWH&#10;KT7TWBxbxK5XEeCdH4qwF9sorcuHSoPAKCxG/7NMyj5cMzfnZ9l4eOXpK1T6YOng/DZt/myltqRJ&#10;48E5PFLv2HHihLFSD5XRp0CfdZYvw1oW21TaeUKBQmw8wuI+o2ljxSDCcvh8/l/4WHfCQti+/RAc&#10;OnSWsnr1VkW6WhZZH5yUE6c1SmzXs0TCE1h0nhw+0v23cB6QA0lpP+rCv359eM44sQpCREgILQr0&#10;+4XNCtEZ3b0V/HT7uCJzwcbShortyJzuitFurw4uI203YGR2J9rXv11jxf/P7NsZ3KztYPfqeZDq&#10;4af2mQUBb441VcmXfkDE2M666Ad9fLJ7IcS6SrfjVqu+cMHAEEtphs+ntSlOSRXtAzWyAYaNTtMD&#10;j9S03NjBg/IzJ2RiJ+CJ1GLHLJzCQ2HF+o2wcuMmCMvqSf8fhTmke1cI6dwB4saMpIMA9Io7y5dh&#10;LUvasIKbW2goxFVIo2225HJRLrxZR+9InxejEJcxM6OhCSG5bEcBPnDgtEQuxuY8oWI5Xhke5Bx4&#10;CN6JaSUUJ5YP7pDuR3yuehWkDYGVNfOkKghL05uBUCCCNdNGvq4YGwXjMttBdrtmMHv0QMWNqcpe&#10;wVRsO9bLnwIfK5T98eAMlCtbVvLbJ5fhxvrptH1s95YwaSjxpImI48011c8rDFhI3l5spdT2rMNg&#10;sC1CMcYJRLt16yGR/yj1jExV+vwPHSw+j3UpzMvws6iofWjGMxfdDe2kZy6uAQS3bi0JaNxYXYjN&#10;hGqxYzXmzYala9bBgeMn4cnLVzBg+AgYO2UapFeuDDXDwiDexwfioyOhYePG0KlHT+jWKwcatGgB&#10;KXVrQ1CtmhA9dBAVacX7qQhw+dnTaZ1i18R4aNauHdx88Ahy+g+AmmIRFXa/evUg+/jdfMEpZiEW&#10;CIW5GKJwC46EgwfPKDziI0fOg5Wjq2I5B68A6LTmFDj5B/7D/f/iRGxrT2sS4z62cHejU1Nx97Um&#10;qGB75hd2NwboXR9q1gMaBkZDaGAABHv4wJ56nRT9KICXd66EK+tmKAQKhfj1wzMQ5uAGMyvUh1mj&#10;BxHxHpzbrlE9eMwYNWcs8MfB0cJGKc8YPeNydHp9dSEtKN+dWAP+nu7w8OFDiI1N+Ef+WQ7kakr+&#10;/GMhwN5VViTow7NAkYWN0b1hJKJnD4lLZHR+GEImhpYOzv8mThintCyLtp07Q01y6Xrn8Scwis+D&#10;7wk/MvhJ9vg5YRqhlp0tJCclwYx5C2DUhInQoVt3SK5aBUKioiC9Zk3oP2w4rN+2A5av2wD1GzSA&#10;JFsbOCR7j7UCPhXi2CEDocvui0zhKQ5snT3+xgEbmcQbF4ksYceOw7Bz5xGws3WEbqRdvlyVPqOh&#10;Uvfh4B4c8Y77/8VJRL0W4FUtg36/IV07gW/9eszvU5WUaZNhL0ck9UHu2RaGwfHpMCGn09I7W+ZI&#10;fjy9Hu5vXwB5L6/CwqpNFMtgjjL3f4oSvIl3mVPnAbfRGNPrf3t8Nfi6e0hWrlwFcqvqIx3Ycq5Z&#10;FhyR5RF/TOC0T3jjTmAuvCXTtw/DhHzx+5TpRTMUOWHcaBCKrfOHH8uE2Ltqel5o5846PfBkcqJ6&#10;hkfA9XsP4TuZUP5AeEX4lPCtrE0uxKpg/0vCbcJhIrBnyOMlwj0CvgdL2AcKhZBKvHG8odhs0Ram&#10;8BQHfc4/gxojptPwBGZLVBs8md44RGHmLoczTzt5B0N0g3YlJsS4n8zJlQR+v8lTJoK5SMj8PlVx&#10;DItQqyusDby7n+DmD0cbdWf2G8Leep2hfFxs3nc3jsC7F5chJkwqUCXFgPiqcJ6II7fNWmQFfxNv&#10;nSWyXPDmJGZz/EG4vmE61CgfD26ubnDhwqU8iUQik2CAevXqP5f/kH0sN+lY1CsbiWKM03t9GMbn&#10;C0771qxVqBF02sDQAPllUhPi5MkTJY4hoXrdsPMh3tWth4+hga0IWqeI4NIIPvwwlwffzeHBnbF8&#10;uDaKDwf68qF1eRFkuIlgtFAAj4igfk1A0VYVWi4o1CjIJ/l86CoWQlvyHgNqSWeTwHVP7dmfKTzF&#10;wqmH4BmVqHOgRtaJezRO3GjiSolqWcziIuvY3fwbdgT6XOV7ZME35zFPJF3srd+ZhjSM4R3jDMTc&#10;0ICh4JBrVntBWEQ88ompdZTaGgREQYX4mLex4eESTzf3tx7uXr+H+PpCckQ5cHFyhYSExDeDBg15&#10;d+H8BXj8+Ank5ubKZFfZ/vjjj7uYWYLv2Tu2slIB+48NPC6kucXCMCp0pdzCLGwdjZYzrAkBT5Sn&#10;VsFt0XwQ29jrJcSBrVvBk8++gBMDeSBZqR+vl/DgwXgerO0mgDYVRRAfJIZoHwsI8hRD+RAxtKwg&#10;golNBXBsIB++nMmDd8vz/7dzZak3h/HL4Gr1mMJTXOCvOqtdFbKPocv6s2TZh3otb2wwlk2OJ8V3&#10;Rp/Lv3NNkP5Ej4LXN8CBH7bEY8SYKqu/uIh20W+Ys77g1PUJbsrZGXgFkJiYDHl5efnurQbjLkNE&#10;mT5/+/ZtnrOVtK4EVlgLdpTOev0x0yksBQRm4nNU6UqxmZGT/F1qAYejUsiJ5FGhgs7YsoAnzsOC&#10;LvR1vuhLMCQiX0Yb4dk94ZNXX0BmBj9fbFflC6cxeUMEPJAItvyzg6vVZQpPcWHj6oniyuzjYufq&#10;BV02nINOm0+WiBAj5JgCOkMH+Y7NMIVNhxAnTZkIa6q1Yp5EhjChfG1YVb2lUhuOtuK+NoQNNVsz&#10;2zXBLXVpLLAwkIuFjWIKIwTrBduJrCV79uz7l6qsnkZE+IW/rfN7+fvglE7GuJIo7WCh+1J/045n&#10;LnpQrmPhivogIiu7f2jaEqNPjpB4xCnTp0pfyz+PnKQCc6FeHnH04AFw7+lz8PVxhmbEu83uJoZl&#10;c8WwdZUI9mwUkeciyMkUQ+WKFpAWL4axTYSwJ0cATyby4dcFPHi7jIjsCo7gkue5BGz/aT4Pbo7i&#10;w/CGQqiYJIaLR4QQE2+t+OySFmKf6BTofUZzXWQ5gRVrQnrOBIhr1kFzsaAihhxWQGdyId8xTyQC&#10;xXeugche2TQswDqJDIUlLPXJJX1BQw5YQIjVziLI3pXZbgyaB8fBENnQbDlXWuSAt7U99OiRKfn1&#10;199kcqtuX3319R9Ojs6/TU6rq/T/4U6FG5DyISEb+mxORa8UWozY2v59YUUYwZKRFrbkvRh9cojn&#10;m5s8aYL0tfwzF1Eh1quGcMKEsXD51h2oXrc+SH4SguRH3eT+IIR//yeEbx8L4dxBEUweI4JmjS1g&#10;+EAxzJsqhm1rRHD1mAh+eCqEd98p/6+HrxX9XGloomSFOK55Fxp/ZfVxaTJ3PXhFJJEDj/ea1V8c&#10;2Hr5SCJ6Z9Pv2MrHB6IH9FP7LrmEdekML8llMusEMhbNQmIL6P0NhvqyIkG6wBtDrHZjgel4Qp6Q&#10;lgHltj8jPzI76nQAW5E1WFnZvE1KKg+WlpZgbs6DeDdfCeuGJr5Hrxj9f2Q+dIIc3Mj+EI6S6V7p&#10;MgFf/AbThowhxIiNh09eaMcOGjMghHyL94njx0pfyz9T6hHrlbeMNY137j8EoyZMVhLMPCK271FE&#10;UZz1FGh9sHeRhiawqL2Vk1uJXeojjWevhQZTlzH7uPQ8fBMsrR0hMK3We3mt4uImokEr8K5RnX7H&#10;fg0bgH/jhmrfJRef6jXgs2JIEWsXmigpqBj3j6vCaM8Hc5JHJecXfi9KJqbWprnRmrZFn2JJfrbS&#10;Qj//FQbGVyXOifAHmfSVHuPxhHVtfXyNmiWBnqOAJ3qvaXQbCrHS5KP4aIAQI9PmzIW9R47Bsnki&#10;cI2yAH4rEfAnCEGwSAC8IUIwbykGYboIPMIsYNoEMVw/KYTfXgrh9VfEO/6eLbgo5NiHnvOLG0Ia&#10;3rCMswBBlCX9TBRin6SKtPAPS3iKg/Ybj0FCq27MPi5YqY1vLoBOq09Cj4Oc6ZSKkcbz1oN9WCj9&#10;jhPGjganmGi175GLa2Ii8+QpCtqUS4Tbrfsx+7Rxs2VfONlEOpUQCxTi3XU7MvuKAowZY5qbWGAJ&#10;+wzMv8ZZsXFIM6vvY+VM08zSGSfGMEGSHgMpDCWsR3eJtYsHM9SAVfQTx6oK8XyDhLhLZhY8fPES&#10;hPsFIDqnG+FJwl7COgEIpghBmC0Ci1pisG0mBqsKFmDZhIhuBxEIRpC+pWS5w+T/zkr/l58opp+J&#10;Q6mbL9kO9SctZgpPceEaGMFsVwVLYvY58glkDJ2stZZxUYE/GkJ7O+l3vGg+rems+j1yKU4hRtoS&#10;MS5IlbFe0RU1eqEYgy5M6lthuNayD1gLLWFahXrMfjm4zXYia3jarmTWk8X48rWK5YYh/lDKhDhE&#10;qoClwzBTQr+53QqAUGSVqwhBcNuFFrmJqh4xOVENEeKqderAV9//BMINRCzPEMijcBDxiCtbgSDE&#10;Gfi+niCItgVBJxEVX9FxqagWBH6AVIhjhwyCTttOg4ceubxFBeYFWzs4M/tUEVvZQfa++2R9E0qk&#10;5gQOOiHHmPQ7I1c8iucacI4t2CShhaGOfwR5NFyQbDWU6bzcvBedjJTVp8pklfxgY4HF6Z0sbJmh&#10;iTahCRqnnyooKKKsdkPA3OtzTZUHrxQVZuZC4PNEpSc8weMJG1g5uxWZEKPYCngitUwIkYV1Xuyw&#10;IVLRLaAQJ9WsAT/8/hfw/ayAx8sGnvkawjoNrCbMJMtVJQJtAwL0fGVer/AIgQi58DSBeMDCU4QD&#10;xGueQ76sqmLgiVKAx29HhzjHDSVCvP0MOPoEKITY3su/WL3NnFMP8QeO2aeKR1gctJq3C9xCov5l&#10;9Rc5ZF3JYab4zrjPWYidii7bQBuWfBGzXRsYy55XWTo3HpfNtdvSIbWq7ZrYWLMNs90YWAosYXhi&#10;ddhUux2srt6SeMFWBq2bvuCgE1a7ocS6+DLbjQ1mz5Sq8ATfTHAqpH1b5klhLIho5MWr1DO2LxsE&#10;wW3aSF8XMDThVz6ZCrE5v7WK6OoLivNCwnzCZMJ0wkTCLAK2Y7982Zk0Pkw9YiLEiW0zJfIbYE3m&#10;biCPxXszDEfN6fOZlXJGQEz99pDYKut9ScW1yWGm+M54OORZSy6xyNb4+bf6gJfEncKSmH3a6B6Z&#10;Si91uW1ba7cnbfqLHeYCHyrC+g64bTT8UoThknTfcsx2Q4lwLp7pmR6QfS7gi8G8jKi7VAlL2IR8&#10;sURXzm9hierbFwv6KHndXpUqS3yq15C2KQux3t65V5XK8O0vv4PAogoRyrWEBcRzzSTCXxEsRVXI&#10;Y2UQCFqRtkFgbj5HtgxXiPVlAViIKtAaGXKPGMW397mnUrEhghxcuY6aABUlVIhPsPu41B5D9lNY&#10;AjSZso6GNFjLFDXkMKNXO/id2ZULgZghA9W+Szkim5IRYmR4UnWNWQboRa7IUL+cR5ELd1TOwT3T&#10;JNMgIUayoisUS3y0qEj3Dc1ltRsKptfdkBXrL2p8bZ3RK34nVcISNgFPpLcHWhjokGa54BLCunQB&#10;p9Bw5dCEgUJctkVT+OqHn8HWyQ+aiDNhi+gOHBR9Doc44Gtkp+gxDBcvhViL6sATphFxHU9YL4Ml&#10;vrPAXJQOThbBsFh0Eg6LvoCI7J7UI+5MhLjHoRvQZtUehdiYmaOHqi5CRYVL2VDIPHyL2cel7doD&#10;IBJZSzqsOkGnWmItU9SQw0whxD51aoFX9Wpq36WckhRiJFA2WSkLzLCIZQxdXly1KTxRGoQy2GAh&#10;RhGu5hcqYfV9CPSLq5LHajcU3A8uRTAqkQXG0WXhiZId3ME3E250iYkrFiEOaNRIYuftp/is5MkT&#10;871kmRDLUt4kOLBDvpwCjojLiR7YH7756VdIjKyoJL76sEv0BKaLdkJv8XSoJ+4KyRZ1oaa4HXQV&#10;j4aZor2wTfRQ7X98M2pALPGIO+84S71LnKpILjYojPpM7Gks0noOIiJ7kNnHpScRa/My5pC56zZ0&#10;2HKSuUxRI7CwpHnf+J1F9u4FYi3TJolspLUPSgrMOmC1y0GhcLeyo7UZFO3kkr9lSJzScicaa05v&#10;08TE1NoSQ6rOlSbW1WhdwLxsdQIc3OiAFVafseHxRDjS7qRMEkvGBDgXHc7MzDghigL0ihV5xQsx&#10;c8JSehOPI7JUiFkxRFxGRYxxAMrVO/ehYbMWaqJpTNCj7iOeAUFtWkLylEnQfPE2KjBuwVEKsakx&#10;chb0PHRT8bqo6bjlBEQ1aM3s44KziPDNBHTapEYzVpZIpoejfxC9ksDvLGnSBDAXSzNQWFgZYcLQ&#10;ogYFx1GlXGSMEW4yPSUibGhNi9LCgQZdjObN328zgI4OZPUZmxAHD4wVv5dJYolYgCE3xoyBY2iY&#10;xCs9XfqZ0gwJ5RgxAYVYUQxIFRUhxuW27N4DoydPhsOiL2GD6AbUE3WBclbJfwf4pIC3VwwE+pSH&#10;GOsq0E00GrYTLxdDDCyxZfMK+oimg0d0ksKjKz9rGjRdgDfnHoDIykYhNplHbkObNfsVr4sa/Dwr&#10;+/wZOTSBQ6FRiHsTIc4YOK5EhNg7NhkCWjaXfm/kR5YW/+F8j1ycLT6QerjEC3axtFW8xhtu++p3&#10;Vl6mANiJSv8PEYujDbvBU0Z7QSnKWh1c5ldpLA9P8KSyWMwmEIj+UpquqBhA4RSY58ekWUIstrGX&#10;YMhB/loJhlfcpFUr2LpnH3hGJdOC8YrlOMvISZw0HoLbtaGDIdIcG0Ev0VSYItoGc0QHYJpoB/QW&#10;TYNqVq0h2D4JPOJTICy7p9p7YOZEo9lrqMDwBSKF2PQ++wSqD5umeF3knHpIQw7MPg5YipLPExKP&#10;+BGUq173DWuZoiasTlPwrVtHug915BI7W344hcnRc9tep73ita+tk1J/QcDht4bGl0sDl5r3gofk&#10;x4jVVxDiXY1bRlQzimpsgVQYi9fEfsQdL1YRlmNp5yQJ79mdPqdCjDdxOMJp51NWEthc5j2xUBHZ&#10;gIhwuP3wCSRwB41oEGIl5MvIwyDczBEt/49CXH/GCiowTn4hVBDxOQpxarcBSgJU1IjI5bE+cWn0&#10;iHvhRKLRiSUyui6hXSa4V6yg2IfkANQ4seuHJMSIj02++M6oUL/QObqfkf8/1qgbs680c6d1f3hg&#10;xKLyW2q1hZvFNPS6jLkA48RjpNpYjMbnC7/zrlKVeSIUNdED+oOFrSP1hFGIK6oIsWNImMSnmua7&#10;6nRZ7vJEiPGGXUjnjsrLyJ9rQtsyWvpQiOvJCu5kDJqoNJFoaA3iZcueFwdOPkGA89ex+rigEGfv&#10;vQeOfoF0Kv7iJqljL3BJTFD88JNDUDqpKGe/ynH5wIT4Zqs+cFiWA4w3mDqFJastYyhY/wEf0ctU&#10;7TMWK4w8su4uEeK7bfoz+woC5mbX9AtTa5+mUr7TGFTyDgYBX/CtVB2Lz6wEPBHzJCgWiAdKPWF8&#10;5IlyaTyYI3zOEdF57snltaewcZb3rV8XxkyeAt61aub3aRNZRNcyWvpwev2Gs1ZRgem6+yJ02nFW&#10;ITjlajQs1hhshZ5DIH3ABGYfFx4R4p47boCjf0iJhCZSuvYFx6hIxT4U2tpC7LAhSvtVjphcJrJO&#10;ltKME2f6exFPqNRXEFxl6VtTK9QtsnS2ev7hiqLwxgDDNMb+4RAST5X7Gm+SRhl55hPkIlnvYh9l&#10;J+CLc70zMkokLCFHZGWXh/PTYbGhtHmzlITPJTo2zy0hUbcQy/6HXuJyhVP1NQtdy2jpix89Atpt&#10;OEIFBusoxDaVprD1PHQDso4pT+BZ1GAesXtoLLOPi1BgBS3n74awao1LZJhzarf+4BgZodiH7pUr&#10;QbCG0ZwCiw9wKnfOiLX99TvD/UJO09QzKo2KTmQRjjLDz2C1FxSc6+5YAVL2tJHqEaD0GsM+XSPK&#10;K7UZhfaKYvHFYzyesDnxRnULVRHjX7euxLNiJYlQZCXByTi56+MaG5fnGpegXYgRTdugz7bpsYym&#10;zI3o/n2h697LCpGxc/MpsdkvMC6tT80J16AIaDhhFUTVa1MyQtx9ADiEhyn2YVjPHuCSnKS0X+WU&#10;9IAOY9AkKJrZri/XWvSmg0ceEkEvqvAEDmYwZoU4nILoSEPjxrbPN82C0016Kl6j182q7WEMsIQo&#10;kUhrqVIWsaH7HTtY8/DS4gJn8BBb2+eJxNZqk5S6xsXnucbG6yfELEE1ghDbh5aTPmd8RmDL5pDF&#10;GaFm4+RRYlXYEH1qTiS26QlJrbIgpn7bEhHitB4DpTWJZfswYewoENjbK+1XOWI7R+aJYiwetR0E&#10;w5Kq0Rgp1gy+36Y/9T5ZyxaUBLfC5RRjrDnNU+oN2oisjDJijcXUCvWNF/ogor7HwFrIusC8am7M&#10;/SwR5hON84XZmIQ4egDfXJQtk8qiM56ZYK7YylY/oSpiUmZOwzjxe7I+7xVZCzLQG3aNidMtxAhr&#10;Wwq5fThgQ7FO5L1U7+771q0N2SfyhbjHgWtKolPcOHiW1VmkvvmireATmQINRi99z+ovatJ6EiGW&#10;/7gR8CqIHJJK+1WOfYhxisdoAr1AnBPvcftBcL9tf9hLxCPFoyytO6BalxgLrt9qbfid+8vNcwpd&#10;L0HAl8aacS461T5jEensbTQhRo8Y9yWrrzCIOPcM1tRoBZdbFM0VwsIqTXCU3QupWhadmRFvWEIr&#10;oBVQqFLnzoLInF7MPkNBcROYCXMtbOzfqQ5nLhEhxv+R/Z9vg3oqbcrvh5fY+hTbKS4SWneHWqNm&#10;M/vkdNtzCVz8Q6HJjE25GNdmLVOUUI+YI8T4/ZNjUmm/yinuwvBy0CvGoj8NA5TnpMuKTqOX8dw2&#10;XeB7xbsWzituFlzQefX0p2dUKrO9IOA+OtzA+BXkol18FcPJsdTm7Tb6z6hyo2UfGJNSU60d11X1&#10;R5fOAVjUN+x4PMF4FOICiZSMtPmzqSfL6isIxCN+a2nn+K+aEMcnGibEqttk6DaqvId7Wir7fWWI&#10;XfQryF5ctFm9H2xdvZTa7Fy9wbwMT+LiXw6y5W0u3tBt82UJ3lTkLlscUCEuF6K0H8lhmX/lwcG/&#10;bl141Wm40klSnGD1NSz4foczhdKtAkynVKOQZSFRLIw1m7UmsB7GSyMNHsGbdayJSQsLFlTCmDk+&#10;n1Gxgd775CFZLie2olp7TkxljSMAzXkiPC7NqGgWhdHY8LChhosUF3LSuFes9IbZVwD45sI/xTjt&#10;vkq7myFCjHC2KWnSeCjXtZNyvzZUBZdsY/mZspuH86VtWIhI0U/gWYiZYlNinHpIftTyR/g5ePjB&#10;ypWb3x4+fA5mzlwksXF0pzf1yP6GnrtuQ6ed54r95mJqjwG0/CV3P5LDEmgOOacNKdexA3xWgkIs&#10;Z3W1FlDJO4jZpw/XWvSh5TBZfaWFJ+0HwYNCZnjIwfc51tj4QowhpKmy3GEUYtV+TUQxMk7q+Ier&#10;tXEJJucKnyfcJFVNIxuPJ6wvIEJMD/TCCDHB0tXjF1Z7QXCOiPpDKBD/rrpObonJoNfNOjkcMeVb&#10;4g/OYPVlWHD+Tw7mJCu34XPlZfilTYgJvDJ8Ksjo/drZOv596NBZkOPu7vsz1k2myxx4CDVGzSj2&#10;0XWYNWEXoizE5kIhjRVz25DSIsQIpks5W9pRwWL16yLIwZ3ZXlrAQRNrqrdi9hkKZjTgpJysvsKA&#10;U/1nyK4uZhIh1nfkompYJ8OnnM4sESw0hFopk07jmoAveh3cqpX0QFcRHkMJ6dDhHcaKWX2GIhBa&#10;/GgfFPK36jq5J6WAW2y82tRKGuEIKtlc5uUuE8a+sAsOZgix8jJiRyem2JQkmDmBtYYxr7hKlep5&#10;XCHOyur7ts3KfdLsCiLEfkkVXrPeoyhhCbHQ3h7iRpCrNE4bUq5T6RFiOTjbMwoNq08bEU7eRR7n&#10;LQwoxLMqNWT2GQoOcS6qVLtysh809IgLMoR8QFxVvWbrxu9KIM0nNnoamxkdRYfixBAeQ0EPJrBp&#10;U/1FUgt8nuB7tcEYBPfk8uAWn2DYZ5D3SNFyJ15fgtu20bqf8FLaJSySKTYlCYpsj4M3qEeMBX64&#10;QpycnPZ79vH7WHIUeh96DI4ePr+z3qMoSe3eX02Irf18IbBVS6U2JLp/P6PWLDAW2+q0N3hiy5ON&#10;e+glACUF3gTD+hj4vLA5xVgXghtXNybWQmnmhCEesZwttdrB8vTmzD4WIoEYsyemS+XTSMbjCWZZ&#10;u3lKD/KCCDHjf4QC0U+qbQVBZGH9N+sHwqN8KsaJDRbi0O5dwdLdnd2vJ7RwkJb9hMXs41t1ZYpN&#10;SeIZkQAtl+6gzz1CY2Dw4NFUhHfuPEy+L0va7hYSCW0WH4CQSrX/4f5vcYAj61SF2DUlGTyrZSi1&#10;IUkTxsHF5tnMk6SkWVWtpdIoOl182mEoDIpPZ/aVBrgecbJnYKGmOsKZq41Za4KLjUg62nJu5Ubw&#10;qrP+V0vo4TYNMmxW8KONumH2RJ5MQo1jWPg9vGcPqbhoERiNMP7HMSLq3wqa6gUbgKWdw98sj9iz&#10;QkVwS0gy2OsWOTlBVL/ezD59SJkxTX24tApBrVpA69X7mGJTklTtNxYq9R6pGFgSUbcFZk3gYBPI&#10;khUlSmqfBeE1mkFGv6l5xTmTCFK+a19p2IezL/0a1AeHiPzRdnJKsxAjmC/LatdEkJapl0oaFGL6&#10;40Kex7v6FSqn+Fij7oUe2q2JEFloYmxKLZrVotqviTJmfGa7Lvh8mj1hNLMQ8mUzIegQGCW4yzH+&#10;B2f0CGnfvtC1KtwSk/ISJ45X+wzPipXAPTHZYCEm26txWLI+lOvaWfpcy35yCAuFnDMlMwGnNrDm&#10;sK2LJ7NPTutVe2laW5cN54p97rry3fqpCXH0oAFg6Sm7WuOQPG2K0W4glQaKr66u4aDHKB8NV7aQ&#10;hdh31ukAjwp4U1MX1Kttj6lnlfT+sTjVpCf9oWH16SLC2RsEAkFnqYwW0szNxe3ptEN4gOsrwogO&#10;IUasHJ1fs9oNwa92rdyovr3Vcpu9KlUG9yTDhBhLKprx+YZtpwouCfHS5/geGt5HaG+nqD9c2tBZ&#10;JJ6sN6Yx9j70BJou3lasKWzoEdsGBynty4TxY0Bga6vUJqdXtHr+54fK1LR69M4/q6+kwfi1fORg&#10;o4BItX5DGBRfldluDAbGp8PLTsNgVHINZr+x2VK7HfB54s9lUlo44/OF3wQ0biw9uPUVKO5yWgTJ&#10;ws7xdWGn4A9p1xZCO3dSE2LvylXAPdkwIfaoWllay0Df7WSgCGto2W5zAZ8pNKUBvrlQoi3kkEOE&#10;GMthYuZEdMPWb1nLFBUsIcZQEOZkc9so5LjqFmm8EV8lzeUWOaU2c+Jcsyx4LIt5z6rUsFChiUaB&#10;UUW2nTj82FgDT/QBR9kJBBYSmZQWztD7wck16cGtr0Bxl9MiSMFt2+TGDpZOBllQwnv0gKCmTZWm&#10;2EewYL1nappSmy54FhYQP3a01nXWhlJIQ9N7LJoP1u7aL/97nSz+4cNyHDz9IPPobWafHBzU0X37&#10;NXAJiSjW4j+J7bOUiv4gFRcvYGe5LJwHXSOLoNShkdlVtyN0iEiGLhEpcKGZ9pj2GlkctrRRkJmm&#10;NeFoUXSzb28lHqqxBp5o4gkd9pwfWjEj5wo5Pp2omBbGMD6s6+aTGtxltfwv5hJbOLm8ZfXpS1RO&#10;DvjVrfdO9TOkQpw/rY4+kM3NT9FTXWcN26AR1nsQys+YCvHtejCFpjQQVqMxneaf1SfHIywOms3e&#10;BhF1Wr5j9RcV/mnpEo90lRlhNAkx+cFTnZq+tJHsVhZGdWoo+W7/XEC+3TsH6pSPpeLMWj62kHUn&#10;igocwFCQvFwW8hSzouBs00w4XgSj9rioFpzHOLG5uXAUFdPCmGJOOkOFSA7n/1DQI3plKfXjQBEq&#10;9Jw2Q4jq2wf8atRSK4PpXTUdPNP0F+L4saOoR6xoU12ngqwj439wBpBWK3czheZDoeaIGRBcoTY0&#10;n7lZknPmCXOZosA9IhbKNpWFyeQQwSWHqXIbQn5Q/exclE6KkuZQgy5wvWVvRfGZKmXLwf+Or4HW&#10;1dLgf3tnUzHuUDMNfj+/CRpWLg8rVPJWRTzlmSZKC6urtzRaOMGbM3efsbnRqi8ckk1HVRTMq9JY&#10;LXd9WGI1HNxxSqqmhTBLe2fDhFiLgGG9hYg+vZXitkEtW0oievbQfyiyClF9+4JvteoahLiiUps2&#10;+NbWENSaMzBA2/YWdF8QBLY25NK/eGfgMDYdNh4DW2dPOn9d523avWdj4hYaDYGtWijvUyK45DBV&#10;q+WB7a5WDkonRUmS5uUPVWJD4OfDC+D26rHg6ehMC8/8enI5/HpuI/x5cQtUiguDzw4spa+RPy5u&#10;hhqpCTCjQj06UCLFPaBUxok31GzDbDcU/IEq7xnI7DMGKMR76nZg9hWWjWQf7KvfmdnO44meSNW0&#10;EOYUGmE0IUasPLz/5L7GamwWdg4FDk9E9ekNPunp6jHidCLEFfQXYrKpkDpnZn4bvp+mbdbUrgpj&#10;OZ5ISNPEWELzodB9/xWaX4xT61ftP5a5TFHgWi4SgtrIhtnL0STEBAdx6ZlAdNmg9rB7ci/q9cr5&#10;4tByiAosC98dyRdfFr8RD/noojHgZmlXKoXYWNXdMLzRN64ys88YoBCvIt47q68wjEyqDptqtmX2&#10;XW3R2zgDO8J79pQe2PqKDxfG/0T27gUJo0cotYnE1m/odPicNn2JzM4Ez4qV1YUYPWI9hThh3Gj1&#10;y1t8P03brO++UF2OiAYKMUtkPiQwf5hvxode+x+Ac0hYsU0k6hIcBkHt2qjtU/zuWEIsMOcxT46S&#10;oEGFWPjjwiaolhgDX+2eCYlhIUpCmxIZBs/2LFISYBZbpgyAieXrMD/jQwfzdacR75/VZwxwxB7W&#10;Imb1FZRa/uG0XjGrD8ErGVndicKZwRkTXDT8j9jG/i/ua69KVfIiiWfLbdOX8B7dwSMlVT19zQAh&#10;doiKBM+MdOV2bdur777A5TjLJk2eCA5lg5gi80Fx6iHW+CAe8WOwsLb9g7lMEeAcFAohHdop7+MP&#10;RIix2M/O8Znwy5n18OfFzUyR/evSFoggHvK1ddOZ/ciS4T1oDBln3ijoQIPSCgraOR2ZI4UBhRiH&#10;N7P6CoKnlYNeVyiYeUaOUVsqqAU1OjsyHtj6ig8XDf8T0LBhbuyQwYpRdVi718bd4x13GX3BPGL3&#10;5PLqQpyeQUfXcds0QTaTntBK7dq215B9wVk2pFMHqDVmDlNkPjSw+E/mrlsQkl6/2HKJnQPLfbBC&#10;jGAh8Yq+wXBv6xymyMr5jTC9byeonZZAxZnb98OptYrnZ5ZPhC5hKczP+hA53SSzyOpMIPjesysX&#10;vkociq+9yErvGVfiXH2BzxeOpYJaUFMc2IaIjxwt/yPgi5RixQKe+C3rZNKFYzlyudqihdpnoRB7&#10;6SHEmPtbxsxMvU/b9hqyLzjLOsfHKc1T9yFjZesIndefg9rDZkt0TTpqLJxQiDu2V96/WoSYX8qE&#10;WA56sqHu3vB872IlkWXx1ZGVUD4yGE4uGQu/nd8Iv5zdoNSP3rGvc+GGFZcWNtVqSwdBsPqMAQrx&#10;TFlxosJMp29FRNiQ9cSyngK++B+pohbQFAe2IeIjR8v/hHXrKvGtXkPhFXtXTc+NHT5U8VpfxJY2&#10;edH9+xU4NOGVka40D5oCbdtryL7gLCuwsdY5QeeHgoOHPzSZuh66b7lSbNMmOQWEfPBCPLdSI6gY&#10;FQoRjl7g5xvyi5+HB1xZO01JXOVsmzpA6fXZ5eMhJsQf/r68VU2QA9w9mJ/3ITG9Yv0irSEtF2K8&#10;KVjJO5i5jDbQEzY3Fxbohqls+qSCGz2oUUwMER9Ej+VFFtb/yp+XnzkNLGwdDQ5PYB2M1Nkz1Nr1&#10;FWLMHY4dNkS9T9v6G7IvOMuaCwVMgfkQiajTHBKadqNDnVuv2quo2FaUUCHuIBNizn4lh6l6aInA&#10;NytdQnyqUQ8Y26mBUuZE9eQ4yR8XNsOS4ZkwqVd7euOOK7DP9ixUeo3879gqqJkSC493zlO0obfs&#10;aGXL/NwPhUmpdeDzziPo86LIDkEhnlGpAX1vP1tn5jKawP+xFFoy++Q86zAUmgbFSVhz7lX1KYcj&#10;UgdLVbUARg9qPOgNER9Ej+UTx41BMVbMNycUWb1OY8xmoQ0ixMwcZKkQaw9N0LCEhpNY6/obsi9k&#10;+w6H4lqUwlk5CkrGoElQrnIDmjlRtf/YYhlh5xwYKs2akO1T+T6m3yEj64ZXyoR4amptaJAWA882&#10;T6Ei/OPBebB1ykAlkc1sXgc2Teqv1KYJjB+H+nvDz2fW09eYlbGkalPmZ38ITE6rC69kQjy/ShOj&#10;TdEvhwqxbL46Q4XYgi/W+uNwu3VfCHNSn99ODhZFEvDFuVRUC2L0oFY58HViwPKu8fG55Tp2oCGJ&#10;mCGDIKh1a70L9aTNnYWzOKulriFuCUkSv7p11dq5xI8aLq22xujTuv6G7AuELJ8yfSr4pVZhCkxp&#10;RNd0+Z22nQIHdz8qxEFVahbLDTvP6ATwa1BP7fgihyn9oVPa5wRMG2KdFCUFTgP0ExHNb4+vQU8Y&#10;Wteqoiaucro0rA53Ns9m9qnCDVPMH9Ttg82mwNS1l7LQxLjytYpEiKdXkAqxv42jWr8mfIhoa8uV&#10;xti2PimFZaR1J2KosBpq9KBWOfB1YsjyZDmh2PpNqqxgjoWNnVJqmzaSJ08gl58CphDbBwTl0aps&#10;Ku1ccEbggObNmH0a19+QbeMQ0rkjpGUNZgpMaQNFWGetYSyHKbSiQuwREVssHnFwRl1wTS2v9h2Q&#10;wxQqLlEXYpGlbZFc4haG1kEx8PmhZUpCqomfTq+DqokxNIuC1a+Jcu6aPbPSzLzKjRRCXMnL+CPs&#10;UIinyaZ00pfddTvCFiK0rD4sYL+uRiu9617PrtQQR9k9kyqrgaY46A0RH0OWJWA4QmxpQ2sTJ00Y&#10;r/cNu5iBA0BoacMUYht3Lwl62KrtXMjm0di0Wp+29Td0X8jwq18Xao2dyxSY0gbOxpGlQ4ixsD3f&#10;XECF2CcqpVgmEo1q3BYcoyLVvgPyPUpYoQm35JQivQtfEDCFDZP8o8hlbGxYMOybM5zefFMV029P&#10;rFY83zVjKCwdkaXUr4spsqnjPySWZzRXFA8KKIKZq1GI5ftF3x9oB9n0SiwGxaW/G56Uwexj0l4x&#10;qajhpjjgDRGfAghVQQr/+NevL3GLS2AKsaWDc27SpPFq7QrI/5DN09jHbEewj9OfOHGccr8G7In3&#10;3WHLCabAlDayjxEhPnpH5w04nFofB3VU6DbkfXEUuk9o15PObqL6HdD0w0XqcX7/+vXgYSmcQJQL&#10;CsKVFr0gxr+sItaL3Nw4A/bNHqp4jTfxhnVqDn2b14DfT69StGvi9LIJ8Kht0cx0UVRsq91O8bxZ&#10;ULRSnzHAOO7k1Lp0n++rp14XQpWO4clwj4g3qw+p7RfObNeGjcgGdYdHxdUQUxzwnANfJ4YsWwhc&#10;omMlIR3aq6WuIRY2Dnnlp09Va5dTrnNHOhU7q0/r+qv0+TdppPRaEzgrR2mcHokFzuLcds1+nUIs&#10;srAlHvFDmk9cHNMmJXXsJZ08FL8DzvdgxuMxb7gmjB1Fp7phnRClBbyJs6lOW1hRrQWsrtZK0q9t&#10;IwlmQLDEFcEwxcF5oyAywB9e7p7LXEZOdNmyzM8srRxu2I38cErrBc+qJI3lGpNrLXvDvvqdaAz9&#10;CPks1jIKyFWLu7Xxi0ZV9w0Fgbmom0xe9TfFAa9NnFQxZNlCIBJZSZKnT2EKsdjaLg9r/6q2y7H0&#10;8oRyXTox+7Stv+p8dqHduyi91gRP/AHVmCDebVqPATqnQfKMiIcWs7dJp01asKHIU9iSUYhxzjr8&#10;fjjfEb3hyhBizC3uUYpn6ZhBvLNZvVooUtm+3TcHOtSrJnGPa/hrZpNaTHHl8r/jq6F8eBB8Sx5Z&#10;/SjoH1IWBXdkHYryKyPnFGMJzIvNsqkQ76/fhbmMHJya6lYr40/rv612e+CZi+7J5FV/M1hUDV2+&#10;EAjMBNJ4MuMzRVa2Em1CTDaNnbaGaNsGlb7Y4YwcZAZUiIvh8t1Y2Ln76JwuP7VrfwiuUEs6bVLj&#10;dkVe/Celc2/NQszZ11xsRFbME6I0UN7bD7Ka1oAfDsyjQvzFzhnw3Yk1VESTomLeu0TV/mXx0B5q&#10;AmsIy0Zk0Zg06/NLGzhDiXzuu9tEBPUdQqwve+p1hOst+wDm+05IraM1K8POSMeNaiz6007DsPaE&#10;4dMnsQ5urWgTMWNCRFTIFzPjw4jIwkajEGucXkeOtm1Q6UueOgkq6lE5zlz0YQ3msLRz1nkDruWy&#10;XbLwxANwDQz/k7WMMZEKcZDad2AmECi95mLl6mHQ1OnFCd513zauB9zZMhtqJMfA8M7NlUQU84Qd&#10;/RP+trS0ec9tN5RwN2/m55c2rhGR1DVdVGHYWbcjnegUxXFAnPZJSgt7kxenS6rlH8Hsk02fZEEF&#10;Vl9jHdxaKSYhjh7YHywdXXQIMSMjgoBTsItdnJl99P20bYNKH4p9xSULldpYmAl4THEprQRXqZOr&#10;y4PH7AoBTyTNJU6rqdODLiwoxLZB6kJsToRYU50SrDlibM/KmOC6VS4bBI92zGeKKLJrxhDYNKob&#10;s08ffji9DraSS2LW55cmUPyMWR1Nlc212sKdNv2pEPeISmMuUxBwvTFHvF1YEvjZOELT4FgJTvbK&#10;WhbB2DPfXNhfJrH6Gevg1oguETMiLjGxEq8qVZnxYURkYS3Bqm6sPqGDg/JsHFx0bYNKHw6vTp2r&#10;HDdmwbcggvUBhSYazVitnsJG1l91oAdmTmTuvgM1B858z20vCtIyB4O1v5/ad2AuFCq95pI8ZSIM&#10;TkhnnhDFDQqAJu8c45aN/MNgbM/W8Nu5/OwJ5Jvjq+GP85sgMSwQflWpMaEv68fjJbn655YmXpB9&#10;0zmi6KrJ4Uwi98hVCKbIDUk0IO2MAd4ErugVBAF2LtAmNJFOgaXvQBqMT8tKY+pvrINbI9oEzMjg&#10;zbiEcWM0fqZIjELM9ogx3SlFQx99P23bodJHhXgWW/C54BRJ2qapL2103XMJOm7OT7fLOnaHTqPP&#10;I5dVKL49D0oL/VjZu0DjyWuh68YLkqxjdxXLFwUNpq8AsTO5klH5DlCItVXucyuBKZNQcE827gnh&#10;zl5gTvZXmTLmUIYnxOnVyXMemJvxIcDeDcal1FIT54YB0fDrkQVUQPGG2+1NsxSCunpUNlxcOVHx&#10;2hDE5OqF+zmlET5PKCmqHwwUYgwHoWD2jS3YTCDTK9QDS4GYCjqrXx9w+wzOJ2Yd2BrRJmBGBE86&#10;WmMCY7MaPlMqxOoCiTNHk81Sa1egaxtU+pOIx6XP7CIiRwcozok2Cwuua7OFWxSvBUREDh8+B4cO&#10;nSWPZ/PIpdU7FN6MwZMgpFI9msZWuddwnZkWhaHNmv0gtLVlCjH3tSo2Pv40mZ51UhgTPMEXVm0C&#10;rpZ2UM2nHBxu0FWjB4zgHG0P2w2iAhHt4gWhDu50jjNsv9W6H7RKT4FfT6lnRGBx+bJebgaPuMNc&#10;ZKz+xlqX0kJR3ljE/YyTe77sNAy2cHKW9QFDSLZiaxpjZvUbijtxDsqU4adJVVYPYx3YGikmIUYx&#10;VdSY0PCZmoQ4tHtX4FlyZmtWRdc2qKSvBWOhckadA1Us3d0+qNBEzunHkNy+FxVW9ORr1qxPRVjO&#10;li37wT+xEmQfu4deDI0TO/iWLdLMiXbrj4DA2tpgIU4cPxYmptZmnhDGAFOuQhzdIczJkzwvuKeE&#10;4EweSe5lIZiI8o1WfSDewxd+PqZ9TjtDWD02R+9L6I8N/JHDAT4oxobOBOJsac9sLyjzqzQGPl90&#10;QCazuo11YJc0ccMGS6xc3KTxYU1CbGGdpyqatN3JCaIG9FVrV6BDiFXziF3Lpyi91sSHJsS4rr4J&#10;abny1/XqNVUSYvSOeXijjvRhyAJH2HlFJBRp8Z/2m44B39JS7TviiURKr1lgSKWoLnnxpGK1FwZc&#10;1731O0PDwGhwElvCL0fUy2EWBAx1tA5JgJcdh6nx6Ucu0FSIiWd7qnFP+Ix4xaxlWCzGXGwje+q4&#10;rw1KY2Md1Ex0CJgxcYmLk/hgUXldQsxoJ5skzR/WtL4GboeVjzezXZUPTogJbuUipaGGU4/AytL2&#10;vaoQC4QWdDk7Vy9os+QAVMkclVeUcfBWK3bTWLvqd6SPEMcOGgCjkmswT4rSAorvg3YD4WzTLDjT&#10;NJPeece810R3f3CxtJNYCCzA0dYeWtaoBDumDqZT7+MMHawQBYYhji8ZC4PaN4bEsGCICvIHIfm+&#10;RHwxRLp4Q9vQRDqEF8G7/Y2DoiHZI4DmXVf2DoGLzXtpDat8iGyr055WUcPiO6XhqsCgODHroGZi&#10;oIAVBrIBktghgzRmTCBCkZU0hsxpw5t3dDgsp00NA7eDjzFLRrsqFq6u0OPwTabAlFZsPXwUMV8s&#10;BD9lymyJXIinTFn4eVSDNrQvsl5LiKrbls5hl3nkttJ7GJMaI2aQHzR3te+I5hFrGpzDAb1i1glR&#10;klxqkSOp4BOcy+MJ3wQ7ebwfllhNcqRhd7jasjeNl7K8VHlhnEXEU8MwhrVARAsw8cmVCT6KeQII&#10;cnCnNwvR0zU0JxbfH4cYO1rYkqsdPtiKbaB+QBQsSW9Kp4d/TH4sPukwmKwf+/9LKzvqdqT7dB65&#10;ginKmUD0pbpfKAgEou4yqdVurAO6pBGYCyWps2dqFU0i1u9Uhdi7Zg2wK8eYFomLgUKMpTRZ7apg&#10;rYkuu84zBaa0IrKwVYQmEO/oJHBycgV/v2CJ2NJO0d52zUGwtneBnENPoMXyXUV2w65C9lCw9vVR&#10;+47IYSph1SNWxSOtAiyv1px5UhQnKIy9YypJ+HzRO+Kl5z0oxB14VYoi/IKe8WMiYLda9YWj5Edi&#10;AREyTP9KJR408dRBTDz1Cp7BcKJxj1LtRe8iQvyCPOLovRtkW1jLFCeYAifgi36WKq0OYx3QJQlW&#10;aRMSj5i+1ibE5sL3ql4S5g9H9uuj+f+wXct7qvZh9oZPnVpKbZrA+eo+NCEWW9mqiSoWLso5pRx+&#10;6H36Mc2qyDnwEKoOmFBkQpzafQDYBpZV+x7IYQoVFuf/6LKmzkLS5s/WOd1NUYIi2SMqVWIjtn6P&#10;osBapiCEOnkqnmNa1r1C3jAsCHipv7lWO4h09qLZBVirAafHxwwQ1vKIXLRxvzwhQn+xRS8i5j1h&#10;d72OtNYEZiigB4vvgcvI3wt/uM43y6Y3M3EEm74/Pvvqd6bpZ/jcgayjan9xg9vD1zc8wTqgS5K4&#10;EcMwF1MfIX6r2kY2R3d8WMt7qvahF6b1xh8HvoW4SC/biwJH4vmy2lngDbusPXchrHrDf1n9xiCl&#10;a1+wDQpU+x7o98oRYksnN401rTE8URIj7Y416g5mPGHe5lptjTbzBAqQjUA5N3ht9VY0PYvbVhK8&#10;6DgMllZtCnZiGzArw6chDgTzp3GIr6XICjysHSHSxUdSwy+cFsMZllgdlo/MpoNXcB6/Lw4vh53T&#10;h0LttESIJ1ee9jZ2EFsuCPq2bgDbpg6CjRP7QUpkGPn+zen7Ymgm3t2PphCy1ulBm4HQKUw6YASH&#10;O5eGEZc84sCQ49cftVarsQ7mksSvTh2JjbuX9LUW0SRCrJiYFFHMT4evNf2fNhFGVPrjR4+A8noM&#10;5kBQiDEljCUwpYF6k5eotbmVi9J7EIprQDg0m7UFvKJTimy2jnI1G4FzQhxbiDlXP3yh5pt3FraO&#10;kpHFeNMOxTLZIyC3kldwHqu/oOD7+tg4qnmD+4nXp80LLe0sy2hGp3tSvfmoD3jjEqeNurlpJlhZ&#10;WEPv2EpK8XEU3gMNpFXXcL9lRVcw+nRMhjIwviqK8SoqttqMdTCXJPa+ZSVBrVtJT0YtwingiRST&#10;kiKRvXPAwkP9Ro8S2voYWHl763WTCJEKcekdWRfVUHrjjQsVYj0HoVQfMgU8ysVCUMUaRTZbhwfO&#10;WVe/rvL3RPY/OUyVRtZZObpq/F5s7JxofQzWSWFsMKbK44vfs2b1LSyWfJGaCCMoNidLeQ1mXayv&#10;0QZGdm3BFFtDeHVwGbg5OkEd/wha4B3DHHM4A1rahCUqfa6h4P7HGscjk2pAhLMXhkwpFkIriHT2&#10;htmyiUq1geEbvdLYWAdzSSIUWkLSpAn6CPHf3NfWfr4QiPUljCjEdGYIRrsqqXNmQmmeSj/z2F3o&#10;eUg9oyMwrTr0PvtUrZ0FDofGS8+kNplFFppwC4uGgOZNmULM3d8uUdEaK+JZ2zrQurdNgmKYJ4ax&#10;wIEDViLrt8bOP0W0lWhEb3hFRsnfkCwsGKqY0qs9U2AN5YdTa6Fv64Y4gIIcK3zwtHaEDN9QSm0i&#10;0nvrdaJ1LljrwQJj0xhWqegZRLNIWMugSOPAEVYfF/xx0CtOzDqYSxL0ZuhINm1CTNqtHF3ecNvI&#10;ptACMFrFVlufKuREd0lKZPepgCO7BFZWTHEpDdh7+DNvsCV1yIbs4/rVj8BiQHxzITSeshZyzhbN&#10;UG57H386CSv3e2KVNC3bqCH58Zul1CbH0sqOngBDE6vBIB3FgJoFxP7L8jp1gSeqp43TG1ZfYQm0&#10;d9UaesB0tw5hycy+0gLemENPktXHJc7F+y3Oes0S18KA8Wfk9wub6Otr66ZDanQYRBMvVlPcGPOP&#10;GwfGQIq7P1xurrmyWkHAG8hlyoiCqOBqMtbBXFLIakxIX2sRTVzOs2qGmhDTy1VN/4ftBggx3jTE&#10;6fxZfaoEtW0N5Wo1YopLSdNtzyVJp62nmTflqvQZDR02HVdrZ3LqIf1uumw4V2QhGKG1LSRNHKc0&#10;vyE+54nFSvs7bsRQSJzAnkvQwsJGcQL0i6sCo7XEizHNaXvNtgbHdosqhSs7uoJiBgtNoBA3LGJv&#10;3xhgLq8++0nIExpcU6OgoDBXio+GnpwSmeix4vDmnXWMl+WiSrpPOdA5fRLrYC4pIjJ7gNjKTmfG&#10;BHqriePGKu6c40mpGMih6f+wXdt7quBeqQKznYVDRDitHMYSl5LGytldY7pZ/clLodHM1cw+FgK+&#10;BXTdfAk67zjL7C8sZuY8CYZ5uMPMkyZPAIHKoBqcNDZm8EClNjkWKmlLI5OqQ794zUXCXa3tX7Pa&#10;i5tr5BJ4Spo09UobKMSNPwAhRrxtnXX+yGF6WuOqqUzhLCq+PLwCxMRLPdM0C1bLpsrHLJCiGo23&#10;LL0Zhk32ySSXbayDuaRwCAoBt4RErUObkfjRI5X6vWpUB4fICO1Ca4AIIzwLZS9MG+ixdd1zkSku&#10;JUlE3RYSbROadtxyEtPRmH0sLKztofmsLVBj+JQimb+OHI409ps6Kz9POGboIBr/5+5vzCMu16mj&#10;UpscVSFG2pRLoDmmqu3I6MRa73EUGauvOMFRbqx2VVCImwXHMvtKG0/Jft1QszWzj0uaZwDNhmCJ&#10;prFB7/vymqng6+5OPjeQDlLBdcBwE2ZheNo4wqpqLeEx+YFQXc+CgjnROgd2sA7mkgK94cDmzaWi&#10;qUs4Of04mIJOe29EIXaMiWG2s8AbdcUxy7EhtF17CJov3sbsk5N55Bb4RKcw+1gEV64Nic27g1d0&#10;UpFkTpDDkYaXUjizcwe2aSX9keXsb4wbl23QUKlNjoUlW9CshVZKqU5ysC3Du9y/qu1FDffmUb/Y&#10;KvCQDitWX04V9Np6RVdk9pVGwh09mO1cME7vYGOnJprfnZTO72cM/r68FRqnp4GZmYCKLms95OD6&#10;bCQ/II6WdrTeNIYvWMvpC35nOgvFsw7mkoDGh/liSJo43mAhJpshrRlsJCHGeeri0Otm9KlBPldg&#10;ackUlpKi3frDkNQ2k9nHJevobXDyDWb2sag+eAoEJmeAjavnH6z+wvFQ+j2S7yl58gTF/vWtWxvc&#10;KyqHiSouXQQeKalKbXKs3byYaV8ouO7WjmrtSEXP4GIVYhwZN71CfXqC442tGr5hzOVYPCWeGg7q&#10;YPUVFVjVDEMIrD5dPCI/MOeaZTH7uKyu3hJOLh2vJJ5YSe7GhhlKbYZyaP4oWkVwph6pZizwuEGv&#10;uV1oIq3JUds/nHq4qsvhMYeZNKrtcszJOlDB1WSsg7kkCM/OysV8Ozp8FUVTl3DK+xfOl57A3DZV&#10;dL2XCnQCSw15qqrggA97X3+GsJQMzRdvpQV8WH2q4E03sbU9s48FCrydqzdE1mv1ztiV5nocuKoQ&#10;Yu5NUqwfojbMfPF8cImOVW6TEdSmtUYPZlpaPZjDmDMNawTfad2/2JL/gx3cFM9D9fAYueys24EO&#10;AWb1FSUJ7v7Mdn2Ids4foq0NS5GlmpBGB/uptenD96fWYsEdmF2pYAKsCRTcQw26Ag75l89bh2GM&#10;Ct5BastycbSww+PbDDWXaayDWY5bbNy7UIzFLdJPlAqDyMLqd3Tf6Wt9hFO2TFhm9/xSlUYSYp0V&#10;3Djg3Hh1Jy5kikuxQkTVvVw0NJ61lt3PAIWYT36pWX0scOQgprC1WLArz9ihmBZLd4DQ3l4qxJzv&#10;y7tGNSjbrInSPscfSafQcOU2GTihLBZbYZ0MiK+dC618ptqO6UuqbUUBXqYOT6pOn+M8aIvS2cN1&#10;NdEpPIVWT2P1FSUY751XuSGzTxeNAqOY7ao0D46jXjBXUDvVq0pLfu6bPVSpXRtPdi6QxtwLGVLQ&#10;BQ5r7xmdRodT6/qsyt7B5IdBECmTXXVjHcxyYgYNAI/UCu+JQL4XCMR5HinlNc4TV1gEZsI3Ap5Y&#10;ewoaF9kyWH4yqF0b7f+jz/vJwLv25bp1YfaxsPRwh95FlFerLzWGTwcn38ACpZXxyvD0r6NMlsMy&#10;jFl77ko6bj9t1OI/kQ1bS4vw43fF+b68a1SHwJbNlfY5Yuvjr9aGYIhrcLz2/GFrkTUzXlwcYH1g&#10;+d15R06qnb4E27sy24uDGn76h1C4nG6aqVectX9sFRrL5Ypqt0bVqBAP6dBIqV0TWMPZx9aZ+f4l&#10;CQ4w4vEs68lkV91YBzMTIpDOkVEYx5VgmcpyHTtIuJ5LoSDvLeSL32NRD/pan/eVLVOGeK8p06do&#10;/h9sN2A9fcilsCHbZV6C0+jXm7QY+CILetON1a8PWCQn+4T+3q2AL5JgOcy6kxYqldAsLK5hURK/&#10;BvXVvi+/BvWko+04+xyxdvVQa5Njb6ld4FAIXYw8NY6+WAik1eHwEvdAfWldBEOw1zO7oijAjA3M&#10;KGD1aQMHqIxOrsns4zK+fG14fWWbkrCmJ0bSx88PLlNqV+V/x9eAv6eHUtinNDGQOAd8vmi/THbV&#10;jXUg6yKyVy8J3lhDPCtWYi5jCOiFEq8bJ6zUXzhly5BNkA531fQ/+rwXB13zo3FJnTcbfBJTmcJS&#10;lDSZu56GCDpwZmEuKE5egRJDhNzCyh567rwBgZVrGLX4j7lACBE5WfT74v4QRvTKAp86tZX2O2Ll&#10;7KbWJsfGV3c8c1OttjAiqZhn9Gg/BDqEJdHnNgUo14ni3TWiPLOvuMChv6x2XWCVNlY7F6yFjDm+&#10;XIG9szl/hmtVXuxfAhViIsCcnAtjUmoW+IZicbCyWgsQCMS5UtVlGOtA1pfYQQNxEk8cNQKBzVsw&#10;l9GHwObNJXijzsZLvSi4RshyOGU+2QTFa9Yyer8fQjxzx6hIdh8D16TEYh3I0ePQDRBb2tKBGKz+&#10;ghDXoiu033CE2cfCOzYFag+bC04+ZY06fx1+jwljRql9Z4kTxuJQc7WylxZ2TkqvucQOlRY5Z50Q&#10;XMo5ecDtYi4gPlg27HpGAe7i4+X99jodmH3FBWZ7sLJSdMEz4zHbuWC4aHS3VkzR5fJ872IQiywh&#10;M7oCubop+ZKg+oDz6BEhxuOcbawD2VCicnrR4a8C8ssU3b8fcxltOASGoBCDd7Xq+gsnWS6ybw4I&#10;7OwUr1nL6Hw/Tn/5GVM1Dp1lgRXXsk8Wzzx1gWnVwCsqidZ8YPUXlIbkh6TuxEXMPhbRDdtK4ht3&#10;hoDyGUYt/kMORZo2qPp9pS2YBw5hoQwhdlR6rcTi+dBR5nnqAr0pVntpZGxSrWK7qagJ/IErSNaG&#10;jUh3oXYUeH9PT6b4yikfFQ7VfEOL/Eacsbnbuh+NIJDj3JwKr6oxD+QC4lurFhVkKyc3etnOWoYF&#10;ijASN3yYbuGUQ5ZzTUmGgBbNFK9V+/V6L84yIR3a0cECSv1a4ImKtuIa3nxLbNMTrB1coPu+q8xl&#10;CkuPA9cgpGodZh+LOuPmg4OHPzQYt5xmUbCWKQjkUJTG+lX2MX4fFh7uuartFrYOSq9VcdcwsEOV&#10;M00yaS0AVl9pAycGZbUXJ886DIVJqXWYfVwwP5r72tvGWS9P2kIoUhNf5OKqKXT7jV2Qp7jAqxmp&#10;EAtDpMqrYqyDWF9YN7XwrrXYyo7W7Yzsla3Wr4b0Rh0V4uRpk/UTT4QsZ8bnSyuuaejnvtZ4A47T&#10;7hSr/2g6rIfAtyyaimvdiTgGVapFvD4H6HHwOnMZY4E36uzd/Zh9LNquO0zDIzhbR7e9xhvWTQ5F&#10;pRF1XAS2tgYLsZWb/vm5tfwjNJY7LC2giAnMBcy+4gRvvJX3CGD2ccGCStw0wbL2bnoJMebbYpYE&#10;V4STIsrRWalZyzdXGe6tLXWxpDHnCYHP5ydKlVfFWAexPgQ0agRiO4d/RBY27wIaN1a7dCRtVGB9&#10;a9VUalcloBFZTiB6g0KMN+0MEWKy+np73horqXE+z9LLU7lPC1gDIbFjNlNUDAXrQaDAeYYnkEtl&#10;HlTKHgZZx/QrT2kMeGXMme0suu29DCKRFeQcegw1R88xUgqbdFRd6lz2d2kuVJ6NBdElxD7k6syQ&#10;WCZ6KzjxJKuvNHC3dX+YaeTBCQUBhbisnpkJOOmo/Lmfnate3wfm28qF+NmeRXRUnLaKdGeaZtIb&#10;r/LXWKu5tP6o4rRJ5uaCVlR4VY11EBtCKhE4l8iYPHIg58UM6K/UFz9yGA1VhHbupNTOBePKZOV6&#10;4olAvVZ9hZh40mT12X2qkPfkVvRS7ZM/t/TUX4hdEuILLpanHlJPt0LmUFpIxzUwFBrNWF2gPGBj&#10;gLnBrHYWuM0CcoLlHHgEkQ3bvmEtYyi43dq+S4ew0HeqbbqEOHpAP4PmdkORcCjB1DBdDIpPp1Pn&#10;s/qKExTiBDc/Zp8qO+p0gCeymDYOD9ZHiHvHVKRCvG5cH0hyL8tcRhV/Oxel1/alYOJQFkEO7vjD&#10;MpMKr6qxDuKCUH7mdBRdiY2ndx63Pbp/PwnxjCUonLSNI3zBbduiJyIRlRH5oxDTPj2FGOsFC1XK&#10;I2pEkxCrfJ5jJHu0FgtzAZ8pKhoh4ovzxomt7IHHF0B0o3ZFVmDdUMQWNtQrZ/WpgnFh/HFFIQ6v&#10;26xYhDiiT06uamhJlxDj0PPdBs6kjJ4Xei2svpIGzw9We3GDMWKch43Vp8r1ln3oHHv4HAdrqfaz&#10;CHHwgDPLJ0KqZyCznwXGo7l1pxdWbQqPS+HNvMVVmwDPXPxQqrwqxjqIC4N7YpLE0sHlPbctMic7&#10;P3QhO6ESJ46XBa95zdAjFoqt1IRRGx5Vq4Az8UpZfWpoek+Vdo/K+uVEY96ylasrU1TwMrvXift0&#10;CnrM9/WKSiQ7nw9BFWvSWg2aRrEltOkB7TceZfYVNc7+5SDz6B1mnyoompjD3OvAQ3APjzGSED+W&#10;CrH8x5rFQuXXuoQY36uiVzDzhNAGVuZys3Jg9pUU6EkOiKvC7CtusGARToXP6lOj/RC40CwbHrcb&#10;COZ6pK8h2+t0kOB8cKw+beD0SPLnuL/CnfSrb1GcPCRXBxiClSqvijEP4kIS1LyFxDk8Uu0GC4WI&#10;X0R2FhVhPl90CNeBzxcfpCOlWIKpQURFzs4QM4RdHFwNPYW4LGMEF4uwnt0guVMvNUFptnAz8HkW&#10;L/jEq/KOToZGs9bo9DRxLjn0FkpyKv7Q6g3Jj4R+ucQ5OMzZTADZ++6DZ1iMUcph6iXEKugUYgJO&#10;wc46IXRxp00/8LZxYvaVBJiu9axj0RQtN5SddTroFWLgghkD7UOTdBZVOtOkZ4GHJ+M8hfLawohY&#10;aCnRtJ4HZTM9FzcYWipWIdYI8WrE1g50ZXg8wVzZKpQRmItuOZYLN0iIyb9JaOlLRp/eqLx3eHZP&#10;pdeasPR0V6s/jPm9WP83m9Omi0q9RlDBZvUVJ9EN20CjmauYfWrIhXjvPfAMjzVYiONbdFFrKyoh&#10;FlpYGywacq40zymxYdCq6DMqrbhoHZLAbC8sWJ/ZphCxXRwMgjf6WH2qnCaCj7NzsPqKElxHjROJ&#10;sg7gogBHTWFskc8T/0U+1kH66VIj3vFrRUF41f9ltZETlvybWqZGYdE0/Y4qZobGh1UhYmZp5wgt&#10;l+5k9xczyR2yocG05UptjWasogeNo1dZ5R8djhB7x6YYPKgjIDVDbXaPAgmxjW4hLtuoUaES/6+0&#10;7E3DFAUVc2OA9ShOcjy9kkafgRmGgDf/ZlVsSJ2zwu5nQ4aNu8kmmS1uhAIx3odoToWPa6wD2NhE&#10;9e1Nd7S5ufC87GOVDPviR2gYzMFoS501Q8K3slJrLyxp83RPFpo8dTJ4xhXci+156AYIRRal5kYd&#10;Ur5LX6g/ZZnideftZyAluRIcPnwOdu08AjwivIrlOUIcXqulwTFi9/BYtTaFEDP2tyYsbOyZ7Vww&#10;ZZF7uVpQMNSkT/WwoqA0DOKQg6KJ09Oz+gzlbNNMmqWCP3TyG3qFxdaArJdwJy9me1ETRj5XIBCc&#10;kyofx1gHsDEJaUczI4h3JRwp+0g1QyFOmaahghqjLaJ3L4l7lcIXGyoIlh4e0G79ITUx0YfmC7eA&#10;rbMHs68kKd+5DzSYmi/EVg6ucOjQWQWVKmXktly2S9qviBHfg6i6rQ32iJ0DQtTa1ISYdRyooI8Q&#10;46g8XSUx9QWP4eIunYmpX10iUph9xUVV7xDFj9CRht3gYoteassYwvFGPUBEroxjy+mfFaEvdgYI&#10;8bmmWTSuLH9dXN8tziwu4It+lSofx1gHsLHwqlxFFg8WNpF9HNNwGY11jhknpX/D+pKo/n3V2osD&#10;voWFmpDoA9ZzCK1eOqfcT+mYoyTEPDO+khAvX74RgqvIhkFTIebTm3VRdVv9I/8fvSD/6xOjPkde&#10;QYQYZxZhtatirLvn6A1izPiejunujYmLpV0efi6rr7iIdvXNxUesKRzmZNhsIlxwqiEs1j62Rys6&#10;gefdLXOMfpXhILJitjNprxxTTvYo+AwkhnCxWS/URPUqbKyD1xiEZ2XhB2K5zLeyj9JoKMSps6Yz&#10;34d1UromJ71XE249Tt7CEp7ZA6w9vNSERBd4I889JIrZVxpIapelFCPmlUEhPvOXXIhXrtwEIVVq&#10;0z7MmkChLogQ9z7zBMJrNlFrL5gQy4o96UBordtLMkQQ/t/emYA3dWT53rZWS17xvhuveJP33WBs&#10;gzEYG7CNbWyw2TezhRAgIc2SBJKQkAAhZCGBZEg66aQTCEsgpMnWQ7o7+z7Tneme977X772Z7828&#10;r193JxMWq16dupJ8dXV0dSVf2bLs+r7fh27V1b1Gt85fpVNV58Cs/qtOrk8ey5j9tp90b7bZTiwJ&#10;+tnCrrqGskLyF97WZXg9J0UeNwfwff8O0pPp3EQi36dcJ3Gib7jAOmzQO075eAXrvHJABdho2LyJ&#10;TdDR2wRyd8OLs0IckjXllnBd6UgIsTokmMWBEAqJI/pfuip71DQ5KepawaKwmY8L2vrI4cMn/mIW&#10;4qrK6SwrtLkdsnqsfuUjktfs3M46WKLX9LNDNvXuFOLw/ALRn52QduiaKfeYVFbnVZHOjCK0bYIh&#10;QMR11Lb/9fyTFgHmo/D1Q9/nKt84GZkOlgWas6WMnBDbSSSKdV6XgBlvEyV7dhv1YZFsh51GG2BU&#10;KDR7TbdDi10hBoNEjNI/IuK6sM7tPHaY+IeH24iINzDzroOkfus+yzEswYMVE/v3P0K2bbub6IOt&#10;/9+wLX3Z8++RvNYep5avzdr1MBrEyJ1CXHTXTtFAMGAYj9d3OJ04FK4J+f7GajQwdwP53FLiYpgb&#10;AhNhIFAfZBlxjwZn5y5j0ffgdVOya2mgXMGX2g/t7/5M/MwF67yiUEEybN1MJmVmGTUaPbgeYAvz&#10;IB35ArcoN6ih/qj0U/5HYFLyX7OWL6NDca3RdDu0MCGG7M3Ce9kxSF1sjOxL1xwRkpFOFj171kZE&#10;vIGeU+dJ9qw2q7p1b31Jpm/eTcXzINspyG9Ta/Sk94kLJH/eEqdcEzHZhcw9Iax3SYj10oQYBga5&#10;EfZ3aoEQbC6sdTmDc3t6IcnywF1cown8wuhqnIaKL5+4SAgENHo+cEj9tM5Qw16PpBBDFDba38OZ&#10;+JkL2nkFFN+9i4RNyWGiC6Mh/8BQI0zEGbZsYnv62Xm8ETH/vSCwqE+EV0RHxMI6SnyTIL26u6H/&#10;Jz+1e2MPjyYrz35IUiob0DYMf10Q6Xn8DZK/oM+pETHk18PqXRNiiXFGKBr1UBQwIZDh4dj0NrRN&#10;Kl/2bCU6tY7tOsPaxxOfdm8hFXlZqPAKKcnOZJOg2HVGivxwbhnbnORsm7bhAq6SEw0LbepNI+IU&#10;Jn7mgnVcMxAjggrvIIx8Y6trjCxMJXKeGBCf2OQnDqGgef1RIQZjxAyS1hXt2mlTZ3XsBIV37UDr&#10;+UxZvpTMuOsBVES8AjrijTeU22y0sIcuIJQT4rZ+yUIM7o7wZNula4Al6I/5S1ySEEscEVPiG+rt&#10;TshBxotfdwxvSZYZ2Jjg66cil1pXou3eDnzG8VERqOhijLZrAjBP2K3Jq7ZpGy6nZnbZbKce8hFr&#10;qzj1MxWs4wKhKWk3A6PjbllGvMMAYikofDQN9HZ2hdjmPiJCbBPkXYLh2iOqshyt5+OnVlIh8dzJ&#10;tuECE4lxuSWShRgSiDIhdsI1seL1a1abRvgMvC2IvibheUrZ4mymcDsXP8JsDN+Z/gVenr2Y/Kl/&#10;p+V4uICh/bxpMRPkpTnlYyan2nCBCdGoSZNEfcJC/GSerHMFnZpb8ibMKCIHzSl5g8KJYpgcBL1T&#10;+iirOfUzFazjhhsKrmevXG5T7ypwY5VK20tvZ39ELAzcbs8YsfphCHFcfR1abyZv80aSWtuICoi3&#10;YBJitA3Dn45Ge46fI4bmRZKF2DBvEVl94SO0DdYX024w9AXr6HlC9Lsw+1mchVQ8eD95mYojGMKT&#10;9R1WhtGelm91LCcQVrMgIpHkhceT3/KyVXgb+yqaSPesWlRsxYA42Nj1RpLJgljGcqLT6G2E+M15&#10;K8yuWi0TP3PBOm7ctFo8chqFdmpjYEz8darof1P6qn4AVAr1j5PSp9yseuShobjDPNR0+K/006yj&#10;t8OE2Bd2LVkF8AFDtGOMNnGFRc6VQmqnePZp2Eo9gEwweRMQ7D0+T/q2ba1/EOk9ft6p5WsQChSr&#10;N0P7wVAWFQfPtObxoyQoPglts0dXRiEzhI35U60MIybQtfTwzgCj5PWGGvoZqMgT9e2WJVNjHjqK&#10;DNYEku/PHkeFFuPxHavYv7COOCJg9MONZk1yfZOKkHmpBrb5BYBn7K/WD/Lbgfb0AnzODOu0YkZg&#10;2LyJ8xWbJ+ZMQAbkvA3rB2HpmvA9TIiV2tvp7YRC7EsFfRpMAFq9R8QQbVIeOTBaMWAEVnT3nWgb&#10;UE7/T6qAAFQ4vAkIxZmQXyHZNaHRBpDFT1wguRKFGHzAwVEJaJsZ2hekC/HxoyQ0PRNtswcEWwFD&#10;WJFbYTEKiPglNci5HIAg/4aOjHeWzIBdcySFjsbGqjB/1LWJhAQGk/9853kbsbXH/3v/BfI/L5/g&#10;Xn/wgt08dCNJday0LCBSmDs55+/m168395O1hhqb1TgQSY8OPH/g5I9XsE4rNyYh3k5vZyPEKpXm&#10;E5s1oSKGiI6I+cd2yFjaZ1MHeedshJ0HpMufhWxA8DYgD11S8VS0DQOeZ/+zb0seEbcfeYHMf/gU&#10;2maG9gXrLM5iQnzsCAnPk57oFVBouehed5bNGIR/wShea+4jXyxyPjW8XMDfAUu9ymImEw0dJe2r&#10;bGI72Mx/n6eyLr+GbO9vtxFaR/zmufvJ3379Inv95zdPkJMzutDrjyTLs8vQ+uESoAkY/LLHum+B&#10;m0Kp1BCFr/YkJ3+8gnVauYFVEwqFZjq9nY1rAobp8bW11u+xJ8TCenvnIWjDw23qglNTberMlB+8&#10;nyh1sNwKz6jhTSx75V0yuXw62oYBz2zpqatUiLsl+Yjj8ksdRpujXYGU7Ns99AxEnmvN40dIhKGA&#10;vU6aPceuG42Pxj+AjTz3VzVbAoY7EzZxJIAgP/dWzWYTfZD1+ELLCrbWFTt3NIDsHCAkH556gPyd&#10;CupfP+BEVSrds6otry8f2y17rAlXODmz2+U15PaAeBLxgeE2bolFmcVmt4StixbrtHICP/8hmzO9&#10;FTinUSEu3L7N+n32jFAovMJjERRqjU2ddpL9mfeoygqi8tehouFt9P38CkmtnoG2YYBPn+2skzhZ&#10;B75RrJ6PWh9IcjdtGHoGIs+VCXE+J8QBkbGSNveAO+X3S7aTx6YvYCNi2EgwW6aQju4A/taLVIjX&#10;5lWTnLAYNmIOpT9rG5OyyOHa+Syl00i5NK4t3MAC9rzY1MvEE+79ypw+sr2knuSGx5J1HXOY2wHc&#10;FGKuiubqIsvrlmnuGYl6Av5q/U3hlwwcg91AEgyT9FkXrNPKSdHdd/Gd0wIhVuWyiTrh++wZobDe&#10;CSFWBQZYHcP65tTuTqs6PgqthiylI0VMNLyNJacvs5x6WBsG/MJZfvoDktfieIvzhnf/iUxpaEXb&#10;+MQXVZKUro6hZyBRiIMSpE3aKTXc6BdGmezf1hVsDTHfWMYC5hHysbp2khcRz57F1Ph05rMVnjsc&#10;vujZCvnj2K+G8/SzgiV/ZoTnQrwOOgIkbXXV5N/eepYKra0Y/+W9fyB/vsT5h4EYvWdkP5EbOuo1&#10;Po1s4kgMijDroIbTPkHBOq2cROTlwx9w03Q7KyFW+mrOQEeyeZ8bhFgXbb3cKWvVCuuVGjxguZM3&#10;76QTsvbSpyRichbahgGTqytevEYM85c4FOLGXQ+R7qdfQ9v45Lf3kxi+i8qBEEcWFLLXiU2z7T5H&#10;PgqN9e66+gT3BHmJ0AX9Fat3J98uvp0cqGpmAexbUgzkWucA+Zf+HQg72S5ACMS+u3wWWZJVSppT&#10;csnkkEiSFBhGYqk4wjUgeee9lbPZyBe7nz1g1AciBFu+Q+jAZ+7UMnLl+F42MccX5T9feoY8O6MT&#10;vcZY5kRDp3FLUa2NSwLmADgRVmeZpM+2YJ1WTlT0D1AqtVdNt7Mq8Meltrfbvk+qEEvl6KMkdvo0&#10;q7rgjHSrYz4hmRkkxlCMCoY3suGdb0lQhPTwnhB9be1rn0na0KELCmOrJrA2PguPv0x0cbHo8xDC&#10;HxHn377Fdg06gl6Q4ifaTalyZiROuTmak21w7xdm9bAYCoz8GrKesrFgGtlZOoPt9oKsJbD9Fs4F&#10;9wbgjpgP5sh2sDoiIzSSTC3MIa88sI3EhEewrc3gfsHeNxZZn1d162cVM61EGD7fvIgEEGGjyk/V&#10;b5I9vGCdVk7YRJ2PYja9la1/GNwSsPxN+D5nhFiCOIOhZvQttqrTxcZYHfOBSbolL15BBcMbgUA8&#10;sG0ZaxPCT6fvWIi/Ir6+vki9Lb3PXSCqYEH8CDvPFtYRh6RyX6SwisZw2xabc4RAihqzgXy3ZBvL&#10;lMA3Grn4LR1FPk1HRljbBFwm4/1Vc1hQdvA7+/r4Eb1az0bS3/dv94gJPDmALyE/hcYIIuznp37f&#10;JHn2C9Zp5aLiIUvAHz1FIMTKUtQtAcgsxGUH7iUle3kz8pSEWY1Wx2ZgqzVzS7zt/aslzIAQa/0D&#10;0TYhEKAHnhsTYkdBf976kgSERlmOIbiQVTuPla//I1ForecLbJYqmjl2hAREc6PnmscOk+TmZttz&#10;eMCE8W2FQ+uFIYj4++3rrAxHLsAAp8en3cTaJsCB0fHvOjfCihZSCCNIOkALpr9gptC+AysN3mxd&#10;OSbWWn/es4WsMVST6IBJbGKOat8gHYTONwmeeME6rsuAKPKEMbOvD/4g3D+sUP/cbrobwXWs6oXt&#10;2HkC2KYN/nnUkGENMf8cMzHTakhoUgoqFt7KhqvfsFUFWJsQGBFDJ1t/FrYt94uuI1726vukauVW&#10;9nr1ud8ZV523s8WZAklV/dTIxh7+MQ9dSJjldVhWjujKCciHeGW+/ZjEcqNV+d/A6idwHojVARlR&#10;ymNS2ACgKCqRlEYnM8qik+i/ZqDO+nhG4hRydPoCcq1jgLkJzNeE1/xjV4Fr/OPCAbZJSEH/NtA6&#10;0DUqb8mcyjlRsI7rMgLDiamoIkql+r+ZbmVVlArtv4SkpFmdbwGugxmhuc7cbu88ATnr1rJNAObj&#10;sv332B1tKehouIeXjWI8ACNiqUIMcSnA7w9CnNfcKyrELQ8+Tfpfepu9hszQq6jYCs8xA3EofJVK&#10;9Jlg8IP+FOy4w6pNSO7AevJVz1bUmNxBhD7EstV1gtHBLLQwOfl0QwcIpTGIjrJhEAFJD2A9tE6j&#10;J02Tc0hLSh7pzigiT9cvZCNz2Hjxp6U72b8Q4P7ZmV0sgNOcybmkNiGDfhkkE62SzX1xc2AK7R+p&#10;pKVzyuZiwTquFNiONBERhG3QpvXDqRQb/zD9QH6cPLcFfS8Du7awToIIA1mrV1odpy7qwn3TtA52&#10;00HIRkwsvBU2ygV3A9ImpOfkOTYBxwmxeM66/AVLyLrLXNS63lPn6ajYNjuHGRB42i1sn4kdwOWF&#10;1WME0y98oaG6k+q4tEFYpYC1TTAKLGZZuG+Y3KSJSh9trZ+fejsdJN6pUmiP0L5/mP77pMpP/Vul&#10;QvOf9LxbcC6GSqH+dyrib9BrTGNCJlfBOq4oIH4UNKOGAF1oOPvj6W0SuLsNFajPvwN3DzBkFOLc&#10;DeutjqOqKq2OzeTQ8zSBwahQeDsKHz9JfvF5B58hkZOzmRDnzlkkOiIOnBRl+VLrPnEGTZNkwRSB&#10;DXsuGLByA6vHCFRpcAN1ExsLagdhEwTWJgfYWt4JxIHRq0mLlEyAPK1gHdcuJhFG2+wQkWswfwBW&#10;OZqgzm4KfQATXSl1CGUH7rM6DpkyxerYTEBiAqlYuQUXCi/HT6IQ199+D4k3VJqEWDzWBGR7Nr9e&#10;cOgUWX3xY6t2a5wTYhX9aYnV2/DYYTKX/vTEjNNdwE/Zx+uGl/VDjBnxU/5rJNP6j3XATQF6Y9Ih&#10;BRMgTyto58XARA/7eS+Evsc/iM0i/mi6JRSt3RUT9rAnulgdH6QdJuSEdYBSq2GrAnCh8AxWuZBF&#10;WgqQQl+KENes3U5SK2ZwrgmRdPrg7giKiLUcF3Yus2q3xTkh1odLi0ecv/U2t62QsAdMLnVnFrtl&#10;CRusMLinrMnrVmW8277OrUv+wDdsEmIbN6lHFKzz2oUnhrmbBohauO5TBM5Jrhkw3TZS6atyLKJ8&#10;ePe2qef/KwSpL7xzu00drDX2U4rHzB1tVl/4mKWkx9qGixJGrxI2XsAqiJzGhWYh/gk7Bxi4+g3J&#10;rGu2HMdkFVq1Y9B+YfNc7BFbWcU2dmBtfMLpLzLYwIAZp7uADM+zkuTPgQbsKZ15y5s2QpiB9cWt&#10;bvzlwhNizyxY5xWFCltc3XQSVYn7We0RXV7J/yBiVX5qIxNJewLqLE4IMbYTK6K4iCSWSg8FOeLQ&#10;0Wp2UwfeJgPwxShlB1zO7A5SN7DX5JrotDsinnnnA6Tz+C8sx1r/INF4x+BLpv3C5rnYI/+2zWz1&#10;C9bGR6MLGnEhht1kRVFJaNtwyQyN/i+s3hv4uHuzEXYmYm3DxeuEOKqmmiS1iC+gx4BF9fBh+Pmp&#10;ltPbhqvV/tdlFWJ7CK5vSccjQKnTke5nXkdFwhNILK4ZxOrlAoRYyog4Kj2XxSIGIc5uXGBXiIMi&#10;Ym/xM5tUrbrdqh2D9gvbuBH2+sdR+uWZX2D3eZoBF9jlERZiiCmcFhptE3NguLzfvt4Iy6mwNm/h&#10;80X0CzYq6TrWNhy4yTrtLSZ6nliwzmuP1M4OkrKw3WXxDIiIBjH+id7WXxsUOsjqXbyWZCReH7Y1&#10;SxkRjgZ1t+11MNE1fKS6JvRBYWTNK/RvoUIcl1P0N+wcQKOTtlOPD+0X0oWYolSoxCd8KVSIjRdb&#10;uYhrIwUIcVJIhOw+T6VSM+IBhUaDL3puI+mTomUT44+6N3FrfpWa/2Ci54kF67wYeZs3kMTZTdwx&#10;GIcLAgqph0w/D4LMgb09QYghM4RKp0fFYbSZf+gU6XriVclpjFyFm6zjCTF9XbJoNcmsm8t2vZnr&#10;Nf6BZOD8N0yI4wvL/m45XwZov2Bblq2ej8jzkxLsR6XyH7zatgY1UHdxhY7AS6KT0TZXgd1hzzV2&#10;o23eCOxYSw6JlCWAElyD28SBby7ziIJ1XiHw8y+uQZDtGDEQOM/RT0UQYoWf5tP0LlMsYAfnS0H0&#10;nhKuDwGBZu1+FBWH0aT14DOkYdt9aJvc8FdNrL38OdFqdeTSpQ/I+fPvsGe2/m3uPHi94cK3TIhT&#10;qmfe5F9juPj4+hmdEWIp6MMiRzzK1+nGHrYLC2tzFTlHiGMFSDWUGBwhi8+YE2LN/zDJnucVrPNK&#10;AgzEbCRHHyXBCcnwM3Aw0lBww+ZcHvHT68CYjRm9vVwd/zouIpZ3Tsq1/aOiyMCvPCvIT2nPatJy&#10;4Em0zR3whTg4Mp6cO/cOE+E33viV8cSJFwdzZrezNrVSa9xw4TsmxHkt3XZdE67g6wYhhnmJkQ4Y&#10;88jUeWSLjNHdPl20hewobZDd5zwWeKNluTEtNMZqyziMcN9tc2JJ4mJOiFVK9f82yZ7nFazzSoYa&#10;Sek9e9iEiD8EYaGCXLx7F36uCcj2DKOq4j0/4+pkEGJweWD1DAnXVmg8KAg8FcOojDxLjIaRAnaq&#10;mfPzBQYEMQEGIQbOnr1CUiobWBs8a7MQ57f1/JV/jeHi66cwoj5iV/sH7Y+Q/w01TjfSn11Oftnc&#10;h7a5QpA24Ac5fqKPVfZVzjZuLqi1+NwhENBDNXMl/0KwuCYU2j+ZZM/zCtqBJZK3cYCNOGJrpqLt&#10;KNQ4IMND9upV3LEMQly0aydaz3BwbfAzhnhItDWIt+Dr40PWXx35TSWcEJte+yotIgzU1zWxLcrQ&#10;plKoLSPiggWLZR0RK7U6FobU5jkNo39A9gnMON1JbkQCHYXJE1f3ucZFxoutK8d9fOMgTeDgV71D&#10;gZt6M0skfyYQ9N4kxN+aZM/zCtZ5pQAZd0GEIbIZ1i4GhL8MikvkjmUQ4vQlJjcHhoNrw0qQqZt2&#10;ocIwkoAvOLl8Gto2EvBjTczZ9xjJyTb8n1/+8hKZ17qQTIof+qKCoPBmIS5dsva6uV4OtMGhpPQ+&#10;ZG2wi/0jpa2N3F3WiBqnOwnSBhrlCPoDI7mogEnjzjeM8XXPVhIbGObSFxJvRPydSfY8r2Ad2BEQ&#10;QhKWBWWtWI62OyJl/ny2bpUdD1eI6Qi7YKftTjkLDq4dkBBP1r75KSoMIwGMgoMiYsi8B0+g7SOF&#10;MNYEhK2EnXFtR05bnaekP/U3nP+WDJz7msx94ClZ1zYHRsWQ4r0mlxUfF/uHNiCYXB6Fdbc+CjUz&#10;fqzNGXIi4m7Az3CsbTwSqg1ioSmxNlFMPmKl0v+/m2TP8wrWgR0RkpI+GDe9TlIacwzImKFS8NIk&#10;DUOIIQpchVgkOAfXhrCXZt/oSNNx9EW2HAzEGGsfSaRGX1P6KckAE+JvSOuhU7IKcXB8EinAAva7&#10;2D/gy340Uu/4CPzS51qWWR1L4ZmGTvLw1NZx75Lgc2x6m8urUeDXO+W6SfY8r2AdWBQqnlp90A9o&#10;m0QqHrqfxSq2zJAPQ4jBLVHzmEjwIZFrw7I3lV6HioI7gXCQ+pAwFskMax8NpAoxRFSDdcTA/Eef&#10;l1WIIzJySOayfttn5Ur/oP0URkEjPckFLgl/FZe630xtXNp1Z5bQfda9BV22NS8t3+p4/LGNKJSu&#10;hTSN0IewRQIm2fO8gnZiBxi2Ok7WKAYsNwMhtsyQD0OIAxJNvmZ7iFwbJoamNM1HRcFdJJdOI5Fp&#10;uWS9h0V5Y5N1koWYGxEvf/3X6DmuklhSbUye32r7rFzoH2X33wfJG1GjdCcfdW0iJYI4E1UxqTec&#10;+ULQqPxt/MLPNy4y/sELg/04i4+fmmWgxtrE6MoshkSeIMRhnPJ5WME6sbsBIYafCnIIscJfJFMD&#10;XFfk2umLe9jONUwU5GbdW5+zpV/LfvEO2j6awNZulpkZaRNiHhGv+sVvyZoL8m67zm3pJlHVVbbP&#10;yoX+kbdxA0kNjR7xn/aQoXhjwVSruvZUg+RNCTnhcTc+695sVQci3jo5f2LSjlIUlWS8ssD5/IMf&#10;tK9nI2KVQnXMJH2eVbBO7G7YZJ/QNeGiGOviuGy+KA6uGxAfT5a/9gEqCnKy8o0PiVYXREecnhnL&#10;gsviTP8+pE0IE+JzX5Plp9+nQmw/Gagr1KzbToJSU22flQv9I7Z6KksciRmlOzFEJJDXm/ut6p6o&#10;7yBf85Ze2eP+qtmDx+rabL48NhdM97r4w67yQHWL8ZkZnU5/wYJrSEE1h4rxDZP0eVbBOrFLOGEo&#10;zDcrhxAffZQkzjHFv8BwcF0/1Qhs5KA/92HSyKPz4L31BQkMj8Hb+NCRswKitJ39kix9/l3Zhbjt&#10;8GniHxlh+6xc6B+wtfnbUZioC9Do2VIrfh1ETPtNp3jqJNjOOzkkykZwv1t8B5mXkjeRFdrE+Zbl&#10;xqcanBdiwE+h9lw/MdaJXcIZY5FpRAzBevI2bUDbGA6uq4AVExL8osMhKi2HrL30GdrmKaw8e42E&#10;J2eibXxYklH63JgQn7xKVl+wn5XZFZa98h7uanKhf0B23T8u3YkapDuBtOqwgYBf933fdnK+dYWo&#10;eARqAq5jfuSp8Wk3R2PlhzeSFRZrFmLPS5eEdWKXkWgs5hFxFb/eSUMDUrs7mRhjbQwHBqzS+aOC&#10;IBer3/yEFLT3o22eRMv+J0h2ExdLQhT6peWvD2FC3PfsFdmFGNJU0S6JPitn+4fCT40aozuBlP3+&#10;Kp2N4H62aIvo6o26xMxBiDYmrIcA8/dXzbGpn8A1DtfOZ0KsVCqrOfXzoIJ1YpdxIHx81Ep/Y8me&#10;u4fqnDQ0wMfXl/mbsTaGyDVhB1dg9FBONXcAQdQ9NcYxn4K2PklL6Vad+x0JCo/jhPiZt6zCY8oB&#10;fFa0S6LPy6n+QX9pKejPUMwY3clrzUuNu8pmOvWz+aWmJcb9lbPRgD4JQWFem41jNHivfR0TYoWv&#10;ah+nfh5U0I48HCQaDKTaT5zZOFTnpBCDW8NX6SClusg1c9avJfkL+1BBkIevSFxuidvjCMtBWk0j&#10;S5OPtfEB10FYfCoT4iVPX5ZdiGHSkHZJ9Hk50z9qjh0h/mo9aozupCk5Z/CLHunZlSF2QmXMZHQ1&#10;RGnU5B+x+glc50v6iwV+iVMucurnQQXryMNCosHEVFWTgCjeigd4nxPGlrVmNQkvKhR/j0hbSmcH&#10;6X76NVQQ5AAmnrB6TyQ4JpGsPPsh2san9/k3SURSpkmIL7ERMnaey7zNZXK2clmZcaJvwLmh/kGo&#10;MboLcD0olVqnlpjpNTo048aOkgbyVY/za2UnEOc7Cgixwk/zBad+HlTQjjwcwGAkGE0lF6/Cepuz&#10;E8amDglxGIRe7HoRJcW4GIxDNNpASS6URU+/TiInZ3NC/NSb8gsxhXZJ+lyRZ+ZE34CIemH6YNQY&#10;3cm1heIrI/h0ZRQZXdmYMMEwWGwWYu3XnPp5UME68rCRaDTawBASlp3DHcN7nDA2pV53E6u3QuR6&#10;2rAwwk9uOZ6Bzgnp77E2Pl1PvkKiUvOYEC9+6iLbqo2dNxzA7z/cUJjlB+4lUQGhuDFOMG75Ysg1&#10;8bZJ/jynYB152EgRVTrqSZjRaIQPBoLFS3oPj9wN69F6K0Sup9BqUCEYj8CuugEJm006j79CYjIK&#10;mBB3P3bGLSNiiDdh2LzR9pk50TcgzX5cUBhqjBOMX862LOUm6xSa/Sb585yCdeRh40BUwQeoj477&#10;O7wOSU1nHw5rk2psYufx20TOg4k+TAjGI/yg8GIsPPYSic8pY0LcuO2gW6LG1azbQcLA9y98ZlL7&#10;BqXsvn2QeBI1xgnGL5WxKZwQ+2jqTPLnOQXryLIgYjghSSk3yk1p0EGUYVQcX18v3djEzuO32TsP&#10;IsiFhNqIwHhFqhB3PPZzklw4lQlxWc/ALSnuDGfpOXmO+Pj52T4zqX2DUnrPXogzgRrjBOIcrp2H&#10;1nsDvgoNE2Iqe/6c+nlQwTqyLNgxnILt20hwcqqVfzd3YB0TY0nG5ugcaDefY+fcmsePkKD4RFQI&#10;xh9fSRfioy+SlNI6JsTFbcsG3SHEsAuRdkvb5yalb5gAIc6cFIsao7PAagixzRjewtW2NeSNuc7H&#10;TR4rfNK9mYmwSYg9r2AdWRb4gmiiZO9uolbruCzPgjYIFB9VXGpVh+LIIJH72kDbJ9fUo0Iw3oAY&#10;GFKFeMEjz5G0yplMiIvm97tFiOGLgXZL2yVsjp4pj9J9u0lOeDxqkM4AO9t2lc5E27yFs3OXkmU5&#10;lV7/ZbPOUM25JRTaf+aUz8MK1pFlg2c8xbt3GanY3qw8dBA1qoJtW1mMYnQNKR8pBungnFL6hWBo&#10;W4KIwPhEqhA37z9OMqfNZUJcOK/PTUL8JVHrAkj+HYJMHU4IceFdO0l+ZCJqkGJATIczc5cak0Mi&#10;r4fqgn74WBCO0ttwNNqHLcFY/VgkSh9qHg0ncMrnYQXryLJhMp7MJUtgzfBg+YOcX9ge4J6YsnwZ&#10;2saA68kgxGm9i0j9HfeiIjDegAk3qULcdPchklU/3+1CDOEwIyvKrZ+bM0K8iwoxZFJGDBKAkIhJ&#10;gWF/K4lKup4RFnMzWh96U6nQ3MiLSBh8dU6fS5G9vAUQ5pMzu41pIZE/QEQ47JyxCGRr8Vi3BBSs&#10;I8sGNZ7o8kojHekaIa9cyb49JNKQf8OweZOlnX9+SEo60YUiYRDNSDVGB+clzJ5FZt9zBBWB8cba&#10;S58SjUaPtgmp33YvyWlcyAmx21wTlF99TfyUSuvn5oQQlz94gITrQ1CDNAOC833fDvJ9/w4mzNg5&#10;3o55RPx17+3kjZZlZGp8+q34oLCfPuywDUA0loFQohCNT6HQ/t4ke55XsI4sC0cfJRp9EB3laozg&#10;bjDctoUERMVw/mEzAuMqvfcebrcdr84KmYQ4sqyUzHv4JC4C44yVZ66RqPQ8tE3ItA13EUNzr9tH&#10;xADtmtbPzQkhhqA/OvrlghnlWABiInwuw2j0D33byR/pl81vOjeS07N6SGdm8eCUsNhBrUp3089P&#10;dd3XV3nDR6G+mRsRN3iqsdv4z334dcY6dxTXs9Gw0se/lFM9DyxoRx4m+bdzO1gmZWYZwYAy+/uN&#10;+ojI6zbnIsYFQlx+/3029excqcbo4LzgtFTScfwlVADGG60PniAlPWvQNiFVK7aSgta+ERHi0KRU&#10;6xCnUp89QAcBoxF9TU6+WLSFzE3Ou769uP76rzvWszgJv6fCagb82b9qWw1+XOP6vOpb9QlZP6WH&#10;Rl0P1Ab8FKDW/5ATHnezLS3/5s7ihlsnZ3aRi/NWGiEc5z/R98H7sXt6KxAj2qPdElDQjuwiMPIN&#10;SZzMRDhr1UpWl9nbM+gfPMl6JGwGMS5IL5/QMMOm3ilDhHNFzvePinRrwJ+xRMb02aTz8ZfRNiGl&#10;S9ZTAe53v2uCUjOwk8TV1w09NwfPVAhkEoERIWaYYwlwm0Cc41fnLCGHpraSLYW11+8uayQnZ3Sz&#10;zB9wzh/oqNcb/q/uAkRYpVT/X5PkeWbBOrErpC1cyARYqw9mQVegLqVtARXWgEG7wXmQ+ujySibG&#10;wnpnjNCR0WrDJpFFz5y1Mf7xSMCkKLL81ffRNiGF7f1UgJeOyIgYXCbKgICh5+bgmQqB9FR/7B/5&#10;DB0TeBaX563i3BJK7Z0myfPMgnViZ8imI19whIMI56xdbamPKqsw6kIjbrFjewaE1GetWM6uZVXv&#10;hAFaEHmPJjSE9J46jwrAeMPPR4FvVUaisRnm9ZDithUjIsQsSLyvr/Wzc6IfwLr0CSGe4LbC6Sa3&#10;hDrdJHmeWbBO7IjKQw+RyKIS5s8F0YytrrG0VT1yEOquRxgKBlkdGI89A+LVm9cPVz70ALum1Sja&#10;CQO0IPIeEOLFz19EBWA8wXLQKazT6MMGj5jsQqLR0FGEIMV+bvNCUtKxiglxQetio7uj19Hu6XI/&#10;CIpNIOdbl6PGOcH4ITYwzPP9w1CwToxCjSC+rp6oNXq28UKt0rLRMP8cENO4qdNvwvIhfr0jA4Lo&#10;aznr1nLHRx9l1y/+2a6hc5wwQAsi75kQYo61b35CNLpAqzq1fwA5f/6dGxSybdvdxtqBuyxtWbMW&#10;kNKFqzkhbul1uxCnTGskZQd4E7dO9IO4abXk0DTvjZswgTRgoo4O7G6a5M5zC9aJ+WSvXgnbkpk4&#10;ggsirnY6qXxEJE8chogBVTx8kOjDon7g16l8VSRz8WLu2BURBhwI8ZLTl1DjH0/0nDxPwicPZW/u&#10;e/EK2bPnARBixunTr5GoDIOlPWvGPFLWvZ4JsWFOl9uFuPP4L4w569YMPTsn+gKEwvTxVaLGOcH4&#10;ACY6QbOUCtX/Msmd5xasEwOhKemc64ESach3nA1DDDvvraIirFZor5sn98z4h4SRsCnZ3LGbhLjv&#10;hcuo8Y8nyvoGSMO2+yzHSSU15MyZtyxCPDBwO5m9d2jjS2ZdM6lYvIkJcV7TQirE7vMRA2ve/BTS&#10;YRktz87JvpDU2DhuN2tMcAf5Xdcm5pago+JHTXLnuQXrwGX77yWhqemkZPfPbNpcAgxIYEQVDzNf&#10;sLFkj+090rq66DeZxGhs9kDuaYYJ8YtvocY/nojNLiIrzlyzHBcsWEyeOP7cLRDhixffgyVgRgjC&#10;Y27PmD6HTF250whCXNE7YFxz8WNLm7vwVSi4CV/Ayf5QduBecmX+KtRIJ/B+zOnzqczlcGrnwQXr&#10;wG6BZ0RgIDAhl9rRYX2OicqHH2QjcYeG52K7PiaaLJkYEbNnYDWqfftrovBTE4OhmP278ox1QtGU&#10;ygZSu/ZuNiJu2nFIUsLR4aKbFD60EchJIYZM3/sqm1AjncD7KY/hAsGbpM6zC9aBh4U9YzHVwwgY&#10;BCB5TrPtOSZg0g+EuPLhg2i7BReFeFJONllwZOxkWXYXCh8/tH71BXykm1w6jdQN7GVCvODAKbL0&#10;5avoeXJS2NE/aJVgVvAsxah5/CiZlZSFGukE3o8O5rbGnRCDkZix0567YYBN+sVUDS13s4daG0Ay&#10;envFjU+sDbDTntLRTmbvO4wa/rjh7a+IPigMb7NDYkElmbH5ABPijodeGJGVJ8tffY8U7NzOPTtH&#10;z1sACHF0wKRxHU1tvALBjGDANz6FGKs3kdnfx0Q4oWEm2i4kuqKKBETGuEWIKx44QEr71qGGP4F9&#10;EgxlZPZO+gVGhbj9wX8gi545g54nJ7DWOW5Gg/jGIDuAEIfpgyeEeBzy7eJt41SIRYgsLmEfSHLz&#10;XLQdw+xHHrYQI+eAgYanDS3bmsAxsPsuZkoBadnzJBPitgOnSNdTr6Lnyk1wevpP8Nxg7kD4LMWA&#10;lFgRupBbmKFO4N181csFHhsbQuzj8/8BjX9xa+00EkUAAAAASUVORK5CYIJQSwMECgAAAAAAAAAh&#10;ACrF0X6ZJQoAmSUKABQAAABkcnMvbWVkaWEvaW1hZ2UyLnBuZ4lQTkcNChoKAAAADUlIRFIAAAd4&#10;AAAIfggGAAAA9emOKwAAAAFzUkdCAK7OHOkAAAAEZ0FNQQAAsY8L/GEFAAAACXBIWXMAAC4iAAAu&#10;IgGq4t2SAAD/pUlEQVR4XuzdB4BcZb034Hfa9pZsOukhIaH33qWLgCAWsOsVsXHt2C76WbErFxW9&#10;gqh0UESkSSeA9BJIIY30nuxu6raZb97dCWSTDYQQkt3keXQ4c95zdrM7Oztz9vzO//8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LuTzWaLFyxY0G/mzJk7FYYAAAAAAAAA6CpyuVzJjTfeeNbpp59+&#10;c21t7aLCMAAAAAAAAABdSV1dXc8zzjjj70VFRY2FIQAAAAAAAAC6mgULFlQcd9xxdyUSiWxhCAAA&#10;AAAAAICuJpfLpb785S9fnEwmWwtDAAAAAAAAAHRFzz333B6FuwAAAAAAAAAAAAAAAAAAANuhm2++&#10;+bTCXQAAAAAAAAAAAAAAAAAAAAAAAAAAAAAAAAAAAAAAAAAAAAAAAAAAAAAAAAAAAAAAAAAAAAAA&#10;AAAAAAAAAAAAAAAAAAAAAAAAAAAAAAAAAAAAoFtIFJYU3PbStFzhbjhl1HCPDwAAAAAAANBlCDAL&#10;1g12I+HuWys7Y3IuOWSkxxgAAAAAAAB442LAu37Iy1sjhruFuwAAAAAAAABvnHB36xDuAgAAAAAA&#10;AHQDwl0AAAAAAAB4c5KFJbylhLsAAAAAAADw5iUKS3hLrB/sJoeM9JwDAAAAAAAAAAAAAAAAAAAA&#10;AAAAAAAAAAAAAAAAAOiibntpWoc5aQEAAAAAAAA2VaKw5C20bqh7yqjhHnMAAAAAAABgswgb32LC&#10;XQAAAAAAAGBLETi+RdZvxSzcBQAAAAAAAN4soeNbQLgLAAAAAAAAvBUEj1uYlswAAAAAAADAW0UA&#10;uQUJdwEAAAAAAAC6gRjurt+aGQAAAAAAAIAuRrgLAAAAAAAA0A0IdgEAAAAAAAC6AeEuAAAAAAAA&#10;AAAAAAAAAABsCSp3AQAAAAAAAAAAAAAAAAAAAAAAAAAAAAAAAAAAAACAN6uqqqpu2rRpQwqrAAAA&#10;AAAAAAAAAAAAAAAAAAAAAAAAAAAAAAAAAADdxm0vTcsV7gIAAAAAAAB0ecnCcocj3AUAAAAAAAC6&#10;mx0u4I3B7tpwt6WlpW0MAAAAAAAAoDtIFJY7hHWrdk8ZNXyH+t4BAAAAAACA7m+HCDnXb8cs3N00&#10;2RmTc8khIz1WAAAAAAAA0EVs9+GdcBcAAAAAAAAAAAAAAAAAAN6sWLW7fuUuAAAAAAAAAF2QcB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YQWVnTM4V7gIAAAAAAAAAAAAAAAAAAAAA&#10;AAAAAAAAAAAAAAAAAAAAAAAAAAAAAAAAAAAAAAAAAAAAAAAAAAAAAAAAAAAAAAAAAAAAAAAAAAAA&#10;AAAAAAAAAAAAAAAAAADwFrjtpWm5wl0AAAAAAAAAuqIY7Ap3AQAAAAAAALo4wS4AAAAAAAAAAAAA&#10;AAAAAAAAAAAAAAAAAAAAAAAAAAAAAAAAAAAAAAAAAAAAAAAAAAAAAAAAAAAAAAAAAAAAAAAAAAAA&#10;AAAAAAAAAAAAAAAAAAAAAAAAAAAAAAAAAAAAAAAAAAAAAAAAAAAAAAAAAAAAAAAAAAAAAAAAAAAA&#10;AAAAAAAAAADAJkoUlq/ptpem5Qp3X3HKqOGb9LEAAAAAAAAAbBlvOOAV7AIAAAAAAAB0UTHc7ayC&#10;FwAAAAAAAIAuRrg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LZEYQkAAGxncrlcqq6urrKxsbE4m5dfzw0YMKAhkUg0FXYBAAAAoJsR&#10;8AIAwHYom82WPvHEE7vdfffdJ9x8881n5NcT++2331Nnn332jccdd9zYRCKxprArAAAAAAAAANtC&#10;LpdL5G8lf/vb387s37//nFQq1ZJIJLLJZLK1srKy/h3veMc/XnrppRGF3QEAAAAAAADYFmK4O2fO&#10;nF4XXXTRt0tKSlbHofVvffv2nf+DH/zga/l9U/l1AAAAAAAAALaFmTNn7nTWWWfdUFxcHNsvbxDu&#10;xlsmk2n65je/+d26uroe+XUAAAAAAAAAtqY43+7dd999zLHHHnt3Op1uzg91Gu7GWwx4r7zyyg/l&#10;7wMAAAAAAACwtcQ2ywsXLuz/5S9/+eJRo0ZNjPPsxuHXusU5ec8888ybJkyYsEv+45P5MQAAAAAA&#10;AADeCjHUXbBgQcXcuXN7X3zxxV8++OCDH9nYfLsbu8UgeOTIkZOuuOKKD+c/X1l+DAAAAAAAAIAt&#10;JZfLFU2ePHnnv//972d85Stf+dHQoUOnx2A3kUhk4+bNudXW1i7+9Kc/fUl9fX1tfh0AAAAAAACA&#10;zZHL5RL5W2bOnDm9nn322d0/9alPXXrooYc+XFlZWf9mQt31b0VFRY0nnXTS7S+++OJu+X9Py2YA&#10;AAAAAACATRFD3bhctGhR5X333Xf0H/7wh4+fcMIJd9bW1i5Kp9PNcZfNvb3Wx8eWzbvtttsLsTo4&#10;m82W5scAAAAAAAAA6Ewul0vnb2UzZswYcPPNN5921lln3RDnyI3VtXHzG7nF6t6ysrKV649XVVXV&#10;DR48+OX1x9e99erVa2GsFJ43b16ftWEzAAAAAAAAwA4vtkPO31ILFizod8UVV3z4f/7nf74zevTo&#10;8eXl5ctjRW3c5Y3eMsmQ26U2lfv0/qW5dP7+uttiBe/frkjnDtw3kUulOm5b9xb3O/DAAx978MEH&#10;D4vBc34MAAAAAAAAYMcTq2Lzt7KFCxf2j3PefvnLX774wAMP/E9NTc2yzQ11460oFXK79krnPrpX&#10;Se6Zj/fITfxkz1yf8mSHfWJl77WXpXOzny3Kvfv0ZK64qOPnWPcW9+3du/eCH/3oRxcuXry4Kj8G&#10;AAAAAAAAsP2LVbAx1K2rq+t5xx13nHTBBRf88sgjj3ygsrKyPpVKtcQwNe72Rm/JRMiVZRK5o4dk&#10;ct86vDx3/wdqcku+0CvXeGHv3NIv9srt3ju9wcd84/Op3OqZRblFE4pyF/9PKldZ3nH7+rfS0tJV&#10;p59++s2xdXQMp/NjAAAAAGxjTtIAAMAWVghDU7Nnz+732GOPHRSrdW+66aYzZ82aNbihoaGqtbU1&#10;1b7nG5NIJHKl6ZAYVJUMRw7KhHN2LwlDqlOhpiQRyjMdD+3fdVN9+OfkpsJau8MOTIR//jUTSktC&#10;aGkNYex/suG8L7WGWXNz+a+5sNN6kslkdq+99nr2l7/85eePPPLI/+S/ho6fFAAAAICtSsALAABb&#10;QAx1Y6XuggULytesWVN22WWXnTd27NjDXnzxxd3r6upqNrcCNoa66UQu0bM0GU7ZuSjs0jMVzhxd&#10;HHaqTOW3hZDayGf95v0rw08fW53/Z1/9dwcOSIT7/54OO/VvH4qh7tz5ufDZr7WGex7KhqbmtuEN&#10;xK+hX79+8z772c/+7/nnn//bHj161BU2AQAAALCVbdZJJgAAoC3UTeVvRXV1dUVPPfXUAWPHjj38&#10;0UcfPSR/f9+GhobqlpaW2J55s465U6lUa8/iXGpEj1T48J4lYa++6TA8f78sHULRxlLdddw0sTG8&#10;/x8NIbtOZW5xUQhP35MJw4d0/PjlK0P4y/Wt4Xu/aA3LXiO6LSkpWXPooYc+/Jvf/OYzu+yyy6QY&#10;/BY2AQAAALCVCHgBAOANKAS2mZdeemngxIkT9xg3btzuf//738+YMWPGkLq6uh4x1G3f841L5j9z&#10;cSoRRvZMhZNHFIW9+6bDUUMyoUdJ8pXtm2rcwpZw4BXLOgS8yfynefAfmbDfXht+otbWEJ4Zlwsf&#10;/e+WMGX6xls2x1C3T58+Cy+66KLvnH766TcMGDBgiaAXAAAAYOsR8AIAwOuIoe7ChQvL83crli1b&#10;VnPJJZd8+plnntn3hRde2G358uVVm1ulu1ZpOhEGVyfDbr3T4TP7l4Z+5cmwU2UyFOfHN/cTz2rI&#10;hl1+uyS0rhO9xpbON/wxHd5+XHtg3JnYsvkTX2wNDzyaDS0thcFOxLl5Bw8ePPOjH/3o5cccc8x9&#10;hx122DP5sZWFzQAAAAC8RQS8AADQiVwul8oviuvr60sefPDBw5588sn977///qNfeOGF3RsaGqre&#10;VKVuMpktTeWStWXJcMKwTNi7XyYcPCAddu6ZaqvgfSOVuhszs7417PmHZWF1y6sJbwx4f3JRKnz6&#10;o/Fb27iG5SH87srWcPElrWHV6sLgRsTvpXfv3ov233//Jz/ykY9cMWbMmIl9+vSZ2atXrxUqewEA&#10;AAC2PAEvAADkFQLdKPPiiy8Oj3PqTpo0adStt9769tmzZw+qr6+vbm1tfe1k9DXEA+84d+6wmmTY&#10;t18mHDcsE44aXBQqihOhJP9ZS9Jb9tB8dkM27PvHpaG+sWPGet4Hk+GX33v9bLqlNYTHnorVvC1h&#10;+syNt2xeVyaTaR42bNi0Y4899r73vOc91x111FGPJpPJxsJm2Cryv8tl+cVqFxgAAACwvRLwAgCw&#10;Q4ntlGPwE5d1dXXVzc3NpStXriy+99573zZv3rx+Y8eOPfzll18eMnPmzCGrV68ujfsVPnSzxIrc&#10;/pXJtvl0z9+3NPSrSIa+5clQU7L57Zc3RQx4D/nTsrBwVbYw0u6dpyTD1b/b9OLjBYty4X8ubg03&#10;/jP7utW8a8XHN1b2Dhs2bPrZZ599w5FHHvnAAQcc8Ghtbe1yoRtvpQULFlR8/OMfvyp/N/HPf/7z&#10;tPZRAAAA2L4IeAEA2O5ls9niuGxoaCgbN27cbk1NTUVPPfXUvuPHj9/t6aef3mfu3LkDVq5cWbFm&#10;zZqSNxvoxgCzKBkS1cWJcMzQTBhekwpnjS5ua78cK3jz/98q4hy8x11dF16uay2MtDv28GT419Vv&#10;rLv06jUh3HlfNnz3Z61h8rRcaH6NuXnXtzbs7dOnz4KTTjrpjqOPPvr+E0444c5+/fotEvaypcXf&#10;3xEjRkyOF2fccsst7zzggAMeL2wCAACA7YaAFwCA7U4ul8vkb0UNDQ3Fzz777G75277Tpk0b/vjj&#10;jx84Z86cnRYvXtwrhrzZbDb5ZgPdKH6CTCqEQVWpMLo2FU4bVRwOGpAJfcoToTyT2OLtlzfFvBXZ&#10;cNxVdWHKso4B7z57JMJDt2RC6g02m44tmmM175XXZcPNt2fDhJdyobGpsPENiGFvdXV1/ZFHHvng&#10;sccee89JJ530r1GjRs1IJBIdv1DYTGPGjHlx9uzZA+Pc0FOnTh2Vf251LGMHAACAbk7ACwBAt5fL&#10;5ZL5RWrhwoXF8+fPH/avf/3r1FmzZg168MEHj1i8eHHvZcuW9Whubo6h7xY7/o3Vp8WpkOhfkQwH&#10;DkiHc3YraQtzd++Tbmu/3LZP23+3jcbWXDjoimVhwuKOuekuIxLhtmvSYUC/zfvqYvVurOJ9/Olc&#10;+Ne/s+G+h9tbN2/KHL3ri49hWVnZqv322++p448//t8HHnjg40OGDJmZyWRWVVRUNPXu3Tu2dF4V&#10;9yt8CLyuD3/4w1dcd91170mn083f//73v/W5z33u14VNAAAAsF0Q8AIA0C0VQt1cQ0NDz4ceeujg&#10;BQsW9LnmmmveN3HixDGxQrexsbF4Swa6UQwaY/vlGOAeN6wojOyZCu8eUxwGVSVDMpEI6fgVdSGH&#10;/mlZeGp+x37Kwwa3B7xDB735h6a1NYSpL+fC1X9rD3rHjc+FNY2bH/bGW3FxcWOs8O3Vq9einXfe&#10;ecp+++339O677/7CmDFjJpaXl6+I+2Zj6XVeKpVq7N+//9L8x6n+5RW33XbbKe9617tuiBd1VFRU&#10;rLjzzjtPPOCAA572PAEAAGB7IeAFAKBbiGFtDADzyp5//vkRTU1NmXvvvfdtd95550kTJkwYvWjR&#10;oj6tra2pLR3qJvOfLc6dO7Q6GXapTYczRxeH3XqlwsCqVCjLhFC8tSbV3QxH/rkuPDa3ubDWLlbu&#10;3ve3dBg8cMt93THUnTk7F2bNzYVb7siGBx7JhRn59camtp/XZv9D8ee9dplKpVqLioqaSktLV5WU&#10;lDTGZe/evRf3799/3m677fbi6NGjJw4ePPjlPn36LCwuLl4dA+D8/i35ferzH79m7edi+/fyyy8P&#10;yz8nnl+1alV5XO/Xr9+8L3zhCz//8Ic//PtYFd62EwAAAHRjXfdsFAAA5OVyuaLp06f3r6urq5k2&#10;bdrON9988xmTJk3aZeLEibusXr26bEuHujEIbJsnNpNN7VSVCocOzIRTRhSFHqWJMKY2HSqL2/+p&#10;7nAgffzVdeHBmR0D3j69EuGBf2yZCt7OxBbO02fkwouTcuHhx3PhgUeyYVp+ffWazavsfT3x57Vu&#10;eBt/djEILisrW1lZWbmib9++C2Il8MiRIyfvvffeTw8aNGhWTU1NXX77mvy2xfmPVdXZzeV//9Mz&#10;ZswY9NJLLw3PL4fF+bZ/9rOffTHOs13YJZSWlq6+6KKLvv3Vr3715/mfeceydgAAAOhmBLwAAHQp&#10;Maytr6+vWbBgQY+6urqeV1999ftjhe7zzz+/19q5dGOH3sLub0oMBtOJXCKTSoTq4kQY3SsdRtQk&#10;29ovx8LcAwZkQq+yZNtBcyr/L3a3g+cTrqkLD8zoGPBWVYbw2B2ZtyzgXVc2G8LCxe1h71PP5cKd&#10;92XDpKm5UFff3t55a4o/6xj+xmVs29uvX7/5AwYMmDNmzJgJO+200+yhQ4fOzK/P7tWr15IYDpeX&#10;lzeq/u168q8PqTlz5gyYNm3a4JdeemmXZ555Zp8HHnjgqPx6rOovWvva0NlrRJzj+cYbbzxz8ODB&#10;cwpDAAAA0C0JeAEA2OZiaJNfZObPn1912223veO5557b85577nnbyy+/PKSxsbGkpaUl3b7n5osh&#10;XbwVJXPJfhXJ0Ks0Efbskw4DKpPhmCFFoX9+rDSdCL3Lk21z6cZq09ieuTs7/Yb6cMfUpsJau/Ky&#10;EJ6+O7NFWzRvivh41jeEMGFye+B70z+zYfxLubCsLhdaWt9cK+c3Y214u3YZQ+CSkpLVvXv3XtS/&#10;f//5+dvcvn37Lhw8ePCsqqqq+p49ey7LLxvKysqW19TUrEilUmvy+zfnP66puDhO+5zLrZ0jeO0y&#10;/7kTmUwmJu0r+vTps3Ltv8Vryz+Uqdh6Pf+60Hvq1KnDn3rqqf3uvffeYydOnDh6xYoVFfF1IT5v&#10;4q3wIa8p/zNd+MQTTxw8dOjQ6YUhAAAA6JYEvAAAbDPZbLZ44cKFNRMmTBhz9913H3fTTTedNXv2&#10;7J3i3JkxGyvsttliFW6szt2pMhlG9EiFwwdlwtDqVBhSnQy79kqH4nT7AXGcY3d79NFbl4erX2yM&#10;meMr32BxUQjP3JsJwwZv2+951eoQJk7OtQW+jz2VDROn5MKU6SE0LM+FpqYQWtoqfLdd8LuuGMh2&#10;FsrGDDd+fXHb2q9zba4b5wyOyzhXcGwJHUPh3r17Ly4vL18R78cK4jh/8KhRo14aPnz4y/nxuhgQ&#10;xyA4/zlW9urVa8WOFATnH7/k3LlzezY2NpYvXry4z/PPP7/HXXfddeLTTz+977x58/qvXr26ND7G&#10;ax/nzVFWVrZq/Pjxuwt4AQAA6O62+ckSAAB2HDHEyS9SdXV15TNmzBh44403vueFF17Y/f777z96&#10;+fLllXE+3fY9N09bEBdyiZ4lybBbn1Q4oH8mnDaqKGRzIYzqmQo98uPt++0YB8JfvHtFuPSpNfmH&#10;/dVQLJl/CJ64KxN2HdV1HoHYrnnRklxb6Bvn8F2+PISXpuXaAuAnn82FeQtyYVl9CKtW5UJTc/s+&#10;r87n2x6Cvpngb1tYG97GQDgui4uLG2P4W11d3RBbR48aNWry6NGjJ+y7775P5dcXZDKZVel0uiWm&#10;yalUqjE/tjR/t+1ju5v4OtDQ0NAj/ztftnDhwp5xbu3//Oc/Bz3//PN7xlbsixcv7hXD8S1xkce6&#10;4mN9++23n3zCCSf8e+3jDwAAAN3RjnBeCwCAbagQ6oZYnTd27NhjZ82aNfDmm28+Y+rUqTsvWbKk&#10;Ns6b2bbjm1CUCm1z5Q6rToX37lYcRvVMh11qU6F3fqw7zp27pfzokVXh2w+t6hDwxnD7rusz4fCD&#10;usejEgPdhYtyobGpPZyOYXCs7l1WF8KMWbm2IHjqy7kwbUb73L7LV4TQ2Ni+f/zYOA9wDIHXfQy6&#10;g3UD4HgrLi5eU1paujrOH7zTTjvNGTp06Iw99tjj+V122WXSoEGD5vTs2XNJfr+m/O2V1tDx44uK&#10;ilpSqdSq2tra5dsi1Iy//3FO7RUrVpTPmTOnb6ygfeKJJw6YOHHiLnEO3RjmtrS0pOPFHVvjZ3Tk&#10;kUc+cMMNN7y3b9++8wtDAAAA0O10q5McAAB0H7lcrmTRokU9ZsyYMei222476dZbbz112rRpw+vq&#10;6mrebKVuzLAqMrlkbWmyre3y8JpUOHJwJuzVNx1K0om21szdff7cLeH6CY3hQ7c0tFUwrxVjvz/+&#10;Ih3e+862/G+7EUPfBQtzYU1j+/cYw92ly0KYNScXxk3IhZdn5cLsubkwc04Ii5fEeX/jczR+ZPcL&#10;f6MY1q4b2MaW0EVFRU0lJSVr8uPZTCbTEucSjm2J41zCAwcOnDVs2LCXR48ePXHAgAFzY7voWBUc&#10;20LHj8//TrauDYfzn6vt93PdsbiMY2vvr13GBy+KH9Pc3Jyqr6+vmDlz5rCpU6eOePHFF3eLQe6c&#10;OXN2yr8W9F69enVZfte2NsvxFj/fm7X2MYgV0PFikfhlxUrnwYMH5196Zgxd/7UmtsD+4Ac/+Ocf&#10;/OAH/923b98VhWEAAADoVpz2AgBgiygENrEKL/PMM8/setNNN5353HPP7fnwww8fvmLFiooYtGxu&#10;qBNDnKJkSFSXJMKY2lQ4YEAm7NcvHQ4blGkLdGMFb2l+SUcPzmwOJ15T1yHgjY/l9y5MJr5w/pvK&#10;2LudWMnbsLx9jt+GFSHMXxgD3xCmz4yhby4sWRrCwsW5sLQuhLq6XFi1pj0AXhsCx/9uqVByW1gb&#10;hK5dxkA4hqFxGfPauIzhZ34stoDOxv3yt7agOH7fcX3tMgaoMfuN9/P7p+L9/C0d58ltWa8ad0s/&#10;ZrECPZMOoaoqhME7JcKB+yTD7mMS4cFHs+H6f7R3rI7fz0UXXfSdv/71r++fPHnyyLbBdVRWVjZ8&#10;4Qtf+EV+n4vz+64uDAMAAEC34SwYAACbbW14U19f32PChAkjZ8yYMezyyy//SP7+mAULFvR9M+2X&#10;YwVuWSbR1mb5iEGZMKZXKpw5ujhUFiVCOr8xLlXpvrYXFrWEg65YFlrWmak1hnIXfCKZ+OE3dqyA&#10;d1PE6t9Fi3Nh9Zr2Vs8x8J06IxcWLorVwO3zADfm91m+MoTm5lxb+BtbQUfNze1hcKxzbSnMEVzX&#10;8Oq8wfEWw8m1LaPjf7d0+Lm9ic/VZDKXiIFu/76JsP/eibD3bomw6y6JMGJoIgwdnGgLe6MxhzW3&#10;VWmv9cQTTxz03HPP7X7eeef9PgbOheFX9OzZc+nFF1/81Y9//ONX5v+d/E8HAAAAug8nFAAAeMOy&#10;2WzpvHnzylesWFF12223nXbvvfce+8wzz+wzf/78futW771RMdCJlbqjalNhj97p8P49isPIHqnQ&#10;pzzZFuqmt6+uwm+5l+tbw5jfLe1QwRu9+/RkuPKSQjLGmxLnBF6yLBdWrW4Pb9eGvPF+bHQct8f7&#10;MQiOFcQLFuXCwsXt4fGcebkwf2H+5zSzPTxetbq9xXT8HGs/144kBuDxVl0VwuidE2Gv3ZJh3z0T&#10;Yc9dE2H0yEQo3sjlIvEx7jW6qe2xi+LrSOUt+yYSvYvCqi9ODM0PL2vfsJ6ampq6K6+88gOnnXba&#10;v+LHFIYBAACgyxPwAgDwunK5XEwDi+bPn18xbty4Pe68886TJkyYsOtjjz124IoVKypjpe6bCXXT&#10;iVyipiTZNo/u6aOKw4geqTC6NhUqihIhpi4OWjfPrIZsGP27JR0qeKOTj02Gv/1JwLutxRA3zhO8&#10;cnXulQrglatCmLcgF556PhemTG+fO3jxkhBWrIy3VwPg9vC3O88f3P51V5SHMGRgIowZlQgH7JMI&#10;u++SCP37JULP6hB69ki0heSv58lnc+HI05tfCcTbAt5/7ZdI7lQSsgubwooPPhey8wrp73oqKiqW&#10;/+Uvf/ng6aeffnsymex8JwAAAOhinCsDAGADhdAovWTJktLly5f3vPXWW98+a9asQf/6179OnTt3&#10;7oD8WGVLS8tmJ4QxgEklcomepcmwZ5902L9/Onxoz5LQoyTZFurGSl0Hqm9eDHh3//3SsKalkHwV&#10;HHVoMtxxrYC3q4uB5YpV7XMCxxbPsTI4VgHPmZ8LU6blwtSXc2HytBAWL8uFFStiBXAIzfmfdWwj&#10;vbZyuCW/XPu51gagW0t7VWx7i+VYfVtTkwi7jEiEMSMTYb+9EmHnYYnQoyaEyvJND3M78+v/aw1f&#10;/X+FbzQvzhFc9s+908kBJW3rLc8tD8Wfn51/OVtS2zawnvLy8pWf+tSnLv3a1772g549e9YXhgEA&#10;AKDLct4MAIA2uVwuxivJhoaGqvvuu++w+fPnD7j55ptPHz9+/JjFixf3Xr16dembrRYsTiXC4Opk&#10;GNkzFc7dvSQMrU6FgZXJ0KsstmAu7MQWM2d5e8C7qrljshfDtQduzmx2oEbXEQPc+QtybS2g120N&#10;HecBjvdj5W+sCH5xUi7MnJ3L349zA7e3lI7bmvIf15zfd20Q3FKYWzgGxPFZE+e5bi1UgMfPF639&#10;d9bOKRyXMcAtKUmEHm2VtyH07Z0Ie4xpnyt32OBEqKwMoSgTQnlZe5ib3oLPvbed1RweeeLV53hl&#10;ZWVD8tbdqhI1hYsY8l9j892LQ9XP6+fOmzdvQPtgRyUlJWvOOuusmy655JJPC3kBAADo6gS8AAA7&#10;qFx72+UYq6Yff/zxXcePH7/7hAkTRt93333HTp8+fWhdXV2PN1OlG8UKvkwyl6gpToZjhmbC0UOK&#10;wu69U2HXXulQXtR+KOqA9K0zs7417Hf5stDQ2DHgjcHbrVelQ59eHv0dUQxl6+pjwNteGRzFUDiO&#10;rw2H1x2LgW4MfGOQuzbcXTfkXRv0xkrdHjWJthA3bt8a4tc1aJ+msKyuMJCX2qU8VF63T8cXl6Zs&#10;aPzHwlDzx5Xz8voXRjsoKipqesc73nHLJZdc8qkBAwYsKgwDAABAl+OMDgCw1cQK0QkTJoy47bbb&#10;Th07duwRBx988KMf+9jHftu7d+/lhV14C+Uf/xi5pBYuXFi8dOnSnR544IFjFixY0Oeee+45NrZf&#10;jpVtjY2NxW+2SjeKVX89S5Jht96pcNSQovCB3YtDZXF7++XMVgp+aG/RvN8fl4b69QLeWFUZA96h&#10;g/w5QPc2cUou7Hdcc1vAvFbRGX1D2XdGFtZelWvMhqbr54UeVzfOmTt37k6F4Q4ymUzzOeecc/Wv&#10;fvWrL1RXVy9rbzMNAAAAXYszOgDAVhGrRa+66qp3//rXv/7ck08+eUAMEcvKylZ94xvf+O7Xv/71&#10;iwu7sQXFxzh/K6uvr880NzeX3nLLLSdPmTJl5NixYw+fMWPG4CVLlvTaEm2X14rBbY/SZBhWnQrv&#10;3a04jK5tr9TtXZ5sC3wdeG59sxuy4cArloUlq9dJv/IG75QI/74hHQYP9FOhe7vtnmx410db8q93&#10;7esxkC27eJdE5sRe7QPra8qG5vuWhp6XrJwVL2wpjHYQQ95vfetb373gggt+U1VVtVTICwAAQFfj&#10;jA4A8JbL5XKpv/71r+/7+te//oP1T6jvs88+zzz99NP7JxKJjgkUb8jakDa/LJkwYcLwxsbG9NSp&#10;U0c9/PDDhz7//PN7TJw4cXRsubxmzZqSbDa7RWpoY+hRnAqJqqJEOHRQJuzcIxVOHlEU9uqbDiXp&#10;RNucug42t63YovmIv9SF+Ss6/noN2ikR7rpeBS/d37d+1Bp++pvCBMJ5yWQyW/H3fZLJoaWFkU60&#10;5kLL88tDj28t22jIG9s1f+ELX/j5hRde+JOampqlhWEAAADoEpzRAQDecnfeeecJn/zkJ383ffr0&#10;YYWhVxQXFzdecMEFvzz99NNvGTFixNR+/fotKGziNeRyuWR9fX11Y2Njc0NDQ78Y4i5durT23//+&#10;93Evv/zysClTpuy8cuXK8ubm5syWCnSjVP7osSj/n8HVybBP33Q4ckhROGpwJlQXJ0J5JhHK8je6&#10;jjnLs+HQK5dtEPD27Z0ID/5DBS/d3+kfbAl33f/q87st4L1tv2Syf3FhZCNyIbS+vDr0/VJ9/uVy&#10;ys6F0Q5iJe9ZZ5110+9+97tPC3kBAADoSpzRAQDeUuPGjRvzsY997E+PP/74gYWhDcQT8uXl5SsO&#10;OOCAJ9/3vvddc/zxx9+TSCQahwwZMrewyw6nUJGbyd+a8/fL8stsQ0ND6eTJk2MQ0XLvvfe+bfr0&#10;6cOfffbZveM8uosWLeq9atWq8vhxhY/dImKVbiqRS1QXJ8OYXu0tlz+wR3HoUZIMtWXJUFOcaGu/&#10;TNcUK3iP/mtdW9C7rtqeITx0SyYMG+yHR/cV2zKPOqQ5zJ77agfleNFQ8T/2LH7dgDeKIe/0VWHE&#10;d7LPPvfcc3t19tqZTqdbjj766PuvuOKKjwwcOHCOds0AAAB0Bc7oAABvmQULFvQ7//zzL/373//+&#10;zk0NHWPY26NHj6UjR46cfPzxx999yimn/GunnXaaXVxc3Nq3b9/5hd22C/nHJJVfxOQtM3v27D5V&#10;VVWrp02bNij/uPVubGwszi/7z5s3r+328ssvD5k7d+6AWKW7ePHiXi0tLenW1tbUlgxz14qBbXEq&#10;EYZUJ8OwmlR4967Fbe2X+1ekQt/yRMjktzmI7B5iwHvMVXVtc/Guq0d1CA//S8BL97asLoQRBzaF&#10;1WsKA3kDBgyYs/K6wTslqtKFkdeR/9VoebwujPxd5pl4wUxnr6mpVKr1oIMO+s8f//jHj40ePXpK&#10;IpF4tSc0AAAAbAPO6AAAb4lly5bVfP7zn//5X//61w/EMLIwvMlilVRb9Wgq1dqrV69FI0aMmBZP&#10;sMfq3t122+2FoqKilj59+izoitVUMSCIX9e6y8WLF1fkv49V8+bN6zlnzpxhsfXnI488cvCSJUtq&#10;J02atMvChQv7xBbWK1asKF++fHllc3NzUQxw423t52z75G+BGOjG+XJ7lSXD0OpUOHJwJhw4IBN6&#10;lyXaKnbLi9r/aQeO3U8Mdo+9qi7MqO+YR1VVhvDEnRktmunWnngmF446o7mtknetzBE9Qvklu72x&#10;F6zmXGh+YEkYcWXR8+PGjdujs9fbePHRwQcf/OjFF1984eGHH/6f/Gt7S2ETAAAAbHXO6AAAW1wu&#10;lyv54Q9/eMG3vvWt768NKLeEGJbGk+xVVVUNgwYNmrXnnns+f8wxx9x//PHH3xG3vxVVvvnvJZn/&#10;d7PrLFN1dXWVNTU1KxoaGqorKytXzJo1qzb/9dRPmzZtwJo1azIrVqyoWrZsWXVTU1Mmv+w5f/78&#10;Afl9K8eNG7f7ggUL+s6ePXtgfX19TQy+4xy5MUyIt8I/+ZaLgW6cS7dHaTKMrk2Fvfumw4nDi0Iq&#10;GcLuvdOhZ3587X4OFru3WQ3ZcNI1dWHKso4Bb01VCI/englDB/kJ031ddVM2/NcXWjoEvCUfHxRK&#10;PjuksPYGtORCy7MNof+P1rw0efLkUYXRDuJ70L777vvUV77ylYvPPvvsf+bfjxoLmwAAAGCrckYH&#10;ANiiYhB64403nvXBD37wytWrV5cWhl+Ryh9+pBOJ0Jjr2DJ2c8ST7bHCN8652L9//3k777zzlMMO&#10;O+zho4466r5hw4bNiFWy/fr1W1DYvYMYqMaPX3cZq2xra2tb5s2bVz537tzBcV7gcePG7Zn/Pspi&#10;UJtfFsdlNptN1tXV9WhtbU3GuW/zy3RcNjY2FsWK3KampqI1a9aUxgB3a1Xhvpb4GBUlsqnKokTY&#10;tXeqrd3yO0YWh34VydC3PBl6lyXbwt0YkphPd/sS59497qq6MK2uY8BbUR7CU/9WwUv39rXvt4Zf&#10;Xvbqczu+lpf9bHQi87bawsgblM2F1gkrw8ovTgjZeZ1nt/HfyL/fzD3vvPN+n79d1rdv34VxrLAZ&#10;AAAAtgpndACALSYGmA899NChp59++j+XLVvWozD8injgcUZFbdiruCJ8Z8mMsKXPiMeT7PG2dh7f&#10;wYMHz9xnn32e3XfffZ/efffdn49BcAx9Y+Aaw+dVq1ZV5m9lS5YsiVW2/fK3vrFyKy7jXLd1dXXV&#10;MbyNgW383jYW0G6r4HZjYnVuVXGirRJ3t97pMKwmGQ4bmGkLdovyGwdVJUNJ2mHgjiC2Zj752vow&#10;db0K3tKSEJ662xy8dG9Hv7M5PPbUq+8k8bW//Pq9kqmR5YWRzZN9eXVY+aWJITtlVf7lvfPX9/h+&#10;csQRRzz0X//1X5cdffTRd/Tt23dFYRMAAAC85ZzRAQC2mMcff/yAM88882+xBXFhqIN9iivCH/uN&#10;CkWJRDhm1vNhUWtzYcurYkC7JQPTtaFvrGKN4W5++cq8iTG8bWlpSceK3G1dZbu54ty5seq2pjgZ&#10;BlYlw6ieqbBvv0wY3iPZNo9uWSbRFviW5pcO/HY8M+tbwynX1YfJSwW8bF+y2RCGH9AcFix6NeCN&#10;r/Pl/9o3lexfXBjZfNkFjeGYSwf849Zbbz117fvD+uJ7y0477TTntNNOu+XLX/7yT4YOHTojjhU2&#10;AwAAwFvGGR0A4E3L5XLJJ598cv+Pfexjfxg3btwenYWk/dNF4a/9R4cRmZK29e8umRn+WN9xutx4&#10;cn7fPolUrDasb8yFbNiyYW93tDYsSIZcIga5MaitKUmGniWJsFffdBhYmQzHDi0KrdkQdqlNhd7l&#10;+T3zHxH31W6Z2XEO3mvrNgh4S4pDeO4+LZrpvubMy4VdDm0Ores8tRM9MqH6rgNCKGqfR/xNyb+O&#10;ZmevCR+4/aD//f3vf39enC+9sGUDRUVFTfvvv/+T3/jGN7538skn359MJlcXNgEAAMBbwhkdAOBN&#10;ieHu008/vc8FF1zwy4cffviwzgLZimQqXNlvl7BvScUrBx+PrG4IH5g/KbTGNHIdbxtaFH52XEUY&#10;v7gl3DalKTw1v7ktpFrZnAu57TTwjSFubC0a58nNpEKoLU2G8kyibY7cXqWJMKAyFfqUJcLOPVMh&#10;nWxvsTykOhUyyRBS+fW4hM7ECt7TbqgPExZvWMH79D2ZMHSQPwfonp58NheOOqO5rZJ3rfT+1aHi&#10;j3sU1raA/OfOLmkKjX+eE4pvXl7f0NBQXdiygfg6HueB/8hHPvLHCy+88H/zr+krC5sAAABgi3NG&#10;BwB4Ux599NGDvva1r/3owQcfPDK2Oi4MvyKTSIQf9BoazqzoFVL5+2s15rLhtDkvhklNHQudepUm&#10;ww1nVYVDB7YXS8U5RFuyITwxryXcP6MpPJVfzm5oDXWN7cFwtmM+3GXFk/9rq3HL0rlkRVEi9ChJ&#10;hF17pduC3JE9U6F3WTLs3jsdVjXnwtCaVFjemA298mOxzXJzay5kUtos88bMWZ4NJ19bFyYt6Rjw&#10;FuV/vcY9oIKX7usvN2TDeV9qaetYsFbx2f1C6Td3LqxtObmVraH59kVh1D8rnn3++ef37Oy9bq2K&#10;iorl73rXu2666KKLvjN06NCZ+df9dSJoAAAA2DKc0QEANtvs2bMHnX/++Zfedtttp3Q2R2E8A/5f&#10;Nf3DBT12CmWJDc+HX9WwMHxr8cuxSOoV8eDk+0eXhy8eXNY+sJ5Ykdic/4AYWN3zclN4fG5LeDk/&#10;tnR1tq1N8VuZ98aANlYQrw1q1y6TIZuM7ZBjgF2SjvPiJkLP0kQoSiVCv/JkKM6P7VSZCrX5sd16&#10;p9vmxN2zTzrUlCTaAuqepcm2dsprWyvDlhIvkDj1uvrw0notmjP55+Rz95uDl+7rixe1ht9csV5l&#10;+leHh+JzBhTWtrCWXGidsjK8//5DfvuXv/zl/StWrKgsbNlAnO/9bW97293f/va3/99BBx30ZP69&#10;4pW53wEAAGBLcEYHANgsdXV1PS644IJfXH311ed0NjdhjHOPLqsJP+49LPRKdT514fimVeHceRPD&#10;staO574HViXDkx/t2Vbh+npiuBtD0gUrs+Hf05rCo3NawktLW8KSVbmwpiW/oRDKFnbfqLVhbSoW&#10;2uaXca7bWDlbkb8Nqk6FklQIg/PLGML2LkuE1vyyujgGuvl9CtW4UY+SZNtYWf5bHlyVCnVrcqF3&#10;eXvYGyuRtVNma4oXRLzj+vowsZMK3mfvE/DSfR12anN4+vm2l+02sc192R92S8Y2zW+Z/D+XW9kS&#10;Wh6uC6OuKX3mueee22tj1bzx6zn88MPHfv3rX//hiSeeeE/+Paa5sAkAAADeNGd0AIA3LJfLlfzg&#10;Bz/4wne+852LmpqaigrDr4hnu/cvqQw/7D0sDM+UbPSAoyWXC19YNC3csmJJYaRdrGL9/SmV4QN7&#10;lBRGNl0MfOO/35QN4aGZzeHp+S1hyrLWsGR1NqxoyrVV/0bx34gBbVF+5z7lybaQtn+c87bQJjlW&#10;2cY2ybHqNgazcV7cFc25UJnfL7ZQjnPkrm7JhdJ0or36Nv854/e5dgldQZy/+u3X1W0Q8MYK3hce&#10;1KKZ7qm5JYTBezeFuobCQF4qlWot/8c+qeSgN/6+8YZlcyE7c034rweP/umll176mTVr1nT6j8YL&#10;h0aPHj3hpz/96ZdOOeWUu4W8AAAAbCnO6AAAb0gul0tdd911Z3/kIx+5fPXq1aWF4VfEg4vdisvD&#10;N3sOCgeVVr3uwcazjSvCu+dOCE3rTqSYd8LwovC3d1W/6YrXhsZcW7DbGOewTSbCqpZcWxVuDHUX&#10;rsy2hbr1+X16lbVX46qyZXsSK3jPuLEhvLioY5V8cVF7Be/QQf4coPuZNScXxhzeHFrXuW4h2bso&#10;VN11QPvVO1tDrOZd3Rqa710Sai5dMWfu3Lk7FbZsoF+/fvP/+Mc/fvSUU065Y223CAAAAHgznL4E&#10;ADZZDHfvvPPOY88///zfdBbuRkMyJeH8mv7hwE0Id6NRRWVtt/U9PKs5TFvWsepwc1QVJ8KAymQY&#10;VpNqa/08qmcq7FKbamupHJdx+6D8eKzEjV+vcJftSSqZCK2xh/l64nzVWysHgy1tybL4flRYKUj0&#10;Ld66T+r8P5UoS4Wik3qHhu/V7nT00UffF6uIC1s7mD9/fr9zzz336rvuuuv4/Pto53MWAAAAwBvg&#10;FCYAsEliuHvLLbec+pGPfOTKZcuW9SgMd9AzlQ4fruobTirvsckHGWWJZHhnRe0GYfDK5ly49KnV&#10;r7RUBt64lmyurW14Z2LIC93RPQ9lQ3a95296j8rCva0snQjpfarCU59rOObDH/7wn9LpdMdy+YK6&#10;urqa/PYrrr322jOz2WxxYRgAAAA2i4AXAHhduVwu/ec///mcL3/5yxfPmzevf2G4g9JEMnyuZqdw&#10;TlWfkNqk2t1XvbOiV6hMpgprr7rlpcYwfr3WssCmi7+JW7GmEd5yMdi9/+GOly3EtsepbRXwRslE&#10;SA0rCze8b9zHkqf1SpeUlKwpbOkg//454Otf//oPL7/88nOFvAAAALwZAl4A4DXlcrmim2+++dSf&#10;/exnX5o8efKownAH6UQifKy6X3h3Za9QlL//RvVIpcNxZRsWBcc5ch+e3VxYA96o5EZ+H2N725S/&#10;BOiG5s7PhSef7Vi+m0wms6mdN2z1v1Xlf5/iPMClXxgacu/qWVJRUbG8sKWD6dOnD/v+97//zb/8&#10;5S/vzb+/lhSGAQAA4A1xWgcA2KhcLpe85557Dvv617/+/XHjxu2RX98gLYoHE++u7N02725ZJ1W4&#10;myJ+0hPKe7QFxetqzYXwp+fXhMZ4B3jDsrlc2zy864tDnUzNC13e3PkhrFhVWCmoqqpqSPYpKqxt&#10;W4nKdCj5zJDQfFZ15WuFvBdeeOEP/u///u/9+ffVbZxMAwAA0B0JeAGATsUwd8qUKcPPP//8302Y&#10;MGHXzsLdOHBYaXX4Uo+BoXwzw921Di2tCgPTG3asfGFhS3hopipe2Bwx3G3tJMmNQ53kvtDl3fVA&#10;NrSs17l/xQGpHonqTGFt20uUpkLJeYND8+lVlaWlpasLwx3Eds1f+MIXfnbJJZd8tK6urkdn77EA&#10;AACwMQJeAGADcW7AO+6444QTTzzxjo21ZY5novcoLg8/7D20rcXym1WVTIUPVPXZYL7QWLz71xfW&#10;tC2BN6Ylmwsb+9Vp7djlFrq82Fp87GMdn9Fx/t3MYT263F+2ifJUKPn0kBA+0be0uLi4sTDcwfLl&#10;y6u+9KUv/ezrX//6d6dPnz5YyAsAAMCmEvACAB1ks9nyH/3oR1+IlbvTp08fXhjuIJ6BHlVUGr7W&#10;c1AYkC7eIJTdXPsUV4SeqQ2rsP49rTnMamgtrAGbSlrE9mTRklx4+rmOVyak0+mW1F5VhbWuJYa8&#10;RecMCD/5yU++tLFK3qampqLf/e5355999tk3Pv300/vmcrmuU4oMAABAlyXgBQBesWzZsppPfOIT&#10;v/zxj3/8lZdffnnoxtoyjyoqC5+pGRD2K6ncogcTo4tKwz7F5YW1Vy1ZnQ1/n9hozlB4g5LrzWu9&#10;rpS/BOhmnhmXCyvXi0nj/LuJijc3RcBbKVGcDN/a/5pLch/oVVpTU1NXGO4gm80mn3rqqf2PP/74&#10;u376059+burUqbGat+t+UwAAAGxzTusAAHG+3cwTTzxx4Oc+97lfXXnllR+qq6urKWzqYG24++We&#10;A8PJ5T1D0WuER5ujLJkKn6zpH1Lrfd6Y617+3JqwaJWesvBGZHO5kO5kst045IIJupuH/pML2fXe&#10;Bhr2TdQma7tw0Wv+dy1W8hZ/ZGBY88GamkGDBs2KbaULWztYunRpzwsvvPDid7/73Tf94he/+NyU&#10;KVNG5t+f3/wcCAAAAGx3BLwAsINbsGBBxZ///OdzLrjggl9cffXV5zY3N2/0TPmQTEn4Ya+h4diy&#10;mpDewuHuWrsWl4cxRWWFtVdNr2sNt09tKqwBmyKVTITWTpLcONRJ7gtdVpx/9877Oqa7bfPvHtmz&#10;WzyZE2WpUPKBAWHJp8oG7bHHHuM2FvK2tramYjXv1772tR+ec845f7nkkks+WVdX17OzjhoAAADs&#10;uAS8ALCDilVB06ZNG/Kb3/zmS5///Od//sgjjxwaTywXNncQDxjinLu/6btz2Kek4i09gChNJMNR&#10;pdUbzB3anA1tAa+qQ9h0nYW7a7UqiKcbWVYXwrQZHZ/PRUVFTemDqgtr3UBRMhSd2CtM/1Zqz2OO&#10;OebeTCbTXNiygcbGxuLHH3/8oK9+9as/PvXUU//x4IMPHhG7bRQ2AwAAsIMT8ALADiibzZbefvvt&#10;J3z5y1/+6Q9/+MOvxbaQhU0byCQS4eiymnBJn53DLkWlGwSvW1r8/O+q7NUW9K7v7ulNYXZDa2EN&#10;2BSdRbyxGhK6k7GPZcPqNYWVgpbhmeJk7+LCWjeRSoTUyPLw5IXL35Y4oUemtrZ2SWFLp1avXl06&#10;duzYw0844YS7zjrrrGvz9w/Jv4eXq+gFAADYsQl4AWAHEqt2Z8yYMeDnP//5+eedd95v//a3v53V&#10;1NRUVNi8geJEMpxf0z98u3ZI2LmoJKTe8ni3XWwFHdtAr29FUy786onVoalVOgWbIplIbDTMTflL&#10;gG4iPofveSi7wXM5fUB19/yLNv9WmuxbHEq/MSKsvqBn7Z577vnca1XzRrGiN/+efebJJ598x7nn&#10;nvv766+//qy6uroegl4AAIAdkz8GAWAHsWjRosrbbrvtjH/84x9n5JenrFmzpqSwqVO9UpnwyZr+&#10;4ZyqPqGsk2rat9rNK5aELy+aFprXO6M/qmcqXHVGVdizT7owAmzMzPrWcPoNDWH84pbCSLtM/tfn&#10;+QcyYeggfw7Q9S1dFsLBpzSHWXNefT9IJpPZ0v8dk8wc1qMw0k1lc6H15dWh6bp5YfBTFZOnTp06&#10;IpvNvuabbpy/t7a2dvGxxx5732c/+9lLDj/88MfzYyapBwAA2IE4owMA27lcLlf04osv7vyb3/zm&#10;09dff/3ZS5Ys6fVaFT+xSveA0spwdkWvcFJ5j1Ce7HRa3rfc3Jam8KH5k8LkptWFkXbpZAi/P6Uy&#10;nLv7a+bTQN6c5dlw8rV1YdKSjq3NU/lf6/EPZcLggf4coOubMj0X9juuOTStU+NaUlKypujG3UuS&#10;g7aP94LcqtbQ+sLy0PxIXai5rXnBwoUL+7xedW4Mufv27bvgnHPOuSpOuZC/vzCGv4XNAAAAbMc0&#10;ZgOA7Vis2v3tb3/7sU9+8pOX/eEPf/ivxYsX936tE8axUvedlbXhu7VDwmkVtdss3I36pjPhjPzX&#10;sP4X25IN4bdPrQ6rW5zDhtfTms2FZCe/8Yn8WGv+dwm6gxjwNncsQg8tY4pKkjt1s/l3X0OiLBXS&#10;B9aE0s8NCasvH9S36EM7JWpqaupeK7CNlb7z5s3r/8tf/vLzhxxyyCOXX375h+M0DPn3+W335g0A&#10;AMBWIeAFgO1QLpdLz549e9APfvCDb3/zm9/83tixYw9vbm7OFDZvIB4QDM+UhE/3GBC+WTs4jCwq&#10;DZmYAG1DsZL4HeW1obKTkHncotbwyOzXnK4QyEvkf487C3Kz+bFt/CsOm2zsY7mNzL+7HT6J899T&#10;cmBJKL1gSGj94/Ca9NE9E7W1tUteK+htbW1NTZ8+ffgnPvGJP5xyyil3XXTRRf/z2GOP7Z8/Ftjo&#10;HPsAAAB0b07rAMB2Jlbt3nHHHadfddVV59x7771va2pqes0TvMWJZDi0tCp8pLpvOKiksm29q2jN&#10;5cLnFk4N/1q5tDDSLh7A/Nc+peFXJ1Rsl+f3YUuZ3ZANJ11bFyYv7diiOZn/NZ8wVotmur4VK0M4&#10;/NTmMGnqq/lmbE1c9sfdk+l9qwoj26/cytbQ8uiy0PSvRaH48cblK1asqCxs2qh0Ot0yaNCgWWec&#10;ccbNn//853+Wvz9X62YAAIDtizM6ALCdyOVymZdffnmnX//615+95pprzlmwYEHf12rHHCtkhxeV&#10;hOPKasLHq/uFnqlMlzwwiOFuDHlj2LuufhXJ8PhHeoS+5RqSwMbMrG8Np9/QEMYv7tjfNp0OYdwD&#10;mTB0kD8H6NrmLciF3Y9sDqvWmY69rKxsVfr6Xcu2l/l3N0WuMRtaHqsLJ90/5sZbb731HY2Nja/b&#10;nzqGuj179lzysY997I/nnHPOdXvttdcL+THtLwAAALYDzugAwHZgwYIFFXfdddcZV1111bn33nvv&#10;sa9XtRvn1j2lvGc4t6p3GJUpDWXbcK7d19OQbQ2nzH4hzG5pLIy0iwcxl55cGT6yZ4kqXtiIOcuz&#10;4eRr68KkJR0reFP5X/nxD6ngpeubPC0X9j62ua2t+FqpYaWh8qZ983d2sOdvrj3obZ2wIqz+f1NC&#10;7uU12TgPb2HrRsWgt0+fPgvf+c53/v3MM8+88fjjj380P7aqsBkAAIBuSMkLAHRjsWo3zrX7y1/+&#10;8utf+cpXfnznnXee+Frhbqza3au4PHyt56DwzdpB+fsVXTrcjaryX985Vb03uCot1vNe/uzqsGhV&#10;JxOMAm1as7lOL4CI8+92NjcvdDWz5204/25q18odL9yN8t9yoiQZ0vtUhYor9wzFXxyaHDZs2LRU&#10;KtXxCo71xG4esavH73//+0986EMf+ssHPvCB302aNGl4ftz5AAAAgG7KH3QA0E3FuXYvv/zy93/8&#10;4x+/7Oc///kX5s2b1/+1WjKXJJLhXZW9wnd7DQ3vqewdqpPpbtPKY/+SyrYW0ut7cVFreGCmbpOw&#10;MclEIrR0EuTGasg4Dy90dXfd30nAu+frTkO73UtUpUPxOQPCkv+tHZ4+t19qt912eyHOvVvY3KlY&#10;7RuPFa666qr377///s989KMf/cM//vGP02fNmjUwf/zQta/2AgAAoIMd8LJnAOjeYtXuhAkThl12&#10;2WWfuuqqq85ZsmRJr9cKdmOGMzxTGk6vqA0fqO4TapLp9g3dyIpsa9s8vPeuqiuMvOoDe5SE359S&#10;qU0zdGJWQ3uL5slLOxb4xXB3/NhMGKJFM11YvBDhhHc3h4cffzXhTSaT2bI/7p5M71tVGCG2bc6+&#10;tDK0vLA8NF0//w21bi4vL19x+OGHj33Pe95z/Tvf+c5bqqurl8Xxwi4AAAB0Uc7oAEA3Eqt2b775&#10;5vfEYPfhhx8+vLm5ecOy1nXEqt3jymvCeyv7hP1LKtrWu6N4pvnh1Q3hQ/Mnhdb1Srl6lCTCMx/v&#10;GfpXKEeE9c2sbw2n3VAfJizuGPCm0yE8f38mDBvszwG6rkWLc2GvY5rDsvrCQF5sUVx170EhUa7g&#10;tDO51a2h+f6lYfe/VT8+bty4PVavXl1a2PSaiouLG3feeecp//3f//3Lt73tbf8eNmzY7EQi8Zqt&#10;nwEAANh2nNEBgG4gl8sVvfjiizv/9re/Pf+aa645Z9myZT1er2p3SKYknFFRGz5Y1TfUpLpPO+aN&#10;WZVtDWfOnRAmNq0qjLSL39e3jigPXzmkLGRkvNDBnOXtFbyTlnTMaVKpEMY/lAmDVfDShc2emwu7&#10;H9kcGpsKA3nJASWh6vb9C2t0Kpv//9Km0HzH4nDQE4Pv/89//nPwmjVrSgpbX1OskB46dOj0U089&#10;9V9nnHHG34455pjHEonEmsJmAAAAughndACgi1u6dGn1n/70p49ef/31Zz/11FP7v17VblEiEY4u&#10;qwnnVvYJB5VWdtuq3fXFut2fLJ0dfls3t+3+uvbumw5XnlYVRteq6IJ1vVYF77gHMmHoIH8O0HXN&#10;mpMLow9rbmvVvFb6gOpQ8X97FNZ4TfnHLdfQElqebQiNf54TEs+vyh9CvPYxxFox6I3tmw866KDH&#10;P/vZz/7v8OHDX9ptt91ezo+vLuwCAADANuSMDgB0UdlstvjJJ5/c89JLL/30TTfddOaKFSsqC5s6&#10;FWPcwZmScHJ5j/Bf1f1Dj+2gand94xpXhvfOmxhWZjuGVcWpRLj8HZXhXaOLCyNAFCt4T7ym8zl4&#10;J4xVwUvX9uwLuXDo25vDup35i87oG8q+M7KwxiZryoaWpxrC/tf2uu/pp5/ed/ny5VWv1QlkXUVF&#10;RU2jRo2adOyxx973gQ984Mr99tvvxWQy2VjYDAAAwDbgjA4AdEGxavfyyy//WGzH/Nxzz+3V0tKS&#10;LmzqVHGca7esJry3qnc4oGT7qdpdX0suFz65YEq4e9WywsirTtm5KFz3zqpQlHJ4A2vFCt5Trqvv&#10;NOB98SEVvHRt/3dVNnzu6y2vBLyJRCJX+j8jEkVn9msf4I3JP465+pbQ8lhdaH5waah4pGXp6035&#10;sK74+Mewd/fdd3/h1FNPvTXO1XvEEUc8pYUzAADA1ueMDgB0IXGu3eeee2633/zmN+ddffXV52xK&#10;1e6wTEl4R0Vt+NB2Mtfu67l1xdLw+UVTQ/O6JV15lUWJcNt7q8OBAzap+yTsEGLA+47r68PETubg&#10;jS2ahw325wBd19kfbwm33vVqf+YYMFZcu1ciNbqiMMJma86F1lmrQ/O/FoVed+Rmz5s3r39ra+sm&#10;z3MQWzjHsHfEiBFT3vve91534IEHPh5vNTU19fHnVNgNAACAt4gzOgDQRcSq3T//+c8fvvrqq9/3&#10;9NNP7/d6VbuxSvfYsppwTlWfsH9JxXZbtbu+qc1rwqcXTAkTm1YVRtrFg5ovHFwWvndUeUg6woE2&#10;sxuy4eRr68JL61XwxoB3/ENaNNN1xWt49jm2OUya+mpWmMlkmktv3TuT7Kcd/xaTzf9//prQ9LcF&#10;YY9n+z3x/PPP79nY2PiGHuAY6MafTd++fecfd9xxdx999NEPnnzyyXf17t17QX7bOjMoAwAAsKU4&#10;owMA21is2n3yySf3/v3vf/+xa6+99r1xXrzCpk6l8m/fOxeVhlPKe4QPVPXdLufafS2xTfMldXPD&#10;r5fNid0mOxjTKxXufX+P0LPEIQ5EsYL3tBvqw4TFHQPedLq9gleLZrqqxUtC2PXwprB8ZWEgL1GT&#10;DlV3HhgSJTvGBU1bVVM2tL68OrROXRWablkYip9rWrFq1aryTW3fvK5UKtVaU1NTd/TRR993/PHH&#10;//uoo456YPTo0VMTiURLYRcAAADeJGd0AGAbiSdNFy9eXHHjjTeec8UVV3xkU6p2yxLJcHJFz3Bu&#10;ZZ+wW3FZ29y7O6L5LU3h+NnjwvLselWJ+SOb686sCqeOLHaQA3lzlmfDSddsWMEb5+CdMFYFL13X&#10;7Lm5sNsRzaGpuTCQlxpVHipv2KewxlumKRtaxq8IH33q6F/ff//9R0+cOHF0U1NTUWHrGxLD3urq&#10;6vpDDjnk0Xe/+9037LHHHs/uvffeE5PJZGNhFwAAADaDMzoAsA3kcrmyhx9+eK+rr7763L/+9a/v&#10;b2hoqC5s6lSs2t2lqDScUVkb3l3ZO1Qnd6yq3fXFyt3PLpzSNh/v+o4ekgnXnVkdaood5sCM+tbw&#10;9uvqw+ROAt4XHjQHL13XnHm5MOqQ5pBdp8Fv5vAeofzS3QprvKXyb7S5Va0hO78xZGevCU3/Whh2&#10;mlTx8pw5c3Zqbm7erMnu45y9Q4YMefltb3vbvZ/+9Kd/vfvuu0/NDzebsxcAAOCNc0YHALaiXC6X&#10;XrhwYa+f/exn//2vf/3r1EmTJu3yelW7pYlkOLG8R/hgVd8dump3fTcuXxy+tnh6aI4TNa6jR0ki&#10;/Pm0qnDC8M0qNoLtSmzRHAPezubgjS2aBbx0Vc+9mAuHnNLcNhfvWsXv7h9KvzGisMZWFVs4T10V&#10;WievCs33LQm14zPzFy9e3Ov1jmE6EwPdkpKSNQcddNB/TjjhhDtPPfXU2/fYY48J+fF16rUBAAB4&#10;Lc7oAMBWsmzZspq//vWv595www1n/+c//znk9dodrp1r9+3lPcMHqvqEmh1srt3Xs6i1Obxv7sQw&#10;pXl1YaRdfIy+eHBZ+P7R5e0DsAOb3ZANJ11b12kFrxbNdGW//VNr+OJFra8EvDEULP3+yETR2/u0&#10;D7DttOZCdtaa0PLC8tDyVEMY+GzZ1Llz5+7U2NhY/Ebn7I0tnKuqqhoOP/zwseeee+7Vo0ePfmGv&#10;vfaakv95rynsAgAAQCec0QGAt1A80blw4cLy8ePH7//d7373W08++eR+y5cvr3q9E6AliWQ4rrwm&#10;fKSqX1vVblyno9i187K6eeHHS2e1tWxe14DKZHj6Yz3bqnlhRxYreE+7oT5MWNwx4E2n2yt4hw7y&#10;O0LXdPbHWsKt/361P3MMeCuu3zsR5+GlC8n/iLJLm0LrhBWh9YUVYcxjtc9MnTp1+IoVKyqz2ewb&#10;OnjJZDLNffv2XbDPPvs88573vOfa3XfffcLAgQOn1tbWLo8//8JuAAAA5DmjAwBvgbUB7owZM4Z+&#10;8Ytf/PEjjzxy2Pz58/u9XrAbz4QOy5SE0ypq21oyq9p9bdOb14Qz544Py1pbCiPtkvkH7bJTKsO5&#10;u5eElAeQHdic5dlw4jUqeOleYtXuASc0hxcnvZrpxZa+Rf/YoyTZr7gwQpeT/3HlVrS0h70TVoam&#10;2xeFkpm5latXry59o2FvrOytqalZNnLkyMmnnHLK7QcccMDj++yzz7N9+/ZdlEgk1pmZGQAAYMfk&#10;jA4AbGG5XC4zd+7c6htvvPF9v/zlLz8/c+bMwa2tranC5o2Kc+0eXFoVPlHdL+xTUqFqdxO05nLh&#10;84umhVtWLCmMvOrYoUXhj2+vbKvmhR3VjMIcvOsHvObgpStbnH9J3+e4prblWomaTKi684CQKPGa&#10;3m00ZUPLuOWh5dG6sPOj1eMmTpw4ZnPn7I3VvbW1tYv33XffZw477LCHDjnkkMeGDRs2o6ampq66&#10;urpe6AsAAOxonNEBgC0kBrtz5szp98ILL+x24YUX/nDixImj16xZU1LYvFGpRCLsVlQWji2raava&#10;7aFq9w25c+Wy8KmFU9rC3nVVFCXCle+oCqeOfM2pjmG7Fls0n3xtfZiybMMK3hceFPDSNc2akwt7&#10;H9scVq0zxXpq57JQedO+hTW6lVjZu6o1tD7XEE68e/RNjz/++IFz584dsCkXv3UmBr7JZDLbp0+f&#10;BYcffvjDRxxxxNj99tvvyX79+s0ePnz43Pz2jm09AAAAtkPO6ADAm5TL5VL19fXVY8eOPeSyyy47&#10;79577z125cqVrztJYHwT7psuCm8rqwkfre4XBuTvxype3pgV2dZw6pwXw8vNawoj7eLj+1/7lIZf&#10;nVDR1rIZdkSzG9pbNHcW8GrRTFf10tRc2OdtzSG7Tk1m5uieofxXuxbW6JbWBr1TVoXs5JWh8eYF&#10;oWRadrNaOK8rhr1lZWUrd9111wmHH374Q+94xztuHThw4OwRI0bMSSQSa2IgXNgVAABgu+GMDgBs&#10;pjif7pIlSyrvueeek+67775jrrrqqnOWL19eVdj8msoSyXB6RW04uqwmHFFW3bbO5vtj/fzw/SUz&#10;w/r9GfuUJ8MjH+oRBlV5fNkxxQred1xfHyYu6RjwptPtLZqHDvLnAF3PvWOz4dRzW9rm4l2r5JOD&#10;Q8n5gwtrbBdiC+fn21s4Nz+yLKSnNjc2NTUVxeOrwh5vWAxzi4uLG0eMGDF13333ferkk0++Y+TI&#10;kZPyt+nV1dV1wl4AAGB74YwOAGyGRYsWVT711FOH/eUvf3n/HXfcceLSpUtrN+WEZDqRCAeWVIaz&#10;KnqFY8pqQnUqFVLejt+0J9csD59eMDUsaG0qjLSLlbsXHVEevnpomUeZHdKc5e0VvJ3NwTv+IRW8&#10;dE0XX9Iavv2TV5+zbRWa/7dbMr1fdWGE7U5rLrROXx2a71kcWp5sCKUTWhtWrFhR+WbC3iiVSrXG&#10;eXqHDx8+bc8993x+9OjRE/bYY48XBwwYMLeioqI+v705//xquwos/2/lEnnZWE4cn3SFZX6fxv79&#10;+y/Nb+r4QroN5b/UZF1dXVVzc3NpU1NTOn9L5m+lc+fO7Ttt2rQR+eVO8+fP75vJZFrGjBkz/sAD&#10;D3xsn332mZD/HjoeKAEAAN2WMzoAsIniybT8rfipp57a4/vf//6FcQ65+fPn99+UtoJxh16pTPhS&#10;z4HhgJLKMDBdHDIJb8Nbyspsa/jSounh9pVLCyOvOnxQJtx8dnWoLPJ4s+OJFbynXl8fJnVSwfv8&#10;/ebgpWs6+p3N4bGnXi20jFlbxb/2TSYHvO609mwPsvn/L2lqq+xtea4hDHy6bOq8efMGxOrezZ23&#10;N1pbvRuX8ZZOp1vicyu/bE6lUtkYBhcVFTXGfTKZTAx+c3G9Z8+eS2tra5cMGzZsev/+/efHcDi2&#10;gO7Vq9fiHj161Of3a8rfkvmvrTUu8587sfZ+DInznzcVw+O1gfH6y872j19DHMvL1NfX95g7d27/&#10;8ePH7xqD20WLFvVetmxZTXNzc9GKFSsqYovrxYsX94pjjY2NJS0tLen8P9f24h6/z5KSkjXHHXfc&#10;3V/96ld/ePjhhz8axwEAgO7PGR0AeB25XC5dX19fOWfOnAHf/va3Lxo7duxhCxYs6BfPyxV22aj4&#10;RluWTLW1Yz4zf9u9uDyUaMe8xcUztk+sWR7OmTcxtKzb0zOvNJ0I/z63JhzQP10YgR3HrIZsOGkj&#10;c/C++JAWzXQ9cd7dwfs2hSXrXK+T7F0Uqu46IH/H83WHk39Lz61uDdmpq0Jr/tbyn7owfHrtxJkz&#10;Zw6OwebaIHNriGHpussohsJxGcPi+LXEjDZ/a437xOrZeKy43v6v7Bez3DiW356NY/nPEQPdtoPE&#10;wveVaGxsLIqhbfw8nR13bur3X1RU1HT++ef/9le/+tV/F4YAAIBuzl/IALARuVyuaPbs2X3uvvvu&#10;4+68884T77jjjpMaGhqqOjvBtr74BhuD3T2Ky8OXewwMOxeVhIpEKqRU7b5lVuey4T1zJ4TnG1cW&#10;Rl519pji8MdTK0NxyuPPjmV2Q3uL5s4C3vFjM2GIFs10MbPm5MLow5rbgt610ofUhIrf7V5YY4fW&#10;mgvZ+Y0hO7cxtE5cEY6btPs/Y0eVWNW6KcdnO7Kjjz76/rxjCqsAAEA354wOAKxjbcXErFmz+v/u&#10;d7/71JNPPrn/ww8/fOjKlSsr2vd4bbFKoyT/3wHponBhz0Fh/5LKUGWe3a0ilsf8etmc8Kv8bZ1c&#10;oE2fsmS46V1V4cABmcII7Bhii+Z3XF8fJnbSonncAyp46XoefDQbTn5fyysBb3xfLf2fEYmiM/u1&#10;D8Ba+edIrqG5LfBtnbo6vPPF/a96/PHHD5g5c+aQ2M55U6tbdxT77bffU3n7F1YBAIBuzhWuAJCX&#10;y+Vi67vymTNn9v/2t7/9PyeffPIdv/jFLz7/73//+/hNDXeLEomwW1FZ4rya/uH6AWPCceU9Qk0q&#10;LdzdSuKj/LaymlCdf8zXt2R1Ntz7cnNhDXYcqWQiZF9pDvqq2Mlct1u6oof+k+tQvRuldt2kt2F2&#10;NMn8e39NJqRGV4SiU3qHWz897dz5F1eOSv9i5+KiDwxIHHnkkQ/W1NTUxXbI67ZJ3lGVlpauFnoD&#10;AMD2w8E9ADu0eKIrfyu7//7793/66af3+/nPf/6FxYsX925ubs5s6kmw2HZ596KycFhpdXhfVe+w&#10;U7rYFVTbSHMuFz6/cGq4deU6kzcW7NMvHe5/f00oSTv8YcehgpfuJF54cPoHW8K/H3g14Y1znJbf&#10;tm8q2a+4MAKbILZyXtgUcg0tITt3TchOXx1aXlge9lk+4vH8cV7tqlWrymOVb2NjY3Fra2uqpaUl&#10;HVs8F+bGbZs3t7OWz10hIF0bVsfl2q8n3o/zAFdWVi7v2bPn0pdffnloPJaN29Y64IADnrj11luP&#10;7du374rCEAAA0I05owPADitW7D744IP73n333SdceeWVH5wzZ87Azk7mbUyszB2WKQlvr+gZzqio&#10;Df3SRaE0Idrd1u5eVRc+vWBKaMx1LAFL5380t7+3JhwxOOMAiB3Ga83BO2FsJgw2By9dyOIlIexz&#10;XFPbcq1Ej0youuOAkCjx/sqbFEPfRU3xarD2MyExJo3L2OYg0fG1MNecP4ZY2RqyS5pDdvaatjbQ&#10;ufzHZhc3hT1ahz9dX19f3dTUVByD4RgUx+PHGKiuPY6MwWsMXWN4vHY93mKAvHbb2n3j/bXb1v/4&#10;TCbTHCtva2pqlvXp02fhUyUvHRIvdkiU5Y9Cq9IhlOSXpcmQ6JkJ9xxw+SGxYnn58uVVJ5988q3x&#10;gsX4udYaNGjQzEcfffTwgQMHzioMAQAA3ZgzOgDscLLZbOkzzzyzawx177jjjhOnTZs2Ip6gK2x+&#10;XelEIvRLFYUPVvcJ+xdXhjHFZYLdLmR685rwhYXTwjONGxaonDm6OPzu5MpQXewQiB1DrOA9+dr6&#10;TgPeFx9SwUvXMmN2Lux1dHNobCoM5GWO6BnK/3fXwhpsY9lcW+gb1mQ7hsRxGQ8FW+OdeD8/uH6A&#10;vP7+a5dre+avHVvbV3/9sUwyJGszIRR1cszZkgvL9h3bVnm8YMGCiqOOOurxiRMnjilsbVNcXNz4&#10;5JNP7rPHHntMKAwBAADdWPxTAQC2e7lcLp4NS82YMWPg9773va8/+uijB0+aNGn0pga78Q2zLJkK&#10;/VNF4WM1/cJ+xRVhUKZYsNsFteRy4dK6ueGXy+a0nRddV/+KZPjLaVVtVbywI4gB76nX14dJ67Vo&#10;TqXaWzQPG+zPAbqOOP/uie9pbsu71ir57JBQ8vFBhTVgA/nflzWXzgjfHvHpr/5o0MkXx1+glT+/&#10;IDQ//UBhh3Yx/P3HP/5x+mmnnfbPwhAAANCNOSsNwHYtBrv5W9mMGTOGfOYzn/n5kUceed+VV175&#10;oRdffHH3TQl3Y/RRkUyFo8qqwxd67BSuGzA6vLuiV9i5qFS420XFCuuzK3uH6uSGP94FK7PhsbnN&#10;hTXY/iXzvw9ri8HWl/ISRhfz6JPZDuFuDKTSu1cW1oDONI9dGg6cNOyBJ5544sDQ2hp/cUKy7+C2&#10;35/CLq/I73NA4aJHAACgm3NgD8B2Kc5dFoPdsWPHHnrxxRd/5uCDD37ksssu++TMmTOHxDnSCrtt&#10;1Npg912VvcO3ageHH/YaFj5S3S/UpjIhFU+cte9GFxXnQz6hvMcGrUpi0HX5c2tCfeNGEi/YzmRz&#10;ufxrVmFlHbFb6MaCX9hW7rq/49zpuaJEIrVrRWENWF9uRUtY89uZYdasWYP+MXH2WSHb3q0hNXzX&#10;EOf0bVspiMfG99xzz7H19fU1hSEAAKAbc34agO1OnHts7Nixh33nO9/58rnnnvvXb3zjGz+YP39+&#10;v02p2I1vjD1S6XBmZa/wu74jw9d6DgrvqugV+qeLvGl2I/FndXRZdSjppMp6Rn1r+Pf0JuEWO4RU&#10;MvHKlJDrymZjdW9hBbqAVatDGD+p45M12bsoJKo2eYp82LHkf11WfWdKKJuZaFi1alV5orImhExR&#10;26ZU38Ftc+62rawjzss7c+bMgYVVAACgG3OuGoDtRqzYffDBB2Ow+6OPfvSjf/ze9773zVix29ra&#10;mirsslHxDbF3KhOOKqsJ1/UfE/5f7ZBwSEll6JlKt1Xs0v3sV1IRdi8uL6y9qiUbwt8mNoZFqzpW&#10;isH2qCWb69Dydl2tfgXoQl6amgv1ywsrBen9qgv3gPU1378kJB9Y3phX0tTUVFR00PGFLfnj2p2G&#10;hb59+y4orL6irq6u5plnntkrVvMWhgAAgG5KwAtAt5Zrn2O3aMqUKSM/+MEP/vbjH//4H3//+9+f&#10;N3ny5FGbWrEbQ9xjymrCz/oMD5f0GRFGFpWG8mRKsNvN9U4VhXdW1HZ6sHPvy01hwuL2NoawPYuv&#10;Yp29lHl5o6t57sVcW2X5utIHCnihMy3PNoRVF04KMdjNZrPJ+lRJj/TuhxS25l/ji8vCnMF7DSus&#10;viLue8UVV3x07ty5tYUhAACgmxLwAtAt5XK5VGzFPH369EGf/vSnf3H88cffec0115zz0ksv7bIp&#10;wW7MNqqT6XByec/w3V5D28LdI0ur2+bdlXtsH+JBzonlPULP1IZTLtetyYX7ZmjTzPYvuZEkN1b1&#10;pvwlQBdyz0Prp7uJkDmsR2EFWCs7d01Y+akXQ25N++9MDG0zh5wcEmXrzFedf+1P77JPSKfTLYWR&#10;Vzz11FP73n///ScWVgEAgG7KaR0AupUY7C5atKjy3nvvPeo3v/nNlw455JDHfv/7339i+vTpwzY1&#10;2I3VuedW9Qnf6zUk/LD3sLaQtyZpjr/tUQx3T8n/fNePuGKue8OExrBwpR61bN+yuVxIdZLxJvN/&#10;BWjRTFfy1HMdr7hJlKRCoseGF+jAjiy3sjWsvGBC27JtPZdL5MqqkiXv/ETb+rrSex0e+vXrN7+w&#10;+ooVK1ZU3nrrrW+PHXAKQwAAQDck4AWgW4gnsOrq6nredNNNZ3znO9/5/rnnnnvVd7/73W8tWLCg&#10;76YGu5XJVHhHRW34bd+dw5d6DgynVPQMVfkxb4bbr/hzP6K0KpTmf87rm1nfGv4xubEt7IXtVSqZ&#10;CK2dPMljK1wVvHQV8fm4aHHHJ2pySEnhHtAm/yuy5tIZofWllYWBWKibyJV96gchUVxaGHlVsrpn&#10;WHzAKQPjPoWhNvGY+o477jhp6tSpQwpDAABAN+S0DgBdVltVQi6XXrp0afWf//zn95977rl//uQn&#10;P/nb3/zmN5+eP39+v9iSrrDrRsWAr0cqHQ4trQrX9h8TvlM7JBxaUtVWsasZ847hgNLKMDKzYVDQ&#10;nA3hjqlNoamz9Au2E63ZXKevdLFzswpeuorpM3Nh5erCSkFqZHnhHhC1/KcutFy7oL10tyA5dEwi&#10;s8erc+92kEiG2Lq5Z8+eSwsjr6irq6v57W9/+4l4nF0YAgAAuhkBLwBdTgx2s9ls6bPPPrvXTTfd&#10;dPqJJ574789+9rOX3H777ScvXry496YEu3GH2lQmHFZaFX7Re0T4bd+RYXRxaVvYm97InJRsn+Jc&#10;y++v6tPpQc9DM5vDy3VSLrZvnV3CEOfgha7i2RdyHZ6TseIwc4T5d2Gt1qmrwsoLxofW1tZXWpJk&#10;MpnmsvP+X/6gd+OHxal+Q8Ly0QfXdlbFe/XVV5/75JNP7hnvF4YBAIBuRMALQJeQy+WS8QRTXV1d&#10;j+uuu+49X/7yl//fWWeddeP73ve+a5544okDGhoaqje1YjcGenHe1W/UDgqX9t05HF1W3daeWcXu&#10;jin+1A8rrQ4D0sXtA+tY0ZQL//fs6rZqXtgeJV/jghYtmukq7rg3u0HAm9pZBS9EuTXZsOpLE0Ou&#10;sePBSvrsz2ZSA3curG1EKhUyBx4fSktL16uRDyFOc/Lzn//8i/lj7+rCEAAA0I04rQPANpXL5Yom&#10;TZo0/D//+c8Bl19++UdPOeWUf37mM5/59S9/+cvPT5s2bURzc3OmsOtrihFGnE/33ZW9w7d7DQnf&#10;7z00vLOiV1vYu3Y7O66+6Uw4qqx6g+dBzBP+NaUpvLSkpX0AtjPZXC6kOznijwVfWVW8dAFx/t1n&#10;xnV8MubKksnkYHPwQsj/fqy55OWQnb66wy9JDHaLjn9PvBqiMLJx6d0ODE2DdikrrL4iXjh59913&#10;H3frrbeeGi+0LAwDAADdhPPdAGxVhTZwxTNmzOgf5//6/e9//7GJEyeOee655/aqr6+vjq3nCvts&#10;kng2qiKZCieX9wwnlvcIexdXtFXrZrRhZj2PrG4IH5n/UmjMdayAyeSfRD89riJ8ct/SwghsP+Ys&#10;z4aTrqkLLy3tMG1jLOoK4x/KhMEDvVaybc2dnwujD20OzetcZ5ManX8vv27vwhrsuFqeWx5az3tp&#10;dd4rBylFRUVNRV/7Q1F61Kb/jrS89Gxo/tEnGvM6tDOJ1fLHH3/8XX/+858/1K9fvwWFYQAAoBtw&#10;lSYAb7lYFZC/ZWL75euvv/6sb+adccYZfzvssMMevOyyyz557733HrtkyZLalpaW9KaGu6lEIvRP&#10;F7UFu9cPGBO+WTs4HFlaHXqm0sJdOrVfSUUYU7RBAUtbe+Z/Tm4KLR1zX9gutGZzIdnJS2J8mWz1&#10;nKcLmDlnw+di0Um9Cvdgx5Vb1RpWfeulsG64GyWOemdReuSehbVNkx62azj99NNv7mwu3gcffPCo&#10;a6+99r3xWL0wDAAAdAPOgAPwlsnlckVTpkwZPGHChDHjx48fc9NNN71r2rRpw2PlbqzULez2hqQT&#10;ibBzpjTsVlwWPlTVN4wqKg1FiaQrltgkNy5fHL66eHpoXXeyx7zSdCKM/VBN2L13e0tv2F7MasiG&#10;k6+tC5PXq+CNLZpffCgThg7y5wDb1q//0Bq++t1Xn58xgKr4y56J1B6VhRHYAbXkwuofTwuN180r&#10;DLRL9ugTKn/6j5Ao2fCCtdeUP+5pGf94KPrdhUvzehZGXzF8+PCp11133Tn777//E+uHwAAAQNfk&#10;fDgAW1Qul0tls9nSadOmDfnSl770/fPOO+93H/zgB//8ta997UdPPPHEAbFS942GuzF+KE4kwz7F&#10;FeHLPQaG/+07Iny3dkjYs7g8lAh3eQNGF5WGwekO3QnbrG7Jhd89tTqsbHZOk+3La8W3mh3QFTz6&#10;VMfX3WQymU30LiqswY6p+eFlIdy8tLGw2iaVSrWWvO+/33i4G+Vf8FMj9w4rDz29Z/w8hdFXTJ8+&#10;ffhll132X/X19TWFIQAAoItzThyALSKbzRYvXLiw//3333/Eeeed98ujjjrqoUsuueRz995779ti&#10;xe6mtl5eV2zD3DdVFA4rrQp/6jcq/KLP8PDh6r5hRKY0lCU3qwCYHdzORaVtz6fO3D+zOUxYvME5&#10;T+jWsrlcSHdyxB8reNcrZIdt4vGnOz4Rs5XJVKJGp1h2XLnlLWHNb2aGDebLHbFHqujA4wtrb1yi&#10;qDgUHXV62HPPPZ8rDL0iHqf/5S9/+cBNN910hlbNAADQPbhuH4DNFqt184vMs88+O/rPf/7zB8aN&#10;G7fHo48+esjq1avLstnsZl1EFD8oVuvGFswjM6XhzMpe+fvl+bFESHnbYguY1rwmnDL7hbAm13HS&#10;xxiCXXpSZfjwniWFEej+5ixvb9E8aUnHixdS+Vfv8Q9lwuCBXlfZdpavCGHQ3k2hsakwkJc5qmco&#10;//WuhTXY8TReOy+s+dG0/GH2qxdHFhcXNxZd9Jfi1JBdCiObqbUlNN51TUj87Ter8jYoBR4wYMCc&#10;q6+++n1HHXXUw4lEwkztAADQhW3WyXcAdmwLFiyoGD9+/Ki77rrrbaeddtr173jHO/556aWXfubu&#10;u+8+fuXKlRVvNNyNO9ck02GP4vLwiZr+4f/6jQq/7DMifKvXkHBASWUoSySFu2wxQzLF4ZBOqnhb&#10;siFc9vTqsEqbZrYjrdlcSHby8hnbM+c3wTb1zLhsaGourBSkD+tRuAc7nuyCxrDm1y+3VdQWhtok&#10;zzy/ODV4VGHtTUilQ9ExZ4XmPY8oi+3QC6OvmDdv3oCf/OQnX502bdrA9b8GAACgaxHwAvC6YqVu&#10;/paOwe6///3v477zne9cfO65515z2mmn3XLrrbeeOnv27IFNTU1vaMK82H65TyrTFuB+t9fQ8L38&#10;7Y/9RoWv9BzUFr4NTBe3BbuwpcWLBY4tqwnpmHCtZ/zi1jB21nppA3RjyfzzPF68sL5sfqyTXwHY&#10;qu5/JNehVXgikcild68srMGOJbeqNaz6yqSQW9mx48KYMWPGFx33ni32oh3n8C057WNh5513nlwY&#10;ekUMde+8884Tr7766g/m72/GZL8AAMDW4rQOABsoXLHflq4uXLiw97///e9jlyxZUnvddde9Z/Lk&#10;ySOXLl1a29ra+oYnwY2hbkkiGfYtrggji0rDieU9wh5FZW0tmeM22Fpim+YPz58UZjY3FkbaxWfh&#10;R/cuCZecWJl/TraPQXc2qyEbTrqmLkxZ1jEwiHPwvvhQJgwd5InOtnPgSc1h3PhXE95EWSpU3X1g&#10;SJSbZ58dTP7XoPGvc0Ljz2dk1+2Ek0qlWos/9j+poiNP32IBb5vWlrDmlstD+o4rl69YsWKDqyqq&#10;qqrqr7jiio+ceeaZ/0wkEi2FYQAAoAtxRgeANrFCNy4WLlxYOnny5D3yy/633377SY888sihs2bN&#10;GhhP/mzOvLrxjaY8mQqjikrD4aVV4e3ltaFHKh0q8mMqdNlWWnO58MOls8If6+fHc6odDKhMhvvf&#10;XxOGVAsY6P5m1reGd1xfHyauNwdvOv+K//z9mTBssD8H2DZWrgph6H5NYcXKwkBeareKUHn13oU1&#10;2HFkFzeFPuctnZK3c2GoTXrU3qHi638IIfOGGuVsktzyunDcv39948033/zOzi7cHDly5Et/+tOf&#10;PnLooYc+lkgkOr6JAAAA25wzOgA7iEJVbgxxWxYuXFjeu3fv5uXLl1fMnDmzTzLvnnvuedvcuXP7&#10;/+c//zkoPzZ49uzZg5qbmzOFj3tD4gfEitzqZDqcVtEz7FVcEQ4sqQx905mQzG/15kNX8FLT6vDO&#10;uePDyux6lY35J+gvT6gIn9in1HOVbm92QzacfG1deGlpx+d5KhXC+IcyYfBAz3K2jYlTcmG/45rb&#10;2oWvVfKJQaHk00MKa7CDyIWw5v9mhcZLZ+YPu1897i4pKVlT9IMbS5J9BxVGtrBcLrTOfCnsfMMP&#10;n3n22Wf3Xv+YP7ZMP/3002/+8Y9//OWRI0dOi+uFTQAAQBfgjA7AdiiXyyXr6+trqqurV0yePHnQ&#10;/Pnz+61atapy3Lhxu8X2ynV1dTVTp04dvmjRot75W5+GhobKxsbGkjiP7uYEumvFetyqZDoMyRSH&#10;Uytqw5Gl1WFAuiiUJZNt855CV9KYy4ZPL5gS7l5VVxh51T790uHW91SHXqWqzOneYgXvaTfUhwmL&#10;N6zgHfeAFs1sOzfdmg3v/9SrnV9jeFT+u90S6YNrCiOwY8guaAzZMyds0Cq5+NSPhNL3XhB/OQoj&#10;b4HWltD08L9C9S2/nTtv3rwBhdFXpNPpls9+9rOXXHTRRd+tqalZVhgGAAC6AGd0ALqhGODGZV1d&#10;XVVNTc3y2DZtwYIFFStXrqxdsWJF9U033XTm1KlTR0yYMGFMQ0ND1eLFi3utXr26NLZfa2lpiVW8&#10;ayt637T4SYoSybbq3LeX9ww7Z0rDUWXVoTaVaWt9Kx6jq4rPz6sbFoaLlswILbmORSnlmUS47JTK&#10;cPaY4sIIdE9zlmfDidfUhcnrVfDGOXgnjFXBy7bziS+2hL/csE75bjoRqu8/KCQq2w5TYMfQkgsr&#10;vzQxNN+3pDDQbsCAAXNWXHjFTsnafoWRt05uzaqw5m+/C4l7rluTV1IYfkV5efnKb3/72xd98Ytf&#10;/N9kMtlYGAYAALYxZ3QAuplcLlf2wgsvDPnVr371hcWLF9fGserq6oYVK1ZUTJs2bdikSZNGx0rc&#10;GOZuqRC3M7Eit086E4ZnSsIHq/q2zbHbP13UFvYKdekuFrU2hzPnjA+zWjqer4yVZB/cozjx25Mr&#10;Q8rREt3YjPrWcMq19WHKsg0D3hceNAcv28aq1SHsenhzWLDo1YtrEjWZUP3AQYU12DG0PFUfsp+Z&#10;uiqvrDDUpvjUDxeqd7fOUXVu1fKw6nffCq3PPJDN2+AfjYHzz3/+8y+95z3vuTF/jPRq6T0AALDN&#10;OKMD0I2MHz9+1Kc+9anfPfroo4c2NjZu1dLCGHil84uyRCqMLioNR5fVhN2Ky8I+xRWhMplqq4b0&#10;pkJ3E2vHfrZ0dvhN3dy25/C6Ynvmxz/aI+xU6ZIFuq/Yovnt19V3OgdvbNEs4GVbeO7FXDj07R3n&#10;382c2CuU/3h0YQ12APkDj5X/PT4037+0MNAuWdM7VP7whpCo6lEY2Tqy814Oe978k4cefvjhw9e/&#10;SDT+HXDIIYc8eumll3567733fi6uFzYBAADbiDOWAN3Eww8/fOjZZ5/9t/vvv/+YrRXuxird8mSq&#10;bR7d08p7Jj5TMyD8Y6ddw6V9dw4fq+4Xjiitbgt3IxEB3VE8EDqktKpt7uj1LVmdDTdNbAytTmHS&#10;jSUTiQ0uXohiV/KUvwTYRp4Zl+sQ7kaZQ7dumAXbWnbG6vwB/vLmwmqbZDKZLf3I17d6uBsl+wwK&#10;zxz4riOGDh06vTD0ihj4/uc//zn4O9/5zkULFizoUxgGAAC2Iad1ALqBXC6X/PnPf/6F8ePH71oY&#10;ekvEN4WyZCr0TmXawtv3VPUOv+ozIvx9p13Dxb2HhRjwDs2UhF757UWJhFCX7cKYotJwSGllYe1V&#10;MRS7bvyaMHf5eikEdCPZXC6kOznijy2asy5eYBv5193rp7uJkDm6Z2EFtn+55S1h5dcnhebm5kxh&#10;qE2i/9BketcDCmtbWSoVMnseFuYfetbwioqK5YXRV8TWzbfddtsp387L3y8vDAMAANuIgBegG5g+&#10;ffqge+65521vZk7d+IHxlk4k2sLZWHkb58yNge3BpVXhHRW14Ru1g8NPeg8Lt+y0W1uw+838+tvK&#10;akLfVFEoSSRDKv9xsL3pkcq0Pf9jxfr6XlzUGsbO6lBcA91KKpkIrZ1coxCrJ/ObYKuL8+8++mTH&#10;J2WyV1HbHLywo2i+c3FITFrTYS7b2Pa46Lh3h0TZhhedbTWZolB07Fmh+fDTK9Pp9AZz7TY1NRVd&#10;ddVV5/zgBz/47/zfJR3mDQYAALYuAS9AN7BgwYJ+y5cvf0NnezKZTHOfVCbsWVzeVo373sre4cKe&#10;g8JPew8Pf+63S7ikz87hyvwy3v/fPiPCL/PjH67uG04u79kW/PZMpUNZIqlKl+1ePBg6Mv87slOm&#10;qH1gHatbcuHOaY0qHem2Wjby5I3X63QW/MJb7eVZubCsrrBSkD6opnAPdgBN2dB0y4LQ0tLSYX6I&#10;RJ+BiaLD31FY23YSJWWh+JQPhjPPPPNvsWV0YfgV+b9Jqi677LLzrrnmmtNzuVz7XC0AAMBWJ+AF&#10;6AYmTZq0S2yLVlh9RXGyMn+ryL+Yb3hupbW1NfXeqt7hj/1GhT/1H9VWnftfNf3DGRW14aDSqnB0&#10;WXUYVVQaBmeK21oux+rcWMHojYEdUaxojxdBdPb8v21KU5ijTTPdVLxIp7OIN87BC9vCuPEbzr+b&#10;PljAy46j5emGkHthVWthtU0qlWot+/DXQ6KsojCybSV79Am3jT753XvuuefzhaEOZs2aNeiiiy76&#10;zjPPPLN7YQgAANjKnMcH6Abmz5/fr3D3FbGN28DifcLRNV8IB1Z9JJQkqwpb2sVA+LK6+WFmc2Nb&#10;cFuRTL3yoq8qFza0b3FFqE1t2CK0oTEX/vDM6tDUKhGj+0m+Rmv9lL8E2AZuuXP9dDcRMocIeNkx&#10;5JY0h1Xfntx2IWZhqN1OI1KpUXsVVrqAZDKkd94zTH7bR/fu3bv3wsJoB1OmTNn5M5/5zG/mzZvX&#10;pzAEAABsRU7rAHRxcd7dF154odOr4zOJslCa7BH6Fe0adik7Mf+i3vFcUWMuGz6+4KUwp6WxMAJs&#10;zG7F5WGfkg0rZ2Kse9f0pjB5aYdiG+gWsrlcSHdyxJ/Mj2k9zta2clUIDzzaMeBN9siYf5cdQ/6p&#10;v+ZPs0NuflOHV9940WbxieeEREl5YaSLSKVDZs9Dw8qzP9+ntLR0dWH0FfFvlCeeeOKAr3zlKz9Z&#10;sGBB1yg9BgCAHYiAF6CLmzZt2qB4hXw8iVIYapPLhURs0dwuEQYX7x/6Fe1WWH/VstaW8MF5k8LS&#10;/BLYuFjl/oGqPm3tytc3flFrGL9YwEv3k0omOp1rN7Zozm+CrWr8pE7m3z2yZ+EebN+yS5tC/wcz&#10;L69/TJ/caUQic/AJhbUuJp0JmQOOC9/+9rcvSqfTG/wx0dzcnPn73//+zttvv/3M/Pfl/BIAAGxF&#10;DsABurhE3owZM4YWVl+RyP+vPFVbWAshlSgKe1Wc3WFsranNa8KXFk0Lq7ICKtiYeLZ1v5LKMDJT&#10;2j6wjsbWXLjmxTXaNNPttGZz+feRwsp6Ogt+4a30yBPZDvPvxsrFzBE9CmuwHcsfPjTftTjkj+mH&#10;FEbaFBUVNZWd//2uV727jkSmKPyg+uAfJ/Y8LB1/ZwvDr1ixYkXlhRdeePHEiRNHFoYAAICtQMAL&#10;0MUVFRVllyxZsmFqmxfbM6+rOFkRDq36ZFvYu74HVteHS+vmhaZYtgV0qjSRDKeU92ybt3p9Y2c1&#10;h+cXukiC7iWRSHTaijm+FbzG9LzwlrjpX+tdVVCUSKT3qS6swPYru7gplP1f/ZL1q3ezu+xXlBq0&#10;c2Gti8q/WSQqa0Lph78eEr136vSdY/78+f0+9rGPXV5XV6ckHwAAthIBL0AXd9999x3V0tKSLqy+&#10;Ip0o2WDO3ShW8O5RfkZIrPcS35rLhSsbFoT7V63XGxF4RTxreURZVahObfi7tbwpF26a2GjeUrqV&#10;+Jze2HU9WjSzNa1aHcLElzo+GZNDS0OiZoNDHNi+5A8c1vx2Zlj/gs1UKtVafNy72+a67Q6Stf1C&#10;+QU/DZWVlQ2FoQ7ifLw//vGPv5jL5Ta80hQAANjiBLwAXdxdd911/PpX+0fFyfKQTGwYQsXT+XE+&#10;3oHF+7TdX9eKbGv4zpKZYWZzY2EEWN+uRWVh/5K181u/Kga7d09vCsvW6GtL95HN5UKmk7eKZP6v&#10;ABcrsDVNeCkXVq4urBRk/j979wEfRbX9AfzMzPZNL4TQey8iRUBAREUBQcDe/ir23suz12d7lqeI&#10;qDxURAUVC4gUFRRFkd47JJBAek+278x/7uaSZHcm1JRN8vu+D4+9J6gQZmdn5txzzlko9oPGz7/P&#10;QdEr/Nl8Waldd8nQ50y+aBiktl3Jf/kDUUaj0ctDFdg83unTp9/266+/nql37wIAAAAAADULCV4A&#10;gDCWkpLSbuvWrb1CH5Kw+Vd2KYGson5bQ1EwUmfbORQhJfJIpUM+Nz2Wm0JlmMcLoMssiHRrdDLr&#10;HMojlXbk+mhtho+vAMKfJAq6s3ZZVS8qeKEu/b1OO3/X0B/tmaGRU8+17jkZlJOT04xHAsxms9s2&#10;5UkSTGYeaSDUayTjkPOJeg0x6s3jzc/Pj7vrrrumpaWlteAhAAAAAACoJUjwAgCEMVmVkpLSgS8r&#10;KayjYSv1RfVP5yOlJOpqO48MgvbB0T/OEnopP43cCioRAfR0Nlmpl9nOV5W86lvm7dXOQLtmgIbA&#10;Lyu6iVy2fwEVvFCX5i0IueYwCYLUPYIvABonOcNF0sKikNp1Nd77TLPUKsxn71ZDsNjJOuVJatWq&#10;VRoPBdm9e3eXO++8c1pOTo62HQoAAAAAANQYJHgBAMJYWlpa25KSEt2HIwnGzvyVPjaDt6XpNGpr&#10;GRx4XZWfFPq+JJfmlOQEZvMCQLAIUaIR1mjdC6WNmV5ac1jTmRAgLImCQD6dvTysklKnSB2gVrjc&#10;RNt3BV9viG2sJERj/i40XorDT86X9pHT6bTyUIDdbi8zjbqEyGDkkYZHjG1GBVc93sZisbh4qIIs&#10;y+LPP/88+rvvvrtCURQ8cwIAAAAAqCW42AYACGMLFy68kD0k4csKkmAim3jsuXWiYKCuttEUb2zP&#10;I5UcikwfFWbSOncp6x4HAFWwN92kiASKkbTJh0K3Qn+kIcELDcPRzu/Y3wN1JTVNoVIHX3CGYbH8&#10;FUDj5Pu7kIzr3SFHPpGn15l2Y4+BfNVACQIZug8gZcQkiyiKmm1ELpfL8vjjj7+0adOmHjwEAAAA&#10;AAA1DAleAIAwlZ6e3vrvv/8eEjp/lzGJdhKE4zuFmwQb9bFfTFZR+yA13eemN/LTKdPn4REAOKKV&#10;0UTn2mI1jdBZW9vPt7qp2I3sGDQMBp2PCxF3AVCHdu1RtPN3B2D+LjRiHpnc32SSw+Gw8UiAYLGR&#10;9ZqHiNRrjAZP/TNYJt9GQpsuup8oubm5iTfccMOsw4cPJ/IQAAAAAADUIDzaAQAIUx6PRzxw4EA7&#10;vgwSITUjAx3/g6FIQ3PqZB0ZqPwNtcZVQm8WHCIn5vECBJFIoFG2GLLobKZIK/bTzykezDCFsMc2&#10;KPh1jlNWvas3mxegNixeHnyNoagnWEMvzN+Fxsu3vZRodYmPLwPYxgbTyEkkxiXxSMMnRMaQ/a5X&#10;KS4uLp+HgmzevLnP448//pqiKEGJbgAAAAAAOHVI8AIAhClRlZmZ2ZwvqxAoxtAqUMV7vAT1f+0s&#10;g6mFqXfgdVXskev80jyaXZxNPvTrBAjS02yjXmbte40ldj/Z7KI8JzZGQHiT1fO6pJPIZfN3sUEB&#10;6oLHS/TLiuCDTbBJJMQ03PmjAEejFPnI8cRu8vl8QXMe4uLi8gKzdxsZsXkbcl16X5zJZNK0BPL7&#10;/dKcOXOumD179mS9rkQAAAAAAHDykOAFAAhTc+fOvURv/i57MpJk7Fa+OAGsereXfSJFGVrySCW3&#10;ItP0wgxa7igkPybyAlRoIZlojD1W94Jp9WEvrc0IKs4BCDuSKJBPZx8Ca5eLCl6oC3n5CmVmB19b&#10;GPpG8lcAjYx6bnV/doiUQ9o5DqWnjUqQknWb8zRsgkjGQeeR0meYiVUp82gFNo/3vvvue6u6zkQA&#10;AAAAAHBykOAFAAhD+/fvb7tixYqz9BK8RsFKFvHk5taZxQgaEHl1YC5vqDy/l6YWHqb9HhdSvACc&#10;JAg0ISKeYqSgIpyAIpdCyw948H6BsOY7SpmuHwXoUAfyC1kVH19wUj/M34XGST7sooRFSnpotaoY&#10;k0iWi29XXzTORzCB2cLXP06dOnXaw0NB8vLyEi677LIvCwsLY3kIAAAAAABOERK8AABhyGQyydu3&#10;b++h18rMLEaRIEh8deIipSTqG3Gp+gGg/XdsdpfRB0UZVCyjKhHgiHjJSGPscSHNzSmQ2P1qu5ty&#10;HMiSQfhix61epS5r0QxQF1avD95kIIqibOgXxVcAjYh6qHu+zaRDhw4FtcuRJMlvvfkZEqLjeaRx&#10;EmMSKOOqJ7vEx8fn8lCQtWvXDnzppZcek2XZzEMAAAAAAHAKkOAFAAhDXq9X0pu/y9qeRRmSySae&#10;yuZ3gZJNvaidZWjgdVXsEex3pXn0ZXEOeTGPFyCAvUuGW6PJKmo3RWSXyfTdLrduC1yAcCBWk8ll&#10;p3gJdwJQB+b9KAeOtyPYtYyYZOIrgMZDzvGQ8aui4tANmv37919r6HY6XzVi6ueNoWMvcoy5IcFi&#10;sbh4tALrTPTuu+/es2DBggvU79HJ71YFAAAAAIAAPNYBAAhDv/766yi3263Z3a4oJMQZ2vLVyRMF&#10;A3W3j6EYnXm8fvU/8l7hYfrdWcTGiAGAaqAlgnqatK3N/QrRD7s8dKgkpP8oQJiQ1XO6XiKXdQk9&#10;SvdmgBrBZj1v3x18oCnxkiQmo4APGhfFLZPj6d1UUlISVJ5uMpk8W3uff4Zg1l5DNEqSgUwjJ5O/&#10;6wALq9bn0QpsHu+tt946ffPmzbqdigAAAAAA4PghwQsAEIaWL18+Su+hh6j+L8nUg69ODZvle0bU&#10;lMBc3lAlsp9ezDtIuzwOzBcFUMVKRro0MkH3wumfw17aloMEL4QnSRR0Z+2yxJte62aAmpSRpVBO&#10;XvCVhNjGioMPGh3v4hxSVmt3e8nte5qMg88PVLc2FYLVTtYpT1LHjh338VAQ1qXo9ttvn56amtoW&#10;SV4AAAAAgJOHBC8AQJhJSUlpt3LlyjP1HngYRVug+ramWMVY6h95jfphoO2SdsDrorcLDlGBH/N4&#10;AdgF0yhbDDUzaNuKlnkUWpriQTUkhCWfemDqHZos16CX+AWoSfsPlG8mqMo4/FTGTACEHyXPS66P&#10;0sjv9wddULM2xbabnyXBFskjTYcY35wOT7y3c0JCQg4PBVm1atXgd9555+6ioqIYHgIAAAAAgBOE&#10;BC8AQBhhSd3ff/99xKFDh7S9k1URUqL6i2r2iXyisQt1sZ1Hgs483l/KCmlOSTZ5qg7PA2ii4iQj&#10;jbPHhbxTyt8rP+x2U1oxqngh/FRXGoXTOtSFJcvloAQvm78rnR7NVwCNgHoudc/LJDrkCbpAZ8c6&#10;XXCtRWx+6qNVGiRBIGPPM6j0zImJNpvNwaMV2DzeadOm3fnZZ59dpb628jAAAAAAAJwAJHgBAMII&#10;a1U2Y8aMm30+n6ZMV1BP2S1MfcgmxfNIzWCJ3faWMyne2JFHKvlJoXcKDtPvjkLM44Umj100DbdG&#10;k13UVrxnlcr09Q63bqUkQH0Sj9IWVG82L0BNYZsI/loTfPVgMBh8YjNtJwSAhkrO9VDkV45slrDk&#10;oYBOnTrtNZ17eSDR2WQZTWQe+3/k7dLfJkmSZhec2+02P/fcc8/8+OOP5yqKor24AgAAAACAo8Jj&#10;HQCAMJKWltZyzZo1A/XbM1spwdiJr2qWWbRTT/t4sojaFnIuRaan8g5gHi+AaoAlgrqatIUmfvXN&#10;wdo0s3bNAOFEVhQy6Fzxi2oMbcWhNuXmKbRlR/BB5o8RjEJ0zY2aAKhXMpF71iHKzc1N5JEAlsxM&#10;63NuZzGmZjdlNkRCRDRZ/+9R6tat245AVXMI9r3797///a/t27d3U+9/8HwKAAAAAOAE4AIaACBM&#10;FBYWxs2cOfNGj8ejU9oiUJKxG1nE2mprKFCMoRX1sk/SnfGb6fPQs7kHKNfv5RGApolV706Jbk6S&#10;+p4JtfqQj/bko00zhBdJFHRn7bLqSvVLALXmUBaR08UXnHR6FAlWFOpB4+DbUkLCV3mu0I2ZPXv2&#10;3GYadYl6eY3HLYzYrCWljr29V7t27VJ4KMiaNWsGffjhhzdjHi8AAAAAwInBHQcAQJj4+++/By5Y&#10;sGC8XvWuqP6vtXkAmcUIHql5rAV0sqkndbAMU19rn/qvcZXQrOIs8mFwIzRh7J3BqnjbGs3lgSqc&#10;PoXeWeMkNyvnBQgTflmptkOoXuIXoKb8vUYmf8ieF+OQWP4KoIHzyOT+6CC5XC4LjwSw6t19F9zW&#10;R4xG9W4FQSRDj0GUcfqYDpGRkcU8WsHv90vTp0+/bdq0abdiHi8AAAAAwPFDghcAIAxkZWU1/+67&#10;7yYVFBTE8VCQSEMS2aUEvqo9kmCijtYRlGDszCOVWB7gg8IM+tlRgHm80KQlSEYaZo3W2QZBtPyA&#10;h7Zko4oXwocgCLqtmNlenaY8GhJqFzu+fvk9+MATRVGWetTeRjWAOqMe2p6luSSudrh5pILY7yzJ&#10;2HsITrAhBJOZzKOvoDFjxixis7h5uAKbx/vaa6898u67796kKEpQ0hwAAAAAAPTVSYJXPrBH57ES&#10;AAAcsXfv3g5fffXV5bIsa87LrLK2lbk/2aS6qQSwiDHUxXYOWdWfQ3kUhZ7ITaXdHgePADQ9rD3z&#10;RRHxZNFpvZhdJtOKgx6+Aqh/LMVQXeMFtGiG2pJfQPTHquDtYIpdFMWW2u4HAA2NnOehtrOl7Swp&#10;yUMBdru9zHzB1Ww3A49AVYI9ihadfvnlAwYMWKM3j7ewsDDmrbfeemD27NmXKIpi5GEAAAAAAKhG&#10;rd55sMQu+yG27YzHRwAA1VAURfzkk0+uLyoq0h2wa5fiKcnYnfTaJtcG9t+JN3akLrZzSRK0z1by&#10;/T56MGc/5WAeLzRhvc12Os2irURj3Zm/3ekmD9o0Q5iQFYWMOiNPWf5Br7IXoCakZShU5uQLztA3&#10;koQI7Zx/gAZFPW965mbQzp07u/NIAEtYenoPsxs69+UR0BAEklq0p61nXTekU6dOe3k0yIEDB9q+&#10;/vrrD/3zzz/92T0SDwMAAAAAgI5au2BG1S4AwPFZsmTJOV9//fWlerN3WfVuZ+soijI055G6IZIU&#10;mPnbxjxIN7G83e2gtwoOkVtBs2ZomkyCQJdEJJBBpwXjxiwfrcv0sWfAAPVOEgXdWbusqhcVvFBb&#10;Nm9TNJXjhqGYvwsNn3+fg4TPcp2h1+3NmzfPsIy/QT3QUXh6VJJEhu4DKH3QhM5xcXH5PFqBfV+3&#10;bNnS5/bbb5+2ffv2oCQ6AAAAAAAEq5UEb9XkLqp3AQCqpyiK8ZNPPplSXfVuhJRACcZO6qu6P5Ua&#10;BHOgVXOisYu6Cv7vs5P8VyU5tLAsH0ksaLJ6mG3U3qgdE+eViT5Y76QSN94dUP/8skKSzhU/25uA&#10;Cl6oDSyxy9ozV03wsupGqXckXwE0TEqRj5zP7SGn02nloQA2X7rowltbSG278ggcldFEpnMvI8fI&#10;y+KsVmtIrX95knfTpk19b7jhhv9lZmYm8TAAAAAAAISo8QQvkrsAAMeHPbxg7cd++umnMaFVAAyr&#10;3m1tHkgmUdsGtq5YxGjqZB1JNp15vD5FoWdzD9AuzOOFJqqj0UrDrdG62y9WpvtoS46PrwDqjygI&#10;5NOp4JXVmE4BOsApKy4h+v3v4N0DFovFJbUJyokBNCzqIe35LpNou1Pz4S72GCQah45VT6roKHy8&#10;BJOFzOdfRXffffc7RqNRM/dFlmVx3bp1A+688873cnJysDsEAAAAAEBHrd2BILkLDVX+itXBT6QA&#10;akleXl7km2++eX9JSUkUDwWJkJpRc1MPMgraCsG6wpLMCabO1NF6FkmCiUcrFct+uj1rL2X5PTwC&#10;0HSwNs1TopPIKmoHnB4q9tP6DCR4of6xi5rQVrlHVBcHOBXFJQplZQcfXJ7mZBWiMX8XGi6l0Eud&#10;f43a7PP5gg7kyMjIYtuNT5FgMvMIHC/BHkXTW53z6I033vg/VgXNwxX8fr/0448/Xvjhhx/erShK&#10;/d0QAQAAAACEqRpN8B6p3kVyFxqyuBGDcPxCrVMURdqwYcOghQsXjtWv3hWotaU/RUiJPFJ/2Dze&#10;dpYh1NrcP/D7CpXqddELeQfJIft5BKDpaGEw03Crdo+GX70imrHRSSUeZNCgfqmfMWTQueIX1RgS&#10;vFAb9h9QyBuyv0U6PZpd3AA0WN7lebR169ZefBnAWo97z7kySkxsySNwQgSBxLhm9EX3ibeJXU8X&#10;2feTf6WC2+02v/TSS098880349XPM+1uUwAAAACAJqzGErwsucsSu0juQkOG6l2oK2lpac3feOON&#10;B8rKynT7L9ukeGptHkCiYOSR+sWqd7vazqMEY2d1FXyaZ2+aRWUF9F1pHul0AQVo1NiF1Nm2GDLq&#10;9LrdV+Cn5akezDmFeiWJgu4xyJK7erN5AU7VSvVyuurmAZa0MZ6hHfUA0FAo+V5yTj0QaBvMQwGt&#10;W7c+aBo1OZCohJMkiCQmJJPtthdJaNZK9xvpcDhsN99884ezZ8++DJW8AAAAAACVauyxDhK70Big&#10;ehfqAnsw8cMPP0z87bffzuahIKxKtq3lDLKIup2b641FjKHOtlFkk2J5pJJfUeilvIO0xV3GIwBN&#10;x1BLFLUzap83+hRBmbfTTXlObH2A+uOXFd1ELstHYPMB1IYFS4LPeZIk+aV+4XVNA3Dc1MPZNTOd&#10;lLzgMbFs40L2kIltxbjmPAKngiV57fe8TvHx8bk8FKSwsDDmkUceeW3mzJlXI8kLAAAAAFAO+/YB&#10;AOrYpk2bOk2fPv02l8ul+3CCtWVuax5MbP5tOGGJ5wRjJ+pgGaY7j9ehyHRn1l467MM8XmhaWhpN&#10;NM4ep75DgimKIvya6qWduWhfDvWHVfD6dPYYyGpM/RJAjfKrpzvWorkqf5RgEBPRWRUaJjnDRYnL&#10;hXS+rCAkJAvmUZeU75aBGiG17UrOKx5KUOXwUJCMjIzkF1544ckZM2ZcI8syhh4DAAAAQJOHBC8A&#10;QB0qKCiI+fHHHy/auXNndx4KwubdtrcOJ5No55HwEvj9Wc6kNuYBugnodJ+bHs9NoRLM44UmRFLf&#10;DRMj4ilSlHikUq5Dpj/SvKiUhHrDKnirm7XrR3E51LCdexUqdfAFJ3WwsV1iAA2SZ2EOHTp0KGjI&#10;LqtKt173OAkR0TwCNUIQydj/bCodcUliVFRUEY8GSU1Nbff8888/xSp5ZVm28jAAAAAAQJOEBC8A&#10;QB1as2ZN/w8++OBWv9+vzQSRQHHG9tTWfIb6KnyfhLLq3S62cynB2FFdaX+ffziKaU5JDubxQpPS&#10;0mCm4Vbtg16WV5uz3UU5DrwjoP5U16IZoKZt2a7dUGA8UzvaAaAhYLN33bMPBTpy8FBAnz59Nhu6&#10;9uMrqEmC2UrmcdeRe/C4aJvNFrJdpFxaWlqbxx577JVPP/30clTyAgAAAEBThgQvAEAdSU1Nbf/F&#10;F19cE1oFcISBJU6t55AkGHkkfLF5vF1s55FdiueRSn5S6I38dPrHWcwjAI2fURDobFsMmXSyZqmF&#10;Mi3eh9blUD9E9ZisroJXL/ELcCoWLJWDjjc2p9RwRgxfATQgPoVc0w+SUuTjgXKsendn3zH9BGt4&#10;dttpDASLjSyX3kX+M8fbTCaT7gVUbm5u4p133vnexx9/fE1OTk4kDwMAAAAANCl4rAMAUAcURRGX&#10;Ll167ldffXWZLMt6tVTUwtyXEk1d+Tq8sQrjeGMHam8ZSgZBu3Hepch0X/b+QMtmgKbibFs0tTZo&#10;3w9uv0JL9nvIo/4MUNdkRSGDzrBdthcBrcOhJrG5zpu2BR9UBoPBJ8SF/8Y1gFC+rSUU8Ysnly8r&#10;JbeXTEPHlJ9EodYItgiyXHIHsUrd6pK8DofDduedd059+umnXy0sLESrAAAAAABocpDgBQCoA3/8&#10;8ceQadOm3cEeRPBQEIsYSa3N/QOJ04biyDzeVoHft/bjJMvvofuz91ORHFz5ANBYxUlGmhiRoPsu&#10;/jXVQ2nFaNMMdU8SBfLpZHJZMk4n7wtw0tIPK3QgPfhY88cIRjHBxFcADYf351zKz88PalXDNixY&#10;b3yKBHsUj0BtEuzR9N/mI5++++6737FarU4eDuJyuSwfffTRzRMnTvx23759bULbaQMAAAAANGZI&#10;8AIA1DL2sIG1Zt6yZUtvHgrCEqUdLMMp0diZRxoONo+3q+28QDUvq+sNtc5VQh8UZpKvuv6gAI0I&#10;ewecYY2kWMlQHqiiyKXQF9tchCJeqGt6yV2GFZ/5secAatChzPKNA1UZ+kezHvZ8BdAwKAVe8szP&#10;1szepQ69DFK77nwBtU79oBKi4mhGp/EPyWdfao2MjNSd/+Lz+QwrVqwYcdFFF/24fv3609W/N+2F&#10;GAAAAABAI4QELwBALcrKyopYvHjxhbNnz77a7/dLPBwk1tiGkkw91FcN8wGoVYym7rYxuvN42XPe&#10;GUUZtMJZRMhrQVPQyWilEdZozbuZHf/f7vTQgSJ/eQCgjlT3yYJ9N1DT/lglaxO8gzF/FxoYNnv3&#10;g4OkFAd3oDEajV7TiAkkmLSjGKAWBZK8sWS5+Hbyjro8KiEhIYd/JQgbgbNt27ZeN95444z58+df&#10;oK7xFwUAAAAAjR4SvAAAtYTt+t+2bVt/1pq5tLQ0koeDGAULtbOcSdGGFjzSEAkUa2xLHSzDdOfx&#10;ehSFHs5JoYNezOOFxi9GMtA4exxJOrP59hb46LcDXr4CqBuieixWl8uVcCcANYRtGFizIfhIE0VR&#10;lrrY+QqgYWCzd22LXQV8WUFu1dloHHguX0FdEyw2Mk+8mcouvCUxOTk5g4eDsHuvTZs29X3wwQff&#10;euedd26TZdnKvwQAAAAA0CjhsQ4AQC1JSUlpM3369Dt27Nih28uNza1tYxlELU19eKThYm2m21mG&#10;UCvz6YE/V6g8v5fuzN5LBX7M44XGjR39Q61R1M5gKQ9U4fETLd7noWo65gLUCllRyKgzbFdUD1Yc&#10;i1BT8guI1m8JPqAUk3qYtUN+BRoQ9RD2Ls6hwsLCoNJzNnvXNuVJEiKieQTqg2CykHnkJCq+9snk&#10;oyV59+7d2+mVV155bOrUqTcjyQsAAAAAjRkSvAAAtUCWZfvs2bP/b8GCBeNZyzAeDsKqdluZ+5Mo&#10;GHmkYWPzeLvZLqh2Hu82dxm9VXCI3AqGPkLjZhclujqqme5F1q+pHjpYjDbNUHckUSC/Tj9mFtLJ&#10;+wKclFKHQvkFwceZkGAiwa47nQIgLMl5nkD1rmb2bufTDFLbrnwB9cpoImOfM6n0gfeTu3fvvl0Q&#10;BO0HnCozM7P5M8888+zcuXMnqH+feO4FAAAAAI0SLnQBAGqYoijS8uXLz5g+ffqtTqdTd9c4a83c&#10;yTqSYg1teKRxsIhR1NM+niKkRB6pxJ6+fFmSTb84CjGPFxq9PmY7JRu0LcvLPApNXesktx/vAqgb&#10;/qOU6fqx3wZqSNohIreHLzhDX93pFADhSf1cds9Ip4KCglgeCTCZTB7TmeOIJAOPQL0TBJKS29Gh&#10;W/7TY+zYsT9JkqS7c479Xd50000zvvnmm4vV+zNtaxUAAAAAgAYOCV4AgBrEdvynpaU1f/311x/O&#10;yMjQHaxb3pr5DGphPo1HGpdoQ0vqYB0eSGKH8ioKPZGTSqleF48ANE7dTFYaaIngq0os1fZripd2&#10;5qKKF+qOTgGvbgzgZK3fImuOKakf2tlCw+HbUkKmH0uK+bKCv3UXk3HgKL6CsCGod1SJLeiPc24f&#10;d999973FEvH8K0HKysoirr/++plPPfXUE7m5uVE8DAAAAADQKCDBCwBQgxRFsX344Ye3LVu2bBRL&#10;9vJwFUKgarezdZR6Am6cbQvZn6uteVC183gLZR/dkrWH8jGPFxoxmyjRddFJZBC0p4G9BT7akoPj&#10;H+qGqB6D1eVyJdwJQA1Z8VfwUSaKomzord3kAhCWZIU88zKppKQkKAEYmL17/eMkRASN5IVwIYgk&#10;NmtJMzpPeEgcd4PJarU6+VeCsCTvm2+++cB99933XlFRUTwPAwAAAAA0eHisAwBQQxRFERctWjTi&#10;/fffv93j8Zh4OIhJsFJ3+5hAK+PGrHwe75hq5/Hu9TjppfyD5MQ8Xmik2FHfy2Sn3uqPUB4/0awt&#10;LrRphjohKwoZdYbtiupdwFG6NwMcN6+PaO0mbYJXiDbyFUB48+9zkGmZo4QvK3UfaJDad+cLCEuC&#10;SEJkDJkvvJ7kkZdYIyMjNVXYjMPhsH3zzTeX3HzzzdMOHjzYUn8jLgAAAABAw4IELwBADUlLS0t+&#10;8sknX8rLy9PdGc6qWVnr4gRjJx5p3MxiBPW2T6RIqRmPVGKPgX8ozaOfSvMxjxcaLaMg0JiIWJJ0&#10;qnjXHPbRugxU8ULtk0SB/Dr9mFlIJ+8LcMIyMhXKzQ8+xuRkg0FM0t3rBhBe/Aq5Pkqj0tLSoKHR&#10;FovFZT738kACEcKfYLGRZfJt5Bl2UZSqiIeDuFwuy7fffjv5+uuvn/XXX38NURQFJykAAAAAaNBw&#10;twIAUANkWbY/9dRTL23atKkvD4UQKM7YjjpaR+q2LW6sIg3N1T/zCDIKNh6p5FMUeibvAO3yOHgE&#10;oPEZYomiRElbxeb0KvT1Djd7rgxQq/yyopvIZfsO/GiiADUgJ49dB/EFJ3WxYwcBNAi+NUWk/Fqo&#10;2XHl69jHYux7Jl9BQyDYIsgy+XZyj5gcXV0lr8/nMyxfvvzsW2+9dfq0adNuYuN1+JcAAAAAABoc&#10;JHgBAE4Ra808c+bMy+fMmXOFLMu651WLGEF97ZeQUTDzSNPA5vG2Ng+gVuZ+gdehSmU/3Z61l3L8&#10;Xh4BaFy6mWx0plXbkp3ldX9J8VB2GTJsULsEQdBtxcwScjrF5QAnbOXq4POYeswpxhFxfAUQxjwy&#10;uWamB5J+PBJgMpk81qseJDKiwLOhCSR5L76D/Nc9GVVdkpe1Z966dWvvJ5544qVrr712+j///DMA&#10;1bwAAAAA0BAhwQsAcIq2b9/e/amnnnrB7XbrZm9ZYrOr7QKKNCSpq6b3NJ3N4+1hH1vtPN5Ur4ue&#10;yztADszjhUaItWmeEtWcrDotHvcV+OnPNC/alEOtYmddnQ7NAUjwQk34ZYWiOcakztr54wDhxrsi&#10;n6SNTjdfVjrjfJPUtgtfQEMjmMxkGjyalLvfiEpOTj7MwxqFhYUxc+bMufK222778J133rm1oKAg&#10;hn8JAAAAAKBBQIIXAOAUpKent7799tunZWZmJvNQCIGam3tRK/NpTao1cyjWorl8Hi9Lcgdjz4QX&#10;lRUEZvIixQuNUXuThfpZIviqEmvP/P46JxW7keKF2iMrChklbSZXVD+Sqkv8Ahwvdgxt3h58ILHZ&#10;pUKctjU9QFjxKeT6+BCFbtCMiYkpNI++Ur2Ex6OSBk39+zN0G0AlN77Yon///mtFUdS9zWDV2xs3&#10;bjztueeee1a9p3t/w4YNpymKElTRDQAAAAAQrnDXAvUqf8VqPFqEBquwsDD2+eeff2LlypVnslZf&#10;PBwkypBM3W1jyShYeaTpYvN4O1vPJpOgrerxKwq9kHeQtrvLeASg8WDVu2dZo0nSqWDfmuOjVYfQ&#10;ohxqjySyFs3ayy0WwohUOFV5+UQFhcHHV/PmzTOFKORHIIyph6z3zwJStgfPSWDtxR29hsVIbbvy&#10;CDRokkSGLv1o14T7Blx11VVfGI1G3Qsudh+Xn58f99VXX102adKk71588cXHDh06lFDd/R0AAAAA&#10;QLhAghfqBUvssh9xIwbhpgkaJFmWzR988MFNn3/++TV+v187XFZlEmzU1Xoe2aV4dYVDnVUwtzT3&#10;o1aW09VX2m+ZQ/bTHdl7KdPn4RGAxoG9+8dHxFOiQVvRxqp3f031oE0z1Bq/rJCo04uZhfRm8wKc&#10;iE3bZfL6+II71KOsvWDTvTQCCAtynoe6fGLeoF7PBz0PiY2NLTBfdBORhA0KjQZL8nboRfMHX3eN&#10;NOb/jHFxcfn8KxrseEhNTW33rOrss8/+c968eZPZhl4kegEAAAAgXCHBC3XuSNUukrvQUKk3+cYP&#10;P/zwhrfffvv+srIy3SFzomCg1paB1MzUVTeZ2VRJgpG62y6geGNHdaU9BaR53fRU3gEqk/08AtA4&#10;NDeYaIw9VnPUsw/Er3e4Kc+JBuVQO1hy16eTyZXVQw4VvHCq/l4bPH+XVUAaTo/S+4gHCA/quc/z&#10;bRZt3ry5D48EBKp3z706TkpuyyPQaIgiibHNyDzpFnJd/mDc0KFDV0qSVO3NBtu8u3v37q5XXnnl&#10;l1dcccXnP//88yhZlu1I9AIAAABAuEGCF+pM1apdJHehoWLJ3Xnz5k14++2378nMzGzOw0FYpWqS&#10;sTu1twxFa2YdbB5vn4hJFGXQfvvYM+JljkL6pjQX83ihUWEXXGdZY8gmajd8ZJbK9NNeD6opoVYc&#10;7bDCMQen6s9/tAeR1FV37xtAWJCz3dRsgXIgtANP8+bNM0wjLlIv5PGIpLESTBYyDRlDWyY9cua9&#10;9977dlRUVBH/ki6v12tcvHjxmEsuuWTelClT3p0/f/643NzcKCR6AQAAACBc4O4F6gQSu9AYsJv5&#10;9evX93nxxRef3LVrVze9m3u2+z/a0JI6WIdRhJTIoxAqQmpGna2jyCxG8EglNo/31bw02ugq5RGA&#10;xqGryUr9zdpjniXZZm9xUY4D2xqg5qmfVWTQKdUVcRcAp6ikjGjz9uDzlsVicYktLXwFEGbUz1vP&#10;N5mUlpbWhkcCRFGUCwZPaCHGsLEq0KhJEknJ7eh/PS990H/9U9HDhg3742jVvExxcXH0rFmzrrv7&#10;7runPv300y9v2LChD9v0y78MAAAAAFBv8GgHahXaMUNjkpWV1Yzt9t60aVPf6nZum4VIoaN1OCUY&#10;O6krHPbVYVXOLUx9qZW5v/pKZx6vItPd2fvoMObxQiPSzGCksRFx6hGvPTesy/TR3+levgKoOaxF&#10;M5vDG4q11UWLZjgVefkKFRXzBedJFqxCLPIeEJ7kg06SvsgvC72OF5LbieYLrlZf4PFIk6B+LgoW&#10;GxkHnkubL3liuOnqh6Xk5OTDbKMu/xUabD7vwYMH23744Ye3XHXVVV+++uqr9x86dCihuntCAAAA&#10;AIC6gDsYqFVI7EJjkZmZmXTfffe9/ddffw2t7kbeIJiph20ctTT1CyQw4ejYPN5utvMp0dRZXWm/&#10;pYd8bno8N4VKMI8XGgmW2B1ti6VEgzb5UeYl5ddUL1rmQo2TFYUknUyuoIZwvMGp2JsSPH+XkbrY&#10;9T7SAeqfVyHnuweorKwsqIc4q961TL6dhIhoHoEmg83mTWxB5tGXU9kTs1qYxv6fEB8fn3e0RK/P&#10;5zPs3Lmz+7PPPvvcxRdfvGDZsmVny7Js5l8GAAAAAKhTyEAAABwFS+ZmZWU1f+211x6eN2/exWz3&#10;Nv9SEFaF2tF6FrUw9yVRMPAoHAubUdzLPpGiDck8EuwPRzHNLcnBPF5oNGIlA02KiNfkP9i55vtd&#10;bsouw9EONYsld306mVxZPdRQwQungs3frZrgZUkRw9AYvgIIL761RWT6y6mZ/yF26y8a+4/kK2iS&#10;BJHE2GZkvfwe8tzz3/jzzjtvaWRkZEh/gmAul8uyatWqwWPGjFk0duzY75YuXXpOfn5+NCp6AQAA&#10;AKAuIcELAFANdoO+e/fu9s8999xT77///h1er1e35yCr1m1p7kedrCMDVbxwYtis4i7Wc8ksRvJI&#10;JT8p9EZ+Oq12FrOxaQANHnvqN9gSRdGidiNIrlOmOdvd5EOOF2qQXnvmI/w41uAkuT1EP/0afACx&#10;BK/UU/tZDlDv1EPV/flhVr0bNAjfarU6LZfeRWQ08Qg0aZKBpI696J+Lnzjfd/FdUQMHDlxjMpmO&#10;Oi/G4/GYFi9ePGbSpEnfX3fddZ/NnDnzerRuBgAAAIC6ggQvAEA1iouL41555ZUnPv300+ucTqeV&#10;h4Ow5G6isTP1sI8LVKPCiWPfw2RTL2pjHqhb/exUZLo/Zz8d9Lp5BKBh62O2U19LUIfIAJaHW7DH&#10;TQeK0JYcapZepS5r0QxwsvILFEpLD948YLPZyoRI7Vx9gHqlHqa+fwpJ/kv74errfabV0LEXXwGo&#10;2HzeiBgyj7qUdl76+EBx7PWmnj17bpUk6agXZ2zzwI8//njh/fff/9aNN9742aJFi8bIsoybQwAA&#10;AACoVUjwAgDoUBTF8tZbb901d+7cK0JndR2h3v5TrKE1dbWNJouIuV2nQhSMge9jc2OPwPc1VIbP&#10;E5jHW+D38QhAwxUjGejKyGa6F2HrM320PRfHOdQcURCC2uhWJeFOAE5SXgFRcUizW2czOVKM1W12&#10;AlBv5FwPRT6Xl+H3+4N2H0RFRRWZR18ZqNoE0JAkklp2IMvkW+ngdS/2Mk68RUpISMg52nxeVrVb&#10;XFwcvXjx4gsmTpz43dChQ5d98cUXV27atKk3u7fkvwwAAAAAoMbgsQ4AQAj1Btz4ySefXPH6668/&#10;5HA4bDwcQqAoQ0vqaB1JccZ2uklJODGsvXUP+4UUrX5f9axyltDnJdnkqy5TAdBAsLPFMGsUtTZq&#10;W7o7vQot2ONBm2aoMbJ6zmRzeEOx0FG6NwMc1YYtwfN3GcOwWCITbi8hjKifqc7X91NGRkYyjwSw&#10;JJ172MRoQ5fTeASgGqxtM0v0jp9C7gffTzQOGy+w1t78q9VirZvZjN7rr7/+k5tvvnnG008//fie&#10;PXs6qfeZaHMAAAAAADUGd+AAAFWw5O6CBQsuePjhh18LndNVlU2KpZ62cdTC3IdYi2GoGXYpnrrY&#10;ziOLGMUjldg83qkFh+lPZzEbpQbQoNlFiSZExGvOHixfsmifh/YWoE0z1AyW3PXpZHLZ/F291s0A&#10;x4PN362a4GUJM8MgdDOBMKIen97f88j0p7OMRyoICS0Ey0U3oXoXjp/RRFKbLmS7+VkyPPaR1dDz&#10;DIqMjCw+WkUvwxK9q1evHvTyyy//6/zzz1/8/PPPP5Gent4aiV4AAAAAqAnISgAAcCy5O3PmzGse&#10;fPDBN3JzcxN5WIO1Yx4Y+X+UaOqC5G4NY9/P5sbu1MYyiPTm8boUmR7J2U/7vcfcOA8Q1sqreKMp&#10;StQe53kOmb7b5Q4kewFOFUvuVtf4gCV5AU4UO542bws+qFiSQ2qDcZMQPuQcD3WZbd0QOmrFZDJ5&#10;bLc+T0IENiTASWCtmzv1Jvt9b5D/2n9FnXfeeUvtdrtmE0Eon89n2L9/f8dnVf37919z9913vzV/&#10;/vzxhYWFceo9KLZbAQAAAMBJQWYCAEDFkrvqTfbYt9566/69e/d24mENqxhDfeyTKNrQCsndWsLm&#10;8XaxnkvJpl7q91j7vCPb76XHclIoR/0ZoCHrY7ZTb/VHKL9C9PN+Dzm8SPHCqWNnUb1KXQGPk+Ek&#10;ZeUodCgj+PykRImikGDiK4D655mXSZs2berLlwGBastB55kMnfrwCMDJEWyRZBo6hlZd+OD5yuUP&#10;2MeNG7fweFo3s2RuVlZW0nvvvXfXDTfcMPPaa6/9WL0HHafGqxkLBAAAAABQPWQnAKDJYzfaGzdu&#10;7PnUU089v23btl7V7aJmbYM7WUdSkqm7evJEV63aFJjHaxtHMYbW6kr717HeVUofF2WRW0H5GTRc&#10;VkGkO2KS1eNde4yvzfDRzjy0aYZTJ6rHV3VbBSTcCcBJWLtRIU/IHivDaVEk2HFtBOFBPuwi92eH&#10;SJbloLNcu3btUi0Tbwm02wU4Zep1nBjfnEyjJtOfE/81TnroPauh12Cy2+2lx2rdzO438/LyEhYs&#10;WDBh8uTJ33fp0mXDK6+88tjy5ctH5ubmRlV3PwoAAAAAUBUe6wBAk5eent7y1ltvnb5ly5be1d1M&#10;s4RjW8tgam0eQJKAh0J1wSbFU9dq5vGytO7/ijJpuaMoMJsXoKHqZrJRd/VHKLdfoTdWOcjpw/EN&#10;p0ZWFDLolPCykM5oXoBjWvG3tu23YWAMfwVQv5RSH5Xds4OUsuBNUgaDwZcxYFx7MakNjwDUEEEM&#10;VPQauvUn+4PvkHDXfyKuuOKKL1u0aHFIFMVj7kb1+/3Snj17ujz++OMvXXLJJV9fdtll33355ZdX&#10;HDx4sKV6b4qdMwAAAABQLSR4AaDJYsnc/fv3t73vvvveWrt27cDqkrtsFiyr3O1oPYtMoradKtQO&#10;1p65mbEbtbMMJkkw8mglVr37ZG4q7fY4keKFBitaMtAwa5TuBdlf6V7amOXjK4CTI4lCYA5vKBbS&#10;a90McDQssfvb38H5isD83V4RfAVQj7wKud5OJXmvQ3vSa9/TYD7vcvXEh0cgUHsEk5kMvYfQTyNv&#10;u6romidbGsddLyYnJ2ccq6KXYRXnrKp32bJlo/7v//5v1jnnnLPsoYceekVdn6V+DUPOAQAAAEAD&#10;dzcA0CQpiiKmpaW1eOGFF57+4YcfJoa2cDuCzdntYBmm/hhOJgGjkepaeXL9bEo29Q78XYTK5fN4&#10;M3weJHmhQWJH9aSIBIoQtQUa2WUyrUrHrGk4NXrJ3SP86HIPJ6iwiCjlQPAxZbPZHFJb5B6g/nn/&#10;zCdhQaErdNNmREREie32l0iwa7vCANQ4QSAhIoaMfc8k6+X3kOOpz5MtV9wrdOvWbYfRaDyuCzuf&#10;z2dgVb1vvfXWA5dddtnX48eP/0q9Z71w586d3dT7Vnt1G5MBAAAAoGlBghcAmhx2Q6zeMLd//PHH&#10;X/niiy+uZjfQ/EtB2JzdZHNv6mI9F5W79ah8Hu9Yiq1mHu8WdxnNKMokJ+bxQgPV0WihEdZovqrk&#10;V4hmbXGTC22a4RRU9wQ4tMUuwPHYuE2mMgdfcO7Okl2I0XbaAKhLSomPXNMOksvlsvBQgCRJfvn6&#10;pyLFZq14BKAOsWRvdDyZx15Hh2/5T3dp8h3GkSNH/ma1Wp38VxwV24Scm5ubuHDhwgsvu+yyb66+&#10;+urP1HvYJ3n3KcwNAgAAAGjikOAFgCYnMzMz8ZFHHvnP119/fanb7TbzcBBWLZpo6ky9bOPJJKJy&#10;t75ZpTjqaruArKJ2xh9L684uzqKlZQXkR8YCGiBJEOgCexyZBe1l2a48H/2R5kWFOpw0UT2+qiPh&#10;TgBO0Kq1OvN3+0dVv5MAoC7ICrm/zCDa5woevKuShoyRTGeMDiTaAOqNKJKY1Jos46+nDVe/OFJ6&#10;eJrVOOg8SkxMzGabEPivOip237pu3boBr7766qNDhw79s1evXutefPHFJ5YvXz4yKysLffIBAAAA&#10;miA81gGAJoO1Zd61a1eHhx9++I0FCxaMrz65K1CcsT11sZ5HVik2EIH6xf5OEo2d+Dxe7WZ1j6LQ&#10;83kHaIunLJDwBWhoeppt1NWkbXHKqng/3eyiAhdSvHByZPX8aNAZtsuSu0fp3gyg69c/gj9lRVGU&#10;DYO0m68A6pJ/dxnZ55Tm+f3+oHkHbPapecKNgeQaQFgQRBJskWToejrZ73yZXPf8t5lx8u3SiBEj&#10;VlgsFhf/VUfFulF5vV7jtm3bej3zzDPPXXnllV/edNNNn//888/nFhYWxrJ7Xv5LAQAAAKCRQ9YC&#10;AJoEdqPL2jL/+9//fvLzzz+/mt0U8y+FEAKtgHvaJ1C8sb26wv1xOPEpbtpUOo/S3etI0Unl9jLb&#10;6b1mnaiN0YwPOGhQfIpC04sy6I38dE21bvMIkT6bEEUj2qAFKpy4QyUyjZ1TSDvzgguEJIlo+x9G&#10;atMKZ0s4Pqw1c6dBHios5gEVmydpXXCaUUzW3TMHUPtkhcoe20XeJbk8UI5VRRon3ipZJt6MBC+E&#10;N9YWweclf0YquRfNppZpm1PS0tJaVzdGqDrsfNyzZ89tF1xwweKxY8f+OGzYsLWiKLr5lwEAAACg&#10;EcKdDgA0emyX8759+zo++eST//7iiy+uqj65S2SX4qmX/SIkd8MUm8fb3T6G4ozt1JU2KbHNXUYf&#10;FWVQqXxcnc4AwoZBEOjSyASKErXP8rLLZPr7ENo0w8nxHaVM14+WB3ACtu9SqLiULzi5rdEoJiG5&#10;C/VEPb15VxaS/EuB9sKvdRfJPPZaJHch/LH24UYTSW26kPWGJyjnuufaGy+9y9CvX78NBoPBx3/V&#10;MbF73I0bN572+uuvPzxp0qTvL7300s83b97cR5ZlK7sf5r8MAAAAABoR3O0AQKOXkZGR8Oijj778&#10;ww8/XOTxeLT9fQMEsksJ1D/yaiR3wxybw9vNdj7ZAu2zg7E0xtySHFpYlk/e0CGBAGEuUTLRuXad&#10;OdPqofzZFrRphpPDnujq5XhxioQTtWajTHLIpgCpVyTuKKHeyHkeaj3VvzO0NTNrdWu98j4SLDYe&#10;AWgYBJOZDJ37knnc9bT/rmn9LA+9Z7j00ku/bt269cHjTfay90NeXl7CvHnzLh4yZMhfkydP/mLG&#10;jBk3pqamtlcUJei9AgAAAAANG27HAaDRYm2Z9+3b1+bRRx/9D0vuVjdzlz3+jjIkByp3YwytA2sI&#10;X2web7yxI7W3DA1U9IZiid1X8tJovbsU83ihQWEXZWdZo8kiaC/PDhT56ef9Hr4COH4iqwyqBpvD&#10;C3C8Fv4cvCtAEATFODKOrwDqmHqR5/k6k3bv3t2FRwLYcUnnX2Mx9BjEIwANkPrZzTYoGHqdQUvP&#10;v//Sghueb2O85mGDofsAio2NLWDzz/mvPKqysjL7999/P/Huu+9+d9KkSd+8+uqrD2ZlZTVn98n8&#10;lwAAAABAA4YsBgA0SupNq2HTpk2933jjjfvmzJlz5dFn7rahbrYLKNHUmUTCpuaGwq94aHPZd3TQ&#10;tVp3Hm9Xk43eS+pIHY1WfNhBg5Hj99JNmbtpk7uMR8qxB9aXdDMJMy+MJJOEIxqO38EiP038ppi2&#10;5QQX/hgMRJt/M1L7Njie4Nh8fqK2p3sov4AHVGzGqe2bvpLUAVWSUPeUfC81uyV/9549e4ISvGJM&#10;IkW+/j0JtggeAWhEvB7yHdhJvq2rqM+BNatZS+bqO1RpscRwfHx87mWXXfbV6NGjfxk0aNDfzZs3&#10;z1WvM7EvFgAAAKABwhMdAGh02I7ktWvXDnjwwQdf++uvv870+XzaoZZchNQs0JY5xtBKPSFiI3ND&#10;45QLaV3J55Tr3aeuQiqL1B8XRybQE3FtKFaq9hAACCvs6drs4ix6NveAZttCnEWg5dfGUrd4bESB&#10;43eoRKaxcwppZ17wiEpJPYy2/2GkNq1wOwDHtnGbQmeO8wa1aBZbWCjqx/7qwYRjCOqYesnn/iSd&#10;XP89oF72V84WZckr81UPiuYx1/AIQCOlKKQ4y8ifsp3cS7+kxMM7D7HK3NB25dVhGwetVquzQ4cO&#10;+y666KL5I0eO/E19vVv9cUj9mnamNQAAAACEJdyNA0Cjwip3U1NTW02aNOm7zZs395FluZqsLZu5&#10;G0+DIq+naEOLwBoaHkX9X553H20s/YpK/Tk8WskgCPRkXBu6KqoZmY7SphQgnGT4PDT+0DbK9Xt5&#10;pBw7gp8abqd/DbWRiMMZjhOr4L3o62LanosKXjh5s76S6baHfSynUME0LpFs/+7KVwB1Rz7sIv8l&#10;O0rLysqCynTFpNYU+dxsEiK18+wBGivF5SD/wd3k37uFPL9/p15IpvqPN9HLsGSv0Wj0xsfH5/Xu&#10;3XszS/j26dNnc1JSUkZUVFSp+jOr8EXSFwAAACAM4YkOADQaiqKYFi5ceN7jjz/+7y1btvSuuqM/&#10;mECRUjPqYb+Qkkzd0Za5gZPJT/udf9BOxxLyKS4erRQlSjQ1qRMNs0ajRhsaBD8p9HTuAfqiODuk&#10;Lp2oa7xEi6+IoRaROJrh+KQVyzRubiHtCqngFdVDaNsfRmrXGrcDcGzjrvLRsj8ry3dZQsD2WlfB&#10;ODqBRwDqhlLmp7IHd5Dv70IeKceqdy1TnhRNZ1/MIwBNj+JxkW/zX9R/3Xe/s/bNJSUlUdXfE+tj&#10;7yV2jjebze7o6Oii9u3b7x81atTynj17bu3UqdOe5OTknJYtW2aqvyZ4JyIAAAAA1Dk80QGARkGW&#10;ZevMmTOvfOedd+7ZsmVLn6Mld9nM3S62c6iZsStJwnGPLIIwxubxbi2bT6muv0lvHm9Ho4XeS+pE&#10;XUw2JHmhQfjFUUj3ZO0lhxJ8PJskojfPi6SbT7PwCMDRpRfLNLaaBO/2P43UFi2a4RhYW+YOA72U&#10;lVO55SQwf3dOH0nqYucRgDqgHoKe+Vkk/zvNpQr6IJQ69qKIJ2aQYLbyCEATxdo3lxSSd+vfgWRv&#10;5Pa/cvPz8+NPNNFbFUv4sh9Wq9XRokWLw6zCd/Lkyd936dJlT0JCQjZr95yUlJSn/prgdiEAAAAA&#10;UKvwRAcAGjz1ZtUwf/78C+6///63U1JSOhwtuRtjaEl9Iy6haEMrVO42Mi65iNaXfEnZ3t3qKrju&#10;kR0Q4yPi6en4NpQgGcuDAGGsWPbTVRk7aau7jEcqTehipi8nRpEBuxXgOLAWzRO/KaZtOdoWzVt+&#10;RwUvHNv23QoNHB0yfzfBRFGLBhCZcCKCuqM4/dT7IemPP//8czgPBdhsNof07Oc2qWUHHgGAAL+P&#10;5NwM8vy9iFpvXLr7wIED7TweT43scGYJX/Yza+/crl27lHHjxv300EMP/btly5a5gV8AAAAAALUO&#10;2Q0AaNAURTH9888//W+44YZP2A2rGtJ9Ui2QGKjcHRB5LUUbkgNraFwMgplsUjwV+FLIo2iTYvu8&#10;LoqTDNTTbA/M5gUIZyah/Bz1u6MoZLsC0eESma7oaaYYC85jcGylXqLPt7oo1xGy8UU9Dd41RaLo&#10;KJwP4egWLFHop1+CuwkYz44ntGeGuubfWEKp0ze2lGW54gOQJZnEkRebTMMuLD+xAUAlUSQhIpoM&#10;XftRaZ8R8UpskiQYTRTtKirweDzmU6nqVbF/VmDzfvPy8hI2btzYr7CwMH7t2rWLnnvuudDLVwAA&#10;AACoBXgyCAANFkvufvXVVxMvu+yyOWlpaa15WINV6iaZulHviIlkl+LVCB7+NE4CxRrbUnvLMDIK&#10;2va1PkWhdwsO00pncWDGKUA4Y2ep3mY7tTRqiyxKPQpNW+ckjx/HMRybX1ZI1El6sJD6JYBj+u4n&#10;mXX8DGI4M4a/AqgbSpGPHM/tIZ/PZ+ChgISEhBzz+VeW950HAH2CSGJ8MpkvuJrs979J/he+jjVf&#10;9y9RvY/+qnnz5plH5u7yX31SWNv0efPmXZKTk9OMhwAAAACgluEuCAAaJEVRbFOnTr35iSeeeCkt&#10;La0ND2uwSt12liHUy35RoIIXlbuNG0vmt7WcQa0tgwKvQ5XIfnoh7yBtczt0JvUChJcORgsNtURp&#10;tqSwp2+L9npoZ8hMVQA9LLnr08nksna7KHaDY2GJ3a07g48fNn9X6ozZu1CH1POVe24GKeluzcms&#10;eMAFzcTm1d4KAEAoluyNTSTzqEtoydl3XOZ4ZEZz26Pvi+aL7xCMpw2nzp0774mIiChh5/oTTfp6&#10;PB6j0+nE1QUAAABAHUGmAwAaHEVRjPPmzRvz+uuvP7xv376O1bWWYgm+Vub+1N0+liKkZkjuNhGS&#10;YKIu1nMo0dRFXWkPjQNeF00rPEzZPg/qeCGs2UWJJkcm6LYUTyn00/rM4JmqAHqOdp4LrcoECJWR&#10;pVBefvCBIkcKkthS2ykDoLbIWW5K/kncH3rNL0THk2XClEDCCgBOEGvfHBVLYlJrMvQaTJZJt5D9&#10;wXco+8EZncUXv4q0PvWxZLnuMcF01kTq16/fhri4uHyW9OX/tAZLBl900UXz27Rpk81DAAAAAFDL&#10;MIMXABoUWZbNv//++9CbbrppxqFDh1hbZt3kriQYKdncK1C5axYjeBSaCoNgoggpkQp8B8gtl/Jo&#10;pRSfm6JEA/W22MmIEjYIU+zITJRM9KeziDJ8nvIgxwoyHV6iy3tY1PMdDwLoKHLJ9NUOD+U4gvsW&#10;SOpdwO3XSxQbjQMIqrdgqULfLwqZvzs0lkzj0YET6oh6+Ln+l055v6exvuAVJyzWUtb6f48KbLYo&#10;ANQQ9b5IMFtIsEeRGN+cDB17kfH0s6ig79nJ/gHnWaU+Z4p3ndHtTZvN5khPT2+t3ptXPFO0Wq2u&#10;RYsWXRgREVHMQwAAAABQy7DVFQAaBLZjn7Vl/t///nftVVdd9UVGRkYL/iUNUTBQW/Ng6m2fRBYx&#10;kkehaREo2tCKOgTm8dp4rJJfUWh6UQb95igMvAYIVyZBoEsiE0nS2Yjwd7qXNmX5UIkOR8VaNLM5&#10;vKHYqU/CnQAcw68rdObvDormrwBqn3zYRcZvCktCq3e7d+++g7WTBYBaJogkRMSQ1KojsffczD5X&#10;PrBm9B3nGAyGoFYybJZvUlJSJl8CAAAAQB3AYx0AaBAKCwujH3zwweeffPLJFzMyMpJ5WIO1Ze5k&#10;HUldbOeSOZDcRWVSU8WOhdbmgYGZvHrzeMtkP72cl0Yb3KWYxwthrY/JTq0NZr6q5PIpNHuri0o9&#10;SPFC9WRFIUnUfhayPQM6eV+ACiyxu3J18EHCWnBKPbF5DuqIRybHs3uotLQ06KAzGo3e/f3G9BSi&#10;4ngEAOoEq/A1mUmwRbJ5uyYeDXC5XBbWbYsvAQAAAKAOIMELAGGN7dbPycmJfOutt+7/6KOPbs7K&#10;ykriX9JgbZnbWYdSF+u5ZBGjSL395F+BpoodE52tZ1OSqYe60h4P6T43TS/MoAz1Z+Q5IFx1Nllp&#10;mDWKryqxY/a3Ax7aX1DtODSAQHLXp5PJlWVW3csXADoKComycoKPHdaWU2qF+btQN7zL84k2lGkG&#10;zivtexpNIy4q36kCAHVP573n8XiMhw4dSuRLAAAAAKgDSPACQNhSFEVMT09v+fbbbz/62muvPVJS&#10;UqLNcHCSYKIWpr7U1TqaDAI2DkMlNoO5q+08ija05JFK7LH1cmcRfVmcQw4ZSTIIT6xN803Rzckm&#10;aC/b9uT7aWuO5tk3QAW99sxH+NG+AI5i5WqZ3MHjv8ndRbILsUa+Aqg9SpmfXJ+mk8/nM/BQgMVi&#10;cdlufSEwIxQA6omivYDw+/2G0PcrAAAAANQuJHgBICyxyt19+/Z1fOSRR1578803H2Atn/iXNFhy&#10;l81a7WY7n8yinUcBjhAoytCCOlqGk0nn+GAzeGcWZ9ESRwH5QgcNAoQJ1qJ5sE4Vr08m+miDi0rQ&#10;phmOQm+GMwrf4FhYe2bN/N3T1fMQjh2oA76VBSTudnv5soIyYpJFTGrNVwBQX0LnYrvdbrPH48Ez&#10;RgAAAIA6hIsvoPwVqxX2gy8BwgKr3L3rrrv+++233052Op1WHtZgLXi728ZQJ+vZZJfi1QieOoIW&#10;m8Hb0tyP2lmGkChoN5az6t038g/RalcJ+dGsGcIQS9CdZYsmg05WjlXw/p2ueQYOECCqxwybw6tH&#10;wp0AHMVvfwVXaImiKBsGx/AVQO1R3DK53j9IXq83qFw8KSkpy3TuZdihAlCf/D7yH9yjSfCy96v6&#10;OYErCwAAAIA6hIuvJu5IYjduxKCwu0tG0rlpkmXZumTJktFXX33150uXLj2f7QTmX9Iob707OpC0&#10;Y6+R3IWjYZsBOlrOomRTL/VI0R4rh31u+qAog9K9HqR4ISydY4uhlgYTX1Uq9Si0NMVDR+nEC00Y&#10;S+4adIbtshCOGaiOw0m0PzX4AGEJXhHzd6G2yUTexTkkpzg1Z6iCbkOSpOZt+QoA6pzfR+5fvybb&#10;p89nhyZ42bqsrCySLwEAAACgDiDBC2Gb3A3H3xfUrtzc3Kjnnnvu0XvvvfftP//8c5gsy9WcowSy&#10;SXHUwTKc2lvOxMxdOG6shXcX67kUY9C29mNPEf90FNPs4iwqxTxeCEPJBhONt8drtiewY3feTjfl&#10;OjFQFbQkUSCfTiaXzd/VyfsCBGzaplCZky84uZXRIDbHNRfULvmwi1rNFnaFJo+ioqKKLJNuVU9q&#10;Eo8AQJ1iyd1fviZp3tSSnJycZjxagd2779y5sytfAgAAAEAdQIIXwsqRdtFI7jYtiqIYtm/f3uU/&#10;//nPv95888371RvD7tUnd4msYjT1tk8MtGU2CtV2bwbQIVCkoTl1sI7gVd/BWHvmz4uzaUFpHubx&#10;QtiR1ON3QkQ8RYjah9uZpTIt2osqXtBiyd3qDguW5AXQs2ajTHLI8WHoqX5uYlcA1DLPklzat29f&#10;J74MEARB8Yy5PlpMSOYRAKhTLLm7/FuSvp1aUlpaWm2Vrvre7cBfAgAAAEAdQIK3iQunRCpaMjdN&#10;siyb//rrr0HPPPPMi2+++eYDJSUlUfxLOsordwdGXRdos8ta7gKcqMA8XlOfQAW47jxeRaZ3Cw/T&#10;n85izOOFsNPOaKHBVu1pkiV2P93sQhUvaLALPb2cHEZYwtEsWRb8+ccSbMaR8XwFUEs8Mnm+yyS/&#10;3x+0k6lVq1ZppuETcOICqA9+H3n+/JGkr/971OQuq7pPSUlpz5cAAAAAUAeQ4IV6d6Rql71mCWdU&#10;7zYN7AaQVe7+9ttvg6+//vqPv/3228kej0c7XJJjM1NjDa2pt30Sb6+LwwROnigYA+29W5pOCxxb&#10;oTJ9HvqwKIMOeN1I8UJYMQkCjbbFkEHnIffmbB+tTPPyFUA5UT1WqmtIIOFOAHT4/UTbd2sTvGJ7&#10;dE2BWqQecp4F2aSku4MOPnbsZfcc0UaMwQYDgDony+RZuZCkL/9TfLTk7hE7d+7sxu7x+RIAAAAA&#10;ahke60C9qlq1i8Ru08GSu8XFxXHvv//+zVdfffUXe/bs6RK6U78qQT1VtTT3o5728ZRk7BaowAQ4&#10;VSbRRp2toyjW2I5HKrET0z/OEvq0KItKMI8Xwsw5tlhqYdDuhyn1krIsVf0/vgZgZEUhg04JLwuh&#10;pTfoSU1TKCcv+OBQIkRRam/jK4Ca599TRtb3CnLZfQIPBSQkJOSYL7hGvSHAowuAOqVeP3g3/E7S&#10;F68X63XZslgsLv6ywuHDh5PT0tKS+BIAAAAAahnukqDeoGq36eFVu0Jqamrbq6666tNHH330lYyM&#10;jBb8yxpsx75JtFNry4BA5W68saNuS12Ak8Pm8SZRR8sIsojaDemsPfNXJTn0bUkueTGPF8JIrGSg&#10;yREJmtpzdn79bpebssvQphkqSaIQmMMbioUwThX07EtVNFXfUgcbkQEHDNQOxS2T880UysvLS+Ch&#10;AHYvUHrBDc3EhOY8AgB1Qv0Q8G39h4QPnyzRS+62bt06bcSIESv4skJ2dnYzl8tl4UsAAAAAqGVI&#10;8EK9YMldJHabFpZ4KCoqip0xY8aNY8aM+Wnx4sUXHGverl1MELpaz6M+9slkFiPUCA4XqFmsOpzN&#10;c+5oHam7ecCpyPR+YQb95igkP5K8ECbYmfAMS2Qg0Rsq1yHTV9vd5EOOFzi95O4RfhwnoOOX3xXW&#10;lTOIYWA0fwVQw9RjzfNtJonrHB4eqdC1a9edphFs9i4eWwDUGZbc3bmOlHcfKNVry8yq6j/88MOb&#10;hw0b9ifbhMHDAU6n0+ZwONDPHwAAAKCO4E4J6gUSu01PVlZWszvvvPOdxx577JVdu3Z1O1ZL5mhD&#10;CxoYeX1gTqpBMPOvANQ8lthtaxlMrc0DdDcRZPk99FFRJu3zutD6FsJGN5ONBlm0lefsGGVVvAeL&#10;0VocyrGzms7IZgBdLLG7emNwdpc9wJf6HHP0IsBJkTNd1PZ70w6PxxM0e8BsNrsPjrymu2CN4BEA&#10;qHUsubt7A9Hb95aUlZVp3nwxMTGFs2bNuv6CCy74pXPnzrt5uIIsy2Jubm4iXwIAAABALUOCFwBq&#10;laIoxpUrVw6dMmXKzLlz516el5cXz6p5+Zc1JMEUqKgcEHkNRRuS0ZIZ6oRJsFIn60iKN3bgkWBr&#10;XSU0syiTimQfjwDUr2jJQJdEJpKksylhQ5aPNqs/ABhRENjzWl0S7gQgBJu9u3lb8AFjMpk8UjsU&#10;ZEEtUA81z7dZxDZ/8kgFuecQs2nw+dihAlBXFJl829eQ8d0HCvQqd202m8Pj+1fMVdc0Xxgbv9l3&#10;y63CnNAKXmbPnj1d+EsAAAAAqGV4rAMAtUaWZfv7779/0/333//mkiVLzvf5fEfN1rJK3e62C6hP&#10;xGSKkJLUCB7oQF0R1GMuMdCq2SJq21CyWqbvSvNoTnEOedCqGcIAu4A70xpFrY3aDgdOHymL9nnI&#10;j0MVVLJ6zjLoDNtloaN0b4YmavtuhdwhjXITExNzyFZt4xWAkyZnusnwZUFJ6ObPpKSkLPOF1xMZ&#10;g4p6AaC2yCy5u5bs/3syq6CgIJZHK7CKekF8zmYyjVZX5Z8HghAR6PAQWFSxZcuW3vwlAAAAANQy&#10;JHgBoMYpimI4cOBAizfeeOO2559//uk1a9YMOnpLZoEipebUN+ISam8ZRhYxKhADqEusNXiSqTt1&#10;to4iSTDyaCW3ItOMokz62VGAebwQFqyCSFdEJmou5tiD8oV7PZRSiDbNwKp0Bd05vCykk/eFJu73&#10;v7Tzd7P7uluJcUi0Qc1SHH5yPLuHQisFWcKoaMQlSYZOfXgEAGqV30/eTSspZtZz6VlZWWyXdZBA&#10;FwfD42aj6Vx1VeWqU5BYVW8ZXwWwa9Ddu3ejghcAAACgjiDBCwA1SpZl65IlS85++umn//3UU0+9&#10;mJmZ2fxYLZlZUrdPxCRqaerLE2t44gz1QySJ2lgGUhvzoEDCN1Su30v/K8qk3V4n5vFCWOhviaB4&#10;SbshIc8p05xtbhynQH5ZqbbDqT8kkQdNG9u7tHyldv6u4YwY3DVCzVKPNc/8bBLXO0LqxdVjrlkr&#10;wTz6SvUmAVXjALWOJXc3rqBm895ISU9Pb8WjFQwGg08yPGAymSeoq9APAhMlJCTk8UWFnTt3dpdl&#10;WdtiBgAAAABqHG7VAaBGKIpi3L9/f9uZM2deefPNN//vs88+u9blcln4lzWOVO12s42mbvbzKcHY&#10;iUSdqkmAumYULNTRelbgmNTbbLDRVUofFmZQgR8zTqH+9TTbqZ8lgq8qserMX1I8VOJGihfKj4dQ&#10;aEQAoYqKiXbuDj4w2MN9wxBNt06AUyJnuan1PGmXx+MJKg03Go1e241PkWDTjP8EgJoWqNz9k1os&#10;eG9PSkpKex6tIEmS32CcYjBbLlZX2keHohhLaWnRmn8uPz8/7uDBgy34EgAAAABqERK8AHDKFEWx&#10;rFixYshjjz326t133z01LS2ttSzL1Z5fWGVkM1M36mWfQB0tI8gk2HWrJQHqh0B2KZ46Wc8iazXz&#10;eBeW5dOs4qxA22aA+mQTRLo1OpmMOiWa6zN9tCMPGxGaOrG68l2VhI9eqGLHHoVKHXzB+aMFo5iA&#10;9sxQg9RLJ8/3WbR3797OPFKp91Cj1BHjOwFqXWDm7hpqvXDajj179mjeiyy5KxkuksyWG9RVdZ8B&#10;EolSJ80cXq/Xa8zKyornSwAAAACoRXisAwAnTVEUSb15a/7VV19deMUVV8z55ptvLnU6nVb+ZV2s&#10;JXOSqQedHnFlIMmLql0IR2zDQaKpK3W1jQ4cs6E8ihJI8P5Ymk8+lMFBPetuslJvs52vKrn9Cr2x&#10;ykkuH47RpkxWz1FGnWG7LLmrV9kLTdfq9bJm/q7Y2YY7RqhRcpqT7F+V5YVuBo2Pj88zX3gDCRb1&#10;mAOA2qNeF/hTtlPbBe9sY+2UebSCKIqyKJ0lWW0PkSAc/f0oSR34q0o+n8+wbt26gXwJAAAAALUI&#10;t+sAcFIURTHs3bu3/aOPPvrylClTPs7IyEg+WtUuS5lZxGjqYBlGfSMuJrMYqUaqryoCqG9sHm9L&#10;cz9qbxkaSPiGyvf76JPiLNrpcWDOKdQrqyjRCGu07kXd3+le2pCFKt6mTBIFKnBpuw2w+bs6eV9o&#10;wpYsD/40Y1VZxrNQhAU1yCOT8+1UysvLCzqw2LFW0n1IvKETqncBahVL7makUqsvX9y+bdu2njxa&#10;gb0XRam/aLM/q77Wbh4MJUptA/8MXwYoiiKsWbNmAPuZhwAAAACgliDBCwAnRL1RE7OysiJ+//33&#10;IWPHjv2JzdotKyvTDoCsgiXKIqUkGhB5TaAi0irG8K8AhDejYKb2lmHUzNRFXWmfUWxzl9G0wgzK&#10;93t5BKDusSPzAnssxUiG8kAVeU6ZVhzE8dmU+WWFyrzabSisczMqeOEIh5Now5bgjQDsob1hQBRf&#10;AZwi9XzjWZxL8u+Ffh6p0KxZs2zLZXcR6XyOAUDNkTMPUPMPH96zY8eOHjxUgZ3zJek0wR7xuvpa&#10;O6ZGjyS2CszO5ssK69atG5Cbm3vUZwQAAAAAcOqQ4AWA48Z24ebk5CS9/PLLL1xyySXz2Lwev98v&#10;8S/rMol2am0ZSEOib6EEY0cyCGb+FYCGQCCbFEudrKPIprMxgT0K/9lRQDOKMjGPF+pVZ6M1UMUb&#10;yq8Qzd3uRpvmJkwQBJJ05vCiuzxUtWGLQsWlfHFEnEGUOqJdLtQMf6qTLG/l5ofeO7B2sCWX3J8k&#10;xjXnEQCoDXLOYSp97U7Sm7lbXrnbTbBHvKG+juXR4yDYKDk5OYOvKhw6dKhlYWFhEl8CAAAAQC1B&#10;ghcAjouiKMZ9+/Z1mjx58lfTp0+/LTc3N5F/SRer2o2QmtEZkVOot30ir9pFlyZoeFh75nhjB+pu&#10;H6s7j9erKDSnJIe+K83DPF6oNyyBN84eRxZBe2m3M9dHK9O9aCXeRLFP3upaMaNFMxzxzzqd+bud&#10;2PxdHCRw6pQSHzlf2Uf5+flxPFRB6j1ENA06l2WYeAQAappckENlr91BcnY6jwQrT+6+S4J4Ym35&#10;WRvnLl267OLLCkVFRdGZmZnYtQEAAABQy5DgBYBjys3NjZo2bdrNF1544Q8rV6480+VyWfiXdJnU&#10;G7321mE0NPo2ijO2C1TtYt4uNGRsw0KyqTd1tI4IJHxDFfh99GlRFm3DPF6oR51MVupp1lbbsSre&#10;GRtdVOjC0dkUyYpCJp1eG6J6KkOLZjhi4S/a9symC466lw/g+KjnGe/PuWTc5HbySIW4uLh8y+Tb&#10;iQxGHgGAmibnZVDZf+4i/+EUHqnEzvUDBw5cY7e/rl4XnPg5XxBstOKPDuezfw8PBbBK/WXLlo3i&#10;SwAAAACoJUjwAkC1FEUxHDx4sOVNN930yZNPPvnirl27urE2zfzLGizxZZcS6IyoG6iHbWygalcv&#10;GQbQEBkEE7WzDKUkU3d1pX0b7PQ46N2Cw5SHebxQT1obzHSuLVb3rLsyzUubs3x8BU2JJAq6hXGs&#10;4QCKM4Hx+4l27QvO9rOH9VIXO18BnDzF5acBy1v87nQ6rTwUIEmS3zn62jipQ08eAYAapX7Qs7bM&#10;jvefJH/qTh6sdCS5u3P3IwNFqRWPnihBfS93C/y7eCCAPTNYvXr1QPVnPAwAAAAAqEW42AIAXVlZ&#10;WRGzZs268oorrvhqwYIFEwoKCmKPltxlrWvbWs6gwVE3UqyxXWCNql1oXITApoXO1nMCc3lDsaca&#10;vzsL6f3CDHJhHi/UA4Mg0OTIeIqRDDxSKcch01+H0Ka5KfLLCkUYtZ/HLOmLCl5gdu5VqKCQLzjF&#10;JopSZ8zfhVPn3+OgVatWDeHLSm26SqaRk8vbCQBAzVLvReTMg3T28uk/+Heu0/2079279+btO24d&#10;JEmd1NXJ37dLUgeyWq2aCv0NGzb0y8jIOLGezwAAAABwQnA3BQBBFEUxbt++vcujjz76rvrjtb//&#10;/nsIa7HEv6zBkrgs6TUg8hrqYRsXmLvL2tkCNEbseI8ztqVetgmB1uOh2Dzeb0pyAz8wjxfqQ6Jk&#10;ogvscZrHdCyRN2uziwrQprnJMUkCdYjVfi6z6l0T74rKZq/uS1WopKx8DU3L2o1KoKK7KqmjVT1A&#10;cKsIp0Zx+sn56n7yeDwmHgowGAw+89hrSYiM4REAqDG8cveC1bPnLliwYLzeJm02N3dfym19DcZ+&#10;6uoUz/WCjdq1a6fp/5yXl5ewbdu2vnwJAAAAALUAd+0AEGihxNonZWRkNPvXv/71/NVXX/3l7Nmz&#10;r8nMzGx+tKpdlshtYe4bSO42M3Yjk2gntGSGxo4d46xNc2frKN3jvUj20aziLNrqKUO1JNQ5dkSO&#10;sEaTVdAem2nFfvp5v4evoKmIt4k0orV2vmVykkCJCeUf8bc97KNeI7zUvr+H5n5f2YEgL5/ozff9&#10;NP1TP+UX8CA0Oj8ulTUJXsMZSLzBqfP+mkfiLpdmdoXSooPBePpZfAUANUkuyqNxq2d/+c0331wq&#10;y7LmgrBNmzYHDmXc29VoHKyuTn1jtiBEUZ8+fbbwZQW2sWPNmjX9j/Y8AQAAAABODTIxAE0YS+qy&#10;VsybNm067YMPPrjp7LPP/v3tt9++b8OGDaf7fD5tj0+OzdgxCTbqbh9LPW3jKc7YniRB+/AYoLFi&#10;xztrSZ5s6qWutM8s9nic9Eb+IcrFPF6oB/0tEdTLrJ2d6ZWJvt/tJo8fWw+aEqN6tf9/fSxB83bZ&#10;5/iIIQIZ1U/6v9YoNPub8qRumYPokzlyoKKXJXT7jvLQEy/76aFn/fTgs75AHBoXltjdsiP4nBCY&#10;v9sniq8ATo5S4CX37MPk9XqDbhKMRqPXes1DJFgw4xmgpimlheT8+CWaO3fu5XrJ3YSEhJz8gqfb&#10;Go1D1VXNdN0SBBP9ML/HlaIoBl0lsMTu0qVLL8jNzY3gIQAAAACoYUjwAjQR6g2W7bfffhvOfhw8&#10;eLBlTk5O5MKFC8e89dZbT0yYMOG7u+66672dO3d2c7lcFv6P6GIViwmGzkLviEnU3jKUbBJrBYpT&#10;CTQ1ApnFKOpiO5fskna0FHtU/rermP5bcIicmMcLdSxeMtIlkQm6Z+blqR7aW+DnK2gqrAb1k1oo&#10;b4vKfrAEXilvx/zoC76g6s2cPCUwEnP2PH+ggpfxq4fM6vXYGNAYZecqlJkd/HdrsVhcht6RfAVw&#10;EtRDyrM4l4Q9Lh+PVOjfv/9aqQPbIAcANUkpKybH+0+Sf/1vsl5yNzIystjlfjHRYOyvrmry/l0I&#10;zOG12WyaQQ/s+UJmZmYrvgQAAACAGoasDEAToCiK8Zlnnnl0ypQpH48ePfqXrl277unfv/+W22+/&#10;/f3XX3/94YMHD7Y9WsXuEUbBQh2sw6lPxGRqae5HBnUN0FSxebzRhpbUxz5Z973AZvD+UJpHXxZn&#10;B2bzAtQVdnF3ri2WEiRtZ4VCl0LzdroDM3mh6SjxaP/CWWLvcKZC6zYFf61z94u+s7R2i8+/YQl6&#10;UJuUqB5buHNodNaqf/+ekGYT7ljFKkQf87IQoFpKmY+az5X3h95fWK1W56bu5wwRLDYeAYCaEEju&#10;fvgMyVv+8usld+12e5lCr0UZAm2Za/7DXJTaUOvWrdP4skJubm5Cenp6G74EAAAAgBqGxzQATcDO&#10;nTs7vPbaa4/s37+/I5uF43Q6rSypm5aW1trv9x+zNxOr0I0ztKVutjHqj/MpUkpSIzXT0gmgIWPv&#10;jURjJ/V9MTrwOlSJ7KfZxdm0yV2KebxQp2IlA10YEa8el8HYcThnm5syS1FZ3pRklQX/fbMKXoeT&#10;aPw1wdW7jMVicavXC63LysqC+qfeczM+9xujf9YpmmNA6hnBPuAATo56PHmX5FJqamp7Hqngbd/L&#10;ahp8PjsJ8QgAnCrFWRZI7iobV/j07u3tdnspCc/bDcYh6qp23nuCEEn79/fpwZcV2CaPBQsWjJdl&#10;2cxDAAAAAFCDkOAFaAI++OCD29xu9wnfVLEKRYsYRa0tA+i0iMupvWUIGQUr/yoAMKJgpNbmgdTC&#10;3EddaR+apHhd9J+CQ5SDebxQh9iROMIaTXZRm5Q7UOSn+XvcfAVNwfbc4LbcLMFb4uy4d8ce7d6T&#10;2NjYghtvvPFTvqwwZAASMo3RPyGtt9mxYRgQzVcAJ07OcFHSZ/79bP4mDwWYzWa39bp/kRCB4wug&#10;piiuMnJ++koguavXkYsld2XljgijaaS6qs3PcYEkY18KncPL/PPPP4MPHz7cjC8BAAAAoAYhwQvQ&#10;yKWkpLSbO3fu5aEPWY5OCCRy21jOoN72SYEWtFGG5EAiCwC0zKI9UN0eISXwSCX26HyNq4T+k59O&#10;DszjhTrU3xJBXUzaTTle9TBcut8T+Bmahi3ZPvWq3xA0C3P//v0d9K4NWIJ3xYoVI/gywGwiirAj&#10;wdvYlDmItu7UVncb+kXxFcAJ8ivknn2YDhw40I5HKigDzzNLLTVFvQBwkhS3k1zfzyBl1SJvNcnd&#10;Mr98XYTJfIm6qv22+wbDQN05vDt27OienZ0dx5cAAAAAUIOQ4AVoxBRFEb///vuJmZmZzXnoqFiL&#10;WZbYbWcZQqdFXEY97eMDVYkGAR2VAI5OoAgpKVDprjeP168otLAsn2YXZ2EeL9SZCFGiG6KSSNKp&#10;2Pj9oJcOFgVXdULjtTs/+O+atXDUm9HHfP3115eGfs1mJbJUcykgy0R79itUUsoD0GAcPKRQUTFf&#10;cBaLxSVEYf4unBz/njKKW6YcDj2HsCpC01kT1cslPH4AqBFeD3l++46UJbM9Xq9Xswubzbv2+S+2&#10;my3XkaBzb1IbRDGBXO7ukXxZgY2HWrp06Ri+BAAAAIAahDssgEasuLg4dsaMGTceT/WuTYqjdpbB&#10;dHbMg9TDPo6Szb3JJNgCSV8AODbW0jzO2C7w/tGbUV0m++nz4mzagHm8UEfYiX+QNZLaGLWZuTKP&#10;QtPWOcnjx9HY0LC/sr0FJ5ac35YTVLzLNoBVe12wd+/eTvxlBbtdvRrQuRzwqv/aMVf6qM9IL7Uf&#10;4KFvF6IsvCE5kKYEEvRVuWJkmxiPji1wEnwKub/MoMzMzGQeqeDpNijC0LkvXwHAqVA8LnIvn0fy&#10;3LfdHo/HxMMVWDt0WZ5gtVhvr7PkbjmRDIZBgU4QPBDArjkWL158vvpzXf5mAAAAAJoEZG4AGrGN&#10;Gzf23LlzZ3e+PCqv7KJO1rMDiV6W2NVLUAHA0bH3TWvz6dTSfJq60uZPDnrd9Fp+GmX7PTwCULsS&#10;JCMNt0Zrjkb25G3xPg/tCJnNCuGtwKVQ+6l5NH5uEf13tZNHj+1wSWUWL7SNo9FoDBoQrpf8jYlS&#10;z2g6KeFBo7204u/yfzdr9zvzC5n8OKQajPWbtRs8pB4RRCbcIsKJ8+8tI2FRoTv0HBIVFVVkvvB6&#10;9WSjyUMBwAlSPG7yLPmClLlvu9xut2YHH/tMV2iM2WK7R/3ctvFo3TGaziKDIXgkBLNmzZoBu3bt&#10;0rRuBwAAAIBTg7t3gEZKURTxo48+ulmvBaMoirIkSUGPYL2Kg5YX/ocKfek8AgAng7U572YbQxFS&#10;Io9UYo/SN7jK6NW8dCrwa559ANQ41p75ooh4Muu0xTxQ5Ke1mTgOG5LT/5dPWWUy7S/002PLS+ms&#10;zwr5V6rHzjusTTwTek3ArgXi4+Pz+LJarMozNHH791qFdu8PThDm5ivqv5MvIOyt3aio14t8wUnd&#10;7PwVwPFTin3keHw3hSacWCWfZ9QV0YZOfXgEAE6a10PuxbNJXDCjzOVyaaph2We6KE42Wm0Pq++9&#10;CB6tW5LUUb1m6KhpA+FwOOyzZ8++WlEUzAAAAAAAqEFI8AI0UikpKa1/++23kdpKHIGMpstFk/l+&#10;SRSb8Vg5n+KmFUXvUJp7LSloIgtwkgSyS3HUP/LqQLI3lF99by12FNCHRRnkUtDOFGpfb7Od+lm0&#10;D/q86uE3d5sLbZobCJ/695VRpRJXVv/a1hz2Blo2Hw1L4CXZRVL8PkNogvfiiy+eV1JSopmXF4ol&#10;d0MreOf9KGva+w4ZgFuLhoIdFzv3Bh88LBkndUWCF06QehJyf51JSopLc1EjNGslmMdey3aX8ggA&#10;nBSvh1w/fkLGnz4uLisr05yoWdXsPffc81+L7c56S+6WM5DRNDLwecIDAeyZxPfff3/R3r17UcUL&#10;AAAAUINwpwXQSGVnZydnZGRoZmCxVk1my3Xqj6vJHjmVRDH4l8iKj9aXfEk7HYvU10FdGwHguAkU&#10;Y2hFve0TddudO2Q/fV+aR787igIJX4DaZBIEuiQigQw6PXZXHfLRhiwfjsIGYNYWl+bviSV3Q+fr&#10;hhLVv/a3z9PmcG02K91378WXOZ1OzYNi1umDvwww6oxk/eX34FwOO7yuvRS3Fg1FUbF6rZgbfESx&#10;BIHUVrsxCeBo/LvKKHmBkBK6gcRkMnlsNzxBgj2KRwDgpPDKXeuvXxSUlJRo3lDsM/uOO+6YNvPj&#10;CQ8IQv2/3wzGwWSxWFx8WWHPnj1dVq5cOZQvAQAAAKAG4CkMQCP12WefXa3bnllqq/4/67MokiR1&#10;IXvk2+pNYcvA145QSKZdjl9oQ+lX5FWOf8YfAFQS1PdYC3NfamXpH1iFyvR56L8FhyjFq3n+AVDj&#10;eppt1NagGdUWqN6dvcVNpR6keMPdK385+KtgO/OOPfT2jX8cQZW+oijS0iUzyWq1sKoaHq3Uq1ev&#10;rfxlQEx0eQL3CJ/6n9yTEvzPtWkp0Ol9tOc6CE+paQo5Qz5+rFarg6zosQ0nQD2xeBZk04EDB9gN&#10;RhCl+yCT1OU0vgKAk+LzkueP+WT7eXZeQUFBLI9WCHReMJwnfvrZ5HsEkX25/j+HDVJP8njba3YL&#10;sRbu8+bNu1i97sAHDQAAAEANQYIXoBHav39/219//fUc3fbMhsEkiq0q1pLUlSd5W/PYEQqludfR&#10;muJPySUX8xgAnAiDYKYetrEUKSXxSCWWGtnlcdIrmMcLdaCj0UojbTGax37sOFx+wEN784+dJIT6&#10;4/Kpn8nFlX9HVStsl6V6+Ct9X+9w09/plR05BEGgO++8mrp160C//vqXJsHL/t1nn332cr4MYMnb&#10;qgnetz/wa9oz//Qlxuo1JLv2aufvliX4osV4nXJtgGr4U50UscSdF7qpNCoqqsg0ciIJZlSEA5w0&#10;RSbv2uVk/X5abl5eXjyPVihP7g4QrLZH1NfhkdwNEExkMk8OdIXgkQq//PLLeZs3b+7BlwAAAABw&#10;ipDgBWiETCaTnJqa2p4vqxDIaD6fvz6CJXlZJe87vLq3KoWyvbtoVfEMKvPn8hgAnAiLGE0Do/6P&#10;jIKNRyqx9swrnUX0fmEGOTGPF2qRURBoSnQSWUVt0cT+Aj9tzsYmg3C24qA3MHOXYQ90o6Oji8pX&#10;RL+megPzlPUcLpHp+gXFgUT+Eaed1p2eefquwOvvf/gl8HNVI0eOXN6sWbNsvgyIjqp8aHw4U6Fn&#10;Xw/eEMDGazZLKP81bF7vtwtlWrwM57Rw9s96bYJX6h6h/l+YJAgg/KlvcfcXhyk/Pz+ORyo4uwyI&#10;NvRBJ1aAk6aeoH0715Np9r8L8vLyEni0ArsWEKVugt3+mvoZrPlyvTNI3ahTp057+bKC0+m0vvXW&#10;Ww/IsoyB7wAAAAA1AAlegEZoyZIl53o8HhNfVhCECPWHdg4fI0kdKCLyvcDPoQp9afR38UdU5Dus&#10;rkKeBgLAMUVJzalvxGTWGJ1HKrHE7g+lefSbo5A9KwWoNckGMw23amezsda9Mza6qNiN83u4emZF&#10;GX9VPie1d+/em/mSDpf4yVu1/3IVF88rIl+VE4skifTxzJcDr2VZpo0bdwReH8Gqdz/66KMpBQUF&#10;MTwUwOb4HnHLg/5AErcqo4H9+8pfDxztpatv99FlN/nonsexcSAcsRbbf6zSfuJI/TArFY6ff0cp&#10;iT8WukI7BrHqXetVD5BgQf4G4KSw5O7ezWSY+mBhdW2ZRbGjYI/4DwmiZn9FWBClzpSS2q8b+73y&#10;UIXff//9rHXr1vXkSwAAAAA4BUjwAjRCCxYsmKBtz8xutNis3erf9qxNsz1yaqCiN1SpP5tWFX9E&#10;Od49xGb0AsCJECjZ1IdaWwYGXofK8nvorYJDtM+DmddQe9jZ/yxrdKCaN9T2XB/9VaWNL4SPQrdC&#10;m7IqE6UTJowyDujf8Sy+JL/6kZxaFJJxVT33RxltyKz85wT17/2jj16iVq2aB9Yej5ecIUNYzzvv&#10;TDE6KvfAvr2bHuahgBie7k07pNDyldprAPZ7KC1T6NHn/bRjT/mzXK/6n/5lhXrFgEuGsJObp9BB&#10;9e+yKpbclzppO00A6PIq5JqRRi6Xy8IjASyZ4xlzQ7TY7Mg4GAA4IeqHpm/PJor84NGMwsLCoM1W&#10;R4hiJ8EeOU39OXzfZ4JgIbP5KrLb7aU8VOHgwYNtNmzY0JcvAQAAAOAUIMEL0MikpKS027x5c2+9&#10;+buS1FO9EUzma32i2DLQrlkyaDfVOuVCWlM8i9Ld60km7cNkAKieJBiph21coJpXz16Pk17KP0j5&#10;mMcLtehsWwy1MZj5qlKZR6GlKZ6KNsAQPlIK/IEq6yOuuXoCDRvWn6/K+2rM2uIuX3As4fvqX46g&#10;nhtnnTWQJowfxVdEbreHmjWrHOkXHR1Jb7/1eGAm7/YdwV0VO7Urv6Q4c7xPN2HLKnrzCoimzgy+&#10;NjAZ2XUFX0DYYHl9Z8h+IrPZ7BYTNM1fAHT51hSSebW7hC8rtGrVKs00bBzL7vAIABw39R7Au3kl&#10;Jc56dn9GRobmpp1toOjfv/9aW8Tr6mdrEo+GL1FqRW7PGZr2YX6/X/rvf/97b1ZWVgQPAQAAAMBJ&#10;wiMXgEZGvWEypqent+bLKgQymioKfo6KJYHtEf8lg6Efj1TyKGW0sfRr2uf8nWQFiSiAE2EWI2hQ&#10;1PVk0pnHy3ImfztLaGrhYczjhVqTZDDRRREJmjpylgj8dqebsstw7IWbR5dXFr8YDBINHXo69e7d&#10;NdBu+YjF+9wVydyMUpkGziwISgrHxUXT57Pf4KtyLKH73tRnqG2bFnTBBcNp1d9fUWJiHMmyQtnZ&#10;efxXlevQVqDn/uOnnNyqKeNKLJfDWjKHJn9HDcetRjg6lFHeprmqmJiYAvVDiq8AjsKnkHteFpWW&#10;lgYlblgVeHaP4W3E2EQeAYDjxpK7m/6k1gum7kxJSdHMTGLJ3QEDBqzdtee+AZLUlkfDnUhG43Ay&#10;mUweHqiwa9eurr/88stFiqLggwcAAADgFOBiCqARYTdIn3322dVer9fIQxUEwUyS1Jmvjk0UE8ke&#10;8QYZjIN5pJJf8dAOxyLa7vhJfY2WngAnIkJKpL4Rl6ofwNp5vG5FpvmlebQM83ihlrALv/ERcRQl&#10;GsoDVWSVyfTjXlTxhhP2d/LHwcrP2c6d2gUSu9HREWSxVFZiZ5cpbGRfwL+WlwbNUxZFkX7++RMy&#10;m7XVmSNGDKR//vmGZv7v5UByl2Ftm4uLK5PK7KFyROtVA954Xwz6wK/6wFZRBOVAelDBcMCIIaji&#10;C0e792nf5NkJpS3EBM3lI4CGP9VJ4h8lwW0DVC1btkw3jbpEPWngEQPACWFtmbevpY4//28zS3zy&#10;aJDevXtv2bFzykBDoMtWw3mPsQ3jHTt2DG4LovL5fIa333773rS0tKO3FwMAAACAo8LdF0AjUlRU&#10;FP3jjz+O052/G2jNfGJtlQUxnuwRr5LRdDZblQc5Vr3LqnhZNS9L+ALA8WLzeHtSG8sZgdehcv1e&#10;eiM/PdCyGaA2tDKYabgtSnP0scTuZ1tclOPA9oJwsT7TF5Rwf/zx2wI/s3m6iYmV7ZWL3DKVehRa&#10;luqhudsr8y7s1z3//L2BKt3qsKpgE+ulzLHkLqviPcJgMPhuueWW6VU3j7EY+8GXbIOZEHrtwVoz&#10;nzlQe46D+rdzT+WGgCOkNhb1Lw1/X3B0SpmfnC/sJbfbHdTrn20EyT37qjZSy/Y8AgDHRT0Z+9P2&#10;UOcl09dv2bJFZ8wSUefOnXfvS7m1j8E4SF1pN4iGM1FqTSmpI3uwCn8eqrBp06a+s2bNup5tUuch&#10;AAAAADhBuJACaEQ2btzYa+vWrb35sgqBJEM/EsVWfH38BCGGbPYXyGQay1blQU4hmdLca2lNyafk&#10;U1w8CgDHIrJ5vPaxFGXQn8eb6nXR83kHMI8XaoVREGi0LZYMOjMSt2T76M80dGYIF3curhxxySp3&#10;WSvlIwYM6MVfEflkou25Phr/VVFQQrhPn650261X8NXx2bv3AEvY8hVRVFRU0fr16yuG/rJEztSp&#10;U+8OTfCEslmJ4uOQMAxHG7ZqN3FI3TEKEY7N+2seSTvcmupdIb65YBpxkfoCjxcAToQ/fR+1+fy5&#10;rRs2bDhdL7mbnJyckZH1ry5G4xB1pe2+Ev4kMpkvCVT480AFj8djYpvTMzMzE3gIAAAAAE4Q7sAA&#10;Ggl2Q/j5559fo9eemb3VTabz+esTJwiRZLU/SWYLe0gcetpQKNOznf4u/oi8CioOAY6XSbDTGZE3&#10;Bn4OxR69r3aV0DuFhzCPF2rFcGt0oJI3lMNHyi8pHm2vXahzKYX+wDzdI/r16xGoyGXYz2cODZ6T&#10;f9OqxD0s0XuE0WigTz95la+O36effsdflSssLIyt+tC5Y8c2wpDBLd5XP/+PWkbUtpUQqOKF8MLm&#10;JB8MeczOkvZSJ+1nEUBVrHrX822mpnpXkiS/ZfJtJFhxDAGcCDnnMJW9dR9t27atcsdWFTExMYUl&#10;pS8kszbHDa1ytypRjKe8/Ovb6FXxssR21U1kAAAAAHBi8NgFoJE4cOBAu0WLFo2VZVnzvpaktiRK&#10;1bdnPB6CYCOr9QGyWG9WV9pTR553P/1ZNJXccmW1EQAcnV2Ko9PYPF5BuyPfoyiYxwu1JkYy0KWR&#10;CZo2zSyR98NuD2VVSSxC/bj1p5KKalyW0J367tPlCy4qKrjics+ePRWD9tnc3aVLP6ZWrfS7BFTH&#10;75dp+W//8FU5v99f8VSZ/Xu/+fodOnQ4K6iNs57OHVG9G47y8hXKygn+u2MJOjH5qAXZAORbX0zi&#10;NpdmLku3bt12GE+r7C4AAMcmF+RQ2X/uJjkrjUeCRUZGFvv8b8QYjAPUVUN/bCeQwTiCunbtupMH&#10;KrANI6+++upj6vWnhYcAAAAA4AQgwQvQSKxfv77f4cOHdbK47IbqTBLFU0vwBggmslhvI6vtXnWh&#10;3UVc5DtMvxe9TWX+XB4BgKMTqLmpB7U1n6G+0iZDWIvm1/LTaA/m8UINY0fbAEskJUjapg/5Tpk+&#10;3+oKtP2F+nG4RKaV6ZWtsuPjY6hTp7Z8Va5du+rHLjz88E3Uu1cXvjp+u3enUElJGV9p3XzTpYGk&#10;cXpaZlAbZ6bqTF6mRRISvOGoqITI5+cLzmg0eimi4VaHQR3wyOSadiDQUpVHAlhF3v7TLuglRMXx&#10;CAAclfrZKedmkOPtB0g+tE93pxSr3JWV56MMRlbY2jg+S0UxgVJSh/dgG4p4qMLq1asHLV68+Kyq&#10;3UIAAAAA4PggwQvQCBQWFsZ9/PHH1+lV77KkrMk8Xn1RUw/uRDJb/o+stkfU19qqQ4c/n/4omkqF&#10;Ptb/7+jVPQCgvqMEI3UPzONtySPBDnrd9HRuKubxQo3rarLSGdZIvqrEztzz93gotUjzDA7qyLR1&#10;zqAE+6OPsO4ZwVq0aBaoqA3VuXM7evihG/nqxHz55Y+axO0RCQmxdNdd1wZeL18eXOXLWvz27t17&#10;C18GJCDfE5aycwP5hSDuGNkqxulM+ABg1OPFuyKflJ0O7bafxJaiafgEdhLgAQColiKTnHmQhi99&#10;d6F/3xb141ab0IyLi8t3e26OMZpYVXxjel+JZDSeTUlJSZk8UIFV8X788cc3FBcX48oBAAAA4AQh&#10;wQvQCKxdu7bvH3/8MYIvg0hiGxKEGL6qKSzJexnZ7M+or7UPBF1yEf1d/AHlePeQguayAMdkEmw0&#10;KPJ6MovBLVcZ9hx+vbuU3ixIxzxeqFFRooEui0wkSecB4qYsH23JxqaC+sASu++urazalySRJk48&#10;j68qRUTYSBSD/+5MJmOghfLJKCoqoc9m/8BXwdjvYemSjyk5OTGQAO7bt1tQcnniRecK2dmHg4YC&#10;9+gS/g+m/f7yH04Xa11MlJunrW5tbFLTFE2CV2DJ3ZBjCeAIpcBL/X9o9nvoRlJWiWe95mESImv6&#10;PgOgEWKVu1npNG7dl18uWrRojF5yl1XuOpzXxJnMF6urxrfpRjJ0Vj9nh7Zkm8J4KIB9L5YtWzZq&#10;+fLlZ/IQAAAAABwnJHihwcpfsTrk8VTTlJ2dnTxv3rxLi4qKonmoCoGMphEkikl8XZPEQGWwPeLf&#10;JAjauW1uuZTWFH9Kaa61JBOqwACOpXwe72W683i9ikI/lubTr2WYxws1hz1ZPMMSSR1N2rFnTp9C&#10;P+x2o01zPfjnsJdc6vf/CJbcjY2N4qtKPp8/aA4um9P7y8+fUMuWJ/eZn5aeSaWlDr4KdvXVE6hN&#10;m+TAa/bfueqqC+m2W6+gPn260r33XkfTpz9P+flFga8f0bZ18LPrzdsV+uJbmXJy6+fyjSVu3R71&#10;z3lIod//kuk/0/w0fIKXWvfzULvTPdRxkIfaD/RQW/X1wl8a74G/Y7c2wSsmY/QhVM+3qZjWrFkz&#10;iC8rnH766esN3dl8UAA4FrkwlyZsmPvZV199dZle162IiIgSl/uyGLPlavVz1sqjjY2RzJZrAn9W&#10;HqiQl5eXsHjxYpb41t4IAQAAAEC1sFUbGiyW4I0bMajJH8OrVq0aPHbs2IX5+fmalkaCEEkRUTNJ&#10;kk58Dt/xk8nrWUaOsmdIUUp5rJJBMFNn6znqj5GBVrQAUD1Z8dLWsgWU4vqTlEDtbrCWBjN93LwL&#10;dTE11gc/UB8+KsqkV/LSyB9yzMVbRfr5qmjqmYhnbXWp/Xt5gRm8DEumrlv7XUVytSqXy00jzrqa&#10;9u9PC6wHDexDP/30UeD1yThv9A20YcN2vqrEWkFv3PCDbjtoVs3Lfo+FhSXUuct5gTUjSUQpa4yU&#10;mFB+mXYoQ6GB53upqJgowk60Yr6Runas/Us4Wf027k1RaNmfMn32tUy79iqBJK/vGMXprVuq3/ef&#10;jRSpbarQ4F19u4++XRicwDZf04KsD3coXwBUpR4qjqd3k2dBNg+UY7N3TRffIVouuomdqHgUAPQo&#10;pYXk+N8L5F+7TNZL7tpsNoesXGszW6aob6fGvuHGS47Sp8jrXaxeMgRXMUdFRRWtW7duQOfOnffy&#10;EAAAAAAcAyp4ARow9aZImjVr1rUFBQWxPFSFQAbjUJKkjnxdW0QymkaRPeJ19YZU26LNp7hpl3Mp&#10;bXX8SH7Fw6MAoIdtguhmv4CiDa14JNhhn5sez03BPF6oUQMsERQvaZO4BS6Z5u1062w1gNqyLcdH&#10;GTy5y7Dkql5yl7FYzDTtvWepWbN4Gjr0dPrss9f4V05cRkYObd68k68qsZbPC3/8SDe5y7DkLpOZ&#10;mVOR3GUi7UTR0ZXPbS+50UcFheUJ1+ISot9W1t5R5fGWVwtfe6eP2pzuob5ne+n+p/y0frNCZY5j&#10;J3eZzCwlkKRujA6kB3/v1b9DRWyNTUOgz5/qIOmXksqe8VxSUlKWaQRm7wIci1JWTI7pT5G8brlf&#10;L7lrMpk8svJ/NrPl+iaQ3GWMZDAN163iLS4ujn7sscdeVq8n0FYCAAAA4DghwQsNFqp3iVavXt3v&#10;yy+/vDJ09yvD2iabzZPVV3XxhFIkg3Ew2SNeJVFsxmOVZMVHqc6VtLH060DCFwCqVz6P9zqyiNqW&#10;rOyx/EZ3Gb2en4Z5vFBjupvUY84SyVeVWPffn1O8VOKuvWQcBLt5YUlQQn32Z6/zV/oGDOhFmzbO&#10;D8zdjY/X2et1nN54cyb5/cHnFJbU/eTjV6h16+Y8Ur3vv/+ZvyrXu4dAJt6043CmQpu2BR9DzRL4&#10;ixrCcsulZUTf/STT0LFeGqL++GaBHJirezJaJgtk0U6faPBYgjvtEF9wLMErdbXzFUAVPoXcH6rX&#10;G05n0A4AdswUDLkoWYxN5BEA0KM4Ssgx43lStvzl8/v9mptyo9HolQx3mcyW69T3lY1HGz+jYTAN&#10;Hz78T3Yu4aEKixYtGrtw4cJz9J5vAAAAAIAWErwADZQsy9b333//zsLCQm3ZLKveNQwiUWrP13WB&#10;JXkHkc3+b/W/24bHKrE5vOnudbSu5HPyKvoz/gCgnE2Ko74Rl5IkmHikkk9R6MeyfPqlrADzeKFG&#10;WASRbotJJpNOJdbGLC9tzUHFeF04VCLThqzK73VkpJ169OjMV9UzGg2BStuTxWb5fvHFAr6qNHr0&#10;meqPYXxVPVa5u+DH5XxVbsIFlbcYs76SAwnYqlq3qJnntqwimFXrTrnPF5ihe9VtPtq2SwnEq8O+&#10;V9HRkTRixEC64IILFvNwBVa5O/UViaopWm7QiksUKiwK/stgD9iFGIzQAC3ftlKKXC3n8WWFuLi4&#10;PNPQMerBg0cJANVRXGXk/Pglog2/eX0+n6ZNisFg8EmGG40m82VNKrnLCGIs/b7ivLHR0dHBw/tV&#10;DofD9swzzzx78OBB/fYlAAAAABAEd2UADdSKFSsGzJ8/f0J11bsm84Ukikk8UldYkrc/2ezP6s79&#10;ZTNFMz1baVXxTHLJxTwKAFoCJRm7UjvLYPWV9qO6RPbTS/lptNej6ZoIcFI6mKx0mlk7cNTjJ3rj&#10;HweVeTVFFlDDbl9UEqiaPuLhh29SP0tr/1J90eIV5GF9jauIiYmk1159hK+OTlZ/0wcPZvBVuaED&#10;yn/frGL0lXfUg6gKto+gjX4X+uPmV/+Vy1fKNGx8ebXunO/kQOtnPQaDRN26daCnnryDliyeSTu2&#10;L6KtW36kNq2TacmSJefzXxbAkrpTXzbQOcMb5y0Sq3L2Bf91kMVicQomFEpBCFk9/3+bSfn5+XE8&#10;EsA2BJR0H5IgNmvNIwAQiiV3Xd9MI2XNL16VZgcNS+6K0oUGs+Ua9T3VFFvks2cGQ9RrhP46G9WJ&#10;Nm3adNrzKlmW0V4CAAAA4Bga59MLgEausLAw7uOPP76x2tm7hkEkGfrydV1Tb9gM/chmf1r9mf0e&#10;gh8asiRvnnc/rS6eSWX+3EAEALTYPN6utvMp1qD/EDXL56GHc/ZjHi/UCKsg0ghbNEkh52xm9SEf&#10;bcjEcVabDpfItHR/5Zx6VmU68aJz+ap2/ef1GfxVOUEQAolQNv/3eOTm5pPLVTl+gVXAtmlZfhwt&#10;/Fkmd8j4fZuVKCHu5BOKbIbsNXf6aPw16nG5Rb9al/0Z2O//oQen0Lq139Gvv3xK9957HfXv3zMw&#10;u/iBB1+hz79YwKqPK34j7Pf9yTsGuv6Kxnt7lJXDX1QRHx+fJ9jrYpwHNCRyhouMP5eWhW4kZRV3&#10;pnMuLX/DAICG4nGTZ9m3pPz6lUcvuStJkl8QhhqstgfVzyrteIymgiW22fcgNja2gIcqsIrnH374&#10;YcLnn38+ST0H4WQDAAAAcBRI8AI0MOxBy4oVK85Ub3ou0qveVW8byWSeSKJ47Jl5tUckydCTrPan&#10;yGA8Q12H/jYVyvcdoDUls6jQl66u0GgWQA+bx9s/8ppq5/Fu9TjoFczjhRrAztLj7HEUK2m6CFKu&#10;U6aV6cEVnlCzzv+yMGi70z13X3vcCdZT4WbZ15DW3LfffhV17KgdtVCdn376PdCm+YgObQVKiKfA&#10;/Nu7H9duDGBfP9H2x+xfX1Kq/t4e8VGfs7z0/U9yoIo3lM1mpauuvJBW/P45bdzwAz322K3UsmUS&#10;mc3l7e7Lyhx0113P0zffLA76PbMvz//MQJdOaNy3RvtSlcD3sqpD9vy2QhRaNEMlxS2T8/UU9f1S&#10;pqmecw65MMbQsTdfAUBVittJnt++JWXeVJfH49HMWRFFURbFwZIt4gX1o1d7bd/UiGIyudxTYtn3&#10;hYcq5ObmJr766quPbNq0qTsPAQAAAIAOJHgBGpjt27f3mDp16l1FRUXRPBTEYOgdaJNc/0SSpE6B&#10;ds1G41B1rc1FF/rSaF3JF5Tl2YkkL0A17FJ8YB6vQTDzSCW/Uj6Pdynm8UINaGM002h7rOZszdoG&#10;z9rsIqcvJDMENWJZqof25FdmK1ky8tFHb+Gr2sX+W1deeWGgYpjN8r3yigvpmafv4l89PrM/n89f&#10;lTuSJJ37gz+QlA01dKD2euBoWIXuh5/J1GWwhz6ZI1NIN+mAuLhoeu7Ze2j1P1/TO+88Rd27d2QP&#10;0vlXKz33/FT67vufNcndJXONNGpY478t2puiTfAKMQbcEUIQ36pCMq9xa5qex8XF5ZvHXYfqXQAd&#10;isdF7sWfE331X6fL5bLwcIVAclfqL9rsL5Ig6HYmboJEMpkvIkHsrvsptGPHjh7PP//8c6x7GQ8B&#10;AAAAQAjczgM0IPn5+dHff//9Rb/99ttI/epdI5ktV4XRjmBWpZNMVvtzZDQOC6xDlfgzaXPZPEp3&#10;ryeZdMpxAJq88nm8bS2D2bYJHqvkkP30Yt5BzOOFU8baM4+yxQTaNYdKKfTT8lRv0IxYOHWsNfNF&#10;XxdVVO+y1sKfffZ64Oe6ctutV9DOHYtp1aqv6b//fYJOZO7voUNZtH37Xr4K/P6VsZf8PrTEkt7i&#10;yVdMztBkIjO4//H/+zOyFBpxkZfue9JHhTqj+9msYJYM37xpAd1559XUvHki/4rWnDkL6eOPv+Wr&#10;cgZDeXL3jP519/2uTyzBG0rqYOOvAMqrdz3zMqm0tDSodyx7b5cNvjBOjKn+PQbQVLG2zO6Fs0ha&#10;OLPU6XRqhuqy5K4kDRFt9n+TICJXWZUgRJPN9pRuq2a/3y/9/PPP506fPv0WWZa1O10BAAAAAAle&#10;gIZk48aNp82YMeNGvZZPLAlkMA5Uf4xQX4fXW1sUE4m1oipP8mp/bw5/Pm0tm08HXP8gyQugo3we&#10;72iKNbZVV9pERI7fSw9gHi/UgK4mK/WxRPBVJb9C9MlmFxW4UCtek17+y0GeKh97bdu2pFFnD+ar&#10;uhMVFUFt27TQrXo9ms2bd5HPV/kHiIyMLB42bNjfr7322v16D7lZ3nrEkGMnU1li+L8f+qnbUC+t&#10;26RNSsbHxdBTT95B27b+RA8/dGNgru7RbNiwne6978Wgyl1WhLhsXtNJ7rKW1rv3BX8vWdJO6ogE&#10;L1Tyby0h4xqXgy8rJCcnHzb2H1n+JgaASl4PuX/8hCy/fF5YVlamuYBiyd0JEyb8YLU/qb6u/dEL&#10;DZFk6Ewu962xBoNBcyNTUlIS9cknn1y3cuXKgTwEAAAAAFUgwQvQQGzfvr3Lxx9/POXAgQPteCiI&#10;IESQxfJ/6s/hublVEGLJFvEymUyj1ZX21OOWS2h72QJKca4kWcGsR4BQbB7v6RFXklXU7c5OO9wO&#10;ein/IObxwilpIZnoAlus7gXiyjQvbcrCJoKawqp3/7exsvKeJVd/+H4aXzUMn3z6bVDSdNy4cQsP&#10;HjzY8p133rmXh4JE2omaNzt6gojN7r3wah/96yW/ph0zayN9113X0MaNP9C9915XMVv3aA4fzqbx&#10;E24jv7/y3Mjy2Kxyd2C/ppOsyslTKD1DmywX22ry8NBU+RRyf3qIHA6HJuuf1/3Mlpi9CxCCJXd/&#10;mUu25XPyCwsLNX2X2Saa0aNHL/l1+VWTRLE5j4KWgUym82nMmDGL2PeMByvs3r27yxtvvPGgLMua&#10;ueAAAAAATR0SvADHQTkK/ktqFWvNPH/+/InffPPNpeqNjc77ls2vmUgG4xnq6/B9WCkIkWS1P6P+&#10;XsepK2N5sAqv4qLtjoW0x7mc/IqHRwHgiPJ5vJeQUdA+kPeTQj+V5tMSzOOFUyAJAl0YEUexkvYc&#10;neeUacVBb0U7YTg1Y+YUBiqjj5g48Vxq2TKJr8Kf0+mi339fzVflpkyZ8vE111zzhX6nEaJ+fcRA&#10;crU6Py6VqetQDy37U9bMiu3erWOgjfSzz9xNVqtmvKGukpIyuvSye8jlcvMIuxYh+vfjEp056Piu&#10;l1iBMks0e31EZQ71mqyAKCtHIfVfXRFjv6ZurghPnke9rHJXfhsCWLWUmISul6BSj1/f+iJSVhZr&#10;dvHEx8fnmS+6Sb10P/aGCoAmw+8nz58/km3Rx7nqvbpu3+UhQ4b8tfLvKWMkqbO6wqO3oxHEWPpt&#10;xTXjmzdvnsFDFdjzj6VLl45+5ZVX7kGrZgAAAIBguMoEOIZjJXEDWV6Oh2rc6tWrB82YMeNmvXaH&#10;jCi1IpP5IvaqPBDGBMFGVtsTZLZcoi6092cssbvLsZT2OJeRTwl5EgnQ5AnUzNil2nm8rHr3+bwD&#10;tA/zeOEUxEtGGh8Rp9kuxD7kvtzuplwHthCcqpdWOmhnXmVrYzb39pmn7+KrhiE3tzCoKpYlC+Pi&#10;4gr++OOP4TykcdXk6q9TnnrFT5ff4gskTKsyGCS6777r6KefPgq0kT4Rr7zyAe3alcJX5S67SKR7&#10;bwk+f7IrOId62szJVWjTNoVeecdPl0zxBX4MH++lDgM91LK3h9r19wRedzrDS8m9PNSsu7oe4KGu&#10;Q7w04DwvXXe3j+Z+L9O2XQrJYfY2KS4tT0hXZTabXWTG7SCo74EiHw2e2/xnn89n4KEAVk3nOO+a&#10;eDGu4Ww+Aah16oeGb/tqsnz7bn5eXl7LclQ8AAD/9ElEQVQCjwbp1q3bzq3bHjsTyd3jJajXQp2p&#10;qPj2FiaTSbPTm3UWYKOqfvnll2GKojSd9hsAAAAAx4ALI4CjONGkraDiL2vM7t27Oz7zzDMvzJ07&#10;93K96l1BsJDV9i+e4G04b2lFcZPb9T/1x6fqaxePVhLUG+HO1rOpk/rDJLJOcThdARzhURy0uvhj&#10;yvXuU1fa01Q3k42+SO5GcVLQc1qA4/aLo5Duy95HpXJlEpIxqp9CUy+IpOv7HF8FJWjtK/BTrw/z&#10;SeZvXXbpMOvT12jMGDZDv+F45tl36L33Puer8ofZ2dnZzaqrZGKVuylrjdQsIfjznCVWJ9/goxV/&#10;a6t2ExPj6Msv3qTTTuvOI8cvIyOH+p42gVX+8AhRp/YCbVhmDPx38gsU2rVXoc/nybRqnRJoYVxc&#10;wiqFAs/uTwn7s8ZEE004X6SXnzAEXtc3Vh192c2+oD+b2NxMUT8NYKX7PAJNlWdhNtGL6Y7Q9sxt&#10;2rQ5UPjA9LZiYkseAWjiFJl8ezaT4b/3Fuq1ZWZYO2Z75HskSR3VFc6vJ0JRimj8uA8/+/zzz68J&#10;TeSyDSdnnXXW75999tm1rVu3TudhAAAAgCYNWwkBqnGiyd3akJubGzV//vyLvvvuu0n6rZkFMhrP&#10;IZNpbOB1Q8JmBZstU8hsvVV9rRn1RQrJgVbNrGWzSy7hUQBg2DzefhFXkE2K5ZFguz0OeiHvAObx&#10;wkk73RxBvczaUWde9ZBasMdNLl+9f0Q2SBmlMg2YWVCR3GVGnjWowSV32SXSN98s4atyrVq1Sq+a&#10;3GUPYvnLgAj1cIqLDb5W2b5boT4jvfT7X8HJXZb0njB+FC1fNuukkrvMhRfeEpTcZRXGt10n0sU3&#10;+KjHMC91HOSl8y/30ayvZNq9T6GCwkDHzaDfx8li/1nWyvmTOTLd8ahPUzlbH9Zu0v7BxDZWJHdB&#10;PWAV8v6Sp5m9y97DWd3ObCvGJ/MIQBPn95FvyyqyTnsou7rkbuvWrdPskVNJkjqpK5xfTxQb6fT9&#10;/POubdeuXSoPVWAJ3z///HPYc88994z6+Y55vAAAAAAqJHgBdIRDcpdZv379wA8++OA2l8ulWyrF&#10;dgdbbLerd0INcyYWqz62WK4lq/1p9bX2Ho0leQ+4VtHG0rnklAt5FAAYuxRHfeyTyaTz3mEpjZ/K&#10;CmhRWT7m8cJJiZEMdHlkou6F4h8HvbS3ILiyF47PY8tKyeGtvMSw2aw0Z87bfNVwpKYeotzcfL4q&#10;TwQtX778bL4MiIyMLOYvAy66QCRDlc7IrBXyiAleOpQRfMllMhlp6rtP04wZL1Hz5ok8emI2btxB&#10;aemZfFXpoWf9tPQ3mdIPK4Fk7olgSWfWLpq102av2e/zyPpo/l6rkFjPz/jZn5X9PkKvbqWeEfwV&#10;NGX+VCeJK0s1c1GSkpKyTOddzm44eASgCfP7yLtpJSXMfTU1JyenGY8G6dChw77Cotdblyd34eSo&#10;1wqGXpSVfVN7u91exoMVWBv5b7755pKpU6feqCgK2skAAABAk4e7NYAQJ5vcFdjTvhp08ODBll98&#10;8cU1+/btY72dtAQzWay3kCi24oGGykgm0/lkj3ijmiSvQpmeHYF2tA65gEcBQD0J8Hm8Z5AoaFsx&#10;uxWZnss9SHsxjxdOArtAHGmNpiSDdgNRsVuhudvd5A+LrVANx+ESmb7aUZlDEUWRVqz4/JgJwnD0&#10;96qNmvm7fr+/In3L5uc5nc6KakB2hXTd5ZXZ3b/WlCd3Q+ftxsfF0MIfP6TLLx8b+P6crOkfzAmq&#10;3mVCZ4uGYpdx7O+CJZXPGTWEJk06jx58YAp9Pvs/tPLPOfTnH1/S6n/m0f59v9LOHYvon1Xf0MYN&#10;P9DaNd/R4kX/oyuvuDDw5+b/ugrqH6ne82Os/fSBtOA3rPrnVQzdkeBt6pQyPzlf3k9ut9vMQwHs&#10;+Cg867LmUnJbHgFowlhyd8Mf1HrhtJ2pqanteDRI586d92TlPNBRMnRVV6jcPTUGMprOpttvv32a&#10;JEma7VisevqDDz645eeffz6ThwAAAACaLCR4AaoIl8pdZsWKFWd9/fXXl1TXmtlkPJtM5gsDrxs+&#10;kQzGwRQROYMEQW9QnUIFvoO0smgalfizeAwARMFIXWznUIJBf8ZXkeyjO7P3Up7fyyMAx49V8U6I&#10;iNccWeyD8psdbjpYhCreEzHo4+DWzFdcPpbatW2Ycy0XLvyNvyrn9XqN/GUgMXT11VfPrhqz29j8&#10;2/LXP/0q0/mXe8kTclrq1KktLVs2i/r168EjJ89sqvhPV4slc9u2aUGXXTaGnn7qTvru2/do544l&#10;tHbNPJo792366MMX6V//upXOP384de3aPvCjTZtksqt/mPj4WGrdujk1axZPBQWFdPsdz9CXc34k&#10;j8cTtCOCJXZvu15Svyc8UE+86vc6ryD4ElcURVnspB2RAU2L768CMm31hGy1KK/eNZ81UX1D43EB&#10;NHGyTL7ta6jjrzM379q1i2VvNdq3b59yKOOGzkb1fhaP2GoGG+H04UfDHx4+fPgKHgqyffv2Hq+8&#10;8srjBQUFuq2yAQAAAJoKXH0CcOGU3N28eXOfqVOn3lVWVqZbWiGKzchsvUV91TBbM+sTSDL0oIjI&#10;6eqfL4nHgpX5c+nPoveo0JeursLmrwugXhkFG/WNuJTsUjyPBGMVvM/lHcQ8XjhhLCc13BpNdrFK&#10;X10urdhPi/ZpihWhGs+uKKMcR+V70GIx01tvPcFXDQu7XFq1aiNfabG5eSkpKR34MmDMOSIlJQr0&#10;wyKZLrvJR76QmbRnnnk6/bTwI2rZUv/z/0RdNPFcTWU0qwgOVOeeM4TefONftGnjfPrrr7k07b1n&#10;6Z57/o+GDetPsbFRgb+bY2Hfg5ycfLrppifovNE3UEoKuy4JZrUQvfKURFdOqv/bLZZgdug0cxCs&#10;uBVsyhSHnzzfZWlm77Lkf+Ggsc2FqIqR2gBNk3qu9x/aR52XfLBhy5YtvdVzv2a7TnJy8uGs7Cnt&#10;Tabz1NWxNxfB8RJIlNrQ2nVXns02nPBgBfZ3webxvvDCC0+qr9GqGQAAAJos3NUDqNSbgrDJFhYW&#10;Fsb+9NNPY9etWzeAh0IYyWy9kSSJl8I0MpKhO9kjp6t/Pv3O1G65hP4qep+yPbuIzegFgCPzeCeR&#10;WdTuCWEnNzaLd2Ep5vHCiTvdbKceJm2Vn1c9mJbs95APB9Ux7cj106t/VxbIsVbAixf/T5OAbCi2&#10;bttDxcWlfBWMtVJcsGDBheyhKw8FKnpvvOOn0d+v/PSKq26X5aqzb9n3YsL4UfT57DcoLk6vg8fJ&#10;GT5sAN1665XUrl0ratWqOd111zW0+p+vad3ab2nunLfp//5vYiDZazaf+EY51pr6hRenUd/TJtD8&#10;BcuCWlUzLJl61lCRfvveSHffKFGEdvpEncvJ4y+qsNvtpfU+HBjqlX9TCUnrnC6+rNC8efMMY/9R&#10;5QczQBPmP5xCbT57ZtuGDRv66SV34+Pj84pLHmhhMo9RV41p43W4YF2++lNx6c1JeiMQWNeMzz77&#10;7NpZs2ZdLsvysXdnAQAAADRCSPBCk8YSuwxfhoV9+/Z1+PDDD2+q2tqwkqDe5Awks2mS+rqxvn3Z&#10;DLwOZI94kwyG0wPrUB7FQWtKZtEB1z8kK2g9C8DeJ4nGztTWMpgkQXvq8KqnuefyDtAezOOFE2QT&#10;JbolJlk9rrTn4hUHvXQAbZqPKqNUpkEf5we1Zh4ypB/16tmZrxqeNas3BypY9UyZMuV/hYWF0aHz&#10;eFNTU9tfddVVX1YdO8GSu7fecjm9//5zFBFRs62CjUYDPf/cPTyp+12gBTNL9p5MQvcI9mdeuvRP&#10;6t3nQnrnnVnkCekxzd4ifXsKtGqRkX76wkB9eoRPcmz7bkX9/fMF17x580whQludD02ERybnu6nk&#10;crmCKt/Yhoy8085tKbXrxiMATZOcc5jK3ryXtm3b1pOHgtjt9jKX5+l4NisWlbu1yaheR4ym6667&#10;7hPWXYAHK+Tk5DR75ZVXHlm+fPmZ6ud0+HzwAgAAANQRJHihyQq3xC7DbkrY3N0DBw6046EggmAn&#10;s/lS9UXj3yEsSm3Jan+KjMYRbFUerMKrOGlb2Xza61pBfiR5AQLzeDtbz6YEYycSdDZGlMh+uj1r&#10;D+bxwgk7zWynTkZt9zuHV6G3VzvJ7Q+7j9Owcem8IvJUyYGbTEZ6f9qzfNUwffPNEv4qWHx8fO5j&#10;jz320uOPP/5y1YesycnJGXfcccf7VWMsucvm2z733L2nlHQ9FtaWmVVKs59PxaFDWXTFFffT1dc8&#10;RNnZ2nJYliz931sG+vsnYyCxe4r/uRq37A9Zk+BNaZ3XVbAb+AqaFPVY8PyaR8qOKn3jucDs3XHX&#10;ERmQsIKmS87LpLI37iE58yCPBGPJXRJetJffp+K9UtsEIZLmzB11S48ePbbxUJCdO3d2v//++99M&#10;SUlpw0MAAAAATQYSvFAvWHL1aPgvqzV18d84GUuWLDn/o48+uqlq5UslkUzm8WQ0jeTrxo5V8rYj&#10;q/1hMplY2yu9JK+LdjmW0g7HT+RXMAsSIDCP134xRUiJPBIsxeuiZ3IPkAPzeOEExEoGGmqN1tk2&#10;QPRrqoe25aCKV8/NC0toTUblsFmWaFz266wamzNbHxwOJ63foH2+yqpqVq1aNcRgMPj++uuvM3k4&#10;4MCBA21DK3efe+4euu/e6wLfk3A3d+5PNHDQxfTrsr/Z9SOPVgpUPOblxT/wtI/OvNBLT7zspyXL&#10;Zarairo+sd/yrn3a37fULYJdakETJGe5qc0nwo6q70uGvY+Lx9/WXIzWn+kP0Oip18esctcx7XGS&#10;0/fqPi9gyV2FHrAbTfqbkKE2iCQZulJK6o29Y2NjC3iwgvrZLGzdurX3HXfcMZ2Nu+JhAAAAgCYB&#10;V6TQpLDELsOXYUX9bRk+/fTTa/Pz83WfqohiMzKaxrJX5YEmgVXdtCKL7YFqk7wssbvf9SdtLvsu&#10;kPAFaOpsUhz1sk8iixjFI5XYyW+xo4AWlOZhHi8cN4kEujQygSyC9hzMWjRvyKpMYkK5Dzc46bMt&#10;lZ9JLKn59NN3UbduHXikYcrNLdSZOSvQI4/cJMbG5O95+un7Dvl8vqCyUPX6piKNyCpp3/jPY3Tb&#10;rVcEXoc7Vq17/wP/1rRjror9+dhYjcJiog1bFHrzfT9Nut5HCd08dMUtPsrKqd/LzsIiokMZfMGx&#10;RJ6hTyRfQZPiV8g9+zDt2bOnC49U6Nu370bjgLPZm5pHAJoQRSZ/xgE6d8VH3/p3rWePDDRvhIiI&#10;iBK//3K70XShukIHhLolkcE4hJ599tln9Obxsg0rv/3220j160+rr608DAAAANDoIcELdY7dLfGX&#10;darqf1c4Bv7LapzejSLD4r/88svI+fPnT9D/NRKZzJNIklrzdVPCWh0mkNX+CJlMF6hr7c20rPgo&#10;zbWGNpbOJY9cxqMATRWbx9uRz+PVtj71qafC5/MO0m6Pg0cAjq2r0UqDrdpNAz6Z6NNNLrRprmJZ&#10;qofuXVoa2FDx/+zdB3gURRsH8P/u9bs0QhJCCb0jVekdBAtFBVREQcWKooLdD+wgKjYEFUGaIggI&#10;KCiKgnSk995LCuntev1mNhuSy10AIeWSvD+fPLl5Ty5X5nZn992ZN9cdd3TDs888KLfKLl6DNt9w&#10;StKiRSO8/NJjSEhIxk8//S5HffGE7pQp4zB8+F1lIrnLrVn77xWTu4Xhb5HVBvz6pxsd73TifGzp&#10;fT9MZg8ys3z/vhBV/st9EF+usxZU2aA4X3C1IJVK5Thav3MbweC7nSek3GMbbXdKAu7a//MPv/76&#10;613+jsf5zF2Hc1CwRvc4BMG3bAUpfvx9f+ud1l+OGjXqG36hkhy+jNcUnz179qOLFi3i51ToXCch&#10;hBBCKgQa9JASxQbaJX6Gi/9NTm6WqtTUVL/TJVJSUoLef//98Waz2SCHvCgUdaVatIJQcVccEoQw&#10;6AzjoNbcxVq+JyXdcCHedgD7TEtgdWeySEB85ISUCl6Pt76uOyJVDfklEnI0j8ntwtOJp5BE9XjJ&#10;NVIIAvobwqHycw3U3kQHtsfRLF7uYJIT/RZlwp1vF1SrVnXMnfOh3Cq7+FBq0+ZdcisHX2J53tyP&#10;pNvr1m+Hzea/XAL//2bOeB8PDO3PL7KTo4GvfbsWCA72HZqpVEqpdjD/rdNppd+FvS4+g/fgkdIb&#10;k/CnVTBHzZfSFnR+qoGQ8o11Q/vKJFy8eNGnTmWLFi32q7uzMbaflRoIKe/cmanot/2HBQsXLhzm&#10;r1SSVqu1Ol0DDVrdKLZN9Xu4TkqEwN7/EMyZN/AFUWzhd2OVlZUVyuv+b926tQMbt9AGjRBCCCHl&#10;Hg14SIkpjSRrafzNK7FaraHyzcv4gQc7mHyY16xjt/2cHVRArb0fCmVTuV1xCUIQdPqXodEOZrd9&#10;r5z2wI0E2wFpueZsVxJrB9THT0iJ4vV4WxjuQbDSf73P8w4r3uP1eN1UP5VcmxYaA+qofLe9DtaF&#10;fjpi5St/Vmgn0lzoNC/dK7kbGhqM33/7tszMWL0SnsDs06czlMqcc988afvD95NRo0a01P7+++XS&#10;74LUahV+XjIVd911qxwpO+rVq4ktm3/C+HHP4KUXR0rJ7H+3LsK+vb/i3Nl1OH1qDXbtXIrZsyah&#10;7S3N2Xui8LtBbdyg9JLaTj/PSK1W29gAVG6RioLX3lUvzcwqeLzBZ+8e6zb8FjHMf/1+QsozjykL&#10;ljkTsXjx4vv9JXf5csAez0CtVjea7Qf1cpSUnpzVvfRBE1C1atV4OeglPT290r333rt4165dt7Dt&#10;Ha2lTQghhJByrfTONpAKhw2uA+ZM0tWWYb6e53q1x+SOHz9et1GjRmfkpuT8+fPVevbsufHMmTP1&#10;5NBl7CE9CkULQR80kR3IVMTlmf3zeKywWWexnx/Zbd8lmQX2X5S6EZro70SosobUJqRi8iDJcQJ7&#10;s3+CxZ0hx/LwWZkTImrj/uBIuuKLXBVf3vuz9Dh8kxHvc/lMrVAF1j4YhpiQitmTjqW60H5OOqzO&#10;vHdGq9VIyb/o6PKVNNmyZQ9W/7UZt9/WBZ06tZFiTqcL9wx6Fv/+u1dq56pUKQTLlk5D8+aN5Ej5&#10;4Xa7cebMRYwb9zk2bNwhvQf+NG8qYMefKrlV8nbs8aDHPQ6vfG5kZGSSbUGdKJGWaa447G6YXj8O&#10;x9pUOZBHdUsvGEZ/xG5QfyAVi8eYCfN378Kzd4OT8UkE8osfRMWDKq20LDPVLQ8sHjgd29lR/stZ&#10;2dnZfteWb9GixYFPPvnkxT59+mwQBIGWmiGEEEJIuUTnc0mJCJTkLk/CcnKzxLG3wevMCWtrJ0yY&#10;8Pa5c+fqyKECNIJaMwSiWFVuE47P3tVoRyKnBpLvMll85m6i/TgOGJci0xkrtQmpmAREKOtK9XiV&#10;gkaO5XGxTfOE1As4bKPa1eTqlGz3+VBIFAyi79KuF7NcWHvOXiG3tglGN9rN9k7u8lmuGzf8WO6S&#10;u1znzm3w3rvPX07ucvz1Dh3aT5qty/Hli/n9f6z6rtwld3lil9ci7n3rI+jY6X6s/edfv8ldlRLo&#10;31fEP0tLL7nLHT3p+61MCzFFiRGl+7xIyXJsz4R6m9UoNy8LDg7O0g55hpK7pMLxmI0wz3wH2LfR&#10;4S+5y5eyHzdu3ERK7gYqAUrVLXC6Hgvh9ZHloJeDBw82//DDD9/YsWNHKw8t10wIIYSQcooGOaTY&#10;BUJyV87rlvo0zvj4+MtrpfKDjNWrV/dYsGDBMLfb7ee7yA9aOkCl6sJu08pCBQmCDlrtQ9Ab3mG3&#10;g+Rofh6kOc9jd/Z8ZDkTpDYhFRGvx1tP1xVR6sZsq+K7qeH1eJ9LOo14p//amYTkV0WpQnedT7UB&#10;aVnib/dYkGGtWNtau8uDDnPTYcu3PjVfuvjPP2ahbt2KtfLGg8MG4PChVVj3z/fSEsa/LP8K9evX&#10;ku8t++x2B5YuXY02N9+DBx96GQcPHudjOfnePFoNMPxeEcf/VWHht0oElXK5xj0H3Ox5yg2ZWEvH&#10;dw5yi5R7djfsyy7BZDJ5DZjZoZHH1va2EEW1Qq4zJaSc8lhMsPz4CbB/k4PxudqFL7cvKu5Wfj6l&#10;5zv+jzNJYFBCrbkPDmcvA6+TLAcvY/toYcOGDT0+/vjj1y5cuJBTT4IQQgghpJyhBC8pVqWd3M1J&#10;65Z+YjfX2bNn68o3kZiYGPn6669PKniyJZcghEKjHQ5BDJMjxJcaKvWtMAR9wd4vvyszSbV4/82a&#10;gTTHOdaqWIkHQnLxerw36QcgVFmdtXw3ibwe78TUC8iierzkKhSs/3TTh7I+5duPjqe6sOlCxblQ&#10;wGj3oNsPGbhkdMsRNrAWRSxc+DlatWoiRyoWviQzn7EbGRleLuoOcy6XG3+v2SrN1n161NuIjb3k&#10;N7FbvaqAt19W4MS/Ksz4VImqVQTI5YpLjY19Hfcc9H2uyjb+x0ykfHLuyYJqm8UsNy+Ljo6+pO54&#10;O9uw04WkpOLw2K2w/fEDsPV3u7/kLtt3uUWxi0Kne5YdX/LjcLoYJpDx1bx0+pfhcnfX8iW15fBl&#10;vK7yihUr7po4ceJbiYmJlK0nhBBCSLlDCV5SbEozuSvndQPuaOz48ePSOoXsrVFPmDBh3IEDB1pI&#10;d/gQodb0h0LRTLpNrkSUlmcKCpnJDsj9L4VpdWdKSV5ei5SWayYVlU4RjqaGftArKsmRPPxb8ac5&#10;Hb8YU6Rlmwm5kp76MNRWaeVWHrMTnr/O2KXZvBXB838ZsfdSXkk3ntCcNvUt9OrZQY6Qsi4hIRmP&#10;jnwdDz74Es6fj/NJ7PIcdpsWAv5arJISu68/r0BkROAMP9PSPUhMlhsyNjz2KBqW8rRiUnKcHljn&#10;xMJsNuvlyGWpDdtXVdQv5FCEkHKIJ3cdm36D57fZNrvd7rMueU5yt5WoD3oPghguR0mg44l4veEN&#10;dqOrin+Gcvgynsjnq6bNnDnzBbYf99kWEkIIIYSUZZQ5IuVKTlo38BK7uU6cONGIHVQIq1at6j13&#10;7txH/C/NzJeFqg+Ndhh7PTo5Qq5MYO9ZIxiCZ0BU+F8O0uGxYkfWHMTadsPtyTshT0hFIbD/pHq8&#10;mg5QCb7JOZ7Y/TAtFrttRroMglxRhEKFQUERPnNa+P7t1xN2JJp8zq2VO78ct2HBobzVAPnQ439v&#10;PI377rtDjpCyzGazY8qUeWjbbjBWrdog1d3Nj480mzUS8MdCJdb8rELXDoKU7A00fAZvSmrBpLTo&#10;Fqv41mQn5RD76B1b0+HZme2zPEd4eHiadtDTENTUF0jFwJO79jWL4V4w2Wqz2Xw6PtuPe0TxJlEf&#10;9AG7TStolTWCUEmayduvX7/f/CV5jUZj8KxZsx776aefBrDxKi1bQAghhJBygxK8pFiwQXOJ5gek&#10;rC4jNwPWpUuXohMSEiLGjx8/gR9kyGEvUm1Z3eMQRSoT89/wJG9dBAV9CaWyldQuyOmxYZ9xCU5Y&#10;1sDloXqjpOLh9Xjr6jqjmqYV+4b4DgHMbhdeSjqDcw4rJXlJoXjPud1QCWF+lvVMsbjxywlbuZ7F&#10;eybDhWG/ZHl9R269tRPGjHlYbpGyig9ft23fj44d78P7E76G1WqT78nBR5pNGwpYu1SFratU6NZR&#10;hM73epmAcSkJsBdYsJLXlkRQKa8dTUqEJ82BejOV+/kSpXJIwg6ZPJY7R4aLlelYg1QMHpsFthWz&#10;IP4y3WS1Wn222vw7oVC0FPRBn7Nj8KpylJQ1/LNbt+HugS1bttwvh7ycO3eu9qRJk944cOBAE35R&#10;ohwmhBBCCCnTKMFLilxJJnelrC4jNwNeSkpKxMcff/y//fv38wykHyJU6r5Qqjqy23Ty7XqIiprQ&#10;Gd6EStWFt3KC+fDE7gnLWhwwLZdm9RJS0fB6vE31/VBZVYe1fDefsU4bJqVdRLqLZrqTwtVUatBD&#10;F+rTg3hid8EhW7mdxZtm9aDt7HS2L5EDTEREJfw4/xO5Rcoqu92BZ0e/iwEDnsKFiwlyNE90lICf&#10;vlVi198qdLxFgNqncmPgOXTMgwKTj+GsqlCL4WXgyZMbwz5326+JOHLkCK/34qVRo0bH1Z3uzLli&#10;gZByzmO3wfb791CtWZhlMpl81qcXBMHTu3fvNfqgCRDFCDlKyiZRutD7xMmHWkdGRibJwct4UvfQ&#10;oUPNX3jhhSmJiYlRcpgQQgghpEyjBC8pUiWV3M1J65a9sxKXLl2q8t133z1W+NLM9aDRjmCvz+/k&#10;XnJNRGkmL1+iSa2+XWoXxJdovmjdiQPGn+HwmOUoIRWHRgzCTYa7EazwPbfBN+JrzRlYakyBvWQX&#10;YyBliILtgvsaKkHpZ1d8MMmJTRcLTBssJ4b8nAmjPe97oVarsHbNPL7srRwhZdGKlf+geYsBWLz4&#10;D2kWb34Gg8H0xgsKHN2iQp8eorTk8eHjHpw8w+vbenAh1gOjSf6fA8z+Q272euSGTFFfz4ZGlNgr&#10;7zyZDjTbXHm30+n0WmpBqVQ6z93Uu7EQ4luPn5DyRlqWefWP0K/7KS07OztEDl8mCIKnZ8+e/2zf&#10;8VgfUawuR0nZpoRK3Q1G8xNRWq3W52pufh5my5YtXZ577rmpaWlpoXKYEEIIIaTMorNRpEjlpF2v&#10;Tv7f/zP5nwfkWSme3M5v69atHlEUec0rfmpN+jGbzYYrLc2s0Y2EQlGbt3KC5DqJUi1erf4lqNW3&#10;Se2C3HAh1rYXu7MXwOY2ylFCKo4QZVXU1XWRZvQWxOvxfp4Wi38tWeybUiA7QIissy5UmslbkMXp&#10;wV9n7OVumeZlx2zYGpuXuObDkT9WfYfq1avIEVLWsOEa3n7nSzz++DikpqbL0Rzs8/VUq1Ytrnv3&#10;7hs2bHWjSWcHqjW3o147B9r2daBFDwfq3OJAky4O1GpjR5cBDhw/HVid/sgJ7+fDX5OyLdWWrAic&#10;OzOxb98+nxWDGjVqdEzdmc/epdMApJxzOmBf+zP0f89PSUtLC5ejl/HtYceOHf/dsevh3gplIxah&#10;70T5oYZafQdGjx49VSpLUIDD4VCtXLlywOTJk19j4wDfAyFCCCGEkDKERrGkTGAHYBK5WSY0bNgQ&#10;UVFRXksDFTZzl71CqFS92E8ndtu3piG5HoK0zJbO8BpU6j6s7fu+euBGov0o9hoXwuJOZ21KZJGK&#10;Q4QCNTXtUEPTWrpdkNnjxv9SzuGE3ULfDOJXsKjAsJAov4PJ307akGAsP8s0x2a58dCv3nV3H310&#10;EFq2bCy3SFljNJpxZ78n8NVXP/LxmRzN4/F4hPj4+OqrVq26c+tODy4lecBL8jqc/L7c/4eP7dj2&#10;0gLs3u9Bu74OLPolMPo9f14JiXIjH0WtAC4aTIqEJ9MJy+fnULD2riiK7rOd77tJjKwmRwgpp9jG&#10;2XFgC/R/zE5l/K673Lhx46MHD7/QSalswVpUGqm8EYQgzJjZ/RU+Q1sOeeG1mL/88svnf/zxx7vZ&#10;/p5OwBBCCCGkzKIELwlocl63TE5nDQ8Px/jx46NjYmIu8OXQ+EkV+S4fCkUdaLQPstfrs3IUuUGC&#10;UAl6w5tQa/qzhu9Ms9wk737jUmQ5E6Q2IRWFQlCjif4ORKjqs5bvpjbeacPHabFIdNopyUt88B7T&#10;ShOEKkp1TiCfDKsHc/Zb4SgHm1ReT7jDXO+6u1WqRODjj16VW6Ss2bPnMFq1HoidOw/KkaJhdwA/&#10;LPFdFrk08OWjk1K8nwgbUnuECN/vKylH3B7Yl16CJ8Hm0wuFqrVFVfu+7AadAiDlGNsAO0/shWbO&#10;u2mpqamV5aiXGjVqxMbGf9BUoaCZu+UXX9GrBrbvfLZP7dq1z8lBL7wm81NPPfXtzz//fI/b7fY9&#10;UUAIIYQQUgbQaJYEpJy0btlM7ObiT//RRx/FJ5988krlypVTC5u9KwgGaLQPQaFsyFr0lSwOvKax&#10;Tv8aNJpB7LZOjubhM3cT7UdwyPQL0h3nKclLKhS1aEAzw0CEKKPlSB5+dnijJRM/G1Ng9dD3gvhq&#10;qNahnda38gDvO3+ctuF0us/KeGXOU6uykWzO6/+83u5fq2fLLVLWJCWlYuBdo5CRkS1Hrh0f22m1&#10;GgQHG1CpUohUn1e+6zKViv9/cqMUpWcCdrvckKlUKodYmRK85ZnrlBlVV4qn+Qx0OSThn732wZcg&#10;aGk1UlKOuVxwHt8DzVcvp/pblpmrUqVKYmb2FzX4BdZsa50TJOWUKF1In5o2sXZYWFiGHPRiMpmC&#10;Ro0a9dW8efMeoCQvIYQQQsoiyiaRgCJldRm5WSo8jHzzhvCHSUhIwMyZMx9PSkqKksMFiFCpb2U/&#10;vdhtVU6IFAtB0EOrGwONdiS7bZCjeXiSN9lxCgdMy5EmJXmLpBsQUiYEK6ugrrYr1H6+G7we71fp&#10;8VhvzpBuE5JfkKjAgyFRUPjZdR9KduFoilNulU2bLjjw5+m8LBkfosyb+xHV3S3DTp0673dJ5lw8&#10;gV+5ciV07XoL7rmnD8aOeQSzZn2Af7cuws6dS3HwwG+Y+uWb0Gg00uwf+Z9d1rp5YCQMzp73wFng&#10;+gpHODRCJRpvlmeOTek4f/58bbl5Wfv27bcrG/iU5CWk/ODJ3SM7UGnu2xcLm7kbExNz0WT5sIpC&#10;4X/lGlIeCVAom8HhHB9WWJI3JSUl8v333x+/aNEivlwz7SQJIYQQUqZQgpcEhJy0bunPdyiq5C53&#10;9OhRTJw4cfb69et7sof1eW3s5XoUyibQaO5jtyvJUVKcBEELjfZhaPUvsNu+iSye5s1wXpRq8mY6&#10;Y6U2IRUBr8Ebo7kFMdpbpNsFWTxuvJd6AQftJprfTrzwnVtrTRCaqX1nhVmdHiw8bCuzyzTHZ7tx&#10;56IMrz3BwAG9cMcd3eQWKYvq16+FKlW8z/2HhgajY8fWmPTBS9i/bwX27f0Fy5ZOw8wZEzBu3Cjc&#10;NbA3GjSoDa1GjZdf/hAjH/sfLl1Klv91Dj6K7dxOwLOPBkYtx0PHPD5LRYtVNXT0V57Z3XCsTPSp&#10;vavRaGx7GvfqIuj8jX0JKQdcTjj2bUS1ZZ8dv3jxYowc9VKnTp2z6RnjYpRKfqEDJXcrFgFKVTdY&#10;bUMKTfKePXu27pQpU17Yv3//Tf7O3RBCCCGEBCoauJBSkZtIDYSkbq7c51QUUlNTMXnyZEydOtXM&#10;+F0LTRSjoNU9D7XmNtai5fJKlgsOxxaYja+zz91ndUWJVgxG2+BHUFlFy3eRisPOvg97shfgkv0o&#10;a/luErvqQjEpsjaqKzX0rSBevsu8hEmpF9nW1bvfVNIKWDU0DG2ilXKk7Bj0cyZ+P5U3ezckJAjb&#10;ty1BZKTfVR9JGRIfn4SFP/2G0JBgdOrUGnXq1IBOp5Xv9eVyubFly2489vj/kJ6eJUfzaDXAhDcU&#10;ePphBRSBkd/FiNFOLFnhfXWF5sFq0L1aV26RcoVteh3rU2F58bi7YFkYRZ2mCHp9OoSgUDlCSDni&#10;Ysd1B7ei3uoZBw4ePNjcX3IuJibmQmra0zXVmttZq+yNR0jR8HiMsFq+gVKx3MiXZpbDl4mi6O7V&#10;q9c/CxYsGBEVFZUghwkhhBBCAhpdw01KBU/scnKz1BVlctdqtWLRokWYO3duYmHJXUHQQK25Gyp1&#10;V9ai5G7JU0Cl6gpD8HQIov8T9VZ3Nv7NmoFE+1FQTV5SUfAlmpvq+yNMWV2OeNtqycJPWcmwuMt+&#10;XVVStHgd3giF76p2mTYPVpyw+blcILDx2bur8iV3+ZBl44YfKblbTlSrFoWXXhyJxx+/F02b1r9i&#10;cjc1NR0PP/Iqhtz7vE9yl49k27QQ8PcSFZ4dGTjJXRfbRB894f2tY33Yo6hL9VfLK0+6A61/rrzZ&#10;J7mrULh0979AyV1SPrFDeNe5o2j8z5zdhSV3q1atmpCa9khNtaYva1FytyIThCBodU/D4ewbpFar&#10;C1SpBy/fIK5fv77H008/PS0+Pj5SDhNCCCGEBDRK8JIKryiTu7ym25YtW/DFF1+cTExMLKRAH6+7&#10;24f93M4OMsLkGCl5ApTK5ggKng5R9J/Mcnps2Jn9Pc5bt8PtcchRQsq33Hq8GtHnwnZpdiafqfmn&#10;OZ3q8RIvjdV6dNaFyK08btZN/jxjh9FetvpL29npXknpO+/sjho1ouUWqQj4mG7b9v1o1/5e/Pnn&#10;Jp+6vSHBwLefKLHxVxVuaRVYaxokp3pw7qLvd06spZNvkfLGsT0Du3btukVuXtaiRYv9igYt5BYh&#10;5Ys7KRZ1fv5o/549e9r4S+5Wrlw5NTPrqapq9UDWoouqCU/yBkOnH4Phw4f/wC+AkcOXOZ1O5apV&#10;q+58++23J7L9Pq1rTwghhJCARwleUqEVZXKXi4+Px1tvvbXl1KlT9eVQAbz+SxtotI9Doagnx0jp&#10;Edjn0BCGoE/B6yHzdkE8yXvQ9AuOmv+UbhNS3glsaFBd0xo1Ne0gCr4zHaweNz5KjcUum9FnOV5S&#10;cakFAY+HRUMr+A4tDyU5sTvBWWZ6y6StZqRY8pJ5SqUCH0x8UW6RisDpdGHy5O8wcODTyMzMlqM5&#10;+Kzde+4UcWq7GsPvFQNm1m5+ZgtgKzBk4XVYFfVoBm+5xDZXjnWpfBUhr6nofLnRo3XatxE0lNgn&#10;5Y87OR6mT5/HgQMHWvpL7hoMBqPFOqayWt2PbbgpuUvyCEIolvx812MDBgxYwbeTcvgyvi1dsmTJ&#10;vT/++OM9rG/ROVNCCCGEBDQarJAKq6iTuxkZGXjhhRewbdu2jv4OMjlRrAKd7iUoFLyuKwkMAhTK&#10;RtDrx0Op4hMffD86l8eO09aNOGT6lZK8pEJQCCo00PdGFVUT9o3w/U4kuuz4Ij0OFxxlb+ldUnzq&#10;qLRoo/Wd+e1wA1N3mcvELF6+NPP7m/Jqs/Olmb+bORHVqxeyKAcpd0wmMx5+5DV88ulsn1m7MdUF&#10;/L5AiQXTlQj27eoB42KcB84C85LsIW6tUMl3GXVS9rkTbVBtMpvl5mVRUVFJ6u538w2ZHCGkfHCn&#10;J0vJXVfcGTniTafTWSC8E6TW3Mn6PyV3SUECREUNrPnn7ntatmy5Xw56ycjICHv11Vc/3r9/f1M5&#10;RAghhBASkCjBS8qkG03OFnVyNyUlBZMmTcKKFSuc7gK1r3IJggE6/evyTFESWET2uTRln88rUKl7&#10;SO2C3B4nLlh3YJ9xERwen3NohJQ7akGPpoY7EaasKUe87bBkY2FWMoxUj5fI+Ozd7rpQKPxcFLAj&#10;3om9l5xyK3A98EsWXPlGCPXq1UT//j3lFinvUlLS0bPXCKxevYmPFeVoTn7siYdEHN2sQs/OgX/4&#10;dPqcfCMfIULNz2mT8sYN2L6Pg9ls9pqezWsuZ3S8K1qsTBenkHKEbZfdqQkwT3kJ7thTfo/n9Xq9&#10;WRDf0KnUt7IW1dwlhVFAqWyBk6fHtOZ1muWgl4SEhKpPPvnkrMzMzMpyiBBCCCEk4FCCl5QpPDHL&#10;CXxKTYDIzs7G3LlzMW3aNDOv2SKHC1BAox0Jlbozu01n1wITX2axAXT619jn1E1qF+SGC3G2/did&#10;/SOs7iw5Skj5FaSIQl1dV2jFYDmShy/PPC8rESuNqXAU7TUzpIzie7cBQZURofCdJZhidmN7fGDX&#10;Mj+e6sL2uLznKIoilv48VW6R8u7EiXNo224wzpy5KEdyqFl3njdViSkTlQG5HLM/J8/ybbLgtWEW&#10;q3ut3kvKCXeaHTV3Gk7IzcuCg4Oz1J350rR0uE/KCY8b7kvn0f3vr1a4Th2QTgnI91xmMBhMbs9D&#10;erX6Dtaivk+uJifJm218pyq/MEAOetm7d2/rjz/+eCzrbzQVnBBCCCEBiUa9pEzgR3Cc3LwhRfU4&#10;XGZmJmbPns1n76YVvHI+jwiVuic02iHsNh0XBDYRolgVOv2bUKm6Su2CPHAj0X4U+4yLYXKlsjYl&#10;tkj5JdXjVbdALW1Hv/V4bR43Pk+Pw7/WLKrHSyTRSjXuDKrkcymTm3WPWfusyLIFbj/p+n26Vy8e&#10;ev+dtDRzBXHw4HH06PkQsrPzlufmoqME7P1HhXsHimVqldsLsWx0UiD5IfIZvKTcce7IxOnTp+vL&#10;zcssjdqGilE15BYhZRyfuZsUh4H7lvywatWqfgW3bxxP0Dldgwwa7SNsAEvbO3KtRChVbdn47ym9&#10;Uqn0WWrG4XCopk+f/vTmzZvb+et3hBBCCCGljRK8JKDxZCwnNyU3Mnu34GPdCDbYx7p16/DVV1+d&#10;SEtLC5fDBbADBmVLaHXPsOcdKsdIoBPFCOiDJkCl7sNavjPReFI30X4EB03LkemMZS3vGn2ElCei&#10;oEJ9XXdUVTeHv3q8yS4HpqXH47Td6pUcIxUTH1h214VBL/pOdbyQ6cKas3Yp2Rto/rfehMx8yWet&#10;VoPXXntSbpHybP/+Y7j9jsdht3vPMO/cTsCp7SrUrVX2zudmZMo38hHCqf5ueePJcsI24wKvFe11&#10;TC+Kolvd4x6UmSnnhFyFOzMVA/f89MPChQuHuVwun46t1WqtTtedeq1uFDvmNshRQq6VAmrNYLaj&#10;bOd3NbbU1NTKzz///JSkpCS66o8QQgghAYcSvCQgSVldRm5eFijJXf5Qhw8fxueff77x1KlTDeSw&#10;F/ZUPQplY2h0j0GhqMUjOXeQMkEQQqA3vM0O9gayhkaO5slL8v6KdMd5SvKSck0l6NFEfzvCVXVY&#10;y3dbtttqxPysJGS6A7/GKil+TTQ63KwJklt5eG3bRUdtSLEE1vYywejGF9vzVubjQ405cz6k2bsV&#10;AJ+5e2e/J2Cz2eVIjhH3ifhrsarM5seyTd5DXj4mFaNoRlt54/gnFcJFh8+OV6jZUFQ1ay+3CCnb&#10;POZsWOZ+gMKSuyqVyuH23KbV6V9g2zpK7pLrIwjB0rF/tWrV4uSQl4MHD7Z47bXXPvB4PIWs2kYI&#10;IYQQUjoowUsCCk/CcnLTS6Akd7mUlBR89NFHP23ZsqUze2i/z0sQawga7UPsoLMjaxVSmpcENH6S&#10;QKd/CRrNfey2/yRvquMM9puWItMZJ7UJKa8MigjU1fJ6vCFyJA9fnvmn7CQszU6BvWg3t6QM4jV4&#10;7wqq7HeQueG8HYeSAutCgKHLs6Tkc64GDWqhz62d5BYpr3itXT5zN39ylydCn3hIxPTJSohl9CjJ&#10;5QLiEuRGPpTgLV88ZhfsK5PgdDq9DjL4EqPqXkMAFX3epOzzGDNhnvkuPHs3OP0ld3l/FxVDVDr9&#10;y2z77Ts+JeS/EMUqyMx6tbparfa+6ovh29ply5YNWrx48Z2Fnf8hhBBCCCkNlOAlV1XUyVF/+N/g&#10;5KaPQErums1mTJ06FcuXL7/H34Emx68A1WqfhFp9O2tRcrcs40lere459vMiu62Vo/l5pOTu9qw5&#10;SHOck9qElEe8Hm9VdTPU0XaGQvBd6pMndr/OSMB6cwZclOSt0BSst/Q2hCFK6ZtgyLB6sP68I2CW&#10;aY7NcmN7XN7SvAqFiMWLpsgtUl49OvJ1dO4y1Gfm7j333LO8R2cRcxa6sXCZGxu2uhEb70G2EXC7&#10;+ZhS/h8D2KUkD1LTvJ8oT1wLlSnhV564TpigPGSzys3L6tevf0rZqI3cIqTs8piNMM98B9i73lHw&#10;QgaOJ3dffvnlT3KWZabkLikKApT84nyhr5rvN+XgZVlZWaHjx4//4OzZszXlECGEEEJIqaMrz0ih&#10;eGL0RhKr1+pqCdgbeQ5Xe+z/itfd/fHHHzF69GgTU8gaUCro9KPBZ+9Scrc8ccFh3wiz6X+sX+Ut&#10;5ZmfWtCjXchIRKjqshZtXkn55GD9/6DxF1y07fI7a721JggfRNZGY7WevgUVGO8Zk9Ni8U1GvE8v&#10;qROmwPqHwhAdVPrXGd76YwY2XcxL8N5zdx/MnDlBbpHyqm693sjKMsqtHLknc/nwVwrIckehGjUQ&#10;FAQ0rCuAJ4F7dxVxSysBSgWf9ZPz/wSC46c9uKWPA858E+UNBoNJ+WdzgxBC49Jywe6G8ZnDcO70&#10;LrbM+7DmvucEbb9HqP4uKdM8FhMsP3wMz9bf2eG3w+eqQl5n+rHHHvtu0ZKhT4piZRahEScpOm53&#10;IoxZj7Lfvqs18753xx13/DF37twHIiMjs+UwIYQQQkipoRm8xAtPiHL89o0kVovKjTyH3NdRVOx2&#10;O/7880+8/PLLKYUndwWo1b2h1tzLbtNJtPJFAZW6BwxBUyCI4XLMm91jxras7xBvOwA3XHKUkPKF&#10;1+NtqO+Dyqp6rOW7id5vM2JuZiLSXVSPtyLjPaODLhihou++MDbLhV9P2uRW6blkdGNrrPfs3bff&#10;Hi23SHnFZ+26+XTcAtiwUeA/cvMyPprkP1bWZVNSga07PfjgCxd6D3YgvKEdtW9xYMRoJ/7d5ZHu&#10;L23nL3qkZZrzs4Q4DUIwjUvLC8f2TAj7zHkbL5kQWlnQ9BhEyV1SdrGNrcdmge33ucC/q+yFJXcV&#10;ii7i4iUPUHKXFAu+VLM+aAJ0Op1FDl3Gxg/i+vXre/z0008j2JiBdqyEEEIIKXWU4CVSIjQXT6hy&#10;8l2l6kaeB38t8s0iwU8ErlixAmPGjDmdmpoaIYd9KBSNoNXzpXwLyf+SMo4v23QLDEGfsQO/GnLM&#10;m9NjxR7jQpw0/wOXx6d8DyHlgkFRGfV03aATQ+VIHp42WW5MweLsZKrHW8G11Bhwk0Yvt/I4WCf5&#10;45Qd9vyFb0vBt3stXrV3u3a9BTVqRMstUp4FBxfNOI0nUpNTPFiywo1egxyofYsddds68Oq7Lvy9&#10;wY2ExJLv4yfO+P5NaXlmyoGUDw4P7EsS+KpCXokvnvTS9H8UQkglOUJI2eNx2PCRfd8oz6p5Nrvd&#10;7rOuPO/nothC1Ae9B4GSu6QYKZUt4MFwHe9zcugyfrH/Rx999Pr+/fubyyFCCCGEkFJDI+IKLjcR&#10;WppJXX/J2Bt9Pv4e80bs3LmTz9zduGnTpq7sof0+N1GsDr3hPShVvO4VXTtRvrnhdOyExfwJXK6T&#10;rO3b3ZSCBrW1HdFEfwcUAtW9I+WP2+PEGesmHDX/6fdihnCFEm9XroX+hnD2HaDhRkXEt4x/m9Ix&#10;KvEUXAW2k8FqAVsfqYSG4aUz04wndqtNSZFqAnN82LHt38WoV4/KqlUE587Folv3h2C12qBUKqBS&#10;KVG7dg3cdFMDNGlcDw6nE+fPxUnLOMfFJyI5KQ3pGVkwmy1sv+87+9cfvtljD4ubmgh4crgCg/uL&#10;CCqB6/9GverE3J+8n6P6jkjoP2wkt0hZxpdl9rxwxqdUTO3atc+ljfm6thhZXY4QUrZ47FbY1yyG&#10;Z+lXVkYrhy9j+2mPqGgqGII+Ycfd1eQoIcXH406DMftptt8/Lkfy8P54yy237Fq5cuWA6OjoRDlM&#10;CCGEEFLi6IxrBcaToDeaSC0K/pKxN/K8/D3ejbh06RImTZqEb775xm8NIE4Uo6DRPQGN+m725CmZ&#10;VzG44HTsgdXyNZzOvazt2+0Uggo1NG1wk+EuqASdHCWk/HB4LDhsWonz1u3sG+Cb9GiuMWBCRG3p&#10;N132UjFlup0YFHcEpx1WOZKD7+Sfa6vDBz2DoCqFznEwyYm2s9Mvb7nDwoJx6uQauUUqikuXkhEZ&#10;WVlaqYUv0S0WUkyX3+92e5CdbcLWrXuwf/8xrP5rM06dOg+73cHHnvL/WTi+am63DiK++kiBOjWL&#10;Z/jtcAId73Dg8HHv56N7uQ40wynxV+ax3azptWNw/JUiB3LwRIO61xBB98j/+EGJHCWk7JCWZV45&#10;G4q/fvS5eIHjfVxU3CQYgj5nXTxSjhJS/FyuYxA8T2RmZWX5LFukVCqdQ4cOXfj999+PYuMHkxwm&#10;hBBCCClRdARYgd1IErU43cjzKurkrsViwcqVKzF//vy0wpK7ghACtWYI1OrbWIOSuxWHAkrVzdAZ&#10;XmO/27K2b7d1eRy4aN2FfcbFsLvpmI+UP/zChQa6XohUNWAt3+/AYZsJszMvIc3lUyqQVBAhohJ9&#10;DJV8Bpx8Z/3bSTtOpJZOreaZ+6xel+U8N3q4fItUJNHRkVJil8/gLSy5y/H7+EzfSpVC0K9fD/zv&#10;f09jw/r52LvnF/y1ejbGjnkEtWpWu+Jj8OWc121x46ZuDikJm5RSpENWSWqaB/GXvB+XJ0YUDah0&#10;SHngPJDFOlGmzw61UqVK6ZoBIym5S8okj90G2+/zoFqzMKuw5G737t3XGwwfUHKXlDiFgq/q8VQo&#10;T+bKocucTqdy+fLlgxYsWHCXp5BV3gghhBBCihsdBZJSVTAhG0jJXT5bY8+ePZg2bdr+9PT0Qgpa&#10;qaHRPsh+HmLP3bcWJSnvRKnust7wDpTKm6V2QW64EG87gP2mn2F1Z8LjlVIgpOzTK8JRV9cNejFM&#10;juThc3pXmdIwPysJNs+1LWtKyhe+U79VHwad6LsU88UsF7bGlXyCN8vmwfyDeTOK+dDjnnv6yi1C&#10;rl1UVGW0bt0U48aNwo4dS3H+3DqsW/cDnnnmQames0KhcMn/62VseIl9hz3o1M+JS0lFOyaw2wGT&#10;WW7IVCqVQ6zus9opKWM8mU5Yp5zzqb3Lk1/m3g+EixFUP5yUPVJy988foV+3KC07OztEDl/G+3fX&#10;rl037t7zRE9RUUOOElKSVFBr+uHWW29dw/ujHLyMX5QwZsyYL44ePcqvdiWEEEIIKXGU4CWlJpCT&#10;u/zhEhMT8eWXXy46dOhQc9b289xEqNW9odEOZc+dZkZUXAJ4/WVD8KdQqTqytu9mlS9dG2/bj0Om&#10;FTC6EinJS8oV9g1AlLoRGuh7+a037WDb07mZifjVmApn0W6qSRnRQhOENuynIIcbWHbMBmcJ5/4T&#10;TW6YHXl9MTw8DNWrV5FbhFwfPhNYp9OicaO6ePqpobjrrt4ICwtLF0XRbw/ns20vxMqNImI0A84C&#10;KWWVSmWHhg75yjS2uXL8nQLlEbv3WvdMjRo1Lqq73cV2xvQZkzLG6YB93VIY1sxPSUtLC5ejXtq2&#10;bbtjz75HuiuUTViL+jgpHYIQhq3bnrudb2/lkJeUlJTIoUOHLo6Pj6cp5oQQQggpcTRKJgEhkJK7&#10;nNls5jV331+5cuVAt9vt93siKmKg1t4rDfgJ4f1Ab5gAlaoTa/nOVONJ3TjbXinJm+WMpyQvKVdE&#10;1udraG5BbW0HKeFbUIbbiTmZiThgM/mp1EvKOzXbxQ8NiYTKz65+a6wDh5KdJbpFnLbL4vX3Hnig&#10;n5ScIzkXuOX/7XS6YLPZYTKZpd9paZk4fyFe+klJSWfjJYu04kn+f+dy5bTzxysCXov333/34p57&#10;nkGbm+/GV1/9iNTU1IjCxpFVqwiIKeKyuAmJbHRR4C23hDiDxAi/VUZIGeHJdKDV2qgtVqvVayo2&#10;v3ggqVWfmmIlyimQMoZtqBwH/4Xut5lpfDspR700btz42NFjL7RXKluxlu+xFSElJ+eC7vTM92oa&#10;DAa/dZf4pIAJEya8w8Y9tGQGIYQQQkrUdSfVCLkRbOB7+fRToCV3XS4Xfv/9d4wcOTKlsANOQdBD&#10;ZxgPtfpO3soJEsJ4PFmwmD+G3fYna/mrOyogXFkLrYOHIlgRJbUJKS9MrlQcMC1Fov0Ya3lvnnmG&#10;o6+hEt6LqI0oBSUbKpqTdgteSDqNI/YC68cyT7bWYVJPA4LUxb895L2yxpRUpFhyLjXgQ5CNG35E&#10;kyb1pHZ5kztM4r/5a+VJSKfTCbPZitTUDBw/fgZx8Ulwu9xISEjC2XNxOHHiHGw2G9zunH/Lk7j8&#10;J3e4xuO5j8ep1Sro9VoEBxmg1qhhtVrZ33FKNWsNBh2qV6sizZBu0aIR2rZrgWZN60v/Nvffl3UW&#10;ixXfTF+ImTMXIzk5TY76x19yWCgw6E4RH72lhEEv31FEvp7jwsvvuNjnIwcYRfNgBM9vKbdIWeTY&#10;lA772BOOgssz165d+1zqU5NrK2o2lCOElAFsA+U8vgeqaS+lF1YGqVq1anHZpi+r8/qnNCeBBA4X&#10;rJZZcDq+ZUMpp1IOXqbRaGyLFy++f+DAgSvZGIeuaSWEEEJIiSgfZ1ZImZI/KcsGvtfdB/M/TlHh&#10;D3nhwgXcfvvtR48dO8bXgvJDZIP3e6EzvMJuU5KC+PJ4zLBZ57EDwNmsZc8JFmBQRKBt8AiEKXk9&#10;KdoUk/KBL0ee7DiJfcbFMLt8Ex18BufI0GiMrVQdWlpOskLhS3V/lh6L6RkJPrN1G4Yr8P3AELSO&#10;9jlXVuROpLnQcmYa5NwlKoeH4fjx1TmNMoaPWRwOJ5KSUqWk7aXEVBzYfwyxcYnQaTXIyjLi1Knz&#10;uHQpBVnZRmk2Lk/UWq026XbuY5Q0lUqJsLAQNGxYGw0a1EaTxvVQq3Y1REdHIqZGNEJCgspE8pfP&#10;av78i7n47rslMPK1kQuhZN26fm0Bjz8kon9fEeGVBAQXU2WPex934re/vM8pqwdHQ/9WfblFyhqP&#10;1Q3jiP1wHfeeNMa+Ix7t0DGC5s4RfCqvHCUkwLmccB7bDc23bxR6IXVERESyzfFNpELBS5rSMRIJ&#10;LB5PNkzGMawr7+ano3w6aJUqVRL//PPP21u1anWAkryEEEIIKQk0YiYljo+E+e9AS+5y2dnZGDp0&#10;6Ko//vjjDn8Ddv6VUSgbwxA0FaJIy6GRK/DYYbf/AYt5IuuvNjnoTSMGoWPIk5TkJeWKGy5ctO7C&#10;QdNyOP30/RBRgVfDYzA0OBLKMpDEIUUnzmlD39hDMLm9i4QqWDeYfmcwRjQv/lXtJm01452NeYmS&#10;p568HxMnvii3AhtfIpnPvD106AR+mP8rdu48gPT0rCsmF8sSPizkS2UHBelRp04MOndug/btWuK2&#10;27pI993AsLFI8VnQP/30O96f8JX0/vvDk7otmgp4ZKgCg/uJ0qzd4s7Bud3Azbc6cOxU3hCZvWce&#10;3Zv1BJ7kJWWTY00KbK+d8pktJkZWR/DEnyAYQuQIIQHO5YRj/xZUXvLJ+QsXLtSSo15q1KgRm5H5&#10;dg2lqi1r0RiRBCa3OwGVK406y9SRQ15at269Z9asWSPZ70NsP1ygMj4hhBBCSNEK2FGz+/xJj1ir&#10;AY3qy5miSO5yxZHg5bXiPvzwQ7zzzjs+S6DlEsTKCAr+GgpFI97KCRJSKDcc9nUwm95mfTZbjnlT&#10;C3q0CR6GKHVjqY4pIeUBT+weN/+NU5Z10qzeghqodfggojZu1gbTwnsVCO8JY5JOY4UxNSeQT9uq&#10;SvzxQBiCi3mZ5pipqUgy5fRJPhTZsvknaSZpoOFjEj4799SpC1i8ZBW2bduH06cvICvLJN1XnESB&#10;7Y0EJfsR4fa4WVvBPpcQhKnDpPt4DXk+DHO4HXB5XLA4zTA5TXC6naztlB6D/3v+3ef/H/+PP871&#10;4ks9R0VVxl0De2P48LsRHR0hzfItDYcOn8Tjj4+TZkb7w2fmvvSMAo8MFRFZmdfsk+8oASnsa9Ws&#10;mx1Z+YYbvEarYX4LUdGsdN4vcmM8RidMzx+Fc3emHMmhUChc2mc/VKja95UjhAQ4ntzdvR7VVk0/&#10;cfLkSb9risfExFxIS3+ppkrdlbWKf0UPQq4fX0FlM1SK8RlMmBy8jO97hw0btuDdd98dV7du3Yv8&#10;Yiv5LkIIIYSQIheQGSpK7pZP+ZOyN5Lgzf84RWnVqlUYMWJEKlNZDnkRBA10+jeg1gxgLTroJNfK&#10;CYd9AyzmD+B2p8gxbypBj8b6vqit7QiFoJajhJRlHpjdGThgXIZL9sNSOz++A+ipD8OkyNqooqA+&#10;X5EsN6biteQzsBfYlRtUAhbeE4Lb6hZff0gyu1Fraurl5Zl57dhzZ9dJvwMBH97w5ZMPHTqJqdN+&#10;wMaNO2EyWaT49RLkoT4fdikFpZSs1Sl1qKqvhrohDRCiCkElTTii9VVRJ6Q+2wcpEKQMgpb9P2pR&#10;LSVwcx9DKXqPfXITvTzpm5vAtbvtsDot7N9rpRh/5i63E1mOLBxM24eN8f/gaMZhZNmzpGTw9SR+&#10;ecK3TetmeOWVx9G9e1t+IlW+p3jNm7ccb/zvU2kGb0E6LTD2aQXGPKUotuWXr+Z8rActujuQ/+kp&#10;lUqn/pdWSjGm+GfHk6JnX5UM1zvnbIxGDkkaNmx4/NIL3zQSw/yucEtIYHG54Di4FbVXfXPoyJEj&#10;zdh+w+c8AJ+5m5Y+soZaM5C1qAQSKQM8dlgsU9jvJT7baE6lUjlef/31D1944YVPIiIi/C/3QQgh&#10;hBBSBK47yVZcKLlbfrGDOekMZSAmd8+ePYv77rsPu3f7r6UCKKTErk7/Env+tBQa+a+csNvXwGqe&#10;Crc7Vo55Uwk61NN1QwNdL0ryknKBz95LdZzFXuNCmFy+Mzb58swPhUThtfAY6Kgeb4UR77Tj8Usn&#10;cMTuvaww3/E+fbMOn90aBLGYRoErTthw77K8c2w9e7THkiVfyq3Sw5de3rnzIObMWYq1//x7zUsu&#10;88QqT8IGq0PRKLQJ6obUQ7g2AiJ7N4NUwagRVBNh6kpSklan0EkxnqTNTdjyf19a7G4bjA4jMmzp&#10;iDfH4WzWaRxJP4TjGUeQYc+A0+2QEshXo9Vq0LXrLZj0wYuoXZuXOyge/HMZNuxFuFzeCWmFAnjg&#10;HhGTxikR4ffywJKzebsHt93vYOMMOcCEhYVluBc3CBOr+Jx7JoHO6YHxsYNw7vPOC/CZYao7HxZ1&#10;Q59nG07ad5IAxw7dXeePo96SSfv279/f0t9xdmRkZJLR9FiURjOY9Wk6BiJlh8eTAZPxJbhde9yM&#10;zwY5ODg4a+LEieNGjx49k227/ddsIoQQQgi5QcV0Co0Qb7mJ2UBM7mZmZuLVV1/FrFmzXIyfNXIF&#10;8DpAev1bEBVUK5VcLwcc9vWwWqbD5TrN2r7dWSloUFPbHk31d7DbNNuGlH28Hm+8bT/2GRf7rccb&#10;LCowtlJ1DA+pAtX17x5IGcJzT7MyL+GD1As+W8GqQSK2P1oJVQzFk7To8UMG/o3Lm944e/YkDBzQ&#10;S26VLJ7UvXAhHpMmfSslD/lM3SvhSVmekK2qr45u1XqiVeU2qB1cF1V0VaXZubn/T1mXu5yzyWHE&#10;npSdWB+/BtuStsLsMEn3FYbP4q1XryZmfPse6taNgcGgl++5cXz4+eBDL+OvvzbLkRwqJXBimwrR&#10;UYHxvn8124VX3nXxfMplirp6BC1sBUFLicAyhX2Gzu0ZsDxz1OfYpE6dOmdSX5pZV6wUKUcICVyu&#10;i6dQY974I0ePHm0qh7zwi1DsjufD1OoBbCdGyV1S9rhd5xBT43+Hjxw50pSNF3wGBDExMRcnTJgw&#10;bsSIEYvYeM0uhwkhhBBCigydTSUlgidnAzG5y+vYzZgxAy+//LLRZDL5LVAmilWhN7wFpao9a1GN&#10;VHIjnHA6dsNi+QIu5xE55k0UlKihaYPmhrukpZsJKet4YveUZT2Om//iqRs5mqeOSotJEbXRXhdC&#10;g5IKgs/i7Rd3COmunHqtufjM3Wm3B+PRFlrpdlHiyzJX/iwFZkfOcEKhELF3z6+oVi1KapcEPpSJ&#10;j0/Cwp9+w5w5y5CUlCrFCqMSVagZVBvtojqiR7XeUkJXLWp8lkquCI5nHJWWeP713FJcMJ674tLO&#10;fMntMWMewcMj7kaVKkWzhO0PP/yCV179GE6nS44AWg1QKUzAxl/Zfrta6W+97n/CiRWrvd8XzQPV&#10;oHu9rtwiZYUnw4Fmbyi2bN26tbMckvDZu9qnJ4jqTneyo3jaY5LA5k6Og3HSU3AnXpQj3vR6vRnC&#10;//Rq9W2U3CVlmBsOxxZUrfLFKaa+HLxMEARPq1at9n766acv9uzZcxNrFz6AIYQQQgi5DnRkSIod&#10;T84GYnKXW7NmDZ555pkTJ0+ebCiHvAiCDhrt4+znAXa7lIqqkXLGDZfrLMzGN9jvE6zt271FKBCj&#10;bYum+n7QiLzf0aaalGUeWNyZOGhcjnj7QamdH+/dnXQh+CSyLqoq6QRfReBifeC15LNYmp3iswXs&#10;UF2FxYNCinwW77Y4hzSDN/fvNWtaHxs2/Ci3ipfD4cSqPzbgs09n48jR01dM6vJZuo3DmmJ4w5Fo&#10;WbmNtKxyeZiZW5SsLgvWx6/F/JNzcCH7HPtM/b+ffFZvp06t8c3X76Jq1Ruf7Xjw4HGMHv0ezpyN&#10;hcVilaP877B+e7OABdOVqBJZOp8VX5a5bV8HjpzIey/4SWXd+w0E9YCSu4iBFAH2EdqXXoLr44s+&#10;dR2bNWt2OHbMt80EfbAcISQAsX2cO/USTJNHwxV7Sg560+l0FkHxpk5K7qLiXbREyhePxwa7bTF0&#10;2tlpTLgcvozvjzt27Lh1zpw5Ixo2bHiWt+W7CCGEEEJuGK3XRYpdoCZ3jx49ipkzZ+L06dM+V1rm&#10;EKFS94Zacycld0kREqFQ1IMheCr73Yi1fb8efFnbC9YdOGr+AyZXWqEnrwkpGwRoxVDU1/eCQeFb&#10;pJL37m3WbExJj4P5CrPySPmhYH2ilz4MGj/1Iw8mObH5Yt4yykVl/Xle0zXPwLt6y7eKB6/VeulS&#10;Mt56+0s0bNQXjz32Pxw+cspvcpcndSN1VfBIoyexpM/v+LrrHHSJ7oFgFZ/VTsndgrQKHW6P6Y/5&#10;vZZi4a2/om+NO6EQfFdY4au0bN68Gy1bDUTnLkOxb99R+Z7r07x5I+migE8/eV2aAZ6LJ1e37vSg&#10;XjsHXn/fhcTkkt9nJ6d6kJDk+3cVdXTyLVJmONzo9G/tNQWTuwqFwnW6Qadmgs7vgkOEBAY2jnNf&#10;Oo9WSz/Y6I477XdjyJO7EJ7VqdV9WIuSu6TsEwQN1JrBMJlvC9doND41adjYT9i+fXuHF1988ctL&#10;ly7R+vqEEEIIKVKU4K1AijNZWhyK8/mmpqZi+fLlWLFihdXtdvt8D/hVlQplE2mgzpdoJqSoiWIV&#10;GIK/gFLZkrdygvnwpWzPW7fhiPl3mF2pUoSQsoonqSopY3CTYaDf+tIutrlfaUrD95mJcJStXRW5&#10;TnzWdi2VV/5CYnJ4sOasvci3eEuO5p1v49edDR7UV24VLV5bd/fuwxhy73No1foufP31j8jONsn3&#10;5uFJ3VrBdfBEk2ex6NaVWNp3FR5r/DSidFX8JiuJf9UNNfDmzROwqM9KjGr6AkLUofI9eXii9/jx&#10;s+jT91HpM0lMTJHvuT733XcHVq78FipehDcflwuYMtOF5t0c2PhvyV6sYmXd25o3qVjCE4JCqEpu&#10;kbLCdcqMjRs3dpObl9WqVeucuguvU0oXfZAA5XHDFXsavTbP+WXz5s1deFJLvucyviyz23OPTq0Z&#10;wlq0agspPwRBD632CQwaNGgp3//K4ct4PfU1a9bcOn78+A8SExPpSh1CCCGEFBlK8JYCnrjk5GaJ&#10;KOm/d6OK8/nyh167di2mT59+wWq1+mYaJKGCRvMAlMpW7DadSCHFg188YAieApWan8fzn+SNs+3D&#10;XuNPMLvSpAghZZXA+niUqhEa6W+VbhdkcruwIDsJu6zZ1NMrgFBRCXshu/pfT9iRaCy6BFmKxY3j&#10;qXn1fvnsy2rVqsitosFrs/66Yi26dH0At9/xGDZt2uVVrzUXn306pO4DWND7F8zruRgjGj6GaH1V&#10;6SIIcv2q6KIxrMHDWHn7Wkzr8h0ahjWWkuj58fFfbOwlNG8xAMNHvCLVQL5e7dq2wI7tSzF48G3S&#10;UtD58Xz+7UOd0pLJJTWbN/4SYLPLDZlKpXJATf2qLPEYnTC/dwp2u90r88UvPE3oNrSeGB0jRwgJ&#10;MGz76k6OR799P/+0cuXKAf4uoNZqtVan6069Vvcs69O0ugApfwQxHL+tum9Y//79f+M10+XwZXxl&#10;hiVLlgxZtmzZg2xMQtPXCSGEEFIkfM+wkmJVnIlLf/jf4+QmYQ4ePIhvvvlmXWxsbCFnSZTQaO+F&#10;UtWe3aavCCleghAGveE91ueGspa/4zwPUhyn8W/WDGS7kuUYIWWTQlAhRtMW1TQtWMs38XDRYcNn&#10;6XFIcBb9DE4SWLLcTsQ5fVaxk6RZ3PjxkBXOIsrxxmW5+aqnl1WvVgVKZdHMkrVabZj8ySw0aXq7&#10;tAzz2bOxUiIxP568DdNUwpgWr2HF7X/j+eYvSzNPaaZu0eNJXV67eFb3BVjY+1d0q9rTJ9HLZ/T+&#10;8cdGaenm+T+ukKP/XUxMNL6d/h527Vwm1fjNX5GEd4FDx3KWbX7uDSdSrj+XfE0OHvVIfzM/W4RH&#10;J1aiGbxlhtsD+4okCCeteVejyITwKoK6S3+ePZAjhAQWd2Yqem2YuXzJkiX38pmKcvgytVptd3tu&#10;1+r0L7JtJU1eJOWVAIWiFtauu+euli1b7peDXrKyskLHjx8/cdOmTe3ZeJGuwiKEEELIDaOjxBJU&#10;0onWovp7ZfV5+8OXZp43bx62bNnid9koPihXqlpDpeoNUYySY4QUL0EIhVb3HHT6Mazl/2RstisJ&#10;WzK/RoYzlrVK9CtJSBESoBGD0VDXB0GKCDmWh/fsPVYjJqddRLrL5xw3KUe0ggjf+a05eD9YcdKO&#10;sxmF/R//zYYL3jV9+/Xv6TPr8r/iid3PPp+DBg374qOPZiA9PUu+J49GoUGHKp0xtctM/Hrb3xhc&#10;537olHop4UuKXzVDdUxs9yl+7rsKg+rc55PodTicGDv2A9x8y6Abms1bs2ZVHDzwGyZOGOt32ebv&#10;fnSj3e0OxF8qvn331p1unwSvsl0YoKZDvbLCdc6C2is0R5xOp1cn4kt9agaMhKAzyBFCAovHmAnL&#10;jLewcuXKgf6Su0ql0gnhdrVO/xI75qF+TMo7BevzLXDy1DOto6OjL8lBL6mpqZUHDx68bO3atT08&#10;Hg+tVU4IIYSQG0JH/SWkOJOWBfG/xcnN6yY/TIk9b644/57VasXSpUt5gjfF4XD4zaKJYmVoNEPB&#10;6+8SUpJ43R6N5n7kXNnuf+VwqztTmsmbZD8Od6GpEUICG09uhSiromXQEP/1eOHBalM6ZmYmwOIp&#10;2TqWpOTwfqC7wmy0/YlOHE4umiQ/nw2cX79+3eVb/x1fdnnZsr9wU/N++OCD6bBYChQ+ZSK0kXjn&#10;lklYcfsafNzhS2lGacHkIik5kdoojG3xOn66dQWahDWT+l4uPuw8fz4OzVv0x1tvfylHr8+TT96P&#10;7dt+Rrdubdl+3DuJn5DoQcOODvy8sui3aXwl8B17vIfPfElfZfNguUXKAufGNJw8ebKh3LysWbNm&#10;h1W39JJbhAQWjykL5m/fhPvQNldhyd2nnnpqes7xTYgcJaS8U0iTBrKNr0brdDqLHPSSnJwcNWLE&#10;iB+++eabx9xuN135QAghhJDrRmebihlPWHJys9hd7W9JT+Yayf+EnyQqkakm+f9mUePL8W3duhWf&#10;fvrp8dTUVN9pYxI1NNqRUKl7yG1CSpighlozGFrd0+x75//ErM2djT3GnxBr2wO3h2Y4krKJJ1gq&#10;K+uiqf5ONhDxXabW7HHjF2MqNpgzpYQvKX+UbGjRSVf4yV6L04Plx203vEwz//fHUvMuiOEzd2vX&#10;qi63rh0fomzZsgdduw3DU0+/hYyMbPmePLyWLp8xuqjPCvSufhv0SoNXMjGQePJ9r9zs+5b7kz9e&#10;3lTVV8OM7j9gZvf5MLDPJj+Xy42vv/4RXbsOg9FolqP/HZ/Nu2zpNOzatQyVw8PkaA4+m3fEaCe6&#10;3+3ApaSie59PnvHgYrz34/EEr1hXL7dIwLO7Yf8lEQVn7/I6yidb9G0hhlWWI4QEDo85G+aZ78Bz&#10;YIvTX3KXzz5/9tlnv/rhx0GjeUkaQioWFduGd2Wjqkd0Uk18P+Lj46tPmDBh3Icffvg8G2fSTpsQ&#10;Qggh14XWiCtGV0pYFnXS9Ep/60aVRIK3OJ8/l5CQgKFDh27YtGlTN/an/LweASp1b+gN77LXS3WB&#10;SOnyeKyw25bCZp0NtztFjnrTiEGor+uButpuUl1TQsoiu8eEg8bluGjbw1oFEhTsp7Fajy+j6qGB&#10;WpcTJOXKOnMGHr10Qm75qqwT8dewUNwU6a8+uX+8F51KcyFcJ0j/PsXiRo0pqZd7V5UqETh08Dc+&#10;tpEjV3fpUjI++vg7LFiwQkoEFhSqDsMLzV9Bj2q9oRIDa6U9nrRNsSbjgvEckq1J2Ja4GbHGi3B6&#10;HGzfoZTeB6MjGxanRUpG65Q6GJRBMKiC2HvmYf8+JzmuFjWoYYhBtL4aglTB0v+rV+oRrq3MXrMK&#10;4ZoIFg+S/j3/fwNdouUSFp6ch+XnlkjvUX7BwQas++d71K5dQ45cHz60ffLJN/HLr2uk2/kFGYDN&#10;v6nQqN6ND7F/+cONB0c52XhBDjCVKlVKd//SsJIQRuODgMe6huPvFFheO+FmvC6+VtRqhKA3ZkAI&#10;puQYCSBse+axGGFdPBXu9csc/lbGEkXRrVDeKur0r7Hb4TyScwchFYzHkwmzcRz7/a+z4EU8ucLD&#10;w9NGjhw566WXXvokOjo6mY3NvAcNhBBCCCFXUOyJu4rqSglLNmAr0vf9Sn/rRhX1c/WnOJ8/Z7FY&#10;8Morr+Cbb77xOXGSSxSrwhA8BQpFIzlCSCnz2GG3r4DV8h3c7gQ56E0l6FFX1wUNdL2gFAL/hDoh&#10;vjwwuVKlpceNrmQ5lkfBhik99KH4JLIuKimuPclHyoZzDit6XDwgt3yJbAQyrrMB47rwurVXdy7T&#10;hX4/ZSI22w21AjjwRDh+O2XH6D/zZtsOe6A/vvzyTbl1ZXx4snnzbox87A2/NXbVohqPNn4K99Ub&#10;FjBJTbvbhnRbOjbEr8W6+L9xwXheSuAWTGIWpdxZynzIqBAU0kzZ+qENcXNEe9QJqcva1aUZs7z+&#10;cKBJMMfjuc2PSwnf/PhM706dWmPGt+8jKurGZk+u/G0dnnhinLS8d368DPQH/1Pg+SfYlu4GRtuv&#10;vuvC1Fnej63sVAlBXzejI70ywJPqQP1XnLt27959ixyS8NmPutemK5TN2skRQgKDx2zEa8kbXn/n&#10;nXfes9vtPlc1sX2BR6FoI+iDPmLbuUg5SkjF5XGnwmR6nf3e7Xcpc06r1VoHDx689MUXX/y8TZs2&#10;B9j3yO+sX0IIIYSQguiwvxhcKWFZlAnT4k6MFuVzLUxxvwb+8AsWLMATTzxhYfxOARMEHXSGt6BW&#10;38FbOUFCAoIDDvsmWCyfwe26KMe8KQQ16mg7oZH+NqgKqd1LSGDzIN15EVszv4HD41vPVCuIGB4S&#10;hZfCa0i3SfnBl99udW4Pst3eyan82lZV4s8HwhCkvvL+OT7bjSbfpsHqzBtWPN5KiwNJLuyIzztH&#10;tvTnqeje/eoJk+TkNLzz7lQsWfKnVOYhP15P9/aY/hh904sIVpVuTUGeuE2yJOJI+iFsurQO2xK3&#10;wOQwsne2WIdX/wlPACtEBWoG1cb99R5Ci8qtUN0QI8UDAX8PJ+59C39f/MPnfVOplFi8aAq6dvXK&#10;vf1n5y/EY9iwF3H8+Fk5koOPtO/oJWL6ZAUiI/77+8FH0f0fdOKfzd59VPtEDLSja8ktEsjsyy7B&#10;OemCvWCirEOHDv8eferLjoKaLuAjgcNjMcG2+kd4VnxnY3w6p8CXh1c0FgxB0yCKhVRFIqQC8rjT&#10;YDa9zcaUWwpN8vILe7p27bpp7NixXwwYMOBPURRt8l2EEEIIIYWibFYRulKysqiTpcWdGOWKO8Fb&#10;Eq9h79696NevX3xCQkI1OVSACI32Eej0o9jtwFpWkZAcbricx2AyvswOCOPkmDdRUKK+tgca6HtC&#10;JfDrGGjTTsoWD+vnF6w7sd+4hPd4OZonSqHC+xG10cdQiRb5K0f4IKD3xQM44/BN7OfiM3H/GBqG&#10;LjFXXmq2/6JM/H3WLrdyREdHX0pLSwvPTZyo1SrEXtwozc68km3b9uHhh19DalqGHMnTPLwV3m37&#10;ISK1UXKkZPFkJJ+leyB1H+afnIMTGUdhdpp9EpOF4XsHPrwTxZz0qlv+ZypFznviZkMz6Yfd4TVM&#10;40NC1i6KgRtPkPPZvDzhG6mNRDVDDdQNqY9OVbohRB3Cnlfp7MPWxv2FiXvehMPtPWmG95dXX30c&#10;L7/0mBy5Pvz9fPe9afjqqx+931umSQMBa35WIbySHLhGqWnAzX0cSEzOezy+NKru88aiqgdfFpUE&#10;NPY9M40+AseWdDmQg5/kVw0ZrdAOeDTnu0dIAPBYzbAumw5h7SIr43NVKdu3eFq1arX39NkJbUTx&#10;xpa4J6Q84qWXnnriz4+nTJkypuBFPbn496h27dpnJ06cOP6BBx5YztqFD5IJIYQQQhg6YiwiV0pW&#10;skFZkb3PV/o7Rakon7M/xf06+MMfOXIEI0eOxM6dO/mf8/N6BChV7WAwTIIg3tjye4QULw9crlMw&#10;Zb9QeJIXCtTX9UQ9XTdoxGA5SkjZ4fTYsN/4My7adrOW7y6inkqLGdENpd+k/Hg+6TRWGFPlln+P&#10;tNBiSt8gaJX+hyZ89m69r1MvJytzsaGMFMkdAzRpXA+bNi3gN/3iCd3PP5uDmd8t9qm1y2vrjmn+&#10;KgbUvqfEE5AujwuXzAnYmfQvVseuwvGMo3C4vZPZ/vBnqVWrULVSEDo0jMEt9ashKtQAhSiy9wbQ&#10;qJRwyW9a7ivibZVSlF6/xeGE3eGS/j+70wmH041sqw1KhQiRPUBcahbi0rJxJjEdiRlGZJisyDJb&#10;4WT/9noGeTzxy+sZ31V7MAbWGoRIXRX5npLDl2z+aN972JO8k72GvFfBh8WDB9/G+scb0OlubBu0&#10;Zcse3Hvf87DbvRPJ0VEC9q5VISxUDlyDA0c86DrAwT4nOcDw5KBheSuFWItqlwc61zEjbMOP2Aue&#10;6K9Tp86Z1LHT64qVo+UIIaXLY7fC+vPXUK7/2cQY5PBlfH/bsWPHrYcOv9FZVMTwSM4dhJB83OxY&#10;Pg3PPfvPxC+++OIF9l0Kku/wERISkskTwXfdddfySpUqZeWOaQkhhBBCCqKRdxHg2UP5phc2CCvS&#10;97ewv1Mcivq5F1TcryU2NhZjxoxZ+ssvv9xd2BI4oqIWDIaPoFA2Zi36KpDA53ZfhCn7RbhcJ1nL&#10;9yskQEQNTRs0MwyAVizdZUMJuR5WdyY2Z37ltx4vn1/YWReKL6PqUT3ecmRW5iW8n3pBbvnXvZYK&#10;8waEoGqQ/5m31aekIsVy9RqzEyaMxdNPDZVb3g4fPoWhD4xBQoJv37s5sh0mtv0EBlWh5+GKFE/o&#10;ptlSsS7ub6yO/R2xxgvSLN2r4SMZg1aNm+tVQ/uGNdCgamVEhOilZGxJ4HslPrxLyTIjNduMC8mZ&#10;OJGQitMJabiYmiklja918MeT6BHaSNxa43Z0q9oLTSvdJCWAS8qZrFN4cuNw2FzeqyN26NAKy5d9&#10;JS3dfCNOn76AO/s9idRU75mblcKA7X+oEFP92j6zlavduP9JJ3vf5QAjVtEg5M9beMZcjpBA5Ml2&#10;wjTmKJy7MuVIDn4SXzv8NUHT937WKLk+T0hhPDYLbL9+B+Xan7KNRqPPVaS8z/JlZffue7qbQtmE&#10;RajfElI4vkJKNmzWRQivtCyOrzTHxk5+d9gajcY2cuTI2W+//fa70dHRiXKYEEIIIcQLHfnfoMIS&#10;lUWZIC3sbxSXonzu/hT364mLi8Mnn3yCb775xm9tIE4QQqHTvwi1ph9rXXnZR0ICidudBLPpLTgd&#10;23krJ+hFQISqLtoGP0wzeUmZlOmMw6bMqdKM3oI0gogHQ6LwKtXjLTf+tWThgYRjcsuXUql0Dmqg&#10;UE65LRjhWt/hyeRtZoxfb5JbObMX/V3YxYc2u3ctR82aVeVIjszMbMyYuRiffjoLTqf38uBqUY1X&#10;W72JvjF3SgnH4sSXXs6yZ0p1dBefXoALxnNS7Gq0aiVqRoSie7PaUlI3VK+FWun3urZSZbU7kW2x&#10;4Z9DZ7HpyHkpCWxz8MTk1Zd95u+9SlShdcQtuK/eg2gQ2giVNMW//DD/DJ7cOEKqaZwfnwm+YcP8&#10;qy71fTVxcYm4f+gYHDt2Ro7k0LKR67rlKrS66ep9btIUF9771LvfKtuFIWjmTXKLBCTW6XntXffH&#10;sT5L3cbExFzMGjc/RggOkyOElCKHHdbf50K9+ofMrKwsn/UF2L7V07Zt251Hjj7RTqm6mUUCb/9D&#10;SCDysOMch301bmq2csfOnTvbsvGQ350+/441a9bs0JIlS+5t3LjxCd6W7yKEEEIIkRTv2apyrLAk&#10;JRtwFel7WtjfKU5F/RryK+7Xk52djalTp2Ly5MkZjN8zI4KggVozCFrd0+w2nTwhZQ+v32O1fAW7&#10;7VfW8q1XyjftIYpotA95DAYFPwlOm3pSlnikerz7jIv91uMNVygxKaIO1eMtJ9aZM/DopRNyC9Dr&#10;9WZGLzcRqRfxRd8gDGqk8ZmQyJdmbjQ9FfZ83eTLL7987t133307NTU1Qg5JeDLu9Kk1CA7OW1ny&#10;zJmLuO/+MTh3LlaO5GkU1gRfdp4BvdJnJcoixZO4WxM34vsTs3E848hVk7p8iFYl1CAlc29tWQ81&#10;KoeU2AzdosSHg7zWr9nmQLbFju0nY/HbruNIzeL1hK9MISikmb2jmr6Aylqvj7nIJVouYfyOl3GM&#10;fTb51atXE7+t/BaRkTeWaHa73bif9cF16/lFW3n4BOG/lqjQ4eYrf7a3DnFgyw7vd0z7VE1on6kp&#10;t0gg8phcaP6qYtPmzZu7yiEJr5+suvNhUTf0Bf5ll6OElBK2fbJv/wvK7yf6Te5yTZo0OXIx7tWm&#10;SmVL1qLkLiH/jRMu11lYzJ+wHcMuJ1Po8iBVq1aNnz9//vBevXptZmPBq9fpIIQQQkiFQUeO16Gw&#10;JGVRJkaLOxFamKJ8DQUV92uy2+34+eef8frrr19kePEfPxRQq/tCo3sSCkVdOUZIWeOB250Km/UH&#10;6cd/khfQK8KlmbxhyhpsY0+pMFJ2uDx27DUuQqxtL2v57jpqqjSYF90Idageb5n3lykdTybyZedz&#10;dOjQYRvTQW5CyTZdB58MR90w3xPHD6/Iwk9H8mZ616hRI5aJGTBgwIqVK1cOkMOSiIhKOHxoFdv3&#10;i0hPz8Lkyd9h9pyffWbt8uTh402ewbD6DxfrksAZtnQsPbsIP59ZCKMjW4764oMyjVqJulXC0e/m&#10;hmhZuwr0GpVUR7c8ik3Nkmb4/rHnpFTP90oDR/75dKzSRZplHa6pLEeLHk+6v73rdayPXyNHclSt&#10;Gom/Vs+Rft8IvnT1s6PfxdKlq6XEdy6lEvhnqQptW/sfmrvdQN22DiQm5/0bNoz36L9oIqh6FP8M&#10;Z3L9+LLMjmdO+Kw0VKdOnbMpIyfWUdRtJkcIKSUuFxwHt0L45nW/yzJzPOFkNE+pplA0YC06ziDk&#10;enncaTCbJ0Gl3Ox1kWNB9evXP/XOO++8/eCDDy5j+3urHCaEEEJIBUcJ3v/IX5KyqJOixZ0IvZKi&#10;fi25ivs18YffsWMHHnrooVNMfTlcgACl6hZodc9AqWwttQkpu3j9nixYLTNgsy5mbf8X8gYpItEy&#10;aAgqq+pBpCvrSRlicxuxKfNLv/V4+da7vS4E30TVp3q8ZdxacwYeyzeDd/To0VPXrVvX8/Dhw5fX&#10;mH3oJi1m9fc+v8xn7zb8JhUOecIrG754zpw5U7dOnTrnNm3a1KVnz57r8s+EGD/uGTz//HD8++8+&#10;PPLoa1KSt6CYoFqY0mk6InVV5EjRy7RnYtqhT7Em7k843U456o0PxaqEGdC1SS30uKkOqocHS7GK&#10;hM/u5YnPPWcSsGzbERyPT5XGev7wRG/fGndKyzfXC2lQbIn5iXvewp8Xf5NbOfgM3rVr5qFatSg5&#10;cn34hQbjx3+OWbN/9nqdGjWw/hf/yzVfiPWgWTcH+7dygOH1+tSLbtIo6ujkCAk0HpsbpscPwnnA&#10;+8IOvg3T3Dta0PZ/FFDQeI2UIocdjj3rof7hg3Smkhz1Urly5RS78+sIhaIRa9ExNSE3yuPJYMf1&#10;30CvW13o947vJ2rXrn1u7NixX7Dx8kxRFC3yXYQQQgipwGg0/h/4S1KyQVaRvof+/kZJKerXkqsk&#10;XtOJEycwaNCgQ/lPCBckitWhD5oEpbI5b+UECSnjPB4TOxj8FnbbYnbb/zGeQRGBRvq+qKFuDVGg&#10;ZBgpO7Jdl7AhYwqcHt+L1FVsl/VQSBW8RvV4y7SVxlQ8l3RabgGvvvoE2rVtgXvve56PH6QYn8V7&#10;4bnKqKzL+5xfXGPEV7vytnm8PhkbA/AdvGTz5s0de/XqtZ49hlCvXr1T8+a+3+Td96bhjz82Xn7c&#10;XEpRiYcbPoERDR8rtuSgw23HT6fmY96JmbC5fOtLcyF6Dfrf0gi9mtdBRLC+wiV1ryTdZEV8Whbm&#10;rduHk/GpUgK4IF6rV6fU4Y6aA6XPsjhm9b6/Zzz+urhKbuXQaNRY8/dcNGlST45cv3HjPsO3MxbJ&#10;rRx6HevPv6nQpIF3f/jzHzcGj3RKM3lzRUdHX7IsqBUtVFbJERJQ2GflWJMC2xunfJbiFCtFInjS&#10;z6Dau6RUOezSssyhv0xLYLyL1sv4zN1s47vVlKp2rEX7KUKKiocd7zgdm1Ep7PPYuLi46nwMK9/l&#10;hX8H33zzzQmjRo2ax8aKZjlMCCGEkAqKRuTXgA2sfM4iFXUy1N/fKElF/XpyFffr4rXLeHJ37Nix&#10;WL16Nf9zfl+HIARLyV2VqjNrUSKAlC88sctn8tptS9ht/0t96sQwNND1Qm1tR0rykjLkyvV4Q0Ul&#10;Po6sg76GSjSgKaMWZifjjeSzcgv49JPXMXz4XWjd5m7ExSXKUeCZm3X4vE+QdNvm8iD80xQ4883e&#10;3bdvX0vmYE4kx/nz56slJSVFh4WFZXXr1m1DQkJCNfmuy5qENcNHHaagkqZ4lrTly/vuSt4uzf5M&#10;s6XK0Ty830aGGjC8Ryt0bFgDKiXN3LuapEwT5qzdg20nYv0mejm+1HbTSs3x1s0TEa33m6O4bl8c&#10;/BjLzizi62jIEX4RoYhPJr+GESPuliPX7+VXPsLcucvkVg6DHti7VoWY6nlbus++cWH8hy6235cD&#10;jKJZEILnt6KhboByJ9jQ6E3sZNrKIQmvvasZ8bqo6XO/HCGkFDgdsG9dhYg/vjt/4cKFWnLUS0xM&#10;zMW09DExKnUP1qLjCUKKngdu13mYjK+x/fsJN+N3jx4eHp42bdq00Q888MBSNg6mmryEEEJIBUaH&#10;/1fhL0FZ1MlQf3+jJBX168lV3K+LP/zevXvx7rvv/vT333+7WLuQ16GGVvcUVKpO7DZ1eVL+CIJO&#10;6uNa3Uh22//MD4s7A8csq3HO9i9cHoccJSTQCaiuaYVqmhbS7YIy3U68m3oeFxz+Z0SSwHfc7j3x&#10;gNfK5cmyzz57Q47kmHfAenk55pUn7ZeTu1ytWrXOF0zucjVr1kxi44SbmzRpcrRgcjdUHYZPOk7D&#10;9G7ziiW5y5N/8aY4vPTvs3j539E+yV3em5vUiMSXT/TDjFED0a1pLUruXqOoUANeG9QV37L3rSl7&#10;D/0N/lweFw6m7cN9f/fHYxuG+U2uX68xzV/FU02fY3837y/zCw5fevlDfDN9oRy5fjxRPOyB/nIr&#10;h4l9TVr39q63e+g4L9UgN2RihJqGuoGKbbPsK5Owb9++VnLkMr7KgKp1N7lFSClwOeHYswHV1n5/&#10;qrDkLp81mJI2Ikal5n2VkruEFA8BoqI2DMFfoG/fvn8pFArfK1yZtLS08CeeeGLm9OnTH01MTMy5&#10;ApIQQgghFRKdAriCgglKngjl5OYN44/Pyc1SUZSvJ7/ifl384c+ePYtPP/104bJlywa5XC7/Z0UF&#10;DdSaAeyHz6igE6ek/BIELevnw6DTP8duh8pRb3a3CUdMq3Deto2SvKTMUAhqNDfcg2CF/xqXCU47&#10;Xko+jYxC6pmSwHbMnrfMMh+S1KlTQ7rdrWtbxMRES7c5k8ODaTtzksFj/zJKv3N9/fXXz8o3L0tJ&#10;SQm57777Fjz11FPfFlwKtUt0d/zc93e0j+pULEsy82TitEOf4cF/7pFm7+af6ck1rFYZ00cNxIfD&#10;+6BmRKj0usl/xxO9k9h7uOSV+/F8vw6IDDH4JHv5e38i4xjuWX0bFp76Xo7euAcbPIJpXWZJy3vn&#10;4mPTt96agiVL/pAj1+/LL9/0mQ3Mk7wtejhw7qIH2SZg+27vfsX6kYfP4CWByZ1sQ+21umMOh8Nr&#10;/Wx+8v5Co84NxfDiq/1NyBWxbZfz+F5UWzX9xKlTp+rLUS8RERHJGZnDq6nVd7GWOidICCk2ohiN&#10;rf+Ouv2RRx6Zq1Qq/R7kmEwmwxtvvPHhjBkzxrAxiF4OE0IIIaSCoTNKhSiYoCzqRGjBxy8NRf2a&#10;cpXEa0tOTsaoUaOW/vbbb/1tNptGDheggErdHTr962yAzBMD1N1JReCC07FDXtYpU45540s032S4&#10;CzU1baEUCvn6EBJgspzx2JQ5DQ4/taaVbHc2PCQKr4fHQEP1eMsMPgm3w/m9SHLlXHCiUIg4dPB3&#10;REbmzKhdunQ1nnr6Lek2F6IR8M+DYWg7O/1yytRgMJiMRmMoG9JcnuFw4cKF6n379v372LFjTeSQ&#10;hC/bO7bF6xhQ655iSexanGb8duEXzDgyDVaXb91oXmP35bs6o0XtaBqRFJOE9Gws3HQQm46c97t8&#10;c7uojvi4w5dSXygKsaYLeGLDcBgdeeUR+Az0hQs/Q+9eHeXI9eHD6Vdfm4w5c5bKkRwhwcDsKUoM&#10;f8YJS75uxr4DHv2XTQRVt+JZbpzcANYVbT/EwfrZOX6Y5PX1b9iw4fFLz01rRAleUlpcF08i7Kux&#10;F5kYOeQlODg4y+l6KkStGcK2Mzo5Sggpfm64XXEYPGjp7Pnz5w8veIFQrsqVK6c8//zzU59++unP&#10;qlSp4n0VJCGEEELKPTq/VEDB5GRRJ0ELPn5pKerXlau4Xx9fAi82NhbvvPMOfvjhB2fBWTl5RChV&#10;HaDTPQOFspnUJqTi8MDlOg5T9nPsO5Mkx7yJUKCurisa6ftCRSdrSBnAZ+Jd5PV4TUvg9vheyB4k&#10;KvBZZF30oXq8ZYaLfaZNz+6GzZOz3rJer8PpU2ugUuXs2m02Ozp3eQDnzsVKba6yTkSqJW995rFj&#10;x37OvCg3sWfPnpY9evTYkJWV5bWUQYQ2El93nY2q+upypOjwOrvHM47gjR0vItWaIkfzqBQiBnVs&#10;ige6NOfjLzlKilNKlhm/7T6OFTuOweX2HprWDamPzzt9g3BNZTlyY84bz+Hx9cO8kvpqtQpbNv90&#10;eUb69eLjXl6T9/vvf5EjOdjDw8E2g/lH3RqNxqZedJNGUYf26YHGnWSHaujplNTU1Ag5JOG1d3XP&#10;TRZVbXvzgzM5SkgJYRsQV+wpmCaz44XUBDnoTafTWQTFmzq1qg/rozRzl5CSx46A3Okwmz+EUrHR&#10;wvjdyfNZ9i+88MKX48eP/4yNNb3rnxBCCCGkXKOsVz4Fk5NFnQQt7uTntSrq15WruF8ff/jz589j&#10;woQJM+fPn+8oPLkrQKlsxQ5In6XkLqmgBCgUjWAIns5+N5DaBbnhwmnLRuw1LoLdQ8eAJPDxepfV&#10;NC1RTd1Cul2Q0e3CmylUj7cs4Z+ZXU7ucqGhQdIs3lwajRrzf5jMxy1yBF7JXZ4cGTVq1FdyE7//&#10;/vsdHTp02FEwudsm4hYs6fN7sSR3TU4TXt8+Fk9tfNgnuSuy592zeR0sfPFeDOvK+i0lcEpMRIge&#10;j/RsjelPD0T18BA5muNM1inc//cAxJouypEbUyuoNr7uOsdrVrDd7kCPng8hNTVdjlwfPht48sev&#10;4f7775QjOdjD89yMl7CwsAwxtJChMSk9Dg9sMy6wvuCd3OXEJreIUu1d2jaQkuZmRwIXT6LGvDeP&#10;XDG5K47TqdW3sz5KyV1CSgc76hHDoTf8Dy53X/a11PkuZcSkpKREfvzxx698+umnT2dkZIR7PB46&#10;CUYIIYRUELTTl+VPTvIEKCc3bxh/bE5ulqqifF35Fffr4w/Pa+6OGzduwffffz+isOVpOFFRAzr9&#10;y1Aom/JWTpCQCocneeuyg8H3oVTdzNq+3wUP3EiwHcD2rFmwuDPkKCGBiy8p3txwN4KVebVZ80t0&#10;2fFC0mlkUj3eMiHTxefw5qlWLUpKaOXXoEFtDB58m9zy1rBhbTG8UvqplOTtnq+++uqZAQMG/Ga3&#10;2y+fheYXAgyuOxSfd5ruVSu1qBxM24fBq2/Hv4mb+PwKOcr/LtC8VhXMff4evNC/I1TKolkOmPx3&#10;vE7vtCf7oU/LetLnkovPth3+z2AsODVPjtyYBqGNML3bPK8kr8lkQd++I2G13thFJ/yihylfjMeQ&#10;Ibdf8SKBlChzFSGs0OExKSXOI0ZE/qvMW4ZAxk/Sawc8BqgocUZKGNv3Ok8dQPOVn28pWMogF++f&#10;HozUqdR9WYv2YYSUNkEIk85xudx36viKHXLYS3Z2dsi4ceM+eOedd948cuRIE4/HQ19eQgghpAKg&#10;7BeTPzlZ1AnQ/I9d2spqcpfLyMjA+++/P/eXX365p/CauwJEsQYMhkmU3CVEIrDvQiPodC9Bpe7B&#10;2v6SvB6kOs5iR9YcmN03NtOIkJKgEYNxc9AwqEWDHPF20GbClPR42ANn90sK8bfZe5vTpjVfdcMb&#10;T2598fn/0KXLzV7JLaVSgdmzJkm333v/K4wePXqa2+2+vJHjNXZfbTUeLzR/pcjr7drdNnx24EM8&#10;u+kxaQZvftFhQfj6qQF474FeCNVrvZKKpHTwmdSj72yPIZ2aeX0eTrcT3xyegnv/7o80W6ocvX6N&#10;w5ri/bYfs7+R91fOX4jHsAdfkpZavhG8v0/5YlyhFztwyubBNPQNNOxjd6xLRXx8fDU5cpmz0S06&#10;RaPWcouQEuJxw3XuKDps+WHNtm3bOrLDeJ/dlF6vN0tJJO2DbL9byGE3IaTECUIIdPrn8dJLL32q&#10;VqvtctgLP1c2derU5x555JE5f//9dw82/tD5+54TQgghpPyo0KcBeGKSk5tFmgCVH5qSu0WADVLx&#10;7bff4qeffhpaWM0RKZGlqMMGvC9BoWwstQkhnCh9J3S6FwtN8vI0b7rzInZmzUWmM561buxENCHF&#10;LURZHc30/aHws2QgnxO6MCsJGy2Z7BYJZCuM3km1Xr06yLe8abUa/LL8a/y85EsMH343Bg3qi+/n&#10;fcxn8OLDD7/F1Kk/8PHI5R0/T+h+1H4K+te6xyvZVhQy7Rl4euMjWH52MetfeT2MJxEf7NYCXz7e&#10;D9XCg6U2CSwPdW+J1wZ19flsLpnjce9f/XA2+7QcuX5dq/bESy3/59XvNm7ciVdfm8z7qBy5PnzJ&#10;8k8mv4aePdrLkTxKpdKpGVpVbpFA4b5kRdAKS2r+i084PjtS3XMQBDUlz0jJcifFofPWH/78559/&#10;ehXsl5xWq7U6XbfrdfoxEAT/F9IRQkqPIIRi2te9//f8889PKWwmr8vlUuzcubPtsGHDFn733XcP&#10;ZWZmhuUfJxNCCCGkfKmwO/n8icmiTn7mf+xAUNaTu0uWLMGoUaOyjUZjsBwugM9SbMwOSJ+CSt2Z&#10;tWmpM0J8eeB2p8Bieh8Ox2bWduWEvQiopKyJxvrbEaluwFPDcpyQwOP02LDPuBhxtn28d8vRPFEK&#10;FZZVb4oaSjqBHoj4J3bT2V0wyzV4+Uzd7duWoHbtGlL7Wvy4YCXGjJnolTjTKnT4vNM3uCm8hRwp&#10;OpfMCXh8wzBk2jPlSA5e73XSQ32k5YBJ4EvONOHdxetxMcX7c+QXBvSreTcebzIK4ZrKcvS/c7M+&#10;PeXgx1h2drEcyTFmzMMYP+4ZuXX9kpJS0aPncOl3LjbU9+gnNxJUfXzKvJLS4vTA/NZJ2H9PkgN5&#10;lE1ugeGVaRA0hVy3Skgx8GSmwjTlZbhO7OWH8T7nB1QqlUMQ+qp0htekJBIhJFB54HGnwWKZBpVy&#10;tYkpdADKZ/oOHjz45/Hjx3/QtGnT42y8QHVsCCGEkHKmQiZ48ycmizL5mf9xA0lRvkaupF6n0+nE&#10;qlWr8OSTTyYyVeSwD1ERA71hApTK5qxFCSlCrsTjyYTZNBEO+zrW8reyk4AQZTQa625DtOYmSvKS&#10;gGZ1Z2Fb1kxkOONYy3fX1FJjwA9VGyNEpH4caA7YTLgr7vDlT61mTFXs2fOL3Lq6f9Ztw9ChY72W&#10;vg1Rh+LrrnNQK6i2HCk6vN7ui1ufhdVlkSM5OjWuiRf6d4BWVfQ1fknx+mvfKXz9506vCwQ4vVKP&#10;b7rORd2Q+nLkv3O47Xjp39HYm7JLjkjjcUycMJaNa++XI9fvxIlz6H3rw7BYrHKEPX6wEiF/tYWg&#10;p+1dqWNdyrk9A/bnTtjz1wXn+Oxd5Ts/6hQ16skRQoqfOz0J5i9fgfvUAbbb9J25y1cBUCjuUWr1&#10;o9m2KkyOEkICmcdjhNXyFUKC/05KTk6OksM+2PjDU6VKlcTHHntsVt++ff9q2rTp3oiICCOPy/8L&#10;IYQQQsqwCncGIDc5yZOe7zJSsAiUVNLzv+KvU75ZJErqdfITtitXrsT48eMPnjt3rg4L+X0dolgV&#10;hqBP2UHpTbyVEySEFEoQtFCp2sPjToDLfYFFfGfy2txGZLguwqCozH4i2JePvlskMCkFNUKVNZBo&#10;PyLN6C0o2eWAg+22OupCoCiexSzIdfrFmIpNliy5BTz8yCB0795Obl3ZqVPn0X/AU3wJOjmSk5Sb&#10;23MxqhuufQbwtVob9xde3z5GStrl4r3piT634JFeraBSUEKtLKoXHY4ODWPwz8EzbH+YN7x1uB1Y&#10;cX4pTmeeQM/qfdhn/d+3HQpBgS5Vu2ND/D/IcuTNFF63fjtuuqkhGjSoJUeuT+XKYWjapD5++XVN&#10;XoLa7ob7pBnqOyILGTWTkuLJcODmaaHrT58+7ZXF5SfThS4DVJquA/lBjBwlpHh5stJh/up1uE/s&#10;KzS5O2bMmM8PHHqosyBUkqOEkEAnsOMgpbI1LNZQQ0yNi2eysrJC2ZjA3whAMBqNQVu3bu28adOm&#10;rufPn69XpUqVhBkzZqS8++67VJuJEEIIKeMq1OF/bnKyKJOeuY8ZqMrqa927dy9efvnltevXr+/p&#10;70CUE8VI6PSvQqXuxVo0c4aQ/8LjMcFmncV+fmS382YA5acRg9E6aCiqqJtc1wluQkoCX575nHUb&#10;DptW+E3yagQR31Spj576MOrFAaTHxQM458jb9vz6yzfo3LmN3CpcYmIKOnS8D9nZJjnCRgCiEvN7&#10;LSuW5O5fF1dhwp43+WJ4ckQaW+G5O9ujd4u6coSUZXzJ5qmrtuPAuUv5PuUcVXTR+Lbb96isvb6l&#10;j5MtiRi5YRgybOlyhC+DqsRfq2ejefNGcuT68IshX3hhIhb+9JsckfqmRzuunqC5N1qOkBLHOpFt&#10;YTzcX8TZGK8aAdHR0ZdMoz+PVtRpKkcIKUbs0N2TlQbzvA/h3rXWxetyyvdcJoqie8SIEfOW/fLg&#10;o6LIt3N04QEhZY8LLucJWMyfQKk8ZGW08h1+KRQKV1RUVNJdd93164MPPvhjtWrVLtStWzeBjSEc&#10;8v9CCCGEkDKkwpzr5MnJokx2ciWZ8LweRfl6S/K1JiUl4Y033sD333/vZPxmbgUxHBrNQ9BoH2Cv&#10;Uy9HCSH/iccOu/0vdjD4fqFJXqWgQZugB2i5ZhLQeGJ3v/FnxNr2SAnfgiJ4Pd5qTVFTRfV4A0GS&#10;y4EO5/de/qTUahUuXtgo1eG9Ep7Q6tptGI4fPytHINVNnd51LppU4it5FK1VF1bgo33vSTVVc4ls&#10;aPX6oK5o37Dok8mkdF3KMGLs7D9gtnmf3wxWhWB+76XXXZf3dNYpPLVxOGyuvAtQKlUKwfp181G9&#10;eqEVSK4Jr8Pbs9cI6cKHXIJWRMjqdhDC6OLH0uDJdKLZ6+IWPlNKDkl4Ik3Z/W5R/+g4QEGfDSlm&#10;7NDdnZGMx06v+nzq1KnP+Tum5n1SVHQQ9Yb32W2+faPL4AgpyzyedFgtMxFk+DOVueqgRRAEj16v&#10;N7Vv335H79691w4bNmxB7dq1L7A4zeolhBBCypAKcYkmT04WdbKTk5vlXkm+VrPZjK+++gqLFi0y&#10;FprcFXTQaAaxn3souUvIjRDUUGvuhD5oMvsuBctBbzxxttu4AGcsm+Dy+KvZS0jp4xciNDMMQJgy&#10;hrV8d/cpLgeeSzqFdJdTjpDSdMpu8UrD16tbE6J49WHaRx/N9Eru8pUFnm02tliSuycyj/okd9VK&#10;BT5+uC8ld8up6LAgzB59N7o2reW1Fcl2ZGHIX3fibPZpOfLf1Aupj4ntPpX6a6709CzcM+hZZGRk&#10;y5HrExVVGYsXTZFmBefyWN0wvX6M3ZADpETx2rs7duxoLzcvq1atWrzmjuGU3CUlwmPMxONn/vh0&#10;2rRpowtL7gpiM9FgmMhu85m7RXaqhBBSSvgS61rd87Daxldu2LDhcb78unyXXx6PRzCZTEH//PNP&#10;rzfffPP91q1b7+3fv/+KL7744oWdO3e2Yfd71ZAnhBBCSGCqENOxKkKt3YKKKqFdkq+Xz8xZvXo1&#10;/ve//6Xx+iFyuAAFNNohbOA6EoJINYIIuXECFIoa7KcOXM697Duft+xpLg9cSHWekWrzVlbVhUKg&#10;k5Mk8PB6vCHKaki2H4fDz4x0PmvUw/aMHbRUj7e0fZh2EScdFrkFjBnzCNre0lxu+ccTu0+PeouN&#10;FfKGJb2r34Znbxort4pOgjkOj64fCpcnr8avTq3CZ4/ejjpRNPYoaXwo6mY/vE6u0+WWflKyzUjJ&#10;MuN8cgYsdocUszvdsDmc0KgUfBws/+v/htdT7tS4JkIMWuw5HS9H2RjV48av55ZCp9DhpvCWcvTa&#10;1TDEoLI2Ev8mbpIjOUneI0dPYcCAXlAqr/+QLCoqXPpebNmyR46w5xtrhaJZEBS1dHKElARPhhOm&#10;l47CleXwuoia9UeP4+5RoapWXXhDjhJSPDwWEyw/TcH2Jd+3dTgcKjl8Ge+PoqKpaAj6GKJ4Y6sI&#10;EEICi8CO0xWK2sg2dotwuyxiVFR6vNlsNrCx1BV3Pvx+vrTzyZMnG65du7b3qlWr7jx//nzM6tWr&#10;d3z44Yd5g3ZCCCGEBBw6wvwPSjLZeaOKIsFb0q/31KlTuOOOO9ivU/XlUAECVKrO0BneZgejUXKM&#10;EFI0HHDYN8FimQK36zxr+379RXbAWF3dCi2DBkMpXLG0DyGlwg0Xzlv/xRHTKjg8vucieD3er6rU&#10;R2+qx1tqXGzb0ubcXmS6cyYV8OHKv1sXoX79WlLbn0uXktG23RC2fcpL3EfqquCHXj/DoDTIkaKR&#10;ak3Bg2vvgcmZr8avQsTUx/uhWrj/lQ7IjeGJW56kvZRuxIn4FMSlZSEx0yQlbbPMNukn22qD3cF7&#10;DyMPTwvupXK/0yqlAn1a1sMTfW+5oe/54YtJGPfjWinBnIvPwh1afzieaTZGjvw33x6Zivkn58it&#10;HC+9OBJvvPGU3Lo+vCb1bbePxIkT5+QIe65hKoT8yd4DHZVXKBEuD6wzLsL27UV+COXV9cQqMQj+&#10;YBEEbdFurwgpyGM1wzJ/MoStv/vUgOZ4crdz585bDhz6XxdRrC5HCSHlkx1O5yEMvW/Ldzxpe/78&#10;+Vput/uaV3EMDg7OevbZZ7+eNGnSuydOnKgWEhJijI6OTmHbEVrCmRBCCAkgdH7zGpR0orMo3EiC&#10;tzReb2pqKh566CE+g5f/eb/PXRRrwBD8GRSKRnKEEFK0nHA4NsNq+RYu51HW9t0U8Dq8vB5vS8MQ&#10;aMQgOUpI4ODLih8wLpXq8fKEb0G8Hu+iak1QV6WlQVApMLtdaHZu9+WtS1CQHmfP/CMlev1xudzo&#10;2Ok+nDlzUY7wi01ELO7zG6roouVI0eCzNO9fMxCXzHkzN/nzmjyiLxpUu776q+TKZq/dg993n5CS&#10;uUWJ96Y5zw9CJcONXYzEk85jZv8hJaBz8STvSy3/h7tqD5Yj187D/ntv9zisif1TjuT0sQULPkOf&#10;WzvJketz7nwc2rcfIn1ncilvDkXQd835zpsUM9ehbIS9nnaR4bUCLlOpVA710x+oVB36yhFCiofH&#10;aoJ1wecQt/5mYXym77Ntjadnz57/7Nw9qrdC0YBHcu4ghJRjbOThyWbH9ofZcf4OVA7/My4hIaFa&#10;YefcCoqJibmoUChcsbGxNTQajXXu3LkjBw8evEoURd9lvwghhBBSKuhw/ypKI9lZmkrj9fK6u5Mn&#10;T8aaNWuchQ00BSEMesObUCgayhFCSNFTQqXqAp3+VSiUvKal79eRJ8wSbAex1/gTzO506WQ1IYGE&#10;1+NtauiPSio+I9S3D/N6vC8nnUGSi2pKl4a/zBleW43evToWmtzlnnxyvFdylyfXXm75v2JJ7r78&#10;72jv5C77+d/gbpTcLSYOpwubjpwv8uQup1Erbzi5y0VXCsJXT/ZDjcohciQnSfvFwY9wOuukHLl2&#10;vP++2WYCmlXKW5KcD72HD39ZStDeiJoxVTFq1DC5lcO5OxPW6Rf4kybFyeWB/dckxMXF+UyJvPnm&#10;m3cpm3eQW4QUD4/NAuvP30Dx7+/mwpK7fObujl0P9VYo6vFIzh2EkHKOjTyEEChVHdkx/mgYzbOr&#10;a3UvCnzfZDAYjPL/VCh+0dK5c+dqO51OJV/q+YMPPnh94cKFd7OxC51LJoQQQgIEjewLURqJzqLE&#10;DuL+82dbGq/Z4XDg+++/x9ixY7Oys7Pzzp7lIwgaaHVjodEMZg21HCWEFB833K4LMJneKHQmLz9J&#10;XVXdHA31fRCqrMZadIxHAokHac4L2J09HyZXihzLw3vr46FVMTa8OnQC9d2SNDThGLZZsuQWMOu7&#10;ibjrrlvllrepU3/Ae+9/JSXAct0e0x/j2rwnt4rOlwc/wZIzC+RWjrvbN8GjvVrLLVLUXG433lzw&#10;D05fSoMoClCIIlQKUVoSm9/mn7uWJ2qDdAhnP1VCgxCs17D72B6HDXMNWrV0Wy3XrzXbHEjONEn1&#10;krs0qSndX1T4c3lmxm+IT8uWI0BMUC1pmXCF8N+XQHa4Hbjv7/5IsSbLEaBq1Ujs2rmMjXev/3k7&#10;HE707j0CR46eliPSMYFHP62poOpC9aOLi+uUGeonz6ekpqZGyCGJTqez4IGXdJpeQ/gHIUcJKWIO&#10;O2z/LIXw85dmRi9HvbRo0WL/mXMvtlQqW7AWLdtOSMXGjvXdaew4/yCczj2oErX+fFxcXA2Xy3XV&#10;jYNGo7H1799/5axZs54KCwtLk8OEEEIIKUV0pOlHaSQ6i9p/TfCWxmt2u91Yvnw5XnnllTNnz56t&#10;K4cLUECt6Qed/iX2msLkGCGk+HnYdzQeJuMrcpLXd4YVT/JGqBqgqaEfwpQxUpuQQJFTj3cbjpr+&#10;gN3ju4qYmu0mP4+qh9v1laCgE+8lItnlQOcL+9jnkTPkUCoViIvdDIXCN8mekJCMlq0GSmOFXA3D&#10;GuOrLrOgVfhMTrohC07Nw/TDX7KtXt5Q6OZ61fDWfT3kFikuB84nItNkRdemhddgDhQ8IT3s859h&#10;tefUj+ZGNn4Kjza6vvq56bY0DPnrTtjdeasJDBlyO77+6m2I4vVfeJKRkY02N9+NrKx8E3PYw+le&#10;rQfNA1XlACkybBNl+fQM7D8m8MMpr52JslEbGF78AkJQqBwhpIg57LDvXAPMeb/Q5G5MTMyFjKzP&#10;a+bM3KWL2ggh+Xlw7kzt8HXr1nVfvHjxfb/99lu/wiZecGx84u7SpcumH374YVitWrXylr0hhBBC&#10;SKnxGeG7z58s88nN68WPyjm5WWGU1mvevXs3pk2btv7cuXN15FABApSq1tBoH4Eg0IkRQkqWwA7g&#10;qiMoaCr7HrZnbd8TQjwZkuw4if3Gn2F0JUoRQgIFrxcdo7kFVTXNpdsF8STjWynncchu9nP5AikO&#10;Zx1WOPINOapVjZJmbvrTq/cIr+RuqDoU07vOK/Lk7saEdT7J3VqRYXj17i5yq/jwGadpRgsyTFbp&#10;51KGERdSMqWfc0kZSMkyS7VfXe7yuxh+i1pVykRyl+Ozip/u21Zu5Zh7fKbUh65HJU04vuwy0+vi&#10;qKVLV+Ps2Vi5dX3CwoKlmr5eSWKehPzoNKwz85Y7J0XDddYMxbIMMzuc8tqY8VlOuodfp+QuKTYe&#10;uw229csgzpuYXVhyt0qVKokZWZ/WVCjqsxYldwkhBXmQlpYWcvr06bqbN2/uYjQag+U7/FKr1fZG&#10;jRodr1mzZoYcIoQQQkgpu3wgmpvYFWs18H+mrZwrb4nda53BW1qv+9KlS3j33Xcxa9YsB6OSw15E&#10;RQx0upegUndlLWVOkBBS4jyeTFjMn8FuW8larpxgAXpFONoFP4owJS8/VyF3IyRAWd1Z2J39I1Ic&#10;J72SeLlaagz4Mqo+aqo01HOL2WOXTmCtOe980LvvPo9nn3lQbuWZNOlbfPrZbLnFxgOCiMV9fivy&#10;uruxpgt4cO0gqf5urlC9FrNH3y0tE1yc0k1WPPn1r7A7/W9T8+PLEOs1KoQZdGhYrTJqR4ahbnQ4&#10;qocHIyxIR/22BPFh8/tLNmD36bxJK7x/PtHkWTzU4FE58t98uPdd/H7hV7kF1KtXExs3/HhDSzXz&#10;iyNmzFyMt96a4nWhBO8s2idrQvtMTTlAboTH6IT5jRNwbPRdpVLddQD0T73H3nNKqpFiwJdl/nsR&#10;tKtmpTN+11+PiYm5mJ75ToxSeTNr0Z6CEJIfOypix/h22wq0bLFl2+7du28u7LxcLj57t0ePHusm&#10;T578Wps2bfbwEhDyXYQQQggpRdJIP/+s3YqW4C1vid2ywGQyYfr06Xjvvfcys7Ky/F7WLggh0Oqe&#10;gFoziN0OkqOEkNLi8WTDZlsCq/lr1nLkBAtQiwa0C34ElVV12c6FTmiSQJFTj3efcTGynL4rifGe&#10;+khoNF6sVB1BItWlKy4u9jk0PbsbNjmZyq9D27vnF9So4Z205Uszt25zF5z5Ep8jGj4mJdCKksVp&#10;xsA/+8DqssiRnBmaM0YNRESI34lQRWrV7hP49q9dcuv68AE7T0RXCw9B92a10bN5HQRp1Zdr0pLi&#10;4WaHDs98+xsS0vPq8XINQhvhs45fI0zz32rdZtkzMWzt3chkv3N9/tkbGD78brl1/f5Ztw3Dhr3o&#10;9X3iHUfVNwKGCQ35jlsOkv+MbcpsSy9B/DyBHdqYDHJUEhwcnOUZOzVE2YhqeJNiICV3f0LQX98n&#10;JScnR8lRL7Vr1z6XnDq2tkrFL5SmfQIhJB+PnY0L9qFL56V/bNq0qSvbh13TCbeHHnpo/quvvjq5&#10;efPmR9k43v8JAUIIIYSUOKHgkswVKcFLyd2S53K58Mcff+C55547x9SWwwWooNWNgEb7GATB63wJ&#10;IaQUeTxW2G0/w2qZKt32R82+s82D7kJ1dSuIwhUvAiakxPB6vAm2AzhgWg6b2zspw/F6vB9E1MFd&#10;QZWhonq8xWK7NRv3x/N63jkiI8Nx9MgfcitPz14jcPDgcbkFhGsq49fb/5ZbRcPoyMbwf4YgxZos&#10;R3JmyX726B2oHVUy9f75zN03F67FpXSjVNPV4XLzcWneHPP8t68R77l8Wd4uTWrizpsbolG1ylIi&#10;nRQ9/pk9M+M3pGab5UgOrUKLeT2XoJqBr2Zx7fan7sHozY/LLTYSVimxf98KREVVliPXb/Pm3bj3&#10;vufhcOTVDuaULYIRNKcFu0F95Hq4E21o8IZ71+7du2+RQxI+o0nZvq9gGDWRvbc0DiJFjNfc3fwb&#10;Qn+fkcD4LarNa+6mpo2sqdb0Z63rXwmAEFLeeOB2p8Jm+RbBwf8kp6amRrCx5zUNAvi+bf369T26&#10;deu2id+Ww4QQQggJAF4J3oqS3KXEbungb/vp06dx33337dm3b19r/4NJASp1T+j0/4MoRsoxQkig&#10;8HgssFkXsJ/Z7LZRjnrjM3kb6nqjjrYLFJTkJQHC5XHgqPkPnLFugtvjnejgwhVKfB1VH211wVBI&#10;qTJSlNqd34skV97F/h99+Aoee2yI3Mqxbds+DLxr1OUlZXlt0iV9fy/ypZlf2/4Ctl7aJLekk1Z4&#10;9Z4u6NQoRo6ULD4o5WMk/uNmDZfLDRd7D4xWO04mpOFcUjrO8p/EDGSYLOz9ubbkr0alRO/mdXB3&#10;+yaoEla2VkPhr49/C/lsWf56eZ6af07Sj/R/lL5six1v//QPTl/yXp5XKSrxXfcFqBfCa15eG5fH&#10;hdGbH8OhtANyBKhVsxq2bl10Q0s15+JJ3iH3Puc9k5cRq2kR9EMLiBGUBPpP+OzdH+Ng//yCi/Ga&#10;HhkZGZlkeerDKGUTr7wvITfO44Zj70aELvwoLj4+3u9VJNHR0Zcysx+L1qjvZhtN+l4TQjh+EWEW&#10;HPbNiIqcee7ChQs12Vj7Py3hwZdn3rp1a+cOHTpsk0OEEEIICRCXE7yU3CXFLT09HUOHDv3r77//&#10;7uM/ucsHjtVhCP4cCkUjOUIICTQ5M3kXw2qdC487VY56Uwk61NF2QiN9XyjoBBMJEE7Wd/cYf5Jm&#10;8/pLkbXQGPBpZF3UV1Nd06L0tykdTybyGsg5+OzEnTuWei3PzJdm7tjpPhiNeTMiu0T3wKT2n8mt&#10;orHg1DxMP/zl5c+ff84je7fBwHaNpXag4wlPh9ON88kZuJCSgbUHzuLMpTRYC8zOzI8nRcMMWgzp&#10;2AydG8egUpBOvqd08U/A4XTBYncgJcssvSaeLD2XlIlMsxU29pr4/Tb2w2c88yW0eS3icPb861cN&#10;R+2oSgjRqXOS4m63dD9fojoq1CD9f3xWNl+uWqcu3guNVuw8htlr90oJ+lwKQYHPOn2NNhFt5cjV&#10;ZdozMPivO2Bz2eQIcOutnbDgx0+lmdn/xf79x3DufBw6dWwtzZbnTp48h763jUR2tklq5xJClAhe&#10;0ApijFaOkKtxX7LB8EiszwxKfgJc1e8RUTfkGZq9S4oW2744Tx+EdurY5JSUFL9XQYeEhGQ6nM+G&#10;qjV3s+0+fZ8JIfziQROczr24ufXijVu3bu3kdDqV8p1+8dm50dHRCenp6eFWq/XyhoTH165d27NX&#10;r14b5BAhhBBCAkSFOX9Jid3SxZO7EydOxBdffOFzpXsuvhyz3jARKnUP3soJEkICk8cOm305bJY5&#10;cLsT5KA3paBBbW1HNNbfxm7TiSYSGIyuJOzKno8MZyxreQ8NeArloZAqeDm8BkKoHm+RuOS0o8fF&#10;A7DKtXe5F154GG+Of0Zu5Xjl1Y8xZ85SuZWTIFvc5zdE6arIkRt3POMontw4HO58z+WmmlGY+OCt&#10;cqts4klfp8uNlbuOY9HmQ7A7nAV6dh6e7K0TFYbHbr0Z9aPDoVX7nufjQ2aXO+cxsy02nEvKQHK2&#10;WZpZzJckjk3LgkGjwsjeNyNUr5H/1dXFpmZh16k4JGaapKR0cpZZSuTyv1PUckeRvEZxqEGLsQM6&#10;ss+66PpSQRdSMjF29h9er0UUREzr8h2ah7eSI1e3O3kHxm4dxU/JyhFg/Lhn2HdmhPTZXYuVv63D&#10;88+/L10swS+meOP1p/DAA/0REVEJFy4kYNDg0Th3jm//8ohVNAj6vgXE6Gv/PCss9hFbpp6DfU4c&#10;P7z0+lAU1esi6M05EIJLZql3UkG4XHCeOgDdN68UWnNXr9ebBfF9vUrdjbXowkpCCK+zexBD79v6&#10;3aJFi+7Lzs4Oke8oFD92j1I1QlVNc+w3/gynJ++CM57gXbNmza29e/f+Rw4RQgghJEBUiCwaJXdL&#10;V1ZWFmbNmoVx48ZZmEKmjSig1T3Ofp5kt694USEhJGDYpaWeLOZP4HbHyTFvoqC8PJNXLehZhC7e&#10;IKXLAzcSbAelerxWd6YczcNr8L5VuRbuD46UavOSG/N2ynnMy0qUW4BOp8X2bUtQrVreOer4+CS0&#10;uflur+VjX2v1FvrXultu3bgEczyGrWV/w5030zVYp8GUx+5A5WC+bSo/EtKzsWLHMazed1qa2VoY&#10;kfVvPhO2dd2q0m2zzSH98Jm0PBnL68zyIXRhg+iG1Srjw+F9pJmzV5NlseHRqcuLJZl7LXhy9KHu&#10;LaRZzMWFv+/Pf7dKmm2ciy/XPKPb92gQeu0zxGcd+wZzj8+UW+xzYu/vtn8Xo27dqy8hzj+vAQOf&#10;lpY7z0+tVuHJJ+/HqKcfQGhoMIbc++o2poN8t0RRT4/gn1vzjiFHiD+uo0bgidNZBU+Wq9Vqu+ad&#10;+WpFLVqFiBQhlxPOwzsQtWTy6TNnztSTo14MBoPJI4w3qNW3s9Z/m+1PCClvnHC5zsBuW4aoyM0X&#10;4uLialxtOWaBbTciVQ1QS9se0epmsHtMWJv+kVeCl69Q8fvvv995xx13rJZDhBBCCAkQ5foIgCd2&#10;OblJSgGfuTtjxgy8//776YUnd0Wo1N2h0Q5jtym5S0jZoWbf3W7QG95lB33+a2bzWqdnLVtwwrwW&#10;FimZRptkUrr4SYxodVPU0raTLkAoyMGGDZ+nx2KrJQsu6q83hM/enZ+VJLdykmzfTn/PK7nLPfDA&#10;WK/kbrS+apEndx9dd79XcpcnJT955LZyl9zlqlYKxlO3tcWy14Zi8sO3SYlYnsAtiM/8PRGfKs36&#10;XbjpIH7dcQx/7z8txXiil99/pW9AfFr2NSV3uc1HL1w1ucufIe8j/DH5ssrBOrU0QzgyxIDoSkHS&#10;Z6VVKaWll/9rCpIfDvDXWZyHBfx9//jhvtKs4Vy8zz25cQQuGM/lBK7Bo42eQuuIvPqtvCb1HXc+&#10;If2+Gv7+tWrpm0y22x2YNm0+WrQc6Br1zOQVM2fOHNmuXbvt8t0S12kzjE8eklvEL4cH1tmxMBqN&#10;wXLkMk+bnmpFjWuvu0zIVbmccOzfjNq/f3XwCsldo8v9iEGl6s1alNwlpOLiyzFnwmZdiDq13j/g&#10;dv3suHjx4lVq7QrQiWFoEzyU/QxDNU1LubSSADc7CsqPjZ8Em81Gy3wQQgghAajcXqJNid3SZ7Va&#10;8f333/Olmc9fuHChlhwuQIRS2Rw6w7tQKGqzNs0aIKTs8cDlOgeT8Tm4Xb7L3nI8qVZT2xZN9HdA&#10;K4bKUUJKj8Njxd4r1OO9SWPAx5F10Fitp1Om16l/3GEcsuXV+6xduwZ27cxbhpnbsGEHhtz7/OXE&#10;G1/Wdkmf34tsaeZUawoeXnefVN80F0+CTRjWW1qeuaJIzjJhz+kELNx8EBlGi58ef+14gpUnM8cN&#10;6Y5q4T55Lr94jd3Jv25GYroRSoWCjfkEGDRq1K1SCY2qR0hJaF43l8dE9vgaZc4S6fyzkp4r6x/8&#10;Nk868xmyadkWaVYwr9PLZxonZZqk5aMzzFa43bxOsQtGqx1xadlIZ6+X/zu+RPPEB3kSpHgdi0vB&#10;Gz/8Lf3NXDqlXurXoepr2/+lWJMx/J8hMDqy5Qhw221dMf+HydL7cCUO9p7cfMs90sz4wvCZOHXr&#10;1j2TmZkZUnDJV/WQaOjfpESlD/ZxOrakQ/HGxcysrCyvDzI4ODjL89ynIcpm7eUIITfI7Ybz6E40&#10;Wv3trj179tzMkyvyPZfxmbtO12CDVvc02y4Y5CghpOJxwuk8jFvazF63Y8eO9maz+SpXLwpQCVqp&#10;lFJdXVfp2Dz/pXMWdwb+TpvgleRlYw/P0qVLhwwaNGiZHCKEEEJIgCh32TRK7AYGp9OJ1atX4/nn&#10;nz999uzZuv4OSvkgURTrCFr9i1CpOrEI1TskpCzjtXhNxhfhch5lLd9NMT9wjFA1wM3BwyjJSwKC&#10;0ZWMvcaFSHXw2XXefZYndfkyza+Gx6CSglaX+K/WmjPw+KUTl99VhULE7l3LUaNGtBwBEhKS0bbd&#10;YFiteUvA9ah2K95v+7HcujG81i5P7p7LPiNHcga+L93VGV2bFnLdWQWQmGHE2gNn8MuOY171enMH&#10;ajyBaNCqpeRtzYhQaSlr/pu3KwXppLq9ISx2I/jfLKmDEH5okGa0IDxYX2J/kyecn/vudyn5nKtD&#10;lc74uMOX7Dlc27M4nH4Qz2x6VOrHuaZ/8y6GDOHLsF4Zr7F7222PITUt78KGa8aenv69hlAPrDgX&#10;QFwLj9mFbh9ErGQGyCEJP55RtukhGJ5j2y0V1T4lRYBts1zxZ9F4yQc7d+3adYu/42idTmdxuwfo&#10;tPoxrA9ScpeQisnNjr+TYLPOhUb9u8/FR/7wOruVlDXR1NAPocoa7HjH9xycxZ2Ov9M/YOOPvDEM&#10;vzBs4cKFD9x///2L5RAhhBBCAkRJnecoFpTMDUx2ux379+/HkCFDrjBzlw8Sq0Cjewxq9QB2YFr+&#10;lkgkpCLiSV6L+SM47Bt4KyfoRUCIsiraB4+EQVFZjhFSOng93kv2wzhgXC6dzCiI1+N9JbwGHg5h&#10;+yuB5vFeqzMOK/pcPOi1xPWgQX0x49v35VaOl17+EPPmLZdbRT9798Wtz2Bn8ja5lTPoHdKpGR7q&#10;3jInQKTZrSnZZmnGK0/qRvAkKOv3aiWfZSuW7QOFUpZhsmLktF8u10Hmid0Fty5HDUNNqX0t5h6f&#10;gVnHpsutnFq6x4+tRnDw1RM6cXGJGPbgSzh8+KQcuXZCkBIhv98CIYwubsnl3JMF+1PH2GGO3SuL&#10;GxISkukeOzVU2bCVHCHkxriTYhHz3auHDh8+fJMc8sLrPUPor9bpx7LttVcpaEJIhcATu4lwOrYg&#10;vNKc2Li4uOr+LgTJjydyg5XRUp3dGpo2UEvn3/z/Ez6D96+096XjpFz8Yqbvv/9+xPDhw+fLIUII&#10;IYQEiDJ1tpIndPOTwySA8GWZlyxZgsGDB1+4UnKXX2ms1Y2CRn0PJXcJKUdEMRo6/avQaIawlr9Z&#10;+R5kOeOxJetrZDhjWYs25aT08KXDq6gao7a2g1xzyhuvx/t1egL+MWfARcOOaxLvtKNf7CGv5K5K&#10;pcTbb42WWzn47N0ffvhVbvHPQsC41u8VWXKXJ8Z2JXuVGEWPm+pQcrcAPiO3QdXKaBoThVqRYVKS&#10;ly+VzOvIUnL3xoQZtHhxIF+hJgff373077Owuixy5OqGN3wM1Q015FZOLd1HHn1dmpV8NdWrV8G6&#10;f77H3XfdKiXt/wu1Q2Fznb/251neebKdsEw4xS9i9dpR8BPe9l73hyrrNZcjhNwA9r12J8fB9Mlz&#10;OHLkSDM56kWlUjkEcahap3+B9T9K7hJSsfA6u9lsX/QHWrX4YKPdNskZGxtbg40JCt3J8/E1v6i6&#10;tq4zbg5+kB3zdIJamvV/pXGB/zEG2weq5JuEEEIICSA0HYUUGbPZjKlTp2L8+PHn2EAzRg77oYZW&#10;9wRU6tvZuJKWMiOkfBGkJK9G95Sc5PU/+8fsSsPO7HlIdZxB/vo+hJQ0UVChnq47qqlbSCdBCspw&#10;OzElPR6H7Ga/c9JJnkz2XvWPOwRLviVl+SzQtWvmScmm/Ibc+xzc8sxGrpqhOvrG3Cm3bkyyNQlz&#10;js+QEmq5WtaOxpgBHeUWISWjQ8MaiK4UJLeAeFMcvj8xW25dnUJQYGK7T6EU8/alGzfuxKlT5+XW&#10;lYmiiG+/fR/j/jdKul0QX+ZVoVD47ITtCqdGrH5jy3CXGy4P7MsS4Tlr9dkFCJWiBM0dw/mGTo4Q&#10;cp3YftOdkoCmP733rzv+LL+W3WdAolQqna+99tpHWt1ICEKYHCWElH88sWuCw74Ot/b6/GcRH2Rv&#10;3Lixm9PpvOIyG0qpzm4n3Bw8HDfpByBEUdXvksz++DsmulIimRBCCCGlhxK8pEg4HA788ccf+Pzz&#10;z+PPnz9fq/DBnwoa7RCoNUPZgalOjhFCyhcRohgBrf4Z9l0fyI4Q/Z8kNrlSsM+4CHG2vV41fggp&#10;abweVWP97aisqsdavruvE3Yzvs9KRJrLIUdIQansvbk77gh7j7zqdWHa1LfQtGl9OZJjz57DOHGC&#10;1z3OwZdmntJ5hty6cU9tGOFVtzQq1IA37+0utwgpOXwm9Fv39fDaqsw/MRv7U/fIraurF9IAjzUe&#10;JbekE6x47fVPpN/Xgl9kMWbMw5g16wMold4ndi0Wi659+/bbpkyZ8vzDDz88T90/CtrnaiF4SWuI&#10;EXQRJuc6bkL0cpx1u91ex808Ma4dPApC0FVLHhJyZW43XLFn0HPd9F+3b9/ewd9xNO9vouIO5dSv&#10;bh1PyV1CKhIXXK5TuG/InBnhlT67uHz58kFGozFYvtMvvkJRlKoR2oU8gmaGAQhX1mRj7f9SckHw&#10;ukgyl8PhoBm8hBBCSACiBC+5YU6nE7t378bzzz8fl5CQUK2w5K4gaKBS94BG+xgldwmpAPgJKJ3+&#10;JWg0g9ht/0uxG13JOGJahfO2bZTkJaVKr6iE+roe0u+CeKrwV2MqFmQlw5ovcUhy8FNAY5LO4KzD&#10;mhNg+JKwX04Zj3vvvUOO5Hl05Bteyame1fqgii5abt2Yxad/RIo1WW7lPI8PHroVqgKJLUJKSvXw&#10;EAxs11huSfNw8PyWJxFruihHru6+esMQpMo7n7tp0y6kpPjWDb+SAf17YvWfs6U6vvlt3bq1M58J&#10;NHfu3Mf0ExpC+3gMxBpa+d4Kjs/e/SUR/OJVOXJZ8+bNDypbdZVbhFwnvixz4kUMPLjsx99++61/&#10;YcldQWyn0OleZPs0Pkbxe6hNCClX+KzdDNisP6J61fFH58yZM/LixYsxBS82yi9nOeYItA0egbYh&#10;jyBK1VC6iPW/bjP8JXc59rdpME0IIYQEIErwkhtit9vBDkZx//33n4+Pj68uh33w5K5acw+0umcg&#10;ipXlKCGkvBOEIPa9fwEa7TB22//FxhZ3Oo6ZV8tJXpohSUpH7tXudbVd/NbjdXo8+C4zAX+a0qXb&#10;JM97qRewyZIpt3KMGHE3hg7tJ7fynDlzEfHxSXIL0tKzo5q9ILduDF+aefqRL71OTN3bqRkiQ3it&#10;MUJKz/AerVAnKu/iET7D/OmND3vNNL8StajBE02ekVs8J+TBq699LLeuXcuWjbFxw48ICclbNppb&#10;unTpkEcfffS7Qs7pVli8DnHwWkdywRPqWq3WevymW1uJoeFyhJDr485Iwe075i/66aefhrpcLp/k&#10;iSiKbkFsrTAYJkIQqb8RUjE44HTuRfNm4zbD87Xl2LFjTZxXXI5ZgEYMRl1dN3QNHY1qmhZQCfxC&#10;reu7GKSwf0UzeAkhhJDARAlect2MRiO++uorvPLKK6cuXrxYUw77wZdlHinN3FUoarM2XXVMSEXC&#10;Z+zz779Wx2fv+0/y2txGHDH9jvO2HZTkJaWGL1/Ga1XFaG6WEr4FZbld+DojHvtsRqrHK/s5OwVz&#10;My/JrRzdu7fDJ5Nfk1veRj3zttfs3T7V7yiy2bsTdo+Hw523/QjVa/BgtxZyi5DSo1KIePeBXgjS&#10;5l08kmnPwINr7yl0pkxBd9YcCIMqLzG7cuU66YKJ/6p+/VpY8/dcVKoUIkdyzJ079xHLF2f51B3C&#10;sY28fXkiUlNTI+TIZc7azbTqrgPYAIcOpcn18xgzYZn1nnSBRWHJXVFsKeoNH7GuRhdIE1L+ueB2&#10;x8Ns+gAe12jj5s2bu/BSCvKdPgRB8KjYcXYVdWO0DX4YzfT9oBV52YAbPd/m/9/bbDaq3UAIIYQE&#10;IDoqJdeFDe6wePFifPLJJ3GnT5+ud6VlmTXah9jPcHaQGsUi1OUIqYj4Es0a7YPQG95nt71nDuVy&#10;eKw4aPoF52074fLY5SghJYsvZdZQdyui1I1Yy3fXdspuwbysJKRQPV4szk7Gq8lnvPJBtWpWw1fT&#10;3uInneRInri4ROzbd1Ru8YS6iCeaPiu3bkyShT12vrqm/K9/9qjv8tCEFMbl9kg//AKE4shx8gsO&#10;PhzeR6rLm4sv03zf3wOQbkuTI4XTKnQY3+Y9uZWjX/8n4XS65Na1q1s3Bju2L/WZyWv/Pt5j+yFO&#10;blVs7osWKJdmmAoe42g0GpvuwZcgBFEdVHL9PKYsmGe+A8/Brc7Ckru33nrr3/qgCey2zzUGhJBy&#10;xS0ldm3WRTDoRiY47Ms9JpPJ/wGzjF+UWklRS2hiuANtgoYhQlWXxYpqgq2HjaN9x/FWq5XqrBFC&#10;CCEBiLJt5D/hJ734zN0VK1bg5ZdfTufLMhee3NVCpe4Lre5hdpuWRySEqKU63IbgrwudicDr8B40&#10;LsMx819SwpeQ0qBThKGethsMCt9+ymfurjKlYV5mYoWux8tn7r6efNZrJjOfEbh69WxER0fKEW+f&#10;fjYbLlfev2ge3hKRWn7x1417fMODXsvdtqgdjYgQ/7W/SfnnZP3M5b6276fJasff+09j9MzfMPTT&#10;xRg+ZRle+G4VFm46iIspmci22OT/88bFRITif4O7eZ02vWSOx7C193jVji5Mpyrd0LTSTXILSE5O&#10;85kVf6349/XPP2bBYMg7X8vH9JbPz8K+6urPpTzzmFywfHkeJpPJ5wDG06m/RlGnidwi5L+Tkruz&#10;3gf2b3L4W3aVJ3f79u3717/bRt4mitXkKCGk/HGz/W4G7PY/0Ljh29vttk9cCQkJVQs7v8bxxGuw&#10;Igr1td3RMuheaeUhjchzwYX+k+sgoOClbvw5nTt3zqcePSGEEEJKX1GOAoodG1QUxwX15Brxtz87&#10;OxszZ858adKkSf9LTU0tfK0oXnNXfQe02pEQFXz15jLV1QghxcoDl+s4TMZX4Xadl2PeRChQVdNc&#10;OnBVC5SkISXPDRfOWbdKS4c7Pf9n7yzgpDiaNv6s27kr7nY4BAgEDRCSEEICCRB3ty8uhCRv3IgD&#10;EYhCPEGDu7u7nLuu29c1O3e7e7tncMDe0f8fy3X12uxMz0x3P11VvgJPsFSGFyKbYHxQFOR+vFUb&#10;M3NKsvFK3mmvqZ+gIC127fwHYWH+w7CTsJvcZCAsFpfnM01QfTv4F7QMaS3Y58J3h2fi60NfiBZ5&#10;NUgw84FrucB7iUHtcffJLPy5+QBOZBfCYrMjTKvG/SN7o3PTWMik3uepwWzFwh1H8Ov6/TBZbWKt&#10;L9SeQnVqXNGxGfq3b4JWcRF+PdTrwuYjaXjz9zVe5xB5tL/S400MSRwu1vgny5CJySvGwWx3X5d+&#10;+P49jBx5uWhVT2mpXvCmJ4E3NjYKR46cwqArJsHquQ9kEoT82R3Sppems451ZT4UUzOLGF5uumFh&#10;YUX2p74IkzXvINZwOHWAogMYy2D6/Qs4ls+z+stnSSFXL7/88rU7dt09UC7vyGp8nHs5HE6Dh6KF&#10;lLD77nqMGLb5r6VLlw73t6CoMgo2Jm6m7oskVTcEy+OF8fL5wOgowrLCN30iao0cOXIR4yq6TolV&#10;HA6Hw+FwAgAu8HJqTXFxMV599dUP5syZc4u/fFRuKOfuzUI4VqmUvHi4oziHw6mMAzbbHhgN78Fu&#10;28ds38s75UCNVLRAz+DJYj4hDufCQhMbBwwLccK4lrVQX2/Algo13ohqht6akEvmTudP3JXLZdi4&#10;YR6aN08Sa3z5/fcluPe+l0ULiFJH488rl4jW2ZNrzMYNS8ewY+UOU3vbkG64rg/3sLtUsNrsWLbn&#10;BH5csxulRv/h/UncbZsYjY7J0XCw4cSRjHwcSM2ttZevJ0rW3uPDgzGmZxv2mVEI0aigUyuF+rqw&#10;+1QWpv6yUtiecmjhwwvdp+HK5KvEGv9szF6LZzY9RlPEgq1UKnDm9GrhXKyOnJx8jLv+IZw8mSYs&#10;3Oya0h7PPXcv9Hojbr3tGbtnqFhpvAohC3tdet14iwP654/Atiyfhp4VY2Uh1+GAMRLt3VNZg/Jx&#10;uuRwasRpKMMrpZufeO655940m80qsdqL9u3bH0jLeKODTNacWXwMzeE0PixsDHwQN1y/8ptFixaN&#10;zs7OjvW81/iDhNxYZQe00gxGmDwRMiEU8/mbyjU4CrGm6EOYHKVijYtu3brtWL58+ZCIiIhisYrD&#10;4XA4HE4AwAVeTq0wGo347LPPMG3atJLS0tIQsdoHCsusVI2DWvOgGJa5QTUxDodzQbGzAe5emIxf&#10;wmbdzGzfiXaa7A6XN0XPkFuglZIjDb+mcC4stIp9T9kfyLT4LkSg1jhCF46pkU0RL1e6KhsxKwxF&#10;uCvriNeZqlDIhTCvKSntxBr/dOx0FbKz80QLeL3XuxiUMFS0zp6H1t2J3fk7RYvynKox59FxosVp&#10;jNBZaLbacDg9Dz+s3o3jWQVC7txzhTx1I4PVsNocKDVZ4KB8vOJz1UHXAalUgpZxEXjimn6C+Ftb&#10;cov1ePK7JSg2uFMSkCfve5d9il7RfcUa/7y9axrmn/5LtIDWrZthw/pfqvUunjlzHp5/4QNB3PVE&#10;JpPZtVqtvnIfX/NCS6hujBetSwP7YT3stx02MLxCAERGRuabH3wvUt62u1jD4dQep1EP86LvgQXf&#10;mhhqsdqLpKSktOLSD5JksjbM4v1dDqdx4WT9inxYzHPRJHnV4ePHj7fyl3/bE1rsHCSLRifdNYhS&#10;tIJMcmHGGiZHMdYVf4Yyu3e6hiZNmpzesGHD5exalSpWcTgcDofDCQDOT0yP8wAXdy8OtNsLCwsx&#10;Z84cvPjii/qysrIqZ60kkiAolFdCoyVxl7zt+MCUw+FUhxRSaQxk8vZwOtLYoDed1fle6o1skFlo&#10;O4MweROopDp2ZeHXFs6FQy5RQi0NYW3wFCxOvVjr5pTNLLTaXppgKM4xbGsgk8p+5/XpB73EXa1W&#10;g/+WfIvOnWkyumpOnU7HRx99J1psn0rleKH7a4KQdS6cKTuFL/ZPFy1Xr+Oze8ZAq/KJeslpJFDo&#10;5U8Xbsbni7dg+Z4TyC81sr6q+KQItYMgtQIahVwI01wTcqkU/dvEY0r/dhjcPgmXt03AkA7JaBkT&#10;Ch1rSyUmC8w1fA5tA23Lgm1HsOFwKppEhyJcpxbEVmHz2F9/Vwfy/L2ub3vsPJnJ3m8Q6khWXpO5&#10;EqOaXA2tvOqIjZfFDsDfp36HyW4U7IKCImFDBgzoIdj+oNf88edSoX/vCbOlFovF16PQ5oRyZDSp&#10;zmJF48ZpdsDw/BGYT5d5XUTIe9c+aJxWNWgsqfliLYdTO5wmPUy/fw7p0p+NJpPJb9zzZs2anSos&#10;eqeJTN6WWZfG+cbhXCo4nWbYrGvRod1Hm7OylkTn5OSQ126VNxPqMdDYo5VmELoEjRO8dqWSCxc5&#10;QgIZUs3bYXaUiDUu5HK5/ZZbbvnm008/LRSrOBwOh8PhBAANZvTAOkCVpm845xva5enp6fj666+n&#10;vv/++09U77kbBJX6VvaYyMqkAfOBKYfDqS20ojkLBv1UNvjdwmx/ITMliFQ0R1vtCGEF8/nKOcTh&#10;+IPy8aaatmGv/i/YnG5Pu3J0UhmeiUjCTcExjVLkzbNbMTB1DwwOt8ilVquwcsUcwWuwJu659yX8&#10;8cd/ogUh/OyL3V8TrbNn1MJBKLO6w8d1ax6PqRMHixansfHuX+ux/qB3eHBP6NTrlBSJq1KaI0yn&#10;EnqiBXoT1h3OwNaTOUIoZ3qvcIay/7RKBfq1jkevFrEI1VTvFWOy2lFQZsLmE1nYl5YPvdnK+sni&#10;k1VAYaGVcrkQupkezWPD0bNVAvq2SRI8zT2hPjd58pI3cjnNgltg5qAfoJb5dfYTOFR0APesniKI&#10;wgQJyr/88iGGDrlMsCtjMplx510vYMmStWJN9ci7hiBodhfRavxYl+bB8txxn9yokpBwhLz1OySh&#10;kWINh1M7BHH3zxlQrPqt1N9CaVo80LZt28NpGS+0k8s7U43rCQ6H0whwjXGNhvehVGwo0+v1QeIT&#10;fqHrgQJaCY1522iHI5SE3Ysy5nUKHrx51uOi7UKn0+l37NjRhV2zTohVHA6Hw+FwAoAGM4LgAu+F&#10;p6CgAC+88MKXP/30000lJSVVJsCUSDTQaJ+BQjmMlanPygemHA6n7jidRTDoX4HVso5ZNlelFxI2&#10;0E1Ae+0oxCrbM4t70XAuHJSP97BhKY4aV9B0jVjrprlCjWlRTdFPEwJZI7sPXpm2F4ctLi9BQiqV&#10;YuOGuWjZsolYUzWU87NzlzGw2137jLx2vxs8F82DWwr22TLj4Gf4/sjXouUS02bcfy2iQryiqgYE&#10;lGOVerHl2r/wpwqPTo5/pi/YJHjsVoaOe1yoTvC6JXFXIav6vpBXahQ8cWWs/YZolFDJZcL7z4ac&#10;EiNSC0qRVWwQ8v7uTy+olbcwEapV4f3bRyI6xNs7l8JM3/Lx7ygzufMIX998Ah7r8oxo+Wf2kVmY&#10;dfBz0WKfHxqM/fsWCIsw/FFaqhcWXSxdul6s8Y80WY3gH7pCEnZp5Jt1mhzQP7Aftu3eqQXZ9c6h&#10;mviYVHXVrWINh1M7nBYTTH98BdXq34qrGku3bt36aEbmPa0VyiHM4rmdOZzGgQMORzYb0y6GVvN9&#10;Xn5+fpT4RJWQh264vAmaqvsiTtkRSgk5+1+8nuLGkhnIthwULRdKpdJy6NChNi1atDgtVnE4HA6H&#10;wwkAGszcEhd4Lxy0q0tLS/HGG29Q3l09o8r4cBJJGNSae6BUXc/KVXsYcDgcTm1wibz/YwPiFcyy&#10;uioroZNFISVoPKIVrdlNjIu8nAuHyVEiePGmm3cxy7tbQh2qK7RheCOqGRIaUT7eT4sy8F5BmmjR&#10;fV+Cr7/+H665miaja+bXXxfh/gemihYQo4nFbyMWsv119l3QXFMOxv83Gg6nW2i/c2h3XNO7+jzA&#10;5xNqDSRiU+7Ww+m5OJiWh7T8YpQYzCgoM0JvsgoCIOmJcpkMaoUMEcFatEuMwugebZAQEcye894n&#10;Qtf3EheCSfSkkMwr9rrFXdofreLCMKJTE8SFagXv2EBg1+lczNtytFb5gElkfmh0bwzp3EKscVHM&#10;2stt0/8QFgUQdPTf7PMh+scNFOyqeG7z41iXtVq0gKeevAPPPnuvaPln/A0PY9UqiprhZsiQIcvX&#10;hewfKu8WAsXgSEhCLxHBie1uy8Ic2F89bWZ4KeMkwGU/OL21NDpBrOFwaoHNCvOqP6H4/ZMqxV0K&#10;y5yTe0czpWoUsxp/Hn8Op/HjgNNRBJttK5okf3vg8OHD7RwOR7WDVRrLhsjjEafsgGRVLzbOZffe&#10;ABjfbi2dgwzLLpqGreiGksB75MiRduzadVKs4nA4HA6HEwCc1ZyR4/RRp7Rp6ws230S9CrHIOc+w&#10;DihSU1NJ2H1n+vTpj1ae5PBEIo2ESjUWKvXtcIVl5nA4nHPH6dTDZPwKZvMvzDCLtd6opcHoETxZ&#10;EHnP8lbG4dQZCoNaYD2FXWXzUGrPEmvdkOfuTSHReD6yCbTnmF82EMiyWdDvzC4vf+WbJo7BJ5+8&#10;JFrVQ32KXr3H4/Rpyq/t4rVe7+CKhGGidXbct+ZW7C/cK1pARJAG3z58nWhdeCh36tx1+7D+0Bkx&#10;dG/du60knIfp1IgLC0KxwSQIwyTykXgZGazFsJSW6N8u2Se0b2OF9uHfWw7h+9W7YRO9vwnSwJ8Y&#10;2R0xIX7TWF50DGYbio1mbD2ZjRM5JSgzWQWvYavdzn6T+CIRunP1aZOE5673Fm8PpOXi+e+XViwh&#10;Ia/3haNXQ1dNPl5a7DBiQX+Y7a57pkajxrGjS1k/vWrRiBYk9Ol7A06dci/gkMlkdvUn7WSK/uFi&#10;zaWBs8SGFo+Yd+zcubO7WCVA3ruKkZOlmpseJ0Os5XBqgJ3v1t1rIZ3xYklVKY6io6Nz9ManYpSC&#10;5y4XdzmcBo/TAqt1HYYPW/3X4sWLR5pMpho6bBKopDo0U/dDkqqHIOwGUgqi7aU/ItW8TbRc0D3x&#10;2LFjLbgHL4fD4XA4gQUXeDkV0G4+cuQIXn755bn//PPPtdV1SgXPXe0DUCqvZuXAC4fI4XAaNk6n&#10;CVbLQhgNb7Gyf5FXLlGhR/AkxCo7BNSAmNO4oXy85MG7p+x3WJ3usMXlaKUyPBGeiFtDYht8Pt7B&#10;qXtw0urOORwTE4kD+xeKVs1kZOSga7drBaGXIKHqryv/Q7gqQrDPhhMlx3DbygmC2E6QMDrzgWt8&#10;wt1eCAxmK/7YdEB41MZr81yh39o8Jgz3jOiJ9knRYm3jw2ix4uWfV+BIRr5Y44JOp3E9W6F3i1ix&#10;xj8kjDvY8aD9RVAY5vKj4++MLH+O3kOcbdjmytCnUd+atsNkteFQRiHmbj7C6lzPl9M0Ogyv3jQE&#10;4Tp3t3vOyl34nbWrciJUkfjzyiXCOVQV3x2eia8PfSFawE8/vo8RIwaIln927TqIq8bcA7PZHRZa&#10;GqtCyPwegPISETTZ8bD8ngXTGyfYpcrb06pJkyani/5vVlNpRPVtjsOpwGqBdddayL6ZWqXnblBQ&#10;UKlT8mawQtGXWVzc5XAaMjROtdv2wGKZjyDdmoLCwsJwdu+vtiNB4ZgTld3QVN0HEfKmgh1o7Cyb&#10;i9OmTaLlggTew4cPt23duvUxsYrD4XA4HE4AUOcZjAst7hJc4L0wZGRk4M4771y8YsWKIRaLpcrR&#10;pkQSAq1uKuSK/qzMwzJzOJzzhQNWy3IY9K+y+0CpWOcNibxttSPQQj0AMgmfJONcGOxOK44ZV+KQ&#10;YQn85eNtolBhWmQzXK5tuPl4fynNxXO5JyvEL8q7u2P7n0hKihNrambqq5/g009/EC3gstgBeKfv&#10;dNE6O0YvvAKl1hLRArq1iMfUCYNF6/xidzgEIZcExENpeXj/n/WCp60/6KhTGF6pVAKdSo4InRpB&#10;agWCVArY2GfklBhQoDcJHp5nIw6TZ++gjs0weVCK4PnbWChi++TJ7xYjj+0fT2JDtbh1QHtEBvn/&#10;rbQPD6QXYP3RDORSrl2rXThOFOJYpZBBTqIt+0fHhMq0/2QSCSx2h/BaC3ncsTKNOOj1JCK3jg1D&#10;s6gQ4X31dRYX6s34bNkeIZS3JxSe+4lr+uHyDk0Fm4Y+D89aiNQ8dz7Y7lG98HH/r0TLF/LiHfJv&#10;H3Z9cuUC7tC+Jdas+UkoV8fcuQvx0MPThO8sR31PMtQPuralsePINEMx6UQ+I1KsEqCJbPV9r0uV&#10;/UbT4Ees5XCqwWqBZdNiBP/5aTbD76qA4ODgEofztRCFchCzuFc4h9NwoTy7OTCbfkST5I1Hjh8/&#10;3qryIqHKUJ8kSBaLrkE3IFSeyMaxNHYNzPvLXv2fOGFaS1OxFRtIUT62b9/elbFPrOJwOBwOhxMA&#10;BPxolXoUYpFznrBYLNi4cSOmTp2KNWvW+KxeL0cikTglkiiJWnO/4LkLLqZwOJzzjpVdo5bDZHiX&#10;DaLzxDpvSNhtouqFDroxUPBFJ5wLhNlRhv36f3BGCF/m3VWhzlV/TQjejG6OZHmVmQ4CFgrN3D91&#10;N+weXbBbb70O77/3rGjVjNFoQouWQ2G12gSbJrU+u/xrdI7oKthnw4yDn+L7I9+IFuWyleLL+64+&#10;b967FCp5+Z4T2Hg4FbklBuhNFkEEJBXQX+c0RKNESpMotIsPZ9ukRbBaIQh39NqqOtwkQhaUmbAn&#10;NR+HMwuFcL5apRwx7P0kDJearDiYUSAIgv56xORt+tiYyzCwYzOxpmHz0fyNWLnXndqNchVP6tcO&#10;beLChP1IeYxLjBaEaVVC+VRuCdYfyxT+ng8vatq/JMo3iQpG27hwNIkMZsdVCS07NufCp0t3I7Wg&#10;TLRcUBuZeHlnTBzQWbCzCsvw6NcLBe/fch7o+BhuanWLaPny6Pp7sCPPFVJRxs6PjPT1wt/qYP1+&#10;XDfuQaxfv0OsYduikiJkRW9Ighp3Dl6nwQ7D04dhXVsg1riRt05B0AuzAAUf73BqAYm76+Yjcsk3&#10;Z1JTU5uItV6Eh4cXmsz3hKvUNzBL4arkcDgNDkonZLWuQvu2v2/bu3dvl+qcIwjqA6uloWitGYJk&#10;dQ82Xg38CHh79X/hhGmNl8BLC582btzYh+Edu5nD4XA4HM5FhQu8lzgGgwFz5szBN998s3X79u09&#10;ql51KIFUlgSVahyUqgmQSC58KEQOh3OpYoXFvBgm45dwOCiXp+9tQSZRIFHVDZ111zaIQTOn4UMS&#10;X5EtVQhhVmLLEGvdkOfuuOAovEr5eKUNK4T4lMzDWGt0ew4GB+uwccNcxMXVPizwxo07cfU194kW&#10;+wxFCP4dtZydq2e3L3JNORj/32jBS5GgDuxdw3tiTM82gn2ukNBKOUlP5hThl3V7sfd0Nqw2u5+r&#10;jS8apRx3X9ER8WE6QdA9HxQZzNhwNFN4CCJzJShP7/u3j/QK89vQIIH2hnfnsr+u30ci7sPDU6BT&#10;K7A3NQ+/bjkmiLrl+5iGCBdjkEDfrlUpML5XK7RPiDhr585/dp7AhiOZXr+Bwjl/eMdINI9x5cA9&#10;lJ6HZ+f8V/EaOn/+uHKxELLZH5SbmnJUl/P2W/+HO+8cL1pVs2XrHowd+wAsFqtYAyhHRUP7ZtsG&#10;MFo8S9hOtfyVDbyTzoZDBq+Og1arNUjufUOr6En5UTmcGrBZYd22ArELvjx+4sSJlmKtF2FhYUUm&#10;801hKvUt7Dzn/VQOp2HiYH3FUzAZ3odKtau0rKwsWHyiCiRQsvM9WtkaHbRXQSuLZDUN46a6X/8v&#10;jplWegm85MG7dOnSoUOGDFktVnE4HA6HwwkAAr53wQXe84fVasVff/2FJ554Ii09PT3Rs/NWGak0&#10;Hhrt01AoBrBWw1eyczicC40VVstKmIxfsYH1cWb73hooD2+cqhNSdNdDJa1hvM3h1AMUnjnLsh87&#10;S3+BxekdUpbQSKR4ODwBd4XGQ3mehL/6hrx3+53ZVRF4mgSntWt+Qrt2LcSa2jHg8ptw6NAJ0QIe&#10;7Pg4JraaIlp1h0QrEq/KCQ/S4LuHrxOts8Nmd0BvtmDxjmNYtue4EBaYhN7aQmF+r2iXiAFtE6Bi&#10;5QvFsewi/LfvDM7klXpdCUn4vH1oN1zTq51Y07AgD+lJH/5W8ZvuH9pZ8G5euPu0T0jjqqCzLEij&#10;QmyYThCMy4wW4ZiSlyopsTa7HSaLTagTQmizOvIEV7DjR0I9tQny1q7t8IPeSx7b1/VoKYTgriv5&#10;7Pd9/N8uIUx0ORGsbc968Fph+4i/txzCN8vd3rVjmo7FM11fFi1vaAHEiAX9Yba7QoeHhgbj2NGl&#10;wnlcFTk5+Rh3/UM4cSLVS+CliVztvBSZrFXjFKMceRa0fMq6k9FNrBKgiEXyXsMk2vvfYEOehheB&#10;gXOBYdcK24EtiP/13aPHjh1r5W88TTl3rbYbgtWae7i4y+E0SCgccwEs5t+gUf9SWFRUFFbd3BlB&#10;EabC5U2ENEIxynZCWqGGhD+Bl+6P8+fPv4qxSKzicDgcDocTAFTbKbnYUG9CLHLqmZKSEixYsACP&#10;PPJIbl5eXjUuORJB3NUFvQuZvAOzqw/zxuFwOOcPG2y2XTDq34bdfkSs84ZdsZCg6oKO2quhkYUz&#10;O6Bvc5xGgMNpxQnTOhzQL6B1/WKtmyS5Cq9GNcUV2tAGkY93ZNo+HLK4xeq+fVIwf/4M0aodp89k&#10;oGfPcRUiGXkd/jp8PqI1flMS1sjR4sO4c9XNKPfXJLFq5gPXnHVoZoPZisU7j+K3jQcEUbE6SADU&#10;UYjeyGAkRQQhNkSDiCC1IO5SSGZFDeFvzyeUz/XjJeya6BHCl+jVOhEvjqf8jg2L/FID7vj0L9Gq&#10;PSSyxoTqhJzEI7u19spJLLQY1g6pzVCZzsByD2GHw1UvhDAWX0NQ+ygPz73laDqyi8qE0NnVDUso&#10;b+8jw1MQFawRa2pPakEpvli+1yvE9NPXDUD/dq4or1R712d/VeQl1imCsGj06irvb/OO/4hP9r0v&#10;WsD3c97FqFEDRcuX2bP/xFP/97bf3yfvGoKgb7s0vu4/awLm79NhnZ5qY3jFoY6Pj88ovW1qgrxT&#10;X7GGw6kCds7Y044h9NPH0hhJYq0XGo3G6HBer6EURxJJkFjL4XAaBg44HYWw2jYjLmbm8ZMnT7Zg&#10;98pqO/M0Fg2RxyNe2RlN1X2E0MwNcTxalcD7xx9/jLvuuuvq3lnjXBBycnLiDx061CI0NLSkWbNm&#10;GSEhIUXiUw46flSgY1pe5nA4HE7jIKB7GtSbEIuceiQ3NxczZszAhx9+mM/wH+NNQCqIumrN3VAo&#10;+jOb5wricDgXG1doLEPZU+wveQf63iZoYJ2oSkFrzTA2wI4TbA7nfELeuwf083HatIm1SO82SR2t&#10;XupgvBvdAk0Vgb16P91mxoAzuyt+gVwuw7atfyApKU6sqR3du4/FmdRM0QIujx+M//V2C051ZeSC&#10;y6G36UUL6N06CS+Mr1qw8gd1KXOK9Zi1bAe2Hkv3K2aVQ3lfW8SE4vI2CWgWHVKrsMv0cSQc2hxO&#10;FOpNgvhqsNiEHK6Ui5dCJ5MQKWd2mdmKzEK9kF+Xwi1HBqnRNCpYCEl8Nqw/mon5O096eR+P69sB&#10;tw4++3zHFwMSVm/75E+YKwnWlSHP1iGdm2Mwe5CwG6JRQ8mO2fka1FBbIQ/b7OIypBeU4rsVO5FT&#10;VOZz96FjfefAjmgZGyrW1B7yyF6+P1W0IIjU3z0yruI30YKELxZvFco0Ubxg9Eoh7Lk/rA4LO2cG&#10;wsL+Ek2bJrLz+PcKAbsy//23DjdPelK0vKEJwOB/e0ikyY0rv70j04zQu7N8cqWS17J8xM0yzYRH&#10;eO5dTvWw6739zBGEffkUa0apyWKtF0ql0iKV3a1UqW/m4i6H06BgvXnWt7dZt+DyAYsXrVixYmhN&#10;eXbp7qyRhqKJujeSVT2hE8IxN9wx6EHDIhwxLqUp2YrOA+XgnTt37sQbbrjhV7GKE0Cwe1HSkCFD&#10;Vpw6daoZHTetVquPjIzM79at264+ffpsys3NjY6IiMjv2LHj/qKionCbzaZs3br1obKyslCTyaRO&#10;Tk5OU6lUJqvVqmD9P1toaGghK2vZ66QxMTGFJ06caMrKkri4uLzCwsJgdk6oQ0JCCsPDw8vo+9Vq&#10;dbGcwb7bERYWps/JyVFFR0fb2WdRh1RR3paYTSuiy08OK6uXU3+Tle2sTB1OEqNpMCBjNqnR9H56&#10;PRuSSej19DmsKCkPOMXhcDiXPP5H+gECXczFIqeeIM/dV155hfLuFjAixGo/yKBQDoFKNRFyRRdm&#10;80kODocTKFC4zTToS58UPXl9bxU0AR6jbIuO2msEkTfAb3ecBg6JuiW2TOwo+xnFtjSx1g1JT2OC&#10;IvC/qGbQBXA+3geyj2GhvkC0gOHD++Pnnz4QrdqxcuVm3Djh0QoBVSqRYt7w+YjV1E0kLmd5+n94&#10;ddtzwj4mSGydUQfvXdqO7ccz8fXy7cgoKBVrvZFLpUiODELXJtFoHReGcJ2qVqIuQQLtiZxiLNuf&#10;ivTCMsEr9Gw6r/RtkcEa3DekE4LVde9zkaD82bI9XqGMv7j3aiRENKxw9ftTc/Dq3FWwiCKvhB2H&#10;5rHhuGdETxjNVljsdqQ0jYNa6eV0ecEpKDNizspdWLXvpNfxpuM4tGMyhnfy0g1rxGS14/W/t1Tk&#10;V6bf/e3D11XkVCaBecJ7cyu+69lur+CqJteKli9f7P8YPx2bLVrAju1/oUmTeNHyJjs7D127XQtr&#10;FcK6YmAEdB+2ZydKI7mPsl1s+vQUzN+k01DT60e1a9fuYMbDn7WXhkWJNRyOH9h1yHZyP5rOe2vf&#10;/v37O4m1XigUCuvrr7/+wv/euvwdieTsok1wOJyLgRU2237cNGHdzF9//fWG4uLi0Mr3ispQOOYk&#10;VXdB2I2QN2V9yIvbR6kPDhgW4Khxudd9kvVNnD/88MOUSZMm/ShWcQIEEl979eq1LT8/v9oODB1D&#10;Oqb0V6wSKLfpLwn55a8pL9vtdhmV6TVU9nyO7ndyudzqcDikwcHBZaxsM5vNSqoPDQ0tJvHYZrPJ&#10;w8PDC41Go5YEZBKe6XPKysqCSIhmn+Usdz4KCQkpMRgMFBJH0rJly+MWi0VBn9mkSZNUiorBvtvR&#10;pUuXfezzaNDq6Ny58x4SppVKpYM9imJiYmg7TfR+9qDf5Btii8PhcBoZATtSp7uOWOTUA7Q72c0U&#10;X375JV5++WU9o8qRpkSiglxxBbS651iZvBC49xuHwwk8nI586PXPwmbdxix/CzglCJMnoWfwZATJ&#10;KBJ9wN7yOI0AysebazmCbaU/wOJ0e5uWo5ZIcV9YPB4ISwjIfLw5div6n9lFy6gFmw20sX7dz2jd&#10;uplg1wbqa3RJuRqZmbliDXBNs3H4v5QXRatuUD7R8f+NRq4pR6wB7hrWA1f3aita1ZNbosez3y+t&#10;CG3rCR2BmFAtRnZuKoi65F1bl6NCgtz6oxlYdTAdFlv9zRuQsDyhb2tBbK4rtB1vL9iOMpMrj6pG&#10;qcBPT4yvtVgdKFALzGPHTq2QQ6tSVOSirSteQwm2D8r3glDvsU/OZe/sO5ONl39e4RVeOUKnxtNj&#10;etTpc+ndC3edwprD6YJNv/mHx64Xfn85FL6awlgTgxOGY1qvt4WyPww2Pa5aNBg2h0u07dGjIxYv&#10;+pomuQTbE8pPPPa6B7FhgzvPryeylloE/9aNGqdY07CxH9bDdushNiwyesXTpslD9TNfyuXte3q1&#10;Dw7HCxJ3j+xElxVfr9+4cWM/dj3xaSw0qS2VXqdQax9mTYkW2fD2xOEEPnZ2ep+ExfwHEhM2Hj91&#10;6lRzEqzEJ/1CHrrhiqZorx0p5Nt15dltHOd7VR6833zzze233XbbHLGKEyC88cYbz7/wwgtviOYl&#10;AYnM9KCySqUyk8jMHvbk5ORUsmNiYrJJ9Far1eawsLCC/v37ryVv44SEBBKGbST8skf1YYM4HA6n&#10;gRCwvQ/qSYhFzjlCuzInJwfffffdc9OmTXvJYDBoxad8oBXGCuUwqDWPsA4cX73O4XACGxJ5jcaP&#10;2WB8PrP8iyxaWQQuC7kbwTLK/8kn2TjnD4fThjPmLdhT9gcFExdr3cTLlXg1simG6sICLh/vIn0B&#10;7s8+JlqusK7bt/0hWrXjyJFT6D9gYoWwRt67vw5fgJizzL2bWnYak5aPQ7lPLIlesx+5DsGamkMZ&#10;Uw7VW6f/6S3yMSiMbvuECIzp2lwIiXw2Ok6p0YJ3F+0QvCqrgoQ00sPo68u3wXNLaDsUMtYK2Oss&#10;NpuXQEhc060F+rfx73FZHQV6E95buKPi8168YRB6tUoUyo0N+oUGkwXZxXqk5hVj96ksZBfpK3RI&#10;vdkKo8UqHCeFXCoIxpQ72WixwWq3szNQIgj7GqVcaFv0HD1U7HXRIVpEBGkQIeTUZceKvT9IrRQ+&#10;K5S1G2qDJQazcOzySo3450DOkWPHjrVmx1rSLCqEtbFwIUcztTH67GKjWWgL1N5U7DsoVy9561Ju&#10;X9pcGyvTdqw7kgFlfKsNIcbcfrdckQIl2xbX75HgqyVbsWSX6xztHtUTH/evPjf29L3v4dcTPwll&#10;amcnji9HcLD/9Z3z56/Ebbc/K1rC650UrtgRLZNr32kHeZeG5QleFc4SG/SPHIBtZ4lY40bRayh0&#10;j7xHM9hiDYdTCSe7s588iF4rZ61YtWrVFf7EHxJ3IRmg0OqmsfPIfxh1DocTSFA45mI2llyItm2W&#10;7Nq/f39H8jAUn/QL9R800jC0141CnLITFBKKtiF2PhoJVXnwfvXVV/fec889M8UqTgDA7kWqAQMG&#10;LN+wYQPl1eP4gRYnUPtVq9VG8gJOSkpK79q16y7yLu7UqdM+tv/WUH1iYmI2u48XxsTEkPBrZg/y&#10;VuYiMIfDCXgCthdCPQmxyDkHaDempaXhtddem/HTTz/drNfrq0wARLmBVJo7oVKNY+UwsZbD4XAC&#10;G6ezCGbTPJiMXzHLf/9bJQ1Cz+ApiFS0hBSBGyKX0/CxOU04YFiEk8a1FcJkOdTp6qoKwocxLdBM&#10;EVg5LcdnHMA2k5BCSeDLL17F+PEjRat2XHPt/V5egKOaXIPnu00Vrbrz3eEZ+PrQl6IFjOjaCg+O&#10;6i1a1fPEt4txPMsdbpqEu8HtkzCgTbxQPltI3H1n4Q4fr136zMs7NEX3FvFIiAhBbKgOGpVCEPUo&#10;Ny6FHDaxBwl5JA7S60lcFFoIe/6/Xcfx1X9bK4RZaitPje4uCIF1gd69+3QuftlE4euB1gmRePfW&#10;K4VyY4D2H3lmL9pxVMilnFusrwhr3BApH4iVXynIltAkFM1Fsf/KvZfJIGG4yGAWJlujNbF4tPP/&#10;IU4TD51ChyB5MPsbJCyqkElc7dvqsGL4/H6wO11t9dln78FTT94plCtjNlvQpu0I6PVGsQZ47733&#10;nnyt72/vS4IbfqhJAdZMzD+mwz493VI5l2JISEix4+EPQuUdeok1HI4vjtx0dP/rnVVr1qwZ6E/c&#10;JS9wiaS/XBv0KhtLh4u1HA4ncKFwzHvRu+f3yzdv3tynurkyFxIoJVokqFLQVjtMEHndd/LGRVUC&#10;7+eff34/gwbdnAAhLS0tuW3btgc9ozRqQ0Igk8thMRphMZuFsQbNDXN8oXZNf+keTosbo6Ki8mJj&#10;Y7NZlZPyF1922WWbysrKtO3btz/QokWLM+z15vDw8GL2oJBJNPlEf7kQzOFwLioB2RuhXoRY5Jwj&#10;5LnLOmB/LFq0aFTlUGSeUPgoje4FKBRXsHLjW4HI4XAaMzRgMcBsmg2T6Ttm0mJLX0jkba8dLeRH&#10;kkmqXZjN4ZwDTpTZc7G99EcU2s6IdW5oRnhMUCTeimoGbYDk4zU5Heh4cjvsosxE4ZkPHlyEyIja&#10;L/ZKT89Gt+5jhXCvBAlNvwz7B/HaBMGuKya7CVcvGiL8JahXQkIlCZY1QSIp5SstF/4SwnR4aHiK&#10;4DV7rvy44TD2pOaJFhCmU+Oh0X3QpWkcVIpzO54kVj40c4EgBBPNo0Nw9xWdvLZb6CGTyf6S92eZ&#10;yUKiH7KLjTiRW4ycEgNIIy4xWmCjGNdOp7RLs1iEaFRIigpFXFiQkJeXxGWV3BUCWadWQsHsQMXO&#10;2lSR3oTV+09h/rYjoPy3fKjghs41QiFVsIcSQQp2jLWJ6BLZDadKT2JVxjLh+d69umDhwqqdbu65&#10;9yX88cd/ogV07Nhxf/qP4R0by5DAkWVG8hMGn5ypNLGnGHitRHvHi4Cc9w04/nHkZ0E//Sk4ju+j&#10;qQqfs4ImhaXSfjLBc1caIdZyOJzAxMn6q/ls7DgLWs3iwqKiojB/57UnFH45XN4UrbVDECVvwe69&#10;jft+cciwGIeN/3ld78gL8vPPP3/wvvvuc6++5Fx0pk+f/tCjjz463fNY3fXOu+g54kqUFRfDWFaK&#10;tMNHYLdZoQ0OxpmDB+Gw26ELDUVuWhoMJcWISkpG7pkzyM9IR3hsHPQlJSjJz4Naq2X3NJnwGXKF&#10;kj0XA5PewB56Vo5FaUEBCrOzXGKyyQx9cRF7nQJSmUx4nZRS4EgksFosrP3I2GdJhO92sr49vYZt&#10;s2DLWP+LXmu32YRxKHsT7FZrxbiSXk91NBCi91xoqK9IDxKBlUqlmc4FCgUdGhpaQuUuXbrsadOm&#10;zZGSkpKQ6OjonLi4uGyaf2/RosXJiIiIXPZeSUxMTKHJZDKz563MtLCPlbK/VYeD4nA4nDpQbSfm&#10;YkG9CLHIOUss7Aa6efNmvPPOO1i8eLGN4Xf5Pd2kJJJoiUp9K5Sq65ldN08RDofDCRScTj1Mxpmw&#10;mOcJZX+opMFopbkCLdSXc5GXc94gz90C60lsKf0WZofbK7YclUSKu0Lj8Eh4glC+2Ow3GzAmfZ8o&#10;7wKJibHYvesf0aodr73+OT7+eLZoAc2DW2LOkF9Fq+4cKT6Iu1ZNFvYlQULkj4/XLp8sCYLXvzO3&#10;YgJgdEozDGp37mGKi40WvPXvNsEjl6Actz8+fn2Fl+XZQJ9Ev4j+kncqCbb3fP43G/LLLAqJU9mr&#10;RawQ5pd+U26pERmFeiEMM72WBOzKoZ3rAn0v6wcKYi8J1V2bx2NC/05CWOKLmbeXfpHRbMXeM9lY&#10;f/AM9p3JqaOo695218+g41O+l0nzLq+n/+jhqnNR2+9oeGi1GvTv3x3XXjMUAwf2QkJCjPiMi2PH&#10;Tgsh1u3iwgiasApa1EMqjas5JHrAY3fCNCsVli/THJU9L5OTk88U3vlGE3nrFLGGw/HGWVII/fuP&#10;wH58L01TCFcPT0jcveGGG35duPj2ieyEEWs5HE7gQff7YlgtaxEZMSM1LS0tyd857QlFfgqRJyBJ&#10;1R3Jqh7CgmFX36FxU5UH78cff/wI41OxinORoePTp0+fjVu2bOkjVgnC6esLFiG2WTOxxg17vdD3&#10;91d2Oh3MZl0kViZhlYRWGoc5KJ0IK9PnkhhLIi29jl7vYH1GEmatZkuFaGs2GASRl95rMZqE76B6&#10;i8kolEkwpjJ1uWXsdfR9JAAr1SqodUEw6ctEMViKvLQ04XTThYbh9P59gqAcHBGBk3v3CoI0eSqn&#10;Hz2CsqIiYXsNpaWC1zJtvyAKi7/tQkHnCP2l40L9aLKpj0DpG6iOPIMjIiLyg4ODS7t3776DRGH2&#10;nL1v376btFqtnj1oZXNZTEwMG246KUcwCcDsj4S8hDkcDqdKAq5nwi5ijXdm5QJhMpkwb948fPXV&#10;V+s3b97c1263V+lSIpXGwyXujmF3jWCxlsPhcBomLk/eOezxMysXibXeUGit5poBaK0ZIqzG5nDO&#10;B5SDN928EztLfxHKlYmVKfFqVFMMD4B8vC/kncKPJTmiVX0oV38UF5eiXfuRsIqep8Qn/Weia1QP&#10;0ao7T2x4AFtzN4kWcMvgrri+bwfRqh4SPm98d26FEDu8UxMM65gslM+F9xbtQG6JK4QtHbFZD45F&#10;VIhWsImKDix9r0QCm80uCLBmm00QgSkvcGGZCUV6IyubkZ5fgjN5xcgoKIXNbhc8cq02h7DdF6s7&#10;TL8rSKPEjf064fKOzRCuu3ChxEm0Jk/db1fsxJajaT5hsH2RsH6sAiEhLZGYOBxqTTRUqkgoFEHs&#10;EQy7nSabrJDJXcdIKpUL+9Vup4kf8iRQssMkg1yuYcfKyB4GWCyFMJsLhTqLpYS9zgqH3SzUGU05&#10;sLI6GXtOLlOzz3IIk1dWayk7vkrhO+UKHSur2DG0wcLeI2HfKWOvlUrkrC1YYDQKEd+E19Nn0/db&#10;LMXCdxNO9j6Hw8Y+s4z9NbNtpdy9dF6RJlkuRJ9726BJsNjYSIwaNVA412NiImEwGDF+/CPYsnWP&#10;+CpAdUsiNE82F62Gi/2YAap7z+Tm5eVFi1UCwqTb2Htk6mvvYkYjCUXNqT9o8rooD8aZU2Hfu9Fn&#10;cQBBE7g33njjvAWLJkyUyWgy3eclHA7nokP3zzJ2r92Fbilz123atKlvVQ4Q5VCeXa0sEnHKDmii&#10;6oVgebwg9l4qHDQswhHjUpqerRikkFjFBd7AoqioKLxFixbHCgoKKkJHkGfuu6vWQKVpnM471Jdn&#10;bVEok8evgz3kSqXgVWyzWgXPYxKWDaUlOLF7Nwqzs4XXH966BfqiIljNrF9vdC0cLReBLyblQrBa&#10;rTYplUry7EVcXFwmicIqlcpCEXVIFI6MjCwYMWLEstDQ0PzY2Nii4ODgMvY+G3twL2AOhyPM4wQU&#10;1IMQi5yzgFYqLV26FPfdd9+p06dPN/XskFVGKo2GRvs85Ip+7IYXWLkAORwO52xxOs2CFy+FbHY4&#10;csVab0jYbaa+DG21V0LBr3+c84TdacEBw0IcN64Wa9zQzbmTSofpMS3R/CLn4+1xeify7a6FwTQA&#10;Xrb0O6SktBPs2rBkyVpMmvyUaAGhyjD8M3IZykPH1pV8Ux7G/TcSFGGYoBDFM+6/1ktMrY78UgPu&#10;/PSvChns+l6t0LtFrGjVHfocEh9f/XNzRdjnjskxmDCgE0oMZmQWliKvxIDs4jJkFZXBaLYJIi0J&#10;lCTcOjy8bM93J5eOH4mG1Jt2irlXz/ZbyYs3OlSHgR2aYlhKSwSrlUJe4fry7qWtsrJ9lF5Qgm3H&#10;MrBs93Fks/1X09aqVBGIiuqB5OSrEBzSUhRqA25Ic5bQr6ffQiK/6xiSIG23GQWx2GbTw2jMgb4s&#10;VRCcDYYMGA2ZMJsLBJGYxGDXSKqmveiGxN5bbhmLosISbNy0C9nZ7hDkkhA5Qpb2hkTdgEUrdsoa&#10;3jgG6+/ZNMz0aiiypFYIevFrSIJrH46ec4lA4m5uBm7Y98fX33333W3+Fkyz645z6NChyzZvfXA4&#10;F3c5nEDFApt1F8Zfv/7b3377bXxZWVmNXg00NkxS9UATdS+EyhKFRVqXGgf0C3DU5OvB+8EHHzzx&#10;+OOPfyRWcS4yCxYsGHX11VfP91yA1GPElbjvo49Y/+7SWZDgD9Z2K8YH5UIwQeGnSfw9vX+/IPbm&#10;p6fjxJ7dMJSUCuGqi3JyhHl1eg91qulzAgE6/+gvicBardZAIaJHjx69kLyCBw8evDoxMfFYVFSU&#10;nr3u4qvWHA7nghNwsyHUgxCLnDpCnrsbNmzArbfemkbhZsRqP5DHQwy0utchV/QSbA6Hw2lcWGC1&#10;rIbR8HaVIi8N1ltrBqOl5goohfD0/FrIqW+cKLKlYXXRhyTXiHVuaCQ+QheO96NbQHeRBuFHLUZc&#10;mbaXNBCB4GAdThxfXifBrEfPcTh9Ol20gP9LeRHXNBsnWnXnp2Oz8cX+j0ULaJ8UjbemDBetmtmf&#10;moPnf3DlHSUx8pkxPYQwxzVBIq7JakepyYJDmYU4zB6FerPghWslD1v2XPlRpL1zcTqs1Icjr1CV&#10;4Bmq1sQgMrIboqN6QSZXQ6EIgUoVJoh85AFqs+phthQKXqIUTo08Ua2sLHikGrNQVnaa9R/zQB6s&#10;Nf0iahMquUzI4ds8Nhyt4iLQOj5SCOlMeXzpOfYi4bUkalOXnh4kIJYYTDBabCgxmpGaV4wNh87g&#10;RHYhDGZrjZ669L1KZTiSkkYiIXEotNpE4bdw3Lj2tV0QgF0iMB3bVBQW7EFR0SHheLsE/6qPcVRU&#10;VK7FYlGWlJSEilUCuk87QnF5uGg1POwHymC9/RAbJpm8VtLQBJlq6g9KWdO2Yg2H44Y8d287/Pf0&#10;L7744n6r1eqT04MmWjt37rzn1Jk3U6RSyjXPr0kcTmBhhd12mPV/5iMmel2twzHHKNsKqXwiFM0h&#10;lyhZ7aU5Pjygn4+jphVsl3kLvO+///6TTzzxxIdiFeciQsdmzJgx/yxYsGCMWCX0mR+f9TU69h8g&#10;1nBqwuGwC+MKCj9tMZmE8NHFuXmCR3DWyRNIPXRQ8BCmPMY5Z07TjofJYICpzJWGyc7eR3XUF79Y&#10;kLdvYmJiekpKym4K2T127Ng/IyMjM2JiYkjwvXgbxuFwLhgB1Vuh3oNY5NQREnd/+OEHvPbaa6fP&#10;nDnTVKz2gxRyeWco1TdDqRjCWgB1WjkcDqcxYofNuh16/TNwOgrEOm9oIN9aO1QYyLtyKnE49UuZ&#10;PQerij6AzWkWa7xRsoH47aFxeDQsAdqLIPLOLc3FM7knRQtCyNbv57wrWjVDeTv79Z8orHQmyGv3&#10;txELEa32zu9ZW8hr97aVE3Cy9LhYA7x765VokxApWjVD+Wrv/vwfISRyh4QITOrXVpC1qNNLnrUk&#10;2JosNujZ42hWEU7nlSCz2IASo6UWYYHrF5qIkUhcgq3giSqVQ6OOhVYbB40mTthopTJMKOt0JGzK&#10;mB3CXuvSquj95wqFGqbQwRkZy3DyxG+w2yn9U+275OVboJDLhIeSPaiOxFsbOxbUu6cufnnI7NpA&#10;v0vN9kNyk9GIjx8seO1SOGbO2UFhpOlBnr+paYtQkL9L8PitTPPmzU+eOnWqGU0ailWQpwQjaE7D&#10;zE/rLLXB8MIRWFf79gGUl18D7b2vssbGhTmON059CYw/vAfHhgU2ho/rHk2WSiRJkqDgzyCVNaEa&#10;1xMcDicAcArjPrP5d7RpvXb3gQMHOvo7j72RQCeLQEfdNYhWtIJcomE1l/Z5fciwGEdMS1n33u0Z&#10;SqFkSeDlHryBAeurKRISEk5lZmbSKiMBpVqN/y1ZivDYs49cxPGFxjF2qxVSNsYx6w2C56+FPQwl&#10;JYKn76m9e1CQlYXQqCjkZ2YI+YF1YeHITU1FYVamkGuYBGPKIUxhoUlMLv/c+ob6KBTuuWXLlsd6&#10;9uy5ffLkyXM6dOiwLz4+Pp89x717OZxGSkD1WtjFrf6vbpcARqMRn3/+OT7++OMzaWlpyWw3VnFc&#10;ZVAoh0KlniiIvOz276rmcDicRgvlWzwBfemDcDgyxTpvJJAiUdUVnXTXQi0NEWs5nPrB7rRiTfF0&#10;FNvSxBpfomQKPBGeiBuDoyGvB8GuLtyXfRSL9YWiBcyZ/Q5Gjx4kWjXzzLPv4uuvfxMtYEDcFXiz&#10;zweiVXfsTjuGz+8Hq8MVMprCM3/90HW1ygVLHra5JXoYzVbo2eNoZj6OpmUjp8SAMpPLU5Q8dCnM&#10;MnU567fTSUItTX4pBSGSRFtaDa5QhkCtihL+kkhJdUplKEJCWkGrTWD9MR17vZw9XB7GLsGWtuzi&#10;ddH1+jQcP/4TcrI3iiLghemel4u6CQlDkJQ8ChoNLRK4ePuhMUOifkHBbmzd8ixZrkoRlUplZlS4&#10;vMtaaRH8W/eGdyjYz7L8kw3pO5mllUNyhoWFFdke/ThM3qarWMPhuHAaSmH4+jVg+wprVZ67HTt2&#10;3Hc69eXOMhn3/uZwAglK02OzbUGPbvNWb9u2rZfBYKght4cESqkWLdQD0FzdX1zsy/sdxGHDfzhk&#10;XExTtBU7hK5/06ZNe/mll156XaziXERo7rdly5ZHPfts4XFxeHPJUihUNUcu4tQ/XpIGicI2G2Ry&#10;uSAGk6hrNhhQnJcriL0UIjr71ClB8D25dw+rzxNeS8+RJzFB7xHGrOJC6rNBJpPZExMT0wYOHLj2&#10;6quv/nf48OFLwsPDKX/vhV3VzOFwzisB03uhnoNY5NQBG7th/PPPP3jwwQezGHFitQ+UY1ehGAKN&#10;7mlWpjxTvOPK4XAuFZysc3waev3zrJN9QLArQ6u0IxQt0Dv4Vja495oH5nDOmXzrcWwomSHk5K2K&#10;1koN3otugS4q3QW7Q9OZ0Of0TuR45N89dHARIiNrF47VbnegRcsh7Nyi8L6u82jOkF/RLLiFYJ8N&#10;O/K24tH194oW0CwmDB/fOVq0/EPhfmev3IW8UoMQZrm+IG/Z8lDI9OuorFKFQ62OFsRZhSJIKAcF&#10;NxO8bCkErkuwJYFXQuN64a9rTzfMfldJyTEUFuxDXv52FBUeEML/kjhYH5AILpdrhH2ZmDQCcXGX&#10;MztIELzPBtr/ruGEE1ZrCZwOO/sSqXD86EGeya7X2ITvJvHaYTfDwepIdKfXkABvsRQJoa1JlKc6&#10;+qzy46dQBAvbLJHQMabvdH0fPe861g3rOJuMOdi2/UWUlZ4Sa1xQqDfyeKK/0rvilOp7yUuxYUHe&#10;uz1e1q5gDBGrBNhxcsp7DZXoHnwLkHOvcI4bp1EP4/fvQLJpkdcih3Ko7fTs2XPbocOP9ZLJO7Aa&#10;7v3N4QQGbKznyIbJMB063YbCoqKiMHZ/rvaGTHl2KQxze+1ohMoT2N2bn8+enDCtxd6yP9mepT6O&#10;C7oGPvbYYx8ynhSrOBcJ1r6ln3zyyUOPPPKIO6cNY+ANN2DK1GmQyi7t/LsNCRJxSQhmnW4Y9WWw&#10;W20wG41CqGh6Lu3wYeRnZLLXWLF//TrkpaUJAjAJwST81kVKIS/8hISEjAkTJvxy1VVXzR88ePBW&#10;Vm2kc9v1Cg6H01AJmFkIdlHiF5Q6YrFYsGnTJrCLcw3irg4K5UioNfeyCzoP1cHhcC5FyJP3OBv4&#10;fwSrdT2z/QkUEjbAj0fv4Nuhk1E42IY1Uc8JZJzYr1+Ao8YVQtkfNK3UTxOCD2NaIlp2YUQHEnYv&#10;O7MLdrELplQqcOb0asjltZsUyM7OQ6fOYyoGlmqZBv+OWib8PVumbnsOy9OXiBbw+NX9cEWnZqLl&#10;y3M/LMOB1BzROjtI1CMPWoVCh4iILohPGAydLlkQc6mehDv6ifTXdfwu1WuDE2ZzAcymApjM+YI4&#10;qDekCzl8jYYMIc8v5fIlAdXhsLF9p2T9z2DIBO9kp+DBHBzcAlHRvSqEcsoZ7NqvdYO+w2IpEUIN&#10;FxYdgJ19b3HJUbZN2cJ3U5t05Zyl40b/S4Xj7GqrrsmQ8q8Vm69ouyo9hyXuetexp88h4ZfaBom9&#10;DodVCK2tZL9Fp0sSwmmr1JHsefLilkOtioRWl8DeoxHFYTrbxS8PEIrYPty86XGv300TP6uvOzNG&#10;3i0EkAfW9tYG66oCWJ466uOFKXjvPvR+mLx9T7GGw2Fnt1EP07xPIFnzp0++ZoImPym33dHjd3ZV&#10;KPqxmrNbiMLhcOoTuteXsP7AfwgP/SadQtWy+1i1Nywpuy+HyRLRTN0P8apOUEhqcPK9RMm07MOW&#10;km9oD4s1LkaOHLmIMY5dE10uhpyLAmvnyg4dOuw8ePAgrTYSoP70S7/9jqYdO4k1nMYE5Qp2Otj4&#10;RSoRQj1nnTyJgxs34vSB/cg6cQL5GRmCUFxbyLO3Xbt2B59//vm3WJ9/UWhoaCH1dcSnORxOAyMg&#10;Ruvs5sQvInVEr9fj559/xssvv5zhmXOhMiTuqjX3QKkay8rkucvhcDiXKg4hXLPZ+A0slkWC7YsE&#10;wbIY9Aq+FcHyWGbx1dyc+sHi1GND8ZcoqiZUs4INzK8PisLLkU0uSD7eneYyjEs/UDF1k5QUhx3b&#10;/4RUWrt2//kXP7F+iHvh+DXNxuH/Ul4UrbNj5ILLobfphbKU7Y/fnp4ohGn2x+KdR/HFYlp4XBUu&#10;MY6ENpcgpxAExaCgpggLa4/g4OasfxQueGWSB6dLeOOcC64uPXnSWIWJJvKCpgfV1ceww+GwoLj4&#10;CA4d/BIlJcfZ9zWU6GK0L6hfrhBEXmqH1OYor7JaEwONJpbVBwlhqcljmERqeshYm9XqksTfSSJ5&#10;FHudy6O8vikrO411a+9hJdcVISQkpFjyX8dQiabheYE49XaU3rQLjtOu6ALl0MSVctQUiWbio4CM&#10;C3QcF06LCZblvwK/f2Zk+F2h1KZNm8PpmQ+2VSj6M4t7fnM4FxdaqKWH3bYfrVp+sWvPnj1dPHPF&#10;+oPdhREki0Wssj2aq/tBK4tgNbzfVxWFttNYUzSdenRijYtOnTrtXbRo0ejk5OSqBzSc805mZmYM&#10;uy8dLS0trcgvpdbp8OZ/yxASSQvVOZcK5MWrLy5GfkY6di5fjrTDh3B0+3boSyiaUc1Rl8irNykp&#10;KXXMmDHz77777lldu3Y9xBdwcDgNDy7wNkCKioowbdo0Enhr9NzVaJ+DQjmclcl7IiAON4fD4VxE&#10;HHA4cmE0vA+rZRmz/YsDIbJ4dNRdjWhlGzb05yGOOOcOrYDPtR7B5pJvqg3VHC6T44nwJNx0AfLx&#10;/laah6dyT4gWMPbaYZg16w3RqpnBQ27B3r2HRQt4p+90XBY7QLTqzsnS47h1xY3CviIigjT45iFa&#10;oOa7HwrLjLjr8789QjJLEBmZgqTkqxAa2hoUTpm6lxRG2eVJWX4e875QQ4SOZXHxIezZ8w4M+nSx&#10;9lKiXCCWC+HAg4KaCJ7Q8fFXCN7Q9dGuaR9v2/oc8vN3iDVA8K/dIGujE60GArskmOdmwvzOSUfl&#10;CX9pWDSC35wHSUiEWMO51HGajbBuWATnj+9UKe7Gx8dnlurfipfLySuKLwzgcC4uFtisO1ifde33&#10;f/zxx/U159kFlBIdmqh7oYmqN4LkMXxsVwv09nysLHoPNqe3zhMdHZ2zcePGAa1atToqVnEuAuwY&#10;9Onfv/8Gz35OUps2ePmPv4Q8rpxLF6vZDKvFjL1r1mDPqlU4vmun4N1L4Z5rQqVSmS+77LKNL7/8&#10;8tTBgwevZ2Pw2rsEczici8pFX7LGxd26wTqw+OSTTzBr1qyS6sXdMKjUd0KhHMrK52elP4fD4TQ8&#10;yJsvFlodLX4ZzGz/Xhgl9izs0/+FdPNOOKoQgTmcukCeA1Hylmim7iuUq6LQbsM3xVnYY9aLMuf5&#10;44DFIJZc9O/fXSzVTGZmLg4dOi5a7EySKtAnhsJWnj1783dXiLtEz1aJrA/j2ldU62BdxjN5xYL9&#10;/erdXuJuv/6fo1fvdxAfP0jI6apSRUKtjhI8d0kUc/WDGkZfiLw1yQPWbjcLYY8pP2ph4T7WB8xA&#10;fv4uZGWuRmbGCmRlrRXETqMxm73WKHi3Uuhi195qPNDv2r7teWza+GiN4i61F4VCwY69mvWD1VBr&#10;NMKDygqlUshvJZfLodFqERwayu4FOihVFJ5bIfyl99GDyvSaoJAQBAUHC3X0Pvp8z8eFg8JQujyj&#10;TaZc5OVtF7yYV628GatX3YrTp/4U2sq5QL8nMXGYaLmw7y0VSw0H+0kDon+ynq4s7lIoOvWND3Fx&#10;l1MBibvmJT9B8vN7ZVWJu+Hh4YWl+rfj5fIuzOKT5hzOxcMmRGIyGb6ARv1izo8//ji5JnGXwjEn&#10;qrqiR/BkdNCORog8nou7tURGC8qkvruXPEazsrKiRJNzEWD9QemsWbPurtzPGXD9eCF8L+fSRsHG&#10;MNrgEPS5agzuevsdvDD3V9z34UfoPHAgwmJiqs3PbDabVatWrbpi2LBhK9q0abN/+vTpj5C3uPg0&#10;h8MJYC761Z8LvLWDdlN2dja+/vprvPHGG1WuMCYEcVc1DirNbawcKtZyOBwOxxPK2eTy5F3Eymax&#10;1hutNBzttCORpOouTBJwOOeKyVGCLaXfocB6UqzxhTpnvdXB+CS2FWLOYz7eh3OO49+yfNECli+b&#10;jZSUdqJVPctXbMTEie6cnU2Dm+OHIb8L5dricDpgtBlwquwkjhcfxY/HvkWGh4A3rm8H4fOPZRUg&#10;La8YJUYL7A4HgjVKGMxWVnZ9d0REZ/Tu875QvrjQ9lC+XlcOWCqT57DdTkK6RBAqKW8rhYq2Wkvh&#10;JBHXYWbXoSwUFu6HXp8mvIYEPBJtbTbymnDli3V9dlW4xEb6XBK0KeR0SAhrO7H9EB7WAWpNtPCa&#10;hgiJlmvX3CmELa4MCa7hkZFITE5GfFISIqOjBSGXQnuTkEuUt0/6Wy7I2u12tq9osQ/l5aXj5WT7&#10;2ia8j14tk8kq3keUv4/qLBaLsDK+rKxMEIzLv8ug16MwPx9FBQXseBrY9lqFh760VFicaWHvcXiE&#10;SfP8/PqBhO0g9L3sIyF/9NmSnr4Ue/e8K1qA5qnmUE1JFK0GgM0J41vHYf09h+1u74nPbt267Thx&#10;9/vdJaE8dCGHnYMWM8wLZ0Oz7KdCBrnB+xAXF5dVqn8xTqGgyBQN8xrK4TR8XNGXLOZf0ab15j37&#10;9+/vyO7jNai0lHInGp10YxGhaAq5REM9JfE5Tm2gaEMbS2Yiz3pMrHFB4Vxnz55965QpU34QqzgX&#10;GNaHlLZp0+bg0aNH24hVkLA+LQl5zTt3Fms4HG9o7GFi45eTe/fij48+wOn9+2v06qXzPSUlZdev&#10;v/46sWXLlsfZmKjmmM8cDueicFF7OewCU9+zG40S2k1HjhzBxx9//AV1pqpbqSiRhECtuR9K1bWs&#10;3MBCqnE4HM4FxukshckwHRbLP6zsP9WIShqEjtqrucjLqTcyzLuxs2wurE7v/JCeUHjmsUGRmBbZ&#10;9Lzl452YeQibjG7hbP26X9C2bXPRqp5Jk5/CkiVrRQt4uNOTuLHlJNGqmQJzPt7aOQ1bczfC5qhb&#10;9Cc2uKQupNCHpfDLAwfNEbx1zw/kOUketfQggVYJm83AHnp23Shi2yIVvGpLio8IoizlTaXnrNYy&#10;9j6HIA5SP47K7pDwLt3JVXd+u8IkMFNI3+Tk0UhuchVUqobjvWg2F2D1qluE/e4JedYOGDIEzVq0&#10;EETWQIeOP02gmM1m4UFCr9ViQX5uriAMF+Tno6SoSKgj0VpYWc/ajdnE7knlQyXRJoG5uskYCk0+&#10;cNDssz7Ohw/PxMkTv4oWoP1fWyivogUCDQPbnlLonsrKZsSKVQIKhcIqG3e/Qn317WxfXvQAVpyL&#10;jJBz97+foVv6Q25eXp7fBh4fH59RXPJAglI1klmBf53hcBojlGfXZl2Pbl3/Xrtt27ZeJpOJQtNV&#10;g0QYt7XRDEWyuieUEpo248Lu2eHEQcNiHDYsFcqePPDAA58zHhRNzgWmqKgoomXLlofz8/MrBj9K&#10;tQb/W7wE4XFVBnnkcCqwWa04c+AAti1ZjM3z/0UxG5PQeKUqtFqtYdq0aS89+eSTH3GRl8MJTLjA&#10;2wBIS0vDQw899PeSJUuurK5TS966Wt2LkCsuZ+UqHXw5HA6H44HTaYTF/BtMxs+Esj/kEhW6Bt2A&#10;BFVXHtqLc844nFbsKvsVZ8zbmFV1VyhUKseTEYm4OTjmvOTjHZO+H/vMeqFMQuSunX8jMdFLF/GL&#10;1WpD02ZXwGKxCjZ5Rfxx5WJEqWsnBJG4e9Oya2GweYeIrh0SIf8oiat2uwX9+n8GnS5JfK4qSGB1&#10;lUgstFqK2TGwCWIYCbbkJUoeomZzIbMVMJvykV+wWwiNbLebBMGW/rqERtdxcHVhG1Y3ln5bz15v&#10;IiKCQo0GPiuW3yAcm3LI4/ayQYPQrlMnyhEl1jYeyodFdC6W4zlUonoSgbMzM1GQl4edW7dCX1Ym&#10;PuumRYsJaNP2TtGqG1u3PC0sWCgnaE4K5CnBohXg2JwwvHYM1r9zaIjpdcEk793jd73XXRrGo0pe&#10;8thtMK/4HSGLvvZZCFBObGxsdknppFilaiI77xrftYbDCXwcrN91io3NPkFw0K4C8rKvfF33RgIF&#10;O1ejFW3QUXc1tLJIoW/KOTcyLHuwteQ76kWLNS769eu3Yf369ZdzoefisHr16oFDhw5dbrPZKlae&#10;J7RqjZd//0MIz8vh1BZawFyck4utixdhw19/IuvkSSFSkT/Y+e7s06fPpldeeeXVUaNGLRGrORxO&#10;gHDRej008haLnEpQ6LiSkhIsXLgQrOMkPPbv38+qqwpFI4FUlgS1+i4olCPZhbeGhY0cDofDqYQN&#10;Vgvls3yB3Z9cgldlZBIFOmjHoKm6jyD4cjjnAoVqXls8HXq7O0SyP5oqVPgwuiW6qYPqtdNGnbAB&#10;Z3Yj3eYaxMlkUuzc8TcSEmpOs7Np0y5cfc19FeKTRq7FglEroJDWzsvp9lUTcaz4iGj5o/yX0udL&#10;2LYpBS9UCjncvNn1UGtiYDLlQaUKY32eqr3qSZA1GnOE/KQ5uZvZOV7CtpnCJ9vFbffco4HVLSUx&#10;TynmjCWPTiX7qw0KEoRN8vKkEMEkeJI3KHmBCt6dbEBOfUjPUMCVof3V97IPERraVqwJTE6e/BWH&#10;D80ULQihl2+cMkXIm8txQyGh161ciTMn3SHfQ0Ja47J+H1d7bviDzgsS1cn7nKCwbEH/9ZRKoxuG&#10;96L9uAG2SQd90tiw88WmeuwjuaLrADoBxFrOJQm77tv2bYJq5gt5np5PnlDOXZP5tnCXuMvH1BzO&#10;hYZS6FjMfyI05CcKxxBbvbDrGp+FypPQUj0Qscr2fIxWj5Tas7Gq6AMhXLMnISEhxXv37u3QtGnT&#10;DLGKcwF56qmn3nn//fef8jw3Rt11N8Y98QTru/GF6Jyzw8nGjzlnzuDfLz7H1kULYbN4n/flsPGp&#10;5Zlnnnn7gQce+DQ+Pj5HrOZwOBeZizbKZTejwJpJCxBKS0sxd+5c/Pjjjys3btzYj5Kci09VgQQy&#10;eXuo1bdDobyC2TyEFIfD4ZwdDtism2DQvwSHI0+s84ZCNDdV9UYH3dVQ8Ik/zjmSbTmALaWzfSZO&#10;PKGOWk91MD6r53y8JAH2PL0DBXZXeGQSCw/sX4ioKL+pCL2YPOUpLF7sDs98R7t7cXvbe0WreiwO&#10;M4b926/CG4BCCLdpewe02gQo5EFQqsKE8LIOyk9rN0OpCIZEyC1L/Zuauq1OZGWuQUbGCiG8b1kZ&#10;eeD6X4V8vij3vqT9SUKsAKujbi/ldpWxOnoFibBUFxQSgqjoaISGh1P4K/b7VYJNrysXeOl15Z9b&#10;FfSa8q41Cb4njx7FkYMHkZebC7vNOwR2TMxl6N7jVdEKPOh3/LdkNPvrDkU8+e67EcLFXb9Qjt/Z&#10;X3xRcfzJM33I0Hnsb92i+VBe6OXLxrOSe4im+6g9FIMDP2etU29H2b37YN9bKta4UfQZAd0D/wM7&#10;mcQaziWJ3Q7bsd1QfvpkAcNvDHOdTqd3OB/QKVXXs2suj4bF4Vw4qE+kh822CybD+6x8mnWTvPOo&#10;V0YCKYJkMUhQdUYzdT+opaGsrqZ+IqcumBzFWF/8hSD0ekILwH766adJEydO/EWs4lwgWF9PNmjQ&#10;oOVr1qwZJFYJY4RJL7+CwTfdLNZwOGcPjRsPbd6EPz/6EKf27asYX3hC3rydO3feO2/evAlt27Y9&#10;wmzuzc/hXGQuSg+IXSB8rxAcQdx96qmn8O+//2Yy4sXqaiCvljbQ6l4SRF6A54bkcDicc8MOq3UD&#10;jIZ34LCnMtv3dkUhmmOVHdAtaAKUUp7rnHP22J1WbC/7ERnmPcyqumskYwN3ysf7Wj3m47Wwrlj3&#10;0ztQ5nCJaOTBu2vnP4iPrz7Mcl5eITp2Gg273TWOk0qk+GHI70gOairYNfHHybn4cM/bogX2WY8i&#10;Ofkq0To3Vq28WfDsrU9IqKWJEwn7S96z5ElKkECr0+kQER0tCLIkxEZERSE42BXOll5f8V728Oz6&#10;Ur2nTc+fL+h7dm3dio1r1og1EPIVU55WCtkciOTlbcO2rc+Llmv/3PnQQ4L4zfHFZrNh9pdfunL2&#10;Mmh/DRn6OxSKIMGuLSdPzMPhw7NEy4WshRbBf3YXrQCFXYosf2fD8vpJtivc4QoJ8sa0Pft1uCyp&#10;pVjDuSSx22DdtxmhP7yenpGRkSjWeqFWq01S2QtqhXIEO4f4Aj4O58JAi9NM7BTdjStH/Pfb/Pnz&#10;r66Ng4NaGow4ZSckq3ogTJ4sePFy6h9KKbOj7BekmXeINW4eeOCBzxgPsz4Hn9u9gBQUFISmpKTs&#10;TU1NTRarhDHIK3/+JYRp5nDqCwrfvHDGDCxgYwyLyX8aM56bl8MJHC64wMvFXf9QSL1HHnkEM2bM&#10;8Jmc8I9UEHV1uv9BKqNJVb5akcPhcOoHG6zWdTAZv4TddojZvrctWjVOYcC6BU2ESlq3SXQOx40T&#10;ZfY8rCv+BCaHr+eZJ8FSGZ4MT8LkkPrJx2tl3bFuHgIviY7Hji5FSEj17Xn16i24fvzDogVEq2Pw&#10;+5WL2DlRu216cuOD2JKzUbQkGDb8D8jl575QwmDIwNo1t3sJp57Q5AcJsvRXrVZDQd6x5E3L9qVK&#10;o4HNahU8ZrXsNTHx8cJzJOZq2HNUz14ofA7tJ4K+h97bECAB8NvPPmPXNTFnskSOoUPnsX0RmNcu&#10;kykXq1ZOZiXXsaT9POmuu7gHbxVQW5zz1VcV+Xhpfw24fBZr7xVzfz6Qhzy1A882vHbNndDraWGT&#10;C/acUz4iUqKanAh5l8DNw+s4ZUSTF8x79+3b11msEqDtV119h0Q9/kFawSLWci45bFZYt61EwuIZ&#10;Rxl+Z7/Zdd4IyQMalWoiazg8GhaHc2GwsXHWUdx15+YP58yZcwt51rP7WbUdKxk7PxOUXdBE3QuR&#10;8uaQcmH3PONEqnk7dpT+zEre2k2LFi2O79y5s09oaGj1uWY49Qrb51179eq11XPOOKZJU0z962+o&#10;tFqxhsOpH2iMkX7kCH5643Uc2bZVCONcGepvX3vttX9PnTr1pa5du+4TqzkczgWm2rAn9Q27OHBx&#10;twoOHjyI2bNn62sn7iqgUPSHRvs0pLImzG4YE4wcDofTMJCza+wAaDRPQC5PYbbvNZYGudmWg9hW&#10;+r2QQ7U83CyHUzck0Mki0TVoghD+uzpKHXbMKs7CbrO+XlobfYbNo1umUimh09U8MfDx9DliycXE&#10;VlPYr6h9P+REyTGxRGKpvM5hZKtCq6XAJ94iTlBwMPoPHiyIg3c++KDwd8Ktt+LaCRMw+rrrMOLq&#10;qzF8zBgMHDoUQ0aOxIAhQ9C9Tx8kNWmCuIQEhEdEQK3RCDlwSdgtF3cJT2Es0KHt9sxdS6GPrTb/&#10;ucYDAfIwVii8BUUKb82pGs/2SKe1zeZ/pT2RlrZE8HZfsXw8MjNWiLVOmEzeabRoon2QvesyiSyA&#10;27rDCcuCHBw6dIhCGXnRrFmzU8pBY7m4eyljZ9e6XevQfOXsvceOHWsl1npB3icOx9UapWo8O5G4&#10;uMvhnH/s7NQ85fvlAwAA//RJREFUCZPhMyQmTD348ccfP5qfnx9ZnbhLC2vD5U3QM3gKugRdhyhF&#10;ay7uXhAkCJbFQiH17atTNISNGzf2Ek3OBWL58uVD7Ha7V8cmvmVLKNQ8yg2n/qHxRVLbtnj48y9w&#10;0/MvQK3zXZRN1+6//vpr7NChQ1fNnTuXcr1wOJyLwAUVeDlVs3PnTlgslhpHlRKJCmrNLVBrSXig&#10;her8EHI4HE79I4dc0RMa3SuQyTsy23fOgUTeXOtR7NH/hiLbGcHmcOoKTVpFK1qjqaqPYFVHus2M&#10;NwrOINfu8sQ8F4odNlg9pGKdTsP6GKJRBRSWeceO/aJFWytB/7iKFFA1Qvl3iy3FogUolSQ61o94&#10;RIJWZdF1/OTJSOnRA6FhYUJO20sVEnjJe9kTgyFTLAUetB7UwdpKOXRcucBbNbR/NF5eG07Bo70q&#10;8nK3sDFHsZBzd+/e99l5bRZyVpNXb2WWL18+1H6qarH4YuNINSFmseR05QWyrM07Mtpf3lwakyTW&#10;cC452HXEfvoQWq/8btf+/fs7+ROPyHPXZr9Sq9Y+zM4j7vnE4ZxfKBxzCSzmv9Cx/VubnM4fzbQ4&#10;p/pcuxSOOQQpQePRN+RuxCk7QsHO1bosLOScGzpZlCDyVoZCaW/atIkGL5wLBLuPyUpLS0Mq38+i&#10;k5NZv4f3kznnD01QEIZOnoLHZsxCm549fcbcBC3UmTRp0s+PPvroR+np6VFiNYfDuUBwdTBASEpK&#10;okeaaPpBArm8O9Sah6FS3wGZrDmr4zdxDofDOX9I2bW2BXRBH7LrbzfB9sWJHMth7NP/i3zrCS7y&#10;cs4Kyh2WqOoq5BSrDpJjyYP39fwz0Iuhlc8Wer/Dw4M3Pj7Gy0PVH3q9gT3cYk+QIhgJOr/pDP1i&#10;sBpgd9pEi70/qJnfAeLZUPlzyKacuRwXNpt7v1NLsttd+VoDERIc7XaLaHHv3doQFRMjllyQYFsV&#10;CYnDxJIrVDO91mophdPpe/+iSUTDy0dgPxyAHt/s8mX5JwepqakUzsiLpk2bnlKNnkJKr1jDudSw&#10;p59A4o/TDu7ataurP3FXqVRa7PYrNBrtY+x+ESLWcjic8wOFY96HAf3emq9UTC/avHlzn+pz7Uqg&#10;kGjQVN0Hg8IeQzN1XyElDhd2LzwKiVoQ1umYeELX1blz596Yl5fHL6AXDsnatWsHiGUBGu+Q4Mbh&#10;XAha9+iBp7//Edc/+ZSQ9qgytOBy+vTpj4waNWrZjh07Uth1gnfEOZwLxAU72diJ7Z5F5Phw2WWX&#10;UQ7e5snC6iupzwwLDTw12iegVN3AypQzjXduORwO50IglcZAG/Qu68R2J8tV6QGFZyZxd6/+LxRy&#10;T17OWSFBhLwpEpQpNU5e2Vl3armhCL+U5nqFWK4rhQ4b6SMVxMdHi6WqWb58I/XnRAvoHtWzxu31&#10;JNOYAYeHiBQa1lYsnTs2GwmW7m0RwipzYbACyinsidXDkzrQsFq9t428UykfMqdqYuLixJKLkuIj&#10;YskXnc7bq9VmLYNM7r1/ZTKZewWJzQn94weFv4GEI9ME+S+FpTTJLFYJ0LbnjH20hTSs5msapxHC&#10;7lGOzNPQf/Co39DdBLse2iC5RqnRPcvG1WFiLYfDqX/YKMlRAKPhM2g1T2YvXLjwqqKiorDK121P&#10;KM9upKIFeoXcii66cdBIw1lt7fuanPpGIoTHlvsJYX/q1Knm27Zt6yeanPOP48yZM03FsoBEKkVI&#10;JHeW5Fw4aFHByDvvwgPTPxHCg1deZE3X9z179qT07dt3y5QpU75LS0tLFp/icDjnEb6aIkBQq9V4&#10;7LHH8NtvvyEsLKxIrK5AItGxm3c0+8snuDgcDudCI5VGQRf0AZTKK5nlTzRyotiWjm0lc1BoPS3Y&#10;HE5doFxiTdV9oZHRRFb1kPft18VZ2GEuO+uWlm/39OgEmiRTDtvqWbBglVhy0Se2bnM6hwrd4Z2J&#10;yEjyjK8fKNyz5wDT6XDAoA/cPLMXmogo78kfh4cndaDhCi/sbtlqrdZn8oDjTeV1tNV58FJ4Zk9K&#10;So/Dai0TLRddunTZzfZ5xYc60k0wvObOn32xcRrsML59AmVlZT5hDyQdessUXQfQ4Ems4VwysOu+&#10;I+sMWv74yk5nTprf2yOJu48//vgHGs2DrIlwcZfDOT9QOOYyWC0rEBN9z1Gr5TtHdnZ2bHXCrpSN&#10;r0Lk8WinHYFewbcgRtFGiHDDufgEy+IQIvMdJ5hMJvV///03rLrjyqk/8vPzydPHC0pBown2qeZw&#10;zis0LksZPATP/fQL+o+73u+iakpB+cMPP0xp167d/rfeeuvpzMxM73BDHA6nXrkgAi+74Z/t/OMl&#10;R3R0NPR6vU/mchJ2ubjL4XA4Fw+JJBQa3fNQa+5mlv8JB4OjEJtKZiHPehzck5dTV0LkcYhRkFdr&#10;zfMkmTYL3sg/gxyPULZ1IZu935OwsOrDQxObt+wWSyRIS9E6tJ1o1Y7d+TvEEiGBVpsgls8dpyBY&#10;uru1DocDFrM7j+ulTiTrX3pSXY7Wi03l/MAKPyHAON6YTd4ht+WKqs9nyr3rCdknT8wTLRc9urfq&#10;PmHCaK8LkeXvbFiX5onWRYSNKm3rCqHaZvH+IQydTqdXjZpMO0Cs4VwysGu+/dRB9P3v0yVVhWUm&#10;7+5Jkyb9+NXM4U9LpFzc5XDqHxJ29bBZt6JPr1eXWMzPWI8ePdq6pjy7WlmEsMixe9BNaKm5Qsi7&#10;W5u+MOfCoJTqkKDqwkrex4Susz///PNNmZmZ3IX0AiBnFBYWeq0EpvQ6EfE1L9LlcM4HutBQ3PzC&#10;i7jr7XeEPL3+oMWYzz333FuDBw9eTSHG2XWDOxpyOOcBfmIFGCUlJULcetGswOk0wWT8AkbDO7CY&#10;/2Rj2Bz28J4A43A4HM75hcLlq9S3Q6N9kpX9p46yOA3YXPINUk3bYHdaxVoOp2YkrFvWVjtcyDtW&#10;E7Rybp/ZgGl5Z5ePN6uSMBwU5LO2zAuLxYr8fHeAEaVUiTZ1Fnh3iiU6lyhHbv1NsEskUsjlWtFy&#10;wYVBN575lgl9WZpYCjxkMu8Fjfw41oxa433NoPOhKmxWb8/2woK9yMxcLVquycI77hiPjz58AYmJ&#10;sWItgzUh/fNH4Mg7u0Ul9YWz2IYe/8asruy9Sx7HlvZ9dIoOvcUaziWD0wF7+nEM3T7vz+XLl/v1&#10;JqMUSBJpb9mff99yK6Xe4NMgHE59Y4XNtgeTb/7xU7ns/4r++++/K61Wa7U3cDkbSzVV90aPoEno&#10;rBuLMHkyOzN5eo1Ag9KxxCs7Qynx7mcT2dnZcf/88891XLQ5/1gsFpXZbPaKla3WBVXb5+Nwzjcq&#10;rRZ9xlyNx2bMQsf+A4QxfmWoX3bo0KF2V1xxxaprrrnmr/Xr1/PQ7hxOPXPe7wTsRObeu3Vg27Zt&#10;wsVPNCtwOjOdZtMvsJh/chr001BSPAb60gdgNLwFu/0QHA7yxODeYhwOh3O+oWgKStVYqIXwfv5F&#10;MavTiL36v3HcuBp258WdDOc0LJSsTSWpuopW9djhxEpjMb4vyWFtrm7drUMWo1hykZTkIeT4IT09&#10;G1arO6xvgi5R8OKtLSa7CQXmfNEi0Y68M+pzEk/KPtN75bCJe/BWIK002HaF5K2/LrrDYYXRmI2c&#10;7A3Izdns44VbFzQa77ZosfBraE0oVZUWHAnXA//Ht6jooFhykZOzif3vfm2HDq3Qpk0zyOUyfD3r&#10;f1AqPebnLQ7oHzpQn02nbrDvta4pwKZNmy4TayqgFDfKwePYxcU3TyCnceMoyMEV62f/8++//15j&#10;t9t9biwucbeDVKd7Q0i5QXIFh8OpL2yw2w8LeXZjoqYe/+KLLx6gPLvik36hBY3RijboETwZnXRj&#10;EalozvopPj4OnACCUsjEKimtuff1k7yzZ86cec+ZM2fixCrOeaK0tNTvggm7LXDTrnAuHVp1747H&#10;Z87CHW++jfgWLfwKvdRHY321q4cOHbr85ZdffvX06dP1F86Lw7nE4Ut9Aoxjx45VIfC66lx/Haxg&#10;ZhfHEyDRt7T4ZpSV3AF92bOwWtcInr0ORwCEUONwOJxGikSigVI1AWrN/ZBII8Vab6xOA44Yl+GA&#10;YSFs7JrN4dQGmUSJKEVr4W9tMDjs+K4ku875eDNs3m2yWbMkseSf7Jx86oOIFtAkqLlYqh0HC/d5&#10;vT8srL3fgd/ZQp9FIqMnfMLDDXlleqJW03Xr3Pc/hcbOylqDdevuwZrVt2DHjqnYvv0lVr4Na9fc&#10;UW0u2KpQqSLEkgujXu/Vdji+VA5H7hSuBv6Pb1HRAbHki1qtwo8/vCdaQM+enfD2W0+JlgvHIb3T&#10;NOOMaF1YKPdu818U+yivl1hVgb5jv3A599695HAU5sLw1ctYsGDBGH/iLnl29+7de7Mu6J0q+2sc&#10;DudsoHDMRTCbfkb7tu9tcTp+tJw4caJlTeGYNdIwdA++CT2DpyBO2REKIQ1Z/fUHOecH8qym4+Uv&#10;L/L+/fs7Llu2bJRocs4TSqXSYbVavfo/drsNSjVP5ccJDCRsvNlv7Fg8++PPuObBh6CqFGGoHMrf&#10;/dprr700YMCATXPnzh3Pxnl8hQ+Hc46cV4GXnaR8NqYOsEEpTp06JVq1hXaxXRB1rZb/oC99FGUl&#10;U2DUvwKL+V9Wn87FXg6HwzkPkCevikRe9d2QSv3nviFh95RpI/br/xW8ejmc2hClaAWt1CvFUrVQ&#10;Pt3X8s/45NWtCor3kW1zi6EkjsbFVZ8+69RJ75C+8XXMn7skdYEoOrlISh4pluoH6nE6HN6/n3t+&#10;upHKvHUPz2NxttisZVi39l7s2vk6DPr0SiKsE3p9GlatnISMjOViXe2wWIrFkgt+HGumpMgdPp1Q&#10;Ch7y/qlqeBYbG4X5/37lHZaZMXnytRgyuK9oCe+XmGamwllygRdQsM22Ls7FgQMHOoo1FURFReWq&#10;b3wEEqX/1AmcxomzrBiGz5+D89A2uz9RiTx3hw4duuzAwRcvk0q5kwiHU284LawPsAV9er2xRCb9&#10;snTLli29/S28cSOBQqJFa81gDAp7HMmqHlBJg1gtF3YbEjHKNgiW+Ub8IbFmyZIlI1j/gDsQnUeO&#10;HTvWqvJCpqjE6hfocjgXg6DwcFz9wINC2OaUwUN8xqEEjSdSU1OTJ06cOK93794bfv/9dx7qncM5&#10;B/jJE0CUlpbSYz5d6MSqOkITNg44HLmwWtfBoH9Z8O41lD0Ds3keq09jjyzXSzkcDodz7kiUUKmv&#10;h0b7OKRS/wMsCtF82rxZEHnNjvoNi8ppnKikOrTQDGQl3+6AQqHwSexMLeqAWY9X8k+jrBb5eO1O&#10;J4xOd1oHqVSCkBDv8MaV2b5jv1hyEaupfSQ2B/uutVmrRIug72slls8fmipWDV+KVPbglUnPLYwt&#10;eeauWjUFen2qWOMfp9OOvXveRb5H/uWacIVpdLd9Wg1en97egQj9vuZNm6JJUhJkfiZBaiI/N1cs&#10;uQgOaSGWfKnsIU0iWERERMGAAT3QqVMbsdYNbdu3376JoCCP3HtWJwyvHhONC4Mjy4zQmfqMyuMk&#10;2n7DNfdHSyOqDzPPaUSwe5izpBCGmVPhPLzD7s9zl9rFsGHDlm3ecvtwqSyR1TTuawiHc2FwCnNN&#10;BsPbUKuez126dOmIyvnQK0N5dqMVrXFZ6D1orxsNtZQWIPHzsSGikGjQWjOEHT3faeTFixdfmZaW&#10;xlfSnGcq94FkcjnkimpTXXM4FwUav7Xp1QsPf/Y5np7zA5p27OR3PEdteuvWrb1uvPHGXydMmPAz&#10;u44ki09xOJw6cN4EXnaS8hnsOmIwGJCVleUzY8ougs7k5OQzNFAVq2qJgx2HIths22DU/w+lxTdC&#10;X/YkTKZv4LCfZp1zyo/G8/ZyOBzOuaGEQjkEWt1LkEpjxDpvHE4bTps247BhCfT2AtSH9xyncRMq&#10;ixcmUipDfQGtVmsQzQrobr7WUIw5Jdk15uO1Oh0wewi8Wq0Gqso5PD2gLt2WzbtFi6blJEIO3tpi&#10;tBtRaikRLRKpg6FWR4tWfeGEXO4hQDEUfMKjguJKHp5S6dnvGxJ31629m/Uv9WKNixCtCn3bJKNV&#10;fITXAN7J2tqe3W+zfqfP2gS/SKTeWo2/yYDGRsd27fD4/ffjqYcewjWj6h7l0Gj0jhARFNRELPli&#10;MGSIJZCYbFcqlZaCgoKI339fgh07vRdylKPTaTHt1UdFy4V1RR4cpy5MZAoKzWz65DSNk3zCZaSk&#10;pOxW9BxMDUWs4TRq2P3IUZyPKft/+8S5a42tqrDMffv23bhh06QRMjnljORr2jmcc4PCMethsSxE&#10;ZPjdJ23WPxx5eXnRlcUmTyikb6g8ER1116BXyC2IkDcR6jgNGQmiFC2hk/mGuy8tLQ35+OOPH2Ft&#10;4txWEHL8Quca9dcqR6uQSNkpyLs/nACGhN7WPXrgqe++w/in/g+aYP9rgqg/N2/evBtZv37n119/&#10;fSdr6zwsD4dTB/hoJ4CgEHSsY+RztaNB6rRp01558803n+3WrdsOurFTnfh0LXF1yu22fTAZPkFp&#10;yQToSx+Dyfg5u5Ae5WIvh8PhnBMKyBV9oAv+HFKp/0WHTnaNPWnagEOGxTA6vMUWDscbCXSyaITI&#10;fT3SzGazasCAAetUKpVPYmeD04HvirOx1VRa7RKCPLsNDg8ROCIijLXbqmcHHA4n0jOyRctFvLb2&#10;Au+WnA3UCxEtICFxqFiqPyQSqSAce1JS7B3q91KmIM87XYda438xSs04sWnjo7BaS0XbNa9074ie&#10;mPXAWDx3/eV4/7aRePnGK7yEWRKF9+/7SLSqR6WK9NLqbFZro8+nfPXIkcL+osfAfv2grMPiBFqA&#10;Yau0f5RK/yHe6bWeeZE1Go3BUyB7660Z7Hz3Px646aYxaNWqqWgx2MsMrx49/8MHdumwbShE8CZ7&#10;fmUxgcZEh1JGdZOE1D6kPadh49SX4Mm8da/MmDHjXtbu/eZsa9269ZG9+5/sL5d3YRYXlDics8c1&#10;h2SzbUfH9k+tNxtfsp88ebJ5dXl2aRFgEOvDNtP0F/LsNlP3hVKiE57hNHyU0iDEKNqxkvfxpPvz&#10;33//PXbHjh2dxSpOPULzv9u2beshmhVExMfDycZpHE6gow0OwZV33IlHv5yBy665tsrc0fn5+ZF3&#10;3XXXzJYtWx584403ni8qKopg1xeuXXE4NcBPkgCCvGf8CbzkrfPwIdO3byaNfOf47W91Vz4/S6kc&#10;PlFCg1daeS++rA6QZ68RdvshmIxfo6xkkiD2Gg0fw247AIeDJnFr52XB4XA4nHIkkMlaIyhkJvvb&#10;VrArQyJvmnk7dpT+BKOjUKzlcHyhMM2Jym6sFfm2o02bNo1o06aNylNAKyfHbhXy8WZVk493n0Xv&#10;pcl07NjKS4yrDC1AKylxe2sqZUqEVSEg+ePfU3+KJRcxMZeJJf8UFR0QxMBjR7/3EqNqwm7nuVr9&#10;QaJebra3QB8c3Fws1R76nP37PobR6P4sajV3DOuO0T3aQKVwCyndW8Tjuj7kOecmI2OZkJe3JqRS&#10;JWuPboHTbDLBam3c/dKoCHfYZCk7F+saptlbAJewY1WVIE6pXNznSbNmzU7FhMZWuOFu2rQLJpPP&#10;2hEBhUKOr76cxrbNPXy07SiBbY/bO/98QN67g5a3WEhexmJVBY5mHZTKy69mP5kPaS8FnEY9TH/P&#10;whtvvPFCVfk+ExIS0jOzX28rk7VkFm8XHM7ZY4XNtgM3jv92ptP+SNmGDRv6+/OY94QizzRXk7B7&#10;CzrprhHytfoL58tpuNC4JEnVDXKJ7yWYxP+lS5cOrbwYi1M/+LvvyWRyv/lNOZxAhOYbyJv3zrff&#10;wcu//4lOlw+sMj8vXU9efPHF1zt16rT7q6++uqewsDCMX1s4nKrhva0AgiZQTSaT/4RxKtfqFmlk&#10;HOStU6CZ/H/IuufdNpqnP5cp+1+F8hDOtLJLeGGtIbHXLIi9ZtNslJbeBn3pfTAa3ofdth8ORx57&#10;3icSJIfD4XCqQCqNhy74IygUA8hyVXpAnox51uPYUPwV9HZvrzoOx40EkYqWkEt8V7fq9XrEJyQg&#10;NtZ/zsnDFgNeyqs6H29l8bdrV28hrjIFBcWCuFdOpDoKYaraC7z7CveIJTo/FIiISBEtX04c/wWb&#10;Nj6O1NSFOHbse6xZfSsMBooyUj20fQ6HtzDV2EXB2kL7pqzEU4STICjIwxOzlpw5/Rc7LotEy8UN&#10;/Tvh6l7kyeHL5EEpiApxh82m7di9+00quSqqgNqIyqN9kUep0dB4+6JhoaFe+dNoP5nZmKAuWMzu&#10;tk+TJ3I5eUv5YrF4n8sJ8QnZLVWtK15ssVixfv0O0fKlc+c2GDVqkGi5ME47xt54/tx4bTuKsWLF&#10;iiFsu70mdShUvWrUZEjU3qHZOY0TEneNP74HyYp5pqrE3ebNm58sLXs3USajXNJ8DpDDOTssQtQ3&#10;o+EThIW8nDZr1qy7WL8zSHzSLxR6OV7ZGT2Cb0ZH3dUIkycJdZzGSZiiCaIUrUXLDUVV+Omnnybl&#10;5OT474RwzhrWB5LGxMTkVe4LZZ8+LZY4nIYDjVXiW7bEAx9Px/0fTUdolP/UTdTe09LSku6///7P&#10;W7ZseXzMmDH/LFy4cHRBQUGo+BIOhyNyXgRedhLyGBFngclk8rsqS8i9W3llukwGWUJzyDv1hfa+&#10;11H08PQmmic+lsp7DpHExcVlkdBbd7GXvVwQe0/AbPoFpaW3o6z0TpgMHwqrNx2OHHZseVhRDofD&#10;qQkSeTW6Z6FUXccsfxMcTpTas7Gu+HMU2s4w63zHuOQ0RIJkUQiT+4b8ttvtKMjPx0033wydzncO&#10;hVrTemMxvi32n4/3qMU7b2bnzuRxXjWLFq3xEoV6RPURSzVztPgQzHaTaFFI2Fg2qBONSuTn7cCR&#10;I9+ykvu77HYz0iqJiv6gz6TXehLu4RV5KUPin6fYTftKoQgRrdphMuXh0KEZrOQ+Ns1iwjBpYJcq&#10;ZRSZVIKHRvcRBvHllBQfQ07OZtHyj1Qqh0rlfewOHzgglhofFMHHcx9abTav86022Ng1wY1EEMn9&#10;4Qqt7f7s5snNU3tGep/PM2fOE0u+sDEJ3vzfk1Aq3Z/vOGF02o+eHwHeaXLA9NkZGiP5rHSxdh6g&#10;lXcdKFqcxozTpIfp10+h2LJE768t0Ji3Xbt2h3LzXmguk3egGtcTHA6nDjjhdOTDZJyDVi3f2+Gw&#10;/2SliXWaYBdf4AdKKRKFXiG3olvwBMQqO0Lmx7OT07gg8b61Zgg71r59jf3793dct27d8OrbDecs&#10;UM+cOfMusVxBxrGjyDnDRV5Ow0Sl1aL78OFCft7BN90MTZD/tUR0PaFIPgsWLBgzduzYP8eMGbPw&#10;yy+/vO/w4cMt2HP+Bz0cziVGvQq87MQSEE1OHTGbzeSl4HNMBLFWWs0KSCnrYiW2gKLbQOgeeQ/6&#10;J7+M0z70tkTebZAkKioqt+5CL8He4mTbYz/FtutXlJXcwx53wGT4HDbbNradPGcvh8PhVA1NsCdA&#10;rbkXKtU4ZvtNEyeEad5aOhu51qPsinoWEfc5jRqpRIEoRUtqTWKNm0OHDiE8PBzXjRsHhZ98nUan&#10;A3NKsrHZTz7ejayuHBLfOnX0XYXvyYKFq8SSix7RvcRSzewv2AsH25Zy4uJJkPGd88nL24Zt255j&#10;Jd8uC4Vsrgkn+w6Hw9tjV1VFbp9LDaPR6CUYymRqyOV183rcsP4B9hnua1REkAZvTBomWlXTtXk8&#10;Bnbw9BZ24sjhr722xx+VvbzPnDghlhofVw0f7iWCp2Vk1Lh/PLHZbF4hmikfdVWUlBwXSy5sG6S3&#10;J2iTZHKp+x61d9+Rar8/Pj4aU6ZcK1p07jklhhePANbab3OtYB9nXZwL52GDz4CDXfsKNZOehESp&#10;Ems4jRWnxQzTX7OgWP9PqV6v9+sVRl4dZ9JuaSdXdGVWvU5vcDiXBBTRzWpdix7dX18ulXxt2Llz&#10;Z3er1VrNpLlEyKvbQTcaA0MfQbyyk2D7SyvCaZyEyhMQIfdN90FhvN99993/y8zMjBKrOOfIkSNH&#10;WqakpGxct24dhQfzgvqPai13mOY0bBJatcakl1/BtH8XYOCNN0Kl8R/YlCCnuA0bNvS77777vuja&#10;teu+MWPG/LFr165uDoej6jdxOJcA9TYCYoP7eh7VX3qQdwWFNRFNb7TVRsVxQ2JvQnMo+l4JzW3P&#10;wfz0zGjNfa9LFF0vFyZDBG/gOkOH1gqHIxVm8zxR7L0TBv2rsFk3s/os9jwXezkcDscbKbskx7BB&#10;10NQqq5mtv8V7QZ7AXaVzUOqaRscTh5SluOGJsqaqvv6zXNlMBiwfds2dO7cGd26dfMSiMrJtVvx&#10;av5pZNjcnq0ZNgvOWD09atWIiYkULV8oPO7+/UdFi0RnKZoFU27D2vHriZ/EEiFBYuKVYtmN2ZzP&#10;fstLXqISeWOJRbYNtQlXSyGa3a+j/aFQNgwvksT4eNxz660YOaxmwfRsKMjNFUsu1Opov+2lKo4e&#10;nc0G0+4ILpQj9u1bRiBIXfP+pW8hL1+l3L1QsazsDIzG6sNuJyQO89rGwoICYSFkY4N+Y4e2bg96&#10;OgM2s/O6LpgrCfjkAV1ViOaiwv1iyUW8NkE4pzUyt+BfWFiM/PzqI/a88Pz93l68J41O2z73wpH6&#10;wJFpQtTX5tOVF7+yfeY0Dp8cLo3wH6Ke04iw22BdvwCKlfNKy8rKgsVaLyhNUUbmlFZKxXBmcScO&#10;DqduUN8pC0b9q1Arp+avXLlyCOtfVrsCTC5RIVbZDgPDHhG8OFVSOjW5sHupQWOTeFVn1ofwnb7c&#10;s2dPypIlS64STc5Zwvp2UvLa7dChwyG2T7uI1V407dgJIVFcS+c0fGhMFMHGxDe/8BKe+OZb9Bgx&#10;okqP3nKMRqOGvHp79OixtUmTJkcmT578/fr16/txsZdzKcKXuAYQOTk5woo30axApVKZJIq6r1Cn&#10;fL3k2ascMAaau6fC/sJ34eq7XpHKO192jmKvnQ0E0mEx/42y0gdQVnIXDPqXYbNuYvU57CV1yxvG&#10;4XA4jRcJ66yGQaN9Cir1OFb2P2dCIu9BwyKcNG3gIi/HC5pIi1K0Ei03LuHVJdZcc+21SExMFMqV&#10;OW4x4uW80ygV8/FuMZV6Lcnq0KElZLKqu4MOhxOlpXrRAjRyLZoHtxCt6skxZiNNnypaNHCTQqn0&#10;TZmzZfP/wdM79Pbbb/9m2LBhS0WTPVdzd8VmM7E+lFu4llEqC/YIdLQaDR697z50at8ewwYOZPun&#10;/kXpg3v3iiUXkVE92P+1m4yl0Mwnjs8VLRePjOmLmNDaewvEhAVhdA/KiVmOE/v3TfcSJStDobxV&#10;KveEFYUlP7Rvn2g1HkJDQrwWItA+OXzsmGjVjlw2fvBEo4mD/xDNThQXHxHLwt0JEWrX4o5mHue0&#10;zWZHdna+aPknOFiHq0ZfIVrCdktMH5wUrXrA5oTp6zSkpaX5xKhv27btIeVlI+mCItZwGiVWC6w7&#10;VkPy83tlVYm7kZGReQWFjzVRqkaz9tAwFvRwOIGC06mHxfwHQoPvOmOzLXLk5+dH0rVcfNoHCssb&#10;Lm+ClKAb0Cv4FgTJYthdhE8nXrpIkKhMQbAsTrTdkOjy999/X8PaEw+lc5YcPHiw7eDBg5fdc889&#10;M6pyAiJBrO/VtIicwwkMHOJ8w7mgUKnQqlt3PDD9U7yxeAkmvfQyohITIZFWfb8hHYVSCvzwww+T&#10;hw8fvnT06NG/f/vtt7elpqZSmgG++o9zSVAvPTJ2wlQ9Q8OpNZmZmXST9tmXOp1OTyuYzwVpWBSk&#10;8c2gHDQWuofegv2l78PVd7wklXfsLYi9/r63ZugtNnYRT2WDg/mi2HuLKPZuYPV5wsCBw+FwLnUk&#10;kiCoNY9Cpb6Jlf3OU8LkKMZhw1JB5LXzhTIcEVoZHySLFSbWKpORkYHTp04JeXin3HILgoJ92xZJ&#10;o5tMpfizLA92dt9+ryDN9YTIk0/cIZb8U1xcIgg+5USrY4QJhdqwJnOFV3jmqOiePqGBMzNXQ693&#10;b1NksBZj48x3pG9d/rBYhZKSY0g9M1+0/EPeu55CsFyhqPV2XkyaNmkCtVotbCuJu1GRVXtTnw3U&#10;Rc9ITxctgryoR4jlmtm163X2Ge4+aGJECAZ38g3JVx10FK7p1RZyj4UEBQU7q/XilclUaNnqZtFy&#10;sX3TJsrFKlqNg6tGjBA8osshz/zCouq9ZytzspIgHBbWnrUn3yEejdZMJrc3N7W5GI3LC7ZndG/h&#10;bzkHD1YvMtN7H3/8Nq9zzLa/DM7C+lmgZD+sR+R6SUZl712FQmE91W5ge2lUgljDaYxQWGbL2n+g&#10;+G5akV6v9+u+we57ZSbLtCiFkhYacHGXw6kdTmF+xmbbjrKS22Eyvu5ITU1tUvla6wmJuMGyGLTQ&#10;XI5eIbchSdUdcgnX7TiAShqEVppBrI1497dZ31OybNmyYXv27Kk+BwzHL1988cW9nTt33rdq1arB&#10;tC/Fah+ojy+Vybz6YhzOxUBfXIynhwzGmzdNREFm9VGa6kJoVDQG3zxJCN187/sfomP/AYJXb3Vt&#10;nqJQLF68eNQdd9zxTceOHffdc889n9GCCXa+1Iv+xeEEKryBBwh0c87Ly4O/zrVGozGyK5honTuS&#10;oDBIY5OhHDwOuic+hv2F2eGau6dKSOylldDsYnmWYi959mbCYlmMstKH2aDhZhj1r8FqXc3qs9hv&#10;LHS9lMPhcC5ByHtXpb4LKs0drOw/3IzFqRc8eU+ZNooi71lcjjmNChJ2m2v6QyH1jTREuVUzxEFU&#10;TEwMxo8f79cD1OiwY72xBLtNeq9wzXK5DN27dxAt/2Rm0WItdzuM1yb6TORUxdzjP4olF23b3CmW&#10;XBQXH8ae3f8TLRKzJXjnFlF89PgKEm7T0paIln8oLK3ndsrl3nag0r51a6+9qfKTT/lcyM3Kgs3q&#10;Ft1oP2m1vt4W/iDhvajwoGi5RL1pNw0RrbpBwv2gjs1Ey9Xv3bvnPfa36pXe8fFXQCZzt3sTa+/H&#10;Dx8WrcZBSqdOYsnF3gM155v2hPZjZpr3og1aSOEPp9PK+ujFogV2TVEgRBFCBxbBlTzrV63eIpaA&#10;jRt3Ytprn+H1Nz7H/Pkr2bmYxdqGAW3aNBfy8VZgd8L8O6VtOTecJgfM8zKRlZUVL1ZV0KVLlz3K&#10;oeOpIYs1nEaH1QLLqj8QPH9GdlFRUZhY60VISEgxJNOCFIp+zPKf3YjD4VTGyvoD23HdtTO+c9ge&#10;Mtjth/3OPXmilOrQRN0bXYKuR3vtKGil4bXuA3IuBSSIU3aAVua7OJEiL3zwwQdPsn4KX4FTS0iE&#10;6tev37oHHnjgC39eu+SYIxYFqF9en2Iah3M20Fjki0cfRn5GOk7s3o0XRo1EcZ53eqBzgdq5SqtF&#10;r1Gj8NjMmZj6978Y+8ijiIhPEBY4VAXbLklJSUnozJkz76YFE+3bt9//yiuvTKXoQOw57tXLaXSc&#10;8+iYnRh89rkeoNBzJPD6Q6VSmaE4P/0iiVoLaXxTwbNXe880WJ6eGaW5/UWJvGMfEnvzSeytu+BL&#10;LyfP3mxB7NWXPoaykskw6t9mY/aVggjsdBS4XsrhcDiXECTyqtWTodW9zsr+RV6b04z9hvk4bd7M&#10;ytyTlwOopSGIUbjzdJZDXbDNmzZBX1YmDH46duyIXr17Q1pJ/GA3cqds0GULF48Z8JVnsOPrrhvB&#10;7vXhouWfbVu9w/smBzURS9WTachAtsE96UA5QXVBTUXLlXd308bHhd9QzqBOzRAV4vLwvb5vZeG5&#10;+q6IzWYUSy5stnOLfHKh8My/SpSwY1mfbFizRiy5iI7pW2V+1sps2vgI+9+934d1aVFxfM6GO4d2&#10;h8LDi7ewcD8KC6oOu0ze3gkJg0XLxdYNG4Q+c2MgIjwcapU7BQudC4uWLROt2uF0OITz340EwVWE&#10;ULday9h3uK8AsZo4hKki2GBQCqXUe5xx5Mgp4e9//63DjRMew/Tpc/DRR7Nx2+3Polv3sWjRcij6&#10;9Z+APn1ShNeVY/knxxU24Byw7yuF/L9SA9sfXiqCXC63Heo3sYc03ENU5jQurBaYV/+FyOU/pGVn&#10;Z/tNshwREVFgsd4WqlAMZBYX+jmcmrHBYT8Fk3EGdNrns2fPnn1rTXl2KXpMoqoregTdjBTdOEQr&#10;2kDGw6Bz/KCQaJCs6sF6H77X47///vvatWvX9qp8P+d443A4ND/++OOkPn36bN6wYUP/yvuLxnjD&#10;U1qiWZjaZ9AWHle7RZsczvmC2mdMU/ciXovJiOevHIHi3PoTecuRSmVCuOar7rsfry9chGe+/xHD&#10;b70NQWxMRdtRFbRg4tChQ+2mTZv2cpcuXXbdfPPNs3/++ecJRUVFEex8C/ycThxOLeCjogCBPE3M&#10;ZrdXjSdardZAQuz5RhoVD1lSS9DKeO2902B59utIzZ0vS2Sd+kpoMF13oZegtzhYpyXXJfaWPeEK&#10;42x4g43hl7H6DPbwL2xzOBxO40QJCimoC/4cEqn/cKwOpw37yv7GIcNiWJ0GsZZzqUKTJhGKZux/&#10;3/FHfn4+Dh8+LIhDCoUCo0ePRvPmzb0GOUFBQaVt2rQ58s0331S40NLzD9x/k2hVze7dh8SSi+bB&#10;LcVS9byx4yXWA3B3GxITh3tt0/ZtL7JtdouwwRoVHr2qr2ixgZjd4eUj4sopWnU3hJ73HNfZSeAN&#10;8DWIlH81OsqdZ9bBttdiqb9FHRTu19u7U4KWLb3DHlfF0aOzBUGwHKVchokDOovW2aFVKzG8q2c+&#10;aScOHvyCHaaqBFu2va0ms+PqHq4Y9HqknT4tWg2bm66/3uucMLNjX9fwzDR28BS86eMUCv9pAMrK&#10;SLR1nxM9ovsIf0OUIYjXJkDqsZ9LSspowhFffPkzjEbvsNh0rbGz8/PEiVT8+WdFqmwB5xmT05Ht&#10;fzxTG5wGO4xvnRDCq4lVbtr3ksu7D2I/kg9fGyV2G6w7VyN6+fenKY+aWOtFWFhYkcE4PkKlnsja&#10;ARebOJzqoTmYbJiMM9GyxdSdVsvXdlo4UZ3YRt65lFO1d/CtQq7dGGV7dm/gjk6c6pAIi1BpMWpl&#10;iouLQz/99NNHSkpKIsQqTiXy8vJCJkyYMHvKlClzyNtQrK5ApZDj+esH4sHRfSCTeZ+61B+TVePB&#10;yGkYlLG+v9Vkgo2NA+iYNkQmPPMs5B5RxExsvDb7pRdFq/6h8ZNKo0Gr7t1x49PP4LV/F+CmF15C&#10;i5SuQg7fqqD7X0FBQcTPP/9806RJk37q3Lnzzo8++ujhM2fOJLLnpNXdHzmcQOecRsis8TfMq08A&#10;QpMzrMMtXHDEqgqkUnadMV7YXLbSyDjIEpoLYZxJ7LU+900EhXFWpPQXPHtZR+Is3CeoudBAIwdW&#10;y3Loy/4PZSW3wmh4XRR7c9jvb1y51TgcDsc/EsjlXRAU/DmkMveKR08csOO4cQ12ls6FhYu8lzQ0&#10;4RalaAWl1Nfr22q14tixYxWLxCgf76233YaUlBRaIIbQ0FB079EjZNv27Y/R6lXhRYyI8FC0b+8p&#10;tvlCAs/OXe4QvUSc1idqqg+5xmzsK9gjWjQIk6F5ixtFi0TpXSgpOSFaLvHww9tHCoO1cowWm5ec&#10;KxNy91Y95nIJvJWimXkqvgGIig2EPX9zUXExSuvRg/f4oUNeEwVKZUiV3p2emEx5OHH8J9Fy7fWX&#10;b7zinLx3CfqcO4Z08/LiLS09KTyqQq2OQkiIdwq3HZs3i6WGC+Vabt3Se7HE1h07xFLtoZzEnsdY&#10;KlWye4tvOHciJ3uTWHLRJaKrcG1pHdoWXSK7CeVyKO82tU2lsm4T+zSOsczLdHX564oDsPyaBccx&#10;g8+7KSSv9tbnIFFWPWnDacCwNmw7uhsRf3x8huEO9eCBkHPXNC5Mpb6dtc3aRSHgcC5VKM8uzbd0&#10;7/q/VXB+Z9q5c2c3u91ejRIkEfKpdtJdiwGhDyJO2RFKidbrvsDhVEWYPFkI1Vy5n059AsrF+88/&#10;/4zyN895KUP7g+2Xq9u1a3fs119/vaFyuHTaWW0SIvHhHSPRu3WicJ9MjPAV0c8c9B6ncRoOeenp&#10;mPXM0/jfxBvx1OBBeP+O2/Ddiy/gn88+RdrhwzCWllI7EV8d2FAI5Vf//tdrXLt37Rpknax6jFdf&#10;UJjmkKgoDJ08Gc98/wNe+eMvDLzhBoTHxlYbwpnOOcpB//jjj3/Ytm3box06dNg7derUV44fP96E&#10;7Xe+coLT4OBLoAMEvV5Pq9X/EU0vQkNDiyVKtWhdeKThMS6xl8I43/8/WF+cE6m682WZvPNlgtgr&#10;lUrPIhgb3ajKxd5VgthbWjIRhrKnYLEsEMXeEtdLORwOp1EigUzWBlrdq2AXVMGujJNdJzMte7G5&#10;5GsYHXXz7OI0LoJkMQiX+4ZHpoHfnj172D3Ufc8MCQnBLbfeiqefeQZPPvUURowYgQ3r14vPuvj0&#10;05dBOXirw+Fw4vTpdNGiFipBkq7mEM1bczfD7uGVGRPTRxDqCArNvG3r86zkGrBSq//07qsQHeo9&#10;YZ+a584VSqiUflMxVkDhfD3PIRKnLVVERgkUxoz0FrV37fUOh32ubK8khCY3ucrr+6pi187XvSYU&#10;mkSHoXNTv9FS64yCtbnLO3guanHiwP5PxbJ/2ra7m/3v3u7szEwhH29D5oZrr4XMI5Q6LfRctmqV&#10;aMHrueoo8zjvCVf4bX/ntRN5edvEsngue4Rbp/PV0+PeYDDCarVh4gTvNsPKzvj4+Mzq+v6OQqvn&#10;4aod7Ktt+0qhmJVfTJOeYq0AfZdl6E2h0thksYbTqHA6YD99GEEzn8+iiTax1gu1Wm2yO24KUmnu&#10;Ym3w/Ee14nAaLux8sp+EQf8K1Ko381evXj3IZDJVM5EkgVyiRoKqCwaGPooWmoGC0Fv3izjnUoZC&#10;erfRDhMWBVSmsLAwfN68eTfk5+f7Dy9yCXL69OmEe++994uxY8f+lZeX55N3Qsr6XZMGpeCdW0a4&#10;Rd1q+u8NRQTkuDEbDHhh5Ahs/PsvZJ86hbLCQhzZtg3rfv8N/3z6CV4bPw5Tr7sWnz74AFbPm4vC&#10;7Gw4AjxFTVzz5mjWqZNosbsR2973br/1grZP8iKOb9kSt0x7HW8tW4HnfvoZva+6Ckq1/8Wv5RiN&#10;Rs3Bgwc7iCGcD1x++eWr3nrrrWfpXHU4HNW/mcMJELjAGyCUlZVRmEV3nD4RmkjRaDQGiTYw+kOS&#10;4DBIY5IEsVf32AewvjA7Un3v61Ly7I2Njc2m7aWH+PJaQi93sPF9Pmy2dU5D2UsoLb4RhrIXYTHP&#10;B4VxdjoLXS/lcDicRoUUcnlnaLRPQq64TLArQ5Pu+daT2FLyLQwOuhbyQdylSnNNf2ESpTJsUILt&#10;O3Z4DaAoD29YWJgg9u7evVsQPMtJSIjB8OH9RatqysoMgtBTDoVwDa4i/Ksn3x2eKZYICVq3uUMs&#10;A4cPzWLb6Q7N3D4pGrFhvp7JhXpvAU+h9F217onDQZ/p/v20L6pbtRsIdGrfXiy5tnd1JRH+XCgs&#10;KIDR4Pb8J5EuOWm0aFVNevpSFBW5vQHofeS9W59c17e919RxcfFB1oazRMuXsLB2UGvc81/Ulvez&#10;Nt1Qad60Kdq3aSNaLvYdPIiCoiJhf0++8Ubcf+edmDJhgvhs1VTOR6xSRQqfURlqX+SZXY5SpkSb&#10;0HaiBVjsZnZM3O/T6w3CZ48ePQhJSW5xn32OJDo6OictLS1u2bJlQzp27Li/XOyl/r+slRbqB/06&#10;YFaLs8CKth/Jt/kLT5iSkrJLecV1dFETaziNBtbG7CcOIHLmM6eysrL8JhJUKpWW119//QXuucvh&#10;VA8tjjebfkSQ9v5Mm3WZMz8/P5Ku2eLTPsgkCkTIm6J70ET2uAk6WZTXfYDDqQtqaRhaaQezkncb&#10;oja4dOnSEZs3b6554HEJsH79+n6DBg1aP3PmzHvIg1CsriAiSIPXJw3F+Ms6+PTn/OlkFiGSy1n4&#10;23AuKoe3boHNahUtb6jPTs/lpaVh14rl+H7qK5g69hp88/xz2LH0PxhKSthYKDDF3ptffMmr3RZl&#10;Z2P5D9+L1oWDtkGuUAghm+986x289NtvuPL2O5DQqjVkct+5lHLoeqXX63Xr1q0b8Nxzz/2PjUH2&#10;jxkz5rd33nnnqaNHj7Ziz188zzsOpwbOeqTMGjafYa5HKISi0Wj0e7GgfEOBOKlBeYFpNb1ywFXQ&#10;3PkyDE99Fau573WJPGWAMPlDEz402SO+vFbQBZWN9tnfQthsa5wGPYm9N0Ff9jws5j/ZjSwdTkeB&#10;+GoOh8NpDMggl6dAo30KCkU/Zvu73jtRaEvF1pLZKLZlMosP5C41KA9viCwe4XJfLzYSvA4eOIDS&#10;0lKxxpv5//4rllwDno8/ql1OnKJiGkC6b+NR6mhoBE/ZqskxZiPLkCFarHXLlAgSPQXJezczc4VQ&#10;JmiF+lNj/c/3yD3C+BJV5RUth/K0ymTubhTtExvl4Q1QOrZrx8579wCTtrWu+VerY9vGjcIEQTkh&#10;IW2g1sSIln/0+jTs2/seK7nfd1WP1uccmrky363Y6bVMhbbz4MEvRcsXCjvcquUk0XJxYO9eV57l&#10;BoZOq8WdU6Z4TX5QW/1zwQKhfEX//ujepQuaN2mC+NiavaatlXI2KxT+BTCHwwK73e3RnqhLEhZs&#10;lKOUqby2iRaIUE5vlUqJH75/X7DL2bNnT8rq1auHjI+euiL9p/COQf90l6ofbgrdVx0lQT91hTS6&#10;jrlRLQ6YvjiNXbt2dRNrKtBoNMbD3cZ0l0bUjwc5J4Cw22A7sAUt/3h316lTp/zmqiBxVyq7Xfna&#10;G/3e5+Iuh+MPJ7uH6mGzbkJZyW0wmz5wZGZmxrvmVPxD/UnKs9tKMxi9Qm5FvKoL5BIe/p5zbtDi&#10;gGRVD+hkkWKNG/Iif/rpp9+lfLNi1SVHbm5u8Isvvvja0KFDl9M9r/I5Sn2wvm2ShKhGHZNjvPpk&#10;BFkUsrkyFAKXxkCchkVyWzYO9MhZWx1ONk4gD1/y9v380Ucwdey1WPrdd8g+fUoQgj3HexcbElST&#10;2Ri3HNq2Pz54H8V5uWLNhYeEXhJ2b3j6GTz/y1w8+tUMdOjXH5qgIJ/zzBM6R4uKisIWLlw4+pln&#10;nnknJSVl95VXXvn3999/PzknJ4fus/zE4wQUZ9UgWUMOnCtII6G4uBgWi8XvFV6lUlnYlVu0ApOK&#10;nL0DxkBz50swPzMrRn3//6TynkMqxF7xpbWGLqggz15nEey2jU6DfhpKSyZDr38OFvPvcDhS2SOH&#10;Xul6A4fD4TRYSJxqAY3uJdYJ7SPYvpDIewa7y35FjuUIBWET6zmXChT6LFgWL0zOVYby+J86dUoY&#10;SHly9OhRwcO3HLVahSuu6C1a1bNj+36vz+sY0dlLFPLHivT/aLpRtNgANvkqsQRs2vi41+dNHNAZ&#10;kcH+xcPoEO/JfIfdW8iqjCDweuQeFQZsAdpdVbIBPXlpeg4p127yzo96LpBYfPzwYdEiJHCFOa4a&#10;s7kAG9Y/6HV86Nhcf1lH0ao/0vJ9U3Dk5myG1Vp1ao6Y2H6C0FtOKes3U6jmhsbVI0ciJNh7scLS&#10;VauQX1AgtNmrrryS3QtkwuP3f/xmbvFCUWlyyJWH2rfdl5WdZv+76ztHdBVLLqzs/PL03FIqFGx/&#10;u+y2bZtj1KiBQrmc+++//0tnsUtglyarob4rGfI+YZCo6j60tG4qQsgqe07l/JBsfzhtKQM1isvH&#10;sC85qyErJ1Cx22E7uA2dVn23affu3SlirRck7kJypVKlnszaAt0PPK+YHA7H6TTDZt2GUVdO/8Vq&#10;ecRstx+nBUPVXCwlUEtD0VTdF12DbkBbzTBopOy6zc8tTj1B7aulZhCNasUaNwcOHOjw008/3cb6&#10;mZfcDf3IkSMtr7322sVvvPHGC/5CpivlMtw9vAcev7ofdOqqRT+NUuFztpoN+ga54PFSJzwuDu+t&#10;WoOktm0R26wZElu3gVKtFsYC1UFib35GOua98zamXnsNpo27DsvmzEZRTg4bKwfG3NDE5573+h1m&#10;oxGrfvlFtC4etE0k6nbsPwBPfP0N3li8BA999jla9+ghiMDVwa5bEoPBoP3vv/9GTJky5fu2bdvu&#10;v/feez8/efIkLdao2iWYw7mA8NFygGCxWIS476LphTDArSaMQKBBq+yl8c2g7DcKmtueh/nZb2I0&#10;D70tVfQcgri4uCy5XF7nHghdUAWx11EgrFA16F9HafEk9rdc7E1nj2zx1RwOh9MQkUAqjYMu6C0o&#10;lBQS1d9134kC22nsN/yLbMtBLvJeYlB45taawUJYvcqYzWaknjnjFbKVxLrffv3VS7R76sk7ahw8&#10;lvPPv25vW6JfrLfI44/vj34jlggJmja7TihlZqzwCsNLExgTBrjz9FSmctjmsrJT7P+qBVth9Xol&#10;QTdQ87RS/tUgnVvAJg/OVevWiZZrAKpWnb03TTprB/SZ5UilcoSHdxAt/xw6+CVrO+79RZNNH94x&#10;SggVV98oKnlnE06nnW3DV1RyVVRCqQxBWJg7pDWxYfVqr7Yd6HTp2BH9evf2mpzLzc/H4uXLhfLN&#10;48cLXrOEgbXd46eozVdP5TZut5vY/77nd37eTrHkomM45X13E1wpBLrdYYfN5rqWUK7uDz94Hjqd&#10;uy3QinbTZ6erOyVrBYnE5tnp8JeDrlmzZifV198PiZJHQ2tUsHPWnnESXdd+v3bLli29XWM8b9h5&#10;YHXiCiVFNpFILlmHLw6nCmzsWn+EXf8/h0r5TN7cuXMnsD5gtZ0GmUQpeFf2CL4ZXXRjEalowfqU&#10;1U9oczh1hRYLJCg7I1zhm6qBrvWvvfbaC0eOHPEbsaExQr959uzZt/bo0WPHhg0b+vm738WFB+F/&#10;k4fhqh5toFZWP+dLfd7KYziHneZIeWSvhkhwRARe/ftfvLFwMV6Y9yveWLQYd7/7HoZMmoT4Fuwa&#10;XUOqIQrPnX70COa+9SZeGHUlXh03Ft889yyO7dgBQ2mJ0F7ocaFp06u3IGB7Mv+LzwUROlCg8yg0&#10;KhpdhwzFk998h6l//SOEl27Tq1etPKspt/iMGTPu7dSp094bb7zxp5UrV17B9nXNb+RwziNc4A0Q&#10;yNuCPfze0dVqtdFppgmbhoc0LArSuCZQ9BkB7b3TYHj2mzjVw+/JSeyNj4/PkMlkZ6lOkGdvsbBq&#10;1aB/A6XFE9nf52E2/cw6OeTZW3UuNw6HwwlkJJIwaHWvQKEcyix/ky9OlNgysE//F3Ith5nFB3WX&#10;EkqpFhFy37kRGsBt28buiR55V0tKSigkmGhRuGQpbrppjGhVDwmE27fvEy0XLUJaiiX/ZOjTUWpx&#10;e2EqlaGsDxMthGbes+ddsdYlP318xyiXUQWVV6mXlpJ3smj4gZ7zzEFF+8NT5AwUunbujD49eogW&#10;nc0QBD7P8MxjR4/GrTfd5JOntbbs3LJFLLmIjbucXVeqnjSi3KyZmatFy3V8Prh9JEK15ydkY5iH&#10;UMgG2BVHNSNjJaxWvWhVRoJmzccJf8vJycrC8SNHRCuw0Wo0Lq9tj4k5ap8//fabMAag5yknM03S&#10;0SKNL77xXChRNZXzd7nCMPueKHl528QS7UEJUiLdbZCwOizsXe73mc1WYbvKiYgIxUsvPihaLhx/&#10;5FkdZ85hEYXdCcufWZDsNljZ+ep5uguhmbMun9BCFl/3fL6cwMaRnYo2v/5v2/r16wewc8BnLsK1&#10;ELivQqsjD5AwsZbD4bCzBw77GZiMX6JJ0tR9Nuv39vz8/KjK109PKOJLuLwpegVPQZeg6xClaM2F&#10;Xc55RSUNQbKqJxQS3wWCtJjrxRdffIvCFYtVjZZ9+/Z1uPLKKxfffvvt35SWlvqsVKL+4LCUlvjf&#10;pGFoHe8betkfOo2yIrpKORT61mpxp+DgNDwkUilUbBwQEZ+APmOuxqSXXsFLv/0hPIbfehviW7as&#10;VuylMa9Jr0fa4cNY/+cfeHvKJLx01Wi8dfNNWP/H7yjJyxNec6Ggtn3T8y96j3nY2Gb6ffeKVmCh&#10;UKmEfTx08hQ8/PkXePaHnzBowkQ06dBBeM7zd1RGr9cH/frrrzcMGzZs2WWXXbZq+fLlQ9i+5itT&#10;ORcFLvAGCBSujy4OounF58dLnpSoGv41QqINhjQ6EYqeg6F76G3on5qRoH7kPZmi93AkJyenktjL&#10;Lp5ncechsbdEEHuNhndQWkJi74swm74Hz9nL4XAaIuUir0p9MzP8iyx6ez52lP2CXOtRZl24Tjvn&#10;4iJj7SFa2UaYtKtMWVmZIPKWD+J27tjhJXIOGNATMTG1m0SwWKzIzXXfPyk0c5S6+hyuPx+b7SUS&#10;NW02lrVlKQ7s/5Rtk3s9V9vEKESHVp9PUSmXQqlwi5IWSyH7v6Z27v185fC1FxuNWo1bJkzwGiim&#10;Z2Rg+Wq3uEoCcEqnTogID0cOG5DXFQMb4Gemp4uWa5DdtOm1ouWfzZseZ/+7913v1klIjgoVrfpH&#10;o3IfV8+oLk6nDbt3/a/KSYjo6N7Qar1XhK9csoRyu4lWYEJ5d//v4YeF418O/cYFS5fi2IkTgt2/&#10;Tx9hLECi6pqNG5HqcQyrQ8M+2xNXHrbKExFOlJa6voeQSxWI08aLlguZRAad3D0MMZnM7HriXixC&#10;3H779UhKcu9/q9Wq0D95CLDVdF76gb3FtqcUYb+YM+hzxNoKbG26a5SDrmE/hQ9VGxOO/EzoP3wc&#10;O3bs6MHOAZ8ZM2EsKB0q1+imsrYcLtZyOBynsxQW87/o1PHNDU7HHPP+/fs7VQ5r740rHHNK0Hj0&#10;DbkLscqOUEi0rLbqiWoOpz4QvHhVKYhStBIsT+i6v3z58qFLly4d4+8e0Bgg8frrr7++fcCAAesp&#10;nKu/hUxalQL/N7Y/Hhrdp8pUNf6ID/fVxQ0lpZDJ+aKNxoaK9e+btG+PCc8+J+SNfeDjTwTvUrVO&#10;5zWO9AeJqeQte2znDnz34gt48apReHvyzVg6+7sLFsq5be/eQuhpT84cPIAFX1G0psBFGxyC5l26&#10;4JZXpwlC74vzfsMVE28SfotSXXVUK7ofb9q06bKRI0cu7t69+/oZM2bcza5x3KOXc0Gp86iZNdKz&#10;GMVzaqK6EM3SqPjGN8GhULo8e3sOge7hd1D86GfJ6kfel8n7jJAkJCSkn03OXhck9pbBbtvmNBo+&#10;QGnxBOjLnoDZNIfdyE7B4aDJUt6EORxO4EM559SaB6DVkheLf5HX7CjFlpJvkWHZy65+57+zzrn4&#10;UF4rmjRRS33DVpI4RGGaraJX39KlS4W/BA0Gn3zidtGqmcLCEjZYcd+Kw5ThCFNVPeFOwu7StEWi&#10;Rd8nRWLiCME7NCdng1gLyKQS/N/YAaJVNWqlAjqVe8KCPBNttjLR8oed3eO9vRlJMAsUKCTzc48/&#10;XhGClzCzvt8Hn38Oi3i86BiNGTFCeA0J85SXta5Q7l3PrrpC4Rva2JP09P9Y/9Od4oKOzz0jeorW&#10;+SE21C0k0gQfhWMVTcHTtLTkmGh5I5HI0L79A8J+KsfK9uGyBQtEK/Bg/Vncf8cdiIr0Xlix/9Ah&#10;LF25UihTOO5e3bsL528eO+Z/1eH3RMZ4L7qgPMYOh3cmFFpcYbO5PW0j1ZE+ubRlEjliNd7iucHg&#10;7Z1LEQA++OA5r/3vOGZwWubXPeSa02DHqAVtf83KyvJWmhnR0dE5mttfgERd/SIQTgOCXZMc+Vkw&#10;fPIMHOnHaTrBZ3aSxN0pU6bM0WgfZ+dNlFjL4Vzq2GC37YdB/xJUyg8LN27ceFn14ZglgudkU3Uf&#10;DAp7FM3UfaGSBgmiG4dzoVCyNthWO5y1Pd/7OIU2/fLLL+/LzMxsVBd6uq/t2bOny6RJk367++67&#10;Z1EqC/GpCugsbJcYhfdvG4n+7ZrU+axUsn6YymPxK0HRi/RFtAiW0xihPjeJjt2GDcPTs7/H6wsX&#10;444330ZSmzY1hnAmaEyoLy7G0e3bMffttyrCOO9euQI2NoY6X+hCQ/HoVzMF7+RyaFv+mv4Rij2i&#10;iwUyJLJTjuTJr0xl+30RXluwENc+9DC0IVWnDqFFqzt37ux+3333fdm/f/+V69evp9DsfAUG54JQ&#10;J9WQNUyujJ0nKIyixWLxmYlkF3SnJOj8eVEEBOyiL41vKnj2aiY/hbInvkzUPP6RVDngKiQlJaWd&#10;U85eZylstp0QxN6SyTCUPQ6z6Qc47KfhytkbeOEbORwOpxyJRA2l6hpodW+yst8gD7A5zdhe+iNO&#10;GNfC7jx/HXVO4BAqi0ewLFa03FA37fDhwzh9+jSK2WDOM1yzQiFHr15dRKtmVq3eLHxeOd2je1U7&#10;QXi8+CgMNvf3abWJUKujcPTId16fc12fDogKqXm1On1Tsxj33AhNYJRUIfwR9B0Oh7v9k7Cm8vCY&#10;vJjI2AD8iQceQHiY5+9xYs7PP1eI8cS1o0cjOChICNG7fM0asbb20Gfu3LpVtFy0aDFRLPlC4vu+&#10;vR+IlmufP3Vt/1odn3MhROOem6YVz4899tiHoimwY8crgqDvj+iYPqxvOFq0XJw5eRLbNm0SrcCC&#10;Qm03TU4WLRenUlMxZ+7civPixuuuEwR9ysc7fcYMoa62UNvyFFzN5gL2Wd4LHQoK9rHvci8AStI1&#10;EUtuSPANUngJ7/jvv/Wi5WbwFX1w2WXdREt4ncT4wUlBsK0L1rUF+PPPP6+j94tVAtTnN0z8vxhp&#10;VIJYw2nwsGu3I+sMBi///G/H8b2OysecoPHu2LFj//z9z2tvl0p9720czqUH5U4shMn4FXTaJ7Js&#10;1lVOEsb8nT/lUJ5dyq3bK/gWdNGNg0ZKi/KqfDmHcx6RIFSeiBbqy4WyJ9SGN23a1Pe77767i5Ub&#10;hfDBfof0/ffff7xv374bq/LaVcikGN+vI16dOAQJEb6euLWBIhtFBHn7BNltNpzat1+0OI0ZEkvD&#10;Y2Nx2bXX4oV5v+Gp72bjqnvvQ9MOHWuVN5bSwFC45o3//I1PH3oQb026CamHDp03j96YJk3Q/zpK&#10;r+OGvuv1G8c3GJG3HKlUhqjERIxh4/nX5i/ExOeer1Zkp2sA5d0ePnz40scff/wdZlft/svh1BON&#10;zC204ZKWliaWvBEE3ohLZ6ArDY9xib3dB0Ez6f9Q8tSMJNVjH8qV/UZRGOczNPFD+0R8eR2gQRKJ&#10;vXtEsfcm6MueZIOmb2C3n2AXYMrZy8VeDocTiEihULJrou551rmMFuu8IWH3oGEh9uv/hc3ZMHO2&#10;c2oP5VNtoblc8OatjNFoxO5du5CamkoTDmIt0KtXZ0HkrS0//+ztRdg/dqBY8s8XBz4WvHjLGT/+&#10;oaVmU74jI2OZWAPIZVJMGlR7kXlUd+8ctHl5O8SSLxZLsZewRV6wnsLXxYIEuKcfeQTRUW5HBTou&#10;c//8E3sOHBBrXNtLOXcd7LkcNujdtnOn+EztyWeD9rLSUtES+pBISBwmWr4cPEChs919n9jwIPRr&#10;5yv+1TeJke6JLZro06Vuezo6xO3lQcLz0aOzRcuX9h0eFBYPeLJl3TpsWe8rSF5MJt1wA7p38W7v&#10;WTk5+GzWLOE8JXp27SqE4ybP3Y+//NJrUUZt8NfOZTLv+dLc3M1iyUVVCzVahLQWSy5Wr/FeLEDQ&#10;d336ycvCAopynMU2mL44I1o148izwPTeSfJY9rkgSXsPlyt6DKYvEms4DRp2PXPkpGPcvj++nT9/&#10;/hh/k940rpPJUiRLl981XiajcH58eoJzKUNzFnpYrWsQG33PYYt5liMrKyuO7pXiC3ygvmCIPAHt&#10;tCMEcTdG2RYynmeXc5GhVDLNNf0RJPN11CXHli+//PLeDRs29KqubTcEVq1adXmnTp32/N///d97&#10;rA/ns0KSflxsWBBeu3koJg9KgVpZ+7FYZewOh1d0I4JEu7wq5pI5jRPqiyvVarTt1RvXPfoYnvnh&#10;RyGU8PVPPIneV12F4IgIL89Zf5DQenLvXrx+w/X4+L57cWCDO9pWfXL1Aw8ipFIUo8KsLMGbuCFC&#10;Qm9YTAyG3XIrnv3xZ9zz3gdIaNXaZyxWDl0TPv7440fbtm27659//rlarOZwzgt8BBUgpKenC6s8&#10;RLMClUpllsjOvhPQkJGEhLty9nYbCM2dL6P4ya+aqJ/6TK7oP1rSvHnzE2cv9pJnrx52216YjJ+h&#10;rGQSDGXPsPIs2O3H2XFoWKuJOBzOpYAcSuVwqLVPQiojbzDfTqTdacUp8ybsKfsDVmfdRAJOw4IE&#10;miBZDILlPtFNSTDDzp07sWnjRrHGxY03ens9Vgfrj2D/fsrt7IK8+1qHtRMtX+xOO3bmbRMtQdS0&#10;Z2W36H/06DcSTwGxd6tE9lm1n8dpFc8GqB6vz83ZxH6f/6AeJArSby9HFxxc5WDrQkHf/8yjjyIh&#10;zh36lrbx599/x/rN3qJb7+7dBbGutKwMX//wg1hbN/799Vex5CIkpA27bviPAmM25yMnx91GaFvf&#10;uLlqMbg+Ca/kfZBTpMerNw32uqqdPvU765f5D/0rlcrRtduL7K/3avVtrM1vPAvP5/qG9uXEcePQ&#10;t6d3qOvCoiK8O306a6vuRTh0rh08cgSz5szx8uauLbQgwBMKje55zhE52d7XgqMlh7HKY+FFOUMT&#10;RwjXlnKOHTvN+sXen/X4E29i0qQnkeyRi5cwz82Es7TmgDv/z95ZgEd1dGH4W5e4C0lIsAR3d6dI&#10;S1tKoS201JW6/3V3WtrSlhp1WgoFikNxd3eCJMRd1nf/ObM3JJtsQgIhxrx9trkzu6zcOzP3zHxz&#10;znGY7DC8ewr2tLLRJsLCwpK046eC0rgIGgb2nAzcsG/OD7/88sskd/lCWV9xyOVNZXrPD1h/Jq9t&#10;sTQhuFohYbcQVstO9On11r8W01PmY8eOxbpbHypGBr3CH9HanujoeTOaavtL6Ttq1/YRCIpQyzx4&#10;25TLyq5nnjt3LmrmzJn3pKenuw9RVcfJzMz0mTp16qcjRoxYfvDgwdbuhGqa84zqEou3bx2ClhHu&#10;N2lXBY1SwfP3loTmFWT3lZwDCa4eSMilUMKRcXEYee99uOvd9/HmoiW476NP0O+mm7jXaUWhnK1s&#10;7nFg/Tp8ev+9WPjlF8i7hPRAFUGf/8zPv5YJ1bx9yWL2ueulmvoHzfV0Xl7oes01eGnO33hs5rdo&#10;06cvlGwuXxoaG44fP97ixhtv/Jty80rVAkG1I2ZRdQRmIEhHriiVSguuUoG3JDKtnou9yrY9oL/3&#10;DWQ89GkTLvb2vVYWHR19+vLEXjaZsu6B0fAlF3sL8qdy4ddmOw5nzl6BQCCoC6ihVg+BTvcYFAry&#10;tCq7gGN3WJFg2oVdeb/DZK8oX6mgvqOX+yJQ1ZS1grKmnNFotJ06deqCyk+TkNatmkmli2M2W5Cf&#10;XyCVAG+1Dxp7kmeVe/ak74SlhPdsjx49t5mMFm1i4soLjZRyu941pLNUqhxeWjU82aOIwsIkdl92&#10;L4Ll559m/y82A7x9aje9hQebbL/09NMICymOwkJi3A+//orNpcIokzdkx3btuMC398ABGEoIgJVl&#10;19atMLh4f8rQseNL0nFZNm96xGUxaGCbmCsemrmIAE/Xz7HY7Gjk740BbWOkGufkf8uWx8oN1ezr&#10;2wqdu7zO2rbrosXubduwaO5cl99Wk9C1JM/d3t27SzVOSLj/6IsvLuRbLmLXvn1YtmqVVKo6+bmU&#10;c7dYhFUo9OycFM8bKGSzwZAklZx3jUJLgYu3fRExXk2hkhcvTJw9ex55ecXjwLJl6/Hbbwtw+MhJ&#10;nGHPuWCywzjznFQoB/aRltUZkK3NLaPuUh7mnNH3hckDy25aEdRPHAW5MMx6FyTuuvPWpnlbq1at&#10;Dnp4fsL6jWsuaYHg6sICm/UQ7pj8x6cq5VNZixYtGu0udVdJlDINz7Pb2fNWtPG4Dn7KKLcimkBQ&#10;2/iythmpoQ1vrvNWEj3++OOPCTt27OglVdULir53p06d9kyfPv0RNucqkw+GfmnjIF+8cvNA3D2k&#10;U7XZ1zSfaxNVNrrjKWZL0nMCAQmMnn5+XHic9NrreP732bjjzbe4+OgTGFRuO6F8vPOnf4bPHrgP&#10;OenV6/AU1qQJ+txwo1RyQh7EXz76SL0L1ewO8qam8/vwF19yb2r6ve7OM+XnfeCBB2a8+uqrr0hV&#10;AkG1IgTeOgAtQmVnZ3NjQaq6AC14yFTFucoEDIWCh3F2ir2vIvOR6dHaZ2YoVYNuJM/eeH7OLkns&#10;pd1vBj7BMhpmIj93MgryHiwh9pInSe0sGAoEAoETFVTqAdB5PAuFkjwqyxqPdtiQbD6EPfl/wmDP&#10;cruQL6j/yGUqRGm6QacozutaBHlKGQyGC26SFJo5PLzyC+gHD55w8dxr4lWxODwv/k/pyImX1/UR&#10;u3a9JC8psvVvXXUBUaVUIMyvZF5QKxx293mCzKZs6ciJT4l8tzVNi6ZN8dpzzyGoREgqK5vIkpfm&#10;nv37pZpiJt5wAxRyOU7Gx2PR8uVSbeUpyM8vE544KLgbtDr31zwhYRn3eC6Ch87uV/nQ2ZeLWqVw&#10;GbnScp0i4r1Du8BHX7xORt9x/74PuJ3sjoCATuja7T02iXadzpw5dQp/zpqFwoJicbIm0LIJ/j23&#10;347unV03MuTm5eGD6dORk5sr1VQfqcmUYqQYjZa83ovPR0bGHpfzp2DX2sr60fdHvpZqitEqdWjs&#10;VSyyWyxW7Nt3RCpRu0lxGRdKY57Dvou5/OftKSbE/KQ84E64oBxVIjRzw4HE3cLv3wR2r7GUJ+52&#10;7dp1+9mEN9s4o5IIBFcjVr7GYDTMQGjIK8dILKI8u9KTbqFNfUGqFujiNQltPa5DgCpGCLuCOo2C&#10;tc8YbS/o5GXtchJHH3nkkc+zs7P9pao6zZ49ezpec801i2655ZZfT58+He1u/VbN5i439GyFd24b&#10;gg4xoW6FnsuheXhAmdn/6QP7eahmgaAkReGEKQ/uY9/MxCv//IPJr78B/7Awt+2S5gun9u7Fy2NG&#10;4+DGDdXapkbf/wD7XIrUUoypsJCHh24IIi+h0mjQpH0HvDJvPm54/Anu4VsaWqN5/fXXX37llVde&#10;laoEgmqj0gIv6+xihfgKwTo5hWj+XSq6oNPpjNCU2RQmKEImhzw0CsrW3aCf8j9kPDI9RvP0FyrV&#10;gBtkTZo0OalWq82XLvYWsmtzVBJ7b5XE3s9Z3THY7SnsNcKIEggEtYESSmUn6D3eKdeT18HGp2Tz&#10;ARwoWIBcaxIvCxoeXsoQBCibsCO3k7QLlaEhgQgOds1/UxF79x6Wjpy08a9Y/NuSWiwuUkSNQoNf&#10;eF7eKanG6b17qQJiScGPTNGs7INSyRWTOUs6cqLR1rztpFQocP+UKXjo7rspxYZU6/TefPeTT7D/&#10;0KEy2y2GDBhAagcSk5LwJ5t4Xwqrlixx8eKkEMatWz0ilVyh0MwHD0yTSs6W88KN/WrMe5ew213P&#10;QnwKbUQBDzv31q2DXRYdkpPX4dzZhVKpLP6sbXbr/iH7N66evJSP+Ndvv0VWRoZUc2Xx9fHBUw8/&#10;jDZxrqHMKZ/y2x9/zMMzVzfk8b2lVEjq4OCe0pGTM6fnSkfOax3s40EWLs7ln4HF7upIq2DnsLVf&#10;W6nkZPafi6Uj50aRinAU2HioZrdYHTD9ch5HjhxpKdVcICQkJGVdh7EjZZ6163UvqB4chgIYfngL&#10;8t1rTOStIFVfQBJ3tx06fF83Z87dsvcvgaBhQ+sM2TAZ/0Lrlh9usdt+NlP4xouFYyaBrJPXLTzP&#10;boi6FZQysnNE/xHUdWTwUTZCM11/UL7o0pw8ebLpBx988ASz8cuPI1vLpKWleb322msv9+3bd83S&#10;pUuvcddXqSc2CfHDaxMGYvKADvAoEYGoOvHz0PJoMSWhsLoFOTlSSSAoC4VIJg/evuNuwmvzF2Ls&#10;o48hMCJCetaV/KwsTLv3Hh6yubpEXvqsZ3/+pUy46LOHDmLFrB+lUsOAhF4Kl/3W4qVo17+/y7yW&#10;oPHjjTfeeOn5559/Oysrq/Z2pAsaHJUWeAVXjhx2M2ZGQ2DJxdgifHx8cmCtek6uqxI2cMpDIqFs&#10;3R26Wx5H+tQvmqqf/UqtGnijrEWLFkcvT+w1STtsv0d+7m0oyHsIhsJpsFkPsgGavCfcexQJBALB&#10;lYFNkRXR8PD6RPLkLXs7p0X886a9OFS4EDnWRF4WNCzk7L/mukFQyMrmeylJ5y5tpKPKseq/LdKR&#10;EwrdWh4nc0/AbCsWinx9A/K2b3tBUXJf4JRBlx6erF20ayiy8+dXS0euWK2ueadp81xNEBIcjGtH&#10;jMDkCRPw+gsvILZ5cz6Ro99PXruUa/elt99GSjm7k/Pz87nwO2fBAqmmauTn5SHx7FmpRMjQosVd&#10;5XrvHjw4nX234nPTKMAbnZu67qi+0nhoVS6LUwkZuReWqCMDfTChj2t7PXToC+6JWh5+fm3Qt9/3&#10;0GoDpRonJIDO/uknnDpenE/6ShAaEoIXnngCIUHF+dWo9R9hn/vutGkocAmdXX3s3bkTZnNx3yOR&#10;OyJiuFRi34G1wYKC4rDJTk/t9vzY7rDjq0PT+XFJWrJzWZLduw/x9yH6D+gGpbLi9Vfz3BSeZ7c0&#10;tuMFCFmrOFM6DytrB/asVn1ClC06cjteUI9h7YTEXePfMyDbtdrEcBuCqn379nsPHp7cXanqwEpi&#10;KUJwtWFm9spO9Oz+zhKl4ovcrVu3dq84HLMMapmei2P9fR9HpKYT1HIPVivGS0H9gTzPI1jbDVRR&#10;RCDXtktroNOmTXt0x44dnelYqq4T0Pf55ZdfbunZs+euVxl5eXmU5LoMtEGR0tB8PGUEWkVe2ZQD&#10;vh5aeDI7uiQWkwnnT5yQSgJB+dAcVe/tjVH33Y+X/56HARMmus0bSyGU538+HdMfehC56dWTtpBE&#10;XhI+SwqeNMdY9sP3rP1e2blabeDD5oUPff4lhk250+U3EyTyvvfee8+yse8xqUoguGzErKoOYDQa&#10;yYO3kVR0wcPDI5+NuFJJUFlkei/Ig8KhjOsM/eRnkXz/x7Ek9qqH3CyLi4s7rNFoTJcm9lLOXqfY&#10;azL+hLy8KSjIexiGwo8lsTedPV/13HkCgUBQddh0WR4BT88v2G2Cchu5F3lTzEexN/9v5NtEmPmG&#10;hwxauTfC1a5ed6Vp2bJ8gbY0NNEqGZZVLpOjU1BXqVSWfRm7eDsrguwWo5GiXDiRswlNn5ZRUqnq&#10;9IqN4u9RRHraDnavLbvxTV7Kg5N+R03g5+ODoMBAhIeG8s8kUZEEvfWbN+P511/HH3PnVig2b9mx&#10;A/sOuvdKrgxzfvnF5bdqNP6IjnHNc1QEee+mpW6WSs5J/msTBkmlmoPC12lUxdfLbLW6/IYberRC&#10;XERJsdaBXTtfYufRfT5eQq8PQ5++38LLizzai6EFimULFmDL+vXV3ibUKhWefPhhvPD449CV8Bin&#10;XMsLlizBjO+/h4X9tisBheXesWmTVHISEtIbWm2xyGwypsFqLbZJw/y80K150XTDgbnxs7nQW5J2&#10;AR3YqFLc33Jy8nlObqJxVDjeevOJMosUJbFnmiGTl3re5oB5XgrOnTtXZiBo2rTpSe3YewDVlfF0&#10;EdQcDpMBbxTueES2+i9jeeIuRVc6cfLBDioVeZqLsLKCqwkHXyegNQOd5rnUZcuWjSCxiN2Xyh1Q&#10;Kc9ukKo5unvfjVYeo7m9R3afQFAf0cg90VTXj/31kGqKKSgo8Lz33nu/Sk1NLZtgthaw2+26jRs3&#10;9urdu/f6yZMn/3zixIlm7voqzU+6NAvHjPvGYHSXFhXaR9UFpXQJ83cN/Upelgc3bayxuY+g/kNt&#10;1YPNYcc/+xwe/Gw6P3bH3tX/YeYzTyG3miIiDb/zTkTExkolJzRXe+eWiUiOj5dqGg4knt/4xJMY&#10;/cCD3Iu6JEWevB9//PHjUpVAcFkIgbcOYLVayYvX7Yi6Gz7dZWqRg/eyUKmdnr1xnaGb/CzO3/th&#10;S9UL32rUw2+5bM9eXBB7f5XE3ntgNExj13SPJPZWf741gUAgKIlMHgAPzw+g1oxkJXfeVQ5kWc9g&#10;S+5M5FjP87Kg4aCS6+CvagKFrHyBJCoyrNKTfnpdVlbxvUstV8NbVX7o1I3JriFiMzPTfUp+1tAO&#10;TeHneSEdcJWhf0tenUVYLLkoLCwbBtbH1zU0bl4NhSojL83vfvkFX/3wA6bNmIFX330XL7zxBv6a&#10;P59v4LuSbFyzxiXPLE3We/b8VCqVZfOmqS7tYGj7pjUamrkIWhBTlQjRZTRbYWCPIkgAfv6Gfi7h&#10;uUnc3bvnLXZUfjtWKvXo3ecrhIb2Y6XiRTb6zbu2bsWaS8hvXBFtW7dGcKCr13A+ux4ff/EFVrJr&#10;wybuUm31s3LxYpf3p7DccXH3SiUnp3l45uLz1b1FBD+3XjrnWGGz23C6RCh1wlftx65P8fQwKyvn&#10;gsBL3HXXOAwf3kcqFaNSqSzyaB08PmzJCq4LnPYEI1SL8vLYdXB5QqFQ2BKH3NFcHlAn1nMFl4HD&#10;WAjz6rl49tln36ecilK1C4GBgWmp6S81dW5IE+Ku4GrBwe5BBWwcXYYAv7tPWcyz7WlpacGlx8OS&#10;UBhbH2UEWnuM5uGYA1TRvE4gqN/I+IaFUHVrdlR2GXrv3r3tH3jggS8oHLJUVeNQv8zMzPS57777&#10;pg0ZMmTlpk2bepMIIz3tgo9eg6fH9sYTY3pxr9qaEHcJnVqJJsGuqbrJzk04epQLZQJBVdDodGg/&#10;cBCe+mEWGrdu47YdH2FzqD2rVkmly0Pv5Y2HP/+yjNdwYW4u3pl4M2/HDQ2FUokxDz7EH+5E3mee&#10;eeb9b7/99k6pSiC4ZITAWwcgz47s7GzXuzSDREd5YBhkniIse7XBBlQu9jZrB91tT3HPXs3/flCr&#10;R06WKRo1oZzHhssTe0/BZPwD+Xn3ssddMBq+ksReCuN8CW8rEAgElUAm84VO/yy0uvtZyX3UhwJb&#10;BjblfoUMSzwbja6c8CCoWWiRJFTdCr7KSG43SNUubNm610XYqwiTyewi6PhrA6CUl78Y3yWo+wVB&#10;iKJj5OfnXViYISFvfK+qhYcuDeXvJY/Okpw/v1I6KiYggMJ9Fk9KE8+dg+0KeU+6I5vSbWRkoNBg&#10;qPS5vhzOxsdj744dUslJYGC3ckMzJyQsg9FYHCaahL6be1/etblUaPGAFsaKsNjsyDW4eufSYtlr&#10;Ewfy619EauoWJCW5bihwR4eO/0OrVmwSXWqR4vD+/Zj7228uovjlsGvvXh6Cm3Isk7A7f/FivPLu&#10;uzjD2t6VgtrW5nXryoTljo29p8y1T0wsFrTpTJCgTzwwohv/S7y353XpyIlaoWZ9vli0tlisyMh0&#10;zR/89Vevw8fHdf1Vq9UaPN6Pg7Kr62YQCtdseO8UhSIvs2Ari+2kUHUbwg7EdLQ+Q+Ku6d8fIJ/3&#10;Zb7BYHC7mycgICDdaP4kSKnsyEpCqBJcDTiFXatlJzq2f2GN2fiiNT4+vkl5YhFB0RM8FUGI0fVG&#10;F69bEa3txcMxO0dwgaD+I5ep0EI3BHqFv1RTDPWNxYsXj/zqq68eZbZOjYf1OHz4cOybb775YtOm&#10;TeNnzpx5b3n3M41Kieu6xeHt24aiV1zUFcu1Wx5k28ZFBJWxcROPH0NBtqu9JhBUlqhWrfD8b79j&#10;2B1TyrQt2jiQcOwo66PVs4GAQjXf8eZbZcTOfNZ+3711Ig41QG90EnlH3/8Arn3o4TK/22q1Kh96&#10;6KEvU1NTw6QqgeCSEDPqOgAz9imHVhnLgA2sDkVj1/AFgmpE5hR7FU3bQHfLE/B4+gsonvtGp75m&#10;kkwR0ZQWq4x0DaRXVwH2TxwmdiM8DZPxN+Tn3o38vHtgKHiLDd67JLFXiCsCgaB6kcm8oNHeBp2e&#10;GY4y95EfTPZ8bM39HommvbA7RH73hoJO7sNFXnlp1zmJtWu34ey5sl6v7iDv3ZKTKn+Nq4diaSY0&#10;m4R3u3+CDoGd+eIM+7cXvgMtgFSHh2jHJqFcLC7ifOIq9h1dJ5kqlReUymLHMUNhIfLy8qRSw4LC&#10;8y6eN08qOZHJlGjd+hGp5AqFZj54YJpUYq9lj1duHlAr3rsEta520aHOgkR8SpZ0VExMsB9uKrVB&#10;YN/ed9nvKfva0kQ1vha9es+AQuE6FiafP4+fvvkG2zZsQOFl5salfkKhmF98800ejnvl2rVkz0vP&#10;Vj8Z6elcoN69bZtU40SrC0Lj6OulkpP0tO2wWPKlEuCpUyPIxxkWsVNM0fqBA8dyjsBWoi+p5Ro0&#10;9aYceU7oN65d4/p5Hh56fD79ZZqnSDWgvuZNQq6LecsutHVtJmTbC8qcFA8PjwLdxMchU7t19hTU&#10;ExxmI0yLZkG7+s9sCrEpVbsQERGRYDS9FKhUUl92e4sSCBoYFjbn34tbJvw8Q4bHctesWTOAFnCl&#10;J92ikum4oNvFaxJae1wLL0Uo6y1iqU7Q8NArAhCnHwalrOz9nyJAfPTRR08uXbp0YMn5xJWEPIbJ&#10;e27QoEH/vfzyy69nZWWVcbwhaB7Sntmun98zClMGdUREgNt0vDVCy4ggaJSum6Uyk5KQfPq0VBII&#10;qo5Ko8FNTz+Dya+9AXmJSEtqrQ7BjRtDLq++DXo9rxuL/uNvdplLEAY2x/3knrux6pefG6TISzmI&#10;h91+RxmRl1KbdOvWbZMQeQWXQ6V6KOtYDatn1TGWLFmCxYsX03l2Gd0o3Jlq9BSF3O/KJuoXOJF5&#10;eEHuHwJVu15Qte8NeffhSnh4ydrqsSc7O9vXZrNRf7kEQ5Py9ubAZjsMs2kRLJY1PKyzjOfRkbOb&#10;Gmn71XezFAgEVysyNp6ooFC0YMdKNs4cYn/Lirg2VpdhPclD+voow9mEVYw/9R8ZvBTBSDLvh9lR&#10;LOoUkZeXj9TUDAwa2ANqdcV5/U+dOodZPxWLh3G+rTC40XCp5J5Iz8b4/cRPyDRkXGhM5CH6v5v6&#10;Q1VqAeJSoPdaue8kCk3O9myzmREdM45NNIt/Cx2npGziYmYRJqMRTVpQf2g4WK1WzP7xR2ZPFHu8&#10;0uS4W/cP4eUVI9W4sm/f+yjIL/b4bBzki9sHkidd7UCGlN3uwLpDZ5wVDKvNznM1l57ot4oMxuoD&#10;8SiQrj2phucTV/DrX/q1pdFo/BAa2pe9fiX7vOKxkKY15xMScHDPHi6WBwYHs35R484ilYY80Q/t&#10;24flCxeWCT0uY+N3nz5fQ6kszmlHfWDrlsfZ7ywWbu8d1gXNQp0eM0qFHLM3HuDHRI+Q3gjSFYdJ&#10;3p+xB0ey6f7hhMaMsWOHSCUnzZs35mPKnj2HpRp2XpPNDlmgWqZs7dT57CkmxH6q2pGQkBDJKyTY&#10;dXOgxzVqzYDrmfkr7j/1FYfZBPPy3+Hx3+8ZWVlZZd2xGOHh4YlZ2XdHqNXkqS3CMgsaOhY2Xh9h&#10;tsfvCAn68fSqVauGmEymCnexUOhlClnb0mMkYrS9uGejEHYFDRnyVPdQBKLQnolcK20+dV1qJpF3&#10;9erVA6+99tr506dPv/iOvkuE1l5jY2Mn3n///d8y7qGNaqy6jGFJFbQhkqKf3NizNfw9dRe1P680&#10;5EW87tBpl+g3lIfXLyQELXv0kGoEgqpDbTuyZRwaNWuG/Kxs6Lw8MWTSZPS54UYuAFcn7fr1R2Zy&#10;Ms4dKZ5LEDRPO7hxA0yFhWjVq3et97fqhITzFl27Ijc9DWcPu/5uStt55syZyIMHD86RqgSCKiGs&#10;x1qGdvqfPHlSKrmi0WiMbBSVSoKaRB4c4fTsHT8Vpya90UH14vdazZgpsnbt2u27rDDObOJnt52B&#10;2TQP+bn3ssedKCx4E1bLDjhz9lZP2ECBQHD1IpPpodFOgkZ3Nzt2uwmZe/IeKVyGY4YVsDmunMeZ&#10;oOZQyfVo6XEN5G4W0W02O/buPYIDB47xSVNFHDnimpMzUBskHblnQ/JaTD/wEc7mF+8ap2kYeYjq&#10;NRWLyZWFds2H+xVHeHU4rDAYSnsks9c0chWhTh47RjtipVL9h0TdP3/6iYuSxcgQF/cA/Pzch1sm&#10;sS8tdbNUAg95/PL4AVKp9ogM8nFZRTt4Lg12N02Tvu9L7PuSyF+E2ZyD9evu5H8vhodHJPr2+x56&#10;fdkN0RaLBQf27MFPX3+N+X/+ibSUlIv2j5qEhF0Son/9/nusW7mS2YquG3bIO7lzlzegLdVHT574&#10;jfX54nbvpdNcCM9cRPsYpwc1/d5vD8/gx0W08W8vHTk5ejTe7Xl55+0n0TgqXCrx95IZ3jsJ20HW&#10;PtnFNM9Lwb59+1zfjBEaGpqsGXozG7TqrqguuAg2KywbFsJjxS9pGRkZAVKtC3Sds7JvaaRSj2LD&#10;lLjWgoaMAw57JkzGX9Ci+Uc77LZfLadPn46mMVF6gRtI5ApAV+/b0dFrIkLUrfjGS4HgakAp06C1&#10;fgz8VdGsVLabnD9/vtHNN9/8V2JiYsVhhC4Bu92uW7NmTd/u3btvue22237Zs2dPh/JCp5P9NGlg&#10;B3x1/7Xo26oxK9eNPqpQyNGlWSOpVMyuFcthaKDRiwQ1B3nqdho2DA9/8SWe+ekXjLjrbui9q99j&#10;nbxYb3/jDQyeNLmMiEsbFpb/+AP+ev+9OjU3qw5IKL/lxZfQtKPrZmuyGebMmXPT/Pnzr5OqBIIq&#10;cVGBlzWyhtWb6hgqlQpZWVk/uJsA8BDByupZHBVcIgoF5KFRUDRpDe34R3D6jrfbKf/3o04z9l4u&#10;9ur1+sLLEnvtCTCbFiA/737k506CofBdWC2bWT0tMoocGgKB4NKQyXTQaG6FVncvM9KLPbNKYnEU&#10;4qRhHQ4XLoXV0XBEsKsV2hHvr2wMb4X7yD6Zmdk4duw0SubXdceOncWefUQL35bSkXv2pO/ElpQN&#10;sDuKY7MGeOvRJsp9u7tU2jZ2fb+C/LJ5TsPCBnDRqwibzYYt6y6es7U+QKLu37/9huzMTKnGSXBw&#10;DzSOHiuVyrJ501SXifHwjs1rLTRzSYJ9PKAvkbeswGhGgcn9ZpOoQB88M7aPyxJgYeF5rF83xcVj&#10;uzw0Gn/06z8LrVtPZWNj2akPnR/KafvXzz9j5qefYsk///AyecvWxjSIwosfOXAAf7Lv888ffzD7&#10;MFd6phi9Phzdu3+MwMAuUo2TtLRtOHv2X6lE9wIZPryjrAf+7QMoZzXhwJ6MnSRPSGWgU1BXFOXV&#10;Js6cSUR2dtkFQ5VKic8/fxnKkl76FgdCXyk4tkkzMzbqP+1Ri8XiMpEhmzmjebcwRVTD8qy/qmB9&#10;wnpoB7TzvshMT093uwPIz88vKyf3jlC1Zjy75mKzsqDh4mD2s8WyEV27vLVCLptZsHPnzi6lxz1X&#10;ZNDIPdHKYyT6+TyGMHVbqGV6bsMJBFcT1A86eN7MNzq4Y+/eve0feuihbyiEslR1WdB6K7tned91&#10;112fjxgxYvm2bdu6lSfsqhRyDGgTjc/uHonru7fk5boEjRb9WjXmG2BLknL6NJLj46WSQHDpkMir&#10;8/S8IsJuSehzbn7uOYx76mmXsNAEF3ln/YhVP/9UK/OxK4lKq8Vd774PD28fqcYJjUm33XbbT2fP&#10;ni27g0MguAgXjYv1KkM6FFwBaPHx+++/Tzx+/DitdLjcoQMCAjJM/W7wkendpjQS1DTMgJJ5+kDu&#10;Gwhlyy7Iiu0eIutxjUrm7S9zGAuhtxjyrVYrTeguYYZGYZzzWHs4BrN5CSzmFWxwP8veSc0+Vs3u&#10;bmb2Vye9ViAQCC4O5eRUKmOZ4RwGm/UgH2NKY4cNObZELvD6qaKg4N6fYpGpviKXqaCReyHRtEeq&#10;KYkM424agVativNruuOzz35CQgLlindCOXZD3Xg/FrHwzDzsy3T9vMfG9Kz23FQUVnbF3uKIJ56e&#10;jeEf4OocqFBoYbUWIjvroFTjzFvaun17vqGuPkITWsobO+/335Ffale+r28cunR9m/V19wtPx4/P&#10;QlrqFqkEaNVKvDtpqFSqXUh4pPBy2QVGXqZpe4uwAEQGuk50i2jE2pO3XoNdJ89LNTQJNuPM6blc&#10;7Pfza83Gu4rtJB+fFmjUaCg7pzbk5p5gNWUXC9jEmovoRw8exP7du3kY5/gTJ/g1KCwogNFg4DvO&#10;6XV0behBtjw7gJ39pedK70K/GOSZm5ubiz07dmDN8uXYvmkTTh0/zj+rNHSto2NuQKfOr5bx3M1I&#10;34WdO19kR8W/Ky4ikC9OlsbHQ4vZG5ybOejVg8KHwVfjjPigkiuxKmE5ci1OD2mKANCubSxatnT1&#10;AiYiI8Og02mxZs1WqYY2k2QGHD58uPWuXbs604KqVM2JiIhItN31mrfMy1eqEdQrbFZYj+yC6qtn&#10;s8oLy0z5la22x73VmmtZexU5lgUNFTbm21PZOP0RPHSz0g8dOtTGbDZX6N6nYv0hSN2c59kNU7fh&#10;XowCwdWMRq6HpyIIGZaTbC7qtAeLIPvhxIkTzT09PY2rVq3a+tprrxXnnagilNeS8uyOGzdu3ubN&#10;m3tZy8mJTVFjOjUJx11DOuOGHq2gU6uqbNPVFHr23SjVCW2QLIIEMfIObNO3X5393gJBaWhu07RD&#10;B0S2bIU9/63iEYwuwOZXh9i8yNPXF9Ft2zaodu3h48N+UztsXjCf/84imC2h2blzZ+c9e/b88957&#10;77kOjAJBBVQo8LKbatmVD0G1kp2djZ9++in5zJkzFJ/EhcjIyITcjoODZR5XdteM4BJgNxa6Llzs&#10;bdUVqo59IetxjZqLvSYD9ObCgksXe2nBMJ+LvRYu9q6E3XaSvRMZmBr2IM+burWLUCAQ1FUUUCga&#10;s0cLWK1b2dhSKNUX44AdOdYE/tdbGSotOIlJYX2E8rapZDqcNKyVapzI5XI0b9YYjzw8Cd7e5W8a&#10;I7Pv/fdnIi/PmS6APErujLsfnir3/ybHnM1z72aZir1KKZTu1FE9y+wqv1zUKgX+2VKcq4Y8dcPD&#10;B7Ej18/x82uFc2cXcvGPoN905tQptGETx/o2KSSBb+3y5di0Zg3PvVsS8uDs1XsG+03uTfmMjF04&#10;sH+aVHKepXdvG4oAr9r33i0iI68Qh86lSSXAU6dGVzch54poHh6ApmH+WH+4OJ8wkZ9/GmdOz4OH&#10;RwS8vMqY0y6oWFsOCurGbOyR8Pdrg8zMfczeKn/uTGGcSVhPT03l7ejY4cPYt2sX9mzfjt3btnFR&#10;di977GblnVu3Yv/OnTxf7ukTJ7gwfO7MGaQmJ3MPbFqwoPZIgm4Cqz984AB/j03r1vH3S0pM5CHF&#10;3U2/qO2St27Xbu9wT/WSor7DYUd8/J/Yv+9DKjkrGSTov33rELeh0un9luw+DpPFyo+1Sh26BHXn&#10;z9FGn1xzDvfsLeL8+RTcMnEMG0vK9qFOnVpj4b//sTZXHHkmPj4+hv0Olxezz3FYxz/uQ3YzK0i1&#10;gnqD1QLL3g3w+eXNxLS0tGCp1gWKbAT5/zzUmmvYJRbilaBhQimVLObF7B7y2pns7B3ehYWFlAS9&#10;3EGN8uz6KqMQ5zECLfRDoJP7cftKIBDIoJf7sjmDAlnW02wm6mrrkjcbCbLR0dEn586de+i1114r&#10;DhdUSXbt2tV+4sSJv/3www93GgwGt0YwzVlaNArEI6N64KZerRHuXy1Ow1cUEqPTcwtxNDFdqnGS&#10;evoMBk+aBGU93dgquDqhuUhYkyaI69YdWxbM5xtpi6B5EeXkVSiVaN65M39tQyEoIgJp584i4ehR&#10;qcZJQkJCZLNmzU4uWLBgt1QlEFyUCgVe4b175cnKysIXX3xhzMjIKJNfIioq6mxmp2HhMp3w4K3r&#10;0DWS+wQ4xd7W3SDrNUot8w+RwWKCzpSfb7PZlKUXuipHkdh7kk0kl3Gx12rdz25qWvYg+1TB/rrd&#10;gCgQCAQSCsgVjdhErxeslk1sTCkb7pPCc2ZZz/B8vL7KSOFVUI+xOSw4YVjDjpxCD4m7o0b1x513&#10;juNCjDuBpojc3Hx88OF3To9EBoVpnRJ3H9Ry904pXx6chi0pG6WSk8fH9EJ0cPV759FkbsGOo7Da&#10;nBM+EuWio69n9a4bnuRyJXS6EKQkb5BqnEJpZno6msXFSTV1m6Lcq+S1S+Jgachzt1fvr8r89iLS&#10;07Zj5w5XT8720aEY16u1VKob+HnqsGTXcakEFJosPIQ0LVqVRyN/bwxu2wSrD8TDbC3pzOFg13w9&#10;Tp+eC7XaBxots8kq8Oil5zw8IxETM457gpvNWTAY6FxXbW8reUvQIkSRRy8J8SajEbk5OcjKzOTC&#10;cBK7lvHHj+Pw/v3Yt3MnF4RPsIk8eQXT61x2qpeCbDz/gLas777KvuuNUKlcFx2tlnzs2P48EhOW&#10;STVONColPp4yAqG+5c8hVAoFdp0ij2gHTuWdxG3NpzifYHizczj/9N9SiTYMZOPOKTdAry97TmmM&#10;6dSxFf74Y5HLgkxpFDGtZLrbnoJMWTdy2AmqgNUC87aVCF/81Ql3m5IJEncduEevVo9l7VbYEIKG&#10;Bs3JC5ntsR+FBc+zcftvW3Z2tl9F83sScb0UIYjUdkYbj2sRoIoReXYFglLQRkUfZThM9nzkWBOp&#10;p0nPOGF2lXLZsmUjIiIizs6dO/dIZT15Wd9U6XS6Z+64444fT58+HcOqyvRVqgjy9sDdQzthQt+2&#10;aBzky75P+TZoXYK+J0VjWbn3FLc/i7CazYhu3RphTctGXREIrhTH2Nxm9rtv4/yJE2jSvj0XYy8F&#10;/7AwRLdpi62L/qVOLNXy/owjW7cg+dRJRMbGcY/ehkJUXEvs/m8VCkuk5GG/V7569eoBCQkJsz74&#10;4IN8qVogqJByBV7WoKq2wiG4JDIyMjBjxgxzfn5+mW1iXbp02Xm2Zb9YmVqEt6pPXAjjHNeZP2R9&#10;ruVibycPx7acnBxvi8VCM7tLsBydYq/ddkoSexezSeYB9kYk8tICnk0sqAgEgnKQQS4PgEo9CFbL&#10;NjaWuObxdOLgnrx5tmQEqZpBKUIr1kvk7FqfMq6/sAue8mN++eVr6Na1HdTqindzp6dnMZvkdz6J&#10;IvQqD9zR4p5yFzs+3PsWCqzFcw5/Tx2mju4hlaoX2l2/+WgCsvKdYWvtdgtimozngm5p9Pow5OYc&#10;RWFhklQDLradPHYMTZo3Z/2gbi6wkpcneXSuXraMhwcuEtqLoOsQGTUanTq9Uu41SUxcgT2732RH&#10;xWY8CanT7iSPurq1aKVhk/+FJNpLoqDBbMHoLrFcnKwID62ah84jD9W9p1OkWifULlJTt+DsmX/o&#10;hMHfv630TPnQhoDw8MGIjr4RIaG9mZ1lgsmUxd6L+lDNT4foOlHe4CZNb0bbtk8gqvFYXi5pOpLX&#10;blbWfmze/Ahr54lSrRMvnQaf3TUSYX4Ve6CQt/3S3U6B3eaw4Zqoay946/uoffHXyV9hYeeToDDN&#10;rVs1Q+vWzXm5NKGhgTh8+CSOHnWf+02r1RrVd76kVDRqItUI6g1sHLLsWYeYVT8ePHbsWCyrKTOQ&#10;UFhmm220h0Z3N2u/IqWMoKFhgdW6B+PHzf/uwP4PYk2mRDUtvkpPukUt80CMrhdaeYxCI01HqOUe&#10;rOPUrXuwQFBXIA9ef1UMn4MW2Mgj1dX2orzWK1euHKJQKKwrVqzY9dprrzmNk3I4ePBg63Hjxv3x&#10;/fff30nhTqVqF7x0atzSrx2evK4Xmob6X9T2rIvQd6ZIOGm5zshLRSQeP4Yuw4ZDo687UXsEDZdv&#10;nnwCf3/8IWt3x3F0+zb89+svvO0Fhje6pDYY0rgxfIOCsW/tGprwSLVO6DN2Ll+GRs2aI5i9riFA&#10;eY7bDxiA1b/9dmENhqCx68yZM5EHDhyYy8a8mp+QCuod5Qq8wnu3ZkhPT8e0adMUZLRIVRyZTOaI&#10;j2gbq+46lC9QCeonXOz18YeyRQekxXRqhD7XauQhkbIuevtmEvVNJhMZnJdwgZ27iO2209yr1yn2&#10;HuMTR6dnL4XcEwssAoHAFZnMCyp1Hz522O0JrKasrVhgy0C65QSCVbFQycXEsN4hk+OkcR33xiZI&#10;4H3rzceh0Vxc1Dx06AR++/1fqQQ09orG2Jhxbhclj2Yfxh8nfpZK1LZk+PyeUW7DwVYH9P4Hz6Xi&#10;TFpRGFg7QkJ6Q6sNkMrFkOgbGNQVSUkU2rg4LLmhsBB7d+5EWkoKPNlkijwPKTdvbQmf5O1IIYDP&#10;nT6N5QsXYsv69dxzl03opFcUo9OFolPn1xEVNYaVyn5fq7UAhw5+jhPH6ZoU92tPrZqLu/pKXP+a&#10;hvIqbzl2DpmSaE9fu310GEL9Khe5pmVEEPfmTcjIRXKW6+ZmEkAzM/bgzJl/eN7di+XnJeRyFWtP&#10;gQgJ7YOYJuPQtOlEHgY8JKQnO//BkMuU/DUKhZqHCHeGx6ZrQQ8650XXpartSca+nx6+vi3RKGI4&#10;2rR+DM2aT0JAQHsoVZ4u7ZMm/gZDEnZsfw6nTv3BBe2StI4MxjuThvLNFheDPD/+2kT52dl3Z59B&#10;ubZb+TkFcfLe35e5FwkFxeGwzWYLbrxhmNv+wvvnwePYvKVs/m/2nEPWsb9Kc81tkClFyMB6BWsb&#10;ttOH0eTfz/cdPHiwDWsrZS6+TqczWG0j9Tr9VHatK95UIBDUL2zMXj4Hk+kP+HjPOL9+/fp+F8uz&#10;S/eJcE07tNSPRLS2O7RyHzbCi9RKAsHFUMhU3Ms915qEAnvZjcgkdmzevLlHVlaW57x58zZ/+OGH&#10;ZY1lxi+//HLLddddt4Dy97JimXsWRYnp0SISL47rjw4xYaxcf/unis3xaAPs1mM0py8mPzsbcd17&#10;cKFMILiS0Bxi8TffIDsl5cJEiLzI969bh43z5sI7MBBh0TFV9uiNatkSYTFNsGvlCm6LlsRYUIAd&#10;y5byzyFv4YYQjtzDxxe5GRk4c+CAVOPk6NGjsePGjfv7yy+/LM5pJBCUQ9kZugTrqK69SHBFWLVq&#10;FUaMGGGl0CNSFYcWQ7STnpVphk+UagQNBta17JnJcBTkwXpgKyw7VkGfdDInLy/P293CSeWhfyqD&#10;TO4HpaINVJrhUCo7sBodqyPPD4FAICDYGGRPhNEwE2bTAlZ2H1LTQxGIHt538fByFZgLgjqHA8sy&#10;34DBnsVLCoUc+/YuREhImUwQZZg/fyXuuptC+zoZFXUdnuv4ilRy5b51k3Eoq3gS0iYqGG/dOkQq&#10;XRl2njyP1/+k8NNOPD2j0Kfvt1KpLEZjGjZuuA8Wi/vIRgqFAnoPD2i0WgQGByO6aVOENmpEoUal&#10;V1w+ZE6TZ24hm4xSqGgSl3Oys1nfMyGLTeRycnJgL+WpWxISFKNjxqF58zu4iFYWB/Lzz2LH9hf4&#10;7y0JhZ17//ZhlRL7aot3/l6HLSUWpsb1bI1JA9pLpcpD3gufLNiMQwlp/Jy74vTkbd/hBckT9lKh&#10;zXVF6xfOa2a1GrnYSyHDaTMBef6aTJnsdVZeZzbnID/vDHJzj7PjbFZvZ6/XQqXy5qJuQEAHhIT2&#10;hVYbdBER2sE9k48fm4W8vFNSXTG0wHfXkE64phOFuK78YuWH8zdiw6Ez/Fiv9MCSUevIkuTlPek7&#10;MXXjvfSrednHxwt79yxg/c59/5gzZykemfoG62+uIadDQkJSCu55O0TZsotUI6gv2BJOIuy7545K&#10;nrtlUKvVZshGqHX6p9j45CPVCgT1HbKTM9h9+m+0jNu8e//+/W1Lr9WUxRmOuY3HGPiroqGUsfm3&#10;NJYKBA0NsguofbOeAquD2UEyDSz2Ql6m6HJ2WNgxoGL9wGIvYPcHBasn28RpQ9ExvdZJsc1G/9Zo&#10;z8XBggVIsx5jJlfZtbGgoKDUd9555/m77rprFrOLLxjQqampYffcc8+MhQsXjrHb7W4NIbKH7x/R&#10;Fd2aR7DPahiQ/fvsTyuQkVe8oZVo1LwFXv57LpR1NGqRoOHw71czsPyH71HA5rTuCI6Kwo1PPoXO&#10;w4aXM5ctny0LF+CnV16GqdC1fRMyShEzZCjufOddaNl8vr6TevYs3p90K7JSXKNTjR8//k/GzVJR&#10;ICiXcnsX3U2lQ8EV5PXXXydv6TLGi1KptGqf/0ZJIX4FDRt7ZgochgJYD2yBZcd/0CcczSHv3vIM&#10;08pAGwRYk2L3vAAoFHFQaa5hbaoTe0YBuTzY+SKBQHAVQzkjU2EyfAuTaS4ruxeYPBQB6Op1O3yU&#10;jfhkXFA/WJP9MbKt56QSsHr1z2jbpoVUKp9Ppv2It96aIZWAx9o+gxubTJBKrvRf0AV2h3NxhgyY&#10;z+4ZhajAK7vAT6bpxI/n8FC+RVA45u49pkGj8ZNqXDEa07F716vIyaFQtBc3bcmrNzQ8HGEREfDy&#10;9oa3jw9CWJk8fUtDIZQpB6tNyr9KHsL5ubncM5e8cs+fOwd2P+dibkW5Sd1BomFY2EC0iL0LarU3&#10;qylrstNvO3pkJpKT1/DPLwl5cv7vpv5XzKO6upi75RBmrS72+uzRIgLP39hPKlWdPIMZv67bi6W7&#10;T5Q5J7TAGBk5Ek2b3Sq1l6otMlweReIwtRVqZ6QVULni70A5ds+dW8y9dcvbqEA5414a358L+lXl&#10;wNlU/O+3VdS5QCESZw9diBBdKH/OYC3E9ctHoKDE586ePQ2DB/WUSq4UFBRi3E1TsX37fqnGSefO&#10;nXeeeHhGZ5lapBGpN7D2YE8+i/wPHoI9pfheUhI2JlrkiptUWt19rG81nFxogqsbh8PAxt0t6N5t&#10;wX+bN2/uaTAYLrJDSgaN3BMtdIMRqekCNY98U5P3FoHgSkDyq53N/OSwOkwotGWxmSLZ3g5ezrel&#10;w2TPhdGex2psXJSlenoUCbdk89hYmVnJ/N8xy4d76dJ7ymRKNoewSM/xZ3hqILVMDz2be6plOni1&#10;yt65a9euTux9XDqUQqGwTZgw4Y+PP/74qZCQkGT2vGLp0qVD7rzzzh+SkpLCpJe5QKLStV1jMbJz&#10;C4T6Vi5KTH1i+Z4T+HLJNn6WiyDx6+kfZyG2W3epRiC4cqz+7VdkJidj6Xffut24TH2wSfsOGPfk&#10;U2jRtatUWzmS4+PxxSMPI+mku7mdDJFxcXjg0+lcSK7v7F+7Fp/ef6/L7/T19c3esmVLz7i4uCNS&#10;lUDglnKtT9agXHuOoNqhEHw333wz5s+fT6fb5Vp4enrmyd/8y0seFC7VCK4G7FlpFHMClv2bYdm2&#10;Ep5JJ7Jzc3O9q0PspZ31CmVLqNXXQKnqRs9ALifPPIFAcHVCgkM2DIWfwWyisLxuI13BUxGEVvpR&#10;CNW04RNwQd1nb/4cxBs3SiXg998/wdAhvaRS+bz51peYNm2WVAK+6PM92gV0kErFfH7gY8w++YtU&#10;AoJ9PDDzweuk0pVlw+Gz+PCfDa6LGGxyFxDYhecr1WjKhmwmsrOPYOeOF2CxUJ6qqpm4coWCckzC&#10;08uLC8Amo5GHViY7zsr+Wq3FHouXZz7LuJgbE3MTwsIH8XDBpaH3NxnTcPjwDO7R6XCUnURTftrb&#10;+rfnYejqOmfTczB15qILVyQiwBuf3T2qzHfPKTQhNTsfQayt+XpcPD84eTS8NWcdTqdklbna1F6o&#10;nTSKGIZG4UOh92gkPVM3oGvqFO+/QUrKZlZ29YgtgnLtPnt9H8RFBEGluDQzkc7NLR//BYPJws6L&#10;HKMbj8XT7f/nfJLx5q6XsOzcIqkEtGrZFCtXzuL5vKkt0rksSXZ2Hh56+DUsW7ZeqnHmZ1V+stRD&#10;5kEbFQR1Hrudi7pNfnl5z969e9uXnqMStBH52Weffe/zL4e+KJO531wjENQvaONjMrOJp8Hba0dG&#10;Zmamv7u2X4wMKpkGQaoWaO0xhotSwmNXUJ8hYdZsL2B/Hci3pSLDcornw823p7P6fJjYww4ru/fb&#10;+WuYyWAv6iMV95XKwewJbq7RX3ro9XqeWJYcH0q+Pwm8N91001+fffbZE0eOHGny6aefPjZv3rwb&#10;ylsv89Fr8cio7ujcNJxHO2mIFBjNePS7JWVy8UbExuLJ737gYXIFgpogJz0NXz3+GI5t3y7VuELh&#10;lEfedz8G3XIrvPwrH1UpNz0dC2d8gTV//OFWQPYOCMCdb7+LNv36lZmb1CdoXeG5IYNcvHhpPCQP&#10;Xhr3pCqBwC0iB28tkpCQgOnTpx9MTU0t41IZFRV1rqDrCH+xGHJ1IdN5QOblC2XTtlDGdoKj71it&#10;vFFTmcNYCB+bIctkMtGqZlXvWOz1ZC8bmfGd4LCY18jMpoXsxniY1ZmZcU4eVyJnr0Bw9SHj/V6p&#10;orCZeWxMOMn+lhUSzI5CZNnOQiFTw0cRyv6NEHnrOhQu7bx5n1QCWrSIRq+eHaVS+VCI1f0Hjkkl&#10;4PqYmxCoDZJKTmhR57mtj13w3iXemzyML6DUBFFBPnziduCsa/iiwsLzOB0/F4mJyxEWNqBMuFsS&#10;Sxs3vha+vnGw2gywmHPYPbHsBNEdDoeDe+Hm5+UhLzeXfVYhF3lpElZVz9zSkBeDh0c4QkP7oGWr&#10;B9Gy5X3w82c2gNI1DC59h4yMndi39x0cPToTBQXkVecqXQZ46fHmLYMxqG1MvVnEUsrlmL/9CK0S&#10;8jJ5Z1/bNY7nFSvi+1W78NH8jVi2+wQWbD+Kw4lp8PPUcaGX8vi6w0OjxoiOzdG3dWP8tz+eXXPX&#10;60ThlLMy9+PMmQWIj/8TGem72Nm083biHOPIw6Qmz6GDf6ek86uxl13jEyd+Qn4+hU4u277ot981&#10;uBMeHd0T4f5elyXk07/MyDPgRHImPz7H2tUtzW6/8NuDdaH498w8fkxkZuXg+rFDodNp8PXXs/Hx&#10;Jz+w85cAOfsOSqUSer0G118/FDNn/gnK2UtYLBa13DsAyuZVD70tqGHYeEY5d7uv+mrF5s2be7lb&#10;tKfF9UmTJv086+exU+XymvaEFwiqH4cjn41X8+Hn80ZCTvYeL3aPr9ANl7wQ/VVRaKkfheb6QdDK&#10;vcmilp4VCOoPZPeQ1y15454yrsMZ41YcLVyOM6YtSLMcR679vMNgy5LRXJCLu+z/NA+gfyndH4oe&#10;1QF/L3pf9pBTzl16kD0i2STsj8zRqFGjhJEjRy75+++/r3/66ac/3L9/fzt39yr6N+2jQ/HKzQPQ&#10;LCyghm26mkXNbGaymymVTUkoFy95S4ZGx0g1AsGVRav3QK/rxqJxq9Y4tGkjzGy+XBKaN5P4u3vV&#10;SrTp0xce3uz+WU7fJLH40MaN0Oj18A0JQdt+/RHRIhZ7V6+GrcTmasJkMGDbksUIiY5Go+bN621/&#10;J8/7lPh4nDl4UKrhyCIiIs5t2bJluVQWCNxSbqtnN0nXVSNBtUMCb4cOHTIYZdxNKE+V/qF3IPcT&#10;4XQF7EaYlgiH2QTbkV0wb10On+QT6ZmZmbzduDNoKw8tYHpBoWwFtXoIlKqebFAQOXsFgqsNB5u4&#10;Gw1fw2yawxe63KGVe6G5bgiitT354pag7pJhicf6nM+kEtCvX1fM/ftzqVQ+E295AitWOD1/abHy&#10;p0F/IdqrCS8TOeYcrEtahff3vCnVOHfG//ToDVKp5kjLKcCTPy7lnp1loZyr7dC+w/MV5Fx1wGop&#10;gM1u4t6SSUlrkJiwDFZrAd1XpddcPjTBJMGQcq56ezeDXh/OJrdm6PRhCAzsDJ0umIu5JPSWhjw3&#10;Kb/uqZN/cG9dyunqDo1KiYl92/Lwc1XJv1oXsNkdmPrtIiRk5Eo1wGsTBqFDjDNMMPHsT8txJDFd&#10;Kjkhw0ejVmLqqB7oHXfxkFwr9p7EjKXb+OddDLpmCoWO58VVq32g1vjx8MUyuYpdrxD4+LTgHsDk&#10;bU3Xll6rUNCYSN+qpElG156uIz1s/EHXkLxfzOYs3v4srL1lZe1HetpOLuiWt+mA3jXE1xNTBndE&#10;5ybhLgL45XIqJQtPsb5EUP67ucOWwk/qN7SRY9zykUgzpvIycd21g/k5mr9gFfu+xeeTvNtJ6PXx&#10;9mK/y4rc3OJ7ibJFB3i+/CP7gJLnR1CnYNfadu4EBm/99Z8FCxZc684bisRdubyHQu/xhjRXENdT&#10;UF8hgaqQjclHYCh4lx2fYE2+4ohZlKqE8uyGadpyW1gr96FRXnpWIKg/UHhkk6OAp3NJMO1CuuUE&#10;LHYDHDJyyr2ctaUrA7M5HJQWoHHjxmdiYmLit2/f3jUrK6vc8BEkeE4Z3InZh5E1tgG1tiHv3Sd/&#10;WMbmRa5zhfBmzfDK3H9ELl5BjZOdmoo/3nkbO5cvc+t1S968Q++YgusffQwKpes82GIy4bFePWAs&#10;KOCRtIax1419ZCpUWi1O7N6Fb558EhnnE6VXF0MC6bDb78ANTzzJ378+cmjTJnx81xSXOVbz5s2P&#10;Hzt2rCUbCyu3O11wVVLuzZvu7NKh4Apx4MABdOrUycJwGXnIgFEPnSDT3f6cVCMQFFOUs9d2bDfM&#10;21bCJ/FoJcJIVQy1OfbPGd7s5toCKvVQqJQ92RNayOUU0kVMXgWCho6DTfRNxlns8Rs7zpNqXVHJ&#10;dIjVD0WMtjf36BXUTQptGViR9Za0y55N7sODsXfPAi7KlAeZfQMHTWa2idODVy6TY/aQhQjVF6ez&#10;2pC8Fm/u/B8KrMUhwEhgG9yuWASuadYdOoNP/91cxkOTIPGtWbPb0KTpLRX+9pKQV2du3ikYDMko&#10;KEhAXu4pLsbZ7TSfKmkaO8U7Qi7XQqFQs7KSHSt5yF9/v7ZcDCRRV8v+kgDo9Ayt+HuQ+EuCc/yp&#10;P5GcvK7CkNIeWjVu6tUaQ9s3hSc7vlzoU7ILjPCrRAjk6mTG0u1YuptyJDuh0MO/PHajVGIT3YQ0&#10;/O/XVTzXcWnobPp76fHRHcO5Z+vFOJOWjdkbDmB3fBIPS3y5kx1nu6IHiZtF15d7tvDrTWGP2VVl&#10;ZQr/6Qxt6KRyn0yCffcWEZg8oD3PG1fZdlwZ/t1xFCarDTd0b4lbPpkDk8XKvpYc18eMx6Ntn5Ze&#10;Bfxy/Ad8fWi6VAJr1zqD2WxW22y2SqvMymbt4PnqT3TCpBpBnYK1V3tmMgaumjH/33//He3u2srl&#10;crtc3k7u4fmJ2AgqqN84zLBa9+L6sWt/mjNnzk2VybOrlXsiTN0OEZqO8FVGiY2OgnoJ5bylcMsk&#10;6qZajvEwzDbWH+oDzP5x0H2oItuDLIzWUcG4e0hnxIRcfekDlu05gRlucvE++f2PaNmjh1QjENQc&#10;DjZ3271qFX548XkU5hZv5i1JcFRj3Pzcc+gwaLBUA5zcsxtvT7hZKjnRe3tj1H33Y+DEW3gI4xXv&#10;vbN6zZo1A6WnL0BzpciWLTHlrXcQxf7WN8jz/ukB/Vy8nzUajWnfvn2tYmNjT0lVAkEZyp1lO2hl&#10;QnBFYYMRhg0b5lbg1YyfKtOOvoNm01KtQFAWe1aqU+w9uR+WLcvhfe5QenZ2tl9VFt3cI3n2KppB&#10;pRkBlYpyN6pYc6RQnaJNCgQNFYfDBItlJQwF77Bj9yIvCbuUb6yxprtY4KqjUAi1fzOeg83hDJHq&#10;4aHDsaPL2eSgYhGwR8/xOHGCwsKSgSjD38OXIEhbHEnkz5O/YvqBj6SScwL162M3cqGxNiFxl0LM&#10;frJwE5Kzynqgy+VqxMSMQ0TkNdxjtgLz1y3kdVlQkAibtRAyuRKFhUnQ60O5Ny4JePT+JO46BVwy&#10;n0n8rexnOGA25yIjYzcXdDPSd8JqNUjPlYXelQTNW/u1Q99WjbmXQnVxz5fzuWc0LYp9cuc1Uu2V&#10;59C5VLzwy8oLC1L0G395fJyLaE3fa/rirThwNrVcobdddCgeH9OzUkIvfVZSZh42Hz2HjUfOcuHX&#10;xtpRXZj8UNtpHOSDUZ1bYEj7plck3PauU0l4ffZq/ntHdmqOtNxCVucM7eerDsC84cuoFfMybegY&#10;u3QYjLby2+XFUA+8Afq7X5FKgroGzSe6/fPeyv/++2+QOy9GWlTv1avXpn0HXuwjl4dLtQJBfcPK&#10;xvkzsJgXw8tzfmp6enoQ7XCWnnQL2bzh6naI0nZFgLIJG4/LRtsQCOo+DlgcBpwz7UKK+RAXdik0&#10;c0PCR6/BxL7t+KbH8tJ3NHTKy8Ub1rQpnpn1s8jFW4+xGI3ce7W+knD0KP7++EPsX7eOtCapthjy&#10;0u1303gMv/MuBEdF8fDMzw4exD15S+Pl5ZU7YcKEP6ZOnTrt22+/ve+zzz6b6u5ervP0xMT/vYTO&#10;Q4dB6+Eh1dZ9SBR/a8J4xO8rTrdFGtFff/1107hx4/6WqgSCMpRr0AqB98qzaNEiXHfddbbSYhxN&#10;orX3vSFX9xkt1QgEF8eRlw2HIR/Wo7th2byEPHvTKIzzxcJNXRwSez2gUMRCpR4ElaovGznUrJ0W&#10;h08UCAQNCTusll0oyH+C2QI5Up0rtMDVUn8NorW9oJJdHaGv6hMk8C7LfBVGe7FIv2f3fERElD9u&#10;k9nXufP1OHsuiZe5wDtsMYJ0IbxMPLNlKjanbJBKQKcmYXjl5jIbZ2uVPfHJeP3P1W5D8ZJwplb7&#10;IjS0P8/TS/lWFUqdlO/2yudcJe9cu93CPXQp5HJqykbuJVyZsNCUZzU2PBB3Du6E6BA/qKp58cpo&#10;tmLCR39ywY/Owl/PTKj2zygPEujvmD4XeYZiL5KXxw9A56ZlhSRatFq9Px6zNx5w67VNi3oUrnpc&#10;z9ZSTeUg0djAzkFqTgEXffedSUZmnoF7tVpZW6LPslgpzHKRX3z1QeebvnfjYF+M6RKHjqxf0ULl&#10;lWTmip3cg5doHOSLu4Z0wmuzV/MyhWleMnIttAqnUE5hmj/e9w7mn3a/pqDVao3+/v4ZJJbQplV2&#10;jnhHosUItVptdvQapdHd8iRkek/+ekHdwpGfg4JPn4Tj6K4yc1KC5qXDhg1bvmnL1BFOcffKjpMC&#10;QfVDERSSYTbNQ4vmW/YdPHiw9cU2Q5MN5KOM4LauvyoaSmbrFm16EQjqE+Shm2GNR7xhIxd2LShk&#10;t+nLiPxG/7F/TWYruz9wu0itVDE7VQGlXEmh/Fl/s/OyRqWBlj0Iq80Ko8XI/jJbiv1HNrdGqeE2&#10;hs1uYzaYEWarmb+uKpYW2arDOjTDyM4tEBHgLdVevSzedRzfLNvucgbJi/eWF/+HQbfeJtUI6gvk&#10;xfnuLRN5uOPBkyZxD9b6Co0Vq3/7FXM++hCmwkKp1hXf4GBMefsdxHXvgZy0VLx183j2N0161hVK&#10;G9KuXbt9FL543rx515d2nCNIOI7r3h2TXn0dQZGRV3yuX10s+vprzP2keFM9cf/993/FeEAqCgRl&#10;KLd1011fOhRcIb777jvce++9ZfK90EClnfqRQtWlbi2aCuoPDpMBjux0WE8egGXTYgQmH09KSUkJ&#10;IWOeHtLLLgFaAKdccy2hUg/gDxk8RKg2gaDB4YDNegAF+U+zSbpT8CuNHApEabtxb14K3SyoSziw&#10;LfdHnDcX7/z868/PMHBgd6lUFvJebNd+DFJSnLlOKUTzomtWw1PlxcvEqCUDkWt2iv50I/nyvjEI&#10;9y9+vq5A3p4kAK7cd4pPJiuGFqrkPNeqj28cAgM6QaMN5B66lDeXxF+Fghan5DCbM7l3rTOPqg35&#10;eadhMKbBZGTnjN6DvZ7eRy5XwWTK4sKtyZwNQ2Ey+7fZrC6D/VsSMStnYmtVSjQL88eYrrHoGBMO&#10;jary3rp29rvpmlYlV+uEj/6Cwez0+v7fTf3RtVkjflwT/LXpIH5dt09aKFRg5oPXwbeCUNEkxP6y&#10;di/WHTxd5mxS22wS6o+Ppowof6JTSfh7s+9E+wXk7M0KTBYUskeewYT0vEL+l74LicH0HJ1zykOr&#10;VTu9vFKzKc+znf8mfy8dooP9EOLjwa+Pp1bD6uUI8/eGp0bF2pm8Wr116bufTslyG6Zw7pZDmLV6&#10;Dz+mz/z2oevwwNf/8oVXCtM8NuYmPNb2Gf48cb4gERNXXccXYktDQq7XRwuZKRgCe34OHBRdxmIC&#10;6wCQh0ZB7hfMPuTq9Kap69Dm0MJvXoF97/pyxd0RI0YsXb/x9pEKRQuqcT4hENQTKP2IxbIOHdot&#10;2Lhr167ORqPxIrsSKRyzN+L0wxGuaQ81t2+rb1wWCGoCp0DqgMGegyOFS5FuPs6Os6X6ylEk5KqV&#10;Gnho9PD39EOQdyB8dN7w9/Bltkwwr1MplFzY9dZ7czGX5g8k7GqUauQZ8+HD6gtNzHa227i9Qd+A&#10;epSVlamOXkc2EaWkKDQbsfn4Vizdtwqn087y71EeGmYjD2gdzVOVBDK7SvRSJ7QR8ulZy5GV7xp1&#10;hTwY31y8FH4hxRt3BXUbSg/07dNPY+uif3mZcspO27yVe6bWZ8g7d+ZTT+LI1q1u5+kkynYZPpyL&#10;svRbV77+6h+zZ8++ubx1bLJVGzVqlFhYWKjLyMhw66au0esxZNJkjH30Ufb6ys+Na4vk+Hj8b+QI&#10;l/PTpEmTk4zmNO+SqgQCF8q9D7KGJBrNZcA6XYU2Bp3fV155BW+++aZbgVf34ncKZWxHqUYguHTs&#10;Gclc8LWdPgzL5mXwTzyckpaWxkNS0UN6WZWgmwr7pwxa+G7GhV6lagCr92I3zAB6hfOFAoGgHmOH&#10;zXYMhQWvwmY9wsplzQIZ5AhWt0Bnz9ugltef0DdXA+dMO7Az71epBNx880h8Pv1lGr+lGlesVhti&#10;44YjJ8fp9atRaLBs1AYoeNhh4ETOMdy7bhIsdgtfoLmuWxzuGFS37RQSer9btQtbjyXwxaOq4zxX&#10;znNGD8qleuXMY/oc8tzs3zoaA9vGINzPG2qVosp31FMpWZi2cDPOpmVDq1bh18dv5AtnF+PNv9Zi&#10;+4lEftyjRSSev7EvP64JSDSlUMl7TyejV2wkesVFSc9UDImrr/zxHw+3XPrKtI8OxesTB0mlq4/b&#10;P5vLvZIDvHSYcd8YqdYJhTK/76sFUgm4d1gXrDt0GsfPZ/Cyl8oX/wxffqH/k7D78Ia7sT/TKQqX&#10;RnfH89AMnSCVBHUeNo458rJg/HsGbGvmWhll4s6y8cjRv3//NTt23TVQqSSP+Lq/ICYQFEM27CkY&#10;DV/Ay3NPZlZWll/F814Z36wYqm6NlvoR0Cn8WE1V774CQe1CEXwsDiOMtmycNW3nGz0N7JjqKwPZ&#10;9yToRgU0QmRABDrHtEewdxCaBEfDS+sJi80KT/bXbDXx11XnpjSiwFSI2Vvm4oe1v7Lv7N7eJlu5&#10;Q0woJvVvj6gg3xqLNlOfWH/oDD6av7HMGSSvyEe//gbqehzq92qCcrE+N3QwDHnOuTl5Yk/fuh06&#10;r7q3ubqqWC0W/PfLL5j36TSYje5TwAQGBqa9+OKLbz/66KNfb9u2rf0jjzzy2c6dOzuX1k+KIB1F&#10;r9cX5Ofne7m739PYEd22LSa/+jqiWrWSausmJoMBj/bo5hKiWqfTGc6ePRsSFBTkPo+a4Kqn3Dsy&#10;6xBXbgWrgcMGjotaOmxQckyYMAF//fUXnWqX13t4eOQrXvvNUx4WLdUIBNUD5diCsRC2s8dg3rYS&#10;Aaf3JpPYe7EwVReHdnh6QK6IgVo9DCpVP1alg8jZKxDUd+ywWvfDaPicGeI7eLk0tADmp2yMrt6T&#10;oZP78hpB7ZNnS8GqrHelEk2S/HDwwGLuJeiO/PxCNGs+hAu9RKA2CH8PW8J34hP3r7sdh7IO8Mvb&#10;IjwA708exuvrAzmFJiRk5OC3dftwPCkTZguFf6t9aGHMS6fhIeUGtIlG1+YR8NKqLyt3GImkH/yz&#10;0UWIfuOWwWjX+OI79nMNJkya9jfvwbGNAvFePbrGGw6fwccLNnNv2SLodzx4TTceuu9q43RqNh79&#10;bjE/Jk/wP54a7zIyU0juWz75i50vZzshT/ynruuNp2ct42Xy4p018E809opxlhmrEpfh1R3PSyVX&#10;FI2awOvtP8m9QKoR1GUoLPNTqWtfeuONN14ym81uk6i3bt36wNmEN9soFDQfFba8oP5A6UVMpr/h&#10;6z07uSiClfSUWyjPrp8yEs10gxCkasbLAkF9gsRQu8PCQzCnWo7hnGk7zPZCqpVeUTFqpZoLuUPa&#10;9EfbyNbsOBDhfmHcu7amSMpOxidLZ2DzsW3897gjOtgXt/Zrz+zlRmK2WQG0aZI2Px6TNu0VQQLh&#10;bS+/ggETJko1AoI8Sik3bGhMDJp17CTV1j5nDx3C6+Nu4DlZCbp+H6/b0KByKSceP4YZj07lHqvu&#10;JCjabNihQ4fd06ZNe/yIf+Da9IQEzH7vHRxYvx52ijpUDvTvyrv3e3j74KHPP0dst/Ijm9U2dM2f&#10;HjQAWcnJUo1T4N29e3enuLg48rwQCMpQ7n2ReoN0KKgilRF4T58+7Rg/fvzWbdu2lRlVwsLCkgqe&#10;/S5MHlRzofEEVx+OnAw4SOw9cwTmzUsReO7g+bS0tGCrm138VYPCOGu52KtSURjnIazsIcRegaDe&#10;YofNehRG49ewmNfysju8leHo5nUHPBSBzLgQ0+7ahhZ1Fme8yHfyE0qlAkcOL4Ovr/tdv/HxCeje&#10;4yaeN4voGNgFn/X+hh8bbUaMWTIYJpuBh0R7d/JQxASXDftaHyDjNjvfwL1ck7LykJiZx70Wz7Nj&#10;g8nCJ5dVNYDJ7Ctq8SXNZzqi55RyGQ+V7O+pQ+vIYHRp1gihfp7w89DCU6vmr6kOMvIKcc+X8y+I&#10;doReo8Kjo3twj9zKQGGPd51K4rmVr3Qe2OqGvFJf+HUlPw9FBHjp8d1D11XbOa4v7Dx5Hq//uYYf&#10;U5/97fFxZTYOPDxzEc6lO0Ou02aDbx68Fo99t8QZptshx+jGY/FU+xf580ShtQCj2ThgsRfnSi5C&#10;qVRa9dOWKHk4ZkGdxlGYD9PC7+BY9quJ4baTy+Vh8PCazqP0VLBcIBDUIdi921EAq3UPjIUfsuMz&#10;ZaKklYai0HgrQ9FI3ZGnHNHIvYT9KqhnOGB1mJBlPYsU82EkmHbCaM/n9ZVBpVChTWRLtI1ohes6&#10;j0SQdxCzl6hv1Fw/IKt775kDeGv+R0jOTuHl0lCai8kDOmB4x2b8WHBxkrPz8dA3lHrDdd6u1urw&#10;7oqV8AmitTkBCWnPDB6EzKTzPDTwo199gzZ9ay6CUUXsXbMa0x+4/8LckgTeF37/A03ad+DlhgJ5&#10;8y76agYWff0VbFarVOsKiZs9b7hRd8PjT3AP9MObN2Phl1/g5J7dLnPvyqJUqzHuyacw4OYJUNVB&#10;j3Y6Dx/cPgnHd+6Uath8TqMxbdiwoV/Xrl23SVUCgQtu79ysg1S9hwguIKvEKtLRo0cdAwcOTDx/&#10;/nwZFbdjx467Tt7+Vich8ApqCoehAI78bNgST8G8fiFCEw+dpbZJE2M2HFyGhe8Ue2mBSKnqDZV6&#10;MCv7SmKvQCCoP9hhtyfDUPA2LJaNvOwOb0UY2nuOg5+qMev9YgJe26zN/oQv+hTx+++fYOiQXlLJ&#10;lf0HjmHgwElSCbipyS2Y2vYpfvzD0a/x2/GfYIMJQ9o3xf3Du/L6hgZ5NWYXGLnAZbbaeE7V85m5&#10;fJGEdsP76LVcMAz19eQCrZJNtPVaFesbzryxJKRZbDYeFpc8oT20ahgtVi6UkoB2pUXGOz6biyz2&#10;/YsY1LYJ2kQFo1+rxlXKxVufOZOWjce/X+riyfvxlBFoGuovla4OKNT1y7//x4+p1U2/ZxQiA314&#10;uYiZK3bg3x3HpBJwS992fOPD9hMJvOyj8se84csuePFTmOY710zEydzjvFwa7biHoL3+XqkkqIuQ&#10;vW+c/Slk6+cby8tFGhMTcyo9870mCkWsVCMQ1GVI2DXCZt2P4cOW/r1w4cIx5XmlFyPjEWfCNG0Q&#10;qekMH0UjNs5d5v5mgaCGsTksKLRn4LRxC5LNB1Boy2K9wf38rDQKuQLRQVEY1Kof+sb2RGRAIy72&#10;1jQk5v619R98seJbno+3NGS/hEkRRq42O646+HvLIfy8ek8Zybxx6zaYOuMr+AaLTXnkIfnM4IEX&#10;vEHb9uuHx775lh/XNpR795snn5BK4AL087/93uAE3iKObt+GuZ98jBO7dkk1ZfEPC+d5dHtdN5bP&#10;q49s3YI5H36A0wcOVFnopfPZa+z1mPjCizxHdV3CajbjjXE3IOFY8TyNNtPu37+/TcuWLY9KVQKB&#10;C8KdrpYYOnTomaSkpHCpeAE2SDkOKP07yQPDpBqB4Moj03mANhSoOvSFxwNvIefRL6K0j32iUPW8&#10;RhYZGXmW8hlQ25ReXgUoX2EhrNZ9MBq+Qn7uJBTkPczzIVFuT7s9XXqdQCCo28ghl4dD7/EaVKqe&#10;rOxeLMq1JWF3/h9IMR9ivb/8sDmCmiFc0146crJxY/Eu0NLYS+3wphDNRSw+uwBKlQ0RgT64r4GK&#10;u4RWreTCbUyIHw9R3KlJGEZ3icXdQzpj6qgeuH1gB1ZugS7NwnlYZXqtt04DXw8t95RVyGU8HC55&#10;5gb5ePA68tql/LdXWtydveGAi7jrrddwz93B7ZpcNeIuQSJmz1hXb+UVe09e0u7u+kxUCTGXfvmy&#10;PSechRL0beWaCmbNwXhMHlg8ZuSYs5FhTJNK7C4gk2N801ulUlnMG/9lH3Z1nef6BBd353wB5aZ/&#10;C9yJu2Tnt27d+mB6xhtNFIrmUq1AUJexwmY9gim3/zFNo34uY+7cuTdcTNxVyjRorO2OLl63oY3+&#10;Wp5iRIi7gvqFA0Z7Lk4Z12NX3h+IN2xAgS2D1V5c3CXPXH9PP0zsOQ5Pj5qKm3vcwPPr1oa4m5qb&#10;hpfnvI3Pl3/jXtxldvPAtk3wxsTBQty9RPozO695eIBUKubsoYNYMetHqXR1Q56SJecIx7Zv5yGb&#10;axvyLC7IzpZKxdQ1IbI6ie3aDc/+/CsXXMvLM0ye1j+88Dy+ePhBnD18mOeVfuGPP/HsL78hMi6O&#10;ezlXFhL1N879G5/cfRfSzp2rU3NFyr2bWSI8M6HVag1+fn5lG4VAICEEXjcwY6JKlP43/E0uwtmz&#10;Zxu784xk/9yhiG7JDsSlEdQSShXkYY2h6tQfehJ7H/sySvvEpwpV32tJ7D1HO4ekV1YR2mFtgM12&#10;BEbDTOTn3o6CvAclsfc47PYU/hqBQFB3kckDoPd8G2r1UFZyf5/Kt6VhX/5cJJsOCJG3lmmkJrGm&#10;2NRYs2bbhRy7pTGZXcOu+mgonzIQn3cSueYcZp8Adw/pVOLdBHUFCkn8x4b9UonbkvhkyjVS6eqC&#10;PKVv7NlKKjnZcPgsLKU2MDR0vPVa6NTFC7abj56TjoppEuIHVYmwzSnZ+TxkOG1IKGJTygbpyEm3&#10;4J5Qyd0vBMvTEq32HNd8b4K6gcNshPHvGVBtmJ9XUFBQZnWQ5p+xsbFHT5+5s7VCyeahYolAUKex&#10;w247DWPhF2gU/uqRzz77bGpGRkaAu7WVIigcc6CqKbp63YG2HtchQBUjhF1BvcPiMOCMcRvfTHuk&#10;cBmyrGcqNdciYddD44GxXUbh+TFP4I5+E9GqURy0qtpJxXEyJR4Pz3oGaw5tgN2NqEIRcR4f0xNT&#10;R/dAoLdeqhVUFTp3T17X28UeJEjIWv7jD0g6eVKquXpRaTVQKIo3wpqNxgo9SGsKEioTjro6atJ1&#10;0+gbdn8gr9ohk2/Hy3/PRevefdwKtiR+7161Ch/eMRmbF8znIZ6bd+6MF2f/hbveeRcRsbF8LlwZ&#10;6Jye2L0LL40eic/uvxc7ly/j4mpR3uPaIunUSRgLCqSSEy8vr3z2u1wrBYISiNlbKViHqfLa5aX8&#10;m4pQxnaUjgSCWobdUOWhUdyzVzv+EeQ8PiNS88RnSnXfaxEdHX1apVJZWPO/BFWWxN5C2GxHJbH3&#10;VhTkPcQm6p/xOqfYe3UtxgoE9QUKs67zeBFq9QhWcm9GGOzZ2JP/F5JM+yu1o1xwZaB8cuStUsSx&#10;Y/EoLDRIJVfiTznDshbho3YKvG/ueomHZqVwxG2iQnidoG7xxp9rXRbIOjcNu6oXxCiEdskcbYUm&#10;M0yWq2uziVwug49Hcd/PyjeWycNG4m5UkLOfE5S7OSkrH+H+0q55mR0Lz8x1Hkv4awLQ1Nu9d6fV&#10;alVad6+TSoI6g8UM86o5UK2fl5efn+/WJYLZ9PFnEybHqdT9WEmIXoK6i8ORB7PpH8TFvrXV4fjV&#10;dOTIkbiKcu2SsKWT+6GT10R0874TIepYZheRA7vYriaoP9gcZqRZjmNH3s84WLAQqZYjDqq7GBR5&#10;w0fvjeHtBuP1cS9gSr9b0bVpR2hVWr4hrqax2KxYuHsp7vv+cZzPSqIVIekZJ/SNGjO75J3bhqB/&#10;62jRS6sBsokfHtmtjOBF3osf3TUFWSm07nb14unrB/+w4uiZJPit+/PPWhf4CIXKVZina3j+eNmI&#10;PA2R4KjGeGzmTNzxxpsIjIiQal0pyMnB988/h68eexTZqak8r27P68bi1Xnz8eQPs7hArNJUbhML&#10;ibr71q7FV48/hleuG4N/v5qBo9u2wpCXV25e4CsFCdZrZ8/mfbQkTZs2PRkcHFwcrksgKIUQeEtQ&#10;3ULtpaDX6wvkAaFSSSCoO8j9giAPiYSqfW/oJj+DzMdmRGue/kKl6jNGRvm6Lk/sNXEvXqPxxwth&#10;nA2F09jN9CDs9lT2motPYAQCQc0hk3lD5/ES1JoxVHJWlsLsKLgQrrn0BF5QMyhkagSpmkkldk3M&#10;Fixbtl4quXLm7HnpyImXypsLu8mFSXDIrYiLELnT6yKUM/V0apZUosU8GR4Y3k0qXZ3o1Eqe/7gI&#10;ypGcmpMvla4OaFRu37h4PkE5ifedcV3Eo2nPNZ1cxVpqSzf1aiOVWPvKPQGL3SKVnIvFnYLKD9Nu&#10;3riIfZiI3FBnYNfCsmc9FP/MKFfcDQsLS0pNm9rEGZnjIqlLBYJag8IxH0Rh/vNQKj7J2b59ezeT&#10;yVTByq0MapkHYrR90M93Ks+1q5bRxichGQnqFxSO+UDBAj6nSjUf4fOrirzVCbpXh/oEY3Dr/vjy&#10;jo/w1KhH0LVJRx6eWSmvnU08p9PO4sW/3sD7Cz+F0VJWoyD7dVC7Jnh30lARkrma6dOyMU9fUrrR&#10;ZKek4Nc3XpNKVyfkMRrTtp1UcnJsx/Yy3pM1DQnM+lJhikl8ttaw2FibyOUK9LlxHN5euhwj7rqb&#10;C7ilIRF075rVeOXa0Vjz+2/8HJHXb8sePfDIF1/ykM9drxkJtVYn/YuKofdLOX0a/3z2KT6443a8&#10;MGIYDwm9Y9lSHhKaPLztbkLKVyfkWU/5l0tCKROff/75t9mhmGQJysVtUq5XGdLhVUNNi7vs416h&#10;P85SMVFRUecKeo72l+ndzsEFgjqBTKWBzMML8uAIqNr3QWG7fn6Kjv0VUKpkTVTW43l5ed7s5kob&#10;SKrYr0gEsrEbcwabxO+D2fwvrJb17CaawIx+yidHb8lu2jKxACUQ1DYymYp1+R6sf55jxrD7EE8U&#10;Nuy8eT88FAHwUgSxf3P15AKtKyjYdUo07ZZKQFpqJm699VqpVMy8f1Zgz57DUgkYGz0O/yUux460&#10;LWyC5cBDI7shwKtheIXS5C81p4AvJtX3/LTP/bwC+cbiTVB3DOqITk3DpdLVy9Jdx13OS2cpb/LV&#10;hK+nFsv3FI/NSoUc3Vu47oL30mmweOcx1iec5Y4xYWgfE4p/dxzjZarvHdrPJSe3Rq7FkrMLpJIr&#10;Mp0HNEPG0w1CqhHUGhYzLDtXQ/79a7n5+fluG7+3t3eOyfxmoEpNufWFbS2oi9BG4GyYjD9Ar/sk&#10;raDgqN5kMlXogkseugGqJmjveSPPt6uWC2FXUP8gD90M60nsL5iHFMshmO0XF5zIrg30CkSXJh1w&#10;36ApGNt5JCsHsPu/ktYfpVfVPIv3rsALf76B+NTTUo0rFHXl7qGdcUOPVtBraj4f8NVA8zB/bD2e&#10;gAJT8aY9IvXMGfiFhKBxq9ZSzdUF9Quz0YBdK1dINU6Rr+PgwfALrUXHK2aAr/vrTyQePy5VOO9i&#10;Yx54AF7+ZfMqN2TkJNj27IFOg4fi8JbNKMzJkZ4phoTX/evXI37fXoQ3aw6foCAolEretruMGIG+&#10;48axumCknTuLwtxc6V9dBHYNTAYDD5W9Y+kSbPh7DrYtWsQ9bG1WCxeNSXSm71ddpJ49i4/vvIN7&#10;J5ckOjr6zOeff/4sa6+uHVggKIEQeBmsk9S4taPVap+jUGZSkcO+hiMvqnWAuttQyDSV22EiENQ6&#10;CgVknj6QBzfioZzzW/UKUHQZpJCpNLIYuelEXl6e16WJvQSJvZnsBnoAFi72roHdnsT6iid7Tsb+&#10;UhoxMWEXCGoLEnlVql6sj+5ifTNZqnWFQjSnWg7D7rDBT9UYIudZzaKX++OE4T9aIuXlQjZRefih&#10;28jm4OUili5bj717j0gloE//AszY/DfMNgt89BouHDYEEjJycf9XCzFv6xFsOnoW0cF+CPYpk5Ky&#10;XpCWU4A/NhyQriyzLVVKvDR+gFSqv5C3KUECLbVTmjhX9U5PwmZOoUkqARP6tIU3a8dXE7RI+s+2&#10;IxfCd+cUGDGqcwuXHLs6aSE1OTsfMawv3MzOU6CXHn9vOST9Oxk0Ci26B/firyMOZO3DuqTiMYVg&#10;8xojeYJa737dR0QiqgNQWOZNi6H/8+O07Oxst65QJO7aHO/6qFQk7or7sqCuQcJuHpv7bURQ4Isn&#10;MzJW+xYUFDgngOUghwI+ygg01fVHnH4EvJUh7B4iNhYK6joOWB1m2GBmR3ZYHEb2KMBxw2r+yLUm&#10;8g2zF0Ov1qF/yz4Y23U0JvYch8aBkVApalcsTc1Nw8tz3safW+bCwuYTpaHOHOLriRdu7Mc9TOv7&#10;psu6jKdWje7NI7B413E2thbbb3R8aNNmtB8wED6BgVLt1YVGr8Pq35zen0XQMYm8tcnS77/jXtZF&#10;kLdx91GjXUJKXy3IZHJ4s/bZaegwPi+M37+vbBhtds1owwKJsSTmhkRHc5GX0Oo90KxjR3S7ZiSC&#10;WX3SyVMozMvj/6ay0OcV5GSz/rIRm+bPx9rZf+DsoUMIbBTB3l8PpRRS+1LlpYzziXhn4gQebrok&#10;pBM9++yz7/ft23e1VCUQuMVty2ODWeVbeT2GdZRL63nVABuUbKXzxbA6u/r6++TaG+6XagSCeozD&#10;DntKAuw56bBsWQ7L/k1QZ6UYKZwWG2Iuo+/RP1UyAyccKlUfqNTDWd8JYY9gVl99u6cEAkHlsdvT&#10;UJD3IGw2p9eXO0jYbaTugHae10PFw+QJagYHlmS+DJPdGaJWoZBj9675CA+nMbOYl16ahhlf/c6P&#10;aZS9e2gX/Lx2D7u2Dtw3vAuGtGvKn6vP7D2djFf+WH1hAu+lU+OTKdcgqJ4KvORlOXPFDqkE7vlw&#10;+8AOUqlqkKjKLjWUcuftuTZM5FyDCav2ncLS3ceRnW/kAiN9D61KgS7NGmHSgA7w8yDHrYqh6/vA&#10;1/8iKYtN3Bn0Sz6/d/RV58FL1/Tx75fiTFo2L9N5+OGR6+HnWXYTKZ1r6hYK6fp/tmgL1hyI58ca&#10;uQ5LR61n/15GkgtyzTm4bulQ2BzFC84PPvjgl88888yHHdZnnWIXjRqQ9IygxrGYYVo3HwHLf0xg&#10;uE1cFhAQkG4wPhio1oxlJSHuCuoSNBYVwmbdjz695y1ZtWrVEIvFUqFKRWOTXhGAUHVrRGm6wksZ&#10;ysVegaCuQoKt1WGCmdnmBbZM7qmbbU1AoS2DP+dw2GFy5LN788XDsVLI5XZRrdEvrhdGtBsCvUbP&#10;PXlrE0rxsvHYVry78BPkFLr3liP7rl+rxpjMbLtAbzEvrCl+XrOXb+IrveSv9/bG0z/+hKhWraSa&#10;qwcKx/zc0MHIy8yUasBF1PdXrebhfmsDq9mM9ydPwsk9xVG4yFv0hd//QOPWxalUrlb2rV2DOR9+&#10;iMTj7teeSAxv06cPbnvlVXYtw8vMay1GI07s2YM1f/yOfWvWcC/uS4XeW+/ljbBmTTHo1tvQonMX&#10;LkYXefZerA1lJSdj5c8/YfmPP3Dv8dL06tVrI2MQ+xyRt1BQIW7v/Gywb7ACL+sUdWLFgX0NOzvN&#10;Lt+F4qrrX56lUDRrK9UIBA0He9p52DNTYNm8FDHn9hyJj4+PMZvN6tL9oGrQzVLBxV6lsivUmtHs&#10;RhrGHrT7UCxYCQQ1CeXLzs+7hxmm7sNvEbTgFqZph/ae46RcaIIrjwNbc39Aknm/VAb+/fcb9Oje&#10;Xio5efnlT/HljN/4MQ3KJAJRGC8Km/bLYzfy+vrMuoOn8fGCTexsOCFz8LuHrqvXYaef+GEpTiY7&#10;FyPomn1x32g08q+8iEnngrw6/9t/ip2fMziflccXBdVKOfdsvrlPG7SOdN0IcCWgacfGI+fw+eKt&#10;MJjLjzxF3+2psb3ROy5KqnGPze7AlOlzL3jw0rX+9sHr6tUCYma+Af5uhNiq8v2qXZi/rdgz/7Ex&#10;PTGwTYxUKp/DCWl48deVzoJDjhubTMCBzL3IMmUhz5KLAks+yTDO5yWUSqXV29s7Nzco2l/V6xqe&#10;wkPm4w+Z+uKivKCaIM/drSsQsnQmM7Pj3V7ogICAjALDbQEazUTWN0TEKEFdwgKr9TAm37b5y99+&#10;++2W7OxsX+mJclHJtIjUdEWktgt8lI2EsCuo05CHrsGegyTTfuTYEpFmPg6TIw8U5chplVUeyrMb&#10;FRiBIa0HYGCrvgj3C611j10iLS8dM/+bhaX7VvLNY+6gyED3DO2C3i2jal2MvtpIzsrHRws24tj5&#10;DKmmGJ2nJx76/EvEdusKyn96tUCeme9Pvg3HdhRvmiWB8OP1G+HlX/P5oCmE8NZ/F2LR118hq4QH&#10;L4UEfm/Vf/AOuLpCNJcHiaHzp3+Gpd99y8Mmu4M2Llxz9z0YdscUtzl8LSYTz3m76JuvcWD9usvO&#10;vUxzTvocLvg2bYpeY8ciIjYWvkHBPKeyQqXibYt7A/Pr/C8WfTUDuRnpZTZdEGFhYefXrl3br0WL&#10;Fu7zoQkEJXB7N2UNq2rWRT2Bdba6ZD2UOceBgYFp5hdnBVFeU4GgoeIwG+HIToedPSzbVqD5uT37&#10;T5w40bw6PXuVyk5Qa65jhmkk6/ceYgFLIKghbNZDKMh/Enb7eammLDLIEaKOQ3vPm6CTU25tMbG/&#10;0iSZD2Br7ndSCfhp1vsYObK/VHJy3/0v4++/l/FjuiIUJo3Mpms6NceUeh6e+Ze1ezFn08ELhhf9&#10;vk/vHonGQRddO66zFBjNuGP6PJitzp2+tED2x5PjoVFVbkGGTP3vV+3Gop1HuSDqDjpPzcMD8MbE&#10;wdCqr8ymKavNji+XbsN/+05VamkzJsQPH94+nOeTLQ+TxYZbP/kLFvbehIq9dtbUG+ChrR85Ruds&#10;PogF247y4y/vG83D6l0q6w+dwYfzN0oloAk7f5/ceY1UKh+6LuM/nM09+C91UsjGD4dDqZJpBo2D&#10;euCNUEQ0pUrpWUG147DDsm8TQuZ8dPLUqVNuQy74+vpmG03jfTXaO4VtLKhD2GCzxcNsWoBG4etP&#10;nj59OqZ0pLPSkC0ZrI5FM90A+CkbQymjcVKML4K6h81hgcVRCKM9D4mm3Ui1HEO+LZUHY76UtQ/y&#10;WPfSeeLWXjehU0wHNAmOhlqp4vW1zdYTO/Dev9OQmpsu1bhC84qOMaF4eGT3er3Bsr5DIu+zPy9H&#10;doFRqimGRMTJr7+OntdeJ9VcHSyZ+Q3mfPShVHLy+LffoU2fvlKp5njnlglIO3cOhdnZlpIRLMgT&#10;9Y1/F0HrUT8jT10J7HYbzh46jBmPTUV6QoJU6wqNO9Ft2mD8s8+jSbt2boVeIjc9HfvWrcWy779H&#10;cvwpt960lwIJukqVGgHhYYhq2Yp9ZzuSTp7A+ZMnK/yM8PDwxDVr1vQX4q6gsrhdBWqIOXhZp65r&#10;Fn+Zc2wKifZQ97oGMr2XVCMQNDxkCiVkHt6gHG2qNj2RHds9RN5tmBI6T1kLpflQfn6+l81mo7Hp&#10;EvqsHQ5HDmy2ozCbFsFiXsFuoBQtUMfejXLvWdmx8CQRCK4UcnkAewTDZt3N+mKhVFsaBwps6Si0&#10;ZcJbGQa1XF8nFiUaMrSwdMa4VSoBKrUSo0a55mp9++2vkJlZHMrV6cmpwHM39OV/6yvvzl2PZXtO&#10;SCXnbyMv0HaN63ee0Iy8QizY7hQBCR8PLW7o2YpPYi8GeVR8NH8TVuw9yfqpVFkOGXkGbDuegKHt&#10;m7rkbq0u3pu3gYuQpSEBl0Rl+j0kMhZBYueYrrFSyT1n03OwZNdxqeQMxX1T7zaVOjd1gff/2cgX&#10;3UwWK7tGJzCmS+wln3s6j4t3FocvyzWYMa5X6wo9Zkj8/339fhw465oD6hJgF88G28n9sP43x25a&#10;N1+miGwBeXAj6WlBtcGume3MMXh9+8L5c+fONZZqXdDr9YVmyzgvre4u1hfEwrqgLkDhmHPZnO0f&#10;xMXO2pGSsiowPT09qCLRi+xFD0UgOnrdjGa6QfBSBLPxjDYg1Y/xXXD1QMIueemeMW1FvGEDjhqW&#10;I8NyEkZ7Lmv5fFG/yo2WwjF3jumAB4fcjcFtBiDEJ4jX1fY8Kt9YgFnrf8cnS79EntGZEqY0ZNM9&#10;MKIrbuzZ2m2qCEHN4cns4vbRodh05NyFjaJF2KxW7F29Gk07dERQZKRU2/Ch/Knr/vpTKjnx9g9A&#10;6959anz+QB6d+RkZZqvVSuLuhQ/3DQ7CkNtvZ9+n+udj9RU6F77Bweg8dBj3xj17+DCfx5SG8tpu&#10;X7wYZoOBt+2ifLkl0ej1XIDtc8ONaNGlCw/bbMjLg4n9m4tOmCuAvg/1q/ysLB5S+vyJ48jNyHD7&#10;PQnW3hxDhgxZ9c8//1zfrFkzZ74cgaASXBUCL+sgddHidznH1IlV3YbK1D1HSDUCwVUA65oyTx/I&#10;/UOgatsDuXE9guS9Riplnr6yWKXpQEFBgSczbC5x1k5ib65T7DUvgcW8HHZ7AvtILXs3GvpI7BWT&#10;C4GgepFBoWjM/ngyQ5bCHJUfbpV2rxfas+CpCIJW7lXrixMNnVOGddIRO/f5Btx3781SyTnxeP2N&#10;L2CxOHN90ZVQKhW4pV9btG0cwuvqGzRlenvOOmw9Vrybl37Xo2N6on/raGdFPYby1S7eWSxiBvt4&#10;YGTnFpXqRSR6bzp6TioVQyIiebuWduilUMckDHZtVr3CHOUP/m+/67xVr1HhiWt74cER3TChTxu+&#10;EDigTQwKzRa0iQrG02P7VOi9S5BonJZbvMGkZUQQBrVtIpXqNuRNveNEIvv+zhBhtPCWkJmH3nEU&#10;kaTqY6RWpcTcrYcvhEmkvk4hEX3LyWVMz3+9fIdLWOfS0PegXL16jRpK1mao3ZS3SFEEe17mKMyD&#10;ecO/MK+aA1CIsoAwyLRCaLxs7HbYzh6F1xdPJCYlJbntpBqNxiSTP6DTaCex6yc8PwR1AQrHvBc9&#10;u3+5PDHh7+AzZ87ESBt8y0EGjdwTTXT90MHzJvgpI6GQuax9CwS1DoVgttgLUWDLwMHCBYg3bkCK&#10;+RDy7WnsmcvzBvPWeeHW3uNxU7fr0LJRC6iVatb6a7/9p+am4cPF07Fw1xKe+7809A07xoThmev7&#10;oFOTcG6XCGofEtk7Nw3HxiNneeSbklD42B1Ll3AhLLBRo0uyP+sblC91+awfyWCVagC1Toee117L&#10;fn/NCqoULthYUCBjtrPLB5P3affRo2v8+9QHdF5eaD9gICJatEDCsaNcTC0Niawnd+9mbXspPHx9&#10;0Ii91l3bViiVCI6KQpfhI9D7+hsQ2bIlF4iN+fmwlRMKujogTcjDw6Pgu+++u/ujjz56+tNPP3Xu&#10;vBcIKonbkZoNJBXP0usRrJPU1buRyzmm/Lu6579RKFt2kWoEgqsYNgTZM5PhyMmEedtKWPdugDrt&#10;nMFoNGppkVB61SVA/1TOPQyVqs5QqUeyvteElUnAEIaSQFBdkPeuyfgrjIavWal8Q5gWJvxVMWjn&#10;cT28lWwC6d4sEVwmFGR1ccb/uCcvodfrcDr+Pz6ZJWw2O8LCe4NCBhFkOoX6euKr+8fwcn2DxKxp&#10;Czdj7cHifNDUsh68phuGdWjmrKjnpOcW4u4v55PNzsuVDb2761QSXp+92sUIpUWep8f25iGrNSol&#10;Mth7z1y5AztOFIdaJ1GVwhxfTrjgkszbchizVu92+R4kUn9610gu8rqDXnuxEYLCzt3/1YIL70uv&#10;f+u2ITWSS7i6OJ2ajce+W+zyGz5m15aucVUhwfjJH5ciPqV4oeOOQR1xffeWUsmVmSt2YtGOoy7X&#10;hcaD2EYB6NK0ERoFePPvoVMr2YNCQtIcRs5DOucZTFxYX3sgHluPJyIr31Bu/j2OQgHN8FuhGXU7&#10;5L6BUqWgSthssMUfQqPf3zx85MgRtxdVrVabP/jgg6defrX7Z2Jjo6D2YRaJPRNG43fw9FiakZmZ&#10;6X+xuZ2KtVt/VTTi9MPho4wQeXYFdQ67wwKTIx9ZlrM4a9qGDMspWB0mau3SKy4dmhs1CYnGjV3H&#10;YEibgezeq+V1dYGk7BS8OvcdHEogu6HsbyUx984hnTCkXZMrEgVGcPmk5RTguV9W8HlFaWTsmg2c&#10;eAtuefF//LghQ56aTw3o55KDNaRxNJ779Td4B9acjWo1m/FYrx4w5Jf1hL/7vffRY8y1Df5aXC48&#10;N+/n07Hs+++4V6876BySgHvtQw8hvFlzqdY9fK7NHoWsjZw/cQKLvp6Bo9u2s/c2XpiHXw4k7JKt&#10;ftttt/3yCiMqKipRekogqBIN2oO3Dou7hMs5btq06anC/jf5U+hageCqh3VdClUu9wuGqk0PqNr3&#10;gbznCJXMy0/W3kO2Iycnx/fSPXspHFg+bLbjsJiXssd/sFkPsnfSsY+lCZOKHYuFA4HgcpDJVFAo&#10;W0Eu94TVso3VlG/8GuxZPGSZn6oxdHK6B9blW3f9hBaCksz7YbTn8LLVasP4m66Bn5/T5pgzZyn+&#10;XbSaHxMUkvnVCQPrbQi1L5dux3/7T0klZ4t6eFR3DG3fMMTdIuZuOVTcs9h9k0IXVxR6l/hh1W4k&#10;ZOZKJaBZmD/PaUvCHV138syk0G19WzXG+cw8nE1zthkS6iIkce9yofDSb/y11mVUoM8mgZpCTZfH&#10;xUYGCmv8yLeLLuTeJUJ8PXHX4E5SqX5A3rVWux2HzqVJNcDe08k8TPbFvJdLQ+2BPLJ3niwW6z21&#10;GvSKiypzPimU8x/r97tcFxL83588DDf1ao3WUcGIDPThIj8t2tJiLT1oukV/SZgP9NajS7NGuJa1&#10;xQFtYxDopechs41mZ3QAF1ibsh3fC/O6BVB3G8IjugiqgM0G65GdaLVsxtZ9+/a1ZzVluggtGMnk&#10;E9TrN153jVPcvVgvEgiuFDT/yoXFshqB/i+dzszY4FNYWEgu/OU2Sgq97KuMRHP9IMTqh8JTEche&#10;LBa2BXUHu8OKPFsKThrX4xR70F8q2+HmnneJNA2O5iGZ+8X1YvdeDesDdWMcP512Fo//8jz/W1rc&#10;pW8YxeyF128ZjE5Nwi5qmwpqDw9m03Vk12h3fBLyjWapVoLZafH79+HE7t1o2aMndJ6e0hMND8qT&#10;unXRIuRlZko1gCE/D2cOHkDXa0Zyr86agARJCtFctOm6CPr84XfeyfPwCiqGxNvYrl35dTu8ZTMK&#10;st04wrK2TaGSdy5bxoX8oIgI3gbcQfMceqi1WgSEh6PLiGsw4Oab0bSjM9Rzxvnzl+TZq1Qqrc2a&#10;NTs+derU6T/++OOdt956618+Pj7Zr732mvQKgaBquL3TOqpjG0ItQoOhQqGo61bEhXPMBguH+ppJ&#10;Mt0tj9NoJNUKBIIy2Kywp52Hw1gAy47VaHl6265jx47F0gLBxXZ/Vwz9U/LsDWTGUweoNaPZGNKS&#10;9U0SfRuuISsQXGnIk9dY+AlMpr9ZqeLQZBq5F3p4383D7pVjnggug2OFK3GocJFUAj777CXcMnE0&#10;P77nnv9h3j8r+DExvEMz7u1aH/nhv934Z+thqeRsSbf2b88FqoYEhe698/N5yDM4F2No8ey7h8fC&#10;/yKiPOW7nfbvZu5x2SI8AO/cNrRc0bDAaMaUz//huWCJVpHB7PVD+PHlMPXbxTiTVjzZprDQ5KFK&#10;i4GXCnkgvPDrSqSyv0XQZHzmg9ciyLv+haQtNFm4JzKFxy7ihXH90L15hFSqPAkZuXjom3+lEnBt&#10;1zjcNcRV9CbR/Z4vF7iEVyQh9/N7RlXLRg/6Du/NXY9z7K/baaZCAY9HPoCq62CpQlAhDjusx/eh&#10;0+rv1m7YsKEvm/uW6cQUltnuGKDRe7wsbFlBLULCbiGs1j3o2vnP1dRepU265UIClqciBKHq1ojS&#10;dmHHwaxGrJEI6gYUhtnqMMJsL8Qxwyq+SZVSzpDYW1VonKY1DLPZ7DY8io/OG/8b+zS6Ne0Ehbzu&#10;bEA/mHCEi7uFZoNUUwzZXsPaN8XNfdogwEukYagv0KbOl3//70KKkNJ4ePvg0W++4WGbqxuyC6nd&#10;0F/yvqS/DvrLnivMzeWip1qn5d6t+dnZzGRUQu/txerNF0Rn2mSg9fB0biZgD6Vazd+rSJgt+ozy&#10;oLDU0x98AHvXFG94Juh3v71sOTz9Ln+Da2Wg3/d47578u5eE8sy++s8CePn7SzWCypCVnIwNc//G&#10;0u++dfHOLgkJux0HD8aE51+Ef1iYVFs5rBYLD9+8d/V/OLhxI47v3MG9r6k9VRaK5urn55fZvXv3&#10;ba1btz7QrVu37UOHDl3j7e1NAywfZEkzor8CQUW4HeHY4FcvG4+FdS61Wl1nV4Xj4uIofFacVLyA&#10;TqczKJ+bqVM0ayvVCASCi+Kww56aCIfJAMvudWh5fAOJvS0KCws92BB2GeMA/VMF5HJ/KJWdoFKP&#10;YIZhHLupatmjZgw7gaAhYbcnw1DwJrtHb6SSs7Ic1DIPdPKaiGAVeSKKHE3VCXlKL8t8XSoBEyaM&#10;wufTX4bZbMHNEx7D+vWUM9kpFD55XS9+TOG6SEgkgYzEniahftz7T6Oqm1EOyEvxjT/X8AWBIigU&#10;LYWkrW+QACuXy8r1eqDfOG3hJqw5UByGetKA9jxn7cVugDmFRiRl5XOB92JeFZuPnuM5ewnyzvzu&#10;obH8+FIxsPb28MxFF0LB0eeT5250sC8vXwz69/Sb1x06w38veRSfSMrA+/M2uIihRH3eqECQF/qn&#10;/26RSuBh0z+/dzQXxKsCTes+X7INW4+dg5+HDq9NHFRmI8A7f6/HFvZ8EeS5+9ndI/lnVicUfnrO&#10;5oPYePgs9wp3QSaH/v43oO7j3HgiKAd23uypCei04MM169at6+dO3FWpVBbIBqr0Hi8y27VyfUsg&#10;qH4oz+5+TBi/8dvZs2ePz8vLu2ioMrVMjyhtd0RpusBTGSLCMQvqDCTgUhjmTEs8j4qTYj4Kq8PA&#10;haXKQov0SoVC5qnzRNe4zsjOz8H2Iztp+bWMMaaUK3HXgEm4ucf1PN9uXYB+6+Zj2/DCn2/Aai8r&#10;aJNNRxvIRnWJvagtKqh7kMj72uzVSM4uGx6YIA/G//01B42at5BqKobsTwet2dGchtmuhTm5yDif&#10;eCH8cE5aGpLj47l4SYLm8V27uLelxWzmr6Ocp+SNScIuibxFoYnptSTKUaoh+gz6XnISctkxhVMm&#10;0ddsNCG8aVP4h4WyfyFDk/btodE5NxwERUXx91MoFfDw8b3gufn3Rx9i9e+/8eMi1FodPt+xk/ru&#10;hdfRZ1YkFl8OuenpeLJ/XxeBlz5rwvMvYPBtky6cA0HVoPY0+913sHvVqjLieREk5g+/624MmTyZ&#10;tZWqb26ldprN2vThzZuwf91anDtyBOmJieV+XnmQ4KvX6wuaNWt2MiIiImHYsGHLxowZs9jb2zvT&#10;z8+PBF8baxNVe1PBVYHbUYksDOmwzsEacr21FbRaLc8hKhUvoIiOg8djH0Me1EiqEQgEVYINWfb0&#10;JDgK82DZsx6WnauhTz2Tm5+f78WGs8sYM+ifMmNOHsAMwI5Qq4eyv21ZjYYZV2L3nEBQOWhidw4F&#10;+U/DZjsq1ZUPibwUjq+Jtg8UsrqxoNEQoPxg/2a+cMHDIDDQD089eRd+/vkfHDx0gtddDBoRNWol&#10;PrpjBA/XW5fIzDfg7i/+4TlHi+gdF4Vnru8jleoPJMC+9Nt//O9btw4p91zviU/GK3/8J5VY31Eq&#10;MP3uUQj1q15R7sDZFP5ZN/ZsxfOuXi4/rdmD+duO8LC+N/Zoxb08KkNWgRHP/rQcqdn5fDmV36HZ&#10;tICmLaUnLiReU2jhejxt4Jsrbv9sLvfmJeiXvH3bEO5JfSkYLVb2HsyCKbVBw9l35l/w3qXP+eK+&#10;0Wjkf+X6eAq7hp8t2oKDZ1Ndrx27XtobH4R27D38WFAWe0YS4n55eev27du7ubNxKeSbTN5Pqfd4&#10;hZ1CIe4KagMrs/dOwGxaiJDgdWcSEhIi3W1EKAkJuWGatohhtp+fMorZf5d/rxEIqgPy2DXac3HO&#10;uAOZ1tNIt5zg+XWrAtkiHlo9mkc0Q7dWXTC06yDkG/Lx/NevICk9WXpVMXSv7tq0I16+/ln46utG&#10;+gKytH5a/we+W/Mzm0uU3bCrZfODZ8b2QeemIoRsfYYirny+eCuOJKSVsa0JElBf/Wc+fAKDpBon&#10;3GORtXMSuXLS03Fi107E79vHvRszks7zMLb0HH9YLPz1ZL8X2fFXkgtzAfa36FipUkMmZ5/N5o06&#10;L0/u6Ws2GLgHbUlIUG3RpStCo6Oh1umg0mjQrFMn7kWs0esRGhPDX6P39gIJ2fQ+lzP3oM9/ecwo&#10;Ln4XERgRgVfm/QO9V92ae9c3bFYrDm3ciO9feA65GRlSrSt07cKaNsOkV15Fkw4deAjmS4Had0Fu&#10;Lk7t3YP1c/7C2cOHuTcxfYeqwr6TgzZuenl55UVGRp675557ZrZr125f8+bNj4eEhFAuJRO9xvlq&#10;wdWM25GHDbB1pnGwhnrpo2Md4vm77nO8+/03dGpdfg91RPWwiTLd5GelGoFAcLnYM1PgKMyHZdda&#10;WHevhfb8ibyCggLP0v2vatA/JbGXwji3gZp79rZjdUpW52rgCgSC0jhgsx1DQd4TsNsTpLryIQ+O&#10;GF0ftNANFiJvNbI3fw7ijeRJ7bQ/LnVMJNNs8oD2uKFHK6mm9rlvxgKXHefBPh745oFr+XetT5CI&#10;SeF0KTwy0SoiCG/eyvqBmx3b7Prh9s/mcSG4CPKynXbnSHjp6na/IVGRrgzl3L2YF3ER5LlL4aXp&#10;d1dE4yBfvHLzgAYRGnDaws1YfSBeKjlzJtMGi+pkxd6TfDGvCMq//NR1vaXSlYOu4l8bD+C3dftc&#10;FhFpbNJN+Z9MPXicVCMowpGbhfwPHoI9/pDb8Zt2/U+cOPG3Bf9OmUT2qkBQs5C3Vg7MpvmIbfHf&#10;noMHD7a2WCwVro5S6GXKrdvW8wYEKGMkYbd+3bcFDRGSMx08DPNp4yYkmQ9IuXUtbsfe8lAqlPDx&#10;9OGCbrumrdGycRwCfQK45+Ga3evx8rdvwGYv64jlodHjpbHPoE9sD6mmdsnIz8Sny77C6oPr+Xkp&#10;DUX6eWl8f25/Ceo/tOHv5zV7sWTXcb45sCQkZg6fcidG3nsfMpOScPrAfqSePYuslBTE79vL/5J3&#10;LNnqVQlTW1+4MK9kf6kfK5QqLu7KWV8Pb9YM7fr3h87TC007dOBiuNbDo8pz0SXfzsSSb76BoSCf&#10;C8ZT3nob3UaNrndz2rpKekICfn/7LR6Ou7w2SkJ+12uuwQ2PPQG/UPICvzxMhYVIOnUKq375CYe3&#10;bHF6qkv95FIge58cCDt37ryrT58+G1q0aHF0yJAhqxs1akQ7A4Tge5XidoQgq0U6rFFYI2ywI1av&#10;9h0dm/bulkrF0E4M7f9+UInwzALBlcGelQpHfi6s+zfxvL2688dzSey92E7yiqGhiow6f3ZzbckM&#10;gNFQKjuyMcyTPepfrj+BoGagvDrnkJ93P+z2RKmufJQyLaK1PRCnH8GONVKt4HIgj4PlmW/A7HCf&#10;g6Yq0Cg44/4xCPPzclbUIr+t34fZGw5IJTbpYRNuEndJ7KxPkPH9zKxlOHa+eFdxiK8n/y3lse7g&#10;aXy8YJPLcht5/L4+cVCDy312JDGdeywbze53P1Ob7N4iAs/d0LfKiyA09flvfzwGt2si1dQNKFfx&#10;o98uvnB9FXIZfnr0Rh4yvbo4kZSJZ35azhf0fPQazHxwbI2FYafzTguI3yzf4bpkrFLD+6OFkAdc&#10;/qJKg4CdJ3t2OgpnvAD74R3MhC1rw9Jiz+TJk2f9PW/cnXI5RYVqsNNqQZ2EvLJ2o1vXP/7bunVr&#10;dzbXqnBCxKMJyL3RRNcXjTXd2bHIEy2ofchblyLdFNjSkWk9g5OGNSiwZ7J6Gy2RVmpQpYV1tVIt&#10;CwsIwfDuQzGky0D4efmy+6qGC0JERm4mpv35BVbvWltmgZ/6xpA2A/Di2Cd5mOba5nT6Obzy99s4&#10;lXKanYfS3xWIDPTBizf1r/aUDoLahdrlYWZ3v/v3epeNpISnry9/3mQwcI/EhijkXg4kgqs1GgQ0&#10;agS/kFA069gRXUaM4MdaKWdwRfMUyhV7cOMGLpx3HzW6ynlhBReH2i951i788ktkJp2Xasvi4ePD&#10;Q2OPuOtu7rF9udDnUtjyjMTzPIzzjqVLkZWSzDdGkHd76ftBZWH3Fru3t3duu3bt9rZp0+Zg9+7d&#10;t/Tt23dddHR0Kmtr1IHZH5noqA0ct6MKa1SX1qouAWpl0mGDhpJmZ2VllUngGR4enpj/3PeN5AFi&#10;0BYIrjT2lHNwWC2w7tuEjqc2bjxw4EAbygfFhrzLGIfon8qZIecDpaI1z9mrVHVmY5uOPcQuVoHA&#10;FQcs5hUwFH4Iuz1Fqisf8uRorOmBOI/h3Ku3HLNFUAlowWpNzsfItSZJNcVQvs3Y8AAE+TjXY0kY&#10;pIUaXw8t97TMLjByUW3T0bNIyszjyzt0Je4Z1gWjOlcuD9OVgr7fXZ//w35fsen66OgeGNS2bgl1&#10;lYGE2rUHi3Pq0jn+9qGxFxWqP/hnAzYcPiuVnJAA+NGUEQ1uwW3jkbP4ff1+ZOQ580MrFXKoFAoE&#10;sXM0oU9bdGsRcUmjBAmc8SlZXNgkAbWyXsVXGpqS3fXFfP57i3hgRFeM6NhcKlUP9P6HE9LRKy6y&#10;Vn77tuOJePvvdS4LG6rOA+Hx+MesI1zGfryGAOWvS0/CqK0//zZ79uwJ7sRdWtgZM2bMwtVr7r5O&#10;roigGucTAsEVx8HsuXQYDV/BQ78qKzs727eieZVMJnOooJcFqJqgpf4aeClD2Jgt2qugtnF66yab&#10;DyLbloAk034elpkE38pCy5p6jQ7tmrVF65iWGNVzOAJ9g7hNUnrJMzkzBQ9+9BhSMlOlmmJUCiXe&#10;vOl/6N2idr13ybN4w7EteGfBJ8g3ls3JSr+oZWQwHh/Tk0fNETQsKJLQvzuPYTF70DywpqB7BD1o&#10;0xrZO1qt1kj5SOmY6knEslqtSkrFplarzRaLRUnOG/R6qqcHvU+RrXR563zVA/V/8sT1CQpGYKNG&#10;GDDxFrTp0wc6L68yY4OgZjEbjfjrg/ewfs4c7lHrDrpGFIp78utvcs9supbVAd8Ywd6bvHtJ4D2y&#10;ZTOO79yJ1HNnkXzqFIys/lI3T9C8QKfTGaKjo0+HhYWdHzp06Ir+/fuvpzy+QUFBSYGBgZT/R3j6&#10;NjDcjiZsELziF5k1pHo7kmWu2+bw79etSt+fdTB+g5KKHOpMyg59ZfqH3oVMJ4wigaDGoMWy1ESn&#10;2HtoGyxblsMn7XRGZmam/+UYgdSn2T9neEOpbAeVegiUqq5soNVC5OwVCIqwwGT8FUbDd8zeyJXq&#10;yofyspGHRzPdAO7tQTvbBVUjz5aMddnTYXEUi0QE5Wy9Z2hn9IiNhLeucl7SaTkFeGvOOlhsNh6i&#10;ubY9Hp//eQUOJRTnKSJPgs/vGSWV6g+Uk/aHVbu4eF7E0PZN8fDI7lKpfOjfvPL7f9h72jWPG4mf&#10;5Mnb+hJzttZVaJpCqZZNFiv31qZccFq16pJHBtoccOsncy7kuiWvdPJOrysjDXmnk5d6ER2bhOGV&#10;mwc2uJFw1uo9mLvlkFRyRjnSTVuqkvtexaGGqa1npuC2I/O/+Oabb+4rWrgsCdmeCkVbmd7zfTbf&#10;JI9ncY8U1ATkhZIDi3kN/P1mJiQmJja62BxKLlPCXxnNo7OEqFtBJdNJzwgEtQH314XNYUay+QDO&#10;GXci25oAq8xgL71uVxEKuQLeHl4Y1HkAOrXogGYRTRDiH8KF2vI4kXASd77zgNvwzFEBEXh/4muI&#10;8KdIDLXD6bSz+HH9b/jv4FqXDZRFsPsOBrWNwV2DO8GjGiOKCGof2ji75kA8/tp08IJdfLmQ2EQP&#10;EmG9vLxy/f39Mz08PAr8/PyyIiMjEwoLC/WsTdm7deu2zdvbO4+9zh4bG3uoefPm8WazWcn+rZG9&#10;3u7j45OXnp6uZfahkh0bkpKSvJQMGyM3N5fvaGX3okiDwaBn7+HYuXNnp2PHjrWgz9u8eXNP9m8D&#10;SSxOTU0NYfaUgv5pfn6+B/vnSurzZGMV3cekRT32x1G0wMeP6bnLRa5QILBRBOJ6dMfQybcjJDqm&#10;2kRDQdUhL/SEo0fw3XPP4fyJ43ye6Q4K29z7+hsw/tnnoNFdGfuFPpuE5oKcHB7yPOXMGRzdthWn&#10;9uyFyVDo9Jgv5/tdDOp/tGGCNkm0bdt2H+uL+ezv/uHDhy9lfSQtODg4k/oVa+tmau/SPxPUI9wO&#10;UDRySYdVgkY96bDBcinirkSZc0odTHPv6wp1n9FSjUAgqA3sGclwGApgPbwDlm0r4JV04qI70C+G&#10;0wikUdGbGWwtoVYPg1LZlT2hY0auyIsmuLpxOIwwGr6Eyfg7KzlzjVYEibyNtd3RQj8UOrnwjK88&#10;DiSa9mJH3s98GaskFPqXxL9L9fAko6a2jb703ELc/eX8CxMd8jyc+eB19S4089ZjCXhn7nqXCVvT&#10;UH98PKXyuVZpAe71P9dgz6kkF4NzdJdYLuILKqb0RoFecVF49vo+Uql2ocW2Oz//50L70KlV+PGR&#10;66FVN6zFIPIWeeDrf11CAeomPgbNqDvIqJJqri4o5+74Xb9+8+OPP05xl8uUbE25vJnMw2sGsy2D&#10;pFqB4EpCwm4+rNbdaN/2900Ujtlms1UY0508dL2V4QhVt0KUphv0Cj9eJxDUBhRm2O6wIMeaiBxb&#10;Is4YtyLflgYbzOw2W/m5v0qpQnhgGHq37Ynr+10LH09vdn/WkpglvaJ8lm5dgbd/+qCMwEubWAe0&#10;6oPXbnye2bQ130eyCrKx/ugmfL58JgrNBqnWFdo8OKl/e4zt3lKqETQErDY7/t1xFHO3HEYus8NK&#10;ziUqA9kj9JeEXF9f32wSjqKjo+ODg4NTu3btupM9dqjV6nxaHaMdFOHh4Tns5ZRzhe4fNEnlnrvs&#10;b7XD+jUZzNSh6PO0GRkZSn9/f1teXp62oKBAXlhY6Gs0GlX03fbv39+WfT1Z8+bNjx46dKgts70U&#10;QUFBGSQWJyUlhZLX8Pbt27tlZWXRgoSM6thr1CQOX+xe6A4SCruPGYPR9z8A/9AwHt5ZUDtQiORl&#10;P3yPVT//jJz04jlhaSgn76h770P/mydwsf5KQ9+LRN+c9HScPXwYa2f/geT4UyjMzWP1rK9emnzH&#10;oT5HDxJ+6dGpU6ed1HdDQkJSBg8evJK1d4uHh4cxICAgjbVxG/URduy8WUpCMIO86y/N1VhQrbg1&#10;YOgKSYeVgi6ydCgonzLnNCwsLKng2e/C5EG1tztPIBC4wnP2GgpgO7oLlu2r4HXucCaJvVXZyVsa&#10;542PRkoSe5tDrR4Jpaobe0bFjGDyrBJDqODqw+EokDx5v2Yl9zk1S0KLgSHqOHTwHA+t3EeqFVTE&#10;KeN67Mufx45cTZAuzcLx2Oie8Kqk125dhfKx7okv9lrt3DQcL48fIJXqB6dSsvDUj0thI5dUCT8P&#10;Lb68bwz0mjJ6zkWZs/kgflu3n+dTVSnkePu2oWgRHiA9KyiPPIMZd0yfyxe4ipgyqGOdWMC0sO90&#10;75fzudBLkMXw+b2jea7l2oBaqtli41781EZpGlhdVkxpL97IyMizeW/Oi2JGk1Rz9eAozIPhh7fh&#10;2L7CUp64S4swp8+81U6uiJJqBYIrCeXZ3YMbb9gwa86cOTdSWEzpiXKgPLseiNH2QYSmE/QKf75h&#10;TyCoHRywOAxIMR9BhuUkks2HYLTnsNoqLX3yXLqtYuLQKjoOY/uOQYh/MPfirQo/LvkF3y78sczC&#10;PG1UfGjoPbi5xw1STc2RmpuGl+e8jUOJR9x67RI0b3h6bG+0jxb58RsKZPcu3nUMf248wG3hykD2&#10;h1KptPr4+GTHxcUdbdy48ZmmTZue7Nmz56ZWrVrtj4qKSmcvI4Pazl5b74UfaSGPdwp2TPYYmb32&#10;9PR0HXkTnzlzJiItLS1w165dnVeuXDnk/Pnz4adPn44mT+LKir5qrRaNW7fGgAkT0aZPX3j6lcnu&#10;eMWgMMB29hBexE4MeXn4Z/pnWPfnbB7C2R0kxLfs0QO3/O9lhDWpuWhmdM+g60WevHmZGTi6fTt2&#10;rViO5PjTSE9IgMVsuuSwziWh9k4PiqbE+rqFjv38/LLZX/LG5/MPNjdRRkREJPbv338tswf1lJa0&#10;S5cu29hrSATOp8kL+0uLfDSBpX5D44G1ZH8SVC9u5+PshF/0ZNMVkQ4FF4GdKmYjue4GpAatGnCD&#10;TDvuQVzVoccEgjqMIzfT6dl7aBvMW1fA5/yxDMqlfTlirxMZGwO8mBHVAirVUKjU5CWkhDO0nkBw&#10;9eBwFMJo+Awm41+sdHGRl/qOr7IRunrdAQ+FEK0qIt64AXvz57KjYpOOTLfxvVvjpp6toVLW70XW&#10;LMmrsWgRihbFvnnwWgR515+UFyTY3f3FfC7GFqGQy/D1/ex3XEY+s7TcAqw5cBrNQv15OF9B5Vi5&#10;7ySmL9oqlZz95av7x9SJPMavzV6NXaeK82ffPaQzxnSNlUo1A+XpXbjjKHaz70FtN99g5vm7Kffe&#10;9d1b8o0jl7tphDY8PPHDUr6AQdACov7TZcqrba7Exd2f3gO2LjMzysS/pHlk9+7dtxw8/GxPhSKG&#10;apxPCARXBAts1mMwmxcgwH9dYlJSUnjptY3SUDhmEnWjtT2Z3RYphF1BrcCDMDusMDkKkGU5gzPG&#10;Ldxr12wvqJKwS/YAeey2b9YWAzv1Q9e4Lgjw8eNib1UxW8yY8c9MzFnzj730mgJtl3pt3PMY1Kqf&#10;VHPlITt64a4l+HzFTBjK8dqlzt6paTi3PcL9vZyVgnqN2WrDsfMZzO7dgpTs/HJ7A9kbERERCSTe&#10;kJjTp0+fdZTLMzAwMJk8W1k95f+x0uuc/+Lqhd0XqT/TedClpaX5bNiwoefmzZu7Hzx4sM2mTZt6&#10;5eTk+Fz03qlQICI2FqPuux+te/eBzvPKzkHIU3X1b79BpdEiKCICzTt35h6qVzskoCYeO4bvnnsG&#10;icfLD9vs6euL8c89jx6jx9SaQE7fjYTorORkHs755J49SDp1CkknT1xWHt+qQP2fvPfpoVarTfSX&#10;QrBTOGiTyaRlY0Vq69atD7J7nqJHjx5bYmNjD7Pncho3bpzg6+tbyP595XaXCCrE7eDCGkiFgzM7&#10;+WIWWTXKnE+NRmNSPf2lRtmyi1QjEAjqMvaUc/yv9fhemDcugl/S8dT09PSgixlpF0fOxlQPHsZZ&#10;pRrIHn3ZIKuGXB4iPS8QNGQcsNvPw1D4PizmdaxcOQPUQxGI7l5T4KUM44shAlfOm/Zie94sdnaL&#10;zQ8SDp+9vi+6t4iQauo3i3YewzfLd0gloG3jELx5y2CpVPchUfehbxYhKStPquH2NT6YPAzNhcdt&#10;rfFyqVzGoX6e+Oq+Mfza1CbU1qnNFzGsQzM8dA1FAqkZSFz+aP5G5Bvdz7/p7GjUSrw+YRBiG126&#10;GEveypOm/Q2DuTjvm8ejH0HVbYhUavg4jIUwzHoX8m3LjAytVH0B1hZJ3N164ODdPZQqCr8uwvkJ&#10;rhTkKZIFk+lvNGu6Zv+RI0daWt3kgS6JMxxzKNp7joevIpwLvc4RQiCoSRww2QuQajmCPGsyEs17&#10;YLDnwO6gkMgVLnW6QJsH9ToPNI9oirtG347I4Aj4evpwj91LtQtoqfXj2dMxb90CWnZ1eRP6vA9u&#10;eRPdm9ZMao1zGYmYtvRLbDu5y2XOUBJPrRpTBnfEwDZN+FxCUL+hq3w0MZ177NKGvfK8tUmgGTZs&#10;2PIXXnjhzb59+25nVfRCCtFa7z1yaxLq4+yhJcF36dKlQ+fNm3c9efnm5+dXuFOCxhf/sHAMuvVW&#10;9LpuLLwDq3+jY8qZ02zeOYmH/rXbnOHilWo190ztes1IxHbrDp+AAF53tYaOLgrbvGTmNzDk50u1&#10;rtC5aduvH25+9nmExtCmy9qF7jEU0pk8fM8eOozcjHTsXb0aZ48c5r+HfgfP5VsDwq87aB5DDwoJ&#10;7evrm9WnT5+NERER5zp37ry7V69eG728vDIDAgIK2EvpdWK8qQJu79BkaUiHZWAnWNzVKwHl6t15&#10;6ABGP/qAiVFmax/tXjh3zwetRXhmgaD+Yc9IgsNogO3UAVi2LIdv4hEu9tJzZMTxF10SJPbqoVDE&#10;QqUeyB4D2CDtwYwGf+l5gaAhYofVegCGwneYsXmYlcs1QVwgkbez163CM6QUFG5ueeYb7KwW5/Wi&#10;BRkK1Rt3GcJLXeNEUiZe+HUlTBYrD0X81f3X1qvcu18s2Yble05IJadB/uA13bhwJ6g98gwm3P7Z&#10;PBev6ht7tMLkgR2kUu2wZNdxfLWM1tecjOrcAvcOq5lNou48zcuDpokT+7bFzb3bSDVVg6agz/y0&#10;nHuVFKG94X5ob3xAKjVsSNw1LfwBWPqTW3GXaNeu3d6T8fe1V6l6sJIIpye4QjjMsFi3oWP739fv&#10;3Lmzi8Fg0EnPuIU222nlvmiuG4gIbWeo2XxGIKhZnBIlhWFONO3BefbIsZ6HVWYo4yl7MUjADQsI&#10;RYvIZriu72i0jmnJvXXl1SByWGxWTJs9HfM3LKJlV5d1A/pcyr87oCVF97qyrD+6GW/P/wh5xnJE&#10;C3Y/bx8dggdHdENIHYhkIrh8zmfm8XDMi3ceYzad+/k2u+48/OpPP/10a/v27Y+wcmVCbAkqCevz&#10;qhMnTjT+9NNPp/7++++3ZGRkVLirl8TDoIhI3PT0M2g3YACUqupJWUL29u6VK/HFIw9JNa5Q/1ew&#10;z6IcwRq9B3voEBwZhbs/+AB6r9pJEVObZJxPxJ/vv8/DIReJ4aVRaTQYdMutGDJ5Mhfn6xJWi4Vf&#10;04LsbJgMBhzdvg0pp08jPzsLhzZuhCEvn9UXOoXf8uXAK4pCobCRI2RoaGgSe6Tceeed3w0aNGhV&#10;TEwMhbDiYaKdrxSUR6UFXnYyhbBbBdLWbHE89fF7+GnhP3Q6Xc4dNUz10Aky3aRnaGuUVCsQCOoj&#10;9swUsLshrKcOwrJtJXxO70vLzMwMqOpEsiQ0RrBhg+HBbnRNoVIPkTx7PdiQQQKNGI4FDQ07bLbT&#10;KMx/gv+lRZrK4KkIRpx+GMLV7SUvkasbWtpamfUWCmzF4giZb2/dOhitIynfd8OCQsauP3QG7WNC&#10;ERNcc7mKLhfaMU8hd0u28oFtYvDYmJ5SSVCbUA5YygVbBPWhN28ZhDZRtRdZ41BCGp7/eYVUqtn2&#10;ctcX/yA9lyLwFcOtEJoasilj6dGanntoZHcMbd/UWVFFFu86jq9LiNmKpm3g9cosdtDAx3iLGeZN&#10;i+H4+V1DeWJaTEzMqbSMl5oole1ZSdzzBFcCiqySxtNnaDVrc/Ly8rxLr2W44syzG6Rqzuyxa3j6&#10;DPLiFQhqEgrFbLLnI9MSj2OGlci3pcEGc5l1uIqgez0JrDFh0RjWbRBaNo5DbFRz6LXVu1mBfSd8&#10;Pf87/LL8jzLfjzx4n7/2CVzTfqhUU/3kGHLx2dKvsPLgWtjs7oUKP08dbh/YgdsagvqP0WLFrpPn&#10;8fXyHcgucJ9TlAgICEj/6KOPnhw+fPjSsLCwVKlacIVITk4O+eeff66bPn361MOHD7esaP2Qxqfw&#10;Zs0x+oEH0XnYsGoJB7xrxQp89fijXNQrD/a5Di8vr9zAwMB0hZ9f0xufeIqHcb4aIe9XEka/e/ZZ&#10;HtraHXSdAsLDMeXtd9h56lJrYZsrCwm/DpuNh3LOSUvD2cOH+W+0sfozhw4iPzubb2wir18Stun+&#10;VfT3SnsAU9vT6XSGRo0aJUyZMuX7u+66a1ZwcHAqqxdeveXg1uAhS0M65LATWGnDSOBk2y9/Ocb/&#10;7+nTlFxdqrqAWq02q5+fqVa2qF1vAIFAUL3Ys9iNnsTe+EOwbF4K/4RDKbQrz3qRcGYXh3L26iFX&#10;NGHjx1CoVP1ZlY7dbMlpWCyiCBoKDthsJ1CY/wzs9ngyRSple+gV/miuG4zGmm5Xvci7I+9nJJh2&#10;SSWnkff09X3QOy7KWSGodUiUJm/IkiHRyPOY8u4qFWI8rys89t0SxKdmSSXwPLPkJV5b4QkpN+3j&#10;3y+RSsDoLi1wz9Ar78FLYus3y7a7iLhdY4Jxc9cm0CgVyDVaMHvbCexPyHR5DbXlt24dcklRAw6e&#10;S8ULv6yUSoCHh0eB8vP/PGRqtw6tDQKH2Qjz+oWQ/fFxIcOtmhAYGJhmNH8UpFS2ZSURtUJQ3dh5&#10;OGazZSV8vL5PTklJCbmYHaaQqRGgjOF5doPVsVDKGm4fFdRNKFqNwZaFHNt5HC/8D7m2JNgcFOK/&#10;9Naj8iFR1UvvhcZhUZg4ZDwah0Ry713KuXsllkFJVJ215Fd8v+inMnMd+i5Th9+P67uM5mJzdUJ2&#10;554z+/DOgo+RnJ3KzlDZc0S/d3C7Jhjfq7Xw2m0A0BVOycrHD//txrbjCeWGY9br9YWPPfbYtDff&#10;fPN1uVxukqoFNQS734b++++/oz7//PMHDx061NpdBNAiKEdviy5dMenV1xAUGXlZAiLlbP3trTew&#10;b80aLvSVBxsXKA/zuY7XjY0afOtt8PSrP5uqrwSU33bBF9OxfcmSckVOuk5t+vTBDY8/ici4OKm2&#10;/kDtgUReCs9tyMuDnf3OgpwcEgths1kRv28fClm9qbAQZw4ehLGgADarBUknT/J/T5sGyFOY7ins&#10;PnfhPNHxpUBtsFGjRolTpkz5YerUqR8EBQUV57gSXMCtxUKWBv1lJ7F2VjEaAO899pTj+c8+dhsO&#10;pmXLlocSH5reSu7HI7oKBIIGiKMwD46CXNjiD/NFu4DzR5LT0tKCbDbbZc7WKIyzjou9KtUAqNSD&#10;WFkPuZy884Q4IKjv2GE2L4GxcDozJCkaS+XQyr0Qqx8uibzVE7qovnHOtB278n53WbDpEBOK1yYM&#10;kkqC2obyi97z5Xxk5RukGudi3swHr6tX4aWvBtJyCnDvjAUui2G39G2Hm/tcWujhy2VPfDJe+eM/&#10;fkyTs6fG9kaflo15+UpBmxHuY+eA2m0RTYO98dp1ZYXlXWfT8cmyfS7LxbQ4/MW9o3kI9apAn3vP&#10;lwsuhISmjbG6L/5Ty/QVpiurtzhMBpgW/wzl0ll55eVkI68ak+XjQKfnrpieC6oTOxyOPFgtuxAX&#10;+/OOPXv2dLzYXIU8dH2VEQhVt0GUtiuzwbx5nUBQU9gdFuTZUpFuOYHz5n3Isp5ldVWLJEteSSTk&#10;UvjlkT2G879atZbXX2lmr5qD6X9/RcuuZQTeh4fdi5u6j2V9qvrG+oz8TMzfuRg/rvuNnSf3goSH&#10;Vo2HR3ZH9+aNoBBRBus9ZI+t3HuSi7sFRrOzshQUEnXo0KHLv/nmm3siIyOTZMIzrlZh44F8//79&#10;bV577bWXFy5cOMZsNqulp8pAoZqj27ZFnxtuRI/RYy45Ty55Y57YtQvzPv0EJ3bv5uWK8AsJwbUP&#10;P4JOQ4Ze9ULvhrl/Y9FXXyHt3NlyhUsS4IdMmoyht98Bv9BQqbbhQO2lSDa0mM1cyDUWFnBvZ4fd&#10;gczkZP58QU42zh05wl9/cs8eJB4/xvMEk2cw/Zvyzl9p2Hs5YmNjj5DXOxu7incDCzhurQZuaRRd&#10;JUGVOfLPEsekF5/BjkMH+KmUqjnUINWjbpfpxj0EqModrwUCQQPCYTbBkZkC29ljPPxeSNLRhKSk&#10;pDDaAFJ6jKgaJPZqmHHenBl5fdiQMpSVvdnEtOHk2RRchTjMMBp/hMn4C7NHcqTKi6OS6dDaYzSi&#10;NF2vOpHXXd5df08dF1f0mqtT8K6LTFu4GasPxEslbhPipZv6o3PTupWnR+Dku5W7sGD7EanEJuly&#10;OWZNvR5eunI31l8xSGh+/pcVSEjPRUSAN96bPEx65srxzt/rseXYOankXHj+ZEJPBHg6vfTkCiWb&#10;lDvDdBHz957FX9uK80oT43u3wa392kmlykF54W75+C8eUpCQy+V2j7f/kisiG15+arIPTUt+hseq&#10;3zLKy8MWGRl5LjPr8UiVeiAriUV3QXVihtWyA2NGr/t9/vz515XnPV4M5dn1QlNdf54aQ6/wE8Ku&#10;oMagMMzknWtgNm+8YT0yrWe4x25VhF2yu9RKNSKCw3FNj+Fo37QNokIj4aH14M/VFD8s/hnf/Tur&#10;zFoh3WcfHfEAbux6rVRz+RxLPokP/v0UR84fZ+ew7CI6fYG4iCBMHdUD4f5u9xgJ6hnn0nPw3apd&#10;fHNgkY1WmtDQ0OSvv/76/n79+q318/PLlqoFdYCsrCzfdevW9f/ggw+e2rZtW7eKhF4SdUMaN8aY&#10;Bx9CbNdu8PL3h1ypYLZz1XxKSHg7uGEDVv78E47t2AGzsXgzcmnoMyNatMD1jz6Gtv37V/mzGhLk&#10;wbrk25lY/sP33GPVHXRvCWjUCHe98x6aderEvXuvVmg8KgoJTqJv6pmzOLx5E84dPcI9ysk7ms7j&#10;xcI/U+jmV1555fVnn332M3Z+XfMIXcXUnBVzFZC5bhu/e27etwfjnn7Ubf4kdvPMsj77rV9DXKQQ&#10;CASVgN2s7CnnYEs8CfPmpQg6uz8xOTmZi73SKy4RCuOsZQZDDFSqfjxvr0zmJ8ReQb3E4SiA2TQf&#10;RsM0dlz5SFEKmQptPa5HpKYzDx14tfBf1vt8kasIWiD6+oFreVjZS4E85yxWO0zMAM8tNHFxyddD&#10;B0/t/9k7C/Coji4Mf+sWd0+Q4O7ubqWFUkoF6u7u7gIV4K9CS5EKFHenuDskAZIQd91k/Z9zc2Nk&#10;oyQQmbfPdnfmJpvl7ty5Z8435xzlTUtR29BJyMjBo/9bU8rRMqpLSzwxtpfY4tQ3TGYLZn33L3JK&#10;RD5Q1OxLk/uLrRsP1U5z1qrq3BFNUbQPzF1VaryO6xSEGb0rXr+8tfo4riQWp7amVM0/PzEZrrqq&#10;p26l8z6TnfeSEScO7/yGxlbahsRd4/Z/4LBxQVJycrLdIukBAQExaekPBCiVE5iZxzcGc2oLI8zm&#10;88zOWg031/+qnI6ZsqQEqXvDSe4LKU8TzrlBkKhrsGYJaZij8w8jzXwFRqteEHyrCqU79nL1RAv/&#10;5rh9KFsneAXAzckVMplcsJlvNL9vXIIfV//KLruyAu+rQg1eto6/TldtvsmATae2Yd7Wn5FrsO//&#10;VspluGdwZ0zs1YY7hhsBtDFuz7koLNx+vJTtWhKK2n3mmWfmPP3003NDQkKKd51y6h1sfpAePny4&#10;+/PPP//V/v37+1WUXUPYvKJWw83XFwNvn4Z+t0wWImyru14goTclNgarv/8ehzesrzh1s1SKoLbt&#10;MP6RR9B56DAhqrgpQmLkpZMnsOLrrxF25HCptVNJKJq3y7DhmPLCC/AOLlPJs0lD59BoMECfmYkr&#10;p08jJuwijmzciPjLl4QxaQ+ay2bMmLH4t99+e1wqleaK3U0afh+vRUjgJafoC199ikVrV5Ux2Njk&#10;apN3GyLRPfMVjUaxl8PhNFWs6UnMEs+DJSEKpgOb4BV5IiYhIcHHXCs1e6lGbxAUSkrjPIq1HVib&#10;/Id82uc0DEjYNRqWsUtkHnudL/ZWDtXhbakeglba4U2iHlyM4bhQe5edMaFNV3hN6+7SguREZAJW&#10;HbqA81eTYWIGNa1RqF9YOCpk6BDkhXsGd0GIl4v4W5zKILHs6Z/Xl3K2uDtqhdTMXDCv32w7dRnf&#10;rjsgtgqcrz8+PgmeTjXbPNFQeOyHNYhLKy5vpFHK8emUXkXRu+URkZqHD1YeLEqvTPQKDcAbUweJ&#10;rcqh36X02ClZBQ5pWj85fPSnRBbcWmg3CtjcShldnFZ+z8y+BLs527y9vROzsu/1VqpuZ+fgxkeN&#10;cxojVActDQbDXwgJ3nkhPDw8tKrpmLs4TIOj3IcLu5wbBkXm5liSEWM8hlTTFaSbo6oVrUvIZXJB&#10;1O3Vtjt6teuBNkGtoFXf3JIYVMuQInjZo4y/kGyMlyc8iwldR4s91YeidOPSEzB/6y/YfWGvsEnz&#10;WuiPNvdxEzYZ0jO3RBs29A2fj0nGkt2ncCY6SVi3XQvZUm3atDk/d+7cx4cOHbqHtXk65gYCRfSu&#10;WLHiVopYjI2N9b923rgWWrM7uruj0+AhGH3//fBp1qxGEb2x4eFY+7/5OL17lxCpWh4Ukdq+f3/c&#10;/fa7cPfzq1Gq6MYAnbNdf/2Jrb//hsTISLvXIaHSaDD5mWfRd9ItQsQ1pywk+FLK56sXzmPbH3/g&#10;+NYtMOaX9QfSvDZ69OiNGzZsmMpeN/lIXn4vr0VI4A2PjsTkl56Ji4+PL5NvT6FQmJTPfK1QdK26&#10;k4PD4TQNbFlpsOXrYYm5JIi93tGnoimyl8Teyoy4iiGxV8mMumAolBTZS2Kvsyj28rRqnPqNzZaB&#10;PP13QpQJRZxUFXJA+qo6oYvDVCgkjbe2aZ41A1vSPyrl8Grl544vZlbfMURRd5/+uwcJ6TliT/nQ&#10;wtHHxQGf3D0Crg5lkpVwruHHzUew7miY2Co4fz81AZGwOpADsvBGR+envkBi45M/rSsldnZt5ot3&#10;pg9ttIuok5EJeGfpdnHLSMFi8e1J3RHq7VzQUQH0O8tPxWHlweLU1uSw/vbBcQj0qPz3CRoLVPs3&#10;KbNgMzYt3nVv/iKRt+kutBs87N9nvngMqnkvpaSmptpNs0IZn/INj7oqVbeyfz8XdznXD22aM5sP&#10;omP7xQeOHz/e1WAwVDiwSNjVytwQqhkGf1VXZks1/g1znJsPiZM2mwUGWzbC9duRbIpArjWl2sKu&#10;UqFEgKc/7ht/D0IDWsLHzUsQe+uLfbF81yrM+et7QewtCUXt3jf4LswadJdw76wudP7WHNuI/237&#10;FVl5xXZLSSizxoQerTF9QAdolLyMS0MnJjUL69kaY+PxcKHEhT2USqXxiSeemPvOO+984OLiUpxm&#10;hdOgyMzMdP/zzz9vmz9//qOnT5/uVJWgEBITh864C6Puuw9O7h7VngOtVgvS4uKx7NOPcXLHjnKj&#10;KQmKICahd8CUqegwYKBQF7gpkp+biy2/LRRSN5cnjNP30KxTZzw6ezbcfHybrCheFUjspUjeX159&#10;FVFnz5QRzmmd2Llz55OrV6+eEBQUFCt2N0kaq2/ihkPirtFkwle//4qvFi1gtlrZdKtt2rS5EPfk&#10;d22krnazcHE4HI6ALS8XtpxMWJOuwrh7Nfxjz16+evVqEO2yvz6xl2r2KgSxV67oz4z9UcyYcGdt&#10;2jnGF3ic+oiVLSxSoM99G2bTQaFdVcg56aFoie6OM6CWVk1YaGgcyl6IOMNJsVUgpFBUqIdT9UTt&#10;fRei8eWqveU6BsqDFidDOoRg5pAuXOgtB4refWjeqlLndkKPVnhoZA+x1bQwWazQG4yIT8/B4fBY&#10;pGSz+x07NbFpWUI6cBpTlIK4lZ8HBrcPESLFKYXgzeR0VCLeIsFTXFDSTfibB8ch2LPxRbFTer+H&#10;2XjNZN9FIc3Yd/DBLd3EVuVkGqx49e99yM4r3pTTLtALH981XPh+K4PO8z3frGC/X/AZhBq8Hy6T&#10;NooIXosF5oiTUM19sdyau1qtVg/JK1qFciw7X1zc5VwvNmZHJSFfPxsKxe6c3NxcB/FAORTU2fVS&#10;tEZr7WhB5L3eVLEcTmWQMGmxGaG3pCLacFjITmOwZtPoFX+icsjJq1KoJP6evpg2bAr6degDJ52j&#10;IOzWJ2gT085ju/Degk9gtpQWrulau7XnBDw2/H5olNWzqy/EhWH2xnk4H3tR+Bv2cNGp8fykfugc&#10;YjdxBKcBYTRbcCg8Bj9tOSqU77AHXRP+/v6xixYtumfo0KE7xW5OA4Z8gRkZGc4bN24c/cknn7x+&#10;4cKFNhXV6CXI9tY5O6PDwEEYPO0ONO/cudriK9VNpShKqtF7+eTJojqq9qCI3pZdu+LON96CX8uW&#10;TTJ1M61lIo4dw4o5XyP8yJGiNeS1aBwcMOGxxzFy5iwhhTOnfLJSU7Huh/9h++I/ymw0oLlu+PDh&#10;29hcd5evr2+S2N3k4NZ6LVBYe/dSzFXMeOfVsPDw8FbCgRIIBufE+ySqyQ9DouJOUA6HU0XMJliT&#10;42BNS4Bx73r4R5+8HBMTE1gbkb1Uz00mDWJGVx8oyZEo9WZzlVZ4cDj1BxJ5E6HPfYtdDkeFdlUh&#10;R4mbohl6ON4NjZTEmMZj9uRbM7Ex7T32qnjBcPfgzri9X3uxVTVIWHvyx3VlnEF0phRymbDT32yh&#10;mryWEn+pNE5aFT6/dxR8XR3FHk4hlJo5KjlDbEGoY7zwqVuFc9sUIGE7K88gOKHoEZmUgfScPHZN&#10;kzu3ciiFdfcW/nh8TM+btomAro33/tyBE1cSxB6gTYAHPr5rBPt8jWvHNaX2e3Px1qLvhjaNzJ7e&#10;t9LUzNdyNCoFczafKnofci7Nf2RCleYIOt/Tv/obBlOB84jWULp3fpPIQzsL7QaLxQzTmYNwW/pJ&#10;NG3aE3tLIYi70je1tAGPb7zjXB9kOyXDZNwMnXZhckpKiqd4oFzkEpWwMS5E3Yc9hwptDqduIWHX&#10;hDRzJFJMlxCVvx8Gay7rrZ6wq1aqJS39m2NQl/4Y3Xsk3BxdC48Jz/WNkxGn8ey3L8NoKpudaGDr&#10;vvho2ttVjuA1mI1YuHsx/j64Uqi7aw86D/3bBOKuQZ3h58Zt9YYM2VXxadlYvPuUsEG3PDGf6lNS&#10;1O7zzz8/h9fabZxYrVbN0aNH227fvn34Dz/88AjZliaTqULjkUTE4PbtBVGxWcdOcHRlcyWbH6o6&#10;VxbWm/37889x+dTJCiN6Sej1DAxEzzFj0W/yrfAMCkR1U0U3dOj87Fi6FFt+W4Dkq1fF3rKQED7x&#10;sSfQY+yYJneOqsu2Pxbhz08/KbPJgNZQ69evHzNkyJA9YleTo/F4Om8ihQLvTyv+wuvfzbbYq2Xj&#10;6emZlP/cXK9GVT+Kw+HcWJhBZU2KgTUtEcYDG+F/+egVZsgJYq/4EzWEjDpK4+wPuaIvFMrR7LUv&#10;e5AviN8mOPUDqzUO+tx3YTYdplZBZxUgkddd0RwddbfBSe7DWo1DkNmc9j701uIsW646NRY+fZvY&#10;qhoUXUrpZ/UGk9hTcMV3DvbCrIFt4KhSQMUsGitb9BmMVsRl5OLnXecQk0ZRFaUhIfjr+8Y0yqjG&#10;mhKdkikIvIW7duncfvfQ+Cqnqm2o0L9Wn2/EqahE/Ln3DKKTM1GyJmtNIEdnM29XPD2+z02p/5yQ&#10;kYPH/remyJFGjpB5D09odI7St5duF1I0F9LW1wVvTKh69G4hRrMVb686KswVhfRrE4QXb+lfad1p&#10;mo/umv1PyXNtc/xmg0Tq7iu0GyQk7h7bhcCNP16gaAuxtxTkmLDaHtSq1HezfzMX1jg1xcruOZkw&#10;mQ6iZfPFJ8+cOdPRXmaxklBZCzdFCAJVPRGg6goZWxNwOHWN2WZApjkGccbTiDWcgMGaxeyHa63L&#10;8iG7wEHrgD7teqFrq85CjV1PFw92j6n/zvELURfxzDcvISevoBRBSXq36I53p7wGR3UlwfaMfWEH&#10;MXfrL8zevFruuaNNmLOGdsWwjs2qLOJw6idpOXnYez4aS/acKrV2KwnZTF26dDn+2WefvdBvJXQA&#10;AP/0SURBVDxy5MgdrH19Bjin3sPWmTTpqQ4fPtx+6dKldy5ZsmRGUlKSV0XBIDQXqB0cENimDYZO&#10;n4E2vXsX14NlxyqbK7LT0nB861ahRm9afFy5EaoEvZeDqyv6TJyEfrdMRkDr1oL421Sgc5Ofk4O/&#10;v/wCe1csh9lk/9qlc9J1+AjMePMtuHjxrK8VcWj9evz88oulRF6a+9auXTuesUHsanLwO3wtQAIv&#10;Re/e9/arOBMRLvYWQwNNMegWifaBt2jLjNjL4XA41wEzFASxNzUBpoObERh5LILEXkrRUpExVzn0&#10;qwpmYPhBoRgkpnH2BK/Zy7n5WJlBfAB5+tmwWOheW3UnEI1rD0VztNaOgruiheDMbMgkGM/gQNav&#10;7JUogLDHz09MrnZq5k+W78aBsBixVfA+M/q0xMj2AZBXEJl4Pj4dX248BYO59K7dAHcnfP/Q+EoX&#10;hU2FFxduQnh8qtgCQn3d8eWs6tdHri0oPbKFPZQKmfAd1ea3RCORRN19F69i19lIXIxNEdLH1Tb0&#10;uf1cHfHOHUPg7VK587M2+eDvnTgSESe2gLYBnvjoruGNJoqXIqsfmEvpxAt8gTQ+3pzYDa19aiao&#10;H4tOwdebToktZlnIpJj3yER4OVdce5ocmJTWnDIHEJSi2fGH3VKJtoGK6RYLTKf3IXTLzydOnjzZ&#10;2Z6NptPpcs3mcTq19jk2xnltbk4NsRlhMu/H6JE7V2zYsGFsXl5eJWkPJNBInRGqHQZfZUeopU6s&#10;h9v6nLqF6ulmWxIRYziGeGbP5lpSmA1RNQ2K/GoqhVLi5eqFUb2Go3fbHvD39INWrYVC3nCyHlyJ&#10;j8RjXz6LbH3ZOrmtfUPx6fR34Olot0S7QFJWCpbu/wfLD61m59P+uSMBvEdLfzw+tpewCZTTsLmU&#10;kIbv1h9EZGJ6uStgBweH7LfeeuuDRx999FdnZ+fiBQinycBsTNmVK1cCFixY8MDs2bOfzcnJqdR4&#10;prWVSquFk7s7Wnbrht4TJsLNxwdOHp5Q63QVpljWZ2fhwOrVQlRlYlSUEOFbEZQaukWXrhj74ENo&#10;1bOnULe3qfgNTPn5uHDoEH5/521BFC8PZ3bep7/+BnqOGcNr85ZD/OXL+GDqbaVqHJN9sHDhwpmM&#10;RWJXk4N74GoBEngXrV2Fl+Z8YbSX/55utHhhrqO8VRexh8PhcGoPqtdLdXutKXEwHdiEoKjjYVFR&#10;USGUoqX2xF5K4zyBi72cm4wJRuNW5Ou/ElIPVg8JXOQBaKcdB09lqwbrxKSIhy3pHwm1yQrp1twX&#10;79wxVGxVDYpIfPR/a0rtuO0R4olnR3YUWxWTnJ2PRQcicCyydJmTD2cMR8dgb7HVdEnJ0uPBeauK&#10;zi/NpvMfnXjD0ljT3yUB/mx0kiC6JqTnICkzR6itSk4/tVIOTycte+jg4+IgbA7wYZ/NSaOCm6NG&#10;qHurUsghp2hLWniXGCcCrM/M3p9EXIr4/PfgeVxOTC8S5cqDzgO9b5CnM4K9PNA2pCXaBrdE55at&#10;2PsZcDEqDOmZydhx8jT+Ox+JnDyjXUcWvY+boxaPje6J7i39qpzK8HqIT88WrplCyCEx5/6xNyWi&#10;uC7YceYK5qzZL7YALRsjX9zeB87amkXzUQTuE3/sRXZ+cQrKaf074K5BncSWfUjgfXDuyqK61SqV&#10;yqD5aZ+qQW6SZefAEh2GVss/O3rs2LFu9mwyjUaTZ7GO12i0z7Ax5ST2cjjVwcjmz7MwGv6Fk+Pe&#10;5NTUVI/K7H9Kvxyi7odgdW84yDwbrE3EaSgUzOf51ixcytuNJFMYss3xsKLqG8FIxG0T3Ao923TH&#10;2D6j4O7sLtgCDVEcIIH3qdkvID27uIRHIaE+LfDNPZ8ye8y+vRgWH4F3VnyCmNQ4dlbLWkh0Nqik&#10;xQMjuqNLMx+hNAin4UKbM//edwb/Hjhf7sZJ2gg3adKkVW+88caHPXv2PCZ2c5o4ly5dCvr1118f&#10;pojeqKio4MqyeRRCc6pMoYBKo0GHAQPRY8wYeAUHwzMwCAqlskz0LYm6FNF7eONGbF74K1Lj2NxU&#10;mdDL3r9lt+4Ycc+9aNevH5TsbzUVoTfuUgS2L16MvStWwJifJ/aWhoTdToOHYPwjjwiCOKeYSyeO&#10;Y87DD0GflSX2FEDrxa1bt44YOHDgf2JXk6NpXEF1zKm/V9vueeNlnAy7IPYUQ7sIFH1GS9R3vQCp&#10;Kw+z53A4dYvNmA9bRgqs6cmC2Nsy9tTZiIiIlrUT2SuHTBYIubw7FKqJbDHhz+Y4B/bgu4I5NxAb&#10;OTKPIDf3DbZ4SBM7q4oEDjIPdHWYLtTmrd0YxhsDRTpsSf+YvSpw6pCw9ePjkwShrqpQaubnft0g&#10;iH2F6FRyfDKlN9x0VU8NSgLOV1vO4WRUotgDdG/hhzemDkZlaVgbOwu2H8fKg+fFVkF089yHJ4it&#10;uoOE3dTsPKw+fAFbTl5CnsFkVyC1R+E3JhW+OwkbW4BSIRfEXp1KIXzfJLpRhCd7KdRIpRRxhal0&#10;y4PGKDkbB3dsjRfufBChAc2gUamqFPl64OxpzPjwTSSmU+rGstAnddAo8eGMEXUutNLff/X3zbgQ&#10;myK0yRHxyq0D0Ld1oNBu6Hy77gC2nbostoDxXZvjzh4hYqtm/LDrPPaExYstCGm2Z98/tsKZl87v&#10;q4u2CGOZcHR0zJJ+u81Jomx4aYstcVcQtPCNs+fOnWtnzwZTKpVGSEYrNdqX2Hhq3KnbOXWBDVZr&#10;KoyGJQjw3xVx5cqVZvZKRZVEKpHDTR6Mzg7TRGG3oquRw7k+SIC02kww2vS4ajiKq/mHkcvGLEXx&#10;VgVhQ5pKg6FdB6F7m65o36wtvN28oWjgWfHiUhLw4GePIzMnU+wpprlXCL6c8SG8nMpG8G45vQOf&#10;rJkNo7ls7V6CMmXc1rcdpvZtL9hunIbNlaR0fLv2AK6UE7VLvmZfX9+4L7/88qU777zzT9auWig8&#10;p8nAbE9pcnKy94oVKybOmTPn2cjIyGb5+fnVdt5R5C2lDe4+chR8W7RAcPsO8A4OLojAFddzZLdT&#10;RGXYkcPYsXQJzu/fD5PBfl3wQuh36X0oorfLsOHQubgI66vGDp2r2PAwLPv4I1w8fBjl1TKmyOqZ&#10;H3yIToMGQ+PYQDMZ1RJp8fHY+vtv2Lro9zL1d4kpU6Ys/+eff+5k48d+DuwmALfoa4G5r79je/aL&#10;j032CprrdLocPPqJg6LbYLGHw+FwbhBWsWZvdrog9jaLPHr+ypUrzWtL7JXKfCGX94JSNRZSaQgz&#10;xlTs0bQND86NwgqjcRPycj9jBnJxHdqqopY6oofjvfBQtGCthmUKnc1di/C8bWKrZml//953Fn/s&#10;Oim2BAcBPpvaG34u1UvxTCTnGvH80r1FYgw5lBY+dSt0TTxiYNa3K5Cemy+2gHfvGIquzeuuhiid&#10;/aSMHMzbeAinIhMrFV3rGhpTwV7umDVmAu4eOR4+7u6Co7amXLwajUe/+hSHLl4oGmslob83uktL&#10;PDqmZ51e0RnsO31k/mpB5CbR+rN7R8GNPTd06Iw+8cNaxKYV74Z+bkIfeCqtCHTTCeeXnXg60eLR&#10;qnE6Jg2fbzhR5Jj0cXUQahdXJO7vPhuJr1bvE1uA1NMfTrPXVftv31TYuSL7K+eLJ2CNjxI7S6NQ&#10;KExS2VSFWvMo+6fx2uWc6mGzGWA27UOb1ouOnD59upO9LGIloQhdEnRDNcPgp+oEOd+cyalDCoXd&#10;dPNVpJmvIDJ/P/ItmVWO2JWye4ST1gl92vfE7UNvhZ+HH3QaLbt3NA7RMjEtCfd9/Agyc0tHIBEU&#10;wfvljA/g7iDWwxT5/b9l+HnHb3btO7o7Bnu54LExvdDK7/rsLc7NJ1OfL5TQ+XnL0XKjdsmGmDFj&#10;xpLPPvvsFR8fn+KdthxOOVitVlVYWFizf/75Z8q8efMeS0xM9KlsU5g9aE0gk8vh5uuL0O49ENSu&#10;nRDpS22FivyBEuTn5gqRljuXLUXYkSPIzciwu34rhIReV28f9BgzGoOmToN3sxB2H2j8m1TycnJw&#10;aucOLH7/feRmld3wQ1DENKXNnvHGm9A6Nb1MPxQNHn3+HH597VXEhofbHUchISGR+/bt6+Xn51fd&#10;FH+NCn7nvw4oNXNmTjamvvXyUUZ3sbsINrHZ5D2GSTQzX+XRuxwO5+ZiI7E3Fja2kDQe2ormEfvP&#10;Fe7gu36xV8EMMG8hjbNCOYYZIRTZS/U0XAt+hMOpA2y2XBjyF7LHEvY6R+ytOuTc7O44A96KtkJE&#10;S0OAHGab095HnrU4pdtrUwaiT6uqRxCS6PjQ3JVCyq9COgW44eWxNSsjYWZG9yvLjyAxo/g7eOGW&#10;/hjULlhsNT1y8o144se1ghhIaJQKLH1+qrDgrQty2d+bt/Ew9l2IrlDYpb9On4E+hpD9lv1s+T9d&#10;fei9HdQK3D5oMF6acT983NyhqqBuU02ITIjHzE8/wLGwi4LIei0kIH5690hBfK0rKAI+PSdfiMqm&#10;VNeNATqXd89ZLkRkE5TuTy6VSE1mC2QyKVp6OuHJYe3hoiMNqerjOD3XgKeX7C0aZ5QqkjaAKCqI&#10;LKJ03wu3HxdbbK5u0x0Ob1HN8QYC2VvJcQj94+1y0zLL5XLzyy+//Pnc+aNe57YSp3qw8WVNRJ7+&#10;S8hle/Mqq7NLEbpqqQu8lW3QSjMcGpmb0Mfh1D4FM73Rlock43khDXOS8SIMVsrAUTVrg4RJSr3c&#10;Jrg17ht3D5r7hbB7kLzRCZZRCdF4cvbzSMsqu0k1wM0Ps+/+BL4uxeVOftm5CL/tWWLXxpOze/TE&#10;nq0xuVdbdo/mGzcaOslZuZi34RCOX463e9WQj7lly5YRc+bMeWb8+PEbxG4Op8owu1SWlZXlcujQ&#10;oa7MTu26fPnyqSdPnuxMAWtVTeNcElr/kbBLKZyD2rZFs06dhPTCDq6uUGu1gth7dMtmbJ0/Lzom&#10;JiawMt+jUq1B/1tvxbiHH4Grt3dRhHBjJursGaz/8UfhPNlLb03nOJCd20dnz4FXULDQbuxQ2u+Y&#10;sDCsmfs9wo4eKe+82Ejc3bFjx3D2fEXsbrJw6/46SN55wLZ43Wq88PVnFns7X6imkvTxTzWKbkPE&#10;Hg6Hw6kHsMWhNTkWNraoNB7eCvPJvVCmxOTVjtgrhVTqA7miJ5TKcZDKglmb1+zl1A2Uojkvby6M&#10;hlWsVf1sLCTyUjRLC80goR5dfYdduVid8pLwTJBx//Pjtwj1U6vKwbAYfLJ8d5HTgN5jzvS+cHeo&#10;uVNo/q6L2BsWK7YgCM4kPDdlfth8BJuOhwtC1qyhXTG2W6h4pHbZdDwCP28tf4e/p4sLBnfqitE9&#10;u0FrS4Cfb2u0bd4NGbk5SEhLRUxyEuJSUnDqcgQuREfhalISsthC3GQxCykQzVYLOQJgYc80aGjc&#10;0ExP44bWlkq5HG0DfXHrwGEY02cQ2rBFZ1VSL5eE3p+ozmI1KjEBT3z1DnacCisay4VQevAJPVrj&#10;1t5t61TobUzQZoQH5q4sqqFMAu+1Th46r3f0bIFxnYLEnspJyNTjxb8OiK2CzQ6Ln5tS4Ri5NlW0&#10;ctAt0D7yvtiq51itsFwNR//dv27ctGnTaHs2lUwms9xzzz2LVqy8Z5ZUShFa3D7iVAUSduOYvbMR&#10;Ou2SVIa7eKBcyMbxUrZGsKoXPBQtIZPwWpyc2odsUovNhDxrOtJN0YgyHES2ORFmSV6Z+0h5kIDr&#10;6uiKTi074JYBE4RUzFRzt7GSlJ6Ep+e8yGyuYtu5EC8nT8y55xMEuQcIgu6i/5bhl52/2xV3/dwc&#10;8dDIHuhWhxliODcG+n4PR8Ri7vpDQgSvPajG5BtvvPHRW2+99TGzmasWDs/hVADZqeyhjo6O9gkL&#10;C2t+5syZTsuWLbvj6tWrQWlpaW4Gg6HaDhJaz1ENX2cPTyGts2dgIFr16IFbO3W8ddu2bcOoTmpE&#10;RESo2WyucJcspSemCOHe4yeg59ixQpro6qwVGxokYO5btRJr589H8tXoovVxSRzd3DD9tdeFiN7G&#10;eC7o3xx+9CjO7v0PB9euEeo5l5e+mtaqgwYN2rVgwYL7mzVrFil2N2ka79VxAzj51yrbrE/ePc6w&#10;W/V61KhRmw/e+vooiRPfmc3hcOovFGliy8mA8eAWtIs5fvzChQttakfslbEbry/kiq5QKsdDKmvG&#10;2jQfcgcTp/aw2bKRn/crDPm/s1bVanqVhITdEHVftNGOqfcib6LxHPZn/SS2IIhXFA1XHV76bRPC&#10;4lLFFtCnhQ+eHNZObNWM3WHx+HFXcb3ZNv4eQurapk5cWrYQ4UkRFbUdfUKOoK9X78N/56LKCJz0&#10;t/p36IRPHnoMnVuGVktwpfc1s4VUjl4PtUoFo8mIfKNRqJmbzfoyc7MhYT+jUqrg6eIGhUIuCMFy&#10;2Y1Po5WRlYj1u/7C0z+vKYo8LYmjRoUPZwyv89q8jQGKAr/nm+WgGsuEk5NTJrMDNNemfaVRPKV7&#10;c9zSLaRKi8h/jlzGyuPFa+6Wvm74cuboCp0Szy/YiEsJxfXVNdOfgWri/WKrHmOzwhJzGaMOL/ln&#10;5cqVt9rb/EvirkTaW6bVfcDsIdLnande4DRGSNhNg9n0H4KDlp27ePFim8pEMymzvz2UoQhS9YSv&#10;sgMXdjl1hA0Gay6STReRarqMeONZ1s4WBN/qoFNr0adDLwztOhjdWneBk9axUTvxCdpE9/BnTyDs&#10;aoTYU4yD2gFz7v4YHo7uWLh7CVYfW19G3KWz07tVAB4c2R2eTrqCTk6DhTLDrDhwHuuOhtkVddj1&#10;IESp/fXXX9N79OhxlLW5uMupE9j4I9uVRF8Fib6LFy++c9WqVZPi4uL8k5KSvCjK93p8hIIdzMZz&#10;4UbSykReglIU+zRrhgmPPY72/foLkcGNFbr+KZ310o8/wqH16+yKm3Q+Zr7/AQZMmSr2NGxI2L50&#10;4oRQu3nvvyuQfPWq3Rq7JaEU9bTZ5Z133vmCjSe92N3kuamWE6U4pme3Qb0apAX35kOP2T5d8BOb&#10;k8pOSrS7Sv74Zyqh9m4TSCnA4XAaASYjrKkJsOXlwHR0B9pHHz16/vz5tpT+7XoMuYJbDYm9npDL&#10;u0GpmsQMk5ZssaJhD74o5Vw/Vms88vPmw2hYx1r2DUJaTJQ3jsn5Gajqjva6iVCwcVlfOZ27Epfy&#10;doktYEzXUDw2pqfYqhxKy3zHl38Vpbalk/Hp1N7wd72+6zA5Ow/PL9tfJDT6ujpi7sPjqx3Jyaka&#10;aTl5eOX3zUjKzBV7imnh549Fr7+Djs1bNInzT2MuOiEGd7z7Mk5Hlk1nx657tA3wxMuT+/No3gog&#10;gXzG7H+KHIuuOjU+ntoX+8Nj8cf+8FLOZZo3XhjdGV2CKg4gpN948o//kJlnLOhg3Du0C6b0KX9D&#10;Cf19+hwlBXuHV3+AvGMfsVV/Iftp9J6f/16xYsVt9sRdcmZJpR2lOofZkAjiLodTETZ2PWQy03wH&#10;BvTft2n37t2DafOleLAcJNDKXNFGMxpeyjZQSR1YD78Pc2oTmtklMNn0iDOcQozhODLMMczyzivX&#10;xi4PlUIl1Njt16EPBnbpDweNjtktN36z2M0gKzcbHy/6AntO7hV7ilGz8/L2ra/gr4P/4mTUGZoJ&#10;xCMF0Eke0rEZnhrXh52vap1yTj3k+JV4ISWzPZueIEFsypQpy7/99tunea1dzo2GzeuCEZGRkeEU&#10;GRkZsmHDhrE7d+4cEh0dHURtivCt7txfU2hNp3V0Qps+fTD87rsR0rETlGoqC9f45kGqzXtsy2b8&#10;8d57MObnib3FkMj71Lz5QirshoTVakFqbBzS4uOQGBWFsMOHcW7/PiEdc3mRuiUhf167du3OrVmz&#10;Znzz5s2jxG6OyE27EkjcbajCLrFnwWLbPe+9wea0yBCxqwgadEOHDt1x9M73h0m0jmIvh8PhNCCs&#10;VEMuFrZ8PUzHd6FtxL5jYWFhrfV6vfb6jDj6VTmkUg/I5V2hUI1jC5dQNm+SccajrDg1hY1Xy1Xo&#10;c9+H2XxMaNvDXtrRQqgOr7+yCzroJglO0ZtoIpXLtvTPkG1JEFvVr3UbnZKJp39aV+QqIsfQTzMH&#10;QVlBPczKyDdZcDw6BfO2ny16X7VCjkXPTrmu9+XY59jleHz4986iSMtC1Eolvnj0Sdw9ckyt172t&#10;KlaqPWoxs7n95kSLbTm8H7e/95bddNVCeuH+HXHHgA5iD6ckFD3ywPcri65hJ60K393ZTzhvtIHj&#10;k3UnkMSeC3FSK/DNjP5QyMoXj6LTcvDGisNFojHNqP97bBJ8XGh+tQ99d9O+/Kvod2jOdpizQSp1&#10;9xHa9RVbTib089+A9fQ+u2V76N/Rp0+fA2fOvdVPKvUTezmc8jAyW+YUJo7fupRSfaenp7tWZntT&#10;OuaWmsFC1K5G5squNy7scmoXisw12/KRaopEeN5WZJnjYYaBDc2qrwspw4hapUGnFh1wy8AJaBvc&#10;Gq6OLpDLGkc9+6rC1iL4YOGn2HJke5nzRyK3u4MrkrNS2TkvbevRDw5qH4JnJvTl4m4DJzvPiL/3&#10;ncHaI2FFG2+vRafT5fz0008Pz5gxY6nYxeHcdGjOysjIcE5ISPDesGHDuMOHD/c4depU54iIiJaU&#10;+ac694SaQumag9u1R/dRo9B99BghFbT8Jq1/65KI48fww/PPIS0+XuwphsTtjzdtEeoU32yE+rii&#10;0G42GmmQIF+vF9Zz2WmpQoRubFgY4i9fRkzYReSkpwuCLh2vCrSOCg4Ojvziiy9enjJlyiqJRFL9&#10;tH1NgBtuFRRG7RINVeC9sn6b7bulf2D2HwvZeCw7eQm1dx/5SKPoMZSdYb644nA4DRx24y0Se0/s&#10;genIdmiTorJycnIcr8+Ao1+lmr0k9vaAQjUaMlkr1qtiUyfVpeNwqoMVFks49Dlvsecw1rZvMNJO&#10;aHsOeIIcokHqXmilGQGtzI2164+ZQo61damvw2wzCG1yks15YCyCPau+MWLlwfNYsP242AJa+brh&#10;7QldxFb1oIi+UzFpmLv9LPKMpW1suUyKJc/dDpWCC7y1yX/no/Hlqr1lFkMUtfv3ux8J9W8bGvRv&#10;yTeRmGERUkBTbV3aiU0pn/09PODm5FwtwTqS/f4L332GjUdPljlPdDVTFO8XM0dXq251UyAqOQNP&#10;/7xebBVE8H5zZ9+i1OIUhfvCn/uFDR2F3D+gNYa19RdbZfl0/QmciS1OtUy1Auc/MlFs2edkZALe&#10;XrpdbLHvTKOD0/dbIanHtRgFcfd/b8J6am+54u6wYcO2HTry3EiplM5X/bmvcOob7E5vTYUh/zd4&#10;e+2MiomJCSxvU1ohMokC7vLm6OQwBTqZR72yWziNgwJh14hcSzLO5K4qiNhlbTpSVdg8CDdHV7QM&#10;aIEHJsyEv6efkJq5qQm7hejZmnrp1r+xcMMfgthbFcg2GtGpOe7o3wGezjwDVkMmIT0HX63ei/A4&#10;EvHLQgFDo0eP3vT555+/0qlTp1NiN4dTL2HrLWlSUpI2IyPD6/Dhw32Y7RK0efPmEadOnepEEb7s&#10;oTabzXLyG9JD/LVageZFtU6HTkOGYsBttyGgVWshhbOE3XPoWGMg5uJF/P3F50Jd2mvXtr7Nm+OF&#10;Bb9dt8hL70vni55tNmuBLcnaFpNJEG9NRqNQV1mfmYmcjAzkZWfDhf3NyydPICYsTBDXczMzhM+a&#10;m5kliLwk4ubl5hS8P3uPaz97ZdA8qFar8/v27bvviSeemDtgwID93t7exZEOnDLc8BHf0NMy0+ff&#10;f+oEHvn0fTZvxQSI3UXQIJT3HCHRPf4xoOD1bjgcTuPDmpYIW242TMd3w3xsJ9Txl7Jzc3Mdrs9g&#10;o1+VgNI4y+SdoVSOY8+tWQ+JvTyVIaeqkHM0Hrk5z8NiviC07UEO9/KcpiTyBqi6oZV2JBxknqxd&#10;P8wVo02PDalvCY42QqtS4I9np1ZrB/9bS7bhVFRxdq/b+7TGLR3LF2jKw2C24KddF3Dgsv1MYSTw&#10;LmafjerPcmoHQdxdyRZ2Ypughdijk27Fpw89BoW8/p9rWthlsoVeIlvwnYw4hwXrliMiLgm5BrYI&#10;zDfCYil2ctK/k/59SvbvGtKlG16afhf6tusg9FWFS3HRGPnCE4IT7VpItKTolyEdyiThabIcvRSH&#10;9//aKbYAf1cHfDq1V6nZ72hkMmZvOS222FrOQY0vb+9tN1I/NScfzy3bXyq189vThqB7i4qjV3/Y&#10;fATrj9IGnQLk7XvB4fXiuuP1DVtuFvQ/vgPbid1mcl6J3UXQvWbUqFGb9+6/bwxtYGM9BQc4nGuw&#10;2Qwwm/agRfPfTlF5FKpzJx6yC9XZdZR7o6VmKHyVHSGXqMQjHE7tQNGjVpsJOZYkROUfwlXDEZhs&#10;+cKRqkLRqCTmtgluhbF9RqFDs3bQ1uMNOzcKujduOrgFXy37FnmGsuk3r4Xs6vuGdcPori0rzJzB&#10;qd+QHXwoIhbfrTuI7LyCDbvXotPpcj/55JPXn3rqqfnM5i2uV8HhNCDYWCcxhIRfF71er05PT3e+&#10;cOFCO6PRqHB0dMymiN/ExERvNze3tJSUFPfU1FR3dkwVGBh4NSsry5E2uJ0+fboD+z038jFWxc9I&#10;a0SNoyNaduuGUbPuR2CbNtCyNqUzbuhQauNvHn4YZ/7bI/YUQEJ230mTcMerrwtRviSsqh10MBkM&#10;yM3IFGrZOrq5ISkqSoh6JkH46sWLMBkN8AwIREpMDJKio+Dk7s5sUBMunzwpCOZE/KVL0Gdns+/S&#10;itzMTOTn5Ajn2GKxFETflticRHNbbcH+RtGbtWjR4tKOHTuGsnERI3ZxKqB+eC0bEBdXbbJ9t3QR&#10;5v21xK5z2MXFJcP8zDcu8lY1i4jhcDichoQ1PUkQe82n9sF0bCc0MRezSOwtTzyrGnRrKhR7O0Cp&#10;nCg8SySO7FFJ+TEOB7TLcBfy8+YyYziC2Zv2FwRyudyuQ54gUddT2RqddVOhk1E0+c03l3ItqdiS&#10;/hF7VWDzejnr8MNjk4oi7CqDDO/7v18Jqt9ayFu39kFrj+o52nIMJny+4SQuJ2eJPQXQpyi0xoXU&#10;z4/fAndH7sSrDWLTsvDkj+tKiWUkfC57+wOM6VW/a5Ma2GIxKT0Nv25Yi3927UBcajLyDcZquIcL&#10;EBbtKhVG9+iN56dNR8fmLYVzUBE05l+f+ya+W1daaCRovI7v0QqzhnaFgqcSF1IE/rTliNgC+rbw&#10;xhPD2outAqxSBR7/bYcgxhP0nXxxe2/4OJe9zn/fF4bNZ4vX4iQCL3thWqUbUmZ99y/SS8xR2vvf&#10;gnL4VLFVj2DjyabPRv5f38G661+TPTGOHBQDBw7cfezEA4Pl8o6sh48zjj3MsFpikKf/ko2Zg0ZK&#10;bygesAvZJ5RhxFvZHi01Q6CRugh9HE7tQcKuGenmGKSaL+NK3n/It2ay3qrducku1ag0CPENxri+&#10;Y9AupA38PHygU+uE+wangJTMVDz8+ZNITEsSe+xDZU/evH0wOgbf/DScnJpDNumSPafxz76zZWxS&#10;gmyG9u3bn1m2bNn0Dh06nBO7OZxGD7s22G1DUqQWku+Grgd6bbVaNS+++OIHFy9ebHPgwIHeaWlp&#10;7nRc+MEKIOFT6+AI/9atBLG3VY8e0Do5Neh7EImxX91/nyDIlkT4N7EHPdOD5ppChNfsQeej8DX9&#10;rHiw4JlR8nduNPSZSXz2adYMvcaNx/7VqxAXESEeBTp16nRyy5YtY3j0buVwC6saUPTuvpPHMfPd&#10;11NSU1M9xO4i2MC0KYdNlWjue501+M46DofTtLAmXoXNbIL51F6YDm2FNuFyZnZ2tlNVjLDyoV8l&#10;sdcNMnlHMbK3C5tvqWavU8GPcDhlMMKQvwL5+T/CZk0V+0pD92wqqcDQ2B+jEjjJfdDLcRYcZF5i&#10;380j25KIbemfii0g0MMZ3z04TjCKq4LJYsWMr/8uVZ/0qzv6wttJI7aqxsfrjuNcXLrYKrhC+4f6&#10;2g5fSZJQZC9Bzj0Sn0mE5lwfVBv10f+tKfW9aZQqHJj/M0L9yySSqReQ4yo85iq2HDkkCLth7DVb&#10;oItHrx8a8kq5Ak/ddjuemDwF3q7lp/SnBeuf6+Zh/sb9OBIRW8o9TWO3R6g/XrttULUi4Rsj3647&#10;gG2nLostYFb/1hjRrnR0v4ObJ979axdOXCleX784ujO6BJXOspGea8Czy/aVqhM9tlsoHh3dU2zZ&#10;h2qEP/Pz+mLHJ1tLOX62HDL/5gXtegSlZX4l9b9X33333ffLE+TIURsd804HmSyUtfi6kHMtFlgs&#10;UTAZN0Cj/jud6uyKB8pFIdHCR9kOgeoecJc3g0zCs4VxahcSdnOtKYgznBIidmlzYWHmmMooitYN&#10;aoVbB09CsHcgdBpdk03DXBlGkxGfLPrSbh3eQjRKBb6YOUqw+TkNl4SMHMzbcAinIhPsbpOg8kHP&#10;P//8V0899dS3QUFBsWI3h8MRYXOkLCYmxveff/6Zunz58tuOHj3ag3w44uEKoQheilD1Cg5Gm169&#10;0WfiJDh5eBREqrI1B4mfDQUSed8YO1qItm2IkN+KzrdG58C+jyB0GjwE3UaNEqKJlRoN+zqs+Ozu&#10;uxBx7Jj4G8Lv2GbNmrWA8YDYxSmHpu3NqAYk7pJz6sWvP8dva/61a4R5e3sn5j70sbe8bQ+xh8Ph&#10;cJomgthrMcN87jB6Xtqz+8yZM5RixbW8BWzVoF+VMqPABXIhjfMYQfSVSDTsUalfjNPEsNnymfG7&#10;G/rcD9nrTLG3NGQwurq6pmdkZLiUF3Wukbqit9P9cJb7sxF488ymeONpHMz6VWwBIV4umHP/WMFQ&#10;rgomswX3fb+yKCUY/da3M/rDVVf1tI7bzsdi4X8XSzkn7ujZAuM6BeGR33cX1eekz/Tb07fBWctT&#10;Rl4PbL7EPd8sZ99ZQcQkQef25M+/o2U1xF2LKK6mpl3F+fCD6N5lIvKNBmjVGhjYM6V3VitVkLEF&#10;V1XH07XoDQaci7yCr/5agt2nTiAjJ0f4/FWBrkNKZevi4pLu7OycSQv23NxcHdV5rywbhFqpxLNT&#10;78DDE26Bj1v56fyvxp3DjysXY/aastG8zbxd8fV9Y6ocDd8YefKndbiaUjxPfnVnf3g7FF+/So0W&#10;Kp2TkMaZ0jkTNFZeH98VbX1L1wH/atMpHI9OEVvk9Jfip8cnVRrRv+rQBfy6rXhBL3XzhtN3m8VW&#10;/cGmz4FhwyJg/cJ8ht20IpRiLiPry0CelplTFius1hSYTDsQ4Pd32KVLl1pWNs9JJXJ4KdogWN1L&#10;eKa6uxxObUIirsmWh6v5RxFnPIl0UxTrKd5YVhEk7DbzC8HInsPQqUUHtApsye7NPONSZRhMBvy1&#10;fQV+WbuQ2ehmsbcYskk+vnsE2gRQuRhOQ+VKUjre+3NnqewkJfH09Ez6/fff7x0zZsxmsofFbg6H&#10;Uw5sfak+efJkyy+//PLlrVu3jkxJSfEwl5OV7Vpo7UK1ZF08PQWRt8eYsWjfr78gLjqzPplMJkST&#10;1mfW/m8+Vn4zp8rr7BsFnVv6TCTgyuRyKNVqQVwnIZ3SZTt7eAq1gkO7d4d/aCtonZ0gZfbDtVCa&#10;6E9mTBfSQBdCfoLly5dPufXWW1eKXRw7cFuhipDAu+voYdz33hsZ5AgWu4ugXVeKyY/I1Lc+TCNb&#10;7OVwOJwmDrvJW9MSYNPnwnzhKEyHt8IpPiKtMFKBGQE1nDDp12gHmAvksvZQKMdArujKejSsr/xo&#10;Lk5TwwyjYRXy9LPZWMsW+0pDi2k3N7dUqvFSnpNVLXVGF4dp8FK0EhytN4PI/P04kfOX2ALaBnji&#10;k3tGVtmQo2i6p39eh5jUgtTK9HuvjuuK9v5V2xxBUXnPLN1XShwjYXdG75ZCdPBTi/cK6ZsJioak&#10;dKz2anNyqs4bi7fiTHTp1H2bv/gGAzp2Eltloe8nMycbx8LCcOpyGM5eOoPjEZeQlJkDM/ueTGyx&#10;RGOBBH9hkUuLMLa40tHCli3Amvn6IcDTC83ZM4mnJouZjXkp3J2chf7QgABo2YKNavocCzuHg+dO&#10;4kTEBfx3Ngw5eQa7kQkloQWaTqfL6dy58ykSci9cuNDGy8sr8dChQ81ZP1QqlfC5qL6PXq/H3r17&#10;MXv2bOzevRtGo5HdMuzfMxzY51/65vsY3r38TZa06Px5+dd4ccF6YcyWpIWPG76aNVr4200N2vRB&#10;qZFpfBB0Dn57aASktuKFtaOHj/C87+JVfLlyr7BpwEWnxgeTu8O1xEYOmieeZvMEnetCbu3TVkiF&#10;XRE0Jh+Yu7KUA1Q96X6o73hGbNUPbPm5yP97LqS7VgjZH8TuUvj5+cVm587xLxB3m9544pSHjV0X&#10;mWwe24zePffu3L9/f1+DwVDJLigJHGQeaKsdCw9FKJRSHevhY4pTm9hgthmQYrqEWMNxxBvPCO2q&#10;QJG5vu4+uGvUHWgb0gZBXgFQyBVN8j5aE+g+efryWby/4BPEp5bNPEm29B0DOuL2fu2b9Aa0hgrZ&#10;2XsvXMW8jYdgMJUV8Nl1Yhs8ePDOn3766eHQ0NDifKQcDqdKiGtC1alTp0K///77p/7+++/bs7Ky&#10;nCrbNHctJEIq2JpX6+yM5p06QaXVIaRDB7Tr2w8u3t5Qaws2qNaXSN+s1FS8c8tEZKUUb6atbUre&#10;x0msJVGckLNnB1dX9qxk50MCdz9/uHgVZLrzDg5G885dhNq8OhdnqDRa4WdVFJnL/pOIWW6rYiN8&#10;++gjOLlzh9gqQKVSGcLCwpoHBwcX7DTmlIFbClUkacd+2+MfvYvl2zazeaSscykkJCQy9cFPQmTN&#10;2ok9HA6Hw7kWa1oibPl6WC4eh/HQFjjFXEirKHqyKtACiU3LzOZyg0zWhhloo5nR0Z0dUUAqvfmp&#10;dTk3E3KoZiE/71cYDX+x13qxvzQkOnl6eianpaW52aulSFDNu9aakQhUdYf0JkTPXM7fg1M5K8QW&#10;MKBtMF6a3F9sVQ7JLS8s2IhLCWkFHYyR7QIwsz+JEBVDhvh7q44gLLE4wo9SO1OKZ8LMDPnHFv2H&#10;PGOBA4OE3T9fnMYdUtcBCfFP/rhW+N4K2fDZ1xjcuXyh7GpSIj5ZsgjLtm+GwWgq9bu1hfCNsu+V&#10;nq+NhC0PqncdFBQkHzduHB5//HGwhRmUbCHdqlUrXL16lQaN3Gg0Vrjgi46Oxrlz5/DRRx9h3759&#10;dlM+0+/3atMOS958F77uZSqpFLH3+A5M//hLIf11Sfq0CsSrUwY2ucVRVHIGnv55vdiCINx+P6Of&#10;2GJzn4s7W9wXz3l03mjjQfcQL9jyStfifnbpPqTk5IstirCW4/uHxsPTqeJ07fQZKD1z4Yii+7rD&#10;Zysk9Sk9s82Qh/x/5kG+a3lObm6ug9hdCjamL8bFv9RarqB01Hz+44jYjDCbT2DUyA0rtm/fPiwz&#10;M9PZnj+hJEqJFi21QxGk6gmV1ImNJj6eOLWLhY3LDPNVROYfRLIpDAZrFlnN4tHyYTYzXB1dBWF3&#10;cJcBcHd2h4KnYa4R+cZ8vP3Lh9h/+oBdm4runR/MGAYfV0c+AzQgaBPhz1uOYvOJCLvfq0KhML3w&#10;wgtfffLJJx8we8f+4pTD4VQZZlMpEhMT3U6cONF19+7dAxcsWDCLtX1q6mMUolBlMji6uwvRvl1H&#10;jESHAQOgdnCAi5e3IHqS2HkzoE3W3z72KM7s2S32FODg4gLPoCDki1m03Hx9YWbr63y9Hs4eHkJa&#10;57zsHDi5u0HK7tl52dlwcHVhv+cqbKwmITuoXTvksd835uUJr53c3AW7gMRZNx8f4d9PkbX0Gejn&#10;6TxZrRZmF9Tupv7kq1fx3m2Thc9YkjZt2lzYtGnTcC7y2ofbCVVk9TfzbTPeeCmb0sWJXUWQY1g5&#10;+WGpasxdkOh4TUgOh8OpCtb0ZLay1cMcdhzG/RvhHBeWSmIvMzBqbCGQU5jEXqrPK5O3hVI5lhlf&#10;vdgRKZurvQt+iNPkoHSI+XnfwGhYx1r2U86RCEWbtWJiYgLKS7tJkbwtNYPRXD3ghou8Vw2HcTR7&#10;idgqEKNemzJQbFWNhduP49+D58UWOY60+Hpa7wqFNSLXYMaji/YIiwWCfnrOnf3g7lBwmqj/od+K&#10;UzSrFXL88dxUKGTXt9OVogRNZiuSs3KbXP2xO7/+G3oxIpr46MFH8NzU6WKrNJQe+fEv38C/+46X&#10;iUy9WZDzql27dgoSdCdMmAAftigkp3BJvLy8kJ6eLgi8pmrUErp8+TK++eYbfPfdd0VjsiSujk74&#10;79v/oRlb2JbHsdPbcNfn3wvCYklGdm6BWcO6wkHddGpb/r7zBJbvPye2CurlzuzbEmZK363WssW8&#10;/bWNMS8Xhtzihff2C3FYsOdCsUjLHm9MHYyeoaVr+drj83//w94L0WKL3bG9AuD01RpaZIk9Nxeb&#10;MR+G1b9AsXVpVnZ2tt0TEhoaGh4X/0ioQjmYtXhtVA5hE+wPQ/4vcHfbFZuQkOBbmbNRLlHBQ9EC&#10;HXSToZN5sOuIu2s4tQm5am3Is2TgQt4mpJouQ29Jo5EqHi8f2rTnpHNGjzZd8ejkB+Hl6ik4fflm&#10;vuvj1KUzeOH716Bna+JrIfu8ewtfvDCpPzQqBZ8NGgApWXp8vvI/hMWmsOuqLA4ODtmLFi26l6ca&#10;5XDqBrY2lGdkZDhQ+uZ169aNpY11cXFx/uYqpnEuDxIzFUoVHN3c0KZ3b2gcHBDcvgNadO0ipCHW&#10;svUnzdl1neKZ1r5fP3Afzu3bJ/YU8NAXX6L7qNHCcYpIps3Q9JqEanqmNr0mSNCl14JAy15TFHN9&#10;4+LhQ/ji3nuEz14IO7+2+++//9dffvnlQbGLUwJuI1SRyZMnr1i1atVkNrjKnLNmzZpdSXnw02ay&#10;kDZiD4fD4XCqgy03S3iYw07A+N9auMSHUzSle0133RFkAJQWe0dCrujL+rXsUSbTPqeRQ6kR8/Xf&#10;w2BYzlrli7ytW7e+EBkZGVJehJZSokOodpgg8sokN86JT9EVezPniy2gQ5AXPrxrRLUMubi0bDzx&#10;49qi3eT0u19M6wMf54prY+68EIef91wQW0CnAHe8PLaz2CIhlgTeXTCaCxyEGqUCi56dcl0Cb3pu&#10;Pl5auEmIFqT0ua/cOgCezhVHATYW1hy+iJ+3HhVbQKCXFy7+/qfYKoYWPGeuXMbE155DUqb9FOQl&#10;oQ2J9KDXJMCq1ep8o9GopKh1etizcauDk5NTZufOnZ3vvfdeTJw4Ee7u7nRNiUfL0r9/fxw6dMjM&#10;Jmkhgre69GaL66NHj7I1atlNQZR6+vtnXsDM0ePEnrJcTYjGgKcfFzYQlIRqR1MNafa5xJ7GC42h&#10;u+csR05+wfmnf/E3D45DsKcLW/CbhR3e5UHiLom8RFquAS/8ub/UBgPalEHRu5VB1/iDc1eVinLR&#10;PvohlAMniq2bjMkIw9Y/oVr7s90yPQRtDkpKvi9EqaLxxsVdDl1b+TCbdiMw4Jfz4eHhrSrbvCiF&#10;TKj130IzCD7KDoLQy+HUHiThWmGy5uFS/i4hHbPekl4lYZfuhS4OzggNaIlZ4+5G66BWUFF6Ri7s&#10;1gqZOZl4f+EnOHjuSClHdiG04ezxsb3Qr00Qd97Wc8ieef2PrUjIyBF7SsOuGVvLli0jdu7c2c/f&#10;37/u8qtyOBwBNqcqUlNTNSdOnOi+d+/egadOnerErr/BmZmZLtcr+BKFkb4qrVZIWxzUri1Cu/eA&#10;E1sDt+zWXXjWOhUIv7WFyWDAR3fcjqsXin0z9DlmffAhBkyZKvY0DuY/+wyObNwgtgpg59ty6NCh&#10;3t27dy92lnAEuI1QRbRaba5ery/jARWid295UKqa9AAkSrsBPxwOh8OpBtbkWMBsgvnSGZj2b4R7&#10;QnhCYmKiEH57fQKElBlXDpDJqWbvMCgU/dlNkNfsbUpYLZHIy5sLk3Eba9kXeUn4atWqVVhUVFSQ&#10;vawdBDleW2tHoZm6P3tNzvy6N6euGo7gaPZisQVBgPnmgbHVWjBQjc1XF21BeHyq2AMMax+M+/o2&#10;r/B9/rfzHP4LL64PNrlrCKb2KE6dSimaH1q4u0jcoRTNS56//boE3h83H8G6o2HCa19XR/zv0Xoi&#10;9tQxVIOU6qGWJGzRn0L925KQGPbdir/xxs//s5v+zdnZGWzhgyFDhmDUqFEwsMWgp6cnfH19hYVo&#10;4YOciRRZ27lz5/MRERGhjz32mNzR0RFs/FOUATQaDdLS0hAWFobIyEiKuBWK8zG7WM+O6Skijdot&#10;W7aUssUWibxVHpP//PMP7rnnHri4uCAuLq7ai99JkyZhw4YNQl5w9nezKMW6cECE3u+Thx7D07fd&#10;LvaUJTopEV0fvAd5xtIRxKG+7vhy1mix1Xi5GJuCV37fXBRlQuL2789MEVsVYzGZoM8smEs+23AC&#10;p2OK07/Tuf/p8UmVpmYmvll7ANtPXxZbDJkcTt9sgNS1HpRYoCwCx3ZB+vNb5Ubu+vj4JGTlPO1D&#10;m8i4uNvUYVeSzQSLldka+i/Y62PmyhyIEmabUqSuj7I9WmgGQi11YX11b1Nwmg4k4hqs2UKd3Qv6&#10;jULErrUcG7gkbB63aVQaScfm7TGu72j0ad8TDhq7ex8514HFasHFqDA8++3LyLUXxcse/u5OwqZO&#10;Vx33N9ZXSNx9mdlTFMFbGbfccsuqf//99w5mf1et4DWHw7luRD+iKj4+3jE8PLxtbGys/19//XX7&#10;0aNHu1P2tkLR93oCTAqhdRBFxVINWkqP3LJbNwycOg2eAQFCtC9l0qhpWmOK3J390ANC5G0hJDC/&#10;vvRPBLRuLfY0DihV8yczpiMzOVnsKaBTp06nTp482YXsFLGLw+Crh6pjd+DQDqykx+e0lHoHij0c&#10;DofDqS2oZi8MeTBfOQfT/k1wiz2fmJyc7Fk7kb0k9raCQjGiQOyV6CCRuos/xWmcWGGxXEFe7rsw&#10;m88IbXvodLrcgQMH7v7vv/8GlCfySiVytNdOQJC6NxSSune4JJkuYl/mD+xVgTni7eKAHx6bVG1D&#10;7nRUIt5cQgJ3AZRO+fu7B0Att39J0V97f/VRhJeovzu1e3NM7hYitgoE3icX70VOfoFIJpNKBIGX&#10;3rsm0N+c9e0KZOQW1PKcPqAj7hzYUXjd2Pnwn104HB4rtoA3756F1++eKbYKMJrNeOjLT/D3zu1i&#10;TzGBgYH44osvMHXqVEHArQqUskmlUglCqbOzszwlxX5QAaVzolTKbAFM1wiJvMKD9ZvHjRsnX7Vq&#10;lfiTVYddX0J93Xbt2ok9VWfr1q2gur4M048//vjw33//ffuGDRvGltwIRKkjv33qedw/boLYU5bD&#10;F85j+AtPwVxioUx8cvcItAusHZGRhPQrSRlo7u0q9tQPHv3fGsSnF0d/v3zrAPRvEyS2Kic7JUHY&#10;2PHgwl1CJH8hQzs2w7MTCmp0VwQ5RB+at1pIx16IavQMaO59RWzdRMwmmE78V6G46+jomGW1feCk&#10;UFI9dC7uNm3MbC6MwIP3H/j6l19+eSArK6vSugKUEcRX1REBqq5wk4fc0KwgnMYPCbtGay6yLUk4&#10;p1+HTHMMLLaqlUOQSWVo36wtBnUZgBE9hsLD2V1wWHPqBhJ2F29ehkWblgo22bXQhsnRXVti1rBu&#10;113+hFP7kC1DG2iTMktnhCEKUphLYLUVf69kO5w+fbpLSEjIFbGLw+HcBNj6jGpuWRMSEtyZ3eaw&#10;e/fuYefOnSPxN2DHjh1DMjIyXCnLVcFP1xy6fxYKvhTV22HAQLRnD6rv6+bnV7DxWqGo9D6bGBmJ&#10;j6bdjtysYr8M0apHDzzzw0+CeNzYSLhyBW+OHwtbiXsjBWQcOnSoV9euXU+IXRwGt9LKIW33IZvJ&#10;bMY/Wzfhxdmf5zE04qEihOjdKY9J1RMfoDhxsZfD4XA4dYE1PUmo2WuJCoPx4Ga4R59OSElJ8ags&#10;OqJyJMyYcmLTeEsolCMFsRcSFZvjybHPb5OND3LCXoI+5zX2TFFjdvdvCYvvmTNn/rZ48eK709PT&#10;7aoylFKxmaa/EM1Ljtq6JN+aiU1p77FPW/B5tSoFFjx1a7VFVIPJggfm/ovsvOKUuHcO6IDxbcsX&#10;sn7bG4Yt52LEFvDauK5o7198SiiC9Pll+5GSUyDIyqVS/PniNMhr6IQiMWzK538WiT5Pj++D4Z2K&#10;I4YbK+QYemhesUiqlMuRsXaL2CogW6/HhNdfFETJkrAFoZD27dSpU6FqdfU2HND5VhbUCzKPHz9e&#10;vnJl1cuCUUQwuz7AFsHo27dyQa+2oTTN4eHh6fv373dt3bo1vv/+ezz99NPCv6kQSte85uMvMaRL&#10;V7GnAKodWMhfO7fivk8/LBUNXdUUw1XhtUVbEJlMAq8bPrpruNh7c6F/6XvLduD4lXihrWJzyUI2&#10;p9DcUlX0mWnIytHjlX8OIENfMKdQBP+8RyZUKXqXol0oirgItp5ymr0OUvfy6yffEExGGA9shG75&#10;t0nJycl2J0dB3MVHTgoF1ULnDvemixVWayIbMlvg473iCpV4YPNPhcYjbRDzVXZAkKoXPBUtWfvG&#10;1vTnNG7ITjTb8pFmikKM4SjijadZu2qBgiRG+bj7oH/HPpgy5FZ4uXqwewNPF17XkKh7OT4Sb/zw&#10;LmIok5UdvJx1eG3KoHq3UaypQ+LuG4u3ldosV4haoUbXkI44EH6kaP1GkB953759/fv06XNA7OJw&#10;OPUIZscp4+LinJhN1yo+Pt53+fLltx04cKBvdna2Q2Gkb2W2XmWQmKtQqaBzcUFIhw5Q6xzgHRyM&#10;tmw9rXNyhkqrEfrIHWnKN+DSiRNY8MZr0Gdlie9QAKVnvv/jT9H3llsqFYgbIiTsfj7zHoQdPiz2&#10;FPg9li5dOmP69OnLxC4Og69GKyA6IR6/bd1wkML1xa5StGjR4pJq6BQu7nI4HM4NgNI1Sn1DoOgz&#10;Ctr73oD+lV98VE98Jlf0GEYiQ7xMJqs835hd2JLLlgmz+Sjy9J8hO2s69Dkvw5D/B6yWaLboLk5N&#10;y2kMyNltuxW0uo/Yc6hgIIoHSkERWwsXLpz1wAMP/BwUFBQldpeCUtxdzvsPx7KXwWgru2u7NpFL&#10;1KWcwHlGM9Ky88RW1VEpZOjRwl9sFbDq8EUYUb4tM7StnyDaEBQ5EOhWWrihxYSyRAQwOTGM5hpe&#10;joxMvaFURJ+bQ5k9do0SiqYsyYmffxdfFZCQlopejz1QRtwloUmj0eRRqilKxVxd6Ps7ePAg/Pz8&#10;5BQBXB3YghePPvroTRF3iXfffZfSNLlSJDDx5JNP4rfffiu1wKWxdOtbLyM6MVFok7BbUtwlpg0Z&#10;gZ9fel0Qgwu5mpIJ03WM40Io/fOF2BToDSacjU4Uxnd9gM7QS5P7Y8bAThjXvZWQBr064i6hdXaD&#10;l48P7h3aDU5aFZp5u+KTu0dWSdy9lJCGsJLiLkNzxzP1Q9zdsxru6368Wp646+rqmm62Pu2kUPRj&#10;Lb6cbpqQ7ZjObMUl6NDu/X0W83fGK1euNKvY4SeBo8wbvRxnoYvD7fBStuHiLqcWsQkRusmmMFzU&#10;b8GxnMW4ajhaJXGX7pnODs6YNHACXprxLB6cOAuBXv5c3L1BUKmMYO9APDHlkXLPeXKWHgu2HUOu&#10;WDOfc/OJSs4QNqrZE3e1Sg1+uH82NOy5pLhL0Nrz0qVLLcQmh8OpZ7Br1Eh1svv3779v6tSpy5cs&#10;WTLz8uXLoadPn+5AQu/XX3/9/AMPPPDLlClT/vH19Y2jdYFKpTLQtS2+RaXQZmRjfj7SExJwfOtW&#10;7F+1Equ++xaf3jUD706ehDfGjsWrI4fjjTGjhed5Tz9ZRtwl2vXth94TJgj38cYICdjt+w8QWwWQ&#10;rX3kyJFuYpMjwlek5ZCj12Pbwf04duxYd3sLNblcbo7pdUuoxInvoONwOJwbDc29Uq8AKHqNgPax&#10;j5D78s++6mdnyxS9RlKK0qsk9lbHwCqGHHa5MJtPIE//tSD25mY/xl7PEaI+SdLjNAYkkMlDodLc&#10;x4xh/3KtYUrPTCLv6NGjN3fo0OG0vTFFKfASjWdxIPNn5FkzxN7aRyZRwFleLMzSoiAiobjmZXW4&#10;vX/7UosAEp52R5DQYv9UBLk54LOpvTC2YxDenNgNTprSaSTpt9xK1AWjVK3JWTUXvI9fLogoLITS&#10;UTd2Hp6/tpSo/cjEyQjxKRa6LkRHoctDMxGVWHrDSWhoaPi5c+faU/ooo9GovO+++8Qj1aNbt24Y&#10;MGAAicViT9Xo168f5syZI7ZuPGPZ4nf27NlCveFCqK7v3LlzS41xg8mMno/OxIkL5QdL3Dl8FC78&#10;/ic+fvBRsQeYeU095JpAgm5hZDD9/6QYMVsf0KmVuGNABzwyqkeNN1JIZXIhwp6ifz+9eyRa+lZe&#10;154iXt79c0cpl6fE0QWq8aXTkd9wSNw9uAXe2/+4cvXqVbu7HciJk5d/l6tSSXXBuTjXJLEZYTYd&#10;wIB+X6yTSedn79u3rx/Nv+JRO0igkjqgo+4WDHR5Cj7KdlBItKy3XPODw6kWFjYmM83xQo3dEzl/&#10;4VLeLhistPGp4qUQ3Se1ai0mD5yI1+95EU/c+jB6tOnOa+3eBBRyBdoGtxaip0vaL4UU2v3rjoYJ&#10;pRE4N5dzMcl45fctdmvukqj768Nz4efqA41CU2aup1JTZ8+ebce+U+6P53AaAGxONrOHxdfXN4mt&#10;OY8+99xzc37++eeH/v7777vj4uJC2Vq8zcWLF9tSuSDKADd58uSVzZs3v6RUKo3s9yq+EZeA5nmK&#10;WDWbTDDm5yE3MxNZqamCEEzHrsXN1xd3vvEmZPLrTGhYjzEZDLh46KDYKoDOqVqt5jXMr4HfUMoh&#10;LOoKflm/KoxC78WuUnTu3PmEcthtbGTxU8jhcDg3E4laWyD2dhsM3ZOfIvOZuYGC2Nt3jOT6xF6r&#10;IPZSGl9D/gJkZ94Bfe67sJjPsf6yizlOQ0MOpWIEVJp7mZHoIvaVJSUlxXPbtm3D/P39O4Y0a8aG&#10;kh2nC/svzRyFg1m/IteSIrRrGwkz2VzlpfWGdUcviq+qh5+bE9oFeIqtAlYeOg+Nc/mb1jwdNbir&#10;T0u08LRbihKtfEqXG7RXh6qqnI4uiLQk6GxXN6qwofHHrpNIySqIQCUoinT2E8+ILWDLkUPo8/iD&#10;yMotfU6HDx8OtqAM9fPzuyqVSoWTtHPnTuFYTfj111/x1ltvia2GQ9eupVMvE4899hheeOEFsVVA&#10;dp4Bk9/5ENv3lZ/NKcDTC8/dfieenTpdaFOkjD3nXXXQXTN+T0UVj+/GBI1btbJqDoYNx8KRVTKS&#10;mc2rDm8vFBs3CZsVpnOH4Lfl1whKsyv2loKi5fV5t7qq1Hezj9w0MgtwSmKD1ZoEvf4z6LTvJK5f&#10;v35ceXX6C5AINfr9lB0xyPkZNNcMEss5cGGXUztQJplcSyrC83bgeM4yQdjVW9JopIo/YR+yZdVK&#10;NQZ06ocPH3obD06cib4degtib0HNUM7NwM3JFZMGjIej1r7Anmc023acuYKY1Mw6WGlwqsqxy/F4&#10;Z+l2IUPLtSjlSvz60PcIcPMTrjEXXdly7DabTRIdHR2YlZXFo4U4nAYK+RfZ+puidvUk/FJNbYr2&#10;/e2332b9+++/0/bv39/l6NGjXX744YdH2Lp0PmUcrG6Ub0WQeNxl2DCc27cXVy9cgEGvh9Vy/Zmn&#10;6hubFy7A+f37xVYBdB7Hjx+/VmxyRLj1Vg7P3HWv7ftliy2MMjkLKQ2e9OEPNIqeI+iqFns5HA6H&#10;U6+wWWFNjIElIQqmA5vgHXnialxcnJ+9eb3qUL1eLRSKIYIwSKl++V6pho3Nlg+zaR/0ue+w12XT&#10;3hBkiLu7u0vGjR+PfXv34tKlS7Q4F4+WRCKIsB11k+GqCGat2h0bicbz2J/1o9gqiL5b/OwUwVFX&#10;Xc5EJ+HtpduEaNtCnp3QBz18tWKrelxOzsbbK4trozw0sgcm9KDro/o89sMaxKUVpDsjR+OyF6YJ&#10;qaUbI8mZuXj0h7Uwiwsy+i7PLlhcFL07558/8eYvP5SqDUvcdddd+P3334W0fsTkyZOxfv16E1s8&#10;KqKi7GYUb3LQNUrnZfXq1WJPAVTHbuPH76BNi57itVP2+qFoasdxw4T3oNq0f704TTxSfSia/aG5&#10;q4qcsV2b++LdO4aKraYHRe8+yM5HyTEtp4ixt34VWzcB9lksURfhPP+FGEaA2FsKWv9ZbVM0as1j&#10;bNzw6LamBtkKJtN2+Pn8EnH58uXmFIElHrIL1dl1YfZAC/UgeCvbQi7hqW45tUXB3Gmw5iIq/wAS&#10;TeeRbo5mc6pZ6K8MpUKJIO9APDvtCWZrBMNJ5wiZtHHaWA2RnLxcLN+5Ej+vXSjU5r0Wslia+7jh&#10;rWlD4KJV1WgNwKk5lGXoo3922Y2ipsjdubO+RCuf4uzLS/b9g/lbf2FXbWk7vlOnTidPnDjRmwQi&#10;sYvD4TRS2HpSmZmZqaMNpGyd4cfWphN37949OD093TUjI8OFMnFVZleWB90DpDIZnD294NeyJYLb&#10;tUWfiZPg7ucPpUbTYO8RFrMZa+bNxdr/zReimkvSq1evgwcOHBjM58/ScGtAJG33oaI77vr/duGZ&#10;rz5NZbiLXUWwi8Mm7zpYornvdUjdvMVeDofD4dRnrOnJgCEPlsRomPZvhE/Uyaj4+Hg/MqbEH6kB&#10;UigUfaFSz4Jc0ZO1+S21oWKz5cFoWIb8PLYAt5Wto0SQcezl5YVRo0fjv//+Q+SVK2Ssi0dLIoGL&#10;PACttaMEp660gtq21cVk02ND6ttCxAZBI+77hycgwN1+VG1FkLD76Yo9OBQeI/ZAqJv55fR+kNmq&#10;v/tTbzTjsUV7igTjziE+eO/OYdW+Kkj0mfbFn0WOE1cHjZD6tTFC/9Y7vvxLOGckKMrZ4szV0QlR&#10;y1YIx+//7AP8uXNHqXFG4/CDDz7A66+/XmrBRk7A5557Dq+99hp8fHzE3voN1cqlx7x589CmTRux&#10;t3ah89K/f3+wRaDYU4CzVo0dX89GmxD6u7Rxp+xInbdqOV6Y961w7J+X7mDfT802bAgC77zVRd9j&#10;j5Z+eOv2IcLrpgZFUb+xeJtQt64ImRxOs9fevNq7NjajRoVVKO4KO+6lD6pU6rvYeKi8vjCnsUBl&#10;O/JhtVxCnv4L9vq03c3fJaGNXQ4yL/ipOiJE3Q9qqTPNMOJRDuf6IJGIauomGE8jIm8XcizJzCY0&#10;sdtLRbWfC5CzudbD2R13jrgdw7oPgYuDc9EmMU79gWzDi9Fh+GLJbPYcLvaWRsHsEaqdP2NQJ6gV&#10;jTc1Z33jfEwy3lqyza646+7ghm/v/QzBHtdkWzqxGZ+tmV1qUxvRrFmzK6tXrx7fsWPH82IXh8Np&#10;IrB7tjBxJyQkuOXn52t37do1KDw8vFVubq5u+/btw7Kzsx0pmyxpUrQG0el0uUql0iCTyazs50KF&#10;NykHWrfKlUp4BwcjuH0HtB8wAKHdusHB1Q0KVcPZFLRj6RIs+fCDMlHJVC514cKFM+++++4lYhdH&#10;hK82RAoF3oir0Xhr7hxs3r/XrqHs4uKSYbrvHRdFj2FiD4fD4XAaErbcLNj0ObAmRMG4dx38rp6O&#10;jI2N9ScjqioOkrIwI0rRE5SyUS7vwZ2/DRJy4mYiTz8bJuNGwaFrDzKIg4KCMGrUKOzavRsR4eF2&#10;d9fTmHCUeaOtbix8lO1rTeQlYXdH+pfIthTXYX1sTE+M6VqhnV8uCek5ePzHNUWiLHH3oI4Y07p0&#10;+uaqQO/x4l8HkJydJ7QdNSr89vRtkEmrd0lFp2Ti6Z/WFe1z79bcF+800mjHJ35ci4SMXCF6l8Rd&#10;4tzCJfD38MTwZ2fhwMVooa8QtqgTonZnzJgh9tQuiYmJWLNmDR588EGxp3KOHTuGPn36CJ8tPT0d&#10;anVxLeaKSEtLg7e3sFGSQo7kbHErvEddYGHnt3Pnzjh79qzYUwAJtlu/nINebTuKPQVISpRfKYji&#10;teKJsb2FOrM1gWpcz/j676Ix3adVAF6bMkhsNS3mbzyMjcdLO6zVkx+C+vYnxdYNho0NS+R5BCz9&#10;8Nz58+fbib2loBRon3766avvfdDna35/b0qYYTafw71375/H5t17Kk7FTBTU2Q1S9UKwuhd0Mg/W&#10;w8UzTu1AKZdNtjwhHfOZ3JXINMcxi9Bo1191LSTierl4ok+HXrh39Ax4unoKTsCG4uRtipjMJuw7&#10;cxAf/vYZ9Pn2y0Q4qJV45baBaB/oKZRI4NQtlFnomV/Ww2guuwk2xDMIn97xrpCW+Vp2nv8P7yz/&#10;hK2TSv+ek5NT5vr168cOGDCgdO5RDofTZGH3dAo+oZuznK2rFew+LWH2p5A2KCAgIGXJkiVTZs2a&#10;taA6QSoSdn9QsvW5Z2AgPAMC0H30GLTr1w86Z5eC2r02m/Az9YkNP/+EFbO/LiPuMnvG+uqrr376&#10;8ccfvyF2cUrALYFr2H30MHYdO5Jvz1imwZTXa6yLoutgsYfD4XA4DQ2JzglSTz/IO/aF5v43kfb0&#10;9yGql+YpFINukYSGhoYrFAoTs6VKb7OtEBvMpkPIzX4W+pyXYTGfZn1la/Jw6jMUwecCjeYZKJRj&#10;Wdv+bnhmG+Dq1as4ePAgJk2ahLbt2pUjStkEEfZ0zkokGs8JjrnagITiEHUfsVUA1bI029lJXhW8&#10;XHTo3ar0TvNle88iLa9qaf5KQkJuz2bFwjDVLrUvfldMfFp2kRBGtAv0El81LjafiEB8eg47RzZI&#10;RUFxTK8+8PfwQs+H7ywj7qrV6vzNmzfXmbhLdOzYEU888QS++uorsacAo9GI3Nxc5OXlITY2FnFx&#10;cYiPjxf6Jk6cSNeFmaBjBF0nleHgIKxVhYFGTubqirsXL14Uau+eOXNG7Ckfeu/jx4+jdevWYk8B&#10;dN2MeeV5nIu8IvYUQIJuIe1DmgnPv+88ITzXhGsjPXINTfP+cCkhDZvYuC8JRe0qR9whtm4wFgvM&#10;F4+h48a5+y5cuNBW7C2FYA9Ipyrf+6DX11SegdMUsLJ5ORb5eb/C1fn1q/Pnz3+sMnFXJlEgUNUd&#10;PRzvQVvtGCGCl4u7nNqA7EejTY80UxRO5vyDfZnzkWqKFKJ47fmrSkIlLrxcPTGo8wB8+PA7eGbq&#10;4/B28xL6ubhbv1HIFejVtjvuHTODvba/JslhdvacNfuFqFLKAsOpO6i0xAsLN9oVd0N9WuDLGR/a&#10;FXcJLydP4Zq7lvz8fI3BYODF/DkcThHs3kx+SCN76N3c3DJdXV0zAgMDY+jB+vIHDRq065VXXvmM&#10;MgBU1WdJ6Y2pPm8MWzsf37YNv7zyMl4bOQJvjR+Hbx55CIc2rEdcRDhS42KRl5MDU36+sJan36vK&#10;mr42SYuPw7ynn7Ir7tK/9cknn/yePeaIXZxr4JadCEXwhkVdwSMfvIOTYRfE3tJIfYOhffh9yFt1&#10;EXs4HA6H02hgRow18SqsWalCZG/I1VMXY2NjA8xms5w2+LCFmLoyZ0oBciiVo6HWPg+p1I21uZOv&#10;IUEpmvP138Bg+Je17AudFA3Rvn17TJw0Cbt378b+ffuEKEF7KCRadHecIaRrrg2HL0VvbE3/CIW1&#10;nMhp8P3D4+HvVv00zQQ5iO7/fiUMpuJ/q6+rA96b1A1aZfXSviVm5eGFPws2otOF8uFdI9AhqHoC&#10;7eLdp/DX3mLR7vUpg9C7ld2sqQ0WStM29fNlbKEiLYreJQdexO+/o++TDyM6OVP8yQLc3d1Txo4d&#10;u8HBweGe+fPni721T2hoKCIjI81swSj/8MMPsWvXLnJAUR8Ju7k0F9IcSM/087TQonpB1Eevu3bt&#10;KtFoNNDpdGjVqhVatGghiKqOjo5CenO2UKWIBbDfp5S3JFoLgy4oKEhOda2rw+jRo7F9+3azi4uL&#10;PDk5WeytGHYOsWnTJvZxS8/jvm7O2P3tT0LkdCGFUby7Th7H+FefZ69sWP7ydPo3C/3VISkzFw/P&#10;K67B2ybAA5/eM6pJLcJSsvRCbe1SzlGFEk5frITU01/suIFQWuZLZ9Fz16/bd+7cOYTGsXikCIrc&#10;tWGQUqt7h33vNZtfOQ0Jcmalw2hciXZt/zty6tSpzpVFSFDqZSe5LzroboGrPEiss9uUrmxO3WGD&#10;xWZCmjkSicbziMo/CJOQXaZyZyvdj3UanaRbaGeM6jUCPdt2h4OGZx9oaJCtmJCaiA9++wSn2f2K&#10;2S7ikWJotmnP7Ox7hnRBKz93u0Ii5/qgMhsvLNiETH3Z7E4tvELw2Z3vw8e5/LVOWMIlPPXby8g1&#10;5Io9BfA0oxwOpybQOjYzM9OVrc19161bN/bIkSM9wsLCWl+8eLF11f2VpaEavgqlEiq2hnf19mFt&#10;KXybN0enwUOhcXCAu58fHFxdIVcooNJqhfsR/U5N1sXlkRYfjy9m3oPkq1fL3O/IrnnsscfmMW5S&#10;yqeGAbcARFJ3HbTN+2sp3vvhe3Oh46oktMiXTXtGqRp7t9jD4XA4nEaLjcTeGAr9gjUlHrb8PDwu&#10;ifr8p59+ejgjI8NF/KkKoVSOStVtUKlnQCql2oL8ltswsMJiuSzU26PIbGrbg6IC23fogPHjxwvR&#10;hGtWr4bJZD8yTyZRorPDVPgruwiRPtcDCbsk8JLQW8iQDiF4bmI/sVV9Vh48jwXbj4utAoa2DUD3&#10;IHcYzBb0bm7fcSGVsuujRMoxMsa/2nQKp2PToFLIcUf/Dpjc225gXLm8umiLEI1QyA+PToKPqxDt&#10;2Wi495vlyMk3CREXhamZV77/Pp79/itExKcJ7UJCQkJIyBRq6165cgUUxevs7CwevT5ovFJU7o4d&#10;O7B8+XIcOnRIGMt1AW2SYdeMRaVS5TOb2qTVavVxcXF+tAj19/eXPPXUUzAYDFSTrOjhyhaSJATT&#10;hopr6cCuPfZZBTFar7efvvBaHnnkEfz6669mcqrRAljsFujWMgR7vvu1aKFa8CwRBHjXiSPZ2Lbi&#10;wxnDaxRRTpGrzy/YKLYgOGG/mDlabNU9nyzfg4iEVHxy90h4Od94Jz9F8z/zywbBSVqERAqHV+YJ&#10;mTRuOGyesibFoNvqL3fs3r17sD1xl8aIRDpIXiDuVumWz2nI2IwwmQ+hf99Vm/fu3dufaqCJR8pB&#10;ArXUCa21IxGg6g6FpGqp6TmcqmC1mYUsMImmC7iStxd5Vtr0VbmwS6iVKnRr1RUDOvfFwE794ero&#10;UnRf4zQ8KBNOeEwEXp73JlIyi+3+kpCoO6RDM9w7tAtcdXwuqk3Ibnn9j63CRr1rCXT3x+y7P6lQ&#10;3CWiU2Pw2ILnkanPEnsKIMHizTff/PD9999/j722v0uYw+FwKoGtpWmztSYqKspzy5YtI9naZhBt&#10;Xo2Pj/e1WCzXXf+I0jeT34uEXY2jo5DWOaBVK/iHthLuUYFt2sC1oOySIA6TCCxlP6PSFCQooJ+n&#10;96CI4KJU0IUCLrt/WUwmbPn9N7tRuwTNlTNmzFgyb968Z5ydne3fCDkC3NoT2frDAtt9H759lVE6&#10;V6GIvEMfaO59BTL/mtXf4nA4HE4DhhkkZICYT++HYeMfwLlDpqrWvpBKPaFS3w+Fcqgo9HLqPxaY&#10;zWeRp/8UFvM51rbvWFMwA7Z///4YPGQIzp87h9WrVwsRj/Ygkbe5egBaa0eJUT4155x+HcL0W8UW&#10;oJTLsOCpW4V6XDWBhFlyYJwrIaySw8hRXTDEv7+rfxkHocbJFXKlCvnZmTAbDayH6hjbBNE3zSxH&#10;aq4BXZr5FPxwFaHfn/7138g3FkQT099c9MxtQj3fxkJ4XCpeWbRZXNdI2PmSYGzvvjh/5Twi4kuv&#10;WWhs/fPPP/Dx8RHSIj/zzDMYM2YMHnjgAfEnqg6dW1qEUbplEnEPHDiApUuX4vDhw3k13e1bl5Ag&#10;TA8vLy851fi9/fbbMXDgQCEKmETfbt26UU1dM/sZOQnDVSEhIUGonz1o0CCwBTDCwsLEIwXcNWwQ&#10;fnr5PbFVMP7oO3KbNApGkxGTerbBrGFdCw5Wg5jULDz549qiWaRTsDfenzH8hizC/t53Fn/sOim8&#10;buPvgc/uHSW8vpF8umIP9l+8KrYKUA6cBO2jH4itG4s1NQFt/njrIBv7veyNe9qIIJX2k2kdPmBj&#10;wFXs5TROaF5MQn7eXDg6/JealpbmVvFcKIFSooGXsjXaasdBK3NnPfVq6uQ0YCgdM0XpJhrPIjL/&#10;ANJNUbTlUDxaMZQFpEPz9hjSZSAGdekPFwcXKBU1swk59Quy3dYf2ITvl/+AbH222FsaqsE7sF0Q&#10;HhzRg9nM/HuvDUjc/fDvXYhMyhB7ivFy8sC8+76uVNwlYtLi8Oqf7yIyuXTpFeKhhx76kfEoCRhi&#10;F4fD4VwXzI5VpKena48dO9Zt+/btI86dO9duz549AzIyMlxrQ/AtSZF/iD2TCEyodTrIFArB9+Dh&#10;7w+NgyMMeXpB/HX28EBqfBwcXV3Zvc0mpI1Ojo6GPjtL+PlroTXZM888M+ftt9/+2MXFpfQueE4Z&#10;+IqEkbLzgO31777Gz//+w+ynsru4dTpdLh54V6fofeOdIhwOh8OpZ5iMMO5eDe8df1yOjIxsVrEz&#10;sBApZPI2UKnuglzRA1Jp9YQvzs3ACqslBrm5VFeZSjfYX3srlUpMmDAB3bp3x8kTJ7Bhwwbk5OSI&#10;R0tDIi/V6aN0jtcj8uqt6dia/rEQ5VHIxJ6t8eCI7mKr+ugNJtz3/b9F4ipBDgcZ+993d/UvEnsL&#10;0Tq7MeO9dp1IGbn5mPXdv0UGvlopx5LnpgqOq8bClM+XsX8fiqJ31Wz8hHh740xkpPgTBZCQu2zZ&#10;slLRuhRtazabhZTHlfH4448LwvCbb76JxMRELFmyBP/73/8iKGqWvY+mavNW/UIYj2yhFxoaGpac&#10;nOzJFq9urC2rqsBbEko73bNnT6SkpIg9BYui7556AvePn1rQwaBUze1n3YmoxHh4OOnw42OTxCNV&#10;h8b1fWxcU7pFYlz3VnhkVA/hdV1Cf+2OL/8qSr8+onMLPDWut/D6RrHq0AUs2Has1OwpC24Nxw+X&#10;kYov9tw4bNkZyPniCVgvn2WXgH1x9/bbb/97/cb7p0ulBbvROY0Tmy2XmXPb4OH+U1RMTEygPR9A&#10;Sej+TWmYm2sGwlvRRmhzOLWFVUjHHCWkY76Svw9mIR1z5chlcgT7BGHGyGno1KIDPF08hPqtnMYD&#10;2cTZ+hzMXfEDNh3aCpPZfrYgjVKBsd1CcceADlArqldihVMaKisxe81+nI1OLLP6c9I44teH51ZJ&#10;3CUMZqOQovlcbNkygN27dz/C6M/sW6PYxeFwOLWGuNZRZWZmao4fP9755MmTncUo34F5eXlaEnzr&#10;q0/AwcEhe9myZXdOmDBhndjFqYTG4zG7Dg6cPom/t29Jt7ewI2eSqetQnYzX3eVwOBwOoVBCOew2&#10;pL7wU3PlmLskrq6u6eKRCrAKkaD63HeQl/sRTKY9zOCyvwubU1+QQioLgEbzLGSy1oI9IB4oBUVE&#10;rl27Fnt270bHTp0weswYIbWsPSw2I6INh3Ey5x8YbWXTfVUVjdQFgarSAtGm4xFIz62aQ9AeWpUC&#10;D4/sUWrnHxn8ZqsVEWn0vsVHKEpXKqt951Fqtl5wZBXi6+LYqMRdiqakfx+Ju4X/rrbBIWXE3WnT&#10;puHff/8tk4qZ6ttWRdwl1q9fjy+//DJr6NChu4KDg00vvvgiIiIiWur1em19XchVhjAezWb5+fPn&#10;26WkpHjSopTSTD/33HMUiSxEuVQVSn29ceNGqgMs9rD3Z4/n5/8PRy9S1H4xE/oOYP+XII2Nz5qg&#10;Uyvh5VKQ8VUuk2Jct1DhdV1zOSENxhK1tTsG3VjB8r/z0ULq91ITp0IF3Yvf3Xhxl1131vRk5H7/&#10;CmxXzlntXQMUMT59+vRl6zfMmC6VVj8VN6chQJkmcmE2HUZO9sMw5L9riY6ODq5I3KXa+c7yAIRq&#10;hqG7413wVXbk4i6n1qAI3TxrhiDqnsxZjoi8nVUSd0nY9XHzxkt3PouPHnoHw3sMhZ+HLxd3GyFs&#10;/QEnnSMenDgL3Vp1oXuVeKQ0eUYTdp65giMRcWVESU71WLD9mF1xV81smOqIu4RKrkSQe4DYKk1W&#10;VpbzpUuXgsUmh8Ph1Crkv2KPfBcXl/ShQ4fufPbZZ79Zs2bNlLCwsNC9e/f2XbRo0d1jxozZ2LJl&#10;y4hmzZpdpuBGhUJhojWR+BY3HPrMXbt2PX7y5MkOXNytHo3Ha3YdfLd0Ecqrqejm5paq6DcWUle+&#10;0OdwOByOiETK7gue0NzxDExPfe2q6DaY0vXa31JdCjNMpt3Q57yCvNxPYDGfAdV+K5AWOPUPKeSK&#10;blCqpzBj06tcUYxE3r379uHY0aNC6tix48bB09NTPFoairqNNRwXRF5y6lFN3epCKSFba0aUcjIb&#10;zRZ8voI2DtR8LA3v1Bz92gSJrWKi0/Vw9PCGjo15itzVunoU11CpRa5Ng9bK31181ThYuud00bdN&#10;DrvWgUE4fOG82FPA8OHDhWjbksJjdSDBc9WqVYiOjkZ2drYT1Ritajr5hgiN9zlz5qB37942St9M&#10;kcvXpl4uj+7du4MtbEs5S+k6uvejN4Xau/QdEV1ahgqva3plKWRSfHzXCCFq973pwxDoUTs1lCvj&#10;2OX4Up852OvG/F3iTHQSvlq1t/R8JJPB8T12vt1ucGQs1dRPicctB3/73XrukLW8Db3k4Fi9dupd&#10;UhlV62mQeyA4FWKC2XwMU2/75Reb9Zlcsr8qTlVHdXadhbIKvRxnCvV2aXMVT8nMqQ3I9jPbDIgx&#10;HMOpnBU4q18r1N2lNM0VQfcrL2aLTRt2G+a/+A1G9RoOfy9/dp/hEZuNHYrOfn76U+jVtrtQRsUe&#10;6Tl5WLTzBLOn02Gx1nw90JT5eetR7L1wtYzNJ5fK8eWMD6sl7hIWqwUapdruvSMtLc01Jyen8dSh&#10;4XA49R5mRxh8fX2T2Nr5yF133bV0w4YNE8LDw1sfOnSoS2xsbNCBAwf67tq1a/D8+fMfve2221YM&#10;GjRod6dOnU7pdLocEoDlcrmZ1k3i29Uq9N7PPffc1//888/kFi1alM1rz6kQvkJhqFSqfIPBUObG&#10;SoNWOWKaRD31CUgcbpxThMPhcDgNC1tWGkyn9sGwZgGssZds9qKD7CGRuECpGsMe0yGT0QZevu+q&#10;PmKz5cFs2gN97kfsddlaTAQJQE5OTph+550IDQ0VUsAuXbIEqaml66oWQlFBAapuCNUOg6PMW2hX&#10;l0t5u3E691+xVQDVCJ3cu22NDTxK1fzA3JXCcyH0nrey96xr5m88jI3Hw8UW8OzEvhjaoZnYatj8&#10;uu0Y1h65KDjcKDWzVq1Gtr50xDLZnWwBJTlx4oTYU3VI2F23bh1efvllitSt8hzUGCEHeKtWrbBp&#10;0yYEBRVvWKBUzlS/91ooAphE4pJMH9AZv771DbuOJNh96gTGv/o867Vh+cvTC36gAfDYD2sQl1aQ&#10;KYLmp9+evhXO2pptHKgO9Def/GltaeeyRArtI+9DOXCi2HHjoMjd+8LXfDNv3rzH7W12oOuuW7du&#10;x8IvfdC9oE4+vw83LkxCmQWjcRPcXLfGJSQk+FY2PxaWUwhS9YSLIoiNiFotWcZp4pCwm2q6gljD&#10;MSQYz7IRmlfpPZvmcHcnNyEN80OT7oO/px+kbF6lfk7TwWwx4/D5o/hh1a8Ij4kQe0tDI4I2kj02&#10;pida+3s0qkw4dc3Kg+fx244TRSU1CqFr7ZWJz2J8l5qV7Fv035/4cftCYWNHSdi6MXPfvn39OnTo&#10;UDp1DIfD4dxkmF1CNw+atGRJSUlqpVIpp8BIekRERISePn26A1tXGw4dOtTrypUrIWq1Oj85OdmL&#10;PTxobcXWXEqz2Swn+6bk5lpq03F6Xfjs6uqaNmTIkJ0fffTRW23atCmbz55TJbhFWEDpO61IUFBQ&#10;VPpDnwbLmrcXezgcDofDKR/L1QiYDm6GYdMS2PRVTcEsBdX6U6pug1I5VkgLzG/P9REzjMbNyMv9&#10;rFyRl6C0unfOmIHmzZsjISEBCxcsoB3a4tHSkKjrrWyHdtpxcJJTXebqfe+U8nlX5jfIMseJPYKh&#10;jBdv6YcBbWue8WvrqUuYt+GwkEqY6njNf3Qi3Bw04tG644O/dwqp5Qr5atYYtPR1E1sNm9u/+BMm&#10;s0UwOLUqNYxmkxAlWggtcKj+J1vgyNkiSuytHEpLHBUVhXvuuQf79u2r1EnclCCht1mzZmCLRbzy&#10;yitCvV16XBsdTeJ469atwRanYk/BdTT3yYdx34QZ+GvHNjzwxUest+EIvFRLe8bsv4tEVkeNCoue&#10;nVLndxZKE//Y/9YIqSILobGtnvGCRDXuHrHnxmHLyUDen9/BtmcV+5rti7sSaaDEwWEev/c2Omyw&#10;WdNgMCxHq9A9J8+dO9eeHE3iQbvQhg5Kx9zJYQqcZb6QSWjI8DHBqR0og0u2JRHRhkOIN55BnoWy&#10;uFQcsUtzlEalkbQPaYM7R05Dx+btoVVrxaOcpgjV4N15fA9ms3tbZm6W2FsasmE6BnkJ9XjbBnhB&#10;JuXzWGXsu3gVX67cK6x9SkLR0rMG3YX7B98t9lQPEosX7l6MBbsW011J7C2AouH279/fj6LjxC4O&#10;h8NpMIh+B7Ktzey1Ojk5WcaQZmVlCfXKkpKSfHNzc7Uk/pIorNfr1R4eHmkkAufn56s7dux4Oigo&#10;6LKjo2O2n59fMv0Op+Y0mTt92u5Dpe6mJrMZX/72C75atMBuqi4KDZdPfkSuGj8TEiXPmsHhcDic&#10;qmO+eAyGVT/Dcnq/3XuMfaSQyUKgUs+EXNEbBZFEnPoE1U025P/BHmyRXkENZWa4YuzYsejStasg&#10;7v76yy+C2MsMX/EnSiKBmzwY3RxnwEHmIbSrQ741E5vTPxQch4WQM+L9O4ehY3DNU6EmZ+Zi9/ko&#10;oW5nK7+6T5VMZ+bl3zYhLK4g4pnOws9PTIaHU8N3ZFLKPIqKJrHNQaOBmtmVKZnFmwSaNWt2JTY2&#10;1p/mCmZ/yvPy8sQjFcMWTHjkkUfw559/misTLpoy5CCnBSgJ6JGRkbKAgLK10KiG76BBg8AWm2IP&#10;BIfouk+/xordO/HrhrVQyqVY+vzt4tH6DdWzfuD7lUWuxDb+Hvjs3ppFnlQVEndfXbQZCek5Yk8B&#10;qnH3QnPnc6S4iz03BtpklbfgY9gObylX3G3Xrt3Z6JgPO8hkzcVeTmPAZjPAbD6Int2X7zx48GBv&#10;NqdWuEOJhF2NzBWtNSPhr+oCuaTuI905TQkbs9WyEZm/X4jYzTTHsp7Ky9vRJqUWfs3Rv2MfTB16&#10;K1wcnAXhjsMxmozYeWIPvlgyB/p8vdhbGloLdArxxv3DuyHY0241Oo4IlYh5ceFGmCylr0u6N4zv&#10;OgqvTmQ2zHXw98GV+G7zD2Uig7VarX7Dhg1jBw8evFvs4nA4HA6nRtzYlfZNxG1QL0nhgxysYVFX&#10;8PvGtYnlOd4pVZdy0EQu7nI4HA6n2shbd4PupblQ3/+mtOo13K2wWC4LaYD1uW/DZNwMqzVRPMap&#10;D0gkjlCppkGpHMdaxfVvr4XSMu/du1eog0q1eB9++GEhZax9x5wNaeZI7M/6EdkW2rhoTwQuH6oR&#10;2NPxXvaq+L3JgfD20u04HB4r9lQfT2cdpvRpd0PE3UJy8qkedTFKReNIi/neXztBPh36/ru0bFVK&#10;3HVwcMDx48ebdezYUUkiZEW1dykKlWo8M9sVf//9NwIDA7F48WJwcbdi6LzSM9XbnDp1KuLj44X+&#10;kvTs2RMLFiwQWwWQID/htRex6+Rxoe2iazibDRIyckrNJM29hY3UdQb9rTlr9pURdxU9hkEz42aI&#10;uznI++NLSI5uM5Qn7rLv/FB0zLsdZLLGkQaeQ9gEuykv9z0oZG9lUA2xisVdCVRSBwSoemCA0+MI&#10;Uvfm4i6nVqF0zFcNR3E4+3eE521DpiWGmQOVR+26OLhgWLfBeO2eFzFz7F1wdXQpx4bkNEUUcgV6&#10;t+0h1GBWKuyvR2gtcDIyEd+tO4j49Owy4iKnANoQ99ofW+yKu31b9cLMgTPEnppB510mtb+eIfud&#10;otjEJofD4XA4NabJCLwlycjOxgdLf9uUlJRk1+uu0Wjyzva/s5fUteaRLxwOh8Np4kgkUA6dAsev&#10;10I5YAIoekw8UglGmE2HoM99C/n6r9nrfRVGi3JuLBKpO9Tap6DWULpR+04V2khG6V7XrlmDjIwM&#10;OLu4YNodd6BXb4rMtm965VpSsDdzLlJMl0nqF3urhq+yI9rrxrNXpUXej5bvxtojYWJPPYd93pIC&#10;r1TKrh9Zwxd4z8ckIzIxXRgT3q4uOHShuMwWOWvPnDkjpPVew8bKv//+K0tOtp+dyGg0Yvbs2Th9&#10;+rS5e/fuJ6ZNm4b09HTxKKeqHDx4ECEhIfjhhx/EnmKmT58ufBcloTTaF69GF3x/Ljqxt/5zNrp0&#10;mu/QOtyoQedm0c4TOHklQewpQOobDN2zX9OkKfbcGGz5euQtnQ3ZoU15BoOhzE5dEk+6det29Nz5&#10;+3vLZC2op+AApwFjY+MwE0bDcug0M+NMpvU2qhFWuLnDHnKJCl7K1ujqcAe6OEyFVuYuOPQ5nOuF&#10;0rBSVpVMcwyOZi/GmdxVSDNftllsJpovKxxkJNZ1bN5e8sCEe/HC9GfQOii0XAGP03Qh+9FR54T7&#10;xt0jpO0ub21B9+eI+FR8/u9/gl1ApUI4xZC4+8LCTdAbistKFNI+oA2eG/M4fF2uzydMkdQ6tY59&#10;Z2W/I9p4mJ2d7Sg2ORwOh8OpMU1S4F2yfg22b98+3J6BTYv+0aNHb5S360neRbGXw+FwOJyaQZkg&#10;tI9+AM2rP8ikHlVPu2yz5cNo3ITcnNeQr/8WFvNZ1mcQj3JuJhTJK9RMVo1hLfvBk+RUuXz5Mv5Y&#10;tAhxcXFwcXHBmNGj0bdfv3IdMfnWLBzN/gPxhtOCc7A6tNQMRQvNIPaq2LShz/DzliN46bdNQprg&#10;+o6xhOOJHCLX1sFqiMzfeFiIbqRHS28nGE3FTqTbbrsNwcEFtZJ9fX0xceJEKhEitK9FqVRCpVIJ&#10;u/1PnDjRRezm1AASyx977DGMGDFCiIYuJDs7m9LlwdXVNZ3WA2K3AI1FF13Dyepz7HLpKGUf17rz&#10;H24+eQkr9p8TxnghEq0jHN74mSZLsecGwOY7mzFfqIEv278ur7zIzXbt2p27EDazh1zRg7UaR5aA&#10;pouVfe3ZMJn2omXz547m531kjY+P96tIRJOy75zKIrTWjkI3h+nwVraHTMIFNM71Q5G5FpsReksa&#10;juf8KWRmSTCegcGaQ/ZYhZMh2YWhAS0xffhUvH3fa5g8cCKcdFz34ZQP2cnuTm7CeOnTrlf5Ii97&#10;XEnKwK/bjuHYlXiYr4lUbaqQuPvmkm1210fBHkF4d8pr1y3uFqJRqNkcUPa807xQWQkBDofD4XCq&#10;QpNUMOf8+UcqOcjEZim8vb0Tt/W881aJpuHs0udwOBxOPUciBW0ccvzoTyiH3gaFQlF2q7BdKCol&#10;AwbD38jNeQb5efNhtZLjni/ObzZSqR/U6ochV5DWVo5TxVYQybtt61YhbbOLqyvGjhmDnr16lSvk&#10;5VkzcDp3JS7n/weK9qgqEvYZOuomo5V2uNAqhBw7VNeWasCuOFAcPVrfMFttMJmLx7VMKoVS3vDF&#10;l3xTsVB/MOyq+Ao0B2DhwoViq2JIkHz11VeFmruc2oGuzW3btgkiL70mKJo6Pz8/ffDgwTtnzpxZ&#10;5stx0zUMHxxF70clF6cBp0gfL6e6WddQre4fNhVsYiiCXbuOHyxB1csT1A42kwFzcO4+yZqfyxV3&#10;AwMDr0ZFP99eoejPWmUyN3MaFAXZTiaMm7/YZnlJf/To0e7llV4qQAKN1BVtdePQw2kmWmqGCCUO&#10;eNQu53qhiF0SdtPN0QjL24pdmbMRYzgq1N2lYxVBIp0XmytvHTQJz09/SkjH7OvuU65Yx+GUhO7v&#10;Hs7ueHTygxjSdVC5qYCF9UhiOpbtOY2TkQmNYgPl9ZCSpcenK/YgLq1shiwvJw98ddeH8HGuPRtG&#10;LpOz76rsNU0CL7PtG079Dw6Hw+HUW5rktmW26P9MfFkKZkhbTSPvclT2GsHODC9nxuFwOJzaRaJU&#10;Q9FlECTN2sk8I0/EZmdnO4mHKsVm08NiPgWTaQ+1QHUDJULUCXdO3hwkkEgdIVd0F6KrrVZKiVrW&#10;kUdOlZSUFErRLaSG1ep0CA0NFcS6pKQkSs8l/mQxVLMtwxLD3s0KF3kgpJKq2ySeilZQSrVIMl4Q&#10;ewogDetUZIIQbTeoXTA0yvolbuQajFhx4LzYYmaYTIoJPVo3eJG3X5tArDpU8F0U1j+j6NCTJ09K&#10;AgIChLY9KLKUUjB/9NFHuOOOO7B161bxCKc2iYyMJFFXEHpfe+01JCQkJLFr1bp27dqJ5DhlFP3v&#10;/uHd4O5Y//1weUYz/tp7pmg2UinkuGdIZ8ERXJtQ1MtzCzYIf68IiRS6F76BPLST2HFjsBkNMO5Y&#10;gQ1fvTtSr9fb/ZLc3d1Tc/Sf+sgVXVmLR+42XIwwm8/AkLcQzk6/JRw4cKCvyWSqMASX0jE30/RH&#10;e90E+Kg6QCnR0h1cPMrh1BRKxWwR7LVYw3GczV2DRON5QeytCg4aHYZ2G4wZI6dhXN/RCPQKEGqr&#10;cjjVxdnBCUHeAYhKjEZSerKw9rBHRm4+LsamoH2QF5y1amGDQVMjOSsXczccwrlrSlkQjmoH/PTg&#10;t7Uq7hJRKVex7ewuNmOU/l7ILhs3btyGdevWHRG7OBwOh8OpEXxrYAn69OmzXzn8drYK5IY1h8Ph&#10;cOoIqRSKzgOQ8+oCf0Wf0dWI5iWssFoikaf/EjnZD8No3MD6qvHrnFpGyr7OAGh0r0Eu78za9h0l&#10;ZrMZu3btEmrykrCrVqsx6ZZbMGDAAOG1PYzWXETk7UR43naYbfmsx76zxh7N1QMx0vVNITqp5Gei&#10;d6CUZPd9vxIf/7MbmXp63/qBQsbOZQlHEzmnVI0ggtfNQSNEI9O/jP59A9oGUeTufSTyk7BoMBiE&#10;MUFRuiT4X716Ff/99x/uvfdeBAUF5ZDAy2vt1i1z585FWlqaEGVvtVpl+/bt60dRFfQQf0TA3alh&#10;BFnk5htLOXdddXXjxP1z7xk2h5QoG8D+hvb+N6DoSqnibxyCuLtpMRQr52eya8luqLK7u3uKwfip&#10;u1xefsYFTn3HBps1Ffl5vyLQ/5NzZvNyS0JCgs+112lJKLOFu6I5Bjo/jfa6iXCW+7MeLu5zrh+r&#10;zYQcS4pgox3PXobz+g1CBpbKInYJhVyOPu174qkpj+Hp2x9H3w694ah1rPVNOJymA0XutvBrjqen&#10;PoaOLSqoycseCRk5+PDvXUJWGYOp6dXkXbz7FE5cji9zparkSvz80He1Lu4S9H3QWsAezPZ0Z/cx&#10;XieAw+FwONcFX+GK+Pr6xp0aNLO/1NlN7OFwOBwOp46QSCB194Hu8Y+huOdVhYeHR7J4pIpYYTGf&#10;Q17uu8jNfk6oP2ezcRHo5iCBTNYSKs0sSGVBQtseFKl7+PBhbNywQRD0qKbqqNGjMXzEiHJFXhJ2&#10;I/J24HLefzDZqEZU5Y7DQrQyN4xxexettSMFJ3dJSPw5GB6DJ35cK+xkrw9Q/d2Svk1yhMhlDd9M&#10;JYetIF5L2bfAHpcT0/HQQw/96OLikufn55fO7M90T0/PPEdHR2NgYKAxJCTEOnDgQCxevJjGiYP4&#10;Npw6JCcnB48++ujfZ8+evRoTE2M3rLp/22BBrG8IxKVTWtBifN1qv44jbRTZeDxCbBUgb90NymFT&#10;xdYNwmSEYeNiaLf8kZKVlUU7WsrArrPYvPxnPSjbQnnzM6d+Y7MZhOwl7du9uQ+2Bfnnz59vx+6p&#10;5Sq1dM9zkHmiq8Md6Ov0MJzlflzY5dQKlFlFb0lFWN42HMtegov6zci2JAj9lUEbbQK9/PHoLQ/i&#10;xTufxeg+I+Gscyo3rS6HUx1IRGzp3wLv3v8GBnUeUOG4SsvJw09bjmLtkYuC/d1U+Gf/Wew8E1lm&#10;NSWXyvHh7W/B39VX7Kld3HQu7D4mNq5B3JjGd2tzOBwO57poqtbku+KzgE6ny80bdY+7ovcoSHj0&#10;LofD4XBuFLSjt1lbmDoN1NmS4yBNiTNXXEPuWiywWq/CbNrJnpOFlMESSj0osS8YcuoKEvB8IJMG&#10;wGI+yhbxerG/NCTyUrpmJ0dH+Pn7CyJvcHAwfHx9cf78eSHS91rIaZhquiwIhc4yf8iEtNxVx1MR&#10;iiBVT6Sarwj14EpCTp21R8Lg4+KIEC8XsffmQOkyqUZwYRpjEncn9mzTKETe/RevCmnxrFYbsvOM&#10;NA5k7LtW5Ofna+hBr6mPHhVFo3HqDrlcbo6IiAhlL8ucf7r23r1jCLSqhrFG2HMuCqeiEsUWMLRD&#10;M3QI8hZbtcNLv21CVsnoXZkcDm/9Aom29sXkciFxd/cqOG/5PTE5OdluyI2vr298RuZMP6VqAvse&#10;eYBMw4PdAa1JyNd/wu4Fv2ZfunSpJZsvK6hZIBEyVwSouqKLwzS4K1uweyYvu8SpHYzMtruSv0cQ&#10;d+OMJ6G3prERWvnGOxJ2XRxdMH347Zg2bAoGdukPFwcXYSMbh1ObkL2iU2vRnq0t800GXIq9QplJ&#10;xKOlyTdZbLFpWRK1UoFAd+dGYW9XBKWmnr16v7DJtSQkhD89+hGM6jhM7Kl9krJSsOHUVlispcV0&#10;+r66d+9+bPTo0bvee++9sotADofD4XCqSKO+i6ftPmRb/c18W8+ePQ+xmydZNnQ3L3VHJ4eOqcsQ&#10;nWLgJEiUKrGXw+FwOJwbBFvcyfybQ/vMV5Df+ojczc0tTTxSRWxssZoLo2E1cnNehiF/KSzm8+WK&#10;jJy6gUR1hXIAtLoPIZV6iL1l0ev1WL9+Pc6ePSuk5WV2CDp27IiHH34YTk72SzJbYUGYfhtO5v4D&#10;I/uuqwtF8w5xeR4DnZ+A4hrxnwTVOWv24dVFW256ymZrSQuNvW4sNRJ7hfoXvGDXOqd+cubMmY7l&#10;ietDOoQ0iNq7hVCt7ZK08K7d7ES7z0UhNjVLbDHYuNbe9zqk7nUT+WIXmxWmk3vhvP7nhMTERLvq&#10;NaVlzsic7qtU3SrMz5yGhFXYtEb2jEpxVxKVo8jJyalw94Ccfce+yvbo6jANHXWThfser7PLqQ2o&#10;pm6yKRwHs37BRf1WpJsjbRZb5QF3JOw6Ozhj2vCp+PyxDzF9xO3o1KIDG9Pc58SpW7xcvXDXyOkY&#10;3XtEueONbJ6ULD2W7TmNo5fjYClHCG4MUNaRT5bvLtpEWghdo3f0uRVTek4Se+oGSv98rbBciEwm&#10;M0skkhI75jgcDofDqT6NOoJ32qix7/7wzzJs2/ufj72IKHYjtfXr129/8siZQeRc53A4HA7nZiGR&#10;ySFv3RXmVj00lphwSDNTLWwxWI2NWGzhaMuD2XyMPQ4Jjk2pxBkSKWV+4unfbgwydr7dBTGBUmgD&#10;9gVTk8mEy5cuCamZKZKXLe7h4uqKkJAQXLlyRRCBy2JDjiURaeZIeClbQSGpfrpYcngHqLoh15rC&#10;3qt0VnBy8mw9dQkD2gZDp77xkW55RhNWHrxQ5AChqJgJPVpDrWj40VeuDhpsOBZOVyi0Wq2eff88&#10;XUw9ozxxl6Ir3rp9cIOJ3rVYbViw/VhRykX6R90zpEutXdPkJH1ryTawm5PYA0i9A6F99EOxdQOw&#10;WWEOOwH1z2+mlhe56+DgkG00zXJVqu5g32HDSK3NIazsWsyE2bQHLZt/dSIu9l+vylLVU+plD0Uo&#10;WmtHsMcoOMp9mO3DbR7O9UE2iM1mQZ41Hady/8WlvJ3ItiSxESoE2VW4c4BEIzcnN/Rq1xPv3Pca&#10;hnQdKAhuKqVKuKdwOHUNjTOdRocQnyCkZqUhLiUeZov9VMwGkxnHr8TDzUELP1fHRhfJS+mov113&#10;AJFJGWJPAbROHtp+IF6e8IzYU3ek5KRh7fENsDL7pSRSqdQ2aNCgPSNHjtwqdnE4HA6HUyMa9erH&#10;z9Pz3V9X/6s3Go12t601a9bsyqXBd3dWdOxLVpDYy+FwOBzOTYLdi6Ru3lD2HAarySTVJl7JKu8e&#10;Vj7klCIH6UG2mD/Jlq9KtoD0ZG9NEUz8XlfXSCQKyGSh7DvIhtUSxnrsZ9yi6F1K10zCrqenJy3y&#10;4ezsDC9vbyQlJiIrq0SEXAnyrBlCJImHogWUUp3goKgOCqkG/qpuUEhU7H3o8xVDotD6o2Fo6esO&#10;vzqo21kR5IxaffgiG7MFzg9hV/2ADo3C0UTf0L8HKKreRuI+F3cbEP1aB2Jkl5Ziq3pQpAhFpdNY&#10;vlHk5hvx596zYqvgb985sCMU8tpZ8v1v02GhjnQRbN5y/PjPG5ea2WyC+ewhaH56PYnNn55ibyk0&#10;Gk0eJK/plKrJbF7h4m7Dwcjmx/0YNeLPf8LCfmwWExMTWN7GiwIkwqaltrrxaKUdDjdFCBvvPB0z&#10;5/qgshgmWx6yLPG4lL8bZ3JXIcN8FWZb5QF2FDzg7OAsoSjdZ+94AlOGTIa7kxuzY+SCjcPh3Eho&#10;zDnpnNC1VWcYTEaEx0SUSRFciInZ3icjE4RMPi3YGkCtkDWaMbv60EVsPXlJbBXTwrsZXpv4PBzV&#10;Fe4hqhWiU2Kw8dS2MgIvMXbs2I3bt2/fIzY5HA6Hw6kRjVbgXfrp17av//zjcnk7u3U6XU72yHu9&#10;lYNuYWeB7/LlcDgcTv1BolRD0bEPLF6BqlY5cWdTU1M9KnZ02sMGmzUZJvN+WCznIZG6CKmDSYAs&#10;kJw4dQWdY7m8I3vWwGI+znrsO1QoUjchIQFt27UTonlJ5HV1dYWXlxfSMzKQnmY/W7fBmkMpAuEq&#10;D4SK6i5X8/ukn3dTNEOgqgfijCdKOS4pMI9SsHq7OCDEy/WGjRRyLq06dEF4JkiYuqVXWyhrSZi6&#10;mdC/Ydl/p8UWp6FAY/+d6UOhU1U/+jU9Nx9v/LEVv+04gfD4NAxoF3xDrqWEjBwhWrwQZ50aU/u1&#10;rxVHLUXvfrf+oNgqQNl3DJSDbxVbdYzZBNPx3fD+d86l2NjYQLG3FBQhL5G+olWqJrJ/M6+52zAw&#10;wWw+g/y8H+GoW5R09OjRHpVthJFLVGipHYIOuluKMlpU9z7I4ZSEInYN1mwkGs8hKv8Azus3INUU&#10;IdpHxRkL7EHCrlatlXQN7SyZOnQy7ht3rxA5yYVdzs2Gxp+arSlp04GLgzNOXTrD1oX204ubrVZE&#10;JWUgKjlDWANQRO+N3KBWF1yITcG36/YLm+1KopQrMW/Wl/Bz9RF76pbjUaew5+K+MjMJRfDOmDFj&#10;2erVq2mxyOFwOBxOjWm0yma61TTwxIkT3djLMlaJTCazYNCtatX4mZCoeE0mDofD4dRD2KKaygdk&#10;tuvvZc3LkaiSomuY2tUCqzUGZtMOWCyX2WLSmz3cWT/f3FSXkLggkwaxxbwJFvMF1mNf5M3NzUVE&#10;eDgCAgOFGryUrplEXkrXHBsXh4yM0inFCsm3ZiPTHAu11AlamTszdqof6aqUauGv6opscwJyrali&#10;bwEHw2Ph7+qIYC8XsadukUklWHnoQlFqWTLfhndqDidNw69VRw62ZXvPiC1OQ8HHxQF3DOgotqrH&#10;vgvR2Hg8QohIp3q1o7u2hEZZ98HbO05fwYkSNXg7hfhgcPsQsXV9fLfuAK6mZIothlwB3Qvf3Jjo&#10;XYsZpmM7EbL117Ph4eGtWE+Z9R2JuxbrHVqVmtIyN/x5o/FDm9DSYMj/Df5+v4WnpR50Eevslqso&#10;UISupyIUvZ0egJ+qM1Q1yGLB4RRTILcYrXpEGw4hXL8Nkfn7hVIYVHe3KlB9074dektuGzQJM0be&#10;jq6tukCt5PMPp36hYPfrIJ9AQdgMuxoBo8n++KbMI4kZObiamsnGsQIB7k4NVuRNzsrFh3/vQk5+&#10;6X8r/Xtem/Q8uoZ0EnvqFto8su3MTpyJOSfOOMXQ5pBHH310/uLFi8uGGHM4HA6HUw0aV4EFkVmz&#10;Zv26e/fuweXW02reQaYafy8k2rpPx8HhcDgcTo1hi1Cphy+0978F3P2KtlmzZpdpMSgerRY2Wx5M&#10;xq3IzX4GefqvBLGX6t1x6g6J1BUq9V1QKPqylv3UkZS2Nz4+HqtWrcLVq1dhtVqFSF5vb2/ce++9&#10;CGnWTGiXxYZ081WczV2HeMNp9k3aF5ArQyN1QT/nR4TahSX96vS5vl6zH9tO0Ti5MZR0ItHfz86r&#10;moO1IaBS8A0VDY17h3YRX1WfkrXeaMIuTD1el9Df2Xn2SkFDZGDbIPHV9UE17A5FxIqtAjR3vQCp&#10;u6/YqkMsFpgvHEPorj9OnDt3rp299Z0g7lrGa9WaB9ltUyv2cuotNkrH/B9ahb5y2GpZaAwPDw+1&#10;WCzlTpK0gclJ5ouuDtPQy+k+OMg8ubDLuQ4ofb4JuZZUXDUcxb6sH3Audy2SzWE2Ss9cMJtWDEXn&#10;dmjeDs9OewIv3vkMxvUdLdTZbegRj5zGi06tw22DJ2F0rxFw1jmJvWUhkfdibKrtr71nsO/CVeQb&#10;7Zeaqe8s2nkSyZm5YqsAum+M7DgMozoNE3vqHqPZhPNxYcJ5vRa5XG4ODg4ubbhxOBwOh1MDGpXA&#10;G7/tP9vnz71k+/PPP6ebzWa7nlR3d/dU1bh7IfX0F3s4HA6Hw6nnyGSgkgIpj37VXN57lEStVueL&#10;R6oJ1efNgCH/T+RmP478vAWwWqKFfk5dIBUipjW6VyFX9BTa9iAxMyoyErt370ZWZnGEnIuLC2be&#10;ey9atmxZrsibbUnA2dzVSDJeqLHISy6Pttqx6OJwu/C6EPpclJJ1i53aVbUNjUBft9Ib74qjeRs+&#10;rjpeC7QhQWm12/h7iK3qE5deXEObrqgbkWrcarUhLi1bbBX83VbX8W8oyZ5zUaVFaron9RsrNuoW&#10;S/RFhKz+5vTJkyc72xN3VSqVwWwZpVVrn4VEwjfv1m+sbJzGIzf3TVjNL+UdPny4p9FoLDeXNjnj&#10;qc5uM3V/9HF+CAGqHkJ6Zg6nZhQIu2nmKFzO/w/7s37E8exlRTV27c0v10ICLgm5j9/2MF6563mM&#10;7TMKHs7uUCp4SnhO/YayyThoHPDAhJmYNnwKHCvIvkHXAmXs+GHzYWw8Ho5MfeU1qOsT/52PZo+o&#10;MqvbAHc/PDR0pnBvuVEkZ6UgMpnW2mVxdnbOYGv6hnVyORwOh1MvaVThBEN79n73pW+/Ss7KynIW&#10;u0qhVCqNlgkPOCqH3koWjtjL4XA4HE4DgN23pE5uUHTuB6ujq9wr+XJsZekMy4eE3hyYzYfZ4xB7&#10;a5VQo5c7x+sCiXBe5YpusFoihXTZBXJmaUhMTUxIQGZmJpq3aEE2C/s9CdQaDdp36CD0JyYmCj93&#10;LSZbPpJNYXCS+UB3HZFNLvJAIW0zicUlORwRh9Z+HvB1Ld8ZdL3QvzU+PRvnY5LFHkCtkKNHy8ax&#10;IS85Sw+D2dLgnGRNlYk926Bfm5pHv645fFGIeiVobN8xoAMUsrpddiVl5mL1oeJrl66fO/qzv3ud&#10;4rLFasWnK/Yg31QcxaMaNhWK3hT1X7dYk2KQ+/UzSLwS4c2aZSY2hUJhgmScUqN9np3n8iOSODcb&#10;EnZjYDSsgFr5bkpOzmmt2WyuMGc51dX1VXVEa81IBKt7QyV1qPG9jcOxUMSuNVVIwRym34pYwwkY&#10;bblkDYs/UTEk7DpoHTF9xFTcM+pO9O/YF54uHpBJG5U7jdMEUClVaBvSGm2DW+NkxGnk5uvFI2Wh&#10;jZZnopOQlp2HUD93aFSKej8LU4rp9/7cAdM1mVMUMjm+u/cLBLj5iT03hpPRZ7D+xGa7c02PHj2O&#10;PPfccz+999579gsjczgcDodTRRqNRbrvt2W2Bz9573JcXFyA2FUKSmkp7TpYrr79KUh4XRQOh8Ph&#10;NFAkciXkzTtA7xHoZMvNlsjTE4wVpTasGBJ602Ay74fFchEScqBK6MFTXNYuBSKvVOrFznMYO+el&#10;690WQuJtUlIS0jMy0KxZM4pMI/uFRAwhilelVOLKlStCGudroXpx8cYz0MncBJFXKqnZkHCVBwt1&#10;fRON58SeAg6ExaBHCz+4OtRdJCqltT1+JV5s0fkARnVt2Shc+l2b+WJM11DBWVZSxObUP+iae/GW&#10;ftCpah6R9efeM9AbCvx1FL07fWBH4X3rku2nL+PY5eLrp2OwN0Z2aSG2ag5FBf97oHg+oDWV9qnP&#10;JZIKUjxeNzYrrMmxyP3qaVjjI8XO0pC4++STT35/5szMvpQOn1MfsbKvMh0m42Y0b/b9qfi4tZ56&#10;vV4nHrSLFDJ4K9uhjXYUWmqGwlHuXeP7GYdDmU1yLSkIz9uOS3k7EWc4CYONMh1UTdglAdfNyQ1D&#10;ug4UInb7dugNf08/oaYph9NQoRTj/h5+6Nm2O67ERSEpI9nuBlKCUgtHMfv86KU4+Ls5wcNJy9Yz&#10;9dMyT83W46Plu5GSVVq0ps1Bj464HwNbU8mcG4eV2TI/7/jdbgSvVCq1PvHEE3P79eu357333hN7&#10;ORwOh8OpGY1mtXQqNmr8uXPn2rOXdq2NVq1ahRke+tBD6uwu9nA4HA6H00CRSCDzDYGiY19Y1TqZ&#10;a9KVpLy8PFJla7jitsBqjYXZtAs2awJ7ex0kUvaQ8LSytYcEUpkXewTAYj4Fm604hWtJyMGSmpoq&#10;pGT29/cXInkJEnkDAwPh4OiISxERsFjKpi+2se8x0XRBiFRxUwRBKrFf97cyKJKX0mAmmcLEHsBs&#10;teJ8TApGdWkpRLLUBZn6fCEVbCEapRzje7Su6aCul1yITcHpqESxxamPhPq649bebcVW9aGI18W7&#10;T7HnAmepg1opvF9dC7yLdp0UongLGd+jlRA5HpWcgWBPF7G3+rz0+ybk5BfXw5b6hkjUtzwk3Ifq&#10;BHb+LFfD0XXt7N1RZ05SGHWZPySTySwPP/zwD78tmvC0VEppqBvTLNEYoM1j2YKwO6D/0o2RkYv9&#10;Y2NjA9j9rYIvSgKdzAOdHKaghWYwXBSBXNjl1BCKlbPBYM3GRf0W9tjM7JmLyLNmCP1VgQSwIJ9A&#10;9OvQGy/NeBZj+44WhF6VoiC7CofT0KFx7OLgItSSzjcZEJkQzeyW8kujZOUZcDAsRnhu5u0GNbPR&#10;69uVsP5YGHafLbsprEfzrnhu7OPsnlL3FQoNZiPkYmR/ROJl/LrrD6HvWrRabe7777//rp+fX5zY&#10;xeFwOBxOjWnwq6b13/9oi8/PHbR///5+bNFo945NdXfTZ7weKA9pU3fOCA6Hw+FwbjASlQby0E7I&#10;d/XR2bLSJNKMZLPVar2O1asJFksETKY9wmtB6BUevLZY7SCDTOYHubw7zKa9rJ1LnsYyhgmJt7Ex&#10;MXBzc4Onlxf7+QKhViaTwdfXF3KFAjHsuMlUNqMXibyZlljBsemhaFFjkddNEQK9JZW9V7HfgQRY&#10;I/tsXZr5ij21C6WUXXPkotgisZtS5baGzG794YYHfdlfrvyvVKpbTv2CHJ6f3TvyuqJ3s/OMWHHg&#10;XJGMEODuLERv1yX0txZsO1ZUt5qibMd1ayX5fv1BISp+cg0FZqpjt+VEhNhiSKTQvfgtpO4+Ykct&#10;Q+Ju9EUMOfDHmm3bto2wt7YjcVcqGyg7f+HRXgXibuOYHxoPJpjNZzFh3JKl0VGLfc+cOdOR3asq&#10;ScesRWvtSHRyuBWuimBhgxFPx8ypCTZYYbTqcdVwFCdyliHZeFGI2KX+qqBg9halrp00YDymDbsN&#10;E/qNEVMxS2s0h3I49Rka0046J7QJCkW+0YDYlDgYTGXFyEKoFn94fBqORMTCw1ELb2ddvbHRqczL&#10;5//+J0Qcl8TD0R2fTn8XTpq6KTNDm0ay83JwIuo0Np3ahj/2/oXVxzbg0OWj7HEMlxPtZyHp27fv&#10;gfvuu++nr776qvwc2RwOh8PhVJEGL/DmKmWdt2zZMqq89JQ6nS7HMOIuF2X/cZDwVDocDofDaWyw&#10;hbUssCVkAS1g0zhInVOi0/Ly8q4z9DYfZvNJmE1Un5ccAE6QSnTsBY+muX6k7CtzZufUHRbzWQnV&#10;QrYHibwRERFCJC+JuhTBS5DIGxAQAIVSifi4OBgMZWu6ksibZUmA3pIGD2ULyGoo0Hur2uGq4QhM&#10;toJaokRYbCr6tg6Ei04t9tQeNNaohmhh5CM5ksZ0bQmtqnHYb+QaLhnZyal/dAjyFjYVXA9U/239&#10;sXCxBXQK9haumbqErpWleygzQEFbqVSanFt0Wn367Lk2BrNFMq57K2EDRXWgVIdvLdlWarxKfYOh&#10;mf6s2Kp9rCnxGHN4yd+rV6+eZLVay9xwKKWhVNpJptN9wl5TViYuuNQfbEI6ZkP+Qni4/xhFm6/F&#10;dMzlfkl0b/JUhqK3033wVXWAQqLmwi6nRlAq5nxrFtLN0TiWs1gQeI3WqtXYJZFLq9aiTVArPHHb&#10;o7ht8CT0bd8bPm7ePBUzp9FD41+n0aE1W0vK2XiPT0tAbl5xNhB7UBTvoYhYZOTmo4UPRfPe3Nq8&#10;9DneWLwN2exzlYRSrH887S208rn+chUloXnFzNZpKdkpOHLlBL5aPxcrjqzBkcvHEZeRgKSsZFxJ&#10;jsLV1FjxN0pDtszTTz/97ciRI3e+9957fFHA4XA4nOumwXtqIyMjFxqNRrueS5VKZbD0GKFVTbwf&#10;0rqsE8XhcDgczk1G6uYFmV8IjO7+mk6S7KNJSUne5WW2qBps+WrLgtl0GBbzMUgkckikHuyZtGPu&#10;gL0+ZJDKgtlzvlCTFygr0hJms1moyavT6eDj4yOIu0ShyKtRq5GQkIC8vGIBthCKVsmxJCHXmipE&#10;49YkIkoCKfvdZoLIWxj9Ql4ISjM8umtorY8CSv1MEYOZ+oLzQX+rc4gP/NzqZtf9zYAilA2m8lPg&#10;cW4ub00bAmft9W1eoBrLNI4LGdguGO0DvcRW3XAqKgE7Tl8RW4Cfn1/shQsX2hoMBuEfQymWe4UG&#10;CMeqyvyNh3A5MV1sMSRSOH60FBJtHUXBZKUh7+f3cHbn5rblibsSaXupzuFT9tpb7OXUD4zChrAW&#10;zT86kZi4xT09Pd2tonTMVGfXWR6AdrpxaKMdLdR958IupyaQbWKy6pFquoIL+o0Iy9smpmKuPGKX&#10;hC1KUduxRXs8c/vjmDHyDoQGtmB9zoIwxCN2OU0J2uRA0evBPsGIS4lHGrsns3lcPFoWKkdxKSEd&#10;pyIT4O3sAHdH7U2J5qVP+PPWozhzTfkTuqeM6TQcd/S5Tey5Pih9dUp2KrLysgVR98/9K/DTjt+x&#10;7sQmJGWlwGypenYeV1fX9DfeeOMDf39/np6Zw+FwOLVCgxV4v33lTdvuE0dfEmsOlkEul5unTp26&#10;/HK/aR1lPlS+icPhcDicxg053mVscZ7sEeJng0SqTY3JMhqNKvFwDSGhNxUm0wFYLBfYuzqD0mJK&#10;JBTVwJ1fNYUEc5m8LTufLrCYj7KesumWCfb9IT4+HiEhIXB2cSlyOJLI6+fnBy9vb0ReuVKOyGsT&#10;RF6DNQcOMk8oqa5yNb8zDfu+lVItEo3nxZ6CnfKt/NxrXXglgffY5XjEpWWLPRCid3u09BdbDZ/D&#10;4bFIyeLZ2OojGqUC9w3vet1O/R1nrggibyFjuoUiyMNZbNUNRyLihGunkIEDB+6JjIxsVjj/RyZl&#10;oE+rqkXek9N2zeGLWHXogthTgKLPKKiG1I6j9FqsGSnQz30NtnOH2J+3L+4OGDBgT1r6+yFSaeOZ&#10;Dxo+RmYXRCJP/ymslh+MsbGx/va+v0Lo/uMg80Kgugc6OEyGu6I5ZDUsI8DhWGxGJJsiEGU4iPP6&#10;9ciyxDOrp/INVDTHOzJ7uXe7HrhjxFTMHDMDzf2aQaVU3ZAanRxOfYVqTwd4+qEXuzYyc7NwNTFG&#10;EDYrIp2tCQ6ExyApMxctfd2YLSW/bjuqOpyNThJKVFybHMfP1RevTXoejmoHsafqFEb+6w16XIwP&#10;R1TKVSw/vBorj67Db3uWYvPpHQhPuIRcA2UJqD5UtmDcuHHrly1bRrt8ORwOh8O5bhqMwJu2+5Dt&#10;lfseevflWQ++269Lt3efn/N5amZmpl1vCTkBZL1Gyq6MfLCjzL8ZWfHiEQ6Hw+FwGjnsnkf1EWXB&#10;rWB28lCFmtLOpaWluVcUTVM1LLBaY2E27YLFconda70glbizv0fOMH6frQlU21gmY3YK5OycnmbP&#10;9nd/k3gbHh4uCLok8jI7R+inZw8PDwQFB+PChQt20zWTmyLbkiBEtDjL/KCSkqOjet8X/V6s8QSM&#10;tmJhkgSjUV1aCqJsbXKFvW9JccxBrcTQDnSOGgdDOzbDzrORyM0vv8YZ5+bwyq0DEeB+/Rl//tp7&#10;VnB0EnR1TOnbDm4O15k1vxJ+33mi6G8SDzzwwIKDBw/2LtwISw7IracuCTXzmnu7Ulcp6LjBaMbF&#10;uBR88Pcu7GJj9P/snQVgXUXWx//PJXlxd2kqSd2FutBSKNBS3H1hWVjY/XaXNZxld3Eoi1NcS6Hu&#10;7q6pxt31uXxz5t1Y85K80qS06fzg9t2Ze/Pk3rlj/znntECpgu8f3ugS611XXTVM//s7kL7L7nA4&#10;Wql9NK6bNm3ayp27fzNFwT0fiPbm18fB2qxMWC3fQad5qbyu7oi+rXBJDahleiToRiPN50pEawbx&#10;tLDaFfwSSNitcRRwYfeYcQVKbSfhbKP/dCY+Wj3GDhyDOeOv4TF205LSoFWf4zpIgaAbQeKsr84X&#10;Q3sPRlx4LE7nZ/AYs+1BYSJoXLDrVD789FqE+ftAqVB0eQ1fWlPP4+7WSJ5/GlDKlXj7rpcRGxQl&#10;5XiGhFxqh/iCWHM9zFYziqtLsPboRqw5vIHH0112YBWPqXsk7xgKq4phsVnatWz2BqfTKVcqlc79&#10;+/cvf/rpp703/RUIBAKBoA0umlEVCbzUkO47no77Xnw6IzMzM0k61ALWIXENHDhw3+nbnxssDzs7&#10;V2QCgUAgEHQnXGYjHJlHYV3zHZQHNhoZHr1enD1sOCzzh1o9FWrtzVAoEliesHr4ZTjZQL8CZuMr&#10;sNpWs5vm2V0zTbiQm+ZZV1+NXr16NYq8BPWPyJXzBx98gFL26hkZApVxGGK4Bb6KEJ4+G6rsudhQ&#10;9SqfBCHor1+9ZwYSw1qLRefCjhN5eOGHjVIKSIkMxr/vmNbpQvKvyROfLMepwgopJbgQoPi0Xz8x&#10;lz9n5wI9Hbe99kNjHDiFXIZPfjcbfrquExDoM2/877cw29xzhDQWWrdu3fi1a9dOeeaZZ/7BMyXo&#10;15EV71XDenML/LzyGpwsKEe9xYrs0irUmazSE94MmRy+f/8Qyl6DpYxOgtVbXNz94r9wbltmZ7QS&#10;d+m3jB8/fsPuvXdOUCr7s5yL1vlUN8HdXtmsK5CUuORwenp6Kk1USwc9Qu6YIzX9EK8ZgRAVLQoS&#10;FruCX4bDZUO1Ix+55t0os53mHkq8dcWsUakxuu9ITBoyAQNT+sNX5yPi6woEHeBk7XRZVSk+XPwp&#10;Vu9eC7PV8xilOWqlAn3jwnDr+AFIYGME6gd1BeRt5O1lO7H2YEaLfgsJtneOuxn3TLhNymkJWSRX&#10;1ldxN+xkmZtRkoWCykLksy2rLAelNeXc3TKd1zDmORsUCoWjowVPxMyZM5csXrz4alY/ibgtAoFA&#10;IDhnLppRMlnupmeexj/mv7/h4MGDA1mWx55CQkJCdsG9L/WRh8dSb17KFQgEAoHg0kOmVEEeGgVF&#10;j/6w6wyqqNrC7JqaGvJ+0QkNJMWPPcYtel0uM+TyUMjkZP0m2t6zg8RyHRTKvnA68+B0ZLM8zxMK&#10;9fX1YPcPMbGxMBiaLOlo8pLi9KampiI/Px9VVVXSkZaYndUoth1FmLoPNHLS+r2/V2q5L7eSIUvg&#10;Bg7nlHAr3s6cvNEoFdw9bAM2hxNXDev1q8T16ioOZBYht6xaSgkuBMamxWNULzZ2OEfIiuWrTYca&#10;rTvI7fPNY/vxZ7SrOJ5fhhX7T0kp9lSrtbKFE39713Z97HjHsT1wVrSMS0dC8IGsIh4n+GB2MfIr&#10;arj1r9XuYY5RJofuzr9APXyKlNFJkLhbW4lHC9c+s+nrT0bb7XaPSsvAgQMPHDn625FKVj8KcffX&#10;hN0vVy1s1uUYOmT++rzcHyIKCwujWDlvp2CTO+ZQDPW7DQnaMTAowyGXiXsoODvcAosLRkc5jtQv&#10;wmnzRt4XsbDy2FZfqTlknUtxRf96+/9h5qjLkRLbg8caJXFHIBC0Dx9f6HwwPHUIesX1wsncU9x1&#10;c3s4nC4UVdZhU3o2SlnfwlenRogfhYjpPDKKK/HkF6t53N0za4GYoGg8Nv1B+Gh8eJrqEHK1TGJu&#10;eV0lfty1CEsOrMTHG77A4v0rsO3kThzKPYrs8lweX9futMPp6njhyJmoVCpbeHh4MRur+bK2scNB&#10;y7hx4zZdffXVP0lJgUAgEAjOiYumZ3vNxClPvbXi56+WL18+o62VwsHBwWU11/0+StlzEPnzknIF&#10;AoFAILi0kel8oUjoDWNMr4BJPrblOTk58d6sLu4YmvStg92+m207QC6HZfIg9nr28Y4ubUjk9YFK&#10;NQIuZxF3gd3WxGVlZSWKS0qQkpICjUbTKBzRq06nQ0JiIheCi4uLG0Wm5thcJhRaD8BfGQudIoB9&#10;snf9JTovQBmNLPN2KQfcSjE+1B9xoQFSTufw865j3GqAIMFs+qAePBZvd6Gouo4LbIILA3p2/nrd&#10;OPho1FLOL+dobgnWHMyQUkBsiD+PwduV7M0owM6T+VIKUCamQj1xNmQqDVRDJ8JVWQpHXtt1SlvQ&#10;Ylnf/5vH36OzcRlr8bv81c/++9///pPVavV44RMSErLyC1/srVD2ZCkhxvx62OGwp2PK5I8W5OV9&#10;E37s2LHebQnybmTQyA3oo78c/X2vg58igsfZJasqgcBbSJQhV8xGZwVOmtbgcP3PqLBnweoiV/Qd&#10;12VqlRqx4TF4dO5DuH36zdzVrE6jg4ixKxCcPTw2b1g0xg+8DHWmOuQU57L+efuGp7RAM6Oogrtt&#10;rqo3Q6VU8Pi8GtW5eXGgp/8Pn6zg4vGZqBQqvHzLszz+LlnlHsw9jK0nd+Kb7Qvx4+4l7HUB9mcf&#10;RHZZHuotRm6p+0vE3AZY/9FlMBhqk5OTTw8dOnT3oUOH+nvyRnIm9HfXXXfd92vWrNksZQkEAoFA&#10;cE5cNKNlrVbz1JcLF6TYbDaPkwB+fn7VDz300P/2pE4ZKxNxVAQCgUAgaAG35g2JQk78oJS/DE96&#10;6ujRo2m0ylg6fI6Q0FsJm20bHI4jkMn92eDVl22d5BH6koBEXjXk8ig4HRlwOsnqrvUkJom2VSTy&#10;FhXxmLy+vnSdm0RevV6P6OhomC0WFBYWehR57S4rymwnoZX7waAIZX/nXXeQJu2LrUdhdjat3j+a&#10;W4qZQ3p2moWtSiHHqgMZMFpsPE3fvld0COJCyPC8e0B3a3UzEdDHx6e+rf6toOvpFx+Oq4b2klLn&#10;xpZjOS3E+zF94jAkuf0YcOfKkj0nkFlcKaXYMzR6BlT9RvF9mVoL1bDJUI+dBfuJ/XBVlbNcz+II&#10;TTiS9a+y1yDobvkD9Hc9CXlQuHS083CZ6mH+7m1s+fKDkRaLxeOgLTIysqC69vVYhYIi8ghB5teB&#10;2vUqWMyfwN/vrYI9e/YMlcI8eFRqqfyoZHpZmLoXhhpuQ4Q6FUrWpgkEZwMJu1ZnHcptGciz7MHh&#10;+h9RajvF+i1mfrQjyDI3KiQS1469Co/f+Aj6JPTmVrzNw1oIBIKzh8YYFMN6ZOowxEfGu2PzGms7&#10;fCotNgdOFJRzoZe8hahVCvjrtVAqf1mM3mV7T2LTUfJ21BIK5TKxz1g+7vlq2/dYtG85luxfyS10&#10;c8vzUWOqkdwunxusLnEqlUp7jx49Tk2YMGFDUlJS5qlTp1L27ds32NvF0+w9XH/84x//8/nnn9Pq&#10;O4FAIBAIzpmLRuDNKCz4bW1tLfl+bIVGo7E4Rs302Tvi+rFyH3/qfUhHBAKBQCAQNMLaRxkbnG/1&#10;TZxkiU/1He6q3JyXlxfDBsOd1HA64HQWut02s9cGkZdcEAu8QcYG/UFsi4PDkQ6Xy3OcVpq8IEte&#10;Wj1PYi5Z7jbQIPImJCRwV80Um9ezyGtGpT2bnS+HvzLGK9eZZIFlUIQjx7JLynG7e5XLZVwk6xTY&#10;9994NAsVdSYpA4gI8MWAxAgpdfFTY7S0cKnro9Goe8cloKiCxDfB+YQqvj9eexmCDZ2zGOWz9QdQ&#10;WtNkVTJrWG/Ed7KF+5nMX7e/MeYvoZ1+CxQxyVLKjczHAM2kOVCPmsHbANCCn8BQKBJToYhNgXr4&#10;ZOhu/L1Me8Mj0EyeC0V0En8WOxuXxQTzN29Asfkno9ls9tgwpKSknCyv+EeCUpnGUmJMd/4hYdcC&#10;u30noiP/nl5aujqIQju010+guLpBygRZb/00pOhZWaJFXuLeCbzG3UexOOuRy/oXp0wbkWHeiBLb&#10;CdZXobqtY0mGxJ2IkAiMTBuOP9/6B4wbOAY+Wh/eJ6JNIBB0DrSIIiEiHhMHj4NCoURGQSasdvei&#10;zPYgoTeruBJbj+XyEC/0VPpq1ew5bX8hED39dC6NZXLLa/DC9xQaiB9qAVkZ55TnYfupXTyWbkVd&#10;JWwO2zkLunzxkkpl9/X1rRszZszW6dOnL3/ooYfm0dz0ypUrp+3fv39QXV0dxc3xuqIhkfivf/3r&#10;02+99VbT6jyBQCAQCM6Bi6m367FtpiD2119//TdLxtxzM01UCAQCgUAg8AKXE87qClhXfgXdxh8q&#10;GYHSkU6CJtX8odZcC7V6MuSKJJZ2x0MSdIQDDkcOjHWPs9dMlvY8PaFSqTBp8mRMnDgRWq1Wym3C&#10;aDRi4Y8/Yt++fbDZPE++aOS+SNKOQw/deCi8tLbaVP0mt65pgKx35z1wJRdiO4P3V+3B4t1NcXin&#10;D0rBb6YPk1IXPwUVtXj4vcWNbqh9dTqkz/8aV/z5CRzKaBJ+BV0PWZF8/Mi1rAyf+5CI7uZtr32P&#10;WpOVp0lU+PTR2fDTdZ1nIZvdgZtf/b4xfi6Ni3zfWqOQ+XlRnZNbwvPorpSLuwvehWr9d7XSZGgL&#10;aBK1R48eJwsKH+qpUo9lOd3HLfvFgVvYpdj6Uyb9+OPSpUtntuU+uwFy3W9QRnBr3QTNSOgUgTxP&#10;IPAOF1hPFDaniXsHyTBvQp2jlPWArK72FhQ0h4Rdf19/DEzpj1mXzUTfxFQeY1cgEHQ95OL4eM4J&#10;vPrNWzieexJOp/fujqnfRYvraIFoQmgAekQG8Vi9DcfqLTZYrHZUGy0orKxFbnk1DmUX8z50VyIJ&#10;ujbyrhMSElI6ZsyYLYMHD94/Y8aMpZmZmfELFiy47vPPP7/FUz/mTOi9aDszxGBgYGDlnj17BiUl&#10;JbU2RRYIBAKB4BdwQQq8FRt38hmvgtIS3PHCP1nbt2cIP3AG1Fgqeg2W6e/9B+QR8ZQhHREIBAKB&#10;QOAVNit33ZmybN6+AwcODGgrzn1zqP31dvINkIPcDmu0c6FUjWP70ezvRSiFjnHAZtsEs/F1OJ2Z&#10;bV5vEnlHjx6NqVOnwtfQeq7BYrFgyZIl2LF9O9/3hFKmRYpuIpJ149g+3Zv2b22towjrKv8LJ/uO&#10;DSRHBOGVu6ZLqXPjSG4Jnvx8tZQCYoL98Po9V0Cp6B7CAbmfvvW1H+CQJsJIID/26TfQa7S47qkn&#10;se3IIZ4v6HrunjwYVw/vLaXOjZyyajz6wdJG4V6nVuGrJ+Z26WDrWH4Z/vzZqkYrfZnOB/7vb2Y7&#10;F9izwtoZy/LPoVzyUU1bHpkSExMzi0vuSlRrZrCUcO17frGDYr/fd8/2lz/55JO7aMFX+228DGq5&#10;HonaMYjVDIFeEcxa+ovGMZjgAoCkXYuzFlX2PBw1LuHCLkXdbb/cNcH6ofDTGzC630i+De45AP4+&#10;FB6kK2tcgUBwJtT/oLi8y7avwoINPyG/NL+xH+QNNKakF1pnR/1hitWr5IvuZLA52FjI7mD9ZXLe&#10;Th/l7djTO+iz5eyTVUolQvxDEBEcjsTIeMSGx6JPXE8kRSdi4iMzfH/66aepb7/99sPbtm0b6W14&#10;I7LSjYmJyc3Pz48503VzWlrakWXLll0eFxeXL2UJBAKBQHBOXJA9YBJ4y6oq8dsXn8Gq7VvbbMhZ&#10;g5lXfd+/YhQ9+kk5AoFAIBAIzhqXE66aSpgXfQTVpoUeravOhAau1D57P9hWQKFIhkZ7A5SqMezv&#10;yaWvsPRpF5cVFss3MJs/Zreobfe95JJ54qRJuOyyy1q4a26AhN1169Zh3dq1bYq85GIzVX8F4rUj&#10;oZKRNXD7t5UmZE8Ym0RYorMsbcnF7X3zfm4SrWQyfPHYnA7duF0s0GTV7W8saIwzTL/v0EdfIDkq&#10;mqfn/OPPWLpjG98XdB1kIfL+Q1d3mnvmjUez8fJPW6RU5y56aIvl+07ineVNLtMVSWkwPPullLpA&#10;oAna3Wsg++jpNtsWd8zdR6LUqqnsgRDi7vnDCacjB1brIiTEbz524sSJnh0t8qK2Ilo9CInaUQhQ&#10;xvK0QOAtJOw6WN+m1lGM46wPUWo7wdPeQha7PjpfzBw9HUN7DcKAHv2gVWupTyqdIRAIfg1I1K2o&#10;qcBPmxZj+Y5VKCovOiuh93xBrpwNel8E+AZwy/+Y0CiMHTAGJqsZYQGh8GXHiEr2W9bs2YA16RsO&#10;paenp3obX5eg2miEzg8+MjnWmKpbzGeTqDx37txvGTdKWQKBQCAQnDMX5FLb++fc8NSrn32C79es&#10;tLNBpsfv6OPjU2e+9S8hyr4jqZWUcgUCgUAgEJw1rB2luIyq1OFwJKRqkstPH6uoqAhqT7ylYyRM&#10;qdVqmzQh3EFjTO4fy2GzbYfDcZx9pAFyeTB7JTecoh33iIxE8Z6QKyJht5GI41mcJffLBfn5CA8P&#10;R2hYWKuJTqVSyWPy0vH09HR2/ZssbxugSdcy2ym6SwhQxXTorjlYmYRc6x7YXE2xck8XVcBst2Ng&#10;YqSU88tQKRTcRbPN0eTqbfXBDEwZkAyNqntYiW1Oz0FVvVlKAZcPH9ko8N4wcQq2Hz2MzMICnhZ0&#10;DuRyr/m4YmBCJK4Y0lNKnTvL957EycKmuNmT+iViQELXxo7efCwHx/LKpBSgHjwBqkHjpNQFgM0K&#10;29717Yq7fn5+1WbL30LVqomszhPi7vnC5aplt2c5+qZ9vL2gYHlYcXFxeHttPrle9lNEYJjhDi7u&#10;6hVBrP3uHvWx4PzgcNlQac9BnmUPDtb9iBpHAetxtO6PeIL6NX4+fjzu5xM3Pspj7CZGJkCtUrNy&#10;KPqQAsGvDT2H5B69f3JfDO8zhLtOL6+uQL2pvnHB5q8BfS9fnQ8SoxIwInUYpo+YhmvGXoW7Zt6G&#10;cQPGoE9CbwSw7xrkF0hhLlBdV4PPVnyJN75/B2tZ/0VqG71eQUInjtL54Ra/MKwxVqHUYWtRQdH3&#10;ueuuuz5euXKlWMkpEAgEgk7jghyV+fn4PPXOD98YLRaLRx+OSqXSLrvybq1m/LXsF4hVwwKBQCAQ&#10;dApyBRThsahJuyzEaTXJtCXZdTabrb0ZdxmtaGbtskOtVlul1c0dzLQ54HTmw27byF1CyuUhbLBL&#10;Qq8Xf3oJQgK4QpEAmdwfDvt+luPZ0oVE3lOnTiEkJARBQUF8kqI5NDlKAm9cXByOHT8Oq7X1+5C4&#10;W2nPRr2zDKHqnlBw8d0zMpmcn5Nj2dVigvZ4Xhkq6kzonxDxi10q03ddse8Uj7/VgMVmx44Tebh8&#10;UA92/OIuJ2SBtOtUPo8p1kBiZBTGDxgkpYAbJ0/Ft+vWoKK2RsoRnAtUP1E9ZbfbGwv1IzNHIsy/&#10;8+KCf7hmb2P8XWLOqFREB3n0Rtxp0HOSW95URlRDJkLZx2Nkm/OPzQrrliXQffNyWXV1tcegwAaD&#10;ocaJF/xV6nGsUhFjuvODg7Ulx2Ey/gsa9Y/Vp0+f7tGeZZKM/adl7U8v/VT097kWBmW4aK8FZ4XT&#10;ZUe1o4ALu+mmpSiyHmGlsKl9bw+ytgsPDuPWun+59Q+YMWoaQgNCWNnVsHIoyqBAcKFBffhAQyBS&#10;E3pjaO/BiI+M5yJvZW3VWcXo/SVQnUB1BtUPMWHRXLy9ftJsTBs+BTdNuR6Xs9e0xD6IComERloc&#10;Qt/XbLVgx9Hd+GbN93j1mzexM303ao11Zy1MK9n7DdT64rWwZIQqVXivqghmV8vfzD7P9d///vfx&#10;d955p2l1nkAgEAgE50ibg7lfkyPZmb+tqanxl5ItIHF31qxZP+dMvaePTHKfIRAIBAKBoJNgg1OZ&#10;3gBVv9FwhESrk2vzO7TmJQte2gwGQy0NXB0OB83UdzDzZoPTkQWbdT37+wLIFdFs0BvA8n+ZKNi9&#10;kUOhiIHLWcGuVRZLe54YJdE2JycH/gEBXMylSYvm0EQGib+RkZHIzs6GydRkfduEi8fCq7BnIUzd&#10;U3LX7BmN3IBgVSLyLHu5ONwAWfIezS3F+LQE9h3OfgKW/uJ4fhmPadqcWpMF8aEBiAv12EW8qNiS&#10;noP8iiZhLjQgEHPGTZRS7nt165TpePfnH2G1ezcRLvCMQqFwvPPOOw/9+OOP17IkL5DknvmuyYOh&#10;VnbOUKiyzoQvNx1qnAwkEf+RK0bweHJdycIdx/iCigbUY2ZCkdBHSv2KUMzd9QsQsOzDgpKSEvLH&#10;34rAwMBKm/3RALV6KktdkEPSbofLVQWL+VPodf8tra8/prdYLG1W8KwOcmnkvrJwdSoG+l6PSE1f&#10;KUa7QOAdFKff4qxDjmUnTprWIN+yD1aXUTraPhQTs2dsCnedesf0WzB7/NUICwzj4g21jwKB4MKG&#10;ntUgvyC30NtnMPolp6HeXI+K2irYHXbprF8O9bOoLtBp9dz6NikyAZOGjMc1467CNWOvxPQRU/lr&#10;v+S+SIiMh4/Oh5/fsNnYd6isrcTpgkw8P/8l/LjhJxzJTOdi7y9Bzd5zgj4Az4YkIEalwWmrGZ/X&#10;lDQbHbmhhW2PPvroW6+//nqVlCUQCAQCwTlzQY6mTSbTv6XdFsjlcufYsWM3bh539xXy0GgaeUpH&#10;BAKBQCAQdCpkzRubgqqwxBCX0yXTlufVt2fNSwIwTRaTlVxkZGSR2WzWtWcV1ISFu2wmi16Xy8za&#10;+jDI5GT1Jtr4JmgyQgulMg1OVwW7XidZnudV8Oy6o7y8nIu4gYGBfBKjOZQmkZe2kuJi1NXVSUea&#10;44LZWYVyWwbCVL2gkrcdk5fcdAaq4rnIS3/XAMXR3ZyejTG946BTt20J3Bb0NxuOkJjdkoTQAPSN&#10;C5NSbUPfpMZohlZ1YVoFFlfX4WBWsZQCekRH4/oJk6WUG41ajRGpffHl6pXs95w5RSTwBrlMjvWv&#10;vi3fsGbtrO1HDzcW4sFJUZg6IFlKnTuZxZVYfeC0lAIMeg234D3z+etMSEz+ZsthmKxNCwDUU+ZC&#10;EREnpX4lyHJ32zKErpqfnZ+fHyvltoDEXZP5tkC1Zg67RsItc9fiZGWllrWxW1Ff/0f2utZlNBrJ&#10;dL3NwkneG4KVSbKe+inooZvgdscs2mSB17i4kFtoPYTT5g3IMm+D0VnhVTtG8XT7xPfCQ9fej7kT&#10;r8XY/qO5JZ5Kefb9CIFAcGHgq/NFfHgcxg8ax/q1Q3gMXIvNApvDxoXWhr4Se6VKokVjQ3lyuVzG&#10;BWNDIMICQ9E3KQ0j04ZzMffKMTO4dS7VF8P7DEVydBK30CXRl/6mORQT2Gw1o6y6HPN+fA+fr/ga&#10;X676FoXlRbCdw2JKEnfv9IvA7wOjubhLS/s+rC7CPktdq1ovKSkp49Zbb/3qtddeEwKvQCAQCDqN&#10;C3Wk1qr3Tw374MGD9x6bfM8QVd8RbOQp3HgJBAKBQHA+cJnquavN2C3fHT916lSKFHO3TWhBVnh4&#10;eLGPj099dnZ2vM1m83JmjixVE6DW3gSVahx7HzL8EpPKzaGJerPpHVjM37KU58kImiiJiorC7Xfc&#10;gdDQULof0pEmHA4HTp48iRXLlyMrK4uLRa2RIUgZh/6+c+CvjGaptm97qe0ktlb/j3XgWgrPZCn5&#10;59njMDzFHV+2I+hbkDC7aNdxfLf1iDtTgkrC/117GUb37ljA+s/Czdh1qgDRQQa8evcMKffC4VRh&#10;BZ74ZLmUIoE3Bnvfm8+tls7kgyU/43dvvtLGPRK0BYm73z39PK4YMRrxN16DkspK6Qjw+KzR3MK8&#10;s/hw9V78vOuYlAJGpMTgyeu6Nhauw+nEra/9AGMzV+aGF7+DIq7z4gqfNS4nbPs2ImzBaxmZmZlJ&#10;Um4LKOau1Xqdv0Z3P6urdFKuoCtwuUyw2/dg0oTlP69YsWK61WptV02nOj5AGYNY7TDEaAZDLdNL&#10;RwQC77C7LKw/cAI55l18kZgNRtZ0te0BpgEScGNCo/HgNfegb1IqDHoD6z8Iy36BoDtSx8aVRjMb&#10;W9ptrI2yIz37OHKKc1k/rRS1RjbOsVp4fG3aYlm9EBYUhtiwaPhqfRDNXql+sNmtUCs7jsFNoq6L&#10;9U3KqsqxcNMiHM06hoOnD3NBtzP61TrW13wgIBK3+oUhSKHiI6V8uwUPF5/GfkvLRbQ0p33DDTd8&#10;8/XXX98kZQkEAoFA0ClcULOmrMFj7a/nAUBCQkJWyfR7E9SjrwDOiCsnEAgEAoGgi2GDY/vhHbBu&#10;WAjF/g0mRocz8yTwDhgwYH9BQUF0bm5urHcWvYQKSmU/aHR3QqnoC5k8WMoXkATqcGTCbHobNus6&#10;lm6Kf9scmvCIj4/H1ddcw189ibwUC6ukpARffvEF2P1pR+SN5/EXQ9W9SIKX8ltjdFZiQ9Ur3CVj&#10;c6hjlxQRxF3WRgYaoFGx92Dfz+l0wWZ3wGSz41RBOY7llyE9rxTHC8pgd7S2UA700eKVu2cgyLf9&#10;oldttOCONxbw30PX4Zsnrnd/5gXESfZ7/zB/hZQCDDo9sr9dCJ26tQtU+h1/fm8e3lhAor7AG+i+&#10;v/TAw3jk2rlIz8nCkPvvbCzf5Db5nQeuRHhA54R6ocnD++b9hLKaJtejf5o9FqN7eTRe7TTqzFZe&#10;zhueFZo49Ht7jUzm/yvVl+w6ODKPwnfeEwWFhYVRUm4LdDqdyemao9PqHmTf1yDlCjofOxz2k7Ba&#10;FkCvX1VZVVUV0NYY240MGrkPknUTEK0eIFnstruOSyBoAbljrrUX4ZhxBY/lb3HWst5Kx+IJ9U2C&#10;/YIwddgkboUXaKBQHe46XCAQXHqQyBvoF4ia+hoE+PrzhR40XvE0jmkP6puVVJZg4/4tOJRxBDuO&#10;7ITJaubv1RHUn9JqtWZaFNXe2NVfrsTVvsH4Q1AM/JotSCmwWzEz/zAqz3BFTe/72muvPcp4U8oS&#10;CAQCgaBTuCB6zrMnT3MtXLeatbWeLYICAgKqbHc/FaAaOFZY7goEAoFA8CviyM+Afd9GRO9adCoj&#10;IyOprba7AbLmjYuLyxkwYMCBLVu2jC4vLw9pf6K5AcktsWocNJproVD0gkweJB271HHAYU+Hyfgf&#10;2O0HWNrzJCpNhvTt2xczZsxARGRkmxOmVVVVmD9/PrIyM9sUef2UkUjVz0CYuk+7Iq/TZce6qpdR&#10;6yiScprgn86+A7lN1qoU/PuRSGW1O7g41NFU8LSBPfDwjOFSqm0otu1D7y6WUsBTN07EoMRIKXVh&#10;UFRZh9+8u4hPQBF6jRYlC5dx8dETTpcTNz/7D/y0ZZOUI2iPP9xwC569+36+/8ynH+HFL+bzfSI6&#10;yA/zHrhSSp07ZEF786vfNz479JzN/91s+Ou7Nl5paXU97nvn58bPValUNp8PtqlYpcnT5xWnE46s&#10;9HbFXY1GY5HJ79VotLewa0QeggWdj5Pdinzu4SEudtvJ06dPJ3fYRsuU3Fo3RTcRPorQdut3gaAl&#10;7nbb6qzDcdNqFFkOweSsZnleCSg8Pmfv+J548Op7EBseC6Vc0WY/RSAQCDrC4XQgtzgP2cW52H5k&#10;J3Yd24OyqjLY7N7H/CUvI7GxsXmZmZmJRqOxTTcWJOje6R+OO/zCEaxo2e86ZjViZt4RNlprObJR&#10;KBSOY8eO9U5JSTklZQkEAoFA0ClcECO4k7nZf2trZRRNBjjn/NZXPXqmEHcFAoFAIPiVkfsFQhGV&#10;iJrwxKArQlULyQ0na8PbbKBJzCXroby8vJgJEyZs7N+//8Hs7Ow4KZ5vBzN5djgdGbDZNrEhch0X&#10;Bdxb1wonFz5yyOUhUKpGcoHX5SxjeS0nEQgSfkpLS9n1syEpOZkEII+Tp1qtFqmpqcjLzeViryeR&#10;l6xxKuzZ8FWEwIdtbcVjlMnkiNcOh9VVj2p7vpTbErI4NNvsPHYouZn1lnB/H1zWJ15KtY2C/caF&#10;O481/o7SaiMm9/foLfZXQ61SYOGOdPb73d+RpsnvnD4TfnrPwhfdt2vHTsB3G9aioqZGyhV4Ysbw&#10;UXjn8T/ya0bl697/PI9aY5N17fWj09ArOkRKnTv7Mouw8WhTvGgSdq8f0xfyLhYqMoorse5QhpRi&#10;ZcjHT6G96i4qLFLOecLhgP3UQcR8/fyxrKysRCm3BWq12vrSSy/9efOWGdOFuNs1uFida7OuQEqP&#10;efuKi9eGsLo/lNpf6XArSMj1V8ZgqOFWJOrGQCv3Y7X62VlICS5VXHC6HKh3VqDYdhR7675EmfUE&#10;j7tLx9qD1csug94gS0vqg99ccy9umHwdwgPD+OImIe4KBIKzgfr5docdp/IyuNvlL1d+g89Xfo0l&#10;25YjPesY6ox1XlnsKpVKe3R0dN6cOXN+MBgM9QcPHhxgMpnaFHcNcgWeCIzBzX5hCDxD3CXm1xRj&#10;h7lWSjURFBRU+cADD7zz+uuvV0tZAoFAIBB0Cp0u8FZs3On60133PfXSx+8/LWV5ZPV7n7hqFBiY&#10;kZHxaVux+WiFk3z8tSrNlXdB5sFlnUAgEAgEgvOPTK2FIjwOpwMT+ji1vsqIuuK82tpa8rfZ5uwc&#10;CbonT57sSRa9d99998eUV1BQEOWd22YLHPYjsNu2c/GCXHvKZHq2XcoLv+g6+EAhj4PDmQG4SmlW&#10;tdX1p8mPoqIiVFRWUrgLWjjH/q71baL8tLQ01FRX8/M9ibw2lwklthM8RqOPgtzAer7dcpkCEeo0&#10;xGmGId+6H3aXVTriLTLo5AGI0vRvIRLbHE5MH5zCfnP7k8AqpQLL9p7gIjJRWW/CnJGpkHfwd+cT&#10;0nUX7z7htl7maRfGDRiEnjFtu/UlwXD2uAl4f/FPZ2WNcCkxrv9ALHrhvzz+LlFvMuKpTz7kAjpB&#10;Zf/RK0dBq+68uuOjtXtRUNE0kTe5XxKGeRlz+lzYk1GI3acLpBQbN8X2gGbSdVLqPEHi7tFd6LPy&#10;3V2HDh3qz3JaPWQk7srkc9Wbt14jibsXznPYPXCy25AFY/0/oVT8UJeTkxPvdDrbbFdJxPVRBCFF&#10;PxF9fa6GQRnO8wSCjnHxGLvVjgIUWA/icP1PyDXv5gu6vHHHTPE0B/boL5s5+nI8cPXd6BGdzPME&#10;AoGgPaiPXG+u555/ckvykF2Ug6OZ6Vi5cw3+t/AD/LRpMVbsXI0TuadQ66WoS4tN2NjHOmLEiJ2P&#10;PfbYa5MmTVq/ffv2UevXr59gtVrbnHwmt8x/C47DtYYQ+JLXASm/gTy7BV/UlCLHYW01Luvdu/dx&#10;EpHffPPNSilLIBAIBIJOodMFXhJ36fW+Odc/xdrhpyotppuNRuN//P39H7tu8rR/f/vv1566b/b1&#10;T/3tk/fWrlq1amp74u7kyZNXF139ux5yKRaLQCAQCASCCwSZDHJDIBQJvWGMTPab4Gtf1VGcXbIm&#10;Ki4uDt+7d+/gKVOmrJk9e/YPhYWFkWVlZe1aGrlxsb+vg922Cw77Hvb5SjbQD+QiJ9kiXZqwe6AI&#10;Y/+q2DU5JqPr4wkSa8vLy8HuDWJjYqBSqz2KvGqW36NHD2i0WmRmZHicIHG4bCi0HuKuPH0Vwex9&#10;2u5KquQ69NBNRLAqEUZnObcCdkOf3bQpZRpuPaZj9zNWOxQDfa9Hb/00hKiScdq0gZ3jnjg2We24&#10;elgvqJXtd1/pXTOLK5FdWsXTNDEU4qdHj4gLx8U3Xf6csipklbi/I6FWqTBz5Jh2LT99dTqMSuuH&#10;r9et9moC61JiwsDBWP7v11qU7S9Xr8Ti7VukVIN1bb9Os66lkvnO8l1NcXDZduekwQjz73or1VX7&#10;T+N0UYWUYuVn8HioBo2TUucBist+6hAGb5q/cceOHSNZPdOqIiZx14Xxap3+CXZf2l0DJDhryB0z&#10;q1fNX0Cjeq7SWH9SJ3nGaAMZr2cj1X25sBup6QeVTMvzBYKOcLisqLBnIcu8HSdNa5Bv2e+1sEsx&#10;NHvG9sAVIy/H/bPuxpDeg+GjpUV6ouwJBALP2Ow2ZBRkcjF3/b6NWLFjDT5cMh8LNy7Coi1LsWb3&#10;Om61W15dAZPFxPr63vWJqf8XERyB4alDZY/OfVg5e+RVsXV684/z5s37DfVl2hrHUm0Vq9TgNr9w&#10;3GAIhY8HcZeodTrwdlUB6p2OFodJUJ45c+aSu+66qylmiEAgEAgEnUSn96rJgpcmEl/57BO88sUn&#10;JoZOOsQbtcmTJ6+prq7237NnzxBnGzGByLpn5MiR2w9d/tBoRXIa+0OxqlggEAgEggsWhwPOsgI8&#10;WLTxpY8++uhuEmylI21CC7mGDBmyp3fv3sNLSkuxa+dOVFRUeLQc9YwKSmV/aLQ3QqkaIYkHl2Z/&#10;weWywG7fAVP903Byd82eISvdmVdeiVGjRnF3zZ6g62+1WrF161YsW7qU73uCRNkeuglcwKV9b6AJ&#10;YpoQNjrcC9cVMhU0cgNUMh3fd7t9buqakqXQioqnYHOZeZomg1+9ezoSwwJ5uj3Ife3jHy1rnHqO&#10;Dw3A6/de0fkd33PgQFYR/vHVWikFBPj64vSXP/B4vB2xdt8ezHryD2fl4rq7QuXixklT8dH//VXK&#10;aWL4g3fjUOZpKQXMHpmKOyYOlFLnzsmCcvxx/orGckaLD/734FUINrTp2a/T+Mtnq3A0r1RKAfr7&#10;noJ6wrVSqoth9YSzJA/9F/xrE6srxnga05HLQ5l8nFLv8092j8Ri3c7DCZezCjZW54eHvptBbrFZ&#10;vd1u1aaQqRGqSkGMZgjC1b14ndu8rhUIPOGEAzanCfXOcpwyrUOVLcfrGLtEg5AybdhkTBwyHtEh&#10;kdBpGqeGBAJBN4EWUtLz3vB6tpCb5eKKEmjUGhzLPo78skJsO7QdheXFKK0qg9VuPYvxYWuon+ij&#10;80F8eBzumH4zkqITEeQXCLPFjDV71mP+6i9Ly8vLQ9prSxNUWvwmIBKzfIOha2d+mix4J+QeZGOY&#10;lt+X5rjnz59/x2233fa5lCUQCAQCQafR6SM7Enhr6+sx4aG7MykwvZTdCIm89NpW40kN32WXXbZp&#10;77g7xit79AeE2x6BQCAQCC582EDWZTHCnr4X/TZ/vm3Xrl3DvXG/rNfrMWLECPTp0wf7DxzAQbbV&#10;s36EdwN5clOs4bFoNZqboVD2Z+lL1SLJCat1BczG/3Ys8s6cieHsmlPs3bawWCxYv24d1q9fD5PJ&#10;JOW2hITdOM1wpPrM9FrkPTtcWFHxDEzOJivXJ64eg3GpHcfhJYvKO9/8EbUmC0/T5M6nj86Gn+7C&#10;CflRb7by79jgppm+43dPvYCZI0fzdEes2LUD1/3zL+y3uv/+YqJhApCe818+Zee+Zn+++Xb84/a7&#10;pZwmsouL0PeumxuvD5378p2XI7kTLbk/WbsPP+5Il1JA37hwPH/LZCnVddB1u+ftn1Be2xRb2PDM&#10;F1Ak95VSXYuzvBAp8/+6e+/evUM8jel4mB35GIXe9xl23TtekCHwDr6Yx7YRE8avW0KesKxWa7sD&#10;ZXK9HKiKR6J2NCLUqULYFXgFCbvkcaPaXsC9aFTac+BgZc/b2prqWj8fP1w34RoM7TUYveJToFZ6&#10;9hwiEAguTsjCdtuRnfh8xVcI8gtCv6Q0FFUU83jaWrWWL+6Ij4hFMDumUqp4PoUXYf0DHhvXYrOg&#10;oKwIheVFOHT6CMpryrmwa7Gaeb/Nu3Fg21B9o1QoEWgI4ItMhqcORUpMD1Y3GbigXMg+++ctS7Fg&#10;w0KYre6xgieo1opWavBmeDLS1D5Qd1CPfVRdhGfLc1rVljqdzrR///6+vXr1ypCyBAKBQCDoNDq9&#10;l00C76Z9ezD78d86vJnYbQ5rhF2KHv1l2psfhzK5H80OSEcEAoFAIBBcFDidcFaV4p6MZa9++OGH&#10;d9fU1PhLR9qEBvuJiYkYc9llXHQka96jR4/CbHZbbnaMOx6tSj0JGu0t7P1SWN6l1ocgF9ZGmE3v&#10;wWpZwPZrpPzWGAwGjB8/HuPYRm6Z24Ksdzdt3MhF3traphijzSHL22jNIPTzuUYSDzqXzdVvo8x2&#10;SkoBN4/tjxsu61jEoomV91buxtI9J9wZjEdmjsCU/slS6teHvuMTHy9v4Wb38mEjsPC5f0upjtl6&#10;+BBm/uVxmNuwtG4OdfqD9b6IDwxCrH8geoeEoV9ENOzsmc2qLEd6SRFOV5Qhp7oSpfW13BKjs9Aq&#10;VRgUFYOpyb2REBAEA3vOg3W+sDrsqLGYcaq8FNtyM7EzLxsldTVeyQgUZ/e1Rx7DfTOvlnJa8vOW&#10;Tbjx2b83ThIadGp8/ljnxai12R24662FjYsIiMdnjcb4tAQp1XWYrDbc9toPPC41QdayPm+vUcp8&#10;u95S1lVTgbr//BbOzKPs0noWd6+//vpvliy762a5PFzKFZwLJOw67PtY3f4zayM3VbP62M/TtW+C&#10;3DH7opd+GiLV/binBBFnV9ARJODaXWaUWk8gz7oPxdZ07nnDW0hQ0ag0GD/oMswaMxMpsT24xe4v&#10;segTCAQXLtQ/3HZ4B56f/xJqjLW8n0VzudJh977LxR59d7tDQiuN9agmoHqCzrex/h8JrbRPW2dA&#10;701boCEQw3oPxsi04WwbBh+tD4/fyz+LnXcy9xRe+/YtHM06xr9DWyjYe6Wp9XgqOB6DtL78+3fE&#10;Q8WnsKy+olU/NioqKn/z5s1jkpKSsqUsgUAgEAg6jU7vbZPA+6fX/oMPF/7gbMsFsydoMmDYsGG7&#10;jt74z5Hy0CgpVyAQCAQCwUUHDaBtVtiP7kTyivcOHj58uG9HfQIakJPwSNa8qWlpqK6uxo7t23Hy&#10;5EnY7W0PvlsiYwP4EKg110CtvgpyRSzLu7QmtV2uKphN82GxfMESnlek07UOCgrC7Nmz+bWmdFvY&#10;bDZ+H9asWYPKSrdr5TORQ4FozUCk+cyShITO615mmjfjQN0PUgoYmBiBf94w0asJ47zyGvz2vcWN&#10;kyyRgQa8dd9MKBXelYnVB0/DX6fFsJRoKafzoc94c8kOKeV205zx1QLo1N5bGh/NzsSUxx9BZZ1n&#10;EV6j0Vjm9u6vub7fEISx91fJ21/8QNerwliPvOpKfHN4LzZmnYKJlYOzgSw1ogz+6B8RhcnJvTE4&#10;MhY+anWH940mDU2s7vh473bM37ejTZFZqVBwa+fpw0dKOa2Z+9RfsXjbZneCMaFvAn5/lXfW0d5A&#10;1rNkRdswMUm/7ds/XA9VBzGiOwPuGvrTlY2fLdP5wP9/G9iF8ex6vVNwOeGsLIXxf3+HM32Xx3Ee&#10;jeduvvnmL376+frb3fVvpw81LzFccDpLYTF/hMiIbVk5OTlxHbWl5E0hRjOYi7s6Oa2vEvdA0DFO&#10;l41b6hZZ05Ft2Q6rk7wDeK5/z4T6EBRTl9yePnztA4gNi4av3pfH3hUIBN2PWmMt/vb+M9h7fF+n&#10;Lgb8JZBwS3VNRFAYesf3wui+IzG410D4+/rz/Ob9zjpTPXam78ab3/8PpVWljX0oT5Cl7lxDKG7x&#10;C0OKSgdVB/1XgtwzP1x8Cgcs9VJOExSCcP78+bcIC16BQCAQdAWd3uu+6+o5T733w7fILSr0ejSp&#10;VqutkyZNWrd36oPjFVGJNEqQjggEAoFAILjoYO24jFZrh8eisu/4cJfVItMWZ9bZbLZ23UmSW+Ds&#10;7GxUVVUhLi4OAwcOpBXPXOytq6trdyDeAFmx2u37YbO7hR0SfGUyX7Z3afQtyEW1UtmP/VolHI6D&#10;LMez+16yjs7KykJ8QgIX1mmCxBO04j4qOhphYWHIzMz0aFVN6+FrHcWwsWtvUIRDJdezz++c6+10&#10;2ZFj2SmlAKPVhquH9Wbft+P316qVWHngNMw29wIBcok8pk8cAnw6jnF7OKcYLy3YjA1Hs3AwuxiT&#10;+yd1SQmKCDBg8e4TjbF0yRL3ihGjER3aYRjrRkIDAnH9xMnILy/F8RxyC9fyOXE4HMqsqgqMS0hG&#10;lF/HFp70O/UqNSIMfpic3At3Dh6JgZHRcLicKDPWcYvfhmtBrzR5pmLPu79Wi6ExcfjLuMvx6KgJ&#10;uHXgMEyRLHY1SiUrmx1fQTqH3islOAxHSgpRVFdDP6bFH+o0Gix58WVMGjxUymmNyWrBg6+8BGez&#10;GMW3T2D1SRDF6u4cthzLwc6TeVIKCPbT45oRfbz6nefKoewSbDueK6XYcxoRB83lN0upLoDE3ZJ8&#10;zNr9xWcH163o50lkZL/bNX369OWrVt9+3aW4uKazcblMsNlWIiHuv4dKSzYGV1RUBLE2sM3CRd4U&#10;yB3zQN+53CWzmtXDZzw6AkErqI01u2qQbdmB48bVKLIe8dpql+r+AEMA+iam4pHrfoPbWR0UGRwh&#10;We2K518g6K6QUPrB4vmsz+qtp6XOgcYq1KpRvRPP+j3D+wzBxEHj8MDV9+CuK27jFrsk8tKCE1po&#10;2Lw/VlFTiU9XfInPln/F3UG3h59cgQcDonBPQDjilBoovezX1bE+5/yaEtQ6W469qH80evTobQ8+&#10;+ODHTz/9tHdBzAUCgUAgOAs6fdR35Iclrqv/9OgpRg8pq13IqoA1dP/7KHLso4roZGq1pSMCgUAg&#10;EAi6BTYrbIe2InrR28dZ/yClIwskGpAHBARgzJgx6N2nDx+kpx87hq1btqC8vNwrodeNEgplb2i1&#10;d7LXAayLESbld3fI6qsIZtP/YLUsZem2J2tJuJ119dU8BjKJuW1BQllWZibmz5/PBXdPkAvQKM0A&#10;9NZPh0FBAuW5dzPrHWVYXfki/SKeJuvbLx67jou33vDW0h1YdeC0lAIGJ0VyC+COIIH3r1+s4fv0&#10;K9558CpuAdzZkOXDf37cjK3NxLo7Lr8C837/x180QZ5VVIgZf/o9jz975nNCk/F9QiPwyhWzEaKn&#10;RQ9nD7lTJpGXBGmy6g3W+/DfQIJwoE7PP+NcMNtteHnzWvx87CAXks8kNT4Bi154GVEhIVKOZ3JL&#10;itHr9hsar4FCLsM3T3SedS2966MfLEV2aVN86DkjU3H7xIFSqmv5aM1e/LTzmJQC1GOvgv7B56RU&#10;5+OsLMGtR3+c9957791vt9tbPXw0eTl48OA9J08/N1Quj6Qc9wHBL8DJ6tt8GOufZeV2v4XRrjk/&#10;1bu+ijDEaociXjMcGvmls6BJ8MuhhUBWZx0XdAvZVmI7xsVeb6B6PtAvqIULVF+dbwsxRSAQdF/y&#10;SvPxp3l/Y33OHCmna6A6Ra/RITIkEn0T+yAuIg79k/vy/nFYYCi30u2o30njl8q6Krz6zZvYdnhn&#10;u6I0vVOiSsutdm8whML3LL0Q5NgsmJV/BFXOlnUp9ZH+/Oc//+uFF174K+1L2QKBQCAQdBqdbsF7&#10;35zrn/p82aJ6b2LuBQYGVlJDx7ZXXi+U/Z8QdwUCgUAg6IYoFFBExKM2dXSI02KWaUtzOrTmJUvR&#10;jIwMVFZVISw8HKl9+qBHSgp0Wi1KS0u9dNvshMtZArttIxvgZ7MBti/kMh/2SpZN3Rl3TGK5Ip79&#10;7ky2FbA8z/MJRqMRtTU1/BqTqN7WBC3lBwQGcpfOx9LT+d+1xoU6RzFqHIUIViVDLaeYvOc24auS&#10;a3HKtJ7dSfdqePoVY1PjvbLCJYINeqzc3xTDt7TGiKuG9upQ6PPVarBg21EpBVTVWzCmd5yU6jzo&#10;uurUKmw4kiXlADklxXj42uu4JevZEuBrwG/Z30YFh2D5zu0tRF7aK62vw5cHdiO/pgqpYRHwPQtX&#10;0ARZ4pKQS8JuuK8f/DRa+Gt1XOBtq+x4g9XhwKf7d+LxpQtwsDifi8bNIZfMj19/M7742zPw9/GR&#10;ctvmfz//iPX790opIDrID1ey+34u37E5dF0/XLO38XvSuz40Yzj89d6Vy3Nl/vr9rEw2TVKqJ10H&#10;ZXLHsal/Ca66Kpi/fh27F349qC1xVyaPl9XV/SdKriB35p1zjS89WC3nyITV8jlrp56pMZsyNGR9&#10;Lx30AKs75AGI0QxCb5/piNL0h0pG5U9cf0H7UJxdEnRPmNYgy7wVtc5CVqU5Oyw4Klb/hwWEYu6k&#10;2bh+4mxMHzkNfRJ6Q8vakc6qWwUCwYWPzW7jVryZhdm0Tx2hc64AqA6hOkar1iIpKhEDU/phzoRr&#10;cfmIqbhl6g2YPHQS+iWlIjQgBCH+wdCx/mdH9Q7F+T2UcRgfL/kMG/dv4d+7LShCcH+NL34fGI2r&#10;fIOh/wUu5osdNsyvKW7lO0kul7vmzp373ciRI5tcEgkEAoFA0Il0usD70PU3PfXJ4oXm+vr6Nk0D&#10;KD5Tamrq0WnTpq2KiYnJy8rKiv1549ZrbQe3wpGVDldZIZzlrGE8uhPO4jy4qsvgqqmEI/MoYKyD&#10;i3UmaLLBVVoAWMw8zp/LzPJMdeSHjlsKgVZNmU20ZIttDtb4y9lohjXo5C6DOgJSPp/t4h0DtkN5&#10;tE+bS7IaaOg00AROw75AIBAIBIKzg7WhMh8/KPuOhCM4Sp1cV3CsI5eTtOq6rLQUp0+fht7HB5ER&#10;EUju0QPJycn8GPt7cj8rnd0edtbkZ7FuwAbWnFdDJieRl6xNzk7curigeMSBUKpGsN9OIi+5knWL&#10;UWdCLrFrqqvRs2dPCpvBrovnW0L5Puw+pKWlIS8vj/+dJ4zOCpTajiFM3Rtqdq3PhRzzThRYD0gp&#10;N72iQ5AYFiil2ifQV4cV+042umkmQS7QR8ffoz1IAF7e7O+KquowZ1Rqh5YCvwRfnRqLdh1vFAut&#10;NhuuHjMWEUHBPP1LGJTSE7dMnY6soiKcymd96Wb3nvZOlJfgq4N7sPr0MQTpfeCvcYu05xOy0K1i&#10;ffX/7dqMf6xZjE1Zp2Br7dYOI1P7Yt2r83DV6DHcmr8jSHx94OV/tYhJTK6TU2M7z4J/+4k8bDya&#10;LaUAvUaFG8b0hfo8xN8l6+lP1u5vdOstl8udmln3yOTBETzdmbiMtTB++Bywa5XNbre3CvDL7o+r&#10;X79+B+tNL0YoFAmU4z4gOAvIYrcUVusShIW8nFFeti7AYrG0u1JAIVMjVjsEqfoZiNeOhF4RSDW+&#10;dFQg8AxZ6NY4CnDMtAIZpk2osufAAS54tPvgqlnbEBseg3uvuhP3zboLw1OH8TRZ1nUksAgEgu4H&#10;1QlkPetgfbbqumpWCcgQaAhgfe4ABPsH80UfKqWK1w/kVpn6oO6Y3C6Wpri4cu7KneqQ5OhE9Inv&#10;hWnDJ2P6iGl4+Nr7cc24qzBuwBj0S0rjrpjJ5fLZ1jV2hx07j+7Gp8u+xI70XXzc2BZ69n2G6wz4&#10;d2giBmp9of4FHnSI/ZZ6/FxX0azH7Yb6Svfff/97X3/99XEpSyAQCASCTqXTe+SnFq9yjbrr5pLS&#10;0tJWsyjUsJGw+5e//OWFn3/+edZ33313fXsTu3R+8+M0gXFmmjbap3ylUmmnNPs71n47FVqt1kwu&#10;oO12u4KO+/v7V+t0OnNNTY2BjkVHRxeYzWYNDaIjIyMLg4KCymtra/3Y38oHDhy4/9+7Mv5OYrHM&#10;LxDy0Gi4aioA1lGhfZlaC2d1OeRhbF/rA5fZyC2UaF/GOiAui4m9skGPSkNflEZUFGyYfVMZz3M5&#10;aDDljlHIp9qow0GdFkrTBB9t9HeUR8eaT2jRMTGYEggEAsHFCmvH7Mf2wLr+Ryj3rjUyOjSpValU&#10;3Hp07NixXOBl7TqOHDmCDevX89iw3gm9hJw1qSFQa+ZCpR7P9uNYk0qWpt0Xh/0QTKa3YLfRwnHP&#10;Exw0cdKrVy/MnjMHISEh7Lq0PblB176kpATLly3DgQMH2pw0IeuyYX53IlAZy3o8Zz9ZQhNCi8r+&#10;2Gi928CMwSl44PJhXndiSTz9YPUeKQXEhwbg9Xtm8N/cHvPX7ceC7U1WvM/ePBn948OlVOfBenW4&#10;9+2FKKtpsop+4d4H8fu5N0mpc4PcNZPbZnLfTPfOE2rW/6Q4uw+NGIc4/0BulduZkBhJ4m1xXS2O&#10;lxXjdEUZF3RPsdcGofJMyA3zN/94Dv2TU6BWem/NXFBWht533ACbZOVPd/nN+2YiNqRD50Je89Q3&#10;67Avo1BKAZcP7MEteM8HJwrK8X+frmy8lzK1Bv4fbHWPIToRl7EOpk//BdnOlR7dBNM4bcSIEduP&#10;pD8+SqHoSTnuAwIvYTWcqxpWy3IMG7plw/bt20dZrdZ2V1lQPRqkikdP3VQEqxKh5IuUxHUXdIQL&#10;Fmc9MsybUGw9imp7AcvxXO82h/oBCRHxGJE6FDdMvo5bzREdtZ0CgaD7Q4sS602sn2Axo4690lgg&#10;IjgCRrORW8pSH56EXBJarSxda6zl/Rbq82kkry8xodGoY32N0MBQLgp3FvQ5R7PS8dRHL6CovKhx&#10;AaUngljfaa4hFA/4RyKQ7Z9L7fZWVQFerqBFlS2hOenNmzePHjZsWJNrGYFAIBAIOpFO751v+/Qb&#10;103/+FMWg5Zxt+CKK65Y+u677z4QExNTFhcXdyI3NzdWOnRRQhMb0i7fb9goTUIzWSqzV9aHcSqo&#10;UVepVFbW2SD1WUFis1arNVVVVQUYDIbaiIiIIpPJpLfb7crExMRMEqt/PFl0PTQ6KKIS4apzx7uT&#10;R8bzmUCXqRYyH3/Iw2Lgqq+BTMk6I2zQJdP5wlVbBZlfEGS+foDVwsVhspriFsv8TWj1HAnNarhY&#10;h4vS1MECTZ7RBDntSyvsuDDdXGimV9oI6ig17AsEAoFAcJY4C7NgO7wDsVu/P6vYvFOmTMHQYcO4&#10;tanNZsPuXbuwceNGFBcXN4oeHSOHQhEPteZ6qFRjWbNHcSM7VyC5cLDDZt0As+lN1syTK2DP14hi&#10;8Pbr1w9XzZqFoCDWj2injafrTNbVq1evxi52/dsSefXyQAzwnYtQdU+64lKud5D17t66r6RUE+R2&#10;+b3fzOLxeL3BaLHh9td/gM3h/o5khfvRb6/h1r3tkVtWjd++v0RKAUOSo/CP6ydIqc7ljSXbseZg&#10;hpQCbp48DR/+31+lVOfw5ZqVeOjVf8PCnpn2oOsTafDDqLgkDIqMQXJQCI/ZS+6YqUzwTTr3TKhk&#10;0eQdTaaRoFtSV4v9hXlYdvIo0kuKeIzd9ibaCC17rv95xz24beoMBPufvSj7xeoVuPc/L0gpcret&#10;xvsPXc2tbDuDGpMFd76xgP3Opt/RVeK/J6icUHlpQBGbAsO/vpdSnQN5RjJ98QrkWxebGa2sSVkZ&#10;cA0dOnR3+rF7hilVJGx3veVy98IKu20/pkxesnDNmjWTaIGxdKANyB2zP/r4XIFIdV/hilngNQ6X&#10;FWW2Uzhl2oBKezYcoOmIthfYE1THkzXesD5DuCtmcpdKFnsCgUBwoUPi8p7j+/Hfr19DYVmRlNsa&#10;qgTDFGq8HpaEAVpfaGXyc2pVHawH/EjxaSwzVraqY/38/Kr3798/ICkpqcn1i0AgEAgEnUinjwyz&#10;lq11TXzonozMzMwkKauR66+//hvGrWzXceedd348f/78O9xHBGcLTaw0dBxon2cyaL/5RnkNls38&#10;BMBF1stqtdpmMpl0JC77+PjUSa7AXNHR0fk0wW40Gn1IdA4JCSmlSQd6r0GDBu17YXP60yQUy0Oj&#10;IPP1h7OmEnK/QMiCwt3uslmHSk5Cs18Qt3gm62cuLpOQzJDpyFUj+9oN4jCJx0o2YCTxmYRocoei&#10;VDWe77ZGYOc2F5q5+2z2SvtEw3sJBAKB4OKD1en2Q9txRea6bxctWnQVtU3SkTYha96+fftixhVX&#10;IDQ0lOfV19djy5Yt2LF9OyorK89C6FWydjINau0N7H3HsOaE5tm9Ew4vLqyw2w/DWPdXOJ1keej5&#10;+tC1nTR5MiZNmkQrzqVcz9A1Zn0E/PzTT9i3b1+bVtQk8vbUT0GcZhjkMu9FttWVL6LOUSKlmiA3&#10;vfN/dy0MOu9W+5Og+OIPm7DzJLmpdnP7xIGYMzJVSnmGhMobX/4OVrv7dxl0ava5s71yE3y2HM4p&#10;xl+/WCOlgNiwcBz88HMudnYmeaUlXAB9/YdvUVXntqboCOphkQWtjvXPtGwL0OmQFhaJodFxPB5v&#10;GXv2iupquJhbzF7JKrfcWM+uuxM2Via8fhIVCkwYOBgvPfAwUuMTpdyzZ84//oylO7ZJKbfF94OX&#10;D5NS587JwnL84ZMVUgrQqJT45om5rO44P33RD1fvxc+7jkkpdm/GXQ39A89IqXOElQeXzQLL8i+B&#10;n971KO4SrP49lJn9YD+VaiRLdY5wfmngYvVvORsyfYCgwPWFRUVFEQ3jOc/IoJbpEKnpj976adwr&#10;gvuJFAjahyx0Tc5qpNcv4wKv2VnF8jqujcmKrm9SGmZdNhPD+wyBQW+QjggEAsGFjcliwurd6/D5&#10;iq9Zfzdfym0NxdsdqPXBHwNjMExrgKIT+m/5dgseKj6FA5Z6KaeJxMTEjOXLl0/t1atX00pOgUAg&#10;EAg6kU4fIe79+kfXb9/4z5atW7eOkbIaGTRo0N6M1zWDZf5KOIstML2ciejjvlk+Pj715Da5urra&#10;X6FQkItll8ViUVutVj5z1zDwJeGx+SC4/QGx4HxA96rhPtA+bfwAg/YbhGU6h4RmsmpuSOt0OpNa&#10;rbbS5BGVAYPBUEMu4OgYuc+mv6Vjfn5+NTExMbmsjPjbbDYlK0f7X9qV8Q/uPjswFPLgSB6nGRo9&#10;F5755JSp3i08B4bBVVvJRWZZwwDV6eCutLlgTNDkJonKDVbL7LFg392dR8IzHW9we0cWSo1CM53L&#10;toYYHZQWQrNAIBCcPaz+dBRkwrZnHSJ3LsrIyspKbGhb2oLq6cDAQEyZOhVDhw7lwiT7G5SXl2Pt&#10;mjU4ePAgF329wd12qVk7NRwa7S2syh/A8khn7m51ugs221aY6l9g1yqfXS7P15iu5YQJEzBx0iTo&#10;9R16z4bJZMLChQuxd88eblHtCa3cDz10E5CoHcPjR3YETU4vKvu/RvfM1F9o7r7073MnYGgP1uZ7&#10;yaHsYvztyyYBNchXx62AKdZue/xx/gruEreBDx66GqH+5xZX2BNV9Wbc/daPjVah5NbuyCdfIiGC&#10;LMs7HxKvT+Tl4H8/LcBXa1ahzmziz8/5hkTdHtExmDthMu6ecSXCA9u3HO+I8upqpNw2FyaLRcoB&#10;/nrdeAxPiZZS5867K3Zh6d6TUgpIjQnFi7dNlVJdzzPfrsee0wVSij1bNzwK7ay7pdS5QSFmXnYe&#10;vueRRx55q63FNrGxsbmV1S/E0sIYYbnrPS6XBXbbZkRH/e/46dOnezgcjnYvHtWTQcoEXm+GqHqw&#10;tBDSBR3hrsOtLiMyTVuQa9mDekcZb087QsnGur3je2Jk2nDMGDkNYQFsjN0Fi5kEAoGgK7DarFi6&#10;fSW+WPk1CsuL2hzjKFkf81rfENziF4q+ah+e7gwK7VZclX8EZTwUX0tGjx695dtvv72J5jSlLIFA&#10;IBAIOpVOn7ksWL3Zdfd/n1vOmC5lNRIbG5tT+VxgnHKg5IXK5oLlm0K4zA484Xfr8+Hh4SUJCQmZ&#10;o0aNWt/j8JU1kMvgsrMBickJl4VtdXbI9Aq4Kmx831XngMxPCWc5SxeRK2L2g9jxG6omfEyuj1Uq&#10;lZ2sU48cOdLX6XTKSERk+BYXF4eT2EhbdXW1H8X+02q1FhIP2aYmIZkme+m1+eCbOgkNG6XpnLY6&#10;DoJfD7ov7sl6N7RPYnHD/aJ9du9tlGb3WKHT6YzkQpusmEl09vf3r2L3XWm1WlVRUVEFZPFMFs00&#10;udy7d+9jRUVF4XQ8LS3tyGvpZX8mMVnmY4A8IgGu+mr6QMhDori1squ6HLKQSMgNgW4320oVj9EM&#10;ijFC7rM1Ou5eG3K2Oe3suJoLzey78e/ucjndcZxJWCbLZQUVR3aMC83slcRlITQLBIJuAoUcsJ88&#10;gCknVv1E/Qha9CMdapMGa95Zs2bBPyCA158kMubl5mLDhg04duwY2PtIZ3cELfDRs/ecIAm9vVhe&#10;93LbTCKD1bKAW5A5nWVSbmtYe0gTEpg6bRq35G1ol9qCrvGSxYuxY8eONq+3ml3bZN14Llh0JPLa&#10;2fdcXP4XtuduzpOSkk5nZGQk8wRjzqhU3D5hoJTqGLPNjjveWACzVfIown7Pq3dNR2J4IE+3xeb0&#10;HPxn4WYp5Z3l7y+B9U/wm3cXo7CyVsoBnrzlDvz99s4R7tqDRNGT+bl44fP52JF+BLUmI/8+nQ1d&#10;c1+tDkF+fhiV1g83TpqKAck9EBYYyAXtzmBn+lFM+P1Djd9frVTg2z9c32H5PRv+8vlqHM1tsix/&#10;ZOYITOnfWDS7nAf/t6hFOdH/5nmoL7tSSv1yXFYzrKu+gfynd2m85HEVQ3BwcJnF9lqIUtmXpYT4&#10;0zEUZ9cCp+M0TKY3WHK3ndFuo0Jxdv2V0YjWDECsZhg0cgO1TNJRgcAzJOJSu1lpz8HR+sWodRTz&#10;HBr7Sqd4hETcaDZunTpsEt/CAsM6NRamQCAQdCXU3yO3zLuO7cVLX7zC+rRNizLPRMP6mrN8g/FE&#10;YDRClSpuydtZZNnMuDzvMCzc22ATrP/puvvuuz/68MMP75WyBAKBQCDodDp9tFi+YYfr2R+/eu31&#10;119/9MwBBYlo6vl9NIo+vlKOhJUNPw7XwZllhMvqAkwOKPoZoBx69nG3+AJVmm+geR2+sX9ICKN9&#10;Eotpn4Rji+RGsOF8C53AYOe7HGyffSew70LCskwnh8vk5FbHMg07mf6+wgZnKVmQquCqscNZYIZM&#10;xd5br8A1paO+JisTvV5fT6vfyRJJpVJZfX1967Kzs+PJKpVi8JKwXFVVFciOcbGRpXUkMCsUCjsJ&#10;iA0TAHQdaSPBmX9HiY4GbIJfB7qXdG/olTYpm+c3CM0NaRKayaqZ3WsVCc1sM7MyoKLzgoKCKtg5&#10;ZMWsCwkJKaN0WVlZMAnN/fv3P1RRURFECxBoJeA7OZbHXcZaHldZHp3Myq2RlXc75CERbnfZFcXc&#10;jbbc1x8uMztGIrJaC5DYbLcCKk0zoZk9G9yiWQ4ZWS6TmEw0t2gma2eaLG0uNBPUoRVCs0AgOBcc&#10;DjjLCmDd9DMCty/ywoUlr0+5q+bLp09HWlpao2th1q7i1KlT2LplC06fPs2qRcn9f4fIWBUYDJV6&#10;Jnuv2azKi2N5LZrgixqXqxZWy0KYTfPYPmsT2sDPz4/H4x08eDCPz9sRrL3CmjVrsHHDhjZFXhJ2&#10;U/UzkaAdKVmkeb61JmcVVlQ8LaXcgu4P245KKaBPTCiev2XyWblLJhfI5Aq5gSkDkvHIFSOklGdq&#10;TVbc9voP1Ofi6ZhgP7xx70z2uZ3fvr2+eDvWHmry3hYdEoqTn3/Hy/f5gH4jubOuY8/N6r27sGr3&#10;Tmw5fBCF5WUwSvez4Tp0BH1nci+tYv2I5OgY3DZtOiYNGorYMBIPWF+lkwTdM7nl+X9iwcb1Ugro&#10;GxfGyskUKXXu0O//YuNBfLf1CE9T+aN4zgE+Hj0Zdzr0+eQ2nBYsENSX9H36c5kimQTXX47LaoFl&#10;2WdQL59fTR5zpOwWREZGFtbWPROpVJG7a9G/6xg7HPbjuPuuHa9//PHHd7Z1XZugOLsBSNSORoxm&#10;MHSKAGqJpGMCgWfIy4XNaUSNowgnTWtRYcviQi97qt0ntAO5X75qzAyM6TcKfRJ6Qa1Un7f2RiAQ&#10;CDqD6voarNq1Fh8u/gQ19U2L387ER67AVH0A/hEcj6AG73ydyLe1pfhzaSafXm4Ozeu9+eabjzz8&#10;8MPzpCyBQCAQCDqdTu/Bl6zb5nrjy0/xr4/ftzNatJzcavb+KKX23lia4ZNyW2PfVQ3HqXrA7IQ8&#10;WgvlZYHcMveigFp0GovTmIrc7NHPpIESTYjZ2Sb9bhfts+MkGLuMDvc5Nnd3gIvcJDJbWFrN8tlh&#10;Z4XNrZupZHDVOuAstEAeoYazxMo3Gb2vVg7naSN/b5mPArepZ3yQl5cXzToVLhIHjxw5kkZWqcHB&#10;weUkLJNYqNfrTWTdXF1dHUAWzJIlq4ZERbpfDVbMLmlynV4bNkoTzfcFFw406SftttqnrbnYTEIz&#10;WbyTuNwgNDc8v6zslJMIbTKZ9IGBgRVkaV9aWhpCcZwpBtsHB7IfdjnskAeG8bjMZIEnU6ogj0lm&#10;ZdjkjsscFAFZQHCT0Ozjx90AUqGWaXTckrmF0KxQsXJPFs2S0EyCcsOkMhea2bMhLJoFgm4NeUew&#10;n9iHYTu/W7dly5bLqH6SDrUJq5cwYMAATJ4yhQu+JEqydozH5D2Wno6tW7eisLCQ53mHnFVB0dBo&#10;r4dKPYnv8zqnG+BymWG1/gSz8XW237YraxJ5b7zpJqSkpHBr6Y5gbQd3j/3N11+3KfLKZUqk6a9E&#10;nHYE69Z4Fsaq7LlYX/WKlAL+c8fl+L/5KxqnrCnu6ae/mw2t2vtJmnWHMvHa4qbYrKF+Pnj/oVnU&#10;Lko5rSFXxne9uRDVRjNPk6D3+WNzoNd0fC3OFort+sf5K9n9cP9K+l7LXnoV4wcM4ulfA/ouJPoa&#10;zSaUVVcjt7QE+WzbfOgAThfkw+5wsGuhhcVmRWJkFEb37Y+hvXpDp9YgyOAHH53byy+5Yu5q6F6F&#10;XzsD9Wb3vSKenDMOI3rGSKnOwWix4YPVe5BXXoPL+sRh1rDe0pGu58wFB6y/ZlL9Z5FOHuiORf5L&#10;IMtdy/Iv4LP6i7Ly8vIQKbsF5Ja5ovKxWJV6Akt1/sRo98IBhyMTNutSREWuO00Lfc9cpHsmtPAl&#10;ntWHFKfcTxnFWp6LZNwr+NUgi12b04QS23EUWg+hyHoUDhcbS3mBio21BvccxF0xj+o7AnqtnrXL&#10;YqwkEAguLkqryjBvwXusT7qN9VPbXrBK4u5dfuG4LyAC/mTQ0AU8WZaFr2tKWgm8ZMyzZ8+eof37&#10;9z8oZQkEAoFA0Ol0SU9+9bsfu2b89n7bmZOxJCbdeuutny363enboW53nMstaG3bq+CqtEE5PADy&#10;SOEqqENorqfhjnJxWUpQPqVJBKYJIRKXSQwjS2STg+av3VBvhI6TNTPpaXSezcUFaBm7X/xccpVd&#10;z9JkuVxtgzPP7N5n5ziL2KDS4eJus++qvvxtcmus1+uNJBynp6f3ITfYZIl6/PjxXpRHFs1kxVxa&#10;WhpGwjKVj5qaGj+LxaKmNFlBs30tiYtnCs0E7Z+ZlnYFFxANIjJB+7TRvWrYb0NoVtKkZTOh2UUL&#10;E+hcEpppPzQ0lBUdLjSTRfPB9/aceoS9L+QhkTzGMrdoVmshj05k+3W8bPNjJC5XlbpFZz/JdTY7&#10;T6bRusVju929Tys7aUKaLP640Ox2nU2fQZC1dPsxmumBYq+NzyE7T0yeCARnB3umnNVl+G3Buhfe&#10;fffd+9sSH5pDz2lkZCQmTZqE1LQ07mqY8libgrKyMhw9ehTbtm5FRUVF4/PcMQpWHaRAo7uD1VND&#10;2WMeJuVf3LhcVTCbPobV8g3bN0m5raFYxzNmzMDgIUOonpZy24au68kTJ/Dpp5+iro7Vvx4gAYME&#10;3jSfmVDJWsf5zTJvw/66b/k+1ZzzH53NXdOSuNaQ9+zNk9EvPpynvaHWZMFdb/4Im8M9/ULv8b4X&#10;MXWf/Hw1jjRzyUuf2/8sPtdb6Hv97oMlKKhoskDoGROLfR98yrpsHfSbfyWcrK27UL7byt07cc3f&#10;/q/xuSbB4rPH5sBX23HM518CxUvuCkvu9iitqcd9b//UuNCB9YVKbC+vCHMvePsF2KywrPoavis/&#10;pcV7Hiu2qKio/MrqO6M1mmtZqmuuZfeA3DHXsLZmOfqlrd65f//+gTSWkQ56hCx0A1XxGOAzGwZF&#10;BCuzdB9FX1HQHi5YWXtdaj3ORd0i6xE2XKdFLR33Z6hODA8Kx9xJszE6bQQiQiK4lwWBQCC4mLA7&#10;7CiqKMYLn/4HR7PSYWvHQ5OO9VH/GBSD2YYQBHSRuEtxdx8pOY1tphoppwkKbbF9+/ZRKSkpp6Qs&#10;gUAgEAg6nS4bQUZGRuYXFhZGSclGevbsebz4o6BeMoMYTHRbaN6U5vponNkw1qSSRvtkmdxgvU0u&#10;swmlJB43nEO4XHCZpeOEnaVrSXhj55KFs9kBZ6Ud8iAVnIVmuKpYp86HVGn28RSPmb0fCc8PWGa9&#10;VlZWFkJxdNVqteXw4cPchx1ZoWZlZSWQW2yyYqbFCM1jM9fW1vqSe20SpcnqmYRmEhfpb0lopq1B&#10;lHQJofmCp+FeNUBp2uhe0Svd24b7S2kSmtnmoHJBrtap/DSUB7JopvtPk3bkrpAWMdTV1fnSsV69&#10;eh17b9eJ35Lwq4jvxQqLnVsqywyBkIdGw1VTwS2WKUYzlXcSnsnqmayfnbWVXHym2M3sS3Bhi1s3&#10;N7jD5hbLSm7NTLGZ6Q3Yd3WLzyQ0E3QuQUJzw2SvEJoFFzvUHtiscJzcj9TVH+zcvXv30I6soQgS&#10;dkmQHDVqFCIiIhqFSXLbzOp7HDxwgMeLZc821dv8WEfIZBr2PsOh1t4ApSKVPY/B0pGLFSerLgph&#10;Mr4Om3UNS3ueIKG6JjY2FjNnzkRKz55g9aV0pG3ommZmZOCLL75AebnneFgkboSre2Ow781Qy1uK&#10;rAfrFiDDvInv06T0N3+4Hk98vBw5ZdU8jxifloDHZ42WUh1DFp7/+GpdCzfNFE+X4uq2x6fr97dw&#10;D3318N64e/JgKdW57M8swlPfrGtRJv95xz340023uet8QZt0tXvmCwEqu+RqvAFFdBIM//qBPSS/&#10;QGRnZcy2byN0858pZX1ljybAJCDX1d8VptZcx+s/QVvYYbcfwWWjv1y+efPmMaxfaJAOeITqPr0i&#10;CL10UxGlGQCluLYCLyDXy2W2U8i17OavVmc9G/p23H+htkPHxhTXjL0Ko/oOR2pCHxFnVyAQXJRY&#10;2Zhw88Gt+GbtDziamc69zLSFr1yB3wZE4U7/cB5/t6t60UV2K24tPI5TttaLZZOSkk6vWrVqUnJy&#10;co6UJRAIBAJBp9PVM0WtWtuQkJBS80uRob8ovq5AcDaQrtVCaGb/kKUF7ZN1Mte/WLq50GyWhLIG&#10;C2iyWKb9hvdiUMxlQqaUueMvl5MLYhWcZVa42D5YPjRyODOMcNncFs2od/A4zfTZD/e+9ZUDBw4M&#10;dDqdMoPBUFdZWRlI4jJZrJK1clFRUbjL5ZKTqFhXV+dDltBk0Wy320lU5KNxEiEbrJr5l2GQWEmb&#10;lORpaVdwgUD3jV7p3tB+w9ZwjERmeqXjtNCAlQc7pdl9VjYIzWT17uPjUx8UFFRJ1u5UBuLi4nLp&#10;baX43jWrrb4zXfW1INfZioQ+gKnO7So7MAzy4HA4K0u5mCwPjmDl38Zj78kM/pD7BcFZV90kNNPz&#10;4ZKEZrLQaiYukBtuEpplDflkAdCR0NzcyosGY0KsEJwNrAw5qytgWfopNJt+bDNOZHNIiCRhcsxl&#10;lyG1Tx/4Gprm3Kurq7m75p07duDw4cPcwtc7aHGFHir1VKg1V7Ei3oOlA6RjFyNkdVYFk/E1WC2L&#10;WFp6js+A1UVgdQ3uvOsuBAQE8HRHsHYKx48fx+JFi1BQUEB1n3SkCRI6glQJGGq4jcefbGBL9TyU&#10;2k7yfXKL/NXjc/HTznQe/7SByEAD5j1wJReAveVMgYxcLVMMVZ26bZfLx/PL8KdPV7q7EozU2DC8&#10;eGvXCIdkxfvU1y1FaLKQXfbvVzGuf/tC9KVMQVkZet42l4v4DTx21ShM7JsopboHP2w/ik/X7ZdS&#10;gGrgWPj88S0pdRaw+tR+4gA0bz9RzvC4UoX1UWvsjof81Jpr2fPudrUtOBN3/Wk2fQJfn0XlFRUV&#10;Qe33v2XQyg0IV/fh4q5OEUQtinRMIPAEucl3oMZRiOPGlai057LhaQ2VPOl4+2hUGgzuNRA3TJqD&#10;nrE94Kv3ZW1q4/BRIBAILhpI3F26fSW+X/cjsouy2xR3qVUNVahwlW8wHguMhqGL67w8uwVz8tNR&#10;7Gg9lhw9evTWn3/+eUZISEhr816BQCAQCDqJLh1RymQy1ua2HOSSO1XF76LVmlui3GKbQNAdob5m&#10;Q/FuJg7zfBKMG4RmsmimYzQ5bXe6NS9ynU35dB4J0SQYW9mbsP9dFKeZzjU53OewfIpPzYVmisUc&#10;RK6z7XCVW9lxdqqPAs5sk9vNNlk4s79x5pr538qD1e5Y12x/StjoZWSFWlRUFEliMgmLpaWloXa7&#10;nbtKrq+vbyE022w2NT3bJD6S0ExbQ5peKU37/Ce3O9El+DVofm9ov2FrONZcaKa4MVQeWJ6LXGfT&#10;ogSyhqcy4efnVxsQEFBJ1s30twkJCdlUPsi6mQToZXXqayiOKk0kK+J78/jMLqeDC8vygFC30GwI&#10;gDwoDLDZWPm2QEZxmANCWLn2YedF0tsKBC1hg3v7sb1IWvr2QfLKQPWNdMQjrCxDr9dj+PDhGDJ0&#10;KKKjo3leA1VVVcjJzsbGjRuRmZlJXhqkIx1B8XmDoNbMhUo1HnJFPHvf1q6GLxYcjgyYTfPY5V1L&#10;KXfmGdB1i4+Px5w5cxAdE+OVJS9dz1OnTmHFihXcopfVK9KRJkjgCFTGY6jhVm7VRjnrqv6Lans+&#10;P65UuAVeioN737yfG99DxfI/+d3ss3LBa7U7cM/bC1FjbIoPfP+0oZg5pKeUak292YpbX/uhcSLJ&#10;oNNwUVit7JoJo8p6Mx5452dYbE0W1RQzcfV/38TwPqlSjqA5t7/4DL5b3yTcU4zmdx64EsGGi/eZ&#10;9ARZd+/LKJRSgO6mx6C58i4p5SV2G+zpu6H78O9tumWmvp9c8bROpZrIHkfhlrk11GevZZdyB8JC&#10;52WSVyDqM0kHPUJWuqGqFMRrR7HXHjzurkDQNiThumBx1iLduBzF1qNsv47lNC1iaQ+VUoWokEg8&#10;fO396BmXgiC/QCHsCgSCixLq91vY+G/3sT341+cvo7K2SjrimRilBg8GRGK2bzD056Hey7ZZMDP/&#10;MOoaFrs3Y9q0aWwItOIKNobyrvIWCAQCgeAX0KXCC7k5JYFISnJINHjkkUfe/PTOPb9rdNUrEAi6&#10;BpqLbnjMGubUG9IkENMzSF1N2qd8EpdJTGb7pH/wuWwSmWlTsQw6xnZdFvc5PEYz7ZudXEB21dm5&#10;i2wel7nWARdZNdvYMT8lnFkmd/xmdt7vg2998fTp08lkfRoeHl58+PDhNKorfH1960loLiwsjCBr&#10;VbJoppibUkxebr1Km0qlstLfktDMvgWvV0jkoTxKNyCE5gub5vem1X1SKKDsNRia6bdA2Wcoj6v8&#10;i1xQCronrHJyVpXCsuhjqLcuqqmtrfWTjrQJiZEJCQkYN24cEpOS4O/f0gCY3AgfO3YMGzdsQElJ&#10;CZVF6UhHyCFXxEHDhd7L2D5Fp7gYJ+4dsNv3cUteh/0IS1Pj0Bq6jr169cKsWbMQERnJRd+OYHUx&#10;t+BdsGBBmyIvNSohqiT087kGfsoorKx4FianewJHq1Liy8evg521VffNW4jqZuLsc2cZh5eYt2wn&#10;VuxvCoVFIiDF4m0rnipZ1ZLgWl5r5Gk66+PfzUagj5anu4LN6dn4z8ItUsoNWTLP/8s/MGfcRClH&#10;QBRVlKPXbTfAanfHZyZuHT8Ac0enSanuAS0woHJYUl0v5QC+/5wPZc+zsOxm18i2fzMiF711itFD&#10;ym0BeQlx4U8+5KGA6jdBS1wuI6srd2PsmCXL16xZM5nCeUiHPEJeCkJUPRCnHYYodX8h7Ao6hERc&#10;q9OIYls6jtUvY21htdfCrlqlRnhgKK6bOBuTBo+Hn48BShFnVyAQXMRU19dg+faVmL/sC77fFtRj&#10;SVBp8WpYMnqrddwt8/nghNXEBV7bGeMbmt+48847P37llVeeCAwMbF+VFggEAoHgHOhSwSM4OLiU&#10;xBkp2cjw4cN3HP+PbIQsoN3xsEAg6C5QX7ehtmno91Ka9s+0aKZ8EpotZIIs4159ybsvP2ZjmyQ0&#10;N1gw8781szRZN5PQbFDCWWWDiyyag1VwVdrgLHVP+sr0cjgyTdJ5Cjygm/16bm5uLOt8O0NDQ8v2&#10;798/gCxV/fz8akpLS0MqKiqCKcau0+mUUSxneg+NRmMlkZmsViWhWUkWqw0CJYnMzcXk5vvEmWlB&#10;+9B1JctxW1SyVjV0ElSDxvGYg9wltEDgsMO2ay2SN3x28MiRI2lnLvI4ExIjyZr3srFj0b9/f27N&#10;2xwSHik+L6sLsH3bNu7G2bMY6QklK5a9udCrJKFXTpaoF5s4Ymd1WCaMdX9hrySAev7tCoWCXI5h&#10;5pVXQqv1TuSk61hZWYnPPvsMWZmZbVxXGYJVSeitn4Y9tZ+zqrqW55I15pe/v45b8j733QbsOuW2&#10;7CVG9ozFn+eMPasObWFlLX7z7uLG70B/+7e5EzC0B4nznnnpx83YeqwpfNaT143DiJQYKdX5kJj3&#10;4eo9WLL7RIu7QO6a//XAQ3jk2rlSjuDNH7/D//2vyU0xWVa/+5tZCPLtXm6FjRYb7nhjAbdCJ6h9&#10;NLy1WiYPaDXU8gzVl3s3IGHVh4ePHj2axsp/q8fGx8enzuG80VejvZ+9f9ctYLg4sbFLeBwWyw/Q&#10;alZ7ESZABp3cn9Vn07lLZo3cl+UIwVzQHm6r3VpHMQ7UfY8qex4b/ngXPoIsdhMi4nmM3dnjr0aI&#10;v9vzOvV7BAKB4GKlqq4KHy3+FCt2rkYdeQZrAyWr68bq/PF4YDTSND7ntbVda6zCvUUnWi3DoX7a&#10;n/70p5defPHFv7F9b11ECQQCgUBw1nRpjz8hIYG7rJKSjURGRhbUPh0cpRxxMcesEwgEFx00S95Q&#10;61EPnPZpo32a6OdCM3vlMZrZPk2KkOtsdpwLzZRP70FiMonQJDBzoZlt5Eqb3qbC5n5P9vfcornU&#10;CnmYhls2k0UzdAr+Xs4CljY5IPNXwlnI9qvtmBM29WuKvZuent5boVA4g4KCKkiArq2t9Q0ICKgm&#10;UZniu5HbZDZIcLK0nsRlyVuCqrkVCVkvt2fB7Gli92KA/x61VqaITYH68pug7DMMcgNrS0jwFZNY&#10;lybsmbWfPADb5sVQ7VhWW1dX1xRotw1IoExKTsaECRPQu3dvnm4OWZxSfN5Nmzbh4IEDMBrdlpte&#10;IdNApRzGiumNUCoHs2JJLmIvprLJrqf9AEz1L7LrcJxVFZ7rCrpmw4YNw5VXXQVfX18pt33Ye3GX&#10;2F9+8QVOnz7Nr/OZyOVy57hx4zZQrHqKUU95JNiRi2YSeH/eeQwfrtnLzyUohu6nv5vNrrn3LthI&#10;PP3dB0uRW1Yt5QDJEUF4+a7pbd6p77YewecbDkgpYHSvWPxp9lgp1TU4nG6Rd+meliIvqwdx5/SZ&#10;ePXhx6BRXdqLJfPLSjHw3ttQZzJJOcDUAcn47RUjpFT3obS6HvfN+6mxLFBfwOeDbSoovSgD7Fmz&#10;H9+LlCVv7du/f/9AT881We7aHVf7aHUPszLm3TN9aeCE05EHi+UrREVuy8jOzk6g/pV00CPkjjlJ&#10;OxYJutE8triIsyvoGBe32s22bMdp0waYnXU8ryPI7XJydCJGpg3H1GGTEBsWw8VegUAguJihMUOd&#10;qQ6vfPMmNu7fDLO1yXvPmZCl7v0BEZjtG4I4lQaK89zmvltViJcqclsJvDSmef/99++95557Ppay&#10;BAKBQCDoErq05bvmmmt+XLhw4TVSshGKw6ue10utHNbBwmeBQCDojtB8TUPt29yCmcRleqU0CccN&#10;x0hcJutlhkwlg8skDR+kPG69TOIzvarZySzfWWGDTMv2Wb6r1s6tmuX+KjjJbXa5FTJftwWsI8/M&#10;LaG50EzxmesduC582lc0+Xv8+PGeNIFM4nJOTk6c0WjU0T5ZMJPwQnU5vUd9fb2eBGaFQmEni+a2&#10;hGZPE8qe8s4G9pmOyMjIwpK4fjGqEdOgSO7HfmcwjaikMwSXCi6zEbbtK9BjxwKvrXl9fHy4Ne+Y&#10;MWNgMLTUhWligZVr7lKYhF72PMBq9c6ShpDJfKBSjYVaexOUSoqbSo/FORX384iN/dZVMBvfZM9w&#10;gZTXGlYHcJF3xhVX8GtJ19QbWJ2B7779FocOHeIxes+ErAipTrFYLBpKU8zbzx6dzd+f3CTf+/ZP&#10;XKQl6BOf/QVumnecyMOLP2xsnD6n93nr/isRE+zZ2/eBrCL84yuKT+yGzqPzz8cdXbD9KD5df4CX&#10;yQboWgxO6YXvnnoekcFeWnB2Q/7wzpt4e+H3UoqaTBnee2gWQv18pJzuw57TBXjm2/VSiv3WwFD4&#10;vbmSFYaO2ztHVjoSv3nhAHvm+ntqdykshst1lVar/z2vuwRuXK562FhdmJT43SHWBvTuyB0zuV8O&#10;VMahv+9sGBThrH4QfRFBx5D7ZaOjEvvrvkGFPdsrq10KlxAdEoVpwydj4uBxiAgKh07TvbwWCASC&#10;SxNaAJpTkocFG37CT5sWw+6wS0daY5ArcJd/OO71j4Qv2z/frS7NyjxWchqL6sobxxQN0ML9devW&#10;TRw7duxmKUsgEAgEgi6hS+elfjP3Jte7P3zD2ueWq5xpJZP63mi59jdxNBMj5QoEAoHgvEKjkIYq&#10;uLnQTPuUT2INt1pmmxQznQvNLC3TyOEyut1oNwrN5FabRjn0N2qWb3bCWWnjcZdhccJVY+exmXlM&#10;5lIrXBVWvk+W0U4Smtkrue53FrtX6LqKLJDvMloaRJ6OIBGZhCFzVA+Dst8ocME3LIaNrlTu7yno&#10;/ricsKfvgZWseXevqmd0qFSQJWpiYiKmz5iBpKQkPmnaHBLVTCYTTp44gc2bNyMzM5MLv95BbuYD&#10;oVZPh1pzPfuseJZ3cUz4u1wm2GwbuCWvy9V22Chy0XzFzJkYOXIkF3y9xWw2Y82aNVi3dm2r60kL&#10;N+i1QaQP8/fBew9dzaslh9OJh95bjKJKsm5yM7l/En43c6SU8g6Kq/vEx8uRXdr028hF81+vG89F&#10;wjOpNVlw++sLGoVlEp0/fuRaqBTn536uOZiBN5fu4OWxOX56Hyx96RUM6dlbyrl0WLJ9K+Y+9WSL&#10;azKqVyz+3MWW1b8WT3+zDnszCqUUa2Yvmwn9b16QUm3jLMlD3b8ehKskj12q1uIuLdaSya5Wa/W/&#10;Y01lh+HMLxHIajcHRuOLUKsOGmlhm3TAIyTkGpQRSNJehmjNAKi45waBoGPsLgtyLbtw2rQJ9Y5S&#10;1g1vWcefCfVRgv2CcNOUuejfox+SohKgVqqpDyydIRAIBBcv1M8uKCvAh4vmY+3eDW2Ku1TjhbO6&#10;70ZDKO72j4Cf3HtPPp1Jvt2C3xafxj5L07ikAZqX2L9//6CUlBSKeyMQCAQCQZfRpa3g72+786mF&#10;61azNtrVYvaLJhfm9pz55cm+5f1kul+nIRYIBIJLnuZzQQ0TQ/RCQi+laZ+EXdq4JbEMMiXbVKxK&#10;Z8dlarl700qbr5LHQCZrYL4foII8QgN5sJq7qZbH6qDooWevWih6+UA50A+KPr5QphmgGhUI1ZhA&#10;KAf5QTUhGKrxQXDmW4C9dQ5qQygOL21k1Sd9S0/IrFarxlleBHv6bjjX/WAP3rU0v7og11+m94XM&#10;x499/3aNbwQXO6xcykOjoYhOhiMgTN3DWnGM3Jp7EjUaYMd4bNj3ZKuLAAD/9ElEQVSjR4/C5XQi&#10;MiqKVlw3TpbSq0qlQlhYGHr27IngoCDuZpisUOlvO8RlgsN+BHbbJpawQS4PYe9JIkqbX+mCQCZT&#10;QaGI45vdtovlmN0HzoDE2ezsbAQHByMkJIQL5t5A15gE9SD2d2Qd3dySl9zTkwv6hvsWHeyHaQN7&#10;8GMkvmpVSuw82RSHt7LOhOmDekDl5WcTClaf9YgMwqr9p6UcoLiqHpP7JcFH21qopnKwePdxLgwT&#10;dvY6a3hv7j76fJAUHoi+ceHYcITiF0uZDIvNho+XL8HqPbswffhI+Oq6v7BEz92CTetxy3P/bBTc&#10;Cbqn/7hhAnw03i80uFig3/m/Fbt4uWtAd+dfIQ+JlFIeYH9D7WH9f38HZ2EW5bSqdMhLxx/+8IeX&#10;9x24eaxMJjwrcWHXWQSL+TN2sZ6uNZszNO1b7crgowhGjGYw+vrMQqi6J7fiFQi8weqqx5H6Rcgy&#10;b4XZVcWe2Lb7KtQGGfQGXDl6Bn5/wyMY1mcwwgPDoFQ09VcEAoHgYob6dyWVJXhu/kvYycby7Vnu&#10;RirVeCwwGjcZQrkV769FHRs7vl9diHqK6XUG0dHRBffcc88nr732WtsrZQUCgUAg6AS6tCW88fIr&#10;nlq5c1uN2WzWSlmN0KRdzbXaMBIHBAKBQCDgNJukMr+XC1t2vZLaC7vdTq6f1TSJpdForOROkuW1&#10;J/Zy99A1NTX+jtOHYdv4k8uy7DOZbc86yFRqyPyDIVOzpklMinVLZL7+UEQnoToyJeTaKP03GRkZ&#10;SR251iT3y6dOnUJOdjaioqK4y+Hm1rxU9nQ6HReAe/ToAT9/f1RUVHBL1I5xsX5PDey2nVwslclY&#10;GZQHsdcL3RWqgl0Dcn0sh8NxjL16jn/Fri0yMjO5EB4TE9PKCrot6LzIyEjExsWhqLCQX0s9u+6p&#10;ffro8/LyGh/OyEADt9JtINigx5LdxxvFPYvNzsVPOu9s8NNpsPlYDmpNbneYNLFUb7FhWEo0v9/N&#10;ofS+jEKU1tTzNH3ysB5RCPU/f/eQLJkn9kvi7qXpezYnr7SEuyo2WSxIjU/otkJvTX09nnz/Hfzt&#10;w3fZ/W+aTKO79cdrx6J3dPd0V51fUYtFO+kZlGDPju6m37vbMU84nXAUZWPAgn9tyjlyII7ltGrs&#10;yHXgY4899tq77834k0wewHIu5faQhN1y2KyrERL8bFZ5+Vp/WjAmHfSIUqZFnHYY0nyuRCx71cgN&#10;7ApeytdQ4C3s6USlPReH639GgeUAt+JltFl4NCoNesf3xPP3/RNThk1EkCGQx9kVwq5AIOgu2Bx2&#10;ZBfl4OmPXsDR7GNwOJsWfjaHaj0Sd/8XnoJxOn/ovBxzdBVlDhs+ri6G3YP3hdTU1KOzZ8/+4fXX&#10;XxcCr0AgEAi6lC4VeL9btfzpyMjIB6qqqgKlrEZogt48RuNHll0CgUAgEJyJclQALN8UuuMRNyGT&#10;4vxS4yEjodfPz6+GBGCn09lemyaDwwFXZSlsu9fCvuILh2X9Qrkj5wRkGi1kegMXfiEmy7oNdD/l&#10;wRE4EZLS1643qKJqC7NJ8KdD7jNaQwIfibZHDh/m4mNoWBgXLZtPopKFKsXrJRE4KTmZC5IlJSVe&#10;um0mobccNttWLpiSyCuX+bL3v3Dj5pEYrVAksG9ey77zSZbjecKFRN7y8nKyvuWWvN6KvHRtyfo3&#10;LTUV/fr3x4gRIxAfH4+tW7dKZ7jj3U7omyilaLJbgf2ZRSitMUo5QEFlLaYMSG5xrzpCwb4jWeDu&#10;OtVkDZxfXoMp/ZOg17RcD0Dvm1FcgRMF5VIOaWgujOwVK6XOD2RdPH1QCnLLqrno1xwSvLceOYRP&#10;VyzFlKHDEcHuRXeBxNzs4iJM/9NjWL5zOz1J0hH3A3335MH8/ndXFuw4ivS8MinFym50MjQzb5dS&#10;Z8CulSPvFCZv++zH1atXT2X1WquHkdygyxVTlIcO3T2G3Mi3Uy12e1wuC6u/VmLk8M9WZWR8Gsfa&#10;gGCW3eYFIXfM4epe6OtzFRK1o6FXBPE8gcAbKL5ugfUATphWo8x2itVkra2+GqB2J9AQgLvZs/7g&#10;NfciIjgSKmGxKxAIuhk2uw3r923COws/wAk2Nm/unaU51NL2VOvwfEgiBmt9oboA6sI1xiosr69o&#10;1it1w+pp1/Tp01fcfvvtn0lZAoFAIBB0GV3uyyI1NfX63NzcVrNfDodD7hrio1YkiRhFAoFAIGiN&#10;TK+A9p4Y8skK+6HaM4VeDgm7JpNJRxPYBoOhNj4+PocGVBaLRUuWv9JpraDzXaY6OLKPw751qdNn&#10;68/ltfu36J0VJZCpNZAbAtnn/nrungSdhFzOxXtFQh8YY3oHTPKxLmd9kjhaJCCd4RFWfnDy5EkU&#10;FBZy8ZEEXZpQbT6pSsJvYGAgt0ClGL7kYpjEYXrtGAecznzYbevhdBWx9/WDTK5nr21Y4/3KyGR6&#10;KJUDQNZpdvshluP5N5qMRuTn5aF3797Q6+n3eDfxQueRdTRdTz8/P34dt2/bJh0FUiKDMbo3GSG6&#10;ofPlrF4gS9YGqurNmNSGe+X2SAgLxE+7jjW6vnU4XfDXa5EaG8rTzTFabNh6PFdKudNXDevdthLU&#10;RZAwPTY1nv/ejUeyYbW1XFxgtlrx4dJFWLtvNy4fNuKit+atM5nw4Cv/xiNvvIySqkop1w2Vhdsn&#10;DsTVI/qc9/twPnn5562w2JqeO93Nv4civpeUaomzrABX7v3mqx9//HG2p4VPJO7K5EMVPr7P8Bjh&#10;7Cq6D1xquKysPtsFs+ktqBRf1R47dqxP+wvFZNCz6zXI9wak6CfDTxnBuiftNiUCQTNcrBtrQ55l&#10;L9KNy1DnLHa155JZpVQilfVdnr73b7hswBho1VoeokAgEAi6ExabBct2rMQXq75BRn5Gu+LuKJ0f&#10;Hg+KwTCtASrZhbGwan5NMY5YmxacNiCXy1333HPPR0uWLNktZQkEAoFA0GV0+ez1lClTxhw4cGAg&#10;220xIqHJVeVlgTJFT59Ldl5BIBAIBB0gk0E51J8LvfIYHRyn2QCqhiu9Z7YcPP4uWd6YzWYdxfBM&#10;SkrKVCqVDhJ725u0JSGY4n06S/NhP7ITsq2LLeada5TOohwes7cxdq+YWLtoofsnD41ETvzgFKfO&#10;oAytyCmsr6/3pUPuM1rDygXKyspw4sQJLiKR0HumNS+h0WgQGhqK+Lg4xLGNYvPW1NSQi3DpjPaw&#10;catYm20j+zwz5DISknVsa9cz6K8CfSe5IoZ9zzr2nU+xHM+/z2g0clfXZOHs7+/vtSVvc06dPImD&#10;Bw9KKSA1NgxDe0RLKTfhAb5YvPsEHNJ1bpgPGpwU5d7xEpowzy6tQk5ptZQD1JosuHxQSqvC4afX&#10;4uedxxpX6dudLlw5pCdU5ykO75mQmH3tyD5QKOQ4klvKy2xzcktKMO+nH5BbWoIBySnw8/HOnbTd&#10;4eATbA0V7Zll/nxRazLixS/m49bnn8Lek00uuRsg6+vHrhrFLZp/nW94fsgsqeTlrhGFErpb/sDa&#10;ptYuyV3V5TDN/xcOr1maysZarQomex6dcvlAhd73ObbfehHDpYGL1c9lXNgNDPg0v6b6oKF9d8wy&#10;qGU+SNSNwSDDjQhUxUEhazdChEBwBi5YnPXItuzAUeNiHnuX0WYB8tX54I4Zt+L+q+9GVEgkX9Tz&#10;a9XDAoFA0BVQn9VsNWPH0V148/v/oai8uLF/fSZU+43Q+eH/gmIwRGNgbfKFIe4W2K34rKYEhQ53&#10;qJfmqNVq67PPPvv3//3vfyVSlkAgEAgEXUaXz0jdeOONqWvWrJnMdluMStggxfVw/9te25eaN0qm&#10;FAMWgUAgELSDTAZFLx9oboykTQajE84cM2D1KDJxwba0tDSMxN7Y2NjcK6+8cglNdlPIgA5cOfMF&#10;SDRJ7jh1EPYti50+WxZW1J0+qqdYhzKdD2QaHf8+gosMds9kWj2USWkwpwwyjHSUbSIPIyTwS2d4&#10;hJUlZGRkoKKyEn4GA3fJrFS2ttoiC9SIyEgkJSUhLDyci8P0t2eKbp4xw2Fn5c22g31NNdvIbTMr&#10;b1xEuHCgmMEUk9fpzGVbAcvx/NtI5GbPH7duJpH3bCemDx46xEXiBsanJqDXGbFVSVQtrKxFZnGT&#10;RWdJdT1mDet11lZOYf6+WLm/6fPMNgeuGtoLSkXLCSSlXIale0/AandbUpKIP7l/Mgy6X1eQT4sN&#10;w8R+icguqeLXoDn0HfefOoF5C3/At+vXYPfxYziVn8fdHZdWVfHNardh0bbNeHPBdzyO7/9+XoB/&#10;f/U5f/1m3WrsOp6Oytoa+Pv4wqBnZaAL6z+LzYaT+bl46NX/cIvdDQf28e93JhRr9z93TkevKPKm&#10;273578ItLe6rIikV2ivvlFJNULtlfPfvcB7cwpqxNsRdxTC53vcl/hxfitBCGrttLWKinj9WVrY5&#10;sCO3/RRnN0TdAwN8r+PxdlXcnX7XlX9Bd8QFo6MSR41LkGnezF00twXVrfERcfjrHX/CpCHj4Use&#10;SH7BIimBQCC40Kkz1eHnLUsxb8F7qKprWmR5JgpWL/bX+OKNsGSkqHU8faFQ73Tg3epCGF2t5yMC&#10;AgKqHn744TcYbf84gUAgEAg6iS5vHefPn3/Hfffd957Vam3lM2/OnDnfr/5T4XUyjRi4CAQCgeDs&#10;cJZZ4ThQC/ObWXBkm1lG+0KaUqm0Dx48eM+YMWO2ZmZmJmzatGlcZWUlCb5eN0IqlcrmCIlWacZf&#10;DdXoKyAPCOHWVIKLDLJOrKuGZeVX8NnwXXlFRUVQR0IviZRkqXvZZZehX79+CAgMbFO4JFG3qLAQ&#10;Bw4exLatW7lFr3dCL6FkRaoXNJq5UKqGQy4PY3kXktDrhNNZCGP9P2G37eFpT5Dl7oABAzDnuuvg&#10;60vG0t7zxeefY9euXVIK+Mf1EzAkubVlbl55DX73wdJGK17ipduncfHvbDBZbbj1tR8a3TTTfX3/&#10;oVkI9Wtp8Ur38N8/bm7hpvneKUNw1TDPrnJ/DYqr6vCnT1eisp7ViR1Av9P7cuk+X6/RYMaI0Xj4&#10;mjlIiY5FsD/pY95Dn0fvQ26kTRYzao0mHM46jcLycqRnZ+LnrZuRX1rKqnPP5SrQV8fj7Y7tE9fm&#10;89edKK814r55PzeWcfabXT5PfSpT9ujP0w24jLUwvv0XuA5vszNaNUok7s6aNevntevvu0Yuj5Fy&#10;LxVYGXfZ2DXMhsn4b7icezwK4M2RQwF/ZQxitUMQrR4EjZzqgu5f3gSdDVnu1mFX7aeosGWy1rLt&#10;EA7kknnK0EmYM+Ea9IhOYukLa4GXQCAQdBbVbAz2ybLPsXT7StQZ66Tc1qhZP2+yPhB/DopFnEpz&#10;wbXCmTYzLs87BKuHvvSgQYP2LViwYHZiYmKWlCUQCAQCQZfR5W3kT6+/47rr6b9W0OSplNVIWlra&#10;4bx5hr6yADE5LhAIBIJfjrPECsun+bAuKYGrorW115n4+PjUTZkyZc2sWbMWHTlypM/atWsnHzt2&#10;rLfZbPY6CCpNmLv0fnJl78FQj70Kyp4DIfPxBxRd7hxD0Fk47LBnHkXfZW9v27179zBPwsiZkEvm&#10;gYMGYcTw4UhMSmpXZCIxKzc3Fzu2b8e+ffvOwqKXIdNApRwKtWYOlKrB7HNISLtQFsS5uGtpk/G/&#10;sNtIiG1b5O3bty8XeSm2rreC3IcffIBDhyjWr5t3HrgKUUGt3dFSvNwXf9iIXafypRygT0wonr9l&#10;8llZPZHr3xe+b3oflUKOjx65Fn4eLHPXHMzAG0u2SykgOsgPb90/s0utWn8JP+5Ix6fr9rdya9xZ&#10;0L0ksXdkal+M7T8QOrZPsX6D2X0ONPjheG42yqurERkcAgPLr6it4W6W07OzUG82o7iyHBXclbmr&#10;TTG3ORqVEnNGpeLaEX24a+ZLhc83HMB3W49IKXbd1Rr4zVvHvUk04Kqv4W6ZnTtWeBR3SRSeMWPG&#10;sk2bb7tCoezNci6lhbV27lL+3ru3v/rBBx/cU1tb6ycdaAMZfBUhiNeOQKxmKDRyVm8JYVfwCyAx&#10;t8qei+PGFSixHmetZtt1Mblkvn7SHFwx6nKEBYay9kv0IwUCQfeD+qQk6L75wztYu2cDd9HcFhqZ&#10;HL8JiMRcQwgilGooLsC2+Me6cjxRcrrVKIj6Xdddd93333777U1sv+2VPQKBQCAQdBJd3koeXbDE&#10;NeW39+UXFBS0DJ7GiIyMLKh9LiSK4isKBAKBQHCuuMxOOAvMML+WBfv2Krgs7QsHNADT6/XGa665&#10;ZuHIkSO3FRcXR2zdunX0gQMH+ldWVgZ5a91L70OisSks3qDqOwLKQeOhiE7i8XsFFzguF5zV5bCu&#10;+AL6zQs9Lkg7ExIuyf3wuPHjkZKSgqCg9v/E4XDg9OnT2LB+PY/pa7N1vAjBjYyVLT1U6klQa66F&#10;QtGbp89D980L7LDbdsJk/A/7fZks7XnymtxZDxg4ELNmzfJa5P3g/fdx+PBhKdW2wEtQfNLHPlwm&#10;pdi9Ye//4m1Tz9qKl6yB//zZKvb3wJT+ybh94kDpSEuKKuvwm3cXNQqnJCR/8jvPYvCvDbn1XX3w&#10;NJbsPoF6i+2srHUvFEjYnTogGdeM6N3Korq747be/YkvZGhAf9XdTvWNj7rbJXY/XaY6WBZ9DOfy&#10;z6yevCVR2zRq1Kith448Okah6MlyLhVxlzwNlMJmXYLIiEWnMzMzk1j5b7fyIXfMCdpRXNg1KMO5&#10;Fa9A8EtwuGwosR3DKdMGbrnLehnSkZZQexgdEoXpI6Zi7qTZXOgVCASC7ojdYcfp/Az8tGkJlm5f&#10;DpvdLh1pjZ9cgdv9wvFgQCT0bP9C7bn8tyIP86oKPAq8zz///F+ffPLJF6UsgUAgEAi6lC4fud5z&#10;7dyndmee2pOVlZUoZTVit9tV8qtClPLIC29STCAQCAQXHxTTXR6ognpGKDTXR0Lup4SrzApU2WmG&#10;3NPkrsxms6kPHTrUf+XKlZfn5+fHXHHFFUv/9re/PSuTy+9lIzQYjUYuyHUgjsisVqvGVVkK+/F9&#10;cG1dYjNvX6FwZKbzCXh5YBhkKtbWeSFuCc4z7J7w2Lx9hsEaGqtzVZZAXl1mb0/cp7JQW1uLkydO&#10;wGI2k0V4u7FmSRAmETitb19ERESghv1trddum23cWtZm28TOr2DvFcY2Ejvp6/2a5UkOGfsuCkUi&#10;68/tYd/Ns4s1igFbXlZG7s0RHR3NXzti//79KC4u5vv0C8f3TUSwgYTt1gTotVh7KJMLmARd0YLy&#10;Gkzu37519Zn46TW4fGAPTB/cE8N7xrR5ZXUaFRbvPt4Yh5fuYWywP5LCA3n6QsJHq0a/+HBu+Tog&#10;IQLJEUEI9/eBXqOGVqXk1RFdI4ohnBQexOMcD0uJxrUj++Dmsf0xqlcsUiKDEeSrg9lmR53Z24UJ&#10;5waJ9MF+eu76+vFZozGafQ/6LZca763cjYxmMaYpHIDvgy84lXqDk9VarjS9Y/9tBZve2fj+a6Op&#10;/ZHOakHPnj1PZGQ+M0ihSGKpS0HcdbFnsgZWy0Kk9flwR2HB4rCysrJQdqDNyoD1GhCqSsEww22I&#10;0QyCTsHq8kviWgk6HxccLjsKrAdx1LgY1fa2Y9VT3ZsSk4w7r7gNV46Zzupliu8sEAgE3Q8Sd0/k&#10;nMQHi+dj/b6NLN22UWu4Qo3b/cNxT0AE/OSsryrlX2iQqLugrgzpNlOrOQaFQuGkMIXff//9USlL&#10;IBAIBIIupcvby8I1m10PPPtP/Lx+jZTTBMVDVD+ZoFRfG3FpzDkIBAKB4PzjcMFZaoX1m0JYfizm&#10;Yi+j3faP3C8HBQXJJ0+Zgt69evH4h+np6diyeTNKS0u5Raa30Cpeg8FQY4xP81ePmAZl7yGQh0QC&#10;qktPsLgYcJw+DOuOldBt+amKESBlt0mDNe/UadMo9ESHAiYJgnV1dTiwfz+2bt2KoqIiLoJ6h5x9&#10;XiTUmmu4Ra9cHszzfl0csNsPwFj3JPttRW0+W2q1GldedRVGjBjB3Vy3BV2fV155Bbk5OTxNb/by&#10;XdO5ONkWC7Yfxfx1+6WUe+L85Tsvb/dvzoVXft6KDUeaQmoNTorEP2+YKKUuHuhakyUy+5+VJVmH&#10;bqbrzFbuxnrZ3pPIKKrgMYu9WaLgCfok+kytWsXFZoNOjZ5RIfxa9mD3LcRPz+/jpQpZ79779k8t&#10;XGzrZt7h9LnpCbLnlRlcluohO7/bsOT9N2a0FVqA6gofwztQKBJY6lK4lnZWFx3GZaO/WrZ58+bL&#10;WD3r2exfgkRcH0UIeuunI1KdBoVMtMmCc4Hi7daj0HoQh+sXwe5q2/Uo9RuSo5LwzL1/QxTrDyoV&#10;IlyVQCDoflA/0+F04Fj2CTz18fMoLi9u0a85E3LF/FhgNK7yCYLPBe6q3uRy4uHiU1hnqm419qF5&#10;7mXLls2YOnXqailLIBAIBIIu5byM9v/vzntd/5n/YauGjybQn3vuub/9+4qlL1wS8w4CgUAg+HWx&#10;uWBbVw7rzyVQ7jYRHZpMkGAXHx+PwUOGYODAgVx0oLiqO3fs4KIvWfjSANZbaNDnDAxXqkdNh2rk&#10;5VBEJQqx9wLDWZoP+7G96Lv355179uwZ4nA4Opxl0Gq1GD58OCZMnIjAwMAOxSlaJFBeXo7du3fz&#10;slRdXX0W5UgOhSIFGu2NrOhMZZ/ly/J+vY6Uy2WG1fozLKb3uFvUttDpdBg/fjwmTZ7MBV9P0DV4&#10;4YUXUFpSIuUAL90+rV2Xy/VmK+55+yeYrE0Wpj2jgvGfOy6XUp0LWVU+/tGyRnFTq1biw4evge8l&#10;ZGVK92nHyTyk55WhoKKWX/sao4UvhtGpVfDVqXl83WqjGUqFnLtXjgjw5aIuxS3uHRMCf72WH9Mo&#10;Ffx5oesphgNuHmPlK7OZ9S55GQj87492eWAkXFYTBmz5fOuOrz4aUl9f79Gna0pKyomi4md6KpSp&#10;Uk53hhYpVMFs+gS+PovKyc3+mWPO5lBMXa3cH5HqfkjRT2T7ATxP0ATFj5Wz/5wuO+s2WaCQqdir&#10;CUqZGjanma44HC4re24VtAcFVOwKymm5D/97+lu5jCyvaAGS+8nWyrtzyAq3uHvUuAT5ln2ws2vW&#10;FiqlEoNSBuL3N/wWsWExHfYVBAKB4GLFZDFhxY7VmL/8C5RUtj0+oFowRKHCvPAe6K/x4fF3L3TK&#10;HDbcXXQCBy31Uk4TFP5pw4YNE4cNG7ZTyhIIBAKBoEs5LyOK5x/5vesf895weJogve222z5d9HjG&#10;7TzomUAgEAgE5wOnC65qO2zbq2B5NweOHDO39G0PmoQjy8PUtDRMmzYNISEhFGoAhYWFOHjgAE6e&#10;PMndynofX5W/pwsanUyR3A+aaTdB2WsQZL5+7IBwa/Gr43LCfvIgbNuWQ7dzWVV1dbV/e6IBQVY5&#10;4RERmDFjBrfmVSg6Xn1usVh4Gdqzezf27t17lgsGlFAqB0KjvRUq1RhWbsh6+NfpT5HAYjF/w7b5&#10;bL/1ZEcDAQEBuOKKK/iCCYrPeyb025/65z+54E3Qr3n/oasR6t9+bMJWVrxse/7WKUiLDXNndCIW&#10;mwMPvPMTKuubLLTIlfD4NLKUvHRpEGjpHjaIFg37zfME7XMgqwj//Gotv54N+P3hdYd64ESX02yU&#10;+a2ZX1S++HNDbW1tK8WM2hRW9xzOyvljP6WyP8vpzm0JCbt1sNt2ISz0jcysrKwEVs7aLWQqmRah&#10;6l481m6wMokLl5cW7qeUBFqyMKVNztoRi7OWohbD6CjnQi5tVmc9TM4afo47z30+xZclUdfJ2kjW&#10;SrJ3c19yepXx6E/07qzksX4MvbdGbuCCup8yAn6KCAQq4yVrafd36Q7Cr8VZh711X6LUdpKL4m2h&#10;Uqow67KZuHHyXEQEh3foNUEgEAguVqrrqvHhkk+xevc6vt8W1EvppdbjT0GxGKvzY+3DxVEv5tst&#10;uLnwGLJtrRf0BAYGVm7ZsmVkamrqCSlLIBAIBIIu5by0nvOfe8l19z+f9Cjwzpkz54fVj+TNkQVe&#10;agNsgUAgEFwo2PfXwLa6HLZVZXAVW10dTRKTUKHX6zFgwAAMGToUiYmJXMAgy94TJ07g1MmTKCgo&#10;QH19Pc/3Fo1GY7GHRGuUg8ZBPXwq5FGJkGl17AOF4Ptr4SwvhG3fJqTsWXTgyJEjfT31Zc6ErHlH&#10;jhqFKZMnw8fX1ythi8pKTk4Ot+g9dPCgN3GfG5HJdFCqxkKjvQW/pqhDwq7Nugwm48ts3yjltoSu&#10;BcUrvueeexAVHd1KBCd31f/4+9+5G2uCzv/s0dk8Tmx7eBJdE8IC8NrdM7y6/mfLB6v3YNGu41IK&#10;iAj0xdv3XcktUgWCXwq5Zn7ovcUwW5uJRAolQubvtbtsFtgXf2SXrf3aXFVZ6dF9fO/evdNz8+7r&#10;o1JPYKnu6/bV5TLx2N9jxyxatmbNmimsvmx3ICmHAiHqFMRrhiPiEnPH7HTZYHRW8WtQ6yhGvaMM&#10;dY5SmF01bL8UVqeRW+M6QMItieZO6nI4m/eDOuoTtQerf3lDRq8up0tOVr9KaKCW66GTB8JXEQJ/&#10;ZQwClbEsj7WXvP1ycVH4QscFJ7uG5dxyt9ByiKfbQq/V47bLb8IVoy5HkCGQLwgTCASC7ga5ZC4s&#10;L8LbP7yL7Ud3wWqzSkdao2A1/ji9P+7wC8cYnR9UXdBf7ypyWJ/sqvwjqHa2XtSTkJCQtW7duomJ&#10;iYlN8VwEAoFAIOhCOjYt6QRuvHzmU0u3bDSxwXer0bRGo7FWz9FEsJG2lCMQCAQCwflFHqGBanQg&#10;1NeGQzkuSOaqscNVaAHsbQtsJMCRoEuWlyTIkTCVkJiI1NRUDBkyhLvrTUpK4uKSyWSC1WqlSVLp&#10;rz3jcDiUrtpKOE7sh2PjT46AnUuKqo/sMcBqhkzvC5lay1ru89J0CyRkegMU0UmoiOwZcVO836en&#10;Tp1KZveyXbXRbrcjOzsbJ0+dQnBQEBc0aTK3PaGRXBaHhoYiLjYW0dHR3JLXe7fNdjgdGbBZ17Hz&#10;yyGX0eQxuTQ+v30rmUwNuSKK7blYWU5nr54tmcxmM18IQbGLyZ1184lueo7WrV3baAmvkMtw09j+&#10;/LU9SFgNC/DF1nR37F6iqt6MQUlRPJ5rZxMV5Iele06wX+qG3EQnRQQiJvjCFyUEFy7vr9qDk4Xl&#10;UsqNbtJ1TnX/MS77zuVO24/vOGqrqz3Glk1MTMwoLLq/p1vc7a4LZ+1w2I+zOuQDqJXvVdOiG1Zn&#10;tNMoyqBXBKGf77VI0U1CgCqOuw7uzpB7ZZOjCqW2E9yiNMO8CTnmnThhXoM8y14UW4+iypHjqnMU&#10;w+yslXGrXC7uUkxtEihJ5OWCbvPtXODv0SAS02fQ51ldRphcFa4qRx77TumyLPN2/j3zrPtQZjuF&#10;CnsWtywmMd7Jzne4LCCLYNkFsuCNfkelPRcnTKtRaDkoXbvWULsfExqNG6dch2vGzUKAr3+7fQGB&#10;QCC4WLHZbdhxZBc+XvoZtrNXu6NtjwZqVg9O0AfgyeBY7pb5YhJ3iSy7BV/Ulnis+ZOTk09fd911&#10;X7/xxhttmy4LBAKBQNCJnJdW9ND3i1zj7ru9khEoZTWSkpJysvh1/xR5tFbKEQgEAoHg18dldMC6&#10;pBS2xSWQHzVbGR2a/JBQFRUVhalTpyK5Rw/4+LjdyjocDi7WpR89im3btqGoqIjneQtZvuj1+npL&#10;ZLKvMm04lP1GQdmjP6BU0UHpLEGX4nSCxHfrztWI2fLdiVOnTqV4Y9VElt5kzUuxZw0Gg9dWOyUl&#10;Jdzt99YtW7gLZxI+vUPOPiMcau31UKkmQKFIkvLPF072XStgMv4bNutalvbsspwmuEnIvmrWLOoL&#10;Nl4XEsef/Mtf+IIIQqtS4usn5no1IW622fHnz1a1iF0a5u+Dt+67EhpV5y+MeOT9Jcgpa5q7odiy&#10;b98/U0zeC34R6w5n4vXF21st6gh+dYnNUZQrq3vrjzJ7fa3HghweHl5cZ/x7uEo1kqW6o7hL9UoR&#10;LOYvEB219XRWVlYiqxPbrUzJHXOybgIStCOhkfuxQW93fS7J3bKVC6YkiOaad3NxlCx1SbxlP5sV&#10;qY7bqgsJ6vPwHfLszto0lVwHvTyIu3cOV/eBnzISSpmG3WMdP+18Q2JuhS0b6calKLdltCvu9orr&#10;iZumzMVl/UdDq27fE4VAIBBcjFC/xWq3Yu2eDfhq9bfILMgiNxDS0dYY5ApM9wnCn4JieOzdi5Ev&#10;a0rwtzL2O6V0A9R+zZ49+4fvv//+Drbv2Z2RQCAQCASdzHkxA7p5xpVPLd66qaS6urqVOzG5XO60&#10;j/fxkYeLAY9AIBAILhxkKjmUab5QzQiFYnqQQh6ihjPLBJicNGL1OFlKA9yamhocOHAA27ZuRU5u&#10;Ls8ny0wS9+Li4zF69GhMnDQJfVJTuWhHwi+JWh0gIy8Yzopi2I/vhWvbMlv4vhU5FZknA8l9p9zH&#10;DzK1mkaV0umCToddW5lWD2VcT9Qm9g+e4edYmJmZmURW19IZHiFLVLLmpY0sef38/Lhb4o5EQFoc&#10;EBcXR26+eNzakuLiRtGzfcj6iuJS7obDvpd9jhYycnspO19xDtl1IpfRysGsfBfA6SDvZJ4neWpr&#10;a/lGlu8khNM1oWdh1apVjSKXTqPC7JF9OrxeBFnxJocHYdWB01IOUG+xIdTPBz0ig6ScziMmxB/r&#10;D2VKKaDOZIFWrUKfmFApRyDwDrLafe67DY3lvhFW7rVpQ+w17/xN5aiv8Shosralxmp7Mdgt7nY/&#10;61Ry926zrUKPpDf2lxSvCy4vLw9pT7Aki89QVQ+M8LsbkZr+XOjtfuKuu5xQPFwSc7PM23DatAEn&#10;TWtRydJmZzUoPq7Exfjj6Tvz701uo8mFtMVV46q058gKLPtRYD3AfmMNt8bWyH3YK01pnK+f6eIu&#10;rvfUfo5qex7/fp6gRUu9WX/h6Xv+ir5JqVCrLh234AKB4NKBhNyq2ipsPrgVr383D0VsrOq5VnQT&#10;xMat9/pH4pHAKAQqVBdlA+Vgv/Db2jIcstRLOU3QeOWaa675acqUKSukLIFAIBAIupzzIvA+ee+D&#10;Ty3cvD63pKQkXMpqRKFQODArSCMPE4MegUAgEFx4yJQyyANVUA7xh+bWKKimBMtoua4z3wyZlc/G&#10;exybklBVXFyMgwcPcqtdEnKDg4O5cKdUKrlr2v79+2Ps2LHo368fQkJCuFtecufckbUmuaSsqqoK&#10;dGSlw751qUu5/rs645HdGplKDZnOh216GmFKZws6FYUC8oAQZMYP7uMKilRGlmdl19TUkF/eNi84&#10;iTbsfuH48eOw2mz83ut0Oq9ESxKEydV3fEICVKzclJWVebMggEFCbzls9i1wOE6xz9KyjYRet1V5&#10;10Iir56V835wOcvZ52ewPM/TPRUVFdyivWdKCtQaDf9tq1etko4CQb46XDm0l1fXiqDz95wuREWd&#10;ScoBdp8uwNQBydBrOtdKgFw/bz+Rh2pjU9zfQ9nFmNIFnyXovlDc3d99sMyjtYtcb3BZD+9UOKvL&#10;PT4AAQEBVQ7XC/4q1SiWOi/DuvOIiy8SMdb/FQr5d8bc3NxYavukg62gGLMUy7WPzwz00l8Ondyf&#10;aiLpaHeBbEWdXMCtsufiYP2PyDRv5a6YTc5KdtR7zyAXIfxmkqBqc5lQac9BkfUQvw5ymQo+8iDW&#10;TnTtM0DxjOla7637kou8bbVr1Fb3S0rDP+78C6JDolj57W7PpkAgELAakPVbyqrK8P6ij/H5yq9h&#10;NLdtsEoVeJhChZdDk3GVgY2HWb14sbbQNU4Hvq0tRZbNIuU0oVAonA8//PBb33///VEpSyAQCASC&#10;Lue8jDbumz33qQ1HDqRnZWUlSFmNUAOI4b4qRVLnx0cTCAQCgaBTkckgD1ZDNT4I6mkhUPTxlbnq&#10;HVCXw2y329s0nSLLy+ysLGzevBk7d+7kabLo1Wg0UKlU3LKTRLwRI0di6LBhPE0iMIm9DbFI20HG&#10;3k/jLMmDbccq2Fd+5bBsWCh31VVBHhrljttL7m+F4Nt5sGtJ11UR3xPGtDEBE+VVy7OzsxPaEx+I&#10;hnJQWlbGBV4qA3T/O4LETRKFyeo7NjaWv09lZaWXbr4dcDrzYLdtgstVyt5LL1n0dn1oDPosuTwC&#10;Tscp9h1KWE7ryXCaHKLfUlJayp8BEng3bNggHQX89BrMHNKTXwNvoPN6RAZj5f4mK15if2YRZgxO&#10;kVKdg5x9VlJ4IHet2yDO0cux/DIu8oonTtARNrsDv/twGeotnq3zZQolnLVVHotSSEhIqcnym2C1&#10;ehpLdScBqcEd85fsGft7jdl0WsPawTYrShJxfRVhiNUORZrPVQhRJUMh604LLNx1i81lQbk9A0XW&#10;w9w1MMXWJZGRu2FuQ2j8JbA61EX1KKvfZApW/sjjhEalgVajRYBvAAINAQgNDEVYYAgXL0PZa2hA&#10;KI8tG+QXyI+HB4VDp9Fxl8QOCm8g1Y/03vTCE50AWSnXOcp4DNwS2wl+33WKgC65/yTuZlt24Jhx&#10;Of/Mtq45ibvTR0zDI3MeRGRIJG8nBAKBoLvhcDqQV5qPv73/DHal7+EumtuCpNyROj88GRyHUexV&#10;K5Nf1H1kEnjJRXOpo/UYXa1W2x5//PFX33///QIpSyAQCASCLue8tKs5y9e7Hn775Z8XLVo0S8pq&#10;hCx4Nc/1UKhnhJ6nbyMQCAQCQSfidMFVZYdtfTnMH+VBVmBzMDqcbScBl8S6QYMHY/CgQfA1GKQj&#10;bmhCtLqqCtk5OTh86BAyMzPPQtRzQ5Opvr6+taaEvn7qcVdDmToMckMgNb7SGYJzht0nl9kI65rv&#10;4L/uq6Li4uJwdu/a7dHQ5DkJtqNGj+ZW3GFhYTzPW6gMHDp4EOvXr0cOKx8dWXw3IWef4w+15hqo&#10;1VMhVySydFcvsHPAbj8EU/1z3JK4rUlxeh7IfXnfvn0xb948KReIDw3AG/deIaW855lv12PP6aa5&#10;Fbq6z986BWmxYe6MTuT7bUfw2foDUsrNreMHYO7oNCklELTGbLXjyS9W43RRhZTjAaoXJHGsOcHB&#10;wWVG060has1N7JRfJw5p5+OEy1kJm20TIsLnnyYX+B3VpRSDNVY7DAmakfBVhnEr3u4C2eqSpa7F&#10;WYdqez4KrAdRYy/kronbivnqLeQ+WKlQQsU2P18/aFVahPgHQa/VIzo0CnqNHsFSOjworPFcmYz+&#10;TsHFW4PeF3Wmevj7+KHWWAs7a5fIDbHVZuXCrtHi9kZCf1NYXojjOSeQUZCFvJJ8lFWX878xWcys&#10;C8V/Cy/kHd3v9qD+jpyViDBVL6ToJiJAFddp5YFcYWeZt+K0eSNZSrOv6fl7qpQq3HnFrZgxYhpC&#10;A0L4dRYIBILuBlnqrt+3CV+u+hZZRdmNi3g8oWL9mOsNoXxLU+uh7AaLXvLtFtxceAzZHix4KWzG&#10;jh07hqWmpp6QsgQCgUAg6HLOS+tavmGH69H33/zsiy++uPXMAZFSqbSr/5aoVF/bynuzQCAQCAQX&#10;F2x8a99TDduGCthWlwNFViej3Rk+EvbUajV69eqFqdOmITIyklvMNBf8aODcYLV55MgRHDxwAIWF&#10;hdy6t71BdXNo8lOn05kswdF6ZdpwqIZOgiI2BTIfAzsoJiHPGZcTjuwTMH/7JmTpO9ntsnYYe4Ks&#10;d3v36cOFzZ49e/L77i103y0WC7cI37J5M0pKSrwuCyT0kmWtWjMHKvVk9rkxLK8rLd6ccDpyUV/3&#10;OBwOsqz1/D3pevQfMAB7du+WcoB+8eF47ubJUsp7iirr8Nv3F8PmaBJC7pw4CNeO7COlOo86sxVP&#10;fr4a2aVVUg6gkMsx74ErERHgK+UIBC15a+mOFvGiCYojbW9WZj0RGBhYaTLfHKjR3s7q9a63xO96&#10;yJ08azetazFyxKY1mzdvHttR/SljdViEOg3JunEIVMZ3E4tdF+wuK7dKpdc8y15U2rJQYc+G1VnP&#10;fjSr4X+BAEoio1qpgp+PHxIjExARFI6ecSncAtegN3AxNyI4HCaLiYu1JOaS6NpVboXzSwtYuZWz&#10;z3BwMfho1jGcyDmJ/LJCFJYXobquBvXmukbLX+/btQZk3D13qs9MRKkHnGPZcLvELrIcxv6672B1&#10;tY632ICvzgeXD5+C+6++h+8LBAJBd6TOVIf5y77Ayp1rUF5T0W4dHcjakxk+QXgiMBoBbP/idcrc&#10;kjy7BVfnH0W5BwteWoC3Y8eO0T169DgpZQkEAoFA0OWclxa2YPVm1/M/fvXWvHnzHj5zYEoTztrf&#10;J8g0t0efp28jEAgEAkHX46qywX64DtZvCyHfXm9haKRDbUKiLrnu7de/P4YNG4bo6GiePhMaTFO8&#10;XhJ5t23dimPHjvH02UyE0gKryMjIgqLI3nGqviOh6DUIisgEYd17jrhqq2BZtwD+678uLikpCTuz&#10;33MmdM+DgoIwcdIkLvKHhoZKR7yD7nltbS0XeXfs2MFjPXtfDhTsdidDo70BStUEyOVBLK+rxH47&#10;bNaNMJleh8uZzb6i5+tCIndzK3Vyq/zg5cOk1Nmx5mAG3l62Aw6nCzq1iguuFKO3KyBB+ZEPlsBq&#10;b/ruZH38+j0z+D0WCJpDwu7bS3e0WOrQIzLYdbqwnPuwbQsfH586h/M2X7e42x1EJNZO2g9jxuVL&#10;vlu1atXUqqqqAOmAR0jY9VEEo5/PNQhRpXQDYdd9t0nQrbBnocx2CpW2bG6xa3dZ4JI526wr24LG&#10;1kqFUkYi44Ae/ZEcnYiRqcNY3apESEAwd6VM4i25lb+Q3AeT8EtiNLn9pCbs0OnDOJKVjoyCTBSU&#10;FqKqrlo65l37ppCp0UM3Hsm6CVBzK/ez/60U67fAcgBH6hfB6mo7tmSwXxCuGHU5bpp6PRfJBQKB&#10;oLthd9iRVZSDH9YvxIodq2HxYL3aANW2sSoNbjKE4Wa/UPjL24xidFFClrtX5h9GLWuTziQhISFr&#10;xYoVk9mYLkPKEggEAoGgyzkvozqy4H19zZJnnn322b+fOUhlAznnk08++cKbs9b+TaYRFkQCgUAg&#10;6GbQXKTNCduOKlg+yYfikNkrsZcmOsl175ChQzF48GBaESwdaQ25QayoqMChQ4ewfds2lJWVnbUr&#10;ZxIOzDG9DMq0EVD9P3tnARjF0cXx/7nF3RMiEBLc3VpogQp1oy1tqbv3q1J3dxdK0UKLW3F390Dc&#10;Pef67ZtsgJCLAElIwvzKNTdv92x3dmZ2/vPe6zkMsrB2gFxBG8W9OA1GOPa23WthWToN0sPbG+zN&#10;S+GJBw4ahLi4uLMWBel8kxfvqpUrWT0gwb/hKIVT3RUq1W3C3z7CZ1PY5iY47y4rLJa/YTb/CJez&#10;SDTWzYQR3XFN33P3ui2qMGLdwXR0igpCXAgJ2E2HO9HutiFdcMPATs0z4Oa0CvJK9Xjgu3lMYKtC&#10;q1Jg/JDuzh+Wban1ZkitVpsl0ifUStU1wjXa2j13XSwcs9n8B/z9lmTl5uaG1h3tQgK11ANRqr6I&#10;1QwWnlNKg9Z7VQm/XhgWGCncL8oduUg3b0GFI4+FYz7X8Msk1nrqvNAhMgEDO/fDwC79mdcuhVam&#10;0MmtlezCHObNW6Yvw9rd67FGeJCNxIb6oAUBwcpEdNFdC62M2v+G1xmH0F8dNa1AimktbHWJu97+&#10;eHDcRAzrPpiFruZwOJy2Bom5lGd3zpp52HZoR53tL3XkMQo1JgVEo7faE5o2GCVqn8WAa7MPwOpm&#10;wVFycvK+hQsXXhYdHc1z8HI4HA6n2WiWO+O8FRtcP/8zC698/blDoJprEE0qT5w48ceZDx28r8mc&#10;RjgcDofDaQk4AfveCpavl0I4S7KsNfpFd5BXY0hICC4dOZJ5eZJXb20CIHm3kEdn6okT2LlzJ44c&#10;OXLO3r35HQdFKfpcCll0B0g0HtRpi3twGoIj7TBsO1bDZ93fZ5Wbl0J1k6ivUtW7DqAadI6tVivL&#10;y7t2zRrm2U3lhkKikVwxACr1bUId6CJYyDuucc+5y2WC3bYWRsNbwvMy0Vo7j4zpi5Fd48RSy4bC&#10;Qb86dQUOZOSLFuHalUrx9X1jEepbPcc25+LEaLHh3m/+ZWG9q6CwzJ/dO8bxx3+7pFuOZrq94Ejc&#10;lcqeVyuVVwiXZOsV6yqxCW3ANkRHfblfaKMS6+sDFRItAhRxiNcMg68iWrhdbJ1RJkjUJaxOPbKs&#10;u1FkSxEeJ2BxVgjnVGi9z9JTl6A+QylXsnDLYweMRqLQV8eGxcDX07dFeec2JidyUrE3ZT/mb1iE&#10;IxlHYbPXLfRSfQlUJqCL7jom8pLoWx/kPX3QuAgZ5m21hmWmY+/n5Yf37n+dHXeeb5fD4bQ1aCGa&#10;waRn4u6Xf3+HgtLCOu8nlUK72FPtibcCYhCrUDfPZPMFYKmhBA/mHYND7NdPZ8SIESvmzJlzo7e3&#10;d8NWsnI4HA6H0wg0yx3yi/fcP+nQieNYvH4tDQiq9fN0c9S+ffujR3uUdJYo+Y0Rh8PhcNowQg8o&#10;DVFB0c8HymtDIB/lLyXR15luhsTG7pjd3gvTzTSJtrt37cK6deuQmpYGuUwGrVbL8veeLvbScxIG&#10;g0NC0LVrV+YRykRhtZrl7DWZTMzjty7Ik6q8vNzbkbIPtrXzXPIVM/TGvZtVEoUKEg9vSMhL5bTP&#10;5LhH6hMgnO8omIKiPQZqbauzsrLChWNb59iLzs+Rw4dRWFSEsLAwdo5PP791QfvJ5XIW8ply+lKI&#10;b4PBcBZhm+1wOlJhs66Gy5kLqSwCUilFTG28cy2RKCCTRbL3tdt3C5baQ7wR/p5adIkJYUJpS0cm&#10;laBnXBgW7zgKu3iN0XHflpKN0d0ThN/Mr5mLmQqTFc//sRSFFae8AemafWv8pY7YoEDXD0u2yE4P&#10;8U1RFYQ/kujo6HSDcUJgpefu2S36aFlY4bAfgsn4gfD3O1tubm6IcH3UemFLJXL4K2JZmN0EzQh4&#10;yoMaJM61NJxwMMGQPHQzLdux1/Avsq27Ue7IdtldZqFRYG3zWTUOJN76ePqgQ1R7TBg9Hg9ecy96&#10;tO+GiMBwaNUN7zNaI77C724fmYCRvUcgKaYj9CYDisqKa/UoI2Hd5CiB2VUGT1kIlFIP4WDXfnzo&#10;fKVbtuCYaXWtnrt0fCmf8ZM3PYyuCV2aLF8xh8PhXChI3C0qK8Lfq//F9//+zMLk14VWIsV9PqF4&#10;2jcCEQql0Fu33X5ogaEEG83lYukUQt/gGjhw4IZbbrll2uuvv96QGy8Oh8PhcBqFZrkbef6ueycd&#10;SU/F4g3rbG5WaUtCQkJycy53xAl3q6KJw+FwOJy2jUQugdRfCcVQP6jvDIe8h5fEZXBAUyDV2+32&#10;Wl0nhX4UBfn52L17N7Zv24bS0lJ4eXnB09OzxqQulUnwo/DOHZOS0K9/f7RPSGBeooTFYoHwWex5&#10;HUisVqvKWZAF25ZlsC+Z4rCs+VfqqiiDNCAUUKohocnNNjyhfD5INDrIImKR5RcT41SqZX6l2fkm&#10;k6nOGMgkwOfm5ODAgQMk8iAgIIB5BzV00p72I+E/KDiYhXum15eWlJyFJ7dZqGeHYLetFvY3CZ8d&#10;IJxjb8HeWOdYysRjCtHqdKYKZVul2Q0FZQaE+XshzM+zVXikaZRy9l3XH0oXLWDemvQ7+raPaPA5&#10;5DQuVOvtdscFXSjwzeLN2JOWJ5YqubZfEkZ2iZOm5ZdI5207LFoJoW9QTVLKZINkJvMVvgrFMKHu&#10;tNawzA6hPUmF1TwFGvWnRXr9fm3dC10k8JQFoaN2NDpoRzGRV86E7dZ17ZCwaHUakGfdjzTzJuYR&#10;mis8t7gqhC1MyD+rH0R9gFrob6NDInHtkKtxeb+RGH/ZzegUm8xCA5PIeLG0L/Q7FXIFIoLC0Sux&#10;BwK8/JBfUsDCOLvr4ehc6B35TLD1U0RDUeu15EKR7Th26WfWKu5SP9Q1vjPuGnsH+iT1glzWtnJL&#10;cjgcDkHeul/O+hYLNy6ByWoWrTWhXidErsQbAdG43jMQPkKbKPRGlRvbICaXE3P0hThoM1F3U+2H&#10;Ut904403zhw6dOhq0cThcDgcTrPQbAJvYWkpZi1fYnc4HDXugkJCQvLyhzkjeQ5eDofD4VyUSCWQ&#10;RqihHBUIDPVSSsNUEleZHfIyl62uiXASaNPS0rBxwwZs3ryZiXfkvXmmV28VNEHsK2yPi49Hr169&#10;0LtPH8TExLBtZrOZefjWJwCSx5XLWAH7oe2wLZvmVK+aUWbYv5XNlko8fSFRqugOt/LBqUQ4FlLf&#10;QMhjOsLsH6HrKTNsysnJCavLe40gQfbgwYMoKixEZGQk88w+mwl82pc8gENDQxEvnHNvb28UFRWx&#10;c10/LuFc62G3bxcem4T3kkMiFc6vpDFCDUuE91FDLk8WPqMMDscRwebeq9xqcyCruALtgnwR4Nk6&#10;PNMi/L1wLKcYOSUVogVIyy9FiI8n2gVXLq7gNC8v/rkck1fvZgIv1SUKi9ycUH7mmev3i6VKukQH&#10;4/Er+7M6veFwBrYdyxK3CDdo8o7Ctfu88DdRaLfDhH1ozU9rwwmnMw8W859oF/3bvry85QFCm6YT&#10;N7qFhDcSdZM9rmJhmUnYrcvbsuVR2X9aXSZkWLbgkHEJ0sybUeJIddldFuGH1N2/nglrw9VadIhK&#10;QP9OffHY9Q/g+mHj0DupF2LD2jFhtzW0iU0FOz7CMYiPiGOhqUmQIKHX6XLXn7iYF7XeUYBARXuh&#10;blUPdU6euwXWI9iunyKcP3Kerwl9XreELrj/6nvYX8pvzOFwOG0JioaQXZSDt3//AFsOboPNUfsi&#10;TBJy+2q88KRvOIbrfKCTytq05y5R5rRjVkUh0m3Up1dHJpM577vvvu9nzZp1QDRxOBwOh9MsNEvv&#10;W7xmi2vdzu24+X9PC/f1RvJaqUa3bt12HX9P0U0a2prDjnE4HA6H04g4XHDmW2H9Nw/WWblwFdpc&#10;AvX22wqFAhGRkdS3IjExEUFBQfVOAJOoS5685A28b+9ebN26FXl5ecxbuKEIn+HSarWGhISEYwdD&#10;O3VT9BwOWWQCJFpPUpbFvTiw2+DIOo7xGSu/nTJlyq0UClvcUit0/oKDgzF69Gh0EM7p2Qq9VZBg&#10;nJubiz27d2PLli0sHDSd+4ahgFzeFSrNHZDJkplXb2NAIrLZ9D0s5qlCqfZJJG+tGs+OG4ikyCAW&#10;CrmlQ6F27/vmX5QYTonp5Pn1xi0j0Dk6WLRwmotP523A6v1pVOGgViowNDkGD1zW65yuo7MlraAU&#10;T/y8iIU7rMJbq8Knd49mIciJFyYvw8HMAvac0GifgUp9u1hqfVTm2l6P7t3mrBP6k94Wi6XOmzyZ&#10;RIFARQI6666BVubfykTdSoQeG1anEcX2VBw1Lke5Q+hDYWlQv3061E546bwRExqFXh16oGtCZ+jU&#10;OkSHRAl1l98r1wZdXwUlBfhq9vdYu3s9bEJf6w6qWyTw9vC8BWoWmYJea0eGZTsOm5bC6ChmtjOh&#10;89I+qj3evf91BPoENEvbweFwOM2J1WbFxv2bMf2/v7E3ZV+1ccuZqCRSjNT54F7vUHRUaln+3YuB&#10;bLsV9+UdxT5LzfzsSqXSunTp0kuHDRu2VjRxOBwOh9MsNEsvTALvrsMHMfaxB0wCGtF8ki5duuxJ&#10;+1LbReLDV8FyOBwOh1MDuwu2tcWwrSqG70bkFRQUBFKeXHGrW2jykYTAjh07YvDgwYhp14558DYE&#10;Ev3IyzMrKwvr163DoUOHWLnhYiAoNLQ9MjIyIys0sZ28Yy/I2neHLDSGljeLe1zEuJxwGfWw792I&#10;uNV/7tm3b1+n+s4nQeezR48eGDJ0KBPuZed4LCknL53bLZs3szDQVqtV3FIf5HmrgUIxBJQPVCbv&#10;IJTP1yPVBacjHSbT17BZ/xPKtYcMjwvxwys3DIWvR42hZIskJbcYz/y2pNoEmUImxbvjRyIhzF+0&#10;cJqDogoj7vn635NtGIk1H991OWKb2KM6v8yAh3+YzwT/KpRyGb66dyyCfTxYmXLzTvz6H5htlXVf&#10;aLtdHl7TJTJZB1ZuXQjXszMXJuOHUKu2lFdUVHiJG9wihQxe8lDEa4YjRJkshmJuXZCwa3aWo9ye&#10;i4PGhcxL1OEicbHh/SX1zRqlGiH+IRjTbxRCA0LQObYTy7NLdZXTcMoNFZix4m/8tWwGLLbacrxL&#10;4COPwEDvB4Q6qECqeSOOm9fC6CxyK8jTOegYk4gX73gO0cGRXNzlcDhtDmovF2xYjNmr5yItN61W&#10;cZdav0CZAld4+OMRnzD4yuTNM6ncQsiyW3B7zmEct9WMhqTT6QyLFi26bMiQIetFE4fD4XA4zUKz&#10;hWhOy8nGjGWLbQI1Yoz5+voWV1ymDJTo+KQvh8PhcDg1kEoga6eFYpg/bJd5eEgTdSyEs6zAWWcI&#10;Z/LKJY9N8tZcu2YNSkpLWT5etVrNJihrm6QkO3kCU7hn8gQeNmwYunbtCh8fH5SXlzdI7CXBsrS0&#10;1NeRcQz2XWtdio0L9Ma9m1TO0gLm1SvReFy8uXvp2CtVkIW2Q0n7PsE3hyh+P3LkSHt3Y6TTIY/q&#10;7OxsFpabxF46H3SezhY6/4GBgYiOjkZUVBT0ej0TfRsm4NuE75ECm22tsH+F8FMo9zOFCT1XYUY4&#10;FlIvyKQRcArv63TmiPaa6E0WJIYHItyvZr7plggJ0V4aFbanZIuWSi+ztQfT0a9DJLy03BuvuaDc&#10;yGsOpDIxlaCaHuHnhQ7hjeOJ7g4SlZ/8ZTFM1lOehCQUvXfHSEQF+ogWEoH1mLf1VP5djUZjViif&#10;Ey7s1tQ2Ukj3Mlgt/0CtfKmQ8uxS7nZxYw3Ii9JDFoQodR909rgafop2kEla20Jfl3A9O1DhyGH5&#10;dQ+blsHkLBGsDY98oZDLWajlvkm9ce9Vd+GOy29jHrvtQmOgVV/c4ZfPFZXQt3aKTUKgbwD2pOyD&#10;xeZ+AZPZWcHy7NIxPmRcDKOTee7WOOC0vVO7JNx39d1IjGrf4IVyHA6H0xqgcWlJRSk27NuEr2f/&#10;gLySfDZGcgc1kNEKNZ7yjcDtXkHwvsjEXaLc6cBfFQXQC3/PRBi/mR588MHvBPJFE4fD4XA4zUKz&#10;Cby5hYX4a/F8h91ur3H3HhwcnFdxhSpIouECL4fD4XA4tSLcRUs85JC110F5ZTAUN4fIZFFqONNN&#10;kOlhr8sLlPLrpqenY8P69di5cycqKiqY0OfpWb9YRhOaXl5eiIuLw8CBA9GnTx+Eh4czwdFgMDAh&#10;uR4kNNnvLMiGff9mOFfNtgduX5RRmpPpI6FJbBJ85aRnXGTTBMJxlei8cDC8azdnSLQipjT9aElJ&#10;iZ+wpdYDQSJsRXk5Uo4dYyGW6bxoNJpz8ual14WEhqJdbCwLAV1QUHAWYZvNcNj3w26j/LwK4aET&#10;HrRw4OwFZ/q5Uqk/5Ip+sFmXCJ9vFO016REb1mry2NJJjA/1g9XurBZ+1+5wYvX+VAxIjISnhou8&#10;zQG1cRsPZzCP2irah/s3Wbjs7OIKPP/HUpQZT3kQUn24+9IeGNAhqtIgsi89H+sPpYslWhwTpFCp&#10;xwvPWkN7SMJuBQvH3C7m3d052XOC6s+zq0WsZjCSdVcgTNUVSqFMgm9rgrx2LU49CmyVOVtL7OkN&#10;FnZZfyr0eT07dMeD4ybi0l7DMbrfqJMhmGl7Uwu71MYbLSYUlhZCJpVBQf1vG4L6w9jwdogKjsTh&#10;9CPQm2rm1BWOMcuLnG3dDbOzTLRWh85D57hk3DXmdvTo0I0dKw6Hw2krUF9QWFqAyUum4deFk2E0&#10;1z7+phvMeKUG3wTHY4DGC+qLdLFLkcOOyeX5sLjJ9e7r61t67733fvfVV1+ViCYOh8PhcJqFZhN4&#10;U3Oy8PeKZWabzaYUzSfx9vYuN1yq8pN48RDNHA6Hw+E0CInwTy2FrKMHVDeGQdrTU0r9qKvYBone&#10;6RRu2t3OENPNPImyx1NSsG3bNhw7epTCKTPP3oaIhDThScJgeEQEuvfogQEDByI0JAQarRZ2m63B&#10;3r1lZWU+jmN7YVsz1yVfMZ1590oUaki9fCFRqumDxL3bOMLvJHFbFhEHfadB/i59mURVmGmsz5uX&#10;BPuM9HTkZGdDrVJB5yHUA+HvuaDT6Vje5vj4eHgI70NCb8PCNleJO1vgsO8SfooSEmmlR+/ZDzGF&#10;4yDxZIKx05kh2qpDwsfYnu1PhrZtDdD10iUmGLklepaLtQqb3YE1B9IwuGM0dOoaQ2NOI0Mt0g/L&#10;tjFxnaDW5dp+SQjz82TlxuREXgmen7z0pLdwFaO6xWP8kC6sTpzOqr0nqi0AUCgGQqEcKZZaMlbh&#10;et2GUZdO+fvIke/bZWVlRdTW7xAUjjlM1Q2ddeMQqe4NNbUVbMq49SC0eEKb54DekY99hrk4Zl7F&#10;vEAbglwmR1RIJPok9cLTNz+Ga4ZexTx1g/2CmMB6Zr1oKiqMFVi1ay1e/P41zFwxG/9tX8U8Xv29&#10;/JrtOzQHMqG/IIGXjnF2YQ5K9KVwupzUFLAfqdVqTQqtMBwylQsDjprQsWgfmYBHrr0fXeM7s/PH&#10;4XA4bYnCsiK8P+UT1ifUHtJeaE+F9rC/xguTAqKRpNKx8sUKhWieWlEAOxtZVicoKCjv/vvv/+WT&#10;Tz4pF00cDofD4TQLzSbwVhgN+HPhPKs7gdff37/IME7rL9HyVbEcDofD4Zw1wn22NFwNxUBfKMcG&#10;QtbLWwKTE6o8mOx2e61CodPpRHFxMfbs2YNVK1ciNTWVeYRqtVom+tY32UvbKURwWHg4OnfuzPLD&#10;dkxKgpenJ3tvi8XCvHzrQfTuzYJtyzLYF//psKydJ3XpSyH1DQZUmosjlLPw+8ibV9FtMBzeAYrw&#10;4rTUsrIyb9pSuUNNSEgvLS1FyvHjbCcS2Rvike0Oeg29Ni4+nnlqk5haVFTUEO9sARI9CmGzbRLO&#10;9xHhvSi0qI/woHnzs/suTmeq8JnbxdIpaLK+R2woE3gV8tY1XqRj2ys+HIezCpFXesqTzGJzYPme&#10;48yjk3vyNi1Hs4uweMdRsVRZn0hsbWxxnfIuP/vHUnZuT6dbuxA8e80gVhfOZKHwvTKLTs0FKtU3&#10;Ce1vslhqiTiF6/wozKavhbZ+ct62bdt61bUghURcT1kQenvdgTjNEOhk/szW2iBx1+o0IMe2Fzv0&#10;f6HMnklHQtxaOyQMto9KwHXDxuG6oVfjqkFjEeIXzOzn0lafLyu2r8Y3c35k3rs2uw3lhnJUmPQY&#10;3n3IBfk+TQn9nrCAUPTo0B3eQv/qpfWU6DQ6xHdM2FBRUeEhjH/cJkOn15FH9XsPvImEiMr+kMPh&#10;cNoKDqcDWfnZ+Gja59h6cDvsjtrH+gqhPaRwzA/4hCFJqb2oxV1in9WIf/RFbuRdICEh4ei11147&#10;+/PPPz+1opPD4XA4nGag2QTejLxcTFuyULj/r0XgHaPx5zl4ORwOh8M5PyRqGWRRGigvC4TsjhCF&#10;oocXnPlWKIslZrubNAlVkCBLnpvbtm5lnr2FhYVQKpUUbqrBk760P+Xtbd+hA3r36cMelOOV3ps8&#10;e8nrtD7vXmG71GUoh/3QdtiWT3dq18wq0e/fpiGdUOLhw3LXCl+o8tEWkQnnL6Yj9GEJPrDbJKqi&#10;rHq9ecnb9sSJE8gXzp9Oq2Xn4FwnpOlce/v4IDExEdHCuTMajUxEpnNYPw5hv2zha6+Hy5krvJcn&#10;JFISeqnaNex8uVwlsFmXiSVArZDDx0ONS7vE4opeHRDkTaGgW9+5l0kl6Ns+ArtTc1GsN4lWwOZw&#10;Yu3BNAxIjIIH9+RtMl6cshx68ymP2oRQP4zr21EsNQ7kufvM70vhOONaIXH39ZtHuL0CqDX8a+2e&#10;at6+avWdkMrCxVLLgjz2rZa/ERT4+fGS4i3eer2eXKDdXpAUdlkt9Ua8Zii6elwHL3mIYGmNQlll&#10;n2V0FGO3YRaOm9c1yGuXvHLJg/Sha+7D9cPGoX9yH4T6h1zQcMjkrfXz/N9xPPuEaKn8dSazCVcM&#10;HANlGwvVTFB/4an1YF647aPiWb3ceXS3PTs7my6yGnWX8mTHhETj1QkvCH+jWmV/w+FwOLVhc9ix&#10;88hu/LzgD2w5uK3O8b2XVIZbvILwiE8YIhSqi17cJXZa9FhmKHUr8Hbs2PHgLbfcMuvDDz+smReA&#10;w+FwOJwmpNkE3qy8PPy5YC558tT4zIiIiKyyKxXBNCnN4XA4HA6nERDuwSVyCaSRGiivCAb6ecql&#10;gUq4SuyQVbjqzNdLYiyF/92xfTt27dzJbv59/fyYgNvQyU4SGCnHb2hoKLp3747Bgwejd69e8PHx&#10;YYIhCYf1QeE+TSaTxpmbDvu2FS756r8N8UfX78tJPR4qUQjfRaMD/RW+lPiKNoLwe6SBYZB36guH&#10;T6AiqiwzhUJa1xX+lIRz8sY+fOQIXML5CgwMPOeQzQSdPz9/f3Tq3BnBISEoLy9neZvrE+grsQnj&#10;vWOw2dYK36VIeK9ASCXewu+iKlf3uXK5SmG1zBVLQGJEAN64ZQQ6RQUj0Fvbqj2pyPN4QIdI7Die&#10;g1KDWbRWevJuOZqJIUkxUCt5GNDGZtnuFKzce0rQohr4zLhBCPSqM1XsWZGaX4rn/lh6MgR0FSM6&#10;x+KFaweLpZpQ2/rX2r1M6CeE+u1Uax4XmlktK7ccyGv3OAz6Z4Rrer6tqKgooK72iPLqhqiS0dlj&#10;HMJV3aE4B2/+loELdpcFOdZ9zGu31J4hHIm6oxqQZ2640H4/dsNDLHdrcruO8PPyBeVvvdBiYbmx&#10;Ar8tnAKz9VT7Q8iE7zy2/yiQd2tbhTzUth3aid8WTUFWThYlcq9xMkjc7d6+GwuhnRAZ36r7Gw6H&#10;wzkTitqwYd8m/LLgD+w+tgfOWsb01DhGyFW43SsYD/iEwlfoI6Stsg9vfHaa9VhhrCnwCv27q1ev&#10;XttGjx4966OPPmpInhsOh8PhcBqNZhN4dx89hL+XL5G4mwyIi4s7lj/UGcU9eDkcDofDaQKEnlca&#10;rIK8jw+UVwZBPtxPSlqbM9MMiZXd3bu9aycxT6/X4+DBg1i9ejUOHjgAjVrN8rQqzkLspf0ovy/l&#10;eo2NjcWgwYMxZOhQxCckMDG5orycFoCJe9eKhKKA5ObmhjqO7oZr4yJb8J4VacWH9/qSxy8UKkh1&#10;XqSQiLu3fiTCb5LHdER5QJSfy2qRKIuy6/TCJsib9/jx48jOymKeuOTNe66iAr2OQnWHhISgU6dO&#10;8PH1rRTnDYYGCr1m4bweqPTohR5SWaTwniQg1P597PbdsFmXiyXAS6vCVb0ToVLI2OR7a0elkKN/&#10;h0jsTctDyWmevAaLjYX3Hd6p3TmfL05NiiqMeHXqCrDMmyKRAd64c3g3sXT+UNjtp35dDKv9VBtG&#10;Z/DqPol48PLelYZaSC8ow4JtR06bKFRJ1NoHhL8t5Z7IIVzDKbCYf4LL+Y7Jas1SOJ3OWr+cVCJH&#10;sLIjOurGIEEzDNpWHI7ZBSfz2t2ln4ET5nUwOyvYltqg69bHwwcjeg7FC+OfRte4ztCqtUzYbSmU&#10;6csxZdn0Gu23t84b1w69GhqV23S0rR76vftPHMS7kz9CYVmhaK0OibmDuw3CXWPGs9y7POcuh8Np&#10;K5CQS+H4tx3eiY+mfobMgqxax/E0folWqPGyfxTGefjDowX1YRcahzAGWG8qZw83SHr06LFj/Pjx&#10;s15//fXaBwscDofD4TQBzdJbk8C7YssmCA9hHFFd4BVuhl19+vTZcqJ/RZJEwwcPHA6Hw+E0JRKl&#10;FNIgJRRD/KC+Mxzy/j4Sl8EBbb60gnLhirvVgCYCysrKsHv3bmzevBmZmZlkZF6eJN6eDTQRTrl7&#10;ycu0Z8+eGDxkCJI7dYLOw4OJvZS7t7aJhypIZCgtLfV1ZByFY9cap3Ljggrjvs0qZ0kBJFovSLUe&#10;lWJvaxfLhO8vC4mCLCIOTu8AeaQx/3h5ebn3meOp06FjR/lzDx06xJ6Hh4ezc3SuwiG9TqlSITIy&#10;EokdOjDPYPIWpvPUEFwuPez2nbDbNgvvJWPhZyUSqmo1v4/TmQubdaFYAoJ8dBjZNU4stQ3IS7dn&#10;XBi2pWRVC82bX2aAze5E13YhooVzvnwyb0O1/La0SODjuy6DTtU44bBJQH7s54UwW095dVKtvq5/&#10;MiaM6F5pqIMDGflYdzBdLFGTFQqV+naxdCFxCtdiHgvH7OX5YXZZ2SaPukPFS1ie3c66cYjXDoO3&#10;PIxd660PF5wuO8zOUqSYV2OPYTbK7Flw1OO1q5DLWa7X/93+DK4aOIZ57FK7ea5tblOxbs8GrN29&#10;XiydgryMxw25Uiy1PfKFccHz373M/rqD2oX+nfriqZseQ3RIdIsS5TkcDud8IHG3sLQAvyycjF8X&#10;TEa5gRYruYeWY7VTqPF9cAJ6aTyhZJF3OFWQF/NqYxm2WvR0k1qtgxf6e9ewYcNW9+rVa92HH37I&#10;PXg5HA6H06w0y93LcxMmTlqwbhU2791NxTM7QowcOXL57r65/YS7K9HK4XA4HA6nyRH6XWmoCsqR&#10;AXAN8lTJIjWUaBDKMmmdnqKUSzc3N5eJvVs2b2ahe/18faHVas9pQpu8RCl0c/v27TFo0CD06NkT&#10;Xt7ebMBgMBjq9e4lsZPEaWdBFuz7N8O1eo4teOeS9JLcbF/K2SvRekIib92hnKVefpCFx6IiONZ3&#10;dIBibmpqajvhuNTpYkQCbMqxY0hPT6d0GMyD+nwEB3otvUdMTAzi4uOZaFxcVAShroh71IVLOE9F&#10;Qt3ZAId9h/BeOkilEcJfGoqe+k5OZ3o1gTfczwvDO7cTS20HrUqBrjEhWLU/9WR4XuJQViH7zdGB&#10;PqKFc64Ulhvx3ZJtYqmSS7vGMS/pxiCnpAJP/rKYeV9XQTX5tqFdccvgzpWGeiBxd196vlgS2kJF&#10;LyiVl4ulCwFdp+WwWv5BYvsft2VnzwuiBSXChlobDgrH3FE3Gl1018JXEQWZhMTz1tfWOuGAwVGE&#10;AtsR7NBPRa71AOyu6qGM3eGt88KovpfixdufRUJEHMuxez7tbFMyZ808HM44KpYqEb6rq1eHHpKB&#10;XfqLlrYDLXDKzM/C/354Dem5GaK1OuSp2zWhC16+4zkE+gS02HPH4XA4ZwO1f1a7FccyU/DyD29g&#10;68HtsNpq1x1lQr/dW+2JVwOikazSsjKnOuTB+4++CAetLAJPtQNEfcfIkSOXjR07dhn34OVwOBxO&#10;c9MsAu8T4ydMWrh/56+7d++meGg1OsLdA/L6ybt5nbGFw+FwOBxOsyD0v9IAJagvpny90jH+ckmg&#10;Es5U4QbWyIKb1tpDk4h44sQJrFu3Dtu3b2f9ure3N/PQPdv8dfRaeg2JiHFxcejZqxc6d+nCxEny&#10;GiVh+ay8e4/uhm3tXJdy1axy44Htaolay8I4S1Qa+jBx79aDRKmGLCgcJwLiEp1qrTywLDvHYDB4&#10;0KbKPWpCx4q8efft28fCagcEBDBB/XwmsUnYJUG+Xbt2iI6OBp0NEnopn2j9kGdgLuy2NXA4jgjn&#10;O1B4BAv2qrrihNUyTXwOeKiVGNkt7ry+b0vFW6tG+7AArNmfKpwn0Siw+WgmogJ9WChhzrlBHrWP&#10;/bQAptM8azVKBZ69ZmCjeO+SV/Azvy2pJu4SV/TqgPFDuzS4vs7edAA5JXqxBCiVV0Ku6CGWmhsH&#10;7PZ96N/3qyWZGbNC09LSYoRrutZGnPLqBik7oLfXBAQrkyBvpcIuhWKmPLtFthTsN87DCfN6WJ0G&#10;tqUuyMszIjAMb9z7Ksb0vwweWk/mCdpS26qC0kLMWvVPDS9W4TtLLu83knnxtiWo70vLy8BnM77C&#10;vhMHRGt1SNztm9QLz97yJIJ8A9tkP8PhcC5O9CY9fl80Bd/98xNyinLhdNU+RpcJbd9YDz887BOG&#10;7ioPoT/nbaE7DMJ9ziJDCY5aTTUOkHD/6rrtttv+6tWr13bRxOFwOBxOs9EsAu+91944aemOLUcP&#10;HDiQLBSrdYYymcwpv9RPKkui+UkOh8PhcDgXFJkEEm855N29oLotDIoR/hKa9HRmWSCxMBmq1rt+&#10;o9GIQwcPYsP69Th27BhsVisTZs/Vc5ReQ/l+SeDt3LkzevXujQ6JidBptcxrlPLNNiR3r8ViUTvz&#10;0mHbuBj2xX86LOvmS11GPaQBIUw0Fe7K6cPE3Vs4wneVePpAFpMEU3iC5yCVeWVmZmZEXXkxCcp1&#10;fPjwYeTl5iIwKIgd17MV4M+kKsx2dFQUwsLCYDSZUFZaWq8AX4kDTkeqUEdWCfsXQirxFb5PoPA8&#10;H1bLTHEf4TNkUlzVu0ObnXgP9vFAiK8nNh0+5V1Gh2/DoQwmAMeHnHsO5YuZX/7bgT1peWKpsi15&#10;5cahiA32Ey3nztHsIjz3x1KYbdU918k7+IHLep3V+Zq+fl+1MN0q9c3CvVHze6y7XGWwmH+BUvFR&#10;Kd2vCW1rrSo45dn1U8QgUTsa7bWXQi31EjqF1llHnS4bSh2ZSDNvwn7jfBgcBUzwrQ+NSoNRfS/B&#10;c7c+idjwWKGdOr9FM80B5V+cuXIODGYSr09B3/v2y29FiB8ttGk7FFeU4Ns5P2LD3o1u+yQSd0f2&#10;HoHHbnhI+O1BvJ3lcDhtAofTwRbyvP7LO1i9ay3KjbWHZCa0EilGaX3xkn8U4hRqLu7WQblwbMmD&#10;N8NeM0WN0Ie4rr322r/nzJmzl3vwcjgcDqe5aRaB96V7H5g07b8lmcePH6ckatVGDHQzJR/lL5El&#10;6M7YwuFwOBwO54Ii9NHk2Uv5epWXBkDWQSeBA9CVyMttNlut7lokupJH58GDB7Ft2zbk5eUxj08v&#10;L69znkSl1ymVSvj7+4NE3n79+qF3794Ij4iA3WaDyWRqUKhgl8sldRnKYT+wFbalU53aNX8X6w/u&#10;0EooR62HNyQKVaXg28KRKJSQBUYgK6Z7uye7hr9/4MCBjsIx0Iqb3UKT3AUFBThy5Ajz4qVjSSLt&#10;uZ6TKtQaDRN4KXRzUFAQy9VMobUbJvRa4LDvF84h5YV0CK/Rw2ZbVblJQKNS4Kreief9HVsyMUE+&#10;7Eraf1qoXjpy21OyUaI3o1dCOB8inwUHMwtqhGbuEB6A24d2FUvnztZjWXht2grYTwurTQxNjsET&#10;V/Q/q3pK18eUNXtOhuiWyWQOleZRqUTixcpND4VjNgjt5iYYKp4S/q5ymc1mjbDB7Y8gEddLHoYE&#10;zQgk666CrzySib2tEQrHrHfkI9uyh3nt5lkPkB+vuLV2yGuXcu2+MP4ZjB1wOfy9/M57oUxzQcLu&#10;lKXT2OT/6UiF33Tn6NvgqfUULa0fg9nIPNcWbVzi1muNztkVA0bjnivu5GGZORxOm4FCMK/fuwlf&#10;/f0d9qTsFcYXtfdr1OoFyBS41jMQL/hFIlCuYFEoOLVDvcm/+iJk2WuGuhb6Edcdd9wxuWPHjgdF&#10;E4fD4XA4zUazCLz3XXfTpKnLFhVlZWVFiKaTKBQKm+yqAJksmuYTOBwOh8PhtETIq1eW6AHlZQHA&#10;VX4qWZxW4kw3Q1LmcLpcrlpnBEh0zc7OxqZNm7Bu/XqUl5WxEM7k2Uuhfs8FmoylCVqNRoPw8HD0&#10;7NkTg4cMQa9eveCh06GkpIR5rNYHfW8SRZ05abBvWe5SrP5bb9i6QkXevhTGWaLRQSJX0AeKr2hh&#10;CMeAvuMWn/jBtnadtN0seZtzcnLC6jofBHlap6SksONEuY4pd/K5novTIU/tqKgoJvT6+voiPz+f&#10;hdSuHxKa9JBgu61dTNaRoqIioZJVikxeWhWuIIGXCm2YTlHBwjmQYu9pXqdESm4xNh7OQP8OkVAr&#10;W6eY1pzsTs3FK3+tYOJpFTRh+d7tI88rNDO927Jdx/DJ3I0QGrxKo8jAxCg8M26gWGo4dqcL09bt&#10;O/ldlUqlTaF8SC6RCG1Ok2OFzbYRw4b8Pvfwoa9jHY5SagBqvcwUEi3aa0ciSTuGhWWWNct3bHyc&#10;LjsqnHnIsuzEEeN/SLdsgdVV3aPVHVSHdFoP3DbyJtx/1d3oGN0BWvW55Zy/UBzNTMGCDYtYXT4d&#10;D40Hrh58JTyF39cWIEHj5/m/Yfbqf2F3I27QuRwz4HLcJ5xHf28eIYHD4bQNTBYTi9Iw/b9ZLO/u&#10;mWOV06FlSWFyFV70j8RtXkHwlvHxZUOocDowQ1+AAkf19ByEXC6333TTTVOnTZt2RDRxOBwOh9Ns&#10;NMsdzd5Z81zX/u+powIJoukkKpXKovw5USXr3HZWDXM4HA6Hc1HgFP5lm2FdWADr3DxIsm0OgXqV&#10;QhITQ0JC0K17d3Ts2JGJtI05yUqCCXmQkoi5bu1apKens3DOp4s+9UEL0CIjI9MzQzvGyTv3h7x9&#10;N0gDw5mo2iJxOeEsK4Zl0Z/QrJtTKuAjbqkVOubBwcEYNHgwC4F9Ph7WZ0LHOjU1leVl3iE8yMP6&#10;bI5/FZSH9ouJYy4ar4LV+1Px6byaIUV1aiU+uetyhPjwlCbuoKNFQviHc9ZVm9SkWvPU1QMxJCm6&#10;0nAO0LmYvHo3Zm88UE0co/ce1T0eD13ep9JwlpSbLLjjs79Pvqdw/ZVJ5f95A+efI7h2HHDYD8Fi&#10;mQqddl2JgK+4wS3koRuq7IRk7RXQyPyE39zarkOXeHxdMDvLcNy0juXaLXVkMbG3Pqg91Gl06J7Q&#10;FQ+Mm4hg30CoFCq2wKi1QR6tP877tUbbEh4Yhs8e+xBhASGipfVCv23Wqjn4ef4fqHATlpT6kQFC&#10;f/7iHc/CW9dcnvIcDofTdDidThSWFWHljtX4ZeFk6I2n8vq7QyWRoqfaA5P8o5GgrHSyuThG2OdP&#10;pt2Ce3KP4rDVKFpOQQLvokWLRo8cOXK5aOJwOBwOp9loFg9eysH705yZDqPRqBNNJ/H09NTj5gC1&#10;xKd1rgTncDgcDueiRSL885JD3tMbqhtCIU3SSSVSwLdEWyCGC3Y7Z0CTsBUVFTh29Ci2bd2KE8eP&#10;M3GRwjjThPr5ioz0egrnTCJynz59MHjwYCQlJUGtVrPwwQ0ReymnbUlJiZ8j4ygcO1Y51ZsWlOn3&#10;bFI7i/OE3+wLqcZD+CDhx57nd2006LiptVB07Al7bCd1UkXGroKCgkDhd9apRJAQfjwlBWaTiXng&#10;knd1Y4i89B7kxUsCfmREBGw2G4qLixuSM7kaMqkUY3u2Z38vBihcc6eoIKzen1atjtrsDizacYQd&#10;16TIwEY5R20FOk5ztx7G1ws31xBgR3aLxw0DkisN54DD6cKk6Suxct8J0VIJCUV3juiOO4Z1Ey1n&#10;T4nBjPnbDoulykWvEsmdakia5vbM5aqA1TIV/n5fppWWbveqK6S7VLhF9JZHoIvHtYjXDIdK6iEc&#10;z9ZS5ypFXZZf156BfNshHDetxSHjYhTYjsDoLBG21wzbeyZqpQrtI+Px/G1P4Ybh17BwzEqFstVe&#10;ezNW/I20vAw6NNV+QHxELK4aNAYKilbRyjmUfgTfzvkJBaWFouUUJMr37NAdL97+DHw961zXwOFw&#10;OK0CEnfzSwvw17IZ7EFevHXhLZXjWb8IPOobjgharCTY+Giy4ZhcTvxVkY+yM1IdEMJ9p3XChAm/&#10;//bbb2miicPhcDicZqNZ+vP1v011jXp4okGghsAbGhqabfgtIkwaohItHA6Hw+FwWi1OF1zldtj3&#10;VMDycyYk+002gXpnjmnSnPLBJicnY+CgQYiIiGCCbGNCQhAJjAX5+dizdy+OHjmCjIyMs/LuFb6n&#10;i7x7Y2Njj59IGJCo6DoQsqj2kFB4SxJ8WwLCb3GWFsCy4A+o1v9bVl5e7i1uqRWa/KZ8xkOHDEFc&#10;fDwTZxsTOu77hGO+cuVK5lFNk1INgcIS//rINdCqLq6FgLklerz013IUllf3EqCBe7i/F9669RL4&#10;evD0JuSt+9XCzfhvz3HRUgkdJxJ37xvVCwpZw6/L09Wv9MIyvPrXf0yIPR16v5dvGIZu7c7P43FP&#10;Wh5eEd6/ipCQkFyzdZHwpo3djlC7lwqj4SXhtx22C9Qai5FEXA9ZEEJVndFOPRBqqTeztQZItLU4&#10;9Sixp8HoKEGudR8MjkKYXRV0BIQmvu7Q9VVQnt0gv0BcNXAsrh40Ft4e9TafLZ6coly89MMkHE4/&#10;Kloqof7ssj6XSl6Z8IJoad1MXjIVP8791U2eYSn6JvXGUzc9ilD/EL5ApompiqJgNBtYmGwfj3oD&#10;inA4nHOA2vb3//wYu47tgc1ee1QKmdCPd1Rp8ap/FLqqdFAI9ysXx7LJxiXdZsEtOYeQZa+Zfkar&#10;1RrXrl07pGfPnttFE4fD4XA4zUazePCOG37ppL8WzpM6nc4a44iYmJjUskvlweQBxOFwOBwOp5Uj&#10;IU9SGSi3vnJcMBQ3BcukERq4iqxQlMFaVwhnEgFzc3Oxbds27Ny5k+WIJU/cxvQqpYleT09PxMfH&#10;o1fv3syzNyw0lOUEJqGXcsbWI/ZK6DcUFhYGOI7shG3tPBeFRDYc26+RUshHlZrl76XjcMGgc6DR&#10;QZHcB/agKLUzLxPSihJSOGqdz6HfXFFejqNHj8IunAedVsuOe2NBx53CQXfv3h3ePj7Mm5e8h+uD&#10;PCWv7pMIpbxZhqwtBg+NEoM6RiE1vxT5pdXD7VFo30U7j6FbTAj8PWt1wmzzWGwOvPjnMmw7li1a&#10;KqEr7/oBybhrRA/Iz0Lc/WvtHhYiu6twXFftP4E3pq+CyVp9wpRyQn929xjEh/qJlnNnX3o+Nh/N&#10;FEuAyRTmoVLfKDxrrLbDKbSpJ2Ax/wSX8y2T1ZqtcHcvVoVSokWCdgSSdVcgTNUFCommxYu7JOqS&#10;p67VpWfhl4+ZViLNvAm51r0wOItgc5nZPgL1/hDqH/y9/dGzQze8cucLGNilHzTUlrcBjGYjpi6f&#10;AbO1+mIF4TdLRvW+BF3iOomW1s38DYtwLCvFebqYT33P4K4D8eRNj3BxtxkgcT2vOB8/zP0FizYt&#10;Y17VFpsFfp6+LLw5P/4czvlDCyfS8tLx5m/vYc/x/ez+qTYUwjV3o1cgnvKNQLJKx0I086vw3Ch2&#10;2jFLXwi9ew9eyy233DL1l19+yRBNHA6Hw+E0G80yW3bl0BGT/ln1n4PCHYqmk0RHR6cXXS4Nl2gv&#10;rok7DofD4XDaPBLhn1oGebIHVOOCIenhKZNoZAgr983Q6/WetXlUkdhoNBpZDlcSe/fu2QOVUgk/&#10;f3+Wv7exJgjpfSg0dFR0NLp06YKevXohISEBGrWaTZaQ2NsAT1OJ2WzWOLOOw7puPhxL/7Kb1y+U&#10;wmKClCaTSSCQXqB18sLnyiLiIItuD8iVUm1+WrnVaq0zZIrdbmcettnZ2dDqdAgICGAT5I0BHW+5&#10;XI7IyEh07dqVeWiXFBdDOH7iHjWh3LOXd09gnrwXG+S1PLxzOyb27jyRK1orEQbVWL7nOMoMZsSF&#10;+kNzER0fWn5xLKcIz/y2BNnF1fNsyqQSPDKmH67qk8ieNxS92co8gcuhSjf6xiz8efbizmcu82gf&#10;5o/3bh+JAK/GEdXX7E/FoaxToWQVij5QKEeKpfPD5SqF1TIdfr4fp5eUrPeqK4oChWOOUPVEd8+b&#10;EKbqCqVU1+KFXSccsDqNKLanItW8EfsMc5FnPQCjq9jlcFnP6ssL7ZLLQ6OTJMUk4sFx9+LGS65D&#10;gI8/WL6BNoLepGfhO8/sz2gBzS0jb2R5eFs79NvSctOx4/BOSdW1S33OwM79WZjtAG9/VuY0HXqT&#10;AfPWL8Drv76Nvcf3IyM/03ksM0VyIicNkUHhTGCnMRyHwzl3bHYbNu7fgu/m/IQDqQdPesy7w1Mq&#10;w13eIZgoPGIUKib2cs6dcqcDM2sReCnNxt133/3rjz/+WH3VIYfD4XA4zUCzjLCvHn7ppDkrlknc&#10;TeQmJSUdyB5lj5Mo285NNIfD4XA4nDOQSiANV0Mx0A+Wazy9FSP8JS69Ha5sCyQOptm4nXVgnqUV&#10;FdizZw9WrFjB8vaSMKjz8GAhnRtrwpbeh7x4AwMD0TEpCX379WMeviGhobBZrTCZTEz8rA/ykHPp&#10;S2Hftxm2pX85zcumSxwp+yBRaSH19IZEoaQPE/duHqR+wZBTbl6/EFUXlG/Pz88PFo5rrQMvOuaU&#10;q/jwoUOwmM0IDglp1HDZVce6Xbt27FhTuai4mOXpPZMQH09c06+jWLo4aR8WgBGdY7HlaBYMZqto&#10;rRQ6j+YUY+XeE8zbl8Twtk6FyYqvF23GT8t3wGyrfj2SIE4CbM+4sLNuF+7/di7KjGZU6PUeQlvT&#10;RTQz6L2u65+Ex6/oD52q8Y7xtpRsHMkuEkuAQjkUckVfsXRuuFwW2G0rYTS+Dadjob20tJRirbs9&#10;GCTsesnD0cPzFsRphkAt9Wrxwi5l17U69ciy7MQJ83ocNa5AoS0FdpeJbRM4qx9AHrpd4jpJxva/&#10;HPdffQ8SIuJYnt22xu5j+7Bsy/LKI3QaMpkcd425HV46T9HStFDfQjki6XNJdDaaTcI5aJy+ha7T&#10;2LAYZBflIiMvk+UUjhfO58QrJyAmNPqs2wROwympKMUSoX69+P1rWL1rHSzWykgowkNCwnuZoQxl&#10;+nIM7T64TV5fHE5zYbVZsXTLfywc/ZGMo7WKu9TaRSlUuNs7hD0CZAq2oIdzfpAH7+xaBF5K33Pb&#10;bbf9xT14ORwOh3MhaJZe/tNn/ud66uP3hDF+TYF37NixC9Y+VTBWGsAH+xwOh8PhXGy4TA7YlhfB&#10;uiAfyt1Wo0C97nE0UUthlkkc7NK5MzokJjLP0KaCJirJm7egoOCkR3FpaWmD88gSwnd26XQ6vSk4&#10;xlPRfSgUPYdBGhTRvOGcXU7Yj+yCbf1CKDYvqiAvanFLrZD3bnR0NEaPHo34hIRG8+atgo4thcbO&#10;yszEtu3bcWD/fnZsq0iKCMQ7t49s4bJT8/HZvI1Yte9EDaGGronE8AA8fkU/hPo2j1jTXDicLuSV&#10;6lkI5c1HMmG115xYC/PzxEd3XnZOIvcHc9Zhw6H0GseUUCnkeO2mYUiODBItjccXCzZVyx2sUk+A&#10;RvukWDpbXEJ7VAiT8V0oFZsMAjpxQw1IxNXJApjXboy6P9RSqi8t+Qoj6dbFwi2TsJtp2YEyezYc&#10;sLi9t6wPulZI2O2b1As92ndDv+Q+CPYLYrl32yq/LpiMnxf8ztrb0/HWeeGnF75BWECoaGl8qJ80&#10;WkxMBNxxZCe2HdqJgpICFmKUhNfBXQew/LhqZeMIvSQg5wvv76H1YO+pU1+8Yeybgy///g4rtq9G&#10;qb6UiU/uoPFPdEiU5IvHP2Rh0DkcztlBbTe1o9sObccHUz5j11ttUKeYoNTgcd9wDNd4Q9uG+7bm&#10;JtVmZjl4c+w12zq6x1u8ePHoQYMGrac2TzRzOBwOh9MsNEtv369zt0mrt2+lp9VuwqnjGzBgwIZD&#10;fYu6cQ9eDofD4XAuPiQKKWQddFCOCQQGeCmk/gp0MEfuKykp8SNvWHG3GpDgSqLgrl27sHXrVhbm&#10;N8DfHyq1mk3gNyb0fiQgU07ajh07YvCQIRgwcCBCw8JQXl7OwkmfOXHuBgmFR3aV5MN+QBgTrf3X&#10;GrxrWVrxkb2+wosh0XpWevc25USM8DukAaGQhcfC7h+q6mAr2VdUVBRQl0hCv4u8eQ8cOMA8mMOE&#10;30zHorGOcdWx9fH1RVxcHLw8PbFv3z5xKxDk7YFLu8SKJU6/DpGICvLBxkMZNQTJwnIjFmw/yvLI&#10;BnrpmOhJ57xxr4bmgzx092fk46N/1+OvNXtYPmISe0+HftsA4Zi8ddslTIw9W8qMFhaa2d3V2y7Y&#10;Fx9NuBxRAY2Xi/p0lu4+Vi3EtFzeBQ77XljMvzBvXomkIWI1ecmZYbMtg1r5dIG+Yr/OZrPV+kIK&#10;vxyvGYZOuqsRqkqGQkKiWkutIS44XXbonQXItx3Gbv0sJvAanUUuwU5fusFfnNoZEvtC/IIxsvcI&#10;3DP2Dozufxk6xybDx9OnTYVjdsfiLctwNOMYVfNqx8zPyxdjhOPgqfUQLY0H9R2l+jJsPbQd/66b&#10;jw/++hRrd2/AiexUJsAWlhUhNScNGflZiA2NYeemMfoV8tz18fCGVqWBUnjOaVqWCHXrePYJyu9c&#10;o35VIfTxjvjwOOmQbgOh5YI7h3NWUFtaYdRj9up/8d2/P6HMUC5uqYlMuAQTlFp8GRSP3mpPqBp5&#10;UebFTonTjnmGIpS5z8Fru/7662cJ9zKnVu5xOBwOh9NMnP9dVAO4dfQVrqmLFwhjk+oTiMJNnEt5&#10;R5hE80QMC93I4XA4HA7nIoemCG1OOPOssMzIgXVuHlDmqDGGcAd5l4aEhGDIkCHMu5e8fBvb49Qd&#10;JC5nZ2Vh+44dzLtXr9eflXev8B2dvr6+JWWhCf7y5D6QJ/WGPKYjIJPTYEncq3FxmQ1wpB3GNSdW&#10;/DF79uxrDQZDvTP8dCwprPLVV1+N8IiIJsmlt2bNGsz++2+xBBZu95UbhzXPgLUVkV9mwIf/rMPR&#10;7CK34iQhl0mZNy/lMO7fIQKeGhWU8pbtyUHhBslbd82BNCzblYLCckOtv89bq8JjY/ujR1zoOYce&#10;3Jeej5emLBdLlagVckwc2RNDk2Oa7HjRb3rgu7nILdFXGgTkcrldQE73RzJ5P4mH53filtqww27b&#10;gkED/128bNmykQ6Ho9YvS+GYo9R9EKcZCg9ZoHA9teRJXxfsLiv0jnwU2Y6zUMwGB9XzhrepBHnk&#10;emh0CPINQp+knogJiUavxB7w9fKFTCJtlr6hJUDX1LNf/w+bD2yr0Y8mRnfAmxNfaXQP3nJDBVZs&#10;X8XyRO5J2cvECeGzxa3VUStVGN3vMjx+w0NMnOW0HmwOO5ZvXYFPp38Jg9koWmtC1+BdY8YL53kU&#10;P8cczllC7enXc77Hqp1roRfa0tqQCeOg/mpPPO8XiU4qyqXPaWzSbRbcnnsIacLfM9FoNKb58+df&#10;MWLEiJU0jhPNHA6Hw+E0C83S748aNWrx0qVLLxOLJ6GOT/NynER5fYho4XA4HA6HwzkNuwv23eWw&#10;zsiFeoOlrKKiwqs+sZe8gCjHa1x8PLp26YIuXbs2ag7Z2qAJbMojm5+fj5SUFOzetQuZmZksBHFD&#10;obGR8N0tHTt2PHggont3RdeBkEV3gESjEzY2siDhdMJZVgjbpqWI2PzP0WPHjsU35NiScD502DD0&#10;69cPWq2W2RqLWTNnYt26dWIJGNe3I+4a0V0scc5kT1oe3v17DUwWW61CKEHnyEOtwKCO0RjZNQ6x&#10;IX4tYvKPvjN996yicizbk8LyDJcZzLXmlSPIU/eq3h1wZe9EJvKeDxabA0/8shB5pQa21vSSLnG4&#10;fkAS84BuSuj3Tfz6XxRVuBdF5PIewv9dkCt6QKW+Xzh/1X+ny2WAyfgBZNIlJgGNaK4BCbve8nB0&#10;0l0FP0W7Fi7sAg6XFaX2DORZDyHHuhd6R8FZCbsk9FOOz6R2HdFRaDcHdu6P9pHxzEa+7BeLqHs6&#10;FLL4qa9ewJ5jpyIjVNElvhNev/tlBPkGipbzw2y1YO/x/fhlwe84np0Kg8kgdCl19ym0sOHyviPl&#10;9155FwJ4+N5WA4Vjpry7fy6ZhsyCLNFaEwqVfdfo8bhi4Gh4aBrfU5zDaavQQtFyYzm+//cXLBWu&#10;NWpfa0Mu9H03egZivFcQOig0TOzlND4Zdgvuzj2Co1aTaDmFcJ9pnj179nVjxoxZKJo4HA6Hw2k2&#10;mrznPzB7gevaF58+JJAomk5CN3TqrxPl8n4+ooXD4XA4HA7HDS7AkWqCfVMJbEsLoThoq1PYqIKE&#10;LRIhu3fvjoGDBjEP38YUJOvC4XCgorwcu/fswYnjx3HixAlUVFSci3dvcUVivwBFv8sga5cEKU2C&#10;N6JQ4bJa4DhxAJftn/f3woULxzTkuJL3bvv27THqsssQGRnJyo1xXCdPnozt27aJJeCeS3rgqj41&#10;hpCc0yjRm3AkuwjfL92G4gpjnUIvUSX2DkmKwZW9O8DPQwuVouk8e6u+j8PhhMlqg95sxdZjWdh1&#10;Ipd561JoaQrHXB9alQKDO0bjtqFd4aVVNdpNDImsFCqZRN1gH12ztA8UavrLBZuwct8J0XIKyuNG&#10;4dxtNptC+C4uteZpiUo9XthC34tCMpejoux6oR3JZ/u7g8RMT3kIIlU9EaXqC5WUBOvmaffOHpJw&#10;nTA4CnDUtBIltrSzFnblMjn8vf3Qs0N3XDv0agT7BkGr1jRaXtfWTH5JPp7+6kUWRvd0qG4N6NxP&#10;8sqdz8NTe355u2lxE4Vj/vLvb1mO3eLy4lo9ds/E19MHE8bcjuuHjRMtnJYOjWF2Ht2NL2d9h2NZ&#10;KbWK+FSvXhj/NPol9xb6GKHNbqaxF4fT2nE4HUjJOoH56xdi7voFsNlrHyNpJVKM8wzA475hCJAq&#10;uLjbhGTaLbirFoFXqVRaZ86ced1VV121gPpX0czhcDgcTrPQ5L3/7hn/ui59eGJ+QUFBkGg6CU1g&#10;yKYlekij6p1H5HA4HA6Hw6nE4YKzwArbskJYpmTDlWutdYLxdGhykfLo9u/fHz169ICvnx8tNhO3&#10;Ni002U35ejMyMlg+2+MpKSgqKmJ5bWlbQ6AJA5pAsAdGqpTDxkHRYxikQeHChkYQe11OuCpKYd28&#10;FMGrpqampaVF13dM6Xj6+PhgyNCh6NmzJzw8PM7bQ+6XX37Bnt27xRLw2Nh+uITn4G0QVI8OZRVi&#10;zqaD2JaSzSbh6xV7hQeds9hgX/RtH8H+RgZ4Q6NUQK2QocJsZWGKSZAkEVgm7EtCrUJedZ7JK1LC&#10;PpvsNuFB5JXpmWhaojdjb1ouUgtKmaeuQXjQfg2d+aLPax/mjzE926NvQkSTCtHNiVE4Dq9PX8nO&#10;1+n4+/sXff3114/cfPPNU0UTIiIiMvXGfyIcjlQY9S8I57V2QYVQST2QqL0cocrOwnNP4Qw1+e3e&#10;OcFkXZcdNpcJR4zLkWs7AJOj9KyEXYXQfidExLNQw+MGX4mo4Agm9nIh6RQ5Rbl49LOnkVOYK1pO&#10;MbT7YLw18dXzarfJk/NA6iF8Mv1LpOWmw+6of7EGQefIS+uJsQMux1WDrkAk9WWcVgHlUH7913ew&#10;59jeWqMtUH5nEu6vEM4vibscDqdh0NjtUPoR/LLgD2w5sI2JvbXhL1PgOo8APOgTCl9K68JpUrLs&#10;FjyUdwy7LQbRcgq6P5syZcr4G264YaZo4nA4HA6n2WjSu9/iNVtcu48cwuhH7jML1FhCHRYWlqX/&#10;JTxcGsoH/RwOh8PhcM4BJ+BIMcD6bz78ljuz8/LyQpxOZ72z1STsRkREoFu3buiQmNisnr0khlEo&#10;5+LiYhw6dAj79u5FTk4OjEZjg8Vegrx7XR7eUkXnAVBeeiNkEfFiKOfz+B12GxyZxzBw7W+Lly9f&#10;fqndbq93xkipVCI5ORmDBw9GRGQkK58rX3/1FY4ePSqWgGeuHojBSdFiidNQyEu2oNyARTuOYtPh&#10;DJSbrA1fSMD+J2EhiynkLb2q8rUSyAQjia4k+rroP8GskEmZzWp3sM9l0p1gP5u6fDr0+Z5aFUZ1&#10;jcflPeIR4Nm4YcAvNOSx/NwfS2uEZ05MTDy4Zs2aS4Rrzh4dHZ1FHrxkp0nDSQIvv/zyW3W1bXKJ&#10;ClHqvuiguZQJuy0Xqh92lDvykGc9iOPmtbA6Kdfy2Qm77SMTcEnPYegc1wmxYe1YLldOTUjgnfje&#10;wyjVl4qWSoRrynXVwLGS5257UrScPZR3deryGVi0cSnySvLrvebpM1UKlSQ8MBT9k/siOTYJyTGJ&#10;8PXyO+c82pzmRW8y4IO/PsGqHWtrFZ68dJ64etAVuP3yW6FTa0Urh8OpD8prnZaThld/fgsZeRm1&#10;LqAg/GRyPOUbgXEe/vCQto3Fby0dk8uJm7MPuhV4ZTKZ4+eff777zjvvnEx9nWjmcDgcDqdZaNI7&#10;KRJ4l2xYhztffcEqUGO2r3v37jtS3pX34AIvh8PhcDic80K4lXbmWWDfVQ7bogJodtjLysvLvcWt&#10;tULCEQmSiYmJGDZ8OKKjo8/bC/VsodX6JpOJ5evdvn07jh45wrx9KcRzQ6HJBK1Wa7SExesU/UdD&#10;0WMopD4BgFxBG8W9GojLBZehHNZ18+GzfHJ2bm5uqKsB3rwBgYEYNGgQunTpwjx7yXY2kDjw9ltv&#10;obCw0quRXv3CdYPRr30kK3PODTqulGt27cE05t2bXVxOl0uLgc6zWqlAh3B/tA8LYJ660YHekMuk&#10;Z12HWjJ0zLcdy8L7s9ee9HSuYvTll+P7b75m+a2pPYhP7Fgi4EvbaCEH/a1N3CVhN0SZhBj1AJZn&#10;l/LutkxcsLssqHDko8iWguPmdWflsUt1QavSMDH3lpE3IjY0BsF+QVAIbVxbqieNTV5xPm59/S6Y&#10;rWbRUolwzFzjR90seWDcRNFyduhNenw87Qts2LuJiX51QeeHhL4+HXshuV1HXNJrOPy9/dm1z89d&#10;64HEp5krZuOHuT/XGjKWFlrccumNuFW4RrVc3OVwGozRbMSCjYsxbfmsOhfMUIvpI5Pjy6B49FR7&#10;QNMYUXw4DSLfYcNzBcexylgmWk5BAu9XX3318IMPPvi9aOJwOBwOp9lo0juqotWbXX8tnIfHP3zH&#10;eeakBN1UDh8+fMWODy2XQM5v7DgcDofD4TQSThdcJXbYtpbC8nMmkGJ2CNSretBEs0ajQecuXTBw&#10;wAAEh4RApWr+RWgk8JSVleHggQPYsGED8+49W7FXoVDYwsPDM7Miu8QqegtDrfjOkOi8aQZC3KsB&#10;CJ/pyD4BvzmfZ2Zu3xDqsNvrfTEdL8p33KdvX7Rr1+6sJu9pMuvll16CwVApFtAr3x5/KZIja2T5&#10;4JwHFDqZhMZFO48it0Rfp4dIY0Lnk+qDWilHVIA3/Dy1aB/qj17xYfAXnmsE+9nUl9aEwWzFryt2&#10;YvnulBri+pNPPI4Xn3/+ZLh48u7v2LlLkYA/M5yBQqIRjqUUCqkGserBCFN1hlrqI9ha4rEjP29q&#10;km0osacj27oX+dZDMDgKGyzsksDtqfGQxkXE4tZLb0RXoS2j3LrNvRCntZKam4473pxYw9uSrrUn&#10;b3oU1w29WrQ0DGovKK/vX0un4991C+oMyUyf4an1wLDuQzCk60B0jOkAncYDCh5KtNVB9WfboR3M&#10;s1Bv1IvW6sikMlw//BqMH3UzC9HM4XDqh8a+5cYK/PDvz1i5cy3K9DXFwyqol49VqPGEbzgu1/kJ&#10;44G2OWZqqViFc/VQ3lEsN1aPiEEI/Z3r1VdffWPSpElvCM8bHpKEw+FwOJxGoElHBOTB++3MqXjl&#10;68/dCrw33HDDjCUPpN0k8WcRyDgcDofD4XAaFxfgzLXAtqQA1rn5kKRZKQJqvbPLJB4EBQWhS9eu&#10;6JScjMioqAsiPtHEj9VqRXZ2NjZt2oT9+/YxAbS2lf3uoFXlAQEBhcUhCcHyjj0hT+4LaUg0JFoP&#10;cY86ED7HZTbCsnQqLEumwFVWQsbKbbVAxy40NBRDhgxBQvv28PPzE7fUjXBe8MLzz7O/BB3tHx66&#10;GkHeOlbmNC4k1NjsTmQUlmHTkQzsTctDTokeBguFWT51k0D7OZ2uavWf6l9VLah2VQj7UBhnCuFM&#10;jwh/L3SMCIS3Vs1y+0YH+UCjkEOpkF00IVkpVPZrU1ciq7hctFRC18mnH3+E8bfeWk2sJIE3qUvX&#10;gsLCwkDRJBzjyu3ttZcyUbfYnopQZSdma5lUhmE2OItQYc9Dqnkjyh05sDj1DRZ2qb5RjtYeHbqh&#10;X1IfDO42kJUvRDvcmtm0fyue/fp/7Do+Hapz79w3CYO7DhQt9UOLj1Kyj2PGitlYuuW/OsVdjUqD&#10;xOj2eOqmRxEZHAmZRFqtnnNaD1R3DqUdxuu/vIPMgizRWh26Lod0G4THr38IQb6B/DrlcBqAzW7D&#10;QeHamrJ0OjYf2FKrZzxBrWdPtSfu8g7GJVofqLjnbrNDo5dXClPxV0WBMAyuHtlIaPNcjz/++Ocv&#10;v/zya8I9V/UBH4fD4XA4TUyTjrzJg/fdn7/Hx5N/ddsB3nPPPT/PeuDgRCj4DQCHw+FwOJymxVVk&#10;g/2gHrbFBfDe5MonAeXM8Yk7FAoFC908YsQIxCcksPKFmrwksbegoICFcaZwzrm5uUwQaig0/lKr&#10;1WZraKxG3rEX5Ik9IO/YGxK1RthYx2SRywnbng2wLPpTOIbbWK7e+hA+B71690avXr3Y8avvmOn1&#10;erz26qsnvZVp/8mPXwtPDU/l0VxUib4k8lKIZBJhFTIZjFYbLFY7szmcTtiFB5FfaoBKKYfFZkew&#10;twfbX6WQwVunZqKwVEq5fC/OcT7JabtP5OLd2WtgFo7d6Xh7e2P+v/+wxSNnQtdzlx49hUs7N0Q0&#10;QSX1wBDvx6GTBYiWlguFYSYxN996GJmWHaK3Lh2NuheGVEHXvYfGA5f2Go7eHXugU2wyfD19eY7W&#10;c+TfdfPx0V+fuRV4f3r+G3SIShAtdUOv35eyH9/P/Rl7ju2t8X5V0PkL9AnEbSNvxOX9RrJzyWnd&#10;kMf2x9O+xPq9G2tdXBYXHouPHn6HibscDqd+zFYLVu1cg3/WzMP+1INsAU1tyIR2tZtKhzf8Y9Be&#10;qeGeuxcIu9D+fVGaha9Kst0uVRs7duyC+fPnXy30gw0Pu8ThcDgcTiPQpCODnP/WuV6d9vuPP/30&#10;00R3Aq9qYoRE/XB0E38LDofD4XA4nNMQ7spdBjschw0w/5gB+85ywFL7xMrpUBjV9h06YOjQoYiM&#10;jGQhnWlC+0LAQjmXlmLPnj04duwYjh8/DqPReE7evSVxPYIVfUdBFtcZUm9/mv0X96iOq6wIlpWz&#10;YVnyF1wVJYKh7s8iESE8IgKXjBiBTp07nwxD6w7KvfvO22+fnORSyKSY/syNkHGvL04ro8JkwZQ1&#10;e7B457Ea12O3rl2xfMliuvZES3XMFgviOyTqDQYDU8bIe3eU38vQSFt2yFMnHCynbpp5E3Ks+6B3&#10;5DfYW5cgAZfC9w7vMQQjeg5D+8h4eApl7vV5fvy26E/8NO83oRpWvxdXKVT45cXvEBMSJVpqh+pw&#10;am4aXvrhdaTnZdTax1A+ZBL6XpnwAqKCI7ko3wYgEWry4r8wZdl05m3ojiDfILw58RWWX/lCjYc4&#10;nNYCLY4xmPRYvXMdfpj3K4rLi+sct6slUgzSeONV/yhECe0258IytaIALxWccDu6GTBgwIaZM2de&#10;HR4eXiiaOBwOh8NpFs4iEdvZc991N01auGXD8QMHDiQJxWqjfeFm3SUf7ieRd/USLRwOh8PhcDjN&#10;gDAikaikkIapobwyCKobQyGLVMNVZoeiBBaHw1GrCkniI3nQbt+2DTu2b0dBYSHz6PX19W32iU36&#10;PBKYY2Ji0K1bN5b7tl1sLLPZ7XaYzeY6J40IYbuUhCRHxjHYNy91SVfONJu2rVTAYYeUwqFqdMKg&#10;7dRwUaLWQp7QFcqwaIezokziLMqVkHdvbdDnl5eV4fDhwzAaDAgODmaeve6OFXnwrl27VixRiE8F&#10;ru+fxCeMOa0KynH80pTl2HUiV7RUItRj14Q775RM+eP3WsVdgjx4P/70U4nQ1rCdhJYK7bUjIZO0&#10;3JQ2DpcVOdY9OGZahQzrNlicFJ2w7ranChIBvT180DOxB16/+yWM6DEUkUHhLMQvv/bPn/V7N2H/&#10;iQNCU1xd4FUqlBjT/7IG5UrNKcrF89++wsTd2tAKfcPY/pfjhfFPIdg3iIu7bQAa7yzZshxTlk6D&#10;wWwUrdXx0nli4pUT0D+5T53tGofDqbymCssKMXvNXPw0/3eUG+qO5KsTxt93e4fgSd9whClU3C/m&#10;AuMQxjVpNjP+M5ax52cil8ttV1111YLvvvsuXzRxOBwOh9MsNOko/OV7H5w07b8lmcePH48TitXG&#10;IzTJoRgVIJF18DhjC4fD4XA4HE7zIVFLIUvygPKqIEh6e8olXnJEVQQcLy8v9z5zUvx0SEDNSE9n&#10;oZJ37twJl9MJf39/KJTKZhcm6PO0Wi1CQkLQqVMn9OzVC8nJyfD18WEiK4V2JtG3HiTCPgpXSQHs&#10;u9bCsmwarCtnw5mXAalfMMvZKyGxV3goQuOc8ohYSL38YM9JlcBqFt/CPfTZ6cKxSklJgY+vLztO&#10;Zx6j0tJSbNiwQSwB3loVruqdyEUeTquApvq2HMnEq1NXoMxoqTSKkPDx4fvvSV549tl6PVIzs7Lw&#10;3fc/0E6s4iskGnTQjhIKLe86oNDLJO6mW7bgiGk5ypwZTqfL0aAvSgKgj6cPkmI64pHrHsDNl1yH&#10;AG9/JjxKeW7BRoE8xTbu24QDqYeoWO28kLftdUOvhrdH7YutSYzYk7IPb/72HtJy00VrTUjcffrm&#10;x3Dt0KvgyfMktwlo3ED1ZvKSqcjIz6TmrcZJpTp0WZ9LcMPwa9mCDA6HUzd5FO58+pdYvHkZLNbq&#10;44TToYstWKbEe4HtcI1nAHxlCjETP+dCIhXODMVenlVRAJt7gdf+8MMPf/nFF1+UiSYOh8PhcJqF&#10;JhV477v+pklzN6xNP3HiRKxoOgl1frJRfjJZgk60cDgcDofD4VxAKF9oqAqK/r4wXePhqxjpL4HV&#10;BWemGRI7u5N3O2tNE6EGgwEHDx7EqlWrcPDAAahUKnh4eFywfL30uT4+PoiPj0fv3r3Rp08ftGvX&#10;jm0jYZq8BOl714fLbITjxAFYV8yCdeEfsO9eD6lL4pT6+rpkgVGQRbRzycPbuVzlpRJnSZ5EeFPx&#10;lTWhz6uoqGDHh74DhW4+/fjQd1qzZg17TnhpVBjTswP3BOO0eMqMZny3eCv+XL0bDmf1ayAmOhpr&#10;VvyHoUOGNKgtSEtLw29//HFyR7XMG7Ea4bXum58LBom7ZmcZMixbcdC4CBZnBV3j9X5Jup79vP0x&#10;qEt/XDdsHO68/DbEhsUwsYgLg40LhdQlD97DGUepWO3gkpB+xYDRTGSvjUPpR/Dl39/iiPB6d/0F&#10;na+wgFA8e+uTGNJtEDRK99EZOK2PovJizFgxGxuE+uN0OWucVLqOe3fsiYlXTECATwA/7xxOHdgc&#10;dmTmZ+KNX9/FrqN7YBfKtUH5dodovfGMXwQGCX/Ji5dfXS2HDJsFS4wlMLqJXkTtYP/+/TdNnz79&#10;6Ouvv17/TRaHw+FwOI1Ekwq8D1x/y6RpyxcX5+TkhImmk1DnpxgdIJW104oWDofD4XA4bR6nCy6L&#10;CxLhrzPHAscBPZwFVtjWFsM6Kw+2pYUsJ65LsJEnLYVShqyZpzaEj5PIJZAGKKEY7g/17eGQd/eS&#10;uPQOaAqlBpvNphT3rAFNgpeVlbG8uFu2bEFWVhZThv38/C5Y+EIac5HgTOGRu3btisGDBzPR18/f&#10;H+Xl5Q3P2+twwFmUC+uOVRLT0ulS84b5Umd+FhRxSVAk9XZJNZ5w5GfV681LQm5qaiqOHT3KvpOX&#10;tzfzaiSR/HSBV6NU4Ko+HfjEMadFk5JbjBf/XI6DmQWipRKqtzfdeAPmzpkNb6GON5Q1a9dh/oIF&#10;YgnwlAcjRt1PLLUUXDA4CnHQuAAnzBuYF29d0LEgL8/IoAjcMvIGXDP0alzedySS2yVBrVTxa7yJ&#10;oHZ11c41OJZ1nIrVDrJcJsc1Q66q04N35srZLE8kefKeCQl8fTr2wkPX3IteiT2gEN6P0zagvLuL&#10;Ni3BnDXzhOfu+/PI4EjcNeZ2JMZ04HmyOZw6sNqsrB3+Zs6POJx2mBZMiFtqopJIcaNnIB70CUN3&#10;lQcrc1oW1JEuM5ai0FEzJzml1rj00kuX9+zZc4do4nA4HA6nWWjSu+ndM/513fTq8wcPHTrUUTSd&#10;RKVSWRRfJajkfWpfNczhcDgcDqeVQvMXdidcdhcceypgJyE3zcSeq3JhtNvtcnoIN8O1zl5IJBKX&#10;SwaJLEYDxcgAKAb7QeIjh0QnPLTCy+TCg0YyzaUNCL/JcVgP27oSJG8M2L53797OVqu1VrG3ChIv&#10;vLy80Kt3b1rZ7TY88YWChF2LxYLMzEysX7eO5co1mUwNE3yrkEpZqGZZZIKL/jqyUmBPPyKBG1Hg&#10;dJjoo9Vi8JAhGDRoEDIyMvD9d9+JW4FALx1+eOgq7sHLaZHozVbM23oYMzfsh+OMuk6LOT756EPc&#10;MX68aGk4r73+Or746muxBESoeqCX5+1iqSVAnrsV2FbxB4ptqUKzSAEL3UNtuLfOW5IUk4grB41B&#10;j/ZdoVaqISOPJH5dNznkJfbqT29ize71QpNe3buaBN7Jr/yEqOBI0VKdUn0pHvzoCbd5d+n8je43&#10;CjeMuBbtQqNZmdM2oLDeu4/twSfTvsSJnNQa9YagxRp3XH4rrh16NXTCcw6H4x5aLDF//UL8vfpf&#10;5sFL15c76CILlClwmc4XT/tFwEfKF8y0VGzCObwz9zA2mGrmT5ZKpc5HHnnkq88///wZYYxTUwHm&#10;cDgcDqeJaNI7631/z3eNfOTebHcevFqt1ij7rYNW1oGHaOZwOBwOp1XjBFw2J1xFVth3lMOZYoRt&#10;cynUqS6DxWJRkZAr7nnekGBAN9CU6kGn0xlKtUY/WbwW8gG+UPTzgTRC3fQevzQ/Y3fBmWuBdV4+&#10;rH/nCr9duOVvQHhSEjUCAwMxZMgQdOrcGZ6enhfMs9cdwrlCXl4e9u/fj+3btqGwsBAOR+0CTg1I&#10;tKFQqxoPuIx64Q3r9uwjyPuHwkcntG+PxYsWiVYgwt8LX913RbPp9xxOQ6AQzJlFZXhjxioUlhtF&#10;6yniYmPxz9+zEBERIVoaDnlKXnP9DVizdq1oAbp4XItY9WCxdGGhsMx6RwEOGhcix7KHlWuDQi4P&#10;7jIAfZN6Y3C3gfDiuVmbnTJ9Gd7+4wMWpvlMqN399X/fIT4iTrRUh+riFc9dhzJD9UlslUKFET2H&#10;4tHrH4S3rnbvX07rhEIzfz7za6zcsca957ZQb8b0vwx3Xj4eYQEhopXD4ZyOw+lAfkkBNu3fgh/m&#10;/oJyQ4W4xT0xCjXu8w7BlR7+8OQLZlo05cK5/bIkCz+VCfd+ou10xo0b988XX3zxSFRUVJZo4nA4&#10;HA6nyWnSu+ytf/3tGvnQPaUCNdx0/f39C22/twuQRqpFC4fD4XA4nNaEy+iAY3cFLJOzoNhpMZrN&#10;ZnVdHrlNDYm/LqVEIu/mBe2bCZAGq8QtTYzTBcd+PSwzc+Gx1lZcUlLiW5/YS0IH5Z8lYbNrt27o&#10;Jjw0Gk2LEkBoclcYwyElJQW7du7EiRMnzt67l35PA/an301hpCk3bxWdooLx9m2XiCUO58JTYbLi&#10;k7nrsfN4To2JParDd95+Oz7+8AMmgpwLdG0NHDrswMGDB5NEEwZ7Pwp/RSx7XiWoXph8vC6YnGU4&#10;ZFyCdPMWoeTeQ5/aYX8vP8klvYbjztG3wUOj4x6eFwhqw5/5+kVsPrBVtJyC6uhvL/6AuPDK3Oxn&#10;QnXxlwV/4K9l02GxWVn9Jm/dwV0G4uZLr4en1lPck9NWoFCyM1bOxu+LpsBorrl4hSBv/IeuuQ/d&#10;ErqwOsHhcKpD4m5GXib+WPIXWyhB11Vt0EiBxN3Pg+LQQamFcAtTuYHTYqGRz29luXinOAN2N/c3&#10;8fHxx9avXz84ODg4VzRxOBwOh9PkNOkIYvkPv7mueuIho0CN2D0RERGZ5T+FRkhDm2nylcPhcDgc&#10;TqPgKrXD/FMGrHPz4Cqzi9aGo5DLoZQrodN4ICo4AtEhUfD38mN2Hw8fFv5v3/H9WLt7A7ILs5mk&#10;cVaiIkHRm70UUN0RDuUVgc0j9gpf0Zlhgn1rGaxLC6HaazMI1BuqhCZJSdzt3KULy48bFhZ2zgJR&#10;U0FCAYmvBw4cQMqxY0zsLSgoODvv3rMkKSIQ79w+knvwci441P5sOJyBLxZsgtlas80L8PfHX5Mn&#10;o3fvXqLl3CAP+h59+qZnZGREVVokaKfujxzrflideiaq6mQBgm0QQpRJ7HnzQGGZy3HIuBTpli1w&#10;uty3+9SWUcjfG4dfi8v7jWThmDkXjgpjBT6e9gWWbV0hWk5Boe+/fuozdInvJFpqQu3+vuMHsOf4&#10;PgT5BCJS6K/jwtpBqag3MwGnlUGhY/cc24v3/vwYGfmZorU6JOo/eM1EXDlgTIsbo3A4FxoaJ9id&#10;DqTmpOK1n99m1xG1obUhE9rgfmpPPOcXiS4qHR/rtiL2WAy4MfsgzG7yKZMj0/z586/o37//ZtHE&#10;4XA4HE6T06TjiPlffu8a9+TDdoEaoRkTExMPZn/s0ZGFUuRwOBwOh9PicZXYYPoqDbZ5+XBZap+0&#10;qIIEW41KAz8vPwztNoiF6qSQjkG+gVApVcIgRFLvJGFecT5O5KThYNohbDu0g4U8M5pNMFtNsDsc&#10;bKV8veIvib0qGZQ3hEB1ZzikAc0wOe1wwVlkg31NMcy/ZwGZFqdAvTOiJJBQ2ObevXujV69e8A8I&#10;gFLZ8ibTDQYDcnJycOjQIRxPSUFubu7Ze/fWQ5C3Du/fMQo+OjXPw8u5YJhtdrw/ey12HM8RLacQ&#10;rk3r3RMmKN964/VGCbVOAm/Hzl0KCgsLA6lMbWS4XyiyS3LhrDGRKIFa6oUwVRcEKTogWJnE9m8K&#10;7C4LDhuXIdW8HjbXKS/706FrNCokCpPufhHRwVFcBGwBkLjw4dTPMG/9QqFprh5Vgvrer578BF3j&#10;O4sWzsUM5Vz+ZPqXWLl9tds8oeSFT57bd425nY3rOBxOdfQmAxZsWIRp//0t3Kvki1b3KIT+crxX&#10;MG71DESsQs3EXk7rYadFj0fyUpBlt4iWU6hUKsvnn3/+xP333/+LcE9Xf54aDofD4XAagSYdScz8&#10;8HPXrS8+YxNQiKaTdOnSZU/qJ+ou0kB+88/hcDgcTovG7oJlWg7MX6TWKuzSZLFGqUb39t0wpv8o&#10;eGg8EB8eWxnGUSJpdIGOJiBdLicLI3g8O5XluVq65T82qeJucvIkUuG7BCmhvi8S8qF+zSP2CofM&#10;mW6CdX4+rAsKIMmzOQTqVYNIMCJvXgrfnNixI3ve0kIikqBLIkJFeTmOHz+OXbt2IS0tDRUVFXV6&#10;LjQE+q1DkqIxpmd7xAb7QinnYV45zQfV7X+2HMK0dXvdeu3269sXU/74A76+Po12Xer1esQndrRQ&#10;7nIqy6VyvDzuGUxePx0peSfYPrUhlcihk/ohUt0HUapeUEp0zHa+kNdwtmUP9hpmw+x0n0eQ2v+E&#10;iHi8MuF5xIREt7h26mJm7roFTLiz2W2ipRLyrp466Te24OpCwfoIoa4cST+CcmMFOrVLYhE8OM2L&#10;3WFn9eTbf35yG5qZrucewtjuhfHP8Ly7HM4Z0D1HUVkRvpn9Azbs3wy9US9ucQ/l2L3RMxAP+oTC&#10;VyaHrGmnZDlNQLHQZj6QdxRbzDXHREJ76Xr55ZffeuONN94UnlfveDkcDofDaSKadDQx5d2PXHe8&#10;/LzbScxBgwat3fuefbDE8/wnHjgcDofD4TQBdhccB/Uw/O8wnBnuvbbCA8Mwuu8oXDFwNPPOlcsV&#10;jS7mng05Rbn4beGfWLr1vzrzXjFkEijHBUP9UFTzCL0CznwrHPsqYF1UAM9tzmIBP3FTrdDkKuXr&#10;jU9IwCWXXIKYmBgmqLREEYVEMZvNhpKSEuzevRs7d+xAfn7+OYdypt/YLsgH1/RLQr/2EVzk5TQL&#10;mUXleHvWamQX15y8Iw/7X378AcOHDWsUr93TycjIRLdevZwCzNtfp9Ji/jPToZApsC/zIB757VnY&#10;nQ0Jiy+BVPgvUJmAaFU/+ClioJZ6i9vOBhf0jkJsLv8FFY48Vj4TukZJmHtg3ER0jkvm+XZbECQ8&#10;7D66hwl3B1IPnvTiVSlU6NmhO16e8Dzrty8E7Lsd24Of5/2O3Sl7hXGDUF99A/De/W8gPiJO3IvT&#10;1FCffSTjGN7+432kZLlfREJ15Nlbn8Sw7oNb5LiDw7lQmK0W1o5NXjwVe1L2sahCtUFXToRchWs8&#10;/XGPdwi8pXwetLXiEMZCrxam4a/y/BqjIqGNdA0fPnzljBkzrgkICCgXzRwOh8PhNClNdgdeuGqT&#10;a+2ObVi6cT2NZWrcCSQmJh7O7GuKk+j4JACHw+FwOC0Kmwv2/XoYHjsAy0+ZLleZvUY/3i40Bu89&#10;+AYeuuY+9GjfFTq1lokdF3ryz1PrgcFdB2D8qJsxsHN/lOrLmFcvhXOugXBXTgK25c9s2HdXQN7P&#10;BxJt045LaNwja6eF8lJ/OK/x1ch7eMOZaYa8xGVzOp21fjgJpJTzduuWLVi1ahVy8/Kg0+mg1Woh&#10;l7ecSSI6/1QPPDw8EBcXh4EDB2LQ4MFISEhgIZzJs/dsxd5ys81RbjRLE8MD4K3lqT04TUeJwYxv&#10;Fm3Gd0u2ocJUPfQeTdoNHDBAsnjhAnRKTq43vPy5sGLlCvwzd+7JRjTYOwg39hsn3EhJEOQViKt7&#10;jkFUQAQyi7NgtBhRM2zzKVzCfwZHIbKsu5FiWoM860EoJCqWt1cikbL3rA+7y4odFX+hxJ4ulNyL&#10;u3Hhsbj/6rvRLaELF3dbGHR+fDy8hTZZisz8LInJYoKPpw96JXbH2P6XIT48ju1zIcgpysOL37+G&#10;o5kplZEghLpsMBmEem3C0G6Dxb04TY3epMefS6Zh88Ft7DycCQvNPPIGXDlgNOQyLkhxOARFHygs&#10;K8K05TMxZdl0HBPasbr6Y/LS7aDU4mX/KFzt4Q9PLu62aqilzLJbsdZUTkGazkQi3Ac5hg0btu7H&#10;H3/Mev3110Uzh8PhcDhNR5Pd0RWv2eJ675cf8OHvP59cLVwFTZDccccdf/wz8fCdEi8+uOFwOBwO&#10;p0VgdcK2uRTmT1PhPG6q0X8T5Mnx4h3Pok/HXq0qx2J6XgY+mvo59qTshc1eiwecFJAl6KD7JrnZ&#10;PHoZLsBZZIVtWSGs/+ZDesziNr3FmZDAFBAQQGkvkNypE/PsvVCT9Q2FxN28vDzm3btt61YUFxe7&#10;nVQ+ExJ2r+6biGv6drygHuKctonN4cTUtXvw75ZDsAvPz8Tb2xu///IzBvTvz7zpm4rbJ0zA/AUL&#10;xRIwuutIvHT102LpFCTe0nWz+uB6bD2+A6sPrWchbsleH+Tb6ykLRrS6H0KVydDK/MUt1cm3HsLm&#10;il/gcNUeYdDfyw8v3P406w+4+NNyITGColuk5qazyBYUZjc6JBpqJYsE3uyQ9+7nM77G36v/qdH+&#10;d4zugJ9e+EYscZoS8jZctXMtPp72Bcr0ZaK1Ot0TuuLVu15AkG+QaOFwLm4ojPmmA1tZWPPdx/bW&#10;Gy1ILZGil9oDbwXEIFqhbroJWE6zQb3WWlMZnshPYeGaz0Sn0xnmzZs3dvjw4Wto7ls0czgcDofT&#10;ZDTZ+OLQP4tdL3z+Ef5d9V+NCWLq5FR3hUvUj0azXHgcDofD4XAuEE4XnOlmmH/Pgm1FIVyl7sVP&#10;mry/btg43HH5LfDx8BGtrQ+a6F69ax0+mf4FSipK3YuLUuFfgBKa1xKgGOQrGpsJuwv27WWwLi2E&#10;/3pJdm5ubuiZ4yh3VOXrHT5iBJKTk6FUKluF2Eu5ezds3IhNwqNceF4bCpkUNwzshDE9EuCpuTCi&#10;BKft4RDag/WHMvDz8u0oNdQMQy+VSp033nC9dNKrryI4qGkFjsKiInTr2QsGg0G0AG/f+AqGJg4U&#10;S3VzPD8VO9P2YP7OJSxfb13eRFWQFy8JvPGa4UzsrQrjbHQUYVnJO6D8u7VB4uCLdzyHId0GCdcn&#10;F3dbE9TvXcj+YduhHXjlpzdQbqgeAp28RYcK9enNe18VLZymJCM/Cx/89Ql2HtntdizkofXA87c+&#10;iRE9h4kWDufihfKYp+VlYNbKOdi4bzOKy4vZYpW68BDatAlewRjvFYRguTAuF+2c1k+Jw45rsw/g&#10;hK3m2JE8eD/99NOnHn300S+5wMvhcDic5qBJxhjkvZtdkI8HPn1vncAg0XwSmixRT4qTKq8OFi0c&#10;DofD4XCaE5fBAdt/RTD/mAFkWpwCbuONkpcoeXC8dveL8PP0bfGi4dmQXZiDp7/6HzLyM90LvcJP&#10;laikUN0TCeW1wc3r1esUzpHJAecJI8y/ZMK+oRQwO4Wv2TCxNy4+HoMHD0ZsbCwL49zSz5vRaMT0&#10;6dOxe9cu0VIdrUqBJ67sj74JEaKFwzl36GpPLyjFp/M2IjWvxK3fKy2Y+ParLzF40KBmuX62bd+O&#10;UaPHnLzGKe/u9Ed/RZBXANt+NphtFhzJOYale1fgv/2roTcbhN9Y9xwjefZSrt54zTBsq5hcp+cu&#10;edHfNupm3HPFnVDIm86jmdP2oL72vT8/xoKNi2v0u2P6X4bnbnuKLxhoBihc9+QlU/HXsuluo5rQ&#10;2O/6YeNYbm3K2czhXKxQO0XpXmas+BubD2zFsczjdebaJeiGKlSuwtsBMeit9oBGKmM2TtvBINSB&#10;5wpOYIGhWLScgkTdCRMm/Prhhx8+yfPwcjgcDqc5aJLZChJ4cwsLcPkTD6alp6dHi+aTKBQKm+qn&#10;jgp5Ny/RwuFwOBwOp8lxAc4cMyxTc2CdlQuXsfYJCrVSjf6d+uD+qyciPCCUTfa1VSh05Vu/v489&#10;x/bWvhpfKoG8qydUd0dAluQBqb+yiUZR7mGC/PJCWBcUQLHHYhLQiJtqhUQpLy8vJCUloXOXLmjf&#10;vn2Lytd7Jnv27MEvP/8slipRq9VmjVyiTo4MxEOX94FO3XrCgnNaHnR1k6fuj0u3YePhDLfXu0aj&#10;wcsv/g93T5hA9U+0Nj0vvPgSvv/xR7EEJIV3wA/3fC6Wzh0SdvdnHsL8nYuxZM8K2B12ZjsfEqM7&#10;4ONH3mnV0Rw4F4a9x/fjqS9fYGFOT4dSPnzyyHvo3r6raOE0FdTu7TyyC+/88SFyi/NEa3Uot/bb&#10;976GyGC+qIpz8WIQ2qn1ezZi2n+zkJabBovNenIRVm0ohLH3ZVpf3OEdjK4qHVQSLu22RSwuJz4p&#10;ycKPpTluY50MGjRo7dy5c6/08/NzH/+ew+FwOJxGpMkE3rScbAy9946y8vLyylhfp+Hl5VWGv9p7&#10;SyObb9KEw+FwOJyLGccJE8wfHYdzY7lDQCaaq0GCYHhAGK4ddjWuG3r1RZdTkYTe7//9GSt3rGEi&#10;SG3I5XK7w0siV44KgPKGUEjDVJBo3R7SxsfpguOAHraVxYhZpzt47NixBLvdXu+JIoHex8cH/QcM&#10;QJ8+fZjw29K8evPz8/HuO++c9Ooir92BiVGIDhS+d4dI+Htpm1NT57QxKM/ut4u3YNW+E3AI19GZ&#10;0DVyxdgx+PSjj+Hn17yh2SlceXLXbiw/dRXPXfE4ruoxWiw1Dla7FcWGUizctRTzdixGkb6o3hCT&#10;Z6JRaZgQ1zkuucW1IZyWDfWrb/72Hv7bvqqG926PDt0w6a4X4e/tPic0p/EoLi/Bl39/i+VbV7i9&#10;/in8+pM3PYqx/S/n1zjnooPaJvLQzSrIxtezv2eLUiqM+hpt1pnQleIr3Dfd6hmE6zwDEClXQc6v&#10;nzYL1Yb5whjqiYLjcLipG7GxsSkbNmwYGBIS4n4VDYfD4XA4jUiTjDhI4F22aT1u/d8zbieR4+Pj&#10;j+V/7RsvDeHhfjgcDofDaUrI89P0/nFY5+dDuAMVrdWhvHd9knrh4WvvQ0RQxEUfHpGE3gUbFuOv&#10;ZTNgsVlEq3skEonLJYVEnuwB1X2RkHX0aJ5QznQqbU44cy2wTM+BdZ5wfssdLoF6x3YkZIWGhmLI&#10;0KFITEyEp6dni/DQLisrw6TXXjs5iaZSyPHjQ1fDS6NkP5fCwnI4Z4vJasPfGw9g3rbDMFtrLtyg&#10;a7hvnz6Sr7/8ArHt2onW5qW0tBRxHRJPhsqnuj7v6enw1jZdtCPy4j2Rn8Zy9s7ZNg92h4PZ6oLE&#10;nrEDLscztzzBw+hyzppDaYfx4MdPwGqzipZKqL6/ctf/MKr3JaKF01RQHtHFm5fhq7+/g950Kt93&#10;FXSNX9prOLvGPTQ60crhtH2qhF3KDT51+Qy2EKWgtBBCvyzuUTvktTtI440xOl9crvODp3BfxWn7&#10;rDCW4tH8FBau+Uz8/f2L/vrrr1tHjRq1XGhX669EHA6Hw+GcB002m7f9wH4aJLmdiUv1K4yvZ/6A&#10;w+FwOBzO+eBwwTI1G+Ujt8D6b14NcZcm8fy9/PDYDQ9h/gd/44MH30K70Bg+aS8Q6h+CiVdOwIov&#10;FuLTx95HGIWoFo6XO9hYRzi29j0VMDxyAOWXbYX+zj1w5tUtDJ839HWUUkijNNA8Gwvv//pC92Mn&#10;iWJkAAm25SRasf3cQJNVWVlZmDZ1Kt579138+uuv2LZtG8xms7jHhUGlUlUTmu0OJ1RyGaurXNzl&#10;nC1mmx2TV+3GnV/MwcwN+92Ku8lJSVi2eJFk4by5F0zcJf6ePYeuy5OV31vrDQ9104orEuG/2KAY&#10;PHbZ/Zjy0I+Qy+qfkKY87DcOv473E5yzRm/SY+66hUxgPJNA30AM6NRXLHGakrTcdCzctIRCz7od&#10;IwT6BOLyvqO4uMu5qCBht6C0AKt2rsUDHz2GGStmI684v15xlzpt8tR9wCcUbwZEY5yHMAbn4u5F&#10;Q4Rw7n2l7sdD5eXlXhUVFZ5c3OVwOBxOc9AkAm92QT52HjroVuCVSqVOWXstpKHce5fD4XA4nEbH&#10;BTiOG1F+7Q6Y3jvOPHhPh8SyLvGd8OWTH2POu9Nw04jr4KVrGR6cLZE+HXth5pt/YvY70/DC+KfR&#10;Iao9yxVYK3YX7LvKmdBbPmor7BtLxQ1NjEICeW9v6D5IBP5I8FI/HSOhnMGUw1bcowbkrWAymbB3&#10;zx5M+fNPvPXmm5j9998sTCxta26oblbPEeyCwVLd04vDqQ/y2J239TAmfv0PZm3cD4utprCbEB+P&#10;5UsWY/WK/9CzRw9W9y4kP5yRe/qyziNYZIXmwGyz4MUZb8JWR1h6gvqIcUOuRLuwGNHC4TSc49mp&#10;WLN7XY2+hRbvXDd0HHRNvKCBUymyr961DgdTD7mdp6G0HDcMH4feHXuIFg6nbUMCbpmhHPuPH8RL&#10;P7yOt//4gIVmritNSxUeQh99k2cg3giIxkM+YQiXq5gnL+fiIVyuhFctYzVatLd///5koa3lij+H&#10;w+Fwmpwmm81NKy447O7GgZB19hSfcTgcDofDaSxc5XYYnjoIw3W7nM5Uk2g9RWJ0B0x59Rd889Rn&#10;6J7QtdkEhLZAoE8Arhw4Br/871ss/2w+fn/5R9w19nZmd+td6hJu7vMs0D+4D2UDNsI6Nx+u4pqe&#10;S42OMLKTxWqhuj0cHr92gfKfzmrN4zGQBqtIxKpVtaVJd71ejzVr1jCv3jffeAPLli1DYWEh7Pb6&#10;J7oaA6VSCdlpXoROpwsVJi7wcuqHKnax3oSfl+/AXV/+g5+Wb3dbd7y9vfHDt99g5fJlTNg9vb5d&#10;KFLT0pCSkiKWKgWvUV2aL1TtG3Pex7G842KpdqKDozC46wDuTc85a6h/WbVjDUr1ZaLlFJ5aT/RJ&#10;6nnBF1m0degcHEg9hKVb/oOtlj69U2wSeiX25GNDTpuHrgda1JSen4kf5/6KZ77+H7s+zgwf747K&#10;cMxeeMU/Cs/6RWKI1hsaibRpct9xWjQmlxOJSq1Yqg4JvCdOnGhXVlbmLZo4HA6Hw2kymkTgdTgc&#10;yMnJCRWL1dBqtQZ5Mhd4ORwOh8NpNKxOWCZnsXDMthVF7KZS3MIgD90PHnobPz73FaJDolrERCpN&#10;otBE40MfP4E7374PJ3JSxS0tH5r8jA+PxcQrJuCfd6djxpt/4smbHmWhnWuIHy7hn8EB4ytHUH7F&#10;Nlj/yWO2ZkEmYRFTVHdHwGtxb3hM7SpR3RyKkJCQXIqoIu5VA5r4Ki4uxoL58/H+e+/h66+/xurV&#10;q5Gbm8u2NRU0fjwd+iQ+58+pCwrjvf5QOp79bQnu/uofzN16iHnwnolarcZzzzyDfbt24obrr4dO&#10;13K8BafPmFGt7vvofNA+JE4sNS2fL/kOaw5tEEu1o5DLcc3Qq5AQES9aOJyGQ3ntKe+ru/6jd8ee&#10;CAsIE0ucpoLOAY25sguzRUt1tGotxva/XLjGm6ft4XAuFBSOuai8GFv2b8Vz37yEf9fNp5Dl4tba&#10;oRurGIUar/lH462AGFzjEQA/mRwyLu1etPhI5QiWK9xOqgv9nWTv3r2d7c21SpbD4XA4FzVnJfAW&#10;r9nSoFm9PUePwGg0up05CQgIKKIwghwOh8PhcM4ToVd2HNJXhmP+6ARc5uqaHQmRN464FjPemIyB&#10;nfu1iDDMtGL+2zk/Yuxz1+H1X9/B7mN7cSwzBePfuAdz1swV92pdkLB7/bBxmPXWFCb2jupziVsv&#10;NxJ6TZOOucqGboLjgF60NhPCqZd19IDmhTgYf4sMUb+VIFUM8oWHh0eFuIdbbDYbThw/jn/mzMFn&#10;n36KP37/HampqSysXWNDCw9IiKuCjqBawXN9cmpC+XR/X7kLd34xGx/MWYejOUVuxSPy0L3u2mux&#10;Z+cO/O/556i+i1taBjTv9+NP1cMzX9f7KvFZ07J4z3LM2vyvWKqb9pEJ6J7QRSxxOA2HxJQpy6aj&#10;3Fizq1HIFSzst07t3gOK0zg4hbZx66HtLDwzPT8TGq8M7z4E3YRrnHtSc9oqNEagHOAZeZn4ZNoX&#10;ePXnt1g45vrGs3RFUDjmR3zD8ElgLK73DGBCr5JfKxc9cqEOdFN5CHXEfV0oKCgIKCkpCRKLHA6H&#10;w+E0GWc10+s3pE+9oxgSgTfu2VnDe4ig0ICZoaUxzea5wuFwOBxOG8VVYoPpo+Mw3rrX4cyonmaV&#10;JujiwmPxxys/4fEbHmYhEC80NIEyc+VsjH3mGvy5dBqMblbL/zz/9yYRDpsTEntfu+tFJvTeOvKm&#10;GqEOaUW3q8yOitt2wfTJCeHAiBuaC2EkR169yrGB0H2ZBNncZE/t2+0hi9OSGFbdhfY0aGLMbDZj&#10;586d+Pyzz/DKyy9jxowZyMjIgNXaOGGUaQHC6Z6VNFzMKCyvLHA4AuUmC8uve9dXczB70wHoze7r&#10;XmhoKJ5+8kkc3LcXP33/HQIDAsQtLYsTqakoLik5eWfEwjN3Hi6Wmo61hzfinX8/Fq6x+m/KSIQb&#10;2XsE2oXy3Lucsyc1Jx0rtq9yuwCjR/tu6BybLJY4TcWhtMNYsGGJ23EXERoQihE9hyFM+MvhtEVo&#10;YUOZoQwrdqzGY58/izW718NsrX7vdCY08Umhly/R+uKH4ATc4x2Crmod1IKNw6mCRF5dLQuoi4uL&#10;/bZt29ZT6P/4alUOh8PhNCmNvuzswOwFromvv4yNe3YJ/Vj1HLwk8CrvDJdonuQTBBwOh8PhnBNO&#10;wHFYD/19+1jO3TPx9vDGEzc8jOE9hrCJ+ZbA0cxj+N93r7EQgWdCAiiJoiarWfgbjK+e/KTFfO/G&#10;ILc4D8u3rWQ5vuyOmudL1l7HhFZpiEq0XCBcQtXKMsO6uAC2+fmQZNgoqli9ExIkygYHB6Nrt25I&#10;Tk5GRETEOXsAkQDwyccfM9G4igcu643RPRLEEudixWJzMEGXQjAbLe5zWVPY8Z49ukvffvMtdOnc&#10;GSqVUtzSchlz5VXYuGmTWAIUMgXaBUVDJVdCKpFCSX+Fa0yjUCPA0595Q8plcnateGu9EB/cDu0C&#10;Y+Cj9YZWpWGvqY+VB9bi1VnvVBN36R7tzPu2Knp26I6nb36MhffncM4GEhR/Xfgnpi6fUUPgpX7+&#10;1bv+hxE9hooWTlNAHou/CeeAFta5G4NQ+PXxl92CG4dfx9J5cDhtDWp7Mguy8eWsb7D98K56hV1C&#10;JfSl7YR+92X/KHRQauArlTMhj8M5k1y7FTfnHEKqrWa9onHpjz/+eN/dd9/9C42zRDOHw+FwOI1O&#10;o49S9s6a5xr9xIOZAhGi6SRyudyu+qyDXDHYV7RwOBwOh9MKoFuyqh7z9OfngMvkgPHVoyxcrurG&#10;EEg8Gr6o12VxwvzpCdim5znPjJRBIsA1g6/EQ9feB7XyVJjbCwlNLL4/5RMs2bysRlhA8lQjj5En&#10;bnwEvp4+zEb7uAtt3BYgoXf+hkX4fdGUGl7KEp0MHlO6QdZOI1ouLM5CKwshbVtcAM9NzsLi4mL/&#10;2sSf01EoFIhp1w4jRoxAQkICC497tmLvN19/jSNHjoglYPzQrrhhAPfwulihUMxT1+3F4h1HYba5&#10;T2Mm1DvbgP79FC+98D9069aV1cPWAOW0Tu7a7byjFlBoQLrOSOTtE9cTV/a4HFH+EfDVVbarp7Ng&#10;11K8P+/Tau0xTUDSw92CDqVCiRfGP41LhLaahGUO52w4mHYYL/0wCXnF+aLlFF3iOjGBlxZ4cZqO&#10;tbvX48Opn6OorEi0nIIEh27xXSSP3fAQ2kfy/NqctofZasH2Qzvw1ezvkVmQVW9/S/l0A+UK3O8d&#10;iqs8/FiOVRkXdjl1YHQ6cE/eUWw01Yw4RG3s+PHjJ//xxx/3C8/rX1nA4XA4HM450uijlenTp994&#10;xx13/GGxWGq4ovj4+JQ6pyX4UGhADofD4XBqpUpEtQtPZMIT4Y/L6oREKRWeuFiuWYlaeO4QnpuE&#10;5zpZ5X5OoSy8RqIQttmdJ1/jSDdD4iMHLE44862QBinhzLHAmWeFxEsGZ7YFoH19FMwr1lVsg8RD&#10;xt7bVS4896yc2GYes8J7S5TCZ0mFh/De0gAF+0vb6PUSbzlcBcL7amSQUH8nfCb9Fmmwin0H2+pi&#10;6D4rydfr9Z5mWDUSTxlk3b2gvjsC0khN5W9xA30nw+MHYN9TM49dVHAk3r3/deZhdbaCWlNBEylP&#10;fP6cW6/dDlEJeP2eVxAZFC5aLh7SctPx5JfP15zwlkuge7cDFCMDmmB0do4IVdeltzOx1/xDBux7&#10;hbonXCcNgUS2jklJGDRwICIiI6HVNizH4syZM7F+3TqxBFzfPxm3D+sqljgXC+SxO23dXszfdhhW&#10;u/vI4VSn7p4wAY88/BCCAgNbTNvXUN58+x188tlnYqnxIMFXpVCxUM9ju12G6IBIyGUyTF43XXhM&#10;qybu0uRjfHz8saNHj7p1k6ecnG9OfBV+XnxxLufsIK858hz9ZcHvbhd4PX/b07hi4GjRwmkKMvKz&#10;8N0/P2H1rrU1PKgJivjy0DX3Ykz/y9vs4jrOxUtxeQnzXP9v20oUlRe7vQZOx1MqQ1+1F17yj0S0&#10;Qs2G4vyq4NRHhdOBb0qz8V1pDpu+OJMhQ4as+fnnn+9JSEg4Jpo4HA6Hw2l0Gn3M4unpWUaT1u48&#10;PZKTk/dlfKztxAVeDofDaUNU3c1Qq3+a9kOeqhKVlAlETHSVSeBIM0HiJQfMTjhO0HMZKB+pM8UI&#10;6Cqfk5BJYhe9nkTTPpKkDeRdVFpa6m02mzVardZgMpk0wkOr0WhMBoNB63A45GRXqVRWo9GooT6I&#10;okYIr/Gl506nUyLs50E2YV9Zlffr6X2Vu37rbKCJcnoP+iuaGFSm70/b6PN1Op1BKDtKSkr8yHb6&#10;57qkwu6eMigvC4TqrghIA5XsWDizzdDfvod5Vp4OeVSRx+51Q69uMd5VNocdvy74A5MX/1VjUler&#10;1mLS3S+hT8eebSoM89lCHgRv//EBlmxZXm3CieqKrLunRPtBYuW5b2G4Sm2wLiuCbW4eZIetFneL&#10;+c5EqOvw9fVF5y5d0KlTJ8TGxjJbbaxbtw6zZs4US8CADpF47trBfJLtIsHucGLdwXT88t92lBkt&#10;orU6/n5+mHjPPXjmqScpOpBobV3k5OSgR5++LK91FZ0jk5Bdkgu9WS+0ozahbRCuObfThWcHCb7+&#10;nn4orKjuwUf90qOPPvrld99994C7a5mF0J3wAob1GMrFnzYC9c+KZhorHDhxEC98/5pbz1Fa3PX1&#10;05/B38tPtHCagkWbluKjqZ+7DUlL/fCVA8bgnivv5OeB06aw2qw4kZOGb//5EXuO7YPF5n4sUQWF&#10;Xg6TK/GSXxT6aTzhJZXzMSenwdDUx7TyfEwqSoPVzSKCkJCQ3BUrVgxNSko6FZ6Iw+FwOJxGptHH&#10;LhKJhE1ii8VqkFeK5tl2zIuJw+FwOC0MuidxCv8jz1Q7ecIKtyzkIVtkY6Kss9hW6dnqp4B9S6lw&#10;R1zpJes8bsKdPld+b7FY1IWFhQElJSU+JGTm5uaGlJWV+ZC4Wl5e7k3iFQmr9tPCQFYJrZya+Pv7&#10;F/7www/3eXt7l44bN+5fWjwlbmKQt+6nj76PYL8g0XLhyS7MweOfP8v+no5w7jGk2yCWx5FPJJ5i&#10;6vKZ+Gb29zWEcCgk0DweA9Vt4cL1KNpaEkK7YN9ZDtvyIoRuVKamp6dHNeRappDNgYGBGD5iBLp2&#10;7QqVSsXqxuls2bIFf02ZIpaAqABvfHnvWLHEaavQQofU/FJ8Om8j0gtK3cqaQluId956E1eOHUsL&#10;SkVr6+TZF17ATz//Ipao25XinyenwNfDhx0LypWptxhgMBuRV5bPxFajxQSZtDIvb05pLjKLs7Ez&#10;bQ9SC9KZKFyjHakDEneeu/VJrEvdvE5gkGiuRufYZHz0yLvw0OhEC6e1QgLf36v+xYKNi1FQWoiu&#10;8Z3x/G1PIdAnQNyjcaG6+LXQt03/b1a1RUwEtfn3XXU3y/vKFw40HcezT7AUGfuOHxAt1YkJjWZt&#10;ANUFDqctQG1NmaEMc9ctxLKtK5Cak1pvv0ghmEfpfPG0XzgCZUo2OcpbJc7ZcthqwnXZB6B31ow4&#10;Qwu7Z8yYccOYMWMW01yIaOZwOBwOp1FpivGL206LOjP18+0kqlvCRAuHw+Fwmo2qlplCGFOIVYcL&#10;ziwLE25JrKWQx84sM4bmJC/V6/UexcXFvgUFBUG0YMdms8nJc5bacRJnyUZvVfWX03R06tRp78GD&#10;B5PI61g0MYZ2H4w37nm5ReVEnLFiNr6c9U2NyRTK4fjOfZPQL7lPDTGPA+w8shtPfvkcbPaa+UUl&#10;vgp4/NIZstiGhTdudoSmxGVxwJluhmVyFmwriigZldA01N82kMBE3ryDBg9GfFwcdB4erH7s37cP&#10;P/74o7gXEObniW/uv5JPuLVhSg1m/LZyJ9bsT4WDFhmdgVqtNj/84IPqiXffRZ4QorX1kp2dja49&#10;e0HoT0ULMLLTcLx27fNi6exwOB0wWIzILy/AjE1z8N/+1bDabUK3734ekcI3v3b3/6A3GfDx9C/c&#10;euJTu03iz+V9R/J2u5VDiwU+mfYl5q1fcLJ/VitV6JvUG+/c/zorNzaUc37iew+hpKJUtJyCFqV9&#10;+NA7iAtvJ1o4jY3QBzNx/dt/fmLn/0xowcjdY+/ADcOvgUbVMnL/czjnA3npHstMYQsnNx/YBqPZ&#10;KG5xD+XaDRf6ufcD2qGrSgeNlCwczrmxXxiDPVGQgqNWk2g5hUwmczz//PPvvyUg3PvU3IHD4XA4&#10;nEagKcYxbmcTVCqVRTm9k0rWjt9EcDgcTqNS1eranMyr1mW0A1YXnAVWOHMtzAPQtqoY18qHTSNP&#10;u9TU1GgSbIWHmh70Uu5JWzs0uU2TZWc+vxDQ50+8cgLuuPy2FuP5QhPGL3z7Mtbv3SRaTtE9oSte&#10;mfBCi/IybonQZPgn077Ahn2ba9YvqQSKoX7QvBwHaUDLC9t8Oi6Lk3n12hYVQLnDYhCo1/WP6rRO&#10;p0NSUhJ69OzJQu5+/dVXJ49DiK8Hvr3/Su7p1Qah3Loz1u/Dv1sOuc2zS3Xj0ksuwZeff9Yqc+zW&#10;xqjRo7F123axBMikMsx49FcEezdOO3kk5xjem/cpjuSmiJZTRASG48fnv4bepMe7f35EC0yES63m&#10;ggxqu99/6C3o1C10cQmnwZAn29t/vF9tERFdS1cOHMO8eBsbElq+/+dnzFg5u0Z/Rgt7Hhw3EbeO&#10;vEm0cJqC7MJcPPbZ08gpyhUtp6Bz3zuxJ56+5THWHnA4rRm6ByEx95+181hbR57rwj2tuNU9GokU&#10;I8lr1zcCEQolE3s5nPOh3OnAU/nH8Z+xxO1k+JVXXjn3jz/+uNPX17fmqicOh8PhcBqBxh7N1Drr&#10;HRoamm34JTxMGsa0BA6Hw+E0lKqWlcIlGx3MC9eRYoQ0SAXbBuFGIt+Km+2X/LZ///7kwsJCf/LG&#10;Ef4G0ktsNhtLdOpuArelcvokPj2nCUKaFHT3nP5SmW7myRtKoVAwu8PhYOFfCSqTgET7knikVqvZ&#10;g+w+vr4s1KdwzKBUKqHTatlzifCewUFBMJnNsFmtCBSeGwwGGIUHPafPKikpgVP4HHpfs/Aa2qbR&#10;aGAXbPSc3s9oMqGstJR9H5PwvKKigr0/fV/6/Kq/p3NmuQry1n321idwxYDRouXCQxMrE997EIfT&#10;j4qWSsg75MXbn8WlvYaz88NpGLuP7cWzX7/IwrLWQCaB7r0OUIxqmpCajQoFCTish21tCWz/FUF2&#10;3ErUq07TteTv74+ioqKT14GnRoVfHxkn1KlqTuycVgqd1bxSPWZt2M9y7ZqstsoNpyHUA1fXLl0k&#10;X3z2KTp36iRa2waHDx9G/8FDTtZvyo/76GX34ca+17Dy+UCevAeyDuGZv16FwWIQracY3HUg89ik&#10;xRIrdqzG27+/D7O1Zm5C8t6l9ntk7xGihdNaISH/hW9fxc6ju0VLJX5evpj9zrQmycdLuXdf/GES&#10;CwV9JqH+IXj7vknoEJUgWjiNDY0rv/r7O8xcOfukx/bpUMh1EvYpEgwtLuFwWiuUa3ffiQOYv2ER&#10;1u7eUK/XLt1d+ght3st+URik9UKATMHFXU6jQC3t96U5+LA4Ew43U+IRERGZ69ev7xsdHZ0tmjgc&#10;DofDaVSaReCliRpZDy+J9t32PP8uh8PhnA61mtQSOyqbT1eFcFtgc7Jct850ExN17BtKMLyi2+Ly&#10;8nKvI0eOJJDXrdVqVbUU8ZZEmSroOU1ck6hH+TbpOYmeJLwSHh4e0Gq1zE6iq4+PDxM/1cI+YWFh&#10;MBmNbFtkVBSKi4vZ/pR3saysDD7CX3ofEk1JvKUHiab0l9mF15KA6uvre1JQ9fPzY89J2KXvQ8/P&#10;FIhP//7nStV7nfmcoMm2qs+h58J5Y79TbzCwY0DfKT8/nwnGW7dsQVpaGnuP0wnw9se7D7yBpJhE&#10;0dIyeOG7V7F293qxVElMSBTL20gTuZyzh+rI74um4NeFk5lgUw2hWikG+0H3eUfm2dsqsLngzLPA&#10;Ojcfllk5QLFdqN4Nb7Nkwu/884nroVVVtiGc1olDqNeHswrx5+o9OJhZ4FZ4IEJDQ/HeO2+zPLuN&#10;0Ta3NC4bMxZbtm4VS0Lb7unPcu+eLxVmPd6d+wnWHd5Y49iSoDthzO0sJCsd06LyYiYAkbfTmX0N&#10;0TuxB5699UmEB/K0Oq2dvOJ83Pr6hBpCfu+OPfHZYx+IpcaD+q/v/v0JU5fNqFEPqe7ddMn1mHjF&#10;nTwscBNCC+4e//xZVBgrRMsp6BwM7zEUz9zyOLx1XqKVw2ldUNtC9XvuugVYuuU/pOamsbanLmRC&#10;3e+v9sS93qHoq/GESiLcC4rbOJzzhWrfFlM57s47CqObPLxardb44YcfPvvQQw99J7TDdVdWDofD&#10;4XDOgUYd11Bn5W7STrC7lLeHSTRP81w7HA7nIoPlExSaRbsTLoMw4JdL4DhkgMRDBsdBPRzHjCys&#10;qVP4G1Hql2qxWJRV3rf20/LdNgc08VMFCaZUpr9VIqRGq4WH8JwEWxJMSYSliWOrzYZo4Tl5uwrf&#10;GeHh4TALz8kbloRbq9XKhFqaSG4KcbUtkJmZiZ9+/BGlpdUjN9HxvWLgGDx+w8MsZ15LgCZWXC4n&#10;8ooLcOOr46sJBEO7DcL/bn8GOo0HG2Dw83vuUGjFl354HUcyjtYQYSQqKTx+7gxZZ0/R0koQ2kP7&#10;Pj2sf+fCc629qLi42K++No4E3l8fvRbeWr5AsDVCOXXzy/T4YsFmJuyeWZer8Pfzwysvv4Txt97K&#10;FuO0Raidp9y7VRPR5L37+R3voUdMV1Y+F6g9XrR7Gb5Y8r1br92o4Eh88OBbiAyOEC1Ael4GHvjo&#10;cZTpy0TLKRRC3/70zY+z8L2c1s+qnWvxyo+vs3pyOqP6XILX7npRLDUem/ZvxTuTP0RRWZFoOYW3&#10;hze+evJjxIbx+YCmwmQxsYV32w/vdNvWkuf22/dOQqe4ZDa+5HBaGza7DXtS9rEFSvQwW83iltrx&#10;lMow3isIV+j80V6pgYLXfU4jQ63tXmEM9r/CEywf75lIpVLnjTfeOOO777572MfHp1g0czgcDofT&#10;aDTq6EalUpkpNKhYPIlcLrerPmsvJ68TDofDaTPQHC1Fn7VWTtY6861wkbdahgmOIwa23XHYgO7l&#10;sVuMRqMmOzs7nLxvyfOWxFt6TX3iRmNRJbRVedaScEueriTU0t+4+Hg22UPhh6ksE/bz9PJi4YTJ&#10;Q5ZeV+UJWwUX784fmoDbsX07pk2bxjx7T8dD64EXb38Gg7sOuiATcTSJYhUeh9OPICM/Ey6nC4eE&#10;5/tPHGSTtyarmYVHOx2qJ4RSrhDqilDHPLyZF1jH6EQM6NSXiQye2lYmSl5g9h7fjyc+f67mJJZQ&#10;JVR3RkDzeDStBBCNrQSX0DxmmWHfWgbr/HxI95isAm5DOFM78/k9oxEd6CNaOK0Bmuw6ml2EH5dt&#10;w9Gc4lqFXS+hn3niscdw94Q7WbSGtsw111+PVavXiCXAU+2BBc/OPKf23eawYcmeFfhtzRTkluWL&#10;1lPQe14z5Co8cdOj1d6fxOXfFv2JXxf8UUP0I+Ij4vDOfZO4924b4e0/PsCiTUurXX/Upt5x+a24&#10;76q7RUvjQJ9B4u6Zn0fQZ44bfCWeuPFhlm6C0/jQ9bxk8zK89+fHsDtO5VuugtqBGy+5HvcL553C&#10;sHM4rQnqu8qN5Vi8aRkWCm3MiZzUBnntdlPpcJ1HAK708IeHlAdk5jQd5Ln7QmEq5uuL2BTRmSQk&#10;JBz9559/rklOTt4vmjgcDofDaTQadYyjVqtNJF6IxZP4+vqWOP6K8+X5dzkcTqvEJfwjEdfuYmGT&#10;XWV2OFJNcOwph8viguOYAT7lmmJq/6raQOGms1kTj9LkGYlrNKlG3rIk4pLnbVBwMLw8PVmu2cTE&#10;RBbqOCIigu1HnrhVghwXa5sfEsxnzpiBzZs315gMTW6XhDcnvoJgvyDR0jxQyLM9x/Zhze71WL93&#10;I8oNFXC6auYJPlco31v7yHi8dvdLCA8IPVn/OHWTX5KPN39/HzuP7K5xLmTtddB9nQxpUCudsHW6&#10;4Cq3Y/inof8IjBOt1Zh003B0jw0VS5yWjsXmwOfzN2LDoXQm9LqDxNzHH30UE+++i+VBb+vk5OQg&#10;uWu3k9cvee8+NeZhXNPrClZuKFa7FTO3/Iu/1s9EmalctFYnTGhb37r3VaGtTajRt+cW5+H5b1/B&#10;scwU0XIKEoDuHDMed425nefmbANQKO7nvnkZh9IOi5ZK6Dz/7/ZnMab/ZaKlcdh8YCte/elN6E01&#10;Pcl9PHzw/XNfICIwXLRwGpvCsiI8+unTzEPfHeTN//njHyDIt3nHlRzO+UKLSXen7MO63RuwYONi&#10;5qleH15CH3a1hz9u9AxEB6UWSn6fy2liaHT3n7EUj+Qdg1m4dz4TtVptnjt37hUjR45cJYzNasZx&#10;5nA4HA7nPGjUkY5UKnW4EzW6d+++M+VdeXdpKA+vx+FwWiBVM9B2F1wWR6Unbq4FziIbbGuLmfgQ&#10;met7Ij8/P4i8b+nhugChk0m0JQ9apVLJvGxpgly4WUByp05wOZ3wDwhg3lC0nbxuKVwyeeoSXMBt&#10;WRQUFOCH779nf0+HJl7vGnsH865pDi8XWv1eYdJj2Zb/8Pfqf1lYYPLcbQ4o5DR59pJHD3mNceqG&#10;vHOWbf0P707+UDhHZ3jnyCTw+KET5L1apwekcdJR2P7JF5pV9+3qRxMuQ0Kov1jitGSW7U7BL//t&#10;gNHivh1pFxODJx5/DDdefz3rvy4WuvfqjdS0NLEEeKg98OeD37McvA1BbzZg/ZFN+Gb5zyjSu4/u&#10;p5ArWJ7d20bdVKtAu2LHarzx6zs12xABL50nPnvsQ3SIShAtnNYMifmPfPoUcgpzRUslNM744KG3&#10;0b9TX9Fy/tC44aUfJmHDvpoL1ujzbr70Rjx4zb3sOafxoeP/zZwfMGvlHLee+dQePD/+KYzudxk/&#10;B5xWA92jGIS+b+WONZgp1O2G5trtrtLhKg9/jPMQ7ov5YiVOM0Et7wmbGeNzDiHbXj3CFSGVSp3X&#10;X3/9rOnTp98pkUjqjy3O4XA4HM5Z0KgjfKGjEu4pqk/OCTaXYkyARP1YDKQhXODlcDjNTNU8h024&#10;IZRL4dLbmZDrIE/cAivLf2vfUIoRjh6LMjMzI9LS0qLtdruiyhO3uYTcqpyDlOdWrVIx79qQkBAE&#10;BQXBIdzMduvWDSaTCcHBwczrkYRb7n3bOtm0aRPz3CUP3tNRK9V494HX0TuxZ5OeU5p8Jc+evSn7&#10;8feqf1guK4ez4QuJ6btJhLpH9U/n44PAiEjI5HKUFuTDVFEBfWlp5QSvOMl45mTvmdD7kTDROTYZ&#10;E6+YgI7tEqHgIRxrJSM/C49//gzyis8IyypUGcUAX2jeSIA0oPV48xoePQDbmuqCldDO5QkEi0Xc&#10;c0kPXNUnUSxxWhp0hWcWluGrRZtxOLPwZLdbBd0L9OrVU/L262+gZ88eJ/uu5qagsJD9LRL+RkdH&#10;s362OUhPz8DAoUOh1+tZmbx3v7jjfXSP6cLKteES/iuqKMaSvSswY9OcWoVdEm8GdemPp25+DAHe&#10;tQvG1O5/PO0LrNm1rka7TO0w5WV9+Y7nL9j54TQu+SUFuPvdB1BScUZuf+H8fvjQ2+iX3Ee0nB9U&#10;l9bu2YDXfn6rRtoGItQ/BJPufgmdYpNEC6cxoeNP47nnv3uZRV05E7q2u7fvinfvfwMeGp1o5XBa&#10;NtSWHM08hlU712HOmrn1eu3SXZOPcO8wSuuLe7xDEKNQc69dTrNTLtxPv12UjhkVBTXGwkRiYuKh&#10;mTNnXtu5c+eDoonD4XA4nEahsUc9NfoxmUzmUL0SK1Nec3KejsPhcBoXseVxmRyQyCUs/63ET8GE&#10;W2eBFdfrh0zev39/p6KiIj+TyaQpKSnxowln8sStfGXTQRMr9CDPWxJl6eHj48OEWiKhfXvmbUve&#10;uH6+vlAolcwDl8Q/En3ptZy2Aa06n0EhmTdtqjG5HhMShQ8ffhdhASGipXGx2CzILynE9P9msTCK&#10;JA7WJ+pS3VPrdPDyD0BCr16I69YNcoUSobGxCEtIYF7jSrUaUnFxApVJ+DXp9bAYjUzsNekrUJyb&#10;i6KsLKyeMR356elsv9pg14pMjisGjMZdY8bDvw6x4mKG6s+nM77C7NX/1qhLkEqgGOYHzUtxLVvo&#10;Fb624emDsP1XJBoqmTBhwq9C+yebPHnyHaIJo3sk4IHLeoslTkuBal5OcQX+XL0bGw9nuPUcCw0N&#10;xd/TpyEuLo71bRcKEndfeuUVLF6ytFzoW52enh4+b7/xJq68Yqy4R9NBwu6IkaNw9NgxVu4cmYRv&#10;7/qEPa+CxFyjxQiDxYSMokzM27EYezL2oUhfUmtbTUJdp3ZJePKmRxEfHluvMLv72F489+3L0Bsr&#10;hebToZycJMIN7TZItHBaO9mFubjrnftqhExubA/eMkM5nv7yBRw8IxQ0QXXyztG3scVbnKaBRN1J&#10;v7zNxnbu8NR64osnPkJCRBy/p+C0eKi/o0UpWw9ux9TlM3AipwFeu5Cgh9oD4zz8Wa5dTynPtcu5&#10;MNiEcfBPZbn4vCTLbZhmnU5nePvtt196/PHHvxXa45orojgcDofDOUeaXODVarVG+d9JWp5/l8Ph&#10;NAr2ymbGWWqjUTQceytgP6jHzY5Lft+8eXOfwsLCAKPRqCMPXJfLJaEHe0ETUDVRQuItTWJ5eXvD&#10;38+PibQxMTHwEcrkfZuQkAC7zQZPLy8m2tK+9OATLRcPFosFX3/1FdLT00VLJVQPxo+6GbcJj8b2&#10;rDCYjdh/4gAWblyCDXs3sdXv7gSY0yGxNqZTZwy4+mp06NsXIe3aCfW08epqUXYWVk2bhrWzZlZ6&#10;+tYxaUNCb/eELnhlwgtc6K2FLQe34YVvX2UCfg2kgCzRA7ovk1qk0Ethma1z8sRSJSTuCkx8+OGH&#10;v/jmm28eFs0YkhSNp68eKJY4LYESgxnLdh3DrI0HhPpXM9yv0C/aH7jvPjmFY6Z+8UJisVjxv5df&#10;wuQ/p9gFToYHUAl99b9zZsNb6JspDzClOKDc9dTe0aNq8URjtH/Z2dl46733pyoyXLeMH3QTpEK7&#10;anfYcTjnKBbuWooD2YdRrC+FyUrtdN2T2fR9SNh95tYnEBsaw/qR+qC2/8e5v+DPJVPd9gNJMYl4&#10;Y+IrzNuS0zagaA93vDWxhlctCbwfP/oe+nTsJVrOHRJelmxZjncmf+hWhIkMisCrQh+e1K6jaOE0&#10;JiSGLd3yHz7461O33tN0rm8deRPuvequZkn7weGcK9R+0Fh2x+FdWL5tJdbsXgez1c3Y9jSoZyav&#10;3UEabzzlG44wuRIqoW/lcC4kFKb5ztzDSHdzbyaM31xPPvl/9s4CMIqji+P/u9xd3D0kJMHdglOc&#10;4t5iBdqixaFFihSHIm2BogUKhWL9qAGFosXd3Z0Qd8/pt29uQ+QukIRAbH7tcTPv9i63e7szs/Of&#10;996Xi77//vvpwtjNMGE9h8PhcDg5JLfVBYMZA19f38fhq5xK8Py7HA4ny9AckVYHnVILXbQauggV&#10;VGejAKGuvhQNj2DbZ/Hx8VaRkZH2bHMjub9zi5SJXfI8IiGXct8W9/ZmE6qlS5Vioi1NCtPkMIm3&#10;3Os296DJdTqWaSfZybM5ZTI7xcuZUKlUzDuatqUy/V40WaBUKpmHNJs4SE5mOR9ZOSkJpillwU7b&#10;0HsTEhLYNlQmryua7KdyTEwM+421wt+MFsokCKipHB3Nzgn6O2wbKyvWEZLdy9MTVsJ7hHMVP3z/&#10;PSIi0ofXtDCzwI+jFubqxCflYbv99C5+2vEz7r948MbJEYLCKzu4u6Pl5/1Qt0NHmFlZCsf43eas&#10;omMaHhCAI1u34Pjv25m3L9mMQROUjas3xKwBU7MkZBQ1QiJDMGfjQly5f9W4gC80R1IXU5iP84VJ&#10;DZt8IfYmbw5A4veP040au3bujJ/XrGbX+U9r1mDSlG/EV4A6pT0x+eNGYo2TV9DPFRYdj/+duonj&#10;t58ZFXaJkiVKYNXy5ahZ892Gm88K1E/s3bcfQ4YPF5rieINVNEKbIlw2OuFrSugfndDmxzk6ONh6&#10;Cu03fXdql6g/cXFxZvmDvYt7w8zcTC8EC/8V83CHndAH2AhtvVqtFvoftdCHmLI+gd4XHh6BxMQE&#10;9rcuX78xZMuSjT89C3uBmMRYllc3O+HxKZR97Qo1MajD5yjtWUq0Zg3Kr045Uu89fyBaUqE2dkjn&#10;QejerCv7G5zCweOAJ/hs7mA2zkkLhfRe/tUiVClZSbTknJehAcx7lMYdGaG/07/9p+jZvBvLuc/J&#10;XahtehkWgG/WzGKhbI3h5VIMK8YugaNN3i6y4XAyg87jlAWpZ2+dx4HzhxEdH53pPUEKlGu3ssKS&#10;ee12Eh72fAEDJ5+gFM7dMSGPsDc+wnByXKBMmTL3jh8/3tjV1TWExp2imcPhcDict+KdC7yyenaw&#10;mFkaUld+Y8fhcDJAc05CK0ShlUG5cG/GMjFXcyceFe66XgkLC3MMDw93Sk5ONtVqtVKahNW/MXeh&#10;SVyCBEIScS2trJg4R/n5fH194VGsGBP9SOAjgSlFVMwKdIOa8vkp5ZSb1szKKaTdnh70t+mZJqzp&#10;e1I5RcwkG5VJqKRnmmim70yTzBoqC/tCQiZtR3bK50uTflROEspK4T1Wwn6TwEnbkWhNAieVKaQ0&#10;iZdUJjEzKCiIfRcHBwcEBgQwr0/aPjQ0lNktLSwQGUlhJbWsTJ9Dn28hlBMpdG9SEiyE70Pfjb4H&#10;Ca30HeOF1+j7k7dzkvC3aB/p+yqFMkM4FirhPbRv9FslC2Wq03vSlulz6UH7Rt+ZbS8cI/ZeOnbC&#10;96V9p+NEvyUdR9qGvjsdb7JTmSB7yu+dUqb30ntoW4LqKWWyE/R+2rZNmzY4cuQIO35pKVnMF98P&#10;nwcXe2fR8naQd+6Ja6exasdahEaFvfoemUGhlcvWro2arVqjSuMmsHZ0fLUPeUHoixe4uG8v9v68&#10;FgnCsTL2/W2tbLF45AKULV5atHDSQgLO16u+weOAp5n//nIJ5A3sYTbSB1JnBSS2739CTH0uCnFD&#10;burbf5EmjRvh7z/+EGvA9Rs30LhZc7EGuNpZYeXg9sK1ywX+vIAWDtx+EYJfj17D/YDwTM8v6iOn&#10;f/MN+vbpzfql/AD1MT379D1Gk2miKdcQ2kzhUOjFYaHN15LXMpXpNaEPUpCNykLfkeMLjcRXimDw&#10;UZPOaFevNeyt7XLUVl9/eBNfLptgdNEP5e1dJLSt1C9xCg8kloxfMdlg4Q8JrxumrEYJj7f7vakd&#10;+P3I31jx12rmjZ4R+vwFQ+e8s9QTRZ0kZRJ+3bcVm8grXxiHZoQWa0z+dDw+rNksT8d3HE5mUH90&#10;99k95rF75uY5hESFGj2X00JnMnnt1jezwUh7D5SQm/Ncu5x8hUboG/clRGJ0yCOojYyXraysYjdu&#10;3PhZ165dd6SMGTkcDofDeVtyezSUroOiDst0WHGJ2WAv0cLhcIok1DKQR268BtoQJbRPEtiz+nQk&#10;KsZ5Xw0ODnYhIVej0ZjQQ/+m3IPaIrlcrqKyq6trUEJCQnESb4t5ejIBkiaiS5YqxUQ5EvGoThPV&#10;wUFBkIk5c5mQKbxuK5RJyCRPThKCY2NjmUBKnprkFUp1Ekrpc8iLk0RNKpMXZ4pQSAInCZr02SQ6&#10;khhJgiWJoFQnYVMlvE5lymlKYWxJdKRJOhOhTmIm2Wg7EjBpki2lTKQtk/jKPke4+aUHCaYElekm&#10;mh60X/RMn0NleqYHbZOxnPLelHJGUrZNKRd1TE1NhZ8iOd0Kp2Y1GrNJN3NTc9GSM+h8oIkRCsG8&#10;79xBJvJmBp1Hlra2KFm1GtoO/gKeZcuy/Lr5kaAnT7Bs2BAEP3tmEMJZLpzbm6auZ14pHOMERQRj&#10;/uYfcOnuZYOJ/XSYSCCrZAXTzz1hUsX6vXj2ah4nIPbjKzT7IVqACuXL49TxY2JNj7+/P6r61RSa&#10;JX10BhJ2t4z5GGYK7qHxPlGqNbj4KACbjl5luXYzO5uoPx3yxWB8OWoU6zvzEw8fPULbDh1DhH7b&#10;RTTlW6jvpAVI7o7uTByr6FseDas2gIu9E0zlOV8oS33x6p3rsOXAbwZtAv3N5n5NMK3fJCb8cQoP&#10;O07sxg/blhj85uRN+8vk1Sju+nb3549ePsHcXxdk6hU+uvsIdG3UkY0rObkP5dSesf5bFsUjI3Rd&#10;16tYB3MHT2f5tTmc/ALdb6o0KgSFB2Oz0CfR4qOA8MA3CrsEZdYtpTBHXxsXdLBygK2Ujwk5+Q86&#10;k68nx2F48CO8VBsuqhP6RG2PHj3+t2zZsiFOTk7pV4BzOBwOh5ND3qnASyvZzX6uIJNVtxEtHA6n&#10;0KMVmgFhZMtCKydroD4XDfWVGDSKr3zo0qVLfomJieYkeOnegTeuRKIPsUgDZxMTEw096O+INipL&#10;yZNGeGYzpSS8pgiadGNJEyIE1Qmqp5QJKr9pGw7ndfRo9hFGfDQkxxOelGMtICwQ6//9FZfuXkVU&#10;XJT4iiEk6nqVLcvCLvu1bAUHD3fhfC04uZ/D/P2Z0Ot//75o0UOevNtnbcr1nMWFDRJ6tx38HX8d&#10;3/nmiTMTCaQOcsjbOsO0qxskQllik7sTZ7SoJ6btBZY7PQUSBs+fPgUKh5sWiiRQrlLlmNjYWDaA&#10;pHP2xwFt4O1sx17nvDvo10lMVuHozSfYfvqW0MYkZirsurm5YUC/zzFy+AiYmuY/EYEWNP26eTPG&#10;fz1RKBouHqPzysHanuX9S0xOEoYv+oVO7wP62ySoOts7sTy65b3LoVG1D+Bk5wgLU/NcDZXsH/oS&#10;Xy79mvUdGaHvQLl3m1RvKFo4hQXy7lz7zy9C858+jYmlmQVWT1gGX+G8ext+P/IXlv9p3HvXx604&#10;Vo1bChvL/LXgo7AQHReN1TvX459Te4wu5LK2sMaM/pNRt2Jt0cLh5C10/xIlnLfPgp6zhamX7l1h&#10;9aymKbCTylDL3Bpj7YuhpFzoIwvIvQynaBKlVWNcyGP8lxBldAxNYZpXrVo1rFmzZkeE8eD7GXhy&#10;OBwOp1Dz1iOj77Zt1036tDcLqZkRR0fHMNUmXydpMTPRwuFwCg3iUFSXrBXu2rRQX4uFLlrFwm/6&#10;3LW7R/lxIyIiHGliSfeOQitzOAWJj5t0wejuw5lnS3agydMngU+x79wh7D2zHzEJmeerJSinbrVm&#10;zdH964lwcHNjXtwFFdrP/evX4Y/vv0u3zz7u3tgwZQ3kPOfWGyHvnvsvHmLJ9hUIFspvEntpokFo&#10;sSUSSxOYlLWErI4dFG2cIfV6i7Gc0EfEfn4dmltxokEfxvzMieM0ySFaUqHvWK1mrRcCr1zMJnT5&#10;AA3KFRdrnNyGrq97AeHYce4OLj8OzDS/Lp0fpUqWlMyeOQMfNGjActHmV2if+vbrv0egnWh6BS0A&#10;s7eyM9kx739sO/IoiomPRWhkKJ4GPYdSrWLetGYKM+EaCmUh0MOjw1n7m5CUwB6xCfGvIidQs05p&#10;CeiztFqNUNeH6ScBlWy0IKW4mxfcHFxRqlgJ+JWrwcRlsr9LDzsSf/ac3ouFWxcbvfZd7F2w/Msf&#10;UMzZQ7RwCgP0u6/dtZ7C9wqnX/oxOJ1zP3+9El6u6RfWZAfKlzl7w3y8CHkpWlKRCf3yVz1HomOD&#10;dtReiFZObnL0ygl2TZPQmxEaY3Zt3DlH400OJ7dRCX0pibr/XTrKcnXffHxLGF8oWb+YVYrJTDHM&#10;zh3tudcup4BAZ/fWmBDMDn+OJJ3h2EuhUChJ4O3fv/8moZ9UimYOh8PhcHLMW4/6e48crdu6fKnB&#10;zSNhUtEKlovL8/y7HE5BhcajwpWtUwqFZC20L5KgDRNuykKVUJ2KRD11xeMPHjwoRUKuWq2W5VZ4&#10;ZZqPIAdHczPAzUWCh0+yfhPIKVgwMUnsP9LOQ1E55d6fzgWal045LyjKND1LhTo5jNMzswvbUJn0&#10;zJRtZDJ9md5LDmZqtf6my9JCAqVSKAl2K0sJEpN0bCLM2opCaOs/w8oitWwhlOmN9D2oLBc+NykZ&#10;wvYS9rn0fivhM82EczYwWIdzl2nuIrVfpLyx6yauov0VLa9HpVHjkf8jlt/uwt3LiIiJeO1kCH2u&#10;rbMzGnTpghZ9P4O1gwPz4C0MUJjmf1auwM7ly0SLnvYN2uDr3mP5BGY2IJHqonA+bT/8F54GPjXq&#10;+WMUOsRyKRStnGA2xifb4ZwTJt+Hck9qGEkSd//Z8Tfq16snWtJD5/qn/fph955/RQvQq2Fl9Pyg&#10;sljj5BbJKg1O3nmG7aduIjgqzqinAUFtdQlfX8mUyZPQtnWbfOmxmxFKk9C+c5cbN2/eNDhxSHgd&#10;/8kYdGjQVrRkjZR2mNpcun40QltNYq+pwoyJveamZmxCm8pmCnPBrhDOd/3QyEQiZef++yQ6PgZT&#10;1szAlfvXREsqtA+t63yIcb3GsLC9nMLFj7+vwB9Hd2hpoaVoYlhZWGHN+GXwdsvZghm6Bn7a8TO2&#10;HtpudNFARd8KmPr5RJ5K4R1BHvkr/16L41dPGh0Xeji5Y+pnE1GlVCXRwnkd1I7zcWTuQl65FBWD&#10;Fk1tObANVx9cx8uwQNY3ZhcT4bfZ7FYWdc1t3n7iksN5T1DLHKpRoevL2/A3EqaZaNKkydFNmzb1&#10;9fLy8hdNHA6Hw+HkmLceJ9Vq3ER38fgx4f4ivcBLE0Hyrq4Si2mlRAuHw8mX0NyMcPXqkjRMxNU8&#10;TYQ2MBm6ECVUZ6NQOdHnclhYmHNoaKgzTRIplcpcm9VNmed0cpAwMbeUrwTNG0pAzizNG0phaQ7Y&#10;2UpQubEKoeGUC1a/fX6G2j56pjYxZb6Avjfta8r3p3LKnFjKMaA6CYkpZZlYVgs/i5mp/r1K4b7Y&#10;QjhOJGpS0AQL4fjQtuRoRaIjlene2dyc3O+E7ZU6ViYxkoRK2p6Oc2w82LE1Fx6xcSRwinahTM5Y&#10;FmYSxCfq2N8lIZREUfqetB19R6USsLHWi5zxiYC98BvRXH90rI79XpbCd4mKAigVo50NEBmt/3xn&#10;RwmionXsM7yKSRAWQeKrDmVKShAYrN+nKhUkePpCx/5GpfISPPfXsf2rWFYov9Sxv+XkALwIEP6u&#10;Hf1tIDhU/32she8XLvxdEmZJtI0U/hbts4WwD1FROrYvtM/0HahMYmw0bSOUTYV9jY3VH0c69gnC&#10;ftHrJsJ+JwvfRS4XjoFwTOm70Ot0POi3SRGX6djTMadjWKauEjGpjorC8bTA1um/wNnOSbQYh4Vf&#10;Dg/CrpN7sPfsfsQmxNF5JL5qCJ1gNo5OaNC1K+p16gR33xKFRtTNCOWsXjNuLC7u2ytawDzhZg38&#10;BglJiWzC2sXeGdbmVjzfXBYJj4lgXhUUxvPGo5tZ96gwkcBickkoPnYTDa9H9V844sfeERox0SAw&#10;eOBALJj3rVgzzm//246hI0aINaE9KO6C2Z805xOxuUSi0KGcu/8Svxy+jKh4oYPIBHNz88R6deua&#10;j/vqS9SuVUtov8XOKZ9D5/K58+fRtVv3REoNIZoZ1E/LTGSSP+dsgaOto2gtnJy9dR5T1sxEktLw&#10;N6a8vguGzUHNstVZf8IpPND5T7nY95zZJxTT36NT2OS1X6+Ap3POBNiImEj0nzcEoVFhoiUV6n9H&#10;fTwUXRp1FC2c3GbfuYP4busSo9e0XCbDsC5foFvTLvyazgJxifEswkGIcC77unmjqV9jFsKckzNo&#10;cWqccO9CebkPXTyM0zfOIjYxTrhHEm6SckgFhQX+KFYBFpLCeX/DKbzEaTVYGhmAtdGBRhdP2tjY&#10;RB85cqR5jRo1rgjtdc4vEg6Hw+FwBN565O/m6aUL8n8h1lKh0Gems0uZKNo5ixYOh5Nn0JCRrnaV&#10;FroE4RGrhuZRAgubqTwUBr/oUmfDwsKcKBwmibgqlSr3kr+JkCclCW+ODhLUryVBMXcJ/KpIULGc&#10;hNnt7fXNUYqwmZbQMB2u39EhKATwD9AhJAxITtbB1FQClUrHBEvSJUhEJOKEOv09EkNpQB0v7KqN&#10;FYl0EsTG6dhr1pb6vxcj1Ok7kZBHwh+JfSRKkiBKgqq3J5AklCOigNIlJMwWFKyDT3H9e0KE72Zm&#10;JoGnBxAsfD/yIi1fWoIXL3VsWxImA4J0TDAsK9jDwoWy8H1K+koQL3zPqBgdvL0oj2/q59J9MO2r&#10;j5fe+5QETPoeJCjSvnt76vebhFN3VwnbJiZWvx8k/sYIn0ll+sxooewgHFsqk4BpZ6c/VnFxgK2w&#10;n1Sm70biLf1d8kolgTblXjyteEkP2j5lzihtmQPhtwVqt1YxD94UaIKNPGUq+JYXLanQBKxauPm7&#10;9fg2/jn1b5Y9dU0tLFC+Xj10HDYC7iVKQE5KdCGB9j02PBzhgYGIi4jA5f8OIujxY8RFRSNZuHCi&#10;Q4LVAsIVbAgdG6lEyryS2tT9EK3rtISDjb34Kud10OTbixB/5uW3//whPHz5+FXo2czOR6m3OazW&#10;VYbUOXNBneXdbX1BaMhSP6NWrZr4d9cuoR02+jO+4uSpU+jQuYtYE9pwC1OsH9EFcmp4OTlGJXQk&#10;O87fxT8X7iI6wbhXAeHq4oIxo0ehV48eNAnFrq+CxrfzF+D7RYuEUzi9wCWVSrXFXb2kW6atFy2F&#10;ExLg1u76Bf+e3W/0OvYrWx0/jJiXq/l+OfkDElqmr5tDXp4G5z/lsV83cSXcHbO2SCct5Jm3ce8W&#10;/LLnV6MRIGqVq4Ex3UewNAqc3Ie8d7/f9iMu3LkkWtJTtVRlfNVjJEp5lhQtnMxIUiZj8fZl+Pf0&#10;PrpXpItE4uHkgW8+/xqVfCsUyD4vr6AxZGRsJM7dvshy6568fhrxSQmvvZ/JCjTam+xYHANts99W&#10;cTh5jUY4/w8lRGFc6GPECn1nRmi+vHv37tu3bt3aX2hvMl9pyeFwOBxOFnjrkau5hYUukdSKDFha&#10;WsaZbC9vJfUsPBPPHE6+h+6j6C41Vg0oJNA+SYQuQQPViUg0eF7mv+joaNv79++XUalUCvLEpUmf&#10;jBM/bwsJgvSwt5OgeDG9APl5TykUcqBWNcpJpxcTifdx70z3lpn9nde9lpasbscpugSF6NC0i5p5&#10;H6dAk0MU+rJzw/aiRQ9NiiYkxeO3//7AX0d3vjGnLmHr5IzKjRqhfpcuKFG5CmQKRaHx1o0IDMB/&#10;mzfj1qmTiAwKQnx09FtPChEUCtXJ1hEjPhqCaqWrwNHGQXyFkxUCwgKZp9bVh9ex48Q/CAoPNvxd&#10;hFPQrL8XzEYaTuZT3xPb/QoL7Z+Cubk5Lp49Aw+PN+f7fPT4MerUb6BJCf1vppBh21fduAdvDolJ&#10;TMafZ25j3+UHSHpNfl1fHx/JxAnj0b5dO/Z7FVSSkpIwZNhw7PznH9GSCrUNE/uMRbt6rUVL4eTs&#10;rQuYsX4uYoU+JiPk6Te57wS0rN1ctHAKE5GxUZj1yzycv3NRtKRCXuurxi7JUd7l58EvMGHlN2xB&#10;UEbII5zCnrep21K0cHKbAxf+w/xNPyBZZbg4h8Ksk7jevn4bNv7kvB6KYtJ9al8DT2jKuz6p7zi0&#10;qNlUtHAyg8aEFG2IvHXP3DyP649uZFvYpQVXFCkkISHBQnhfuhPXXCLF/zzKo4qpOHHA4RQwgjVK&#10;TAl9yoReY5QrV+7On3/+2a1ixYq3RBOHw+FwODnirUf/EqlUR/nxMlKmTJl7QUtty0rdeU4nDued&#10;QJedWgtdvIaFVNY8SYD6ZCQ+lNTeff369aoRERH2SqXSVK1WyzLeMOUGNHdA+hKFxqVwt9UqSdCw&#10;joSF4W3SQAIrKwkLA0zb8XkGTmGGPKhrt1Lh9v30Exr9232KAe0/E2t6YffRy0fY8O8WnLpxGiqK&#10;ff0aZHI5E3U7DBsO95KloChEnropaIWDN6RqZRaC+V0iM5Ghc8MOGNSxH6zM+URRTngZGoARi8ci&#10;JDI1l24KJuWtYLm8QrrcvHFDbkJ9JnVCg0L7njl5AqVLZS11R3KyEj6lSiUJsBPfRCrB6qEd4WzD&#10;f7+sQi1SklKFjUeu4r/rj6GkMBBGMDU1RauWH2L82LEoV7bsG72rCwKhYWFo0rzFy4CAAIM4tNQe&#10;/PrN2hznIC0IUH/zw7Yl2Hlyj9HJ9jJepTBrwFR4uXqKFk5hgry3p66dhRuPDeeMXexdsHLs4mx7&#10;8JKoSPnb1+xazzz2MkI5X+cMnFbow57nFeRxOnzRl7j77J5oSYUE3UZVG2BY18E5Dr1d1CBht8e0&#10;TxEWHS5aUvFy8cTq8UuZtzvHEOpT6PiRt+62Q7+zqC/xifGCOWvzDbSYTBh3JLu7uwd27dr1z7/+&#10;+uujJ0+e+Iovv6KaqRV+dS8LGzGPPYdT0EjWabE8KgCrowKhNDIWs7CwSJgxY8b08ePHLxWuC6Vo&#10;5nA4HA4n27yV+0/Tjp0oKaZBT0WDticeYWXFKofDeRvoChMeumQtdFEqqM9FQbkjGAlzH8Kld9g9&#10;2UcPwxP73lQnTnmgU/4bij179rSnUMvx8fFWFGo5qzdbxiABlzxunRzBQirX8ZNg6Ocm+GqoCf63&#10;RoZLh+S4LDxuHJNj22oZRg0yQa+uUua1S/lQ6f1c3OUUZkgvadrVUNxtVafFK3GXJkX/OrYTfWf1&#10;R79vh+DoleNGxV2aoCNP3apNm2HkylVYcuYchi9bAe+KlQqluEv8b8H8N4q7UqERSnmYW1mhWOky&#10;qNKkCWq1aYv6nTujUbduaNKzF4pXqMC2oeOYEbVGjT+O/o1247vi+LVTopWTHcjb6+9vt7H8iuQB&#10;mRbNnTjEfHgBifMfQxeugmp/GNRn069WHzl8WJbFXUIqpZzZ5vo40QIarQ6hMYYRYzjGoby6O87d&#10;Qf/lO7D38gOj4q6FhQX7XR7evYON69ejUsWKhULcJW7dug2KWiJWX0H3KHQu0wR+Yebxy8c4dvWk&#10;UXHXRGqCZn5N4GjLoxoUVigXrrEQyoRM6Ccp1HJ2CQwLwv5zh4yKu9QntK3bCvbWPC3Cu4CuY8q9&#10;++DFQ9GSHktzS7So1YyLu9mAFvqU9S5jdMxIobAnrp7GFkoYa0OLInQcaCxNns8PXz7CN2tnYu6v&#10;C3Ht4Q2Wdzcr8w10rC3MLCiqjqR3ix5mPwz81tc22mLc8+fPDVZb0SiznZUDrLi4yynAmEqk6Grl&#10;BFcT4+lsEhMTzZ89e+YdFhbGvaI4HA6H81a8lfTiU6as7ul9w1WklE9A8WVxE9O+/CaDw8k2KlJz&#10;ddBQWEuVFsqdIWgYUuGQv79/sSdPnpSgcJXklStu/dbQfS09KB+rhTnlxgXq15LC0R7MK7ekjz5H&#10;rp2dvrmQF465Xw4nV/ionxr//pd+srNx9YaYNeAbFiJxw97NOHTxCJv8yAzKqVu3Q0c0690bbr4l&#10;mOduUSEmLAxLBg9C0NMnTJy1d3VFqRo1ULF+A2i1OnhXrAA7Zxc2eaxSKqEwN3/t8aEJqKc3b+Lo&#10;tq04u/sfqIX3ZIQmmOpXroupn30Nawtr0crJDnGJcRi/YgquP7opWlKhMSBN9FE+d9GEenXr4p8d&#10;fzMv3qwi9HP4qHsPHD9xQrQAo9rVRfMqJcQaxxgk5P528gb2XLyfaShmSqMyfuxYq149e8DF2Vm0&#10;Fh5UKhWWLl9OOXiF0zD1PCTo+h/UoR8+a9NbtBQ+SIBb+88v2Lx/m1GRj0SgOYOnobRn1hdccAoW&#10;5JU4YeUU3Hv+QLSk4uHkjiWjFmY7RPPOk7ux6LdlTOTJiK+7D1aNW8L71HdEdFw0Rv84AQ/8jQu8&#10;Tao3wvhPRsPOyk60cN4EtY2nrp/GvE3fIzo+RrSmQn1F5RIVWaoVXw+fIp0eQqlS4mnQc9x/8QBH&#10;Lh/DtYc3mQdvVsVvGsNbm1uhaY1GqFG2Osp7l4WLvTMSkhIxf/P3tPBS+Kj0ArGdVIatHuVQQWEh&#10;Wjicggl57o4NfYzdceHMbyMjpUuXvn/o0KGm3t7eAaKJw+FwOJxsk+OR6sZjp3TDO7ZFXHS0aEmF&#10;Qq4otlQwNSnNw+hxOEah0Z0w2NMlaVm+XO3zJKgvRes9dC/FwC7cLCwuLs46JU+u/k05J+We1MKc&#10;ciACDnYSVK0ogW9xCUr5StCgtgTmZoCLk0S44eUiLoeTFSg0c9n6KrwMTL1dq1uxFvq06oXVO9bh&#10;9tO7mXrJUP5cF6/i6DxqNPNGNbMs2v0lhWomgTc3UatUeHTlMn7++mtEBgUaTETZWtpg1bgfC3WY&#10;1ncN5QOcvWG+UY+uFCj8L+Xd9fTMvsfkkqXLMHP2bLEG1CpVDN90ayzWOGmh83vH+bv4/fQtxCcZ&#10;j/JmqlCgT5/emDZlCqytrdkEdmEkMTERHbp0vSTgJ5peQblnd8z7X6EWQiiM+qgl443mSaXfvFeL&#10;7hjU4XPm5ckpnNAinK+WTcStJ3dESyruTm5YNfZHONs5iZY38yTwKWaun2dUYCSP8K96jkKnD9oV&#10;2jYlL6Fx5D+n9mLRb0uNjiktzSww94uZ8CtbneeozyaUL3bhlkU4fPlYpp7pdSvUxpc9RsLN0bVI&#10;HV8SwOl88xf6kZ0ndrO2hEIxk9ibVai/dbZzRpPqDVluaAcbe+bBS20GcVv4zK+WTzLIE09Hmbx3&#10;Zzp6w9Gk6Cx65RRONMK1dCQxGkODH0CV4V6UsLGxid66dWvvdu3a/Sv0oYYbcDgcDoeTBdLH2MsG&#10;T+7eQXxs+sFYCs7OzqESSx5OhcNh0DBNpYMuQQPNowSoTkYiae0LVBiuO+XyadgDVaebiYlf3NYk&#10;rXqO5G2B0NyPR3h4uFNycrJpdsVduu8kjYTCI5NY26S+FGO+MMGciSYsjPKB7XI8Oq/A6T1ybFgq&#10;w4zxJujbTYoS3hIWVpney8VdDidr0GKIKuXpujHR0A1ZcVcvPA54hhGLvmJ574xNxJG3LoUVnrlz&#10;F+bu3Yfa7drlmbgbGRSEzbNm4tuePbBt7hzm+UoetXlBbou7BHn6lq1dB98dOYqJW7bB3Dq9ZxF5&#10;bPSZ1R8/794gWjjZpWWt5tj7/d/o0fzjVxN2GVk4f16OxF2ibJnSYknPk5DILHuMFBXoeBy5+QT9&#10;lv2NDYevGBV3Sdj9pGdPXL96Bd8vWECTSYVaiAkIDMTTp099xGo6XO1dC72X2/k7l/AyzLgjiL21&#10;Hbo27sjF3UJOsjIZyZkIMVKJNFsiDbUxZ29dYCKvMXzcvZm4yMXdd0NgeBB2ndxjdExJx7xW+Zqo&#10;5Fuei7s5gMTx0d2Go0rJSkaPH4m+5+9cxIZ/NyEoPFi0Fl7oWk9MTsSdZ/dw/vZFzN4wjy0U+fv4&#10;P2zRalbbDRJ2y3mXRfv6bbFo5AIM6TwQdI9EHv4pY0X6W2dunUd8omGEI/ol2lk6cHGXUyigtsVS&#10;6HddMgnTnJCQYHns2LFGQtFcb+FwOBwOJ/tI/r3/mM2UtS1TIst3BfSetfPmYMeGX4SxmaEAJfOz&#10;hcW8MpC68lQCnCICXUXCQ6fUMtVH+yRRGKJJodoTCl28GtWfeJ+5e/dueRJtk5KSzIxdN9mF7kNl&#10;JOZaAxXLSuBoL0HXdlKWK7eEt2C3kkAhjCNpG37Pz+HkLqQxJSuB7Tu1mL/C6/GzZ898MoYCTYuN&#10;kxPaDxmGeh07wsLGRrTmLSNq1kBiXOrECk0UkmdxxQYN0G/uPNgWstCtSfHxWD58KO6cPStaUinl&#10;WRLLv/yBh5fMAioKzylcACGRoSwX24U7l9gjJiEWQZHBQjeX/GrwJ5VKtVcuXJAWL+4lWrLHg4cP&#10;UbfBB8Klpb+2zBVybBjVBWZ8JRIbdtx6Hoy1By/hWUgUq2fE0cEBAwcMwIhhQ2FlZSVaCzdKpRJz&#10;583D8pWrXp03KVAbN+XTCWhTt6VoKXyER4fj203f4dztiwb3aLT/nRq2x1c9Rma6IINTOAiKCMbE&#10;VdOMetxSiOaVY5dk2YM3Jj4WQ74fhWdBz0VLKnQeDe7UH31a9hQtnNwkSZmMv47txOqd64yGxray&#10;sMLKr5aghIcPu745OYNE9Fkb5uHGo1tMeMwI5ettV681hnUdBCvzwtWX0sKBqLhoPHjxCM+CnwvH&#10;4CaeBj5neYhVapW4Vdag41SyWAnmsVuzXA3hvPSFmcL4fCBFGej37RAEhAWKllTcZQpsdS8HX7mZ&#10;aOFwCjbRWjVGhzzCsYRoo+P1jz766M+ff/55oL29fZRo4nA4HA4nW+ToTuDX46d1C8eOwc0L50VL&#10;KsLNhU7xeTGJ+RijC+c5nIKPRhiWCTfRFE5Zp9JCczUWmscJ6BLdYOuFCxdqR0ZG2sXHx1vlxAPX&#10;GCn36+SVa2kpQXFPoFUTKWysgQ8bS2El2F2d9d63HA7n3RMcqsOqDVqs3qhBlGHarleQWOrs6Yk+&#10;02egVA0/mFJ89HwChUT+qmEDxEZEiJb00EShjaMTRq9eDe+KlURr4eD49u34dcY06DKE43Oxd8Hm&#10;aeuYRwcnFcqzRp5gJOJSGL3/Lh3Fk4BniE+KZxPOxiZDU3BwcIg4tH+fg69PzsaEQl+KUuXKJ9HC&#10;KKpTd/jT0I5wsysaYmVmRMQlYvupmzhw9SE0FEogA+ZCWzPuqy8xeODAIiPsphAUFIQu3brfoUV1&#10;oukVJEZt/GYNyxdaWLl8/yomrprKQo9mxExhhu+Gz0WNMtVEC6ewQkL/l8sm4tHLx6IlFcq9u2jk&#10;fJaL+U1QmNYdx3dh8fblRkPY+rgVx7R+k1C2eBnRwslN7j67h7m/fofHAU9ESyo0TqOwt+M/GcMX&#10;bLwldJ6fvXUOP+34WbhmDI81Qce4fuW6GN9rNBxsHNjxLww8DXyGQ5eO4N8z+xEaFUZjOiJbO0fH&#10;xsPJDT1bdEe1UpXZIhK5TP7aY7Tv3EHh3F5o0K7QO/rauGKGk3fOQw1yOPkMGqmviQrEwgh/aIxI&#10;vKVKlXp4/Pjx+h4eHqGiicPhcDicbJGjkemmE6d1Yz7qgvAQw1A15K1hvrS8VN7QXrRwOAUQGncJ&#10;D/LI1cWpoYtUQXMtloVZVp2OhG+Y84OYmBibsLAwJ7oJyuglklPoPkghB2QyoFxpfY5cypXboZUU&#10;ZqaAh5v+kuXOSxzO+4XmH67f1uH7lRr8s18L5WsWtVvZ2aHiBw3RaeRIOBXzhAld0PkQEjjn9/kE&#10;j69dY4KvMWhypna79hj03feFZjKLCH3xAj/0/5w9p4VCt64at4SFkivsCH2X/ll4UIg8CtnqHxIA&#10;pVqJO0/vsnxrFMb63vP7iE2Ig0ajZpOg2cHMzCzpxtUrZk6OjqIle6hUKjT7sCVu3rolWoC5vVug&#10;UnEXsVa0oN/s8uNA/Lj7DKITkkVrKjKZTN2jWzfZxAnjcxwWu6Bz5uxZdPm4WzpP8hQql6iIleN+&#10;LLShTGmifNmfq/D7kb+NLrygMLokxjnZ5ux65BQcaGHOkO9GG/XgpcVM1M+5ObiKlsyJjI3CxJ+m&#10;4ubj26IlFbqOBncagG5Nu2bqpcfJOdTfbty7Gb/s2WQ0PLOtlS1mD5zKrmvO20PeqocuHsHyP1cj&#10;Ks64Ex0JmXS8h3/0BfNOLeh9SVxiPHac+Ad/CH0GibvZQbgn0MlMTCQkdlOajppla8DLpViWwv+n&#10;iTRh0FeZS6RY6VoKTS0KdyoFTtGCljEcio9kXryJOsPFUo6OjuFbtmzp06pVq/10bYlmDofD4XCy&#10;TI5GpSv++Vf35cddoEw2nFyyt7eP1GwpaS8txkOqcAoQGh10lCc3QgmtfxI0t+JQ56rPERJwnzx5&#10;4pucnGym0WhMSMwV3/HWSKWAhbk+V66LE9ChpRRexSQoXVICL3cJyOmGxN5COg/J4eR7SPOMiNRh&#10;9SYttv6pxZPnmd9vkYhbrVkztOj7GUr51RCu74LjTaHVavDg4kX8uWgRHl+7alQYKF+3LkasWJVn&#10;+YLfBYmxsdg0YzrO7dktWvRQiLnFoxYUGi83+j1JnE8J7xgcEcJE3ONXT+H+i4eIjo9moTcTk5NY&#10;fjWtTmv0HMgJzYVrYvmPS+Dm5iZass/0mTOxdPkKsQa0qVEaQ1rVEmtFh+iEJKz/7zKO3Xpm8PvQ&#10;ZFDZsmUklF+3nnCtSmmAUQRJTExE38/74b/Dh0VLKnQNfPPZ12hd50PRUvig63jM0gksfHpG6JwY&#10;23M0OjdsL1o4hRkKnz9+xRS2QCcjFJp52ZeLmBjzJi7cvYwJK6cYzb1JHsDkCUwewZzc58r9a5i7&#10;aSECw4JESyokLH7ctAtGfjys0C5YyQtoYcTBC4exZPsKVjYGibxVS1fGp60+QY2y1Qq093RETCSm&#10;/jwL1x7eEIYVWZvjoPGGqdxU4u3mhSbVG6FdvVawNLdiwm5Wz8VjV09i9ob5LN9vRqqaWmKdWxk4&#10;8fy7nEIEjdqvJ8djZMhDPFcZzqErFArlihUrhg8cOHAdF3g5HA6HkxOyfUdA+Xf/Wv8z1i2YZ3QC&#10;sFKlSjeeLzKvzPPvcvIl4inLcuXGa6C+HA1tQDLUV2LgdEcRQF65CQkJllm9yckKdK9DHrfkgevm&#10;KkGjuhIWavmjdlI42AOeHpJX2/B7dA4n70lMEm7Cbunw5TQ1bt7RQWWY9uwVCjNz1O/cGV1Gj4GV&#10;fcGPXBEe8BKHt2zBgQ2/GHj1Nu7RE32nz2ChpwsTO5b+iH9WpgqIBIkh87+YhQZV6omW/A95+6jV&#10;Kvbdnwe/gIWZBc7euoCXoQEIDA/E44CnLM8aTaiRp4qxMVxOIOGMHtbW1oiOjhatQAlfX+zeuQPu&#10;7u6iJWds++1/GDZypFgDPByssfKLDjlboVhAeRYahalb/zPqtWthYYE5s2aib+/e5MErWosmx0+c&#10;QP9Bg8PCw8MNkovS9bBr/naYm+afUPm5CeXG3nLgN6z7Z4NRT3sS4RaPXMDFuCICLeSZtHq6UYHX&#10;3toOayasYCFVXwf1EYv/twx/Hd9lbFEJ+rf7FJ+16V2gBa78Cl3DP25fgb+O7TB6PVMI3Mmfjkf1&#10;0lVFCye3oMUMe88dYJ68CUZC3RMkZJbzLovOjTqgZa3mLBxxQYRC+feZ1Z+8d4VL/PVzH3TNU/7h&#10;2hX8UK54GbSo2QxOdk7ZXmBA489ZG+bjyOVjBu0K3V2MdfDEEDt3mBSpUR6nKBCn1aB34F1cS44X&#10;LamQqDt16tTZMwWEsqGLL4fD4XA4byDbIyfKv7vm29k4tX+fwUCQOiZ5WyeJ2UgfSN25wMvJB6iE&#10;Gwfh5kHzMpnulqH6NxRN/Cvu9ff397x//35Z8sqlh7j1W0H3N6YKwNxMH17ZxlqCapUkaN5Qny+3&#10;pI+EhV4moZfD4eQvaI7h8TMdtvypxZpNGkRE6m3GIIHTpXhxtB8yDDVbt4bc1JRNfBQmEmJiMO+T&#10;ngh4mBrekfZx6I9L4deylWgpPJCgvX3B/HSTTXKhwV41binKe5cVLfkH+p5qrYZNPt5//gBPAp/h&#10;9tM7uPP0HsuNS964yeIK8YwTaG+LXC5nOV59fX3h4uKCYsWKwdvHB6dOncKhgwfFrYBhQ4Zg7uxZ&#10;Yi3nXL9xA02at3g15rQ0U2DjqK6QmxR+L9VEpQq/HrmKfVceGkzy0/XYpVMnLPr+O9ja2orWokty&#10;shK/bNyAyd9MfXWupEDHqmmNxiycaWGFvHenrJkptAVPRUsqtP/dm32E4V0HczGuiECeeRRamULt&#10;Z4RSEawYu5jlz30dtDho9NLxRj1IrS2sWZjnwpzPOi+hnPfT189FdFzqoqkU6Boe2OFz9GnVi3vv&#10;viPiEuOw5cD/8MfRHZmKvEK7qnO2c5J0bdwJHT9oBxvhmqC2tiBB48SJq6bh4r3LBrlwCdpH8tZ1&#10;tnNEc7+m8CtXHSWLlWALpuQmOVtQdvzaKea9a+y4OgifucGtLKqYFp5oQRxOCiEaFeaHv8Df8eHG&#10;xqm63r17b162bNkoe3t74zHiORwOh8N5DdkehW4+dVY3sc8n8H/yWLSkQvl3TSeXkJp2y3koPg4n&#10;22h0YPlyKVduohbaJwnMI1cXqxaeY2EfZhYaFxdnTfnYMg6mcoKJCQ3CADcXCeztwMIpd24rZeGW&#10;a1SRwMoCsLOTCDfg+u34vTeHkz+huYz4BGDjdg3W/KrFwye6TEVdwtTCArXatEW7L76As1dxuhkT&#10;XymcRIeFYv4nvRDy/LloYTeg+Hb/AbgU9xYthYebJ09g6ZAvoFGnumw72jpi+6xfYabIu7QTQr/F&#10;nsnTgrxvaXKMRN37Lx7gadBzFnrZ2MTc25BybpuamlIeXTg4OqJixYrMS7dEiRLMa5REXoK2pe+4&#10;ZvVq3LmTKiasWr4cPXt0F2s5JyEhASXKlH2VU5W+2U9DOsLN3oqqhZawmARM2XIIQVFxoiUVCnn9&#10;6y+/oFZNP9HCCQ4Oxodt2j5/8eKFgWpFXu1bpq0vtLm16fr7+/gu/Pj7yleh2NNCYtwPI75FRd8K&#10;ooVT2KEw3d+snWlU4KXzYfX4pfB+g8B77OoJ4TNmGfQvNBFdv3JdyfheY1i4Z07uQvl25/66EAfO&#10;/2d0gRZ5jk74ZAzKFi8jWji5DR332IQ4LN6+DMevnkSS0jB6RgqUf5oWEHVo0BaVS1YqUKI7Xdsv&#10;wwLxrXC+3Xl2Vzj3tGwBgYnQZ9K1XalERfb4oEo9lvOZXnub/aNIE5N/mo4zt84ZnNv0qb1tXDDL&#10;yYd58nI4hQ2VcM4vivTHmqggaFLCCqbBz8/v0j///NPGw8PDMM8Gh8PhcDhvINsjtA1HTuiGd2qH&#10;+JgY0ZKKubl5ovz3iuZSL55/l5PL0BiIYnXKhAAA//RJREFU8uTSI1wJXYwaqhORzKa+GgOvIPsn&#10;cXFxllFRUfbkkSvcsLz1vYFwb8O8be3tJHByAOrXkqJ8GQm8PYHK5SlHrgSWYqQ/2pbD4RQMaK4y&#10;KhoYN1ONv/dokZT5vA3z1nX29ETn0WNQuWEjWNjYiK+8GbVKhcfXrsHW2Qmu3gXTyyUuKgoTmjZG&#10;cmJqnizalxk7d0FhVvj6+vsXL+K7z/qmC0/dpVFHfNVz1HubtEuZ9CJPXJpgJOHm9tO7zJsqLDqc&#10;vW5s0je7pIi4JNaSVy55gXp7e8PewQEO9vbw9PJiditKCC9AItnrWPTDD3ieZjHA33/8gSaNG4m1&#10;nKMSrqO2HTrg4qXLogXo07gqutWvKNYKF2qNFr+dvIG/zt6GRpthAlQi0X3Wt6/kh+8WvvH3KGos&#10;WboMs+fOFYZ/huO/ssVLY93EVa/O+cLG44An+PbX73Dn2T3RkgrtM+UdnvzpBO7tV4Qgz88pa2ey&#10;PK4ZsTK3ZDl4y3iVEi2GxMTH4offfsR/l44a9Dd0Hk3sOw7t6rUWLZzcgo71hbuXmDe+MQ9HCgU8&#10;tMsgdGvalV/P74HI2Cj8vHsD9pzex0ILZwb9FsXdiqNXi25oUr0hC2VcUKBzjjx5qf94GRIArU7L&#10;Fg/YWtnAVG7KhN3cONfo75y8fhrT1819FWEmLeS9u8i5JJpY8IgknMLL3vgIjAx5BLWR+zhXV9fg&#10;S5cu1fL09HwhmjgcDofDyTLZHq1N+GGJ7rvxX0FnxFvEx8fnacRPzj48PDPnraDxjjDoIW9cXYQK&#10;mscJ0D5PhN/ZYicDAgLcg4ODXZOSksxpEk+4WciVu1uaJ1XIASdHCerVlMDOBujV1QS2wrOPl+TV&#10;63w+lcMpuFC3dfGqDguWaXDgmBZpHDUNoHy61Zo1R7svhsDB3R0yefbya0UEBmBq+3ZIio9nE+wk&#10;FLt6e6Nlv/6o2rQpbJ2cxS3zPxf27sXqsV++6vdNzc3x45lzkBdCgZc4sm0rNs+cIdb0E6o75/2P&#10;TXK9C1Imz0m8JS8Ryrl368ldBIUHITI20mj+vaySImiRUEv5WckDl4RbaysrlCxViuXHJU/cFG/c&#10;nIqGtA/fLVwIoY9mdRIiL547K6E8vLnBjl270G/AQLEGOFpbYPWQDsJvU3jCzdKvfOt5CBb/c5p5&#10;72aEee2uX4+aNf0KrVCZU6KiovBJ309x5uxZ0ZIKHavZA6ehaY23X2yQX9lxYjeWbF8GlZFOzdLM&#10;AtP7TS5Q+cQ5bw95gY5dNhEX7qYujEmB8lAvHf0dKviWFy2GBAr9zxffjUK40C9lxMXeBYtHzoeP&#10;e+GL5JHXUJQOEnfP37n4amyQllrlamD8J1/yXNrvERLa/z2zH2t2rWeRVF4HefPWr1QXbeq1RK3y&#10;NXMcxjgvobbjXYTyp7DXE3+aZnTRCY1ouls7Y4KDJxxNCmY+Yw7nTVCLfiIxGqOCHyFKazhes7Cw&#10;SFi6dOnIAQMGbBDGroaT7RwOh8PhvIZszxC17dVbt+9/2wxWyNNknkldW4nF9NI8/y4n64j3rrpE&#10;DXTxGmhuxEJ9PRZtImvuOHfuXJ2YmBibhIQEi9wScgmaF7W0AMuRW6GMBF3aSlHcE/CrIoVCoX+N&#10;w+EUDkiTDI/QYfl6LX77W4vnLzMXy2RCA1CjRQs07/spSlStCulbTHCsmzgBZ//5J50naAok9hYr&#10;VQqfz/kWPpUqsXp+58Qfv+tFT6EBbdStG3pPnS6+Uvggz+vJrVoiPOClaAFGdxuO7s26irW3Qxg/&#10;seNIAm5sQiz+PLqTeU4ERwQjITnR6KRuViAR18TEhHngeoiLEkqXLs1EXPLSJXGXxC7aJreh70we&#10;vC9e6Bed05jw5NGjkgoVMhcQsoMwFoBv6TKvxp60H4v7tYavqz17vaBDnroL/jqBcw/8RUt6enTv&#10;hhVLl77Vb8fOOxE6fvQoDGiENvaPP//C6K++ehXGOy1WFlbYvfDPAjnRnhX8Q1/imzWz8MA/NV96&#10;CvQbf1izGYZ0HghXBxfRyikKUN+ycOsSHL50VLSkQl55P475DpVLZB4FgVIBTF07yyDkN51Tbeq2&#10;xKQ+43K8ICg/QO1hXGI8tDoNy0mcH6DFXOdvX2S5k415i1KqiEl9x7HFKjyX9vuFPE6PXz2FFX+t&#10;fhVJJTPoGnGwcUDHBm3ZwhrKdU2LKooydL2dYN67c4ye29bC+bzKtTQ+MM96lCQOpyDyRJWEESEP&#10;cSvZcLGI0KdqZ82aNW3KlCnzhXbEcAKBw+FwOJzXkO3ZndKVK+se3Lgh1lKhDkkx2FNqNvT1+Xw4&#10;RRyaX6QwywkaaEOV0NyKRZOzpf/19/cvdu/evXIqlUqeMoH7ttDcJXndymTCeVtCghLeEpQrLUG3&#10;jlLIBVtxT/3pT2UOh1O4SEgELlzRYtJcDW7e0UGVibcuTcRY2tmhw9BhqN2uPWwcHcVX3g5VcjIm&#10;NGuCmHBD75cU6G/LTc3QccQItO4/IN8LvZHBwcwj2b1ECdFSeLm4by9WjRkt1oA6FWrhhxHz2G+W&#10;HWjClrwhkpVJePzyKUKjw7DjxD/wD3nJvHPVGk22BV36Duy8tbSElbU1KlaoAG8fHybkkohLnrrv&#10;QsR9EwsXLEjnwbt39z+SOrVrs/rbQseoXsNGEMYJogVoXqUERrWrK9YKLs9CozB162FEJySJllTI&#10;a3flsmVo3KhhlsUUmkhNTExEYFAQjhw5ilu3bzP7XeHYhUdEPExISDC3srIq5uPtjX6ffYrWrVqx&#10;1wsqyclKfD5w4N59+/a1EU2voOuEwhN/89nXoqVwQdcFtSdLtq8wmnuXQvF+3WcsmtVoLFo4RQVq&#10;B2ZvnI+DFw4Lp0n6RbIUlWL+kNmoW7GWaEmPUqXEd9uWYO/ZAwb9k8xEhgVD52T63vwO5QANCA3A&#10;wYuHERkTCQ8nD1QvUxWlipUQ7hkV4lZ5Q1RcFOZsXIgzN8+JlvTQMZ/2+aR3Fk2E83pImDx3+wJ+&#10;3beN5aula+x1kAhfspgvWtdtybx6PZzciqwwTznBZ6yfi2sPDecQqXFqaWmP751LMKGXwynMJOu0&#10;GBb8EIcTow36ZqJTp047d+zY0V0YvypFE4fD4XA4WSLLM5X/3n+sCw0IwOiPOiHKyIS1XC5Xma4p&#10;L5fV4CvvOGnQ6kMtawOSoH2SyLxzS1+xvxEaGuoSERHhoFarZcYGN9mBBFyp8Al2thJ4egD2wnPb&#10;FhK4uUhQwkeC4h40Ea4Xe7M5N8/hcAoQNNcidFXYvlOLnzZqWJ7dzLQzqYkJipUujR5fT0Kp6tXf&#10;WbjhkOfPcGbXLhz732+ICQvLVMwj7+HJ236Dd8VKooWTl5D37tfNm736vUp5lsTGKWtY2Ri0HQm5&#10;CUmJzCuIJv+SlEk4e+sCbj25jbiEOBZ6MSfhlkmkIu9cZ2dn2NrZwa9GDbi4uMBZeJCdhD/aJi+h&#10;/Z85YwYLlUuQwHvs8H+SypVy73xev2EDxo6fINYAWwtTbBzVNc/3Pac8CY7EmoOXcMc/1KBdIJH+&#10;i0GDMGXSxFfhszODPFiTk5Nx+coVHDh4EOfOC+fc7dvxWYl+QgsBZs+cgaFffCFaCh5Pnz3Dh63b&#10;hIaFhRnEvafJ9N9nby603qsU8nLEorFGvXeJRlUbYELvr2BvnT88FDnvDwolu+HfTdh26HehGUjf&#10;DlCfMWfQNDSs+oHR3JohkSH4atkkPAl8KlpSofDMK8cuhrujm2gpOJC4e+zKCfxx5G88CXoGpVqp&#10;lElligo+5fBl9xEsh2pe5rU9cvk45v66kI0VMkLeu9+P+BZVS1XJ0+9Y1KFx3qOXT7Bp/zacun7G&#10;aC7ZjNDCgZpla7CwzfRMUSWK0m9IwvjOE7ux/K/VRr13LYR+eqt7WVQ1tcq+5wmHU8DQQIeVkYFY&#10;HOnP/F4yUr169St//fVXV19fX8MOmMPhcDic15DlcRQJvDcvnMfkz/pAbSTHEyWFT/zFy1VarHDm&#10;5ONkAZqfVOugi1WzvLnqyzHQPIyHzUVdWEJCgmViYuJbxSci5xVTBVDMXQJ7O6BpAymqVJDA3VWC&#10;siUlMDVNDa/M7305nKIB6SIk5K7aoMGWP7V48lxog16joVna2qJ6iw/R7osv4FL8/eaPI9Hw0K+/&#10;4vCWzdAI/aiBqCOXY8r2P1C8fO6EteXknOSEBIyqWxtqpX4BNYVw3LVgOxOM6HejSb6ouGgEhAbi&#10;0KUjLGTfQ/9HbGJcq9W/nlNIsDQzM4O7hwdsrK3R4IMP4OnpyWz5VcwkT5ZvpkyB0NeLFuDE0SOo&#10;VDHzEKDZJTgkBJWqVhOGoGoWd4MmSFcMbg8PB2v2ekHi0PVHWLbHuJcWeWRv2rgBvj4+osUQOgfJ&#10;S/fS5ctYvnIVTp0+nSVB1xht27TG5o0bC6RQrlKpMHfePCxbsVI4BQ1TxzjbOUv+mru1QO7bm6DF&#10;Igcv/Ie5GxcabW8oDO+8ITNZHkguCBU96PxYu2s9CVFCs5C+XaB+bGKfsWhbz7j3PuXf/WzOIKP5&#10;RimaxbdfzGS5RgsSdI2cvnEWv/y7GQ9ePEi32IrE05a1m2N8rzFZjpSQ2wRFBGP5nz/h6JUTBmND&#10;ar8aV2uI6f0m5bmXMUff/z4PfoF95w4yT/Dg8OA3Lt6j39Dawop58nZq2B5lvEoLbbSiUPZNGXkc&#10;8IR5pt97fl+0pEJ7387KAYudS0LO+ylOEYAE3v/FhGJ2+HMk6gwlXjs7u6i1a9cO/vjjj/8U2ofX&#10;hwngcDgcDicN2bqLuXL6FE3iGe1owpziXSHjA7MiBYVaTtJC+zQRqgNhSJh0D9XGyY9qO96OSfri&#10;jjppxTOo9ochPDzcKbviLt1fk1hL4m33TlKMHmSCfzbLcPk/Oc7ulePwX3JMH2eCj9pLUb+WBI4O&#10;gJUl3UDpHxwOp3BDPVFMLPDVNA1K1FJi9iINHj8zLu6St65XuXIYvmwFFh4+in5zv33v4i7h6FEM&#10;PSZOwk/Xb2LsLxvh4O6ebnKHcr+uGDHMaN5ezvtFbmaabqI3PikeTwOfswnYL5d9jR7TPkWXST0w&#10;bNEY/Hl0B/MKehkaAJVanS1xl35/8qK0sbFBDT8/tG3XDlO++QbTZ8zAyJEj8Xm/fiyPLnlx5ueJ&#10;QJrwTHu8hO+qs7PNfhhJWkBIIXdpqBkREYm4uDgm7D5//gJBQUFo1qzZYfps2lYu04fyS1SqhOOu&#10;gVJ40Pd4/TRr3hMRl2hU3KXzYNiQIdi3Z3em4i4dF/LUHTJ8OCpWrRbVsUtX5rUbHx9vmVHEyQqO&#10;Dg6YOnlyvj63XgeJ3PcePNybUdwlhD2SfNamd4HdtzcRHReNfWcPQmtkgpCoWqoyKpWoyMXdIgr9&#10;7o62jtQuG5wgdM5ExEZmKkpRCgFjXqT0mTXL1Shw4i71C7QYa9uh3w3EXSJZlayj/jsmIUa0vH8e&#10;vHiIc7cvsu+aEUszC3zUpBMXd/MJ1Kd4uxVH75Y98GW3EWhY7QO2SOB10O8aEx+L/ecPYcLKb/Dd&#10;1sVMJH6bxYAFAdrvi3ev4NHLx6IlPRSSubu1Mxd3OUUGE2F02sDcFjZS4zniYmJibMLDwylfFI9X&#10;zuFwOJxskeXR1K/HT+t+mDAW186eES2p0GSborubxHxySdHCKZSohZtOrQ7q23HQhSqR/EcQfMKc&#10;Hvr7+3sqlUqFsQm2rEBjevLMtbeTwMcL6NnFBC5OQF0/iWCXwM5Wvw2Hw+EQAUE6zPpBg9/+1iL5&#10;NRlqyFu3dtt2aDv4C9g6O8OE4rnnM57cuIH5vXu98hSVm5pi2fmL7JmTd2i1GgyrXo3lUiZIvKSJ&#10;KmOTr9mBPoeEPA8PD5SvUIGFWi5TujQUwu9N4ZYLqhhFYYLnz5uH0NBQVqdx4Y0rlyXFihVj9YyQ&#10;kCuMGxAbF4crV67g3v0HCA8Pw8lTpynkbqRKpZIJ28iFzzWhh/g2Ov4SelCZjpWJVMJEB6nwTD+N&#10;qdwEFgo57KzMYGNuBk9HGxR3soW7gzUcrMxhYSqHufA6bZ9XR7rXot+RkJwappCOlZenp2TjL+tR&#10;rWpV0ZoeOlZHjx3DhImT8PzFC+EQvF7MFc4xjbOzswmdWyTi+vnVQO1atWEqDLZIJDY3M0NEZCS8&#10;ixdn52JBhK7FBw8fomGTpsLhURooHySG7Pj2t0Kbr/LY1RPMKyrBiJcl7fvcwdNRr2KdAtumcN4O&#10;EjH/PbMPCzb/YCBoUpszoN1nku7NP2LiYUZW71yHzfu3GbyP8u+um7iSpSwoSJAn8tI/VrIFEcZy&#10;VRO0IGL2wKlMFH/f0HGevWEe5Us2GGPQ9dumbktM6jueL9bIh9DvRR7vR68cx75zh1hYc+pj3wT9&#10;rg7W9mjfoA26Ne0qjFlsC2VbffvJHczfssiowEt728PaGd86+2bL44SOLi3lI6GMynT9mAjHTktW&#10;4fKhMl1F9NukXDP0Gm1P0Gv8SuLkJZFCPzQ4+AEuJMWKllSof27YsOGJP//8s70wjjfcgMPhcDic&#10;THjj+IZCM9NzwNOnGPdJd0SFhTF7Wmh1sPmCMlJ5SyfRwikUKIXhsEoHzaME5qWr/DsIzoGWAeSR&#10;q1Kp5G+aYMwMExPA2hIo6SuBq5MEn/WQolxpCXy9JcKghiYQxA05HA5HhG7a/QN0mLZQgz//0UJl&#10;fI4OphYWqN68BRp164ZSNfzypaibkYjAQGyaOR3+9+6j9YCBaN6nj/gKJ69QJiVhuF/1HHlTp0zS&#10;UUhlhUJB4baYmOtgb49inp6wF55NTU2Z0FuYWLxoEZ49eybWgF/W/YzOHTuyMk20RUdH48ixYzh6&#10;9BiuXruGh48eJSQlJZnldHFYdqBfhERdE6mUicBudtao6uOGar5u8HSyhbWZgonF73qCNSwmAQNW&#10;7BBresF/4/r1aN6sqdFcuyScH/rvP3w9afIbhV1bW1tQzuP+/T5H3dq1Ye/gALNCvFCEzqnW7Tuc&#10;F6gtml5Bv2ODyvWwYOhs0VK4iIiJxKoda7H37AF2HDLiV7Y6Jn86Hm4OrqKFUxShRQDT181hkSUy&#10;QqLhZBIN00ReICjdAIX9vnD3kkF742jjgJ/GL4WHk7toyf+Q2HZUOA7zN31vNOQ0Qe1Fz+YfY2CH&#10;z9/oifkuoNC1o34cz3L1Z4Tytc7oNxn1KtURLZz8CHm8P/B/hKOXj+PQpaNCGx1htG3OCAmQxV29&#10;8FmbPmhc/QMWWr+woFQp8cu/m7D5wG9GRW8bqQnmOPmgvrkNYrUamEqkTOiNEcrRWjUcTeR4rEpC&#10;iFoJexMZE8XuKBMgE44ZeT/eFsqmQtnNRIF7ykRm95Gb4ZnwHhJ5yyvM8VJ4r7nwuWUVFggSyvQ3&#10;ygp2CpObKHwnb+F4m0tMhL+vhpd47DXCz2Yn/D0aoZsJ7aNS+B1JHCYv45RFL/T5BNVSGsm0ZQ7n&#10;daiE8+jn6CB8H+HPzsWMUOrDTZs29f7www9fRS3icDgcDudNvHEckiLwHvr7TyyZPNHoZKe9vX2k&#10;ZktJe55/twAj/Mo6pTD4TtJCfTYK2uBkKA+EwfalPIJChajFnHfZhca/5sJp4WAvQcvGErg4S9C1&#10;nRR2NoC7m4SLuRwO541QXt3JczX454AWmeltNk5O6DJ6DGq2bg0La6GBKYDotFpIMky2cvKGmLAw&#10;fNWwwasJOpoAzjhZRxPjMpmMCXPkqerp5cW8cCtWrMiEXUtLSybkpmxb2Fm+bBkePnwo1oB+n3+G&#10;5k2bwcvLE9NnzsTpM2eNelrmNTQQNjGRwt7SHKU9HFHNxw2VvV2Zxy+JwTSQya1Ju9m/H8XFhwFi&#10;DTiwdy9q1fQTa+kJCAjAsJEjcfzESQOhhaBJHxcXF0m/zz5Fpw4dWCjvwrZo4HXcv38fDZs2M3pO&#10;0aT5/KFz0KByXdFSuLj3/AELFU9hmjMil8kxrtdotK/fRrRwiipXHlzD2GWTKASxaEmlSfVG+Lr3&#10;V7CxTJ/DnLwRxy6fhGdBz0VLKqU9SwnX1awCs3CA+uzgyBBMXj2dXTOZQTn21369PE+Ea5VGjaW/&#10;r8Tfx3cZjDFo3NGxQTv0a9cXznZ8EX1BIDI2Ctce3sD+cwdx/s5FJCkNrz1jUNjztvVaY3DHfrC2&#10;SH9NFlROXT+D+Vt+YAuSjEGjYuqrZcIIizxs9TZ9mW710l4Pb/aJzhppB1L0txjCE5Xo+6R4+VpK&#10;TZgwnKzTwlWmgJ1UxkRod6FMj0Sh7CY8k3AcqlHBVtjeyUSOSK0aLsIzldXC96fPMSPhWvhY2k8S&#10;humZ/hbtHe0//cW0Hsacwg+dz//EhWNm+DNEGIkqQVF4+vTps/mHH34Y5eTklHe5AzgcDodToHjj&#10;SIIEXvLaXTh2DIVnNjrJVL9+/dM3Z6vrS514bpgCgVYYUgoDSm24knnpKveEQvsiCSXu2d95+vSp&#10;L02W5dSjhpzlbIT7EvLM7dRGilK+EjSqSzlyJbDIVhZeDodT1AmPAKbMU2PbX0I7lRrR9BU0+WXn&#10;6opPZ85CuTp1oTDji4w4uQOFzp7T7SOxBvj5+UEml8PLyws+Pj6Ij4uDi3DuWVlZMfGWhDWajKJz&#10;sqhy8MAB7NmzR6yx65ONGVOeRXOWkEhkwoPCYmuFY0vhq62g1aqEh1qwqYTX9EKm3ka5d1NWftCU&#10;Gf2p1InBnMC+rPBbksBLwm8ZEn593VDK3RHONhYwU8izPRVHuXf7L/v71TdzcnTEg7t3xFoqKpUK&#10;O3buxMgxXyJZDBGeFpr4qVa1qsm3c2ajSuXKzFO8qEHeQE1bfIjrwnVqDCtzS2yftalQhmcmD6Lf&#10;j/yF5X+seuVNlJayxUtjWr/J8HErLlo4RZVbT25jzNKvjYbxruBTDqvG/cjCLqclOCIEn84ZiLjE&#10;eNGih9rxFjWbSmb0nyJa8j8krq3ZtZ5dL8Y8CAm5cOM6e+A0fFClPu2jaH1/UEjfr5ZNQkhkiGhJ&#10;hcJnzxzwDffeLWDQWPBp0DNcvn8N/57Zj4f+jzINDZ4Wd0c3fN62DxN6U0ILF1RY2PFf5uHgRcOw&#10;44WNtL8UlUmyJUGXBGQSdEkoJkjYdRLaG/IQJs/jyqaWzFuZBOCKphaCXQeFUK6gsGACMZ0CtlIZ&#10;80ym7Wn6LkUUJ0GY/R2hTi2b/u9yChLhGhX6B93HdWWC0XskX1/fxz///POgZs2aHRX6ptxa48Dh&#10;cDicQswbxwIk8D67f5+FZ46PMVxARDd8ZqO8JYrubpBY5f9QmEUSGkkKD21gMrShSih3BqP0I+eb&#10;QUFBblFRUfYk5mZ38pWggadCDngVk6CYuwSfdpfCwxWoXpm8msAEXdqGw+FwskNiEvDDKg0WCQ8q&#10;Z4Qm4TxKlUb3r79G+br1CkQYZk7B4sAvv+B/C+aJNaBnr16oW7dwegPmFJq0owddj/QIDAjAwoUL&#10;szyZRyKuQmEDudwapmaOsLerACenmoLNVrimzYVnO2i1lJuacuyaCNvrRXSdjiZKaXBBXtUa9ppK&#10;FQ+1Oh6JiSHCcxyUyhiohEds7GPExT1DUlKoYE9i27+N+Et/lQR9KzM5Sro5oFJxVzhaW7Bcv+am&#10;MrjbW+uPh37zdIz6+V88C40Sa8BvWzajVcuWYk0PhbEeOWYMdu/5V9jV9OMyhTDg6tqlCyZ/PRGe&#10;nsXY3ymq/LhsOWbNmSMMXw0XI9JxGdD+M/Rr21e0FC5IeJu0ehou37sqWlKhfR/aeRB6t+whWjhF&#10;madBzzFi0ZfMqzAjPu7eWDxyAVzsnUWLHhIcP5szGBpt+nApdG590WkA+rbqJVryNyQwXb53BdPW&#10;zTHq6U6QgDqh91doUbOpaHn/bD/8F5b9sdLoYo3a5WtixoApsLUsmFFpijo0Xrn99A4uCW31zhO7&#10;mYhv7HdOwcLCIqFdnVYWgzr2N5obuyBx4c4lTF4zw+jiEk7m0ICGRpAmwvCOPHptTWSvBOIScjOY&#10;C+PPJK0OnnIFrIQxMXkMO4sewxTCmryLXWRy5hXqJtjMhfFxnNCWuwo28kKmcNMkKJsJ7blMeE4Z&#10;RZKITGU6O4vuyPL9Qsd6RVQAlka+ZL9LRmgx56hRo36cPHnyDJ6Ll8PhcDhZ4Y19+K7b93V/rF2N&#10;TT8uZuEjM+Lo6Biu/Km4o0kZS9HCyXNUOuhUWpY3VxuQxEItu902f065cxMTE80zThpmFYowKZcB&#10;FcpKUMxNgi7tpKhdXQJ3VwkUCv1rHA6Hk1Mo/PJfe7T4cpqaee9mhCYYfSpVwsfjxqNs7TqszuG8&#10;CxYPGoibJ46LNWDYsGEoU7asWCuakAeUWq1GZGQknj19iqfCg0Iyk8cphaf+6KOP8O3cuVAqSZQ1&#10;Bo0VbODm3hienq1hbu4GmcxMuI7JG/fdXsspwrBKFcuE34jIGwgNOc8E4OTkcPZ67gi/CjhYm8PN&#10;zgoeDtYo4WoPjVaHO/6h2Hs5fYjQvr17Y8qkiZRri9VDQkPRrkNHyk3M6ikI7ZyuU4cOkqVLFsPa&#10;unCEbnwbyGu3ZZu2Rr2bCfJuWT/5JxZOtjBy99k95pUZm2A430dC0OJRC5kXL4cTEBaEkYu/QlBE&#10;sGhJhfLp/jjmO/i6+4gWPRQqeNFvSw2EKLquVny1BFVKVRIt+ZuouCgs3LoEx6+eFNv39FAY3KVj&#10;vkcZr7xrJwLCAvHN2lksB29GTKQmmNF/MprUaFzgvTmLOnT+3Xl6F8eEc3H36X3s3DQGeZP3atEd&#10;HzfpDEdbR9Fa8KB8xONXTsHVB9eNXnvCWMno4qycQOMjAXaBZFYuKqTdWZJuhVGv8K9gFf6nUTYJ&#10;ugSJu5TDmDyGKbdxOYUF8wgmofgDc33UEwozTXmIKe8wxatJCS1Nz9Q30DNBv26ROsi5CM2qU17o&#10;jwJuI1B4NoaNjU30jBkzZo4ZM2alcN1kLd47h8PhcIosb+yT1/93VLdw7Je4d+2qwUCJBk+tWrXa&#10;d2ZGdBuJedHJ+5VvEGOy6KJV0CVroToUDm2IEpqrMbB6Ko0iMTc5OVmfADAHkFMcibbVKklQpYIE&#10;9WpK0aC2hOXTNRM+lcZ24viOw+Fw3gry1O0/Ro2de4XbTCM6i2fZsug3dx68K1akvke0cji5D4X8&#10;HVWnNhJj9QIKCXfTpk2Dnb09qxcFhPEeE3NJRLt96xYiIiJw/8EDBAcFMQGXRN2MCONB3BK29ff3&#10;Fy2puLrWR6nSn8LKyjcfXb96D2SNJlHYp2jExjxGVNQdREbeQHx8APMITg39/G6gnM3fLZiP1sKx&#10;a96yFV6+fCm+oofyF/9vyxaUK1eOt3sC8fHxqF6zFsIjIjKdIC5ZzBfrJv0EeYbQs4UF5vH35yqD&#10;kLN0T1azXA3JpD7j4OrgIlo5RZmQyFBMWj2dLQrICIUxpxDNJTx8RYue+Zt/wO7Tew3u+S3MLLBx&#10;ypo8yVObXcj7+NDFI/h+249GPQipTx/UoR/6tOzJynkB9T30Hef+uhAqtWF/WrZ4Gawcu4TlZuUU&#10;DkgY8w/xx4a9m3Hk8nEoVelFHS+XYhjW9Qs0qtpAtBQ8aB8pJPqKP1cbRAEg5MLlNqGeBVwspfjr&#10;XjKik3SwNZMgLEGHWKUOzuYUfhiIE8oeVlLYmEqQpAZ7LuNggjhyYhDuEcs7yRCZpIVa2NjH1gTx&#10;gj0iUQsPaynChc8KSdDCTvjcBMH+LFoLUxP6bsCTaA1bMEHf41Gkhj1TPVTYPgX6LI1QJYGUPp/+&#10;HhMyC7lonLJjJA6TRy95+tKzQngUkymYnWy1zKyRIIyNKb9wJYUlrIQ2lF7zkZsJxxIszDTNCqd8&#10;DonHVOYjWEPihWtkbXQQlkUFMMHdGNWrV7/y3XffjW3evPkx4RxMPVE5HA6Hw8nAa/taCs987vB/&#10;mDdmJJRJhnEyZTKZWjG7pEzR2pl6cc67Ri10/MLoVBuUDF2CBsq9Yah+1/OMv7+/F4Vb1mg0Jjkd&#10;eArjL5gqAEtLwK+KFC2bSFC6hISVraz0oZhpGw6Hw8ltLl/XodtANQKCDG9urB0c0O/beahYvwFk&#10;FCqAw3nHRAYFYXzTxmwCljA3N8e38+bR5A6rF1aEMQQSExNx+fJlPHv2DE8eP2Yhg0lISjkWr6Oz&#10;Xzvsubofqgy55kxN7dG02W9CqeAcP40mmYV6TkwMRkJCIKIibwvH4r5QD2JewPrj8eZjkhVo0rBi&#10;xYo3BSqLJkavnj2wbMkSlt85O9B3K4znKi0soLy79x88UAsYVW9pv4d1GYRPPiycIYpDo8IwZc0M&#10;3HpimLuZPP4m9P4S7eu3ES2cog61xV/+OAFXHlwTLamQcDh/6BzUKldDtIB5+s7b9D0u3r0sWlKh&#10;RQMrvlrM8oTmd14E++OH/y1l+2Gs7yLxdOmY72BlLtzg5hGUH/jLpRNw/dFN0ZIK5UUe23MUOn7Q&#10;TrRwChMk6F99eAPbDm7HNeGZhFBfd290aNAWTWs0hr21nbhlwYKuNfJUHrdySqZh0f3cZPjzY1u4&#10;WkrZvBJdnkoNSanCWNFEgmShTKMXhVCmDGP0mXKhTDaqU+higuWjFcv0XrGYDrLT59N2tD29Xyal&#10;dlHH6jLhBfrbVKaHUviHPFNJXCZhWC3UQxPooYWFXIInURoExWnhYC7BlSA1QhN1sDWVICBWi+hk&#10;LZwtpIgQbCHxWpjLIXwG2GeZCH+TPivl77AmqRCIxSlfnsRbOsamEikLJ012b7kZLKV6Wbeswpzl&#10;EiZvYPIWpjDSLGw0CyEtZZ7BNHajZ9qGDg+dERSiurBDou4dZQIGBT/I1IuXQjW3bt1675YtWz6z&#10;s7MzEt+Mw+FwOBw9r+05t565oFs5cxpO7d9ndBDi7u4eEL++mIfUw0y0cHIT8sqF8FBfjIYuQgXl&#10;oTC4vbDyj4yMtE9ISLDI6cCQBtT0cHORwN4WaFRPirYtJPD0kMBLePBwyxwO533x739a9B6iRlKG&#10;wENyU1N0HD4CjXv0hKWtPmQUh/M+WD5iGK4cOiTWgA8aNsTHH38s1goPwhiCeegGBgbi/v37ePjg&#10;AQu7rFar2WvZwdfZG6XdSuLAjcOihbxTrWBhUQzW1j6oWOkrNoFT0NHptEhIeIn4+JfM2zclv29S&#10;IuX4jWPe3zQ19TokEql4fI1vJxwn3c8//zyoc/t2P7/OuyzFkzpA+P0eP36MlwEBePLkKR4J5bCw&#10;UMhkcpiaKlC+XHmMHjUSri4F26vz8/4DsGfvXvXrFjOSyPn3t9sKdHjL13H/xUMM/X40kpSGi24d&#10;bOxZTtVSniVFC6eoQ2G8f/x9JfaePSBaUqFrZc7g6WhYpf6rtpk8fkcs/govQwNYPQVqk6qUrCT5&#10;5rOvC4QH766Te7B4+3IDD0nC3NQci0bOR+USeRsN5tztCxi/YopRL0e6hik8c8bw2ZzCAxt/Cedn&#10;WHQYW7ijEPpr+r3p/CyIYyXy3H0W9Awz18/DA/+HojU9JOD+1NYKPSqYvRJqCwo0Wkv5yiQUU5l+&#10;JiZOC3USpEmcJs9fU5mEeSPTMSEPZRKVk4XLnARi8kQOjtPiVphG2FY/BrwXrmFey8S1YDX7TNo+&#10;Jpk+L40wLG5TUKHRbNqQ0XJhLEweweTh62qiYCGiCRKAKd9wojDepudScnNohG0ozzCJxvQe+hz6&#10;PBLk6begY0PPBZERIQ9xNjEWMSYSYVivNLqS3draOmbq1Kmzx48f/6PQPhiGfOBwOBwOR+C1feH8&#10;TVt1s4YORkJcnGhJhW725J1dJOYjfSBx1HfInBwijth0SmF4F6eB6kQENLfioL4aA8ULbSJ19jSh&#10;pd8q+9AAlBxAvD0lKFdKgjp+EnRtJ4WdjQT24iLR18whcjgczjvhn/1a9PxCjYzp3Skc8/BlK+BS&#10;vLho4XDeD1EhIcx7V0sJoQVoom3a9OmwLyThmclLlwTc58+f4+7duzh37hwSExKYPbvIZXKW87Nb&#10;zU6oVdIPA9eOYBNaeiRo0nQzzMycxXphRj+1pFYnICkxBIlJIUz4jY66h7j455CZWMDGpiSsbUrA&#10;wsIdtjZl4P/yAO7d/RmUFzgj5cqVu/P555//2rlD+3kpoix5UZOg++DhQ1y6fJnloT169JjwOS9V&#10;ND7MLFxxChQKes/OnahVq6ZoKVisXrMW02bOEI6DTjh9jXvvEoU9PPPmA7/hpx103hhO9VJYzymf&#10;fc1C73I4BLUbi/63DDtO/COcMukXRZDAO67X6HReouTB2//bIYiOjxEteuiev1XtFpKpn08ULfkX&#10;/9CXLMz0lfuGXsvUn5OH+/hPxrD9zyviEuNY+GgK0ZzxWqZwsUM6D0LvloUzCgGn8EHncHBkCFbv&#10;XIdDFw6nGQemQo1P21IKrGtvA3uzgirF5T4kFpP3Kx0ylVbvvawUhuM0JRiVpGUewCT23gpVIzJR&#10;CwuFBHfDNCwctY+dCROEVcK2FM76brgGMcla4fhKmddxgloHK7lebKbPoXDU9FkpHtN60Tj/ehKn&#10;fClqE2mAS8KuldBuk50E4apmlkKZ8gmboLqpFVQ6LVxkCjgJ4z8KE00ewabMi5gEZX1OYnrOmEeY&#10;piDychq0X9B9nE2MgcpEmukCRtYHt2q1f8WKFV+ULFnyuWjmcDgcDicdBh1IWlp376nb//v/jHb8&#10;VlZWsfjO21pWv+jkpMs1aCQhDCx0sWoWall1IhJt71X78/Hjx763b9+uqFKp5G+arHsd5H1LOXK9&#10;vSRo3kiKYu5A59ZSljvXwpwGCeKGHA6Hk0fcfahDrZYqqNPoGxLhRqzTiJFoM2gwZPLMFw4JfRI0&#10;KhWiw0IR9OSJ0KZJmShs41g4vbY474+dy5dhl/BIwc3NDRMnTRJrBZekpCTmqXv82DEmEsbHxRlM&#10;LL8O8iSlHIw2FtaoWqoyKviUE56rwN3RFUq1El0nf4JkVaobvqNTDdSqNV+sFV3oGJOoQNNoGYfc&#10;8fH+OHtmNAv5nIKNjU30b7/99kloaKizm7PThtKlSuH0mbNY+dNPuHL1aqLwO5oZG5NnhQ9btMBv&#10;WzbnWc7JnLLzn38wfOQo8jZX076/bsEj5dQc2mWQWCtchMdEYM6GBbhw95JwGNKfAzQBOvnTCWhV&#10;50NW5nBSEHM2C7eV6e8racJ4cMf+kr6teoltlF4c/WRGPwOvUjqnRnw0BD2a5/9IFgcu/Idvf/3O&#10;aF5b8uyf2X8KqpepKlryhpuPb+PrVVMRFRclWlJxd3LDgiFz2GIVDqcgQOGY1+xajz1n9gnXneGi&#10;NaKkvQk2dbJBDTeS3Tg5hQRh8n6mESXlB6YyNd8UdpqgtpoEXILstA0JuRQimsqJah0C47RM+H0c&#10;pcGDCPKNBZ4K5YuBalaOStKHmU75XHq/UDMYd+QX6EvR96YOjvY/JQcwPdtJTdhrNPXqJTOFUqdl&#10;YaArm1oyD2EKK11JYSF8hgRJQt1HbspyC1MIaU9he4I8jK2lMvb59F7qHalM76XXUryJc0qERo3W&#10;/jcQrlXT98z0OPv4+DzduHHjZ40bNz4umjgcDofDScdrO2obO3tdTFSkWEtPhw4d/jk+LqSDxI57&#10;774RGlUIoypdrAaapwlQX45BxTNOl4KDg10DAwPd6aY7p4MmGnzZ2QIOdhJ8UEeCDq2kcHOWoExJ&#10;CUgfIaGXw+Fw8hsVG6rw+Bnddukxkckw6qfVqNjgg1eTjcagfPC/f7cAx/73PyaevPK0lEph6+SE&#10;0avXonj58sxWUEiIjcGKESPg4O6OAfMXiFZOCptmTMeFvf+ieosP8fmcua89P96WIVUrQ5WsFyrp&#10;70z55hs4CecVQedbyjPlplWr1Uwsoxy9ZmZmbPt3+d2yA31H8vgMCAjAoYMHmbgbGRn5ah/eBO2X&#10;vZUdirl4oNMH7eFk64jKJSuy1+QyRToR6dM5A/Ho5ROxRu+VoVHjjUXEe/ftiIl5hDOnhwu/Cw0U&#10;2XHXXrlypZrw28nHjh27+MyZM/Vo0R978S3p1KEDNqxfJ9byN/v274dcoWBhpTt26YrY2Fg2a5yZ&#10;dwNB197sgdPQtEYj0VK4CI4IwZDvR7EwuhmxtrDG2gnL4eXqKVo4HJrY1+GfU3vw/dYlrJwW4XrR&#10;9WrRTTKg/WcwU+hTLe0+tRcLti5inr9pofZ+5bgfWVjj/AyFLh/2w5e49/y+aEmFPHYHdvgcaQXt&#10;vID64A3/bsb6PRuN/SYQfhN80WkAy8PL4eR3yNt/7a5fWBh4Y6kDCPLYndHIEv2rmrFQxpz8BbVC&#10;FFqaPIkp9zB5BCcKz5STmHIQv4jW32dHJ+twIVDFvIHpd6Q8xJRDljyOwxK07H0pQjI1bVm728hb&#10;6Gyk70nPel9ffYUE2xRvX2qzSfQlwZhEYModTJ7EMuG1MgpzFBOFYMo17C0zYyKyg9B+k8cxbZMC&#10;lem4UO+aYqW/TZfEyYQYDAq+D7VEYrAYKwULC4uEw4cPN69bt+5Z0cThcDgcTjpSex0j0M2fsclA&#10;U1PTZNm8Eqbypg760QAnFTpcwuBGF6+B9lkiNE+Ex61YeF+2vhcaGuoSHR1tm1nH/SYozLKJ8E6f&#10;4sKAooQE5UpL0PtjKSzNAQ83/e9A23A4HE5+5thpLdr0ojyf+jpNao3f+CvK1q6jN7yGi/v24qev&#10;voQuY1xnEfosv1atMWTxkjydxMsOk1q2QMjz55AKDfhX635B+bp1xVc4Ic+fCcfnQ1a2srfHoIXf&#10;o1LDhqye2wQ+foyp7dqwm3lCuJnGt/PmsTy1JJQePXKE5aglb1gST9OSIvTWq18fDYXvZ2NjI77y&#10;/qAwy4mJibhw/jwLwZxdT12FXAE7K1t8WKsZ6lSoxTx1pRIp27fM2HpwO1b+vSbN35Cgdp3v4OBQ&#10;RaxzXgcdt+PHPhV+t2DRAowePfrHpUuXjhJee2MDRuNxe3v7SCtLS7dy5cqiRrXq8C3hi5iYGFgK&#10;52+CcD4cOHgQPt4+mDBuLOXxEt+Zv2nUtBmePnsWQ/sXFRX1KlSQ+jXhmU3lplj79YpC6/n2OOAJ&#10;+s8bYtRDioS3af0mw8PJTbRwOHqOXT2J6etmGz1vWtRsiun9p7xasPPd1sXYeXKP0PSkb3vMFKbY&#10;NHVdvs6/S2LpgfOHMPfXhQYCNUF5bSf2GYvy3mVFS94QEBaIMUsnGOQ5JijlwbIvF3HvXU6BgATd&#10;dbt/xa6TuxGXGC9a06MwAXpVNMO8ppZwNM/R9Bcnn0CevCyctFAmz14ToULewiqNXhhOEsr0/ChS&#10;g+B4il4DnPFXMWHYUg5cClQjTnidPiNWsJEwnPJZ9NkpdxEFETqzmSevsG8kFJMATN7DKmGvSOil&#10;/MHRWjXz+nWQyhGoSWb77CFTIFKwk3j8XJUk2FUG/S9hYmKiKV269IP9+/c39/b2Nuw8OBwOh8MR&#10;MOhAMmC0r61fv/6pWwu1DSTWfHUpQ6mFNkYN7cMEqE5FomVkjV0nT55smJCQYJGcnJxjH1oKtWxl&#10;BdSoLEXLphJ4F5OgXi1h0GApgbkZCRnihhwOh1OAKFFLhcDg1O6leZ+++OSbqWLt9exetRJ//7hE&#10;rGVOpQ8aYvTqNUw0zc9otRp8UbnSK0/k5Rcvw5wafg5jQZ9PcP/iRVb2a9kKQ39c+s6E+58njMeZ&#10;XTvFmtD3+vlBrVLhzp07UAnPWUW4EUfrNm3w4Yd6YfpdQqIueRPfvHkTN2/cwOPHj5lNlwVRl44j&#10;iWLlfcqiTd2WqOhbAW4OLlAItrQeuplBHoUfT+2dbjK9WLGWqFxlnFjjZIXr1+YjIOCwWANq1659&#10;/sKFC7UyTvLIZDK1o4ODrEqVKujcqSPq16sHoc4WFtA597rrgs6HgrLghejxSW8cPHSITXTRxBbZ&#10;aHFkxmOSFhd7Z6wev4w9F0b+Pr6L5VPNKF7R79q1UUd81XOUaOFwUqFctONXTkFicqJoSYUW8cwb&#10;MosJiyGRIZj682wWPjgjdE2tHLsE7o75dwEBhTumsMfGvj95w37RqT96teie5+3g0SsnhOM8y+h1&#10;3Klhe4ztOTpL/S+Hk1fQeCJZpcSRy8dYn5SQlCC+kh7yTGzhq2DibgVnHpq5qKERbkPoHCAhk/IL&#10;0zN5CquFZ/IQpnDRJPJSrmHKH2wmk+B8gArhCVqYyyW4J9ieRmuYtzBtQ+Ix3drQ5+bn3MHvAqF/&#10;0A0cOPDn1atXj5ZKpYadOYfD4XA4ApJ/7z8WuslUKPzlb6tW4H+rVxn1kJLL5Sr5NF+5or2LfrlS&#10;UUM8WrooFTSPE6D8PQja4GSYP9DFJCQkWL4uN9jroHs5hZzCLUtQoYwEvbpKUbGsPtSyQqF/jcPh&#10;cAo6AUE6lK6rQkr3Qrl25x04CAd3D73hDUSHhmJB396ICQ9nnoXFK1SAiYkMt06fMuizun75FdoO&#10;/iLPJ/ReBwm8Q6tWYUIi0X/efDTo0pWV8wrykt637mfU7dgJLfp+Klrzhi8qV3x1bIYtXcZE3ncB&#10;/Q6jatdCYlycaHl7fHx8MGz4cKEPFzrxXIIm1oioyEjycMSRw4cRHBzMvIyzAl0LlmYWaO7XFJVK&#10;VECDynVhYW4JeTbDQUbGRrHQzBExqWk85HIbNG/xh1jjZJXHj7bh/v1fxBowaNCgtQ8ePCh96dKl&#10;GuZmZjZt27ZFj24fo0SJEnBydHytR3Vhoe/nn2P3nn/Fmn5ySywyodtY2GryYv1+xDxYCedzYYPE&#10;oNkb5+PghcMGk5oUenbeFzPRoEo90cLhpBIaFYbP5g5meTIzQh65JPCWKlaCeZYOWjDCaF7YKqUq&#10;YepnE/O1B+/rcu+WLV4GUz6dkOeesbEJsfh+24/479JRg0VYlON+7uDpqF2+pmjhcPInMfGxOHjx&#10;MH7a8XOm4i51UvU95ZjfzBI13eXMs5HDeR0kAKfcrqfNKRyj1CFZTeGitZALJ9LdcDWuBquZQOwf&#10;o8WzaA0736KS9fmFSVRO1ujDRVMzm9LSFnRRWLgX+Hf37t1dhXuArN3wcTgcDqfIYSDw+j9+hNnD&#10;huCF8GwMPz+/iw9mS2pKi+nz9RR6SC8QhgLacCWQqEXy/wJR64nvidu3b1eMioqyI48C/YbZg+bn&#10;bKwATw8JfLwkGDlQCgd7CUqXoBx+XNDlcDiFkxYfq3DqfGq307hHT3w6c5ZYyzrJiYmQmyqE9lLK&#10;RKvQFy+wfPhQ+N9Pzb0mUygw/+B/sHd1FS35k68+aIDoMH1eRe+KlTDtz79YOa8Y7lcdaqUSlRs3&#10;xojlK0Xr+ycpPh4javm9Eu6/Wree5Wh+F0QEBmJCsyYGk64ZoVzP5C1p5+ICF28f4btpEPL8Bfv9&#10;6JhlxMPDA2PHjWPveVtIxL139y6OHj3KcupSqOg3fV+Crg8bSxt4OhdD54bt0ahaA1iaWTJ7TqEQ&#10;kxfuXBJr+r/RqPGvMDfP39dafuTBgw149HCrWAN69+qF5Ut/ZDmeSdjLzQUC+R3ylF+1eg1mzJqV&#10;4dymsTFdeyTeJgiHxjBUc792fTGg3WdvdV7nV8hbfsqaGbj7/L7BBKW5qTk2T1sHNwd+7XEMeR78&#10;AtN+noMH/g9FSyq02GfDlLUstDfzLF07ExnzwtIEe59WvVhe2PxKUEQw5m/+IV2flAJ5747pPhwd&#10;GrTN87y2JLYPWjCcPadFaLN0DSrXk4z6eCh7rVppnuKAkz8Jjw7H+n834eD5/xCfibhLlHYwwffN&#10;rdDcVwF5UXQI4bxzSAMmUZgEXfLupTqJuslqCq6oDxVtKZcgVqnD8xj9fSRtS7mDKbS0XKhcC1Yz&#10;m0y4RXssbE9hp4nIRK3QLtOiWuFeVPg8Hf0n/j16CP+/V6iP+OSTT7Zu3ry5n1DOekgpDofD4RQp&#10;DATefdt/w8oZ09jEUkaY9+5MX7mirQvNtRRO6GgIPbeOQi6HKKHaF4ryV5yvBAQEeISGhjrnRNCl&#10;AQLN7VqL4ZZdnYGhn5uguCfg5KA/kEXAIYPD4RRxyHu3bH2V0L/o6xQ+ecGhw3Bwzx2vEPLundah&#10;HeKiUj1Qmn7SG32mTRdr+ZO0oYEpPPOy8xeZkJgX3DlzBj/0/5yJK18sWoLabduKr7x/yEv7qw/q&#10;vxJ6vvn9T/hWrszKuc2e1T/hr8WLxFp6rOzsmPBeq00bVG/xIcwsLCCVmQj9tl60JQGahLjnd+5g&#10;8YD+iI9J7ylFnryjx4zJtvBE+01jsSdPnuDu3bs4f/58lnPqklefvbUdynmXRd9WveDm6AoHGwc2&#10;dHtbAezQxSOYsX5uuu/h69sNZcsNEmuc7HDhwkSEh10Wa8CMadMweuQIsVY0SE5W4unTJxgw+Avc&#10;vnNHOLXSi5gSiYlwfs3Dw4dzoVHHGLxOXs0jun6B7s0+euvzOz8SEhnK8u+S53xGaOHGktEL83X4&#10;XE7eQR52k1dPx4W7qW1MCpR3feaAb1C1ZCWs3LEWe07vM+hf5DIZFo9aiOqlq4qW/AeJ07N+mYdk&#10;laFjUwWfcpg/dDYchf4vr7l07wq+WjYRak36ORah/dIObP+5lOwULvvjpl3EVzic/AF5xj/wf4TF&#10;/1vGno15yqfgbiXFHx/ZoqqrjIu7nHwFibOk4VIvp9YCMuH8JLGXQkeTXSU8UxdIAjHlFibiVXoP&#10;YnpPcLwWkUk6mAq3f0efqRCWoGWi8I0QNYLitJAL9phkffhp+hx6D5FSFsanKaZX0HiW7BnHtWmh&#10;VCWHDx9u1rhx4+OiicPhcDgcA9IJvGFBQZg7chjuXbsqWtJTunTp+8HL7MpI3XOcVjZ/Qr09Pb1I&#10;gvpCNCrtdzj/4sULr+DgYNecCLo0L29pDjg5StD+QyncXIBWzaSwtwVcnSVM7OVwOJyixq59WvQY&#10;nDqxVap6DUza9ptYyx0uHzyIFSOHizXAxskJi46fzDPBNCvcOHYMS75IFce+O3I0yyGrc5tj//sN&#10;v06fxsrtvhjCwlznFWH+/vi6RTOxBny7/wBcvX3EWu4yrnFDRAYHszIJRHaurvAqVw7dxk+Ai1dx&#10;5g2eFciTd/WXX+LehfOiRU/t2rXR65NPsiQ+0QR7bGwsbty4gaNHjiAiIoLl1X0T5J1Ek8PkqdS4&#10;ekMWdpPIzZC+lKfxo2/S5921sSmF+g1WCKXCJ6y9a+i3PnqkJ5KTU0Nd//X772japLFYK9wkJiZi&#10;z7//YvXatbh85apwWhkbc0tQouQ44TyrhhvXBwvnXoLBRBjlkl4zYRlKeZYULYWLFyEvWUh0pcow&#10;SoBf2eos/Kyrg3CzweFkgNqY77ctwc6TewyuG/LOndh3HAsLPGrJOObtmxEKy7xk1EIUc86bMcmb&#10;oL7om59n4fjVk2xf00J94qyBU9GwagO2r3kNhWfeceIfg+9pZWUVW8m7vLWvuw+GdhnEFmhxOPmF&#10;6PgYrN/9K05cP8UWG2U8f9PiZiXFilbWaFtKwQQzDqcwQlcAnd70TOGkyXuY6nGUW1gFFjaacgrH&#10;Me9hDezNJCxs9NMoDYpZm8BcBgTGa+FoLmXexynexjQl7R+rYfZfHlqGhIaGsoEdCbyzZs2aNnny&#10;5HkkBpONw+FwOJyMpJtIeXDzOp7cvSPW0kOrS180Sy4jsSgENx00Lyl0jdowJTR345Aw/QFceoTe&#10;S+52MzlxziPd+fPnawcGBrpnVdyVCZ20owNQubwEM8abYNMKGW4cl+PSITkWTjfBV0NNWD5dDzcu&#10;7nI4nKLLsnXpRarPZs8WS7lHpYYNmcdlCjFhYenCNudH3ErohbgUHlwyDDP4vnAvkSqQnP3HcCLy&#10;fRIbESGW9MgV72ZxGXl+RwmPFGgxwKx/dmP0T2vgUbJUlsVdwtbJGRM2bRbOw0aiRQ9539IjM9Rq&#10;NeLj43Hs6FGsWb0ac+fMwR+//w7h5v614i5NBHu5FMNnbXrjhxHzsG3mRgzs8DnKeJViwm5uirvh&#10;MREY+v2YdOKuVCpDjRozhBKfycsJOp0aSmWMWNOPtcuULiXWCifkrXvp8mV0/ugjlChTFoOGDMXF&#10;S5fpvDI4Wclz18OjBxwcGgo18ohQUZtkcLJZmJnTBJhYK3zcfHxLaCMMPaZowQjlFeXiLicz1FoN&#10;nOyc6Fwx6MwFgy4gNJCFWiXhJiP0njJepfO1d/jjwKc4f/ui0bEK5Q6uU6FWvhB3qf+kMNnGvqep&#10;qalSKrR1zfyacHGXk2+gBUW3ntzG+BVTsOvUHpYqILN7AmorfO1M8FVtCzTz4Tl3OYWblNObnhUm&#10;EpjLJEzQdTKXwstGig+85KjpLkMTbzk+rWyGDqVN8XE5U4yra4FeFU3RuawphtYwR/fypvi8ihlm&#10;N7bE1/UtMFF4LGtlDR/hWgoLC3PW/xXQfaDJ2bNn6wpFfmVxOBwOJ1NeTaZEhIbg8I6/oVIqjY7c&#10;XF1dg+VNHCCxzdv8NTmG7mKTtdA8SUTSuhfw7Rd/2bTnk5D4Xte1yl0huH//ftnk5GRTYxNHGaH7&#10;RBJ0K5WTYN4UE+zZIsOt4woc2ynHhBEm6NqOwjALnX0RSVPM4XA4WeHy9dTuhcIz2zg6ibXcQ2Fm&#10;hoYfdxNrei4d2C+W8ifkZZzWw/jlg7wTpN1Lpgq8EUGB0BhJ1/C+iAwOEkts8ggKc3OxlrtQ/uaU&#10;PL9E6Rp+sLC2EWs5Y8zqNShWuoxY0/P3X3+xPLopUL7RZ8+e4ciRI1ixfDmmT5uGHTt24M6dO2y7&#10;10yksXybLWs3x4Ypq4XHGgzu2B81y9VgORXp9XfBD78tZbkOU5Ggeo0ZMDPn4lJOSUoKE37n1HPP&#10;1NRUam9vL9YKD3Quh4aF4ed161G7Xj20bNNWe+z4CZZH2hgKhTPsHRqgTNlZ8Cj2CbMpleQ5ZLw9&#10;srawhpOto1grfNx5do95imSErvSyxdO3MxxOWmRSE/21odMZXe0TERuJO0/vQmkkvLGApG7FWrm6&#10;UCg3SVImY+/ZA8KzYTtCXv29WnSD2TtaGJZd6PskJieKtfRokjWONcvXYOGkOZz8QFxiHLYd+h2z&#10;fpmP20/vGI0ekRZfW6nkqzrmGFTdDBZyrkFxONmFrhpaGHE7VI1vjrB0POkupOjoaJvAwMDCO9Dl&#10;cDgczlvz6o4tJiISNy9eMOhMCFqVF9EQ7lLvdzO5+k6gmRASdWPV0DxMQMKMB/AeGHc9ufsNZfKK&#10;57orV67UoLAXWfHSpftaJ6E7rVBGgpEDTHDkLznO75Pj1B45Rg0yQaN6UtjagAm6+WCRMIfD4eQ7&#10;nvvrkJhmDs7ZywtWORQySCwgQY6eVcnJiIuMxLPbt3Bh717cv3CB5UtNy6m//4Za+frJibxEYWoK&#10;S5tUQfHKf/+xfcsLyPvZhMJSCNAxDnn+jJXzgpcPHoglAaFzNX1HAu+JP34XS3rqd3n7/Hck2H+9&#10;eQvMra1FC4l5Sdi8eTP7bWNiYrD6p5+wfNky7Nyxg+XZJS/e1/3uJN6SN9KyMT8wYXd6v8ko4eEL&#10;M8W7X012+NJRFgIzLa6u9eDsXFuscXJCeBh566f+5tWqVoWFhYVYK9iQp3dCQgL2HziADp27oFLV&#10;asrxEyfi+YsXRr11aXrL3Lw4SpQYiypVf0bJkl/D2jo153ZE+PFMr496FWu/l+sgLyCvqWdBz43u&#10;O3ktV/StINY4HENowY+tlS3kMsNIFMI5JaGwzMeEtl1r5PySy+SoUjL9eCo/ERETIXz3E0avDRJM&#10;61asI9byHguh/7axNFw4Rr9POe8y6Na0q2jhcPIOygNNfc6CLYux9eD/8DIsQLi8jPe7BAlS5G34&#10;c3tr9K3MxV0O520IS9Ri8tF4RCSlv+ZoLt7Pz++yh4eHYagNDofD4XBE2ASLMjkZR3fvQkxkag6w&#10;tFhaWsbJO7hAYpnPwwZRX6jUstDLyZtfou5Eq73WPf39E7pf0yh3BOP69etVlEqlgm5o9W8wDgm6&#10;NlZAjSoS9O8lxdm9clzYLzwOyDF/qgnq+OnDLSvk+m05HA6H83qe+dNkolgRqN/ZuIhGEwkkxibG&#10;xSEiMAD3L16E/717OLhxA/auXYM/vv8Oy4YNxYwunTC51Yf4qmEDfPlBfczp9jF++nI0FvTtjdVj&#10;v2QewimQJ2h8TLRYy4dIJHAs5ilWgOCnT6FO4+n5PiFhMq3wfnjzZrH0/nmRJmUECRkm8ncTQeTW&#10;6VNiSb//lBs6N7C0tUWfadPFmp5bN28iJCQECxcuxMOHD5kX7+sgz6lqpatgTPfh+N+sTVg4bA6q&#10;l6nKPBbfFy+C/TF93Zx0k+hmZs6oXiP9vnGyT2DQMbGkpzDk3qW8urdv38GQ4cNRrlLlmF59+upO&#10;nT4NGn+Lm6RDKjWDg2MjVKq8ChUq/iiU6RhkHKbrEB19kZpKg5lmCr9qbWnN8m0WRqgNCE7nOZ+K&#10;pZkVD+nKeSPerl6Qy4WbViMkmSjv3va/GyZW0+Fgbc9E3vzKzSe3ERJhON9N37lFzab5IjRzWsp4&#10;6lMnpMXOyhYzB0zJd9+VU/Qgj/gjl49j3qbvcOzKCcQlxrNFIOLLBlBI2ha+Cvz9sQ3qe8pZmFoO&#10;h5MzktQ6bLuZjP+eGC5Ip/Qtn3322SaxyuFwOByOUdhdRmhgAI7/u8foClhaMVSzZs1LUues56B7&#10;rwhfWRevgfpSNBJmP0SlL6UnVO1vJCb98FS3b9++Nv7+/p6Ut0DcOlPIYamkjzBQbSTFjo0yXD8m&#10;x4ldciyfL2O5dd1cJELnSh2s+AYOh8PhZBmlKn3/Urx8eSQnJCDg4QPcOXsWp/7+C+snTcSyoUPw&#10;Tbs2GNuwASa3boWFn/bBjM4d8b/58/DHD99j789rce3IYSb6hjx/joSYGGg1GvZIgTxPM9YPb9ki&#10;1vIf5MHh6l1crIF993hhv/IKV29vsUTexIfE0vsn+Fmq9zB5FUsMRJ+3R5mUxHLwpkB/x9XHR6y9&#10;PXXad0CJqtXEmt6r8c7t239r1GrjsRoFaHK6uKsXujXtgu2zNmHRyPnMu8fe2u69i1iUN3DA/KHp&#10;vLsoL2qduouopDdwcgSNuWOiH4o1/Xi7caP0uZsLAknJyXgmtMVrf16H3p9+ihq16+CDJk10v//x&#10;J2JjY22MTxBLYGbmgeLeX6BqtV/g6/sVq9O5ZQyVKgpJSYFiLT0KuQJNqjdk7WhhRKPVIDreeH9A&#10;bQLXhThZwcLUeGSAkJAQF7pOxeorqD3ycS/Orq/8iEqjxt/Hd7HrIyPlvcvCr2x1sZY/IAG3d6ue&#10;qORbQejjZTA3NUc54XvOHjgNVuZW4lYczvuHvHZDo8Lw8z+/YNWOtbh074rR6yoF8tp1tZRiVRsr&#10;rG5jjTIOND7ncDhvw4UANX44lwCN4XQ8/Pz8LlWpUiXv8jdxOBwOp0Ag+fPKDd2BP7Zj7fxv002I&#10;p6BQKJSyKd4KRSfX/DOXJ/R8ugQNVAfCoL4cA4eL0qDQ0FDnrAi5KdCECOXRdXeRoHUzKXp0lsLL&#10;QwJL4f43jeMXh8PhcHKBoBAdajRXIVJ0pCUvUVVSEtQqFet7jC0wehvIS4LEtBRsnZ3x/bHjgj1/&#10;NvCndvyN9RO/FmvAp7Nmo3H3HmLt/bJz+TLsEh6E3NQUK69czZPjNqKWHxJjY1mZ8hQvOnEq10Uc&#10;EnfHNvrg1flHOYjn7NnLyrkFhQ+f/fFHr/L8ymQydaMqDWRHruhDztI+0QSvh5Mb+rTqhZIevvBy&#10;9WJDrrwWrUYuGYvL966KNUICv5qzeWjmXCA5ORJHj/R8de7J5XLV+TOn5cW9vFj7lR9J+a4UbvzG&#10;zZs4euwYNm/dioCAQGEInpXFlLZwcWkLR6dmMDWl3M1ZO7/j4+7h7t2Jwt83vE9xtnPCqnE/wt3R&#10;TbQULh74P8SAecMMJtxJgGtQuZ5kdLfhrO3gcDIjKi4KX6+aipuPb4uWVChKV0JCgqVwbae7GKnv&#10;6f1hDwztMki05C8evnyM/t8OMbguSEidNXAaGlf7IF+2o+QleePRTcQmxKJM8dIo5kQLW/K2n+cU&#10;Tag/T1Yl4/jVUzh8+RjO3joHldp4nvsUyEu3dUkFpjW0QEl7EyhM3sXSSw6naPEiRotRB2Lx70ND&#10;7126N9i8eXOfHj16bBdNHA6Hw+EYRRoXE4P/dv5tVNwlNJ4yhczPNqtzMO8OlQ66GDVUJyKQMOsh&#10;tG1uxSTNeaxV7g5BUFCQW1a9dL09JejSVoqT/+jDLlP45RnjTVCxrAQ21lzc5XA4nLeB5v/pEZ8A&#10;BIfq8Ot2Lb6cqkHbXmpmS4Hy5iYnJkLzhryjWYUmyBQKBdw9PFClShWMHjMGpqam4qtATFgYHl66&#10;LNbyH5UafJBuku/26dNi6f1TrWlTsQQWLjsqOESsvT/YxFNC6glj5+z8TiZBH1+/nu78q1CvvljK&#10;PYqXrwD3EiXFmnBM1WqZt1txbJi8Gt8Nn4sfRszDn3O3Ys2E5WhWozHoNZqkzutJ3wt3L+PK/Wti&#10;TY+Pb1cu7uYSiYlBrK1MQaVSyf1q19FWqFwFPT7pjZU//YRrwvkZEBCA+Ph4JCfnTR5xuj6io6Nx&#10;69ZtTJk6DfUbNb5bqlz5hFZt22HegoV48cIfrxuDk1eumVkx4dwZjSpV18KjWC+hbXalV/QbZIH4&#10;eMrHbbyfoHDlxnJbFhYuC9egTpe6WCkNkhIePlzc5bwRGwubTL1ElUqlqXCNG1yMUokUtcr7ibX8&#10;x5mb56A1cl34eviibsVa+XaRjJnClB3XZn5N4OlcLM/7eU7RRKlSgvJvr/hrDZb/tRonr59+rbhL&#10;Z6mjuRQrWlth8YdWKOsogykXdzmctyZWqcO6q4k4+Nj4GL9OnTrnGjRocEascjgcDoeTKdK7V6/g&#10;6b17YjU9JiYmGkUXV0i9zETLe4Tu2VQ6aF8kQXUkHHFDbkLW+UF4wsg7OsqnS+GktFrta+/e6J6J&#10;RNvSJST45ksT7P+fHFcOy7FphYzl1+VhlzkcDuftIIGCHtExwIuXOvywSoOP+qlRp7UKpeuoMGS8&#10;Gj9t1ODOAx2Ur083mik0AZbyINHWwsICjo6OqFCxIpo3b46uXbti2rRpmD1nDiZMmID+AwbA29sb&#10;derWFT9BL1LsWrGMPedHKPcr67REYsIM88q9L+xdUwUDOl5pQyW/LyKDAl95vBIuxVPDRucmlw7s&#10;F0t6ytWpI5ZyDzpvOwwbLtb07DmzHyU8fFG/Ul3UqVALlmYW+SqHKIXrG79icrrrxcLCA+XKDRZr&#10;nLdFKqXQp+nbIxrXBoeE4MDBg0xMbdK8BSpVq67zKVVaXapcOfjVroNuPXthwXffYdfu3cyLVqlU&#10;potW8DbQ703euUFBQdjz7170HzgItevVR4UqVRMaNm2qW7V6Ne7evVsuISHBeLxXEYlEDiur8vAq&#10;PhBVq25AxUor4OTUXNjnnNxP6BAbd0ssG1K5RMV8G0b2baHf9cKdSywbjWh6BQlwVUtVEWscTuYk&#10;KZNYHl6hLzI4j2jBkVhMB11Tni7FxFr+gq6L41dPGoznKB91n1Y9WfhjDodjCF0zETGR+OPoDsz9&#10;VRhHnNyD8Ohwg2spLTLh9uQDLzm2dbbBR+VM4WYlhQlXdjmcXOHsSxXWXU2Cysgw3tzcPHHgwIFr&#10;PT09X4gmDofD4XAyRVKuWnUdibzG8PLyeh612Km4SWlL0fKO0eqgI1H3fjxUZ6LgdUBxPyAgoBhN&#10;JAkDzywNJeXCbaqDvQR+VST44jMpypWSwM1VApkJF3I5HA7nbSEdQWiqER6hQ0QUsPuAFkdO6vDM&#10;X/+g118zT5ApJIIR5IVLAq6VtTV8vL3h7u7OZrZ9fHyYuEuvW1rq+yQTExM2KZHy3oxERERgzuzZ&#10;r8QPqbD9wsNHYe9K3mP5CwpVPbpubSTFx7O6g7sHFv53WC/8vmeiw0IxtmFq2OLP58xFw4+7sfL7&#10;4tmtm5j1UVexBrQfOgxdRo8Ra7kDCchft2iO8ICXrE7n0bf7D7wTMTkuKgpfNqj3KloKefH8+/3f&#10;MJWnepnnJ6auncVC9qUgkUjRuPGvMDOnsLqc3CA+/gVOHB8g1nIGLcQ0MzNLdHRwsCpZsgSqVauG&#10;OrVqoWTJknBydISVlRVrJ1PayLSTuFSOi4tDVFQ0/t23l4nK/v4vERoWFhUTE/PGRZRpofODwi9b&#10;WJSAs0sbJu7KZOQx+PazwGp1NG7eGAaNJk74yunvBcjTveMH7TC21xhWLmwEhAVi1JJxCAwPEi2p&#10;WFlYYeOUNXBzyH/9GSd/QTnU1/2zARv3bTG4hkj0zWgjKA88RZfwcHIXLfmHkMgQ9J41AAlJacLC&#10;CJBH7OJRC7lXO4djhMTkRJy+eQ7/XTzCIrRkvH6MYSmXYJifObqWM0UlZ31IZg6Hkzs8jtJg9IE4&#10;HDDivUt9c8+ePX9buHDhBC8vL3/RzOFwOBxOpkjkCoVOpTTeqSh6ukvMRnpDYvmO4haL80y6SBW0&#10;wclIWuePYg+snvr7+3tmtqLYGFaWwk2duwQD+kjRoJYU5ctIWKhlEns5HA6H83aQJpWYBNy+p8OB&#10;Y1r8tVuLkHAdIqNIJNA/sgOFzjMzM4ONjQ0Tbl3d3GArlH1LlKBcM0zAJVGWhIm3QSd8sZUrVuDB&#10;AwrvqadVv/7o/vVEsZa/mNKmFYKePGFlmXAcll+8zHLgvm9UyckYVqPaKzGShFUSWN8nlw8ewIqR&#10;I8Qa0Gf6DDTt9YlYyx1o/4b7VYcySTi5BWQKBVZdvSacn7k/5qFQ5PT7hr5IXYS98Zu1KFWshFjL&#10;P5D3btfJPZkokIKvbzeULZc/czEWRLRaNQ7/1w1qtX5BByGRyIQ2i665bDaoRqAxPK38t7OziyxW&#10;zKOYr9DOeri7IywsHAFBQf+9ePGieFxcnFVUVJRdUlKSmTGB5/VQBBxqq8uwfLo2NlWhUDgxe26T&#10;kPAEd26PE0pqAyGKPPbWTVopXEclaZ9Fa+GBQqSPWToBao1h6Mxy3mUxe+A0LmZxsgR56n2/7UeD&#10;nLXGoGvpw5rNMLXfpHy5cCI4IgTdp/VNd13Qd+7bqhe+6PR2i2Y4nMIE3QfRdUI5q7ce3I7rD28g&#10;IiYi3fjOGKTjUhjmAdXM0KuiKezNpEJbIL7I4XDeGgrNvPxiIuaejDfqvevq6hq8adOm3i1btvxP&#10;NHE4HA6H81qkxsRdwsHBIVzRyeXdiLvk4RWhgnJnMGqOMztk3utZUPwn17Wqg2F4+vSpz5vEXbrX&#10;NFUAdf0kWPODjOXRPbVHjuH9TFC9sgRmplzc5XA4nJzCvHSFx4PHOhw4qkWnT9Wo3lyFZh+pMHex&#10;PtxyeIR+m6yKu+R9S2GV27Rpg4EDB2LGzJkYP2ECevbqhaZNm6KGnx/s7e2ZxxlN1L2tuEvQ57Rq&#10;3Zo9p3Bk2zbERghfPp9BkzA2wvFJgQTBFG/e9w2Jy2ailzTx+Fr6PKzvg4jAQLGkx1o4N3KbiKAg&#10;JmanYO3gIJwr78Zj2kQmQ9WmzcSanjtP74ql/MWQ70alm/xTKGxRpuxAscbJDe7dW2sg7lastBxV&#10;qq5H6TLT4VHsE9ja1oCZmQdkMmtQOOfsnJskhFL0G4qCc+HCRWz//Q8sWboMm7duxeHDh5s/ePCg&#10;dGBgoHtiYqJ5RtHUONQmW8LOrjY8vT5HufILULXar8J5MRtOTi2Ec8SZbfMuiI29LvyrZfukt6Ri&#10;a2UDuYk8XRtfWKA+gbyttEYEOdrf6qWrwM2Re+9y3gy15052jkI7krXrhM6vhlXr51uveKVaxa6P&#10;tNBij9Z1PhRrHE7Rhq4PeoRFh7OFHZNXz8DRK8dZ/U3irpVCgl4VzfB9C0sm8FLuXS7ucji5y9Ug&#10;Ncu9a0zclUql2gEDBqyrXr36edHE4XA4HM4bMTpbJNzY6bp06bJD6vvaFFvZQyMMNGPVUO4OQcLs&#10;h5B0uReVOOOh7tChQy2CgoLc3hQKju4xLYWv07mNFPO/McGNY3Ls/U2Ovt2kKOkjgYW5fhsOh8Ph&#10;5Ay654+NA8uZW7eNCvXaqtD5MzX+O6GFf4COefJmBZocJC9cNzc3NGvenOXEnfD11/h64kS0bNWK&#10;5c6lUMu5IeK+CQpVSsJxCsqkRBzeusVgcjCvYcfM1las6YmLjBRL7xnhu6QVeF8+fPDej1daT1fC&#10;xokEpNzF/97ddPtVpmYt9ju8K8rWqi2W9NBk25sm2t43vx/5C0ERwWJNf17Wqbv4nR6XokZSUhie&#10;P9sp1ggJfHxGMDFXoXCEra0fPDx6onSZGahUeRUTUqtV34zKVdaiRMkJKFasN2ztasHU1I0Jv/T+&#10;3IW8cxXC9/FkIrOn56fC91ghfI9fUKr0FKFd7worq3JC+20hnBfvug3XISb6Kns2hpW5FZzsyHO4&#10;8BESGYprD28YbSNIzKpXqU6hDEvNyX3oPLEwpTzvctGSHplMls5F3Nu1OKqUqizW8h9ymQzmZunz&#10;7DrbO/HcuxyOAHnskpfuX8d3sQV7e88eYGHNU9LVZAZ57fq5yfBNAwssbG6Jpt4KmMt4H8Ph5DaB&#10;cVpsvZUE/xjj12SlSpVufv755+udnZ1jRROHw+FwOG/EqKjq5uYW9L+mFwZKTN/Sk4X6LJUO6ovR&#10;SJjzCLq2t6OTpj7UKv8KAoWF073Ba4Dm/kv5StCtoxRrF8lw87gcm1bKMGqQCbyK6T11ORwOh/N2&#10;qNTA9ds6fLdCgypNVBg3Q4Mbd3SIT9CLvm+CxB/yvHV1dcWHLVti1OjRmDRpEsaNH48OHTqgSpUq&#10;zHuXRN33LRTR32vfvr1Y07N/3c9QJiaKtfyDV/kKYkm/+v75ndti7f0jV6R2sHkhNEcGp885aWFj&#10;LZZyj/82bxJLeup16CiW3g1e5cqly6l85+m9rF1g7wkKzbzsj5/Emh57+yqwtPQUa5zc4OKFScLP&#10;njqpQ6GNKcyxcSRMRJVKzZiXrIPDB3D36IHSpaeicpU1qF7jN1SttgHlyi+El1d/Jg7L5LbCeyiM&#10;zZvaWnqdPHMtYG1dkX0HH5+RwueuZqJyxUrLmMjs5v4xE3vpO7z5M3MXtToO8fEPhP1hdxQG1K1Y&#10;C6Zp2qrCBPVdL0MDxFp6bK1s4e6Y/3KjcvIvlLPZWngYw1SmkJkpzJhAWqu8HwZ36g8H69yPmpFb&#10;0HfzdvVi1whBAnbr2h/CxT73F4JxOAUBumeIS4zDvecP8O+Z/Rj94wRhPLeSLdh7U1h24TrSkZfu&#10;wOrmWNrKGkP9zLnXLofzDjnxQoXf7yQbXbool8tVEyZMWFC6dOlnoonD4XA4nCxBQ7d0fQuFhJD3&#10;cJOaj/MFcrhqT5eogS5YiaS1L1DsluWT58+fF9doNG9c5k/3aSTaVq0ogV9VKQb3lcLDTcI8d8V7&#10;OA6Hw+HkEmrhnv9loA5ffqPBiXNaxGUxIjDl0CWvWHqUKVsWVatWZTl1ra2t2YRbyqRbfkGtVmP6&#10;tGmITxPyuOPwEeg0cpRYyx/cu3AeC/v2EWtA51Gj0WHYcLH2fpnZtTOe39YLzKbm5lh+6bLwu797&#10;j+sUFvT5BPcvXmRlOp8WHj4KB/fcEzRoMmxY9WrMo5sg4XXZuQswF87hdwXl+h1ZuybUYmoMM4Up&#10;Di7eza6n/MDY5ZNw9lZqNDASFhs33ggzcxfRwnlbQoJP4/LlmUIpZegtQZWqPzPxNveg0Ixaod2L&#10;FR7RiIu7h8TEZ9BpVZDL7aEwdWbhlknYNTcvLjybC+cgiaT5baCtY9/93t1JQlkrXLLpF4XSddOr&#10;RTcM7Two3/U5ucHdZ/fwxXejjObfrVqqMqZ+PhHujjz/LidrJCQlYOCC4XgW9Fy0pELi7+S+4+Dr&#10;7sO8w0kolcuMe/vmF/xDX+LLpV8jIiYSZbxKYfGoBUKfSotQOJyiAUV3UKmVSFIm4+qDazh29SRu&#10;PLrFclRnJdc2oRCG9S1LKNC5jCk6Cg8bU+EeTnyNw+HkPgGxWgz+NxaHnqoMxrW02KJ58+aH/vjj&#10;jx52dnZ5FMaLw+FwOAUV6lTSCbxeXl7Po1e6FJcWz16YI12yFtqniVD+EQT1pWjgabImq6Kugz3g&#10;7SnBgE9M0KieBD7FJZC9v3lkDofDKXIkJQNrftVgziINYt8g7NLkOeXQpZDLPr6++OCDD5jHLtlS&#10;Xs/vXL92DevXrxdretFy0cnT6UIR5zXBT59icuuWYg1o8eln6DV5ilh7vywbNhRXD//HypQ/9qfr&#10;N96rwPtNuzYIfPSIlUl8/fHMOYMQ1m9DyPNnwrFuBZ0Yso4+e+m5C6z8rqC8yuMaN0RMeDirk0C1&#10;fdamfCHSkPdu1ym90oTwk6BMmc9RomQvsc55Wyg08/FjnwvHWC/wE7Z2NVG69DSxxtHpVEhMeIbA&#10;wD8RF3eH1cmLV+hiDCbCSIDa9M3P8HQpViD6oOyy5cD/sGrHWrYYJS3krdi7ZU980WlAodxvzruB&#10;cm/O2/R9ukU8KZCo+93wuahToZZoyf/QdREdHy20pzoo5ApYmeefsRyH8y6hcVpkXBTO376I58Ev&#10;cOSyPrdusjIpy2k/KBxzWUcZPq9ihq7lhPs7Kynk+WOtIYdTqNl5Pxmf7opFktrwWrW0tIzbvXt3&#10;hyZNmhwjsVc0czgcDoeTJdIN5SgHT1gPWXGpZxZWwFKXI3RMWv8kKHcGI67XVST1vqlK3h4IzaME&#10;vEnctbcFWjSSYvcWGS7sl+P4Tjn69ZKykMxc3OVwOJx3x7VbOrTqocLEOZmLuzRxbGNjg/Lly2PI&#10;0KGYOGkSRo8Zg06dOsHJyYl57NI2BWWCuZywH1ZpvDOTExNx8s8/xFr+ICE2faodEiHzilI1aogl&#10;vTAZ5v9SrL17SHRNGxaacjWTIJ+b3D59+pW4S5SvV18svTtIKLd3TRVzaZIuKi5arOUtA+YNTSPu&#10;Aqam9lzczUVIjLhyeUY6cZc8pL29h4m1oo1KFYm7dyfh5o2h7Dky8pRgi2BeyHTDkVHcJZxsHYW2&#10;QVYoRc7YhFjcfX6fikYn+KqVrloo95vz7qCw3jYWmUeooEU+BQk6/+2s7OBgY8/FXU6hR6VWsX4h&#10;ICwQmw/8hqlrZ2HJ7yuwaf82vAjxR2JyYpbEXQq77GEtxfRGlljVxgqDa5jBy4aLuxzO++BlrBZr&#10;riQhWWM4thP6NF337t23N2nS5BSVRTOHw+FwOFnm1XCOOpJmzZr9p+joqh/9ZYbQ3ehi1FAdDEPx&#10;frHXNN3vxCdMe8BEXZVK9dp4Tgrh1TbNpNj6kwzXjyrw5y8yNPtACndXygFG30HckMPhcDjvhF37&#10;tOj0qRrnL9OkuWhMA3kVUi7d3r17M1F38BdfoGzZsrCzs2MTavQoiFD+33bt2ok1Pft/+SWdyJfX&#10;OLq7p8vRSqJqRu+t90WF+ukFT/Iufl8IZ2a6HMlyU1NIc3nl17Ht/xNLepp98olYerdY2afmNaRr&#10;ydbSRqzlHb/u24qI2LSRwCSoV2+pWObkBg8fbkR09AOxpsfTqx/Lv1vUoXDSlGdXpQwVatHJWm2y&#10;/oU3YGFmAQcbO7FWuKCQmxRK15iwbWFuieKuPC82J3vITWQo5uLB7vdF0yu0Oq2OQh3n1XiDw+Gk&#10;h8RafQhmFe6/eIitB7dj/uZFLMz6ut0bcf3RTV1cQlyWr1nqSOzMJBhT2wJ/fWSLkTXNUaeYHOY5&#10;TMfG4XCyB12p516qcOqFyujYzsrKKnbgwIHrhD5aJZo4HA6Hw8kWr2aSS5Ys+ejMgJBWEhuZaEmD&#10;WgddnBrKf0KQMOMB5F0ehiZ+fV97/fr1qvHx8ZkumyUdgPLnNm8oxYzxJrh3Ro7f1srQpa0UTo56&#10;wZfD4XA47x7SMRcs06DfaDWCQw0nBMhL0tvbG4MGD8bYceNQs1YtWFhYFFhB1xjVq1dnnscpRAQG&#10;4ObJk2It77FysGcCewpJ8RSaNG+Ov4pieKdBplCIpXcP/W2VmKeWUJiZC8ch99wLEuPi4H/vnlgT&#10;xiq0qMHHV6y9O2giLjEu1Uub6knKJLGWN4REhmL9no3pJgkdHYXrhOfdzTViYx/j8aPfhFLqMba0&#10;LANX145irehBoi55M8fH38eL52vx5PEPSE4OFR7J+rj/WaB2eT8WWrYwQvkTI9MtukjFztIWMloV&#10;y+FkA4rQ4GBtT2MKo4MK6gtITOJwOO+flPEgeeiGx0Tg0MXD2PDvJoxaMg7jV0zGL//+iqNXjiM6&#10;LprlZTcmEBmDfDZI2G3mo8D+XnaY1tACVVxlsJDzXLsczvskQaXDT5cTkZSJ926nTp12eXl55V3o&#10;Lg6Hw+EUeNiMqZ2dXdSkSZPmm5S01C/xI7Q66KLUUB2NQPz4u1B9eD0hceoDnXJHMMLCwpyFG8VM&#10;Z1stzIFypSRYMkeG2yfl2LVJhq9HmsDNRcJFXQ6Hw8kDSNydvUiDhFTHyFd4eHhg8ODBLAQzhWQm&#10;b9fCCIm7TZo0EWt6di77Md948aqVbFWvWNNP+OTVd7N2dBBLeh5duSyW3j3JCQnpjoOl6D2eW8RG&#10;RKQ7ri7Fi8PO5d0LmrQPyqRUQZfq7zOvsTHm/roQKrVarNF3MkHlKmPFGudtSU4Ox5nTo4TzOfV8&#10;MzExR8lSE8VaUYGuZx3U6hgkJj7Ds6fLcfPGMNy9MwEhIXug0VDHZDDnxaCJL7H4CloIY25qDpmJ&#10;kUWphQClSsnCcWaEjoWniwc0+aTP4hQc6JpxsXcWbvMN+1ISi0g4MnbOcTicdwMtqKBIDSeuncKf&#10;R3fg+20/YuYv3+LT2YMwf9MP+GXPr+Spy/Lrph2nZQXKsUt5dZt4K7Cpow22d7VBZRcZ89il1zgc&#10;zvvl5AsVTvln7r3bp0+fLcWLF39/+ZA4HA6HU+iQUofSq1evbR9//PEOCIM+Xawa6tORiOt3A5JO&#10;d6MSxtzRqQ6HIyEhwcJYh5QCCbeUP3f5fBnO75fj/AE5BvURbiadaAJT3IjD4XA47539R7T49kcN&#10;NBrRIEICU526dTFq9GiULVcunfdoYaVR48bpBOynN2/ixd27Yi1vUSUnpxM2mfiXi8JmdrCwtkkX&#10;LjroPYZoJg9b4UCINcCWQn7kIjuXLU13nD/o+pFYevckxKSfQE9IShBL7x/yFLl074pY01OmTD+Y&#10;mTmLNc7bQKLu6VMj0uXdFS5olCv/XaEPzazTqdl+JyW9ZF66L19uxZ07E3Dr5kjhMQphYYegVIaw&#10;Y2QMEjLd3NyCZDKZ0VltqUSK2hVqirXCx7WHNzITcSVeLp5wd0zN5c3hZBUzhZlwv258AV9QRDDM&#10;THM31z2HU1ShsR152lJu68jYKMQlxuHRyye4/fQujl09gd+P/IUpa2diypqZmLVhPn78fQX2nTuo&#10;u/n4NqLiopCsSs5STt20kLeuQrhtqOIiw5d1LLC8lRW2dbFByxIKWCm4sMvh5BVRyTpsvpEkjOtE&#10;QxpovNu6dev91apVS39DxuFwOBxONpGOHj166ZAhQ1Zt27atW/PZrn9K2t+Nih92W6e+GoOoqCi7&#10;14m6FCGsakUJRg4wwcndcibsDvhEipI+EshleTYvzeFwOByRwGAdRk/RIOPibxJz27Vvj48//jhd&#10;2OLCDoWdrl6jhlhjnivYMnsWtBnV7zzA1NxwcpVE+LxAYeS7vC/CAwLSCbAu3j5i6e2hz7129IhY&#10;0x/fOsJ18D6gvx0THibWhL8tPOyt8y6H6OCFI9IdZ1NTB/iW6C7WOG8DCZznzn3FPHjT4ubWGXK5&#10;HRM3NZp4aLVJwjZBQvscy94jvJM99KJwym9D+dJpVih7k73vGvpOOh31LbHC/oQhLu42AgN/x4sX&#10;65mYe/1aPybm3rk9HoEB/0N83D2oVBR2OPP9kEolcHW1xPAhNSTexaVMxRTOUYNG0MrcioWczav2&#10;8V1z9/l92m+DA0V7W8GnvL7C4WQTH3dvmMqNR0GPTYhjYhSHw8k6JMLGxMfiRbA/ngY+w4q/VmPA&#10;/GHo8PXHaD66HbpN7YM+swZgoGCbsHIKC7k8fd0cLP19JU5dP4MngU+ZGEyfY6yvywqmJhKUdTTB&#10;x+VMsbenHf78yAbj6lqgXSlT2JkWzj6SwylIBMVpceSZyujoV6FQKPv377/Ozc0tWDRxOBwOh5Mj&#10;JPXr1z956dKlmkqlUpGVgaVMBni4SlCvlgQTRpjA21PC8uxyOBwOJ//xyzYtRkwibyrRIEDibo+e&#10;PeHn5ye06YUzxOXriI+Px7SpU6ERRV0SCSZt+w0lq1Vn9byCQhMPr1njVfhgR49iWHg4VYx8nyTE&#10;xGBk7VQPuTaDBuPjsePE2rvl+O/bsXHqN2IN6DJ6DNoPHSbW3o7IoCCMb9bk1TE2s7TEsgsX9d7S&#10;75iIwEBMaN409W8rTPHfj/+y8vtm3e6NWL/nV7FGSNCkySaeezcX0GiScfXKHISGnhMtekxMTDQ6&#10;nVw40WgiV7/ihkJiCy0yE0qlUgV7UAhngvQ9ExMaYOuE7WRMGJbJbWEiNRfslswLWC63F17VQiF3&#10;gFzhyOxSqRxqdZzwbMrKelkwBZpeysqEr367FGFZq0mERpss9CPJiI+7y/5mdNQFJCY+F/Y3gYVe&#10;fhsRWqEwQcsWvvisT2VUq+oi9EtS1G30K8LCkoRmWmNwcTrY2OO3mb/C0qzw3YBQLtTZG+fjyv1r&#10;pPGm+7HkQn+9dfoGeDi5ixYOJ+u8CHnJ8nm+CPEXLanYWFpj6ZjvUdqzlGjhcDhpUWnUkAr3C4nJ&#10;iXgc8BTh0RG4/+IBngf7496L+wiJCGX5098HQhcJG4UwbvNRwM9NxkIxV3AyYbl1ORxO/oFGxasu&#10;JWLcoThojAyR/fz8Lv322289S5cu/VA0cTgcDoeTI2gU+MbZGFMF4OIswcDeUrRtIUX50hLQonke&#10;epnD4XDyLy9e6tCkixoBQanNPImZzZo3R/v27Vm5qPLL+vW4du2aWAOKV6iAqb//CSmFpsgjAh49&#10;xLT27ZiwQ3iWKYOZu3az8vsm+NlTTG7VUqwBfaZNR9NPeou1d8v2BfOx/5f1Yg0Y/MMi1GmXO162&#10;fy1ehD2rfxJrQOVGjTBmzc9i7d1y/+JFLOjziVgDynuXxc8TV4q190dAWBC6TU3/Wzo5+aFmrXli&#10;jfM2XLk8E8HBp8Tauya1Daf2XCKRiyKxhSj2mkGusIfMxEp4TcbsUhNzoY1RMQFYJrMRbObQqOMh&#10;IYFZeD8TbbWJTMxNTgpgHsbkUUwiLpEb3sTU9ZiaylCjmivq1PbAJz0rwsnRnAm7hP/LWDRusYXS&#10;ChgVeEmEWjRyPhN6CxvBESHMy8s/1DAVm62VLX7+egUXeDk5gnLsTvppOq48SB37pEDhmxcOmwO/&#10;snm70I3DeZekRH4gIdZEasLCKFMu92SVkgm3tPAuSZnMFtMkC89KtUpoiwNAOaoDw4OYp+79Fw8R&#10;GRuJ6PgY9n4Bg8U47wL6A3ZmElR0luEDLzk+q2IGezMprBUSJvhyOJz8x4sYLbr9FY0rQYYZR6RS&#10;qXbx4sVjRo0atUJol/SrfzkcDofDySE0VjQ6S0M5devVkqJzGwka1pXCx0sCC3P9pAyHw+Fw8j8n&#10;zurQqocKaQM9WlpaYty4cbB3cBAtRZPIiAjMnj2bTfYQJOzO238QTp6erJ4X3L9wAQs/7fNK4K3S&#10;uDFGr17Lyu+bSwf2Y+WokWIN+HrzVpSp+X5yXi4eOAA3T54Qa2De1aWqp4bVfhtG1Kyhz/ErQJN8&#10;M3bsgmfZsqz+rvl12lQc2/4/sQYM6tgPn7fpI9beDxSC8+NveqdMSjLoODRuzL13c4Mb17/Dy5cH&#10;xZoeCjus1b6dIPpuSRnY03fM9LbgraB7BzrPPNyt4OJiiY+6lEWThsVRrJg1TIwkBjx89BkGDtkr&#10;HDfjAm/lEhWx7MsfIJeRh3Lhgjx4+84ZiLgEfTuVFgqx+/3wb3kOXk6OoDCwM9bPwX8Xj4qWVEjk&#10;mjngGzSp3lC0cDiFA5VahYiYSETERuL6wxusnJCcyHK504KlRGUS4hPjmY2EX6HPIeEF0XExiE+K&#10;f/Ua3UwJveP7EXMlEtYRK6SQuFpJ4W0jRfvSpqjmKkMpexO4CTYu6nI4+Z9DT5To+kcMko247zo6&#10;OoafOHGifoUKFe6LJg6Hw+FwcsyroSF543q4SdC+pRRL5sjw+IIC/2yWYchnJqhYVh+GmYu7HA6H&#10;U3D4boUmnbhLE+wNPvigyIu7hK2dHYoXLy7WwHLw/rPq/XtTpiU+hsKcpv5g7iVKiqX3z+M03s2E&#10;U7FiYundE/T0iVjSn7M2jk5i7e0Ief4MSfHxYg2QKRTvTdwlrh4+LJb0+1WnQi2x9n64cOcSPpry&#10;STpxlyhZqg8Xd3OBW7eW4uXLQ2JNj62tKSpVdM7n42dqc1LaHcMJqOxCgraZmYx55DZt7I1P+1TC&#10;Dwua4/h/vbF3V3f8vb0r+n5SSWh/yXvY+IEhgVenzTwnoaW55XsLhfm+oXyMycoksZYKTfi72vPr&#10;lJNzlKpkuDu4sXNJNL2CrqfgyJBXi944nMJAvNCeXrh7ieW9/T97dwEgVdXFAfw/td1JLd3d3aEo&#10;iH4KBkqHgoKEtIQSBikpJR2KtEiohEh3d+/CdvfU986bu+zOzuxSu8vucn7fN/Lu3Zp48+a9e+45&#10;94sZgzF300Ks+etX46YDW/H7/s3Y9O82486je4z/njtkpHMkKo1/7uYF+he3H96RKyrEJtB6+YYX&#10;Wif3aWiUgJONQg7gtiutUYxuaK9Y+KYzVrzljE0dXTGwjj2aFdOgiAsHdxnLC2KTjVh2LhHJVoK7&#10;9DncvHnz/Z6enqbyOIwxxtgLUtapocDYISpcOqjBhQMa/LZYjU+7KuHpQWs9ie9ijDGWp9Dysucv&#10;m19QUFCpbt26ovVqo9n5nd5/X35OUlw4cODx+qgvQ2KcecZWwVIvL8BL5YRT0HNk7+wsWtkvOjRM&#10;bEl/W3qdHFxcROvF/LNqlVkAvUnHjmIr+9H6ytHhaR6X9Jx6uXqKVvaidePmbVqIwXNGWATFbG09&#10;ULp0F9Fiz8eIK1cW4MH9HfJ2CltbFf7c8j52bOmEQ/u7YtyYxhg0oA6GDqqLAf1ryYHPDzpVQJvW&#10;JVClsjdKlXRD4ULOKODrKAeG7e3VcHOzg6ODRl6jlgKnKbfcEDBWq5RySeUSxd1Qs0YBtH+zNBbN&#10;f0O6tcX+vzpj357OWL6kHSZNaIZO75VHsaKu8uN50v2nt+jZc0HyNg2AyRvpFPDwgY3GVrTyl4t3&#10;LssZZOlJT5miRKHinL3Lnput9J5xdXKR9yXRlZaRMhXp3Iix/OLK3atYtHUZLty+JJdepkBt2iAt&#10;bafcUtryF7IRfa7RzVYlnQfaK1HeU4Xe1e0wqbkTjvVwx/r/uYACu183dsRHlWzRsIgGLrbSZ38G&#10;b1zGWO50N0qPffe0VqdOUnnm999//zdfX99A0cUYY4y9EEX0bRsjB3IZYyx/iY4BStVNRmxqwiIc&#10;HBwwcdIkqF7iOrO5iU6nwzcTJiAmRnqyhIl/7ECh0mVEK2f9sWA+Nv80S7SytjTxs6Ag95CmjREd&#10;Giq3KdN1wdlz0sVo9u83oQEBGNmm1eNAu6OrK2YfOyFvv6iBdesgLjpK3qYA6+Rdu+FbrLjczm5X&#10;jx3F1G5dRQuoXLIiFg6bI1rZJyDkIYbNH4N7gfdFTyp6Dpo2WwF7ew4YPS+j0Yjz577Ho0f7RI8J&#10;BWc3/fYuKlf0Fj3mKIiZNshJJZz1eiNiY5Pl4C5lCsVES8dvqV2woBMSE3WIiExCYFAsEuJNGdjh&#10;EQnyWrXx8VqpPw737kcjNDReOuZrkZSkk256aLXmVRzo/qb87bT9aaXcLwrEqlRKuV2wgBNcXGzh&#10;7WWPunUKwc3VDqVLuaF4MVe5nwLQtD+lfUzPKzo6SV5/N1J6vNLTYpBYRJxeq9MKY7uPzJfBqDkb&#10;f8ZvezdaPG6l9OSO7jocb9RPXRudsWe18+gefL96ukUlB9KsRhN82+truVwzY3kdlWLecnA7Vu5a&#10;K5dpzkkpQVyNwqiUPkbhpFHIQdpCzkoUd1WhsPQvbVfwVKOarxp20luOPkMpi5cxlj9MPRqPcQfi&#10;6FzWQvny5a9u27atfdmyZW+JLsYYY+yFKO6c1BgL+GTBiAxjjLFcIyYOqPe6Fnfup15VUIB35KhR&#10;cMmijMj84I/t2/H336llVZt/+BG6TPhGtHLWsjGj8d/G30ULmLxzNwqUKCFaOUev0+HzWjWgTUqS&#10;207u7ph16IicTZvd7pw/j8kfdJIDUaRktWoY8+sGeftFyIHj1i0f/14bOzvMPXkaKnXODGT/2OUT&#10;XDtxXLSAkZ8MxVuN3hStrEdZKruO/YWp62YhWZsses25uJRBw0bzRIs9K6NRj8OHPkdMzG3RY0LB&#10;3W0bO6J8uZzJ0E5BQWK6UVA4JlYLDw87JCTo5KBveEQikpP18PVxxL37UXLA2MFBI/c9CoyTyyFT&#10;IDkuLlkO/NapXVDuL1HcVS637OxkA42Ggr3Znz1MweqmrVZDq4WOsqmsrcH7duP2+OqjL/NdgDcs&#10;Ohw/rJ6OwxePSQ/dPJOM1htePmYRihdIXVqAsWdBn38Xbl3CoNnDkaQ1fb6nVaNMNUzoNSbHqksw&#10;lp1iE2Lx85al+PPY7iRJtpd8oAO2t6MSb5exAa2bW9BJBTc7BUq6qUCrEdC6ue5SW/pYhrONKSOX&#10;zkiz+SOVMfYSBMYa8L/fo3A60HIyFU3+GDdu3LcTJkyYKG3nz/VGGGOM5Tjl4tUGaC0/dxhjjOVh&#10;jvaAu5toCAkJCWbZqgyoV6+eHLRIcWTrFiS8pOco5MEDsWWayW9j93JKkCYlxEOnTc12cHZ3z5Hg&#10;LqHnICUIS4pVqiy2XsyW2T+Z/d667drnWHA3IigIN06fEi1TJl7dCrVFK+vRwP1X80ZjyqqpGQZ3&#10;aUixUuUvxTZ7VsnJUdi/72OL4K6Towa7//gwx4O7hDJuqWQylUH2K+Isl3amdXDpvjSsXxjNmxZF&#10;hfKeaPtaSbzToSxea11CLqvcp2c19O1dHW+1K40P36+Ijz6oiNKl3NGkUREUKews/w4qN51TpaHp&#10;fUrZzGLb6l80GA1mx+38gqpKRMaaqgykZ2tjC3sbO9Fi7NnRe0atUsFO2peseRQWKK83ylh+4GDr&#10;IJe0t9fYZ/vJNJVb/riyHU71csects4Y2dBRLrvcsbwtahYwZen6OiphI32fqyi3TPLfpxhjjDyK&#10;NeBamPXYrZOTU8w777yzhYO7jDHGspLy8HEjHgamDnoyxhjLHxrUMg/K0cD5saNH5ew+ZuLl7Q1v&#10;6ZYiKSEBZ/ftFa2cFZNmjVaKpNjYO4hGzkqKT6CdRbQAF08vsZX90ma5kqrNmomtF3MuzWtKg9yv&#10;de8uWtnv5K6dMKRZU7OAZwH4eviIVtY6dvkE3hn1gfxv2oC29JjNTvTs7X3g6lpWtF4c/S3T30v5&#10;MynbZn82X4iMuIwD+7siKSlc9JhQMPSf3Z3lrFf2/Gg3yix2S/sy7Ws5XXIzJ9CxKTouht5LFs8A&#10;BSv0/NnNXpCrkyvcXdxFy1xcYnwmk4IYy1uowsObDV5HvUq14eTgJE+uo3Uv6Tgrb4ubSqmCjcZG&#10;nvhgb2sv3xzsHODs4Aw/P78HFIxJfw6VloNGgRENHTCjjRN8HJRy0JZLLTP26krUGbHhahLitZaH&#10;DTqW1KlT50ThwoWDRBdjjDGWJRTOjjD+ME6Nzu8pYWsjehljjOV5Zy8a0ai9FmnHhKk886jRo2Fv&#10;by962MGDB7Hx99TSyLQu66Q/d0KZw2sVD2pYHzHhpqAR/e35p89CY5vzWbwPb93EuPbtHgcIq7Vo&#10;iYELfpa3s9uo11oj+L5pvVgahPv+r3/gVaSI3H5eEYGBGNai2ePHQ8/pgrPn5d+fE9Ku/Usm952A&#10;5jWaiFbWoPUUZ/02T15vLuVxpihYsOCjwMDAAqlBIwWaNF0CR0c/U/MpGY066ViihU6XgOjom4iN&#10;vSf1GZCQEIS42AdI1kZBrbKHrZ0pe1WnjZUzXfX6JHh51YKrW3k4OxWHs0vpHHvus1pQ0GGcPTNR&#10;etzmk+5pXdqlP78hZ8+yF/PwUSwat1gtPccKHa1Dm34tWtKzXVf0at9NtPKPwPAgfDFjiJxJmV4h&#10;r4KYO3hGtk0OYa8Gmhjx5U/DcO7mBdGTioJctLZ1y5pZM7GKsdwgNCpM3t/vBd6X938fd2842jvC&#10;Vtrfk7Vaec1p2vdTSpNTtQpa7uDKvWs4dPfYoaNHjzaw9jlE7NQKzGrjhI8q2crbjDEWEGPAOxui&#10;cD7YskwmTTKZOXPmoC+//HKO6GKMMcayhDI2XmE8dc6A+HjRwxhjLF/wK6RAcT/zAYfo6Gjs2b1b&#10;tBipU6cOVGmCuSH+DxAXZb1MZnYxGgzQJadmzlD5YJUmZ0oIpxcbEWkWJHRLk+Gc3cIfPRJbkMtC&#10;O2TBetFrJn5j9nhqtm6TYwHG2+fOIT4mWrRoHU01KhYvL1pZ427gfXw0oTs2/7vN7HHSIOWQQa1R&#10;sICmYGpwF3B1LfNUwV0KzFIQ9+aNVTh6ZBD+PdAT//z9Hvbt/RCnTn6Na1cX4/q1pXhw/w+Eh59D&#10;bMxdREZeQVDgf/ItLOwsYmLuSOeXD3H//nZcOD8Vhw9/If2Od+Tt9Bmwud39e9tw9gztS6nBXdqN&#10;Or1bHutWduDgbhah/TYzlHFFWa75sRIFvX8zyky21dhyBi97YQlJiShdpBR9BprPBJLopH0vJDLU&#10;7HOEsbyOAretajWXJwb1bN8N/2vaAa/VaYVm1ZugTZ2WaFGzKRpVqY9yRcvIt2K+RREYHoidR3cj&#10;s+Aura87tZUjB3cZY2ZuRehxPdx69WV3d/eINm3a8EAMY4yxLKekQb+tuw0ICDSaZXkxxhjL22gN&#10;3oZ1LAcd/vvvPxq0EK1Xw61bt7By5Ur4+/vL6xDTesS3b9/G2jVr8Ndff1GWo/hOyOV0/9u0UbRy&#10;TtoyvgoFlXl7OQNGUSEhYsvEzSdnMsYC79yBXpc629nVy+uFA7y0/u25/ftFyxQ07vjVMNHKXlGh&#10;IZjVt7fZYHmHxu3l7JGsoNXrMPPXuejybU88DE0NjBM3V3ts3dQfn/ZpgrPnUtd2puzdipUGiO30&#10;jHJ2blDQIZw7O0VeY/a/g31x8+YqREZelt4zgdJ5ouVs9Gdj+hsBAX9Jv/8jnDnzba4P9FKg+9q1&#10;Jbh8eZ7Za0nB3a8G18PU71vCxiZns/3zs6SkzPcxegUqlayQY5M0cpJSOu7r0nwOpEXlRmn9VMZe&#10;hKO9A7zdvOjswuINJL23jEFhQUjiMs0sn9KoMp84qTfocfLaaczZ+DMu3blCE4msBncLOikxpJ4D&#10;Oley4+AuY+wxg/RBuv5yIpJ0qdcLaVWpUuWCk5MTL3bPGGMsy8knrZFRwOY/DfJgFWOMsfxBKR3h&#10;xw5RyYHetLRaLTb89hv27duXLzM16DHRLTQ0FBcuXMCyX37B4kWLcPrUKUybOhXjxo7FmNGjMXfO&#10;HJw8eRL79u7Fw4cPxU+bHPvDstRtdqJsNH2agX05e/clfShTSeO0vIo8Wynf53Xt+DGz57xSo8Zi&#10;6/ntX7/OLHDuWbAgPNIE87PTvrVrzTLBKUDzyWsfiNaLuXrvGjqO6Yzf92+GId1++mbbyjh1bDRa&#10;tyyPzwdIj59GGwRbWw+4uJivvUullynz9vSp8dJ74X2cOf0NHj3aLx0nKPM4+94D9FpTpu/+fZ/I&#10;Gb65kVYbg3NnJ+PO7d+kVupzQVmmU79riS/61YJKxSfPWen69fDHxwHpX4snl4KglMGbHyXrtNL7&#10;2XqA10atgUa6MfYiaL3R4gWKSscwy8kC9H7zD30oV5pg7FVDS11cuHUJU1ZOxaPQwMefQ+kVc1Vh&#10;ZEMHDKxjDycb/vxnjKW6H63HntvJVq+eqDxzp06dNhQtWjRAdDHGGGNZRg7w6vUK49adBgSFZN9A&#10;HmOMsZxXtIgC839QI321Xwombtu6FStXrEBkRITozZtoEIZucXFxCAsLk9fT/fHHH/HjDz/gl6VL&#10;ce7cOSQmJorvFt9PGxRATXNLmxH26NYtRIeFilb2U6QrS6rWaKT7+XLKagTcvCG2THyKFRVb2evI&#10;tq1iy6Re+7fE1vOh7N1dSxaLlknvH6eJrewVfP8e/vh5gWiZ9HizC3zcXywbmgYgp66bhT4/fC6v&#10;K5eWg70Nli7qgt/W9UGhQm4ICIjE/n+vi68SBSpXGfx4P6fM1PCwczh2dIh0G4zg4KNy39NycioG&#10;H9+GKFnyQ1Sv8TWqVhuBChX7o1y53vAtYB6cd3IuDpcM1t6lAPPlS3NxYH+XXJXNS2sLHzkyUH5e&#10;0qKA7pIFb+CDThXkQC/LOqvXXcLmbdLxJ5PLETouOto5iFY+I3+WiW0rkjmzkmUBWn/UztZ6SfmA&#10;kIeITeDkIvZqiU+Mx6YD2zB2ybeIiIkUvZaKuCjxfQtH9KhmB3vO3GWMpbP/nlZeg9caDw+PsKZN&#10;m+4TTcYYYyxLyQFemrF739+IjX9QBpHczxhjLJ946zUlBn+mQvrqjhToPHPmDGbMmCGXK84raxrS&#10;/ab7SpnIFJymLNyfFyzA9GnTMGniRLkE9aOHD5GcnCx/r1WZjaJLdNLvDrhuHujMTtqkZLNMU6X0&#10;Yr2sEs33r1wWWxT3VsDVK/vX4E1OTJTXq01BpZQLliolWs/nypEjZiWf7Z2dUaZWLdHKPhRYntSp&#10;o7yucgp3Zzd8/ILZuw9DA+W1drf8u90sa5deo1YtyuPMyTHo/GFd6X1uqii4YeMp6HSp90GjcYa3&#10;dx3Exfnj/Lnv5bV0jx8fhsjIq9Lbwfp7X6Wyh7t7Jbi5VRA9JkqlDRo2WoCaNSegbLmeKFCgKQoV&#10;aoVixd5BiZLvIz7OPCO+dOlPpO+fj+Yt1stBYJXKVnwlhVEOqFLZ5osXZ0rv3YwHWLMbPRdUpprK&#10;U8fHmU+yt7NTY9WyDmjTuoToYVlFrzdi957b2CXddHq5ooH1esTS/u7i4Gx1skB+RhmXXKKZZYXi&#10;BYrByc5RtMzFxMUgIJiTi9irIyo2Cgu3/oJlf65EeHTGE16Luqqw8T1XvFPOFrZcuYMxlk5IvAGb&#10;ryVJVzSWa9xL56zGxo0b/1egQAF/0cUYY4xlKdMooCQ2XmG8dtMI7Ysur8YYYyxXoTHhcUNVGNBb&#10;BWuV96Kjo+VyxQsWLJAzYF8WObNW3GiNXMoypszbqKgoed3cixcv4tKlS9i9axfmSPeXsnQnT54s&#10;r6N77do1hIenlvZ8EgogpqBAgXxL00cOb9kstrKfNkm6IExz39UaG4v7k1MCb98WW6bnydHVVbSy&#10;T7S036UNcDu7u8Pd11e0nh09l2snfWv2nP7vy0FiK/vQ35vVp5d5aWZp3/r+s4mw1aQPaj4dytpd&#10;sHkxPhjfxWKtXRdnO6z8pTu2bOyHon4eopeCZQasWGWeeermXgFnzkzCfwf74OHDvdDprGdpKZVq&#10;eHhUQa1aE9G8xRpUrzEWcXFp1/EFfH0byt9nTWJiKGJj74sWUcDR0VTm29bWXQ4CN26yBEWLviW9&#10;78wDVvT8+T/YKQdX6ffkNPqbZ05PkG7fSs9hgug18fZ2wB+bO6FJoyKih2Ulyowe/3Vj+V8i7QsK&#10;usmNNGjiS2BEsGjlM5kErWniAZVwZuxFaaX9yMfD+sStmIRYxCXGixZj+Rvt67Te7h+Hd2ZY+p+O&#10;ymU9VFjW3hnVfNXSOZ2pnzHG0opMNOJ4gFY+fxVdj6lUKn23bt1Went75881RhhjjL10j0eP6YPo&#10;rwNGUCZvmvFQxhhj+QAFeSeNVGHmRDXsrVTmo4zYG9evY/KkSfjhhx+wf/9+BAYGIj4+Xv4aBV6e&#10;F/1sys9T0Fan0yE2NlYOJtPat8ePHcPp06exaeNGORN33ty5mDljBsaPHy9n5NJ9miBtU7llWkt3&#10;165duHP7NkKCg+Us3me5b3LA0sUV5evVQ8ehX2HI0mX4esNGzDh4CBO2bJUzZ1Oc3fuPHHjNCbb2&#10;9mLr5Qq+f9/sMbv5+MDBxUW0ss/lw4fMXscXXX9365zZSJD2sRRU8rpGq1ailT3o/i8dMRz+0vso&#10;rT4deqJyyYqi9fTo993wv4mOX3+M1XvWm2XY04SE9u2q4syJMej4Xk2o1eaTAeiprFHdfO3ksNAT&#10;hqDAg9LXrJVqUcDJqSgqVOiPFi3Xo07dafD2qQeNxknOrNVq0waDFXIZ5owkJgSb/Q3KPKTfnZa9&#10;vS8qVhqAps2Wy+WbTUOoqSiDl0o2+/vvllrPf+x5WgaDFg8e/ImD//YQJZnN/2a9uoVw5EBXlCub&#10;GkRnWa9EcTf4+jjS/p3hi06BzqK+ObMueE6jySAZoTW8eQ1elhWcHZzg513E6vuMJhQ9DHtk9nnD&#10;WH5DVVBCIkOxevc6/H1yLxKTU5dxSYuCufULazC/rTPqFlKnO1NhjLFUf91JRlSS9dNXPz+/BxUr&#10;VjwvmowxxliWo/PUx59CNOi/ZoEab7R6OVlDjDHGsheN2V26ZsT/uusQ8CjDMXQ5gETUajWcnZ3h&#10;5e2NQgULws3NTW57ennB0dERkZGR8ve4S/2UdRsv3RwcHOQAblBQEDQajRyIDQkJkQcMIyIi5Izh&#10;lOxcCmKl3LISBWrtHZ3g7OmBDp9/Ac/ChVGiSlX5caUN4qZFGaRfNqiHeOn+Efreb7ZtR+EyZeV2&#10;dkqMi8OAurUfZ7FS9urU/f8+fh1yypWjRzGte1fRAuq1a4++02eIVvaZ/EEnsxLNw1etRrk6dUXr&#10;2YQGBGD0623MyjN/NHoMWnftJlrZ4+9VK7F+ymSzfblJtUb4/rNvRevp0Xpwk1b8gH/PmQe+ib29&#10;Bovmf4L/vVMdKeWYrbl2PQg1606W3ncZv7fUansU8XsTRf3aw96hkNX97dB/nyEmJjWr29bWEy1a&#10;rhMtSxcvzIC//y7RovtbAE2brch0Xw58dADnz/8oB1rNKVCufG+UKNFR3s5q9NwmJgbj2LGhcmA6&#10;PbrLn3xUGZO/bSZvs+wVHByHN9/ZgNDQRL30eaGUXh+LZ12lVGFY50Fo3/CNHD8+ZrcHwQHo+d1n&#10;8vs/LelxGquXqaqY9vl3sLN5vkoAjKWg4NbKXWuwZPtyi88X2te6tf1Y0fut7vnu/cUYoX0+OCIE&#10;6/7+DVsO/iFntFtDwd0mfhoMb+CApkU1sOGyzIyxDPhHG9BrRzQO3NdJhxjzc1elUmno27fvom8l&#10;Pj4+5qWYGGOMsSxCHz6Pr+yoGiSt1bh0lhqODqKTMcZYvhMcasTISXr8usUgB32fRdpBP9pOGSBM&#10;u50ifTs7URass6cn6rzxJqq3aAm/ChVgY2v71KWO6b6u/mYC9q9PDV417dQJ3SZOFq3skxQfjy/q&#10;1Hoc4PUoWAhT9+2Xt3PS/IFf4NSePaIFDFn6ywtn0z4JrVX7WfWq0CUny20KwC88fzHDQHxm6DX8&#10;9t13cP/KFdEDeQ3haf/+K2eSZhcKjE/v2d1s3d1ShUtgyYj5sNHYiJ4no4H3U1dPY9TC8UhIMi8R&#10;TFo0L4ef53U2K8dsTVhYLCpUmYCYWOsZ6LS2bqnSH6Fo0behVlNKv/WBSypZfGD/x2bv47LleqFk&#10;yYzXE9639yMkJaWWevfzexOVKj+5PHZCQqAcHA4Lo0B/2uOGAhUqfIZixf8n2lmDgtZXryxCePiZ&#10;DI9TdKhTq1WoWcMXPbtVRfVqvnB3s4O9vfXy1OzppTzl8QlaxMdpcfzkI/yz7y42b71utnZ0epTl&#10;OuXTb+TJE/nNvcD7coA3MdnyfVu/Uh2M6jIMXq6eooex57fz6B78sGY6tGkmQqWoW6E2fvx8MjQq&#10;Ps6x/IU+6wPDg7B4+zLsO/0vkrWm8870KJZbt5AGy95yltfe5dguYywzFOCttywCoQmW5682NjbJ&#10;O3fufKNVq1Z7RRdjjDGW5cxGvWlcktbhvXiFyzQzxlh+5uOlwC+z1Di4TYOaVRVyCeenRQMkKbeU&#10;8s3pt1Nu2YECyRS0tXN0lAOhlRs3wedz5mLsxs2Y/OcuvDt4MErXrCkHfJ9lHVv6vW/07iP/m+La&#10;iRPZ9jjSovKbaf+Ojd3LydK6fPiw2JKeD+k+FSxZSrSyz4Nr16DXpmZQuHp7P1dwl5zbtxcPrl4V&#10;LdNrOuSXX7I1uHvzzGl53d20wV0HOwcsG73wmYK7kbGRGDhzKAbPGWER3HVztcdva/tg26b+Twzu&#10;3n8QjorVvjUL7ioUpveBSmULv6Lt0aLlWpQs+aGcwSt9Vf6aNTeuLzPbL+n3FCrYQrQsUUA4OTlc&#10;tIgCvgWeboIAZfrWqfsjKlcZIrXS3icjrl//BVptVixbZURszF0cOzoUhw/1Q1jY6Uzf3/QlrVaP&#10;Y8cf4rMvdqFhs5Vo3HI1Ro7Zj/v3oxEWbhmEZ6no+aNbcrJefq5u3orAnr/vYOfu2xgy7G+898Em&#10;tHv7N9RtvAL9B+7Gho1XMw3uyqT3tMH4hO/JoyiwqzdYllCXjmNGJ3snONjmjlL+LG+jY14Rn8Kw&#10;UVv/fAqPiUBIRM6vgc5YdouMjcK0dbOw99T+DIO7Gul0qXFRU3C3hBsHdxljT3bsoRbhidbPTQsX&#10;LuxfsmTJ1FJIjDHGWDawGPm++8CIBw+N0OfPsRPGGGNpUHD3360anN+vQZtmSjnQS4PJ4ss5ioJx&#10;dFOp1XJw1sbOXg72+RQthiLlyslrqLb79FO80acvJu3YiZFr1uGHf/7BwJ8Xomab11CwZEmobWxe&#10;KJjn6uVltuYsrUkbGRQkWtknLjraLEBIJZpzWmxkJBLjU0uDOjg7w6NgQdHKPivHfW0WZGvdJbVE&#10;9LOIDg3FoqFDzH5XrdfbokjZcqKV9QJuXMfUrl2gSxOgpmD9TwN/lEvJPg2aGLHpwFa8M+pDnLlx&#10;zuz+K5UKfNa3Ka5fmYi32ldF+rV20zt56h5q15uC6OjUwKODQ0E0a74aDRrOQes2W1Cp0kDp9ziK&#10;r2aMgrWBgf+KlomrW3nY2fuIlqUHD/4wu/8UEHZ0fLb1UosUeR21an0rHwtS6PVJuHVzjWg9n9jY&#10;ezh1ciwOHfoUEREXzO5nChsblfycW0Pfrtcb5TLCa9ZfQpNWq9G01Rp06/UHNm25hqCgOIRHWF/H&#10;71VB5cApQEvP0dVrYVi45Ay69NyO/72/CY2arcLr7X9F78/+xKef78Tvm6/hxKlHuHU7Uv6ZzEqJ&#10;pyV9SiAsKu0kgvzDVJrZ+v5H6+/acYCXZQE6thbyKihPRLImJCIEIZEhosVY3kfnWQ+C/DF9/U84&#10;fuWU1cx1Ip0CoH0ZW8xs7YTibtk3MZAxln8ExRmw/UYSjLAcP6Exldq1a5+Srg2tzyhhjDHGsojF&#10;SGFSssK49z8DMjjvZYwxls9QULdkMQW2rVJj0XQ1ihUrds/Ozi7Rq0gR2Ds7Q63RPA62pA26PC36&#10;mZQbBWDpRmVzC5YqJWfaNn6vI94fPgJvDxiIiTt2YtTa9fjur78x/eBBjP19E6bs2o2xGzbi8znz&#10;8O7goXhvyFAUKFECfuXLy8FcCghnFY2dHaq1SM1QpKDryd2p64lmFwpOplWgREmxlXMCb982CzKX&#10;r1dfbGWfiKAg3L10SbSkfUWpRN033xStZ7Puu8lISkgNbNJ+8cGIkaKV9QwGPab16G4R3P2h30RU&#10;LFFB9GQuNiEOA2YNxYxf51isA1eokBv27hmMGVM7wtnpyRndmzafQcvXZppl7iqVajRqvAh2dl5w&#10;dS0nvQeffsCSgqAUWE2lQMUKn4tt6wL8/xJbJvb2PtLt2ScrePvUQ6nSn4iWSUDAX9L9efaMWYNB&#10;hwcPduDI4QEICTluEdil41L16n44eXQ0IoJn4tK58fjyi5Zy1nRmxzsKSEZHJ2Hv/nsY9NXfqNdk&#10;BV5rtx79BuzG1u035CBnfkZPI2XmxsYm4/SZQOzYeQvjvj0oPQe/ovWb6+Vg7pQfDuPAv/dx/kIw&#10;4uK18vfTz1mJrT81o9GAwt6FRCt/oexdaxm8hLJ306/Ny9jz0kkX+kV9rU++iZP2M/pssjYJhrG8&#10;RqvXyZPn5m1ehH/PHpKDvdbQ/LlPKtthSgtHVPBSZzDVhjHGzGml07bTgTr6zLQ4bEjXEcYOHTps&#10;K1as2EPRxRhjjGUL+hCyuHorXUKBvzaoUcCHT20ZY+xV4lkuGfEihlKkbFl8uXARkhISkRATg5iI&#10;cATeuYO4yAiEBwYhIjDwcXCV1pBVaTRyW0NZtGoVfIsVlwO5CXGxqNSoEfQ6ndx2cnOTA6m0Pi71&#10;UcA3N7ly5Aim9egmWoCbjw++/+sfaKT7m13+2/g7lo0ZLVrAJ+MnoMVHnUUrZywcMgjH//xTtIAv&#10;5s5HjdatRSt7LB05HIe3bBEtoEytWnJm9rO6f/kyvn3vf2YD0j2//wGN3snadVtT0HrB03v1wPUT&#10;J0SPKVA4qstXaNegrejJ3A3/m/h8+mB5MD0tytIdOrgNRgx7HfZ2GtGbue9+2IVJ3/0pBx1TKJUa&#10;1Ks/Qw7sPo9/D3RDfPwj0aL75YDGFCzOIIPX6nq9ZXugZKmPROvZaLWx2L+vM/T6lKxYBeo3+Alu&#10;buVFO3NGow4xMXdx9swk6XFYH1cpVtQDM6e/j2ZNy8DB3vw4FBefjGvXAjFo6Aacv+AvgpNPF/Cg&#10;uDBlAhcq5IzXWpVA29dKolQpN3h7Wc+Yy41oX6J9mrJrtTo94mK1uO8fjYiIRPyz9y6iopNw+Qpl&#10;ecchSXpunlha+SnR36TnWalUGmiwjG7iSzKaRDH0wy/xduN28vfmJ8cun8CIBV9bZJfJA4SN2im+&#10;+uhL+fEz9qIo6EWlancc3iW9xdK9x6T3VZe2ndHtjY9hq3k5y0UwlhVo4tyhC0exavc6XL9/HdKH&#10;iviKOSrD3LmyHcY2doCfi0p6D4gvMMbYE9yK0KPW0ggk6CyPL25ubpGnT5+uXrJkyXuiizHGGMsW&#10;dPpq8Unk5AhMGaNGz49M5ToZY4w9HxpLSBmDpknjacejc9vYdFCIEaXqaqEXCUSUubvg3HlkVPKY&#10;MhipBKs8IC89OL30g/QzNDhP8urgOz2uQQ3qIy4qSm7T4/hi3nxUb9lKbmeH9IHOgQt+RrUWLUUr&#10;+9HrN6BeHTmQTyiT9oe//4FnocJyOztQ9u7wls1hEDscPc8/7t3/zGWhY8LDMabt64iLNr1ehEp6&#10;f7N1u2hlrcS4OPn1Ov2XebZqj3Zd0Lt9d9HK3O/7t+Cn3+ZaDDaWLuWNX9f2QcUKT/ccxMYloVef&#10;ldj2x3nRY6JU2qBR4wXPXB45hbVgLa3dS+WdM3Lh/DQEBOwRLdPr2bTZyufK4DUx4tjRIYiISM3w&#10;LlbsHVSo2F+0MmJEQkIwLlyYhojw81aDsh4ejpj87dv46IM6sLV9cgWAO3dDERYWh5mz/8GePZcR&#10;n5BsFkx/Egr2UtCkcGFn1KlVAPXrFUbtWgXh5WkPRycNVNL7LTsPlymfQyn3mV6bqKhE2NmpERhE&#10;mXr0mutw+mwg7KTn4/qNcPkWH6/Fw0exculpvc6AxCSd/DusPKXPLKUUNr0Wzk52qFO7GNq9WQUz&#10;Zv2NS5cpIK/UGQwGJd3kbxQo8Ptlp8+VHZu/I3ryDwrwfjVvtPQcmwfLpdfLKD1exaD3vxA9jL24&#10;rf/9gWnrfrLY30iLmk0xvsdouTQ4Y3kNnVvFJ8bh5NUz+HHtTETFpp4fpkdlmZsXs8HS9s7wceAJ&#10;NIyxZzPnRAJG7I2F3sq5cY0aNU5v3LjxXQ7wMsYYy27WhpOMNHgyoLdCOWGYCnY8cZcxxp6Ixsdo&#10;7XK1CoiNA6JjjHgUBNjZAYdPGGGjoRL4wJ37RlStqEBwCGVHAXVqKJGYZISLkwJlSirg7EQD2OKX&#10;5rBrt4yo0VL7ePDe0cUVs4+nZii+StZNnoS/V60ULcDbzw+Td+7O0nLQaY1o1QKhAQHyNgVfqFQ1&#10;rSmcUyjYOqxFs8clmum1n3X0qLQvZt8sr99+/AG7f1kqWoB7gQKYtt98zdenMbNPb1w8mPpzSpUK&#10;3//1d7YEpylYuHDIYJzYmZrpTOpUqIUZA36Qg3iZoZ9ftO0XOZskbeBRpVJi3Jh2GDSwlbwO7NO4&#10;eSsEHf43Xw4+pqVW28tlmZ8/sAqcOjkGISHm2cnNmq3KNHv34L89zEo6OzgUQtNmy0Xr+Vy5sgD3&#10;7m4WLcDNvSLq158lWpYSE0Nw+fI8hAQfMXt+U9DzPODzFhj3dbunzo5O74F/BKKiEvDTnL34e+8V&#10;BAWZJkVY+3sZod2EnlONRglfH0cU9XNB5UreKF/OE25udvBwt0PBgk7SfVQjNCwBjo4aOEk3e3uN&#10;HGRNTtJLz69G+qxJlgOzDlK/f0CMHJClfsqspf1IpVLg4qVQJCRqEROTjPDwRERGJcr76aPAWOlz&#10;KlnOvKXsZEKP4RkexlOhx0klxh2lW1E/D9SrU1wO6lJZ7DKlfeDoYCO3KeBLr8/IMZsxb8F+6Set&#10;B3gp2Dm882BFh8btRE/+cej8EYxcOC7DAO/Ajv0pwC16GXsxlNn4zS+TLapIECrf/POw2XB1dBE9&#10;jOUN9DkWHhOB3/7ZiC0Ht8vlxjNiK31GtimpwYzWTijmmn3nu4yx/OlRrAF9/4zBX3e00qHHvBoG&#10;nbv1799/3ty5c7+Uti1nUjHGGGNZyGqAl/5TvrQC21erUaRQ5oOVjDH2KqHBbwrU0r8xsUYkJgJ7&#10;/zNCqwMOHTfgQYARCVLfnXumvpTvNRgUj4fN6QKATvrp//Q1Cgrb2wM+XgrUrKrAB+8o0ayBEo45&#10;XM1z9hI9Rnybuv5fxYYNMfSXFwvQ5FWUFfpVsyaP11eVXi8MX7kaZevUkdtZiTJY+9WoJpf9JVQK&#10;esGZc3IWbU45vmMHFg4dLFpAvXbt0Xf6DNHKepHBwXJAOW327rM+vzSI99eK5fj1++9Ej8kHI0fh&#10;te49RCtrLf96DA7+vkG0TGg90F+/WSk/hsxQRsnE5d9hz/F/RI+Jk6Mtdu0YgFo1i4mezFFAbsGi&#10;Axj/zXYkJJiv22tj44oGDedIx5MCoufZmbJ3u0rPb2qZWGfnEmjUeKFoWQoLO4uTJ0bIr4mJQs60&#10;LVbsbdF+PsFBh3H69ATRAhwcC6NJk6XSc23+3khICMK1q4sRJH1/2vudgl4bKsO8cP7HcpAxK929&#10;F4bdey5j89YzOHPWH7GxidLx/vHh/pml7EZ0nyngSUFaCsgapf9RtjEFhalccsrhISnZAKP4e/o0&#10;gcHHL0UOoiAt3e8ihd3gJz3PdesUxyed68HJyRYFfE2BIo0m80H0rdvOoUuPZdL9V2SYwdvtjY+V&#10;Pd/smu+CnXtPS+/rJRMtMvul59TYtW1nRd8OPUUPYy8uNCoM/aZ9iYehqaX4U7g6uWJSn3GoWba6&#10;6GEsb4iKi5Yz0w9fOIrE5JQlHizRXLpuVewwvIEDinJwlzH2HB5EG9BqTSTuRaWOn6RQqVT6HTt2&#10;tG/btu0u0cUYY4xlmwxHRh4GmbLPGGPsVUVj5RSgjY4xZd4uX2/AqEl69BuuQ722WjTtoEPN1lp8&#10;MUqHgaN1+HWLQc7WPXPBiMhoWsORgjGQSx5TUDflRr+b/qXfT+O4FAimv3HzjhG/bTWgUy8d6rym&#10;xcGjOTtC//1PqRcnNEj/Ru8+ovXqoXWC67zxpmiZgonLxox6nOGalShzVy8CycTdt0BqlCeH7Fu/&#10;VmyZtPzkE7GVPRYNHfI4uEtoneNnCu5Kr8OhzZvw2w/fix6TUtVrZEtwl17/TTNnWAR3fdy9MXvQ&#10;NPn9khkaZPxs6gCL4G7JEl44f3rsUwV3KWh442YwmrSchuEjN1kEd52ciqFJ019eKLhLblyn4Fpq&#10;kJQe25PKIl+/tlR+jlJQANbXp4FoPT9Xt3Jmz21CfCDi4h6IlhFabTQuXpiBfw/0QGDgv2b3m9DP&#10;1qjuh4P7huLPbV9keXCXFC/miU/7NMGuPwbizPHROHVsNCaMbY9KFQvKAdon7Rvp0dNIN3q9tVq9&#10;nKEbL73WCQk6REYmIiQkXm7Hxplu9D06vUG+pfxsmpciW9BjosdGmbk+Ps5o06oCxo5+E4sWfIIr&#10;Fybg+OGR2L1jICZ90wEVyheAXxF3ObD7pOAuKVnSSw4US8+A1XIJ9NmpUqjyXXCXxMTHmGbZWmGj&#10;yV1r1bO8j4K4hb2sLwdA5W0pAMxYXkLnWit3rcV/5w9nGtx10CgwtrEjRjZ0RBEXDu4yxp5PRKIB&#10;gbHWxwY8PDzCypcvf000GWOMsWyV4ehIQgKwfY8Byebjh4wxli9RkDUxCQgJNeLGbSPWbTJgwzYD&#10;On+qQ6P2WtR/Q4sBo3X4abEe6zcb5O+552+Ug7hp4lRZgmKIFFBu11mLqfP0OXIcpuAyBaVTUBZp&#10;hfovHqDJqyh7tvPYsfLzkCLkwQNcPHhQtLLO8T93UNBCtIAGHTo8c1DoRVA27c3Tp0VLOjFQqeSS&#10;1Nnl9rmzuH4yTflf6bkevmq1aD1ZQmwsFg0biuVjRps9b07u7hj6yzLRyloHfl2PHQt/Fi0TL1dP&#10;LB4xDwU8Mi+FHBIZio8m9MClO1dEjwllN548NhoFC7qKnozFxSdjyLANqFVvCs6eTQlwpvL2qSeX&#10;ZdZonEXP86Hs3YcPzYPQGo2LXG45I/Qz0dE3RMuEArMZlXN+Fmq1E+zsUn+P0ajHof/64t9/e+Dy&#10;pbnYv+9j+PvvkvrNA7ukXFlfHDk4HAf3fSUH0HPiPVWokBvKlyuAEcNex8mjo3H14gTs3D4An/Vt&#10;KpcjtrPTiOBl7kb3kW50f11c7OUSypUrFcL7HWuhe9cG2LC+L3b9MQAXz47H5fMTsGnDZxg98g18&#10;/FFdOZhLP5OSzfusSpXyRtkyKa+50eI6hQK8YdHhFlmu+YHStKa91ZFCexs7s+MdYy8qWZuMckXL&#10;Wl1aQCed2N55eFc6H836SW2MZTU6NsYmxGL7oT+x6cBWed+2Rjq+Ggs7K9G/lj0+rWmPIi5Kaf8X&#10;X2SMsWe042YytBlU7SlRosQdvUQ0GWOMsWxl7ZT28SfUe+2VWPCjWl4TkjGWf+mkU0+6wKXzUxrL&#10;0ajpIlh8MZ+gcVF6TJSRS8mSkVFGeZuyZGPjjbh2w4hjp6XtOCAoxCgHVfV6Srg1X08lp9E66DMn&#10;qtH9w+zNVqLSzFSiOUWLjzrjk/GppVFfVenXifUtVhyTd+1+rsBFRka91hrB9+/L2/R7p+zeA5+i&#10;T1euNyvsXbMaayZ+K1pA0QoVMH7zVtHKWhRMHt6yOfSU2i5UbtwEg5ekPscZoXLZ+9etxeafZiEx&#10;znxNNQpKj17/G0pUqSJ6ss71kyfxY9dPzLK3PVzcsXrsUjkDKjPX7l9H/+mDkJicujYt6fheTSxf&#10;0k3OgswMlWPe/+919O23Go8eRYneVEqlGiVLfoTSZSjj+sX3yUsXZ+HBg7TrCytQoUI/FCv+jmhb&#10;ojVv799Lu78oUK/+DLi7VxLt50elly9dmo3QNOsBPwkFI3/87l10aF8Vzs52ojd38A+IQGBgNM6e&#10;88fuPZdw/kIAwsJi5TVyU2J3WR3ESzlWUcCVyj3r9UZ5zV6NjRoODjZyVjNl4arVStSpVUx+/ihr&#10;uFXLcnKWeOFCbtL3qqTzApX8PVl57MvIyVP3MHzUJly9Gih9VidYPCdv1H8NwzsPzndZrRv2bcJP&#10;G+ZbPF4qS93vnd7Kzm0+ED2MvTiaJLHn+N+YsnIq9AbzMWgKhLWu3UIx+P0vnvg5x9jLRsHdbf/t&#10;wLI/VyPeyprShD65Knmr8Vkte3SuZAtHTfZ/ljHG8i//aNP6u3vvWa6/S+dtgwYNmjljxoyvRBdj&#10;jDGWrayd2T4eVShRVIG9m9Qo4MMnwIzlFxSjoPHZWOn6NyzciBNnTGvG/nfMAF9vhZy9b2cH1K2h&#10;gFoDODkAVSoo4epCJ6vil+QBFLROSgIiIo2IigHu+xvx33Ej4uKM+OegKZBLa+hSkDe7Ark0EE6/&#10;VKVSSdtKaVsBjVot3TdTcIvGcLV6Gtg3Zjqo7+4GrJ6vRsvG2fcCVGyslbOGCd3vCVu3oUjZcnL7&#10;VRYdFiYHJLW0MwlfLlyEqs2ai9aLiQgKkteiTQkeUqBy7olTsHXIuQWYB9StjfhoU/o2vfYU3PUr&#10;X15uZyUqyfzDJx/j5pnUbGG1jQ2+/+sfuPtmnAVLP/f3qpXYuXiR/HqkZ2Nnj5Fr16JYxRcPKKb3&#10;8NZNTHzvXSTTYtuCnY0tNk1el+mgN2U97Ty2B9+vnm6WAUXP71dD2uCbce3l7cxQ4G/cN9uxYtVR&#10;6RiV+jtSODgURNWqI+DmXlH0vBjT2rtdpGNR6kC/SmWHxk0Ww97e+utDP/Pvge7SY0zNllGrHeT1&#10;ejP6mad169Za3Li+Qn6e1GqVVqfTqTM7TtvbazBkUGsMGthKXtc4L6AyzBTEDw+PwwP/cFy+EigH&#10;gYODY6RbtPT5FS9/nTK4Q0Ji5Ew7CsrGS22aHODqai+vb0vB24IFXOHr4wKt9OFH/aVKekuvjxY+&#10;3s4oV85XniBQvLgn7Gw18u8tUcJL/t0U7H3ebNvsQp+H0dGJ+OvvK+jWa7n8PKXVvEZTTOwzzmrm&#10;YV7255Hd+G7VVKtr8A547zPF+y3fy1WvE8v7jl85idELJyAhSTr5T6eorx8Wj5gLJ3ue6c1yLwru&#10;bty/Fev/2YDoOOmCzwo6alYvoMbiN51RxkMFOzUfRxljL+ZhjAFNVkXIgd70aP3dbdu2vdWuXbud&#10;oosxxhjLVtbObh+PKri5AMtmq/F6C5qxLzoZY3lOSrAzOsaI0+eN2LTDgIeBwIWrBsRI18JanUJ+&#10;39PgOQ0kyj8Eo0KlAuxtaW1HBYoVAZo3UqJaJQVKFqO2Qg76vkwUN6GgM5VXpoRACthGRgE7/zHI&#10;wcoLV4y4dRdISDQiPiFlLVzxw1mIBpkpiOvi4AJHe0do1BrUr1RHuk86VC5ZEe7O7vKgbCGvggiO&#10;CJGeU3s42NnDPzhA/jkKAB29dBxHpNv9oAdS02ARye3SSYmfp6qzNMhOzxslQh45aUCn3jr5+SEU&#10;ZJx56Ii8Di0Dfp8+TQ4upqAM13EbN8ulhV/UynFjceC3X0ULqNykKQYvXiJa2e/OhQuY/H7HxxMM&#10;7BwdMe/UGXk7K1GAlB7rkW2pmZ50rPEtXlxBAfP0GcsU8Kafoefmz0ULERMeLr5irlilyhgwbz7c&#10;C7zYurPWBN65g0md3pNLQqeg9/rswdNRo0w10WOJSgNO+GUyDpz9T/SYUBDtpxkfoHfPRqLHOgpm&#10;bf/jPPoNWIuICMtMFIVCjWLFOqBc+T7SdtatHXfu3Pd49HCvaJmULtMFpUt3ES1Ld+9uwtUrC6Wt&#10;1ANrsWLvPHHN3ieJj3+Eg/92f7xfFivqgfbtqmLdryfk5ySln1Awt1ePRnJwlzJR8wvaD2ifIfR4&#10;KfM2Pj4JjiJ4nazVw0ZDa9GasnIpO5c+Z/KTzVvOonvv5UhOTp10QKqUrIS5Q2ZArbK6TG+etfHA&#10;Vsz8dY7Z/k0oE+SLdz9VftCqo+hhLGvc9L+FMYu+gX9IgOhJ5erogp+HzZYDvYzlRknaJGzcvwXr&#10;/t6A8OgI0WuOPkar+Kix5m0XObjLGGNZ4VqYHnWXRSBRZ37ORjw9PUNPnTpVt3jx4ndEF2OMMZat&#10;Mg3wqtXA8C9UGNpPBQd70ckYyxMoWBefCPg/NOLcRSPmL9fLQV1aY5YCe+nGD58axbTcXIFaVZVo&#10;2kCB8qUVqFlVAS9Phfw7KehKZYUJten7UxLYUoKxaun6mhLS6D7aaExlk+WvaaXvlX6GSkQni1LK&#10;gSFGODsCj4JMXytUADh/yShnGdO6sTduA7RM6t8HDIiJBULDjfJauinByqxEwR2N2gZODk4o4m1a&#10;k7JWuRrwdvOCn08RFPEpLJeMtNXYQiU9IAr00kDt0wy60/ftOLwLU9fP0lGmmuh+zNtLgcN/qFGk&#10;0IsN4NNr8iDAiF/WGbB2EwX6KXs49TUiBUqUwOSdu0WLxUVFYVjzpkii9HYJvZ5jft2AElWryu3n&#10;Rdm7I1u3lEsPEwoY//jPXngUzHi906xEQdRBjRogNiJ1UOyDEaPwWo8eopU1DAY9lgwbhmM7/hA9&#10;Jl5FiiD80SN5u3CZMnite09p3yuOhzdvyoHdB1evmmVOp+Xi5YX/fTkITTp2ypagFj03w1o2R0Sg&#10;dNAU6O9M7D0OLWo2FT2WbvjfxPD5X8sTOdJydLCR1ylt2qSM6LHu4qWHGDBoPY4dvysfE9Jzc6uA&#10;KlWHwdGxsNTKuscdF+eP/w72lf6mdIAWVCpbNGm6TDrWeokec8nJUTj4by/pOJ26eDdVKmjWbOUL&#10;r797YH9XJCSYnnt63i+eHYeSJbyk47oBd+6GYdiIjXBxscPbb1XD2x2qSff1xSdbsNzn8JFbaP/O&#10;PLlUdFo0ceqHfhPh5pS/JiH9tncT5mxcYDHJi849hnw4EP9r2kH0MJY1KHP3y5+G49Kdy6InFZ3L&#10;ft1tOFrWypqKJYxlJTpHOnj+MKatnQVal90aOkuq7KPGjy0d0byYjRzsZYyxrDD7RAJG7I2Vx6fS&#10;q1Gjxult27a97efn5y+6GGOMsWxl7TTX7COq41tKzKd1eB1FB2Ms16J1YynZjAKf9/yNmLVIj7sP&#10;jIiKzp6AJ8VVKBhLE0CcnRVyWfeCvqYAL2X6RsdQVi1QopgCd+9ThhHk4CuVSy4ufe+jIKOcQUwB&#10;2vsBRjg5SD8TK/VJP0Pj9UGh0uFI+j9l51JgmH6eHgcFIylATPEPozF7yivTgKpSqYKLo7OccVvO&#10;rwxer9daztAtWbC4KZBrYycHr140i4jKMY76eRwOXThiNahDKAD+VX8Vxn9FGVui8xnQ83bwqAHf&#10;zTbg0HFDpvtDm27d8eGo0aLFyLrJk+QywSmqNW+BAfMXvFAW76aZ07FjIWU/mngULIip+w6IVvZ6&#10;dPs2ZvTq8TjASqhc8ne7/5LvR1ahoPjM3j1x49Qp0WNSqHRpfDByFGb16Z3hPm8NBXY79P8czT78&#10;UH5/Zgd6T8/o1RNXjhwRPaYgY6/23dDjzYyzWY9dPoGR0vuYMnjTKl7ME//t/wqenhmXuaTnYO6C&#10;/Zg0+U/puJlaDjoFBVvLleuDIn5vSI9bI3qzzuFDnyM6+oZoEYX093qhRMn3RdvSw4d7cf7cD9JW&#10;6uvn49MANWt9I1rPJzb2Pv472EfaMv3eQoXccOvqRHk7LSovTGvCsvzr5q0Q1G34nUWAt6BXAawZ&#10;94scgMov6Dxg1a61WLx9mcU5jVL6nPm62wi8Xre16GEsa9B+N3XtTGw/9Kflfid97n3+7qegzPHs&#10;mEjF2POi/fbOw7v4at5oBEcEi15ztMfWLKDG2CaOaF3CBho+XWCMZZGAGAOG/h2LLdeTLT47pc9L&#10;Y+/evRdLPhVdjDHGWLazdrVmNtJK2Xl/bdDAy1N0MMZyFVo/l9aZ3X9Yuti9Z8T6LQYEBRsRl0CB&#10;CvFNOYxObOlkl/6ltrVt+pfaL5N0P+SDIAWK7Gzt4O7kBid7RzSt3hjuzm4o6FkAJQoWg6O90+OM&#10;3Kx259Fd9Pquv1xmLAXdKwdbB8QlxYkek/q1pOPx7xo5A/ppUUB9604DJkzVy0H/J8XS6DkZsXot&#10;ytSqJXoYoTVqBzdq8Djb9kXLWPtfu4Zv3n1HXl+W0PM+ev2vKFmtutzOTnfOn8cPXT42y46lv09B&#10;/dZdu4meFyO9v+Wg7vyBX1iUV6YM5RGrVsPOyQnDmjdDcqLl2n/p2Uvf+1b/z9Gy88fQUPp+Nlo2&#10;ZjT+2/i7aJlQ5tzgD76QjgPW33y//vM75m78WR50TEHPaZeP62H2zA9ga5vxJBAqxfvFl+uxfKW1&#10;CR4KuLiURvUaY+DgkD2Z3QEBe3Dh/HRpK/Vv29i4oUHDORmuo0uZvgcOdEdiQurAKj3eps1WvvDa&#10;u/8d7C0HeVNM/7Ej+n/WTLTYq+TM2QdyBi+tUZyWh4s71o5fBmeH/FOSmyzcuhSr96y3msE7odfX&#10;aMWZlCyL6fQ6ubztom2/SJ9F5hcN0jHd2K5BW8XQDwfKkxoZyw30Bj0u3b6Cqetm4fbDjKuflnJX&#10;YXprJ7QqroGN6qVfcjLG8pFHsQa0XhOJmxGWM+ZpWY1ly5Z179at2yrRxRhjjGW7J85lDAk34sxF&#10;wxODAoyxnEOZupQF+8taAwaP1aHZOzp89pUOk2bq5ezdmLhnC+7S4CEN3tCNMkUoiEF9zysleEv/&#10;ZrRN/+YUCjzQTaNWy9m4Zf1Ko2rpyniv2Tv4ptfXmNhnHFZ9vQTzhs6Ub53bvI+3Gr2J2uVrwtPV&#10;E3Y2tlke3KVA0JaDf6DrxN4Wwd3+bXrhzept5O20qMR2VJRoPEGstA/MX6ZHqbrJ6D5QJ2dyWzuO&#10;29to5OfmMWk7O9YzzescXFxQqkZN0ZJeP70ev0+bSvuy6Hl6lDU75aMPHgd3iWehQjkT3L1wAd91&#10;/tCi9HGLzh+j1ScZZ6c+C1o7d/Gwr/Bj108sgrtU/psC2VSemYLjA+bPh6299TUgKIju7uuLj8Z8&#10;jR/+2YfXe/bK9uDuHwvm49CmjaJlUrNcdQz5YIDV4C69/pNX/og56YK7Go0KSxZ+ggVzO2ca3KUs&#10;1F59V2LZisMW+5JSaYOKlb5Avfozsi24S2vdXr40V9pK+7cVqFR5YKaB2tCQU0hMMC9D7epa7oWD&#10;u4mJoYiLeyBalLmsRIe3XqwUOsu7Chdyg52d5WcvTYoIDA8SrfyBjh90DLB2fkSlz+3yUbYyyz2o&#10;Ak3JQiUszjcJ7Yu03EBG5W8Zy2k0IeHczQvyhIS7j+6KXks+jkosf8sZbUpI17Yc3GWMZTGt3ojg&#10;eOuDbfb29vH169c/JJqMMcZYjrB2xms2wkjlVxdNV+P9t5V4gUqUjLEXpNOb1s/975gRx04bseMv&#10;A/wfGeXyxc/KFNC1RclCxeVM1eplqslr2lGgjzJi7gXew+2Au9Ab9bhy95p0EX0P0fExSExKMAti&#10;5Fb0+FQqFbxcveRSjl4unmhQuR4c7RxQQnrMzg5Oclau0WjIMCMvO1EJ1y9/Gobzty6KHhO639+8&#10;NxotKjbB5YBr6L9sKHSG1BeY1iveu0mDWtUyHqyIjAJW/qbHdz/pEZm6NKYZ+juVi/rgg8aVUdjT&#10;FT3mbH4cXLJ3dsbcE+bldJnJ/StX8O277zx+rjS2tpj532H5OXtatLbrmDfaIuhe6sAUBTK/2bYd&#10;hUqVFj1Zj+7ziT//xOLhX5kFllVqNXpM+Q713+pgHuh/DlTa+Ow/e7Fi7BjERkaK3lQ1WrdG90lT&#10;LLKeaZ1bymg+/fceJCUkwtXbC6Wq10DFBg1hY2cnl47OCSd378LPg758/PqSAh6+2DBpjdUJL3Qs&#10;7P19f1y7f130mDg72WLf30NRqWLmpa7p73TpsRwbN50WPamcnIqhZs0JcHCkwG72DE7q9Uk4cXwY&#10;IiOvih4TCtRS9m5GkpLCceTIwHTZu0o0avQznJyLi57nc+XyfNy7t0W0gMqVCuHEkVGixV41Wq0e&#10;1WtPwu07oaLHhCZd/dBvkjwJK7+giV5Lti/H+n9+t5rB++0T1v9m7HnRueiIBV8jOi5G9KQq5FUQ&#10;y0ZLx3bpnJmxl4kyzM/duoAFm5dI16ZXMrwe9XZQYs7rTni7rK107BSdjDGWhdZcTETvHTHScUh0&#10;pFGmTJkbe/fubcnr7zLGGMtJ1k57zT6mFAqF8dOuSsXUCapnKgvKGHtxdO0aFg6cOm/AkZOmoO71&#10;W0Y5g/dZ0Sx9Wj+2abVGKONXGjXLVoOni6cc7KRAA2XuppVy4UwHiWRdMoIjQnH2xjlcunNFnj0d&#10;FB4s96cNhmQXOg5JpH9S/5Xul/SP8vH6tz7uXlBJ25WKV0ANemyuHihTpDQc7Ozl76HshPSP8WU4&#10;f/MiBv40FNp0kXmNdB9X9VuIIh6F5XZwdAi6/twPsYmxcpvQGsQr5qjxXnvLxxEcasT3sw1Y8ase&#10;8RlUvLWRDuKv1yiNDnXKw9vVUX5t7wRHYNDSnaZvkJStXVsu0cws6ZKTMaJ1S0QGpwa2Gr7zDnp9&#10;/6NoZY4CoBPfe1cOFKeQdmL0nz0XNdu0ET1Zj/7u79OmYc+yX8zerxRYnrBlKwqXKSt6ng8FjONj&#10;YuSs3Uv/HbQ4JlAQmdbbbfb+BzkWrH1WtN7ujN49zYLfVK59yYj58PMtInpSUVZTnx8+R2hUmOgx&#10;KVPaB7t3DETBgq6ixzrKQOzbbzXWrDsuelIo4OvbENWqj5IzeLPT9WtLcfv2r6JlQmv9Nmy0AI6O&#10;lo85RWDgQZw9M0naSn2dKSDdqPFCOdD7Ivbt/VAOIKeYN/sj9OzeULTYqyYwMBo9+qzA/gPmkygo&#10;4Lls9EKULlJK9OR9dNykrLRVu9fJ5zmiW0bnLpP6jEOz6k1ED2NZJ0z6HPt8xmA8CA4QPancnNww&#10;tf8kVCxRQfQwlvPo+BgQ+hBjFn2D2wG3MwzuetorMaSePfrXsoeDxtowF2OMvbj+u2Lwy7kki/M1&#10;GqNq37799p9++mlgyZIl74luxhhjLNtZO/O1OGNu2kCJlXNV8PXmE2XGshtdsyYlAzduG7HvkAFb&#10;/jTgzAWjvJbqs6DAkRzUtXNE69otUK1MFVQoVk5eu85GbSN//VnRBbbOoEdEdARu+N9CZGwk7gc+&#10;wJV71xAu9VE7LjFezoqlMlo025oGJlP+VSqkbaMBthob6KU+un80UEvrKdEgEgWM6WddHF3kbBZa&#10;/5Z+ztXRFb4ePrgXeF/OJqCv0++vUrKS/Lu93ExllF0cXKCXfj8FS3Mbeoxr//pNXmOPnse0yhcq&#10;i0W9ZsnPT4qE5AR0X9gfARGPRI8JBXg7vmWqqCA9dNy4Y8ToSXr8/a8hw8C/rUaNN2uWQaeGlaT9&#10;wTxotPnoFSzfd0a0gPeGDMWbfT8VLZbesT+2y4HMlNeQ3kefz52PGq1aye2MUHB41qd95EBiWlQW&#10;ufPXY0Ur6yXExmJWn964ecY8S5QyYwcv+UUO6MfHRMuPqU3X7qjYMPNgmvy46TggPZ47Fy/i6tEj&#10;OLbjDwTfv28WHE1RpGxZfDZrNgqWLCl6cp+okBCMbNNKLi2dgsrVrxizCEV9/USPCQ0qHrlwFGMW&#10;fwOtzvwN16F9VSz/pTvsrZSUTYuCu30+W4216y2Du4ULt0HlKoOl/Sp7Z9QFBv6Lc2cnpzsWmUoz&#10;+/m1E21LOl08Dv7b0ywISz9HGb+uri82UYDKMx/Y/7HZe+vKhQkoVtRDbrNXT1KSDj37rsSmzamf&#10;UYTOG8b2GIU2tVs+17lMbqSVzmkWb/uFzhOkt0C6AK/0GMd0G4G29bJvIhB7ddH56YCZQ+XJm+nZ&#10;amwxqe84NKxcX/QwlrPoXOv6gxv4fvUM3Hl0N915SyoXWwU+rmyHsY0d5EAvY4xlB1p/93+/R+FM&#10;oGUZPaVSafjuu+9GjhgxYqroYowxxnLEUwV4C/oqsGWFGlUrcoCXsexC16u0buqZCwZs2GbA79sN&#10;iIox9T8tGgSk0sOUldusemPUr1QXhb0LwdPFQ15DNrsGQmlwKCo2Wr4Ipz8RGB6M+MR46W8Xxu2H&#10;d+RArruTKxKSE+UAbVhUuByQdZLup1arhYujsxzQtbOxl3+e2NnYycFgCkZTUFmlUMr3n/pSyirT&#10;RX5eGNyloPdX80bJ2btpUVbxZ616oHOjTvJ2WjTYO2nLVPxz6YDokQMexgG9lIrvvlbhUZAR/Ybr&#10;8c9BgxzotcbZ3gbvNaiEN2qWkYO81p6pcev24tzdQNECPp9D2aSviRZLTyftr99//BHunD8veqTX&#10;RalElaZN0WnYcLh5+8jr9aa3YeqP2LV0iWiZNHj7HfT87jvpYjA1mJeV+/TVY0cxb8AXiI82r9Xt&#10;6uWNwUuWwq98ebk9q29vXDl6FFWaNMEX8xbIfWnpdTp5LV3/69dw8PffcfvcWbmdfh3ftCiA/OGo&#10;0Wj07ntQa7J2/eqsRMHdse3fRFyaxa3p+Z854AfUqVBL9JjQe3LOhvnY9O82swFG+v5J33TAoIGt&#10;pNcy89eOgrsfd12KLdvOiZ4UChQt2h4VKvaXfl/2BXfpfgdRcPfc99K2eUDey7sOatWalOn+FxT0&#10;H86cnihtpT5+yt5t3GSxaD2/a9cW487tDaIFODrY4OH9H2Fjk73BbpZ70f765ZDfsHjpf6LHhPbR&#10;/v/rK6+Xn1/QY12xaw2VaZY2LQO8o7sOxxv1+bOZZb3YhDgs2LIYWw/+YbnvSec3o7sMw+v12sj7&#10;IWM5KTE5CTuO7MKm/VtwL+iB2blXWvZqBb6obY9B9ezhxcFdxlg2uh+lR8MVkQixsgavjY1N8tGj&#10;R+vWrFkz/YUeY4wxlq2sXalZnDnTuo/bVqnRrCGfMDOWHaik7n/HDPhxrh7nLhkRF0+DfeKLT0AD&#10;Lq5OrnIgt2m1xmheowncnN3kDLTcmMn6qrkVcAf9pg2Ug7xp2aptMKvL96jiV1H0mDNK/xvz20T8&#10;e/Ww6DH5vKcKAY9M5bq1Gay/XNjDBe81qIimlYpL+0Dmx+1PZm1ETIIpUEeBym+3/5Gta8HmB6H+&#10;/hj/9ltIjIsTPamo7HGZmrXQvl8/ufSxi6cnjmzbhl9GjTAbmKKM38/nzJOf87Rm9OqJmPAwjFyz&#10;DrYODqL32dA6v1vnzsEfPy+Qt9MqUbUqRqxcDY2dndxOiInBoEYNoNdqjdJ9UXwyfgLK16snB28v&#10;HzqMK0cPyyWlo0JDLX6XNRR4KVG1GvpOmw5vP/Ps19yGso4ndnzXLABO939Y50F4u3F70WMSEROJ&#10;4fPH4PJd8/Vq7ew0WLOyJ954vVKmgVGi0xnw9nvzsXffNdGTQgE/vzdQrnwfqNWOoi/rUUD33t0t&#10;ciCV1h9PS6NxQv0GszMtzUz774EDXczW3qX73qDhbHnd3he195/3kZycunbz620qYsvGfqLFXlVz&#10;5u/DiFGp68SneK/Z2xjy4UDRyvtootyaPb9SmWbpoVqU/MOXnfqjU4t3RQ9jWYcqUyzZvgwrd621&#10;2PfoGqNfPptMwfKGhKQErPnrV+w4vAshkaEW+2YKmgM2tJ4D+tWyh4+j0urgFmOMZZW/7ySjw29R&#10;0FsZqytYsODDw4cPNypRosRd0cUYY4zliKeK2NLi8bT+Z0bBBMbYs6Nqpv4PjZgyS492nbX4oI8O&#10;h44b5SzeJwV3abCPsl9p/blub3yCX0YtwIKvZuOj1p3kQK+jnQMHd3OBbf/tQPfJfSyCu8W8/LDu&#10;i6UZBndTUPZyej+vgH7LTsvgLg1oVPTzwQ9dX8O8vu3QqmrJJwZ345O00n1LFi3TWqkFS+afNQ2z&#10;i1eRIvhq2Qo5SzU9KlN87cRxTO/ZA0ObNUG/GtWwdORws+CEV+HCcqZs+uAuBVAp6/bB1asY2rQx&#10;7l++LL7ydOjnwx4G4Nv3/oft8+eZBWTpb7X79DOMXvfr4+AuobLEeq2W7p+C7vvKcWMxpu3rGN/h&#10;Lfz6w3c4f+CAvObwk4K7do6OKFGlCr5avgIj16zN1cFdepzn9u+THmN7i+But7YfWwR3/UMC8NGE&#10;7hbB3aJ+Hjh78mu82bbyE4O7CYlatH9nrtXgbuEir6Fc+b7ZGtw1GJJx8eIsXLu2SHqtzV9LWje3&#10;arWRmQZ3SXDwYSQlhoiWiaNj4RcuzUyoPLNWa55F/fXoN0WLvco8PRyhUlm+v24/uisHRfOLlOUp&#10;pH3f2hmgMdl0nBZNxrIOBXELehaQ/rUsQUHBX6rEQ8uhMJYTaJ8LjQrDH4d3Yv3fvyM4IkQ+RxVf&#10;NmMrfTZ0rWKHIfUcOLjLGMsRe+9J52NiO70SJUrckY5XfLLGGGMsx1mM/lsbWNDrFcbAYKN0ci06&#10;GGPPjd5Hdx8YsWSNAe0+1mHKT3ocPfXkNXZpwJvKFvv5FMa7zd7GslE/Y8mIeejRrgt83H3kARoq&#10;pcZePgroTlz+PX5cO1MeqEhBZZjbVm2NNf0Xw8fFW/RaR9cGFQtbZsXp9XqzeqU0mFG2kCfm9m2P&#10;KR+3QvnCXvK+8jTikpLNBow9CxZ66p991VEm7OSdu+V/KWvXGgqKpi9jbGtvj5Fr14uWOSoTTMFH&#10;ek1o7dyJnd6TA76Zoe+PCArC3jWr5VLDI1q3kjNu07Kxs8fgxUvwv0GDLe+r9HLbOTmJhsmTrktp&#10;H6HJABTQ/WDkKIzfvBVzTpzEmN9+R/l69eWv5UYGgx4BN67jhy4fY06/z8zW3KXH9EGrjujToYfo&#10;MTl47hA++bYXYuJjRI9Jm1YVnnp92JOn7qFhkx9x4N8boieFqSxzxYr9oVY/X7b200hKCsP+fR8j&#10;wH+3xWtLwd1KlQfD27uu6LEuKSkCly/NMft5es4qVvqCtkwdL+DK5Xlmv1utVsLX17LUOXv1lC9X&#10;ACork5UioiMs3pd5nZqOz0aj1RO52IRYebkKxrIanaf6evjIy6lYE54P32ssd6LzgLCoMKzd8ysW&#10;bF4iZ/FmxMlGgTdK22B8U0d5/V2+emGMZTf/aANOPNTKCVDp0fq79evXP1qyZMl7oosxxhjLMRbn&#10;wiqVSpc+gEAa1FZgx1oN7C0TlhhjT4myc7ftNmDSDD3u+RszXDs1LRpw8XL1RPUyVdG5zQco6Okr&#10;l1/OaCCGvVw0MPH5jMF4EBwgekzUSjW+6TgKzco3Ej0Zo7U+913+Fwv3LkdQVNpyqKno4O3r5oTe&#10;bWqhRomC0v7w7MH9Sw+CMXr136IFlKtbD8NXrhIt9rRCAwJw4cB+/LNmNQLv3Mkw29XRxRUj1qyR&#10;SzdbQwHHMW+0Rfijh6LHFERzL1AQdd54Qw4OU1loCqDaO7sgISYap//+C8H37lkE7lIUKVcOA+b/&#10;LGcNW0M/d2TrViz/erS81q41pvtQAKVr1ECFBg1RoX4DuHh5QWNrY7Z+cG6llZ7Xm2fOYOvc2bh5&#10;+rTFc0WPr2+HnujatrPoMdny73ZMX/+T+SQN6Xu/GtIG345/S/RkLDYuCTN/+gc/zf4HcfGpmfIm&#10;CpQo0RGly3SVzrtsRV/2uHTxJ/j775Iet3lwSCkdkypWGogiRV6XWpkPjd67txVXLs+XtlKfCwfH&#10;wmjSZIn0nLzYPkDZuwf2dzG7f1yemaWIjk5AmQrjEB2TOiGD0Nr9cwfPRKnCJURP3rf/zEGMXfKt&#10;RbakdNwxftCqo+KLdz+Vj0GMZTWqUDF49nB5Pd70aGLp9C++lysEMZadQiJDMWP9bBy9fALJ2vTn&#10;TakooNu3hj0G1uGyzIyxnBMQY0DjlRF4KP2bHgV4N2/e/LbkD9HFGGOM5RiL82EbG5uk5ORki7qg&#10;5UopsHahGhXL8ik0Y8/jQYARY77TY9suA5IyvmZ9zM7GFmWKlManb/dCsQJF4erkIpfwY7nX9Qc3&#10;8dnUgUjSmmdtOtk54eceM1Dcu6josU5n0OGy/zVM2PQ9QqJD5XV406PB3WLerujfti5KFfB4rsBu&#10;ipuPwvHV8l2P/0qh0qXx7bY/LEoHs6cXFRqCO+fPY//6dbh36RKS4uOhsbVFjdZt8P7wEXBwyTwr&#10;8frJk5jWvWuGwdanpbaxwbuDh6D5hx/JgeEnoeDyzdOncGLXToT6B0CblAjfYsWl+90apWvUhL2z&#10;c67NzE2PArhUdvr+lcv4e+VKXPzvoJwdbY2txhbDPx6MtvXaiB6TlbvW0lqYZsFgjUaF1ct7oMNb&#10;1USPdQaDEZevPELPvitx4YL5RA9C7+ESJT9E6dJd5CBrdouPf4gjhwdCp4t5/HhsbT3k4K6vbwOp&#10;lfl5XWJiCA791w9arXk56zp1f4SHR+bPxdN49HAvzp37Qdoy3Tf63aeOjUaF8gXkNnu13bsfjnYd&#10;5uLWbfPy4DTJbfagaahWuoroyfsOXzyK0QvHQ5vu+C+9J4zSMUpB64PTMYuxrHYv8D6Gz/9aXpIg&#10;PQ8XdywcNheFvPiYzLIHldsPiwrH5JU/4uyN89DpMz4HdrVVYP4bzmhTwoYzdxljOepiiA4Nl0ci&#10;ycoCvJ6enmGnTp2qU7x48TuiizHGGMsxFufEbp6exsiwMNFK5eYCrJqvRuumPPDP2LPautMgB3dv&#10;38u81DkNbNP6uc2qN0HrOi1QpWQl2NrYyeWXWe62es96LNy61CLzpoR3Mcz8ZAq8nD1FjyUa2Lgc&#10;cBXTdszB7eB7VgO7KqUClYv6oluL6ihZwCNLBjQSk3XoPHOD9PdNf4+Cj7MOH80zgbzcjkoCG/Sm&#10;/UGt0cj/Pg1ag/e7zh/KweFnRX+nWosW6DRsRK5eBzc7JMTEyBnUe1Ysw7l9+5CckGAWoE2LjrXl&#10;ipbFd59+Ax/31HLp9P0/b1mCNX/9avazLi722LapH+rVzTxbMDFRi9lz9+G7H3fJ2+kplRo5sFq4&#10;cCvpPuTc+ywpKRwREZcQFXUVGo0LChRoAgeHp8vGun1rPa5fXyZtpT4fTk7F0LjJYtF6Mf8d7I3Y&#10;2PuiBTg72eL0iTEoUthd9LBXWUxMIrr3WoE/d10UPSb0HqaAZ/o1s/OyS3cu4/MZQ6DVWR47mtVo&#10;giEfDJArujCW1RKTE9Fv2pfyRMX0HKTrEvqsrF2+puhhLOtQpu6JK6ewfu/vOHv9nFnVlLRooktx&#10;V6VibGMHvFfeFnZqvjZmjOWsWccTMGpfrNUSzZUrV76wc+fON/38/PxFF2OMMZZjLKK1zq5uYstc&#10;fALk8rKZBacYY5Y2bDOg12Adbt3NOLhLAdyCngXQpnZLTOozHkM+HIC6FWrD3taeg7u5XGRsJIbO&#10;HSUHhdIGd+l1e6dWO8zvMT3D4C4NYtwP88eXq0ai/7KvcCv4rkVw10atwlt1ymFRv7fx7Uct5azd&#10;rNojaF1DjfT7U1BAMS4yUrTYi6LyxRRwfZbgLvErXx6T/9wlZ99SJi4FMjJC2dbuvr5o+M7/MHLN&#10;Osw6cgz9Zs1+ZYK7FIT1v34NS0YMx/BWLTDp/Y44vmOHvC9bC+5q1Go542/Z6J+xaPgcs+AuvR/n&#10;blooT9ZI+7M+Ps44fnjkE4O7/gERaPf2PEyY+IfV4C5lzdap+4NcEjkng7uE/jYFdcuV64OSJT94&#10;6uAuBYZv3VojbaU+H7Rub5Wqw0TrxVB55ri4B6Jl8naH6hzcZY85OtqiQoWC1o6Dxou3L1tMqsrL&#10;KCvZRm398yI2PlY+J2QsO8QnJmRYgpmCv3GJzz7hjLEnoYpHO47swuLtyzMN7iqlw3/dgmrF5OaO&#10;eKccB3cZYzmPyjMfCdBKV0QKiwMVTUCpUaPGGa1Wy+X2GGOMvRQZnR1bfGjRmgIDeiuU44aq4MDj&#10;C4w9UUIisG6TAcO+0ckTJKyhAUtfdx+0b/QG3mr0JjxdPKwNYrJcitbb7fvjAASGB4keE6VCibHv&#10;DEObKi1EjzkK4t4NuY9ZuxbgzF3rAxoalRL/q18R7WuXhatD9ix+TkGsIct24XZQhOgBvlq2AhUa&#10;UNlWlhtok5LkzFRa5zc88JFcejgpIQEeBQrCvYAvNLZ28C5S5JUrq23Q6/Hw1k2sGj8et89L7yGp&#10;nRmaQNOhcTu0b/iGXG4yPQoSUXD3139+Fz0mpUp6Y99fg+Ht7Sx6LOn1Bhw6fAudu/6CsLBY0ZuW&#10;Ap6eNVC5ymDY2/uKvrzh8uV5uH9vq2iZuLiUQoOG87Pks+rC+WkICNgjWnSuqcCVCxNQ1M9D9DAG&#10;bP/jPD78hCZRmX9WVi1dGVP7T4GTvaPoyduoTC5lUUbFpZZDT0FLdvzYfyJ8pHNGxrIalcSdvn42&#10;th/6Uzo1NJod3JXS+cXg97/A203a81IxLEvQOVdMfIy81u7sDQvkybIZoZ2xbiENprRwlP5Vw0bF&#10;18mMsZz3KNaANmsjcSPc8pqTxsrnz5//+Wefffaz6GKMMcZylNURYfqAEpuPSSfiylt3jNBaJqUw&#10;xtKJiwdGT9ZjyLiMg7tU8qz7m5/g52Gz0bVtZ7nsHgd38w4K6naZ1MciuOto64jV/RdlGNx9FBmI&#10;watHo+uCz3DqzlmL4C5l/tYqVQjLBvwPHzetmm3BXUL7W/nCXqJloqBp8izXoPV7Xby8ULJaNdR+&#10;vS3qtX8LTTu9j8pNmqBwmbLwKVr0lQruUtlrKsM85cP3MeGdt3HzzGmrwV3at2kd8xY1m2LZ6IVY&#10;O36ZfJy1FtyliQ6zfptrEdytUrkQjh8ZmWlwl8rHftp/Ddq9PddqcFetdkS58r1Rq/akPBfcTUgI&#10;woP7O0TLhJ7XylWGZslnFWXvBgYeEC2TggVdObjLLBQt6iGvgZ1eQMgjRMTkn6oT9L5ycnASLXOx&#10;CbFQqXj5BJY9KHu8iHdh2rQ4uFPENyQyVJ68yNiLomVpAkIfYcWutfhxzcxMg7tqaZerUUCNVW87&#10;o5GfhoO7jLGXRqs3IijOetUYOzu7xBYtWqTOWGWMMcZymNUrNYPBYHV67sWrHOBlLDMUZ9i114A3&#10;O2uxcKUeScniC+kU8iqIuYNnoMebXeDt5sUz4vOYgJCH+PibnoiKjRI9JmULlMJvA5ehqGcR0ZMq&#10;KiEak7ZMw0dze+Pk7TNyFm9aFNitW6YIFnz6Fr7u1AzO9rbiK9nLx818MPniwYNii7HcIyWwO/uz&#10;T/F1uzdw58IFGNOVZqXgCA1Qf9DyPSweMQ87p23Bt73HoaxfadhobMR3maMskimrpmLjAfMs1erV&#10;/XDk4Ag42Fv/OXLg3xto1Gwq1qw7Dp0u/QU/Ze1WR8OGc1GiRCcolXkvMHPp4iwYjTrRMnH3qAoX&#10;l9Ki9WKio29Iz7/5h2S/vk3FFmOpPDwc5Vt6VLY4PDpctPI+DxcPONo5iJa52IQ4BAQ/FC3GshZ9&#10;Fro7u2V4PeIfHIAkbQYXNYw9JZpQdyvgDib8Mhkb92+Ry39nxFalwGslbfDzG84o6qrKsOwcY4zl&#10;hKMPdYhNtqy6Rry8vEIcHBz4Q5IxxthL80xTcSOjjDh6yiCdnIsOxpiM3hPhEcC0+Xp0+VyH46et&#10;r7dLAQha//HH/pNQrmgZDuzmQcERIfhoQneLQYmm5Rtifo8ZcLV3ET0mOoMOaw79hndnfoJd5/+W&#10;22mplEo0LOeHRf07YEzHpijg7iQHe3OKn6er2DK5cfqU2GLs5aPBwHuXL2Fqt65yYPfCv/9aBHbp&#10;/dKgcj0sH70Q675ZgYGd+qNCsXJyUDez95JWr8PAWV/hzyO7RY9J9WpFcGj/MHmNamuSknSYOn0P&#10;On6wEDduBoveVGq1AypU6IfadX6Ag6OcEZXnREZeRVjYadEykbN3Kw8RrRd3+/av8uubQq1W4v1O&#10;tUWLsVROjrYoU9qyNLFWl4xoK+WM8yqq7ELl5K1JSEpAvHRjLDtQGWaafGqtOoN0nFZQpnx4dOpy&#10;How9K1pvd9/pAxi9aDyu3b8ulwXPCK2xO7S+Paa1ckJlHzUHdxljL92hB9bX3yXly5e/lpyczGUu&#10;GGOMvTTP9CEUGw/cvm9EurFVxl5pND795z8GvN9Hi4kz9IiNE19IhwZNWtRoinE9RqFEweKil+Ul&#10;VKKu09hP5PJiKRTS/9rXeB1T3h8HO01q1q3BaMDZexfQ8aduWPDPL0jSmU/qpP2hTpnCWPL52xjx&#10;bhN4u7ycNQRLFXA3GziJjYiwCKAx9jIkxcdjwZcDMfG9d3H9xAmrgd1yRctixdeL8WP/yShdpNRT&#10;T46gCRo9Jn+KMzfOiR6TalWL4OC+YaC1YK0JDIzG/zr9jPHf/iEd65NEbwoF3NwronGTxShW/G2r&#10;A+V5AQVdL16YbhZ8JYUKtYaDQ0HRejFabTSiIq+JlknlyoXhV8SyhDZjLi528nrY6d9TtIdef3DT&#10;6jr2eREFrAt4+NLjtHhAdE7xIPiB2fkHY1mJJkVltJ41LUeSX9a6ZjmPSsyv+3sD5mxciEehgRbn&#10;F2n5OCgxsqEDBtZxQAk3FbgqM2PsZQuMNeDUI6084Ul0PUbnbHXr1j1eqlSp+6KLMcYYy3EZBnit&#10;DS7odMDFK0bpa6KDsVfcPX8jRk/Ro+eXOhw6bpRLNFtDa0FSOeZxPUfLg3cs76Hg7sff9DCbcU7B&#10;3R7NPsbItwaLHhpwNiIkJhRfrBiGASuGIzQmTHzFhA6flYv6YH7f9hjTsRk8nOxNX8glkhOT6ANA&#10;tBjLeTTwt2/dWgxt1gSn9uy2GAikIA8Fc2lt3UXD56BkoRLPlPUeFReND8Z1xZ1Hd0WPSZPGpXFw&#10;31dyJml6dB+oJHOzVtOxb/81K/dJhbJle6B27e9gZ+dNPaYv5EEBAbsRF2c+RqFS2aKM9PiySmJi&#10;mPQcmgfsu3dpILYYM0fZ9JUqFRKtVPQ+pKoaydr0ky3yJhu1DQp6FaCjh8UBRHqsxkdhQVz5hWUb&#10;yh53dTSvQpMiISkRAaFcIpw9G5p8Ex0Xg4Vbf8H6v3+XjteWVU9S0Ly68p4qfFXfAZ/Xsoe7nULu&#10;Y4yxl00rXbLci7Y+AV6lUumbN2++VzQZY4yxl+KZArzkxm0jwsIznnXJ2KuAEsnOXTKiY08dflqk&#10;R3SM+EI6FIjwdPHA5L4T5ACvRpX31mFkpuDuZ1MHIi4xXvTQ6KsC3Zt2Rs9mn4geyFm6S/atwvuz&#10;u+P8/UtysDctytKd3qMtJnVuhUIezrkiBORga2NWijYxLhZ6ms3D2Evw6NYtTHinA1Z/MwEJMeYH&#10;Vgps1K9UF6vHLsWyUT/LQV71Mx5THwT54/1xXRAalTrxgo7TvXs2wp/bBkCjsQye6PUG/Pb7Kbzb&#10;6Wfcf2C53qda7YjqNcaiRMn3pe3cNWHjWSUlheHqlZ/TBbAVKF2mK+zsvET7xd2987v039S/QRnT&#10;r79WUbQYs1ShfAGrmfXX7t/IN2Wa5XNGV09o1JZrf0vvScX1BzeQmJw/gtks96EscVcn82U7UiQm&#10;J8hlwhl7WjQhlkoxL96+DNsP/YmY+AwuliU0r652QQ2mtXZC35p2cLHlyC5jLPe4F6VHRIL1AK+r&#10;q2tkyZIlb4smY4wx9lJkGODV2Npa/do9f+DKDQ7wslfXxatGjJqkx2vva+XtdIlcj1HgoUGlevih&#10;/yTUq1hHXt+K5U1jF38rl6dL662ab6BX8y7yNpVM/O/aUXSa3Q0rDq6V1/ZMy1ajRq9WNTGnz5so&#10;VcBDHsTNLdQqBextNKIFJMTGIj4qSrQYyxnJiYlYO2kixnVoD/9r5qV7SaUSFbFm/DJM/+I7FC9Y&#10;7LmOpxdvX0aXSb0RGx8rekwBlW/Hv4WZ0yg4a/k74+KTMW/BfvT+dBXiE8zLrBNn5xKoW28qfH0b&#10;Sr8r7x/jr1xeAJ0udSILsbf3QbFi/xOtF2cwJCMk5IRombi62HN5ZpYpD3dHODqmLoOQgj6bk3Va&#10;0cr7SkjHNztbO9EyFxEdAf+QANFiLGvZ29jBzdmNPhctrmzoPNd84g9jGaProMt3rmLh1qXYevAP&#10;aDM5RjvbKNC2lA1Wve2M1iVsYK/m4C5jLHc5cF8LfQYfgUWLFuXSzIwxxl66DEcjnVysz+ANjzBC&#10;o+ETb/bqSUoG/jpgQNfPdZizNPOsXSpzNvj9LzCxz1hUKFYuVwX02LP5bvU0XLh9SbRM6pWujeHt&#10;B8rbQVHBGLx6NEb9+g3CYyPkvhT0ujerVBwLPm2PDnXLmwVScwsqbWunMc+CVGly3/1k+RNli184&#10;cAAjWrXAP6tXwZCuzj2VixzbfSR+HjYbfj6FRe+zO3P9HPpPH2Q2yEjZgMuXdsOQQa2tBnejoxMw&#10;cfIOjByzBTpd+lnbChQq1BL1G8yGi0tp0Ze3hYacQFDQQdEyoWNYpcqDpOcq66pPJCdFQqs1n0TS&#10;vHlZs0oCjKVXpLAbfLydRCtVXGIcomLzz6QkX3cfuGeQRUnVRMKjLasIMJYV7Gzt4SDdrKHYbrLW&#10;cpITY2nRJAA6z7py5yq+WTYFJ6+eznTdcE97JQbUsceSdi4o5qrKFZWNGGMsrYcxBhz218IIy8lP&#10;NCGqZs2aZ0qWLHlPdDHGGGMvRYajac6u1gcX9Abg2ClDhmuNMpYf3fc3YsS3Onz0qU7OYM9oEjsF&#10;yxpWroe5Q2agQ5P2sLOxnoXB8oat//2BHYd3iZZJCe9imN55EuKTE/D78a34aF5vnL57zqIccwF3&#10;J7kU8+C3GsDT2UH05j4UwHGwTRPQlXbu4Ps8EZVlL21SEq6fOIExb7yOnz7ri+gw87WqKUP3tTqt&#10;sGnKOrSt1+aZ1thN79jlE/jyp2Fmg4y2tmrs2PoFOr1XUw70phceHoe+/dZg9tx9FllLpvVou6FK&#10;1eHydn5AWbUXL860eKxeXrWlWy3RyhpXry02+zt0DBo1vK1oMWadu7sDypT2Ea1UtC9duXddtPI+&#10;Co5UKF5eHjQUXY9ReebImCiL9yljWUGrS5bXgbaGyjenXaaEsfTouBQdH4MN+zZj9KLxcnWFjI5V&#10;dHyj4O7S9s4YWs8Bbna08A1jjOU+BukwdjNCrmJhcZiiY1nTpk0PiCZjjDH20mQY4C1RvrzYMqfX&#10;K4yBwdJJvGgzlp+FRwBzf9Hj9Q90WLTKgLgMxjZogLqwdyH0f/dTjPh4CAp4+L5QQIK9fFTOddra&#10;WWaDE852Tpj+8STcDr6Lj+f1waxdC5CsM89osLNRo/8bdTG3T3tULuoj7xu5XRFPF7FlGqB5cPWK&#10;aDGWtXRaLa4cPYpxb7XDj10/QciDBxYDgH4+RbBq7FKM7THqhSfJHL54FF/NHWUW3LWxUeHEkVFo&#10;3qys1ffno0dRaP/OPGzdfs7ivtnYuKFmrYkoVaqz9LP5I+PUaNTh/LkfkJgYKnpMVCp7VKr0pWhl&#10;DfobIcFHRcvE2ckWrq55e+1ilv0ow7tWrWIW71l6j94OuIMkbf5Ym9bZwRmFvQrRpsXByWg04M6j&#10;u0hMThQ9jGUdCu46OTiKVjrS+yy/vMdY9giPicC8jQuxYudqRMREil5LNKeuqo9K8fMbTmhVXAMn&#10;Gw7uMsZyL530+RccZ339XUdHx9j69esfEk3GGGPspclwdNK7YCHKoLH4JDMajYozF42cwcvyNRrT&#10;v33PiE+H6TB6kh53H2SctatRq/Fm/dexYOgsfNiqIzxdPcVXWF51/tZF9Jv+JQxpXnSlQokFPWZg&#10;4d7l6L6wH0JizIMhNOjconIJrBjwLl6vXhqaPFRutF7ZImLLJCIwUGwxljWMBgNunj6NyR90wrTu&#10;XeUs8fTBU1uNLfr/ry+Wj1mE4gWKvvAkmRNXT2PEgrFm72N7ew3+2T3YaiYgeeAfgWatpuPM2Qei&#10;J5Wjox/qN5gFT8/qoifvCwz8F2fPTJb+/U/0mNDxrEKFT2Fnb/15el7R0Tel80fzSTFvtK2Mon4e&#10;osVYxmrVLCrtm6KRxuW7VxEdl8G6GXkMVS8oWbgE1CqV6ElFx7JbD+/AlqvDsGyg0+vgZO9Ex3+L&#10;Kx6pwxgcHgKD9FnOWFo0gS44IlieFLvnxD+ITYgTX7FEq2F0KGuLKc0d8XopG9ioOLTLGMvddt9O&#10;RpLO4mNRVqBAgSBHR8eMFxlnjDHGckiGEYji5cpbDfCSsHAjHgRY/5BjLK97GGjE7MV6tP1Qhx1/&#10;GaDViS9YUcirIEZ1GYaBnfrJgV1r2WAsb6HsmAEzh5oNYqlUKv20zhPltXZ3n//HLGBECnk446de&#10;b2DQWw3kDN68pqC7s9gyObtXeoyZrJnF2NOiUswHfvsVX7d7A991/hD3L18WX0mlUqrkcszrJizH&#10;x699IL2HXrzs8cPQQAybN8rsfezoYIN9fw1B7VrFRE8qOQvwTigaNPlRDvKm5+ZWEfXqT4eDg5xZ&#10;ly8kJ0fh0sWfEBR0WGqZH9N8fZugcJGsL5t888Yq6b+pf4s+Myd+00G0GMucXxEPODlaHh8ehj5E&#10;QlKCaOV9bk6ucLSzXG+YPAx5hMhMsuMYe15qlRouDtL5oNFodXyAMsdpAgJjKaik/PHLJzF17U84&#10;dOGo3M6Ig0aBjuVtMa2VE5oXs4EtB3cZY7lcAK2/+0ALQwbr71apUuVCcnIyfzAyxhh76TL8MPpx&#10;yJcKWwcHq5GKR8FG3PPnAC/LXygOQGvtDhmnx5jv9PIkhnRxvMcoAPFOk/aYPWgaXq/bWp7xzvK+&#10;kMhQ9JjyqZzFkIKCu0OGDJk+csM3yemzdmntWgrqzuvbHsW83URv3kMlmtNmHAfcuAFdMk9GZc+P&#10;MnYvHDiAkW1aYeW4sQi8c0d8JRUFdtvUaYkNE1djbPeR8PXImmzRsOhwdJ3UG1pd6vvYzk6D40dG&#10;oVpV82x1YjAYcez4XdRv9D3CwmJFbwoFfH0bok7d7+TyzPnJ4UP9oNVS1qP5B529fQFUqz4SWV2C&#10;msozx8TcEi2TQoVc4VfEXbQYy5yPtxOKWNlfKLhL7/v8gioYODtYP6+kMqj3gnidfJb1aMKNo70j&#10;lNJnc3pUwetReKDZ+TF7ddGkOCrZTRm7C7f+gqOXjpkthZGej4MSPavZYXobJ/i5KOVMXsYYy+2o&#10;pPyFEOvr75K6deseK1my5D3RZIwxxl6aTE+vnZxT12VMKy4OSDNuylieR8HdLTsN8lq723YbMixB&#10;ToMfxQsWw/f9JmHQBwNQ0LOA+ArL6yi422nsJ2ZBIapi0LZt253Tpk0blpycbCO65bWiGlcoiuUD&#10;3pXLMuf19ZbtbdRwtHv88OSsR72WA7zs+USHhmJq92746bO+iAwOFr2pNGoNWtdugd8nrcH4HqPl&#10;wG5WZQXR+7jLxN5m2XxqtRKHDgxDyRJeoicVBXe3bjuHN96ag5hY8/UFKcBZvMR7qF5jvLwebX6S&#10;lBQm39JTq+1RucoQ6bFnfSWCO7d/A60hmlbvHo3FFmNP5u7uiEqVLLPoaYrChVuX5KBDfuBg74hi&#10;BYqKlrm4hDj5xlh28HTNuFx+YlJivimFzp4fVTGiNXb3njqAuRt/xg3/mxaVjdKysbFJblPSBn1q&#10;2MPTniO7jLG8Q6s3IiDG+sCgra1tUqtWrf4WTcYYY+ylyvQs293bW2yZ0xuAG3eM0HEFT5YPXL1p&#10;xJdjdOg9WJfpWrueLh745LUPMWfQdNQuVwMaVd4rxcuso6BQz+8+MystRmV3ypYte23Hjh3t087a&#10;VKuUGP9BCwx7pzFsNZZZDnmSQgF3p9QAFmVf3r9iWUqXsczotFrsW7sGI1q3xLXjxyyCLXY2dvhf&#10;0w7YNHkdvun1NXzcveVJM1mF/h6tnR0VGyV6aJKGAutX90bFCgVFTyoK7q5YdQTdei1HYqL5hAYK&#10;cJYv/5l065Ol9zG3iI2hyebmxy+lUo3KlYdkyxrDlL376NE+0TLRSMfPzh/VES3GnkylUqBmdT+L&#10;9yS9928F3M432YV6vR5FfYvQ47Q4I6XlE+48updpthxjz4smYNHNmkjps9XJ3lG02KuIjrVhUWH4&#10;ZcdKzPh1zlMF/GmC7JqLiai/LALtf43CHzeSEZkkXW+LrzPGWG51LVyPaOl4ZY27u3tEwYIFQ0ST&#10;McYYe6kyDfD6FrY+uKDXK4xh4VReUXQwlgdRlu7p80Z0/UKHpWsNSEgUX0iHsjOrl6mK+V/NQt+3&#10;e8HDxT1fDvi/ykYvHI/w6NR1N+m45+bmFnn16tUKoktW1MsVSz9/BzVKWgaL8jLamyv5mU/o8b9+&#10;XWwxljka8Lt+8iTGtW+HNRO/RXKi+cHURmOD3u27Y/OU9fjqoy/lY2hWo+yRL38ahkehgaJHfh9j&#10;+dJuaPdmFdGTioK7y1YcxpdDfoNWax4oUans5BLFxYq/LbXy57HexbUMHB0LS1umx2dn7yM95q9R&#10;oGAzuZ3VEhODkZwcLVomNWsURVG/jLPFGEuP3tN1aheXJ26kdzPgthyAyg9spWNmEZ/C9O60eKDS&#10;RZkxMCxQ+kL+PDaxl8vZ3klei9eaJG2ynLnJXl2hUWH4btU07DiyC/GJ8aLXElVAEpuPJeiM+PtO&#10;Mj7YHIWGyyMwcHcs/r2vRVQGwRPGGHvZTjzUSde5opFOqVKlbiUlJfHJGGOMsVwh0xCtm6en2LIU&#10;FGJEUrJoMJbHUEnmNRsN6NBViwuXM1tr1w7d3vwE3/b6GkW8C+f5UrzM0pLty3Hl3jXRMqFyYhER&#10;EWZRqJZVSmJWrzfh5mgnevKXqsXMy42H+vuLLcYyRsHczbNmYGq3Lgi6d1cO9qagYEz9SnXw6zcr&#10;0KNdF7g4OouvZL0l25fh1LUzomX625O/fRud3qslelJRcHfu/H0YNNQyuKvROKN2nSkoUKCJ1Mq/&#10;x3t6nHXq/oBy5XujUuVBaNJkibzWcHa5emWR9F/zfWPKRAqgM/ZsvL2d4eJs+TkcHBGCqDjzSQR5&#10;Fb0/vFw8YaOxFT2ppGOs4ob/bWj1vIwCy3q0XIJaZb06DQX0eL97NVF1BCrFPHnFDzhx9RSStRkP&#10;AtlogJpVjcoMdiPopGvwWxF6LD6TgLc3RKHzlmj8ejkJQXEGSKdnjDGWK9Ax6UKIjk7KLI5M0nma&#10;sXz58ldLliwZILoYY4yxlyrTAK+nr6/84SWaj9HgQmQUEBHJZ+Es77nnb8ToKXoMGKUDZaJbQ4Hc&#10;KiUrYVyPkXLmmadrxpMdWN71KCwQK3atMQtKqdVqXVJS0uNRVdoXPn29Dga2rw+Vlayh/IJKT6d1&#10;49RJuVQzY9bQvnHj1CmMeq01dixcCEO6hcupjOOkPuMxtf8U+Lj7iN7ssefEP1i5a61omfT/rBkG&#10;f9lKtFJRcHfOvH0YM24rdDTKmIatrTvq1psKd/fKUiv/T+axtfVAiRKd4Of3ppy1nF2oPHNU1FXR&#10;MnF2tkORIlmfyc3yPzdXexQrbnlOlpiUIJcOzS8K+xSGYwblcKkMfdpqBYxlFWcHZ9jbWl9znpYx&#10;0aX7rGf5HwVzj10+iTm//4xT189K51HWrw1ozMjbS4E+n6gw/wc1WjdVQpPJakZ05RWvNWX1dtsW&#10;jeqLwzHsn1g5+MuBXsbYy0aXicFxBnnsW3SZqV279inpuMcfiowxxnKFTAO8dg4Zr7MTGGyEkxNn&#10;M7K8xf+hEUPH6TF7sV66YBWd6VA50U9e/wg/9p+MptUai16W39C6u90n97UYqNDpdI+HI+w0aszq&#10;9QberFkm34d7ShbwMAtgP7x1S14HkLH0YsLDsWrCePzQ5WNEBgeLXhPK/mnXoC1Wj/sFzWs0kdvZ&#10;6dKdy5i4/HuzSRqNG5XGD1P+J1qp9HoDli47hK/HWwvueqBW7Slwdi4pelhWuX9vq9nrQz76oDaX&#10;Z2bPxd3dAdWrFhGtVLSHnb1x3mJfy6sKeRaAi4P1qgeUqfw0a18y9qxobWd7W+sTfhKTk6DVcfmu&#10;Vwll7lJ1FKqScibT4C5QpiQUX/VXYuxQFapUUGDDUjV2/6ZBqyZK2FkWIzBDR+3wRCPmnkxAjSUR&#10;qL88ArNPJOBhjAH6/HFIZ4zlMSrpuEYBXmtUKpW+aNGi90WTMcYYe+kyHXl1dHaGRqOxGgaj9UoD&#10;HvEZN8s7aFLCp1/p8ec/NBNPdKZT0KsAJvQcjY9f+1AuJ0pl8lj+NH7pJMQmxImWJR9XRyzs1wHF&#10;vN1ET/7mZGcDG3XqVHttUhLio/NHuUuWNShr99bZMxjT9nUc+O1XiwxvXw8fzB40DSO7fAVvNy/R&#10;m31ooPHzGYPNBhw9PZ2we8dA6cLb/PSGgrur1hzD0OG/WwR37ey85XLFLi6lRA/LKomJIQgI+Eva&#10;Sv3QVauVGDq4jWgx9mw0GhVq1ypmcX5Ggd0rd69CZ8gfE5MSkhLg50PrZFtKTDZf55yxrGJnYws3&#10;J+vnvRTsS0rmAO+rgjJ3L96+jO9XT8cN/1swZHDxTPP4KpZVYMGPajl719XF1E/Zuw1qK7BtlRpn&#10;9mow73s1KpVTSOcApq9nJElvxLkgHUbsjUW9ZRFydm9KCWceeWKM5RQ6FsVprR91KMDr7u6ef8rG&#10;MMYYy/MyDfB6+vhQgNfqlVxgMODiJBqM5XKh0ulX78F67DtkPbhLWWbNajTBtz2/RrPqTeTyoiz/&#10;WrPnV5y/dVG0UtFwcUU/H3RvWUMO7ubX9XatoezdYj6uogW55O7JXTtFi73qEmJi8MvoUfiu80eI&#10;i44SvSYqpQpd23bGugnLUaNMtRxZq1yr1+GzaV9Cq9OJHsDeXoO9ewZLx3PLv795y1l8OeRXizV3&#10;KXOXgrtOTsVED8tKen0SkpMjRMukQvkC8OPyzOwF1K9XEipKrUjn9qN7iIjOYO2NPIZK5VKJ5gyW&#10;ykFoVKhoMZZ1HOwc4WjnIFrmKMAbnxQvWiw/o0kkO4/twbilk6RjTViGlREoWEvZumt/VsvBXHsr&#10;l00UAC7up0CPj5Q4uF2DZT+p8f7bShTwUchfywiVaQ6ON2DDlST0/CMabdZGYt7JBNwI18ulUxlj&#10;LDslS5eMMcnWj322traJrq6u5hc4jDHG2EuUaYDXxs4OSrXGan2wpCQjrt40ZpgJyVhuER0D9Bqs&#10;w97/rAd3bTW28jq7E3qMRsUSFUQvy68Cw4Pw89YlVgcrvF0d8d0nrfG/ehVyJEiVm9Dj7digkmiZ&#10;HN2+PcNBHfZqoCzde5cvYXTb13B4y2aLrN0SBYtjzfhl6Nuhp3wszSlzfl8gl2dOQUHdPX9+ibJl&#10;LNf7PXT4Fvr0W41kulJPQ6NxQa1aE+HoaFnulWWNW7fWmh1DKOty+NDXRYux50Pr8Pr4iDSxNCJj&#10;IvEoLEi08jaaeFjU189qgNdg0CMiNirDjDrGnleyNgmerp4Z7HcGRMVG836Xz8UlxssTYZduX5Hp&#10;uuaUodvhdSWWz1GjVHGFtM+IL2SAvk4B4I5vKfHLLDX+3arGtAkqVK9sPTCcFgV0r4XpMfTvWNT+&#10;JQJv/hqJg/e1SNAZOauXMZYtwhMNSJSOMda4uLjE2Nvbc0kLxhhjuUamAd4h77+ncPe2XmYxPkH6&#10;0IswnawzllvdfWBEj4E6/P2v9eCug50DJvQagw9bd5TX3mX5X79pgzJcQ2rku03E1quppK87VGmm&#10;098+fw6h/v6ixV418THRmPN5f0x8711Eh5kP8qlVanz+bl8sH7NQLiOavlxqdtp/5iA2HdgqWiZj&#10;R7eTy7amd/5CAN7t9DMSE81Xm9BonFCz1jdwcS0jelhWMxoNCAs9LVomGo0SdeoUFy3Gng+Vaa5R&#10;zXJihkHa5w5dOCJaeRsF0WgtVKPRaHmtplAY4hLikMSlmlkWs9HYwtXRcvIEoVBabELsKzcB8lWS&#10;pE3Cxv1b8Pv+zQjLpBqCjQb4orcK479SoXQJBVQq8YWnRN/vV1iBft1V+G+7Bif/0mDQpyp4uD95&#10;bIkCLgfuafH6ukhUXhSOAbticOyhFvFaDvYyxrLO+eCMqwV4eXmFKpVKDvAyxhjLNTIN8BI7+4zK&#10;NKn0UTE0m1d0MJbLaHXAyIl67NpnsLqf2tnYYVKfcWharVGOZp6xl2fOxp8RHBEsWuZs1CqUKuAh&#10;Wq8mD2cHVCmWmgFJ2Zpb58wWLfaqoOywvWtW46umTXBu316LLO5ShUtgw8RV6NzmAznQm5PuPLqL&#10;sUu+NbtPDeqXxIhhr4lWqlu3Q9Dxg4WIjjEPgiiVGlSuMhTu7uYZ6yxr0fq7ycmRomVSrqwvihR+&#10;NdY1Z9nHx8cZb7WvZjGxhI4Lhy8cQ0hk3i9fTEE0L1cvuQR+etLjVASGBcFWOo9lLCvRfufu7Ebv&#10;LYtYmbTfGcOiwjOcJMnyLjp2UubuXyf2YsXONYiOixFfseTkCHzSUYkRX6hQpqRCOg8UX3hOFOwt&#10;WUyByaNUOLfXBqvmqfFacyUc7MU3ZEAv7aH+0QYsPpuItuui8PaGKMw+noALwTr5a4wx9ryoOsDl&#10;EB2gUFp84NHnY/Hixe9qNBrz2cOMMcbYS/TEAK9PYTkzx9pFniIyyihn8jKW2zwMNKJTLx227c4o&#10;uGuL8T1Ho17FOqKH5XcPggOwYe8m0bL0fqPKYuvVRUPlHzetJv+b4sSunXImJ8v/aN3lf3/7DSNa&#10;tcKaid8iKcH8A56CuVSKednohfBxtyyFnN0oc+jzGUPMBpe9vJywblUvi0CPXm/AF1+uxwN/8+WR&#10;6PvKV/gMvr6NRA/LLuFhZ+VB47Q6vFUNKtUTTz0Ze6JGDUvB3k4jWqkehj5CeHT+WBbNxdHZ4tiW&#10;IlGbiPjEONFiLGvQMdtWukaSNqweqClLnsqHs/yFgrtUGYUmwtL6uxmhDNueH6nwzXA1XF2enG37&#10;LGi38vIE3muvxIo5amz8RTrn7KI0BZGfMJeQsnf/va/FiL2xeGN9FIb9E4uzQboMy6syxlhmIhKM&#10;uBqml8e8RddjNDZevnz5q4UKFQoRXYwxxthL98QrNEdn62WaDAaD8uYd4xNnVzKW0x4FGTF0vB57&#10;9lsvy+xk74ivu42UM3fZq2PQT8OgN5ivwZlCpVSgReUSovVqK1PIEwU9Upde1yUn4/CWLaLF8qs7&#10;Fy7g6zffwIpxXyP80UPRm6pqqcrYMHE1ur3xsdWMspzwxYyhiIqNEi1ArVbi5JFR8PW1PE8ZNWYL&#10;9h+4LlopFChV6mMULfqWaLPsdO/+Num/qR/CtE7yJ53riRZjL8bD3QHlyxcQrVTJumTceHBTtPI2&#10;jUpjtUoCDTg+CguEvS1fhLGsRRMKaL9SZpA5/ig0MMNzaZY3Ubbuz1uWyOvuxsbHil5Lnh7AyIEq&#10;fD1EJQdis5ObK9C8kRIzJ6pxYIsGaxeo0bqpUs4ezgydcYTEGzDvZAIaLo9Ag+WRWHE+Ue4zcKyX&#10;MfaU6HjxKNZ6gJdUq1btrNhkjDHGcoUnBnh3/bY+w7mZEZFAFCd2sVwkMNgU3N26y3pwl8oyj+sx&#10;Gs1rvNprrb5qaEZ6YHiQaJlmXopNWYNyfvBysV6O/lVDB/z3GlQ0NYRdSxZDr9OJFstPqAz36m+/&#10;weQPOiHo3l3Rm8rVyRUTeo7Bgq9+go+7t+jNeT9tmIcb/qlBGxqEXrOip9Xg7pJfDmHugv2ilcrH&#10;twFKl+kiWiw7JSaGIjbGfH9yd3eUXzfGsoKHhyPatK5gsU9RBuK+MwfkNWzzOgd7B3kdXmti4+MQ&#10;FcsXYSxr0fuHPvczOlTHJcUjMs1EK5Z30TGSgrvzNy/CrmN/ISY+47LM7m7A0plq9PlE9cQga1ai&#10;rF7622+9rsS2VWpcOqjBzIkqlCiqkL+WGSrTfDlUh892xqDGkgi8vykKW68nITSBg72MsczR8TEs&#10;wfqBwtbWNqls2bL5YyYhY4yxfOOJAV6iVqutjuzffSB98EXwGTLLHags8+CxemzZaT2462jngBEf&#10;D0GDyvV4kPkV8iDI36I0s0qlepx+QPtCj5Y1RYuRhuWKQp2mjGpUaChiwsNFi+UXFLSf0bsn9q1d&#10;Iwd606JKBz3adcH2HzagTZ2WovfloDXhNuzbLFomgwa2lMv9pnflaiBGjNokD1Kn5eRUFJUqDZS2&#10;+NifE+Li7sNgMD91bNG8LIoVfbXXOWdZq+1rleTM8PSuP7iJh6GWlQjyGgdbe9hqbEXLXFRcNKIz&#10;Ccgw9jzonNhGrclwvwsOD4GzvZNosbyKsrBvB9zG0j9WYNexPUhIsr7mlrQ/GAsXVGDKaDWaNVTC&#10;TtotXtYlNP1dHy8FPu2qwvHdGjngS2sBU2ZxZveJgrmUwbv9RjI+3hKNN9ZF4duDcXL5VS0vJ80Y&#10;syIyyYikDEq829nZJapUqiTRZIwxxnKFpwrw0sm92DRD2bs5OYuTsYwEhxoxcHTGmbtUbmxy3wlo&#10;XacllC/rypTlOAryDJ4zwqycnL29fYJOp3tc87B0AQ/O3k3HzkaNMgVT66/R2qyXDv0nWiw/oIDu&#10;pPc74vLhw6LHhMovd2z+P2yash6923d/aeWYUwSFB+Pb5d+ZBWwbNiiFKRPfEa1UMbFJ6NZrOeIT&#10;kkWPiY2NK2rVngxbWw4u5pTgoKPSf1NfMwoafNanqWgxljUKFnSV1+FOLzImEgEheT/Aq1ap4Obk&#10;KlrmkpITpRuPL7Ks5+nqAVsb65nj8UnxCI0KEy2WF9E10Z1H97B4+3JsObgd2kwq9BQtDMWwz1V4&#10;7y1TcDc3oMt4Gn9q1USJud+rsXejBuOGqlC7ugL21nfbxyigez5Yh+8Ox6PBclNW738PtIhNth7I&#10;YYy9mvTSsSKjCSB2dnYJDg4O1mfFMMYYYy/JUwV4NXZ2NmLTTEycEbcsKzoylqMio4A+Q/T485+M&#10;g7tfdxuBOhVqcXD3FbP14B+gdepSKJVKAwV4RVPO5Rv5LpfrTo/eJx3qlBMtE/9r18QWy+soYD/h&#10;f2/j/uXLosekoGcB/PrtSnz5/udyxYOX7WHoI3SZ2IvW/Bc9QKFCbti2ub9opUpM1GLYiN9x4UKA&#10;6DFRKtWoU/cH2Nv7ih6W/YwICTkutk0oy7JwYTfRYixr+BVxR51axeQJBGnRqeChC0fzfJlmd2d3&#10;OGRwLKagTERMhGgxlnUog9dGoxEtc5TpqdPzkh15EU2Uo+DuTf/bGLv4Wxy+cCTT17KgrwLjvlKh&#10;6/tKOOfSCf22NkDZUgp5beC/f9fg6E4NPutmWiP4SZf88Voj/ryZjDZrI1F5UThG7I3F3SjO6mWM&#10;ATHJdLwUjXRoLMnW1pYDvIwxxnKVpwrw2tlbH1yIiwP0tMAJYy/JnftG9PhSh78OZLTmri3GdB2O&#10;xlUbiB72qgiJDMWsDXNFy6Rhw4aHIyIi3EUTHs4OnL2bgcKe5mubXvj3gBwYZHlbcmIiJr3fySJg&#10;X6VkJawet1QO8uaGiTA0ENl/+iDEJcaLHiqtrsTuHQPh6GA552zTljNYufqYaKVQoEzZHnB2Lina&#10;LCfQ+rsJCcGiZUKBuMKFOMDLshZNHHjn7eqilYqOH1fuXkViBmVH84p46f4X8S5stZKSVpcsr5+Z&#10;troBY1nBRmMDJzvrZZj10nlgsta8SgbLGyg4v/3QToz8eRzuBz3IcAIMnQJSKeSVc9V4t53yiVmx&#10;uUVKsJfW6L180AbbV6vRptmTM4+phPOjWAN+Op6Amksi8PraSMyStu9EcrCXsVdVcLxBev9bP0a6&#10;urpGSZ+F1mdBMcYYYy/JUwZ47cWWOUqquedPF3uig7EcdN/fiK/G67Fnv/XgLg1QjO46HC1qNoVa&#10;9bgiL3tFzPxtrlnZMVtb26SHDx8WNBqNj6NXX73dUGyx9HxdnWCrSX3fBN27h/joaNFiedXsfp/i&#10;3qWLomVSv1JdzB86C3YZlGTMaTTo+M2yKfIkjRQUyNmysR9Kl/IWPalOnrqHzz5faxHo8PKqieLF&#10;O4oWyymBjw5Ir4V5VlDb1ytBo3m55b5Z/lS9mh9sbCz3LSpBGhwRIlp5E62F7uokT7ayOusmNCqU&#10;sylZlkvWahEZGyla5vRGAxSKpxo+YLlIWHQ45m1aiEVbl0rHRfMJWGkppZe2cgUFfp6qQr1ailxT&#10;lvlZOTuZSjj//osa//2hwZd9VahYVgF1JsMBdAYZpzXikL8Wo/bFoumqSAzeE4OD97Vyv/VQD2Ms&#10;P7oWppfOvJRWp3h4e3uHOjo68hoZjDHGcpWnukLzLVJEbJnT6ZWGmFgjVDxmx3LYw0AjPh+px869&#10;BnmiQXoatUYuy9yqVnPRw14ltwLu4ODZ1DVjKftl+PDhP965c+dxKp+NWrrY9/MRLZaerUYFV4fU&#10;kR3K3r16jNbVZHnV5lkzceXIEdEyoeDu1M+nQEmjernE1oPb8ffJfaIlv38xZ9aHaN2yvOhJde9+&#10;OLr2WA6t1nymGa27W75CP/lnWc66f/8PsWVCwflBA1uJFmNZy8PdAUX9LNfXpjVqz98yn8yS19Aa&#10;6H4+Rawex4zS/wPDgngCI8tyMfGxiIqzPqFPIf3Pwc76xG+W+1C29Q3/m5i0/AfsOLI7w9eV0HhO&#10;66ZKTByhQssmSulaWnwhD7PRAJXKKTB5lAp/rlNj6Uw1XmuuhLsbnVuKb7KCEveC4wxYfDYRr6+L&#10;RKMVEVh5PhGhCQYO9DKWz4UnGnErQk8Thy2OEjSmVKxYsXve3t4xoosxxhjLFZ5qRNfR2VlsmaMP&#10;veu3jNDy5HGWgx4FGTFglB7/HLSeuUvrlXFw99VF2SxjFo03Kz1WuHDhgH379rVIe6LetbllWUeW&#10;igaUW1QpIVomm3+aBaO1GRUs17t2/Bh2LFooWiblipbBNAru5qIg6IXblzDj1zlm2bi9ezZCz+6W&#10;2fb0PZOm/Ik7d1MzfQllF1WrPgpOTkVFD8sppvLMj0TLxNvbGe5uHBBg2aNgQVe0bFHOIghK5wD7&#10;zxxETHzeHoNzdnCyGsSl85mA0IdyGWfGspLBqIdOpxUtcxzczTviE+Pxx+Gd+H71DJy8dhraDF5T&#10;QoFQCu5+P9YU3KVyx/kJBa99vRV4/20lNi9X49RfGsycqEap4go5azkztBrZlVA9Pv0zBuUXhKPj&#10;xij8fScZ0Umc1ctYfqSV3vQZBXhJ6dKlbyiVyjjRZIwxxnKFpwrwFi1dhrJ7LEb16UMvJAwIC+fT&#10;W5YzKHN38FhT5m5Gwd3xPUahde0Wooe9ak5fPwv/kIeiZZppuXz58q6HDx9+HCFSSVfzDcr5iRbL&#10;SLtaZaXnKvXaJujuXdy9mLczol5FSQkJmN3vM7PgvKujC37sP9kiKPIyPQoLxOfTB8OQ5n4WL+aJ&#10;WdPfFy1za9Ydl2/mFChdpis8PWuKNstJN2+skAPvaX3SuR5cXDgowLJPx3drQq22vKS5fPeqvO5k&#10;XlbWr4y85Ig14dERCI8KFy3GsoZWq80wcEXnDnQOzXIvvUGPsKgwLPtztXRbhWv3r0unfxlPznRx&#10;At5tr5TLMlcoo8gXmbuZod23oK8Cn3ZV4sQeDfZt0qBX5ydn9dJ7IibZiD9uJOOdDVFouioCI/fG&#10;4miAVu5njOUPVBQqMM76MVOlUumrVat2QTQZY4yxXOOprtBcPTytBngJZfA6OuSeAWKWfwUGG/Hl&#10;GD227bYe3HV2cMaoT4aiUZUGooe9auIS4zFuySSzAEOrVq3+njt37gCDwfD4eNemWil4uTiIFsuI&#10;s70tapUqLFqmjMlVE8ZbBHBY7vZT3z5IjEudaEwZuwuHz4WXq6foeflo8HHw7OHywGQKRwcb/LH1&#10;c7nEb3o3b4Vg0JDfLPZFb5+6KF78f6LFclJiYgiCgg6JlolKpcSnfZqIFmPZo3hxTzlTPL24xDjc&#10;DLgtWnkTBajdnVxFy1xQRAhnVLIsFyu9b6yd59GEySI+RWCbS9brZ5YoS/fM9XNYsGUJNuzbJE8C&#10;kV7LDAdqPD2AwZ+pMG28Ws5wfdXYS7ty3ZoKzJqsxvZVGoz/SiW3qT8zWoMpq/en4wlo/2sUev4R&#10;g23Xk+QSzlTemTGWd+mlz7+oROsBXhsbm2Q/P78HoskYY4zlGk8V4C1UrJg8W0k0zUTHAA8e8pks&#10;y15h4cDwb/XY8XfGmbsT+4xD85rNclVGGstZVIosbTlGOm5NmDBh/I4dO9qLLjkjtVPDSqLFMkOB&#10;wF6tappl8d67fAnn9u0VLZbb7Vm2DNdPnhAteYAWX3UeBD+f1MB9bjBl1VQ8CA4QLVNg8NC/w1Gq&#10;pLfoSRUREY8PP16MuPhk0WNiZ++DqlVHSD/LAY+XIS72AbRa84plVSoXgl8Rd9FiLHu4uzuiccNS&#10;opWKglTHLp0UrbzJw8UDvh6+omWO1hm+cPuy2ZIUjL2ohKREq9dSUo+icsmKchYvy13oWEfr7R69&#10;dByzf1+A3cf+yrQkM2WxFimkwOp5agz6VAUP6WP6Vb58VquAWtUUGP6FCn+s0WDrSg0+6aiUM30z&#10;S1inIy9l71Jw93zngAEAAP/0SURBVIPN0ai5JAIT/4vDg2gO9DKWV4UnGJGQwRKEjo6OsRqNJlE0&#10;GWOMsVzjqQK8dg4OsHdyshVNM5HRRjmzkrHsEhUNTPlJj41/WA/u2tvaY0LPMahTvmauWkuS5ayw&#10;6HAs3b5ctEwGDhw4e926dZ21Wq1GdKFqsQKcvfsMfN0c0bC8+Vqmm2bOlAeTWO724OpVbJj2o9lr&#10;ValEBbzd+PF8h1zhwNn/sOvYX6JlMvenD1GurPWgxrSZf+HylUDRMlEoVKhWdQQ0GifRw3LajRt0&#10;/E3d1yhAMHJYW9FiLPtQtn+rluUtsv3lAO/lEwiOCBY9eY+TgxP8fIrQ+8niQzdZp0VoZCif+7Is&#10;RWs+W9ujNGobVCxeXrRYbkETPKLiorDn+D+YvHIqbgXcznTSB5Vgbt9GiV8XqdGwrhJ2tq92cDct&#10;eh6cHYEm9RVYNF2N8/s12L5ajXq1nly6mgK6QXEGTDkUj6qLw9F8VSSWn0+U+zjYy1jeQZM2MjqE&#10;2tvbJ6jV6gzCv4wxxtjL81QB3sLFS8DOQTrbtSIpCdBJH3GZXEcw9tzi4oGp8/RYuFIPa8sHUXB3&#10;bPcRqF+pjuhhr6qDZw/JJZpTUPZuv3795i1ZsqSP6JIDDl+8WU+02NOg56xPm1rQqFI/Lh7evIE7&#10;58+JFsuNkuLjMaNXDxj0aUoe2zlgyqffiFbuEBwRgrGLvzULQr/9VjV061JftMwd+PcGfpqz1+z7&#10;pb0UZcp0hbtHZdFmOS0xMRRRUTdFy8TJ0QbVq/Na5yxn1KtbAvZ2j+dyPRYQ+hDR8bGilfdQ3KV4&#10;wWJQKixr1VNp+7M3z0On57FGlnWcHZzg62k+wYomGJQsVBy+7j6ih+UGdC70KPQRZv46FzN/m2tW&#10;xcgaWm93zGAVJo5UoUpFBWwsD5lMoGCvkyPQsrESf/+uwfE9GkwZrULJYgrpGlN8UwbitUYce6hF&#10;v50xaLgiAp/+GYMdN5MREm+97CtjLPdI0huhy2BWhrOzc4z0echTYhhjjOU6TxXgjY+NgZun9bX6&#10;KOh29wGgs1rAmbHnl6wFZvysx+zFeqSJUTxmo7HB2O4j0ax6E6iUT7jSYvkazVT/eetS0TIZOHDg&#10;TwcPHmyalJT0uPpAUS9Xzt59Dq4OdmhaqbhomQaUln/9NXTJ5iVyWe4xu99niA4LEy1ToP6nQdPg&#10;6eIhel6+JG0SBs76ymzdXS8vJ6xf01u+v+np9Qb0/myV/G9azs4lUKhwG2mLr7dflnv3tkjHBfMg&#10;0+uvV0Kxorlnf2P5G+1rlSoVEq1U9Hl16urpdJNC8pZiBYrC1sZqISV5kkxYVLhoMfbiivn6oV39&#10;tvB09QRlKmnUGhT2KqRoW/81uDpxeebcgiZ23H54F2OXTMT+MweRmJxx1VAqM1y5vAITR6nRv4cK&#10;ZUo+OSOVpaISzuVLK+Ry1rvWqzHvezU6vK58YmlrihH5Rxuw8kIiPtwchbd/i8IqaZtLODOWe9F7&#10;NqO3p6OjY7x0SxJNxhhjLNd4qgCvq4cn3Dy95Nm7ousxnV5hDA0zyie+jGWldZsMmDZPD62VxAQK&#10;6A79YCCaVW8setirjNaaSjtrXaPRaAcMGDD766+/niy6ZKM7NhVb7Fl1aV5dOs6nfmQE3LiOK0eP&#10;ihbLTQ78uh7Xjh8TLZO+HXqiQrFyopU7zN24EA+C/UWLBiAVOPDPUNEyZzAY8Wn/NfD3jxA9JiqV&#10;LapWGwE7Oy/Rw3JaYmIIAvx3i5YJvZZTJr4jWoxlP1tbNVo0L2cxOYQCu8evnILBmDczp+jxUOak&#10;g631tcX9Qx4iMDxItBh7cc6OLni9Xmv0ePMTtK3bRv1anVb4/L1P0bZeG9hqrE80YDkrMTkJu47+&#10;hQm/TMb1BzcyzeKnQO5brykxZYwKXTop4eyUeVCSZYyeN7/CCnT7QInVC9Q49IcGE4apUKHMk7Oh&#10;k/XAqUAdeu+IQbXF4fhoSzQuhejkbEHGWO7xKJYCvJbj3sTX1zfQxsaG1+BljDGW6zxVgLdjzaoK&#10;rwIFRMvSoyAjEnkeE8tCZy8ZMWScTs7iTY/WGuvxZhc05eAuk1CJwvmbF4mWyXvvvbeRsg6CgoIe&#10;15izl668C7jx+pzPy93RDk0qFBMtkyUjhiE2wjzgxl6uiMBArP72G7NsNQrsdm3bWbRyh9PXz2Lz&#10;v9tEy4TW3S1ZwnqgdvOWM1j36wnRMqHAR4UK/eQMXvbyJCdHSbdo0TIpVtQTfkXcRYux7EfHgzde&#10;r2SxDi+hAMjDUPN1u/OSZG0yShRKraKRVlxCHGKlW17OUGa5C11nFfIqiP817YBe7bthyIcD0aRq&#10;QzjZW1+uieUsWo5m6R8rsHTHStx5dFd661t/79PEfMow7dRBidlTVGjRWAl7O/FF9sIocF7cT4Hh&#10;X6hwYo8Gx3Zr0OcTJVycnxxAj9MaseVaEuoui0CtpREYuS8OV0L1SOZgL2MvFa2ZfSPcemlKOqYW&#10;KFAgyNXV1fyihzHGGMsFnirASzx8fOQPNdF8TLqoUISEAWHhfELKssaDACM+6K1DfILoSIMGHbq2&#10;/RhvN2kPF0fpCoq98mj9uYiYSNGCXE5uzJgx337//fejDQbD42Ncm2qlxBZ7Xt1amGfxUnB3z/Jf&#10;eGA5F5nzeX+zdXftbOzwY3+zRPaXLiEpAV/NHW223zRuVBo9ujUULXM3b4Wg3xdr5SzetHx9m6Bw&#10;kddFi70sVy4vkP6b+tpQoG3QwJaixVjOKVzYDd7elhO5IqVzhNDIUNHKe7zcvFDUp4j83krPYNDL&#10;E2aSdbxkAst6Pu7e0nmErdV9j+UsWo4mRDqObTqwVZ4gFxwRLI/DiC+boZeruB8Uwz9XYfo3avh4&#10;KbjaWjaiNXmphPOsSWqc3avB4hlqNG2ghN0TEt51BsjBpFnH4tFkZQTe2xiNn08nyH1cwpmxnOeo&#10;UWS6VnaZMmWuS5+H1iPAjDHG2Ev01AFeVw8PurizeqoZEGiEizNf+LEXR8HdIeP0ePDQclej4O4n&#10;r3+E3m91h4cLZwYx0xqe362aZhYoqlO+ljr6v+DLSxYv6S+65JU5365b3tRgz83dyR7vNagoWiZ/&#10;Ll6MO+fPixZ7mUL9/XH/8iXRMgXapn/xXa46XsYmxOLTqQPl924KZydbrF/dS7TMBQVFo0uPZYiJ&#10;NS8TYmvrgXLlaa1eHrF8mag8c2TkFdEysbFR4Y22lUWLsZxTuJAbatc0rzRBKDCy69hfopX3aFRq&#10;1CpfQz6mp0eP7V7gfbmaCWMs/wqLCsNvezdi2Y5V8kS5jKQEG5fOUqNvVxXcXMUXWLajtY4L+irw&#10;8XtKrF2gxvpFanR9Xyln+tLrkhG6io1JNmLP7WQM/isWr62LxDcH4+QSzpzVy1jOoex6CvBamzxD&#10;Y+GFChV6KJqMMcZYrvLUAd45Y8coaF1L0TQTFwfcD+CTT/bi9hwwYtc+OqkSHQINarWs1VwuF2Zt&#10;gIu9mi7evoyHoY9Ey7SffPXRl/Jgp1aXerjydHGAl3RjL65Tw8pmz6XRYMDUbl0Q/oivd162WX17&#10;m012qFG2GqqXqSpaucMPq2fgVsBt0aLBMAV27RgIT0/r5dMX//Ifzp1LXaeX0Pu8YqUBsLfPeOkI&#10;ljP8/XdL+5z5RPZWLcpzeWb2UtCx4cP3a1st03zi6ik5QJJXOdo5wtne+nHyVsAduYwzYyx/Co+O&#10;wOJty+Ts3bQT5NKztQFeb67Emp/VqF9LwSWZXyJPD+m1aKHEgh/V+HerGr/MUqNxPQUcrC+n/hhl&#10;7j6MMeD7w/Go80sEmq+KxOZrSYhINKaplcIYyw5JOqMc5LVGqVQavL298245GMYYY/naUwd4icrG&#10;xuplQnCYEc68tCV7Qff9jRj7vQ46nehIo2Sh4uj3vz5yqTDGUny/errYMmlQqR4KePjit32bzAJd&#10;b9UuJ7bYi9KolPiyfQOoaJq6kJyYiDFvtMXDWzdFD8tpEUFBCLx7V7Tki1CM7TZCtHKHDdL7ct+Z&#10;f0XLZNyYdqhZo6homTt/IQDf/0gBxLQX2goULfo2fH0biTZ7WRITQ+H/4E9pK/X1ocDazOmdRIux&#10;nFevXgk4OVleroRHh+N+kPlkkbyE1uAt4OkrWubiEmJx+e5VOZuXMZa/yGvu7liBvacPIDE54+Au&#10;BQ6/HqKS19stV0oBng+dO9DlkreXAu+/rcTuXzU4v1+DyaNUKFLoya8RJe+eCtSh85ZoVF8Sjm7b&#10;ovHXnWREJnGwl7HsQO+5jAK8lOxka2ubcfkExhhj7CV6pgCvWq0WW+Zo0viN29KJJp9psudEwd1u&#10;A3SIjBIdadAakt9/NlEO3DGW4sz1c3gUFiha0sFMukoe9P7n8vaBMwflfwll9DQsbz2AxJ5P1WK+&#10;GPBmPbn0dQoK8n7zv3dw+fAh0cNy0px+n8nZ1Clql6sJH3cf0Xr5zt28gJ82zDcL1r7epiJGDLO+&#10;hm5Skg6f9l8Nvd687KijYxGUKt1ZtNjLZDBopdfJPCOSSuQW9fMQLcZynp2tBjWqFxGtVDq9Hudu&#10;XRCtvMfdyQ1FfAqLljkK+gSGB8nnQYyx/IHKrtM6u6t3r8Ouo3syLMssXecYCxVQyGvtftpNJZcI&#10;TjMHk+Ui9LoULqjA4M9UOLlHg99/UeN/byrh5kKvo/gmKyirNzDWgF8vJ+G936Px1q9R+OFwPO5E&#10;6uV1fBljWYOuUqVLUKtUKpXO3d09UjQZY4yxXOWZTv/dvLzElrmkZCA6JvMTU8Yys36LAcfPWE4S&#10;oMGqnu26opBXQdHDmHTyLe0oE1d8bxYsql2+Fgp7F0JwRAgiY1NnCthp1PB2dRQtllVaVCmB7i1r&#10;mAV5dcnJmNG7F3YuXiR6WE6ICAzEg2tXRYsGkJQY+clQ0Xr5aCLG4NkjzN6v5csVwKrlPUTLklya&#10;+XyAaJkolTaoUXMcbGzcRA97ma5cnmv2mtJkml49OLOavVxeXk7o0L6avD+mRfsqTf4Kicyb1fXo&#10;8fyfvbsAjOrY+gD+X417CBrc3aW4uzstxQuU4hQpLdBXKF4oVtzd3d3d3S0kxN3W3j13B5LN7oYE&#10;QrIJ8/s+Xu7cTSHZvTJ3zpwzxfMUE6/vCWm0Gtx78YCvw8txGQSd06/fv8Hqgxuw4egWs5m7dJkr&#10;XhiSiaNlaN9CCgfhcYcHdy0ffW5OjkCTulIsnSXH/g0KDO8vEz5LCZQK9k1mxGh0uPxOhQmnI1Bx&#10;RRD67g8T29HqBIMoHMclW0Sszuy5ZGVlFWNtbR3BmhzHcRxnUZL1CGBlZXohF7VGpgkKoZmmbAfH&#10;JYOXtw4z5muMjh8azCpbqAzqlKvJ9nCc3tWH18VA7gd0rAxo21fcfvLmqUHQoWzerAZBSC7ltKpU&#10;BD3rljV4fymLdOvMGZjQqgWCfX3ZXu5rWvn7WGg1ceugFs5ZEJldLSN7l87TXpP7G6wZZ2erxIUz&#10;I+HgYLpPcf+BN34ft8vgPBbOchQo2A329rlYm0tL0dF+8Pe/xlp6VJ65S+eKrMVxaada1fxQKmWs&#10;FeeVzxuzWXCWjq6GNInNSmGl35HAG9+3CAoLYi2O49Ir6vu89H6NmZvmYM+5/VCpVewVY1SKedxw&#10;Gdo0kwp9K7aTS1eotHaZEhL8b5QMp3YpcGybQizn7OKkDwSbQ/eE0Bgd1t6NFtfpLbU0CNMuRMIr&#10;TCuWmeU4LvkCo3Rmzx87O7sIqalZdhzHcRxnAZJ1g8qU1XQWpfAgIgkP1yGSr0jAJdPbdzp06a9G&#10;mIm5cE52ThjTdQSyumVheziOylTpsHj3coPgT7E8RZAvWx5x+9TNs+LXD5qUK8i2uK+hRcXC+KVp&#10;JTHIHt+bhw8xolYNTOzQDiH+ccF4LmXR2rv34pXFps9hYp/xrJW26FwdvfAPhESEsj36IODeXb/A&#10;2tp0igKd1/1/WS+WaI7Pzi47cuduy1pcWvPxPpUgAE9BtXzwzOHCWhyXdnJ6uiBPbuOqQ7HqWFy+&#10;f5W10heqaFPQMz9srWzYHkNvfL3wwvsVa3Eclx6pNWoxc3fC8km4+fiW2DaH1nBd8o8cjepKYaVk&#10;O7l0ix6jKNhbvrQEq+bKcf+sUizhXKGMBArTq6R9RAGpl8EajDsVgTJLA9FicwiW3YqGd7iWl3Dm&#10;uCSip5qQGC1UZiK8FOCVyWTmZ9xwHMdxXBpKVoBXaW0624YCvC9e68ROKcclx6pNWly9adyJooGs&#10;n9v04evuckYioyPx8NUj1tIHtPq36vMxwHjlYVxWGe3JlclJ3+C+mnol82FWj0awszYcYaJs3he3&#10;b2N4jeqY3u1HhPjxQG9K2zV3jsHauzkyZbeI7F0K7s7cMBuPXj9he/Tn6sa1vVG5kn4yRkIUMFy4&#10;+AyuXDUMUkgkUpQoOUL8ylmGl692Cv8bd++mz3bmtPasxXFpy9nZVlzj+0O/4AO6xhy5ely8PqVH&#10;VAkhX/a8rGUoLDIMocIfjuPSJ8rUPX3zLMYtm4gX3i/NXqeE65qOgrvzp8hQrpQEcuNiBVwG4Cw8&#10;vlIJ56NbFTixQ4Gfe8iQJ6cEskQ+bzpiQmJ0OPoiFgMPhqHGmmCMPRmOq95qsbRz+rzzcVzqoB5j&#10;tAaQyhUmg7j29vYRwp9Y1uQ4juM4i5Ks0dIsOTzFhwrWNBAVrV+Hl+OSirJ3/1loujRzhSLlUaZA&#10;abaH4+KsPbTBYNCDMrxLFygpbvuHBIh/PlDIZbC1+sRiRlyKyJPZBfP7NEXFAjmMSmJTAPLhpYsY&#10;WaeWuD5vqH/6XAPR0rx/+RJnt29jLf21c9JPE1grbW06thW7zu5jLb3RIxuieTP9uWrK3XvvMOb3&#10;HUaZoTlztYSzc1HW4tIalWeOiTY8hz08HODoaHoSIMelhY4dykMmS3g3Al76vIaX3zvWSl8yObsj&#10;VxZPcRJkQnTdvHD3EmJVfOyR49IbmrxB5ZiX71uDZ17PjfpBH1Bx0PKlIZk+XobqlaVCv4+9wGVY&#10;tCYvBfKnjpPhyBY55k+Ro+Z3Ujg7Ur+ffZMJlIT4OkSD2ZejUGtNkFjGec/jGITH8kAvx5lC5wWd&#10;HxqNxuQ0Chsbmyh3d/dg1uQ4juM4i5KsAO+GBfMkUqnUqNCL8BAiefmGZjWxHRz3CbTubrteanFi&#10;QELO9k4Y0XkIsrnz0sycISr1uuvsXtbS+7n1T2wLeOfvbTAokiuTM2R8qZRU42Jvg7HtamDJzy1R&#10;IKubUaBXrVKJ6/OOqlcX53ZsN8g85ZInLDAQk7t0MngPqax9vuyms2NT0+lb5zB/+yKDc7FVi1IY&#10;O7oxaxkLDo5Exy5LjUoz29pmQ4H8XVmLswQP7i8QPlvDc7fr95V4eWbOori62iFbVmfWihMZFYHn&#10;716wVvqilCtRpXglyEykcNH19hUFr/3TZ/Ca475FNGGVgrvnbl/AqgPr8NLnlXAqmw6/0eMMBXX/&#10;GCZDozpS2PA5Vd8UytTOnlWCbh2l2LdOjksHFZg4Woac2SWfDPSrhC7bdR81OmwPRcH/AtFtdyjO&#10;vlEhQsWDvRz3AZUzD4k2PzZha2sb4efnx0vDcRzHcRYpxSIfEZE6BAbxLiKXNEvWanH7vvBQkeCQ&#10;kUllGNx+AA/ucibRoGxYZDhrAdZKK5QtWIq16PWXBkGl8vmzsS0uNWVyssOM7g2x2EygNzY6Cit+&#10;G4PhNavD68ljtpdLKsqAnti+rRjk/YAyuib3/ZO10s69F/cxdvEEg/OQ1sJct7oXZDLzXY7hI7fh&#10;xUvDrFCpVIHSZX6HXMFnj1kKyt7187vMWnr0ufbuWY21OM4y0ISDihVzi5UN4qMr0/4Lh6BNhxOM&#10;6HfJ5p4Njnamxxff+L6Fhk+c4rh0gfpJIeEh2HVmH6au+0esQCTsMxmqoyzO7ypIsGyWDHWqSWFt&#10;xV7gvkk0xydnDgmG9ZfhxnGFWMa5SxspHIXucmLBXrr/BURpsel+DJpsDEGdtcH435kIXPNR87V6&#10;uW+eXHhMjVLrk5fYro+oiqWjo2NopkyZQtgujuM4jrMoyQ7wyuSmV3oJCAR8edVNLgneeOkwZ4lG&#10;6DyxHQwNXFUuVgHF8hRhezjOEM1ujx84qlG6Gpzs4wY6ae2q+Mrl5QHetOTBAr0Tv68La6Wc7dUT&#10;B7b8/DC+ZQvM6t2Lr8+bDLP7/gR/Ly/W0uvZrBtK5i/OWmkjOjYGQ+aMMgicODvZYN/uAZBKzY84&#10;bd9xAxs3X2GtDyQoWKgXHB3zsTZnCfz8rgifr2GWdYXyuZArpytrcZxloGtO+zZljQa76d5z5/k9&#10;eAf4sD3pi42VNQp65mctQ5HRUXjz/q1BP4njOMsUEBqIRbuWYfHu5QiPimB7jVEwt2l9KRbPlCNb&#10;lsTXYOW+PbY2+uD/IuH42LVGgVEDZShTQgIrJfsGM2hN3pvv1Zh8LhJNNgaj195QnHgVi9AYntXL&#10;fZtokkNorPmj38bGJloikcSwJsdxHMdZlGQHeCVmyp1SqV0nB9bgODNev9WhrZnSzK4OLhjSYSCy&#10;uWdlezgujlqjxq2nd1hLPyGgUaX6rKVH2YMf0OtujrasxaWl4jkzY/3Q9uhdrxzkCbI4qcTw3bNn&#10;MKJWDayf+Bdio01cHDiRRq3GzJ7d8ereXbZHr275WujRJO3LGPefMQiR0ZGsBVhZyXHh7Cgxg9ec&#10;+w+80bvfGmi1hg/Ubm6lkTt3a2ErkVQELtW9fLFV+N+4z4qCaP8b34K1OM6ylCrlKVxLjCsAhEWE&#10;ptsyzS4OzvD0yC72cRLSajV49u45omP5fZTjLJU4wVG4Bk1b9w8OXT6KqJgo9ooxCu4O7C3DjAky&#10;5Pb8dCle7ttFKRiVy0nEEt4HNiiweakcbZtJ4e5GfTX2TSZQjy44WoeNLKu37LJAzLoUifcRWiTo&#10;mnNchkYZvPJErrFKpTJW+MKL43Mcx3EWKdkBXrlCwbYMxap0PIOX+6T/Vmlx/5Hx0wKVFx3akYK7&#10;vDQzZ9qBi4eF6wz1q/XsrG1RoUh51gJ8g/wMgktK4UnX1d6Gtbi0JpNK0LxCISzs11z8Sud8fFqN&#10;BsfWrsGwat+J6/NGhoayVziiz3Zujvvnz7M9emUKlsKfPX9nrbQzY8O/ePzmKWvpJ1hs29wXuXO5&#10;sT3GKKg7cMgmREWp2B49hcIeRYoOELb4SKYlofLMkZGGmeOODtbIndv8Z8xxaSmnpwsqls9lFAyl&#10;XujRqyeg0Wr0O9IRWsqkWJ6iwj3U+BGO1vOkpSqslHz8keMsEU1WffT6sdhnunDvssFzTUL2dsDY&#10;oTIM6i1DFg8e3OWShoK5To5Ag1pSrJkvx91TSqz7T45SxT6d/U0B3TehWvx2IgIlFgei8cZgrL8X&#10;zYO93DdB84kMXoVCQQ+sfAYdx3EcZ5GSH+CVG5bZ/EAt3O54RTAuMZS9u2iVBpoE42k08PZdiSoo&#10;krsQ28Nxxrac2M629JpUaWgQJPQL9jMoKZXHw5ltcZYkk6OdmMlLgd5cmZyNQnhR4eFYPmY0hteo&#10;hhMb1iM0IIC98m2ijKwDSxZjdP168H72jO3VK5SzAKb1n2gUvEhtJ66fxs4ze1hL74/fmqBu7cKs&#10;ZdqSZWdx8dJz1tKTSKQoVXos7O1zsj2cpXj0cIlR6ddOHSuIa51ynCWia2OP7lWNAiN0HN9+dhfv&#10;A33ZnvTF2d4JNtamJ7B5+b0T1/XkOM6yqNQq3HxyG0v3rsKpG2eE/p3pRU+F65aOSjH36iJDnx9k&#10;n8zA5Dhz6N5Hwd5WjaU4vVuBc3sVGDNYJpb6/lRWb0iMDidfqdB7bxhqrgnGiGPhOPIiFrEaPuDH&#10;ZUwU3FUnMpPBxsYmUug/8uwBjuM4ziIl+3HBysb0PY1mPPn48g4fZxoFd9v0SKw08wBkcc3M9nCc&#10;oYCQALx495K19BnfFOCN78aT2wbBh3L5+Pq7liyzsz3m9G6C+X2bwdnOONuISjWv/XMCfm/SCM9u&#10;3mB7vx1UuvrRlcsY26ghts6cIbwfhiX8SuYrjkUj58HWOm3LkIdGhGHcsr8Mzr2yZXJizKhGrGXa&#10;02d++O33nUalmXPlagV393KsxVmK6Gh/+PpeYC09Ks88dHBd1uI4y1SieDY4ORk/u/gL/QpaAzM9&#10;ypc9LxxsjEtPk0Dhd6J1eDmOswzUP1Jp1Lj59A5mbJiNS/cuJ1o9ILcnJCN/keH3YTIxOMdxKUGp&#10;gJjF+/tQGY5skYtlv+vXlMLRQR8INofiuS+CNZh/NQpttoagwfoQ7H8aC/8o0xMUOC69clRKxDWo&#10;zbG2to6RSCTma+pzHMdxXBpKdoDX2sb0YHJMrNABTH+VzrhUsmClFvcfG3eYpFIphncehKxuvDQz&#10;Z96m49vE0oMf5M2eFwVy5GctvXO344IP9JxaLKeHvsFZtOyujlg1qA261S5tVLaZRISEYHKXzpg/&#10;cIBYpjijo1LVtMbu/9q2xvQfu8L39Wv2ih5lpDWr2hjzh82CQma6okZq6vF3X4MsFHd3e+zdSeWV&#10;zQsICEfHLksQGWVYmtDOzhMFCvZgLc6SBAbeFj5nw8+rZMkcyOnpylocZ5mUCjlKl/JkrTgUdDlw&#10;4TBrpS8xqhjk8MjOWoZo0k14dDhrcRyX1kIjw7D/wkGMXzYRb3y9DJ5n4qMucL7cEqyaK0f3TlKx&#10;RDPHpTTK3M2bS4L+3WXYulyO8/sUoAkFeXJKYKZQ30exGuCCl0oM9BZfFIgee8Jw670a0WrzQTGO&#10;Sy/CYnVC35A1EqDKCo6OjiHCVz6zgeM4jrNIyQ7wKpRKtmVIKlWoKMjLcQm98dJh8WqNUYeJAhU1&#10;SlUTyzNznDk0ELLv/CHW0uvRpCvb0ouOjcb9lw9ZSyAcW1mcTWe3cJapTeWiWNS/BTpXLwFZgrph&#10;lM16/cgRjKxTC2v/9ye8njxGeHAwezVjUKtUeHLtGv5q1wZ/tW+H1w8eGGTFEncnN0ztPxGjvx8u&#10;To5Ja/O2LYRP4HvWon6ABEcPDoGLS+JZxfMXnsKDhz6spSeRyFGixHDIZFZsD2dJXjzfZHA80v37&#10;t5GJZ2lznCXIksURHduXF4/Z+Oh4vnDvEt75e7M96QeVaPb0yEG/k9FQJJX1f/r2ebpcX5jLGGgC&#10;wp3n97Dz9B5cf3zTqC/zLaFKAQu2L8b8bYsSLZ1Oa6MWLyLB8tlylC8tgZXp4RaOS1GU1UuTCib8&#10;KsPtUwqc2qlAx1b6yQUJbpkG6IwOitaJ6/NWWx0k/AnG+NMRuO3Lg71c+uWglCBaQ0FendHRT/ti&#10;Y2OthK9p/wDOcRzHcSYk+waltDI9+KrRaGQqNWtwHPP2nQ5te5kuzUzBioHt+llEFhpnuW48vonQ&#10;iLhBEQpsVS5WgbX0IqIjxUHND+ytlXBzSNvStVzyeTjZoVO1EuL6vO2qFDMakKcg6In16zC+RXMM&#10;rVpF+NoMexf+hxe3byPU3599V/pBg54xkZG4dfIE/mrbGlN/6KIP7CZYl00uXCPb1mqFzX+tQdUS&#10;lY3el7Tw+v0bbDq2lbX0Zk5rh0IFEy+1f/PmG0yfeTjBgK8EBQp0hbNLUdbmLEl0tB/Cw1+xlp69&#10;nVLM4OW49KBunUJwsDd+fqHgyysfwyoJ6YGVwgq5suSkaiXGg5DC/3v50zq8oWwPx6Uemliw5tAG&#10;jPrvD8zcNEf8unDnUvbqt4Mqm/gF+2Piyik4dPmo+JxiDmVNNm8gxdxJcpQuIUk0sMZxX4tcBpQt&#10;KcHSWXJcPaLA+BEyVCgjEYPAiaGs3ju+akw9H4n664PRY28YDjyLRXCMTgwEc1x6QRm8MjMXYJpQ&#10;5+DgECZ85Rm8HMdxnEVKdoBXZqZ2i1Qq1apUvEwzZ2jeMi3uPTTu3lMp1mGdBvF1d7lPOnXzrEE5&#10;sxJ5iwkPm4YDtb5Bfgbfkz8rLxuanlGgt2utUljYtzlyZXI2GsGm4CCVMn77+DF2zJ6FiR3aYXjN&#10;6hhRqwZWj/sDz2/dhCo6WgyUGgYS0546NlbMPj65cQNm9ugm/txz+vUVf5eEPytdJ2uXrYFN/1uN&#10;IR1+EQf1LQGVAO03Y7DBOVe+XC70+6kGa5mmVmvx04B14tf4HBzyIHsOwzW1Ocvx9Mka4dg0/Mxa&#10;tSyNXDn5dZZLH6ytFChfPhdrxaEgzLZTuxAVk76WVKNJPllcPYz6QkS4j0gevXqS5uuzc9+m4PAQ&#10;bDiyWcxWpfMrMjoSBy4dQXhUBPuOjI/W2732+CamrJ0hflWpVewVYxQ8a99CirFDZShb6tPBNI77&#10;2ijQmyuHBL8OkGHHCgXWL5KjXXMpsnhIkFjxIHoiCI7WYfvDGLGEc/llgfjnYiS8w4VnMf23cJxF&#10;i9XoEKkyfbRS3yoyMtJa+MozeDmO4ziLlOwblNxMgFd4iJNSBq8FVI3kLMSL1zr8t1IjHBtsB0MD&#10;U9VKfocapaqyPRxnGmUCnL97kbX06pSrZbRW65lb59iWXvl82dgWl55lcbHHnN5NMLZdTVgp5Map&#10;SvFQwDfIxwenNm/CpI4d8HO5MhhcuRImd+6E7bNm4vGVK4gMCxWuR1QuPnWGGujfoSBzwDsvXN6/&#10;H8tGj8Sw6lXF7OM1E8bjwcWLiAoLY98dh47vIrkKYflvC/G/Xn+IE2FMrU+cVpbtXWVQalAul+Lg&#10;vkGsZd7fUw/g7t13rKUnlSpRstRIWFnxYKElio72x/v3Z1lLjz7vsWOasBbHWT5aG7xv7+rC9cb4&#10;OnrzyW0xKJXeZM+UDY52DqxlKDg8WKyywHGpzU6cWGB4ntEEioRLb2RUsapYnLh+Csv2rMTlB9fE&#10;ILc5Ls5Am2ZSTB8nR/HCEgjdXI6zGHTKugld86b1pOK60FcOKcQS4mVKfHqtXq3wmPUmVIvfTkag&#10;2KJANFwfjC0PYuAfpRVf4zhLZCU3X0GBMngzZ87szzN4OY7jOEuV/ACvwvSiMHTTo2cYDb/lcQIv&#10;bx3a9lALD7psRzyZnN0xsF1/1uIsGa1rSwMz1x7dEEus/btlPtYd3oSL964gKOzrr4FKmYK+gX6s&#10;RbOK5SiVvzhrxblw9xLb0g8r5c/qpm9wGUKFAtmxbmg7dK9TBra2tubr3MVDAd+I0BA8u3kD+xYt&#10;wtSu32NQxQoYULYMRterIwZbz+3Yjpd374plkpOa7atRG69F8CGQS/+m7+vXeHjpIjZNnYy/2rXF&#10;0GrfYXT9elg0bAjO79yJiJAQ8ftMUcgV+K54ZawZtxwLf52DAjnywxLW2o3vfaAvtp/ayVr6CTvr&#10;V/eCnW3iC8Zdv/EaM2cdSfAeS1CwYHc4OORlbc7ShIY+gUplmHmVN487z97l0p2yZXPCw8M4IBoT&#10;G42jV0+wVvqR3T0bXBycWctQWGQYvAPS39rCXPoXFhku9gviixaeI249vctaGRNVNIkWriX0vERr&#10;7t59cT/R4G72rBKM+kWGWf+Ti0E0jrNk9CjiLjxa0/q8p3crcPmQAqMHycSs3k/NP41Q6XDqtQrd&#10;doei2qpgDDoUhmMvYxEYzSO9nGWJUesQZSaDl4SHh9sKz7HfxmwljuM4Lt35RJfMWMVatXVXTp0U&#10;7m2Gi89TiebJv0ukA3vJPtnR4zK+Uf/TYO4yypRjOxiZVIa/+04QM3g5yxWjisH4ZZNw/s5FMYvW&#10;FPosm1dtjN7Ne5gdZPxSt5/eRf+Zg1kLyOaeFZv+XG0Q9KKfr+Gwlh9LLFKm4/ZRnYwGmLj0KVat&#10;wf03flh69Bre+oeYLPMll+qnktOx8DkrPtGxorCygrW9PTwLFUaRKlWQOVdu2Do6QK7UBy7tHJ0Q&#10;HRmJ6d26QhUTg3o//ghnj8x49+QJvJ8/R9B7H0SGhuqDxUkIFH9Ax6tnZk/ULVcLHeq0gYOtcQDC&#10;krQa01FcV+6DihVy49Sx4axlmo9PKGrX/wcvXwWwPXrOzkVQqfIs4f3nz8qWSKOJwvlzvyAiIi4T&#10;kM6VRQu+R9fvK7E9HJd+DBi0AStWXTC6RhfKWRBzhkyHvY0922P5qIrC4j0rsOvMXuNnMuE8HdCm&#10;LzrWbcf7QlyqokBnn6kD8PDVI7ZHr9l3jTHqh+EWVY0kpdD1hKoA7LtwEGsPbRQnWJhDjy85s0uw&#10;co4cJYtJYGPNXuC4dIbmLwSHABt3anDohA4XrmgRHknnA/uGRFjLJaiUTY7eZWxQM6cCmWylwrWB&#10;vchxaYTWje68IxTHX8ayPXForHvJkiW9e/XqtYLt4jiO4ziLkuyuVNWGjXTnDh1krTh005s0RiL9&#10;uaeMrx/zjXvyXIfy9VVG2bs0yFSzdHVM+mk828NZGlrL9uClI1h3eGOS1suiz7R84bKYNXDqVxlE&#10;XLpnJVbsX8NaQIMKdTG+52+spUcDKU1GtP64Hqi9tVLM9uTSLxos8wuNxKEbT3Hs9jMERUSzVww5&#10;WNujX92eaFCitjjh4H2IH47dO4X157cgMjZl1lSk45p+ng9fvxQNbtpY2SCbezZ0rNsW3xWvJAZ1&#10;LS1T1xTK3l+wYzFrATKZFA/uTIBnDhe2x7QZ/xzBuD/3GLx/MpkVKlf5l2fvWrCAgBu4cnm0sBX3&#10;uVlbK3Dr2u/I6clTjrj05+bNN6hZbyZiYw0nrtH65lQSP3eWnGyP5aMJTZuPbxevyQkzBYX7la7p&#10;d40kg9v9zNfi5VIV3eenrvsHe87tZ3v0srplwfrxK6A0UwksPQsICcDi3Stw/Popcc1hc6is7XcV&#10;pJg0RoayJRNfz5Tj0pPoGODZSx3WbNZi31EtXr7RwUTBIyM0cuBoJUGrQlb4raotsjvIoODnBZdG&#10;3kdo0WF7KC56GZcgpLHu+fPn/9yvX7+lQh/LdPYDx3Ecx6WhZHehaBCaBg5Y8yPhgU4SE0slJtkO&#10;7pv0+q0OHXqbLs3s7uQmZhRwloeCpEt2r0Cn8d2waNeyJAV3CQ3kXH14nTJI2J6UQ3/3xXuXWUuv&#10;fJGybCtOWGSEQc6mp7sT2+LSmxiVBteevcOQ5QfQb+EebL1wz2RwlzJ221dqhW1D1qBluSawUdpA&#10;KVfC0y07mpdthKjYuP+mW+Pv8XPrn1ChcFk42TuJgWAK1ibVh6Dkh6/JRQFda6U1KheriMHtB4jl&#10;l/fP2CEGExpXbiD+TOkhuEuTPxbuWspaenNnd/xkcPf+A29MmnIgwfsnQZEi/Xlw14LFxATg3t1/&#10;hS3D477Hj1V4cJdLt7JkcULuXMZLOMSqY43W8rd0dC8rkCOf+DUh4Xoreen9CgGhQWwPx6UO6l9V&#10;L1XVqJ/lH+KPW88yVplmtUYtLlsxdf0sHLp8NNHgLo2P/NheiunjZShdggd3uYzF2gooVkiCKX/I&#10;cPWIApcOKtCmqRS2NuwbzKAeZkiMDqtuR6PE4kBUWhGEv85G4FmQBrGaz3vu4rjPRWvwyhIZIrC3&#10;t4/gwV2O4zjOUiX78UJG009NoKAvzdQzFdjjvh3/LNTg8XPjDjkFOUZ+PxTZ3LOwPZwloKyPKw+u&#10;oeO4H7HywFqxNHNCdnZ24QVyFXpVvXCDZ3ULtn45qM/QpTY2Nh/TIylws/nE9o8ZtCmF/t73Qb6s&#10;pR80MpVdc/PJLYPgUclcmdkWlx6ID/eR0Vh/+jZ6zNuBvzafxEvfYGhMrF1Ggd1qhSpj/YAlGNSw&#10;L2yVxiMHsw/+J/yd+uOBrjuta7TA9w06Yvbg6dg3bRtOzj2IBcNmY/QPw8XylcXzFhWDrLT+bcIB&#10;yeSgf4sCtW5ObqhfoQ76tOiBmb9Mxt7p27FP+EPbVIKZjmFaS5q+Pz35dcFYgyyx/PkyoUe3xEvt&#10;R0bF4qf+6xAdbdgxcHDIg8xZarAWZ4kiI70RFWW4hqeVlRxDh9RjLY5Lf7JkcUSzpiWNrvXUh6B1&#10;eIPDg9me9IGyc10cTE+y8fJ7BxsrXv+VS30ONvZiVnx8ao0G917cZ630Lzo2BsevncJfK6fgwt1L&#10;UKnND4DY2QLdO0kxZrBMDILJjedkcFyGYaUEihaUYM18OW6dUOC/aXJUKCP5ZBIIFda456fGpLOR&#10;+G5VEH7YFSYGfqlsrjZlhxg4ziRxDV7hjyk01i085/MjkeM4jrNYyR5hrtaoMZVo1gkM/lu66f0x&#10;TCoZPYivwfutevBEh8qNeGnm9IJmmv++5H+4dP8K2xOHytDkzVrQp2h0TQ97mSsUEsOBmu6rGjSv&#10;07jq/g/XARrI2TVlU4quH0pZxG1+64QINiOeslS2TlwLDxcPsf3ByAVjce7ORdYCxrariYoFsrMW&#10;Z8mCwqOw5tQtnL73EiqNcUD3A1c7F9QtXhM/VO0AN/vEswdr/NUEWp3+76Lg7aJf54rbiaHJCTrh&#10;v6Fz4uGrx3j4+jGevH0KLz9v4XoWK97TXnq//rgeNR3nzb5rhAKe+cV2ZuGYpPWhrRRK2NrYQSHL&#10;WKUsLj+4imFzR3+cSCGVSsTSzJ/K5Fy6/BwGDd1kMAFDKlWgarVFsLPLwfZwlkalCsOF8wMRGfmO&#10;7dEb+HNtTJvShrU4Ln26fccLNerMQEyMYf1Imnizauxi5M6ai+2xfCERoRj93x+4bSIzkvplo7sO&#10;R71ytcXJRxyXWqjf3nlCd7F0cXxFcxfGghH/pus+EvUXqa+4+fg27L94CO8D3pud4EpjIx7ukHRq&#10;LcXIATK4Jl7whOMyLF9/HS5f12HbPi3OXtLhnY9OXMP3U2hd3hyOMvQtY422ha2Qy0km7uO4r4Em&#10;EzTdGIyr3sb1xWlsbN26dV06d+68ie3iOI7jOIuS7Cf++AO18dFDDJVnoTLN3LcnNAzoNYSXZk5N&#10;NKBAwScqD0ZB2hX71uCfTXPx344leOvnJb5mztO3z9D29y5GwV06j7O6ewbUd+6hq6ru5OEiz2oU&#10;3CU3Vr3oT5m9rAmVOhahEcJBkIIioyMQE+93oAxLRzvD8suUUXjvxUPW0k8myJPZmbU4S0TH7SMv&#10;f/xv80n0mr8Lx24/NxnclUqkKJenNGb98De2DVmNwQ37fTK4e/v1PeHvj/u7+rXqzbYSR9m0NIGA&#10;ArcVipRD14ad8b9ef2DZ6AVY88dSzBgwWQwAf/CLcD37pW0/NKxYT/xTukBJeLhk0mcCZ7DgLmWp&#10;jFk4zuDeP3hgnU8Gd1+9DsSwX7ck6DNIULBgDx7ctXDv358XM3jjs7FRYMDPtViL49Ivj0wOYgWC&#10;hGgCz5YT21krfaB7Vt7secS+G9v1EfXLqH8ovMj2cFzqsLO2RYm8xVgrDh2Pz72es1b6Q9eIVz6v&#10;xODuusMb4e3vYza4SzyzQfLnSBnGDuHBXe7b5uEuQbMGUiz9R44zu+VYMFWO8qUlYmnnxFDm7usQ&#10;DcaejECpJUFosD4Yux/HICj6Q60mjks5kbE6mKsMTgHe2NhYpfBcy2swcBzHcRYp2QFeVazpoJFw&#10;s6PYiliWhfv2nL6gxa17xj0iyhoY9f0wXpo5hVCwhNZ8Onv7PH6dPwbNR7dHu9+7iNl1S/euxLaT&#10;O7H28Eax5HLr3zpjw9Et7L+Mc/z6KfT4u69RQNbezj68ulNbbQNZL6csCs9En5tunXjakNYhYU3x&#10;IYvW8U1JweGhHzMmiYuDM+Qywz41vRfx/10ruQzuDrasxVkSCuLeefUeAxbvxajVh8W1dk2VYbZW&#10;WKNVuabYPXyDGNytkLcsFDIFezVxE3fNYFv6a0/OzJ6s9WVO3zr3cRCPbnRlC5UWt78FU9fOFIO8&#10;Hzg62uDXYQ1Yy7zRY3dApTJcpsjWNiuyZOVBQksWHe2Px49oreW4WwAd8z/1qo5cOfnau1z6R2Wa&#10;O7YvLx7X8VH/6sztC3jnbzi5wZLRb5AvWx6aoGQUxaV7Fi3BoRH6SRyXmujYK5anMGvFCQ4PQWT0&#10;xxVe0g26NtCk2fsvH2L+9sVYdWCdQb8oIUqYz5VDgs1L5ejcRgoHe/YCx33j6DE+i4cE3TpKcWqn&#10;AtePKcTS5RQA/tRcpBiNcI9+o0KnHaGouCII/Q+E4cSrWDHrkuNSgq3S/Bq8Wq1WKqABb74GL8dx&#10;HGeRkr8Gr0wuBnNZ8yOa1USJS9Hmn3e4DEotdHOmL9AYldqhwbPaZWugSvFKbA/3Jd68f4tRC/9A&#10;3cFNMeq/P3Dx3hWER4abnT1Oa8nN374I3Sf1RUh4iLjv0OWjGL/0L6P/pnTB8k9b2w2xzmNVPElP&#10;SZQlGRYW9nHIgi4IcnnSgnBJ9cL7pTio8oGzvZOYZRlfWBT9/nEHXhYXe6NBWy5tabQ6PHjrhyHL&#10;9uOP9cfwLjDM5Kzr7C5Z8XurEdj362YMb/oLnG2dxCzepPIPC4BPsA9rAWUKlIKbY8oEpNYdjqvG&#10;RJMMsrp9GxNWfIP8cPTqcdbSX9P37PgZLi6JT6J4/SYQe/fdZi09+m9LlBwBa2t3toezRN7eJxAb&#10;G8paeg4O1mLWNsdlFF06VYS9nfGM1KCwIFx/fJO10oc8WXOLGZOm+AS+F9fi5bjURFVRcmXOKZY9&#10;j48mbR6+csxg8qalo+elkIgQnLl9HmMXTRCevS6Lk0vNkQu/ctWKEiz5R47ihSVQpuyjEcdlGDQR&#10;Ik9OCX4fKsONYwqs+0+ORnWkwr2ZfYMZlGFJWb0rbkWj1ZZQdNgWIq7V+y5Mazb7kuOSgtbgjTZz&#10;eZfJZBqlUhnNmhzHcRxncZId4I2NiaaBWqPuE81qUqt4Bu+36OJVHa7dMu5R21rZoE/znqzFJUTl&#10;haNiovD4zVMcvnxMzKy98vC60ZpVlE3y+5I/0eXP7jh3+0KiAwsJUYCU1hLtO30gHr1+jEmrphkE&#10;d+VyubpHk4HHSoU0yy2VJL20bPW+hWZFRkZ+fASzUlqneNDr9tM7bEsvs2tmo+Dt3ef3DYLAJXJl&#10;ZltcWhOPvXcBGLvuKMasOYK3AaFGgV0aBCyavTBmfj8JG35ZjkYl68FKroQk+cvD48jdEwbHdkqV&#10;hadz1D/Yj7WA0gVKfTOTCAbNHmHwntasUQAVK+RmLfP6DVgPtdpwxk/27A3g4lKctThLFBX1Hs+e&#10;rhW24j5zOtYn/tkCWbMalsfnuPTM2lqOKpXzGl3LqV+268xeod8VN1nIktHPT2vBO9o5sj2GqD9J&#10;fcz4/SSOSw3ZMmWFvY1x6urDV48SzX61JHTe0Dm0YPsSsZpJQGhgoueSjTUwuI8MU/+Qo3J5iZit&#10;yHFc4ijQSyXMWzeRYs18OfatU2BATxkK5JWIEyYSE63W4dRrFfruD0OZZYEYfCgMD/w1PNDLfRY6&#10;nuiPKTTWbWdnl/5KUHAcx3HfjGQHeLUaDT3cGI1uUwavg4NE7KRx3w4fXx1GTFBDOCwM0KBTg4r1&#10;4OmRne3hCAVL/IL9xdLJPSf3R+MRrYWv/fDnir/xx5L/Yci/v6LlmI5iCTBy++lddJ/0E05cP20Q&#10;aPlAoVCoCuQv8DSTXdZoWitXKbFGYduKWvoa3xtfL/w8a2h0/FnzSqUy9tdWUw5pr7nVZLuSRCqR&#10;qhftm1kv/nWgcK6CZjNIPgcNoLz0ec1aesXzFmVbcS4nWEO4aA7jdfW41EWf3dkHrzB42QH8uuqQ&#10;mL2b8MilzNwahb/D6v6LsbDnLFTKV04M9n6JVWc2si3xfoScmVNmndebT24bnHvf1+/ItjK2/RcO&#10;CdeNt6xF76kESxb+wFrmvfUKwukzT1hLTyazQr7837MWZ6mePl0Ltdpw7ILK2TZuZLyWIselZ25u&#10;9hgxrIF4XUvo0esnUGtUrGX5lHKF2D8S+t1GncQYVSze+nmxFselHloiI7OrcZ+cnkdCIwyrRFgi&#10;muxBE2zHLf0Lh68cRUR0JHvFGJ17ntklGN5fhiE/yVCyqASKpM+Z5TiOoezdimUlmD5ehgv7FTi2&#10;VSGu3fuprF66+QVH67DkZjQqLA9EuWWBmH4xEl5hWiSYb8pxZtFxFK4y6kqJaNzMxcUliDU5juM4&#10;zuIkOxwbEWZ6nU2dTiOj7F0TSypyGdip8zrcfWjcEVLIFehYpy1rcRQgooBJq9Ed0GpMR8zbtlDM&#10;rFWpVUazwam9/sgmcU3dAf8MMRpUoIGEMmXK3Fi2YNnPPXJOCPsu7Pvc9ey6yqs5tdN09hitruTQ&#10;RNvUrZ/GVZHV4C+Ojo7+GPWlCRmDak68+u5MeEO2K0l0wr8dXfvB9mvXrpVnu8Rgfq+m3VgrZai1&#10;GoOygvRvFM5ZkLXiXHt0g20J3yP8yeZqOouF+/qoFDMFdn/6bzem7zyHV37BJgO7FfOVxfYhazCx&#10;/e/I7e75xYFd4hvqL5wnH5eERtmCpWFjZcNaX2b5vtVsi35+CfLnyMdaGRdNQpm67h/W0ps8qTVy&#10;ZHdhLdM0Gi0GDt4kfo0vR47GsLHh67BbsvDw13jndYS19Oi6O+3vNp/83DkuPcqTxw15cruxVhxa&#10;9uG/HUtYy/LRhKZcWagcrvHKcdSfvHz/KsKjwtkejksdtKQK9cXoPhJfdGw0rj2M67tbohhVDE7f&#10;OodxyybizvN7wrOa+cpJNLG9UllIxo+QYWg/GdyFSwrP3OW4L0OXDTtbfbB38xI5bp9UYNVcOUoX&#10;+3RWr0p4BKEs3j9ORqD8skB03hmK1XeixWCv6dAdx+lReWZzGbxyuVxlZ2dn+bOTOI7juG9WsgO8&#10;qthYtmWIHnDcXfVfuW9DZBQwZ6nGTPZuXWTn2bvi4NqBi4fRcFgLTFo9TSzvZY7wvn3sUVIAdsW+&#10;NQaZg/R6nTp1jt0+e79aGb82BU//+WZOTLhKjGgqJbbIaVXg4zc7ypx1DV27Rzs4OJjsiP7QvNcB&#10;v9uRFVkzSSi461/60tENGzZ0YbtEuTJ7okS+lM3wiogKF9cQ/oAmDCTMyKTZ9f4hce+nmLWZiZcR&#10;TW1qjRY3X/ig38LdmLHzHHxD4gKtH9BAX5ncJbG630LM6DIR7g5uYrA3pSw6tlx4aI87V4Z2HMi2&#10;vgydrw9fP2YtwNnBGS7Cn4xuwY7FBqXgM2d2xKABtVnLvDt33+Ho8QespSeVKpE7D5/sY8l0OjXu&#10;3Z0tfDUMzBcrmhV1ahdiLY7LWGjiQreuVYRrlGEAivpttFxGeinTTOucVi1RGbZWpquoeAf4CPex&#10;JyarwHDc10LnUYl8xY0W3KD9T94+Yy3LQ8ty7Dy9Bwt3LhWXtqGf1xxbG6BGZSkWzpCjfQup2OY4&#10;LmVRsDdrZol4jp3YqcC6BXJ0bS9FjmyJVw6kMzcwWofdj2PQb38Y6q4LxsyLkXgYoBGDwByXUIRK&#10;h1gzS8Tb2tpG2djYmC/lwHEcx3FpLNkj7LExptfNofGRT82o4zKW2/d1uCP8SYjWXOrasHOKZOZZ&#10;klhVLMKjIj6uaXbq5ln9urkPruHS/StiKa/IeNm2NJg2cPZwMbAbf/8HtM6ondQJJe1qaFtn+jlm&#10;8z+Hxjx58qTAr7/+Ok2XoAy6TCbT7Ny2s10J3yaFZrTZdEqj0lixl8xSwkrhLsth9CFQiRndpewN&#10;WDNJIrRhujM2K9/uP7i/MdslslZa4Z+BU8UBxpR0/+VDqOPNHHCwdTBaY45m2MfERrMWrfmsECcX&#10;cKlDpdHixgtvDFy6DxM2HhcDuwmvBkq5EvWK18KGAUsx98dpyJ0pZ4oGdgllW516eJ612GQAj5Qp&#10;zxwQEihOJPigZbVmbCvjotLoR64cZy39hJ2jB4ewVuJ++plK/MYfNZHA07MJbGz42tiWzM/vCoKD&#10;77GWnkwmxcpl3eHq+om6eByXjnVoX04s15wQZRluPbGdtSyfh0smZHPPylqGgsND4OXLyzRzqYv6&#10;Do52DlAqjB9Xrj++KQZSLQn19ej5bsuJHVh5YK24RIW54O6HgNNPP8qwap4MhfJJhN+Tvchx3FdB&#10;5521cDlp0UiK/6bJcWK7HP9OkotZvpTtmxhak/dFsAZjWVZvg/XBOPIiFuGx8acHc9+6oCitcN1n&#10;jQSsrKyihXuCkjU5juM4zuIke6Q9YYZHfDx799tBMY9ZCzVQm8jebVGtCXJkyhjZu1Qeecfp3eg9&#10;5Wc0G9kWjYa3FNfI7fF3X/y2aLx+3dw5IzFs7mi0/+MHNBRep/LLVOK0xah2uPH4ltEAgaPcTVfN&#10;qbWmi8cYdbtMQ9Vl7OtoHaUesr1Tzk/87bv/Hsyc+c+I+AFeuVyuXv/PrtHb+9/YFOwXnqw6p35h&#10;3kYjl3lz530h1RlNqjcr2t3/9b7wBeoXL17kYbtESoUSGyasRGZXD7Yn5Vx/dNPgfcudJacYuIsv&#10;JCLUICMlt4dz0n8p7rOFRcXg2O3n+GXxXvy58QTeBYYZPRwrZAq0qdAc2wavxoQ2o5HNxfTAc0p4&#10;H+InBvs/oLUIKZs7JSzatZRt6a9tzaoazG/IcGiAc/DsEQbnXt3ahZA/36fXtr51+y3u3Ysrq07k&#10;clvkyduetThLFBMTiHt35xjdp1q2KIUihXlZbS5jy+npisYNi4nX9/jofDhx4zR8At+zPZbNWmmN&#10;ikXLm5xYSdUYbj29Q78U28NxqYMm2znZGy+dQhV6nno9Z620R+fIS59XWH1wA1buX4vQCNPLURHq&#10;XubPI8HimTL8MUwGD3f+5MFxqY3KoFMGb+/vpTi+TYEbxxQYM1iGTML5aOI2aICyd8+/VaHF5hAU&#10;XxyIvvvDcPaNigd7v3H02dMfjZm+klKpVFlbW5vOdOI4juM4C5DsUXCVSsW2DFFnSs7XnPlm3Huk&#10;w8HjxrPcrBRKVC9VlbXSrwevHmHUf3+gyYjWmLHhX7FNwV4a9Es4EB4fBUg2HN2CHtP6BQWFxZUY&#10;JrZSRzRy7aNp5TZAk9emtFYuMZwEqIMG2/3nyLVazcfzkjJ3R9SZdnH/31cns11J9ijysjRcE2z0&#10;mFOiZKm7bDNRUolUHVP56b7N9+fniYqKMig85uroIgZ3PVxSPrhL4q+tS8oVKsO24tx9fp9t6RXO&#10;7s62uJRERzuVYb710ge/rz+GnvN2Ys6+i/AJDjf5IGxnZYv1A5ZiWOMBcLH7+uWMt13eJfwccT/J&#10;Ty16sq0vQ+fyzSe3WUufjezh/OlAZ3pGWSv+IQGsRbOV5Vj83w+sZV5kVCx6910jvGfxjwgJ8hfo&#10;CmvrjP2epW86vH69BzExcZ85oc/9779aGZWu5biMaOyYxuIxn5B/sD/O3r7AWpZNKpUhf/a8sFJa&#10;sz2Gnr17jsCwINbiuNTh4uiKfNnyslackPBQsSqSJaBnuhfeLzF9w2zsPCPcD+NNGEyIsnSrVpRg&#10;0xI56lbnJZk5zhJQsNczu0SccHH7hAJblsnRrIEU9p8oQEOPLN7hWqy6HY1mm0LEgO8/FyPxNlQr&#10;Zvxy3xZ64lGZKc9MrKysYqRSqWXcuDiO4zjOhOSnOSUS3LK24oOB34pTF7RQxS3R+FHZgmWQzS39&#10;Zv3Qg/6sTfPQd9pAnL19XpzV/TmCgoJc2KaolF1NbbtMg9VZlZ4qiXDaSRKUYCYPI69INbq4f4/W&#10;4e1ZZswT71uhldmuJPNVeUkuhR0weX6/9/XOZGWvNDs9PVNe1yd1/sr/817N3NCNu9a2FN4Tg5+1&#10;QuGy2Dl5E7K4fp2yq5SZ+/r9G9YS3weTAd6rD6+zLb1cmTL+2qipia70EdGx2HnxAXrM24HxG47j&#10;zqv3iE2Ytp9Aq/LNkNU59Ury7r5+gG3RpAQJsqbQ9eddgDdi4g1AFstbRDwWM6rn715gxb7VrKVH&#10;wd2sWT+9rvXx449w7743a+kpFHbInDn9T/bJyCIj3uHF802spUeZjKNGNESunK5sD8dlbHKZFDWr&#10;FzDK4qUKIdtO7kwXWbx07ytTsLRYEteU94G+4tIXHJea6IzKlz2P0bml0Wpw6saZz37GSikqtQp3&#10;X9zHuKUTcefZvUR/HioN26+bDItmyFEg76ezBDmOS110TjoLjyxN60mxbJYcO1cpMKi3DIXzS6D4&#10;xEpSUWodzr1ViSWcKywPxOBDYbjho0Ysj/R+M+iTDlfphPuTvp2QTCZTR0VFfXKJNI7jOI5LK8ke&#10;rdaYGdyn2XMxsbwT9C2gpVEPHqNMVraDoQGmHxp2gpuTG9uTvlCAg8ovbz25Qxx8SMhW7qDNYVVI&#10;V9S2irayQ1NtY9c+mhZuAzUdM41Qt3Yfoqnv0l3j5OgSwr79o8oOjbWl7WtrIZHrtDqtyUcMHbR4&#10;GnXTYLigfqnW92PfyPOzZqIo25Zt4lXMI8nBwKUyc4WGzpw5U/37BTU61fi+3LK85bJfrNis2NaR&#10;G7s2nnStd97Oqyo33+U/V969b9dFfn5+Bum59Pn2aNJVXHNXJv166fq0lnF0bNwMemd7JxTOVZC1&#10;4sTPrqQ3LoebcRk4LvloksNDL3/M2HkOP87ZjpUnbiA0Msbk0UQZ5mxTROvrdq3akbW+Pt9Qf0TF&#10;W4c5Z5acyOScMpncm49tE9+LD+jYz6goW3nQ7BEGJc9LFM+G9m3LspZ53t4h6D9wvcF7RWdkgYI9&#10;+Nq7FkyjicHt29OFz95wQDtbNif83K8ma3FcxpctmzPG/d7UZMDGy+8dnr21nFKyibGxshb6SoVY&#10;y1BkdCR8A31Zi+NSBwV2KxWrIPbRE3ru/TJBvyF1UabuvguHMGnVtETX2yUuTsDfY2X4dYAMObNL&#10;eMUyjrNwjg76bPspf8hwapcC21bI0ay+FI72+kCwOXQVCIzWYcnNaFRdFYRyy4Kw4FoUfMK1YsYv&#10;l3HRYUHBXalcYbJcpUKhUNGyaazJcRzHcRYn2QFeqcz0f0JrslopE+kxcRlGYJAOz14a93KdHZxR&#10;NHdh1kpfKBu0x9/9EBCvPClRKq1iizhUjm3jPkzTzm2Itq5zZ00Fh4baQrYVtB6K7DoXuZvOWmoP&#10;R5mzLlITKAkJDTJIdyttX0tb0K6SGASjrF2NVivVqnXyhH80OhXCNEEfTyCpRKZzfJvrk2+mTqKP&#10;u1HgmILEV8IOSU8GbzAI7lJgNn4pZZ3wc9RuXOPA2aDtCtfG0RsjC7+8OnLGoMElSpS41ahRowNP&#10;njwpQN/Dvl1kZ22Lf4fMQO/m3b96FuOiXcvYll6ZgqUglxnGxSkgFRAayFrC7yiVIJcHz+D9XHS0&#10;ULbutgv30W/hHoxafRhnH7wSSzMnRMdTgSz50Kd2N7YnTpHsBWFrlXo16/beOCj87HHH+k8terCt&#10;L7fvwkG2pf+dc2b2ZK2MZ8meFYhfUp7KlW7f0k8cnP2UXXtuISAggrX0rKxc4eFRhbU4S+TldRjB&#10;wQ9YS4+uo8sW/QgnJ153kvu2uLvbo1ixbKwVhyb7Uen6d/4+bI/lout1niy5TPbRaPLO1Uc3Ei0/&#10;y3Ffg5XCCrY2xrVSn3u9ECcepAU6D7ac2IG1hzbgrZ+X8Mhj/ExL6FQqWlCCcSNk+KG9DO5u+gnt&#10;HMelD/QYQ8He+jWl2LxUjofnlVjyjxyF8kk+eS5T8u7jQA2GHQlH2WVBaLstBBvvx+B9BC/hnBHR&#10;R0rD3BqNxtyRIXFycjJcf43jOI7jLEiyIzVaM3Ur6CGIZ/B+Gx480cEvwPizLuhZ4Ktmdn4tb3y9&#10;MHTOSIPSXBKJRFexYPVnrZx+kVa0bSR1kDnqhEcB9qoxlS4aF8P2G5xPeaxL6MrY14mV6Ci2CwkF&#10;ciVaiclzTqPRyYTHBdYSOpiQSawknx5kp7+bvlJwd3/gMtn9yAsGfz8FpkZ3HYGJff4wGPTTarXS&#10;FStW9Bw4cOC8X3/9dca+ffuaJSwrTWjAsGGletg3YwfKFizN9n49VJr5+qObrKX/97vU68BacShr&#10;MzomirVoAEkufi+XPDSoFRIZjfn7L6HHvJ1YffKmuLauKbQGbcOSdbHhl+VY1mcu3gX5GDwESYT/&#10;a1WuqXDMmTzEv4rtV/awLf2xXsRM9lJy+Qb5GZRn9szsCfd0WpngU176vBYHOT+g82jVsu7Ikd3o&#10;cmDkrVcQ/vp7v1H2bomSw2FtzdfEtlTh4a/w8MFCYcvwPt6uTVlUr5akohEcl6Hk9HTFkIF1IJcb&#10;378evn4s9A9NJnRYFLpHly1UWgyomUJZivGXv+C41JDdPStcHYz7E9SPv/vCcJLR10Z9FZXwrHfh&#10;7mWsP7wJ3gE+4qRX9rIBemSqXE6C/42SoVtHGRw+sZ4nx3GWjYYJXJyBLm2kuHBAgUObFOjzgxRZ&#10;PCTi+W4O9ZQDorTY/zQWvfaGou66YEw6G4G7fmqozJTz5dIfuhHQH6lUavJTpf0RERH2rMlxHMdx&#10;FifZI/ESMz0gnsH77Xj2Ungwj6uKKqKAaIl8xdJdkC08Khxd/+ppUJrUysoqplPBQe+KhNTNZSM1&#10;vZ5ZQl6xryTx18+1kdqjlnP7GMqspcCuTqMziA5LZMK3S3UfO5C0Lm98ap0KEdqIJL2Zr2IeS9b6&#10;TpL5q7wMvp8CXuN6/IamVRqhWJ6iGNi2v7gvKShQX7FIeWybuB6//zgKigQZtF8DDbzM3brQoDy2&#10;o52jOHEgoYioCIPQRCZHO7FTziVdUEQ0lhy5hl7zduLIrWeIMbGoNgVrMzt54Nemg7B3xCaMbTkC&#10;2V2ywi/UH0fvnmDfpaeUK1A6V0nW+vr8wvwRGhXKWhBLw8fPVP8Sm49/G+WZ6bo3aNZwg+tfmdKe&#10;aNE8aZ/jqdNPEBRkmIHj4JAHLi4lWIuzPDrcvz9P6LMZBqwc7K0wYVwzUBYvx32LqlcrAM8cxmtP&#10;071g3jaaEGHZqP+dO0tOcVkLU2gdXi8/w7XSOe5rcxD68fmz52WtOLT+bWqvbx0ZE4Xj105i6rqZ&#10;CImI6z8mZKXUl3ddM1+ORnWksLFmL3Acl+7RUAid03SOz/hTjpM75WIp5+8qSGBvp3/dHLUWeBKo&#10;waRzkfhuZTAarA/G8Zex4hq+XPoXo9GJSRCsaYBKNNva2oaxJsdxHMdZnCQHePc9eqZbcviYThMv&#10;yzGhoBAdonn1rwwvKpo6P6zBSAT2NulvUhutv6RSxx3T1tbW0aOaTD+pDHZJ1uKRjyIvGpxL3zm0&#10;1Kk0aiUFd9kukUQGjVQuUWt1Wkn8bF65XKZxlLl9fDqgsrP7gxYlOtIuV8qi/IveOHcqZINUq9MY&#10;fK+10hoLRvyL+hXqsD1AhzptMKXfX+JrptDgIL3WoEJdLB29ADMHTkFmVw+asci+4+vy8n+Hi/cu&#10;sZbeiE6DTP77/sH+BgE4d0dbtsV9SmhUDNacvIWfFuzCvmuPoTJRlcFWaYPGpepjdf9F2DJoFVqW&#10;ayLu+zBBYOe1fYhVGwaIqhWqgqzOqbfm6pxDiwwCkz806MS2vlzC8syl8hdnrYxlwfZFBqXOlUoZ&#10;Nq/vI14LPkUjHDcTE2Tv0n9XouQIyGSmM8i4tPf27SEEBsStX07oc5szuxPy5OZZ19y3yzOHC3r1&#10;+M7o+kfXuKsPb+Cdf/oIjpYU7lfC72A02hwTG/0hY5Ht4bivj86mXFlymjyvqGIPBXpTAwV0afLe&#10;v1sWIDTC/Bg9BX5aN5Vi8Uw5smb+dBlXjuPSL6VCuD7lkGBgLxkOblLg0kEFRg2UiVm9n3oUomDg&#10;+bcqNN0UgkL/BeKn/WG4/E6FSFX8xYO49ILKbocnUo2S1t/VarW8lgPHcRxnsZIcuQkJCEBoUBBU&#10;sXFlK+OLEXZPmq3B4RNahBkux8dlIBTYvXLTuPOjkCnEGdoJH+At3dYTO9iW3pkTZ2q9Oh9YlzWT&#10;LFjt+/EXp1K1brLsBgFcytalwK446KYT3qZ4r4n7dVJJQevybI9ejCZK6tQ6dJlHLpencqU82sHV&#10;1q9C02Lb/jrZr2yNvz1/2hQ0FftO7KqpS1BerECO/NgwYSVK5C3G9sSpWrIKNv65CsM7DUKjSvVR&#10;uVhFNPuuMQa0+Qlzh8zEvunbML7nbyjomT/J2b5figZ5KLNkyJyRBgE7Fwdn1C5bk7UM+QT5si09&#10;Nwce4P2UgLBIzNl3UczY3XrhHmLVcZnSH7jau2BE04HYPmQtxrYcjtzunkbHwfsQX2y/slechPAB&#10;HfMNS8RNJvjatDotzj2OmwxAGec1SldlrS9D5ZnDI+PKVKdkZrAlefT6MTYd28pa+iDfkoVdkT17&#10;0tayvnPHC6/fxAWHiY1NVjg68hK/lioy8h0e3F8gbBnewxvWL4rmzVIv+57jLFWnDhWQObNx5ZZY&#10;dSyW7l3JWpbLWeg35cmam67nRh044azXPX79RMxi5LjUQodi+cJlxUBvQt4B3uKkg6+N1vpdsW+1&#10;GOANCQ9he01zdJCga3spcmb/dICH47iMQyEH8uaSYPwIGe6cUmD/ejlaNZHC7hNDDFrh5krr8q66&#10;HY0G60PQaEMIpl+IxG1fNV+rNx2RCdd7MysRimxtbSNkMlnaLBzPcRzHcUkg3f/4uY7+sLZZv3Xv&#10;inG9eyAi1HRJI4rL3HtkHTV7sQbPXuoQa/nLVXGfgUozv/EyPlzoAT6HR3bWSh/CIsMQEBIXoLC3&#10;tw8rVKzQM9ZMEp2EltfVQqWLS12nsrZyKFhLH8CVxVvPQxuvXDMFfvUlnCHLLM9tNJQwd9Gsnw5E&#10;LlFV/yvHgNoT8w24ITkYXqZasRO9evVaHh4ebjAKSYG4vi17YflvC+HhkontNZbJ2R1tarbEH91H&#10;Y+YvkzHqh+HoUr8jyhQsZTa792ug2fTHr59Cz8n90O6P7+HtHzfIQ8fTaOHnMjFGKYr/vcTJlmcM&#10;mkIB83eBYZi09TR++m83jt1+bjKw62LnLAZ0Nw9cKa6ja29tfoLq7usHERlj+HzjZOuIygUqstbX&#10;99SHfo+4yUb5c+RNsSDssn2rDCYatK3Vim1lHPT7DfhnmMHvWblSHnEN1qTw8QlFt14roaVRDYbO&#10;1QIFu7MWZ2k0mijcuT1d+Gq4voKLsy2mT20LO1sl28Nx3y6a4NK6RWmjvgdNRLtw95LFZ/HSZKcq&#10;xStBbmJZDZoM+Or9G/gF+7M9HJc6FHI5HGyNJ068fv8WdtZfb4Im9XECQ4Ow/fRu7Dl3INHM3Q/e&#10;++nQsY8a67ZpYaK7zHHcN4BKNdeqKsXqeXLsXKXA0H4ylCgiEYPAiaFSzZfeqTDuVIQY6B10KAwX&#10;vPRZvZxlo2A8ZWWbo9VqZTyDl+M4jrNk0iYF80roD2ub9fLxI0SEJf5gFBUVZUOx4qOntIhOsEYr&#10;lzF4v9fh4VPjzo+Lo3OqrNOakiQSKVSauJkILi4uwQ4ODkmamUeBXfoq0emE/9dCKYkLjFJ2YbQu&#10;AlKZRCzHzHaLjEo2s0zeKG0YjoeuE/fFRwNyd+/eLdG9e/dVbdu23b5s2bJeAQEBbuzlj+xt7TFn&#10;6Ez82KhLsjNvUytTl9AgaYwqBiv2r0HnCd3xx5L/4fGbp9RpZt+hVyRXIVQr+R1rGQsMC2Jbepmd&#10;01958K+Jyi4/9Q7EsBUH8fPivbj85C3UJqalutm74o9Wv2Lb4NViSWZrReKBcsre3Xhhq1H2bqvy&#10;TVP1OPrv2HK2pfdL235s68vQcXj82inWEs4NqRQNK9ZjrYxj/vZFiIqXxWVjo8DalT2SvP7qydOP&#10;8eSpH2vpyeV2wjXUuGoAZxm8351AUNB91tKjINasme2RP5/5CUEc960ZMrgu7O2MJzyERYYbVX2x&#10;RHQfc3MyXkuY+AT4wCYVJ/JxHMnhkQNOJtaGjlXF4tL9q6yVsii46xfkh43HtmD53tWIjk36wER4&#10;BNB/pBrjp2kQYn6pXo7jMjgK6FarJMHE0TIc3KjA+oVyNKsvhYsz9aHZN5lAT8kBUVosvRmNOmuD&#10;UX55EBbdiIJvpFa4Num/h7MslMFrqzD/oUqlUo1CoeAlUDiO4ziLleQSzUkVHWMX/vSFDlY8oS7D&#10;oWSvs5d0CDZR3apIzkKQy+OyVtMDmVQqlpb+IDAw0DUsLCxJU8kpsMs2xUBxFmWej911Cn49lJwP&#10;gyReFMwE4cFAfD1UE4B9IYsRrg0W9ycHBdUoG/fA9B0oU6AU22uZKGN31uZ5aDisBZbuWWm2TFpW&#10;9yyY2Gc8a5lG5dbic7GzYVvftuhYNS49eYshy/ZjxMqDePE+SAyqJ5TDNRt+bzUCWwevRsOSdaGU&#10;fzp7j47rqXtnG629qxTO+yal6rPW1+cfFoBrL26ylj4ImzOzJ2t9Gf+QAIPAp7tYnjljBb/e+nmJ&#10;ZQo/oCDf9s39kC1b0kozv/UKwohR2xIcVxIULNQL1tY8UGiJqDTzfROlmZs2Lo4O7cqxFsdxJKen&#10;Kxo0KCZeG+Oja96Rq8fhE/ie7bFMWVwzI5tbVtYyFBUbjVvP7hhUb+C4r83R1gGFchZgrTg0IfaN&#10;71vWSjl0rnr5vcP0DbOF/s52cWKpOW5ubv6enp6vWfMjjQaYtVCDH39Rw9efny8c9y0THjXh6gI0&#10;ayDFpiVy3DutFNfpLpRPIr6WGAroPgvSYPChcJRaHIjWW0Ow7WEM/Hiw16J8SN4V+n4mP5Xw8HB7&#10;lUrFB5w4juM4i5XiAV61KsI+a2YJzCzVy6Vj0cLz8dHTWvGhNz4KMlYoUu6rltn6GqiEXfzgTWRk&#10;pO3Zs2crfsjOTSqha48wjeFalA+Crti/Vj00TpmkoC4L7OqErfeql9gdvABR2rg1P0n1UlWRL3se&#10;owHGD6yVVqhbvha2TdqAYR0HikEuS0SDLA9ePcJvi8aj+ch22HZyJ1Rqg6RmER1DubPkxLgeY7D5&#10;zzXI7Jp4uV1aJzW+rK7fdgZvUHgUVp+8id4LduHvrafxNiA0QSiHDj0JimQriLk/TsP6AcvQqGS9&#10;ZGXdX31+Q/hzU/h74/5m+jubl22MbC6mB5O/hmsvb4mDgh/QxAYKxKaExbuXGwQuu9TvwLYyBhrU&#10;HzpnlEHGfIXyuVCrZkHW+rTTZ54gMNBwoX0bm8zIksX0etlc2qLj+eGDhcJnbtgps7VRYvKk1mbv&#10;MRz3LZs8sRWUyo+raXwUFBaM49dOspZlooouebOJ6/Aa9WXVahXeB/oKd26OS100Ec/UpIkbj28h&#10;OtZ8ADa5VMIxfv/lA4xe+Acu3b8its1xc3MLmDt37qDDhw83aN++/ZaE5wx1Bw+f1KJ2a7W4PFG8&#10;7iHHcd8oGnKhDN4f2klx4YACx7cpMLCXDB7uia/bTZePwGgdDj6LxY+7Q1F/fTB+PxWBM69VUBmP&#10;GHGpjDJ4HZQSui+Z/BTVarVCJWBNjuM4jrM4xqMX5k1gX82SyWQaocMjHfKTFIXy8+GDjICCuYFB&#10;wLrtWsxYoMH+I1okqKYLO1t7dG3YOcWCLKmF1ioLCA3Erad32B5Ijh07Vje/rnyy1tc4EbxJ5h37&#10;POEBL3kdc19iLbWHuyIb2yXslEoowItQXZDufPguyY3IY0LLcMSgcrGKmP7zJLSs1gwtqjVFnqy5&#10;4WTnCGd7R5QuUFJcZ7dvq95oWqUR7GzsLHKAnsquvXr/GpPXzMCiXcvwwvulOJCTEAWq6fcc03UE&#10;ujf5AQU98yfp99lwZAsChc+O0He3r1ocNsr0VSL8S1HJ5ac+gZi56zxWHL+Be699Ta6vS8HzojkK&#10;45/v/0bn79ohu2vWZB8zVJp51MYJiIgxDOzZWdnhj9a/Jrpmb0obtu43MQuJ0O8xZ8gMOAjXoC8V&#10;HhWOv1ZO/Rg8pvdt5PdDxXMsozh85Rj2XTjIWoBCIcPJI8Pg4JC0kp205m6bDosQGhpX6pA+g3Ll&#10;/4adXdx1jrMcPj6n8eL5RtbSo89s/pzOqJ2MwD7HfUtCQqLw4IEPnj03nExGKDOwWskqJtcUtRTv&#10;g/wouCWJPxmKUC/MSuh31Slb02InBnIZD91z6Ljbe/6A0bOAQq5AhcJl4epouqx4clCloBX712L5&#10;vtXw8n9n8rnjgyxZsvhEjnX3OFj2bttl2j2/PK8SWow6ftLbUbEajcZgfCQoBFi1WYt8uSUoXCDx&#10;IA7Hcd8OKuGcI5sEdWtIxdLNObNLEKsCAgIpIMi+yQTK3PWP1OHCWxU2P4jBeeFrdgcZXGyksJbz&#10;C0xaoAzehwEa7H0SLTG1FK+Dg0NomzZtts+bN89wnTCO4ziOsxAp+nSfOZNW1qOzFOVL80GD9Iye&#10;h+lPWARQoqYKOcvGYtBvauw9rIXKRGe1RN5iyJUlZUqkpraEa9b6+Phk2Ru8UFwT91MitSHY6jdL&#10;/jrmgcmeuFarlV4M3SPbF7hE9jTqhvRVzCPJ9fBj0j2BC6W7AubI3gpt9q0iGgChcsvTB/wttmnw&#10;LZOzO5pVbYzffvwVswdPx9gfR6JK8UoWG0ynDMEdp3ejy/964MeJfXD+7kWoNcYHjUIuxw8NOmHn&#10;5E0Y1mkQ8mbLI2ZUJwX9GyER8co7C+/btxTcVak1OPfwNfov2oORqw7h3htfk+vryqVyVMpXDmt/&#10;XoL53Wcgd6acn71O9pITq8XSyPHRefND1Q7I4pR4tnVK8gvzR1B4XClzWysbZHXLwlpfJigsBBpt&#10;XIA8q3tWeLik3u/2tQWEBIgTLuIPeP4zvX2SSzOTJ099hWuk4YJ0trbZ4eRUiLU4SxITE4h7d2cZ&#10;DXLXrFEA7duWZS2O4xKiMs3/m9BCnASTEJVojjcx0CLlyuwJK4XppRcCQgI/TpDjuNRCfUZHW0fW&#10;iuMfHEATxFnr81AGMGUCj1k4DttP7RTPUXPBXeFZS1esWLF7Id1ss8iruAidZeFRjJ7GlFJY980J&#10;5byCSmkm43MnVHgs7DZQjV//1Ihr9HIcx31A86UK5pNgSF8Z9qxV4MJ+fVZv9qyfLuEcrdbh6ItY&#10;NNoQjOKLAjH4cDieBmkQayrKyH01lMHrbC0Rg++mxMTEWLm4uPA1eDmO4ziLlWKRWLkcGNRbil5d&#10;pLDlqxOkS/QsHBIK/LNQg2bfq1G0WixevE68JBUFIZtXbQJrZdIywCyNjZUNutTvyFp6ATE+8l2B&#10;C6TPom5Io7UR0EINnfC/WmiETp8a/iofyemQbbKtfrPlEVrDdWQpIBQ/YEz8VV6Sc6G7pCeDN8ju&#10;RJyRBqnfG36DgN7HST+N15dbTvDfWzoq9/rS+xXGLfsLtQc2wowN/8Lb38fk4IqrowsGtPkJR2fv&#10;Q//WfT4rA0an0yIqJi6DkN4vhSzjTyqJjFHhyK1n+Om/3Zi+4yx8QyIS5H7reTi64/uqHbB96BpM&#10;7zIROd1yiMHez/XY5xkO3zku/FuG/1pmJw/UK16LtVLH2M0TDX6Onk1/ZFtfbs6WBQbHbO9m3dlW&#10;xrD64AaDUoWZMzuiZ/fvWCtpfhm8ERqDyQT6tXdpcgpnWdTqCNy8MUn4arheuYO9Feb92wnW1ulr&#10;zXyOS23OzjYoVTIHa8WhPs+mY9vwzt+b7bEsdD12dnCCtdC/NeV94HsEhPIEFC51ZXPPJh6XCanU&#10;sWJw9nNQn40qMS3etQwTV03F7Wd3Ey33TMHdUqVK3XrZXVNM2TYLJNYJnh2EprySM+xXl4S8vJP4&#10;/ewVEWXkLVihQZMuKjx7aaoHznHct85KCRTIK8HUcTLcP6vA0a0KtGj46fFRuqL4Rmqx8HoUyi0L&#10;Qt11IZh2IRJPAnmwN7VIhcdZK4r0mhAVFWX75s0bXq6K4ziOs1hJjorQQ45UKtUmfNj5wN4WqFZJ&#10;mqSZapxloZLL/gHAwlUalKuvwh9TNDh+Vivu+xRaK7VQzgKslT5RuWNaQzi+GE2U9GzoLum2oFnY&#10;GfFv1N7Q/zS7AxdIN/pPl+0LXCh7EX1HOBEMTwVaM3fhiH+x6X9rxIBtUtBAHJUlpv+uZunqYjs9&#10;oCza0IgwnL51Dl3/6oWuE3vj2NWTJrN16XeitbcoA3nrxHViQD2p2bqm0LqvMSrDARx1Bn7woUDu&#10;wkNX0Gv+TszbfwmB4VEJjjx9kLtkzmL4t+sUbB28Gv3r9oSrncsXTxbwDfXHmE1/Cp+3YYYw/b1j&#10;W45AVufMbM/XR9m7D989Zi39Gtq1y6bMuq90PF9+cJW1hN9POH9LFyjBWumfX7A/dp3dw1r0+0lw&#10;eP9g8WtSvfUKwoWLz1lLT6Gwg6NjftbiLIm39ykEBd1lLT26FtO6u/nyxq09z3GcaZTFO2ZUI5PX&#10;yWdez+BloQFeQpMXc3oYB6dJRHSkONnHXIYjx30NtJRG/ux5WSsO9b9e+rxmraSj5wAK6I5fNhE7&#10;zuxJNGuXyOVydYkSJW4//1NWWlHHDRIr889p0mzWsF9YHFY9s0sUCoXBmov0T1y5oUOdNmps2qkV&#10;lzLiOI4zRakAqpSXYN1COS4dVGD0IBlKF5OIpZ0TQ1m9l9+pMO5UBGqvDcaAg+E4/jIWYbEJR5+4&#10;lJTVXgpzOQPR0dHWbm5uvPwJx3EcZ7GSHIrt2LHjpi5duqy3traOS52LR6GUwMmRBo7ZDi5doDJT&#10;f/+rQbXmKgwfr4GXd+IZu/HRYHGr6s2RxTX1gjxfAwWrZv4yWVz7NmGAVa1Wy8PCwxwCo/ysQlQB&#10;UpU2xmikj/4bKvW88rfFYsA7m3tWbP7fGhTKWdDo7/uA1v8tnrcoloyaj2VjFqJYnqLsFctEGSs0&#10;IPg+0Bc7z+zFwFnD0GpMR7EcGg3M0OsJUZCsZL7imNrvL6z5Y6m4xpaVwoq9+vno0SZ+4JLGXuUZ&#10;LINXRevregdizNqj6LdwDw5cfyJm8CZEx9F3BSpi/YBlmNdtOsrlKS28Hyn3Xiw7uQa+IcZrEFbM&#10;V14MKKemBUeWGQSaa5SqKp5vKeHhy4cG5ZlpQkJGKs+8YPti4fyNm3xRrFg2FCyQvN9v3oKTCbJ3&#10;gew5GsHGJn1f/zOiiIi3ePjgP2HL8GZeu1bBZGdtc9y3rFSJHCiQ3/haSWfWkt0rxKCSJXJzcoOr&#10;kwtrGdJoNHj0+rHJCXkc97VQH8szcw6Tz0VU8jw61uTwgkk0SWHbyV2Yvn42bj25jVhVLHvFNFtb&#10;28gWLVrsfjFBXkqay0Z4aDD9bGZAIYH1L7mhnFVQ4ezsHLc2COPrr0PvYWpMnKVBTOL/PMdx3zi5&#10;DMifR4Lfh8qwe40cq+fL0bKRFJncE0+Mob6GX6QWq+9Eo+mmEFReEYRF16PETF8e6E15auExV2Fm&#10;8rNarZa9efMmO2tyHMdxnMX55BPOtWvXynl4eLynQNfTp0/zt27dent4eLhRXdWsmSVih6V44SQ8&#10;NHFpjtbSvXhVh59HqcUyU58zkd/W2haLR85Fnqy52Z70b8PRLVi8e/knBws+oPU/R3QegsrFKrA9&#10;cWgwg7JcH71+gsv3r+Ct/zs42TmiVL4SKF+kLDycM4lBUEtDM+DpT0R0BF54v8LDV4/FwZdbT28j&#10;JCLUZDA3PsocqVO2Jvq06CGuIZzSVBo1mo5oLQ7wEJnQEV85qA0cbb48eJzWKIh74dEbrDt9G4Fh&#10;kWYf3myUwntctAb61P4RrvaUqZvyx9F9r0fot3yoUfaurfBvr+6/KFXX3qVM4o5zu4ufPaHzZtvE&#10;dSkWhB00ewSuPbrBWsD/ev+BuuVSt/z01+Ib5Iu2v3//8bylwdXH9/9EjuymB/9N8fIKRsWqUxAY&#10;GLfwnEQiR42aK3iA18LQtfva1d/g73+N7dGzs1Xi/JlRyQ7sc9y3bsmysxgyfLNwDTW8I9N9aM0f&#10;y5A7S062x7KsO7wJC3cuETMk4xPuAbrWNVpIaEkQc5MQOe5ruPv8PvrPHGz0HEHPCn//NAFF8xRh&#10;e0yjYzlMeA7ZcnIHtp/aLTxjhQq3PJ3Zg5iOdQrOTp48efTI/MsXSd2UwonLXkwq4UfVekUjvP9d&#10;aN8YB6HpFGreQIq5k2XwcOfnE8dxSUOXQb8AHQ4e12HeMg0ePNElqSIAXWXslRJ8l0OBvmVtUNVT&#10;AScrqm/GfSkqh113XTDeRxjeowhNFDp8+HC9atWqXWC7OI7jOM6imOwLBAcHuzo6OkYJD0Ya4U8s&#10;PTzRQ9KFCxcq1atX72hERIQ9+9aPsmWR4NAmuTg7jbNMNMYTGQXsOaTFmi1anL6oFdcTMsdGLoGD&#10;0GG0kgFvQg07OsLxgMaVG2DsjyPZnozjnb8PDl06gtO3zsLL7x1i1aqP2X3UfaZ1ZOuWr43WNZqL&#10;AV7KokzvaLDFJ9AXT94+xZUH13D+7kUEhASKvzcFDD6F3oPCuQripxY9xaxdhVzx1QYOaYCn0bAW&#10;8QK8Uqwf1g7Wn6p3ZKHo3fUODBOzdGmN3ahY40xdQsdedtesaF2+GVqUbSwGeb+W9yG+GLByBHyE&#10;r/HRz/Bz/V7oXKUd25M6VpxeJ2YTf0DZ8cvHUIbil6Myf/WHNP94jlN2+Pa/N36VyQlp4fv/9RTX&#10;yP6gTu1C2LfrF9ZKGirNXLfhbINrgYtLMVSqPIu1OEvh5XUYd+/MNPisqMTswvnfo+v3ldgejuOS&#10;6vWbQDRsMgcvXxmvW0KT+2b+MoW1LAf16Y5eO4Epa2YaLWlBqGrMzF/+hoOt0Xxdjvtq7r98iFH/&#10;/Y7ABGtAK+Ry/NV7HKqXqsr2GKM+2ltfLxy4eBibj283eVzHR6WVa9eufeJ823cNZKUcIKGH2S+Y&#10;C6n1jUXU/55CfTZIuL0aBpXpcadQPgl2rZbDM7vQU+ZDIRzHJQMlXjx4rMP6bVqs265BQKB+3O5T&#10;5MI1LZ+LDPXyKNGmkBVKeMjFYC/3eR74a9BiSwhehxhH2m1sbKK2bNnSvlmzZvvYLo7jOI6zKMnq&#10;AZw+fbpq48aND0VERNixXR/R2rv718tRUHjA4SwLdRDDwoGjp7Xi+rqv3iY+Q9DVWoLBFW3RSugo&#10;+kdqxZIwtBZIfFRqd+XYRWIp04yKAolqtQqhkWHiYLlOp4WttR2slFZCh1r21QKYXxv9XsFhwXj9&#10;/g1O3zyLM7fPwy/YD2rhoIgfFPgU+v1trWxQv2JdtKjaFPlz5E2VYDcNXDYc3hKRLMCrlMuwaUQH&#10;g7LNlo4+g6gYFQ7feoZDN57CJ0g4xthrCdHvVTpXSfSp3Q3FchRJld/zfzum4cidE8LPZPhT5c+c&#10;F5M7jk/VtXdJ7UnNPmbv0nG3fdL6FMvepTXc+s8YzFr6tbRX/76UtdI3Cuz+8Fevj+e1TCbFw7sT&#10;kpW9S6rVmoFr1+OCxNR1qFrtPzg4GK+nx6Wd6ChfnDnTR7i/R7E9evXrFsG2zX2hUKT/yUgclxYm&#10;TTmAv4U/CbN4qS+8fsIKi1yqhJbU6D31Z6NgGqGfd3zP38QJeRyXWqiqEVVMocmk8VG/rnfz7vix&#10;YReTlY2oD/Pk7TMs3LlUrLaSWHlx4e/Subu7+/35558TRmdftkCa3Vost5wSdMFqRK96C/Uqb43A&#10;6Ibq5grsXadAySKJl13lOI4zhcbnAoJ02LhDi/3HdLh6U4sI/XBHougKZytc52rkVKBHKWsxq9fN&#10;Rpq8gV4O/lFa1FsXLAZ6E6J13NetW9e5Y8eOW9kujuM4jrMoyXr8sLGxMZ1axvCHGctCiYBUfnnM&#10;JA2qNlOh6wA1nr8yH9x1UErQprAVLvRwwcgqtsjrLMXGe9GISRDcJZWKlkeOTBl7GQoKpCkVSrg7&#10;uYnZfBRQsrexg0Imt+jgLgVAxT86nbimFQ3uXX98E3O2/oeuf/VGw2Et0HJMBwz4Zyg2Hd+Gd/7e&#10;4vqcnwru0u9srbRCoZwFxDWHaf3gQ//sxq+dh4j7UiuTWcyojncQ0++ZcG1QS0Vr6z7zCcSfm07g&#10;xznbsfL4DXibCe7KpXJUK1QZO4eux+yuk1HCs2iqBHevv7yF4/dOGwV36bif3HFcqgd3j98//TG4&#10;SzI5Z0rR9XH/3bKAben93PontpX+DZkz0uC8HjKobrKDu+/eBePmrTespadUOgoPukbzvLg0FBsb&#10;gqtXxxoFdx0dbTBrZnse3OW4L0DZ725uRsWLhP5IrLgWryWyE/qr5gLPQWHBCA4PYS2OSx0OtvYo&#10;6JmfteJQP+XFu5f0oMH2xKHnGXpOmbhqCq48uJpocFepVMa2bNlyZ9SkzB5jyq9dIK63m0LBXSJx&#10;lsPml1yw+jOfzNHR0egEoqy7Wi1VmLVII/zcbCfHcVwSyYSuOpV6H9hbhu0r5DiwQYE+P0iRM7tE&#10;fM0cetKLUOlw4FksOm4PRcnFQRhzIkKswKdJfHiHiyc8VgdHpfkBbW9v7+zC/Sp9lozjOI7jMrxk&#10;hWQjIiJokUuz3QR1IlmhXOqh8Xxax6P/r2pUaKDCv4s1ePpCZ/Zh01ouQYciVjjSxRlrWjgit5MM&#10;UuF5+HmwFjsexRp94BTI61y/g8lZ1lzqooEPGuwICQ/BlYfXsf7IJkxaPQ2dJ3QXA7lNf22DlqPb&#10;Y+Cs4dh0bCuev3shZr7Sf/cpcplcLEFdvnBZ9GjSFctGL8CeqVuxaOQ89G3ZC0VyFUqTQDeVcrO1&#10;jitPTBk10VTbyEJRAPr5+yCsOH4DfRbswvAVB3HzhY/wuZn+DDI5uKNnzR+wa/h6/N1h/FdbY9cU&#10;Ksk8cecMqLWG7ycFlttWaIGszlnYntQzc/88tqX3R/dRbOvLBYQG4vGbJ6xFk5SkKJ63KGulb698&#10;XsM/JK6kqFwuxdgxjVkr6WbPOS6eY/F55mzG1961ME+erEJ4+GvW0qPr89S/WyNf3kxsD8dxn4PW&#10;sC5UMLNRn4cCU2dunYN3gA/bY0l0H/ppRs9tKnUsvP29xf4Jx6Umz8w5TE5WfPjqMWJVsaylR88q&#10;tG7vxFVTheeXl4kerxRwlfXPpjze601reTknSKyEfvPXeESRSaBs5gHdivxOsvy2bGecGOFXGDdV&#10;g8591fD15+cXx3HJR5dIWxugQhkJ5vwtx43jCpzcoUD9mlJY02hsIuiqExClxaxLkSixOBDVVwVh&#10;7pUovAvTCs/3+u/hTHO2liK7o9Rkv4mqNgQEBLjRpn4Px3Ecx1mWZEUNHBwczBYJoXiRjMf70hRl&#10;7N66p0OH3mpUa6bC+u1aREWzF02gdTvKZ5XjSk8XrGrhiDJZ5OI+QuP5e57EIDDauCdI2Zr5svPS&#10;nGmF1qF64f0Se88fwB9L/0Lr3zqh+aj2GDpnJOZvX4yDl47grZ+XGMiNjo1J0gAeBbac7J3Ez7V5&#10;1Sb4Z+AU7J22FRsmrMS/g6eLpdNo3VNba1sxkzMt0QQDV0dX1tIPsEbGJFpcINVphBMoMDwKy45e&#10;R8+5OzBs+QHsvPQAQcI+U5+GlVyJhiXqYFmfudg2ZI0Y4HWycUyVjN345h5eBL9Qf9aKk8M1O9pW&#10;bMlaqedNgJdYIv0DGysblC1YmrW+3K2ndwwmOxTLXQT2NsZZWunR8PljDLJ3x41tChtrBWslzVuv&#10;IKzfdMXg75FI5PDMkfxAMff1+PpexNs3+4Utw6tLy+Yl0f3HKqzFcdznePHSH2Ur/Y1z558ZXAs/&#10;iIqJwvojm1nLctCSIhRME3oRRh0J4bfQefl7IzwynO3huK+PJkiULVhKH71IICwqXJyEGt+7AG+s&#10;P7oZd1/cN3nuERqIL1CgwGNVbzcnZceskOa0ER5wv3LfWfjrKbhrv6wEFPXc6RnK4GGZupW7D2lR&#10;r50a5y7TEj/sBY7juM9Awd7ypSXYuUof7J07WY5ihSSQf2JIJkqtwzUfNUYeD0ellUHodyAMWx/G&#10;IFKVsE4XRxyVEnGpOnN8fHxodnPyHqY5juM4LpUkKyQbFRWlNDWjidDDCwUYudRH772Xtw69hqhR&#10;u7UKe49oEWlYpdGAvdB5aZxPia1tncSs3YKu+ozd+F6HarDyVrQY6I2PAk4tqzeDnbXxrGXu6wkO&#10;D8apm2fwy6xhqD+kuVhqefKaGTh547RYgpmCvuYGPxKiARYqtUyl+2qUqooxXUdg44RV2PrXWqwc&#10;uxijfxiOSkUrwMHWAQq55fVh6fe0UihZS4/W4bUElJVLJZjHbTiG3vN3YveVhwiKiDb5ECUR/s/N&#10;3hXDm/yC3cM34I/WI1Eoa4FUD+p+cObReZx5eF74WQ1/Wsoentrpz1QvzUxGbhxn8PP0a9mLbaWM&#10;hKU1+7XqzbbSN79gf/gEvGctffZu504VWCvp3rwJQmBgBGvpubgUgbVNypXI5r5MdLQ/7t2dLVwX&#10;DSdjZcvmjL8ntmItjuM+x5u3QaheeyZ8fcPM9rFoEt2xayfxzt+ysnipL0FLGijkhv0lIvwukttP&#10;74oVUTguNVHfl5a7SYgmpQaGBrKWvoz4pmPbcPHeZYOJePFRYLVChQpXvHpJCyo7ZYXELnWfBSTO&#10;CthNLwyrEbmldnZ2hp0lwZPnOrTprsLM/zSw4EJDHMelE1Q8L7enBL2/l2LPWjlWzpGjXXMpsngk&#10;vu43jef5Rmix5k40uu0ORZWVQVh+KxpvQ2lJL/ZNnBgQz+4gEycOsV0GoqKibH18fJxZk+M4juMs&#10;SrICvLa2tmYzeGncQ8nnM6UqKgN1+boO/X5Vo0wdFbbuSTxjl9bY7VrCGtd6uWB7OycxyGtrZm2i&#10;i15qPA82rkDi4uCCcoXKsBb3NdGg4dWH1zFm4Ti0/6Mrxi7+Ezce30KMKsbsQGN8FMilbFcaSKE1&#10;hMsWKo3hnQZhw/iV2D11K7ZMXIfJ/f6HZt81RvZM2cTs3LQKLibHh9/rA3on/EPNXppSBX0ep+69&#10;xOBl+8USzHdf+4pZvKY42zqhXvFaWPPzYmwdvAqtyzeDnVXarmfqG+qP6XvnisdcfDQQ16JsY3i6&#10;pf56235h/ngb8I619CXDa5SuylpfjoKgXn6Gf38299QvQf01DJ832uAa8evwBslee5eMHrsjwbVG&#10;gsJFfmbbXFqjz+bxo2WIiYkbFCdKpQzrV/dEntzubA/Hccn1/n0o6jWcjYCAT2e5hkaEYv/Fg6xl&#10;OTyEvp+ro+lrv3+Iv4WWluYyMnrecLJzZK04tNwMTZKgfihlxR++cgxHrx6HSm169rhcLldLS9hJ&#10;H47VVFTWc9eXZE4Lwj9r1SUbpIvy20mzWbOdcUKFy8f4aRr0G6FOdPI1x3FccmTNLEHbZlIxyHtm&#10;txz//E+O0sUknyzhTGWaHwZo8POBMBRfHIhWW0Jw+rVKXMPX9MjFt4PGRRUy/SQ4tusj2ufv7++e&#10;OXPmuNJiHMdxHGdBkvU0pNForISbm8n/huJCfEnW1BEdA9y8q0Oz71Vo3FmF1Zu1CDOaN6xHmbkl&#10;PeT4u5YdbvdxxYJG9h/X2DXHO1yLOZcjjWb0UWCNyvfSuqxcyvswqHHu9gWM+u8P1B/SFEPmjMTp&#10;W+fEme2GgZY49LlQpi0NmlDmbffGP2Bq/7/EQO6+6duwc/Im7Ph7I+YOmYk2NVuKJfsoAzs9BHPN&#10;oXLS8b3yD2ZbqYc+jeCIaCw/dh0/ztmOf3afx9uAUJMPR3ZWtmhfqRWW9J4jZutOaDMaud09hYeI&#10;tJ8VQ8Hdfw7MQ1CE8XuYzSULfqjWkbVS1187pgvvZdy72ap6c3i4pFzmKJVnpsz3D4rmKZyif39a&#10;ocD1i3cvWUufvduz+3eslXReXsG4dt1wTVel0hEKRcYoYZ0R+Ptdhrf3CdbSo/vByBENUaliHraH&#10;47jkCg6OROeuy/D6jeHkCSsrOeztjEdPqX928OIR+ATGVU6wBLmy5jIb4I0Q+pX3Xjww27fkuK/B&#10;wc4RObPkZC0Dure+bxESHiKWPN8g/AmNMD2OrlAoVLVq1TppO7kQpLlthB1p/Dwj/POyEg5wWFsK&#10;8irOdB82OKkoAXnDDi0adVLhjRc/3ziOSzkyGZAjmwR9f5Ti7F4FrhxWYEhfGdxc9eOziaGM1UPP&#10;Y9F4YzDKLQvCsCPhuOilD/Z+i2I1OrHSoUwmM7nOrlqtlr98+ZKXseI4juMsUrJCsjExMTK6sbGm&#10;AYWCBjhYg0tx9N6GRwBL12nRprsaNVuqcPaSzuxsYOrP5XCUYl1LRxz73hnDK9sim4MUStmnH4Ip&#10;c/fme+NaUrZWNmhUuQFrcV+Cyo3FqmLFYAwFcOduW4ifpg5As5FtMWrhHzh7+7y4fq6pgTcawKes&#10;3OJ5i+KHBp2w+Ne52DttG9b+sUxcO7dPix6oVvI7MZBLZZZp3VL6bzKSYnmKsC296NjUq31Gmbl+&#10;IRGYtv0Mes3fiV2XHyI0Moa9GocC6LncPTHrh7+xc+g6DG7YD0WyFRT2W9ZMmJuvbuP840sGwVRC&#10;P+f4NqORxSn1n2P8wwJw+/U91tKvu9ylfgfWShkr9q1mW3o/tejJttK3CcsnGWRid+ta5bOyd+cu&#10;OCFcpwyPiRyejWFjk/qlujljlLV7584M4R5hWLqyTGlPjBzO79Mc97lUKg3+nnIQFy4+Z3v0rK0V&#10;OHpwCHZs7QeZzPg+/j7wPS7evcxalsFGaS32lxIGnIhKrdK99fViLY5LHRqNGp4eOYyOSeF5R3L5&#10;wVXM2jwXG49tFZ+PTKGyzPXr1z9yqY9/PWlW44zZtCRxYyWbe+WQJAwQULfsyg0darZS484DnRj0&#10;5TiOS0kU7M2fR4JJY2S4cVQhZvfWrymF3SdWVqOs3hfBGvx3LQpNN4Wg045QLL4RBd/Ib6uEM42T&#10;UsVDcwICAlzt7OwCWJPjOI7jLEqyIg3R0dHW5mY08QeVryciEth3RItKjVQYPFaNE+coOMheTIC6&#10;JMUzyfFnTTtc6emK1oWt4GiV9OBeYLQOi69HQZOgM0cBwqolqyBHpmxsD5dUVHaMMnOfv3uBvecO&#10;YP72xfh1wW9o+3sXtB3bBb8tGo+NR7fgwatHZoO6hEooN6hQVwzobpu0Hv+NmIP+rfugaJ4iYsBX&#10;mWBd2owsd9ZcbEsvPDqWbX0d9ImERMbg0uO3+HXVIfz0326cf/RGXHM3IVulDRqUqINNA1dgTf9F&#10;qJC3LGyEfZbofYgv/j200CAgSKg0M5WRLpq9ENuTui4/vy48bMYF7YvkLoTMrikXaKaBw9fv37CW&#10;OGCInJk9WSv9ot/rzrO4wDhl744e2ZC1ku6tVxDWrr9scC2SSIT3yLMZa3Fp7dGjpYiNDWEtPcou&#10;nPdvJyiovhjHcclGk1pWrbmI+QtPsj16UqkEs2d2QLmyOZE7txuqVM7LXolD99HNJ7ZbVNljrU6L&#10;HB45IJcZz+6kgBpl8EYK/VOOSy1UcSh3lpz0vGp0TPqG+MecvHFGQ1WLzClSpMj9U01eNZEVtEvm&#10;KEbqkDjIYdXHE1a/5ZFZW1sbLZzk/V6H2q1V2LxLC43JERWO47gvQ1UVM7lL0KGlFGsXyLF9hRw/&#10;dZUiby6J8GzIvskEeuoLj9Xh8PNYDDoUjnJLgzDuVASeBmm+iUAv3ZTsFBJIdaYTmjQajSw4OJhn&#10;8HIcx3EWKVmPRnZ2dpFardbkf0MdCUcH1uC+mFp46PP112HOUg3qt1eh409qPH9lfsYvdUgoQ3dN&#10;S0cc/8EZo6rYwtWawjTJ4x2mwYFnxsEyCvC2q9VK/MoljoIi4VERuPLgmpiZ23f6IDQb2Q7dJvbB&#10;5LUzsP7IJly8dwWBoUFiiVhzAV1C2bflC5fFlH7/w+4pmzG+528soGufrkssfyl1gjW5fEPM1Cj/&#10;AhS8DQyPwtYL9/DbmiPoNW8H/t52Gs98Ao0CosTdwQ3DGg8QSzCPaz0SWZ2zWEy27vYre4x+ZirN&#10;PGXPbIRGGpfAy+Tohj61f2St1Lf0RFx2LV1zxvwwgrVSBmXIx38/yhQoBTdHV9ZKv+Zs/c+g7HT9&#10;ukU+K3v33bsQBAYanlNOzoVhbcOfaS1BQMB1eL87zlp6dJ6MGtFQzODlOO7zHD56H8NHbjGqXtCj&#10;23fo+n0l8Tyja+qYUY3EoG9ClBH76PUT1kp7tLZ86fwlYW1mkplvsJ84+ZDjUpOrgwvkcuMlSmJi&#10;YqxoAJ01jbi4uAS96KwqrvjOGUIHm+21PBJrKZRtskA2I6+1NKtxSXeauN1nuBoDf1Mj5uvOT+U4&#10;7htH47M1qkgxe6IcF/YrsHWZPqvX9hNzz6kXRBm80y9GouzSIFRbFYQVt6LxPiLjZvXSr0UZvOZG&#10;UMPCwhxkAtbkOI7jOIuSrOhDbGyslbkMXpqFGhLKGtwXCQwCps/ToExdFUb/pcGNO+YDu3LhEyyX&#10;RY5Jtexws7cr2hexglMyMnYTOvVahdAY415b8TxFUThX2mTzpQcULAqLDAOVFxsx/ze0HN0BQ+eO&#10;EjNzH4qZudEmg4IJ0eChva09apapjvnDZmHn5I2YNWgaqpeqKgZ7OT2XBGvKvQ9OmQAvBdsDwiKx&#10;/sxtsfxyz3k7sebkLdx/6weViWxdegDI5pIVkzuOx8ZflqFNheawVlhWybirz29gy+WdaPdvV4zb&#10;9vfHtXbPPr6Aay9uCg8zhscllUMe23KEGKBOC1Se2S80rjSfmO2RIGP7S609tJFt6f3Sth/bSr/E&#10;cu83z7IWTbqSYM7sz1s/edRv2xNMPJGgSJH+bJtLSzqdBnfvzBa+Gl6PChXMjF49qrIWx3HJdeXq&#10;S/TsvVp41jF8zClRPBumT21rENDNny8TihQ2vkfSBJvVB9fhnb/lZPG6O7vBzcn0BCa6b/gEWNa6&#10;wVzGVyhXwWRXHaJs2BEjRsxQ1BKO5SQsN5TmhOdzRXVX2K8sCXkFJ3q+M+hsq9XAyo1a1G2rwt2H&#10;n34+5DiO+xKUF0DB3oa1pdi1Wo57ZxT4b5pcLOn8qZBljEaHaz5q/HwwDJVWBKHn3lDsfhwDv0gz&#10;A5TpFN1ZqIqhuUJItFRheHi4PWtyHMdxnEVJVoBXeLhKNIOX+3wq4UHv7Tsdxk/ToHwDFf76RyMG&#10;es3FBBXC+105uwJHujjj2A/6NXa/JLBLaEbespvRCcI9+qBj65otxMAPF4cCIEFhwWLZ5UGzhqP1&#10;b50xdM4oXLx3WQzoJpaZS+h9VcjlyOqWBfXK18bwToOw+vclYqbupD7jUbpAyW8+U9eczC4e4vv3&#10;QWjkp9/vxMSoNDh2+zlGrDqE3vN3YdPZuwiOMP93KmRyFM1eGAt7zsLa/otQvVAViwvsflA+bxlU&#10;K1gFETFROPvoItrM7orvF/TBgiNLQeUb46OAda0i1VAuT2m2J/XNF36u+EHntjVbsq2UQQPalLX0&#10;AQWQ82bLzVrp1+bj28Vy8B+UK5vrs7J3vbyCcfXaK9bSUyodhT/OrMWlpcePlyMqyjAgQ6WZVy3v&#10;Dg8PXkaF4z5HcHAk+v68DkHC1/hcnG2xbPGPsLE2zDbM6emKIYPqmlyL98mbpwgO10+ksgR0X6cq&#10;FQkDTESlVuHJ26dJmoDIcSklVqVCFtekredPx22mTJl8dZ3dradV3T1JYp9IfVELJM1iBbt5xWDV&#10;M7vEysoqhu0W0Wl37ZYOTbuosWmnli93xXFcqqAhlCweEnTrKMWlgwqs+FeOru2l8HAXegyJDDtR&#10;5q53uBYb7sWgy85Qcb3e5bei8SokY5Rwpl/BxVoCKzOTiMLCwhwjIiJ4xgXHcRxnkZIVlqXSSaYG&#10;CAg9pPCCFclH7xutxzNwjBoVGqgwbZ5GbJsba7GRS9AwrxL7OjrjYGcnfJdDIe5LCTffq/Ek0DhB&#10;293JDZWKlGctjsov33p6ByPmj0GbsZ3Fsss3ntwS19k1h4K0tE5usTxF0KJaUwxuPwDzhv6D7ZM2&#10;Yv34FRjfcyza1GyJvNnywEphRQMa7L/kTLFWGgZT1TQqksz3TKXW4M6r9xi1+jB+mL0Vc/ZdxFNv&#10;0+WXCQV1S+cqgSGN+mPXsA1icLdYjsJQyi1/7eMB9XujXUV9oFSlUeGV/xtEqwzGmUSZHN3Rr24P&#10;1kobJ+6fYVv686ZDnTaslTJ2nt4DbbxRtHKFSotlLNMzClpvOraVtcQBUaxf05O1kue/xaehVscf&#10;ZZQgW7a6sLFJ2mAs9/WEhj7Dq5c7hK24axR91hRoKlkiO9vDcVxyUMZuj96r8eChYdYtBW9nTGuL&#10;EsVNn1u1ahYUA70J0dm5eNcy+ARaRmYsVYXJnyOfuXV48fj1E4RGGK7nzXFfk4uDk/Dn05PG5HK5&#10;um7dusfCf3L0sO6VAxIXBXVJ0h0q2Ww9MDfkU/JaSd2NnxloSaafhqsxYoKGl2zmOC7V0NAJlWpu&#10;30KKeVPkOLVLjkljZChXSvLJEs4q4VHx1ns1+h8IQ6klQWizNQTXfdSIVpsZxEwH6PZiLZfAxNw9&#10;kUqlkkdFRVkJfad0eCfiOI7jMrpkBXhlMplwPzN9Q6MMXqXxcjqcGdExwMHjWnQdoEbJWiqs3qxF&#10;cCIlrmkmWatCVrjYwwU72zuhZq6UC+wSKr1C5ZljqS5JPDR4XLN0dTjYfpuZQTT4RVlx/iEB2H/h&#10;EMYsHIcOf/yAAf8MFdfRjVWZfhKn943eswpFymFYp0HY+Odq7JqyBQuGz8bILkPFoBVl6Lo6uohl&#10;yniWbvLQZxL/HYulRavNzYpIICQyBjsuPkCPeTvxx/pjeOjlr//vE6CsF2uFFSrlL48F3Wdiz/BN&#10;mNttmhgodbRxSFefGZWNrCz8HjaJZBnTesFjWw5Ps9LM5LnvS6i1cVmoWdyywMMlZdd93XFmD9vS&#10;n6cZoTzzudsXDNbezZ3L7bOyd996BWHFqvOspUeHee7cKRtk55IvJiYQt29Nhjbe+UHy5HbD72Oa&#10;sBbHccn12x87cejIfdbSo3tDn17V0KlDBbbHGF1j6XsSrsVL/cYbT24breObVqivUlHoi5pbh/el&#10;z2u89nnLWhz39dEkTapelBhHR8cQWftM8sujQ+tZtcoMiUP6nohHDy2KOm6w31Aa8pLGz9SxKmDh&#10;Kg3adFfjjVf6DZBwHJc+0Thubk8JhvaT4eROBS4fUojbbq76Z8HERKl1OPAsVlynt/TSIAw7Gi4G&#10;e2l/erua2SokcLcxPUSuUqmUYWFhTkIfkV+kOY7jOIuTrACvcFOTSaVS40iIgNbgjTCfwMgxVIqZ&#10;1tSlNXc69lFj214twiNMx6aoL5XZToqepaxxuacLVjV3QGE3GRKMJaUIn3Attj2MMeqEUWZb3XK1&#10;IHzubE/GRYNyhDI4QyJC8eDVIyzatQydJ3RH27FdMGn1NJy+dU587cP3xkcDgtZKK1QtURnTf56E&#10;jX+uxOxB08QSs9kzZRNfo/eTvo/7Mo52DrCKl8UbGhkDtYk1cj+gz+v+G19M3X4GPebuwMoTNxAW&#10;ZXy8EzsrO3xXsBJmd52MvSM2Y3rnv1AyZzHYW9uJQd/0hI7le28f4seF/dF/xTCERJmeRUK/F60f&#10;nJalmcmUPbPYlt5PLT4vC9Uc3yA/hArn7weUfZ07S8qu75sWFuxYzLb016GN63qzVvK8fx+KoCDD&#10;EqWOjgVhbZOyQXYu+d6+PYjw8DespUeBpflzOkNOi/FzHJdsm7ZcxdLlZ436dHVrF8LUv9sYBW8T&#10;6tCuHLJmdWKtODThZs7WBayV9mhSXO4sOVnLEJWTjj9BiOO+Nuqn0PFo7nmIMndjOzs7WQ/IBWkm&#10;pdBZyzj3OKmHEnbzi0HZLgs9Wxs8uNBl6PhZLRp0UOP2fVNPKBzHcV+fXAbkyy3B37/JcO+0EttX&#10;yNG0nvSTWb2UJ/IiWIP5V6NQf30w2m0LxeIbUeJavemlhHM2eylszMwn0mg0stevX3sKfUb+4MVx&#10;HMdZnGTdnBwcHCLN3dAo/mdvyxqcAXpgoyDuhu1adOitRq1WKly/rRNn65pD6+lOrm2HKz1dsKCx&#10;PrBLJUO+lhs+aniFGg/w5BIewPNmT//rU5pCA3q0/tg7fx9cf3wTK/evRY+/+6LhsBZo9msb9J7y&#10;M9Yc2iC87m2wtmV8NDhBWbitajTH/GGzcOif3Zj28yRUKV4JzvZ8zcqvRamwgo1VXIBXpdEimmZP&#10;xEOfr19ohFh6ueu/2zBm7VGcf/QGGhOLXNH60mVzl8Jf7cdix9C1mNbpTzHYSRm86TG7mubLnnxw&#10;Fr2W/IJ+y4filf9r9ooxCu5WzFcWXb5rx/akDf+wADzyfspa+sklpfIXZ62Usen4NoOB/Drlapod&#10;YEwvqDx8RHRcUNbJ0fqzy/WOGGX4/tDRUbhIX7bNpZWQkEd49nSdsGU4OkLZhVQmluO45Lt46QWG&#10;jtiCmBjDvkO+vJmwbnVPKJWfXncme3ZntG9bzug+QtfRa49uiP1HS5DJ2R25s+ain9NoiFWj0eDa&#10;4xtm+7kc9zVQFSNT/S86RqUNXeRWPbKn/6xdMySOctiMyAOrkbmlSqXSqBTUyzc61G+vwpFTWnEC&#10;PcdxXFpxcgQa1ZFiw2K5GOgd0FOGIgUkkH/i8hweq8PRF7EYfCgc5ZYFYfzpCDwN0picXG9JQmJ0&#10;yOUsM9lf0mq10pcvX+YODg4W3hWO4ziOsyzJCvDGxsbKdWZKNJtbq+BbFxwCbNmtFdfX7TNcLZZl&#10;NhfYpTc2j9Ch+LmcDa71csWgirZiBu/XDj9Q+ZTzXiqodYYdGXrwrlGqKmyt7die9I+yFGi9yr3n&#10;DqDn5H5oMKwFOoz7AQNnDcfSvSvx+M1TREZHml2HldD7opArULZQaUz7eSLWjluOXzsPQan8JcSg&#10;FPf1UdDVLt5xKZdKEB6tHyOJEL5uu3gffRbsRp/5u3Ds9nOERRmX0qbApoudM/rW6YG9IzZhdtcp&#10;qF2kOmzNlDG0dBTUpXV19908hLazu+KPLZPwxOeZuN8ceg+KZC+Ekc0Gw8MxE9ubNi49u2aQRVQi&#10;X7EUL8+899x+tqU/j3s168Za6df/VkxhW3qz/+nAtpKHyjNfu244EUChsIeNNc/eTUtabSzu3pkl&#10;fDXsOLi722PyxFasxXFccrx8FYBuPVeaqFhgg5XLuolfk6p/3xrixJqEomKisHzfatZKW1QSt3ie&#10;ovQ8YfRIQf3dt75eCAnn6/ByqYeOO0db4zFyymqVV3CGxObTEyzSM/r9rDpmhWJKPqWbm1sA2/1R&#10;aBjQtocak2ZrEp0QznEclxoUcqDmd1JMGyfD0a0KrP9Pjoa1pXC0p2dq9k0m0CjE+wgtpl2IRNml&#10;QWIZ59V3ouFroVm9bjYSZLWXmgzw0jj4jRs3yqjVJtb24jiO47g0lqywbHh4uAPNXGJNA1Sy41Mz&#10;ub4VdMt/56PDhOkaVG+hQo/BanE2rrlZuFQBLpeTDKtbOuLMj86YVd8eno5SyL52ZJeh8sx7HseK&#10;nRa2S0TlS6sUq5guMxjjo6DRG18vLNm9Qiy33GZsZ0xeO0MM5tIauoYZa6ZR4Dabe1a0rNYMU/tP&#10;xP7p2zF3yEx8V7wynOz4JL7URp9Zp3rtPwbUKVj386K96LNgF3rO34nVJ26K2bumPllrhbWYnUvr&#10;6e4cug5dq3WEg7V9uj3OtTotvIK8MWnnTDSf2QmTd8+Cb6h/ooHdD7I4e2Bc65HI7JT2Qbw1Zzey&#10;Lf3nOaTDL6yVMrwDfAwyXWmSxqfWgLN0NFnFL9iPtQArKzk6ti/PWsmzZNlZqFSGN6ls2ery8sxp&#10;SKfT4OGDRQgLe8H26MlkUixf8iM8PL7NtfE57kuER8Sg0/dL8fpNINujR9fP5Yu7ony55JXtz+np&#10;iubNShqVc6Z+ypnb5+ET+J7tSTt0T3VzcoW1lenANfWH7WwyzmROzvLRMxUtt5IQjTNo30RR55bt&#10;ycCEawaty6talcdNVtie7YxDhYmmzNGI1b98fL+B94PjOItHVRtdXYDmDaXYsVKOh+eVmDdZjvx5&#10;JOJriYnR6HDVW42++8NQeUUQeu0Nw76nsfCPMr/MVmpTyiQon1UOic70mLePj08W4T7FO0wcx3Gc&#10;xUlygJeCf6GhoQ609gDbZUCuoAxf1vhGUZzw7Tsd/pyuQbl6Kkydq8HTFzrhYZV9QwIK4d2v7qnA&#10;wsYOuN7LBR2KWCGTbZI/khTzOFCDt2HG0eccHtmRK2v6XJ9SpREehgPfY9WBdejwR1d0mdANKw+s&#10;hZffOxo8YN9lGg2EKRVKMXuwaskq+L3bKGz+3xqsG7ccI78fKq6xa2vN65GnJfqMWlVvhg0TVmJw&#10;+wHQCZcyygbwDYlAdKxxmUGZTKYpnauEuJ7urmHr8W/XKaA2lWZObyhwq9aq8TbQC9P3zUHT6R3Q&#10;cW4PHLx9FFGxSV8I3UquxJSOE5DDNRvbk3b8wvzxLiiulCV9Lvmz52WtlLHhyGZxwP2DRpXqs630&#10;a/i80Qa/04hhn/c7eXkFY/nK86ylJ5FIkTtPW9bi0oKv7wW8ebNP2Ir7jOna161rZdSpVYjt4Tgu&#10;qdRqLbr8sAy3br9le/Ro0sS//3REk8aftyzAuN+bwsZaeBBKICIqAttO7mSttEUBNWd74/WCCa1N&#10;/8L7lcH9hOO+JgdbB3gKz5kJ0XhDJ029lcLNju3J4IRfU+ppDfslxaFslElcf5i9IqJT8tAJLeq2&#10;VYslmzmO4ywFXaZdnIEenaW4dFCBgxsV4ra7m/41c2j+jleYFuvvRaPj9hA03xSCVbej8TY07bN6&#10;6Z93tZbCRmH6F/D393d/8eJFxly/juM4jkvXkhxNlEgkutjYWCWVTmK7DFAG76dmbWVUEZHA7oNa&#10;tOmhFgO7M//TIDiUvWiCXHifymWR4+j3zjjQ2RndSgoPdsq0e5C98k6NBIlb4iByuUKlYWNmtr+l&#10;oaBteFQ4rjy4hrGL/0TrMR3R7vfvsXj3cjHQa67kMv2e9jZ24tpkVI56YNt+WPHbQmybuB5b/lqD&#10;af0nonHlBsjs6iEGfTnLQgOW7Wq3hlUinw0Fdz09Pd+U8CwKZzsnRKuiEauOFY8J+j/KgKU/lkj/&#10;8+nECQuUpXv1+Q3MPbQY7f/tji7ze2PXtf0Iiw5n322IBomsra2jWdMAZSv3rPkD8mXOw/akrd3X&#10;Dhico3XK1mRbKYP+7kNXjrGW/rzvUr8ja6VPlL1LA/If0HqR3X+swlrJ4+cfjoCACNbSc3DIBxub&#10;zKyVfFqtGmq1YflTLulo3d3bt6ZBl+DalDuXG+bM6igGpDiOSzqNRotfBm/A0eMP2R49uh8MG1IP&#10;nTtWELc/R47sLqhfv6jRf08B0/0XDlvEWrxUscLdyY21DIVHReCNr2HQm+O+Jo3Qr83smpnOGaMH&#10;tCtXrlSA6tsKZtK6vLaTC0IxMpecthN6/kqH7/up8b+ZGjGzl+M4zlJQ14fGgqtXlmDWX3Kc3KHA&#10;pDEyVConEfcnhi71133U+Gl/GEosCUSnHaG446sWs33TAvXiCrrJYGcmwBsREWGvUCh44XyO4zjO&#10;4iR5JINm1O7YsaN1hw4dNqnVaqMnj/KlJTi8WQEb42WoMiRKAg0I1OHUBR0mzdLgyQvzJZg/cFBK&#10;UCOnAv3K2qCapwK2ZjoOqYlmydVcE4zL7wz7KVT6dv6wWSietyjbY3koaBMYGojrj29i/4VDuPv8&#10;PqJjo8UBtcTQAJyrgwvqlq+F+uXrwDNzDtjZpN8SvRzgHxKAyWum49L9q5/+/On/hI/aSmEtrrdr&#10;b20nbFuJZZppTd7CWQugQJZ8yJ0pp/CavZjpmlrEkLPw84dECg83b+7j5IOzuPHyNoIigsVS4/R6&#10;YmigzNXVNaBu3brHjx07VjcgIMBoNJd+/5pFqmJQw75pvu7uB5SFHBKlnxVD5+fWieuQxfXzg4sJ&#10;+Qb5oe3Yzh+DyDRx5fCsPen6nB82d7RwvF9hLeD7zhWxdFFX1kqeeo1m49z5Z6xFJKhQYTLc3Muy&#10;dvIEBt4S142VSuXInbsNcng2Ya9wSREe/gpXr/yG6Oi48tuEgrr7d/+CGtULsD0cxyWFVujsTpl2&#10;EJOmHBC34+vQrhwWLvjeZAZuclAlhOJl/iect4b9abqntanZEoPb/5ymVUPo/rdg+yJsPLZV6GYY&#10;LslCP2O3Rt+jd/Pu4jbHpYatJ3bg3y3zP/bNPsiaNeu78H+zZJMV+jarYGruhSNy3GNonhpPkqPT&#10;s2UjKRb/I4cDLxLKcZwFo8kor9/qsGKDFmu2aOEXQOMc7MVEUDIMLV/XvIASXYpZo5CbDNby1Oub&#10;eIdr0XBDMB4FGA/uUnD3r7/++n3UqFH/CP0lPt2G4ziOsxjJulPu2rWrZbt27baoVCqjUZAq5SXY&#10;sEiOzJky9sBATCxlO+kwcZYGR0/rxLV2P9VRoRlgnYpZYXQVW+RwlNGSOxYjJEaHkksCxXV443Nz&#10;dMX6CSvF7FZLEhIRKgZyt5/ahTvP7iIyJuqTAT1CAWvK0q1XvjbqV6iDzC4efBArA3r9/g3mbVuI&#10;qw9vIEYVw/YmHwVBpVKpGPz1dM0uBnxL5SyObC5ZkMU5M+ys7KCQKT4rQBg3kKUP5EbEROKF3yuc&#10;vH8Gd94+EIO5MapoowGvxNDxXSp/CbFs9St4L121alU3U9dp+r3K5C6J31uNsJjg7vsQX7T7t9vH&#10;4DUFX4/O3itup5T/dizB2sNxa/xSVj6VXk+vKHuX1hL/UG6e1n58ePdPeOZwEdvJ8dYrCEVL/mmw&#10;/q5cbodq1RZ91vq7MTEBOHmiq3BdVgvXWCnc3SugXPm/2Kvcp0RFvcetm5MRHHyf7dGj+9WUSa0w&#10;6Jc6bA/HcUlBAd216y9hwKANYonm+L6rkg87t/WHg70V2/P5aE3f/r+sx/ETj9ieOPa29lgych5y&#10;ZvZke1If3S+2n94t9JH+g0ptPCZZqWgFTOg51uS6qBz3NZy6eQYTlv+NWJXhGk82NjZR0ml5bBQ1&#10;XNmeb48uVI3IP59CfSzAaEIGKV5YguX/ylGiCH+W5TjO8oVHAFduarFolVYsNx+ZhFWl6OpGVQ6r&#10;51SgZUErtBD+uFjTaMbX5RepxcBD4djxyHgsSXge0w0dOvSfmTNnjhK2P5Hew3Ecx3GpJ8n3R3q4&#10;WLt27ffdunVbpdUaLjpPN7oaVSSSnavksP7yMRKLQ2Po1Ak5dV6LXQe12Lb3050SemNzOErFjsgv&#10;5W3g6SgT19y1NJS522xTiBjoja9YnqJY+Osci8hwU2vUuPP8Hvac24+Ldy8jNDIsSUFd+tlpMK1F&#10;tabiWrqUEUiBMC7jo5LGJ66dwqHLR3Dj8W2xJHNSjpmkkEqkYhaOtcIKHk6ZUDpnCXi6ZYezrRMU&#10;cgWyu2SFo40j7KxsxbVyA8IC8fT9czFwGxoVjhd+L/HE5zkCwgPFrFz6k1wU7KGy1EVyF0abGi1Q&#10;qkBJXL5/FSv3r4WX/zuTg0H0OFTcswh+b/Wr+DNailkHFmDbld2sBXSs2w6D2vVnrZTR9Ne2CA4P&#10;FrfpvVs/fkWaDrR/qSlrZ4rXww/q1C6Efbt+Ya3kmfDXXkybcdjg/PDM2QzFig1ireS5ceN/eO9z&#10;lrWAWrXXwdraMiYTpAd3bs+Al9dh1orTsnkpLJzfBc7OfP13jksqCu6ePfcULdosQEyMYVCzYAEP&#10;nDw6HC4uKXdO3X/gjcrVphpMmCF03/mueCX80X20uPZoWqFS0T3+7iuWZE4oq3sWjO/xG0rkLcb2&#10;cNzXRdVVuk7sjfBIw6VGaFzB5o98EmXrLEKnm+38BumiNIjZ4A31/LdqU9XTXF2ANfPlqFlFeC5J&#10;u+IAHMdxSUZZvRev6rD/mBZHT2nx6KkuSWXnaWAji70UP5WxQfeS1uL210qaobmAY0+G498r0SbH&#10;VBo0aHDo4MGDLaVS6ednE3Acx3FcCkvWbXHq1Km/jhkzZoqpAG/LRhLJ7ImyDJfBGxYBHDiqxd+z&#10;NXj2SgcTk94NUEkRytIdW9UWjfIpkclWmrw3OZWtuRON/gfCjJY6alurFYa0HyBmMaYFms198+lt&#10;bDu5C1cfXkOM0I4fgDCFBtDsbexRvnAZNKhYD5WKlhdL73LfNpogEBQWjGdeL3D+zgVce3QDvsH+&#10;iInV98k/rHGZnIzZxFAglY5F+kPHrPjnE6WVP0Uhl8PV0RXuTu4onKsgapWpjkI5C0Kr1eDivStY&#10;f2QTnno9FzN0TKGfqWTOYhjTYihyuGZne9MeveeNprZBZKx+xgxNytg2aT08XJKfOWpOwvLMFJzf&#10;M20rnOwcxXZ6kzB7l46zx/f/FNeATC4qKfpdzWnw9Q1je+jvk6JGzVWftf4uHetHDjcTfjZ9iVL6&#10;u+rV3wmZ7BtZu+ELPXu2Hk8erxK2DK8XJYpnw54dA5A5c/o8ZjkurTx56ovvqk9DeIThGFzWrE44&#10;fniouKZ1SvL2DsHAIRux/+A9oz4r9acXjZiDonmKsD2pj/pCw+aOwuM3T9meODRBbdagqShToBTb&#10;w3FfV1RMFAb8MxSPXj9he/RoXGHQoEFzVnW/NvhbDvCKYrWIPRYAyV9vw2ntR7b3I5pYP3WcHN07&#10;SaH8sirzHMdxqYYeY4NDgAtXtWIJ5/NXtAgOpWdJ9g2JsJFLUCaLHL1LW6N+XiXcbVI+2Lv+XjT6&#10;7AsTg70JVaxY8fLmzZs75c6d+wXbxXEcx3FpLsm3Qp1OJxk5cuSUGTNm/ErbbLeIHsR6fy+RTBuf&#10;MTJ41RqhwxEM7DqkxZI1Gtx9mLT1ddsVsULT/ErUzqUU19e1pFLMplD/6cTLWDTZGGIwnEyfZ5f6&#10;HST9WvZO1QDvh0zdgxeP4MLdSwgMCzIaIEuIArhZ3TKjXKEyaFKlIXJnzS084CrFQBHHmUPBMcrq&#10;jYiKgEKuFLM7fQLf48W7l3jh/QqP3zzBG18vcU1nc0HTr4WOXVsbO7GMeMUi5VC7bA3kypJTPNZp&#10;AJbQBIjTt85hx+nduPfivslyix/Q31c2T2mMaz0SrnbJDwJ+TW8DvdB5Xu+PAXBXRxfsmbpV3E4p&#10;lOlKGa8fVCleCTMG/M1a6c+qA+uwePdy1gKKF8uGKxfGsFby3L7jhSrVpwrHeNx11tExP76ruoC1&#10;kofWjj175idhS//3UYnnWrXWittc4ry8juDunX+Ee55hZyNLFkecOTHiswL4HPcte/HSH1VrTkdQ&#10;kOE6lo6ONjiw5xeULZOT7UlZFFSuJvy7oWHRbE+ckvmLY1z3MUK/NQvbk7rCo8Ixd9tC7Dt/0Kh/&#10;TZOFqIJG/1a9ebUbLlVERkdiyrqZOHb1JNsTp3jx4nfernAsAeW3HuEVCKeq+moIIv98Au0b4+sK&#10;Pap3bCXF/Cly2PD5dBzHpTPUHaFg74HjWkyfp8GTF58eeyUyCZDdUYYm+ZTier01cylTpGIiPRbv&#10;exqD7nvCEB5r2FcimTJl8t23b1+zihUrXmG7OI7jOC7NJSfAq/jxxx+Xrl27tqupAO9vQ6SSsUNk&#10;wjbbmQ5R58I/QIeZC7XYsF0LX3/jG3p89KtSeRAK6g6paIs8zjIxgzc9mX4xEuNORYgdmQ8oqDu8&#10;4yC0qtGc7fk6KKBLa+reenoHO0/vEdfWTUopXQp0UUC3Q502KOiZHw52jjygy6UoyvbUCMfn+yBf&#10;3H/5EI9fP8Fbv3d4H/ge3gHvxawDKq38qWPVHBpIpVLPNtY2cLR1ELNJqdxynbI1xTKJ1LZWWovf&#10;Fx8Fm738vfHvlvm4dP/KJ4PPNkobNC3dAD9U7QB3h5TNVEoJk3bNxIFbR1gL6N+6D35o0Im1Ukbn&#10;Cd3FtZk/mDf0H5QpmH4zlGoNbASV+kOG7Odn75KGTefg9Jm4zBn6+8qUnQAPjypsT/JcvTIG/v7X&#10;WAvIlq0uSpZKv2sdp5bg4Ie4dvU3qFSGZSodHaxx4ewo5M3jzvZwHJcUtB5ujToz8f59KNujZ2Ul&#10;x9qVPdGsaQm25+sY/utW/Lf4tFEfgfqqE3r9jrrlarE9qYv6NocvH8XkNTPEPnhCdG/8o9toZHZN&#10;uSoaHGcOnR8bj23F/O2LjM4VNzc3/9gFnu6ywkZJq98sXYAKEb8/huZCsPB2GZcNLV1MggXT5ChT&#10;gj8TcxyXPkXHAHfu67B9vxYbd+jHY5My154CuyU95BhT1RZ1cytho6D6ZZ/vZYgG1VcFwzfS+B+3&#10;s7ML3759e9sGDRocoXFwtpvjOI7j0lSS73teXl7uw4cPn7tp06aOCR8qpFKpdsYEibR/9/S5AAyt&#10;+/DilQ5bdmuxdJ0W7/2orCp70QQK4pYQOhCDKtigfh4lXG2k4gyy9IbKMk88G4GpF6IMHhRpkH/h&#10;iDkolqeIUYDpS1AwKiI6Ag9fP8GZm2dx7fFNePm9+xisSIytta0YzG1apZG4ni4FxVLyZ+O4TxHO&#10;ETEvkQK/Wp0W0bExCKbSz+9eiAHgJ2+fiuUPwyLDodZoEBMbLQ6gUqA2V9acKJyzkJiham9jh/w5&#10;8sHD2R12wrZSrhSP5cSOZ/p7Xvm8wa4ze3Dk6nHx36CfxxwqQ1zCsyh61eyK0rlLCBd6yzxXak1s&#10;Jq5TTOj33zZxfYoOLFM547Zju3xc55iykrb8tSZFS0CnppM3zmDs4gmsBXh4OODV08/LRn7rFYTC&#10;xScIx3Pcg6tMZoPq1ZeImbfJpVaF49ixDsJxGRc0qFxlNpydi7IWZ4pGE40L5weK2c/xUSBq9/af&#10;UaN6AbaH47ikoNLztev/gzdvg9gePZlMimmT26B/3xpfvf9IP0Mt4Wd4m+BnIDkyZcfswdPSLIv3&#10;hfdL/DxzCEIj4krzf+Bk74QJPX9DxSLl2R6O+7qOXTuJSaumIUZlWEZdqVTGyn/LpVS2Tv5yERla&#10;rPD8sfwtYlZ6iWv0JuTuBvw1So4fO0jFzF6O47j0iIK6r7102HdEi92HdLhxW4vwSH1CTmKod+ds&#10;LRGXyutZykYs5UyVFpPLO1yLtltDcM3HeDKcXC5Xjxo1aupEgdCfNC6rwHEcx3FpIMl3O51OJ2/W&#10;rNnO/fv3N4kfDCTCjU337ySZpFeX9PUwQYHdpy90+P1vjbj+Q1AIe8EMO4UE5bPK8Xs1O5QTvlI7&#10;PdMIHaT5V6Pw6zHDrCEKDv32469oVKk+2/P5KAgVGBooBnW3n9olZutS2dvEglMfUKnl4nmLoluj&#10;71EoZwHY2djzTF3O4tFEBgrI0gCyTCYXL7J0vH9OuXP674LDQ7Dt1E5sObFDeLAxPFcTokBuZqdM&#10;6Fi5DeqXqA0nW0dxnyV6H+KLdv92+1iemYKuO/7eIG6nlKsPr2Pwv7+yFpAna26sHbeMtdKfJr+2&#10;QYhwPHywb/cvqFOrEGslz/8m7cPkqQdZSy97joYoUWI4ayVPZOQ7nD7VQ9jSf550/NestQ7W1jz7&#10;1Bxaq/jmjb/g63uR7dGTSiWYMbUd+vapLm5zHJc0tAZu/cb/4tlzP7ZHj65HP/erielT2nz14O4H&#10;s/49ht/H7xLOc8P+LvVjO9Vrj/6tf0qTPi1VtJix4V9ce3SD7YlDP8/YbqPQsGK9VHufuG/bO39v&#10;cR1e3yCjc1an7JpNYjM0j3Bgsp3cR6rTgYia/Bzad8axBYUc6NJWipl/ymFny3ZyHMelUzRm+/ad&#10;Dpt2arFsvRZe3okn43yglAFlMivQvogVOhS1Qma7pN9MQmJ0GHokHOvvxegERh2iTp06bZw7d+5P&#10;mTJlMp4tx3Ecx3FpIMl3uZCQEEeVSiU3dYOTyWQaWxsalGQ7LFxMLHD4pBa9hqhRtakK+48lHty1&#10;lkvwUxkbXOzhgoOdnVEjpyLdB3cJjRvf8RUDUQZdJBpQdrB1YK2ko2AUZco9ffsMp26ewZiF49Bo&#10;RCu0GtMRIxeMxcV7l8XStvR95thZ24rll8f8MELM5vt38AyUL1xW/Hl4cJdLDyiQS5MTaL1cOmZp&#10;kPRzgruUIUxB3f4zBmPV/rWJBncpiOtq74L+9XphXvcZaFepJZxtnSw2uEtWn934MbhLOtdrz7ZS&#10;zraTO9mWHpV1T6/eB/oiNCKu3KiDvdVnB3cpu2zp8nOspUfHaf78P7BW8r14vkX437jPk7KB5XI+&#10;smiOTqfF06dr4et7ie3Ro8+hW9cq+Kl3NR7c5bhkoHLMTVrMMwrukh+6VBSzd+n8Si1t25RBvryZ&#10;WCsOlUnecXoPnr97wfakriyumcXJTqb61HQFv3TvilE2Jcd9LVS1xdMjB2vFofGGCs/znNWFfLrK&#10;07dIUcMV9mtKQl5B6OsneI6nYMiqTVo0+16F+4/NP3NzHMelBzRpJU9OCUYPkuHOKQWObVOgcxsp&#10;HO3puYl9kwmxGqFP804lJrMUXRSIbrtDcd9fjRhN/BEI0xytJKjqqYBMYjz2TU6ePFlLo9HwB12O&#10;4zjOYiQ56hAbG2sVEBBgchFHrVYtt7FmDQsWEQmcOq9F/fYqtO+lFksyRyVSVIPW1+1e0hrXerlg&#10;Zj07FHSViUHRjIIqczpZS8SHaLZLRNkGNlbJ+0B3nd0rlnyrPbAxuv/dF78tmoDTt86JQSkazDKH&#10;BtsoeFuvfG3MHzYL2yatx+zB09GsamOxnC0P6nLfGjpf3vn7COfQeMzd9h/e+L41ew5RANfJxhHN&#10;yjTErO//RofKrZDFycOiA7sfHLlzgm3prwM1S1djrZRz8f4VtkUTWiSoXKwCa6U/f6+ZbjA5ZtSv&#10;DdlW8gUFRyIwMIK19Ozt88DG5vNKIVKw8v37s6yl5+ZWmgd4ExHgfw0vnm8WtgzP7bJlcmLu7I5i&#10;OVmO45LG1zcMzVvPx8NHPmxPnFYtSgnnVKdUnzCR09MVkye2gpJSSBKgyY60lj5lL6Y2moBWs0w1&#10;mpzL9sShe8yr96/FfgfHpQaJRIpS+UuYfN579uxZPs1rXv3SHKm7EnZzikL5QzYJTbZnuz+6eE2H&#10;pl3UOHMxadluHMdxls7aCqhSXoLFM+W4cliBMYNl4vrjSgX7BhPo8hceq8PG+zGosDwIVVYGY/K5&#10;SLwL0yJBkRUDuZ2kUJpZh8/X19fj+PHjdViT4ziO49JccgK88pCQEGfWNCCXAZkzWWZAgWaxer/X&#10;Yc5SDZp0UaHZD2pcuaFDbCITgt1tpJhZzx6Xe7hgURMH5HeRmb25p2c01hUjvD8J0aBPSHhcplhi&#10;AkID0XHcj5i2bhZuP7srZvAmlqFLgRx7W3tUK/kdRv8wHBv/XIU907biz16/o3SBkjxTl/um0blD&#10;6+z2nzEIlx9cFcs9m6OQKVC3WE3M6joZo5oPQb7MeSCXytmrls0ryBvRqrhBO2d7pxRde5d4B/gY&#10;rO9tY2WTbtfepbWEbz29zVq09o8UHdp//hqJv47eZrD2Lk0VyJf/e7adfDExAVCp4t8zJMiZqwXb&#10;5hIKCXmEGzcmCue74Xisu7s95v3biQd3OS4Z/PzC0LLdf7hz9x3bE6d+3SJYsqiruKZ1WmhQvyjq&#10;1Ski9n0TuvXkDu6+uM9aqSuzcC90cXBlLUNvfL2g1hiv7clxXwOdGUVyFzI54cDPzy8Tj0wmTmIr&#10;g82gXLCakE9mY2MTxXZ/5OOrQ6tuKnFSe2JjHxzHcekJjT/nzCHB70NlOLJVgUObFejSRgo3oWuT&#10;2FCiWnj8veenxv/ORKDkkkD02ReGlyEaqBIMudBf4WothZOV6b9Mq9VKzVW35DiO47i0kORRROHm&#10;pQsMDDQ5GqBUAplM5vamHXoefOOlw+CxapStq8Ko/2lw+boOahMBTULx26Lucoz5zhY3+7hgQHmb&#10;ZK3TkB6ptTr4RBgHkCj7L2+23KxlHmUVzto0F2/9vNge0xRyObK5ZxWzcv8b8S92Td6MyX3/RPOq&#10;TZAjU3YoZOkjKMVxX5OX3zvM2boAszfPh39IgBjsNUUpV6J4jiIY23I4RjQdiAJZ8rJX0o+1ZzcZ&#10;ZCW3qtGcbaWcc7cvGLyHVUtWYVvpz/2XD6GKd/MqUiQrPHO4sFbyvPUKwtlzT1lLTyazhpNTQdZK&#10;Pio1HP+9pmCGnV1O1uLii4h4gxvX/weNxnAcloK6C+d/j9KljEtVchxnmr9/ONp0WISbN9+wPXGq&#10;V8uPNSt7wN7Oiu1JfQqFDFMnt4GTo3FVHJoQ+d+OpXjzPvWzZW2tbVEkV0G6Vht1NKJjo3H3+T2z&#10;lUM4LiVRf8HN0RXWShu2Jw4NoKuvh+rTrzjzlFIom3tANjufDWX1JhQpdDd6DlFj3BRNopXLOI7j&#10;0hsK5trbAZXLSbBsthxPLylxcKMcDWpJ/8/efQBGUXRxAP9fv/TeK733XhURREBAwAqKItWCvX42&#10;7CIiIAKKClKkiYCAoICAIL333hMgpPfk2rdvb0JyuQukk4T305CdSXJJLntb5s17I2f7FoROKynZ&#10;Fsw9nIn60+PR4qd4fLIlHYevG29k9UZ6quClL3g8eM+ePTTbmgO8jDHGKoRCRzDj4+O90tLSpNOn&#10;PQ93xU1PoOWJbmJWrTXj0RFGNOtqwKwFZiTeJBmVArvNAtVY9agHtgzxxIedXeDnrLxjztRUeiQ/&#10;s8WEq/HXROvmHI3/yFm6Ti7o1KQDxo3+RA7oLvxojryubqPqDaSbeF2x1iRlrKqiksyfzx2P3zYs&#10;hdHkeBYKTbyI9AvHlCFfYfKTX+LehnfDVe8i91c2/xz9V2xRJQEFHmjfU7RKz+///iG2rHq3v19s&#10;VT7f/jZNbFlNmfio2Cq6X+Zsh5GmL+cRGNix2OWZScy1bWLLys2tOvR6X9FiOSwWI44cnojMTNs1&#10;QumcOfb93uh1f0PRwxi7lbi4VDwy6Efs3nNB9ORq17Y6FswdBg8P+6BReatezRcvv3ivwxLR1xOv&#10;44cVM5GWmS56yoeHizvqRtShY4/dD0UTeg+fPYqU9BTRw1jZ8nD1QJCP/TUIBXgfTbp7pmiym5Fe&#10;yeq2nnCZ2gDqJm6iMxcl5VM1s/5PGRF9lSPmjLGqicakO7dTYslMNVbM1WDMMBVqVVdAfZN8EpN0&#10;SDwRZ8InW9Jw95xEjF5tzeqlI2VdX/vqEjkOHz7cIC4uzlU0GWOMsduq0FG2HTt2tDUYDA5XN6Ds&#10;XQeVlcoVBXbXbzaj0wMGPDrSiD/+Mstr7hY0AZ2WxGoRqMacvu5YP8gTXSK0cNHcKWFdK41KgagU&#10;+wxeukssTHk2Csy8/MjzCPQOkGdfd215N6a8PAGLPpqLP75cLGfpUtYc3bhz2WXG7FGGzLkr5/Ha&#10;d29j/6mDBWbMuOld8UjbBzFh0KeoH1JHzuKtrGKSryM9Kzd70c3FHf5efqJVOigzijKic6iUKoT5&#10;h4hW5ULlma/lmXBDGWGtW926woIjUVGJ+PFn27Vyaf27mrWeFK2iy8yMzVeeGQgJ7S62WC4Ljh2d&#10;hvj4Q6Kdq1/fJhj6VAfRYozdCq0h/viTP2PrtjOiJ1erlpFYPH84vL0dzkktdxTYHfx4a9SrGyh6&#10;clHlg437/pXP/+WJJlm2qtdCupawv62TfibFiYsncTWucBM9GSspXw8f+BVwHbh3797mlpQCym8x&#10;O6o6LnD5viG0fQOk60WNTVFmusXYuNWMLg8a5cnwjDFWVVEJ545tFPj8XRX+W6nB6vka9O2hhPNN&#10;5v3RKAxl9c46mIl60+PRZU4C0g0WWkLA4cBodna21sfHJ1U0GWOMsduq0AHe/fv3N6WbftG8QaFQ&#10;WGrXUMDFufwDeLQ8ZWISMGGaCd0eMqDvk0YcPVlwGWbipFZgQF0dNj3hhS1DvOTtOy2wm4OSuIJc&#10;7XcBCo7Q7H4aeLoVuilf9PEc+e2jZ95Ds9pNEOwbCJ1GJ2clMcYco9fXloNb8cq3b+PC1YsOX29K&#10;hRJta7bCxCc+x/PdR8DfvXQDobfDmoPrpRuo3N+1d/sepX6sOHLumE0mdIhfcKVdf3fNjrU2gf9H&#10;Hy7+2rupaVmIibHNynJ2DilR9m509Dpp380dKKSAsZ9fa9FiOaiM9cWLK0UrV6NGIfjmq4fg5eUs&#10;ehhjN0PB3Ycfn4F/N58SPbmaNQ3DkoUj4ONTsRIqgoM98cVn/R2uBUxr7U9bOgPRsVdET/mgiU9B&#10;PkGiZSsmIVY673AAiJUPtUqNFnWaOZwMHBsb62s6b7ukAbs5hZMKzh/WguZ/kRqFl/0kjotRFjz5&#10;vBFvf2pCZpboZIyxKoiKBrpJl4QU7F3wgxqntmsxc5Ia7VspoLvJfHkq03w8zoQ1Z7JpUpzDC6Lk&#10;5GSPpKQkT9FkjDHGbqtCBXhjYmKCCgrwAhZFk/oKeHqIZjlJSATmLDaj6T0GvPuFCXsPWuTyQ45Q&#10;VbR6viq80c4ZB4Z7YeYDbmgeqJb772Rq6a/vaF0JCipFxeZmv90KDRLptfbrizHGHItPTsD8dYvx&#10;8awvEJMQI3ptaVQaPNHxUXzQ/03UDqopeiu/Zbtzg1wU2O3XqY9olZ4F0nOb14C7+oqtyof2kxz0&#10;fL37TvHLWb/4ykKYcxYWkilQo+YgsV08UZf/FltWtJ6vk5PjoMGd6sKF5Thzep60ZTuJw9/fDb8v&#10;GomAAHfRwxi7GVpzt3e/7/DfVvvM3UYNg7Fk4Uj4+dmXJ60IGtYPxqDHWjuc0HT+6gUs2bRctMoH&#10;TXyKCAynn8f2wCQxmAxYu3O99J4zJ1n5CPYJpCwp0coVFxfni/RbV5Vi+Ui399oHA+A6vQFUde0n&#10;vFDls0k/mOQlrWJi7Q4BjDFWJXl7AY8+qMSyXzT4c74GTz+mRFCAQroWEp/gQEFVLDMyMvSpqakV&#10;o1wMY4yxO16hArwpKSmaS5cuhYmmDboX69C6UA9TYkbp/u5SlAX/+9yEdj0NGP2GEdeuW+SSQ45o&#10;pB+rtrcKi/q7yxm7H93lgggPFXS08C6Tn7dLySa7wR3KJPT39HM4CMUYKxkK7v68ajamLZuB9ALW&#10;3XPVu+LtPi/j8fYD5PLMlXGdXUfiUuMRmxInWpS1oZIz/kvb1sM7xBZNWFHIpeIrIwr+J6fllj92&#10;ddEiPMxbtIqGyjPnD4qoVFp4eTUQraKjtWTT020nA/n6tuBzRx5Xr2zCieMzbLKciZurDhvWvoLQ&#10;EC/Rwxi7Gao+cG+Pidi3/5LoyUXlj39fPApBQeU827QIAgPd8cZr9yEi3P4YTtfdy/79o1xLNTvr&#10;nNC2QSs6XtsdsCmr+OyV87ieYLteOGNlhZbqoOpP+dHAupzBazM5jRUWBXddZzaCtpefXRYajQP8&#10;tcGMrgOM2Lqr4PEUxhiraiirl7J4p36pxvGtGmxZocEj/ZTSvbb4hEJwcnLKVKlUXAeBMcZYhVCo&#10;yKzFYtFdv37dYW1QdzcgqPjVHQuFbjhi44APxpnQsptBLsl84XLBNyJUcvnR+jos6u+BnUO98EAt&#10;HTx0VSVEUnroXrmuj4r+vjZPDZVPvZpnzUfGWOmg4O4X877G8s0r5AHU/OgoFewVhLED3kb3RvfA&#10;RVe1JoXuObffptxw56YdxVbpuXw9yqY8s5POCUE+pR9ELg/jF0ym47NoAc+OvltsFd3sudthMtme&#10;NAMCOpSsPHPUeunny7sfK1C9+qNimyUkHMaRI5Ol13q26LHS6zVyMCoywkf0MMYKQsfAq1eT0fme&#10;8Thx0v7atGGDYPyx9NlKMVmCgrvvv9sLKpX97VeWIRvf/f49YsopqEpx3TrhteGid3ydcfryGZtz&#10;KWNlyVnnDF9PX9HKRfeo5suZNFtP9LCiUjhbSzbr3qqm1Ol0dsGI0+cseHCIActWm5Fts2ovY4xV&#10;fVoN0LyxAtPGqTF3qlou56xWq296ASRdQ1kiIiLOBwUFOS7FxhhjjJWzQgV4//rrr24FlaYICy67&#10;Gy7K2D17wYLXPzSh2b3Z+Ga6Cck3WcbeVatAvzo67B1GZZjd0bOmVl5zlzlG40tRqWb5AkV0ySjI&#10;ROvwMsZKBw1QHzxzGG9Nfw9bD223CXLmoNddk4iG+LD/m2hTo4XorVp+2/mH2LIOLg+8+0HRKj1r&#10;tq+1CYre06L4QdHbiSYA7D62V7Qo21aJZ57uIFpFczkqAT/N+s/meaG1cmvXHipaxRMVlb88sxYa&#10;LZcbJpkZMTh44EsYDLZrHms0Knw3+VG0b1cDSh6wZuym6Jh1+sx1tOv8JS5cjBe9udq0roZVy5+v&#10;VJnw3e+th3vvqSufA/Oi3/XYhRNYuXW1zbG6LDnrnVAtKEK0bKVmpOLclfPl9rOwO1ugTwA8Xe0z&#10;8KX9T2E6lAJLBt+XlohWCd2AQKi/qalTuNuvBU7jK0OeN+K7n0zIyBSdjDF2h8jKBv5cZ8a4KSZs&#10;32OB0Wi0P1DmQRURunbt+o9oMsYYY7fdLQO8ly5dCt28eXMns9ls97kUGGxQR4GgwNIdpKSxhCvX&#10;LHjhbSPa3W/AdzNNcgavozEG+s6Brko828IJ25/ywpw+boj0UPFE30KgDF5Pnf0uYLaYEeDl7zAI&#10;xRgrGgrUrdmxFh/89AmOnDvmcLCU1r3u3qgLPnv4fdQPqSt6qxaaNHL62lnRsv7ODasXvzxwQVZv&#10;zw060gB6nw7FX7P2djp35QKyDLmJFpT5FRZavCBGVpYRV64kiZaVs3Mw9E7+olV0jsoze3jULVFG&#10;cFVhNKZj9+7/ISPDNtuQArpj338Ajz7cioO7jN0CnSv/XncMd3X9Ws7gzY8CpSuWPiuvZV2Z+Pi4&#10;4ovPHpTe22fO0u+88J8lOB1lv8ZwWaBr/erBkXbBZmIymeTlDtKzMkQPY2VHo9agkXRNSGMLouuG&#10;amkBJ80XOepYYmoFNB284PpjI6hqOIvOXAYj8O4XJgx9yYiUm0yoZ4yxqoSOfdt2mfHahyZs2w2L&#10;8RbFS+g8Va1atXMDBgxYIroYY4yx2+6WAV7pBKY4evRofZpBK7pukM5tClp/V3PT+U2FZzIBx09b&#10;MHa8CS27GzBrgbnAjF36YTz1CvyvozN2DfXChG6uqOWtgpbX1y00Gl/2dbZ/vmig51LMZfk5ZowV&#10;D02QuBYfg/HzJ+GLuV8XWHaRAp2PtRuAMfeNgrtT5RqoLoqohCvSDVRu7bcQv2Dpdy/dowyVk7ye&#10;GCtaVKVAhbqRlTNg/vWCSWLL6p237hdbRffiy4tgtlm/jkopPyK2iyc56VS+yQoKRET0Fdt3LpMp&#10;A7t3vYPU1Auix4rOq8OGdsSY57twcJexW6Bjy/yFu/D44J+QkGC/Vv3AAc2xeMFIuLnpRU/lUrdO&#10;IN55836Hx4K0jDR8+9t0eQ32skZBtY6N28vnyvzoGub05bPI4AAvKwc0GTLYN0gedxBdN0RHR4eA&#10;7+9LjaqOC1znNIHmHh85C010y2j1mGV/mnFXXwN27+eJ3oyxqi0zy3rMe/pFE67G0BKA9mPeOaTT&#10;k0Wv12d27dp13XvvvfdRaGjoFfEhxhhj7La7ZYA3KytLcfHixXDRtOHsBNzdoeQ3XBTYjbpiwTMv&#10;G3HPgwZ8+a0J8Qnig/nQd6N1Y8fe5YKDw73xTgcX+DsrORhZDDQ2fzHZvkQzfcDb3VsekGaMFR0F&#10;Mg+cOogXJ72OP/5bVeA6dk5aJ4y5byQeb/8QPJyrdmnblfvWyOt75xhwdz+xVXqoDHbe8vLVgiJL&#10;PYhcHihIfejsEdGylme+q3Mt0SqaqKhEbPz3pGhZUSllb5+molU858/TpOXcvyedL9w9ivczVhUm&#10;Uyb27fsEiYlHRY8VPTd9+zTBhK8GOlx7kzGWi4K7303fhFHP/Yr0DNv1q+m1NPSp9vjlp6eg1doH&#10;JSuTQY+1Qru21e2uten333dyP7Yf2VUulXSc9c7yNb8j569cQEJKATdkjJUipVKJasGR0KjsV4TK&#10;zMzUm06mATahSFYSChcVXL6qC+3TwUrazu/YKQseGGzA9F9M8pJZjDFW1VClgqk/m/DOZ9bgbkGk&#10;6zRLUFDQlYceemjR77//PmDChAmvPfnkk0ukfj46MsYYqzBuOdJ4+PDhxikpKQ7Tyny8FPKi9MVF&#10;4xbRVy1yQLd5VwMWLjMjwbaK5A00/BHsppTX1v33SS+82c4ZAS5KntBbAnQZ08hPTYNJds/i1bir&#10;XKKZsSKikrq7ju/Fm9PewytT3pIz4Wmw1pEQryC83edlDGjdp8oHd8maA+vFlnWQvn3DtqJVepZt&#10;XiG2rPrf1UdsVS4UqKZslhytW0UWe43JXxfszJe9C/j7tytRKeXMzFgkJp4QLSt6PJ3OR7TuPCZT&#10;Fg4d+hqx13eLnlydO9XE3FlPc3CXsVug8+X7Y1fgzbd/h8FgO25G2a6vvnwvvp34aJXIgnd3d5J/&#10;FzdXnejJRdff05f9iLPR50RP2YkMDEetUDnQbHexkm3Mxr/7/7OZOMVYWXHSOcHbw/5ah5aJMl/J&#10;KsSoBSsStQL6MZFw+boelKH21RASkyGXLB3+ihGJBYzPMMZYZUSZu/OXmjF9thlRV/LMWM5Hp9Nl&#10;dejQ4b+ZM2cOmTp16oiePXv+2bhx44PSNZN9eRnGGGPsNrrlrdLGjRu7FLT+bt1aCrmUT1HROgdn&#10;zlsw6nWjXIr54wmmAksx0xhOAz81Puvign3DvPFoAx08dBzVLQ0UHI/LMEvvbQO80hWOhUs0M1Y0&#10;qRlpmL9uMd794UPsOLoL2QbbzKMcCum/RmH18e2Qr9Clfie5XdVdT4lFYnqiaFnLQgb7BopW6dl+&#10;eKfYsgaRW9ZtIVqVy88rfxFbVpMmPCy2iuZyVAK+/3GzzSQDel7q1BkmWsWTmnpeOvfnltsm/gEd&#10;oFSW0noNlQwFd48e+RZXr/wrtWzHCJo0DpVLyXJwl7Gby8g04JkRc/D1N+vsJqVoNCp89cUAeQ3r&#10;qlTivFZNf4x54R6Hv1Nyegqm/v6DvNRDWXJzcUeLus1puQi7H0I6d1iOnj+GxJTc8zdjZSXYJxBu&#10;Tq6ilUvaDRWmfUmAocAxeFYC6naecJvdRF6fN/9ED6qytmCpGT0ft5Zs5rnfjLHKjo5jW3aY8fkk&#10;Ey5FFVyW2c/PL2bIkCGzFixY8Ph99923ztfXN1l8iDHGGKtwbjrieOHCheA9e/a0FM18LIoWTRQI&#10;Dy38QAudTKkU8/NvGdGquwGzF5mRUMCYAQ0zVPdUYcGD7tj8pCdeaeMMT92dEAopX/V8VXbPKV3k&#10;0HpcBZWVZYxZUVZLdOwVTFs6A8O+eBY/rZglB3oLQuvt9mzaDZ889C783X3viOAu+fvQBpuKAN1b&#10;dRVbpedK3FWk51krkILIPg4yQSq62KQ4XIy5LFqQy5DWqV28YLjJZMGVK7ZpF05OQdA7+YtW8Zw9&#10;s0D6N/fvSUHjO3X9XbM5GydOzEBU1FqpZTvyWS3SF0sXj3KYoccYy3X02BX06jNFXndXugYVvVZ6&#10;vQYzpg/GqBGdq1Rwl6jVSgx6rDUaNw4VPbnoedh9fC92n9hLGYyit/TRMgbNazeBXmt/nKL7gZOX&#10;TiMhldP3WNmjDN6aoTVEy1bD1Mi95uhM0WKlTeGjgcvEetANC1VoNBrbGXySfYcs6DvEgD/XmeWg&#10;L2OMVUZ0iXngiAXPvXnzsswBAQHXxo0b9+b06dNfDQ0NvZR/8gtjjDFW0dw0wKuSnD59uoajWU0a&#10;NXBPx8JlpNCNwKmzFrzwthHN7rEGdjMKuEejrNL6vmpM7eGGnUO90Le2Di6aOyMIcjv4OSvhprV/&#10;fnef2Mcl2RgrAE1+OH/1IpZsXC6vs/vr2oVyOeaCyprTAGqEbzhe6fkc3uj9InxcHa93V1X9viu3&#10;dDIFAx/vVryM1JvZfmSnTWCgbf1W0GkqX2Bt477NNoP5Xe6qU+y1Jl94cUG+TDgFqlcv2XOflRWP&#10;xMRjomWl1XpBrXYSrTsHZTGfPj0Xly7S/m372g8MdMcP0wYhKMhD9DDGHNm3/xIeHfQjtm0/K3py&#10;ubvpsWr5c3hoQIsqF9zNERnhg8kTHoaLs1b05KLrcJpAFnU9WvSUDbVKjRqh1UXLVmJqkrwWL2Nl&#10;zWwxI8QvWL5mzu/cuXPVeV2mMqZVQj86HNpvamkcrcsbnwAMGm3Ej/MKHsdhjLGKim6vabLKs28a&#10;cSm64Hitj49P3C+//PLEU089NU+pVBY8c58xxhirQG4aoU1ISHCNi4vzFU0bbm5AeIho3AStsTvy&#10;NSM69jbgp1/NSCngFEn3bO1CNFj9qKcc2H26id5h4JGVLi+9EmoHN8wGowFpmby0BGM5KHhIgbeY&#10;hOv47vfv8fyEl/Htb1PlDN6brVet1+jwaLsBmPrUePRt0ROUHX8niUmOxXXpLYdOo0VYQJholZ7V&#10;2ymDMlffTg+Ircpl8T+/iy1rMHzsB8X7PaKiEvHvllOiZaVSaeHjW7Ky1RkZMdJrwba6Q0BgJ2g0&#10;VX8d6bwouEuZzOfOLrSZWEB8fFzx4/dPoGOHmqKHMebI0OGz0aXbBJw6bV+G2N/fDf/9+wbatqle&#10;ZYO7OZo3C8foUXc5LOVOAdZvl0xDZnaW6Cl9QT5BqB4U6TCwRse39bs3ICNPhQzGygJdH7eicuEO&#10;rpPT09OdTafSpJOv6GBlQ6WAppM3XH9sBGWQ/STJrGzglfeNeGOsESkFLK/FGGMVDd2q7dhrwYdf&#10;meQM3oKGbnx8fGInT5784n333bdRug+3q2bAGGOMVVQ3DfBu2LChq8Fg0IimjWrhigJPjOTKNQu+&#10;mW6S19idt8Rc4Bq7FFukMsHLHvLAn4964K4IDTSFSwxmpcBLr0BdHwezdJMTkJCSaDdwzdidhl4D&#10;qRmp2LB3E16Z8hae+nQEFm9YKr8+bhbY1ajUaFuzFT4a8A6Gd3kKHs7ud0xJ5rzOxpyTszJyNK7R&#10;yOEgcknQescnL50ULWvGdPXgSNGqPK4nxiI6NjdTi8p3Nm5UiJlUDiz6bQ+ysmwDsb6+LeHkFCBa&#10;xXPxwnKb8wIFocPC7hetOwOVZT59ag7OnJlrd46kjMPvpw5C1y51RQ9jzJE/VhzAgkW77Y5TpHo1&#10;X2zd9AZq1vCr8sFdQoHdEcM6oX49+3L8dIzZfmQX/tq5tswq61B55i7N75LOOfa3fPT9z0Sfw/GL&#10;J+2Od4yVBQ8X+wljRqNRbb6QcYuRC1ZaVPVd5SCvuqWH3bq8lAVHk/Z7DTLIS28xxlhFd+a8BdN/&#10;MWHDf2b5GOYIlWV+9dVXxz/22GPLOLjLGGOssinwNonW3920adPd0s283cgKXeg3qme//q7RBJy/&#10;ZM3YpcDuO5+ZClxjVy195961tFg8wAP/DfFCt+paOHMp5nKnVysQ6WEf4M02ZmProe3y4D1jdyLK&#10;ljl09gh+XDELr055Gx//8iV2HduDpLTkmw5yUhA30MMf7z34Br549AO0r91GDvbeqRbtWCq2rJ7o&#10;8ZjYKj1xyfHS+Sd34NvdxQP+Xn6iVXls2PuvzaSBe++pW+xj8NTvN4ktK3qcevVGi1bxGAypiI3d&#10;LVpWSqXujsrepeDuyZMzce6cfeaus5MWU799DL3ubyh6GGOO/LZkLx4d/JPDc2mL5hFY/9fLCAnx&#10;FD13hrBQL3Tv1kC0bFFg94flM3Hh6kXRU/qoNK6/p+Pz5rX4GLlMMy/dwspaqH8oPFztlzYwm81K&#10;0zHK4OWAYnlRhurhOq0BtAMDFFqtNlt0y+jQvWufBe17GbFsNadVM8YqrqRkYNosM1b8ZYbRfk6h&#10;zN3dPemZZ575aciQIT9xWWbGGGOVUYEBXunEpjx+/HgdxwFei+KudrlfShf5Fy5bMOYdI5p3ta6x&#10;S+u0OEIZuw381PjrMU/M6+uOXjW18hq7HEa8PagaXGN/tRxwz4tK0V6NuyZnxjF2p8gyZMkDmb9t&#10;WIrP53yFN6e+i1/WzMPhs0dv+VpQKpQI9Q7BwDZ98dkjH6Bz3fbS6+rODezm2HvuoNii56hsMmv3&#10;nTxgEyho26CV2Kpc5vz1q9iyBmQnjH9ItIqGyjNHR9vOrtLr/aF38het4jEaU2EwSHfJeXh41JEe&#10;2+FKDlVOTnD3wvnfHQZ3J33zMAb0by56GGOObN9xDsNGzbF7DdEx775u9fH7opHyGtZ3mh07z+GH&#10;Gf+Klr2ktCR8NX8iUtJTRE/p8vXwQYfG7ej+zy5aYzQZsX73RiSnlc33ZiyHu7MbIgPDRctW69Q6&#10;m81xnFRVrrRKOL1TE+qPqmkVPvYZ/jGxFjz1ghHvfm5CGq/sxBirYAxGyJNQ5v5mKnDtcL1en/ns&#10;s89Oe/31178KCQnJXVeKMcYYq0QKDPBmZ2crL1265HChRGcnoF1LBTKzgD/XmzFwqBFNuxgwc765&#10;wBMnBRBpjd1Zfdzx3xBPdAzTyNmj7Paiv0CPGlqH6x3vPbm/TNf8Yux2yhlcpqDumahzWPjPEoyf&#10;Pwkjxj2PSb9NxbrdG26ZrUtozTDK2B15z1OY+vR4jLlvJGoH1uDgruRSXJRNxo+flx88XUs/K2vF&#10;1j/FllW3Vl3FVuVBazsnpuQGZXU6NSIjfESraJ594VeYbbJcFKhW/WGxXXxRUWul14NoyBQIC+8l&#10;tqs2kykLx4/PcBjcdXXR4ZuvH8Lgx9uIHsaYI/Tamb9wl11ZZgruDnmiLX764Ql57d07DT0fo577&#10;FSmpBV9z03N3+MwR+VrFYCz9IBddy9AELGe9s8N7wxOXTsnLCDBWlozSNWOof4h8TMjv9OnTtRQ8&#10;dlD+pCOC9n4/uP7QSC7dLP1tbC6CaF3er6eZ5PGgy9E3v2dijLHyQrdrR09Y8PkkE5ILmJ+mUqlM&#10;Tz/99MwxY8ZM8PLyKqD2JGOMMVbxObyJt1gsiq1bt3ZOS0tzFV02AvwU2L7HgvY9DXh4mFEO8lKw&#10;1xHK2G0bosG/T3rhn8GeeLieDk58c1ah+Dor5bf8KOBAJWoZqyooM50yUWhN3ZOXTsnllz/86VO8&#10;OOk1TFkyHX9u+wuxSXHy590KDYbWDa6ND/u/hWlDJ+DRdgPg7eIFrkeQa83BdbBI/+Xo1a6H2Co9&#10;VNL45MXToiWd1JRKRAY5zv6oyH7ftNymPPPjjxYvC/lyVAI2/pu7HjFRKtXw9yt58DHm2nbp39yf&#10;UaFQwsuzvmhVXRTcPXZ0Ci5e+MMuuOvmqsN33z6GJwe3FT2MsYJQ0MbT00k6JuWeJ6nvhWfvxpRJ&#10;j8LHx+FtR5VGk3E++GgFjp+4KnqsHK09TOeI+WsXYf/pQ6Kn9NC5s13DNgj3D7UL4JDMrAzM/Wu+&#10;PCmOsbJCS5pUC4p0eCWdlJTkYTqTnvcyhJUjVU1nuP3SGJoHAxQUFBHdN2zcakbXAUas3VTwGpeM&#10;MVZe4uKBV9434mKU45MGXet06tTp37Fjx34cHBx8XXQzxhhjlVJBAV79zJkzn6L1bkTXDXQiTEzx&#10;jn36RbP52CkL8ix7aIOyczuFafD3455Y85gHWgSq4WCsglUAzhqgZZDa7maa1uE9dfk0DKYCFqtg&#10;rBKg/ZcycY+eP44th7bhjanv4tmvX8ZzE17BL6vn4t8D/yEhJbFQQV0K3rrqXXFPg874X99X8cUj&#10;H+Cueh3g5+YrB3yZrdUH1oot6yD+vS27iFbpsZaSzx1wdnNyhb9XyUoR3w5L//1DbFmfq7feKF4w&#10;/Pel+2Aw2O7Lvr4tS1yeOTPzOlJSzomWlU7vIz1u5VvruCioLPPRI5Nx+fLfUst2gMDd3UkO7j48&#10;sIXoYYzdypjnuqBxoxC4u+nlSgXvvNUDn33SDypaM+QOdO58LL6fsVm0rPR6DQY91lo+F+RHlXW+&#10;nj8RF69dEj2lx8vNC11b3A21iqbn2qLgMt0T0Fq8jJUlTzcPOOmcRCuXwWDQmM6m08U4u120Sji/&#10;VwO6T2qqnJ2d7YoyUyDlkeFGzFlccFU3xhgra6lpwCffGOWkpHxzc2+oUaPGmZkzZw719/e/IroY&#10;Y4yxSstmNCU2NtZ96dKl/f7666/OO3bsaEuZvOJDN1BfXFycr6PgL3HWKPB8SydsHeKJvx63lmLm&#10;jN2KTadSYFhTJ2jzjedQptKa7X8jOTVJ9DBWOdB6uXFJcfhr5zo5iDty3PN4adLr+N8PH2Lnsd04&#10;E3UWGVkZNhmTN0MZBTX8I9G9URd8/fgn+F/f16Tte+Dr5iOvvcvsxSTHIjYlXrSk44xGi7AAh1X/&#10;S+Tw2SM2f8dmtZvKa/1WJlfjryE9M3eczMNdj7BQL9Eqmu+mbbLJMqUAQb36z4pW8WVnJ0mPazuj&#10;y9enmfRv1T2/m81GHD/+A6Ki1kkt22OFl5czpk5+FA8N4OAuY0VBWbqrlj+P2bOexrGDH+Ldt3ve&#10;scHd9IxsDH5qJjIzc0su0zH7/f/1wgfv9kbnTjUdBnkvX4/GD3/8jLQ8543SQN/p7uad4e7iYe3I&#10;51rCdew9eaBQE+IYK64awdXg7mq/DrfJZFKZT0v7PO9+t5dSAW0PX6h+rO2s9NWKzlwU2H3uLSO+&#10;mGxCSqroZIyxckJl42nN3dmLCq4m4O3tHT958uQXIyMjL4ouxhhjrFKzGVHp37//ihdffHHiyJEj&#10;v09PT3cW3bdEAwLBbkqMaOaEoyO9Ma6rKxr4qeXyzKxyCHNXwsvJ/g92Je4adh3fK1qMVVxUejkm&#10;IQYrt67GxEXfYcS4F/DZ7K8wc9UcXIqJkgdCaVAyb/DrZihw6+/uixbVmuL9/m/i2yFf4d0HX0eD&#10;0LrQqe0HNJitk1dOw2zJvatqWqtxmQRe/9m7SWxZ3d+2m9iqPH5ZPc8mSP3UkPZiq2iiohIRFW27&#10;fJBeHwAnpwDRKr4ouwxWBYKC7xHbVY/FYsTZs/Nx6eIKalk7BVoj9PvvBmFA/+aihzFWFN7eLriv&#10;W30EBTkOJN4J6Fpk+R8HcPDgZdFjVaumH4Y+1R4hIZ747ON+8PW1L1tNX7tp/xb8vXOdfO1TWiiY&#10;7OHijk5N2tO23cWSwWiwUAZvdhmsAcxYDi93b4T5hYpWLmm/V3S4Xm+9JZH3v9tOqYCqgStcZzV2&#10;uC4vVXj76jsTHh1hRGyc6GSMsTJGx55lf5rxyTemAqsI6HS6rJdffvmbHj16bJCOXTxliDHGWJVw&#10;I8AbFRXle+TIkQbR0dEhly5dCqebKPGhAlHJ5eaBaiwZ6CEHdiff54ogVyUHdiuhQOnv9ngDvV0u&#10;Fg0c7T6+F5nZXGeJ3R40kEnBL8q4pVLKccnxiI69KpcppH7aN3cc3YWfV83GmImv46tfJ2L5lpVy&#10;VmRRBz4pqEvllptHNsFLPUZjxrDJGP/4J7irbke4O7lJrw8+uBXW0j0rxZbV4PseE1ula9+pA2KL&#10;/n4K1IuoI1qVBw3S56AB9tEjO4tW0bz06iLpxjbvfaoCEZH9xHbJxMfnPs9EoVDBxcV+ALYqoEzl&#10;ixdW4szpefLxJy8/PzfMmP4EHujdWPQwxljRJSZm4M13loLW4M1B6+5+O/FReHhYy9M2bxaOjz/s&#10;A43GfgkImrA244+ZOHX5jOgpHTqtHrVCalDVDbsLHro33HlsD9IyOC2PlR1adqNGSDX5eii/48eP&#10;1zVfzxYtdrspw/Rw/bkRND18pT+XbZCXLp/+2WJGxwcM2LWv4DKpjDFWGii4u+YfM76eZpLX33WE&#10;1g/v0aPHmhEjRvyoVCozRDdjjDFW6d0I8KollLVrNBrVtwruqqWvahaoxtrHPbF+kCd61dTKZZg5&#10;9FF5UZnmB+to4Wo/noPNB/7DobNHRYuxspNlyJIDs39u+wsfzfocj7z/JLq/0gf3jLkf973SFw+8&#10;ORB93nwID703CN1e7o1Zf87By9++ibemvy9nQV6KuVykoC4dtdRKNUK8gtCmRgu8cN9I/DBsIr4Z&#10;/Bn6tewFH1dvuTxzZSv5WxHsP39QbFkDr5GBEaJVeq7FxyAtI0205Js2uDjZZztVZJR1nmXIHaz0&#10;8XFBeJi3aBXe5agErPn7iGhZKRRKBAZ0FK3io/V3U1Nt13vU0/q7+qq5/u7Vq//KpZkteTLQiZur&#10;DjOmD0b3e+uJHsYYK54ZP23B9espomXVskUEOnaoKVpWlOn8xKA2DoNdyekp8qS2+OQE0VNydL5u&#10;Xb8V/DwdH98TUxOxZsc6LtPMyoxOo0OtsJoOxxViY2P9OFJYsSicVHD+pDZ0z4UrFC72k1EuXLbg&#10;/scMmPKzSbpHE52MMVaK6JJk134LvvvZjCMnHJ8jaBJKixYt9rz22mvj/f39Y0Q3Y4wxViXcCPCu&#10;WLGip8Fg0IimQ5Sx2ylMgz8e9sDmJ73k9XVpzV1WNVT3UqGap/2NWWpGGv7Ysopm7osexkoPrZdL&#10;+xcFb7u+2AsD/vc4Pp09Dn/tWIfL16PktUkNRgNMZpPNPkiDiz+t/AUHTx+WH6MwcgK6TlonufRy&#10;/1YPYOzAt/HdU+Px1eOfYGDrPnIGr0qpko53NhXsWRFEJVyxKeHo4eoBLzdP0So9Z6PP2ewTDarV&#10;h16rE63KYeE/v9v8DiOHdxJbRbN8xUGYTLbHaF/fFtA7+YtW8VGAN//6uz4+TcVW1RIbuweHDo6X&#10;fl/biSI6nRqTvnlEDrYwxlhJxMen4ceft4iWFa1D/MqL98pZvHkFBrrj9Ve7o369QLsgL507Tl46&#10;hRkrZspVTkqLv5cvmtRs5DCoTGWatx/dKVdTYaws0H7n7eYlZ5PnJ137K03Hcif2sQpCrYB+eBhc&#10;vmsAZbi1AkFeaenAWx+b8ORzXLKZMVb64hOA72ebsGVHwevuVqtW7ewrr7zyTceOHbdJ5xmepcYY&#10;Y6xKuRHBWL169f0mk8k+uidQOYtx97hi7SBPdI3UQsOxjyrHS6/EG+2coXWwF+w6tgeno0q3DBy7&#10;s1HQltaQu+/Vvvhy3gQ5A6UsJhFQNoqr3hVBngEY0LoPvnz0Q/zwzER8/sgHeOn+0birbgf4uvnI&#10;n8d1CErHP0f+hSXPuqXdW3UVW6Ur//q797S4W2xVHqu309q2VjSo+eTgtqJVNN9O+Sff60eB+g1e&#10;ENslc/nyX9K/to9dFdffpTLU+/aOhdlsu74fBV7Gfd4fjz3SSvQwxljx0HF6/qLduHTZNuu2UcNg&#10;9LivgWjZiozwwRef9Yeri1b05KLHo6on63dvlCfClQalUoX723aHVu3w+ylOXjyFQ2cOyxPtGCsL&#10;of4hcNE7i1YuGqswR2faXpKwCkPdzB1ucxpD00W6r1IqbQ4QdLhY+qcZPR41yBl2ZXDLxxi7A2Vm&#10;AQuXm7DiLzMMBRRyc3V1TRk1atT0Rx55ZIl0v821BBhjjFU5cpg2NjbWnda0oZt2ubcApxJMiM/g&#10;m/mqitZO7lFDi9reatGTKzUjFT+tnC2X0GWsJKiE8slLp/HKlLfw3oyPCp19WxQUrPVwckfNgOoY&#10;etcT+HHYZMwaOQ3PdRuGNjVboppfBJy1ThzQLSOr9lNA0IqClj3b9xCt0rX7+D6xZf0+jWs4Hhyv&#10;qK4nxiIlLVm0ABdnbbHLM1+OShQtKycnf+ktQLSKz2TKQHx8brltQqWfXVzCRKtqSEw8hr17PpR+&#10;X9v15imbbuz7vTFiWPEyqxljLK+EhHR8+tmfomWlVisx4auH5EoBBbn3nrp49eVudhm+hK6rpi37&#10;EWeizomekqFrqCCfQNSLdLymfVpmOg6cPoz0UswaZiwvfy8/+HjYXw/RWEWfxHYLLWmFX46FlS+F&#10;pwYuE+pC93KEUqfT2Q0cUHD33gEG/LbCzCWbGWMlQhNHdu+3YPIMs1wpwBGtVps9fPjwGcOGDZuh&#10;UChsZ/EyxhhjVYQc4DWbzS7x8fE+ck8BaMbswqOZGL89A8lZPOWyqnLTKtCvjlYO9uZFGQLbj+y0&#10;CagwVlgGkxFR16MxafF3GDR2KJ75YjT2nthfatkmhIK1eo1OXk/3sXYD8dOIKfhp+Ld4ouMjCPUO&#10;hovOGRrVTavQs1JgNBtxNTF3WRu1So3qwdVEq/TQpJPYpFjRsgZ4vdy8RKtyWLl1Ncx5UhgeGthC&#10;bBXNa28skc7ReSdfKRAe0Udsl4zRmI6M9GuiZUWBY73eV7Qqv6SkE9i390Ppd7Ut+0j71Msv3isH&#10;VRhjrKToWnrit/8gIdF2FLJ3r8Zo1vTWk2aowkOfB5rIx6b8ktKS8NWv3yApNUn0lIyHqzsaVqsP&#10;jdo+6Ey/x4a9mxCfHC9vM1baMrIyUTusFu3rdjvYqVOnaim0XEqsQlMqoBscDO2sejqFp/0xJDEZ&#10;GPqSEV9PNSGFK24zxoopLt6CLyabcCna8bUInUP69+//+8svvzzB29u7dC6QGGOMsQpIvjvSaDQZ&#10;Tk5OBcx5ypWYacGcQ5lYdjILBk7krbKeaeKEpgH2N2NUUnfNjrVlknHJqh7aXy5eu4SF63/DW9Pe&#10;xdOfjcTiDUvldXUdlfXLO4jjaECnILReLq2b27XBXfhx+BTp7VsMv2cIAj385Y/RGys/J6+cloO8&#10;OWiAjrKBSltSarLNwLK/px98PW46T6nCWbVtjdiyBhOfHXWXaBVeVFQi1vx9RLSsKMM2MLCzaJVM&#10;RgYFd20nYnh7NxJblV9Kyjns2/cxsrJsy6XS3+PxR1vJ2buMMVYasrNNWLrMdqIkZe++8mJX6PW3&#10;noAWFOSBd9/uiWqR9uc6Oh8eu3ACM/+cg8zsklfb0Wl06Ny0AwK9HVeCSExNwsZ9m7lSLisTznpn&#10;OYtcYncBefHixXBzPCdhVXhKBVT1XeE2pwmUEfbr8hqlW4Wx400Y8YoRcbykN2OsiLKl08APc8zY&#10;tM0sXQOJznzq1KlzYty4ca+Fh4dHiS7GGGOsSpIDvFlZWbpmzZrtl3tu4Xq6Ge9sSMO6c9nINPJt&#10;fVUU6KrEux1doMufxiuhLN7D547yjH1mg7IQaZ/IyMpAdOxV/LZhKT6b8xWe/folTFkyXdpvdskl&#10;/Qrab5ydndNfeumliW3btt1OZXSkz7tpRJCydXVqLeoG18a4xz7C989MxP/6vYZI3zC46V2hVhZc&#10;5pCVrdUH1oktqwF39xVbpSv/cahN/cq1PioNwF+Ly82M1WiUaFA/SLQKb+Wfh+SgQV4+vs1LpTwz&#10;SUo8ke91q4C3TzOxXbmlp0fj4IEvkZmRm3Geo0f3+vjs437y+ruMMVYa1m84jrPncitPkHr1gtCs&#10;abho3RqdJ76U1+PViZ5cdKxetnklNu3fXOIKKTTJpUZIDdSNqONwkhY9Pk36jE28LnoYKz20zwX6&#10;BECtsp+kmZ6e7mI6nCJarKJThjvB9YeG0HTytpvAS5eXy1ab0e0hAy5H87q8jLHCoWPF3oMWTJ9t&#10;kieLOOLm5pY8adKkF8PCwqJFF2OMMVZlySOX/v7+iSNGjPihadOm+ym4olKpTPRWUBYdBXlHrU7B&#10;spPZyDbxlXhVQ8t7tQxWo5a3g5vqzHTMXj1PDuSxOw8NHtIbZeBmZmfKZZcpY2T55hX4aNbneO27&#10;dzD081FyKea/d65HQkqiTQna/OgY06xZs319+vT5Y9asWU9t3769bXZ2tlZ82A4Fdr1dvfB4h4fw&#10;2cPvY9ITn6NV9ebwd/eFRsVB3Yrg3+NbxZZ1gLhR9YaiVbrW79kotqya1m4stiqHU5dP27w22rWt&#10;Lj9fRTV5yj/yazIHZe82aDBGtEouPuGw2Mrl6lr4YERFZTZn4+jR75CSclb05Grfrgamfvu4dG3k&#10;JnoYY6xkMjMNmDBxnXTsyXu8VmDU8M5QOZhQeTO9ejbEyy92dbgeL1VP+fa3aTh92f7YVlR6rQ6D&#10;uz8qZ1M6Eh17Ra7MQt+TsdIWHhAmZ5Lnl5mZqTdfy5ZuSkQHq/CUgTp5XV7tUyEKGmsS3TccO2VB&#10;6/sMWLKy4Ew8xhjLkZAIvPdFwdn/SqXSPGbMmG+7d+++saAxbcYYY6wqkSN4Y8eONc2ePTu6du3a&#10;R/38/K4HBARca9y48aGMjAyn+Ph4b/kz80kzwHIl1ayo66NGmIcKRR+WZhWZk1oBF40Ca85mI38M&#10;/3ridQT5BqFWaM1iBSRY5UJZGlSWm4K1VF75z+1/49/9WzDnr/nS26/4Y8uf+O/gVpyOOour8dfk&#10;z73VVbRGozG0bt1657Bhw346depU7fXr198rHW8cjyBKlAolagZWR+9m9+HVns+jXa3WiPQLh1at&#10;5X2wAolLjcesf+fd+PvT2n0j+g6V1+EtTTTBYNLiqfIkA0KZHsMfeBqebp5yuzKY8cdMnL58RrSA&#10;cZ/1R506cjnCQrsclYBPPvvTZjBMp/NGeERvqNUFvpyKwIJTJ2fCYMjNlFEq1ahRc7D0+Pbl9ioL&#10;i8WIw4cm4Nq1LaInV6NGIVg4dxiCgz1ED2OMldzBQ1H45PM/bQK8NInku8mPScftop0j6bqnZg1/&#10;nDh5DWfO2mYEEzo3UpWLu5t1hpNOL3qLRyWdv09cPIVLMZdFTy46F5stZnmtXm93h7eLjBWbm7Mb&#10;Vv63GqkZdou0KgbV7PPL8WaxTRUarrJRaagU0LSWrtPrOalMu5NgSbetMpCZBaz824ykZKBtSyV0&#10;BU73ZYzdyYzSoWPaLBPm/iZdgzhYNpACum3atNkxYcKElymLV3QzxhhjVdqNuyKlUpnRtWvXf557&#10;7rnJP/744/Bff/116KRJk8aEhYVdEp9iw2KxKHZGGzB5VwbiM3hB3qqGkgL61tahRaD9mmAGoxGz&#10;1/wqr6/KqibKxohPTpBLK6/Y8idGj38RI8a9gFHS+xkrZmLhP0tw6OwRJKelIMuQddMs3Rx0se3q&#10;6prStm3bbR9//PH7NWvWPD1x4sSX9uzZ08JsNhc4QuPh5I7nug3DN4M/w7AuTyLIMwB6BzP6WflK&#10;yUzFtHU/4VJc7pI2F2Mv2wQbG9do5DD7oqSyjdnSvpckWjQArUJEYOXKKt16eIfYsg7WN2kSJlqF&#10;99obS2yCBSQiog90utJZi9hiMdutTavVeUOjcRGtyod+p6NHpiA6+h/Rkyss1AtLFo5ESEjlmSjA&#10;GKv4jEYz3n53mfw+r9de6QY31+KdI2k93g/e6y0ftxw5G30O3yz69sZEqOJy0Tujd4f7CzyXn7x0&#10;Chv3by7x92Esv8zsDNSJqC1atk6dOlULvFRU5SPd7Wk6e8N1ZmOom7jJ94biIzKDEZj8own9njTg&#10;7AX++zLGbNE4w+lzFkydaYapgJUofHx8Yr/99tuXAgMDeQ0Jxhhjdwy7oEpERES0l5dXonTBndmz&#10;Z8+/Fy1a9FBQUNAV8WEbNK686nQWnluTiqupHOStatx1CjxcXwe1g9AblWX73w9j5fescstZP5fW&#10;yKWysZSZ++2S6Rj+5XN4a/p7GL9gEk5eOo2YhBg5O5cyNoqCsit93L0pw1Lx3YsT3EaNGjV9ypQp&#10;z82bN29wYmJigZEUJ60T7m/SDR8NfAcPtekHT2cPuUQzqxgW71iGFfvW4JkZz+PT5V/LWTxrD2+A&#10;tDeJzwDub9tdbJWuK3FXbbLEwwPC5SBpZRGbFIeU9NysWBdnLYKDipYxGhWViDV/HxEtKyrPHBR8&#10;j2iVXEbGNen1bjto7+wcJH0f+4k/lQEFd48dm4ZLl1ZTy9op+Pi44q8/xxQYLGGMseLas/cCdu46&#10;L1pWXl7O6NenqWgVT5PGofj8k34Frse7ce9m/LJ6XonW46UKHPUi6qB1/ZaixxZN+qTvc+rymUJN&#10;9mOssNyd3VE9KNLh9d3hw4cbWHiCeaWlDNPD9efG0D4RrKCqTqL7hq27LLh3oFHO6C0oiMMYu/Nk&#10;SLeln0004WqM4+sNKs383HPPTW3ZsuX+/BNIGGOMsaqswKw5Ip0UTW3btj3w+uuvf+Xp6Zkoum3Q&#10;ZPS/zmZj/I50JGTmHdpnVUH/Ojr0rqWzC6vRwNH5qxfw3ISXcfzCCdHLKgvrGrpZcqBp475/8f5P&#10;n+CFb17Bs1+/jO+X/4QlG5fJ5ZYpkzfv+p6FJV1cw8PFXQ7wvfPkG/j5nemoE14L06XHHjFixIzL&#10;ly+HUhUA8ek2KCBcO6gmJgz6FG8+8CJaVGsql2hmFcvA1n1hkvYjk8KctfbQBvSf+AS2nNwuPmrN&#10;Sm1YvYFola4tB7fZ7Jf3tLhLbFUOVO4y70SJu++qDY3Gfs3zm6Hgbna27aiXt09TODkFiFbJZWbG&#10;Ss+zaAienvUdDrZWdLS/HD/+PS5e+INa1k7B3U2Pv1aNQbVIX9HDGGOlw2Aw4Zc52+U1ePO6t2s9&#10;hASXvFrAg/2a4u03e0Clsr9OosDuwvVLsHr73yUKvnq7e6Ftg9YFrsVLFX3+2bMRmVkZooexkqN7&#10;iVphNaBW2V8fZWZmOhm32lYYYZWMWgGnlyOh/aa2xlEZ1SvXLHh8lBHf/UxLBYlOxtgdi26dN201&#10;Y/X6gtfqpiXARo8ePU26V7Vb65sxxhirym45ojx27FjjvHnzjh4/frz+yZMn65jNZruvMUgn21Px&#10;JkR4qNDQTy2X92VVg6tWgXYhGqw8nS0H8POjrM+/dqxDuvSeSqS6OFXe0p1VncFkRFZ2Jq4nxuG/&#10;Q9swYcFk/Lp2EdZsXyuX8otLipcDukVFwR7K8HBzdoWPhzcGdnkQPdvehxF9n0G3VvcgPCAUG/Zt&#10;xvj5k3Am6ixMJpPD4w5l5/q7+8nZus/c/QRqBVaHSlG0oBcrHzSVh8pkU5xv7/kDFrPFrEjPzkBG&#10;dsaNoz+VcxwzcLRola7Jv02TJyfkGNFnKAK8/EWr4pv821Rcjsktbf31Vw+herWiBRefeuYXxMXn&#10;rktHr8OWLT+DRusuekouKmot4uMPiBZRICKyH1xdI0S78qC1hM+fWyJt2Z7HKHv679UvonGjENHD&#10;GGOl5/iJa3jl9cU25Zn1eg0WzH0G3l4lv2amY39khA/i4lJx6HC06M1FQd4Dpw/JmZBh/qHFmqBD&#10;gbZAH3/pGu6cw7V4aQLN5evRCPYNku8F6PMZKw3pGenYenindL9puw6v2WxWqmo5K9S0piurvKTj&#10;kSrMCejqoTNsiocl1XbiIgV0/tlikYO97Vsq4SR9KmPszhSfALz+kQmnzjqO7rq7uydNnjx5TLNm&#10;zQ6OHTu2+LPaGGOMsUqoUHfgPj4+KdLJ8sVevXqtVKlUDgvlUPDv3Y1pWHcuG5m8Jk6VEuymxCtt&#10;nKFXOx4UojVYf123CO/OGIuYBF7qorhoEG7T/i1ysLwkaKCNHouCtUmpSdh36gCW/bsCP/4xE898&#10;8SyGfj4Kn80eh6PnjyMuKU7+3KKggTutRisPFLap3wqP3fsQprwyATPe/A6z/vcDhtw/GD3b3Ydg&#10;30DEpyTgi3lfY+Kib21K0uanUqrQvnYbfDtkHIbePRjhPqFywJdVHFSCmd4okHss6gRmb1mAlMw0&#10;Giy20EBb/oxsfy+/Eu/LjlAW0oWrF0XLuj/WjagjWhUfZc7vOrZHtOjnV6B+3UDRKpzLUQk4c9b2&#10;WKvVekmPVbqlk5MSj4stKwoMUInmyubcucXS20Jpy/baxMlJg98Xj+LgLmOsTFCVhVffWGyXvTvo&#10;sdYIC/UWrZKj9Xhff7U72rR2XM6Wrr8mLv4Oe0/uFz1F5+rkiruadoSHi+PlBJLTkuW1eOOTOauS&#10;lZ5qwZFyRaD86JrTuDdZepHlTpxglZRS+j/Syboub0sP+b5CfERGQd5fFprR50mDXJa1BMUIGGOV&#10;lNEE/P6nGdt2OT7m03FjwIABS+6///6N0jafGBhjjN1xihRB2bZtWxsq1/zff/91zD+Yn6OOjwoT&#10;u7mic7jW4dqtrHKie6lZBzIx5u8U5KsKasNF7ywH+Lq37go/Ty53WRBayzY9K126abUgIysDq7at&#10;kcvb0RqaPdp0wxM9HpdLFVOwltCAHQW2qE8usye9UZ/RbIJK+ppsY7Z04WuUsyuyjQas3bleLqFN&#10;AVbKzDVKfcUtz0ff083ZDa7O0uu6SQfUi6wr/20jAyPgrHeSs3fp56SfJwd9L/p9ZvwxE1Gx0Td+&#10;j/zosUO8g9GvRS90a9QF3i68/mVFQlnfGdkZiE9NwJXEa1i+d5W0nYgLsZekfmn/vck+pdfq8PIj&#10;L6B3+/tFT+mgtaAH/O/xG9/b3cUNq75aKu9LlQGVPh/47qAbr4ngYE+cOf6xvF1Yg4b8jN+X7hMt&#10;okDNmoNRs9YTol1yRkMq/vtvtLwObw6VSodOnWdCr688x3bKQj586Bvp+TaKHivKoFs0fzjuubuO&#10;w9KmjDFWUjt2nkOP3t/aBHipasCOrW+hRnU/0VN6tm47g6HDZ+PCxXjRk4uu0WqH1cJrj72I+tJ1&#10;XHEkpSXjq1+/kScj5l1mIAdN/qOKGgPu6itvM1ZSdK309YLJWLZ5hbRpO/ZQq1atk1c/camtqusq&#10;elhlZ8kyI3O8dC+7+Krd35v4+yqwcIYabZorpGOa6GSMVWl0y3zijAWDRxtx5ITjsYfg4OCoVatW&#10;9W7atOkB6Xqn4AEKxhhjrIoq0qWxdKGtXbJkyQNjxoyZFB0d7TDlRSU94pON9Rjb2QUBLjxoWtX8&#10;fTYbw1al4FpawRPjKKOucY2G+ODpd+QsPpaLMhuoTPHCf5Yg6nq0PFiWIr3JFAqzRqMxtK3XSufl&#10;7oVqQZEI8g7A5dhohPqFyNmQVNY12C8Ipy+fkTN0M7Iy5WxGGri7EncVKempcrBXeq3Kb8VBj0VB&#10;2xDfIOnv54+uLe5Gy3rN5Rn0arUGGuljN0OZIgvW/YZ5axfetOSzk9YJD7bshUfa9oePa+llsrDi&#10;MZqNctZ0piETienJ2H12H+JS4/H3oQ1IyUxBamaaPKBblJXWB3V/BMN6P1WqA73bj+zEq1PeFi3I&#10;WeQTXvhCtCq+3zYuwzcLvxUt4MUX7sEXnz4oWrcWFZWIBk3HIisrN2CpUKjQ+a5Zpb7+7pbNz8Bo&#10;zF1TUe/kjw4dpkKjKb0y0GUpJmYbDh74wuZ3IDqdGnNnDcX9PRpwcJcxViboGuyJp2dhye97RY9V&#10;716NsejXYfK1Vmmj7/nn6sMYOmIOkpPt18Ol79mybnO8MGA0aoRUE72FR49/6MwRfDnva5zPU0kj&#10;rzD/ELzy6Bi0rNNcvh9grCSoytDif37H1KUz7CoOOTs7pyvGRTprOvE9RJVisiBr0VVopl5PSk5O&#10;tisZoNcB77+qwpjhKukaTnQyxqqslDTgk69NmPKzSc7oz0+61jC///77H33wwQefSNc5RStNxxhj&#10;jFURRR5dMJvNLvPnz+83atSoqSkpKQ5HeamU79vtnfFiayc4FVDWl1Ve5xJNeHpFCrZHGQoM9dAg&#10;Eq3JOrTXk+jS/C74eviIj9y54pLj8fHMz7H/9EEYjLbZZPlJz9+Np1batr6IRMCWMhepq7gBXEeo&#10;RDJl6bas20wOJndu2hGB3v5wo7Jo0vcp7CAdlX3+edVs7Di6y2F2B6EgYt3gWhh295NoEtFIXsuV&#10;lb2cwCztN5TlTRnfFMy9knhVzs6ltx1ndiMjOxPRCVflzF0qyVxcNEngoS4P4tkHR5TqIO/3y3/C&#10;7DW/ihbkbKQHO/cRrYrvyU+GyZn2OfbseAf16xW+7PGceTsw8tl5Nq9/b58maN36K9EqHampF/Df&#10;ltHS98k9Vnl7N0brNuNFq2JLSDiM/fs+QVaWbSabWq3ExK8fxlNPtuPgLmOszJw7H4uWbT5Heka2&#10;6LFOLvn7zxfRulWk6Cl9VBnmp5n/4c13fkdGhv0kO7p+vLtZJ4zsO0wOxhYVLTPw86pfsHjDUrka&#10;TX5UTYPOyU9L1/9ebrw+Kiu5y9ej8OTHw+UlgfKieyX9W9UVuoelayg+nVct0iWu6WQa0t86AdNZ&#10;++Ve6Lai571KTPlchQA/HmtirKqi4aTN280Y9KwRcfbFSWR169Y9tmzZsv7Se9u1hRhjjLE7SJHn&#10;PY4dO9awZMmSM9KmcevWre2NRqPdon9G6UR8OdmM2j5qVPNUSTf74gOsSvDSK9EpXAO1tPfsu2qk&#10;ibYOZRmysfPobuw6vhc+Ht5w0unh4uQiPnpnoVK3v21citXb18qBtUKgV438RoEc+U1qFPBUFxkN&#10;8GnUGvh6+OKRrgPQr/MDGPbAU3K2btsGreWAvF6rlz+P3gpj/Z6N+HrBJBy7cMIm+JQXZe0+3n4g&#10;Xun5PGoEVJODgKx0UOCfnnWTxSRncRtMBmQasnA9ORZRCVfkMsvrDm/E/guHMW/rQizasQzL96zC&#10;Mult47H/sOfcflxLipE/j762KJm6jni4uuONQa/A3cHaaSUxYeG38trShPbNMQNGy9+rMqC/0aTF&#10;U28EzrVaFcZ9PgC0Dm9hPfn0TMTFpYkWUaBFy4+lxyrdgfTUlAuIivpbtKx8fJrCP6C9aFVcJlMW&#10;9u55HxkZV0WPFT3Pb73RAy8824WDu4yxMkMVFl54aQEOHYkWPVadOtbESy90lSealBU6L9K64rT+&#10;L5WIpoBvfhevXpQrvjSsXh/OOifRWzh03RYeEIbD544iJsF2LXhC342yewN9/FEjuJo8gZCxkohN&#10;isPu4/uQmJooeqxoXx9Sp/9PR+pdba6Q7k1ZFSJdFit9tdD29IMlJhs4m2mS7i1v/JHpNvPkGQtW&#10;/G1B2xZKOchbyNtVxlglcj3Ogo+/NmP/YcfjEnq9PvPjjz9+v3v37mvHjh0rehljjLE7T7EuhaUL&#10;bMXFixeDnnnmmVkbNmy4x2Qy2d2903j1Q/V0mNjdDd56vuKuqo7HmfDI70k4Ib2/WTiIZvRXC66G&#10;p+4fhGa1m95xs/pp1vn4+ZPw57a/RE/5oudfpVLLZZZdnVzQs10PuTxfrbCacgDuVmWXbyY1IxXL&#10;N6/CjBUzCyzJTFm7fu6++LD/W2gYVk/6eXggprAo0ErPHwUF6Y2C5zRhgN7nBHIvxl6WB123ntqB&#10;9KwMRCdewbWk6/Lnx6XEy6/NnNLdJcnKzU8l/VyuSusknoQ8Exdo33rxoefQok4z0VM66OfvMqbH&#10;jQx42q//mvAHnPXOcruiO3z2KEaNHyP/HqRhg2Ds2pZbbvpWqDxz7Qbv2wzY63TeaNtuUqmWZyaX&#10;L/+Fw4e+Fi2r+g1eQHj4A6JVMVksJuzd8wGuX98peqxoIHj4Mx3x9biBZRpcYYyxvfsu4u57J8Bg&#10;yK0U6OSkwfYtb6F2LX/RU7ZSUrPw2hu/Ye6vOxwGeeVM27v6YkSfp6XrwqKtYUoVWmhS37e/TZOr&#10;0zhC6/y++ugY1AmvLR9/GSuutMx0fDTzc2w5uFX05KpXr97RK3O860PD+1iVJd22ZC25CnwdlSGx&#10;m5HiIt0CfPY/NZ5+TAkNzxtmrMrINgALlprx8ntGpNuvOkHXFpb77rtvzerVq/tL25mimzHGGLsj&#10;FftuyGKxKE+cOFG7d+/eK06fPl1TdNvQqRQY3kyPj+5ygQvfeFVZVLL56+3pmHUwE4ZbxI5oJn9k&#10;UAQeu/ch+X2wTyA8XO2W16lyaN2oeX8vlEvLZmQ5uEItRdZgrgpOOic5Q5fKLlP55ea1myLQJ0De&#10;pjVRSxbUTcPcv+bDU/rbrdmxDueunC8wM5l+nna12mB4lydRM6C66GU5rCW3rcFLeg5pINRaPjkL&#10;KZmp8kDqgYuHoZP+ZvvOH5T70rLScTXxmvz1ielJ8v5FZZcpHEyPV1YoLKZRKFFDo0e4Roc2end0&#10;cHLH1MRoLEuNs36SZNzoT9C+UdtSH9SlrKAnPhp643ekiSIrxy2RtyuDyb9Nw8L1v4kW5GDjs6Pu&#10;Eq1be3LoLCz+bY9oWdWsORg1az0pWqXn+LHpOH/+d9EiCrRs9Sl8fVuKdsVjsZhx8sRPOHeOnmPb&#10;10G/Pk0we+bT0Gg4m4wxVnYoqNu733f4d/Mp0WP1xKA2mP7doCJVbCip69dTMGzkHKxdf/zGxKK8&#10;6Jr86Z5PyOvlF3WtfLoOnLx4qnQNuNZubVRCk86euO8xDL7vUbkiDGPFRfsuLf8y8885dvuxr6/v&#10;9awZ4X6q6pVjoh8rJrN0L30uHc6jo65J7GY0UsnmUUNUePdlFby4MjxjVcKxUxY885IR+w45Htvw&#10;9PRMnDdv3uO9evVaLboYY4yxO1aJRhkoyDt37tzHX3jhhW8TExMdXk4HuCjxXicXDGmkg1bFQd6q&#10;bFuUAU+tSMGFxJtn8xIK/FBZuHqRddGlWWf5fbBvoBx8rKpoMGze3wusg2Emk5xJSVkT4QGhiE2K&#10;l7NfKRs2OS0ZJrM1U9Nstj6X9Mqh9zmZrxTApW16Huk5o8G1cP9QuLu4ISIwXA6uuUmP7evpKwcG&#10;c0ohl1bAbfiXz+FafAyS0pONkgIjxe5Obhjc4REMaN0HOnXRBg/LSk5AldA4EQWgKSNWpVTKQVIK&#10;ElGbnlN63ihDNudnN0p9Ljpn6e+hkP4eFnlwlP5O9EbbRjM9jkoOytLX07Zc7lj6OAVlNSoNYlPi&#10;5PLYKdLfOj4tHq46V+y7cBBOWj2OXD4uB2xp37gUFyW/pzVx6bGkbfllJT1WuR1IaW9zln4HJ2lf&#10;6+jkjqZ6V9TVOqOmRg9v6XeR90nprd3F/bhitK7FR/vYynG/wdO19EdYNu7bjP/98KFoQS4n/vXz&#10;n4tWxffAmwMRn5wgb9PzdOTA+6gW6Su3b4Wyd5u2/ASpablr0CkUanS+a2apZ++SfXs/xLVrudky&#10;CmkfaNNmAjy96oueioVeY5cvr8bRI99K27bBhhbNI/DP3y/LJbEZY6wsbdx0En0HTJVLJOdwdtJi&#10;9coXynTt3YKcOXsdw0fNxfYd5+TjZH46jQ4j+w7FQ136o6jr5Z+/cgGfzh5HS3NID21/bULXpy8+&#10;9CzubdlFvu5hrLhWb/8bX877+kYFlxxOTk4Zys8inTT3+IgeVmVJhy/zlUykvXIcpmOpojMX3dt1&#10;aqvE7Ckq+PtyyWbGKrMU6SU+5ScTPp1ogsl+Dhldr5hHjx49dcqUKS9K99SlV56MMcYYq6RKdOlL&#10;N/PR0dE+o0aN+mnVqlW9zWaz3ciAdMK1NPZXKeb0cUdtHyroyaqy80kmfLk1HbMPUVBKvhe7JQp0&#10;ULC3frV66NSkg1zWLSIgrNKUXS0KWkcqp4yxm7OrHACkN7Vag/TMNFyLt65nplapcOjskRsfj0m8&#10;jpoh1ZGYmiRn5gZ6B8gld+k9DdjRc0UBShqooztaClqWlbEzP8PmA1uRmZ3pcECPUAA00DMAb/d5&#10;GU0jGpfZz5O3fHHe7FdCGbByQDXVWj7wUtwlOXCrV+tw6tpZVPOLwLnrF5CckSIfl07HnIOTRo/o&#10;hCswms3y85mUniwHdHOCvV4unnJgncpNq6W/CwV8I3zDEJN0XX7utdLfkda79Xf3kx+HHpu+Lio+&#10;Wv669OwMOfhLP2+WCIhaf96yzbwtDHoONNLzRxm6tTVOcunlNk5u6OHiBS+lGi5SWyd9LP9fMsZk&#10;QLsL+5EzrYMGcdd+s6JMBnO/+/0H/Lp2oWgBrz/2krx+dGVAa8c98OZD8t+f6PUaJMRMkLcLY8Gi&#10;3Rg6fLbNAL2XVyO0aWtbRrm0bN36HJKTcjPQlNI+0L7DdLi6houeiiUudi/27KHy1dbXVQ4/Pzf8&#10;8fuzaNokVPQwxljZSM/IxsOPzsD6DcdFj1Wv+xtiwbzht608/L79l/DsmPnYL713hK4h6Xx6b6t7&#10;inS9RtdUy/9dgRkrZyE13T7gQhpVb4DnB4xCA+kan67RGCuOi9cu4enPRtG9h+ixonEG/evVFLrH&#10;g60XsqzKM8dmI3PieRhWXnd4HxoeosDfi9Xyez7kMFb50K3uxq1mDH/FhKgrjsdHqlWrdm7OnDmD&#10;OnbsuE10McYYY3e0El/2ShfWqjNnzlTv3bv3HydOnKjj6EKbqpHdHaHFjJ5uCHG3DxCwqmf/NSPe&#10;35SGTRcNyDQWPnCVE+xtUK0+HryrD+pF1IGfZ+Ey3KoiCubQc0Lv6Vksy8BtYWzY+y8+mvU5Baml&#10;H8lxcJd+xubVmuK1ns8j1DtE9JYeCoRSwJXWNU5MT8Tuc/vlgOmBC4cRJ4K5VL6YAq6UNUsZtBRE&#10;ta5BS19P00DlDFwLDQzR71HQ73IrOV9P76mds13cxysPNM2GArlOSiWcFSrU1TpBJbXvdvJAuEaP&#10;ULUWnio13JVqeb+jj93Mgaw09Is6IsK7kNfb+/ntaaJVugZ9NFTOGCLS84x57/8sZ6xXBkfOHcWI&#10;cS+IlnROvKs2Vq/Ibd9Ks1af4viJq6JFFGjfYSrc3WuIdmmyYOOGwcjMtE44ISqVHp3v+gU6nZfo&#10;qTiSk89g545XYDTalr+njN1ffnoK/fo2FT2MMVZ2li7bj8FP/Yy8a95S9u6u7W+jerXbey27ectp&#10;PDdmPk6djhE9tjxc3PHm4FfQuUlH+fxaWElpyfL6qDuP7nI4UY0mKfZufz+e7T8Crk4uopexoklO&#10;S5GrB12+HiV6rOia+8knn5y9bPiJIQo3XoD1jmGwIGtOFMzTr2RJdKL3BjfpUPPt52o83Je/nzbz&#10;AAD/9ElEQVSqXYlOxlilcPGyBe99acLiP6iinejMQ6vVZo8fP/7VF1544Ts6B4huxhhj7I5W4nqF&#10;Y8eOtUyaNCnZ2dk5devWre3T09Pt7t7prHstzUzLp6BtiEZem5dVbYGuSjmo36umFvEZZnmdXkcX&#10;aI5QhmtUbDQ27N0kl2TNyMqEp5unPPhUlEGnqiDn96X3t/t3p5LMYya+hmyDnCHn8IdRK9V4tP1A&#10;DL1rMEK9g0Vv6aAA7aX4aJyNOYep637Ewu1LMX/bEmw5sR3/ndyB87EXLVcTrymuJsUgNStNzr6l&#10;jFkKBFOQl4LA9Ea7oTVcjpzAbkme2Jyvzfs4JXm8Ysv5ASggq1co5SCtXqmUyyoHq7Xyern3u3ij&#10;k7MH3vAOw2PufhjhGYheUt+Dbr5ooHVGpEZv/TqRqVuYCQV/pSdgQ3qSaAEPdnoAzWo3Ea3SNWXJ&#10;dDm4T6iU5NDeQ6DX2o3rVEg//PEzTl8+I1rAJ2P7oH69ING6OSrP/OHHK22OoVqtByIi+0GjcRU9&#10;pYdKHJ85PRdmc24pRPp+1Ws8Ih2HKlaZ4/S0KOzc+RoMBtvsMVrn8qMP+uDpIe1FD2OMlZ3ExHQ8&#10;+NB0pKbmltEnb75xH3r3bCQfk26niHBvREb6Yueu8/LPmh9dKx29cByRgeEI9Sv85DxaBiQyKAIH&#10;zxxBQkqi6M1FE8Uo+5Kqz9QNry0vMcJYUWVJ9x7HLpzA+avWSX55yNfySQ9oAxXa25Mhz24DlQLq&#10;Ju5QtHZTG7clwpJmW8M12wCsXGvGtesWdGyjhK5irBLEGLuF9Axg4XIzvp9tlu7tRGc+HTp0+O+l&#10;l16a7OfnFyu6GGOMsTteqdxljx071vzzzz+fPXPmTO1jx47VN5vNdo9rMANnE03oEKpBsJuKrstZ&#10;FeemVSDMXYXetXToKb1dTTMjKsUMYyFXyaBBIVqTdu/J/fLaSzRAVC24mry27J0W6L3d4pLi5OxJ&#10;Wg+2IM5aJzzbbZi85q6HU+mspUxr2iakJeLMtXP4bt0MzPp3HlbsXYPz1y8iPi1BDvpS0Fao0jsF&#10;DVtRwJXKJGuVSviqNHBRqNBI74IIjQ7tndwx2CMA3Zw98bZ3OAa6+WKkRxAedPXBY+7+6Cr1t5U+&#10;p7XeDX5qDXykr6dArrYIwVxHxsVfxiVj7oD26H7D4OflJ1ql51JMFBb9s0S0IK9fPaz3ENGq2Cir&#10;6esFk5GRZc0wpYH+zz99EB7uTnL7Vl58ZSEOHY4WLauIyP4IDOwoWqXLYEjG2bNUCjs3ouzsHIjw&#10;8D4V6tibmRmL3bvfsck0JvQzvvDs3Xjvf71ED2OMla2PP/sT69YfEy2rkBBPTJ/yOFxdK8ZEpFo1&#10;/REW6oVNm08hPd22nD1Jy0jDqUtnUDO0OgK8/UXvzdHxls7H9LXHL568sQxJXlRFhZYoqR5SDYE+&#10;gXwNz4pMo9EiOjZavifMLz093Rm9vXQKd87gvaNIhxFloA6ae31hOpkOS3QWXbTeOLjQiih7Dlqw&#10;7l8zOraV7pu8+bjDWEV38KgFH4wz4arjYiPS9ZRryvvvv/9x165d/xFdjDHGGJOU2lRXHx+flC+/&#10;/PK17t27/0WL3otuGzFpZoxekyJnc5ryZCKxqs1Zo0CrIDV+G+CBYyO9MaGbKzqHa+Cuo9VTb40C&#10;vemZ6VizYy2GfDIcb01/D/tOHpD7WPn4fO7XSLvJ8+3u5IaxA97Bgy17l0oZacqwpcDu/K1L8OzM&#10;V/HinLfw77Gtch8FfUUGbpVAzxa95ZROdlaq5PVua2j0qC69Udbt4+7+eMErBL8E1sH0gFpYF9oI&#10;vwXXw9qwRvhJalP/J76ReNjNT34L0+hQTfpaL5V17Vw60NNj5xzwS3OIY39mbuYk/e3LIrhLzkSd&#10;lY8FORrXaCC2Kj7KOk5Kzc1ydtJrEBLsKVo3dzkqAStXHRItK8qiDQ8ru+AlBU7zBneJi0tohRqU&#10;z8pKwMEDXyIt7bLoyTWgfzM5gM4YY+Xh6tVkeZ30/J55qgN8fUu/ykJJ9O7VGJMnPAx3N73oyUXn&#10;2LPR5zB92Y84eem06L01qqQx4O5+aNewtVxdw5ELVy9gwbrfkJKeInoYKzy6vgz1C4ZGrRE9ubKy&#10;svTG7Yn5L1vYHUIZpIPr1AbQDQ9VUOlW0X3DvkMWdB1gwK+/m2GyTfRljFUg8QnAvCVmnDrn+GBO&#10;Y8wDBw5c0rFjxy2iizHGGGNCqdXJGjt2LMaPH5/p6emZsHfv3uaxsbEOR/mT5cmVQJsQDZzUFWew&#10;mJU9qk7nqlWgVbAGjzfQ48lGelTzUiFLutlKyjQjW3p/q3tzCpRcirmMv3auk2dxh/gHy2utUuk3&#10;VjZozdPvfv8hb6asDX93P4x7bCyaRTYucQCISimfvHoGP2+ci+//mYl/j29FckbKjbK8JSX9fFST&#10;Wf4pc4YgqaQxDRw5KZTQKJXwUKrhoVLL7TCNHlrpY9TnqlTJZeYpg5ZyXmlfVUsfo9+Z2vQ49B/1&#10;0bZG+jwqkUzvA1VaOdAarrYGXin7lrJpQ6V2F2dP9HH1QSdnd7zmFYb+br541jNIzrp92iMA97l4&#10;oZv01k76/HARuHWTHovWyJWzeennoZ9B/v5WJfsrFN4VYzZ+SLpy43Xr6uyGkX2HilbpmrV6rjzw&#10;nOOpnoNRM7Qs1p8tfZelY9ZvG5eJFtC4USieebqDaN3czt0XMHvudtGy8vJqgMhq/UWr9CUnn8KV&#10;KxtEy8rHpzn8/FqJ1u1FQYhjx6Yi5tpW0ZOrdatIfDf5MXh68DmBMVb2aL3d76ZtwspVB0WPVUCA&#10;O2ZMGwwnp4pVG5SuWWrV8oebmxP+3XIKRgdldWISriM69goaVq8Pdxd30XtzWo0W4QFhOH3pDK4n&#10;xtJlgc2lCHVcjb+KlLQUNK3VBFoHgTrGboYmeG7atwXpohpKDrPZrHyhxVMT9jWJal9uF8CsYqGS&#10;zS09oWjsonL5z5CQmZlpcxGYIe0yq9aakZ0NtG+thJorxTNWoRhNwNpNZnw5xSS/Xh2pVq3a2Xff&#10;fffT5s2b7xNdjDHGGBNK/TZIusly+uSTT1778ssv30xLS7Nbj5d46BSY/6A7OobxerzMWr77SooJ&#10;684bMP9IJnZEGZFtKlyOpkqpQt2I2ni65xOoHVYTPh4+4iOstPyxZRW++/17pGakiZ5cPq7e+PyR&#10;D1A/pI7oKR4K4J6+dhb/HPkXqw+skzN1i5KlS8FaCnBSsJPu2an8cJbFDHdp/3BWqOQgLa1FG2sy&#10;yAFSZ+nzkqTv2UjngguGTNTSOkEjHQ4pe9Zf+lr6zhRETZU+hwKzRosFV03ZcJUei1bxPZadLn+P&#10;JJMRydLn1JG+/kBWGvykPgq6Zkjfm/rSpI95S3309fR4NMlBLX0fCgLT96DPNUkfswaHrQOglemI&#10;uCczFQOij4oW0KFRW4x79lPRKl0PvDkQ8ckJ8jYNUM997yd53b/KYNm/K/DV/ImiBXz2cT+8/GJX&#10;0bq5nn2mYMPGE6JFFGjbbhI8PeuKdum7enUz9u/7RNrKfQ1Wr/Eoatcum+B9UZ069QvOnP5V2rI9&#10;RoSHeWPl8ufkMqSMMVYeLl1OQMu2nyM5OXdEksrwT/z6YXkiz+1ee7cgWVlGfDXhb3z51V8Og7x0&#10;nu3ctCNef+wleLkVruKEQbomWiFdM/648hebqhV5+bh7Y0SfoejZvod83cZYYWUbsjFq/BicuHhK&#10;9ORq37791iNfmdsrXLlM8x1Nuiw0R2ci7fmjMJ21rzxFh5xe3ZT47gvpfs+Xjz+MVRRnzlsw5h0T&#10;NvxnIXYvTp1OlzVhwoRXnn322Wk0YV90M8YYY0wo9fmLY8eONS5evHi/wWDQ7dixoy3NqhUfuoEy&#10;No/GmtA+VAM/Z6V8sc3uXBTj99Ar0TRQjUfq69Crpk7O5o1ONSPDcPPrN8rkup4Yi3V7NmDPif1w&#10;c3aFi5OL/MZKjtYOTc9Kx85ju5GanluKl+g1ekx84jPUC64teoqOgrhxKfGYvWU+pqydgd1n90t/&#10;8wKmbeZBhwwKjtbUOqGTkzvuc/HGm95h8rqzz3kF43E3fzzh4Y/+rn540M1H6vdDRycP9JA+r6XO&#10;FS30bmgjfR0Fe1voXREuvaeyxoFqrRyIpTd6/Jz3TkqlHLylzF5P6Y0CwiFqHWpI7+vrnOEnfV1j&#10;nQuqS+1I6bHo56LPCxCPJ2cES4+Rs+YtBXjl7F/p97gdmbelZXbyNezOU6L5sW4PoW548feHgiSl&#10;JePnVbNvlGimEpBP3T+40mTu0/q7dJwiNGg+/ssBhSrbGR2diA/GrkBWtlH0AGq1E6pVfxgaTdmV&#10;/YyL24fY67tEyyo4pCs8PEr/b1tUF84vw6lTM6Ut23MDZewuW/IsGtQPEj2MMVa2sqWL1eEj5+Dw&#10;Eds10ls0j8Dnn/SDXl9xs1TVaum6u0koYmJScPBQlHR+FR/I49K1S8jMzkSTmo0clsbNTyWdm8MC&#10;wuQlVI5dOOGw8ov0eJbouCuKdg3byNfsjBWWQtq/oq5fweFzuRMLc6jVamNaM5WXMqBirHfNbhPp&#10;RorWYtbc6wNzVCYs5zPpyGZze3XyjAWr11nkQK+7m3QPVtluvhirYlLTgMUrzJi1QC6jbveKpIBu&#10;9+7d/x45cuQ0f3//ONHNGGOMsTwcL5RUQrQeL62P0LJlS9sR4jwOxxjxz3kD0m8RwGN3Drqao4zu&#10;5oFqfN/TDesHeWJid1dEetLqpDdnNptx4uJJfPDzp3hr+vs4eObwjWw/VnwUfKSBve6tukKjzp0V&#10;TyHJDrXboE5QLdFTNJmGLOw6uxefLZ+AkT+/jAXbliApPVkO+N4MXeDT+itNda6YGlATC4LqYrxf&#10;dbzkFSIHWJtIb5SBS2vPUlllbwrISu/l8ssikErZskTO+pW38t35F0PO1+d9nJI+ZmXwb3puhg4F&#10;LutFlE1WaWJK4o3gLgn0DoC3u5doVWz0c5+OOitaFJxWICzMW7RuLjUtW3rLEi0rD486cHIKEK2y&#10;kZERI7ZyKOCkv/1ZsVFRa3H8+A82+wJxctJg8YIRcrCCMcbKy6bNJ7F2/THRsqLAKU3icXOwxm1F&#10;4+7uhLHvP4DePRvJ5/D8aJLf8i2r5CUGjKbciUY34+rkgj4deqFTk/YOH1M6fivOXbmAbxZNQWpG&#10;qt3xnLGbqRYUIVdvyi86Ojq4gJVk2B1I6auF8we15HV5VSqV3To/J85Y0LanAVt3SXeefAhi7LY6&#10;ctyCH2abkW0QHfl4enomPvPMMz/Wr1//pOhijDHGWD5lEuClIEzLli0Pjhw58gdXV9cU0W2DyvJ+&#10;sTUNmy4a5HK8jOVFFe3q+KgwqrkT1j3uiZ96u6FVkBqaW+yxOYHe5ya8jA9+/gRHzx2TS8ax4qOB&#10;lH6dHoC7iwfoJple33qtHg806yE+o3BooDA1Mw1bT+3EpDXT8N5vn2HNgXW4lhQjf6wg9P00Go18&#10;yU8Dg1QV4Gh2OlwUSjmQS5mw8ufJ/7LyQiWwzxgyRcsa4K1VRmvi7jt10GYQuH3DtmKr4qN1DI3G&#10;3DvWwEB3uDgXbk3Gad9vktd3zKVAaNj9YrvsZGfZTo6hl1hRSqaXhZiYbTh6ZIq0H9gezzUaFX6c&#10;/gQ6dqgpehhjrOxR9u77Y1fAYLCNHbRrWx2tWkaKVsXn7++GTz7qi65d6jgMyFJg95fV87Bm+1r5&#10;GrswgnwD0bPdfQVW2aDHOXD6ENbtsl3rnbGboUmnjWs2lNd7zi87O1tr3JUI8JgCExQeauhHhUP3&#10;cQ2Vt7d3vOi+IV661O31uAGfTTTJ638yxspfYhKw9E8zzl10fOymsScK7vbv33+V6GKMMcaYA2US&#10;4CVKpTKrX79+y1588cXJjmZOksRMC6bvzcD5JJ5yywoW5q7EoIZ6LH3IA6se8cRdERo5AHwzNHi0&#10;7+QBjP76Jbz+3TtyRm9ymsO5BqwQdBqt9PwlycFWatcJqonm1ZrKH7sVWl+XgrjbTu3AS3PfxnuL&#10;P8GKfWuQmpl606ARHTfohpwydg0Gg01tQFoHN0JT8bNjqrI06TVmyJMu4eXq6XBwuDRsPrBFbFk1&#10;r9NEbFV8VN487wSGnj0aiq2bu3o1GUuX7xctK3p+PT3ri1bZMRhsy7ETjcZdbJW/pKQTOHJ4Ikwm&#10;2/LtKpVSDkz0eaDy7A+MscqPJhytWHkABw9eFj1WWq0K777ds8Kuu1sQWrf847F90bpVpMPzOJVp&#10;nvL799hyaJvNZKuCqFVqBPsGywHenOvG/GjZj1/WzMOFqxcLHThmzGg0ItQvWLRy0QTQftfbLbjN&#10;c9FYRaNSQNvTH4afIr1Vde1LwmdlA59ONKHPYCMuR/POw1h5O3rSgl+XyqWZHapdu/aJAQMGLJGu&#10;JaRXK2OMMcYKUmYBXuLp6ZnSo0ePNbVq1TolumzQZfSmCwb8e5FLNbNbo/WaKbi78mEK9HrIazir&#10;b7IH0yAUZR7sOrYHYya+hvd//Ahnos7dNFuUOUYZlJRJSNmzCkDRMLS+PJP+Zih4G5N8HZP/+h7P&#10;//I63ln0MY5Hn0SW8ebX5xTQDQoKivb29o6Lj4/3NplMNrXY6Lve7ewJDwcl2lj5iTcbbMbRaoRU&#10;F1ul7+Sl02LLmsERERAuWhXf6u1/iy1rgHbw421E6+ayDUbExtoGWl1dI8q8PDO9cvMHUolO5ym2&#10;ypfFYsaRw5OQlS+rmAIoY57vgtEjOsslURljrLzExaXhnfeWy9dFeT3Qu4mcwVsZUYn7zz7ui9q1&#10;HJfjT0lPwcRFU+RJS4URGRiOBzs/QBMEC7xYpLXpx/36DeKS4/nanBUKZYfTMh2O7Nixo40lmycL&#10;sHykI5CqujNcf2wI7YBAeQKx+IiMDj0b/jOj6wAjNm01S8d18QHGWJm6HmvBkpVmxMU7Pv/rdLqs&#10;0aNHf9+uXbsdoosxxhhjBSjTUVGFQmHq2LHj3rfffvszJycn+xFjSZbJgk+2pGHrZQOMfEHNCkGr&#10;UuCeSC1m93HH6kc9cX8NrdQnPlgAg9GAXcf3Yujno/Dm1Hdx9PxxZGbbrm3JCrZk0zKxBWhUGjzW&#10;foBo2UvPzsCWE9vx7uJPMGzGGCzdvQJXEq/Jmbw3Q4HdatWqnevVq9fKuLg43+vXr9uNMuoVSnzg&#10;E4Ep/jXgzAHe2+qU9HfOeztGZfPKQnpmOhJTc9f6ValUiAisHAHeNOlnP34hd7kgef3d0MKtHfz+&#10;hytgMuU9KSoQHv6A2C47FFA1GtNFK4cKarV95kNZo0k6Bw+OQ3LyGdFjlRMo/+Dd3nKJZsYYKy9U&#10;knnc+L9x6bLtpBMqdTzuswcr9TGpfbsa+PzTBxFawHnqWnwMvvv9Bxw8fVj03NwT9z2GGiE1CpwQ&#10;SMd4uh7/e+d6ZBs4OYfdmk6jk643Ha8ZnZCQ4GU6Zl+BhDGicFPD+d2a0L1fXeXi4mK3o1yMsqDf&#10;ECMmTDcVuBYoY6z0nDwLLFxuKnBSRYcOHbZ07949d6Y0Y4wxxgpU5mkv0g1Y+j333LOhf//+v1MA&#10;R3TbuJZmxu8nspCQyRFeVnhUurlzuAYzH3DHpie8cJe0fauqeJTRu+3IDowe/yJe+fZNObvuavw1&#10;Xqf3Fs5GnYdCqTBSCbRIvwh4ONmWazVbzEjOSMGGY5vx5YqJGLv0S2w69h/i0xJumZVB6+vWrVv3&#10;2NNPPz3T2dk5feXKlQ/QWlriwzL6s7bUu2J9WCMM8QiATsEZe7fbuvREsWVVPbia2CpdqRlp8iBw&#10;Dl9PX4cDexURZTzRayNHeJg3goI8RKtgl6MSsHLVQdGyot/Zz6+1aJUlpZwpnJdSqZb+BuW7QBn9&#10;zc+e+RVXr9AajbbHEForctKEh6HTqUUPY4yVj1OnYzDj5y025yWavPPFpw8W6vhe0fXoXh9ffNIP&#10;7u6O1889G30O05f/iFOXcytrFIRKNU944XME+AQUeN6mCZhz/pqPk5dOydfojN1KkE8gtGr7dXjT&#10;0tJczJcyRYsxB6TbR23fAKjm13UNDw+/IHpvyMwCPhhnwqjXjYiNE52MsVIXE2vB4j9MSLAdTriB&#10;koMoe7du3brHRRdjjDHGbqJcoiShoaHXhg0b9qOPj0+s6LJBFc7mH8nC8pPZyDTePBjEWH5eegWa&#10;B6oxo5cb/njYA82k7cKUbj5w+hA+m/MVRo57AdOX/Shn+MYlxcmZpnkH7u509FykZ6XL5ZlhgaJn&#10;025yPwVus43ZOH/9IjYc3Ywxs9/ER79/ifVHNiEj22HCvg26cG/QoMHhX375ZchTTz01a968eYOO&#10;HDnSQPp+NqOAnkq1nLU7P6geQtQ6OdjLbr9DWWliyxp8DPMPEa3SderSaZvXY4s6zcRWxUfrgOf9&#10;2Qf0L9zPfuBgFNIzbNMHaO1dvZPj0plFV/Dxjf6WQUF3S+9zs9A0Glfp9yjfgferV//F6dPz7I7F&#10;VD50/rxh0OttluVmjLEyRyWZPxi7ApmZtsfnxo1C8GDfpgUGMSsT+h0e7NcMX3zaD85O9kE0OiYf&#10;PHMYM1fNwaWYKNFbMFcnV3w87H0587IgNBlq2tIZcoZw/mM+Y/k1rF4fLk7OopXLaDSqTeek+w+e&#10;L85uRjpMK8OdkPhTYIS6lQcd82wOOpRNuGCpGQ88YUDUFT4eMVYWjp20YNFyxyXR6TXZpUuXDW3b&#10;tt0muhhjjDF2C+US4JVO0oa777575xdffPEOraUgum3QGryzDmTgaKzpJkPPjBUswkOFbtW0+K2/&#10;BxY+6IE2wbfO6DVLV5WxSXFYuP43vP7dO3hp8pv4ccUs/HvgvxvB3jvdtYTcATcau7yvUVecj72E&#10;AxcO4e2FY/HC7Dcw9vcvcfra2VtmQtMFO5XFGjx48JyFCxc+MmnSpDFfffXV62+99daXmZmZevFp&#10;Mjo4dXLywF9hDfGURwA0VWDgtKrIsphxwZB7KFcqlKgWFClapWvLIdt7u8Y1yqYUdFlY8d+fYsvq&#10;7rtqi62b++SzVfkGuRWoU3e42C6Za9e2YNvWMdi+7SVkZFwTvbZ8fJshIqIvVCodvLwaoH7956HT&#10;+YiPlr3MjBgcOfyN9BzYHk88PZzw7cRH4epScKCAMcbKyu49F7DuH9tkEpVKiedG312lJp1QRvIT&#10;g9rilZfvhdbBGih0ftosXSfP/Xs+4pNtS1U7Uie8Np7rP4KW4hA99o5dOC4Hjimjl7Gb8XBxR6iD&#10;SYXSfqnondLmN0sS70PsFijI66+Fy/h60A4OVuSvMkeX4PsPW9DxASPOnLfIbcZY6TCagJ9+NSMx&#10;WXTko9frM4cMGfILJQmJLsYYY4zdQrkEeIWM1q1bb23VqtWu/DMlc+y/ZsT2KANn8bISCXVXonct&#10;LVY+4iFn9DYJUN8y0EuDVTSoRKXnqFTc+z9+jKGfj8ZrU97Br2sX4eK1S3fc+mCUoUtvsYlxcNZZ&#10;S/Vp1Tq8vWgsXvjldbw0923sPLMXCWmJNmVoHVGpVKbq1aufefvttz/fuHFj1wkTJry5bdu2dj17&#10;9lyzb98+u7TGAJUW3/jXwOygOvI2q1jSzGYY8vzN3ZzdKHgvWqWLsmBz0PeoFmhbPriioskjpy7n&#10;rh1LQYA6tQNEq2BUnvnI0SuiZUUZtPpSCLBmZyfhwP4vkJR0AomJR7Fn97vysS8/pVKLuvVGoUuX&#10;+WjeYiz8A9qLj5S9rKwE7Nz5ut06wLSu5fhxA9G5Uy3Rwxhj5Sc1LQsff7rKYfbuwP7NRavqUKuV&#10;eGlMVzw9pL0c8M2Prg//3PYXlmxcJq83fzO0Bm+/Tg+gZ7v7CrxWMBiNmLbsR/l6mydXspuh/SPM&#10;L1SeNCq6btizZ09LaMrmepRVPQpPNZxeioT+f9WVtEyQ6L7haowFre8zYOZ8x5mGjLGiodvO1evM&#10;WL3eXODEiQ4dOvzXuXPnjdIxnmfrMMYYY4VUbgFeuglr2LDhmXffffdTNzc3h/O1DNKF87e7rFm8&#10;VLaZsZJw1ylERq875vZ1lwO9NyvdnIMCHlTCmTJ7dx7bjalLf8ATHw/D42OfxpfzJmDb4R2ISbgu&#10;PrtqyAnyUBCbSuUdu3ACe07sw4QFk/HL6nnINhrocxRZxizLvvMH5aCuXMr6Fvn2OpVCLpn9Rhud&#10;6u8eSTXeMc54JyYmxke6aP/n888/fzv/WrsqKDDAzVfO2u3r6sPlmCuoRLPR5i8fHhgqtkoXvQ7z&#10;vtZoYLhuZF3RqtiofHlGVm6pci8vZ4QEe4pWwdauOwaj0XYUKTCwc6mUZ6agqdmce69M7ZuVXlZr&#10;XKHR2K63XZYMhlQcOTwR6em2AW76u//vrfsx6LHyWIOYMcZs0TXSn6sP45+NJ0SPlZOTBt9OfKTK&#10;lox3cdbivXd6okf3Bg4DszSRae7fC7Bh76ZbVnCh7N1XHxlz02ofCSkJWLVtDbKyHRZ7YkxG5b5r&#10;h9WkewS7nfL69eu+prO3XiaGsRvUCmj7B0L1Y21nZZhNMSlZurQ7jfmfEc+8bERSARmHjLHCuRRl&#10;wXczzUhLd5zwQ0t4jRo1anpgYCCvgs0YY4wVQXlm8NLgQHbLli23jhw58vv8pXByXEo2YWc0Z/Gy&#10;0hPuocKAujosf8gDi/p74P4aWrhoFIUOHuYEfK/EXcUfW1bhjWnvYtT4MZi8eKqcXViY8nQVCWVd&#10;0O9EwdwsQxYSUhJxNvo8FqxbjO//+Bkjxr2Alye/idemvI3lm1dg6+HtcqCKArz0Jh6mQPQJztLz&#10;2zJILT3f7lg/yBMfdnaBq1aB0atT0Ldv3z+OHz9uF6XzV2mwMLguxvtVl9fdZRXXWUOmTYC3ea2m&#10;Yqt0UVaQwZibOU+ZwpQJVBnQGt/0OsvRtUtdhwPk+f0yZ7vN19HXVKv+sGiVTGrKOenf3Mf28KgF&#10;pbLiBCYuX16NmJjtopWrZ48GePP1+0SLMcbKV2xsKl5/awloDd68Rg7vjMaNymaCU0Xh4+OKb75+&#10;CG1aRzo8h9H18be/TcOuY7vlgO/NaNQafDzsPei19kEUIp37LAfPHLnF1EF2p6P90MfDB1oH6zpn&#10;ZWXpTQdT8l7qMHZrSkDVwBWuMxtD08GL9jGbPchksq7L23WAAfsO8c7FWHHQJcJ/Oy3Ytouyd+3H&#10;lOh1d88996zv2rXremmbS3kwxhhjRVCuAV7i4+OT1qdPnxXBwcHRossGZfF+tS0dV9PMMPH1MytF&#10;Qa5K9Kqpxa/93LHmMQ+81MYZ1TxVhcrqzYsGsK7Fx2DRht/x4qTX8eqUt7Bs80pEXY+2CczcLjk/&#10;A2XY0sBbZnaWnJV7+OxROSuX1hv+6teJ+HrBZAz9bBRGj38RI796Ad8t/UEO8lJ5PPp8+loKBhcW&#10;VfCjrOmhTfWYLz3HKx7xRPfqWjmLd8slAxr/EI85hzJhNBptorf09A9y98fasEZoqXfjrN1K4L+M&#10;JLFlFREULrZKV3Jais0+WL2M1vktC9uP7BRbVg8NuHUJz6ioRBw8dFm0rNRqN+h03qJVMmnpUWLL&#10;SqlyPMh+O8TG7sHJEz9LW7bHnLBQL3zxWX/RYoyx8kXXVB9/9idiYlJEj5W/vxteePZuuXx8VRce&#10;5o1vxj+MunUcLzOQmpGGL+dOwKnLp2963UiBuYjAcDzbfwRUSvvnjQZ3tRoNMvNUv2DMEVrX2cPV&#10;vsKIyWRSDU7s+gMHeFlxKP20cJlcH7pnwxU6nc6ulMCRExb0etyAabPoHlt0MsYKJSER+G6mCdkF&#10;FF728PBIeuWVV77x9PTkXHnGGGOsiMp9VGLs2LGWn376KS4rK0u5cePGuy0Wi114jbJ3ndQKdArT&#10;QHWrxVMZKyKNSoEQNxW6RGoxuJEeXSI0oHze5GwL0g2WIk0soIG/uOR4bD+8A6t3rMWJiyfh6uwK&#10;P09fuRwdDWaVtpwMCaPZBJPJKJfFowzbtIx0JKQkITYpFpv2bcHZqHP4dd0irNnxNxasX4LfNy3H&#10;6u1/y2WnpZ/TcvLSKUViahKS05LlYG5xgtP02+ml12q7EA2ea+GMDzq74LEGetT1VcNZ6k+Vns+h&#10;K1Pwv41p8nZ+3io1pgfWwlMegXBSlPt8E1ZMkxKicdVkzaylffyJ+x6Dr7TPl7b/Dm7D5gP/iRbQ&#10;o003tKhjt2RzhfTNwilITrcGBOg5+uqLAXBxsc82yev4iav48efc35f4+rVASMi9olUyV6L/QVLS&#10;SdECPD1ql+v6ugVJT4/Gvr1jYTSmiR4rKn+69LdRaNQwRPQwxlj52rnrPP733jJkZ9uO5o8Y1gn9&#10;+pZN9YqKKDDQHXVqB2Lt+mNIS8utrJEjXboOPXT2KFrUbgpPt4KXI6DzYbWgCLkqzqWYKJv1dj1c&#10;PBSdGrdHs9pN5DK8jBXEWe8kXyNejb8mem5QqNVqY+xd5lCFvupPvmBlQKmAurkHFE1d1N67lFdT&#10;U1NdxUdkmVnA2k3S/X+8BXd3UELNRacYuyWaEDFzgQnzfnO89q50bWAZOHDgkldffXWqtM1r7zLG&#10;GGNFdFuipxaLRbFp06aOw4cP//HUqVO1RbeN6p4qubRrsBsHfVjZoyUv4zLM2HPFiB3RBvx3yYAD&#10;MUakZN1qlVlbNHBFbz7u3mhSsxHuatoRvh6+8HTzkN77wEnnJAdS6T/KXqDAKr03W8w06xxqlVpe&#10;79ZoMiAlPVUuY0cZtfT+wtWLSM9Mh0n63BMXTsLX0wfHpfcG6XOp3HJ0rHXdSsqkoMeSHlP+0en1&#10;Jn+gFNADUcazi1aBuj5q9K6lRfNANVoHa+Sy1znzMeg7b75owBN/JONamn3JPnpVd3XxwgS/6nBz&#10;kMXBKrZmF/YiQdp3Ce3v/0z6E1qNzXLKpWLszM/w9871ogV8MPQddG/VVbQqrrikOPR759EbkzG0&#10;WhViosZDp7v5KNCDA6djzd9HRIso0Kbt1/DyaijaJbN719typmyOGjUeR63aT4nW7UHHw317P0RM&#10;zDbRY6VSKfH91EG87i5j7LbJzDTgwYemY+Om3IkxJCTEEzu2vCmXL77TLFi0Gy+/ugiJSfZZtnQ9&#10;0L5hG3w8/P1bBmipUsyMFbOwbvcGeZKiv6cf2jdqg+6t70WdMFo+gO//WMEoU3zGHz9jzl/z5euI&#10;vAIDA6+mfukfqG5qn+HLWKFJu5U5JgtpLx+D6Uiq6MwlHe7QuZ0SP09UITjwtgypMVYp0CH6/CUL&#10;+g0x4uQZ2+N1Dh8fn9g//vijb/v27bdJ1xKOP4kxxhhjBbptV6PSzZjzO++88+5XX331ev6SrYTK&#10;ur7Y2gnvd3KBhu/xWTmiMuHxGWZcSDLhZLxJLi+8/rwBl5MpaCo+qZBovVAKfHm7e8PLzQtuzi6I&#10;CIyQA7IU7NVptbgcE4Ugn0A5QEslaZVKBc5fuSh/fWpmmhwkooAtZTlQIFh67cg/hfSuzF+/dIGt&#10;UVoUXnqlPNmihqcKI5o5wVOvQA0vlZy9m7/EdXKWBR9uTsP0PRkOs6E9lGpMD6iJVno3qOnumFUq&#10;FLKse24XssWAGg3irp+0Sh7YLW2PfjAEl2KsJYvp8X988zvUjagjtyuyo+ePY8S4528MOjZsEIxd&#10;296WtwtC5ZkbNf8IGRm5k5ZpfdxOnX+Gk5PjsphFY8Hmf59BWlpuCeh69Z9DRERf0Sp/9PxcvLAc&#10;x49Pu/FcEfpbPz2kHSZ+/fAdUf6UMVbxmExmzP11J0Y//6vN8UktXfTMnTUUfR5oXCbnvcpg2vf/&#10;4p33lskB8PwoMNunQ0+8+uiLtwzS0iTHy9ejcUW6/qXnkso3UzUQjYpT4tjN0Wvy3wNb8N6Mj22y&#10;wAll8Oq/r6dWt/QQPYwVnyXBgIxvL8C4NEa6JTfbHdQiQhVYvUCNyDCa5C06GWM3ZGQCH44zYcrP&#10;Jnkd3vyk87/lxRdfnPTNN9+8Lm1bZ5AzxhhjrEhu22WodGOm2L9/f5PBgwfPPXLkSAPRfQOd6NuF&#10;qBWzHnBDhAcP8LLbi4K+Wy8ZsOREFv48nYWoFHORg7150f5N7+l1QNv0Xv7AbaaSfgrKzqVs3JZB&#10;anSJ0MLPRSlv+zop4ST1U0DX0Q9Lv9DuK0Y88nuS/Pzkp5Luenu6eOMjnwh48eBdpRVtzEbHi/vl&#10;QC/xcvPEynFLRKv00CSI+17tK78nNFC8YfJqOcu9ovt2yXR5PescY99/AG+81l20HFu1+jAefuwH&#10;6cY398Di59cKLVp+KlolY7GY8c/6gTAYcrMQGjd5C8HB94hW+UtNvYhtW5+DyWS7zFnTpmH45++X&#10;4aTXiB7GGCtfe/ddxH09JyM1zfb4NHpEZ3z6Sb87+vhE56nxE9big49WiB5bdJ4e2XcoHr33YXmi&#10;I2NlgSobjfxqjJwNnhfdV2mfCFY4jYkEpPsWxkrKkmZC9u9XYZx02SCxO/i7uwFzvlPj3s5K6X5F&#10;dDLGZPsPW7N3r113PHgWFhZ26bfffuvfpk2b3aKLMcYYY0V02y5B6eYrODj4dNu2bbfTTFvRfQMF&#10;vA7GGPHnmWxkFWVRVMbKAGWR3xWhweTurlj7uCeWPeSBnjW1cNbQ6r1FR/t3TlC3vIO79NqjQC79&#10;Tl56BXyclGgfqkGf2jqMvcsF/wzyxI6nvTCnrzuebemEh+vp5JLp7jqF/DWOfljK2n12dQrump3g&#10;MLgbqdHjh4BamOhfnYO7lVyS2SgH83MEeJdGdqk9KtloNOZmBznrnCpFcJes3vaX2JJfbxjQ/9br&#10;Bo8b/5dNcJe+rmatIaJVcmZzNkymTNEiCqiUpV9Wu7Cys5OwZ/e7dsFddzc9pk5+jIO7jLHbhoK6&#10;Q4fPtgvuRoR7473/9brjj09UaWbUiE7ye0coM/fHFb9g+WbHAWDGSgNdE4b526/RT/dV98Y1XSlt&#10;iB7GSkbhooJuUDC0n9fQBAQE2C38nJwCDBxqxNufmOS1RhljVvTamDHHhJhYx8djGgceOXLk961b&#10;t94ruhhjjDFWDLd1jqF0gZw6atSoH4KDg6NEl400AyzbLxvk4BFjFUU1TxXuq67F7wM95GDop3e7&#10;oI6Pyq5U8e1G424UkKUgdKCrEi0C1ehWTYuJ3VwUE7q5YvWjntj0hBe2PeWJ5Q95YH4/d7zSxhmN&#10;/NUIcFHCSX3r4DXFo+YfyUKzn+Lx84FMu5LMVIJ5mEcg/gxtiK7OnlAVKxzOKhLK4M37Z64WFCG2&#10;SldiapLN9wnyCRJbFVtMwnWbbBJnJw1qVPcTLccuRyXI2WJ5qdUu0Gk9RavkjMY0WCy2o05aXek9&#10;flEdP/49MjJsx8goWDDuiwFo1jRM9DDGWPmi0swvvbIIJ0/FiB4rKs38/ru94OXlLHrubKmptsHv&#10;/LIMWfh++c9YuXW16GGsdPl7+yPY1/G14b59+5pZ0jnSxkqRdI2qudcXGT+FBagbu4nOXAYj8O1P&#10;Jtz3sAGnz/HYFWNUjnnPQTOW/0VLjInOfOrXr3+0d+/eyxUKhX2GAGOMMcYK7baHpFq2bHlYetuj&#10;VCrtTuo0A3fN2Wzsu2qEkU/5rIKhUGWzQDVebeuMVY944rcBHnihlZMcAKYM2bIIZVL2rZyBq1KZ&#10;KKBMQVjKrPWQ3mp6qeTv3be2Do830OODTi5ypvFvA9yx4ykvrHyUfkZ3PNPUCaOaO6FjuEYOTFMJ&#10;dHoMejz6uQuDrtGvpJrx0O9JeHpFMi4n279A62mdsTy4Ad71CYezooJFv1mxxZhs19yLLKMA79no&#10;83QOEC2gaa1GYqti+3f/Fpjz/NwDBzQXWwXbu/ciTPlmR/j7t4PeyV+0Si4zM9bm5pqqZup03qJV&#10;vq5e2YQr0eulLdvf+cF+zTDkibaixRhj5W/J0n1YvGSPzfmHdL+3Ph4a0EK0WGHQZKfvfv8em/Zv&#10;Fj2MlR5aq7lVvRZwtNZzcnKyu/GQbelmxkpMunZWhunhMr0hdI8Fy9mH4iMyOm1s3WVB94eNWLXO&#10;LAe4GLtTXY+z4JeFZsQniI58dDpd1uuvv/5VkyZNjoguxhhjjBVTRYi6ZL733nsfu7i45C4MmAdl&#10;7646nY00g+1AC2MVSZi7EvfX0GJ8V1ccGuGNXUO9QFmyD9bRoXlgbkYsZdNSIJWya+WAqkpl0mg0&#10;BtrOybalz6PHC3FTok2wBj2kx6XHfqOdM55qrFNMuNdF8cP9zqofe7njvyGe+PNRTxwc7o1/Bnti&#10;zzNemPmAG36W3l6XPv/ealp0jdTKGbzeegX00mPT9yHFDUBnmyxytm6LnxKw8pRtNifRKhR42zsM&#10;S0Pqo4GOM12qmlSzbUZEkE+g2CpdWw9vF1tWNUNqiK2KbX6etXepzPKY52+9xu2s2dvyBRMUiKw2&#10;UGyXjsTEY9K/eb+HElqNu9guP7Tu7uHDE+2CJ0FBHvjogwdEizHGyt/Zc7F4571lyM62Pc8FBLhj&#10;4oSHodGoRA/LdwgvUHJaCiYs+BZ7T+4XPYyVHl8PX3kJj/wyMjKczVezRYux0kUlm53erA7tRzXU&#10;Xl5eduGrK9csGDTKiA/GmZDFuyG7A9F+v2WHBX+uLTh7t127dls7der0HyUviC7GGGOMFZMI9dw+&#10;VI7D19c3tk2bNjtElw0qAfv78SwkZZrlbcYqOgqgNvBT49kWTpjXzx3LH/bA1iFeODDcC78PdMfP&#10;vd2xbpAnvujiih97OqsW9HHW/NDTDTuHemHlIx7y+rdbnvTC7me88YfU/lV6jIX93fFeR2dMu98N&#10;I5s7YXBDPR5roJO/T6sgtRzApSCyi0Yhv1HwtrDZuEVxLc2M7r8m4bnVKYjLsJ+WXEOjx9+hjTDC&#10;Mwh6ztqtki4bbMsyhvrZr39WGo6ePy62rIHSasFlkylcmq4nxiIm8bpoAVqtCjVr3DwLNzPTgJ27&#10;L4iWlUqlh0bjKlqlIz7+kNiyosdXqct3AgYFdY8dnSqXi86Lnqf5c55B9Wq+oocxxsqXwWDCiy8v&#10;RFRUouixouPTN189hNCQ21fSvjKgCYuurq4OUyZjk+Lw2eyvcPryGZsKF4yVVL2I2nDWu4hWLpPJ&#10;pDLukl7LRt7fWBmR7rO1Pf1gmlvDS1Xd/nqaAlxfTzNh8LNGXLvO+yG7s1y8bMGPc81ITXccvHV2&#10;dk5/+umnZ0ZGRp4TXYwxxhgrgQoRgQkNDY0ZOnToTCrTIbpsxGeaMXFXht36noxVdBRk9XdWItRd&#10;KZdC7hKhxSP1dWgfqpHLOT/WQI/etbR4vKEe9XzV6CD1U9nknIxbT501YKuTHkgrvZVV4PZWKGt3&#10;7uFM1J0ej21RBrusXVprd4xXMFaENkSkRl/s7GBW8Z0wZIgta+DV291LtEpPZnYWoq5Hi5aVl9vt&#10;KSdcFMv+XQFznnps9/doKAcHbuZaTAoSEmwDnm5u1aBUapGcfBomU6boLZnkpJNiy8rZJUT++5UX&#10;Cu5euLAU8fH7RI8V/QyvvtwNbVpXEz2MMVa+zGYLJk/5B/9sPCF6rOj49O7bPfFA78bleryslCxQ&#10;PXP/EDetRis6bF2Ju4p3Z4zF9YTrdhUcGCsuZycX1A6rKVq2miVU32m+evO1ohkrEem0oAzVw/Wn&#10;RvL6vNJ5wubgRoe6VWvNuP9RIy5cthSYychYVZIq3dau32zGtt2UvWuxu3ii10mPHj3WtG3b9j/R&#10;xRhjjLESqigpdoZWrVrtatGixW7RtkHr7647l42rqbyQCasacq508763u/qtIChrt+/iZAxflYJ0&#10;B6XSwzU6rA5piJe8Qnmt3SqO/voXDLkBR9pnXfSlnwWakZUBU55S0HqtHsG+ZVMKujSt3LpabEnP&#10;jUKB9//XS7QKNmHiOjm4kINuen39WmDb1uexd8/72L/vU2RnJ4mPFk9WVrz0GLZZaV5eDaR/y++o&#10;k5p6HqdOzrQb2G/bphrefO0+0WKMsfK3a/d5fPL5aptjMenRvT5GjbwLalpHg9mgeHfew7nFYkbr&#10;ei0wut9waNRq0WvrUkwU3v7+fVyNvyZ6GCu58IBQ+Zorv1OnTtXi2eGsPCi8NXD+sCZ0z4YrHK3L&#10;e+yUBR16G3DgiIXX5WVVXtRVC2YtMBdYntzT0zNxyJAhs+vUqXNWdDHGGGOshCrEiAUNaNeoUeNK&#10;9+7d19J6pKLbxoUkM6bvzUAml1pirFzQxIqlJ7LQeEY8/jmfbVciXadQYqRnEP4KbYRaWqcKM1uE&#10;lR0zLEjJE3hVqzVy8LW0Jacl2wQCPVzKf63YoopJuI745HjRkl4fOjXq1gkQLceioxOxdLntuoRU&#10;5vLypcWZmZkxFgrMms1Z0nNhux5kUVFJZLPZ9i7b3d1xxktZMBhSsG/fRzCZbDNp3N2dMPmbR+Tn&#10;ijHGbofzF+Lw8OMz5HL5eYWHeWPG9MFwc9WJHpaXo0w0J50T7mvdFUN6DC4wyHvy0ml8+ss4HL9g&#10;my3NWHFoVGq0rt/KYYA3JSXFzXQ63To7kbEypnBTQ/9MKLQfVlc7KlcfJ90idHnQgInfm6TrYdHJ&#10;WBW0YYsZR084PvAqlUrzoEGD5jZt2nSX6GKMMcZYKagwMRnpZJ92//33r6pZs+Yp0WUjywTL3qtG&#10;nE/iaY+MlbXoFDMeX5aMx5YmIzHT/gK9jtYJK0Ma4E3vMDhx1u4dw2CxIMOSewzWa3XWNJ5SRmvZ&#10;5g3whvgFi62K68DpQzZrC97Xrb7DAce8MrOMiItLFS2r6tWrn8nMzNRTSSt6Dho1fgM6XcnKU6en&#10;X7EZjKefS6/3E62yd+7sIqSn2ZbcVioVGPd5fzRsUPH/toyxqik9IxuDh8xETIztWLxer8Gkbx6G&#10;j0/proVelVjyR82k84o5xgD3FGf0rNkVj7QZAJXSfokCOq/tP30QM1bMwukoTt5hJadTax1OBDSb&#10;zcrR0b2+4gAvKze0pFJvfyhm1XJztC5vZhbw3pcmDBptxPVY3jFZ1bP/iAXTZ5lhsMljzxUSEhI1&#10;YMCA3yMiImxvDBljjDFWIhUqMtO6deujTZs2PZC/tA2hwe4dUQZsuWTgLF7Gyghl6f6wLwNNf4zH&#10;8pNZdmMiLkoVXvYKwR8hDThr9w6UZjbZBDG93b2hLIMAb3TsFbFlFRkYLrYqrvnrFoktq7ff7CG2&#10;Cvb6m0tsSoJSNYvIyMjzoinHztWqkmdIp6Sck/7N+2qmAK+v2C5biYnHce7cb9KW7dGkb58mGPJE&#10;W9FijLHyZTCY8MKLC7F330XRk2vk8E7yJB1WsLyThvLzd/fDM3cPxsDWfQsM8u44ugu//DkX56/a&#10;P/+MFUV4YCiCfYNEKxcFeHfu3Nkm//UHY2VKunZX1XKxrst7j4+csSg+IqMSzcvXmNF1oBH/7eR1&#10;eVnVQfvymvVmnLngeKem18KTTz45u1mzZgdEF2OMMcZKSUWLz2S88sor4318fOJE20aawYJNF7KR&#10;nM1XwoyVtiPXjej2ayLG/JWKpCzb1xiF8Do6uWNFSAO86BUil2dmd55Es8lmmKxaUITYKl1U7jiv&#10;6sHVxFbFFJccj1OXz4gWlVlWonq1mwdQr15NxvoNx0XLipYoiIqKChVNKBQqqDUuolV8cbF7xZaV&#10;Wu0s3WSXfdlRGsQ/cvgb6b1tLTovL2d8+lFf0WKMsfI3cfJ6LFi0Sz5O5dWqZSTeebOHXOmAFcxk&#10;yldRSXoe8z5jGpUGo7oOxf1N7qVBXdGbi573Dfv+xcxVs6VzfozoZazo3F08UCu0hjxJTnTdcPr0&#10;6Rrmq7bLQzBWHmhdXpfxdaF7OULp4uKSJrpvOHXWgv5PGTBhuqnAbEfGKhPap2cvMsNYwP4cHh5+&#10;ceDAgb95enomiC7GGGOMlZIKFaUR2Uun2rVrt9XRTRr562w2ziaY5PVBGWMlRxnxYzenofOcRDlD&#10;Pv8Lj7J2vwuoidlBdVFdU/rrrbLK41hWutiyqh9ZV2yVrqvx18SWVah/iNiqmC5evUSZIqIFNGsa&#10;Bje3m79WLlyMkzPI8urWrdvaK1eu3EhDUSq1sOQpiV0cNIiekmJbBtPJKRA6nZdolQ36vmdOz5W+&#10;942EZBkFv6dOfgzVIssng5gxxvLb8t9pjJ+w1qaCAvH1dcXPM56U1wdnN5edfetFJGl91DH3jcI9&#10;9To7DJjTeeKfPRvx/fKfkZSaJHoZKxqqJBMZFCG9V9rtZImJiV7G/XbLoTJWPlQK6J4IgWJqDRdl&#10;sP19QXIq8P6XJox6zYj0DNHJWCVEt8HrN5txMcrhEK50/6cyPfHEE3OaNm16UnQxxhhjrBRVuDQ8&#10;X1/fjOeff/5bZ2dn20iCkJptwfwjWTDkG5RhjBUNvYSOxZrQ4ZdEfPZfuvzayotGSbo6e+KfsEbo&#10;6eLN5ZgZ9mTZDpIF+gSKrdJ1/soFsSVP/EGwb8Vep/WXNfPEltVrL3cTWwX7dcEum+ACTWoaM2bM&#10;5JSUFDfRBaVSQ/9aG8WUmRkDo9E2ccDNrewzotPSLuLs2YXSlu1xhUoz9+7VWLQYY6x8XbuWjNHP&#10;/4rklEzRY6XTqTFl4qOoUZ0nnxRGVpZBbOVydGfmrHXCS/ePRvPIJg6DvLTsw98712Hmn3OQnunw&#10;1o+xm6KJAnUj6kCvta9MkpGR4WS+lOF452SsPEiHPXVTd7jOaQx1W0/5el98REaBsflLzejxqAGX&#10;CgiOMVbRXYq2YN4SM0wFzP2qXr36mQEDBiyV9n8+0TPGGGNloMLFbKSTvrFu3bqnO3To8J/osmGS&#10;rnvXnM1GfAZfADNWXBlGC97ekIo2MxNw+Lp9HR3K2v3GvwamBtREgEoretmd7lh27vRyGqj18yz9&#10;gXAaqLsSl5vBS8PBrk4lL1NcVkxmEw6dOSJa1gzVli1uXbp67bpjYsuK1p4PCgq6ajKZbixYqFLp&#10;pedZNIopOzsJZulnzMvbp4nYKhsGQzL27f1I+r7ZosfK398Nn4ztI/2uPF2EMVb+jEYzho+ai9Nn&#10;bJcBUCoV+Ozjfujdq5HDICSzl78Cxc1OVp7OHnjrgZfRIKSuw+eXgrxL/12BX1bPg8HEtUpZ0dA+&#10;VSO4GjzdPEVPLumaUtHxZO21ljTer9jtpfTVwuWrutA9HaKgbEbRLZMOgdi1z4K7+hlx6JhFDvoy&#10;VlnQ/nrwiAWHpX3XEVp7d/DgwfOaNGlyWHQxxhhjrJRVyFHW4ODgmF69eq3UarW2o8PC1VQzZh3M&#10;hIEvfhkrMgrotvwpARN3ZiCLZkzkQcNuTXQu+Du0Ifq5+vBau8zGZYPtOmbuzjeSTUsN7ZHpeUpB&#10;a9RauDg5i1bFE5sYh6w8z4ufn6t0DvMQLceiohJx8VK8aFlFRkae1+v1aTQYKbrktXKtr8rii43d&#10;Lf2b+zqngVBPz3qiVTbOnV2MtLTLomVFAZSJ4x/m0syMsduCKiaM/WQl1v1ju/Y5HROHDe2IIU+2&#10;kyfosMKxC/BabNfgzS/IMwCv3P8c6gbVEj22jCYjFv6zBLNWzZEDvowVhVajRZOa8gQNu53nzJkz&#10;NUxnuf4tu/0U7mroRoRB9041lU6ns1sc+so1C7o8aMDCZWYO8rJKIyERmL3YjGyD4yX2/P39Yx55&#10;5JFF0vHZvvQHY4wxxkpFhRzJUCqVWW3btt1Wt25d2xQnIcsEy65oA2LS+MqXscJKM1gweVcG2s1K&#10;wOkE+/o5zgolJvjXwKLgeghR25c5Y3c2umNLNOdmQCil/SXEr/RLJ5tMRhiNufd/rs6uUFTgiQZ/&#10;bvtLzjrO8VD/FnLA4GYWLLItz0wGDhz427Vr14LyBni12pKvkxt7fY/YslIoVNDpfESr9MXF7sW5&#10;c4ulLdvfr0/vxniwX1PRYoyx8kPH29VrDmPSt//YHK9J2zbV8NEHD8DFmauVFIVdgLcQagfVxAvd&#10;R6JGQDWH50mDdO6ft3YhZv05Rw74MlZYSqUKdcJrO1yHNyoqKlQuAcZYBaBwUkHbPxDq8TV0ykD7&#10;++20dGDEa0a88LYRmXYhYMYqnv1HzNj0n1mumCC6bqBJN3369Fnu7e3NC+0zxhhjZajCjpq3atXq&#10;WJMmTQ7kL2FD6OJhe5QBO6MNfL/G2C3QS+RMggn3zE3EG+tTkZ3vFUVX4u2c3LEurDFn7bIC0X6U&#10;bcmdVKNRq6FS3qgmXGrikxNsQoNBPgElzGEtW0v//UNsyTexeHb0XaJVsNlzt9sEGeg8N2zYsOnb&#10;tm1rK7pkLq6hYqt4zGaDvBZuXhQ0ptLPZSErKw6HD38j/W62k688PZzw+acPihZjjJWvw0eiMWTo&#10;LLugZGioFxbOGwYP6RjFisbk4AbMvsde4/AGeKHbCFTzc7yUAQV5Z6/5FbP+nIu4ZNtKF4wVRCld&#10;f7Wq2xw6B+vwGgwGjeGvWMBYmD2UsXIg3WprOnvDdVZjqFt6yEEw8RGZ0QjMXGBG1wEGHD7O+y2r&#10;uK7HWrD4DzPSCiiS4OrqmtK/f/8l/v7+V0QXY4wxxspAhY3kKJXKtOHDh//g6emZKLpsJGbBsuuK&#10;EanZfNHLWEGoBPPX29PR/KcE7L9mtBt881Fp8KlvJOYE1kGwWluhA2ns9sqymG0m1Oi0tD5s6e8x&#10;iamJNsHP8ICwMvk+pSE2KQ4JKQmiRYFaBXx9XUXLMSrPnH/9x+Dg4Kjq1atf2r17d0vRJXNyChBb&#10;xZOVFQ+DIUW0rDw860jPZ+mf+ulvdvbsImRkxIgeK1pv9/upgxAZUXZZw4wxVpCz52LRs88UpKXb&#10;rvri6qLDzz88CT+/0l9q4E6QlV38DNuW1Zvh2XufQZhPiOixRUHeuX/Px/LNK5GSbnsOY6wgdB1S&#10;LShStHLRxPBWl6pvMUdnih7GKgZlkA4uU+pD+3SIIn/JZroV2nvQgl6PG7FouXQPVvSiCYyVuSTp&#10;FL16veN1o2niQrdu3dY1a9bskOhijDHGWBmp0Kl6jRs3PlavXr1j+Wc1ErpZm38kE9EpZuSrdMkY&#10;k2y9bEDn2Yn438Y0ZOabtU4v/HudPbE2tBEed/eHuoIG0FjFkSHduVnyTBHwcvMUW6XrwtVLYssq&#10;IjBcbFU8Ww9tt1krsHfPRnLQ4GY++3J1vvLMCpjMHcNbtV5h/mPFtkdEp8zZuWQlsJOSTsgDnrkU&#10;CPBvL7ZLV3z8Ply8sELasj3WPDGoLXre30i0GGOs/FyOSkDvvt8hLi5V9FjRWrsfj+2Djh1qiB5W&#10;VLGxKfnOL9aKMIXVpmZLfDzwf/B39xM9tgxGo5zFu3LrGmRmc51SdmvBvkHSNaPjSYFHjhxpYMnk&#10;pZ1YxUMlm53GREL9WTWdwkcjenPFxFow/BUj3vjIhCzbeUqM3VZ0CfDvNgviEmyvBXLo9frMIUOG&#10;zA4ICLgquhhjjDFWRip0gNfDwyPlueeem6LRaBwuyB+bbsbac9kc4GUsj+QsC15am4r75ifKWbv5&#10;Bam1mBZQCzMCa8NbpRa9jN1cktk2A9zH3Vtsla7oONsKTnpt2ZQTLg1LNi0XW/IsZYx5/h7Rcoyy&#10;d3/7fZ9oWVE2ra9vV3nbkB0rv7dSwNk5SGwXz5XoDdK/uX81GvP09KovWqWHSjMf2P+FdKNve7wJ&#10;D/PGN+MfkrN4GWOsPGVkGvD0sNk4dz7vcdVq8OOtMWJYJ4eBIFY4Fy6UrHyyQvqvun81jHtsLHzd&#10;HFd4MJlNmPHHTPyxZRWvyctuSavRonurrg5f10lJSR6m42kAx3hZRSTtspp7feE2vylUDewrAWUb&#10;gGmzTBjwtBFRV3jgi1UM0Vct+G2FGWazfTIOadKkyf569eodFk3GGGOMlaEKPeoq3aAZ6tSpc7xW&#10;rVonRZcNg3QxMedQJhJ4Ri5jMEovA5rw0HpmAqbtybBba1cl3T0+6R6ANaENcZ+LF91LMlZoKWaT&#10;TYA3LKBk68MW5Eqs7SRfZ13FXBuRBp7PX7kgWtbyzBTQvJlTp2OQmmpbItDZuQa0Wn8YsuNgMuV+&#10;jMYndbriB9HN5mwkJ58WLSuVyhlOToGiVTqoBPThQxOQnW27moJSqcA3Xz8k/Q48iYQxVr5ord0X&#10;XlyA/7aeET25utxdB+PHDZSPUaz48i81oFKp89VvuDVaN5XW4n2v3+sFBnmzDFn44Y+fsWbHWpuK&#10;GYw54qx3cjgBkSp/PXi81TxLCk8UYBWXMkAH12kNoX0wgJYrsxngosPf+s1m3DvQiKMnHZfEZaw8&#10;UUb5gaNm+fgqum6g/bdfv37LatWqlXuzzBhjjLEyU+HTapo2bXqyZ8+ef6pUKruVR+hi4lyiCYuP&#10;ZdmsDcnYnSbNYMEzK5PRb3ES6DWRX4BKi2Uh9fGhbwQ8lBxwYUWXarbdr4J9SpZdWpD45Nw1bUlZ&#10;lYIuqeMXTthkFNWpHYCQkJv/rJ9+YV+eOTRsiLyVkXlZfp9DqdRCrXYWraIzGtORmWk7AO/iElrq&#10;GWuUJRwbu1u0rOh7jBzWCT17NBQ9jDFWfr7+Zh3mL9xF9wmix6punUB53d1bldJnt3bhYpzYslJK&#10;5zO1UiVahaeSvqZ5tSZ4tedz8HF1PKkpIysD3/42DX9uW2P3N2Usr1C/ENQIqSZauWjMYOfOna0t&#10;WRwVYxWbwkMNpzeqQ/dKhNJRFbvzlyzo2t+Azdspc1J0MnYbbPzPgsQk0cjHw8MjqU+fPsuke0Ke&#10;VcMYY4yVgwof4JUuCjK7dOmyKTg4OFp02Ug1wLL+fLZcrpmxOw1l7W6LMqDutHgsOJolt/OirN2H&#10;3PzkrN1GOpeK/4JnFVaU0XYNPB+PsinRnJRme6foWUEDvD+vmi22rF5/tbvYcuzq1WTs3mM7iVml&#10;coJOFyBvpyQfkP7NHbjW6X2l81/xJ2NkZly3Gwj38W0m/Vt6AV5a4/f48e/tvk+N6r547ZVuosUY&#10;Y+Vn46aT+GbSunyTaQAvT2dM/uYRBAa6ix5WEklJGWLLylnnDG9XL9EqGirX3KlOe7zQfST83X1F&#10;r63UjDRMW/ojVm//W/QwZs/NxR0t6jSXJ5rld/78+UjLNV7PmVV8CmcVdIOCof2shsbb29uuHn5i&#10;MtDnCSM+nmCCgcNn7Da4dt2CRX8UPMmgQYMGh319fVNEkzHGGGNlrDIEeC1t27b9jy4S8peqITQj&#10;d+slAzZcMMDAMV52B4nLMGPEnynoOjcRMQ4mOND6uj8G1sIXfpHw4rV2WQldMdpOIqesm7KQmZ23&#10;TLGiwmbw7jmRu5Yulfps366GaDl2OSoB2dm2ozDu7s3k8swkKWmv/D6Hp2c96fcv/ik6+so/0r95&#10;AxwK+Pq2ENslZ7GYceTwZOnG3na/cHbSYt7sZxAcXDH/boyxqovWOX9uzHwkp9iWwqdS8dOmPI6O&#10;HW5+nGaFF3PddtzWRecMZQnOWeTehndhdNdn4O3iOFCcmJqIactmYOO+zaKHMVtU9rtRjQbQa/Wi&#10;J5fJZFJlL78GZPOAAasEpHsLTTdfGGdV81bVcRGduWhd3i+/5XV52e1x/iKw94DjYymN3z7wwAMr&#10;/P39r4guxhhjjJWxSpHQ5+XllTx69Ojv3d3dk0WXjcRshXlntAEZBr64ZVUf7eW7rhjR8ucEzDuc&#10;aVeenLJ2H3D1wb9hTdDF2VNuM1ZSl/Nl8Go1GrFVeigTNCU9TbSsnCrgGrwXr12C0ZRbsjogwB1h&#10;oTfPXFr91xG78sw+PnfJWwZDAjIypDvlPPz82oit4klMOCa2rBQKFZydg0WrZOjvdPbsArs1finQ&#10;/eXn/dG4UYjoYYyx8kHr7g4dMRtnz8WKHiuVSokvPn0QvXs1kicNsZJLTctCWqrtNUGAh3WyUknd&#10;2+hujLlvFNz0rqLHFi3jMGnxVOw6bjspirEc7s5uCA8IE61cZrNZ2epKzc2WDA7wskpCOmUpI5zg&#10;+mMjaHv4Qa1W28wUpQI6azeZ0e0ho/w+X0EdxsqEUboFpuzd1HTRkY+np2dir169VokmY4wxxspB&#10;panYetddd22uXbv2CZoRJrpuoBu2pSeycCLehHwV2RirUhKzLHh7Qxrump2A6BT7AYpAtRa/BNXB&#10;RL/qcC2jDEt2Z0ow22afuujtZ5OXFB2+0zJSrQ2JWqWSvk/x16EtK9OX/SgHOXOMeKaT2CrY4t/2&#10;iK1czi7WbDKjMVV6vLxrHCukm+M6YrvosrMTkZZmGzDWaj2g1/uJVsmkpJzBmdO/Slu2J9ye9zfC&#10;U0+2Ey3GGCsfJpMZr7y+GJu32E46oYAurQf+5BNt5UAvKx0pyZnIyLSt3hDuEyq2SobKNd/ToBNe&#10;6jEazlrHE7xiEmLw9fyJOHHxpOhhLFewXzBqhTnO1j948GBjS5LdsqaMVWgKdzWcP6+D/7N3F4BR&#10;XVkfwP/jGncPJEhIglNo0UJLS6lSd3fddvfb2m5167KVrUHdqFKDeqFFW6S4O3G3mYy9N9+7M5cm&#10;b2aChEkykzk/SrjnppBkJnnz3jv3nKv5vxy1Isq/K9euvW5ccB21bCbdY1+pG9/9EnhBAbtXe/TR&#10;Ry8dNGiQfF8iQgghhHSpsLjbwU4UYmJimv79738/pNPpAm6eU20RsbbKBSdleEkvxL6rf9rlwMjX&#10;6/Ds71a/ql2NQoHzo5LwfWYRxhmioaIqFRJkFrF9AhIwGYKf4BWkj2F3OngkfV+rtVCG2EIFURTx&#10;+8YVPPJWh1104VE8Coy1DfWtKtPpkqDVehOu9XWLpLdtP9QqlQ56feB9CA+Fy2mByyWvhI6O7stH&#10;R8Zur8eqlf+WHoe254lJSDDjycdmQK2mJAohpPuw5O7/Xl6AN99eKlt4w0wYn4/7/jXd0zqeBI9v&#10;cpfJTvSvmOws1up5cuFE3DT1amg1gZ+7kuoy/OedJ1BVX81nCPHSqNQ44ajjoA6wPY3VajU5FzdI&#10;J3N8gpBwIZ1e685Ng/m1Iqj6+i9+bZFO+x97XsClN7lg6aCykpBg+HOdG3tLA99zZVXml19++VsK&#10;hUK+UT8hhBBCulQ43YkVcnNzd+Xl5e3gsYzLrXC/uqoVFlqUS3qZaquIi79swqkfN2Jfk/8diYFa&#10;I95JHYBHk/ogRkl77ZKuYXe3fe+xqqgYUwyPgsfaavEkefdjbfZCbalCWW057M62dUaJiWZkZhy4&#10;PfNLr/7q054ZiI/3tmdmGhvl1b0mU4b0GHf+Z9liLfVbVR0T0/mK4Pa2bJkJm62WR16sNfPTT5yJ&#10;3JwEPkMIIV2PHVe/+34D/nX/V55Eb3t9+yTi/bevQHR06LX5D3c1NazrBA8k7JwgN4gJXoYl6Y4v&#10;OhZXTrxYeo3xv1z1bBVQthsPvvUomizy/YAJ0ag1SIr1XyjH9uE9p3zc29Tyi4Qr1SAzzG8OhmZK&#10;gqcIgk97sOPynHkijj3Dia076HucBF91jRufzxWlY6l/V0WG3a8dNWrUCul7k5bREEIIId0obBK8&#10;7AS2sLBw59lnn/2JSqWSl5JJpAt9xZ5GwVPlSKezpDdwSafFb6yxefba/WST3a9qV6tQ4Oa4dMzN&#10;KMTRhmg+S0jXaBXl12kGnZ6Pgsdiky85T4iJ99w4DiVvzn3Xc2N5vysuO4aPAttXUo8PP1ou+zts&#10;P9yk5BM9Y5erCa2tuz3j/Y50/92mxm3S2/YHDAXi4ov4uPMqK5egvOxnaSQ/GJ179kjPb0II6U4r&#10;V+3BJZe/BYdDflkQF2fEu29d7uksQIJv6bKd8tc06XdydHC2AGjPoDXglGEn4oKjz+4wybtm21o8&#10;+/ELsoVXhPRJy0FmUjqP2rD7Bb/99tt4t9XvVgIhYUMRq4bxof7Q3ZSt8N2Xl1m3yY0pZzmx+A83&#10;fC7fCDkiNuml9vdVbs+xlE/9RXqdFk8//fQvcnJy5Be2hBBCCOly4VTBy9iLi4vXpqWllfNYpsmh&#10;EL/d7kCjXX7zmZBwwr57S5tFnPZJI274thkVLf5XZkU6E+ZlFuGOuExqx0y6HPsObGi3By9Luhr1&#10;wa+Kqqyvkt00jjaF1sIFq82KH5f/wiPv43D5pQdO8LpcAiorm3jkpddn/NWeme2/K4rtW08okJR8&#10;4JbPB1Nbu4qPvNjnaTIdWXWVzVaDjRuelz0/TFZmHB647xQeEUJI91i/oQynzXgZ1lZ5u3i9XoPn&#10;njkHw4dl8xkSbCv/lO/xzl639BodHwdXtCEKM0adgrNGnQZlgPNdUXpN+nnFArw8Z6b0WkqZDOJl&#10;0pswsmBEwEWCVVVVKcI2i+9aNULCisKkgv7yTGgf6Ks2mUzyfVkkNbXAKRc58caHIu3LS4Jmx243&#10;yisDHzz1er1txowZn0vHXTq6EkIIId0srBK87GRhypQpC4YMGbI60ImDdGGvXF7uxO4GWpVLwpNd&#10;cOO9dTYMnVUXsBqd7bV7V3wWPk4vQL6G2g6S7uGWfrW2a9GsUiqhUWl4FDwNzY185GXS++8x1ZO2&#10;l+6UtZBOS4vxJDgP5N77vvK0EW2jQGramXwMVFfNk962vV+hUEKn63yrY7f0PFksJTzyUqn0UKs7&#10;X8nGkro7dnzg2X+3Pa1W5amSO9hjQAghwbRrdw3OOPsV1DfIuz6wPdFvu2UKzj5zBJ8hXWHb9io+&#10;8tKqNUiM6roW/cnRiTjrqFNxyvBpARN27HX5i4VfY/bPn3gSvoSw75O0hFToAiw8sNls+tt3n/Gg&#10;dHLDZwgJUyoFtNOToXimj0mZ5d9ZqdUG3HavC9f+3QUr7YhKjlCzBfj6h46rwvv27bsjJSWlgoeE&#10;EEII6UbhVsGLmJiYhvPOO+8jg8EQ8DSVtWneXi/ASYu4SZhpsLtx/PuNuHpuM5oCVKHnaHT4JqMI&#10;18amwagIux9dEsYU0i+77GpOAbFdwjdYmqzySlezMbTaaz7yzpN85PXgQSpXWWJ3wa9beeSlVGoQ&#10;FVXII+nnvmEZH3kZDCme350lCDY4nfKF/FptLFSqzldXNdSvR8m+76RR+0S0AjffOBkjR+TwGUII&#10;6XplZQ249Iq3UVIiX3DCXHzhaPzr7pN4RLpKbU0LH3mZ9WaolCoedY30uDScf/SZOLrfUQGTvE6X&#10;C69/8za+WjSXz5BINyh3IBJj/BcesH14V65cOQIuSvCSXkA6HKrHxML81mCoj4ljx0fZN7YgAB9+&#10;LmLyDCf+XEff86TzLBY3lvwhBlwbw77vjj766KV9+vSRrzImhBBCSLcIyyzRxIkT56empgZs0+wU&#10;Fe6319pgddIJLAkPNpcbH220I/9/tfi9zOlXtatWKHBNTBq+zSzGAC1V7ZLuxyp4299QZRW8yi5Y&#10;ZNBqk6/byUrK4KOeV91Qg5LqUh55K8UmTujHo8DY/rvNzTYeeRmMfaDVJnvGDkeN53d7Kalj+ahz&#10;nM5m6cJb3ovNaEwPeEP8UDgcjVi79gm/f7Nvn0Tcd+90z+NACCHdwW534dY7PsHyFf7bux0/pQBP&#10;P3kWlMrOHevIoXG5RNTXyyunWRvl7pAZn4GrJ12CosxBAV/TbA47XvvqDfy6eiGfIZEsOS4JeZl9&#10;eST3xx9/jBJr22+PQUh4UyZqYX6uALrrshQKvf+5+ZoNbpx6iRNvzRY9SV9CDpfDAezeF/geq0ql&#10;Es4888w50mszfXcRQgghPSDs7syy1WEGg6Hp3HPP/ZiN+fRf2Ib/aypd2NdE5xYk9FVZRZz/RRMu&#10;+7oJzQ7/E+Z+WgPmZhThnwmZVLVLelT7W6msBSL7FWyNFnkFb0ZSOh/1vMfee5q9vvAIOPOMYcjM&#10;OHBr4t27az03w9uLiWlrHWqzlcj+TfYoZ2RM5ePOcTgafP5NwGhiifLOJT127/4cra3ydpwsgfLs&#10;02dDo+naii1CCNlPEET8/Z+fYu68dXymTVFhOl5/7WIYDVo+Q7oK21O+1SZPjKXHpfJR1+uXmoeb&#10;p16D9NjAH7OxpREvfPoK1u/cyGdIpGILEYf3HxqwuryxsTHW+UONdGAJ/rksIT1Gq4T+umwYnyqA&#10;Ms2/cw/bl/eWu1246S4XbHY+ScghWrLcjSZ5A4+/xMXF1fXr149eeAkhhJAeEpYZo8TEROvw4cP/&#10;NJvNzXxKpt4mYvYGOxx00UZCFNuS8/PNdhS9Wod52x2euD2WzL0hNh3fZBR6qnZVnUzOEBIMrEWz&#10;yydp6BLkFZ3BUFFXyUde6YmhkeBl1bsrNq/ikbd69+EHT+NRx554+nu/BG5s7FF8zPbf9W17rIRe&#10;n8Sjzmlp9q9sizJ3ro1yU9N27Nr5iTSSP/cXXTDaUy1HCCHd5dEnvsMbby3xW8CSnByFF587D0lJ&#10;3VNFGuksVoffc5CfErhKsqsMTO+Pe0//B2KNMXxGrry2Av+b8yp2l+/hMyQSsSrvvPQ+SIiJ5zNt&#10;nE6n5syqse9Sgpf0RprxcYj6YCjUo2I8xRF82sMpXb69/ZGI6Rc4sX0Xff+TQ9PQCMxfzNoz+xfY&#10;MAMGDJDvSUQIIYSQbhWWCV7W+mPUqFEriouL1/MpGYcAzz68ZS20ES8JPWyf6BmfNuKCL5rQ6LPX&#10;LkvjDtWZMSejEP+Iz4SOqnZJCGDVukK7JJ9Bq4dGpeFRcLAbxiyR2p5OGxrVWB//8rksoc2qxbIy&#10;D1y9W1ragEWLt/PIS6XSQ6327ivsdgtobpa/hBmMqZ7/50i4BNbmuv1xRQGt7sCfayBut4iNG1+U&#10;/pQn8hMSzHjg3wfee5gQQoLptVkL8fSzP3n2NW/PZNTi9dcuweij+vAZ0tV27KyWXhd4IGFJtKHZ&#10;xTzqHkrpYxZmDsQd02+SzkcCb12ybscGT7vmqvpqPkMi0cCc/kiNT+FRG+mcU7FgwYJj3a10r4D0&#10;Top4DUzPDYL2onQFa5/Lpz3YMZxVY55wrgvLVkpXefKXVkL82OxurFrLvlfcflUHbBHBuHHjFuXl&#10;5e3lU4QQQgjpZmGbPcrJySkdOXLkCrVaHbCMbNE+J2qsbr/KSEJ6Cqsof+Z3K0a+UY9vdzh8auKA&#10;KKUK/07IwWcZBZ6qXarZJaHCLooQ2l39G3QGdjXHo+BgN4nrmxt45I3VKjWPeo4gCvj81y955P28&#10;Ppl9DY869uPPm+B0ym8cRkcP/Wv/XaezDi6XvAlFcvLR0r9/ZC/Ltlb/m9kGvfdjHo6qqqVobNjE&#10;Iy9Wufy/585Damo0nyGEkK7162/bcP+D38Dm0xZYq1Vh1qsXY8qxA/gM6Q5r1/puLQAkRifyUfdh&#10;7XfH9R+Dq4+9JGALXvY5LlyzGG/OexdNloANn0gEYOerk0dM9Jy7+aqrq4t3Lq0HKMdLeimFSQX9&#10;zTnQ3dtHpdfrbXz6L2UVbpxykRNffy96KnsJ6Qhr6V1aHvjGKrsfO23atG95SAghhJAeEM7lgc4r&#10;r7xylsFgsPJYpsEmYm2VixK8pMex78EN1S5MercBd823oClA1e5xxjj8kFmMy2NSqB0zCTktblG2&#10;IIG1u2MVNMHWamfVp17sXw+FBC+rKrY72zaqio83HbR6l5n5+iKfm+AKZGVfxcdATc3P0tu297Ob&#10;j9lZ03nUeS0W+eJp9jRptIeXkLXZarBh/X/9buIfN3kgTp7evZVahJDItW59Ka689h3UN8hP9dVq&#10;JV7473k49ZQhARM3pOts3FTOR17s0Tdqj6zzRGexTiLTh06Vfp8Q8JxElF7DvlnyLT7/7UvZ6ziJ&#10;LIkxiTAZTDxqY7PZ9Bdun/Aa3SwgvZlCp4T29FSonsrTKxP9OyO1WIALb3DhX48KtC8v6dD8RW40&#10;drBWKiEhoTYrK4v2RCCEEEJ6UNgmeBUKhTsqKqqpoKBAXmLEudwK9/vrbWhx0kUb6Tk2lxv//tWC&#10;sW83YGWF/9JYVrX7QnI+Xk3NR5o6NNrREuLLIso6e8HIKniDjCUTrba2BC87cre2i3vKM7OflyU6&#10;b7h2Ah91rKKiCdu3V/HIS6OJgVa7f39dN+rrFvOxl1KphVYXy6POc9jbqqAZhUItff7y5+9gdmx/&#10;Dw5HI4+8WELlv8+c46niJYSQrravpB4XXvKGp919e0qlAvfceRLOPXukZ0y615at8r3ytWodTDr/&#10;5Fl3YR/7qkkX46i8kQGT/aIo4p1vP8D3v//k6chBIs/g/CJkJ2fyqI30vaFcuHDhBHcjlS6SXk46&#10;dWf78prfGwL1YP/96l3Sj8DzswSccakL+0rp3hmRq65x48dfO95/Nz8/fxsfEkIIIaSHhPWd2j59&#10;+lSecsop3/juK8K4pTOQHfUClpc5/VrhEtLV2GLwTTWCpx3zk8usaHXJvwvZLajxhhj8lFWMk83x&#10;VLVLQlqtID+OqtXB3X+XYf++2O7mK7tRa9QHP5F8OFj17rINy3nkTSxccvEYHnWssakVFquDR15m&#10;cwEfAQ5HHex2eRVUdHS+9Lge+U1yp1O+vFql0kmPpX/7yo5YLaUoKfmOR17subjtlinIzUngM4QQ&#10;0nUaGqw454KZ2OazUIYdi6647BjpeDQZOl3Pd3iINA6HgL376njkFW0ww6Qz8qhnxJvjcOPxV6Eg&#10;vT+fkWPVu/+b8xqWrv/dU9VLIktcVBzGFB4VcAHArl27+gglfp1rCemVlGk6mF4tgva0FGi1WtmF&#10;Cjs0Llgi4vizXZj7I/UtJ21arMDSFYH331UqleKUKVN+6du3L1XwEkIIIT0o3Etx7EVFRevj4+Nr&#10;eSxTbRWxpVaAxUEX86T7WJ3eqt2j3qzDtjr/agGjQomnkvrijdT+SFFR1S4JfTafG6LSxRwfBZH0&#10;MRyutnsNCumXvgsqhQ/HorVLZBU//fulIDPj4O2ZP5/zJwSh/c0RBaJjhvExILiaIYry/SSTkkbz&#10;UeexSmOXy8IjL5bcVasP7eY7q/TdsIFVLMtv7LCW1LfdPJlHhBDSdVptTpx9/kysXr2Pz3ix5Mxp&#10;pw7BE4+dCb0++IuMyMHV1ragpUXewzMl5vD3eO8KfZJycPPUa5AZn8Fn5FqsLXji/Wfx+4Y/PK+V&#10;JHKw9t1D8ouh0+j4TBun06lxfFUJOCihRSKDwqiC8YF+UN+To1XE+7+W7ilx49KbXbj7EQF2+VpV&#10;EoHYy+WS5W7U1AV+3dTpdPaTTjrpGx4SQgghpIeEdYJXoVC4jz322N/y8vJ28CkZl3St9stuB5x0&#10;zUa6ye5GAaPf9FbtOnxyu2zJ41CdGQuzh+DMqERoAqwkJyQUsVbi7em1/jfJjhRL7gpi28HaZDB2&#10;ycc5HK9++QYfec169SI+OrB33/+dj9rExIzgI6C5ZYP0tv2FsgJJyUfxceeJovQYCvJKFJbcPdQE&#10;b13dGs/v9lhL5nfevAwJCWY+QwghXcNmc+KSy97EosXb+UybCePzpWPwxTBQcrfHsM4U8sVL6DCh&#10;2hOKswpxy9RrkBgVuNtEbVMdnv/0ZazY8iefIZEiMSYBmcn+36usTfPIsr6L3S3+C3IJ6bUUgPb0&#10;FJhnFkM1yP/83mIF/vuqgPOvcaGunk+SiFRW4cbsOaKnjXcg/fr125qcnFzDQ0IIIYT0kHCv4EVM&#10;TEzTjBkzPg/UpplZU+XyVFQS0pVYC+bnl7di8Gv12BqgatesVOHxpD74OL0ACSq6OUnCi+9ShBhT&#10;DB8Fz+7yPbKqmvjoeKh8EsvdaU/FXrS0tvBI+hk26TBieA6POsb2i9yzV95UQqdLarf/LtDYsIKP&#10;vFhlml7f9v7Ocrla/CqDtdo46d8/+Eu93V6HdWuf8qvePXpMX4wccfCvmxBCjoTd7sINN3+Iud+u&#10;5zNthg/LxqcfXQuTkbqe9KRdu2s81Tz7sdeukX2G8ig0HNN/NK4/7kpE6QMvStpXVYKXPn8Va3f4&#10;f5+R3isjOQMDs/t7vmd9rVmzZqhYQ6WKJPKo8o0wzyqGdnqyp9Uun/Zgx/pvfxEx6Qwnlv/J2vPy&#10;d5CIwqq4V60LXC3Dim1OPPHE73Jzc0v4FCGEEEJ6SNgneCXi0KFD/zQYDFYey9Ra3fhiix0CnZSS&#10;LrK5VsCkdxvwj59bYPf5RmO3ESYaY/BjZjHOjkqClqp2SRjyfaGIMUXzUXCs3rYWj733jCzBm5fR&#10;h496xt2v3if7fG6/7Tg+OrD7H/oGItuEu53EpBP5yNsGubVVvk2RVhtzyFW2B2KzscSy/GMbDCnS&#10;24Mfd0pLfuB/vw2r3v3v0+d4/iSEkK7Ckrv/uPMzzP54hey4ywzon4JPZ1/jWWRDetby5bv9np++&#10;ybl8FDqmFh+L66ZcAX2Alrzs899WsgOvfvk6tuzdxmdJb6dRqTH9mBOhVvkvHGxtbTU4v68BfM7d&#10;CIkECpMKhvvyobuzj5K12+XTf9m2042TL3Ji3k8inB1UcZLe69clbjQ08sCHyWRqOfvssz9WKBT0&#10;nUEIIYT0sLC/ayudUIgZGRkVAwYM2MKnZGwC3KsqXKi3BV55RkhnsRbg9y6w4Kg36rG60v+8NlWt&#10;xRNJfTx77aZJY0rtknBVJcirQqOMwW3XW91Qg90Vu3nklZ+Rx0fdj30+eyvb9n9Uq5W46MKD75Fb&#10;UlqPr75ZyyMvtgduQsJEHgGCYIXTKe93ZjJlS//fkb8cOxzsClx+pGHJ44Ox2aqxc+dH0qjt5iar&#10;crnqirEoHJTGZwghJPgcDsGzMOb1Nxf7JQ/Z/t8ffXA10tKC3zWCHL51G8r4yIu92sQYg7vgKxjY&#10;Hv6nDD8Rl4w/H5oAXXPY99ma7evw2levy17rSe+WFJuIjKQO2jRvzlkoVlIVL4lMCp0SuhmpUD+R&#10;p1NEqflsm6Zm4ILrXHjpDQE2vxQw6a2qatz4+ntRes1UBFz9MmjQoI2pqalVPCSEEEJID+oVZTkF&#10;BQU7+/fvv9W3tQwjXcQrFpc4UWWRTk74HCFHgn0f/bTLgaP4Xru+VbsqKHC6OQE/8KpdFhMSzspd&#10;8pte7ffKDYbRg0b5/ZvpiT2XWPzPO09AbJdoOOP0YZ5Ew8GsW1+G5mb5HrgmUz9Ze2aXs0F6XZJ/&#10;rbFxg6S3R36cUCpUfgkSpfLgLeEryn+DyyVvghEbY8CtN0/mESGEBB9L7j71zA94/sVf/DofJCdH&#10;4b23r/BU8JLQsG5dKR956TR6RBuieBRalAolzj/6TJx51KkBt3tgr5W/b1yBl+fMRG2jvHsF6Z2i&#10;TdGe7jCB2jRv2LChyF0nX8xISETRKKCZFA/zy4VQ5fl3FXJIPx53PyLgyttcaLHwSdKrOaTL/7Wb&#10;WHtut99Bk7Vnnj59+rysrCxqz0wIIYSEgF6R4JVOMGxXXHHFm3q9Xn5nnatoEVHWHNyEBIlM9TY3&#10;rpvXjNM/acSGav+q3XS1Fh+mD8SzyXmI7sH9QwkJpgZR/r1udwR3+bbZYEKsua1Ci918S0vomZv6&#10;NY21WLl5FY9YglSBRx46jUcH9uB/5vokWBXIzLyUj71sNvkNciY6qi8fHRnpEpyP2mi0B775zvbe&#10;3blztjRq+7vs8b/vXyejT24inyGEkOBiyd1XZv6GRx7/zi+5GxdrxJuzLsVRo0Kv/W+kslgdqKiQ&#10;92lMiUmCXqPnUehh1buXT7gAxxcdC2WApB57vV60dgn+N+c12Z77pHcy6gw4YdRxARO8jY2NMcIm&#10;6XvA/zSKkIiiKo6C+Z3B0ExO8NuXl63F/XyuiEmnO7FiNf2w9HbbdrlRWR34eTYYDK2nn376HB4S&#10;QgghpIf1mo31MjMz96WkpFTwUIZVWL691gabi05ESeewdsw/7nJg+Ot1eEv6XnL6rBdgP0jXxKTh&#10;u8xiHKWPoppd0qvofdsHB/kbXKlU4qkbH4FOo4Neq0dRn0EolH73hM8WfCGr3mUJhsyMg1fvlpY2&#10;+FU3qdVmaHVt1btMa+te6W3bv89uNOo9++QeOdZq2ZdKdeCb7yUl38HhaOKRV0y0HidNK+IRIYQE&#10;l9Mp4N33l+Gef30BQZCfUEWZdXjskTMwedIAPkNCwc6d1Wi1ySscCzMK+Ch0mXQm3HD8lRiTPypg&#10;Yo+93v+0fD5e/+ZtOF1Uwdmbsee/T3ofxEX5n9OxCrVjVw34xt1EW0kSojCrYXpqIHS3ZCvZHr2+&#10;Nmxx49RLnHj1HVF6DeeTpNf57me3J6kfSHZ29t6oqCj5BSQhhBBCekxvqeB1R0dH15544onfszGf&#10;/gsrDNhcK2BbHZ2BksPX7HDjvDmNOO3jxoCV4MkqDT5JH4Q7E7Koapf0SllqHR95RRmCuwcvMyC7&#10;P2Y/8DZm3fk/vPC3p/ls92MJ3v3YzcC337iMRwf21LM/+iUq4hMmQatN5pGX1bqDj/ZTSf9PcPYw&#10;VCr8981yOpv5yJ9n790dH0ojecL5tlumHFJLakIIOVwsufvxpyvxt79/AhdbPdeOXq/Bg/efiksu&#10;GsNnSKjYtLnCr9J6cHYhH4W2eFMcbp56LYbnDgmY5BVEAXN++wpvf/e+9DV2cDeb9AoGnR5FfQd5&#10;7h3wKQ+W4F2wYMGxji8qvTcOCIl0KgV0l2fC9EwBlFn+i0XrG4C/3+/CVbe70Ehpvl6nosqNRX+I&#10;ARO87Pg5ZsyYpSaTiXZkJoQQQkJEr6ngTU9Pry8oKNjM2oXwKZnt9QI21QieSkxCDgXbWveHnQ4U&#10;vFKHr7c5PHF7+/fa/SVrMEbozb3nh4kQH76tDVmVbVdIjktCn7RcaNQH3ze2K5TVVMBqb3sJMZu0&#10;yM6K51HHSkrr8cHs5TzaT4HU1NP5eD83rNbdfOylUumg0QQnYa7w7LcrP1BptbF85G/Xzk8gCPL9&#10;lZOSzLjxhkk8IoSQ4GHJ3Tlfrsb1N33gGben0ahw713TcN01E/gMCSXzF2zhIy92XlCQ3p9HoS8r&#10;IQM3HncVijILAiZ5nS4XPvjhY3y56BtZFw/Su8SYYzAkv5h9D/h9E1gsFpP7pXKbc2kDnyGEqMfE&#10;Iuq9odCMi/NbGCEdNjF7joiTLnBi1Vq2Vyt/Bwl7bP/dPSWBn1D2fTBt2rR5HXVPJIQQQkj36zU5&#10;KelEQzjjjDM+T05OruJTMq0uuJeUOGF10pknOTi21+7133r32q22+q8KSFBpMDt9IJ5O6gszVe2S&#10;Xq5RkLesUyj9b472Bo++96RsD92bb5rMRwe2dVsVmpvlW8AbTXnQauXtmd1uES6X/MahXp8ItdrI&#10;oyPjcln4qE1H/7bNVoOSkm+lUdvXy+53Pv/MuTCb5BXbhBBypNix9cuv1uCqa9/1S+6yvc7/7+9T&#10;ccffjuczJJSw52vxEnn3CYVCCbM++N08ulL/tHxcN+UK9Evp63m982V32vHKF7Pw/e8/8hnS27CF&#10;CaMHjYKhg4WKNptNb/37Zgi7Aq4XJyQiKWLVMD1bAN01WQqNRuPXy54ld1nL5u9+CVzxScLPSuk5&#10;ZVXagcTFxdWPHj16JQ8JIYQQEgJ6VdFhRkZG/cSJE3/1XV3IsNZLrBrT5luGSUg77LvjzwoXhs2q&#10;8+zb7Fe1q/BW7S7MGoxR+ihPTEhv1yDKE7wNzY181HtUN9Rg7fb1PGKJUSUuu+RoHh3Yvf/+UpYY&#10;BhTIzLyEj9s4HNUQBN9EcAYUAVord4bdVsNH+7HjU+BjVEXFb37VuznZ8Rg1ModHhBASHOz4+Pmc&#10;P3Hlte8ETO6yxO49d07jMyTU1NS0oLxc/rqfFpuCxKiDd7gINUOyi3Dj8VcjNzGbz8i1tFrw8pyZ&#10;WPDnQj5Depu4qFgMyOm4+txtFdD64DaAElWEtNEqob8mC9on8zWB9uWtrQPOv9aFt2aLsFHj3rDG&#10;Lml//o0dAJUBj4K5ubm7BAkPCSGEEBICelWCV6FQ2E8//fQvtFqt/K41V2UV8d0Oh08DS0K8WNXu&#10;Ld+3YOzb9Shv8T+fZfuQvpXa31O1a6SqXRJBmkX5NZzo7n13vb5c+A1c7SqVi4syDmkf2tLSBqzf&#10;UMYjL5XaBL0+g0dtnE7/pdCxsQV8FAz+yVy1yr9Khe29u3vXZ9Ko7dWQVTP9656TkJ7ecUtnQgg5&#10;XCyhy/bcveKad+Bw+Cd3b7lpMu7/18kBKypJaGhuscPaKr+06pucC6UiPC8jh/cZgltOuBYJ5sAJ&#10;6tqmOjz/6UtYvokKlHojo86AvPQ+ftuPtCf82ey2zdpHSV5C2lMroDk2AeZXi6BM8+/2Y5deJm65&#10;x4U7H3Kh2b+pEAkTZRVurFzjZnvS+73IK5VKcezYsUv69u0rHSAJIYQQEip6VYJXImRmZpbl5+dv&#10;57GM1aUQl5Y40WinFC9pw74bPt9sx4jX6/Dan61+VbtahQKXx6Tgu8wijDfEUNUuiTg6n5u4Jn1w&#10;WgqHkg9/+oSPvMnO99+5gkcH9uzzP/tVpMXHj/drz8w0Nq6Q3rY/wCgQE9OPj4+c3V7LR230hmQ+&#10;auNwNEr/r7zaNzbGgLHH5POIEEKOHEvoznx9kactc6Dk7k3XT8LDD5zqGZPQtXFjmaeiZz/2Gjm2&#10;/2gehR+F9GtEn2G469S/ddhmurKuCv/9+EVs3LWJz5DeQqPW4ITRx0vHnY4X67LOX+LMcodrdROf&#10;IYTspyqOgnlmMdQjY9jrgezOCavrfO1dEadd7ERJmc9NFRIWWJvtPaWBnzv2fE+ePPln3+edEEII&#10;IT2rt1XwunNzczcVFhauD3TSwVahrapwoclGy3GJV6VFxIxPG3Hhl00obfb/vijWmfBxegHuS8iB&#10;iap2SYRKU2v5yCvaFM1HvcPKLX/C5mhrnRwba0Cf3EQedYxV734w+w8eebF9CdPSzuKRnKVlCx95&#10;KRQqGI3+lb6dwfb3ZYnb9thaFN89eNn/t3HDi+zmJZ/xuuSiMZ4WzYQQEgw2mxOPP/U9/u+uz+Fy&#10;yc+vpHN0XH/tRDzy8OlQqXrbWtPe59vvN/i9ZvRLyeOj8MSqN0f1HY6bjr8aek3gfef3VO7DU7Of&#10;R1lNBZ8hvUV8VBxS41N4FJjD4dBabt8EsSpgYzBCIpoySw/zy4XQnp2q0Ol0sqbM7OVi6Qo3Jpzm&#10;wpx5dN8t3Kzd5EZTMw98xMbG1g8dOnQdDwkhhBASInrdXZXExMSW884772O9Xi/f6JDbUS+g2UEL&#10;ziKdU7rWePXPVox4vR7ztjsg+nxLsIrFO+Oz8Fn6IAzVBV7dT0ikcPq0ZDZo/dv+hrOH336cj7we&#10;fuA0PjqwHTur0dDQyiMvgyEnYPWuIFhhs5XwyEut1kOv96+w7QyWWGa/5ZSw2+RVvZaWvWhs3Mwj&#10;L41GhRuun8gjQgg5Mqyd7533zMFjT3wnHfvkrx+sWvfmGybh8UfOoORuGGCJ3eUrdvPIS6vWItYU&#10;w6PwpVKqMLX4WFw+4ULP2Bf72rfu24Yn3n8ajS3yBVQkvBn1BuRn5nkWmxyIu94J691b4G5s28KD&#10;EMJplTDclQfVA7k6ZaJ8MTBTXunGFbe6cMd9AixWPklC3vyFrD0zD3xkZ2fvVSqVtOqFEEIICTG9&#10;8s5Kv379NsXGxvpvdihpdbnx6WY7fIoJSIRgeVxWqTt9dgNu/b4F1Vb5NwK7zC/SmfB9ZhGujU3z&#10;tGcmJNL57sHbaOk9LetqGmtR3dDWrlitVmLq8Ye2L+49//7Sp6pJgYyMi/lYThRa4XTKHzeW3D3Y&#10;zcUjI0KhVPMxa+Fch7Vrn5Q+Z/lxb8qxA5GdRdW7hJAj12Kx44abPsRrsxZB9Fk9x5K7//f3E/Do&#10;fyi5Gy6qqpqxc5e8pX+iOR7RhigehTeWrD5txHScOYq1Cvf/nmSv8azLx2tfvwm7U1akRsKY2WDG&#10;2OIxnuu+gxFWNLkdc6iKm5CApMOmdloSTDOLPK2bfbvo2aTD5ktvCjj7ShdKy31W1JOQw56jlWtF&#10;6bWPT7TDntvRo0f/kZ2dXcqnCCGEEBIiet3dFXbiYTKZrCNHjlzOp2QEt8K9vlpAHbVpjjh2we3Z&#10;Y7f4tTr8utcp2wmTUSsUnqrdj9MGIlejP6SLfkIiQatPQrCsppyPwt/dr94nS9JefukxyMyI41HH&#10;SkrrsXrNPh55qVQGGIw5PJJzOGuljyOvAImJ6c9HR459DU6nfz8tvb6tmri1tRLNzfIt6lmS5YnH&#10;ZvCIEEIObuu2Kpx34SyUlcnXUjY323DZFW/h409Xyo6rDDvWPPLQ6bjv3um0524Y2byl0m+f+QkD&#10;x0IvnSf3Fma9CReNPQfTh0z1tG72JUrfy3OXfItP5s9h2/3wWRLO2OK6Adn9YTIcvEuTdCxTtD6/&#10;B65lAdeOE0Ikqr5GRL1RDM2MFIVKpZK/aEjmLxYxeYYLvywSO6wOJT2PvQTu3MMDH+w+67hx4xby&#10;kBBCCCEhpFcun8/Nza3o16/fNrVa7ddPiV2kra50ocFGKwgjSVmziKkfNHqqdi1O/+eeJXS/TC/0&#10;VO0aaa9dQmRSVfK2W06Xk4/CG6vc3bS7rV2xt7psKo8O7IUX5/vtKxkfPz5ge2bGbq+U3rY/9igQ&#10;HdOPj48cuyBXKNqqdb3YsaztY25Y/5xf0uWU6cXolx+cNtGEkMhw9XXv4rdF2zD32/V8BmhsbMVZ&#10;573mmfM9zuj1Grz43Hm49ebJfIaEC/Y8t6/EZomxYTnFPOo94s1xuHDsOZg8aKLna/TldLnw1rz3&#10;sHDtYk/Cl4Q/1qa5b3ouj+T87iEIbljv38b2LOEThBA/WiWMd+dB91C+ymg0+jVl3lvq9lTyfjhH&#10;hJ2a/IakfaVAQ2Pg45zZbG4eN27cUh4SQgghJIT0ygSvUqm0n3vuubP1er18c0SuxiqisoWWDkYC&#10;h3RB/skmO4bMqsOyUv+qXdaC+da4DHybWYRCnZHPEkLaS1HLE7xRpt7RmvG5T/4nu1E7edKAQ6re&#10;LS1twHsf/sGj/RRISz+bj/01N63jozYxMQP4KBgUUPgtTnGjtbXKM7JJf7a07PKM99NqVXjk4dN5&#10;RAghB7d69T6sW18KwSXitFOGeObq6iw48eTn8dvCbZ64vehoA15/9WJcdsnRfIaEC5aoX/DrVh55&#10;seRndmIWj3qXzPh0XDbhAgzJLgqY5G21t+LpD5/Hmu1r+QwJZ0mxiRiY3T/gc80SvBqNRraaUSy3&#10;w3LXFlbSzWcIIX7UCminJUL5cr5REa/hk22srcB1/3DhiRcFtFj4JAkZPy8U4exgy/HU1NQK2n+X&#10;EEIICU29MsHLpKSk1EonIaxkyo/d5cacrXZPy17Se7Gq3fO/aMLFXzahye7/XBdojZibUeRJ8BoU&#10;vfZHgZAjpve5+RWohWG4YdW7v61ezCNv9e7L/7uARwdWXtGIhgb5wnSjMRdabUeVsG60tGzgYy92&#10;Q9FgSOFRMLjhFn2vyEXo9Yme0YYNL/hV1Z126lD0yfW+nxBCDoYdQ66/5cO/uhfExhqxeMkOjBn3&#10;OFavKfHMtZeUFIW337gUM84YxmdIOGGJ+zU+WxHEGKIRZ4rhUe+Tm5SN66dciaz4DD4jV9tUhxc/&#10;exU7y+QLpkj4UavUmDxikudPXw6HQ3v0Mccskc7VZCdOws91ov2D3rNNCSFdQrqmUg+NRtSbg6Ea&#10;5N8G3SVdrjz6nICLbnChnjqfhwy2/+6K1eyQJz/uMexYWFxcvM7pdFKrO0IIISQE9dqslkajaR45&#10;cuQK3wszhuV1d9YLngQg6X3YwuoPNtgweGYdvtnm8KvaNStVuC0uA19kDEI/raH3/hAQEiRVgm9L&#10;5vBP8H740ycQxLYtogYVpB1S9S7z5NM/yFpWsscjLf08PvbndotwOGp45KXVxkivUyYeHTn2MVyC&#10;b9MKFVQqPWy2atTUrOBzXiyh/Z8HT+MRIYQc3G8Lt2P9+lJPopcld99+dylOPeMl7Cup5/9Hm+ys&#10;eLz75uU4cWohnyHhhu2/a22Vv/6PzhsJky54r12hqDBzIG48/irEGKP5jNyWvVvx+jfvoKre2yGD&#10;hC+NWo3MJP9kviiKSpsAY/ygkY18yoPNtz6/G8IWKj0k5GCUuQaY3xwM7bQk1mFPduONrTn9fr6I&#10;sSc7sXSF790a0hOUSmDTNjc7xwt4oT927NgleXl5e3lICCGEkBDSa3Nb6enp9UOHDl0TaB9ehu3D&#10;SwW8vc/GGhemzW7AFV83o9khf4LZmeoYQzS+zCj0JHh1VLVLyCFpbpcIZZqtzXwUnlj17pzfvuKR&#10;Z1Uy5nx6HY8OjO0z6duGVKnUwGTK55E/h6MagmDjkZfJlCm9Dd4iaIV0PFP4vKSzr8tur8W+ffM8&#10;CeD2RgzPQVbmoSW0CSGEJXX/ceen0rHMDVGE6BJE3Hr7x7C2+nfrKypMx/vvXIGJE4K3zzjpfkuX&#10;7fQ87/ux15TReSN41Lsd0380bjr+auh8tqhg2GPy2+qF+GrxPNqPN8xlJWciNy3b873ta/um9Xlp&#10;Z15eq4mOk99LsIuw3LTB07KZEHJgCr0Sxv/0h/b6LKXC7F8tv2uvG6de7MTzs4QOWwOT7uFwAjV1&#10;gV/TdDqd/YQTTviBh4QQQggJMb02wyVdqAknnnjiN9LJiPyuOsda9m6pFfyqO0l4anW58dAiCya8&#10;04AFe/z32o1WqvBUUl98kDYQeRo9nyWEHIpGn9a/KlV4d2davG6ZdBHblpRISYk65OrdmtoWNDXL&#10;X1aMxjxotUk88me3++8WEBc/OOANxSPhhjyJq9WqbA892H+SpeXnCvbe/djHferxM3lECCEHt2Ll&#10;HmzcVOFJbrEqtrKyBlnyj2HHlmMnDcAP827FyBE5fJaEI/bc/vTLJh55sVesfmkdL2bqTRTSrxMG&#10;T8F5R58JtdI/KcESu+99PxtfLvyaz5BwZNAZcPyoyZ7vbV8N9fWxY42O+f1u+Pc+6eDGZ73EKgda&#10;n9jJI0LIAakU0F+TBdOLgzxVvb7YXrx3PSzg0ptc0nUWnyTd7sdf3Z49kgNJTEysiYmJaeIhIYQQ&#10;QkJMry5hjI6Obu7bt2/ATZJsLjfm75EuzpyU4g1nrEsqq9od+3YDHl5kDVi1O90Ujx+zinFmVCK1&#10;YyakE2TdiCXxUeFd+fnynNf4yGvmKxfz0cHNemMxfAt2EhKP5aPAmppWS2/b/yWF9PoU3Mo2djPe&#10;5ZLvCywIgsrlcqmrqqpkmwOzhHZaWu/dQ5EQEnyvzlwoHVM63tpEpVLihusm4us5NyAuzshnSbhq&#10;aGjFn3/K9981682IN8XyqPdTKpS4bMIFOHbQ+IALspwuJ1776g38tqZtP38SXtjz2ictF3EBzmul&#10;8ypF2dL5yaZhY20pJ19cJ/2/srM/54Ja2D+p4BEh5GDUw6IR9c4QaCYn+LVsFqVozjwRJ57nxOI/&#10;WJtg/g7SLdj+u7+vFKXH3X97OyY/P3+73W4PtBaGEEIIISGgV+e74uLiGgsLCzf4XpAxrD0zq+Bl&#10;lZ8kPLHn7l+/WjDmzQZsqPbv6cOqdv+Xko/nkvOQovJvsUYIOTTxKnn1SrQp8L504WDt9vWw2NoS&#10;oWaTDsdNHsijA7PbXZjzxZ+eZOp+CoUKMTEHblnZ0uxTBaVQwGhM5VHwaNTyfRFVKpXwt7/97TlW&#10;bcenPB/78kuPofbMhJBD5nQK+PFn+XGsvegoPd6adSmeeHSGJ9FLwt/WbZVobpG3oB3RZyiiDGYe&#10;RQaNSoMrJl6EAWn9PK+fvposzXjh05excfdmPkPCTZQxCgW5/ueBLMG7aePGQY379kQbTrsC0X0H&#10;yvcnEQHbkzvhWk1FbYQcKkWMGqYnB0J3S7aStf3l03/ZsMWNGZc78flcEYJ8hyDShdj+u2s2BN5/&#10;lyXjjzrqqN9p/11CCCEkdPXquzCxsbGNxx577PyO9uFlSUEb7fURdlg14dY6ASNer8dTy6yw+2ym&#10;zM5KR+uj8H1mMU4yxUMd4IYMIeTQ+S6DMRvkicRwct8b/5ElaP/9r+l8dHDVNc3YV1LPIy/Wmlmr&#10;TeSRP5erGVarvI2fSqWDRhPcJDnbg1etkd94ZxW8GzduHMRDD6VSgcsuOZpHhBByaHRa/za1LOF1&#10;zNF5WLPyXzjrzOGe4wvpHVas2it7rWTG5I+UzrEj7znOiE/H3afejnhT4IVRZTXlePmLmdhXWcJn&#10;SDiJMcdg+IChARP4e/fsyc4y63e1mhP0OXe9UG2OipIled12Edb7tnn+JIQcIrUCukszoHltgE4R&#10;7X9u0ST9lF1+iwsvzBI87ZtJ13M6gdIK3yt+L+nY6Gb3VHlICCGEkBDU65fZjxgxYpVerw+4mwTb&#10;h3dpqf9+rSR0tTjceGSxFSNer8OOev9lnQaFEk8m9cW7aQORpqaqXUKCwSLKf9ZYxUo4qm6okX5X&#10;8whQq5U447ShPDq4Z579CaKsX7UCiUnHe/7siNPZIP0d+QJ1s7kP9PqOk8Kd4bkR75bfYGTtmX1X&#10;Yo89Jg/ZWfE8IoSQg9NoVJhx+jDPnwxLhMTGGDDzlYvw+cfXIjU1fLs6kMAWLtzGR15K6TkvSB/A&#10;o8jCvvbcpGz8Y/otMGj9949k/ty6Bm9/9z7qmxv4DAkX7PkdnFcEnUbHZ9qw8yj98m+bjW6htc6c&#10;mjj9wRd/8F04Lu5uRetD26X/me4oEHLIlAqoh0Yj6t0hUGb7H1ed0k/ZPY8KuPFOF+rpsNrl1m12&#10;o7GDZgSxsbH1BQUFW3lICCGEkBDU6xO8Go3GyfaM4KGMVVAKrIqXJQ1JaGPP0J5GAePfacBDiyxw&#10;+OR22Tfy0YZo/Jo9BGdFJUIbYBU2IaRzmnwSvFXtkqTh5J8v3yurSLr6inHIzDi0VsVs78k5X7G9&#10;dNuwqtmEhIk8Cqy+biEftUlLm8RHwcMOeUqV/Oakb3KXVdc9/sgMHhFCyKF76IFTcf+/Tva0tH/q&#10;8TOxfNlduPD8oxATEzjhRcJXi8WOJcvknSe0ah3izZHb2p/txzs6fySunHQxVErvQof22LnF93/8&#10;hC8XfQNru20gSHjQabTISs7kURu2xYVlxyZ9XUtLQosgxHyfOPhM1dQL1Kyijf8vHq65NaJjbhWP&#10;CCGHSplrgPm1ImjGxbHFY7KfK7Yv78dfiph6jhN7S+h+XVf6bUnH+x5nZWWVCBIeEkIIISQE9eoE&#10;LztJLCoq2tG3b99dvieMDGtfuaqCejSHOrbX7vN/tKL4tXpsrPF/vtj+oI8n9cE7qQOQrNLwWUJI&#10;sPgulwjHFo2senfbvra1PmyfyNv/dhyPDq6svBE1NS088tLr06HVJvMosOaWDdLbtpcfVvkWF1/E&#10;o2BSQKdL4OPAEhLM0u/wba9NCOk5rHr3b7dOwWcfX4cbrpt4yItjSPipr7eirk7eF7Nfah5ijJFd&#10;qa2RrjdOGXYCTiie7Kn69CWKIt7+9n0s37wKLoGuL8NJZlIGctOyPedovlav/nOYKJ1DeiiVMJx3&#10;G5S5BbL/kSWCWx/ZAWEL9ZMl5HAp03QwPVsA7SXpikD78q7f7MaYk5z45CuxwyQk6bzScjdWrBE9&#10;CXVf7B7qsGHDVplMJr/nhRBCCCGho9dX8EonJdYpU6b8HCjBy2ytFdBspzPFUMUS8BPfbcD//dLi&#10;t9cu++Y90RSHHzKLcXZUEjRUtUtIl0j1aXdu0hv5KHw89t5TENvdFZh2QuFhJSgW/LoVgs8xKD5+&#10;Ah8F5nI2wmrZwSMvpVIHrTaWR8Hklv7djm++s+rdm66fhKxMSsoQQjqHJT+0Wv/qRdK77NlTC/l2&#10;BEBh5sCwXNwVbCadCddOuRxDcooDJgMdTgeemf08Nu+hbpbhRKvRYupRUzyV2r6am5ujXOuWSadZ&#10;PPuhUsF45b+g0Oq9Mee2ibD8YzPESsqDEHLYtEoYbusD9RN5OmWS/zZbrE3zlbe58M8HBTTTOoqg&#10;27WXD3ywe6jjxo1blJqaWsmnCCGEEBKCen2Cl0lISKg2mUzy0iuu2ipi4T4nfO5jkB5mdbrxz19a&#10;MOGdeqyp9F8Fn6HW4YWUfLyc0g+JVLVLSJfS+dzwMhvNfBQeWPXu8k2reOSt3n3mqbN5dGhmvr5I&#10;1t6ZVczGH6Q9s0tohiDIt4A3m7ODvv+ul0L6WP43FXU6NTIyYj0J7euvPXBCmhBCCFm0eIfs9Y4l&#10;MofnDuERSTDH47YTrkdWfAafkattqsOTH/4XNY21fIaEg/SENCTG+ndCYdW5k2vXzXW3219Z1WcQ&#10;DFfcy344+IyXuKcVttf2tW/cQgg5VNLlpmZSPMxvDvbsz+tboMH25X3hdQGnX+LErr30QxYsVTVA&#10;XX3gx5PdQx03btyvPCSEEEJIiOr1CV52Yjho0KAN2dnZAdelsX14WZKXhAZWIPftDgdGvVGP//7R&#10;CqfPU6OSLqQvjE7G95lFmG6Kp1oCQrqBbX/VAqdRh9eiite/eRtCu32EhwzOPKxK1tLSBqxdV8Ij&#10;L7XaDI0mnkeBVVV+I71tf8GsQErKWD4OvqioPnzU5o6/HY95X92Mt964THq/vNqEEEIIac9mc+Lz&#10;L//kkRerasxLzuURYfJS+uD2aTfCrPdf8MaS4ztKd+LpD59DSyuVmoWL+Oh45GfmeRY0tCc9n4qV&#10;K1eOENsleBnt+FOgHXsSj9q4Pq8SHfOqeUQIOVzKLD3MbxRDe0GaQqPROPn0X5Ysd2PKmS7M/UkE&#10;7Qx75BYsFj3J80BSUlKqjEajg4eEEEIICVERUcFbVFS0KycnJ2CCl63K/aPM6Ukskp5VZ3Pjym+a&#10;cNZnjdhe73+2nq7W4vP0QXg4MRdmJbUIJKS7NPrsJVdWU85HoY9V7373+w888lYiffTBVTw6NIuX&#10;7oDDIT8mRUUVQ6n0byG2H6vcbWxcySMvds8wLf1YHgWfQuF/XExPi0H/fskwm3R8hhBCCAmM7b+7&#10;exffb5RLjEpAUnQSj8h+I/sOww3HXQmNWs1n2rAk76J1S/He9x/SfrxhIspoxrHDJgRcPFxVVZUs&#10;lu/hURvDhX+HMjWbR16e/Xgf3QFhh5XPEEIOm0oBw9/7QPtsf43ZbG7ms38pr3TjgmtdmPmeAAv9&#10;qHUa2393yQq39Jrlv50dK5QpLCzc4HA4IuKeMSGEEBLOIuXF2jl27NjFvm1eGLYqt6RJRLWFqnh7&#10;CqvSXbTPicGv1eHDDXa4fKt2pUvtK2NS8V1mMYboTFS1S0g3c8haEwMt1oAd70PSt8t+gNPVdnM1&#10;NyfhsPbeZZ574RfPzdo2CqRnXMjHgQlCCxwO+U1yrTYOKlXXVdE6nez+h/wIyW7WE0IIIYeits4C&#10;i1VerMOqVZU+VY3Ea8LAY3Du6DMDPj6iKOLjXz7HN4u/9YxJaGMLAAfm9A+4DQm7X+D8/Xu47fJt&#10;NxTR8TDf9RoUeiOf8XI3u2D911bPvryEkE5SKqAZGwfFewOilKn+C1UdTuCO+wTc+6iAhkY+SQ6L&#10;SgVs3sYSvO6AL/KjR4/+PS8vr4MdegkhhBASKiJmNVZycnKVXq+38VBmR4OAXY3U36UnNDvcuOjL&#10;Jhz/QYNnP2RfbH/d99IG4J6EbERT1S4hPYJVz7en04ZPNegbc9/hI6/33r6cjw5NoPbMKpVR+n3g&#10;x8BmK5MuluXHtNi4QdBqY3kUfAZDKh+1YTfrCSGEkEOxZm2J9NrFAwlLek0c2HVbC4S7WGMMzhg5&#10;HZMLJ3oeK192px0vfzkLyzb+4bNQjIQig87gadPsiyU/BraUrhFLd/KZNsrENBiu/BeUSqXspE/c&#10;aHHbnt0FOOl5J6TTlNJ1Vx8DzG8WQz3Mf19etnbm1XcEnH6ZE5XVLFHJ30EOicMBVFYFftC0Wq3j&#10;+OOP/5mHhBBCCAlhEZHglU4EhQkTJvxiNBoD3ulutNHJYHcTpcd7wR4nBr1ahy+22D1xe+wb8xRz&#10;AhZkDcbRhujIWYlASAhK8tlz1+hTqRCq5q/6DU5X29ZNcbFGDB8mb6V3MOs3lkH0OUDFxo6SLnqT&#10;eRRYddW30tv2f0+B1JRxfNw11AGqg43GjttIE0IIIe199fUav0TkgLR8PiKBpMQk49Lx56Nfqv/+&#10;rQzrevLMRy9g3Y4NfIaEqqTYRAzMHhCwInvbtm393WLgBeHaMSdCM/ks6a+1JZ9YUtj1SZXgXFzP&#10;ZwghnaVM18P0ahE0Z6YofBdTsJes31e6MWaaC4t+p/t6h2PxH25Y5I0J/hIbG9uQlpYWPvsyEUII&#10;IREsYvJmcXFxrayKl4cyLtHtaRHMWgWTrtdod+NvP7bgpNkNqArQGjtBpcEn6YPw36S+tNcuISHA&#10;bwFGgBtfoejp2c/xkdcTj83go0P3wYd/+CR4FUhKnsbHgQmuFjQ1reGRF7vpGxdXxKOu4XA28VEb&#10;q0+rTUIIISQQ9lq3bn0Zj7z0Gj2iDdE8Ih3pk5SDG4+7Cskd7FVcUVuJl7+Yid0V1OkylKmk684T&#10;jpoCjU/nGsZms+mdy39he3DwmXaUShguvQuK5EzZCbIgCCrrnVsgbKftMgg5UgqdEsa786C7I1ep&#10;MPvvfV5R5capFzvx9MuCp30zObilK0S4A+y/y+Tl5e2w2+3hcdFPCCGERLiISfBqtVp7cXHxet+2&#10;LoxLOqkpb2EnN7TcryuxR3dpqRNDZtbhlVWtEHwebo1CgXOjkjA/azBG6M1QhUkSiZDerkaQXyXb&#10;HHY+Cl3sJmpDS9uGTGq1EpMm9ufRoamrs+CXBVt45KVQqKA7SPWu09UIQZDfzDMaM6A3HPjvHSnW&#10;/tn3sFlbGz77JRNCCOk5lZVNKCmVVxsmmOMRa6QE76EY3mcIbjz+Kph0/l1O2DXmup0b8O53H6Cq&#10;PuB6YxIqpBOpnNQsHrRhFbmjm3b8KtZV8hkfSiWM1z7o3dSyHXerAOu/t3ovhAkhR0algO6idJhn&#10;FUHV1/9Ya5MuUe97QsAF17o8CV/SMfb4rFwbeP9dds906NChq2n/XUIIISQ8REyCNyYmpiE/P387&#10;D2XYSc2mGpdfwpEET53NjavnNmPKew1gyXRf/bQGvJ06AI8m9aG9dgkJMTafvWRrm+r4KHTd+fK9&#10;skU7d/zteGRmxPHo0DQ2tXqSvO0ZDNnQaBN4FFhD/VI+apOaNp6Puo5OGyt9zTzgnE5B9jgQQggh&#10;gZRXsMVJ8tf74blDoA1QzUj8KaRfkwrG49opl0Ojkm9twbDX4h+W/4y5S7+n1+UQlpmUjtzUHE/n&#10;FV/r1q0b7LY288ifesBwGC+925Mc4VMenv14X9lLSV5CgkRVYIb53cHQTkuCSqWSldWzfXnn/iRi&#10;6jku/LJI9MTEn9MJ7JM37fgLO4ZNnDhxPg8JIYQQEuIiaWtTd0FBwSa1Wu3isQxLQO5uoLO/YGNJ&#10;83fX2TB8Vp3nT98kula6eL41LgPzMopwDO21S0hIilPJ22C139c2FFU31KC0uu2KVaNR4crLx/Lo&#10;0D397E9+7ZkTE4/j4441NCyX3rb9PXaTMDn5aB51HZu9xu+GZGurM+BNSkIIIaS9Zb/v8nnNYwne&#10;wXxEDgXbwuK04SdhxqhToFT6X9WIooh3v/sQ85Z9z2dIqNFr9Thu1GTpjM9fY2NjjLBzPcvW8xl/&#10;mqNPhHrYRNlfZ4vJnTNLBefC0F8gSUi4YG2ajY/0h+7uPiqDweC3k+y2nW6cc5UL730qSteufJL8&#10;Zddet3TNGvhYZjKZWkaNGsUuaAkhhBASBiIqn5aUlFQjnfwF3ASnvFlEnY0SvMHCThVLpcd0xqeN&#10;nsrdQFW7w3RmfJtZjL/FZXjaMxNCQlOCUp7gjTZF8VFounfmAxDb3XybcfowZGUeXvUua1P59dy1&#10;PPJiidLYuNE8CszhqIHVuoNHXkqlFjrdgat+g8FoSJM+R3kHhKrqZr+KLEIIIaQ9VlG6eKnPa5f0&#10;msf2liWHh+3jevWxl2Bc/zEBF1jZnXa88sUs/LlVvlc/CR3ZyZmIj47nURuWqJ1UtmKe29LEZ/wp&#10;jGYYr74PyvgUPuPl2Y/339vgbqJMEyFBo1RAOyMV6vcLDIoE/84JFitwwz9duP9JAY0d/9hGpIXL&#10;3OjoEjEjI6OD2l5CCCGEhKKISfBKF9juQYMGrTMajX6r+xib4IZT8CYmyZFxSI/lq6taMfz1Ony3&#10;w+H3mOoVStyfkIPZ6QORp9HzWUJIqDL7tE1nbQhDVVV9NTbu3swjthWaEg89cCqPDh1rbVxTI9+/&#10;Vq/PglabxKPA7PYKiKK8wjk6ur/0dxN51HUUSjXcvu20a1uogpcQQsgB1ddbsXTZTh556aRz9NRY&#10;eZKKHBq99Nj938m3dpggr29uwIufv4rd5Xv4DAklUSYzCvsUeO4f8CkPluBdt25dsVAScNenvyii&#10;42H627PSuZ/exqc83PVOWG7b5NmXlxASJErpei/PiKh3hkDVz8Qn2wjSj9uzrwi46AYXqmvYnrP8&#10;HRGsvNKNpSvYYyE/xjHsuFdYWLheo9HQgYoQQggJExFVwWu1WqPS0tLKeShjd7mxo4HtVcgnSKdU&#10;tIg47v1G3PZDCxps8geTpRgGaI34IbMYl8akQKeIqG8/QsJWhSBPWIZywvD5T1/ytEDc75ij+x52&#10;9S7z5NM/+rVnTkk5eKK4uvo76a3872VmTuXjrsUqhTUaM4+8WItIl4sqeAkhhHSsqdnmWRDUXlZC&#10;Bkw6I4/I4Yo2RONfp/8DcaZYPtOGVUxv2bsVb3/3vmdhGgkt0aYYjBw4nJ3v+p3wlpeXp7mt8p+V&#10;QFQsQXze7XrfJLGwqsltn1XCI0JIsCgz9TC9UgjtiUkBFmcAP/0mYuLpLk9r4ki/58eS3jv3sMfB&#10;HfCifvz48YuysrLoQEUIIYSEiYjKsCUmJpalpKRU+p7wMS63wl3SJEgng3yCHBa74Mbba20oeLUO&#10;v5c5/ap2WQvmv8dn4ouMQcjW6EK4/o8Q4qtJlLeTa7Y281FoYXvv/rp6EY+8iejXX7uER4eOtTT+&#10;8edNPPJSKJSIih7Co8AEoRUtzRt55MVeUxIShvGoa6nV/jfia+sssFjsPCKEEEL8bdxUDqdTvhho&#10;RO5QPiKdwVpc903Oxa0nXA+tRstn27Ak70/Lf8HXi+eF7HlVpGLP3fABw2DU+59XuVwutWPhV3A7&#10;DnJuJZ036o47G+rRU2WXvSyhYnujBK5lDXyGEBIsykQtjA/3h+6GbIVvBT3DkrtjTnTi/c/EiE7y&#10;OpxAZXXgB4A9bscdd9yPPCSEEEJIGIioBG9CQoIlLy+vw55KextFWBwRvpyvE9j+uid/1Ihr5zXD&#10;6vR//FgbZla1e0NsOgxUtUtI2LG1q4hl5JWtoWP2z5/KqncHDkjpVPVuaVkDyssbeeSl06VIvw/c&#10;ntnlaobTWccjL50+CQql/55QXUEQbJ5EdHsupwCTSccjQgghxN8v87d4Eo77sQVSw3KKeUQ6i+3H&#10;O37g0Th39BmepKEvUXrM3/thNlZuWc1nSKiIj4pDQXZ/HsnlNZVsFg/SptlDOicznHUjlLE+54/S&#10;ebTl/zZD3BNw5yhCyJHQKKC/Kgvq//XTK1P9r4GaLcD1/+fCrfe4InZf3h9/dcPu4IGPhISEWqPR&#10;KD1KhBBCCAkXkZZt02RkZJQolUq/fpVsNW1pi4h6n7bCpGNsof8nm+wYMrMOv+31r9plydzb4jIw&#10;N7MIfTR6qtolJEypfW5Kxppj+Ch0sOrdT+fP4ZH35vQXn13Po8OzeMkOvyR2bNwY6e2Bj2IWi/wG&#10;ORMfVwyd7vCTzJ2hUumg0UTzyIt9Ps3NdAOREEJIx779bj0feWlUGhRmFvCIHAmdWovzjz4LR+WN&#10;9Jyb+HI4HXjuk5ewvWQHnyGhwKA3oF9WvmerC1+7du3qIzY3ePu+HoQyLQfG6x/2JHvbcze6YH1s&#10;pzTgE4SQ4JF+3NQjY2B+ezDUo2PZsVf2k+ZyATPfE3HSBU5s2RFZLZtLy91Y/IcoXesG3n+3f//+&#10;W3hICCGEkDARaQlee25u7l7fE7z9ypoF6NU8IAdU2izinM8bcfGXTWi0+z+chToj5mUW4Za4DOip&#10;apeQsBavklegRpvlScRQsGjtEriEtlbSSUlmZGfF8+jwvPzqbz6JWgUSE4/j44757r/LbuSmpU/m&#10;UXdQSh9TxcdeLRY7Wm3yPZQJIYSQ/dhrBOtc0V5KTBKijVE8Ikcq2hCFv027ATmJWXxGrrqhGs9/&#10;+rJnsRoJDRqVGqePPwVatX8XFrvdrju/btWsQ80KqYvGQH/OTX5JJmFpg9v+XikleQnpIqyC1/xK&#10;IXTXZCm0Wq1fzeqqtW5MnuHEp1+Lnn1pIwFbZ7RxS8f7744cOXJF37599/CQEEIIIWEgojJv7KJK&#10;p9PZ9Hp9wHImVr27tsrFuiaRDrDH5rU/Wz1Vu/O2O/yuR2OUatyTkI0v0gs9VbuU2iUk/DW2S5wy&#10;ZoOJj0LHy3Nm8pHXSy9cwEeHp7S0AWvXlfDIS6U2Qak8cJtjwdWClubNPNpPhShzDh93PbdbgFr6&#10;XNtjSeZIWpVOCCHk8Cz4dSscDvmd7VF9h0NBvXeCKiMuDX8/6WZEm/wT52xR2Z9bV3u2mmhppc6Y&#10;ocJsNCMvI49Hcr/99tt4sa6SRwenO/48qIrGyH6oWIJFeL7U4fozQvvEEtIdlAror8uG9uUB2ri4&#10;uHo++5c6aeaK21x47HkBTRGwHTqrXmZVvIGo1WrXlClTfuEhIYQQQsJExOXfsrOz9yQlJVXzUKbB&#10;JnoSmAG6ZxEJS35Peb8Bt3zfgmafvYrZQzbZGItvM4twdUwqNPQgEtJrNIjyBK9eq+ej0LByy5+w&#10;2tvW7ZiMWkyfVsSjw7NpS4Xfje7oqCHQag+8/67DUQO3W/44RUfnQW9I5lHXUyrV0OsTeeTFWk1v&#10;3FTOI0IIIaQNSyx+M3et58/92MKgUX2H8YgE08D0/rh+8pUB2/6y/XjZVhPsnIaEBpPeiMI+AwM+&#10;XyUlJVnOP3+Vfoj8dn4KSGEwwXTDo1DGys/THA6H1vp/mz0tmwkhXUT6EVYPj4Hwbl6cMsv/OpYl&#10;Pf/zXwE3/NOFmlo+2Uut3ej27EMcSHR0dFN+fr7vimVCCCGEhLiIS/COGDFiS1JSUsD+Vy7p+mxp&#10;iRNU7STX6nLjvt8sOPa9Bixhjw+f349V7b6e2h+zpN/pai2fJYSEO3bL6q3GSnzYJF8TY7VZ+Sg0&#10;PPjmo7Kb0/fefRIfHb7ZHy2X/Vts+Upq2gw+7lht7QLprfzomJY2kY+6ixsajZmPvViCNz7OyCNC&#10;CCGkTUNDK+Z8uZpHXmzP2MIM2n+3K+g1OkwqGIeTh54AZYDFsGyriec++R8276EtEEOBSqnCmMKj&#10;YNT7n0e1trYarjA1vXg4fV0V0XEwXvcf6VxNI9s7Q6x2wHLnFritEdIjlpCeoJT+y9LD/MZgaMbH&#10;e7r78fd4sMu/z74RccK5Tk+Fa2+9J/jbUrd0fcgDH7m5ubv4kBBCCCFhJOISvBIX21fC94SOcUPh&#10;3tkgoCHAnrKRSJAehg3VLhzzVgMeW2JFS4Cq3VPMCfglq9hTvRuJ30yE9FZNooDTSzfg/to92O6U&#10;d7U36g181PPYfnV1TXU8ArRaFc6cMZxHh4clQ3+eL1+0zCqZ1OoYHnWssXElH3kpFEokJI7gUXdh&#10;7Zj9bw4K7GBOCCGE+Fi1eq8nydteYWYB4syxPCLBFqU345Lx56MgYwCfkauq9+7HW9vu3Ib0DHYO&#10;ODivCClx/l1cWHvlr7766jSxpZHPHBp10WioZlyv8b0XwfbjdXxWwSNCSFdRJmthemYgtJdmKJRK&#10;pV+qc+NWN4460YkFS8Rel+StqHJjxZrAXxc7JhUXF6/XaDS00oQQQggJMxGXk5NOXMS0tLRylUrl&#10;d+LCLtQ21Qi045TE6nTjvl8tGPNWPTbW+LeMilaq8EpKPzyT1BcJKg2fJYT0BiUuO04oWYe19sD9&#10;m6JN0XzU8/7+v7s9bQ33u/Tio5GVGcejw1NSWo+amhYeeen1GdBq5e30fLH2zDabfN9etdoIjcZ/&#10;n72uFuhj7todsGkFIYSQCPftt+vZ9Q+PvKYUTpSuhehqqCulxiTjlqnXIcbgfz7Fno91O9bjjbnv&#10;wBJiHVMikU6jw/GjpgSsuK6urk5yLv1WetIOrU2zh/Tv6E+5HKqCkbJ/kN2HaH12N1wrDy9hTAjp&#10;BK0ShltyoL8vT6mIVfPJNmxf3jMudeGR/wpwyOrtwxtrRb17Hw98sGT3pEmT5mdnZ5fyKUIIIYSE&#10;iUhM8DqPPvroxYFW6zG1raJfpWokYV/56koXRrxejyeXWeGzFaXnds8YQzR+yx6CE0xxtNcuIb0I&#10;+/nf5bThhJL1KHc5vJM+WDVDQnQ8j3oWq97dWbqTR4BKpcQ/7pjKo8P39dx1ftWusXHHSF/zgV8q&#10;W1o2w+1zcy8urthvP9zuoFT6t8mPoxbNhBBCfAiCiM++kO/3qlFpMKVwAo9IVyrMHIhrp1ze4X68&#10;3yz+Fr+sXOBp20x6Dnt+spIzEW3y7+Zit9t1xzVu+UpsPMxqa+m80nDJP6Ew+izKk85BrXdugVhu&#10;5xOEkC6jUkB7egrMbw6GapB8ixvGLl0Ks315z7zchZKy3nF/sEY6VNXVB/5a9Hq9bcKECb/ykBBC&#10;CCFhJGK76kZFRTXzoUyT3R2wYjUSsMT2U8usGP9OPViral8mpQozU/vj3dQBiFX6r3QkhIS35bZm&#10;T+WuRey4MxNb0hHle0OqhzzyzpOy6t0Tjh/U6epd5oMP//CpZFIgMXEKH3estna+9Fb+97KzT+bj&#10;7iWINj5qo9PS8ZoQQojc3n11fl0rchKzYNKZeES62sSCsTh56Ikd7sf7v89fw/qdG/kM6SnD+g1G&#10;TmoWj9qwqttly5aNcTc38JlDp8rqB+ONj7IMMp/xEqscsL2wWxrwCUJIl1L1NcI8qxjas1Lh2+WP&#10;XRb+9JuIyWe6sGR5x3vXhovflolwdnCrMyUlpUI6pgXO/hJCCCEkpEVkgrd///5b4+Pja3kow5Kc&#10;zRFWwcu+2u31Aia+24B7F1j8qnbZN8kkYwzmZw3GccZYqtolpJdhx4BPm2twftlmONpd17EWjf0N&#10;U6BStFWFKpUqGHR6HvUcVr27YssqHrHPS4H/PnMOjw5feXkjNm+W732mVkdBoznwPoSC0ApLyxYe&#10;eSkUKpjNOTzqXlot+3zbjtHsOv23Rdt5RAghhHi9/uYSuFzyu9UnDT2ej0h3YC2aLx53DgZnF/EZ&#10;uWZrMx577ynPOQ/pOWxrkpPGnBAwEV9bW5so7FjnzQQdJs3Q8dCddAmP2ri+rRUdX1Z6T9AJIV1O&#10;YVLBeE8+dPfnqUwmk3zlk2RfqRvTL3DihVnh27KZ7b+7cJlbOlTJ9//ej90jpf13CSGEkPAUkQne&#10;zMzMhqSkpMBXykqVsLlGgM/9jl7L5nLjyaVWDJ9Vj/XV/sv5UlRaPJ2ch9dT+iOZ9tolpFd6v6kK&#10;/6jeCaHdnSQlVBgTfTUGmqZJs20HRL1WB63avw1wd5v51ZsQ2y2jHjI484iqd6trWmCzy6/YzeaB&#10;UCoPnMx2uRohCPL7AAZDMvTS754QGzOQj9qwCl5akE0IIWQ/UXTju+/X88iLtaIdnFXII9Jd0mJT&#10;ccNxVyExKoHPyJVUl+Hhtx9HS6tfzoF0E7Y9ycDcAYgx+7dpls5FlcM3/bTQbenc3rn6M66Buv9Q&#10;HnmxfxNPlFqF7RY+QwjpckpAe3IyVB8ONCtTdHyyjc0O3P2IgFvudqH2MLuyhwJBALbtYAlet99K&#10;FekY5x4/fvwi2n+XEEIICU8RmeBtamrSDh48eC07keFTf2EXVDWtIhrsvT/Du7TUifHvNOBfv1pg&#10;99l3UgUFZpgT8X1WEc4wJ0BFVbuE9EpftNTi3zW7ZUUCSoUa42NvRop2IES3S7oQbFvMa9Qb2VUg&#10;j3oGq2T57vcfeeS98fbxh1fzqHO++maN54Z3e3Hx4/ioY02Nf/olT5OSjuKj7udwNvk9Pbv31Hge&#10;I0IIIYTZtLkCm7dU8sgrOSoRuUnZPCLdaVDGANw89RroNf6Lytg5xqotf2LmV2/Rfrw9KCs5A0V9&#10;Cz2JED71l82bNw90bVzBo8Oj0Jtguv05KMzyjjFWq9VouWUT3I30nBPSbZTSfzkGmN8ZDPWwaL+f&#10;d7a2+J2PRZx2qRNlFSxZyt8RBtjnyj7nQNRqtWvKlCm/8JAQQgghYSYiE7wxMTGNiYmJASt42Yq2&#10;XQ0CorW992Y4a0H9tx9bcNz7DVhb5X/RmKPR4c20/ng6uS/ttUtIL7bObvFU7rZfzqJW6DAh5hbE&#10;qVmLYQVcbrss+ZsQHR+wRV13mrv0Owjt9glmlbuZGZ2v3mU3T7+Zu45HXgqF0lPBezANDX9Ib9se&#10;IZZITUk9eGK4q0SZc6W38pf2Xbtr/ZLXhBBCItfHn66AIMgXs54+cnrABCPpHlMKJ+KyCed7Kql9&#10;idJ5yleL53rOf9p3LyHdR6PWYnj/odKfGr+T4Lq6ugSxqsSb/ekERVQsjFfcw5572T8gltlgfXA7&#10;3FbqmkpId1Km6mB6tgDas1MVvj+XLFG6co0b405xYdvO8Enysj2EW+088BEbG1vP9uDlISGEEELC&#10;TEQmeBUKhZiXl7fD92Rtv1anG1WW3ncznBXpztvuwKg36vHSyla/NtSsSveamDTMyyjCBENMu10c&#10;CSG9zU6nDReVb4Gz3VWpQnpJGB19JWLVWXwGcLhZe7i2/yc5vmdaD7f31rx3+cjr3bcu56POYfvv&#10;7thRzSMvtToGGk08jwITXC2wWLbyyIvtv2s0pvOo+ylVrH22/PWrpobaOhJCCPFyOAR89LG82pAt&#10;3BqeK28TS7rfiYOPw6nDpnkWi/lyOB14ec4srNmxzrMwjXQv9jMyZeQkxHbQpjlv3Y/r3A4bnzl8&#10;mqOOh/bky/zuzQi/1InOH2gPZkK6myJOA8M/+0L3f7lKo9Fo5dN/Ka904+iTnHjjQzEskry/LhEh&#10;CP4dCFiVcl5e3k5WxcunCCGEEBJmIjLBK10UK6Ojoxs7OokpbRYRretd6c16mxuXfdWEsz9vBKtQ&#10;9pWl1uGbjELclZAFk1LFZwkhvVGl4MDppRvQKLY/BCow2HwmkjT9eOxlFeSbDCXHJvJRz/hpxXy4&#10;2CZCXFysEUeNYlWrndfQ2Aprq4NHXkZTHpTKA+817BJa4HLJk6d6Qwr0+p57jNjnrFabeeTlcgnS&#10;785VlRBCCOld/ly9F/tK6nnk1ScpBwPT5a//pPuxfXjPO3oGirMGBUzyNlub8czsF7CnYi+fId0p&#10;2hiFcYOP8SRE+NRfSkpKslybVnrL+zpDer61x50LVc4APuHFksfWh7ZDWNfMZwgh3UatgO7cdKhm&#10;9jMqs/w7XFhbgVvvceHq212ok7+shpTScjfWbe742DR8+PBVWVlZJTwkhBBCSJiJ2Are2NjYDhO8&#10;NsGN3Y29oxUSu6e/aJ8Tha/W4eNNdv+qXShwVUwq5mYWoUBrpKpdQnq5vU47pu5bj6Z2LY5ZcrfA&#10;OA199EfzuE2r2MBHXjEm/8qF7vTsRy/KKlceefh0Puq8n37e5NfCOC5uLB91rKV5Ix+1SUgYxkc9&#10;Q6Mx+d0UrqpqhsXSQU8uQgghEeWX+Vv8XvMmDBwLpSIiLwtDTmZ8Bm487mqkxgTumLKrfDdmfv0W&#10;Kuuq+AzpLiqVGjmp2dBp/Pdyampqij6/YfUsdyvrfNM5yoRUGK95AAqtjs9wLjcs926FbE8VQkj3&#10;kF4aVUVRML81GJrxcX6t1Nm64/c/E3H82U6s2RC6LZt37WWfm9vv2MW+nmOPPXYBDwkhhBAShiL2&#10;St5kMlmjo6ObeCjTbHejxhr+V1Bsr90Lv2zC8R80oLbV/+tJVmnwftoA3J2QjWiq2iWk1/vT3oJp&#10;pev9K3dNZ2CA8TjP2JdVkC9HjouK5aPut6N0FxotjTxiyUwVpkw++D65B8KSxXO/Xc+j/RSIihrE&#10;xx1ralotvW1/Fa9AakrP7b/LCIIdao1vBa8oXbzT8h1CCIl09fVWzHpzMY+8VNI1wElDp/KIhIJB&#10;mQNww/FXBdwTmZ23LFyz2Lsfb6hmEnop1qZ5/OBjkBKfwmfasErbRYsWjXM3H1kZnyq3AMbrHvZL&#10;Irn32NytT+6kJC8hPUSZqIXp+UJob85W6vV6v37sG7e6MfUcb8tmV4jViuzcw65beeDDaDRaRo0a&#10;Jd+3gRBCCCFhJWITvAUFBdsMBoPfXhqMg5+QheslM1uU/+seJwa9Wocvttg9cXtsr90LopMxP2sw&#10;xhiiI/ebgJAIssDaiHPLNsHiU7k7yHgS+hhYUjJwAtDhlrcgTopL4qPud89r98mqd2+9eTKyMuN4&#10;1DmC4Mb6DWU88lKp9NBqD95muaVlMx95scpZo6nn9t9l1GojDHr5c+R0Cdi0uYJHhBBCItXqNftQ&#10;UdG2UIph7ZlTY3t+f33SRiH9mjhwHK6YeJEnAe9LkM7l3vt+Nn5ZuUB2XkS6XlJsIsYUHuXXLYXZ&#10;vn17vlCxh0edpxk+CepJM2SX6KzyzvVRpeD8mfbjJaTHSD+V+ssyoX6lvz4xMbGaz/6lqRm45W4X&#10;7n5YQL28CVaP+nN9x0nnzMzMEkHCQ0IIIYSEoYjN7VVUVMQkJycH7G0lSBfKZS1iB+mO0NZod+Nv&#10;P7Zg2uwGVFn8l/imqbX4PH0QHkrIob12CYkQf9iacWXFVjhkNwEVGGg8Af2NUzw3EjtiF+UJ3sSY&#10;eD7qXtUNNSipbkvEqlRKXHPVeB51XmlZAxoa5Gt9dLp0KBRqHgXmdNZ5fren0URJv6N51DPYU8wS&#10;1O05HAJSUqJ4RAghJFKxjhW+7ZmnDTnugOcBpGewatFzx5yBKYUTPWNfdqcdL815DVv3beMzpDso&#10;lUocN/JY6LX+1dUul0tt//Y9uB1+xX2HR6OF4cI7oMruzye8BEFQWe/bBrHawWcIId1OCaiHRsPx&#10;Xp8k1UB51yRGFIEX3xBw0Q0uVFT1/AIcpwvYvI21Z/bfO5zp27fvTp1O1/OfKCGEEEI6LWITvLGx&#10;sVXR0dHNPJRxuZVig006CeJxOGCf69JSJwbPrMMrq1oh+HzyOoUSl0an4KfMYgzRmTxVvISQ3m9p&#10;axMuKt8MweeINtA41ZPg7ahydz+H2LaXGKtW6KkWzfe89oCsSuWsGcOPuHqXWbu2xJMUbS8uboz0&#10;9iCPi6NGuoB38sjLHJXrqaDtSezQrtPJk/BsbvXqEh4RQgiJRKxd/6efr+KRl0alwYlD2BYNJBSx&#10;6l1WxdsvNZ/PyFXVV+PlOTOlP2k/3u6UlpCKoj4FPJJLayjZK+zw3frj8Cn0Ru9+vHoTn/FyWwRY&#10;rlkPd2P77VYIId1KurZSpulgfqkQ2unJ7BpZdjXJri1/WSRi8gwX9pT07L68jY3Sa4VfrbEX+7wH&#10;DRq0MSMjo4P/gxBCCCHhIGITvMnJya3p6enyvpwcO9FhCV6Hb5Y0RNVLn+tV3zRjynsNqGjxr9od&#10;pDXig7SBuD+RqnYJiSTbna24unJbwMrdgcYTeXwgbtjd8nUwBp2Bj7oPq97dtHsTj1j1hAIPP3gq&#10;j47M3G/XyRLH7PGJiR3Jxx1rbd3LR23i44fwUU9SIDZWftORVWuV+7TkJIQQEll276lFba28K0du&#10;UjZiDD3beYIcWEZ8Gv427QbEGP2fJ3b+snLLn/h22Y+0H283MhtMKMgdCLXKv9tLRUVFmrBLOmd1&#10;H/lmuao+g2C4+B9+ySNxV6u79ZldPCKE9BRFggbG+/OhuylboVar/VZd7NrrxlEnOPH9fLHHkrxO&#10;lxvVdSzJ7A64ejkrK2uf9IfdGxFCCCEkHEVsgleikTh8L5gYURSVFqcbWtWBK7h6Guuw9u46G4bO&#10;qsN7621+Vbt6hRL/jM/C15mFGKE3H6QejRDSm9QITpxZugktPnvutlXuHhzrY+AU29rMsUoSo777&#10;K1Rf+Oxl2Y3Lo8f0RWbGkVfvsmqmZb/Lb5AplRqo1Qe/2d3YsFJ62/6gq0Bi4nA+7mGeDg3yI351&#10;jfymPiGEkMjy+puLPa977Z005Hg+IqGKtc8elDEQN0+9xlNx7YudH73z3ftYsm4pnyFdTaPW4JSx&#10;02EyyKtrGafTqZncsGmu50I9CLQTT4dm/KmykzqWqHF8VQnn97QfLyE9TquE/opM6B7NVysTtXyy&#10;DduX95yrXLjrPwJsPZBGdbmA5oB9C9m2PiohJSWlItA9UUIIIYSEj0hO8NpNJpN848V22P1xmys0&#10;z3PYZ1XeImL6R424em5zwKrd0foofJ9ZjOtj06DyudFPCOndylwOTC1Zh0ax/UJiBYpMp2LAIbRl&#10;3o8leF3tFvSySgWFontfNmobazF/1W88YsdmBd56/VIeHZmKykbs2CnvSKVWx0CrTeRRYG63CItl&#10;K4+8FAqV9Pd6pn21L5Mp2+95+mP5LgjCkVeTEEIICT+sk8MPP27kkRdbtDU4u5BHJJSxPXiPK5qE&#10;U4dPC7gfr81hx4ufvYqS6lI+Q7paUlwiCnMDt2leuXLlCKF8N4+OkPR868+4BsqULD7BSad01vu3&#10;QdjatpUKIaSHKBXQTE2E+a3BUA+JYtershuJbB/c52cKOOl8J3bu6d57jErpkrChiQc+2OcZHx/f&#10;wENCCCGEhKlITvCqpROaDu92211u6EKwgpe1jWZ77A6bVYdfdjtk9WOMQaHEI4m5eC9tIHI0Oj5L&#10;CIkUmx1WTCtZjzpBntwtNp2OfMNEaXToxzXBbYfb3VYBbNDpD+NvB8e6nRtZVwUeAX1yE4JSvcvs&#10;3VsHwaf1QVR0sfT2wF8l23/X6aznkZdGY4LBkMqjnqXXswS1/OuqqGhiF/E8IoQQEkl27qrBlq2V&#10;PPJKikpAdkImj0ioUyvVOGfMGchPzeMzciy5O+vrtzz78pKup5KuuYv6DgrYprm2tjbBsfArwOng&#10;M0dGmZwJ042PSSeb8mt7t1WA9YHtnmQvIaTnKbP0ML1SBO0FaQqNRuPk0x6sGdXSFW5MOdOFj78U&#10;petb/o4u1moDWloCJ5V1Op0tPT29nIeEEEIICVORnOB1xcTEdLCWTboek064WkOogpd9JqXNIk78&#10;sBF/+6HFs+9ue+y2/WCdCT9lFeOC6GRo6EY+IRHnD1szZpRu9KvcZS2Z+xrGecaHw+WW35gy6U3d&#10;niR8ec5MPvJ69OHT+ejIffzpStbmjkcMa7M8hY87JoqtssQ3Ex2dLz02ofGSqlJpodFE8cjL5RLg&#10;dMo/Z0IIIZHh+x/ZYin5tcMpw6fBoO3+ffVJ52XEpeEf02+BWW/mM23Y+cwvK3/F8s2+5zakK7Dz&#10;4aH9BiM+Op7PtGFtmsfbSn5ytwavulaVVwTjxf8HpVIpSwuJG1rcthd3U5KXkBChMKpg+HtfaB/J&#10;00RHRzfy6b9UVLlx1d9cePhZAQ5ZCrhrlJa70dpBa2iz2Ww50D1RQgghhISHSE7wqtieE6wtCY//&#10;wva1aXG4YVCHRpLULrjx6qpWFL5ah8UlTr+qXZbMvS8hB5+kFyBDTVW7hESiLY5WXFa+BVa3/A5P&#10;P8OxGGCcCkUnDvdO0Sodb9qOOAZd994IZlUoZTVlPGJVsiqMGJ7DoyO3ZOkOPvJibZZ1ujQeday5&#10;eT0ftUlMHMlHPU+tNnu+lvYqKpulz7ttP2VCCCGRge27++57y2RJP9bmd0SfoTwi4WRAWj6uPvYS&#10;T0WvL0EUPAvjtuyVbyNBgo8leAdk90ff9Fw+I7d06dIxYkNwq6m1E06FeswJshN6dt9CeKfS6fqd&#10;uqwSEjKkn1LN8YnA7P4xyhz/62fWsvmx5wVcepMLVTVduyBn3WY3hA7W+KalpZXb7XaqDCGEEELC&#10;XMQmeKWLMpder2/loQxL+rJ7IM2Orj3ZOhSsave49xtx2w8tASuKB2iN+DVrCC6LSYEuRKrHCCHd&#10;a4fThrPLNvold/MME1BoOhmH05a5PaebJQTb/m60SV4V2tVe/fJ1iO1uSE89rgAZGcHZ57aktB6b&#10;t8jbVWo0sdBqE3jUseYmluBt+7zYTT6zOZtHPU8Q7NLXIq/uEVyC9HnygBBCSMRg7Zk3bZZ3YEyM&#10;SkBBen8ekXCilK73Th1+EsYNGOM5//DV0NKIl7+Yhcq6Kj5Duopeq8N5U84K2KbZarWaHL99yU7K&#10;+EwQaLQwXHUflKnyc05WMWz552aI1cFpCU0ICQLp8KzM0MP8RjE0E+I99xj5ezzYJe6X34k46XwX&#10;9pW6PXGwseTxn2vZP+xf1MJkZmbui4qK6oY6YkIIIYR0pYjNCLrdbpVOp7P7tjli2ErY2lYRUdqe&#10;uxvO9tr9aKMdQ2fV4Y8y/6pdttfuvQnZ+CpjENLVWj5LCIk0pS47zi3bhCZRfgMpW38Uik1nSKPO&#10;H8dcngRv29GnOxO81Q01+HH5LzzyJlGfffocHh25srJGT1VTe2ZzgfT2wI+XIFhhtW7n0X4KGE2h&#10;s4+hWm2ATsf24W3jdAl++y8SQgjp/bZtr4KT7T3TzrCcwVAp5Z0eSPjQqNS4bsoVSI5O4jNt2Crl&#10;VVtX47c1i2SL5EjXSEtMRUZSOo/asPsJ/fatXidWlfCZ4FDoDDBe+W/pm8BnP95GFyy3bvT8SQgJ&#10;HcpELYwP94fuykwF6yDIpz3YIXrDFjeOOdmJTdvcQd+X1+kE9pSw5LHb7wKXJZxHjBixKjk5mfbg&#10;JYQQQsJcJFfwCklJSdWiKAZ8DBzSyVWDvWcuisuaRZz9eRMu/aoJTQE+h1H6KHyfWYwrY1KpapeQ&#10;CFYtOHFK6QbUSH+2USBHPwbDzOfyuPMEt3xBb3riwdsXB8vqbWs9rQb3y8yIRVZmHI+O3BtvLfbc&#10;BG2jQFLSCXzcMVFolS6W5dspsf1u1Wojj3oe+7rYPrztsZv7aWkxPCKEEBIp3ntf3p6ZLZg6aehU&#10;HpFwlR6XhjtOugnaAAt9petbzPr6LWzavYnPkK4SFxWHgTn9PW3Pfe3cuTPPtWOddGIW3KyNetAo&#10;GM69mf0w8xkvcaPFbXsjuAllQsiRU8Soob8hG7r7+qqioqL89rytqQXGTnfi5beEoCZ51WqgvIP1&#10;vSzBW1hYuJGHhBBCCAljEZ0d1Gg0Lt9VdPu12EXYA7RE7kqi9OHeXGND8cw6fLfD4Ve1G69S4/6E&#10;HMxOG4hsje4I6vIIIeFur9OOyfvWok6Qr9TPN0zCUPPZ0vHhyA/vAuQJ3kAVCl2FtWdu77lnjzxh&#10;vV+rzYklS3fyyEuhUEKnP3gC2+lqhNsn8W00ZUCrDZ3kKbvfp/JJOLO5XbtreUQIISQSsE4Vi31e&#10;77QqDVJiknlEwhVLKI7JH4npQ6cGTC62tFrwwqevoKymgs+QrmDUGXD8yMkwSH/6am1tNVwk7Hk1&#10;qG2aOd20i6EZOp5HXqxKz/5OKZwL6vgMISRkqBTQnpoCvJEfrerrvzDYZgf+70EBF93gQl09nzxC&#10;7N9sZQ25AtBoNM7s7OxdPCSEEEJIGIvoBK/JZGrpqIJXpVRAr+6+FOrmWgEnzm7A9d82o8Vn71/2&#10;CR5njMO3mUWevXZVAS7iCSGRY4WtGSeUrEOzrC2zAgXGafDuuRucQ7tFqOEjr+zkLD7qWqw9c2Vd&#10;23JjlUqJCeP78ejI1dS0YNdu+dem1SZ5fh+M01EHt08lhtkUOvvveikQGzOQj71E0Y1t22g/PkII&#10;iSQrV+1BbW0Lj7z6p+UjLTaFRyScsf14LzjmLOQkBj4P2bB7E77/40dPRS/pGqwifmi/wUiJ9/+Z&#10;YgnXb7755mSxuYHPBJfhwr9DGSvfkoOtGLfevw3ivg6yOoSQnsMW4fY3efflnZIA3+3i2KF6zjwR&#10;U850YvmfR15s0tTMFicH/nfUarXLYrGYeEgIIYSQMBbRCd6GhoZYPvSjlE6+bN1Qwcs+xn8WWzH2&#10;7Xr8usd/r90ElQazUvvjtdR+SPFpuUkIiTw/WOpxXvlmtLZLMiqkXyyx2994XNCSu4xFkFd8GvXd&#10;04Z49s+fyvaNO3HqIJiMwTv+7dhRDUGQH22jo4fy0YFZrawSSv534+KL+Ch0qNT+lSSEEEIiy28L&#10;t3kW+OzHklHHFx1L++/2ImmxqbjlhGuh99mTlWGJ3Q9+/Bhb9m3jM6Qr6KTH/uRjTgxYSV1TU5Pk&#10;WPi1N3MTZMq0HBhvewZQa/iMl7veidZHd0gfk08QQkKKIk4D01MF0N2RqzSZTBY+/ZfN29049WIn&#10;XnhdgOsIGgAY9GyhCQ98sAUogT42IYQQQsJPRCd4XS6X/GqonWidArourOBl91pWV7ow7p0GPLjQ&#10;ErBq98LoZPyYWYzJxtjIfqIIIR5fttTiusptcLXfS0/6NcR8NvINxwY1uctYxbYEL7sp3B0JXpbY&#10;/XLhNzzyftzHH53Bo+B45bXf2EUtjxgFEhIm8vGBuNHcsoGP91MgKqovH4cS9vXJX8O2betgEyZC&#10;CCG9jrXVgfc//INHXuycgbX1Jb3LiD7DcOZRpwVMMFptVjz94XMoqS7lMyTYlEolMpMyPPvx+nI6&#10;nZopLdvnup12PhNc6n5DYDjrBna+LLuZICxtFG1vllCSl5BQJV226y5Mh/K1fJMyXc8n2zQ0AXc9&#10;LODWu12eVsudwf6eo4O/q1arnWazuZWHhBBCCAljEZs3dLvdSpvN5n8mxQnSxVC0tmsSvKxq9875&#10;LZjwTgPWVcn3z2TYXrvvpg3Eg4k5njEhhHzTUofbq3bK7tOwG7WDzWciVz/GMw42u9jW1pH966Zu&#10;SPDuLt8Nm6OtrVxMtB55fQ/eOvlQtVjsWLh4O4+8FAoVtLpUHnWMtWa2tcpvkCqVGmg0UTwKHTEx&#10;A/ioTX1Dq6ySixBCSO9VXd2CPXvle3GmxqZIvw/+ekfCC0vsnjnqFOSn5nkWxvnasncrvvv9R+n6&#10;Nvh7wRKv4rwiZKf6b2XCquSWLVs2WqzYy2eCj+3Hqx46XvbEs22o3K+W213rm/kMISTkSD+1qqIo&#10;mN8dDPXRsf4LNaRD9puzRU81b2n54V/D2aRLaoeTBz6MRmOrWq2mBC8hhBDSC0Rsglc6eRKjoqLk&#10;m1K1o1MDjfbgLnll99XXV7swdFY9nvujFXafFqHsyTjRFIcfMosx1hANVRckbAgh4WeupQ63Ve+A&#10;0K41sDe5OwN99GM9UfC54XTLr/n0Wv/2f8H29OznZdW1f7v1OD4KjqqqZjQ2yr8uo7EPtNoEHnVM&#10;ECxwOut55KXRmKDXJ/ModLicLdLrHA841qpRyfYfIIQQ0utt3VYJu12+kLQosyBglScJf8nRSbj5&#10;+Gug1/ivX2bdUWb/9Ck27NzEZ0iwRRnNOGXsSQF/vurr6+NdW1ezbC+fCTK1BsZbnoQyTn4+arfb&#10;dZbbNkKsdvAZQkgoUiZqYXpyIHRXZipUKpVsJQ47bCxc5saxM1xYt+nwjiEbt0rX8/71JB6xsbH1&#10;er2eNusmhBBCeoGIruC1WCwGtqqWT8m4ROmkRx+8h8fqdOOfv7RgzJv12NXgv3o6WqnCyyn98GJy&#10;PhJVHXaOJoREmF+tjbi1aoesLTNL6BaaTkEf/Tgedw1WsfoXhQJaTdfuA87aCK7dsZ5H0guUUoHz&#10;zxvFo+BYuGi7XxVrXBxLkh8cS+663fKrZKMxPWC1TE/T6uKkz0veAaKktAECa09BCCGk1/v22/Xs&#10;eodHnsWtmDxoAo9IbzQkpxjnjZkRMMnYam/FU7OpVXNXYT9f/bPyA7ZpZtW0w7YuWOxubuAzwafQ&#10;6mG44h528sxnvNy1Tljv3Qp3YwdZHkJISFBEqaG/Phu6e/uoAiVe95W6MWWGEz8sED2VvYdi0zZ2&#10;DqAMePGXmZlZIggC3XgkhBBCeoGIruB1OBwBsxXS+9xmjQL1tuDcCN9Q7cKI1+vx/PJWOH3+SfYE&#10;TDXFYUn2UJwg/akOwUQBIaRnbHZYcVXlVr89d4d69tydxGe6jrtdQ2j2cdnNwa60YfdmT5Xpfv3y&#10;k5GV6X+j7Eh8+NEfPje8lYiOGcajA7PZyvioTXR0Pz4KLVpttPRWnsguL2+UvnYeEEII6bVsNie+&#10;mruWR15K6fWub3IOj0hvxBK7p46YhoHp/T0JR187y3bhq0Vz4XR10LOTHJFYcyyK8go99xL41F82&#10;b95c4Nq4nEddQzN8EvQzrvf7+MLvjW7Hl5U8IoSELLUC2tNToXo6Tx9oX95mC3DWFS489IzQYevl&#10;/apr3Ni9182ue/1eDNgxon///tv69OlDK34IIYSQXiCiK3irqqpSOqrgjdYpEKs7sofH4nTjqWVW&#10;jH6zHjsDVO2ySt03UgfgpeR8mJUqPksIIcAftmacUroBTllyV4kRURd69txlUVdiH1VE23FLo1ZD&#10;rzPwqGs8+9ELfOT14H2n8FFwNDW14vc/dvPIS6nUQa1mydCDcziqpbft75kpEBXdl49DiyDYoVLJ&#10;ny92r7d9cpsQQkjvtHNXDSoqmnjk1Scph/bfjQBJUYm44birYNQa+Uwbdg7w2YIvZN1SSPDEmGMw&#10;etBI6ZxZ43eS3tDQECtU7fNuqtmFtMfOgKrfENnHZ/c7Wv+7G67fu66CmBASJErpuntcXIf78rKW&#10;y0+8KODcq11oOsAW22azAnUH+JHv37//VumPrj0gEUIIIaRbRHKCV+dyudSBVtgyMXolVJ18dNg/&#10;uLVOwPh3GnDPAotf1a5KocAMcyJ+yirGJGMMVe0SQmR+sjbggvLNsuSudETC2JjrkakbIUVdf8xg&#10;1bvtWzTrtHrp2NV1LxnVDTXYV7mPR9JxUjoADx+ezaPgKK9ogsMhb1FnMg88pP13mVarPDnMmM3B&#10;/RyDRauNAatObq+5xY6GBiuPCCGE9Far1+zza8k/LHcw7b8bIYbkFOH8o88M+HzbHHb89+P/Uavm&#10;LsAe7wlDxnkqeX2xNs1563/e4HZ27ZaXythEGK95AApjFJ/hBDes92/3/EkICX1sX17z84OguzZL&#10;ofApPGG3CL77RcS4U5xYuiLwz3RTsxt2R+AKXmbfvn2Z0h90UkAIIYT0AhGb4FUoFJ6rq45OeATR&#10;7dmH93DZXG48utiKEa/XeVoz++qr0ePN1P54OrkvYpXy/REJIeR7Sz2urdjm05ZZiXExNyJRk89n&#10;up7gdkBs16LZqDew4yaPgu/rxfMgtvuapxw7AJkZwW3P/PU3az0XxO0lJBzLRwfjhsW6nY+92MNh&#10;NGbwKPS1Wh0wmnQ8IoQQ0lt9OFveCpYlniYOPLT95kn4Y9tqnDzsBBRlDQp47rarfDc+X/AlbI6u&#10;TTZGIpPeiEnDxrHH3S/rsnfv3ixPm2bfk9EgU6blwnTrU9BoNLImrmKZDda7t0qDrv34hJAg0So9&#10;+/Iany6Qfq79r+G27XTj9EudePUd6ard596l3S797uAQz+6Bvv3225cuW7ZsFJ8ihBBCSBiL2ASv&#10;RMcuejqq4FVK18Lqw3x0lpU6cczbDXhgoQUOn2YnrEr38phU/JhZjAmGGFoqRwjx87utGTdWbYfQ&#10;rg0wu0k3MuoixGv68Jnu4XJLV4XtxEfFd2mC94vfvuYjzwIcPHj/qTwKnm+/38AuaHnEPo4SJlN/&#10;Hh2YKDrhdNTyyEul0kOjMfMo1CihVpv42It97XYb7btHCCG9Gdt/948Ve3jkpVXrkBKTxCMSCRKj&#10;Ejytmk06+bkAw84H5iz8Gpv2bOEzJFjUag1yUnOg02j9TpotFov5gqb1M9ENeyCrC0ZBNf0yje+9&#10;DtcPtaL9kwoeEULCgWZ8HKI+HAr1Uf4tm1mb5jvuc+GaO1yePXr3Y0086ht5EEB9fX384sWLaeUX&#10;IYQQ0gtEcoLX3tLSYuqogpclGJyH2MKo1eXGHT+1YMr7DQGrdgt1RszLKMJ9Cdme9syEEOJrvd2C&#10;Kyq2yip3WXp3sHkGMnTDeNx97GKL9Lbtc4mNiuGj4GPtmeub63kE6HRqFBcFtzK2vt6K1avbWkAz&#10;KpUJKuWhVbQKgkX6LW9vrNXGeZLEoUipVEGvT+SRl8MpoKz8AFf6hBBCwt5vi7ajuVletjMstxgp&#10;Mck8IpGiKLOgw1bNDqcDz370Iva22x6DHDn2WB9TNBqp8Sl8pg1r07xgwYKJYl0ln+lCKuk8cMZ1&#10;UA0cIXvy2edge2YXhB20ZQch4UQRp4HphUHQXpahUKvVspuObGvv9z8TMf0CJ/aVutFiAd77VERp&#10;Rcf3M9l90NzcXPlqMEIIIYSEpUhO8GqqqqqSO0rwJhgU0KgOnIxlp0vf7XBgxOv1eHFFq19LZ610&#10;gXdPQjY+Tx+E/loDnyWEELkylwPnlW+GRWxf+q/AQOMJ6KMfx+PuZRMb+MgrITqej4LvjbnvyNoz&#10;n3HaUChZG4Ugqqhsgs0ur5gwmvKhOcT9d53OeulCWH6Q1xtYNVRwP89gYdU5SqWGR14u6UXKaNTy&#10;iBBCSG/Djv1ffrXa82d74wccA2WILkgiXYu1ah6SU8wjuZ1lu/DRL5+hpZUt6iPBkhibiHGDj/Es&#10;GPe1a9euvoL0uHcLlRqGS++CwixfpOm2ibDcuAFilYPPEELCgUKvhOHGHOgey1crjCo+22b5n26M&#10;PcWFMy5z4oWZgnTtx98RwKBBgzaceeaZX/KQEEIIIWEsYq/0KyoqYqXfqTyUUcKtSDEpD3jbvt7m&#10;xpXfNGPGp43YUe/Tj1kyQGvET5mDcVVMKnR0Q4UQ0oF9LjumlqxDi09yt8h0CgYap/K4+1mFtopa&#10;Jj4quPvhtvfd7z/ykfSVKxS4/98n8yh4Fi7aBp/73YiNHc1HB+dyyhPejEEfutVQ7HHUG+SfH7vh&#10;v3IVLdQmhJDeqq7Ogs/n/MkjL61ai6P70TZ7kSrBHI8bPa2ajXymDTsv+Gbxt9i4ezOfIcHA7iGM&#10;HzIWBp3/Am+Xy6W2z3sHblu7XqpdSJWVD8Old0qflPx+hFhuR+sTO3lECAkbGgU0xyfCPKsYylT/&#10;TlTVNW4s+t0ta9fsi1UAP/XUU/8nXS8eIAVMCCGEkHARsZlHh8OhLisrS+ehDFtsmx3tvyKOYVW6&#10;P+92YMjMOry/3gbfLs5sr927E7IwJ70A2RpdiNZ2EUJCwVq7BSfs80/uFptOR75hkmfcU2xiEx95&#10;pSb4t5oLhvLaCjjb7UUWG2NAdlbwq4XnzlvnU9GkgNk8kI8PThT9qxz0+lDez1ABvU7eolkU3TDo&#10;qYKXEEJ6qwW/bkVjk7w9c3HWIM9+rCRyDUzvj/M6aNXsElx44dNXsK+yhM+QI8UW2WUmp6O4byGf&#10;kUus21fh2riCZdj5TNfSHnMSdMedzT4v2Qd0/lwDx2e0Hy8h4UhVaIb5zWJMmjRpvu/P9sGMHDly&#10;Rb9+/TbykBBCCCFhLmITvFqt1mW1Wk08lNGqFIjT+18AtzjcuPSrJpz8USMqLT79mCW5Gj1+zRqM&#10;a2LSYFQGThATQgjzi7UBZ5VthLVd21+F9Guo+SzkGSZ4op5kE+V7tQbaSywYXv3ydVni9bJLj+aj&#10;4KmtbcEfy3fzyEup1EGjPvR9he12dgNMniA2mgKuEQoZbrd/dwlFkFtfE0IICQ1sEc+cr9bIXlNZ&#10;omlq8bGe8wsS2U4bcRKG5Q7hkdyu8t348KdP0NDi362EdI7JYMaA7H7Suaaaz7Sprq5Out1Y/RBk&#10;Czy7lu60q6HMzJcfCKRLEFbF61rTzCcIIWFDeqlXRKlx0kknzYuNjT3kgzdLBhcXF6/t27cvreoh&#10;hBBCeomITfDabDaj3W7372kiUUuPisXZdnOEVe0uKXGi/8t1+HSzHWL7e/wSjUKBf8Zn4bvMImSo&#10;A/6ThBDyl3mWOlxdsQ2O9jdhpV9DzGcjRx/8BGdntPokeJPjgl+tym5C/7p6EY+8N6Kvv3Yij4Kn&#10;ptaCpmZ5RZPJlHfI++8yVqv/fmk6XdftSxwMWl2s9FZ+L+/3P7pp3zdCCCHdas/eWsz7dh2PvPQa&#10;PSYV9Mxe/iS0xJvicNPxVyPaEMVn2rDzsXnLvsOGXdSqOVg0KjVOG38y4qP9zxUFQVB9/vnnM9wt&#10;8nPtrqSUzuNNtz4FhV6+vp3tx9v6wDbA5XODgxASuqQfV7HCjtEPRn//0EMP/au+vv6Q91JSqVTC&#10;uHHjlkjX3f4VK4QQQggJSxGb4NVoNIJ0MRtwObsgnersL3JiVbtXfNOEKe83oLbV/xyoQGvED5nF&#10;uDY2DXraa5cQchA/WRtwc+UOCO2qQVlyt8h0OnL1YzzjUNC+RTNLvJqNZh4FD6sYad+eOSnJjKzM&#10;4O/1u+rPvWiXS/eIiRnJR4fG4azlIy+FdLzXalkCNXRFRfXhozYGvUZW3UUIIaR32LChHHa7fDu9&#10;wdmFMOkCNiwiEahfah4uHHtOwFbNTpcLL372CirrqvgMOVLJcckYW3y05zza1/bt2/OFkh086h7K&#10;tFwYr7nfs/8mn/IQd7a6rY9In4vvKnZCSMhxtwpw/lCDfveIK3766afjm5ubo/m7DopV78bExDRM&#10;mDDhVz5FCCGEkF4gojOSFosl4B0PlfSoGDUKLNrnxKBX6/DRRv+qXdaC+f/iM/FlRiH6aPSR/UAS&#10;Qg7Jz9YG3FC5LUBy97SQaMu8n1v65XC38Mib4DXpjTwKnre+fU+WbLzskq6pXv7qm7U+SU0FoqIH&#10;8/GhcTnlna+USjXUKgOPQpPDId9HmWHtqgPdaCSEEBK+HA4BL736q6dN837sWH/q8Gk8IsTrlGEn&#10;YmjO4IDnAvuqSvDeD7NR0yhf1EY6hz3CRxcdBZ3Gv8OXw+HQ2n/4EG6blc90D83IKVBNPlvNEj18&#10;ip0jK4QvqgXHdzV8hhASitwNLthe2IPoZxvLVq1aNUIUxQ5vQ7KFHAaDoZX9uf/nnbVyPvXUU7+K&#10;i4vrvvYBhBBCCOlyEZuXtFgsmtbW1oB357VKBV5e2YqpHzQE3Gt3uN6MnzKLcX1sOrR0o5wQcgj+&#10;sDXjukp5W2Z266fAeBLyDMFvS3xk3HC5HXwsHRPVGum3lkfB4XA68JtPe+arrgh+G8mqqmYsXLSd&#10;R15KpfT1HEZ7ZvZ4OF2+18FKqDXBr2oOJoMhxe8Gbml5I1XwEkJIL7N9RxVWrJDvNW/WmTA6bwSP&#10;CPFiLZpvPeE6xBj8i77Y+cHcJd9he8lOPkOOBDsHS09IQ9/0XD7ThiVVcxv3bRN2b+Iz3USlguGi&#10;v0OZ1U92gsjaRrc+tB3Czu5NOBNCDoFDhLCpBVbpZxSf1trLy8vT2TGEv9cPS+Ted999D9x+++3P&#10;DBo0aCNL9BYUFGy88sorZ11zzTWvxcTE+K8CJoQQQkjYitgEr9Pp1Eu/NTyUaXAqXW+ssUHwuQce&#10;r1LjkcRcfJJegHS1NkRq7QghoW67sxUXlW+G0ye5O8R8Jvobp/A4dAhuJ0R3W/c2nVYfsNLjSFQ3&#10;1MAlCDwCkpOjuqQ9c3OLDfX1Fh55GYx9oNEc+v65oig9HoKdR15qtUH6N0K77aVWGyO9lb+QtTTb&#10;QPldQgjpXZav2IMWS9vCLKYoqyBg5SAh2YmZuGzCBQFbNTtcDk+r5qp6atUcDBnJGSjsUwCl0v+2&#10;y+7du3PF+mrpVK2bt8JUqWG44l4opPP79txWAdY7NkOslh9LCCE9x93igv2zCvR/UrVCnF8v2O32&#10;Dl/YtVqt45hjjlny9ddfn3LPPfc8/dBDDz06d+7c6QsWLJj02muvXXvzzTf/d8yYMauk6/q2i3BC&#10;CCGEhL2ITfBu2bJlQEctTVwul5oPPdj/dJIpHvOzBuOC6GSoKLVLCDlES1qbMK1kvaxyVyEdVYab&#10;z0Mf/TGeKNS43HZPm+b9kmOTgp7gfee7D2SVpNdeNZ6PguvnXzb7JDQViIs7vFbQgmCR/g35zS5v&#10;8lTlDUKU3V4rPW+ylzM4XYI0xwNCCCFhj72WvjZroew1lSXurph4sfSKRwd84k+j0mDakOMxOLvI&#10;7/yOfR/trtiDT+bPgSg/gSKdoFGpcc7ks6D3SaYybLH5MZt//BEu+d7Z3UHdbwgMF/+DlRnzGS9x&#10;V6vb9speHhFCeozLDWFXK2z/3Q3dK3UNK1euHMkq7fl7/ZjN5uZ//vOfj3/88cfnjRs3bqlSqWyV&#10;fluysrJKjjrqqOXjx49flJOTUyYd8538rxBCCCGkl4jYBO+GDRuK+PCAMtQ6fJA2EP9LyUeMUn6j&#10;nBBCOsJuiX3TUoeLK7bIKndZcndM9FXI1h/liUKRXWyW3rZ9ztmpmXwUPD+t+IWP2L0lBS68gD0e&#10;wTfv2/Wym95MTPRwPjo0Tme99Fb+XOl08X43RUONyZQtfY7yl/naWgssVqrMIISQ3oJtRbBxUzmP&#10;vKIMUchL9m8LS8h+Jp0R/5h+C6L0/ttNsPOmz3/9Eut2rOcz5EjEmKMxrP8QHsmtX7++WCiRbyXS&#10;XbSTz4Jm9FQeeUnPvcLxeQUc86r5DCGku7Fqesd31Rj1fMzP4he1zoaGhlj+Lj/S9ag7PT299K23&#10;3rr8wQcffCQjI6NEmqMKXUIIISSCRGSCt7Ky0sxWv6nV6gMul51kjME3GYUYY4im9e+EkMPyeXMN&#10;bqnaDqFdclEJFcbH3owUbQGfCU0tgrwtX05KNh8Fx97KfbA725KMsbEGZGcdesvkQ1VR0YQ/lsv3&#10;JFQqddBoDq8VtCCw/cjkSWK1OrTbMzNut+D53V5Tkw0GfcDdCQghhIShD2Yvh80mL8iZOHBc0PfO&#10;J71PZnw6Lhl/fsD2wew8jbVqrqyjVs1HSq/VYWB2f6hV/ovFa2trE5wr5rP9QPhM9/Lsx5uUwSNO&#10;+lRaH9kBYZt8ixNCSBcT3Z4W6Y7Z5TD9t75q/vz5kzvaVo5h9zNPOOGE7999991LZsyYMU+hUNhY&#10;wpe/mxBCCCERIiITvMnJydbs7Ox9iYmJNXwqINZa9eG6vShzOXxu7RNCSMdY5e4/qney+yN/Ycnd&#10;0dFXIF4d+hU1TYK8EigxNoGPguOlOTNlVbXXXj2Bj4KL7b/b1GzjkZfRlAe1hrVXPjy+VcAqlX+r&#10;vVCjVGqkC395ZY5Go4LTSYu6CSGkNxAEEW+9s4RHXixZN6lgLI8I6ZhKqcLEgWNRlFng15WEnfds&#10;3rsVC9csplbNR4g9zscUjUas2f/8kyVvpjhL57ptbDFh91PGJcP8z5f99+NtdqH1we3SJ0jPPSHd&#10;wiHCtb4FM94b9Kb71QpbdXV1Mquo5+/1YzAYWm+//fanJX+fPHnyQtaSmb+LEEIIIREmIhO80gWs&#10;OG3atK+mTp36g16vl9/9b4ftmcmq8C4o34xfrA2yNquEEBLIXEsdbqve4ZfcHRl1MVK0g/hMaLMI&#10;8rUvidHBS/CKoojlm1bwiN2IVuCKy9hexME36/VFnpvfbRSIjx/Hx4fOtwqW0RuS+Ch0qVQGPmpT&#10;V29BS4udR4QQQsLZ3n112LnL5zXbnIB+qXk8IuTA0mJTcMe0m2DQ+C9cY+dsb337Hkqry/gM6ay8&#10;jL7Iz+zLI7lff/11gtvSxKPup0zLgeGSf7LFIbIyYmFdi7v1+d2eqkJCSBdhP14uN1yrm5D5H/sm&#10;Vo1rs9k6XEnMfk7z8/O333rrrc/dddddjxUWFm5Q0L66hBBCSESLyAQvk5aWVnPnnXc+etttt/03&#10;Nja2gU/7Yedbu5023Fy1A0/Xl6BOcFE1LyEkoAXWRtwiHStcssUgCoyIuhDpusB7b4Uiqyg/JMZG&#10;HX7Fa0fYTcL27Znj403IzOhwW6FOa2xsxVffrOVRm9jYw9/r12Gv5KM2Wk00H4UuUbRDoVDxyEtw&#10;iTCbdTwihBASzp58+ke4pON6e6eNOAmxpuC9bpPer09yDmaMOtVT/e2roaURr331Bpwuyh8cCdae&#10;+dRx0z3VvL6sVqvJPvctdpLGZ7qfdsJpUI89WfYNwKoHhQ8qXc7FHd4qIYQcCbf0X70T/1l2wY3m&#10;f9VUbN68uYBtJcff64e1ZGZFKo8//vj/Pfroow/FxcXRDychhBBCIjfBy/amKCgo2HL99de/8MUX&#10;X5x6zDHHLPFdtdqeVRTwWkM5rqzYirV2i08ChxAS6TY7rLi6cqtsz12F9Gu4+Txk6IbxmfDQKtTz&#10;kfQioVAgLip4++M+/v4zsnbHN143ya8tYDCw9sz7Stq+DkanS4FWe/iVt94KXnnS3u3u8OUiZLAW&#10;zVqtPBEtim40NFAHL0IICXfseP7DTxt55KVRqzGyzzDP+Qchh0qpUOKMkdORFe+zF6uEnbOxNs3L&#10;N6/kM6Qz2LluTmoOMpLS+UwbURSVRXXbVwqV+/hMD1CpYLz6fihTsviEl8vlUlvv3AJxN507EhJU&#10;0qWlWGnHqW/0f+ef//znYxUVFan8PX7YvcvExMTq8847b/abb7556YwZM76S5nqmrzshhBBCQk7E&#10;Jnj3y8nJKZs0adLC2bNnn3Puued+pNPpOuxdyW7nr7a34IqKrXizqRL1VM1LCJGstLXg1NINsjbu&#10;Cunwyip3s/Wj+Ez4cLjbXS8qFDAbTDw4MtUNNVizYx2PWAJSgYsuPPyK2kOxeUulLJHMxMQM56PD&#10;I7p9q1bc0OsT+Th0KRRK6THW8sir1eaEw9lzFSKEEEKCY9nvO1FW1sgjr+z4TOSl9OERIYcuJSYZ&#10;N0+9JmCFKave/d9nr6KsppzPkM5Ijk1Ev6y8gAsbN2/ePMDNHl+fc9duxZK8V/7L82d77hYXLPdu&#10;hVjT1oGHEHIEnG4IO60Y/JBu0ezZs89vaWmJ4u/xw5K7gwYN2njfffc98MILL9yclpZWJc357x9E&#10;CCGEkIgV8Qne/bKzs0sff/zxf9x4440vHqxlc63gxGN1+/D36p1YT9W8hEQ01pb5vPJNnj2792N7&#10;7h4Tcy0ydSOkKLyqaFgyU3S3JQANWj2iTR1ecx6WFZtXefZz269wUBoyM+J4FFxvvr3EU93URoH4&#10;hAl8fHhYq2M5BVSqDrdGChms8tg3wcvuKaoCtGAkhBASXl6ZuVC2kIkljc486jToNdSGn3ROfkpf&#10;jB9wdMAE5J7Kffh68Twekc4w6o04ffwpnnbNvlib5ltU+x7x3m3oOerC0TCcf7snqcSnPMT1LW7H&#10;R5TgJ+RIuS0CHF9VIv8h959Lliw5xul0avi7/Gi1Wsfo0aOXffHFF6ffdNNNr1FLZkIIIYQEQnd5&#10;22FJ3qeffvrfbHXcwIEDN/le2LTH2rD+Ym3w7Lf5eUsNGkSq5iUk0rBjwJWVW2WVuyy5Oz72FiRp&#10;+vOZ8NIsVEvHsravJzkumY+O3Jvz3uUjrxefO5+PgquuzoL587fwyIvtRavTpvDo8AiuFj5q43JZ&#10;+Ch0sa9Zr0/gkRf7Vl27vpRHhBBCwpHF6sCPP8rbM7M2u0WZBTwi5PAlRiXg6mMvRYxBvr0DwxYT&#10;zPnta+ztyTbCvUBOajbSEvw7sUqPr+Kbb76ZLjbW8Zmeox1/MlRFY2RZfvb52WaVwLmg5z8/QsKS&#10;KP0cNbpgm7kP0a+1VKxevXooa8/O3+snKiqq6YorrnjjnXfeuTg/P3+HQqGgjdAJIYQQEhAleH1I&#10;J07W22677cXHH3/8rilTpvykVqs77GXJUiC7nDY8ULsXj9XuwyaHVZboIYT0Xuzn/YbK7X577o6I&#10;ughx6mw+E37sYpP0tu1rYjeigqGmsRbltRU8YiuSVRg2VL7PV7DU1VvR2CTfK8xo7AONVp7sPGQK&#10;/5dKldrAR6FMAZ1Ovn8yq2o2GeVVvYQQQsLLDz9slF7nbDzyGtl3GHKTwvf8g4SGnMQsnH/MWVAG&#10;qOJtaW3BK1/MQm0TJfk6K9oUjVEDhwd8fHfu3NnXtW4py6bymZ6hMMfCeM0DUMT4nDdL55CtD22H&#10;WCo/9hBCDsIhwrWyEWe9Xfi64sMaG9tvly2a4O/1w/bbfemll258/PHH7+3Xr9/OAxWeEEIIIYRQ&#10;gjcA6QTKdeqpp3795JNP/t/ll1/+Jls9x98VkEUU8ElzDe6q3oWvLbWeal5CSO9V4XLgwvLNsLnb&#10;2g2zZFqxeQYydEN5HJ4sovymXWGfgXx0ZH5euUDWnnnc2HxoNP77vAXDSy+zj9X+OliBpORpfHy4&#10;3HA55XscMgZD56qBu1v7dtv7scovQggh4YlVUn70yQrPn+1NHjTeU8VLyJE6rnAiBqYP4FEb9j23&#10;aO1SbC/ZwWfI4WJ7HA8fMAx6nf9CQYvFYr490fYwxJ7fXlMZnwLzP16EXq+XZXPZPrzWh7Z79hAl&#10;hByE9GPitolw/FiDvs8r1rz11luX2Wy2Dvf5USqVYkFBwca333770osuuujjmJiYWkruEkIIIeRg&#10;6C5AB6QTKXHYsGGr77///ruffPLJf+Tn50tXMh0TpLO3tXYLnqgrwZuNlZ59eulMjJDehy3gOKNs&#10;I+qE9okzBQYYj0Nf/Tgeh69GVwkfeQ3NH8xHR+bzBV/ykef4ivv/dTKPgsva6sAvC3zbMysQHT2E&#10;R4eH3cx0OKp55MX+vXDYg5eJju7HR17s6/n9j108IoQQEm6qq1vw8y+beeSl1+gxJn8Ujwg5Mikx&#10;ybh56tWeZKQv0S3ixc9eRUVdJZ8hh4NV7g7vPxTxUXF8po10jqb46KOPznHbQ6NCVpUzEIozb9L7&#10;JpiEZY1u2xvUqpuQAxLdEMttuG/xWberH6toXLt27RBBEDpc3azRaJznnnvuRy+//PJ106ZNWyD9&#10;3NGKXEIIIYQcEkrwHkRGRkbNtdde+5bkkuOOO+4nlUrV4ZJaduXDKvtmNpTjmfpSlLns3ncQQnqF&#10;GsGJ6SUbUC79nLdRYKDxBOl3ZytEQ0tDuwQvS2SmJBx5pWp1Qw3Kasp4xFYnK5CRHsuj4GL77+7Y&#10;KU/IajSJ0GqTeHR4FAolRFF+fc3mBCE8ju86rf/jrNOq+YgQQki4+f7HjWixyF+Dju43CvFm/4QR&#10;IZ3VNzkX4waM8ZwLtscWiu0q341vl/3gGZPDZ9QbMHHYOPbY+j2A5eXlaa71Pd+m2UOphO7EC6Ee&#10;NtF/P96Z++BafcAmZ4RELhEQtlsx8aW0r+65557/NDU1xfD3BGQymVquvPLK1//zn//cNXHixKVK&#10;pVK+1xAhhBBCyAFQgvcQsNVzY8eO/f3999+/+M4773zMbDY383cFZHWL+Ki5Gg/W7sUep50qeQnp&#10;BVg75rPKNqHUZ+EGS+4OME4F23833LmlX1ahlkfeBK/ZYOJR5/25bQ3Edjeqxh6Th/QuSvBu3FQB&#10;QZAfdaNjOle9u59/glcFpTI8kqSC9Ln73pzdV1LPR4QQQsIJ237g089W8siLHeMnF07oFechJHSY&#10;dCZcP+VKxBr98xIssfvRz59hRxl1BOkMVhmdnZIFvVbv90NrtVpNF1i3zISsU1APUiphuOB2KGMT&#10;+QTndMNy6yaI+2g/XkLac1sFz+KHzH/bNs6bN296a2urfz92ji3yyM3N3X377bc/y/bb7du37x5p&#10;jvZ7I4QQQshhoQTvIZJOtMSUlJSKhyXvv//+Bf369dvGTsj4u/24pAvfHyz1uKZyG9bYW6RrIErz&#10;EhKu7G4RZ5dtwm6n/CYGa8k8wHh8L7qp6paOXW0JbINWD41Kw6POe/+Hj/jI6z8PnsZHwffi/+b7&#10;VJQokJh4HB93hvSYuOQVCm63AI0mmkehLSoqV3or//4sK2uQvqb2+0cTQggJB+s3lPltQ8AScWPy&#10;RvKIkODJjE/HeWNmeNoK+2ppbcHLc2aiqr6Kz5BDxRZljCk8CplJGXymjSiKyoULF44Xmxv4TM9T&#10;puXAcNV90icuv3XkbnDC+p/t7FSZECJhe1TbXy9B7L/qSjZv3lxwoJbMrDPgkCFD1rz44os3PfDA&#10;A4+z/Xb5uwghhBBCDgsleA+TdEFmO/XUU+f98MMPU88777wPdTpdh3062bXOFocVN1Rux+ctNWgS&#10;O+zuTAgJUezn+KqKbVhnt3gnuHTdEBSbZ0DRiw6jVqEOIuspxSXFJXluQh2J2sZa7GxX4cHaMw8c&#10;mMqj4CoprcfCxfLt0hUKNbTaZB4dPlG0Q3TLK3jZ/rsazZFXNncHVm3se+fNZndKX0NvWZRACCGR&#10;Y/6CLX5dKkbnjYBB22GBECFHZHLhRPRN7sOjNmwx3YrNq7CrfA+fIYcjPjoeRxcdFfA8e+fOnX3F&#10;itB6XDXDJkB/6hXs85UdgNh+vPb3SnlESIRySFfQu1vR+u9tUH5Qay0pKclkrcz5e/2wjoAnnnji&#10;dx9//PFZ06dPn6dUKuU3GgghhBBCDgMleDtBurAR+/Tps/v999+/5qGHHro3Pj6+jr8roDKXA4/V&#10;7cP/GsqoZTMhYYSlOv9evRMLWxu9E1y8pg+Oirq0F1XuejW62A2atiPUiP5DA954OhxltRWyitqB&#10;A1JhNul4FFzbt1fDbpd3tTJHFUCrTeDR4RMEm/SQyKtdWYJXeusNQpzLaZGeQ3kVtsXikJ4THhBC&#10;CAkLFqsDL73yq+w1lZ2HnDHyZB4REnxpsSm446QboVVr+Uwbl+DCc5+8hLKacj5DDhWrih5VMIK1&#10;aeYzbZxOp8b+08dwO0Kr/bFu2sVQ5RXLLgxYEqv1ud1wLZdfKxESKdzNLtg/KEPuv5xrxWVNgtVq&#10;NfJ3BZSUlFR1v+T111+/sl+/frt8F00QQgghhBwuSvAeAbbS7h//+MfzTz/99B0DBw7cfKCTs3rp&#10;AvjdpirMbCzHBruFkryEhDiW0nusdh8+a67xTnBmVTLGRl8njXpXcpepdm7lI69jisfwUed98dvX&#10;spvRF10wmo+C79EnvpN9LPYcpaWdzcedw5K5rCVze6wq1uU64FbsIcNkzvZL0tfXW2F30PZOhBAS&#10;ThYv2eHpVNFedmIWBmcX8oiQrlGYWYBjC8YFbNW8r3Iffloxn0fkcMRHxaFvesDqaEV+496Nwh55&#10;O/aepoiKhfHWp6Awx/IZzumG9b5tcLdStzISQaTve2GnFa2P7YTm9brGdevWFR+sJXN+fv72Dz/8&#10;8Lw77rjj+ZSUlCpWOMLfTQghhBDSaZTgPULSSZnjsssue++ee+75z8iRI1colcoOT9KsooDZzdX4&#10;b30pJXkJCWHsh3hmQ7lnQUZ7BmUsxsZcB5XCv4qhN6h2buMjz7ENBTkDeNR5i9Yu4SO2KEaB008b&#10;wqPgKi1twMqV8nZ2SqUOen06jzpLGTDBq1IdcHF2yHC5rNLnK3+pt1jt0GnVPCKEEBLq2OKlz+es&#10;gijKrx4mDDwaSp9jPCHBxr7Hrjr2EsQafRJ7ElH63vz4l8+wu2IvnyGHKiM5w3OuHShxvmPHjnx3&#10;SxP74eczoUEZnwLTzY9Do9E4+ZSHWGqD9Z6tnla1hPR2bDGD4/tqjHguer77+3pnU1NTDFuYwd/t&#10;R6vVOs4555yP33vvvYunTJmyVLrOdkm/6XYgIYQQQoKC7ggEATtBu+iii2Y/+uij/5w0adJ8tVrd&#10;YWmUS7pI+9nagJurdnjavrKYEBI62E8kS+6yturtfzr1yhhMjL0NBmUcn+ld3NIvq9hWGaRWqWAy&#10;HNk+s1X1VbDarDwCTEYt+uQm8ii4qmtaYG2V3WuC2TxAuqBO4lHnCIIFbrf831WpdJ4kbzhQq43S&#10;YyD/nnW5RDQ3h1bbP0IIIR0rL2/Ep5+t4pEXa5k7Y9QpPCKka6XGpuDco2cETEY2tDTi5Tkz0WQJ&#10;j+4moUKjUuPsyWdAq/FfOOpwOLTT9/72EcTQq4pVDzoKqlOv0vgmqIT59aL90woeEdILiW6INQ44&#10;Pq9E1PONlb/++usk1lKdvzeguLi4+rvvvvsRyd2jR49eIf3c0EUYIYQQQoKKErxBwpK8U6ZM+W3m&#10;zJlXnHfeebN9V7W2x66EdjltuK1qBz5urkazdOFGaV5CQsML9WUBkrvRODb2754kb29lFepklaqx&#10;5lgolUeWxFy/a5OnsmO/YycdeUVwR959b5mnwqmNAklJJ/Jx5zmdLOktv5mp1cWxYz6PQptSye45&#10;yF9hGhtb/fYqJoQQErq++GqNZw/e9oblFCMxqvN7zBNyONh+z8cXHYs+STl+50Ds/GvJ+mVYt2M9&#10;nyGHKsoYhYKcgTySW758+SghFCujlUroT78Gqn5DZN8IoigqW5/dDWE9JfpJL8RaMm+z4ryPhr76&#10;/+zdBZxc1fUH8DM+s+6+cXd3dyUhQoAEhwQITv94S5GWllLcSwIUCZZAsOAE4gZxt826+/h78393&#10;5qazb2YSkuzs7sjv208299xQyM6OvHfPPefSC4Wm4uLi1LNV7bKWzIMGDdr6t7/97cHbbrvt2bZt&#10;255ka4b8jwEAAAD8BgleP5Iu2IR27drlPv/887c8/PDDj0RFRZ317qZCsNMTFbn0fGU+FdutSPIC&#10;tDB2TvYzlXmy16JGYaBRsbeTThnFZ0JTlZ0ltd3feb/OfXxWaZyPT37+lI9cbrl5LB/5F2tZufrL&#10;XTxyi4jsyEcXThQtfOSmUur4KDjodAl85MJaZbM2zQAAEPgEQaQVH27jkQtLts3oO8X5O0BzSYlJ&#10;opsmXOezLbgoivTa58uosBwVnOcjUh9BXdt0lq7NvB/TwsLCDDs76sQRgG2Ppb+v4eoHSOHZ7ccq&#10;Uv2fDpJYiOtMCBHs9lhwkHCwjlo/atuzfPny60wmk8H1h75FRkbWz5w584tXXnnl5htvvHF5QkJC&#10;Nf8jAAAAAL9DgtfPFAqFg13APfDAA0+/+uqrN6anpxewOf7HXlj1LjuX943qIioXbEjyArSQL+rK&#10;6eGyk7LXoJJUNCz2RopQyRNkoSjPsoOPXCYNnMBHF4ZVc+w/eZBHrqRiv36teORf+QVVVFxcwyMX&#10;nS6VtNrGt4NWq6Kk78V7YU1eLRy42Pm7Op28wou1aM7JqeARAAAEst178un3nbk8comLjKXhnQbz&#10;CKD5dMnoRKO6DPPZyeR4wUlas/k7HsG5UKvUNKLXMIrycSyK2WzWLzJU/Ue6cOMzgUXVujNF3PBX&#10;6WJTvqTEkrvm5066EmMAwUx6Djvq7PSPrVcsibu/4tS+fft62O12Nf9TL2zdr0OHDkfvuuuup19+&#10;+eXF/fv336FUKrHbAQAAAJoUErxNRLqQMy1cuPCzv/zlL4927959rxSfcestS/KyysEnK/Iox4Yj&#10;OQCa2w5zHd1RepwavkgV0tvjwJirKF7dNEnJQFNqO8pH0vuXQkEds9rx6MLkFOeSILgXpFJSop1n&#10;8DaFN5avdyYtG4pPGO5MbjaWXajnIzeNNsbnwmYgYolodmZwQ6ziOTMzjkcAABDI1v5y2FnF29CY&#10;riOcZ/ACNLe4iFhaMu5qio/0vo5g1xyfrP2M8krz+Qyciy6tO1F6YhqP5NasWTNVrAvc4j/N4Emk&#10;GzeXR262b8oc1lWo5obg5qi00cVvdHnrwQcf/Htubm6rs7VkZke0DR48eMuKFSsWPvroo//IyMgo&#10;5X8EAAAA0KSQ4G1CCoXCeOONNy576qmn7pkwYcIPZzuX1+IQaWVtGd1fdpIOW02yRBMANJ0Nphpa&#10;UHiAhAYVmaxyd3DMtZSu7clnQptJrCS7w725WKvRUmJs487127Jvq+z83amTe/CRf5WU1NKKD+St&#10;K1l6Pjl5Kh83jigYvZO5gdgq7wzYX12jieaR25pvcE4eAECgq6kx0Qsv/8wjF7YJa1b/aTwCaH5Z&#10;CZm0YMgcn0d51NTX0Gurl1NJJXIb50qj0tC0IZN9Pp6lpaXJtk3fsN15fCbw6OctJVVWex65sESY&#10;6V8nSNhXx2cAggg7b1d67hofPUorVqy4rLy8/Kw3xvHx8ZVXXXXV2++///6lAwYM2MbWAfkfAQAA&#10;ADQ5JHibmHRxZ588efKPzz333G3z5s37WKfTnbFFi0AO2myqocXFR+hXYzWZgyiJABCM1tRX0JVF&#10;h8jeMLmrUNOI2KWUpu3OZ0JfqfWI9NX9GAzrMYSPLtwXG9bwkfN9kK6/djiP/Mtqs1NBobyyQadL&#10;cf7yB402yasdsyAEU6cFBcUn9OJjF/b92GzSJ47H9wUAAIHl2+/3U1GR/AiCtsmtqV1KWx4BtIzx&#10;3Uc7n4ue2LXFul3rKafoFJ+BP8LO381ITqfYqFg+42a1WrVTTcdXOWyB2+VVERNPkfe87HUer8Mk&#10;kPGhw87fAYKFwyKS7dcK6vtqzC/ir1WCxWKRt0JqQLrHdbAj2V566aWljzzyyP1t27Y9xeb4HwMA&#10;AAA0CyR4m4F0kWfr0qXL4aeeeup2ybN6vf6M2QF2NXjSZqb7y07Q+zUlVCUG5pk7AMHum/pKWlp8&#10;VF65q1DT2Lg/UYImvBZOT5g38pHLzBGNqwyqM9VRTrF7YY+dv5uR3jQtgVd9+ruz5XBD8Qkj+ajx&#10;FNL/PCkUKulr8Ny7i6KVj9xq6yzOxDsAAAQm9tn24UfbvTbjjOk20melH0BzSotNoVsmLXZWn3qy&#10;2e30/CevUEEZWvSeq57tulN2ShaP3KTXv+LXX38dKZYEdttrZWIaRSx+hFQqlSybKxw3kunvx4is&#10;2LgOQUD63LVvqaLk500n169fP1IQBHbT5xPrztevX7/fPvjgg8skH2dkZJQjuQsAAAAtAQneZsIu&#10;9jIzM8vuu+++J9i5vNHR0fLt+B4K7VZ6taqQ3q4upkrBHkSpBIDAt9VcS7eUHJW1QmdtmYfG3EDR&#10;qlQ+Ex5EEqhacC8asSqCNmneFRnno7K2WrYg3aF9MqWlxfDIvz5Z9bvH4reCEhPH8nHj2WyVfOSm&#10;UKrZV1cQBHS6eOkzSP5xf+JEmVfSAAAAAseRoyX03Q8HeORi0BrQnhkCRp/WvWhox4E+N4ydLMqh&#10;NZu/JTGAWwsHkihDFE0b6rtNc0VFRaL98O8s28tnApNmwHhST16o8kxy2b8sE63flfEIIDA56gWy&#10;/VJBMX+vLDh58mQb6b3rjGulrCvfkiVLXl22bNkNo0aN2iQ95+1I7gIAAEBLQYK3mSUkJFQvXbr0&#10;9bvuuuuZjIyM/LNdCJYINlpWXUSr6srIKKK1EYA/7LTU0dVFh2VtmRXSW2G/6IWUrOnEZ8KHSagk&#10;0eF+f0mOS6KU+GQeXZiPf1opSx5e10TtmfPzq2j3njweuahUBtJo/JdMdji8uyiw50swMRjSvJK5&#10;lZXGQF8nBAAIa8uWb3C2029odJfhlBAZzyOAlqVRqWnpxBsoWh/FZ9xYYveTtZ9SQXkhn4GzYUny&#10;zq06UVy0d8cblmgafHz9Wked/EiSgKNUkuGyO0mZ2V6WpWZ/f9OjR0k4iPN4ITA5quxk/aiQov9R&#10;WVRYWJjBp72wtbukpKTSe++995+PP/74w717994tzdn4HwMAAAC0CCR4W0BsbGz54sWLX2SVvJ07&#10;dz50tiRvjSjQvyvyaHl1MVWLqOQFaAzW/vzywkMeGyYU1C1yOmXp+vI4vJyybJO+ut9Zpg+dwkcX&#10;RnQ46Icda3nkWrCaPrUnj/zr4OEir8Xv6OgepFZ7n2F2wZztmOVUagMfBQeLpdyrgletVjpbZwMA&#10;QOAxm2304SfbeeTCKvum9BrPI4DAkB6XRouGL3B2gPFUa6yjl1a+RiaLic/A2bBNlj3adnMmkfjU&#10;/xw8eLCLcGI/jwIYS/Le8LB0oSlv3c3ONTXef5jEEu9jQwBaEqvcNS/LpYh3asuLiorS+LQX6T1O&#10;7Nmz5+6HH374kTvuuOPpuLi4Sum1iioMAAAAaHFI8LYQ1q55yZIl/33llVduGjhw4LazJXmNDpFe&#10;riqgf5TnUoHdImsrCwDnJld67UzL3+eV3O0ZOYs6GvzX0jfYnDJv5SNXMnbqkEk8ujDl1eVUa6zl&#10;EVGEQUOtWyXwyL+eefZH5xmFbgpKSZnOx/4hiuzIdPnbM2t5HEx0ugSvBG9llZEEAZ8mAACB6PMv&#10;d1NpqbzarUNqO+rTpmk2TAFcKLbxYEKPMdQ+pa3zOrIh1j1k494tdCDnEJ+Bs4mNiqUhPQaRWqXy&#10;2oFXWlqaLAZ6BS+n7tCLIm74K7ux4DMu7Dxey/I8z8tqgJYh3UOK+WayvJNPio/KzeXl5Yn8T7yw&#10;s6UHDRq05T//+c/1t9xyyzLWlY//EQAAAECLQ4K3BUk3weYxY8b8umLFivmTJ0/+Rq1We/cC5UwO&#10;kVbXldNLVYVUZLfivgjgPOy11NPkvL2y5K5C+l/vqLnU3jDKGYUjs1gj/XLfn6qUKkqMbVwydu/x&#10;/c62fKcNG9peuin2/0dNXn4lrdtwhEcuSqWG9IYsHvmHxVIsfZU/P9TqSD4KDqxttedqWlkZ2uQB&#10;AAQilhR7Y/l6r9b60/pMIrXzDHiAwJISk0S3T76RJSb5jJtdsNOLK1+lgjK0av4jLFk+tPsgitB7&#10;X2cKgqCyrvucHFa28TDwaUfMIM1g702jtg+LROu3pTwCaCHSrapwxEjzV/ZeRm+WmCV6/ideNBqN&#10;bfz48T++/fbbiwYNGrSDreHxPwIAAAAICEjwtjDpAlFs3779qZdffvmma6655k2dTmfhf+SFVfJ+&#10;WltG79QUU414xlwwADSwwVRDcwsOeCV3B0ZfRW317GzY8EzuMuW24+RokPjr27EX6TQ6Hl2Ylb98&#10;xkcud9zeNO0kc3MryWaTV6BGRXUlrbZx5wd7kd535clRBamU8rZzgc5uN5JSKf+5ajQqnMELABCA&#10;iotradv2HB65GLQGGtWlac6zB/CH7MRMGtl5mFcVL3Mk9yh9u/UHHsHZRBmiqGe77jySy6jKyxGO&#10;7+NR4Iu46j5SJmfyyMV5Hu/jx0g8ibbd0HLEEgsNfSP523feeeeKsyV32drcwoUL33viiSce6NSp&#10;U470/oa7JwAAAAg4SPAGiLZt25667777Hr/sssvej4iIMPJpL6ySd1l1ET1XWUCVApK8AGezy1JP&#10;VxUdIoszSefCkrt9oy+jdF0vPhO+jph+4iOXSydcwkcXpqa+lvYccy88sTNeu3dN55F/vbF8g0d1&#10;k4JS02bxsf9YbeV85BYRKV+sCnSuFs3yBdfqGjNVV5/xowYAAFrIK6//4jyDt6HJPcdRcswZu0cC&#10;tLjEqARaPPZqitJ5V5+K0vXahz+upJyiU3wGzkSj0VLHrPakVnlX6xcWFmYIR/ewLCmfCWyKmASK&#10;vPs58lzbcNTaqf6BQ+Qw4fhSaGaCg4Qj9WT8yxH68ccfJ1itVi3/Ey8suXv33Xf/+/7773+sX79+&#10;O6V7KTxhAQAAICAhwRsg2G7Adu3a5T300ENPzJkzZ6Verz9j6xerdJP8UW0pvVhVQLWigHbNAD78&#10;Zq6jSwsOkN0jCdgtcga10g1wJnrDmeiwU7U9n0csGaukdhlteHRh6kx1JDSolE5KiqLU1Bge+Q9b&#10;+F6/4SiPXNgZswZDax75i4MsZu+WggZDKh8FC+9PCZPRSpGRjavWBgAA/2Lnyn/+xW4eubC2rSO7&#10;DAv76xYIfFkJGTRn4EXO56wndo34+udvUmlVGZ8BXzQqNU0bOpkiDd6JcpvNphldeeAbV3eZ4KDK&#10;ak+06N4Iz8pHcX+9w/xcDpE1eL4XCHLSc82+rZoGv5r4vWN7rcDanvM/8RIfH195/fXX/+eee+55&#10;qnPnzseR3AUAAIBAhgRvAJEuHFm75qP//Oc/77rjjjuePVuSt04U6PO6cvrZWEUiUrwAMqxy98qi&#10;Q86KdzcFdY2YQh0N45zjcFdpz5XeOdyPT5u01pQS37j2xut2yatq513cj4/8q7SsjvILqnjkwloz&#10;a7VJPPIPh/T8sQv1PHJRKFRkswXX+bWCYObn8DYgvQRsNqxVAAAEkk2bj9Ohw+zsd7fkmGTqld2N&#10;RwCBbUbfydQupS2P3Nj14frdG+kkqnj/ULJ0Pd6jbVceye3YsaOfWJLHoyCgUJJ21EWkGT1bdvMl&#10;PR8U9o+KBdsW+fU8QJMQHGT/rYY6vKLe+dNPP40/W3I3KSmplFXuPvTQQ4/FxcVV8mkAAACAgIUE&#10;b4Bhu1szMzPL/vSnPz3x5z//+bHIyEh5dqGBUsFGT1Tk0lZTrawFLUA4O2Ez02UFB5ybINwU1Mkw&#10;jjpHTOQxHDZ9x0cuV0y5jI8u3Ddbvucj53sZzbqoN4/86/sfDpAgyN/z4uKHSF/9m7hnyVyHKD8W&#10;nX1fSoV327xAptXGklotT/DarAJVVeP8MwCAQMESYM8894NsoxT7zJk/eLbzDF6AYJAel0pLJ17v&#10;s8Uw6/Ly0srXqKhCvokB5FQKJfXq0NPnY1hVVRVv3fA1kV3exj2gSd+PfvYNpEySH9vCkmzG/ztE&#10;wlEcGQJNyOYg4ZiR0p+yHNm1a1dvdg40/xMvLLn7yiuvLL355ptfTE9PL+HTAAAAAAENCd4AlZiY&#10;WHv11Ve/ft111y2Lioqq5dNeCu1WerDsJP1srPZoRQsQfk7azDQ9by8ZPSp3u0fOoK6R051jIDKL&#10;NVRiPcwjV/vHPh168ujCsEW7nKJcHkn/TqWC2rdrXEXwmXy8cgcfnaaQbsgn8LE/OUgQPBedFKTR&#10;+r/tdFNyONhmB/lz32K1U4RBwyMAAGhpZWV19PNa92czo1KoqH+bptksBdBUemR1peGdBjs3KDTE&#10;Ni8cKzhO2w54XsdBQ+xx6y1dlyfEJPAZN9ameYqj+DOH3cpngoMyOZMiljzGbhD4jAs7h9f0yBF2&#10;yQ3gf1aRbD+VU+r9tUclHVjlOP8TGek158jOzj716quv3jRv3rzPEhISqvkfAQAAAAQ8JHgDFLvI&#10;zMjIKGfnflx88cWfarXaM97FsaTWezUltM9qxL0RhC3WlnmqR3KXnVfXJ2oedTSMdY7BxSLWSu8V&#10;7neL1IRUSolP4dGFYWeqWRssNqWlxVBGRiyP/KfeaKVdu+St6ZRKHalU3meVNZazRbNdvr9GqVST&#10;Wu3//1bTUpLe4P3zPZWLrmMAAIHiuRd/JqNJfrk/uutwap/q3e4WIJCxivOlE66nGH00n3ETRZHe&#10;/PodKigr5DPgiSV4O2Z1oNapWXxGbt26dSMcpuCrelV3G0iGy+92rnPwKSdhT53D/PopJHnBrxxm&#10;kSwfFlLKK5bjx44da3+25G6fPn1+f/DBB/82Z86cb6Q4iMrjAQAAAJDgDWjsYjMzMzPvn//8558W&#10;LFjwgVqttvM/kmHprI2mGnqmMs/Zthn3RhBu2PN/fsF+2Zm7CuntbXDMddRGP8wZgdt+45fSV/c7&#10;xYLxc/nowv1+eJesreSsGb2dC1T+VlxcQ9U18tbCBkMr0moTeeQ/glDvVcHLkrtKpZZHwUGhUFJk&#10;RCaPXOx2kYpLangEAAAtqby8jv777mYeuaiUKrpk8MWklN7DAYJNWlwqzeo/Tbpm8n7+llSW0mfr&#10;viC74PPWFiR6rY4uGjHd5+NXW1sbY9+5TrqUlx9XEgy0o2eTutdw2Q0CS7zZXssXbOux8RD8gN2O&#10;2h1k/7WCYt4xFp84caLd2ZK7vXv33vXEE0/ct3jx4rel19sZj0cDAAAACFRYMQhw7KIzIyOj9O67&#10;7352woQJ30sXnT7v5ATpSnadsYbuKT1Ox2wmZwwQDvZa6unKokNkbXhmnfTWNjD6SkrTduMzcJqD&#10;RCqzHecRq0hV0ug+I3h04b5tcP4uM29uPz7yr9Wfs0QyDzjX+bv+Z7d5d+fS6xObJHHdEqwWLKwC&#10;AASCX3494mzR3FCb5FbUOaMDjwCCC9uYMLPfVEqN8e4gwjYEfrHha8orLeAz4Et0RDTFR8XxyI21&#10;ab7EnvMWCewIjuCiiIiiiBsfI2Wc/BgX53m8fzlMjhpcm0LjOGrt9O+d116r/0dpeXFxcSqf9sLW&#10;1fr06bNzxYoVl06ePPlHKbbwPwIAAAAIKkjwBonevXvvvfnmm19p3779UT7lhSV1N5hq6JWqQsqz&#10;WZHihZC301JHlxQc8Dh/WkG9ouZQho6dWYfKXU/1QjkJDnfnqdjIGEr2WGQ5X2yhbv/Jgzxybkyh&#10;Ht0zeORf763YIqsUZtWp8fFDeeRfrupd+TupVuu90BYMYuO6SF/drwf2GLKEAgAAtKzqahM98OfP&#10;5J9t0v9Yi1u1Us1nAIJPelwqXT3qMlL62BhXa6yjF1e+Kv0uPwoD3Dq16khZKfIOLIz0XqH46aef&#10;xop1wXlMqCImgSJue5J0Op0soeaosFH9nQec5/ICXAhHlZ3Mb+bRFg25UQAA//RJREFUPffc82R5&#10;efkZ2zuxznjDhg3b8Nxzz93apUuXo9K9a/CVwwMAAABwSPAGCemi0zZjxozvli9ffl12dvYpVtnL&#10;/0jG5nDQl3UV9FFtKRlF3BxB6NptqadFhYdkZ+6yJdGuEVOprX44j8HTMdMv0lf32wdr/9bYilR2&#10;/q7J4m6bHBujJ4PB/22M8/Ir6cDBIh65qFRRpFTqeeRfdqFetuDOaLX+P1e4Oeh13mscovS9eX5/&#10;AADQvL7/4YDXmejp8WnUp3VPHgEEr4Ht+lOn9I5e15rs+mPL/m20+9g+PgOeYiKiaVjPIT6v04uK&#10;itKFEwfYA8lngou6Ux9Szr9V57mmIeyocViW5/EI4NyxjQGW9wso8jNjRXl5eRKf9qJSqYR58+Z9&#10;8swzz/xp5MiRW6TnIBbNAAAAIKghwRtEWNuYESNGbHruuefubN26dQ6f9mJxiPRGdRE9U5lPlTjb&#10;CEJQvt1ClxYcoDrZJgYFdTCMps4RE3gMvuRadvCRc+MIzRw+jUcXbvvB35zJwtNGjOhIarX/P17e&#10;eZdV7/KAY+2Zm+L8XcZm8z4LLCqqNR8FF7UmSvp5q3jkcvhIMYkiErwAAC2FvQd/+MkOr802E3uM&#10;Ia06uM57B/AlJSaJbp20mNQq+TUII4oivbZ6GRWWyzfvgQu7Tu/WpgtF6Ax8xo21ab4of8P7DjPr&#10;NhOEFErSTVlI6r6jZdlrVp1sfiOP7Fur+AzAH3NYRLJ9U0aa9ytrKioqEvi0F41GY5s5c+YX//rX&#10;v/5vwIABO6TXGBbLAAAAIOghwRtk2A7D2bNnr7n66qvfSkxMLOPTXliSl1Xxvl1TTLUiTuSF0HHK&#10;ZqFJeXu9Kne7R06Xfl3kHINvRrGS7A53NzSdRkfpiWk8unDsHLWGbr15DB/5D1sEX/72Ro9FcAWl&#10;p1/Cx/5nNudLX+X/vYiIpmk93dQiDKleFSAFBdVkt6MjGQBAS9l/oJC++XYvj1wMWgPNGzSLRwDB&#10;r3VSNo3uPMLrOoQ5UXCCftyxlkfgKSMpnVqnteKRG0uE7ty5s4+jLogToQol6S+9nRQx8XyCk675&#10;6//vIIk57u5AAGfiMItk+7Gc9M+XV9TW1sbwaS+sJfiUKVPWvPDCC7dmZ2fnsXU1/kcAAAAAQQ0J&#10;3iCkVCpNt91227P33XffPyIjI+v5tJcaUaD3akroV1O1rLoOIFjtsdTTlPy9VN+gcpedU9cnah51&#10;NIxzjuHMDtavkb663wtmDp/KRxeu3mykfaxFHKdUKqhjhxQe+U9+QRUVFsrPGmOVu01VvctYLIV8&#10;5MLWJVWqpmkH3dQE0SL9bORnOdbVW0ij8a6oAQCA5vHmWxu9NtqM7DyU4iOD87x3AF/iImLphnFX&#10;UXyE9/Oa3aN+9ONKKqoo5jPQUHJcEvXp2NvnOcZHjx7tKJbJr1WDjSqzHUXc+Ddnsrchdpaq6cnj&#10;8n2WAB4c9QJZVxVR3Au1+Wer3GXJ3WuuuebN559//vasrKwCPg0AAAAQEpDgDVIJCQnVd99998uP&#10;PPLIXyIjI+v4tJdSwUaPlZ+iDeYaZ1UvQLDaaKqh+QUHZGdLK6S3sIHRV1Eb/TBnBGfmkP5XYN3N&#10;I+nNX6GgyyY0vvq1uq6GxAbvLWlpsZSe7v9zah/6y2oSBHnVdlLSBPJsO+xPNms5H52mIK3Oo8og&#10;SKjVkaTRyDe1m80257nGAADQ/NgmG9aeuSH22Ty9zyQeAYSOzPh0mjNwps9EZWVtJb3//UfYkOyD&#10;SqmiyYMnkFaj4zNurE2z5dv32QUrnwlOmt7DST/7elbhLXsC2DdUOSzv5iPJC77ZHdJzpJIyVyqP&#10;FhYWnrHFklartd5zzz1PPvTQQ39v06ZNrvQ8w6IYAAAAhBQkeIOYdHFqXrhw4buXX375ioiIiDMe&#10;wFNkt9LDZTm0wVQjXQfjDgmCzz6Lka4qOkTmBolEV+XufMrQ9eIzcDZGoUJ6/bsXgCINUZQcn8yj&#10;C/fZus9lbZMXzO/PR/7DkpBffb2HRy6szV9iUlOet+wgu72Wj10UCjVpNNE8Ci6setczGV5TY6LI&#10;CJzxCADQEt57fytVVMgb8XTN7Ex9WvfkEUBomdJ7AmUlZPLIjSV2v9n8HRXhLF6fEmMSqHvbrjyS&#10;yy4/cUzIO8qj4KWbdiWpOvWVZf9ZG2rh+XyrfWcNnwHgpFtP4ZiR2ryl2nvs2LH27LnC/0TGYDCY&#10;rr766jfvuuuup7OyslhyF22ZAQAAIOQgwRvE2C7XtLS00vvuu+/x6dOnf6VWq+38j7zk2Mz0ZnUx&#10;HbHhLBsILjstdTS/8ADZPDYndIucTq31Q6QRKnfPxUHjN9JX92M4bcgkn1UU54Mldr/a+C2PXEnX&#10;q69k1dT+tXnzCTKabDxyiYzsRDqd/1tBn+ZwiGS3yxeUWJJUo4nkUbBRkl4vT+izl1SBR9trAABo&#10;ehaLnV557RfZBin2GTq190RnxR5AKEqLTaHF4672+Rw3Wkz0+ufLySac8XY2bEXqI6hDVnt2TBOf&#10;ccvPz8+yH9vruqgLYoqIaIq8/SlSRMvbeFutVq3x3kPkqMHzAtzEciv1fNawYf/+/d3PlNxlbZnn&#10;zp278vHHH38kPj4+iA+rBgAAADg7JHiDHEvytmvXLve5555bOm/evE9UKpXPXYms7pG1uP13RR4V&#10;C1ZnDBDoDllNdEXhIVlbZpbQ7WAYQx0N43kMf0RwWCnf8juPXIvIl4yfy6MLV1ZdTjVGdxLUoNdQ&#10;+3ZJPPKfJ//9rWwRnD0HMjIX8nHTEASj9MvMIxeVykBKZXCewatQKCkyUl41w859ZGcbAwBA89p/&#10;oJCOHivlkQs7n5SdvwsQyrpmdHL+8sSu8zbs2UxF5TiL15NWo6UpgydShM7AZ9wsFovucmXRMukR&#10;5DPBSxGbSBFLHifPTetisYWMDxwmhwnFlyA9H8qsZH4hhzZv3jz0TMldjUZjY2tj99xzz7+Sk5Px&#10;pgIAAAAhDQneEMCSvOnp6WV33333M6NHj16rVCp95m8F6cZvranaeSZvmWBDkhcCGtuIMKdgP9V6&#10;JHc7GsZSj8iLeAznwuKol17v7ld8TGQMpSWk8ujCbT/4G4mi+987dEg7Uqn8+7HC2jPv21/IIxeW&#10;aNXrz3jUkl+w9sxKpYZHLlptrPR+y4MgpPD4fhi7DZ8EAADNiZ29+6d7V3qcK0905chLKSEqOM95&#10;BzhXqbEpdNvkJT6reE0WE73wyctUXY+WvJ5apWZR67RWPJL78ccfx4sVJTwKbpo+w0k96wY1D//H&#10;vr7SYf0ELbzDHavktrxXQIo1VRbpHtTnTSdbC2OVuw8++OCjPXv23KvAmbsAAAAQ4pDgDREsyTtg&#10;wIDf77nnnqfat29/jE97YWfw/mSspo9qS6lOljgDCBx5dgtNzN1D9R7J3e6RM6ib9IuN4dx5tmee&#10;PnQKHzXOyrWf8ZHLPX+axEf+8/d/fEOiKK9KSEgYRVpt488PPhuNJo4cDvl7pINY22Z5VW8wiYtj&#10;57e5XzusWubb7/fxCAAAmsO2bSdpx285PHKJMUTTuG6jpHdoXN9A6EuJSaYBbfuw+1c+48KuS7Ye&#10;2E4llaGRrPQnjVpD/Tv39dmmubCwMN264SuiUGhvrVCS/uLFpO7Uh0+4sEpN0zMnyf47kv/hypnc&#10;/bCQtB9X17DKdT4tw9fEtj/xxBP3d+3a9QiSuwAAABAOkOANIdIFrG3y5Mk/vf/++4uys7NPsQtc&#10;/kcyrN3tG1VFtN5UTSYHrnkhsBywGmlq3l6q8Uju9oma56zexeLn+XJQnuU3Pna+T9C8MbN5dOHq&#10;THV0OPcoj9huaQV16tj4quCG8vOraOUq99/dRUHpGfP4uOmw5K7D4bFQ5nCQSuVzPSEoRESk8ZEb&#10;OweSLagCAEDTY++3H6/8zfne29Dg9gMoPkp+9iRAqEqKTqTbJt9IapVXoSbZBYGe+/hlKqmUtzAP&#10;d0qFknq170FxUbF8xo2dUzvdnr/SYbPwmSAnfa+Gqx8ghT6CT3CCg4z3HSKxMES+Tzh3VpFsP5VT&#10;8moxt7a2NobPyrC1r86dOx96/fXXr2vTpk3OmdbCAAAAAEINErwhRrqQtQ4YMGDnY4899ue0tDR5&#10;X9MGqkQ7/a08lzaYapxVvQCB4ITNTHPz5W2ZWUK3b9Ql1FrPzqVDcvd8VdnzSWxQicoWhlITUnh0&#10;4Sprq6V/r3uDSKvsBEpL83m/fcF27clztrJsKCKiLWm1jf/7/xFBqJe+yt8btbo4Z4I8WKlVEaT0&#10;aIl4/ESZV4U0AAA0jcNHSuj9D7byyEWj0tBNE65zXu8AhIu4iFga2mGg13UV2wSx68hu2nV0D58B&#10;hj1OvTr0pKzkTD7jxqpbf/nll1GOmko+E/xUrTtTxM1/l75x+XKVWGQh84s5npfoEMqkn7V9fx21&#10;WqE6mJeXl8VnvWRlZeU9/vjjD/Xu3fsQkrsAAAAQTpDgDU22qVOnrrr00ks/iIyMrONzXgrsFnqn&#10;ppiO2YK35SiEjlM2C83K30dGWVW5grpFTqfW+sFY+LxAv9d9KH113+NePvESPmqcd79dIav8vO6a&#10;4XzkP397Yo1H8lFBGRmX8nHTstkq+MhNq2FVE8H7PNQbUkmhkCd4c3MryWINgZZ+AABBYPmbG7yq&#10;d/u16UUpMUk8AggPsRExdOukxRShM/AZN1G6vnzji7eoqKKYzwATqY+gmcOnkdLHZsPq6uo4+97N&#10;0iV/6HTn0vQfS7qJC3jkZvuq1GH9THpuIIUXFsRyK/V6LWrjoUOHOrPNDHxaJjExsezGG298dcyY&#10;Md8rFAobnwYAAAAIC0jwhiC2YzElJaX+4YcffvzWW299UavVWvkfybB7ovWmGnq5qoAqBDvukaDF&#10;lAo2mlew36MtMzlbMnc0jJdGSO5eCJNYRTX2Ah4RqZQqGt9/LI8uHFt4+3XXeh4533Pokvn9eeQf&#10;efmVtGt3Ho9cVCo9RUS241HT8jx/1ymIq3cZQTBLj6F8IbXeaEUFLwBAMzCarLTio+08cmGb1+YM&#10;nMkjgPCSEJVAE7qPcV5HeiooL6QvN67hEZyWGJtA8dHxPHKz2+3qSeV7PnPUVvOZ0KCfv5RUbbry&#10;yMWZ5Hsy3ygcZt12IJQ5qmxkfvoEbd68eciZkrsGg8G0ePHi/1x55ZX/TUpKwiHNAAAAEHaQ4A1R&#10;LMkbFxdXuWTJktcuv/zy99Vqtc8SLcHhoO/qK51J3jpRQJIXml299Lybk7+fSgT5ZttW+kHUPRKL&#10;no1RbD0gvabdO/m7tO7sl/bM5dXlVGdyL6pERmgpM8O/Zwc+9fT3JAjyKoT4+OHN0p6Z0WqTZRXK&#10;jEqplb4G77ukVhtLer28SsxitjmreAEAoGl98OF2KiuTN9bpkNaOBncYwCOA8KJTa2nR8AWUEOmd&#10;sBRFkVatXU0FZWc8cSgsdWnVidpnem92ZMkvlgQTq8v4TGhQRERT1D0vSb9H8RkXo9EYUX+XdJ9T&#10;gy40ocpRZyfLR0VE31dbpfcDn+uWKpVKWLRo0bu33Xbbs1lZWfl8GgAAACCsIMEb4tq0aZN3xx13&#10;PN+5c+cznkVicoj0RV0FbTLVIMELzYpVjk/J20u5dvk5qyy52zfKuyUXnJ9Dxu/4yOX2+TfxUePs&#10;P3nAufB22tAh7aQbbP99nOTnV9FHH+/gkQtrLZyR2TztmRmLpYiP3DSaaOlrcFfxqlQ6PnIxmW0U&#10;F+vdHhEAAPzHbhfp5VfXyjYOsarFGX0nk1qp5jMA4Sc9LpUWDb+ElErv68gaYy299fW7ZLX5bEYV&#10;lmIiY2hsv1E+H6+SkpIUIfcIj0KHIjaRDNc85NzAzqecxDwzmf52jBwmH113ILjZHGT9tJi071RW&#10;W61WtsPWC3s+jB49eu199933eHp6esmZ1roAAAAAQh0SvCFOutC19+rVa/+rr756Y2Zm5hl3NZYI&#10;VnqiIpcOWY1k96haA2gKrGKXnbnrmdztYBjjTO4q8PbUKGax2vnrNNaeOSs5k0eNs2bz93zksvj6&#10;kXzkH4ePFFNVtYlHLnp9RrNV7zI2q/cZvBptDB8FKwUZDGl87MKSDT//cohHAADQFI6fKKNDh+Xn&#10;icYYoml0F/+fXw8QbEZ1GUZtk1vzyI1do6z9/VcqrQqtqtTGYBtDerbvTtEGeUUrw6ocrb+sJodR&#10;3ikgFGiHTibtlEVeuyzt35WLtu/LeQQhwSqS9ZtSSv3EcbKmpiaWz3rp3LnzweXLl9/Qvn37U3wK&#10;AAAAICwhgxIGlEqlZcSIEVvvvffefyQmJvq8A2Ip3RybmR4rP0XHpd/RrBmaktkh0iUFB7ySu+0N&#10;o6hb5Awkd/1gb/3n0qvY/Toe3WcExUad8R75vPx+ZBcfsfcXBfXv14pH/vHQw9LfXbbRREHpGc1X&#10;vcsIoln6Kv87sBbHwYwtCkZFyxdQ2fm7vqpAAADAf/7x5DfOKt6G5g2aRYnRCTwCCF+psSl08/jr&#10;fF6PGC0meunT16m6LrTOlm2M1PgU6tZWfi7tacnlOQX2BtfpIUOhJN3UhaTKas8nXFhS2/jIERL2&#10;hV5SOyxJH5PCoXrq+mn09pycHO9dH1xGRkb+U0899X+tW7dGchcAAADCHlZ1w4dt0aJF782cOfML&#10;nU4nz6pxbNlpu7mWPqsrJ2OD9qsA/mR1OGhBwQE6aWMJNLfW+iHUI3KW9Kak4jNwocxiDeVbdvLI&#10;ldi7dd6NPGqcksoSMjY4f1ejUVF6uv8Sn6w9867deTxyUSp1FBXVmUfNw2bzPpc2wpDOR0HMx96d&#10;2lr5axEAAPzHZhPop7XyTgkalYaGdBhICul/AEDUNqUN9WnV03nN2hDb8Ldp7xaqRIL3f3RaHXVv&#10;25XUKu/27iUlJaliwQkiIfTaFisT0ynihkeI1Bo+w9kdZHzoMIllaOUd7BzVNpr+ZdcPdu7c2Vd6&#10;7fv8gGQFC7fddtvz06dP/1l6v0B/bgAAAAh7SPCGCeni1xEXF1f9xBNP3Dt16tQ1KpXK58UwS769&#10;VV1EH9WWOqssAfyJ5ZaWlhylXRZ3gpBJ0/agPlGXoHLXT6rsp2TVuynxydIv/7Q3LiovkeUIe/XM&#10;4iP/eOa5H5xVpQ3FJwxr1vbM7JlqtZbysZtS5fMIqKASE8MqH+TrJb+sO+JRMQ0AAP7y3Q8HqKSk&#10;lkcubVNaU/uUNjwCgJSYJLpt8hLnkSKebHYbvfDJK1RS6X1tFo7YYzR96GSfnXkEQVB13P3tbodF&#10;ftRJqFB16OlM8rK1DT7lJJ4wOSxv5/vcyAhBgrVm/qKEVq9ePYs9j/msjF6vN19xxRXvXHXVVW9J&#10;YWg+yQEAAADOE7IpYYTdCKWlpZXedtttz/bv33+H543RaUaHSO/VlNA6YzUJWPQHP2HbBVgL8O/r&#10;5ZWRCZq2NCjmalSx+NG++i+kr+7X7pJZ1/FR423at0WWDJw6uTsfNV5uXiV9+MkO2b9foVBRZuZC&#10;HjUXBYmCvNGB9H4p/b2Cf9OLXp8sfS884Cor5RsuAADAP9iGpaef/cHjc01BCwZfTFp18G8aAvCn&#10;5JgkGtC2r/M10hB7/Ww7sIMKy4v4DMRHx9PIXkN5JHfs2LH2wvG9PAo9mkHjSTN8uuxJIj1HFLZ3&#10;C0Xb9zivOShJH5H2vXUU866x2GQyGfisDCtQmD9//kfXXnvtm+np6SVnWssCAAAACDdI8IYZdiE8&#10;duzYLVddddXbCQkJFXzaC2uf+3FdGVWL6HoDjcfuvt6uLqY3q+ULM1GqFBoRcxPaMvuRSayiOsG9&#10;uMF2+fft2JtHjbdhz2Y+ci1Sjxvrv9bJeXmVVF4uTzbq9Rmk1SbzqPkIgmfSU0FqdQQfBy/2PSiV&#10;8qRCcXGN19mQAADQeHn5lbTjtxweuURoDdQ1s3mPHQAIBrGGGLpz6s2kU+v4jJsg3ZM+9/FLVFRR&#10;zGfCm0qlpr6d+pBO4/1YsQSZdcPX5DAb+UxoUWj1ZLjqPlJltuMzLs7zeP96BK2agxD7mXV8XvVb&#10;cXFxKp+SYWtYgwcP3vzAAw/8vWfPnnv4NAAAAABIkOANQ9IFsvmmm256++mnn74zIiLC550fW+r/&#10;yVhFT1bkUoVgd00CXACW3GUV4Y+W58i6ZhmUcTQi9mZSKjzOUYJGyTFvlh5nd7KuZ/vuzhbN/mCy&#10;mOhkoXuhmhVYZGfF86jx7n/oM1mVE0uqpqXP5+Pm5CCbrZyPT3OQTpfAx8FLo40lpVL+msvNqyKT&#10;CYthAAD+9vyLP5PFIr+OntRzHGUlZPIIABpirZpHdBri3ETo6UjeMdrYYKNhOFNKj0+n7A6UlZLB&#10;Z9xYorNL1YldjhA+t1gREU0RSx6jyMhI2Y5MR71A9Yv3kqMG6xdBw+Ygy+u5tGvXrj58xktKSkrJ&#10;v/71r3u6du16iCV7+TQAAAAASJDgDVNKpbJ+zJgxP15++eXvq9Vqn3dAdoeDvjVW0qq6MjKikhcu&#10;0Ie1pfTnspOy5K5OGUWj4+4kvdL77ChonKOmtXzk3MxB9y68i0eNV2usI7FBm+Lk5GjKyIjjUePk&#10;51fR9h3yKielUkfR0d141HxYK2abTb4oplLpSK2O5FHwUiiUziRvQ3abQJVVOMYKAMCfqqtN9PHK&#10;HTxyUSvVNHvADGdyBgC8aVQaWjL+GorUeV9ziaJI73y7ggrKCvlMeMtISqde7Xv6TIYfOnSoixji&#10;1c6qdt3JseCuSM+En3jc5DA9e5JHENCkn5z1u1JSf1VTxzYm8FkZnU5neeihhx4bNmwYdncAAAAA&#10;+IAEbxhr1apV8b333vvPdu3aHeNTXqoEO71VXUzHbGacxwvn7VdTNT3okdzVKPQ0Ju5u0itj+Az4&#10;i0msJLvDXYmp02ipVWo2jxrvQM4hWYXt+LFd+KjxXnn9V+dZhQ3Fxw8lrTaFR82HtWcWRfkZvCqV&#10;wau1cTBSKtUUG9ORRy5mi40OHUbLQwAAf9qw6RiVltbxyKV1cja1SfLf5zJAKEqNTaFZ/aexDcl8&#10;xq20qow+WfsZj8KbWqWmWSOn+zzP22q1aq0/fkRkC+EOLQoFacfNJc2waV7n8Vo/LSLbj57deCDQ&#10;2HfXUtZbdKi+vj6KT8mw5P2cOXNWLV269C1pjPNkAAAAAHxAgjeMSRfJQocOHXKWLVt2fXp6us+t&#10;0Czdkm+30P1lJ6lAsJIgS9UBnNlhq4mWFB2RbQxgZ+0OibnB2Z4Z/G9f/ZfSV/fjPX3YVD7yjzWb&#10;v+Mjl6mTu/NR47AzCt9+Z5NXe+bMrEV83Lzs9jrp/VF+LrRGE83WkUKAglRqAx+7sIe9rtbMIwAA&#10;aKyqKiPd/+Cnss81VmW3ZOzVzrPxAeDMWIX73IEzKS3W+zhO9pr6RroeLSwv4jPhLTEmkTq3lm/c&#10;Y1iSs13ZsQNCwQk+E6Kk54p+7k2kTErnE5xIZHzoMAlHZB2cIZCIDrJ+XkxHjx71fgJz3bt33/uv&#10;f/3rXtZ9jk8BAAAAgAckeMOcQqGwde3adfe11167PDIyUl5mwLGlqUNWI/23uphq0aoZzkGB3UoX&#10;F+wnU4N2viyx1Df6UkrUtOMx+JeDCiy7+Ni1kLxw4gIeNR5ri7f72F4esUpQBQ0a1IZHjcMqnCoq&#10;5PftekMWabX+OTv4fBUVrZK+X3nCk7U2FoTQqIJISuwnfXVnq9li6bff7+cRAAA01o8/HaSjx0p5&#10;5JIcnUh92vTiEQCcTUpMMl018jKf7cxrjLX0ny/e5FF4izREUIfM9j6rnXNyctqIxbnsQo/PhCZl&#10;ajZFLP0HkVrDZ1wcRoGMjxx1Jnsh8NjWV1LED+aqM7Vmjo+Pr/zHP/5xf2ZmZj6fAgAAAAAfkOAF&#10;SkxMrF2yZMkrEyZM+FGlUvnM4NqkG0N2lupOcz1ZZEk7ALkjVhNNzNtD9Q02AyhYcjdqAWXrBvAZ&#10;8LcKew6JDVYw4qPjKDXBf+2N7YKd6ozuPSB6nYayMuN51Dj/d99Kj/bMCkpPn8/Hza+u7gCxc3gb&#10;YhW9SqV84ShY6fSJfOTGzoqUV1ADAMCFYJ9nKz7c5vG5RjSu+2iK0Mo7KADAmQ1s14+6ZHR2blps&#10;iF2v/PL7esovLeAz4Uun0dHUwROdv3sym8366xw5z7NNoKFO3akPGS6/iz1XZN+suLfOYX79FJK8&#10;AUbMN5Pl/QLp/qM6lk/JqNVq+zXXXLN84MCBv0g/U/z0AAAAAM4CCV5w3ghlZ2cX/Oc//7lp9OjR&#10;az1vjE6rEQV6uPwk7TDXkR2JAPBhs6mGLsrf55Xc7R+9kFrrB/MZaAo76z6Wvrpfl5f7sXqXKakq&#10;JbFB0rNjxxRnFW9j5edX0bbtJ3nkolTqKDq6G49agI/3N50uUXqvDI2PTL0+iVQq+ULggYOFZLWi&#10;QwMAQGPt+C2HvvlO3hXBoDXQwmEtt3EJIBilxCTRTeOv9UrwMhabhV5c+SqVVMor5cNR6/TWlJ2S&#10;ySM31qb5p59+GitWV/CZ0KYdO5fU/cfKnizsMRDeKLTZt1bxGWhx0m2WfVMVqX4zWdjPh8/KDBo0&#10;aOvSpUufT0lJQWtmAAAAgD+ABC84saRucnJy2ZIlS17PysrK49Ne8mxW+qS2jEoEG58BcNllqacr&#10;ig7J2jKfTu5m6lhLWGgqJrGKau3us8hYm7Zx/UbzyD+2Hdghq/Cc4qfzd5e/vdErsRgXP5i0Wv9V&#10;H58vUfRuxazVxvBR8NNqY72qkVmi3WLB+zoAQGOwz8nnXvyZBEFecDSqyzCKj4zjEQCcq/T4NOrd&#10;qodXkpe91jbt20pGi4nPhC+9VkcDuvT32c765MmTbewHtvMotCmkxyFiyWOkTM7gMy42m01Tf+9B&#10;cpTjOjcQCIfrKfMDxWGLxeJddi6Jioqqvffee59o165dwZkKDwAAAADADQle+B/pAto2bty4Nddd&#10;d90yvV4vP4CSE8hBX9aX0we1JbIqTQhvLLl7ScEBZytvNwX1jJpDWbp+zkQvNJ18y07pleleTO7R&#10;rptf2zMzP+5Yy0cukyc2vsKWJRWXvbmBR6cpKCvrSj5uGYJQy0duodKemWHfS1SU/Pxkq02g/Qfc&#10;mwQAAOD8sTPlv/nGfV49w5IuM/tO4REAnI+02BS6Y8rNpFVr+YybzW6j5z9+mYoqivlMeFIqlNS7&#10;Qw/S67xbwNfX10c5ygqIwuSIJUVEFEXc8Fcijfz54qiyU93t+8lRa+cz0CKkp6H1yxI6duxYBz4j&#10;wxK6s2fPXj1y5Mh10hg/LAAAAIBzgAQvyCQnJ9feeOONry5atOjdM53Ha3U46L2aUlpdV+4cQ3g7&#10;YDXSosKDHmczK6h75Axqpx/hHEPTOmr6iY9c7l5wGx/5hyi9zg+fOsIjliBUUO/eWTy6cLV1Ziop&#10;kSdT9foM0mqTedT8bLZKEkXv9QSdLoGPgh87Tzg+Xl6BbbMJlJdXySMAALgQT/77O6o3yrtADO80&#10;hHq18k/XC4BwFKWLoP5t+3hV8TK/Hd5J1XU1PApP7HHp07EXxUZ5d5thLXC7HPr1d4c5fCqd1d0H&#10;k2H+Lc5kIZ9yYufxWpafsVEZNAP79iqK+spcLoqiz3VI1knu7rvv/nd8fLz3blsAAAAA8AkJXvCS&#10;mppafsUVV7zTrl27Y3zKS4Vgo/drS+mI1dTg1E8IN8WClRYUHKBaWTW3gjoZxlFH6Rc0PbNYLf2q&#10;4xGRSqmilHj/Vu+WV5eTyeou6o+J1pNOq+bRhbvj7o9kbZ/Zcyc9w79nB58vQWALYN57W/SGlmsZ&#10;7X8K0ukTnb83tGHTMRJFvKMDAFyIsrI6en/FVh65qJVqunzYfGeFHQBcmNTYFLp98o0+q3jtgp2e&#10;/ehFKigL7y4kOo2OBncd4JXUZE6dOpVtP/w7y/bymdCnm3YlqXsNk13osmS3+a18sq3HhsYWYRXJ&#10;sqKQKioqfO6aVSqV4rXXXru8T58++6XncXiUnAMAAAD4AVYbwIt0QW0fOXLkthdeeOH2xMTEcj4t&#10;w24P91vq6ZHyHCq0Wxs0h4VwUSD93Cfk7qEaj+Rut8hp1DVyOo+hqe2r/0r66l6wGdtvFMVERvPI&#10;P3KKTpEoul/lPXpkkkrVuI+PvPxK2rjpOI9clEotRUe3bJVTfd1BcvhqYxdire1SU4Z6VcJs3nIc&#10;CV4AgAv0y6+HqapaXiXXIa0ddc3sxCMAuFA6tZaGdRzkde3CNgruPb6PjuQd5TPhSa1SU4es9iwJ&#10;7lXmXFVVFf8nQ8kj4ZTglZ4opF/0f6SIiecTnHSda3zoMIm5Pk+jgqYiPfVsaytIs9lkZIl2PivT&#10;u3fvnddee+3r0mtc3gYDAAAAAM4KCV7wSalUmvr377/hlltuedFgMPjs6cTSHb9b6ui5ynyqEuyo&#10;5A0jrHJ7ct4er8rdnpGzqaNhvDTyed8GfuegfMtvfOzcnEE3X7yYR/5zONfdnpmZPrUHH124997f&#10;Sna7PGkaFz+4RdszC/Y6ys9/l0dyKnUkH4UGpUpLanUEj1xqay1kseK4KwCA81VdbaK/PPKFM9l0&#10;GrsWunnCdc4qXgBonKToRFo68QbSa/R8xo0dJfLGF2+F9Vm87B5gRK9hlBDrkdCUCIKgWrNmzRSH&#10;PbzyZqqMthR521PsIp7PuDgqbWT6xzHXYgY0C3b2cfePY7YajUb5zQen1+vNrDVzq1atwvtAbQAA&#10;AIALgAQvnFFSUpLxyiuvXD5w4MCtrGUOn5axSTfU39RX0jZzLdnDaVdwGNsu/axnFeyXJXfZIma/&#10;qEupvWGUcwzNo8ZeSGKD1YnYyFhKTfB/K+GNe7fwkcvkSY2rss3Pr6LXl62XLYSzZ1Fm5pV83DIq&#10;KteT1eqraYGCDPqWSzw3BY0mllQq+SJpUVE1VVcZeQQAAOfq57WH6GSO/PMjLS6VemZ34xEANFZa&#10;bAqN7y7da3hU8TInC0/SN1u+51F4SoxNpAGd+/FI7uDBg13EU/INm+FA3XUA6S9ewp4zsoUKYWO1&#10;aHkvH0ne5iA6yLqyiHbs2NGfz8iwn8348eN/nDZt2lfS2PucHAAAAAA4KyR44YzYBXa7du3yly1b&#10;dn2PHj32et4YnVYt2umv5Tl0zGYiAUnekHZU+hlfUXiIjB7J3T5Rl1C2fiCfgeayp3619NX9mps9&#10;cgYf+deRPPdx3EqlgtJSY3h0YSqrjM5kYkN6fSbpdC13zq3NVkF5uW9LI+/3MLaOqNH6t+11S3M4&#10;bKTVxvLIxWoTnL8AAODcsdb2H3y03avF/bhuI0mj0vAIAPzh2tGLKCHSu0qVVfF+8vOnYV3Fy/Tr&#10;1Ie0Gu+ziuvr66Os678kh9XCZ8KHbvpVpOoxRLYrQBRFpePFQrNwsI7PQJOQPhZZO+zET+x5rJKc&#10;z8rExcVV3X777c/Ex8fX8CkAAAAAOA9I8MJZsSRvhw4dch544IEnsrOzT/FpLyV2Gy2vLqYqEe09&#10;Q9Upm4Xm5h8gk8dZpF0jplFr/WBnoheaj1mspjKb+7wxpUJBF43w/9nHJZWlZDS7qzoNeg1FRel4&#10;dP5Y1e7im971WAhXUHr6PD5uGUVFn5EgnKl6VSX9WWgtiCmVGoqJ6cgjF9Yye9368D7DDgDgfO3e&#10;k09frdnDIxfWRvbSoXN5BAD+khKTTHMHXeS87vVUXVdNb379jjPZG47YY9I2ozWlxntvmGTJtYGm&#10;vHUOYy2fCR8KrY4ib/83KePk3XjMZrO+/rb95Ci38RnwN4dVpIlvt/kkPz8/k0/JsC5xCxYs+HDi&#10;xInrzlRMAAAAAABnhwQv/CHpYts2duzYL9nFd0REhM8MiEAOWlNfQUdtZrRqDkGVgp3mFxxwVms3&#10;1M4wkjpFTJBGSO42tzLbMelV5062Z6VkNUl75uLKElkr5Y6dUkmj8bkB+5ys/eUw7dyVxyMXpVJH&#10;0TG9eNT8rNZSKiv9Vhr5fu+S3gOlX6H3cRkZlc1HLuznXF8ffpUdAACN8fob67zOlB/ZeSjFR8bx&#10;CAD8aVLPcZSdmMUjN5bY/WHbz1RYVshnwk+btNbUtXVn57Wrp99//72fo9rXUSShT2GIJMM1D7Kb&#10;Dj7jIpZaqf7BQ+SowyZ1v5Nuq2zflNJXX301Q7rH8LlY0KpVq1P33Xffk9LzNbwOiAYAAADwIyR4&#10;4ZykpqbWsSreq6+++i2VSuWzh2edKNC/KnKpwG49Q5oEglGFYKep+XupWGh436Wgtvrh1CvyYh5D&#10;cztgXMNHLrfPX8pH/nU075gswTtmVCc+On919Ra6+dYVsn8fey6lpc0mrTaJx82vumo7CYKZR94c&#10;DlH6+3m3AwxuCoqMzPJKXH/19R6vRAUAAPhWb7TSZ5/v5JELq6Kb0XcyjwDA39hZvDeNv47UKjWf&#10;cbPYLPT8J6+QzR6eVZkatYbmjJklPTbemzFNJpPBtvlbVs7LZ8KLZsBY0s9ezJLfsqUKYXO1w/pp&#10;eLf2bgqOShu1/VC7l1VK8ykZtVptv+22255v3bp1Dp8CAAAAgAuABC+cs7i4uJpLL730/V69eu3m&#10;UzLsTmmvxUh7rPVkkyVwIFgV2q00JW8PFUm/N9TJMI56Rc2RRqjcbQmsPbNRcO/AVyqV1KNdVx75&#10;15b92/nIZca0nnx0/rZvz6GcUxU8clGpIyk1bRaPmp/DYafCwk/YyDXhg0qlI40mikehw9WiWf4a&#10;Pna8jI8AAOCPrFz1G1VVmXjk0qtVD+rbpuW6UgCEg07p7al7ZhceubFNhFsPbKecojOeLBTyUuKS&#10;KTtF3qWFYefODqk5tlasKuEz4Uc/50ZSte8pu/hl1aWmZ06SfXs1n4FGExxk+aCQDhw40I3PyLAk&#10;+7BhwzZcc801b0pj7CwFAAAAaAQkeOGcsYvvkSNH7liwYMEHBoNBvprFmR0iPVGeS/l2i7NtMwSv&#10;EzYzzczfRyVCwx3wCuoaMZW6Rk6XRnj7aCknzZulV5f79dWnYy+KMjRNAnLnEfd+DqVSQe3ann+l&#10;bVWVkcrL6+j2uz70qt5tlX09qVSRPG5+VVVbyWqVJzU9d/arVAZpzrtKJNip1QbS6+U/T1ZlXVlZ&#10;zyMAADgT9nn2yuu/yj7XpM8PmtJrAilDsK0/QCBhZ/HePvlG0qi9r89Y9e4zH71IBWHaqjkmMpra&#10;Z7Z1vh952rNnT09HXQ2PwpD0mBiuf5gUeo97D8FBxj8fIbEMnYIbTfpIFI7UU8IX9ny2qYDPysTH&#10;x1c+8MADf4uLi0NWHQAAAKCRsPoA50W6UTRfe+2178ycOfNzzyTIaYWCld6tKSGjiM2YwYoldecV&#10;HKAyj+Quq9xlZ+4qpP9Byzlu+pWPXIvJt8+7mUf+VVJZSvWmOh6xRKeSomN8dtk6o4KCKhoy4p/U&#10;vsuf6fARecWAWhNDMTG9edT8LJZiyjn5ijSSLc47tFqtbHWHJUJ9rJEFPZUqglTS99YQS8QbTeHZ&#10;1hAA4HywjhR79+bzyCVKF0lDOw7kEQA0pYSoeBrSfqDzWrghtuli99E9dPDUYT4TXvRaPU0cON7n&#10;3VplZWW8kHOQPUh8JvyosjtQxG3/crYI5lNOjkKLw/zsSSIsYTSKwyLSRZ93f6+wsDCDT8kolUrx&#10;mmuuWT558uRfzrSeBAAAAADnDgleOG9JSUkV06dP/yohIcHdI7YBQbphXFVXRsdsJrRqDkKVgp1m&#10;5++jcllyl6iDYTQqdwOASaySXlfuAnqdRkvtMtryyL9OFeeS2OA1PGRwW4qK1PHo3Hzz3X46lVtJ&#10;FotsDUWioMyMy0mjTeRxc3NQQcEKstvlG8d1Op3Fc7FBoVSTKIZi0tNBkRGZfOy2fftJPgIAAF9E&#10;0UH/d98qrzPLLx4ww5l0AoCmlxSdSLdMWixdC3tfm7Lr1ze+eIuKKsLvbFWW8G6dlk3x0d7vRawd&#10;8fiCbZ876sO4ilei6TGYVJMuVze85mePjf2rMtG6qojPwHmTPhLtGyrps88+m80eTz4r0759+6PX&#10;XnvtW9Jjj3JpAAAAAD9ApgbOm1KptLAK3gULFnzkufP1tCrBTn8rz6UCuxWbYIMIa6s9v+CA8+fW&#10;ULZuAPWIvAiVuwHgoPFb6afkzj+O6j3CeQZvU/hs3Rd85HL5pYP46Nzl5lXK2leeptMlU1LyBB41&#10;v+rqHVRe9jOPXNgiz9KlS1+0Wq1aPuWkVGqkP9PwKHQoFEpKTRvBIxeWtDhwqMjnzwwAAFxO5VbQ&#10;2rWHeOSi1+hoaMdBuFYCaEZR+kga13WkVxUvwzYqrl73JY/CS6T0uHRp3cl5bcunnFjSbdeuXb3F&#10;KvnxJGFHpSbDJbeSqmNv2ROHtRQ2PXWCxDwzn4Hz4aixU+9P4jfW19f7PH9Ho9HYbrnllhe7det2&#10;gE8BAAAAQCMhwQsXJD4+vmb+/Pkfd+zY0WfvK3YnudtST7+aqsniQIo3GLDzk+fmH6CjNvnxyuna&#10;ntQv+nJphAXLliY4bJRr3sYj1w7962dezSP/23ZgBx+xJKeCRo7owKNzN2ZUJz6Sy86+vsWSpoK9&#10;jk6ceE4ayZOYHdonK6ZOFP4kzcs+Gw2GVJ8Lh6FAqWS5bPn3lpdXGbLfLwBAY7ENMMve3OA8s7yh&#10;HtndqHP6+X9OAsCFizXE0LVjrqDEqAQ+48Zeq2yzYjiexRsbFUv9O/dl54F7XdAVFBRkikWneBTG&#10;NFoyXP0AKSJj+ISLwyRQ3eK95CjHkSXnRXSQ9csS2rJly2A+I8M2GwwePHjzpZde+qY0xgIRAAAA&#10;gJ8gwQsXhF2gjxkzZuvs2bNXs5amfFqGJXafrcynQ1Yj2VENFtBqRIEuKzhIOy3u81aZVG1XGhhz&#10;FapRAoRJrCSxQU18pCGSMpN9Hm/UaHWmOjKajTwiMug11L5dMo/OXVpaDEUYZAWxThYrO4+3+d8X&#10;RNFMR489QXabvDWzVquij1bcQFXV8g0OjF5//t93sIiJaU9KpYpHLrt255HRhK5pAAC+HD9RRq+8&#10;+guPXNRKNd0y8QbSqr0/7wCgaaXFptClQ+aQ0sfmtFpjHb3y6X9YZSafCQ/ssRjea6h0/W7gM252&#10;u11tXfc5kQ3XeqrWnclw5b1ECvmymJhvJuM/j/EI/pB0SycWWih7tfqQIAjyGwsuKiqq9r777vtn&#10;SkpKPZ8CAAAAAD9AghcumEKhMN58880vT506dQ1L+PJpmUrBRsuqi6k8JM+vDA0sEX9pwQH63SO5&#10;m6HtRYNjrpPeJHzeo0EL+K12hfTV/VKbP/ZiPvK/U8V5svN3Bw++sHN+s7PjacTw9jxyKypcRaLY&#10;/AtLhYWfUG3NXh65SO9f9ND906hTx1QSBZHCaT+KSqWXvn81j1yKimtIp5XPAQCAy7vvb6V6o/zz&#10;q1N6e2qb3JpHANDcxnQb6fM1yKp41+3eSCcKc/hM+IiLiqMebbvxSK5Nde5hIfcIj8KbdsQM0o2f&#10;xyM32/dlZP00/M5wvhAOq0jXfT/y6aNHj3bkUzJsreiyyy5bMX369O/OtG4EAAAAABcGCV5olKys&#10;rOK5c+euTE1N9Xn3w/ZK/2SsouNWM9lQxRtwrNLPhJ25u9/qrtRkWFvmAdGLkNwNIGaxmirt7sUp&#10;tjP/ouHTeOR/X236ho9c5s/tz0fnh1Xvvr38apoxvRefcbHbq6i2ZjePmkd9/WEqKlwpjeTvRSwB&#10;ffedE51tqGNjvSsd1GrvuVChVkdSRIS8Cry+zkIFhfIKZwAAIDKZbfT2O5t45MK6nFw6dC6pPLoh&#10;AEDzYVW8t02+kTRq7+M/bHYbPffxS2HXqlmn1VHHrPY+35tOnTrVWqyQbt9xlJKT7qLrSJXZjkec&#10;9NCY/nGMhH3yTdDgQXqcxKNG+uCDDy5jZxjzWZn09PSCa665hrVmxq5/AAAAAD9DghcahV2kT506&#10;9fMbbrjhPxqNxucFu1EU6MmKPCqwWxs0l4WWxtpmLyo86DwruaEUbRcaFHM1KVvofFTw7ZjpV3I0&#10;SEx2zO5IKfEpPPIvZ7XDzg08clW4jh3TmUfnLy4ugm69eYwzgXqawyFSZSVbJG+ejR8WSxEdO/qk&#10;9N8V+IxLXKyB/v3kvP/93Vj1Kvv+G2JJ0FDFzuD1/P7q6q1ks8kfJwAAIPpk5W9UVFTDI5dWSVk0&#10;svMwHgFAS8lOzKJ+rXs5r1s97T62hypqKnkUHjQqNc0YPtWZ6PVksVh0FxVtXdFMl+EBT5mYRhG3&#10;PkkKnXxTp8MskvGvR4gEPFBn4jDaad73fZcXFRWl8SkZtVptX7p06ctDhgzZxqcAAAAAwI+Q4IVG&#10;S0xMrJ0/f/4ngwcP3synZNjtEKsQ3W6uxVm8AYL9FG4oPkJbpZ9JQ4matjQ0ZjEp8NYQUFhi97h5&#10;HY9cCde/XvsAj/yvrLqcqurcFZzs/N2szDgeXZgBA1pTSko0j1wqKzeS3S5fKG8aDsrPf5esznN/&#10;3VhS943XrqCePTL5DFFtrdlrYVAUQveMMvatJiT05JHb51/s4iMAAGAsFjs9/+JPsk1A7PNiWu+J&#10;zkQKALSslJgkunXyjaTzcRa2zW6nF1e+GnZVvKxNc+dsn11zaf369SPE0nwegUp6nAzX/4VUKpVs&#10;l6N4xOgwPXlcGmAdw4v0mAh762j16tWzpc9G750Vkm7duu2bPXv2aunzEnv9AQAAAJoAsjjQaNLF&#10;uqNHjx6HFi1a9G5kZKS8HJRj57w+VZlHuXYLCUjytiiBHHRj8RH62VjFZ1xi1Bk0LOZGZ6tBCCwl&#10;1oPS68bOI6JIQyS1Ss3mkf8dzj1Kguhe2+jePYNUqsZ9XOh1Glp0+WAeuQiCicpKf5RGTfme4KCS&#10;kq+potydID/tqiuG0vRp8uSmwaDxquDV6hqX3A5sCop3Jnjdr3v2/ZeW1Xk9DgAA4Wzf/gI6cLCI&#10;Ry6Rukia2HMcjwCgpbVKzKLRXUd4bdZj9p08QPmlBTwKDwadnnp16OGzTXNJSUmKddMaIju65p6m&#10;HTyZVGMuVrH1DT7FrocVwieldtsP5XwGThPLbTTtx24fVVZWxvMpGZ1OZ7nrrrue7tat234+BQAA&#10;AAB+hgQv+IVSqbSwnZkXX3zxqoY3RA2VSDePy6qLqNajRSo0H5Zov7X4GH1bL29RFqVKptGxt5NK&#10;4b3jHVrerrqPpa/ul9XVUxfxUdP4YsPXfOSy9KbRfHThWLUsS6jqdA2rnBxUWvo1ORokr/3LQVWV&#10;Wyj31DLnuKEO7ZPp74/N4pFbXZ2Fj9xCuUXzaQqF/HLg0KEi6efCAwCAMFcrfTbceseHJAjyAqRF&#10;w+dTckwijwCgpSkVCloy7mqK0Mpb7TJs49prq5dRETt7Nkwopeu7gV36U1y092ZFq9WqnUklHzuE&#10;proOD0IqFUVceR8pM9vLdgjY7XY1a9UsnjTxGSCrSPatVfTVV19NY0lwPiszcuTIX4cOHbr+TOtD&#10;AAAAANB4SPCC36SmplZOmTLlm5SUFHkfVI5Vjq6pr6A8G6p4W0KtKNBNxUfpa+ln0FCUKoVGxC5F&#10;cjdAmcVqMoruamulUknj+jU+4Xo2W/dv5yNXYnb4sPY8apy2bRJp5PAOPHKxWsvJZDrFI/8ymwvp&#10;xInnvBLI0VE6+vD9G5xnA3tilatyChIF76RvKImL7UwKhbyy48jRErJYseAHAMBs2HiUdu/J45FL&#10;bEQMTek1AZ1PAAJMSkwyjek60quKlyV4D506TAdzDvOZ0Mceg65tulCrlCw+48aScr/++usosiBp&#10;KaPWkOG6P5PC4+xiR71A9X86SGJZ6B7dcj7EIgv1+zplndFo9LkTlnV2u+6665Z17tz5OJ8CAAAA&#10;gCaABC/4jXQDaZ02bdpXl1122Qq1Wu0zM1At2OnflflU52DpXmguNoeDFhcfoZ882jLHq1vRqLjb&#10;SK+M5TMQaLbWvi19db9aJvQfS6kJKTzyv+KKErLa3QsXkRFaysr02XXrvLE2zxMndpMtuDmk94Ka&#10;6p088h92tu+Rw38hQZB3jVerlfTcMwuoW9d0PiOnl1UYcx7VraFGEK3Sz0a+iFVRaUTKAgBAwpJC&#10;H3/ym/S5Iq/eHdZxMCVEJfAIAALJNaMXUowhmkduovR6/s/ny6mgTN5uPZTptTq6aMR0Z3Wzp+rq&#10;6ljb7k3SGx2OR21I3akP6Rf+iS1w8BkX8ajRYXlDvtknHDmMAtk2VtHWrVsH+6reZRW7M2fO/GLw&#10;4MGb+RQAAAAANBEkeMGv4uPjaxYsWPBBz5499/ApGXbr+Lu5jg5ZTUjwNhOrw0ELCw/SJlMNn3FJ&#10;0LSlEbG3kFYR+u1ngxWr3q20neSR9IatUNBNF1/Po6ax/dBvzsXs0yZP7s5H/nHZJQM82jQTFRV9&#10;RoJg5FHjCfY6OnzoYbJY5M0EWGL5zw9MpwXzB/AZb0aT9zlkel1ot9/UamMpIiKDRy7Geisd9Dhr&#10;EgAgHB0/UUYrP/2NRy5atZZuGHuVz4QJALS8tNgUGt99tGxT4WmnSvLo+20/8ig8xEXHUmyU94Ze&#10;i8Wiu0Fb/ByJuDP3pJtwCWkGjueRC0tmWj4sINt3ZXwmPIn5Zmr/hWEPa/PNp2QSEhLKL7vssvfa&#10;tWuXw6cAAAAAoIkgwQt+xXZrDh48eO+CBQs+0ul0PvuaVot2eroyn+pFVPE2NXbm7qLCg7TVXMtn&#10;XGLVGTQy9hZSKTR8BgLRvvovpdeI+1XSqVUnSolvuupd5rNfv+Ajl0WXD+Yj/4iJMXi1aWbVthXl&#10;v/CocVii+Nixf5LReIzPuLAFvisXDaY/3TXR2Xb6TKqrvBPNKpWej0KVwuucYbPFRjo93h8AAN5Y&#10;voEsFnljmgFt+1BKTBKPACAQXT5sPsVFeCc1RVGkD39aSfmlBXwm9HWW7iEykry717CE5ddffz3V&#10;YQvt40gulOGKe0jp+biJRMa/HSXhRHi2tnZU28m+sYoOHTrUhU/JKJVKkbVmHjJkiPvMHwAAAABo&#10;Mkjwgt9JF/X1CxcufHfkyJG/soQvn/4fNnHIaqS1Hu2Cwb9YtfRVRYe9krvRqlQaGXsbKfDyD2is&#10;ejfP4q4YYgnKJ5b8lUdNQxAFOprvPiaJtVTu3s13K+MLxap3b1k61iPJ6qCKinXO3xtDFM2Uc/Il&#10;qqnZxWfcRo3sQC8+d9lZk7uM6FHBwAo/zJZyHoUm9txKTOrDIxf2OLzzHrqqAUB4M5tt9MFH23jk&#10;ws7cvajfNB4BQKBiVbwLhlzM7k35jFtNfQ298cVbZLaGR2IzJiKaBnTp57zm81RQUJAhHNnNsr18&#10;Bk5TJqRS5L2veJ/HW2Un06NH2DlIfCZ8iOVWyvpCfdhms/ncCdqqVatTF1100erU1FS0AgIAAABo&#10;BsjwQJPIzMwsnTx58rcRERE++66ys3jfry2lKul38D925u6lBQdos0db5ihVCo2Ku53UCvlNKgSe&#10;k+bN5HCm6V1S4pObvHo3rySfbHZ3i+Lk5CjKzIjjkf+MHNGBMjz+vUbTSbLZLnzThyhaqSB/BVVU&#10;rOczbl27pNF7b1/rPH/3j2g92keztS6Vymf3sRCioOjods7fG6qpMcvadQMAhJtPV++k4mL5RrnW&#10;ydk0uMOZW/0DQOCY1HMctUrM4pEbu775ddd6Kqoo5jOhLzsli3Qa73tAk8kUcVn59tcdlvCsSP0j&#10;qoy2pF/0f87KVD7lJPxe6zC/nCPdhITRtbL0rdo3V9HJkyfb8hkZlUolXHvttcu7deu2n08BAAAA&#10;QBNDgheahHQDZLnkkktWDB48eIuvKl52d7TXUk8f1paSgASCX9WJgvPMXe/K3TQaG3c3aRQGPgOB&#10;7LDpBz5yVVj++ar7eNR0vtnyvSyhx9oz+9rp31g6rZoGDmjNIxfBXk8m4wkenR+W3C0r/dZ5lq9z&#10;5aGB9PRYeu3lhZSYGMVnzox973a7bO3GyaBP5aPQFRGRLr1vyzfib9+RQzab9+MBABAOWCeDl1/9&#10;Rfa5yD4TZ/adQhqVfDMQAASmlJhkumn8tT6reC02Kz330UtUUVPpmghh7L2rV/selJns3ZlHFEXl&#10;rl27+jjMPvdlg0Q3Zg6ph02VPYmkzwaF8E6xzb6tms+EPrHATO2+NOw9U/Vuu3btjs2ePXt1QkJC&#10;+DwoAAAAAC0MCV5oMq1atSqaNWvWZ7GxsT4v8Fkicq2pmooFd8UgNE6FYKd5BQe8krsJ6tY0Ju5O&#10;UilCvRIxNORbdpLoEHhEFKEzUN9OvXnUdL7a9C0fuRaCrrlqGI/8i7VJ/r+7Jjl/d3NQfv775Gjw&#10;fZ8b1t75V8rNXeYcNxQdpaNlr11BAwe04TNnx75nm03+32f57XpjPo9Cl06XJP08VDxyOZVbQTb7&#10;+f48AABCQ15+Je3ek8cjF4NGT2O7jeQRAASDLhmdaGA77/bEbPPG9kO/OTvYhIO0xFTq07G31+PA&#10;7N27t4ejFscnnZFKRRGLHyNlcgafcGGJzvq7DpKYEwbVzyIRS2af7ezdK6644t0ePXoc4VMAAAAA&#10;0AyQ4IUmI908ilddddV7vXr12i2Nvcp02cQucx19WldGFgeqxBrLJD2G8wv200GrfPd1urYnDYu9&#10;CcndILKnfpX01f2SuX7mNXzUdMqry6mypoJHbB1DQSkp0Tzyv1bZ8ZSaGsMjF4ulkOx2eVvxs3NQ&#10;efla57m7Do/3EHZ+8LLXr6SxYzrzmXOj99GiWakM/UotVr2r0yXyyMVmFaiu1swjAIDw8q9/f0dW&#10;6X2woYv6TaXkmCQeAUAwSIxKoFsnLiaN2rvokCV5X1z1Wli0alYpVTRx4Difj4PZbNbbNn7FWurw&#10;GfDCkrzXP8wumvmEi6POTsa/Hml46xaS2PfZa03iJrvd7vPGqHXr1jlsc79SqUSvbwAAAIBmhAQv&#10;NKnY2NjKu+++++nExMQyPiXDkpKbTDVUjpvJRqkS7TQ1by8ds8mTMSy5OzDmKpy5G0RMYhWZxToe&#10;sTUEJY3uM4JHTee3w7tIbNCGcsTwDhQV2XTPm4SESOrfT96m2W6vI7NZXi11Zqxydz2dPPG8V9Uv&#10;qwx+6p9zaeaMXnzm3LBFvnqjlUdunonPUMSqdw2GNB65mC02Kiw6n4Q7AEBoYIndNd/u45GLWqWm&#10;kV2GkcLjvHIACHxJ0Yk0vKP30SPs2u/AyQN0sjCHz4Q2dgYvO4vXE2vTPMqc960YRmcSXwh1jyFk&#10;uPQO9jySpXOd5/G+ea73MEGIVe9urqIdO3b4PICePR4XX3zxql69eh3gUwAAAADQTJDghSY3atSo&#10;X/r06bOTte3hUzLbzXX0g7GSbA2SS3DuWFvmi/L30UmP5G6atgcNirlGepHL265CYPut9n3pq/u1&#10;MH3oFEpNSOFR03nn2xV85HLbLeP4qGmwBbZxYzp7LLQ5qLJyE3lW43pj/9xGOnH8GZ/J3ccfmUVL&#10;bjj/Fprs71JZJa+AZ389lSr0N0iwBU6VSl7lz86fFAS0aAaA8PPDTweooEB+wkh2QiZ1Tu/AIwAI&#10;JlH6SOdZvFG6SD7jxjY4vvLZG1RQVshnQlfrtGxqk97K4/rbxZm8E9FV649oR88iVbdBsgdQuo5W&#10;mF/MIfvG0DzP2VFrpwnrO68+U/Uu28y/cOHCFdLzCrv2AQAAAJoZErzQpKSLfEdcXFzN3/72twfi&#10;4+Pd/V8bMDtE+ra+kgrs3pVzcHbssZtTsJ9O2Sx8xiVZ04kGx1yLKpMgYxarqcx2jEfSG7RCQddO&#10;v4JHTaekslRWuaBWK6lXj0weNZ2LZvQijUb+MVRVuUX6erakIqvc3UDHj/2bHA75GgJL7t53zxS6&#10;/dZxPheuzoVa5fmxqCSLJTQXaxpSKJQUnyCveGYJ3tVf7OYRAEB4EASR/v6Pb5wbX05jnymXDZtH&#10;eo2ezwBAsMmIT3eeoe3rGvF4wQnasGcTj0IXq+Ad33+Mz8egqqoqzr5Pug7/w42W4U0RFUcRNz1O&#10;iliPDj+Cg4wPHyFHfehtjhRPmeiXX34ZzRLZfOp/2HrPJZdc8lG/fv128ikAAAAAaEZI8EKTky76&#10;xU6dOh0dPXr0r2er4t1hqSUrqnjPGUvuzsrf71W5m6zpSENjFyO5G4TyLbvIwXpgcZnJmZQS3/TV&#10;uwdPHSZBdC9G9OieQZmZcTxqOgmJkdSrp7xNnN1eSxZLKY+8sQSwq3JXntxlC1V33zmRHrh3ijPR&#10;e6Fqvc6cFUmt9q72CEWeLZoZs8nGRwAA4eHAwSLas1feajNSF0ndMs7vTHcACDxXjryMovVRPHIT&#10;RZHe+WYF5ZXm85nQxVo0J0TH88iNtWkekbvlO0dN6G9sbCyldH8WedezpNPpZLusxRIrGe85SGQN&#10;nSS5o8JG1h/KqaamJoZPyURFRdUuWLDgI+leDG1/AAAAAFoAErzQLOLi4uruuOOOpyMjI92HizZg&#10;cUg31dUllGu3NGhOC2dSLdppdv5+OmSVt5NN1XalobFL0JY5SB0yfstHLn+67HY+alpvr3mPj1z+&#10;8tAMPmpaep2aOndK5ZGLKFpIsNfySK66egcdP/4UORzypCNL7t62dCw9/NB0UnlV4J47VrFaWOx5&#10;5qyCdDrvRbBQFBGRTkqlvPPajt9Pkd2OSg4ACA+sevf5F39ynsHb0LTeE6lVkve5lQAQXNJiU+ji&#10;ATOcXXI8VdRW0rIv3iaz1XOzX2hJjEmgzq06Oisv+ZQTq87csWNHf6HwJAv4LJyJul0PUs67Vef5&#10;ONo3VDks7xbwKPiJFTZK/oHy2AYAPvU/7HsfM2bM2i5duhzmUwAAAADQzJDghWYhXfzbO3TocHjO&#10;nDmfet4EnbbfaqRjVhPZcUN5VmWCjebk76eDHsndbN0AGhxzHZK7QcooVJDVYeIRkVajpb6devOo&#10;6ZRWldHh3CM8YufNKmnQgNY8alrSewGNG+t9Dm95xS/O3xuqrv6Njh39B4mivJU7+//etHgUPf7o&#10;rEYldxmr1U4OUf7fVSo10r/XwKPQptcnS1/lj2HOqXJnwgMAIBzsP1BIn62Wd5nUqDQ0d9BFpFTg&#10;tgkgFMzqP43S47y7lrC27D///iudaHBsSSiKjoyhUX1GkFql8spyV1RUJDyWUH0nD+FslErSTVlI&#10;6l7DZY8jS5SbXsoh+07PTaNBSLoFsP9aQYWFhel8Rkaj0dguv/zy91NTU4v4FAAAAAA0M6xUQLNJ&#10;T0+vmjNnzifR0dE+73ZYFe9TlXlUIlgbNKmFhozSYzS/4AAd82jL3Fo/hPpGXYLkbhDbWvum9NWd&#10;XJwxbCqplE3/89x1dI+zLd1pXTqnUmKid+u6pjJ8WAevlsp1tQf4yKW2di9P7srPmmbJ3ZuXjKJ/&#10;PjHHeW5wY+l0ahK9NpgoyWwu4ePQxpLZWq28+5rZbCeLBW2aASA8bNx0nOrq5RuJumd1ofQ4ebcJ&#10;AAheKTHJdMPYq6TrHu9rR5vdRi+ufJUKygr5TOhh1ctDuw+imMhYPuPGkpPvvvvuIofJZ9Mt8CQ9&#10;h/SL/kSKaI+jbewOMt59kMS84K4GF4vM1OY7w35BEHzelHbv3n3v8OHD1/MQAAAAAFoAErzQbBQK&#10;hW3MmDGbLr/88hXS2GeZbo7NQj8Zq0lAFa+XGlGgGXl76YRHcjdL14/6RM2XbtY1fAaCjUmsomq7&#10;u5UXS+wumnQpj5rWG1+wxLLb3x6bzUfNIz7OQOnp8gUmQaiTfrmqmY3GE3Ts6BMkivLnPUvuLr5+&#10;BP3j7/5J7jLsbaeuVp5EZlvXNZpoPg5tKpWWtFp5O+r6eguVlmGRDwBCX1WVkf751LfOKr7TFNL/&#10;Fo+9GtW7ACGmb5teNKhdf+f1pKfdx/bSoVPu7jahKCoiypnk9XVPfuLEibb2/dulC2NsuT4Xqoy2&#10;FLHkMekDQ/45IZZZyfTvEw337wYXVr37ew0dPnzY5wH0SqVSnD9//kfZ2dnFfAoAAAAAWgBWK6BZ&#10;xcTEVI8dO/bnhISEcj4lY5VuJJdVF1GVaEcVbwNWh4MuKThAxz2Su+nantQ/ehEp8FIOageMa6R7&#10;f/czvnvbrpSakMKjpsPaMxeUuTtqaTQq6t7NZweuJhMVpaeYaD2PXKzWMmdC12otoRPHnya7x5m8&#10;bDHu8ksH0p8fmOa35C7Dzpqtqpa3PmdVrRpN81U0tySHQ/BKZttsgtdZlAAAoeizz3dRUZG8yQw7&#10;d7dHdlceAUCoSIxKoKUTryedRsdn3FhnG7YBsqgidPNWWrXWeQ6vTqP1ynBXVVXFLaacp6UHgs/A&#10;H9H0HUX6i671Spjbf65wWD4qDMokr6PeTuM3df7C19m7TKtWrU5dfPHFn0nfs51PAQAAAEALQFYI&#10;mhW7AZg4ceK37GZApVJ5ZQ3YvU+h3Urv1pRI42Dd7upf7NZ6UeFBrzN3kzWdaFDM1c7qEghegsNK&#10;uebtPHIlL/967YM8alqb920lQXS/DHv2yKSsTHkFZ3Po2ME7mW21lFJB/goymeTnoLHHZ/as3vTE&#10;47P93kq6ttYk/ffk7YhVKr303wyP6niFQk1xcV145CKKDtq0+TiPAABCE3uv+3jlDln1LjO++2hU&#10;7wKEqJSYJBrfbbTz2tJTTnEurd+10es9IVSw75mdw5sS730NzhJ6X3311XRHXTWfgXOhm3YlKdv3&#10;kD2ZWMtrx9P5Zvse+WbVYOAot9HGjRuHse+BT/2P9PxxXHrppR906dLlKJ8CAAAAgBaCFQtodvHx&#10;8bUzZ85cnZGR4e5J24BVuhX6pr6Ciu0499HucNBtxUdpq1l+U5ioaU9DYxejcjcE1AhFss0M8dFx&#10;zVK9y7z59Tt85PLYIxfxUfNh5+9OmdydRy6skrRPn99WlJf/5LWqNnxYe3r2qUsoOdn/bZMrKo2k&#10;VslfU1ptrM+Fv1ClN8ife2xhU69X8wgAIDTt219Av66Tt2SN1EXQnIEzeQQAoSZSF0lXj7qcEiK9&#10;Nzey6593v/uA8st83q6GhISYBBrVe7jvBHdOThsh5xCP4FwoomIp8o5nnL83ZDab9cYHDpGjPog6&#10;4kh3YLatVc5qbj4jExUVVXvxxRevlJ47aPMDAAAA0MKQHYJmJ90IiCNHjlw3bty4n3xW8TocCnbO&#10;7JvVRWQJ47N/BOnO6tHyU/RlfQWfcUnUtKXhMTdKL14Vn4FgtqvuE+mrO4+5aPJlfNS0WHvmkspS&#10;HpGz1XHXzmk8al6RkVqvxaVPPvlknueO8eysePrv8qspJaVpzsRNTooiuyB/z1EoVCQInufyhi5X&#10;xbL8Z7F5ywlndRsAQKh64aWfnW36G5rQYwzFRcgX6gEgtKTHpdJF/aaS0keSs7y6nN76+l1W0cpn&#10;Qgv7jvt26k16rfyoFMZqtWotaz8lh7mez8C5UMYnU8TNf5fuq9SytsVirpmMjxwhhyU4nktiuZWG&#10;bmr9o6/2zNJ9gmPgwIHb2rZtm8+nAAAAAKAFIcELLSIhIaH6qquuepOd3cKnZNiZs6xqlSV6wxFL&#10;pTxadoreqZGf/ZSoaUdDYm4gpQIVdaHALFZTtT2PR9IbskJBY/uO5FHTeubDF5zVCaddNLM3pae3&#10;zEJ2t64ZpFLJF9ZsNpusL3J0lI6+W3N7k/4d2eK+3e6550ThPIc3XCQk9JK+yn8WO3flIcELACGr&#10;3milL77czSMX9nnM2jMDQOib3ncypcam8shNlK6Tf9yxlnYd28NnQgvb0JeZnEntMtryGTe2ybJN&#10;xYnDwil5ZwP4Y5pew0h90fVqlgjlU07278odti9LeBTgrCLt27evh+dmW4Z9X7NmzVqdkpJSyKcA&#10;AAAAoAUhwQstpnv37jv69eu3w1cVL7PfaqTVdeVkDMMq3qcq8ui/NcUN6jqJYtQZNCzmRtIoDHwG&#10;gt1R01rpZ+z+KXdp3dnnWVj+xqp31+/exCPXAs8//34xj5pfXKyBGuSavbDq4mWvX0ltWifymaZR&#10;XFLrlcjU6uKkxyd8PipFwSI93hE8cqmuNpLgUdkMABAq3n1vC1VVm3jk0jO7O/Vu1YNHABDK0mJT&#10;6OYJ15FK6d0dyWqz0nMfvUwFZaGZy0pPTKXeHXr4rGA+efJkW0d9Dcv28hk4J9J9g/7iJaTq2Fv2&#10;oLJkqfGJYyTsDfzzeIV9dVRaWprMQ5n4+PjKyZMnf89DAAAAAGhhSPBCi0lNTa279957n8zMzHSX&#10;MDZgk24mN5hqKM9mkSU6Q90ntWX0clWB7HvWK2NpdOwdpFKETyVhqGOJ3RPmjTxyJVkfuupeHjWt&#10;NZu/I0F076to2yaRsjK9zx9rLhERWkpIiOSRHHtcbr91PE2f1pPPNB2WyGT/vYbUqvDaUGGISHe2&#10;aW6oqKiGysrqeAQAEDpMZpuzPXNDLNFxUf9pPpM9ABCaemR3pb5tenldBzLH8o/Rxj2beRRa1Co1&#10;zRo5g/Q67+td1k1n+O4vviO7jc/AOVMqyXDV/aTwfFxtDqq//zCJxYF7/Iujwka2XyqcCWk+JdOx&#10;Y8cjUVFR6N0NAAAAECCQ4IUWNWDAgP2jRo1ad6Yq3oNWI20215A9THYO77TU0b1lJ2TJXZVCS6Ni&#10;b0VyN8SU2g6T4HAvmETqI6h1WiseNS12nlhDrDq2JcXE6J1Vur706J5Oj/xlBimVPtcY/MpqFdhi&#10;Bo+4MKreZRwOgbRaebKfJUAaVpoDAISKXbvy6GROOY9cEqISaGDbvjwCgHCQHJ1ESydcT5E67w2H&#10;rFXze99/SDlFPk8WCnoxETHUr1MfHsnt3r27l/3Efh7B+VC16UIRN/3N615CPGUiy39y2W7fgOSw&#10;itTuSMJBXwlepVIpTpky5ZszbdAHAAAAgOaHBC+0KIVCYfrrX//6aEpKivywWY6dxftdfSWVCaG/&#10;c3ifxUiXFBwgoUGCiZ21OzTmBopQNW1rWmh+O+s+kr66f9ZXTV3IR01r64HtZLVbeUQUE62nIYO9&#10;z95qTuwpz/4enlQqJb360kLn780hOTna+XdpSKOJkr4G6ApME1Aq1RQX14VHLuxs4m+/w+IeAISW&#10;unoL3XH3R14t6BcOm0/xUXE8AoBw0SGtHc3uP91nFS873mTZV29TnSn0OppEGiKoY1Z7ZzWvp7Ky&#10;siTbb7+Q9EbJZ+B8aAaOJ92ES3jkZv2k2GFdUxqYtxiig3Jzc7N5JKPVaq3Tp0//QnqNhM/NEQAA&#10;AECAQ4IXWpR0cyC2a9cu79JLL/3gTFW8Oy31VCHYSQjhJMtmUw1dXLDPmdA+jSV3R8TeQkmaDnwG&#10;QoVZrCajUMkjllRT0vj+Y3nUtJ5459+yKtX77pnCRy2HVe9qtd6tMOfP7Uf9+jZPVTNz8mQZH7lp&#10;1CzB2/TVw4FDQVFRrfnYhT1fzBY7jwAAQsOv647Qvv0FPHKJj4yj8T1GS++E4fS+DwAMe93PGTiD&#10;0uPS+Iwbuxb6+bdfac+xfXwmdLB29GP6jqSEGO/jWux2u3p4/cmfHCGY2G4u+vlLSdWqE49cWHWs&#10;8m/5tayaN9DYN1aRyWTyeUZNenp6QWJiorztBQAAAAC0KCR4ocUpFArrvHnzVkZHR9fyKRmjKNCr&#10;1YUh26b5kNVEVxQdkid3SUVj4/5ECWp5ogVCw7bat6Wv7p/3mL6jKDUhhUdNh1UflFaV8siVWJ03&#10;tx+PWo4oOrzOANbrNfTXv8zkUfOoN7orm08TG7TRDhcRkZnS+7L88uD77/d7VbkBAAQrlqz5+JMd&#10;zg4FDQ3rOJjiIlC9CxCuUmKS6ZpRlzs3X3oSRZFe+ew/VFBWxGdCR+v01tStTVceyW3evHmIo76G&#10;R3C+FJExFHnvK6QwyNt/19XVRdffcYAcdYGziVIss5Jtc5UzAc2nZLp167Zfo9GgnBsAAAAggCDB&#10;Cy1OoVAI7dq1Ozpjxowv+ZQMW3r73VxHJ2xm10QIOSl9T3ML9pOtQXJXIb0sB8dcS9GqVD4DoYRV&#10;71bYTvKIVWor6Na5S3jUtO595SHnovZpiy4fTNlZ3rv1W8I1Vw2j+LgI0mhUlJAQSf/8+8XUulUC&#10;/9PmERmh5SM3ldK7dXSoi45mLbvl6zqHj5Q4E/EAAKHgxMly+nT1Th65aNVaum7MFc7PZQAIX4M7&#10;DHCew+2rVfPxgpP06a+f8yh0qJUqmjZ0MmnU3m2azWaz3vL1f4ns4bfp0V+UcUlkuO4v7Dklu5gW&#10;jhvJ9LT7vrDFCQ5qn5t0xvN3J06c+EN2djbO3wUAAAAIIEjwQkBIS0urGTRo0JaIiAgjn5IpEqz0&#10;VnUxGR2hU0FWLthofsEBqhMbboJVUK+oiylV243HEGoOGb8jR4Pq3Y7ZHSglvnmqd4/kHuURu0lX&#10;0AP3TeVRy2J/l5kzetG2TffTqy9dTt98eStdf+0I/qfNh+W+GybAGZU6/BK8KpWedHr5ud/srMrq&#10;6sBrIwcAcCFefmUtWTxazw9s149SYpJ4BADhKiEynm6eeANF69kxHXLsOvGzdV/QrqN7+ExoYMns&#10;+KhYyk7xPnpVFEVlr+oT24SiU3wGLoR2yCTSTr3CK3Fq/bSIbD8FSNdj6TYoNzc3i0cy7PzdSZMm&#10;reEhAAAAAAQIJHghIEg3leaJEyd+36tXr918Soa1Z2Zn8R6y+sz/Bh12pvDUvL1UKjTcCa2gjoZx&#10;1Fbf/IktaC4OyrFs5WPXYsoTSx7lUdN68r1nSGyQvBwzulPAVO+elpkZR5dfOoh69sh0Jn2bW25e&#10;pfNn0pBC4X02cKhTqQyk1UTzyKW8vI5q60KviwIAhB+z2UYfrfyNRy7s7M2ZfVv+THoACAztU9rQ&#10;/MGzfVb0mywmevnT16mk0n3sSShol9mO2me29boWZvbt29ddLC+SbmVwXMcFUyjJcPmdpMrqwCc4&#10;6SGtv+8QCYfr+UTLsW+rZhXbPs/fTUlJKdbr9RYeAgAAAECAQIIXAkbnzp1PDh48eAvbHcqnZI7a&#10;TLTWWO08kzeYFdqtNClvD5V4JHe7REymbpHTeQyhqNpeQKLD/fyNMkQ1y9m7ZdXltHm/O7HMkqev&#10;vbyQR3BaVJTOq4JXEMIzqRkRkclHbnv25PMRAEDw+uiTHVRWVscjl7YprZ1tWQEATpvaeyK1T23H&#10;Izd2rbjvxAH6atM3XteNwUyv1dGc0bNIrfLe3Gg0GiOuqNn9Kg/hQimUFLH4ESK1hk9wFpGMfz3i&#10;OpuqhTjKbWTfVOWs2OZT/6NQKBxdunQ5iPN3AQAAAAIPErwQMJRKpeXOO+98LjMz02cWgVXx/mCs&#10;pJN2S4MGt8ElV/q7X5S/j8o8krs9ImdS54hJzgoSCF076z6SvrqfvXNHz+KjpvXfNe+xm3UeEXXu&#10;lEpZmYFVvRsIVCrv159WG8dH4YNVbqSkDuWRCzt/d8++Ah4BAAQnm02gF176WZaUYe95swdMJ43K&#10;++xJAAhfabEpdNukJaTX6PiMG3sP+fDHlXQ49wifCQ0ZSenUOq01j+S++eabKWJFMY/gQqna93Am&#10;eVnSlE85ifvrHebXTjW8VWxWDotAnXJS9kjPbZ8LEqNGjVqH83cBAAAAAg8SvBBQWrdunTd79uzP&#10;NBpNwwzo/xy2mminuY5sQbhbulq006UFB73aMveMnEXtDaOR3A1xZrGaquzue2KlUkkXjWj6im12&#10;9u5n677kkWsh+/NPb+YRNFRd7V2tq1Jq+Si8KJWsskD+nlRaWstHAADB6dDhYjp4qIhHLjH6aBrZ&#10;Wb6pBQCA6ZHdlWb2m+q8fvZUZ6qjF1a+SiWVJXwm+MVGxdLALv2c9ymeCgsL060bviYS5OeXw/nT&#10;DBxPmhEzZU8qlli1v1Fgt22s5DPNS8wx07Fjxzz6R7uwDmszZsyQfvgAAAAAEGiQ4IVAI9x6663P&#10;JSYmlvNYhiV2P6wtpfwgq+Jl1ccsucv+3g2xtsztDKNIgZdiyDtqWis9Z91VtB2z2jdLe+Yft/9M&#10;QoO25mlpMajePYOqKs8zvhXSY+ezY3zIi4pqTUqlvEXf1m0nyWpFZzYACE4ms43uuX8V2e3yHpjs&#10;nM2k6EQeAQC4aVQamj9oFmUneB9dwap4dx3ZTb/sXB8yrZrV0rXfwK79KTYyhs+4Wa1W7XR7/icO&#10;G45hbSyFVk+GK+8lVaa8Bbjdblcb7z/kbJfcnBwVNrKuKWXn7+r5lExqampRTExMBQ8BAAAAIIAg&#10;qwQBRaFQiNHR0RVLlix5TalU+jyFhlXxslbHYpDcSLNv4oqiQ3TAKk8eZesGUBe0ZQ4LdoeFjpvW&#10;8chVRfvXax/kUdN648u3+cj13335hct4BJ68qzMcpNFE8XF40WhipMdDfj5Ybl5lyCxgAkD42bLl&#10;BG3afJxHLpG6CJrSewKuxQDgjDLi0+mOKTeRTu3d1YXdjy778r/OM3lDAbsW7tW+B2WnZvEZN1Zh&#10;unbt2rGOmpapMA01iogoirjxcYqMjKznU06OajvV3bqPHLXNVyntMAqUuFVZyH7GfOp/2JrMuHHj&#10;fpL+nsjsAwAAAAQgJHgh4CQlJZnGjBmzNjk5uZRPyZgdIj1dkU81ohDwVbys4vjW4qO0yVTDZ1xS&#10;tV2oX/Tl0ggLiuGg2p5PYoPq3UhDJLVKzeZR09mwexOZre62wxEGDU2Z1J1H0BBLXBpNntW6CtLp&#10;wrOqS6OJppiY9jxyqa0105GjodOGEADCB3uPX/HhNjKb5VVRfdv0opSYZB4BAPjWv20fmtRzHCnP&#10;0Kr5pVWvUXFFaFwjGXQGumj4dJ/fa3V1daxty3fSm6rPfdhwnlRtu5HjsrsjFb7O413WfMfd2n+r&#10;oZKSEp+tpXQ6neWSSy75hFXx8ikAAAAACCBI8ELAkW5w7H369Nk5f/78j3xV8bK7n2M2E200y5Om&#10;gUZwOOi+shP0Vb28m1Giph0Njrke1SJhZHf9Sumr+779mqmL+KhpPfHuU7KKy7881PRn/gYrVrHA&#10;EpierJbwrFJQKFSk08uT26w9s2dyBAAgGJzMKacPP97OIxeNSk23T77RZxIDAKAhlVJFV4xYQOlx&#10;aXzGjV1r7z2+j77Y8HXQdJj6I23TW1NirPcmR9ZCuO+pbRvFKp+nKcH5kj5/tGPmkGb4dNkHEauk&#10;tbydT7b1TX8fIhZbyPZdKYmi6HNtsHfv3rvat29/kIcAAAAAEGCQ4IWAFBcXVz9ixIiN8fHxPu9q&#10;6kSB3qwuomqx+VoXnQ+Wlb6v7CStrC1zTXBJmg40JOZ66YUnP9sSQpdZrKYaeyGPpDdd6UZ+XP/R&#10;PGo67DywytoqHhGp1Uq6eHZfHoEvBoO8JTHT8NzkcMIS3kmJ7PniXm9iC5hvvr1RtmkAACAYvPTy&#10;WrJY5NeM/dr2obS4VB4BAJxdWlwa3TV1KWnP0Kp5xQ8f0aY9m0PiOik9KZ06terovB70tGfPnh7C&#10;sb3ShSGqeP1Ceoz1c24kZXIGn+BEBxkfPExirvcGVL+S/vuJR3RFLKnMZ/6HVRbPmDHjy06dOuXw&#10;KQAAAAAIMEjwQkCSbiZsY8aM+Zmd93LmKl4zfVtfGZDpl8fKc+jjWnmH6QRNWxoas5g0CgOfgXCQ&#10;a9kuPV/dCz0dsztSSrzPDlh+U2uspUff/DuPXO66YwJlZ8XzCHzxtYgVrmfwMnFx3fjIraCgmo8A&#10;AIIDS+x+8unvPHJhm60u7j8D3VQA4Jyx942B7fvRzL5TfFb+m60WenHVa1RYHvydbGMiomnCgLE+&#10;k9l1dXXRNypznyJ7YG60DkbK1GyKuOWf0o2H/PF2VNnI9I9jrt3jTUQ4VEdlZWVJPJSJioqqnTVr&#10;1irpHkngUwAAAAAQYJDghYCVmppaOmXKlG/j4+PlPY65asFO60zVVCX9HkjerC52/mooSpVMI2Nv&#10;IZXCu0IQQtsR08985Eog3jbvJh41nc/Xf+1cZDpNr9fQffdM4RGcicnoeQYv+5mp+Sj8KFU6Ukm/&#10;GsrLrySbDRUbABA8Vn76G5WU1PLIpVVSNg3u0J9HAADnRqlQ0qVD51CH1HZ8Ri6vJI/e+vpd1u6W&#10;zwQnds8ypNsgSoxN4DNurNLzo48+WiDWB/ZxScFG3aEXGRb9H3lubhc2VouWd/ObJskr/TttP1WQ&#10;IAg+24t16NDhaFxcnPwDFAAAAAACChK8ELCkG0tx7ty5n3bt2vWANPbqdcXucTabauk3Sx0JDSok&#10;Wwr7G/xsrKLHy0+5JjidMopGxt5KCrzcwo5RrCSraOSRdOOuUlGvDj151DRKq8ro9c+X88jlmafm&#10;k0GPzQV/RKvzTuaaTPLNGuFEr0/0SvAeP15GdXVN3CoOAMBPjCYr/fuZH2QtU1niYnb/6aRR4XMR&#10;AM4fa+1+2+QbKVIXwWfcWKvm77b9SD/99kvQt2qO0Bto6pBJPquVS0pKUmwbv0abZj/TjZ5NqkET&#10;ZYsG7Gxcx0uFZuFwHZ/xH7HQTO0PxO8/U3vmMWPG/JKdnZ3HpwAAAAAgACHjBAEtNja28tZbb30+&#10;Ojra5xbhSsFO+yz1ZA+AG+gfjVV0fdERWbJZpdDS6Ng7SaeM5jMQTn6v/UD66n4+TB/qu6WbP32z&#10;5XuyN6hqj4kx0NVXDuURnI1K5f2RqNXE8FE4UlJERCYfu9gFgU6clJ8tDgAQqLZvz6FDh+UbdaL1&#10;UTSyMz4XAeDCsNbuvVr1oGtHL2LVlnzWzWa30QufvELHCk7wmeCkVqmpTXpriomM5TNuVqtVO7p8&#10;3xqx2mejLbhQGi1FLH7E2bK5IbPZrK+/ZT+JZd7dhhpDOFxPx48fb89DGbVabZ81a9anPAQAAACA&#10;AIUELwS8yZMn/9i5c+fDPJRhydRP68op325tsbN42X/3/ZoSWlx0WJbcVSt0NDruDopQebe2gtBn&#10;c5ipzHaUR6ylm4KunLKQR02DVe++8cVbPHJ5/eWm/W+GClZlwc5p9KTVxfFR+FEq1ZSY1IdHLlar&#10;4JUsAQAIRHX1Frrtzg9JEORXiIuGL6DkmGQeAQCcP3ZdP7bbKOrXprezK4Cn8poKen31MiquKOEz&#10;wal/pz7UNqM1j9xYxee2bdsGOsoKWcBnwR8UOgNFXP+w13m8YqmVTA8f4VHjOSpsZP28xJms51My&#10;mZmZ+a1atZK3JgMAAACAgIMELwQ01hooNja29p577vmXVqv1uWW10G6lvZb6FmmDxZYMX6wsoAfL&#10;TsoSzCy5OzbuTxSjSuczEG5q7IXkaPCsSIlPodSEFB41jVW/rJZV78bFGmjWRb15BGfDFuc8kwCM&#10;sT6fj8KTSqWXvsoXLk+dquQjAIDAtfrzXXT4iDy5khAZT9P7+G45CgBwPlJikuim8ddSfIT3ZkB2&#10;X7p53zbasn+bs21zsIqJjKGZw6f5rFSuqKhIfCy27A4egh+puw0kw4Lb2Q0Kn3GxbagkyweFPGoc&#10;sdBChu22al/tmdk5wBMnTvwuMjLSwqcAAAAAIEAhwQvBQGjTps2xrKysXB7LWB0iLasuojqHwGea&#10;Dztv95nKvAZ1u0QaRQRNiL+fIlVJfAbC0e76lXzksnDSAj5qGqx6993vWEtot/+8egUfwbmIj/c8&#10;S81BCoWKj8NTcvJgz7Ul+nX9EbLZmv/9FgDgXLHkyrI3N3ht/hvReSjFRODYDADwj45pHWjppBuc&#10;7Yw9CaJAr3z2Hzp0ymcjqqDANkB2a9OV4qPj+YwbSwy+/fbbVzlqsfGvKeimLiJN7xE84qSPNNNT&#10;x8m+0+fpVedO+vfYfq2guro6nx+IBoPBOGfOnFWpqalFfAoAAAAAAhQSvBDwWBXvgAEDDs6dO3el&#10;SqXyyiqwpbuTNgv9bKyWJVqb2j8rcml5dZHsv6lVRjrbMuuV3mcVQfgwi9XOCt7T2K734T2b9ry/&#10;Zz58gUTRXYGanh5L06f14BH8EZYEUCo9N7ArSKMN79eySqWT3oM1PHIpK6v1eV4xAECg2LU7n7Zu&#10;O8kjF4PWQFePutx5fiYAgD+wbgD92vSi0V2G++wMUFNf6zyPt4C1Mg5SqfHJ1K+TsxW116320aNH&#10;29t2rJUupL274EDjGa68l5RxHpvGbQ4y/uUIkf3CVz7EEgt13ZL4u3Tv6HVBz37OI0eOXN+/f//d&#10;fAoAAAAAAhhWaCFYmMePH/9zSkqKz8Mfa0U7rTVWUY30e1Njt1JPVeTRK1XyG3WNQk+jY++gKBXO&#10;dQt3h4zfS88T90JH19ZdmrQ9M6veXb97E49YQllB3319u3PXPZwb9ljV1Xl3ITOZwnvjulYbSxpN&#10;FI9ciopryWS28QgAILCws8KX3rbCq+3+JYMvpuSYRB4BAPhHcnQSLRl3NaXGpvIZuT3H99G3W36Q&#10;bcQMJmq1hvp07E16rd7rxoJVgF6jK3tResPlM+BPytRsivzTC97n8eaYyPjoUWlwgUleq4MOHz7c&#10;kUcyLME7f/78j1JSUoJ3VwIAAABAGEGCF4KCdKMhDhkyZEvv3r13sTNh+PT/sIlt5jo6bDXJzsL1&#10;N/bvfrIil16qKnBNcBqFgcbE3Y22zOBM7J6ybOWRK3H48DX386hp/O2/TzrbwJ3Ws0cmdWiPjQbn&#10;KyvLs/2cgwTBzMfhSanUkkYj795WVWWkeh/JcACAQPDT2oO0a3cej1widZE0o+8kVO8CQJNIj0+j&#10;mydcRxqVvOsJwxK7733/Ie07eYDPBBdWmTy6zwhKS/BOYLM2zZ9++unFYnU5nwF/U7Xt5jyPlyVe&#10;+ZST/YtS0bqmlEfnx7augkwmk+fZNE6sLfOoUaPW8RAAAAAAAhwSvBA0YmNjq6677ro3o6KiavmU&#10;TJFgpb0WI9maqEWUQA76V0Wus3K34d2VThlNE+IfQHIXnKrsuSQ43NWNkYZIykzO4JH/lVSW0o5D&#10;v/OIJeQU9PEHi3kE5yPCIN8dz6jVPtc+woZCoab4eHmrb1YV9/Mvh3gEABA42PvTcy/85FW9O7HH&#10;GEqL811dBwDQWGzzyOiuI2hmvyk+WzWbLCb61/vPUm5JPp8JLnFRsTRp0HjnxlVPpaWlKfY9m1i2&#10;l8+Av+kmXUbqgRNkDz5rr2x69CgJx4x85tyIZVayb6h0Juf5lEzPnj336PX68N7hCgAAABBEkOCF&#10;oDJx4sQf2rVrd4KHMoJ0U/lBbSkV2W2yBKw/2KV/932lJ73aMkeoEmhM3F2kU8pbmEL42lv/BR+5&#10;LJy4gI+axp/feFTW8q1vn1aU7VWJCueisrKej9zs9vNbNAk1bCEvJlbewU0UHVRUVMMjAIDA8cNP&#10;B+nXdUd45BKhNdD1Y69E9S4ANCmW2F00/BJqm9KGz8idKDhBq375TNZ1J5h0a9OFoiO873ltNpum&#10;z77vNjpqK/kM+J1KRZG3/IOUHlXUDrNIxj8ddCZtz5ndQemnonN8JXhZlfC0adPWZGdny9tgAAAA&#10;AEDAQoIXgga74YiJiTEuXbr0JbVa7fOw3VM2Mx21sTbN/kvxsuTujcVH6ONaeQukWHWmM7lrUMbx&#10;GQh3ZrGaKmzu/QdsoWfyoAk88r+ThTm074S83ZtKpaDy8joewfmIiTHwkVu4J3iZiIg06f1XxSOX&#10;737YTzYbzlsDgMBht4v0r39/59yE0tD47qMpLiKWRwAATSclJplunbiY9Bo9n3ETpXvK1eu+onW7&#10;NjrHwYRt+Gub3po6t+rkvCfn0/+zd+/e7rbtP6GKtymp1BRxw1+lH4Z8CU84biTL2/nsZJlz4qi2&#10;U3FxcRoPZQwGg2nGjBlf8xAAAAAAggASvBBUpBtKW8+ePfempaUV8SkZs0OkFysLqE5kDZUbj1UF&#10;X1N0mH4wVvEZl3h1KxoVeztpFZF8BoCo3HZcet65q2kzkzMpNSGFR/53x/P3sPZaPHL5fWcuvfn2&#10;Jh7B+dBq1XzkptViA0d0dHtSKuWPzZ69BWSzI8ELAIFj3/4C2rb9JI9cNCo1XdR/Go8AAJpe/3Z9&#10;aMGQOc6kqCeLzULPffwS5Rbn8pngER+TQMN7DiGtWuv1jdXW1sYsVBb9x2Ex8RloCupew8iw4Fav&#10;JLvt3ULR9ksFj86OtWdmVdc8lMnIyChQKpXnUQ4MAAAAAC0NCV4IKtLNjNi2bdu98+bN+0S6+fA6&#10;bJfd6bAK3u/r5QnZC8H+XUuKj9A6U7VrgotTZ9OouNtJpfB5XwRh7KDxWz5yuWXuEj7yv837tlJZ&#10;dTmP3FhV5dFjJTyC81Fb533clMJjl3w4YucQR0Rk8silTnqs8vMb/z4LAOAP7LPvwT+vJqtVvvFk&#10;Vv/p1Dld3mYeAKApsXbwswdMox5ZXX0meUuryuilVa+R2WrhM8GBdSaaMGAcpcQn8Rk31u73008/&#10;nS2WskpSf2yzhjPRjp1Lqm4DZU8sdh6v8c+HyVHjs8nZ/zjP391e7fP8XZY07t279y6NRoMdnAAA&#10;AABBBCvXEHRSUlJMo0aNWpecnCzvmcyx6t3P6sqoUjj7Dc7ZsPrfxcVHvCp3WXJ3ZOwt0m07Xjog&#10;x9oz1wnup6RKqaKOWR145F9mq5keXva4V/XuaQaDlo/gfKhVSq+FOKNRfu52OGLVu1FRrXjkYjbb&#10;qaBAvvkFAKClbNp8nNZtkJ+9y1qkLhhysTMpAQDQnJKjk+jmCddRjCGaz7ix6/fN+7Y5z+MVRa/9&#10;ygEtJjKaLh51kc/EdUVFReId9bsec22ThqaiiIqliJufIEVsIp9xYcnd+lv3k8N4lvys3UFZBXEn&#10;fCV4mdGjR6/F+bsAAAAAwQVZKgg60g2lMH78+F9GjBix/kxVvHssRlpdV+5ssXy+TA6RlhYfpe/r&#10;K/mMS4K6DY2KvY1UCiTPwFuhdY/03HM/HTtmd2iy9szLv/ov1ZnqeeQtOyuej+B8tGmT6JU016hZ&#10;G/ZwX6hSUHRMe+fvp7HH6dvv93mddQkA0NzY+9G772/xqt7t37YPpcam8ggAoHn1yO5GN4y9yrnp&#10;05MgCvTW1+/S3hP7+UxwUCqU1K1tV0qI9r7XYFWk77777kKxopjPQFNRxiVR1N3Pk1arlbVTFnbV&#10;Oiz/zeeRDxaRioqKznj+7pQpU9bwEAAAAACCBBK8EJRiYmIq5s6duzIxMbGMT8nUiHbaZq6lOsf5&#10;dRiyORy0uOgIfeOR3E3StKcRsUulm1rvMzoBmGOmX/nIZcmsa/nIv1hbtxU/fMwjb2xHfUQENiFc&#10;iKqqM50bhuqvtLSRfOS2fsMxPgIAaDmsm8DKVb/zyIUlVG6ZeAOqdwGgxbBWzSM6DaFx3Ub5rHit&#10;NxvpX+8/S7nFwVMwyb6PTtkdaFC3AT7fX/Pz87Ms37wv3VTjGNempmrXjVSX3qWVfib/223JKnPN&#10;r+WSfYfvLju2DZVktVp93iimpKSUqNXqC2+BBgAAAAAtAgleCErsRmbq1KlrevfuvbvhTc1pbGKD&#10;qYZ+NFY5k7bngrVlvqbokNeZu9m6gTQs9iYkd+GMWHvmesG914AteLRNb8Mj/3ph5Suydm6+nv+s&#10;qtKzEhX+WEVFvdcCnOjAOgejVGpJo2HVzG5VVUaqN2IBDwBaDvu8++tjX5LRJH8vGtCuL2UlZvAI&#10;AKBlJEUn0rWjF1FWgu/3oxOFJ+mDHz8meyOOFmpuWrWWhvccStER3u2nWfJwcN3JX8WaCj4DTUah&#10;JN2kBTRnzpxVfMZF+lw03nvI+XtDYrHFef4uq7TmU//D7ie7d+++T7p/xA0kAAAAQJBBgheCVnx8&#10;fNWtt976YkREhM9etayKd6e5nurPoYqX3cksKTpC6001rgmOJXf7RV8qvVC8W2sBnFZuOyE9h9z3&#10;w51adaLkuCQe+Q+r3v15xy88ct2M+0zwSvfmnolK+GNJSVFIjJ+BTpdAame7arecU+VUU32mqmcA&#10;gKZXWFhNX63ZwyMXpVJJM/tOcVbPAQC0tOzETLp5wvXOc8E9sevOrzZ9Sz9s/1m2gTOQsXuMgV37&#10;U9uMNj7vN7Zu3TrIfnAHkXB+nbTgPLD7FYf0fJF+u++++/6enp5eyP/ESSy1kvHhI15J3ra5iYek&#10;55zPD8ehQ4duat++/SkeAgAAAECQQIIXgha7Ofn444/nSb/7fB6z25k19RWUa7M0OBnVG/uzB0pP&#10;0A/GKtcEl6XrS/2iLyMFXibwBw6bvucjl8UXXcNH/vXke884k7enZWZm5vu6SRfswbFAFGjUKu/X&#10;ukrlvRgXnhwUEZHOxy6C4KCDh4t4BADQvFhi5PVl66iy0shnXNqntKUhHQbwCACg5Y3oPIQuGzrX&#10;Z0LUZrfRS6teo5zi4MmtRRki6drpV0rXzt4drsxms37IwR9+dJh97sGGCyF93rHHU6wqI7E0n6yb&#10;1tBfy365Y+7aF5f97W9/eyg2Nrbac9Ov7YtSh/mVUySWWMlRZZMu3B1UUFDgs5Rcp9NZJk2a9B0P&#10;AQAAACCIIHMFQYvdxMyaNetztVpt87yhOa1CtDtbNbNFQF/Y7D/Kc2lFbalrgkvVdqEB0Veg+gP+&#10;kFmsoRq7e9M0a8/cq30PHvlPYXkRbd6/lUfOCiXx8ssvf8/Xcz8mBknJC1FcUuu18CbYUaHKKBQq&#10;SvU4h1cQRNq0+fgZ318BAJrS0WOl9MJLP/PIhZ29+3/Tb/VZKQcA0FLYPeWs/tOod6sePpO8lbVV&#10;9PzHr1B+aQGfCXxt0lpRp+yOPJLbsmXLECH/OI/ggtis5KirIrEkj6ybv6VLNr/5nx7v/Xmj9vEr&#10;S+nNx4x33333v5cvX37tZ599dvHBgwe7eG76ZbH59VzSXHqsfOgT8WvmfNjjTaPRKG/Hw8XHx1dm&#10;ZGRg1yYAAABAEEKCF4LavHnzVrVp0ybnTAleweGgT2rLqFL0PteI/R+eqsij16tlHY0oWdOJhsTc&#10;II2Q3IU/Vm47Lj2X3E+/1mmtyaAz8Mh//vTi/bLWbR2zOijzd+bc63kzz9aMNBq0FL8QyUlRfORm&#10;s6P64LSIiAyvRcn9BwqdZ2ACADS35W9tJJPJxiOXzukdqWNaBx4BAAQOdh7vzROuo/jIOD7jxjbL&#10;7Tj0O/2yc13QtGqOjYqlKYMnkEbtXcVrNBojzKteJYcJ19HnRfrZO6wWEk4eJPMXy2na2lffj3zy&#10;+gJa/ohx2bJl123cuHFYWVlZMnt8BUFQed4H+lJeXp747bffTvnvf/971ZnO3+3YseNhi8WCxQ8A&#10;AACAIIQELwQ16YZEWLVq1TyDwSDvz9dAgd3iTPIKDZJwzH+qC+nlKvku6Qxdbxoau5jQlhnO1QHj&#10;Gj5yuWLKZXzkPwdzDlFOcS6PnNW79PgND1NFTSWfcWPFlPX1ViTdLkBcfAQfualV/k/WB6vY2M7S&#10;c0/HI5df1x2l2lozjwAAmofRZKX3P3B3tWBYhdxlw+aSxkfLUACAQNAtswstGXeNz9bGgijQ22ve&#10;owM5B/lMYGPfw+BuA6lDZns+48YSj/FFR0vseze7bk7gzKTHx2GsIyH3CNl2baARnzzyVfxr/5fj&#10;+HK55YMPPrissLAwgyV0fSVnzxX7eZzt/9+/f//fcP4uAAAAQHBCFguCnnQzcuziiy/+9ExVvCaH&#10;SFvMtVQuuKt4t0rxE+W5spRvK91AGhC1SHpRoPoRzo1JrKJ6oYxHrsRr3469eeQ/dzx/L7sx5xHR&#10;xIHjKCMpjQRBcN6w8+n/YcldpRKbsM9XWVmd7HF28tFGL1wplRrS65N45FJXZ6bjJ9yvAQCA5vD+&#10;im1UWlrHI5c2ya1oRKehPAIACEyD2/enyT3He3VFYepM9fTk+89Sbkk+nwlsyXFJ1KV1Z58J6/Ly&#10;8qSrrEdfJru80wJI+P0GS+zafltL1x9c9VSrdx7eZ3/hbsvXX3897dSpU60tFovO132ev6lUKmHM&#10;mDE/8RAAAAAAggwSvBD0pJtj8d///vc90dHRNXxKht0+bTPX0vf1lWSTbqZybBZaWHhQltxN0XSm&#10;vtGXkVKBqg84dyVW9jxyt1Hr3qYrpcQn88g/ln/1X6o11vLIlUS+cdZ1JErP5eLKEj4rx/4Mzh9r&#10;iee52Ga3yRMI4Uyl0lFa2igeuVgsdtq7L3jOiwOA4FdvtNJzL/wo25DD3rtn9J2M6l0ACHisVfNV&#10;Iy+l7IRMPiN3LP84rfrlM7I12JwcqLQaLS2ctIASYhL4jBurGP3ss89mscrU0wlNkLANuvXVZNv+&#10;M9U/dzfFrPhn4bPPPnvnvn37ujdXUrehqKiouh49euzmIQAAAAAEGSR4ISSkpKQUP/TQQ4+fqYq3&#10;ThTo+coCuqn4KI3L2+1M9J4WrUrjbZlRqQfn54hJvtl58axr+cg/SqvK6K2v3+WRyy1zllBKfAqV&#10;VJZQdV01n3Vj+cm0lGgewflo3SqRj9xUar30FYtSp+kNKdJX+Xvlps3HSRCC47w4AAh+27fneHUO&#10;iIuIpXHd5RtQAAACVUZ8Ot084XrSa+RHXzBs88rqdV/Rxj2bnJsPA11qQipNHuS7IrmoqCj9n4lV&#10;N+NaWmK3kViSR/bDv1P3t+/fqHnzr1XCvi2OwsLCdHaeLv+nzgtb+2C/tFqtlf3S6XQWVpF7ep7/&#10;Y2fVqlUrtGYGAAAACGJI8EJIYDcwixcvXp6amlrMp7wUC1b6wVhJQoPkbpQqmYbH3kQ4cxfOl1ms&#10;oXqhnEeuytqOWd5nUDXGE+885TyP67TE2ESaM2a2c8w2JFT6SPCy1sypqTE8gvNRUlLr1aLZ9d6A&#10;zR+npaQMld5v5WtQv/x6hKw29/MUAKCpsDO/b7vzA69z5q8ZtdBZFQcAECyGdx5M8wbN9pkYtdgs&#10;9NzHL1NeaeC3amZ/+3H9x1B0RJRrogFWxfv000/fJVZX8JkwJNhJrCgm69YfqN/qf611PHNb/aZN&#10;m4ZWVVXFnW+1LkvexsTEVGdnZ5+aOXPmFzfeeOOrL7300tJly5Zd980330z64osvpq9atWruHXfc&#10;8czw4cPXs4Qv/7+eUffu3fdpNBpcyAMAAAAEKWS1IGTExsZWv/jii7eo1epz6mfFksI2h5kOGr+h&#10;CtsJEhxW/icAf6zcdlzWnrlr684UHeG/ytnDuUdp64HtPHI+X+nft/z9f+0nrTar85cnluDV6dCi&#10;8kJU15i8FtlEB9Y7GlKrI6TnVxyPXCor66m+7g/XjwAAGu3zL3fT0WOlPHJJjEqg8T1GOzc+AQAE&#10;C/aeNW/QRdQ9s4vPJG9JZSm98ul/yGwN7Gss9nfPTM6gYT2G+Pw+Tp061cr63Qpna+KwItjJUVNB&#10;1vVf0tgfXlpNbz5qXLt27Zj6+vrIc03sSo+ngyVpExMTy6ZPn/7VnXfe+fQHH3xw+fbt2wc/++yz&#10;t7z00kt33nzzza8sWrRoxbhx436ZNGnSj7NmzVr9zDPP3L1s2bKrV61adXF6enoh/9d5Yf/+sWPH&#10;/tyqVavgOPQZAAAAALwgwQshQ7pBEfr27btt0KBBW9jNCp8+I3ZjZRFr6aR5M22seY221r5JxdYD&#10;zspMm8PE/ykA3w4Zv+Mjl4WTLuUj/7jz+Xtl1aTd23aljlkdeERkE2w+E7xsYUWrRYL3QkREaL0q&#10;eFlCE9xUKi1FRbXmkUtNrZkOHzlj8wQAAL9gVbvvrdjqVb07svNQijHgaAIACD6s8wBr1Ryt965+&#10;ZdekG/duoW+3fs9nApdeq6MBXfpRpN77utlqtWo7ndi6SwyCamR/cRjrnIndqb+89oHy/X/Vrl69&#10;epbRaDznmwqlUikmJSWVTpw48fu//OUvj27durX/e++9d+WTTz75yNSpU9ekpqYWtW/f/pT0zzmz&#10;/2wdxPl/bKBz587HpX/2p0mTJn13prURljxm/w0eAgAAAEAQQoIXQkq7du2KHn/88Qf79OnzO2th&#10;xKf/gIPsDgsVWw/Rlppl9Gv1c3TAuIYq7ad4Ve8f5oohzJjFaqoV3AktlVJFXVt34lHjffzzKqqq&#10;q+KR8yafHr3uzzxyqa6vcVbrelJJ/6zFck5F7ODB1zmyKqX32WjhLiIyi49cWE78t525XslxAAB/&#10;2re/gH5dd4RHLgatga4edTmqdwEgaPVq1d3ZZp5d73uyC3Za9sXbdLIwh88EJnYvNLjbQOdmVLbZ&#10;1NORI0c62XZvCPkqXofVTPZDv5HpnSfJsPL5sg8//HBBXV3dOe1AYknY6Ojomh49eux59tln73z/&#10;/fcve+edd6564IEH/smSuXFxcRXSc6T+TMlaX6R/1jZ37tyVGo3GxqdksrKy8qTrd1zAAwAAAAQx&#10;JHghpEg3MdaxY8dueu2112586KGHHh8xYsT6jIyM/IiICOMf3wyxhrsCGYUKOm5aTxuqX6ZttW/z&#10;qt5qsjmM/J+DcFdqOyprz9wmvTWlxKfwqHFKq8rohU9e5ZHLokmXUmqC979fEL0TknZBoJgYPY/g&#10;fBQX1/CRmwMtmj0oqFX2dOfvp7F1oc+/2OVVVQcA4E/PPv+T10acab0n4uxdAAh6Y7uNpDFdR/hM&#10;jlbUVtLzn7xCdaZ6PhOY4qPjaO6Y2aTTeG+ONJlMhsnVBz91GGv5TIix20goOEHmT16mjA+eOCRs&#10;+FIoLy9Pkq6R/3D3EavWTU9PL5g4ceJ3b7755rXr168ffcstt7wmxT+zSl3pOdGomxHp31HYs2fP&#10;3Tz8H61Wa502bdrXkZGROGcFAAAAIIghwQshhyV5Bw0atG3p0qWvffXVV7O3b9/ed8uWLQMee+yx&#10;P7NWR3+c6GVcVb1F1gO0pWY5/Vr9PO2t/5yKrfvJJFZJf4pERjg7YvyRj1xunH0dHzXe397+Jwmi&#10;+z7eoDPQZRMu4ZFbUXkxy6zxyE2v06BF8wVq09o7SWC1uiupwUWtiSS12sAjF5YcN6NyHACaiNls&#10;ozXf7uWRi1KhpPHdR/MIACB4sY0qrIo3OTqJz7ixjXTbDmynrzZ9QzYhcK+1WHJ6ULcB1Dotm8/I&#10;ff/99xPFKvkZ6kFP+tmwc3bNX79D3Vf+Y5Pj+xXWw4cPdxYEQcX/iTNiaxJpaWlFS5Ysee3NN9+8&#10;7qOPPrps7ty5q2JjY6tY62Xpz7138p4n9u8YOHDggZtvvvnlDh06HGWVvOxXVFRULTvW6oorrniP&#10;JZH5Pw4AAAAAQQgJXghZKSkphdINUnlGRkZpz549Dzz44INPfPfddxMXLlz4XlxcXNW5JnpPV/Xm&#10;mLfS5ppltKn6dTpuWkd1QilZxcDeSQ3+59membVT69KqM48a51RxLm0/9DuPXAsl/7jxUYqJ9O7s&#10;daLwJB/JGSK0fATnKyJS53zMG1Kq0KLZk06XRFptHI9cTuaUU1lZHY8AAPzr09X/z959ADZVdn0A&#10;P22TNN17L8ree8qWIchyIIrbV173Rhyfe/u698aJigMUFUGWgAjI3nsUuvfMHv3uuXlKmt4UC3Sk&#10;7f+npfc8Sds0SW9y73nOeXZQSYlBRA7dEjvLHwAALUFqVArddP51bls12ysr6Yvf51FaLe//PYWf&#10;RktXjrtcbtlck16vDzAtmUfkwUnqM1Fp1JF54x/U74dnVvn89knFP//8M5jXGxYX14ordiMiIgof&#10;e+yxZz799NMbn3vuuYcvuOCCZaGhocV8fqJu5yjqTvp5umnTpi1444037rnjjjvevuiii36+9dZb&#10;35fc3L9//x3iagAAAADQTCHBC62GdLBk79u3786vvvrqxkWLFk274oor5vPs1bofRHHdrp3KbNm0&#10;R7eI/ip9m3brfqJs8265qtdoV7Z3hZanwHJMfh5UaZ/QlsKDw0R0bma/87A8S79Kj3bdqH/nviJy&#10;4uscy0rjOnLFczc8zF96rosAzkhJibINu9WK1uxKdgoObie2HaxWO/29/oiIAADqD7/mvffBGpfX&#10;R56MM7nPBLdJBACA5mpA2750fpcRigmHrExfTq9/9w6V6jz3mJOT0x0S21FSTKIYcZL24V4pWXsP&#10;26RjmGZLeh3idXZtaftJ/+ETFPDdK3mrV68epdPpAvn3E9dyixO74eHhRbNmzfp46dKlF95+++0v&#10;T5w4cak0VsrnKcTVGkRkZGTZ5MmTFz/00EMvf/jhh/996aWXHuvevfth6eeaxVUAAAAAoJlCghda&#10;HT6QGTly5Np333331sWLF0/mg6y4uLhsHx+fOq9vwwk+k72c0k3baFPZ57Sm5HXaUv4VHdQvo3Jb&#10;jpzwNdlRzdYSHdIvF1sON0+bJbbOzeYD2yi70Nkhi0+QPHnDIyJylVecL1/X3YmEqKgg0qjRovls&#10;BLipfraYMXGjJi8vH0pMupC3HAMSXn937V+HXRIwAAD1ISenjHbtzhCRg7/Gnwa2U06AAgBoziIC&#10;w+nGUddQbEi0GHHi91i7j+6hxeuXiBHPFBUaSd1Tu5K3myR1enp6knXHWn7jKEaaCX5/K33Yi/Po&#10;8g1zP4z85OHjti0r7fn5+dF2u/2059S8vLwqIyIiCqZOnbrozz//HPX8888/0L9//20xMTEVDZ3Y&#10;rYnbMYuEsln6wNoqAAAAAC0AErzQavHBDSd6n3322SdWr1497IMPPrilT58+288k0cupXk72cvVu&#10;geUI7dcvpT+LX6G/SqrW7D1ABnuxfC1o/mq2Z+bKodS4FBGdPW67Nufd/3NJjk0aMoFiwpUnd5i9&#10;0k5FZUUicpIO1KlD+2hKSHBtnwt106aNct0zb2+19C/+fmvy9Q2TE73VZWWVyue/AADq0zvvryaz&#10;2fWt2eQ+F8hrVgIAtDRJEQl0x/ibSK1STtjkY4av/viWDpw4KEY8j7/WnyYMGkcBfoFixMloNGqn&#10;2LO/4yrYZoHf2NpsVKkroxcrNt6c8N7d+z7//PMbjh8/nlqXxG5AQEBF7969d/zwww/TP/744+t6&#10;9uy5j6tpkVwFAAAAgPqCBC+0ejyTtVOnTsdmzZr16Z9//jlm3rx5V02YMGEJt2/mVkrianXE6V4b&#10;6e3FlGHaQv+Uz6V/yj6jo4bV8pq9qOpt3nLM++RHuEqbuORak7Bn4r2FH5LFahERkUatoRsnXyci&#10;JYPJQBUG9+s/d+4cK7bgTJ04WSi2nLy8+GXytB3XWiV//wRSqbQicti+M51KS13XyAQAOBfcHeDX&#10;33aJyIE7XAzrOFjaM2PfDAAtU+/kHjS++xh58mZNZbpyenvBB1ToZrKnp+ia2pmS3bRpZkuXLp1Q&#10;WV4iIg9WaadKfTktSCge02nu/f/Mnj371QMHDnSpyzq7Go3G3LVr172PPPLIs0uWLJk4evTotVFR&#10;Ubw01BlMJAcAAAAA+HdI8AII0gGXPTQ0tHjmzJnfffbZZ9evWbNm9GOPPfZMz549d/n6+prE1epM&#10;ru2ttFKJNZ326n6ltSVv0G7dQsox75ErQaH54Rbc1dVHe+b8kgL64c+fROSown3k2gfk9ma12bRv&#10;i2NGeQ3e3l40ZFCqiOBMmU1W6f4XgWC3Y2kqd/h56usbLiIHnc5EhUXuJx4AAJyNXbsy6OixfBE5&#10;xARHUef4DiICAGh5QvyD6drhV1BSeIIYcbXryG76ac0vIvI8ah81XTR8itt10isqKoJMv35KVG1y&#10;q0fhYyy7nex5mXThn+99c/nll8/fvHnzwLqus9uhQ4dD11133eeLFy+e+vDDD78cExOTL71vRo8b&#10;AAAAAGgQSPACuBEXF5fXr1+/rU8++eRTCxcunP77779fePXVV8/j9XPOvKrXkew1V+opw7SDNpd/&#10;RdsrvpO2t8qVvmjf3DxwUp7XVq4uKdr9SZcz8c6CD8hqc3bp4sTu+f1Gici9XUf38LNG8cThNWR5&#10;DV44O1z9XDNvbrdbpTH8jdbk7a2hiAjX9S+NRitt235SRAAA5+6zLzfIVbzVXTJgCvlp/EQEANAy&#10;JYTF0a1j/+M2Scqtmr9btYD2pR0QI56FOy10TO5AsRExYsSJWxt3yj+4y5adJkY8CFftVpTS69Yd&#10;N8R+cN/BH374YUZBQUFUXRK7MTExuVOmTPn1yy+/vPajjz66t02bNsd5Ajl/iKsBAAAAANQ7JHgB&#10;ToNn27Zv3/7wmDFjVr377rv3rFy5cvwzzzzzWLdu3fZwVe+Zz8atJFulmfIsByq3ln9DG0s/psOG&#10;VWJdVySRPNmW8nliy0F67Ck82LWC8UzlFefRn9vWisjxPd+8+2XyrllGWk1OUS5l5Gdy0lFxpcjI&#10;QLLZcA7hbGVnKyvreZ1ZflxAidfhrcnHG/cVANQPo9FCP/+yQ0QO/PrYJ6WniAAAWrY+Kb1oQs+x&#10;bt+L6o16enfhh/LxhCeKi4iljknt3R7XHD58uION1xGu9JDjFp7MabXIVbtDfn5h6b333vu6dBs7&#10;Wq1W5ULINQQEBOjGjx+/7K233rrjiy++uGHIkCH/SI+XXlwMAAAAANCgkOAFqKOQkJDC3r17b/+/&#10;//u/F7jl0rp160bcf//9L/fr129LaGhoCc/clQ7m6pSl5eQcr+VaZsum/brFtL70QzqoX05l1my5&#10;0hc8S6k1iwosR0TkkBKbTCazUURn59GPnyab3bkUU3JMkvxxOnyShNs618QnflLbRJKPD3brZ8tq&#10;s8ttrqtztGjG5At3AoPaSP867y+udF699hAqngGgXvz19xHKz68QkUOnuA7UMa69iJoHrrSz2p2d&#10;OgAA6ipQG0BXD51BqVEpYsSV3Kp57a9UqisTI54jQOtPl4ycRr4arRhxMhgMfpdWHPiSrB6wb5T2&#10;0ZW6Urrn+G9Pxrx/7+Fly5aNLykpCf23ql2VSmU977zz1j/22GNPf/TRR7NmzJixgJd7EhcDAAAA&#10;ADQKZAIAzhAncbnl0oABAza9/PLLD/7444+Xbd68ecDXX3995dVXX/1VcnLyCT7gE1f/V9yi2WAv&#10;pgP6P2hj2cd03PA3lVozyFp5xsv+QgPZVP6p2HKaNfl6stqcydkzdSTzmEtbNU7QvnL78yKqXXF5&#10;CZkt7teFbd8+ipISlVWVUDdtUiIUyUmr1cDnfcCNgADlZITiEoPYAgA4e7wv/uHHrYp98uiuI8jb&#10;q3kcvuhMOrr7q4footevpBcWvUblRtdkNQBAXSRFJNCd428itUpZTMoTSL5ftZCOSscVnqhTckdK&#10;jkkUkatly5ZdYC8rFFHTqDQbyXZ8H/X6+rG10nH9nCNHjrTnFtLiYrd8fHxsbdu2PXrbbbe99/nn&#10;n1/7wAMPvC0d/2fWdaI3AAAAAEB9QoIX4BylpqamdejQ4cjMmTO/++qrr65bvnz5+XPnzv3PqFGj&#10;Vvv7++vrXNVLdnlN3gP6pbSl/Gs6YfyHKmz50ujZJxHh3O3XLyGdzfXkw9CeQ2h03xEUEx4tRs7c&#10;7LcfcjlxfV6PwRQfGSei2lUYdGS2WkTkxN3PuIKXE8VwdsrKlMlJb2+0aK6N1aqT7h/Xk43FxTrc&#10;XwBwzrhy9+dFru2Z1T5qGtt9pIg83zfrF9DW4zuoqKKYlu/5U/4AADgb3RO70MSe492+xzKajfTO&#10;gg8pqyBHjHgOrcaXJg4eL6/JW1NhYWGEafn3cmvkplBZXkKmX+ZS1GePHl23bt0wnU4XcLqqXT6m&#10;DwoKKrvhhhs+e//992978sknH+/YseNR6XfD7EYAAAAAaDJI8ALUs06dOh279tprv161atXkP//8&#10;c+Q999zzRps2bdLqWtXLid5yWw7t1f1COyq+p2zTLjLZK+RKX2hcBnsJHdKvEJHT7MvvEltnZ9eR&#10;PVRYViQiTiJ60/1X1O176ox68qrWFrcK54q1WjXZ7XienK3QUH9Sq31E5GA2l0v3LdY1docreHmN&#10;4uryCypIp3dfYQ4AUFfzf9hC5RWunUx6p/SgqOBIEXm+nSd3iy1Hld2nq+dRbqlnrpUJAJ7NT+NH&#10;Vw+9rNZWzYfSD9P8Fd+7HF94Ah9vH2oTm0KRIRFixInXtx1UemStvaJUjDQSm43sOSfJ8MULpFr+&#10;Tfnx48fb/lvVrlqttowePXrVq6++ev9LL710//jx45eHh4c38g0HAAAAAFBCghegAXh5edm9vb11&#10;gwYN2vLEE0888/PPP1/y/PPPP9y5c+cDdU30cuVugeUoba/4jnbrfqJCaRttmxvX36Xvywn36pKi&#10;E86pcpc9+snTLtW7Fw2fQtFhdfueRpPRbcKR144NDtbKn+HsRIQHuDwuzGwukf5Fgtcdu92iqCQp&#10;LTGQ1lfZQhAAoK54otKChdtE5MD7mgm9xrqd4OSpEsPjxZZDmaGMjuefEBEAwJmJD4uj+ybeTlq1&#10;ck1bfv/6y9+/055je8WI5+ia2oVSYpMV7xnZ1q1b+9qO75d+gUZ6r20xk3X/Zhq99pNFlVtWWioq&#10;KoJOV7UrHc/b4+PjM2+66aYP33///ZtmzZr1JSd2uZpXXAUAAAAAoEkhwQvQwEJDQ4t79+69fc6c&#10;Oa/+8ssvk+fOnTtr2LBh67RarVFc5TQq5aRuhmk7bS7/Qm4XXGbLRtvmRnDUsFZukV3T/13zgNg6&#10;O7z2blGN6t1rLrhCRP8uLeeE21puPrETHKQ84QN1p9OZSeXjWpHKalapgoNK5Uc+Pn4icvDx8UYV&#10;OQCck81b0mjLVtdEaLBfEA3vNEREzUPfNr1cEhpcxfvVuu9EBABw5romdKLLBk0jbzfJUovV4pGt&#10;mgO0/jRz7GVyNW9NOp0u8KqyXR+KsGHZbGQ9sI1Sfnlr76+//jrFYrGoxSVu+fr6mqZMmfLrK6+8&#10;Mufxxx9/mLt0ScdtmG0NAAAAAB4FCV6ARsIzfXmdnmuvvfar3377ber8+fMvnzRp0uK6rdNbKbdp&#10;PmZYS5vLvpTX50Xb5oZjtJfSHt0iacv1/lWrVNSzfXcRnZ2HPnjsrKt3ef3dvGI56ax44DmxlhAf&#10;KiI4G4GBvuSrda0+5SpVux0TKtzx8lJJ941rO2aL1UYGA1o0A8DZ+3LeRsVEkXHdR5O/xnVCiafr&#10;Et9JUXG8L/MAZZd43jqZANA8aFQamjlkOnXm/YubJG92YQ59sXQe5ZcUiBHPkBqXQonRCSJytWTJ&#10;kon2wlwRNYxKo16u3A37+tmTe/fu7Xa6lsxctduhQ4fD99577+sfffTRLTNnzvwxJiamQlwMAAAA&#10;AOBRkOAFaGTSwbidq3qnTZu2+NNPP501b968ay688MLf61LRywndqvV5OQFZbD1BtkqLuBTqy/aK&#10;+dI9rWwVNm3YFLF1drYf2kk51U5g8Ez2M6neNZmNlFmQxQlixRkdP62awsIDRARnw9dNa2GLhdfg&#10;xd+YOzabSfpwTeby8zAgwFdEAABnprTUQAt/2i4iB65UG99jtIiaj9jQaArSBorIwWq30ZoD60UE&#10;AHDmuKPBnEl3UrA2SIw48STSP/5ZQftPHBQjniEsOJwGdxvotvI4Nzc31rzmZ2kH2TDvtyv15WT+&#10;6xcKm/dsuiRZDLvFx+OTJk367e2337599uzZz8fExORIx+44EAAAAAAAj4UEL0ATkQ4WbXzQeMkl&#10;lyx844037nn33XfvGDhw4D9qtfpfDyIdbZu30a6KhZRp2k52JKDqDbdlzjMfEpETz5K/ctwMEZ05&#10;bs04571HXKp3LxxyQZ2rd5nFZiWdQSciV0HBWrJYUGl6LvR6M4UEu1aI8eNe/TEDJ6u1QpH8josL&#10;wTrQAHDWPvl0HZWUGkTk0KdNL+oc31FEzYfKR0VdEzuJyIFfT37dtoTyypRLQAAA1FXb6DZ0w8ir&#10;5KVeanK0av7Ao1o1q7x9aEDnvhQapOw2ZDabNaP0aUsraznGOReVZhOZ1yyiiBVfZUgSxbCC9H6/&#10;MjExMePGG2/85IMPPrjxggsuWBEVFVUuLgYAAAAA8FhI8AJ4gA4dOhyRDijnSgeUNz/zzDOPJicn&#10;n+D2UOJit7jCtNSWUblP/zsdNa4lc2X9HxS3NkZ7Ga0vfd9t9W5YUCjFhNc9GVvTwjWLyGBynrRW&#10;q9R04+TrRFQ33l7e0vdwX+jNlZMaDdaKPRdhYf4UEeFabcXtmY1GnIh3h++Xmrnvjh2i5aQ4AMCZ&#10;Mpms9MVXG0XkwPuTsd1Hya9/zQ23Z57U+wLFPjG9MIMM5n9t2gIAUCvuAjS042DqndzD7fuurIJs&#10;uVWzWNqlyfFt7NmuOyVFu8+xrlu3bqgt44h0gHvaw98zI71Jte7dRMHLv8zl5K67DkhMum2V7du3&#10;P/LWW2/dzWvtJiQkFPCYuBgAAAAAwKMhwQvgQfr27bvzwQcffPnLL7+85pZbbvkgNDS05HQHmHyg&#10;yuvFHtAvo/26JaS3FYpL4GwcNawhvb1ERK6uHHe52DpzhaWF9O7CD0XkcNvFN1FUaKSI6sZqs0of&#10;7qt0uS2uyge79HPBaz7a7a4nlniNWbVa2QIPiEpLlO3/Bg1MFVsAAGdm+450OnrMNRkRERhOwzoO&#10;FlHz0ymuA6m8a6ztXllJi3f8ISIAgLMTFxpDsy+8Q9EKnnG3gD/+WU7HstLESNPz1/rT5WMudVt1&#10;XFFRETQ946/PpB2kGDl31iO7KHrBq8dzc3NjxJCCj4+PrVevXjsXLFgw/eKLL/4Za+0CAAAAQHOD&#10;bACAh+GE7qhRo/5699137/ziiy94fd7Fvr6+JnGxW7ZKM6UZN9BO3QIy2EvktXrhzFTY8uiIYbW0&#10;pbzveJb8+X1HiujM/bFpBZktzrVKtRotTR99sYjqjhO8NunDHR8fbwrHGrznhKsLYqKDRVTFi0ym&#10;YrEN1VVUnJT+df698P2XlBguIgCAuisp0dM9s7+XJ9pU4X3KrFHXUliAsqVncxETEi23Uq1p7YEN&#10;ZK/PSjUAaJWSIhLohhFXyccqNVmsVnp7wfse1ao5JTaFEqMSRORq6dKlE23Z9ZOQtp04SMYf3qW0&#10;tDTlDlhQqVTWMWPGrHzjjTfu6tGjx37pNQc7ZQAAAABodpDgBfBQfJA5bdq033799dcZ0oHn3UlJ&#10;SenSWK2ZW24rnGs+QJvLvqBi6wkpwnqsdcVJ8b9rac3MuqV2Oev2zIVlRfTJr1+IyHHC+sGr7yNv&#10;6fOZ4hnvJov7XH9AgIaKi/UigrPBa8empLgmKCsrbWQyFYgIqistdV2rmu+/5OQwEQEA1N3ylftp&#10;z94sETkE+wXReR0Giqh54tf6kV2Gyq/91WUVZ1NmUbaIAADODrevH9ZpCPVOcd+q+WTOSfrhzwWK&#10;DjVNJT4ilob3Os/tcVBBQUGkecX3RNUmxZ6NSpOBLP8sI69D2yy1tWXmyt2ZM2d+88orr8wZOXLk&#10;Bum+s4iLAAAAAACaFSR4ATyct7e34ZZbbvlo7ty5N0ydOvUXtVp9mgPQSiqynqDt5d9RhnErWSqR&#10;8KuLg/plcpK3NvdefqfYOnNrd6xzScr6+frR+AFjRHRm9EaD9L2UJz34hE5YqD+FhvmLETgbXDnm&#10;q3FtpcnQolmpstJOBoNrciLAX0ORNdYwBgD4N7zv/ebbzWSzuSYgxnQbSWGBzbd6t0rfNr2oZoaB&#10;O61sS9spIgCAs8etmu+dcBsF+Co7+XBL+F/WLaZth3aIkaalVqlpQOd+FBkaJUacrFarqp/u5Hq7&#10;rkyMnAWbjSzrl5B2zY8lFotFLUZdcOXutGnTFr344ouze/TosVs6jnLfHgkAAAAAoBlAghegGZAO&#10;PCvHjx+/8q233rrt/vvvf4XX5hUXuVFJFfbcygOGPyjNuJEslUYxDu7obAV0QrqfasMtzyJCzr7t&#10;7DsLPhBbDvfMuF1snbmC0oJaZ+BHRQW5TU5C3XEFKt+PrhUQlZSX94/Yhio2m0n6cN23JCaGkb+/&#10;RkQAAHWzYeMxWrZin4gc/DR+9J+RV5OXIjXa/MSGRCsSL7w+5oq9q9GmGQDqRXJkEl0z7HK5209N&#10;RrOJ3vzhPcrMd+2S0BT4PXaPdt2oQ2JbtxXHO3bs6G3nNs3SPvKM2axk2bmOUjf8uKekpMTt7CA+&#10;pj7//PNXvfrqq7Pj4+MLORYXAQAAAAA0S0jwAjQjKSkpWffdd98LTzzxxFMdOnQ4VNtBKbej0tuK&#10;6JB+BaUZ15O5UicugeqM9lL6u4xbM9d+bD+s5xCKCD67BO9fO/92qbjVqDU0pt9oEZ25otJiuXLS&#10;nfi4EDlBCefm/NGdxFZ1/PzA+Z/qjMZ86bno2ga+a9c4PAcB4Iy9+8Fql7V32cjOQynUP0REzVtk&#10;UAS1j20rIqeDWYcpuyRXRAAAZ49bHo/rPpq6JXR2mzhNy06jX//+nWz2pl/CR6vR0sxxM9yuG6zX&#10;6/0vy1z3qfSiIEbqqLKSbBlHadD2n1fu37+/qxhV6Ny58/5HH3306TZt2px26SMAAAAAgOYCCV6A&#10;ZiYqKqr8+uuv//zpp59+vEePHrtOd3BqqTTQAf1SOdFrlts14zi2uhPGTaS3FYtIiU+QnEvF7Uvf&#10;vM7JdhER3Tj5OtJqfEV0Zrhy12Kz8I1ye8bDx8dbcYIczlxefrl0F4tAMJn4OYLEZXVlZUdcntus&#10;b+9ktycVAQBqU1Sko2XLXKt3OVExte9EEbUMwzoOVuwfjRYjZRfniAgA4NxEB0fSbWNvJH+NcskW&#10;btW8YM0iOpZ1XIw0rdjwGGoTlyIiVytXrhxjyz0porqpLC+miTt+/G7t2rUjpWMmt+e4IiIiCm+7&#10;7bb3hg0btk3aHzd9phsAAAAAoB4gwQvQDIWFhZVcccUVi9588817+vfvv+V0SV5bpYWOGtbSlrIv&#10;qcKWT5WEdoDMYC+mg4Zl0pbzrqt5P3LlbnRYtIjOzP4TB6m43NlJm1umjR9wvojOHH89r1vF1dli&#10;6BQ+Z6zVqlE9WQ86doiRk+XVGQw5imRma1dSvFdsOXDiolu3eBEBAPw7npT07PO/k07vurb8sE5D&#10;qHtSFxG1DN0Suyiq1fhVZdW+vxwBAEA96JbYla4ZNkOeKFOTwWSgl795wyNaNUeGRFDPdt3l45ua&#10;cnJy4ngdXarWBel0Ks1GMv76GS1atOgiXsdXDLvQaDTmmTNnfnPZZZf9KP1MgxgGAAAAAGj2kOAF&#10;aKa8vLyMo0aNWrtw4cJLpk2b9rNKpbKKixQ4qZtnOUT/lH1G2abdZG3l6/Ia7WXSffEp2Std77Ka&#10;9+Fdl90mts4MV9s++N6jLknB6aMuOutkMePvWT1hXB3/GKvVhgreeuCnVSvuR7O5VGxBFZ0uQ2w5&#10;8OSCuNhgEQEA/Ltjxwvo2+82i8iBk6AzBl1M3l4t6xCF1+EN9gsSkQO/R9idvpd0JiyjAQD1gxO7&#10;F/QcQx3jOii6BvA+Z3/aAVq5dTVZbLUeNjYKlY+KRvQeRiEByveOZrNZM6Ey96dKi0mM1K7SbCLz&#10;nz+R958/GEwmk9s2Sd7e3vZx48Ytv+aaa76MjY1FX3wAAAAAaFGQ4AVoxqQDd3tSUlLGu+++e9MD&#10;DzzwUkBAwGnOElZSuS2Hduh+kFs262yF8lhrlGbcQCXWTBE5qNVqS/VZ31wt26NtNxGdmT82raCi&#10;cmfrZz6JccWYy0R0dniGu97IbbaV+PxNQkIYKnjrgUbjQ8HBWhE5eMntmdHJrTqd3vXvR+urovCw&#10;ABEBAJweJxo+/uQvKil1LaRqF5MqV7u2NCH+IdQhRrkOb3ZpDhWUF4kIAODcRQVF0h3j/ku+ao0Y&#10;ceJWzV8v/45OZJ8QI02Dk8892nal5JgkMeJq1apV51fWMrH1FOl3se7bRAG/f5JvMBj8xKhCly5d&#10;9j/xxBNPDRw4cJsYAgAAAABoMZDgBWgBEhISCh544IFX77///leioqLyxLBbZruOjhrX0n7971Ro&#10;OS5X97YmelshHdQrWzOHhoYWV1Zrf+youI0SUd0VlBbS/75+TT55XeWaCTMpJvzsq3cZn5ApKnO/&#10;XjCfJOHKUzh3oaH+pFK5ttE0mYrIanWfXG+NjMYCstSoao6ICKSQ0FrPrQEAuMjJKaNPP18vIgeu&#10;2p0z6S5S+7jtsNmsqXx85MR1zYo6s8VMR3KPiQgAoH4kRSTQ5N4TFPscpjPo6NXv3qJSXZkYaRq+&#10;al+6eMRUt22adTpdoHntIm5hJEaUrId3UscVc7cVFhZGiiGFmJiY3DfffPPOAQMGbJXuC6xTBAAA&#10;AAAtDhK8AC1EaGho0ZNPPvnS7NmzX09KSjrJSUtxkQKvy5tp2kG7dD9RunGLFNdtjaPmzi793hvK&#10;PlIktTt16nSg+skBbm922ehLRHRmft/wB1msFhERaTVaunHSdSI6e0aTwSVpXJOfv3KWPpw5vcFC&#10;oSGuiUqbzUReXq5J39bMatWR3e66z2jXLgqTDACgTrgN/jPP/04VOtf2m71SulOnuA4ialm4E0S/&#10;1N5yP4jq+FV9T8Z+RwAAUE8iAsPpyvMuozaRyYokLx9P7Dm6l1ZvXytGmgbfrtS4FIoOVU6otdls&#10;Pr1zdm+0F7nvqGzPOUnmNT/Trl27elWfoFtdcHBw6WuvvTZ7zJgxa5HcBQAAAICWCglegBZEOnjV&#10;z5o1672XXnrpga5du+47XZKXk5xltszKPbpf6LDhTzLaW/46owf0f1C5LV9EDj4+Prbhw4evs9vt&#10;p/aHA7v2P6uK28LSQvrs969E5Dhx8ci1cxQnVs6G1tePLDYLn5RRfDMfHy+qKG/d6yrXl8AADXXr&#10;GiciB7vdQiUlB0QEJSX7uSuei+FD20vPQ7ylAIB/l51dSr/8tktEDjyxalrfC+XPLVV0cKT8Wl4d&#10;J1q2Ht8hd+kAAKhPvM+5Y/xN8rIzNfE+56ul31JOLQnUxhIbEUPtE9u5PVbau3dvV9vJQ7yjFCMO&#10;lQYdWXb9TerNyyo4ESyGXQQEBFTcddddb48dO3aR9L2xzgoAAAAAtFg4GwvQwkRGRpZdccUVC374&#10;4YdLxo0bt0ylUlnFRQqcLDRX6uiQYQXt1S2W2xdz6rclKrVm0RHDamnL+ftJB/yVzz333KPffvvt&#10;FWJIPsEw+4p7RHRmlm9eJbdbrOLv60fn9xslonNjtnAVqZd8m8XQKTZbJanVqDCtL3GxIWLLobLS&#10;ThpNqIhau0oqKtwhf67Cz8uJE7qLCACgdpzQnPfNP1RYWCFGHNpEpdB5HQeJqGXSqDQUFxIjIqfs&#10;klzKLMoSEQBA/ekc14Em9Bgrv1eriZO73yz7TkRNI0AbQBMHjyeVm9b8FRUVQXeqs16smeC1pR+m&#10;tlt+3cttnMWQCz72nTlz5vw77rjjnZiYGNcXGwAAAACAFgYJXoAWSDqIt3bp0uXw999/P/ORRx55&#10;jltUiYvcsldaKcO0hbaUf0Vl1myyU8ua6Gy0l9GGsg8Vv1fnzp33X3DBBUurnyDwVWsoPjJWRGfm&#10;418/E1sOD11zv9g6dzqjnsp05XJSXgydolJ5U1CQVkRwLvgEWIcOMTVOhFVSdtYq+XNrx8mZ0tJD&#10;InJQq70pOBjPPwD4dyfTi+m1N1eKyIHX3n1oyj3kr2nZ63hzy9ReycrJMCaLkXJL80QEAFB/QvyD&#10;6Zphl1N8qPLYht/T/b5xGe0+tleMND5+v92jbVeKDI0QI058zCMdy15mLysSI9JYRSlZtv5JBw8e&#10;7CSGXEjfr3LEiBFrb7/99ndjY2ObtjwZAAAAAKARIMEL0ELxAW5oaGjxk08++ez8+fOv7NChw2Fv&#10;b+9a1x+q5Mo860naWvEN5ZkPtqAkbyXtrPhRTvJWx7O7lyxZMvnmm2/+sHrS9GzX3l22aSUZzc71&#10;BP21/nR+35EiOndWq5X0Rr2IXHl7eynWjYWzN3ZMZ7HlVF6RVrOAoFWy2QxkMOSIyCEoyI/apChP&#10;zAEA1PTV1xupvMaSAqnRKdQhtr2IWrYu8R0Vbaj5pWX94U1o0wwADSIuNIauG3Gl2xb4RrOR3l3w&#10;IeUVuy5h05iCA0NoVO/hbm9fVlZWguXvxbxeihxX6sooeufKdOm4SFnyK0lKSjp56623ftCrVy8s&#10;bg4AAAAArQISvAAtnJeXl3XixIlL33jjjbsnTZq0WKPROHsIK1RSmTWL9uuXUJ75QItI8maYtlGO&#10;eY+IHDj5/frrr9/j7e1t3rp1az8xTFJMl4ycKqIz89p3b4sth9su/q/Yqh+8flb1BHJ1Kh9v8vJW&#10;nhSBs6PRqBQV0SZjAdnt7u//1sRoLKTKStf9QvducfIkAwCA0zEaLfT5lxvkqrEqXtJ/Vwy+hNRu&#10;2nO2RO1j2pJPjd+V74/9WQfJbMVrDAA0jL5telGXhE5yxWx1vP/Zc3wfrdiyymXf3Jh8vH2oY1IH&#10;CvBTdlw2mUy+Y8sP/1Jpcewfrfu3UHZ2dpwc1MDHuLfccsuH48ePXyUd02GHCgAAAACtAhK8AK2A&#10;dDBvnzRp0pKnnnrqsdmzZ78aGRlZ6zRtruQts2bSAf1SKrdypV7zrSipsOXTtor58u9UXZ+Ovbx6&#10;+3R55+nbHs+w2WynFq/tktKJosOiRVR3e47towqDc4knXkdqaI/BIqofXBFstVlE5MrHx5vM5lqX&#10;WoYzxGvw1mw5rNOlk9WqE1HrVV5+nGqe/xs90m2XPAAAF99+t5myslxXjIgLi6Ux3eqv24WnSwiP&#10;p4iAMBE5HS88SQXlzjakAAD1KTYkmu6+4BbyVfmKESdO7M77Yz6l5ZwQI42LK3cHde1PSdEJYsRJ&#10;um1eGzZsGGLPTSd7US6Z/1lG1Y/dqvDk3R49euyKiYnJW7NmzXn8deIiAAAAAIAWDQlegFakb9++&#10;O2+55ZZ3HnvssWc6dux4kA+GxUUuOCFaYs2kLeVfUrFVOqBuhpW8BnuJY93dStfEZ4DWnx699kH5&#10;ZMLCtYvEqHxigOZceY+IzsyTnz7nMuv9qvGXn1Wi+HRKK/ikuPtzFXZ7803CeyKLVfl856rV0pKD&#10;Imq9CvI3Sf86n29cudu9u/KEHABAdTq9mV57Y4XLayW/7k7pM4E0Ko0Yafm0ai21j20rIieD0UBp&#10;+SdFBABQ/zrGtaepfSfK+96ayvTl9P7Pn1BecdOsBx4cEExThl7otk1zUVFRxMthhbfuu7hrcmzR&#10;yQx3yVse2717d8+77rrrjf/7v/977tNPP71eXAQAAAAA0KIhwQvQyqSkpGRdccUVn7322muze/fu&#10;vaO2JC8nccq5Arb8W8o17292Sd59ut9JZysUkQO3YH7mv49TTHi0vNZUcXmJuISrbn2ofUI7EdVd&#10;el4m5RTlisjRZuyi4ZNFVL9MtbRo5iRbQIByRj6cnQB/DUWEB4jIgZMSRcXc6rv1JtOtlgoqLNwu&#10;Igc+SdizBxK8AHB66zccpWPHC0TkEOwXRBf0PF9ErQMnLwa07atIsNgr7bQ/65CIAADqn8pbRZcN&#10;mkaJ4fFixInf5/6zdzOdzM0QI42L94mdkjtSSGCIGHGy2+3e8+bNu/LEiRNJxcXFoWJYgSt7zWaz&#10;b0FBQVTPnj33imEAAAAAgBYNCV6AVigmJqZi0qRJy+bOnXtD3759t50uyVthy6UjhlVUaDkqRXYx&#10;7tkKLccow7RFRA584uCi4VNoUNcBcvz+Tx+7VBKN7jPS7Yz2f3P3m/e7fJ8LBo2t9+pdZrPbyCTW&#10;n6pJrVGRVqsWEdSH11+5TGw5ZaQvJqul9bZpttoMZDK5TpqIjwuRE+IAALUpLTXQHXfNV3SbuH7E&#10;VRQVHCmi1qNjbDt5Ull1cnLl6BbKL3dNggMA1Ke40FiaPfEOUvsojxusNiu9Ov8tysjPFCONKyo0&#10;krq26czHY4rj0v3793dZs2bN8DZt2tTaR1raj3qFh4cXff755zcMGDCAW84AAAAAALR4SPACtFLS&#10;wbOlT58+u7755psZ48aNW+7t7e02e8vtmossaXRQv5xM9nJ5xJNxa+ZN5Z/Jt7u6lNhkuvWiWfJ2&#10;ma6cVm5dLW8zTuzeerHjsjOxYc8/ciVwFV57d9bkhuoI5kU6o15su/L3U5NGo1iOCs4Btx2umfC3&#10;Wg1kMjurvlubE2k/U7W5DLKpk3tSeI1qZwCAKpy4/OiTv+hkuuv6sjEh0XRBj/OlV7Yzn1jV3MWG&#10;xlCgX6CInNKLMshkMYsIAKBh9E3tRcM6DXY7sTUjL4MWrP5Znlja2EKDQmlAl358PKW4YcXFxeE6&#10;nS5oypQpv0ZGRjoPvgQ+ju3Vq9fOjRs3Dp4wYcJSMQwAAAAA0OIhwQvQivEM6Y4dOx5/6qmnHh8x&#10;YsRaHx8ft0fznCzlCt4t5fOowpavSJ56kv36JWSyV4jIgROvL9/2HPlr/eX4eHaay4mLyJCIM666&#10;5ZPWj899Vv5c5dJRF8ntnxtCcXlRrS2ao6ODsQ5vPTObLKRSKV8iS0tb5zq8druZ8vI2SFvO55mP&#10;jzfdfdcYEQEAKJWVGenLeRtF5HR+1xEU5CbJ2Rr4a/yoQ7SbdXhNBsouyRERAEDD8PbyplvH/Edu&#10;k1+TXTqu+WXdYtp60HVJjsbALezP7zeKgvyVrw3cpnnBggWXXnDBBX9Mnz59QWxsbI5KpbKq1WpL&#10;XFxc9q233vretm3bhqWmpqaJLwEAAAAAaBWQ4AVo5TjJO3jw4K2PPPLIc9yu+XSVvNz6eLfuZ5Hk&#10;9bx2zaXWLEo3bhaRA89Ov2nqfyg+Mk6MEL278EOx5TBryplX3f7y92LSV6uoVatUdMWY6SKqf4fS&#10;j1Blpfv7PC42WPr5qOCtTyEh/jT0POWazBXlrfO8kdlUQnp9togcIiICyMe79VXfAUDd8ASoBT9t&#10;p6PHXNsOh/qH0MzzLm2V1bsswDeAuid2VVTP8fSZzce2yQkWAICGFBcWS9cMvVxOqtZkNJvo7R8/&#10;oKwC1/d9jSFAG0DDew6Vj0/F0Cnp6emJubm5sY9J1q9fP/i3336bMn/+/Mv58zvvvHOf9DXuWx0B&#10;AAAAALRgSPACAB9EW8eOHbvm448//k+fPn22uzuoZpzUzTcfokP6FaS3ubZbbGrcmnl92QdyIrq6&#10;1Lg2NH6gs8owv6SADpw4JCJpJ+jtTQO79BNR3fGJj+ruuewOig6LElH9qjDoKKcwl38zxePCJ4g7&#10;d46luLgQMQL1gat3L7u0n+IEfGHhDrmatbUxmooUEwwGDkil+PhQEQEAuMrOLqWHH+XW7s6XLt6n&#10;3j/pTgoPCBMjrVOflJ6K9DbfT/syD5LZijbNANCweILNmO4jqUdSN8V7XcbdjlZs+VNEjUej1lBq&#10;fAr5qn0VN0qv1wcsWLDgkoCAAHvbtm1PcCvmSy65ZFG/fv22Sr+DRVwNAAAAAKBVQYIXAGR8YNyr&#10;V6+98+bNu2rIkCHrpdhtktdONsowba3WCtnt1RrdzoofxRrBTtya+X+3PktRoZFihGjN9r9c2jNz&#10;AvhM2zMv2bhMbqVYRavxpanDJomo/vn7+lFhWe0J9ZjoYLLZPK+iurm7bHo/Cg3xE5FDWdlRMhhy&#10;RdR6nDyxSPrXNUlz8bReIgIAcMXLBjz7whJpn+l8rWSJ4fE0sN2ZT6pqaaJDokir1orI6VhBGhVV&#10;eNYEOgBomaKCIunWsTdSoG+AGHHiCSc//vkTZRU0btt4rige2XsYJUQ5Oy9VkW6T1z///DPw2LFj&#10;SWKI34/iAAgAAAAAWjUkeAHgFE7qdu7c+eiDDz74ovR5f21JXq7kzTTtoO0V86ncA9bkzTRtpxzz&#10;PhE5cALq8jGXUnxkrBhx+HLpN2LLcZ37Lr9TRHX36vy3xJbDndNvkyuBG4rRbCSbze3yyNLvQBQZ&#10;GSivhwr1y0+rlpO81VVWWunggY+lz+4fj5bIaMyngoItInLg593wYR1EBADg6vCRPFqwcJuIHOTX&#10;5cGXyGvQtnZxobGUHHkqR3GKzqCnY3knRAQA0LC6JXaW98u8f66pqLyYvlgyT0SNJzI0Sm7T7K59&#10;dGZmZuLBgwc7ixAAAAAAoNVDRgAAXEgH+NapU6euePTRR5+Pi4vLEsMKnOTNsxykQ/rlol1z0yR5&#10;uTXztor50pbrz28b34b+M+k6ETnkFefLJyuq+Hj7UK/2PURUN9+tWuBSvatWqWni4HEiahgGs5FK&#10;dWXyzHUxdIq3txepkNxtENym+aqZA0mtdl3fuKhoF1VUtJ4T8DabiSyWMhE5tE2NpKTE1t1iFQDc&#10;4+rdV15bTmXlRjHikBKZRBN6OpdMaM04cTGoXX9FUsVeaaejecdFBADQsLhV84W9x1Pb6DZixImr&#10;eFduXU05RY3buYb3j+f3G0X+Wn8x4mSz2Xw+/vjjm+x2u7LsGAAAAACgFUJWAAAUvLy8jDNnzvyR&#10;2zXHx8dnSrHb7K290kqZ5h10wrSRrJVNs2bcjorvyVbjZ3PS9cVbnpFbJ1fHyVk+WVFlbP/Rbmes&#10;14bX7313wYcicrj9kpt4nSgRNQyr1SpX8brDv47WTy0iqG89eyRQ+3auaytbrXrKSF8qbTXNpIbG&#10;duDAhy5/N/w3c/21Q0QEAODqr3VH6Jv5m0TkoPZR0cNT7nPblri16hLfUfEehPe1Gw5vkt5ftY7X&#10;FwBoetHBkXTz6OvddiPi448Pf57b6PskXl6ne9tuInK1f//+zitWrBjsbuIrAAAAAEBrgwQvALgl&#10;HeSbRo8e/fe77757R2pq6rHTJXmPGtbQIcMKslaaxGjjyLccojzzARE58MlSTrrGRyrXbvp13WKx&#10;5bjerCnXi6huPv/9K5f1ewP9A2ni4PEiajg+Pj5UVMsavFxdGhsTLCKob76+Knr04QsVLbAzMv4g&#10;nS5TRC2X0VhARYU7ROTAlc01W1cDADBeD/7lV5fJVbzVDWjXj7okdBQRsMSIBNJqlAnvk4UZlFWc&#10;LSIAgIbXNiaVeiZ1czvpZO3OdZRT2LhVvH5aP+qU3IFUPiox4pSXlxezatWqsdKm8kIAAAAAgFYG&#10;CV4AqJV0kG+dNm3akttuu+29xMTEDDGsYKu0ULpxC2WZd8mtmxuDwV5Mm8o+l36e60nkjkkdaFSf&#10;ESJyyirIIX211soalYbiIlzX5z0drt795e/fReRIEL9y+/MU6BcoRhqOxWqhcr1ORK54ndjQUGUL&#10;M6gf/DiPH99VruStzmYz0N49b5DdbhEjLROvvWuzuVbI9+yRSMlJ4SICAHDasTOd/vr7sIgcvL28&#10;6coh0+XP4BQZGE5xITEicqowVlAmErwA0IhiQ6LprgtucZtQNVnM9MGij0XUOLjrw+TzLqTggCAx&#10;4sRtmv/444/xJ0+edG2xAwAAAADQCuFMCwCcFlfyXnfddR8/88wzj0ZERBSKYQUTldkzTNvIbHef&#10;iKxPlko9bS3/WvrsTNgytUpFz9/8pNzWq6Znv3jRpc3spaMuElt188lvn5Pd7kxex4bHUI9aWofV&#10;twpDBemM7u/XsDB/uaISGk5ggC+9+doMxf1cXLyH8nLXi6hlOn7sB+lf598NJ7wfe+RCEQEAOBmN&#10;Frrr3u/JbHZ2umAX9h5HPZMb5/WyOfH39aduCZ3l/Wp1vMfdenw72jQDQKMK9guiXsndReTEx08b&#10;92yizPwsMdI4osMiqW/H3iJytW/fvm5paWntRQgAAAAA0GohKwAA/yoqKqr82muv/W7u3Ln/qS3J&#10;a7fbvQssR+iIYY1iTdz6lm7aRgWWYyJy8PbyoqvHz5QTrzUVlBbS3uP7RSQnrWn6GSR4uXr39w1/&#10;iMiR5Hrj7pdE1PDyivJdktPVRUcrZ7ZD/evXN4UGDUwVkUNlpZ0OH/6CrNaGn9TQFLg9s17vWrgf&#10;GKChLp3rXvkOAK3Hwp+30/Yd6SJy8NP40dVDL0f1rhv8vqV/2z4icuLX++P5J8hsbdxlLwCgdeMq&#10;3nsm3Oa2ipe7IM1d/IWIGge/bozsM5w0ao0YcTKbzZpXXnlltnT8GSCGAAAAAABaJZxtAYA64Ure&#10;qVOnrpwzZ84rQUFBZWLYBa/Hm2c5QDpbrYW+58xgL6E9FT9LW64Jz3YJ7ejaCVeKyNXfuzeQ1WYV&#10;kXTd+LYUEx4ton8374/5LtW73No5Mcq1ZW9D4RO9hWVF0s93rYhinGjm9Xejo5DkbWje3l708IMT&#10;5DWPq+N1eA8d+kzaanmVVocOzlVMLLj0kr5ozwwAChU6E736+grFPmN4pyEUH4ZJIbVJiUwmH2/X&#10;1xV2tCCNinUlIgIAaBz+Gj+5ilfRWUDat6/buZ5yihpvLV6ekJscnSgdt7lOsGTS7fHavXt3z1Wr&#10;Vg0UQwAAAAAArRISvABQZ9LBvn7WrFnvjRs3boWPj48y4ygpt+bQCdM/ZK2s/8oTXm93c9kXZCfX&#10;H+2r9qXnb37K7Qxv9u3y78WWIyl63+V3iujfcfXuonW/icjx9a/e8YKIGp7NbiO9UU9e3t5u7+/g&#10;YD/y9VXOtIf6N3xoB5o6pZeIqlRSRvoSKis9Im+3FEZjPuXWaD/NSe7/e2iiiAAAnDZvTqMDB3NE&#10;5KCVXpv/O/paVO+eRohfEIUHKyfNlFSUUm5pvogAABpHdHAk3THuv27321zF+021Y6rGkBKbTF3a&#10;dJaTvTVlZGQk7t69u1dlZaVaDAEAAAAAtDo44wIAdebl5VUZERFR/sILL8zp3LnzAY7FRadw8jXX&#10;vI9KrRlyQrY+ZZl2UrH1hIgcOOF612W3UXyk+wohTtBWXzOKrx8fFSeif7d4w1KyWC0iIvlEbHJM&#10;kogaHlf2WGxWuQW2GHLh768ho8lZnQwNR6PxoZeev1hRwWq3W2jbtifJZCoWI81fcfFestmMInLo&#10;3CmWkhLDRAQA4FBcrKebb/ta2he6vubPGnUtxYYql00AJ56g1jG6rYicrNL7jqwS14Q5AEBjCPIL&#10;crtuOlfxrtjyJ2UVZIuRhqdWqemKMdMpQKvsxGy1WlVffPHFdfn5+ZFiCAAAAACg1UGCFwDOCCd1&#10;O3bseHLGjBnfa7Va1wyQwC2a8y2HyV7pTIyeK27NvKPie0XSuHtqV5o2bJKIlBauWSTdDufX9O/U&#10;lyJDIkT0775c8o3YciSHn/rPIyJqHPZKu5ykrk1goC/5alDB21ji4kJo4Q+3kFbrWizAFa97dr9O&#10;dnvDrj/dWI4e5ee98++Gn/sPzrlARAANq6RET489+Qu9/uZKKq/AOqSejE/4v/P+akrPcJ3gwlVg&#10;F/YeT17Sf1C7IG0gdYnvJO9jq+O9776MAy7vXwAAGgOvxcsTdNy1jy/XldGiv5ydjRpDREg49euk&#10;XK+c7d+/v8vWrVt7ihAAAAAAoNVBghcAzoaNWzWnpKS4ltMKlWSnE8Z/qNh6Ut6uD3t1v5Kl0jWf&#10;zLO6n7rxUcWJ0eoWrOb1eh3kJNXV94no3/2xaQWZLM7kQoBfAPXpWLNFb8OqMOiooNT9msb8a0dH&#10;B8mtc6Fx8HOoa5dYuuuO0YrnXX7+Jjp2dD5VVtbPc76pGI0FpKvIEJFDYICGBg9SroEGUN/Kygx0&#10;6eUf0SuvLadHn1hEF136PhUUVIhLwdNw9e43324SkdOoLsMpyC9QRHA6baPbKNLgnDjPKM4is7Vl&#10;TBoCgOYlJiSaOsS2E5ETTzpZtnlVo1fxDu91ntzxoCaz2ax57rnnHi0pKUGLGQAAAABolZDgBYAz&#10;5uXlVRkfH1/y6KOPPuPn52cQwy6M9jIqsp4gWz1U8Zbb8ijTtEPacq0ovPqCKygmPFqMKGUV5Mjr&#10;RVXRarQUG173dpGvffe22HK4e/ptYqvxcJvGvKI8PtnrNoubUqNdMDQ8fu7dd/dY6typ5nOpko4d&#10;+46KinaKuHk6doyT1K5tvydO6K5oTQ3QEMrKjfTPpuPyNrf83bT5OG3dflKOwbNwEvLb77fQiZNF&#10;YsQhPCCMrhl2Oap36yg+NFZ6XVEekmWWZlOxruW0/geA5oOreK8bPtPt2rcFJfn057a1Imp4XEnc&#10;IbE9dUhSJpz5+GjPnj3d58+ff7m0jXNbAAAAANDq4E0wAJwt+6hRo/5q167dERG7cFTxbiRLJSdY&#10;z77FoNFeShvKPlRUAnOidtKQCSJyb9vB7fIJ6Cpj+48WW/9u/4mDpDPoRMSzx1V0fr+RImo8VpuN&#10;SnSlInKl0agoJaXu7aah/oSE+NH771xJ/n4aMeLA6/Hu2/sOWS3Ns+LQbC6l3Jx1InLgCvFnn54m&#10;IoCGtXnzCZe1XK1WOx09mi8i8CSZWSX09DO/ubzOent50YNT7qawgFAxAv8mUBtAIYHBInIqLi+m&#10;4lpe/wEAGlqnuPaUHJEoIieu4v35r18ppyhXjDS85JhE6tamC6l8lMvSlJaWhixevPjCgoIC5UK9&#10;AAAAAAAtHBK8AHBWvLy87AkJCbnPPvvso7WtxctVvIWWYyI6O/v1S0lvc61g4RPIz930JMVFxIoR&#10;93Yc2SW2HF8zc+xlIvp3j33ytMtJ66vHz5QrgBsbrzlsMLq9e+UEb821YKHx9O+XQg/cP16u6K1O&#10;p8uQK3nPZWJDU7FadWQ2u/69JcSHUlIiOt9B4/hr3WGXfS//fVmtNhGBp+Ak/Av/WypXXFeXEB5P&#10;fds07lIGzZ1WraWU8CQROZktZiood79EAwBAQ4sOjqLLBl4kH0PVlFOYQ9sPNV7HGm7TfPmY6RQV&#10;GilGnKT3DF5//fXX8BUrVlwobeP8FgAAAAC0KngDDABnzcvLy9ytW7d90sceMeSC2zNza2VHFe+Z&#10;K7Km0Ukjr+3nmigb3nsYdUruIKLaccUuV96y5JgkSolNlrf/TX5JAeUUOmelc3uyqcMuFFHj4hO8&#10;llrW4PP3V5OPD3bjTYXv+3vuGkNTJ/cUI1UqKS1tIRUX75W3m5O83PVULbcmm3RhD7EF0PA2ivbM&#10;1cXGhogt8BTH0wroxwXbROTAyfiZQ6aTn8ZPjEBd8FrFHWLa8f3nsvflKrnd6fukV5Hm9ToCAC3H&#10;wHb9KD4sXkROvH/6dsX3jboWb3RYFE0bPllu2VwTV/GuXbt2ZGVlJV6AAAAAAKBVQWYAAM5JcHBw&#10;zoQJE/5QqVSui3bKKqnMlkUVtgJ5+0wY7CW0qexT6atcWzOHB4fRnZfeIqLTG9xtIH3/9Dx6/uYn&#10;6cMH3hGj/+65L/7nUkF2wcCxFB1W+1q/DalCX3ur35qVo9D4fH1V9NrL0ymxRoUrt2resf1ZMhqb&#10;V/VVVtaf0r/O5z4/x667ZoiIABpWZmYJHT/OrxdOvJuLiVa2r4WmY7PZ6bkXliiqd9tEJtP4HueL&#10;COqK97PtYlLlTXmgmiO5x8hitYgIAKBxxYXG0IW9x7mt4k3LPkknc9NF1DguGDiGIkKUy9NwFe+P&#10;P/54aUZGBtYHAAAAAIBWBQleADgn0dHRumHDhv0lfXa7EJPBVkI6WwGdaQXKXt0vZLS7Jjd5xvaL&#10;tzz9r62Zq+PZ3iN7D6dAv7oty1RQWkjbD1dr7eztTf+dcoOIGp+/1p9sdtckdxWN2odCQzBRvanF&#10;xYXQD9/8V9Eu22Qqot27XyG73X0FtqcxGvOpvPyoiBz8/dQUG4PkGjQO3tdV6EwicoqPRwWvJ1m9&#10;9hB998MWETmofVQ0+8I7SKv2FSNQV17Sfx1i2pK3l/Kw7GRhBhXrSkQEAND4eOJOqJt11W12G33+&#10;+zzKKsgRIw2LJ8OEBYfT1KEXuk04FxcXh3/44Ye3VlZWKhfqBQAAAABooZDgBYBzwi0FBw0atLFj&#10;x46HeVsMn2KX/ssy76LKSvdJSndyzQfk1s41KwknDhlP3VK7ipGGsfvoXrLanMXICZHxFBPeNNW7&#10;TG/UyydQ3OHqUbPZTeE0NCp+bvbsmUj33zdO3q6uqHA7pR1fcEbP/6aSk73WpXKdjRzRkWJjkeCF&#10;xrFk6V6y2VyfgyqVt7zeOHgGs9lGL72yTF6Dt7q+qb2pR1LDvj63ZJw8CQ4IEpFTib6U8sryRQQA&#10;0PhiQ6JpQs8xbpOqe9P2k8F0dkvxnA2eTNQ2IZXCglw75zCr1apavnz5uCNHjrQRQwAAAAAALR4S&#10;vABwzsLCwspvuOGGT729vd1ksSqpzJpNpsraWw1Xx62ZN5d/rqj4jQyJoBsuvEZEDef9nz8WWw63&#10;XXKT2Goa5YYKstdSwRsU5KeoGoWm4e3tRQ/MHk+9eyWKEQdOmB49Op/Kyo6IEc+Vnv679K/z745/&#10;pznS7wTQWP5YtlcxySAkxJ98fJQnlaFprN9wVP6ojitPrxs20+26iFA3nLRICU8SkROvwV9QUSQi&#10;AICmMX3gNArwVXZD4tfs9376iHKK3DZyahB9OvSidgltFZMq2d69e7utX79+qHS78IIEAAAAAK0C&#10;ErwAUB8q27VrdyQkJKRUxC6M9jIqsBylmuvp1sRJ3S3lX5G10rVFJ7dJfv7mpyg2PEaMNIz8kgLK&#10;LsgWkePndknpJKLGZ6+spKKy4lqrPwMCNGQ0Ym0+T6FW+9CrL00nPz/XpLvNZqDdu14ms9ntn4dH&#10;4PbMen2GiBwC/DWUkIClzKBxnEwvor37nPvfKslJ4ZQQj+ehJ9DpzXTv/T+Q1er6mjSt34XUHdW7&#10;5yTIL5A6x3UQkRO/D9h1cq/8/ggAoKlEB0fRiM7nKZKqnODdenC7oqtDQwryD6Qpwy4ktUo5yVWn&#10;0wUsX758TEFBgb8YAgAAAABo0ZDgBYBzJh3sV7Zp0yajc+fOB8SQC7uX2W6t/Pf2XWnGDVRkOS4i&#10;Bz6RcPGIqdS1TWcx0nD+2vm3fDK1ypBuAykqNFJEjY9bocntot3MUGfBwX5ym2bwHAMHtKE7bx+t&#10;OAFWUXGCDh/6XNryzJP0R47MU1ROTp7Uk5ISlS3wABoC/81kZbuuNcpj3bvFKf6eoGl8/c0/dPCQ&#10;a5VWkDaQrh46w23rTqg7lbeKUqPbuH2uH8k9Jr0XcL9UAwBAY/nPyKvJX+MnIic+VqnZAakh8X6y&#10;X6c+tU78XbRo0TSdTtd0B3AAAAAAAI0ICV4AqBcJCQk53bp12+uuTXNlZaVXlmk32StrXy+WWzPv&#10;0S1SVKm0jW9D1064UkQN67uVC8SW4+TBzdNmiahpcLJZTvDWSLyxqpPAnOQFz+Hj400PPTCBzh+l&#10;rPzOyPiDcnP/lrY8K8lrNBZQTvYaETlwe+YnH58sIoCGt3lzmmL9XTZoYKrYgqZUWFhBb769SjER&#10;5PxuIygqOEpEcC64gpfbXdeUVZxDxbpiEQEANI2YkGjql9pbMRGFXxc27d9CWdW6IDW0AK0/TR02&#10;Se62VJNOpwt85JFHnrHb7b5iCAAAAACgxUKCFwDqi2369Ok/+vj4KMpMOMGrtxdSma32A/+t5V+T&#10;rdIsIgeNWiO3Zub1dxtaYWkhZRVkiciRQE2IihdR0+CKKF+1L98YMeLEJ1M0Gh8qKdGLEfAUflo1&#10;ffjeVYrq18pKK+3Z/RoZDHlixDNwdTG3ka6uTUqE3BoXzgy3ruWP4mL8XZ6pJX/sFVtOvOsbMVzZ&#10;thYa37xvNtHxtEIROfB6jNcNn4nq3Xri7+tHgf6BInIq0ZdSfpnrfQ8A0BTuuuAWUvkol7fVGXS0&#10;cM0iETU8lY+Kenfo6baK1263e//9999D//nnn95iCAAAAACgxUKCFwDqhZeXl52rd2NjY91mcY32&#10;ciqz5khbygqtfMshKrQcFZEDnzCeNfl6SoxKECMNKy3npMst45bQWk3TTvzmJK7OqOMNMeLECWir&#10;xeZxFbwmk5U2bDxG+/Znk97gmrBvTXjt2sW/3CGvY1udxVJBm/65X7qfisRI0zty+Ev5uVaFn1s3&#10;3zRCRFBXvD7pfXN+oAFDXqDxF75JmzaniUvg3/D6u5s2H3d5HrLAAF+5Kh6aVlZWCT3/4hLFfuLu&#10;CbdQVDC6YNYXX5UvJYclisjJbDVTRrFzAhoAQFPhLgM9k7rLrwHV8evD6u1/UV5xvhhpeEnRidSl&#10;TSe3k4wyMjISv/rqq2tQxQsAAAAALR3OmgFAvRk4cOD2Ll267Behi0ovq91Sqaxq49bMXL1bszVz&#10;m7g2NLb/aBE1vMUblrqcvL5o+BSx1XQsVgt5e/uQl5uWjXxbvX28Pa5S8Pn/LaEpF71L5414iSZO&#10;fpvKyv597eWWql3bKHr+2YsUCSqDIZe2bnmUzOZSMdJ0jMZ8Ki09KCIHlcqbpk3pJSKoC4PRQk8/&#10;8xt98dUGeY3S/Qdy6Jbbv6YKnUlcA06HW4KfTFe2oI2ODpIvg6bDFen3zfmRysqNYsShXXQqnd91&#10;BHlJ/0H9CPILpK4Jyvb+/Hq/P/Og4n0SAEBjiw6OpOuHX6lI8LLc4jxKz8sQUcML9AuQj9eCAoLF&#10;iJPValVt2LBhyIEDB1LEEAAAAABAi4QELwDUm+Dg4KJevXrtFKELLy+vSrNdR/ZK1w7ORw1r5Ore&#10;6ng9pf/d+izFhEeLkYa3Zf82seWoTOIK3qamVqnJT6Ot9aQuJ0+DQ7QianrpGcX0xlsr5UpGruTd&#10;svUEffXNJpfEeWvCialZ/xlGl17cR4w4lZUdoV07/0cWi+tzv7GlpS1UPD6jR3aklGS0Zz4TxUU6&#10;+vjTdWQ22+T702azU3p6Me3c2XgnOpuzI0fypftOuUZ7506xaBXexNb9fYSWrdgnIgd+jb6o/yTS&#10;8hICUG+45Wjb6BS3iZNDOUfIZlesgAEA0OjiwmIpKVzZbYDf/6zZsU5EjaNbahfqktJRRK727NnT&#10;Y/fu3T2l24VzXgAAAADQYuHNLgDUq27duu3lZK4IT7Hb7D6+3kHk7aUSI1y9W0zHjHwiwHl1PrE5&#10;YdA4io+MFSMNr8JQQcUVJSJynGRNiU0WUdPh+0LrqyUfb/e7anmtzyLPqeCtqDDJt6mK3V5JH3/y&#10;l5zwba04yfvqS9OpV0/libCCgq104MBHZLVUiJHGZTQWUFbmSmnL+ffH1cYv/2+6iKCuli7bJ09q&#10;qM5osrTayQ1nauHP26X7SgQC7//690PhTVPiffirry8ng8EiRhw6x3Wgcd0br8NGa8HV0B1i2skt&#10;UGvKLMqmYp3zfQoAQFOJDo6ifqm95Nfp6vg9z6Z9mymnKFeMNDyNSkM3TrqONGrXJVGYxWJRv/76&#10;6/dJt8uz1rMBAAAAAKhHSPACQL1q27btUY1Go8joeUm7mxCV63q628u/I3ula1IkyD+Q/jPpWhE1&#10;jtKKMpdETNv4VLHVtPg2+aqUJyyqlJcbKTjYcyp4uWK3ZjvVtBOFtPAnTt603kRXZGQgffPVjW4q&#10;ESspM2MZHTkyT7p/lNWLDY0TvDXbREdFBZKfn1pEUBfcnvm7H7bIybDq+MRnfHyoiKA2XPm/cZNy&#10;/V0+bzwVrcKbDD8eK1YdoFWrXVu488n0Jy95iAJ8/cUI1KfQgBAKCVS2Gy0zllFWcY6IAACaDq95&#10;O7bbKEWCl2XmZ0nHVY23BAnfhtiIWOrdvqcYcXXgwIEuy5YtGy69pilvLAAAAABAC4AELwDUG+kg&#10;u7Jnz577VCqVa7mPhNeRDVbFiYioyJpG+ZZDInLgEwa3X3wzxUkH6o1pw55/XJILo/uOEFtNi09a&#10;cCtMby8fMeLKarNTfkHTVH+60zY1UrofRSBwVeP877fI1b2tGd83b71xOYWG1CwiqKQTJ36io0fn&#10;S/eds/q5MRw88JH0r/MB4+fbjTcMpaTEMDECdVFYWEG792SKyMlPq5bXM4bT43bWR47kicgpMFCL&#10;yQZNKCenjG6/61vFxIXJfS6g+DDnaznULx9vH2oTruwgYrXZ6GjucREBADSt2NBoig9VvhbwK8b8&#10;FT8qJm01pOCAILlVMy9tU1NZWVnw3Llz/1NSUhIihgAAAAAAWhSceQSAehUcHGyWDurd7Fu8SOXl&#10;qDY12EtoU9nnVHNt2eSYJBrYtZ+IGs+ana7rRXVOdr+WU2PjkyP+Wn858eaOQW+m8DDPqaJq1zZK&#10;rlatafPmNFq2fJ+cyGnNLhjXld5+4wrSaFwT9vw4Hz0yj06eWMSRY7CBcfVuSUnNdTW96NqrB4sI&#10;6iovr5zKyowicoqKClIkx0Dpt993S89HZQV7Sko4qVXuJ7dAw+J90utvrqTMTNeWwCF+wXT54EtE&#10;BA0hIjCc+rZx3/p0T8Z+xfsmAICmwG2aB7fv73Zfte3QDsoubLw2zby0zvn9RlJMWLQYcbLb7d7/&#10;/PPPwH379nUVQwAAAAAALQoSvABQr6QDfQuveSTCU3htOYtdT5Vkpz26RWS0l4lLHLh69+Xbn6do&#10;NwfnDUk68KejGcdE5LgdKbFJImpafNKE/+MqXncsFhvl5Lrej03J11dFXbsoZ/NX6Ez0x/J9ZKyx&#10;RmlrdOklfejdt2YqKju5evfgwU8oO3uNGGlYhQVb5ZNw1Q0b2s5NG2n4N/O/c9+emau226REiBFw&#10;Jz+/3G0Ld77/Ro/oSAkJaHHdFLht9rxvXDtb8GMyfdA0ig9r3A4brVFqdIp8f9d0MPuIXMkLAOAJ&#10;Lht0Eal8lBOxisqK6FiW89iqMfAk4f6d+8jHcTVlZmYmbtiwYbD0mqYSQwAAAAAALQYSvABQr3Jy&#10;ckKtVqviANpWaSZzpYHyLYcpy7RLGnE9cTyqzwiKj2z8to9mq4XKDc42x74aLUWGRomo6QX6B8gt&#10;G90xma1uTwI3ldBQP5o6uadiHV7286IdlJXlWg3WGvHjdeUVA+mlFy5V3E92u4V273qFsrP/FCMN&#10;JztnrfSv69/gnNnjRQR1dTK9iNZvPKZIULJevRLFFtRGpzfTzp0ZInLiCRBXzhwoImhM3GnhuReW&#10;UHGJXow4xIbEyNW7POkIGlZyRCJpfJTr7xeUF1CxrlhEAABNy1elodTIFBE58TuiNTvWkd3Ne6OG&#10;wlW8V42fKXc+qslms/nMnTv3xoKCgprrpAAAAAAANHtI8AJAvcrIyHCb1eC2gqXWTNpS/pW05dqq&#10;NzwojG675CYRNa7M/CyX5ExqXIrb2d9NxWK1nqaC104VFcrWsE2Fk4TnDWlHIYp1ZokqdGb6v0d/&#10;Jr3BLEZaL07s3jRrGD31+BQ3SV6znOTNylopRuqfyVREpSX7ReTACbX27Rq3er4l4F3HYTfrx/Lj&#10;OmqkZ7R692SLl+whg1GxZDvFxYZQmAe1n29NVqw6IFfvVseTjO6ZcAv5a3BuvDEkhsdTeKByLXST&#10;1UxHsA4vAHiIyKAIGtZpiGKyKR9X7Tu+n7ILssVI4wgNDKYRvYfx7VFklk+ePJm8bt26MdJtwywl&#10;AAAAAGhRkOAFgHpVWFgYXdvB83HjOjLbXauC+MTxi7c+Q3ERjd/28dPFX9Lc3z53SfCO7jtCbHmG&#10;QL8A8lX7isiV2WRRtIZtau3bR9F5g9uKyInv4917Mmnr1pNipHXz8fGmm/87nG69eaTixJijkvdl&#10;On7se5fnZn2xWCrIatWJyKFTxxhKSUZ75jOVm1vmdpKFWu1DHdojYX46JSV6t+2Z2dDz0C68KZhM&#10;Vnrmud8Vryu9U3rQwHb9RQQNjSvRUqOUVXE2u42yihs3YQIAcDoD2vZx22kosyCL9CbXY76GptVo&#10;qX1iO+m4SaM4DtXr9QHffvvtFaWlpVj7AQAAAABaFCR4AaBeeXl5uZbnVlNsS5Muc5445sTWhEHj&#10;qGubzmKkcS3ZuIzW7/3HpXysZ7seYssz8H3EyUB3+CS8waCsfmtKWl81DRncVl6Pt6aMzBJaumyv&#10;nEQAoqAgLT3x6CS64Tp31Q92OnRoLh09Mq/ek7w1E8f8s6dM7ikiOBOr/jwo3ZciqCY8PEBudQu1&#10;O3GyiHbuTBeRE1c/oz1z01i2fB/tqPGYqLxVdMOIq0jtg6ULGwu3we6W2NnN60IlHc09LndEAQDw&#10;BHGhsRQRqJyQZbPZaMuB7SJqHNzxaGTvYRQXoVzyR9p/em3YsGHI4cOHO4ghAAAAAIAWAQleAKhX&#10;FRUVAWJTwW63u+xzwoJC6cbJ14mo8YUGhlD19YK5NTPP/PYkGrWG/Gppi2mx2twml5oSJ2euvnIQ&#10;RUUFiREnTnhxAuF4WoEYAU7yvvj8JXLLZrcn84/Oq9ckr9GYT3l560XkwD/2huvOExHUFU+w2LMv&#10;S0SuoqMC5SpecI+fzwt/3u62PTMnx1H93PjKK0z0wMMLFRMTLht0EfVM7i4iaCzc+rTmawI7nn9C&#10;ruQFAPAEvK/qJb1G1Nxf8fq7u47spjJduRhpHNGhUTS42wC3y+1kZWUlbNy4cYD0HgQzlgAAAACg&#10;xUCCFwDq1bp164aLzdPiA+9Hr3uQYsKb7kT+pCET5BndIpSTqRqVWkSegZPQKp/aE0VFRTpFO82m&#10;FhrqT1fM6O/25PTBQ7l09FgBqhurCQr0peefvYgefnCColrbkeT9lk6e/EWMnBuzuUzRnplb4SYl&#10;Ktd7hNMzmixyi2Z3yffoqCBKiEcXwNpw9e53329R7Lt4nzFyREfy03rWfril48fhpVf+oLQThWLE&#10;IcQ/mK4aeplHrUvfWrSJTJLud+VhWmFFEZXqy0QEAND0uE2zu/f8B04eIqNZuYxFQ+Iq3snnTSR/&#10;rXIdf5vN5vPBBx/cUlhYiEX+AQAAAKDFQIIXAOrV1q1b+4rN0+rZvgcN6jpARE1jUDfXnx/oF+j2&#10;BEVT0hl0FBIYIiJXNlslmS1WuWrWk3DlYq8eiXLisiaLxSYnEvQe1lq6qfn7aWjOfePojVdnuEny&#10;Wunwoc8pN9e18vZsHDzwkSIhierds1NQUEF5ecpEC+9DIiOD0Ir8NHbvzpRbttfEu9+rrxxI0dHK&#10;DgDQcA4dzqWPPlknIgd+Ho/vcb6c5IXG5+/L6+9rRORUaiynvDJ0wQAAz9Eupq3bCbJFZcWUX5Iv&#10;osYTHhxO5/UYzK9jihl4aWlpbVauXDm++gRfAAAAAIDmDAleAKg3fLCcn58fJcJaqVUquXq3qYUF&#10;hVFyTJKIiMb0H+1xCd5A/0C3VTxVSkoMHlcNywnn84a0pfa1tFk9nlZI6zccdVv52JpptWr6z/Xn&#10;uU3yctXtvr1vUVnpYTFy5rg9c3HxHhE5cDJ+5hVNO9GiueKnb0mpQUSuoqICSaNBB0B38vLK6Zv5&#10;m9x2HkhMCKOOHWJEBI3BarXTU88uprIy1+dydHAUzRwyXV4PFhqfr0pDESERInIymU1UhgpeAPAg&#10;CWGxFBHgZh1eu40yC7JF1HgC/QKoY1IH0qg0ihcwvV4f8PPPP19SWlqK1jUAAAAA0CIgwQsA9cnr&#10;xIkTbcS2W5xAvWj4FIqLiBUjTUer8aUP7n9TbtV887Qb6fZLbhKXeA6DyUBRYZFuZ6FzgsRksiiS&#10;gZ4gNjaExo3tQiqV8rZxW+m/1h2hCp1ZjEAVxxrGA+nJxyYrKrNNpiLaufMF6bNrG9W6ysn5S3rO&#10;uFaV9u2TjPbMZ8lqtVF5ubL1IM8RiY8L8bjKek+hN5hpzV+HFRM8+LXh4ot6U2obZVILGs6Bgzm0&#10;+PfdInLglswPTr6booLxWDQVrpxOCFa+T7JX2im3rPEr4gAAauOn8ae4MPfHdSdz06X3no07EZXb&#10;NI/pN4riI+PEiBNPRt64cePgtLS0eDEEAAAAANCsIcELAPXm2LFjiXq9/rTrGoUEhNDMsTNE1PS4&#10;/fH/XTuHrp1wJfl4177WbVPx9/UnlU/tlYBcDcsVWJ6Gk1vXXDWI/P2VbZq54njd30eowk1yDByV&#10;vLfcPIKuvVpuLydGHXS6DNq69XGyWM68gutE2s/Sv86kGn/vxx+dJCI4UydPFtXahjkpUVnJAg48&#10;uaPUTeWzWu1Nl1/mfu1uaBjFxXqaMfNjuXV+daO6Dqf+bfuiercJadVaiggM57+HmpO7Ko/lpcmJ&#10;XgAAT8CTgjrGtlPsr3giV05hrpxwbWyRoZE0vNd5bt9TnDx5MvngwYNdRQgAAAAA0KwhwQsA9ebL&#10;L7/8j9h0S64Kuvo+igl337oXlPjERFJUgruTvLKKChOVlOhF5FnCQv1pyKBUEbnaty+LDEasw1ub&#10;wABfeumFS2jKpB5ixInbNO/Y/hzx2rx1ZTQWSB95InIIDfGjdm3/taM61GLrtpNym+aaeHJD27aR&#10;IoLqeF/11dcb3bZn7tA+mkJD/UQEDY0fg5dfW0bH01zXcw3SBtJ1w6+UX6+h6fD93z6mLafYXR4I&#10;rj5LL8oknckzX/cBoHWKCYnmYxXFC8fRzGONXsHLeB86qs9w8vdVvq+w2Ww+77777u25ubmBYggA&#10;AAAAoNlCghcA6gWfdOzatesePz8/94tSSvp26kMjeg0VEdQFp0EC/AJ4U7G/5pnx6RlFFBSkFSOe&#10;JSDAV15P012bZk7uvvf+akXlGDjx4/rR+1fT0PPaiRGnwsLttHnTg9L9Vy5GTm///vek54vrCTZu&#10;h5uSjErTs8HJsa3bT4rIFVeth4WdtpFBq7VnbxZt26a83/ic8MQJ3Sm1DRLjjeXY8QL6+ttNInIa&#10;1WUYpUYliwiaUkJYPPn4KDuLHC88gQQvAHiUtlFt3HZ9KKkoo3J93d6r1jeeUNyjXTcRuTp8+HCH&#10;HTt2nMfHr2IIAAAAAKBZQoIXAOoFV5jOmDHj5wsuuOAPHx8fRdYu0D+QHrp6toigrngGOreR9qml&#10;vZnBYKHsnFIReRZfXxVdecUA8vfTiBEnbiu9/2AOZWQWixFwJyTEj3749ibq0SNBjDgVFe2mbVsf&#10;J5ut1jkVMqMxn/LzNorIgatMH3pggojgTPHzNu1EoTzJoqbwMH+5DTm44vvqux+2kF7aZ9Wk1aro&#10;kov6iAgaGj8Wr72xgvLyXE+6hweE0X9HXye97uDwwBNEh0SRVqOsPiutKEOCFwA8SrBfkNsJKTpD&#10;BWUWZIuocQX4BVKXlM6kVimXusnPz4/itXilTbzgAQAAAECzhje0AFBvvLy8rF26dNlvt9td9i28&#10;9tJj1z1IcRGxYgTqyl5ZSX6+fqTyUYsRV3yCPthDK3hZXFwIJSWFicjVjp0ZVFpicJskAyeuBl38&#10;8+1yC9uaiov30uZND8lr89YmL49b4rrOuejWNY6SEt0/LvDveMJFerpycgJXosbHh5JK5XnreTc1&#10;Toj//MtOt3/v/fulUFxsiIigoe3bn0PzvvlHRA6c1H1uxmMUHoj9gqeIDo6kUL9gETlZbVYqLC8U&#10;EQBA09OoNBQSoNxfmSxmKiorElHjUvuoaNJ5EyjY381+1GpVrVy58nxp0/0BFgAAAABAM4EELwDU&#10;m/T09MRXXnnl/soa7a76duxNQ7oPEhGcCa7gDfYPqrWC12K1UV5+07Q+qwuu4h04IFVOfNVUXm6k&#10;bTvSRQSnExUVRN9/+1+3a+aWlOyX2zUX5G8WI67Sjv8o/etMqvFj8dj/TRIRnI186W+uvNx95XSn&#10;jjFInruxbPl+KirSiciJq8mvmjmIYmOVJ2Ch/pnNNrrj7m8V7fF7p/SgrgmdRASeIMA3gKKDlft8&#10;brefVuC+RTwAQFMI8Q+m2KAYETnZ7DZKz8sUUeOLDoui7m27isjV7t27e27ZssX9hQAAAAAAzQQS&#10;vABQb6666qp5FovFZSa0r9qX/u+aOeTjjYq2s8Utz/h+dIdbNBuNVhF5Hm4xPHhQKvlplRPkuU3z&#10;4t93U1mZUYzA6XTuFEtrV82m7t3ixYgTt2HeseM5ys5eI0YceNxgyBORA6/t27t3kojgbKxYdUB+&#10;/tbEyUquRgVXhYUV9OPCbfLaxTXFxobQeUPaigga2opV+2nL1hMicuDKq5lDpuN12sPwBK+Ose3l&#10;JTDEkIw7e2QWNU3LUwAAdwK1ARQfFqvYX0kqD508LO+3mgKvCzyw6wC3bZrLysqCP/roo1vsdruy&#10;Fz4AAAAAQDOBBC8A1ItVq1aN/Pvvv4c5IgeuFLz+wqspJlzZWhbqjluMcZtrdyrtlWSzKZY89hj8&#10;HBg3pgsFBCoT1Nyq9cjRPDp8xDUBCbULDw+g336+3W2S12rV066dL9Dx4z+IEaIDBz6S7mfX58cl&#10;F/VGhek5yMwsoY3/HJPuVzFQjY+PFw09r52IoEpRsZ52uKnW5/3DpInd3VamQ/3jtaHfeGulYnLC&#10;sE6DqX/b3iICT5IUEU9enKOo4WB20yVMAABq4jb/neLa86bL/oq7OvEavHqjsoNHY+D3Ge0SUikq&#10;VPk+Qzp+8tmxY0fvtLQ0HKgCAAAAQLOFBC8AnLOjR48mX3/99V/wgbIYkiVGxdO4Aby8EZwLPmkS&#10;4BcgIldms5VKPbwCNiBAQ/36JIvIVXpGMWk0yln1ULuYmGBatfw+GjWyo3ziqjpu3Xno4Ce0e9fL&#10;8vq8ebkbxCUOPj7e9NADE0QEZ4OTKocO58kTFGoKCwuQ25KDE99Pi37ZSXqDWYw4qVTedNXMgXLl&#10;MzS8pX/spXV/HxWRg5/Gj+6ZcCupa1nnHZpWQli89PehrKwuNZSR3qQXEQBA00vk/ZV0zFJTRl4G&#10;FZeXiqhx8fvkjkntqUNiO8V7ZrZ79+4eBw8e7FxzeSEAAAAAgOYCCV4AOGfz5s27Pj093SWDxxWn&#10;L976LMVFxIoROFsRIeGkUbk/+W612eW1FN0lmzyFr6+a2rSJcJvE4dv+2+JdcmUZ1F1QoC/99MMt&#10;dP21QxT3Kz8XMjOX0+ZND5Dd7ppU48rflORwEcHZ4POD2dnuT1TGxQbLSXRwOnGyiL7/cYvb9sxc&#10;uRsdHSQiaEgmk5Weem6x4rViXPdRFB6Ain5PlRqV4rZ1ts6ip5zSXBEBADS9pIhE8tf6i8hJZ9TT&#10;yZymWzecl7m5buJVpPJRTsAzGo3ar7/++ippE2sUAAAAAECzhLOQAHBOMjIykl588cWHas58HtR1&#10;ALWJdV+1CWemwlBB4cHuk3KcNMnLK3c7K91TcEXjpAt7uL2NNlslHTteQMXFqEQ6U1qtmt58bYZc&#10;kcuVkDXZ7Rax5cCJxxefu1hEcLZ27MhwW43Kz+9uXePR/roG/vs+cFCZiOL7i9u3JydhwkFjWPnn&#10;Adq3z3XdVl+Vhqb2nSgi8ER6s4EC/QNF5KQz6KlUXyYiAICmFxoQQklhyiVEbHYbHc06LqKmERkS&#10;Qe0S3K/3//fffw89ePCg3F8aAAAAAKC5QYIXAM7JXXfd9QbPfhahTK1S05yZ94gIzlVoYCj5anw5&#10;IaIogeO1FIuLdW6r4zyJysebQkOVs/q5mmzHznTy89eIETgTarUPPfzABPry0xvI3+/092HPHgk0&#10;fBjOX52rVX8ekJ63IqhhQP82YgsYTz754ssNijVfGU/8uPii3qh4bgRGo4UefXyRolPC5YMvoY5x&#10;HUQEnsjf149iAiNF5GSxmslsdZ3EAwDQlAJ8A6hDrLIVMr/X33pwu3Ss0nTderiyuFtqF7nDVE1Z&#10;WVkJCxcunCbdTlTxAgAAAECzg7NqAHDWuHr3119/nVK9epcP6q8YM51iwqPFCJwrTphH1lLBy+dQ&#10;KipMpNMrKwo9SZfOsZSUGCoiV0XFejp0CK0mzxZX73Ki7LdFt1NsbLDixBqLjw+l556ehmTaOeI1&#10;o3ftyRSRK7Xam8aO6SwiYKVlBlq+Yr+iLTA/R/v2SUa78Eby48JtiirqIG2gnOD1drO/AM8R7Bck&#10;fQSLyFV2SY68JjgAgCfg15Oeyd3J3atKWvYJyixw7SLRmLQaLY3oNZQCtAFixMlkMvnu3r27Z0FB&#10;gXImKgAAAACAh8OZXgA4a9OmTVtosVhcFoflVsLThk8WEdQHbm0WEhjCJ0wU50y4cvfI0XwK8PAK&#10;2KioIEpNVVYhsdISAx04mCMiOFtDBreldX/Ooacen0ydOsZQeHiAvFbv5Zf1px/n30SjR3US14Sz&#10;5ePtRUeP5SsSliwiIlCuqAanpcv2yknemjineOUVA+SJB9CwyqT7/9XXVyies6O6DKNgf6x/7Ol4&#10;/d2EsDgROXFit0hXjAQ9AHiU9tGppFK5HBrKisqKKL8kX0SNjyeWdW/bleIjlftTtmTJkgvLysqw&#10;xgYAAAAANDtI8ALAWVmxYsXo7du39xWhjE80zpl5N8VFxIoRqA8qH9Vp79PyCpN8Et+TcXKhR7cE&#10;8vZWnow2mixUUmJwmzSDM5OQEEpzZo+n33+5g44feo4O7XuaPnj3SurTO0lcA84FV5vzc9UdXkvW&#10;01ulN6bSUgP98OM2t/dJXFwIDR+G1sCNYc3aw3TosGv1rlatpWuHzyQvt3VW4En4MUqOTHTbmeFE&#10;QTpVSv8BAHiKEP9gSnSzDi/vqZZsXNakbZo1Kg1NGz7JbZvm8vLyoLfeeus+6VhEmZ0GAAAAAPBg&#10;SPACwBnLzc2NvfXWWz+QDtJd9iFtE9rS8F5DRQT1ideO8vFRichVRkYRVehMIvJMnNjt2iVObidc&#10;E+d19x/I9vg2080JV0ZqND7yusdaLc5V1Zdly/eR2WwVkRM/v/v1SaY2KRFiBHbtzqQ9e5XtrDlR&#10;Nfb8ztSurfuKfqg/vAbybXd9q0iy3zjqaooNxTIKzUWIXzB5eylfOzOKsshqU+6PAACaSmRQBJ3X&#10;YZBiUgpP4txxeBeVGyrESOPjxG6npA4UHRolRpxsNpvPn3/+OfrgwYPtxBAAAAAAQLOABC8AnLG9&#10;e/d2OnbsmMsBMFfvvnDz0yKC+hYdFuW2godxRaGnVw7ybU9ODietrzLZyCd9jh0rEBGAZ8rMLKH1&#10;G47KExLcGT6svdgC/pv+7octZDQqk08+Pl501cxBWA+6gVksNrr7vu+ooMD1ZHpsSDRN6TMR1bvN&#10;SPuYtm67X1QYK6hYVyoiAADPMKrLULn7UE35JQV0IuekiJpGYnQCdUxq7/aY6vDhwx1Wr149QnoP&#10;435GLQAAAACAB8LZNQA4I3zQO3v27Nd4prMYkvXu2IviI9GauaGYzKZa10ssLKygjf8cl5MqnoxP&#10;UMfGBovIFa9rWlHu2VXI0LrxmpcHD+W6/TsLDPClXr0SRQQ7dmbQwp+3u72vunWNR/VuA+P7/Zdf&#10;d9KSP/aKEQc+oT2m20gK0PqLEWgOuA2zr0YrIqdSYzkVlBeKCADAM3AVL09MrYk7DuxPOyCiphGg&#10;DaDJQy8kX7WvGHEyGAx+K1euHFtaWooF6gEAAACg2UCCFwDOyM6dOztLH71FKOPq3dmX3yUiaAhJ&#10;MYkUGxEjIlfc2ri4WO/xVbwdOkRTRESgiFyVlOhp85Y0j/8doPXiYo+cnDIRuYqODiK12mXOS6vF&#10;f8M//7LD7VrFPMnj0ov7SPeX+4keUD+4avf5/y0lk8m1gjo5IomuPO8yVO82M7xuZERwuIicjGYj&#10;6U16EQEAeIYgvyDqndBdUSXLk49WbVtDhaVNNzGFb1PvDj0pISpOjLhasmTJhIKCAsxCAwAAAIBm&#10;AwleADgjN9100yc1197tlNyRkmOTRQQNITQwhNrGp8rJ9Jq4SG7x77vJWONkvqdRq3xoYP82btui&#10;8RrCnBhy14YSwBNs2pRGeoNynWh+PvP60jYbJicwrnL+dv5mt9W7UVFBNHVKL7drcUP94Pv9jbdX&#10;0f4DOWLEwVelof9d8SSF+CO53tyEB4RSpJ8ywcuPdWFFkYgAADwDv94MaNvP7fv9IxnHyGhu2o49&#10;Wo0vzRh9Kfl4Kyfm6fX6gJdeemm2tH/ViCEAAAAAAI+GM2wAUGcHDhzovG3btn4ilHHC8cGr73Ob&#10;eGxMa3b8RXe8dh89MfdZSs/NEKMth7e3D53fd6T8uSY+yXs8rYD2788WI56JT/TExYXIa3DWxMmx&#10;Df8cI6vVLkbql83WMN8XWo8/1xyUJ1O4069vCqUkKxMwrY3RaJHX3s3ILBEjTvz3f9XMgdShfbQY&#10;gYbACfZ331/tkmDn+/7GUddSQrj7iiXwbL5qba2J+czibLLZbSICAPAM3RI7UZCvsmuPyWKiPzat&#10;EFHT4MRu19TOFBehXFqIJzH//fffQ/ft29dBDAEAAAAAeDQkeAGgzubMmfOS1WpViVDWNqEtdUhs&#10;L6Km8cu6xfToR0/R9sM7afX2v+jpz1+Q18tsSTiB7u3tTREh7pNInFA5drzAoxOZXLU3YngHt1W6&#10;nIxIzyiWW4vWJ/6+3Fb3qWcX0+NP/Uor/zyAZC+csYzMYtqzN8slaVaFJyyMG9tFRK0b74O++GqD&#10;2/spNNSPLrmoN6r0GxAn2GfdPE/RmrljbHua1u9CtGZupvj1v22UsvsF/51lFmW5rUIDAGhK0cFR&#10;1CvFfZvmZZtWUE5RrhhpGrHhMdQpRTomqXH72LFjx9rt3Lmzp3Rbca4MAAAAADwe3rQCQJ1IB7sp&#10;S5YsmShCGR+033f5nSJqGrlFefTyN6+fSuhyJUvnlE5NXlHcENontqPkmCS+3xXZEz6h/9e6w2S2&#10;eHYlj8FgrnUd3h070snPTy2i+sEJpyuu/oRef3MFvfr6crr5tq/p6283kdmMiieoO96fHD1WICJX&#10;oaH+FBnp/jnd2iz6ZSfl5paLyIlfK2ZM70dJiahybih80vzzLzfQ9h0nxYgDr996/YiZFODrL0ag&#10;OYoJiVIkStjx/BPS+x9MWgIAz8ITTy7qN8nttKKsghxKz8sUUdPw1/rT1KGTSKNWdmI2Go3a1atX&#10;j5Q2MXsGAAAAADweErwAUCevvvrq/TWrd3n2c1xEjIiaxn9fusOlWndUn+E0+4q7RNSyBPsH0ZBu&#10;A/mkieJ8CZ/cX7HyABUV6sSIZ+L2rIkJYSJyVVpmpO070t1W/52tZcv307btJ+XWz7zGb2ZmCT34&#10;8ELatz8blbxQZ9k5pVRWZhCRq+SkcPm51dqtWXuYPvnsb7d/v+HhAXTJRX0oOjpIjEB9y8srp9fe&#10;WKF4Lp7XYSANbj9ARNBcxYfFua3ULTOUU7mhfjtfAADUh+TIJIoJUS7LwJNSvlr6DZXplBPCGlOn&#10;5A4UHxkvIifpfYzXihUrxubn50eKIQAAAAAAj4UELwD8q/T09MTPP//8ehHKuJLkynEzKDqs6dZT&#10;3Ht8HxWVFYlI2qF5e9Nd028VUcvDp+17d+hFfr5+joEaOAk19/O/Pbo6lat3e3RXnkxhnEDbtDmt&#10;3pJl3K706NE8RSK3pNRAjz/5C+kNFjECcHo8UcDipjqe94O9eia2+vV3+W/22+82UY60D6qJ76OL&#10;pvaiPn2SxQjUN77/ObnLbe6rC/ELpvsuvJ3UPvXbGQEaX5vIZFL5uMyxk1VY9JRT2rStTgEA3IkN&#10;iaZRXYYruirxRLDdx/aS3qQXI02Dq3hH9BrqtutTbm5u7O+//z5OhAAAAAAAHgsJXgD4Vx988MEt&#10;er0+QIQyf18/GtJ9kIiaxqvz33KpFhvbf3STJpwbGp+AiAwJp57tu4sRV5zYXb/hKKVnOJPenoYf&#10;r86dY0mtVlYicQLt8JE8udq2Pmi1annNX3cFwRs2HqMtW9JEBFA7Xn93s/Rccfc84nOC/Bxr7db9&#10;fYQW/rTd7eQMrt69564xFBToK0agvq1Ze4je+3CNiBz49eK2cTdSeID7jgnQvOjNegoOUFbAm8xG&#10;KqxwTewDAHiK6QOnktbNxFSL1UKf/z5PRE3Dy8uburXtQv5+Loe4Mum413/Xrl28Dq9yZg0AAAAA&#10;gAdBghcATisjIyPprbfeupPbVYkhuSLr4hFTKS4iVow0vrziPDqcfkREjts04/xLRdRyBfoHUufk&#10;jqTVao1i6BROnh45mk9792Z5bPthb28v6tEtQU76uMPrR5aWum+FezY6d45zuz6q0WSh73/c6rYq&#10;E6A6TuweOJgr/33VFOCvoUED24iodeKJJVw9WqEzixEn3i/P+s9QapMSIUagvvH66w8+8pNiYkzH&#10;uA50ftcRIoLmzt/Xn+KClEti2Gw2KtaViAgAwLOE+IfQgNQ+8vuB6vg91dod6yirIFuMND6eCNWj&#10;bTcKCwwVI0583Pvbb79NLiwsxAL2AAAAAODRkOAFgNOSDm4nVlRUuJSN+Kp96ZKR00TUNBav/8Nl&#10;7V2uKObEZ0tWVFZMf+/eSHnF+RQYGOh24aqiIh35+HjLH56IT/D065tMUW6Sriwrq1SuBqyvNs1J&#10;SWF0600j5MRyTdwu2l0lMUBNeXllYstVVFRQq34O8d/pT4u20+q1h9wmwLl19Z23jSKVCm83G8pv&#10;i3fRvn2uJ8i5JfONI68hP437dv7Q/ARpAykyUDlRQvqrq0wvzHR5PwQA4Cm00jHjf0dd53YN8XJ9&#10;uXQ8t1RETYOXvTmvx2A+PlHsRLOzs+NWr149jpO9YggAAAAAwOPgjBsA1CovLy/uueeee7T6gS0n&#10;6CYMGksx4U3XCtlut9PCtYtE5DC0xxDF7PCWwGQx0dfLvqML77+Ypj50GT328dP069+/U0FBQZS4&#10;igsv6b/6So42FE6IjRjWwe3jVVpmoOISvdtk0dnw06rp6qsG0QXjupJG4zy5lJgQhta6UCd/rTtM&#10;BqNyvWZ+/nbtEkc2W+tNrHC1/XsfrJGrSGviv/M7bx9da7U+nDuu2n3l9eWKjg0X959MA9v1FRG0&#10;BN5e3pQcmah43eT3ZxXGCum9gqKpBwCAR9BqtNQxtp2InHhiyh+bVzRpFS8nnpOjE3nysuKgRKfT&#10;BS5dunRCSUlJiBgCAAAAAPA4SPACQK327dvXPjMzM0GEMj4Qvmr8FSJqGseyjlNxubMlIZ/w5JbR&#10;Lc3e4/toygPT6b2fPqJSXVmdkp56g5lmXPkxBYbdTcNGvUKffbGeKnQmcaln4Ori2Nhgl4RrFU5O&#10;L/x5e722To6PC6E5s8fTFTMGyK1ihwxuS489ciGNGtGyK76hfqxZe1j62xNBDf37pchVqq3VilX7&#10;adv2kyJyNaB/G7r2GrkqRoxAfePJB7t2Z4rIgSs9bxx1jdtqKWje4kJjyN1f07H8NDmBAgDgiWJD&#10;oumqoTPI21t56im3MJc2H9gqosbH71G4gtfdskN2u917w4YNg81mM3awAAAAAOCxkOAFALekg1q/&#10;Bx544BU+uBVDskHdBlB8ZJyImsa3K35wSXbyieyOyS2rGrOgtJBufeUe0hn1YsTJi0+QcNLkNIkT&#10;rujauu0E3XbntxSb+ACdP/51+mfTcY9Ym5cr+6ZN7U2hoe6XtTp0OE9e87S+cEKZk7qPPzKJVv5x&#10;D/30wy10yUV93CaYAarLyCymvfuy3U6u4LbD48Z2EVHrc/RYPr397mrF2q/M11dFt908ggIDfMUI&#10;NIQfFmxTdGwY12M0BfhiycCWKCwgVHo9U4nIKbc0X+72AQDgqbrEd6T4UOXxI1fx/rDqJ8opqr/3&#10;/WcqMjRSPr51NyHtyJEjHTIyMlwmOwMAAAAAeBIkeAHArQMHDiRt2bKlvwhlPPP6pik3iKhpFJYV&#10;0bpd60XkMLjbQNJqWk4igZNJ//3f7WSzO6tY1Vo/6nXZDLp52Uq6Z9M2mrNzL92x9m+6at58GnbH&#10;XRTVoSOpfKX7wM3JCU7qbth4jEaNfY2i4u+nF1/6g3Jz61YR3FBiY4IotY1yPUGWnV1K87/b7LYt&#10;7rlISAil+PhQCgnxI61WLUYBasctz9NOFIrIFT+PeA3e1mrZ8v20fYeyepdPkI4c3oEGDUoVI9AQ&#10;eL31n37eLiIHnuw0fWDTro8PDaddTCqpvZUJXp1ZR3llBSICAPA80cFRNLXvRPJ2c5xyIueE9OG+&#10;G0hj4Ns0uOsA0qg0YsTJYrGoP/jgg5ulYyZU8QIAAACAR0KCFwAUpINYr1mzZn1as3q3bXwqtUto&#10;K6KmkZmXRfpqVa2cTLho+GQRNW+c0F2/ZyNd88wsyivOF6NE7UefT/du2U4TnnqWQhOTSOPvT94q&#10;FQVERFJi37409LY76D+LfqP7tu6k//z8K4179HE54StX+tZgMFjoqWd/o7adHqXE1Ifpgklv0f9e&#10;/kNu85mfX07Gek6q1sbPT0MTxncjb2/3CemduzPoRC2JNYDGkplVQuXlBhG5SkmO8Pj1rhvKjh3p&#10;9NEnf9VavXv9tefJ61xDw+Hq3ZJS1+dm75QelBiOQqOWiit4g/2Uk0qMZhOdKEgXEQCAZzq/2wiK&#10;DIoUkRNX8X66+EvKKsgRI40vLDiMEqPjReTEx8I7d+7slZ6e7n5WKgAAAABAE0OCFwAUjhw50m7T&#10;pk2DRCjj2c33z7zbbfuqxvTdqgXyiYAqKh8VtUto3pVi/PtsP7STLnr4cprz7iN0PDtNXCKR7u9L&#10;3/3AbbK2Jr4OJ3b7Xnm1nPC9d8sOuuqrbygsOUX+PtVxYoorwNb+dZiefOY3GjT0RUpp/whFJ8yh&#10;iVPepsVL9sjXaagqX25v279/CkVHu6+APHwkj4xGq4gAmsbylfvJYlEmMXk/2LtXYqtcf5f3CwsX&#10;7aBDh923U+Tq3RHD24sIGgI/Bj//skNEDvycHNNthNvqKGgZygzllBKVLCInnhxWWFEkIgAAz8Rr&#10;8XKS192x5MGTh8hodj+hrjGkxCTJk5jd3bY9e/Z0P3HiBNqSAAAAAIBHQoIXABTmzJnzstVqdekD&#10;mCQd+HZIbCeipmE0G+mvnX+LyKFLm04UHRYtouaHq5HnvPsw3fH6fVRUVixGXZn1ynV460Kt1VJi&#10;v/5009LldMeadTToxv+Sl0/t685yMtdisdHqNYdo+uUfUnDEPdSh6+P01LOL5fU26xOfQOnXJ5kG&#10;DUhVVPHyZfwRU0vyF6AxpGcU07Zt7lsG8vm/kSNa1rrfdfXrb7vo40/+kpOMNfn7aWjO7PEUEREo&#10;RqAhcGX5+g1HReQQ4BtAI7sMExG0REHaIGofo+yiwq/dR3KOUaX0HwCAJ+NlBPj1qiarzUbvLvyQ&#10;sgqyxUjjUqvUdMWY6aRyc5xkMBj8Fi5ceLG0r639IAoAAAAAoIkgwQsALo4dO5ayePHiSSKUcUXQ&#10;nZfeQlpN0y4/tPXAdrJXulbTTR91sdhqfrgN8/RHr6KNezeLEQdvb+9Tv2RCr95yS+ZzFRAZRaNm&#10;z6EHdu+n675fSN2mTKOg2Fjy0Wgc2So3uFVyZmYJvfjSUurR5xkKi76PLp7+AS1YuI1KSw3y5eci&#10;NNSfHpxzAQ0amCq3da2aNR8W5k/jxnSRxwCaCu/39u3PdlvFHhjgS/37pYio9cjLK6e33/tT0RqY&#10;8d/vxRf1pn59lRWGUL9WrjpAZrNzjXbG1bshfsEigpaIEw/RwZGnXiuryyjOIqsNXS8AwLNxFe+I&#10;TkMU+zF+r7Xt0E4+BhIjjS88OJxSYpXv7aTb5rV27dqR6enpsWIIAAAAAMBjIMELAC5ee+212TWr&#10;dyNCIpp87V32+ZJ5LskWjVpDPdp2FVHzwm2YZz55HZXqysQIyS2Wu8+4gkKSU07tm9X1kNytKbZ7&#10;d5r8v5fp1hWr5XV7+eOqefNp5L2zKSQhwW3Cl+93Xp936bK9dPX1n1Fc8oNywrdd58fk+Jv5m+R1&#10;OXNzy9wmxGrTpXMs3XrzCLmta2ionxxfd81g+SMkxE9cC6DxWW12KiioEJErbi3u49O63kLx3/W7&#10;H6ymfzYdFyOuYmOD6anHp5BWqxYj0BC4y8IHH60VkQOfKB/ZeaiIoKXykv5Ljkh0m+At1pVIH6Ui&#10;AgDwXLNGX0u+0jFcTRarhT765VMRNT5/rT91TunodqmDQ4cOddi0adNgTvaKIQAAAAAAj4AELwCc&#10;kp6envjFF19cV/3glU8kXjPhSooOixIjTYOrXQ9nHBGRQ7fULs2yPXNBaSHd+MJtZDSbxAiRb1AQ&#10;XTrvWxp4+53kpXLm180V7hNM9YETyt4+Po5Wzn370uD/3ky3LP+Tblu1hmZ8/CmlDBpMKumy2hK+&#10;nGjIyiqRK3pvvOkrGjLiJUrt+CiFRN5LXXo8SbNu/oo+/3ID7T+QU2vSl5NB06b0pvffuZL++vN+&#10;+vSja+mOW0dR3z7JrS6BBp7lr3WHSW8wi8iJ94ndu8W7bVHcki1feYA+/mQdWa3Kyn212ocefmAC&#10;xcWFiBFoKOs3HKPdezJF5ODj7UOp0a2vorw10qq1pFEpEyMFFYVUYWy49wsAAPXFLh0T9GvTRzFZ&#10;hY8V1u1c32Rtmv19/Whk72HS8YeyE3NFRUXQoUOH2osQAAAAAMBj4Ow5AJzy+eefX88HsCKUcVvm&#10;87oPElHT+XPbGrJYne0H+aTAleNmiKh5ueO1+8hkcSZ3tWFhdPmPP1NwQqJjoFobarNOJ7YaT1BM&#10;LKUOHUZXfPYl3bdlB13/4080+KabKSAiUk4Kn05V4jftRCF9/e0muvWOb6jfoOflat8BQ16gh/7v&#10;J/p96R4qKdHLLZ45SaZWe1N8fCi1axtFvWKV5OgAAP/0SURBVHsnyducMAJoSmv/Oiw9n0VQw8AB&#10;qdQmJUJELV9+fjm98L8lVCz93dbE++LxY7vQVVcOVKynDfWHWzLzhIO/1x9RTC7g1ry3fHofWWwW&#10;MQItVZA2kIIDlOvT6016CvCt/44fAAD1jds03zHuv6TyUS7FojcZ6NsVP4iocfH7mfYJbSkiWPn+&#10;jic/L1iw4LKsrKzW8+YPAAAAAJoFJHgBQJaRkZH02muv3ccHsGJINnXohRQX0bRLDhmkg/2Fa34R&#10;kYO3lzf1at9TRM3Hn9vWUka+s/rKR62mmQt/cVTKCnabc21FexOvqccJ3ZguXWnkPbPpjr/W090b&#10;NtMty1bRmIcfoaT+A+TKY64CPh1O+ppMVtqzN4vefGcVXTrjQ4pPeYhCo+6lxDYPUf/BL8iJYK4E&#10;Ts8oltf3dVclCNBYMjKL5ecrP3dr0mh8aPy45tka/mxwMvH1t1bS5i0nxIgrblf96suXkb+fsqoQ&#10;6oafZ/zBbfBzcsrk595rb6ygmdfMpXET36SefZ+hlHYPU1Tc/fTsC0vEV7niFr3unq/QskSHRJG/&#10;Srl8Af+dHs1LExEAgGfj5G7X+E4icuLXsTXb/6L0PNdOFY0lLCiM+nTsxclexQvqsWPH2q5fv360&#10;CAEAAAAAPAJKLQBA9uSTTz7x1FNPPSEdWJ/aL/iqfenbJz+nmPCmbYN8MjedrnrqBrmlV5VBXQfQ&#10;a3e+KKLmgVszX/rIlXK1FePk6SVffkMhSUlyLJN+x/nTLyZ9Qb4cRrZrTzf++ru87ZGk21tZaaeK&#10;/AJK37KZsnZsp4xtW6kk/SSZuPr4LBIOXAWoUnlTWFgAJSeFU4f20dS+XRR17RJH7aTPMdFB5B/g&#10;Sz7S9Xi2PV+Xv4a3AepDZmYJDRr2PyosVLY8jYkJltuJJyWGiZGW68DBHPrfy3/Q4t93U3mFs+tA&#10;FU52v/HqDLrumiGo3q2BOxTwRBVey1nl4y0/l/ILKqioSEfh4QFywnzL1jQ6eCiXysuNVFxioOJi&#10;HRmNVvkE95nqndKD3rnuZRFBSyW94tI9Xz1MW4/vECMOvGbkHeNvohmDLhYjAACejfdj98572OX4&#10;jvH7+QsHX0B3Tr+FgvyVHQsaEt+WX/9eTG/98J7LUjrM29vb/n//93/PP/PMM09Kt9E5GxcAAAAA&#10;oAnhbBwAyGvv9ujRY3dJSUmoGJJNHTaJHrzqPhE1nQ8XzaUvl34jIseB/yu3P0+Duw0UI83DR798&#10;Sl8s+VpERElDzqNxL7qekK+02+nrKRNPrb0b36s3XfPt9/J2c2Mzmylr1046vu4vOrj8DyrNyCAb&#10;t9k+i+RFTfwc4IRSVTKY1/L199dQWKg/hUofkZGB1DY1Uk4OJyeHU2qbCAoK1FJgoC9pNCrp6x3f&#10;A8AdXuN06MiX5XbjNZ03pB19+vG1lCI9r1q6G2Z9UWtyl/9+Lru0L330/tXk66tss9jScIVkVeLV&#10;LD0vOGGbm1sm7VO0tH1HOm3ZkkaHj+SR3mAhnc5Eefnl0nV0ZLXa5F0ef23N1sr1hddk/emeeRTi&#10;HyxGoCV7d/knNH/jAukp5dpx5ZIBU+i+ibeLCADAs+WVFdCD85+gI7nHFBObNGoNvXPvq9QttfE7&#10;phSVFdNNL91B2YU5YsSpZ8+eOyXnSe+BlGtWAAAAAAA0AZzdBgCaPXv2y6+99trs6icL1Sq1XL3b&#10;1O2Z7XY7XfrolZRX7KhoZVqNL81/6kuKCo0UI56PT1yMvWfSqdng3Nb4svk/UkC0a3U0J3i/vGCM&#10;nBxlXSdPoSkvvSpvN3d2q5VMFRVkLCultA3r6djatZR3YD8ZSorJajLJv3tD4oQU53R5fV9uJ8vJ&#10;3tBQPwoI8KWQYD+KjQ2mqKggiosNodiYYEpKCqPo6GDy06rJz09NXt5eZLPapcfOm7QioVWVJHZU&#10;EDtiTuJUJXL4cfeRrl/zsqoTWdUvY1WX8cXVvyer+prqMW/zZ5uNt3nM+XXOn0VksdrIV6NSfE9w&#10;74OP1tLsB36U77/q+H676/bR9OLzraNKrmvPp+T1tKuee9UlJITSX6vup7i4EDHSvHEyn6ttjQYL&#10;FRRW0N69WXQyvYj0egvt3Z9F+/ZlU0ZmiXQ9q1yda7HY3d4v9Up6vnl7S/sI6fXCLzSUwpJTKLJD&#10;Rzq6+NfSsrKyU3f87eNm0cwh00UELRlXl/205Vd6c+n7iqo3ruJ+69r/yUtYAAA0B6v3r6PHFzwv&#10;vd9SHgN0b9uVnv3vE41+vMedlt784T36ae0v0su860SasLCw4u+//37G2LFjV0rvCRv4TQAAAAAA&#10;wL/DGV6AVo7X3u3QocNBg8HgsqjbpaMuovsuv1NETYfXYLryyetcTmRy5e6rd7wgouZh3/H9dNPL&#10;d55KCLQbO55GPvaEvF0dJ3Y5wVuV7Bxy0y004p6mr6JuMNL9wS2eK+2VpCssoPTNmyhj2zbK3r2L&#10;yrKzyKI3kM1qcaxLXONkdmOpSoZWT4z6+HCi1JGw5QpiTp76qBxrEXMS1WK2kkn64Jusli7ndtyM&#10;r2u12MhgtMjXU0tfwwlnH/4eviq5patBb5Y/c/tblXQZVxxzi1f+G+Cfx1+nkcb5+pwg1unMVFpm&#10;IL30ddymk79GJq7Pt4M/823mn8ffLyDQl/z91PLPVktxYIAvBfhr5PVUIyIC5YR3VVKbb29QkFau&#10;jo6ICKCEhDD5ulwxbZa+N+PboeXvJ31/k8lCWq1G/l2r32d8G6rHnkon3Y8PPryQPv18vXQXuj7n&#10;+L5fvOgOGjWyoxhpuY4dL6A+A56VHmNlFTM/9956/XK65qpBHv94Mn4c+W+K/xZKSwzyY/zXusO0&#10;ddtJuUUyt0bOy6+g0lK9PFmi6msaA0/28Vap5H1EcFw8RXfuTLHdekgf3Sg0OZn8w8Lly3hiiZe3&#10;D614/lnaOu9L8dVEMSHRtOBuZwwt38Yjm+mB+U9I+1TXhEhqVIrcphuV3ADQXPD68Y/9+BztOLFb&#10;jDjxe9obJl1L/5E+GhO/3164+md676ePyWRx7WDi4+Nju+OOO95544035kjvfyxiGAAAAACgyXj+&#10;WTkAaFDXX3/9Z59//vn1IpT5a/1p3mNzm3ztXfbp4i9p7m9fiMiRHHpm1uM0uu8IMdI8PPflS/T7&#10;hj8cgfQ7XPzZlxSW2tYRV2MsLaVvpk06lcwc/8RT1OfymfJ2qyPdB5xk4Q9OfJvKy8lUUU4l6eny&#10;Gr+lmZlyElhXWEiG4mLp8jKymsxkNZvkamH5a/kEuLgvof5UT+rVzO/xZZwI5aS3xld1KgFuszse&#10;y6qK6OBgP0ptE0mpqRGUkhxBwUFaUmsc1dV8OVdJ8lqlnFjmZDK34a5Z8dwQsrNL6d77f6Bfftsl&#10;397qeP3dNStnt4r2zDfe9BV9M3+TiFxNvKAbff/tTfJj29B4YgB/8POBH39er7aoWCdPbAgO1pLJ&#10;ZKVDh3KlMT0ZjRb5+ZGZVUKHDufRyZNFVMzjJgtVSF/HEys4gVvzca0vXGlb9dxUa7UUGB1NQbFx&#10;pPbzk5O04SltKKJtOzmJa9brKSAigvzDI0gT4C9/jfQd5OvVpvD4MZo75cJTE4D45PePd39F0cHN&#10;p5sFnLu9GQfozq8eILPF0emjSmhgKL159YvULrqNGAEA8HzcovnWz2eTwWQQI04B0jHpczc9SQO6&#10;9BMjjSMjP5Pue/shyszPEiNOgwcP3vjTTz9Ni4uLyxNDAAAAAABNpuHOkAKAx+O1d1NTU49brdZT&#10;CyjyyelrLphJN0+7UYw0HT4Jf/H/XUH5JQVihMhXze2Zv6DosCgx0jyMvWfyqRMXPr6+dN2yVfJ2&#10;TRW5ufT95ZeeSkpOfeV16nLhJHkb/l1V4qMqgWMxGMii18ttoDk5krVjh9wWujQrS04I8+V83Uqb&#10;zbUaqoESQHDmeJ/EOTO5SthXRX7+GjnRmpQQJrcH5iQwVyBzy+2Y6CC5zTZXIoeG+MuJYj8/ZTVx&#10;1fOjely1zUnCO+/5jr77YYvLGryctL5gXFd67ZXLqE1KhBhtGeS/AfGU57vh8JF8Om/4/+RK15q4&#10;6vvJxybT5Ek95crXsnKjPK7XmeXq8bjYYAoL86ecnDLKzy8no8kqJ2X56zgpy8nXzMxiqqgwyY8p&#10;V4dzAtYsXc9gsMi3Ra5ul65vNFrl6+fklMrJWb6ME7Sc7G1U0p2i0mhIGxxMvkFBpPbzp5CEBIpo&#10;155SBg2W9xf+nKwNCydtaCjZrRby9nFU5Z4uYXumXu/fW04MV7lj3H/piiHS6wW0KsfzT9DdXz8k&#10;rxNZHS+t8cbVL1Cv5O5iBADA8xktJvrkzy/ou39+kl/nq+P3Zu0S2tIzsx6j5JgkMdrwbHYbvTjv&#10;Vefk3Gr8/PwM27dv79u5c+cDYggAAAAAoMk4zmYCQKt04YUXLv79998vFKEsJCCY5j78fpOvvcsO&#10;Zxyh/7xwq0virVf7HvTe7DdE1DxUGHQ0cfa0U22mk4acR+NefFnerqn42FH66QZnK7ILnnyaes+4&#10;QkRQ76THRH5+SZ+tZjOZKyrIYnQkhfXFxWQzmchsMJC+sFBeO7g8J5uMXEksfViNRrlSmNtHm3UV&#10;ZLNY5FbT3G6Vk0GcyOfPvL6w1eRIgnECmsd9AwKk66ml71kmfa2O7NLX2qTv5aNWk8bfn1R+ftJt&#10;4Z8hfS1XaUm3j9uzcvKNfwbfVmlD/tkq/n5BQaQJCJS+XiV/P5uFv5dKTkTxZSqtVr6tFfl50m2v&#10;kG8v/0zHN6yUfzZ/5tvXUhLdVYlh/sztrtXS/cEJ35rrJ3Pyl5PG4WHS/e7jQ2bpvsvNLaOMjBJO&#10;KlZK5Cty0vKB2eNp9KhOcptrrjjmr3UkIi1y22Jfrk6WPqq+N5+orLoLuQq1KtFcVZXKH9zSmttk&#10;c5UztxDW60zy9+cEKN9ubi2cm1cut8PmZGpoiB+FhvrT8bQC+XaWlRnldaT5dnDr7BxprKhIJ1eu&#10;8s/n22SSbh9/LSdsy6XrW63S80blaPPN1bD8fcqln8e/B0m3V6eXnvduWjO3ONKDIbc/lj40gYEU&#10;lpRMUR07UkBkFIVK26FJSRTepo38N+cbHCz/PcuPrXh8z4r0mBSmHedaXelvVyP/DRtLy6Rhx98d&#10;xwGRkXIFsErr56j+lX7e6ldfpk2fzZWvw1Iik+nr2z4SEbQmZYZyuvPLB+ho7nEx4sAV3Y9f/CCN&#10;7T5KjAAANA/ZJbn0wLePyxNYauLXwAmDxtFNU2+g6LDG6S7F75827d9CD77/GFmsrp2YpfcM9htv&#10;vPGTDz/88C5p27WHMwAAAABAIzuHM1QA0Jzx2rvJyclpdrv9VHkRH0Dfe/mddOnIaWKkab309eu0&#10;aN1vInLcvqdufJTG9GteJy+zCnLosseuEhHR8IceoQ4TXfLqp9Ss4B16+500TPoADyc9XnwySK7W&#10;E4+d9IR1fK6JL6+6rMb2qe9RM67a5uvyhxzb+ZMcenlJ13H3PWuqdhkncx3fk5NKdnktUI65HbZZ&#10;ryOrwSi3xOYkNCeJLVJst5g5/yd/n7LsbLmluK4gnwwlJdLlejnJzV9vMRrlyzgZXpXclm+j9HV2&#10;u01OnHMiixPLctU1365mRn4sauAhrj7l5Clv89rJfD2LVfpdpfuYE8g8XvXrWqX7gBO4fB3+OsbX&#10;q3l38OMCZ0C6P+X7VKxv66PRyMnZkMQkiu3WnSLbt5cTuMGxcRQcHy99AU/MUMuJXvkBakC/zrmP&#10;9i12vq7VStwOvk3earU8oaQK/24L0Jq51bJL+/7/+/5pWndwoxhx4OfFNUMvp1mjryVv3t8CADQj&#10;m49to4e/e5qMFufrXRV+Lbxx8nV0yYhpFBwQJEYb1oETB+n5r16ho5nHxIhTv379tnz88cez+vbt&#10;u1MMAQAAAAA0iYY9iwUAHosPTLdu3eqyoBFX7b573+sesfZuma5cTopy9WsVtUpF3zzxBcVHNn11&#10;8Zn47e8l9MK8V0REdNk331NQQoKIXHFl6DdTnWssdp08laa85PxagOaEn8enTVDbK+XEsEmnk6um&#10;K/Ly5DWV5TFRJc3J44p8TiIXk66ggOT1lrli2mx2JD6R/Gx+pOcAPy/4TSg/hlUJ7KrJDdXfnHKC&#10;1i8sjAIiIuVqVk7WcnI2JC6eQpKS5MefWyIHxcTKidDguDj567TBIfL34+vz867qeSg//5pI7v59&#10;9NXMGfJz91yF+AXTT/fOI41KI0agNfl0zTz6bO3Xp/52qkzoOZbunXgbBfhWresMANA8WGwW+mzN&#10;1zTv7+9OdT2qjpfp4VbNQ3sOESMNy2Qx0QtfvUIrt/ypuD3cpnnBggXTJ06cuER6j6G8sQAAAAAA&#10;jaTpznIBQJNZsWLF6PHjx6+oXr3Lrf1euu05GtJ9kBhpWtsP7aQ735jtcvKyb6fe9Obdr8i3tTl5&#10;7suXTq3hxEmG65avkqvF3OGE2BfjRsvtdFnq0GE04+NP5W0AcPyN8H6hqtKY11HmpC9XGstJ4oJ8&#10;+TKO9YUFcoK4PDeX9EWF8vqlvN6yjPcj0veparNd9VlOPEofvC2TrlM14aJZcbOfrEqwy58l8v5V&#10;+pDbAfv5yRWvfD9we3Ier45bgXefdrFcARsYHS1XvuqLiuQPbvmt8Q+QW4H7BgbK22XZWXK788Co&#10;aHmcE692K9/PFlJLl/uoVHLbY465OpwfMzm2mOX9I7cr54pwRxWuj/SY+Ihb0nzxBIZPL5osPyfr&#10;AyfyLh0wVUTQmizf/Sc9s+hlcmmpL2mXkEovX/YMqrsBoFkqN1bQI98/Q9tP7HK8R6khLjKWnpn1&#10;OHVJ6SRGGtbe4/vo9tfuU7RpZjfeeOPcTz755CbpPVUzfJMIAAAAAC1F88qSAMA5S09PTxw+fPhf&#10;aWlpbcSQrH1iO/riEc9Yz49nSd/39oO0ef9WMeJITLxy+ws0uNsAMdJ83PTSHbT3+H55m5MW1y5b&#10;5agmc4MTGvMmjpM/s6T+A+jKL7+WtwGgHkj7l6qThvx36EjechK3Ul4vmf9GOQlaabfJayBX/a1y&#10;MpnXNy7PyZETxmVZmdLnHOL21mp/P/k63HraVKGT21Zz4pm/H38fH7VGuo6/nFzmpCd/fx6Tk6EB&#10;AfL6yXLCuqKCfHw1clLUPyKCtHIC1CrfXm1QsPw9AiMjSRsaKv8M/hpeL5b5h4XL31dObpeXkV9I&#10;yKk1mPl2yAlUaZu/H1e68u/JydWq9t6cSOXfdd9vv9LqV1+Sf8cqPN7lwsk06YX/ydeDs7f8uacp&#10;bcnvRfFjx4dzq35DcZGjWt1glCuUuaU5b3PSnCcuFB87Rtnbt7qdZBDqH0K/3f+diKA12XlyD933&#10;9SNyhVl1oYGh9N3tcynAN0CMAAA0L1nF2XT3Vw9TdkmOGHHVLbUL/d81c6hNXIoYaThFZcU0+52H&#10;6FD6ETHi1KZNm7RVq1aNatu2rXLhYAAAAACARoIEL0Ar89Zbb91x9913v1VZWXnq758rYr9/Zp7c&#10;otkT5BTl0uWPX0tWm6OKlWk1Wlr43DcUEhgiRpqPGY9fQ5n5WfI2J2iu+X2ZnFBxh0/iz5t0gVyJ&#10;yKI6dKT/LKrDeo0A4Jk4mVzL37sn0hUW0OpXXqJDK5aT1WCwS7feO6JtO5rw1DOU0KevuBacDa4K&#10;f7V391OV4slDh9GYZ57/1+eHviBf+iigkKRk+nrKxFPV5UHaQFrywI/yNrQuRbpiuvq9m6jMUC5G&#10;HPi90rvXvUyd4jqIEQCA5mfr8R308A9Pk97oOB6qjif99uvUh578zyMUFhQqRhsGH4u+//Mn9P2q&#10;BYqOCVqt1vjMM888ev/9978p3SbnQSsAAAAAQCNyX0IGAC1SRkZG0qOPPvps9eQuG9i1v8ckd9n6&#10;3RvJZhftUYWhPQc3y+Quq9BXiC2SK7T+7WR+9fbNFqNR0SoVIGPbVvrh5lm06N673Vb2gQdpRsld&#10;FhAeQQNvuJH6X3s9pQ4b7t35ggk06fn/UXyv3uIaZ6hq/yV95mpm54f0vJXGOFnJHQuqPnicq41N&#10;FRVyFbS+sFCucOUPrpguy8mmkox0ud1xVfvtvIMHKGvnDsrcsZ1KMzLk6mb+Or4+x/w13DKak9f8&#10;fau+F3+fwuPH5O/FLb3553Mbb74O3waOeR9cdVvPFX/PqhPE/D2ztm6Rq6v/jX9kFEV27iLfH9Vb&#10;Vqp8VGILWhteg5kruGviNqInCzJEBADQPHVP6krXDb2CvEUXler4dXDbwe30zoIPSOcmAVyffLx9&#10;aJB0nBwSECxGnEwmk+/x48fbSpt4Iw4AAAAATaZ5nXUEgHNy++23v/3ee+/dXj3Bq1ap6LunvqKY&#10;8Ggx0rQKy4rov/+7nXKL8sQIyQf3789+k7q37SpGmg9uNz327kmn2igGJybR9K/ny9tuSdfnNXg5&#10;scBCk5Lp5j9WyNsArPhEGn08aYKcIPLy8aGxDz1Cfa+6WlwqVCWBqpKLHDezRCM0sGrPCTnhyk8Z&#10;6R+uLOXqGE5s8vq63MrZR6ORWzMbSkvk7gKcDNWGhMjJ1ZITJ+TkKX8vvh4nSzmRyglWq/Q9HNWm&#10;vNaxjUy6Cvnr+fvzc7fqecrXsZrN8r6efz6fvOV21vJncR3+GibH/CHiU8T1ZO4uqzZ26nuJZGvV&#10;ZfLtqtoWt4O/tmptYf6dg6JjKSAqigKlD255zWMBERHS5UEUGBMjt8VWa33lxC239Obfi38Xvh63&#10;Af/wgjGnfi63yp7506/y96kLXX4efT/j0lNf3yW+I3086y15G1qf//v+aVp7YL2IHPj5e+f4m2jG&#10;oIvFCABA88QdCl5f8h6t3LtaPp6qiZOv1064kq6/8OoGnfBkMBnkdXgPnjwkRpy6dOmyb/369UPD&#10;wsLqZ3F9AAAAAIAzVOMMGAC0VLz2btu2bY9ZLJZT5aF8InDyeRPpoatni5Gmty/tAN388p0ubbCi&#10;w6LpowfepqjQSDHSfHAl8rh7ppxK8Ia3a0cXffqlvO0On7j/7PwRp5IVcT160LXfLZC3AdjLPbvK&#10;66hW4URZRGpbCk1KkpNMvG4nJ9yMZaVyQokTdJrAQAqKiaGwNm0orlsPCk1OoeC4WHnMyxtrqnoq&#10;3h/ISU7ps7ePN1nNFkc1a0U5qTS+UmyiwqNHSV9USBa9QX6sbVaLnEQ1lJbKz4XKSjv5BgXLyUZT&#10;eZmceOVK0Ko2v9JPOVUta7dYpeeDl/wz5bV/q35+9ROr1bdBSSSIT6m6v6rGq91/nES+bvmf5K2q&#10;24np0pMnaMG1V536HqO7Dqdnpj8ib0Prwu8tPl3zNX257lvXv0/J2G6j6PFLHpSX3wAAaM4yirLo&#10;tSXv0OZj2xX7Ouar9qVbLppF00df3KD7vE9+/Zw+XzJPcRsiIiIK5s2bd/XEiRP/EEMAAAAAAI0K&#10;R/4ArcSkSZN+W7x48SQRygK0/vTFox97VHvmJ+Y+Syu2/Ckih7um30qXj5kuouaF124ae89kuW0i&#10;i+7WnSa/96G87Y6prJS+nnKhiCReXhSWlExdJ0+hxL79KHngILmSTpFEgFZh3+Lf6Nc594no3HFy&#10;mCsRL3n7PYqVnptQz8SJQJ6wYpf2AWadXk7mya2Cy8upIjdXfgw4mZp/+BCVnDwptxOulPYbXPFa&#10;laS1mozy9+GEKydm+TM0f7wvv37VWhH9u5ydO+j3u24XEdEVgy+hO8bfJCJoTSql//7YtZKeW/Sq&#10;IuHQMa49vXf9q6RV+4oRAIDma3/WIXpz6fu0N/OA2yQvH88+fM0cGtVnuDx5uSEs/Wc5vfzN62Q0&#10;uy6r4OPjY3vrrbfuuv32298TQwAAAAAAjQoZAoBWgNfeTUlJOW6z2U6V6vEB8G0X30RXjpshRpoe&#10;t2W+4snryGwxixFHe+bvnvqS4iPjxEjzwm29Lrhv2qk1hRMHD6Hx/3tF3nZHkeCtgSu+uA0qtwRN&#10;7Nuf2o8+n+J795YrNzX+fnwN+TrQMlWv3vUNDiZzRUW9JPu4fewty1bVuVUscLLVuU64vrhYbk1c&#10;ke9Y+zVzxzYqPHaMDMVFcmUtr+tqMegdydmqk5NuTlI2Z9KeR2w58L6bq2n4P8dvWkm+Kl/SSh98&#10;VW63aJfuQ28vb1J5q8hXrZE/W2yO57faR0VB2kDyV/uRv8ZPur6d9GaDfBl/D7VKLX3Wyj/DbLOQ&#10;xkctX5+/B+9vDRYjlRhK5a/h28Lfh1/3+P632q1UYdLLPyNYG0Q+0uVmq0X+mmJ9CRmtJnlyDn8f&#10;q/TBMXdh4O2qfTkn2M5VWGpbuvjzr0T079I3rKflD80REdF1w6+k/46+VkTQ2hzIOkQ3f3rvqedk&#10;lYjgcHr32pcpMTxBjAAANG97Mw7Qs4tepvTCTDHiKjosiu69/E4a0WuoGKlfhaWF9J8XbqUC6XNN&#10;F1100c8//fTTDOk9hmM2LwAAAABAI0KCF6AV6N279/YdO3b0FqEsNjyG3p39uvzZU/y4+md64/t3&#10;XGZnd0vtSh/c/6Z8gr45qjDoaOL9F51qOd12zDga9fiT8rY7penptODqK0R0Bry8yEelIr/QUApL&#10;aSNX+ib1H0ChiUmkCQggtb8f+ag1jpnt/AHNzoGlS2jRfXeLiOiSL7+W1/vc8tH7lLt7N1l0FfLa&#10;zfwYqwMCpcfcX04icmtem9lENpP0UdXauUZykScF3LV+E2mDg8UIcCKdE7L8wcnZ4hMnqCjtOJnK&#10;yilr5w7KO3SAyrNz5CRlVTtjTyMnXfnPvdrDXT3xyjjRyolOP7VW+qyW97/8n0aloUCNPwVpgyhE&#10;ToL6kMlqohC/YAr1C6GU8ET5egazkcL9Q8lPo6Ug30A5ecoJWC8vxz6bv7e8Txf7nVNJX2lMTrhK&#10;//H/8r5JwnHVbfMkfHvt0m2z2Cxy0piTwYUVRVSgK5KTwiarWb7/+HK+Dzg2StfhpHZ4QJh8n/Bl&#10;i3b/Id+PLLx9e7po7hfydl3s/3khbXj9VRER3Tr2RrrqvMtEBK0Nty69+fN7qbSiVIw4aKTX+pcu&#10;f4r6t+0jRgAAmr/V+9fRG0vfp4JyZZKVtY1PpWf/+zilxCaLkfrDnZie+PQ5WrP9LzHi1Llz5/2/&#10;/vrr1A4dOhwRQwAAAAAAjcbzzqABQL1atGjR5IsvvniR3W4/lSHlE/yv3P48Deo6QIw0PZ4RzTOj&#10;eYZ0FT7h/79bnqGhPYeIkeaHq9HOv3OCnERh3S+fSQNvu0PedmfvD9/RP++8JSKiiVOn0ZaNG6gg&#10;P9+RJDkbnFCRPlS+vnICLzg+geJ69KT4Xr0pulMnCoyKJk2Av3Qd6SkikizgeV7p1U1O4DKVVkvX&#10;/rFS3pZJzw05MSd9VCXKTlVyV7vMLn09J3w5GfzrLTdJ2xXyVfi5ce+WHY723y2QvJas+OCWyBV5&#10;uWQoKZEroM0GA2Vs3UJ5+/eTvriIbGYzWYxGeb1abqNcdd/x/djQOLEpJ0Clv0Xpp5KP9JmrVwM0&#10;/qTyUclJ1kDfAIoLjqHE0DjSqrVygjkiIFxuxxoREEZWm02uaK1KrPLXc+LRbJV+L7tV/nqm9lbJ&#10;Ccsq3vzTpZ/NP9cTE6wtAd+3t8x/gMqM5XIc2qYNXfLF1/J2XWz95CPa+ZUzIfzw1HtpUu8LRASt&#10;TVFFMT303ZO0L/OgGHHgfcijF82h8T3OFyMAAM0fv4au3reOXvjltVMdParj9zBj+4+m2y7+L0WH&#10;RYvR+sHHcZ/+9gV9sfTrU5N2qwQEBFR8++23V06dOvVXMQQAAAAA0GhwBg+gBUtPT08cOHDgP9nZ&#10;2fFiSNYpuSN9+vD7IvIMWw9up3venHMqEcrCgkJp3uNz/5+9+wBsstriAH6apOnee7L33htkyFBk&#10;KHsogoo4UMCHoqCCExDZKLKXgKCCyB6y996rpXvvmbZp+757c0uTpkCBFtLk//P19Z7bQZsmX/J9&#10;555zydHWUcyUP6yCt/uE3poEkaTBsNepyduj+bg4G17txVu8MpZWVrTtkGZ/Rvb1t2/coFvXrtHx&#10;w4el8XVKT0vTu8jwRMw01b/WLi486VutU2dyr1GTrJ2dSWFpReaWljxZyBOH7E36WdjPg1bQz07Y&#10;+fO0Tquy+8UfZ5Jfq9Yienysmnd19y73q059GjaiYb9v5GODwO9jbL/ZvPtJ5yzp/s72r83JSOfV&#10;6HILC1IlJ/F5tk+t0tqaV9uGnj3Dq21TY6Klu6uMJ7FTo6IoPS6WJ8h5opd9/9J47DyEpvWwnGTS&#10;G2sf7GHnKr25kZv0niVQrZWWZG9pTz4Onjw5yyo+WQWsrYU1mSuUvO0qS9Sw78Pe2IVNJF7LN3a/&#10;e2fDJ5SWlc5jnuBduVZzXC2B0wvn09U/NoiI6Jv+X1DHWu1EBKaGLSCb8e9c2nlpr5gpxPZnfr/r&#10;2zhmAIBRYeeJf5z6m347sJIvXCuKLWJ++5U36eXW3Xm7+tJ07d51ev/ncZRT0A1HkP7NvDlz5oz7&#10;8MMP50vnSmW/GhAAAAAAQAvO+gGM2LRp06Z89dVXU/Pz8+8/1tmJ7x/T1pCXi6eYMQwTFkyik9dO&#10;i0jjnV4j6Y0eQ0VUPsWnJFDvzwbwC/tMvcFDqdm77/FxUazN66oXO95PPPUdNIjeGz+Bj4ujzsmh&#10;tLRUioqIpFNHj9CFs2cpLCSEMtLT+ccK/s0nZqap6GOJXLnCnGQKOcnMzXkymM2xMav+dfDxJfea&#10;Ncmteg1yqViJlLa2PNnGknFIApeOBe1aU3p8HB+zhOeIA5rE/5OKvnyJto99nydSmQ7jJlDLhyw8&#10;eCrSv8GStfl5mkUBbJ9alnRlidkcVj179gwlBAdLsaaqkVXVZiQk8Gpa9nGWoODJXtYGmX+vIvfr&#10;p72fPwH2M1mwFsaWNmRlbsVbGFdzq0R1vWvxFsas4pZV39pYWN//fM3/8LLL1I1c9zFv78w8bovm&#10;U/Pn0rXNf4iIaNaQb6lF1aYiAlPDFn2sPrKBlh5crXdcbF+zNX396me81ToAgDFh2yAsO7iG1h3f&#10;VOxCV0ulJX355iTq0LCtmCkdrNvUuzPHUmR8lJgp9Morr/yzZs2aEY6OjoliCgAAAADgmcCVRgAj&#10;FRAQ4N+gQYOraWlpdmKKYye734+eKiLDwE6UB331BqlzC1dEmyvMacPUVQa1R/CTiEqIpn6Th96/&#10;+Fpv8BBq9u77fFxUxLkztGv8xyIiWrbxD/KvVElEJVOQAGOVjCFBQRQZHs4rf4MDA/k4NiaaVCpV&#10;6SSAH4RVHcpkZGFnR45+/lShZSvya9ZcP/nLqtZKWLlWHPY75ktvjFxpvBexU6OjaVGn9vcTmTV7&#10;96HW4//Hx08qYM9uOvTdNBER9Z27gKq/2FVET4Df7zQVt6zFccK9exR75zZvhRzMWowHBPCWx2zx&#10;Av+7lXH17JNg90e5mZxXzbIxS9yylsee9u48SeJh68r3nfVz8hH71Sp462OWZEHiFkqCHXNH/T7u&#10;foLXqXIV6rtiNR+XxPGff6KbW/8WEdEPA7+idjXK7xYG8PSO3T5JkzZO1el+wlT1qEwzBk8ld3s3&#10;MQMAYDzSszJo6t/T6cSd08Wez/i5+9C8j2eRu1PpHQPZfuezNs6jA+cOSf9k4eJppnLlygHr1q0b&#10;2qpVq1NiCgAAAADgmcAVSQAjNWzYsNXSieYw7RNQpbmSfv9qhcFV7y77dxWt2LFG5wS9ftW6tGj8&#10;HE0SsBxjq71ZBW+BWn1epVbjiq/KPfTNVArYt4ePWaXjpl27ycGxdNtT8wSbdDvz6t/UVAoNDqJT&#10;x47T+VOnKCI8jLKysso2+Sb9PVnylyV6WQtoRx8/snZx5nvASr80qbNUJDc3JysHR7JxdSVzK2tp&#10;LotXd7I2vKyKNS0mhpJCQ3glaMHPWqNbd+ozu3DvYmOyZdxYurV7lyaQbr8BG/8kW4+nW/hwetEC&#10;urpxvYiIRm7ZxiuwH6QgmZ6rVpNMrqnCTYuOpvjAQEqJiqTw8+co7u5dUqWm6CTenxeWcOXV59KY&#10;HVVYItbRyp4crR1IYSbnlbcVnHypqltlcrK2J0uFJSnkcrK3tOOfX3DUYa2RAUpLXn4ejd7wv/st&#10;mu28fag/a41ewue5g9O+osD9+0RENGfYD9S0ciMRgSm6HHKNxv/+BamyNYsGCthZ29GiN36iSm4V&#10;xAwAgHEJjQ+nCb9PpojESDFTiL0G7N+xL43t9x4flwZ2/vTPkX9p1oa5eotqlEpl9qFDh9ojwQsA&#10;AAAAz1r5zpwAQLHY3rsVK1YMys3N1WxeKWEntwM6vSad6I4RM4aB7TPZ9/PBFJ+s2XeWYT/rnLEz&#10;qGnNxmKm/IqIi6QBXw6/n7yu3vMVavu/z/i4qLUvd+PtaRl7Bwf6c2/hhfxngSVL1Wo1T/pevXSZ&#10;wkKCKTE+nlJTUikhPk7T+ln6OEsOMznS++ysLN4ejf1+2gn6Z81MLqdPLlzhlcHGRJWSQvPatLif&#10;MGX7JA/66x8+fhp7Pv2Ewk6e0ATS4+39/47whDpLzmZLf+eIy5co7PxZSggMpNToKEqOiCBVcvL9&#10;hDr/W5fi35ulYlnlLPtZ2PdVyBVkrbTWtDpm+9hK86xqliVgrZVWPGHL9rfNzs3hSVg3W2fysvfg&#10;7ZFZdaS7rSvZW9nxitzcPDX/fmxcWhf5AJ4Eq/Z+b+OnlJSZwmMbN3cauOkvzf2+BHQet5JZQ7+j&#10;FlWaiAhMUXhiJH24diLFJMaKGQ123Fw8cjbV9K4uZgAAjAtbNHUh6DLvYpCRnSlmC9lYWtOyz34h&#10;Pw9fMfP07oYF0JhZH1OGKkPMaLB9eMePHz9r5syZk6XXmvqbAwMAAAAAlBFc6QQwQm3btj189OjR&#10;diLkHGwdaPmkXwyu5fHVwOs05qexOiuhHW0dafO3a8nKwkrMlF9ZOVnU5eOe9/eIqtSxE3X8+hs+&#10;1pYRF0cb+/e9n0Dr8tJL9OnXhtNKmyX0CpJj2hW+udI4JzubMjMzKSYyku7cukl3btykgDu3eUvo&#10;zIwMymUVnaWYDCyOuZUVjT93SUTlQ35eLm9pzPaWZYlpllxl7Y1Z9faOzz+lxNAQajRwMO2Z9rX4&#10;CqJuM38mn+YtRPTkNg3uT6kREXzMkuPtP/yY7hzYR7G3b5M6u/SquHniVvp9bC1seAWtpcKCV9H6&#10;O/lSNbfKfM5KacmTtCyZy5K2aul2Ye/Z/Y3NowUyGJO3fh9P6dmaC8N23t7Uf/0mPi4J1sKftfIv&#10;8NuoOVTbp6aIwBRlqbPp3eXj6E5UgJjRYMfdL/t8Sp3rtsfxEwCMFtuP94+TW+jX/cv0qmrZ68hW&#10;dVrQj2Om8UUvpSEoKoSmrfieboXcETOFXnrppR3//vvvAOn4q2nTAQAAAADwDOCMH8DInDt3rknz&#10;5s1PFa3e/WzoBOrZpoeYMRwTF31Bx66cFJHG0K4D6b2+74iofOMJ3o9evn/RoVr3HtRu0mQ+1hZz&#10;/Rr9O6bwd/7fl19R1549RVQ+FVT1slbQ4aEhdPv6Dbp7+xYF3rlDMVHRlJmZwVv+sgTwgxRNDLPk&#10;J98jVXrPkpAFX1u75yv0yoxZfGxoWOI2T53Dk7dhFy5Q8MnjlBIRQdE3rvNWx7miIpo9IfPflt1u&#10;xSRYZXI5vb73P/7+qUjff1XXTvznKQ0FSVw7CxtytnGS3ttSTY+qVMerJrlYO5K1hTWvuJWj3TGY&#10;OHY8G7F2LK88Z1xr1KBevy3n45LY+dEHFHnxgoiI1o75jSq6+YsITBFbAPP5xml05FZhZTfDXve9&#10;2+lNGtqmcIsIAABjFJkURZM3fUe3IvWTruYKBX315hfUoVE7fv7wtHKk1/PfrPqR9p89KGYKeXp6&#10;Rt26dauug4NDYVsqAAAAAIAyhgQvgBEJCAjw79Gjx57bt2/rbKbp7+FHP3/4o8HtvctaCg74cph0&#10;sqwWM5q2gqunLKWKnsZx0TotM426T+hzP1FZpWs36vDFl3ys7fzypXRx1Qo+Zhdmf127lipXM97W&#10;ivz2kN5Y4pu1eWYVwOy9lbU1ZWdnS/cDGckVCt4OmsVZKhWZK5WkkOacXVz4140a0J+iIzX7bjXo&#10;P4C6T/2Wj581VonLfx2WbJb+dmxv2tSYaAo7e5ZCz56hqBvXSJWUxH/np6mM9W3ekrrOfPokdnJI&#10;CP35+hB++z8MT9xKvw9rb+xo5UAedm7kZudCFgol2SptyM3Whaq6VSKlFLPqW3Pp87BnLcCDsXaS&#10;r6/5kG9NwDzuY3rH2Pcp6tJFEREtf3sBVfeqKiIwVSsP/07LDq3RPK9q6VL3Bfr61eK3hAAAMCY3&#10;Im7TeyvH65xTFnB3cqP542aRr5uPmHk620/soh/XzrrfnamAjY1N+qZNmwawSl4xBQAAAABQ5nAl&#10;FsCI7N+/v9udO3d0soKssm7aW5MNLrnLrN2zQe9EvIZ/NaNJ7jJZ2VlipKG0thEjXcFHDosRkcLc&#10;nCpVMe6L9iyJzapw5XI5T+qypK2ntzc5ODqSm7s7Obu68rGLmxt5+fhQxSpVyMfPjzy8vHii18LC&#10;glSZhfttyRTmYlRG8vN5Ja46S0VJoSF0Y+cOOjx3Nm35+ENa8lJ3mtOsMc1u1ohmNa5Pv3brTOuG&#10;DaZDc2ZR4NHDlBEfz7/2qdoeS7dXwzdHiuDppMdG6yR3+d9C+o+1UW7oW5f61O9Bn3f9iH4dNINW&#10;DJtHy4bOodmvTqNJXcfSW62G0vBm/alvg5eobZUW5Gkv/a2sHXnSF8ldgIdjiV2W5C1gLR3nHgdr&#10;516APW61vxeYLi8nT35/KOpOVCBvXwoAYOxc7ZypVdXmxR4LY5PiaNm2VaTOLZ3joZujK1kXs42Q&#10;SqWyDAgIqCRCAAAAAIBnAldjAYxEaGio72efffZjfn6+zplt/Sp1qZqv4SULYxJjaNsx3QXO7KT8&#10;nd6jRGQcMlSZOlU1CitLMSrEEn/pMdEiIp7sZMlPeDiVSiVGROaW+rfrU5H+ZplJSRRx+RKdX7eW&#10;/nhnFC1o35pmN21Ei7u/SP9M+JhOLP6Fbu3ZTYkhwZQj/Z1Zq2VexVukiqo4LBlqrbSiis5+1LxC&#10;I+pUvS21rNiEmvo35HGHqq14W+MCcnNzcqtZS0RPJykoSIw0xnccTSuGzaVfBk6nT7t8QAMb96Z6&#10;3rXI3tKOV+Wy1srFXTADgMfD9kvV9GHXYHtvP46ibdWR4AXGz9mHd1ooKik9SXpLFhEAgPFys3Ol&#10;tzu+QU7WjmKmEDsPO3jxCF0JuCZmnk51v6pkZ20nokJse6QjR460k/69x3tyBwAAAAB4CsggABiJ&#10;mTNn/i8xMdFJhByr3p0ywjDb8+08uZfvY6SNtdCq4OErIuOQkJooRhpKW/0LAqwqS61VjerymFVd&#10;pojvv6tVzaZd2fa4WGI2Ky2Noq9fowMzfqDlfXrSvDYtaH67VrRmUH/a+900unfsKGUmJvJK3JIk&#10;cAuw5Cjbl7a+d21e8TqixUCa/eo3tHTIz/TboJ/o+16f07iOo+nt1sPooxfepgmd3uXxgMa9dSqv&#10;3OvWK7Wkf/yd22Kk4WnvwStwFTJcjwIoSwV77973mOsmih7nWHt0AAdre77XeVGZahWFxIeJCADA&#10;uLE96Ud3HsHPf4vKzsmmBX8tpoi4KDHz5GytbKmyT/GFuvfu3ascHBzsJ0IAAAAAgDKHBC+AEQgL&#10;C/P77bff3tGu3mUVd12bdSZPZw8xYzjik+Np039/6VS2sr0+3+o5gtyd3MWMcYhKKKzMZWw99Vtl&#10;m8nMdG4Li9KuRjVC7NZie/QWyE5PF6MHY3vlqrOySJWcTLf37qE9076m9SOG0/y2rWhOiya0sl9f&#10;OrNyBcXevs2rd3k17kPwxsbS/ZbtP+vr6M2TuI396tFLdTrTmLZv8LbGS4fOpnn9vuPtjd9v9yZ1&#10;q9WRPO3dyMrcku83zb5HcS6GXdW5TzQe+ZYYPb34O3fESHOcsLMovm04AJQuS4WFTlI3MyFBjEqG&#10;LzDRggQvMJbmFtJrJ/2FYWp1DkUlx4gIAMC4sdfULao0pWaVGhXbeeZ2yG26E3ZXRE+OvT6v4OHH&#10;z12Lunv3btWEhAR7EQIAAAAAlDkkeAGMwJgxYxawfX9EyFlZWNFbr4wQkWG5ExZIyWm6bQPtbRyo&#10;UfUGIjIe0Qm6F1ctHXWKrDmWx9Ouzixu5Tno076dVKkpYqTBKnxTo6N5i+WLf2ykvz4YQ4s6deD7&#10;5M5t3Zz+/ugDurDhdwo5fYqy2NdqJVOLw5KxLjZOVMerBk/gsirbRQOn05LBs/hetTP7fMmTuP/r&#10;/D7fo7Z91VZ8f1qW0GFVvI9rx7V9YqS5b9h5+4joKUm/Z3pM4X3SQvr57K30q8oBoGxo71XN9ud+&#10;LFrHKXaBubiLy2B6WLv/qs761WTs3hKeEKkJAABMgKudC33Q9R3puKjf1SBPet5ctXMtRcY/XRWv&#10;ucKcWtdtyVZJiplCKSkp9gEBAdWl52g8QQMAAADAM4EsAkA5x6p3d+zY8bIIObZqeXi3weTlol8t&#10;+rzl5Krpt3+W85NsbX3bv2KQP+/TSs1IEyMNC1tbMSpUtFI0V/3wylFgq/R1ZaelUfy9QNo5+XP6&#10;rUdXXpG7qGM73mJ599dT6M6B/ZQWE6NpcVrkvleUUm5Ojlb2fB9a1jp5br9veUvl+f2+p8ndxvEE&#10;Ltsnl30Oq94t7dbGqhwVRaYUJmFZ1be1i4uInk5eXh7lZGaIiMjVxplXPABA2eOV+1oJ3hzWeeAR&#10;x6P7pM9TaHV3YM/zKZm6zy9gmiyk+5WLnXQsL5JsYIsAguKCKTcPrykAwHRUcqtAXet1LLaK907o&#10;XboZrLtVyZOwUFqQg41+oa70Olt2/PjxVjExMWiPAwAAAADPBBK8AOVcz549/8nNzZWLkHN1cKFu&#10;zbuIyLBEJ0RLJ9eFLWIZc4WCXmrVXUTGhe35dJ+ZGVk6OoqgkIy1Gta6CKHOffL9ZE0Gu7208iI5&#10;KhWtfLU3Xf5rMyUGB5WoZTO78MOSsz6OXtSnfg9elTvntW9oxbC5tGjAdPq860fUqXpbcrd15ZW4&#10;xV0oKgtpWRmUl58nIqIar/QWo6fHEkraCwpYu2gAeDbypf+0jyOs00CJSV/HWsxrY615AVglt5+L&#10;b7FLdeJTEyhN9ejnQwAAYzK87SBytHYQUSFNFe86vS10HhdblFzB019EhVjl7oULFxq5u7trnQAC&#10;AAAAAJQdJHgByrGtW7f2vnLlSj0RcuxC36dDx5OHs2HuZTvz9zl61buNqjUkb1fjq95lstW65/dy&#10;C/0L8qwFr/aFWVRUlkCR+5BLrvpy0eRHAXZ7sgQt2ye3eYXGNKTpqzS5+zhaOvhnWjlsLs3s/SUN&#10;bNybV+V62LnxFqrPKplbnNPBF8RIw7N+6bUuz8nM5FVdBdxs9fdtBICykZuXx98K8Nb8j3Gsyc3W&#10;fT4pYe0vmABnG0eSy/W7SUSmxlCqKlVEAACmwd3elTrVbl/s6/nAiHsUGh0moifjYOtAVbwrse+v&#10;91R869at6mFhYYZ5Ig4AAAAARgcJXoByirVm/uCDD+YXrd6t4lOFWtVtISLDwvY8unT3sog0WEJ6&#10;wuCxIjI+GarCdrjsIoPC0kpEhfLzcnWSbhaWqMp6lKJXU9IjUuq/1rAnr8Zlidz2VVrS++1H0rx+&#10;39HyYXPot8Gz+D654zq+Q6/U7Up1PGvwfQvZ3rrPM5lbnJNBZ8VIkwByrVVbRE8v7uYNneR4ZRf9&#10;6gMAKBtF98x9rApeCXuu0MaOYQCMi60zWSoLW3gXSM1IpYysTBEBAJiOwa37kb2lnYgKsbb1S7at&#10;pIi4J9+Llz2fV/WtwhaF6p1EpKSkOJw+fbqZCAEAAAAAyhQSvADl1Pr16weEhYX5ipCTyWT0w7tT&#10;RWR4/jy4hXLYHqhaalaoQb5uPiIyPsnpKWKkSdYpiqngLSotDfsqPgq7mqJ9TSVLnU39GvbkSVz2&#10;NqbdCGpbuTm52brw6l3zYiqbDBFr4RqaGCEiIgt7+1JNQGfEx4mRhrsdKngBnhX2+Jazql1tRboR&#10;PIw6s2iiruRfC8bNw8GdHIpJZLAtHxLSE0UEAGA6PKXjYodabfUWVzE3g29R2lPuY1/RqwLfi7eo&#10;zMxMq/DwcD8RAgAAAACUKSR4AcohVr37ww8/fM72+RFTXOu6LfmeQIYoJjGG/j2+S0QaLHH1Tu9R&#10;IjJO8ckJYiT9vnKdYmstZqSwKKy8SU5MfOzKLlPk6OQkRkQpqlTKzc/j7ZjLM5aozsotbMPqXree&#10;po1rKVFJ960C7LZystbfExoAng1+nC/pAo4iiWD2VWZmeBkPGraWtuRq5yIiLdL95l5ssAgAAEzL&#10;8LYDyUppLaJCrIp38dalFBEXKWYeXxWfymRrZSuiQnl5ebLjx4+3kt7biCkAAAAAgDKDK0MA5dCm&#10;TZteS0pK0snMKOQKGj/wQxEZnjM3z+utlHa2c6IKHjpFyEYnM7uw4opVWBdXjckSeEq7wsqbtNRU&#10;1GU9ArvNXNzcRESUnp3BLqiIqPy6EHpFp1139R4vi1HpSLwXKEYaVub6LT0BoGywlvDa8vNLfsxi&#10;x4UclUpEjFmxVUlgmth9obpnVfYaQ+flQ550vwlPePIEBgBAeebl6EHtarQq9vzr/O1L0v8/+fNo&#10;VnYWVferKiJdbB/ey5cvVxchAAAAAECZQYIXoJwJCQnxmTFjxv/Y6mAxxXVr3oU8nN1FZFjikuNp&#10;6baVOokrdqL96gu9yd3JMH/m0sB+3/TMdBERyVl75gckeK20qlFVKhXlFmllDfocHLXWOEi3dd5j&#10;JEsM1cE7x8VIIt1XnKtVE0HpSI0IFyPNggMkeAGeHfacoP08KGOt47Xih+FfV+RzXdFiHbRUcPVj&#10;r630XmRcC7/JE70AAKbonU4jSKlQiqhQjjqHFvz5i4gen6OtA1XzY/vw6p/b3bp1q6YYAgAAAACU&#10;KSR4AcqZ/fv3vxgVFeUlQo4lat58ebiIDM+1e9cpLkl37092os2S0saMXZDPzCqsuDK3fnCnLu2P&#10;qdVq/gaPwcyMV7GXZ6w987XImyIikiuVZOtRii3X2f0xMUkExPcmlqHFK8AzwxahsFbyBcytrYpd&#10;9FOcvJwcnQQvy+Ohghe0VXavoL/HsyQ2JY7SswoXmwEAmBL23Nu4Yn3+vKmNnaedvnGOIuKixMzj&#10;Yeff7Ru0JfNikscqlcpyy5YtvaR/40H78wAAAAAAlApc2QUoR9jeu1OmTPlGOlnUOUPt2Li9we69&#10;q8pW0a9blulVj7zUqpvB/sylhV3IZ3s8FbBydhYjfe5164oR8X0ZgwIDRAQPkplR2P6aJT7Ke4tm&#10;3mZa63Hi36atGJUOdiFLrbXgwIJdkEJ+COCZyVbn8AvNBcyKtGx+mKyUFJ1jnLncXIwANPxcfMlS&#10;od+VITNHRaHxYSICADAtng7u9GHX0cUuBGXnqat2rRXR42MLrSp4+omoEOu0deHChUaxsbHG26oK&#10;AAAAAAwCErwA5cjOnTu7RUREeIuQY6uH3+87WkSGJzohhsJidC8smivMaVi3QSIyXqqsTJ5UK2D9&#10;kASvb/MWYqRx50ZhJScUz8bWVow0+wymqlJFVD6dCb5A+Vq7L1fr1kOMSgdbOJCbnS0iIntLOzJD&#10;hhfgmTGXK3Sq5vNyc/nilJLIy9Xt6mBr+eCOEGCa7K3sydlW/3WGWrrvBMeFiggAwPRYmltQHZ+a&#10;xVbxHr10gqISosXM4/F196EKnv4i0nXmzJmmFhYWhS+8AQAAAADKABK8AOVEaGio75dffjmt6N67&#10;beu1Mti9d5l5m3/Rq95tVac5eTp7iMh4ZeXontOb2xQmJIuy8/bWadWZmJggRvAgvv6FF1S0E6Pl&#10;1dHA02LEKvtk5N2suYhKB6vezWcJJcHO8sH3RwAoC2Yk10rwqjMzxOjRcjJ0P5ddrAbQxirJWJvm&#10;oljVeEJaoogAAEyPu70bjeowXC/ByySnJ9OWw9tE9HgslZbUrFaTYrdMSExMdD569Gjzop23AAAA&#10;AABKExK8AOXEli1bekdFRen0NGbVu2P7vyciwxOTGEPnbl0QkQY7AX63z1siMm4ZKt0L8va+vmKk&#10;T2FlrXPR4caVq2IED1KxShUx0sjOzRGj8oclqEMTI0REpLS1K/Yi1NNQq7J0KsqtzPVbeQJA2WH7&#10;o5ppJXh5RX0JH+d8D14tDtb2YgSgwRK5/i6+7LlDZ8UTO+7fjLyjt9gOAMCU+Dh7UQ3PqiIqxI6R&#10;O0/ueeIqXic7R7K20u+qkZ2drTx9+rRuiyYAAAAAgFKGBC9AOcD23v3uu+8mF10B/EIjw917l/l9&#10;7x+Uo9a9KF3JuyJ5uhh/9S7DEvDaCTWlzYNbasrNzcnc2lpERCFB98r9nrJlTbtFM6PW2u+4vMnM&#10;VlF2bmHFt0e9eryKtzTxakGt+6PiMfb/BICnx1qia1f55OdJj8cSJt3SoqJ0PpdVIwFoY+2/vZ34&#10;a0K9VQMxKbGkyincgx0AwNSw582BLV8rtto2ITWRDpw7KKLHU92vGnk46T8n5+bmyi9dulRfGpZs&#10;JRcAAAAAwBNAghegHDh58mTz6OhonayouUJBH7xquHvvJqUl0Y4Tu0WkwU6oR/UcQRYm0lqy6O9p&#10;7frgC/Iy6e9pYe8gIqKU5GQkeB8hp0gL7IC4IDEqfy5HXNdZDFCtx0tiVHpk5uY61YIyJHgBnilW&#10;qa+dzs1ni1JKWMGbW6SC19G68PkCoICvsw+r4BVRodj0BIpNiRMRAIBpqutXi7ydvEVUiJ1zbTny&#10;L0XERYmZknO2d6Yq3pVFpOvWrVs1YmNjTWNlMwAAAAA8F0jwAhi4/Px82eeff/5d0erdtvVbG/Te&#10;uyevnaHMrEwRaTjYOlCtCjVEZPxU2VlipKGwshKjYuTnk7l14cdzc3N5BTA8mLePbstr7RbH5c3d&#10;WN3ktHNl/RZyTyu/yIIBC7lSjADgWTGXK8SIKE+tpjytfbEfJi1a96IzErxQHFtLW7ItplVocloy&#10;JWekiAgAwDR5OrhT36YvF3uOFRkXSZfuXhZRybET9Kq+VYr9nlFRUV6XLl2qI0IAAAAAgFKH7AGA&#10;gTtz5kyTu3fvVhMhx04g3+v7jogMD1sFzdozF93vbVCX/uReTAsrY5WYkihGGlnJyWJUDDMzcqxQ&#10;UQREuWo1xRa5oA+6vHx8dNoYRySX39vrdsxdMZLuCtLvpLTTbT9dKoq0g3W1dRYjAHgWWItme0s7&#10;ERHlZGRQfgkTvKrkJDHSsFI+ZMEQmCxnG0dys3ERUaEcdTbFpqKCFwDghVptpdfA+sdJdt666b+/&#10;n6iKt7p/NZIX0xknOTnZISUlpfCJHwAAAACglCHBC2Dgxo8fPysvL0/nsdqgSj3ydvUSkeEJj42g&#10;exH3RKTBktKdGncQkWnIyMoQI40ctgfqQ7jXrSdGvHKb4mJiRQTFYYlQ7X20stS6FdPlSWRKjBhJ&#10;jxXWrtvOXkSlp2iLVw877OEJ8Cyx1rle9oWdN9hCHrVKt9PFg2TE6SbnHKxL/xgB5R+7X/i7+omo&#10;EFvaczH4it7COwAAU+Ph4E4vN+xabDv7O2F3KT4lXkQlw75PRU9/srPWX5zJOnAdPny4g/TeUkwB&#10;AAAAAJQqJHgBDNjt27ernDhxorUIOZYoHdv/PREZpvl//ap3EbFZzSYGnZQuC9aW1mKkwaq1Hsar&#10;URMx0khO0q3YAl1y6bGgYPvKCnHpCTwxXt7k5KopI7swyePgX4FdLRJR6cmT/h1t7nauYgQAz4qL&#10;jZMYabA2zSVR9PnDwx4LNEAfSzTU8Kqql7hgz43BcaGUXY4XQgEAlJZXGvcgByv9hVLsWLnl8LbH&#10;XgzDjrkVPP1FVIgleG/cuFFLGuK6GwAAAACUCbzQBDBgM2fOnFi0etfP3Zdc7HUvEBuS2KQ4On39&#10;rIg0eEvpVw23pfSzIlc+fM9ThYWFGGncvHZVjKA4crmc3D08RESUlJFM6rySJUsMSaoqVScx7Var&#10;thiVrqwU3f0XZWZ4CQDwrLlqt8+VHvfRV0t2nC+6h7ZCay9fgAKsDXgt7xp6CV4mLDmC4lIfrzIN&#10;AMAYudu7UsuqzYpdDHMp4ApFxT9em2ZnOyeq5FW41Y62c+fONQ4JCXEUIQAAAABAqcLVXQADFRAQ&#10;4L9p06YBbOWvmOInoW/1fINcHPT3DTIUu0/vI3WRSkF/d19ydTC9/T5di/ydZHL9vZm0WTo5kUyr&#10;IvXUsWN6F/WhEGvRXKFyZRER5eSpKTtXtw1xeRDLKo95A00N1xo1xKh0pYaHi5FGcXuFAUDZquii&#10;2z434c5tMXq4/Fzd5wLtRSEA2pxtnfQ6iDBJackUl5ogIgAA0/Zqs57FvhaOSYilxNREEZUMW8xc&#10;r3KdYhdfpaWl2e3bt6+b9LyNF94AAAAAUOqQ4AUwUBcvXmySnJzsIELOysKKalWsKSLDo8rOoq1H&#10;/tW58MyS0m+8NIwcbU1v4TK7aKC9Mlxh8fDtl8wtLcnC1k5ERJFh4dgv7xFc3Qr3s2Q5Uu1Wx+VF&#10;ela6GGlYOpZNhX5qZIQYaaq8rMyxHRjAs+bv5MMffwWK7o39IHlq3c8rz3uOQ9lysnEkTzut50ZB&#10;Ld2HwhMLnwcAAEyZu70budnpL5rOy8+jo5dPUN5jLrL1cHYn52K6bGVnZyvv3btXWTonzBVTAAAA&#10;AAClBgleAAPEqnanT5/+mXb1LtOhYVvycvEUkeFh7ayKtrSyMFdSgyr1RGRaWCWzdrI7PTZGjB7A&#10;zIwsHQpz+tnZWZSXi2sBD1OtZuGCB1YFeyb4oojKj6IpfBt3/QvzpSE5JFiMJNKRxULx8JbhAFD2&#10;dB6XD5GVmipGGs5F9vIFKGBnaUsV3YrZC1L6382IO1g4BgAgcbVzocYVG+gsxmXYudvVe9cpNTNN&#10;zJRMVd8q5GirszabY+fzJ0+ebJmXl6e7Fw8AAAAAQClAghfAAAUHB1e8ePFiQxFyMunkc2jXgSIy&#10;POxkeO2eDXoXDpvVakruTm4iMi0WSt3z+JTwMDF6MK8mTcWIKDc3l65fuSIiKE7jFs11LsxcDC9/&#10;+xabF2nnZmFnL0alS5WcLEaaCl6lvLAdOAA8G5bmlryVY4GMuDj2BCqiB8vJyBAjTWcMSyUq8KF4&#10;7P5VzbNKcUkLs5D4MMpG9TcAANeymv4+vMy9iCBKzdBdWPUo1hZWVLtiTfb99J7UIyMjPa9fv15F&#10;hAAAAAAApQYJXgADtGLFijdYOycRcv6e/uThVDaVfaUhNimOjlw+LiINlpQe3m1QsSfOpoAl7rT3&#10;dkoKChKjB6v+0stipHHy6FExguI4ODiSXGtv46iUR1RJG6AUVZEKgTJ6uGSnF/477DFZ3D5hAFC2&#10;2OIK9txYQK1SsQekiB4sJ0O3lXvRhSEABdh9rLJbxWJfe4UkhlFC2uPtLQkAYKy8HT2LXTCVkp5K&#10;CSmPd6xkrZ193LzZsVfv4BscHFwhn62GBgAAAAAoZUjwAhiY5ORkl+XLl48UIcfOE/u/0JesLa3F&#10;jOG5HXqH0jN1L0Db2dhTFZ/KIjI97PfXruJNj4l5ZKWWnY8vybQSlpfOnRMjKI5coSAvX18RESVk&#10;JFGWOltE5UNyZooYaeSVcE/Ox5WTobs/sZkZXgIAPGvsArD2vn5KGxsxerjc7MLjmiZJjMcvPJi3&#10;kyevJisqOT2FIpOiRQQAYNp8nb3Jyaq4tsp5FJcczztUlRRb1NuidnOdxb0FMjMzrS9evNhE+n54&#10;8gYAAACAUoUXmAAG5vr161XDw8N9RMixfWxb12spIsO0YsdavZPg7s27mHQbSValZWtVePFelZKs&#10;c5G+OHKlkhz8K4iI6F7AXcrUas0JulgryvadOouIKDcvlxIzClsRlwfx6QliJJHuM7KyqszLL0wq&#10;seSQjMqoVBgAHihbnU15Wjtv23p5i9GDZcTH6zx3sMcv2zsQ4EEcrO3J28FTRIXU6hwKT4wQEQCA&#10;abNSWhf7fMqepUOiQ/mirMehzlUXuzVRXl6e7Nq1a3XMzMwe7xsCAAAAADwCErwABuarr76ayk4C&#10;Rcg1qdHIoPexDYoKobthASLSYIm3vh16i8h0NahaT4yIcrOyKDNRK5lXDFa9W6VrNxERqXNy6M7N&#10;myKC4jRr1UqMNE4Fl6+q59QiLZrlFjrd2UtHfj6pswoTRGz/3XytJBMAPBsB8cE6i6Hc69YVowfL&#10;z8sVIw226Ku4CiGAAnaWtlTJvaKICkn3vPzbkQGU9xhVaQAAxootxq3qUZl1y9I5KLLn6YjYyMd+&#10;rvVx8yr2nF36fmbHjx9vJb03F1MAAAAAAKUCCV4AAxIYGFjhwIEDheWIEtaeeWjXQSIyTNuP7+Ir&#10;lrXVrliT/Nx1CpFNUpemHcVIIztNt411cfzbtBUjjR1bt4gRFMfX358vKChw+O4JvWpyQ6ZTHSD9&#10;3HKL0q96Z7eHdpKI3V6szSsAPFt3Y++JkYZXw0Zi9GCqpCSdY5qvM55b4eHYMb6KeyX+GlIbSzLE&#10;pMZRtjpLzAAAmC622MXDwZ29ItZ7URwUFayzpUJJ2FjaUFUf/YQxExkZ6X3nzh1/EQIAAAAAlAok&#10;eAEMyNq1a19Xq9U6/Vk9nNzJy8VDRIYnXZVB24/vFJEGu6A4qHN/EZk2R1tHMdJIj3n03nf2Pj6k&#10;sCxM8p0/dapcJSyfNXtHR3J0chIRUVxawmO3VHuedPbClR47uVkqEZQu7RavcjO53oV/ACh7Z0Mu&#10;ipH0cJfJyMr50a2WEwIC+OKPAlWKqcwE0MYW8Pi5+BS7jCcsOYIS05NEBABgulgFr5dT8efZaZnp&#10;lJKRIqKSYa+tfdy82VYKeoffuLg415CQECR4AQAAAKBUIcELYCCCg4O9Fy1a9J4IOXaS+NoLfcjd&#10;yV3MGJ6Lty9JJ7+pItKwsbSmOpVqisi02VhZi5FG2OlTYvRgMoU5WToWJixTU1MfewW5KWGPE98K&#10;hfsW5+SqKSGj/Fy8lmsneCUy8zJo0SzJyy2s4FWgvSvAM8faokcmFy7ykSkU0rFedxFQcTIT4sVI&#10;w83ecLdsAMPhbONEFkr9jhCxSXGUnoW9/QEAGAcre5LL9V8XswRvTGKciEquZoUa/NykKOl8zs7C&#10;wiJHhAAAAAAApQIJXgADERgYWD0mJkYnk2uuMKcXGrUTkeFhba1W7VqnV13K2hIbclL6WWIV2OaK&#10;wqLsiLOnxejhfFu0FCPsw1sSbTq8IEaaJMrFsKsiMnxsr0RtcvPS354rPy9P52ITG2MPXoBn68c9&#10;8yk7t/DarkvVamL0cCmhoWKk4emI51d4NHY/cbRyEFGhrGwVRSXFiAgAwLSZyxWkVOgvrsxQZZCj&#10;rf4xVBs7F2bdrLRZW1iTQvqeRclksryUlBQ7EQIAAAAAlAokeAEMxJQpU6bl5eXpPCZb1G5G3q5e&#10;IjI80QnRdCvkjog02L5vg7oMEBFYWliRtaWNiIgy4uN5su1RKnfS2YqZ7gXcFSMoTrtOnXQSmEcD&#10;S5ZINwRF20lnpSSLUSliCV2t+51cJuctPAHg2bmXECJGGs7VSpbgzYjTrSBysn501S+Ao7UD+bl4&#10;i6gQW9pzI+IWT0wAAJg6DwePYhOybC4q/uFb66zcsYY+nvs/mrtpoZghslAW34knNzdXbmdn93g9&#10;nwEAAAAAHgEJXgADcOvWrconTpxoLUKOJUqHdxskIsO09ci/lJtX2PaVqepTmTydUV1UgO3tVN2v&#10;qoiIcjIzKS0yUkQPZufjw5NyBQJu3RYjKA7bg9fFtbBtaUDsPcrIzhSRYSua4FWrssSo9ORmZVGe&#10;Wi0i6fayshcjgOenoIpc+z17TlHnqXmrddYdIi0rnVJUqRSXnkCJGUkUkxZHd2ID+dvl8OvS+3sU&#10;lhRJZ0Mu0cE7x2nPzUP8Pdvr9nzoZdorxf9c2U2bLmyj7df20X93jtHuGwdpy+WdtPbMZv7GPn7o&#10;7gn++aeCztPxwDN0JOAU//6BccEUn57If46c3Bz+Mz1J9Tv7umx14T7YjIN/YWv5h8nOSBcjDQdr&#10;PH7h0djryBpe1XQWPzHsvhgSH6Z3fwQAMEXsXM2syHYpTI50jExX6T7/FlW/Sl0Kj4ukfWf/o12n&#10;9vI5tnYmV3odU5RcLs91d3fX3XMBAAAAAOApoXwHwAD06dPnry1btvQVIefn7kPzx/1Mbo6uYsaw&#10;xCfH07BvRlFKeuH+u+wE+bPhn9DLrbqLGWA27t9M8zb/IiKithMnUfWXe4qoeGqVitb17E65OZp2&#10;npWrVaNf16wlMxnW5TzI+hUraPkvi0RE9F67N6ldlRYiMlws6cSSTAW6zpil06K7NLA9PDe81ud+&#10;FW+bys3pg/Yj+RjgSRUkOtke4ZpqwHxeHc7291Sps0iVk0UWCiWFJ0dSbFo8JWUkk0z6eEZ2BiVK&#10;48TMZD5mSV220CEvL5/SpViVo+ILXNh/+Wyef2+NJ0muPi1e7c7/Z0ZKuTlZmFuQrYUN2SqtyUZ6&#10;72rjTK62zuRs7Uh2FrbkbKN5zz6Pfb7MTMZ/p7d+H0+5Wgs6XvxxJvm10lnbVayN/fpSeqympS5L&#10;1m0eu4o8HLCQCh7tvxtH6KvN3+tV61bw9KdZA78lT9yPAMDEBcWG0Kebv6bw2Agxo8Gew5d8upCq&#10;+FQSM/rY658BXw6nxNREUporac7YmZSbq6Z3f/pIbxG0tbV1xtWrV2tXrlw5WEwBAAAAADw1JHgB&#10;nrOAgAD/OnXq3FKpVJZiil/AnTZqMnVqUrivqKHZc3o/fbPyB52LhrZWNrT2y+UGm5R+Hu5FBtF7&#10;sz7WSYRX6dqNOnzxpYiKxxJx61/tRarERB7b2dvT5j17eUUOFC86MpKG9+nNq5MYT3t3mtnnS1LI&#10;9NuuGZIbUbdp2q6fRVQ2Cd6UsFDaPGywpqxAMqBRL+rb4CU+BtN1P1nK3kmvCNljhydapffqXE31&#10;SXRqLK9eTVal8iRlaGIERaZEU1JmCq9oZW8skcuTsoz0/FXwfUwZex6XSTcqu0DMWio7WTnQtchb&#10;Ognq19ZuIAc/PxE92MpO7SkvV3OhmCWLN3+0itztCzsWADzIjYjb9OHqiaTKFo9PwdrSmuYPn84r&#10;fAEATFm69BpnyK/v8MXL2iyVFvTlm5OoQ8N2YqZ4W478e79Fs521HQ3o9Cot3rJUb2GNm5tbzNGj&#10;R1vVqFEjUEwBAAAAADw1ZAoAnrO1a9eOyMrKshAh52TnSLUq1hSR4WErkjce+FPvxLVHy65I7mqJ&#10;iIuk92eN00nuMiFHDvOWuQ/DkgMKi/s5f1Ln6Lf6Al3uHh5UoXJlERFFp8RSQnqSiAwX2ydRW3rM&#10;w/f7ehKZbKGA1uPVx9Fw9/aGkitIFrKWxlmslWB2BmXmqCgiOZoC4oLoUvg1uht7j44GnKKtV3bR&#10;ylMbacXJDbT69Caaf3gZ/bBnHn3y91R6f9MkGrPxU3pn/Sf01u8T6M21H/FqU/b2+bbv6fs9c2nh&#10;4eW07MTvtOfmQboScYNCE8MpKiWGty9m/y6rTOVvohrX1LEkN7s9WKv48KRIuhp5Uye5yxLhStvC&#10;/dkfJCMuln+vAixhjOQulJSrnTM5FXmOYVjCN0318NajAACmIDwhknehKkqdm0t+7r4ierCXW3fn&#10;5+7Sax91cnqyev1/m5KkZ22tJ3wNFxeXeKVSiRdIAAAAAFCqUMEL8BxFRUV5NGjQ4FJ0dLSHmOKJ&#10;vREvDaO3eo4QM4aHJS4HfvU6b0tVgFWWbpy6mrxdkThi2Crw/y36gm6F3BEzurp8P53827QVUTHy&#10;8+nP4YMpOTSUhxaWlrTt4CG0aH6EbX9upnnTp4uIqFutF2hEC8Pey5rtL/ruhon3kz8V2nWgzt9+&#10;z8el5d5/B+i/r6eIiOinvl+Tj4OniOB5Yn933opY/P3ZBUWWIC3YH5NV0LJ2xymZqXye7TcbnhxF&#10;cWnxlJ2brameFe2QtROBOslEQyMupLLjGXvuMJPLecyOe0obG7J2cubvWYt6mUJOSmsbsvf2IRs3&#10;V7KwtaM8aT4rLY1sXF35m4OPL6VGR1NudjZZ2Nnx72nl5ETm1taUES/dTunpZO3szP89axcXylPn&#10;UlZqKqlSksjKwUn6Z/NIJv0M5lbWlJmUSClRUZSZmEApERGUkZgo/VuplJWSQpnJydL3i+N7qauz&#10;sii3YF9rrdu9pNjP8vqufSS30FnfpSfs9Ena878JIiJecbns7fkiAng4tvhj7OpP6XLINTGjwV5r&#10;ftx9DPVt+kqxiQ0AAFMRmxpHI5d+QImpuotCWWeqr0d+Qa3qPnq7l2X/rqKVO9ey12FMsQfVrl27&#10;7pF0EyEAAAAAQKnAGT3Ac7Rx48Z+gwcP3piXl3c/a8f271n/9UrydL6f8zU436+eSdtP7BKRRq0K&#10;Nei3TxfiQqEw548FtPngFp2EizaFpSX1XbmG7Ly8xYy+f94ZRXG3bvKxXC7nLZpt7ex4DMXLysqi&#10;3i90oFzRzpTtk/nb4J94As1QscrLt9ePpxzREpe1bGWtW0vT1Y3r6fSiBXzMbosFA37g+4VC6eKP&#10;d3ZXk97l5Kl5++KsnCyecGSVtay9cUxqHOXm5/LKTjZmCVzW/pgtmGGfzxIy7L5QcOwwyEStdJxn&#10;CVGZQtP+XGltTVaOTmRpb89/bpa8tPPwJOeKFcm9Zk2eDGXspeOdrZsbmVvbUJ46hywdHHk7eqW1&#10;lfR1/FM43oqePZfw29PAHrvSz8QSwvl5+ZSTmUHZGRmUmZRMyWGhlBoVRanR0ltMDKVEhPMxq57P&#10;Uak0LZa1fkmWiB7yz45HLto5OO0rCty/T0REo14YTm+2HyoigIdjx4+Z/86jf87vFDOFhrUZSCM7&#10;DCWlQilmAABMz7l7F+mzP6ZSZlammNFgCd41U5aSu9Oj9ypPTkumQV+/ode1qYD0uiZv/Pjxs376&#10;6aeJYgoAAAAAoFQgEwPwnOTn5ytq16596caNG7XFFNexcXv69u2vRGR4YhJjabB0AqvKLmwxzCpB&#10;vnvna+rQ8CEVqSYkNCachki3kU4La+k2svfwpJSoSDEhnezL5dTmf59RtR7F74V6fNZMuvnPFhER&#10;rdmylTy9H5wQBo03+71GYSEhfMzum/P6fUeuNs48NkQsIfb2+gm8zS1j4+ZOA/7485GJn8dxbulv&#10;dGnNKj5mCd6lQ34ma6UVj+HhChKs7PGcl5fLE7VMZHI0xaUn8L1oU7PS6F5cCMWkxVKKKo3/TdXS&#10;57JkbUF+1mAStVoJU/b4YElaufRmJtckay1sbXm1q52nJ1naO/AKWpdKVXii1s7Ti3JzNFWyVg6O&#10;pLDQJIbYoc6gk7LPGUtwZyQm0OIXO93fS9eleg3qvWQ5Hz/MHwNepbTowrbtluYW9L+eH1G3ep3E&#10;DMDD/XVmG83etYgfl7S1qtaMZgyexp8TAABM1bHbJ2ny5m8pp6Arh1DFpzL9/OGP5OrgImYebt7m&#10;X2jj/s0i0sUSvP/880+vnj17bhdTAAAAAAClAmf0AM/J6dOnm7Vs2fKkdvUuq35d99UK8vfwEzOG&#10;Z8X2NbRs+yqdC4WOto60YepKsrNGdWlMYgy99/M4ioyLEjMaFVu1pp4zfqJfOnXgbUe1KW1tqfGo&#10;t6li+xfI2rVwD+Pws2do94SPRUS0aNVqqlarlojgQTavW0uL584VEdGQpq/SK3W7isjwsMfS6I3/&#10;o1RVGo/Z/WHotp2lmuA9/vNPdHPr33zMLub/MnA6OVjZ89hUsYQr2y+WJWLZbZKUmcz/Bixhyypp&#10;r0fdpnvxIbyFNquoZXPZosKW5Wqfd8KWJWbZG/vZLexseULWwduXLB3sSZ2dTbbu7lLsQx616pA6&#10;S8VbEtu6uZOFvSY5y5KOrA0yS8aaW7L9vlnlrZxX1LLEL5K0pYtV+s5p3pjfvoxv85bUdeYsPn4Q&#10;tv/uxv6v3v+aAuxv3qtJD5rw0ofomgGP9N+NI/T1nz/y4502fxdfWvXuL2QuNxczAACmhR0Xlx9a&#10;R2uOrtddmCup4V+dFv9vHpkrSnaMvHbvOo2eOVZvMQ1jaWmpunTpUp0aNWoEiikAAAAAgFKBq0IA&#10;z0mTJk3Onjt3rokIuTqVatOvn8zVVEIZoLTMdBry9QiKT0kQMywHYEbv9BpJr3cfImZMG9t/aem2&#10;lTon96wd89vbd/H2pFHXrtLqQf0pX1RxaWMJPUtHJ2ry1jvk17o1pYaH07/vvys+SvTWBx/QwNff&#10;EBE8SGJCAg18qcf9pIi/kw/92HsyT4oYIpYo/GLbDzyZyLD7wZCt28nCvvQSsIe//5bu7ta06GS3&#10;w5zXviF3u8LFBMaK3bbqXDWvuk3MSOZJ29DEcB4X7GPLWmTzZC3/n/5FuTIjEnOskl+uMCeZuTk/&#10;nrIEv72XF39j7YzNzGRk6+HBk7Uulavwn5HtQ6uwsJDe21BeLts/VsY/r+B7guFh+/bOa938frtq&#10;9ndv/v5Y8mzQgOx9/UiuVNKJOT9T2KmT1GjESN7ZgSV4N/TrK90xi79fNq/SmH4a8h2SvPBQQbEh&#10;fH/J7BzNvt4FnG2d6LdRc8nT4dHtRwEAjBFL8H6/dRbtvnJAzBR6tUNvGttvTIkTvNeDbtLoGR/o&#10;JYqZ+vXrX96+ffvLfn5+YWIKAAAAAKBU4IoQwHNw9erV2g0aNLicm5srF1P8Au3Szxbx1cKG6uKd&#10;y/TB7PE6yUtLpSX9/tUK8nDGBULWvrr/lGE8oXSf9Hft9L/PqNmIN8UE8b0Zt336Pwo7f+6BF+7Z&#10;xX/XmrUo9sb1+4nK2vXq0Zyly3gSCB5MrVbTWwMHUHhoKI/Z7bVowI/kaOXAY0O08fxW2nK5cI9E&#10;tj+zU6XKInp6Z35dRFfWrxMR0U99vyYfB08RlX8FlbgZ2Rl0KyaAAuOCeQI3KiWG4tMTKFudU/bJ&#10;W+l+Zm5hSQorS/6eJeysnJzI0deXbN09+JhVyjr4+JCjfwWepM2XjhVsUYfc3Jw/5nmWmaXg2WMc&#10;j3Ojwo7j2/43nm7s3CFmtLD7jrU1v3+wPXvZ55pbWZF30+YUfOSQ+CQic3PzHInOleZ6frXp56Hf&#10;kRVarsMDsATve6sn6O0NaWFuQbOHfk/1/euIGQAA05KcmUKfrJtMNyJuixkN9jpsRI9hNKrnG5rX&#10;ZI/Azo2Xb19NK3es0UvwsvbM33///RefffbZj2IKAAAAAKDU4OohwHPwyiuv/LNt27ZXRMhV9q5E&#10;C8fPJnsbw2xzzE5W3/vpI7oSeE3MaHRp2pGmjposItM2YcFndPLaGRFpOPr50+AVq8je20fMFEqJ&#10;jKBN77xF8fcC9VpwFsfaxob+3n/AYCu8DcmOLVto9vffiYhocJO+1KteNxEZnsvh1+mHvfNERNRj&#10;znzyatRYRE/v8u9r6eziX0RENLPPl+TrWL72c87Lz+OtkrPUWTyBy6pxI1NieGvlmNQ4vg8uy4+W&#10;ZiLXTC4nhbmSZOYKnoBlbY9ZJT6rpFVaW0uPa29yqlCJJ3FZgo4lalllLV+4gQQtFMH2YF/2ykuU&#10;nZ4uZh5Pr1lz6Py6NZrFQVpqeFWjhSNmkqU5a7UNoCs6OYYmbv6aAsJ1O4OyhYVfvfoZda7TQcwA&#10;AJgG9lrxauh1OnD9CO28vJd3qdJmrlDQj+9+Q81rNytRlwxVtorGzf+ULt+9KmYKeXp6Ru3fv79L&#10;nTp1dE+iAQAAAABKAa4+AjxjgYGBFapXr35XrVYrxBRfGTx77AxqVrP0EjqlLSohmgZMGa6zhxs7&#10;4V01eQlPTpu60JhwGjJ1BOVpJWpZq92RW7aRa9VqYqZ46fFxFHX1Kh38acZDk73sfrLlwH880QsP&#10;l5qSQv27daVc0Qrb3tKOFvT/3mD3GoxIjqIJf38tIqJKL3SijlO/EdHTu/nPFjo+ayYfsxbNc/t9&#10;S262Ljw2JOyCm1r6m2n2u82mG1F36E5sIG+vHJwQRnHp8fzjT5vEZY9N9mbt7MyTs1a8ilZJzpUq&#10;kVv1GtJbdbKws+eLKVjlLfvJWAtkVqHBvg7gSaVGR9HGUSMoISioRAt7CrCK3nFnzvOW3H99MIYC&#10;jxwWH9Go7lWVfnnzZ7JQKMUMgIYqJ4u+2/oT/Xf9iJjRYK8pRnUYTm+0H8yfFwAATEVcajx9tGYS&#10;xWckUHpmuk53KsbdyY1mfzidKnpVEDMPdyvkNn00dyKlZuh2SpCOs/k9e/b8d+HChWP8/f3DxTQA&#10;AAAAQKnBVUqAZ2zJkiWjtZO7jIu9M1Xw8BWRYVr+72qd5C5T0asi+Xv4ich0xSTG0MRFX+gkdxn/&#10;5i0emdxlbFxcqUqHF2jUth307t4D1Prd9/jFfCqyYpxdfLh765aI4GFs7eyoXsNGIiJKUaVSUILh&#10;bnvlauuik5gJP3Oa8orZp/lJqTMzxUjjeSeB1HlqSstKp9i0eDp45zitOLmB5h1aSp9t/ZbeWT+B&#10;3lo/nt7b+Bmf23n9AJ0MOkeRKdG8grekyV2WiJUpFLwlcs1uPajNex9QnznzaeTWf+mjk2d5smzM&#10;/kM0dO0GenXBL9R79lxqN/Zjqtm9B6/QZfvfWru4iGSwnD8ekdyFp2Xn4Ulv/buLxp+7SG/v2EPd&#10;p35LFVq05Hu1Fz3mF7B0cKDu077j90NWJd579jzyqldPfFTjduRdGrd2El8cAaBNKR3vXe2kY5mZ&#10;mc7Bk72mCIoL0XttBwBg7JYfWkthCeGUUUxyl2FbELEkb0mxbYzSM9NEVIgdd7t06bIXyV0AAAAA&#10;KCtYrg3wDAUHB3s3atToSkJCgrOYYid+9NYrI/g+P4YqPjmehkx9U6d9FavenfbWl9SxcXsxY7q2&#10;HPmXflo/R+cCAbsI/86uvbyd65NibTjP/76WbuzYLmaIhr/9Nr3+9jsigoc5d+okffbhhyIiquVZ&#10;naZ0H2ewlUoTt35DoYni+o/0+Hpt9e/k4O+viZ/S6UUL6OrG9XzMfv+lQ34m6zLes5MlYtmiB7Y3&#10;LqvAvRsbSEEJoXxvXNZiuVRaKoukq4WtLblUqkzutWrz967VqpF7jZp8oQRL8mr2twUwYNLzR3pC&#10;PCWHh/NW4KrkZAq/cJ6y0tKoydDhvPW39gKDjIQEWjt0ECUGB4kZjfY1W9PXr37Gk3oABbZf3E3T&#10;t83R2xuyjm9N+nHg1+Rk4yhmAACMW0Z2JvWdPYwyczL5uVvRBC9Lyg55cYDZWz1HkNL80c+lN4Jv&#10;0dfLvqOwWP0crpOTU+KJEyda16xZ86aYAgAAAAAoVUjwAjxDf/3116uvvfbaZulE8v5jj504/v7V&#10;CvJy8RQzhmfHid30w5qZOhcGHW0daeUXi8nN0VXMmKaYxFga/s0o3b2bzMyoQb/+vDLrabGL+3Nb&#10;NaN8Uc3JqlJnLV7MFwbAw7HkYp+OHSkzM4PHSrk5LRs6mxQynQJ6g7Hv1mFaduJ3ERFVebErdZj8&#10;lYiezr7PP6WQY0f5WGYmo18HziA7S1seP66ChCyr+mLHBFWOit+mLGHL9sJlbwkZSXQz+g6FJIZT&#10;ZnYm/7ynSeQWVOM6+vqRb5MmZO/pRd4NGpJnnbp8Xq5U8kUVAKaE7eW79JUelBoVJWY0hrTuR+92&#10;Hskf6wDMqYBz9NnGrylHrVvhzV7L/TpiFvk6+4gZAADjlJefRx+umkjBcaG8sw+fK2arBAtzC5ow&#10;eCy91LLbI8+3WHJ4xY41/K3o92KJ4ldfffWvzZs3D5TGaJUAAAAAAGUCGQKAZyQ6Otr2pZde+u/c&#10;uXNNxRTXtXln+urNz0VkeNS5anrj27cpKCpEzGgMeXEAvf/qaBGZrh/W/kTbj+/SWf3NqgnZ3rv2&#10;3k9/wTRPraZfX+xIqdHRPGb7727evYfMlajOKokJ746my+fP8zGrXJ3R50vydfTisaFJz86g0es/&#10;odx8zQUic+lvPezfXaXSFvivN4ZSUpCm0k8uk9PKYXMfmujmyVjpf8mqFIpNS+BJ2rOhl+5X3mar&#10;s0klvbF2sOyCWUHu9mmTuOzN1tWNnCtX5tXvrFWyd4MGvNW5wkKTxOXtkgGAS4uJoZWv9eF7uWvr&#10;0+RlGv/SB7zbBsC92GD6YM1ESk5LFjMa7Plg8cjZVNO7upgBADBO7DVrjxn9+L7kDEveFq3eZbxc&#10;PWnxJ/PIxcFFzDwYO6a+Nf19ioiLFDOFbGxs0pcsWfL2kCFDNC10AAAAAADKAJb2AzwjqampXhcv&#10;XizcFFTCLqwN7jJARIYpIDyQQqJDRaTBfu6+7XuJyHSFx0bQrpN7dS8OmJlR2w/Glkpyl2HViazt&#10;bIHMzEzKytJcmIBH6/pyTzHSJB9vxdwVkeGxNreiKm6VRESUk55O4WdPi+gpSPfP1IgIEUj/jtJK&#10;L7nL9rZl1QwXw67S3INL6OM/p9zfB/fL7dPph73zaO/NQxQQF8QrdJMyU3jlLqviZff/gv9KgiVx&#10;Le0d+L6jLUa+RT1/nEGvb9xMY4+f5vvijt57gAYuXUE9vvmOmr85knwbN5E+354UFpZI7gIUwdo5&#10;D1u/kaycnMSMxpZz22nqXz9if1Xg3O3dyNHSQUSF8vPzKCEtUUQAAMaLJXbVoiMSU1xylyV9X23f&#10;mxxs9Y+XRbGK3Z0n91BUvG4XDYZV73bq1Gl/s2bNzogpAAAAAIAygQQvwDMyderUybm5uTrZCT8P&#10;X6rmW0VEhmnG7/p7ttWtXJs8Dbil9LMQn5JAn/4yhVc4a3Pw9qZqnV8UUenw0Erw5ufl0bXLl0QE&#10;j9KsdWt+sabA3dh7YmR42M/5RnPdBR9nF//K/+ZPg7X5ZpXgBdxtXSkpM5kuhV+jPy/+S9/umk2j&#10;N3xC726YSNP3LaCTQed4EpftUVbSpG1xzORysnZ2Jp+Gjahmtx7U5fMpNGrbDvrw6En64PAxGrRi&#10;Nb3wyUSq06sPedWrfz+Ji/1yAR4Pa10+bN1GnuzVtv/aIXpv5QRKVaWJGTBVVkorcrVzFpGuwFjd&#10;fZwBAIxRVk4W5eY/fNGTpdKSmtRoRAr5o7dzCY+LpG3Hd+qdJzOWlpaqYcOGratWrZrhriwFAAAA&#10;AKOABC/AMxAYGFjh77//7itCjiVzRvQYppN8MjRBkcF0J1T3vJS1e5w4ZJzJt31cuWMtBUUFi0iD&#10;JbRemTGLHHxKdy87/+YtxEjj1NFjYgSPYmNjQxaWliIiuhR+/ZlVtBUkR1mFAGu7zFoZszcWs/ds&#10;jv0s7L06T83nnW0cydnakX8dk3D3DqWEh4voyeSkp+kkiVkV7piNn9KPe+fT5ov/0rWoW5SZo3p0&#10;Mld6zLMWyawFuZWjI7+fs/tm7Zd7Usu3R1Ord96lLp9PpgFLltN7/x2hj0+e5e+H/b6Res+eS02G&#10;DSfXKlX517I9cwGg9DhXrEjDpcca259a27Wwm/Tm4vcoPFG/fSSYDvaarZpnFfaaU+dAzxITEYma&#10;LSAAAIzZoZvHiq3a1dar7ctU0ctfRA+WmZVJBy8c1utyVaBZs2anX3jhhcMiBAAAAAAoM9iYC+AZ&#10;2Lx582v9+/ffJJ1U3n/M2Vha08ovlpC3q+FWwn657Bvaf/agiDSq+VaVfu7FIjJNZ26ep/HzP+Wt&#10;ubRVbN2Gt5YtbVmpqTS3dXPKF23FfP39acXmP/kYHm3KhPF08sgRPmb78P42+CeytbDh8ZPgF4ek&#10;RzL7XgVJ0cxsFa94ZZWx58Ou3N+rllV4s+Qp+1h2bg7JzGR8UQf7HuxgwL4+V7ofFayXYPepgj14&#10;C3jUq08vz1/EE6xPIuT4Mdo3aaKIHo21UDa3siJLO3vyatCAanTtTm7Vq5O1oxMppHlznjCXfn7p&#10;d9F8wZP9XABQ+lTJybSiby9KidJN6LLW7MvfWUi+zt5iBkzN5tNbad7uX/Wqzer51aaFI37iz08A&#10;AMaIHfc++f0LOh1wXszoc7F3plWTl5CTXeFCywe5du86fbd6JgVHhYiZQnK5PHfDhg2D+/Xr95f0&#10;mh/7JAAAAABAmcJVWYBnoH79+pcuX75cX4TcS6260Revlzzp8qxFJ8TQoK/foOycbDHD8jhmNHvs&#10;DGpWs7GYMT33IoPo3ZljKS0zXcxoWNjZ08gt/5C9V+lfPM/NyaEF7VqTKiWZxw5OTrTh3+2kMDfn&#10;MTzcwb176bsvPhcR0evN+1P32p14MpVd8GH/sSfD1Kx0ylJnUYoqjRQyOd2JDaSwpEhKykjme9Qy&#10;LGmbmZPJY3aJnCVq2ddo2r49XSvlB2EJ1/7r/yDbIpV5JcEqd//7egoFHdJdqMFJj2f2mGbJXNeq&#10;1fgCBVaR6yaN2X6e7N8FgPInIz6e1r0+hBLu6bakZ3tvf9D1berXvLeYAVNyNvACjf/9C73FaX4u&#10;PvTryNnkYGUvZgAAjMuNiNv03orxvHNOcS2VWZeDj/q/T/066jTcKhY7B1j6zwr6fd8fesdThu27&#10;u2fPnq5OTk5JYgoAAAAAoMwgwQtQxq5du1anQYMGF9Vq9f3NfNhJ5Jopy6iiVwUxY3iW/ruStyHW&#10;bmXFVjYv/WwRuTu5iRnTEpsURx/P/R8FFVmtzRNwi5dQpTbtxEwpk/4G+77/ls6tW8ND9u81b9Wa&#10;vp09m8fwcEmJCTSwR4/7F2GcbZzI19GL7sQEUpZas4ChoBJX+/7+PCkUCumQUXjMqPJiV2r/+ZTH&#10;Trqy5G7IsaOUmy0WakjHniGr1pLS2pocfP1IplDwtsty6T0qcQGMhzpLRX+8PYpCz54RMxqs80DX&#10;eh1pUu/xPOELpoMnOFZOoBx1jpjRsLexo3nDplNVj8piBgDAuMzasYD+Ob+Tjwu2SynAFju2qN2U&#10;fnr/Bz5+lEMXj9KMdbMpKU0/f8v23l22bNlbQ4YM+V36XoZxUgEAAAAARg3lOQBlbOLEidO1EzVM&#10;FZ8q5GbASdKYxFj68+AWvZPfvh16mWxyl1m8dRkFF91rSbpd6vbuW3bJXUb6N9p9NI6avzmKZHI5&#10;r8o8dewobf3jD/EJ8DAOjk7k5OIiIqKE9ES6HH6dt07W3he3NJO7LBFbkDxlyVQbVzdy9POX3vzI&#10;3tuHvzn4+vI3tneme81a5FGrNvk2bkL1+r5GfRb8omBV4QWCjxwuTNI+hpSwMDLLy9OUHzPS75iT&#10;mUketeuQpb09/9nYz8juYwBgPBQWljR45WpqMnS4zsIQtphl95UDNPK3DyguNV7Mgimws7Qhexv9&#10;Kl22lyTuCwBgrOLTEmiP9LxXgJ3TytjrdPHeUmlJo3qO4POPkpKeSttP7KLkdE1XJW0sofvCCy/8&#10;N2TIkE1I7gIAAADAs4IrugBlKDAwsEK1atUCcnNz5WKKnzxOH/MttanXUswYnt/3bqRFfy/RSXgp&#10;zZX0+1cryMvFcPcMLktnbpyjCQsm8dZe2lhibuCS5WStlUAsK5lJSfRb9xfvt2pWKpW09p9t5OTs&#10;zGN4sKUL5tPG1atF9BikxytLjhQ8WbJHhEK63WUKc8qX7gsyuYLM5DJy9PUl3yZNybN2HXKuWJls&#10;3FzJ1s2N8tS5mq+Xse+jOQywBD1PuBQ8vgouKLFY6+LSlo8/pFt7douIqNfipeQq3d/0FPk6bev7&#10;9qLs5CTpEFR4DKr/aj/q8e33IgIAYxd86iT9OWY05agyxYyGhUJJ73YZRa8168UvdINxS8lMpU83&#10;fEVXQq+LGQ32unRcj/fo1aaviBkAAOPAFjX9sPVnvrDpQRpVb0Bzxs7gx8KHYa2d/znyL83ZtFCv&#10;EwLj6OiYtHjx4rcHDhy4WUwBAAAAAJQ5XM0BKEMjRoxYvnLlyjdFyLk5utJvExcYbCUs23v3zR/e&#10;peQ03ZXJvdq+TJ8OHS8i0xIeG0EjfxxDaRlpYkbD0t6BXt+4iZwqVBQzZW/NoP4UcfmSiIhatm1L&#10;3/yMVs2PkhAXR4N7vny/TbPSxob8m7ckG1cXsnJw5AnS7Ix0snPzIEd/f3KtWpXvfcz2ojW3tCIL&#10;OzvKU+fwJC27AMQTtmYyvgjifrK2lBMkgUcO06bRb4mIqFr3HtRu0mSeIE4MDKTI8+coJTyMUsJC&#10;KTMpkf88SltbsvPxIWtnF7J0dKTTixZIP3dhAS/D9ol+Z9deTeUuAJiExJBgWj2wH6mS9auOXO1c&#10;aPaw76mimz9v4QzGiXWr+G7rLFbJJj115d//Q7NKs5cadDX79JWPkegHAKOSlJFMQxa+RelZGWJG&#10;l7lCQdPe+vKRC69Zcvf6vRs0eclUvmVPUTKZLO/dd9/9dcGCBeOlcZaYBgAAAAAocziLBygjISEh&#10;PrVq1bqZnp5uK6Z4YmjcwA/ptQ69xYzhOXD+EH259BueuCrAqnfXf72SPJ09xIzpYPsrjZ3zPwoI&#10;DxQzGmZyOQ1cuoIqtHi2ldgpUZH0S+cX7ld/stZiK//8i7x8fHgMxWOJ3df79qHoyEges6Tse/8d&#10;4VW2hoq1Up7TvDHl5Wqqxu28fcipUiWKOHeW1CoVnyspduFJwvu0Wtja0senz/N5ADAdyWFh9M8n&#10;43QWCRVgib0WVZvSu51GUhWPSmIWjM3Gk3/Rgr26HVqYZpUb07f9vyAbCxsxAwBQ/q06sp6WH1or&#10;In21K9akRZ/MfejiFpbcDY4Kpjl/LKRzty7oHT8Z6Zz/+vz58z/o0qXLf2IKAAAAAOCZwB68AGXk&#10;77//fjUjI0PnSpmNlQ21rttCRIaHncAu3bZS78S1fYM2JpncZVZsX0uBEfdEJJiZUd1efZ55cpex&#10;9/Siah07iUiTuPz5229FBA/CEuGvDhosIuJVsGHnz4rIMCkslKSwtBQRUWpEOIUcO/rYyV1GplTK&#10;KrZuQ5XatqNhv28UswBgStie38M3bKIun08hcysrMavBnv9P3DlDIxa/RwdvHBWzYGz8XfxIZqZ/&#10;+heWEkGJxewpCQBQXqWq0mj9iT9FpI9V7w5+sf9Dk7vsnDguKY5W7FhD529fLDa5a2VllTlixIiV&#10;nTt3PiSmAAAAAACeGSR4AcpAYmKi408//fSJdBKoc8b4UsuuBr2HLUtkhsaEiUiDJcbe7qXTZdpk&#10;hESH0l+Ht+qdzLtWqUptP/hQRM9e1y+nkkx+f0tVunT+HJ0+flxE8CCdu3fnVfQFbu0u3N/WMJmR&#10;V916YvwA0u/DqsnlSiVvuczvF+x3LHKxqkLLVrzifADbx7dqNTELAKaoybDh9M6ufVSVLRYqcqxg&#10;+xWyaqecXP39BaH8c7Z1JEulhYgKJaYkUXpWuogAAMq/QzeOUWa27t7zBdj5QIOq9alt/dZiRh87&#10;/4tKiKa5mxbR4YtH72/zoo11yOnWrdvuYcOGrZC+p/4nAAAAAACUMSR4AcrA6dOnm4eFhfmJkGOr&#10;hAd0ek1EhmmedAJb9OS1bqXa5GGC1btxyfH0v4Vf6N0ebD/WvvMW8n1Mnxdbd3dq0H+giDQXIL6d&#10;NIlUmcVfxAANaxsbsrG93zGdgk4c4/vsGirWRrrhwMF6CRiW0PVv0ZKGrFpL7x04RB+fOsffxp29&#10;SBMuXqUJ5y/TB4eP0ejd++j1jZvpjT/+on4LfxVfrPu9AMA0sfb0r0nHhQG/LSVHP38xq6GQK8hc&#10;jj26jZGbvSvZW9qJqFCOOueBe1QCAJQ3aap0WnpwtYj0mSvMaXTvkSSXFS6YLSoxNYl+3jCfjl05&#10;IR0j1WJWV+3ata+NHz/+J29v73gxBQAAAADwTCHBC1DK8vPzZR999NGcotW7jao1NOjq3cj4KLpw&#10;R3dfPla9+4508msuV4gZ0/HP0e0UERchIg2WcOv8+RfkXLGimHl+On06iawcHUVElJmZQWNHjeSt&#10;h6F45kolVa5WWL2alZpK6bExIjJM1bu8SB0+Hk9WTk5kYWdHPg0b0YdHTtDgFavJr1lzsvPwJKW1&#10;NSksLO5X8LKxjYsrT9p41atPnnXrIrELAMWq1KYdDViyTEQaY7uOFiMwNg5W9uRk4ySiQvn5eRQc&#10;FyoiAIDybc+VA5SYniQifV2bdaZqfsV3tGFbFsQkxtL3a2bSqetn+AKY4ri4uMRPnjz5+3bt2p0y&#10;MzPT790MAAAAAPAMIMELUMqOHj3a+vbt2zVEyLG9fT4e8L6IDNNP6+fqVauyhLSvm4+ITEd0Qgyt&#10;3b2Bn+Br82nUmBr0GyCi54sl8V7+YQZPOhe4d/cufTb2Q1TyPkTr9h3EiHgy/OrWLSIyTDKFglq+&#10;PZrGHj1JH504TcPWbdBJ7AMAPC25dJwpwNpWVvOsLCIwNqxarapHJREVkl7t5EcmRYkIAKD8Yudv&#10;2y7sEpE+exs7fl5e3N67LJl75sZZmr5uFk/u5ublio/oYvvufvvtt18MGDBgq/S8WXx5LwAAAADA&#10;M4AEL0Apio2NtXvnnXcW5+Xl6Ty2alWsSb7uhpsoZQnNc7fOi0iDXeR9/9V3yM3RVcyYjh/XzqKs&#10;nCwRabCEas8fZ4rIMFTp8AJ1GP+JiDTOnz5NUyZMKHafKCDq3EN3H96gE+Vk72LpZzZjbeSKuRgF&#10;APA01NmF1Ul8z8Ekw+5sAE+nqkdlnedBhnWduRV5V29hGwBAeXMm4BwFxgSJSN+wroNIaa4UUSFV&#10;dhbtO/sf/bplKZ2+fvaB51IWFhZZU6ZMmTp69OjVMpkMq2oBAAAA4LlCghegFN2+fbverVu3aoqQ&#10;Y22OJw4d/9A9fp63Tf/9Repc3RXK7k5uVP0BrauMWUD4PTp785yIBDMzajZiJDn4GF6SvsXIt6jx&#10;0GEi0rh49gwNfvklijPw9sPPg62tnU6SlLU+BgAwZbnZuguaMrJxvdqYsX14ZWb6p4AxKbGUlaMS&#10;EQBA+cMqbqf/O1dE+hxtHahvh14i0mALm9Iy02nf2QM0f/MvdDv0wYtdbGxs0gYPHrx+zJgxi5Hc&#10;BQAAAABDgAQvQClhe+++//77C4tW71bzrUpVfQy33SGr3t1+Yhc/uS3AKjsGd+lv0HsGlwW239Ln&#10;i7/SO6m39/Ckhv0NozVzcV78fAo1Gfa6iDQS4uNpeO/edO3yZTEDTExUlM4+xU7+FcQIAMA05WpV&#10;8DIKE9x335TU8KrGFx8WlZqVTjEpcSICACh/9l87RPFpCSLSxc5vPxrwPlmYW4gZTXI3ISWBNuzb&#10;RLM3LqDk9BTxEX2Ojo5Jb7755ooff/zxMycnpwdv8AsAAAAA8AwhwQtQSq5fv17r6tWrdUXIsb19&#10;Jr8xUUSG6cyNc5SWkSYiDUulJbVr0EZEpuPwxaMUERchIg22x+3LP0wne28D3otYup91/uxz6jBu&#10;gs6evGq1msa9/Ra9M2QwJcThoi0zd/qPYqRRtWNnMQIAME3Z6bqvAZRyczECY5StziYbSxsRFcrI&#10;yqCoZHT+AIDyKVWVRjMeUr3r6uBCLzRqJyJNcjciLpJ+3riA1u3dSKrsB3cwcHFxiZ84ceKP33zz&#10;zZeenp7RYhoAAAAA4LlDgheglEydOnWKWq3WKXup5F2J/Nx9RWR4YpPiaOXOtXoVq52bvkCezh4i&#10;Mg2sknnJvyv1bgufRo3Jv0VLERkultht+fZoGrJ6HckUhXdDdvHi3t27NKjny/TZhx+YdKI3Njqa&#10;Lpw9KyLpCVAuJ/eaOh3VAQBMTlZ6uhhpWBSzNyEYD0tzC/J20O/QolbnUGqmbrIfAKC8WLh3CeXk&#10;qkWki3Ut+Pz1/93fMomd74XFRtBXy76lI5eOUXZONp8vyszMLN/FxSVu+fLlIyZNmjQXlbsAAAAA&#10;YGiQ4AUoBWFhYX5bt27tI0KOVe++0WMomSsMtxLmauB1ikrQXYTMToDf6K67p6uxS05Lph/XztKr&#10;ZGaJ0p4/zhRR+eDbuAm9s3Mv2bq7ixkN1pb43KlTPNH75ScTik305kmfwz5Pu4WxsWD7EY95fbjO&#10;79Zq9BhSWluLCADANKVGRoqRRsEFcDBODtb25OWov4iPLW8LiguW3usudAMAMHSBMUG069J+EemS&#10;ycyoS9OO1Kh6Qx6rsrN416bJS6bSzZDbfN/e4kjnxHktWrQ4uWXLlr69evXaY2Zmhk3KAQAAAMDg&#10;IMELUAq+/fbbz7Ozs3VKXuxs7Kl+FZ2OzQYlJjGGFvz5q87eu0zzWk3I29W09t7ddXofnb15TkSC&#10;mRnV7d2XHHwMuDXzA7Cf+f2DR+ml737UqeZlWILzxOHDPNE7ckB/2vPvvzz5yapb//feGOrV8QUa&#10;0e81Orh3r/iK8i03N5f/viP796fkxEQxS6SwsKDGg4eKCADAdCWFh4oRr1aS3nB6YMzYHsseDm4i&#10;KsReD0Ynx5L6ARVwAACGKD0rnd5f+Umxi1PYc1rP1i/RhEFj+eLrdFUGbdi/iZ8DB4QH6p0HFzA3&#10;N89h++3Onz//47Zt256Wvk/xJb4AAAAAAM8ZruAAPCVWvbtmzZph0gmimZjiJ5P9XuhDbo6uYsbw&#10;nLp+lid5tbHq3U8Gfywi0xCTGEuL/vpNrzWztZMTtXnvfRGVT/X6vkqjd+/jrZuLS/SGBgXRzGlT&#10;afDLL9PQXq/Q5fPnSZWZSRFhYfTfnt2UpSq/C9Wzs7PpzIkTNHrIYPrqf59QZkaG+Ij0+JTu56yV&#10;tbWLi5gBADBdydIxvwB7IXP/xQwYJTPpv8ruFXmyo6iwhHBKyUwVEQCAYWN7in/y+xTKyM4UM7q8&#10;XDzo4wHvk4W5Bd+OZ84fC+j3PRspMj7qgcldS0tL1VtvvbX0u++++6Jp06ZnkdwFAAAAAEOGBC/A&#10;U5o5c+aEjIwMGxFy7CSyR8uuIjI8LKm5ZJv+frNNazSWToRNp3qXtSSetPgrvWoVM7mcev00m+y9&#10;vMVM+cV+hw7jJvC2zQ0HDNJL9BYoepGDVb326dSR3nv9ddq8bi1du3SJ316GjP0OLDm9eslvNOil&#10;HvT5R2Mp+N49nd+N/W1fmTGLvOrVFzMAAKYtSSvBy7BFamDcHKwcSFHMFiIhieGUrc4REQCA4WIV&#10;uysOr6Pr4bfEjC62TdLC8bP5+cvRKydo1sZ5tOf0fl7F+yCurq6xo0ePXvzDDz9M9vT0jJaeD41v&#10;3xoAAAAAMCq4ggPwFAICAvzr1at3IyMj4/5GngXVux8P+EDMGJ5VO9fRkm0rdBJfrHr3j2lrTCrB&#10;y26HpdLtoJPolv5+TYYMoy5fTBETxiU5PJxu7t5JxxctoOzMTJYVFR95OHa/Zm+Ozs7kV6ECVatZ&#10;i3z9/MjJxYUqVqlCTtK8paUlr44tK+z+yn4GdqEmV63mVbo5Odl07fJlOnviJJ0/fZoiwgpbjRZl&#10;7+1DA5euIOeKFcUMAAAsaN+G0uNi+VhmJqODk7cXW90JxiMsIYJGrxxHyWnJYkaDvRb8ZcTPVMe3&#10;ppgBADBMZwLP06cbvi52D112vvB69yE0tOtA+uvQVvr3+C4KjQ7VW9ysrVKlSvc+/PDD+cOHD1/q&#10;5uaGVgYAAAAAUC7g6g3AU5gyZcq0b7/9dnK+VntmS6UF/f7VSvJwdhczhoW1ZR46bRRlFFm93LFx&#10;e/r27a9EZPzuhgXQqB/f06veZcm/Ab8tJwdfXzFjvAIOH6LNY94pcZL3QdhFFOn/SKlUkp2dPXn5&#10;+pCvfwWe9HXzcCd7B0dydXfnSdmsLBVZWdvwz2Wxi5sbKS0seKxQKEgtzcXFxlJ0ZATZ2TtQUEAA&#10;3bx2lSLDIygzI51ycnIoOSmJv7EEL/vZtRcqFMfGxZXafvgRNew/gP+cAABQ6OcmDSiHLfiRyGVy&#10;OjR5Ox+D8VLlZNG7y8fR3ehAMaPBns8/7zWeujfowls5AwAYoqDYEBq9/GN+LCtOzQrV6bNhE+jA&#10;+UP0x/4/H1q1K5PJ8ipXrhy4YsWKN9u0aXNGiov/pgAAAAAABghn7gBPKCQkxKdZs2bnoqOjPcQU&#10;N7DTazS2/3siMjzT1/1M247t0EmKsRZWG6euNtikdGljezC9+9NY3qpam9zcnEZu3W4SFZ6sknd5&#10;n56UnZ4uZiRmZtTxk4mktLGl2/v2UPj5c49V5fskCpLDDKsYY/fLgrenIVcqqVKbttT63ffIs07d&#10;Mq0sBgAor7JSU2hu6xaUn6upgLJSWtHez/7mYzBerLXp1D+n075rB8WMBntOfq1ZL/qg69ukkBW/&#10;pQMAwPMUkxJHb/72HqWptM5htDjaOvBz8V2n9tKZG+f0FvNqUyqV2U2bNj2zZMmS0bVr174uHQPL&#10;7qQHAAAAAKAM4Io3wBO6fv16vZiYGJ2MKKt86dfxVREZHpbQ3Hlyt17y7OXW3U0mucuw9tSxSXEi&#10;0mAJwDbvfWASyd2MhATa/O7busldiXf9BtT8zVHUcMBAGvDbMhp39iKN3r2P+i9eyvfvZVXNLHFa&#10;kJAtDTyZm5fH33Jzc3n75SdN7rL9dV0qV6bes+fSh0eO02sLf+V77SK5CwBQPLXohFDA0dpBjMCY&#10;sercOn61NIustLDn3+vhNyklE91JAcDwpKrS6J1lHz0wuWttaU0DO/ejBX/+SieunnpoctfGxibt&#10;o48+mrN27dqhSO4CAAAAQHmFCl6AJxAeHu7atWvX/65du1ZXTHEdGral70dPFZHh+d/CL+j41ZMi&#10;0rCRToRXTV5iMnvvhkSH0tCpb+rtweTbuAkNXrmGZArjr1g5MOMHOrNqpc5FfXNLK3pr+06y9/IW&#10;M8XLY22W09JIlZJMyWFhlBB0j2Jv36bYO7cpMSSYVMnJlMcqwZ4wSfsgLHlbcCFaYWHB2y47+vuT&#10;vacnOVeqQl716pFb9RqktLY2ib8hAEBpSI2OpkWd2t8/Ztf3r0OLRsziYzBuF4Iu0/jfv6AcdY6Y&#10;0bCztqNfR/xMFVz9xAwAwPOXpc6m0cs+pnuxwWJGl0xmRs1rNaUzN89Tdk62mNXHErmenp5Ry5Yt&#10;e6tHjx6sjYFKmsvTfBQAAAAAoHxBghfgCZw7d65J8+bNT+Xm5srFFG8vu2bKMqroVUHMGBa29+5r&#10;XwzRSWyyhNm7fd6iYV0HiRnjxiqYP5g9nsJjI8SMhtLGht78+x9y9DX+i5lJYaH0W4+u99txMix5&#10;yqpdq7TvIGaeXH5eLqVGRVF6fDzJpO/LqoRZVa6lnR3fczclMoJSI9nH4yhHlUkZcfGUkZTIv1Zh&#10;riR1TjY5+fnxZK13g0aUn59H1k5OZG5tzd/n5qj592VVuajMBQB4OpFXrtDqga+JiKhX4x40sedH&#10;IgJjFpEYSWNWTKD4tAQxo8Fez857fQY1rFBPzAAAPF+srfzsnYvon/M7eaeBotjHXeydKT45Xm8R&#10;rzaFQqHu0qXLvsmTJ09r3br1eey3CwAAAADlHRK8AI9JOqmUt2vX7r+jR4+2E1NczQo1aNlni0Rk&#10;eEZ8N5ruhN0VkYa7kxv9+sk8k2nPvGb3elq8dZnOhQGWJOzxzfdUr6/httYuLanRUbRh5BuUcO+e&#10;mNGo8kJH6rdosYgAAMBUHJk/l47/slBERF+/+hl1qfuCiMCYZauzadzaz+lSyFUxo8EW/731wuv0&#10;ertBvJUzAMDzxo5TE9Z9QTnFtFxmi0HlcjnlqB/cjplhLZknTZr0Y+/evf+qW7fuXelYp9u+AAAA&#10;AACgHEL5E8BjCgoK8jtx4kRrEXLsYtiEgR+KyPCcun6GAsIDRKTBKjTGST+zqSR3WQXziu1r9FZ9&#10;ezdoSPX69BWRcbuxYwclBuu2NTO3sqKuk78UEQAAmJKw8+fESPNapo5vLRGBsTNXmFM1zyr8766N&#10;vU46H3SJ1FqdPgAAnpfkzBT65u8ZesldVrWbl58n/T89NLkrk8ny6tevf3nevHlj33333fl169a9&#10;ieQuAAAAABgLJHgBHtOCBQve127NzHi7evEKXkMUlxxPP62fq9euqpJ3JapfpY6IjN9PG+ZRVo5u&#10;Fy65Ukm9fvqZXdUWM8aLVe8enT+X8vO0tpiSfu9On04ie28fMQEAAKYk/q5uZw85Wt+bDFad26JK&#10;02JrdO9GB1Jiumb7BACA50Wdp6afts+nuCKt5HlyVzqnYQtSii7e1WZhYZE1atSoZbNnzx43cuTI&#10;9a6urilmZmYP/gIAAAAAgHIGV3EAHkNoaKjv8uXLR4mQY5UPAzq9xlYHixnDcjv0DkXGR4lIg1Xv&#10;/vjuN+Ro6yhmjFtUQjSduHJSRIJ0GzQaNITsvbzFhHHb+81UvuetNucKFajhANPYfxkAAPRlJieJ&#10;EZHcTE52lrYiAlNQxaMS2Vrr/83TszLoTpRu5xcAgGft5J2zdPz2KZ0kLqvaZcndh2FJXD8/v9CJ&#10;EyfOmDZt2uROnTodlOZU4sMAAAAAAEYDCV6Ax7B9+/aeSUlJOllRpUJJbeq1FJFhSctMp0V/LdFb&#10;2dyoekPydvUUkXGLSYylCQsm6VUw27i4UtPhb4jIuCWFhdLdg/+JSIPtPTxgyQoRAQCAqUmLjdV5&#10;faBUmJOV0kpEYAoUcjlVdq0ookK5ebl0L1Z3SwcAgGeJJXJXH91Aaul4xLCqXXZseljFLiOXy3M7&#10;duz43/Tp0z+dNm3aj15eXjFmZmYPzwgDAAAAAJRTSPAClFBYWJgfWwEsnVTqdLPr1KQDebkYZrI0&#10;Kj6KgqN0L9DJZXIaP2isiIzf+dsXKSQqREQaLLnZ9cuvycHH+FsTp0RF0qbRb+m2ZpZUatPWJH5/&#10;AAAoHnte0H5usLeyEyMwFc42TtS4YgPejUYbS6CcuHOGYlPjxAwAwLOVlJ5MwXEhmnbMJajaZWxs&#10;bNIHDBjwx8KFC98bPHjwZunYliE+BAAAAABglJDgBSihU6dONY2MjNTp56uQK+itV0aIyLCwitXp&#10;637Wq1yt4V+NKnr6i8i4xSTG0LzNv+jdBp516lD1zl1EZNzuHTlCCUFBItKQyeXU7etpIgIAAFOk&#10;SkkWIw0fZ9PYsgB01fero5fgZYLiQyhbnSMiAIBnJyc3h25F3qUsdfb9vXYfRiaT5VWtWvXuxx9/&#10;POfXX3/9sFatWrek4xoOYAAAAABg9JDgBSgB6aRS9v33339etHq3SY1G5OnsISLDEhodSjdDbotI&#10;g+29O27AByIyftuP76aU9BQRacgUCuozZz7fg9fYpUZH0cFZM9kdWMxoNB4yzGT2HgYAgOLFBwbo&#10;PD9Udtdv1QvGz8vJk2wtbERUKDUjlYLjQkUEAFD2WKVuYnoSbTu/ixYfWMFbMj+KhYVF1gsvvPDf&#10;woUL3//mm2++c3BwiBcfAgAAAAAwekjwApRAcHBwhStXrtQXIceSpWP7jRGR4fl21XS9VlYVPCtQ&#10;df9qIjJu8cnxtPHAn7orvqW/WbXOXUwmuXli8a96FVqW9g7U7A3DrDoHAIBnJ+7OHTHSqORWQYzA&#10;lHg5elBFN/3OLuzV08Xgy3pdUAAAShtrw5yqSqMD1w7TnF2/0MJ9S+ludOBDK3fNzMzy/fz8QkeN&#10;GrV03bp1Q7p27bpXJpNlig8DAAAAAJgEJHgBSmDlypWv5+TkmIuQ83HzJm9XLxEZlqDIYLoZfEtE&#10;GtIJL3004H3eVtoUnL5xjtIz00SkoVAqqeMnn4rIuLG9dy9u2igiwcyMOoz/hOy9sfcuAICpi7l1&#10;U4w0/F18xQhMicxM9sB9eO9EBVJWjkrMAACUPtaG+VLwVfpp+3yas+dXOnD9sHTcyRIfLR6r2u3Y&#10;seN/8+bNGztt2rTPvby8YljCV3wYAAAAAMBkIMEL8AgBAQH+8+fP/0C7PTO7CNatxYukNFeKGcPB&#10;KlenLP1Gr+LC393XZPbezc7JprV7NujdBjV7vEQOPqaR3Nz15WTKz9Vta+bk50+V27UTEQAAmLJE&#10;rf3Z2esad3tXEYGpqeVdXS/By9yOvkuxqeh2CgClj1XtxqbG0dxdv9L0nXPov+uHKSkt6aFVu2yv&#10;3WrVqt1+//33F6xdu3ZQnz59/nF1ddXdjwcAAAAAwIQgwQvwCNu3b++VmJjoLEKOVcH2aNlVRIbl&#10;TlgABUUWXrRlWDvpL16fSG6OpnHxNiDiHoVEhYhIQyaXU8u3R4vIuKVERlDQ8WMi0jCTfv9XZv6M&#10;vXcBAIDLSEwQIw25TC5GYGrY/ss2lvr78KZlplNofJiIAABKhypHRYduHKNP1k2mnZf3UGhM+CPb&#10;wTs6OiYNHTp07dKlS9+eNGnSVG9v71gzMzPd/YgAAAAAAEwMErwAD5Gfn6+YP3/+2Ly8PJ3HSvuG&#10;bcjT2UNEhiMmMYZ+Wj9X7wS5un91ql2ploiMG1v1vWL7ar3bwLNOXXKpWElExm3PtK8pv8j+y561&#10;65BXvXoiev7Yz5enVlPwyRMUdu4sZaWmsD+e+CgAAJS1nIzCrQpZ7SYSvKbL1tKWqrhVFFGhvPw8&#10;Oh1wXkQAAE+OVeyy/yKTomna3zNoxo65FBgbTDnS+cDDKJXK7FdeeWXbnDlzPpo7d+7Y9u3bH3Vz&#10;c0sVHwYAAAAAMGlI8AI8REhIiHtgYGBlEXKsGnZ0r1EiMixHLp+gqIRoEWmwC7bfvDVFRMYvNimO&#10;zt26ICJB+pt1nDiJvzd2rHr33tEjItIwk8no5R+mi+j5Y8ndiEsXad2wwbRp9Fu0fsRwWj2wH6XH&#10;x4nPAACAsqRKTiZ1TraI2NOjjJQKw9t2Ap4NO0tbalW1GX+Nq40tmjsfdIliUvD8DABPji28Tc5I&#10;ob/ObKP3Vkygo7dOUEp66kPbMbM9dStXrhwwZ86cj5ctWzb6jTfeWO/s7JyMql0AAAAAgEJI8AI8&#10;xNatW1/Nzc3VKWmp6luFvFy9RGQ4YhJjaem2FXonyg2r1SdvA/x5y8rp62cpS+uiNWPj7ELuNWuK&#10;yLgdXTCP8orsvetWvQY5+VcQ0fPH2oLumDyJIi5fotycHP7zJgQF0cklv4nPAACAspTLnie1Xi9Y&#10;KJRkb2UnIjBF9f3rkFyuX8UdnRpLmdmF1d4AACXFErvZ6my6FXmHJqybTAv2/sb33X1YO2aW2GXt&#10;mH/44YfPNm7cOODdd99d7u7uHinN54hPAQAAAAAAAQlegAfIz8+X//PPP71EeN+LzTrpVTgYgg37&#10;NlFqRpqINGQyGU0a/omIjF9yWjKt3/eHXpK79iuvkNLaWkTGKzU6im7s3CEiDVa92/F/n5JMoRAz&#10;z9+ZlSsoMThYRIXsPD3FCAAAylJebp7Oc6WluaUYgali+/DaWeon+VVZmXQnKkBEAAAlo85TU1hC&#10;OK06soE+XjOJJ3kf1Y7Zzs4upUePHjvPnj3bfOLEifObNm16UTqfzRIfBgAAAACAIpDgBXiA+Ph4&#10;mwsXLjQWIccSu81qNRGR4YhOiKEtR/7VuVhrJv2sLBnt5WI6SbMo6XYIjQkXkYaZXE6NBg4WkXG7&#10;tnUrqbN0r4HYe3mRS+UqInr+0mJi6Nae3Xp7BLO/k1/T5iICAICylJOpW5HpYG0vRmCqrJTWVN2z&#10;Kq+eE1McC/ZfO8T34wUAeBR2rEjOTKFTd8/SpI3TaM2xDZSelS4+Wjxzc/OcatWq3Vm9evUbq1at&#10;GlSlSpW7MpksE+2YAQAAAAAeDglegAcIDw+vkJiY6CRCzsrCiip6VRSR4Zi7eRFl5egm9izMLejt&#10;V94UkWnYdWoP5ebptif2qluPnCoY3t+stOWp1XR+wzqdlptkZkZt3vuA7Dw8xMTzl5mcxPcJLool&#10;oh19fUUEAABlKSMhXow0XOycxQhMFVvE+EKttmQmvXoQUxxbPHgj4jZFJEaJGQCA4qmk89FTd8/R&#10;gj1L6Ku/fqDguBDKK7KoUxtbUOLn5xcydOjQdfv37+/Yp0+frW5ubqlFF5oAAAAAAEDxkOAFeICj&#10;R4+2y8/P17nIVcW3Milk+vuTPU8xiTF05NIxEWmw6t2BnV8zqerddFUG7Tl9QESCdDs0HjJUBMYt&#10;/OIFXh2rzdzCkvybtxSRYbi+fZveHsHs7+TbqAlZOemspwAAgDKSlZamsyDIxRYJXiBq4F+XlOYW&#10;IiqUlJFMcam6iwIAAAqwxO718Fu05L9V9MP2n2nX5X2kyn54Z2VbW9vUjh07/rd8+fJRK1aseN/f&#10;3z8ciV0AAAAAgMeDBC/AA5w4caJV0QRvu/qtefLUkExa/LXeymgnO0fq3baniExDcFQIJacni0jD&#10;3NKS/JqZRtvfY4sW6LU9rtG9Ozn4+Ijo+UuPi6WQU6dYaZDexRufxjrd0AEAoAzF3b0jRhoe9m5i&#10;BKbM2sKK/Jz1Xzew7ihnAi+ICABAgx0bguNC6df9y+mbbTNp0+ktlJCSqLNtUFFyuTy3ZcuWJ7/5&#10;5psv161bN/jFF1/cJ51fZ4gPAwAAAADAY0CCF6AYycnJLqdOnWohQo4ldit7VxaRYThz8zzdDtW9&#10;SMt+zg9fG0Mezu5ixvjl5efT+r1/6F1MqNCyNdl7eonIeKVGR1H4hfMi0jCTyajFyLdEZBhys7Mp&#10;JSKc/Z10Vkmwn9WnQUMRAQBAWYu9fVuMNCq4+YsRmDJWyd2iSlO9xYzs9dXR2ycoMT1JzACAKcuX&#10;/kvOSKHlh9bS539Moy3ntlNoTNgj2zF7eHhEjxo1aunq1auHffTRR794eXnpth8CAAAAAIDHggQv&#10;QDGCgoK8Q0ND/UTIWSotycfVcJKF0QkxNH3dLL0T6Qqe/lSvSh0RmQbWpvrk9TMiEszMqMnQYSIw&#10;bte3/0vqLN02aK7VqpGtu+Hsvcvk5+VTjkolokJyhYKyMzJFBAAAZS05LFSMNLwcDOv5Ap6fllWb&#10;kkKuvx1JSHwYErwAJo4tqk3PyqBTd8/S2NUT6fcTm3kFrzpXLT6jeEqlMrtHjx47Z8yY8b9vvvnm&#10;k+rVqwfIZLKH93AGAAAAAIBHQoIXoBg3b96slZWVpbMJmZ+7D/l5+Iro+fvv/CGKio8WkYZ0okw/&#10;jJ5qUnvvMteDblJmlm6C0MLWjpz8K4jIeLF9FC9t+kNEgpkZtRz1Dlna24sJw5CXl8ureItie/Iq&#10;bWxEBAAAZU2VkiJGvKqKHKwN6/kCnh8PB3dysdHfk5klcP45v1NEAGBKNInddLoZcZum/vUjTfnz&#10;ewqICaIcdY74jOJJ56Z51apVuzNp0qQffvvtt3dff/313z08PNLEhwEAAAAA4CkhwQtQjOPHj7cu&#10;2ka2ea2mYvT8sYrVFTvW6LUkblStAfl76BQeGz12G/x1cKvebVG9Sxdy8DWchHxZYS2Pk0JDRKTB&#10;9h72bWo499cC2enpPJlblEKplP7/wXt1AQBA6cpIiBcjDUtznTVtYMK8HD2oVbXmxbZpPnzzOEUm&#10;RYkZADB2Ba2Yj90+Qb8dWEXj1k2i43dO6y2sLY6Tk1Pi2LFj5/3yyy+jv/rqq+m+vr6h0nFF/0QA&#10;AAAAAACeGBK8AEWwxO7u3bu7iZCTmZlRrYo1RfT8Ld++htJVGSLSYNW7X7w+UUSmIzYpjlfwamN7&#10;ujYZOlxExu3q1r8pv0ibbr+mzQxy7+G02Fi9RDxjJlfwpDQAADyCdAzNiNdNzj4JnQpe9l+RZB6Y&#10;ttea9ya5TL9Nc1xaPN2NDhQRABizjOxM2n/1MH27dSb98O9s+uvsNr3zz6LYPrvW1tYZgwcPXr9h&#10;w4ZBX3755dedO3c+KJ2nYi8WAAAAAIAygAQvQBG3bt2qERQUVFGEnLlCSRW9DKPdL6ve3XVqj06i&#10;jF2YfallN/JwdhczpuPktdOUrdZt+2vn7kGOJtCembU7vr1vn4gE6b7QZNjrIjAsiUH39JLRjIWt&#10;LZkVs98fAAAUys3JoWW9XqZFndrTsYXzxewTkF4/aL+GkMtk5GzrJCIATUV3RVd/ERVi95sdF/fy&#10;Vq0AYHxYK2ZVThZdD79Jn274imbtWkAn756llPRUneeNolhi18bGJq1Zs2ZnDh061HHhwoVjunbt&#10;ut/Z2TmZfUx8GgAAAAAAlDIkeAGKuHLlSr2i++/6uHmTq4P+fmTPww9rZlGOWi0iDRtLaxrx0jAR&#10;mZatR7frXXCo06s3Txoau/T4OEqOCBeRhsLCgpwrVRKRYUkIChIjXVaOjiQ3NxcRAAAU59DPP1Fc&#10;wF2e6D27ZrWYfXypMTE8yVvAzExGMukNoICngzv1aNCFd7DRxl5vXQm/QSmZ2EITwJgU7LF7Lew6&#10;zfh3Lo3//Qu6GHyFUjMenthllEpldu3ata/NmjVrwp49e7o3a9bstEjsoh0zAAAAAEAZw9UcgCIO&#10;HDjQUTqR1d1/t3ZTsrV6/gnDkOhQOnvrvIg0WPXuiJeGk5eLp5gxHaEx4RQQHiAiDZlCQTW79xCR&#10;cbu1Z7deRaxXvfrk4O0jIsOhSk6mvFw1SQ8svatEzhUrkp2H6d1/AQAex83dO8WIyNzaSoyehO5h&#10;2NbCBgle0MP24bW00L+fpWSkUEhcqIgAoDwr2GP30I2jtHDvUpq48Wvac+UApWWmPzKxK5fLc+vW&#10;rXvlo48+mrN9+/Zeo0ePXuro6JgoPgwAAAAAAM8AruYAaJFOZGW7du3qLkKOJVAbVasvoueHtWae&#10;tPgryiuS0HNzdKOOjduLyLT8d/6QXjWzS6XKJpEszM/LpZu7drI7rZjRqN/3Nb4HsaGxsLMlhdKC&#10;pRV0y4Gkx5eDn58IAADgQdJjY8VIeu6vVl2MHh/bf1d7cZC7g5sYARRytXOhKm46O5ZwLOmz+8oB&#10;EQFAeZSXn0fpWRl8j93Jm7+lGTvm0bYLu3jF7qPIZLI8X1/fsDFjxixavXr18OnTp0+rWLHiPemc&#10;WX8fFgAAAAAAKFNI8AJoiYmJsY6IiPAWIWeuMKcqPpVF9PxcuHOZQqJCRKTBWud98fr/yNPZQ8yY&#10;jgxVBu06tVdEgnR7NBw0mKycjH8vwazUNIq5eUNEGmwf28rtO4jIsJjJ5ORRuzbJiuy1yxZQ+DVt&#10;LiIAAChOanS0zgIv95q1xOjxRV+/LkYaVT0Ms60/PF/WSitqWbVZsW2az927SDEphQsOAMDwsWrd&#10;nNwcCowJ4lW6H6z6H/347+wSt2JmFbseHh7Rn3322Y8rVqx4c/78+Z81atToskwmw6bcAAAAAADP&#10;CRK8AFouXrzYOjs7WylCzsPJnZztn2/CkFXvLvzrN74/krZqftWoac3GIjIt0dJtEhoTJiINto9r&#10;pTZtRWTc4gMDSJ2dLSINB29vsnJ0EJGBke67LlWq6lWdsYSvR82aIgIAgOLk56r5cbSAX7MnXxiT&#10;FhMtRhoeDu5iBKCrY+12ZK7QeVnMJaYn0r1Y3UWHAGC4stTZdCn4Ks3bvZimbP6efvhnNt2JCiBV&#10;tuqRiV2FQqGuWLFi0Pjx42edPHmy5XeSLl267DczM8uQ3h7+xQAAAAAAUKaQ4AXQsmvXrm7SSa5O&#10;qULtSjWLvbj1LP19eBslpCSISEMmk9F373wlItPDbpOiFyRcq1YjJz9/ERkv1lrz+o5/dS72M5Xa&#10;tueVsgbJzIzca9SkhgMHkbmlZk8/VnFcoWUrsnZ25jEAABTv6j9bxUgiHU9dq1YVweNLDtddHOVi&#10;a/xdL+DJKKXXv8VVeLNXH4dvHuMVgQBgmHLzcilVlUZhCeH01Z/f09St02nr+R0UHBfCP/YorGK3&#10;WrVqdwYNGrReOkfuMWPGjM8rVaoUhMQuAAAAAIDhQIIXQMjPz5cfPnxYZzNb1j62Xf02eu3pniVW&#10;vbtx/596ycz2DdqSl4vx7zVbnOiEGNp7Zr/ubSL9jRoNGszfG7s8tZrCzp0TkSD93jW6dhOBYVJY&#10;WFDd3n2p36+/kU/DRlSpdRt66fsfDTcpDQBgIAKPHBYjzWuTp5GRmChGGq52rmIEoMvDwY23aS56&#10;n2Ovv1hb1+hktGkGMDQseZuYnkT7rh6k6dvm0Ijf3qdjt09RbFKcTqv/B2HJW29v7/APP/xw/oYN&#10;GwbPnj37/Zo1a96U5h+dFQYAAAAAgGcKCV4AITk52SEwMLCKCDl2OatelTqa4DmZt/kXylbrtuJl&#10;+wKP7TdGRKbn2r3rlJqRJiINljys2KqNiIxbZlISJYXqtkaUKxTkWaeuiAwX+zv5N29Bw37fSP0X&#10;LyUbFyQWAAAeJfb2LTHSJHjtPb1E9PhyMjPFSIPttQpQHDPpv3Y1WpHMTP+UMSIpkjKzde9LAPD8&#10;sIp6lthdd3wTTf17Ov20cwEdvHG0RG2YGXNz8xxfX9+wb775Zsr69euHzJ49+4vGjRufd3NzSxWf&#10;AgAAAAAABgYJXgAhKCioQmpqqp0IORsrW3K0fX57msYkxtKRS8d1TsrZhd2BnV4jD2fT3DOP3RYb&#10;9m/Wu1BRrVNncvDxEZFxi78XqHeB3tbDg5TW1iICAABjkREfTzkqlYik4727hxg9mfS4ODHScLVD&#10;m3x4MAdre/Jy1O8Yo87Npb1X/hMRADwPLKmbk6umsIQI2iM9Hset/ZxWHVlP5+5dzM/MKtkCDCsr&#10;q8z69etfnjRp0g/Hjh1r8fnnn//Uvn37I9I5J1oxAwAAAAAYOCR4AYRz5841zs3N1ekVW8HTj+TP&#10;sX3s5CXTSC2dtGtzsHGgPu1fEZHpiUqIptuhd0WkYSaTUcu3R4vI+EVcusj34dXG2h2z2wEAAIxL&#10;rlqtc8x3qlBBjJ5Mdnq6GEknAmZmpJCbiwhAn6udCzWuWL/YNs3H7pyiiMRIMQMAzwpL7LL9dQ9c&#10;O0yL9i2lj9d8Rt9t/YnuRgdSVk4We3w+tJc/S9xaW1tn9OnTZ8v06dM/27RpU9+pU6dOq1ChQoRM&#10;JstCYhcAAAAAoHxANgBAOHnyZIuiJ8PNajXRu6D1rJy7dYFuBN0QkQb7WT4e8L7J7r3L/HXoH8pR&#10;54hIw9HPnxx8fEVk/IJPnhAjQbpfVGjZWgQAAGBMcjIyWDZNRESetZ9u64isNN1umyzJC/AgrE1z&#10;t/qdi309HBQbQmlZ0v0TAMqcplo3h0Liw+i/60do4vovadauBfTn6a0UlRxTov115XJ5rqenZ1T/&#10;/v3/2LNnT5dFixa98+GHHy6qUaNGoPQYxx67AAAAAADlDBK8AJLw8HDXo0eP6mzgyi5k1fKvIaJn&#10;KyYxhn5Y8xPlFWlDXMHTn+pXMfx9VstKcnoKbT+xS0SC9HdqNGgwWdjaignjlhIZobMXI8P2333a&#10;ii4AADBMN3ftECONSu3ai9Hjy8vNJbVWu2cNJHjh4XycvMjD3k1EhfLy82jN0Q38PQCUDZbYTc9K&#10;pyM3T9Dsnb/QhHVf0Nd//kBXQq9TSnqq3vlicRQKhbpWrVrXhw0btnbbtm29N2zY8EabNm1Oent7&#10;x0rnvLrtogAAAAAAoNxAghdAkpiY6B4SEqKTIbMwV5K3m5eInq395w5RdEK0iDRYhc30Md+Y7N67&#10;zJ3Qu5SSniIiDXMLS6rZvYeIjF9KZBSpkpNFpGHt4kLuNWqKCAAAjEnwqZNiJJFeCzzNgp7c7Gye&#10;5L1P+n6o4IVHYW2a29dso1fFy9o0nw28QNHJMWIGAEoDS+omZ6TwJO6Ws9tp3Nov6Mfts+nfCzsp&#10;Mim6REldxtzcPKdatWq3Z86c+b/NmzcPmDFjxgfNmjU7jTbMAAAAAADGAQleAElYWJh/ZmamlQg5&#10;D2cPcrR1FNGzE5MYS6t2rtM7cW9SoxH5uvmIyPSwtmNrdq/nFxO1VXmhI9l5mE7L6tjbN3Uvzkt8&#10;GzfB/rsAAEZKu2tD0QTb41JnZVGeurBYSyb9Z2FuISKAB+vXvHex95W0rHTaffmAiADgSeXm5VJG&#10;diaFJ0bStvM7adqWGTRp0zSavXMhXQ+/WeJqXZa4tbGxSa9fv/7lJUuWvLV///5OH3/88cI6depc&#10;8/DwSBOfBgAAAAAARgAZAQBJQEBA5by8PJ3HQw2/auRk9+wTvKt2rqW0TN1zb5lMRp8OmyAi0xSd&#10;GEPnb18UkQZLajYZ9rqITMO9Y0fFqJBf02ZiBAAAxiQjIYFUqYV75iqUFmTv+eTdRXJzdPewVyrM&#10;yc7SNLY4gKfD7iu1vKsXW8W7+8p+vgcoADw+Vq2bkJZIf53ZRrN3LqIxq8bTrB0L6XTAufyktKQS&#10;V+uyxK6jo2PSSy+9tH3KlCnT9u3b1/2NN95Y4+/vHy59TPfgDwAAAAAARgEJXjB5+fn5Znv37n1R&#10;hBy7eFXFt7KInh229+62Yzt1qlTZz9Kr7cvk5WI6VarF2X16n171rr2XF3k3aCAi45efl0fhF86L&#10;SEOmUJBHrdoiAgAAY8ITslrPffbe3mL0ZHKzsnSeS1lFJvZPhZJwsXWm19sO0kvwMuEJEXQz4raI&#10;AOBRWLVuelYGBcQE0caTf9O4tZNo8X8radflffkJKYn84+wcVXz6Q1lYWGRVqlQp8PPPP/9+w4YN&#10;A9auXTv8008//dnd3T2SJX3FpwEAAAAAgBFCgheASH7q1KkWYnxf/cp1xejZ+X71TH5Cr83G0ppe&#10;7zZERKaJrVzfeuRf3QSvmRk1HjKcZHK5mDB+Udeu6e+/6+RE9t6m27obAMCYZWek88U9BZwrVRKj&#10;JyMzV+gk6Mzl5iQzw+kAlEwFVz+q4OInokLsddq6Y3+gihfgIdjjRJ2npvi0BJ7U/W7rTzR27ae0&#10;aO8SnuhVZatKnNRliVt7e/vkLl267J08efK3R44ceeHbb7/9slu3bvucnJySpI8X9uIHAAAAAACj&#10;hSs6YPKio6NdYmJi3EXImSvMqYKn/gWsshQUFULnb18SkQa7CDuq5wjycNb58UzOrZDbFJ+cICIN&#10;hVJJ1Tp1EpFpiA8M4HsRa/OsW49s3dxEZDjYPo8Bhw7Slb//pOTwcJ0KNAAAKJmgIm35fRs3FaMn&#10;k5udrbNYys4K7Zmh5Nzt3ejlhl2LreK9Ex1IqZmF7cQBQIMt3o1IjKRjt0/Swr1LafSyj2nJwVV0&#10;5NaJ/OS05BK3YGYsLS1VVatWvTtp0qQf/vrrr76bN28eNHny5Om+vr6h0uMyjyV+xacCAAAAAIAJ&#10;QIIXTN7u3bu7F91/18/dl+ys7URU9mISY+nzxV/pVe96OntQuwatRWS6ztw4p3fb+DRqTHZPsQ9h&#10;ecT339W+CGRmRr5Nnu5if1k5tWwJbRk3lnZ9NYXWDB5AoWfPiI8AAEBJFT12VmzVSoyeTNHnEVaR&#10;CfA4XqjdjpysHUVUiL1O+2X/MopMihIzAKaL7avL2t+zvXXXHvuDftg2m77dOpM2n97KK91z1Dkl&#10;qtZlCVtzc/McNze3mAEDBvwxderUL6Vz187ffffdlM6dOx90dHRMkD4H++sCAAAAAJgoJHjBpEkn&#10;1jK2+rnoCXbrui1IJnt2D4/NB/+mkOhQEWnIzMxoyojPTH7vXWb/uYNiJEi3TZ1XepPCwkJMGL98&#10;tvr/0kURFfKub3h7EKdGR9HpFctIrVJRnlpN6XGxdHDWTM1ekgAAUGLRN26IkUR67rN01E+sPY67&#10;/x0QI43W1ZqLEUDJeDq4U6c67fnrVG2sMvxiyFXpborTSzBdrBqXtWA+F3iRVh7+nd5dMZ5WHvmd&#10;LgZfyU9XZfDHSUmwxC5L6r744ot75s+f/8GZM2dabtiwYeTEiRPnVKlSJQTVugAAAAAAwOAMHEyd&#10;5YULFxqKMSedLFP7hm1FVPbuhN2l9fs26Z3w16tSlxpUrSci0xUaE05hMWEi0pArFORVv76ITIMq&#10;OYUnTrWxNtVPux9jWWAJhOyMDBFpsOSuKe2XDABQGlIiI8RIetEuk5Glnb2InkzU9WtipHm906iC&#10;aT2XQukY0rofWSmtRVSIVSUu/W+1iABMA6vUTc9K55W5609spml/z6Apf31PKw6v462ZH6da187O&#10;LqV+/fqXFyxY8MG2bdt6r169+o3Ro0cvrVix4j3pOSBd+hyslgQAAAAAgPuQ4AWTFhQU5B4TE+Mh&#10;Qo7tv1vJq4KIylZMYgxNWvyV3r6q5goFffXm5yIybaExoZSVky0iDQdfX7J1M619iRNDQ3g1rDZr&#10;F1eycni6aq6ycP3ff3RagDJsn2CzZ1gVDwBQ3qVGR1O+1usDc2sbUtrYiOjxse+XmZQkIiIz6T+A&#10;J8H24m1bvQVfJKCNLVY8cusET2oBGDuW2I1Miqb1xzfTzO3zadTSD+i3AyvpfNCl/NSM1BJX68pk&#10;sjwvL6/I/v37b2KJ3SNHjnR67733fmnZsuVJT0/PaOlxpnuiCAAAAAAAIOBqO5i0S5cu1c/KytLp&#10;8+vm6EoWSksRla0/D26lqPhoEWmwi2UfvPoueTibVgLzQa4F3tC7QOLfrDlZ2j9dFVN5E3PzphgV&#10;cqlc2eCqYlOiIin29m0RCdJ92qN2HREAAEBJ5OeqdRK8ThWefvGZ9vdztHEgDwe81oAnM7rzSFIq&#10;lCIqlJmdQf+c3yUiAOOSIx2XE9IT6VrYTVqwZwlNWPcFLTu8lvZfO5SfnJ7C96IuSbUuS+qyFsyt&#10;W7c+tmzZslE7dux4acOGDSNef/31dQ4ODvGsmld8KgAAAAAAwAMhwQsm7fTp0y2KnoQ3q9lYb1+x&#10;shCTGMv33i2avGRtmbu37Cqi8o/tRcUqlNn77JxsysrJInYBJDYpjpLTkuny3at09uZ5+u/8Yfp9&#10;70Y6dPEonb5xlg5eOEL3IoPo+NWT4jsJ0t/Gr2kzEZgOVVKSzoV5xrNOXX57GBK2QKFoe2Y2V/1F&#10;47lPAwA8C1e3bhEjjQotWorRk7m5a4dOd4Va3jXECODxserF+n76i7fY671DN4+iiheMQr70nzpP&#10;TckZKRSWEE4L9y6hyZu+pY/XTaJNp7dQSHwYP78pSVKXMTc3z6lcuXLAtGnTvly2bNlbO3bseGXE&#10;iBGrGjVqdFEmk2WiWhcAAAAAAB6HYWUGAJ6huLg4+5deemkPS/KKKZ6I+nLEJOravLOYKTs/b5hH&#10;fx7aKiINS6UFrf1yOXm5eIoZw8Uu4LELxew2Yy2U2cWNyPgoSlelk0KmoBvBN8nKworP3Qq5wy8E&#10;pqSnUFxSPB+rc3NJlZ3JvxcbF2AJb/Y9ZWYyvt+gmlUwaV2QZm1+R23bQS6VKosZ07D/h+/o7JpV&#10;ItLo+L/PqPmbI0VkGO4c2E9/j31fJxktVyrp7e27ycHHR8wAAMCjrBs2iMLOnxcR0cit/5Jbteoi&#10;enzrhg+hsHNnRUT0Tb8vqGPtdiICeHw3Im7T6OUf6201IpfJ6Zc3f6baPlhEAOUTS+yy85trYTfo&#10;xN0z/P2d6ADKVufo3d8fRTqvyXd2dk6oVavWjffff39B69atj/j7+8dJ87p70AAAAAAAADwmJHjB&#10;ZN2+fbtKkyZNzqempt7v9cv2313y6QKq5ltVzJQNtvfu4K9HkCo7S8xoksujXn6D3nx5uJh5fljy&#10;lh0cWCI2R53DL3AkpSZJt4+SrgRepYi4SH5x43rQDUpISeQfZxXJbC4nN+d+QrZodXJpYC2J39m5&#10;l+/DazKk23H9yDco5FRhNTNLdL/03Y9Ut3cfMWMYTv62mA7N/Zn/zAU869ajN/74U0QAAFASs5s2&#10;LOyIIL1GGLP/INl7emniJzCneWPKSkvjY9apZPNHq/leqgBPKiYllj5eM4lXMWpjr2n7NHmZxvV4&#10;jy/YAygPWFI3IyuDwhMi6V5sMG09v4NCEsIpJSPliZK6CoVC7enpGdWvX7/NjRs3Pt+5c+fdXl5e&#10;LLFb+idIAAAAAABgkpDgBZO1c+fObj179tyem5t7fxNTT2cP+uWTueTuVLYXPOf/+Stt3L9ZJwFq&#10;Z21Hq7747Zntvav9b7MEbVa2iu6GB5IqS0WBkUF07d4NntwNjg6h1PRUaayW3jQLzXn17nNiJpfT&#10;0DW/k0/DRmLG+OVmZ9PKfn0p7u4dMSPdDjIZDV+/ibzq1RMzhuHk0t/o0M8/iUij/UfjqNXoMSIC&#10;AIBHSY2Opl+6vED5osMF64TwycWrfPwk+Pfr3OF+dwVWYXlo8nY+Bngav+xbRr+f0H1Ny/g6e9Ps&#10;Yd+Tl6Phd6UB08XOafLycyk1M42uhl2nnZf20e2YAIpJ0ixcfVxyuTzXy8srsnbt2teGDx++tk2b&#10;NkcqVqwYJZPJClf1AgAAAAAAlBIsqQaTde3atTrayV2mftW6ZZ7cZZWuW4/8q3MhjFU69HuhT5km&#10;d9kFDFYxHJ0QQ9fv3eB73X6/ZiaNmzeRRv04hvp8PojGz/+MJv4ymX7dspSOXDpGJ6+dpsi4KErL&#10;TCe2d67mIsjzS+4ybFWKS+UqmsBEqFJTKDs9XUQa7D5jiC2P3arX4FXWBVgiunbPXiICAICS0m51&#10;b+/lLUZPJr/IdgeeDs9mMRkYvw612pJCrhBRoYikKEpMTxYRgOFglbrsv5TMVPrv+mFauHcpjVkx&#10;nr7660c6cusERSVEP1ZyVyaT5bEWzM2bNz+9fPnyUUuWLHlr06ZNQ4cNG7aucuXKwUjuAgAAAABA&#10;WUEFL5isV1555Z9t27a9IkJu3MAPeaK1LBW39y7bq3bNlKWluvcuT+hmZVJ8cgIdvXKCohOi6eS1&#10;MxSfkkCqbBW/0Fu02qKssFZkBe3IzM3Nc9jqdqVSme3k5JTAkuxubm5xbF+q5ORkB3aRRPrcvOvX&#10;r9cOCgqqlJ2dreTfRKjRrTv1mT1PRKYhIz6efnupG2WlpogZIgs7O/rwyAle1WVIVCkptKLPK5QS&#10;HcVjSzt7enfvfunnvd8JHQAAHuHI/Ll0/JeFIiJq0K8/dZ/2nYge38GfZtCp5UtFRNSzUTf67JVx&#10;IgJ4cvFpCTR29WcUHBciZjTYQjS2x/NXfT/lFeMAzxs7N0pKT+Ltl6+H3+LJ3YiUaMrITH/sBazs&#10;vIa1YK5evfrt5s2bn+rdu/fWNm3a/Ofq6ppWcM4DAAAAAABQ1pDgBZOUn58vc3d3j4yNjb1fwiKT&#10;yWjexz9Ro2oNxEzpY3vvDvhyOG93XIBdAHu9+xB6p9dIMfP4ChK1GVmZFBYTTrtP7aXbYXcpPDaC&#10;75Grzi3890obS9ay946OjokWFhZZ9vb2KTVr1rwp3Z75Tk5OifXq1buiVqvlFStWDK5du/aVvLw8&#10;hZ2dXZKlpWWeUqlUSV+Xyr6N9Kb3QzZq1OjcxYsXG4qQV4P2/nkO1ejaXcyYBlVyMi3o0Ia3ai7A&#10;9iAe9c8OMre0FDOG4+IfG+nYovkkkyuo8ZCh1GLU2+IjAABQEsteeYniAu6KiOiNTX+RZ526Inp8&#10;y/v0pNjbt0VE9NuoOVTbp6aIAJ7O8kNracXhdXoLB+0sbWnZ2/PJ2+nJ944GeBrqPDXvYJSUkUQH&#10;bxylk3fPUkBsEKVlpj3RQld2rlO5cuWAunXrXhszZszCSpUqBVeoUCFSOp/LRmIXAAAAAACeNSR4&#10;wSRFRUV5+Pr6hqnV6vs95dgeuOu+XEYuDi5ipvR9uewb2n/2oIg02L+78ovFfP/fx8XahyWnp9D5&#10;2xdpz+n9FBhxj7dgzsvPe+rqXHaRgr2xiltra+sMVnHr7+8f4u7uHi3NqTt16vSfjY1NqqOjY1LD&#10;hg3P2draZksfi5X+XUt2kUP6FvcTtk9ywUP6PgoHB4e4lJQUBzFFCgsLGvb7RvKoVVvMmIaUiHBa&#10;3P1FytNaGODkX4He2PSnwVbGpkRFko2LK8nkMjJD5Q4AQIllpabSvDYt7h/z2eKmd/ceeKo2zTPr&#10;177//WRmMtr80Spyty/bLSnAdMSkxNGwX9+hDFWGmNGQmZnRiPZDaWSHYWIGoOyx86CcXDXFSvfL&#10;7Rd3052oQLoWcZPSVelPtK8uS+qyfXVfeOGFg/369dvs4eER27Rp06vS+Y3uHR4AAAAAAOAZQ4IX&#10;TNKmTZv6DxgwYGN+fv79x0DtijVp0SdzybyYfcRKA9t797XJQ3QuLJiZmdGYPm/T0K4DxcyjsVXo&#10;rCp327HtdCXgGt0JD3ii1mIFWEtkVoXLKnBtbGwyataseaN9+/ZHWAVugwYNLnh4eER5enpGSG8Z&#10;0s/LqnWzWMKW3Xbsvea7lL6QkBCfihUrhki31/29wm3d3Wnk39vIyslJzJiGkNOn6I+3R1JuTo6Y&#10;0SR439q+S2e/WwAAKP9Cz56h318fKiIiG1c3+uDwMRE9vtToaPqlc4f7e/oqFUo68Pk/fAxQGhLS&#10;E+nbLTPpdMB5MVPIz8WHZg35FlW8UOay1dl0N/oeXQm9RueCLtG18BuUrsp4ok5GrP2yra1tWteu&#10;XXezat3Bgwevr1q1apD0odyyPP8BAAAAAAB4HEjwgslhicm33377t6VLl74lprj+HfvSR/3f50nX&#10;svDB7PF04fYlEWmwauHF/5v3yL13s3KyKDQmnPadOUDnpe9xJ+wuZecUtustKXaxws7OLtXBwSGZ&#10;XbBwdXWNZ3vftmjR4oQ0l+7u7h7PPk+6DQozic/JqlWrhr/xxhurRcj5NW1Gg1asNrmkZtS1q7Rm&#10;UH/Ky+XdsDmP2nXojT82ozoWAMDIrB0ykMIvXhARUcu3R1OHcRNE9PjYIqH1I4aLiKiqR2VaOXqR&#10;iABKx8XgKzR29US9BYesivfr1yZRp9rtxQxA6ciX/ktTpdOdqABKyUylXZf3UWBMMMWmxupsh1NS&#10;LHFrY2OTxhK6L7744t6RI0cul86bElxcXNKljxW+CAcAAAAAADAQSPCCyWGtf2vXrn3pxo0b9/v8&#10;sqTu3I9mUpMajcRM6bobFkBvfj9a56IX+ze/HvkFdWnaUczokn5OSslIpWv3rtPqnb/TzZBbj3Wx&#10;glXmWlpaqnx8fMJYW7FevXr907lz5wNsLP3bLJmrkt4//tWPZ0D63WXDhg1bvW7dusISJkmr0WOo&#10;/diP2Y0nZkxDclgYLe7e5X71FeNVrx4NXbuB5ObmYgYAAMq7tJgYWsSqbcWCHtaeefSufXzf9Se1&#10;fdJEurp1i4iIXm87iN7pNEJEAKWDtWket/ZzCo4LETMa7PVudc+q9N2AKeTp4C5mAZ4Ma7/MWi/f&#10;jgqgiMRIOn7nNIUkhvHuRrl5j5+Dle6f+dbW1unS+VL4a6+99lfLli2P16tX70qlSpXCpI8hqQsA&#10;AAAAAAYNCV4wOZGRke5VqlS5l5GRYS2mWDKUtk3fRI62jmKm9LA9ccfM+oi/11bRqwL9/MGP5OGs&#10;e7GLVesGRgTR73s28mrd5PRknuwtCbZfbqVKlQIrV64cOGjQoA1t27Y94ejoGM1WnksfZj2VH3/j&#10;qecgLy/PokmTJscvXLjQWEzxpO6wdRvIp2HZJOENWdCJ47TpnVE6Fbxu1avTG5v+RoIXAMCInF+3&#10;lvZ+N01ExPfdZfvvskTvk/r1xY6UHB7OxyzZtnnsKvJAog3KwKZTW2j+nsXFVvEuf2chrx4HKCmW&#10;zGXYuRHbRzcyKYrO3btId6IDKSIpkjKzMvXuayXBkrpKpTLb3d09pmvXrntatGhxqk+fPv+6ublF&#10;Sx9m50uP/00BAAAAAACeAyR4weQcPHiwXadOnQ5q7+3q6uBCf3+/gSd6SxPb9+n/7d0HYBRl+sfx&#10;Z2Zbeg8JPTRRBAUbCirYsJ/tbzkbnnq207vz7mx3nijq2fXOO3vvDRvYsYNKkabSe00hvW2dnf+8&#10;kzeQAColkEC+H1x3nndnS5aw2cxvn/e944V75IvpX+uRBh7TI8/8/THp1bmHHhH3IMW3P02WD777&#10;WKbNnyHR2K/Pkqy6dNV0y3379p0/ZMiQby655JInc3Jy1mRnZ9fszAcnSkpKOu69997TCgsL1y3Y&#10;pqZlvvLrb9vd+rvKmlkz5aVzf9t8iuY9+skFY952g28AwC7AtuXfB+4v4ZpqPSBy7K23y16nna6r&#10;Leeuv3vk8HUdwaZhypg/PScd0nLdGmhJRVUlcsUzf5WS6rV6ZL3BvfaVvx53JWvx4mepKZfrnd+H&#10;VGeu+jCKWtN52drlMnv1fKkOV0tNfe1WrafbyOPxWGpmI+d3jFlnnnnmayNGjPgiNzdXLU+j1tWl&#10;WxcAAADATqdl0yxgJzB9+vT91Dq8unT1K9i9xcNd5c0v35EvZ0zQ1Xr77b7PunBXBbmfTftSfvev&#10;y2TUU7fJpNlTfjHcVQcnOnXqtFp94vyNN974v3nz5vX77rvvht5///1/23333efl5ORU7+yfPF+5&#10;cmWnioqKZkluIDVV/CkpumpfEtIzVFezrhr4kpI2GgMA7LyK586RcG2NrkQMj0f6n3yqrrZe0+n9&#10;kwNJhLvYbtQUzIf1O8Tt2N3QrJU/Oe+1PbpCe6fCXNV9q6ZVVoHupz99Kc989ZLcNOZ2uemdf8kl&#10;T/9ZHv3sKfnwh09tNe13RU3lVoW7enajpccff/z7Y8aM+b8PP/zw+BdffPHCc84555UOHTqoZWsi&#10;hLsAAAAAdlYEvGh3Vq5c2WXDgHev3gP0Vsv5auZEeWLcMxtNr5yWnCrXnP1nd7ykYq1c/+hNcvPT&#10;t8vKklW/OBVzampq9THHHPPhF198MWzOnDl7ffzxx8eceuqp7+Tl5RUZO8nUy5tr9erVnSKRiF+X&#10;royuXcXj9eqqfalavUpvrec+F7/w/QIA2Ll8custzV7Xex063J29YlusmPxd89vMWz9zCLA9nD74&#10;ZEn0r1sFZZ1wNCJPfvG8rtAeqVBXBbp14XqZsmiavPjNa3LNK/+Uq56/Tu587wF55uuXZPLiac7v&#10;RKsl4ny/qAB4w9/ZNofX641lZWWVH3nkkeMffPDBq5555pmR48aNO/OUU055Z88995ydnp5etrN/&#10;GBYAAAAAFAJetDtz587tpzddzi/4kpGSrquW8cOin9xu3A07LFX37c0X/kPysvLk5fGvy29vvsDt&#10;2P25Tkx1gOLggw+e+NRTT124YMGCPh9++OFvDj300G8yMjLK1YGJXfXgxJo1azo3nUJbyendp91O&#10;R1y5coX7fdqU6mbe1gP/AIC2oXrNain88QddOZzX/MOvu14XW2/Oe+/prQaquxLYnlQX7yF9D9ro&#10;fYv6EOOE+d+50zij/VDr6IZjESmtKZP3ZnwsD41/Ui556s9yy7t3yZNfPu9Ow1zsfE+EImH3e2Rr&#10;qN+H1Jq6mZmZFccdd9wHV1999f0TJkw49JNPPjnpsssue3L48OETTNOs07sDAAAAwC6DgBftim3b&#10;5rx583bXpUutR9chs+WmK1y1drVc/+g/N5pmWR18uOOOO64f/rsRA//4xDUzHn77cQlFQvrS9dR+&#10;eXl5xeeee+4LU6dO3X/ChAlHX3jhhc927NixxLls6xee2ol89tlnh+vNBoYhWQXtt+vIl5i00UGv&#10;9M5d3OcFALDzm/Df/zSbSjmjS1fJ7NZdV1uvaO5sveW+v5CDdztQV8D2c8nhI8Xn9elqvWCkXl6f&#10;9LausCtSXbcq1I3EIvLDitny7Ncvy01j/iUXPXWVPPDRw/LGlHfcKZer62q2aakR0zTjgUAg3LVr&#10;1xXnnHPOSw888MDVP/zww17PPffcWXfddddNqlPX2SfovO4x/TIAAACAXRYBL9qVioqK1Nra2mRd&#10;urwer3TM7qirbVNWVSY3Pj5aquqq9UgDFdpeeOGFTweDwaTBgwdPnTFjxiB9UTP5+flFjz322KWz&#10;Z8/e7cUXXzx/0KBBM53r1qvr6112ebZte1Swrct1Ou09UG+1UxsEvFY0utEYAGDnY8ctmfPeOF05&#10;DENG3DRKF1uvprhYgpWVunJuVv3hg0HYAVTIN7Bb/42+39T4Z7O/ksLKIj2CXUEsHpNQNCxV9dXy&#10;5dwJ7lTcv3/qT3Ldq6PkuQmvyDcLJklZdbk77bLzPn+rXoTU70IJCQmh7Ozs0iOPPPLTq6666r/v&#10;vvvuid9///3gF1544aIrrrjisa5du67Kzc2tMU0zrK8GAAAAALs0jvKgXVm2bFmPfffdd0pZWVmO&#10;HpKALyDj7h4jyQkbrxe2JVSH5e3P3y0fTR7vbjc1fPjwLzIyMirffffdkzd1YEMdsPjjH//4n6uu&#10;uup/6uCEHm6X1qxZk9ujR4+V4XA4oIfE4/PJ5Z99Kck5LddpvdNwvpcm/O9B+faRh/RAg33OPkeO&#10;+sdNbhAAANh5TX7qCfnyvnt0JeJLSJS/TJu5za/vKuB9+PBD130YKCc1W965+iV3G9jeFhUvkYuf&#10;/KPErOaTz5jO9/WNJ18jIwY0n6wFOw+1lm5tqE4KK4vdv9+v5k6UpaUrZF7RAqkL1ks01rB+7tZS&#10;Ya46JSYmBlWHbqdOnQrVkjW9evVacsQRR3zu1OV6v3b1IVgAAAAA2BAdvGhX4o66uroUXbpSEpPF&#10;v4lp5LaECnRf+fT1TYa7ffr0WRCLxbybCnfVQQn1KfTp06fvfdddd93Q3sNdZcWKFb0ikYhfl66k&#10;rCxJzMzSVTtjGBKqWt+B1ag9r0kMALsM9SGe//5HFw0O/fPVLfL6Pnvcu+vCXaV/lz30FrD9pSWm&#10;Sp+8nrpaTwV/X8/71u36RNun/r6qgtVud+78woUydvqH7jq6/xxzu/x9zGi54tm/yivfjZFvF0yW&#10;8uoKCUfDWxXuer3eWEpKSk3v3r0XXXTRRU89/PDDf5g4ceLBr7zyytmffvrpCaNHjx41cuTI57p0&#10;6bJSraerToS7AAAAANo7Al60K8FgMGXD8DAnI1s8pkdXW2fmwh/kkXee3CjcTU5Ors3MzKyYOHHi&#10;IRuGu127dl2pDlqMHz9+RL9+/RZwkKLBt99+e5DeXKdD393VWlu6an+sSERvaYYhydnrmtABADup&#10;uR9+0Ow13vR4ZN9zz9PVtln42ad6q8Exex2pt4Dtr0NarvzfASepDzPqkfXmrVkghRXFukJboYJZ&#10;tX6umm55zup58smPn8vjnz8rd4y9Xy56+iq54tm/yf0fPiSvTXrL/n7JDCkqb+jg3ZpAV/3e4/ye&#10;VNezZ8/F55577oujR4++8eOPPz5mwYIFA5944onLL7300ifUUjXqpNbS1VcDAAAAADRBwIt2pbq6&#10;OmXDoDU1KXWj6eO2xLLC5fL3x0ep7mA90sDj8VhqSrEpU6YM1kMudUDjjDPOeP2HH37Y66yzznqV&#10;YLe5WbNm7b3h31G3wQe1325V25bKVc0bu9XB0nBtja4AADurT269WW81GHjWb8XYxg+dNSpdtFBv&#10;OT83nD998jfupgS2p54dCiQpkKir9Upry6UmxPuY1qamWg5FQ7KkZJksL10pb38/Tu7/4CG5RK2f&#10;+/rNcse4++Wlb1+XifMnuWGu6s5VvzNt+D59c6ku3fz8/KJBgwbNuOaaa+5+8MEHr/rqq6+Gv/DC&#10;CyNvuOGGu4cOHfqt7syNOSdLXw0AAAAA8DMIeNGuzJo1a5DeXCctKVW8WzlF8+q1a+TaR26U6rrm&#10;B6lUaNutW7flCxcu7KOHXCr0vf322//x2muvnZeZmbnxvLvtnG3b5rRp0/bRpcswTcnu1UtX7U/c&#10;sqS6sFBXmmFIRpeuugAA7IxUh22oulpXDT/vhv/1Wl1tG7X+bjQU0pXzht+57bz0DroCdozs1Czp&#10;nNFRV+tZcUvem/GJrrAjNIa5amrstTWl8sWcCfLSN6/LzW/dKbeMu0suevIq+c/Hj8q70z+wVeBb&#10;UVMp0Zgb5upb2HLq9yG1jq7q0j3ttNPGPPDAA39+6aWXzhk/fvzwu+666+8XXXTRM2p5Gme/uNpX&#10;Xw0AAAAAsJkIeNGuLF++vNtG3aF5XcXciu7QtZWlbrirQt4N7b///lOWLVvWQ5euQCAQfu+9945X&#10;n1A3DGODOXehzJs3r4/zvBXo0uUNBCSt48YHB9uLcE2NBCsqdNVAfbdm9Wj27QUA2MmMv+2WZmvk&#10;7nbUCPElJOhq2wQrK8S21jfAdczI11vAjpOVnCkH9t7fnXmkKRUaTlzwnRRWFukRbA9quuWS6rUy&#10;a8VP7rrHT3zxvPz5hRvkoieuktvevVce+/xZtzt38eqlEoqE3NmItrY7t5H6MGtOTs7agQMHzrz6&#10;6qvvf+CBB/7i/P5z3JgxY3575ZVXPnzEEUd87lxerUJdfRUAAAAAwFYi4EW7Eo1GvXpzndSkFL21&#10;+b79aZJces9V7vTMG9pjjz3mrFy5smvTAyQZGRmVP/zwQ79jjz32Y4Mpx37WmjVrOtfX1yfr0pWa&#10;ny9JWVm6an+qiwolGqzXVYNAaqokZmTqCgCws1ky4WupKSnRlYjh8chRN96kq203+akn9VaDIX0O&#10;0FvAjnXCoKPF69no7bdU1lfJNwsm6wrbSnXoqj/1kaAb6H784+dyx9gH5IbXRsv1r98i/xxzu7w+&#10;+W2ZufxHKa+tcKdb3pbuXEV13ZqmGU9NTa3ed999p/32t7995fHHH//9Cy+8cN77779/1H333XfN&#10;pZde+li/fv0WOPuqaZfp0gUAAACAFkTAi3ZDBa5FRUXNWkENw3A/3b651Cfbn3n/BfnnE7dKcfn6&#10;A7ONOnXqtHr8+PHH9O3bd37jQYzc3NyS2bNn93HGlrg74WetXLmyy4adAzm9+0hyVrau2p+yJUvc&#10;aZqbyuxeIKanZdZoBADsWFYkIp/deXuz7t1ehw6T5OwcXW27pRO/1lsN73XOOPAUXQE7lml6ZPeO&#10;zVYscan31O9O+0DWVGywDAU2mwp0487rSGlNmXw461N57LNn5U/PXyej3r5D7hh7vzM2XuYXLpSa&#10;+prG7lx9zS2nfq9Rp+Tk5LquXbuuHDJkyLd/+MMf/vfcc8+N/Oqrrw596aWXznVOv1PTLqsPtHbu&#10;3Lm08Tr6JgAAAAAALYyAF+2JuWLFio0WLu2c21lv/TI1FfPoZ++Qp95/zp3GbEMdO3ZcM2HChCFd&#10;unRZ+eWXXx6u1ph64IEHri4pKemqDnLo3fAzVLD7zTffDN0w4M3u2UsdVdJV+1O5YrnY8eYfQuiy&#10;z75t4jmx45Z7qi8r0yMAgF+z9JuJUr5sma6cl3OPRw6/9npdbTu1/m6ztX2dP6bBW360jvz0DnLW&#10;QaeJx9z4g2nLS1fImgqmad4SKtSNWlFZULhIxk3/UO5+799y1fPXyv0fPiQvffu6zF2zQEqryiRm&#10;xfQ1to4KZhMSEkJquuWDDz544sUXX/zEk08++fuXX375nE8//XS485592H//+98/n3vuuS/vs88+&#10;s3bfffd5pmmG9dUBAAAAADtA+01N0O6Ul5enH3LIIRNnz57dXw+5a+++fuuL0jH7l9emW7R6idz+&#10;3F2yYOUiPdJc7969F3366acjCgoKluohbCHbtr2DBg2aOnPmzIF6yA0xT3/sSel58CF6oP15/fcX&#10;umHAOs5zcvztd0r/k1u3G0uFznPeHydTnn5K6kpL5YALL5J9zj7XXTMZALBp6rXzsWOOlKpVq/RI&#10;Q/fuaQ8/JobZMiHsoi8+lzf/cJmunPcoeT3l2Usf1hWw46l1YK987tqNunUN5z3N3t36y40nX+MG&#10;wdg0d+rlcFAWFi2WivpKeW/Gx7Js7Qopr6uQaCyq99o2aqrlQCAQ7t69+7IuXbqsVqGu+r3m0EMP&#10;/apHjx7FpaWlvpycnFo6cgEAAACg7SDgRbsRj8eTe/Xq9ePSpUt76CHxeb3y5m0vS3b6pqcAtuKW&#10;zFr0o9z05K1SUVOpR9dTBzmOOuqoTx555JFLnNteoYexFaqqqrK7d+++qLKyMkMPuV1NV3z+taTk&#10;5uqR9kUFAQ8NO1jqytY3gJvO9+zZz78knQcO0iOto2j2T274HKxs+HcRSEmR4++8R/ocfoRbAwA2&#10;tvDzz+StKy/XlfNzzjTl/NfGSP6e6z57ts02/GDQ5UdeJOcMOV1XQOt4fuKr8uQXz7lTCjelOntf&#10;+cOT0imz2Soq7Z56nirrK6WwolgWFS+Rr+d9I0vLV0pZVZn7+8m2UL+/eL3eWGpqak12dnbZwQcf&#10;PGGvvfb68bDDDvsqGo0a3bp1W5CXl1erdwcAAAAAtFEEvGg3bNv2ZWdnF5WXl2fpIUnwB+S10S9I&#10;ziYCXjW12Ttfj5NH3nlCQpGNZxxTB0auvvrq++++++5/GoYR0cPYSpMnT97v4IMP/jYajfr0kCSk&#10;pctVE79zQ832KFxTIw8OHSzx2Ppp9pKysuSCN9+V1Lw8PdI63rv+Wpk99h1dOQxDDrnqTzLksiv0&#10;AACgGduWBw8+UIIVFXpAZI9jj5Pf3PdvXbWMB/YbKJH6endbTc/85p+flw5p7fODUmg7VBfv75/8&#10;k5TVluuRBqqL96A+B8jdZ92iR9qvqPO7R2FlkQQjQZm06Hv3tLx8hdTW124UjG8J1Z2rQt3c3Ny1&#10;/fv3/2nAgAE/9OvXb65zmjNkyJCZzi7uLzrOPtuWHAMAAAAAdigW5EK7sWbNmnTTNJsduIjGYptc&#10;o0pNd3bHC/fKf8Y8vMlwNzs7u/SZZ5753T333HMd4W7LmDdv3h6WZTVboC2roEBMz8ZrtrUX1UWF&#10;EreaH2tLzs2VxIx0XbWO2pISWTllsq7W8wYS9BYAYEPLJn23btYDRXXvHvLHP+uqZaj1d6OhkK6c&#10;12WPl3AXbYL6Phy+x8FuoNuUbdsyY9kPG03f3F6EoiGpDtbIaufrf2j8E3LH2Pvlqheukye/fF5+&#10;XDlbqutqtjjcVWGuWj83Pz+/6MQTTxz3t7/97Z4vv/xSrZs7+MUXXzz3/vvvv+b3v//9k0OHDv3W&#10;2bdeBbvqpK8OAAAAANhJEPCi3fB6vSE1/ZguXXE7Ln6vX1cNlhUul0vv+aN8NHm8mtZZj67n3MYP&#10;EyZMGHreeee9qIfQAlavXt3Jeb6bvSZ13GtvdZRKV+3PqunT9NZ6md26i8fX/Ht2R4vHLaktXaur&#10;BuqAbffBg3UFANjQ+9df43bxNuo1bLhkdi/QVcsoX7rEnd6/UZesTnoLaH2/HfJ/kuRP1NV6KuR8&#10;6qv28bZahbVqiuXaUJ1MXzZLHv/8Obn2zVFy/qOXyVtTx8qPK+dIfajeDb63hMfjsXJzc0uc31Nm&#10;qUD3oYceumLq1Kn7jx079oy77rrrH4cccshEtZxMfn5+sfOebeNfcAAAAAAAOx0CXrQbai0p9Sl2&#10;NU2ZHnIPnqhuXUUdcHl34nty+X1/kvkrFrhjTakDJ2edddars2bNGtyvX7+Nd8A2mTlzZvNFZQ1D&#10;Mrp21UX7Y8ctWTF5crMwQOl+wIFu11drqiksbBYguJy/r4T0dcsnAwCaWPDpeKktXb+eunodP+HO&#10;e3TVcqY885TeanBk/+F6C2h9+ekd5KDeB7gfCmtKvR//ZsFkKaoq0SO7FhXohqJhqaqvlo9/+FTu&#10;//AhufjJq+TaV2+SMVPekZ+WzJGwc/mWdur6/f6ICnWPPPLIT0eNGnXLiy++eN5nn312yN133339&#10;RRdd9EzXrl1XOc91iO5cAAAAANg1EfCiXbnwwgtf+M1vfjNWl65Zi36UovJiuf25u+Tel//tToW2&#10;ocTExOADDzzw55dffvkCdaBED6OF2LZtTp8+fV9dutTBv5bubNqZROrqpWTeHF01UIFAl/3211Xr&#10;qVy5YqPOkoTUVJXxAgA2EK6tlfG33dLsAzs9hh4sAed1s6Wt/H6q3nJ+Zjh/jtnrCF0BbcMVR120&#10;0ew5Sl24zu1g3VWoWYLUWrrFVSXy0rdvyO3v3ivnPX6p3P3+gzJ2+oeyqnyNuwzMloS6zntjOxAI&#10;hPPy8op/+9vfvjJ69OhREyZMGDZ+/Phj//nPf/5rxIgR43Nzc2vUfvoqAAAAAIBdGAEv2pX09PSy&#10;jIyMCl26psz9Xq5+8Dr5eMqnmzzIotbbfffdd0+86qqrHjNNc+MFebHNSktLk4uLizvo0mV6ve4a&#10;vO1VXWmpu9ZtU95AQDK7d9dV62m6vmMjf0qKpOZ31BUAoNGiLz5r9nqu1pY/ZvTtumo5av3dWHj9&#10;2xSf1yeZycysgLZFvdfet2DvTXbxfvTDZzvtWry280eFuuFYRGYu/1Ee+/xZufbVUTLy8cvlqS9f&#10;kC/nTrTLqyvcmYM2/JDcL1EzD6kPmnbr1m35yJEjn7v33nv/OnXq1H1ffvnlC6+77rq7d99993nO&#10;cxlzTmodXYJdAAAAAGhHCHjRHjU7ovTZ9C8jK4pXbnSwRR0k2Xfffad98sknx4wYMeIzp26Yyxkt&#10;rqKiokM4HE7QpUuFmck5ubpqfypWLJdokwP1SlrHTuJznpfWlt65s95az+PzuV1qAID14rGYfPXA&#10;fbpqsPuxx0lqh2afaWoRs8e+02z6/AFd+22yUxJoTWqa5iuO+r14TI8eWa+yrlI+m/21rto+FerG&#10;4jGpCdXKhHnfuUHuJU/9Sa5/4xZ55bsxMmPZD1IbrHOnaHZ+z9jseU5UqKs6dQcOHDjzoosuevKV&#10;V145a9asWQOfeeaZS6688spHu3Xrttr5vURNvcxaugAAAADQjhHwot3Jysoq05uuSCSy0dFPr9cb&#10;O/fcc1+YOnXqMBXy6mFsJ3Pnzu0fi8W8unSl5OaKL6FZ5tuulC5eJLbVfMm0rvvtpz55oKvW4/H6&#10;Nuq88SenSEJamq4AAMqy7751O2sbqe7doZdfuV1ey+d+8L7eavDbg07TW0DbEvD6ZY9OfXW1nuru&#10;fX/mx226i1c9RhXqrq0plbenvif3f/CQXPj4lXLru/fICxNflcXFS6W2vlbiTT5ssTnUB0uTkpLq&#10;DzjggMkXXXTRU87vIAd88MEHIx5//PErTzrppHGZmZmV6sOmzon1dAEAAAAALgJetDuFhYWd9OYm&#10;denSZdVjjz122fPPP3+BaZp1ehjb0ZIlS3rE4/Fmr0f5ew5w15xtr5ZM2KCDxTCk44C9dNG6UvLy&#10;3Sm0m8rs1k1vAQAU1U37ya03N1t7t9+Jv5GsHj101XLUfZUuWqgr5w2+8zOjR27rT+kPbErHjDy5&#10;aNi57vfphlS4O2P5D7pqG9TUy1ErKrNXzZNnv35J/vH6bXLRE1fJf8c/LuNmfGQXVhZJMBx0w98t&#10;oULdjIyMygMPPPC7G2644Y6vvvrqsLFjx570+OOP/3Gvvfb6oVOnTmt1qMvUywAAAACAjRDwol2J&#10;x+OJb7/99im6bEZNhzZixIiPp02btr/65DwHU3ac5cuXb3QUOqdXb73V/lQXrpHiObN11cDj9UqH&#10;vnvoqnWpTl1vYH13tQriux94kK4AAErhjz9I1erVump4rRx84cW6alm1a0uaLTWR4EuQvPSWnwYa&#10;aCndcrps8kMIKiR95bs3pahq/brVrSUYCcq0pTPl7e/fk8uf+av89eUb5bkJr8g3CyZJee269XQ3&#10;ux1f/W6hZgkqKChYdvzxx7//yCOPXPbxxx8fNWbMmDNvv/32m/bff/8p+fn5xc5+IX0VAAAAAAB+&#10;FgEv2pW1a9d6MjMzy3W5TmpqavX//ve/Kz/66KPT8vLyivQwdgB1YOz777/fV5cudRA8OTdHV+1P&#10;xYoVEqlr3jyenNtB0jp21FXrSsrKkgMv/r14/H4xPB63e7fviGP0pQAA1bU77tq/NeveLRgyVHJ6&#10;99FVy1r42acbrb8LtGUd0nLlrINO22QX74rSlTJn9Tx3jdsdSd1fbahO5hculA9njZdrXrlJbnn3&#10;LvnPx4/KvDULnMtq3fV0t4QKdRMTE4OqI/ess8565cMPPzx2/PjxR7300kvnXXrppU8MHjz4+y5d&#10;uqx09mPqZQAAAADAFmn5BcCANu7rr78eevrpp79ZXl6e1b179+X77LPP9D/+8Y//Hjp06GTDMLZs&#10;wSxsM9u2fZ06dVrWdOpsFRqe/dxL0mWfffRI+zLp8cfkq3/fp6sG/U86WY6/425dtT47bsmMV1+R&#10;sqVL5KDfX+aumaymkQYAiKyaPk1eOu/sdQGv+uDSyNfflLx+e7p1S3vp3LOc+5yuK5FbTrtBjthz&#10;mK6Atkl16V794g2ysmx9p3sjFQDf/dtbpHdeTz2yfahQN2bFpLSmTOatWSjvzfhIFq1dKhU1FVs8&#10;5XIjFeqqD4/269dv7ogRIz459thjPwgEAqFBgwbNpzsXAAAAANBSOBqPdsm2bW9FRUVyLBZLys3N&#10;LVIHYvRF2MEKCws79O7de3FdXV2KHnI7Qy//9AtJzsnVI+2IbcvzZ53uTu25jmHIcbfdIQNOOVUP&#10;AADasseOPlIqV67QlUinvQfKea+8rquWd98+e0ks1JAbqY7IMX963g3IgLbutUlvyUOfPqmWUdEj&#10;DZz35nJI34Pkz8dcvl2+l1WwWx8OyncLpzqnyTJ92Q9SVlu21aGux+OxOnXqtLpv377zTzzxxHH7&#10;7rvv9wUFBas6d+68xvla6M4FAAAAALQ4Al4ArWrq1KkHDBkyZGI0GvXpIXcK4D98OVFMr1ePtB9x&#10;y5L/HLhfsyma1fNwwZvvSG6f3fQIAKCtWjXte3np/HPWde+qD+lc/N6Hkt1j+3Qi1hQXyyNHDFs3&#10;RbPf65fP/z7W3QbaOtXF++cXrpdV5Wv0yHpej1duPOlvcmT/4Xpk20WtmBQ797mgaJE8P+FVWV1Z&#10;KKFISH34U++xedSHQxMSEkK9evVapDp1L7zwwidVPXDgwNnp6ekVfHgUAAAAALC9sQYvgFa1ePHi&#10;npZleXTpSu/cRUxPs6F2o/CHWRINBnXVIKVDnqTl5+sKANCWffqv29aHu47OAwdtt3BXWTNrRrP1&#10;dwtyuuotoO3LT+8gvz9spAS8fj2ynpo6+ZHPnpYVZav0yNZTa+cuLl4qD41/Qm547Ra5+a07ZVHx&#10;EgmGg5sd7qrQNjMzs+Lwww//fPTo0Td9/fXXw1944YXzX3vttZHHHHPM+OHDh0/IyMgoJ9wFAAAA&#10;AOwIBLwAWlVlZWVaPB5v9lqU07u32/HUHq2c9n2zA/VKp732Fn9ysq4AAG1V0eyfpGT+PF05P8pM&#10;U4697V+62j6+f/45vdXghEHH6C1g53BYv0Pc71s1vfiGSqrXyrNfvyzBSPMPv20udb3FJcvk/g8f&#10;kr++fKO89f04Wbp2+UZTQv+S1IQU2bf3wLrHH3/8sokTJx7y7LPPnn/jjTfesf/++08ZNGjQTIN1&#10;dQEAAAAArYCAF0CrmjNnzp56c53UvPbZraqC3QXjP9aVZhjSa9hwMcy20dFsRaNSXbhGQtXVegQA&#10;0GjCf/7d7EM6Ob16S3ZBD121vGBFhRTNma0r50eG82foboN1BewcTMOUsw46VbpkddYj66nu2s/n&#10;fC2vTnrLnV55c9WEauXt79+T2969V6549i/y7rQPpLSmbIuCXUWFzv279rOvGnGJ5+yzz35/zz33&#10;nN2tW7fVBuvqAgAAAABaGQEvgFZj27Y5adKk5keiDUOye/XWRfsSC4dl7YIFumqgur+67re/rlpX&#10;7dq18trFv5NXLjhf3vnzVRKsrNSXAABU5+7SbyfqqsHRN492f65tL7FIxP3Z0Sjg80teegddATuP&#10;jhn5csnhF4jpvO/ZkJqq+cWJr8mHs8ZL3P75gFZdpoLd6ctmyVXPXSv/Hf+4fDX3G6kL1es9fp4K&#10;clWnrjqpD0o0itu2LCxabBR7yqckJSUV62EAAAAAAFodAS+AVmPbduKaNWuatWsYhiF5/frpqn1R&#10;U3uqDtmmUnJzJTknR1etx45b8uYVl8rq6dOkrqgwWrpokds5BgBw2LZ8/cB9zbp3swoKpNPee+tq&#10;+/jp3bfd+260d/cBegvY+fTvsocM3+Ng973ghsKxiDz48WPudM3VwZqNgt6oFZVvFkySm9+8Q65+&#10;8e/u+rqRaERf+vNU93DPDgVyxoGnysn7HS8R535s509TlXWVktgrbazzuDa/hRgAAAAAgO2MgBdA&#10;q1m2bFlOXV1ds8VlTa9XUnJyddWO2LbMeW/cRuvvdtt/sHh8Pl21np/efUeK586RuGVJNBr1hWuq&#10;xZeUpC8FgPatYsVyWfJNk+5dw5DDrrluu0+vP/eD9/RWgzMGn6K3gJ1PTmq2nDvkDOmT32uTIW8o&#10;GpLnJ74qf399tHy3cIob+ioq7H1zyli5/d37ZfLiaWLFf3n2ZNWhqzp19+q2p9x51s3y3/PvlgsO&#10;OVu+XzJj3W025fP7w917dF+kSwAAAAAA2gQCXgCtZtWqVV02DHgT09PFn9xsqF2w7bgs/WaCrjTD&#10;kP4nnexO09yaYuGQfPvowxuFz4HUVL0FAO3b+zdcJ7a1PlTK7NpNCoYcrKvtQ02bX7p4sa5UJ6Ih&#10;BTlddQXsnHbr2FuuOuoSyf+ZqcbVdM0zl/8ot469V57+8gWZs3qeTF40TR77/FmpDdXqvTbNY3ok&#10;KzlTzjzwFLnt9BvlzjNvliF9DpC0pFR5d/oHsqBo/b+npgbsNWDWkCFDPtclAAAAAABtAgEvgFZT&#10;WFjYWXWD6tKVWdCj1QPN1hCsqJTqoiJdNfB4vZK3R+tPV125cqVUrVmjqwbeQIL4EgK6AoD2q/DH&#10;H2T1rJm6chiGHH7dDc7r5PZ9jQxWVjT74E1GUgbr72KXMLBggFx6+O/cMPbn1NbXyivfjZF/vHmb&#10;3Dr2bneK5p+T5E+Ugd0HyJUjLpHnL39ULjvyQtm3x0BJS2z4oNrq8jXyxuR3Ntn5GwgEwhdeeOEz&#10;ubm5NXoIAAAAAIA2gYAXQKspKyvLtm272Rx8md26N1tPsL1QAcGGHbJZPXtKQnqarlrPzNde3eix&#10;qbWBDYMfIQAw9m9/afZzK6t7d+l92OG62n6+ffihZvc7bI+hegvYuakplA/fc5jcfNr1kp2SpUc3&#10;Fne+/9dWlkp13cbZq1pbNyc1S/7vwJPid51zi3XDyX+xT9nveLeL1zQ8Eos3LKerpn1+/IvnpKym&#10;3K2bMgzDHjx48KShQ4d+pYcAAAAAAGgzODoPoFWoYHfGjBkDdbmOCg5V91N7osLT+eM/3ijY7jFk&#10;6HZfv/HXROrqZPHXX2702LJ69Gh3f08AsKG5H7wvlStX6Mp5WTRNOe3hx3W1fS2Z+LXecoMoOXvI&#10;/+kK2PmpKcfVGrk3nvw36duxjxvMbi4V7ib4Am4A/MVPE8zb3rrHc/3LNxsjH71C/jnmdrnnvf/I&#10;1MUzJBQNy0c/fCYT5n0rtvNnQxkZGZUjR458YcCAAXP1EAAAAAAAbQYBL4DW4vnxxx8H6O11Og7Y&#10;S2+1H1Y0KqtnztCVZhjS69Dhumg9wcrKjaZnVo8tp3cfXQBA+6TWJ//87jt01aDrfvtLVkGBrraf&#10;6sI1Eqmv15WI3+OTlIQUXQG7Bq/plf16DpJbTrtBRh7yW0lPSnM/zPBr4nZc6iNBKa+tkLLacimu&#10;WitL1y6X5aUr5PslM+S9GR/L/R8+JA98+LD875PHJWo1dPM2pbp3TzrppHdOOOGE9/UQAAAAAABt&#10;CgEvgFZRVVWVtnr16i66dKnOp7x+rb/m7I6m1lGs3iBE9fh8kt8Gwu6Fn43fqHtXHVztNvhAXQFA&#10;+zTj1VektqREV86bao9HRoy6RVfb19Rnn2n22rxPj70llYAXuyA1XXOXrE5y3sFnyZ1n3uyunZuS&#10;mLxZQe/PUd26RZXF8uGsT9wu3k3p3Lnz6gsuuOCZvLy8Ij0EAAAAAECbQsALoFUsW7asU3l5eaYu&#10;Xb6EBEnMaDbULhTPmSOxSERXDdI7d3afj9a2ZOKEjdbfVQdV0zp21BUAtD923JKvHrhPVw32PuMs&#10;ye7RU1fb15wP3tNbDa/JFw8/X1fArsnn8cqeXfaQ0af9XUaf+ncZ2H2ABHwBfemWUyGvmsJ5U5KT&#10;k2vPPPPMV4cNGzZNDwEAAAAA0OYQ8AJoFYWFhZ3D4XCzBDOlQwe3c7W9WfzVFxt1yfYefrjb0dya&#10;VGdaxfJlulrPGwiI6fHqCgDan49G3SRWkw/mGB6P7H/+SF1tXzXFRRKsqNBVQ4djZnL7+3AU2h+1&#10;Lm9aYqrs32sft5v3L8deIUfvdYQkJSS5l7WEQCAQPv3009+4+uqrHzQMY/086AAAAAAAtDEEvABa&#10;RVlZWbZlWR5durJ69NymKfd2RuHaWlk+aZKuNOc5KBgyVBetJx6LSrimRlfr+RKTxPQ2+6sDgHZj&#10;9Yzp8uPbb+qqwfC/XCOZ3bf/2rvKoi+/aDazQq+8HtIhLUdXwK5PfaghOZAkxw88Wv523JXyn3Pv&#10;lDMGn+Ku19shM1dy0rMlMZDo7uPz+MTv9bsBsPrzS3w+X/T8889/btSoUaO7dOmyUg8DAAAAANAm&#10;EfACaBXTp0/fx7btZkfasgoK3HCzPaktKZbqwubr76qpmbN77phpPn+JFY1KLLTx2nSqyzohPUNX&#10;ANCO2LZ8PHpUs4A1Lb+j7D9yx3TvKt8/94zeanDG4JP1FtD+JPoTpW/HPvKHEb+Xf51xkzw68gG5&#10;+4xb5KmL/yt3nDlKHrvwAefy3u5+alrmn5OQkBD629/+du+oUaNuKygoWKGHAQAAAABoswh4Aexw&#10;tm2bEydOPFiXDQxD8vr110X7UfTTj2LFYrpqkNO7jxsYtLZoMOg8tqiu1vP4/RKqqtQVALQfC7/4&#10;XNYuWKArh/Oz6/DrbxDD3DGzGtQUF0vFyvWNhaZhyr49BuoKaJ8au3OT/IluN/tuHXtLx4x8d93e&#10;pye+JHNXL5C68M/PtpyXl1d86aWXPnbttdferTp3DcNY/wkOAAAAAADaKAJeADucbduJK1eu7KpL&#10;l5qaOb/fnrpqP5Z99+1G6+/2OfyINtHJXLV6dbMutUb+5GTxJyXrCgDah6pVq2TcNX9p9prddd/9&#10;pO9RR+tq+ytdtEBsy9KVSF56B+mQlqsrAEp9JCjvTntf7v/wYfl2/mSJxZt/kK6R897T7tOnz8Lr&#10;r7/+zgceeOAfmZmZfHoNAAAAALDTIOAFsMMtX748t7a2NkWXLjXtb3Ju+zpIXV9eLssnN19/1zBN&#10;6TxwkK5aV+GPP6gwXlfruQFvcpKuAKB9mPz0k+7MBo1Mr1dOe+iRHfqBnKnPNp+e+YRBOy5cBtq6&#10;uPOepaKuUp756iV5ZsJLsrBoscQ38UE1xTTNeL9+/WY/+uijl/3pT396zKnr9EUAAAAAAOwUCHgB&#10;7HDLli0rCAaDzRLCpMws8Se1r9Cwes0aqV27VlcNAimpkqnWIm4DKlasEEM2XrAurWOnHTYdKQC0&#10;BWqt9FlvvKarBvudN1ICqWm62gFsW1ZMnaILcaekPWavI3QFtG/hWES+WTBJ7v/wIRkz9R2pqqvW&#10;l2wsEAiEDz300K/eeOON0w4//PAvTNNc/8kNAAAAAAB2EgS8AHY4FfBaltUsIVTrzqru1fZk2aRv&#10;m021qXTdbz9JzcvXVeupLSmRylUrVQdvs9Y09XeU1aOHrgCgHbBteeWC8yXe5PU6KTtbDrz4El3t&#10;GNXFRRJvsma71+OR3LQcXQHtkxW3pLy2Ql6c+Jo8+Olj8uXciRJt8u9kQ5mZmRUXXXTRk6+88spZ&#10;e+yxx0I1TbO+CAAAAACAnQoBL4AdbtGiRb03DA477L673mofIvX1Mv+Tj3WlGYbsfsyxumhd8VhU&#10;gpUVumqu+4EH6S0A2PVNf/VlqVy5QlcO57X6uNvvlMTMTD2wY8xwHkfTddEHdN1TTIO38mi/qoLV&#10;8tqkt2X0O3fLC9+8JoVlRZtcWkJRQW7Hjh0LX3zxxXNGjRp1vbNdQrgLAAAAANiZcVQIwA6lgt2p&#10;U6fur8sGhiFpnTrpon2oLyuVskWLdNXA6/dL/p4DdNW6TJ9frHBYV+v5EhMlJad9rZUMoP0KVVfL&#10;V/ffq6sGBQceJL0OHaarHeent9/SWw0uGn6e3gLaD9v5E4qGZfLiafKP12+VZye+LNOWzrRj1s93&#10;7fr9/siwYcO+Gjt27AnHHXfcx3l5ebX6IgAAAAAAdloEvAB2NO+CBQt209suwzAkp1dvXbUPRbNn&#10;SzQc0lWDjC5dJauNrL+rgtz0zl10pTl/T/l79hfDy/q7ANqHj0f9UyJ1dbpyfoAFAnLM6Nt1tePU&#10;FBdLXXm5rpzHYXqle05XXQG7vrgdl9pQnSwpWS7/eONWufntO2XWip+kPlS/0XISTSUnJ9fdeOON&#10;tz3//PPn7rfffjOd95zr2+ABAAAAANiJEfAC2KEKCwszysrKsnTpUgFve1vXdfFXX7jrOjbVV03P&#10;7DwXbYHqJt733PMlvUsXMT0eN9TI7NpN9j79TEnL76j3AoBd1/LJk2T++OZT6Q+7+q+S3rmzrnac&#10;0kULm63Z3ikzXzKS0nUF7LoaO3anLZ0pj33+jFz2zNUyedH3UlNf87PTMSumacZ79uy5+MUXXzz3&#10;xhtvvLdr165rCHcBAAAAALsSAl4AO9SqVasKQqFQoi5dgdRUSczYsWsZtqZgRYUsmThBVw0M05Ru&#10;+x+gq9bn8ful74ij5ehRt8gBF14se/3f6XLc7XdIn8OP0HsAwK7LikTk09tGN1vzNik7W/Y7b6Su&#10;dqypzz6ttxocu/dRegvYddVHgvLN/MnyyKdPyeh375Z3pr0vwXBQX/rzkpKS6v/0pz/9+8033/y/&#10;k08++QPTNIOstwsAAAAA2NUQ8ALYoRYtWtTbsqxmc/xmdO3qdom2F+XLlrohb1MJaWmS2b27rtoG&#10;0+uVHkMPcTvWDr/2Bumy737u1M0AsKub+fqrUrp4/Trp6kM4p/z7v602y8LqmTP0lvMQnD8jBhym&#10;K2DXobp1rbglVcFqd/rl0W/fJfd+9F95+/txUlFT+Ysdu4rP54vusccec956662T77vvvpsGDhz4&#10;g2EYEX0xAAAAAAC7FAJeADvU6tWrO8Xj8WavPXn9+reZqYl3hAWfjm/WFab0PGSYpObl66rt8fh8&#10;egsAdm11pWvls7vu0FWDviOOkc6D9tHVjqXW340G13ctmqYpWSntZ9YLtA+haEimL50lz3z9kvzl&#10;xX/IX176h3yzYLKUVpVJfDOC3YKCgmWPPvropV988cXhRx999BfOv5M6pmQGAAAAAOzKCHgB7FBT&#10;pkwZrDcbGIZk9+ypi13bjFdfljnvvyfzP/lIj2jOc7DHscfpAgDQWtSHb967/tpm692qGSaOvnm0&#10;28XbGhZ+/mmzDwX1ye8lPg8fusHOTXXr1oXrZHVFoUxaNFVueG203Dr2Hnl+4qsyv3ChhKPhX+3Y&#10;9Xq9MdWx+7vf/e7pzz77bNiFF174bH5+frFhGDG9CwAAAAAAu6z20zIHoNXZtm326NFj8bJlywr0&#10;kHvA/PTHnnCnAt6VxWMxefzYoyRSVyeh6upmB+vVtMcXv/ehpHXspEcAAK1h0RefyZtXXqF+YOkR&#10;keP/dZf0P/kUXe14T59yoqydP19XIjedcq2MGHC4roCdiwp2g5GQTFs6QybOnyQ/rJkja0oLJW7H&#10;fzXQbWSaZrxXr16LTzzxxLFnnHHGmMGDB880DCOkLwYAAAAAoF0g4AWww5SWlqZ17dq1KBgMrlvI&#10;1ZeQKBeNfV/Su3TRI7smNeXnE8cdLVYoFHN49bCrYMhQOfOJp91OXgBA64iFQ/Kfgw6QWGh9TtRp&#10;r73lnJdebbV14mtLSuThI4at6yg2DVPe+OOzkpfewa2BnYEKdevD9bKmokiWlCyTN6eOk5UVq6Uu&#10;WPur0y83ZRiGnZOTs/Z3v/vdMyeddNLYIUOGTCfYBQAAAAC0V0zRDGCHKSkpyY9EIn5dunzJSZKU&#10;na2rXVf50qUSC4dlw3BXhbr7j/wd4S4AtCI1q8Lnd93ZLNxVM0wc8fcbWy3cVeKxaLMZH1ITUwh3&#10;sdNQXblqbd3vFk6Ve9//n/z9rVvl9rH3yZzV86Smvmazw101FXNubm7JX//613vffPPNU53z24YM&#10;GfId4S4AAAAAoD0j4AWww/z4448D4/F4s9ed1Lx88QYCutp11a5dK1Zs4yXhEtLSpNsBB+gKANAa&#10;SubNlZlvvKarBgf87iK3g7c1TX76yWbTRQ/p03wZe6CtUd26NaFamTD/O3nluzflkqf+LDe/fad8&#10;NvtLKSwtEud9oN7z1yUmJgYHDRo0/eKLL37ym2++GXLPPffccMghh3yXl5dXq7p59W4AAAAAALRL&#10;BLwAdpi5c+fuYdt2s1ZVdfBcdUnt6mqKi5odpHcZhux54kniDSToAQDADue8Nr915RXrpkFW1Jro&#10;Q6+4UletZ9GXX+otd3paOWfI6boCWp8Kc9Uf1YlbUl0qE+Z/K69PeltueO0WufuD/8hjnz3tTslc&#10;H6rf7G5dn88X7dix45oLLrjg2eeff37k008/fdEjjzxy9W677bbY+TdgOafNT4gBAAAAANiFMSco&#10;gB3mjDPOePX1118/U5euEaNukUFn/lZXu67FX38lb/7hsmYBgpr285KPPpX0zp31CABgR5v+8osy&#10;/rbRunIYhpz64EPS54gj9UDrqCkulkeOHN5s/d0xf3pOOqTlujWwI6mAVq2jm+APSHHVWllbXSoV&#10;9ZWyqGipzFszX1aWr3HrUCQk9maGuY1UN25KSkrN4MGDpxxwwAFTRo4c+dRuu+22TF9GoAsAAAAA&#10;wCYQ8ALYIVTnbs+ePRctXbq0px4Sw+OR0/77sPQafpge2XWFa2rktYt/J4U//uDWqmt5j+NOkBPv&#10;vtetAQA7nppd4fFjRzRbe7fnwYfK6Y8/qavWU7lqpTx29JHrZn/ITsmSd//ysrsNbE8qzDWc3xIj&#10;sagsL10ppTVlUlhZJMvWrpDZq+ZKRV2V1EbqJBwNu9+fm9uduyE1BXNBQcHSU0899e0TTjhhXPfu&#10;3Zfk5+dXm6bp3DAAAAAAAPglBLwAdogff/xxjwMOOGBaMBhM1EPiT06W819/U7J7rMt8d1l2PO6u&#10;8fjJ6JslVF0l6V26yol33SuJmZl6DwDAjvbSuWfJqunTdSXiS0yUyz75XJKys/VI6/n4llEy87VX&#10;dCVy3N5Hyd9P+quugJYVjkUkZkUlGAnJd4umyqqy1TJzxY9SHqyU8uoKiTqX2+7n9ZovtbGlTNOM&#10;q27d448//oMBAwb8+Nvf/vaVgoKCFXTqAgAAAACwZQh4AewQH3300THHHnvsB00PDOb07iPnvvSq&#10;BFJT9ciuL1hZKZHaWknKyRFfAmvvAkBrmTXmdfnopht11eDIv/9T9j33PF21rv8efKDUl5frSuSl&#10;K56Q7jlddQVsG9V1WxOqkUgsIitKV8mE+d/J4splsmjVEglFghKzrG0OcxupKZiTkpLqe/XqtXjE&#10;iBEfX3bZZU9kZWWVZGZm1jqXrV+7AgAAAAAAbDYCXgA7xE033XTL6NGjb9Kla8App8qxt94uhunR&#10;IwAAbH/1ZWXy2NFHSKS+Xo80fOjoonffU2mUHmk9av3dR48cLnHW30ULUGGu6Xxfu2Fu2SpZW10m&#10;S9Yukzmr58ncooVSUVMulvO9trVTLW+KCnUTEhJCOTk5a0866aR3+/btO//EE0/8oHv37qpbl1AX&#10;AAAAAIBtRMALYLuzbdscPHjwd1OmTDlAD7kH0E+4827Z88ST9AAAADuAbctL558jq6Z9rwdEvIGA&#10;XDzuQ0nv0kWPtK7FX30pYy6/RFfidu6qDl7g18TtuApXJRQJSVFVifg8Xvlp1VxZU1EkM5f/6K6n&#10;W1KzVsLRiHp/pq/VMrxeb8zv90fy8vKKDz744AkHHHDAlN/85jdvd+vWba1zseU8LqZhBgAAAACg&#10;hRDwAtjuiouLU3r37r26pqYmTQ+JYZpyyUfjJaML000CAHacWW+8Lh+N2nBq5htl33PP11Xre/XC&#10;kbJ80ne6Ern8iAvlnKFn6Arthe38iVkx8Xq8bmAb8CVITbBGIlZEorGocx6TcDQkoWhYquqrpaKu&#10;0u3QVdsrylZKTbRW1laWufuq4LelAl3VnavW0lXnubm5JV27dl3Zr1+/Obvtttv8gw46aPI+++zz&#10;Y1paWo2zqwp16dYFAAAAAGA7IOAFsN3NmTNnt/79+8+Nx+OmHpKEtHS54ssJrEMLANhhwjXV8sgR&#10;wyVcW6tHRLJ79nS7d9vC1MyN7ttnL4mFQu62mlp3zJ+eZ3rmXUDjVMkqbK0N1UmiP1HKa8vFilsS&#10;jIbdc1XXR4JuSKv2qQpWS7XaDtc5l1W4Ya4Kbt2ANxpRa+W611Mn1Z1uuxOntMzauY1UZ67P54v2&#10;7NlziQpzBw4cOLOgoGDpgQceODUUCgW6d+++JD8/v1R16Kr7VsGvvioAAAAAANhOCHgBbHePPvro&#10;ZZdffvnDTQ84dtl3Pzn7uRfdTl4AALY725aXR54rK7+fqgdETK9XLhjztuTu1lePtL7lkyfJq79r&#10;3k18zfF/lKMGHCbBSNCtrXhcB4W2dEjLccfQNqiI1XD+qBC3rLbcDWnV39uaimIprS1z6lpZUrLM&#10;GQtJeV2FO1Vyfaze7dQNRyJuUBt3TjohXReUtnRo+0tUmJufn1+k1s899NBDJ/Tq1WvR0Ucf/UE4&#10;HE7p0qXL8szMzGpCXAAAAAAAWhcBL4DtyrZtz29+85u3xo0b9xs95Br+12tk8EW/1xUAANvXzNdf&#10;lY9vGeUGvY2O+sdNss855+qqbXjzD5fLoi8+05U7Ha6Yhuk87Lh4PF53zO/1SUIgUbISM6Rf575y&#10;SN+DpCC3u9vlq4JfbF8qxFUBbYIv4HbV1oRq3c7awsoiKaspl+pgjcxePde5rFLK6sslGA42dNla&#10;bnDrvDXacWHtr1FBrTqlpKTU9O3bd8G+++477aCDDvq2e/fuy/bcc8+Zubm5aqplAAAAAADQxnAE&#10;CMB2VVlZmdm3b9+5xcXFeXrI7dpV3buqixcAgO0tFg7J/w4dKuGa9VlV7m67yYVvj1MJlx5pGx4c&#10;OliCFRW6EjHVTBe27XbrbooKgNUpLSFVeuX1kL279ZeDdztQslIy3et4PR7JSs7Ue2NzNe3EVSFu&#10;ZX2VG+KuKl8txVVr3Xph0WKpqKuSqlC1G+LG7bYZ4m7I4/FYqkt3t912W7D77rvPO+ywwz4fNGjQ&#10;rLy8vKKCgoJVzvdTTO8KAAAAAADaKAJeANvVjBkzBqpukKbr7wZSU+VP300Rw/ToEQAAtg8rEpEx&#10;V1wqy779Ro84b4A9Hjn3pVel015765G2oaa4WB45YpjY8bgeaVj/1NHQursZVNirOn79Pr9kpWVK&#10;TmKWdMvuIn079ZG9uu4pKQkpTO+8AfVc1IRqJMmfKCvKVktpdalU1FfKmooimb1qrpTWlEmZU9eF&#10;6lRy27DebRsPcRXVmatOfr8/kpubW5KZmVm5//77T+3Tp88iNbtKRkZGRUJCQoQplwEAAAAA2PkQ&#10;8ALYrv71r3/d8I9//OP2pgdBux94kJz19HO6AgBg+5nx2ivyyeib3S7YRkf+/Z+y77nn6artWPrN&#10;RHn99xfqqiGgu+WWW0bdeuut/4xGoz49vMV00Of+HE7wJ0hyQpJkJWZKx4w8KcjtJn079pG89A7i&#10;MUy3YzXRnyg+j1c8pscNP1UgnOBLkJSEZPf2tsX6ztiG21X3pwLpqBVzu43D0bD4vYFfvWxLNd5f&#10;LB6TosoSdy1cNbWymlZ5UfFSqairlMXOeW24Tuoj9RKJRlQnrhvothWbCmFN04yrjlz1QYDk5OTa&#10;hISEUNeuXVelpaVV7bPPPjN69OixtHPnzmtyc3NLCwoK5ubk5NQ6V/M4t0WXLgAAAAAAOzECXgDb&#10;TTweDxx66KHjJ06ceIgeUkcn5Zibb5W9Tz9DDwAAsH3UlZXKI0cMd7t4G+X3HyDnv/qGu1xAW/Py&#10;+efIyu+n6kokOTm5zpGyePHibscee+wnCxYs6KsvahE6MGzMft0wVW3G47b4vD73pMLgRLXeb0KG&#10;O9Vzp8yOzilfMpLS3NBURbZJ/iRJTUwVr+mRcCzinqtQNmpFJRqLutMZq+BUBbRq7VoVoFbV1+gQ&#10;17kvj9c9d9epdU4q2PV5fBKKhtxAOBxt+PtTaw/7nfHM5AzJSE6X/PR8twtZjUec+wn4/OJ1LlfB&#10;tFqzWE2prO5fdeMWV5W4Ie6PK+e40yqX11dIyHks6v5UK66jVX4vagxtVVCrztXUyV6vN+qcq8C2&#10;TgW2+fn5RWlpadWZmZkVzqnc2a7p0KFDierAzcrKqlD7BQKBoHMe7NKly+JwOJzRuXPnIue2o87X&#10;pcJct+UYAAAAAACvknkZAAAlfUlEQVTsOgh4AWw3K1as6LznnnvOqampSdNDYno8ct4rb0h+//56&#10;BACAlmfHLXl55Hmyatr3esR549tGp2ZWaktK3OmZ49b6LO7kk09++5133jlVbauQ99133z3to48+&#10;OmbevHl9S0tLc4PBYOKODCYbw0jn3FAd0YZhukGqs9FwufPH64a16mtQu6i1g53L3SBYDRnxLXm8&#10;jfs23u8GGu5V37fbbRyPq33XndyOXf18tta0yuqxq5MKahMTE4NqquSMjIyqzp07r05KSqorKChY&#10;7ozXderUqTAnJ6fM6/VGsrOzy1JTU+v9fn/Qua7hnNc6l1eUlJQkdujQod4ZWj+HNwAAAAAAaJd2&#10;6AEOAO3LRx99dNRxxx33UdP1d1Nyc+WKLya0yc4pAMCuY+brr8nHN/9TVw2Ou/0OGXDKabpqW8qW&#10;LJYnTzhWVw3mzZu3x+677z5Pl+ssW7asR3V1deqUKVP2e/XVV8+aNm3aflVVVekqvNzRAWZ7p8Lb&#10;xnMV4qpThw4dirOyssp32223hT179lzSu3fvRarTtl+/fj9GIpGkjIyM4uzs7Brnal7neqrLVp0z&#10;ZTIAAAAAANhsHAACsN1cc801d91zzz3X6tI14JRT5bjb79QVAAAtb80Ps+TFc84Su0k3bLfBB8pZ&#10;Tz0jhunRI23LmCsulcVffqErEbWmajQa9TcGiD/Htm3P3Llze82bN6//+++/f9zUqVP3W7VqVdea&#10;mprUWCzm1fvwnn8bqb8HdUpMTKxPTU2tVR24qhu3Z8+eS7t167a8R48ey9S6t/37958dDocTs7Ky&#10;SjIzM6udq7ohbsOtAAAAAAAAtAwO9gDYLsrLy9OHDh367dy5c/vpIXV0VE6679+y+zHNO5QAAGgp&#10;djwuz51+qhTPnaNHRDx+v1zx+deSlJWlR9qWUHW1/Hfo4GbTM19++eWPOK7Q5WZbuHBh77jD45g4&#10;ceJB33777ZA5c+b0U6FvZWVlRnV1tbtsAt2+m6ZCXBWuq1PHjh3XqLVuVRd17969F6vz9PT0qr59&#10;+861LMuXmpparjpxfy2EBwAAAAAAaGkc1AGwXcybN2/3vfbaa1YkEvHrIfEmJMgFb74j2T166hEA&#10;AFrW5KeekC/vu0dXDsOQY26+VfY+/Qw90PYsnzxJXv3d+bpqUFxc3DEvL69Il9ts/vz5PU2HCn8n&#10;TZo0dMqUKQfMnTt3j8LCwo6lpaU54XA4YFmWx7ZtMxqN+tTyChuGwLtSIKyeCnVSgW1qamqNmkY5&#10;Pz+/cI899pjXpUuX1cOGDftaTYPdrVu3lWofg3VvAQAAAABAG0LAC2C7eOqppy66+OKLn2h6MDi3&#10;b1+58O1xugIAoGWtmva9vDzyXLeLt1HPgw+V0x5+VEyvO1txm/ToiMOlatUqXYmoKX9XrFhRoMvt&#10;qmnHbzAYdJ8kp/Q6P7+9lZWVKQsWLNh90aJFvRYvXtx75cqVXcrLy7PV9M+WZbmL6auf8yoQVtNJ&#10;qw91qc5XNebcnKU6W53zmHOKJyYmBtVlKSkpNUlJScHk5OQ6534M/UEwN0hWQWosFvOq4NU5V3Np&#10;G86+9ep+1LnzeNJDoVCCegwqfK2trU1R96uCaXV/KpRWJ3Vb6lyNqesmJCQE/X5/pGPHjoVqLdw9&#10;99xzdkFBwdKBAwfOch5XXZ8+fRbm5+eXOdfzO/cdVNcBAAAAAABoywh4AbS4eDweOPHEE8e8//77&#10;J+gh17C//E0OvPgSXQEA0IJsWx475iipXLlCD4gkpKXLlRO+FY/Pp0fanpriInn4sEN11eC55567&#10;YOTIkc/pss1QXcAqSXVE1RTFakwFsV6v14pEIipU9dbW1qap0DQUCgX8fn/MMIxYIBCIOmMRtb8z&#10;VtuxY8fysrKy5KqqqowePXoUl5aWZuXm5q6trq5OT0tLq3TqJGc7s2fPniVr167N3PCyioqKDs7t&#10;upzHYTmPIbGuri4pISEhrILnmpqaZLUOrgp5U1JSap3HG+/evfsS53oZ2dnZatrlOuehsDYuAAAA&#10;AADYaRHwAmhxy5cv7zRw4MCfKioqMvWQGB6PnP3ci9Jln331CAAALefbRx+WCQ/+W1cOw5DjbrtD&#10;Bpxyqh5om8b+7WqZ+8H7uhIJBALhUCiUYhhGTA8BAAAAAAAAzbhTqwFAS5o/f/4eVVVV6bp0Jaan&#10;S3rnzroCAKDlFP30k3zz0H911aDP4UfIgJNP0VXbpKaSnvfRh7pqcMMNN9xBuAsAAAAAAIBfQsAL&#10;oMW9//77J6ppEXXp6nnoMEnNy9cVAAAtIx6LyTtXXyVxy11u1ZWUlSUn3HWv28Xbls18/dVm6wUb&#10;hmGPGjXqdl0CAAAAAAAAm0TAC6BFlZeXp48dO/Y3umxgGNJ7+OG6AACghdi2fH73nVK1erUecDg/&#10;cw7723XiT0rSA22THbfk87vu0FWDwYMHT6J7FwAAAAAAAL+GgBdAi1q1alX3lStXdtWlK5CYaHXs&#10;319XAAC0jFXTp8n0l1/UVYOeQw+R/m18amZl4eefSywc1lWDxx9//DK9CQAAAAAAAPwsAl4ALWrc&#10;uHEnWJbl0aWr8+571KV1Yv1dAEDLUevuvnrRBc2mOE7OzpET7r5XV22XCnbHXftXXTVITU2t3muv&#10;vX7QJQAAAAAAAPCzCHgBtBjbthNeeOGF85zzdYseqvUEB518aq0uAQDYZpG6Onn7j38QKxLRI86b&#10;Wq9XznzqGUnMyNAjbdf8Tz7aqHt31KhRt+hNAAAAAAAA4BcR8AJoMfPnzy9YuHBhH126vF6v1eWg&#10;AxN1CQDAtrFtGXvNX6S6qFAPNDjoksskd7e+umq7VLD78c03uV9HI4/HY5155pmv6xIAAAAAAAD4&#10;RQS8AFqE6tq9//77/7zh9Mzd++1Zlti5a7IuAQDYamo65u9ffF4Wf/WlHmnQa9hwGXrFH3TVtn3/&#10;wnMSDYV01eC44477oGvXrqt0CQAAAAAAAPwiAl4ALWLVqlWd33rrrVN16VLTMx/8+0vDtohfDwEA&#10;sNWWfvuNfH73nc26XzO7F8gJd94jhtns80VtUrCyUiY98Vizx69+Vt54442jdQkAAAAAAAD8KgJe&#10;AC1i4cKFvcrKynJ06fL6A/GU3fpm6xIAgK1WXbhG3rrycrEtS4+IJKSly/mvviEJ6el6pG2b9uLz&#10;7vrBTe2+++5zBw8e/L0uAQAAAAAAgF9FwAugRdx00023qWmadena7ZBDQ0n5+Um6BABgs3x5791S&#10;u3atrhy2LWOuuFSsSEQPiBimKb+57/6dJtwN19bKtBdfcKeZbqS6d++6667rdQkAAAAAAABsFgJe&#10;ANts/vz5PSdNmnSgLl2madoHXHKZ1/B6m4W+AAD8klBVlcz54D2Z8erLbq0C0a8euE/Wzp/v1o32&#10;H3mB9Bh6iK7aPjU1c7i2RlcNMjIyKocMGfKVLgEAAAAAAIDNQsALYJtdd91198ZiMa8uXVldu1kp&#10;nTr5dAkAwGb5/O47JBYOS6LuzF36zUSZ/PST7najrvsfIMP+co2u2j4rGpWZr7/arHtXue22227M&#10;ycmp1iUAAAAAAACwWQh4AWyTxYsXdxs3btxvdLnOsD/9OZSUlcVrDABgi6yYOsWdijk1v6MUz5nd&#10;sO5uk2A0NS9PTnvoUTE9Hj3S9qlu5HBN8+7dxMTE4Omnn/62LgEAAAAAAIDNRvgCYKvYtu1bvXp1&#10;zjXXXPOAZVnNjrJndOgQ7rz3Ps06egEA+DXBigqpLyuTeCwm6Z06y4c33eh2vzZSoe4pDz4sgZQU&#10;PdL2qXB66nPPbtS9+/e///1fHTp0KNQlAAAAAAAAsNkIeAFssdLS0rRDDjnkswMPPHDa22+/fYoe&#10;dhmGYR95+ZUlyfl5TM8MANgiZUuXuN27ccuSOR+Mczt4mzrgwoul44AButo5LPh0vNQUNc9xvV5v&#10;7JxzznlBlwAAAAAAAMAWIeAFsEVs2zaHDBkyZdKkSQetXLmym1Mb+iJXdk5OxZ6HHVEdN4ydZ+5M&#10;AECbsPjLLyS7Vy/plJ+/av5bb1apIFRfJJ0H7SOH/PHPump7IvX1snzyJF1pti3fPf7optbe/WfP&#10;nj2X6xIAAAAAAADYIgQwALbI2Wef3aOioiInFot5g8FgknPui8fj7odFVPfujf/61/9S99+/oNay&#10;OrpXAABgM3Xae6A8eO7Z/QcMGPBTbm5uaXJycl2N19szJbeDnPX0c+JLSNB7tj0fjbpRZr3xugw6&#10;62z189AdK5k/T755+H9u0NvI+ZpqP/jgg9/ccsst6wcBAAAAAACALdCs8w4Afo3q2K2qqsqYOXNm&#10;/88///zIb7/9dkhZWVm2c8oKBALhZ8eNu26KL+GmonBkkL4KAACb7c49+pjqA0NqOx6PBy775LNQ&#10;IDlFkrKz3cvbqnHX/EVWTZsmZz3znGR2L3DH3rv+Wpk99h13u9ETTzzxe8eTugQAAAAAAAC2GAEv&#10;gG22YMGCXj/++ONeffv2nZ/cs2f6O4UlDxHwAgC2xh27905yzlTIa1w/d2FNw2jb9/7fr5OlEybI&#10;8L9dK/1POtmdlvnevfd01xNu1K1bt+XLli3ra5pmWA8BAAAAAAAAW4w1eAFss912223xaaed9nb/&#10;/v3n6CEAALbKDfMW1Tun2p0p3FW8/oBEQ0FZMuErt145dYqYPp/4fL5oY0fyf/7znz8T7gIAAAAA&#10;AGBbEfACAAAA28ibkCDxWEzKFi92628efVjy++0p6sNP+fn5RT169Fh6yimnNJ+vGQAAAAAAANgK&#10;BLwAAADANvJ4vWKYpviTk+2iWT9YPfbfP3LkkSM+OfjggycMGDDgxzFjxpyudwUAAAAAAAC2CQEv&#10;AAAA2hbDiP3iqQ3y+P2SVdDD7nfCSbbh1AOOPLr66MOHjdtjjz3m7bPPPtPVqWFPAAAAAAAAYNuo&#10;408A0GKW1tcf9E5hyUNF4cggPQQA2NW00ZB1i9i2V2+1iHkffSjeQMDqNGiQnZCYFO/r9705zJ94&#10;e11dhT85ObmmT58+i/SuAAAAAAAAwDYh4AXQogh4AWAntCsEti1tSwJg2xYrFlNdvDG1neb1FJ/X&#10;Of+UrklJs9TFhmFE3P0AAAAAAACAFsAUzQAAADuzplMXb+0JG9vU89T01JRhiMfnc4PeBMOoOzQr&#10;886uSUmzVbBLuAsAAAAAAICWRsALAADQFm0qVNzUCa1j47+HmN80wgdkpj+xV1bGK4Zh1DfsCAAA&#10;AAAAALQsAl4ALcu2bY9hWhsc9AYANGr6+vhLJ+w0PM5Pv1SPp2R4Tubtw/Jy70szjHJ9EQAAAAAA&#10;ANDiWIMXQIsqDIf3fHNN0dOrQpGB9i99iGRL1jYEgJ3BrhLK2s6rt+G8RVTnP0e9g3Qu9hiGbdm2&#10;oc4bLth8tnP7tr6eJx53zw3DiKv7tTZ4j+r8MDEs02wypnZfXxrOY3Afs9p2/y+iHpfedAabXHVr&#10;ND4njdzaeVzOl+A3jPqClMQv90lNeW1AWtr7pmlW6722ivO8qDsynfMEVTvPSVR9dsq53aCqAQAA&#10;AAAAgG082gUAzakD0h8Ur715WlXNRXXxeIYe/nUEvgDasp01vG0MJtV5E42BbNy5RIWrcac2TIn7&#10;4hJ1Lox7xLRsO275TE/QI0bENtzXaNtw9nPqqHP9SDwe9/i9Zl3ANGvNuMQ9XqM+ZtmJpmHEnVu3&#10;I7aV5DHMsCW2X2yJ+00zHLHjiX7DDJqmhJ3biCYb3vK4IaZzpcpkj6c0FI+nJnrNKjsuzk2K4TOM&#10;UE0s1sl2Ssu2EpzH6fWJ1IYsK8u5n0jc+dlhieFcxQjVWbEsdb/Ou1szGIunxeJWYr0dz47GJRCN&#10;20nqy45ZVkDdhh2Pq9t3bkLEMpwz2/kKnf+rILnxOVHPj+nxxEwxQj5Dwqleb4lHJCSmmBHLTggY&#10;Rl1+UmBmF39gRr/M9HdTDKPaeX5C6nrbSoe83qqqqpSKior0kpKSHK/Xa6enp1f36tVrtbrcNM26&#10;hr0BAAAAAADQ3hDwAmhxa0KhfmOLSh5aGYrsF4vHE5p1PW0JQl8A29PO3HHbJLBtGtYatu12wKpg&#10;0mvYUVNUaGnHTMMT8ppGxGcbQefdnx0wzZp0r6fQY5ph53x1gtes9olZm+71rYmJ5Uv1eAqTzUB1&#10;XTycluzzFRuqtTYqAb/Xrq+Lx7MzDKMwbifEwp5IWqrfX+o+EEfMtiPhcDgrMRCocl75zWhIErwJ&#10;Uh8LGYn+RInYzuOLhcPJRsPl7g+HNMMIOuPq9d5y7sZyzgNOHVL36Zx7nDpeI5Kk91O1up5VJ5Kc&#10;0rDOrafKGU93rlsetNPMRKPGDkqanWCrQNqoq6/v6FwpVmpZ3UzbturjkhO17YRgLJZZE4vnewzb&#10;qolZHdTj8ZgSituGL8VjlqjgOtnnKc7y+xf5bDua5fEsNhITq/z1dlLQ2dcyw4kdEhLW6scac07q&#10;sW8Xzn0YJSUlyYFAwKfquro6j9cRiUS8qampzl+Jy87Jydmm7mEAAAAAAADsHNwDawDQ0lbVhgd9&#10;VVF23eK6+kODlpVpmKbHEtWR1AIvOwS/ADbHzh7gqpdL50wFuI1dpc5Q3Of1BE3bjnlNM5jg8VYm&#10;mlKZ4fOvUNdI8/tWZXm8K2J23J/l9y7zGUa9M24nG/4y24j5/aZZ5gkEQvFIJDEhEKhwbtd5abaN&#10;dLVfQ9eo87QZUXWuNp2Teg7VuTo5u6vlZtUMyg1jKtR0rqem43e7ex3Ow3XHGi+PN17unJTGMXW5&#10;KtR11Jh7edPtRo1jm9pPnatab5vO+Ya33fh4/M6Q+lrUtMcxtY/Do85rnLFUkUitOjeMSJWImWbb&#10;6muMqttwztW2+trd+3bG3K+p6bkab22rV6/Oqa6uzvb7/cGcnJy6qIPAFwAAAAAAYNfkHgADgO2h&#10;wrYzyoPBAcWh0N5L6oPDisPhfrWxeH4kZiXbpqnm/1y3ZmKLIPgF2p9dIMT1qBVknW3bMGxvPG4Z&#10;hhl1NuMBj1md6vUWew1PONPnXa46bZM8nrIcf8K8BNOsSzI9lQmGb61phLyqIzbNMMIqsHSogHZd&#10;IOlQ2ypkbewwVftsGMyqscb9243Gr7vpuRpvOubuuJPZ1GPfmb8eAAAAAAAANEfAC2C7UgeUnZO/&#10;TiSjLhrtsDYc7lMejvZaGQwdUByO7F4btzrFbDsQtcWn1j50Q1+lJYPfpgiBgZ3XThPm2u5/SuP0&#10;yc7roJhq+mS1bYrlM82w82IU9Ruear/HrEnz+grzEwM/+G07nB3wLcjw+1fHLMvfwetdEosHQt5E&#10;CaavX99VPQ/qttRJvVi6t6uoAI8gDwAAAAAAANi1EfAC2CEaAweHmt4zpU4ksTYSya2JxHMKI/WD&#10;aqN2Xmk40qcmFs2vta0OkZiVGhFJtuO2GTPUsogNr1fuNM8qtqDzF9g1tbUQt8lUyY1UaKtK5+SO&#10;moYd84hpm/F4zPSYIa9hhhMMo9p5zYsneDzVKaZnrfMiFkn1+gr9ptSm+nxF6R7fSp/HjqX5fMt9&#10;MV+l85JmZiaIc25EdUKrQlv1XDR22bpTDzuaPBIAAAAAAAAA7REBL4BWo8IK58znnKxKkVQ1Fg2H&#10;OzjjVqVl9Y3FDX9xJLxnbdTKqY5FOtVaVodgzM4M21ZqOG4lx23x23HDGzPjHrFsT9w0jWZdwMrW&#10;BsGEvsD2s6NDXDekdV4LnHMVzqrXiMaQVo2ZYsed1xM1GDfEjDuD4jck4lwpajaEqnFn/7DP9NQn&#10;mWaFulqi1yhL83lX+8QMZfr8y31eI5hsmmuTvN4S557MLMNY5dxPNGyaKSmBwFoV2qrrOS909epc&#10;B7WNnbiqJsAFAAAAAAAAsFm2MvkAgO3HbghX1fqQCYZhWDW2nZ4iEl4bDnfw2QmRagl2UfuFLSup&#10;zrI6RGwzsSwc6R2ReGplJNw9aElGvWVlR+JWSsiyUm3D9EVtu2EK6G3tACb4BTbf9ghym4S1TTVO&#10;hazSWTMeV5faXo/H8tlG0DTtmHOViNf0hgKGUZ/gMSpUW2yiaZb7Pd4avyG1WT7fCuc6ZorXW5xk&#10;etaG7Fhaht+/xlIr4nrsWJLHUxmPij/B9K0NJBpR5/6NJJE652bc+3Veq8J6W724NH7dKrBVr2WN&#10;XbjOJiEuAAAAAAAAgG1DwAtgp6GCEb3ZeK6me1Zdb351Xm2ovEUkHAplqyC4UoIF4Xg8sTwU6Vtn&#10;WTnF4XC/8qhVUBOLdYzaEojb8QTbjpuqgS9uGKYKjZwba/66uDVBMCEw2ottDXCbhLQqoFXhrMc2&#10;bLEtZ8Ow1LTHzpBzqfPvMG5bXo8RU/9GDduI+T1GyDSMSMAw65yLrUSPtzrV6ykxbNtK8/rWJHs9&#10;axNNsyLT71nsvFDYCYa/zOeJ18YsMy0jyVfk3Erc2deTZBhV6u6dk+WcIk0CWFU3vgCoWoW06utV&#10;Y2ofFdw27gsAAAAAAAAAO8xWJBcA0PY1CYMDzilWKZKSbttWWSTSOWYY3qJgpJ+zg1kVjXSJxOMp&#10;tZaVU2/FcyK2lVwTi+dFrHhaKB5PtcROsCzxxQzLY8TFY+lpoNUNq2le3S03f9rMl1PCX+wsWqr7&#10;Voe4jQGuNx63TMMT83qMsEcklOjxlGf4vKtFnH9wPn9Rkmmu9RlGNN3rWxO2Y4l+j786YBg1QSuS&#10;lelNWO0x4yEVryaLlEYMw6/2TwkEglWRSHqy31/i3Jud5vybd3ZRYa1KYNUUyOrkhrROHXOGVVir&#10;boZpkQEAAAAAAADsdDYzkQCAXYdt2+66v84pwTnFqm07NVUkFBTJsAwjHAqHM2MivrBlpYVikhs1&#10;LG9lJFIQtw1fWSzSI2pJck0spkLgVGe/xGDcSrVsOyESlwQ7bvtjpuWxLTFt0zSNhvCoIQxu6tcC&#10;YYJgtLSWni55g+DWo6ZF9jj/WOKmZZm2ETDMkNeQWo9pxpI9Znmy11OYbvqK8hJ9c5zr1KX7fKtS&#10;xVfs9Uk82ecrcm7Dcv61xNNFwip0Vbft/NuJNtlWIW0jta1CWvXvWFH/ztyOWl04mwS3AAAAAAAA&#10;AHZNv5IwAED70xgMOVTIqjr8fE6twrFEZ9sKimRGDKM+GA539Fv+mhoJdvHb3kidHckOWZIRsmOp&#10;lVGrqxWXxPJYpGvUjieFYrZzWTw1LFZq2LKTLIknxG3DH4vHPc69uUFw3HlNVmHZujB4c7qCCYLb&#10;p5YOazfFtputa+u141bcENtnG9GA11PtM8xQstdbnOiRylSvvzDX511gGbY/1fStTvF4y2OG5U/3&#10;eFYYXm84YNshfyCwVt1WukjUOYs4p8bwtfFrUf/u6KgFAAAAAAAAgF9BwAsAW0GFUHpTUdsqkFLr&#10;eKpz1SGsgio1PbQERdJUZ3BdJJJvxuPBKsvqZarpomOxnsG4pFVHIl3qrHhuxLaTa6Ox3JhzHoxb&#10;aZZlByKqy9iIO1cTv1ovOGYYHnexYMcWTRFNENy6dkQguzU26MI14vG41zQtn2kGTZFIstdT3CHg&#10;n+c3JZTl9y9M9fiKfYYdzvb5FqrgNtnyVWYkSEW1iDfdMFRou6k1bNW26rhV4+ocAAAAAAAAALAN&#10;fiURAAC0hMbQq0kwrM49lSLJ6bYddS7zVtu2V00P7YyrnT018Xheou2tL42Hezo3EFsbie0etayU&#10;qmhMBcLZQTuWFYzZGeF4PDkajyeKxH2WmD7LtgzTuYW4bZtx01TRrxv/Npsm2t1y/qcCvs3pFFba&#10;W0jcVkPZzbHu79UWj6zvwlUBruGRuNc2Igkeb6VHJJbi8axN8pmlKV5fSa7PN9frMSLZnsCyNI+9&#10;2vT5Iol+/+o021ZhrTqptW0bp0UmuAUAAAAAAACAVrCZR/UBADtCkyDYo4I059zvDKt1SBOcOlol&#10;kppm25GqcDjXEwjU1dRHu5o+iVSGYj1sseNhO5YRsiQtbsSNykisq3NdozpmdY7FrcQ6WzJjlpXi&#10;3JgvYklyTGIJti3+eNzwxsTyqijYqQ23S9h5HKpjOG42nyrXtmzT8KiWYtv5n9jeuMeyTDGcOm40&#10;5HzxdT9anBuzxTSd/7u34THdMFDNz+tVXch23LkFR2PwrLpIHaYKIlWteNRdOjfsnjuPTY05V3I7&#10;ly11d+p2nMucR+78pzYMW12ubsPZxflPXcm9mkvdV7NpsJtSgei6YLSNaXxcDU+lq3H6ZEV9vR7b&#10;+Utwnmy/YYTF9MR8poR94qlN9BlVWR7vcsM0Ijk+36Isn3+J6RErx5s4z++1Q6qrvENCQmmV8z3X&#10;2IXrnNzbVt9zzt+J+4Q42+rvRz3r6x8EAAAAAAAAAGCHa4NHsQEAm6MxeNNUWKpqda4CODVNdKxK&#10;JFkFwpWhULaZmFgTjEQ6+S1fda0dy/PYtuXxSbQqGu3qN826ylC0IOD1VtVakVzTNqPOrZthK56e&#10;6DEra2OxDgmmpyoct9IMw44FPJ6aYCyenebzrIzZRkJAjOpEn1nt7Jfj3EZlbTTaKcXjKTVsMxa2&#10;7aRkr1FZG7HyEzye8qBYmYYlRtQw/HXRSF7ANGtqLCsnwXkMlm2rxy0JXm9FXTSal+DxVsTtuN80&#10;zIhHbKvO2c/r7OfcT37cMDyxuJUQjUui3yO1oZid6TPNkOpcdp4AQ00zHLasNNMwolHLTo5JPEHd&#10;fsiOpzrPnXNdCajn0Fa3Y8cDlthqTWSfc5HzHFo+O24blml6JG6pqbclboupnmBnzH3eVaBqGQ3b&#10;jTxxZ0xf3sB29nOe6J/ZT507X4ebgbvBuaUejSfu3JnlXMEQw72q7REz5DfVbN+G+EwJecUI+Uxv&#10;fbLXU+rch5lsmCWJXk+Z+nvM8wfmeQ2jPsXrXxswrTLn6/cFAoHS1Ia1b52nwO0YpwsXAAAAAAAA&#10;AHZSzQ44AwB2XRsEwmpbhXsqvFShn98wDBUANgbFql1ThX5qHzU1s+rkVJe5SaC+TE1h3Hibaj+1&#10;va7bWNfqpG7f22T/xuuo7FPdkAp1Vdeouh+1drG63FS34Wyrx9cYPKoxdVvq9iN1IhlJtl3nbJuq&#10;+zRNJBYUSUkUqakyVNOvSLptx+tFkpNE6qrD4RzV9ex8Ed7acDgxJRAIVtZH85I98cpK2+7ot70h&#10;y2tHa0LRrh7TDlfF4t08pkRDlpXp3Kk3YtmJQcvO9pkSDMXsDOersJwHZEXj8aQEj1EVsuMpAdMT&#10;dJ4cKxKPJyZ7PBX1tp3hfJGxuCGeqC2JiYZRGYxZmX6PWRswzbqYbQdSfL7iSCyWEnBuQwXnai3m&#10;VNNXFBfL4+xTn+j1VoSi8dTUBN8KdVvOfXqc65TGnK/BDARqnCfHcv5S7HSRsPqanedHNTer50yF&#10;uOrvrDHMpQsXAAAAAAAAAHYBjQfZAQDYKTUGlhue/9xlzrDaVkFyY3jc9GehG4g6l6nAWwXSic62&#10;6nh1Q2e1Q5VIIM22Q86mT92OO+bsn24YIWdfFVK7gWqVYfjSbVuFrircdi6yjWrD8OogVoXajdMf&#10;q9tVAbcKsNXjVrfphurOSVH7NA3TGx9zY0irHp4bjOvrAwAAAAAAAAB2YY0HiwEAuxi7Yf1eb2lp&#10;acMUw/G4HQgEfOFwOBAKhczU1NS6jIyM2Nq1aw2fz+eJRqOJubm5VWpflRRWVlb6nctDzqYKM+Fo&#10;DFGbhqm/NKa2G22436b2AQAAAAAAAADg1xDwAgCasRumYlbhsNt9WlFRkZSZmVmjxkpLS31+R9SR&#10;lZWlOltV56nbxepo/JnSNLRUIWbj5S6CT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YFYn8P45Ufpy7zd1eAAAAAElFTkSu&#10;QmCCUEsDBBQABgAIAAAAIQAkN0vb3QAAAAcBAAAPAAAAZHJzL2Rvd25yZXYueG1sTI9BT8JAEIXv&#10;Jv6HzZh4k21FCZRuCSHqiZgIJsbb0A5tQ3e26S5t+fcOJ7nNvDd58710NdpG9dT52rGBeBKBIs5d&#10;UXNp4Hv//jQH5QNygY1jMnAhD6vs/i7FpHADf1G/C6WSEPYJGqhCaBOtfV6RRT9xLbF4R9dZDLJ2&#10;pS46HCTcNvo5imbaYs3yocKWNhXlp93ZGvgYcFhP47d+ezpuLr/718+fbUzGPD6M6yWoQGP4P4Yr&#10;vqBDJkwHd+bCq8aAFAkGXhYzUOJO47kIBxmuis5Sfcuf/Q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awvsBOQQAAMYLAAAOAAAAAAAAAAAAAAAA&#10;ADoCAABkcnMvZTJvRG9jLnhtbFBLAQItAAoAAAAAAAAAIQAWNeCa6NoAAOjaAAAUAAAAAAAAAAAA&#10;AAAAAJ8GAABkcnMvbWVkaWEvaW1hZ2UxLnBuZ1BLAQItAAoAAAAAAAAAIQAqxdF+mSUKAJklCgAU&#10;AAAAAAAAAAAAAAAAALnhAABkcnMvbWVkaWEvaW1hZ2UyLnBuZ1BLAQItABQABgAIAAAAIQAkN0vb&#10;3QAAAAcBAAAPAAAAAAAAAAAAAAAAAIQHCwBkcnMvZG93bnJldi54bWxQSwECLQAUAAYACAAAACEA&#10;LmzwAMUAAAClAQAAGQAAAAAAAAAAAAAAAACOCAsAZHJzL19yZWxzL2Uyb0RvYy54bWwucmVsc1BL&#10;BQYAAAAABwAHAL4BAACKCQsAAAA=&#10;">
                <v:shape id="Picture 17" o:spid="_x0000_s1075" type="#_x0000_t75" alt="&quot;&quot;" style="position:absolute;top:5905;width:14693;height:1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bdfxwAAAOMAAAAPAAAAZHJzL2Rvd25yZXYueG1sRE9fa8Iw&#10;EH8f+B3CDfY2EyvbajWKGxN8nE7Ux6O5tcXmUptM67c3guDj/f7fZNbZWpyo9ZVjDYO+AkGcO1Nx&#10;oWHzu3hNQfiAbLB2TBou5GE27T1NMDPuzCs6rUMhYgj7DDWUITSZlD4vyaLvu4Y4cn+utRji2RbS&#10;tHiO4baWiVLv0mLFsaHEhr5Kyg/rf6tBLXDz8+mHOH8b7lbb4jg6fO+N1i/P3XwMIlAXHuK7e2ni&#10;/FSNkkGSph9w+ykCIKdXAAAA//8DAFBLAQItABQABgAIAAAAIQDb4fbL7gAAAIUBAAATAAAAAAAA&#10;AAAAAAAAAAAAAABbQ29udGVudF9UeXBlc10ueG1sUEsBAi0AFAAGAAgAAAAhAFr0LFu/AAAAFQEA&#10;AAsAAAAAAAAAAAAAAAAAHwEAAF9yZWxzLy5yZWxzUEsBAi0AFAAGAAgAAAAhAJjNt1/HAAAA4wAA&#10;AA8AAAAAAAAAAAAAAAAABwIAAGRycy9kb3ducmV2LnhtbFBLBQYAAAAAAwADALcAAAD7AgAAAAA=&#10;">
                  <v:imagedata r:id="rId150" o:title=""/>
                </v:shape>
                <v:shape id="Speech Bubble: Oval 34" o:spid="_x0000_s1076" type="#_x0000_t63" alt="&quot;&quot;" style="position:absolute;left:10953;top:381;width:9240;height:8477;rotation:107436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VdMyQAAAOMAAAAPAAAAZHJzL2Rvd25yZXYueG1sRI9Ba8JA&#10;EIXvhf6HZQq91U1TiU10lVIQ7NG04HXITpNgdjZm15j66zsHwePMe/PeN6vN5Do10hBazwZeZwko&#10;4srblmsDP9/bl3dQISJb7DyTgT8KsFk/PqywsP7CexrLWCsJ4VCggSbGvtA6VA05DDPfE4v26weH&#10;Ucah1nbAi4S7TqdJkmmHLUtDgz19NlQdy7MzkFYndz70hzT/Yhq31+5Uujc05vlp+liCijTFu/l2&#10;vbOCn2WL+SLJc4GWn2QBev0PAAD//wMAUEsBAi0AFAAGAAgAAAAhANvh9svuAAAAhQEAABMAAAAA&#10;AAAAAAAAAAAAAAAAAFtDb250ZW50X1R5cGVzXS54bWxQSwECLQAUAAYACAAAACEAWvQsW78AAAAV&#10;AQAACwAAAAAAAAAAAAAAAAAfAQAAX3JlbHMvLnJlbHNQSwECLQAUAAYACAAAACEA5wlXTMkAAADj&#10;AAAADwAAAAAAAAAAAAAAAAAHAgAAZHJzL2Rvd25yZXYueG1sUEsFBgAAAAADAAMAtwAAAP0CAAAA&#10;AA==&#10;" adj="6300,24300" filled="f" strokecolor="#09101d [484]" strokeweight="1pt">
                  <v:textbox>
                    <w:txbxContent>
                      <w:p w14:paraId="3810757D" w14:textId="77777777" w:rsidR="00630E7B" w:rsidRDefault="00630E7B" w:rsidP="00630E7B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77" type="#_x0000_t75" alt="&quot;&quot;" style="position:absolute;left:12573;width:7270;height:8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3sTyQAAAOMAAAAPAAAAZHJzL2Rvd25yZXYueG1sRE/NSsNA&#10;EL4LfYdlCl7EbhI0tLHbUgqC6EHa6sHbmJ0mwexMyK5J9OldQfA43/+st5Nr1UC9b4QNpIsEFHEp&#10;tuHKwMvp/noJygdki60wGfgiD9vN7GKNhZWRDzQcQ6ViCPsCDdQhdIXWvqzJoV9IRxy5s/QOQzz7&#10;StsexxjuWp0lSa4dNhwbauxoX1P5cfx0Bsbn71Oavz1d3ZyH1WsrKPL+KMZczqfdHahAU/gX/7kf&#10;bJy/TNJVnt9mGfz+FAHQmx8AAAD//wMAUEsBAi0AFAAGAAgAAAAhANvh9svuAAAAhQEAABMAAAAA&#10;AAAAAAAAAAAAAAAAAFtDb250ZW50X1R5cGVzXS54bWxQSwECLQAUAAYACAAAACEAWvQsW78AAAAV&#10;AQAACwAAAAAAAAAAAAAAAAAfAQAAX3JlbHMvLnJlbHNQSwECLQAUAAYACAAAACEABhN7E8kAAADj&#10;AAAADwAAAAAAAAAAAAAAAAAHAgAAZHJzL2Rvd25yZXYueG1sUEsFBgAAAAADAAMAtwAAAP0CAAAA&#10;AA==&#10;">
                  <v:imagedata r:id="rId151" o:title=""/>
                </v:shape>
              </v:group>
            </w:pict>
          </mc:Fallback>
        </mc:AlternateContent>
      </w:r>
    </w:p>
    <w:p w14:paraId="218334B7" w14:textId="7E088742" w:rsidR="003B5C40" w:rsidRDefault="003B5C40" w:rsidP="003B5C40"/>
    <w:p w14:paraId="23C2538B" w14:textId="3F3E1442" w:rsidR="003B5C40" w:rsidRDefault="0033593B" w:rsidP="003B5C40">
      <w:r>
        <w:t>Kit</w:t>
      </w:r>
      <w:r w:rsidR="003B5C40">
        <w:t xml:space="preserve"> says:</w:t>
      </w:r>
    </w:p>
    <w:p w14:paraId="5994F43F" w14:textId="60171F05" w:rsidR="003B5C40" w:rsidRDefault="003B5C40" w:rsidP="003B5C40"/>
    <w:p w14:paraId="1D68EF52" w14:textId="7BBF6772" w:rsidR="003B5C40" w:rsidRDefault="0051505A" w:rsidP="003B5C40">
      <w:r>
        <w:t>Gay is a</w:t>
      </w:r>
      <w:r w:rsidR="00282EEB">
        <w:t>nother</w:t>
      </w:r>
      <w:r>
        <w:t xml:space="preserve"> word for happy and we are </w:t>
      </w:r>
      <w:r w:rsidR="00282EEB">
        <w:t>very happy</w:t>
      </w:r>
      <w:r w:rsidR="003B5C40">
        <w:t>.</w:t>
      </w:r>
    </w:p>
    <w:p w14:paraId="28E829A2" w14:textId="590C2915" w:rsidR="00026717" w:rsidRDefault="00026717" w:rsidP="003B5C40"/>
    <w:p w14:paraId="132E08CA" w14:textId="7F018763" w:rsidR="00026717" w:rsidRDefault="00026717" w:rsidP="003B5C40"/>
    <w:p w14:paraId="60078E2D" w14:textId="753CA888" w:rsidR="00026717" w:rsidRDefault="00026717">
      <w:pPr>
        <w:spacing w:line="240" w:lineRule="auto"/>
        <w:ind w:left="0"/>
      </w:pPr>
      <w:r>
        <w:br w:type="page"/>
      </w:r>
    </w:p>
    <w:p w14:paraId="46C2EAE2" w14:textId="21137AF6" w:rsidR="00026717" w:rsidRDefault="00026717" w:rsidP="00026717">
      <w:pPr>
        <w:pStyle w:val="Heading1"/>
      </w:pPr>
      <w:bookmarkStart w:id="13" w:name="_What_to_say"/>
      <w:bookmarkStart w:id="14" w:name="_Toc180656771"/>
      <w:bookmarkEnd w:id="13"/>
      <w:r>
        <w:t>What to say to support your rainbow friends</w:t>
      </w:r>
      <w:bookmarkEnd w:id="14"/>
    </w:p>
    <w:p w14:paraId="3BF8CFF2" w14:textId="77777777" w:rsidR="00026717" w:rsidRDefault="00026717" w:rsidP="00026717"/>
    <w:p w14:paraId="611CEAAC" w14:textId="3BE513D5" w:rsidR="00026717" w:rsidRDefault="00026717" w:rsidP="00026717"/>
    <w:p w14:paraId="11ED5065" w14:textId="5E36B342" w:rsidR="00026717" w:rsidRDefault="00F40905" w:rsidP="00026717">
      <w:r>
        <w:rPr>
          <w:noProof/>
        </w:rPr>
        <w:drawing>
          <wp:anchor distT="0" distB="0" distL="114300" distR="114300" simplePos="0" relativeHeight="251655280" behindDoc="0" locked="0" layoutInCell="1" allowOverlap="1" wp14:anchorId="1908E4C6" wp14:editId="1ACBB45C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729753" cy="1790700"/>
            <wp:effectExtent l="0" t="0" r="3810" b="0"/>
            <wp:wrapNone/>
            <wp:docPr id="103852744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52744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353" cy="179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6717">
        <w:t>You might:</w:t>
      </w:r>
    </w:p>
    <w:p w14:paraId="665F0D65" w14:textId="37CAAD9E" w:rsidR="00026717" w:rsidRDefault="00026717" w:rsidP="00026717">
      <w:pPr>
        <w:pStyle w:val="Listtoplevel"/>
      </w:pPr>
      <w:r>
        <w:t>not be a rainbow person</w:t>
      </w:r>
    </w:p>
    <w:p w14:paraId="67D243B9" w14:textId="49E106F0" w:rsidR="00026717" w:rsidRDefault="00026717" w:rsidP="00026717">
      <w:pPr>
        <w:pStyle w:val="Listtoplevel"/>
        <w:numPr>
          <w:ilvl w:val="0"/>
          <w:numId w:val="0"/>
        </w:numPr>
        <w:ind w:left="4253"/>
      </w:pPr>
      <w:r>
        <w:t>but</w:t>
      </w:r>
    </w:p>
    <w:p w14:paraId="07FAAEDF" w14:textId="18399D9E" w:rsidR="00026717" w:rsidRDefault="00F40905" w:rsidP="00026717">
      <w:pPr>
        <w:pStyle w:val="Listtoplevel"/>
      </w:pPr>
      <w:r>
        <w:drawing>
          <wp:anchor distT="0" distB="0" distL="114300" distR="114300" simplePos="0" relativeHeight="251655281" behindDoc="0" locked="0" layoutInCell="1" allowOverlap="1" wp14:anchorId="216A7031" wp14:editId="13D2EB77">
            <wp:simplePos x="0" y="0"/>
            <wp:positionH relativeFrom="margin">
              <wp:align>left</wp:align>
            </wp:positionH>
            <wp:positionV relativeFrom="paragraph">
              <wp:posOffset>429260</wp:posOffset>
            </wp:positionV>
            <wp:extent cx="1990725" cy="1990725"/>
            <wp:effectExtent l="0" t="0" r="0" b="9525"/>
            <wp:wrapNone/>
            <wp:docPr id="65983826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83826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6717">
        <w:t xml:space="preserve">want to say the right things to your rainbow: </w:t>
      </w:r>
    </w:p>
    <w:p w14:paraId="271B2706" w14:textId="77777777" w:rsidR="00026717" w:rsidRDefault="00026717" w:rsidP="00026717">
      <w:pPr>
        <w:pStyle w:val="Listsecondlevel"/>
      </w:pPr>
      <w:r>
        <w:t xml:space="preserve">friends </w:t>
      </w:r>
    </w:p>
    <w:p w14:paraId="5A94C290" w14:textId="43367377" w:rsidR="00026717" w:rsidRPr="00026717" w:rsidRDefault="00005CED" w:rsidP="00026717">
      <w:pPr>
        <w:pStyle w:val="Listsecondlevel"/>
      </w:pPr>
      <w:r>
        <w:t xml:space="preserve">whānau / </w:t>
      </w:r>
      <w:r w:rsidR="00026717">
        <w:t>family.</w:t>
      </w:r>
    </w:p>
    <w:p w14:paraId="66CF3F49" w14:textId="77777777" w:rsidR="003B5C40" w:rsidRDefault="003B5C40" w:rsidP="00026717"/>
    <w:p w14:paraId="37B9C081" w14:textId="77777777" w:rsidR="003D53C6" w:rsidRDefault="003D53C6" w:rsidP="00026717"/>
    <w:p w14:paraId="4074562F" w14:textId="4BE16552" w:rsidR="002E6A59" w:rsidRDefault="002E6A59">
      <w:pPr>
        <w:spacing w:line="240" w:lineRule="auto"/>
        <w:ind w:left="0"/>
      </w:pPr>
      <w:r>
        <w:br w:type="page"/>
      </w:r>
    </w:p>
    <w:p w14:paraId="55C4CA11" w14:textId="56C9F420" w:rsidR="00A876F2" w:rsidRDefault="00F40905" w:rsidP="00A876F2">
      <w:r>
        <w:rPr>
          <w:noProof/>
        </w:rPr>
        <w:drawing>
          <wp:anchor distT="0" distB="0" distL="114300" distR="114300" simplePos="0" relativeHeight="251655282" behindDoc="0" locked="0" layoutInCell="1" allowOverlap="1" wp14:anchorId="73445F97" wp14:editId="1D9FF6FE">
            <wp:simplePos x="0" y="0"/>
            <wp:positionH relativeFrom="margin">
              <wp:posOffset>-28575</wp:posOffset>
            </wp:positionH>
            <wp:positionV relativeFrom="paragraph">
              <wp:posOffset>-66675</wp:posOffset>
            </wp:positionV>
            <wp:extent cx="1828800" cy="1828800"/>
            <wp:effectExtent l="0" t="0" r="0" b="0"/>
            <wp:wrapNone/>
            <wp:docPr id="148827505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27505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76F2">
        <w:t xml:space="preserve">If they are </w:t>
      </w:r>
      <w:proofErr w:type="gramStart"/>
      <w:r w:rsidR="00A876F2">
        <w:t>transgender</w:t>
      </w:r>
      <w:proofErr w:type="gramEnd"/>
      <w:r w:rsidR="00A876F2">
        <w:t xml:space="preserve"> you can ask questions like:</w:t>
      </w:r>
    </w:p>
    <w:p w14:paraId="1D7EDF6C" w14:textId="125720B2" w:rsidR="00A876F2" w:rsidRDefault="007C7757" w:rsidP="00A876F2">
      <w:pPr>
        <w:pStyle w:val="Listtoplevel"/>
      </w:pPr>
      <w:r>
        <w:t>W</w:t>
      </w:r>
      <w:r w:rsidR="00A876F2">
        <w:t>hat are your pronouns</w:t>
      </w:r>
      <w:r>
        <w:t>?</w:t>
      </w:r>
    </w:p>
    <w:p w14:paraId="4E5D69A2" w14:textId="5527649F" w:rsidR="00A876F2" w:rsidRDefault="00F40905" w:rsidP="00A876F2">
      <w:pPr>
        <w:pStyle w:val="Listtoplevel"/>
      </w:pPr>
      <w:r>
        <w:drawing>
          <wp:anchor distT="0" distB="0" distL="114300" distR="114300" simplePos="0" relativeHeight="251655283" behindDoc="0" locked="0" layoutInCell="1" allowOverlap="1" wp14:anchorId="735B3ABD" wp14:editId="1CD3420C">
            <wp:simplePos x="0" y="0"/>
            <wp:positionH relativeFrom="margin">
              <wp:posOffset>57150</wp:posOffset>
            </wp:positionH>
            <wp:positionV relativeFrom="paragraph">
              <wp:posOffset>621029</wp:posOffset>
            </wp:positionV>
            <wp:extent cx="1703294" cy="1628775"/>
            <wp:effectExtent l="0" t="0" r="0" b="0"/>
            <wp:wrapNone/>
            <wp:docPr id="159842777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42777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143" cy="162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7757">
        <w:t>D</w:t>
      </w:r>
      <w:r w:rsidR="00A876F2">
        <w:t xml:space="preserve">o you want me </w:t>
      </w:r>
      <w:r w:rsidR="00005CED">
        <w:t xml:space="preserve">to </w:t>
      </w:r>
      <w:r w:rsidR="00A876F2">
        <w:t xml:space="preserve">correct people when they get your </w:t>
      </w:r>
      <w:r w:rsidR="00854DCD">
        <w:t xml:space="preserve">gender or </w:t>
      </w:r>
      <w:r w:rsidR="00A876F2">
        <w:t>pronouns wrong</w:t>
      </w:r>
      <w:r w:rsidR="007C7757">
        <w:t>?</w:t>
      </w:r>
    </w:p>
    <w:p w14:paraId="27052346" w14:textId="00163AFB" w:rsidR="00854DCD" w:rsidRDefault="007C7757" w:rsidP="00A876F2">
      <w:pPr>
        <w:pStyle w:val="Listtoplevel"/>
      </w:pPr>
      <w:r>
        <w:t>W</w:t>
      </w:r>
      <w:r w:rsidR="00F73A56">
        <w:t>ho</w:t>
      </w:r>
      <w:r w:rsidR="00A876F2">
        <w:t xml:space="preserve"> is it okay to talk to about you being transgender</w:t>
      </w:r>
      <w:r>
        <w:t>?</w:t>
      </w:r>
    </w:p>
    <w:p w14:paraId="2AFBA2A1" w14:textId="31B89FEB" w:rsidR="00854DCD" w:rsidRDefault="00F40905" w:rsidP="00A876F2">
      <w:pPr>
        <w:pStyle w:val="Listtoplevel"/>
      </w:pPr>
      <w:r>
        <w:drawing>
          <wp:anchor distT="0" distB="0" distL="114300" distR="114300" simplePos="0" relativeHeight="251655284" behindDoc="0" locked="0" layoutInCell="1" allowOverlap="1" wp14:anchorId="5675D034" wp14:editId="6F997CAE">
            <wp:simplePos x="0" y="0"/>
            <wp:positionH relativeFrom="margin">
              <wp:align>left</wp:align>
            </wp:positionH>
            <wp:positionV relativeFrom="paragraph">
              <wp:posOffset>317500</wp:posOffset>
            </wp:positionV>
            <wp:extent cx="1835137" cy="1714500"/>
            <wp:effectExtent l="0" t="0" r="0" b="0"/>
            <wp:wrapNone/>
            <wp:docPr id="184739972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39972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247" cy="171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7757">
        <w:t>D</w:t>
      </w:r>
      <w:r w:rsidR="00854DCD">
        <w:t>o you want me to support you:</w:t>
      </w:r>
    </w:p>
    <w:p w14:paraId="7FFDB14C" w14:textId="12DBC620" w:rsidR="00854DCD" w:rsidRDefault="00854DCD" w:rsidP="00854DCD">
      <w:pPr>
        <w:pStyle w:val="Listsecondlevel"/>
      </w:pPr>
      <w:r>
        <w:t>coming out</w:t>
      </w:r>
      <w:r w:rsidR="007C7757">
        <w:t>?</w:t>
      </w:r>
    </w:p>
    <w:p w14:paraId="452DEDDE" w14:textId="144C859B" w:rsidR="00854DCD" w:rsidRDefault="00854DCD" w:rsidP="00854DCD">
      <w:pPr>
        <w:pStyle w:val="Listsecondlevel"/>
      </w:pPr>
      <w:r>
        <w:t>going to the doctor</w:t>
      </w:r>
      <w:r w:rsidR="007C7757">
        <w:t>?</w:t>
      </w:r>
    </w:p>
    <w:p w14:paraId="57C450F9" w14:textId="56AE45D4" w:rsidR="00854DCD" w:rsidRDefault="00F40905" w:rsidP="00854DCD">
      <w:pPr>
        <w:pStyle w:val="Listparagraph2"/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655285" behindDoc="0" locked="0" layoutInCell="1" allowOverlap="1" wp14:anchorId="6DE31D05" wp14:editId="5C84EA9B">
            <wp:simplePos x="0" y="0"/>
            <wp:positionH relativeFrom="margin">
              <wp:align>left</wp:align>
            </wp:positionH>
            <wp:positionV relativeFrom="paragraph">
              <wp:posOffset>318769</wp:posOffset>
            </wp:positionV>
            <wp:extent cx="2000250" cy="2150438"/>
            <wp:effectExtent l="0" t="0" r="0" b="2540"/>
            <wp:wrapNone/>
            <wp:docPr id="209527768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27768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197" cy="2154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4DCD">
        <w:rPr>
          <w:lang w:eastAsia="en-US"/>
        </w:rPr>
        <w:t>talking to your whānau / family</w:t>
      </w:r>
      <w:r w:rsidR="007C7757">
        <w:rPr>
          <w:lang w:eastAsia="en-US"/>
        </w:rPr>
        <w:t>?</w:t>
      </w:r>
    </w:p>
    <w:p w14:paraId="0E076C53" w14:textId="67B81227" w:rsidR="00A876F2" w:rsidRDefault="00854DCD">
      <w:pPr>
        <w:pStyle w:val="Listparagraph2"/>
      </w:pPr>
      <w:r>
        <w:rPr>
          <w:lang w:eastAsia="en-US"/>
        </w:rPr>
        <w:t>talking to friends?</w:t>
      </w:r>
    </w:p>
    <w:p w14:paraId="0DCF9E3E" w14:textId="77777777" w:rsidR="00A876F2" w:rsidRDefault="00A876F2" w:rsidP="00854DCD"/>
    <w:p w14:paraId="24B10E56" w14:textId="77777777" w:rsidR="00854DCD" w:rsidRDefault="00854DCD" w:rsidP="00854DCD"/>
    <w:p w14:paraId="3AB28241" w14:textId="77777777" w:rsidR="00854DCD" w:rsidRDefault="00854DCD" w:rsidP="00854DCD"/>
    <w:p w14:paraId="2A04AAA5" w14:textId="77777777" w:rsidR="00854DCD" w:rsidRDefault="00854DCD" w:rsidP="00854DCD"/>
    <w:p w14:paraId="4BF4E332" w14:textId="53C060F7" w:rsidR="00854DCD" w:rsidRDefault="00F40905" w:rsidP="00854DCD">
      <w:r>
        <w:rPr>
          <w:noProof/>
        </w:rPr>
        <mc:AlternateContent>
          <mc:Choice Requires="wpg">
            <w:drawing>
              <wp:anchor distT="0" distB="0" distL="114300" distR="114300" simplePos="0" relativeHeight="251655286" behindDoc="0" locked="0" layoutInCell="1" allowOverlap="1" wp14:anchorId="57579560" wp14:editId="51217F79">
                <wp:simplePos x="0" y="0"/>
                <wp:positionH relativeFrom="margin">
                  <wp:posOffset>85725</wp:posOffset>
                </wp:positionH>
                <wp:positionV relativeFrom="paragraph">
                  <wp:posOffset>-257175</wp:posOffset>
                </wp:positionV>
                <wp:extent cx="1876425" cy="1885950"/>
                <wp:effectExtent l="0" t="0" r="9525" b="0"/>
                <wp:wrapNone/>
                <wp:docPr id="791747767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6425" cy="1885950"/>
                          <a:chOff x="0" y="0"/>
                          <a:chExt cx="1752600" cy="1752600"/>
                        </a:xfrm>
                      </wpg:grpSpPr>
                      <pic:pic xmlns:pic="http://schemas.openxmlformats.org/drawingml/2006/picture">
                        <pic:nvPicPr>
                          <pic:cNvPr id="1174177641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87675926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850" y="80010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9CB535" id="Group 36" o:spid="_x0000_s1026" alt="&quot;&quot;" style="position:absolute;margin-left:6.75pt;margin-top:-20.25pt;width:147.75pt;height:148.5pt;z-index:251655286;mso-position-horizontal-relative:margin;mso-width-relative:margin;mso-height-relative:margin" coordsize="17526,17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p+67jAIAAMQHAAAOAAAAZHJzL2Uyb0RvYy54bWzcVclu2zAUvBfoPxC6&#10;J7Lc2HKE2EHRNEGBLkaXD6ApSiIiLiBpy/n7DinJjZMCCQLk0B4sP26PM8Ph48XlXrZkx60TWi2T&#10;7HSSEK6YLoWql8mvn9cni4Q4T1VJW634MrnjLrlcvX1z0ZmCT3Wj25JbgiTKFZ1ZJo33pkhTxxou&#10;qTvVhisMVtpK6tG0dVpa2iG7bNPpZDJPO21LYzXjzqH3qh9MVjF/VXHmv1WV4560ywTYfPza+N2E&#10;b7q6oEVtqWkEG2DQF6CQVChsekh1RT0lWysepZKCWe105U+ZlqmuKsF45AA22eQBmxurtyZyqYuu&#10;NgeZIO0DnV6cln3d3Vjzw6wtlOhMDS1iK3DZV1aGf6Ak+yjZ3UEyvveEoTNb5POz6SwhDGPZYjE7&#10;nw2isgbKP1rHmo/jynw2nU9wJnHl0ACIdNw4PYJjBCvwGzRA9EiDp72CVX5reTIkkc/KIam93ZoT&#10;HJehXmxEK/xdtB4OJoBSu7Vga9s3IOfaElFCiyw/y3KIkyVEUQnrY1rYnWR5cF1YGmb3a2ng9lmz&#10;W0eU/tBQVfP3zsC9SBRmp8fTY/No400rzLVo23BeIR4owukPnPIXlXoXXmm2lVz5/lpZ3oKtVq4R&#10;xiXEFlxuOGjZTyUIMVxpD0rGCuX7O+S85Z41Yf8KOL4De3+Yh4EI+g/OwMjBd2TTfdElktGt1/EO&#10;Pct3T7kHilrnb7iWJARADkQxPd19dgO2cUpArXTQD5hp0aqjDjgy9ET8AfEQgkB/jAj+GVvmuK/5&#10;7Hw6/99cOX1tG+aTswVqG0GdW0xQq4cyNxbCdxgeq9kQ9/4f3Tx67VXtGGsmnopYRodnLbxF99uI&#10;7z++q98AAAD//wMAUEsDBAoAAAAAAAAAIQA3XXiQzHIEAMxyBAAUAAAAZHJzL21lZGlhL2ltYWdl&#10;MS5wbmeJUE5HDQoaCgAAAA1JSERSAAABxAAAAcYIBgAAAOqX+xQAAAABc1JHQgCuzhzpAAAABGdB&#10;TUEAALGPC/xhBQAAAAlwSFlzAAAh1QAAIdUBBJy0nQAA/6VJREFUeF7s/QVYHMva9osHHYZxxd2d&#10;QCBKEuLu7rbi7k7cCBCCBAjE3T1EiRCHkAQS3CEuK0uyNLnPUw3r/Z9z/t93vr1f2a/suq+rrp7p&#10;6a6ubpL5zV311FMNuLi4uLi4uLi4uLi4uLi4uLi4uLi4uLi4uLi4uLi4uLi4uLi4uLi4uLi4uLi4&#10;uLi4uLi4uLi4uLi4uLi4uLi4uLi4uLi4uLi4uLi4uLi4uLi4uLi4uLi4uLi4uLi4uLi4uLi4uLi4&#10;uLi4uLi4uLi4uLi4uLi4uLi4uLi4uLi4uLi4uLi4uLi4uLi4uLi4uLi4uLi4uLi4uLi4uLi4uLi4&#10;uLi4uLi4uLi4uLi4uLi4uLi4uLi4uLi4uLi4uLi4uLi4uLi4uLi4uLi4uLi4uLi4uLi4uLi4uLi4&#10;uLi4uLi4uLi4uLi4uLi4uLi4uLi4uLi4uLi4uLi4uLi4uLi4uLi4uLi4uLi4uLi4uLi4uLi4uLi4&#10;uLi4uLi4uLi4uLi4uLi4uLi4uLi4uLi4uLi4uLi4uLi4uLi4uLi4uLi4uLi4uLi4uLi4uLi4uLi4&#10;uLi4uLi4uLi4uLi4uLi4uLi4uLi4uLi4uLi4uLi4uLi4uLi4uLi4uLi4uLi4uLi4uLi4uLi4uLi4&#10;uLi4uLi4uLi4uLi4uLi4uLi4uLi4uLi4uLi4uLi4uP6HCYDRq1evJOcenLNMztjvefzJJT3tM6j/&#10;mIuLi4uL63+uqr59E6eXZ3lu37Oy/eKkpQuSzx/ctWLN4sIJc0d/vzJ13Z3dGbuH7zhxsOfJpxfa&#10;vnhbYVV/GhcXFxcX1/8cFX9+3XRZ7LyMvn2bFraw0bxu7Kr/vUM7P3QO9ERzN2s0aez1LTDM9fse&#10;HZt96NU39NX4TePvHc291KH+dC4uLi4urv+eevLqleRh0YtWsceTOq3etm5/aGO/X23MjOArM4ar&#10;So4gazX8xUZoqNMj3NkS7mIT6Bo0gKXEEE3os+4tnTB15uCfUk7tWHrkwTlL3p3KxcXFxfXfTruu&#10;ngiNiF69ecDQfr+Ghjh89VSJ4aXWIszNBZ38/aAVmUFK8LM2NIS3RoKObo5o5eaMcK0abdwD0dza&#10;Ca19HTF9zCBMnz4aMTvWle28lDoqqzbLvP4SXFxcXFxc/3V16cdX+v7Lpuxu2sy5LNjN/o/m9jYY&#10;2DQYg9uFoVtwEHo0dEHP1g0xMKw5WtrbEgzVcFeZwdPWEn6uBEF/T4wbMxodAvzQ2dcL3UN9MWZg&#10;O8waPwaLZk/6Ydq6afuPPz0TVH85Li4uLi6u/1pK3H9ONSNqxYLufbo9c9HJvwVaKxGoVWDWlPGY&#10;NWYExvXqgTEjB6BfWBOEkAsM9XKFq40d3LVmCLaSo62fL3o3b46R3bpiZK+uGNC+DYb364feoV7o&#10;1tgHXds1xoThAzG6Z1uMm9Tnw5bj21afvXvW5siRI0b1TeDi4uLi4vrP07oTuzXjZk3p3a5Ll/yG&#10;LioEWorRNbgRWnh7o3WwEyaNHokpQ4dj3MD+GDGkP/q3a48wJ09oTY1ga24CX7kM7Tzs0bltK/Qi&#10;aA7v2R9Du7TD4J7dMKZ/T4zq2hl9WnVEv9AA9G3REP27tsHATm0wuGurPyfNHFmwZMvKhafy82X1&#10;zeHi4uLi4vrHa2/FC6tW3Zqe9rOz/KQ2NPhmITVFJ3dHtAwJRZtGnhgzbBRWzF2ExSMnYkS7ThjV&#10;ryuGdGiMxlZq+MkM0MxehfaBvujs7YCWzi5o3NAXA3sOxYReQzAwrDPGDRmGmWPHYvKgEZgyoBdG&#10;tg0jxxiMfi0CMWFYP0wc3AXfjRn8pdf40elrzid3rm8WFxcXFxfXP0YZGRnS1Snrp7Ro7/uHv50I&#10;HQJd0c3TCQEWcvRsEooBrUMxeWBfLJwwHvO++w6Tx4/FvCGDMLBFI7S3lUHZoAE0VAI0RvCVGiGs&#10;pTumDO6DkR17YPygodgcGYt9icmYTa/HD+yD2SP7Y/6QIZjQtx+m9xqEQaHhaBfsi75tffBdv3aY&#10;NWYYJkwZ8SHh5J5e9U3k4uLi4uL6j9WJK7fcwzs1P9XcQ4tAuSmaOSrQvZkvWvvYIczHESM7h2Pl&#10;jEmIXbMeGxbMxvKJEzBp6CAsmjwO47t2wZC2HdDO2RuuMjm8tBZobq1FePMQTBk1DHNGjcbmdeuw&#10;eXUk5s+aiVkTx2DO6FFYNGY8pvcZg1EdemDp3DlYO3c5Jnfsg57BTdHFwxtDwlph/pj+mDh/bO3a&#10;XWv965vKxcXFxcX1H6O18av6hXs4P+7aqCF6Brmjk581RrZvi/Edu2JKr65Y9N1ErF26AOtXrcC6&#10;uQuxPmIhohbOwUKC4bSRQzCuRzjG9e6C0e07oL1/KLq3bofebVuiva8XZg0ZiIVT52LW1GmY9t0k&#10;guFoLJ40leqbi63rN2Hzkg3YPHsVZg0ehnnjh2H6wN6YPnQ4pvcegGkDRmNE29YY0aMjhg7tlrP9&#10;QgKHIhcXFxfXf4wOnTnWa9SAXh8ntfD/tmz6ZIzo3RETurfCkO7hGDWoFyZM7YUVi2Zh4/LFWDR1&#10;AhbPnYrIxTMQMXMmpg3pg+nD+yFizGisHjka88eOQNSslZjcoTe6+QZhBrnITas2IWL6EkwcPAiT&#10;Bg7F/OlTsTUyESvHj8PyhXOxLW0/Nq7egDkjhmNy5x6Y3K0rZg8bhtmD+tP1CabDRqBfYEN0aez2&#10;beiUTjdTsw9Y1zedi4uLi4vr3y6WgPvw4WNDFkyd+MOsCeMxe1R/DGjZGH3cLRFmJ0MHVzWGBbli&#10;QvtmWDZpCDYsmI6YBfOQsHwhIufPwtIpUxC9YAHW0rlzR41AzPKV2LEhAWlJ+7ErcRv2bk3F1k1J&#10;WLsunmAaIcByfJ/eGDtgAJbNX4rNSyMxb9wUTBo5GIsmfocF5B5nDhuNsV16YGLPzpg1cihGdGiD&#10;/h2bYViPxhjTpAXCHO3Ra0zbo3nIM62/DS4uLi4urn+bTp8+PSAtasuPsfMWYv2UmVg2jNzbwO6Y&#10;07s7xrUPw3ctfDGjWxiWz5qEqPnk5JbNQcraNUhYsxKb5pHLW7QGMStW4Uh8HFKj45ASGYekLQnY&#10;Qe83RazB7sQkHEw7hG3RSdiycAnmDB6OVWOmYNXUOVgzZxG2bIhB9LKN2LJ8A1ZMWYQlEydjLjnD&#10;qX0HYlKPngTnpujm50jFBu0auqJ7WFMMat4cPVs2/LXP9M4xRUVFovpb4eLi4uLi+tdp/4nDTVeu&#10;WFIeHxeDU3tP4PLeQzgbtw1rRhC0xk7EmskTkDJvMaIWzcGZ/ak4u3Mndm9ei32bVmDb7KlI2LAa&#10;Z06ewKndB/H83j1cTM/E1SPncW7nQezbnIA9W7Zgd0ISdtF5Z/YfwpX9p3E86RjO7zmDtTMXYuXM&#10;yYiOj0da6mnsSDuJ5A2RBMqZiBg6DBN6dMaw9u0xPLwJ+gd7o7lOgeY2MoRaKuFjpURTVz3C/B1/&#10;GbJm3Pj62+Hi4uLi4vr7de3ONYeNEUvLZvZvjwXDuuNg3Aqc2hmL04f24PL2FJyNiceh+ETEL1+B&#10;zdOmI/3wMRxIi0fsktnYvGwaUlYtQNzCZdi7bRsyLmfg6YPHuH72Ip7kPMe78vfIu5WDc4dP4vze&#10;3bh2+iyeZuWg5NE9FOblIfPWYxxK3IPDMYlI3roL0ZvisXnVKqyfvxSLxwzD9P5dMa5Fc7Syt0A3&#10;Xxt0cHVBiJUtWtpZo5GNEg1VEvgrzdHYQYe2rfyzBywdFlB/W1xcXFxcXH+7srKyTHYlbjkzrXdz&#10;rBvRDidmj8apWcNwatlYnFk5FVeO70DJ40fIv3odpbcfo/TeY1w5eAp7Nm1G6uoV2Ll8ARJXRuDA&#10;9j3Yt+8Qzly7gdOnzyP9xFncvfUITx7lozS3ENm3snDv/GVcO3oCV86cwM30C7iXfgYv7j9A5sVb&#10;BMp0HI9LQ/LKDYilEh8RjdUT52LJ8CmY07k/+gQEo7ObC1oTCJuRK2xha4NQvRyNLRTo7uOOXn7e&#10;8LNUIaSV+/EjAE/xxvU/S+OTk02SqWTmZ8rO3rvsduHxY93hG5f9zt2+rao/5P8kgwagwsXF9b/V&#10;qcN7x0zuFfY1om9jHJs7EmeXfYc7K8Yge8NsZG2egysrJuDyrvV4cfscCh/fQMWLLJTlFePu4Qs4&#10;sSUNJxJ3IDFiAxLXrkfckgXYMH8qDuyPQ8atu7hx+RrOHj2NjItnceHYOdy/dg0Pz6fj0p79uLRz&#10;F3Kv38Czi1fw4PQV3Dt1Hk/Pncftc9dwMCkFR9P2YU/qLuzYGo3tS9Zg6agJmNajB7q4uKOlTo5w&#10;D2s0tNSgkdoQvQIdMSi0KbwUMtirzP4Yu2Xywvrb4+L6768IwPDSnfttDqRfmBmfnPwmJj4eG7dE&#10;fdy4Oeb7lNTEpevj1vtdvHN/ysW7Dwacv3Wr26U7d6Zfenh769mbV0aeyLj23fbTO9qfu3k98eL9&#10;+2EnM046nr2dHnAh85pL+sNcu8Ppd9UZOTnKjIwMs/0ZGdrL2dlex27ccDuVmSljv5YP3rrlvvfs&#10;2bBzt5+p9v/t8OXi+m+nmxdvWq2dO+nevN6tcIhgmLF0DDJWj8aTLVORE7cEz1NWoTp1CfK2zMej&#10;6Ajc2LYWF1M34Mn9S3iVn4vs8xdxdvcOHIwkaC1YjtT1m3Bg4ybsXLsCSetXYSftP7w1GVeOnsW9&#10;swTUGzdRmnEPpQTKVw+z8LkwHz+8yMa7kipU0+vim/dw+dBpnNuxD2mrNyF+4VKsnz0fm6ZMx/p5&#10;SzF31DhMaNMGfQM8EOaghbtEjA7B7hjevBlCLXUI0avgJpFAZWbw86ClYxrW3yYX138P7b1/X556&#10;aq9HxJEjpul5d9XJyVkmL356a3Uh8+7QjMe5445fvXL/9NlrX0+duvrLkUMXXuzceXBFxKqlP40b&#10;3q8iOjbx990nj32fkBr3cse+5K8JaXG/zVs67ePkWRO/jp7a7/30yYM/LFu1pnDevGEP58yfULVo&#10;0fjHO3fvjM6uqeyRmZ+74erDnFUX7t7cceDUnrNn7twIeVhUMvP0rYwtVx4+HHjp2o2TV+8+W77n&#10;8P7NZwia9c3l4vofI9CPzh3x0YtnD+35fdKMMbi+ZjwerBmNxzHT8SJ2Hkq2zkF54grUpK3Cy11r&#10;qWxG+U5yiinrcH9LBJXVyEzcgMvJm3Ft5xZcjo/CuW1bcGZbHE5vT8LFXcl4fP4siu49Rumjp8hL&#10;v4Ka7Fz8VFOLN0WVeJtfgvcvClFz9xFK7z5F+bPnqHxagIrcYpTdf44nxy7jVMw27F2zGZHfjcKS&#10;70Zg5cSRWNS7F3r5u6Oh3AxuxiZoG+iMTgHO8LfWw9VcDGujBghUG/8Z2NA6Zcj6SfwHLdd/UUVE&#10;GDLnV/+uwd27d8Xpd7LXrl27/OXSJVOPJO5KrD568WTYjnMpG3ftiq/dd+50Wmxy9J/7Tpy5eC4j&#10;Y9ixK5c27D2xt3Zz0pqvM8YPwaD2jdGtVzA6tfVGWKAGfVv7oLGPPYKdpAjy8KT/KEH069GFPnNA&#10;eLOW6BDigE6tAn5bvnzi95til75eHR/5aeTMUZ+7dfP547vhXarXbI1+t3DJ+K+rVy8qPXrj0p6T&#10;Ny5W7z55PC5pX0pa2pUr7W4+fGhX33Qurv/2ioiIMFs9d3LlstHdcHnTImRFzkB+1BSUbVmEZ1vm&#10;oSJuDirjV6ImJQIvd68nIK5C7d4NqNkTjde7o2lfNKp3RuNZ/CrkpUaigKD4KGoxHsSvwY3IJbiT&#10;vB7ll07hVd4zfHzyEJ8KcvEp7wneZFPJL8SPr97g51fv8bnmFX6seoXXuQX49acv+PYNtP8jAbMK&#10;uel3cTgiAnGTh2DdqH6InzsdG8eMR28Pe4QoDRAkNoeXmQkCdBKE6rXwEIlgY9IADdUmaO5r9z5s&#10;QEjL+tvl4vqvpYiMDOOdGRnKbUePtk49eX7xucwHo65mP5q66/jBk/OmTvxxVM8234b0CP+jTbdW&#10;X9t0bvFH2+aeP3Vu54n2LTzfhTVyeN0k2O2P5kHO39qEEeyaOKOFlzkaOSoQ7GyHYDcpmrsp0MLP&#10;Ck4WxnDTauGlt0OgixY+rlo097JFJy9r+NqL4Kc3Q0dfZwTRPnuNiM63QIBGAncbGRq5WQjHNwqy&#10;QqtQRzQPcitv1djh54EjB2Hz5i33dx475nnteY5PVl6p/bTYaaKIvRHyiZFz9NOXznOL2BmjvFBU&#10;JKJf3nzckuu/vKJ37142f3g/HFk6Htmxs5CzeQZyt8xASewclMUvR/m2NajYtg6VcQtRlbQa1anr&#10;BRjWlUhU74pE7ZFteH9+D2r2JaA6mVzkwXi8PLEfLw9tR/meFBTt2Iqy49tRff4QKk4fwOvbl/Hu&#10;8SO8vZdBr6/izcNHeJP1FK9uZOBj7lN8LCrF56rX+O37X/Cx5CVe38lE3s4d2LNmLdI2pSBhdQxW&#10;DeqP4S0boac/fQeotQhSKwiIFmjvrEZLe2sE2mjR2MtPWHy424D2a+tvl4vrP18sKCYieb9255EM&#10;y22HDgXsPno8eceRM4e3pR2fFZUau6pDF4/bw/o3+zpqTPevXTsS6Bq5ol2LRmjZNBihjtbwc7BA&#10;qLMNgu00cFCbQm9uCp3SGK5aE7hasyKFi5UUdipjuNvS1lYClcQQaq0KjnSuViaGu16KQFs1gj0J&#10;jvZiNHJSI9TXFkEEvhYExQ4N/eDhaIGmHnYI9XdFsLsVGrvrEOTtjIaOcvio5Qii/2xNgv2+Lliw&#10;8E7M9m03lq5aca9pe9/E1p19DzRq7HzJL8CvpFmI89Gxk0ckrExY35V1R9U/Ai6u/3LasCHCfsWM&#10;sTUxU4bgzqb5eBQzDwXRi1C8dQmKExegKmUdqlI3oDJhmbCt3rkZVTvIEe6KQs3+BNTsjUX1nnhU&#10;H0xEzfEdqDm6k16noOYUwfDqBby6fhmvb2bgzZ1b+PAkC98X5uFd9kP8VFOGXz5U43Ppc3wue0Gv&#10;a/FDRRnePHqMd89y8bG4BJ8rq/Dl/Y/48KwQ5efPoejydWSduIL90alYNX4MIgb1xPxR4zC/3zB0&#10;pe+IAU06okdAc/Rq4YteoQFoZG+JRna26Brsi379OufyRYW5/svozJks82mxF0Spx6457DlyYdDh&#10;g2dqz1y5+vLwnWttvls8OrOZlwSNnaTwsxLBRatAKLk0XysxbLXG8LWwRLCNOzxcXGGnl8NaYwK9&#10;XgwblQRalRQ6Klb0Xic3gJNSBHetGBZKI9iYN4Ctzgw2VubQmxlCKTaGnbUGTtZyaGSGcKZ6LHVG&#10;cDA3gre9FmF+nvC20CDYSwNvJ0s0s7RAqwAdfDz1cCPnGO7pjCY+lgjx80GH8LA/e4SE/Bke5PGt&#10;Z9tO3zo3DMGQgNY/hFi4fHCQGH1r2SH4W3i4zZsZc8fPrH8EXFz/5bRu6az1G8Z1w4mVk5AdsxSF&#10;yREoSVqFysTlqGTbtEhyhysJggRFcoZVOyJRtTMK1fviUUPgq9q9DZV7U1B9JBW1Z46hNv0MXl47&#10;g7cPMwUH+PH5c3wseIEfX1bhtx8+4PefPuHLuyr8+cs7/PHlA/746TP+/O0zvn39Db9+/kjH1eKn&#10;VzX46e1b/PT6FcGyDK/uZqP2wRN8rqhFxa1bOBe1DVunzMDc/v2xf0siNk1chnG9uuG7IRPRzj8Q&#10;M4cMxai2XTEorCWGhrVF95ahGNOvxx/fbY5oVn/bXFz/eTp07WbL9MxH4TsOnZwcv+tUv4MXMl3O&#10;Z9+YvX1HLGauGoJ2Le3g52oObwcJGtrq4O+hhqPGGBpzEZysCE6039tVA0eFDLYKc3joxHCxNSEY&#10;KmGnVsNaS5BUiWGvMIazhRE0UhM4SRTw0uohlxvBSimBvc4GPs6O8LazgKeHNew1SmjE5DIVSjjp&#10;FXDWyRDk5UzO0RqO5DQd9BJ4WChgb6MX3GkTWxH8LZTwtXFEYx9fBDhrMLx5IPp3DsXoQQO/xCUk&#10;ZB47du5gyoULtr2a9klSSOSvPKSSX0JcLb8uXzb/5frYzcEsYKj+kXBx/acrJXK108bFMx9vmjka&#10;N6NmoyB+HsrT1qJs50ZUEBDLY5cQADeRM1yDqj2bUcHguGMrqvbGoXpvAqr2JQql+vhO1Jw+gJoL&#10;Z/HyxhW8e3QL73OzCYZP8fHFU3wqK8GXN1X49eMrAuAb/Pb5JX5+XY6vv31PMPwZX//4hYD4O37/&#10;+Xt8ri4n8JF7/PiB3OH3+PC8CN8XFeNjaS3eZj/Gk1MnUX7tOtK3pCBiykrcuPwQa8ZMx5JJw7C4&#10;bztEjB2NOWPnY0THrlg9ZRyiJ0YI0zAm92qHrl3CH886HCWuv30urn+4DPad2xd4JP3GiFtPnjfO&#10;yH4wMenUmo0tergv79rVNbN1Ow/4u5vB20YEG60IFuT4PG3VcNfIYaURQ600JjDJYUFOTqs2gwvB&#10;0FZlDHu1BFZqEeztVAhyc0XDhr5wc5LDXW8GDwKpvVKMIEc7eDq5QiE3hJXEFKGOnghv1RxBDZ3g&#10;qjGHOV3LQq0kZ6mAh681GnrawN+R3KCNCp5WSriqjeFpISeAKuFlJaN6TeGrMESAvRNCfZwQQNdr&#10;19gDYU2d0MhP+7VVY+dfW7X0/NC7X5djqzYsjDh7K2/TnG6DZvUMabils59/cbdO7Ut79msVuzp+&#10;w3dXCgudr969a1P/jLi4/lMUH7MmcMuiGYW7V87Fgy3z8TxuHkrT1qA8cTXKYhegPGEFKlI3kkvc&#10;gOoDW8gRJhAIk1B9MI2gmIzK3QTDw6moOpqGmjP7UXvlDF7fuYq3BMR3OffwqbgA35cWEvyq8cuH&#10;lwS4V/j9x3f4/Ye3+FRSQPvLyDG+pfJBAOOfv/9KUPyJXjM4/oIP+UV4n1eAH2o/4F0uucyqt6h8&#10;8Bz5N+7gVFwSLhw6hTMHz2DLvKVYNnI4VkwahY3zl2L+kO8wolNbbIpYiT2ROzCjW08MaR2GwW1D&#10;f1uyaUmn+tvn4vqHyIDN4WMvjlw5Yx8dl3hj7/5j5ecv37q5/eiGkjZttX/a6cy+ediovumkZrCX&#10;EniEwW8dPJxt4GevR3Nygw56MSy0hlCpGkAuMyLHKIW12gB6hQSWLPBFbwNfVy28XTRwIidnpzWH&#10;J4HO18kKei1Bzs0CKtaNqpTCiVygr70VLBRm5BaNoZMawlhsAKnEGCqJOZxsNNDrzOl65pCamcDS&#10;QgQ3a3KrdloCqwrWVI+aQOymMoU7tc/FkxyshRncLCXwcpGhobsaTTws4OEhJxdqgwB3598XzVv0&#10;5siFS5PZPMfY2Njwrr3b/OasN4ebq/bLnEWTS2/ffRgrPC0urv8kbVw4r1vi/Mkfzm1ZgsfRi1Ca&#10;sArlO9ehLCkC5SkEw7RY2m5GefImAmMkKnfGEggTUHNsJyoP7KCyC1VHWNmNqmN7UZ3OgHgNrzOv&#10;4l32A3KIz8jtleCHqmJ8eVeLXz+9wk+vyvDHl08C+H75+BZfPr7Hr58ZFD/h27c/qfwO4Bt+fvc9&#10;am/eo88/48uHz/j51Wt8KKvB27Ji3D6RjvuX7+NW+jWcStqBqOXxWDpyKuIWrcekASOxYsoUTOrf&#10;C4sWzce2dRuxfvIsTB88EtMG9f1j0+aVfKI+1z9Why9dcrp7t0p84NT5RqfPZu4/euna5siUyOxG&#10;IXbvmjk4I8DfAc5WZvBSW6FtkwA0bWgLZ3JcVg4qBARYQucghplhAzjJjKGXGEAlNoa1TAJbcm22&#10;5NhcXRRwtrWFrdIcajNDSEUNIDUhWEqN4GBhCpXCBDrzBjCTGUCpMIWCnJ25hI6hOs2MDaAgGFrK&#10;jWCpI+BqFHAkxykcb9AAGrEhJMZGsJUrEEBO0dOCQdUYzkoRXd8UTkozem8OK5mZ0EaZgQGs6brW&#10;FiZQWcnRhAXluLrAU6VFyybNf2/fO+Rd115uf4Y3DYC/lxtc3HwRaK/G3BmTcrccO9ZlbexaHT0y&#10;Ho3K9Y+WQczCKTN3rPjuj8z4pcjbugRl25ahYs96VOyIJABuIDBupNfRqNi5BRXbY1BzOAXVx3ZQ&#10;SUTVgSRU7E1B+f7dqCDHWHEgBVVnT6H26kW8zKBy4yLeP83B92UF+LG2Aj+/r8Uvn96SU3xPTvBH&#10;/PHrr/j29Q8qX/H7l58JiJ9p+wO9r9v/x6+/4ad3H/HD608ExZ/wuayWHGc5fqp6g7uXbuHUgQs4&#10;suMoHh05hT3rNuDC8WvYvnYnOcW5WDFhMTYtXIaIMd9h+YplBMUErJ8xB6umTf9z5foFy+vvn4vr&#10;H6OMjAxjNuXg9N27rum3HkzbeTb1bMfezT+1btIYXuS6vMjFORCoQu11CGnsAz87Pdz0CrhYWcKK&#10;nKDYlKAlFIKWhCBkZQpnBblEuSkcdSZQy0zgoFTCjD6XktszIsCZGRGYZKaQEvC05oYEOCOYSek1&#10;FUu6lokJwYvB0MSUYCiBWtxACLTREEzNzAicBDVTsQgSqstOagIbBkA9XUdNjpHgqTM3hkRkSPAz&#10;EKBpTNeTEECtCcQauh4Ds4XECHZ61hVL8NZK4ESuUksu1INA6mNJ922pQ+TmWIwaPhSBXpZoSj8G&#10;BnTr/GDKvNnd6h8dF9c/RCNHjjSLnD/1/MF1s3E/fhVKkpYRAJegfAdzg+sIhJtQum0DylOj6lxi&#10;UhQqdm0Vxgwr92wRgFi5dxvKdqag8shOVJ08QA7xPGqvX0bN1fOoyUgnKF7Fp8Ln+KGyDJ8rS/HT&#10;mypyetX48raGXN9bfP39J4LfL/hKAPzzt1/xy/fvBef4248f6NhXBNKX+Fj6kkBYhbc5ufjt82dU&#10;ZOfj8oGjOJy8E6U5z3B4YwJ2bN6AF4+eIGbxSsRtiMSejTuRHBWHbSs2IyEmCglRiTicsgurxk35&#10;OmvODD79gus/R2dvPHZ7UlCyfNrywe9bNwpGr57B0JBTk5Prc1MbwddRAmutKSwIHCqCjpKAIiHA&#10;mBk1gJIAppEZwYkgaE2fOdDxzhZSWCsNIaLPTAwJbiIDmDO3JzWGnIAlMyOA0mvWDaujoqH6rMgd&#10;WlA9IjpeRnVbykVwtDWDjZygpyb3pzEUHKPC1JCuT7AlMFqqTGBLDtDXxgSO5FJVBEwFgdCYtUlC&#10;xxOEJeQOdQRtSwKegurXEiy1BEUtnW+vNocbAdFOJ4Kc7k1vTu5VpECwiz169Q1Hy75d4RVgh4bu&#10;FgiwVGFgeNsclqyg7qlxcf3Ha93CKZrYBVNfn9u8Es8SVxEM16A0aSVKEtbS69Uo3boC5ds3kzsk&#10;GNK2LCUWlbviUbl7G0FzK8p3JqBiN5X9yag+uZuAuA9V546h+sJJvLx5Aa/Y3MIHt/F9Sb7gEj+V&#10;PMePLwmKryoJdNX0uhI/v6sm+L3H1z9+xJ+/UiFAfv3zV4LjF3KTn+m8InwqrcT7vGK8LSgVXOOr&#10;rEJc3nceV49dwsuiGmyaNAM7Yjbh4onLWDtnOaKiogmKyUjaQKCMSkASAXHmyNGIXrcWO2dv+jpv&#10;9ISo+kfAxfWP1e2sPPvzj8/fbRvuhH5hTRHqJoejnRoSAomeACK3IodGwLIix2VGTo3B0NysAVTk&#10;/Pyd7GBP4FIQPH3VlnDUmpN7JHiSGzMmZ2bQoAEUBuaQm0jhaGkKmWkD+oygJzcUuliVBCkbhTEs&#10;CJIyupYpHa8RgGhILo5FsJK7JGBq6ThnjRmdQ5Aj1+egEcOcYCk3MSSw0vEiI7gppYLrNKd2G7A0&#10;4VSXEW2N6HgTQ3KPcgIwQdOC2qolEFsrlHCwUhOICeDkZpnrtJBTO63MYCk2hVhkCr1CDBW1jwXw&#10;DAoPR8yu5OLpy+Y+2xgbOfz27WcszRTvRuX6D9OGhQunxi8Yi+ux65CXsAYlsUtRFLMcpbGLUZpC&#10;zjBtIznCKJQxh8jAuDsGVXujUblvGyr2JKGcYFi+OwlVJ3ai+sw+VJ8/gJr0o7Q9gZprF/H6TgZe&#10;38vE6wc38e7xTQLiU/z0sgJfPtbi959eU/mIH19V4Qe278NrIeDm6++f6yNOvxIcf8PPHz6Rm3xN&#10;51bg3XOCY00twbECudczUXo3BxXXnuJQxHIciduKyIglOJ1yAJHzN2B9XBz2R+1A6rpoLBo1HZOH&#10;DEPage3IvZz7bc6gybv/inHg4vpHySAvL8/06t0LY5ds6v6gZSMVGrrIyZEZC9GjOoKNxrhubFBN&#10;DsxKKSI4kfMil6YnN2irI+doo4aVWgIbaymsVGJo6DPmysxMjAQHqSC46c3FkJibQUaQUdN75uas&#10;ZCJIzMjVEXRUxsxpEngJdqwrVULnMVenJLjpFXQeOT2Z2IgARuBkLpKAysYYmZMU0bWMCXx6cxM4&#10;6OQwJAAK++phbEKvxawLluoUoEvu0ISup6XjLRUiOOlFcLEyJwCbQEpAdrdQwt9RDmudGFICvozc&#10;Jj0noau3kas1WjcPIsesRe8OzZCSkvY4Jyffse5RcnH9+2vlrFmXDkTMxD1ygi+iFxEMF6Aoaj5K&#10;WHDNtjXkAjeSG9xCUIwhIEYKXamV++IIhlupEAx3RKOcdZ8e2onKwztQeWwfKk8drnOJ6Sfw8tZl&#10;vHl4G6/uXMWHvAf4mP+EnCHLPlMigPHH2jJ8Kn6KX79/I8Dxtx/f4tfPb+j9BwLjz/j25xf8/stv&#10;dEwpXj14QCUb74tKUPHwKV5cvoYPBeV4ejIdu9auQ+qG9UiOjcHh5IPYNGs5Tpy+iPP7TiJ93yls&#10;nbcGy8d+h4UL5uHsgWvfpk6Yuys5K5kDkesfqxtPH/kl71/9qlcr9dcm7gQgtYEwNqgh12VlJoKZ&#10;AUGHQZGcmjm5OzlBxYmBT6+ATCsmCLLoUoIZG7+jz/QET0sCFnNbhgQeU9qakcOTsm5KgiBzg5YE&#10;PmtygAZSIyhExvCRyeBqoaobAyTwMaiyQBgGNykDKxs/pNcaKYFLZQpT+kxKgLKjes0NDGFE762l&#10;bAxRBDWBz4wAJqet0f8NiOwcJdUlo/aoqH2W1E4rOl5BTpdNI5ETrB31EvjQfXla66GlHwQyM4Ik&#10;tVVuQk7U0BBOdA9Bzh5o6ueNZn5eGNw5BOuWrlhQ/yi5uP7dtW7mlKfnNixEduR8FK6fjqIti1Ec&#10;uwjFcStQsm2VAMDyXbFCKdvOXOLaOhjujUclGz8UCoFxbxIqDu0iOO5C2d5U1Fw5h5rLp1FzkaB4&#10;Mx3vn97Hl3es2/Mh3jy4gXdPswWX+EMVOb6iZ0LUKZuX+Mcv7wmG74Ty5y8Mir8SJH/G54pKvH3y&#10;BFV37uNDSSmqM26g5tFjel2F/AvXsWdtNNZMmYOUTdE4v+cIti5bjW0xici8cBHPM7Oxb3McIifP&#10;wYp5c7F/845vM74bd/7c7XM80TfXP0ZZeXn2529lJJ2+feZx615+CPZQwdbCEM5qFnBiCikB0VWv&#10;gpIcnIjAoibYaeQyOFgYw8tSCkc7JRQyA3KOBDuChojg5ySVQ60yQQOCj4KAo5Obw4BgpCaAygl8&#10;LrQVsSAaEcGyAe1XGiLYVg8HGxso5OQeCXIi2i+MT9J5zJVRU2FA9UloqyFYigiOcoKjlsBmpTOH&#10;PUHMSqaEjQVdgwBpa0xukp1PQGTtFrE6qdBPTSjpHI0AbDPBhbL6Lag+R4kpWnn6o0vrHgjy80BD&#10;N0+4U93OFuQUyRWr6Rwx3Z85taOxmyOaN2uJpqFN4W9ngvHduhRkZD4IrHuqXFz/vopasfj55S2L&#10;kBe5gCC4BEWxtI1nrxdSWY7S5DUo3b4RJQTDsh2xqNpfN2ZYtjMWpalxtI0jCLJu00SUH2IOcS+q&#10;zh7A63tX8fL2Zby6eRFvs2/i/ZNM2t6oA2LWPSp38JqBMfcRPpbk4ae3pfjlewJkdTG+L88nl/ha&#10;mIbxx5cv+PO3X/DT65d4/+IFXj/OwfvnJchNv4TPNS9R/SAXNw6dQcKStYhctgwntyTi6OZYrJ4z&#10;H2cOHceR2GjcPnoJiRticHlvOtbOWIBdG5MwZ+bM9CsvHmjqHwMX13+c7j0rtTh95/7gE5dPPO01&#10;NBTBPho42ImELkXWbaknsJgSVJRyNlXBGLbk5OQEBTedFJ52pvCykUJD4JOIjGBBkGLuz5hgYaUy&#10;F8YaleS27Om1s71GcHlOGgKrnByXsRk5MhOYsbFJAqOr2hz+lmqYikwEYDGAMVdnyhwhAZF12RrS&#10;ewNyqWxM0EJCLpPaJyaQKcmtWksl8HZzgruVHFZKcotmBtAaG0EsIkDT8WJqkzGBjDlIdk2FSQPo&#10;TU1gJ2XurwFkrFuWPvdUmqNjk1A09AiAtUIGF50ErVxc4W6rhkphBAk9AxO6pozaFeBiiUBfGwQE&#10;OsLfyx7zJ03H8eMXTh49fa7/lStXFPWPmIvr36xpnaaJElat+HQ3djlyYwmGiVTiyB0mLBccYtFW&#10;2hIsi+PWoCQ+AiXJkQTFaFTuJfjtIhiywgJr9iWjLI0cJAuwOUTu8PJJ1F4/h5fXz+Blxhm8yrxE&#10;gLyCV7cv4tWdy3ifexcfC5/i3bMsguItgmROXRfq63L88ukVfnhZTg7xFf789QchsIZNzfjp9Vu8&#10;y8vH9xW1eJn9DKUPsujYn1Bw9gb2rtyI2PlLcXzXHty7eh0nomOxYeUmnD50AZeOnMGjc+k4mbgd&#10;l49cRPTCjTgUtffb7Ekz9u95col+B3Nx/Tvqf5Uo99rDfI8zt0+dHTg85E1AoAo+jjIozcnRiQhY&#10;5AwZFEXkpsQEEOak2LxAW1NyhtYKuNuL4UUuko3vqclZWZkaCWN4RnQsC4phXZGWMhNYkwvTik2g&#10;MzWEnUQMLe1zZeOG5ODkpmZQqcjNsYn05CIZDFmXKAOYOW3NqS7WRSkR0z6CkBG5RgYwjZzqp8LG&#10;JcVGhvC1c4GLq71QF4t2Zd27DMDCOKJQDIVxRGO6B2uCqbXEBM4ENyt6bUj7WD025FaD7BTo1bYN&#10;Qgiujjozcsse6Oznj15t2sHJQg0ZOWFzgj+Lum1kq0M4ucQW7s4ICvBD37ZtsXDGrD+j1kX99ODJ&#10;i1PPi8r5Iqdc/y7q37+/0bGYzWXZm5fgeeQc5EfORBGDYfJqcokEwaRldVDctholVEpTt9Brcoxp&#10;MSjfs41cIZtuEU/bZJSmEBjJJVYc2Y6ai8fw8sYF1F49i9qMC+QUyS3eTEdNxkVU076XmRfxIe8O&#10;PrzIxvelz/GpOA+fyorxubwAP78tx09vyvDrpxr8/tO7+gn7H/FjzSu8evSEwPkSb18U0rGF+PLm&#10;HaoeFuB4/D4kR6Xg5vFzuHHqEk4n7sWmZauRcfwq7l6+icdX7uPktjTkXL+HQ3EHkLo2/s+Fs+Yv&#10;qn8MXFz/fvp/L2107Fq2Q3pO5tDFK3oWtQi0QSMPCdz0ptCTG3PVGZF7Yg7REBp6r2WBLgQaK0MJ&#10;HG1s4eSmIbfUAME6Ebz0MiHgREUQVBP0LMzJfdFrNofQgABmzpwauS9rcmE2ImNYk+syo+PYtAcn&#10;nZpgqBQScYvoODmdw7pchXFDOpcBTcLGKhVsioaB4BrJekFGLk2ok45zVWng7WoLrZVYADcDH3OT&#10;rCjoOAY75jCNCZKmRuTyqE41AVpOQJZSm+T0OYtmZd2grF2hPs5o0cgdTVys0bxpU3RuG4Y+3cLR&#10;zN1FiHyV0jU09CNBrTZAgL0t2vk5oI2zN1qFNEUzNxt0aGGPtVEx2HP09I8nbt0axpeU4vr30Pmt&#10;a+6/iF6Mwm3LUUSlOGGJ4BCL4jcQEFegJGUVipNiaBsllOL4zQTBbShJSyB3uIXAGE/uMA6l22NR&#10;uiMB1ecOovbKCVScOIjqy2dQe+0Uaq6SY7x5nmBIjjHzHF7dv4La25fw9vFtcon38Sb7Jj6QY/ye&#10;IPex8Bk+VxcLUzF+qCnHx/IS/PL5B/z64y94k/MUP758hx9ryUVW5eMLOcT3ZS8RM3UOzh49hqc3&#10;H+HOrRzsjUxESkw07lzJQBXB8+ap28i//gQPbt/HmV2HkBIR+ee8xUvn1T8CLq5/XxV9+yZi27M5&#10;OTaPiorm7z6yprp9c1t0CLSHty25PJUJ7JXGUBJ8TAk4DEjmDZiTY12bBggP9EfTYD+4OkgIUjI0&#10;9bSHu4UO1mol9ARQW3JoDuS+dCxIhjlHAhKDGHOOCjqfTXq3UZtCRUDS0GsdHeOuVMJeI4aUgMgg&#10;yqZHMKdIzSRgsTmEdftZ96hJ/WcSQxPhOGtzEbXbHJZKNjWCXCQDHNVpSscrqCjpHNYVKqV9YhPW&#10;pSv6l7pZ9ylzjwyaWroOc8BsP4t+ddOR+7WVwFMnhzNL7eagQ4CjJaSsLeRWdSy6la4nonOc5CK0&#10;8lAjyE0FN1uWQs4UzUMbYWSvToiYMgW372cHs2fOxfWvVXrCZru7Meve5iesQlFqJIpS1qI4hdxg&#10;8krBCRbFryVXSADclUDbaNofRTDcisr95A7JIZbtTaLPyBnujUP5gRRUHDuA2ssnyR2eJQimCxGm&#10;L28SFDPOCWCsvU6O8QZtqVRdPobX9y9TuU6AvC6A8VNJHj6z5aA+1pJLrCE3WIV3z1/gBwLgl/cf&#10;8H1FOUGyit6/JjC+xpd3n1B1JwuHN27A8yvncfnAYRQ8yMKFpF24efYE7p8id1pcidq8cuRdf4Ar&#10;Z6/g2pEziJg668+kfUk8WI3r309/ORTaGmYVFGivFeW6nL93+bvYXUur2oRbfm3m5YKmLdwglTHn&#10;RC5OUefuTOnLno3lmTHXRa91ZsZo08gTzcLc4eqihq+jC4KcdPB0NIeKBdQwFymtC1yxUYhhLa8b&#10;D2xATs+ERYiaNYCtwgh6mQnEUhOCo1xI5WZtTm5UKRVWymDujkWDsqkS5lSPhlykitpiTsXMsC4g&#10;xojaIpOb0nUMYa8zg7WCjSMa03l0HLlA1l4GPzE5QFafgj5zs1cK2W3Y+CNzjuxx/DU/Uc3gKTKA&#10;hRmBlK6tp7Z5OGjh6U3352sPTwsZHK1MYaFhWXgI9ARdDdVlS/csoXMdZOZo4i5BoJUxbLUm8FSb&#10;o5mPB9o2D0TUjHm/3r6dZ8+ePxfXv1ZXEjYsKty2kSC4GcWp5AJ3RKJk+yYUJqxDUeJ6wRGWpW0i&#10;GG4gBxhNDnALKg4k1gORnCEru2gfva88koaa84dRe/U0aq5fwBuCHMtlWktwfHX3Kt7l3MaH3Pt4&#10;9/Qu3mTdwqs7F1F7i8rNdLx+eBsfC55RycFPryvw85tKAuBrfCwpxvfVVXjzOBs/VNP+t+/xsawC&#10;P75iATc/4nVROQrvPMDDE+dw68ghPL50E59LanA+PhHFzx7jxbVsVD0vQtnTQjy+ehl3zl1F1IpI&#10;TB455s+950/Nrn8MXFz/djEQsm3Wx1LF6exzw2av61owYpDfzy4ak9+sTcQIa9cMjZp4QUqHMuej&#10;IcAwGDG4sHE8a4KkgtyQnsBipRXBmdxQgJ0a9k5yeDiaQac2EMbhGHwYQPUEDBG5LJWMzTUkwFE9&#10;rNtSQ8BRioygJsixQB2FiQl8LJRw1BI8pVJhziBrLoOhHQHPQSKGs0ICNV1XAB3tZ+ODrI0yFrDD&#10;5j/qWaCPmCAlJidbN/7IXK2cuUFTI6FNOpEYDg5KcnaGwjWYs2T72XXYlA1zoS3UPrFYGPu0IGAH&#10;a3VwcrSGhpyrqboBLJn7petaE9BZDlbmbL0U5HAlBGypKZwJjr6WbLqGOVzoWo6WSgR46RG5eN63&#10;Y2dOHTiVmS9jfwMurn+NrqTF7HmWugkFKetRunMLwY2gtzMahVtWI3/zSgIgc4SbCZKrCICxqNhH&#10;4DuchsqDieQKEwiILLAmHiVJUag8vhPV54+g9uJJ1Fw6gzcPM/Aq8xpB7zpqLp/CewLh6/u38P7J&#10;PXwqzSP4ZQsgfJP9EG9yssgdFuBj6XO8y8vBz6/JHVaW42NxAd4+ycHLzNt49+Qhfv/yKznJ5/ih&#10;qhJf//gDHwoLUJaVhZt79+L55fOofvAEPxe/xJNDB3ArPR0/1n7A5/K3uHv8HC6eOIpbx68gbtkm&#10;zJk2749rj++PqH8MXFz/PopIHWQ9YmKjxf27+X5q19waAa4iYa6en60KLZva05e5BE5iM9iTE1LJ&#10;CT6sy5SgwfJ9auTGQteizkwECysl7GR6NPZ0g7e9DDqlAfRi1iVpRGAhx0RgtDE1hBm5MwUBiDlN&#10;Bh0FG4eUGkNKLlFsZAQLAp6W4OZqpYKnm92/wFAAFTk9B4WI6jWAs6MecnKOUhNjKAiQerVYSMum&#10;p+JgJYe1vRUUBE1z+pwF4jD3JzakthB4WQCNMI5o3IDOYfWyoJw6aLMtuxaDo5yNZ4qNwVa2kJmZ&#10;CsFAgRoRNKxrl6BqRudbsC5jem1CUNSRm2SZe0SGhuRuDakt9DlB0pHabKc2oWdmAhelCD6uGvRt&#10;2RRbVyx9nnHnoW/dX4KL6+/T4agI9dHotfcurJ2GG9FzkJ+2XshCU7EvDqVpBMWEjQS6DaggSFbs&#10;YnMR2dzDBFSwxYCPJqHyUAKqDjIgRqM4aTMqT+xF1ZlDdblMLxytizK9eUXoNn199zrePr6Dd1QY&#10;GL8vy6VC8HtyHx8L84QI0+8rivGh6IUQcfr2aTbe5T7G60f3UHPjGqrJ3b28ews/f/xMnz/Hp6J8&#10;couv8TrnPgru3MPVI4dRco/BNQdlV26j/Eo6bp08Qw6yCDV5hci+lonff/0D6btOISpiHVav3/Tr&#10;k+eFjesfBRfXv12n8lNlPfs6XewbFvD7xDZ9vo7o1elPDzeRMAYYHmgDbw85ORw5OoYFwddLBgty&#10;PuYEE5ZlRkzgYdMUWAAKG/Njrz3tHdCouTccXFVCFKojOSQPS4IWS3FGgGHu0ogAIaM6NAQH1oUq&#10;MzYmN6gQAnNYBhoZwYW5KzZNQywWCa6OAYqaK3R12rB8ohoTIdKVwYuBS8sCcqQiYRxRbGYEL6pP&#10;ak71ixmMDYXjzI1N0SU0nMCu+f8Blu2vd4Z/7WNbVthnzBXKqB47um89mzpC7XUnsLla6GGtlkEu&#10;NSIw0vMgULIpJ+4qE9jQPhbUwxwwm+xvRc/FggDuImcJwk0QaC9FsLcWYXYaTBjY+dPNm3fHRUTU&#10;OXUurr9HB9avapgwZWRx2ozBOL9qEq5GzcGDxFUoOBCFqkPxqGKT8XfGoox1o6ZuRPnuKFTsZ5Px&#10;2dqHsag6sg0VB5KErlO2wkVpWjLK9qWh4vh+VKcfx0sGxBuX8UZI2XZPWBvxbc5dIbL0Xd4jcndP&#10;8P7ZI3J82fhQkEdALMKPryrJOebiddZD1N65garr6QTE66hMP4PyM0cIkll4m/cMJTeu4HXufQJo&#10;Aarv38XtcydRmv0YL5/mofTcCeSdPYFHly+jNvcF8m5m4vmDe/jz9z9wdf9JJK9bjW17Un55//69&#10;bf2j4OL6t6vlzMCYdm4u3zZOWYvYxYe2TF828aK93hC+SiMEOchgaydDWCM/dOrpA521BCKCFJ0m&#10;OCotuUUWnCJAjvaJTCTwtdagR4cAaOzEMCYQWKpFUNcDh02CZ/lCtbRfRvuUBCiFmTFsqU4HDW1l&#10;hsLYpCkda6sVw1JGrpGOYynUWFYZdl0XJyc4u1rCVm8qTMIXGxsJ12ZOjYHZVUZOViGGn15B9ZkI&#10;434swpU5Wie5DqOmTodKrxXqYt2oLKiG5S1lLpfB8K/rsMLeK9kkf+EHAItcJfjTa+bwWHCQpcwI&#10;Lno2BcUEKjrOjk3VoOfmrjaClc5U6EJl96yle1bQNTzp2FBLOzhYm6CpvyMmhbuge4D9n5tWr134&#10;V9c1F9ffoxMr53feO6PP29Q5Y5E6czDSpnRG3Ph2SJs1AGc3TkZOyhJUEgBLUzeheHskytjST/tj&#10;yBnGCc6w6ui2+gn5BM/DBMNddCxbIupwEqrP1QXXvM68KLjD1/czCIoEsAI237AInysL8Lm8CO/J&#10;BTJH+LGAXF95Mb68rRI+Z6B7m5tDDjITr+7dQcmRvag8ewjlly/izaM7yDlxFMWPHqL0QSZK71zA&#10;naP78Km0FK+f5CH33HGc2ZGGF08e4k1xOXKzyIm+fIe8+09xdt8xJEUl4cKF9Gc8Spvr303Tont2&#10;97GXfIgYE/Hr8kUnYjw7N2/vZGcCL7kI7jqxMO3Bz9EWvZo7w5tco1JlCBP6gmcrTTAHJ5PUZYhh&#10;royBxFYhQoifI3z8rKGRETQZ3NiYmpkINnIjIZF3XWJsQ+F8NcHImKV5IwfHxt5YN6qSYMkCXzxs&#10;dcIEfxXtVxsZ0rbOsTWh+t09VXCWkyM1YON+de5PyZwlHSuXSGCpU8JRbSosFcVAzKAoI1h6O2qg&#10;d5ELUbEsOIdFkLJpI3qJKdTmxjCkOth9sK5Udl+sXnZ95mJZFCs7j7WFTch3tDSBOd2DG1ukWG0m&#10;RMhaE9jtWCIBAruNeQMEenlDJ5NBS/eppWfhb61Ex4YaNHWxJFiqMDDYFyObemDRuGEfL169GST8&#10;Ubi4/g6dWR8x5Orq6T8dWjAGh2YNxb6JnXBgag8cHNYGCd0DETsiDOfXz0Te9vUoS4tCCUGRdadW&#10;HiJneIigd4yc4W42KZ/es7I/SXCKlUe2o/JYKqoJYLWXzggZa17dvkwOkWWruUvwe4yf2fJPVNhK&#10;F++f55JLfIiPRcwlFuD7ymJ8X5ZP+5/h/Yunwthh+eljKD1C7vP0AZRcuYi8C+dx/9RR3Dl1DLdP&#10;H8LDUzvwQ2U1Sq7fwr1T+3AyaSuuHN2On15W4X1RBd68KMO1vQdxbs8eXDh19s9v37751T8GLq5/&#10;vS4UFYn2XJoj6TvIO7VHgMPXxZOWVA4Y0He9s1ZSEeJqB1eFhABmTGCRw9FWCndXEZyUBCXzulyf&#10;LOKSTWUwJUhQdYKjEyIwTQ1hoRFDI2djZaxLVARHCyWcaZ8duT3W1WrF1iZUmYOtb8jm+KkIMux8&#10;Vg+bP8gyzLBVKGwUUtjScZYEUBZwI6NjnGhfWIA9XGzVBGulEEzDIMmgZSFlaxo2IHcoQYCjK9Qy&#10;AjgBmAXQKMzMoDE3hbOK6pcSvAmuzP0xx8eA6MmWqyI3x8YT2eR+EyrsczaeqKE2sZUzTOlHAFsq&#10;io0pOur0aOikgUJhTM/FCh4ahbBElDu5Q1+9DEFWMtgoDSCVSgX3aEfXZgkIPOiccFcJurlZw5Wc&#10;s7+DNQa08EG/5l44nJZ2XPjjcHH9jaL/NAZXIlfNy4pd9fVO9BxcWPMdkucPxanoJciOW4pbS8bg&#10;9ISuODq5Ky6tG4/C3Sx/6WaU7yEHuDea3OFWAiObfpFI7jCRPiOXeIBcI7nHSgJj1ZFkVB4mMB7f&#10;h9qLx1B79RTe3LtCcLuF9zmZ+FTwBD/WlBD8SvCxpFRY3ul93mN8X5IrrIbBgm7eP8/C25x75CLv&#10;4+XtGyg9vA+l+5JQfH4/nl88jweH9iBj3w4cjInCBXKrr8oKkHnmDG4fOoTz2zbj1rnDqHiaR87w&#10;Hmqy83FwWxKuJSQh8+z5T+QOTesfBRfXv15s5Yo2IwJsmrfwzRk2YABGtRzyw5SBA+9N6zfxl8ED&#10;u//hJDKEh1wKPxv6YtewNQ3rXJOEYMDGAa1oa86mMVBh4GBjfGyeoCc5JR2B0IgVAqSxqbGwwr2N&#10;nKBCMFEQZH1stAjx9YZWZyY4MJZJhtXN6mHBMTKW6UVqBGu9Iby0YogIemzqg5acpL+VHM0DrAiI&#10;FlSvuv58AilBjQXesDpcCEBNHS3g42MDuYagSCC2Jjj2bhqKYGe90CVLj0A4ljlbFkGqZUnFacsS&#10;B7CJ9SxaVSrkUWVumJwv1cGmd2jULGLVAMFeDghv0gjWNhKo1Uo0d3OCv6UpPHTG8HK0hhu523ae&#10;SqFblXWZushM0NBGDV9PCwxq5ouF7T0x2EuKAGstuUgHhDqKsHx4tz/vPXgQXfcX4uL6PyuiVSvj&#10;qzFroh/GzMb9qOnYNbQF5npKMCxQi3kTeyI9cQnurZ2JS/P64uyyIbi1dSZK9m1A1cEoVB6IpcLm&#10;HkaRIyQoHiZnuI/27ydQsi7VA9vw8mQSXp/ZhVen9qL2zH7Uph/Fy4yzeHP/Gt5l3cCrzCt4m30b&#10;H148xpuHBMncLPxQU4gfqsvwfWkBQTIX758+FOD4mcD57kk2ucRDKGERrsfSkHfuBO4ePo6jMTHY&#10;Hb0BZ/ZuxR2C5LVjB7E7PgEnUhNx78pxZJ0/jxN7dggJvq/FRlGdj/DL61df8ccfveofBRfXv04R&#10;gCHrdx89q3dAnz4t37TuMujXtBXXBg8aN2zVusXbXgya0uN7uZjcmN4EegULlqmDDYsIZTCwldCW&#10;nJchAx592duamUJG76VmbEUKli6NjmVdqnQ8XY5gSe6NnJ3Y1AguNiro1EZC2jO93hRG5MjY+CCD&#10;E3N6bKoEgxJ7zepq7KCCtcJMcKJa2lqYmiKQYKd3sibgkjukNvwVcPPXGKCC3KS9vQwOzirBzTGX&#10;GODughXT56BtlzCh3Qx0bM6irN5hOkiN4WqpEAJ9XGVyeNpbQKWtux8l3Z+TlVaIkHXTqqEnaDcn&#10;uHVp1waONkpoNMZoFhqKdq2CEOqhh52e3LCFCN4qCTxszWFCPw6kIlP4kVPuFOiO7t26YeXwMIwP&#10;k8FDq4Mj3UtHfxk6+siwffnEsmvnzjWr+0txcf1/Kzk52eRGVETik8hpyI2chGuL+uDqvOFY28ga&#10;PvT/sKO3FoeXjETGilG4umwYji/uj0fx8wl80QQ8Br0tKE1dR2UFKvbXjS2W7orE062LcG/NeFxf&#10;+R0eJS7Di70bUXxwK6pPpuLlhQOovXQYr26eIyBeRvWl0/W5TS/hw7N7+FjE5iHmEiTz8LHwMd49&#10;e4DPlflCBCpL61Z9PR2lRw6g/HAqyk4cRNWN6ziyYQ22rV6KI4fScPHYaRyOi8PlI/twlSB4Ji0e&#10;CcsXY+XUibiQsBm/PH+IL59q8L7oKX589bKWvsuU9Y+Di+vvU0REhPHhSzedWNLuNbEzFozu1Rvz&#10;h29Nzn9fm7A5aUNm/35d75grjH9xIjBp6IucdSEqCCBKY0PopOQOCYjMSbFgGdb9yboWpeTwZOSm&#10;mFtjY3ISgoyYYMVSoDHYsJUndCopnDQyeFmaQ9KAAEvHW5J708nMBSfJIlZZWjaF2gRyuUgAKQuQ&#10;CfawgZ2tROhSZRP2GXhd9QrIyXkxqDGgMRBay8QEP2OCFku3Rm0l4DpayiFm44MKEVoFB6Jfn15w&#10;dbcW5iIqWPvofJYCjrXbU6dCcKgzzMQGsDEXEUDthXbbUR2N3J1hZ2chwNZbJ4KvipywVobwpk2g&#10;kkrgKBWhZaAHWgb5YUD7Lgjzc4OHjZnQFWxDx1ppTaEzNUGQnQptGzkK3dDdQmwxsbslXDXmcFIS&#10;UL3UCHfTYmJL329nEjbcvHPpjr7uL8bF9b/XmYgI81tRq9OfRM/Bi5QZyN4yE9e3LMWl+VOwoJkn&#10;ZjRzxOnVM/FwVzyurZ+BqytH4sqqCcjftQnVR+NReSgR5fsTUbYrCuV7NqBsdxRyk5bjWexc3N8w&#10;ETciRuPcrAE4PLoxTkxphcubJyH3SBzKj7Kxx+2oObsXr29fFnKcvr53g5zbAyr38f5ZFj48z8HH&#10;4ucExVx8Ks2nbQE+FOTjTXYWKtMvoPzMUQLsXrw4vAcnySFGL5qP06dO4FhyLLavnI9jexJxNW07&#10;jkZtwqpRI7AvYg6yIlcjd9MiPI9fgdztm/EyO+u3b9++ta1/HFxcf5+YO8zIytIeycsznbi4Z8rg&#10;vr1q9h6+NPK7ub0/dG/n/LuHzvQrG+OzoC9pocuTwcPMAFbkFFkeUCGVGQGRZaYRAGZoJERfMsiw&#10;zC6sC1ViUJcX9C/XZ0/wstco4U6uy9HOXNivJXg5qiUwNhcLTo2NGUrpOrZyU+i1xjAjZ2ZlbgY/&#10;Wz1slVKhHpYEwEZmAA9rKRzkddGj7FwGU63UVJifKGfZbwjiLL2atdIUcipaAlsjdxsEeVrDnEDM&#10;gM4m0ksI+MzhyqkOP1sd+nZqBYXKFBKdmO6XAZbuSyRCn659oFKrBSg72pjCRWeCAFcpWoeHQiaT&#10;woKeS5C3NQKcFGjftBn69eiHUG9HyHWGwnqPrK0WYoKekxXaBLnDifaxZbHaBFnB05I+I0cbaC3D&#10;pFZ6dA2wQtqiiV8z0y9sqf+TcXH9b3Vq4zzZ7c1Lnj/fuhiFaUvxPHkpbkcvxr2ta3Bp9QJcWjwa&#10;9zcvQu62SFycOQCFe1bjFoExf+d6VB9JROXxFKGU7U1A+c51KE5aiKdRk/Fw4wRkrh2JgzObYEcf&#10;T5wf0wnXZnbDqQnhOLt0OG4nrkAO1VFxNAEvrx7F24cZQqDNhxdZeJfNkn0/rQfhc3zIzcanwifk&#10;HJ8L6yB+rqokUBbh9YN7qLpwDGUHU3E9OQVJazfgYFIyNi+Yi+1Rq3AiaSsu7NqO1OVLsalPF9xe&#10;PQNPVo5BDgH9bjtf3O/uj5LzB3///fdfxtc/Di6uv18Mhmy7aO2omwMGtPvq6Sv/w0XPVpE3glpi&#10;DEsWcSklsBEQ2DxCndIIIrkhzJkbJAiyCfES5hwJLKzbkkGJAYutRcigyBwXgx4rYkNDYXmnBuL6&#10;hNdKQzSgY3QECSu5mRAByla1YLlR2fG2Wim8nSygEjWAlYUEAc5qKEQmwtQIBkApbe3VZrBR1K29&#10;yK7FxhgZvHXkLGVsZX1Tlv7NHCpyk8YmJsI5tuR43Wx00EtEUJhS3QrWBUvtoevay4yFVGx9e/eH&#10;s70Kjs52QiSsXiJGh2at4BfsJ6RgY/MKHemHgTu53Z5NXNA0zAtymZlw/+G+rgj1sEezZl7o060H&#10;Qhs7w9nCENZiM2joeu6Olmjm0xCBvh4wZ0FCMkPYaehZq4zhbiFGMDnQyT1boY2fFSJH98cl+sV+&#10;8+KZcRkZGfRoubj+17oQESF/ELMq/3nCMhSkrUZB6gpkbVuKxzsi8Sx+PR7HLkdW9CzkrJuG/Kjp&#10;eHUyFrfWTUV+yjpUHSOHeDwVZQeSUXEgGiWpESiInoistcNxbfEApI9vjn3dZbg01hOZ87rh/vop&#10;yIuaiaw1U3BhVl9cWD8WT8hVVhyMRfXZXahJP4Kaq2cFML55cEtI+C2kfbtL7vEuATOXTd5n0zJK&#10;hPymH0tLUHPtEirJJT7ZlYKDm9Zhw6LZiFu+GCkbluPM3kPYH70RJ6M2oCBqNR5NHozcjTNQdmYb&#10;nsydjdtNg/AkeuZvf3z7tWf94+Di+vtVXl5ulno9se/4yV2q+3XuiFCvIHQJ80MjPxW0WhPYknuy&#10;Iiflbm4ER6UY1uTkdFICGkGBjSNaSAicBEwVAciEgMlgSNUKY3N/uULWncmKwswISqmxsJ8FqrCA&#10;FokRgZZAZEOfMUcpZa6SCkuGbacVwd3aXBgX1MpM4e/hBAsbrRBUwxKB24qMYEtQYq7vL+iy6FM1&#10;tVdJzlZCANYQaJ2tFDAzMYSc6tWRA7NRy9HYywW+5MycCbSualPBvQmp3uh+HWzM0a51C/i5WMGX&#10;HKmHtTN69uiIpm0DYcYcs9oEMgKbF30WaqFEZw9vBLrYCMkLTIyM0dbbDW0DAtA4MAi9WgajWZNA&#10;eNlaIMTRHtY6JVoGeqNb5/Zo3sgJLtYiIfVcgL0VnJRyOOtEaO3iiIGt/RDsqcQw+lucWDcbV3dt&#10;q+LjiVz/X7qyYYMiO35N+YvkVchPXYXCXSuQm7wAOcnrULBrE/KSCJBRc5EVvwRPtq/DdYLh3c1z&#10;UbJzMyoOExCPJaM4NRIlSQvwbMMIPFo7FvcjpyFz/hBcn9weJ4b4IG1sa5zfPBmPt69B0fYoVKSs&#10;Qt7qSbgxfyAurRiHB3Ttwj3RyGfp4fYkovxoCqouHiEHmIE32XdRe/sKXt25gg/P7gsRqJ+KX+CX&#10;D7X4+d0rguQz1FxOR8GhPTi+djVWjx+CpA2rkRq9CUcSYnF8w3pkbl1BDnYdXt+6iOrrJ/Hm8SVU&#10;nDiGG+HNUH5u948AHOsfBxfX36/Vuxe0CG9nXd4mKODbuIHDsSVyI1qQo2nsboWmAdZQyshBEehs&#10;FCbQqo2FwBo7CZtCYSC4QgZEG4Ux7AguYim5MgIh684U3BoV5tZY3lOtkQncrTQQmbJpClI0beIL&#10;Kzt53YK7BCstwc3VnI5RSWBtpYKB2FSY4G9Nbo51zVrRZ072GmGlfRnVwVacsCQHa0egtJGYCBPt&#10;GRDZda0lZnB1UQjLTEnNTSFTmQnXYVGklubG8Ld3QI/WbRAeEgh/fye087BEB28/cqDeaOXni05N&#10;m2PMsMHoTj8Q+rfog3YdB8La2Y2gWpdAQE3QZJPzvW0dyQ36w9bCBK4aKVy1emgUKoT6uyIwOAge&#10;9q4Y0KEDRnTrjKZBTdCTHGbLFs0I8lbo07Utgpq5woPg29LRAk28HGFnrYKL0gTd/D2wsm9rdPTT&#10;Y2BzfxxdPgmXUzd8vXxwx4n8zEye55Trf6mMmAjl47iIly9SViMveS0KdkeiaO96lO6NRSEBLDdx&#10;OR4nrsDduOXIjJovAOxZ4lKUsDRte5NQfiwNxbs2oyiagLd+GHJi5+LeiqEoJMf5gtzgyfZ6TPcU&#10;YWSQDou+64QTkUtxNyUajxNW4lHUAtxaOxmX143DrS2zUbBjPSr2J6DsyHZUnDuCV/czCIosKfgZ&#10;IZPN+9wHYAsJv3+Rgx9rq/H7T9/jh5oacpbnUHpoB9W9DuvmzELC+nXYGROJ01Hr8WDrOjzcOAfZ&#10;C4ai6hQB/PJRvH50EcXbk3Gjewd8LH+aRECk395cXP8K7b510H3csuHPWnrboCd9UXduGYjufVoj&#10;tKElXDRi2GpEsFYakDM0gl5tJHQdCsskmdZFjLKVJMTklCwJSK4qU7jpJMIKGGL6jMFQTgBi0xZY&#10;N6WrzgKt/ewRaqcgx+SLho1cIaP6DQl6bL4hO86W6nLRS2HvoIYJOTEWxcoiQ1n3qIoFxFhJYChm&#10;wCWHSO9ZEIyVREYOSyYAkbWJFSuZAi3DfGBP7k8uEQljmCpyjaweH5UtOjVrixaNQuDs6IjmbhoM&#10;DPVEu0aOaBvki+4d2qBx46Zo3sIHIaEB8PJyh5GZqTB+yoKDnPV6YeK+EznP1u4e6BneFjIFQVjD&#10;crVKYC8yRJfGYfD0t4cTub3u7YMxpE9LBPtp0KShLVqE+MFWa4pObQLh56WDlcYEnZsGkPPVQS81&#10;gp+tDQYFB+LYnL74rkMg+rRpjENLRiA9eQWVSNw+e2oM+9txcf2/9SJuneZJ4rpPL1LWIH9XFDk1&#10;AuGBeILiVhTt3ori3bFUEpCbGo37MQtxe90UcoQbUbyTPju4g0C0neCyAc83TEJu5Hi8iJ6I/Jhx&#10;qGRzEvdH4/a4cKR0d8EIK1O0pB+YQ9u4YcvquTiwcS7S18/AzeWDcTtyDC6tHoXsmDkoTNuAkr1x&#10;KDu8HeUnduHNo2v4viSHnOEjvMt5IIwjsqkYb3Ie4fvyIvz4ugrvH+eQs92OA8sXIzk2EgcT4nBj&#10;Xwq1OQ6FmyNQkLAKBbErkbNkDPK2bUZlxmkUHzqEp1u3/PLt2zfr+kfBxfW3KyIiwvDw3bvqlUnz&#10;kgb07vh1cMcW6B3eGi2buCE02AZutuZCVykLELGmL39HuYmQ7oyNnUkJLiziU8jswrpN6Rg2zsi6&#10;KJ1tyJUR1FjAiZiOY92kGoKhpYrNIzSDI0FVJxHDnuAhp/3sc3acWiQSMt4wd8ccJQMXm3xvTa7Q&#10;nJwoNVnoWlXJ6bp0PTtyhi5aGTlPIziSQ7WX13XDsuNYZplm3u7o0qktGrkSgNxt4KA1F9ruRG1s&#10;6GgHL1dLeFmKIJEYwIPuLdhSTDBvAC8NwZ7csJTuz93OgoDlBD39IGDLVbGxPht6BtZyJblDApe1&#10;Jfy9/BEW1FJYT7GZnxc89Wp4WmgwfdRIuoaN8Bw6B/igT9twBDcMRJCrEk0C/SEmOAfY6mBHz4Hd&#10;R6fmLeHraAlPpRzhoQ0xr2s7HFrWGzP7+KO9jyM2Du2Pm6nrkZ6wBpf3bMsrfPbQWfhDcnH933Qz&#10;aY1VVsLqH1+kbkCBAMRIFO6PQ8GeLXiesBH52zcToOJRsHMLAZEF16wkGG5B6UEGrH0oJvDkxy7D&#10;8/UEww3foSBmGooSFhIk1+Bp1FzcndEJZ8d0QmS7ACxq7YyUyf1xI2ET0iMm4PbC4Xi0chxy1o7B&#10;/XUj8XjDaDyNnEoAWyI40IrTe1Bz7aSwPNTbrOt48+A63j29R3DMwrs8tsJ+Hn759AYfC0tRsmcv&#10;ji9cjNglc7Fj/Ro8PLsfn57mEqDXoDA1CuVnCYCrZyAvltzt+RP4vroaX3748XT9Y+Di+vt1Ljvb&#10;YeTcwZ97t2+PFsH+GNSnL0JD7QkedWOGdgQGB7mYnKJcGFdj42sMOsyVMbfExgbZihG2Mjla+PpA&#10;qhdBoRZBRvulDIgEMImoAZxUYjirRHAgmLBFgdkivW56HZT0ntXnbGYEB1sFDAgq1CxhvJABhn3G&#10;oKkiaMmNWEYYE2ipXSwptqulDE7WLPm3MWQERCVBzcCgLqcqW92+T9vW6NiqMZwcxOjXqRn8ffXC&#10;GomOBESZiRgKaoeLxlRIrxbqaYNQPxkau0gQZk1tVZrBglxbawJXeIuWQiQqCyhSMSATCNVmxkI0&#10;qo+FHRoHBsDbyVN4FuF+3ujYyA/BHv5o17c3FHqZEGDjb6dGp8Yh6NmtD0IcXRDg4Q6N1pgcpSkC&#10;bUTwt7FEjxbh6OTtARdzMUIC7LF8WEec2TwNY/u3QUdy1VMbN8HuxZNwOXEprm+PxJ3zh/iEfa7/&#10;P6VHRahztm18+yJtPfJ3EgB3bUEBOUPhdWoM8tOiULwnDo/i1iEzej7K98Wg9Ggays8dRcX5Uyg7&#10;ugeFyZvwfO1YvFjHukoXoCh5NUExAk9WT8WtBYNwa/VoPEtai7sx65GTsIVgtw0Ve7ejNI3AGz0X&#10;+ZumoIBgWLBpHAFsKgrj5xB0N5JLTEHlxWPC6vrVl06i+sIBvHt8Cx+Lc4UE4B/yc/HTqzIhF2rx&#10;3r04uXQh9kSuxK7lc/Aq7x5qL57F882LUXk+BTU3T+FZ5BI82TQLZReP4ENRPn5692Zh/WPg4vr7&#10;dSEvo9+wce3Ru60vOrlr0TpIRe7JiJwSW9iWRVsaoZGDFHpyZWwMT0ZwYomshdXxGewIkMzhtfAI&#10;wtiJPeHiooVWbioElZiL2Gr6MoIlwctOSy7LDLYScpw6NteQwKgxg7FJHfRY16eY4Mtes7FGVqcw&#10;xYN1l4pMYEkADbIhSOkIfnR9lt/Uy04FZ2vaJzOBrZUUVnI57TcVHKYdXXdw347wdtXA0coErToE&#10;ItDDBY5s+gbVKWnAAmuMYEsO0ddJj44hjhjYwQbhgRKsGdoKAzt6C26yfWAg2jUJgSXVa0lt1dG5&#10;TgRQvZ4tKUVO16wBGtnbQq+tmxfpb6VFrw7t0cTRFZ6ujgIM6THDyUqGVgEu6Nw5HM1ahMFSZwZ7&#10;CxO465Ro6ueKIAc52gU5YUiHFmji5opW3lZYOKAD7u9NwID2AWjlpca6kb2wrl8rXImZg5tpG1gX&#10;UknBnTuedX9JLq46sTHE7JT1NXnbNiBvO4EtLRov0mJQsC8OhXsJjjvj8CI+Cvc3zkVu0iqUsDRs&#10;F0+g6voFVF+/SHA8jMIdKXi+aTFeENgKyR0WpUSihOU8TV6Hp+tG4Mb8/ngUOR15yRtQsjMGFbvj&#10;UEqvy/dEofoMucCLh1F5IgUlKUsJkLOE8ceyI/F4mZmOjwWP8OHFI3KFD/GBvS58jA/PH+L1w1t4&#10;+/QBPlfVZbUp2rcHmVGrcCUpFk8Pbcev379HQewmPJ4/FiXH01B94zSebVlMrnUJys4fQdXtm7++&#10;LyrtV/8YuLj+dkVkZBjfKylxSzy2aVsTPyX86Qs5xMUFIT5O8LSWwF0rEvKOuliYw8bWXHBDbDqE&#10;OQGRrSChI2fHxvaYK1IYmSCsYWM0auoJd1sZXORSNHT1hBM5ODnBSkPg8LCUwMFeTM6sbgxPWOWC&#10;tgwibOyQBc6wDDNsSofE1EhwiCK6DltWSSo1hdSEIG2rg6XCVDiHjU229vNEy2BXONlLYKUg96nX&#10;w9PFmc5vAFcLFcJb+yLIXivkV/VSG6GluwM87CyFsUwdSyogF8HbwxqW1LZeTayxcWJzzO0bgAk9&#10;nODnaAYttcPL2R6eXg7QSUxgQzB3IiAr6UeCltwuG89kycWdtGZQicihGtJ+kQhDevRC145dyYGK&#10;hefDJvvbScwQbG8Bd1drNGwSAFuFOeyUxvR8yeVaKtCusR/CQ/3QKTwQHXq0Q5c2oRjZOgQZiasx&#10;unsoGjqZYWHfHljeLRinImfhZtJ6ZOyM/nL37OGpLMNQ/Z+Vi0uIMn2cFFn8PDUKeamb8GIHAXF3&#10;PPL3JJNL3EZATMCzrWvwdMtCFJB7LD66H1VXzhIMr6Dm1k1UXjqLshMHUJhG58SupBKBwpS1KCK4&#10;luyKRSm5zefkAnOjptVls9kbhXICbdmeWCoxQik/nCDMR6w4mUQucDdqrxxF1XlyoGcPouriIby+&#10;dwkf87PwluU/fXYPrx5k4NW9DHwU5iY+JceYj4pzF/AiNQn5xw7jU2E+fv74HhWnjiFn5SxyvLF4&#10;kRSJZ9FL8XxnEp6lJn8rPp9+68vLlw71j4GL62/XpQcPAs/ezzg2Zm74u2YeVmju4o1BPTrBx0OD&#10;UEct/CxN4SoxRUNvR7hoTSAmADJXyFaPcCCH5EwAstGTWxM3gLeVBZq3agJHOzN4qMzQ1MUKbpZS&#10;AogpNOQUnQlI1gQyJQGFAYKN7zHQWRJQlSxik15TkwRHJjE3ErpimVNk3ZQsIIflJWUBPE4EpZZB&#10;AdDKzIUFdnu2bIa+fcMJtjLodRpoxRIEBDjDVNIAVhoxgn0tYE/Qs6Dzh7dpgg4dGsFNK4MdOVO5&#10;uSG0OoI0OTQfByUGtPDDiO7NMWVgEzQPlMFeagK1mCDsYA1H+txeq4CNTAxrpUjI2+qhkRAkmXs1&#10;g0ZhBCsz9kzoGNoObB2OzVHxaGBY94NBTVs3qRH8LdQwo3t1sNbTfbJ5kwRTgiJbdLmxhztGduyI&#10;1g016NMzDEP69cGojs2xb8UMTOkTBhe6xwEhzpjWNhCHVs7E9cQ1uJW2CXdPHjhVdP++vO6vysXV&#10;oMGF2Fj5g4Sokuep6/B8VxTyd0ejYA+5QgJh/q7teJ4UhdwtS/CcXF/B3u0oO3dScIev7mfiXe4T&#10;2t4hOF5A2fFjKEjdirzIFXgevx7FabHkBregdO82FG+PRlHSGuTHLyf3uAFFyetRylbdP5qMisOJ&#10;qDxVPwfx0iGUH99JEDwgpHH7VJRD7pDc4P1bBMBbeHn3EsHwCl6zOYo59/Hu6X1ykGwZqQrU3rmF&#10;ivPn8OOrt/S+Cj++rqRjssgVrseTyFXIWbMYDPq525Nwe9GaL6Wn09vzH4dcf5dYIA1L4n2lILPn&#10;9MVdHgc6mX4d1q77HyMGj3sfFuzwh6+NEZq7WyLIW4ImznIEe+nhqDOCNbkiNTk9KUHNSm4AtdwE&#10;zlYSeDqJ4W2rhIvGBA5qE7jbyIQ1DJlzYs5MxxJgmxMAyf2xtG3UBKFLU0Xv3VmQDgGQrfzAHB+D&#10;IPucFdZlyt6zKRLstczMUOh+7B4ehp5920FE7qxdgAe6tguCg0xat+q+1B4+oWy8jxwZQbORtwuB&#10;rwFC3K2wdPFsNG3RHG2bNoUruTMHrRhuTlK4KI0Q4qxDi2au8HIiZ+yiFXK0ConJ6R6U5Aj9bKUI&#10;oR8NvgFOwmoftuQCfeyUcNYxQEqgbGAATzn9eHDSw85Cg1b+ntgVvx1+fgHCvbDoVp2pIbwIxFZU&#10;txVdX2oqgiW5RpaxxkEtRgd/C4wd0A292oairbdecNzD2zTGkdURmDakFXQEz2AXKWaHB+HA4hm4&#10;unUlbtGX0L2D2yqzzx3jv4q5/kXMIT5KXF/GukrzCGgvyNU938625BD3EBCTyTVuZzBMRMGBnSg9&#10;fZSgeAK1d2/j+zK2EsUTYSpETcZ1lJ88jELmKpM2o3hPPEqoFCRuJghGkxNMQOmO9SjZsQX5McuR&#10;v5Ec485IcoT78PbRNXJ/D4Q1D1ly79qbF1Cdfoje3yEoZgtg/FxTjI8lzwVAsikYr7PuojbzMh3z&#10;CN9XFeNDQS4+V5cREGvxobgIL8lB5q2bjfxta/HrDx/w+tkzPFg0CxnjJv/2NGXflPrb5+L6m2Vw&#10;JiNDe/Rm9NyBfXtmDm7U4+mU4X2Lerdt/fvMmdPfeFpq/wiws0BTd1uEOCjgZyeGo9ZIiCyVKwxg&#10;S1DUmRMIZSoE2KkIONZo5m4BV3JjrmpyXhamwurxLHeprVoCO3KRLJ8py2+qo/1sXiK1QQAcg469&#10;1JgclqEAN7Zf6Aql/QyELOsNS79mRu5KGE+kzxgQdUoFWrXwJ3dGzkomgaO9FI5WSqi1cjhbWMHZ&#10;00WYzO9tJYe3q4WwEoVPgBtcXOzJHWpgodPCVqGGp70VtEoxJBIRbAnodnpzAb5snJS1hV1brZBB&#10;JyWHSW1n3b/Wliq4WEiFwJ6mPm6wt1DClHXrEvDYuRpzCRq5+8CF6h7QvSMCG9YBkc1bZCno9OQG&#10;WTCRhdwcPo6OUIuM4EHXbe4ih7+1KQZ2boeJY0ehc3gjeOuV6NqU4Ee/zvu1CYIjudCGblKMCfNA&#10;8pSRuJG4EreT1yFzfyIKM691oetwcQm6EBshz0xYVySMH6ZG4vmOeDwnqOUfSKPXScjbtg75O6NR&#10;eGQPys8fR3n6SdTczsDrhwQrIcrzIz4UFaLq2lWUnTqC0qN7ULw/FSX7UlCyNxnFVFfx7lSUHdxJ&#10;+5JQuj8JJftTUJi8BoXbVqNo20phsn7pgW2ouXoSr+5exuu76eQQ0/Hy9lm8z7sngJc5QQbeVw9u&#10;EoQf4s2jTNTevok3OQ8ImI8FR/jT22phceF3z5/hxbZY3J/QF2+zruHLu9coPHYSD9bFvMuOSlhb&#10;f+tcXH+f1u8b3zLM17rmu+ZzqrfNutBl3/XtMaPae6B/Y2eE05e8P7kTNzsR3CzICSlFsJGJYKcy&#10;hbONCUHNUMgk42hLQHRRorW3JcL8beDjpEOoryV8tYZwItdjpzCGq40YGik5RGNDYQFgG4WhADxq&#10;AkyF5N8sR6kRtCxyldwfC6BhztGcwcPYAGKCGhtrFNwa7WcZb9QEVjbuKDMhQLGoUjZ+Rw6vWYtQ&#10;2AY4w5quy8b6rETGCPW2hZs7A5QVNAozoetWzOo2MYGnrT2aeLgL0a9smoczAdXHzkVoN5toz8ZI&#10;hdX4xWZQGpnC0swElnoZ1PQcrJwlcJKK0b5DK0hVEuF+WL5UU+YCzczpR4QlnKzlcLGUon3rlpBL&#10;pUL7paYGUJk2gFarhL1KCncnW+F+PCzVCPPWwtdChE4N3TBu2AAsHjcZ/jYqdGsSjCHtOmJKjw4E&#10;eDH8dSYYGuSD9aMH4mZSBO6lrcGt3THIy7g2WPjjcnGRMuIjpA+SNt5jQMxN24LclC3IS0sklxiH&#10;vKQoAiK5uqOpKD21B5WXjghOjuUTffP4Ed69eIqfX1XjXe4zlF9IR8GONOSTuyw+tBdFuxMJhPQD&#10;bAdBcS+df3Q3ys8cQeW5w6g8fxClx/ei4gy9vnAM5Sf2EzwTUXIwEdWXDuDN/UtU0vHu8XW8IaC9&#10;e/oQH/JzhDURWTDNq/vXCIaX8fJuBrXloTCG+BMB8fuqCrx9kS8kAH9PjjGfwFtynNpwbB9KDx78&#10;PW/HrjVVh++K62+di+tvV+eZfRs18Q1+HtEr6cSzyt8bse7TNdvGXerR3IBcihjNPaXQWdUl0Xay&#10;VMLP2oy+sE1hqyegqMwRRM7HzZFAZ2MECxulsMyRrcoQnYKC0DzMFtYEGFdyOvbkFKX05S9khCH3&#10;pyMYGhBgqAn/UhiIxOYEPAKmq5XiX9wjc4Fs3FA4jrYGBD02Dsde66ldQgAObRvQfguq21NtThD3&#10;hZ9bIGwIwGZmxnAhcDXxskOwuxYK5mrZOCW1h3WDashZupObdHLUwkRpUJdDlepztJHDixyxiODM&#10;Fghm6d1UBFEZyzFKbTenHwNWXjYQy0WwJOB2bu0PB2t1XZsNDOGhlsLT0Y6AbAaFKd0/1dunUzj9&#10;eLAQjmGwtySQOxPILehHhZ1KBaUpgdtNK6yR2MLWAJ5OWvToEIati1ZjWr8WaBmgR9+24RjXpROc&#10;NApYSRtgUJPGmNyvEznEJbi3Zz1u7CQXcOXSdLoGF5egIwTE24mbs/PSogiGMXiaGIucmCg8iY7C&#10;swT697I9GsVHd6L4xA5UnD+E19lsQnwp3j7LweushwSkRwSo26i5lYGCnbvxdP1qFO7ahkIWnZoQ&#10;TW4wjWCYiio6t/b62bplnu5ewcsbF1F9+RSq2NJPmZeEIJmXNy6g9HASqq8cFmD48tYZOvYcXSOT&#10;3GE2wfEWXt7PIDCfQ/WNywTle+RO61bW/1j6Ap8qK/GxpJzcIoEx5w4eb1qMgr1b8PbmDayZOS+j&#10;/pa5uP4+NRzcrXu7VsOetg4cNvZkZlbYhfv35dcLzzUePcbzTYiLGkHOlmjtYwE1OS4LcoWt/GwR&#10;4qWBDbk+Gbk4e6Ux2vtZwN9FBVcFW/FeBI3cANZqM3Rv2QJ+Plo4q+TkJFVQE2DMyAUyd8cAx6JR&#10;WZenEChTDwdW6sYIDaA1N4WWIEHN/JfCzhNASIUda0aQYgm6WZo4jTk5SAIXi3zVKUzhozfHsF49&#10;0LRVEMwJsL7WIrT0cYGflzc5NHKmdByri63EYcXGAHWmcHCQQERwYvXrxCZoQo7Xz1YGeX3Xrpba&#10;zBYllpnVJfA2p+upydmJDA3hohRjzLA+cHGyIsgaorF/Y3i7uEJOz0VHbWT3xJysH33u424rXION&#10;kbLkBa4sslRrhgBXV9jJjOFrK0UPN3Osa++KZq5KNGrohSVz52HxwgXo3TgA0/t0xawhdC01m7/Z&#10;AP1bNsby4T1xO3kN7h+IQQY5xJxLZ5bSNbi4BDEg3k2MupObtFaYdvGUIPY4ajNyk2LxJG4l8lIj&#10;kb87gcAYixJyWuXnz6L2DsHr3g1yaDdQe/cmwey20E1ZceEynm3agLzopSjYvgEvtm5E0b5klB5J&#10;RtWFw6i9cRavCWhvCWzvntzF28d38eZhhgDIV/evCsB79eAGAe84wfAi3uXcJEd4E2+zbwhp21hX&#10;ac2tdFRePU/H3cKbbHKMWfeErttPFSX4UFiIt7l5+KGmVFg/8Q2B9HX2LRQcP/1j0vqlfvW3zMX1&#10;t6v5d0OGtGky/N3QoPlNLjzKdTmb8SA+K6tWu/30pi3t2mj+8NKJ4W8jQ5CVFCoCgKPOEqEEQzdL&#10;c2hlhsK6h772SgR4KuBFIPSQGwqrNSjpi7+RlQhN/WxgQ66wWWNP+DhZCg6LRYqyLDYMRCxKlL1n&#10;XYfsPStCNygVFnHK1itU1yf7puYK43gsC85f7xkQWfcpW05KRc5NKTGAqbiuG5UtSuwmlsHJVg8L&#10;nRSOWiVCPRwxsEsH+DUNgIgAyupggNWTg9RLTWAnNYKlno1f1s2BVIpNMbV3E3TyUcOGXCvLUyoE&#10;89DWgWDpTu5YY2YirMyhpH2NHPUYPboTrMlVMkCGh7SAv0cTAdAsCte0PjmAg16DkKb+wmuWhFxl&#10;zNyhAXx0MrT080JzN1v4OqjRytEEMSNbY2gzZ9ibm6Bvp7aYNWUOJvXvg0FNXRAzfTgGN3GAGwGx&#10;Z6gLVg3vg5ORc3Eqdj4Ob5iGO6cP3aJrcHEJyoiPlz7YHnmPucHszSvIVUVQWYvcxEgC4jJkR85D&#10;we54PE/cgNyEGLxI3ILqs4dRee4YSo/vJ0CeQs3ta3j7NIegdh+5q5fi6dJJdNxaFCRvFJxi6eE0&#10;YQpFLcHs1Z1rBMXrAtzeP88WMs+8e3JfAB8bP3zz6AZeExTZeOKbLAJhXpYw1eLN49t4/TiTnB9B&#10;NPsBqq5eQnn6Odp/H+8L8giG+XiXm4OaO5l4Q8e8zrqJ6sxrgnN896Iws/52ubj+dk1c1cNjQGiH&#10;Z1cTMyNOp2e4nku/Ne3q3RybG7nP1+8/vvOPgZ108NSx9QkNoBDVfaE7y4xgY0XAkJPjIWfkay8l&#10;B6mGXmMCb70ZFRlE9OVuTfBo5WSKhrbGMKUvemOZKdwJSgqCqI5c3F9jgAw6rAuSAZDlGmVuib1m&#10;kGKRp6wrk6VDY++NCLIsVZycCpvewI5luUOVVOwJkgysbJyPncOcnBU5wMYejeDl5IQgLxe0buwn&#10;5Ej1b+QqLAQsXJOOs2Qga2QtzFlk3ZkWBEo2Xsmy4LjJZRjf1BpbBvqjXzNHoRuVQZitmMEy9QS4&#10;WEJjXLdkE1stw9lSiaHdQ2BDbpm104cl43Z3ErLzsPZp6ZwGdD1ziRmcA6g+2i+Al67lpTFFC/ph&#10;0cHLCY283YSV/tt4yLF+QCAWD24ON40UncI8MXJQDwzuPQCD2ociZdF4XE5Yi/b0g6WNkxKLRw5G&#10;9KTuiB7VGhGjumDN+MEoeF45sO4vzvXPrruHo8T3UmPOPE3ciEfrViN7/QI8jVuFZ8nr8CRmA+7M&#10;HIQHK6YJK1EUbltHr2fhzJR+uDClN+7OH4u8+DUoO74HVdfOo+TwXmRNHFK3AG/saryIXYHnW1eT&#10;S0xCxbkDqGEr5D8geJJre0MAZGsfvn/+mIB3Hx/yHpLTJMdJzvDNQzZ2eIeOv4Ta26cIinfwsegR&#10;AfMmajOv49XD2yg7ewI1N1h06n0BhK+zs1F9m+p99hil9NkPVfn49u0rfvrw4fe3BWX83zvX36c8&#10;5JkOGzJsy+JhK7dknSnQ3srO9s+4+7gdW08vp7i419HTyb+0ayETJuDrTQ2gIwfElkzSERR1KoKa&#10;xAguSjMEOKvga01f7jpjONEXupWcRVoawJW2vjZ1rpLBTCUzg5eDBRUptORmmNNjC+46qUwhMzMS&#10;nOFfq1EwcLD3DMDWbA6fTE2AMhJSvf3lDFmdLF+pJblAnbkRbJXGddMhCIhsQV+JIbk9jQbeXlo0&#10;9LJHkyB/aC3F8NDJoVWLIKFj/uqeZVMo3C3NYENumKVgszE1gQO1X0PHDAq0x6phzZE4rT1mDWsj&#10;BNUIIKbC5g3KpQR3gqGUfhywe3KSm2NQ987w93eDl6UK1lqpAH82VskAq6MfFCxIyFGtQKtGDevu&#10;l4qK2u1pqcHgdo0xoHUIgt2cEOzqiR7+jojp0xCLBgShuZc1+pGrnDJkMMaNmSxku1nSux1eXD6F&#10;FZNHo1OgHeaN7Ic9y8bj1OrvsGJYK4xu4YIj8YmRdX91rn92ZeyMMMtM3Hz8aeI65MSswZOtK/Bs&#10;WwSexq9EztolVKbj4YJxuDJnMK6tGIfzs0bh7IyByIqci6xlE/Bgem88XjoKOavnIWfpTDxZMR+5&#10;kSuQn7geL+IIiDErySVuRdmJPUIATc2100JOUtZdysr73Hv4WJCFj4VP6TWD3jW8ZJGmj9hcwzv0&#10;Op1c5C0hUw3rImVRptW3LqHi8kW8zLwhLA/FgnpePnqEqgyCZdY9/PbTDwTD3/D16y/48eXLux/z&#10;8uzrb5eL629T3PnoRm2b9M9LnHnMeWdGhtnlzMxGGTfupj/Oz2+2/8qem30Hhv7qT26P5Sy1J/ix&#10;uXIWCiMoaGuvMIWt1ASBNjq09nWHu62CnA/Bi8DEXB9zfCE2CjhoJcK4oJwFz+glsFebw89NBZWE&#10;wYQcHIG1oYUMGqqLwZBBjrk2BggGFxcCVxNHB7Rs5AIRQZSaLRR2jJVcgU5t/CCl/XKCjSE5WJWJ&#10;iMBsBpmSYCsWw8vbCW6OVgj21AoRpl42lmgZFAi9VvYvrkxG57EMO3YKGbk7lZC0O8DChQDaDGpT&#10;Y/QLlGFoGxeM7eqHAZ29ICKH91cbWVYbQ9Y9rKmLlmWgdFCIMLx/d/Rq3wHDxw6Hmlwdc6EOdJ61&#10;gnWtGgvu1dvOEl3C2wn1CHVRcdPqMX3QMMyfOQUObvZo4+2OfkGOWNstFCsGhqJxoyAEOWjRP7wD&#10;hvbtTC5SheENPXF1dzI2zhqHfm2DsXbWDOxYNhtXkjZg1+q5GBcahItJqYuFPzrXP70yIiKMb8Wu&#10;25ITtxZPtqzA4+gFeBK7DDmbl+Pxijl4snYp8hNo/2b6NxQxBk/iV6AoLQYl+7ehIHUzQXA6cpbN&#10;wtPN65C7MQLP41gO1C0oZNlutm3Ai5gIFCRFofjANpSd3I+qy8dRc/0Cwewi3j4iMGZnkCO8SjC8&#10;L2SdYeBjyz69fXwLH54/IBg+wId8cpK0nwHz9aNM1BAQa25eFSbovyYnyYJrau/dJCBexZd3tfj6&#10;56/49vVn/P7lAz4WPz/2vqiIJ6Pg+vs0ct7I5XP7bjnKXkdEwPDUlWsjMu4+Sk5I35Whs7RAC18n&#10;YTzLRmsGPQGHfWGr6UvflRyOk8wEzmxKg5cdOvdqB1c/a2FunpbckgnBUEaFrRJhRM6LqhdWxbcw&#10;M4O7Xg2NZd2KGCy1mY1cAh+ClEJthAYEFznB6S8YsvFDO3EDtPcJRqvWjYTV9VldzNGxbcfW7dC+&#10;Xzg0BC2Wo5RBqkvbtrB3tYS9yoAAJ0evdmHwJmirZIYwNTMVYM5ypjYgGLM6nG00cLQwE8b+2BqI&#10;eronS1UDBLk7wcrejsBO98S6iul4lbzOCbKAGBW1X8ivSj8WGMS9ZCJ4KUXCuKinUoXRA3pizJhh&#10;6N6vL8QSQ6Eb1l1hLvxwUFA97NrWFhr07hEuvGbjn2pyuwE6OwwLH4iYyCVoFGCOln4N0Ycc7tyO&#10;npg/ojk8/ZxhqTRE+yYu6BjkR9C2RZcAKzzYE4f9G5agF4Fy3dKl2L5xBi7FLcPedZOxbEBfVD0p&#10;8aXrcHExGWRsXTf1ccK6P57GrUT2pnl4GrMMT6PI6ZFbfBq1CPlJEXixYwMexy4hGG4W3F9+0iaU&#10;nz1CkDuEot0JKNiegKI9u6gkooileNuXhILkSDyPXEhlNQpTt9K+ZFScPiQk7K69fgxv7l8RJt+/&#10;zb6Jd49vC4EzHwtzqGQLY4WsfCzMErpPXz/MrBtrfHADL+/cEN5XkyOsun4VlVcuovTcGbx9ek/o&#10;Jv36J3OIX/Dr99XkEMvPVN3NU9ffKxfX36axkydc2r782CKWzuhxRYX36YfXFq1Zs+T+zEFTSpat&#10;XvF7t04+8NayvJ+mwuK/LnITyAgaOgKERmQEd5UIoc46NGnkCLmluQAKBiWtGVv1gkV7GsFKagyZ&#10;sZEACi0ByVVhRu6QzSs0gBOd76yVw8NGCxdrDaTkQo0JitS0fykBGiWa+TvDwtlM6Kr8a7+5iSma&#10;NPWBCTnVNk5uaBXiLkzH0OsksCInaEHtZdGhIZ528FZQHYGBcLVTCxGuzK2yOYqWBElvOt5JL4eT&#10;1oTcqwxeGjkc9eZQk4tzVCvBcqQaEfxYFCy7N+YqWUANSwjAgmsUVGxYty3dp5XcFBJ6LqHe3pgy&#10;fALmzZgNn/oxQgZ3J6kETUMbw9ZaKUDdydYK300YIbxmLtqC6hrYKAyjR41A3z4d0K9La3Rr1Q5D&#10;/TVY0tYJ84a2QpCjhbCw8fAWQRjROgTtmzdBGz9H5J7aicz9MZjavjUm9eiLpBXjcTMtEofWzcKO&#10;BTN2UBu4uP5FN7ZGdn64dcW7Z3Gr8HDdAtyLJoeYQG4vLQr5e+tSuRXsZqtgxKLoQCq5QAbEdQTD&#10;vag8ewgVJ/eg9Mi+uvmEB9NQuCOeoBhLEIxGfswCvGBRp9vWo3D7VpQe2oWKc4dQlX4c1ZfPCNGk&#10;QjDNAxZUw5Z3qkvJ9qEgG+/JIX4oYuOM9/Dq4XWwHKZvCZwvM6+h4vJp1NwmGF49hbLzJ+n9eXKU&#10;j8kZ/o4/vrzD7z+/xO8/vcLbkry7tVm8y5Tr79CeJ3sk/Xu2rt259PTqJ09eSbJflQ/6bunwqrkj&#10;xjw5dHLn7RFjmqOppwTW5Jhc9Uaw1hjBz0IiZE9hWWIsCCzOahEC7SVCdhbmnlgXKIOF2ozB0BgO&#10;eilsFAroFFIhOMaOXBzrMmTjZ9YEVzetEdRUl7vWBr06hxIg6pJdM+gwSDCIBFnrEeRpC087EeTk&#10;Fv9yh3qZMdyc6ia+t/Aip9TcS0j+zcb0HLUiYeI+W3OQJcsOcLDH8pXRaNs5XFjeSUNAZOOWfgR6&#10;b71ICIwxJ0A2CWyEVsH+kBAMZSITNPJzgSltzYzonqleKdUpzJ0kd6wmqFtS2xtbadHcRgoHFRuv&#10;NEeYtydadWqIKWPHYdac8fD1tRTaKHTxGhmif59B6NCti/DeWadBSLMgKOjarOuVbVt7uGH4zO/Q&#10;ItQLfZq2QMeWzTA4RIfIXi5YMLovmni6wpWe7ZzuzTB7aAfM7NYTvQO8cWtHHHLT92H9yB4Y5OmI&#10;qKnDcD5pAw5uisD1vXtHsr85F9dfurAt1vtu1NL8J5Gz8XDjNKSvm4xbicvxfF88AS4ZJYeSBcAV&#10;swWDD+9B4a5kYeHginN7UX3tHCrPHyMoEhCP7kXZ0V10ThKK9iaiMC2WnGMkCpNWIZ/cZn4CQTEt&#10;DqXH0oRpGNWXTqE24zxqb1wUtq8y0wW3yLpG67pJs+pd4mOC5B28un8dtbevCXMeq65eQNk5cqjn&#10;D6P84gVUXruCT8XPCIi/4I+fX+O3zzX487f3SE/a+Xba0GlN6m+Vi+v/rL0ZKbYLJo0qyb1Zcq/k&#10;benu5l3c7nYNbYTuHX2+NnMUf20ZZAcna1OICW5tPWzQyN4UdlKWXJugQF/ealNDeOjFBBZyjDL6&#10;MidYMBix4BSdyIBAKoZcYQ5/B0s425oLwS6ONiphsj6bw+dMQLSUmgqQY4EnDRsHQq4WCxPyqXlC&#10;FKad3AwtPVzh6WELiYSgQtdgK0Owzy0kYkiVpkJ3pa+bJ1p2aAJDcm1sIWEZtY3BtG2AMwKcZGjl&#10;pUO7bj0QHNKczjOCwswITV2UaOwkp2P0aOqgQCMnF/Rp3wkurlphGoiHgiUgqOvalFGdOjNjiMVU&#10;P32mpc/YqhwtbLVoRgALsDaDN8G8TYAv+rbrgtYdmyDA3QttwkLg7aoU1oM0pyKlHxFTJozDvMWz&#10;4SQn5y1XkJv0hKOdFnL6ocGSFfhaytC3dw80a2iD5k42CPfxwYyWLljYLQwdO4WiSQsXtLZTImpE&#10;Lywf2huxyxaiQ5gnDiydhtrMizgTvwJ9Qzwwu393HN66EhkHdpUV3r1rw/7mXFx/Ke/IEdPMuI0X&#10;cjYuQM7aychcPQj7Z3VCxqYZeLYzmoCYhqIdschPjkHFpXP0fheK9yXi5Z0reHn3Gv1bu0ZO8QhK&#10;2Qr6B7bTsTEo3kkOkRxm0V6CKksYnrIGBfTvsZAtDbVvGx2bIgTaVF05SY7vOtWVQdvzeM0WASYI&#10;vs9jDpGBkXWfZgpjisxB1t4iIN4kAF46g5Lj+1B6ah+qrqWjOuMKfnpTgd9/fIM/ySH+8dNr/Pnr&#10;J+ycsvxbQNvhPF0b198mAEYROycHjl8yOHfRvOlZw0aG/WHpqEKAlQm5LSka2+rQPtgVfi5ieJJD&#10;bGpjDQe1uZCAW2rWADZylsPUFFqCGkuazYJozAkaLDKURVFam7EFfk1hQa7J1VEHnUoEEX0e7CaB&#10;rbVYyNdpYyqCvUYPW4UETb1dYeNoCRHBlDknNjdQRW7SR69A5+ah8PG2IidpKMD5rwhTR2stdBqZ&#10;8NpKJ4OXh65uSgNBmY3H2crUmDC0B9wc1VBLxVATnN1UarioWaYaCTq669CxsRUa+lnAz1qGTuTI&#10;Wvh4CVG0ztRupcRYcINudGyIm4ogysZG6+6VPQc2hcLPRo8xfbujS6g3ejUKRFib5mjXpjGBqwV0&#10;BHt7O7mQCYdN/GcOkGW1GTNsEKZNn4LQYDe4WanQqmkg7CzNoCMYKuh6niyRAUE1NMRTmL/Z2M8V&#10;fRvZogv9MPD3doO3uw06ecoRPaI9kpdMxszJA9GskQ2SZvRB5Y3jeHY6Bctmj8SE7mHYNLsfLh/Y&#10;e/BN3hup8IcnRQCGO4/sCzxw4tR3h06enHDlyhFF/Udc/2S6FBMZ+Tg2ArlxEXi2dRburh6BU1O7&#10;4PjE7jg9eSjuriJYrpqJgiSC3YHd5BC3o2T/dlRfZ44tE28eZ6P6KrnFM/tRemg7yg4nEvhYF2kC&#10;SvfFoWTXJhSlrBMWEy7eQZDcm4qSA+Q0Ca6V54+ghpzmy5sXhS7Ul7cvkRu8iQ/Ps/Cx+AXePbkn&#10;BN28ZhGm19nE/FMoP3cQxUd3oDz9hBB1+vZxJsHwNb68LaPtK/z8nuD45RWSxq1GYMCQKp9uk0L4&#10;6hZc/ycZbNy1ZHHHXh45jfyt/mwR6AJPS3s0bhKIhg7maGKjQLCnI9oG0RewrRIBFiJYEdDUShMo&#10;jA2E1fH9bPVwVBoLQTRsH8u+wlKmKcihsekOCoKKrbmhsOyRl50OripzIaG3i44gqWMrXbAk4GxJ&#10;JCP46AhUNqL6tRFNBahpxCK0C3GBi94EzQO94WIvg66+S5Z1qdI9INiFIO2oF16zCe8aAh1Ljv3X&#10;ZPrO/g2xYNV8KOrH61j0J+vqlZLDdbdQo20jDUKcleR42bJM5ghwk8FBLxK6ei3J9ZqSi/WWGmFQ&#10;Qw06htpQu40gJ2gxKDJXyupTSSRYMmEapk6cggB/f1jTPYR4ucPFw0EApyXVa25iIixYrGGgpmcT&#10;EhJIxR9tWgXDx94Srdu0gDtbFUMhFu7dx9YCrdq0QucWbdE+jKDpoIcHS27gbIEQD0f4Wlmjg6M5&#10;YoaFYNnMYWgRHoBgezOkTuiMgsNbUXP5AG7sisTMbqGY0aMtzu3Zk1JVVSU+kpdnejcvTz1x4vSR&#10;iVEb7h86evHo2CFDfjiQEj9A+FfB9U+nc7HRPe9tWkIukJxc2jI8jp+E68tH4PKi8TgxiMDYIQRX&#10;h7bHje8GIXvJTDxduw7P1i7BszWLUZAYI0R4vrxzDa9unUP1xQMo28/WQoxG2b5olO6NRlHaRhRt&#10;34j8+PUExa30PgFFOxNRmESOcf9uVJHzrL1BsCPn9/LOVby6dx2vyX1+eJFDMGT5SvPwJjsTlZdP&#10;o/zsARQfTETp6X2ouHwGVddP4x0d8+VDFb68KyUg1uLLx1r8Ri5xw9Dl9GNyBDzaj6/YeO5GeP3t&#10;cnH9P5VXnmd58PSe863DAn7v3KTZL+HBDX/xt7FC04BwtO/SD24u5ODIJbKuUh8CSTDBUa8wJBAQ&#10;3JQEQ3MD+Ls5wt/PUkhGLQTQEAzZKhcKcoVaMQueMYSaPrOX0Jag4GatgJVSJIAr0FaFQAcFnHUi&#10;gg5dR6NEE28VGjpZI6ypD7zs1QLMmnjYo6G/HNZsLcXGbrDWy2BPsDIgsDDXxupqHxSE0CbBwmth&#10;egZbsNhOUZfflPbNGjoC4b2bQEqAlJgYQkbtEtwlfW5Pbs/BgkBFgNNSGz005NBUBpDJGfTovpij&#10;I7j3dLPF5LaWBCEzGJJDNSSgMRAyKLNgGpGxMXq06Y1FETEIIOfmQsD1clDB0d2WXKoxBnceirat&#10;woRzWAAOW9XDgiCpofuxVpmimacNunVqA3stSwwuhgXBum0LL/Ru3xTfDR6JoQOHoKmDWhgLZbB0&#10;oOfoba+B0tEewQ5WaOKlpL+FCxq7W2Dbkjk4tDoCqcvm4HLKRnzXvSsGtQvBvuTYjDwCYdyhI+PO&#10;7j5TciRm67uTJ88cP3r03NEJXQb/lLZs7c1v376R4eX6ZxObfnEpavXDLHKIeWmrcS9mJu5FT8et&#10;TYuQEbEEmSO64xr9GLwQZIX0UBVudQzAvaE98HBEJzwa3B7ZQzvh7pgOyFkzGXkJa5C/YyVyty3C&#10;07Rp5CbZgsHrUZTEYLiRILgBhQm0TdwsRJ6W7klC6UGC4tXLBDsCKrnAN49ugyXyfv/sjgDEtwRD&#10;NsZYcfEYSk7sRumJVJSd20/lEDnUi/hQmI0v7yuFgJpfP5Xh1w/l9P4lpnWZiZCgUWjWbsa3vnO2&#10;3k59/pwvf8b1/xRL1H3x2aXZY6aO/jhjyMYdSxeuvRDaNODXqX2nFQ4cPeCNc2Nn2IjN4KgQCV2n&#10;TV10aBVgDTOCoTkVewVBQ24CZ4JOiJ8SljJyg+QOLVkAiphcIRVLAo2SnKG11ATe1hK4kJtkY4Ws&#10;K5TNMfTXmxMQdXBWmworR3hayulLXY82zZzgSWBk1/DUKtB9QEdo7ZQIdXOGl6sV3K3M4eRWB7u/&#10;gmpa+zTEiOH9YESgYytmWBL4xMZGAqRlxqZo1zwUHjY6grQJTAhk5gS4v7LiqOk9c21GVKylpuRE&#10;zaCXmwp5UGViQyGilI37jQp0wKjOblASLNmKFSwPKru+sKI/bRmc/WwcsHr+aoS1CYe/qgGcNcbw&#10;sJNRW4wRFhCI0b16E8yVwv2TOYe7VgwfRx3k1O4wL190bNuG2qmEnNyyjsDcxtceQ3q3Q4f2gfDy&#10;9STw+6BT6xDYKyXQ04+PluQUg73thKWxnNUm8HfRoJmbFiMGDsLYkeMR6G6HVg0d4G+lROcgJ6xb&#10;MvnL1HFDHvXr2uKXu9czvj7MffZ1/qTJ2JMQ9y02ftu3Fcsj/oxevzGqqKiIuM31z6aziZGDbsWu&#10;+eNB4irc3roAOfEL8SB2KTI2rMGjpXPxaEALPOofiKdTRuPJ1LG436cHsoZ0Q/bIQcgZ0w8PhvVF&#10;Zu8uuNUlBNe6NsSFHl44OzYIt9aNRfGOtSjZHUNbcoep8SiII0Cmsi7VnSg9QFA8kIKKC6dQfe0K&#10;ytPPo+Y2OcQHmXiTdRdvH7EgmpMoP3MQZSd3EBB3kTs8iJrrJ1F55QyB8wY+5D/Gz2+K8Mv7Evz8&#10;thJ//vwGlRevoU/QWDRtMQ3NOs5D016LMTVh/5762+XiqlNGeYbZmOld43s0H5ybuP92/73nbnad&#10;GTH2fquQhm88bRSf5QSCYAspwj1laESQ8rBTw9ZRJSTuFpHbc1BIYUmgs5ep0dBFCmtF3UR9FkTD&#10;ujLZck32DD5SEblDU3Rr7AMfW0u4WUiE1SBYN2OQdd0yULYyAp+9jIAoJYfVHt26tISdhViYotE0&#10;0AnuHtZwtlUKoLAjqLo76WCirEu0/RcQfWxt0bFHKLm/uhRuLHWbnhysjK7lobdAuxB3wVFpJGIB&#10;gnYyU2HtRfaaAY85QAkBxk5thuAAN6gJxgyCSuYoDeqOs5ebIdxXA1u6tkJkLGTJYQm4WYAQawMD&#10;tFZijgXT52DGoiVoYWsMV4UBuVW2lBSB2awBPSsLeNOzZFG2rLtVw6avqKWwkUvpGVvB1VELJ60R&#10;HJWmUEsM4OdAcBs7HKGeOiFrjqNKipa+3gj1cIKa2tA/2BMp37XBzJbmaOIoRb+GthjWxAZbBwQh&#10;bmh7JAxrjg09G2PnpDFYOCgc43q3x9J5kzG+c7dvOzZGf3/t3LXPSUu3/HY0PqV84bxZv84Y0ufG&#10;xegUHz7W8s+pK8kbFNcTN1Q93LYSWQTEp8kRyElchvtRs/F0/TI8njkJOYuX4cXW7ShI3o28TfHI&#10;2xCD/MQ0lJ26hOrLd1B14RZB7xByV6zEk9nj8XzdDGQu6YecuLkoSSUIpsUJXaxFqXEo3pmEcrbO&#10;4tE9wvJPpQfTUJl+TlgBo/oqQTHjEmpvse7Ta7T/mNBNWnyYnOGZA8IYIkvz9vpBBj4WPMLnyhf4&#10;9WMFfnpThi9Uvv7wHjsnrECrkLFo3WomAXE+Wg1YhZlRO15/+/ZNUn/LXFwNGiScW+XVr3v4i6i5&#10;+w7sS7284PHLF636jmtayYJVPMmZhDqbw0FnCl87M3I5ZrCxlUBBTpF1K+rI7bjotVCaGMKOXKQT&#10;GxM0NYDOyFAIYmFdgcJ0BvrCNqJ9bhINWjdyh4ubDCp5XTozagICHOiLvUVDIdWbtcYEvRu3xJih&#10;gzBgWEdh/M+NHKOzvRjerg6wdZFBQtBytdTA110FVT0Q/yotA73h66KCRmEIEwKhLTk9nVwElcgU&#10;vdq1RNtWHrBQscw6YiGhQPsAH6i0dUE4GoKeObWTubYmPo4YOLgDgl0dhYWDWaSsjO6NHcdypLJo&#10;UxuVGOYEezupWEi/xrovhVykdN8M9s183DBkYB+08lDDhoAoNzKGn7UGQR56ek4MmibCvEfmKFlA&#10;jsjQmGDN7k0GF3J+LnodLJXm9OzJBWpN4dnQDc3JBQa6+iPYxQGjh/XDkBFj6McF/QgItEfc6E7Y&#10;2MOH7skWI9sGYkobN9zYNAE3ti7GkcWDcXzeENw/dQRxi6ahlZMNxg/riTmD+n27sPf0iyfPq3c8&#10;yi5Z9/33PyyfvmDehwl9+ybTvXL9kyoiIsL4zNbIxPspK/FgG7nDpBXIS1qD3IQIAuQaPN+8Hs/X&#10;rsSLuG14Hr0FJYeOEAgvovLyTby89wiv7txH7Y3bqDp/HuXHjqBkXxqKEhaiOH42nm+djuLE5ShK&#10;YTAkp5iaiJI9qQREcnuHCIh7ElC8dztBkRzjkf2oOH+S6rosALHiwjGUHN5OQIxHybGdBMSDqL5+&#10;FrW3LwrRp+/zHuCXT5VChOmXd9VUylF67RYGuXVE984L0ThsJrr0WYqeYyKRevzMtycPH74oKSlx&#10;q79trn9iGWRlZZmcuBHjNXV0txdbpmz74dq5h82Wp85b36iJ/nd3qTkCyY21cFPBXm0IjXkDWBFg&#10;Ah3EUBFsWBQpiyp1IwdnTQ7GSWYEN40pVOQO2bJHbCUKS4Khnq32QF/8pjJyaJZ2aN7QgWBFcCHI&#10;/DW30JrcWtvmQfC1YvP25OjWLgzdwsPg7qKFC13TQmQkAMnHyw0W5KrcPQPRPNwXAR52wmR/NnXB&#10;XqnFhP6DENSsIcIIuiH+CpiJqW61GC2DAxFMx44Y3gONg62hUZvCXiGCHV0v1D8IWroma4uKgGfK&#10;2kxtC3G1Qfdu7TBlzHA6xxdKMdtP90bwYmN/gXpjhLjZw9JSASsxc3LGQuAQ6zY1pbay+Zj25oZ0&#10;z1bwttVDS/dh1MAAHfw80DLcC8Z0jJKcoq1aBKXcWMhuY0Vu1VVuAl+1CRpamcHR3goOVhYIstfA&#10;zdoCWnLfgdZ6hIc4ESzF8LC3RpCrHblrf3QIcsWqET2xtrUL+jT0wcjG9ljRwRrnl/TAgbltET3A&#10;Hnum9UbyguFYNaoHBoY1Qb8OzRE7dzaO7DpcnvWsdGhGVoG28v3nERHLIz5O7tJlW/2/E65/Up2N&#10;i2l9feuKmrvbFyMnYRm5RALgjvV4lLgG92NW4FnUMuRGrUD+ltXkBONQemA/SvYfROmxg6g4dZRA&#10;eACVZ3bR630Eux0oSVuF0h0RKN6+BIUJiwmELMo0DoXxrPuUXOGhNKojlWCYQqBMRFFSNIp2paL0&#10;xGFUkUtkSz2VHElGyYlUgiEbZzxFoCT3yApB8WXmZSG7zZe3pVTK8UNVEbnEWlxM2oUZY1diRO9V&#10;CG89B32GrsDwGZG4nZuDG3uO/pmyZHNc0QU+NPDPqn/pAkvOyjK/nXPUZ+a4VgWzuy3NeVz8YmPU&#10;tjUVTRrafHWS0Ze6whzBzgphBQoRQc5GQl/85OysJIZQmhtBTa/dtSI4qszgTo6LRUVaEQRYZClb&#10;8YFNs/Cx0MLZTgcrpRm6hfghINBJiOj8a7I+A6KSnKaHXglHcmrNgoMR7OeLsKaeEBGYWGJs1qVp&#10;zeCiI0gQzMJahCKgrTP0qrqgHJ1YjLHDh2LA8G7C1IwgV1tyUSoBXAxgY7sPwpRFY9GoqS9ae3kT&#10;CM3h6aSEpYuC6jeBi0QKLTkxdi4bT9SYGUBhJkLrEB90bxOEDm38YEUuWUPgY92iDJ4+GmN42ZjD&#10;ykIFGzrenVwzy8DDHLKc4KmlfZYEPDZtwkVG8CXHpzQXo6mnM4JC/aGQ1q2faE/wc7U3hoyesYOq&#10;Afxs2fJZCiFDjoju29Vai4aOdnB0toXKzBj2clP6XAYP+gHCgpNYajk3lSnC/S2xefZMzCFX29HN&#10;BqPDbJAyvROOzgxFykAdotrrkTy+I84lrceVk0cRsXotmnp4ISUmCalb4n7OvJ114EZuVcipi3em&#10;nD118futayLj6/6VcP2zKn17hPri/8Xef0BFse17u7BKDk1HOtJNaHLOOWcRFcwBFUVUzDkrKiog&#10;AiqSc1AJRhTMYs4557xy2nuFvdZeey1/9z8L93nPd9/73fHd8d333nP2do5Ro+nqqllzFlXzmU/V&#10;DKUbT1yszsHNyhzcq16DW2Ur8KCuAHcIiueLF+JU7kxcL1yIO1to/ZbV3FBuT8j6Xu9pxtuD7Xh/&#10;bDfeH2nDm30NeLOfLHBnIV40rCUorsGTErLEsk0Ex0I8a2CPSWvwksD5tHYrntHyookssYUAuLOC&#10;rLCeQNiMl3sbyRJ3EgD34ssrJ/HVtVPcFFJf3byIH57dwM9fPsFP7x/hp7cP8ftf3uPBseNYPGkB&#10;li1rwKxpRRg2eDkiR2zA0uIWXLtzE6cPHUJZ5qovzxztSe959crwY9Y/hX+X0N7ervPxTxb6nr69&#10;32vVwpF3d2zae6lsf/3sYC+7L0QGfT8Iyco8CWaWSrJBMhtjEwMyqX6cAanIVOzJbCRkg/am+gQ+&#10;Pa7hi4XYGEoeAYzgyaftWZ+7IIUBrM15CHR0RHKwB7RkOxIySmZ1bGBrSgP0yY7Yu8dQWw9EJg2B&#10;m4053Jxl4BGA2YwRbFg1MYFRZtaXTNCIe2xoreFzI7iw/R3VQni62UCX4rHgmSKQDMmEtmfGxt5R&#10;WpkKMHz4cLh72CFIqyGzEyDA1YbrqM+A6aF1R/+IOMjJ0NjYogx4zOCcLEWwMKe8CfRhTKAzJNCx&#10;igF7XynVIzgRlJhVWpnoc11H2NimrDLAZuIQU5plVHFg6zRmOkgcFA6bABVERnqwo3PHxnAVEQTF&#10;9JsuwVNiqgsPsr8gZ2+uiwXLO8ubrdgAUqkJHJ203KNfVjnxVJpgiJ0ZHCj9rBEQn9JkLzJF4dRp&#10;GJoyBAkucmTPnICOdVPQtiQGTRNccHDlJHQVzkTttAg0Z8/DpCFxSLIVY9aoSSgvKPvQWtf6+eV7&#10;7xd17OtZX9nS9tftxds/AfFT6HOgZPOU0yUEwvoNeFi7EY8qs/GgOg/Pm4rxqGotHlTl4EHletys&#10;yMH17Stxr2ItXjQSEDtK8eZAE951t+DzEx14u5+AuLcOb9q34SmZ5pOyZXhGn0/LVuJpVSGe11cS&#10;/AiAzWV4Rp/Pm8rpezme7yqjpQovOurIFOvw6mArN3EwG7Gmd9zT0/jm3iV8c+cifvqMYPiOYPju&#10;If7+w0v8+uNfUTp/CVbMz0HO6jLMnr4FWVMLET9sHba1HcC929fx8OINNKUvxanOrr90tHY8n78q&#10;93D+7sPjPmb/U/h3CPtuvRK0XTwi2la1zXpbw6a0ydNj3ydGhV93drG9Z02W42JhQCDSR4idFFIC&#10;HJ8AJhMYQEFGyNPtB0sJsyUqiKlAtiRLY2N/qvi6MKHCX0AgkJvwoGKd9jVCOInYXH7miPL3R5y3&#10;Gg4SIwJBb+tSSgoHHzazhEJfFxGe7giKi0JIqDdUUrJNAoU5LUL6nW0rMTWEg6MKfDIkmcSYQKrD&#10;jRdqqTWFHh2btSQNdPOEZ4AHhAQmZmlshoogGy3iCIZRwX6wlRmQpZnD18Meejq9QPGxssPoidPB&#10;FxpzDWtYB372yFcmMoI+QZBHf4vJUFk/SmM6DoMsszv2KaLvLjIR4sk+NTw2ak1vQyJnqjyEWutw&#10;8FNJKd0OcogUuhAa6MFRYgYeVTK0MmOyYl0ub04yOSJ8/OHqaAeVqREXPxvSzpxnBBuNFE5uHtww&#10;clbmuoixESF7YDCGhwVwo/DYEQzdBHpYMGQQMqZlIdpfhRXjh6N742wc3pSB/asn4cjmbBykmvzO&#10;1ZNRMtAWuYN8PwyyM/0jLTbwQ1V509f1FY2vL1x9uP7A6RubRqcO/2vpggVL2LXyKfx7hwtlZdJj&#10;pWu/vluzAY/rC/CkNg9P6/LxrHETHtUSDBs24HlDIV63bCOobSD720Rmtxmv20oJihVkhlV409mI&#10;l60Es10VeNVShKcVZIblDIjs8el6PCOjfFrNoFhMSwGBkNnhFjxvYe8SWevTMrzuasa7Y3vw1ZUe&#10;/OX1M3z/7C6+e3yTmwXj27sX8R0B8q+v7uOvL+7h129f4o+f3uIV2eGyAaMxd+5m5OU3YPbkAkye&#10;shWpEzeg7dgpPH/wCKdPnMGOCQuxv2EHrp49g8zBmQgcPBNTt+4oX9C0R/rxNHwK/4qBtSitb2/3&#10;XLV+beqmTUUbt1Vsv7RoycLuwYkhX00bkfl6VlrQF4FWJghyIUPTSpAUZgu5EVmXUA9aqQFszXQh&#10;JcOxFOgSDA2gluhBwbpZkIkxwxMa9oGDTI2Y8BgEedgiwEEAeyVBQSrFoNRABLmKYE9AYt0tWKd5&#10;ZojssSkDop2AD/9gN7i4a+DlZgkZGR6bQZ81oGHDrQkMdeBuYwFzCyF0CdoSM30ORp42Cki1Ms70&#10;rE2F8Pdxh4BvDJmxHng8Pa4PZICHFi5OlrBTmcJZpAtvNzXUBFHWmtXJguyLIC2XiriWogKqCLCG&#10;QHKJgI6px9mgLn2XkamxRjdGlFc25qqQtpVTGs0p7c4E6KSYOIgkfG4Qcg1ZbZpdPwzU6MGFjmFv&#10;KYGS0qGg9Kr4dP6k+lAIePDQSKClfdngBJHO9ggPDeQAziycNbJRMkOmfMqpImBiqA8exSGjyoia&#10;zvOCAT4YHOpJ55CsWWiEQLJqf40SI+JDER3khvVjk3Ayfx7ObJuHI/ljcCx/Kro2ZqFlQTDqhitw&#10;cFXGL1PThz2Mtlf8rXzNxnfbCyset7Z0HDjQc7siOTrqxxNV5ekfL5tP4d887KyoqL9UsQGPGrcS&#10;0ErwaudWvGwuxMsmBrECvGzIw6sd2/F6x1a86SgnGNLSThDbXYHXeyvJDFmDGVpaGRBp/x2baJ/V&#10;eF67Es/q8/F0O4GxYiNeUXwvCabPGyneJtaBfz1eEFjfHd2Nz87sx1dXT+OHFw/w4/vn3Mz53z64&#10;TEC8hm9vXyIQ3qHlLn58eQt/+4qA+fg25oXGYXbcFMxIWogZU/IwOasEGXPKMWlJKU5fv4knd+7h&#10;2PFj2DFzJY7UNOASfe8orEFqVAYGTM7+MCW/unv3rfvpHz58cPt4Kj6F/+4BQD/WdL6oYr1i5dzl&#10;NZs3VhXVNu2fXVpQ6bdlS7ndvpOHgpcsGXsn2N35b4MjHH9zk+sgwl+BuAhnuJGNKQkCTmRKWo0J&#10;JKK+cCXQ2BD8BCZ6UJoZkfH05d6rsVksRIa6CHAOwrzJkxDiZQGJ2AgqsSGsbdQYkOQPZ5UhFEJd&#10;shqCCcUpIGCxR4dsuDNPtQYhiaFwJBBLCAQMCFamegQ5Xa7Lg7XKABKCCTMili0zSoetuRRpI5Nh&#10;SpYo1dNDqNoGlgQgoWnve0ABnxmsLrycbZAYGwsF3wRaMl0XCxW87Dwxd0o6Jk0YiphAb+j26231&#10;asDip09dBlQCr5AqBMwEdZhxUjoUtI7lV0zmJjWj/Oj3hQvl09FaCl19Pc7sHMik57r1xWz7vkjQ&#10;GMPVVk4VCV1uUmETikNKhmyrEEAlF3FzLbI+j+FsJnx7S24oNzbSD2u1asE3gEZtBZ4Bs2+qeNCx&#10;2eDkzIRD1Hw4KYy5yoKXuSEGuDkhRKrGYC8bOCj5mDtyBE4UbcTl8kKcLMzCyaLpOJSdiuZ0L9QP&#10;1+Bo7oofGncfP5FoZ/9D7pRZr/fvObizunDju/b9p56mxw75+4NTpwJ6r6BP4d81HDlyRJSzZlN1&#10;SPDAv7Zu3YgnZIKvdhQT9ErxqpHMra4MLxtL8LyGAFa3BW/21OLN/ga8bt1GQCQ77KzHKzakWnsd&#10;Xu+rp3WVeLljC140b6Z9V+NFI5lmSwGeVuaQKfb2TXzRQmZYm48XO4rwan813h7ZiXcnO7kuFd/e&#10;vUomeBvfPb2D75/T8vQWge8Gvrt/Bd8/vIa/MEt8eQO/f/MK+9cswcTUEdiYU4uCpVswKXYpxg/L&#10;Q0ZWKeZsrMGdx/dx8+pFHD7Vg4bpeTjUuBdHzl/BvuYODPZIQlraLIyYuP6P4XOLft60q+vNg6++&#10;PEVgnPepG9J/89Dd3W1AVihfsGJBbUH2llEfV/e9e/eu7MqVK+Kz93qS56xI+0ZBABgWYI0Qe3OC&#10;Gh9eHvZwJeNxkejAWS2GUGjMjTTjZs4a1hjAUqwPZ0sjyHgGXD8/kSkZEFtnrUGMtxMV+DoQEyB4&#10;ZDdKmRm8bQkABDsemZaFuQVc3OzIfvRg1I/gSoW9j4srEgcEwlJmyEFWTMeyF5nATmjKzRNoTBBh&#10;YGI2xWzQmOJOCvBH0uD+HBQUpkZkkKZwUxoRuPWgMiYYUjoVdAxfLcHW0x5SgTFByISb3Nff1hLD&#10;khIwZcFSWGhtOciyBj56fSgvxjyCLzNjHfApb2w9M0UGfda/kQHcXamGMc8UcvruIDWEi6MSAoKn&#10;IX23pn3y4jTYNtoJ4dY8SpMIGnNjrpGPks4TG/eVjdzDIKcgGEoIdMEeajqfQkpbH1gQAKUUl0Km&#10;T3A37DVwgqyI1rH/ATNr1n/RwoQNdN4P0e4eiPENwOqBQZgWYQ8lVQJGB0Xh4JbVuEmFy5VtK3Fq&#10;82wcWj0Kjem+qB8ViyPb1/9ZU171c7i9FqvSx74/efrqpO3rNx2oKqn/PT1p8K9/uftG2HupfAr/&#10;jqGyspK/cu3mMwPCR0GsY4pV2QtxfxfBb+c2giEZIgdC+qwjGFYV098leLNvF94fO4B3h3fj7YEW&#10;vGNTO3XuIkskMLbXEgzZWKbFZJhbyDA342ndZjyr24jHldl4Wr6EoJqHl+xxKYHx5e4qfNZzEJ9f&#10;PIOvrvXgh2cEu7dP8MPze9ys+r98/hTfP7rZC8n7ZIl3LtJ3tv4JXh/bh6zEBKzJK8Oq5VuQX7wT&#10;i2eUYXTsEoyZsRUlu7vx/vVLXDh9Dhdv38ae+Zuxp2oX9nbtR1drOwa5x2F82hykT1iJmZM3IWFS&#10;EbLyqnDv9Rv8/bdfnv303dejXn31Sk5wpCLpU/hvFXLq6tTrN5bl5y8rCzt//hE3FNfN58/tLt++&#10;Pf7e09eFVbtKD48Y7IVhLgoMS/AhWJG58fvCigpfF5EQXo5W8HE2hzWfTM/EADKjvtBIebCVmsDb&#10;0RZOjjKyvj5QcdNB6cJVpQcZ636h2w8O7P2ZhMAmFSA1KRr2dmKYM7OTWkNlYQ4h664hMING0A9O&#10;Hg6IiAik7fW5d3hsOzYfId+kHzcINiWbW88arDA4sXd9McH+cPd04N7xBbppEZUcCAulCdcPkI2E&#10;Y0MGaiUVIyYyBPa2GvjRwsY2ZWBl7yMHhfsiMT6Mm8qJxc9GiVEZUvrEQrK/fr2d9MnWGIDZu04R&#10;Tx8mZK0KsjgfSzlBTgQv2i7GXY3oeGc4qI24yXxVBOLJUfbIStDSOSCrdqJPAiZ7F8omUGad8PX6&#10;9OMmE7bmGyGYLDBzbDLs3dTcrB3eGim8na0hlxhyxsmAqDXvS1ZrAX9LCZyERjCjPDKbDFSaIkqr&#10;xKBgX2wcHo1FCYEY6q5BgJSP+nmjcKNmDVniWpwqmI4j66Zix8zB2LtiFk5VrUPxrOFIctBg2chx&#10;X3Xt7Uqur+8o3bKmEEtHj7/BrpNP4d83lGyumJ+QkAVHc194msgQFhiAnqYSPCQbfFlLhkcwfFax&#10;mYC4mYyuCM+rt+LVrjp8xgbmPn0c77r34D0tnx/fh3ddbXizdwde7KwlIFbgFcGOvV98yQDbWIDn&#10;DQV4Vl+EF+yRKXv3uL+RzHA3WeEZbqqnb29fwA9PCHwPr9PnTW7SYPbolIHwm1uXyA7pO5njjy/v&#10;41daqrMmYnLmLFQ07MPqVTVYuqAMWbO2Y3JGEcZlbUH98R7g97/j29fv8PbxQ+ybsxFt28vQdaAD&#10;lw92YXjwGIwcOxeZk9dgxMAlGDIyF0nTyzAtpxKdZ87j7LUrfz9348bdh28eF3z917/2//Uvv9p8&#10;PG2fwn/1sDZn08KmiqMDD168qDpy9mzWucuXPXquXt165ur1xmt3zx1eODv+5yhXFZwIco5a9s5P&#10;H1JxX6gIVrYCCTw8baCWscYrbFLffr0jqghNEOVoh6TYAAT4qSEXkU0Z9OMebzJgGpPlqPT7wYZg&#10;F2GnwZD+MRgwMBIOEgt4yCUQSHhQszFGyWTYqDBspJthiaHw8vaBSGLW+w5Nl+Li6cKYbInNiCHj&#10;mYDH04E+wYEZmy4BJcCLgBisghVZ6uCkGHhGekCiEECspwMnEyNYUh6sLKTw9HKElNLsQWAy5fWO&#10;Xcr6USbRPt6+ttx8iWydSN8QFgRvMwKVgIxUYmCAaK9QqMQirjsGe6fJxi2VmxK0tCq4qGUYrdZD&#10;rIMh7JxEcLAQwshAByKCqp2gLyLlZI9UuWCTEY8akACNsB8ZtAKJEX7gGfWBlPJoJxVSXCIsnJ0B&#10;7wA7mFO6BhKoB0YFIzjYivJCNkxpExv0QbifK0bG+iOOTFhpwlq+sr6dZnB1s8bgcCesibHAxhGR&#10;mBRogSi1ARYmheFcWTbu1Bfg0pYlOFGwDJ0F2ThemI3TdfmYMywYw4KcMSM28qfjnV15R3rOds1O&#10;SUXD8uX5Hy+fT+HfMBw4csR20aQFP/g5pMBb5gFPV0/YWjujPHcpHlQV4VHpJjwu3oRn5fl4UUlQ&#10;rN+GF9WbyfyqCX578dnxLnx2bD99duLzU91kie14s78Vb7o68GpPE17va8BnR9sImDvwqq0crzqq&#10;8GZPDW3XhHfHPnbVOLGPm/PwiwvH8O39iwS+C9yM+gyC3z24RUZ4BV/fOEffCYhkhn95cAN/e/YA&#10;16o2YV50FMZPW4eJU4uxbGUN1iypxKzppZg+czvGLShFx5mzwJ9/4MM/fsXvv/yM68XVuHdoDy4e&#10;34OX1y9gYtRQDB69FJGJ8xCeuBiRScsRPTYXqVM3YUTWJszcUI1FG2qxsa4JrafOf3335asnn7//&#10;fNuHDx/UH0/hp/BfMeRUFVg3VjWW3L37Rnjt3j3tpVu3rA72nJl5/d695M6T+46tnJ9yPDrWBT72&#10;TnCw5MNKpANHGRkiFb6WBD7W58/Xig8nZlpkJawrgowgo6HfAl0c0D/IA16WChgZ63K2Y8XXgznF&#10;wQasVhjpIsxJifFJEzB+0jg4EpTEQjnc1CqIWatVM4Is61JBVjbI3xPjx6TAPcgHCjJOA30Ckokx&#10;xUvWRvamMNKHt5MaGhWbF7H3nZ5uHzIvKxnctabwsxbBxVnGDQgglxhzXSFkBC4zArRaYkrgot8t&#10;RVBZm0LKHleSdbFO8voEYnO5HvQJ3uy9HJuaSuso5Trns9nzlVIp4uMHQSHjw11pDmNKBzNTD4Jm&#10;uI8NjAh64RIyVWcelBoz7p2fSGIEY8oXmypqpEtfDLY1QIitFEOGDYQJ5XlKxngMGpfKAdicDJSN&#10;ESsV62BSXAJ8HK1hy2cDlGsxNGUwfPxduXkm2Qg4ZrS9l40Ek9IGY4SVAF5k4hraT0HHcXe0wNTR&#10;Q7E21RsVEyKQ7iFFgo0x+nt74PDmlXiwYxuuVm7C+ZINOLppDU6X5qF5/RxkJkRjiKcc44Kc/9hd&#10;u+uXoo1FH1aOGfDZwXUrP43c8W8aenp6dCs2lRYNihiK+MihCLAOgI1LJFy0Xpg2bige7m3GrS05&#10;eFK0Fk/penrOzK6CDJGuqTet5XjTXov3Xbvx7hCZ4cEDeHtwH8GPFoLjZycP4M2hHWSAO/F5Twfe&#10;7ScQ7m0gMO6kbXYSCPfgs9MH8Pm5bgLjXm4A768uncRXV87iu3vnOTv86hoD41V8fe0cLWfww8Mr&#10;+MuTO/j5+X2uJWpVWgSG+cYiImExPGMWI3VyLqbMLcG0qVswZV4Z0uZVoqrrBPDhd4LiT/jjlx9w&#10;ubACd/bsQHdnLQHxPMbFpCN12nokJi9CSOwc+EYtQ0DIbIQNWYHBo9ahf8pC9B+xENFJc5A4ZglW&#10;VDbjwqPHePH2/fefvXq37OG1h4rbR2+bfHrf+F8osEGZy6qrfdp27ct58OaZy/k7dxyOn+4M6jyx&#10;e091fe4vs6YN+qV/pNuHUDfPf4wYmfJ3CzO9D44qYzjKdWDO04ed2AgKsilncwNoJLq9M9nzTOFo&#10;zoevnRw+Vio4aC2glJhAY8ymaTIlGOnDiGBnRuB0I3MJdbGFRCqCQsTe5RlCyteFmUk/ztKMyZDY&#10;HInWCj6s7a0IeFbw97KCxsKQ658nM9KBtVQf5hIdbgZ+AaXJkEDHhk2zJDtiDW+0ZLVycxOI+cYE&#10;NbJJArG4nw7UAiGcXLRQElxUArI3sRSBQV6wYg1fGIgIlgyK+ro6sCBzlFF8ZrSvr40IXh4qSAUG&#10;8DAXQiHQhz5VDqTGhgh29yQ4GdKiAxcFAa6/P3TI3mzJchNcFdDaamArNYeNygwmBF0viR5m++gh&#10;2ZbyYaYPF1syYzLO1OgIODvIuf6KrGsJ66fI19GHu0YEZ5kJhMZ0zh00mDByNDS2aqjllDYyQfqX&#10;wstKgdQ4P8wbPByxoY4YkRAJfyszxIS6Y3rmJKzOGI2d0xIwP8IFo/x8MSI2FqXTx+JW8xbcrMzH&#10;9fJ1uFS4GLs3L8GkpFhMiY3ERHc18kYn/rqroCS/YP7SxsYtm1p62tv/Y57ET+HfJwxvb9fpbGsZ&#10;U75mwxcJUeMRFDoYXraxcLX2R7SzL91vFsiaNQl3m0vxdPtGPC/ZiBfleQRDAmJ5EV7WbMbbXdV4&#10;21GPV82VeN3RTOZHoDtC1nisgzPANx8b2Xx2mCzxSCOtb8dnPYcIlmSUZIWfs1FnTnTii3NHCJzN&#10;+OLMIYLgGYLiKVqO48uLvVNBfUmgZAN9/+XBZfz45AY+P9GG01sWYFpgIpLCpxC01iEkagV8AhYg&#10;bNAaDM/Iw4Q52zFqZgnae86QHf6dFgLirz/iwsZtuNzagFOHm/Hq2kVMGb4Qk7NLMGfGVkQGz0BA&#10;8Fy4eU6GneM4OIVMRPTQRYiiJXTAHESkzEfS6CUYOb8IBa2HcIPA+PL5i7cvHj1q/erNm6xnVx64&#10;tLW1GX08xZ/C/xvh1g+3BD0n988rLli0bdbMzPKZY1J3Z2elX5yeOfhOxpj4v42I6v95Wmrq41nD&#10;Fv65s+5QY0RC0EMtX++Dk7khPCz7EZQE9MmHWEAWQgW7o0wX1gIBnJVyuFuZw99JBpW5MUzIpGRs&#10;4G17BRRkYSKCHGupqRIYw4Osio3OoqTfVezxng6bAJjMiX4TETi5x6IMcAQAHR0dMh57gooKch6z&#10;vN6O7b50LBcFD2q+PtdNg9kZ209E31VmvZC24BlwLUFZa1XWt5Ed31oihl+wCwRCgruuHoKc3eHg&#10;oYFMQfbLwKIRg0e2J+Tx4WXBuoIYc4MOJEQFwc/dAhFOTugfFQUtm+bK0BDuFnJIRALKHxuRxoRM&#10;TYnZU8fBiHWUN+iLOHcB7F0l4LFHoOY8Aroh1AT0Ob5mGOkngAkBWEILa4Ub5GwFJYHP08IcgQGu&#10;kBA8rajSYcmGwBMS/Oh7qI8jRo4YAksyYn9bJRzIzpn9utI+/cmmhwwZg8hAH6yZRZYXHYzRA+IQ&#10;HeqHrChn7JgUhIb0IIyMikPmwKFYGO2LC9W5uFe/iZYCssXN2DotDjND3LA8MRCTQ4JQljUZ1zs7&#10;avYdPZpeV13XeLSp6dOAx/+G4cKFs8kdpblfbFi4GMEhI+HvP5wqXOGwF7rQveAJodAK+iZG2LRi&#10;Hu63lOF+yVo8LF6PxwTDp1W0VOfjaW0BHlZu4voUvm2tw5u2arzeWUE22Ii3B+rx7kAD3u5vIntk&#10;n6Vkkg34/CSZ4alOguFBAmMn3h5qxeenDhBI9+D98d344kIXAfA4/d6Jd8f3kkkSYNm8hwTE729e&#10;wJe0/8O9W7FlUhriNUmIHbIaUf3XICRiPqKishESuhqRcWswYW4FRs0qwMVHj/Db99/ir6+e4uc3&#10;b3Fo2lwc3LYRh1q24vnlS1g0dQMW5Ddg6rxyLF9ciFERU2HjkAZb9QBo7YYSGIfC3Wso3PxHITR5&#10;NiKHL0csmeiw6UWYuqwEW1v24MzNa3j72Ytfv/vs1ZO7F2+cvH/zfvFvv/025OOp/hT+VwdOz9Gn&#10;77ptKz2WTB1yenbagF+nDE/9dVb61B+WTJrwYd3Uef9YM3Phz5tXbPyzZ9/thtbWvR2XL166l1tf&#10;cM3JRvJruMoEPqwAtuRBKerLdba3l/KhVBjCUWEMVzIViVkf2JHBKQlGbOg1GQHOWdwPDhoerDRk&#10;iAQmtYgPK5UpeHr90I89wjTWhwVZFWt9qWYNUkSm3HBsQvq9d6QaNq1SP7hZqcEjM7MykRAsrMi+&#10;+iLGSYMIL1vwCa4GBAp9MiX2Lo8dm3VwF+n3jhfKRpFhp4A1tjEgKMvNjBFBdspm0rezkSE83h8q&#10;mRlkBroIUznA3t6GTIwgpaMHEzq+woyHABse+kf4wcnegmrFGrgFOsBJa4Wk/sPhFx3S27iFFg+y&#10;6ACC1MRZM+Do4QpDSo+fhQlZmiXXRcVCYEQAN4I5rR+m1oe/xhDGlBc2DZaArNBRa0zw8sHQ2ES4&#10;O2ogpLx4aEzgpuLBxVwP9lZknD62GJAcBRurvvC0lsCfjikTmiLQWowwbw1svNXwsLFCevJQTCMY&#10;Th4/CTYE4mHOPNRNjEf7jCCM97TGsjFp2DAwHM1ZY6lw2YHHjfk4X7MCi2KdkB1ni9mDgjE3jn6f&#10;NwrHqMbfXFP7ZWfHnoXssVnvVfUp/LuE+1fuex7YuxM7Vs5B3sJlCAweBkdNJFQGDjDro6bKsSVV&#10;QrV0j9F9JDfHttxs3GvagMvbV+Hi1pW4XFKI81uX41zJatwoXY/LhStwozwXt6vW40FTER7t3EZQ&#10;JEDuqcSb3eUcCN91NuD9oUa6Nlu5sUg/O9uNt93teHe0ncxwPz4/y2bN2IcvT+/F58dpPRuy7XAb&#10;Pj9zEF9d7MZXF47iLe372cFytG9aiDEh/RGgGgKXwasQELWazG4+3KKz4Ra6GKFhSzFkWhlGLy7H&#10;m798iT9+/x0/vn+Hr85fxYHRWThRX4YjB5vwxbOHWLeY7HDTDkxYuAX3Xr7Ad9cvYnHiRPR3SoCb&#10;1A/O0gBolaFwcBwE18CJCBu5DgkTt6L/2LWIG7wUAdEzEZu1Btk1TTj24Cb++tfvcPPUBVw+cR5f&#10;vn5/5uv37+0/3WP/C0N2e7t+9+XLFiWl66ety1u5f9mCZaMadzcvWr1u+W/r16463LKt5mH34dPn&#10;j1w4deD4kUN/7Ntd9dPGtUt/qW4o+WHc2ODfPangVot0YE0QtDIzIsPrCzMChrfSFDZSghT9ZmHW&#10;D84WprAgMLKO6czEtHIjriWonD5lZHYavhncLaVkXmwWeAZHU0gFOlyHcimBS2KgQ4BkQ7D1gzl9&#10;MuszIMjx2Ls0hQSG9LtaoIKftyc0ZKSDQhPgH+bG9Tk0poVZILNE1n2BT/GzeRf1CDKsQz1racoz&#10;MIYpxemrtcXApGhupJoQAoObrw034k2CpztGj8iAjb09WaEAlgKKg0zUzEgXXlZKuDjJwSOrlJno&#10;wp7yqSBjjo+Pg9zFjnscq+IbYvrk0bCzs8LQkckIjfMD36C3gU6IjZjOBZvvsC8UVDFgLVPdKC4b&#10;yiubJUMu04OE9rclO/a2kiGa0mKrFXGDFDjSdoE2AtqfjNxCh+u2MmXcSCiVAgKiHIluAm6wgIzk&#10;aILfSGjp/+WkMUb/kACMignHiBhv2Kv5VGnhIW+AK3ZNc0RKsDUWZ2Ri95rZKExJwPO9VXjcUYL1&#10;aSFYEWqPDZT+GWGO2DoyDHvXpuNy3Ta0rV/828Ga8jkfL6tP4d8ksO5Xe5vqTtWuX4L2tcuwPGsp&#10;PD0GwpLvAZ6hNfT1rKEW+0Bq6gADXQn0++hDLBYhi+6FE7XrcKEsBye2rMCJzctwKncBTuYtwJGN&#10;C3GUvp8v34BL1Ztwuz4Pb3Ztw5v2crxoL8X7rlq866rHZ0dbuLFO3x9tIztkDXJ20UJ/c2OgtuPt&#10;wUY8aK/CtZbtuN20HW8OEbROse130bIDX55oxvXabMxPTkS8bX94OI2D74Al8PWZhWC32fAPWQa/&#10;sAVIHr0RAyZvx/SNdfjHn7/gw5+/4c+//wW/vn+D4wtX4fyBZhyidL29fxm5WWsxMTMPWWvK8OrL&#10;V/jw81f44sFV3Dh+AHfad2PnuDnYtWYjFqamY4DfaITFz0XEyNWISJmLuEHzEdJ/DqIHzUP86GUY&#10;t6gQm3fuwbVH9/HZm+d4evUGbp0898W7u/dzPnz44EoiQ/X4T+H/9tBz/77p1orNVdUNbTN3dO6Z&#10;WFwy8ey0EWN+rNrWMfrwqQsJxy6cWLL3QP3XazZlfBiXlozhKWFIjPdFiKsATgpd7vGlOVkMG21G&#10;YqzLFf4eSn1uvE4eGZ1ayIctwc+UDUpNhTjrpO5opyKLkoFP27OGNGxuQVsq+FkrTTupCu6uNjBm&#10;wDHUJZtk45HqwsbUAALWad6EteTsC7GpLixYy0yCJuvwLjUyQXhIDLTudhgaHotILxuubyKf3wtE&#10;1sBEh8yTNYJhpmhE6WDdMRhUmWkyOEX5eVPNzRbuCnPERflTunmwNCOIqKUwIRvs7xWAwXGx4PF0&#10;ue01ZHRe1lQDlhjDhNLEGrDYinjQauRQqURcoxtLMx1oyDwTkyIhUUqQGOCKpPShBDs97n2kC+uW&#10;ohRy0z+x95RsYcPgMYPl96NKgKEeQZngZ64PZ3MxYmwtEEigZv03WZ/DUbGRCHBQwpp+Hz4wCvPn&#10;LIKfypDsU4BIDzvucfC0QTEor6pDgI8vPG1ECPTQwt9Ki+F+CngRzJWUhuxIFaomRWBUgh+ykpKx&#10;J3sayuh/fbdmPS415iJnQgyqh4ahKD0c2SOS0LJsDo4UL8O5nbWonzfuz5OVRc2PHvV2z/kU/vVD&#10;c3ePRWvHjqbujrKf6xdMweG6EkxKXwRb50FUyXWGoZEl9I2tITb3g5mBFUz6iWDahweTPobop6uL&#10;xDA/NOStxInqtTi1eSl68gmERQTF7SvRU7oKl8s340ZdAW7X5uJlUz43ys2zPeV4e6ialhq83leG&#10;1501eHe4EU8PNOBZdxOe7a+nylsFrjeW4FzlGnTT9dlVtAiny9bifsdWPGrbiped5fjqaBVet2/F&#10;xrSxGB4xAp52IxEcPw9BSSvh6zsdIR4z4OM/G0ERizFg4hYkpxdgfnEd8OED/vz9Z/z+16/xVwLV&#10;0YWrca27Fd3tFXj37Baatrcgc9oWTF9Wirv37uDLO9dwoXsPLp7aj5fdR3Bm6Vp8c+86Xp08jOsd&#10;B7Bu6mokBI6GZ+AEhMXMhEfYRMQMzETC8KWIS1uOweMXY1lxJS68eIw//vE7vv/sS7y79eDPx+ev&#10;Pvj63buSX3/6NY7AaPzxX/Ip/P8bmH73PO6UrCrIn75/74kVtc1b7i+aPePP6g2Nf1y68/Dq7mON&#10;C+ZNm7xn2tSkn2WSvh+ERvrw83HB8NQohFr1gZIszYJBjb3rIuOSC/TI+gy5foIigp/YkGAol5P5&#10;9aN1VNCLyB69reHkzQarJhARVKT6xlzfPxcCm5JvAIVUyBX2JrRY8nXBN2TdEXS4qaAY+IQEWXup&#10;Id1wZE4ETQHFwSBnJTBCcsIYJA8KwziyJAdXW1iq+BAa90Ffgg0DWD9KE2WbOy4zTA5AFKeYfjcz&#10;oLyFOhG0+iE5KB5jxqXB09Uc/Whbtg9bApRSRMcEcK1Q2WNTCzY8GqWLmSyPYM4G8HY0l0MtkXBp&#10;ZY94PS3lGBEfiyED3WlbgihBMnXocFipNTCiuJk1q8U6VLHo/Zs9DpYR6Nj7TZYv1nVCTrBVCih9&#10;LhqEOGgwJDoUSp4xNFRBmDphLNInZyDYVYJB8aFIGj0MYYEucBMbI95FDiepDgY5WWDD+qWYvj4b&#10;ftZquNtbQC42RGaYN3wt+FAb6KIwyRxbx7th+eLlyAj1QXl6f5SM74+eghU4WlOMwoxR2DaqP1jh&#10;V7poIa7UV+JU5VrU5y7Ezpws3NrbeOfp5W4Ldl19Cv+agb1emTevzWh5XuOK9FGzsLelBPvI5EqS&#10;Q3G8vRZZE+bAxX4UzI2pQqunpHtABGNjSxjqKmHYxwS8PgYw7msILVUG1VReJNjLUL5uDg6Wb8QZ&#10;AtjxqpU4Wb0G52vW4Gr9Zlyvy8f1mk14VF+IO/Wb8LSjDC/2VuPVnlo8JGO83LAF19oKcZaAeaxq&#10;I7q3ZOMgQbU5eyaqF49D/eqJ6CrMwpktC3CueBZe7CnBlydb8dn+bSikyv28hHGIoPQ6+qQjbOhy&#10;xA/IJnObC2vvhXD0m4/4hNUYtaAWQycXYU3tbvz6+1/x4Y+/4c9fvsff377C4dV5uHKoBYd3VeHY&#10;iS6UbN2N9IXV2LhtB+5fuYhnxw+hu7ECVy7sx2eXruBCSRV++/mv+Ps3L7mGOR9+/h73W5oxIXw8&#10;XDyS4e6fjNDY0YiMHosxmXNRUFqPFbmNmJdbicdff008/pNbvnj8Ao/PXcHP33yPX3/59W9//uPP&#10;kh9//FHyyRr/bwhVLaumLRoz+6sLF26vOnr97P6ZM6d8tquo4fr6bduaWipK/1ywMPPLEC/Pe0MD&#10;3b8YHeODxVPHITnRE572RrBj/drIZNQm+gQpXWjNCWAm/chcdKA1M4W7SgZXjTE3KoqEYMRmdrex&#10;lEBAVsnGGrU2M+RGrlGLe+c+1JrzYSNmcyWaQizUJTPSg53QmGsQY2JCkDTWQ7CtFgGB3twjWKm+&#10;AXim+jDS04HaXISh/aMxPzMLc2ZPgszRHEKdfgQSNntG7ziflF2u2wIbAo7NZs+AZETfmUXJFQr4&#10;BIdx7wXnTUxDFFlwXwK9KcXNxiFl+8kpTx425jBjlmqoDzbrvbEp3eBSU5jz6Gan+Gwo3ew9o5qs&#10;UWsl4LZPDHKCHeVbQvmWUlp8NCqEhAZQodE71JyUKgdKU7Jssmkjqj2zRkdmdEwGRNZVxIDiVRoZ&#10;IirEH5NGpGDdqmWw0aihJuDOyhyF5AFxiHG1w7SRQxAVZAM3X3u4y8UI0NojRKGPmdG2CAsJQEyc&#10;C3y0fAKpIdRqPiZEuGCwuxJS+t+sCBVjelII1k6egKJhHlgU4YlFA8JxlIDXtHE61qePRPH4gSjP&#10;SsKunOW4vKMOnfmLUDY1GWer8nGtpejBsyO7PvWn+hcNJfvPKyeMnbdoXMq0Z0nBo/6sqKjEie4G&#10;1E4bjfo547F7Vz0GDpsGa4cEKgMsYaKvAY9nBXOhJwS6BEWCo76uAAZ9jaiSp4cpA72wfog11g+y&#10;RvEEN9QuHIS9m+ahe+synKpYh7OVOThfuxGXa/NxsSYX52rX4xJB8iJ9P1OZh8Ol69G5ZSnaN01G&#10;w6pMVM9LRdX0BGxND0bZ5DDUzknAnuzhOFU4lWCajZcdW/BZVx3eHChF65rZOLmvDa0FTZAbyKGw&#10;jkFURiFiB6+Dj99sOATNg7ffAoSk5mPs4kaMml6Kus5TePf6BT579Rwvnj/EvYvnUTU2C21NdWhs&#10;rEXH7nZUbWvHuLklqDrYjb9+9gTPL5zAsf0NuP+gB2/2HceFzaX49dvP8MuXL/Hbd+/wj798hr88&#10;uY1Vc9dgQMwoJA1OQ9zwWRg/ag6yZq/BtMyVWLSqGDmF9Vhd0YLbL1/gj7//gn8QVL979QavLl3F&#10;455L+O7N5/ju62+/fvHq7dYvvvghksBIRdqn8H85PPz6oSKvYObulekL/3H9zr3pDXubt6+ZueJv&#10;7S07921fnf00r2TRhwBX159XTFrTvPvgvu55U4MR5SJCmJUpwp2lcLckKJGBqcgA1QRDDZ894usL&#10;jakRAq2tyEbMoGLvt3g6MOvLxuPU4fokMgCxhixifR0oeLSfuB/MCYQO1nI4S3nwcJBwFifTN4TG&#10;zIDApgMLgTG8tA7InjMVflHu4NFx5DwyQJERxGR3tkohfIM9MDAlAZHxXuATMNlxzAhcMoKWMdkb&#10;ZbnXuuhvtj8zRC4tdCwF16/PDCGujnB1s4UBGWi/fgR3vglMCazGfXrfOzKzZbPWm1JeFGTHYpEJ&#10;1EJDWJgaQ0DpYO9Q2fBxLmolwccCTnJjOFqYwFygw00WbC/ShZOIvWOMghnB19aA2TSBl8AoIbiL&#10;KF5DShsbpo1BmBksnyoPDlTx0JJtjxoxEKNGD0GQvwssefpc4yF3F1toTAwxb+ZMDE+KQqSPD5zU&#10;Kni5OWNCgAqZISKopSK4SAVw0orhYy0kgOtgqK8WMwYEwJDyl+Qow4CQYBSPS0bnytEYE6DFnGAN&#10;blZmY8ucidgwLhW1MydiS3oE9i+fgMM56SiZnozq9EiczJ+Is9uXHnl/5bi498r6FP6VQlnzYYeR&#10;Y+Z3LhwzEZtHjkdVYR6qagtRtnkVchMjsYMMr6mhFgNSM2Bt4QOpiStkBloIJY6QCJzo/lVCR19A&#10;QDSn69mI7kNdRIa5oHJVKnYuH4W9K4ajbqYrKheNxs5lE2ndBLSumoSONWlozx6LltVpaF02Bi0L&#10;x6BxwSBUzYhBRVYyKqYMxDaCX3FaCLZMCKDKWRAaZoZj34pROL5pGq5ULMeLnQV4u3cLgbAEXxyt&#10;w/32Mhxt2YbLp+8hzC6Z7j0zGBmLISFD80leDt+wFfD2yYJv0CyEDNmAtOmVGD2/DHsvX8PLp09w&#10;9/49PHp4H+e7jqJseBZ2NTagoaoS7W27UF/SjhHTtqB030F89ugGLh7eg86Oarx9fROPm/bgdnUT&#10;fvvha/zti2f47esX+O2Lp7h3/AjmTF6KlJRMhPUfg8ikLMRFZ2LwuKVIm7oGGeOWIWPhWizJK0FB&#10;bTsu3L6Dvz5/RMtD/PL1Z/j+/Rd4cfUWvnrxCl9+/s2H63eev//xp19qP3z4EPEJjP8Xw7Unt/zL&#10;qpe9LFy9+uv6nfW3c1bkfzjRefTP2raWeUdO7qzgCfr+UTh3z4PLj+/fbajK/WFIFJ8MTYlYLzcE&#10;aJRw0wjIivQIJoZcAcs6pUvIyPhkiGqlgIApIaCQTVGBb0YFOx2SMzI9MiDWMIYZFSv4bUz6wFFq&#10;BBGfBxUZoa8jnwOVysCIbIzilhuRPZph7MAETFk4CXwljwpxHUgtTbjO/WoFD+a6/ZAYHo/gGDdY&#10;S8nWyN7Y8cx09WBrwYceQYwNvs1gyBrW9KFPDsr0yR79igmGdmR1nu6C/zBJc74+eGSubD5BuYhA&#10;TgBnxmZtLiSz5cGGmSflhaXV3pwHrVrIxcng7yHnIzrAg0zODFolpV9CFQOyRzYXo5TfB77hARg2&#10;NBZytj3lhT12ZvMmGpn1tiy1pEoGe8fJ0qwmSLrL2WPZPrCQGCEkxAVh7B2pnNJo1A+WZNYsvcNj&#10;EzBp5mjYqsjQxQJ4WUuQm+SASQM0MNAzgLNKQDVfV9iojOl8GCDSWo25cc6Q0rnzdnVAlKsM28dG&#10;4HzlUkwI1mJFiCNOl2ZjzeR0bJ9BBWFGPFpWTEPr8qHYMDYO01JCkTPYHWXDJN9e212dxK6pT+Ff&#10;K2QX7xNMmbTgSGPldnSvW4Wqmemoq92CTQVrkTttJtYOTcTufbtQU7oNMdFpsNBEQiGwh9JEAwuF&#10;G90n3uAb2tK1rQbP2AJigo9IzxQiCQ95y0di16JYdG2fh/ONq3C4egVO1eXicuM6nC7OxMnciTia&#10;Mwz7FoWgM8sT+ye54+iSSOxbEoJ9iweiffFQ7F45BPtXjURn4TQc2zIbl0rn4X7tErzesx1vyAjf&#10;d5Xh/ZEafHW0Hi/3lmJv/Vq8f/oK4fZDIaZ7y1qmhIPKFXp96d60ikBw0hp4hy6gyvVc9M/YjFFZ&#10;ZUidX4POG/fw5sVj3Lx9A1du3EBP+wFUjp2HvTub0dFYjf1d+9DWeBDDJhShvKMLr+5extHWKhzr&#10;asD3377AjYISPGhtx4dff8LfPn+Mv3/zCn989xJnW5sxY/QsxPUfCZfwofB2HA6l1QA4ek9CgP8c&#10;RMTMwYjJ6zAjYyNGps7G6MyFOHbtCn798DM+/PYTfv/uC/zxj9/w9bOX+ObBQzy+8wJ7u87gx99+&#10;+Z2guIKgSA7wKfz/FE5evepQs2PtngXpw1GRV/qqubn9+LUbN9Y2du6IWJizcGGwh+cfp/Yc/ePA&#10;karfxw6x+T5ELUVacjxCAvwRaieCs9IEcr4RXFRmEBMc2Az17PGkFRX+VjIDqM10uBabbDQavY+P&#10;LNlwZ0q2Tr8fN6yY2MgA9koRrKT6UJMFeVopYMU66+voItDdmWBoAid7FcKjYzF6WAqUlubcGKVy&#10;oSkUCiFkUjMYEyQUFJ+3nQYetqYEnH6cWbH3b27WjvCKdkU/gh6DBnuXyB5RsslxBWRGUj19+MgV&#10;sNeIoFHwuXeXfBNjbn9rsSFM9XW52TI0juYwYZ34KQ6hvjHkJkYQUjyGLG+0zlFqjtTEMG60HPao&#10;d4B/ACICgmBBYNRamMJBYgJLk35QEsAsBLoEWAGmpY+Hv6McZmSjxlSh4BvqQkQAVospflMyVIqX&#10;nTONQT/4qQ3JoHlwt1MgIjwYweH+8JTqQmFKwOTrYvLQwUiMikVMUAh8rU2hMuHDx1yA/Bg5xvga&#10;w4HNE0n5sbVUUQEgg0TYF772MgwMdoa7WoKsYD8McJChaVosjuWNxaJYB5RnxmPHmtGYOyQE1bNG&#10;o256Enasnoj0aE9MjApCOoF5nr/i+eGS9cs+1Ub/9ULz5ctmG3KKy7cVFeLcyb1onDMVNTnLUVVe&#10;jPKt65EdHYey9WvQurMa1WSNQyPHQmMRTJVLb0hlHhDa94dS5gQrcw1cpBI4WTnCSmgNga4BXOyc&#10;kTI4GoerpmH/lsU40bgRZwlWJxvycelADZ6d2oVvLnfi24v78M3ZNnx7fje+PNGALzrZxL/FeLAj&#10;H7ca1+M67XO9MRu3WzbgedsWvD1Qhrdd2wiE1fjqTDu+of2+O7+X4mjF8Zq1uHf7HJYSXASGdhBL&#10;rKncUsNe64pBlo4IUtvB1mUYfGKyERi+EElTSzBoRhkmLa3B0UtX8YoM8eG9u7h+/QbOHjyG6qFZ&#10;2LOrAW31NWgnsDWWtyMlsxiFrXtxqecgmquKsXtvE67duIRDE1fhbHUzvvr6Pd4/u0NQvonXD66h&#10;uaQSKXGT4RswEA6+w+FsPQDWjkNg6Z2BoAHLEN5/OWLG5iKm/2IEe4xFwoBZSJq8BGurGtF9rgdf&#10;/+UzbpCAD3/+Az99/Q2+ePwUr+4/R8fuEyht6f5x8frabTPyG5PLjl74NEfj/9fwcWggNhLC0SsH&#10;U9cuW/Tn4faTnZduXy+5ePNubG1b5byM9KHf9A8O/7C3eTtmZQUgyMEIw/1dkRjnDWcrE3ha6sKe&#10;TMNGaQxvBjMCoYLNTE+FvgsV1NYaY27MTD4BiHWsZ+/BGDiYTfHJhozJShicrATGsCSwsjFKWcHu&#10;qFUSkKigNzakizKQjNMI/molQv284eKqoJomWaauLkFTCDFtJzTRoYu7HzRSMkGlIdVODbjGM+xY&#10;DIAB1s5w8LJDX1rHcm5Nx2DDnrkoCJwEYLmJGRIDBmBIXDSUSjOupagRgZJvaApPVxeYkf2yVqoi&#10;Y30YEPx6u24QTFkrVYI7G8SbNaZhAwKoqNYrovhZR/v1WbMwe0YWFQBC+FvL6HhGsCdbllMlwMLM&#10;BDZkmD4WUoT4OKAfxcsa/hiyOQoJjoG+jjC3/B+myqzTUS5AiLeae5zrbmsHXz93Mj76HxDkzKky&#10;EOBpg/i4MHjZ2sCbQCfmE4QpLeujpUjwUYBHIGaG6eFiBU+tDfxdtfCnikaArRT+MmNUp8Vhkr8S&#10;9RkDcXzDeOQM8cbaweHYMmswstNSUTV7DCrTB2Bf3nxsGDP4ae6UKddXjkgsbJw7xZddS5/Cv1bY&#10;231emzl1afOmvNw/Lp/Zh+OHWtBRtQ11JZtQUZGH3OmZWBGbiKbabWiu24bNOesRHJsOrXUUlGIf&#10;iAR2MDWxgDVda1MyhmPu1KGYPj4OPlZO4PcxQFREOEYkJpJpLkBX4XScqFuDS+1FON2cg1MEuitk&#10;c89O7cTnZzvwJYHty4v78dWF3fjiVAs3Us07At7rA1V4vW87Xu0vwauDFXh7qAqfnyTonGvDV7Tf&#10;1+f2cFD9y/V9ZHRl6Ok5gJYdh2CtDoapkZLKKC/ERsZhwYQRmJ8QjzVTxsOdrNbaYxKik7MxYnoJ&#10;xs7aiinLy3Dm9h28ePwIj2/ewpUr13Cx+zgqU6aivakOHU2N2NXagoNthxCVsAjzikpRX1WCrSUb&#10;0cEG/r58EbtT5uD0jjZcvXMTJ3uO4/jxozjefQiLpqyEvftAOAUMho3zYCi1yVB7joF90Ex4xk9H&#10;VOpKxA5ZB+fw6fDwGwt/vwnwD5mM8OCJiB06B3OKSnDz5WN8+91XePHyBd4+eo77Jy/gp2+/xcG9&#10;pzF/YRkyFmz5acT0vJMLK3Znffz3fgr/I6BvW9tFbkigvadODb5w88LuqZNGvazKr/zHntadP129&#10;cfLR0nku/+jvavlh1diZKFk7DNOGWyHJzQoZw5MQ5CqEndiUrMIU0f5WsLQxhJbNOiEyhKOdkMxG&#10;hwppMzgGy9CHgMcKdPaujh2Y9QVkhbfQQIdrOCLSYe8V+3CT27pr7dDfywUCKsTZEGxOQta/jgdj&#10;MkVXGzuqcRpxjT9YfMb6OpCKDcjUCCK0v8qIR/ZmADtzgquZHtfXkR2PgYq1eGWwYR3kFXRMCzMB&#10;xk0YD3MHOQdNO5M+CPNwRnC0P8zZ+0IGU9bh38YeVhYCrvEPezzLDJc1xmFdJZg9GlDaGaiE9LfI&#10;xBAqsT4kZIys8Q57LGxNAE0dEAqtjQjBrjx4qvmwIgA7kJmZmulyo9mo6DxozAi0RjpcehlcWYUi&#10;wpNuVhWPW8fisjEz5KDPJiU2J5gLqeLhQiatkhvQsdnA6b37O6ikiKcbXEsVFQGtcxfyEGMnoWOw&#10;SZh7J2PWKvXgonVC5rgFmDKVaqYaGeZ52+DAzGSsHuiFqgkpOLkpA9vHR2HlUH+sGBWLglGDUTjU&#10;DRVpid9dbq1bdvX5W9fimo7MowfOWNNxP4V/sVDV3G0xb17evezsNR9uXTmFM4ebqHCtQe32zSjf&#10;vB512wuwwNsf5WtXYWdjEWpri7F40Ro4BWWQBcbTdegNXzsfuiapkuisxJz1M7F01iTMz0pDdHgU&#10;RLoiOPn4YHrWbEgFPHTVLMeJ8nk4t7ccFzo248yOtTjbmI+b+2rwvqcDX5w7gC8v7MNXF9knfSdj&#10;/PxkGz47sYP+3oUvzxE0z+7AuxMt+LyH1p3eQd9b8e2lDvz+8DRa8hejpaUWs6evhp9rfxjwjeHu&#10;4oD1G9ehuqEcM0YmoGDbemwrWIbMQUFwIcv1jV+M1KxyjJpVjVkbKf9nLuLViyd4/fgB7t28jMuH&#10;jqEyeRLaqqqws3kn2tpb0NW2H4NSFiI7rxBbNuWgiioLPWdO4N61y2gemIXz+w/gyq07OHXyKE4e&#10;7cLetlakxmZCrQ2G1n8YtPZDYaUKhcp7NOy90+EUPRODhq9E3NgVcA2eCS+vNAQ6j4SNy3DYeyQh&#10;IW0p4jO3YWBWPjZ3dODB00d4/823eH3nMU7v3IuffvgOX715j1sXr1GFpRqxgxf/kZZTcur699/z&#10;P/6rP4V/ho7us+67T58beP7y+dMl2xbey125/ot9u3d395ztqti+fd4fk8fGoGDhetSULUeoiwmS&#10;guMwfFgkXNWGdLGLMcDbFi5OMmiogFeyBjUCXTjJeTAnMIR6u8DFW8yBkE27xKYhYuOPsneGAmMy&#10;MwNdGOmzbgr0G61nXSdcVAqkJMbCnsyNz96ZKS3gqBLC2VwAbwcLKEW6HGwYECUm+uARWJltsnd4&#10;fANjmBgawp6MS2ioy4GKssh1fWCfbGE2x/otOrhTugPcYEyg89BSDVYqhKWVBdL6B8FSbcY9ppSZ&#10;8eDt5kIgZRbLWpTqQGxoBr6+PgdEBikGWAZ1uciAIGsEES1SgivX55F+Z2lg7yvlAqo4RHvBQSuG&#10;NYEsXE5GR2CypPOlUhpwDXoMKc1sH9Y/UisygqeHFmZCQ64LBssjex/KKgHm9OlhI4GhKVkoGblQ&#10;SoYrNAbPsHdgARshWaFSACtzU25SYTcyvyBnZ4Raq2AnEUAlNUCEqxROBFtXlQUSB8bT/9AR4x3E&#10;OLpsNNalByJ/ZBCOrR+JuiWpWDwqEvNSw1CVNRj5owJQP2vSi5vnLnt0X7jnV1VWt5xdR5/Cv0zo&#10;u6KgxnLJ6qIZk+esfj923Fy07t6F0yc70d5WheaaApRv2YCakkKsHtAfy2Oi0VZXiobKYrS2lGBi&#10;2izYu5LliNyQGDsANhZeMNBTw9DMFCNmjkLexhWYmZqEQc7ukBmZQMgTw0PtyN1L63Jm4XRbPk7V&#10;rcbF3cW4trsUV9oK6XM7nh5rxheXCIaX9hIQyRIv7sHXVxkY9+LzU7vwxZnd+PI8g+JufHV+L74m&#10;YH5FZvjV6VZ8TTZZPnsKJqRlYtTIaVBKA2BiZAVbVyds3roWNdvWYWZyAmZmpKGyegsK8pahMHcp&#10;BoVFIyo+E0kZWzBochmm5zbg8oP7uHTxMm5fv4Ynd2/j6rFjKElOx4H2XTi89wDqGmvQ3rgLA/vP&#10;wYKcHBQX5KC8vhYnLpzG+e5TqEqZjTtXLuHkqbPYf+ggGeJ+7G5sRLR3KqxtY+DsnARLyxiy12hY&#10;OA6HnUca/PwXIDBlLcJS18PZZTw8/CfB33c8HMkknT36I3bQDAydvhmDJ29BysJtqD5+Gpdv38MX&#10;33+Dp+fu4cr+Hnzz5Tu8fPEGj+7excUTF7BuVfWHsTOK3swobFq3/9Ejh0/vGHtD363d3QbZ2dn9&#10;rt+9O/zgiZ1fb1g+44umhvbxHSdPujS2lt2dPiEUG7KWoqF2PXxtTeGilMLTkgc3tRGctcaw1Qgh&#10;FerDScGDUshmoCDgkMUIqHB3VgsJjP24uffUrA8iWZyLTAQXaznU1laQksWx1physiO1gGyP7MVK&#10;QItYAHuJlCBlCmsbMQLs1QjRamCvMgOPYMP17aNFLTKBzFiPg62IICEiQKqpsFea8yAU8zkAMnAy&#10;uLFPrdYcMgKRkmCjJhjo6fVDrJ0W40YOhru/A8QEtfnp4+Bpb8HtqyawmEt44JvqcY8ZbXiGiHMP&#10;ga2FnAMdM0s2vBzXAtSgd/Jf1j3DiYBqbNzbmIdtwwzVrJ8OQr28ERngAi+yXHdrM8jJbhWsewrl&#10;XY+2MWeDfxPAGPDVQj1YkmELjHrTz/LMKhJmBv24gcn9Xa0RG0K1bDMTWEsM6VzbQEfPGGKyZVe5&#10;CPZyIawJpgqydlfK72A3GwzwkMLfSgRbpTFSAqzhbaui/aR0XvlknWKE8PvgwPzhKJo2GON9lOha&#10;noo92WnITI7B9JEp2DErBfljQwmSs1/euHLXt+ngSY+WmvZ0diF9Cv/9AxvQf/PmhikTxs+9OGrc&#10;/N9Tx85G1pzFOHD4IJobK1Feko/qss2oLt+EbetWY35gMGoKc7CruRJtTaUoLSlGfOwYeLpTIR0Q&#10;BguxBUSmzmSCKrp+dREWHYlc2n7+xOFICw/BxCEDEaT1gcbEjMoNPlljILo6StBTuxKnd+Tg2sEa&#10;3D5Yimt7SnH7UC3enyMYXjlAUDyIry4fIiDS55VD9J0geGEPwbCVwNhOYCQQEjjZ588PTuHoljz4&#10;u8XAK2AYLC38YG6ihMDEBs4hMcjbmoON86Zjjr8vthWvRX7BChQXrUfOypV0nzjD2dsbA8YsxNDM&#10;SkxaU48zjx7h7tXruEtguXHjOp5evorG0fPR3tKMI92H0NrahKPdXZgyZB7mrVqJvEKSiaYG9Fw4&#10;i5PNe1FLcV29cQXHjh1FV+cB7Ovci8qi7YhyS4CdaywcXAdBqw6CvXUc7OyGUMV9Apx9ZyAoZRUG&#10;DMiGi90o2DqPgJ3vJDLJFFri4RU5DDGUhsGsy8i4fOTuPYpbd+/h1sPH+Om7r3B511EcKKjA/Tu3&#10;8YTS/+j+fQLjY1QXtmFkRgEGLS+5Pbu2femRZ88+dZdqb2+nsr1Pn0NX79qcv3GluKZmw2+Fqwvz&#10;ex7fzKrZseXs+ARXtKxtQ13dEgQ48hDgRIWq0hCeUn24y3Uhp0LUgq8HlZkhBx1zsikrAiKb6YIN&#10;sWZKZmVJILSR6nJdCiaOycCAxHAICALsMScDAb+fHjRSY+izRi4ESAuCqpOpPgHXkG4oXcTa2sJP&#10;yedmg2ewYDAS6ejAWqGAHR3bSSmHPRX4UjGBzpwNBM4MVBeOtlZQyU17rUnPAGHxXuCRSTF7oyxD&#10;RHFNiImCU4gjJO4KGJn1Qaq/H0IdLLljqM0I3m6ucLU05d43agiMZnrMUHv7I+pTXs30daH38VGl&#10;MQGWz7p+qJRQyMT/AWT2vpF7DEqmFuzvQ+asgoq9d5UawpLOkZQgKCCYSsgulRJjDn42Ij04KIy5&#10;88Ee0zKwCvqShZsZQErnItjFFpvXrkZ8eChsyMbZYOn6FIecKhkerjJE+jrARiCCylifG0lnrL8N&#10;+gdK4WzRF4FOKoxNikV8RAhcnC1hr5TAzkwHtnSemiclYM/SgRis5qFt+TjsXj0UY/00mD0uBTtX&#10;jUHxjDjsWjvn++snjqY2dx+ZtLOlJZNdP5/Cf++w58QZ76wZqx9nDMr4e/qQCZg0eRHGpS3AtImL&#10;sXNPB5obSlFZVoy6kg1orN6MdUOHInfGeDRXF6K5biv2NG7FpOGZsPcbiOQh42Gn1sJQV0xQdIOR&#10;nozuBQNoLT2wPn8FNuQsQf9gP0TERCJ74UJMG5IKV60ftBI5ps4ag7vHt+FMcy7O7irC7e563Drc&#10;iBuHqnG/uxZfnOvA1wTBr68fxje3TuKb26fw/cMz+PbeSXx14yh9P0K/HSdQHsHvr67gxsEOJHr6&#10;UuXZHeYCJ6o0SyAyFkNoIkTCUAJi7mLMSxiInLQRlL/VqCpagXKC2MjY/lR+2UMlsYRNiDsiRi3A&#10;2MXb0d1zAfeuX8ftu/dx+849PL/1AM0TlmBnVTX2duzHnvadONF1EGsWbcDSFSuwJnc1Wvd1oOf8&#10;eZwubcGuGStx+cZlHNy9B7t37UB7awvWL11FguEJK1dfWDsPgqk0BlLrKNg6JMPdZxS0AZkIGbYe&#10;4dGL4eaaBq37aKg9JsDCYRw0diHQeiXAPXUWxmRswMAZReh6cBt3bt7CiZOn8egewe/xU1xtPYjC&#10;5Ew8oe+PHz/GIwLjyyePsa/1KEaMy/8QMWrV7+n5lTc/Xg7/foFZYTfZIasVdpw857K9vce059Ur&#10;w52tJbPWzJz5/bH9pz80dZT/NGty/O8zho/FyKE2iLDnc7O6i4114CYxQCAVmmyme2ueDjfINDMZ&#10;hYkhLGQG3IDZCj5ZH33G+fjA314GW54IIRG+8CQg+FkTqPisQUrvOzhPJ2tobZQcJNnQbQ4KAYyp&#10;kLYwMsWo5ET42plTXL3HUEr5dLFI4GBJNUuyNq2ED08XFdmcAfoSgFljHA93NbwDfWDGNyZbJeuU&#10;8WBE1kpZhwEd09tGjWgvT4R6hBBITWBK+xjSb8HOVvDyVHNwY3MuutF2ESGh8PCzhAnZmgtt62On&#10;gZGBHjedE+tDySYd5mbHp3VsRBsrqhzYKszIQFl3jr4wpzyxVrWWPCN4WQlhb64HF6EZbMji2NyR&#10;JgQ6BkGVSADfUB/ufNjwdWFBcGdDuTHAy/SpckHxWZL1qcgIZaamWLZgCZasX4vQCA8Y0bmxFtFx&#10;ra3hH+KEUQQ8vkTI9V300UgwPT4A/cNcEeDsiDBnJQrWr8HImDCkhAcgmm74YAVVcCR9UDopGsfy&#10;J2GikzE2jXJC54aRmBlihsyRCWhaNx+7loxG6aIpf3TX1y6t3rFncl1VzfreK+pT+O8Y7t+/r5+z&#10;pmTi5IxFnyfHpiM5ZDQSE8dg8KBpiIwZj5ETF2FHewt21G9DTXkR6uu2oC4/BysiQrGzLBe1VUVc&#10;Y5ota7MRG9kfMaH9qaKqglhPRNckH+bmWhjoC8Em5DYyUiJ12jgUl2/AyllT4CEXI3NsPAo256Bw&#10;w0pMGjwEEeGRaN9fhUud5TjfuglnGBS7mvHoWBseHd2JN2SAX1/twrc3j+NbBsSbJ/H1zR7u87u7&#10;J/H9fbbuOH55fhXvTnYhUu4IvpkLpHIPyIyswONpyQ5lkIlFmL14PMpWzUOWlTMK165AZflmlG3L&#10;w8qsKXCy9ofYwhvmUmcYG4sgsLNGXOpY7Dp6BBeuXiUg3sO9e3dw5+x5NI+ZjSN727Fvbwdad7Xg&#10;8JEulOZux+x5C7G+aAMOHz2EC5fP4/D6CuxZvBFXr19D+84W7vFqy45GLMmYCbXUG472AdzjZoEi&#10;Bhp1Aqxsh8HWezw3AHjohFy4B86Fne1IuDmPIUscD2vfDNg5DobadzB8k6YhaewqTF5bjvtvn+PN&#10;8+e4colM9PQ5nDhzHveePcSNthNonpOHY2Sy3/7la7x/9Yqzxpadx9HS1oWeyxdx9d798rI9R//9&#10;WqJms+Haeu6bXr9+3bi5+6kZA+Tlp0/Nzl054JI9b9zVbdn5H9raWvdnprm+HezjiZlp0Yh0FkEt&#10;YB3w2UTAunC1MISZKVkLa+XJAEEwsiXrkat6Lc2cpwcp2eLYwamIi7CnAltIgCIzE/SFnVIIGQHM&#10;hAyRRzCQEdiEBFPWL1Ep5MNFLYYRxedoYoyMMSPRP9qBe+RqQttKzY2gJeC4WAihIQPyMJfA15u2&#10;N+lHaeHBQSOEmGzRQFeHAyh7v8jgxN7PCWn7KG9HxEcFUS1WhahAf9iohdwsGHRa4OXkCX8fW9ha&#10;9c5yL9HpB4mQB0MyTlMC1ziq1fpH+aIfe/dJ35n5MXtjsOIa29DfbBYNiUCfa6Wqov0Cpf24hj8y&#10;OhcB9nIOlhJDHchkhnCivLD+mSxtMgJsVHggVGSSoW5auNhJuDSxfohs2DodyoeSx2YN6YewQE8M&#10;SonDrGnp9Lc3maQOtBbmsJIaISHICYFe7twIO3YyOVVI3OkmH41UqlhER0QgwMoCk+mcJgT7I22A&#10;L8alxGBmlDVCzfuiaFgEzhZMxoYBLpgTZIc9a9KwZpATZgyIRtPqBdi9YQa2zxuLzqL8msOHD1uV&#10;lFZv4C6oT+G/Xdh15Ig6a+7qrcMHpv8SEzkanh5xcLWPQ2DwYISHToRf6HCkzVqC5pZyNFQUoK60&#10;CHU1W5E7ciSKZmahsb4czTXFqKnaitVLl2JoQiocrLzBk7vRvayEuZkVFCoPum8FVOFj3bHEVEkN&#10;Ql7hKmwvzMPGmWMxLzMFK+aMREHOfGTPmgc/twFw8euPVUvm4fSB7biypwSX9pbi1rFGPDu9B+/O&#10;duDzi51kh0cJfj34gezw+/tkiLd7CJCn8N2dU7TuNAHxCjalL4SDmRelIQoKeTAUxjYQGrHuTUo4&#10;eXpjU/E65I1Nw1hbF+5dYhnBffuWtRgalQCpyhNS2yBIZK4wNVXCQM8IQlMeIpMHIru0FEfOnsDV&#10;G9dwlaCzc+pqdLe24+Sxw2jf1Yz9BMbdlS1YMmsWcoo3oZMAdP3KRXTN34Tj5U04f/EC9uxqQktj&#10;NdcKNSN5LDTaEPj6DqD/wThYWMRAqY6BvfNw2PplwCN6HuIm5MHZbxocHMfC1W8SXN0nws6dbNEx&#10;GSr6v/nGjUds2lrkNO7Fl998hi9evUDP8dM4QcA+dfAYGeo59PRcxIHqXaidtxGnDpBJf/4Ol9oP&#10;Yn9HJ+48uk9G2YXPPnv7j8tXH2xuu/iWa3D5bxMK3140ajt/JYj+7Nu7pjfsaKpPOdjd8cOamZM+&#10;1G3J+3naMMt/zEjqj2GxMsS7k+Up9GAp6QcnmREkCiOYEQg4E+TpcsOMuUlMoJXzIBfQbwQ0hZkR&#10;wtxdEOgvp9oZAYQsy4wAqiHTYv0P2cS6CirgDWlfBhONvi5UNgoYiww4UEr1dBAX4MLNJMG2Z/Bg&#10;2wXYKeHrYsFNDRWsVcDGUkbGqQupyJSApMu1ZKXsEED7wYSgyv5mrU41GlNY0vbGumw+RBNMmZIG&#10;lZ2ce6zJtvF2coOlpZwg2o/7zh55/vOxp4YMMyORoNLfF4bCXsAy4LJ3iL2z6Pc22mGPOYW0P/ud&#10;NboZrNVyExlzfR/N9OFgrYIVGbAVpdXbwpRu0N5uHAz2thJd+DpIER/sA1cPOy4N3DEoXiOqiDDz&#10;FguMYePpAjtLslUHAVmjMdeJX07593SWktVKYCMyhrxPX4R5uiKSlrzcHCQOCEJ8oDNCHV3grLWE&#10;o9QECwf5YFCMH4b4WSGYwF02KQanirKwf8N4LBwchealY9A4LwkLhiShfPEc7Ns4DGULUnCkctNO&#10;3L9vWli2s/DIkSO2lM5P4b9RKChrkk6ZteRg/wFZf/j6pMDecwACncLhZBkBB7c4hIQPhP+AqciY&#10;sgTVNRVobKlA284alK3Pxhg3P0yfuxxTMyZh4bJ5WLtiKZkNgc/GHRaWPtAofaEwNIOMoCKzDoeO&#10;iYKuYx3o8ukeVjjRvpNRuj0fxRvWYMakUdiweha2bc7GWlrvqXCDyNwNXg5DsGjGEtw4twM3Orfh&#10;0r4SPD69E+/PdeKzCwfxzY3D+P7uCYLfefzl8UX88PgyvntwFt/fO43fXl/B9f3NiPcaBa06lqwq&#10;mcqbQJjx7CEx0lCF3AoZs8egrGgd5vuEY05SIqoa8rB920rkLJkBP9dAWFgFQK30gdhcDYGZEjxD&#10;OUFeQxVrIYx5fMQPTUBB+Xacu30VTZmrcWz3HhwlMzxMMDx+4iAudJ9CzsIV2FayGUdP9uDEqbNo&#10;TV+FU3u7CUwnsaOpGbuaq1GztQAJIUmw9k+Ad9xYeHuOhloUDLm5NyytE2DvPhm2QVmIHLUKrp7j&#10;YRkyBa5B0xDuPwXW3ulQUAVG4RiKuKTJGLGoCPuv3cTX797h+aPHOHP2HJ5cv4W9U1agtaYFlaU1&#10;aN2/B6dOnkFpRg5uXrhIxn0LawOnoGpjCRr3teHIxTO4e//Z5xU7e/69ulHV9/QY7uvp8dxz9IK0&#10;eN8+KzbA986uruj9nTvvHjm6GyUbFqJ4fQYSvUWk9BORnuKLUBdz+LjIuMl1HVVisjEGQqr5mepy&#10;DUrYmJ5BGhUV6HIopMZclwT2+NBBKICFxBA6hrQNK9DJoCzI1Nh0TWamOjAigBjStloTfUQQsFQK&#10;XW5EGQPWYZ6s0U0rJSsk4BJQ2Ps01uJy2OChiErw5YDM5ko060cQMuodq5TPBsSmT4N+DEq9g4cz&#10;WImN9GFOIOZml6BPJzdLWFmaQyjiE3R650T0d7KFp5cl9zeLi23L/mafCsO+SIzwRKCPGqYEdrae&#10;jYXKunOwv7l9KB/sEaqImS9toxaZIS44FHZ0vhjYxFRxcNIoyJaNYEHQd1f0g4DSy/ZlEJcR1FQC&#10;XYImHxqJMQd/9huDMvs0pzwoyCyNycxZC1g7FVkyWaOzgv4fZNmsTyUzc1s6ri9ZuKM5D/FuXhg9&#10;OA5+AXZwUJgg0VUGa6UANnTcaT4CDPOQwFEpgreoH1rnpuJE0XwcKxyNTVlDULNiMY5snYu14/pj&#10;8fBBOF2yCHvWZaJ6zeIbPXTd1LcfHHWkqycZH/u0fgr/9UPThQvSpUvzdieRVURFjoefR3+42cfC&#10;wS4QLlYhsHYMI5MLg0/ISMSPnIyy6irMXbYc48ZPQWbaKIzyC8G4uGisnDkJuTmLkJ+9Ch6uMZCo&#10;PWFu5QMlgURmqoFc6QQrjT/dd2q6D/WgL1LCTK7F0PFpqKgpRPm2Iqyel4WZY4Zhy5al2L59NZYQ&#10;IE0NlVAow+Dkmorps1fg7NFduHukHlc6y/G8pw1vz+/DlxcO4dvrR/Ete0zKgbDXFH98eh6fXT+D&#10;yYlj4Wwdx83JaK8Kp3vKGSK+E/g8LYJjIlFcuhJl65ZjiqU9Ni2ajdqSfBSsX4RlC+eRpbFuUj4w&#10;11A+CJ58AwndU1IyXjXEZIsmYg1VsqlMUqowIHU80gdPxJq1BSiqKENFQwPqd7eRFR5BYdFmtLY3&#10;4uDRozjXcwGt09fi+NHjOHq0C3W11ahrrEd5wSb0DxvEVUhCEubAxWUkLEUBkMu9obSOh4vzWLgE&#10;ZyI0aTn9f4ZD40bf/afDw38arG3HwsqmP+zcouDXfyKWbCeLfv8GXzx7jZu3buH2vVtombsRrdlb&#10;8PD+PTx5+ASXz1/E+Zs3caLzLC6du4RvP/8Sx8p2Y3ngKCwbNw3t3bvx4NEDbCnbe63p36kT//D2&#10;dp0Dly7JWEF26Nw5YdPRo9Lm/Xvymxu204W6FAuzEjFxsD8GB9ggNlBLliFHgJMK/h42VPiacqPI&#10;WJsbwpRHBTkBiXW4Z41rAsi2IgicIrPelqDWZsZwUPG41o8iAoqFCQGADNFRwodcSBYo0oMJQdKO&#10;jMZFZEi1MmOohWyeQR242EhhpyYrFRtARvBlFsXsj/UpDPH2hJeHFTdbBYMFm9uQPb5kjyXZ7PCG&#10;tN6I4qCscgt7vGknMSN7M4AZ/cYzNoSNSgCFuHe2/H9u52ShRmikF7dOyd4REoCY6QlM9LjBvfk8&#10;U7JQYw7CzAzZe8d/7vufF08Crb+7moBvCBGbkUJA+TboR+dFD27WdrCgCoOC8mkv0eHGfmX2yo5j&#10;xFro0rnkmZjAglU2GHBpPasEsE8zAiYDv8xQhyDGIKgPawEPMgIga7QkpvPLzrMP/Y98yaJlVFlJ&#10;9PDE4BhnOKmM4Ew26UqftiJdeIgNYSfsiynBGgSwQRYInjvIBrsKxmJ//iQUzp6EornTcbx4Kdqy&#10;p2JktCcashdjx+z0P5sWL3pyrOvwnMOHzyiOnji9+Pjx45/6NP03CNfuPdVu3lyxNzFsPCKChsEv&#10;dCyc7BPgoo2EnWUQtCp/uDlFwcMvCX6sgczAychZtQJzpozHkgVZKNqUjezUVGSnpKCpZhuaa0qw&#10;beNaRPsPgsommOtLZ2ETQtejK5RiW2ikvpCYaOleoftcKKPfA+EWEIVN2zagpqwQRWuXYUZkGFYt&#10;nY5NeYvIGufCx8oZFkJ7CJTOsHMcjsXzVuPi8VbcO9aEB90NeHGmHV9dOYhvr3Xj2xvH8N0dgiIB&#10;8QcC4h+f30Hlmo3wtR8AJ20iHOwTCa4+4IndIZO4EWQjsHLlQpSUb8bGrEw6djhKyjaQpS5HzvqV&#10;mDtlJqxsgyG19CLAu0LCU5MdWkAslEPOV0NqpgVf6gBjIwl09YVUOQ2GU0AatPFz4Bg1Gf4Ro+AW&#10;PBADxo7D1uotaN3Tjo7Ofeg5fhI1k5fiwsVz6Oruwo7mOtSUl2DTmpXw86XzH5iE6EFL4aYZBaXE&#10;DxJzV1hbxMHVbTQC42ciesBauDpPgNI5BbZemXDymgYrZTJUVn5wCuyP/lNWYzdZ6Pu3b/D6xRtc&#10;vnoDh9sOYn3gcBzacwDnrl7F0xcv8ObZc9y9dh/Fha2o2NuF569f4tmte6hbX4yc2BHYlJKOa2fP&#10;4HDHeWRtbC77eNn8e4T958/z9h4/Lm47e9Z8R8+50F3HTsWcOnVixYVL556sXDH0VVqEDdIS3aFV&#10;GMNOISSrMYGzvQKeLnw4Kw24DuIaQV+ozQgytFiZshaWZCmmVMBToS430IebxByuGiMEuFgj3Icu&#10;KgKlWFefG+9UTHCTmelz9uhIYBBTQW9iRKZHluWmlEBhKYKeLkGBvT8jYDBISQUG0JAhsRkyeMZs&#10;uqRes2OwZP33WLcF7jv9zeyKWRl7v2dMtqivpwcDggW3nn5nUGOPMdn2/zQwBd8U7o4W3LECnJyg&#10;tpJzw7TJZGzcT53ePo8ft2UwZL+xY/zzWCweNkVTYoAXma6KW89AJ6Y8sW4QIoUZxMZ64JMZmxlQ&#10;BYHs1J8s0YLSxQGN8sviYOm3IrixIe94BHP2PpPFzwYwMKZFRJUCll85wd1GbQaRxITbjzXOceSb&#10;IdZfA57aACoyxghnFQK9fWBCcdkqNXC10sKS9g904HGtg3MH+mFsqBRaqS5yxg7E4W1z0LhkEMqm&#10;xWPhELLCbQvRvWkGRgQ7YmpkBApnjfz2eOm2kftOnfPZfehUds2OfUP3dp+Mp3PyKfwXDhdu3LBs&#10;btp5OjV+8h/Ofinw8B0IG48UONnGw9smHG5SDypk3eHgFU+F7ECykIEIpEIyv7QENUUbkLduASq2&#10;ERCHJmH5wBGordxKZlWIsuJNGBo9Gmr7CNi7RMBG6wa51BNiqTM0cg8IeFYQ6JrC0EgOa1kQgdcT&#10;WYvmobmhHPWlBVgaF48JEZFYkz0LRaXrMS8tHS7qELp/XKCv8oOz8wCkZy7A/bun8fxUO+51N3Lv&#10;Eb8jIH7HgHjzBL692YPf3t3DqfpaxLnHw9kuGY6uadBYRkAgcaeyyxUikQPiRk/Atu0F2F6ai6WD&#10;6Poek4qcnBVYSUAsLlyPEQOHQSqje1dLtqvSQmhmCQOyQTmfNdpzgEhIlXC+BVW4jSDmKWBpSzYd&#10;MB7+I9ciNGUJPNzS4RM0AgVUcSjeXsgB8cDB3eg5cAhV4xfi3MXTOHyoE+2NdajYnofcBYsQRZWP&#10;iORxiB6/Gt5e46CQOIMvcoTKIhoOzqMRMWg5EqOWwtN5ErycRsDSLQ1ODkNgp/GDudad/kepqNp3&#10;AA+fvMC7t2/x7uVrXLpwGY2z16B80RqcuX4VN27fxN0Hj/DqzQu8uv0CQ0ZuwvClpTh99zaO7e5G&#10;8eat2F5Vil3LNqJh1gq8f/oZgpMXf7d4X5fbx8vnXz/su3VL0HPlQnLrifNR9T09gtauw5UnT5y8&#10;d/3ehWNTJoVcCFKJEOOhgp+VEUIdzOFAAAxzl8PbQQgvCwZJfdhI9OFkJaQbyZCMhg2+bcA1ABHq&#10;68FJZACtxABKKtg1Mgl0DHW5uQNtxcaQGOnBmj5dyWKspQKYE2xYAxTW0Z5Nsisms2IgYWAw0dGF&#10;miyIwVJA9sdaoTLjZI8amSGyEW/sCSxONiKukQ57rMrs7Z9WxcDBPtkjUAOCiZxsU0wwYo9RGWTY&#10;wt71SU2Maf9+kJP12pqZw87FDrpGugQvgjctdMp6QUjbMqNjs9qzNLJ4GJBZ9w72mFglMSJrprQx&#10;wBkR+GidK4FcYqDHbcsjMIsNDbg0mRlRZUBABkmmzCeDNPr47tKMzoMXndNAFeWd8skqEOzxLPuN&#10;b9gHHmx4OgNdruWttdgIPDLFf4I6wsEBmZOHcnnSik0R5uYIL0dXqMnMFZR3lRmlkaeDFE8ZtHQe&#10;cgZ5YkyMHQKt+nIzXxzePhft2alomjUAmbGhKM/qj81jA7AgJRDrhg1/snLO/DdVpcWbe+iaOXH2&#10;0ooTPT2j8jblbCrKnmtDx/8U/ouFt2/fGh08fDCyo2Pf84VTVyLQLRl2DuFwJIPyd00mOwwnKwum&#10;+9kHCk0otIHJcPBNhLtfMjzDB2D1xhyC3mbkrl+Ekqo85KeNQ+H4dDTVb0Vl6Sb6LRdpA8ZCbRMJ&#10;pW0oFDa+MBfZwdLSh6DmCaGJGiJdE5gaimGm8oCN1AdhqcPQsqscTXWlWJ+WhvEWciyem4Y16xcj&#10;b+Uy+DhFQEkwM5e7UyXVhuLxwYTpy3Hm9H48PLkLd4404fPLh/DDzWNkicfx10fn8ODEcYyInABP&#10;x0FkgiMR4ZoKe2kQ3VseUJszOyQTXb8cpVs3orJwE+b6+WLNgmnYumE5igrWoHZrDmJDk6HUBsCa&#10;oM0TW5Ehskm4qXIpsIWAr4QpXwwpwVFkIKNKqDvs7KliEZiJsNEbkDxiI7x80xGTmo4SOkZ5VTn2&#10;de7GsZ6j6Gk7gNr0hTh/7SIO7tmH5ooi1Jetx6ppWQgPGYL4ofOQkLYaof3TYaEMhTnfD3JNHGxc&#10;x8Br0AoEhC2l9E9GgOdY2LmOhq0iGhK5G6ROARi3cCWuPLyD+/cf4c2bN3jy6CnOHTqOwvjJZPDV&#10;OHj6NO49uE9QvINXL1/gYNMpxKWsRkzWZmzY1YkDbftQlJeHwrJiHD59nCrELbi6/xiWLqn7I3pW&#10;Qe4/u+b9ywbWopQKM0P23nB/z9FRnd1H2o6cPBPcc+3yzM49tc9Wzgz6M8ZJi1njJyIlxgWRIZ5w&#10;Ieix+f7i7K0Q4iyFs8aYCuQ+cJBZQGMhhJmoD9UGRVwrU4UZwc6EFjM2UHVv1wpTKtB5BEQlFf4O&#10;5iZw05iQHenCUkgApULZWsiHhdCUa1lqZmRCF50p1+HemBY5TwBrtYB+Z61SGQT7cY1MWGd5Znoa&#10;oQndQGKolayRD1kjHYeNM8qgKDEzBY+AaU42yWyLm2OQPhmsGJDodHDHERJcVFYqire3j2GI1hae&#10;WhU3go5IRDAiE2Xxsf3YMG6sfyXbjsGUxcF+Y8Bmhsa+s4Xl25POmYbM0FMtRJivN3i0nj0GlZDJ&#10;sn0ZSLVCXdjLjWBIFQl2fLaO5S/K1QbDU0PhLiX7Zmlm27Pj03HcbRR0nvVhSUAc4KyEWiPhGvSw&#10;gQKCvLyQkBQFN2MCp9wUwQRIczrHjgRdH4UR/MjuzcWGSHQyR7KqDyZG2SFzVALGefMQbMlH7uTh&#10;OFU2Fx3rhmKEvz0qZ6Sgo2Te7/mr5nzYWVEcsHl9XsLK2dOeF+XkN2+vr5c3Ne3Kam3ckVC4cd29&#10;XY2NTpT3T+G/SOi5f9+0q+vw8i2btv9tRvoSxLGZ2V3C4WwbTNd3PFy8E+FiHwVn6xA4qXxhpfCD&#10;rXscHPyTYEcG6eSThJlLlqC6ZB225K9AcWkeNowZh03jxqCKYFZBhredzGpYSjqs7KJhYRcGK4dI&#10;aMxdobWnvy2DITS3o/tITPehBGKNByyVAfCOSkFNTRGayBKLFy/CNKkG2XMysXz+ZGQvn4XgoFQI&#10;NSFQWHmTMWkgNLWAlOKcMGEKLpzZhzsnduDJqTZ8TZb485MLeHvxOLKSJsKBzNDecQic3cbDzjqV&#10;4EtxUJ7E6nAMTB+HyspCbN2Wj/x587Fo2GBsK8pHQ1kB6uu3o6agCNF+Q2HpFANzS2+YSewhJbuV&#10;mNrCjEyRT2ngCaxhZGoFY2NKj4U3bLVj4RC7EKEjViF0wBK4+Y1CwoTJ2FpGlYWGeuzZvwddZ0+i&#10;p2UvWiYuwsnzp9DU3IhqAuLWglVITx2LwJjRGDxpGUZlrEV8fCac7JNhIacKAeXDLWgKoibmITBq&#10;ARx8MuHpOg42tkMglwRAIXCGffxwVJ84gqdPHuEhM8DnL/H44SMc2FyD/Oix2Lm7BR1dnbhKIL59&#10;5zYeX7uH9OQVSBiZjehRGzBqFVl6fSOK8zegpKwEu7o7cePSdZyv2o31a9swcE7x6Zrz55UfL6d/&#10;zcBAyBrTtF8/zt9zoutW6449r3d2HJ/QdvGi0e6DNdUzJg9A9sQsTJ2SiPBgDTystXAkK7Qn8/HX&#10;GMJDqw9zM/bIk/WL04NUoA8vmQGcRSaQGxlwRqYgYEgJXKwLgjmPYCOm7QhcEnNjuFhI4equJCMi&#10;22FwoG3UfD0Y0z5yU13YkTmyxjbsMamYrEpqagIDAoguwZABk3XWZ9MhMSCxd4fOBEJzqR79Rt8N&#10;PhoqM0naxtvGHObmhnBRyJEYGUQXuBH32JFOAwckQ9pOTgbGpq3qp9NrZ2wgcluRPiRs0G/6TSHW&#10;hR6tE5BdMSNkxseAxbb9z4v+x3jZwtIm4CYQ1oFabAKF0AzW1mruMSl71Mo9BqVPoz4EV1onFulA&#10;YKwHQ6o4MItkx5GbmmJAYjC8CKYKSgt7PMtm5OfRebcQ8xAYbAc3azGBkQdTqiywd6fMxp0ZLE0N&#10;4GauA2exPgJspNyIN3amfZBq0Q+Dg31g6WyJADUP6R6GcFOaIivQEgVpLkiiisXSaH/sWJqC4yXT&#10;MG2ALW4ebMGbZ7dbSnNzHjUXFPix62dz7mavuRlTr+YvXXWhoqJy/54DBwI3F5embCuurGxqOmpC&#10;5+BT+C8Q9h48WLBk+bqfRoxbjIGDs+DuQhUlmwC6B0PhqCZgsU7dzvFwVscQEP3hpiBQOsdwj00d&#10;PCLJSuIxatZcVFRtREnRKlSWr0L20FTkjE5DXcUWNFcWU+FejNkZU2FvGw57hwgyxRjYmHvD3i4E&#10;lnbBsLKKhNTEBkbGpnQvOMNS4UWFewzyCvIJDtVoKNmKFQ6+yJ0/HRvWLcX86emIC0+EytIPFtYB&#10;sLT1glhmB2MyNZlEi2FTMvD4znE8ObETry514o+vbmPjzFXwthsAG7JDx6AseLkMgloYBLXMHxrr&#10;cDg5J2I5Ha+qrhiVBMCZof2xZNZM7rFmTU0VWnY0Iz+7EN5eo2DnMQjW2mg6lg+BWAkhj4Boagmx&#10;CZVZZKt8YzJGviWZcBRVAtIRlrwS/SdsREDqcrh7jcPwzBnYsnUTKuvqsW/fXhw6dgTn69rQPGUF&#10;jvQcQ31tNSqK16GqaC3GJ49DQNRYDMtcjrR5mxA9eDp83FMgk0ZBbpsA15hZSJ1ajPC4lfAOmg4X&#10;1wyq/A6CjCoVYpUPZuYV4Obj+7h1+z6eP3mGF0+f4sb1m9gxahlKJ81C2742dB0+hHPnz+Dm3VvY&#10;X3sUSWELEBEyHxGD1mLAlGIsXpuHgtz12Fa+Hfu69uPWret4efIK1s2tQsK0grvTmtscPl5O/xqB&#10;GeHHP7lQ3/PKsGb/fl79vo7Imp0N7dtKGjrb2i6qdp487FK4OePV8injsWFBf4yK9yQb5CNAYw5b&#10;SyEcpfqwkhsQ3GghYDlLzOHIHp1aCuCqEsLc1Agqnj40VMCzBiQMXnxmX2RXrA8hG5OTzRavYq0v&#10;aTs20S57/MisSWWiD5GxLjdjPhvDVMZnQNKBDX13sOBTbUiH25bBisXDgMNsSkb7GJExMXOS6BtA&#10;TCBg7wWDHe2QGhcObysxzCgekY4eFi+ZBbla+h9Wx+KTUjrZhL2slaySrJS9s2RplhLI2HYyAhGz&#10;XPY3s0QTyht7L8j2/98vDGSGBDhmieyxrVagB3c7ORQEHpZmEwIZm4PR0pQqALx+XJwigrBCVw9B&#10;rs5QyeQcCNl6lj8WJzs37gRLNgAAAyjXcIjyrdbTxeLFM5A4II7iJfsmM1bSufCWsgZNJmSE+vCW&#10;6MNB0g8+tgo4KXnwFPbDPB8jZAQ7YnA0FYACIwTbyeCrMkJVigNyx/lhpI8lcuIdkJ3ggtPVG7Ak&#10;ayweH2z98d69Kwk5q7LX7N1eG0rp4sKe091+E8eM/WLTulx0NrZOz6drKrekZt22bQ3+Hzf5FP5f&#10;DOcuXhyxvXQL0sbPx8DJ2YiMnwA32wgCVDC0miA4aQLg6Z5I66LgoIqErToUGlUAnBxjYe0VB0ev&#10;cDi6JGLkmEyUl+WhaPMyVFSsxbrByZwlskYxjTXF6Gjegtylc6Alm5PYhsLSJhKOiiA42sYTjKKg&#10;tImlirMr+GYK8NSOUFiGwMIpDEvWrcXOXVXYvbsZm4NjkZsxCQXFediUsxBjUhMgt/SAVu0PBUGR&#10;r/SAVGQDmdAWcr4Wc3NW4+HNbjy/uB+5c1fD25WsiezQwS0V3uFZcLaKgZ00EEqLKGhc+mPslLmo&#10;a6pCBZlbwczpdA9EoHBrISpqK9HU0kDg2ofNKwvg4T0O9t7DKJ6BsLDwh4RvR2WKNSQ8DQQ8S+iI&#10;yA5NFDBT+kLsmgpPjwz4JS1HJOsnmLQYtp6jMGP2YlSUl6CupQkHO/fiyJmj2Fdci6aFG9B57DAB&#10;sRZVWzagauNqxAcPgUtkOlImrED/9GyExWbCP4ws1ZLOnZb+B7GzETZ+M/xjl8LLLxN29mOgVkRC&#10;qPSGR3AMdpw8iMfPHuPG/Ud4+pTN4v8M97vPoWHwTPQcPIj9hw6g53QPrly5hM/fvMf6qdvgGjYH&#10;wQTFYIpzYPomzJm3Fvmb1qCqoRK79rTjwo3L+OrpC6yfW4uQ8Xl/G7KxftzHS+pfM7BO+R3d+73K&#10;6toaD/VckZ+6fMNn7/Er4j093XMLN65AY8U69A+RI2PwIAxxESPMms32bgRrM7I3KdXyFEZUwArg&#10;bCGDE3skqOBBbKiP/lFBsFBKICeACI0ZZPqStfTljIoBgYGEQUhhYIJEvzBI5Gbco0a2nk3lxGZm&#10;EBn3gZ+LLUYMHIyoCAc4kHnaW/GgIosxNyUzNdHlgMH2YRBj3TPYdwmZqVos5uKgLCIlKh75eUvh&#10;58luQDXkBkYI89TChG/A/c72YWniG/Z21ZAaGMLX0Qq6BBf2O+tmwdLGLJWBjm3PgYq+c8vH72xb&#10;trDvbOH6I1J8JgQs1pE/NtwHofExXL7NKb0WZJyeBClHBRktGZ2T3AIBAcFUs6YbzZDgTnEwe2Sf&#10;LF62nz2lkX2y71JDZsz6kPbrhzEpsYiLj4K3kz3c3exhKTEE34gqFBSvVq5AsK0lnMjkPSViskRD&#10;WBGEV4ULMdVfhkkDYuCuVWNA9FBMinBE28yBWDEmGOOiQ9E4PRUZrhIUT5uMaYPC8e7ykQPZG5a5&#10;bly9qr6poOD/oyl2bnF5ZOaAyM9WjYw9/tPz59J5hQ2q9XnlK+rr2+UfN/kU/l8IN+7dc9p/YO/r&#10;6ooKjB63ChHDl8I/fCQ83OPhog2C3MKTLMML1s4JsCdD1MoDOWu01MQRDAfD2S8OHn6D4eKUgNEj&#10;MrGtpBBbC5agqnoLNowcifxJE7GraTsa67ehsboIJbk58HIKBd8+Empa7OxjYWuTCBv7VDgSFBWy&#10;MAKiPUy17tDYxUFCJjl50VLs3FmO1n1NaJg4na63majfUUfxlWLt4ukIdPcgM3SFypFMU+VC5YUn&#10;xAoPmIvcwDOTY/O2tdhTW4VosjqV5SA42Q6Bb+h4uLCZIDQxXBcGG7cRsI+dgrXby7GzpRHVpflY&#10;njgca+fPR13HDuxq34m2Ax3Ye2Af5s/Og1PoTGiDJkHqOxYKqwiI+dYwMyMgEhiFfCvwxWSHJirI&#10;7OLhFpwBjXcGAkavQdL4TVBFzaTzNhyzli9CXX01dra34mDXAZy/dQ77NpShaU0B2joPoKa6AtXb&#10;N2Lz4tlw9k6Cc38C1PBlSKDFP2AI7P0iqdKSALXDYPgkzkBMWj5CY5bCzXca5A5DIZF5QSiwxuDM&#10;KThz6wKZ3108ekJAfPYUX337LU4sLsWuNUW4eOkijh0/ibMXzuPx44d4d+c5JvdfDt+AmfAi8wyI&#10;XYRwijc6Jg0LNyxHfVMD9nZ34eqd2/jm1UsUrmxD7JgCDFlbda4HPVRX/xcO1QcOyJoPn1F037xp&#10;zh6BsWHb9p7Ye3xrUT5qGsq+nJge+02knwLhTkbwkJrBVaQLCRXM7J2UUkwFsqkxAdEMDmp9yESm&#10;EMtZi0UTKIUGkFKhryIgmpJ9KQmU3Ez5ZG3/7NOnNDXDmORoKOx6pzZiCzMjZnlW5kaI8/dAYmwo&#10;/INtIRX0g5VAHzYUv0CoR7DpbYXJFh4ZG2vcwv4WmtAxycikZJ8y1nHdnI8oOwn8XS3g7GJPNqlD&#10;oCZrJSgxwLHHlGyCYQY8BhuBoQEUxv9j7sH/DDu2cDD8+LcBxcFmsPjn9/+jxZisT79PP64FrUzY&#10;a4hyMlE29ZNWrEt50uEel7pZqWDva8cNWmBGlswep7IWqWx7Fg+brSJAoQs+gZ9912WwpHUsDzZm&#10;9L8gy/Pwc4aHgw03Gg8DqTVr8SvnY9a0eQhwtYUdVSJcNXQOqUIzJ8wcAwmOYU6OCPOyg5OLGzLD&#10;3LB/zWSkxdpjSlIYdi8fjvIpMRjh44xF9P2rNy/+kl9WUbVx8eoVnZWVxpSO/wiVht5GJwAA//RJ&#10;REFUlZV6GROHrc4Y6P9bW3VJDltXX7/DMb+kNvl//2TiU/h/JtzvuW96sPtIddfBA3+Uba/AiAmL&#10;EDJ4Nl1n6bDTxsBWRdal9IGV1BVqmzg4OMRArQyCLS1KshK3oOG0jIYHfSo9kxA6nIBYthFbtqxF&#10;RVUxckenYsO4NOxsLkcLQbGhpRI124oREzwULg5xUDtGQ+OcTKY1CCNSZmJK6jJoraMhENP1JveG&#10;2jYM5nYBmLhgCXbsKkNbew325G9E7tCxaNnVjNbWFlRtL8a8jLGwk5OZWfpBaukNU0UgePQpJTia&#10;SZRw901AZOwkMtpkODmMgo3PODi503Gtk+HsmEoV6zS4+Y1D/0kr0NC2A/X1NajdVoSV0cnYXl6K&#10;jr27se9AO/Z378OB3XuQmbkMXgNnQkNWpvIfBa0qAhKxC8RSRyhF7uCbWkIi1NJ3N8jch8Ge4OkS&#10;MAcRI3MxIG0j/MInwytkOBYXrEF9QxX27OvAkSNHcPbGVRzM3oKWvGLsObAHdZXbUF2RhyUTpkJr&#10;H4WQpCxEj1mOiAELKR9xlPZQ2Dr5IyxoCJJHLkf/iRvhGb4ADo4TqILgzz22FasVqDxYgy/fvcDL&#10;e/fxnCzx6euXeHv2FkriJ+LimRM4ePgwTl+9ghv3buPN+zdoXtOMpMh5CB+6Fl5Jc5AQtxSRAbMg&#10;VAUjaXo6Gne34ujxY7h+9w7+8tlrVGzah/4jCxA2Jf/vHfceBX+8vP71QuX163rt7axM7R3hfseh&#10;c0LWyKbrUtecJfOno7S89K8T4r1+Gh5sB1+tAVRyE8hFBBu+PuwJWBZkOH4yM8Q5WUNtwefev7Ex&#10;OTUETQshm9JIh6DJHnsSEE3ZGJz/452bgAzMxlgHvg58mFka9sKDCnkhmZ2psC9CbCzgZa1GiLs5&#10;zIx1ITMm4Jrpw05oxM1Cz7b/58KGeWMNXMQEJ26eP4IKNy+hzJQAowshAUki7p0+iW3PulkYMtui&#10;eFgHeraONY6Rs0e9lmIOMv9nkPvnbwzezO5YN4l/Qp4Bk8Hqn41q2ONN9jtryMOMku0jo4qClvKu&#10;NaNzZNKXbJi9K2Wz3ZMZUx51KC8sHvbIllUOWDxqAvd0LwP4qPS572wx1NHlgMuj/MslZJoEWTYx&#10;MRspiLVEtRbqw1pkjJQhExASGQoriQE8tTIEKfohxcMMEfQ/HONhAwc2eo6eDsbEhKN+w2wyTUus&#10;SgrCvqVR2JM3CcO9XFCSMQLNRcVYs6LwXXF2Tjgd/38Ky1et7b9y9oyvSkq2nGxraxOxdVvbOiNK&#10;d+36NHr+/8OhjO7lPUc6azr3t+HAvl0o2bIVqaNnIHjofLgFjIWjFcFK6Q2Nyhu2Mk9Yq3xh40qQ&#10;VIfDXhEKuU0kXMNGwDs8DQ7Bw2HjnYLo0dNQVr8dpWVFaGjehk0ZU7B+3ES0tlWjZUclGpurUF6+&#10;FfH9h3JdJBwdomDhFgj/qJFYsjQX5ZsrMW/yIvi4JMNS6QulbTAdJxhx46aiqrEM7Tu2o6ezFR3z&#10;FuLkkf04f64bZ47uxpGOBiwYNYiMSA1jTQA0al+orQPJbAmIUgkBPgVaMjlb+1Fwcx8PV7JDK5cR&#10;cP743cV5NLxj0jFjZT4aW5pQv6sJ5Xmbsap/Clp2d2DP/t1kcPtx6HAn9hEMZk1Zg7DkZfCLnA5P&#10;vwlcS06RwgdSSrO5wB7mZpZU+XcCT+MPiX8GHEJmwCd0DsIm5CJizFK4B6XDK3wE1pQVoqa+Di3t&#10;u9B56ADOXj2PHbPXoqO2Fq2721BZUoyaslxMHzMJEUkTMG1+McbN3oQhIxYToAbBkyDpExaHlKEz&#10;MH7mBiwqaEXGhDwEu2fAUugOU2NL+A3tjyc/3AM+/B1//vgDnt5/gKePnuPg9HxUL1+NniuXcOTE&#10;SZy5eBY3Ht7B+xevMT1yIYI8MyjuOQhMX4u4oavh5pQJucwHgcPGoY5M+fSpU7hy/Tq++/ILnGg8&#10;hUFpWxBBhpp/8MSSj5fYv17IzkY/1iGfNaftvP6Z8Y5zd4U9d55aVLSsqlgxcTRqStchKVSOcA81&#10;bC2M4SAzpItRH1qlAWxE9Ck0RaS9JQJtFLAkUDpaCCCRGkDGM4Gd0hQWfB3ufRkr1MVkiszM2Hs9&#10;ZlVWJnpUQOvCTmYMW3MTCAl6lhSfHVmmRsaDk0aIlGh/eIV6QIcKeTnPAP6WGgR4O/4HENjCAGNM&#10;sBBRvE50bGdbDSxUfAgIhCYEG9bo5j9vzxbWAIfBmYGNTSRsasqDnODBNySo6OsQYHrNi237fwZG&#10;trDtWLcGoSlZ68djuciVsLFQ/cfvQgIcAy6DHOssH2KpC2u+AbRsHkSxMaRSE25EGyUHxN4O9Swu&#10;PQIra6HKzNWBzt80XyP4Wv4PIEb6hcLZK4D73ZqsONjLnRsOzlyvH1VaqMJhTpZOlRRLqTH95kLn&#10;0AiJvj5IC7LDICcp5kfaYMaQAMT4OSA50h0jU5MxKC4C8YG2KB4zAB3Zo7EzLwurFy5F6bxpWJ0+&#10;DLmLZl08+p8ay7CnCh//7JOdl+e/YeHcV811zadLNxb4sXX5NTW8il3dWjYABLfRp/C/PHR3n3Vu&#10;KG+5sLOiCl2d7ejs3If83I0YMng6QvvPhH/0aNiSEVoqIqCx8IO90hUOrKUka0DjFAUntR+crfxh&#10;G5CKwNjJCIgcB2f3FIyasgj1TeWordxCRleP4hkzsWFKJtrb69HRWstZYmt7NaanLYKlYwKsfQfB&#10;wTcGAYkjkTFnI+YsLUb+8mIMHzoH3pFpFGc81NpQRI2bgF07S3GkewcunztEFbH5uHpyP+7f6sH9&#10;a8dx+9JRnDu+B2Oi4iAhK5Q6BJPZenFdIlJTJiF91Fx4BoxDkO94MrOpCIyeBS//CfD3TIOr7wTY&#10;kR0OmLQGFY3NaN/bioaOVmybsxwFU+di9/HDaO08gO7uLhw5ehxtLe2YOCkXkePWISBhNjxCZsNa&#10;05+OF0CVTh+YCG0hkdhDIXCE2isJ/hEzERwynSqc8xA7KQ+RKSth758Jn5hx2EC2XFpWgo5De9F9&#10;tBPnbxIQWYOahia07dyBstJC1FfmYkHWFKRNX4L5K4owe9k2TExfhgjv/tBa+sPOORwpo2dh5rJC&#10;zF1diWmZuUiMmABvjxj4u7pg8eYF+PXXL/Dhz1/x4cMf+Ntf/oLrjV2oGjsLV+9ex9Gjp3DixHGc&#10;OneGgHgfpztOI0SbDkc/AnngZPiGzUVi6mp4OxJkqXIUED8Ki7cU4PazW7hz/xG++PIr3D97BxmZ&#10;W5E8vgjJq7bevfjhw7/2+Ka7eo5Hdp65POPAmVODK+vKp5e1NmXnL1tyoa6EairBMsQGeNANI4At&#10;mZeNTAdW5npwk/DhLBMhxlkKrYUhFAYESY2CMx0few3dUKbcjPEMKKyfHnuPaCk24aZPkvH7wFJm&#10;AA1BSGsugIelDCqhCYxMCAhkKiqJGaxkRpDJeTA27e2872JrhQAfNWTSXpv858L6/JnzdeFta4nh&#10;qbHoPyQWPCmv953iR0D958WIAMMZFP0W7ulLN44vTASGHAj7GujDmCyLtThl8NKnT72PLU7/jxaW&#10;NwZkZoesTySblomtDyQoxUQGo59O73tM1uiHdRthcbLpncIs+8FHqgs3gS7cbfgQSSiPdCwjAr8P&#10;VRAG2OhxHfNN9XW51qkS2sdf1BepdgbwkvVOn2VC6fL1dIKrnQ3UVlKI6FxHO9ojLoxNA9U7Wo2Q&#10;9mPD1RnTuXCkSoZcXw8KE2MsnpiJsUGuWBQqQFpKPCICPbG0vwMWxHvC20GN9CAnlE0djqaFg7A4&#10;LQyzU+n31AAsShuOukWzntzpOvZ/2El3blGZzcbFa58fOXiscHtxcQBbl11ZaVy9c0/c/v37edxG&#10;n8L/0sBmrdh/+HBp/bwlfzblbMDhY4cIih0oLCzGgJRZCB40mwr68WSD4XTdRMNKHQdbbQjsbD2g&#10;sAmHtXt/mGvDYCUPgIfHAIzNWE6F4QpEJU1D1oLV6NjdjMaa7ahrqUFhRiZyM9LQ0d6A3buqUF9f&#10;irq6UsyZMZ17J+bu1R/eBL2ghNGYvnAjthXVYvGyYmRlrsOIEUsJIlQwe4djMFW+Dx7egSNdzbh8&#10;5TDaZk1Dz45q3L3Xg1tXD+PGpSO4fv0YSpfNpvvFG2KPOLK+SMSQia7NLsTQuOkYOGAOQpNmYOCw&#10;lRg1cRMyxi3ChNGLkRg/HUOnrkJB9U6cPHUEPacOoufEAVRNyMSeihJcv30eN64ex/075/Hy4SV0&#10;te7FrLmlGDE1F8ljV8MvZg4UqmgoVQGQyfy4WTLEcgdY2oVhwrTVWDx7PaZNzkVmZhEGTylESMoK&#10;BIXPJXjMRvPeFnQf3IFzF4/g82e38ePbZzibU4SHZw7j3LH96KSKxP7mLVg+fRamzFmN7NxqzFlE&#10;ljhmLqJ9YmBPQNQ6xGLIuBnIKWxA9vpqDBo4H7HhI+m8BiE6IQL7zrTgbz+8IiD+TED8O/7+w084&#10;s2oTHp06gB++/RZ3r1/EozvXcPrSVdy/+xCbMwuhsUyFS0AGnIJnk9nOxIChGxDiORVqMm+v6FEY&#10;OXsVTj24ibdvX+OLr7/Em9efI2dxPeLG5CEoPe+X3GMX/7U76f/441nzuq6uTTWNzYe3bCn56lD3&#10;se+qSjdi6qRh8PG1Rpy3Cr5SM1iTBbpYmsJcRNDi8xDhpIaHnSlUJv24GdeVBC/WkMNTacKNw8nG&#10;8uQsjIAmJIsLpALb2UrAzajvKDcg4zSGNRXwcopPT693ZgwpQVFubvofnc/NDMmcyGysJIawUppB&#10;16j33SHrfM5gJDIygIW5kGp1mUhKGQx7Xzf0o+Oyff+5sO0ZjNinkMBkzjOGucwUHq62kNnIuRki&#10;DMV6MJAJwJOw948EJIpXKhZAJOLDhKfHzRjB9ue6dBBo/nP8rGEPaxWrIJiz4yiFhnCwVKAvAZLt&#10;wyxRRvln/Q7Z9hEKHYx2NIAdGaKWrNaY1pvRtnyTPkiwMsQcfxHc6Bwyq1TRubGjtLpaiRCl0YVW&#10;QJZN27OO/2qhASYQ0BzpvLJ3hiwdbko+AmzU8LWz5vo9sm1Z4xwrYV9oTHThTPul+DlhfJQvBntZ&#10;cQOjh7hZYKKfHLkD7OHiJoWjmSEKU32xMs2X/t/6GOsrwaxkG2yZnIzqcYm/dG/JmUD5+J9Cdnmx&#10;VUNNw43a2ractWtXxfWuzO5X3NzmsL293ZT7/in8Lw1njp6xPny483Ld5KnYVZCL7hPdOLC7DRXb&#10;K5GUlAGvyCyExk6Er18KFM4hUFtHwMEmAnZaD9ha+kJjnwALZRRszL3gHpCEmUtzMHPROgwftxwV&#10;9Q04faoTu9vrUNtUjMK0dOSOH4e2XZXY29GI1p0V6OioQlHeCsTEpyAgeiiCY0YjZfgU5ORvpfXF&#10;mLN4OzImEBAnrULC4GkICo3HpLlZOHSwCccIiGcvdWL/mvno2paL2/fO4M7lLlw614mrZzuxr7kc&#10;g8JjYGPnTRXZRIycOgMZk1dj5NAFVAGdiqEZq5E1Ixez5+ZhavpKLJ2Rg/iEDMwvqMElAt/LR1fw&#10;5A5Z55UT2DVtNm6fOUjrzuPx3bN4/ewqfnh/F7ub9mBlfgumzc5F1qJSDBm5Av5+wxAdmAIvj0TY&#10;abSQWbjDNmQIZi3ahDXZpVi+oozMrhLz1tVi8qrNSEjOwszVOTh77iCuntuHB7dP4c2Ty/j5zXOc&#10;Wp6Dp5dP4VpPB3oO1qN7ZwmWzVlMx8rD0rw6TMlYg4EpExHlFw53yxAE+vXH+HFzMHN9A5bNL0Zi&#10;8CS4uUVB6xqERKqgnr91Ar/9/BYf/vgZREV8/+QNLqwrwN++/45A+QN++eIJfv/+HX748i2enLuN&#10;FK+JsPEaBXefKbANzkRwwnKEJa6Gq980snU/hAzJQuSkQmw93IO3X73B11++x/d//Su6Os5h+OTt&#10;SB6z6fekTdVTP15u/1qBPSrNbm4221Be61yzuzV7b1fPtJOXLy9sbqv6ZuGSifAjGHqqjOAoNoCL&#10;uxPCI/1gZWkIDcHOw9IcwS5SrnO4jYS+25pByEZ+6dsPAWoh11ePDsEBQUQGJjUjyzMXw4nAaksQ&#10;dLdUwdlaBIlQp9dimGHR8s8BsvXJrvhSUxgSZHQJUDxeP1iKertosMeJpnQcBgEJQdiaQOattYRG&#10;Zg59Q93/gBCLhwGK/c1goREKyWalMBbpwsRMn7al9AqNYUBGqWKPaiWmkImFsBBLIaX1JlIR+OZy&#10;SMmEVWzWfBNDCCi9zBxZ3P95EVAabawUEBgbcYbJulv859/ZDBZsTkSWNgXBNU6lDxc5axxEedHV&#10;hdpUB5ZG+kjRGmFagBwJTiaQGfeBs4UYAX6ucKVz6mSuz42UIyH4ssqDPaXLmsBrQeBjAx6wuKP8&#10;fDEjbShCvULgqpRARvC2EPDhIDaHv8YK7kIBEpX6cJMbw57+jrTTYICPPzYMC8S8VG+42/K4dC5N&#10;8MXc0QPgoDTGCA8pcmJVqB8XhIaMAT8eyJkzmvL0P4Wa8+d5rc075zbubNlSXZo35OPqPpMX51ks&#10;27DV/OPXT+F/Yeg6cWp556H9f2wfOR7NuXk40Lkbba0taG2uxfTxs+AZMREBSZMQHDkBTq79YesU&#10;Bws7Nu8ewdA6CDZuMbCyj0KQbxziw4dg0tKNmLU4B/PJhFp378WNy8fRc2w3Th1rw66cFWhavhiH&#10;ye56TuzF2Z69uHJ+P+rLCpAydAISx05DVNwEDPAbgekjF2HZ7DxMmrQWE6flYVTWRqSMWYLw5FEY&#10;sXA+9u+rwomuFrKpThzZugGdG7Px4P5Z3Lp0GNc+AvHU/8bef0BVlaX9+mgZyDntnHMm5yRBAREQ&#10;VFAJgiIGVERFRcUcMCICEgQUERAQUUTEiIo5a2lZOVd3he6uqq6uHH73Xbus/k5/t8+559z/+ca/&#10;+5yaY6yx9157r7jXms/7zDXDqXYsnZWPKM8g+I2fgOJ1e5CVvgorV5fj9Omz6Ovswc4Ne1Gych9W&#10;rqnFvKmLkZlThJ7LBKQ3H+ONpzfw1qs3cWegB+3LSvDK40t49eEQvV7GJ+88xB+e3UZ1TSsWr6nC&#10;PILc/LIazMxbhWlJM5E/aTYSCE4aqRcUhkhEJE5H8dItWFl2AAuW7kb2/B0o3lCP2Uu2I2n6QqzY&#10;vAuDl7pp33vx9svX8PlHj/Gnhw8wtLkCr9+7hFvnunC+rxn9BMR5BaWYU7oXC8qqsGjpTsyYPBsx&#10;nmMgFPnCZ1wqMueuISA2Y2HOZkT4pMJHS0ZP52DJusW4Tuf94+cP8PVfPiFD/BmvNJ/G45Z2/Pj9&#10;V/j2L3/CN5++j2//9D5+/ulrXDo6hDEJyxEcswz+AYvgSa9BYSUIDF4Co2cqFD6x8EkrRthUOq4D&#10;HXhOAH/3zbfx0Ucf4fntZyiaU8+0hfxlbPGOnspbtxxfXHL/5ySmM+/W3oGY9v6L6WduXc0+cX5o&#10;5fDjR9dz54352YtlA1++PbSuTDMLGzIlB2jcCRx8C/Cc7eBHZsX0V8q0p2OGgHIhA2GKDl0tR0Ej&#10;YEaw+BUEDLxYzhbwsLakqJPMjODJJajIVB5wcreE3YsiSmZZBl7MMkzGbm1lAUeWLYGFGZnCBRy3&#10;kebRKxgrdCKgONB2mWeRwSYJggPFtE0nc2fdjMEx67EhoIo4LDiS3THDRzHLsJ1t4OxkRTCkddsT&#10;cJyswSVYS4RKjE2ZDhmZFo8AqOapyCBZBEMXMkcuhCw3sj42XD3saD8caFnLvz+bZPaVeeUTYBVS&#10;N7i5OUImdocVAZKZz0zM/pAewYNgztSGZeYx9sdYs7nJx6iRZG9kcQTFCdJRmOfvjKlGCwQJRsBH&#10;KoVaIzN3zi2g7XrK3eCrk5qPU+xmAw5ZHzPSCNeSDHPkSHDsHeCnkyMikCCqFEJHx+AjdERkEEWb&#10;WjX8uRYYwyUrZ/bX0pKAKMO4YD9UFBUg1IuDRI0dorgvIV4lRG6IFp4e1oiVuaNyogc65nuieW7S&#10;a3c6W/9pA91NNeUhtQdqdxxu7xrsO9Q4ztUUkcZSeZuqD3ZxBgcHzZVsfk//dYmpIHfwSPernZ1H&#10;UJ2bh7a1W3CijzL/I81oO1SHZYvXQEfGFJFYgIjYGVCYKOARR4NDEzP+4diYyZicOAkJyblITpuC&#10;6IRMZC3ZQBn9Xiwt2432E9149nAYNy+fIvANoL+qHEfLFmN4iBkD8CiB8ihuXO3FkYZ9mJA2CwnZ&#10;ixAQkorE6Cwsn7kZ89NWISNsHjISliBv6TayxNWITMxEysIF6CM7vHDmKK5QBj+wYxOOZEzDTVrX&#10;pb4OXOhuwnmy0nNHm7B8ziKk0r7NKlyG0jXVmDm/FHeePQZ+/hE/ff897p67hJLCdVi6fieyMxdi&#10;7soduPnkAd5/8z5efzKMZy9fxnBbK7o3l+Hlx/T5/jDeeHYNf3r3Ed59fB27dx3CgjU1WF7eiqKy&#10;esyYtRHZcXmYmjIDEaYw+GjC4OudjJTJ87C6ZBs2rK9DSckeLF1Tj5yFO5CWswp+dI5X7NiF69f6&#10;cPcKAfHZDfzt0zfw3qUhDKxZT4Z6HhfPtOP8iYM4ebgG86YXImv2JuTN3I6s7DVIHZsDfwpOpGxP&#10;mDRjMDGpEIVT1iIhMAtKdRD8/cfANzwE26rL8drDq/jjy3fxh6eP8enLzzE4ZwPeu3aDzsU3+Pbz&#10;z/Dtn/+I7774A7796htUrW5AZPpyxBXuRWhyOXxCl0DnXQhfv0WQCiKgj5mEoIyVGJe7DfO31uDl&#10;d1/HH99+H++/8zY+fPst7Nt4FJHTdmLswr1PZtV0/J/VExVTFb7p5PGs/o7L2v4nwy59l85fPHdu&#10;uKP62K5cjcAR4UYFAiljZ3tQhkvgcaHM1k/Eh7fGhmzDCoFaRzLFUeBThuzmZkmWQ1Ag6DDNKtxY&#10;FrC2/rVCCzNig8bJEiapA0RkOFxbW/gpvCnSIuA4vWSuIerM1PZ8AQqxBxuOjr+OW8jYIZcAIxWw&#10;4WD/q10x85lKL4xxBoXLkJqdDLaCqW35qyE5244gWPMxNtwP0YGeZjt1tCETtLOCva0lbBxHw56A&#10;aOdoD0uXkVC42sHAFyE0cSoUej08PBTgcZzAZbvDiceGgADJF7pCyOGC7e4MLtcFPL4rbJ1G/cNw&#10;TzKOK2QyN3PvN44Ec6a49LfvGENlKgw5W5HhvjhOJwcbWFj+Ojo/005RamsNscMITNY4YCoFC3MC&#10;7BDNs4BeS0DmWsGazrMDne+YcaHw9VGZj5VL81RkzSpazstpJDwoIHCi9TMAFtHxMkNmqXmOcKV9&#10;mpIYiyAfI3zZFESIrMwdIohonyJ5dhjnpUNuykQKdKywJJiLXC0PXOuXoKBzrnF4CbMCFKjJ0v1S&#10;kxv5w5Xj/f/dgYCXbtyYXrZq9Z/qK7e/++lbb6k8FF4NCqXhE75PdBR9/Xulmv/idLhrIHMNmUl3&#10;z1EcXlOCAzMXoq/3OLpaD6CtrRmbtmyFV+gkhIXnwDBmNrx9JiLIeyyCY3MxLnkBli1dgVmzixCX&#10;Mx95GbORlpKF6cu2Y1NtN5ZvrMLZqxfxnCBy98ZZ3L4xiHMHK9FZNh8XB4/g/BmC4mALhi9341jD&#10;HqQmZCMhbTrCYqdjSvIirFtXhYoDJ1GUvQrzxhVh3qS1GDulBCEEm8LSIgycJFvqbMCp1kqyw1Wo&#10;8zPg7MBxXOg5grMEjcGDNeit2YYlqdMRaorEjIlzUZpXhm276/DdT1/hx+++wM8//4yP3n4dK2av&#10;QOmqLUibOA2rdtdi+MFNPH9+Hc8eXMLzly/hcl0Neip24u6Dy3j+5Ao+evMuPv3wZbx2dxirNjRh&#10;4fpGrKzowaKSeiws2oHCaYuRMWEmAr2i4G0KgtQ3EWnpi7Fs9R5s2NKM0rJmstL9yJy3HdGTijFu&#10;8hJsqdxJQO/HfTLc916/Q3B6Hy8f6sT58u149f4QLg924XT3ARym/2TuuCzkpC3EtJgliA+egwBh&#10;CDxd5ZC5GmDynoBZi7dgXl4FQllxYNkIIWcZERbhh65TB/AZ7fdPf3kLP333V7xxfAjNwSl498Yw&#10;vvnLZ/jur5/g6z++gZ9/+Cv+9MFnmJ+7HhMz1yBl7h6ywHJ4e82H0qcQnoYCCLgBMI5Nx7T5m5G9&#10;cBdW1rXhs88/xlcf/QFffvFnfPXFJ3gy9DKmT9uO5AUV305aXftPS4n+LROAkW3neuMOHD5WWjkw&#10;YMXUNO0+e3bRwMUzTyalx7+dmzzj5/yCVGg19uDZWcLIc4C/motgCQchJg4CpdZQCqzAdhwFjhPZ&#10;GtN0gOyNqQBibTcKLDIdN1uCGWXybDum828HhKsdIaFMW+LiDq1OCXdnpgebX4syHQliDBCdCTB8&#10;grCrswPETo7w1MsgVzgRXP/DxJjMXkzWGh3oh+TUQLA8nMzzme8ZE7Qm2+LTPCe2A+ysR5rb9Nna&#10;07ZcLODiyIGLkwNcmA60aRtcNycyVluw6ZXr4UjwJwvk8sDhOIDNksCVw4eHkA8uzw1qoQdEXDdz&#10;8akH19U8ALGEbQ8OMwQUAd1PZ0R4tB+dC9rO6P9oLvHbs04py4W2b2OexwyH5WBjhdGjR5mbVgic&#10;beEtdIaeDNZIpp2mdEamzh6BbLJtlQDOjlZwI5DLKNBg03pEdE6ZmqXMeg0sV4zX85GoIIBqbc3G&#10;yKyf+Y6poepIxs4iaIocRsGT6V+WoBnIo30nuPpK7OEtsEew0AHeBEaJkwUqpuiQFSz/1ewJpGPp&#10;/B8ojPpb59ZZA9d6j+TS/v/TtK6iwrnqUFvB9l27Glq3rrzNzFMEjqnSGgKg9Q79m8wzZKc8POX3&#10;5hf/Ramus9O4fU/jx8WFpTja2Yr2ml2oSp+CUx0t6Dt2FMe7j6K+uhIR8TnQhacjKGkOsgsWY1He&#10;EiycvRQFOcWYkbUYefklmJg9B3GT8pA4Ph35eauxZO4urFi6F5euXsEbT2+ai00f3BvC2bqd6Flf&#10;hMvnO3Ghv52spwOXhnrQ23IAE2PTETpmEiLH5SEmdQFmF27Chq0HsHtLNRYX7cKMBXswJaUYEWEp&#10;mDlvrhmqw4OduHmpF1dOtuEErfcB2c8DAsrtyydw7WIPLp05grJFC5CYOhlz89djZnQhtmyuwNff&#10;/w3ffvulGYgPzg5jetQ0TA1JR5pPAvIXr8Pte9fw6NY5PLx5Fg9vXcTxxWSkFdtwdbAXNy724+md&#10;y3jv1Tt4PHQRS5ZUoai0HvNW16Jw8R7kTStCdkYB4iIyIBUFQKeNQlDIRMTHz8HClBWYOWkVFs/e&#10;gbLldZhF52nClCJkpM/H7to6DA10YuhsDx5cPIPXb13F+ZklOFFUgku9R3C8fgf6mvbgaO0+lCzb&#10;hVU7WlFYvAuxScuRGp+BMG0IvFThFADnIG/VNsxbvg8xAekwibwoMNdg4uzpuH6nHx+8dR9/ff8Z&#10;vicLvFd5GK909eDLP3yEP7z8Mv7yxnN8/PQ+vv/rn3ClZxjJk9Zj/MzdBO0NiMvaiDETNkIXXAyt&#10;OgcOIm9MX70DSzcewIoth7DxYBf+RED89jOmKPYn/EIG/ss33+BI9THMIdPM39rU8+LS+/dPVS0t&#10;bo3H+ib23btny8CReWWeJ1bW7d5bPLe4e23NpgsitjO8JE7QCW0RJHGGr9AOMVoJYgNVUPNtYeJY&#10;wpMgw7UZQZnsSHAIju6UUbNcKfO2IEskOErJJF0ZMNoRCJ2sICAzE5NhyVSOZsiNIqt0YLpqI2B5&#10;sOwgE7ERrJIj2NsIg5cSAgUHFrQe2uW/F6cyRY5hPjKz/UkI1AwImYkB6+hRo2FB5jWKDM2KbJDp&#10;zNuGYM1A2plg5OziATcXHtkaG0IPApy7B9hsRwgJKiIWC64sBzgSSF2FLCh4rlDxPaCQiiBUiSBX&#10;cWGUKMjW5BDxJGStQkiEbhQYONMx2UFOv5eJWbQ+e/PQUr/tL7NfzHsGjAwkfwM30xkAY4suZNV8&#10;B6YNIoHb2tLcnV26ZhTm+1ojSjqKvqdzaGNjrrjEd7eEk/1oc0WZ34xaRMtMidQjzcsRs0OECBM5&#10;m/uNZb5jaq4yXeU5ERiFFHSoXUaZASqjc8Olcx6tdoMXwV1IBs008vdmWWJ3uhoBSgpCaP1utI+F&#10;sSa80rt9/vs3/sdFnlu27GXXHGjKW1++pelie9f5+nX1tgpTcJXeOwQ6r2BoPQN/NniHDat9I6fQ&#10;z3+3xf+NqbPzhs2euva6Hftafo6LnIamxmocP3YIe9PTcexgI/r7juMY0xvLoYPIyC6A/7jJmDJ7&#10;CRat3445s5djxtQFKCoqxZw5xcifX4ysWfMxbtIcjE3KxfKV5SjfWIt1pVU4f/oMXr5xCTfPD+DO&#10;9fMYrCjH0cV5OHOkGv0tu3H6yD4MdtWjbdt6RAWNhcFnLEIjs5CevQTFS7dh7eaD2L6+CiWlFSjc&#10;sB9ZxVuQmrUUJTt24N6987h3bYDA149rZ4+he+0s3LkzhFtX+nCdIHv1QicBrBOFuXMxZd4ybNze&#10;iuLlVbT/ZTjSdwLvf/gu3njtdWxdtg3pY6Zj9sT5mERgnLt8O872H8PQqU5cOXMUl0+QPU+ZijM1&#10;e3FzsAd3L5/G4yuDeI/Mt63yIOZk78DCOTuQmbkek9NXYVriAmSPy0SALBhCVy2EPBOifcchLjgL&#10;GRNXYO74pZg3YQXy09ciIXEJIsKnYXx0Oir27MWZribcutyPV25dwodP7uMynYPBNWUYPnkEA0dr&#10;cOb4AfR2tGHN+gYs3nwAcwu3IjVjOSaSMXpJgyCRh2JsQg5mLVqNvBml8NWNhUnhD5XWF1vqNuLx&#10;s6v49N3H+PoPr+PjO3dxvrQcn7/3Br774k/42ycf0OsX+OzZY3zw6D76T57F+mXVGDdlIyKmrUdS&#10;/g6kzNyF4LBVkHMnQqQJRs6aaqwsP4gV29uwZFcz3v7gPXz22hsEw+/IMr83P6O8e+4uFpTWIbl4&#10;9xdNA7d0Ly7Bf+9U3d/P2d15w/XQxYvys48e2Q0MvG7FzF+wptizvLL8RtKYqPcWzJoDndwDvq6j&#10;EKvyQKjSHROC5Ij1U0LpZocxZHJBOju4Me3dnCmTJggw80WUYZtHw2dskQzNzWKkecQJjgsZCDM6&#10;PJ/AxB9lBgKXYwWD3BUCDwfExcQgM3caQmNCoNcI4EEA+K1iDNPDzW8VWcQOdojzFZBV/UcRKjMx&#10;FXMcyII8HGh7ZEV2BEOm15pRTPtCdzeIyBpdyO44HAIhQUHi5AqxmztUPDakHK65Jxk3mngCDpmx&#10;K7QCFtRSCYQyKdQyNlQiBXQSHoQESKNYC5NMCTEZloDPgZ7LgkbChl5EcOHbw8bZBQ7WtuYROH57&#10;1shAkZlGvcQ8R/y1mzimuJRpuM/AxwxMOk6mYlEkZxTm+lkgXj0aarI6ZrBfc6UjCj5cmWLRUcyw&#10;VyNhN2KEuRF/WnQ4smOkKDCMQJIPHZPLr0BktufC1PCl/4PpVYepXOPjZo8xFEjI3CwRIXYw97PK&#10;VJpimqgkSe2xLUUPgdtIqMjyvQnS5QtKrtC6/iExJQrvvPMO7f5/pMquNt+K6rp5u7ftSB0aGl52&#10;cP/BIL7Wt8bgEwatVwjEKi8YfEMpkwyBKTShjBahv+/39L8jbdlxyFRf1/HGksWbYVBEY82m9Tg/&#10;1I+amfPQsmELTvf3ov9EG5lcH/bvq0LG5EJMmr4AubNXYu7cUuTlFGJaegEyp83FtOw8Mp6lSJ5e&#10;jJgpudhZVY+ahjasKz+E119/infuXyGodOPK4Em0ZWWhNScH50+14dr5dlwjaN251ocTHTWIT5qG&#10;wAlTEZ0wD1OnL8e2HXXYvfMgtjJFjGtqsKCsEtMXbkdazhrsbmnBo/sXcWeYYHjxJIbJrDoW5WL4&#10;2lkMX+nB9Us9uElQvHjqMBZlzsKyTXuwbkUNsnPWIY1MZ9X2FmzdfQAL81djceEaLFy4AatLtyNp&#10;bCbW1R4isF7G47sX8OzBRTy8cQ6dq9fi1vkTeOXxFbz/+h18+tYD/Pjlu+gkKype14iV61owKWsL&#10;JiUUIUmVDC8bE1TuIog95JDpopA5cwGKF6zF+j0Esw0tWLypHku2HUZWwQYExc9GZOostPZ2kJEO&#10;4LWnV/DnD57g20/ex4Wlq3C1qRZ3r57CYG8TBRiHcay5GUvX1qJk42Hkzt2O7HllmBCXR3lMAEye&#10;0UjKmo+CojJkxBXAmx0Ag8obMRPC0D14CG+/dgPffPw6/vbHV/GwuR3X6xvx0w8/4KsP38I3n76B&#10;n3/6Fj9+/QWe3r6PruPHcPnkaSzI2YqY3O2YMLMCE+cwJQZrwXcdC/WYBKzY1oBlWw6jkI6/aPdh&#10;PH/jDbw2MEQg/IXW+1d6/RF/e/9DlJTUY/KyPVjSdqroxSX4b51G7O/pYR08OGRdMTTk3HX2mtfB&#10;oSFz5rZ5f8mU4ATdX8aa4nDh/CnoDTyyFA94S2zhR6/hBi48+S5gRr+P0nAQGcQGj830PToSRgGX&#10;AOpuzoAZQ3G0IEgSoJj3TNs7uZsz2B7W0PHd4Mq2AceVeZ44Eu4OBCGOCzgEIx8xF1IyFku7X5+7&#10;0S6ZM3WmrSEDDGYSepAtOVn/3QyZ3zBNNJiR45kR++0IFkw/nixbG7AcreFOJuvMdqHlBBDTvnMI&#10;dO5cLjwIws5sa3C5DubnbGouH2qhECwRDxoCoEYghkoohUjGJSPkQSUVwl0oh0ItQ4BaBH+NEEq1&#10;EHKNAkqVHmqlDHqVG4FTAL6ClpeLaJ1683NHS8tfK9gwxZhWBETz0FUEIObYGCAy9se0Y2TRxNg1&#10;32o0ZnjZItXHGRMzkmDrZE9GOAJsAiITSLDpnPLJ8NgUhHg6vYSpFEzMn5WLULE1YiQEVB6de1ov&#10;29EOEf56smKCNLNe29HQ0+8n6xzgL7ZBAIGR6U1IQ1bLFKmGceyQPzEYod5sTNC7ozjKHyk+Xt8+&#10;v3bnHyrRMB063Lr1+j/UMtuxp27huhUbGqq2bnW78+iR4fa9R3EWLrwqg28YvIOjkZW/ACKVJ6Ra&#10;b+i9gqD3i7hvCIqNfCkykk7L7+n/SSpevnfBnoqmnwrSV0AnHoOiJasweHkQHbt3oHZWAS5ePmFu&#10;a/fay9fJtgbINpYhb8FKLFpWjiUrypFTsAzZqbmYnDQVmSnzkOSfjHjDOERHTMHu/W2oqmnFht0H&#10;8dobz/DZ+0/w/MkwHjy4hAvVu9C3axtuXTuNG0MncfUigevqcRypr8C0qQUYO3k2omMyEBk7G1nz&#10;tmHpin3YtO0glm2oxYItdZi1dC9m0z6093TgMfNs8togbhNQb51px9FFSzBM+31r+DhuXzmBKxdP&#10;4PK5Y1gxZxZWle/D+rL9WLmyGvPn7sTKDYewtrwLG9c3YW5WGbKyViEnYz5ik9JRfrgdrzy9g8dk&#10;oI9oGj7ZhkMF+bhB63vl5SG89coN/OGte/jLe6+gaX87lm5pxOItLdiw7QiWlVQgPWkOEv3HI0wf&#10;AKHSF97+CUhMn4eVq8qxrZxpV1mL5WRWq3e2YubcjUiatBDRmYXoHerD/eGTeHbvHJ2zp/j6o3cx&#10;MH8ZTtdW4calLpw5VoeLZztxtvcotu85hHVbjmDO/J1InjYPCQlMkekYhHlPwJSCFVhatg9ZUTPB&#10;Y3nBqAlE8sxsnLkxgOs3LuOdt57gu88/xHBFA965NYTvvv4SH756D1/+4Tm+//JjfP2nj9HXcxKn&#10;LlzE/Xt3cPxQHybnVGLirEpMmLoBY6ZthZIfjYjEFKykoKK8sgulG1qxdF8jPv34j3hGZskUl/70&#10;49dmIP74/Xeo3tiObPrvEsr2D697wY5/5zTi5M2b7IGBAat1XV2Wx86eXzJ45WbGwPCtoLqu9Xm+&#10;Aew/R8rUmJ4cRZmpM7xFDlDxraHm0CSxgpJDRuFEQJR4YIyPCyQsC9hbWcBL5EHGZ23O2OUCN0jY&#10;7jDpOOYBaJmRIpgu18RkOyKWA4RsRzhQ5vwb9JhOv9VcD4R4KiCVO8DalkBhY/P3oZ2YiWm2wPzO&#10;xZbA96LokQEKs7yN1QjYE3RszA3rLeFibw9XF2d4uDuCxXMmM+SD5SGChOa50WculwcW7YMLwVLK&#10;c4KJK4ZMEAiFlBnfkUVQk0Io50ErEUMsdiPAySgzl0ImIjNUqAmYcnipCYIymvQKKJQ6SERGWp4i&#10;SI0IGo0Yej0LAiEZppANCU8Ae2sHMmUrSAlqfDoG5nkrs+/m5iAOoyF0sICQggkNU7xrTeByt0SQ&#10;2B5iKQe2TIUasjwP+o6pLcv8TsR000aByDgPAmKYFrNnLoSfhg9vtxHwZzP9p75ktks/hRA+Wi4c&#10;meWtmE7ErTBBa4kY6a+DDctc7RAk9IDKdSQMLEskxgQiIcATEzW2aFqUDG+FAmleQT03L9xkMxfP&#10;fy+tWLN+54qZC9asW7dudH9/P6flYNdOn6jERqXOB3rfcNx79BT9Z85hTHwqPIRqMsXQX/Teoe9o&#10;A6O3vqRQmEso/l0Se+xYO17MRDfdhCkiWUSi0idmslGWMNVPEzMxWBU7IUwVOSFMHZUSIgofF6KJ&#10;TAoyRqf66KIn60RhiTJhbDJPERDPBBN0+f7vSQsXbR2oqW9DPlmdSOyDjLQ8HCcr7O5oRnXRQlwj&#10;OD66P2RufP7syTWsX72VAFWGlTuqsIZMKj0xH5GGWAQqIxCjiUWqbwKmJ2Rh6rRCzN9Ygw27DmFX&#10;XRfe/fB1fPjWQzx/NIynL1/F+eotOLVzNa5fPY3rF3txmQzxxtVjaKndg+m5hZgwfS68vWMhMaXB&#10;N2oRomKXY0LmNsxaVY+1+7qxtHQfFqzejb7hAbzy5Coe3j6PBzf6cetSL3pWrsLw+ZME2D4y2+Nm&#10;eDC1UFctX4JNuw5iw/pGLFlWhfkl+1CytgFl25qxfEUt5uavwuyCNUiMzEPUhFzsae/Cyy/fwOPb&#10;gxQUkHG2taBtfqG5NuwrTy6aK7z8iSD/x1cfoXxzE9nnISze2oaV29sxe9ZGZCbNxJzULASpQ6HS&#10;hCM4ahImTMrH4tIttA+1mL+wEvnzdyAjfztSs1diYupcTCpciUu3LuD+1ZN4dGcQnxOcvnz9ZfTO&#10;WoAzhxpwsb8VAyeb8JSs+PHlS1i/uRkryMxmzFqFadPnIzVpOklIEFTKWMRmLCRrLEeMcTI4HhR8&#10;a4NQWFaM0yQs/YOnceHKOTwavoUTJevw5cdvEhw/xkfP7+CT1+7i8/ee4PX7d3C4pQ0nT5/C0LXL&#10;5i7ZluZvQdzUjYifuR0RCWsovwvDpFmLUUxwX7zuAAqLa7Gh5Si++vxPeHLoGP76x/fMxbDffvFn&#10;fP/Vl7jSeRkz5pJhLt75/YaTZ0NfXIb/nokp7jp3/z7vKWDZRUDs6e/v6+k+Xzzw+uuOq6rnLPA2&#10;OX8ZJeX+sGj6NMzLMMGgcYSMQCemzFKntATbaRRMYiuYeFaIlFpCxraEqzuZG1MrkeWM4HANmZU1&#10;NEInpI2NJmAy7d1GQms2NkvY0XumdiSzKwzUzD2qkDEpXLkI9SGgsK3IWizMxZ5OZI8uBArmt4xd&#10;MaNO/AZB88SAkbbLjH5vZWEHW2cHuJBpcjwc4exua64oI+OzIeBLYOMuhruTG9xdrCDnuIHFt4Wc&#10;5Q45nw+FyJUmIQFPBpNEAq1CA6VCRPATQiTRku1JoRGLoNcKICeLZJ4nSvRcaIWMObLB1ZmgklPG&#10;rzbBXyeHTqukZQmQMhnkYvqNmAUNRwAngr6GjJppX/gSU5xKx8CcAw7BzddlNEQEOAlNbvSZAZgr&#10;HR/zrJABvhVNzKC/jkxFIbJFczEoUzvVYQRCuKORrFfBX+4KFlmjwwvYKiSuMKooaHGmefRZaD8a&#10;Y3w5SPN2QwT3JUjpfwjWuqFgwhgoWVb0v7wEjesoBIhdkBPkhRM7Vn2wuWL7A7Wd08+lmXPqmSCK&#10;1vtPU+n6tQuX5+aaG+z/Wgx/tiU3f/5PbIkOGq8QPHz5mbno5dM//wWZlDGMtnCGyhgAg2fwz0a/&#10;8HfFkWka84r+FVJQkI0wKkMui56UoAyLWyQPjt+uC47v1AWNvar1j36u8w77jKavNd4h3+t9w75X&#10;m4K/1xuDftCbgn/QGIJ+0JqCftDRe6N32A9ams9Mep9ff6vzDv1O4xv6ucYv4k1DUMwtvX/MSaV/&#10;zF5dRNJS9ZiUSYKIBKNbSPL/dK8+TB2ASdnLPq473ImZU5aDJ4lASPxUtB89hOO9HTjZUIHTlTvx&#10;5PFNPH54Be+/eQ+drXXILijFwnnFmDl2NpIDJmG80gvJpiDMzszH/AVrsGxJCdKzFqB47V6s3tyI&#10;qkMn8dEHb+CPbz/Dq2Sajx9dx7n9m3Gqsgx3yOyuXekno+vHNQJic/0uzM5fhKTUmQjWx0CuS4Vf&#10;9GJowpYhMGEdMor2YnJhNdLn78Xctftw5f4NPLgzhKtXT+ESrefMqWOomVWI1tpKHDvRhoNHatHZ&#10;UYfWA5XIyS/AjuojKFlegbKyapRSBr5sfQOWr61GYW4ZFhMMFy7cjjnJKzFtfD5qOrvwhPb1wa2z&#10;uHVrEOcPNqJhZhZZ7Sm8+vQqPnr9Nj7/4Ak+fP4QFXtbUbKpHqv3dqGErLOocBsKUgqQGpuFCG04&#10;/NRB8AtPwwyytpK1O7B512E6T9VYWFyF3KJ9mD5zNeJSZmLm8lW4fucSntA2HxIQv/7sNXzx/B66&#10;s+dh8HA1LvQfxvlzvbRfVzHQexbTZzPFmNsQEb/APBizXB4MEccIa24weD6Z8B1TCDUvgvI3Cbwi&#10;QrC/rQ7nz57ChaFzuH73Ok7ubsb+3CV48tYj/OWjN/Hjp+/gqw/exBdv3cWJlsOobTqM7p5+HO1s&#10;x+DFfjRs3I+YpFJMXdEAv4hlkMgjMCV0BrJDizCT/pfJmeXY2tRG63oXwxvq8Ky3F+9fu4J3h6/g&#10;kycP8Er/VcxIXoupmZt/mr55/7oXl+K/b2I69WZej9+9Kz9z5VrukiU5yQuKsi7kZpj+FGOc8vnp&#10;06evbt628ZeVS6YgzGgDX7LECLIeOecluNmPMrcjZNr8yQhWcvdRsCVrYRrNB+q0CAs0QuBgBS/K&#10;VKOiZHQRuSPAxxOxYSooRbYEuJHm51m0ebPFMIPc2tE8Dw87sMmKOFbWMHCc4CV3hj9l8gIyOuZ5&#10;G/P732yRASPzajliFKxGjYSNvTVsCKIu7pSpe/DgwRKAzTSNENiRAZIR0vrcWHa0DXu40yTlukEq&#10;VEJKEFQQ6FRKIXhkhiKpBhKNHEYxHwYJH2q5BDqNAl46FbRyHXQyKTz1AkhVHhBrNAQbFXQqPgKN&#10;avgZpBRByigi1sOHAGlUGRFI6/LTquCpVpstUigVQ8ByA9vN5u9dwjGWzBTzylws4c0fDR3Bi2kY&#10;70DwcyNTNHdb52FFICcTp/lCgp2ILJPpE5YpipZRgOHrZgF/DzI85ncWo83WyaLfBEYyo2m7mn/D&#10;sSFAujtgPFl43tgAJAUpMJ0scIofD4VTUzBlQjJUZO9p3lz4yI1IDVTj6ObCP9599LRiydKSr1cu&#10;WPHXlr21Bz5/+I4zc+3851TX0hZcVrqhfMv6HQvr9rT49Z49mxQWl/yKROUJrXcInjx7lfLuX9NP&#10;P/2Mrt5++ITEQEiBg84UCINXyB80AVHFinizPf3XJF9fC0VYvIfKN1KjCYgNUvtFJOtDoldpA2IO&#10;0LYHCVL3tD4Rb2u9wr7UeFKErveFXONN/7cRYtpPMZ0XsdJEkyckai9IVN4Qq33omvGm6b99/cf3&#10;YvN7mlRe5mepTNGxWEHrYdZH65XSOqUUTCm0vhQ8BP+i9gol2Ia+o/YOe6D2jbig8Y+qMwTHLlX5&#10;ES2D4nzUgXESXWSkueefq1fvm/KyF+NQaw9SEpdD6ZMCtX4cNu/ZhodPruDJzQEc27IWV8/148mD&#10;Ibz16l30HmzCgilzMC9zOZYs2ob8eavMxaW5WXmYM68Ii5etwMplxcgjQ8xYuI0ssRGVTT349JN3&#10;8PG7T/E62eHLT67jTEUFBuoqCYaUOQ924uxgBy4PdeNoUyUyc+cjOXkG9LpYiE2TzX1m+sQsRfC4&#10;MqQW7ENW0R5EZG7AuJz1aD1+Eif6jqOzuwOdRw/jyOEG7JyYgbptZejoasLRow3o6jiEw4caMSun&#10;GBkFlYhPKUHu7HIUkyWuJLPJXLiX8pgZSEibj+wZdDwTlyFubD42N3ThIZnxvesDuHV9ECe2lKG5&#10;MA8P71+iAOEqGe9jfP7H1/HO3RvYsKkWK3a3YcOedizZ0oyZeZvonJRi2sRc+BtDYJCOQWxsJrLy&#10;FmNOyS5s33MUZesPYNHK/ViwoRF5c0uRlFGMxTv3Eqgu4Rmd7ydk5B9/8Areu30dLVNycLxpL7ra&#10;G+m4OjB46RwOH+xCRuoGaMbMh9I7Fe6aMeCzTPBw0oIlCoXEZxqUvtPBdtbC1YoDz7FR6DhxBIPn&#10;BjB0Yxj3Hj/CqWXb0FG5H1cJWsdOHMfjp3fwxV/+iC8ogDne0UUBxWEcbmpG3YFatLQfwYmeHixZ&#10;sgdxM/dBrkiGpy4KCzJXYdnivShedQBZxTU4ff8ufvnxezzrvow3zw/hx2++xDd/+RN++Pqv+OrT&#10;z1GzkwIwCgamle692HT1wb9vpxtM+8PWi9fUh8+etbvw5KZpweL8VYWT0h6WLd5wZW/jru7oIP+f&#10;rx4b/mz73u2/LC3JhL/sJRj5zvAU2sPEt4GAMl8F00ieIOhgOwISN0doVXJ46VkI0oqgE7nBkz4b&#10;JS7QSWzgT2CcmDwWYeMoIyCTYdEydpSxMyCwHzUKHhYEVzImZgR5phKMWOoOX52IIksO5G7WcKD5&#10;zCgRtOvmWplWBAKm8okNLedhbQtngqmDix3cHBzg5GYFtqs7xBxHSHgucOOxwfdgQ0ggcHdzgjvX&#10;HgqBKwQiDvRyBSQKPqRSCZRCLkRCNgGSB75MCKWSjoNgKCWA6ZUGAqIeeqMURg0f/mpvmAiQKqUa&#10;crUG3lov+j4cOoKi2qiByUtAANTCmzI6jVICk15tHqRYJ1PAKJdDKlaTdfLg5sbFiBd9nTKBgYyO&#10;w1tsiwiFvbk4lDFn5vkrM1q/O50X83HTPJWzJWK4I+HpROeRPiudRkPjPAo6LgGVbQ0Zfc93tCFb&#10;JwPm0blwsoGn2A5C+t+Ydfk62yMjIRb5CRFIVo9EssoWWcnBFE1HwMCyQQRZZVLoGISqOFgxaeKH&#10;bdu2udQ1H9rcfbTn6I6yrX9t2rV/q/lC+k+JGWi68/T5jK3rd2XWV7WX1hzqzPIck9gu13hB5xOK&#10;V19/8wUOf00//fwznjx9BUUla+DCU5phofUM/kHnG9alDYkLf7Ha/0fJNSDeUR+ZOEYXED1H5RNV&#10;pvOLaNT5hZ3T+oQ81ngG/1HtGfg9Y6lSghtPooU77YcLVwEOWa1E40v7HYaA8DiK+qdiSvZs5BYU&#10;oWh5GUpWb8KajduxafsebN21D7sqa7G3pgH7aptRXX8Q+xsPY/+BQ9hX14TK2kbs3leH8j3V9PsK&#10;rN20AyvLNmPx8rWYVbjEXOszLiWDgpcEaGl7Yrq+PIQauHDktD8K8KU6Miw/urYCaAr+Rucd8o7O&#10;K+ym3i+yi68P2Bg5Nq1l6eJV2LqjBolppQj1mw6JRyBiUjJx58F5PH5wCbfPHsfFrjbcvDqAO1fP&#10;4vG189iyoZz2Yw+27GjEnAUbMWHKDKRkZCF/zlzkzVmI/PSZmJKej8icNUgv3Ie1O1rw7NWneOXJ&#10;Pdy8dg43715Ae+lqHNmyFcdPdKCpsQr1B/agp6sBVdvWIyBiEoJD0mDSjoeQGSIpvAi+8csRnFiG&#10;xPz9yF5cj8lkRumLdqD3zBmcPNWL7mOdBIo2guIhVGbOxoGy1Wg7dhhHe1vQ3tqAjkNNmJldhIiM&#10;9YiJXY6QuJXwTV6HqNTVCElZDZMpCSqfqfAMyYGvbyZ0XhlYuLke54YvYuBML86d7kRz3hxUFZCp&#10;XRzEmTN9BJEhMsdhDBw/hdw5mzBjTQMWrm/CnFX7UTBzLaZPKcak+EzK38KgN0QjPGAa5F6TEThm&#10;DuKSVyF+4kqk5m9BQRHTV+xcRE6ch+yyHei7eBqnzpzA+SvnMHh2EANtndjoE4195RtQ31iL7tO0&#10;7StX0N54lJZbCUNUHjS+k8FRx4PH9oe7kwZseRzNm07XRBzltVy42QiQmDcNPWd6MHSVjPruNQyf&#10;vYSqxNno7+nCucGz6OjpxIn+4zh3meBf3Ywqut7qG5l+ZhvotR4HO47g8s0LqN7TiaTkjZDxQpGe&#10;t4Bsex+KSxuxdD1dD6U1uPD0ofk+fffKY7zcfQo///QdwfBz/PzjlwTKH3D9xDVkzttDllnxduGe&#10;Rr8Xt9y/X6q/V29xZPB8Rnv7BfayDblDsdK4M9Wrj4jbz56M3rBt7V+jx/pj44JdOFB3ALX7VkPp&#10;9hKZhyX0BJRAuRhSJ8biyNKY4jzLEVCx2fBWy6GSWoPDssJImp8xLgoBRjYkDpZIMxiRPpn+WAMP&#10;rq4EQbKa0Yz9MFZpxwzPNMpse25kijqhG2QmsiiyMyll3G6OFgQ7WzLQlzDSmhloeJS52JBpIsBi&#10;2jeSFbq7u8KNqb3q5AS+CwscDjNQ8WjIPJiapWyI3G3Nlihmujnj20Mjon2VsQnYHAiFfHgQpAR8&#10;N3C4TjBKFdDw1JCJ3WCnlENkFIAr48NLLYWPRgqDjgO1QgSFXgm9WEgGKYZBTZm52h86gqaRTEet&#10;90OYTo1ggrqQwCiVK+GtUkCk94Sn0hccmQ4moQlygQxu7s7/AXualHZWmBzjD5nAzVw0zEz2dI5/&#10;66ScOU+MHTJ9oSaIRoFNgUWUwAoxcgokWKPgxRqBhBA1YiMDYGc3imyezFHFoqDGGlL6bzgUjDBN&#10;YVKNDlgU7owgpSvCyZ7H8UchXOwMb441lC4jEGtgIdNXhQih88+H1m3fuKeqyufggbpTZ4ZuHtq1&#10;c+fT+poa80gW/zkdOnWDX9c9EMM8m67rPG2MTZl6hy+lYMI3HK+/+bb5BvvP6YcffsCpsxchkBnB&#10;FevMzxZ1nsF/0kck57xY7f9SkgYmsdWRSbmGkNhTZHufaI1BX2tMgd/rTAE/qgx+v/Bof+zchbB0&#10;4sKeJQNLYoCO9m9c8lTMKy7FnuoD6Kf9efTkFXzy6Z/w1d++xjfffItvv/0O3333vXl/f/jhR/z4&#10;44vpp5/IeH+bfjaDnmkPx7yaP/833//4IzP9aF6eWc9333+Pb7/7jtb/Df5G2/n0sz/jweOn6O49&#10;je17azBz/hKEj50ICQHRXaiGjasQVk58uPNVUOj8fqFr7SeR2vSTWOtDsAyCb1Qy1IY4un7D4CX2&#10;wcWhk3jnzZt49fk1nG7YhYt9R/HgzkV8+O4DnOvvxYoV5SjZuAsz8ldi6nTKyKctQH5WEWblL8DS&#10;4hLMzJmDmAyynvmV2N1wDPcfPMAQWQ1jc6fOn0btohI0b9qGnt5OMh0CYe1eNLfux/7tW6AISoTU&#10;Kw7esmioNUnQ+8yGkaAYMKYEETMqMW3JfiQVbse04l04e+USevv66Lh70XOyC51dR1E5YyEqt21E&#10;5/HDBMlfR9M4eqQJ0/MXITJ7GyITmY63l8MzYS280rYiLKUUOk08dKZkeIXkISQoF17+iZi5tgLd&#10;J0+gvaMFXYebUDUpBzsLC9HR247+0ycxQKZ19coFdDR2IzV7I/wJtrGzdyIqrwz+0bkIDZtM16U/&#10;3Gx1EEpCINUnQ2qcBk7gLOgiCqHynY/gKWVkv8tgDMyFNmw20tdRkHCuF109HTh9YYCup7Poa27G&#10;xsAw7Nm1Dvsb9uPEpQu4d/MajtUfQeyEEihCp0NAhijyTIQH1wcuTjoK0phR/ieCJw6BvbUALiwD&#10;Vm3ZiFN9xzB89Squ3b+Bk9sPYH/aHFy9fhFHO9rR3XME7d3tdHwnsDQmF2vSMtDY2ohDLbWoa6pB&#10;09EjOH1pEB2H+5AUMh+eXmNRuHId1m2sw/y52zF3aQUWranFw3feorvzJ/z59Q9weWs1vvviI/zw&#10;zedkip8RFL/Bx4/fxMIFezF1ecX307bWZr64/f79EjOQ6+kbV0O316+bHxcY++jkwE3T6UuXl5+4&#10;fDeqe/DUmzNyIn6YH539y+aNC7+JjxH9InUaZbYNKdmHlqmVSSbD2AtT25EpKmUR9JgRIpjRJZjG&#10;3EyTCy82GQzPGp5kZHMSUxAVQJmdC5mcxUjzKBNMP5+uVhbmxvsjaTkPWzv4KAXmHlnYtkwPK7+O&#10;DO9gYwlXJ2tz7VEbWpZprmBDy3g4jgbf3hHOZJBM929ufFtzg3Wm8buQx6LMg2yQqVDjagEe7TuP&#10;zQKfACjhS6Hja6FU8Ai6bMj5HGgIeBKJiIxRCo1KCBUBUs8TQKtUQa1SgadWEcRkkMhEYJH1yeUy&#10;+OrlBEc3KFU8mFRkkQRMA5mmt1YDT4kGesYujGKoDB5QavTQmPRgybXQqQMg12qhlqjgrZTRshxw&#10;2DYURPzaq40jTUIPOzg7W5uLRJnnpkzH38wr09h+1KgRULpbIE1qhUQCIp/gqLMfhZmeNhgvHwUx&#10;mTbPyZbOnwWB9CVzLV5Pt1GwtKJzZmlBx86lG80G40QWyNBZIMVgh0xvawR5jICcApBAKZcmF3pv&#10;iyne4Vg2Y+aX0X7G75ampMyvqdk3q+/0YN7emoN3d68t7+qqrv6nnXWvA0Y2Hzu+7ualS4FWPM0R&#10;jdEfRv9IvPHWO78S8J+kX34BGeRbZgtzF5B5EwC03sEMHI/J/CINtNb/7wookZGj1SHJPH1wjL8m&#10;ILpQ4x91QucT/prWO+Q7pqhTojRRoMIUaXpDqPKEXO+PoKhE5M1bgm27q9B9vB937j8y79cXf/3K&#10;/HzzXzExEP3jJ5/i2fPXcOnKddSQeRaVlCF6/CQoTUEQKj0h1vhApPSCUK6H0ugLrVcwlMoApE7N&#10;Rn1DFe7fPIunl0+gZ+1S3Lt+Cm+++QAPb11G2cZKrF1PZrB8EyZmFiEtZQ4yJy9ETmYhCmYXIiJp&#10;JhKy1mD8nB3Y0tyN2w/u4NK1y+gf6EfP6V7sn1GEhtXlaO04hENN9ThQW4mGA7XYuW49fL0SIPOc&#10;AJkuHkZVChnbTIQFLEZ4eDESZm1F5oo6JM7biznrGnDrwT2cO0egPXUavf19OHr8JCrzl2D3ypX0&#10;vtk8APGp7hZ0dx7CvPkrkJG3H8EEw+D4ZYiLX4Vxk8nUklYiTBln7tnFh2Do55UPbfAkLNzVhN6T&#10;/WhvayVgtGLb+Dhsnz8HxwZ6ceHKeVwmQxy6egVVe5oxcfoGxM7ai4mzdyMieTnBbxL4gjHgevjA&#10;3kkGgSIUTprxFChnQx40H6KIIvgHzod3whKoEwqhC82CZ+xsLC7fT0FePx1PN04y56rvFFp3V2OV&#10;/xjU121He1crBq8P4/b166jf1gAvv0xowqdB6jMRfH0cJCw/cN2M8JAEwYMgz+Z7wcmKBbHMhB0H&#10;qnH+/BmaBnHx/CW0UADTuqWcoN+Dw0cO4XB7Kw62HkZ9fRMO7KrBjqRcVO7ZhGYCYuOBvTjac5SO&#10;9yJOdQwiWDkZAQkpmL94LYpXVmHRsioUb2rGtNVVePb+q3RP/ICfKBC8sqkWf3rjmblCzY/f/AU/&#10;//A3/PjXL7FnQwtyFu1G3rbGQy/uyn/LNKJsd+GkaUnTPmg6cHXRubs3jMeGhmMfvPb2hSOnGt+L&#10;Gy/9Jkys+mVGzvQfQ/34vxj41pCRcZmEVpShWsOVMlkW0waOMnGmuYMzwYmxRcZeGIi5kz062r0E&#10;k0CM1LgIRIapIHAh0yOzY0ZoYCqCuNPyrjaUUVOmzTwjE7k6m4s1mWJTd7Iae4IeMxSSKwNGxpBo&#10;W5YWo+FqbQkWAdrFxQZcRwIhAVrobk2G5wAuGSCbzUBRSPNtYUdGKxE40nfOYIsV0GpZ0MvcoSQr&#10;VBMAJUIxTSxzG0ODnAMvlQQaMl2FlMyPx4NepyKwqaAh85NIJARCKRQSOUFNhCAColTHp4ybB7VW&#10;Cm+NkqxOTgDlQaQh49BrodLKYDRoYdLpYNR7Q6A0mJ8lqg1KKEwK+GvkCDFxoZG40/G4YMTI/6ho&#10;xAQVzHNS5vNvpsgEEg72lhQIjEaaxgZTdKPJsEdBSucvWWmFcTIrCjp+LVJmfsv0iyp2HY0w2p6l&#10;vS0kbpZkpa7mto8qp5GYorbGTD87ZHhZQ+MxCjKX0VDRudR4WEIrsES0moV1s/L/dqC++tu82Oin&#10;1RV1EWUbyhcf7RrM27Ji4+6968pF5qvpn6TeS5fi+gYGxmmDY/qkKq//n0D8Lf35889R19wK39Cx&#10;9J9RYOET9ovWM+QVVVDsYma94shIa7l/TDCtd5HKL6JK6x0+pPMN/lTtGQgxQc+NpwSHsUz/CKRk&#10;5GLJinXYWVmLE/2DZvi9/8FH+P77H15s7d87ffzpZ3hINtk3cA57quqwYEkpxiVlQGEMpIBQBa6M&#10;jIZgqTAEwC8kGnm5eVidk4nWynI8f+UW/vLZO2g52Illy/cQYLcgfspSBIZOQWj4BBhMiRBTZuwd&#10;Ph0TZm1AdtFu1LT1YfjubYLyZQLMcfSRXdVnzkbj+nVo72zBQbKP5gP70EoZb9nKNWQecVB7pUAp&#10;G0f3QiLU3rPgGzgPPrEERKYdXFE9JhTsxpLtbbhy9wGuXh3C4BkC4onjOH68B/um5WLX8mVo6z6A&#10;7o46dBxpQFtLA+bnFSFm+jaEJJQiLL4U/okEwglrEJiwiu63RAoIJiIgIBdB/szwRhko3tuEnlOn&#10;0MEAsa0FmxMmYvvCQhwdOEWmdB4XrwzhEm27tvIwEgiIkfm7MJ5AHRW3Ggr1RLCF4XB3NVHgLwZf&#10;FAaWlizcmANT8Fz4R5VCGTQHmnHz4Bu7AP5hM+GZtBDFu6pw8uwpnCIL7zl10jwif8O2HVgVFI/G&#10;+t1o72kjoF3C8LVh7CcgegfnQx2WBYk+EXxZBPgeJjg5S+HKDQBfGwcnlgbOI+1giIlEU28Hzl+6&#10;iNODfTiycQd2J07DqXMncJiOr+lgPRoOH0ZTYyP27KX/4kg7tsRlY0P2TNS1VNH3dejs68WVmzdx&#10;uLITnrKxmFJQjAUL1qFg8V7MX1iOghXVyNtyAJ9+/Rl++el7c5OLm7vb8Qbt70/ffIGfvv4Tfv7m&#10;S3Nj/VPNA5iStx0pJRWfDb3zz+sW/MundUPrRufOjKuYGj37z+duPJ9+9dFt1Z2X714pqtj0KCNh&#10;zOfZU8b9EijnImdyBsIow9YyQHRihh0ahXgfE0GD/2sRJsGLMRcGdExtSKY93ehR1uC7E5gYIAql&#10;mJQYA18/DsGNQMnYpO0IcAmEUsqQHRjro4zbjdbDWBAzdp+rDdmihSXs7UZjBGX0zCC+9tYETpvR&#10;GMWMNOFgAb6bBxxcaJ1kf45cG8g8XCnjF4Pj4QaWiysELCewPGzIFAlYAjaEYg9wRa4QSfmQyZwg&#10;EomhEfuBT6aoIrvzFQvgo3BBsIJNEFRCybQ5VOkg0qpgkEkRrJNBIeTCm4AYqJZBT3bpqadMVxwG&#10;Bb3qyAY9PdUwemph0GggV+rMZslUzlGoFVDp9QhSiRCmNsJXo6MMyp+sRQmjMhAaUSBklPErRBqI&#10;HB3Mz1WZ88i0UWQMkf6uv08MKJmiU+ZV7miByT4e4LiQsdM5ixISJP2lSPJRmpc1BycURIj5jogI&#10;NZqbrzAVmfh0LgV0Xhk7n6zlID/ADtP0Fojn2SKYxYywPxIe9H8YhC8hM1D+0e6tO4ZL5uf/uGLJ&#10;2p/2LinbWjh/fsueNduLVu/aG7Zv375o5nr6z6l6aIhz584D/4WVA1bekfHnmAojBgLim/8TQGQS&#10;U9zI2BDz3M7S1gMM7PSmgO+0ATF9+sDoC3rf4M/1XkHfaUyBPzPwG+1I1stTwBgQhYKiFRSND+Cj&#10;P/wRX331N3MRJ2NY/6r2978rMcfIFOl+SabLFE1X1BwgOKaDI9XD2lkANz4FbGTdfLpWuXITUtIy&#10;zF253R2+geUr9yJ+OtlWUDoB1AssgRdl/H5Q8sPh5ZsNr7z1iJ9TjoMnz2P4xjDODA5iYKAPZyjD&#10;r8uZi7qVxTh0uAktB2rQWFOJQwcJiGvXgGNiii8nQMUbC4VuEmX4sxBB8IgZvxJJ86qQPLcGETnl&#10;WLCtDTfu3MTtm1dweegCjhNAThzrxoH0magsXo6OY4dwtLWGgNZM26jA/OwliJ9QivCwhfAKLSGI&#10;lyJqYhl8CYpqRSKkmkSywxkUBMyBPjQXKyoacOzMSYJ2G7raD2LX5FTUlK1COx1/p7kpwnXcJEPc&#10;uaUJY6dvRtL8PXS8uxE7oQw6SRr4HC9YOYng4S4HXxVL93kKVN4EL59ZCApcQsFePgLC8mEMzoZP&#10;/AL4TVmGVRV1ZKCnCIYncJICh0Nt7ahZuwFrYmNQ3ViBbrLg/oELuHLxAvau2wNTSC50flMhVYTB&#10;WeJP+RgB2FUHPjsUcgUB0kVKgawjQidPQNeZE2S2l9BxuBGl/vGoLi3B5dvDaKaApLZmF1paD2Hv&#10;nkrUNDaj8dAh7FuwGvP1gag9uI2mJgLiKVy6ewtNZdW03xNRtHwVVpTsROnGAyhd24i5xfWYvaYa&#10;f/z8A/zy41cEvp9wf383ruypxbtvvoJXHz+k6QEePn8Z59oGMT5tPWKKdv7ScuVOxoss4N8rtfXV&#10;u2/YvO5Pqwr3FDCfjw/3JRStW/JpsGnsF3vX19/es2/HX2MTyIzcRyOADEvBo4llA6mdJWIjyZJk&#10;DnBiMmsGhEzmajMCfCdLAo874uKjEe6vMA/LJHR1RIwXmZQLZfSUIdvSPBfrERC5jAKPbISxHlsy&#10;Rgaq1oxpOljB3cnW3FXZSJrPrNvdahTNt4QjAZlFhiMmI7Tl2oLtyoaAwwaH7QExgZDDdgfH3dY8&#10;0oTEw5mM1o0sz93cL6qYR0AU8yAV6SAVS+BHoFLLhDBR5iAhYOmYdoNKPu2/CEYp2ZtOS/M8yAjp&#10;vZwPqVwDNcHMW6M3/1arEJuBqJIbCGxkgFo9RdRyhJo0BEQlVEylHB1T7CeGjrFHnRFBRglMBFRv&#10;k5GMUU/rYypyeBN4CaAyf/BElGGx7GBLAQMz+j5j2gzUmDadrnSumffMM0bmlTlfVnTu2U72FICM&#10;JNuzgo/QGtEBIozxFIJjS8u/gKmv2ImiQDtw6fzyySbl9D9pyazdrS0wQcPGJD9rTAvhYLKGlueO&#10;hpJp+uEwCiE87nc1O6oWvvLhl26zZkw+70PnND0gaFtjR8+uNUuKz9Yeak8tmlv0T0e86Lxwg//O&#10;O5+bo0VdYMxxFWXEpoAxePPtd19k3/9z6Ycff6SMvRFyMhym2FOl8zVXfmFqbXKlZOHeYZhRsAhH&#10;Oo/j8bPn+Pqbb18s+Xv6Lb3z7gc4TgHC7AXLzE1fBAojZFofc7E0S6JHSFQ8wmMmI2hcLtR+yRCp&#10;x0AhCab7JQBCkT9l1JkIz9qEifN2ofX4AK5dvYgz/f3o7z+BgfN9OJCRjapFS9DQRGbCPJ+q3YW2&#10;I3uxeuEiiLXREBiiKOAjQzTSNkLmISRwITzjlmLCwkqkzapCRPYOzN1yEHcev4ybN67j2vUruHDx&#10;PPp6jmFvaiaqKLM+fJhA2FSN9sZ9aG6owLxspgJKGUKClyIqvASeQUVkiivhm1IKviKcoBIOnc80&#10;qP3zoAnLw4rKJgyQTXV3tKLzyAFsiY5G1ZrVZLjHzCOBXL5ylrZ9DWtXVCAsoxyJM3Zi8rw9SJ2+&#10;DlJpDOw9fODmKIKriwQeyjGQG5Po3s6AzpCNQK/58PacBZNfLtnoDHhFzIIhPB9rag7ixJnjONbX&#10;jaMdHWhrbUFlUQnWTkhD/cHdOHv1HC6ep3N5ZhDbisoR4D0FalMy3CVj4CQIAd9RDZ6TgoL2CMob&#10;QmDvwMeIUfaYvnQWBofO4vzpQaybOBMlUeNwauAYuo52or52P5qbG3C4sQarNqxBQ8sBHDrUjIp1&#10;61EcEoM9TdvQQ/t07+F1/PnDd7AlZyXiUmeioGAHJk5eRUa8AgkTViFp1jZkLKvA3Xef4+03XsG7&#10;H76LGy0DaCpajzNXzuPc0BXcuHkL1+7cwZXBS5iavw9hmdsxs6L5OF1ylEX9GyWmskPn1QGPnVUN&#10;l4sKKoLXrYscPW3muOq86XkfH9zbc7f/7MUju/aX/TUuggMhQUhKgOG62kBHxjVWxyO7cQCPNcrc&#10;bpB5DshjiuFYVvCUssiSvOClkoHD1AqlzJiBn87D3jw4MAM/JkN3cxhNNsSGh+uvxYO/FQeOJgAy&#10;4wk621iSTY6CDdPcgCzRiayURybo7OYEZ7YrJHxb8MkAmcoxIi7NIztkRqZwJ8PxYFvBheUIAdmc&#10;is+CWCiGWsAnk+NBzSdwiqQERBYBjYxPzCcICiFXSyGR8aGS0m8JhhwRgVMrh49BBaNECAmZnkYq&#10;gheZn85gIOBJoFdyYdDJ6SYXQ8xUsFFKoFXT9wo6fqUWah3Zo8ELWp0CSoM3fAmwnmoVAk0Ksk2F&#10;2UJVKiW0lKlrNEzTDg4kAgFUAp7ZeBnYMYECY4sqx1EIdhtlDhiY88UUdzLn0RxgjCDjtrH9blKI&#10;58Xp4/16J8UHV0X4CTeGeQmfiKx/NUxvrhV0TqN/0rg7/Ci0HQVPnj08JSzonO3+tiAp9HTx9OTO&#10;eVmT3ilOD/1g3vigd9Ki/D6bGh/xbqx/0InUMVFDe0tKJnReuSXNSE14Nk6t/EtZaelw7tTsg7vq&#10;60M27dwnNV9U/yn1kyEy/eIy77WBUaeUBESvoGi89c57v+bS/wuJscUr129hUuYsCFVeSEnPwZqN&#10;5Th+cgCvvPbm/zHFn//ViRHkV159A60dx7Bk5VqExyaZa9K68ug6NvmbawGrfaMpU46FWBUCd2kY&#10;xOIweEfmIDVrM1IKNqGt7wyGhy/j3NnTBMSTGLwwgNopedhfupIMsZYy3xrKjCvR0VKHkrlLYPJK&#10;hJfPFMjFsfAh0/QesxjegYXwm1SGOALixFl7EJm5BbPXN+DOk0d4cPc2ZbTXcfXyZfSfPIE9k2ah&#10;Yd1GWu9+HDlEQGzehyONVcjNWAxF2GoERKyA35gl8A9ZBr9xqxGesBhqJdmoIh4m01QKUnPhR4a4&#10;+UAbTjKdFLS3oKW2GmuDx2Lfpg04drLbbHDnh84T6C9j/ZoajMncgam0Xylzd8F/fDFE/FC4uBhh&#10;b8+GlbsOHHkU5II4GPTToDdOpwB3hrn4VG5KhyliKrxj5sIzci5K9jfi9Dmyw1O9aDvUhEPNB1C5&#10;tBhbC2aipesALl65gAsXLuLsmTPYVrIbGs8MyLySwdONBVsRTEA0wdlZDY44lGw9EFYOAoyw52DB&#10;1pW48fgu+nY3I5cnw67Nq9Dd20nm3ISmloM4Se+3bi5Hxf5KNB6oR2NrHWq2bEHZmLE4fvog3n7n&#10;oblLt9u9/ZgalQ6lMQNG39lQkeXq/GfBGLUE4XnlyCypxeCjhxRoPsOT58/x4OwtHFq8E1cpcLh1&#10;7x7u3L2LO4/u4eG9+yhZXIfY3D0InrXp83VHewzmTODfIdF9MaJj8I5waGhodOm6DZvzpi0Km7gu&#10;Y0K4T/jdPZuOxb71hz9N2lS3qjsv2//nABMLLnaUAVsxIx6MQiCXg+QYT8jZIyH3cDFXpmHaxHFd&#10;LMGnDNvGmmkWQDbHZOQv7ISxHCUZiQUBkfkscrDH+HHhiIvVworWyTQ1sHppFKwIfBZkmUyTCier&#10;kXBxtIaFgyPc3expsoArQVfg7golWZ+SZwcVh7E+d3C5LLAIju5Mg3JXe7JHG7CFrnQRsyDhucKF&#10;Mn4l09aQfst0HC4iW5Jx3SliJSMkU5TyyOAIRExNUzcBgZHp0FtOEBPx4aX3Bl8uAE/iBr6AtkcG&#10;p/P0RIDeBIlICJVCRZ/94SmXwaRQwqDiwUcphr9GhTFeflAZ1BDqhBDoVOYmHJ5yNTRGIdQE1ECN&#10;FlqySj+9Hp4mL6gJ0BqmKJVAzFT88SBTdiMQMg3yfV1GIlZqAycbgiKdL0eax/TYw5xbha3lVyne&#10;mmcbN+8t27WrsnnWvCIt898mTkkq07g6/BIqc4cvnZ9YjaZu+4G6jKmTJ383zqD9Jixc+8uYAMPt&#10;Z+cuKwfu3pUfPHgwtHZzMX/58nWHK7Zu71hVtPzw8eF7YRPiYj/MCvH+S0luydnaI8dmpUWMffNA&#10;Vc2RzLjJe7bXHIk6cuSY2Hxh/TeJucYO9g799ixhhD4g6rySzM47OAZvv/u+OXP+X01Mcednf/4z&#10;nlGG/vkXXxIEv3/xze/pfzUxAQZTq/WTTz9Dz8nTiJkw2Vxz1YUtI+MOht73RUfsmhAKBMfBJ24G&#10;4rPWY+zsNWgbuIgrV4dwgjL5U6eO4/y5AVRPmov60hXo6SAgNu9H+8FqdHTUY2FOEQV6KWQ+GRCJ&#10;AqD2TIXQdy68QuaaLSxhUQ2mLKpA3OxtKNragqdvPcfDO7dw8+Ywrlw+j9O9vdiXOgN1W9ejpaWG&#10;1l2LtpZqAuIeZKTMhW/sSoyJXYTg8EXwiSEYkiGmTiBA0jaN8gS6N7PofpoKY8xMbGrsxLHjHegg&#10;OByrIyCGhqNq51Z0ExCZYzl36TyGhi5j47paxGRuQ0rmVoyfshmeBAsxLxyu7hqIrXmUD9GrZhwF&#10;wUkExBxofWZA75lNQQT9TpMErV86AqPzYQyfjXlbtxIQT9J2j/1aW7+hFnvnLca2glk43HMQAxcG&#10;cYFgONDXi5UF66AIyQFPPwFCbTjYMl+wmCYXbnooBOEERB+MtmThJUc35G1ciPuvP0PT7NUomZmJ&#10;lqONONhQgwZzUelhNFTWYuWarWShB9Dc1ICq+p04RNZekzcbj+8O4LOPnuOLN97A9uIVCI+aTP9L&#10;LqR+c2D0ng1vvwIYYpYidmY5Uoor0HplGM9eexXPX3mGV+8/waGivTh3mRn66xYuX72B4dt38PiV&#10;l3GooQ8xebsQnl7xc9qKbWte3Pv/2mkdZZQtx4+7Mf2XMp/n5Cdmli0ruVK4fO7pwum7CuheGbGv&#10;u7Zi5qK8X7yZwXbd7MjirMw2Ine2QXKgEYkxFElKHSH1sDU3m2B6VWFshlZnrnXKWAwz0K/tixqT&#10;TIUbZmLAx7V3oAt2PLKnJkGmdzL3MOMwciTcrW1haWMNS4dRsHcg66RXZ9vRcLW3AI9gymc5g8Oy&#10;B9/FA04ebnDnO4HPjE5BduhBAHRlu5AhuoPPVAQRuZBpsekidiOAeUAr4EAm4oJFVsgjg5VKyQRl&#10;XKgZoEkE9KqDN1mgD1kgV8b0YcqGUm6AQqaBWiIDW6chQxTTemQEQCG0cgKf1BMGpQ4auQpipRSh&#10;OhmCVHKCooLsWA2DVgpflR5GjR4StQQcHZkombXJU0zzFOYu3Yx6Wq9WB4lBS6ZJlqhUwM/LFyoy&#10;RzltV8xlQ+BsBY6DC+Rkenp3G/hIPMCn8+1oOdr8zFbiPBIFU5P/PDg4lBeflFQ9aXzK11MTxu5n&#10;zCx1cs7k0uLi9fET477wEQiRNSaxPb84b1b55m231HrTe4y9Z0RGHbl371X3/W39sVev3lbtO3s5&#10;IXhM1LdL5me+3l69r36gcsAqbcI0zfLsgodr5s95a0bGtJdnpU38ZlpKWn/pkrU3VhaWbKusrPxn&#10;vdaMqHzRUfzS/YdZGp/I6zK1NwEx9v9vIP6e/mvTVTLwpaXrIaf/SUDXv9LoT2AMJvMJhCEyCeHT&#10;V2Lyot04cX4IV4cuop8y8d4TXebmBNVJedhXuATth+vQWEuZL2NxHQ2Yl7ucruVoyAggAsEYug/S&#10;YPDLJojMxdiJ6xA/swKR8yoxYfYuLNrejtfffQ1PHj/E7Tv3cOPGDZwb7EflpBwcPViLo4ebcJAy&#10;966OA2ht3IvsnLUEulLERC9HWNhKaMlqxqStQuSEYgp04yFQJkHsnUX3Uzz8YjKxtrYVPZ1tOELm&#10;emTvDqyOJkOs3IPOnnb0nj5Gx0GGOHQVq0urMTZnI2LJWsOzd8PXq4DylVBwXJTg2wnB4VAwTNBS&#10;qZIpYJgCL2M2RNosgu8UeIfMAJ/AGDZuDvziF6C4qhZ9ZJ+dR1vR3dWBluYa7C1agIqSErT1HkXv&#10;4Bn0nuxD99EuLJ+1BhrvNPBkYyGUB0MoJiA6y8F21YArDISIo6O81R4jrF2Qv2E5GeItXGztxc5N&#10;a9Da2oCaqgpU792GhuoKzJiSj5m0jQYKTg7SuWpo3oP+Y43oWrEcDy8cw8cfPsMVCjbSI9IQPC4f&#10;vmHzoTflw8ebQB5ZAp/kUsTlbkJc4Tb03rmPV197jYD4Cp4/eR0dC/fgzInjuH77Fi4QGK/duo2b&#10;Dx/g7MlhxCVvxngyy7jiLRfb7t1zN+cE/6qJqQa/8/Bhu/q+e7YvZr1UuiVpbE6C98ebl+5+ULOt&#10;J6eitUK9YtmCzxfOmQaJuxt89WRV9qN+HZGe54E5iUkIJVAqCEgCFxtzTUZmWCGmuJMxmd/6GWUq&#10;fTDPD5n5vz0HsxwxEiYVG0HRcijIWJjaopZkmO52o8yj5dtYM120WcGFIOjqMooAbA2OkzVYTPtB&#10;lhtNruC6k6WREUrYTMfcBD5mzESBHQHREU5sNngiZtQJFuQEPKYfVZWQR5boAWeCIjN6hVrIhVQo&#10;gIgZ01DkRtGjCEqmU24CkIlM0EBQ0jHNIJjnhTI1jAqCmEIHuSEYvgp/GHUK+Gjp+A1KGA0m+GmZ&#10;BvhqAp0cvhoDPJV+UCiZZ4w6AqeEIkiNecxHPr0qaN0+GiX8dTr4GYxkkXpo1XzICJ4KI+2DUQcf&#10;vQIqtRf0EgmZMFkrxwOeEr554GTXUaOh83CCs/UIeNhYgk1Bg4hHQUqACZsXFL1278a9KRRsbE+P&#10;jvksKTV9x5S0KQdWz1siLKtt3Cjjk1VzWb/EUkCzfu3S98P9DX9jApSczJyOeYWFTVlTc9dNi5+4&#10;dsOGNfsmj/P/oXpNwfGLFy+KO69e9WBsc8PSnf4tHRfTZs/IaF4+e/5VE9f1hxX5C/62fsHqWS8u&#10;pX+aGDCv3lUjFJtCryp0fmYgvvM7EP9l008//YQnz55j8/YKxMSnmivjiJQmssVAKLzCEJtagMPH&#10;T+D69WGcPdOPvtN96D/fj30Zs1GxYCnqmhvQfLASR1sqceRIMxbMWmyuIKLXxkEkiIJMlwi911QI&#10;CTIxSZsxKb8G4+dVIHHebpTubsfTV5/iwaOHePLyY9y8fgODp/pRM2kWOhub0dbahMNNdWboth6s&#10;QWbGMoRHl8J/7Er4RK9AcORyRCStQMjYhRCIQ2i/x8FI9iZWTIBX5DRsrT1EBtuEVjLMlup9WB8e&#10;g6Y6AmJXC3oogz9z6QKB/gKK5u9E9OT1ZDprMSZ7O7wNuRB4+MHDQwlXZxk4PF+ITBNo/WlQ6qdA&#10;b8yEXk+Q982Af0QufANz4B+eB68oMsRtu3HyTC862g6j7XAzDjXuQ+Wi+di/aTOODfThxJlB9Jw+&#10;je62DizOXASFz0TwPCdArh8DgSgQLk5yyv8MEElCyBRlsBjtipGWDphcsghn6D+4QsHJ/n0VZJ77&#10;0UTn5khbM7YuL4VWMQ6+kyejsb0KpzrJiLsP4MLZbpzcugXD7S14+d4wastWwVMbCVPiQgp4iuFL&#10;QYrevxC6sCXwS1yF2ILtmFi4A00XhvDq62/g8dNX8OCV5zhXfgTdlftx6+EdDF0axunz53Hx2lVc&#10;7ruIiZM2IzyTQDpn22urjvR6vcgG/vUSY4ZdXU8pD/zHoXYqjzZGbdq14KO5U/N+udT78FzRljm1&#10;mWnJiPRnwcuFQOTGjKYwAlKXl6B0ZiMl3AtSdwsIKVNmUybtQqC0GTUSbgQwW/rsPOLXyiBMUwFz&#10;pQ+afqsxaTt6FHzlBCvxr4PaupBBOjgSCO1Gw8p6JJxdR1L0NRqOBGBmvsKe6fvUBWK2EwHMDS4c&#10;a4qSnKDlsaBjikrZ9uASJMVsHpQCghzfnYzPjUDHB1/iSrC0g0HEtDfkQcwRExAF4ErcCVSMAZIZ&#10;EnRkPDIxmQACiQ2UUjdoyRB1TP+lZHcikQQSBZmciuZJpQj0NMFT5Y8QMjqJXkgQ9CDL0xPcIuGt&#10;VcCXLFGrEcBoMkFjpGVNrlBoAmBQhyOIMhO5hun7VIsQtQ56Hy+oDRroCY4+tD3GLLVeJoQafen3&#10;ejJYI3RilbmjAI3EGk6u1uYavGK7kfBgggjmPyFLDAk2QS+2gYjO1bb5xX+4fOdOWnJ87I1xoV6/&#10;eAm5rUMHh6xbb91y1IeGvMwEJ2I3NwQqKOq0sYCaDHx90ewHG3bunDtj1qyT0xOSPm9p2H+leFb2&#10;D/dOn9/cf/m+9vLj58aX3/hQ+Prrf3LMWrJkWXZs9Pvr1q074S90+bYsZ+7rLU0tYS8upX+azl6/&#10;zmKaSBgCYm8zlYd8Qsbinfc+eJH9/p7+VRPTWQBTnNp94jR8gqNg68SF0uBHAPADM2rJ5q3bcevm&#10;NVwZvoAzQwPYkzwdVQuW4MChA2ho2keZ/360dh5Efk4RZIaxtNxYuldjoSGj0hqzoAicg8SkjUjM&#10;3YGUObuQvKASqyuP4tHLj/Dg3l08IijeunsTpw63oz41H21tB9HZeRhHyBSZZh1Ve3chM305/Met&#10;QvB45rnhKoyNotckss7ElZAqE+BJ8PUNnUH3bwKCEmZhR8MRs6mdIAAe3LED62KT0U4AOdHfheP9&#10;fWTI18wVeeYWlCMifQNic8uRlLsLKm06PDi+8HBTguOgAZ/jR8dE4NJNhs6UB2/jLLrXp0Hllw6v&#10;mHkIGb+AYFgAbwLi0r016Dt7ytzdXH19Aw411GL3ogJUbNmAYxRM9J25gFNnzqDnaAeW5S0m00yA&#10;WhsFuTKYgnsfODmrwHGVw4PnD1cnAeW1rrCydIU+Ng4nLl8gIF7CofoDaGpuxJH2VjL2TmSNL4Ak&#10;OB0Ts/NQfWgvjh2txqmTzbhz5yyu1TTgRNkG9HcdxJJJKRAIw+EzYTE8feeRxaeb21XqfGZDT/sf&#10;l78dwdPWY9+pATwka79x5wEePH6Mq83Hsb9gHW48uo4b169j8MJFXL9/G1cG6NzlEhCnb8SYgpov&#10;M7fWJ7/IBv71EmOHL97+Q9pYuWXyps2rPpqRPvWDXTv3fesdaPy6fNluTMyKgIE9GhwXKziTiTBV&#10;+EWWjvBXsiEgGDLP+ZwpQ9Zw2eYKNIzROVCGzYz6zsCQsUWmwgdjiYwd0qbgYmEJBccVLgQ/S4uX&#10;wLYdZW5OYWFrAUtmNHvajpurJRzdbMF3JtPzsIWbhys8CIhqLmN+tuDwXcHjukIq4EPJ9oDUwRUq&#10;toQAIoJMpCcIqiCVCsDmEhjJYsUiDvgCDwImH2Ix0+ZQAIXIAzIpnyxMBIVYDZlMDg7T+J7mKQmo&#10;KvoN02epmgAmUomgJWP0Mkjhr5bAKFKai1Z1SjI/MkAvgpsXU5xq8IdGr0ag2gA/PUGKfq9WySkC&#10;0xMsfcksKUqWKcgg5fCSaWgZLf1GDIPWAF9PMkKNJ2UWJgRoPaH31EEq18JTRt/JhTAwNutMQQed&#10;W7HTaPMgvwFip19KJ4//ecmy5dD4ymBD37mNtv/xeOeZBxu3bvqW/q9fJuhkTU+7upgg6CV1uF8I&#10;283+PQsrC9jTf+FuMQreLBvs2bjz2/37G1+bMSnvq8mJiW9OTkv5OIH2ac6EFGxaXHqyq2vI/tKj&#10;twNXVtfFH+7tCCkoWTJFJRF8HsZ3QGF0wJUbN27wmfX/91JV2/HgrvP3nHR+4c+FChNF0PHmNoC/&#10;p3+f9NevvkJ9cyt0nmQpYg2kGm+48lQYm5iGuvpaXLx4GhvHpGDXgiIyuEo0N5GttNaSrdRhRto0&#10;SPUxBJUESFlx8JSnwseYA75fPiIy1mFCURVSCYZTFu7D7gOdePL0EW7evoXrN29iaPgazje34EDq&#10;DJwg6HYf68axjlYc62rFnq3rkT5lJcLGLEVA5CJERJYgLLoIJrK6oOQ10KiSoZDFQ2uaSvd0BHzC&#10;p2Pt/mZ0Hj+C9vYDOLBhLcpzctEz0EV22ImeU0wXaFdwjoytcOU+jC/cjcQ5ezEhcwe8gmaBT0Dy&#10;cDPAwV4ND5E/lJ5pYHtPp9d8cANmw0AQ0emz4BWWiYixMxEYPRfecYUo3l6DgTMnzJ0BNDfWo6l6&#10;N7ZOz0JleTnZYR/Z4xmcOHECXZ3tWDyrCBJVBAXtwZAow8DnB8LBgQ8PZy+aFwE3skXLl2xg4+AB&#10;d4M39pzswN2bd9BcyTSz2I0jnS1o3FGDiJhMTMmdj0ljM7BozVJ0dtdh6HIPXn1+Fe8MnUdH/jzU&#10;LFuIUHkQ+KJo6GILIfeZA44mDTJlJhS6bHjGz0fUjK2ITN+IspZjuP3wHu7evotbt25guOs0GiYt&#10;x7V7l3Hl2g3cuH0dz548xPVLV1BeXIWgSdsQmr0DU9fXHaQs4B8E7F86ma3x0sD8rTsLnk4b7/xj&#10;kI8j4vy8sK98PlSezuC7WJo7kGYquNiQCTJV+BmIedhZQOxhiQBvAkCAFu4OlhS5jACHjMORvme6&#10;bGMgyJghM9GmzJB0sicQ0npGjyYTdCPIEhjt7MgSmZHfnezh6OJOEZEdQdENMoIZ28MRjh724PAc&#10;4M6yhTvXARyuMzQiFt1cPLBcPSDmOUIm5kAuEhH83MERisioRFDKpBCSMbKkXKhUfCgYEPI4EPII&#10;llIZRWBMjzUukCo4ZIoETLELVEoDPMgWOSIxlBoJPDVa+KqUFGGyoVETALVSetVCrhDBqCa4aqRk&#10;fUyn3xL4eqsImhoYGVDqCIBagqJcDT+TN9RkjkqV5EWPNArIhAoYpSKCIO2XlgdPgxoqowEyWkZn&#10;9Pu1MgNZqFYmgy/B0yDgwpkJHpiAg84X33IkFiRF/3is5+i32RNTf6rYv+9HtVRoHvdwfHDUT4cO&#10;tT6ydnH4IlYqOnG+q8uJ+a8XVlZajYmO2KlnOhW3GYVxBj6SwmVkvRoo3CnIsHOAXkSmzbKDnP6D&#10;YDcrTAnRfVA8ddrOtUtLtlfVVKxeVlp2oDB/8SfzUnPuTg4NOjHOU3m3efue/2Ffo819fT6m6NSp&#10;ngHhf5RSYOAXHof3PvjwRVb7e/p3SozZb9q2GwGhMeCKNODJjVB7hWD+4mVYExmHxjWr0NJcSXZY&#10;Rxl8M3raG5EWmwGZKhwSbQx0ggjoDMnwDpoJ3ZhCjCcDS1iwD3HFBzBlaQ32d5zAG2++gQf37+HW&#10;jWFcvnEVZyvrcTivBNcf30P/qVPo7u5C29E27N60HuMnr0Q4wTA0fD5CwhcQEEsQPHk9YtJKoZQT&#10;VLTj6H6aTvdbJHwicrGl/giOHm7AEdq/uo0bsCY9Cz393bTONoJiD85dOI/z/YOYMXMTwmhKLNiJ&#10;tBnlMPnMpHwnAO4ERCsHGeyEXlB7ZkBBcBfq0iD3y4bGawZBPxWqoKmQ6FPgNyYbpjH5mL1qB06f&#10;7UdH6yEcPliFw7XbsD05DXs2bcSpCwM42XcSx7s60d7SjPnTZ4MrC4SHMgRyfSQ4glA42kvhzvEG&#10;VxoJR2s+rC0c4WbrBJbMD9kbt+PRs6c4Ul2Nit2bsW837W/kFJgiUhE/NhN+3tFYvmUJBgdb8PDe&#10;ebz2/A7unjyJdTITZlIexef4g6eeAGNYAcS+syBUZ0CpmAaJLBOq2CWIzllHcCtB2cEuPHz2CLdv&#10;38OVq9cxfOYS6hOW4HR3BwUuN3Dv7i08eHAX92/ewqHdbYhMXo/wjC1ImL/97aGnn/zTXqz+JRNd&#10;4yOGH76hH3p6ceGyuT6YPFaFKH93hIltoWNZQGD/Ek2jIHKwgMhlJEaT1clcLOCncIBQYkV2w6JM&#10;2wV8yjw93C0Iar+OT8gUzTGVcJhN2BBEGbvkO1jDzXE0rMkuR1KG7mA9Gg7Oo+FG8x3ILp0cLchG&#10;nSBjuUPgYg+hCxsuLEs4sBzBdreBmsciM3SGB8cRIgKinMUB29UFIo4IUpELBAIXcJiKPgQ6lYRL&#10;gOSCxQzJRDboS7alkDEVYaSQKFhQCHjwZka3kDJFrQ5QEww9yR4NAhH9XgixgA0lAUsp40FEv5GL&#10;hWYIKjUq6HUaBCiZ/kx1UJMRqtVyung18NZzoFOoaLtC+k5kHjtQqSUD9dFAaVSbJ2+DHhFaHUxk&#10;sCIZBwq1kKJKJQJ8mEo1KrJJDTRaBQIIop60DomWICrjw58Zl1HsDAkFJoyF25Ahzo4P/3lhXv7P&#10;u5cu/eDVtz4cmjot9RkzrJOTtdXXeRmT5+mDAl8TWFrWnj171q7l/HnR7dvvcHYdavN1c7Gm/9cK&#10;XkIHjAlRw9/khUmxUVhBmVniGD9M9lNhYUbc97s3r3o9NTH4x0Sj8uesiJDvMseO/dOEQMMPa+cu&#10;+MO+mt75LS0tbnPyc3blxUZsZZ4x/npF/WOyDh4v1gWN7Vfr/T/TegX/7MqVwScwHO+9/zsQ/13T&#10;9z/8YG7wP2dhCayd+ZRR68kA/ek+8MbKhYXo7WhBCwGnvfMAGmuqERucBpU6CXrvCZDJmE6x6bP/&#10;LALYYkyZW4GsZQ2YvqIBk5dWo7rtNN57723cu3UVd+8Mk30MoWdfDdoXrse9Z6/g3NlBHD9+FJ1H&#10;D2LX5u0Yl7ICyphFZH+FiIssRMSYYgSlb4IvU2Qqj4VYNo5sNBNySRwMEVNR2XwYHYf2o/1INfau&#10;WI4t03Jw7ORhHDveRlMP+gYv4kxPH9IzShHCjCafvQWRGSvhp5kEPssIkbMMzhYsOAk9ISNDVOun&#10;gW+YCpVXNtSK6RDLk2AKmAajfza8I/MgipyF2WXl6Dl5jM5Lq7lyS2P1DuweNwlVG9bj5IVBnOg9&#10;jtbD7Th4oBFz02aARyYqVUdBqI2n4D4ArgREFi8YLMV42NuwYWfhAEcbNzhzjQhJn4uTN26gvfEg&#10;DjY3oGJxGXhCPwTFpyI8ZioC4yfgwJE95gGQH13qx/mjHWhduw5rDV4I5Gjgxg0iCKaQ1RZAYyyA&#10;XJYBgSoTUs00aGMXmbvBCx+/GKWNh/H02UMM07aYWqX3795HT95mtG3ag2tkh0zlmpsP7uPR40c4&#10;f+oMsnLKEZVZjtj87T8fu3497kV28K+dmMoOlQMDVq23Wh0PHF+Tlp7CweT4aIwLVyJcQyYj8IBO&#10;6Eom5Qq2M9Oc4tdG4K62I+DoOAoW9N7F2sJsa0oxWZqHHWwImszoE04EPKYLNwe7keYR9D0oI+ex&#10;rGBlYwUBwdXWkmzTyRquHhbgutqC7WYHV2d6ZVtDxCUr5dlCxCIwkc2ZK7+wHQhSLHAYa2RxwXNl&#10;Q+ThDBGPDw0zxqDIydxMQU3gkggUUMlF0JIRSoRuUEjc4CsSEODkZHpy+JHF6YxKskENRUJe0DFQ&#10;lPMgFZsgEIqhlZItKqTQKcUEODJIKQtiAqxMzYNO5U/zXcgCuQQzjbnPVZVaRb9T03JKMkIetCay&#10;VoMAGrmGAgctgtU6MlRPaM1NLAigOiV8FAF04RkgMcigIHtUqcVQm4RkhVJa3gS+SUrzCbI6P+gJ&#10;viKpG4QKMlXal1mJAUiIiYXjaAtE+3iie99WPL774MyOjiO5llaW5kpNcaEhmJs39W86NaczwGgU&#10;3Lt3z+LsnTtZyysPHk2Jjv1uecH0l53cnb+2sbRAhEb/rOpIV2uAUfbTmtI1lYNHB57cefbWzPLy&#10;PS1L5y46k5uf3xumlyIj2Btz0hNxYOfWy4/OPiIZfeml7Fmz12bGRB/uq6//eyUtJjH9iip9wzeY&#10;fEO/kqt/HebIjatE3tzFePjkmbnK/+/p3z9doswxMHwcuBK6xj2DIdL6IitrJro6mswVVQ7V7EVw&#10;UCpdy2Oh14ynADEZBlkq1GRtptB5SM3bhcQ5e1CwbL/ZEGu7z+L9D9/Dwwe3cXV4CFdvXMfl9h70&#10;lGzBnadPcOrMaRzrbMOJ7gPYs34Lxk1cDnVMIcIiixEWuwJBIUswJmMDAscWgyWOpvtuHIze0yHU&#10;JCNgwkzsPdCMzoO1tI6D2L+iBDsK8nFi8DjaOrpx6lQ/Ll++iM62TozP2oDoqRsRmrUd4QRYrWIy&#10;xOwg8BxFcLbj07qZ5/8ZYEsnQaOZCKVuqrm5hVQbCaMfGXEQQTgiD77hs5C3dhuOdB81D1dVV7sX&#10;B6q3YFN4DOq2lZsr1XR0HkfvsWM40liL3JTJ5uJSAQUOMt0YSDkm2DlK4C4MBl+aDFsLLhmiE+ws&#10;WXBjaaAIm4wth/pwoqMHu8o3Ii00FTzlWIJYNvT6OMTnzEZ3636cbqjEYPshDB5rw+ljjShPIMC7&#10;auGuHgeJJhGqkFkE+CzwDHScmmwotJkIiycgppbBEL8MRQfazW0N7927Tf/NPdy5dQeDmxtQs3Aj&#10;7jy5ixs3bpl7+Rm+fsPc08/WNQcROnEtQrI2YWtr3/4X2cK/fmKg2HJsz8rysrHfJgc4Y2KoATHR&#10;EkjI+PwJAkFkLs6CkbCz+dX4mKYUTHGouQ9SgpyKGSWCbEpCBudCn+3oe6ZXGhHbDh4uZIAExBH0&#10;e2emDSPZoxMZoZCMk+s8Evbu1vBgnhG624FFFshUkGHx7eDGtiQTtAWXqUHKdYdc6E77IIcdnwyR&#10;5wQ3AjXXg0vbFUAmIegxNUdlQgjMxaZySAlqChnXDDa9REiWxydAkokxNkam6KfWw4vA5EOTjI7R&#10;KFFQ1Co31yx15PPIKj2gkunINAm6BFaRnI8AWl6mllAEKIJMQ4BWicxNLZjeaLz1OnOPNQo507ep&#10;AkatFno1rVsuI3D6Emz9YKDvApRC+CpFBDgySEMQdBoDVAQahZSWpf0UGnyhJdNkLNFN62k2RW+C&#10;rcZghEZKn4Uq+HsbEe2pNe87M/CvLU16qTtWzZ/91vDDpwfipyd8zHSBx7MYieqt+8q8oyLX69Wm&#10;C7lZU0uXr9octKm+afn+zduOjs2dHO3g7vhRUnAwTDqvjwVCwcOCydN+PtbatrLn9Jn8pfNK9hdO&#10;Tiytrd2bavT0vDfWoPxjVnTI16lhRsqIlj07dvhwEnPtzMjMHC6ZPt3cVIe5nmSmsSytZ0iWMSDy&#10;jt47BAKyB6Yj7czcuTh36eqvuejv6f+o9MFHfzD3EyvT+kEop2COpsjY8ajbvxeH9++Dl34sdF6J&#10;dH/Fm5/pyXWJEOqmQBdagDEzypG4oAYzFtQjfVktanvO4pXXnuPq9eu4dJmAeIfso/sMTqyuxKNX&#10;nmCA6ez7aAu6exqxYc12xMQtRXB0EQKCFsM7bCm8yDqZphLRcUUwKKNh1I2HyZRBwXEUfCcVYm/T&#10;QbQ27kdLWx3qli7FhknpaDvRTevrxKm+4zh/8TyOtR9DbuEWZMzeieSCvRifv5fu/UwK2OnYHORg&#10;2Qkh0sXCN2gmgqTjIBPSpEmDRk/g18RBH5iNgPCZMI2ZDZ+QPMQWrkJLzzEC4gE01e9EU005do4Z&#10;j8atu83dyHXRd12dXQTKSsxOywFbFACeNJwC5jC4cjWwdxXCwxQPkTgF1iPdMdraCQ5WlE+xKAgP&#10;ScfU0joc7e5B7oQ0uLPFkBhDERKUDBmtZ8qsLJwf7MDtoeO4ebkPFwY6cLazHtP8ouDm5gu+LBk6&#10;WQo0oflQe80CS5IKd1U63Iwz4BdbRHa8GfL4Fcjd1oj+Wzdwgybm+e6Vq5cxUN+D6sxSXKHA5TrN&#10;P39xGGfPX8TVm8No3d1OMF2PqOwNmL/v6OOnMFfm/BdKlGExPdO8+PT3xGRq25qrUzZuyHgYrbRC&#10;avhYxKT4mp9VBanYZF525uYWTJEnM+ahHdPRNK2NZWlJpjgaLkyziVEv0TTSPJo9U0nFpOWBR+bH&#10;PC9k1sOMVmHnaAkrS2vY2xNIna3g4mQBB0cruLlag+VhBRbPGmKOK5kh/aFsW/P4hRIPd6g59hBw&#10;HOAmdARHJCJAesCDxYOYQKkUSaAX8iDkiOhPFVNk5AEpwU1Mk8z8vE8GP5kMeqatoYxHN6ycwKih&#10;iE4CrYzAyYx/SLDUkj3yCXYanQJqskIhwVWklplHvRDR7wVCKTwJsEoVC0yPNjqaL5XwofNU0E3g&#10;CW+tAZ4qZ3gb1DASEEVkhDIxA2UpuGSiMqYfVKOKomPBr0WrBEKjSgyjUQ+jQQmBSAtPykSMSg7B&#10;Um82U4PMk75XwMfTDxovL/pOB4PKB4HGQPAEXHN/r27MGIj037BdR8HAtf1+Q1HpmdINq04yz2xF&#10;LtafDFRWOvpOmGA7Ydq0SfHpme/q3Nzejgn1fmfRotndu3dsPRcU4vszy9EZqWPHIdakw5zxE7E0&#10;J6fp5ODpCdUbl9wfvPHUNTJhbHmSUf1TXWXVwgWzCu4sjw/BpRP9Z89dvXp99rI1R0Ilkif320/w&#10;mGtJGRDlaQwcc0nnHfI3pnmFLd3ICROn4da9h/jiyy//j+9D9P/m9M2331JmeRcBYePgzldC7RkE&#10;g38YVi1bjenBU6HWToLeMw4mSSzdU/GQGiYiIngWovN3Ydy8vZhSuA9TCytRfbgPj588wbWb13Hn&#10;7m3ce/TA3M6us2QXHr/+FKdP9aH1yGEc723B6iXbkJi4HtEEwXD/YkSOW46AyCLEZ2/EuKSlUCiS&#10;yXaSEUKGqJFGQjdpLvaRpR0+sA9NB/ejZikZ4szZ6DzZie7jneg/1Yv+S+fIIDsxadZmJGSVY1rB&#10;VqTkl0OuzYKzqwlsRwUc7Skv8AqDb1gOtHQ8MjUz0ggBnrYll4+HzH86vMJyoQ6fAUVEPvynFqK5&#10;sxVHGqrQXLcVB6t2YevYqWjZugl9lwbQdbwXHYdbsX/fbqwgoxOIIuEiCYO7Ph4uLE+I3KSQBNI5&#10;VE6E0yh3WFmzwLKXgcNWgR+YjphZ5di9vx1Rxgi4c9XwNUTAT+MFU0AE8jeuxLnhPtwZ7se5kwdx&#10;qqeJtrsZBicd+KIxEPHTyJ7HQxucQ/lMHuWN6ZCbsiExTYUmdjGis8uRMGM7Igt24MiVq7h+/xFe&#10;fvoKrjO90wzdQCMFHicI5mcvDeHa1au4NHTJ3JnCQGcfZuRWYFzOLiQsqfnx0aefepuB86+Q6u8x&#10;cmdO/7m2z4jNp3pyjvR1TF+aFfN81fwMTJ3gAznHFq4EQI3AjiKRkXC2tYC7zUhwyeyYQWiZMfuY&#10;54S0/N8nZjgiJd8FgTF+BDcn2DuOokzZCjzX0QTEUXC1I1u0tiQI2sHexRIuBEIB3xIcFpkgi6yQ&#10;wKdkuREEWVDznKHgeYDn7krv2RCL3eDOcSLIOkBA6xZymP5JPaCUSKAQMUM2cQl0bIpu3H6tIUq2&#10;Jidb1JJR+ZD1qUUu5h5plGR0KoIZT0EXmFpABsiDq4QNZlBgg5oHNQUAJma4Jw2fTFBKF7gM3jq5&#10;eaBjqZxgK+BDQ7AVSphulAQwGeniU7vTPBlBVU5GJ4VcFQilIoxuFAUFE/R7KQUIch0ZaRhZoxye&#10;Gg3EZH0ygrJBHwitpyd0CoKhmCBJAFXR9kw6qRnMniYfgqwXfD2N8PPxgsAzhPbTAK8AX3DcrTDK&#10;YhSELnYI1amQMj4UEwL9EKGRmpuypAcF9jN/8G+poKDAonhd6dQZ0yd3rlhS1Lls5sznK7OT/nxo&#10;z45HZYvm3U0J8f82SC34JS4wrqlhY4O+q/dA/rZVyz5NG5tw48qFC00dnR3ZRXnpbywrSEdX3f6d&#10;B7v6B9PDwr8413YqzlWhcNSGRG/zDoymTC8IbLHWPIp8S1u3uZPp39P/PekPf/wYadPyYEfBkNoU&#10;CJneB5G+Y+DlM5GMagrGBmQgIDgbSRPnoXjOGqzbWIuV5U0oXVeHBWsbsKOpB6++8hg3bwybh5e6&#10;//JDDLefxokN1Xj86lP09RE8Og6igwxvzdL1SEneiMiIxfBNWIaIuDWImLAeyXN3Y2xSKaS6DHC9&#10;MxAYNhM8eSx80hYQEJsJiHtQX1+F2tISVJUsxakzR3F6oBe9BMSh61dwtLUHcVPWI37mTqTM2YuE&#10;nD3QqrOhcPWhoF8EeycFpJ7JMJHharVpMJgmgeOdDbVuMgxaMq6QaTCOyYd33Bx4xc5HbM4yNDBt&#10;EFtq0dRMMK6tQPmkmWjevA1nhy+i61gvjrS0o6ZiJxbk5sKFHwaOMgZi7RhwPPQQeWihisiGWJcN&#10;q1Fs2Nly4OzINxsiyy8J4dPWoGBxFRlxCOWbUmjYWgj0foielIsZ85aj6eQRXDl3DOd6G3HscCXy&#10;xiaTSTI9aE2DyJgLFhkh0+9qUNhCSFQ54BqyKQBIhy/BPDpnE2JSyxCWvg71J/tx5959ClTu4ObN&#10;W3jlyWO0xpehbvMuXCVD7D93EVeGzuH0IJ3Hi2dQPL8KEVN3IGzmZrQNDy94kRX9v5+mkAW+ePv3&#10;xIyUf6z/vOzklWspe7ZNeXN+whhUr9mB4rljIHQnwFmNgIv9SxhNmSub7I6pWCN0GGV+LmhF85hK&#10;M7Sav0+MlXjY2SAi1hOhYQbICaZiVwvYjLKEs50dnO0t4GFrCScnpgapLVmfPdx5ruDSqyvHDq70&#10;XsZYocCZIOhEYHOClmlcz+XTPHdoBUxH3bZkhm4EDxfziBN6AVmWmkzNKIFOzieI8OCt4EFO0PMS&#10;s6ASsgleBEgpCxwCq4ogw9To1MlY0ErFkGqVdEHrodDQ7xVka0ylG6Zzb40YgSopAsnMmHERtSo+&#10;VGIpOAotDAYjZAQ5voQHAdNrjcSF1seHTMgngzRAqfMhQJOFKmS0TyroeVx4CdRkpHrImUo4atqm&#10;OgAaglyQgiyWGT3foIHJ3OZQD41cCKVaBAVtn+lDVWcia/XUwcfbF0r67KXSITQoFFmpqUiJj4aC&#10;zkeoWoy4ADViArwR5OkLf7LOvJSk3cz//N+m8q4up40btya/e/cu9/DZs3ZtzdXj9x3qydm2dnXl&#10;8hWLT4X5yn/O8vf/fHnKtDn08xEz58zIzUxLbWjsPhdz6HD35n3bd/xhfk4GyldveGv2jJwHNRty&#10;/UV+MbFyU9BVvWfgzyKVJx2/H+YtWo7X33znRRb5e/q/LX3z3XfYsG2XufN1Kd0PSq9AeAePReqE&#10;2RgfkYu09ELkT1uCqVklKCuvwrq9LdhefQSl5YfQevocfvjmL/jzJ+/ik4/ewfvvv4W7XX0ExD14&#10;REA8cfI4WtsayRIbsGr5ZoxL2IgxY4oQkrgM4WPXIHTCFsQXVCE0dgnCPKciyGsKjAF5ZKWJCJy8&#10;FDVH2tDF9LXaUo3GshXYPWcWek/3oH+ApsF+XLh6mcB1DEkz1iN1zm5MWFCPyIytMGpzIeKGge2s&#10;oXxRBInnFAREFEBuSIRKMwFGgqHRMIlAOQmayNmQxs+BT/x8GMPmIHJaEQ50HcGRQ3Wob9qLxqYq&#10;7JtagNqV69BzcRDtnUdpXguqKrcjPzsfbEUkuLooCtqjwXZRwZnrDfWYWWBps+Fgq4GlpT2s7Vzg&#10;7m6CzBQLzaQSxE/fBjFLD76DMwmGCtrIRIybmoPUiVnY19qAwb429LY34FDFFoTKA8BSRkOomgq5&#10;eqK52FTsNxO6oHkQy9LIcidBIpsCz/DZGJO2DoEJZXQMa7C2qR1Xb9zE1cvXMHztJu7cv4cTy/aj&#10;ZelW3Bi+jGOnz+D8xXO4cPGi2RT3bmyk5TcgLHMVZlc3HqUcwdwz2r9mAkZ0Xryo7rtYlzdvuvj7&#10;hVOnYW3JEmRODICf0hZygqEbTcwv5W4s6Ahwbo6/dsPGtD9kmlQw75mJgSPT6H6cbzCSIkNg0grB&#10;drMw91tqZ++M0dY2FFkxNmgBR0ea5+4GNscFbmxn8NlM43pHsDgeEDJtBgmMbAGBUegMCU8EodCD&#10;rNAeGi7ZIQFSIVIQOJSQyYQQisgmyeb0WgVkCiE0erIusjmxSgBPuQQaoQBiKRmgSgKJnGc2R6FW&#10;QBewGH5qjblrNC1ZIDPiPY9plqHSw0enoItbhwCyPW+Ckw9ZpVZphFypNLdJVGr5EKjJ5GQ8WreQ&#10;1s2FRqWFlgxUIdCTSRqhJQP1VBKkjToIFXLIBBwCsqu5IwA57YeJQKhREQCZYg0NWSz9nomklSIl&#10;gZRLkSZjr0KySDW89f7QG7Xw9iS7NLghgIDoHzQGUWExSI32hETiAbaTJUxid0hcbKFydkWipwml&#10;BfN30n/zD2lhZYNgy66KiU+Gh12ePn1qSXnXSCZYmpo6efGSmXNfT09MHL+zdOmpyqqGhZuWFXXs&#10;2LRj9t4d5TtaGnr7a8trPls2d8V3U+LGYmZ46DslMzNjWOqAGrHa8321MQBOLnxEJ07C5eGb+NvX&#10;X/+aM/6e/q9NTE3UruN9kNF1LlQYofcNRUBgDMaNmYzJKbMxNbUI2WQOq8trCYjNKN/ViFWbanHk&#10;9CB++fkr/PTXj/HDl5/gx6+/wAc3buNuezv++tVfcO3KBRzrbsGR1mqUlW6hwHAzgsavRmjCEgSN&#10;W4moCWWInrkdIWMXwddnprmXGo1fHrj6BIzNKUbV4Va0t9Sh6VAtajesxfb5+Th6oh1Huw9j4Fw/&#10;Tp8fRPeRXiRlrkXCrC1IL96H8dM2Ith7NkT8aIgdDBTUqyE1jofOPwc8MlCp52SIvdKhMiZCYSAA&#10;J8xGSOo8+MQwQ07NgX/mClQfOWzu37WFgNh0aD8aClagYdZinDx/BkfajuHQwSbs2bUJedMKyNiC&#10;4GYKBU8dAY6bJ+wEXuAy8DUSEB194GDDhasDH9YuSniowqCZWIDk/ArIySZtLayhDRqPqJQcpGTN&#10;waTE2Vi8sQzHTxzCQG8d1ufMgauzHwTCSAgoSBDKx0EnjILGNB0cYxZ4ijTKwzIon0qFwj8TARNX&#10;UZBRioikVViw7QDOEOguXL5qrm16884tPBi4gkOTS/Do7m1cGLiM4atXcPzkKQwSFE8fP4O06ZsR&#10;MaUMaSuqXj7+8svaF1nRv06ia5X49Wvq//BKyJZdUxDr7Y7ZEyaiYGYgorw4CFFzzRVA3Lm25u7X&#10;uHb2MAhtIXQbaR55wWXEfxjibzBkOppmaoPaWFuY5zGTpdVo2BFE7ZnmFE4uYHu4ku05EgjdoOA7&#10;vHhmyIWCw4aE40TGZQ8hywFcMjgxQUTM5UIl4kHIdYWI40w25gGthBnIVwSBVgye1BUqlZpMjOBH&#10;QJIbJOZamio1M+KEASaJFBoGTLSMisBoksrgL1TARADTKPgQiTjwZ4pSCZRGOe0TwUulV8NAn730&#10;HBjUWuh0RrAJsBIyNp1KSaCSEhBlUNNyUp0L9HqyTqZPUjHth7kCjxAKMkY5QVZtVIIl84ZGYoLe&#10;wwUythp+fBk8FSoIlFpIGEP1lCBIq4YnQUXLtE+kY1GRaYp1jDmKyXqN5ob9PvTZWyKAt8EA36Ag&#10;+PkG0c3ibK71ywQnzpZ0vpmhniiI8fJwwMZ5c7b8+i//R1pXX+++c+/ePLoG/l50fura/eSKiup9&#10;7Qcb5j5+852EJcuWbd20ftOM9tb2xavWbty5btmyR/PyFr+Zm5r7S3Zk4C9xwT5YOCnxDaE26JJK&#10;5/OTkvbbhackI9iDn37+/Rnh7+kf08Ur18CR6QmKJqhMAQSRUMQl5GEqwWLe3LVYV96ADTvqULaj&#10;CSXrG7C/sw+//PI3/PDFJ/ju8z/ih68+xfu37uJh1zHzWHyfvvMy7l0/gwc3+7Fny05MTlqNkLhl&#10;MI5fShn3eiSnrcXEgu2Iil4Kk/dUqL3T4WeaAa46FfHZpajqOEJgqiFTq0fdxrXYR0Ds6juGYz1t&#10;ODHQi77z53DkYBcmZ25EYv5uJM+rQEzOXvh4LwWPFQuBix4CMjG5Lg66wOngG5IgNCVQQJsMlSEF&#10;Sv9p8B6XD8+4hfCMXQBT9BwY05ejooHpXacCzfW70dhYhwPFG7BjfDZZ1Ul0dhIQG6uxY/t65M4o&#10;gFgeBi6dKykZoq2jChyy7LiUOdAF5MLNKRijrfh0r4th5SgCTxuOSYvKsLa8BXpxJOy5fPiPS0Zk&#10;Wg6y5xQjKmoS0gqy0H2yEW3VWzDeNx727FASjXEkFAngSJMoz0mFlulKzzQTLG4CRNKJUCpTwPec&#10;BlNkIfzSVtG0HhmLd2CQgHfx6k1cGr6KmwTB1588QWvKSnTVH8Tly5fNFaGuXL+Cs2dO4zQFN8sX&#10;1CAyewcSF1X9YVPv+TEvsp3/91P9vXqLbfv3yNasWWPcuqdyXNnm5XHLyiaWhxtHIlTgjFgfN/Bd&#10;RsDN4iV4jB4NPUGJzbYyD+vkbmUBpYcF7JxHwNFyhHmkBaYHGgZ6TGb8W8N7pjYp84yRaYBvRXbo&#10;YmtNy5Lau1nBheMAFwkfEi4HUi5ZDdsVHIk7hAQqpq9RLosNpdANXvSdjMAqljlDISQrFHEh5rPB&#10;4/LICj0IXHLoCWgGsjSF0g1qARtyvhAqJY/gxDx740BG22GaTWhlHIqCCCoKZtxCMj+NHl4EFi+l&#10;3NyQXk7QV0u1BDmJ2cgUMhVU2iCCnQomkQieBEG5QQ+lSQYDfe+p00Cn9KL5YngyQ0URMGVMx94E&#10;RbGMDS8ZAY62oyEoCwl2zODAQiUz3qE39FINeG4EdzJFCYGNpyc7JfNT0TaMWm8CMdP0wgCRnG4E&#10;MlcdU+Sq05Np6uAn18LL00i2SFCkbQb6+pElRkMu0lKAYmGu8ethTf+b5UgKLmzBdhiBSL1x/a//&#10;/D+mvXVV00+fPruEKTLvO39PtLP2QHVT/aGEwcEbrqfPn7nV2NY1NUKjvdawedPefbX7KkpXLjxG&#10;v6lYX7L8+cyJUV9nTMuBypsZDNkPPLkBUbETKGK8Zu7/8vf0e/pn6flrb8A/fByYInWNZyACQsZi&#10;fFweZhcxzxArULZtP1bvPoxla2vQdPwsfvmRAeKn+O4vf8APf/sM71+/hUfdPfjlp6/x4fPbuDPc&#10;h5cJiIf212NOUQWZ0EZMn7MFmTPLMWnmNqQu3Iu0iWsQEZyJcfGFiJ/A1PbMQMHavWg73mXu65Np&#10;J9mydR0qcqYTLDrQ3dOKk6e7MXDhDGr3HUBsyhKEz9qGxMIKJGZVQBlSDK6YjsFDCxcXBdjacVAH&#10;TKHAmqAii6OAeRyU6gmQeqXCN3Y2AhIWIGjCYvhG5UM3IR879jOjdFTiQP122nYjWpeux87UfPRd&#10;HETfiR4crK8lQ9yM4tmz4esZSwYaDjEZIp+nh294Ahas3oXVq6qQk1IIL7JCuYIZeMCHoByH9AUr&#10;sGbrIcozxoMl90TIhCwkZM2jYCEHAUHjoAmMxdw1pVhRsABycTDY/DGU7yaSJKTAg+DnoZoIdWAW&#10;AkPngyecAK5yKh1POiTGyfAeX4RAMvCAyWuRVFSJYxfP496tm7hyhcA4fAV3H97DqY10PlduwvUH&#10;wxgig7x+7ToGTp/BWYJj4652RKesw9h5279fVNdlHnP3XyIVb1kzfVbJuvHl5TsX7GtoXLd7f8Xi&#10;osUpz330PEz0V8BPaG2GmpOVnblJgpRtDbnDKIjtGThyECh1gYfTCNhYjDA/R2R6RLEfRa9MM4wX&#10;QBxlNQKs0WSEBFA7p5FkK9ZwdLQHz8ORoOYAEdedJgKC0BFsAR+uYhb4fKayCmOBLhALXQiWBEmx&#10;M6RSd/pjOOAIRNAxJid3gYFAZ5TLCEIK+vNZMKhc4SkWwijlmMchDFWJ4KuRUXTDNheXqsXudAHw&#10;CYoCM8CMZHIytQJKFZ8gKTa3GZRr5GR19F6pgJ6W1Ws0EGnIBtViCOn3Eo2WoBZAy3vBVy+HXMYU&#10;zyqh1KrgovWEl8lg7qxbrVOQwSphkGmhULNp38lI9UxvNmSnBiEMJm+CMNNzDhssFtmumGxXaSC7&#10;JXDKuQR7AR0D7Z/GCyrmvYwHb9q3AOa5pph51kj7ZNJB402ZitEboX7hkJOBOjjZmCtAsR1GQst0&#10;b8eh/2nkSKhdPR6Y//j/lCoOHpx44+LVn9r6jq1sb+8u7u3tdWZqGtNkOXTjvmLo7svzYsaEH67a&#10;sG5J5Z49k9evWbHi6NGj/ps2bdgVF5/4k9orFHKtL1zJCsv3VOOd997/vfbo7+l/mJg2p49efobg&#10;qES481XQ+QTD6BWJydG5mL1gC2Ys2oSlpftQtvEAWnqHCHzf4qe/foIf/vopfv7+c7xzeRgPjjJA&#10;/AZvvXwDd66ewpN7ZwmITShatheryhtRvqURmzZWYlt5M8or27BxG8Fy+nIUL16LojkrMWnibGzc&#10;10x2M4jLF47jwmAHzrU3oHFZEZlNHy5f6sWtW+fw7JU7uDx4GiWle5FTXIn0ZVXImF2BMQGF0HhN&#10;pnvXB84sNdSeMdAlz0N8bB5Cg6YiYuwcjInMwfiEGZg+fTHispZj/KwypNH72ClzUNNajxPHD6G7&#10;sxbnz3fjLplq76LFePXpNdy7cwmnug+j69BO7FmzAqGR0xAamwFP70SSBB/4h8WhYNl6rC7ZgY2r&#10;qzA9fSkmTZgK/4DxGJOUhcK1FVi99SBCtRMo2A5ARFw6osZnUd40loQhBO6SEATEpCI6KAFC+Xj6&#10;nAg30QQIBOMhlhDExUkExGx4RiwiAZkIviqD8sQMSHWT4JNehvCpGxGcvhJjCzajgUB3/cY1XLtz&#10;E8O3r+PW7bt0HvtRn7kUF29cwvkrTFduw7h+h6B47iyZ4lmk/3/Y+wsgua6zURs1yWIYnmZmhulh&#10;jZhZGrFmRtKMRiMYMTMzW8zMzMwsy5bZjiFkSvzZTuIkTuz4ue9u6z+3Tp1z6t7/vzfJlyqtql0z&#10;vXv3pu69nvXsvdb7dlsUz3vZb8XWnUpD/GlV9O8ry05tq9+reOH4py+f23/5luPstYsHlizp97cm&#10;+TUJGKujfvk5fAYLHZu3oWJwOS/La2/dakQNalo1ySQ3Uy+VbRVqiUG+WP051HWqEXIlkyrWGL89&#10;KvN0+kRUdWqSXC+Jl+tVQ5UoEEyqJxBQY9UrwbXrxmOOOsyJAgElsW8yVjE8k1ii1lAHky5V7C6d&#10;VH0SqbpkgXJ19BqNgNAuILQL5JQ4omJ/Ao6gQwzOKCAVwzJ4dJjFEGO+dEIWWac5gZA5iM1kwKc8&#10;WxSwWc2yPqXnpt1C0CsQcimh2fSE/S78YpE2a4SA0y5AS8doMRH0iP3J+zq7mTSfANghsBSjs3jD&#10;mN1Kb1AlkLeXTGeAbDHPmFuJYpOOVwBqNlnEWAXksu2g1Sjbc+B0qwhGxGrFHFUCa01iGkatANaa&#10;FIeszqQ8ixRw+4MYvE7MeiP5ngAZsnzQLlCUvx6PmKY7KPusp2l2Dl4l9FJqCinSMHEmVSHDWJvk&#10;F5R4ps+TLt/J+UWLuj/9yv9HGTt/vnblzHE/vfXkwYrbN15tfPPmzYSdZ+7V2XH4fKry/qFb9xoW&#10;l5Y+nNSneJXy+oOffqo6fvryWU5X5k9KNBKjADtVzFQJ+Pzjj88G1z8r/98XxRSVW6dKpn57KJOA&#10;LUJhfhl92w6jsu80hvZfwIyJq/nth2/xza8+5o+f/VZg+hc+vniFt46f4Ke/fcsvXr/B7avHuXvt&#10;GDs2bmPmzK3MXLCehUu3snzJZqZOn8+yFauZNX4yvfuMY8DwyQwrG0ObDgOYvWGLVOBXeHDrNLeu&#10;H+Xa7nVsGTaI2zdPc+/mMV69f5b3Xr/O/ZtXmTR7A5VT1jPnlQPMW7qXDq3H07VoMu2bFZGd3Yjm&#10;rXrQd/A0Rg6bREVpJZWVkxk3ajaTx05n1NgZDB0yg75j5jN2wkLZj8HsPbmXW2f3cObAWu7cP8Xr&#10;R/dzuHIk7715i4e3LnJ6/1YO717OujmT8YU70aB5CbFgQ6z2KDlZLRgyZiqzxaYnj5nLoIGz6N52&#10;EM1zu9F3yASGzFzLuCmbaRouJD3VQ4oqRJq9EVpPYzTOArHAfJL1EdTGCC6BrMrVmQSVWKimpdS5&#10;baWObYk31oPslhOkXuwpdtgBnau7fEcleFuOJ9BrAdHuc4kVTWPe9gPcePV+PDnwHTFBJfbrzavX&#10;2dRhDPs3bubJu69z+colXn38iFNnzvHqq3eZP3Uf0VaT6TxzzfsD1q//v0Y8/PvKvINbC6fPOTTs&#10;1P376dtPX7QfOHU0uHP/ppHrd47e4na8RHLV5+IpnMJqo8BJQ9XqL5Au5pehTaFt4xjRmIWGPj8G&#10;fS0ML1fBWqsq5vSa2MX6qlZ9IQ7JZGX5oJKZoS61kl5Ck1QdbZKYYbqKdLMpfhtTH48ck4ZVzNAs&#10;ZpcmFmgyJ2HTJ+MRYzRb9AIJG1qjniSNEg4uHbMYolWAaLAJKASWBmU8oM+MyWpGJaZmEACl681o&#10;zClieVp0AjSNwY7F5sRvFPMTEOv1KWhMJmwG5danScCSiUPp8SnL25zyGZus3+XFYxKIeuwy3062&#10;143Ha47HKVVgZ3c6sFsFUD4vtpBTjNAlDQIbIXeIQMAfH1No8Sk9VH0CObFNSzp+m0W2lYFPQOww&#10;qMj064iGdHiCYqH6emjSa8m2lEz7FowCRafOht+ZjSvgke/BjNMh9qt04FGeOVrEZL0mMqMRwoEw&#10;2ZlhMgXIDqOKBDF5ZaynqvrzqKs9Tw0x9RSx+CX9y0Y9/Qn8T2XQoKJNB9dvGX316tVqUk/9j+eJ&#10;/1eZuHhN89652ccPHTpkK2jXq0ua0fFnpceg2uylfpN23H3w6s813LPyrPzfLO//4iM8kTyMjhBm&#10;b5QmzQsZNHImQ6bMZfycjSzfcIA/fPUpnz95zG9ff8yX77/De4eO8v6R4/z9r3/i/Vevc0Ns7v71&#10;w6xdtZHhQ5cyfcoi5i1cz+Jla3nt3Yf88OPf+PyXH7JkxBx69xxFae8RtO5czuxt23koNqYA8f6d&#10;09wQCG3p25lb1w5z98YJHt1TgHiVe1evMG7yWgaPW8LEpVuYtXQ/o4atYGjZbAb1m0Bpi/506dCX&#10;nkUj6dyqiDbtB9CzzzA69RhJecUUSivHM2joLErk/14DJ9K5RAHiDi6f3sHRvat49OgiH147z5Fx&#10;M3nnVdmf62c5tW8dR/evYuP8qeQXdCK/RXdCAjSnxkNOXkt6Fw9j+KgZzJy1ljGV8xlYNp1hA8cw&#10;eORshsx4hRET1mPVNadOgpmEVKmDHA3QOZuQaM9Hb8oiReslxZmPJ9opPiZUrW1CirkV6dZ2JLo6&#10;4svvR7DRCCyBEqnHuqML9cObNYRYm3E07beEgu5TifaZScmCTVx/7SGXLl3j7u27nDx/iWv37nB6&#10;3CusLx7FYwHibTHECwLFEydOc+XuDU7tOE7LzjNpUDrjxw1nLmQ9rWb+fWX+2Q2enmUL5yu3xX5O&#10;AXXgxSmr57Xt2DF6XqMSGD4vdieVqarmc7iNNvoO6Bgf+B0VIysqbUPQ/TKuRCX7xIvY6tYkx6dD&#10;o61K0ovPk5hUjYS6L1KvblVqilGm1a2DKqmmgEwZSyjwM9uwGxKxWhPwGASMAkGzgFGlGKDSS1OJ&#10;OiOwUAu8VHoLGp2eNIGnJjVNACpWZtZhs5gJm8QIbTaMLiteh0qsUSumqRWwJMTzCdpkXVZl4LxL&#10;MTPLz8al1wmIjPFoNir5rNPuF4g6SBNjVDLTu8wG3AJEk0sn6/UKkA343WYiIS/5blt8GYPDiN1n&#10;xOXxYHN75MdklGWycPsycQfEJF0m/HYHYVnW7hLgegSssi6/UwzSERVwhgTiRoxGE2FZjzK5nE6c&#10;Yqkmk1rOkwWVbNep1cnxKssFcIkRBjxuAWBq/NasEvXGJO/ZpEXtdcZwyntZoTyCgaCYs4p6tavH&#10;U2kpgdd1NeV7rPsCCfL9HV66stHTn8D/VOZuX5W0avWqVbs3rok8nfU/itRZz5/54IOqJx49qpFd&#10;v3mlRu/+pd0X+ylN62DUhBl8+vkXP9dsz8qz8v+gKHcVTp65EH8GrfROtgcy6dC9nNGTFzNl9nqW&#10;bNnP9z/+kR/+8Dv+8tUX/Pmr3/CL4wKwpev53Ydvc/PEQc4d3MCloztZuWwTEyatZqSY2bQZS9l/&#10;8gR//+Hv/PDDX+GnH/nVnfsM7VZOea9htCisYOmOA2KBl7l3+7TA7wJX921gW0UJ1y8d5eaNkzy4&#10;fZK3Hl/h7qUzAsSFVE5dyqRF25izaA8TRm9g+JDF9C0aR89mhXTrPFAgOIRWrcto23QAHToWCyQr&#10;GFQxgZEK4MctYNDoWZQOHkuPgUPZsm8Ll09u58TBdbz+xiXZt6scHDOW128c4+aV4xzZt4mDe9aw&#10;acE0GtdvSzS7nYhDhFSNNMBt+bRp2oc+vYdSLuY5c+oy+hfPZNKkeQweMZv+oxbTvXghblUeL9XW&#10;kJ4QRKXORK+MZbTniHgEqWdwk+BtRji3J95gDzTuDqSLBTqCRWgDxZhyy7DnlQpIe2D1FWHwih1G&#10;y4k0G0GjvvNo2H0m9XvOpFXFPE4K5O7eucu169c5eeEC56/f4PTmgyyq35NrV07z+I0HfPD+m3z4&#10;9iN+/+l7YvsfMm3cZlr0n8viw6fmPq1q/r2lsGLksn799sQjiuy5tLZjqybm7xsZ1T+lVnv+J6/Z&#10;8Kf05Go/+OplcO3wa1QuGBbvLBMTWERjqaQJKM0JdVCLOYbFeErLm5OqqxJ/blirVhVSa7xEvaRa&#10;pAscNaoamNLrotOli/ml4zAJFFVpmCzJccB4xRbDJkf8lqBZK2BTi0Ea02RZAZgmVVozWtRiqSlp&#10;ifjFIrOsRtxmNWqxOa/ATLkVGZV5drfYn1GHWZYLixX6ZJ7N7MYiMHEI1JPF0JIEfC5Zt08mu8kq&#10;kDLEO+c43A5cLoPAzE6q2KjVJsbptEurVQlUbsRpNWHxCEwtYswCYH3IRzjoFpiJKXrE/KxhAv4I&#10;ZrclnvFeiUIT8pgFYmGCym1Ne1gsLkDI4Zb3/bhdGZidNtl/5RmjQ4BuxOMME5Lzq/SINVnroXOI&#10;Pcs5igj0HHYXJrcYeSgRd1DW440J/AW4FpOAOxgPD+eJRgmHo7iksWDRJFNNAKik2TLWEbtPeBGV&#10;wPHM0qX/x4fYpZPHetYtWzT56cv/pQyfNHWnzuL90Srf9wvVU5i3ZBU//uMfz54XPiv/PxflN7Rk&#10;5Tqer5qI05+JzROjfMI8xs1aztyN+/nL37/hxz/+ju+//ZJ//O1bfn3nDu+evcA/fvgTDy8d5/TO&#10;FRxaOZ8FM5YxY9pGhg2awZiJc7j28KH8Rn/k62++FPD+wO/eeZsxffoxpO9Q2rQsZuXuo7z64BKv&#10;3T/Hk0dXuHFgCzvKy8UQj3P31kke3TnFWw8vclu2MW3GIoZPWErl9E1MXLiDaZPWMWHECqZOWsrk&#10;fqPo1amUwrJKunYeRocWPejdawglPQYxaPh0Bg+bSr8xsygbPpvy8ok071rM2p3ruHBiG6fPbOPN&#10;t67JMV3hyKAx3L18gisXj3F8/1oObl/CKzPG4Y82xxNqIg17B+0Ke9K21wD69JtKSa9B9O1Tyej+&#10;E8lzdqR9oAetGxbTucVwOjceJ/VpA2rWNpJSz0tiWoB0nQ+NtTEJhiAmWza6nK7YWw3DkztQ6qOu&#10;UpcUog/2j0+qQCGmnCI09p5oXSXoZJ7d3wdHkxHEui8kKobXsM8sOvaZzqqjhzl17So3797lrdcf&#10;8Ppr93n71TscGTyNJ2dO8OO3v+Iff/mSv3zxS7774hN++tPvOLD+MO2L51C5fOflp1XMv7dsP73t&#10;vQHFI5b26NKgV8N85+fFbet/1Tw/+R+qask/Di0d9evu3Qr/2qpBWypKBqBKrUdSlReJuJVUSVUx&#10;JFTDoYwFTE+iZ5e2NGuqonb1nzvT1HrpOSx1q6CrWxtLQj1cuhq4NAoIBShaLRYlRqdBH++NGdBb&#10;8dmNaAVgdp1JQKnGIOZk1iVi1KRh0IkVCjB0AlCVVRlQL+ZoTRMwqTALLG1WLVqLk3RZl0qfJGaY&#10;gMacjFPAaVb+KoPz5fNOhxqbziLgsgggBZ4uma/EC3UYiBa1QKdPi99uDAl4bFaPQEzpPSrgtWoE&#10;UEoQbjMOrzLUQozR78fjKxAjFEtzp6JzOfCIKdoE7r5ABpneKEGfD4tXrC8oMPQqUWksYonZuOU9&#10;n88iALQL5KwC10SBWipBxWgdNmyZQcJeVxzUJiVsmydVbLIuGn2qAN6LxaZEtPFhdlgw2DzSiEgR&#10;ExaL1NsIBSNkZWVIZWIRA9dQ+2Ux9BdfoKqAMbn6y/+YMbjk7qAhfT4aX1GZ8fQn8L+UFZtXF+zf&#10;vPHurl0HgseOHautzLNaY3XSXBkzVDrH343OEBaZ9hw8+rQqe1aelf//lcoxU0jW2uW6COPJyGf0&#10;3FdYu/843/3py7ghfv/t7/n7n7/l08ev8e7pM/wkDbKPntzjxpXD3Lh8kLnl06lsNo5e/mJ65vRl&#10;8dTF8Swqf/nLd3zz5e/ZPHo+PTI70LdASYXUnVmL1nHvznkeXj8jNniOO/t3c6CsggfXTvNQrPHh&#10;rXO8+eolXr1xjlkTF9KjfAn9h8xjwsy1DB20kFmztzO0aKbYYBldegyge79xFDbvQ5emvejSdgBd&#10;W4o1dh3K4JGTGDh8PkVl0+jZewQ9e5Wxc/96zh3dyIULB/jog0d8cu0yewWity4e4biY6tZlM9my&#10;bDzzR5SRmdOaZj1HUDxgMjOHLmBEz4l0az6SBp7OdM7sThNzc7JsTSkMtqdlk760LpzKkDHr8Zoa&#10;kljbRmqah9R6ZlKSTVRL90l9F5U6sRHO3D44G5fiadQfnU0s0dieRFsvUty9cMT6EmkxmlRnEeZg&#10;Mc7MAZgi/THkDia/aDaNuk8jr8dUupYvZPKWbbz3m7f5wxcf8tff/ZLvv/pEvq/fisVv5dzMBfz5&#10;dx/wZwHhn+W9P//+1/zwxy95cuMu/crn0Wbkos/WX7wYT0f3byvLTxzQL9myfNDQ0d22dO2e9ddm&#10;gdzv5k8tfj0zu9YPvjq1aC72071FNpkeLel1X4w/f7KmvSzmUQNzUhWM5lpiYcm0igakRZRFWupL&#10;cYNUhl9oZfnayTXRJFTFmFxHQKT07NSiUTrIKGMDxfg0JrPYmxGdGJdWMTCdBoPeHs9PqKRmcpll&#10;ufhQCQGCWulkoxYoJcp8MScxSp/AxKU2xo1NCaemcosVCWhdYlXKGEStVYfGZiLgVhOwKVDTiqWZ&#10;BJQm9GJ/BrEzq1GNz2smHLLjUsb4KXFQBawR5TammJpF5vkFZlalx6lZDEzW4xMDDDgEgC5vPLKM&#10;1W5GL5YXsAcFgg4y7BEBayahSIhA2EHQ7cTn8onRiTVGlNyIyj6Z8LsC+DKzcPjDYp9GAgJ2k0Vg&#10;7fUSDPrFWA04xVZtTqtA3ScWKbA0BjE4IjjdAaxioEYF3tJ4cBlTcRhkOYcpnjJKAXOGwYmmXg2S&#10;61anTr3ajO7Z5e93r1w5sGzfvkXzJk2aembFiqo//xL+17Jx97bI1q07Wx89tK/zsWMX1AZ31gqb&#10;N/pHjeyHM5THibMX+eHZkIpn5Z9Qvv7mW5q17hLvaKNMrbqWsfHQKf72599JBfsl33/9BT/89Rs+&#10;e+0JbytA/PFvfPzGfW5ePsKVMzvZsGIDC6ZuZnSvWfTtNILy/pOZLda4e9cO1s1cRmnrvnTpOIii&#10;5sW07dKHuUs2cPb4AS4f2cWVE/u4uGguGxs148qhnVw6vINzB7Zz4dg+Tq9fQ2mbvhR2GMfA7uPo&#10;3awvTVzN6NGqjNIeY+laOJxSMbUBnQbT3NWCmKE+UUsufkNDmrgb06thEb2bDqZV0/60y+tJbk5j&#10;FswZz67lUziycy23L5/m1rr1zEn1sHvpbLYvnceS8RNYvHA508YtoG/bMQxtNIregRLaOsU+W45k&#10;+OB5tG5URt/ySWK84+jXYwRjRk2kfNh0ioYtom/lCny6fGkMG0iolU69munUqq1G5QtjczfCGOiI&#10;r0EJ3iblePMGSL3bkVRzBzRK+ipHT6zRvjToPYNAzkii+QNpUziGNgLAvn0nUjJsCcXDF9Nn8GxK&#10;hi9jwtr1/PrL9/n+i4/5y5cf8Zfff8z3f/gVn92+z6lhk/jm1+/xl68+5bsvfyV/f81fv/kNv//0&#10;c6ZM3kjbYfNZc/nuvzeL/tT160ccOvWkfuG0wpcrprftn51W/ac+BfYfm2fU+Kl5WEAQqINfIwCs&#10;93NyX11idbI8CWJlVUhJeA5dvZdpFAlQXtYGd0Ydkur+DMOkas9RO6kadVOTMRvTxPLqYRP7cioQ&#10;NCTiFqOyWwxYLHqp5FMEhAIzkxJU20C6URU3R4/RgM6tRJIRI5PPKs8MLQJNq0GAJTakF2tzmuqi&#10;16SIZRqx+e0CVSda5ZarrDekPFe0pYoJmogq2SkMKlS2ZLx2D1a5yFximVqBm1Og4heb0tuUgfwa&#10;AgJag0NAZxXQWRyyfxHswcyfUziJNbqdKtkXtUAzgNmr3G41E7U6CHv0NPD7yAyLEQY8ZPrcZIel&#10;BeZVen86yAr440M0/D4l60VIDDJIJOzHK/DzBzPE/DxyXGqsNqcA1oLRaSTDZyCWFUEnkA0YvfEs&#10;+xo5togpQ0wwLLANybnMkOMSY5Pj8wu07WKvIV9IzoUSws6COTUJTaKYvMbFwW0HP715+/6962+8&#10;1WvmpEmHtk2aZHn6U/jfFqUrdMX48Qm+zIYPnL6MH/QC/Fpp5vj4wmdpmp6Vf1ZRbp1euX5LrsNQ&#10;vKONwR5iypLV/OPvX8eHXfzjT//FT3/7hi/efJ23zwoQf/gjn7z5gNtXj3LpyG7Wv7KVda/sYdbi&#10;7UycsIr5i9awfNUO5izexeL56xg1ZAZlA0czaswEmncoYenO3Vy9cZ77107w6t0zPNy3lf0jR/JI&#10;uY167yL3b57h/u1T3Dyyk75dh1E4aCJjZ6+id6dxtDA2J1uVSSTZQ9uMtpQIDIeWT6aZmGmjWCGt&#10;Ih3omNOUZo4s2oQ60L15P5rk96K+v5BYRgNmTR8iBjiKffvX8ujuOV67eIxza1ZzYNNmZkxZzrBh&#10;SxlUoYB9FIWeQkqbjGR0v1n0KZnB4NErGTZ6IQPaD6Fd11IGlU5m9KA5VA6YTs+ScfQYt5qyMetw&#10;63J4+eVU6tRMFTCmUaVqOk1atqFBfkec4WIieRV4mw9Gl9+HHEdHAsEeZNYvp3W7YXRqV07R0Nn0&#10;K5lOq9ZDGTBiHkWdx9G/eAr9xq5i9LQNDBm5hL7jV9Np+FRuvnOP7774JV//9oO4Jf75d7/ij59+&#10;zMmRs/jo4XWxws/49tfv8+fP3+NvX/+GH777I/s3HKHrkIVUbjs07WnV868rSmYLJV6l8v+eM1tP&#10;vrJ614UWrYPFNm3NT5o60mkpNjSiVzGz5w2nfWsL1jpVUafWIteeQMReiyxTbeypVeLhwEy1q9Oh&#10;oD6lZb3IynP8nBfxhepihUloVdXQaeuhNmvwKtnglUwSPpWYmjU+nk4r9uJxO/A5U3DorWJGelRS&#10;mZuNtUgwGeJRYSw2i3xe5gtEDfoE3AY1ZoGq0rtUSb1kF6vyKLdObekCAmVcnmJGRmnlpIvpacTq&#10;VPGeqwH5TLpNh8Hkivc2DQtkvQIXp3zG4/HEb4G6lTGMYqwGl2KbTgGo7LPAKVOmBIcuHgbO6fYJ&#10;lELo5DNOr1hiVGxO6dwix5TtDBGN+AmG9PExjV6xu4hHlg/YxQpdRIMRYp4MXJ6gWKeLDGsGfmVo&#10;h5hjOBSKBwTXWNLFBqUBIbBXDDesDK1QOusELETEVn0WOUaLG4s0ILyyH5mBIDaBrikg51H2N2gV&#10;yCoW64kRT0Asx++QhoUmpSaqenX+tn/1unVvvvlm0YN333VMHDfu2oah07TK7+D/VBwOR21DoP4i&#10;izPwo1IpucJ5z2KRPiv/kvL3H35g9MQZ1E42yPUZomlhbx5+8B6vvvYaH3/4Pt9+9QWfv/0urx85&#10;Io2zv/Pb9x5z9/phju5ez5o1O1i5bA8zp61m9syVzJq8hIlzVzJv3UHGTl/FmBGzmDB4Ch1bldC1&#10;eCr7Tpzg/r1zvP7gIm88vsKdHRs4OW82r719i7deu8obT67w1hvXeHT5BCPKxzJ0xkqGT15Jaf+p&#10;DB08ltLCCrq37EpLfwNygs3JibTFq80ix9OMVtF2tG/Sja7dR9On71iKSqReLaqgU69S6he0ZfnG&#10;5Zw6voVHr93gt+8/4dN3XufLX77HtmkL6d64P4Udh1I+cDbT529k2oz1jB+xlOKeYxhYPouivrOo&#10;nLaGAb2n0qRBH7r3GUJJt5EMKJ3EoKFz6Dt0ARWj1+E0FPBSlZq89HJ6HIyJahNjZ02iWdPeOBr3&#10;pn77obQuGUPnirGMHjqV7r3GMWjIfKaMWcSAAZPpL9AtExNs3nYQHbuNo7jHeEqHzKJsyGL6j1hJ&#10;z0qxxLHLGTB0CTsunuFPv/+AP/72Xb4T6H33+Qdii7/i4Uax71XL+fufPuerD9/j12L07967wwc3&#10;rrF/4XaaNZ5M/ZEzjz369NP/KX/qv6TI7y3epf78w+NTRoxq9Y+oO+2vmdkZNK2fRECroqhNG0YO&#10;606bplayrAnk2eqR66qNT1sHR0o1zMlKQO+qaOu9SKtMP40KHCSn1eSF518guVZtjGmJWE1iZQIl&#10;ZXC8Eqcz4rWJ8RjFhNLwG80CFgM+rxqbTye2qBb708SfCWoEBgalV6fJJBW/EpotDYNaieSSIjYk&#10;wLCnxVMzWUyJYlQCTotL7E5s0K6Ljy+0OZXxhSnYDbKsUUncK+s2JZHl1IhVKqHV1GKkemwOM04l&#10;HqldwOcw4lVuuQY0hN1irXaNAMWMR4lH6rRi9NgwCZjiwy0cCgzdAjbZjl/JQOHFIzYYFvuzyfEp&#10;CYbDIbE3sUyvW8Dqtoi9+gj6goTCihXa8AWsuGwxgaE/3gko4Avj9oqh+uS1rFcZp2gRYDsE2BGf&#10;S9Zvx+qOIGDC43RJg0AqCTFZk9WF2e0Rww3Ho9nYBPhBaVjYPC4CTrFZgwJ5HXXrVcOQWOsfk0sH&#10;f/LOW++MOHP3bt7UefMq/j8NhvVE68/0hrL+qOSxi+Q2jccjfWaGz8q/qnz0ya/whPJ+zpLiCvPK&#10;pm08evIGdx8+jKd/enzhJlfW7eIvP/yV33zwREzuJEcObGD50g3MmLSJ+dPWMW/WK8yYsIip89az&#10;dO0RZs5YztjRMxlcOZ0mzYto1aU/G/bu5/bNUwLES7z75CZ3NrzC0TnTBIi3BYiXeeNVZf41bpw+&#10;yLD+Y+k5eCblI+dSWjFRgDiOXkUj6dV9CP2Kh1HSuS/dOpfRINyEbE++1GMh3KkBshr3YNHG7ZwT&#10;+B7cs5XTZ49wZftudvcs597JIzy5eJH3rl/l7SsX+OIXjzm96yATxi1hzOwVTJq/nRmL9lJRNpdh&#10;5bMZUDSRfuVTKB60gCET1zFGDK1P+3KKB06iuHgSpX0n0E1AXzl5DRWlCzCnRXnpOSUBQw1eeLEO&#10;rvpRdh7fzpCKUXQqE9sTePavnEHFhKUMHTqPHmKAgyrkdflM2nWsZPDE5Qwfs4qiPtPp1X8eAwdM&#10;o3LEAoaOXkT/UcvoMWi+AHKRTEuYun47X34lEPz8F/z1y1/w588+4vfvv8lrew6zv8cgXhfbfnj6&#10;GFcP7uX+qZO8e+MUrx4/T7+2E2kycO6rG67fMz2tfv715fo7D1Urts15tVOPDr/2W5L+FNbVpPbL&#10;L4q9pFE/X6zGrcZorI1BjDDLUgdnQlXqVH2R9FovkJJYm5TqLxAyioUIMJ97/jnqvFwFdYoykFyP&#10;RazOpk8V21I6rSgJcaWy9ilxQRPIsmkwK51BHDYMYl86fQomsTqzANErcHE7LGJ+SkxRrQAwAb/A&#10;0KJksBC4eR1pmOU9hzFBLLQ2dZXeqFonXp1yCzZVgGXCLVC3uwWQTlP8+Z7bnkqOWyP7JeCT/XBb&#10;fbI/WlxKb04BoEUBkykSH3focjrQuQVawYCsy4jOYSAUtGH2iRF6xNwcGrJ9HjLFEI1KRnyXV0xQ&#10;sUc9TgGRVUzQLRCzKfkV3WlkBMRM7TIvqIzbdIhJKsMsBGCuACFlkL8ANOhtLP/7BaiO+LhKnyuK&#10;0+yVc1Mbs8A54NTHg3hbgw6Bn3LrVem8oyYsDYCgHJfL641HsjFolAZCAsGgB69LrDJN9tlqJ0ld&#10;B0tqbXrm5b75+PHbFRUzx/VesGlTvLPM/6k4ClqN8QRi3xsE9NWT9Fy5cfsZDJ+Vf3m5cPUm6SYP&#10;WiU4fiifa3du8+jNJzx59w2uHzzDhY37+fjTX3L31i3OCmQ2rVnOlGmLGT5iOeNGyjRqHuMFXJVT&#10;1zN11SFmiCHOnrqEYRWTaFdYTl6T7izbtJVbAtM3Hl3k3ddvc331Mi7tWs8779zj3bdu8e7jS3z8&#10;9lWundxHm9ZF9K5cyKQJixmvDH7vU0mXzpUUl49mcPkQ+vYupkvvoXRq25subboQzmpFzNsal78+&#10;lePGcmH3Rs5uX8nZbWt4uG8Tu5u259aBTfzqzft89av3+f6rX/PTHz/j2qEjjBo5n37D5zBi9jLG&#10;z9lAUVex0+ELGDFwHsV9JlMhVjZj4VYmT1nFsNLJYp3DKKqYwpCyUfQbOIOx4zfQodt80lPCvPzc&#10;81StmsDLSTr6T+jHnZvHmDNhJh2KB4vpjaNf6RQ5rnlMm/gKA3pNpWeP4fQZMIUeXUdTMniumOh6&#10;+hRNo3GLSkor54gwLWHIsOUMnLyW4koB8/glDByygEFTl3Ln8V0+vn+JVy+d59H501zbtZ2Tq7ew&#10;vVkfrh1YxSfS6Hj3wQWxxFv8Rhodn737kLnjV9Cy39wPK9cc+F+GfP3Lyqm3LxsmLez9fbfeLa4n&#10;JVb7KqHG89Su8jyqqlUIG6sJGOuiT3mRpJrPYRQAOj1KqiSBSHqCwKoaesUUU6tiTnmBei9VoW6S&#10;SqxMR8Slwy9wspmSZXmjTAIYqx6rSyxPuQXolMpdwKVVQpEZ0nBrEtAJWC22dIwmWc6XgMOchFqv&#10;wmhTchkKAA0m7FLhKx1r3FZlKIIRhy5dTDAhfntRCdGmRJ9RIKss77GJLYqFKp1nrAInh0Pp/GIS&#10;oxOouQSaYoBuRzq+iLQ+/SZUDrXsV4B0i8BN/sb8nniewnRbWnyMYJOMIAG/DbcANWp3ymcF8AI3&#10;JQu+yy0gVW59Bt14ZZmIAlQlfZN8PsNnFmDJFJTlAlnYAxE5Pz5yZb8iITce+YxHbC7kjYihKkM8&#10;ArI+sTuBntlux+dWjktFtgA3GrQK7LIEqmGC1nS0cgxWt5+QmKpDTNQt2wkKpHMdbgJK5n45h0pO&#10;Rmt6Ctq6VWjoCf9hweSpC47snf9/ji5fUPBSKLtJX5cn8qNZWuUmd5THb7z1tHp6Vp6Vf235+99/&#10;oG3nPugtfmpKw2zZmg28/u6bPHn7NW4dO8vp1Zv45W9/w/1Hjzl6YLvAbhazxaimiDnNmrONMRMX&#10;M3r0bCrGLGPSvB3MnbOZIf2nUFY0hvatSmnbcwKbDx7k2rXjvP7wEh++eZuL8xfx+PQ+fvXhI379&#10;/iM+efMOn7x3hxunDlLcayA9S6dRUjqBisEzqCwaTUXJaPr0GE3v7oPpXDiYovIR9GpVQdO8DkQ9&#10;TaU+aCjXUQF9yku5e+cU15VM9TdP8NE7D7mwbCnv3rvEn373Ht999j5//O3b/Nen7/H40jlGD5tD&#10;Ud9J9KmcxehZ65k1a7NsczaDBYalZQKfkQsYPX41EyeuZ8jAJbRoUkavwjF0bTuErIYl1G87lECL&#10;MSQmRXlegPjCcy9jjPjZsHsVty8fYM28JXTvO4xBY2YwcNgM+g2YzngB34CSyZSVTmL6rHUMKZlJ&#10;8ZC5lIxZyVAx0YEV0xg0aA7F3ScyqnIFlaWzKRFDrChfQbc2SseiMSxbuYGbx3bz4MwxXr9+kV88&#10;vCrn8BanxszhxObV/Pajh7x57zwP756S6TxviYGvmrWGJr2m/rFg2KweT2uif3356A837KWlun+E&#10;jFWx1nsOS70a2JNrY02qil9fFae6Bum1X6Tui8+RKO85BSBhu42oWJ3TWBNdehWxx2okVnsOVbVE&#10;ktJT470wMwKKfSlBsW04LA6xJQsu5RagVNZK/kC7/G8TGNqMAkzF6sTgXDZlnWpUSocYsUCnVo3d&#10;mIpOV5d0JcuFMU3Apo93bHEaTehNZrE6PV7FlGxKxgmDrMOERz5jUSLTCPyU3qdWqzJ+UEkLpfQy&#10;dQmolBRL8telJeTUxHt+2uVzXqdXLM0nENQSlWWibq9YpAefx0t2KEgoJK8FfkGTm0yXgE8M0Wr0&#10;YFcgpHR6iWYS9TkJCMxCXmWgfho+AZyS883ldwgUBZK+ADavAlaHLCum5/cRCyjjBwVgNivRQJSI&#10;PSZwE0sOOLHKZ5TnnH6BdMggdisgzg6EyQr7xQxzMDndmHwhPH7ZH2Uwvt+ITWAccwfIcFqlQaIR&#10;Y5QGgkpFith9rsn449ySskFPv/7/bXHlNGnl9Wf+yhXIxuLOYNe+Q8/M8Fn5txWlg82+Q8fR2QKY&#10;XVFatO/O3UcPePjkdQHiGY7PXsEHAkTl2eLxQzuYMnIcXfosoEX3ubRsPYlmHSbToHElrSum07di&#10;Fb3aTSO3oJyMWB+5VjuT23I4c9du5+y5/Vy5epz7t89ycOQY7p4+wnvvPOK9N+6INd7kvdfFQPfu&#10;oqh4KIX9ptK013AGVMxgXO/RFBWWUtZnFOV9xtCidV+6DxxGabsSmma1IS/UhCxfU2msNqBN32Ku&#10;KwPuL+7lwW1Z/1s3ubbyFe4e3Msfv3yPrz9+g29/9SbffPom79+/ztSx8ygfuoDhU1cxdcU+Ro9d&#10;w8CSaQwfOJu+fWbSres4CnvPpH6zSvzR/tK47iYN885S53VF52mPuVUlliYjqZcYERi+wAtVqtG0&#10;d0uOHN/EnRtH2LdprQB3Ir3KxtGnYjz9hs1kyKQ1DCibTlHZVMZMXs3w8jkM7T+LToVj6VY4gz6N&#10;BtHX34PO/i70yiqjuP5AuvScRFHJDPr3nUpf2beF23fx528+5JuPXueTt+/yyTu3+OXbN7k0dyn7&#10;p8/gg3ev89qtk7x66xT3bpzkyYMz7Fq6mU7dJ9N55KzdkQED/j1h3KbMLu7cqZnpp2xHdTzJL+Cu&#10;W1X+1iVXl0imuh52bVXqVn2OGgK8OgJGU0ISDcICC28C6oSXMKTVRpf0ElVffJGXk5MxadPwmBwY&#10;vQIAz8/RXrJ8hngUGZNJRVQM0CFgMwgEdQJEr6WmwDVVQKkMhzCIFaZIJa8E9BYr1KnjmSKMptR4&#10;gOsEMciggDXisAr8nAJBG0argFNAZzKrSbU70Mh8JTuF3mQVsxSbEhjaTIoxWgh7TCiBvG0OJ17l&#10;OZ1dyVGoZI5QxjHqcRoChCOy3qDAUWDqNehQebPkh+wmZleCdQeIuux4HZlil06BqRigTmDmleMU&#10;S/MJhDxivkr2CWNY5rt9RLxWtO5cAZaHgAAu1+eSyU/EJw0Cj2zf4SUg50rvNIuVOrG5PLKdGDFP&#10;SNYXFiC6xWpD0mgQ400XO7aKMdr9hLPrE4tkEoz4xDrFaOW8KgHCM5Q4qsEMgaYPh8mPTmuPP4tV&#10;TLxavRfw6ew/DerYbeLTr/9/W1yxBg+8oRyqvJwYD9L997///WnV9Kw8K/+e8vkXXwoIe2CVBpoC&#10;xd37DvLw9ScCrQucnLuK9wSIb771BmfESqYMGUsDgV6oyUTycofjiwzAkzWAFr2m0LbPHMINhuEv&#10;GIoz2Esaog3w5fVjwPRV7Du4k8NHtnH85GFWdhvIqZNHuXT1IrdvXuHC+WPy/wW2Ll1FQV4XWnSo&#10;JNa8jLz8UurnlNOuaRFFHQfTrVMl3XoPFyCPokOz3nRr25UW+R2l0dtGGtz1ye/ek/M3T3L7wiEB&#10;wVF+8fZ1Lq1YxJVNK/ju64/442cf8MfPP+BPv36T9+5cYuQwMbbpC5k8R2x3wR7Khq6hV9ux1G84&#10;GLNP9j/YG3PTgdLo7o0/o6tAsRdqWxcRiLbo3R0I1h9EpPFYVCmhOBCr16nG0OnlnD63hwc3jnNu&#10;305Glk+lbMQESkdMpKRSgDh2NaXdR9KmoJQeDQfSw9+d5pa2chwDaJkzgEahQho2LKa85zDKB89k&#10;5JjVDBo6g7KRcxkxaSWlwxYzfMVGvvj2l/ztiw/5wy/f4fcCxs8+eJW7K7ewe8BgfvXODT4WY/zg&#10;8TXeenyZd964xpUD++neZxqdJy74ZOjm/SlPq6N/TSksfO7F7j0NI/JUSd/MHdLjh67NHXTu5EEj&#10;lmitU4tIagLN/Ab0qVXiAaFrv/w8Nas8h1ldnVYNrQJFsR9VXVQCy4Sqz5NUuzqJWiX+qMDNp8Qn&#10;FStUKnmPmgyxvaDfhkWs0mo2YramiLmlY3YKSBx6wspQCqMAzCFGaFdL60bJapGIUQnXZk1Ca0jH&#10;ZTSj0iiD09Nwy2uPQ4VFDM9iM6AxJYoxGmW+HZNOGVIhtmbRip0FBJ4qnLp0AbCNdDEmh8A54Egm&#10;aFfigRrEvNy4rAaxNquAQ0njFBJQ67GYVQIrAa2AUe+yCVh+hmTQ6pJlQ/jFwuw+DzGfWKXfEh9m&#10;kWVWjtcqgFNyFAowBSoxexS/gDcYEhgGvdQXQ/R7ZB0C5ZjMV8AXcNhQO13xIRQer0vsz0dWSHnG&#10;6RGzFEOUxoTbFMAqDQBlsjnl3LozyfQGyAlH8Mj5c5idAnhZh2KY4ZaExSAdAlqf2LXfqMEvQNTI&#10;d2RMrEdxywZHnv4M/qfiyGlX25dR/7bbn0mixkZ55din1dGz8qz8+8uq9Vt4qZY0ph1hKipH8+vf&#10;fMK1fUc5Pn0ZH33+Wz54712unz/FmCEjyGg7i4aNJpGVNZasWF9CuYU06D+Phj3mk91oJDEBpFMs&#10;x2lqi6dRMb2mLWXvQSVazBEO797FK13KOHPmBDduXOLilSucOneaS1dOs2TmYho1KSbScjCBRn0J&#10;RLpIvdURh76R1DFNCWW2J69dL1q1KiEzrxONG3WiaUY7CvyNMNtzCDXqyK5je7h9+TD3rh3lyVvX&#10;uLl+NZeXL+Rvf/wV333+Pl//6gl//PXb/PrJPdYsXs+Yiavo2G8ehX3n0bPzFHzeIhyePtiyighG&#10;S3C0EDjmDiAYLsEU6os51FuEoBUOe2eiSs7F/DK0dew8/9yLpOhTeWXrXLHhPfEIPDdOHWZSxTB6&#10;Fo+iuMdIunUeRqdGg2lubk9jQzM6hzpS3L6CId0radZjNN2HzqF4wCh6DJ3JiIHzKa6YzYjhc+O3&#10;cXsNFHscMZcBoxbTf+wCrj6+KLb7thzPu3z18ev86YsP+OjadXZ068+HD8/z5Yf3+e37d/ndh6/z&#10;2/ce8OFjMeKRS2jZX6C8cX+3p9XSP7/ce2+/aejYnJHBoOvXfdqP2jVxZvOPCvx6OrSzk5T4HCk1&#10;XiCQWj3emzThJTHDF56Px8Os9fILAroEqbitRN1G9DVeis+vW+VltClV4wl7lWDVLqsKnVTaXmVI&#10;g12F26gm6EoT+0kX+xMoKb1B488V9egEMKkuAYlYj9HsIM0gcEpL+znThbxvkPUpg+gdJj1qUzJG&#10;Q0r8c06TkpbJLqBQhmeINZpthMUwAx6HQDcVq0WH1+USe7PG00K5THbZltJD1YzfqhUoW9A7LIQE&#10;nia9Tl4rzxP9ZHmVXIkqMT0l/qgpbpmKdSqJeV1Or8DQIeZniw+RMLsd8ez6Ua8cp9dHjiuDDK+A&#10;Sc6NElPV5rNLQyAkrTg3YYshnnMxEgiJ0bkFqGJwvjBmb1BMUAkILgYb8pARjhHMUIZuROUcWwWs&#10;JnwetxyLcgtWgbIcs1ivy+qJD+qP+t3ymYich+z47VsFolkC2gbhbKIhF/6UenjknHoEitq0BByp&#10;Velc0ODXZ87cq/P05xAvWm1W9VCDdjO9ocx454W2hUV89+e/Pq2KnpVn5d9f3njrPWmoKUOT/BQ0&#10;a8/7H73P7UNn2DNiHm//5kPeee99rpw4wdDeE8hrM4PcxqOIZg8mFulHJFZIrGQejXvMIa9AYCbz&#10;3Jl9CXq64G7UnwGTl7HnwFaOnDjC8e072dxrBKfPnuXcpfNcv36V85fOcPnqOeaOW0xm/WK8zUoJ&#10;5/aTxm9XzAJEqy4fraY+elsBRn8rXN4Wcs1lo3FkYbE3wmnOxeotwJXRlIWblnP39klevX2CN55c&#10;4/XDu7m+dL4Y4q/46ldv8ck7j3jy8BaP7lzllTkradp2DJldZ9O0t+x/t5nEssvwRvqjjvTFFBQo&#10;Nx6BP7NC6uZ2GELdZTuFaK1txBDbo8srQxftSUIdXTxgirNRNrv3ruHkrvUc2bKe89vXMaPPWFrl&#10;FtG1/RD69RlHh05D6dV7MuVFIwSUIxkiwCsvn0LrrkPpMWgm/YfMYKTSqaf7mHjEnPETFzBUluk+&#10;YCadyifRRZbpNGgae64c5dMPH/M7McPP3n8gUHzMt798m9OVs3jt3FG+Eej/4rXbvPHwJtcvneb2&#10;tQvMHruCcOsJFM7dsOBp1fTPLx0K08Y3b+j6c2npuCf7Dh+f3bJ5lb+oqlfBlVw9ngW/mgDQnlSN&#10;OlVfIEHMsK68VjLfV33+JSxKmDRDNVLlvWpijsr8pBovxwfehwQ4SqWtdWkwyuQR81LG0yk5BgM+&#10;gZ5AQck/qGRhUDp8+JzpqAWIGpces00AJYamkxaMWqvBooR2k89a3AYsOgVMWvRilmZdAjaT2JtV&#10;zMnmk8peT1TW7xIDitl9xGRddosAVbm1KYB0i0XZlVuaunro7MozS73AWDE/pbOJ0jHGEg+XZnCk&#10;CpCdRAQ4AY8Ayu/EZ0wSA1VjEBj6zV58Ahqb0nPTbyQUCOMMisWJ3WUEImKGuXKMQcIelazPisth&#10;F5BZiYgZ2gOyr2KA2UFZVvbH4c0QkAWIiVXalFQ3frMcv8DbFokbYX40RoNYPtkBC36xylioQCxT&#10;wCngNSjZPATCAYGvy5ErUMyQ5RsRcUbxaQSUAj/l1mvDcBNCQSXdSwoenROb1UmdlBQx/jRyreGf&#10;bhzYvU0J5P70J/GcL5jVJBDN+9IbycUbrR/PWvEsNumz8t+p/Pjjj/QuHUzdNLNU+AEOHjnEx1fv&#10;cWj8At765Be8+e67HN29mw4dBpPTdjaRJmOwNhgujdBiMkPdaFQ0Tyr1eeRlDSWaUYI/0ouIqw3h&#10;FpWMmr2YbYd3cuTUMY6s2cCO4hGcOn+Gk5fOce3qJc6fP8mly6eYNmUB9pzeeLL7CGR7keHsIo3p&#10;FqQbcknX56NyFOAItMSmz8WcFiDJFCZdGyMpJQutowHJrnzKpo7g2rVj3Lp2hIcPznBbgLh3wAje&#10;ePMRV69f55JA+NTZExw/fogNi9aS32IY9fvMoVn/RWR0noMzeyBusUF3tB+uSB88+UMoiIkFOjtg&#10;d7aXeb1RGzqQYmqOMdQTnaMdCbVS40Ds2LcX+1fM4eCGxZw5sI3bZw7EI/cU9h/HoLFzGClm1714&#10;NP1LpzKg91iat5DGwtAp9JNGRqs2/WjfdxRdO4+hdcNS2retoFu3UQwoGUHfgePpNWQqZUOmUThg&#10;El0rJrHkyAE+/uQ1vvjoMf/14at8/v5Dvv38F5yesIrtlWO4e+MCew/s5aQc67Fjh9gvy29bv5vm&#10;3ebSasrqg0+rpn9+CSYPmTJpzMnpB+7fT995blm/phm18JjE8hJqUyuhKqlVXsBerxrJiS+QVPt5&#10;qggkX37+eaorwyqqCTiTqpNY5edchwl1q2JW1RSDS8bpM8SfmVk8NvQ+gY/PRNhpFFCk4XJr8ZgN&#10;YmOKIWrx+lU4HXXEHsX2jFaxHovANFmgWE1aVjWxqW24lU4kYkM6expBpzo+jMNiSRf7M8tfm0BP&#10;eX6owm/Rx0HrFKBZxbRMAhyHw0VIthlQhlYILLWmBFRmPXp9GunOZAxicUrsz5DJRsgZISD75nNZ&#10;yRRDNNuNpIt9Rr0WvF4xSjkuq8+Iw2MUK5XlZZ+ynX6BkF8+q3TCkX0Vy8uWyStwU8YAOsUkAwGr&#10;7IOLPLtYnM+LN2ghI8MqIBSoeu3kesWcgw6BqoegxUTMGZAWa5RI1EwsHJL3MgWCGbiVAOICYCWA&#10;gN0WxS22aLApz0IbClhz5YK3kxnzSANBRUgs0SLnsiCkDAXJxqCk7dII1HVqdOmpaBLr4BcoLhw2&#10;8K+bd55xx38QkTY1/LnNb3tD2bxQI4UNW3Y9rYKelWflv1e5Iw01lclLksZOScUw3jx1ieOzlvHk&#10;44947bVXuXT0EP0Kh5HZcALRhqPIzSgnZC/C5+tK56JFFDSZhCdYiiXYS+yuD15NA6yxHgyfvZBj&#10;R7dz9NRB9i9byeaeQzh35RLHzp7kwuWzXLx4ilOnDzGqYhxWMS5bTneC0U7SoG6JxZSH0ZKL2tgQ&#10;k6UAe6iDNNgbSD2Xh14VISU9iCotKnVTIxGFfNoNGMyew9s5cmgHp84cYt+2bSwW47x8/RL3Ht3n&#10;4tlTXLhwmpMnj7Nl/TZ69J5IvphtQclygfxUgWEZwUAfAuEuUgd0IC3QA31uD6KuQkyGztjtXVHr&#10;2pGuaiD70V6EogU1q6dR4+UqzJs2mFNHt3D54oF4qqk3XrvC7ldWUVI2irJhUykfNocho+YzuHIO&#10;AwR2bVr0pnPncnp1GUxhp740bFUif0vpJn87FHSlT6cKuhcOZ2D5KPk+JtG+51ja9Z9Ex16TGLl8&#10;nTSsb/Lo7nUe373J3SvnuXnvOqfWHWBuTjdOHNrPoeOHOXXyGPsP7OHAiUNi4dcp6TOf7CFL7sXr&#10;pn9FGd/1RMaes695dt+9mjdvxbRNi1ZOeSsYSfy6fqQhbTuHSa3zooDwRVLrvohR/qaICdaQqZZM&#10;yrAMJRN+rRdfoPqLL6GqV4N0TSIqo0DDbcXkVMb+ucTAnATd+ngwa5dVi8/sx2kX2JgFZgIqi0mP&#10;ksPQYhOjs+rEjlR49Ymo1WJqBiVQdTp2vVYqfzE2AavdqUGrri2WqY4Pp3BKpW8RM1QCb5tl2/Hb&#10;qmZrPHOEzRfCJ4BxWdXxgfdKj1PltqrJbJEfkA6TSywuvi9WgagZq8eNXiZ7vKOLTVpUftlHD9ag&#10;WfYtVeCmxyuW5/M5pEUp1uYSkAosfV4jQbNRLgqlA4wy3CKbsM+JX4wxKxjFrzxHlHWGbF4yFcuU&#10;z0aDBnIiVqI+JV2VAM4p61Ss0RnC75XlQoG4dUYFoB5vDhkeJa2TW/73Egi5Bdhil+4MWUZJK2Un&#10;rCQnDuuoHxOTVJ4ZynE7pJHhFQNVnk0akwSGpjQ5DrFUTTpJCfXEoPU0c1t/bBcIr5zWvn29lGiD&#10;Wf5QDhqx4J79BvHNt394Wv08K8/Kf6+iRK/JadRa6hsPjox8zq/fz5llW3jy/js8fvyYMweP0K1w&#10;NLGmE8jOG0FGsD8OfyHWrG607zePxs3HYRO7svo64fAJQCwt0ES6M3zGXI4e2clxAeLBZcvZXDSI&#10;O3dvceniWU6fOsHZc8c4Ju8P7dYfV0Zr/LH20hBuhsXYVMywEXpNDiZdgTSm8/Fld5C6sCVGUwE6&#10;XT5p6RnUEzAavU2xOBqR0aojG3etYf++zRw9dlC2e4it/cdy/vSJOBDPCBAPHDnIidMnOXroMBV9&#10;p1DQewZ5ZUvJ7jgTv78Uj7uX1Ftip4a2mG1tMdQvIeDvjckmxyqTStcaTWoj0ixNUalyBIZ1Uack&#10;sHb1DM5f3M/VSwe5c/sUT169xNVDBxkuMOtTMYXeQ6bQv2IWPToPprjTANrX7027Zj0ZUDSSZgXd&#10;adixnMLeI+nYqA+N6xeKQRbRretgerYooVn7CsIdh9O6x3gadZlI+4pp7D4npnv6DPuOHeX0hXOc&#10;uXiBM4ePsaHpIHYtX87+40c5evIIJ88c5/iZU9y4fZ0549fQaMSSN5/i6p9fjh59U7f//HnT+u1b&#10;98xbPP+1XUcP9czJNr0dtEaZOqZS7ERDdYFfco2XSav1ErrEKtSu8XOi35pVn6dOVQWIyuD8Opi0&#10;9TAI0OxiVS4BTFTA5fMo4cyseMWorC41fgGf2RyIp0sK6IxidylidCaxGVlWny6VuBarAMucnoJL&#10;Z5H/kzAKIJW4ncGQRaCoxWR0kWpIxiPQjBoFXAJGq1ipSZuMSq/BIZ83CHBU1hAGpaOMVotDTNJm&#10;dmAWG3MElL9mzAE9LouBLJcfm11J9SRwDjnEtDzYbMoyXgFhFnaPAbPsr0fA5xSgu91BXCF/PLyb&#10;S+n8IyBz+h1kCGxDzky58IJkRgR6YoRBWUdWxIc96CYSdJIRzpF9iYiBhgiFDWKavnhPUpfYpE+J&#10;ciPLhjM9BKK5Yoh+sr1ih/F0UX7yIiExS/mbkU1UrDfXk0c44olnwlAG3Cs9UB1hseGQh4JYTnx4&#10;iDFFTNlppoEC9xQ51+nJcl4dpKWpSU2uJheRgXxjGvX1de716dm/k84R+KvFHSGU3TAeVPlZeVb+&#10;uxZl+E+XXqXSePORYvexacRcLm/cy61XH/DoyWsc3LuXrh3Gkt1oCuGskdKw7Icn1BtftIjWxdPp&#10;0H4qJn8xaquYVKgrHnsTzLm9GLtoGUePKrfvjnBgzgI29SiLJ7K9fPUiZ6SyPn32MMeP7aRfx574&#10;Qq2x5xShd+Sj0mahSY+gSg+jS8/BrM8iO9YJp74BaeY8Um0N5Br0YdTFsEVaY3YXEMxtxtINSzl0&#10;YBNHju/m4qXz7Bk4gX0bN3HtwV3OyOvz505z4tRhee8cY0tnk9dpJA37y9/i+WTGBmI0d0Krb4ZR&#10;30SOoRPWvFIi/m5S33VB7SxEb2hILU1T0nSNZPtBatRSk2m0smnJOFnnbq4LFO/ePMHrjy9x5/Rx&#10;Rg+cRN+KGRT2n0jzviPE9Coo61JCI3cLmjcsokur/jTI6kEsrzcNWwwny9cZjzQqwjLpvJ0wi6m6&#10;8kuItB5CVodhFHQaR3abUSw5cJjzVy7LeT3LWQHisVOnOXP1Ejv7zmDz6OnsPX6II2KI165f4eBx&#10;pUFwj21L95DXb8ZrT3H1zy+7d99MOHjheNctezYf2n301KDVuzaPHVLW5K2CBjqyMxrQt1MudV9W&#10;EgO/gK72y/LlVsNvSiXgSqdO4ou8pDxPfPE5NEl1sKSnxTusKOHCnGJEUY/87zaSLrZi95vwisF5&#10;xAJtdhU6JbaowYxajNJhqYk3XRmPqBVYOki3OMViNKL36ViVzA0Oi1idDr09iaAyjEJAmmqSdRnF&#10;zmRZJQh2UK+XFp5A1GnEaxLDFPj6jHYBjYDXbhAb9KG3pRAUG4v4wvGxg8q6zWYBpMBSp9zOFUj5&#10;3D48si2bTyBqT8MftKIXK3UEBPDBTAJOsVuxXp8niMrmx+qNEBVjDARMZHr05IRcZMk2HSENzmC+&#10;bC+GUd73ZgTwKlFofFnynl/g6CNLLuKQT+xT6VAj6wqFYgRi9cnIzKBBLEsAbCck2/QGZRuuIPUz&#10;omQpvWXdfgrCMUL+IH5PlJAyhETJo+gMyw8zJufcT3N/JsFAiKqpAkABvdVpQqtS4sQmY9DXIk0a&#10;FEkpSaSnyzlPSfzbohljW6faQgc9oSw5zwE2btvztNp5Vp6V/55Fea49a8Fy+b0GSbR4mF82inuH&#10;T/L4jSe88eQJB7ftpEuH8YTzJuDPHkIg1B1TsLsY4lAa9phKdoHMC/fGGehDhreEqKU1oUaDGLFg&#10;Pgf3b+HYmYMcW7iEvQNHcPbKBS5dOcsJMZgjxw9y9tQRhvWvwBlqLg3Y7qTZG2IzZZCsC5OSJgaY&#10;Kte0IRNXoJ3UdRlo0gKkCiiTUtwYNXKd+5vLdlujy2jE0nULOHBwOzv37Yzb0a7hM9k6dSnXBAjn&#10;L57h+PED7Du6j6NiibOGLyKv0XCy24+jQfd5BCMVOHQdMWjaCPjaohHL9eUX4wz3QWPqSLK5PSZ7&#10;OxI1TVCrCqitADFdQ88GuawdWcqVKwe5dfEQ928d5+03r/Hk7jnmjJlNlz4Cwn5DadqhjKzcImnI&#10;d8FrqS/1ci5Ga7t4TkVruBPuvCEiQd2kzuyOwd0ZlRi4TaZQXhm+zmPI7zOdgvaTyO02mwEL1nJB&#10;YHfpyhXOXTnPlavnOXlOjHH6K2wsHsaJq2KQJ09Kw+Myd27e4t7DuxzZdoqWA+f+5i14+Smy/rll&#10;+4G39JfuvKbZf/74lJPX707feftBxtBRZVu7Fmb/VLf2C2QJmFJqVUFX7UW0tarhTq0pZqYjJJWs&#10;Me0lqiq3TGsqt0o18R6lZgGew60Xo0pDbzJIRWwk4jWS47CJKTrQuJPEqJLEDOth0aoxxaPLpEpr&#10;ShcfV2dzWtBbawusxPg0ZtIEdn6rWdadjlqsU0l6q0THSdXUxWAUO7Ma8FmViDMCIbdDIKIVICuD&#10;83W4zU4cAgKHMgZRth2RZSM2xTL1xGzp8Qg5ZndAjM+AxWvDL4BSeqealaAAXk88nVTY7cbhDZCt&#10;DJiX9xUw+cUGjbKMkqFeGWcYEQi6ZVIy0weCAaJhL96AgDbkJhiO4BILtPnM+MXcor4CvJEgGWLO&#10;XmV4RkaQcECM0duA7IjYaTiIL1JAhkDSL6YaDCpDOWQ9/jC5PisZkcbxhL8ZGTmyP7KM1y+2KXbo&#10;k0aInBub1R1PpuoKRPFnNsWrdBQSgDvCbrko66EXKHqloaARm09Oqo5OnUjQoP17qw6FW+y+jN9a&#10;3GG69injiy9//7TaeVaelf+eRQHi4eNn4nkSk20+RnXoz52Dp3nj/Xd597232S1AzGk1imhmJeFY&#10;Ba5YL/T+XtiiJTTrOo1QfgVmb2epU3pKvdFTwNEaY3YPBs2fw6nju+LP9I4uXsW6PoO5JBX5hfPn&#10;OHTsJAeOHObQ/h1UlA3Dk9EWX1ZnguamuDTZ6NVR0tP8pKf6xRSDpLibkm7MxqBykKLykKjyS72W&#10;i9XTFqu7Hf6stixft5IDB3aw9/AhTl44zeE5K9lZMZVb9+9wQYxNMdL9hw/K/pxh07w1NM0dSLjR&#10;UKItxxD0FEsd2kHqydYYZNKJJVqjvbHFyki2ix2a2pNuFVCmK4aYTXqKE03Qw7SKYl7p3YZLlw5w&#10;68oRHt07x9tPrvOeTCvGz6N1myHkNyvF3bA/lmBP9ALANEOB2HhjqXdbisg0Q2trQ7TjcLyxcgxy&#10;Dk3RPpjCJVj8fXBH+xPtPJ4GfWbRoGgBuT1nUThhGacEdJcuX+LUqVNcPH9ejk2A/8pmlrYq4ciJ&#10;XZw+d4pT585yVc73wwey7MHLdCmb/8UnfFLtKbL+uWXasP1Tt667v/zcq3esFx/d3LNj19HNZeVd&#10;1w/p2frvedGqWJOex6N+Dm0NmepVRV3zZdQ1XqRmleepJzBUXqeoBSJqFW51Oi67EZ9Yl9dgw6Y8&#10;33OZBIQpUmkrsLTHO6nEggaBWhKGlBQMaTpU2mSsAlOXTRWHpV0sVJWchkGA6TAq4cec6KxqzDq7&#10;VPpOwk41aekp8rkknAJHp64eNnM6RrueFJ8ypjFdbFQvX1gKVouGkJL2yZJOhlVP0GoR8OnwmuV9&#10;jzs+QN4WNMVBrIzVi0UtYrOBeILfYCxAwC1wc+VisITxCQhDYoKBkDPe+zTocZEpkMqS4/L6IgI4&#10;JYNFFpnBkFhpAJtYskUsOeSVz0bCBKIZZAayiTgzsPv8GCNWQmEfua4csnyZZEczsQssneEWRAR6&#10;SmeaDG9MrC9ITPbFp4wtDEXxKVktQnlioDn4LS5iYocBJUKOGKVdgG/1esnw22mQmSl/swSI8n7Q&#10;jCExCb1GLRbvEzNOQZdQE2OyWmzZ9YMvmv9nXzTvHy/XSZcf5KWnVc6z8qz89y4PX31dTCsbrS9K&#10;UX57bh49y8O33uK999/h4I49YlNDyckbRm5WhTQQ+5IVLSanURmFJQtolD8Ut6+L1AOd8YZ6Sx3R&#10;HE+LfkxcsYwTJ/bFb5keWryGVYUDuXjzGidOnebY8WOcPnVMDHIbZX3LCUdbkx3riN3UiFRdnjTU&#10;M6UuDKFLc5OgC5JuayjzsgS2UZI0YRLTxRBNDTGEWmLxNSeQ2ZyV61dw5NB2DuzdyZEzJzi4ZD3r&#10;C7oKNE5wRoB45KiAWaZz50+ydt4KmjWtJK/lWBq0HSN1VonUfx1JcLQXU+6II70hjkyl52slBm8h&#10;bmcxOk8nAWEDkZYMkmS/Ghe1Zt2koSxq35JrVw9z7/Jh7lw5wbXLp7lx4xyLKxcR8vWO90q15JSi&#10;zyrGYGtJuqGl1KntsAhk1dqWMq8ZkRYDyG4yWQSoCHOGMvSjP6ZQEaFQKbGmQwWG02hSNp+8vgvp&#10;PnIRBy7f5Mal8xw/epiTx49z9Jgc3+49rGpdzvZ1qzkt5njt0jluX7nIHWkQXDtxlZKyBb85AP+j&#10;F/w/tfRp3WPWhP4zvz+8887ES3fPjVs8f9SPXTvZ/tw9L/8fvVsYCaZWlwo3VSp0KwUhqVSTq1Dz&#10;ueeoIpNyu9RSS8lxqCddrxI7qUnQnoJfialpFisSOwuYzGicsoxHI5W8n6iS+d3jiMci1WlkSkuX&#10;lpQKlUGPyWFCb1ahEWuxCCSVYQNBJV2TzxUfpuGwa7DrNHjt6Rj0KegtYoPK0AoBoUnAGdI5ZdsG&#10;MTcTHrMFk01JnaTCp4SYE2M1O8REHWKtfn38uZrT5BK7dBEyWPCINUX8wfjzQ7c/hBKQ3OlW4/b6&#10;CFm92MIenHI8StJgYygo1iuAk//dSji2gBisM4cMsc1Gfp/M84vdCWiV/IQKpPxmAZmLDFmH1RYU&#10;uw7iUWKZ2hSDDYrZ2inweGmUERYIy3sZWeTL/5nK4PxorkBYrFQsz+uxCYQtZAl0HbJeT9hMvk+J&#10;s+rDo3QcssnxCKBtXoMAUGxYYF9QUEDIk4HaFiIlUQwxRc6rLBuRBkBqYnWMSXWVHJY/+TMLfkrR&#10;OyjsM+BpVfOsPCv//cv7v/iIjLxm8Wf9LaMNeXj+Cq89eZ13P3ifXRv30LrjWIKtx5BffxDR3HKy&#10;Go6gRYtJtO2/Rl4PwR8RO8wsJCerv1hbZ7IKx7Bqw0bOHN0ptnaMA8vW8ErPfly6dZGz505w5OSJ&#10;+DCI08f2MrV8GP6gQCHSHpcYlFmbiz41A70qTFqaNKoNeZj1udLodGNKjoglZpGsDqC15OMKNZa6&#10;oQHGaAsWrF7A4X1b2b1rM9sO7mHzgldYmdeGg3t2cmjPLpm/TabtrN26lR3b9tCzeCqN287C3nIk&#10;rnBPqd+U53Y90Go7orM1xx7qTKjhcJxZ/WT/Kgj6BqJS16d6moe6qS5KJlWy+5WFzGrUgs3rl7F1&#10;63o2rt/AwYP7OXHuONte2SH1UBHqaCdcjUpx5fRHbelJqrkF6Za2GKyd0FiU54UdSZNGRqzrdDKi&#10;pVii3dCLGVrC/bC7SnDn9sfbaRwZYuNNCmfQrP1wpq3exNmzZzl06CiHZXv79+7m4L69LMstYsOo&#10;cVy4fYGzFy9y8/YtHjx6wL1zN+g7dMlXn3/+eTxF4T+9bN89dcr8eUOYWDHyH2teWf3xxHHtvmsQ&#10;fImoORFvagqOutVpISZU2rcPhT1bUL/ARs1az8XHsdR86XkM6TrcjnrYlezuLi0hJZi134TT48Er&#10;gLC5dRgtOoGLXSzIRdhnF1vU4NSL0alSSdalCFCV54I2AVgSRrMap1FFmlHgpU0R3RfYuMV+lMz0&#10;rp876zgFbK70RPm8YoImgaJBgGpFJ2AOCwwDNhsegxG/wy225Ih3mAnaxaosTvliUzF5TfHt2GQZ&#10;t9tCzCTrdejxhZRYpA7sZjeZYn0OAYxDGRAvgLEGrWJ1ViJun9hYhvx1CwCVW5pihwK3DIfAyp+G&#10;T4BvdchxWoIEQwoQTWJgYoJinUqaKLvfL62vTPm8V8BkiceCDUS9hAWyXgWkUT9hOW958tov59ER&#10;ssp6BL52Kx6X8lkPub5Y/HZsRJbNzWlIbrixNAJ8cs6VSexV7NMn0FWWbRTLpiAaE8N1UDdJGgV6&#10;AaJNjsUoLdh6dbGl18EXy8ERzJaLNIe3333/55rmWXlW/gPKZ59/SfN23eQ6zyA/vxkPbtzlnffe&#10;4QOZdi5bRzSnHE/+ILyZxWJOfaVR3pfGjcfRsNcCwrH+co11xiqW6HIUonG1Ja9zJau2rOPYwZ0C&#10;hxMcXbmODf2HcOryWU6dOylAPM7pM8c5e+oAUwZNxhtrhyazNU5bK5zaHLQKBDUFGLT5Uic2kDop&#10;jyQBojbRji7Ziz7RQ4K9Pt6M7rLN5phzujB31VIOH9jM3t0b2H14Pwe27mZpuLX83cyRY4fZc+AQ&#10;27ZtZNfBI1y9cZWxgxdRv814GnefSVigow30kvq1Kx5nN+zBQsz+HtibjpRrule8w41N24HklBA1&#10;E00kqTSUTSplxawZlJuizJ4yjo27trJrz3YOirUdO3mE/dv30bDZUHQx2cdGxUQaDRCb7Y7a3FaA&#10;24G6zq5ih4Xo7J3QB7uR33US2VllUtd3xe7sRcTXB6+YqSMq5779eBoJDDPajSTWbAi9Jy9gv2xn&#10;x64d7N6zjW1bt7Fx2zY29BjBhpJhXH10nRvXb3Drzh0ePnnM7TNXGTR62UfPPU1R+E8vx85ucuw9&#10;s2njzl3LmDa627fF3Vw/FATqYVPVJPmFKiTXfJmwKYG2TfJokOUkM5BE1Rpih88/R6rYot1oJWZP&#10;JKB03HAo4+7c8kWLEQUdhLxmjFKpK8/k/Eogb6tbwOAhZEuOjxc0GbSYBWwOdTKpmmR01lS01jRM&#10;Jgcas8DApEPtFlgJbAMCPYM9CbfVhsvuFf2vQ4omEZtZJ4aXIoYkpihgNRrT4uHdTAYHXpMGi0f2&#10;yakRUAqQrAb5QlX4A2J8Ms9htMTBpkDMK7ANmM1kKsCzmwUofpx+rwBTK8fjEpDZ4oG5ffYwnngE&#10;Gi02vxWNP0dA5ZP1O8XUxMz8Fixup5haFl6xwrAsWz8Ww+cJyDoMGJ1inErEGm9A5sn7si9BgZbb&#10;6RYYZor1ReP77A6KwWb48AUchCPSiFCeL3rFjgWOruDPyYebZOSSlZkrIK9Phkv2NdxQrNWIRem8&#10;5BQbFzB6lLGN0Qg2hxdNrepo9HUJ2WUZo5MEsUO7Tr6rnCYYHUHKh4z+uZZ5Vp6V/5Dy1X99Tace&#10;/cTuooSyGnLr5i2evPVGHIiblq6Wa6sf0eyhBKNlGLJKsWYU0bTxBJr0XijXWl8MnjZx4wkLOKy2&#10;ZjTvO56tO8XIxNhOXzzFiaUrxBArOH72GIdPHOL4yWMcP3GUM8cPUNSpP5pwR7xZAh1nATZ1DJez&#10;MX5TE2y2FuiCyrrro0uNkZoaRJ3sIj3RS22BpibcGZO9IXUDTZm7ZgnHjwqQdq1hx84tHDuwj/mR&#10;bqxfsJyd+/eze/9uTpw8ytkLZ7l9/w6LJ62kYafJtOk2nViL0Vi8Reh8vcUUe+CztMdsboY+fwAu&#10;Xw+STG2krmxDct0gVWu6SJEG/6iJFSxdtoix0eYsmDCMjQLD7coxHz4QP8bzJ07RudMY7AVFNGzY&#10;j0jrMoJtBJD2DiQZWgnk26LXi42a24jEtMHRdAiB7Ar0rp44PCVkBPrGb5na3KUEO4+loHA8eW1H&#10;k9N6Mk2Lp7Bk00Z27NjK+o3rZNrMZjHhHWOXsyDQRez7MNcVO3z1Efce3Ofm+euMnrTqmy/5stZT&#10;ZP1zy/r166usf/Soyq33Pip957/+uGPdkXE/Ng69QPpTC6xaowoxh5GWDe2kV3+O6lV+nv/iSy+Q&#10;kp6Exa7F5zRiVLLBO9PxuBPki5HKXSzQ6lXj94lBetTkerV4PGI7ThtG5TaqTk2atpZU0OmkJddG&#10;q6uJRZ+CXeCrMwoclQg0Tou0fEzYBaZBsTWbEpPUrMJlNFDXlCRfgBqHJQ2vQFIZpK6MMTQKIJVh&#10;GRYlj6DHKBYo8HKl4fKY8NtNGMSMXDaBgEeArQzYd8ok5uf2yWfjGes9cgwCJAFU0C+2paRw8nrQ&#10;eSxY3WEcLrPsjzLmUenEkxrvQWpXwql586WxkIcrGiQjM5ucLC+egJZw2E0g4sQkoFRyJubLOcny&#10;WsWWQ/Fkv24lnmlWmLDLIQZpIzMaFYCFpaVnJ6rAMqgkGFaGVgjYZD1ZkZCAV/mcmbyIh0BmFoFA&#10;fRxi3l6XM/580mxRslxoyQko2fpd+DJz5IfrQlO3NiFpgATteozWBDRJz8etNRBriNkd4ead+0+r&#10;mWflWfnPKH/56/dUjJggjWmfNCJzOHPmHO+88w5vCxQ3Ll9PQZOh+MMD5TosJT+jVK6rUnKbS8Xc&#10;bzk5sUE4rF2kAdxa6qxuGFxtaFU+iV1H9nLs6F5OnN3D/tnzeKVTX05duMCRo0c4eeoYRwWKp4/t&#10;Y0jvCvIalOKPdZHrKxeLKoIqzYNGwGjQN5I6pzXmYEMSDTGS1TmoLVmka8Okqn0YlLs6nkYkOnMY&#10;P28ye3dt4vD+Xezatokde3awps8oVgwew/6DBzh9UiB1+SKXr57l/usP2brpYNwOs1pPxxcbjMrS&#10;A4NTTFcs1WTtIDLQEneuGJqnJ3ZXRywC/NSEEC/V0GIJeJg8dyyrNqxgchux0yFD2XVoNzv37uX4&#10;qeOcOnNKoHSGiYMXkNtYDFrs0BnrTV6rSjk/YpyWtlLHCnDtHTGYlOEebXA26ElW4wpUsh2trY9s&#10;owdaVw/Zfi9ymw4gt+0wWnSZTXbrcQSaD6Fk5mx27tnMps2b2bh5A7v2bePkliPMtXXm6P6dPHjy&#10;iDfffJNbt25x8+J1hk1Z/d3XX39d9ymy/rnltV+/r7n/5H7PjRuX7FkyZ9K5WUNzaGB/HlWtF6j2&#10;4nOoaj6PJ60WAU0V6r7087ND+Vh8cKdVpcMlwDJ57RjFkjxum7QM1HgiajE6lZw4I/aABXdAiU4j&#10;xuewoLFY8JnUGFTJqHQJWM1JmFRJJKUmCBSNOM2yLjFCrylNLCZVzEaDU8DosQtQHDaxMWUYhl4+&#10;nxIf9+hVQrA5HGKKPsxGxSYFVC6L/NDt8uNQUh6piHh9Arqw7I9VvkhH/PmbRSBtVQIHuMQ4BUa+&#10;kIBTrMvrEbvzKLcm7WKA5viyLr8ci8eLS3mW57ELLH3xZ4khsa9AKCAtIgFp2EPUHcXjiAgIc+K3&#10;K4Py44sn5xWrC/uCsm4XWRlmaa2q8QZ8ZASzZTmngFeA6ssgLOuNSuPCIWYZkM/FBHq+sJhkKCrv&#10;6Qn43ALJLFm/st5YvAdqgVhkQwGoPyIW6HTgNguI7QE0SkouMWKzNBaUMY16MdT05BcxatXx56Z6&#10;rZa0tHSx0jwc/hjtuhbx+Re/e1rNPCvPyn9G+ev3f2PY2ClSryjXZw6Hjp7g7Xff5r23X2ftglfI&#10;bTSKTF+JXAP9MIcH0yBvII2aj6d+zzmEIv2JWbsJDFtg9LUl0dOCtgMnsfPANk4c383J84fZO2M6&#10;64r7c/bSRY4fO8KZcyflvYOcOraHygEjqV/Qg1BGRxz2RpjTfOhVUXSaHLHFBth9zTB4m8h1FiYp&#10;PUiiOYc0TZA6FmmsR9tJg785ibY8xsyaxp6d69m2Zjkb161g68G9bBk0iTUC3P0HDnDs1GHOXr7A&#10;mQvnuHLnNhuX7qRdlyk07DiTSPNxuCydRSJaU9fSBq1dzFPfHkNGT2n0l2I0dpY6tT31EjJ4qUoC&#10;jVplM3fpJFatW8rsARXM7lnC7t1b2SMmekiO7/TpU/HtvDJ/izTEBbSZhdgze+PKLJY6sDN6XTOp&#10;n9ujN7YkxdCWNEMzPP52OBqLQZo6CpzluASGTgGmSiZ7pIRg88F4mw3Dl99f6rautB41lm0K9Ndv&#10;Ysu2LRw8socL5y+yNHcQ++Yv5s133uD11x7z+LVHXD97mXGz13/71pf/IkPs3qZxZadWjb7JCel/&#10;6Jyl/kd9f+T7Tt0L3vakVPu+xgsvoKv7EuoaShzTF3j5hZ/tUD5GYu3aBC068mMWMRSVVNICITEe&#10;JdB1KJxCVCpxt9iTJyBwDOniY+qUjPlGgwa18lenwmxIwWCoh1OrQ51qQac3CiDFZJyJ6Cx140YY&#10;7/0p9uKym/HKa4dVgCbA08jnreq6Yk56omKwBqsGsytVWmVJ8jkbVpOFkEWBl8BOCaPms+GwKc8v&#10;5a9A0SL7E3TLa7dLQOYS8JllX214ZV6GVwl1JnamZL4PiBEGBci+TGJeJTdhFL9XMUcBpQBeeSYY&#10;j0ITENNTOuTYBVjBiEAwSjAcIlvp8OLJF6sTC1XCvcmyQbEypxxTQCa72yr7FhNAhuTc5QpQZZ9l&#10;uZisPyT7Yw6EsSoRdSxu2S8/UYFqdlTpfRrCGcrHGvKSkdeEvIIGWASsHrfsq1MaFUqGfjHpDLHR&#10;7EimXJxmkuo+h9ZYDafFgV2dKA0C+e4yG1AvzciGrTuf5Tl8Vv7jyt/+/ndGT5yB2uSJ9zY9eeY8&#10;b334Pm++8RpLpyylIGsomeEiuZYEiuG+ZIglNmw2ivq95+KKdBU7bI/bVij1QltMwfb0HT2H/Ud2&#10;sl9M5eTFUxyav4A1hb3iaaAOHDoocBI7FEM8c2I/Q/oNxlC/EFd+D/QCPnWqwFCVIWDIRqXNRR1t&#10;K/VKW3Tp2ViSA6SkiSkKGOsY89H5GmP1N0Hvz2fivHnsO7SZ/TLtUEzx3FGuvLKJZe3LOXDwIAeP&#10;7+f8pXNip0e5dPsmm5ZtpUmrMeR1nkBms3FS1xXKdd2M2g6BkaMLdkdbDGJ1jtBgLJaeuMWC1fUy&#10;qSJAbF3cmqUr57B8xVzWzZ3P1Obt2LJ9PRt37GTnoQMcOa5Y4gm2rd9ObqwHZl87sdlOpGV1wOhv&#10;i8bQVOrsxtQzZGPWNkavaUSKVsw0uydeR/f4mEe7U+zQ3Rudpxsat1hq8wGoWg/HUb9UzlMnop3K&#10;WLp1LVv2bIuHazt29gQ3rl9iVZvJbJ84k3uv3uHeg7s8fvyAiyfOM37Rxg+uXr360s/E+ieXNm06&#10;OYeNHFaxdsvyXw4Z2oGujUu+Hzyg15OAqcr3xjrV0dZ46X9A8GWZ4rdRn38Jgxidx+2gcVQqdAGD&#10;SQmC7QgStqrIcxqIBI1kOgVMAheXVOwBpwDLqxIzUWPXpmDVaDGbDLysqoVZbNGZYsCvscuXm06S&#10;pR7pNlU8HqrFnCZQTCVoMxATS9QrtzMFdgZtGm5XAk6vOh66zSywNFnSCCvDLASESs5Ah80pX44A&#10;TWwwqnR4CQax2ZQYoGKuPhM+v1bszCHwM+BQDMwv8wTqMQGhzR/BJJDLiAm8xOL0AhZXSKzQFRLz&#10;0wgExQYDTiKBqBhlWBoFQYGmV8zYHjdlX8BPWOZF/GKe/jyCGfm4Q35yvemyjyFpvUUF3nYBuk/2&#10;I4zLJPMEugW5WZh8tbHL9pQMGFGxN6fbg82nineWMdgFrMFcWb+PWGautDLNcrE3oGlOC/xyfBmy&#10;bYc0DjyWiCzrwKzTEnN5sYk9J9ZMwKjWyPGbsWqVxkMEf6w+ddLM8e7rz8qz8p9W/vr99wwdPQmt&#10;1Y8nnM+xM+d4821lYP7rzBmzmPzmk8jN6ktObl8ieYPkmqnE32wkDTtPJBTqE89QkWXrJg3RDgLU&#10;3pTNfIWjZ45w4PBezt48z5GZM1jctpB9B3fJvD0cPnIwDqbjpw9R0U/WlV8kFlqBzyqg0OZTTxMj&#10;3aREo8qR+qMD6f6eGPQx7JqoGGQmKUlh6miy0ISbyv6KQXqaMnT8JPYe3Mre/dvYe2gvJ2T9x9at&#10;Yl7LnhzYt4cd+/fI9k5zUSzx0q3bbF+9h/pNx5LTbhrZTcbgdPZCr28t13srLNYWmEyd0MQGEMgf&#10;Sl19V1QCyqR6QepKnTloYj8Wz5rE6sWz2PLKckaHmrB8/nS27d3O9h2bOCC2tn//XnZv2cyg9mXU&#10;CIs5+1thDrWVRn5XtLoC1NpsseDm6NQ5GNRZqFQFWHxtpH7qit7QHGugEI80PMyZA9AF5bw3rcDW&#10;oIL0SJE0OjqR3bw38zat5pASfefsOc6eO8e1u7fYVb6QrRNmcPfVu9y+fYtH9+9xeu8ppi3f+a+L&#10;ZXruytHOZ64fvFA+qMV/NQqa6JiXwZCizjRrqUVreJ5aVZ9TBoDEg3crMFT+amtVFztLE8OwEQuY&#10;BIJmbC6TtESc8Z6gTpdZgCE2Z7Zit0pl7pX3BHA2jxifVYdBZ0SnhHnTViNdk4RGnYBB/tr0Bpwm&#10;LQazcstTyWMo1maxisWJ7Tk88R6s8Wd4Urkb7alozOmyDTVmowmnQ4XPbBSwCEhMNoIOJc5pqlhn&#10;Ok6zVkBmE3hE0Am0Azbfz8MvZF+DYoJKQG6f3Ui2SxePbKOYodXpFDAFyZN9twn4ggEl7ZLSWcWM&#10;z+kVuGYIgHzxLBIOMTdbNEogI0yO2KNTGXfoyBfz8xKKZuCIZMcNUOlJmhn1/NxTNSTzo26xQQtZ&#10;0TBeTxYuq5toJCyAk8/Fl88lN+IjKyOCJyKmq6xbQOp0uXEFlbBuykB/J56Qm6ZZBTTNq09U7DQe&#10;b1XOvVEM0WHWE3NapWFhIjWxDnr53pw2MU9dslyQOehtflp06BF/FvOsPCv/aeUPf/wTxQOGyrUd&#10;imdmOXn+Ik/eep1Hd+8xrGwKzVtPIdZwKI0LBuIoKMdZUElO5yk06jqLYGYZ1lAXPJ6uxHztiQgg&#10;Kxau4tgFscCzRzhz7QzHFy1gbbdijp89zskTBzh87HA8mozy/uCiQUQa9SezYABuZzNMaVkkpGSI&#10;HWZiMtbHEmiN29cWu64+1rQG6JP9JKhDpKhC0rBvjC7UHHWkGx0rRrFj93r27dvGQWX9589yavsO&#10;FjTvyV4B4q69uzl86hQXrlzg1v0H7F65g4ImI4i2FNh3mIZXjsNobo1G31aEQnmOV4jKVYg7v1zq&#10;l77oXR1Jru2hVrqGAeMGMH/GGJYtmcu2zWuY3KQLE7t2Y+/xA+zYupHN27ew+9A+9u6W7Y+dRbq+&#10;IfpAU1zR7jij/dArQy90jXFoWmEQKzVbWwonmmANdownV9YZ22ATANvd3bA6eqO3dMIR7EawpdLr&#10;tQizvyMdyoex7/TR+HPRW3fucu3WDe699pBzUzawddJ8Ocab3H/4gPt3H7B/41EmLtr6qXzV/5px&#10;iG99dnvAK1uGfepW1/pLlimVXk0a0Kt1mPxYkmj2S7z0wv8biDVkqlW9CrZE5TmUQEOMKuyyCLAc&#10;YoEqqdQVWJjwCigdLmXwt1kqXzOZnpT4Mze3mJjNnCStiwTSUmuSkP4yDrXYokEvy+qldWGRFo6S&#10;kUKgqrdjkFafTwzLbPDFhyi43VKZx+OKquPRbFR6MURZXsm4r1Ky4YtFKuMO3QaBhN1FokBAJ/Pc&#10;ynNDdwiLTYPVrMPvk/V5XQJQM1GHQ/YrC49V9sGuxeg04hcYRQWASoSXqNeO32sjS+ZZFfCLUSpZ&#10;7UMZmWJxofgYRFvIi1csLyss1hZS4o1mk+MJCMAiAig/sZgSUk0JX+cVWwwL6Pw4Q5liegFylfil&#10;vhDGqOyf20mmEqYtYCca8kgrK0JWdg4RXyNpfcWI+XNlPzLEjBVrDRB223ELFEPZEXLCUfLzsuXz&#10;0voUMzbY7KQLFFOcCTTwuOW1hZcTk/AYbXhMdlxybP5YAclaO1t27f+5dnlWnpX/sPK7r76mQ4++&#10;8V6m4ezGXLtxnVefvMoDAWLFwGk0bzScUIMhxAqG0SC7H/kFFdTvNpsWXaYTy+hPwN9Zru9iuV7b&#10;4Mvtw8RVazl9+VTc0k5fPsnRxUtY028IR86e5vDRY5xQIsecP8FFmQb1rsDdqois5mVil12w6Rpg&#10;SpZ6TxWQxr5YlMDWJaDViznq07NJVmcKFEOoU3OwBJvjz2yHxt+GJj3K2Lp7E4cUOzwuBnrmBMf2&#10;7Wd54z7sXL1erO0Ix8+c5PyFs5y9fp3ta/eS23Y6kXZTCbYeiztnEFZjJ+yOrlh9vVH7u6D39cDb&#10;eCiRYLnsS3dqVlXzQoqa/hMHMm/mKJYsEyBu3cSiykoGZibeYEYAAP/0SURBVOazefM6tsrrLTu3&#10;sX3nbvaJMa6cPhO/oyn6SBdM9YuxtaiUc1SKytZJ6lWxUXtHAWQnTGKnZm8PPE1HYrXIPFMb7Cax&#10;Y3cnAWJ7LMpzRTFpk78TgWg7hguMz926xvVbN7l97y5Xbt/h5oP7HJmwlvVT5nLt/jVuPLwrYLzH&#10;1vUHGb1k19tPcfXPL21buqc0DNX7yauuRv2AkdZZJlo1dhPIsuI21ZEvrwovP/8cVQWMtV6sQr2k&#10;Wph0ehwCPeU2Xo7dJubkwus2k+HRELKbMLoSMQoE1Ur2CsWmXAapgPVkKz1GDWaxwpqkqevGh01o&#10;0pMwpggkrWlyctU4HKlxS8wR0CpZ3w1KeihlyER8+IPm5/F4YnB1zCqM+hSCAhGjmKfeqsQlTSLD&#10;K5/z6uIgtpjdYoJWAaaJFK8xHsfTZ0rHL+/ZXdZ4qqkMp0NAFCBoVp7dmXGHAvLFKUl/nUSUW64u&#10;AaBALSuiIxJQhmdYyRdT8/rF8vx2gkEn2QKjSCyIQek4EzQSzXFTkJsdh2mmz09ezC+tUY/Ayk8T&#10;Z3a8U4wjFMWhxCON9yT1xSPT+MPK7VtZTlq69SP1xUr9Mj9CWOCaJctkZ4UEwgJTJeaq2K7fYSEc&#10;lH0QSOaGCsjPyqBVw+aybAyXPYhFryXdWA+PK4DaqqZGrefkO62BTul5qwwMDmXhzajPf33zLKPF&#10;s/KfWX79208paN4BuzQY85u05ZNPPuLjD9/j0YM7VAoQm7UYS7DhcIKNh+FtOpasZpV0KhEg9p5J&#10;ZkYJPjG0cFYP6rtbk5Hfjakr1wgIT3P8xGFOXzzNrslTWVc5niNihUeOHor3xDx9Wgzy+DEGdB5M&#10;pG057XuNkMZlD9LsedRzNcRoaCx1TGOsgTaYfR0xuVrgthRgMDWRui5Gqj6GJdIMX7QZnuy2NO1c&#10;xsZdGzmyfyNHj+wVSzzEOdmHlQXd2L5gIYfEppSenxcvnOfSLQHiajHE1uPIL5pFGzmOnDZj8IaK&#10;CYVLiGYoz0kHiy33w9tsiNQ7A6Sh34mkahpq1atFUdwQJ7Bo9iw2b1nP6kVzKNdHmDFsHJt3bWXb&#10;jq3s3bODXTs2sXH9CtrU7yoN/k54WpXQoN1IfJl9sVk7iBU2w2prT6q7K3p7V6k7xbJbD8HgVjrU&#10;FGJXeqEGO4uxCvR1jUiX4zfF2hFp1o8ZO3dw+9Fdzly9xjUB4u2H97lz7x6bek5hx+IV3Hl4kxt3&#10;7vDgtVfZLPAfvnDjzae4+ueXnHC1qS59TfKjdro11ZAXTad5vo/cTA1+fz3sKS+QVuV5Ul5+geSE&#10;RFI1KswmNSaHlogAQbk96nBaBRSauH1EHE6sChRtYm7WFAGaDoNYlzNgwegwohI7NKWno1MnUzet&#10;DonJtaiVlIRWudUp6zFZNfGINUGHwNSkw2S2xcOkOQW6DmWbyvM5ix6jwMwiZqiEe/PZTCjRaeym&#10;RLE+C1pXEJtTuWWrwWUUm3KoCbhVZLq88kWZBISa+LhCowJJAV5EoBm22MS4QgKrWNwSlUz4kQwH&#10;3oDYpscokBQrVgbtCzyjYpi+iOyjADTL75bJR45YovL80SnmHPLryM3wi4WapYVmoUFAGhduD+GI&#10;i/xQkKyoEs3GSVisMyLrinl9NBAj9IUFlALYQCSHHH8DIgJNr8zLjIgNyv6GokpC4lxyw0pSYQWK&#10;FhzSIPHblPBuLrFEF60bt6BJgxZi62GUvJIW5RxII8Mi5yg9sQbpOjl2sw9vrH587GFhr/5Pq5Zn&#10;5Vn5zytvvPUOnkieXLNhehaV8s1Xn/H9t1/y6/dfZ+yw6TRuNYW8giGEGw4it0kl2S3H0LH/JJq0&#10;mEBGVjG+UDdyYh3lemmBq6CYuTt2c+7SOU6fOsSZCyfYP2c2q8srOXr+DEdPHOXYSTFHsbUjhw5S&#10;2rmCBk0Gktu+Eoesy2xtIo1vsUFLA7TWhpgzOuIKdMPqaofe21Ya/A3lvXzs+lyZ30rqlKb4Q83I&#10;a9WPlZvWcWT3evYot02P7uL8jfNs7DyQLbPnxzvSXLpykRPnz3FVwHF01yEK+8ylXd/lNC6ZR37H&#10;iQKtnniySqUOEVv19cPm70mopRK8vByXqRtJVdOoWjOd4hFDWLJgAgvmTOaV1QvYsmYZ8xr3YHKr&#10;QjZvXcvWzYolbmfbts3s37OFIZ0HoJXGgrWgEF9+XxythmMN9UNtaEeKS2zQ0Snek1UtIIx2nkAk&#10;bxgGW1ex1c44FHDqWpFuaIgz2pa8bsOp33U8UzZt4fEHr3H97n0uXr3C1TvXuXXlBpt6TREYb+fu&#10;w9vcEBO+e+82W9fso2Luxlef4uqfX+qb9VM7N6hP/24t6ZRnJebXxo2mfpYFp7kaJgFinZefI7n2&#10;S6TXS8QqFapbTMylDLb3KWPnlDRHbqmw68Rvn9rt9vjwCp3JJF9+PUxKVnqDTixRjdljQG+ri12b&#10;ikalQi0GkywwTkqvi9XpEpAGpCUh0LTZcFisUnELvOK3XZWcicoYQ3c8lZRyi1Vr1KLS1ZXWSZrY&#10;pXK71Ixf3rMYNPHnhFYBsU2bTtTtJaTcxlVMzy0GpzzX9NnkByl2JNaZ4k2LQ9JkE2h7VPhl/6M2&#10;i8DOhNWjJxiyEwg5CAvc/O4wHgGbQxlC4jYIqEPk5uYSFGPMVazME0Mt4Pb4nWQoqZ6iDXHJ9p1h&#10;s7TgLHGrzAz5aagE9BYTjYQyCPrCYngyKb1WIwLkLPk/O0vWLaCU5epnZ5OV1ZBgRozMWAYtIrlk&#10;et14LDpcZq8ce5iQOyb7Jsck5uz3Z5DXoBnBrBg22Xa6KSpWKI0FXTKqpHqkiVl75Vz7MhvIjznI&#10;6InTn1Ytz8qz8p9XlLGzVm+MFJ2L8eMn8d1Xv+TP//UpHz68wpzJsxhW+Qq9ulZSWDKeUgFh2aBZ&#10;VI5bQnnFQrp0m0AjsagWLYbLNdOTzgOnsOHwAc6fO8nR40c4dfkUO8ZOY/XgMRw9fYrdR46x+6iY&#10;4qkTrN+wmW5dhtKyaTnuBv2wZBbidjQhxZAnVpSPy9JIINIbc6QLejFER6QDen93jL7m2FyNscTa&#10;y9QBY6gd1pZ9WLlrHYcPbGff3q3sObg3bqlb+o5jvRzDhfv34rdLzwk8bt66xbkTZykfsIL6hWK5&#10;nceR02qcXM8V+D3dcEb64vf2QyfW5m08iKwGw4mEi0mokcLz1ZNo1rs3y5fNZ/niOaxavpDVYoFr&#10;JsxihCXC0nnT2bZ9K+vXb2TzxrXs2raGWWMm4wm3RRVuRyCnSCy6P+6MISI2LVGbmkm93EmEoxsa&#10;scJIy+FEG4yTbXfHbOmIWdOGBE97sgtH0rnfbNqVzKJDxVRWHDjAW2/d5/GrD7h76waXrl/k9KaD&#10;LG82kOOnD3Dx8iXOXrjMtevX2LJ6H+0GLfjd5z/99K8J3dZI327qkukbGTG2PfVjVqmI1WSKpTWM&#10;qImYXqR21ed56bkXSUyoikZdF68h5Wn4NIOYjZiUVy/GpiYq1hgOJOKOdzrRYtMpY+BS5MToxFRS&#10;ZX4KPrcanU0v1paCIz0Vg6oeiem1MerMaPUmqbgFhDoBmdJpRu8S/VZL68qERozQZhOzkYpd6UGp&#10;2JxJb5CWj4aAsy42ezJ2m4Gww0aW7JPTFZD9dJBpS8fq1ospmuKdZexis0a7WKvfgi+YJ8dqkdaM&#10;7J/BjEtAmCfLZmWExBSVW5gBYkpYOIG7X8k8ERHb8gfwy3wFqIFghAy/zA/4BJoBnBkuAoGowM+P&#10;0eMnQ/YhmJURj2vqFLtzi1165W9Q6QnqzxJghuNDN2JOD9Gg2HHURSjix50dw50ZJkPpqatEspH1&#10;RXLy8QQzyPJ4xeAbEhb4uhXAW/x4lcg5RjHO9CTsihEKeMOBZuTnNZZWYhSbWY3BkEpKigpVwsvx&#10;zjVOsVJ/ZqN4loAVazY+rVqelWflP6so2S42b98dt8OqCQapzLfzl29/xx++/g2v3zzH8gXLWLF+&#10;N3PnrGTB7CWMm7iUCbMmsmzjEsZUDmbpwsWMGTyFcQNm0qr9QGav38yte5d5eP8it+9e5u6jG5yY&#10;NYfdM6Zw6erJOKROXDgTf4a4a+duurYtoXnLwURbD8IaaY/R0gaPrpEIQAOpVxpgKyiReqNQGqpN&#10;SbW0xGjrSIq7G2Z/K7nW2+PJ7oyvYTfCzfswd91yTp7YKea5j91iiQfO7mPNgLGsGjSKW6/d59Ll&#10;c5y9ckns9Txnjp+mf79FtCycRUHhNPKbjRVDHYo9UIJJTNEmduYO9aZJ35kUVyyjpPsc0uoYqVKt&#10;Fs5mzVi4eDorVsxly+ZVrNq0kS17d7O0oDNzSksF9IvZuG41mwSU6zcsZd3iebSQxoLO3xxPZktC&#10;jcoIZg7EZmqF3SiWa+6My9EdrbMQjb8ToRYVuD3d0eubY7G2kX0YQe+RCxg+dS1dy+fSb+Zibrx9&#10;k799/THffvwGf/jkCZ99/Cav7jzKlh4jePW1q3EgHj11hsPHT/DK4p00KZr207vffGN8iqx/bhna&#10;Y9HUA4eOUFzkIj9QD7+1hkCpDhHHy6TW+7kzTWLVaqQl14k/41M6pii253WqcYsp2cTylB6bDgFS&#10;yJ2A2ZiM1awMl0hGp9XGh1dYbCqBko6gWJXRYyTJnkSaWkWKKpGEtGQMalnOrYzRSxe9Vou5qIh5&#10;bGKfqZgEVGqxP7fTiFfg5bOk4XEZZR/1csLTxSK1AkoNToGZVfYh6FWSDctyTjsRJQWTT4lfmo7Z&#10;pfk5p6IsY3MJ9JRni0rHH8UGLcozRQsOsbuw30+WEkxA/joFfD4BlldZt0+gKYbnF9h5zDaxQHe8&#10;l2lYoOpTUkX55LNKz9OAKx6WzSvQ84Zj+EKZBGICrKhfIOzEJevMCGaKPQYxZTjkuATqbruYsEEg&#10;miHzG+DLKMAfdWAXs/Vn5JCZn0luVhZRjxi5wDo7lCctSzE8OTa/wyENDLtALwGLND4iFoGsN5OC&#10;vHzyglFiDqVDkovUumo0ddLk/EnDQyxS6VDjEEu+ePXm0+rlWXlW/rOKAsSK4WIktgBVEw1cvXKR&#10;77/9iu+/+jV3LpxizStbWb1gFVNHzGXOjEVMX7mSO+/d50e+4/HDuyyfvpDBZcMZ2G8k7XqNYMGa&#10;rbz21gM+fPsOb752mV98/DrXF8zk8uZlvCeV+Ifv3uX9t2/L/7d45427zB0/k7JR0+lRNovmhYPJ&#10;yuqO39kcvbEBicZMnNEuKDkYbZ4OAoyuAoyOpDnbyuvGhDI6x/MoZmV0JJxbyISlS9izZwt79m/h&#10;0OHt7D5+mO0jJ7OkpIIbT17j4sVzXL5xMz5E4YTAYkDfeTTrNZfmA5eQ2WUqtvyRZOWX06bzcAYN&#10;nkm//qPpVjaDXoPn0aXNWLSJTtKSbOgcYcbPHceKlTPYsHaxQHE9G/bvYH3FMGa3bMMr6xaxSeD8&#10;yiuL2Lh+EVs3raZXw0K0rvqkhfIxxbrHxzg6HZ3QWVugs7QS0Ish2rqSLoZqyu8nYO5JdkEZpYNm&#10;MnL6UionrWTgsIX0qJhNn8nzufbkKt99+qYA8XW+/dXr/OG37/DWloNcX7mcf/ztS/7wxS/59Udv&#10;8/brd3hl5gYaFU/nzW+/tDxF1j+3DOtQPnVmZV8aZtTBnPAS9jrVsKa9RJ16L8Sj0tSq8hKqenWl&#10;wtXLCZBKVa+hrnLr0mcUw5LK1WMWOKaJoWlw292orWJ7hkQBYypGbQIuJc+hQYveoMKqV2MWQ1M5&#10;k0W5U9CmpaJV1caWmkTAakSv3PIUwwtafPgMSpQZPSa3NW6JdktAflTpRAVuIYPAVdaXYtTEhxY4&#10;TTrsDoGnknPRoRUgKjkNBYZilGEl5JvbRppDsUwxNbvss1vJMG8Qu3QT8CtQUZICm/AJ6IwCj3gG&#10;fDkuh82B35WJLyzrCPrlf+W2qhKU2yrgChMMi3WGHPjExJQwbFFPGLuAPDOcR1aokQAyTEiWC4dz&#10;ceXVFysL0dgn9igwywzFxDYFqgGHGKaYucAr6MzG5hUgh+1EswS2GREyBYT1M5sQjGZhExt1eC1k&#10;uaSx4AnidYQE1AE5RwZSzKmkatLFzE1EHV4iAty8vBx8Dg9hk5/kpBqYNMnSiDDjkW37MvLxRfN5&#10;/Y23nlYvz8qz8p9VlEASrTp2R21SHg34ePfNV/nxL//FD3/8ggsnDrBi2SamDZ5D35LxTF24iLd/&#10;8xb/+PEH/vrX7/jxp3/wxvXbjBAg9qsYTZt2w5m7ahOP37jDhwLFt169xHvvPeLKgulc37uJdwSC&#10;v1Cg+M5dfvGOLPPaTSYOm0bZlNkMHbmQispZDO09iLZNu9GySVdiwUZEG/XBkdeN5GALkrxdpP5q&#10;K439NmJUnXDFuhLO60pWZnsyo20ZO2M6B/aLGR7axd6969l1bD9bR05ibclwTl6/yvHTZzlz9TrH&#10;xJqOnz7D8LK5NOm/iN4TNtB76jomz1nDyJFzGDN6LhPHzWFwj9F0KBxNRf8ZdGoxkpS6TuomGklQ&#10;eeg+uJxlK2cL9JYKFJexds0yVs2azeRIY5bMmyRQXMbqVfLeuqVse2UhlT0HojU2QuXKQ+tVhot0&#10;IdXejrS0TBJtTeOddlTOztLALiSrcTEtCkdQJNY9bOxihk5YRtGIpZRULqL/oFkMnj+P937ziO+/&#10;+JDvPv8Ff/7dR3z32SfcWbiF22KrP/7t9/ztm9/y458/529/+i+OrDtM64o53P38k3+NIbbIU09t&#10;lJmAWy9GWO0lEl98jtpVBYRVn6fWy8+RJPMsqrqoxQJNAiODSSwunr3eQFiszepJFYCkiHHp4sMt&#10;bHaXLKcE4U4Ue1Sh16ikIhZDVKfjVWvwG5WhDT5MysB7naxTkygnNlEgJqBy6jD6lX0xYzGmYzVI&#10;xS6A85kFsAajtEZ0OMRMvQJZr0Ej66xDSEBsMSVhtabitAt8ZRtKJBq3NQm7QDVdnYJXLNMm23SK&#10;3dl80XiPVWUfjXYtLoGwXeCnhDlzKUM0fB4xSCUzhTVumZ4Mr7TylOd8GYTlPSXOqc8Zk89koA57&#10;MTuDhAJRHH4lBFxQYCMwFzgqoAsHXfhiYTIylPijArKQrEtJKBzOJF95dqiMF/SGxByzBKoG7EoE&#10;G6+DvIgRV4adbJmf7c0iq2FU1hUhGouI8arweNwYXVEBtHzW5sRmFdvVp0qjQ86FRhoH0nDxy/vR&#10;vJYCW6cYu4oaCS/K+aiHyuTBHcrGG8kjlt+UDz786Gn18qw8K/9Z5bu/fk8gsyEpBjcFjVrz8eO7&#10;fPruE/7yu19xbt9eZk59hcpB8+nYcxxTlq7ky29/xw/ff8OfpKL9hwDxw7t3Gd67nFEDJtC2ZT9m&#10;r9rIm2/c5oMnd3jrNQHi2w84N30G1/dt4X2B4Adih4o9fvzuHR7eusykETMoGTmTLmJjfctGUTFw&#10;FN0LB9JT6ZHZuJDeQ8fRsWgEPYoH0qn7cFq2G4S/YACeSFdcoa54Yn0xZ3bBltOC/pMmcvLobvYf&#10;2M4hgeGBs4fYMWshKzqUcvHObY6dPMmZa1d49OA2b73xiK0bdjNk+mamLtrOnEU7GCkWNmzUHGbO&#10;WMLY8on07jqS7sVjqRiwgK5dJlJXgFg9SUutFBex5u14Ze0idgj4ViydJfBbwMJFCxib3YjJXduw&#10;eO3y+O3SXVvWsmbpQmZPmkymrREGezP0thZovK1IMjahXh2RDn8jcrqNpX2fiRT1m0S3rqPoN2Ac&#10;lWNmMnbsAspHL6CbQLlr6Vi6D5zJuBWL+OTzJ3z3m3fEDt/hr1//lj9//ivuLNnC/V2b+eEvn/GX&#10;rz7lr99+xg/ffcORjcfEgmdx8q3XYk+R9c8tYW+dqR5bTdym6tSt/XzcCuu++Dw1nns+3pmmTo1q&#10;Yh6JOMQKbQ5laESatMiUwe5phCwmsbIUgVu6WJdTQOWID3FwK/FEjbUwCpRsxhT8JoFYigaVSrHF&#10;GtjSpAK3WbAoeQ116aSkpWESCPoMYjD2NLE4I3ZTGhqzRkCoxynLKgP7vVYHZrNTKnYFtqnyf4pU&#10;9gmExI6iJrsAUStAcJIWf7YmBmu0kWivJ8eWLCAWQ/UHBIye+G1YvU+g6NHFY6M6vBp8Yl5Ogbry&#10;bM6rDHb3+TBkyfH4PURcYlViZQEBUdQjNhkICNgERqFgPOdgzCs/sqAHS0ggJPNsQS/uSETA5SQQ&#10;DRD0qcnyRIj4Q5h82TjDSmoogWNQg8sTlXVlkeeUbQqEM2J6gZ8S21SJUpMjIM0nmp0ngI2S6Sog&#10;I5whQHXIsShh54LUd7mICAjTpSGQqtVg1xrQptaTxoNy+1iWjUXltTR2ar6MXe+WxoIVv9imW6y1&#10;cevO/Oa3nz2tXp6VZ+U/q+zcd5hEjZ0knYslixbz1a/e5c1bV/nw8QO2LV7GVIHEgE5jaNV2CKNH&#10;z+LEqRMCwz/xww9/4c/ffMPRjTsZ2HkYE0ZMEpBVsGjzTt5995EY4t34LdM3H1/n+LgxXN25gXfe&#10;vCFmeEugeJePBIyPbl9k0phZVFZOpcvACZQPmcSwQeOp6DOMXt3606vLAFp2Gk6vkjF06z2ayvJJ&#10;DBkxhZIxM6gYP4tO/cfTodcosvO7EWzYgZJpMzlx8iDbd65mzwExRfl//7JVrO5ZxvUnt3ldzPUz&#10;Ob7vv/5YgPExpw4cYdaS3YyYvIphU1YwsFKscOh8Rg+eSf+eE+hTNJU+lfOpHLGSnu1HoU60k5Cg&#10;pV6SWervMAMmDGGbYoLL5rNk7nSWLZnNzKK+9DZamLt4OmteWcyatUtYu2EFG9fOp7xTDwzq+tRV&#10;Z1DXEENjySJobUGbBj3o2HUCJU0rKG83mO7NBtCvbTG92/SnRbMSOpVNomvZVJp1Hkr7kmHMWLuY&#10;t9+/zwdyPj/7xUO+/kQaMJ9/xINNB3n14D7+8cO3fP+Hb/nL17/nh29/z/k9Z+k+dP5P9z7/pekp&#10;sv65pUWs1tSmGTXwaV+IZ8Wv/sLPqZ2UqDRKAuA6dWuKfVmwKd38rSZcUuEadaliJFp0RgGZJhWP&#10;UR+P9KJ0ttE59GJsVvQ6NXpjAjpDKlZHInptPTSqeqi1qWJnyZjM6WgMarQaEzZ1mpilPg5Ss9kW&#10;z57vFNs0ynYNJhsmk7wWswzbbBiU940aAW8KHluyvFahtRnxK88GlR6UNpeYpw2Hkp/QK2AKKMM5&#10;jAJLNQYxW6eYrcUsBqmA0K8h6NcRUGKS2gSEYn/KGEVlgLw35IlHobG7bdhDYnpugaHVS8ypjIlU&#10;hmWY4s8ybXZfPB2TEtzbqmT28Al0I/mYMoICr5AAUiYxRWW8ZFjs0Z8dxhGVv4opRlwUREPkxpTE&#10;yR6CETsZIeU2boigNDKiPjd+sdOIQLB+NE8+n0NOLAclYbJfAJ4jx50l8LX5HXIO9JjSEkhLqioA&#10;TMauJElWev/G8qhXV859cj0cOhV2AaIvIw93MJtWnXry2RdfPq1enpVn5T+n/OWvf6VJm0KSBYge&#10;ud7ef+tVvv3yE77+zbt8+vFb7FyymJGdJ9Arr5h2sbaUNepF70Y9WDZ1HvcOHWLrhFkMaNyN4tye&#10;9JH5LfJ7s2DRej7++HU+efcer796hSePr3J2zixuHtjJm6/f4IP37vHxR4/45MNHPLxymrET5jBs&#10;0nKGT1vG5GmLGFc5ib4lQxjUfQjtW/eiV/8BFBWNori4UqbRlJZOoqT/KKZMmceoiYsYOmk2YyvH&#10;i82VMXXZMu7dPsfVC4e4cfMUDx5d4bUrpzg7ay4fvH+Pr7/4kD9+9iHffipQ/Oojbp65wNhJaxk7&#10;ex2jpy9n6uRFjBy+iMp+0xhQMYUJ89ZSUbmEni0raW0pRF3DIHZooZ46TM0UL5FWLVm7fjErF81l&#10;yZxpLJk/haVzpjPEk8+oHt1ZtX5J3BxfWb2ITRuWM6n/cPxZTcnpWESHHiPo3G0k/Uom0rPbCHJy&#10;imjia022rQkxS2Oy9bl4VAGillxp7DcnP6ed1F+dyM0rZMq8aVw9e4Drpw/y2q2zvCeNjk8/eMw9&#10;Md67Yoj/+OFrfvjT13z/jdi8mPzFI5fpMGLRP9767sv0p8j655ZG3npTcx3JArlqqJNeRF39OaoK&#10;COWtn4N4V6+G35BOWMnI4BY70thwmcw4DClYDGlY1GqBiA2bW4xErMQpFpkmQEtzqknTCwiV26JW&#10;Iyqd2J82gURdAip9PYGovK+uTQ0Fkpp0LJ40AWEyPqWzjJifz20VKLrxKbCyGrBajBgcGowC0bBs&#10;x22phyU9UexUCRDuIuCK4PQIkAV0ZpcFo1MlFqohJu+H5X+vXcm2ITAQYHud/njAAIscR0Rs0OLS&#10;oJZ9NFkS5bWsI5wp2/aK2YXwBoz4InLcQSsusTa7L4LFJudCiVEaccZTSSljAB1ibWbZvsUR+3n8&#10;oDeEPUOmoC/+/DEWMgv4wuSF8nBmROM9QH3hKFkCRI8sF83KJhARCw3I8foc6K0CZKWzjRhoTjRI&#10;NDOCSYAZzBJbdOeQ4XLSwO0lU3keKsB2CgDTxRQTDUrHJiNGo4DdpRXwZpOgNZGSnCgNBRVhhxZv&#10;NFcgnkXH7iV8+buvnlYxz8qz8p9Trt68S5W60ui2h+lVVMoPf/+dgOoxX/72bX75/gPWzFnA9EnL&#10;GDd0Jl3blFHUZgDjS8czdeg0ZgydRGX3cQwUmymp343WOd1p3bwfi5et597l87x24QxXDu/nwaXj&#10;HO/fn3Mrl/LoxhnevHuZD1+/zf+Lvb+AsiPJ0nTRFCsUTIeZmTGYFGJmZmbmEDMzc4oZQ8zMUio5&#10;szIroRi6q6qru2Dqf7+dVL7b3XPfvLvu7axbMyNby9chP+5+/Ljbtz93M9sfPr2Fx5dPYdRgLmP8&#10;MowYtwBjJ87F1FkLMXLAZDSr6InK9r3Rb8R4tKGdjew9Fu24jf36T8fQLuM47yyMnrAYPYfPx7zZ&#10;azCGljl3zRo8fnQR928cx4P75/Hi2WV8+vgmri5fjU+e38U//fIz/OHbTzl9hD/8/GPcvXgVvYcs&#10;wMRZmzFs5ir0GjEPA0cvxOKqFejeZiKGdJpIGI5B65J+aF/ZH9p0NdJy5bQ7PxrkOlnfOTF45nSs&#10;WjIXyznNnFOFZbTEVUMIb5kRyxbPwpZtG7BzywosmjkTQwZw2ycuxdARC9G2+xh06DYYPboMRrvu&#10;IxHNG4ASmm5+SUeUiYngc7or4DAXwuQrQ7PyJogEWiKW3xKzF0zA6T3rcWj9EhzftgYHVy/GlSP7&#10;8G73CTheNQO/+vI9/PaLjxPw/xPB+ODSQ3Qbv+Cvn//t99IEsH7oErJ5qmI0v6hdjrhXhaAtBZKM&#10;ZNSvVzNhidI0YYh8P2SF2aWFUk1YmURjE3FJzgo9K20XzcioJcxoKVqtFrmiywUBpjZoINEYka3R&#10;EILZkKizkC5TQqWWQqNR8L10ZEsbID03C0YaYdBI2yL8nE6aI43QTnAJaxOdz0VWfTUBpjdIOQ8B&#10;TDsyKTWw6bUEssiOr6f1WWiocijdTtj4m0zGFFhoqB6jEmF+J+gwIkSL9TsNtEkfwesluES2jhx+&#10;P0STJIBoft4ArVT0bSQo3R5+j1AMBXQIinRN3iL4CUtbwMg/24Bw0MhgIQYn90WQy/WYbIQqYeay&#10;QEsYegk0g9+V6HAfCcRgCRKYkShi0SjCBF/Ik58YMcYRdiDiNdBolbQ/E2LOEu7jINfpRTQYgJdW&#10;GQ7SHr1WRPLLYbU7CXeRbNiJSCiCAtqs26ymPWugzm0AeUYm/wsVfE5xuZkGqaRR8zdZRP/RBBDj&#10;aNu1N375q1+/qWLelrflf44iGtMsXrEWSZnqxL30eQvm0yi+xjc/eoVvPn2Gj2l2S2YswuzFmzF+&#10;3BpMnb4GixdvxIrlO1npb8KcJRsxZvhS9O85HYP6TEP7tqPQYeAY7Dx+HB998ASfEXiv7p3Ho1vn&#10;cLRXZ5ycOwNXj+3GlcO7cP/8ETy9fAYXVhM8jXqgV48p6NJ8CLq1HEEYTsDIEfMJ4EFo22EoOjUb&#10;jsadx6F7+1HoO2QiRg6ajiF9pmDMwCkYMXoGRhFg/QfMQe+hVZixZBke3T+DhzdO4MnDC3j/xVV8&#10;SSutXrAYP351F//y68/x+68/ICxeExYf4eWVqxgzlpZJAA6dtRZ9uZw+nWegX+lAVJg6oFjTmpDq&#10;i26952HGuNWwSh3ISMuGWuWCQuWAWuZHuFVLLF03n1Ccg1mE40La29o1izG5eTNM7doZOzavxGRa&#10;b++BszF0xlYa6HJ06DgFnVsPQaeGvdGUht20eTf4aeC+YBM0LG6DkkALBvfNEPA3hqesBeIV7VHa&#10;qCNaVnZH6659sOf0dlw5vxeX+Xj51A6cPrgBp3ZsxLqCttg0uA/38x7cOXUIj8+dwo8f3sKNncfR&#10;c9TiPz/73e9y3yDrhy1FFRlVHlN96HOSqbx69G/bAePHD2Iln4nkurWhzSIA3Q7aESHoNtO0CCxa&#10;m0IngYmgM1gUtCIaiUENm05OyOVAqaGREYbiPqDRkgubKhtalQISeRYNTwYDTUUjUfH7KqikWZDI&#10;cmiBtDenNTHyjJxmozVrGcVYaXwEsd5KKNLUaHpWg4VApinqRUtVIzQ0TZG5QiTqFUD0GfXf9cej&#10;DZpdIkGu7btBro0GmOyGhCk6xPBnLjNUFiOho0bMrUKIQAzaXfCaaX4mBb/noEWaCTYjgUhb9ASQ&#10;547B5yWYaIOuYAgRjw9WmqKdJhlz5icy6fuCLuQRqGHaYKHXlxh+zcrn4jKn6HLhJBwjAQdCBF1A&#10;JPv1BxHhc5E+yuGwJjroh5xmQjHKgMPH4CDA/c9Awc1l0eqCLicqCorgC8Rpwk6+b0MsXICwv4y/&#10;ywSdSoK0tHrISUuHKicbTr2eoLQykNHDpXPCZSakgwSiP45WnXq9NcS35X+68uOvv0FFs/awuCKJ&#10;Ab3v37uGb754hZ/TLr795Dle3DyB6dNmYc7C7Zg4fDFmzN6E2ZNWYv68tZg2ewMmVK1Gl/ZTMLjH&#10;ePTpMxGt2w9H+55DsP34YXxD2Pzsq/fx7RfP8aNPn+DS8gW4vm8zIXUJD++cx/sv7+DTDx/jwdmj&#10;CbB16T8bXXuOR/9G/dE83BIto+3QyNMSjX3N0aasK1q0GY7ePUZgyJBJmDRxNsZPXIARo2Zh4rxl&#10;mDlvFUaPnYMew+dh3NwluPf0Kp7eOo0XD6vxwatb+Orjx7i1fj1eXjuG3/3qy4Qd/vO37+OXX3+E&#10;D2/dwNQxKzCo/xwMpBG2KxmIZqGu6FDWG91bc339ZqN19yra60qM6j0bQVUeslPkkOoCkGn8yBUp&#10;qDwFGDZ9PDatnoO1y2dj3ZpF2LRxHrYun4vxlS3RonkPhJsORKO+U9Fl4Ao0bzwVlY0noaRkFCIV&#10;QxApH4TOA2ehUeuRKC3rjmisFYpLuyOQT/g17Y+e/aagcdfxCLcdjuJOw9B26CicunqAgcYp3Lh+&#10;DLcuH8b1awdw5dR+bO4/EOf2r8DzR9UMRi7h45c38YvPnuLJmcvo2GMWbv/4U+cbZP2wZdry5lVd&#10;u+X/rVu7sp/27lLwTYcmBSjOcyM1ozaMkgbQa5WIi+wNEQ/MYTm8djNCtC+5JhdKWpxSJYWZBmk0&#10;ZScG2laKvoG6LFisCmj1uYSfAj45/whZEuTSNGiVMlg1UsgUEkgUKciV5xCK6XCqVfA6VbDqFTRA&#10;mpPNAI0AG+1QY5cmGokYbBpW6uI+o5EGqYBanQq9WZoYSFzv5PsEpVnAzyE65xtpeCYYA3aI1qc6&#10;tRlyC0Esxle1aqAnPHWEcJhwUorGLgSnXZimMwqNyIDhtCBssxMgpsT9RY3HgIDDg4joR+jid2xB&#10;wogG63XCEiMo/VGYgjQ9wjPi16LQH0GYyw0EwnAEPHB6Y4jl0R5jblicNEiR7DdQQPsLwhdhsOFw&#10;weEOI+7nvna4YfOVQu8RA3g74eXn3gBNPGhHHq0zL+ZFXkEEHluUVmpFYYBgtfsTWUV0umykp9RA&#10;UlJtZCXR7iUyBiE0dVUGMhnwWMwEa6gwkemiskUHfPPtT99UM2/L2/KPX0Tfw0PHT0Nj8UNt9qPf&#10;gMH49nPC8Ov38ZuffoKvPnuOJ2ffxbCRU7BsyXaCaA6mz16LqeMWY/5i2uH8jRg4cglBRjvrORk9&#10;uo1H23ZDaVLjsf3kCXz7zYf49dcf4zdvlndl+SJcO7QDTx9fwbOHF/Hhy7v4Qtzzqj6MIaOmYMCY&#10;+RgzbjZGDJ+FUf0nYXjP4Whe2g0tYy3Q3NcUzQJd0NrbGs2Ku6A7AdOn60RMHDUJQyfNxoRZ6zBx&#10;2hqMm7gMYxatJBC5jrvn8PzxZXz+4R38mEC8v2cn7nH9f/jVV/jNjz7AF88f4YsXj/H04FH0ajgU&#10;bStHo03joWhB6I4auQiDaL19etJCh8xFn6FzMG3JBowdMh951paoWzsN6RITcrUhZCtjyFIHEW/b&#10;CZu2LMfG1fOxfvVsrF83B3u3r8SADv1hJOAKGndDML8T7PF+ULk7MghvBaOjGwzu7nDFhiBePAFl&#10;rWaiy9DFaN9tGrp1m4PmHSaha5cp6Dd+LbpO3IAu49ZjyJSNmLBmOz795gP8gkHLZ+/dwfN753Cb&#10;YLx77ii29eyPSyc34OHdE3gl9vOra/inn36Mr5+9Rj9a94XXrxu/QdYPW7bv2L7k8MHqn//kF39p&#10;+vSrK2dGjy6GJrMu0mvWSDRmUZkIHI8VkUgI9qjIIUjTcH7X70+h1CJgcNPYFFDREOVmkZyX8BNZ&#10;7DVqOAxa2OQamJVZNMQUeHUGKPVmJGuSoVamJDr6KxTKROMbI83GStiJrg9WglXt4DwEko02qjMo&#10;YRJdJESfRL2OVmrgejSQq2iYnNfgESmjcghNJSt9Cwx6rtNFGHt1tFluozEnMcap1aWGhKC2cB6T&#10;yQ+71kFzMxA+Wti5PIteiwgBFfTRzgK2xDBtfqvo50cLdrlhcnoRIgzzHQSd0YVoYnxRzkPrM7oj&#10;KKLtiYTBoZAXUZEX0c9lBwlntw4hfi462Qc9QS43DA/nDfJ7DsJP9FXMF106aKOeAE006EnsB3EP&#10;NSgaxwQMKAqFaIHF8Lkt8FrtKKzIQ1FBJU3ThrDTwe+6EYgFkGXORWbOO0hLrgF5g3eQm5WMZIUU&#10;UkU2dAwarDYn3IyqnYF8FFQ0xxc//upNVfO2vC3/+OXPf/4zrasrdBYf0qRGbNq6Azdu38SDBzfx&#10;4tk9vHx+G9W7t2Fm1SJMm7MeQwcsxtyFW1FF+CxduQuLF2/F0OEr0LXjJIwgLAcNno6xA6eh75Ap&#10;OHT1Er4iXH9JGP7+l5/ij7/8Me6sWoY7pw/ggxfX8OTBObx6cg0fv7iO++ePYcSgKeg4fDaGziHQ&#10;xszF6N6jMbjnCPTuNZpmNgsjB01Cdxpi22AbFBsao8BQgVJTARo7G6N9SX/07TQdPWlYQ/tVYfzS&#10;dXj28gae3T+HF8+F8b7Ezz8leDesx4M92/HlK0Lw4nncOXkQ96rP4s7BwxjWYyL6j1mAXqPno/vw&#10;qejeYTwG9p2A4cMXYMrUtVi9ajumT16H4X0XMZBuj1q1UpGepYVGGYBG4kCazIccvRedR/TE4YNb&#10;sHXzfGzbsQJnz+/HrOHjURRrTLEoZb3XCCYbJ1MpFFI/VLkx5KoLWOc3gtbYClp3L1S0nYk2nRfB&#10;XTYaJa2nomWHWRhNMx8yaw8GTt+BGQu5zC3H8O2vf4a//fOv8NfffIvf/+RTQv8+Prh0Djv79Mfd&#10;K/txl3b/8OZJPL19Cp+/dxtf3n+Abh2nYP2tW33eIOuHLas3bF217+Cl46evzAuMH136gUIhOuO/&#10;g4zkVB500kT+v6DPDIvPxcpcJMW1J/IFOhw5sBik0OgNyCH8VDQ8nTGbViiFjtAyqiUw0uLkNEKN&#10;PhMmJY1Ro0WqUooMPpdpZMjWZnIHy2HhPDoDIea0Q2MkxCwaqOyEpToLJrMKJoOOQNPCLfo6ammk&#10;egLSqqOdEoRqKc1QtCCVQ0+zNFrd0NL01NwmnV1DiNoIVZELUbRcFeOR6mGj9TncykR+RLOR73kV&#10;iY74xkTXChOBQ8C43ZAQliarBX6Xi0bnJxRpx64wYnzPbjPD4RH3Bz3whj3we8X9PNH4xgm73wS3&#10;6IPIQEIMxxYOxOCn2bn56LV911nfQ3gF8/yEprgM6kdR0Je4PyhGsxENaPx+O+yEqskuLu+KcVht&#10;8Nuj3P8mbm8Q0VAJyosa0zD9cLk5v8ihGPVDx/nS01OQklwLmUnvoL5UjAok7t8ycGAgEbXouewC&#10;OIP5COVX4IOPPnlT1bwtb8s/frl9/xG0tEOF2YuiokpcuHwZl27fwI0b13D23DmcOXEI0yZMR9/B&#10;MzBw1Gqa2xJMmbAac2duwPwF2zCb04RpGzF6wAwM4TxDx83D0L7TMKT3FGw5fAhf/+glfvH1a/zh&#10;l599B8SVq/HetbP48qP7+JAgfPX0Ol4TXPcunkS//uPQbuAM9Bg3BwOHzuAyJ6Bn18GE3FiMGTwV&#10;I7nMwSNmYuywKRjWj7DsNx59u41A69a90LvnRPTsMRldWg5Hv7ajMXXyAty6eh7XD2/H/cun8OLm&#10;VTy/dBaXJ83CoX4DaFNX8NGzWzSrm/jkxU1cPX0ao8dw2ycvxoCJSzFs8iJCeT76D6zCuAkrMX7U&#10;AowevhADe81Hp9bjkBfogLS6MtRKkiAz1wK5jmDTRpCj9KJRrz44enQHjh3YjnMn9uDy2T04Skvs&#10;3LozZNo8KLSc11oIubUCUkM+0jMdyMyyIS3DhOx0K9KlPuji3VDecSas3kGw+wbCGxmMkubT0LzH&#10;MnScsBVjZu7DyAU78d5XP8Lffkcg/uvv8Nc//jP+/Puf4/OL13B83BTC8SY+e3YVz+6cwdN7Z/HR&#10;q6t4cqEanQjEcbsOTHqDrB+27Dt2aO656nvPZ8xud9Xrq/dXTYNafy3y+b/y+w3/YqEhegK0lrCF&#10;FkVYWCw0G1bYcR+cdieNTPT7S4FBnZ5ozKHXSmDTijFHCSBtBkyEnkRrhJpgU6uzodLkQq0gOHNz&#10;oclWwk2jVGhTISMgHTZaqM1EqCphteZAafBCZ+J6aUpGGp+Fpid1WhL3AkXeQw8fVSoFdAoNDFoZ&#10;PASk6NgfJTytrPQNJjNhboOFNue1cltpsHaTDh5al0gppU10EzHC7FDSRDXQ2bRQuR1wWyJwmQ1w&#10;04KVXjVsJgLJxvXaDdAzKPCGRbJfEyFp5rLMKMgPwxGKwu72wul0Ju4Z+iMGgtUDjy+GmI9WaHPR&#10;yCKIuPhdfxy2iAd5kQAi3iJC0Id4mEZJYxPDvXlEHkTC1BIQI9p4UMQgJGCOw0ErNNOYfa4cAtdD&#10;242jYWFD5JcXELY+RLg+b7QIgZAP2dmpSE5NQmpSbbyTlYqcXCWDEwYaRgWCFiOCobxEhgDRF/Ft&#10;pvy35X+W8tt//h2iJU0hM7qgN3qxZcpcvP/6Ja7QEG/cv40Ll6pxnHY4pHN/NOo5DUXt5qK8ZDia&#10;lY9GUdk4RIvFINOL0LHLQpQ3GoXyyuEoqhiJWKwrmjUbhJW7j+KD1/fxzecv8Mdff52wmEd7DuCL&#10;p3fwT9+8j68+eoCPaC2fvL6FGyePYHD/iWjSdyJaD16A3kMnYdjAKRg9cgJGDpmI0f2moG+X8Rgw&#10;cibGDZ6MQTS3mbMWYsLkuRgzajxGjp+BUeNnY+DYWRg3dQFmr9qM+49v4v6FE3h04wxePbiFL57f&#10;w72Na3F21QJ8SlCLvnufvPcAr1/dwc3z5zBp/CIMGruAy1iGHsPmYzzNcNjwOaiathajBs5Fxw5T&#10;0KHjBJTmD6awVCK1phyZ6XKC0AZVoBgKXQie8jhGjRiB9VMn4czZfTh3bhcunN6JAztXY8XKxeje&#10;vTPrixLI7BGkK/zIlLqRKrUjOcOIzLpyZCRRcFJyIfU3TKSh8rn7s67sC6N/AAVqMHyhYYh1WYRe&#10;Izej++h1OHznNn729Y/x02+/xR9+81P86d9+j2+uP8a9FWvxp19/hF9/9hJfvL6JD59fxUdPLuPU&#10;rn3o0mM6hq7defA1UPcNtn648vDTex137pv9TwFfJuTyVHSMD/j1pduXlngKsn+mo1HF41Yaifa7&#10;EVuEYbnUkLl1iNFEnASVRpkBFcFp0Bmho7GZ9VrYaIcZaiXMWjnCBhoJjS9DmwKNhsanVdAWldBq&#10;s2Dja4NBAb1MipBZThuiTVr4mTBTft9uscNlckHnoW3SSEUWDZMYco3z2i18TyOlMeoJSxP0BK7N&#10;ICP0ZHA4NTRYNWICiiItlN0En4OQMtPaaLReJ3+T1YeYRw2TMYsm6eN3bLATuBqnGLBcTfjzu67v&#10;xil1uNxQcVusrhBMfh9kJiUB5YeHUC00W2ENiKTAAZqoD1aC1eGmPdPY3F7RIEaMMOOGL6BnlOZC&#10;XjiIYDgArysAZ8gMd9ABV9QNK+0yTkCGYk0ISQ/iniiizigCbg0CNj8NlvM6vZBx+0SuR5HgNxgu&#10;Q0mTroh5nQi7nXwdhdljhCyjLuQ0xNzaSchM5cGaJoGd5i6ygfiMAYT8+fw/C2F0hrD/8PE31c3b&#10;8rb84xbRsnTJqg2onZQLoy+OVv4yfHD4DB6+eoEbd+/jwdOHuHz+DPauXYGSwhYo7b0IRU1noWFs&#10;FIPGSchrMQPm4nEo6DILpS3GwV80FOGykXDlD4XX3x4FJd2xeNM+XLp6Cbdpm48e38HzRw9xmob2&#10;0aMH+OmXH+PHn73CZx89xucfP8K1s8cxosdYlPUcia7jl2HokKnoOWIORg6bh1F9x6K/GJmm3WBM&#10;Hr8EQ3tPxWAa48QBk9GTkJw0vgrjR0/HyIkLMXLKLPQeNhlj5q/G0+fX8MmrW/j6k2f4yRfv4Wdf&#10;vo+7O3bh2sY1+PjDxwkgfkogf/rBYzy+eRELpi/HpMnL0Ism2GPwHEwcvRhTJq3AyAEL0KHJeMT4&#10;+4pazUI4Mpx1ZSUkKXroNV7ELCEocxxQ5cWxYu86nOM6FubHcXjLQly/fBB71q7C4jmzMH14H8yd&#10;MAjL5o7F/KpxGDtyMEKOKGRSJyQqNzIbqFCvvoTBtx7WWFvEm0+FxdWT9WYn1n294Q0Ngdk/COHG&#10;k9Bh+Hp0GbMdVcsO4uKDp3j9yUf49OMP8cH7L/Hk5DWcn70Uv//Dt7Tyr/GHn3yK33z0lEC8hHUM&#10;FAaMX4ERyzYce43XPzwQ12zvMqNXP5pQThraF/f5zZ17X2yeNrvLU60+57/ZgmHEo6y4WUEb3ISe&#10;RcZJCrvLAR8r6KBNjmzCL5vwMhB0Zhlti1Ay6FSMQgww0BBNOim0ZhWkajnUYpg2STptkdAjDBVG&#10;PXdsJiRSOSQ6NaEkKntC1qSH1qqCTyQf1nqgI3B1XK6Jj3qC0GHOhduYAzMNUaNVJRr+GMVlUEJa&#10;DNZtJDhFf0hxH85olMMqIGoXGScMBKCVv4HQtouBta0ErJG2a4LdriH87ND4bPB7CSmrAxqrDG6P&#10;SPoboe1Z4bd7aJxO2L1ewomQs9q4zXY4aGhudxgaboPZaYDPY0v0Sww6XYnciQViDNOAF2FfCO5o&#10;GL4IrZUmaHUbaXxeWP1cX9BF+HkQ9dI8+doRp01yftE30ePSwWX3I+oTDXL8MDh9nI9GSFAW5Bej&#10;srQUEXFp1svt9DiRntaAUVstSFNrIj27HjIzUqDVKSDR6wl9G/KiNMRQIa3Yh5nzl76pct6Wt+Uf&#10;t3z6+Y9QUN4CZpcYNjGCFR2H4cX9h7h57y7u3H+Ax48e4cqli1g5bxHrrNao6DADzZvMQlH+aOQ1&#10;mYrCykmIN52CRr0WomnT6QiUE4oNJyJYMpLnWzdEWw7G3C17CcSLuEnjvHbvNq6cOo8dvUbjxtXL&#10;uCbSFBGU169fxLUrJ7F+/nIUF3VBcbN+KO5EE2s5Fl06j0GXTqMwfvBYDOg9Ch16D8KE0XMwbsRM&#10;jBwnLqlOx4RR4nEsATkFfYZPQ7te49CdRjl8xkLcfXwZz++dx5Pb1bh/+zxevbiF25u34fD0Krx6&#10;735ifNX3X93AZwTy+/evY+niTZhYtRQDh83CsOkrMGrUfDSpHIry/L7whvvCXDQCvtaz4C4dAzuB&#10;KMs2QSezwy7zwhxrjMVb1+DUkZ04c2Irjq+chY39e2Nuhw6YMqY3Zk8fhEUzx2JoMB9zJw3D9k3L&#10;sGnZXHSraAalzA25OpS4bNogw4sMRR4FoDXySgZCbewEk7MzXJ6ucLm4DeEhcNLQK4ZuQONhq9Fx&#10;2GYMnbEFt99/Hz/59mt89fWP8OjMTewbOw8vPnmC1++9j+cvn9ISX+HxvZtYNGczKttMQ5cFKy79&#10;XVJAzZ7rqWrW6B241UEc3nn5l9vfnberaaXmj3qaXig/hkDIA4ffxQPRAIs5g8BK4Q/1wG13IEaD&#10;kuglhKFoxZlNIGbDqiPMWPHqdRbYxD1Eixy5xlwY5CpoJFlwch6NXgGbJJs7lsqtTOGjGpk6DY3F&#10;TaOzEVpmaB06mE0GyGiYPkLSptUmBgd30MBcJjHiimiFmgG9wQiNSgMTjdBkUhOYYoQcEyFo5LxS&#10;iCwYZn7fajNC69MnBvrWuqUJMDqsXgTN37Um9fhE5n8XTzYv7ZOTiYBzEu4uM/9gGiGXn+jOQcBF&#10;owX8wy1w0DANLj1cXj+cBje0Xhs8UScCkVCic32QsAuI+Z0e+D1+wrGAIPTDH4nCT0s0RKzclyKb&#10;hrg8KvoTuhETIKWFOvILCM4w/D4PghYrjTJMCDv5SDskaL0Okc+Rv5EgLWzWAZ4SHpQhB0xhP7Jz&#10;s5CcVBNpWanISq+L7CwZAxSeCAKI3B530A93uIQm7kX/IWPeVDlvy9vyj1n+8pe/YOKMeYmsFnKL&#10;D/2atMelkVNx5/lL3Lx1A3fu3sHd27dQfeYUpo6cxOC0CUpaT0Zx0xkIRIchSCAEm02Gv3UV2ozZ&#10;gubtFiFaNh3+0knw8bMSXy+UtBiK6eu24uK1S7h1/z7uPX2CSwdOYOvA8bhFEF66egPnL1/CdT6/&#10;eP4k5k6ZA3dhS4J2IErajkKocBBcfp6HwZaoKO+Kbh2GYnj34ZgwaSkmTZ+NkSNmYOqMFZg/azWm&#10;TJiNUSNmod+gKeg2bC7a9x6KYVze9fvncO/acVy+eIQQPolnj6/i3uH9ODp7Pl4+v4lP3n+QGFz8&#10;m89f4dOXjzBvwkr06jkTrVoOR0XrUYhVjILe2IrBfgf4YoMRKBiMSMU4/tbRsOibIC1DgaQ0BXLk&#10;PuS16oyDx3fg1OFNuHB8E45vWYapHXvAqbZh6MSBWLZiMuZMH4dOgTCWzh6FeTMmYUiHPvB4K5Cp&#10;KYY8txDZ0jxkaOOQGkphDrSAP78fdNbm0HEb9Pb2kNs6QOXuRRsfhrKB89Fs6Cq077UGlb0WYfPV&#10;6/jksw/x5Sef4tvPfoTrO44njPwjmuN7r59zeolbt+9yP2+Fr5wmXrX05Cd/+1u9N9j64UpF24wq&#10;gzYF3ZuP+/2syeser9+/bXCoyPRrFyt7n08LNSthB21NJkuHVCuHzCy6WRCCNiXM1lzoCD2jRbT8&#10;1CNLKYeSpmcUne5lJsg1nIfAEumS9IpcKCQGGNVSpKrU0EoISWUmdBotFTwV0txsmp/ImO/gdxyI&#10;mglgGqnVLCfQCDLRUd7gonFaYTdIE4mEJTo5VDoJ7LRPg9qAEI3SxO0y2vTQ2XUweTRwmiwJQ3QS&#10;LAHCLUqA5dEORctPLQ037jMhnzCyiD58TpqiJwS/ACIhqSLwNb40eAKcR0+DdVk4HwFFaDqMFu4f&#10;MeSaGAZORkjpEkPIhRhAeEVXDFqcyamCTqSCcnM7nEEeTKUIFTeHzx+Dm5aZT3gV+IMMAoKIBgXs&#10;HCgQ6Z3COvhCcXgYdHi9eQh4ihPDwhkZNERpvQ6vkXZth5sW66URx0uKEW1SCiOBagx5kZKbgvrJ&#10;dQhCAcSaPAGykG10wmNSJXI95kUq4A0UwugKIa+sWaLCeVveln/U8gkrTKXJC5H3UElDPDlzEc5P&#10;XYqbz57gzp3ruHfnBu7fv4uLZ89gSKdh8LsrUdZsKBwNh8Lp7Yei8ADkFYzk+4NQ0X0hSttNh68h&#10;YVgxGbGiUSh1dEGMUJmz512cuXgGF67fxN3nj3Fxw17s6jURd2gqN29fwzXReOcmgXjlAhZMWQVX&#10;+RCEC/ugqPEAOIq7QEsY+j1NobE1Qa6hhMFvMzRt2w9de4zCxGmrMGcWp7lrsXDZFsyYsQy9aIaD&#10;Rk/HsAHjMWrSOFTfOIy710/g2qVjuHnlEJ4+vICHB/fiyLRx+Oz1Pbx8cgfP7l/F1WsXcaX6NCb0&#10;moRYyQCUczuiRf1gajgQBkdrSFw9oY+PZR3SFwaamqF0BNSqStSrWQ/J2UrUVzq4jYW0y2k0xB3Y&#10;Om86ys125NbOQM3a2Shs0xBTJw1Ez7JyDBnSGaOHD0fDgg7we5tDHWiKXIJQQsvMlOdBoQhDpoxQ&#10;ZhrTOnuzPq+gDJVRShpy3nawBwcgWjkK5SOXo82wVajsswSxLrOw5vgxfPjJe3j27CVevP8KP3r+&#10;Pk5M2YQf872PP/kYH378Gi9evcLy2TsQpsm3nLNyz0yIbIQ/cDHJGlT5DCHMm7T+X3euqe7dbljp&#10;MrUiE1FCwu2lcZlFfz8ZdCoZTCI9kkNchkwjeOTQOqU0D9HalOAzquDUCEtTQsF5lbkqmAkrp2jA&#10;otfwD0knwBSQqOpDz++I4dpy5MkEmQ4a0SVAlgW70QiDSQaNQc7vWaAxioz5BKTJCR1NUUM4WmmA&#10;FtEKlSAQKaU0OhmjH87L5YhO9yEnrY326LaaEimZjASkuMxpdJgS90BDdhqhM0wgmnjwiJFtaLSO&#10;74Y+07hpa/4wrAEzAvz93pCFBqcnRLxcrp4wFAbr4LwqWPldtyNIwzRzm8T9R5GzUQM/ISYuuYpu&#10;EiIpsd1JcNkISbsdfs7v9dMaXS4EvAR0wA6fJ87t9CIWidPEAzyhrDS977piFAT8CAdFC1YXoUt7&#10;5bYnxlzlOkw2/mabm78thqg3jGBeMb8XQjgQQlZGOhqk1EFySj1k5tSDRauAgebuJEQdZj/yfcUI&#10;R/JolwVQMMiovnzjTdXztrwt/1jlR1/+GPmlTRMpnnT2IGYsWY5To2bh0KylNKrbuHPzOyDeIxgv&#10;nDiFTg37wBTrhEjLCfAUDIc32Bv+QHeE4gNR6B2Ayo4zWUGPhztvMM1xNIJFI3hedkdF51nYdOww&#10;Ll0+hxt3buHe86e4sGoXDg6rwoMnd3GXFnrl1k1cu3UV56svoGriEniKOyOe3xluWqLd34qW1Izn&#10;VXfYXS1Y15TzfOxEU+vMc7cFwqHuaNRiPDp2mYKWLYaheacRaNxmKPr0GoW+NMkuQ0bj3LXDuHHh&#10;KK6cPYhL547gAp+fX78Oa9t0wZmTx3H63GmcPXsKJ88cx4WLZ7FwzFzECgbBXjwQ3kaDEC8dxCC9&#10;M+uJ1shydWCd1wEyZzeYwv2gSPcgpU4a61wbFOYw61M/NHo3gv449DkSvFPjHdSqUxe5egX6DGmO&#10;6ZMHYfmCKswYOZl1UGt4Iy1h8zaDyloKebYbGelmpKY7kMTlpmZ5INMEobBXQp0VhU4ahUIagsrQ&#10;FCZHZxpefzQfsAAtR6xFp5Hr0aTrXKw+egIPHz/Enfv38PjpI3z49CV295iNu1fO4vPPP8VXX36O&#10;VwTiwR1n4C4Zhd4bNm98g6wfthhyVFVtKjpg/KjFXy9YsGSmNZD2B51UzT+VlS2hp9IQejoV5DQ0&#10;jcg/KIyLADKKgb0NEoIuF3q9DA5WukpDDuScJ4c2qKMtalW0PL0KNlqjQZKKXOV3g3GbVNm0QwVy&#10;NSlIy0mBSpXGdWTT2ER3CxlUTi20/I7JqIXHQNOzmmmjokN+LrxGNfwEgc6qZSWvoYmpkUNAaQhl&#10;0TVCDM/mM4puGdpEwl+XTQU7IZYdNEPjMvBzkW+RpkpomTiJLPoOkfTYzN/kt8MgLNBLCBJOAY9o&#10;uRohzGh8Hif/XM5voUF6fHAmMvPbCEUCimYbJvj8XgN8tFDRArXQQbiJ8Ux9hXDafASrIZHR32eV&#10;cfv5G6wW5NEKnb4gYrEgighIuyuICA1VDOfmE8mGg0WwhVwI+WLwuiOwegM0XivMTtH3kOC2RuHg&#10;fG5biNsbRn5xEYrzCpCb0wC5NMPU5Fr8D3Q0dD3cNFoROHidhH3ADW+Y+yZcAJnWjr5vL5u+Lf+A&#10;5Y9//FeMGD8VmVIDtNYA+gwagkcfPMLu3qNxeMVaXLh6GZevXMOtW7dw685NHN6xHy3L+sDVuD2c&#10;zcfDEx8Cc6gL7IGBcEaHw1nQF3mtpiNaSFBGR6EwOgKRvEE8hzugovcMHDx/EZcunMN1QvbB8ye4&#10;ULUW+/tPw/OXj/GIlfdtVt537t7EpUsXMWHsQrjjTeCMtUewsi+szkpoLQ0Rc3di/dCWdWdLhKMd&#10;4cgfwCC/KQPhdvD5exFOHeGMd0CwoDv88f7wFrQnOJvB3a4HNu5chV1b1mH7xtXYsXUTtuzchq1T&#10;q7AwUIwtm9bj8Imj2H/wXRw5ehCnTp/EmklLEabhWksHI142iJZIEw50JQgbQmlpDbmlPTLVTZFj&#10;boKUJDXSUrKgyNIjR+qAXONDdroENd6pmRizOlOWhlDYivFzhmP7ns3Yd+wATh3eh95NhsMUaAlT&#10;UTuoXK0hNeVBmuNFbpoTDTL0SMnQIj3LijS5H1pXCVSEoSw7TIMMI11TSPCWMjDphRaDF6F534Xo&#10;OHgtmg5YhLVnL+D169e49+g+3nvvOT64yf+151Rcu3wWN+/ewgcfvMJHH73GlZO3ESkdg2WXL4/9&#10;jlg/cFHosqpyJelITXoHaXXeQYNcApBmJqUVGnJTkJmbiQwCUs33lNpc7jgprDoHdHyuVOVArcuC&#10;XuWC1eCEQq2guSlgFp3nCT6FNIfzaCBTpdIACb6cLOSIyprvKTQq1JGkQa0UA3brka2QwCNyG5o8&#10;sJhUMLkJMrMeVq43ZFVCriYgNYQlISkVA1qLrPzinqU5Fya7DhG7OXGp1Kc3wUMA6uwmqE1mWAgh&#10;i5+mRnP1mDVwiw7wHlqjJwYTjdLttMDkNEJv0RKoBGaEUKVxGRP3HLktLifsIZHfMEbAehAiAJ1e&#10;I03TiniYy/M5aZsWGDi/120k+LzwOYUBWlEYdiAYJugIWIdDzsmAPJcWLqsCbr8e+c4AYp7vRqaJ&#10;eoNcfxlsNEh/yEdYBlAcqoSvtBxhNw2Q2xjkZ1FPhL8pAJfJTziqEfH5EAuFGeV60bhhExRHi6HI&#10;UaJ+Sg3kpDaASUGIW20I0rituiDhaSYIwwSoBT5+zxUsRI7aivff9kd8W/6BihiR5siJs5CK4QYD&#10;BXBHinH2/FHceHCVxjQAp3buw/nzp3DpGqHI6eqNS9i4cRfym3SHp+ko5DWZhEioN/I8fXi+9yYY&#10;eyNS1B9FbSehnHZoDwyAPm8cgTiC53MHVA6fgzNXruDMOVEh38DTZ/dxdNAs7BxUhbsChgTuk6cP&#10;8eg+4Vt9GgM7jEMw1BqW/FZwhZog6GoOmamY4C6EPdyOgWcTaGKtkJffE15LBQz2CgbvTWDwNYXG&#10;3hLReCdUFHYnvDpCZmsKW3lHLN6yAZs3rMbadSuwcd1C7Ny5CZsmT8NMWynWrl6G3Yf24MCRA4kk&#10;wocPH8Cq2YtRWMjfVTkM+Y37o6xsKDyujkgzNGGd2gwaWRGUuREkZ/tRp3Z95KZokdpAAUlyLrJr&#10;ZeOdWjUgtajRZ8pgrJ+7FO+uW4tLF8/gxMEDOHlyP84f3IMeTXpBHWoFZ7AV61luv7Mxkgg9SaYP&#10;mZl28sGGtCwH0vXFcASaQ5sTgoaTQp6PHFUBJHxUhdujtNd0tOq3DAV9l6Gs5xwcufUQn378ER48&#10;eooHT5/j5t5z2NxnAp6/9xA3ua/v3L6O+/duY++aw4h3Gv/fHv/qq79PPkSTzVJltJmg0mdBpmwA&#10;iSQbuQSNWpoNRXIasgjF3LQGyMrKQhZtLkfCKINwkytE5/osmPSZ0Cil0NAUzVrRKZ/g0nJ5OgJL&#10;K4FBpYaK0NMQnlJZBiRSFdRidBotX6uzYZdnQSXh8gham80DpxiFxiCD3kGrFKmcCEkXLVFH8zQb&#10;cxN9+hys1MX9S60uHQ6DCTaTFxHCyGInUGmQLr0hYUU2kS2f9uayaROd7d02MUSaFT7C0iUu/XJd&#10;HgLT5bEj6FMmLre6aIxGly+RucLtthJQ3zViiThDCNKsHF4/3F4XvxNI3Eu0i8G5faKfoibRf9Eh&#10;RoNxmGh5Tvg5v81FeBO0LtqfQ1ijl3C1WqFzu2Bw6AnfCL8f5XxBeGK0wHgAjjChGLQj7guhMB5D&#10;2EujpG26aIJWgtlBkJqMtFSrnsul8RHyPlpolMAsjBVw/8pQp34NyHPTYFfJ4dbZGRB4YCPoXdyu&#10;UCCCGO1TZL3whIuQKtFi74Gjb6qit+Vt+X+/vHz9QeLY1Fn9UBq9WLZqGS5fPYcrd65gfZduOLp7&#10;O6ovnceVaxdxkZX47ZvVWDFnGfLinWFpPALx8nEIubswYOwEs78rAdgN8cK+KGw2Bt74YARiPXmu&#10;DUAsfyh8rnZoO3IRjpyvxtnTx3Hx8jk8fPoAB7uNxtGqpXj46jmuX7tGGN7Gwwd3cWb3EbQv6wd3&#10;qB00ea1gCxBAmgiyZBEYVXEG2w1hdZVDG2jBgLM5ZaGYdWER66s8SkUECj5qPI34fcLRWgITjc5e&#10;3grLt67Bju0bsG7NGqzbvAZb927H2mmzMcZajm0baIiHD+HQwcPYt59gPLgPm5Yt53ncFY5oL4QL&#10;eiIS6QabvSNypaWQ5AYhSTNDnmNFapoKtWrWRE5SBtIz5HxMQ920JARbNcbyzatw/PghzK7ohs2L&#10;F+Lo/p14lyA8fPwIjhGMQ9oPhT7cFbZwJ2gdTSGzNkFmTj4yckPQKkqh1LWAwtYMzuJ+sBcMZP3f&#10;HCoCWa9vRkEqR4auCHpxCbvREDTsOQsN+y9BYc+52HC2Gh98+ArPX73C0+cvcH7dIeymdX/46Us8&#10;fngfFy9V49zJkxjUYx56LVn9KQ+JWm+Q9cMWm8tW5fCY4XTrYHeJTu+0J6MONpHTMDcXCqWcxM9A&#10;kiwZ6Zn1kc0pKSeJUUcWMtNTeRAksUJNTrQgNalzCToJ1LlZsGhFZgwBV0JRY4FWmQOJIhUauR4W&#10;OQ1QLtJBpcGsTIdMnk1Q5kBnETZD06IFmmiAdgMtkXDVGyww2rXQeHNgEde9TRZCReQ/1MKjMcOq&#10;dhBGBLFDCRt/i7jHZiXM1ARozEhg2MTA2U54CX43Qei32CGS8bqcDj53w2yzwO3REMg2hGw6Qsed&#10;uJyqdNo4jwkGMYg3YWT30iYJoLDPjwhhZ3e5ElkjbF5aqNsGnZmmSVMU8/mttEkuW6ST8hGyUa4j&#10;TivNi3oZkXJ+O2EfoI0GffyuF6FoAUR2+1goiHg0hqJoEUK0v5DPxe85CWcaoducMEmtOwQLQe81&#10;KuAyemDWqTlJGTiIcVQZmclTkcwDXiVLg4qmLwZNEN1gRFeSIA0zP1KAgjgBHfLCHS6E2RVCl14D&#10;8atf/+a72uhteVv+Xyyff/Fj2lxjKHk8qy1+DB89Eleun6MRnsD56hPY2LI7jhMIZ88dwY3L1ag+&#10;cwJXbpzDoulzEc1vj4qGQxhcDuVx3Q2hSFueb21paJ0QazwcRS0nwBvqS1D1hc/XDQ1D/fnYCT0m&#10;rsaJyxe5jnM0zosJI9zWZCCOL9mCx++/wo0bNwjD+3j64gnO7TuG5gRrKNgZBn8jWH2NeH5FoczQ&#10;QZmpgl4WQI6RwPA1g9fVEgZ1Ceu4ECQyV+JyZa7Eh2xjKQFTShGJQ2IhMAuaY+aK+diyYz22bd+O&#10;NRvXYtuOTdi8YCnGOhti2YJZfH8DVq1ehy2bN2Afny8aOxthe2vYbY1gCXZg3dcSOco8yJL1yKiv&#10;RUaqBtJMA+sCGd55pxbq1KuNlOQcZFJ6Snu3webdm7H7wE7sW7EWUyNNsGfHahw7xteH9uLQycM4&#10;tH8fhnWZgkh+XxgjHWGJ9IA50hN6YwsKTxPYrVy3sxdMsV6o7DENvjj3ubsv68BuUJs7Q21qR/tt&#10;CV/zYShsOR55nWahuMNcVHSZjj1XL+IZA41HDx7i/tMnqJ63CztHzcHLT9/D/fv3cPveDZzYewyN&#10;2ozEphvnLrzB1Q9fPB5LlcWlpz3ZoGfFm2NTQ0YI+UVWBJMGOqOREY4EVmcKJMZ0ZMoaoE5WHeRk&#10;1UNOnTqoV6sW0hvUQXq6GEOzAbJVyVARoCoao11lTIw3mpajhFKhhYXvqTUqZGn1rKSVsCrSCcQ0&#10;KAlJrcwAk00Do0NOKOrgVLNyN9toYUGanBZWiwoaG6FqFp3uaZIOBZxipBzCU2nISvR1tPG5j9+x&#10;qNVwW4xQmCSwiywZdtHSk8+5bNEAJmLwII92F/AYYXMaITLba7w0M5cDei9B7DdD76eR5eUj4i1G&#10;MGxPXO405RfA4zPQxuwIRAixYB4cdjGWq50AjRAuNhqjClaPieA0cnk0ZYueE0HnMNLgGHQErIwM&#10;w/C5I4gLY8wjrK1qBAjpoD3vO8D6AvB4o/DFfAiHPVyuj/NbEfOa4Ii4oBCWyv/HpJMR5vzNHpqo&#10;UgKzxsffWACNS4LMrCRIcrK4f3xQ6rWJxMsO0X/R4UVJqBJ5kRKaMA2Yv9sbKYbO5sfNO/feVElv&#10;y9vy9y/iMunv/vAHtOjQE1lyIyvXKLr0HoAXT27hzJljOHXmMC5dPYP1FW1xatdmnDl9EqdPH8Ox&#10;/btwovoopg4bj2i0I/xtxyG/4Th4g31QHuvOCrsfbHmD0LLTTDTuOgvRwgFw0RC1hcNQSkuMxnth&#10;1IzluHCxGtdv3sbVO7dx/8ZN7KvsibMbNuPW42e4LTr/P3yEp8+e4/LxcxjQaQpswY6whjrBI6Cn&#10;oB1mBZCV7ENaignKFNHnuRh2eyNaWgCK3AABpUWDFDmSGnigkwYgVYaRowsjnZM2UIRhM2di/eqV&#10;WLWiCgd3bsCWDWuwZdYiTMqyY/mEoVi9eiFWr1yEzQTn6uXzMbHLQMI2ArUiwHrWB3mmB5kpGiTX&#10;zkFKAzUk/F79ZB3Sk5SoXaM+6tdNQVKNenBV5mH7yYN4d/dOHDn1Lo5Uzcfcyi44zH158uQh7N2z&#10;E3sO78OJ06cxpOskWGM9YIl3QVmXCQiGelGa2lM4WsNBc3QEuiPabCgiTacz0BgFa6Q/9/sQ7psh&#10;8Nt7UA56wtV5Ijr1XISm3eYjv8NMVPSahHMPb+PRvfu4f/ceHj9+hAOjVuLs1m14/OEzvGIA8skH&#10;H2DZlM1oPWYxrn32cukbXP3wxWAzVTkIHA9hZDGx8nbQhAx2gsXO6MwJg+jYblBQ96W0PjmVXw+d&#10;3MAIIRdybSZtUaQaqoOUtFqoWa8mUupnQJHWAAo5rVEu+h9m8g/LJijl0KlVUGpykS1Pg0Umg1ol&#10;hVSbDU12BrSMWkQWfWOiPyEhRePTc3t0VsLGqYFbjDEqRm0x62GjXandBm4vLVMnh9TrhNlhglOr&#10;gcdACzSIQb11MFms0OiF+fEzAingptEZRctZJSFpoSX64PLT4PwahAmZkN8LX5iBAEEWIPhcfN/r&#10;c8PjdyMmciESTHafFU67DeFQAUEShIs2GKVNel1OgjAfbpebRimGhOM+5P4z0mTVtFIDLdHC72kN&#10;XhjdTpoibVE0mKGlia4bwlbdTkLZaeZB5OUBF+IyuU20SI/PQwiLy70ioTAh6Qshzx4gzNyweFyM&#10;NN3Q8XcbxIDqRisiBKRo1CSXpcOgNUJlcDOoCMJqdyFMS4x7S2mmeWAwBJFM2JfXMNFJf8CwsW+q&#10;prflbfn7l3/7058wZeZ8KI0ueMIFsPjyMXUBK8Qr5wnEQzh1+giqz53C2iatcHDLOpw5eRQnj+/C&#10;3r3bcfj4YcyZPAux/A6wNx6KoJ+VsasNrP5WNMDW8Ec6obzFKMQqx8IW7wNbZDBc+aMRKB6EaMvh&#10;GLl8B46eoYVevIRLN67g4vEz2Bpqh/O7dtFgHuE6DfHunft48fI5bp6+gO6tp0IX7w5dpB3MnqYw&#10;K0KQZXkgkYSgyHQSiGbIcq2Qq+NITjcgNc2CpBQ1aiXLkJGkTgySLRFjieqDUKgikNjjGDF7JNat&#10;modliyZh3YoF2LhmMdaMGImRRjuWzBuPlcsWYcXCSVg4twpVkyegia8xbY91nNqBnGwzUnONnBzI&#10;lgSRw+3JVviRVEeJ3FwplJI0JNVvQDuVYvyKmThz4RwOHD2II6ePYsuACVjYtT+OXzqLQ8ePEpIn&#10;cJDBx+G9h9Cs+ViYi3rDFeV+LR2IgLcrIU/jdneEztuXwX0vxDtPRbhyKoOOMXBHhsMVH4ZgZBh8&#10;RcOQ33wyyvotQEGv+SjqPBfBdjPRdsoyXHxEIN6/i/u37+DBrTs4OHwhLpw8gMu3buDGg3t49ugR&#10;xo1Yh55zV+HDn305/Q2ufviis+iqrLRDcZmxgKboNUvhoNWoaYZixBirMZMmoicYZYnEvg6LBRab&#10;BAqCzGimfmtEH0ApjISjTFEfKakEY4N30CCtNq0xGTZpJgGahVQlASo64xtc0CkykCNLRXYOrVOd&#10;CZUsA+lZmbQ5MT6oGmaR3YImaKb15RqMCBr1hJcTbgLBZPVC62ME5qIpcVtN1ixYvAbqO4FuVMJv&#10;tcFPOLgMDth0IomxHTaPNjGQQIjLcPrkcHppvISYm0bsEJ8Rlvm0zhCB54q64HabEXGrEYnRjgnf&#10;gN3JyCgGh19kp6edui0Ixm08aTkRYF6fjvAS9yNtiTyMTp8DZtGlQuRXFFkoCHWdyQCdmeYouqHQ&#10;6tyeUCKnYaSgBHnBYoRtoi+kaKWqRQGh7BTbRmjHCUSjm0Zo9CBsL/xufQS7V6dGTLR2JUhNtGCz&#10;XQ216P4iWtu6gokxYaW6VAYdchhNcv6XDCKcLrgcVoSDPvgD+QgGvAxaMmmdjGT9+bTaMJ6+fP2m&#10;enpb3pa/b1mxdjPkeieDziic/jjC+S2wfPMWXKo+hfPnaCyH9xCKh7CmZQfsWrUCh/buxsF3t+Lg&#10;vu04RbOZMWEqXIVdECsYDL+lKVzWxnDamsBuJhRpcZGWw5BXOpjnZGcGqG2hd/bgOd0b5U1HY8aq&#10;PTh+9jzOERTnCeDqg8ewK78Xqo8ewYOnd3Ht+pXEZdQHj+6j+vBp9Og0F7HGI2HP7wmrrxn86lJo&#10;0wPIldoJRRfkWU6CyIUMjR+yTAPNTUUo5iCDj1kpOZQCL7JNBRQLF9KlMWTZ8jFi1nisXbkACxbP&#10;xPLFY7FiyUxMKmuGyW0qsW7z4kTDmhWLF2DVqsXYuHQRgp5ypDpLYXeUsQ4sJqCaIVdfBrW2EEpZ&#10;CFnchlq1cuGMsm6PmSHPpaxY5dh0cDP3aTUu8DedOVeNTR2GYcf8uTh94zKOVZ/BmUsXcOnmZWxd&#10;theBktEItp+CGCdH/lAGGF25vO60xv607MFw0LwjjacgHB8OT2wQPHnD4CgZA5sYGKBkMGKtJ6Pp&#10;kCUoGboY+d0XwddoPMZt2ooHzx/g2rVruHH3Jm6duoA94+bg5pNruCJGBbp3i0B8jJED12Hqxh34&#10;yW+++fsB0eLSVYm8gWqDBVonjcxkJugIC4cOFichaFEi22ym/lPD1XLICECLKgNyWp6OBqIi3Mxq&#10;2p2JANMroVBokK2vj6TcVNRMq4GMBvWQllEH6Rlp0GRlQaWkMdJeMmQErea7bhuiL2O2KjWR9klU&#10;7HpCSGGwQmXUcbkK2IwqOBzcNjEIt8jQbwrAbzMi00nrtChocmpo3ASduKcmLpE6vTCYpDQqGewR&#10;FyNEWpCftmv3wWJ2EwYhlBUVwyw65NssBI050SfR4/cTRBbkcf58ASejFDbCKBQkvLj+AK0vTIg4&#10;Yx44CGGPT5W41OwjSAJOK2QBJ7Qub2I4N6tI7BukwfmtMBNyNpsSVlqenTbnt1vhI3CddjcNMISi&#10;glAi473Dmw8bjTHusSEQcBHkdhRGyuCPisnM/8OKgM2FINepsdnh9tMoTWIwA3Pifq1WmUUjtPL/&#10;0/D30/Z1WdwH/M383MAgwUTQW9wBBN1RFHn8XGcMBlluIo+lL1rCyNyNYEFD/PFf//Sminpb3pa/&#10;T5k5dwlqp0rhDObBxSkQaoH8Zj2xes8uXDh/CscP78Bhcb/r+AHMa9YQayeOwNmT+7FnN81u/3Yc&#10;p13MmjAL5cUdUVzSm+daBXSGhjznm7FOqGRQ2w6+iiFwRVrDa20OibEVZJ4uDITbwJs/CLNXEKrH&#10;3sV5muiFy+dxYusWrMxrjzMHDuIKreUiK+87d+7gJq3m1L4z6NpjIYq6z4Wm4XCEC7rBa2wIpTSP&#10;ELLSzpwM9ENwqKJQ6zxI1npRV2ZHboYW6gwzdFlunmsFkHqKGNgXwGgog6eyEzbsXofNm1Zhw9ol&#10;WM/HdeuWY2rDplg0pid2v7sZW7etxZZda/Du3m3YvGwJ8pv0gymvDWwFnWArHgglAa+QxaGWhpGZ&#10;bEWtGtlIzqqFlu3zMLBvB/TtWoaps/rh5MXjePrqCT767H3c2n4UG7qOwO2nN3D78V0GxI/x8OUj&#10;HN55Gj17LED70avQddgKdBy4HN3aj0fbNmPQsutEDB23EIN6zUHLPlUYNGENikqHQOPpDGe4H+vb&#10;vjTnfrCXDES4E+2xz1I0G74UpZ1moqDjZOy7UY0n92/jyjUGGc/vYP/k1TiwZh1OX7yIq9ev4fqt&#10;K7h1+goGDl6BFfsP4uUnr7u+wdUPXzw0RHei+4EwQpHCSUO70sJMK1MEHIyiDAmrUdLkcjUyZGlS&#10;kSJPTXSp0OVkQZpdlxouh1SRAwMrZAkh51LpoZFKaIEK6LLTkZZVB3WT6iAlvT7Sk2sjJUuBTJqJ&#10;kvaoUUqgVxNoWgltx04rEmOM2ghH2h+3QxipndZodcihpJG67FoEzB5YrNwuqxIWuwxaixw2i51w&#10;M/L7ehqQE1aLE0rOozXTmOy2RIMhiyNM+DngcTlofCLFkwsxH01OtCQluEy0MguBExUW5SR4AwbC&#10;00Nji8AZiNHq+BmBZfdx4na6aIEWAjBKuDg5j2hVKrLhx3wuGqYPkaCfUZyVxhiAx+2Gjr9P4fBy&#10;HSaanrhkq4Y9YZhueCNhGlsYUZcVcW5TOM7t5Ps2XxzRvDJuQ5DbrIMrxM9sYX6P2+sOwyMa59BM&#10;MxmMmC18T6uCxiyBWbTS5XMPT0it1cUKwpC4Dyp+T0gkLxaDjkdLIVXzBJWkc10ReGMlaJCpxLbd&#10;+/GXv/z1TVX1trwtP1z505//jPWbt0NtdMEdKoA9WIBAXgsUFHREtE0/rNyyBoeP7sOhg+/i4MEd&#10;2H9yH9Z0bI3Vg4fgdPVh7N8nGoHswsnj72LFgqXIj7dDNNaVJlQEhS4CvbmAgW0pbN7WiDWaAJ27&#10;NUymJsiydmaQ2wp2wlJZ3huTN27BkaPv4sihvTh15hj2zZuHyYFC7N25BUdPnMTBo8dRfekirty8&#10;hW3Ld6FJ02nIbzMbphbTEWk0mudYE6TpK6DKzoNcGYZSF4LZ2ZznZCnS5QEGqwGaox/ZmTbkyvNh&#10;9jaBKlQOqbuUAlCC8k5dsWP/Vry7czPXuRY7d2zEzu2bMLdpBywdOwkH+RsP0IS3v7sNh04cxt51&#10;m9Cq4TC48gbDGBsAXbQ/3PZOMBLK2lQnUuuko0aNujBocjG4d0uMHtkbA3s1wYKlU3HvwVV8++MP&#10;8PPHT3Bz1Ra8vncZP/vpJ/jmRx/gx19+hK9ev8DUMavRql8Vuo2Zi+7DFmJknxkY2XMcunQbiS7d&#10;RyQSKzdqMQz9xy/AuFnbMXrcMoyesBQdOo5H81bj4C8ZglDBCEQ6VsHVeR5Kmk1HfsepGLBiE+69&#10;fpIY/efek/u4c+IS1ncYjXOnj+LMmXMMfqpx6+YVvLv2ADqOWYrdx4//6fHjx8Y3uPrhi0mnqdLp&#10;LXDQnBx2Fbw2KawqAwHjgMqcC41o0GIU/RDliaHYRConuSabhqeCKVsLSU4G6mfnIis9l7YhgUaR&#10;BrNCBqksFTKZEiapHDmiP6Ish9BMRlZmMpIb1EZGSl3IUyXIyhV9EyVQSbIJO9qV104wE4Bcn1KR&#10;Dg1hGbZrEmBTOhSJe4AWGqvepE1k6Q/QGsNuWqHeCafeTGgZYQhaCEsaLiHgtPO3iMlKOxMZ7h0R&#10;2pkNERphwGUjvAKMSJ2IedUw832fi0bpIJB9VoQInIiPgPMSHl4XPASfi/Zp8ziQHwnCHHLD6dXD&#10;FwjCEiTACBwfoeajeYUihXCHXQkbDbmdCHhoc1yG0kE4cr0iY4VoPGSz0j69cRi9Nvg9JuS7jSgl&#10;VKNhP+Jch97rRcBbgEJfkLBkpeH0JPJS+nxcLtcfF61QvdFEAmMjTVqltMBqMMAr7mtyP3n0dhgs&#10;LgY1HgJUz+WGkBeOc585UJCXz/1IE0/P4P+qhSdSBIc/D7HSJvjwbb/Et+XvUNZu2sbz3cPAjwFn&#10;MA6DtwS+ku4ojXRCYaNeWLRiKY4e3oV9uzfjIGFw4OhebB0+DKt7D8ChC6fw7v4dBOUunDhzANvW&#10;rEeL0n7w+5rDqI/Dos1nUBiigRXCGmmDSMOBPN+aMtAuRxbtUXSHUJsbwljRHzM37sOJY0dxZO9m&#10;HKBxbpkwAfNKGxM+B7B393bs2LwBhw/vxllW3MsIgXDBMEQrxqKw9STEG46F09yOstAYGapy2l8+&#10;1OLeoKU5A+YWUChCkEtdkEkCBKILclkUmfbG0NrLoXUUQuVtjvZ9h+PA4b04tE+Y8FYcPLCH0z4s&#10;bNIL21aswuGTBwns/Th66hjOXDyPI5t3IZ4/ArrCUYRiX3jy+kBj7wBNRgSKBjIk10xJ9D0MmQwY&#10;OrAdpk0fhRFD2mDR0jG4fuMUXty9juNjZuDJzQv47S9/hN/95Ef4528/wW+/+QgX9x5DvwEz0WLY&#10;ZHTtMw1lLYejafNBaNdoCNq2H4qmLQaiWdO+iFT2QYcxS9C//0J0ajcOPYYswOB+szCoJ61x6CKa&#10;5SI06TMPpd3moLTjNBR2mYR1x4/hyXsvcP/JQzx77xn2D1iIQ4tW4uLValy8fBEXLlzA9bMXMaTX&#10;EvRauBF7dh/89vLhy+lvcPXDF5sro8pqV8BK4Dj1hILLAoMYO9TgSLTg1NoIPlawNp2EUU4DRj8p&#10;MOZKGO1IkS4xIF2qRIO0TGSlypGcKUc2FV1Ga6xPk8wiBDXSNMjkadCq5NBrZbDqtNDRJlNza6Fu&#10;vRqoWbseUmqmQZ6TnGi043bTCGlwBq5bZTJCodUnsj2YCDUdIeLke37alcGSDTUN0UXQOQlJMbSb&#10;m3bo8mTA53QjROv12nSEoACNj3bE79hN8BFMYjg0Fy3UJDro24MEnQd+txl2wtRLwDg9XnjdNFVC&#10;0RUWLUg9BJKLsKAFOp0IRhwEYBCxaByNYjEEnDyJvaKLRIjLjtAgTVDGQ8gP+lDgDyHqt0F0bbEJ&#10;SFnC8BtctF49DHorI0ktbA47DdKEqDeAfF8JyiLi0im3J+JFqbcYhcFAwuycHnEP089ttCEeLUck&#10;GkMkHGAQ4Cc0aalcptHA/WykKfO3WMV4s7RpuYkA5T4IR1zIownn0VyLwj5UlLaBx6yGMScX9TPT&#10;YDBx+bEyVlBu9Og39E2V9ba8Lf/15c9/+QvGTp6J1BwNnIG8xKhJxcVtUFDUGuGGfRiUdeN7LTB2&#10;4jQcJfDEvcKjB3fjKA1u96L5WNW1J05dOokjJ97FqSN7cfLcIewjtFqWDYTX0wY6bUNotJXI1ZZC&#10;o4/C4WwGd1FnPm8CuSIfNbTN+bwSJkLTUtgdizbvSPRt3LFrC/Yd2IkNfdphVqOG2HNoN3bv2Iw9&#10;G9Zhx6a12LdtPUYNnAhvtDPM0R4INB8Db4sxUHg7QW5pBrWjGZya5nAbmiA70AQ5vtYMUkuRpCtH&#10;qiwOszKOVHOEdUpT6Hyc31kBW6wT+k2bibOXL+DYycM4c/o4jh07wEDgCDa3HYR316zFRVrT6XOn&#10;cOHSeVy4eBn71m5HqXsIcor7w9lwJAPxAVCbypCeZkXtumrUqtEAGqMMTSJh9OVv2bhpFuaO743F&#10;K6fj8pWjhN5ubO7bG7dvnMWza1fx6tYtfPXqJe6fqsaMKZvRb9JatKWhtRg6k2Cbio4DxqJX/3kY&#10;PHYhBhNybXuPR6+RczGkagsWbTiERavexZBR69C0K0Hafg6KKiehWetZ6DNiFXoNX43Og1ag1fDl&#10;OPnoHj784D08fPYED67cw44OM3Du+GGcvHAOd+/dxq0bV7B+wTZ4S0dj7q4j3N+7rq9evfqHH9T7&#10;++JwWaocLiNEWiCbyQKzyC7PSWMhCLVaVty0HpMeGh3NkFDLpNGlpddElrQBsqW5kMtVyFXmIjs7&#10;jWBM51SXB3kq0iSp0MgIOhqjViaFXhijKgNptEWRu1DYZLr+uz6LOZkNUDc3GVINIUBr8hCGdrMp&#10;0RgkaFAQWgYYnDRMkwxmcWnUaoJJ3OskpEXiYL1NAaeTdmv3IUCgeggCu50gc6hoZQa4aXx6uwVq&#10;O2HgdCAYNNOWvPxcNNTh/ASf3eOEwWGC3kdARUPwEF4OF+2P4Aj4uYyglwddFHkEo88jLqH6ESFg&#10;wu44gRRINHQJ+ryIBgIEDm2bQCsIhVBAmOUx6g0Toj6HFTKHB25XFF7RwEWnoikKSzTB7pAiz0ZT&#10;p7mFfE6YOMXF+gJuFEYDCBJkzlAM3rwKFOY7EA/nM3goQNgZRCQQ4XdoqS4z90EudGpdomWwVCuF&#10;3CbGk7Vy2xlI0DbDBKkzFEFeLIJgKA6tQQWfjtsg90CvMsETLST48xmMeHDk5Lm3l07flv/y8qvf&#10;/BazFyzj8WlL9IP1hIpQmNcGZY0GIq+gE1q06Y98Gog71hqde4/GifMncfQILfD4Hpw4sQ/716/E&#10;oqZNaW8HcfrUIZw7TYic3Y+Ny5cjWtIHAU8zyMzF0NLOtDTAdB2fe8sTfRJtBKVal4csfQFNrgga&#10;Qxy+DoOw9cghnD56EDt378ShI7uxQnSU794Ve4/swZ6dW7F1wxo+bsa2DWvRpU0fGDyNoA20gzPS&#10;nXVDT55vonN+EUFcAauqhOspg9xPSHrbw6KqgE5fASXX7dIUIkd0xi/pAl9Zb3gr+sJZ1Ae9p87B&#10;5RsXcebcOZpSNc6dOUXQn8DuFv1xZNd2nKI5nTl3BmcvXkhcut2zYS/K4oOgKeiLcKwbg/12SJO5&#10;Uau+FjVq5ybGJrVEDBjSPooJXWLYtXkGpvZrillLJ6C6+hCqTx7A2s7dsW9+FU7sWotTtN97N07j&#10;yJZt6N5pAtr2nI6efaejc9dpaNVmDNq1HIoBPUahd6eR6NttLAYMmUILnMt55mLUpJ3o0m42CiKD&#10;4A70hidCSPsHsP7sj3Cj8Wg4aDka9luB9uM2Yvm7p3D3yRO8eP0Ct49dxbtTV+DqvWs4c/4szlaf&#10;x43LlzFq+DKUDFuAzTsP4tSB/ecOH575w+dB/L54PL4qm8sGl9lImzDTpEQDDBX0Bg0PHE1ioG2j&#10;Ngc6nYwRlRxOVTYhl0mw1UN2Rm3I05OQk0v4aVPQILs+sjJTIM1WITnbAKkkA3ppEuFZD5mSJEil&#10;KfzT6tEaCVCFEhIDl6uSwqyRQaHOhFpvh9FDCzTbeYARDj4dXJwUlu8yalgtMlicWjitKngsBLdO&#10;AZ2JduhWE0p2OGiLoluGk+C00+TsIa7DZ4bPZUDIxe/RFgPOCAx+LxxiRBy3G36zDUanjuYnACoM&#10;jIAUo8v4PSj1u+Dh+oI0MpdogWqjXbqdCHvcCMYjtD8x3qkFrlCQ1uZDkHZdmV+GvEheoutDMCAG&#10;+vbQHk0I+cU9xXzCtxBB2prP72DgYU+k1TLZTAS9FPn83Q5hdW7RutUJr9getw4BYYEFfsQIsbAv&#10;jFBBmO9FYSdonYyswwRxhNbsJ0TdTjEqjpvmZ4WV/5fRrULQRLg7NTDY1IgUNEUoWAAPTTZKYLus&#10;TlhEAymVEUq1DC6nkRVUIazeKA3fgItX3g78/bb815Wvv/kJevQfBoWB52cwzuAsH5FoSwaSTeGn&#10;UYXCzdCwrD0aVnZFvKwXypr2wvaDO/Hg9lncpNlcv3oSty8cwZ4hA1F9fDcuXCAMT+3FhepdWLtk&#10;BQpKe8EWacZAsAQGS0MYaITZ7qaw5HVBuLgTz69KwqMR9OYKGA2czCVoM3wKdp0QXTpO4tD+LXh3&#10;10YsLG+B1ePGY/ehXdi6mXa48btRZPZu2oi2DduzLiqGxdsGeXm9EKEFmpQlUEuDDEbj0CgCkCr8&#10;DNTLuQ2NoFTlQ0ZYmjRcr64hTJaW8DQZCW/JAERajEVxi9EYPnsNqm/ewLnLF3H58hmcu1CNsweP&#10;Y2ezQbRfcZm0mtA4jZPV5zjPJezeuAvRyqFwxfsgXNAVLncr1sdm1KmdjRo1aqFeg9po2juKtSsH&#10;YXLjADbPG4kBzRqicbduBP5OHNu3CTvmzMKcrs2xbdZobF82hYHGQpzauxmzx09Ck5ZtUFHSBEF7&#10;Y+6rQta/BTArwpSbACwMJHy+VnBHGAi4O8NbPgQmT2dojc1h1zWDWd+YwQb3s7kVLL4O8LcYCm/Z&#10;CJT2nokOwxZhzemL+NG3X+D20YvYv3IjAXk/kWvy4tULOHnwDNp0pHmu3IV3N+3FuWP7583EzB8+&#10;y8X3ReGSVZlpRwIgfr0PdtHS06SESWWASMqrUGsTl0nTZdkw6kVGCQP0FoJG2QA5OfVRt05dRiS1&#10;kUU7NEvSkJ1TF2m5hGBWCrJzpUjKrYP0rJpIz8ymzhuRQWimZSUjQyaHKiMJDXJoihIVNLmEp06e&#10;MCSj1QMT1+0S99iMCh5ASmi5TXGH6FYRhoeVuCORheM7uzLRslyu71qY2jjFHT6CwYI4QW/x0/Ic&#10;QRR7nYgYCFUCKJEJg8CJOFyJ1zqPCkZaYMRnRCBkh91F2/TaEfMHuUwrPB4C1y0y6IuGMCYEAh5E&#10;wnHaoh0hmqQz5EUiqa87iLg/jGA4j8anpo1q4Q65oXfmIz8s4BWAK98JnxgbNUzbIyBdkQh0rjBi&#10;VgvBLbJmcN2EmtfG5TpN8Lv5X3j4PiHliftpioSd0w17YVPEgy1oqXFWJl7CU3RZcSQG+TaLRkkO&#10;LVw0d7/o7kFbDnuiCJk1yKtoCGfQirgw2uIyGrSJpl+P/62MQQgt1qD9b5HCRnfc/vzfOXxxhIsa&#10;4YOPxMhJb8vb8v+svPf+h/DHSyEXxxkfI3mVKMlry/OclScrW6POxYCsFIUFLRAoawV/8z4oLeyM&#10;waOnJIZmu3/zFG7RYu5ePY0zE8bi2p51uPf4Om5cO4OL109i78bNKCpqz/OlFTS6xrCaKqB1NmVd&#10;0AZWWpy9uBe09qZQO5rDZhM5+xozkG6CvlVLcPTsKQKH08n9OLZnBxY17IQVc2dj177t2LN3O7bu&#10;3YDtOzdi0/LVaF7WBypbBc/JJvB6WsBhL4FCQhhmuygBoUQH+WSpDypDPqzafKTKiykA5cihIabL&#10;CBh7M8RajoGn2RgEy0ahqOlojFm2hr/hCs7T/u7euoFTAny7D2NL+yE4feM8ztMQT9CgTlVfRPWF&#10;KzTELYgVD4Eyrz/0BZ0hsbRA/VQF6tZIQr13aiBLno6Zc3th59ZZWDy2K2YV+tE+P8ptbYq2Lftg&#10;WdVUHN2+kr91Hnavn4z9y8ZiTc8OOL57Da6f3Y6rFzZj3+51aMkgQqYJQWErgEkbR3aaieLjgpoG&#10;bDG1hFxVBAWBqVeXQZmbB6mS8FfmQaMqhNJcBq2/DQJNhsHUbAQKes9By0HLMGXXSbz67HN89OEn&#10;+PDjT/D80bNEnsnrd69hyYQNaNhuLMYv3YSzJ0/8/tq1c+3eoOrvU1weWZUjqISSYDCb7AjaCBWa&#10;idykSAyu7TbYICGMpJr6kBFamRo1NCZhjRIo5RlIyaqHpHo1kVGrBjLSZJBny2CgCUrSCcbUTNSs&#10;2wC5yQRgTgOk0SbT0lKQk1mHAE1BsqQuUrOSkCvGSM1qwAjEkmgd6nJ6eDDTEkVGC5scAVb0Dhqs&#10;hVASA3Q7nQSkRQWX1oKYzUiLFFkkzLQ/I3w0PV8CLia47IFEZn89LdJrdSNs4wln19Iy9TQ40bXE&#10;g6iDgHIqEtkswi4/PO4wdF5aqpvfpxkGfQ5GOS4ofQYU0gTNwSjc+fmEUAQuB09swikY9MMRjsAa&#10;K6HZeVAYEamd9IQtYR0PwRGiSQYDibFQ3RFufyTGk6kA0Ug5TTMGs6cI+fYQf7seBhqnVYwgIy5j&#10;O0xQE8h2m4+AjsDt8xC8Htj9foTiJSgrqEQ8vxKlBaHEpVUbI+4oTVSMamOhQVtUKvi0GpqzjxAt&#10;gE1ngK+okNbpQx4j8/LCMFx+O+rT8IN6Fc1bC61C85f+g0a30nviu3ycR2V0oX3Xvm+HdXtb/m+X&#10;f/u3P+H6rTuEYVliAIhgQQUsjgC8lnw0p7kFom1hUwRZv/B8l5rhtvsQKm6N4oquqCjtjCad+xEI&#10;R/Hw5lmC8Szu3arGqbnTcGrRLDx7dgNPaI/PH13BzYu0ixb94TI2Sgyo7aQhGmmddl9zxMq7I144&#10;AA5PF7hd7WAiFC0OzhfpgCmrNuGigBAN8fxFwnbfHqysaIu9u3cmMkzsOrAH+07sx5Gje7B68UoU&#10;FXaAJdQGtkBjPraF09ceWjXrDWWMUM9HGh/TjAXwh9tAS0s0ERhBHW3R2RlyrtsSaomCDpPRuMM0&#10;VLaejEDHmZi6dStu3bmD6suXcf3aFVy8dhnH1+3Alm5jcOn2NZyuvkw7vIQT5y/i5IWL2L1mMy2t&#10;B9Tulsi0lSJFmo96dTMIwzp4553aMOYHsHbNJGxbNxzb183DlJIovDKRkSiOXKkXfkcBOrTtgFVb&#10;F6L61HZcO7kLO4cOwsEdS3Hi8FacOroFW5cuRENHeyhtZVAbiyEzFJAFJdBbW8HobQ9PXicUVPaH&#10;PdoXDl93mHxdYQh2hdnfgyLQH8FoP8R7VKHJkA1oPGgt2o/bjJJe8zFj3zG8+OR9fPDBB3j56Sd4&#10;/eAl7h4/j5/9/CtUjVuPht3HYdn+Q3j84M4XH3zwKv4GVX+fYnM4qgw+P3+0uGSqhMPkTNihhQam&#10;pQ1a9fpECiePIRsaaToyM+tDJc+EWZkFnUYFhUYJBV8np9dHg3q1kVa7PjKS63CqjywaYHpafX6W&#10;hvoN0pGUVAe1U2pyvrqQp9Eis/kHZmdyeWJ81FqQ5uphM+kZQYlWoeLE0CBESzISdG6zHBobt0tn&#10;pP2oeDBrYLfYYNITjnzf6nbCajPxPUsC2G4amotGZzRroRN9Km1u+AgNDwGgs6kJISutz0ijo7V5&#10;CB9alMtGu/NEaE+0M5cHlqALsXCIJuaGVVyqJPRCftpfpDDRMjVAEPq8ZoRpoCLHYcRbgCDt1Btz&#10;8nsOuLhNTsIrn99z+cX8bh6IhGUoRtuLIRqj2fm4XQSUKxTivNwGrtfF32EVI9fQGN20UCdfu/w2&#10;QiyGQl8oMY5qfjCMStpleVkZKho2Q2EsD+FICCXFRYgR5hZFJjxqCYJWLwL2cGJsVzEqTSS/MUEf&#10;ZsVgQWl+CX9TkFFrKqwMfvx2N5SZWX+dM3Z6c6mnUG90Frzn8sch09nRsedAHrC/fFPFvS1vy/+1&#10;8uvf/BYz5y+BxuKFmcFmMK8cKr0VtWrXRs0atZCenAMdgy6rIQCp1AptrgnZmU4euwU8N5ugLL81&#10;yvPbYve2dbhTfRB3Lh/Cg3vVOLNyLg6MHYYXT6/g6Z0zeH7/PO5ePoORA8ahfZs+qCAAI/ntUVne&#10;FYGC9shv1QuReBeEol0R8bdGIC4yyzdGuKwHVh04gmv3bqL66lWcvnwFx7fuwdqWXXH0xGGcOHMS&#10;B44fwYlTx3Dq7DGsXbwOhSV94K/oj1BBLxgrB8Md7g6fqSnspsZcZiXU9oZQBjoh3HEyPLEu8Pva&#10;sg7ohXi0NxyEhLegL0LtJqOi3RT4WkxCw74LsPzISdx/cAcXL17GmeoLOEtbPLtuF3YPnIZrD0S2&#10;/ms4RhhevHIJx0+fx6a5G2nWTZHrqKB5lqJ2kg71a1IyamSgDg1R5fFg9fpJ2LN2IrasX4BZo3rB&#10;nEqhyZBTWozQyJzIUDvRa9JwnDixBTsm0xDHDcKeXSuwY/NqrCUM+3YeCmfZQHhKBrNObg2DoxtM&#10;wYEM/IfR8AejWa856Np/LfLyxsJbNBa+0qmwFYxFw9IpiBVMRrDZFDTtuRith6xHx2Hr0brPcpR0&#10;mYFVRw/i+esXeO+D9/H8w/fx8v4znF26E7/63c/xs5/8EnsOnUD14wd479aDD+/fuuV5g6q/T/EY&#10;DFVWGqDZKFqaKqDTa6AwyJArxjGlYdgtudDwtYFA0uskMMhTCK5UZGbXg0yqgdyogonvG9XZNEaC&#10;L70G3qn1DmrVrEEI1kbd9DpIzklGUloaUgjBtKwU1E1NZTRTG8k1+VmdegRnXWQnv0ODVCIgBhoP&#10;m2mHakJJBhVhpiOYbTyhXDq+Z3Vwm4ww2VnBu1LhJPxMomuISzQGohnphbX5CTgH/AEDo0NxmVQ0&#10;GqJ5unLhDjpoSGJkHkKR87sJh3DQCqdHdLUQ18YdBI4XQdFtIlaGymAZvARjiDAriPhpoXHOWwx/&#10;TPQt9MBIgJkT3TLyEIiV82SLwRFghFvggzsQRsBdgogljAhNNUSTFcmDRVb9cMyIPEI57mfkFrDB&#10;RnMsDJrgoakGrAZacjBxL9Niy0bQ/F0AEPDGCF4ngm4Lt8mRGCSgMK8hWjTqgZKGjVDA1yUFQUSi&#10;UWRnJ8OipB2KBMsMBpxOAteWyQqiBAWi87PLi/wCLs8fRq4kDW69HCGHGTmyOn+ZP2RKsTg2UkyN&#10;cz2Rgkduzp+lMKJ7v2H4zW//6U1V97a8Lf/j8s1PfoaWHXtAaXQmxsv1xkuRli1BjRrf5eCrySnx&#10;yNe1atVlnVELtWvUQY2aychKVsNi5LlJy8rPb4UpC2bj+qXDuHxkC26cPYQzi2bi2Kq5eP78Op48&#10;uIjnT67gxvnjmDpuHjo37YtmbXujTYehBFcLDF4yAhNWz+R5V4h2lX3Qu+toDB08Hi3a9UfDfhNw&#10;+NoFPHx2H9dpaJfv38HxTbuxuml3nLhwGifPnyEUj+HkmVO4eOE8gbgRJW3GwN58JPIbjkC49XRY&#10;wj3h8HeGmrC1uQhgX0+4C4ehvNtcAnEATKF+rEt6wxvtAXv+ALgajUG8wyTkd5qLQNNJqBg8D/sv&#10;XcDlKwTe5Us4d/ESgUhDnL8BO/tPwZUHV3BaJAY+dwEnOJ3i8/njV8BorITcILLVBBIwrFe3JurU&#10;romaDRqgniwX7Qe3w65147F9w0zM6tsPhnrZaFAjE5nJUmRnmKBkXTZt4QTsXFKFkQEXNqyeiv3v&#10;bsOUkfPRs8N4lDYZieKGw+G2doNaJrLoBBP3Bh2+XggVjUDJgOUob70QtvzRcOaNQzyPoCwcwf95&#10;FPShvnC2noZAxXi4y0fA2WoCHK3Ho9fcxTj38DoeP3mE23fv4vHL9/Dq2kOcXbIJn//iR/jpN1/j&#10;X/7we7x+9QlN9frPL1ffrhB10d+tGGyqKtGa02KWQu/IZAWshEqlhERHwKgyoaeF6bQSpBlzkavN&#10;JhRzIJGkIy2jPv+ITMhkOXCp1DQ7GSRyKRSixaksGfVoibVqvoMa9WqhZhLBmMJoMOsdgjQHyRIJ&#10;ochoJjkZqXVqom792oRlPUgZvXg0IqOEiXBTwGOSQG/WwEgIOu0xlHg9NEUp4WCAykiDpOF5aZJe&#10;L03KRAt0WAhAe6Kfnxh0W/QzDIRpPi4rAWKlJakJHAeCfF/04wvye66QGzHRUZ2wsvo8nI8wpTEW&#10;5hehoLSI87h5sBsIZ4IySPCJFEt+K8EnLou6YQ7kIU54Rrg8cW8xQCB6Ag7YAiGeAHF4CNIKcSkz&#10;HoKPdhmkOYrUTpGoB56Q6LpRCF8kCButNSa6U/isfN8DP81StKbNoYGLlrMOg5EmzG0jEP0+C8K0&#10;SZFg2OKwIhZqjOYtO6BhfgFKCK+IvzyRQUQ0jvLSUn3uAPymCPedGZWNG3Me/t5AEJUxblfYD2Vu&#10;HZi1ehqpi/+59i8zJo///16miDZqV+IJF3zqDRf+LVdtwehJM/Dbf/7nN1Xe2/K2/PflD3/4F9y5&#10;9xieSAnkGlviUmkiq4pCjzo1/w8Y1n4DRPFY481z8Sg+q8UppQGDOmcUtmBDjJo7B3dvVePOjZO4&#10;fekA9o8chKOzR+HFk6t4fLeaQLyKK8ePYlT/SejcvBsatumG5m06YOKWJfinv/wM/+2vv8I1fnfw&#10;4GHo2WMwJo6fg879RmDiqg344uc/ws9/+gl++dMf4duffopXZ6txccVqPHxxC/ceXMetOyLf4mXc&#10;vX8da+etQXnTkfC1Go2K9hMTo69o44NgIvi04UHQBXrD4htECxyGZh3nQR8eDomvB3I9feCO9Icj&#10;rydKW00nLOegZd8laNN7IQbMXY5br+/ik4+f4cMPnuHjT17hky8+xJ1te3Fs3ko8//gxbt+5gsuX&#10;L+D8RdF5/ThGdBlNE20BtTaI5EwjUmqko17tZNStWwv1M3OQqSbwzHoMH9Uba+eOw9jWJdDVb4CU&#10;WrlIr52DpLpKuJtVYun62diweC42LZqNCzfO4ei+Y2jTdBzCpb1peV1ZP3VlnV+J5Owo0rPNMOh8&#10;rDt6o7DZVDQeuByhhjPhKJgKa9546EKD4CIsrc7OcJUNRrx1FZxFo2HO6w15rD/inUZiy/kTOHfh&#10;ImF4C3fv3cWtJ/fw6Ng1XN79Ll5+9AxPXzzFZ19+ivfuvocJM3dj8c7Tu85/8kmaqIv+LoUGUeUw&#10;ExB2JUzOdOi1cmi0uXBqFFAotIQjJ002VHpWsKLRi+ibSBtUyXOQoUiCJbcBn0uRq9JDqZPCzu9p&#10;aI0aRQ7kWfWRlFKHkcs7qF+3BmrVfydxWTU7tQHfr4v6aXVROy0VyTTE5KSaSG2QDrtWmxggQGcW&#10;fQ1NUBMIDoLC57TC4aTx2Tk5bDDSmPTiUiqtJtGYhkBx2exwEhC2kEhlZUbQQSvyiJyFdvgFLO2i&#10;Y/539xTFkGreiIngssOWuC9HuBASERpb2OGF1++DN2RNDN5tDalhFx3v/fk0ShtiHjUh7IfTH+J7&#10;AUKVzwNm+AIELs2uOCKyWPgTpmiPReDLy0cg+t2yY0EvTFymxx3k+8VwBLmNomO/X9wj9dIiPfAR&#10;li6fG34xhqkniLg7ym3X8Te44LPp+JtprB5hn2ZaYxSRUJgAL0RlZesExG00V71CmmghHGUwEeW8&#10;VjHOqsmC0vJSRCIegtTJgz4vcUk4Lbs2rDRrj5Pbq7P9Zd20aQVvDo9E8cRLy/zx4l/buS6pzo4u&#10;fYbgyx9//ab6e1velv+jfEsrHMugSW8PJMbG9cfKYbQ4En2Z1RI1K+3vgPj9JOD3nSnWSLyuV4P1&#10;BANpAcnafGyQnMWguAgzlq7B3dtnOZ3BUwLw9PwpqN6yFHerj+L++QN4ducsjm7bQrMZhh5dBqGi&#10;vAMGjB2O3/zbV/jzH7/Cv/3xp/jb3/6Akzu2oWfPkRgxtgq9uo/E0s278eWXr/Hbn36MP/ziC/z5&#10;n77Bl1ev4PnJE/jTb7/EP//sR/jlTz6luXyEn3/9IQ7tPoypczZh+OQlaDFyMbpMXImeI5ehcQdC&#10;ruUoQnAMz7GxKGg+CeXdF8BROADGSC/4Go8ioKegsul4hPrOQLdJqzBo1iZMnrMWG48fx09+/jn+&#10;+eef4vc//wL/9JOP8ftffYUPTxzHrd078RXX+/F79/Dq0VU84G9/cOUUpvUYzfqtlPWuDdI0OdLq&#10;NkBNArFB3fqQZcuhEoOmZEgpLHq0blWJqkEtoUhKRq26ydC4TejQrSfm9B2K08f2J1qvnjh7FseP&#10;HklkDunacRTB3RXmSEs4RAMla3OkScLQKVzQRrrSfscj3HkpijrMRdTdHxGXSMI8EHLbAFhc3eBw&#10;tYOzoh/8JYMRqRjG+YfA2rAfFu/dgSMnjuDwsSMJy71w5TKeffwaJ2Zswc0LZ/Dg6UM8fv4Y77//&#10;PnasOoceIzZj+Mxtf5u95eCenc+/yODx8cMXgyWnym6n5dnk0LmUMIhh1HS5UOhlBKAFWq0JJuq3&#10;0lQvcSnVZDJBo5ZAp5dTn+XQ00R0Eil02RlQK7NhkmciW52GTKUUBikrZVk2pJIkpKeKVFGMAOsQ&#10;jvXrIFMAkbCsVb8eGqTWRlpqLeTSGjVGHTROF3RuPRRmRjmqbO5gI9dvhUl0zLfaYSco9UY1DFyH&#10;zUIw2o3wWANwWgQUrbBEhBXSKr2icQnByu/oCZSgm9EqYeLwOKEP6KAnfOw0SafLnri/GKTdeWlJ&#10;YbedNmlAIHF/zwKvx4x8X5B/Oo2QlmokODw00SA/LxetWAMWgtKPglAMLq6jUHRpiAkLdSQGzbbb&#10;HHCLDv3hAuTlReAPRxKWGqJ9iu4PokO/1xcmZEVfRxodty/mDNDe8hEWIOZr0dhGDFjgt1lg5v9i&#10;sfsSl4I93F47gS4GKq8oK0NBRRlkdgs0Shk0Jhe8Jhu8Tv5+mwdWwrQon4B2egnbAPKKGhPeTaDP&#10;SYdFz8CD6/D68v5yZMXi0JvD4/tSI1TQzOCJN3zf6YshV21FWdP2+PizH72pBt+W/92L6Gh/+PgZ&#10;RIsbQS1Sx8XKGPCVQMJjpVZ91gc5KmRnGyFJqfcfgPifp3o1vrNDAcRafC4ek+rUR7c+ffD06TU8&#10;uX8e96+wQp0/HY9vXcTDu5dw6+Ih3LlwEJtmzkSXVgPQMr8rigON0L1jD7z64Cbt8Pf4659/TiD+&#10;EYcWz0efLoMxadRcmlBvLN+yDQ/uX8aXnz7Gr37yEf7lNz/BJxcv4iVN7I+/IUh/+w3+7ddfEVSf&#10;E1Sf4Oj2I5gxdyMmzVuL8Ys3YuairZgybjn6Dl6GEROXY8WyrZgxey2GTV2PrgNXoV3bKlR2m4jR&#10;k+dj2sQ1GDd+NcYv2oBpizdg7updqJq7HrsuXcRvfvF5Asq/5Tp+8+1H+CXX93zfAdzZsxuvP3mO&#10;l09v4PHtaty9eRrV725Hu6adYfEWQKdzw5SiRXKdGqhZqzaS6iezrlUhq54ESbVTkS7NhFKfhXix&#10;D3nNYhizZDoOVp/A5VPVWOJugT0b1+DAYRr3nl14d892nDq6D1XjZjCIaQSlaHTkKGbd2YhSQOuL&#10;0XJjg2En4GyVU2DwEoDKSphUbShJzaDXN0eOtoKC0BGBhoOQXz4AoVBPaMp6YvbmTTTD4zh1+jgO&#10;nTyCM2eO4+SVcziz+l1spjnefXALT957hRevXuD102eYPnYbmvSehw4jlqJf/4V/mzh7+6kVN2/K&#10;eYz8sMXmyqqyu3NpZCpoLdpEIxWdRsofJ4NLI0GuVgqJVoZs0arUJkO6XgctLdDPCteuNkOjMSYG&#10;+JZmN0BqbgpUWbmEYGair2Iu59FxGUpVOiMVke0iBdKsmqhfrwZyGCmmNqiJZIIyOa0BaqVlQF6/&#10;FmwGNWFkg9tII9Xq4NFpeYLR4myh7xqpOJUJEIgMDwFhiTRDvdNNoxJwI5wIAZPHgTy/BX6app5Q&#10;dAbNnHQIESIugsEv7I7wMRFITr8acRpWzEvYeAjaAOf30jwJBwefWxlNOWhqUZpfyE8g+r20uyhK&#10;PCGuI4gi2pYj7EeIphWOReELWhCIEVBBG+yJ5ThomcZEn0cfwVUS9aMkVIiQGH2GVloUdtNSixCk&#10;CUb9hQhHQ7Bye62iFWy0EK6IFH6+F/GGYBMj9vD3WkW6LgYmZocBFoMKMRqzm/vDHgihcVlLgt2b&#10;GOxbL4ZtsxKa3Admfq63mBmxxxg8cB/QjPNCxSgLV0LBiNJi0iDGfRa0mf6yYe6S/9Pr9g5vLOL0&#10;Rd/zBAv+ptDaEC9qhI8+/gx//vNf3lSLb8v/buWvf/0rvvjxV5g4fQ7SMkUf2nBigHgHH5PS0llJ&#10;10NmphY1U6TISMpAHQbAPJT+w/T95dLaAoacvn8tJvE6mYF0cv3a6N2hOY7s24E7ZwnEBdPx/vM7&#10;uH/3Mu7dvYgnDy9g38Z1aFveDSXyOAr0EcSdhWhaXI69m9bhm8c3cWnDRnRr3AsdW/cmFEehZ+cB&#10;WLp2I24TiO/TwL7+8hV+88uv8Hj3Lrx/4xL+6Vc/wr/S1P6V7/3uF5/h1z/+CKsWbsOAaSsxde1O&#10;LFi6B1Wz12PK5BWYOHEVZsxYjmXzNmHZuv2YWLUd3QYuxcAh8zCO7y9ctAUL5q/H4qWbMXPeGqxc&#10;uwOzF23HrOX7cPDKRfzi2w/xsy/fx0+/eIFvPn+Fr775GPe278S13Zvx+NE1PLh9CTdvnMOdGyew&#10;c+lKeApbQuUsgUzrQFq9TJpfA9Srk4m0GimckpCWnA6J1JDIg2o0RxFt3wEHLp7G3WtXcOzgLhwh&#10;VJe27IrNixdjx2Y+X7oey1dvwOLl6zFm8GxUVgyGI94VDmt7OIJ9WFcNQQ4NUGJrD0OsN8zO1pBJ&#10;SiHJCUMhiyBH4oNM7oCWdugtGw5jvDccxd1gKmqL4WtX4Xz1ERw48i4O0UhPnjuCQ4cP4tC23ajy&#10;dMSe1Utx79ldvP/6FR4/fojT+y6gZ59VaN5lDspbTEGzxuPQpdf0v3Qft3ze5N3Hs3lc/HDFozNU&#10;aXWsZE1q+GmGKUYpVISfQtwr1GigVUoSA2+rjISQTp8Yfs2hMRF2GVAqNTRFbaIPm1SWDk1OfUhy&#10;UyHLkiObr1NUmcih4RllaZCYkpGtUsBKOEolddEg6x2kptVEUr06qCvAmFQb6fXSoGZF77OIDAwS&#10;rkuLoMOPoJOWysrfYTFCTyhaCEWVQQunycw/RgGd6KwvOtOLQbcDBJhfQ4AYEKfp+QN+QsqDoFdL&#10;vXck+usFAxoECLqQXWSMIHQjtD+vDwF7AB6nA3oXYUooi/tvdrsZLkcegegjMAnksI+w0yMW4Ekn&#10;gBj0wevnMj1eFHj8KAxFEQrk0w5pgT4X4hF+Trj5QyEURQvgCppQQHgGIwHY+L1A2AgntzvgJ8RD&#10;tNOQD7FoBOagH0YuPxy1IZJfAm+4EPYQIW3jdnE7xeDiZpuJxmuDy2pGns1Hg4wRUs25TB9saiUi&#10;Vi+3i5Zqc9K8jXDp9SguLYeX2yxG74nFCuHPD0GdWQ9WrQYujw8mte6vY/qM6fnm8Pjviq+yjdfl&#10;K7gmTFFj9kJLM1+/ZRf+8C9/fFNFvi3/u5Sf/+KXWLV+K0IFFQxaGWTllfI4zYdcrkHNmt+Br9Y7&#10;NQm6JNSsl4R6KZmoUbv+f4CguFxaJzHfd8/F+99/Jt4Xz+vW5GcEo3hPlpaCKM+Bdg4XFowcjAPb&#10;1uLqyT14/ewqDm3fglZNejFIrUTz4pYocDdBkSWGEn8FerUciHbWMCK6AsQ85WhX2B6tWvbBko2b&#10;cIfAef3iDj774D5++tX7uLliOT4iZH/9k4/xr7TDf/nFF/inX3yKz18+xYo1rMSXb8aCtXsxfcEu&#10;TKjajCVLt2HZ3LVYtWoT1q8l5GZuwKSqDZgyYRXmTVqAJfxsDkG6bM0BLF+8Bes37cb8pRsxY+l2&#10;TFq6C/svVRPGz/Hx63v44oPH+PS9+/iMxnp+wQJcPX4AD26dxbXLx1F9/iAfj2Lh8EmIhBuyHsxH&#10;tsLAOjQNybVphrWSuK/rISM1CdlZrEuz1FAaWC9EWiBe0BbzVi7BoXe34eCBLTh9eCfmDZqOLl2n&#10;oNfAqWjdewY6DZyBzt2moGvzkWjVZhAaNuyMQKQrdIZmUBtaQKNvBo1HZMFvBVV2ERSSGCSyOJKz&#10;PMjJtCFd7YUl3jaRb9IT7gxjXnuM4r48eeoQ9h3YjX3792D/oT3Ye2Q/Dm7YhXmxzlg/byYu3LmM&#10;m7duJIZue/7gEaZM3Yqu/RbA4xsEW6QnfJFuKG0+Ah37L/xLz3Erz13+/PMfbmxTl0lXZdHIoTdI&#10;YLDIExktlJYsKFS5sBvTaRm5sGiUkJiFDdIQ5SoYCE+rTp64d6jTqRLvW7V8rVJBocwkANVQqFNh&#10;zJHy5EiFQZkCPY3RqOfylanI4XsqTSrk6iRkZKcgK6NeortGWr16MDoI3YALDhcrfFqrGPMz7CIM&#10;CT2HUXS10MFoVScamVi4PJMjB1q/gnqvT1wa9Dr1sPmcMLvMMIkO7lZHIvWTs8BBU3LC4TAy2lEh&#10;7vcj7nMTkDaYXFK43Vb4aZkiibCLpuimZdlcXs5LaDqdiHoCidahTlpiIR9DPoLOF4IY2DvA56GI&#10;gwddED6anMdHINL4/IRbIMJ10zZDfjGiTDHy/VGCr4QHTBCegALegJfrciJIOBVEfQk4ByIx+MLl&#10;XA6tMU8MzcZ15wfgpIEGaLN2Nw+8YBhuuwsBGqDRboDPWgCPWYdwMIaQNwq3WgO3TUFjVhH8IRqi&#10;CQEGMuWlzRPz6A0uFEeK4I54IclqwCBHC6udtmp2/rem+U0Xvzk8/k+LI9xU5olWrHB6on+10JYV&#10;BjcGjZyIP/7xX99UlW/L/+rlxJlqVLbsAJHMVwwI74+XQ0fgpKdko0bNuqhVKwO1azLgrVEL9QnF&#10;d2rURI0UNerWS06ATUwCgAKEYvoegt8/iklcPq1HGNatWyNhj4n5RUM9PheXUlPq1uWxm4moSYOe&#10;rSoxfVAftKpoi8blHVBZ2A5NG3ZBr560wY60wi6DMLDDEOS7y3luxhEzRRByNMbkUXNw5cxe3K0+&#10;jKcEz3sPb6B69my8vH0BX33+HL/9mbiU+Tl++e37eP/pA6xevh2rtuzDirUHMXHOZkyevRaTpq/F&#10;lPGrMXfGemyYux7LZizBzFnbsXDiCiyuWoZZAyZicvfRmNBzGoZ3mIzxQxdhWK+5mDqWZtlnCfYd&#10;O0HbvcF13+R0HU+47ic3LuLgwOG4cmo/bl45jeozB3D+zLu4cXofJnQS9+zyYCPslblOZNAOM7lP&#10;kuqlICNZjpx01uc52ciqL0FShhpyoxhdpgR9Bg+jpW3FRdrajpXb0Kh4MMKe5iit5L5q3QuuaFNK&#10;SAkinko0o9mVRJuhZbPeqCztwjq5CRxiFKDi4dCZ2sKgboQcQ1Mo7U0gZZChspbTWEvhKKAZBnvA&#10;Ut4ZY9avxLFzp3Dy2GGcOHUEJ04ewfGzx7B/z0EszOuP1SNG4tDFozh97gQuXb+Mx9y/hzadRI8u&#10;S5DvGwCpSoz0Uw6TuykatxmKbjTXRi2mot3cVUt4CPJQ+QGKzZJTZdJLkUM7VFpkMOhpXxo1jISc&#10;jlDT6pRQ0wqVtECVRsGNzIFUn0EoKgi/VMIwm4+0SgIy3aRELs1Eok5BuiaZIMxFWrYY5JumKc+g&#10;bYr7i8nIFK1R1cZEo5wskSFDkgtdLiOanGS4RaZ7vZvwi0ArunQ4rLQ/ccmPhmO1wOUSo1lo4RbD&#10;vplN3A5aqleX6LrgEUO3ieHQrCJ3ohk6vxY2O5dHUzPTIFVirE+XG3qHDoW0siIC0BNwwkB7zKOF&#10;eghUMV+Ij8LkjP4IAk5C0mlEKOyl7XnhDBJ8wUIExb27oIvbFuE2GQlhQioaY0RDqyPgPF4/bVXY&#10;JAEa8SCcV44ADTFgp/HSRn0u2igtKx51IxbxE1Ih+KNxhCNxLsuNCKEqhoArzCsidGlyNMowIegP&#10;EHYBD+JcfpGZcNcZkWcJ0hjV0Flos24FD+g45LRn0UJXbXdCT9CZ1AwoHEoUsOJy2wg+YcRilJuQ&#10;H5r0GjBpRD9Ebhv3db4pdm3r/FXSN4fI/4/iqOstbTXL5Y//2uaNITNHh0B+JV68936iI/bf/va3&#10;72rOt+V/mfIvf/wjPvz4U/QcOBIpORpoLJ7EiDMih6EY07hWzfpoUKMB6tUXfY4VqF0rBXXfqYfk&#10;GoQgLbFW/QzUrF/nPwKQFXn9N7ATr//91IBTMj8Tz+vw8fvviJFYBCCTBCzffC4+S+KUk5YDV35r&#10;BrgxFMRaoW3DtmgWbYzyinZo02IQWlR24fuVKChuSgDQHPsPx+Vzu3Hx1E6c3b8Zd4/vxa6WzXFp&#10;22o8vnIcL26dx/u3LuOTp/fx4PAZzBywCFNHLcSogbMwoc80jGo+EGOb9Ufngo5o7e+MbuZm6Bhu&#10;hV6th6O9pxWa6sKI0578dXMgeycDGbXSoaxrgCyJAXuKEaZsJ4YP6otDK5bg1Oa1OL1rO45uXY7j&#10;M2diCeuTgxuX4N1Na/Hu2qXYv3w+DsydjtbeMihzHFBlyaFIykJKrdrIqsffn806WcL/hXWuMjUN&#10;depmo26tBsigQWan6pDXMB8nr9Iyjx/F+CFz0aTn+MTABxZDAay2KPyeIgpBMetqK3QZRkpOlMF/&#10;GTp2GIQhw2mTUxbD12wyQnnDEQgOhsXbm7DqCWPZUPg7TUK40SgEKybAWTEEnWfNxeXHV3D5xnWc&#10;v3gep8+cwrEzJ3Hq5EksLhyMhS174eixd7Hn4H4cJeyv3r6E+1duoG+nRbT6HlDk5FPKIhSkMspE&#10;Bdq0HYZmrYehst1YtJ5U9fry5x9Y+L//1xeLyVDlNqqhUWZDrc8kjMwwaAlIRQZcrCSF/UkUWbS/&#10;DGRyytVIIaE9ZhOMKiUNTpmWSBhsVWXByc/k8izkSNKQK6P5aVOQJkmGPEcJjTqTZqhCjrQBsjRZ&#10;kOZmI1fce5RxOTk5UMpzoJZKYNN81wfRqzfCrjVBa7bA7LBDb1UiQhDq9Q7YbE64zQ6oTXaYdAqE&#10;LE7kWVmZm/UwEhIuzhNg5Op02finmWAlBEOmEEFaQnCI0WjEkGiiKwfBF4oiGCKM7EFYvW6umxA2&#10;6mAmCMVlz5A7D1G3Ey6vFV6aWSAoBhAXaaIINDH4digIB6EjWoga/GVcXgRBd4TgjcHlNyQ63zuD&#10;3N4g7ZFQtRNEVk8Ibl8eQedDhGYZjQYT9+/8HtEdIwAzt8kjhn8LxBkpxREM+xHxF9EgS2ivMYgU&#10;WcGgN5HT0WezIcDXDg8t0RmEK2Dh+sL8LRFGbTpG8CJxsw5qpZL7zYW8eAmhH4PTy/nDPoI2gtz0&#10;VBqilfuFv5N2HPF4P+vWvE3gzSHyPywGX7SpK1x6x0UoynUOGJ1hzJi9CL/81duRbf5XKSJn4cMn&#10;zzB09CQ4Avk0Akfi0R8rhscVRlayAnVqZaJOvVTUqpuGmrXTUCOJYKyVjDqJkVOEIaahVm0J3qmT&#10;lIDXfwageP399H2jGjGfAJ/4/PvX338mHr+fV3xej5N4X3RKz2wgRXKqEop0M9y6OMzm0sRA4S1o&#10;jI3z26Ao3BjNylqicePemD5rHm4/vIRHD1gh36vGw9s0s7H9cf3gVtw4ux83Tu3GtRN7cZsGeWbL&#10;OrQi/BqX90Z5aQ80jnZCsSEfjYxueKUWWLOsCCsMMMvssCtc0CWlIb1Gnf/wW//98++n5Lq1YcjN&#10;QYHXhY7FBRjdqTlG2RyY3iKODYvHYdOKWdi9fgEO7lyB7dOnMmCNQqtywagS/YZ1yGQQIE2pByWB&#10;qDcYoNIaUb9+A9Sp2QA1a9TmOmoiOa0eJswZgNs3juDI5tX8Hb3Rd+oS9Og3DV7uGyvrLr8mjkIC&#10;MT+vJc/jfEjMIsl5HgLx5mjZYTCGjJ6HYRPWoF37WShrMwfhwsmw5o1G6aClaDh2A5oP2oCiNlVo&#10;OGwOdl+/gPdePcOzF4/w7PljXL1+E+dPnsGGFmOwmIZ7+uoJXLh8CWdP8fHCCdxm0LFpxXH4rUMg&#10;V5RDqcmDxi6GoayA0lvOOrwCrnBLVLQei27Tpz9++PPXMu67//qiUWRV6bQ5tDEzLASKnlDTsgKV&#10;GFQIqTRQarW0R0KCEDSpCS5tFk0vCzpaoU4lg1QjJyA1UMklfE9BCGZALUmCQsookZDNVtAGZdkJ&#10;4MplUmj0jGLkuZxfxe+mQSVNgU2t5vypyCUQ7UZGJm5W8E497CYZtGpVovO93iaBypwDucZC/Sfk&#10;aDkGg8iTqIGTAAuYg9yZpkReRx8r5cRg1wSn3qsmzHwwOAlCZzHtyMRKX4swTcjnp/kRQiZCLkqT&#10;FJdNNSJzhcsBjy0Al81LGwvR2EKEXhAFtEJ/gJUAQRjw+xAP02TdNEWuK0DLc9H2/N4oQdMYbr8f&#10;eTEfQqEAjTAKp5/bRFjGghYUcJluZxQxmp+PsBP3JSP5URRFPQQUgRuLoTjSGDHaWxGtMSjMMF7A&#10;9YlLuGG4XdwuH3+L3cdgIZwwZ7eeRmtw07DttNMQQoSp1+pjgKNm0EAg6nNho/1G4xVwEvZ5jhjy&#10;CDFx+VeRLbrbKOC3mBB0CtgX/LY80rLZm0Pk/2+xlzbVOsJlS5ye6J+s3PdKgwsFFa2w9+CxhC2+&#10;Lf/zlgePn2PomEnQ8/jXM5hUW/yw+hgIFjdEk0bN4PHHkZoqMiykoEGteqhfO4k2x0q4QSZq12mA&#10;2jVTCUO+rpmCd2pJUatG3f8OCN9PAnh1Of17IIpGNd9D5HsI/ufviUncbxSTeC6+J7px1CQI6tWq&#10;n2ibIMnKYdBnhFJqQsgYQHEgzPOvGN17j8Khc8fw6tk1PHt0Ds9f3Mb5RbSbfWtx4/pR3L16CDev&#10;nMD1q8dx9t0tKM9rC4OjGFajD0qVB7lpUuQmJSG1HgHE359UpzbNuA5h9B9B+O+n73/H978vWdwj&#10;ffOZCACSa9ciSN+BPD0ZVmUuSgIGdGxdgYnD+qJtXgFsSi0sFhcMrLO1FACJVI/cVNbNUgM0OhdU&#10;MjVNtA6NuQ73Zw3UqFsLsVIvti6ZgtNHN2Dnxvno0q4LimlpXfpNQXnrIRg8tAq9O45Ey+Z9MWbq&#10;PPTpNQXtek/E0LELUVI2Bk5PP/iKh6OyyQR07DIP3fuvQtN28xBvPR3Nh61Et8k7UNp3NRr3XIqh&#10;y3bi1utnePH8FT764DXu3bmLJ89f4OrGI9jYbShOn92HM5fO4sz5k4ThWVy7Vo1jB86gS6tF5Esl&#10;jNaG5E0+5KowpOogzJpCWEysBwtaItiyO0ZvW7XhMMRu/AGKwqGokgvw6PVQm2XIUakhUymg1cpo&#10;H4ScLZuv5ZBJGkBHuIkBuG00QrmsAeRqJaRKA7KlKsjkYsBucXlVC6WCyk4AplDfs3K1nDczMeyb&#10;QiKFR+1CmkyGTIVIDZUKqUoHjUINpSwXepWERqOGzmpOXLrzObh+2qpIBqzQfXcP0Sn6HOoNMFk1&#10;tD4jPBZHIjuEj7AM8POAaNwSIRw9jkTuQCuN1+I0EEpeVvROhAiDkNvNSEgOD8Eolmf0ErJeLUw+&#10;P78v4FUMA00r6NfDEIzALO4bRsTQaR7EaXVFvhiNLR8xnxkRR5wQ8yPky0/0ZXRHaKJcjkukiwqW&#10;Ix7JQ2m0EOGCfAQJwkDQhaJII0QI1biwRpeFIA3AFxIdXgnJaDGKo17EvDaURGmbcQ/yCe38CKPQ&#10;cIjWKEa28cDm53YyijSzkhKZSsJWPQ8aM3w0bIfZk+jGEXKqEXQoYNG54WHQIjreh4saI+TQcuIB&#10;5i8g/A2QZdRKtOgVI+TkE6JBVnjNK1vOfHOI/F8u1sr2XZ3eyK8dnshf9I4AGqTK0WfIWHzzk5/i&#10;T3/685sq9m35Ry9//Nd/xedffoWxU2chjZVtjtLMY5sRuy2IDp27YcHofmiWX8lKsgRZUg+S62ez&#10;Qq/BCrgGahOM79RlMKyJJC7T1aghRY2aSYlLprVF5fwGBDxcEtP3YPj+tTA9calUgPHfv/8/msQy&#10;vgfov4eQuAeZxOn712KZifc51SEsk+oks15zoHnDJpg1vAd2zJ2K01vXYHefLljeoz32rFuGlRP6&#10;YWH/3hjVshRd40ZoU9K5DGFd3y3r32//f95e8VqsX8zzvcmKSWzrdzb73ev//Ln43n9elpi+n0fM&#10;X69+fdRPqg1JdhYkaenQpmpoxrlI4jmXVSspsQ9rEIr1GySxjpVh7Oj+WDq5H7ZuWYi1y6Zi/Mgh&#10;UOlCyNUQOOZC2mlr5AVaIBxqhxZNWqEs2BZxdTMKSFMY7a0hUVZC7WgPh78HFIVDYa2chvyG09Co&#10;+zz0HLceA6dsQ7NR29By2HpMXrUHD997jpcffogPPngPH73/Pj776FPs6jwXZw/uQPWlCzhx6jgf&#10;z+Dytcu4dOUS5k/aiqKC8ZSQJmRBPgXJA6kiRAsOIKz1w+SvQEnrrigb2OKPT75+GeN++GGKzqCr&#10;shgltAs5LVELNaGnJBS1ahkUhlzkqKWwS2iF0pxEwt9cuQIqiYqQyyLQaIM5CkYouZDKs6nvWYlO&#10;/ekKglUjgVqaDLMkm+aYiWxlOqSyDBjS6yFHzmiS39Xn6iHnd3NzMqHIktIa0xMppjyspF1GGqLO&#10;ALuVQLKoYLHSjuxq2o0jcQ/QQXCaCUW7NQdWhx4en7jcZ0ykTIrRhET/Q7fHg0CINuY1wmYhzMQg&#10;1y4zoiJjhEe01nTDanfASXjpg/6EdZkJT5Ex3+41IC/Mz5w6hAnW/w97/wF2R3WdfeOg+vRyeu+9&#10;9/J09YIkehe9g0QRILoAiSIJNdR7L6gioYqEJARCSIjeOwaDG7bzOonj2Il9/+81aOwTheRLvjeJ&#10;ne/vua59zcyePXtmzplZv3XP7L12tpRUjpEiTEVdJgjWQLSEQL5DUXXpqB/lVEjpYxjNROHKZxBM&#10;ZtBSbEFHe1+EW2KIFTJoS7cjnEihpVxU+i0Wkwm0tRRQpsGJEETSUq8lnVA67meTBHRRho3qoEos&#10;oC2bQ77cgUS2lSqSCjXtQ6s0GAr5qQLFOQgg6I/x90kiGI0hHpFuKiHlO2zIQ2jG0si3SMT7GHKh&#10;BPJJiZATgLa2GyJuwlW6rkRTSsOkoe3Z7Sdukf/U5C0N90XybTN4LX8bonNhtMuYd1245/4JePf9&#10;D5Vm+n+d/jKnb3/+C+zaux9X33gbEryvtRYffPwPw6kyhg0ZgkfvGYVFT9yFKwYPgl7TgN5NXlQ1&#10;htBc60C37k3o1a2JiqwJp1bJ61MrjbEV3XvU4tSe3f9oyGX+fcZezVfLSFKVlLpeuSxJrUfgIgA4&#10;eZuUl20n11F5/J6nEuSnUklyWUtlZq+rhqt3d9h69YCZy05pgd1cg7oTYJVy6v4yV5O6LseTZTmO&#10;JIHeyXCX66pcV/NUQKpJ1ivrPnkfNV/mvU7priyLYyLzHr17Ij+sFQ/NmYyJd99NdTgea9YtxZat&#10;67F963Zcd/F9sHo6YHZmoKVi1pvzaGrwoLrGgF5VRsLVjPoqB+rqfbTtMTSb09AQnp70eYi23YBC&#10;150o9B2LQZc+ikvGzse5N8/E+WMWYNS45Zi3fRfe+eg9vP/u+3ifUPz4i4/x8lMHsPL6x/DCizJa&#10;x27s2LkVzxKIz7+0H6uXbsO55z9OW3YFQo4+FFcFOK1ZirIMPCHaXtrPfN/zkb3krB9P3zHvcl7v&#10;f9/kcpjGRXw25fVkiECzOT2wWQKwOozQOptIaROCVHhGG8Hlojdi0xFiWtgdZjQzr9mihVkazMh4&#10;hvIq1GFBs9VAz1ELr50ApDJ02hvRxHmj3QkHy+h19ag2UGVa5FhUioZq1Gtr0KTTwRVwKjFGrU4q&#10;0ZCPcln6Reohg/fGCbuo340YjXvEaWE5G5JUsSG/A0HCMRGXcQ9jSoBy6dwf9RNo8SRi8TB8UR9y&#10;mSBkvMBcIk5Ysi4afumq4cl5qRJTVG9+pa9fkhCUlqVR6dBOmAQyBWRSEbRkI4ryC1M5RhJpwrdM&#10;6FEdSqxT7p/M+6gCC1SSeQRacghKN4xsGYUWGXQ3TvC2oq3UD4mWNNIEnPRbHNjRD50deQI3jlKG&#10;ak9eq7YOQCbfl+fWhs5ykvBs4fkmUcwORJagzRJkBarUYoLQoxpNSCSfQAz+UBBBQtHroTMQSyDF&#10;Gz1LBRkMy2DKVNjxKNrzZf7XARSdMeUcpCVrXd2pCDm1SBCswaAPKf4u2ZaWj0/cIv/pyVY6pzqU&#10;6+qMZDvXR5Pl33rCWaVZfjzfiUefeBIffPzpCRP81+kvYfrmm59g0fLVGHHuJfyfknDRCNkCdKpi&#10;BfTv7EN1MRKTH70Os6c9gBlUFxeffQ40Wju0Og+fWR+qdUF0EwieWkPDLt0seqG2R2/U9zSje+/6&#10;P8YurUzfGe9/madCRN2ulqnMqwSOwEnpt8gkjWtku4BFVVKyLg1t6pjUOgQysqzWJWVlrtYrSQBW&#10;xSRlamt70dnVo1fPbsp+fzw+j6eCTa1P3V/W1bxaAlfqqtxWCVVJah2SKtelfjVP3bfy/E/eX+Yq&#10;VF0UCQ/NmICNG9Zg2YPjsHT6o1izYj6e3rwYa+cvwfBBtyE7eDQKbefCnxkMd6ATVn0KGirm7s0h&#10;1DT70LPejno9bbGrCKt/ICzevnCnz0I4dykimatQKl+LPufdg+HXTEG/a6fgjJum4LybZ2DNgefx&#10;8Wcf4733P8BbhOLHX3yBXQ8swjNzFysBzJ97bh8O7N+LvQf2YOfaZ3D5yMko9R1FezkULn9fplY6&#10;6GkCuwBHjMIiTwFwdp8fXj3zzgsffPC/eWxEl8M2zuN2IO4hDPVmmF16AoiqzkZQWesINSo+PWFl&#10;0/IEzbDYeyuvQMN2QkhineqbYNU2wmA2Q+f+7jWo0+FFs9GEJqsNGgLQYKiBjnXr9BaqRAPqqQQ1&#10;ljr0MNeimRB0G+qhtfXEqQY9vZUYvEGCUkbYCJgQcTXD4yQkCURf2AWbBLqWwX09VipaM7xeI9x+&#10;o9Kp3kvDb42HUJCR8kNOpL0OeIJUg1RGGQIimqOCSmUQ9XkQDBGmCQuiBIA9QJWbjMIbtcKfJGQI&#10;jhz3CUhEFyq0MMHREskjRcUZzlHpEUrFuATGTlD1xVHMZZToMm6qR3kNqjSEoTL1EsZxiXaTK6K1&#10;mEE500LgxdBaICiTrQRnCm3SN5FAC6dTyJVbUZYk/RBzSSrTHAqlBPoVZSSMPIFaQGe/IiEWR/9U&#10;K1pzbUhmO3kNfp6fhcrPBaPLxt8/hwDhZvNRAcfpOLgs8Dg8KCSpYFsScAcl2DmvkyD3UmnX1pwC&#10;p0WHvDQmUn4rN/xhx+/G33J/8MRt8v96inWMODOULP6YYPwdlcYfejfRYTL78Pi02cqQUr/73e/+&#10;2iL1f3j6/e9/r3zb/eE3P8ZDj01Rus30bjApIHSF6JlzfvoFI3HvLaMwqtSFRU9OUED45NT7MHfa&#10;vZgw/n44XGE6uS406w1oMBKKWje6dTOhRw8BIA1zDyqNU7TM+67f4b+XVKOvGvVKYy8AUl91ynJN&#10;9+/KSZJ1AZOkqhPdMaq6nap05FfrVFNlneq67K/CUz22uk3WZVtP1ter56loqD8VdaxX3b8SpJUK&#10;UNYrjyXLalK3V56bLJ98rpLU8jJXr189R6lDoCr5yjmemP9x/17dkGkrYOqc8Vi+bBZmjr0F8x6+&#10;GyuWzcWG9YuwZMZ0nJa7GLmh1+KM8+5D7py7kWm5AUHfOTAmzkE4fjYssUtpP86CJ3MRki2XErBn&#10;wxUciICnHQ5LG2otBdhd7Yj1HYn2YWPQdu6dKI+cgM5LH8D0p7fjo08+xA++/Ayff/4JPn77PWy+&#10;Zy5e2rMDe57di507tmHv3p3Y98xm3HnNVLR3jUbC1w+hTD+e91CU2/phcL9O2vPYP2lDlp96zx98&#10;x5GvjtC3+R+YdD7DOAMNoUtaItqsVII1sBCITqo/K1Vgk90IjdVMYJmp9Azw2E3QmXXwURFaqQBD&#10;ej0sFjuMdis0LpPSmMala+Jch3qdFnptAyVwDWyGBlgtBqpIDSwEostghtVogc5AxWmpVb5BmrX1&#10;cJu/U6vhgA0Ojw4mUYI02s4oDTwVkT/hQkSGfSIUtV437F7CJGyjgkrByXxdNIBSwomUhHCjwvMG&#10;o/D7kghRTdqjFoQShELGhXSM28KsL+KnmpLYohFuo/qMlpRvc8m4jGLhRWssgnKSSpEKT1p1thAi&#10;iRhVVCKHZFpaeoYJ1hLyuSxyJekakSQUc8hLy1ACrDXRiVYqv1Lpu9BsyUSRwCsqrUmLhGlGhqGi&#10;ukxJkG+JpZrrh1SprxL8OyP9HdMZlHJdPE6BcI6ik+qzo70VhTTX02mECNciyxV5Hv64NDiyI8X/&#10;Mk7FHOG1ysgfES4HqNAyqbzynVNUQDgZUVqy+gJe6BpOgZ6Ojd/hQDoeQzEcRcrvwwWDLlqNg/L8&#10;/d9NjvYzzf58n9HhdMvhSLr1d/5IhvdUALm2gRh16114dv8h/Opv/+6Euf7r9N81SXg18djnLV6B&#10;8y+9BolCJ0wuPj+pItV7G1q7BuLaG67D5MnjsWDOZCxdNhM3Zlrx8JUXYsaMB/DExLupEsdh8ZxJ&#10;uOCsoTSMcULRizqDBTVaJ+qqq9CtRxMVYoPSqpR//fca+5PTyWVUwy/LMpd1SSpsJKkgqNxPaYDD&#10;JPNKSKjwku4dajnJU48h6eRlSZraU9CR5bNk1irfI6UOpQyXBUiV5/N99Zy8LsvqtZ58jd9XVk2V&#10;eZXLcg1Sj3qdat01jTok+3RixuJpWEUgLps2HlOuu5gKcQ5WrlqITavm4fG77kWYtskXoiLLn414&#10;5kw604NhMPWH0zkIBsdw2IPnwxM9E9GOa5HuGAU3gWk2Eoa9dajpUQudkfY32heexNkotF+FWNtV&#10;yF14Cxbt24PX3noDx998E59QKf7sm69wYOZ6vPTMLhw5+jJhuAe7tm/FgkcWo9+ZYzHyujG4/PLL&#10;cNmoy35/+z03fTnqtiteueKWS/ZectfFd949924Pr+l/btJ5fOMM7hCcbi9sTgfMVIYGp4RbIxBd&#10;OljcBpgsTlhMJrgJNIeNnqSFwDQ3KQGk3QSbw0ZwEXoGfaOSZ6cirDc1oclEGFqr0OzthaDZyv10&#10;CEpsPQLWbKylgtTDRLXps9bAaKiFUW+kIrXA5QvA7jARhgSo24gYVWAq4qKCCyAaCSMYiVApeuF1&#10;2eHlOfuCTrgJLel/GPa4ub8Z0VgOjnAWiSAfeJ8fGXklnNQhlHYSniFk00UEklmlo30mZkGR8GzL&#10;ZJSIM34JCJ6OKN8R4/4QYlRqDgItmgsRnmHCKYVYxo9Q3IlMhIo0k0Qq2YVwvoAky0hs0y5CN5co&#10;I53sh6TSvSKMcrqMUrIvQVQgFAPIZ6JIU122EnL5TAfaCb44Vacvl6aX1EIgtlL5dikj95fLeUIv&#10;ijaWbc+VlDBtIZ5TvrUTXZ39kO/oRDbJcwr5qIoJ92gRXjoIiUhfxMNepP0ulAutSGUz8EgjHG8U&#10;BaVzr5PerwCxAUE3AR+K0SHw8jo96OOJ/90za57RnbhV/m+nU9N9znKG8n2uCeX67Q8nSr/zBJNw&#10;Es6eUAbnjbwGS1au4wP0haJg/jr9100ffPQp1qzfglFj7kEs1w4PHRJPRO79MiJc98Xp6ac7MP7R&#10;8Vi28AksWzATs2ZMxvzFM3D3lZdhVFcB06dNxKwp4zBn5ngsmTcdjzxyH2KRNvRuNKOB6rJO64Bb&#10;56Wh1KNXt2qqtWoqmN403N8F7VZTpVGXJEZc4KUa88oyldCoXD65nJpUpfZHcDHJfvI6VYEll2W7&#10;rEvLTikveZKkVWolWCT1oCI0a2qhr+6Feqquhl6n/rHPpCS1vCSpt/J8ZPnkMup+sizHrjxPdXvl&#10;upoq6z05X91WWabB4kN5+PmYMX8qVq2YhU1PLcTsm27A5Gsuw6o1i7B49mNYPH8a7rl5FDLxMgzm&#10;MO19BDpTFNXNATQZkqjTxdFgyKDOmIDOR+glL4I3cQGSVHOW8MVo1CVp80PQBFvhyA1Hoe0SJDqv&#10;x8Crx2LTi/vx0rGX8PKrR/DmO2/i659+hReW7cTmiQvwwQ8+xdtvvIZn1j+NkWfdhXtmziKkF2Et&#10;z2vuskl3zl87Lbd8y3zv5pc2G3gt//NTwhIYF/M40SwRZ2wu9LRT8RFGdgeVnMeoNI4xO1wwWppg&#10;JeRshJ+DMDSYI1SIEuKtN0x2HRq1vHEMGsLOCI+1Hg0mvVLOQSUp6tBidcJOtWlqboKTKrJe+91I&#10;+QErwWrVwqRvhtlUzT+mAbaMDWaPRM/xUdk5EHZbCD0qRRrr1lCcRt6MINVoyGeAz2OD210LK68h&#10;LS0kQ2GEqGZjotzSBKm8Bg26aHSD8BQlgDfVYMqmBN5OyaC8Eaq9kBvJmJ/ekAOxuEtpXRoV+MbE&#10;e5ZxDdMIR3j+cQ+8VGXJFBVh0Yp8IYa2QjuyLQkk81R6YTvS2SyVW4KwIWglUg1VoiVdQibpQme2&#10;hIFUdtliB1VhHulUGLlimdsKKPQZgVYqtraWIBKZEgqxDCKsP6t0/M+gkGqBjHIvLVEj2SiKWUKd&#10;SrR/ax8UqS7bW0ust0TlGkYmKmHufHC7ZKSQLNx+G7xUf+UClWdKgptH4HIlqHTzsAUcqGs+BXZj&#10;NfzuGDzSpzKaIYh57WYTHr//8fSJW+W/cjo13DWsXyzf8Wks3fJP0VT5D+5QGqdW66G1BnHjmHtp&#10;xD/DP1HR/BWO//FJXj3//vd/UBouSSf6Zw+8iEuuGQ2tLYhehJbDn+C92hc5CQVIELojZWhDA1Dl&#10;74A52I4bxt6FxVQVKxfNwsL5UzB/7uNYMG0Cbm3vwOxJD2Ppgscxe/ZDeHLKJCybNx5XnH8JDDSM&#10;NpOHzy0NqC2tjGlYc2pPqkQtYVBNI9/tXxhrVVVVwkLy1NeClUnUnnwDVMEh+8k+lfWp+WreydvU&#10;vMr65dWq1ClJQCkNZuR8vq9edbln71NRz6QeX+ayj6pE67ufqjTQUZQkk7y2VfZjUutSjinbmNR1&#10;tX5Zrzzeyefzb123Wk62S16Puka4Av3QcdqFWLRmDtaumoGVi2dj1sMP4UqfB+NuOQcTJz6AWfxf&#10;F82diFtuGw1zuJViYSAirWeiMPQynEOV13/EGNrQkbC0Xwh712XKiB2e/CUIF29CfMiDiPW9D4ES&#10;t/s7USoMhSN+LgJ9b8SIW+/F1n07sHv3Ljz/0kG8+dbrOP76mzi0fA9WX/cw3nrjOD794gt89uHH&#10;eOTJxThwfDdee/E5HD144BfvbtjAv+nPPHkcpnE+lxFOhxE2qjOTkzB0ShxTA9ebuWyAhirR6HXA&#10;buOy2aE0tLFZrdyupXKkCjQ0wsrkNDQTlI0wWpup/ppgJugk32s1oI5ANFIhNtnrCb46KkON0onf&#10;a26Ay2SAy9EMrYXq0ayHO2BHKOykarUj6LXA6XIThlSNPge8IRdVn5uJcPLpEHd6UfTY4YgmWCaF&#10;ZDz4Xed6iUGayCBBQKYjXsSiQVglHmoygkA4g2g4zWUZhJdw9MvIFgGEYmaEJAxbpkwQhZGPB5Ci&#10;uoxTwRQjSXTkpUsCgZJPE3p+RAm0eLYDmZYS0oU4yoRcV7lLCdmWyIepGovK6BeRdBLRfA65bB4F&#10;1tFZaqFnTqjSOGUIaYl/2tXWxeOm0FpIsj7CtKUPSlSE+YILeQkpR0WYklimhHhMYpHKq1cq0I54&#10;HMVCCl3tbawvj5ZUDgl/FH5ef9BJuNMRcMjAyuE4WjuKyBUSKFE5F8WxyCdhoANTV98dZn1PxPmf&#10;W/wxpUVuIhpHLmDFVReOvOHErfJfPjk7L6vyZdoHhgpdM8OplnciqfLvA4R0sxhYXxKDRpyPsfdP&#10;wHMHX8TnP/hKAeRfp389yavQr77+BodffgXTZy/EyCtvRFv/YXQqY3RqY4jTkUoUOni/F2B2h9Bk&#10;jqO2wYIGewDuWF+YUv3QEO+PEZdehY1PLcWKpTOxfPlcrFw6GwuoEh8690LcddpwLk/EojmP0Jg+&#10;iicfH41Hxo1CMtOXNiCCBo0bPSQSDY19zx69aKhraKC/a116siGXpALl5HxJqoEXNaY2QJGykqeC&#10;QdZVGFTW/311nlxG7Y6h5kujF7Ve2S6gUusReNb0IOy6fQe8Hj14fTKyxIkyAlr5fllFIPZmknNW&#10;zpNz2b9S/cqylG9guX9xjIplNUmeClNJUufJ2yvXZf+ePXrAYovCHRqITOtZmDzrUaycNRk7nl6H&#10;g4f3KvFQn92xEk+t2IA7xk7D5bdNxNVjJuPG2x/HJReNxeVX3487xkzE6SNuwIgBl2FgxzmId12B&#10;UPZS2INnIpQ7H+HC5Uj2uQHJfreibdiD6HP+A2g7/Qb4U0MRSA7DyIcewbZ9u7Fz5y7s3L0N+/fv&#10;xsEjh7D9oYVYdOHNOPLqS3j/ww/w8Q8+xycff4HNm3fi4P6deGH/zp+vP7JHw2v5804ai2ecxSKN&#10;aAgwqi6d2ay0MBVYuYw1sNFIugjAJkMNGvVWeoIGgsoIl1VHONZSBTYQYlR+hKdJU4tqI9WeDCFl&#10;sSndMEyGangIwmqCVGuW6DRUnFSO0mFfQ6g6rY1wGHTQ2fRoNPSiDDchQk8mErcTeE4EnGaqGYsy&#10;SkXUb4A3ZlC6SiQIuTjBmXBbkfOklfBp8upUhkgKSWf7mBUyIHCxIN0upGWpH+FAGNFMiEYgglgg&#10;TlBGCVAZmolKLexV4qcmCjI6RUSJ5BIlzGRkjEjCiXgkRzBFCb0Qweah+uR+MQIz40eunEYw20oo&#10;tvBGLNNjokLM5JVWesmsD125BCEpneqLyBKI+YLEJiU4M1SXeapM5oXTVIPlBI2XzHMoEpAxqstI&#10;OkUwEoi8jpKMyN82EDkqyVSeUCPQY4kYj19GgV5ae0c/AlsUr5eKN4YMYR6i8nLIyCVxQrncQsUb&#10;QSRoR8YbQp7ANWl1qK86FU36XvDZNPDxN5FoQAEq5jCV9JB4y5aDy57+7x2LrLOzh7d1UDScbb8q&#10;nGtfG8t3fStdNmT4KkcgBScdknLXUNz1wCNYu2ELXnn1DfzDb/7xBA7+/3P6+S//BocOv4yVazco&#10;v0vHwNMhcWXldaj0AQ2likjk2uCP5uAI5mHRB9AoQwI12dCzkVBs8MBp8sMT7AtNtB+M2cFI9h2O&#10;6bOmYOXKhVSKszBv0VwsXTofj9x8Ha52JrDoyclYvmAqZk5/ENOm3odZs6keR92otDat6lWDGkJD&#10;mv336sHlqh44pXtP1NRV/REOahJjrsJNXa/cps7FyKvrKkDUfFVdCWAqYXEyWCTJPmoZ2a6+PlVh&#10;pdap7itl1foFhFV8PgSC1VXd0ZsqsQfBKPvIq9dqBZQEIreLgmzkusC28trUeivX5diyLHnqOahl&#10;KsuqyyfXoW6T46jLzQ21sFPtWd1tsBZaMXvJJKydeC8OP78d773+It556wg+fvc45k6YhdPOHYsz&#10;CcBhF4/CdTc9hGuuuAcP3T8F1198DzrSpyHoyCLozsDvbYfRmITeFIZOn4bL2R/uxJkIpi5AeeAt&#10;GHjDRFz36BqMuPxB+LtG4tZJ92LtUyuwfuMGbNn6NJ59dgf2HnwWyy96AAtG344Xjr6gBPKWsQ/f&#10;/eBDbn8ZK9Zu+NHe53besmHDBgev4887+RyBcRaHHRZHADqPNGQxw+ASUDUThkZYrfXQaOpQr5OQ&#10;bPKKVE8VqKM6NKHK1ggDYaohHI1WDRqaNaijUdURchL6zSr9FO21cNt6wGxsRrO+EVpjHZwEqYbr&#10;FoubwKyH2yCqU1qjUl1y7vW74SMMI243mtx++OR1qCcCfzCKkNeKsC+ITCSMlgDVot9JGIaQIMD8&#10;0u0iHEQ5RjWV8tJr0aAlFEEp44UpS3WVshMgNnjifjioBqVxjNJ6NOlHhgo0Q1WVK1D1JdLIRLOI&#10;p1xUgAl4CdMAvesEgZkn1Ap5lpNwbCmqqEwMhZQ0pmH5qB7RQppALCHL/QPpOPJ929FeGghTLoxQ&#10;vkRF1we5VB7tbf0I6wxaS11oJ8BdiRKK2Ta0thUwQHmVSxVMwKa4z2BRoZkk2opltMayhF5QaYTT&#10;kR+itERta2lBtmUwOlsHI9VKcMZ4znQeglTWqUgLVYIbrngLhg8cjng6rMQ0jSYDiBPEzU1NNI7V&#10;aGqs5v+mQdjfTND7kKeD4UgnUAy4j0x8cKLtxO3yPzGdakwMqI21DLk+mu38PJIoIBzPI5wsweAM&#10;K8MIVWkcyLYPwv0TnsDxN95WFNL/1yd5Hfr1j36CtRu34rLrboE/WUavRguk1a7VE6Xzl6PzxHuZ&#10;hjCWbef/n+P/asUpPXqjhnOtNgCLJgJNcxxaTRBWjRd2XRw+fwtcVInW4jBoUx0YPnI01q9dimVL&#10;pmLhojlYtWweVs57ErdEE5h29eVYPH88Zs98AHMXTMbSRfMx/u47EKhtQg1B2OOU3tDW0nFu1KGu&#10;oRl19bUYdHoXqmv+NOSTGG8x7pJU6Jy8rTLv5PVK+EmSfSTv+4AhSdYFPkoXjRProvqkvChFmav7&#10;SxLAynnJPpKqqk5BY3V39CIUT+nNfUQNKn0XWZbL1VR7NSdauNZxWV7xSr0CSRW4VfxtVKWrnpMk&#10;2aaeb+Wyul1Nkid1VcJP5uqy7CvLGg3tsCONbqEQHlv1BF57cRe2zZmAJZPvxqG9m3DkuY14af9m&#10;zH/kMQygAhw+8jYMv+gmXHjuGFx9+u24/opxuPX+6Thz8G3wOQhWSxL15ijqqf4Nzij0Oh809S7Y&#10;mkNocPVBoutqDL32EZx36xycf+tcjLx7LiZPm4Wp8+dg8ZK5WLZoJjZtXY9dm7ZhSftV2DBzCvYe&#10;2o8XmF556QXs27sX7779BqZNf/rTiUu2tO3atauT1/PnnQKuyDiJY6khmPRWqjhCUU/AyXcHs1sH&#10;p6sezYSiwUQ4GiViDZWkjUrRZIDRZkaDvgYaXRPqTbVcrobD1ACPiQqQas9GWNqoDjXmOhiM1TAz&#10;38c63WYLjAbpyG9GvbGK9Rrh4Nxslu+ILOOxw+80wktlaHFT9QXjSAZdCEb0yne6FCEXdloRdxno&#10;/Rph8OgJtRBVUBRZgi0eSSAWTqJAMBYSKaVFaSBPw5oN0mMOUUHa4UnKSBU0IpEQvEHuS6WVkQF7&#10;fV6EIh5k/RGupwiOuJISUY8yNmKCx8lTYeappOJKB3/CL10goKjyUgFkkzEqwKjyDVO+J7YWCNL2&#10;MnzpDFIEXonbU1HWKf0HCadcqYByQTrhJ6lic1SCRZRbsgRthOtJgrCFAJaQblFksgR1SxmZlIyw&#10;ked+eeQJxoGtZ6GrkzDt6IO+HYNRICRlEGSH3YpAyAy/m9cXyaLU2kpV7YAr6EaGZdLJDLTVddD0&#10;rud/14tqX8eyAaV1btIfR0TC36WSv7r97IsvO3G7/M9O2WE1nq6zWmNtA26OZNu3hNOtH0RSxd9I&#10;MHG7L456vRMmNx2SzsE475JrMPr2+7BoxTocOfaq0tfxJz/9VonD+b9hko4nv/71P+BHP/6pcu5H&#10;jh6n57wRd943HhdfcT36nXY2PNE8msw0Skxeee2fLv8hmip/G44XDuc6B32c73MefLEB8BsS0Dc5&#10;UFfL51gvr0gz0NmLaNTG0VBjh6nOQeMWR7MuCae3jc9JP9iCLbB5JURgP8ydNwPLl87BsgVPYMms&#10;SVg8bzIeuPJcjEn7sWz+RCxfOQ+zZz+C2U8+gOsuGEql1Au1Vc2oovo0WelY6yREWzXsXjPGjhlJ&#10;5VL3Lwy4JDHuJwOxcpu6rIJC5gIFWZZ6ZN/K+mRdTVKusm4VTJVlBXyyLHXIN0SBmBxXfX0q5WVe&#10;U9UNzbVVqKnpjiamU3pwPwJQRvOXkTdEQSqA7dYNvXvJaP8EJMHYyCRQlGNUXqv6/VI9Fzm+HEs9&#10;v8prryyjlqvMU9flWrp164Ga5gC8+Twmr5qC14/vxXPbVuKphVPw+J3XYCH/q0MHNuOFPeuxauok&#10;nDVkJFJDzkTXabQdp52J0waejj5tQzB0yLUYe8ujGH31vbj2+rE4/4oxGHbhKDrjp8NvisPQYIGh&#10;N4WLMU6H/0x0njYaXaePRddFE3DW9XMw7K6ZWLX3Wax7ai22bF6DNZvWYNm4abg70AfPbF2C5w/t&#10;xf79z+HZ5/Zh97N7cPzoi7j7nsW4Yuz8JbyWUyBteP+ck8NkG+exEjxKlwrnd53rCSqDsQF6Rw0V&#10;owZuB0HFdWlFqrHbYCeoTOZq1FsISkM1bGZpedpE+GkItmYE7XUEZy0BZ4PNaIKWhtZC0FlMVI8W&#10;qlGJe6pneX09mkz1MLFup6aGSlELMxWiz+VDJGiD12lHlMdyEiA+QigSsCDk8yFEBZMkuNyEopPb&#10;wzJgbkqCeAdh93sJwBhyAq1gBmnCMZCMIFuOKuMWRiIxZSxBTzSJgHTOp7L0UA054xEE0x64qQa9&#10;ERuiMYJB4pQSpgLKYMwDC2EYDfsIIxkqSrouEBhpn/LqNCdh2ApJhMpUiqUUMq3tKBWp1vJdhF4O&#10;uVw71VwefQm1iES+oYefSxWQpBqVSDeFIqGfyaOYIbhyCYLWz7qjCgz7tLUiKYHBc/JtsYUgzaAk&#10;x8vEkaLC7OozDG3tVJ8dXRja3o/HCSHN3yHgDMEWoGPhppKOtxGwRUS9bkTCEToKBUToFNQ38GGv&#10;7w69pge8RgMiVGF2TwwRf4pKM6Nc+z0XXbWJ9vrPeqOaCcdYW99EKNd5QbTQd2Yw23GIgPwqmCj9&#10;3hVIwuqOwOqNwxlMwxcvKoZ98JkX4ba7H8Ss+UuwdcceQuZVvPXO+/jBV1/jb//+1wqI/qenf/zt&#10;7/DTn/8CH336OV59/W3sP3QY67c8gydmzMVVN92OgcPPV849QEdLXhXLNdmoAJ28RnmNHM20/yKS&#10;bn0tnO+zKVzovCPaMmBgpHOoaer8+bePOONKRHJDYXfm4TKl6XAm0GwowKCNwGLtQk9XK9WiG02N&#10;bmiavNDV+fnsJRGxi4PRAZenBLMjhZtvvBUL50/C0vkTMJde/fy5k7Bg4VTc0dmFOfePxca1czFn&#10;9uN49P4blDcyVr0PTqsbNQYn6nV2NDY0Qsblq6/riajbhIZefwp1Jkk15pVgqEwq+E5OUl6AIfvX&#10;CIRO5Mtc9hEAybKaZJt6LJlXLiv1sbwoPTW8mrSIVcvIsaTxi6a6G6oaeqKaz4ihsRtqeU3de3ZH&#10;dS9CVFqddu9GOFIB9mSSYap6SH/F7mjgutK69UR9CpS5rp6HJPVa1OtTz1dd/j44npzU6+ldo0cD&#10;/+dY51Cs27gEh3dswPyH7sftN55HBXYn5tx+A7Ytn4vlsx7HpIduw4SH78S9E27lfTcOc+Y8inlz&#10;Hsbj0+/DPffegZuvvBw3jhyJGy65HNdcdQtuuu5+jCxfjgGhs1HwdMJGx0enscARbkekeAZt3aUo&#10;DbsNnWffg5sXrsDrn3+MD977AM8/vw97ntuFLaMfwePlM7Bj3za89PILOPTiIew98Bz2HNyP3Tue&#10;xahR83D6lRO/HbVyc5LX9OedfLbMOLvdDbP0L3SZYLQYYKCq09nkG6ATPquJ6pFwbKqHhUC0OGTk&#10;i1pYLFSCdj0cujqCjLDkusEmUWlknEPCzmqE0US4CkhZT7PFDLuxEW59b3qs9OwNOj60NbASqAZj&#10;LQyuBi43KMEBEp4czD4b3B4XDRxhHWzm3I14PIO2oAMpGnsnDYYM9+TlefqTfhSLBaTjaYT8Ifgj&#10;QaTiVuQDVEZ+F3xUgRJyTQYBDgaCVJxUfgSNjBqRSBK+GQeyVI8ZlpcuGZmMNJbxElDS4T6PbC5N&#10;AxVFOR1BIEXPKN+JvPThI7xi6RRCearLVhrhEmElo2HksujMFhDNUT22dqKYK7JOwiwbR1+qwWSh&#10;E2UaNyXmaT6KdDFBeIaQYL3thTPQmikhSsXaRjWYL3Yh0RZFW4nlc3medxABAjxJOLZRYWbTfdCn&#10;qy/a8ln063MOuvrmEE54FOclJw0qokH4nB7lW2h7exvcVLrxEBVsMAxH1ITqpl5oNjXDVFsLP/cJ&#10;OWxU32V08Tf0UXHH/XZcPWzY6//tESL+M9O553b3+Qb3NiYStcH201sS7YMnBYp9Popm2/4QieXo&#10;vOTpyOSpdHNUPXHeb15Ua+yo1buUNx+ucFaJ6XrGBVdgFFXlo1NmYdnqjUp/yFfeeBsff/YDfPuL&#10;v8FvfvdP+P1/IGaAFJEk3zV/9vNf4osvv8Zrb72H5wi7tRufxvQ5i3DnA4/iwituRMfAMxDOdvD+&#10;TqCBSq9a61CS1uqjcpdgEFlltPkQ1WCY90icjlSk0OftcLnf9EDb0MFyzU5nZ1U2m6WN/ZM3ffzo&#10;3tNuvm0MSgPPhyM+lM9gCgFPC5/REmFYhDXQwueok8AKwayJwGgIU2EnodEk4E0WUZ8eSsdwEKws&#10;Uxp0IWbPnYUli5/EkgXTsWLZAqzfuhyPjb4Dj5x+IVauXI5Z0x7BzZeeCXcwQeeyxGcwA0uzU/l+&#10;2L1HLzQ12dGzuv6Php+n+K+MuJoqt1UmdT+1jsqyld8l/716ZD/1ePI6sxK28oqzljCrO5VqjuuV&#10;qlFSb6rBWoFf1amoJ+xqCMfGHj3R1IN53FbXjY5k7x6so5uiJM29u1OpcV/WV9uzG+v7U5cTgWNP&#10;bqusX86rMqllT07fB0YpL/nfORXdUFdjRZ0jDVvHmejXNRKn970IJocXVz86Cvt3Lse00Vdh3vRx&#10;WPrkk5h0wyjcP/gcTL/ySsy76losuOFaLL/1Dmx+YjI+fO45/PDt1/HxRy/h9Q/2YfuzqzFn/hMY&#10;0DYUTT1rMLjf2ZgwbhK6qBirat0whfJwpGQIsDMw+IpbsfH57XjtzdfwnjSc+fgjfPTxh1g3agqW&#10;XDsWzx8/iNdfPYrXXn0NL7x4GC8cOYgDBw7ghlFzcdYV03Ht4wtX8tr+vJPLohvnFAhSwckrM6tL&#10;C6ONiSA0OVwwUfXVG6n8bNK0uhn1hjrorY2EWT3sVJKNVi30eiMaLEbmV6NKGtpYNdAbDARqHQEq&#10;4x/q4TQ0KUqwiRCsZb6ZitRqr4G5qYGqVHci9FstGnks6aLh9TkQCIVg8NbB5bRQ2fhRprqLxAPw&#10;EXrhoA/RkHQvcCtjM4bi0kE+y/wsgtEowgRBMmJFMUwYRvzIUDXZQ26qQy8VpgehjA/ZBFUgj+FP&#10;Z5XveW1JgoLHCMai6EgHCKYM8ikqsWwGiVwOrUoYtjLBRTgVIohS1fmKMWQLeURaCL+2FOKFAlJc&#10;bssQkjJ8VEsrom19uX8LSgRmpj2JZLwF+UgEmVIEcWmpSnWaoqIss0xbtkSvi+dQKCOVp4ortVIp&#10;JtBC0CZLhKwAMkN1S1glqBIz6QIK2Rhaimm09jkdLe19eN1eqnzCjcrQ4TMi4KOCZl351gJC0i9T&#10;RvwgEC3+IHQNEpTdQAPWA426Bv7PDiSd9DSDXviD/N3iSQwqdb2xgRA6ccv8xU6B9uHuYN8R50bK&#10;A+8O5fvNiGbbd0dzVFOp0meRRPnbUKr8W3ndKi1ZXYEUjFTQjUY36nRONBiomqxUTJ64AsxQuoW/&#10;d1/ldWxb/+HoGnwmBgw7DwNGnI8BVHEDhp+L/sPORd+hZ6N9wAgUuoYo5WU/N0FsIYgFvlJvPVMD&#10;YSxBsm1e6dqSURrAhBOlfw4nyr8Kp8pfh5It74fTLS9FCl0bgi39JgZKA2+Nd5w2wt+3r/XE5f27&#10;04YdO0xLli/55ZXXXYNUeQif4zQ8liIdRhnVPAW9xUfwDYLDX4LNEIdRkyYU42jW8h52tkFPT99Q&#10;vpCGbTDSHefgoceewPr1K7Bu/XI8tXYJNqxbgiWzpmL8kIFYNnsiJtxzDdpLGTp/IXjpiAaCebiN&#10;XtR3q6FqqkLP3nWoqpbBgP91P0RJsqwqvsptKsAkqeUq4aGWPTmp9cr+WkJOBUZlHXI8RamdWBZF&#10;KKCS7ZL33ffBPx1byetNCFb3QBNTfROBR/D1IBzl1Wd1TypVLjeJiqQKrqIy7HZKd8JaXpeyboJK&#10;PT9Ro6Jg5Zwk7qrULUndXrl8clLPWZbV66lcliDlZleKdqyTtmcon9sOWLVpuFpzWLd3BTbx/5r9&#10;6DhMu/0WTB11C+aMuwNPLZmDF/dsxOuHduOjw/vxznM78M7Op/HKnMXYc/fDeGP1evzso8/w27//&#10;G/z673+CL77+CDOmTUA2IlG32nDtlXei3+ALqRRdMEYKcHeMwHXj78e+53di/3PP4gUqwTfefAOf&#10;ffop3j78Kp5dtYnrx/HGO2/gnbffxBtvvI6333sDR144hhtGL8R510/HdffM/8GTR4828Jr+fJPB&#10;0DROb25Go5nKTlSfzwotVZ5LXw0jFV1vqx5Gu53KwayATl6L2qVrhakBOoOeqjAMg9VMADZBq9fy&#10;wSfArL1hcdfCTnCKkrSYNWgyNFJpivGtgtnRxP0aWL8VJp2MieggLJtg1TexnPRjNBJcATgdVliM&#10;hCkNukSm8UckGHUCobB82/PA6/TD6fHRwEjnfA+c0kIylEU0EkdSBvWN+9HC/ASBKCHMIsGYMg5i&#10;IumGLxtGa9SHTDiBsLQ0jSSRImjKmYSiziLxBHKFdm6nEiMQC219EMvwwZcGOxEZ+DdNY9BBpVZQ&#10;vhcGswnkyzmUW0soEpplJcoMIUQVmW7tQoH55RL3IWSTsSwKUT8BnCIkS1SJaSQ7eW7pOAGZRDpP&#10;aMowUFkJ10ZYy35Uh8liinAuEsBl5Kg2c4R1lsctFXIsU0BL2wDlFarWrqUDooffH+b/aUc87EKK&#10;N7EvXKZHH+TvZUY6kYLLTQ+vvg4aPZ2Uhm6w0Nlx0DkKOiV0m/O776SRPErR1N9vnL+2eOKW+V8z&#10;OTs7qzyt/R2B8uB8uHXAkFix84pwvvPhcLZrYTjXsT2SbXshkut4NZxu+yCUaf0qmCn/Mpgs/bPA&#10;SqLp+CI5qrYUnP4EHAScnTCT5PRG4ZIWsFR5Dl9c6d8n5fxUdQJbed3pT7f8Npgq/yKUbv2KYH6P&#10;x3s1lGt/MZRp3xXJdK2MZLueCGY7R0dzfc4KFvt1hcqnxQLDhumkxe2J0/9PTVTwPZ5ev3brikXT&#10;cPcj96DrtDP43BRgNueg08ZgbiCMjRE6uDHomsNobqYi1Xth0MSh11E9JvuiOXMGCqXTea8Nx+XX&#10;jsGmTQTi5lVY/dQCrFizFPMXzMMjl52Pabddj/vuvQ6trS1I8H5zp9oQoqHUN2hQdQoVE8HQu0cP&#10;9O7eUzHalUb85FS5XSB1MhgEIN/B61+qOzVJedkm5ZRvaUxqAxr1Vahaj+yvfiuUpNYhcFPqIhCl&#10;oYwahUZSVa9TYKzpjea6XtA0dkM9VWANFWMPUYA9uilqsIbzOkJRlpXXrlLfiTpPTuo1qtf0fWUk&#10;VW5Tr1GW1XNXr0vyq2q00BpiCES7EPH3gduRg13vQ+tp/bBx9Xw8OfomTLvrTixfNBWbtizHcy/s&#10;xPsfvYrPPnkXP/7qA/zqp5/iNz/7HD/99AN8/cGb+Pnn7+OTg/vx8pIVeG3lZnz78Wf4w+//Gf/8&#10;m7/DkecP4uIBZ8Cm82HE6RfjonOvgtuZR27AMExf/ARWrV6CtZvWY/eB57D/0EG8cOwofvyLn+DQ&#10;E5txcNkGQvAtvMN09PgxfPjxe3jjyKsYfeNCDL1mBi64eQrmvrj3v28ki//I1GAwjWuy2WEx1cJn&#10;tsFlM0NrrUHIXgentReqjdVUeqIcjFQdRhpNPRVhPb1MK2xUfhbuq7PUQGOphktXgyZjDRwmqU8U&#10;oYGQ1cFgtqOJMG1u7vXdGIi2JkJSOus3QUf4avQ22HVu6JuboWuqh8doRj5shwxLVUfPJ+jTI0bo&#10;heL0rAOEI5ctAZsyaHDEZaDBp5EPBRSjVEh5UIxJRBkvAReGO+lEWkahECAmEujMlKjIwvD625CI&#10;iQI0cB7n/nE+2F5kilRm4QLLpJSGLsGkF0WqM+ly4c4N4HonAUn4se5ENsJ8iSlaRt9yHLHOBMrt&#10;bcp6nhBrJ/zKyRw8VH1hQjWQDMJfkL6H7YhTQcqYidliJ3LFVh4jw3UZoimi9FWUriMpHj+WCRGm&#10;hGJ5MMrRVgRTMaX7RJ7nLK93PXEq3LYSki0daGXdvnICVbpqOiRGGnUqYI+XijmOQiGtvC52+bzw&#10;0qnIpLpgd7kU79Zraoa5vhdVf7My3FbYIRGBnDTuSRT8UQRtVtw36taxJ26Z/92TKF3f4N7yTVIf&#10;6awLtrTUe7L9Gx3xtmZPomywpvsmQm3DOv3t55zmLg28ONI6cFSsa/jtsX5D7km0DR0X6xz+SLhr&#10;+OOhjuET4uUB98dah94dKw+5PdA29EZnof+F7vKg04LlgS2BbGfI52vTO5OdTZ5sttFXGNwQ4fHk&#10;uALqU0565flfMa1dvuScVUvm/91aGqXJ06Yh3/dMJNJnIRIbQPB5qXQcMFRpYWn2QKNxoFsvJ6pr&#10;nWiuD6KbwY+GyADUZ4bDFuxH0J2FVcsWYd3qpdiwehE2bFiGVVuewuqpj+CRM9qxcs1EXHz6IHS2&#10;DeLzl4bf66FTVY1TekjYNsKiu4CmFw22qKY/Gfd/L6lGvxIGlenkfAGcCpZKQMhc8tVGLZJUAMqr&#10;1kqgqGWVAODcJt8m1fpE1fXqcSq0Nd1hquoNLZ8VE4Go6cXr69UdpxCKSiMb6ZtIKPaW/op0CKRh&#10;jVr390H85CTHU5OaJ+co63JukirLq9esluvRWwdNDQWBo0x7m4azKc7/24W2Yhj333QZFs6ajI1b&#10;V2LHzs3Y+szTOHbsAN596zA+evcIfvDZ6/g/X7+Hr944jh9/9Ab+8ec/wG9++RX+6R++xT/95tf4&#10;wfHXsWv8NHx64AhAKP6Bee+/8zGuGHkTAt4Czr/2atx44e3o328Ylq6bTQDPw+KlC5WR8Lds3Y59&#10;R57Hy88fw/zcaOxbvQp/85Mf4rOP3scb776Gjz99H8dfeAVXXDUT/Uc+jmHXTPrFhn0bGnldf77J&#10;4bCMEzgZqBAFVAaThUpO5nYCjYpPvgFaqCJcVI0GjaIAG3Rc19IrEaVI42skIDWGatiNOnjMTagx&#10;mSGDAQtcGxx26KWfoqGZAKxTumcYqEhtJtaj74F6GY3foYNNr4OOdeuaCWKdCb5EFh6qQDMVXjTo&#10;RIQGOh6yIZZ0IJmmgvGb4YlYaOylxZ00UiGc0iGkQhaEIyaEY25Ec0kFftKBPkkvPuD3oEQo5eR1&#10;asiMaNwBJ6GSSCeQikbp1WdgpypolcY08SBioiglzFtWQrFJgO0WQiqBvgReNpVBLudFPh8gADtQ&#10;JNRKHTG0llPozFOttRfRvzWP9tYU3GUnEoUoChIEvNiFOBVgsRhHKVGgCiScukos30lQxrg9gs6Y&#10;D2UldirrI1jzhGdLKYf+KRkmKoB0WQY3DSOTj9GjzyKeSyFZLiLf0go/lWIT/4Nw0I1Q0A8LHRs/&#10;lV6B+/h90oUlrQxVlc62wu2xUIH3htViQrOmJ0xNVOM2Lfx2I9I+OhhUwxJBJhDy4cKuvsfxl/Qd&#10;8a/Tv5q2rl8f2Txv3rsbCcSn1i7CxdeMQWNkIKL5QdC7Wuhs+tGoDcPe4IbdEofZXoRBG6XC8BCM&#10;Xj6nEdh8ZZg8JbjCLbhj3GRs3roKO5/diIP7N+CFF57GisfvxMTRF2D71qW46bzhCFsTsDVZ6ezq&#10;cGpdIxobTOihBPTu8a+MvCRZV2Ek80rDrpaphNXJScqrsJB1KavWo4JCzTt5n8p1dVldV1+dVpbr&#10;RdBpaqUfIlUvAdhMhaiv76aAsY4qsTsBWEU49qQD0IOqWFqoShcMtQ6Br9Srno96nmr9lUn2qTy2&#10;JPUaKr9tVm5X87rRCelR44bFkkQ02YVEtA9KfQfioYdG4ylCatPGNQThRmzesh7P7HwaR17ch6PP&#10;P4eXn3sORw4exLFtu/HKs4fwky8+xm9+8TV++39+hn/825/id3/3LRn4G/ziiy/x/LR5eHfLdnz8&#10;9jt475NP8eZ7H+Cu2x/GoGHn4rbbx+LCK0bj0Uk3Y/P6eXhqzWIsXT4fq9etwzN7dmDj6FmYf9r1&#10;OHBkL0H4Fj58/318+fkn+OSTj/HBG29y/yVoIxCvm7pgM6/pzzvVmWrG6Sx6WO1W6Ags6VfYbNbC&#10;YNWh2c4HxahHraUXNFRzJl0jtFSCept0xq+DVdeMJoKvyaiB3tIIH2EnQcG18v1RumgQkDIyhsvQ&#10;CzrC1GuX16RUkJZ6mLisMdTBomVd1lrUE8I2Yz3MRh7HboBLGsRItBWrC75QFOGkG9mYSfnuV2KS&#10;zucpnxWhKKHmzSBEIIZjQaQCKRQDXsQSDgSpbnLpMPJJlg9HEA9Y4Qn7UIz40ZJivSk7/DEqrmAQ&#10;cULPmojDFEohlyQkJYB3xI3ORBCZdAzJbBopZcxEP1pTrIOgLWekWwTrLZSowIro25FG39YCCsUS&#10;4dZCxdZBaBXQSli2FQvIl0tIlDuQyxQI8DTPOYEi9y23DUSm0B9d+TyKHVSghSz6lHPo05ZHVxtV&#10;bDFLJZlEikCVlp9tOWm9mlWurcC6yjkqwGIUZR4n1FKCxyYxWP3wO/iQePm7JcOIJ+NwWryEZJhq&#10;Wa4pS5VuhF5bDbNBC6N8122icrcZ4eV+SZ+dCpyqmg5HMkKHIlz+zZQJc+wnbpu/Tn+B0zPPPFOz&#10;etaTq7asW05gPYWHx02lk3cGfHl5Xd4KgyECuz4HszZO57UAu6+FTmmIys6Eunovqhsl4lM7vMVh&#10;yLYOwmW33I2DL2zBkeefwcsHt2D/nhVYMvVuzHriFqyaOQZ3XX0en8MQOgd34IyLR0DvjKO+2kIw&#10;dFO6AagQ4Kn9CRIn5pLEmCsGnUk1+v9eknJSXlRX5b6VcyknczlO5bo6l3KSRP2pdcq8spyaqnqe&#10;gsY6+UZYRUXYk0q6B5qqpFENFSLBJ10vqrgssOx9IlSbWod6nerxTj6XyjKV+Sefg6yr+5+87Y+J&#10;QNYbnLCa6NA4Y8j2PQ3jnrgfWzYtx67tG7FlzVqsX74a86csxhOPL8FD98zAqKsn4KbbpmPUtRMw&#10;5tJ7cM890/HoY4uwYcuz+Nkvf4J//oe/wW9/9XP8llD853/8W4LyW+yZOBvPTHgSb735Jj7+6iu8&#10;+NIx3DtmIoZfdAOuGD0Wd4y9EQvnT8AzW5dj44alWLV+FVZOn4tp8XOwdu407HtpP/YdOID9L7yI&#10;d957G+++8zY+ePcD3H3Hcgy8cjJuXLnxEV7Pn3dq0lWNM1HhSeOZZmszTFSKMoCvXVqDWprQREg2&#10;OepR21wLs6YJdlMjwaWj4tNTRTbC7TTAZm2EgXVYDNK/UBrFmFDD/eq0VHwm6UpRS0+0BgZdDWrt&#10;tQSoCQ4qRolcU8vk1mpg1NajzkSgEpZWiwW+iAd+rw5ufwQeQkBaPIYJP2s0TkVIGMRkMNwIVY4T&#10;Ia+MYZinqpRBfxNIUAnGaMgjISsSBKEM1xQMapCI+NAaI4SoFuMS41TCtbkd8IdDiFA5hqQRDqGX&#10;JyyziShhlSI4fMoYg0lCskUaDxAukWASpXgBsWIC+T5RZMqdVHBtBFMUzqL0D8wgXcgjWsgh2VZC&#10;uq2FClEi2QyioemD1pYsWiMxlLJJqrqBSmQcaUGayDE/3x9tVIKRch/kWgg+Ksw860qVqCpbO9FZ&#10;SFPZxtFSbkeYyjAeCbBuliMkO1raCM8U/Pz9fT7C3c7r8/I4mQTC6TxcDicVgBd2/oZdqXa4DSY+&#10;RIShzkwg8j+tq+Z/XkcgGhFwU3nT8QgFqLRjHrjcIdx51Q3nnrht/jr9hU7btmw59+kVC7Br22pM&#10;fnQy0pkhCOWGwZUcjGZbAs5GF6yaFNWOD9WWEuo1ETQ1WKC3p+hctiHF8p1DL0Nu0NU4a+Ro7Ni5&#10;CS8f2o6jB57Gc0/Px5rF47F23RwsWzgeK5ePx4r1s7D3uTVYu2gyBvVrwyndm3BKtZFG+ruwbZIq&#10;DXklgE7eJqCrhIQkUX1qnpSVdbWO74OErKsAqdxP3a5+Z1TXTwaXmq/kUSHK0E91vU+FueFUNNaf&#10;ih4EY89u3b6LRtObQKRSPJVg7NZN+iBW7FtRT+V5Vp6LXEulqpW8k6//5FR5/aJI1VeytQ29ce3N&#10;V+D0i87GXU88hL0712Hr8nWY8tA83HD53ejfeRWKZ9yMc68bj7MvuQ9Dzr0TrWffgfPPvR2XXXkv&#10;rrxlCkbd9yRueXgBxkxYjM+++hL//KufUSV+g7//6dd4743X8d777+DA7BXY8eA0fPWzH7HMD/DK&#10;66/joYnz0XfEdRh49sWYM+9erFsxDbt3rsXzh7bhySHXYNyZZ2LPoZ3Y+PRGZXT8PYf248CLR/Da&#10;O2/gvcOv4OrrCcSrnsAt81aP57X8eSebrmmcjFpvESVHKFoIKz3BKIqhwUDlRsVndEhgbyoJQsuh&#10;pZKjIdXSgNqlQQz3MZ5oeaqVfoQGHYxmPeqoJI0EYS3LmAi9ZgfVJwFp0ddSaVJB6uTVK28sQtao&#10;1xLIFtTpCVk5lo3ADEQRCDiUYZsSETvSkSD8CSvsgQj8fhrqKD1cKrtA0Ih8RK8M5psm2LLyPZFK&#10;0UvI+AmODNVQPEHFkw7CGS3DJR3z/SEUExYqLnrEMRvSMrJF3EUgGglGKsOUBxFvGGEqzVTWDXci&#10;CZeMpxhKKZ355btiKpNBkWqsveCBL8t8KsRsmtBrLyHX1oqWPJWfBOkutiFHGGaKabTlW9BJNVjo&#10;LCCVzCNCuMUIMKWrRmtfBHMSDIAKsG04lKGk8lSvpSxhmaAqLKKQE5XZgnwmj3Qyx+vivq1l+Hge&#10;5VILwq2EsHQj4X/gd0usWSuSQWmNmoc3FOP1xBF12pXRRFp4TXb5X/RN0DE10GHpVX8KAvoa+J0B&#10;eF0xKnMPQh47AuE4nYA0Lh16xv0nbpu/Tn+h0+HDh+ufXrf68+1blmH2vNloKw9CIjUI9sQw2FwF&#10;6JtjfLYLaLZnYYj0RTI7FIl4H2RdZZRTZbQW6bD1vxRtI67A4AtGY/3mjXj5xWdwaP867Ng0H3PG&#10;XobtC2djx+bF2LljKQ7sWI51yyZixoS70eL1ok4a1jTZaaT/BMR/K6mwkyRQqIwpqoLj3wJEZZnK&#10;9X/v9aIcT40Yox5L8tVzOLm8JOlmoanqht5V3dGzrofSL7EHVWEPgvJUzr+LVCMNa05FT6rEHlTH&#10;3U+RqD1/qkOO90eQCUg5F6BKi9bvO89/L8m+Uo/spy6r2/p15bFs/iRMfWQybrryfpx+1p3oGnAz&#10;2s4diwEXj8OAK+/BiGsfwaDLJ2DI5Vw//W6cfu7duPLWGbjkxsm44s7JuG/Kclx990JMmrMGP/rp&#10;l/j1T36IN185juPHXsbr7xCK772DPY/OxQtTl+CDd97HkeNv4uW33sPcOasw9JwrMWXO/Vi/bDKe&#10;eXohtj02BQsJyeXLp+Kpp1Zj+Zo1eHrnNmxjembXDrz19nGsmLERIy6YjK4L7v67B1eujPE6/rxT&#10;na5hnNFkg9tkgMdGFWgXpWiA1VyNBiPVIdVgjYlgNDZBY5NO9DVoauqNen2V0pjGbGikXJexsWqg&#10;NzXA2tyMZsLOxvIGkwzrVA+DhIGTRjosazJKH0YNtFZut1CZNOjg0ZthpbqUEfObzTVK4G+D3UEo&#10;OuG3meFTxvMjHAiifDQAf8SBMJVghOouQBUY8ofhj1FlxSPIxp1Kx/xYzI+YfFNM+OBP+wmQOPzB&#10;LJVkEuGQE8lUiLBkuVQE3kwIQYlJmpAWptIRP80yPEaCxyvGUIjLa1TWTZXVUcyh3BJGscx1aVyT&#10;yxB4bWghrCIEcLatL/oRWgPLregqnYZEsYhcPo8hHR3o01pSXr1Kg5xCIYH21jYFVgn5/peKIpRO&#10;sZ4SjdhAlNr6s/4W5Ir9kcwXUMz3RapcQJZKspySQYhTKGT7UdF2IcVzaiuxTtaTpJq0yHdfnwcG&#10;swVJPxPPMR4KIBb0IEUgymvTfLbE/0ICK9TDZuF/S+elurYnnCYzAk5C3qVBkL9vIkCFHPXCE6IT&#10;EU/v2DdxwZ/3o/dfp3932rr/cHDj6tX71yyfi7nzZ6OldSAiqU74Ws+h4zYUPncbwv5WlHJD6awN&#10;RUvHEKpIQjAxBAPKw9Cvz1kYdNaN6HfhtSj0HYG77h+P/Xs3YN+ulXhm3XzMvetKjD+zC7NuugAr&#10;Hx+LVbPH4cnp43HDRWfy2ffDobGjrlfNHw02T+mPqdJ4S1LVmsBJyqtwEHioebKuziWpMJCk1qeu&#10;q8uSL3WoeUoH+RPwUY7HZWk8o7ZCrYSXJPW8BXA1vbvD0Ks76nv1QFNNTzRW9VAa2nTrye3deqCW&#10;YJR4pvWEozTiOZVA7MX13qeyDNelLmXwYs7lWMrxCUxRdrIsx1G3VZ6D5Knp+86xspy6bI96cOFZ&#10;V6Kt35WIDLgJqf7Xo2PALSgNGoW24Xdi6DAqxQG3YeCwe9G3azQ6yzeg/2UP4oY7puOKUZNxye1P&#10;4Mb75mL8jJW4+Z45mDpnHY4ef53QO4YXDh3Ca2+/jlfeeAPvv/sWdt43HYfmrcMrR4/jucNH8Oar&#10;72DCI9Mwa8EMbFo5DU9NfxTTMx3YPOUOHHlpOxXjRmzYtA5rnlqDtRuewvZnn8GLB5/H2DErkTnt&#10;9t+kLr5xIq/hzz85TI5xDgLQ5KimKtAhbHUoBlJvMyij5Zu1DWjS9ibsrNC6XbBaexKOemh1BgKs&#10;l/LN0GmRuKTyLbAZHlMjzLoG5lEZGprhMBipJnujjsCsZn6TqQmNVJMaswc9TRZYdVVwGnvBzDqa&#10;zVQqLGty9FZG0gi6oygGqAap+rxUN5loK/JJqzIUU4bKx6P0KwxQKUpYNTuCBJ00opGRMfwhiVzj&#10;RiRG9RVOc3sAkQiVT4aqp5wmOGLoG0kgLs3rJdwbIdXWTtWXjcMXFlXqQVE6+KeTSGYSCKTDhBvV&#10;WiaOUL4dnaU8MgRhJt+KKOGS6mgnsHIYGG9FR7lMb62I9lw70tL9orUVrW0EmUSbKVFBFgoEWicG&#10;lIYg096lxCz1Z4OI5XmNVI0Sti3T1k5F2Y4wlWaWwOsqdyJRKiLCc0mWCOlYVhlZo5RJKilJ6OYK&#10;GaVzv84WhM5nh91hQStVc4EgdVFVSxeSqJ+/USAEf6ofAkYN1X4tDM02uOwGaGrr0VBDhW5shNWu&#10;Q9LH3zjgoXNB9ez0yvfcd2+/4rrIiVvnr9Nf2CR9Efds3LJj1tjb/2nGlEexfO183HnXrfCXRqDU&#10;MRj58lA6k13wBlsQD/al43UWsgRmINxGB20EzhpwKcqnXYr+/S7EoKEXwpZpQWu/C6j+HsKahROx&#10;dOYjWDxnMtYtmYjZMybgjs7+mPrAHXh8wliMuuE62oUEqhscJxrVfL/RPtnwq3mSKstVKqHKsieD&#10;RFIlLGS7uq7uq8wVWP2p3srtkqduU/Mk1fdg6i2h2E4h5E9RWptWEZDS31A62UtZSdIBv7E7QUgI&#10;yrEFhtIPUWlUw3W1tavympVz9ZjqeVYet/L46u+irks59RVpZRnZp542NNLeH9HyZfAXLkM0dBYd&#10;4HPhLV2MzsGXY0Tn1Si134DTTr8DZ3SOQmf8Egw/fQyuuOYRXHr9w7h21ERcd+tU3Hz/fDw4dRke&#10;nrwGF142GQ/NXIXDBOK+5w/g6BvH8dFHH+DY62/g7fc/wJZbnsDRJU/hlddexeGXXsa+5w7iGWmJ&#10;PGcSll9zI6ae1oWDB1bg5QOb8MYre/Dc3i1YumoZ1m3ZjK1Pb8akB+bgohuf+EPn1bfc6bt49J+3&#10;/6E6mRpqxpn1DTDZaqjoamHV26EzmVCnb4ZG56LCsxFwRioJM6FG8OlqCUe90nm/XoFYDzgIMau+&#10;VnnNqqPqqCHkfIYmmPUyQr4BNsLVRPXYpO8BPfc3mxvRTOWpIzA1ll7QE57NPLZEr7FZ9FQuRhh1&#10;dsSdbiS8MkyTGz4qw3A4pTSIiUfdCAa9cOckULUH4aAfRSo4CcadTrjh9loJRxndwgoZBDieopIk&#10;SOPFNAoEWrJIMOQscFN5poMJFJI+qksZYSKCHNVkJuojFAOEr4/q0MF9CEQCVFpzeqThSyaKtlgY&#10;7fkOlNsySFP1ySvOUDqNAclBaG2hx91WwqC2MrL5HAqdKWQJpTjBGaei65NNEmwZQrUfOlqo/koJ&#10;gpjKtKWIRCKLdAvPg8eR75ISl7SUKaOLSjPGc4sRzOliAclYGp30wAoyFmK6hGK6k+AchEi5BKfd&#10;Bo9BC5tPgyhVcy4Yh82bhM8epep2wRMkfKmiTdp6WDRU9yatEnqvvrkO3Wqp3K1G+C0OeGxMITvC&#10;0TCidJpi4civzh40/PQTt85fp//AhHff7fXVkSPVyjLEfv33TTu3bRuwevzjP1o5fQo2b1uPp7es&#10;xwOjHkO59SzkOobDFeqC31lG2N0Os7eATOkMhHxUj552xF19EPcNht8mo7ucTqfsTDppg+CM9sc5&#10;51+Bp9YtxIqlczB/7kzMmzMXMx8fj5uH9MFjd1+OWdMfwD2jb0ZDkxXddCac2ltGy/+XHfJVo19p&#10;4P+fUiUc1OVKeJy8TVIlDCuBIuvfKbjvUiVEJQloJF+tX5JEqqkhEKUbRT1VYVPvbmio7YZTTzSg&#10;EeCJCpQGOhLtRo4lAJR8tf7KoN6yTfLVdUlSpnJe+fvIuUhS19UyleuSuhHS4XQckfAQmJ194XYO&#10;htc7GA5/fwRbrsTQQbdhyOCb0dXvJpwzYgw6U5fg/IvuxDnn3YeLLn8Q14+egJvufAz33DsdD943&#10;D7fd8iRGXv8khl/5BE6/8Hasfnonjhw7jkMvvoTXqRLfeu1tPH/sFRzZuQ/rL78brz97AMdeO46X&#10;jryCnVufwarJkzE10YaZN5+P3XuW4fC+jTj+4ja8/cpuqsJnsGPnWqxevhrnnH4Xbpk5fT2v4S9n&#10;clkaxrlpEC1Gm9JytLdFAw2Vg5lg0+vk9aUOBqMbZqtG6W4hoyOYqSDMrnoYPFVostTAbWyA21wN&#10;h0MMqx71ehk5oQFGvXTLqIXWbKbRpao0VBOKVbAYaqDVU31ajLBwP79FhzpLI0zcx0ZV6mYdTkLY&#10;4bYpnfODotjyElDbRcXnJgyiSMnI7jEz0jJMkVe+LxIycQtKCS+SqbASp7Qg4ypGwghTNYYJSk9C&#10;1E4QoRTBEvXCkiDE4hlkij5kcnYlmHWYKi4tsUBzaaUlZiEtXS8iCBWKyEun+nQERcIpU6KaK8fR&#10;2t4PnVSGpVSGMCqj0JZFieuRcj9ub1PCviWKUbSXqT6pTCVOaQfrynUWkI3LGItlbkspDWxyLWXu&#10;24X+XM9KV45SC0FbRrqUQnupD1oyrTx+kd58DuEkz5vrEmu0lIpRySbQXhigjKTh8fsQcjQQaHXI&#10;53JoiVDpxbxwefxK8G63X35HP2oa6MTIGwD+Dzaz/E9NNADdYLQ2Ka+qXVToYZ8PAbeHRlOiAvn/&#10;eXh75z0nbp2/Tv/GJFF9nlu1JLJn6YIrDyyfN/nQ2sULjm1ccf37hw7c9NW77/pOFPsvnSS03lOL&#10;5z25csp47Hp2C7ZvXY0pD05Ce/E8qrwzEU2cCZ2lBL2rE1ZbGzRUiI74YLjsHTA5+kCjLaJOl4ZL&#10;l0UwOwK+RH8a1e9CzF1zx81YvHAK5k2/D1PH34Zbhw3FtUP7YPLkezB3xiOY/ujdGNDeF1pHCo3m&#10;CKrqjDTkf4rSIkb+ZOOvppPB9G8l2a9yX1muhFdlWRWElfkCKfW16ffto67LfvJKVYEXVWAvAlGJ&#10;MsNliVdaX01AngCi5EsnfNm3ShrVcC5J6pD9pczJirayjOSpx1TLS5nv+00qz68yrxvPpdFuRtjT&#10;AatBPpeU0MT/0+Iowp3sRLnP1egoXYpS3yvQf+gNaE9dgI5hV+Pc8+/CBefcg7POuxsXnvcArrz0&#10;EYwZ9QTuvfNJnD/0ASTab0P7yIdx3ujpuGbMLKq6Pdj/8gt46dVjePuNt/DS0WN48903sX/xBiw+&#10;bwxe2P0sXiIkd+99DksfmYJ7KWYeG3U6Vq98HDu2LcWB5zbi6Itb8caru/HZ+y9hyr2z0D70Jtyy&#10;eN4UXstfzqQxGcbZ7QbozQ0EYQOcVHQNBJZOQrnZm5WwbXqqCIeekNTVQ6upI9jqCDqqPIMe1dKQ&#10;hgqw3lrD/RzQU/UZCVIZyqlZY4XG4IKWXqPGIoMJf9etQmdwE7JW+Albn9kIt8EAK9clMo4oT53l&#10;uy4AJgGjvR4BXwjBSAR+AjEbNiMVCyCRzCFNpZgI2RDxmgm4AGEQoFoLIJaiakykUBB4Rv30eOUV&#10;akAZxskbcymqqRRNIxtJKgMRZwjKLCGbTkVZhuqQQAzFi0gmYgiWSpxTicZLhE4b6y8i1N6BAa1Z&#10;xPIJZDsITgIwlm1D39ZByBCI2VwbyoV2JEpppDJUj2UZnokKtDOJzs4AWqka21hvId+OfElCIZXR&#10;KV06MmHE82FkEzLg8ED0le+SOUKQSjNS6kALywsMY/kY4ZwjEKl40ynkqRrL5ST6Um3GY218IPJw&#10;ubxIhaUvZhxenw0heYUcjiutakNhF8x0PGprq6kQ5XV4D/gczVTnOtTXnEJnhP+Tk+reruOD5kA0&#10;YiIUXQh57Tits3Pzuf8Lwrj9V00bNmzo9did44c+dMUtN/w/xXOVbg+b5864YOuTj27a9uT9X+yY&#10;Oe7v982d8M8HFz2GY6ue/Idjaxf9+o31Sz99+alVi9958cUkFSNt2n/NJJFqNi5btnfTsll45umV&#10;2LFpKW6++g6ki2ci1edMeP194bSk6OBK4G86bKGh8IX7wUTFqHOUYbXm0EBg2r3D+KwMRdTXAp0m&#10;goFnnoNFi6dh0ZwnMHvqw5g7byqm3nYz7uvfhScnEZAP3oDJj92B1qHDUW3Po9YVQ11No6KMeFpK&#10;EmN/8qs+1cDLXABx8raTywsIKvc5eS51qOtqnrourzQVeFXkq6nyPCXJcSqhU00IyitTCevWg3NR&#10;i0q8UoElk7yKVc7tRP3qeQjUJHaq1CHrlXWenE7eLusyV+qtWJekKkx1e129xIKWoCYh2uk8DOZW&#10;6AId8Hj7oSV7Nkr9R6F90Bh0Db0brVSLbZ1XYcTF9+OCS8fjkisn4tJRE3H9rdNw0x3TcNUVj6Or&#10;7Rbk8rcjVR6D0tA7cdboGRh+6WRcOfoRHCAMjx07ildefQWvM7300lEcf/Nd7HpiEdaOfggHXzyI&#10;Iy8fw8p5izHxhouwfMoYzJl0FzZumIk921fiuWfX4a039+Dw09tx+w0Psd6xGPnInI28lr+cqVtT&#10;1bg6qjGr2QSjiYpBU49mfR1BpoHdSgNJUNY1VqOuuUlpgGGhkTQbqmBttiCs86KWKrCZ6k6nayJU&#10;vajXVKOmrhYN2iY0a7Wsp5ngrEOtKE0aWnk152B5h5HKUGfmshHN3NeqNUKrreE5NEPDY5o0jcro&#10;GBGfBlYXIeWLUNk4CTcvgeZDOEIgSVeMiBt+jx75sB+plI9qrgPhaAxhAlD60MmoEaIKfeEgwuE0&#10;fFRG3iAVIffLKLFLbUo/x/ZiQQmc7Q9k6U1HCMAUQelEKhlGjrDtSiao9EqItbRQLUrfQKrEfBHx&#10;IhVjPovOUn+0JssIl4s8B0KSoIvmgkqkmVJbC5KFNEEYQVvKjRRVWzKTRbE9wXqYl25HW5bnnIyh&#10;hQqvQHXY0dqXNycVYiGmNMDJ8JjyyrZvSxFFKsxUqoyoNPLJUEEmZCinIjrbJJRcDF4q7YDbqHTu&#10;lxBwDrMbPqcfCbsJEZebYEwi4AjwIaqCTcv/prEHnRE6PPyfetWdAlOzRKyRoXwa6Gk6EPO4+T9o&#10;EXZbMLTY9vq5kQht3P/3JgHeisdmaW889zLTg7fe3vfx226bNLRQfG5INPq7kkmPkeeMvHTU8OHu&#10;lStX1u5askS/YfJk06Zpj3uemjm5/445U5dsHn/XP2wcPwq7Hr0Rzy+4D4dXPIKja2bg1bWz8MHT&#10;y/DRM2vw6Y5N+JDq7a0tq955ad3Kli8OHqz6r3iV+syCBTXLJzz07YZF07Fl0wpsfmoBRo68lvfX&#10;RcgWz4HfXYDLmqRjSwdJF4MlPhw2axlmPR1Na4bLfWA3tSGQHAJ/+Xy4MoOh95cx8vLbsWr5cqxa&#10;Oh+LFy3EspVLMOP2O3DjiBGYcP/NmDZRRkuYjAvOGokaSxxWQrW2pul7QaMuVxp5Na6nmi9zMfq1&#10;J+aV+6jLahLQqnWpAK08joxWUS3Q4rISXJtzKSvQkmWpXz2Gks8yKpxlXWkUQwD2lO4XnDf17E4l&#10;2A11XFbUI7dLWeWb4Yn95HqkDkkqvOS3qLyW/2iSa6n8bVTYqnV2790TjQYvLPoobPog7O5WBHIj&#10;4Cmfg7YBV+DMC0bjvLNH4ZphN+Ac3xk4Pz4Clw+/Duf1vQCXnn8HFeE0jL5zNkbfNRsTJi7HlRdO&#10;Rqb1dkQL16PQ526kSqPRMvAuDL92Ik67fBxuGDcTzx56AS8ceh6Hjx1WVOLho9+1Pt3x4Dy8uGET&#10;jr76KnY+swtL6UBtXzcDix6/HevWTFNaKAsU961bg3svGYthp12JM0Wljp34ywcP/jcPQP6fmXSa&#10;qnHNNIxaI0FkqIVJK5FL9DBSKTYRkI0El9VYBRmySWKVmo11VHBNaCLU5Fugk4qvubmG+xng0Jph&#10;MFXB2NSbnuh336YaDQSetDgl9JqMDnqnTXwwa1hnPeFnZr1UJkZ5ZaslFAlb6fyva1Y6/5tpkL0e&#10;K5wyRp/PB6/XR5VC9RaicRd1GA4gKK/0fCZF9Ugw6qRPhmqKIBcPIxiXGJ525AnFZIwQSBOkMsI8&#10;gZKkmkxR+aVTOWTjaRTTMvwTIUillqUCjYdjCLCeFOEpo2oEE0kkWpKIpgg5KrIgoSWtQCVOaf+W&#10;FNIEVVLGQqSiSyXjVJNpJKgE08U+yPfNIUcVmIwW0JUIoS9hWihQFRKwA4qtGJTN05srEHQtVIyt&#10;KLQOREtnHqlsUvnm2d6aQQsVZjbfSggPRJhqNBUtIpbkMSSWaSIKXzJFFcq8cggu/ldBG88xxWtw&#10;OeG2+ehUOGB16BEKuqiqQ8h7nHROGtBb2xMNTVVokv/QaKIj0wOmhlq46SDJEGBhuwURTwBujx9u&#10;rwOZqP1XC++b4D5x+/yvnkShvXtwQ92TE5Z7r7pg5IAzWwffcdnA8148o739w9ao7zd5jxlRjxHF&#10;gIeKPISObPS3t5xW/vH6yWNXb5s27tUNj9398YZH7vnbjRPHYMOEa7Ht8Vvw7JMPYd/sB/Hi0mn4&#10;cMdafLjzKXyyZyM+2bUFn+zcwPl6fLqL8x1r8M6W1b8+/vTGx944ePD/2iDs2bbNN+fSS7F6/lQ8&#10;vWUxntmwBGNuvROO9AD4U8PhdCbRqPPAqKcaNBdQS8Wos7fCqs/ALuMiGjNo4tzhHQBb+AwYUqfB&#10;GR6KIaddgvlzZmP+9BmYOfURPHTN+RhzRj9Mm/4YZk17FAvnz8CaxVNw3QUXw25J8j7yoaa6UTHa&#10;PK3vTapxl2XVyMuyGH8Bi5on6+o2tUWoWodaXq2rEhzq9pPrrlxXU+X2ym2yLtCTOKVKtBmqw5qe&#10;PdDcrTsa5Huh5DHJ+cp22VetQ9Ri5TmpSdl20nrlcmV5FaaVZdTtynfLKooXQwgmXztM9hYEXUPh&#10;9A9A0NIPZ7ech1sGXYiRoRzO9qZwgTWEoRQkp8dMGHfleVjyxD0E1cN4/Pob8NCNYzD21kdx5jmT&#10;cM6FU9HW/060dtyBeOlWeAs3IpQbhc6zH0DHJY+h77njMOHJ5diz/wB2792LF148hBeOvIhX3ziG&#10;o9v2YePocTh6+BCe2bkHsyfOwIbFE7Fh1gNYvWgCNm1YhO1r5mH04BvJlyIiyRYMGHIxrr7/oeO8&#10;pr+cqcFgGKeT16G2JmglxmgzoafXodHaBOmI39zcAJ22FpZ6AotQ02qrqPykYQzLspxRz3IWDRxU&#10;jVqqDbtNxweuN41pPaoJ0EZbI+zho99hAAD/9ElEQVRNEtxbQ/XZBJ+hBjprPQFMVap3wk7AGuzN&#10;MLCOMBVonYZQNhGK+lpodFp4XC6lA77NG6RacSndJ1JUQ1kCL01lF/CEkCQoXdJRn8Y+lfHCl0rC&#10;Hk0hwbxiSUaTMCLsl/imYZQkgHY4DG+yjWDrj3DGD2fCg0iYkIhEkY9zfkKFBoIEHVVkUo4ZSqKc&#10;k0F8o4hmQwgXE1RjLfDmCLycjHCRRj5PQKVYnusthTxKuXaUym3oW6ZyK+cRKKbRks+gtV8Lwm3y&#10;TbGEvrl+hGcWuRwVZjGHlvY40m1ptBUKyGZEgSYRbw2h2FqCJ56EL51DpoXHTtMhoCL1ZtJiqJHh&#10;ueVbeFyCN+yScSNDvKYiAjY3bD4z/NL9wmVGzOeg40BAOt18gFwwWquhqeuJ6sZesFgs8FitMNR3&#10;p4PC/9HhJ1zjsDmp0Pk/JP1ewtFDhfDwjSdun/91EyHY651dLw6ffvdj519y2jlP9IkkX+4Xbvug&#10;7A/8JO63/S7htvzBx98qyt8mIcOP2V0IOO3IpujIZMJYc+8w7H5iFNPN2DftNuydcjN2T76W6Qbs&#10;n34bDs9/EMeWTsTLy6bisx3r8fmep5X02bPbCMKt+PRZSZvwyfan8DGV4rtbVv7D61ufmvjMgmco&#10;Lv7fT4snTaqfdunVP1mzfCa2rl+EDU8twkNjx6MYG0zFdzqcrhLM2hQ8GsJPX4AjNJAOUAx2qgu7&#10;JsVnPcJnz4V6Xz9oPQNg8LXxv09h4KBzMenxUZj6+E2YNvl+3HX2YDx4+QgsXjoT82dPxqIl07Fk&#10;/hO4+ZqreC8F0V0bxqlVJhrubooBPxkKlesCDeleoeaJ4pPuECpMKmGgKjx1XU2SJ3WcnC/7fh8A&#10;K7erx5W5AEiOX7ldwFZNEKrn0qP7qWgWQJ7oZyj5klSIq/Wpr2fVutSk1nNy/vclqVNSZXl1/7q6&#10;ZthdZT6TXWg0daDR0oYBnafj+lQnBtbYkK9ugLu6BuVoE65ri+KGAUFMn3wNjj+7Ar947yX87ftv&#10;4v+8egw/f+dVfHXseTz95AKc23UR+g29F0MvfgL9z5qAYP5m2tIxyBdvpYC4Efkz78NpV0zCRdc8&#10;hvnLN+HIa8ewb99+HHjhMF597VUcO/4K9sxdiU1T5mDnnt1YMHsu1i2nc7Z4EhY+fAc2rZmOBQ9M&#10;RDrWCWcshELbMIwYeAYufezBxby2v5xJZzKNk1EmLEaqNhtVIUFn0lAxEHq99QZoqBoMujpUNzUq&#10;r9L0zRKMmxA0UcEZLJyLsqhBE9VcjdUIJ4Fm1lUTaI0waDWw0uB6pYO/jvBs7gmNqQ7NVH96QzXc&#10;GjMVZy30VKAafS+Y9A2oJQgbePzGxmZ6mwZU2wJw+qhQHFbEg3YqPRndPgC730lIRgm6MNxWHeJU&#10;MDJwcJnbuxKEXdyDQozgDBSQiEepltLMS6CcT8AajyGUbUcmEoHbR/UoQbQjCYSpPOU1Y56wlbET&#10;w4kORKkGZRinVDKDciKOHNVcjKDLFpJoL6R4LhlkZczEvAwQXECBCi9eyqA9yvKpDhTK/Qk8liWs&#10;WksEF48VaS0iyDJxaTXK8wkSntKdIyx9HUtl5DqHoH/rACUUW2ue50CI5nIp1kNYtpbRVR5EWPI3&#10;oIIMpovItBZQ6sgjXi4TpIStzQJnKI9QMgefRcsHJ6JEnIn59PAGrXCH5buiA+loGBabCc31p0DT&#10;QCeGijEUcHG5hkayDjqXDQ1mO1WiHXFCwitdMNwejBw6Ut7789n8y53k9efhxYvrnxh5vWHtlLnp&#10;ZZOm9Bt3+7jbrxt8wYEzApl/6hMrIexwIOH2IWG3IaI4EXoEvVb4eK95nE44CEIZ3NpudCgRm4a0&#10;OLF70qV4YebDeGnu/ZzficMz78ahaTfhuYnX4OC02/HK3DF4fdH9ODLnQby7ZhY+3bYGn+7e/B0Q&#10;CcZP92zBF/t3cH07Ptq6Ch9uWol3N6//1TtPbxr+f/NNUb4hzr9v3AtL583AU6vnY+OGhZgxfRId&#10;rhG8P85E0FdUItRo9XE6QwUkC2fAYqXDo4nCqC1A10yYNdigMQRgk5FlzC46wk5ccd3FmDnjDiwh&#10;4Fctm48p11yDKeeci/lL52HhglmYN+cJzFv4BO669TYYNDE0aexorK76IyxUg67CQlJlnlpG5qoq&#10;UvNOBtr3LVeCSE3qN0t1f9kuo1yo9arlKpcrj1+ZlO4aTEoZzrXKSPh/GjZKTVK2EqgnJ6WuilR5&#10;bX88FpN6LXIualk1X/bpVdUTFmcOXlt/eE0ZDI624bJyK27r6MKQuiY0ssypp3ajLa3DLSMSuPui&#10;DJYtHY8PD27FN7wHv9y3Ez/Y9Qy+2b8b3xzci2+PH8dvv/0Z3t++HWcVh9LZvg6DL52KRNfdtIvX&#10;I5W6BuHwZQiVrkTHRRMx8KKHcc7VD+GQNKp56y0cO3YErx0/ilffeg1H976EpXdOwr4d27Bg1iIs&#10;XT0LWzc+iXXzJuLJqy7BQH87CvEM+rV04MzTzsawYhfuWz3lL2vQAI9OM85k0KKesLNSKToJKKdR&#10;A4MCSZsCyHoayipDd0JLCxk70W3uAZupNxymKjjMPQnJOtQaDVR9FuZL5/16rktIsGa4qQT1Bh10&#10;TQ2oMzShzkqoErY2g4yqT2DKMFL6ZvQmVDW63rBxbmmqQV2zjh5rE3Q0SB6vEUExxgSjMsAvQRZy&#10;BZGhcpTQZC6/G6GQF+6ID3Ea7Kw7hXg0BH/UixQhKAoslY8jkCa8sgECrh0StNsTIzQ5l3Bu0Uie&#10;0EygmKYyCwZhpyqUjvIxqsoY63KxriTVX7yljJaINKKJo1XGPizQsBKQnbwpY/KtsKUVHfk2tCTK&#10;iJXyKLYVUaAybC+UqeRkuCYq1UIaxWI7j0WAZdMot3cim8sqarSc6SRUByPX0Y5cu0S/IewSWbQQ&#10;yn2y/akCpeUrYZstK0NCyWDC5bYU4ZnljTaQCjGjNJDKhrL8vajsnDoETT4Y7QZlsOVoIEa160HO&#10;70CWv5fPaeX/V43GBvkfu9OBoWKnQ2OQQZ/tITSbHPA67NB4rLC4g1TXXhRCwX9cM22J58Qt9Jcw&#10;nXp48db6rYvXpuc/OHXwzQPPGXBF3zNvuuesC3df1n/IzwblSr/tE/b+IWYxwWM2we2yEn4+pOlU&#10;BZw2qmgfvGYjUjY9PDYzomYzwmYtFZIJQaOZKsoAXWMVBtNhen7qjTg27z4cJQgPiyKccS8OT7sZ&#10;LzG9MOV2HJl2A6E4Gi9NuhFvLXoEn25dgU93rsdne7YyUS3ufQZfPLcTn+/bjs/2bldeoX60ZQle&#10;W7fwb9/cs23Y1++8Y//ms88c/9nviuIArFowe+LqxXOxcd1CbNm4CCuWzMTA9hF0jPrDHeiAySbB&#10;GGS8x3ZEc2fA7miBRVeAsSkOU50PNY0BOqgZ+KxJPrM++E8bgvmrZmH1qvlYtnIxli2Zh8dvuAkP&#10;9u+HhYtnY/bs6Zg5eyoWzn4c9429ic9/GM1aN5rq9YpR5mn9EUJizGVdnatJtkuSBigylzyBmaxX&#10;7qemSnCodat5J5dT65NltcuFrKv5Mpf6Tz6GJCkr3+m6Scd7QlD5nsik5DEJsNT9pJGNbK88D3VZ&#10;hayarybJrzx/qVeAKnWevI+qonv27AatxQuvtYC2ZjvOthhxvjSSq6nh8f/UqlejqcFVg5KYfsMQ&#10;rF0wAYdXzcXLy+fjyNpl+IRA/PHhw/jxSy/iJy9xfvgofnT4Jfz6sy/w3s6duHHIhUiVrke/0x9G&#10;R8cY+FJX8/65GIn01ciffT+GjnwE6WG344oxk/HswRfxxrtv4hWqxVdfew3HX3kNmycvwJq5yzFv&#10;xhysf3omDu5ejhUTH8GQ0DA0NXiQaG/FmeddihFDR6JtyIhfLX7zLyA6TeVUpzOME+Nn1hFudhnF&#10;ohHNzU2KapNXpw16h6LqNEYaTau8JjXDS3BZ5dWpppdiTI0EqYGAkzIOwk1nEUVYizoakwYqvjoC&#10;0GqWGKYNqDZZ+FBq6IkSmvLq1dAMG/d38LgaGuRGs8Q8raLXWotmQw33b4bf7oCNMLR7U/CF5Ntg&#10;Gh4qQ68zgIQ/Cr/PqXQgl1ekWSq9mNeBsKjFbISg48OfKMKdoIKkmktlUygmpYM9gRj1oBSLIxkp&#10;IBpmXVEmgi6U88GV8MIfl1enUYIwyXoJ00hRGUU/402ynha05zuRae+LdJk3qIxAIfArtaAkr0VL&#10;VG+pEtIEXZnqL5fvp3S0T+RjBCWBmC8po15kcmkkc0m0ZmNIFwnGDI9RlG2sq01GqShTjRK2xTyX&#10;2whVKtBskft3KnFXM5k+hKuMzJ9DV0cBLVSZVpMGbYkSlXMjbBYbon4afR8dHiqhDBVxPEC15/RS&#10;OUvQcx8dm0Y6LDXQNtfSEapClbYHGpr4P9qM/G9tcFj8sPuM8HtcSHrd8FocGH/b/RecuIX+LNPR&#10;XUcbVk5aecad511z+1ktA9f1T7e+1Ceb/6QlFvppyRX/cdKV/E3I7/19hCov5jIT/FpkpAuPnZBz&#10;UfFa9Ug6jHA5fHBaqZrNhB5/rwDVddBggl2nQdTRjLDVxGeBTqGhkUoyiqcfGIlX5t+OYwTgkWmX&#10;4MiUa5huxAtPXI9DT9yEl6behFdmXY8jT47FO8un47Nty/GDvZvxxbNb8eX+7fjqxb348tCz36UX&#10;duOLg7upILfgwy3L8NpTS390fN3KN17duObN13Zsmf78U08Nf/W5g2d8cvjY1W+//HLix59+ajhx&#10;+d87PfXUpuFrly/+dsP6ucpoF0tmz0RXy4VK6LaQrx2NzlbYbQVEEqchlh+BOn0atXUeNPV2oLaq&#10;CVV1ZjSaQtA4U6ihCjlz1C3YsnUdVlFxrli+AEuXzMcjo2/B6FwZixbOAvmLudPux8wn7sD9N11E&#10;e+BGtcEBbb2XQOypGGcx7NLQpEGgccJgVyZVyYmCk3WBwcmvCiWdvK8Kjsq8yqQCR8rJXE0qxCTJ&#10;MU4+lpSpXO/ZQwb65X48P+l6IdvV40pdJ5+nmtT8k+tW54qKrYCoem7qeVfur6yzbE1tM21nEJe2&#10;teOCfBja6nr0qtWipoa2+ZQeLP9d3898qAYzRw/ExunjsHvuNOye9QTnk3Fs4yp8+dxufL1/L35y&#10;VGB4ED869Dx++uox/OytN/HrH36FHx09imuyg9GevRTFrlsoCC5DMDkSwcS1KJevw6ALxmPQxePR&#10;74L7ceV907D39Tfw0ktHcJBwPHLkZaydtAyLpjyJOQvn4OWDq7Horgdwdu50dMZyKNuSOPe0MzC4&#10;zzkY1PdCnHfP7U/xfP+yphqTYZyEYGsyNtPDq4K10Yhaehg1RiecDWYlv0ECdpuqYbFR5UnfRL0T&#10;PoJNp+2FGhmyyayhh90IJ8EprUcdMsahRk+FWUtPszuqbTXw2bnc1ANmrZcKVA+Dtpmg7EX4mWA0&#10;94al2YAmfT20NMgSAEDGVawnNE2N9TA6qG58btj8HjioalJBekkRBxwhqq1IANGQjHSRptIz8uEv&#10;wEvISWzTRFwaw1CpUeW5vDaECM9ENAV/yodAQpIJkYgfzhCBRTDk8qwrEVagKx32kzyOL+VFuiBq&#10;q51ly/BS4YUSXYjHy4gTQn06+yFXIKxa84jncii2FpRg26GsC5l4BvlEBOkSYUojUsr3R4pqMlOi&#10;yirGkMlHEc7kkUw4CWIXohKLlMdqJTRL7YQ3AZgu90G5VEaeijHeIuMyptGH9beXEwRmF/JFplIJ&#10;nS0xDCj5kcrE4PVbEHBR4dDRCNoCyutAp8sIq5/qJ0BVGHYhIq+EAwnkw7xWL4GgaYClrpH/fRWa&#10;GulxVlejPkhHxU4o0Eiavfy9QgSrwwKzpRrXnH3+Ayduof/wJCpmwbULem548MFeC659sObOEVfW&#10;39jZWffgtWN0O+YsCh9Y93S/KbePzz54/c2xJyc8NnjmgzPPmvXg4xdNGTfpwkfHTLj70ZvHjr39&#10;0hsfuXHYJRuG5od8EqHy7XD6kOe9kQw4kXTL610dTA7eJ0YHgjxXg1WDBJVe2m5BknCLGbXwGtxU&#10;zUYqQRN8LOdxxWHjtgZTAwJ63ucGK1wWidqkhdvSBDOVo97RAGezHhNHtuK1+XdSGd6Cl6dfTQBe&#10;iZcfvwJHpo/CCzNvxStz7sWb8+/BW0un4MO1c/HFjrX4cu82fHOMxueV5/Gj44fw9dGD+Prl/fjh&#10;y89xmfMjB6gatyutT9/YtAofbluPD59ej3c3rcN7T6/F2xvX4NU1y/H65qfe/ujIwXs+PXo0K61T&#10;T/ysf5y2rNsS3rh29TtrV07DhjULsHDRHHQNv5wO1lAEvC0w2wsIOUoIZk6HJtCJUxsjaG5wUB2a&#10;0a3BjiqrB1WxLOoTA2GO98FFN47BytUrsYjKcMWyeZi/aD4eGn0DrsqEsWzOdMyZPh6znnwIi+fe&#10;g1uvuBS2Jh9/LxmEmGBtsv0RGAKdytakapJtalLzZJ9KaKlJACL7S10nb/u3kgoWSWq9lbBRk+SL&#10;IhUYSZLtUk5Un5pkWCcVVup+at1qfZXLlUndR34DFaaSTi7/fXWr6927dYdF68KVfdow7vozMHPl&#10;ZJx9zoWob6AdruqBxm49eB1V6FV9Km6+IIbNU+/E3nlTsX3GRGydOgEH5z+BN55ajC+2rcU3dMRE&#10;FX65ewd+fOQgfnL8FXz79uv4xUcf4R9//C1+8uarOCM5ANmu65Aq3oJA9DLai6sQTl6EjgGj0Tbs&#10;HqrF8Wi54EHc9/giHHrpZRx6/nns3/kcnpq+CgtmzsRDYx7AjcMuRcSaho2Co3//oegizPvR3g3t&#10;OB0dfc7/P9dMfHgIr+0vazLpTOMkjqXFUgWDmcZE4o+KutNa4KZxsFG5icqr1feCUWOErrk3mgwW&#10;OMx2Qq0aVVR0HqMFdr10s6incqxRop/YqRj1BKudRsZrNFLtsU57I7dpYWskNDVNhKgGOpZrIvia&#10;WW8z67PwePVKh34rGjXVqKvpDiM9djcNeSBkQcLjVFqbBqhUEhErYWhVItKEAhGkqOZiOQnPVkI4&#10;HkfEFyXcqMKYH09mqMQ4J9CkO4YrRSgQRJGYE5ZoEDnCNRkOKo0p4ok8EokY/Img8hozQyUl/RNj&#10;KebHosprSX82SbXIlCO8CLxSexnFtgz6tmWp2FoQLAwkyHKEHhVoPo1cto3HllEvwmhppZKV4Zuo&#10;GOPZLFKpHCIZ7p9PEJgJlNIZemj0qKgY2whCGVW/oyyvUFtZJoMOAjiXI0hbOwnEFrR0dmEAYdve&#10;2g/OZBgenwE+Qs5mDlElOuB36KgOQjC5c1TU3w1tlYwXFfC7CTm3xwqDvQGaehnTsoFqsRrVtVXw&#10;WOjoWBqpqrQEgoa/uQV+pxsWlwcDS/3WbdiwgbbkX08LFizoqXRNWLjZ9sTtT0QevPyqobeedtrF&#10;1w06554rhpw//8yWfmuv7D/ktTPL7T8ZUSh9ela67RfDcqHf9Ykm0Okr/qFfNPyHbMiPnIeAd9oQ&#10;dvP3t7kR9xpQ8LqQdlD1ee1w2XzwUPUlbEwGO2wmwo4ACxucPHczQhY9fLx+K503r8WCiK0KCULO&#10;otHATcfNZtby3uX1mLy8nw3wU1k7bVSHFiu83MdGR9HjbISVEHXwGXBq6nBD3zQOT7sIL0y7Asdn&#10;3YLjc0bhtdm34/jcu3B86US8wvTWssfw8foF+GT9fAJxHZXhHvz4tcP4yRsvKkD8yRtH8c2rL1Et&#10;EoaE4zfHX8RXh/cp3xU/3LYOH+3YjB/QwHy+dyc+27MTX+zntj3b8fm+Hfj8+efw0a7tv/n04IH1&#10;7z2354zPjhwpfPXVV7Tnp5yya9cu/c5tGw7sfnoltj29AuvXzMfgMy6GJ3Ma/HTorPqS0gfR5uuj&#10;jKav1efp0EZQpY/R0U3A7s7Cle0La7w/3L5OXHbNLVj61AosXTEXy5bMwpq1CzFv3E14pF8W67cs&#10;weat87Fl81w8t2sJJtw9GqZEBwzhPJ3TOMxNuj9+UxPgiHGXuaxXJnVbpfGXpIJJzVeXK4FYCTd1&#10;Xpkq8+Rc1DoU2DGp2+RYJ5+HHEf57kgQipKThjKSr26vhKOa928lqVstK8uVUKxM/149PXp0R4Z2&#10;9u6hSTxw98VYuHAKZs26D6cP7EKvbnXo1oNqsVcvnH5GCqsfuw1bZz6GZ6ngdz35GHbPeASHlkzH&#10;O+uX4KPVC/Hlji0E4xb8cN92/PjoIfzo5Rfx7Ttv4JcffYiff/A+fv31D7HjiQXI2fujZdDddP6v&#10;RypyGcLpqygOrkHLsLHoc8FD6HfRw+h7yQOYv34rnnv+EPZs2o6lk+dSIU7HADpc1a4EWrqGI14Y&#10;jAFnX45Oews6/Um0pUYgd9XVR6cffNrFa/vLmhyahnFGHZWYfB806KCR4NvaJpiam1DV3AiboVFp&#10;VCOv0yxNZuh1vWhgesNFRWihUamnAdJbbNDRmNRLh3z5PkhDY6TSaNCalc7dZsKwkZBrpDHyUG0a&#10;mutRrdXTI5fXok3QNDSgub4BtQ0SAKA3TBLRRmuCoYmqsq6aStSACBWA3W+Dyy99BYMISaDqMNWa&#10;K4xo0Idw1KpAL5vJUnVRoaVj6IinEYpIdBovYgRAOJChSgwScARqOkgohJANSvi3JELRGCIERDRo&#10;RyLNhzrlp4IMIBMNIRr3I5SLI01IZrhPRz6PUEoi2AQRzmUQJvSybW3o25JHW6GMXFE60ROAVG/Z&#10;ssQw7VLCuSWLrUpItlIH4ZdrITj7Uil2KAAsy+vWTArlLLeXM0in4mjLE4ClInLyipXg7ddaQmup&#10;ExmCtcRtsXwB5dYOtPUZgr7l01Fq6YAr4EUdVbXV5YLeaYHL7oLPrEeYEPPYnDR0VFPBGIGfoRoO&#10;oMhrikXCcAZt/D9qUN2sQUMDVX1tdypBHdW8xKfVUaUTQu4QvE4H4oF6lCPJl7fOWmuRe+jBBzf0&#10;GnvF7UOuHn7145d3nrngvOzALf3Cbc+Wg7mjZVfq3RaP5+dFt/43aaf79zKKSMBtQ4LJ69MiQFXi&#10;cxDKDj2B5YVHunnYXHSkdHC7TAjY7Ai5peuHFUk/lSzhHmPyWoy878yw2owI0bEKSTxdq1HpOxvV&#10;01nTWWA010PjMMJJUAb5G4R0TfCbjTAbdfAZGuAzNcHJvIBe6iMAqSbldbOX5f0S+s6ogY/1hm18&#10;NoyN0NX3wDA6HM9PuxOvzx9DFXg/3lk5Hh+umYj3V4zHu/Ta39kwDx9unIdPNy3BZ4TSD3Y9ha8O&#10;7sE3BN+PjolCfIFAPIYfv34cX79yBF+9fJh5h/E1FeQXB3cRfNvw0da1hN9ufHFgPz7btwef7t2H&#10;T3Ztx6e7tnGf44ToS1SXL1NZHvnVp7u3fvbermdm4d1360SBb9u+/YZd3H/vjpXYtW0FrrtgFMpd&#10;F9O7H8zfosz/sQh7ZAic2RFw2gfxWeqLcLgvgsE2RNKD4M4NRbx1BGLcPvTcm7Bnz2Y8f3AT9u/j&#10;fN96rJ9xD6adnsSBPRvwIvMP7lmN559diNmT7qXDlIOb91bUH0dTdf2/AJYkNaanwEbAIMtKlwbO&#10;T4aEup/MVZiokFTLSB1qUvNOTmp5+Q6nHkM9L3U/dVmSnJu6XTmuvCZlko75qoo8uW6Zn7xceU5q&#10;fep65bIkqVO+IX7fdnW5qlsvZExW3HffSEx97E7MfuIezJz6IEZfdSFsfEa6nVpFm+XE/IdHYcPk&#10;e7Bz9iQ8O+sx7J02HgfmTMbx1YvwycbVeH/lQny8ZiU+3bAOX0kjm91MnP/42CF8+9Yb+NlbrzO9&#10;jV9+8CEeu+hqpFwDUGy9EfHgSGSjVyGevxLlwXei9dwH0XfkeLSdMQ63TJ2L7Xv3Ytv8tVjw5Ew8&#10;OmYclWEe3nI/dJVHYFDn6Th9xCVo8bXRbvRBe79L/nD9rIlPrT8R0vAvarLpGsY5aRwsVH8Wws5C&#10;INU31kBLlSf9E3VcthCMTQ0m6DQGApHKgSBzN1MlEqIWWy0MjmbUeRuUlqcyALAM86Rv0kOv10Nr&#10;lxEzqlAnIdsIVqc5AD0h25uKU0bfr6aibNLUE5hUodqehHEdFWEtrLoG1Gs1aJZ6mnvS0DXRi3fw&#10;YS4hGAjDF3fC6A3CG/Ii542ijZDL+GNIRamQghl4Y1mUCC8ZQDgc8aI1FYQ74qeiDMEvcVBpbFPR&#10;ONyEQosMAByN0kATujK0U5xwjPqRjwVQkBExqBI94RQyNOaRjB/pnHTpaKHRSCEi3xezBHGZ5xVP&#10;Mq+IfKEfb6Ih6MxKxBkZnYLwaxuIXFcZw9rTSEtL1lwOrQK4TAtVXitVJyEeCyNfooLN85zyOZRi&#10;OaXhjQwzFWtJo7VPguCLoSjv4wlOGUi4SDXc2jIAmY7+XO+E1RdBo7YX4dcIl9WAgD0OrcuMgMuA&#10;HJVP0OPjbxJES6pEB8DP3+2760t6k1RIzXBU9YSuWUL0EYiGKhj5H+oJiazBhqDVDodTh3YqtZzZ&#10;/fnE68YWJGrNaf2HTLBW6+Bo8sCpbYCdStMirYrldSOhJWNoenRUWYRe1GpGXGBHoAXdRpiMdQga&#10;jfBpndDSGXPLQNF0nsKEmXz/dFjsiLgIKaeJ5fWI0UuO6W0w6my8RgMh6GM56cfaAyaTHm6zHT6d&#10;hkCzE2IG5Q2Ej+eitbA+M+Enjb14TUaLU+kaZKRT5+Q52VivhYpSXq96dNWw8jzsNjMMVIl2WwNc&#10;rMdGRyFDBbmfQPxs0zR8tnkavtg6C59smKLMP900D19sX4PPdz+Fz7cvpydOdbhnIxXiLnz1/B58&#10;fYSK8IXn8KNXjypA/NFrr3L+mjL/yduvUykexpcv7KM6fBaf7d6Aj7dtwCc0WB/v3M7lTfj4mc34&#10;4tDz+ILqUdKXL7yAz5/djc+2b8IPX9x3SFqpijrfvm3jD5/bsQLPEorXX3UXOvpdiWhBgj33QdBV&#10;RLyDxum8O3HOBdfiwjNvwKVnXoN+pw/DmWddgv7Dr0bnwKvRMvB87nMuZj4+jQqQgN21ipBdg13P&#10;LMG2HfOw5rFHsfaO67F5+RPYyLR87kScdVEf2OhcGnRuGug/xTIVo64adjH+kiohUbks3+oUEFUk&#10;dV32Oxl+sp/kyfzk/SpVnez7fWXUpB7/5HWlsQyTgFuOI/VUlqtM6j5SVu0Koh67spzUo56HKFc1&#10;CIGUrTyGmifL1QReP78fUx+/DEsXTcOEe8fi/juuw4zJD+Hq666Eic/GjAk34KlH7sRTUx7FDqrC&#10;3TMexrPTHsaL85/AO+uW4vPNT9F5W8r7dRXv1XX4ZP1SfLRmuZL3g22r8dW+Xfj60H588+IB/Pz4&#10;Efzt66/ixj5DUYqch5T3AoSSFyHSchMybbcShA/jtDMfRp9Bo3H3vDnYuX0b1k1ZjGUzJuOsvhfC&#10;khqA7KD+SHd1oVAaisxpZ6F/y3B0RM9EtHPEP9+3ft44Xtdf3mRpqBpnoULTNDShVtcb1VRnGiq9&#10;RoJQWh6aCUNdkxYNjTrUUy00aqjm7ISlicZE2wwzQWUy1ykj4pu5r8VMpWfQo1YvI/CzrKUKJnru&#10;38Uz1cBGKFp0PVhOQsARuFSbEjtVZ6IqbK5mOWlUU4/6E+Mkamncqwlnp9WJsJdqze6Ay2NANOmA&#10;P0TlKOqPajEZCiBHleeJ2OD3BhCPZFFI5hFNpxEPJ5CmCspEvciGqQKpiiIeG+uzIy0NaRIp5dVr&#10;kPCMRHPIBuLIxdLIhSxIplJUUKIS3Ur/xXAigUDAhGTWRhhKTFSCK51CqbWAYpkKr5xFG+HYQlAW&#10;clkkCMRSuQOFljYMbm/BoHJEUaCpTBJtA/qiq29/lEvfNfbxJ+JKrNJ8SxK5nAwbNQCF9gLnRZZp&#10;R2e/drR3titDRAXy0g0jT5WaRFcyiU4Ctr3UQWVoQnNjFdWTFl6HhgDzwEClqCd8UoRi0hVXwrsF&#10;0wUkwxLNxw0Lf7dgIEfgeFGj704nqBfqG06lQu+FgNnA/9hAuDrh8FNxypBQDi/CTuuvrjrrwrs7&#10;O8vbGqt7waE1wqBpRpOO94u+GmZCyUL15W3WwWaoV/qiWrRawqWW22tg1TfDaqSTQ/hJtx+7BGYg&#10;oBwsKxFzrLyfXFRmdnszQlRuLjPvP9br1HhgNFlgYn5A3mpYqf5svPd4nwmAtby/dMbecOioBFmH&#10;fBv1SNAI3q921mOj8gvxPCy8R3UEsBIkwsH7yMN7yEoYmkwEJ5WxxQR3IwFLeOt5PzrkzYemCi5N&#10;HWZefw5+/tJafLltDr58RtJiwm8BvtqxDF8SHD/YuxE/3Pc0fnjgGeX74Zd7n8ZXz+2gsdlLKB7A&#10;N0cO4sevHsY3xw4TiMfwsw/ex7cfvc/5e/jpu28SjscIzRcUMEqXjQ9ozD56WlqjrqVq3ItP9+ym&#10;WtyJj2mEPtmxDZ8RlJ/uWPfbX77/zjB5prfv2nXO/p1rcfDZDRgzeiw6+l6G1gINWrADSV8WrbG+&#10;GDR0NK459xpce9VNOOusizDi7Ctx4dU34uKrr8FF13J+yRiMvOhGXHL5bVi/fAX27l6D3duW49mN&#10;S3Fg10asuulSzB3agY1r52Dl4lnYsOgRLJ88GnG7lyqr+o+G/OQkIJBUub1yWYXFv7V/ZRLofF85&#10;9RiVIJJykldZrjL9cZ8KiFbO1STble+KJ+WrSfJVQKt5lctyTqJCJU+SWlaSqk7VspJk/bv8bii7&#10;HJhw53mYNOku3D/mWkyfOBrLFk/CrMn3YdHEu7B74p1Y99DNeHr6Q9gxdRx2P/ko9s2ejJcWTse7&#10;Kxbho1UrqA4X0pFbhs83rca7S5/E2yvm4bVFs/H+Wm4jKD/fTOW4Zyt+uH8vfvrSYfzytaPYN2cJ&#10;rh10MVrzlyKdvQqR+EiUum5Devg9GHH9/Vi8nk7Sxi1Y+shUTLmd6tDbiVi6H4affz36Dr0WyeRp&#10;CIqACPdBqtAHdyx88LmDX7zxlxOdpnLS6arG6ajMRPnpqcga6kShieGgcSCULPoGVNN4Nek8NFjf&#10;jXahMVL5mWrQzH1sVJfSAs+g1dOAyqj3EuFEx3J6LhvQTEOnIQiNZiZRDTR2GksDDDRmdnMjGunV&#10;Cyid8m2R+8jI+dKNo55wrtU2QaelumzuhSaDgwbbgoDfQHVnhitigU8gFgwiFXYo0WuCwQj8Selg&#10;HyEwk0wFOGRA4AiBmKP6orpMhSKESJQw8yBKQIaVVqvyjTEIjwwhFZTBh0OIJ+xK3NQkgeNm+SyV&#10;YVzinAZjcCsqkcoqHkBQXjlmcoRUjGXS6NuaRUtHJ8qtXQiVyspYh0UZzimRRY6wa0m2IlkuK0HC&#10;y4RboauEcjGFLAFazBUI1z7oTJaUfpKJrMROLVFpxtCS7URLJoRCsQtd8uqV8GzJdaKD++Ricd6k&#10;MpJ+GhaTFobmBripZMz0Gq3SEImqTu+lgrPqEXdSHeZakee5St/GtIwhGU4rr4BDdC4kPF9DM//H&#10;pt4Ea0/4zRYmHZ2MZnjp1MSsbio95nnNv8/5Q78wNvf+faO+N4waDf/nKv730kKZzlRTHfSNhB6B&#10;5ON/q2ugE9VYDxPzDU3ybVq69dAR0tejkWDS0DnyaxqpEAlDu55g1Cjfpi28h6yaGkXV2WVUFipN&#10;GW7Myf1tVHHNdMAkbq6G+1oFdjrzd/cpwSUjsFh5TxlY1srjeAlP+SxgIxBNFt7nvDeb5Pu0hLbj&#10;7+Uh+O0GA49BRUu17NPrYHcaFMXqMsv31Z5o7n0q7j+3P375wlr8cMdCfL17EX64aylhuBxf7VqH&#10;Hz67ET8gPL4gNL7cs0HJ+5Jq70uqRukDJq9Pv35xL745+rwCxm9efpEK8Sh++t6b+JZA/PknH+Fv&#10;vvwMv/ziEwLyLXz98vP4ZOcmfLhxJT7YuAyfPUcgPruPedvx0Saqxq1Uo1Rub66Y9U8/evfta+WZ&#10;fvrpg03P79r04+f3rsfto+7BwK5L0Np+BlzRPsgH+9Pj70I5PxRdmcHoSndhaPsQ9G0Zgf7Z/hic&#10;aEUmRKcvyPs13ol4PIlLr7oY6xdNwvplT+CZNbOxb+9T2DDuVqy/50Yc3L8B61c8iUnXXoY+Hgvq&#10;unf/IxR4Kv8qfR9IBAYCikplVLlNXa5MlTCRdalXrVsFjlpW8mW9sqy6TU0qiCWwt6zLOSj7cL0S&#10;VGpdlfuqZSvzJEne95WX+mSf7zsPSWr5k+fWXj0x5sIhmPLYVZjy+Bg89tAdmPXk45jzyN3Y+cRd&#10;2DF+DNZPGINNk8bgmcn3YN/0B/H8zEl4iWXeWDgDHy2Zjw+XzKEiXIIPVy3AW4vm4OV5k3B44TS8&#10;vOBJvLJkFj7fuAKfP70BX2zfii+f3YVvDh7Ez185hp8cexHH1mzCY6MewIDC2ShGL0DnJWNx56OT&#10;sHHzGqxbsBzrn5yJC7jNb4wi4Skj5mtDyJWF1xTgc2hHQ41FGSZv2zs7zuL1/GVOGlPDOIO8KqWR&#10;MTnr0ZOGR0J4SUMCXzMNko6q0OiAxWanweutBOcOmAhAYzXVJNUf51ZDbzRpaEAJU430JyQsnXoN&#10;6gRorEe6dGhonOzN0oy/CTUaM0wGCwwW1iOKVN8DxnoxXk0wUwXUanqxXBUVJOc0Tpbm3gRjE0Fo&#10;pCHmecgoGFETvXvpTuDlchiWoASv5h8RaUUbFVck64U74IE9mESSgEsk48hYQ1R3hEeC6olwS+az&#10;9FyojmRcRWmZGpYWmDoaASfieRlpn6qN9QU9aSrQKMKpIMsmUQoV0JHxwcUkjWukoU2RijIvI1G0&#10;Sh/CDvTpyKFIeKUKLcjkQ8p3SmlAk8t3oU8LzzFHlVhqRTSTQMuAMkqZDFqzLejKtyMXCSAZySCW&#10;zSOeyhOEWbTny1SgrKPQgRKBGM/E0ZFKoDWdYBmqPkI9THC76KB4mswwWB2wO+pgIwztNj+s4jz4&#10;rPDbnUjJN8psDq2pCFKBMFJBHkei3RDcQaMBtfU90dggwRi6I2zRIGRqQtSmpxKjw0BAOXgMh80M&#10;JwHXUEeVr6VzRAh76VgFDM0EcjUaG3tA01hLJ6s3bFy38v5wELLGhhqqRv6nWlGRLGt0wqytQ5N8&#10;pyQYlXBxVIASItBLtWcm3HrpxIGi09SsR8RSjwDvUzvhpTH7qPQciOqsSl9WI6HnoTq08d4xa6ny&#10;RBUSpgaJkWuuR4pgD9Ip4D2POt6PNkLXTmfMb+HvQodNQttJYxwXoeuVhkQEqI2AlRapNnl9rO2O&#10;huoqXNo3g5/tXY4fM329h9729iX4cjuhuH0hvti6DB9vmoOPNtITXzcTn61/Eh9smINPNizCD7au&#10;xQ92bMIPdm3CDw8+Rxi+gK9f2q+kb44eJhDfxi8+/ZhQ/Bh/97Nv8X9+9DWV43tUiy/j82e3KZFt&#10;PqQH//EzXKbR+mjjGqbl+HTjYry+ceXvfv3Lb/84NNe+7Rvu2b15CS4//w7kqA5zneegIzwIbfZ2&#10;xLUO+Jv4+1Dpew28pzVxJLV+OjBW2L39EE6mUD5tAPqffzGumvQAthzcgOcP7sbzz+/BoUM7cOz4&#10;Piy97nJsnjEBzz29EFPuvwK2+iploFwVAjyFP6ZKOMo2gcHJwBRISKqEnKST66tclnrU7hpqveq2&#10;ylRZZ2V9Mq/Ml/3Vc6vMrzuhCNXy6jY1CUQlqeev5ks59ViV+6jLMq88Z9lXPU5lucp0lsuHx24e&#10;iVkz78XcWRMxe/J4rBp/G7Y8fDO2jr0R6+67DRsfvgNbxt2CZx4dgz2P3YaDE27DkZnj8Oa8CXiN&#10;cHyfUPx46Uy8PvMxHJ5+L14iFJ+fNhFHF03Hp+uW4ZPV8/HJ2mX44mk6dzu24+sDB/CjF19U1OIf&#10;vv0Cv/74ZWxcOA/XXzUaUwnc5XMXYMHUSVj40Ax4eoRhrjXA2LMKVVXdYaJ9sNKWaGq7Ka/D5Zou&#10;HXv+zmeffbN2x44Xm1/Y9Xpk15qDbSvnrR+waemu4ZuXbRu8cv76wSsXbus7d+6O5i/e+KLp/yZg&#10;xX960lk048zSuICpyVoNvbQ0lW8vVkKMhk+MiUGCfdNLljBrehodafRi0TYTWBo4qBgN1jrlW5DW&#10;VA0Ty8nI+TK0k43KTrpXuJhnMJtowDTQWmrg0srYh41o4H4yQrsYP61GwrlRbWp60rDRkNsJSq1B&#10;yZf+jtqmnlScNIgEottF4+x3wOv3KQ1e4j4XPIEIfEmqNB9VTy5KyU4FGLciTsilYzYUQl7kYyEC&#10;MgaXz05FKCPehwkztxKazB6k8olEEYy6qUKDiBGGESpAf8CrtD6VOJ7pRAJFHi9FgEZjQQRiMlRO&#10;DoWkhFGjQqOSy6dSaCPciokSBkrL0HwBBa53Uu2Vcy1oS0epAgnQAtUqVWu7oirb0dFWQibH+nnu&#10;yVgCSYI2W07DTzALOBO5DpQLhG65gEQ+yuMUkZbA37ksUlnp2pGCJxZWWgE3U9U1O6i+qOQbzVal&#10;lW/Y6URSul/YDTzPHAICV5aXfpZBKuhsRhra0EDaHARZL9TU90CvqlPQpCW8RJWxLrdbBw+VlJ7/&#10;o4vqzksHRt9Uz/K8b5pq4aZTo9NUKQ2v/PpecGiqCUD+j5zbddKdoRZGQk2+cTZrusHaWAN9A9Uc&#10;7xHpx2rSG6ElZHVN8mq9hseuhoHHtku/QKpMPY/nIuTcrMdCR6lJ2wCtwJXqVE9Hy0Tl18R71kR4&#10;iWL0GghCKkWjfNPmPeYx8BocdNLo0AVFLdrqYTVLlKVqXhfBz9/Ny+dAb5Y4vFSJvNd9hLaXSlH6&#10;yzZT3RobeiDtaMCbT83GN3uWEIBP4rNNs/Dxxmn4aO0kvL/qCby97BG8tXgC3lr+CN5c9hDeWPQA&#10;3lwyAW8vmoCPVs3Ax2vn4vOtK2lo5JsNwfjSQeVVqrRE/fEbr+Anb7+Gbz8WpfgDKsXP8bMP38XX&#10;x17CF/ufxWd7NuH91fPw3rLZ+GDNAh5vFo7Nn4Qv3n79mz/84Q/RE4/1KQcO7Mju3rbqs8cfuB8d&#10;Q89CoVSmynXSSZK3BlYEeK/6UjH4wwkYfTE001G0xruQ7nMpsv0uR1f/azFi2NVYv341Xt69Ds9s&#10;nI9tBPym+RMxbUQrpt58NtYufQJrFz6ARYsew2l909D17v4vjLgKkEojL0nyKuFRuV3mlVBRy6vL&#10;sp+6rAJEXZZyJ++rppPPQ+ZqvaICZV55PpXHrMxX82R7ZRk5L/XcVMhJecmTOKzynVDWJVWeYyWA&#10;1bm67ftSPdMZtA1T7r4KT057BKumjcceQm3nQ7djx/1XYsNdV2PdPaOxduz12HDfLdh6/63Y9egt&#10;BN94vDp7Io49OR5vzXkUr3H5+KyHcHDK/Tg8+3Hsf/x+HJ3D+3fBDHy4YjE+27gSn29WleIepe/i&#10;Ny8ewk9fPYq//ehd/OOvvsWXH7yBeROmYOakh7FxxSxcVDwH1T26oY4glM8oMi6utVELU71JeUuj&#10;a+QzXtMbnrjhn0eNvu6fbh9952/H3nwXRt94B+674w48MPpOjB19F+6+63bcectYjB11yz88cMcj&#10;/3DX6PE/Hnvrgx/ecsuEnaNumbDg3tsemzb25kevuuGK+/qPGTMlfceDy0z8WfjT/RdMNboe4+rp&#10;Ubv48Et/RAFVM42NBHxuqKM3TSjpacw0vBhpHaqjkaqjcajX2agAbagnqBoJwmZNLerplevo6bvE&#10;82YdRtmPMJPXcEYqjWYaUaVFq47LNFxOm7QqNdG4Ebw0QtIh38RjSCxTaayjMdh5bMKZilPH+rU0&#10;fAG/H2mvC175ThjyIxRyIRzxUylK+DX5zuenkfcQgiH4qJji4TQNv0sJ0p2OxJBifj7jZlmWCbJs&#10;1AO3jJgRo9ecTlEp+ZEjJJLZOBWmDaFohGWpNgnBdNqHANWmL0GYZpIoxyMoU6Hloj6E4wlClPk8&#10;ZjlZRjnfilKByo8qsZyWbhLSeZ5qksowF41T9XH/YkwZZUMi3hTKYRQzIeQIt5YigZctopRvQbKY&#10;QktLuxLJpqPQxkR4FlJUlJ0oSZCBbEkJDN4qo2wQam4qGx1VlQy31WjWQyeNT4x+eB28RrMBAZed&#10;SjKCXGsMuaRHaTiUj+aRDxKSBGQg7IJJGlTVd0eP6lOg5f9oNTcRKnoqKRMi0s/PTOfILKrJid7S&#10;WripFx0ZgUVvKsJeaKSaszZWwdZgIERYF1VaYyOXGwg3wk9HiOr0PWBo+v8x9xZgchxpuq7UUF3M&#10;Vc1cTYXNJDQz22KWulvdwhZLtpgsyWJmZmZmZrQky2LZknloZ3ZmZ2e++/0p1Zw+2tk9O3PPvefU&#10;88RTWZmRkVmZEfH+X8AfWp7Lbe6PYT4xWqKUfGRjHkmxxSLRZkWM5DnCLEoGutgMiJYmYVF9vF4U&#10;oWmh+ox3UH1aYmgMGJWpOjZCNCpKz2tpCdtoJEvzPMEeS0MvPs75dHANr5HE33F8VjIlKJV5Tppp&#10;jcyLsupKnNXMY8zDBG00QRofHc3/ZlNaQdThoVg5qJKKbzLhNBzXF4wiBIfh0uw+uMBwflp3nJ/a&#10;Gedm9MeZqd1xemIlzkzpiNOTuuPs5N64PGcwrjH+zZWE6Yb5eLhzHb45QpV4hmCUqRgCyVMn8P21&#10;L/Grh/cJx5vcvoLHZ0/j0bEDuLdrLc7PGY2tY3t9t2VCrz0HF07s/rtf//TKsyKtfHbv3q3bsntL&#10;p80bl/40e8boP/ftV40+w3pj5ITBGD1xMCbNmYYvZk/FxHmTMXLKJAyeOQrD5k7GQMK198TxaDJw&#10;KFpWdMOYMZ9j8cKpWLx4IhYvmoRpg/qgTXwKxn7eD/PmjMSsKdWYOqYfXmd+VdUWP5//AxZSwQch&#10;ENwngbf3nwY5LvFr7gumUTNOTahIqKm0ZDt4neevWXP774Wa5wXvOwiqoI/S4L6g31WJH4yjxHv2&#10;LecHgff8f5Ljwe2ax2vuD24Hjwd/u7RadHm5Hj7r3g5zh3fD/ulDcWBkNXYP745NA8uwflAXLOnf&#10;DUuqK7G2Vxl2DuuBMxNomI2lUTaNxtr0UTg3aSBOjO+Pg4TloTG9sG9oNaH5Gb6cMQ5fLZmB26sW&#10;4OtVS3Fv81o82L6OSnETvjm4Bz+cP4mfmBd/vHQG/3L7Ou5fvYLFE8eh38dtEae2wGEwwqIxwaCr&#10;DaNajRiZR26UgZlGpFgdNFqNiHHFoH1lO/Tu2gP9KivRuaITqjuUo3f7cnRuV4GqDhWoLG+H6k5V&#10;6FbRGRWty1BZUY6KikqUl1WgvFUZKsq7/3t1Va9f9yrr+nVZi7KD7Zp1GP3Jmv8Ny9KpzapBVrHq&#10;eaMOQiiCikwqHL3BBJUljJXQU08zOqoAi4mVGysyI+NGmx200COUgTAGcwTjhijqQJSkjX/c5AhR&#10;1lV0SJ8OFZ9YC1prGCsbM9QGVo4GAlb6fljpmHkskpWYjGp1REaxojUgLk7FSs2ORHsCKyaZq0hA&#10;O8OQFJcBV6z4No0k9Kh80m1I8SQiITlGWbcwj4AMeLzwZETDleVEKtWZt4DwoSKsk+tHbiAXmbmy&#10;+n6yogozswiBTDthSZgG8pGfnoKiTDMCjOPzxKHE44Q7k/8hLRpZ2S64s6kMCcxsWW/R40c2lWFe&#10;dhpcOYRtIJ1Q5LVzspCZz21CrqAoE6/VSSesUqgIZYJ+HWXSv9dP9UiYCtwKCrzILaHKy6uP3KI6&#10;BGQG95XCW1gH2QUFiv/S0roZKCzMosL0I6tAFjXOU9RhXp1XUKd+Po0Agr60EA3r5FFFZ1BRWxAf&#10;pUYyK/6Y6Hg+U1lvUov0eKprVzKvXagoVC8NBZ+fKjItkzD08jl4kEDoGFSiEmshgopIHxkDc7wX&#10;DgIxQ5y3xyfR6EknYOIJwtqI1BG+VsJGlLxdz/eoQxTzSpzFCR0tQj0Lh8YUjnC1HREmC0xUklot&#10;LUnmGQGMjb8NllBlIJWVAE6KY0GikRXNvGS0EICREYQw/4ususI4FrMNtshYGByhzIO8VoyoS1ky&#10;jAadXQa/yGorsq3lcwhTBs+I04csqsFkAtAmrROMn0lQRomxRoCnE4ZJNNR0TlGQEUimEk2VZ8dr&#10;JkZFIYngjzKFQaMLgU4fgUEfFOH6nB6E2wBcml6Bc1MqWcl0x7kvGuHMmCY4PbY5To9viZPj2+Lk&#10;uMY4PeY9nBr9Lk6ObYazX3TjsR44NakzLs4ajK+WTcDD7Svx7aEdeCiDcHZtwMN93D64m2rxCn6+&#10;c5dQvIWfb9/Gt7TQH585jLt71uPQ9vWtBg/+hAz6+35lZRrG6hOrNZs3b5i8bMksLFs6napuDubN&#10;nI4FS6Zj7YbF2LZlHVauXofjx/fi1sXD+PrKKVz/8iRuMFy6egyrly/G9j2bsGf/RuzYsw4bNi3H&#10;zNnTMW78F5g+5QvMmDEFIwb0QXJanDJFIVhpSwUehIR8y77gsedDTRgIQGoC7Z8JospqphlMS/ZL&#10;2jXjBsN/db2aaUgIwkm+FQXIUDO+/N/gf/9fpfv39gdD8Lk9/zxkf7HBgAGfvIY1k/vh4LSBODy6&#10;B/YP7o1dQ7pg8/AeWN6vG+Z3+RAbB7fDkZG9cGpkP5wb1R/XZg3DrSWTcHnuGObLvtg/tDP2Du+E&#10;HZ92xb4hPXBj9hf4as54fLVoNu6sX4H7W9fg/ubVuL9lNR4wrzzavR2PDx3EdycO4cmhPfjTL48x&#10;+LUKqEJDYVHXgl1jhs1EwaMLhS4iDCpVOI1clmEVyyPLstVsRFapD52ru6B7557o0a45ela0ROdO&#10;HdCtrCM6tmhEILZAl/KW6EhQdicUO5dXo7x1O1RVtELXjl3RhuAsq+qK9u2r0bu8PfqVtSUkP/7L&#10;602aTf3kP5kb/d/+qPT6QTqLzDNU03LXKf0kOlZORirCJD2BxkrAQvCFswLTGq3QSr8QoSgVlFVP&#10;S4DHTAYqA0LLYSYMWcnFaFm5sWLTm6g2dVaYLCpWYoxD1akjCNVUAbGsPNV6I8JYWYbw4el1KqiM&#10;vLaeCtQUwXSpPE0qRPNcA+/NSfVpNuqQZDEjLdEKX3IsPFnx8KalIzM5FbGpMch2uaka3UjNSkWW&#10;J57qMAF+dzoBlglx9u3JzlQG1XgyU+CnkkyjOkr1ZSGF8bKo9jxuFwLuRKZLwHkJCnc08jyiOlOQ&#10;EkhFhjeX0BUFGYX0jFQCmYrPl4aMzByqrhweT2NcL/y5GSjJdqO4XimK6jVA3QYlVIKlaEC4uYsJ&#10;HncJ3DLox02l55PBMQQcVWQ6VaYsGVUcoDosDVA1ynxIH0FZqgwEEn+sr9aV9RFzUODzwkdF+yKv&#10;UVBSl0qyHnJKS/Fa/RLCsi6s0TRsZF6oNH/TCLHGEAjxThoWSYhP5X9xZfL6YhSkI4XXFVXt9/qQ&#10;QeDLSiZ6cfZNS9SmDaeBFMf3bUU0FX6sDGghNETVOwgNcfEn71YG4jjMNI5oOIlijLTwHZoJLEs4&#10;HJKPjNLiEA4784pR/KbqDEgWQ4qgtFIlmggzI8Gol8FVVJkJFi3P1zA/mmEiEGNoNDl5T2bCyEkV&#10;KP4azTS4YkU9Mo5ZQEj16bIaFSAm8juasLQ41DTqNDSqmA4NLCtVszM2hgZYMvfpEB1j4n+LhYP7&#10;kmQpMv53J4GckhDFNOxUjZKuiWpW4BzGew1Bsqk2Xvf7sGdUYxwf1wzHR7+Eo59/hMMj3sexgQXY&#10;1yMHB/vWw5HB9XBwYAkOflaIg8Ne5XcBDg/IxLFRL+HYyPdwZMzbODWhA85OKMfFaX1wffEk3Fk3&#10;Fw93LGFYgQc71uPB/j14cv4cfrhOtfjoIb+v48mli3h8+gQeHdz1p7t7d3SRJayeFef/8Nl/fH/i&#10;zq1brqxeNANLJ3yORV+MxIwJY7FkwhgsmzQJa2bPw9J583Hk4A5cOLUfl04fZNiHq+cP4syRrdix&#10;dg1OHt+NEycYjm7j906cPX8IM+dOw8yZ4zFz8hcYOrgvK6mmyC/xICLkf/jUrBn+KzgEASMhCLJg&#10;+HvnBPc9f+zv/Q6mLVCR7WD6ApWa15Lt4L7n03k+SLygs/Ca8A1+B6/7/DWC9xHcDsYL/g7Ge/53&#10;cFvSC+6T64/u1RxnF4/FkcnDcWBsP6q8rtg1ojs2EIqLu7XF6t6tsX1oFQ6N6o7jw8pwYnAbHP+0&#10;PY5+RgNu8jBcmToaBwZXYt/oLtg1qBJ7lP1D8fWCiYTmHHy9YimV4iLc27Ac9zetxL01K3B3zRo8&#10;3LwRj3ZsxZO9G/Bv397AgBcqlQWTbWqqwohaiiJMsFoQa2AZZbl3GKXLiwyQ7hNyJZ5CpV1FM1S0&#10;KENZm+ao6tgU1VU90buqCyo7dEaHskqGdujb91N0L69At17V6NulJ6o6daEyLEfXbj0J0G7o3L4D&#10;Opa1RucOHVDWtgPatGr6mzebNW4vhiCf0T/3CdGGDKJKpKUuyzeR5oShFHqDVsdKQPr6VKyMCC9z&#10;OMKoHs06I9WeCXY7LXiCSkYY6h0qVrxUBkZRB6EKAI0Ep8HEypKVXIROjQg90yTotLxOqNZA9WEk&#10;ELmPlWIEKzmDpRZ0ujBoI2ojNDwEoSp+h4bwxddGrbDaCA/XQK2iWlGrqDoNSIiJhS89ERlpqUhJ&#10;SUFsshNZaclUh27CKoqVfBbB52HlH49EXwxy/UnwUhm50pORTkXpIxSzczKQ6YlGsjcOmdz2+FIJ&#10;wSzC0YM0TwLhmExYeqlCZbBNItPOhltGoKbHELjSZCtebxjf6yFMMpGUmYVsN6HicSE/14UXsmX1&#10;i4YoKSxAfSq3/FxZOipAkJVQjQaQV+hBbnYuihjyvDlUrgRqUQHy/IXIoQLMLChGGuP5s19AEdPI&#10;ITgLinLQoKgQ/jwq1OJ01K1ThDoN6qO4bj0qxFKU1nsNhfVfQow7nlBiBW93UE1pWdlHIJ5q2xxv&#10;R1ySEymJ0UjIciFRoOhKgYv/PTvLg2RfPJKSYplxacDQsIm1MlAxCeySqBxlMnsaVVYUgRvl5DfB&#10;ZLOHKWtgRtuezh21MuMbaAlabMxTNHQsGjUBGwa1lu9PQ5UlBYVK0cG8YGFeieK5kQYVCw/zhUMG&#10;wdAwM9pooPFdW8NhZPo2AjHGTqAyH0p8kzTFM/1oi/Rn22Hj70humwnCSMZN4L0kUq1K64Z4TIom&#10;wHXcF8m4Voc4oOD1RYUKUJ0OxDpiEO8kAKWlhOoynooy0WlDijTfW4zM74Q21abFGMJnURt58fFY&#10;WvEadvXOxPZeKdjZPQebOvqxoVUkNrQ0Y3N7Pba2dzA4sa1zEnZ0TcD2rnEMFuztnYb9/VNxsH8K&#10;Dg8rwuEhDXFo5Mc4OfoTnJ/aFV8uHomv18lUjqV4sJVg3LUZ3xw7pLjU+vHGNWU06o83rhOKx/Fg&#10;345fXd++fsSz4vwfPgdPH3l97ecT/nVK4+aY+vHHGPvWmxj11rsY/9F7mNCoGSY2aoUxzdpj46jB&#10;2DF+OLaMHoZdU6bjwPJF2D9rMnZOnYCTezbgxL4NOEkFe/roHhw/sh2Lls7CUkJ23swpGMsKeeyI&#10;/ujYuikiaRDxsn+ryIOVec3vv7f9n4Hh+fCfHa+Z1t87FkxfvoPbfy9Ik6+ARwaAPL9fgpwrTaXB&#10;KR/yWyCnnMNQ85zng8SteU4QjsH7qXl+MF7N7+AAIglJqVYsn9AVx6aPwb4pQ3Bw0mAcHDcAu6ny&#10;VvZqj8XdWxOIHQjEbjg9YxguT/oUV77ohcvj+uH0yGoc/rQSxwZTVQ7oiu3dmmDHoDJsH1iJo2N6&#10;4/LUUbg5dzJu8f1+tXQ2bq2Yg3ur5uPOysW4vWwB7q5kvly/Et9tWYUjY6ciV5f2dMHkWrWhC2Od&#10;rmf5Vfr8LbBTFcbQCLaxrndYaViyvEcnOPDxu6+hycfNUE6odSpvh4o2HVFBNVjZsT06lbVH7849&#10;0K28O8o7laNvz47oQ0XZqbIMvXp0QY/uPdCjuhP69OpBOHZHjx49UNayIyor26F1h1aX2verdvEZ&#10;/XMfsz1kUJIjnJUZYUiLPkL6gFjwY1iBxRuNMEdT7kZTEdoMMNCitkWKgtMjjhWXleTXUCHYWeHG&#10;RksfUDjMrAgjCUodK5A4VlgmKshaZi1VZxite53SdKaihR3FuDGsEA0yiILyP4pQNfA7RtShKgQa&#10;FX9rqEz1BCKtjpBwWmOU5JKJIlQRSIin+vOmID4lHnGZMVRd0XAReP48F4MMqOG+eIfSLJpN5ean&#10;YstIS0JGShIKCLNsdypVWhI8aVSanlhC0KsoyECaS3HVFvC7EZ2RCHeGqD7CNFVFQLrhz0xFXppH&#10;meYhA3zS3AEqRnHgnYtoXw7S0uKQz3TEq407wG1CKyeQSeUnTaP1kUaQ+Qnf3Hwq12yP4oItzydL&#10;RSWjjj8V9QLi/zQPpQUySCcbKQS5RxYZLi5FVr4fiZ40lFJBBrx1UVrihbekEA2oQus1fBH5pSV4&#10;qcF7eLXeS6hXtw5h6ITaJn20ZkLFBguh4E40IjnFjMR4FzxUuR5PDDLcKchMj4Jb5mim8r8luAgK&#10;LcKtAgC+e8IhVt4nwZISaaQRJANdZN1MWoI0fGIJqmQrgcX3qzOZYaOSs1mkv8CEaBo7Fho6agV4&#10;TE8bgSQqRQGslfnMYaB608ukd/4mKK0EWixBm8m8lsx8ZKaaNBF0dnuEAiUZXBVlVrPA0TBjvjVz&#10;W6b4SJ+iFDizVaZy8LjTqUzNkGk7ZgbxvCTTisyEpMMqTuVjlFHT8dJ/TQjG05iTQTmJsZHKQJt4&#10;QlFGRkcRnK4EE/8fFbBeQ8MxBCZ7CJ+DHUPeKsCq1iosauLAko/0mPuGHrPfVGHumwYseycEy9+s&#10;hcVv1OIxHVa8r8GKj2tj7SdabOxgxdYuJuzuZsTOXnWxo3d97Ozjxp6eHhwenIuTY9vg3LSeuLJg&#10;DO6smY4Hm+fh0e71eCSDcE4exXeXz+PH67eUPsbvuf3t8b3/dmPnmsN3jh98+3kfp7uPHCma1b3z&#10;v84YUI2FtPxnswKdPWM8Vm1Yig1bVipNp/MWLcDBrUuxbcEkLBvRDysH9cHSvn0x84N3MbWoHha3&#10;7oHVPYdhaVk51gzojS2fDsbsNmVYNGAgZowcjomfDsDYnp1Q2fINxGtC/1Zp1wxB0Mj2fwUOqfgp&#10;d/8DHGrGqRn+q7SCoAoCRfYFfz8fN3hcvuW4rLQv3mPkt9y7fD/vi1TSkv3KMcIq+FviyHfNeJJG&#10;TW808js451Hii9IMQla2g/EkBO9ZvpVzdaGo7vYuDk8cgL0CwqmDaVD1wb4xn2In1eHaPmVY1aMZ&#10;VeIn2DumGudmjcDVuaNwecpwXJ05EteYB04N6YQzo6px7PPBWFPxFuY382JTr6bY1q8K+0b0xoWp&#10;Q/HV4mm4uXQ+bi6ejHvLZxGKCwnDefhm3VL84dA+jHy7KWJVNHZZvnWsn42qp83HoRGhBKEOKawL&#10;Ep1RiI3RKMavhuXVwXKUFB+Hxu+8gJaNP0BFeyrE1i3RrrIFulAFdmvdBu3K26BjRRl/d0aX6q7o&#10;0a0c3asq0ZnqsG1VZ3Sv7oV+varQq3sf9O09EH17DES7Nt1Q3bacCrPNX9/t0Pw0n9M/90kwGweZ&#10;qSRk6Hui9NOJpS2ealjxaFjZmUxGpenTRLVoJNz0UdIPKBURIcfjoaxsxGVbnE0DFStODR+ElRa8&#10;lZWkITKcylK81DgVBWmQJlkHK8lIKg5WTEbxVaqn5a0jEFkxWmSABc9VseKJpuSWptwwVpZ63oOV&#10;0tvGoGKlqdawAjNlIi1dlnDyULmlEXbpSJH5h1RqPncGAZmFzIwEpKXEURHGIznDDa84pxYAep+O&#10;Is2gUnMzbg5VoKgjWTcxXZpICYisQAZcHi9hSHAF4uHj/lxeLz2Vyi4jF7m5hJ8vCSlUqAnpDmVA&#10;i8cno1CT4M5kXLcf7jwPfIRxUbYPXjmeUwcvMXip8NyFAe7PVxx3lxRSMebEw52errhRczOd/Jx6&#10;StNorqz8n52D9Jwi5OX5GF5BDNWkNyMTxdmy70UUFTdAgzqlaFC3lGkV4+W6L+Gl+g2R6kmFlsaH&#10;DIQyR5oItjAqa3GmbkAKgZjoSkBGqgvZKdlwpfB/ZiYhl6rR7bLBRtUkaj2EKl2aM5X1MqOciuMF&#10;h8wVtUU+hQ3flVNNxUd4RlhCEGYIp/onTAwhMGo1fK88j+8tWksgqg1UhlR2WuYZ7pMmlGidnZDk&#10;+6chFkmjKdFI1UmwOkyhDGqIcwBxCq9nfjNEqZkPZH4kFS/TTrZGKPMNEwnCeOZFvdXO+9JC1tqU&#10;KTzxehllKv3gWricemVEtIP5TwBvJCCtTv6vKLm2DnFMP8pkQ2x8DKII2ETmaYfTyhCDJPFoQ0ha&#10;mF+lCTaV/9HBe2+cF43Jr9oxrm40hheqMSY7DCPzVRhcosbIOiqMLQnBqLpaTKqnx9QXamHmS6GY&#10;92IIln5QG8s/1GFNczXWtE3HutZJ2NjWgg1lKdjaMQO7+hbg4JD3aK1/hLMzq3Ft4WjcXjGRanHh&#10;05Gpxw7g8ZmT+OHqZYKRavH6VWXS/8Nje//94aF9Tx6fOrLqm+OHcgSOm3fvTl67cflf165diGWL&#10;Z2DRoqlYvmQOVrGiW8vKbf3qhdhGMJ49ewCXrxzDhUsHcZ7bJ47twibG27xgOrYunoNti2dhzbTB&#10;WDttNGb1HICBr72BAa99gEGvvYVOdYtQRuPqnRg9rM8q7edDUF0FQSHfwQq+JjwkBIEl+58/JkEA&#10;IkHiSbrB/UqaNVSUHP/P4FJzXzAErxe8z2Dc4DWCx4Px5ZjECcYNxhFPNRKC8eRY8HgwTs1j8jsI&#10;WtmWdGveY/A/BPeluSKxYUZf7J9MEE4fiuPTR+LE5E9xZPJAHBjdE5s/7YjlfSqxtEcrHPhiAC5M&#10;n4jrs8fh1tJJ+HrpVFyZOAxXpo/ClZmjcG7sZ4Rid1xYPArXV07BleUzcGLGSOwb2x9nZn6OazSS&#10;rs2bgKsLxuPWwum4vWAOTg4cik4ZxbCEqlk2w2kUs0wbaOyqQqEJDUNYqIiWMO6T+cZPvZnFJiXA&#10;SY7YCEYn64y33i9B+9at0Lb5J+jcoTXatumAynZV6EZDq1tFN6rECkKQv7t2Q+/uBGOXbujZtTN6&#10;9huIXl06oaqKcbr2wsDevdGrUzV6deuKbpUV6FhVhuYtW6DfvDHv8ln94x+7Vj/IbBSrnhUCK44k&#10;/gEnLWijkzAkkGKo6EyEXLiVlYBNmq4iKHv5IFgByaK+0qSl4h+XQQqOSBkYIUPqWfHZ1awgw2GU&#10;UYZUmrFUCyZa+DJ0XvybGiyslJT+JwdhLG3O2qcKgJWgRprhCGepCGOYtsGi5blUomL9s2IzEqBW&#10;fTJiU1IRQ9WnrGrukfUPPUjNdCE90Q1fBmGUHgdPZhb3JSOZijHBLWBMIXBS4MqR5lA3kqiKAqkp&#10;VH8pSAvkIMPvp3pMRqY3mSrPTUh44M3yK4rQS+DmUV16qORyAjxGhSrOv91+cQwgq2u4UOhPo7r0&#10;EJo+ZFIxZrjSUODLRl5+PnwyLaSoLnJl9Quqv5zcQuSXvIy8wlwCMxZeqtic7DpIzoyHrMxRl3Fy&#10;A6mI4j15cjxoUNQAdUpf5HUDVJGZKKGabJBdHw0LXkJRXhF8eblUqz7UDfhQkNeA18pGjNNIZSij&#10;LGXAkh6RsSl8XtGISYxn5R+LJD7D6IREOBIF7NFIkf7Y5FiYYy2w6mojjGpdTzVn5zuR9TLjmJZO&#10;BrqYLcoAqVSCUzK5NJUbCUFp9jYbbMo70hlCafDQiOJ7FK9HZqowk5n7mK+s3LYZxD+ogEhHdWkh&#10;ZKQ5Mpz5S0tjTOYyWhgiaHjRAlWMLBY8Qt1Eg8zAbVmyKpV5UZpNoywq3g8NKlGJ0r/p4L1JXpb/&#10;7CAMqQ7tMjXDEQunTBdxmuGMsjLPc1vmO1rssCrNrLwX3p9J8jP/W4pdVnGxIEHW9Iw0Q7zpJJut&#10;zKcq5FNp9yo2oYsnFC3TQ9AuMwQdskLROKDCJ/zu4Fahiy8UPfi7f71QjCrVYVyxDlPrhmDmi+GY&#10;+5YO81+NwKK3Q7DszTBC0oJVjZ1Y3yISmyqzsKtfAIdGvIeT4ytxflYf3Fg4GHfWzcGjPZvxzaE9&#10;IPjw5MIZ/HD9GpXiJfzw5TU8OXsCj44e+OujY/sef3t0//ibh3b3WLl41l8Wzp2IRQsnYuX8KViy&#10;YDKWLpqFdStnYcuG1dizaxMunNmHi6f34vzJfTh7Yi/OEIjbl8zAwZ0bcPLUPhw/sQNHGI4e3Yb1&#10;G1dg6pxpmDpjHObMnIQRQ6rRvdF7eD9LvNT8j4pcKvdgCO6ruT9Y8des/INB9j1/bnD7751fE0jB&#10;+BLkfoLxg8eD16sZV84PKrsgpGS6RBBUzwc5HoRy8Lc0aQbXNQxO8BevNjXPC8YPfosqlOvJfQa/&#10;g8ZD8JyasJTvt17NxrEl43Bszuc4MXMwTs8bjzNzR+PU5EE4/HkPbBnUlkDsgGW92mD/xM+oDqn0&#10;5k7GbRpDt5fNxa0lM3GD+2RE6bXpw3Bz/iTcXTcPjw9uxw/nT+AJ89XXWzZi6jtNMOL9tzDiow8x&#10;/L130LWkHj5I9yGgNUNDY1kGzsQTcvGGSJZhM+xaGWHKejqC5VVFw1inUkaGJ7KuT4pLRGJ0KgyE&#10;po5GeoM3CtCmaUu0b9qEqq4FOrRpg2YfNEeLVi0Ixgp0al+Jth26oKy8M7r16IHqTuXcrkJbArJv&#10;l2q0rSAkua9LOeFYXome5X3QtX0XVFd1QKcOnfBG21bT/9E1RZWPVasaFK+XuVwOmJ0RsEclsWKh&#10;KqMSTCD8YmiFS1+ik6pCFJ+BlrHJKJI4XHF4HEnL3sxKSZqepOksiueqHBHQGMTTDFUjrXajRdY/&#10;JPCMJsQaDLSyn/oulQE8aqcTOsYXd3FOqskUo0OZsyaT/k1mM60PmQdJZUiloNPaWVkRrDoTDKx0&#10;ZSqENyURkS4qRbcTGenx8KdR8bgJBK9b6fvLz8iguqNipFJ0x4kj6RR4CEBPIFZZCzAzOY7fyfDk&#10;phOIWVR06cgl6Nw5cUgTpegJUFkGkEXll5OXQRBloK6fytEfQKo7TfH0kkkV6UnhOR6G5ET4fMkI&#10;+AhCXjvLHUsAp8LtrQ9/fAABbzEKsgtRmi1rI9ZRVusvcKejDtWeO5dQparMJHRz3R4U5OTD5ctA&#10;ao4XfoFxTjGyeX0/FWcgOxl1qYazaAgECHKf7xUk+0tRmOtCKYEo6rNenTpUiX6qtafu0NQ0SkT5&#10;JccT6LFUhfEEb1Ia4qMzFH+gKakxSl9pUmImohMtCNNpEUZlZ6WRYiN0LMZ4vnsLwmnEWPRU7eZ4&#10;vssEhOrCodGEI9kYhkijCiYqMyP3RbDAhEeoYCTorJYIqkfCjICz2sMQxzyjYkHRUvGlUBlG8pxY&#10;QjBGuY7maZ8jgSotDVYaXbHcF28lpB3cJ4aWXkWDS5rnTQRZJI+baFjZEMf8oxMjjMDTUw3K9WJ4&#10;rTgaVC6bGF/xMIpxxTwVzzxpcViUOY5WB68r8xVp0CUQkGZ7LAzibi7KrvhHjXImEJBUo8znMTIS&#10;m88kmUbDhykRaOisjaK4MBREhqGethZK4mqhgSscbdM0+MAViqYBHdoWhKM6V4UBeU4MKY3AmHoq&#10;TKrvxOQ6RkU9TnulNuY2CMG0V1WY+4YKKxqFY1u7KGzt4sGuT+vjyPA3lNGrF6YPwNcrp+Hh1sV4&#10;dGA3Hh488HRS/5eX8fOt21SLN/DdpUt4cuYUVePeP/9waNcfTq1fhDnTxmDu9LFYPGcyFs0aj/nz&#10;p2LRgplYs3oF9uzZiasXDuHqxYO4duEILp7bRyDuwL6Vk3Hi4GacPrEbp4/swLHDO3D4wAZsXrsI&#10;8xfNwLJlUwnW6Zg9ZSwmDBmA9u+8/R8AIhV7sCL/r/b9IyF4vjSt1gTHfxWC8YLXFfDUvFfZL6pO&#10;lnmS7ZrNowIqCcG4wSBpBvfLtzrkf/hvfb4PUkBZM74EaTINqk85JttyX/Jb7kGaH4P3K9/B++nX&#10;tzkurZmBC0u/wOkZg3F27ihcXDAGZ6YNx5GxPbH3i2qs6tEeq/s0wxEC7zbV/bWxw3BxRC9cGPsp&#10;zlE13ljwuTK94uaCifh6+XTc3bRCaXn4/sJpfHfqBO5t3INSRxwiQkOVoGYIq1VbuX9TRC3o9LVh&#10;Z/l2qFi+tFaWfSvrbhscOhrHWpZ31jkOUzTLCb8ptmw0RjOSYhFljIRRykidQnzcohHaf/wuOjT5&#10;GB83aowP3n0FzRq/hw6ftEQHQrJpi3ZoX1GFqub83bIdOhN83crbo2tVT3St7IKelQRkmwr06NsD&#10;nau6oFcVwVjVCQN79kPTxh/enLpyVDqf1z/2MRpVg3RmE612JwysMDVWkp/KzxYXTjASdiz8uhgd&#10;KxJazKzApELSWI3KUHbpU1SxAjMYCK9ocQwuA3MiaMFTjch8MIlvofoUuFEFWqk6NQI+PVWA9EHS&#10;OtfT+pdRpNL8aqUaldXyHVrGl9GKVJZOmbzNClOWh9JYZGCOBjpWulZWiFGubGVEaUpyPNJi4qny&#10;kpAmkEzLJAhTqNCo3jIz4HanKn5QvVk5cBGaeWmJjJeAlMw4BFxOKkmqQ1c6vEkEiS8WGYyf4/Ui&#10;kRDKJeQ8vgBiqRgLZQ6j34dsj0A3gEICM8WXQFWZSTD6kJoiK0n4eU85SEkXaBYo6jExkIBUQkrm&#10;SGYRpIV5PuTweN1CXk98nWbnoCS7BPm5xcoCwj5foTJZ3pvlRWZ2AOk8P8vNa2TkcF8i8vPTkR0o&#10;RElevuKPND8vgNyCXMU5uCdQwHupi9KcAjQsLYEvPw96GhgOPmsZ4SXzPy1x1qfr/TkSaeg4qByj&#10;kUSDJz4uhpZcHDL4PGMSoxBBkBnVKmjNMliKlQSVos1Oa1AGVFGxxfA7ke8/QqOHU8t8QKtR3q2e&#10;ql5LoNl4fgx/RxCqGhpRar63cCpFeX+RMopUx3syyxqYNLRMRqo+gohqUvoZtTSoZI6r9DvKCFVx&#10;BWfiNeOZP+IlnnTUM670B8p/spukudSGdOa3cIMDRlsUEpj/pO9RVHKk3QpjFAsk90cxPTvhGkk1&#10;Kc3BAlyZ6yrGnHxHE7RRkUYk8Tp2pw22KBOioqKQ6IwlVPkMeL7VwDhRakSKCmbFZmMoKnL/qrJf&#10;q/lv1Ys6+X6e4dvGPtOfW3oNaJSjQ7OcWigrCEOPEjOqCxnqaNGvng2DG2owor4aX9TXYHK9cEx4&#10;SY0Zr0Rg1itazH/NgWXStNpGjW2dE7HvsxIcHd4Ipyd0wfUFQ3Fn1Uw82LISj/ZuV+YvPjl9nNb9&#10;KXx39iyenDunrHP37bFj+OnUUVzdtg6bWAEunTsec8YPwZQvRmMh4Thn5mxs27kbNy+fwLVzh3Hl&#10;7D5cvngYF0/uxbEti6kWd+H8qV04e3QnThzdhaOHt2D1yoVYNG8mljEsnDsdE78Yi9ED+6P5C8X/&#10;U4UfrMz/nuoJHvvPghyvGafmucFrKHGegUe2JY5817wH2Q4eex7WNYOSFkMQSM+nEfwt6QTvReLL&#10;t+LftMY+uU7wd7CfMKgEZTuYhsST5xK8x+Ax+ZYg9xI8FgwRuhCsnvsZzhKGZ+aPwpmFY3Fu7kCc&#10;mzMEJ6YOwbFJn+HwF/2xtk8rbPqsLfaP6I3DI3vi5IR+ODmuFy7NlNVZZuDu+qU0rJbgq8VzcHfj&#10;EnxzZA/z0GHFufePp09g14BpSNE4EBFWC5Zwwlm+ZWwHy7heVRtRmlA4qQSdKpZfDUUSy7xTb0eU&#10;VgedJoSwZNlgudfpdYhifRMf50BirBPJUTEs3+FIcUWhTYuP0LusBdo2a4omzZugU7dmKCvrqIwi&#10;7VTZET3KW6C8ZQd0aEcotmqHFs2aoX2nzqhS5ip2QAsBZXkZuncuQ5/qHujUtRMqO1NBVvdGx/Ly&#10;31QNqmrO5/iPfdRm+yBtJMFkZ6VF61f6Scy0ymOjWInKAAmZs+VkJcGKyMJKzOEUR858CIxnonrU&#10;skIym22ElfT1qBAncw1ZUdpkqDohGM2KTPp57KyUjJEyuEZGAlIR0BI3sOIRl28OWvFmWhhRFh3T&#10;JlRZ2Tm0vB4rYL2TwGQlauSDNdDKiDRI36OOlaseKTGEhKxEkRatuKHKdCUTbKlIynQhMS0J6YRe&#10;UjqBmEGwpKchyReHWCpCXyYVF6EYlxSHfKo9GUST6XIhjYoySyb7u+MJngxk+GQ1i1R4sjPgdVNJ&#10;Uv15qTwz8z2KZxqBo59p5nkzCMssKsl45GZ64Ep2w5MsS0f54cnyId0tq2mkKw4EUvk7PyDqMQUB&#10;WV4qz4vCgvrIF4/wvhIECgrgzy0lPLMJagKUUE6mCk3PKeH9pVApZqKI95BLOJf4c5hWJvz8nRfI&#10;prLMJ8g9yM3xICc3gJcK6xGyfpipXJxUO9JfZ+I7NkVbYacijBFfogSjK5oqNj4S8YlUfsywcdEx&#10;iI2WSfXhzLx6RFINGUwyhUIgSMOI71Wm0Fj47gxqLfTM4EZaiyaZbmOorbh8k+k60VSYFqpCcQVn&#10;11A16sOgpSEjA3VstqdWpMlKOFH92fiuzcxDGr5rg4nHqPhkpLKDeUHUqEz3sQhIma7ElakdNsLU&#10;4tDTsNJQceoITCtBa1bmHMrUDumLlJGukQJEaySNOSfVnxlJ0s8tedIiTgIINxpZdqYv86eSo5gH&#10;ZVK+XVpN1IiOEiNCpwzaSY+0ME+bmJYe0QSiOKq3m41QUVWIInixJP+YlKl+oyst/YdWNmhW9kKv&#10;ju/mrqh8Nen7iroadC7SoFehA93zVehYqEKnujHoWaJH73oafFrXimEv1cbIF4wY+5IdE1+IwtSX&#10;rZj9Ri0sfD8caz7QYEMHI7Z3Sse+Aa/h2MgPcHFSF9xcOAJ31szBw+3iUHyb4pT5m0MHWLEdIiBP&#10;4Ltzp/E91eITVnSPjh7Ag+OHcOPANuxZMRtTR3yKPpV9MKjjAMwdNwEzxkyh2puN9YuXYdeS5dg8&#10;fQ4Obd6Aozu24Pj+bVSLO3HywHZsWLMKC+ctxbw5szB95gxMmTQJIz7thndyAn+bk/c8RORbACCV&#10;enB/8FgQBsFvCUEYBI8/D7Ng3KCj7WC8mnFlX1CpCZgESsHzg2kHzwvuC97b39J/bltUZASVkuyr&#10;eb58S5xgOvKtAK927b9BUeIFDYOa/y0YX75FSQahHDyn5ne234FDS4bixMLROLNoPC4un4oryyfg&#10;3NTeOD1lMI4ShvtGdcHmoZ2xsV85dg/tiDMzxFPSOFyePRZ31yxSvNDIdArF0fe6Rbgv03v2Sr45&#10;iG9PHMZvr17BqPcrkEAj164LY9mlYRoeDodavqnMQ5/C0aymQGG5l3Jtk6411uFxJidiWJ6dLKtm&#10;QtHOY06Wr2hHpLLCjaxNmmiLgzM2Cq2avIv2bQi1tpVo27YVenbqgLat26ITIVfVvj3K2rZHeZsO&#10;6NyjC3pXd0PrdmVo3qIZWjRpgU4dy9COx8rL2qNHp46o6liBbpXd+U0oEqZV5Z3+2m1Atyk7duzg&#10;I/0HPqqosEGaeAKKqjCOBT+a3zGRVAusZKJIfNmOJATNyqAaVnxOqgYLKzxa1VKBiXUtFWMY1ZuD&#10;fzyO8eIiVbQGImCNYaXJSknccTktVAoWKlA9re14yuhoWvl8aOKnNJawlT4Zs/QfEo7hVIwGAys8&#10;VpxGKtRQVoh6HStK3puawUxpLpWqTBRPyHRTEcYiQCC50qOQmeyHnwouMTUSOe4cbvuQmRYDVwbh&#10;6GZIc6GQ6iqVEEl2JSkT0QNZ8VR5MVRi2fAmp8CbEYecTHH8TeXoSUUGlVluRi5yXHa4vQmID+Qi&#10;PT+A/OwsFKZRrWXK4B4XvCXFyMtOURYyLvakEapJyMiMRok7EXnuYqpDL4/XoeqjsvRTefplMWCZ&#10;TxhAWm4efHmErYA271VCMQWJ6XIPhLmniOcWIi49AQFfFooJyzRCPJvQzuU5aVSlRa6GioItzfYi&#10;uzBPGSVbJ78BVarvaWalukqm4RJNw0dL4NlirEiLJBQdRsTEqhXnCeK2L9mZiPj4JMTFuKCi9acm&#10;5GLMtQk3AlEGkxAGJp0N4XyPZpODecQCvbhrCg+DNSIUoRoVwswhUPHbxGNhBJqais9MEEYSjjY1&#10;jRyBJ9+1RS8jR8OZdjgiaWXKvNZoaV4hhDURGh43K8owiuoxUgbhsHCK2jTLvdj4/m2hBCStUOYF&#10;LfOQpKll/rFI0ymvrTWYobVZFeMtkhasNKtGcZ+JcWOYj4w830HjTBxRSFN+jNGMaJnLaKORx3xp&#10;ZzqxyvQR8XKjRWq0Di5ZpYNAtVlsSIrUIYXPTRNaG7VY6b1ft+7mZ8Uq+Knde0xvw6ftXkgcOrDp&#10;tO4fun7Xpb4Bffzh6JNvRK8COwYUhqC6xILODZIw4OVQDKwXg8/qWzDqRStGM4x9KxzjX9Fj9mta&#10;LPzIijVNbFjXPg27uyfiyMAcHP+iPc5P6YMvqRrurJ6NB5tW4NHOFXi4k3CkcnxybD++O3kM350/&#10;i5+uX8OP0td4+gx+por87ZcXcWX/RiwY8RmmD+uPsUP7Y+LUGejTsx86flSGlsXvYEDLvhjUeRjG&#10;DxqGCf0GY9pnQ/FF1VAMKR+F0Z+NwdhhUzBv5GCM694KuU7H3ypuqeylcg/+Du6T3zX31QzP75f4&#10;NeH2/LGav6WJMwiWYFAA8wxGsqZhMC25jkBHQs10ZFvOkXUbpQ8wmJ7sF5AFgVrzPiVN2R88N7hf&#10;gkwZi6gV8rdryHHZlnPkW65fMy3ZF+yDlLjyHTwu3xLad3wVp5aNw/GZQ3Bm8RhcXjaZcJuJG/MH&#10;4fjoShwY2Qv7JvbBzs/7YFXXDljfoy32jeiE3QMrcGLiQFyePAZnRg/HhfFD8dXSabi9dilur1mO&#10;h/tkzc4TeHLmGH5/40v0f701ksJZbp/1C+rDwqBW14ZNVQsmVRhMBKRFE0aDtzasIl40RujUJlhZ&#10;7uNYftIiTUgkAFNY/jQym4D1gKw16krKQKIlltvJ+OCtV6n4KtCuUVM0+vA9NGveDN3LO6Bb+xbK&#10;SNOKdm3QrlsndG0nKrEzytt2QAX3ty9rh25VlejYri3KWjVBGcHYtnknVFNddqoqR2vGaduhCdp3&#10;bzV/8JbZzBr/wMduVSuu2/RiSdsJRKqvKEJIvIbIcj4GhxZqu4zKk74fHZUeKxoelwENahl1yvPM&#10;hKLDSgXIikcvTVRUCJYoNUw8xyD+LVnpWp8NkZdmMBsrI1mHLpKVWoSdCsMsw+UjoKMqNcrgCQMr&#10;KmlmdVAhCHT1hKEAledHUCUaCUwNVYLBmQCfK5NWUy7S3C7EueLhTk1Blky6J6jiM9yI93mRlpqE&#10;pBwXUqgYfakexPky4BMVmJlN6U5giuNudwrc7iwkJdiRQZDJgJn8gnxl25WWAX9mPuMRVqLCeG46&#10;1V46gZqc5iek5PxsRBNe3kAKsn2pqF9IFUdgugjHVBmII0ssZSYi35ONIoI3g7/TeI1UqsTinEK4&#10;fT4qUS9yCj2oXyDOvv3IIzQF0v78TBRmp8FD6OcxBHJ4fiYVaRohqgzQIawJyBcKCqkOSwlL6Yv0&#10;o2HdfBSU5CiqzaYmOAw26JSmxyjEWq3IiI6C+P0UdR/N5xoTGYu8qCQkRBlhi3ZAH0EVT9jZmfFN&#10;tPTE64xdmgsJnnACy0jIRFKpyTQZnV6cK7CwR9CgYXytKhRqPdUiQWiipWm011LALEtL6QhGAaaa&#10;gNVpzEoTqU7NfKQ106IMRzjjayKoKJmOnulreG2VRodwk4xeZZ7j+QamoyXgpBlXDDMDC6WZIHXI&#10;IB1aqHHiLYP5RSMDdfjbwfgxBLXNbCccbbwPJ/SEWiwBnxlNY4FlQOY4Opn/LEYqXeZRA5WmmrAU&#10;L06RLAcygEBGzUUynsFqRzSBGBtjgEYbgnBWuC+VBg4/K1Z/9zNm6piYESPKPhra5b31nV/2Pe5a&#10;L/Lfe9XVoV++gVAMR3U9NXqXWtC/VItBdWwYXDcco+qFYEzDEIx7WY+pDSIw4zU7lryfjtVto7Gt&#10;SyH29CrA/n75ODy0PlVjY5wd2x035g7DnSXjcW/NQtxbu4hw3IzHR4/g+3Nn8R1h+P05CWfx/fkL&#10;+OX8efxwaBd+PrEXvzp3FN+dPYCbVIKntq/GvGGDMKxXfwKyP6oJyX69BqBj6yo0yHuP+e8NuLNe&#10;RWHBR3gt8DJKM/KQqON7JkiCzZgSpBIPVu7yW7ZrQkCp6GvElyCgCMIr+FtCzTjPB0n376VdM47A&#10;RkLNfTWvI0HSkME0sh08X76DIAvuk3hBqMl38LgcE0UoCwoH48hvnezjdk0jQY5JnGB6cn5NBSlp&#10;y7fsE+Wtpjqb9UVXXFgxBcdmDcf5pWPx1fpZeLBhIb5ePo2GUV8cGdkZB8YPwqa+5VjS8UOsH9IB&#10;e8f3wuEZQ3Bs2ggcnzwEl2aOxKWpT6df3F63FPd3b8PDQ/vw5Owx/HD1DH538yY6N2yEaE0ooqkK&#10;LREsm5oIlskQWMIoirhPR1gaCEYjIWliebAbjCxnKqVsanXS7RWOWK0N8fZo1vdxrOsJSzvLJQ3x&#10;JIsTrphofPjeW+jcnuBr3AStP3wf77/9Ppq0aIOWHzVFy8rW6NyxCwb3kfmt5WjUvhXKO1egJRVg&#10;p/Yd0a55GSraE5QdO6JJ22bo1qYSncraoEvXKnRuy3PLCcvKppfKRjSP5vP973/MevUgs5WgEsVn&#10;pfVN2FmlWY1gtBFIGgetBMJK+o3MTqsyHcImc7oIsaer4kcQpOKAO4rfEZCVM0RlmhmilekYMgqQ&#10;D9UhTaVR0NjtVIGEnFMmV0ewohSL3ohEYzzTMjNtgpXKwcoKWy8jVUWys5KSprQIWh46eyQMNj0i&#10;jHplEdj8zFjF8XZ8shNJKWmITyIg0wNwezyIdxFwhKTMQYxzxVLFxcGfkUxI5cFfJxEeqsCUtEQq&#10;y0x4qL5iXdGEHlUjAesnNIsCdaiwUgkrF9LT4pCaQsClpRDCPJeKMDU9GdEuD5KoIgs8hGhamtLM&#10;ms3ffsLTS0DKslJp3gymm8g4yaiXkYoiKkMvIZmRns70M+EryKIKzEK6P4NAdKOBTMkIFKFuTj68&#10;RW5CzYNi7ssvKEa9vPpIyc6hEeBXnJVnE6T1cwuQR2WZk+9HRm6RsmixrML/YkEpPG4focMCSaWn&#10;1hACOqowZl5RRTE2B40UCzPr06ZFcdYucxZTqLyTCACjrjZULIRyrkYdgggFgnoqt1CE0WKU+VAm&#10;PWEYVlvx76lhQYlQ05KMoIGkCYeeQJTjRl0IVT0Lk5HvlWrQJucTImEEpIUAlWZVmykUESx0agJU&#10;3LpFEIxqglFGsBppIKl5nprxZdCL0oqg1il9zBFidJkMjEeo6jUMesKO1yQExXAyM++IH1yZFxXB&#10;e9dSdVrNOmgJQ4vFqhhxUZK/ZaqH9F/SmDMRsuLPVYwxE59DLPNhEo2IKGskomSKEo/FcL+s2ylO&#10;wKVpOYzPKduV+OPgT9ysv/7rz+DBg8N6De1W0qWywciuH5bu7PFa1M9dSiLQvdSJPnWM6NNQg88I&#10;xCFFOnxarMLQF3QYVi8cQ+rrMeJNGya/YcXM161Y+J4GaxtFYGOreGxoG4ct7f3Y1r0+jvR/G6dH&#10;NsX58ZW4OqEnbswbiq9XzcX99VQCW1bh8f4teHJoNx4fPozvzhCMx0/hx7Pn8POVL/HL1Uv47fUr&#10;+Jdb1/CbL8/jxq4NOLBoKvasnoe9K+Zj8fhR6N66Ai+++hZSUgtZFl5BIJX5P8+FRi+XoOPHL6Os&#10;yZto9mYDvFzs5btV/U8Vv2wHASO/nweShCAMZFviSfh78Z4PNdMOBtkfBJCkISF4LLhfOSbAYpD9&#10;Wiq74PUlTvDeg7/lW+LV3C/bSvpMQxSmNNWKKlXO4bYM1pE0JQSNg2CQNIPpPr8tcYNgjEvQ48Cq&#10;cbi2cg6urpmNm2vn4ObKebi2eAquEnbnJg/H/oFdsbprI6zu1Rz7x1Xj5KzPcWbWeJycMQZn53yh&#10;LAp8b9Ny3NuyAve2r8O9HRtwnwaTNKf/eO0ifr51E7+5+CXa578Op4niSMX6OJQCJZyGdAjLRxjr&#10;bHUoaofqYAilgcltB+uBKPFOIw5bjDJWQWYhaGiAWmGjgWqnwRtrsrO8GFnnmJRBbAkJqXiJCrGq&#10;SWNUt26Jlh82QeNGzdGkWQs0a9oYLds1Q6uW5VSEFehVWYXuPbugY+ceaF/VAT07dkVVRXdUUBH2&#10;IPjal7VCt/JW6EogVrQvR3VlN1R37og2FU1/N2r20AI+y//+x+h0DtJG65WmT4dUjKxgxFdpPKGj&#10;zAM002qXOWIEn076e2SiNStTrQxwoeVu1ItalEn5oYhzUk0QiAbCTJq7tKywpDKSKRpRBKnTRphR&#10;oaidjM8KRcWKxmGIhE08lLAi05qoSFkxq20y4k88mrDyo9KIs/M6MqRfq2IBozVCSyTcVlvpY/Sl&#10;xMCTYkByfDRSkyxIToxDdFYc4j1RBE4SFWMaMsU1W1Y8g/gnjYbbn02Q+pGVmYy09HikMF5WZhwS&#10;M2KUVTFkoWE3VWYylWCiJx45mekoSk+kCkxWFiTO8cbCHaDaZHpudy5S3KmKH1N/gRsZOYRmIAbF&#10;acnIoGr0Uj16ChLg8sQhj9uFSpOnG9nZhYRdA9QhuAL+HNQryENRQQCe/Bwk5+aitKAIBTkeKj1C&#10;P4vqNFCITCrH/CIv/AEqxoAbPsK3NCedilFG2fK6RdlwuZP4v0sR8HpRwjQiY3zQsLI2sLK3adWI&#10;4Xuz8RlatQbo+c5D+axNVE7iaEEGqjhp7ERGyXqGYQijhRgeynMZX5wiaGkVatUEkDYMtcK1CCUE&#10;pbBL0EXQig2nkiQIxd9nBKGmI8SMLAzhjC/WpYFWYwjT0vN6GksY8xxVJQEqK2toGE9jlCbR2ixQ&#10;YSxk8r5FlQocCUVCUGMlbG0hiCQYoyQfyn4L1S/3xzIv6HVqXl9L8NKQYt6xE8bRBG0886+0aNQy&#10;GKg6dVDTCBDVKPOhTMy34iVJLwOIeF0VDS+7TkXAPvWgoyhiAk9LUNqke4AFXfKrOJ+I4TXtkXYq&#10;VAMriFrISYr94+AuzY3Pitb/8iNg7DG4h7139esNqqte292xnhXdi/XoS1U4pE4oIWhD//oW9Kqv&#10;xcASJ5WjDX0Y+jdUYxDhOPaFMEx8KQ7TXkzC9Df0WPyeBSveTcGydxOxpm0MtlXmY8+nb+LkqFY4&#10;OWUALkztj8tTe+D6zF64MbsvVeRE3F01D4+2bsLjvTvx+MBuwvEovj9zGj9cuoifLl/GTxdZSfL3&#10;rwnK3319A7/98hx+feEoru3bjJE9OmDG2E9xaP0k3Du8hvH24bfn9uF3187jN1cv4Psrx7FhxlBW&#10;gmalgg8CSr5FKQWBUhN2si0gCMb9G2gYnodFME7NbQlBgNRMV4LEEaX1/H75LfFl+SqJI9vPK0kJ&#10;wWtLCN6PbAu0FBA+A6B8CxSDcSUtaVYNxpdjz/8/6QuVb7n3oIqseT0JL9T34e6+Fbg4bxxOTBmB&#10;YxOH4PCYAdg7tCN2D++CnYO7YkXH97G67yfYO7YbjnzRE8cmDcS5maNxee5oXJs3CV8tmYvbGxbj&#10;4f6thOA+PDyyX1lp5ftLp/HL3bv4+ctruLNuC0ocqTBGsFzJ9IkwmV9YCxY+Hz23bVSMBrUJOqpD&#10;GWSjoyEcpdEjTlr6yBA7y4msupMUKQPwzIinIaoJZ1ll/Z3gTGDZ1ROOOuTVL8VLL76Jxm+/gzYE&#10;YfsWTfDKex+iQ4f2aNu5DB93aIHuFR3RhfDr0+MzdO/UF12oEnv3GaA06/fq0pXA7IS2LarQqUVr&#10;dGK8qvIO6Nq1IyoqKtCifeN/G7Nw6Et8dv/9j96pHaS321hB2GBkpeGwUqXZqPgi9UpTpo5AlDlg&#10;elYcKio+GSloZQUknmfsrBjsrCD0/G2RSowPQ3xXynzDaEIxSvpzWHEkirXAuOKj0k4LP8xJy90u&#10;lQzhazXyHFrzrCSlWVZ83jkcMkVARi4ZWXlpua82K3Q+bKpHi0mPSFbcMbxmqIYVUhwVHAGYTLUV&#10;y5DpciDZk4AEKr60DOmnSyRMxJ+pB4ncJyM3XYFI5IhT76xYxedpIDUR+VSVfqpKP89NSXMiNSMJ&#10;cQRimj9SWSbJnVuKHE8mkryEDqGW7/UQgplIy45Tpmqk5xSgTmGBMt0iWQbQ5GUixpeCVIKqsEhW&#10;rchEnidNWaE/J52WNVVeGtPNDeQRaA3gzy9BXgnVZRFBSZAV5QeUaRY5eXlUfgRhXgkChVSAxW5k&#10;8tpFhdlUmiXILfAig8oyhdco8OVT2aYpzbteH++N9+80RkNPIJpUNCCotKzSAU6lplEbCQINFZYO&#10;IaHhVHB8b8zI4jFG/IKK+zzpFwtlIRAIagnHEFGCmjCEE1yhYeF/K7BSuFWEofQ3Ggk+RREKBHme&#10;ht9qQshCS1JLxRnBAiZN4jodIURAqnU6qDS1CWPClFAKZSHTEWR6wlves5pAC5d+Ct63iXHCaHGK&#10;mzcb05AmGmk50GpohBHEOlqzep2GeYbnK8qU+wlgjZrWLf+z2cjCbKqtpBsrw8OZTjTztYV5Noxg&#10;NiujYZ/2XUdRSTsJwxgZvCPglXxJQ04GlomT+mgT0yYo9dFU1lYCMSQUBa6kP0wbPPg/9Sv6v/oM&#10;njX89T7dXl/S+YOMh93qJP2pe4N0dK6XhC511RhcJxzDC0IxIi8Cgwod6FliQqf8CPQsikO/4igM&#10;KzVh+MupGNUgAZ/Xj8K41zSY864LK5r6sb59ANt7v4y9n36Eg8Pew9HhH+L42EY4Pa4dThGWp0c0&#10;pcLojVsLxuDrFbNwd/k0PFi1AI82b8A3m9bh8Z7deHLkqALIHy9fwZPjJ/FrKsrff3kWPx3ajN+d&#10;OEIYnsRPF87jp0uE6JVL+PHSVW5fw799+y2WjRrIPMR3HRaiwEAq/WCFr0BK9jHwESiAkO+aoWZc&#10;gYUCLcYP5r9gHNkXhJ2i0p5tK/EZJE4QZLIveG5NxSb75XjNtINBAddz23Ku9F/WTK9mCMIvGIL7&#10;xbNNzf8i91dTDcp28P6VZ8bw8gtuXFg2EXvH9MHuUZU4PXsYTk0fgpPTh+LEvMk4OKIH1nzaDIdm&#10;DMbFuWPwpUyqnzket5ZOx/0ty5TRpNfnTcCt1fNxd9taPDq0E9+ePIjvL5zEzzev44drX+K3X9/E&#10;+dkrkB5ugE36CcVhN5WgsVYIDWKWWUIyMiICVlniKYLlScX6n2XMwrIWZ7DS8DSRIazryZM4owkG&#10;mQecEIPIyFhYjRbyQo9oRxQNSjuyvRl4+4238c4Hr+Cj9z5C4yZN8M5776Dxh++i0cdN0Khpe7Rs&#10;3wptGpWjbbsW6NarG3+3Q+euXdGrayd07tEblV16okuHTqgsq0J5xx6EYgd0r2yHyspKtK9u8/2n&#10;s3ql8hn+9z9xdv0gcV4cQ+Um8JLm0gQCLJIVpU7pW2KBj4pQJsZbqBCVKRCEn5VWtjRlam2hpD0l&#10;s6wmzspKLU1q/C1wFUfNasLNZrY9dcoskLPJRH9WluIYnNeRplMZ/h6puHyjpeHgtQlMY4w01RLK&#10;Mpxf4nNb+pBM0szGSkvLb1GTMS5CL8tHZZRBKGYjxy1Os10IpBE2VGielHS4qJYCHhdSU7OoFmXU&#10;KRUbgZfmj4aPqi+Kv7N9MtcvHblZHuRkZMJNRZhGBZgnq/B7/DzPTXWXhvTMLATcaSjM9cGbnQhf&#10;IBk52QXwpntR6AmguLAO1ZufL9tD0Mkk/mwECorhy01Fnrh08xKyVIA5BFpWTgqVYn1CtD7VYjb8&#10;RTwvL5cqsRD+nICykkYOQ15RvgLb4vxcZRBOYXEeIRsgIAvgzy5W+hDTcjPhoerNzy7iPfqQlBKN&#10;+ASTorjEz6CGQAvTsfKXEaBmAwFiUoZLGwkTi1arjMqU0aBOUY5hGoQTftLkI0v6aMJVCFWFEHrS&#10;hPp0AEnNCccRtBoNCjRFVbLg8Jo2grA2C4n8NlMp6qjwVXoaNioC2SrAC2dafMcElMUko9UEYkzD&#10;QKDxPlU0nKQpVZx/67jPJiDX0WAyqBXlGC5NpASWQfpGabGaCDG9jnmO50YQfOHcJ1C18X85Ja8Q&#10;gjZxVs5j0nRrJuRimKbk3Vhuq7TSBx5GNSOjYM18HoxPg07m2+qolsVTkoP53SblhAVfBuoYHIR7&#10;tHjIsUAdEo6C7PQ7/68cC/Mj3vqHTf88q0fH5v26vVeyp9sbib/rVapGzzpO9K4bh/71tPi8oQoj&#10;64dQKUagW10z9xvQ6wUH+ryUij4E4vDSKAwqdWBEQzvGv+DC9Hc0WPBxFFY2L8Tq5hlY1S4Hq9qX&#10;EpQFWNXSi5VNUrGpbTH2VL+BA0Pa4Oigj3G8/zs4M7Apzg1vjStf9MbNGaNwd/FMPNq4DN+IY+fD&#10;h/HDseN4vHsnvjt6GD+ev0BYXsOP587j+yNH8O32rfhm51b8cGg/fjm4AzNnjEWPruVKk3MQDFLp&#10;y1xCgUsQZDWDArln30GgSBBoSBNkTSUl8WS/pvbTUZ1BEAXBJqrNGEqD7tm+muk+f+3gOc8HOSeY&#10;5lNw0XjjdeT8YFoSJ/hbRVUlLuDkt/xXOS5B0pLzZZ+MWq05gCd47WAaEuR/piZbMHlQIxydMQLH&#10;Z43ByanDsX9wH2z/tBN2DOmO7f2ejio9OGMkzs4ahdMTB+PUlFEE4zBcXzweX62ch7vb1+D2xsW4&#10;tXYx7mxaiwf7duLxySNUh+fw49WreHzqBH575yYuTFuPTJWNdQYNUYJPnHbLWAIN4Whm+Y1SsczR&#10;+DVrQ6gMVTDTmBTD08Jy7ogQR/haxNosiNaJAwsb0jNikJSUjGhb1FPBRXbERdqRlZ6GFq3fwyct&#10;muH1jz5Ey5at0LRJMzRu+jHefP8TtG3WBG3btECrdpXo1asTYdceVZ06olvnjsoE/CoZRNOhMzq2&#10;r0Lnbt3Qs3svlLVpieryduhaXYkeQ8svj1vS08nn+d//6M3qQVq7FG7pn7MTZuIsWY1YewSiGVJN&#10;ZiRQxdmo3mT1CZ0MYpB5X/zTMrzeFskHwmMqKysLVliyPp3RQauaoIzX8hxC1hRloiVOAEq/jzR/&#10;suIxEKpGp1TQWqW/Jkqnp2qglI6k9a43I0ZnV/oz1QRoKGEolaKOFr3JzgdOyJqMMo8tHFnRMlAl&#10;jsCKQaIMqvFRRbkzkZwWBXcygePOQ6zLhyxXAl9MMlI9SchVFv9NQCYBmJKZiUhZ4YLgy/eWEKhe&#10;pGalISGNKjOVYCUI0zN4nOoyj5ArJHxc4gPU7YfPn4LcHD/VmI9qk6DMKobHk0W4Ug3miE9UP7KY&#10;ZmmgDtLy0wi7AuTn5MNXtw482QH4CtKpBH0oyA2gPo/l5mQQoi6Cj4rTL3MO+buOT/FyIx5pCkuK&#10;UVLckMfrIzczB+lUl3m5+YRjXSpHFzJTEpGR5EJUNK0yAsXJyr0WC6WWFp6e70Kco1tESUlTaFgY&#10;rXYVImjtRVH9aPnuZBRZGOOG0BpUnKqzIIYTiCG1CBkpuCzcsu/5EKFWE2IGQpMVgE7Uo0CL56ip&#10;QFWyugULlP7pcjB6QtBBQBk10ikvlibzSwSBJXOW7LWhZx6LJXjMPCecaVmo5NQEm4xesyp9gzKq&#10;LQIRzCvhETo4pWmValBD2IbzPnR6KldxG0fwaahCJa74TJVRqmEaNTSErJZKVPrNpelVWjpkdKos&#10;NCzTfVSEoE6aU+3hiGeaTpMR8cyHTr10K0iTsor3Jc7qtYpHnVS7LJjsgJ3pVpR90ovP43/Xp/bI&#10;kV0jB1e9W793xceHy9/KRGWRGZX1bBj4chQmNtBj7Is6fP6aCYPe0GAow+BXCcYXk9GzXjL6veHA&#10;kE98GPphCka/F43Rr8Vi1Ms2fF4vHCN47rCXDBjZkN/1jBj3ggZTX4jDrNfSseJ9ArJxApa/l8KQ&#10;hYUfJWLph5nY0PoVnB/dDVcn98MlwvGrRdNwb8Uc3FkxD7dZwd5btwrfbl1JYK7EzflTcG3aMHy1&#10;fDzu71yFf/nuDv7t1/+CFZXViJVBV8wzAgZZNFe2+V+VEIRJ8LdsB4ETVFGyXyAhBlkQMrI/CJLg&#10;dhA8EmRbQCj510qVI+pM9guMgk2V8vsp5P7HecEQTCuYbk1YSah5fUlD7lnuLRg/mKYC6mfbEuT6&#10;Ek+2JU5wW/m/DHJ+cN/w/q1xYuow7JvwGQ6MGYzN/SuwrHc59k7sT0U3ARsIjC2f98bBaZ/j3Iqp&#10;+HrbcjzYtR6P9m/Bw90bcWvNPNxcOgdfr1uKO5uX4eFe7j+4F49Pn8IPl6/im6MnlDmrv7l5A1cX&#10;rYOHCk/PMhvJOtamk7UNaeiy3jASfnoVDdGIEDj4W4zq0DCyQGWEk6CUlploo7hTtLJep1q0GBFL&#10;gzHaHom4mFiGGGWcgo1iKNGTildavYsP3vwQLd5pgvde/Qgvvv0emndohjbNmuH9t97ER60bo0nz&#10;j9C6bTP07NYZnSq7oVmbjlSGXdCjbRuqw6ZoU1mOiupOqO7WCd2r2qNth3JUdqvGwNH9ty/cONHM&#10;5/ff/xjNIYOMMkmaN6yOjCfFZX6hlsqQlrBDfFZKE5VJ8TRi4R+x2KMJPIKTlYM4eY6lmtMJLGWE&#10;Ka1pcQFnphUt/kw1rFisMqhGfFCygjaw4nU6aVVzn1TC4oZN/JuaKaO10m9o4TV5figVjLiT0xl1&#10;CJORrEzPYKS1YeN+pX/STotEJvNHID4uHhkZ6YQhFV1GGpLEbynhJJPtUxMJvkAWIZEGd5pPGZmZ&#10;Rqh5CcFUmc6Q7UV+bpqyNFQ2f6cHuM+VrgyE8botyMpyISs7nQqRoHGnwpfvRx2qP483CZm+RBQx&#10;Xr6/gMqAKq6A1+S13NKnl5dKBZiLbCq+gNeHTK8MnmEgBEtySxHIf0Hp96vjdaE0Ow1ZxW7eWwry&#10;CGjZX1RcQEDmob54pCkg8AnWOnVfQkFhfbi9hYjLJrgLfLyfAmTmvwJvmgvexDhW9BpowmhQEDDS&#10;f6dmJuYrVvoBtVoWLBksEPJM5dG6jeB3aJh4niCIxIE6C6ioPzknWAmpCMkQnh+sNGoGOS5O19UR&#10;VHQEbQTBJYBVE3wOwkvPAmMI470w/VAWKukv1PPeFBATTk4WIg0Ll4YwjKZKk+kUahZC6ZuOILCN&#10;0g8og4EIMzVBJ64A7VSHVqo+mbJjoEo0cZ9ZUYACW8aL0CJEQ+UhTbTqcOj5TMJ5LZ0An88knKo1&#10;lIaclgaZeF3S8bfkI5nkH8n7cKgiCTe7MppVXBnKiOoEQjHdLqNNeT17CFXjU+fFssJGMg02u92B&#10;+BjLX7qVt6rP5/K//0PVOXT0gPd6VLx9sUOdhN+3K3aiU8NIDHgtDYNejkX/1+Mx8tVIjH49AcM+&#10;sGPIx3mY1PUtLB3dHusGt8Tawa9iUb9XsbB7Hub3aICl/d7EqiEfYWGvtzGt6nVMKW+Ise/HY0pj&#10;F2Y2ycL0ZumY3fZtLKp6DcuqG2JeGw8mfBCHeY0cWFlZgv1jR+DCvDH4atMCPDi+C0+uXMDjsydx&#10;TFZRGNQSp6eMxvX1y/Dd4QN4tHIjDgwYitaZHgVKBkIpCBX5HYSTBKn8g7CRb4GHqCPWaMpxZT/P&#10;VzPfygAug+QZE42SBBPepaHQoUUdKoeXMKzTG/isbwtMmD0AC1dPxqIVkzBtyiDUrZOlKEsBVhCE&#10;QWhJ+gKh4HYwBGEmQeIqzbs19kkIniPHBfLyLf9FzpUyosST6zGIYSnXFRjKf5e4clziioOHoLoN&#10;wlKOe3NisHHWaByaNg6bR/TApuFdsYOq/fSSCbi8eDJ2D+iMpZ+W48i80bi9YzVkXc1vj+7Bo4P7&#10;GLYTjJuoDtfh9rpFBOMC3KNSlP7Dx6cO4Mn5s4TiSTw6fBDfnTuLX67fwu0Ne5FndFIJUvWxLEWy&#10;jNvDme9pzOpUrKd1OphkwBxVYbSWYonlVpZ2s7B8yzFx4eY06GGW6Up21ttGozI+weFwICU6BemJ&#10;LF96IxKTY9Dk/Y/xCdXha++9jbdbfoK3CMS24sqtSQd8+HEjtGlVhuYff4J3mjZHm/IytOhWgU7d&#10;+6FLVTVad+iINmVt0LqiAt16dEOr9p3Rq2sPVHfqxe/O6NO/y8yDzzm7/19+UqL0g9LsRsRZpN9Q&#10;TWtXVjMQzx9GGKkO9QSfDMiQNRHNDh6nknRGigstApKZ0UhYagk4MyuPOAEZ4WqlXI43R1MF0pLg&#10;eeI82c79ovbMTNNBGe3gQ5I1EMUNm5PWtoxyNSleQlg5EbJ2Ks1Imx7iNNyilukCVqgISQctdbOO&#10;98WXYdQTuJHRCLgJnaQ4uBJiqPSo5AqSkUto+V0EjS8LyVSQaVlJSMhMpFJMQ0xaJFJcsuxSNvyE&#10;nt+bgQKZzJ/hQoovVVF24pzblxVHtZeHYpnbJ/ECqQgQnt6MGKUvMC87D0WeHCo/L+pLs2Y+VZs7&#10;g6pNPNT4UJSbjUAhAZydiByqRo/XjdK8bB6vw7So7oqKUKdOEe+3CO6CALJz6iKH5xZI82huHkpl&#10;cE3desgnWHPz66Cevw5VYybPzUVhNtMjqJOd8bBEWFiIno7m4ytVmobCQ0L+VtiUieMEX20qP3HB&#10;pAyEIRjDuC9otUrcYPxgCOV5MspU9j9fUSgFXCUd6tJ3GE4IybsU4BFm0t9HOGpVWqrRCMbjcao3&#10;ceMWQUirLISx9OcRUgI2KyFo0cigm7CnA3K4LSNVld8MYWoDNCYZ/EKLVS0tA4Sh9OERhtICIWpR&#10;T/UrKlSlZdq8vjS7ikcMsVitGsLVTHAZnvah2iUtPWFrsUInixUzLylzI3XSNEvwMR09YayJima+&#10;Vj3rD5FvGod2HeEoE/UjmD/Dn/o+tTmQ60+53qrVW7F8Nv+ffXpv2mQY0q+sdcu3C9c0r590rceL&#10;yX/s8mIWuhfFoGuRA70apmDQWxkY8YoP494NYNYnbqxumoQtVfnY2bMU+/u/iP3D3sXhMR/ixORO&#10;ODW1CkemVeHQlP7YNq4Jto36CNs/b4Qtg9/HtiFNsWtYUxwa9TH2Df8Q2/u/h+2938aW6nrY2vNN&#10;7BnaEydmTMel9Rtxe+duXF27FnObv4Dl7V7A1m7l2FTWDKNK6+AlmdpC40sgIJW+AE3yUhBGAgXZ&#10;5t9Tfst28LfAS/zQprniaHQm480GbrT+pBgjq9/G/NFV2LFkKI7vmoavL2zDb26fwu++voB//eY6&#10;/vy77/HXP/0r8Ff8T5/f/PQd3sv2KPldmimD6lPuR0Alo0tr3kvwfuS4QErOCSo2+RZoBeMHQ/A8&#10;AbmUrb9BUMogQ3CfxJH4ckzuR4I8C7lGsG9RgiNSh/lTOuPUnC+we/JQ7Jk8GOeWTcKt9fOVleyv&#10;L5iKTf3b4NiS8VSD6wlDgvDQPnx7+jihd5hA3IP7u7bg7taNDCtwf/sqqsPtPLafIDxIZXgI3xzZ&#10;jyenjhKIF/D7b7/F8c9XITnMCiMhKCNLZTK+SU1gs7wbaCDL6HGLhvU84SddH1GEoXSLyDQpUzj5&#10;oVPTwDQozixkjV0rxY+NvIiVUdqOaGQlJyI2xkW+GPFC3QZoUdYEbaj2Xn3nXTRv0QjlLcrRrHFr&#10;fNCyAzo2KsObVJBty9qjXcdOqKBCLK9oi85deqB9RRc0K6tQjsmCwu0rytFFHHxXVqJTRTv0G9Jt&#10;6ZZzW/6xeYgxVu0gOwHkkP5Dm00BWKSDFQ2/bU4DKx01ZFK3wSZLQGn5xwgh7bM/ahclIIMOzJBV&#10;MmQ5KBm8IErQROtbVjSQdfgSqB6fTuznORYZmKBHvDSDirNnAk4GMdgMVJhUnBqnRvFdapVr2Xlt&#10;gjKCajCSFZlM2JdBILKuolJhyTkscGm+NGX5IldCPLLSqN4yxZdoInKzCMeMWHjcMQRbJLJSCMQM&#10;mfDu4T4P8jLdCGRkKU2T6d5MxcuNTPD3yOAaWWxY1gjMI4B8buQoMKQalaWhfMnIYbyCnBTU82Qh&#10;LycPnkAAhRkEVRaBmpPG9BiPytFHUBaU1kehj8qQMCwtLUWJ/0XFs0ydEgKZBdTjl9Uv3IjLL0Re&#10;XjHq5hOEuT4UlOShpGFd5BYF4MrzEZi5VIx14aYB4I6JZSZVUf09HRkXLIh8pYpVGqHjbxZA2Rfs&#10;7wtanLItQbZrWsDPB6Uf8e/tZ9BQFcoIYJlvaBaAsVBojLWVFTK0VGdWFhQz1Z8MrtHyXalUBKOW&#10;MDTQspRmTsaJIyyt/A8yX7E298l8PhXTEofiyvqZhKKZkA3n+eHMW2Ze0yGjjakMZQSyfJuoQmWU&#10;m5HKVEbBhhL4UaIixYJlfIv0WfLeBHpqK9Um1aFZmlQZX3ymagg1rfSLEM4R0u9IWMr/MDO/GcRL&#10;j5kWsEaHaBp/ScznThps4n3JKP3XDi0SWC6iGadObsGqwYMH/2OF75/8dBncxdix47sZPVu88GLn&#10;svf6VHR4b3Kbdi+u7vBx4Ean11x/6lSqRu8cNQaUWjD8xSRMetmF2R+YsaxxHNY1jcOWdjZs7xiL&#10;3d0LsPezl7Fz0EfYM6IFdg1qiu1UkdurSrG+woO1netjU3khtnbJx66+DbC506tY07oE097Jx8jX&#10;fRjxUgpGv5yE2W+4Ma6BH69Gm1BiNSHXZkaKlvUA80kwv0lFL+pKzzwp+VDUocAkaIxJHPmWvr64&#10;BAterpeFfhWvYv2sT3Fs7RTc2D4dj3bOx7e7luD7Axvx05l9+Obwevx08Qx+unQWP1+/hl8/uIff&#10;//A9/vT73+Gv//7n/wBE+UzrN1C5L8nXAjTJ/3JfRuZ1uS+5H7mXmiFYvuTe5J7lHAVgz0alPh9f&#10;ics0BbgS72+Bv2UliGAcSSviWT+jQNDIbQWa3JbnI608ffgMzswfiz2jBuH00qlKP6A0gT7avQ7f&#10;HzyAI0P64eDkT/Fox0o82rNTAdzj82fw/dWLeHLpPH8fwIPdW3B/5zYqxY345tBmAnCX4qLt28O7&#10;8WjfLjzctROPqSh//eUl/OnIZXRMfJdgEyOV98HnIurQSSAaWS6thKKZdYuF5U7PcqdRUUixvMno&#10;bZ2axiUNZLteVKKBdTu5wPpd5gPLYuJm1u9RyiLcyUhMDBCOrKNz0/HaW+/gxTffwhsfvIH677yK&#10;Tz5ojvfefh3NWjRG+Set8eE7TdG0SSOqwA7o2aUSVZ27o6JDB3RvU4GqTtUoa19GILZFZZeu6Nax&#10;Izq2rlBWzugxoGL3wo0L/7EmU1rogwR+dieVHGEUTRUWRTUnA1qMQng7Kxta1zLJXlbBiKOaVLNy&#10;CDdFKWownufEk/pRhGqoRSbaq6GOZOVGQMqKF7Jqu/h+DJfOVD6kcCoJu9WOSKsM+2ehoVWupxVu&#10;pvWvoSVu1lupFmnBm+UeZG6ZOHGmmpA5j0aqRMJRjjukaZcWuzhaTkiJRWZqKuJS05CcloCU5CRE&#10;pyYiLTFZGfSSmOlBrMuFJFkOKi0TBd5SFMsyS95kZGZkEHglSM8hCGWUqicbCf405LmzkV1HmlzT&#10;kJKVgtzsADK9/O2WplaCkrD05bqQ7SUM/XkI5MrSUSlwueNQWORFRiFhJ15wcuogl5ayj2rQl1uE&#10;rEIf1WW+0tT6Sj0/MnIIuuJ6yM2gms0rwOuFJahbXIjskhLk+AnTfA+BWoTs3LpIpYK1xruoZoxK&#10;wZJBL9LvJ8ALViqh4bTimFlTEx3QUs3Lvuet2L8XlDQYBKaSlhT6IEhrhnCmr7hpIwgdBI5O+ur4&#10;HUbA6bjfQDX4FJDMAzI6WAqOIQwhPE/FQiXQktGn6lAWplAqNBnZSRCa+E5tBKD0Oap5jsQ18hp6&#10;/pZmW72WhlC4jjCtRVXJCoTAk2HhGirPSELMpue+CB7T0HplodUyLav0FcpcSt6PNOuIQpTVOGoJ&#10;kJWm23CoCEYz4epkHpf/YOBx8bVqJ6yVwVs08PRaAp7532iUOYfSP26ElfkwgQZagoGWL/Nigd99&#10;qPyTT0x8Rv9HP8OnfJo8eGi7qt5tSg93LjH+e78GagyqZ8OQF/T4vIEF417RYeJbesx9PQwL31Zh&#10;8VsazP8oAfPey8GUN72Y+moS5ryRginv+TC7SV1M/6AI097MxuTXCjD+7RhMfieZ+9Ixu00RJrzl&#10;Rb86MXgzWgfLc/kkGIIGl+TBmvAQZaQKo+HD92Cn8fv2W7ko7/QxPhtQhr3LqXaOrcOdg6vx5YZZ&#10;+GrdDHwrFf7O9XiweRVuLJ+B+we34qebF/HdxbP48cZl/HLvFn79zQP8/ufv8Zc//5Ho+zs05Gfx&#10;2Imws9xIXlfATFUo8Kl5bzW3g2Uh+FtRuDxXJ90Pz/bJwrg14yju2p5tB8ulfOuk60Gg96xcyXXl&#10;PMU4kPthCF4vjIZumsuJleN7YM/4Idg2ohpHuP3N7s349sgefHfyEM7PmoNVPStwdekU3F69kEpw&#10;O749eRjfnjnB53KB4TJV4CE83L8DD/dsU74fn9jztDl192483L4Zdzetwb2ta/EL07s3byP6ZDWG&#10;o3Y4HNpasCtdKSzfaoobGrJmlmkp23a1jCJnWaahqWb5somLN6pD6fbQiBPwUJZLAtUWxrqd8a3a&#10;2gQnhY/egDizrDiTDHtCHDJSKChKPXjz/ZfwxruvoXmrxmj0fis0bfQBPvjkI7z/7jv4kNvtWrbC&#10;B60+QZcunTC0cx90aE+VWNUNrdq2RXklAVhViW78Xd2pAn269EQnArNxh7f/0KL3CyPOnZvN1/QP&#10;fOzmsEFWpwk68Wsp6k2UnsOuKEZZ1NXGbydVYLTMR7Q6FZdZsiyU2RYLZdVzSuEYnp9op8Xu4PmE&#10;m4xMjaMVnUwr2kEVGG6VZljCz2SC2SmDaPTK8jwxkVSh0gdkj0CI+EwlaB20LoysHDXKdVhYCETp&#10;4zFStcqUDBkhqDWHURmqEGeinGdhSkpxISUjHUkyVzCJsEkQJ9+pSM9Kg48KzpURQCph6fGkwpVO&#10;iFERyohS8Tbj92fCU5TNuAnK4r8lmZkEXwqyvIwTcMPllSbUPLg9GZAV831ecdvGYwVMP5vKNDUd&#10;2VSCko47OxMp/mwCshRp2bnwZWehKCcfJbk58OZkE26F8OQkIOAnVD0FBHEB4VmA+iVpyhSKotxS&#10;FFFF1s0pomIshDcvB0Ue8VuaitT4KOg0Mt+NiokVudWsQWS0nhk1VCmg4gxbHGpHWuX5RsCRkIos&#10;wlv6cvma/2PgORoWOi0tQFGSQfhJYVQs4meFMxhftiOkiVRPqMgIUSooLa+tlYEsVIIhESEIJ2ii&#10;pRk8Qgu1wIyFxUTIqBlCWRFIU6hNABfCc2ltalkhak2EGIEjSi6RFrH0IzoISCP3hUtBItSkz9HC&#10;a6hkUjCBpea1QwlDXbiGaYcTUgQq09bTktXLfRCgoQJsxpW0DWpasbwHi6IkqUhp0cpcVlmiJkSl&#10;oqKUFTmoYlngxS+jNMtLYQ/lOWEEfhSPRfK3SmtSjDCdzqwMM4+l5StLWJnsOni9qdffbtDAzmf1&#10;f8WnX7/Brl5t3r7wect8jG+Sq/QRjnorAwMaxuGz+jYMfcWCkS+bMPAVG/rUNxOaKRhQPxafFTvQ&#10;u14SBr3kwbg3/PjiIy+mNPFi1rsFmERgjmqQjo7pNtRnHZCmomFQi++iRj6REMqKVDxOGcWIZf0h&#10;y27FUBnEJ0Yig0ZpTnY63n63BH16NcH8SQOwa/VMXNm9HLd2LcDV9bNxYfVUXNy6ErcP7cTVHatx&#10;Y+MifLNnK5XOZjzcuQ5fLp+Me4e24ufbX+HH65fw063ryvYvD77G73/6Dn/9K9XhfwLEDeNnIJn5&#10;TvKzAM1AeMk918zrNeEt+5XywBBUkAJzI9WhQcqMlCMG2R9sgZHzJci+YJoSgupY6Xt/7piUP0lX&#10;tiNjLejR9QMc2EzQHdmE23s24fq2JTiz4HOcGNMHt1bOxtc7N2PH58NwefVcwm4z7u/eiocH9+Hx&#10;udP48eZ1fHf5Ap6cPYXHZwhIqsSHe3bg0YFdiiq8s209Lq9chovLF+HYvGnYN3w4xr3ZBqXWRFhC&#10;WJZUAsOnA5CMLIPit9TG8iZu2hxSnghJrXyzvMrocHuETvFrauW2LVSnOO2QecfSxKpikLEMllCN&#10;koaMJ7CpxeOUA1FR0iVVgjfffRvvN/4ErVs0R9PGTdGiRTs0b9Ie733yMcrbNEXHdh3w4QctqBJb&#10;oHenLihvW46ysvboO7AHWrXqgOZlZeha3ROVhGKH9uXoXN0Wiw/Mrjp48CBfwz/4iTLrB1mo/HTB&#10;pkpCxkbQRcrSTgSVjcCRkXUWWuFG6SAl5PQEnzjplomY4izaIE2bBF6cKDpTOCItIZD1saIIQCtV&#10;pJHK0c5zDBYZZWohxGyEI9WmlZYFC4y49LGYqBhFLTrDYOV+WRVDR1UpXtSNtMbFmbQ0y4pylUEY&#10;tXlPGkcYVNxviY1BUnI8kpNlcEqRsh5hhjcRXnG5Rrilp1MJZlO1uTLgolXiSnXB6/LBm5pF2OTC&#10;m5+G9IC4gMtEjjuDsMokENN4zK+MIhXfp25Ct9CdiTRvIXx5eahTQEASern5byqOtH1uNwHqoyKl&#10;UszNR0p+Jrx+N4qpIL0e7s8tQW6hl6rPpfguDeTWQ3bRS/AUFvC3B568QuTkeeEnXIsLqC4DhKkn&#10;B0niBYiKSsfK3mhjhoyzwZEaD2eiE65EWT5JA63Vwf8Wj/gEK2JitbBERVKxR/F/JsBNeKt0fweK&#10;LJxSMKUwSx9jcDCNEmpuM4TWFtDQQCEcxOKLYIUizZphGi0hQSXIfWIV1mYcIzN8BGEUThhaCDIB&#10;nDR/itcbGakWERpBlckCRaUnE/9DZTQpwazjMXG+oFXUIM8hrMT6tND4kdFtGqYRxv1Wqk0bVaAo&#10;C8MzCzSUMJV5gFLYZMmpUAPVXziPE4BhVJJaQlwKqJYFWeZIhjOOzGNUUwVGME4k44gjARNB76AR&#10;KL5VNTwu670pfnu1ZoKVeZSwNGrVvA+CO1ymqjBP85mY+F5yMpNvf1y3roPP6/+Kz5wJwzyLJwz9&#10;cv308dgx+wusnzIICwe1xozqJpjYxo1xjeMJyhxMbZqGuZ9kY3zLl/EpVeLod1Mw7lU9RjSw4tPC&#10;GJR77WiSZMQ7NhN8RjNi1U7oaqlY4YsqeubkOowVaJIZL75RBy2rmmPo2E8xa84ozJ0/ErNmDcXS&#10;BeOwbvF47Fw7Byd2LMT5rfNxceNsfLltAb7csgQ3t6zExVVzcXHdLJzbtAhXdm3A2Q3LcXf/Ztza&#10;uxlf792irP/4jQwQ2bsVtzevwN2Dm/DzV1cJwy+pEK/hp6+/wq8e3sEff/trAvHvw1A+WyfOR0yt&#10;CAXiMtgsqNZqAioIv+B+CfJbmkDlmIBOmkulCTQYP2hIBpWhfEszaHBbaW5lfKUZlUGakGW/gFDS&#10;FuUo6SSlRmHxwhFUgHvxy7nD+OUaFfDls8ral98d248rC6di28iuOLF0Bu5t34hv9u/Ew0Pih/QI&#10;jYOLfA43qZbv4PurV/DkwlkqxqcDZh7t3YEne7fh1tpV2DllMrZPnYyNowdi4+cDMOqjT2CiYWNi&#10;HWOjgRxDQ9DBMmplGbezbIrhLM25ZsLRyXJiFsOSeV/Kq8zRtWsodGhkGlimTWqmw/Kp4/kmlnUZ&#10;1CYjzyO4T8Uyrjfwv7J86liO7DKVL8qOuMQY1MkvQr2SV/DRx43RrHkbtGvaDk3elykX5WjVoRl/&#10;l+Pj95pRRbZG+w7l6NimHarKO6Jzt2q0adcaXbpWoEf1pygva4thkzrcuPHjMQOf/T/+ibIbB0U7&#10;DHA6IwiqCEQqbq100BN+iZG8cVp5tRjMMimZfy7eIJPjtcp6daLYxOWVkwAVrzEOUXgyqEYmX/I7&#10;kupQPNPInBSDQI/qRRb7lcn7NsJTmqqiZDKnTNVgxRJuEufMVBxMW6uzMr4dGgvVpS0U4vpLo6fV&#10;aXZAVkIIN1oJTWYwVljpVJcZGanIzEiBNTUROVRtOa4E+NKS4KcqdLtj4CiKV1bUTyU4AjIXMSsJ&#10;WakZhByhpwyY8SDTn4WMrGwqQQJUFunNilfmFnoJSZlwn+eLRwFVZS6VYl6+j1BLRx6hF00gZnld&#10;yMlIRmFBLiGXyzTEsXc6SnxZqJufj6L8bMVfap4vgzDNQV1ZFDiQh5y6deHPyUN+ngf1Cv1Io7pM&#10;oKpMTMygMjE97d8gHBKdZuTKahppyUjPyIEnJRvupEgkpsTy2tkozStATg6VJw2AhORIKuUUxGTE&#10;ELQJSExyPG0iYpCBA1JwpfCJRRrBgq1YrAzMDkpzT03LVvbLXMUIws8ghYFAUT+Di5nqUMAjA2XC&#10;WZgiGGTqRQhBEhImIQxhhJRM6A8n1EyMF8pjMkFfJteHCQTFkmThUc4l3GrLWmsasSR5nFCqTfCJ&#10;8pOmWHs4DS8ZQaqhsmOaeqatZjxp/pTzpcNfw0IbzoKq4X49z6nN39KUK+pVVK1OrFsC3UCAy5qN&#10;BoLWTiCK0hY3c4mEp5bxVCzgCQR6lNagzF0M4z1HMEi/pKjRRN67hedZ+B1Jy7lORtqt/xuAyJdW&#10;e/GoUelrJwz7bves8Tg8dyqOLpuP4yvn4siSOTizfRsObN+MdbMnY9GEYfiirCGGvO/B8NZFmFj5&#10;Aqb2qI/xXd/G590+wuAun6B3VWP06d0Kg4Z1wrCR3fH5hAEYy/PGjvsUn47qhmET+mD+/Ak4dnwT&#10;frh/Db98dRE/nD6CBzKkf/82PNq9BQ92rcDtrQtxZ8syXF83B1dWTcNFGSG5egaubpqFe/vW4+rm&#10;RQTkalzbtRFX923DsVVL8NW+Dbh9YDseEQSPjlDhsOJ/eFD8bm7BvaO7eK0r+O2TR/j5zi2G2/jN&#10;42/xp9//EX/+01/w17/89T+A8a9//gvmtOuvNO/KAJYIVvTSBPr0sT0tE8GyIR5tglAU2Mm+YBwp&#10;S0GoSflQfnN/sAwF4ynNwgzB8iVpy7xLIw0IGTAkx2QqiIW/5RphLAdTxlYSfLvx07lD+P78aXx/&#10;+byyCPS3R47hysqV2DaqH44tGo5v9m7AQ8Lw0bG9+O6CwPASfv5aJtfz+V8nDM+dwDfHDhOEu/Fo&#10;z3Z8s3Ujzs9ejBUjhmLT9LHYOGYwVo3shGvbF2Doax8o9yiGppOqULpCLCw7RpZlG+/JwvJiE+f9&#10;KmkRkbEiETRMWd+zPrbSWLdqdWRCOOJZntQsZ2JI6lkW7Sb+Xxl4w/IiZdUiU6wY1Eb+f7P2aV1v&#10;Zl1g1MEkAy21NnjSU/DyW+/g9bc+QqNGrdCsFeFY2RGVZZ3QqrIz2lS0REV5e7RrV4EKgrFHr+7K&#10;qNQ+farRpao7OnRo9ZcV+2Z+zHfwz30SrMZBNqf4LeUfk/mDVGwyolRH2BmiqOi4XyX9OzYV7FSH&#10;0WaDMkFZJtWbjE9Hl5poPdbmH5cmLllNXwYZOHiO0x4GmVJhtMQhgopT98xJuMrEh2UV1ahmRcSH&#10;wSBeRMTvpIbAtBFysq23WGm1O/iwpf+GVotZ/ORF8EGzYqPqMcqIQMa18t68GZlIJywS4mIIjSyk&#10;ZcQhLi0RGekJ8GTE8lucaycjPj0GsZnRyBIoZnqRnfK0+dRHsGRTNfo9hKIvE6nZyYyfoEzoz8hM&#10;JbzSkVKYT+Akw5/mRo6PUMr0I8WVhnxxBeejkiwqfrocU7YbgUCa0vyZQ8unQEaW+n3IyfKg0Csq&#10;Mgt5ubmK4/D8EvF36kdxbiEK65YiNSuZmYUZixaZipV8FBVwQgIBF0iCN5vKMpGq1p9HkDMddyoK&#10;iwvRML8Qubm8bn4ev3NQz8f/5ZNpHG5kF+Ygv8ADFdUbX7dSyIOWrBRGg0y9YGGQ6RiKxcz9EiSu&#10;hBBRbCZpknw6JcIkgKLFp9HLkGyqdB4PZ2bXEgw6KkmripYjlZzMQwwlvGSKh6i+EP6XEGmilT5O&#10;aYYJY37iPUlwsvDp9QQhQSQDXGR6hobAk0E1Wu63ME2tAIyQNfIeVNIEy8JqiIhgIX7aZynWpzwv&#10;UZaSD8OZjkqaZXnfeipWEyHrFF+sLODipKCWivDktqJoxXoVOPJ/ihIXBSvq0Sj/mRVBhJr3IKDk&#10;/5VrmWgYWAjyp4aBGAlhKExPvvN/AxCXTRr29sbJwwmU2ThEGO6f8QWOLJ+HU8vm4sS6RTi1ahXO&#10;r1mLs2vX4PDqVdi7ciHWLpyInSsn4tTWRTi/cy3O7d+IK4c247o0rx3bjvtHtuA+AXTv8Hbc4/a9&#10;o/tw98h23D20EfcPbsHDAxsJOwJs2wrc2bkc93etxP3ti3B/y1Lc2zQfD3Yuw61VM/Hlium4sXou&#10;bhKKEr7cvAA3ty/FrR2rcZUq8fJWAeImAnEXjq6YjQtbVuArqqA7hKrA8NGRvVQ8+/D9lZP48eYV&#10;fHfxJP7tD39QQPjz7a/xy/2H+PneI34/xh9++S3+/d/+jH//d4bf/QHfnLqONR2+QB2VTXGSbWb+&#10;imR+FAVU0wCsqfRqOg0Ilhs5LrCUKRICRRPPl6kkkoYAUEAoccS5t7g7k/MEfME0pazJAB7F+Te3&#10;BcxmxouO1qH30A9x5+gGPD64Cz9dO48frl7GkzMn8XD3bpyfMxfrh32KozOH4P7WZXh0cCcenzvJ&#10;OOcJQirlL6XP8BSenD9JQJ7HY8Lw/o4tuLNuGa4uWYQdE8Ziz7wpOLZiLnZPHYut4wbg6s45uLti&#10;ExqakxWFagwNh5VGrJ6ANtCgtIdrFUDKoJooljlZws2htVIVynzccESKYxWDBSlkhUM8XVEtStkQ&#10;g1GZ5sQ6W08A2sU4pZFqZny7zgYby5nVQC6QH7JEoN0qvpXVcBCyFirHXIqMT956CR83+hBvvt8I&#10;r73dAs3bNkJVl87o3b0nPm7TAu0rZQ3EnuheVoaqboRjFRVjxzJ07dNhd9/Zff/5vny7Uz1IwGew&#10;k/yyIgWViDRzyqoBMiJUoKa1PB1JFytOvW12WCN1cAg8rXwoNlZmVHvhBoMy+VvmLTqdWqU/US/O&#10;XakebTrCUxvJbScreKZvJYAJ1miZoCmT+418KFFMzy5pSR8YKy6CwESFKfMXxbONiRAUTzl6PlRZ&#10;+kmWBXJSyUZxv8lopkKMQ5KMNKUCTPfHIcWbimR/EjJdKUhNjSS8UuAnJJLcLqRRveW4MpHhoqqj&#10;apM1A92ZVHzeXP6WvscMJPnTEJvhVRSmx00IyRJN0t8ovwm7TEIy4BWlmYaA34X0bC8S8wLIyHGh&#10;MJuwJLQSqPxy/EUoychHXmEBsnMK8VIJAVaUjwAVnTc/gNIimbZB0FEZZiQkUG1Ln5eG35GITbQi&#10;PVkch3uR4klEVnoiEgl+WVHfl+NDHVllg8ey07OQnPF0DmNprhd1qUDz+V1AZVqnXkMUFfqo6MP/&#10;VuglKJYugxRWKeBSYOV3zTgySEVtJlgMNFSYyUOokLQEkIGACiMIpC9BVFOoNGcSPgaBBaEVGq5S&#10;lJsyaIIADGc8UY0CllAWMAMhqCUQpX9RBuQIVJS1FAktOUfPQhXOYGUhkgE16rDwZ/GkiZIqjYpM&#10;LaNow1noeJ7E0YjzAbFMCTEV4a7lOapnwBOlqOUxAaioSbm+3G+4NAnxeJgM7OExjcCQoDQSguH8&#10;LxrGq819ogJtjGvkPYjKlQE/0rwkDg9C+YzkfnPTUw6Vl/+fH1Szf82sLleprO4d2Y1bB3bi4pZV&#10;OLdpKc6tWY7LG7fg8II5ODhnIvbPGY0Dc8bixMLxOLNkHE4tnISzS6bi3LIZOL96Es6v+AJnVozH&#10;uaWTcGEVf6+ZgvOrpnJ7Ai6tnIbzyyfiytopuLR0Aq6t+gK3NszCXarAe1sW4ME2hi2zCMkFuLNh&#10;Nn8TiBvm4+b62bizca6iFG9vXYGbGxfh5rZVuLt3I25uXYXTa+YrCxlf3b0RF3duxOEls/HlltU4&#10;t24xbu5cj4dH9ihTBX64egGPWenf3LFBGU35w/Wb+P7al9x3kUC4iMdnzxGaFwnNm/jTH36Fy2Om&#10;okmSH9GhrONopEl/tvj3lZU5pFlTy6A0WzIIpKQcSHkwElp2WRib71jKSBCcMipUYBeMHyw7MkJU&#10;gmxLXElTtiXo5Jxn5zkIRMXglXjcl/9iJpatm4DfXD+Mny+fU/zIyoT5J6fP4puDB3B25jjsnzgE&#10;Z5ZOxr3t4pR7o7I6xc+3vsKvqI5/decGfvzyMv/zOTw+dRLf7t2HmyuW4eys8TgwcQw2jBmA/VTx&#10;p5fOwYFpY/n+R+DOgbX4ect+9Cp6iwAMo2HMe5SWE5Zfk1a2CXqWH0dtllEe07BsihARQSItdU6z&#10;BfHkRCLBliDr5hKKZgJN4GekMapl+dHKCjQ8Hk1D0sBy6mTdH23TU/CwzrbJIvNOpETz3JhYJMZz&#10;O8aGSIdR8YVdkOdG2/JW+KhZazRq2QwfNvkEjZq1Qr9P+6JtWSUqOlWiS2dZ+aIdVWM5uspyUGVt&#10;0aVfi7EH8U/0HQY/RrNxkNbhJMCo3mxUa3YtwSPzCfmnZGALweQwWWG388/qSXVDJC1pPRUgYUUg&#10;qakaZZSq00LwychQ7rMQiEaqNi0tBrXNwQdjQpxWHoYDnuQYpkfpTShqCTxpepVloZzRYtmLU2k+&#10;MLEUmK5BhvDKOosKFPlACV9xJm6wGBBmZhwToW3UIEKrIQipoKj8ElNciAt44RLvMwHpM7QjMykB&#10;GWkuZBE+WX4/srNk6gUD9+UToAVZAaRSTfkCVFUZyVRyBJ/fi1RfHjLyqNy8XqRnZFEdJlLBuZCZ&#10;66MSS1UcbbtzU+D2uZVlmWIJ3+RALrxUqDmFhcgMZLOidCM1vRhJSh9hEYqpAksK8lFPvNMUNURJ&#10;Th2UStNpklMpeLIQcirvNzcrGx5fGpL4v1I8Hng9ucjKzIKHyjKb1/L6U+HPiFf6C53RTqQnRSGX&#10;9yd9m/UKs1G3pAC5RfWQU/dl1HnxJdho6PB1/90gBfY/7ifkxJ2bMvpSpygrmfKgYZBBOGEyaEVN&#10;FU8YSdOnopaozKQZKkRGmunUrCwIQoKjNgEj7ta0hE1tvTShMh0qvlosaBEKnAhPgkom9oqnHJUS&#10;WDClGZ0gqi2DcHhMRihbpcARiBFUiNowcRxO6BFIstyMzIOK4P2YmLai9Iws4Lyn2tJvSVCKA3JZ&#10;lULUp8x7DKcyNDG+QFgUrp7wNvMepe8klN/isEAqAwtBqKb6NTEtPePJfQvYQ+Q+xZo2qP/17bcL&#10;OvC5/R/9XNmxw397767NT8Q/5amj+OkSK9dzx/AL1cOdI8exY8xI7BjbF3vGdsL+sS1xbGJHnJza&#10;C6dn9sWZuaNwasHnODd/OE7PHowz80YzDFRWY78wbzDOLxyIM4uG4cLiEbiyZAQuLh5J5TEC15cN&#10;wVfrp+DrTYsIw2VUL1SHWwSMi/Fgh6yqsAQPdq/l9nrc3bSE8QjD7YQgVeEdQu7WjlW4s5ew278N&#10;VzYsw8U1C6liZuD01rXYP2EkgbhcAeTVzVSfezbx3I34avcO3Nu/G9fWLseDE3vw3ZULyty7+3s3&#10;U0EeUJYx+ubYLnx//iD+svUwulvjEM38Iv1gDr5jmacrzZwCMunTE2Unjr31DFIWMpONqO78ErYu&#10;+wxfnd+MY5vmofwNGq8vp6FZ5w/Qa3B7pdlToKfAT8oD0xDQirs2vgol7eDoVVGMptpPW2JkYE0S&#10;85XcSzjz0KsVL+DOg5P4w62L+Img//nGTfxw5RpBeAhfb92IL5cvwtWVs/DtAXGXtx/fEniPz53A&#10;Tzeu4Ff37+H7yzLSlobA2ZP4/tIZfHNgP64uXYb9k8Ziy+jPsG3KcJzcOAuXV8zHhTlTcIUK8atV&#10;K7F74Fg0tRcq6lbmI8vIbKO0xIQRSDQaZN6hjWCLECCyPEg3hVbD+twodbEs1O2g0a5TRIlTWSqQ&#10;YJRR/0Yj42mg0RqVc4wR0tVipGKsjSTWJ7FmHcJMwhdZMSYGCbYURLH+iouywBsVQ7EVCbM9mgDW&#10;oGWjxmja8gN07luGpq2bo3W7NujYoQ+GDOqFnj36oqK8s7IwcI/qrujUuRrtytr+edC4smpAXss/&#10;+UkwawdFizs2QipScaNG1cc/LG7VEgktp1H+tECIFZSBitHEB2agkjSYYJHVApzidYZwooJUUd2J&#10;k2ijpCdgJMzEFZY8SFlNX9y9RdlklYEwZXSpxUZpbeADZ7pS8YXpqSxFJcowegclOq9pMckIPxWi&#10;BYzSkcs0VDK8V0NLhZWszG0TSz4jIZbQS0RCagLS02KoDB3wJScgJzkNWVRPsVlxSMtIRLYvCX7C&#10;TFbNj8mUpaDciM9JRUaWG5lpmQgwTgkley6BGPAG4KUa9HmS4Xb7lfmOeV5C0uNHanEeFV42vIRg&#10;wE2Iety8hhcJotQ8xSih+ivOdaM4K1cBY35xPpWaH+k+gtlXB7kFBUgtyEP9XHHEncpnH464FAfS&#10;MuOQlRXJ6+YgkJ6HxGzelz8L/sw68LnrwJ2QAW+6SxlAE5WYjLgEJ5Uuoc//lUUwF1Cp1uV1SosL&#10;4PcWoCi/DgpKGsLhNCkFlK9cKbxB61Z+S5CCrVQSrPilyTBCFBkLiFiGMqLMToDo5R2xMEtzofgm&#10;lWkRYgmqCRoZgWqRYwSGzEUMYRAlFSqDWkTlsSIKk8qI7yuU+2VSv/oZUGSQjoqQkmbMUIJNrqFY&#10;0Ey/Fo0dDQuThdui+LR81+JhX5yMy3xHJR3lNyszphHKtAR2MkdTRYgaRNGJQqRiDHt2HWke0vBe&#10;ZBCOTF2xcp+W54fzeAz/o1HuQ+6f6cj/kmZeudcIxotgJSajYC1W9b9Zoyw/xyTZr77dvGTGzBNb&#10;/z+dlP+ffU6sXq25tGV53evbN09+fGwfHh/ei0cHd+GHCyfxy/XL+PnSBdzdsxcbPqvEqm4NsX3Q&#10;J9gzphmOfkEgjm+FE1Pa48z0Hjg3oyfOzSEY53TD6RmdcW52PyqTfjg/uw8uzuyFC3N74MLsHri4&#10;oB8uz+uFSwsGMQzArY1jcH/DRDzcvgAP92zAA6q9B3s28h624sG+Lbi3a72iBu/uWKscf7hnPR6I&#10;2ttNFcvth/uodvj96MAW3D+wC/cObsdVQvUM1eSRxdNwYcNC/HjhOO7u34q7+7binsyp27sFd3et&#10;5fnr8OTcEULhHL67cAbf0QD46eZVfHf2FL47uhu3F81B63ATnFLhMw9G8t1KE6eFQSAoXmWkydL4&#10;rN88MsqEz8e0xXd3TuJPP9/Hn548xJ8ePcCff/Nr/OHnb/Db7x8p8xuvzj+ARMYXNSjnSdOp5BE9&#10;84eZUJVWF+mblJXldbyWOMeW6wg4nawfo+MdqFPXg9lzqvH7u1/iX25cxS+3rlP1HccDgvDunt24&#10;vnIpri5bgNsbVxGGu/hMd+HR0UP44doV/PrBHfz2m4dUhnf5/08S/geUwTX3t27AsVlTsHH0SOye&#10;MRKn18/HjXVLcGDwCIx48V20LCzCx14/Ch0JVH7ikpHPJYT5nfellAlua0JoBEuriJ5AZx0gA6Zs&#10;zO9W1rURNIwjqQ4jKULihA0UKpFWizJ4MsnpVARTlNahLAIeScNeuhiUsQYsuzIQ0sRgV5MRuqfj&#10;UKQF0GGKJBMcsEQSqnYz07MihgLMqdUjvyQdbcobo7x9BTq3a4/K9h1Q1q4KrcvK0L5NGXpUdkCX&#10;Xt3QvXMXKsbu6NS1/b9NnD+0+7Oi8c99nGb1IFmBQlmywyl/8KmPRvFdqngCodLTO0QphlHN8Q8Q&#10;fLIkjsxLtBNMZlmlgt82UX2Mq5b+L55nZhyBqE6aXHXSJykdroSkQdRCBIwmVjAyGpCSWstMojbL&#10;sj+ELlWpncpAnFAbdPJb+o2kYmKQCk5GALJiDKMFEW4xsbIOR6hBh0QnVWBKvDKgJDedqio1jrBK&#10;pLKjkiLQvIFkxddncnIslWA6krJ9SEmLh5cgTOExtzsV7lQPMqTfzZ9J8MkEfBfyCnzwUzn68gna&#10;TAItmxaNO45gy0KWOxO5qQHkyyoTXg/VqR3e1Hj4CFSf/0V4qQqz/XFwFXipDnMYx4888WQTKKDS&#10;4+9SmZtYCBeVakpcFFL9LvgLPXDnFCLXlw1/WiRi0mORmGRDZmwkUqjiExxRSIyKhyPeQiMgADfv&#10;yUuwu/358JXI9A6/Muq1uKAQ3uw6yM+ui3r5+TBQWUsBUKxZARNBIQoohBW+jCqVNc4ECiqCJkzU&#10;HAuFeLUJkz49Pn/FCTfjGBhHfIGqCQtJRxSZjvsETNIfqdLxPUkfHisZvZzPAiX7w5heBEGquIvj&#10;9cSaliZXcRpsFFCx0gihNWoTlcm0pD9QvM2E8hwz1V0Ej4sjABkNKs2aAlm5H7mHcFr/4nmnNvdH&#10;cJ80t8oAHZ3EI0zFQbGMehP/i2bGDxFrnapVBubIoCIJ4oJOw/uwixqkhSzzJiNoCKj5X6WCkPlV&#10;Au+k9Mh/fe2dOqvqvpDa8uU2L7/WZ1p3z2DIo/3/93Nw4WD1+XWLG3+9c93Sr3ate/KAwHh8bC+e&#10;HKM6PL4PT44ewM1tO7Fn3Cgs7tgYyypLsbFvFnYNeQFHxn2IY+PewZEvPsKJiZU4PaELTk+uwMXp&#10;3XFG1OJMwm/up7hA6J2b0xPn5/bEpfl9lXB+Xh8CsZqhH64s+gxfrx1F9TeXgFtNlbYVDw/swDfS&#10;13d0j7J9XwC5d5MCyof7NlMJMuzb9CzIPgKOyu+bwzsJzy24sWoe7m5bjQdURLcI1qMLJ+A6AXlz&#10;8xp8tXkVblFlPjqwGY+O7Ma3/J/fnj6Cb2QZo4P7lZGoDwnMr1cvxt0VizHl1feezjNkXpNBHRHP&#10;8mKwP1BgZSYEpMk0OdWCZVS8v7t7Ab+9fYNKjZC6fRO/fXQbv//hCf7lm8f41bUL+Otv/ogxL3VW&#10;jEuD9GMzDUlL+gRltLb0y8tAOA2vJcaWNJMqHm6YH9/+sBSTJ36Gg9tW4uvj+/HzmTOE3UF8d/o0&#10;Hh47jnOLFiijaK+t2Yhry+ZSaa/Ao/18nsepeE8cpRK8hF/u3Mav7t7GT9e/xJOLF/jOj+DB5rU4&#10;OX0qdo3uhz1Th+D06il4dHgLjgwajTa+HLiNTphZtgTcqlosa/yWPlAd79HKMmWQssltaXURw0H6&#10;WKVsyQo5KmkuZt7Xs2zoWc5FDFnNJio7M9KcRqRa7ayv7Yqrz2iKo2gqRJmYb9Wp4DCQE+IRiv9d&#10;+vp1/Jb5yVJHGPSsxwlMG8u2+BBWBnTaDIh0WBBrstGIVSOQl46q8rZoXdEFlZWtCbxK9OreAx99&#10;0gQtWjdGt+5t0LdvN7Qvr0Blv96obt3hr4M/7TSWCvGfbzKN0aoHxSgDVWQQiwVqRySMFlF8JLnc&#10;tE0NHW9U/J1aTRrEU6XZefMWAlSvpzwm2GQOnIGqMppxRWHKfDM9lZ7OTmUhrtesVJXSAUsLIp5p&#10;m6gujbTga/MFhBqejliVZX5knotBRq9S/UlzlMw1E9Ui7sMiwlS0/sMRzocsQ+zFCbRF+jEJ4xC+&#10;AIfdAJf0F6bEUd1lUe1FoVj6FT1piju2HK+P8EiBx0vwUYWl+ZOotKgWMwWYiVRfhFFqElIJu2Rv&#10;CtUf42fzeMALtzea4ExBZqqPai4WgUACXOmEUGoMYv25TDsXpQSTnO+jgvTnuOHJykI+YRooDiCR&#10;gCqqS8VW5EN2gQd5OQHUL8inlRiAhwDL5H29ShWZU8xAtdrAXYystADi4ml12VWIinYgMyYSgRQT&#10;MhOSEO8m+AnOhIxsZQpHTm4GcgMxaFgoaeQjK7sAmVkupc8yu1BW5XATRlRILJyicmrz/QjUxMio&#10;HRahvC9xu2aUCfN66YcjAJhpa7OQhDG+TP6vzYpETdCYqbbE0qvFuHJM4CVTKmTun4HboVrCiRWQ&#10;iu9W+vIEgNL8qkzlEECxYEUpYGRBYyWl4z2INwxpxhQn4tJvIcALlbmMokSlGVnuh/nBxEKi9Acy&#10;Tel3VKZ+yD1IJcc4snq3NN8q3j64T5wUSDOneO2Xvs5arPxkwnMI84/Mj1IG/Mg9sdKU+xWFGBoi&#10;Ds/l3nldpi1wFV+uev6vnNf8N6oGd8iWdQyfFZ//Xz/nDm6xf3nmTM6N7dvzb25ZeeHhri3/9mj3&#10;lr8KTJ5QGT4+ehBfrVlNhfc5VvdsjpmtX8DUqrcxv30q1la4sWtoAfaPaIijn3+Io2M/wtGJLagO&#10;O+LchBY4Na4Jzk1pjfNUi2dn9SD4euDS8jG4sHA4twnDRYMZBhCOvXBRmlCpJkUh3lw5Bo92LyTQ&#10;tuHbUwfx+PQBgmoPt/dR0VDVHNrOsI2KcRsBSRhSCT4SMO5l2C2qkVDcvQYPtq3CnQ3SrDcCF6YP&#10;xpUFE/Dlyjk4TiAeWDAWRxbNwMU1C3Bn80KeKzDdSjBK2jt5bfG4shVfrViAS7Mm4PyKSTjcrxcC&#10;VCMCKwGUgNDE9yoAk3ftMNRCbGQE4lnv2ay1sGlJL/zu+hn88tV1/Or+HYav8ev7t/GbB/fw81c3&#10;mf5O/HzzHO/zHAqtsU/nH4oaZB4RdeWQPMd9QQiK4SUK0cJ8bo0zYPnmifjTw1v47Qkq2YM0GA4d&#10;4H/Yi28I8m+PE3bnL+BXt77GV2s34vSUcfhml3ikoaFwbD9V4Gn8cPUafrx2XQHhj1cv4cn5czR6&#10;zuDa0iXYMW4Ytkz6FCfXTsLtfWt5jYPY12kk8qjWlPqT9yPANnNbGezD+5bmYeXeWAaNzNsGtcw9&#10;pDJkEGNZvEJJvSutPBrWu7KijZ6GYhRFUYzFwLqeajHSTiHkQLQs0G3XITZKj1gDgWiwKi4SY6VO&#10;p1ErTsATKKD0Jj3UFETSP29geZSV99WEsQymEwf7Bhr8UZFUjxZZijAKbl8MGjf/CC2lv7C8Faq7&#10;dcXwHp+idbt26NmzCr07VaFnj17o0KUz+gzshw7vNEabNi9OvnZtDW2ef/KjUqsGhfKGNFRyAi8B&#10;Y7hVraz5Jj4fzVodUoxa/iHCx6Gm5FeR9LS4jQaYHDxORWdh5Wq20po2UBbTIrDJCFMCyyh/kvvE&#10;O4g4bNZQKcrAiVBWQDKAQSZsilUimZa38rfmPMVil5fIzCv9OjIcWcOKWkN1GMYHrqUCTbaGIJaK&#10;1MEgDsJ1RgdSXKlwEUqZBF0BoZSdnUxV50J6MqGWmoDsjDR43MnIyHAiiYDzZRBchEVhbjFylKkY&#10;sYybwDgpCOTWhT9fpl/EQBxvZyUTmJ4UZHvykO/OI3CikZEeQ5Ay3VxRi2nwutOR7SOgCKQsKs38&#10;AoaihvB56iLfm4MsgtlF5Zeek4m03AQUMF5+bi68BHh2liwN5YGHoC3ISEKGrLKfTqWZ7UFKPpWf&#10;zHEsyUd60SvIzC9CaV4R8vwewt+PguJClPpTkJtVgjpUn/Wys6kY5f9no9jfEC5vljKVQJpFbQIh&#10;Ps/aVH4CQHG7ZBWHvXwv4lItNpyGDI0PGZ0ZK9AMwo7vQUaUypQIU4RKeSfivULFeCqVigYNg1ML&#10;Y4weJnH552ABMD7tuxNVKv2O0vcmBVSsZ3EIoOX7lb46UXgCqFBCT0a7SqEVdSeQNHOflfeggJlw&#10;E+gaCbhwpiGGkVRIKqYjhVlAKdM45F5DmI4CdKYlo2cFwEplpRxj3pPCLlYx03q6TA+hy7T0TDOY&#10;90yMYzJqfh/viT7ZbX5VU6XA/Oef2sGln2RC8C/n7pgOLjxoPrp8m+Xg8oP2TWPmxeyZtylm58KN&#10;SevmbUvcM3db1qzBU3On9hn62qzB4+ofXLw9//7h69H4XgY3/s+f3UuW6C5tXd/kwaE9j25vWY+7&#10;uzbiOyqGJydO4MkpaTI7gvMzJ2LniPZY0et1TGlZggkt62F6GxcWtUzDuvIEbOmeid0DC3FkDEE4&#10;sglOjG1GVdiGarArzk3rjHPjCcXx7XB2RjUuLvwM5+f3xrkZfXBpTh9cmEe1OJeQWjiCvwfg3Oz+&#10;ODt7IC7Op0LcMAEPdi1hxU4gHmcFT9X2zdGdVCgyP24vAUhoPWs+fbBvu+JG7OHeDVSVK/Bg5zrc&#10;Xr8It1ZOoaqbiq9XTcXF2cNxemJvgnogzs4jHFdMJwwn4uSqGbixYyXPXcf0mKYozj2bee0tuLZo&#10;Du99JE5N/xznlk3HnYUL0Dwl428wjGIekmZRWeA2kgolKTIM7kgd8hIiUFzgwPrVI/HHu+cJpCv4&#10;5euv8LvHj/Av339LJXYX3527xP+2Dz9cOILf37qLMQ3aQUe1JXnUxPwieVtGrMYw2ERp8Ro65rEo&#10;lrM45tW4eMJw7Tj8/vZt3N9KwBHgT06eYLrn8N3Z8/jukoDuJn688TW+P3OZz3ohoTgPD3duUBTv&#10;k3On8OOXN/DD5ev4/tJlfH/hHL4/d5aA3k/DZSp2ThyCEzQkblGh3+UzvT59ATrnNIDp2X+X/ksJ&#10;og7FkYAM7tGLKmaQflBlfiHv00bwWWo/XfZNnFvIkk/SFSHdCirWCTINycz6W1F/ZiP0rHMNVIWy&#10;ckUa+SBCRpaVi6aIkiUCoymSZDS6zFe0a7WEJJWl1g4nxZCBbJHR4kZphmUdIQLMYI+AxqSlENMR&#10;rkakELbprni817gRunUUv6WVKKvqhF5d+6KyvcxPbI/OHbugnLCs7tETfbv2xIusFxu3Llix5dzs&#10;f96FolofNSjCKANh+IcYrLZw3lw4ogkdrfQbGtXKCKLIqHDCT03ya5RJyzJIQga6qPlHw6n+VEb+&#10;KT4ANZWf+BnVaTS0KiiP+XBrU5bLYAaxqmrzW0ZaKV4bnr0wybhhrBRloIKWL0bNTBVOFaI1UBXY&#10;WOmZuU8qZ8LPZrDwARppQRCGFhOi7FrE26SJl0BMiaH6I8QIRG9WGlwETVxGPJLTuU3IZGckw+MP&#10;wJfnQ5onVnG27aOSy8siQLOopNLSkMk42dnpKMrOQYE7QCXoJSAJwzSZkpGNgM+PhjnZyA4QTpIe&#10;46YTXskEU4p4t0nNYJriHNynzFf08R5yeJ1cWYHDl4yUgIfq1IPkQArS3CUo8RcjkOlFCsFcnOdH&#10;nXp1UFjiR152AP68HG6XoKiwGAVMo7AoB57cBsglwOsX1idsSxDIkZGmmVSIogTzUeDPIBzzFGfg&#10;Mt3jhQYN4EoSkLsQH2XlOxJw8HmzwpfnK5lfpmQ8nVbBwiBNkiwEMljGwm2ZeK9iPAGWqDIZLabm&#10;uxI/ouLnNtkeifjoOKQkJSLTnYP0vAJl1f/8AJ+FL45KNx6pVLXRMQ6YqHaV0aq8vprXFwhJH4U0&#10;n4pKFKUnUNPISDfeg5rXlL478XghQJTFg6UCChUnALVpWAlQmYdk4rBUUAI+mQ8pwJU8JnO/xDoW&#10;GCvXoEKQexeLXtSrGF9Bf69SYUh/kNK3yvuLSTT9pqRh3oZ6r2e3rh7QKnbbtHmJK79YEL9g6Mh6&#10;U/t99vaMXiMrx7Xu1nvAh60G9/mozdABLSpG92/eZXKfJp3G9m7UfcbQj3ttHPRJ9aaqN9tuaf7a&#10;hzu6vNP2YOU7HQ5WftT2ZIcPW51o+1bFtZbvNLrf6N03f//xG+/+2Kdp1cP+71XvXzl83tLb+0++&#10;+fjq+awrR474L+7fU/bw2IE13xw58N1PrBylMpWJ1nd378HlZYuxb9xnWDOwAsu6v4Ll3UqxvOcr&#10;mFPRAJMaZ2FRBx/WtNdjaycndvdLxf7h9XB0zNs4+UUbQqccZyd2wLlJzXBhRkduE0KTqwhEAnL2&#10;YFycI8AbhEvzB1IhMkgT6rxhDMMVEF5YMBQXFg/FtdXjcHfLPIKJimbPKmW5oUf7NvL3Wtwn8O7v&#10;XK2srnBv+yrc374Cd7asYPyVuLeZam/dPHy9bhauLZ+MqwtH4sricTjNa5yZPwzn18/AhQ1zcHnj&#10;PHy5fRnV5hb8+vIx/Pr8Eaq09bixeAEO9++N/f3LcGh4dxwfNwjXNyzGVxtXoiLDq6yQIe9S3qn0&#10;30k+0FGdeBJ1qJtlR930SHzyUSI2rfpcSfPHSyfxy51r+O2Thwzf4DePHuD7K1dwf8dmfH/6IP54&#10;8y42t++H5AgDDTnmI+ZTpa+5lhhRNNQYBIwyUEb2S56VJv7PPm2KH08fwtUVy3F/93p8d+oo4XYF&#10;P928gV/du8dr3iXoruPxyQu4s2YDri6ZhXsbGHf7Fjw5S3BeEI8zl/H4xFl8d/Q4HhOEN9eswsFp&#10;k3Bk5QxcJQQfbl6LvdX90be4PgrtCdDxnuS/B0fOKiNp+QykOVfyubiQEyNQ/KhaWdbUKinf8oxY&#10;T7P+lYFjkQwy5UkZEc4yZZS6mf9H+gedOg3MBiecTgdiIhNgszmgkz5BE1WjOGYhT2I1FFUEqCzf&#10;FqXhfvLATnFlIlD1Aj4ZW0KAmi1UkxYqTbOFosmqjBkRByyR0VrUf60YH378PspaNUXXjuXo0qk7&#10;+vTrhuouFehS0R7l7TqhT49u6Nu7O7q06Y5XvEWoqqx/bOPBwf+Y/9KaH7NaPUj6Cx3RpLtZj3iq&#10;QFkoWCbEqywEEumvtZLiVnGqrVH8kcryO2EEUogMSZb15jTibzKMkprwYqWpWPp8iE8rGlmCKPRv&#10;ClCCdGhLM5RB/OFRhsuafUZZUYOKVOYVasUCkaZUXs9IOR5Ga8PhCENUlCxAbFCcAMh0ECvvM4JB&#10;3EQ5+DIy4mW+YQyyMhOR56USS81UYBWfIfCJoppLIeDSCMkEKkI/QZKHQLqspB8PV346cr1UlMlx&#10;yMzOpMJyIYnQzPVlIoMwy8jkt1TyGRnIoRKU6R2+rGQkZicgJSsdaYRVkqywwbSzqErrUn26qEjF&#10;S052WgYyeE5GIBkBgtBFNShpReelIquEoKTCDBQWobC0DrwFPtQrLqLqq4sG+XmEnAcuj5vQ9iI/&#10;x4uSDB9VYACldYoU5+DeYh+SqYaz8vJQnOuCJ5CI9FwCKacu8vLyUS+/GElxUXB70lHso9r0xCAq&#10;MZLWmPgNpZUrgDRSTRE2YVRLMphECoWOBUCafmTUp3h2kQE10q8mhUQ8ushAqkgHrUWHAZHxesQl&#10;xyiKVtzb+UvcqEdQF1Mt5+e6Fejn5RYhm8aIx52BuFQbTFF6Wom0PgVEUlkRagIopX9HjCNCTSoz&#10;6e+TPCOqTeLKt4wMVFQc846oRp30Y9Mgc9Lq10TSIo3mvUUZkRxlQQLztTPGwvxtgzWaBlSyA5Gx&#10;ahpRzEdK14AOxig7ouJUymLVcl9ZadGo6tj6yylDhvUe+FGXjd0+avXVh6+9/6vGRa//6p28V373&#10;ZmmD379f+sYfX/HX+7eXc3L/XOAv/nNxdvG/Nyyq+5cX8kv+vV5B/b/ULWz41xdLS9Gwfiny69dH&#10;XXHqXvwiGtapjzcb+lG/fkO8/mIpXuZ3YXE9vFb3VTRo8BFe9rz4l9GtKv7l3vat3//q3KlfP9i8&#10;6Y8yKvDK8iU4NZWKYMQwbOlXhjU93sbyXm9hSZ/3sKTna1he3RCre9fDkur6WNm9BIvbZGFdZz82&#10;9YnFtk8zcXBYAY5//g6VYSucoiI8PbU7zk3uhVOTuuLs5EqcndIPZ6dye1o11ZkoxCG4sHAwLi0Y&#10;iAtzBhOAn+PC/KE4v2AEzs/piYuLhuLikpG4vHQsFc3Mp9MtFAiuovJbhXtb5+PetoW4v40A3LqC&#10;SnIe7myag9vrpuP22lms1Kfg+tLxuLxwNM4vG08lyPTXTMWltTNweesc3Di0Dt99eRZ/vH0Fvz92&#10;FI8WzsWxQcOwqFU5NlZ9jCWvJmLzh17sGdgeF5dNxYMjW/Cr6+dxZNo0GkchSh+flflEpkuIMpJR&#10;xJmpVrxaEIeG+QZ88p4LmxYPwpMjG6i091GFnSMEv8Zvv72Pn7+iIrt6FQ8Jn0d7N+G3V85jd9lg&#10;vGdPQgwNcxvzprRURDIYmX6wXguqMYFHPPOwkWDYt3427q1djyur5uCJqMNTx/DTjWsKCH917wGv&#10;e5vK+oyi+L5etQpfLZ+DextX45vDe/HDxfN4fOQoHu89iPubduDijLk4OmU0dk0bhsPLZuLaxsW4&#10;OGs6Bhe+iRhZ+ozXlv7K4H3IPck+KS+K+BAQSrlhkLItzgE0Am7ul75+cVqhZtmXZlQn628H63Qn&#10;90l3hbSsSBOqTubymixUfDqKJpaVJAfSkzyI1llgNdlgJszUaj2VJI1aE9PSULxoVIhWU/npjYQe&#10;06BiVFvVcLKe1xCYBrMNThuPEZDiF1ivp/CyhqOi/Vsob9sBn3QuQ/++XdG5czcMGjkK3aoHoKpL&#10;GVq064DuPavQv88ANH69DPUoXjp3fu367OU9/nkXilFW7aBoJ4lvk2kUrFRsBJs5HCFGAwwyx5A3&#10;r+MfNXCfLNBrILTEC3uEDG6hehArSMUMKBaHPGxRexKYtFJpycAFIy1zKytcGZYvK5zbWaE6Kavt&#10;rFC1vLbKIJP8eW0rK14qTln/zmG3EnR6PmATYmk12FmBRfE+jAbxo6qBg/emIjwNVKyhlOthoRFI&#10;tMYiM5nQSU+B20tQeGTuYTLyCcFAuksZOSqT7JOpCGVNw/xMPxKo6GQJqBR/GtICmVQ2LqozN9zZ&#10;xVR/+YRZPDyuVOSmBZCdnKRMg0gMxMGdFgd/UhJSsxxUgQVIS05HdFY83Lk+QsmNjPxEpksYujN5&#10;vpcAdRGQCVSDLiQkuKhaM1GY61HmPhbwXrO86fAXERr5VLAepkfFF5+SDFe8E/Gx8fC70hHIyiVg&#10;CpXVNRp6MxHIS4O7qBglpXVRUBRAUUER6lIVFkpzan4pGtStR4VtRVYi08mI4/9y4ZVcXq8gF3Vy&#10;82hgWJ6N0qXC4jvS61kAnGokJpqQlOBEdArfu05Ga7Lg0HgRl2qRdjVkdZQoGiFm5hdjlAYJ8XGI&#10;dVrhTLAgNYVGRJYYHAR2dhF8vKYr04ccKuo0wjk3342iYqpyGhC+/BREJejhcNIYizI9Ncpi9XBG&#10;GWCUZZWcJpikCdZugIPXscVZYE6NR1xSFFJciUhhup50vj9PGgp9otrFuPCgiNue/ELUL83DC8Xy&#10;fOqgfh0+o9xs3hONCSrYOkV8ToR2g8J85BNU3sJSvo8CvCiLMZfkozgnn2o/hc8xgBJvHlIDfmQy&#10;TV/BK3iBz/WVUgK/oBh1qd5fKSnAC4Uvo5j/Kb84F7n8zi0tQd2CfMYrxusvMN0GJXihYQEB+DIN&#10;nrpoWEog1nsZLxTU472V4rXS+kwvFw0a1uF3Cdq98hY29O+DvSOrsXFgY6z5rAlW9/0QGwd8gM1D&#10;G2H90CbYNLwxNg14A2urX8P6PvWwrjqADT3rYHPffOwY4OK3C/tGNMChse/g5ITGODGpCscIvLMz&#10;O+OSjCKd3hWnZvTG6Smf4cyUapye1AFnpnXBuZm9CcR+uLjwU6rQEbi8iGHBKFxaSIW4aDguE5Zf&#10;Lh2Ja0vH4caq8bhNNXd3y3yl6fTetnm4u3kuIbhE6RO8s3kRblEFfr1mEm6snoSryyYocxcvLn8a&#10;Lq+YiKsCyE0LcHf7atzdtAq3li7A2dGjsLG8I8a/9jqqZS5uRAR8rC86vZyFaa/HYcknThwd/SLu&#10;H9mJ/4e4v4CS8kz3tXGkXaurqsvd3b26WrEYMeLEE+IhBCJAAnEgCkECJCRAICRESEKCBneLu7tn&#10;ZI+cvWfOPr/vd7+dnm/+5+x9zsw+31r/XutdZa9X9X091yP38xOB9cOrh/DLgd14/IxzlPgjBSsl&#10;TRofxd7UjBU+XwtGdNpw3eUZvPQ8z0fsatPTNLb9hNOn+OWjjwiot/HDa4fx1c6d+HbXLnyzbhNW&#10;XzIJp8bchKkTea8e1gYGc8Y1i7UNZ56UwB0zzsXCBddiwewJuGPKafxeg9CxQF/KmfHupqfwzqql&#10;+HTNY/hm84v44fAuGuGr+OHIq/h2z36CcBu+3roZ3+3aTlt+Au8tfxBfynyFm19gweIFGvUzOPjo&#10;QmyefQe2LroVu1fMxoFVD+HwssV46pLxKNOqRDCaGX/1IhZ8LjY4YIZSyFQgLQDko9wb6UCjFEB5&#10;X6RPgZYFYaVWRTrO0BKlOUPpTEMoSo9t6WvQStFplFqjakKzoUYZO94u4xKliUyjhaWlFsaGeqhV&#10;FBTGDJkOqpaxuY3xvJ7rNNMQW7iNsYn/zzVNhCLFiiLVTIvUNUmeahlz3saYxMK1ul2RoZHHpnH+&#10;JefhsovG4bqrx2PqhCswiTZ4/oTrcfk1N9AS+XriOEyfMgWndJ6DtNWB888t/fTQmumOfrr9F/4k&#10;uXcbL6yFoNM1tigNnJLgWHI3ynsNNXWorie8Ggkz6rP0FJTSu3RckPpysUDuRmkbkhKI2KHSK6lO&#10;eg/xhtIu7RoJnryRXLS8KXoGUi0vWBmioa2mEdZgKEsEjVy3mSUMDeGrZuCVxdpEvW5gSYJmWMVF&#10;eifJTAY1LLn0n0d/Rwk5h5amNgZJD0JuOzwuE2xRH0x+aVM0I+y3K1lngjHCMuxGko9xBm4/rUaq&#10;9yIEYzAeJgTdyMVSCEUFUkE4nXp4vC3wuJ0I0TR90hNUxjSG5DNu5xQrcsDrb4fLkYWLBhnym2CP&#10;ErrcnytogTHghD7hgsPrgM9lgYEmGwmFkZX2xHAUiUgEYVpjxJtA0OUlHHQwtJvRYrRBa9cgSJiL&#10;WRWTcaSyaSQZ9DuDBIAk/2YwzpQyKJUC6KiUMYzmmMvFGZwLSIZTsBNs4UiYBQQ30nErfF47ogEX&#10;UrkojTTP/bcr1aEy/KVVo4LRauT94bXHkvDzHgVdehi0bTA6amA2SXutjDWtZWmQ/wz8p2/+9ft0&#10;tLcQ/CwQEKJBu5r3PIN4jPc0kYSHEIqGeW8jcq+lx20EnTz3jnRWybUaTQWQlvGh/KzE95OET5KF&#10;kgyNMpZ00XwjSCW4L15/mQWFIu9rVuaI5L3I0HoLET8LHik+xllY4P557zO8vs40t4/mlarnIvfh&#10;i7sRjbDQke5Ajvetm9ZaJhBTMqtIvhMZAq4zy4IEgRTnuaRyBGAnPycsC9k44nkvOlNldGeT6O2I&#10;Emp5JHkO3cVR6Cz0IMf38qUcgV9GhlDsLQW5TgkdHTl0VU7AiEIJZQKzi99XT6UDo8pJdLEQ1NmZ&#10;xLBKAb3FTnTnR6Cns0xQpzGmYxhWXHc2thFSG2ZdgpdnnIaNt4/C+tuOw8u3X4AXbz0ZL910FF66&#10;IYu11/nxwo0pbJrWjV2zjsPWmSdg44xTaRRXEITXYs/9V2PfguuVIRaHFt6Igw/fhEOLphCON+DA&#10;/KsIw0uw/55zsV96nC6aSiDeTHjdrUDv9eUzcXjpLUrHmjdkDCKh+Objs/Dmqjn45Nn5CvA+fvFh&#10;fLJmIYFGw3lhAT58djHef3o+3lo1m+CbjTdWPYAjK+dj//L7sO6eG7H6qkvx5OUXY9lpYzCrUsSV&#10;mRTG8vs+xR9Cr9GMJAOoUf6nuUg133HHhrFs3vXY/dxcbF08Da898yDhdQA/v/s2vt2/nza3AV8+&#10;+TjOdrv7gz63ETNUYFA/FB7nIJxxXg4vPXU3vjpMiL6+H9/s345vdm9WcqH++M67+ObgYWVA/Fev&#10;bCKUXsYLl0/CpVF+dzoVkrZmdIbUGFkwoTNnxMRrTsDOHcvwyxfv4N9++gp/+uFL/LdfvsRf//Aj&#10;fvj8bTy/fD6Odrdh++J7cWTZArxJkP14aDd+OMBj7tyA76S9dfsGfLK2fxaPbzatxXurH8VbNOnv&#10;d6/HL1vX4cuX1tLSl+Hlu+/B4vMuwHXdw3BuPouTkizQeQKKFYrtSeo3AaK0B0q7oWTYkesWKIoh&#10;iyUOZN0ZsEipPpX7JGMy1WJ/hKDYokwU3iB2KwVkAlA6zUkHtQZJVsH438iCsaRCVEkspiCpGAO0&#10;zbWoYzxoaxkKC2OBnjFbemhLfwM1gSjZyjQysUOrmvG7jZ83wURYttRSbhjbZTo/meTboNJDozMx&#10;jppgNmhQ6s7hvPEX4q47puGCsy/AZRefi8vHXYyrbrgR115zDW6YcDWuH38V7pw6FWd1j0bEpMZJ&#10;Jzn/unH3whEK3P4rf1pVzTQlYTIVV+aVkx6G7YSOpKhqVAZAy8IfWN0QQu/X3oK8kbIIBKt546RT&#10;hIxHk+wyVbzYRi4ylEMthtfWDE29Whlz2NTSiBransyur9FoYGxnkNXxJhOK0ktVMs6o2lXK4M/G&#10;5haWEmqV9hzpTCPTBsnx5EuUL1tA/Pfj6AbxR6HhlxOg4QVpZD6blbBjsJXgGvUQRAlYU2KLdmVW&#10;ez8hFA/FkPXaUA7bCCWCKRhGiqBKxaL83Ad7IEigEW5hI2w+WomNBkKbtBFw9pCbthiC3a2C3edT&#10;2izzMoEvg64/akMgSOiGfQgQRjLo3ytWSaBGeLwA/8miIQcMBKRVxkO6rCwZmWleLZDptvRtg2lJ&#10;LcqQEWfIC3cmjTSDeoaBOCIGFEsQpmkG0woy5WHIFvlPW0zSfAgEBtgeqYLNhOG1GJA0WOB3WGC1&#10;65TqZC+t1UnIuHMWWlIJwY48mg2D0KqvopE1INSu4bmFWDhIwO+nafG+pIM+VKR3bkwPm0cNi62d&#10;36v0JpYqFAk4MstFA4FppNVaoOZxjH4DIRZAt7QpxuPcNodIUsw1q2TySdGCg9EMwmFapFL4kHbb&#10;IqHdn36uN0ejo8GVilEclUugK+0h/CKIEXyZBOGXitOE48jyXsSlR3C8l/smUBM+dCajNNEMooRj&#10;t9L5KEXAehAlqOK85jghFk3S2pIJVBIxhKRwQsNOEo6xXJn7pdXLGNRkl2JriUwMJYIykSYEY9wn&#10;79+w7hKBV0GyFEG5yHueZ0GIVpjL9xJ4OUKzgG4CcCTBJueZ762gg9+TrFfsCKG7I0WQ5nAM4Tiy&#10;HEOB//ydpS4CtIyechwjKikWbBj8hg3HxrsnYPfcCdjxwDguF2LDncdi451juRyLzTPG0gKPxaY7&#10;+7DtzqOw756zcHgBbW/xjdj10GTsFtgtuBl759+A/bTA/fMm4iBBeHD+RBxaIO8RMnOuIjAvxf4Z&#10;x2PvfWdj/8JpOLjkVry99B68s2wGg/lMWt3dOEIYvvX4bXhnxV18vBfvPvmAsnyw8m68v1rSsnFZ&#10;TeNbdR9e53LkibnY9/hc7OY+di29F1uXzMX+55djz9OPopdWb6mugYeF52b+/4q9DGSDkUWCt8BQ&#10;Hi+ffCK+fPcl/Pb9A/jD5x/h9x+/j998+B5+evcTfL17N75Y9xJ+ObiTcD0LVhbI1WJDjA1WFpbV&#10;3N7rqcLMu0bjh/d24/dv7sfPrxOk70m6szfx3aHD+PmDD/D9G2/iq+3b8MXaZ/DFM4uw8+bbkGxq&#10;hY770fA3HrYPRl94KI4dacS6Z27CH3/6DL8jSH/56H389tOPlF6pv//yU/zhu2/w3377M/79L/+K&#10;jQvuw/xJY/Ha3vX47tMD+GTTGny3cwuPfxB//vhd/P7VwzToZ/H16pX4cd1KfLXuGbw27wGsufgK&#10;zOw5BVfz93cyf5u+pma0V9Xw/hBOvB6JgQI0qfKUTjLSwUzaBQWOYsayKAWBgXV5DfKefvBgxSCl&#10;bV0KGVJokP4ajbxPMuxKOrLVDhXpGUp7lOrTIUq7ofQdkDHHNbVct6VKGZfcquL7jXWKQLn4WoZj&#10;tbYOVua+NTa3o4rr1RCcjdxOGbfe1k7g6aBq0rIQ3QiLqgXmZhNhSk4QlJLWTd/cBINeAyvjllNr&#10;RfcJJZx75cVYuPh+wvBKjLvkIpx90cW4bupNuH7SJFxPKF56weWYfsUEHBXsRd5WhdGjDFi3c9Hp&#10;ZMJ/7a+mpmaadMkXokt2EdFpGdOlGloDbRVvDm+ymKDSEYGfSTd1ZWC1DLimQRq0Q5WeRHbqrvQq&#10;lSEZVm0z4UdTVMyzGfUNGqh1Q5XJfYdqqNVcX91WBZumkTe6Ec0NBF4jjyU3kFBulLFvQ2uV3oNK&#10;Rxx+mbWEsYybkVkaRPMNrSwVyYSutTJsgKUbAt1MqMaccZgCFqV6MhqglURLtEabkmLN7KfBBM1w&#10;hWVWjJiSdcbhlqEVDLYCMm8AQW+SNuPlegQfS6tJH4Owx819mBAjGKR90BaiYWW8iBMWAZcfTkLG&#10;F8yhQACGGdgjLhfB6Yfb5SSEgshIGx735ZPZJ5xG2l5GsUW/2wqX1UsQNkDm5pM0dEZTM+GtIWiN&#10;iCSiDLhJxJN+BvU0raXMgB9Vhmrkw0F0RYo0oAwDdIzBs8R1U+gsdtBoijBatCxgsIRm0KLdwWv2&#10;OQgdCxJhJ8+dppu0Kp1yYh0VaNvbYNE1wudggYLAjiR4zQKVSA5Zml2C9yJPaPWmCfxMl5LFJxzz&#10;Qm8z8Bj87fB7kn84/pwIcy2cHhViAT3vK2FFIJbjBRQDGQSDLKgQQBFC3uELwBlNIZ0Iosh9+4ME&#10;E4GWyrGQIm2g0Ri/E1owr6+DQIskKwjw+AXCL0PYFzIhpFMsFBB8ks+1nOlkQSbF786FQJLvsSCU&#10;TvF7pn0WkmWaf4D3L4cUQRjJ5JDhtnkCrpwieBIF5JMy4XMUpXyCRinXF0VHskgQp2l1WVQIuHK6&#10;hFxyGN8L0EADyGcIy0KcoIujKGny0vwNZPO0uyw6aXedpQ70FGiQ3V0olYfTAGmD5TISvO+9Ge4r&#10;PxKV7k4le1Gl2MVteC8KhG+XHz0dZfSVuhFNlHHzmJMJrkuxc84EbL/vfGy/92LsvOdi7Jp9AQF2&#10;IQ4+eC0OLJxEyI0nCCfj1aV3KhlmDjwyHfsW3UwATuf2N+DQXK5HS9w/72bsm3kx9nFf0oa4694r&#10;seuu87F71pnYc68MxZiII4sm48ji2/A2Yff2E/cSgDTFxx/Aa0v6O9a8KtWoS2di7yO34shjd+LI&#10;0rtxeOUD2Ld0BnYvvwc7H7sb25bT5p5YhF1PLMbGJQ/gxcfux9t71uIvv/0Fv3zzMS4/Y6Tym5Hg&#10;LIFbFvlfF5uRTjFGcyMW8br+8s0H+M2rB/HjG4TXe+8QQh/S6t7Bt4f247O1z+GLZx/Du/fNQm9j&#10;q9KT1EgoypyHMnyg3GfExpdm4vfvHMQvr+7Fj28exE9vv0mYvocf335DscKvdu7Fl9u2E6xrCfZl&#10;OPLgnbjY6Ucz442eBXJj8xAUPINx4QkRHNn8EP787kF8d3APfniL+3rvTfz+KwGhdMT5nMtnSoec&#10;n99/H7+8sR8//vwh/u3Pf8b+e9ewwDIDby1Zgr1zFmP5uZfhmkIPLkzkcQF/N5eWSriU/8N5wqRp&#10;0JC/Ffyl0K9Ajecy0ClGOiRKc5R07pHxhEqHIYnNv64rBQoZeynbK9vyfflMsUeuK1XISluj7I/r&#10;yboyJEXMUFIkNhN8/SCkMcqsLtX1aB0qsZZckCazujo0V1ejhTCTSRpkPKZwQqpUVXUybI4xvaWB&#10;MZ4MaaplXKtVZlJSNTeiXsArfT4kQThBr6E8GRj32xvrYdHUQUN2yLFt6jqcdekxmHDNFTjnyktx&#10;9x13Y9yF4zH+xvG44vKJuGY8YXjZhbh24nhMGHsZUlbGSUszhhWb8fi6+89V4PZf/JsmN1caVWt5&#10;slJ6kEbWZpbcpJFVGlKldNBCbVY6L5DkOgNBpybglI4wNDtJ0Kql9fEzpbqVpJe0PfVtrWihBUqy&#10;ask006qqQTXX1zQ0UK+baBYEooyDqyKMGVSly29tI0FKOEhvU+Wc+ONWxpnVDFEmqKwhpGUCWenp&#10;WtUi1a7SCCvJpvtzn8YIHoeAz+dBzO5SOqQE4rRBWpOVQTjNkn8xTqMgkBxeJ0IeGpTMjKG0RYVg&#10;JdyCQQZFGp4troY3EkDK76FZEbIyLyGDud9L8AkUCIqwPwwHgRVgkIyHzYgQVEHuI8LA7HTZ0O5x&#10;EJrO/vGQYqJWG/w8L51JBb+pRZlPsr1d2uY0fN+snHck4VaAlEhUkMtmkUrLmMYs7YgWyGCdSISQ&#10;iKcInDxtMY5YIouOfB+KpTxyxQKMwSjammpg0tbC4dLBF+H6NKpQyEPIJWjQPkLLRivKcL8xWBpY&#10;qpM2PCsNkFCXKkSZxUN6tkreV58vzHsW4j1M0lQJH8IiHKVFhqPwxcMwWa0Ywt+KtFlUs7RpV+sJ&#10;VwLfJ+cWVsZ4+qSa2W2nFSYQosUpCQd8Lt4zN3IhP3I8VpDQysowmGycZp9HMuAnGIM0TdoqoRoi&#10;+AsMIHF+D8loALEsbTkVJaRy6MskuSRQSga4XoZGl0ZRkhwQinnCLCFAlc49iRz3H0WW5lfK0VS5&#10;z0yqyIIEIcn1YzTYMCGeoll2S5ugGK2MI5V22lQncjTyIj+XoTDFwgj0FEuI8h7GCMIszzMnbZcy&#10;x6UUTvJldFS60dlbQjlZQgfts1wsEqAVVEq9KNLwuzo6CMIiTTFHcywTvNKemMewcgJ9tNlKJoDR&#10;lQxWThuHvQ9dj233XoKd91+JPQTcnvk3Y79Ugz4kg+en4fBjt+HwsrvxJiF2RMYPLpuFfYtvpV1e&#10;jz0PXI19cwjNedcyIF+OvfcQgHefj73KcgH2zDpLedw352JC8zocoiEefvROvEa4vrbiXj6/HYcf&#10;uQsHFt2GvQtpnA/x2ItuxZ6FtxG6fO+RO7DrkTuxk8d/5bH7sP6xWXhl1UPY8PgcbF+5EJtWLcSR&#10;LWsIIgHS60rHlR8+fxdnnHiU8rsRW1GGCnCRQK7T1WDhzAvxzd6XlarG744cIHzewo/vvYsf33kH&#10;37/+Gj7fvBmfrV6Og7dNwch2nWI/bbQgCf5eewuunng63jnyLH73zqv46ch+/PC6JMx+XZka6ad3&#10;CdQjr+LLHbvx+fqN+PCpFXhn5RLsmzsb01noixBKkuTapB6EdFKNWVOOwQdbl+G3r+/Cj6/tU2aX&#10;+PmDd/Ab2uHvv/4Cv/vyM6X98Zs9O5Rxkd8f2oE//fw18Fdg3/yNiA6xwUcTSutN8DeqoZWB8r9e&#10;60BBgLFYWQSCAkCpBpXMOgIupUMZF6klk+FK8lraBwWSUhiVax4wQ8Wy+Xpgv/Ke0rGGj3Kf5VFS&#10;tsn+xTIFiIplMs62E3oyNlDGHBob+nuaSwcisUKNdMDjY219DeM0t23lZ821Sie7uqp+YamuJjhp&#10;szJdnIo8kSpTM7lgUjfCoDHAwThnbFeRG03QkgXVjNkyj6vMadrEuF9dzUK8uRqFshWnnjYal19J&#10;AE6chPGXXIszz7oIF4+fgMvGjcO146/FxKuvxJRrr8VpfWMRM1sQMmkwPNOC1WtnPaWQ7b/y19A0&#10;aJq0FUo+0iqSewhLQyoCTPKHtrH0L2MUG1okgwgvXNvA9+vgbCeIqMYNGpbEuK2Wr6vUzWjhjamt&#10;l/EnkgBai7p2aWMivKRzDmHYxtKC1DPX1LfSCusViEmJQiaLlR6qkvBZTHEIP5cep5KeS0ObrGcJ&#10;QtouJdOBJJZVUorVch9iQARtHc9Rzl1yo7rtQThDBmX6I7ON1pdgySGVQTIlVXQhRP1upIIhuN1h&#10;OAlBp8NA2PlhD0UQIrD8TgIvWIIvEICd8HETcGmfG/GQWIyVgHUr6wWCDgZ2D5wJL9eJoCDzKdJC&#10;/SGaDoN1JiG9WvXw0k71ficsYmh+O2IOC4zqVpiMjfxxSM9GDQxmHdyOKI2lgAADrZ1WFiVgvdJ2&#10;RvikaFCRZJzWk2CApLHRZkOEuvQmjbFkmWBAlYThOQZdXySPKpbE1PyxeQh7n8eDQjqFfCGJkECH&#10;gLC6pFo5hQoDdiQZUXp5mligMdob+drF65XxiwHkCDC714UwCxIRQj9Jo8rRrHKEYCzrJ2R4brTJ&#10;RDJJCKug4j/JUBZq6qpr4THqkLbTRn20LhmO4bPBZqM5R5OEX4y26oHbaiQ4pZrVqwyDifj5fYTT&#10;yKaTiiVmw7RyvwOpVAKBKK09TVimM4gSgrGktMHyPhFoWVpfMe2npRFSyTQ6Ul3oydLWCNMwX6do&#10;Y90EYJG/gXQhj3QpzaUbhSLvS4KmGCUcS10EUh6xXEHZpshjZEtlZJJd6A5mCNVh6GYJvkj7y/A8&#10;IoRkd64bmZLMc8lj5FjoyqUUQ+wjEEdw/72VMvKEXzrfgWE0yJ48z0vaDMsFdEj1aqGDACwqBlom&#10;NLOdHeigUQ7n+9lKHiM6MujKh1Hmdleefgr2LpqEvfMmE0q3Yv/Dt2M/bW3fwzNwSAztkdvw+rJ7&#10;8ObqBXh1+QM4spwQIxD3P3wXdj04nttdhd33X4y9c28iELmf+wnE+y/DvgfOw4H7L8SBBwjD2Zcp&#10;nx14bLoyBvDww7cpwyAOEIxyzN3zp2Lng1Ox+Z4J2PrgJGyZNxWvLJyKrQ9Nx9Yl92D3qvuwfcVs&#10;bHjkHmx7YiE2rlqAzU8uwuGNz+DA2sfx9cHNhOFrCthkHsM//fwjfv7xG1xz8TGop2VIKjWBo40F&#10;7nnzzsehJx/ApxtW4/s3CLJ33+Z2MvHtW/heeoDu2qNkpHl/wZ04i/93DGUwM9gLUN2xOrz0LK3w&#10;vf34hfD99sBuJdn3j+8QqNz2+9fepF3uoxVuxSdrnscHKx7HG7TZ3bNux5W+iJKgPuirx/kXdmD1&#10;kzfhjYPP4LvXtuHrbS/ih9d2E4RvKVMt/fyBjB+U83pLsc4vN63HJ889im/3bOH+9+Cvf/w9Pli6&#10;C0frQ0qvegGUnKcASwbti52JfEivVCW5Ns9fgNVfK9f/WauMtSXk5bVsJ4CTXp8CQHktUJSCgEBv&#10;oI1QjiOLVEPLazmmrDcw1E3WG+iEI5Ypwy+kF6kMvxALlLHBUusmWaN0tD7JWCNjgdsY15vqGfel&#10;dzgNr57xto2Qb6hrwWACUZJu1A2V/h1VinHKGPI6GdBf099bVU1rtLcZ4WqzwaNXIWjSQq3RKlZo&#10;aG9WZkGymmuQTrkwanQPhvX2YszRo3D8iadg9AlnY+zIk3DZmWNw7eRJmHjjVFx3/URcdc2V6Irx&#10;/9DCeOPSojdZh8cev/qQsO2/9GcxqKYpGQbMTWg3tsBsqIFV30hjaIJNVceATZPT8iJpYho+N+hU&#10;aGUwb9fWQTKXy3RNkpy7qlk64ZD0bSwZSKcLyXpCyDXKeEKaZB1vRnsD9ycAJOBaaJAy+7LMVCAz&#10;BwyhPtc1NSqvZYZ0nXaw0iW3oaG530IJ5EaWRgSI9dxWJsYVQMosCTIXl5bBWNocbWYXfGErfLQz&#10;mSvQKx1Kgi4kCTxpP/PKwHwC0BoM8zmtkKaUJGBiBE8olEYk5ldmzvA7/fD4gzRHgkwG6xNs0RgD&#10;tJfr0/bMKS8CtMBoIKa0R4YIO5tNZqIgdL1eFMO0Ry+BFGbwDxpoqUZ4CYWQzQG7XYOowwSrww2j&#10;k5CMJRWo5GgYmUIUxSyDKGHokGESXOIMwEF+7iREAukE4jKkIupn8E1z/W4kxVI6IrS6HtiatbC2&#10;V/OarYQYwZyJIJ+hYYZZKIgkCV5arlkNR5Cm1VlEOG5GIwspak0z3D4VYvkiTdYDOy3TZ9UiHvAi&#10;6zXBHOf2PJdiXMZnythKmrA/TkNMEd4+QtILh0OvtPlKDzU1vyOn0U77pgXS3FK0RIcxDI/XjWDA&#10;p9w7N+3ZT1M3m3SwO3iuvBdeHisfsaAYySFEkCUJOp/HjQztLpSgMfoD6Iyl+DqKNAGYI+Di8Q6l&#10;ejxFkKZjCUIxhY5sgoZb5rFpqVkvDTnGfbFQUZQ2uhJKNL9CLIsoCxiprA+lPEFPkCUKRcW4OxNR&#10;9Ei7nvTiJSArqRQtL40ufg/SAzXTEUehWzozddP2OpEoRpAtxvh8GEqdfcj39qCjTPMsZNBX7FVs&#10;L1POIdFZQKVnGI7tGYHisB50VUro6uJSoS2WCdLuLpQrPSgWCdauToK1SPMtYlS+E+tmTcZry2bg&#10;1ZX34e2n5+H1p2bjtVUP4vDS+7jMxKuP38vPHsShlffj0FLpzDETh8QSF9yIXQ9cQ6skAOdMwIG5&#10;V2LvvWcTgoTOQ5cSfJNxSKpcF0/BIULuEI3v0EPTcGgB4bnwFm4/WQHxrjk01NnX4ZU5V2M74ShQ&#10;3Dh7PDbMvw2bH52N7U8+jJ1rlmP72iex9ekl2Lz6YWx69F7s4jm9vnYlvti+lsa3TZnf7+cPP+Ty&#10;Hn7/5ef4yx9/h71bnkSp4MX1k0/EoR0P4dMdT+Pjl58gtNbhuzdex/dv0uzefpvP38BXu/fio2ef&#10;xBeE/zzeKwMDulSPWq0qXHZ5Hw68shy/fXUPfqAVfv/aYcUGf3r/Ay7vEWyvQRJkf/ryy/j4uSfx&#10;/tK5eGfFPLww/jJU9HoW1ExY9MhV+PKDzfjLbz7BX3h+f3j/HfxCGP9Mq/35/Tfwm8947rTD7994&#10;DV/v2oKvdmzCJy88jXdfWIHvDm/Dj6/uxh+47mt3LcUJLSG0E/YqqU6UdjaJbwIYLtL+J4kjZEyj&#10;9OyUKlpJJl9FAMqUUAKvWj5XE4BK1SbXFWAKDJW2RD5K1adUm8qjwFIMUnmUz7mIDUohQd4XqMo+&#10;xR4Z+vsH6fOYSi3g4Crue4gyu4sUkGUMsKRClHNrIhi1NEUZwF/P+C3iU9NILqiaUdvcSkAOhaTZ&#10;lMT/MitM45DB/WONaZnS/CYjDaT6VZrAJPtYE9eXPghutQZ+o56M0UOnM0JnY1xyWBlLrfx/KiLE&#10;/7V0PoCRuSCG839pWF8Xxpx1DCZdNR7jr5+ECVNvwIQLx6PgpUw4a9HjaEJ3qBYPzDnly/9y+jad&#10;pWma2tiANkLQYOQJGVq5NEIv7YC0BrNZDzMhKHNftcu8iYZmWPQNpHoN9KZWmh/1t42lAFqlDMlo&#10;aqpGqwzKlB6mBJYkYJbBqkOqpZ1wCFqkrZBmpxG7I0AbqNSSKLpa2hG5bVNjDUsv0nBbxUAt9dSE&#10;Hd+XtsV6Bu4G6XBDsDbSLutlIHmTQJHrNVG/CWC9Ss2g6yLMrAgHfYSNgMuBSMiNRMCFCGFm9/hh&#10;pCkGg3akpYcpA7xHeqbS9PxRH1whB6LhOAFYZOCXLDd2wsKPgFcSa7N046ch0kp83hAcsSDtJ85t&#10;eDxaW1I69cSciBOMYReDudtPqNCEAm6CUI+AlSB0awkCFwGZhpc2GUnHEC3E4Il4eU5h2oi0a8kM&#10;FxEeP819EoKpHI0xAz/NJCOJAdIMsLTDfLGDwZOBNlUhCM0sgTUiEyd4eS5Bmm2E1yLDLaI+mqHT&#10;rCQzsBDGfgb8FIHiculYsJFCTrOSSadY7iI8aXTuAMzOIM8zhniQ50GzlJ6uUS5uZxwRvu/2BREi&#10;VGIJyboTJaRiMJra+OPvL7FqWMCJ+FhgyFRoVQW4pABgNHPfLhY+ZF9m2LxtfK8Z7TaeM9/3BvQ0&#10;WQeKMcKX/xDJAsFL+Er1azZKi0rTCmnjWUmLJxZHe04EQkrbYiQegy9ZZEGhgo50Duks702+m1ab&#10;QzKRQpimmc10KInPO3N5JQl6JU+wFbMo8bl0einyszTvb75QQo5Wl4pzf5kRNEfaI7+XEi08QVB3&#10;dPSg0tmL7koHj1dGIkdDT5UwPNeLLMFWKHail9Y5rLsDvV3DUOw9AcMrR7HU24Vs90h0dw1HL//B&#10;h/X2YRRN8qjOCorcV2d5OM+jC/kcDbdUQBeBPzwXR5nHn3XBRfh4zQK89cRsvP/cXLz7/KN4+9lH&#10;cHgFAfg4TXGZAJHPl92NQ48SnITkoUdvxcFHblGqOXc9eBX20xIPzrkC+x+4HEcWT8LhR6fi1SWT&#10;lbylhxZPx5GHJuLg3Im0x4uw955LsfvBG7GdMN3B1ztnT8COOTdg10PXYffcG7D1niux9d4rsG3e&#10;TdhGiO54dCZ2PTEfu597DHufXojXXnwch9YswYFnF+Gdzc/gi51r8eWOl/DtwR34jrD6icYmM93/&#10;5uNP8ccffsLP336C3371Pn734VtKhpZv9u8h/ASgB/D96zS9Q4fw9d7d+OTFF/DBsnl4etzpOKEc&#10;wpVXnoB5d16ODS/Mx2cHNuPzzZsUSH3/+hHam8yo3z891I/vvE2IvYqvdu3ER889RzN8CK8unon5&#10;556MS48u4a4ZV+P9N9bjj5+/id+9z3N79w1u+yZtkCD8UGai/xS//eJz2iotk/v5Zu8OfPbSs/jo&#10;ySV4c83jeGvj0/hx9y68+uBSzB51Lnqq22EmBKWDoramGlZCRc/nkq5QSQtIMEl1qEy1JIvMPSid&#10;YwR4DM39EOPSQqgo4wb5mQIrvifmN1AtKm2Dsp48H4ChAFMWWUdAKv+PAkeBqDLel4sYpqSyk21l&#10;GjNJiiH9AaQKVUm8LwP1eWzJG1zV2KAk1RCo66WTYx2FhHFX1cw43tyo9OWQkQWSf1iG40kOYSX/&#10;NeNzfZMk2ef7NfWoVmI4GdEqtY3NMLU3Kkm9Ndo22CwamJwmJKUHOQuRFosDgaCJ/+sGnDS2F6eO&#10;7cN514zBTXfdgtum3IQbbpiK04dfgILTgZitCWVrG4q+Wky8dfi//Ba//a8NztfZTNPMJgvM2haC&#10;rpUA5AnSFNsZ2GwEo5OvTfJI0JhMNDBdHaFYhzaZ3JfPG41DlYw1Tco8dbxwgqy+th5VCrD4RfGG&#10;yHx4MvN5LT+rqhdwSdWqZEeQoRP1vHG8wWpZVz6vIxz5xfELkHn3ZLb0FtphHX9Qkq9yEKHaypsv&#10;CQJqCVL5siQH5RDus4YlmQaqvMkVp/3JzBUEU4yQoL2FpDou5YQvZoXeqoPTR3uJhpCIOGGJyHyI&#10;LgQSRvgDDNgSgItxOAm7kJ9wpNE4XRGEPVkEPdxnyKi0ycVCUSXzjd1Lk+P7fgIuFcrAw8BsSdE2&#10;XV7E+GWFom0EogMuGqPL6USEQA37aKQ0sUjMR8tLI8vgb+e+zDGZIYNWwvONxmk0NKFyMk7T8SKf&#10;8nNfWcSzEeQY8GPSQaPSTSB1wdXq4f2vhY8m1pWlNfHRa3UiF5b2tyx0do+SQL2VP0CZNLlYovHR&#10;GsMGDfSGBticagI2iaAYVdADl60dXre0xfYPfwjnAkobqoefuWnRAX8noiwsOAl6T5wWSPsScwsS&#10;dO38RxjMkqTkPvVbeK0EpTdcgNefRJzn4bDyvkQJpEiKhQw1NBYpZBlYiJCZRVyI0ewlTV4kRWOT&#10;KsZYhtcTQcIbIEgjvGdedGZp1XF+J6EQUoRzR6YHvgS/LxpfX9qNSpaFhGKf0tEll5POO3GE0nzM&#10;pOBLp7leN+LSGScl4yEzKBLYBVpcthil5WXQUTkWZWlrjBLK0TICKf4maO1SdR2Q7EFd/Dw/El20&#10;7BFFMfVOhLmPPsJ4ZEcRx/KxqzQKXd3dvNd8nwAc3j2Mj33IEZJlmmcH1+srHIcOflboIiR5/GEF&#10;wpGWOrw8CqVygSCsoFIgtAnZs4/twTvPLMD7zzyEd559GO8SNm/z8cjKOTj02F04uHwWl3k4+Ojd&#10;OLCUlvcYl0emEXw3KT1N9xFihx+6EvsXTuVyKw4v4We0yNcX34YDs69UOtnsmzkGe+4+C7tmnIWd&#10;sy7Frtk3YNv9V2L7PZdj131XYweXffdNwP65E7B3zjjsmXMh93sd9tMuDyy5Ca89cTfeem4+3n3p&#10;Ebz53CJltorXaXqfbnwG3+5ar8xn+MMb+2lqe/l4CL988il+99WX+O3nn+OP336tGKNUp/7yEUEm&#10;c/y9/SqXQ/j28GEa5hZ8tnEj3qbVHXz0LmxeNROff3wE//LFO/j9+wTXW2/g2z3b8dn6NQTiBoL0&#10;iGKV3x7mPt4RIL6Dr/btwydrn8d7S+fjwMLb8MI91+OFpbfgm/f3Kh1vfvu+VOlK+6DA+j388imB&#10;/emH+IVG++2Rw8p5fHtQMgbtVibg/WDZfXhrJS147mJsvetezCyehK5mA6LNQ+HVDoKVMcraKjFL&#10;hq0xPjGeSS2KVENKVaV0YpTZViT3qYBPmRaKgBJIKR1fuIjJCQBlfelAI6CT6lUxQ4GhAK/1V1AK&#10;DKXaWYGfLHxv4LUAUDolyj7FQusHSTWnpJ7jOjwfSdFYL2PF5dyU6s6q/upaQnBIPQVFqk0pIQJ4&#10;PSVFRia0MB4PlTSOjO/S7KWMTGAMVzXVKh3uZBJgmaVIxjO3tzSQLfUwaGqhJQRb9fzfVzfQEPub&#10;jnxmLVxBG3LlDooB4y8L2r2nxnDZtcfilltvxs2z7sDkm2/E9XfcjqmTbsSNl96AkdE+FF1tSBja&#10;kLRpkfAMxdUTfP/+p//x839t9hmfzjbN094OvbEJYRqix1oHra0ZOguNkYao0/G5vgUus4qGqIbW&#10;YCEE61Crq0cTS/ZaLW2ujVDjo4ZA00j6NpY2BrP0UEerq60j2KQDDJ/XVBF8tZK+izetRgbTy0B9&#10;Ao83s5qljiHcVj6r52eNDKZSp93Mmyw6LrMcyGvp6i8zINQQmu00UjVhW80vbwjfk7nxqqqGwmQx&#10;I0lYBT1G2pAZbq8JHp8ZrqgaLp8JFo8V7kgegQiDMyHV5mAwpkHmaRkuv8BREn7bYKddecOS5cUD&#10;I9fz0/qS8SCBFkYy4OH2FhRiDNwJPzweM6FJkPDRS0BoGfADfgZ+n5PHoLF6nQSiCTYCJhSNIx8J&#10;EwDtDO4uZOOEizeCQChFG5OqXBccmaAyri2TtSKT8CIkbXW5EDrKaRokAZnPIdIR4WcEUDt/XDTw&#10;YDCAcqFAK4ui3W5EyGVAIe5D1u2DsVUPmb/SYW+lefoIi+GEs4OFHQ00mha4WXhIcV1P3A0LjVom&#10;7Izw+qI06DDh35nmP3nKQ2gHYEwGEOS1lcNlQlXGBZpRLvqR8IcQyLr5+1GxcMN/UlUzDOomvk+j&#10;JpDCNDu3kefLY9q9SV5vHsFAAK02PXQmgpX2nPN6EE+m4QnRmBNJXneIx5U5JDsRS3cjFUgoYxoT&#10;ksc1y894/xK04QwNKpULoyvViVSywO+SIOV9sqUDvNZu2iCBQ7PL81oSBFc6m0VHKY2+Uh7ZThZA&#10;UkUeg/ZGuHWny8r+CrmiMslyN6Gc5b7jktCAoO3riKGU53EIqny5gkJHF+97SMke1FshILtG0fh6&#10;US7RFLt6keIyvOc4dHUci24aYJrb5KQHancnrbCH63QgXynQNksoVKRtt8Tz4vvZAnpSBWRLOXTS&#10;YofTQvc8/CA+27CMQHwIH655FO88/RBeWzUPr618EIeXP0gwzcT+h2/FPi575t/E19dj/5I7CK1r&#10;sH/eZBwkBA/ytVjjIRrdwQU3EHAXYcetx2DLlAI2TUlh+83DsP32Udh25xnYdf+ZhOCV2HPPFTTE&#10;87D7njNx4P7zcGAOTXLeeByYPwGH5o3Dq49MwGvLb8Oby2bg/SfuxQdPz8XHa5fg4/Ur8eHaZfj4&#10;hcX45KXl+HLL8/hq+0Za2iu0wF2ElADoTaX69A/ff4t//f1v8K9//CP+/b//FX/91z/jT7/8iN9/&#10;863y+XevHcRnr6zDJ5uexM/vHcafvyI8xQBpb9KeJ2MJvxOTPEiz3LcTXx/Yi29olcqsEEeO4Mud&#10;O/Hhs6vxzqolhPZCvP78I/iI1vq7tw7ixyO7lcmGf/lYOsqIDX6kwPSXTz5SbFBgKPv7ctsmfPLy&#10;c3jjqZU4uIggnHcN1kw7F6ezQHxi3oLTjzKwgKpHmgW9qLYZHhbQg4x/JsbGdqkqJHQk65MklhdL&#10;axUb42ObjKcmrBRrlLjI5wJFhmhlUapH+Z4MsBegKWbJRWxSoCjvyWeyvVS3DrQdyiIwlEWey3ry&#10;qICT64stSk9+ZdgGz2koz61pEGMwnwvA2xmPZXSBxHQt4afi0khoVstEDBLveU1VLdyG4iN5kZuk&#10;2YsCo2logbpOxEYynNVgiCTuZsHbzljlMOjh0Kug0jejXdsIraYJzYwTVnc9IlE///+zMAfCGHvh&#10;WMyYez8uvXoizrn6MkyYeD0uuWQSLhp/OSZOvu7fLxg97r9XXGF0OhrRaWxEjoaZc1Tj/HNd+OUv&#10;HxV5nf/8fseCVgAAcrBJREFUn02tnuYyqGCxS0qrNhjMGlhMhJ+FSssv1CLzVKnbYFJJNWmdQnUZ&#10;MN+sVkFLS2xXtypAbFTzZrXxBrEkIbMVKD1BqclSPVDDxyrCrorvDSG0xBzFDocQhDL3ncxELq8H&#10;E451UtIYUsXPuA5vviSZHsLtB3E9+aHUSh0315NxkfKjkjnuGqQhl4ovHTqkmsFKA0kGfWgnnBwe&#10;NwphN+weG3wy9ZNXJtO1UsU9SIQDsHniDL4OBQZRAsAVpD2GTAShCSFCTAKzO+qGn8AUy/MkrIiG&#10;LLDyuSQHL/oIzYATXg8BSRONRnw0ISchymMQrDYak50mE/CaEYh5uG0MYUKvh/bZmyF400FaTARj&#10;aDVp/lMlnF5CyY4kTSRNO4wUCF/CMZHMIM0lysCclSwopW500RotRp3S01bsM0SgF2k/Ln6PrTKe&#10;0J+A02mEy6hRZgYx6VS8B0YECCapUrW51DCzdGbVNBLCvGcEdZTn4rDq4bcaCERCnDCO0hC7swF+&#10;HlGmr3JGnQQiDTbiR4QQTvPe5JJRRJOSKcYNvVevzIDRpmpiKbGeEHbw/IPKHJB6AtBpssPuNCnV&#10;uDEWLKwelhTtTQSlCiEatJ/7tIaD/A5c8BO+zkQW+fwwlMsjkM4TgiwEhBOdLBRk4KNFZwjQQiGD&#10;knR6SXcgRSOTTD2pjB/JcgY5Ai9HEyyysJAmAKXttZdgK+dyBGUFxxE2lXJJ6UUbk2EWUt2aShF4&#10;OXTlCa5KmYWQHPK0x25aZx8BK1Wr0gNYssxkO2hx5RyO7i2jp4sQ6xqBzt6j0UXI9XT2obfrKIKw&#10;B90dfXyPltjZw/cJzt5uDK/w83IfrbIbmc4RLASNUDpJlSpZ9MqY0kqeIKVJ5mm3US8W3HgZPt+w&#10;Eu8+uwBvrXoQbz81X8n4cnj5bFrTndi3WCb3vRP7F01X2v/2L74VBx65C/vmTyQUuTx0E/Y+NJGg&#10;m4jt956PbdO7seHGFDZcF8G6iTmsvSmK9VM7seHWkXjljtHYcvc52HYPQXgfbXAuFxmn+MBl2P8g&#10;gfjg5ThEUzw09xIceegivL5EEoDfjvdX3oV3V96DN3l+YrOfv7gYn64lEF9eji+2rsHnG58jWF6i&#10;we1XYPjbzwmgLz7GH34QIP6CP/78CyH4PQH5fb89fvmVUl3580fvE34yXOJ1BXLSHvgDn/8kPVbf&#10;fhPfv/Wm0nP06wME4t7t+Iq2+JX0+ty3C1/s2ExLXYOPX34K7720Cp9tfxnfHdqB74/sxfdvHiYI&#10;PyD8PuT+P8CPhKx04vnu1cP4RiC4exu+2i1thevx8bpncXjlXOxcdAsOE/zvvrIE7+9ajTcOv4RP&#10;PiZUPz+IT9/ZiQ/eWIfDO57Es8vvwi2Xj0He3AQXbdFBu9JInCNopClJoCc9PcXEBFbSpqdUWQqw&#10;+FqqSAfaAwV8bbI+F/lMICnWJ9vLtopxyueyP76vGOGvi7RBSrWprDeQvk2pRv31tXwunWIkwX0z&#10;oS1GK7moJUvNkKE0RfmM8bdKSbpSpST2lz4dNYS9ijFdpvNrEiAyfrdTbmQuxSaao/QXkarTVm2T&#10;klrRRr74zRbY9G3kCPnSpoW7TZptGmG2a+B1hlhItuOo47tx5okn48KJ1+KMqyfg+uuvwpQbpuLy&#10;cVfg8vFXYdKt1x64bfL058I6N0quJhQIxRxjSIEF/hOOc+P973acpgDun/0zqBqmGdralXyXPocO&#10;GgYlO/XTYiMQNVXKTMhq6SprqINV34A2XoSej2aao10ZglGLKslfpx2qJPpuEpvjly5Za8Tcanlj&#10;pR56KH8EDaLWhJs8lxKHcrNZMpKBn0P4JSg6X13FL7aGAOQXJAovHW74voBuqOyHPxjJoKDjNjK9&#10;jwzIl1yoUuqSUpN84Xo1SyAhGzQeA+y8+T6fCya3HTG3jTAiFAmuRMCGhOQk9dLiaEzxaJSW6GUg&#10;tsEZicOb5ucBEyIBBmV+bg3J3IMuOL1WJLx2BnnC1u5FgAZqJ+yi/BItPhUBQRh63UpbYzTsV7b1&#10;uoMMtF5k4mllbsW85PlMJxGmQQSCNMAwS5b5AOLeIDwEgvRijUivymSKJpFANi+dbMq0tRCytJ8K&#10;A2s5R8NySyKDajh97crg8XC+G+GAF4bmFjQSOBZes7QJG1UEJA3f7vBAZuGPZ2nCVqPyo5TqiyTP&#10;Nc1jhWlDcXceMaNVmUsyE2ZhgWaXSUQxPOrgOXgYlO2IEIqeSAKuGMEYT8DI0pzdYVTmh8zQop08&#10;B2lv0LZIij5J7WYkXH1KlaJUqYacWhYMdIo5SrWzntuYaJVmcwsCNjX8BKrNb4bP7+D9J3hZgEgQ&#10;fBXpdZvrT1GXTQRQSkuhIalki0mli0jnJANNDnHes1K+F1npUSqmXUqhQzLHlEehIGMBCczezgoy&#10;hFCyI8XXFeQ7OhDOsvCRTaDMe9mTKfI4XagQhpJqrSfdiXKlmzDl/tNicbTBQjetLo8ygSv7knbB&#10;cjmiDMyvSOeYrjL6CMKRXUcTnBV0do3E0cOOw+huFmbKBVpjB+FKc033YASP39vZhTwB2t3JfXHp&#10;LPI8ZbJnaUuk0ef5nV9/3ul4b83DePvJuXiDAfnN1TTE5Xfj0NL7cIBBet+Cadj5wNU0lynYs2Aq&#10;QUgDvP967J57HXYRYNsfuBw77jkJm28dgXXX57H2Ki2eH+fFS9eG8NIkwvC2o7Fu6jC8NLkT6+4c&#10;g80zzycUz+NyKXY8cAF23XsubfFC7L3/Ahx8iDBcIECchMN8fngRLXHJzXh72e14nWB8beksvPEk&#10;ofjcXAJxoQLEzzY+TSA+hW/2rMd3R/bR6l4n8D7F777+imCU6tOvCaWP8LPM+/fll3z9OX759GMF&#10;UFKV+tP7YoQf4Id33qLRHaG99S/fHt5NGB7A1/v34ttX93C/+wnIA/zsIH54kwb4lnSw4Wdc78u9&#10;W/C5zMJBaH69bw/XP8B9va70RJUOP1/v20cAylyL25VF2jy/f30Pt9+Nrw9u4Ho78N3Bjfj5nd34&#10;/Rdv4U8/fk2T/YEw/wl//uFL/PGHL/Cnn77Gf/vtj/jLb7/Bn3/3A97Z/wyO82n6qzoZpwy0Km2T&#10;tNf1d6iRWV5kGjJpWxSoDbT/CRAZpvurT/koPXFl+4GqUflcGY/I7QWQ8r6sL9vKa3kuixI/+Sjv&#10;CVzluTLGm8eUz+R9GW8u80cqaTZFQAYNUdoYJbewzJUq8VY6zCnzGkpcZ8xtbSH4GItlDHl9QzXN&#10;UNpICUt+LoCVtsSGtkEwa2WcIY1Zr2dMVsNpUMOqbkFtSw2ZUg0rTdHYroXZwtjNGHP+VaNx7ikX&#10;47TTz8KEyVNx8y1Tcck1N+DsCy7EjTdc+deJN4+9estTn5/tbKig29uGrKMVKcbiuF2HY3oasevI&#10;o5fwuv/5P5VONc2ibYfB2EazaKIR8sQt9bDqeIIaqU5rRqOKJmFqgEHXDlUTA1d7K3Qmlhq0taim&#10;BTS1D4G+lQbIkoJMzFpFpR7EGyg3W2YwH0IQKl8wLU7qzKU0IrMcKCouVaRcZxAXmXlA+RKltMIS&#10;hnxBPEXI7AsyRlGZ0kc+ky+Ii/Jj4fpKTj5Zl8/li5Ypq/w+2o1LBTfB5yRgbDLGTzqJ+LwIK6Ci&#10;BUnv0SBhQMOx0vQcvgjsviCy0RANLYSCW94j7GiQ8VSA4PQjGAsg6rEg7mCwZsCWuRIDYTUh60LE&#10;aIA/HuYxCQ2PHmWCJB2Ocb0A4etBLOZjQA2iMympyCIERJhAEBMKwubVIiUTDsfFyswMzgkkcmmC&#10;zoU4ba6rMAzJPE1IBn1HkwSdCzVtBKfPrgxuz8SD6BarsoWhYqHFxPdbHBborWo4NC0slRlZKDCi&#10;TBgnaVgGiwYuvYZQ10Cb0vF8YorFGaW62WlAWSw1VeL5x3neTvi8PqQI5Q7aYsQfVbLJiMVmCCZP&#10;0E/bNNC+nTzXELwJE9qUdoJa6Nv5+9DUK+2yZVpcNEirpSFmXS6kIzlkolJN7ESEx43bjPCaee5m&#10;yebjYgGE31GInyXSyEVpyJkIYV6BOzGMBYYQhic8PD63T4Roc2kUCZVksRf+VBhlQlLaUsuEVk7G&#10;8/HYHhl2US4iSSv0FGmMfbSwzgjtsoMGdxRKI44jOGli2Ri378TIbt73zhwK+Sy/yyIysYySoq2L&#10;YCwXeS8KNNLiKPQVjia0OhDne0WCtpIpI1VM02qLBFkOwwpHoa9rFIaV0xg5IoG+EmFZ6kVf93B0&#10;dsvMJQWMLB6Fno6jMbw7j+MJ6K5MD8+9iOHFEiHbgUKyE6VyJ06lge5ddCfefHwmjiylGT7Gx0dn&#10;EkzXcRmPvfeci82zxmL7/ecpBrjz/huwc9Y52HzHKdh0x6nYMPVkrJvgwcZr9Hj5vDasuaARz13U&#10;iHVXhvDyVXpCMYcNk5PYcFMXXr7lKGy45URsuv1k7Lj7BGy/72LsvO9CAvci7Lz7JOy97wJa53gc&#10;nHMZDhK4BxdMxIHFN+HVpTPw6vKZOLhsJt5aeR/eemoB3l49Hx+uWYov1q3G19tfwreHttPQduHb&#10;AzsUkH3/qkBtD4Gzj4+HaG2HaH2vEYLv4ueP3+Xr1/Dj+2/T3t7Ed6+/QdAdJsQOKzb380dSvfkm&#10;TfEtxfZkvZ8+eJ3W9xZ+8+nbfOQ+aJbSJvjDuzRJQvLbQ7sVIH4p01TtWEcASjWudMSRzjxbCL+d&#10;+OkdOb5U5/Yv/dWp7xDcH+KXDw7i91+9SZP9kMsnSjXrHwnDv/633+Lf/vAj/vjd5/iXbz7Dn3/5&#10;Bv/tdz/iv//5T1h2yw0YdVoKI46Kw06z0hMe0tu0jYV+6VSjtB0ypsm0UjKUQixP2gkFYAocpfDP&#10;R7HHgU4zA7Y4YJGyDEBRgSb3p4xX/PUzEQZ5X6DaRtjJ/hTI8bWYorQpShwWoNVLMxTPRapP7Y01&#10;FA6CkM/rG/l5TQ2FZqgyq1FNVa2SraqVZlhbP5Rx/9dqVe5jcB0tsrEe7SwYm9WNsLYZ4GyXhPtN&#10;MOtb0cDY1KirgVbaEtUs4Ou0iLDge8mkM3DpBVdhzNjRuOGmq3DVuBtxyeVXYcJEqTK95PPrF08o&#10;7Fr35QUpTR8q/hYU3Vp02PXI26wsqBrw7Ka7FymA+2f/VDoaokmlzA5gM7XCq1VBa2mC1kgz5KPO&#10;1IJmfS1sGpoGCa7RNKClrQmGduqvroHBrg56wtMpwzJaWYJQsVTAmyHdbsXepBQhddODBkldNLWb&#10;X758QVIqkew3kvpNzK5OPuePQ6nTlpKIYnx8FADSKKW6VCnR/ApFnnr/frjtIAEk35MvVMy0dijP&#10;TW+C3UQV92TgZ3ANeyXAhuAPhhAmyNw+EwIuBzw0uCBhGPU4FBPKRWh3fi38Lj3ifM8m2Wn8JuRo&#10;nA5C1iPtYMrnBgR8VmRj/dbj4z4i7hBcfgucfqOS6SZD04zRbuJhJ+xhM4JhD4IpJ4oZwjVBgIba&#10;4fXwc18IaQG300tIOBj8Q4glaUa5BKIZPidE0wzipUIZYf5YrBYVjEYj3DLHYiKLEO0oEoso4yVd&#10;Bi2sDj283LfZzsILTV5MMGjW0VLDyJXzNMsICzh2hKwGGqUFnijBlyJQYlE4XRYkfB6U0yG4CZaA&#10;kk3Gx/MNE5oVZNNZ2GmTfhnsL++lxeCcsLraYPPYkBOLzXj4e9Iovcl0ev5WLA1w8753FLtp2An+&#10;c+iRC2R4jyI8F0kJx3PnfU1YPXDY9DCzoBL1+Hn/JcEBr9NtQszjQUKOlc4hXKHx9ZRpVSxAZGnz&#10;mTQ6CTLJI9opibnzMQVy2VyeBYlu9OW4fom2mI7QrMUwU0gSZpVh3ejopGWWiqgQPJ3dJyjVoVEW&#10;OgSCnbzfRRZCOro6MbxU4ndC8yuXke4koPgobYYVyUhTziDP43RxnUw+x33QYGml2SKtlQDO0zJH&#10;9pzMcymis6dIcPNeSzLv7g7kaZK9fUfRLvM8Ri+GlYYT5MOVQfydvI4yAdtRHknjzUNS9x1T6cSa&#10;uybSxG7BnnlXE4I30tSux57Z0sZ3ObbMOB2b7zyBAByNjdNHYvNdY7BFTG9aL9ZdF8P6i/148Vw/&#10;njvfihfOasCzZ2uw5jwT1tISX77STlOMYP2UAoFIQ5x+HNZPPwYb7zgOW+8+kWA9G9tmnYpd912G&#10;nfecjR33n4M994/DPoJy3+wrsX/eeOxfPBl7l9yE/Utvx4Gld+IggS32enjlbLz+9MN4b+2T+HTT&#10;C/h0y0v4eP1zfC4dYNYrRvbt4Z34as9WWhlNbN9uPhKYhOVXuzYrPU3F5L6lwX33+hGlQ47A67tX&#10;9ylW9+M7h/DTu6/SJKVNkssHrykw/N1XAqv3+Pptmt0ebicLoXtwL0FIC9y/Gd/u38Tna/n4CmG5&#10;n+vt47IXP3Mf0rnmp3eOcDlIOxUoErKfyGwVr+F3X7yP333J5av38ctHb+G3n71HKH6Lf/n6S/xE&#10;MP/w6l789uPX8IdvP8S/Eoy/+fFj/Ou//Ql/+sNvcSJ/Jw1VLPQz1slYPZkKTen5KfGOEGqmTCht&#10;g4yLArIBY1RiHJ8rA/Ll9a9wk9o1ea7AUuLiwPpcBgA6AEvZXmAo7ZSyjsROmRJOqVblIn01JOG/&#10;0s7JmCxNYGrG9FbGYZlLtYrwqyf4JC2bSvqJEOy1krxb+odwu2ZuX0MzlE6QMq5ccp5qmuuhU9VA&#10;39YAm9RAutXQG9UwqSlXkrVG3QS9xQoLgRaKOjB23FiMOf18jDr+eFxx2VU478wrce2V1+DSKy/G&#10;Zbcfv+r59x5p3vfiJx09rhORs7ejSDNMOFtRcuoxPFWPxU9d9wwgl/xP/lnULdOcDFoWGYuob4eR&#10;1Nbq66ChBVppgTq+bicoNcZarlMHbWsTGtRmpbONyiI9UvsH6zdr+T7Vt1aqTXkDdFKKoHoL7KTd&#10;b3B1lWJ/A1+wmKK8lqSySoOuwFD5UgR8/dBTZtDgIm2LQ8QS+Vy2kRKLPJeZn5U58XgcZeArFyW3&#10;Kj/X6NqU6s0IrasjFUQiYoPfSwjQ8LJiJb4wjYawS0pbmhU5TwKVsBeZoAOuuAU+N40y7YOPduTx&#10;yKB9QsvtgY+But0ZgoXgEAuN+hJw2+wIWK3w08BcTheCHq8y+D2pDNNwIMaAbqFZ+SJhJFIEL20m&#10;XUzASci6aEpJhx0mhxUeJ89NUptlI0jQcLLSnkV7SOU7lEHnkqPT4TATeCYlU470qPQn3UjQ0ALO&#10;LIJumpy1AV6nBW0eF8xWLYy0NKOpDjaCOl5mUM9kCE0jfFwsVjvN14Z8RnquVhBw8FpdhF86ingm&#10;r3Re6ZDUcFJlS6CkEtI2V1B6xKZpy0XadJnvydhNJ3+UbXaad5xwzVTQYm5Hi7oKqnaWIA0N8Dv8&#10;KKR6lbGebfxNJbxumnoE0QDvAwssUh3sC0vnIxa6HDw/N+8Nr8frNCHkaFeSKsQLLGDkaO/lCAFU&#10;JJQKKHfRCrtG0K7ytDUaWSGHYqqAPgVEDuRp4rk0ba4ygsDqRk/XUQRfN4o9tG3JDEOQ5Ss9SOfj&#10;yBKAvTTAZDGLBG2v0nk0zbMTXdxXFyGWl2PxebzI7yQXVTrkVDqG8752YRTBNUwMnp9VcrQ5AjXa&#10;FUWM59nL/Wc6u7ivPgynKVYqSZQqND9CsKuzgG4aYw8B3lnJo6ezEz3cR04G9NN+k7kwSplOXk8G&#10;2bgXiVwP5l5zFvYTUPtmnos9d59NW7sYO+6kBd46Ghumn4h1N/Zh040ZbJxYpu2VsHFqFhuv02DD&#10;ZdUEYQtWn+HAitN1ePx0G5443YenLkzjhYv1ePEqO9ZdE8GWqWW8cmsvNt58HDbdVsT6mWdh091n&#10;4RWCcfOs4wnYk7Bj1im0TwLxnjN5/Auxd/aF2D/3Iuybcz12z5uC3QunYh+hvf/hGdgjA/tX3Icj&#10;Ur37wnK8/uJKvE0wvilw3Epb3LsFX23fgC82r8fXuzbiy63r8cWWdbS4HUqV5afr1hBc2/Dlzs2K&#10;1X17cLcCSKkC/e7VPQTjXhoiIfYWYfY24fjuEdogbe6zj5RFGUT/8Xt8JDDflqrTPfhm3zZ88cpa&#10;7vcVfLVzHV8TjAe2Kvv76V3C9f3XFNv8/k2B4RHFMn+RfXz4NsEnYxIJZTHUd17l/ghm2u233OfX&#10;ykz4a/Hj67vwx28/wx+//4rG+Dv89V//O5d/xb//+7/j553f4Sg9/0cYA9trh/aP9aMsSM9TacPr&#10;h2N/1am0Ayq9SBnbBHQDsGPoVkAnVany3kCborweAJ+sM1A1Ku/Ja4GmAlS+JzY40EYpPUclEYAA&#10;UeZybGBsra4bBF0rrfBXS5RMNlK1W8V4LPmr64ZUo5kGKG2IrTV1tMRmpapVqlBlTsUaEZnmKsjE&#10;ATLbhfR10MnM+jYL7E47ZUsLFwXMQcHS8n2PDLlweOA3qxHtyGDshRNw4gkn4LLzzsbxZ4zDuDPP&#10;w7nXDMemV+d0Cbu2bfjIc1TwUnS7dOiwtSEt7YjONpycGIK5j47e/g2+aZD1/qm/BlXDNA1tr51G&#10;KGBrVLegibBrJLnVbbW0PxWJLu2ItTBpa2Cg3lbrhxKEjdDq+L7AU12tjCtst/DmqOp5Q6Q00IDW&#10;Nt5I3rgmpYcpv3gpdQxlCYM3tqG5H2JStSqdZqQ6VGkD/NUA5cbKrOZScpGqVVF96Q7cP29ePxCV&#10;um/+eGQwqwwuVapc+fmQQUNgblPRuOxIOGgQPh+cFjM8/ijcoQRBZkWGgdcfMcFDE/PT8Cz+AC0t&#10;gEiA6wdyLG0EEfWH4ZN8qJJJxWlFzK6BzWEgIAmAdj20Vh+Nk1ZG2/R4owj5dEj6XTRIC1ySJYYW&#10;FYkTVrSbTCiIQDyOAI/lj9CG4nnaaBBxu5VWZicAvLBLGyctLZ+qIEhIhVJZBlQZqJ8h9Lpp52oE&#10;aIfKODyed8zPIB43I2ylDVqNcNgNMAWDBEsSDqcW1Y1D0FbD0pnRgkjEhRyNw8rz1xOqXmMrAiwg&#10;yID6rlwJLhpc1Mrzt6iRpEkq4xwFfnmBYwYeqZosxmhXvJ6El4UGFgakMxKvQe+1oc3igokFB7Hl&#10;eDIGu8XAf5Q6eKSdWVXNY1ppx5001yDa9fxuwm74aGo+GbJB4yyFumnQPAdaspvfj8Vrgt/vhZPP&#10;lXGkQRdiES8q0SAySRZwsjH0dhNWApyOPhQqI5EvEzilEeirVGh2hEuOn5UITRlnSGB29tLQ+DpX&#10;of2VMqjw+CnCLJfuQoX215stE0wldEsVpSTs7uhGSDrPFDIod49AuaPC92meaRZQOkZwoTFzf5kK&#10;XxcK6GDBIVceTlhye24zokDw8fwyUp3aQajKeERaYJb77uopYTiP3TliNOL8PJ3PINzF77mcpWWm&#10;eE4hdGd4bvxuCrkkhhOScf4OkjTYe84ZTsDF8MrNw/HKtC6CcBQ23tiB9TcQXhPKeGnCMGwc78S6&#10;q7xYf00IG6/04MVzzFgzthGrztFixRlVWHaiEUvOsOPxc0NYcU4IL1wVx9prsnj5ihQ23JDEhmlJ&#10;rJt8PDbeTgjeMQzrbj0DL99+JjbOPBObZ/TSPEfildsJ4ztOxNaZR2Pb3adg9z2nYsddp9EeaY1z&#10;LyYgb8SeBbTFx6bg4BMzsG/VfBx5ZgkOP7sQb0jnlo3P4sP1a/Dhhhfx2aYX8YXMgL9+Nb7Y8Aw+&#10;37gGX25fp8y0L7Pwf7l1Ex+3EFrbFTh+c4DL/i0E0XYCcR+htJuLTK0kbX0H8J0srxJor9Mk35JO&#10;OLTL/Tvx9d6tyv6+2iYAfglf71iHL7etV/b57f6t/YtU5xKMCngP7sJ30vFG9neE79Fev6HNfrmV&#10;57aR57vxJXy5eS2+ePkZfLr6UXy9fgV+Q6D+9iPp/PMOfjh0BL/56EMlK89f/vRHfLL6NRw/qA+m&#10;6kZa2hDofo1n0paoIhRVfBQYitnJ2EMxQpnUWiAm4Grl+9J2yNCtgE4eBXbStvj3sJT3BH7yXORD&#10;2Rc/H+hnodgkH2WbAWBK2kWRCWkvbKTESOJvWb+GzyWOy8THMiOG9P0QEZGZLwSO0uwlnSelSrda&#10;8l9zfck3LVW/dYSlTPdXX9+IhpY6GNsYd22ULrOWcUBDGGqhbZO+KPWMWwHYjQkYjXqEGWdGdUvb&#10;fic6TujFWZdeiEuvGIM5y86SQfe8zEGD9r7ypfm4yI0oeduRstcjamsnEJvQFRyKOx4cs/93v/ui&#10;Tdb7p/60DQ3TtDJYW9cCk6YFKtJar2mG2UJjVGuVqlGDph4BQw0cxnqYuehVrVBptHCoeIHtTbBz&#10;kQkd23VDCM0GXmADWhqbUStjE1skk4xkp+FNlQGdjXwticFlvAq1upo3cyhvmpLFQEoovJlDaqjZ&#10;YoRyg/llSSOtDMcQdReTlGpTnjqVnNvwC5T2R5nPS2Z9rqbGS1tle4sOHrsRbgb/kM+GWMCoGKOF&#10;z0MRj1JF6os7aEG0DULQSqD5/EFEGJTDrjAh5YWNwdnlTijtdG4P7cungdNvg83HQG11weg0wh+2&#10;KIP6XXZCjbboDEg1oBXxoFdJ8C1TTbmiMkCecE7weIRugnYq42zSDq/Stud1uZGU5NMRQoaGmE3l&#10;4M/E4E4XEM7lEAw4oTMTxAStkjotnUUymkBahlnQqgI0Uz1hmOZxo9zWEwjBSNDWN9agqb4WDq9M&#10;lRRHWPKzcj01bc7EH08x5WKAjyNUisDK9908RiUuQyQKKNGq4gzomRwtjkE5LkmwswHCM46I9MBM&#10;+Gh40nHIq0yoa9GZuL2vP/OLgJcFkKZGKURJqr82qGnMKUI15ZYOPfwOaKF2nqtLcqvGM4ixsJBK&#10;5VFIJBDw83pC3J9MucVzjkbVtHAnwgS4TAWVzaRoijlCkLZGS6x0dRNwhFI2h5E9RZSGdSND6KQI&#10;kniG9yubR6LAAk9eOqZkeH5J9ND0RhAynTIYnuAvZZPoINxknsa+ji7aXwdB1oV0OYZiLo9053Dk&#10;OnsJ1iw6OmiZFUKYQMznCUZCrDOfUwbpd+RplvkihqWT6Ip381h9hJiMORT7y/KYnShwX9ITtlzq&#10;RG/XKchwP+mOHEp8ncrS4gt5QrfEcxqOQpoGSnPtKPcXSAI0yRtOPhrPXx3HCxeo8eJlETw3vky7&#10;y2D9tSE8e3kMT1+Yx0uXBPHShWq8fFEKLxCEz57ZjCdO1uKJkyx47OR6PHKSCY+encCqc314+nwr&#10;XrrWg40TYtg0KYENN1ZolRVsoFmuv4mwnVbG+umnY+OdZ2LDzDHYOOtkbLhzDDbcdg5eue10bJlx&#10;IgF5Cl658xRsmzka22adiN1zLsXeB67AnvmTsGfRLdi9ZBb2rXgQu1fMw94nH8aBpx/F/tVLse+p&#10;x7H/maV48/mV+HQ9obJ2JT57eRU+fm4JPn3pSXxCi/yS4PqCwPyKgPxaaevbiG/2bsb3r+5S2gIF&#10;WFJd+tO7NDZa4reHCDFCTR6/prUpVa80OLHCL7fTQncSYq8QZpue4z5fJhTFTPunY/pyy8sE5Vo+&#10;EpSbX8Tn65/G5y/LshqfPv8EPn+Ry5qV+GjlfHzw6L346PG5+GjZPfhQ2k2X3o/XNzyHL3dtwU8H&#10;t+GXN/bijx++ht+89QY+2vQ6np/4CI7T5KBjrGqrr2IcpFkxhomBKVlk+NjERakK5SLWJ/BTwMRH&#10;gZ0AbMAAJTZKzBRoynuyDLQRSnwc2EZpG+Qi68v2so58Lp8pcORnIhcSg8UapcpWgNbf74Pb8Hl9&#10;rYC5f6o92UbSuykmSMPthyTPVQSmhvCTEQTVVf0dhAjMehaMaxmLGuuroSUU29TN0GkaYNXpYSMv&#10;XJYWeBw2eD0uqLR6GIxaFLqtOG5UD//P4jjm/C5cccnFmHDjxVi3/7FHhVvy983hf9GeWZz1byWH&#10;G2lXGwp2FXI2NeFYi+tvP+rDz/7lcODXVf/xP5e6ZZpZUwc7zc5Dq3JraRA6DVqM1TDzUTpF6Pm5&#10;U19LMLZCwwtooUm2NLdB30b70LfAqFKhqU2GXfAzwlKtbYWujZYp9cZcDARhaztLQ028Sc1D0EJQ&#10;ygBQ6YHaRDjKwE8pcQgcBZQNDdwXb6QkF2+qquWPRgaAch3q+2BuIxYoJZnWFhmC0V+6qpOeUTJG&#10;hvto5JfT1tAMOyElYxDTfjccfg+cNLAAg3hKUrvROMLeNOLRPC0kpCSeNobNcEbNyNBEQmE74WiD&#10;X6zN40bAboaRau72OwhakzLNkSlACHpMsFh08NK8pNekyRWEnbBN0p6CTgcN0kkQRxGJpmEnJJ0+&#10;ByqhGI4lAGwGDXwmlmpop6VOyZvpIRj8iBI8sWIGcQbVoOzX0Yh00q4kxU7x81iC6xAkBVpdWs7d&#10;G+AShkxsnOd6Lp8FFnOrkqTAwR9JOuklbAh9FnpitgbEnAaer42WGkSpXII9nkA7Cz8RnnuRVpVM&#10;ERDSASUVJWAzfOzlPpLKIPZknnDkOpIkPRi3I08jFcir2lvhtlqUVHHBWAoWAlDV3gybtUWZ7svj&#10;MCFHKwsQoB6nDvlEfz7SMG05EI7DRyOO0aqyhHBUeoamvCw4uJCgPcuclD6aYlqM2+nmNaZpdARd&#10;Rxql7iKylS6EewiNTsKtuw+lLpog7auDgOzMsfDAJZtNE1jHoptAK9IYRxBcIwi1DGHaV4miXPYR&#10;ZjQ2FjhKBRpmppuw6+bzAgrSG7R7GMq5HmR5v1LlTuS6egjcHO9FFkf3ZHBUsZfbF9HdI7lKRxC8&#10;NLpkD4qV4TTULvTSOqXjjfROlRRtAuQkz0EGIfd1J5SsN33FEUgTzLFikOfMgpCMm4yNQIbnEMrK&#10;kJoCerIFXDW6gKcv8GH5KYOw7BSC7mILnr5Yi6fON+Gp89x46kw9Vp2uxdOnN+DF81RYfbIaz5zZ&#10;gmdPasBTJzRg+ck0xDFNWDYuiqcvc+P5CSZsvKEdm6/3YetUPzbfWMSmySVsmZrAxuk9WHdTkYAc&#10;TgDSPO88FetuuxAb7jgdm+44Di/zs/XTTuJntMlbR2PTXcdj04wxtMZTsGXmWGy/7zLsmnsTdj5E&#10;KD5yN3YvvQc7H5+DrUtmY/uSOdi2fCH2PrUAr615FG89uxRvP78c7z61CO+smoO3n16Et7h88OJT&#10;eH/1w/jspafw5Qaa4yYuBNY3hOPXOzYqJvctTe4bGuC3B3cSkHxNk+zvtLOdRrgdX+3cTIhuwfcH&#10;tuLzdU/i4xdX9O+HVvo19/X1lrX4atPz+EKA/NyjtL2F+OTJ+VzmcnkQH6+4Dx8+dhfBNwtvLZiO&#10;N+ZNxL67CP2Z43Bw9iU48NB12PnYfVwWYd8ji/Hmqqd4HWux6c4lmHfOROQMfjjq1GivHwID45v0&#10;tm9mvGph3JK2OQGQVHlK5xqpupSqzGY+FxgKMAdsTxbF5n59FMBJrZnSl0Jei1TwUZ4r0JT3fn0+&#10;YIKyzcCQDIGbNFnJUA9pshI4KsM3uE95LobYQMGQ51WD+vt1KPvi5zIyQNKyDUwRKEM1NJKx5tdr&#10;bCUwpfPkoCFVBG61MsaxuakddS0qSlUN459McGCE3aFnHOb/eygKdbtMiK5FsuxER6UTPaMzOGfc&#10;WJwz9lxMn3Xl5zvfXezjeSt/0kZ43lEPfFQyhWiJLSi6GCddzUg7B+O6ybkvD321Nf/rqv/4n83Q&#10;NK3dXAuVvg46LUvy6kbF9NplRgtCUk/46durSXSCTS2TOdYrOUyb1RoCsAUOSenWXgeTSQsNA19z&#10;+2CoNdy2tQn13N7Y1j+xZD1vQKuaPwLVYCV5uKRrE1sUi2lorsHQplpFu5tbB/OHQvjVVaGGAJWe&#10;TkN5c2VursF11agi8Jr5WsYiNjQPVfLoqWihAtVabtPKz8QUawlSh8fCYG5DhOaUcvtRCPthcxtg&#10;o9XZCK2gzwmrTM7r9yMR8MIdcv86o0UQ4UACPgLPSri4ww6WWmSsplRLWggpOzweDQ2GhuQyE7wE&#10;rjOASoxW6TEjEE0iEHPB7AkrQygKIQIrEkM46UMgyH24TOiw0sgcGoRCNqWTTS4pybljCObjNAHp&#10;aJKAw2CGz+pFOJRAnIEyHvAjFQgqkxzbEhkCMqoA2uxyIBDwIUGIpGJB+B1W2Nq1MLHEFc3I/rph&#10;o4naDTpEzBqlWtJHI83kM+hIp+Boa4TfaUIhGVcGo3dnvSgSTLFomLaYQzIbQmeiiBDXj9BsCgRm&#10;t1TBxgM02aPh94T4+2iG1mZBLJ3gedAmwymYrCwJGpv5ndfAYGtBN7cNs2Di5z2UZOl5WlCCNhSK&#10;E6Ipo5KrVDLBxLK8T8kQYm4PsnbpDGXmOfP7svsRd7NAEonSMAu8bzJWMEOgdLFA0UMQjkS5azR6&#10;ewmOHplRIq/0MO2ujEJ3+WjaGUHUQVsjNHsKtC9CLtUhxkaYdvego9CJdDpGkHUSVl0YPrKESjmN&#10;Xp7jiIJAtltp24sTfjKZb0+uEyHerwqB153vVapbS6UUrZIWXaSpdkpqvQwt3M9ziKEjKUM1OpAn&#10;4OI09iKhWapUlMH8XcOLiJY9iOZpgp2yTQalJAs93H8hmyGcaa78HhJZD04bFsPyUxuw8AQN5h/v&#10;xJIzarHk5Bo8fPwQPHZqLZaONeOJM6rx5HG1ePJ4QvOEJjzB9VecpceT59Rg9dlVePK8Bjx9hR1r&#10;r9XgxWvD2DRVh61T3NhGG9x+axY7bk1jjwzSv6WMrTdXsGVaN42xjE3TRxKAtMMZFyhA3DTjKGyY&#10;NpoW2UF4nogtd5+Nl+48GS/fSou840wC9Ayucy62zbkG2x+cih1zbsa2B2/Eljk3YfvCe7GL1rhr&#10;2d3Ys+J+7H9iEQ49uRBHHn8Ah5bdx+UB7Jh3G3YuuI3P78dbK+fh46eX4MuXH1dmoP/oqYU0t8fx&#10;Bc3y8/XPEnRr8AWBqVRjvkKrpOFJ1ejn62mDL63G56+sxYfPLyNkH8EbzzyKt595GO+uegjvr1iI&#10;d2l7H66cjXeW3YF3Ft+MtxZNwVsPTcYbC2/AOwun4o2HbsCh+67A3jvOxfbbTuB96MILfNww8yjs&#10;eugybJ09FUuumIwrRh6PC487Gqf0HYcLRx6Hk/i7GdHbi1KPE+bGQWhn3GpjYV6aiFqqWdBnzJLx&#10;fjLGT6o9BUwNQwhIvhajkyFnkut5oI2QIftvsBtYBGpK4m7CR0xPFtlW2YbvD2wjoBQYyvsqLrKt&#10;NEtJe6CYqYBY3qvhuUlHG3kuzVRtQxlfB1NMhsq59gvIYC4C30GDpWq1P6mAxGmJzbXV5IVSO8g4&#10;LibJRdogJZONsaERrU110JjrKAMaOIxWuOw2JWdyxJOHwcwY4vWhOxXj/18nzjhjBEYfdxZOOD37&#10;77fNPmc6/8j0//fvwpMWv5B2RNDhVKPkaOHShIyjARdeaP9xz1vPjPx1tX/8z6BrmmZg0NKbmmHl&#10;0myUrvKSUaABWh0NT9OCptaa/kH4tEWlbVHF9QjFNgZSS3MdDG2EqazXTrDqqqFSS8qeoYRrDeHY&#10;gAYuRgLVQoNs1VOp2wWYVcpMyS0MlqrGWt7MamV+RQ2hKYm/22prWJIYqkCxhVBtJkDrGqswVMDX&#10;xC9AhmXwUUWoilFK6rj6pmolq00Lz6mmppHXoYFL0o3RrLJ+CwIuAzw+N3wEpD9Cc0tHYI/44PHb&#10;EfcRWm4T/F6aiGSX8UtWGdqfywWTzwarDBq1OeA2S49KC5wBA0I2HbQWIyHbD1iv0wVXUE0rdcEY&#10;oqURGnECN0LQJQiKZCiFsE0mA9YqGX8cHgOiUYIynleqJ0tFwieTVkzQbGqBx0Q74vF1NF2Dg/uz&#10;2bhvWmsgxHMOKLNZxLxORGJm+GMxuMI0UZ6rx9EOl9GMYkTmDeyCxulHi74ZRp0eZpuWgPUSerSw&#10;XELJSGPU1Sp5XmNpBvJMFJ2lCEq0qwShIbNBFDIEMsGTKsp4uDyKYobxGM2uCF+6SIu28Jr4u6Ep&#10;x2I5ZFmYsNOEJU2TVa+Fgb8VD+9rVynN87Qr2Xq8MhFwIKxU/6YY8LsIws645Anl6xjNOJjl9fC7&#10;8lj5nekRpKVbCVKHw8jXTgQTYa7bhXQph3JfGclCFp35YRhWHIZRMh6wu38MYLFyDMqlLmRzvM85&#10;mmBnl5IjNM/z7pMMMgSbzJrfxXUKvP+5EtehqZW5n+7yMMQqvegqlJXPEtKWyO3L5V6UeZ4VgrKL&#10;595dLCOdG07YdtDmOmiQMtCf4C0fSwOnacoYSgbGcoKfZUvIFCME9XAlVV6SxtlLEy1zvXilpIyj&#10;LHd2Y0RXB7LSmYpA7szkacU0XkIxnPdgTHcODx1lxrxj3Zh3TCMWjm7GY2NUWHhGA5ae1oZl5+rw&#10;+GlD8TiBueSkajxGUK6kGa6kMa48txbPnN2G5y5qxYvj9Vg3qRUbJzqxeXoB2271Ytcdx2MHQbd7&#10;1jDsmzEc++/swJ47erH5pig23jQKm249huuOJOiGY8sdndh+5zCCcQzW3TIcG28fjc0zj8Mr94/F&#10;Rr634dY+rL91FNbL8I07z8F62uV6WtXmGeOx4d7r8PKsiXjlgcnYIRMYP3Y39i7l8ugs7H/0PuxZ&#10;Mgvb592M7XOmYNsD12PPQ7fiIM3s1YfvxNuE5/sr78W7K2bh/Sfn4SPa4yfPLFEg+fkLK/HJ6sX4&#10;eNUifLRqPtdbiPeemIt3n3gQ79L4Dj56D/YvmYl9PM5hQnbXXRdg/wPXYNftZ2Pv3acreV733H0R&#10;9s46na/HYu9943Dgnguw996zsJOvN0w5Dk9fNQyLzori0StOw33nn4bbRozECQzKKQPjiKWNBR83&#10;+lgwOnF0H044MYvRp3fgwvOORsLUpGR+kSYgLRej1JARHqqaoWhtHgyT5GYmoKStTqnKlA6IhFMb&#10;ISSvFdAJsLgwdP/NBOU9JeE3gSiwkrGDSnUnF+mUKGYocBM7VNoR+TgAWEkoLtCU9ZT98FHaGwVw&#10;SqdGAaYCZ8ZdPgq41QS4VKvK+ch5iVHKPmQ8udLsJa95DTJYv50W3MrYPZRxWSU1fXyuUVXB6miD&#10;26iDy+pmTLLy/9tCIEagY0He6XYptUPldBhHjyrj2OMLfxg3ybf0qTdu8yvQ+ru/SeeuXJpxpZEN&#10;NqLo0KJCIOYdzThjjPG3z22/+5RfV/vH/3wW3TSnSQ2zvp4G0QSLrobPVcoYEYOVQOT72rYmaPhl&#10;CuBqSPgmTSsshKJJ0warijAk4AztBCAtU68hDLUNUNMQdYSfzEAhi57QbOe+2zR1aNPysa1ayYFa&#10;zX020hJr6wg4DdfTCyglUw2/WNUQaHnz6rmuzL1Vp+UXpdEQoo2oIgzFBsUQayTlG39YMo9ivUCT&#10;JZqhVVVoamxFVOnwYlcGn5vd9bB5Tf2pxIIhGAMeeF0hWGktVr+0MWrgNLUSil74wyZ+SXaakxV2&#10;mwk+Asnpos7TCk3c3uBthMmspxkbYCZUpBux0aWF18F9ut3KtElGqe6TNG/xIMFMqzMFYGy1KRMj&#10;u3isNGHpl4HlMm1TSqryKvCHwiwA1MLrsdFSo0p1o5WFDZ9FC7ddCyshagm6oeM5ygTHYW9MGTfp&#10;8wUR4PmG7e2EUA2CYZcyt14pkoNWskRYmqEy1cHj5jnSZCXAB1gAkGrwCOGeCtCUU0UCOYQ0LSWZ&#10;LiOaTiLDkpqkg4vSirpoXCNTUYzIZuGhnQVlpoeCn/dNhzYWlrwsIKTDBH+sAy7att3ZAqNVBZuu&#10;Fdl4ioCowBMOK+dWzEgvSkKdligJt3PFEsIERTndRwjLEIMgTS0Kk6UJTo8TFqcZRt5rg1Uy8Nho&#10;3rRMQi7fke1Pn9adQTFfQDl7LI7KH4XeLhnykFXG+yUJ3TQLJMViH62NFphK8zploH0fzymPThYM&#10;8tki8hlej9hiRxHDCzTBLA2tpwfdXV20aUKJRpfN8z1CMlcYiZTMipGkueXLPN8KQVigLdJKCf5K&#10;TyeyvMexSgERwrCSzrGQQXCWeJ68n3nuP8TrTlY6UOmuKFl2xNbLvLddXK8o4CZw0xl+v7ky70Ue&#10;WX6WJICP76hg9vA23NfdhHu66zHn2Fo8ProaS8dU49Ex9Vh6ig1LT7Vg4RgNHjmJ9nj8UCw7meZ4&#10;8mA8efoQPEsorhnbjrXjG7DhGhPWX63Blil92ErL20Iw7rolj/13H4dX55yOww+eib33HIdtd/Xx&#10;sxHYxmXL7Sdg64xh2EZQbp/B17OO65/F/66jsWXmidg2ayw/P4vvjaBNjsK6m0dh7eQuPD9lBF66&#10;oRPPXt+N5647nstIfjYGW+69UrHHXYvuxP6HbsHe2Tdg15xrsXs+gXj/9bRKSSo+CbtmX4t9C/j5&#10;oltwYMFEHFl6F14lOF8lQN9Y/oACyrdXPIADc+7Cgbm34PCSGThCkB5ecGP/xMjzb+K5XY2tcyZj&#10;+9zJhPEEgvx4nvcZvD7C7qYubJ99Ebbedx5euWsUdtzHa3/gAuy4i8CfdhEeO/8E3FxI41QPA3Zb&#10;PdKtKqWGrI2AaKujydG0zLWDYGkdjLi9DcM6rOgdVcIxZx6FY086ERmfDs3Sc7N+iNKsIwBpGMTY&#10;WTdYAUcbY5YARxmfTdAI1AZgxlD9N/j9PRAFbPK5VLGK4cl28r7AT1n4euBRsbhfP5ftBwCr7Juf&#10;yeuB3qwCOMmkI3CTNkLZh6ynzM7B1zJOUZKkSK9Y2U62l21qpWPO0P4x5dIHpGFIFdRKU1Ytmrmo&#10;CERJEF7H2KyTGfTbJJWbDhFC0MaCu8FiQdjtVObLHXNG+atzryzNvu2hc8Y8//ysZh7/f/m7bdLa&#10;RzM2FoAZpwveoSg6JWONCqOPVf3x0aev+OcnCjYZ6qZpDSqCSjLT1MGlZsDV6KBmEJVepa18r0Vb&#10;r8xXpaX56dvr4SQ4ZQ5ElWaI0mXWra9V8opKW6NRU4V2mc2CYDRqq7nPWtRxW5mR3cD3TM0sJRFw&#10;anUdmtQNqJKeqgz6OhUNkseTGffruFTTGusIPpmRv0HDkoVM7dTSiJb2FsKRkG3hl9FCjScoG6VT&#10;Th2/iBaaobQl0g7bGvgFNNfCYvcimbDT6sxw+a0smdA4gk7E3ISH08Zg6+aPN6i0FUZpIjJFlJvB&#10;Nuwj7GmEyYCZ67ngseihJlRsQcKU8HGYzTA5aVcErFsy1Tj1iBICYX4xXo8ZFp+M8fOhGPYjkg5A&#10;7zEpwxCq1Sx02JxIBa0op2SsWR/ihIukR5Nz1NKq3DSKkDcDDe+tFBwshnZCmueS8tBMZeolD8xR&#10;MVtaS9yHSCqIWNwBv0vFQkkjjDRgGaReLKSg+3Xcj8emoTk20YIFRlEkGGQtWumJa0Qh5kEiy+Cb&#10;SKA7SRARaBEaUFeHiyZJMGZH0Zgk/VmQsCwimKM5cXuxSY+zncatUwo7IRcBTaBHaIFm2mYgRNM2&#10;t9NQWcjI8RoLMQQdDvjCIa5Dk5QpjwQmPM8Mj9NVDqKUj9DIaFCEYz6TUeDn437NNEwXr8vtIPz5&#10;D1OI5tDTeTSG06p6BYjlJNKFOAFDm+P+yjS/fKfMqZbivaANFzuUa453D0Oupws+gilVpO11iuFl&#10;0FOW60ygl/vrLkmHImnTzKOjK40+vjdKepTm+R6/m4hU1dLqogRkKEPzo3n2EL6pCu9dWWbKSCAj&#10;s/vLGEYx4DSPRVgGeI+T+VE4mkaZy+WUWUvCBFyOxzuK11wqJnmPaLvFFJ/3oqfSpbR5pvj7SbO0&#10;nMn3IhiNYUQugEm5GszI1eL2Qi1m9tbiUQLx4WMH4+EThmLxKUOx5FQVFoyqw7wRVXhk1FAspyUu&#10;Hz0EK7gsP30QVpxYjZUnDcHqExrxzPGteO4UE54b04YXzqrDhnOqseWqdmyZaMCO68PYNa0Lu6YS&#10;djcSmjefhC13Hk+bHI7ttxGUBMrOGSdi+8xTCY8TsOueMQTladh6Oz+fdTEfR2PrPSOw9d7TsIlW&#10;uXXWCOx84ERa5bF4eWIOL04sYdPNZ+CVWbS0e2/AtnsnYMtd53K9C7H5zvOw+Y7LsPmucdh830Rs&#10;m3sjds2fgq0PTSPQpmD3nOtojlOxb95N2DHvFu53CvY9OEUxvG33jsfO+67FnlmXYcuMMwjqSwjC&#10;cXj5jnPx7C0X4Pk7zsYLt56Ezfdcho0zL8JmQnft7Wdg86Jp2Ll8Bl65/WI8ecGJuLMzh5M9foSa&#10;W+AgvDQM9DpCzdI4GHbVIFgZ7F0NVdCrhzLWDYWpZShsDPqZthqkQlb0dMRxztHDMfboMRgxrAit&#10;zPJQT3BK7RahyBAMmYNQV1uFlmqBIgv+BIlAa8DOBDQCJAGVmKACRD42c5H8pYrpEVxKBxw+l31K&#10;m59sI0YoScMHwCfDKaRdUPYlx1COw9cDvU8HwCfbVdNQ6xlPpW1RMcBqbstFOssoYOV5SqcbGTcu&#10;48xl+IhAcDCvQdaXYRptjMvSXtrKeyTNXmKOMhlDbfVQpcNfC4XKYG6G10uxsDFO291IhH0wEZSn&#10;XZ7bvvKlBf/bnqILJr1880jfCUh4mhFz1qOXMS7r0PN/zPiv980/9fJfV/vH/xyWumkWArGVwdGg&#10;0zIAy+D7OtQTUiojgWigwalq0E54tWjrYKb96flYRyMwEE6SgUCrIugIKyvtTKMihAi0FoKshT8K&#10;LQGg07ZA19IMvUCtmaaiGgoN4aVqbkVTmxqG1hblMxPXtxNyjbRG2XZwcyMa26polCw5NVejrblG&#10;GeTZKh14ZEbmeq5H+LYRwgLFOpnJme9bBaTyBdTWQm0w0g6taHU4CT+ChaYRCtH8vDbEbXp4WGoz&#10;u/hosiLrCyAUCyEQ8MLpaEfI5kHcGyDgHLzhDPYswQTDMdhdQXiNelqgEW4fwRiUKZ24j6CPQdtG&#10;oPpgiMSQiRPG4SDcbjP/ARpp0i00w1akUpKJhUE710uLIxDSEVqlHVr+kzgDTvgSZRhU7bymavhp&#10;pn5/HC5aVTIahY8BVmZnl1ktbO4AnBE/LIEAzysKvY3HMWmVLCk9pS64zAbUtVbDxWtx6KSHrOQ7&#10;5XHTBBm/a4fFpVQ9RnK01EpOaadKJ+NwJLppQxEMZ+CNZ7toJXFaEM2PphtIE5wEQ57wlM40Tp+G&#10;187fAX8P7oAa8agR2VSIVtPFAoKX8LMqScsLhFGykIHd7kQo6eI1hpFL9hEkkig7Q0ukIctEvwR8&#10;gcfpyuVR7jga8UiGMNfyn8SLoMsIo0ENm4c2G+R9y0gauxHoyY9ASuy1UMJwGlp3l3R66UaxMhJp&#10;aRskWHorI5RE2pm+GFLDsjS4BDoJsSwNrpzqUdKjCfDyhGpJZh/p6CZwj1Ua9hOVOCq5bhTSYsRJ&#10;FAmwNI1OoCZtiYlYHhXuS2bXjxFsHYR/hEbYSSvtzPUnYw/lsojI/JP54egmwHtSGUJPcqNyPzT5&#10;nPwOZJ/5HIrKkIs4Rkk7pVwL73lG2g95zyPRDnRE7Dg/OBTXR2oxKVGFm9J1mDmM8OslDIc1Yt7w&#10;GjxIGM7urMXcjqF4sGcI5nUPwsI+ArN3CB4ePgiLegfh4c6heKi3AXN7BmF2eShml6owt6LBvEoT&#10;FnbJuoOU/a043oClJ1mx4hQLVp3mxHPndWHNJVmsuTyJFy/K48WrS3jpmgLWTSph3Q0JbJ7ShY03&#10;9uKVm07A9luPxgYa4qZphOj0UdhCiG697VSa48m0w2F4YcrRWDOxjOenjsQL08bghZsvwgvTz8Oa&#10;W87Aizcfh2cJy6dvORHPE4rP33IOXrzjYqy9eyJemEGA8b1190/C+nsnYgPNb93tl+LlWy/Di1NP&#10;xvo7TsbL0y/ie2P4/Hism3kWnr93HFbdcRaeufcqrJp5PVZMPwtrCe31D07E+gVTsHzKuZh//jkY&#10;39GDY3VmRAbXoIlwGLAyGfcnbW/ynvbX1y1cWmlFWoLGQvPTShshg77YorVpKHwtamRMOiQYL3oT&#10;/B9mDDISiDZp6lHgQZAQsDW0RclxqsCGMBHzU9oTlepKngMXgZgyuwWPKQYmWWxkcL1SnSrvcRHA&#10;iVnKo7xWtuF+ZB2Ge2V7afuT/Uu7o6zXSOBJ9aiAdcBG+58P5v77q0qlHVB6/ktPUrFbyQwm8FOq&#10;VmUYHF9LxjF5LcM8+hfeB2n/JBgbGxnvGaNrGwhYXmtrk1SpikTVQob9WRhLg1Y3xcMIb8SrxLZR&#10;x1vfX7z6joQCqv/kb96Nm648NjoWvZSZrKcNPfY6FFhIH5Vp+svMB46b/E8PzlcZGqapaXxGrRqt&#10;qiaYpS1IV0dDVCljDdUWWo3kL21Uo11ScamaoaHdGWgeZi4u2mNrayPVt1qp3hPb0/B5G21I36RG&#10;LUtEDQSeVLeqCEFdG+2NkNOqaYC0xtZWGmhLNaHKH18zwaepR4uOBklblPflvRY1b2orwUeL1NIy&#10;ZQLiNt7cRmnb5A9L01CDqrpaDJH1m+rRzteSJaGmgeBU0U4IpAAt0ObjdXr0DNxeWp4dIbdGyZmp&#10;99hgcpsQ5HNv2KPM8JAMJeBxEzo0RLvdgqTZQsAY4bG6oKPlOK1c366Hn+ZlJMyssg+floCkcUqq&#10;uLCTELNBb3WgpbkeLlqy1xuGn0FShhz4CDcxuyLh4aW1NUlWfDkOQenStSvtCX5LE+IhgXQG4aiF&#10;2/hgDyeVsX5OX4zXkIEpEIU55ILBY4fRpEZHPophnQVaa4QFgmoYjK2w2SQ1H20wGEOBVuQNhhQ4&#10;R4IM9FmZuihB4wmjK+2jhZQIxTTKWYKKwT2UlfbEGHp43sFEiWY4Ah1lHzozMnVWCT4C3OUxKN+t&#10;h/cvn2RBIJtCkMYbJhiymTCiqQCtjTBIJmmxdsSS0q7qRowAidCQsqlOVAjqbIKAylQI4yjytNRM&#10;thPuGK/P2oq4JEGQMZTmFlj5Xcj1+1k4KXIfPZ0lpRAQJ0QlmfeoclHplFLoLUMmGs0UEwTgcIzo&#10;OwojOnuRL/egs2M47W8YMqVhPCYtL99BQBW4jzRihFtRJvHtHKmYdoyFi0p5OPLpHu43SdjzXhDe&#10;5UKYhYskwjK0o9BFYCb4eREVyT+boiVGeW00ajdBF+b1lQhGGcbiowHmMpK+LU8Lr6Az38l9RglZ&#10;3jvee6+YI+HXRzBX+H5HvqAkVJDhJtLBKUGjH+2owljnYJzjGYxLokNwqXsIruQyyT0UNySH4OpU&#10;FW5MV2NqYhAmRwZjcmwQpqUGYWpsMO7KDsbswiDcnRmM+8uDMb9rEJacNBiPnaHFw6drsewsHVac&#10;r8aqS5qw9Jx2PHq+GY9eoMe8E5sw91hps2zFwyersHBMPZac0oRFZ4bw2DkhrhvA8gtCWHmRG09d&#10;msZzV5fx9NVxPHt1Es/QBJ+9voOv+7By/AgsG9+H5VeNxBPXnYRlN47EY1NOw7IpY7mciUduOheL&#10;bxuPRyZfgAXXXYSFE8/DI5NOwuLLRuChS4/D4qtOxRJuu/jSLjx01Rg8NP4cvnc6Hr2C+7n2eDx6&#10;9WismjoGT088HasuPwmzxx6HO48fhtuOGo6Zp52IhddcisdunsBjXYYnplyJ52begjtOOBXldh1s&#10;NTUw1Q6CibFDTwgYZaaKtsEw0QZNGtohHy2tBGMLYUiwtREOUg0qM+CLncn0TUr7HKEisJH8pCpC&#10;wsz/5ziDtSSgDhECMr5aDEqSeYvtCbhkVnklkxfXV2ApUJLPuB8xNrE7GbvdKiDia4G0JCcRG2Mo&#10;7++Ew0UArsCR78tr+WxgGYCmPAoE5bmsL/sb+FyOJcdVervKZ3yUdk9JlylgVYbI8VExWV6fco5y&#10;DnyU4w3he0pvV4Hm0P4hddL7v433tIr7GDyUcZnwr5eY3lSLZlUDDO52WK3tSo5ljyPK2BlGvuj4&#10;7p4FN/TyvP7Tv3snbzihL3jeX/vCKnRRSjpc7egIatAbq8eMO0c/8Dbe5m36J/7qCMRWneQnbYJa&#10;J9WWdWjS80dByNn1MvBeBuq3QaurgaOdFieZbAhL6Tar4YUIoKwM5nqaYbvSq5QWZ6S90S61zQRX&#10;Wx2M6kY0aRmcCUdTC21TJxZI6BKotQykjbTL5pbBtMgaBmrC0FRNWLKkReg1yySTXGQKEYPArqmB&#10;1tiCuoZaZcJgmXBYTbNqI3DrCMXWWh1vNG2WP2QNgdDS0gajy4csrVAm9nUFXbzhfkRdtBu3ESan&#10;A+mglSATWzQj5XciFvPD7g9B74pwHYOSTUaqT81mHfSWVnhtakS9BKXTBDNBGPcSjAFqPm0uG3Ej&#10;FaIh+h2EoZUGzC/dWIuUQ41gykMA0LpY+g9mZe5BH3xOF9T1tUo7ZDwe4T7MkJRJNlstClEHQShw&#10;oTWELIotOVJuGMMBJLwy3IFG6nET9HyUbC6EU0c5hAhNp61dOkTpldkovB414eFCtrPMAEv7ZUEk&#10;4tAiSNvIMMiGaX/SW7PIz/LFMkrpNJJpAjc9jEZaQpwAz/EHGkgWkUglaTMZgiAAT8xHGBthNxJS&#10;jTx/bwid3VnEub9sMY58xoMOQqOrFENE2ixZAixJz1ECM08LLDDYy/RNMlGxdFLxVzq4XQl52mqM&#10;gEnKfIdRgs/DwgdLkBEZGmMl2O02+FmKjGSjqCQziEk7ZEeBcIvyWB2Ee4kAlrGJWfT1EvDFLO9L&#10;Gkf1ldBZIQQJxF4CuoOgk0w3RRqktNeluG0hfzRyFdpmpUyr7KLNCfj6kO8ejiitv0BD90kidd63&#10;zlKJkJN2SzlXyV2aRYHQk+mlMkn+hlI5pJI5vk4T2MNQpP0lCVOpik3Qxov5MoanCUoCsJv7lB6m&#10;GRneQojKZMZJvhdPhpGNScGhvw0znnXxt8d1NDUoGYagwEDlYhAq5Vr+cOVVx+wff/1p9948LvnH&#10;e84vYd64HiyYkMLj147BqgnnYumkU3D/hX2Ykm/B7RU1pnXV4o78INyZGYT7CcVHjqpShmQ8e54O&#10;66/QY+O1Wqy9Ro8N10ex/nofXrrWjmfG+wg4A1aP82HFODuWjyMIzyMIz0tg1cUlrCYAV1wSwIrJ&#10;FTx5eRmrru7E05OPw5pbj6ftnYw1t52GJ28ZjZUTerD06uPwxPVn4YmbjsPSaRdj2VRCauoZWDrj&#10;CiyeMQmP3Hoplt5xJVbdfQFemHMxNs6/Dq88chO2zr8Mm+dfjY0PXYSXF1+OZx88H0/NGofn7jgf&#10;q28ah0dOPRM38vd2Av//glWMNdILkkFay6WNz1sZpBNDa+AbWodAVQ1CVU1IuNToLXsJKMm6Mgh2&#10;qQalyciQsWTe8cl1915yxtQFl5896b6Tx46bHBk7YeFl51912wUXnHfbBbdecfuZky6Yeta1l950&#10;xnUXTB5707jJp80/55q+Oy6568zJF9w89qaLpo2+YtzEs1endK0o6ZsRNTZQFgjPuioUKgHkOq1o&#10;tQxVgCSgFEscqPqURUAn1ZoCHGlflMH70vFFPlPgJuvytcBMwCQQG9hW3lOg9nevZZHnSpsftx2A&#10;4cAi7ZGSHUesT9mGnysLz00gKDPrCxAF3lKNKvtTQMn1ZWiGbC+dcyTzjnS+kZmIpOpXZjaSuSCH&#10;8nUVt5Ux4zJfYpuqDiY7uWKiSBhtsJjMlBYdgnHT/7jw6uOv5zn8p383T9ya7kxd8nMmpEWvX4OO&#10;sAbZQC3K0SZMmTJs4bbPtlGo/4k/Q0vdNI2qBUY9AajRQkfDazVUo5HwMxKOhvZW6AlIHZdmfqEW&#10;mmRD21CoDPzh0A5VjSq0EGwyhZBbzE1Mr6kdrW3tSrVpG01QS8ip1ENhJNRapEcpjbG5rZkQ5LYt&#10;hG5zNe2zSqkqree+ZUJJyW4iAzobWwhAvi89k2RAfz2NUk0DrWttUuZQbCC41RqWrFrrlW69YmMN&#10;8n5dPyy1fN9issDmdcMZSyFCWPl9ElzzMAayhIUPKZpb0k9d9/sQ8vqo73qCygCfy0ToyWMcaqcP&#10;To8RTqeOj3qY+ZnNQqOMhWAnmLwBK7y0mJjHi5g3AJNBDQ3vj8luRiJAc4mEEWOwd2WtND43TUGm&#10;LQoo7YR6HaGS9MIeI8xZiKgytcAdcSAaDcAdLtLorEh7PAjRBp0MtDaCJ+hywkt4BgPtcFpU8BEW&#10;RZpXOueAz2+FllYVdUmbZgQ6pxaRjI1m1AkX74Pd1sh9ugi8FBKFKAI5Bu4EoVsmIIujCJA4ysUY&#10;0gSNTJFUyHh5ziVkEhlkYkGkUgRcgufm8yLos8BgaUQ9fydlXleCx05HWboj4DpTND0aVlfXcARp&#10;aT6zA0V/jCbqRZiQTaQlRR2BINkoCJ40TTVGu+vtzDAIBWmICdpQVEl4Hg24EGahQMMCiSQSD4Yt&#10;iLFwkS1kUSmOQKGDIO2mDRakp2YQI3gt0iM0QLClZf95GW9YQkelB13dPch3Eew5gpIFgHyB1isw&#10;rmSVji+VkgytKDBYlZSORB25LmT9XYjHuE0iwu8uT2hVaHfDuS7NlIZa5nUUUj4ClTZP6DlzSZ5/&#10;gRBLIk8w9+QJxRJBSRvNSFUtr62UziFCiId5H/KFJLqLtFHe72x6BIYle5BiYaErRStMBJGORZBN&#10;yownKXjbTYixtO0xtv0m6NXtOfnqo+6Ys22x5dd/6UEr5tw66ZnxJ//7i9eeha13XIs9t0/BwXn3&#10;4siKVTi48BGsOJag7CLAzilj5akVLBrbi0fOH4HHxnVh7hlZ3J9rxEOVajx8XDsWn+TE4yeo8eTp&#10;zXjuomqsvdqMlyYm8eKkItZO6sXz16QJSDeevSKGpy8z44mL/Vg5zo/ll8Sx7MIMVl1bwqrrjsFT&#10;V/diNR+fnHgqnrx2NJZdlceyCUdjxfhjsHxCGY9cPxqP3XAOre1UPD7tDDw1YyKev3881t4zCS/d&#10;cxE23DcOm+69BJtmXYn1t1+I56ddiSduPA8PnX8y7jpxNC7LVDDaF0NOZ4dpEAvLfxfgB9rFpKpR&#10;BqgrCbH5XKk+5GMzl2EVC849vgsGFqplXQFNK5fquqp/LZ/VvWD6tnlNfP8f+lu9evXQ/3l4wJzJ&#10;93WZapv/B58qZieLnMOYEwu4++5rf177xppbTxp/0qORhPcLqaqUsYViWwIryTv6N6Dx9cD1CCDF&#10;AgVEAjZ5T9ZXqju5/D0ElZ6f8jkXMUBZX9kXF3n9t31yGQCmQG4AoLKeMtuFnBePKceVWfWlZ6sc&#10;U4xQPlOqdn89p1aurwzs52sZpiHT88nAfslCNrh6qFJVLDWLLlM9Zawd9UYzNDodY2czjIyzqUwU&#10;E6aMfXrRonFk+n/8d+fkPZG+8sTPekMmVPxGFL1qdDDejYqpcPP1XS9vPryIX+M/8adSq6apzQSa&#10;5CQl1Ey6Jp4k4UJQufharamDQ1NPILWhQTLYEDitNLImQk4mEK5ua0RNaztkcL+OFtkqnUDE/Kqb&#10;UK+mQRKIdoGkpgo1jYSbyoAGmqTMnaiiWWq0/VZoaKlSsqW3ssRQ3aRWeqbWN/Nc1LRD2mQb91lH&#10;UA6pq0O9SnqgSpUqjyNpgZpljAvNtpmlP2q4zNYsmdaH1gocm2DmzfYRIJ5AELGAGJMHAZcfLgLM&#10;TvgFLLRHtx/OuEvp0RgNGZReqT5XGxxeEyK0OLeFX5TVQFtxwOR2wuIyQ0dz8YWDsPg8sPtCcPqC&#10;MDisMOhlcCnBSXD5FfvMwUebinKJiPXIEAmfC1rat93cBncoBG/SrHRCsuuaYQkSkLRZD4/j5Lkm&#10;43bEpScsz9fmtsLsDtJejQh77LwWA9pNeiVQZmldSULCHzDCRngHAg64nXoECeMcA7XHZYPVqkY4&#10;YKcB5lGQ4QIFAXMC8YQNEQbydEE6lPiQowFG4yVEaCoytVSGAFBSiuW96IxnEQsRai478rxXJnML&#10;mgxt3K8DpWieFpNDjtt1pNI0vm7aX44FhjCMZplsmVAtZggTyTlKe8ulUaKJyQwU2TzBVkkTQPys&#10;QEgXA4qtxyK8P/40fCx4OAwW+LySxo1mmaWRSa5RmZleaQOV/K+EWKGX0OJxOnPwZEOEVFIBZjzH&#10;dQmx3ko3kpUUursk0XaCZhBFqbdbyUSTKfM6CciUwLI8nNDNIMGCRpbfWyXRiRwLBDKTf55G3Znh&#10;8WR6pg65L5JAfATPu4gczT9bks49cWRZeCjREgs8Hy/3FWLglrRuAZ5TgOcb4/UXyzRigjdBG4zR&#10;/sO00A7es3gsoUybFUywcMLjplnQkjR2mZTtryedUdpy3jXDj5uy8Bojwxdj1v/798gjs5qXTDln&#10;zROXjcDzlx2LDVOvwI4Hbsf+x5Zg70Oz8MwlZ+H+sBpLhwXxzKkn4dlxJ2H9hDOx6aYJWDt9Khaf&#10;0Im5PRo8cuYoPH760Vh+QgUPdpXwwLFxLD5Rg0Ujg1jQa8btSQ0eKLdgxckWPH1GHM+MteGpc314&#10;/hILVl/gwJNjXVhxqRErLwph2RkFPHZujPaYwPLL4nj0sihW3Xgil5FYPWUknpjah6duPhbPzrgA&#10;z919KZ67/xq8PPc6bFowHRsfuIHQPA23HtuLi1kg6ZRxawYj3Fot9NX1aBnUP5sOL/1/WcSOlDY3&#10;LgI5aRNT7IfP22iMSs9MPh9ZCGL8Scci0KpS1hVYqbh4fOqPblx+o4f7+r/6u+z486wug+2PfPo3&#10;4Mgyos+HSVef/8GCJ5dHtm3bVjXhvKlP1QyqV6pCBUgCMmmD+xvAeO4CQgGNZLeRtjzls1/3J+so&#10;oOTzgarPgWMJrJTZL/hcAChtgAoQ5TUfB6A4AE55LoUG2UamhZKkKAJFZeahX0En5ir3U7aRc1Du&#10;3a/3uG6I9PbndlxX6aBDGEoHImlbVABJjmgpLc06ipT0NaGU6Y0q8sYMtaWdwuLG8ef2/fTC3of/&#10;0/v/6Py3rH29N+1Js4Cfd7eh4GrCcE8Djokacd21hb0vbpuu/XXVf+yvRaWaJjObS7VeY/tgnhhP&#10;iqDR0hTbVI1oVeyMBkczU7VRc1VD0NbYiDaxPdqcALCFADIQojZCtVVd3d/JRRqNGeCb2lS0OR2a&#10;CLGWZt5gGl2rqhZmbiMZ0iWbjZqWJKnfdFyMBGNLUxXNrxp6mqOOj5L6TatmiaOJMGyoVSacbGod&#10;ilouKq4rnWzELCUDu6SK0zbIc54nj9fY1IyWeitNyYgggeSgBVoIErdHp0y5ZHFoCT6bMleijJEL&#10;0Hr8Dgdtz8IgrIXJaSaEnNDaq2mQHgRlzKK3HVGaVkymJoq3wUjoaRw0UIsLGhYijEZClJZU9HqR&#10;ChKUMut7TnKY0gK5jwiPZ7QQZDoDoUJDY7Azm1VobxuMoFtHcAUJYkIrFCQEY/AQ0h6PFu2GFgLS&#10;DJXLg2ZC2Oaoh8/QCIeH8PKXGEjT8OQTtLkAjys9We0ohK00vB6aXBJOAtjqsyMccTII55Eqx2li&#10;OYxKJ2ghHmUmCX+QJpksEOBpOBJhpQ0wm88jlioqNpfLB5Bg8PdGeD3eKIws3dW310DPc0xJKrlg&#10;hPvqYulOBrF3MeCnaHgpuBxJ6E1qmjiNSXKL8lgCHOlE4qPVSYeSzqzkcE2hSGBmCzGkaJdhOTcx&#10;4rAHfhft2u5BioCPxHmsTIjnRutXZrMg9HK8t+kytBFCi6Aq8LzTBH+ctprooan29qIyrIxiTx9y&#10;lZEEII9PYxxOOGdocd2F4UgTajlCs9xDIBNMWRqqj3APEIjdMUkEYON5EXqSWJznmuI9j2VKtLcE&#10;8rE+lMtdNOk00jTBbDrOgkUXCoEkAVuGjfcyHyugpzRSMdskCw85f4omnUFvRlLwyUwr8rsKErwR&#10;Qt+DkM+v5L/NJ/yws1DhMKr+euaZx945fdG4/23i4tmz79QvvvXsNcuvOBrPXHEsNt06AYeXrsK+&#10;xx7HuhsuxwOhRszL6PHIyCyeGzsSL198LtbecBnWzpqO5yZdhYePyuDRkZ1Yfnwnnji2E0uO6cH8&#10;447DilO6sawrgOP1tUrAbR9SjUD1EHQwJhxjGoIr+b8xs6jBkmN1WHGcBo+PoWmOGYqlp9mw8hw9&#10;nrrYgCcvMWD1hAKeu200XrrrLGy650Ksf+ACbJx9LjY/eA02Pnwztj5yC03yRkwefhyGO/zQ1tQz&#10;+A5RAj0v7x9eJED/faCXAC9gkHkJzQzMMmZPgCA9r8efeRI8qhZlXTmOrN81KvgsX/9f/50y7JTW&#10;uDv4noz7k3ykA9eRy7sx4eqzfrx9ztTS6ulv10w+a+6XDYNbFOuSzisCRAUehIwCRNmWsJH2ROns&#10;okDu133JtSoQlfV+fS5wHLj+gXVkfXmUrDhyHKVKVbbj48B6sl+5L/J+EyHYItXOAjKe/yA5Fzk2&#10;F2WQPtepFWByfTnWgK0OpQVWS45TXkNj1ZD+qmsZR04oSlVqs/TzaGIcJ0M07Szg2DR8rKHAGOBt&#10;p+l73AiVU9i049qLuL//8G/bts9Ux/fd9lza7UDWbUCHQ41eVx1KPiOmXps98NS6ye2/rvqP/Wkb&#10;aqaJiTVK9hlDo9KOp5dsNDraFc1NSwDWiYURTDI+sJUQMtEeVTS4Fn6mNhBcBKCxvRbthGcL4VnL&#10;RapVG5V0bjUwNDcoPYp0BFmrDKFQD0FLYw2aCTh1K22zmQDTDqH1DYVe1uH2rU1NfJ/rEBI1tMl6&#10;6V1KCBu5ThuhV68mcCWLOq2wip/VynhEyYHKddpY8qjnIpNTNjbwn4hWGbK5GVS9Sj5Ta1gDk6MZ&#10;docJLpeepuVSZpL3MeC6vbQrh5EB3IicLwKXxQSbwQqdnSYXsaDdriUI2pGhofiD0m4YVKoOXbQ0&#10;CyFnsrCEQ6tL+CMopoMMqD4EGBj9CZbuvQ44HXpC0QK/UwefTHXEUpDZblLuseQj9QV4fhlCRQxI&#10;AjvB4yNYIzQ9v10Flb0FOpuW0LTDqm2Hxyk9O128Nmnji8DPoCuGkU4FCCY/Ay8DK+HpNWuR4L5S&#10;DPDZJIErPSnTDL6SGYc/OukII/MbFpPcJh2mQaYQkol2CcpknECKET4pmf8wjXCYx6MNuz0WtLY3&#10;QqVpoHknEQ8XeQ4yLKEAb/FoQimNKPefiMZhMRv5Q29T0uilM2WaksDCB2/GgWQhhTRtVaaWSqVD&#10;kITmI4oplPOSlDurJDwPxPidhFpZWNHw2C4lrVyGRpukSUZLaQIqh2QxjT5CPqakmKMx8xryBFWq&#10;WCLEy8okvkf39hC4aZSVIRo9vG7aHtcpKHMthhEtdGBEqYOQSyCcDCGeLCMpcCJUg0kf4ZpT7l9C&#10;2go7RyAWTypjHKW3cJrmnEm6kEhH+T2EEAkTbPzuozJNVpnXUpSep1EUaapFATW/Lw8LSX6aYD4U&#10;Q4C/mRC/o2SQv5+oH4mYpBe0wc7fTcxjhUkM2aL707iJVx3367/v//FvwdyZpy+7duQnT40b8e+b&#10;br0B2+66E+tmTHht3tneNx8oWLBgpBHLR9MUzzoNa666FOtunYL1t9yMFWOHY1HFh8eO6sKKU0dj&#10;1ZkjMaeSxcnmNqSaGAwZ8Lj7/2VRoMPFwf+54aZGXORtwc0VLWYdOxTzT2jF4+cmsHpcGs9emcOa&#10;q0tYd9NR2HjLOVg/4yI8fdNFWHH5qbjt5NE4xpcgsOqU/UmgHdj/gO3J879/f2AZCOry2d9/PvC6&#10;iYF7oIpQhi008rXYUCTqwaUXnoqwTqWsL8eRyQguvfvKm/n6//rvgtEXNPdFIgfsLYNhaBgMrVQ/&#10;8hiJUDuuHTfmr3fMmHjM3mffPdFddxTqq2qUzDHSiUXJ3SxgFAvj+Sqg4jlLO52AVcAo5y/XJtc+&#10;AEMe8m/WJwD8e9jJe8q+uI8BExTzFLDJa6lSlvVln7KuJOmWDkCyjWKEA7ZYR+MjEGVbAaeSKYfP&#10;ZX9yj5Vz/nV9FeNwfR1j9VCZ9ai/R6oydRTvh6ZxCO2wDiYzY6G2ifGwFiadWumdn4macNOss+Zw&#10;n//h3+rVbzdd2DlnVcEc+R+pkApZnxq5oB75qA6Trir98NzL0/+W6u0f+jPRENWEYT0BV0eItTTV&#10;ECaNqCOYpDep0v7Hz8yqelqZilCSfKa8QAGbDLIklFpVdfyM5tfWzEeBYC20hGRLC8Gn5n4Ixlaa&#10;n5klAb20ATa3opVA1HDbRsJPOs7U0A5bG2uh4/FVjQ3QNMnxqmmaPDeaYm2tDN5vJPAIvhaZkJKQ&#10;ljZF2qBGUryxtCEZa1r5uo7HlZJH/5xeNbwuQt5kgTXlVcYNeuwWuKyEl80Kp5MQdIbhl4mAqelB&#10;SQLukUTXOmUaJZnSKUT4uAiriBgl7VJm0Qh4CQSvDnZ+iV6bGSaC0mvnvmImJOI0mZQBaQbUQIQA&#10;4D+3jIE0WblOgIANmuD32BAJ0RQJNLFKR0iyNXB96fhDowokdXDSZuMuJ7d1KDNoeEwtMBjFWGmj&#10;tnpYDW3QBGzw0paU6an4GGBADkoCawLHSrC5aVSWdjVCQQty8QSicQKRoI5kJGdnEtlsBOkwTYcB&#10;3p0LIU8oJDI0zryMCSRMIlJ1Sssl2LN8zMRzNJYo4txfnGCWGTXanVol6BcJEumgk08RIlmaE+Hq&#10;4TYmnpeHBQ+z1YNwykMg0KAKGYQqYqgybVMHMvkIwjyXKIGbjNPuciOQ5dKbk3ZUDdxxG8HP++qn&#10;fYfshBgBnZRhCz0YRtuVnpxJQrUzW0JPxwh0p2iBhJ30EM0SuJ2EY7bQp8x9mM3F0dNZRKHUx3uR&#10;wTAZp0jwpotRZfxjnIAMyOD9rJfW7Fc6O4VTQYTjGaQTnbxnMg1VkpDMI0qTzsu+IwWkczRpFkDc&#10;LJTEWcCIy3yGSpaiFKK0yTKtMZ1mwSGa4LlLj1KZ+srPQlEQTp8NBRZ8wj4ZX+qj8fM7dVtZOLMr&#10;hSIvCwEOp4sAtv5uxoIZrl//ff+hvwUzLy2snHHy8jWzLj2w9pZLdz13x6VHzZ49MTL/9NS/LDzZ&#10;g7mn5bD4xAyWHZ/AMxeegBcmjMeKs3ohwFzYHcWyM4ZjxZUXY9FRtHBNzd/gIgt3/79d6hn8DLXV&#10;sPB/3ce4kNBrMMJswrk+E85jIedq/hbH83s8NuxH2mikoakYZKv/f/YxEOzlcSCAyzIQ+P+jRSDw&#10;H0FbICDBWpYWBnPpBSr7tXsNuGrcmah43cp6crxCh/Wn2Ztn2/j6//rvvgn31Z8QTa6Jtg5CQDsU&#10;XsZaff0gpKJtuO7KkzDvoSnnzZm+pmSpNigD12UohJyrMs+hUk1JmBNAAi3p2SmgUWyRi4wBFCDx&#10;MH/7XobwPXmU9wbunTyXRbZTcqbyUYHjr+8PdMiRfck6yntcpIOPUtVM05PjCvjknGSAvlSDSvWo&#10;cp4E98A+/gZdOW8eq4mmKDmopXOTWLlMN9VQRXFqoEw1ingxjpNDWnUL3IZWJNwqxlcrvDE7Jt8x&#10;ej3P5T/8mz59W9XpfYvnxs35f68EW5Hzt6BTWbS45PzMX7YdeGzUr6v+Y39qg3qawUjjMwmYhqKq&#10;hWBqroeK5G6uqVMo3k4zlM4vre0taCHo2pp5QQSctAu2NPBGtEiybxW0XKdR1iVA9bQzaRNskjGJ&#10;7VRuMT/CzkCQSpb3BnUtmhoIu4ZGwpg3lrBs4z9MvZQWaI4qmqoCRIKvoY7HaqAt0gxlKEEzwdnC&#10;G9lIINbUt0LXUA9tHQ1SOuzUVmEo329pluNJInEZsjGY9sqbTEP00nj8tLJYzA2LdCwh6KzuAA2H&#10;JufSIex3EW42WAhDvb2dGu/l+3aEGYS9HlqK1wmP1YKUN0BjY+nd7EDcbKHBMZg5uQ8GuBwDt3Q+&#10;CYd8sLidiNI0w/4wLUmPAE3P6tLAbLGhiYWAFhptu80Br9eMmJPnxfVdPF7Cr0c7rcFupjFyGyMB&#10;bjXxR0KAW6x+wrwJoZhBaSf0RbMEYgxFQjGeSPZngwlkoGEhQCZudrsZVENZ+IJRpeei9CKV4J6n&#10;RaYKJQZuHyEe6B8sT0OL05YiNLtoNoZUwg1/JKk0cMdpnEEZ5hHleUasSiHJ1FbHH24avliK93Q4&#10;IgVCIkWjilsITpeShDwWDfD6rCiEaGJZBw0xihT3n+kKY2S5k+Y0ktDwE8BhxNIdypi8QMqGYIKW&#10;xpK7O+rgfdUjbnUgRFvKxp0EXwjhchgVAixDuEe78vDmvQjli4hlu+FjYSDLc0kmhiGUS6E7MxzR&#10;sFRdJpFIdqAk1ZwFQjBfQSXfzfOooCtN20xkUIrSOENpuGVqL/5movECfEleY1o62pSVdG053qNE&#10;3MNzySAQ53lkMgQeQV/K83wiKMqsHCyYdOR4TZkgr9uLbLiAVKqgtCPHQxkkvFnEUy7EWaiR7zEU&#10;0NPmnbB5nPD7WUDztsFjccLL31vEHYVBb0MmWPjNxSPOe+SKztMWXj/qontvGn3J1Hsunn7lnRfc&#10;ftXiq287duk1M8P3jvtf200WLRrXsOax6arHHhiv2jZ9OuPcoEHzbzhr/NyxoT/PPFaP+eNKWHxJ&#10;HKvOyOOx84r/Y+7xsf9+e07zP+Z3x/HoyV1Yef3NWHbWyTiLhbmB6rX/zBL/T4sES2lT6rcd/n9y&#10;+Z/hNhDY/7PX/6flP1tXSVz9a7CXnpCSFk1yiLqsaoy/9CT0xCL963EZe/nJD/L5/yd/V426qvYo&#10;X2RpiPHRo62CnZLgJRyz4RZMuGgMFi+YetOcOXNq+7p6dyhVooSldECRnp39bW68V7XyvB80Slo1&#10;PlfyifJc/+frlbRvA+/9PRCV59xeEnpLgUC+S3ktn8k68rn0JBXTk/siBQdlfekxym3k2AMTtEtV&#10;qMzQoWzL9eW8ZR8CvVppMyQg5XPZXpkwXh5lv9VDCEiyRjo/CieaBxGITTA16yhgtbDo6qFvb2Uh&#10;RSYvN+LmOaft4jH+07+RPYtvDRqG/TXpV6EYqEfRqUK31YpzT/Vjw+75p/262j/253M1TAs5W2Ax&#10;NUPDE5H2OYPkLVXTqpoa0MSTFtUdOoRwkvmvWNJzWpphUBFAkndUzE49hLAiwAgp6enZxvfrpFsx&#10;wWcgmExcV9tepcyP10zYNkt2maZmwk+nDLmoISiHEsb1hFczfyh1uipaXRMNkrDgzWqjIVY1S+aa&#10;wdDXEX5igTym9CYVQGqUPHlVUNfQIqv7IaPneSlVrjwHyauqIdgNeg+S0TAiQS9vtpkgpBG6HLDa&#10;dWiXweuedvgEeo4g7AE77DRGP+FjdXjgoCmGwz4kaYh+qxlxqeryMGB6tHAGrEi7PMhHYvB4Y5AU&#10;b0lTCD6vHxYqfIjqb7PqoachSo9cSWZew/OUXrZWwk9K/l5rOzw2C4K2dqgcZlhcEbhosH6bjfBr&#10;gc/RgKy7Gg4ag07fjhT36Y+FkJTel2Ej/AyyMh2U39M/m4TOqGYBox5xfwPB74U7WaIhRpXZJbJ5&#10;mYlhOMIxJ0HEUr9UU0obIq3LlSL4eI9ChJGTwJRcq6FYkRYa53EiNGkfXBkDHGY1v986uGQWCoI7&#10;lOxCIJyHMxhUcqw67XpYvCECMYgKj5lM03j8NMCQB8FCJ5K0OslSkyLQiqUkZPB5KZVEOks4h0tK&#10;tWOU2+QJ+kyJcHSbWHLk/ZHJiFmYcSeko49Vyf0ap+WVU3ECkbCTrDeJDtpaV38auGCIUJehHVlE&#10;kkmCMI5SmNeYDBNcARQJzijNVIaZ5OI0/xCtNZSCL8TCkNfD+0C7zbtQCOdovBl0F+QxjUCGcJV9&#10;8Hz9aR9CxTgtNEZwZpQq3qzM2h8vIs+CRjAbQA+PHZW23UhcmffNzQJS2BZAImZVCkExl/TY1StD&#10;TAKeoDJEJUqbctvMCJpZCGs3ImJpZaCs7i95K8ONmqBjwGkdUsPnGiTbdIiqzUjqA/92SrDyyehY&#10;6ZWLu09/7NKuMZedkh7WcVHHCb6pp0213jPxHsa6QYNOWb166KwHxoy+a0ri/hl3nHvMspX3dixf&#10;OG763PtGnX7HuDPH3ZVt/tODPT48MroXT156FoE4GuclLIq5DARP7ub/74tiI//TewPv/8/vSaAW&#10;EMu5y+cyxKGFAAhYWnDDuNNw1rAY2vi5tb32r2defmont/n/5G/6KdNrjotmF0a0/H8kFJ2MWT7G&#10;ybirCuPPPgqLFt+jWNC5E69OR4rebS3qlj8L/ARONYSjAFBsTUOICcyk6ncAcgOPf79I1aZUpwqM&#10;/v5zBXiyD36mvOa+Br7LgfsoEBTrG2hrFNBJ1a0M9RCrlH1KRxux0wFAK9DjohgmP2tskA40/ecs&#10;6d3ELmUdsUrpJCRtovWMzRoKUkN9HaWnFg0yHlFLGWpvQLuhDQFfO+OSCXc9MHYrz/U//Rt31lNT&#10;vNqj/pIPGWmGGnT5dagwBp880oiXt84dPzB/4j/0F7K0THPZGuELMPjbtLSjFpiM9TCqGmFua6Ed&#10;NkBN0LW1DiXICCdCy0orkJRpMvhdICiDKyVfXVWVDIjnRfK5Ss0fHiFZQ2i10TZVXL+V/8T1NLnq&#10;ZgKRoBxCo2viujIUo056ldI6NQRdFY+lauZN4baS8qeWsKyhJZobmwhp3jiWKtSEYkstDZM/rDoa&#10;YB33KeCuZ8CQdsRabltN+LawlNLE9SWju65RstQ4aEySJqgdTsItEfHAw9caAs9gd9LIbPB7XTDI&#10;LPYEpJfvuzwe2IIEkFRnEoBefuanVQa8BIOnGQ5aYVDmMqSJeWidDrcNPrudNueFnqUVQ3s91HoD&#10;amm5Mk2KZPxpsBgIvCBiNFAbAehjacjrsLKwwe38ATQTwjpzK1wMgu1mHWyWNgS5jU3noalqaIVO&#10;5Zgyl6CX4PJEI5AJkB0+I2xa6RHcCqNXBwsNL8lAHEq7aTUWBQTeEI04JCYnBkhrDAtUaWGxJAw0&#10;mECCJhIN8npDyEXCKNF2Lf6kMmWWmyaj57nqVXUsRGkY8KOEcQxeQi+S8jG4+2EjxF3KhMxuBAnA&#10;TE5A7IPTSZuWeRwzYnFJWijBRUOVqZlS/0979/tix1XHcfxeuTrx7l53kllmM+lNppnN7I47NzM7&#10;k3uz291m3TTpT2pQCdjaWlFIUVG0QUEEu1UIgqYJRIQKasUnQr9aQm19UOljQfpAHwjisz7zHygK&#10;guPnzN0bI7aKUKgP3i84zJlfZ845d+b82L0/1lLd/K4zUyehTqPSLM599OG08nu6VieqAczaiWPN&#10;sjrYdXVgk626Ob2ZNuvr6jzvch9H0GBnUzOwLfflAevN7vquZsHuA+5RU5862myM3f9I3U9TpU01&#10;SZpT6lBPtu+gdf/DdF/vlysc0SBDs/xVDSA0K12rNMPMdUypulAnulOovtxnJlVvea48V8vNZH2k&#10;AUPZnFAdVOP1Zk0dYK1Qqc7WNZAoNXPOVabVk+o4VZdjDVqSVfcndw0skqyJVjQQyZeaevVwUy6r&#10;w9dAojhyRxNHGhgd1iB16Xhz55GDaqD7TXior4GkBoLz3WbxoJ6HJa+J3Wd8NWCc8/XMuTeYaf/8&#10;ITVCakTdL8AsaKAY9xea9GD4Zhoe+9P60bXf3H/irp98affhbz37xW+efX7veX+/KfgXV65cWbpx&#10;6b5Xrt+/0jx3393Njy+ca3548ULzoAaDt3c0b9XpvBvhLTsFhdn22dJ1JnNqxN1M0T/QbZbVtqwt&#10;vbc5sxI0e1/4ZPPliw+0b+Y7der4Hz71lYcO65x3xJ5m5R/b2P3uavD+Zk2DfnfdXKG48z3Np584&#10;1zx74xu/3z+08/ofX1+88PkLl7bPla8tLc79rf1oQ0cThm6v7axcx3N7vc9m7C7uyul+csl1iG2n&#10;5ZZum5buPFfu6S9bTAcGrvNy582+A9V1ci64NN3+2bfZuA65/b5SbXM/R9W+U9fVo+KzDnGWF3dt&#10;9z2oLrg3Qi28T+2y6xB1Tc/9ULy2uV/4mFcbHvbVXqtdnFOHeEh9y0H310XNEo/Fau/UfqajY83T&#10;Vz/+M6X9tvYu//ryWvDIX3c/eLQ5kx3WxGRBA+G55qG7/ebl166/+Obf3ziyf+h/N79w6OIHgoVf&#10;HV2MfpHEsSV5YsNkYGniW+QPLAo88/s984OeBUHXAr87XR90rN/vWk+h21PodhS65vXd8d12n+dp&#10;+0BLvzONu21a7yu057l0tN0d7ym4eL+n6yg+UOgp3ut6bbp9XWPo92ygY7ye1+5v40qj6+m4vvKj&#10;dAcKkUuv3Tdd7+ncjqc86LxROrQkDSyMh5YlmeVpaEUSWJJo+zCyRNvTJLE09S118aHi7tg0tqI9&#10;N7IoTSyOQ8tinZfXllRbbb0lSdSeG6W5BfHIonCo4Kv8rsxem48g9LTP1/VDpRHYcKig9GOln2hb&#10;GkVWRL4Nw8jCYag8KR+RlmGsbaHKozJksWWV8p7HluaZFYpnaaq0lP8gMF/Xi4YDy0vlt0javKeK&#10;52Vo5UTrhYtnllal8l7YuEqszlOrssKqsrbtOrFJWVkySq3OEqvGLv3ExiNXXpU9GtpAr8VQ159s&#10;KJ2R0lQeApU/VtlcOTTDVgis1DU2J6N2PYtT29o4a2e3t3ReabXSnZzZss1q20p37qiwWnkpSl1r&#10;XCue22Q8sjRT2TLVjcoxUvz8zpZtbY9sc5xbVe1atbljRZ2pHKnSrawuS123sLIcK43MRkqryHKr&#10;i6rNTzUu7UzlXjfVXZ3aZjEtZ6kyuvSTkcqkequqs9pf2KRQXW/Eptme1ZPaxvXEsmzTNpTGpMxt&#10;VI5ULyMb57mVqttUdakZX5v+uExV37nSLCxxdan7zd177X0Wq8702g7jvl5nLSPdC1pP9dpHYd/6&#10;ulc8PX9h2FXoWV/3ua/1gduu+yoIBuaHupe1Hvp9Pa+6txSPXNDz2td9MNAzO9AzErhnQ8/hwOu8&#10;EB3wXlk+MP+7nXTl55+759GPPPnkDzSw/3dXr15evP7Y1k9v3FPcfO782L7/2Uf1DKSmXW1Q49uG&#10;2fq7Ef7T9Wf5u/2YQa+jZ6RrqUIeda0cenZOz+GDSd+e+cyH7anHH7fjdxy4+aEHVp7ae2FPfeo7&#10;pvvI5r0fPbE4uBnr2rFem0yhUB4eu7j70tPPfOJ7+8fdsvfVa3UUxGrL1LYp757a2M4s7JdHHdC0&#10;7d1fd0vPtZcKbp87drbPrfdcG73fng4UNIOb1os7vj3Xxf+Zrlu/lfatbWpP94+dXmt6vNt2+3bX&#10;bndcurrOLK32XC3b66uNdu2zP3D9ibuH1XdoOXD3/LBvYz2La0X86nd+9PUnlO7buvbt354/6V96&#10;dTsbWu3a8yyy7ZFvD+/0Xn7xl1+79ue/vPE//c8dAAAAAAAAAAAAAAAAAAAAAAAAAAAAAAAAAAAA&#10;AAAAAAAAAAAAAAAAAAAAAAAAAAAAAAAAAAAAAAAAAAAAAAAAAAAAAAAAAAAAAAAAAAAAAAAAAAAA&#10;AAAAAAAAAAAAAAAAAAAAAAAAAAAAAAAAAAAAAAAAAAAAAAAAAAAAAAAAAAAAAAAAAAAAAAAAAAAA&#10;AAAAAAAAAAAAAAAAAPB/qtP5Bx0+gSYEHhB7AAAAAElFTkSuQmCCUEsDBAoAAAAAAAAAIQDm0/aL&#10;9TkAAPU5AAAUAAAAZHJzL21lZGlhL2ltYWdlMi5wbmeJUE5HDQoaCgAAAA1JSERSAAACWAAAAlgI&#10;BgAAAL5mmNwAAAAEZ0FNQQAAsY8L/GEFAAAAIGNIUk0AAHomAACAhAAA+gAAAIDoAAB1MAAA6mAA&#10;ADqYAAAXcJy6UTwAAAAGYktHRAD/AP8A/6C9p5MAAAAJcEhZcwAALiMAAC4jAXilP3YAAAAHdElN&#10;RQfoCBEHOjmR9QiAAAA45ElEQVR42u3dd7hldXX/8fe902cYzgADA0wBBqQXAUVEBBFEjUYRe1eM&#10;sWvUGP2ZmGjiY0+MGqNGYzRGjV3sGkBARWlSlN5ngKFP77f8/lh7ZHO5d27bZ393eb+e5zwzIpIV&#10;5t5zPnd9115fkCRJkiRJkiRJkiRJkiRJkiRJkiRJkiRJkiRJkiRJkiRJkiRJkiRJkiRJkiRJkiRJ&#10;kiRJklRRPakLkNQuSxYv3vbbHmAKMC17zQCmZ79ue03L/tr07PdTcq+h+nOvrdlrS/br5uy1Zchr&#10;K9AHDAAsW7489b8eSQ1hwJJUiCHBaQYwG5gLzAN2BuYDu+R+3Sn77+YCO2R//yweDFbTgKlEmOrN&#10;/rnbfoWHvn8NZi+IsDSY/dpPBKg+Hgxcm4CNwHpgHbAGWAWsBO7PvR7I/trq7O/bmP3vBw1ikkZj&#10;wJI0ZrkQ1UuEoXnArsBCYBGwOPt1D2A3HgxQs4ku1JTx/N9LZJAIZFuIELaWCFr3AncBdwC3Z68V&#10;2V9fBWwgAp2dMEkGLEnDy8JUDxGkdiFC1FJgv+y1F7An0Z3agQhQbbItgK0E7gaWAbcAN2a/LifC&#10;11oMXlLrGLAkDQ1TC4ggdRBwCHAAsIToVO1AdK80skHiGHIlcCdwM3BN9rqB6HytJI4sDV1SQxmw&#10;pJbJHfNNIeag9gEOBY7Mfl1KHO/NSl1rw/QT8153EkHrD8CVwLVEt2sNzndJjWHAkhpuSKDaBdgf&#10;OAo4BjiM6E7tiJ2pFPqIYfpbiMB1CXAFccy4Eug3cEn1ZMCSGigXqnYk5qUeDTyO6FLtRRz1+f1f&#10;PYNEJ+s24HLgd0ToupEYpLfDJdWEb7BSQ2ShagrxBN8jgROB44ADiaNAv9/rZ5BYE3EjcBHwK+BS&#10;YqB+MzjDJVWVb7hSTeW6VNOJrtRxwMnAY7L/PCN1jSpcH7Eq4nLgPCJwXUN0vQxbUoUYsKQaGRKq&#10;9iG6VKcS81R7Uo89UyrGtu7W1cC5wNnE/NYDeJQoJWfAkmogd/y3hAhVTwMeSxwHOpwuiJ1c1wLn&#10;AD8Hfk8MytvZkhIwYEkVletWzSeO/54JPIE4/rNTpe1ZD/yRCFo/J9ZBrAPDllQWA5ZUIblQNYPY&#10;SfUM4OnAwcDM1PWpllYTTyL+gAhbNxGzXIYtqYsMWFIF5ILVbsATgecCJxDdK6kIA8SS03OB7xID&#10;8veBQUvqBgOWlFButuoA4PTsdQjtu9dP5dpMLDb9PnAmMbvVZ9CSimPAkkqW61bNIhaAvpgYWt8T&#10;vydVrkFgBfAL4H+BC4jLqe1qSZPkm7lUkiHb1U8CXpH92kldm0QMxv8W+BrwE+BuMGhJE2XAkros&#10;F6x2Bp4KnEGsWPAyZVVRH/EE4teBbxP3JLpXSxonA5bUJblgtQvxNOCriCNB56tUBwPAzcA3iK7W&#10;tcCAQUsaGwOWVLBcsNqJ2F31aiJYTUtdmzQBg8DtwDeBLxOb4/sNWtL2GbCkguSC1VxiaP11wLHY&#10;sVJz3EEErS8SQcuOljQCA5ZUgCxczSR2WL2RGF53MaiaajlxbPhF4Aac0ZIexoAlTUJuj9XRwJuJ&#10;Wau5qeuSSjBIDMB/EfhvInT51KGUMWBJE5A7DtwHeC3wcmBB6rqkBAaIpw7/HfgW8AAYtCQDljQO&#10;uWDVAZ4PvAU4CL+XpK3Ab4CPE4tLNxmy1GZ+KEhjlDsOPB54J3AyDrBLQ60DvkcErctxPkstZcCS&#10;RpHrWi0mBtjPwEuYpdHcDnwO+DxuhVcLTUldgFRlWbiaAZwG/BvwHGBO6rqkGtgReALR8b0PuKXT&#10;6fSvXrMmdV1SKexgScPIda32Bd5BXMi8Q+q6pJpaS1y98zFirYPdLDWeHSxpiCxcTQeeTTwZ9Wc4&#10;ayVNxgxilckpxIzW9Z1Op89ulprMDpaUGTJr9U5i9YJdK6lYG4lLpD9A3G9oN0uNZAdL4iFPCJ4K&#10;fIaYuZqRui6pgaYBRwBPAlZhN0sNZQdLrZbrWs0D3gD8FT4hKJVlA/AV4IPAbWA3S81hB0utlQtX&#10;BwOfAF6DR4JSmaYBjyKeNFxOPGk4aDdLTWDAUivljgSfQezqOQHoTV2X1FJ7Ak8lviev7HQ6mzud&#10;DgYt1ZkBS62Thau5wNuAjwBLUtckidnAicD+wJXA/YYs1ZkBS62xZPFiOp0ORKD6Z2Iru0tDpero&#10;JY7sTwCWATd5ZKi6MmCpFXLzVscA/wE8Hb/+papaADyZuED6yk6ns9WQpbrxA0aNl4WrXuBZwGeJ&#10;R8QlVdts4qqdBcAlnU5nnUeGqhMDlhotd5fgG4hrOhamrknSmE0lNsAfDlwO3GPIUl0YsNRYWbjq&#10;AP8AvJu4fFZSvfQQd4KeQNxjeIshS3VgwFLj5IbZ9yCG2V+DdwlKdbcbcZfhPcBVDr+r6gxYapTc&#10;MPu+xEXNz8H9VlJTzAWeCGwBLvOKHVWZAUuNkQtXhxFPCp6C10FJTTMTeDwwC7io0+lsNmSpigxY&#10;aoQhaxi+ABybuiZJXTON+B7fHbig0+lscC5LVWPAUu3lwtXjiXB1eOqaJHVdL/BIYClwAbDWkKUq&#10;MWCp1nLh6iTiWPDA1DVJKk0PcAhwABGyVhmyVBUGLNVWLlydQoSrR6SuSVIS+wOHAr8FHjBkqQoM&#10;WKqlXLg6Gfgc8dSgpPZaSowH/BYvilYFGLBUO7lw9QSic7Vf6pokVcLeRMj6DXaylJgBS7WSC1fH&#10;EeFq/9Q1SaqUvYnjwl8DKw1ZSsWApdrIhaujgM8Tw62SNNQ+wEHA+cBqQ5ZSMGCpFnLh6kBiFcNR&#10;qWuSVGn7Zq/zcIWDEjBgqfJy4WoJMdD++NQ1SaqFA4CFwLnARgOWymTAUuVlFzfPBz4JPD11PZJq&#10;5WBgHnBep9PZYshSWQxYqrSsezUH+BDwUrxbUNL49BAb33uA33Q6nX5DlspgwFJlZeFqKvBO4K/w&#10;61XSxPQCjwJWAxd3Op1BQ5a6zQ8sVVJu7uoVwD8Cs1LXJKnWphGXwd8CXOXQu7rNgKXKyYWrJwGf&#10;AnZJXZOkRphFhKxLgWWGLHWTAUuVkgtXhxBPDLqlXVKR5gGHEesbvFJHXdObugBpGLsCHyauvJCk&#10;oj2KeI+xO66usYOlysi6VzOA9+ETg5K6a3/iM/A8nyxUNxiwVAm5o8EzgL8FpqeuSVKj9QBHAHcC&#10;l3lUqKIZsJRcLlwdTywTnZ+6JkmtMB04ErgIWG7IUpGcwVJVLAQ+ACye7D9IksZhMbHIeFHqQtQs&#10;drCUVG7u6h+B56auR1IrLSFWOJzd6XT67GKpCAYsJZM7Gnwx8B5iEaAkpXAosBznsVQQA5aSyIWr&#10;I4BPAwtS1ySp1aYR+7F+DawwZGmynMFSSjsCf4/LRCVVw1LgH4hlpNKk2MFS6XLdq9cDb8CvQ0nV&#10;sR+wCrjALpYmww82lSoXro4BPg7slLomScrpJeaxLsT7CjUJHhEqhQ7wd7iSQVI17UEsPN45dSGq&#10;LztYKk2ue/Ua4mjQgC+pqvYBHsCjQk2QAUulGPLU4L/iJauSqq0XOBD4FXCnIUvjZQdBZZoFvIP4&#10;yVCSqm4x8DfAnNSFqH4MWOq6XPfqNOBZqeuRpHH4c+DZ8JD3MmlUBiyVZRHwdmB26kIkaRxmAm8D&#10;9kpdiOrFgKWuyn7i6wFeDRyduh5JmoAjiIdzeuxiaawMWOqa3BvR0cCrUtcjSZPwSmJ/n0eFGhMD&#10;lrptBvBmYGHqQiRpEnYn3stmpi5E9WDAUlfkfsJ7EjHcLkl19wziPc0ulkZlwFI3zSN+4pubuhBJ&#10;KsAOwJuI2yik7TJgqXBD1jKcmLoeSSrQicAzwS6Wts+ApW5ZALwOmJ66EEkq0HTgtcBuqQtRtRmw&#10;VKjcT3TPAx6Vuh5J6oJjgNPBLpZGZsBSNywi1jL49SWpiaYQ73G7py5E1eUHoAqT+0nu+cDhqeuR&#10;pC46ErtY2g4Dloq2GHg5sb1dkppqCvAKnMXSCAxYKkTuJ7jnAIemrkeSSnAkcRm0XSw9jAFLRdoT&#10;eBl2ryS1w1SiY79T6kJUPQYsTVruJ7dnAIelrkeSSnQMcArYxdJDGbBUlF2AlxJzCZLUFjOI977Z&#10;qQtRtRiwNCm5n9hOxb1XktrpBOAxqYtQtRiwVIQ5wEtwa7ukduoALwB6PSbUNgYsTVjujeRY4PGp&#10;65GkhJ4KHJC6CFWHAUuTNQV4ITA3dSGSlNBi4kEfh90FGLA0eQcCT05dhCRVwLOIB34kpqYuQPWU&#10;+wntmcTdg1IR+oGNwFpgNbAqe63O/tr67L/fkv29g8TetSnEDOBM4mmuudmrk3vNzf67GbirTd1x&#10;BPA44AdLFi9m2fLlqetRQgYsTcZ84ic2abwGgXXAPcCtwE3Ajdnv7wTuI0LVeiJMbQUGgO1+aOWC&#10;fw/x/rYtdO0AzCOuNdkT2AvYJ3styv76HOzqa3JmEvcT/pj4AUAt5k9xGrfch9jpwNeIjoC0PQPA&#10;SiJEXQ78HrgKuA24H9gEDJb1E3/2NdwDzCKOdBYRx92HE8tyHwHsjk/GavyWEWtrrrOD1W4GLI1b&#10;9uE0FfgS8OLU9aiythAdqYuA84FLgJuBNZQYpsYq94PDLKLLdRCx2+hY4n7NXXGRrkY3CLwJ+DTg&#10;MWGLGbA0btkH0SHAz4GFqetRpWwljvvOJb4+LgFWkB2X1OnDJhe4ZgN7E2HrZCJw7YUjFhrZz4Bn&#10;Axvq9DWvYhmwNC65D523Af+cuh5Vxt3AecD3gF8RoWqgKR8uua/7qcQPFccBTyM2eC/E2S091P3A&#10;U4BLmvI9oPEzYGlcsg+aucCZwEmp61FS/cC1wHeIYHU1cSxYq07VeA0JW0uJeZvTgUcTw/QSwLuB&#10;D0Kzvx80MgOWxiX7cDke+BHx6LvaZytwKfBl4IfEU3+Vm6kqQy5szSWOEF8A/BmwR+ralNy5xOLR&#10;tW383pAzBBqH3IfJUzFctVEfcDHwH0Swuh/a/dN57v/3tUsWLz6L+FA9iLjd4PnEGgh/kG2nI4CD&#10;gQtTF6I0/MbXmGUBaxfgp8RxiNphEPgj8BngW8SOqlYHq+3JrYDYl3jK9qXEUaLvt+3zLuDD4PdL&#10;G/nIscas0+lAbCl+E+4HaosVwCeAvwbOJnsqavWaNanrqqzVa9awes0aOp3OA8R6ip8S2+eX4p2d&#10;bTNIzChu9XumfQxYGpPc8eBrgSekrkddt5k4BnwT8FVglcFqfIYErXOy10yis+Vy3naYS2x1v9vv&#10;nfbx0WKNxy745GAb3Ay8BXg5MT/SmHULKSxbvpxly5cPAJcBrwFeAvyG7OofNdquwGPhIT+kqiUM&#10;WBqPw4jrRNRMfcT6jdOBz5E9/WS4Kkb273Ez8APi3/E/Encxqrl6gBPxtKiVDFgaVe4nr5Nwz09T&#10;PQC8D3gFcAU4lNsNucB6D/BPwPOIBa12s5rraFzb0UoGLI3VDsTWajXPtcAZxFLEVXatui/79ztA&#10;hKvnA/8CrE1dl7piCdH9V8sYsDRW+xMX3qpZziGWY54J9BusypMLsncTW79fS8y/qVlm4hxWKxmw&#10;tF25N4Rjgfmp61Fh+omnA1+GR4JJZf/etwJfI7pZ56euSYV7DDArdREqlwFLYzEVjwebZAvwb8Ab&#10;gTvAcJVa7t//JcRi0q8TIVjNcDCwKHURKpcBS2OxO3BU6iJUiE3AR4kjKeetKiT357AMeD3wKeKp&#10;Q9XfAuCQ1EWoXD46qu3KtrcfB/wl3l1Zd5uADxHD7BsNVtWTW066CfgVMQh/DDAtdW2alCnATcA5&#10;nU7Hhb0tYQdLIxoyfzUzdT2alC1E5+rDwCbDVbVlfz4biDD8j8D61DVp0o7EDf6tYsDSaGYSA5qq&#10;rz5i5upDGK5qI/tz2gJ8nNiZtSF1TZqUA4ijQrWEAUujWUgMaKqeBoGvEEtENxiu6mVIyPpI9nvV&#10;0+7Ehd9qCQOWRnMw8cagevoZMdC+xnBVT7mQ9VHgM7j1va7mkO0SdB9WOxiwNKzcG8CjgOmp69GE&#10;XAG8HbgrdSGanNxM1vuAb6WuRxN2eOoCVB4DlrZnOq5nqKu7gb8BrgH3XDXISuBdwAWpC9GEHIj3&#10;ubaGAUvbsxvxhqB62UIMtP8fGK6aIvfneCsRnpelrknjthewa+oiVA4DlrZnKc5f1dE3gc8Dg4ar&#10;Zsn9ef4GeD+wMXVNGpf5RMhSCxiw9DC5+avDsJ1dN1cRH7zuTWqoXMj6CnGfpOpjNrBf6iJUDgOW&#10;tseBzHrZtpjyOvBosMmyP9ttm/mvTF2PxuUA8EnCNjBgaSQ7AAelLkLj8i3gO2C4apGbiO38LiGt&#10;j33x2rFWMGBpJAtwVqBObgY+RnQ11AK5EP094MzU9WjMlgBzUxeh7jNgaSR749MudTFALKD8I9i9&#10;aqGNxKb3FakL0ZgsAHZJXYS6z4Clh8jNBewPzEpdj8bkQmLg2XDVMrk/70vIvgZUefPwTsJWMGBp&#10;JO6/qofNwKeJxaJqoSxkDQJfJI6KVW2zgEWpi1D3GbA0nBnAI1IXoTE5H/gR2L0S1wFfS12ERjUF&#10;WAw+Sdh0BiwNp0MMYqraNhELRVenLkRp5cL113HDex2YrFrAgKXh7Ja9VG0XAL8Au1f6k2uBH6Yu&#10;QqPak+hkqcEMWBrOYmDH1EVou/qIoWa7VwL+FLIHiH1ofl1U2wJgZuoi1F0GLA1nb2IOS9X1B+Bn&#10;YPdKD3MJcFHqIrRdOwNzUheh7jJg6U9yA5f7pK5Fo/oOcFfqIlRJ6/GYsOrm4bLRxjNgaagpuMG9&#10;6lYAPwC7V3qo3NfDL3HxaJXNJh4mUoMZsDTULGIAU9V1PjHMLI3kRuDS1EVoRLOAnVIXoe4yYGmo&#10;ufgEYZX1Ed2rrakLUaVtAs5LXYRGNA0DVuMZsDTUzsR8gKrpFuDX4PGghpf7uvgdsDZ1PRrWFAxY&#10;jWfA0lC7AjukLkIj+jVwe+oiVAs3ALelLkIjmpe6AHWXAUtD7YYrGqqqHziL2HUkjeY+4OrURWhE&#10;HfC6nCYzYGmo3XHDcFXdCVwMHg9qTPqJfWmqJpc5N5wBS8BDfopakLoWjegKvGdOY5AL4NcSD0ao&#10;etyD1XAGLA3lE4TV9Ttgc+oiVCu3AutSF6FhzcbP4EbzD1d5U4H5qYvQsDaSXX/i8aDG4R5gZeoi&#10;NKxZOI7RaAYs5U3HR4eragVwfeoiVDtrgPtTF6FhzcSA1WgGLOXNxOsbqup64O7URah2NmLAqqoZ&#10;+BncaP7hKm8W7sCqqj8S27ml8diKR4RVNQ0/gxvNP1zlzc5eqpZB4Bpw/krjNoDb3KtqCn4GN5p/&#10;uMqbQxwTqlrWE1u5pYnYkLoADcuA1XD+4SpvDjHormpZSSwZlSbCPVjV1Av0pC5C3WPAUt4cYi5A&#10;1XI3Dipr4gZTF6Bh9WDAajQDlvLm4GPDVbSCOCaUJsL3eSkBv/GUNxsDVhXdTjwNJk2EXelqGsTu&#10;YqMZsJQ3C1vWVXRX6gJUaz64Uk0DGLAazYClvFmpC9Cw7gFXNGhCeoijf1VPPxGy1FAGLOX5k271&#10;9OOAuyZuKi4Prqo+4vtbDWXAUp4rGqpnK7A6dRGqrWl4/VVVbcEOVqMZsMSSxYu3/daAVT19wLrU&#10;Rai2ZgHzUhehYRmwGs6ApbypqQvQw2zFOwg1cTtgB6uqNmHAajQDlvJc0VA9fcDm1EWotnYCdkxd&#10;hIa1EWewGs2ApTy/HqqnH6860cTtjk8RVtV67GA1mkdCyusn5gL8QK+GXuKiXn/K1UQtAWakLkLD&#10;cray4QxYyvsC8Atcflclm4E7Uhehesk9uLJf6lo0ojWpC1B3GbCUX2B5U/aSVH/TgP1TF6ERrQYX&#10;CDeZMzeS1EzzgKWpi9CIVqYuQN1lwJKkZloMLExdhIbVhwGr8QxYktRMh+KS0araCjyQugh1lwFL&#10;khokN+D+aHyPr6qNwKrURai7/OaTpObpAEenLkIjWod3jDaeAUuSmmc/fIKwylYDa1MXoe4yYElS&#10;Q+SOBx8L7JK6Ho3oPmKTuxrMgCVJzTIDODl1Edquu/GO0cYzYElSs+wLHJO6CG3XHXgPYeMZsCSp&#10;AXLHgycDe6auR9vl+vYWMGBJUnPsADwzdRHarj6ygOU1Oc1mwJKk5nh09lJ1rccL3FvBgCVJNZcd&#10;D/YCzwd2TF2PtmslMeSuhjNgSVIzHAw8LXURGtVdeE1OKxiwJKnGcsPtLwIWpa5Ho7oNd2C1ggFL&#10;kurvQOAFqYvQmFwP9KcuQt1nwJKkmsq6Vz3AGcA+qevRqAaA68AnCNvAgCVJNZQ7Gnw08JLU9WhM&#10;1gE3pS5C5TBgSVJ9zQL+CtgjdSEak3uA21MXoXIYsCSpZnLdq9OB01LXozG7Fbg/dREqhwFLkurp&#10;EcC7iC6W6uFqYGPqIlQOA5Yk1UjWvZoNvBs4NHU9GrNB4EpwwL0tDFiSVBO5o8FXAi9MXY/GZS3R&#10;wVJLGLAkqQZy4eoU4G+BGalr0rjcAdySugiVx4AlSRWXC1eHAB/Dpwbr6GrgvtRFqDwGLEmqsFy4&#10;WgJ8AjgidU2akN8DfamLUHkMWJJUUblwtTvwr8DJqWvShGwELgUH3NvEgCVJFTQkXH0S913V2Z3A&#10;NamLULkMWJJUMUOOBT8DPIe4c1D19EfgrtRFqFxTUxcgSXrQkIH2T+CxYBP8FtiSugiVyw6WJFVE&#10;Fq56iFUMX8Nw1QTrgN+B81dtY8CSpArIbWh/PfAV4PDUNakQt+D8VSt5RChJCeWOBPcF/g54ATAz&#10;dV0qzEXAvamLUPkMWJKUSBauZhFPCHq3YPP0A+cS9xCqZQxYklSyLFj1Ao8E3gY8izgeVLOsIDpY&#10;zl+1kAFLkkqSG2LfFzgDeDmwZ+q61DWXArelLkJpGLAkqctyHaulwIuAlxIhy91WzXY2sDl1EUrD&#10;gCVJXZAbXp9BPBH4POB0YB8MVm1wD3A+eDzYVgYsSSpQLljtAJxAHAM+EZifujaV6lLg+tRFKB0D&#10;liQVIBesdgZOBV4BHA/MSV2bkvg5ccmzWsqAJUmTkAtWewDPAF4GHE0cDaqd7gLOAY8H28yAJUkT&#10;kHsicB/iMuYXAwfj+6riahyPB1vONwJJGocsWE0BDiKeCHwu8XSgV48JYAD4IT492HoGLEkagyxY&#10;TQeOJI4BnwksTF2XKucW4Jfg8WDbGbAkaQS5+arZwHHE4PpTgF1S16bKOguXiwoDliQ9TC5YdYCT&#10;iWD1BGBu6tpUaeuB7wMDdq9kwJKkTC5YzQeeRuyweiwwM3VtqoXLiAF3yYAlSblgtZC4ePmlxKzV&#10;tNS1qVa+C6xKXYSqwYAlqbVyqxaWElfZvIh4OnBK6tpUO7cCPwaH2xUMWJJaJ7dq4UBif9XziJDl&#10;HYGaqJ8AN6YuQtVhwJLUGlmwmgYcQaxaeBawKHVdqr1VwDdwuF05BixJjZabr5oBPBp4JfB0YLfU&#10;takxzgMuTl2EqsWAJamRcsFqFvA44Axih9VOqWtTo2wG/gcvdtYQBixJjZILVnOI3VWvAk7BHVbq&#10;jguJ5aIOt+shDFiSGiEXrOYSy0H/gghYc1LXpsbqA/4bVzNoGAYsSbU2ZOv6k4lgdTxxNCh10xXA&#10;j8DulR7OgCWplnLBaidi6/qriK3rM1LXplYYILpXd6cuRNVkwJJUK7lgtTPxNOBfAI8BpqeuTa3y&#10;B+A7YPdKwzNgSaqFIcHqz4FXE2sXDFYq2wDwJeCO1IWougxYkiptyFHgtmB1DAYrpXMF8E2we6WR&#10;GbAkVVIuWM0jZqxeg0eBSq8f+DxwZ+pCVG0GLEmVMmTdwlOB1wLH4fC6quFC4Ntg90rbZ8CSVAm5&#10;YDWbWAz6OmKP1czUtUmZzcC/A/emLkTVZ8CSlFwWrmYAJwBvIAKWC0JVNWcDPwS7VxqdAUtSMlmw&#10;mkoMrb+eGGLfMXVd0jBWA58E1qQuRPVgwJJUuixY9QKHEjNWzwXmp65L2o5vA78Eu1caGwOWpNLk&#10;5qz2ITavvxxYlLouaRS3AZ8CthiuNFYGLEldlwtW84EXEgPsBwI9qWuTRjEAfJbYfSWNmQFLUtcM&#10;eTLwacBbiF1WvveoLn4L/Bd4NKjx8U1OUlfkBtgfA7yV2Gk1O3Vd0jisBT6KFzprAgxYkgqV61rt&#10;S6xceAmwa+q6pAn4OvBTsHul8XP+QVIhhlxt80LgzcAB+D6jeroWOA24znClibCDJWnSsnA1DTgR&#10;+BtiA/u01HVJE7SJOBq8LnUhqi8DlqQJG3Ic+GbgpcBOqeuSJum7wP+CR4OaOAOWpHHLBas5xJLQ&#10;dwAHp65LKsD1wAeADakLUb0ZsCSNSxaueoAjgXcR19t4IbOaYCPwQeAqsHulyTFgSRqTIUPsryJ2&#10;Wi2e6D9PqqCv4tGgCuLTPZJGletaPQb4e+BJ+AOamuX3xHH3zYYrFcE3SEkjGtK1+gtiYeieqeuS&#10;CvYA8A/AzakLUXMYsCQNK9e1Ogp4L/AUfM9Q8/QD/wr8BDwaVHF8s5T0MFm4mg28jBhk3yt1TVKX&#10;nAl8ChgwXKlIBixJf5I7ElxKzFq9AJiRui6pS/4I/B2wKnUhah4DliTgT+FqCvBk4P3EGgapqe4D&#10;/h9wDXg0qOIZsKSWy3Wt5hKXM/81sEvquqQu2gJ8COeu1EUGLKnFcuFqP+CfgGfjHYJqvi8Bn8G5&#10;K3WRe7Cklso9JXgScbHtUalrkkrwC+AVwArDlbqpN3UBksqXhavpwKuB/8FwpXb4A/B2YEXqQtR8&#10;HhFKLTJkcej/A95IrGOQmu52YlHuH8G5K3WfAUtqiVy4WgJ8BHgO8dSg1HSriH1uZ4PhSuUwYEkt&#10;kAtXhwOfBE5MXZNUko3EAxxe4qxSOYMlNVwuXJ0EfBXDldqjD/gE8Gmg33ClMhmwpAbLPSl4GvBf&#10;wKGpa5JKMgD8J/ABYLPhSmVzTYPUULnN7C8BPgwsSF2TVKKvAW8G7jdcKQU7WFIDZeFqKvAa4F8x&#10;XKldvk+sY7g/dSFqLwOW1DBZuJpG/PT+IWIlg9QWPyW+9u8Ch9qVjkeEUoPkwtVbgPcCc1LXJJXo&#10;/4iu7S1guFJaBiypIYZ0rt6H4UrtcjYRrm4Cw5XSM2BJDZAbaH898dTUDqlrkkr0f8BrgZvBcKVq&#10;MGBJNZeFq17gDOBjQCd1TVKJfkr8YHErGK5UHQYsqcZyS0SfRyxTnJ+6Jqkkg8CZxJH4cjBcqVoM&#10;WFJN5cLVk4AvAotS1ySVZAD4OvDX+LSgKso1DVIN5cLV0cRVIIYrtcVW4LO4ikEV52XPUs3kwtU+&#10;xBLRg1LXJJVkI/AvxH63dQYrVZkBS6qnnYgPmeNTFyKVZCWxfuSzeLegasCAJdVIbtfV3wDPTl2P&#10;VJLlwDuBbwL9hivVgQFLqonc0eCLgTcSe6+kprsCeCvwS3DeSvXhU4RSDeTC1XHE01NLUtckddkg&#10;8AvgbcDVYLhSvfgUoVQfexJb2g1XarrNwOeAl2O4Uk15RChVXNa9mk7MoJyYuh6py+4HPgh8Bthg&#10;sFJdGbCkCssdDT4HeFXqeqQuuxp4F/BjYMBwpTpzBkuqqFy4Ogj4LnBg6pqkLukHfgS8G48E1RB2&#10;sKRqm0186Biu1FSrgE8SS3NXguFKzWDAkioo1716PnE8KDXRH4H3EN2rPoOVmsSAJVXX/sA7gJmp&#10;C5EKtgX4NrGZ/Xqwa6XmMWBJFZPb1v5WvGdQzbMM+AjwZWAdGK7UTAYsqUJyR4OnAi9MXY9UoD7g&#10;58B7gUuBQYOVmsyAJVXPLsDbgU7qQqSC3EEMsX+BGGq3a6XGM2BJFZHrXr0QOCF1PVIBtgI/A94P&#10;XIxdK7WIAUuqlqXA6/AiZ9XfTcDHga8Aa8CuldrFgCVVQNa96gHOAA5OXY80CeuAbwEfw6WhajED&#10;llQdhwEvS12ENEH9wIXAR4GfApsNVmozA5aUWNa96iXuGlw8uX+alMQtxOXMXwbuAbtWkgFLqoZH&#10;As9NXYQ0Tg8A/wv8G3AtDrFLf2LAkhLKda9eAeyRuh5pjDYQTwd+AvgtsNVgJT2UAUtK71Dg9NRF&#10;SGOwBfg18GkiYG0AjwOl4RiwpERye69eBCxMXY+0HX3EHqvPAWfislBpVAYsKa39gOekLkIaQR/w&#10;e2ID+/eA+8BgJY2FAUtKINe9Og3YN3U90hBbgUuALxIdq3vBYCWNhwFLSmdX4Hmpi5ByNgG/A74E&#10;/Ai4HwxW0kQYsKSS5bpXTwSOSF2PBKwGzgX+Gzg7+88GK2kSDFhSGjOIvVfTUxei1hoE7gR+AnwV&#10;uAjYCAYrqQgGLCmNw4ATUhehVtoKXAV8hxhcvw7oM1RJxTJgSSXKHQ8+nZjBkspyP3A+cRHzOcDd&#10;YLdK6hYDllS++cDTUhehVtgMXAP8mHga8MrsrxmspC4zYEnlO5bY3i51Qz9wOzG0fibwG2LNgvcE&#10;SiUyYEklyY4He4ju1czU9ahRBoB7iBULPybC1a04WyUlY8CSyrUQOCl1EWqEAWKO6hLg50SouhGP&#10;AKVKMGBJJcgNtz8WWJq6HtXWVuL472LgLOLi5ZsxVEmVY8CSytMLnApMS12IamUjcAMxS/VLomN1&#10;OxG2DFVSRRmwpPLsARyfugjVwgbgWmKdwlnAZcRFywMGKqkeDFhSeY4C9kldhCprC9GpOovYrn4p&#10;8AA+/SfVkgFL6rLc/NVJxBU50jaDwApiQP37xEzVXRiqpNozYEnlmAccl7oIVcZmYunnd4AfAdfj&#10;TJXUKAYsqRz7Zy+122piUP2r2a/3g6FKaiIDltRFuePBY4GdUtejZO4lOlVfBi4ENoHBSmoyA5bU&#10;fVOBx6UuQkncC3wX+CLxJOBWQ5XUDgYsqfsWAI9MXYRKtYYYWv8MsbfKK2ukljFgSd13ILAodREq&#10;xRZiturjxJOBmw1WUjsZsKQuyc1fPQqYnboedd31RLD6OjHM7oyV1GIGLKm7pgJHpy5CXbUB+Abw&#10;YeA6MFhJMmBJ3TYfOCR1EeqaG4D3A98ENhmsJG1jwJK6ax+cv2qifuCnwN8SC0PtWkl6CAOW1AW5&#10;+atDgB1T16NCrQc+TRwJPgCGK0kPZ8CSuuuI1AWoUPcAfw/8F7DFYCVpJAYsqXtm4/xVk9wKvBU4&#10;Ey9jljQKA5bUPbsCe6cuQoW4AXgdcDZ4JChpdAYsqXv2AnZLXYQm7Qbg1cB5YLiSNDa9qQuQGmx/&#10;YE7qIjQptwGvx3AlaZwMWFLBck8QHpi6Fk3KfcDbgLPAcCVpfAxYUndMAx6RughN2EbgfcD3wHAl&#10;afwMWFJ37AgsSV2EJmQQ+EL28mlBSRNiwJK6Yz6wIHURmpBzgQ/g1TeSJsGAJXXHImBe6iI0biuI&#10;RaJ3pS5EUr0ZsKTu2BuYlboIjUs/8Eng1+DclaTJMWBJBco9Qbh36lo0bucTc1eGK0mTZsCSiteD&#10;Aatu1gL/TKxmkKRJM2BJxZsJLExdhMbl+7jvSlKBDFhS8ebiE4R1ch/wWWBz6kIkNYcBSyreTtlL&#10;9fAD4CKweyWpOAYsqXjziS6Wqm8l8GWgL3UhkprFgCUVbwExh6XqOxe7V5K6wIAlFW93YGrqIjSq&#10;LcA3gE2pC5HUPAYsqSC5HVi7p65FY3IN0cGyeyWpcAYsqXg+QVgPPwPuTl2EpGYyYEnFmgrsmroI&#10;jWotEbDsXknqCgOWVKzpwM6pi9CorgGuSF2EpOYyYEnFmgXMS12ERnU+saJBkrrCgCUVazbuwKq6&#10;zUTA8nhQUtcYsKRizSFClqrrDuDK1EVIajYDllSsucQxoarrKmBF6iIkNZsBSyrWXGLQXdV1KbFk&#10;VJK6xoAlFWtHYFrqIjSircDl4PyVpO4yYEnF2hGYkroIjegB4IbURUhqPgOWVKy5QE/qIjSiO3D+&#10;SlIJDFhSsVzRUG03E1vcJamrDFhSAXIXPRuwqu1GoC91EZKaz4AlFWtO6gK0XTeDA+6Sus+AJRXL&#10;gFVdmwGTlaRSGLCk4vTgktEqWw/clboISe1gwJKK0wvMTF2ERrQGL3iWVBIDllScKRiwqmwVPkEo&#10;qSQGLKk4vcCM1EVoRCuBjamLkNQOBiypOL14D2GVrSSuypGkrjNgScXpxXsIq2wV7sCSVBIDllSc&#10;KcDU1EVoRKtTFyCpPQxYUnF6MWBVmQPukkpjwJKK00t0sVRN68Et7pLKYcCSitOL31NV5hOEkkrj&#10;h4FUnB78nqqyTakLkNQefhhIxbGDVW2uaJBUGj8MpOL0ZC9VzyCuaJBUIgOWVCwDVnX1py5AUnsY&#10;sKTiDGYvVc8gMJC6CEntYcCSirMFB6mrqp9sTYMklcGAJRVnC36IV9VWXDQqqUQGLKk4W4F1qYvQ&#10;sLZi+JVUIgOWVJw+7JJU1WZgQ+oiJLWHAUsqTj8GrKrahAFLUokMWFKxVqcuQMPaiA8gSCqRAUsq&#10;1prUBWhYG4hjQkkqhQFLKsCy5cu3/daAVU3riac8JakUBiypWAasalqLV+VIKpEBSyrWGtwYXkVr&#10;8bJnSSUyYEnFslNSTWsx+EoqkQFLKtY6DFhV5NGtpFIZsKRircNh6ioyYEkqlQFLKpbrAKppNTzk&#10;aU9J6ioDllQsA1Y12cGSVCoDllQs77yrngG8wkhSyQxYUrEMWNWzFQOWpJIZsKRibSG2hqs6+jBg&#10;SSqZAUsqlt2S6tmCXUVJJTNgScXqI1Y1qDo2Y1dRUskMWFKxBvCJtarZBGxMXYSkdjFgScUzYFXL&#10;BiJkSVJpDFhS8QxY1eJuMkmlM2BJBcltCTdgVct64uEDSSqNAUsq3urUBegh1mLAklSyqakLkBro&#10;HuAWYErqQsQU4FagP3UhktrFgCUV72zgCamLEAA9xNqMgdSFSJIkSZIkSZIkSZIkSZIkSZIkSZIk&#10;SZIkSZIkSZIkSZIkSZIkSZIkSZIkSZIkSZIkSZIkSZIkSZIkSZIkSZIkSZIkSZIkSZIkSZIkSZIk&#10;SZIkSZIkSZIkSZIkSZIkSZIkSZIkSZIkSZIkSZIkSZIkSZIkSZIkSZIkSZIkSZIkSZIkSZIkSZIk&#10;SZIkSZIkSZIkSZIkSZIkSZIkSZLK0ZO6AEnlWrJ48bbfTgVmAXOAHYC52a9zgBnAdKA3+3v7ga3A&#10;JmA9sA5Ym/26Lvvr/QDLli9P/f+iJCVnwJIaKhekpgA7AnsCewP7AkuBxcDuwM7Zfz+LCFVTs/9N&#10;Dw++RwwCA9mrD9gMbADWAA8AK4BlwM3ATcCtwF1ECBswdElqGwOW1BBDOlO7AgcCRwFHAgcBi4B5&#10;RIjqps1E6FoOXA38HrgMuB64DwOXpBYwYEk1lgtVs4D9gOOAE4lQtQSYnbpGovu1juhqXQqcB/wO&#10;uIUIYx4rSmocA5ZUM7lQNR04ADgZeDLRrZrPg3NTVdUP3A1cDPwMOIc4WuwDw5akZjBgSTWRC1YL&#10;gCcCpwPHZ/+5rt/LA8AdRFfrO8CvgPvBoCWp3ur6piy1RhaspgD7A88Bng0cDExLXVvBNgNXAN8E&#10;vkccIQ4atCTVkQFLqqgsWE0FjgBeDpxGDKo3/ft2gAhX3wT+B7gWB+Ml1UzT36il2smCVS9wOPBq&#10;omO1IHVdiSwHvg58kXgK0Y6WpFowYEkVkZux2gf4S+BlxO4qRUfrC8CXgDvBGS1J1WbAkhLLBasO&#10;8ALgLcQOK78/H2qA2Kf1L8D3iUWnBi1JlTQldQFSm+WOA48DPg68iXo/FdhNPURH78+I9RQ3Avd0&#10;Oh1Wr1mTujZJegjfxKUEcl2rnYHXEsFq99R11cytwMeALxOLTO1mSaoMO1hSyXLh6mjgU8BfEHcB&#10;anzmAacAjwCuAu6zmyWpKgxYUomycDUdeDHw78AxVH/zepVNAQ4FTgJuB27sdDqDhixJqRmwpBIs&#10;WbyYTqcDsBPwHuC9tHf1QjfsRlwXNAhc3ul0thqyJKVkwJK6bMj6hU8CrwJmpq6rgWYBJwB7ABd3&#10;Op11HhlKSsWAJXVRLlwdCXweeAoeCXbTFOLf9cHEZdIPGLIkpWDAkrokF65OAP6TGGpX9/UQg++P&#10;Ai4F7jJkSSqbAUvqgly4OhX4D2Jvk8q1GHgssZz0DkOWpDIZsKSC5cLVU4DPAktT19RiuwPHEiHr&#10;dkOWpLIYsKQC5cLVycDniMF2pbUbsQ7jYmCFIUtSGQxYUkFy4epYYqB9v9Q16U8WEMPvv8aFpJJK&#10;YMCSCpALVwcS4erw1DXpYRYSs3C/BNYYsiR1k4+LS8XZHfgX4uk1VdMpwAeBTupCJDWbHSxpkrLu&#10;1WzgA8ALU9ejUR0C9AO/6nQ6A3axJHWDAUuahCxc9QCvB94BTE1dk0bVS8xj3Qr8waNCSd1gwJIm&#10;KDd3dRLwcWBe6po0ZjOAI4ihdxeRSiqcM1jS5CwE/omYv1K97Ae8j7iAW5IKZQdLmoCsezUVeA/w&#10;/NT1aML2A1YBv7GLJalIBixpnHJHg08F3g/MTF2TJqyXuBj6Atz0LqlAHhFKE7Mb8E6cu2qChcSf&#10;5dzUhUhqDgOWNA657tUrgcelrkeFeSrwbHjIn7EkTZgBSxq/g4G/xO+fJpkBvBlYlLoQSc3gB4Q0&#10;Rllno5cIV0tT16PCPRJ4GdjFkjR5BixpfI7Cpwabqgd4OV7SLakABixpDLKOxhTgDNx51WT7Ay8C&#10;u1iSJseAJY3dYcAzUxehrnshsHfqIiTVmwFLGkWuk/F8YM/U9ajrDiAL0naxJE2UAUsamyXAaamL&#10;UCl6iDC9c+pCJNWXAUvajlwH48nEfI7a4UjgeLCLJWliDFjS6GYR3Su/X9pjJvAsvE5M0gT5gSGN&#10;7hDgMamLUOmeAOyTughJ9WTAkkaQOxo6BdgldT0q3RLg8eAxoaTxM2BJ2zeHCFhqn17gScDU1IVI&#10;qh8DlrR9+xH7r9ROx+BqDkkTYMCShpE7Eno0sGvqepTMIuCI1EVIqh8DljSyHuC47Fe10wzgWHAO&#10;S9L4GLCkke2E3QvBo4hVHZI0ZgYsaWRLgL1SF6HkHgHslroISfViwJJGdgAwL3URSm4BsDR1EZLq&#10;xYAlDZGbtTkQN3kLZuM1SZLGyYAlDa+XOBqSIAtYDrpLGisDljS82cQMlgSwNy4clTQOBixpeHOJ&#10;2RsJYtmoTxJKGjMDljS8eUAndRGqjJ2BHVIXIak+DFjS8OYRx4QSREdzbuoiJNWHAUsa3o7A9NRF&#10;qDJmYcCSNA4GLGl4c3GoWQ+aDsxJXYSk+jBgScObhd8fetAUYGbqIiTVhx8g0vCm4yXPelAvHhlL&#10;GgcDljQ8vzc0lF8TksbMNwxpeIOpC1DlDKQuQFJ9GLCk4W1NXYAqZQDoS12EpPowYEnD24QdCz1o&#10;gPiakKQxMWBJw1uPHQs9aCuwMXURkurDgCUNbw0GLD1oM7AudRGS6sOAJQ1vNXYs9KD1wNrURUiq&#10;DwOWNLzVxIeqBH49SBonA5Y0vDXAA6mLUGXcgwFL0jgYsKThrQPuTF2EKmM5PkUoaRwMWNLwtgC3&#10;pi5ClXFL6gIk1YsBSxrZ9akLUCX0AzcALFu+PHUtkmrCgCUNkfsQvY54PF/ttga4MXURkurFgCWN&#10;7Cbg3tRFKLk7iBksSRozA5Y0sjuJkKV2uwafKJU0TgYsaWTrgd+nLkLJXYJb/SWNkwFLGkZuDut3&#10;+OHaZuuAi8ABd0njY8CStu8yYEXqIpTMzcDVqYuQVD8GLGn7luExYZv9Dh90kDQBBixp+zYDZ6Uu&#10;QklsJf7sB1MXIql+DFjSCHIzN+fiMWEb3QT8Fpy/kjR+BixpdNcDF6QuQqU7h9iBJUnjZsCSRrcF&#10;+D4+Tdgm64EzgUG7V5ImwoAlbUfuw/Uc4NrU9ag0lwAXpi5CUn0ZsKSxuRP4buoiVIoB4JvA6tSF&#10;SKovA5Y0ilwX69s4k9MG1wI/AofbJU2cAUsau6uIWSw12/8S+88kacIMWNIYZJ2MAeBLwF2p61HX&#10;3AB8HexeSZocA5Y0PpcB30pdhLrmy8CNqYuQVH8GLGmMso5GP/B54LbU9ahwVwJfAbtXkibPgCWN&#10;3x+A/8QrVJpkK/BpnL2SVBADljQOuc7GfwIXp65HhTmLWM1g90pSIQxY0sTcCXwUWJe6EE3avcBH&#10;gFWpC5HUHFNSFyDVzeo1a+h0OhCXAS8Cjk5dkyZsEPg4MdzutTiSCmPAkiYgC1n9wDXACcDuqWvS&#10;hJwLvBNYZ7iSVCSPCKXJuQl4Lx4v1dGdwD8Ad6cuRFLz2MGSJih3VHgjMBM4Hn9oqYtNwHuI648c&#10;bJdUOAOWNAlZyBoELgf2Aw5JXZPG5PPAh4E+w5WkbjBgSZOUdbE2EVveH0MMvqu6fga8DVhluJLU&#10;LR5nSJOU+5C+EXgrMZelaroMeDveJympy+xgSQXIzWPdDtwCPAGYm7ouPcSNwGuBS8G5K0ndZcCS&#10;CpILWdcDK4iQNTt1XQJgOfB64BwwXEnqPgOWVKBcyLqKePz/BGBW6rpa7g7gDcCPwXAlqRwGLKlg&#10;uScLryRC1vHYyUplORGufgCGK0nlMWBJXTAkZC0DjsOZrLLdCLwO+AkYriSVy4AldUkuZF0FXA08&#10;GtgldV0t8XvgL4mrcAxXkkpnwJK6aMi29wuJRaSLU9fVYIPAz4HXECsZDFeSkjBgSV2WC1l3Ek+x&#10;LQAOwj10RdsEfIHYRXYrGK4kpWPAkkqQC1mrgP8DNgKPxCcMi3Incbfgh8k2tK9esyZ1TZJazIAl&#10;lWT1mjXbgtZm4AJiAP4gYI/UtdXYAPArYsfVd4Ctdq0kVYEBSypZbvj9BuAXwEzgQGB66tpqZiXw&#10;KeCviYcIPBKUVBk9qQuQ2mzJ4sUAM4CnA+8Cjsbvy9H0A78GPkDMtPUZrCRVjR0sKaGsm9UPXEPs&#10;a9oAPAJ3Zo3kFuCDwLuBPwADhitJVeRPylJFZN2sXuBI4I3AacC81HVVxL3AN4B/B64FBg1WkqrM&#10;gCVVTBa0phNX7LwOOBXYMXVdiTxAXHPzOeASPA6UVBMGLKmCspAFscbhccArgSfTnk3wdwE/BL5E&#10;BKstBitJdWLAkiosF7SmE0eHLwD+HNib5s1Q9gHXA98DvkVcMWTHSlItGbCkmsjNaO1FHBueBhwD&#10;7Jy6tkkYJOarLiCC1dnE0lBnrCTVmgFLqplcV2s2cbfhqcCTgMOAnaj+9/UAcB9wObEH7CxicH0z&#10;uMtKUjNU/Y1Y0nbkwtYOwAHEvNbjgSOARVTnKp71wDLiAubzgd8Si1Y3gqFKUvMYsKSGyIWtacSF&#10;0gcSc1uPzH6/kFj7MKOLZQwSnaiVwHJiv9dlRLfqOuI4sB8MVZKazYAlNVQucE0h1jzsQcxvLQX2&#10;ARYDuxMzXDsS3a4ZREDrzV7b3iMGiaO9AWArsInoPq0G7iee+ltGLAK9Ofv9XcBaXAYqqYUMWFLL&#10;DAleM4A52WuH7NfZPBi0tj2p2A9sIbpTG4gjv3XZr+uzvz4AdqYkSZIkSZIkSZIkSZIkSZIkSZIk&#10;SZIkSZIkSZIkSZIkSZIkSZIkSZIkSZIkSZIkSZIkSZIkSZIkSZIkSZKkCfv/nU4VXcqgRzIAAAAl&#10;dEVYdGRhdGU6Y3JlYXRlADIwMjQtMDgtMTdUMDY6NTg6NTcrMDE6MDDUXb+lAAAAJXRFWHRkYXRl&#10;Om1vZGlmeQAyMDI0LTA4LTE3VDA2OjU4OjU3KzAxOjAwpQAHGQAAAABJRU5ErkJgglBLAwQUAAYA&#10;CAAAACEAC0lQyOAAAAAKAQAADwAAAGRycy9kb3ducmV2LnhtbEyPTUvDQBCG74L/YRnBW7ubxhSN&#10;2ZRS1FMRbIXS2zaZJqHZ2ZDdJum/dzzpbV7m4f3IVpNtxYC9bxxpiOYKBFLhyoYqDd/799kzCB8M&#10;laZ1hBpu6GGV399lJi3dSF847EIl2IR8ajTUIXSplL6o0Ro/dx0S/86utyaw7CtZ9mZkc9vKhVJL&#10;aU1DnFCbDjc1Fpfd1Wr4GM24jqO3YXs5b27HffJ52Eao9ePDtH4FEXAKfzD81ufqkHOnk7tS6UXL&#10;Ok6Y1DB7UnwwEKsXHnfSsEiWCcg8k/8n5D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WKfuu4wCAADEBwAADgAAAAAAAAAAAAAAAAA6AgAAZHJz&#10;L2Uyb0RvYy54bWxQSwECLQAKAAAAAAAAACEAN114kMxyBADMcgQAFAAAAAAAAAAAAAAAAADyBAAA&#10;ZHJzL21lZGlhL2ltYWdlMS5wbmdQSwECLQAKAAAAAAAAACEA5tP2i/U5AAD1OQAAFAAAAAAAAAAA&#10;AAAAAADwdwQAZHJzL21lZGlhL2ltYWdlMi5wbmdQSwECLQAUAAYACAAAACEAC0lQyOAAAAAKAQAA&#10;DwAAAAAAAAAAAAAAAAAXsgQAZHJzL2Rvd25yZXYueG1sUEsBAi0AFAAGAAgAAAAhAC5s8ADFAAAA&#10;pQEAABkAAAAAAAAAAAAAAAAAJLMEAGRycy9fcmVscy9lMm9Eb2MueG1sLnJlbHNQSwUGAAAAAAcA&#10;BwC+AQAAILQEAAAA&#10;">
                <v:shape id="Picture 17" o:spid="_x0000_s1027" type="#_x0000_t75" alt="&quot;&quot;" style="position:absolute;width:17526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b4zywAAAOMAAAAPAAAAZHJzL2Rvd25yZXYueG1sRI9Ba8JA&#10;EIXvQv/DMgVvukmwSUldpZSKQougFnIdstMkNDsbsmuM/fXdguBx5r1535vlejStGKh3jWUF8TwC&#10;QVxa3XCl4Ou0mT2DcB5ZY2uZFFzJwXr1MFliru2FDzQcfSVCCLscFdTed7mUrqzJoJvbjjho37Y3&#10;6MPYV1L3eAnhppVJFKXSYMOBUGNHbzWVP8ezCdzOp20xfuriKYk+3odk+7s3hVLTx/H1BYSn0d/N&#10;t+udDvXjbBFnWbqI4f+nsAC5+gMAAP//AwBQSwECLQAUAAYACAAAACEA2+H2y+4AAACFAQAAEwAA&#10;AAAAAAAAAAAAAAAAAAAAW0NvbnRlbnRfVHlwZXNdLnhtbFBLAQItABQABgAIAAAAIQBa9CxbvwAA&#10;ABUBAAALAAAAAAAAAAAAAAAAAB8BAABfcmVscy8ucmVsc1BLAQItABQABgAIAAAAIQA7Ab4zywAA&#10;AOMAAAAPAAAAAAAAAAAAAAAAAAcCAABkcnMvZG93bnJldi54bWxQSwUGAAAAAAMAAwC3AAAA/wIA&#10;AAAA&#10;">
                  <v:imagedata r:id="rId160" o:title=""/>
                </v:shape>
                <v:shape id="Picture 17" o:spid="_x0000_s1028" type="#_x0000_t75" alt="&quot;&quot;" style="position:absolute;left:7048;top:8001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zjcyAAAAOIAAAAPAAAAZHJzL2Rvd25yZXYueG1sRI/BbsIw&#10;EETvlfgHa5F6Kw5UTWiKQRVtoNeG9r6KlzgiXkexCeHvcaVKHEczb0az2oy2FQP1vnGsYD5LQBBX&#10;TjdcK/g5FE9LED4ga2wdk4IredisJw8rzLW78DcNZahFLGGfowITQpdL6StDFv3MdcTRO7reYoiy&#10;r6Xu8RLLbSsXSZJKiw3HBYMdbQ1Vp/JsFWR7fHbn4mo+il2z3Z8OxeA/f5V6nI7vbyACjeEe/qe/&#10;dOSWWZq9vC5S+LsU74Bc3wAAAP//AwBQSwECLQAUAAYACAAAACEA2+H2y+4AAACFAQAAEwAAAAAA&#10;AAAAAAAAAAAAAAAAW0NvbnRlbnRfVHlwZXNdLnhtbFBLAQItABQABgAIAAAAIQBa9CxbvwAAABUB&#10;AAALAAAAAAAAAAAAAAAAAB8BAABfcmVscy8ucmVsc1BLAQItABQABgAIAAAAIQAsdzjcyAAAAOIA&#10;AAAPAAAAAAAAAAAAAAAAAAcCAABkcnMvZG93bnJldi54bWxQSwUGAAAAAAMAAwC3AAAA/AIAAAAA&#10;">
                  <v:imagedata r:id="rId161" o:title=""/>
                </v:shape>
                <w10:wrap anchorx="margin"/>
              </v:group>
            </w:pict>
          </mc:Fallback>
        </mc:AlternateContent>
      </w:r>
      <w:r w:rsidR="00854DCD">
        <w:t>If you are talking to someone about their sexuality you might ask:</w:t>
      </w:r>
    </w:p>
    <w:p w14:paraId="0AB60EAE" w14:textId="2ED30137" w:rsidR="00854DCD" w:rsidRDefault="00137CE3" w:rsidP="00854DCD">
      <w:pPr>
        <w:pStyle w:val="Listtoplevel"/>
      </w:pPr>
      <w:r>
        <w:t>W</w:t>
      </w:r>
      <w:r w:rsidR="00854DCD">
        <w:t>hat do you want to tell me about your sexuality</w:t>
      </w:r>
      <w:r>
        <w:t>?</w:t>
      </w:r>
    </w:p>
    <w:p w14:paraId="215175D2" w14:textId="2F9695D9" w:rsidR="00854DCD" w:rsidRDefault="007C7757" w:rsidP="007C7757">
      <w:pPr>
        <w:pStyle w:val="Listtoplevel"/>
      </w:pPr>
      <w:r w:rsidRPr="007C7757">
        <w:drawing>
          <wp:anchor distT="0" distB="0" distL="114300" distR="114300" simplePos="0" relativeHeight="251736205" behindDoc="0" locked="0" layoutInCell="1" allowOverlap="1" wp14:anchorId="4C38AC2F" wp14:editId="10D15FB1">
            <wp:simplePos x="0" y="0"/>
            <wp:positionH relativeFrom="column">
              <wp:posOffset>0</wp:posOffset>
            </wp:positionH>
            <wp:positionV relativeFrom="paragraph">
              <wp:posOffset>87319</wp:posOffset>
            </wp:positionV>
            <wp:extent cx="2040139" cy="2615609"/>
            <wp:effectExtent l="0" t="0" r="0" b="0"/>
            <wp:wrapNone/>
            <wp:docPr id="54888381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88381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139" cy="261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CE3">
        <w:t>A</w:t>
      </w:r>
      <w:r w:rsidR="00854DCD">
        <w:t>re you dating anyone</w:t>
      </w:r>
      <w:r w:rsidR="00137CE3">
        <w:t>?</w:t>
      </w:r>
    </w:p>
    <w:p w14:paraId="200EC06A" w14:textId="468DDF23" w:rsidR="00854DCD" w:rsidRDefault="00137CE3" w:rsidP="00854DCD">
      <w:pPr>
        <w:pStyle w:val="Listtoplevel"/>
      </w:pPr>
      <w:r>
        <w:t>D</w:t>
      </w:r>
      <w:r w:rsidR="00854DCD">
        <w:t>o you want to be in a relationship</w:t>
      </w:r>
      <w:r>
        <w:t>?</w:t>
      </w:r>
    </w:p>
    <w:p w14:paraId="1E499405" w14:textId="475DD139" w:rsidR="00854DCD" w:rsidRDefault="00137CE3" w:rsidP="00854DCD">
      <w:pPr>
        <w:pStyle w:val="Listtoplevel"/>
      </w:pPr>
      <w:r>
        <w:t>W</w:t>
      </w:r>
      <w:r w:rsidR="002752DF">
        <w:t>ho</w:t>
      </w:r>
      <w:r w:rsidR="00854DCD">
        <w:t xml:space="preserve"> is it okay to talk to about your sexuality</w:t>
      </w:r>
      <w:r>
        <w:t>?</w:t>
      </w:r>
    </w:p>
    <w:p w14:paraId="07C04409" w14:textId="753046C1" w:rsidR="00854DCD" w:rsidRDefault="007C7757" w:rsidP="007C7757">
      <w:pPr>
        <w:pStyle w:val="Listtoplevel"/>
      </w:pPr>
      <w:r w:rsidRPr="007C7757">
        <w:drawing>
          <wp:anchor distT="0" distB="0" distL="114300" distR="114300" simplePos="0" relativeHeight="251738253" behindDoc="0" locked="0" layoutInCell="1" allowOverlap="1" wp14:anchorId="40B110D8" wp14:editId="58174C27">
            <wp:simplePos x="0" y="0"/>
            <wp:positionH relativeFrom="column">
              <wp:posOffset>-118096</wp:posOffset>
            </wp:positionH>
            <wp:positionV relativeFrom="paragraph">
              <wp:posOffset>356324</wp:posOffset>
            </wp:positionV>
            <wp:extent cx="2080444" cy="2080444"/>
            <wp:effectExtent l="0" t="0" r="0" b="0"/>
            <wp:wrapNone/>
            <wp:docPr id="1126884451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84451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444" cy="208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CE3">
        <w:t>D</w:t>
      </w:r>
      <w:r w:rsidR="00854DCD">
        <w:t>o you want me to support you:</w:t>
      </w:r>
    </w:p>
    <w:p w14:paraId="75FEB3EE" w14:textId="77777777" w:rsidR="00854DCD" w:rsidRDefault="00854DCD" w:rsidP="00854DCD">
      <w:pPr>
        <w:pStyle w:val="Listsecondlevel"/>
      </w:pPr>
      <w:r>
        <w:t>coming out</w:t>
      </w:r>
    </w:p>
    <w:p w14:paraId="26604CE9" w14:textId="14A611DA" w:rsidR="00854DCD" w:rsidRPr="00854DCD" w:rsidRDefault="00854DCD" w:rsidP="00854DCD">
      <w:pPr>
        <w:pStyle w:val="Listparagraph2"/>
        <w:rPr>
          <w:lang w:eastAsia="en-US"/>
        </w:rPr>
      </w:pPr>
      <w:r>
        <w:rPr>
          <w:lang w:eastAsia="en-US"/>
        </w:rPr>
        <w:t>learning things</w:t>
      </w:r>
    </w:p>
    <w:p w14:paraId="6F9F2A9C" w14:textId="76E5F585" w:rsidR="00854DCD" w:rsidRDefault="003E5778" w:rsidP="00854DCD">
      <w:pPr>
        <w:pStyle w:val="Listparagraph2"/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655289" behindDoc="0" locked="0" layoutInCell="1" allowOverlap="1" wp14:anchorId="1F91BB93" wp14:editId="0B74CCE6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2000250" cy="2000250"/>
            <wp:effectExtent l="0" t="0" r="0" b="0"/>
            <wp:wrapNone/>
            <wp:docPr id="132644788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44788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981" cy="200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4DCD">
        <w:rPr>
          <w:lang w:eastAsia="en-US"/>
        </w:rPr>
        <w:t xml:space="preserve">talking to your </w:t>
      </w:r>
      <w:r w:rsidR="00854DCD">
        <w:rPr>
          <w:lang w:eastAsia="en-US"/>
        </w:rPr>
        <w:br/>
        <w:t>whānau / family</w:t>
      </w:r>
    </w:p>
    <w:p w14:paraId="48328487" w14:textId="77777777" w:rsidR="00854DCD" w:rsidRDefault="00854DCD" w:rsidP="00854DCD">
      <w:pPr>
        <w:pStyle w:val="Listparagraph2"/>
      </w:pPr>
      <w:r>
        <w:rPr>
          <w:lang w:eastAsia="en-US"/>
        </w:rPr>
        <w:t>talking to friends?</w:t>
      </w:r>
    </w:p>
    <w:p w14:paraId="7992BA27" w14:textId="77777777" w:rsidR="00A876F2" w:rsidRDefault="00A876F2" w:rsidP="00A876F2"/>
    <w:p w14:paraId="516C4797" w14:textId="745E5C09" w:rsidR="002C3EE8" w:rsidRDefault="002C3EE8" w:rsidP="00A876F2"/>
    <w:p w14:paraId="5FEE1D4D" w14:textId="0B5512B5" w:rsidR="00137CE3" w:rsidRDefault="00137CE3" w:rsidP="00137CE3">
      <w:bookmarkStart w:id="15" w:name="_How_to_be"/>
      <w:bookmarkStart w:id="16" w:name="_More_information"/>
      <w:bookmarkStart w:id="17" w:name="_Toc180656773"/>
      <w:bookmarkEnd w:id="15"/>
      <w:bookmarkEnd w:id="16"/>
      <w:r w:rsidRPr="00784409">
        <w:rPr>
          <w:noProof/>
        </w:rPr>
        <w:drawing>
          <wp:anchor distT="0" distB="0" distL="114300" distR="114300" simplePos="0" relativeHeight="251706509" behindDoc="0" locked="0" layoutInCell="1" allowOverlap="1" wp14:anchorId="53B39479" wp14:editId="477BBE55">
            <wp:simplePos x="0" y="0"/>
            <wp:positionH relativeFrom="column">
              <wp:posOffset>0</wp:posOffset>
            </wp:positionH>
            <wp:positionV relativeFrom="paragraph">
              <wp:posOffset>73826</wp:posOffset>
            </wp:positionV>
            <wp:extent cx="1903483" cy="2671638"/>
            <wp:effectExtent l="19050" t="19050" r="20955" b="14605"/>
            <wp:wrapNone/>
            <wp:docPr id="1683397244" name="Picture 1" descr="A poster with a group of people holding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397244" name="Picture 1" descr="A poster with a group of people holding signs&#10;&#10;AI-generated content may be incorrect.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903483" cy="267163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find out more about supporting rainbow people in the Easy Read called:</w:t>
      </w:r>
      <w:r>
        <w:br/>
      </w:r>
      <w:r>
        <w:br/>
      </w:r>
      <w:r w:rsidRPr="00E361E5">
        <w:rPr>
          <w:b/>
          <w:bCs/>
        </w:rPr>
        <w:t>Rainbow Easy Reads: Supporting your rainbow friends and whānau</w:t>
      </w:r>
      <w:r>
        <w:t>:</w:t>
      </w:r>
    </w:p>
    <w:p w14:paraId="4CE70DA1" w14:textId="77777777" w:rsidR="00137CE3" w:rsidRDefault="00137CE3" w:rsidP="00137CE3"/>
    <w:p w14:paraId="06A09354" w14:textId="77777777" w:rsidR="00137CE3" w:rsidRDefault="00137CE3" w:rsidP="00137CE3"/>
    <w:p w14:paraId="5702C097" w14:textId="326DC305" w:rsidR="00137CE3" w:rsidRDefault="00137CE3" w:rsidP="00137CE3">
      <w:r w:rsidRPr="00DF1D76">
        <w:rPr>
          <w:noProof/>
        </w:rPr>
        <w:drawing>
          <wp:anchor distT="0" distB="0" distL="114300" distR="114300" simplePos="0" relativeHeight="251708557" behindDoc="0" locked="0" layoutInCell="1" allowOverlap="1" wp14:anchorId="37DF5921" wp14:editId="17CA5D73">
            <wp:simplePos x="0" y="0"/>
            <wp:positionH relativeFrom="margin">
              <wp:posOffset>3147</wp:posOffset>
            </wp:positionH>
            <wp:positionV relativeFrom="paragraph">
              <wp:posOffset>198148</wp:posOffset>
            </wp:positionV>
            <wp:extent cx="1911350" cy="1271270"/>
            <wp:effectExtent l="0" t="0" r="0" b="5080"/>
            <wp:wrapNone/>
            <wp:docPr id="91172374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find this Easy Read at:</w:t>
      </w:r>
      <w:r>
        <w:br/>
      </w:r>
    </w:p>
    <w:p w14:paraId="1FA3384D" w14:textId="77777777" w:rsidR="00137CE3" w:rsidRPr="00712DB7" w:rsidRDefault="00137CE3" w:rsidP="00137CE3">
      <w:pPr>
        <w:rPr>
          <w:b/>
          <w:bCs/>
          <w:color w:val="000000" w:themeColor="text1"/>
        </w:rPr>
      </w:pPr>
      <w:hyperlink r:id="rId167" w:history="1">
        <w:r w:rsidRPr="00712DB7">
          <w:rPr>
            <w:rStyle w:val="Hyperlink"/>
            <w:b/>
            <w:bCs/>
            <w:color w:val="000000" w:themeColor="text1"/>
            <w:u w:val="none"/>
          </w:rPr>
          <w:t>https://tinyurl.com/RERsupport</w:t>
        </w:r>
      </w:hyperlink>
      <w:r w:rsidRPr="00712DB7">
        <w:rPr>
          <w:b/>
          <w:bCs/>
          <w:color w:val="000000" w:themeColor="text1"/>
        </w:rPr>
        <w:t xml:space="preserve"> </w:t>
      </w:r>
    </w:p>
    <w:p w14:paraId="45FE795F" w14:textId="77777777" w:rsidR="00137CE3" w:rsidRDefault="00137CE3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3912A52B" w14:textId="1091D754" w:rsidR="00907A5F" w:rsidRDefault="00235DE4" w:rsidP="00B767B8">
      <w:pPr>
        <w:pStyle w:val="Heading1"/>
      </w:pPr>
      <w:r>
        <w:t>More information</w:t>
      </w:r>
      <w:bookmarkEnd w:id="17"/>
    </w:p>
    <w:p w14:paraId="61AE93FC" w14:textId="77777777" w:rsidR="00B10B54" w:rsidRDefault="00B10B54" w:rsidP="00736E4E"/>
    <w:p w14:paraId="2115A28D" w14:textId="15C0D663" w:rsidR="00DF1D76" w:rsidRDefault="00DF1D76">
      <w:pPr>
        <w:spacing w:line="240" w:lineRule="auto"/>
        <w:ind w:left="0"/>
      </w:pPr>
    </w:p>
    <w:p w14:paraId="17101693" w14:textId="0D281184" w:rsidR="002B3900" w:rsidRDefault="00DF1D76" w:rsidP="00124EA8">
      <w:r>
        <w:rPr>
          <w:noProof/>
        </w:rPr>
        <w:drawing>
          <wp:anchor distT="0" distB="0" distL="114300" distR="114300" simplePos="0" relativeHeight="251655181" behindDoc="0" locked="0" layoutInCell="1" allowOverlap="1" wp14:anchorId="40C950C7" wp14:editId="46D068F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55668" cy="2679809"/>
            <wp:effectExtent l="0" t="0" r="0" b="0"/>
            <wp:wrapNone/>
            <wp:docPr id="142626678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66780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984" cy="268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contact </w:t>
      </w:r>
      <w:proofErr w:type="spellStart"/>
      <w:r w:rsidR="002B3900">
        <w:t>Out</w:t>
      </w:r>
      <w:r>
        <w:t>L</w:t>
      </w:r>
      <w:r w:rsidR="002B3900">
        <w:t>ine</w:t>
      </w:r>
      <w:proofErr w:type="spellEnd"/>
      <w:r>
        <w:t xml:space="preserve"> for support if you:</w:t>
      </w:r>
    </w:p>
    <w:p w14:paraId="0B895D0C" w14:textId="0A3C88FD" w:rsidR="00DF1D76" w:rsidRDefault="00DF1D76" w:rsidP="00DF1D76">
      <w:pPr>
        <w:pStyle w:val="Listtoplevel"/>
      </w:pPr>
      <w:r>
        <w:t>are part of the rainbow community</w:t>
      </w:r>
    </w:p>
    <w:p w14:paraId="495F5AEE" w14:textId="65654DF4" w:rsidR="00DF1D76" w:rsidRDefault="00DF1D76" w:rsidP="00DF1D76">
      <w:pPr>
        <w:pStyle w:val="Listtoplevel"/>
      </w:pPr>
      <w:r>
        <w:t>think you might be part of the rainbow community.</w:t>
      </w:r>
    </w:p>
    <w:p w14:paraId="4BCB1CAC" w14:textId="17ADBA9F" w:rsidR="002B3900" w:rsidRDefault="002B3900" w:rsidP="00124EA8"/>
    <w:p w14:paraId="294DDC08" w14:textId="747337C6" w:rsidR="00DF1D76" w:rsidRDefault="00DF1D76" w:rsidP="00124EA8">
      <w:r w:rsidRPr="00DF1D76">
        <w:rPr>
          <w:noProof/>
        </w:rPr>
        <w:drawing>
          <wp:anchor distT="0" distB="0" distL="114300" distR="114300" simplePos="0" relativeHeight="251655179" behindDoc="0" locked="0" layoutInCell="1" allowOverlap="1" wp14:anchorId="5A73396B" wp14:editId="7AC3C7F8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2030095" cy="2030095"/>
            <wp:effectExtent l="0" t="0" r="0" b="8255"/>
            <wp:wrapNone/>
            <wp:docPr id="1525017277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017277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A15FF" w14:textId="638C7BD5" w:rsidR="00DF1D76" w:rsidRDefault="00DF1D76" w:rsidP="00124EA8">
      <w:r>
        <w:t xml:space="preserve">You can contact </w:t>
      </w:r>
      <w:proofErr w:type="spellStart"/>
      <w:r w:rsidR="0034257D">
        <w:t>OutLine</w:t>
      </w:r>
      <w:proofErr w:type="spellEnd"/>
      <w:r w:rsidR="0034257D">
        <w:t xml:space="preserve"> </w:t>
      </w:r>
      <w:r>
        <w:t>every day between 6 and 9 in the evening:</w:t>
      </w:r>
    </w:p>
    <w:p w14:paraId="0366CAB3" w14:textId="0607AD5A" w:rsidR="00DF1D76" w:rsidRDefault="00DF1D76" w:rsidP="00DF1D76">
      <w:pPr>
        <w:pStyle w:val="Listtoplevel"/>
      </w:pPr>
      <w:r>
        <w:t xml:space="preserve">by </w:t>
      </w:r>
      <w:r w:rsidRPr="00DC2AFF">
        <w:rPr>
          <w:b/>
          <w:bCs/>
        </w:rPr>
        <w:t>phone</w:t>
      </w:r>
      <w:r>
        <w:t xml:space="preserve"> on:</w:t>
      </w:r>
      <w:r>
        <w:br/>
      </w:r>
      <w:r>
        <w:br/>
      </w:r>
      <w:r w:rsidRPr="00DF1D76">
        <w:rPr>
          <w:b/>
          <w:bCs/>
        </w:rPr>
        <w:t>0800 688 5463</w:t>
      </w:r>
    </w:p>
    <w:p w14:paraId="069043D9" w14:textId="7EDD2E83" w:rsidR="00DF1D76" w:rsidRPr="00696F05" w:rsidRDefault="00DF1D76" w:rsidP="00DF1D76">
      <w:pPr>
        <w:pStyle w:val="Listtoplevel"/>
      </w:pPr>
      <w:r w:rsidRPr="00DF1D76">
        <w:drawing>
          <wp:anchor distT="0" distB="0" distL="114300" distR="114300" simplePos="0" relativeHeight="251655180" behindDoc="0" locked="0" layoutInCell="1" allowOverlap="1" wp14:anchorId="0C76274D" wp14:editId="43DB64D0">
            <wp:simplePos x="0" y="0"/>
            <wp:positionH relativeFrom="margin">
              <wp:align>left</wp:align>
            </wp:positionH>
            <wp:positionV relativeFrom="paragraph">
              <wp:posOffset>318465</wp:posOffset>
            </wp:positionV>
            <wp:extent cx="1911350" cy="1271270"/>
            <wp:effectExtent l="0" t="0" r="0" b="5080"/>
            <wp:wrapNone/>
            <wp:docPr id="214030588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using the text chat on their </w:t>
      </w:r>
      <w:r w:rsidRPr="00DC2AFF">
        <w:rPr>
          <w:b/>
          <w:bCs/>
        </w:rPr>
        <w:t>website</w:t>
      </w:r>
      <w:r>
        <w:t xml:space="preserve"> at:</w:t>
      </w:r>
      <w:r>
        <w:br/>
      </w:r>
      <w:r>
        <w:br/>
      </w:r>
      <w:r w:rsidRPr="00DF1D76">
        <w:rPr>
          <w:b/>
          <w:bCs/>
        </w:rPr>
        <w:t>outline.org.nz/chat</w:t>
      </w:r>
    </w:p>
    <w:p w14:paraId="1DEB22FF" w14:textId="77777777" w:rsidR="00696F05" w:rsidRDefault="00696F05" w:rsidP="00696F05"/>
    <w:p w14:paraId="2A982E7B" w14:textId="7526DCB5" w:rsidR="00137CE3" w:rsidRDefault="0056270C" w:rsidP="00137CE3">
      <w:r w:rsidRPr="00C95FEE">
        <w:drawing>
          <wp:anchor distT="0" distB="0" distL="114300" distR="114300" simplePos="0" relativeHeight="251750541" behindDoc="0" locked="0" layoutInCell="1" allowOverlap="1" wp14:anchorId="6EEDF5ED" wp14:editId="48A972E8">
            <wp:simplePos x="0" y="0"/>
            <wp:positionH relativeFrom="column">
              <wp:posOffset>5402</wp:posOffset>
            </wp:positionH>
            <wp:positionV relativeFrom="paragraph">
              <wp:posOffset>19051</wp:posOffset>
            </wp:positionV>
            <wp:extent cx="1815789" cy="2587672"/>
            <wp:effectExtent l="19050" t="19050" r="13335" b="22225"/>
            <wp:wrapNone/>
            <wp:docPr id="898271170" name="Picture 1" descr="A poster of two women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61876" name="Picture 1" descr="A poster of two women hugging&#10;&#10;AI-generated content may be incorrect.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820019" cy="25937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CE3">
        <w:t>There is an Easy Read called:</w:t>
      </w:r>
    </w:p>
    <w:p w14:paraId="2B3BECB1" w14:textId="77777777" w:rsidR="00137CE3" w:rsidRDefault="00137CE3" w:rsidP="00137CE3">
      <w:pPr>
        <w:rPr>
          <w:b/>
          <w:bCs/>
        </w:rPr>
      </w:pPr>
    </w:p>
    <w:p w14:paraId="34F416A2" w14:textId="77777777" w:rsidR="00137CE3" w:rsidRPr="002E76E3" w:rsidRDefault="00137CE3" w:rsidP="00137CE3">
      <w:pPr>
        <w:rPr>
          <w:rFonts w:ascii="Times New Roman" w:eastAsia="Times New Roman" w:hAnsi="Times New Roman"/>
          <w:b/>
          <w:bCs/>
          <w:lang w:val="en-NZ" w:eastAsia="en-NZ"/>
        </w:rPr>
      </w:pPr>
      <w:r w:rsidRPr="002E76E3">
        <w:rPr>
          <w:rFonts w:eastAsia="Times New Roman"/>
          <w:b/>
          <w:bCs/>
          <w:lang w:val="en-NZ" w:eastAsia="en-NZ"/>
        </w:rPr>
        <w:t>Rainbow Easy Read: Finding support and community</w:t>
      </w:r>
    </w:p>
    <w:p w14:paraId="13151C42" w14:textId="77777777" w:rsidR="00137CE3" w:rsidRDefault="00137CE3" w:rsidP="00137CE3"/>
    <w:p w14:paraId="2BE9D22D" w14:textId="77777777" w:rsidR="00137CE3" w:rsidRDefault="00137CE3" w:rsidP="00137CE3"/>
    <w:p w14:paraId="4430E166" w14:textId="77777777" w:rsidR="00137CE3" w:rsidRDefault="00137CE3" w:rsidP="00137CE3">
      <w:r w:rsidRPr="009D20CB">
        <w:rPr>
          <w:noProof/>
        </w:rPr>
        <w:drawing>
          <wp:anchor distT="0" distB="0" distL="114300" distR="114300" simplePos="0" relativeHeight="251711629" behindDoc="0" locked="0" layoutInCell="1" allowOverlap="1" wp14:anchorId="301A0710" wp14:editId="35799832">
            <wp:simplePos x="0" y="0"/>
            <wp:positionH relativeFrom="margin">
              <wp:posOffset>3147</wp:posOffset>
            </wp:positionH>
            <wp:positionV relativeFrom="paragraph">
              <wp:posOffset>649688</wp:posOffset>
            </wp:positionV>
            <wp:extent cx="2085975" cy="1334089"/>
            <wp:effectExtent l="0" t="0" r="0" b="0"/>
            <wp:wrapNone/>
            <wp:docPr id="345758880" name="Picture 16" descr="A person talking on the phone and look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758880" name="Picture 16" descr="A person talking on the phone and looking at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334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has information about more places you can contact for:</w:t>
      </w:r>
    </w:p>
    <w:p w14:paraId="2243EE78" w14:textId="77777777" w:rsidR="00137CE3" w:rsidRDefault="00137CE3" w:rsidP="00137CE3">
      <w:pPr>
        <w:pStyle w:val="Listtoplevel"/>
      </w:pPr>
      <w:r>
        <w:t>information</w:t>
      </w:r>
    </w:p>
    <w:p w14:paraId="23203CAD" w14:textId="77777777" w:rsidR="00137CE3" w:rsidRDefault="00137CE3" w:rsidP="00137CE3">
      <w:pPr>
        <w:pStyle w:val="Listtoplevel"/>
      </w:pPr>
      <w:r>
        <w:t xml:space="preserve">support.  </w:t>
      </w:r>
    </w:p>
    <w:p w14:paraId="26C46C7A" w14:textId="77777777" w:rsidR="00137CE3" w:rsidRDefault="00137CE3" w:rsidP="00137CE3"/>
    <w:p w14:paraId="58823D90" w14:textId="77777777" w:rsidR="00137CE3" w:rsidRDefault="00137CE3" w:rsidP="00137CE3"/>
    <w:p w14:paraId="1780B4D3" w14:textId="77777777" w:rsidR="00137CE3" w:rsidRDefault="00137CE3" w:rsidP="00137CE3">
      <w:r w:rsidRPr="00DF1D76">
        <w:rPr>
          <w:noProof/>
        </w:rPr>
        <w:drawing>
          <wp:anchor distT="0" distB="0" distL="114300" distR="114300" simplePos="0" relativeHeight="251710605" behindDoc="0" locked="0" layoutInCell="1" allowOverlap="1" wp14:anchorId="64E6D9E5" wp14:editId="074207D4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911350" cy="1271270"/>
            <wp:effectExtent l="0" t="0" r="0" b="5080"/>
            <wp:wrapNone/>
            <wp:docPr id="122649518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find this Easy Read at:</w:t>
      </w:r>
    </w:p>
    <w:p w14:paraId="3FA5D1A1" w14:textId="77777777" w:rsidR="00137CE3" w:rsidRDefault="00137CE3" w:rsidP="00137CE3"/>
    <w:p w14:paraId="5767D232" w14:textId="77777777" w:rsidR="00137CE3" w:rsidRPr="00CA2A9B" w:rsidRDefault="00137CE3" w:rsidP="00137CE3">
      <w:pPr>
        <w:rPr>
          <w:b/>
          <w:bCs/>
          <w:color w:val="000000" w:themeColor="text1"/>
        </w:rPr>
      </w:pPr>
      <w:hyperlink r:id="rId172" w:history="1">
        <w:r w:rsidRPr="00CA2A9B">
          <w:rPr>
            <w:rStyle w:val="Hyperlink"/>
            <w:b/>
            <w:bCs/>
            <w:color w:val="000000" w:themeColor="text1"/>
            <w:u w:val="none"/>
          </w:rPr>
          <w:t>https://tinyurl.com/RERcommunity</w:t>
        </w:r>
      </w:hyperlink>
      <w:r w:rsidRPr="00CA2A9B">
        <w:rPr>
          <w:b/>
          <w:bCs/>
          <w:color w:val="000000" w:themeColor="text1"/>
        </w:rPr>
        <w:t xml:space="preserve"> </w:t>
      </w:r>
    </w:p>
    <w:p w14:paraId="33063DF4" w14:textId="77777777" w:rsidR="00696F05" w:rsidRDefault="00696F05" w:rsidP="00696F05"/>
    <w:p w14:paraId="073861F8" w14:textId="4049AA80" w:rsidR="002415F3" w:rsidRDefault="002415F3">
      <w:pPr>
        <w:spacing w:line="240" w:lineRule="auto"/>
        <w:ind w:left="0"/>
      </w:pPr>
      <w:r>
        <w:br w:type="page"/>
      </w:r>
    </w:p>
    <w:p w14:paraId="651EBBF3" w14:textId="18C526E3" w:rsidR="00DF1D76" w:rsidRDefault="002415F3" w:rsidP="002415F3">
      <w:pPr>
        <w:pStyle w:val="Heading1"/>
      </w:pPr>
      <w:bookmarkStart w:id="18" w:name="_Thank_you"/>
      <w:bookmarkStart w:id="19" w:name="_Toc180656774"/>
      <w:bookmarkEnd w:id="18"/>
      <w:r>
        <w:t>Thank you</w:t>
      </w:r>
      <w:bookmarkEnd w:id="19"/>
    </w:p>
    <w:p w14:paraId="148E0C9D" w14:textId="77777777" w:rsidR="00282EEB" w:rsidRDefault="00282EEB" w:rsidP="00282EEB"/>
    <w:p w14:paraId="2886AD71" w14:textId="77777777" w:rsidR="00282EEB" w:rsidRDefault="00282EEB" w:rsidP="00282EEB">
      <w:r w:rsidRPr="001D19A8">
        <w:rPr>
          <w:noProof/>
        </w:rPr>
        <w:drawing>
          <wp:anchor distT="0" distB="0" distL="114300" distR="114300" simplePos="0" relativeHeight="251663501" behindDoc="0" locked="0" layoutInCell="1" allowOverlap="1" wp14:anchorId="27460A26" wp14:editId="378046A2">
            <wp:simplePos x="0" y="0"/>
            <wp:positionH relativeFrom="column">
              <wp:posOffset>0</wp:posOffset>
            </wp:positionH>
            <wp:positionV relativeFrom="paragraph">
              <wp:posOffset>269545</wp:posOffset>
            </wp:positionV>
            <wp:extent cx="1771650" cy="1252077"/>
            <wp:effectExtent l="0" t="0" r="0" b="5715"/>
            <wp:wrapNone/>
            <wp:docPr id="440329995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29995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252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B889B0" w14:textId="77777777" w:rsidR="00282EEB" w:rsidRDefault="00282EEB" w:rsidP="00282EEB">
      <w:r>
        <w:t>Lots of people worked together on the Rainbow Easy Reads.</w:t>
      </w:r>
    </w:p>
    <w:p w14:paraId="2F870346" w14:textId="77777777" w:rsidR="00282EEB" w:rsidRDefault="00282EEB" w:rsidP="00282EEB"/>
    <w:p w14:paraId="69956234" w14:textId="77777777" w:rsidR="00282EEB" w:rsidRDefault="00282EEB" w:rsidP="00282EEB"/>
    <w:p w14:paraId="22E55390" w14:textId="77777777" w:rsidR="00282EEB" w:rsidRDefault="00282EEB" w:rsidP="00282EEB">
      <w:r>
        <w:rPr>
          <w:noProof/>
        </w:rPr>
        <w:drawing>
          <wp:anchor distT="0" distB="0" distL="114300" distR="114300" simplePos="0" relativeHeight="251664525" behindDoc="0" locked="0" layoutInCell="1" allowOverlap="1" wp14:anchorId="32FAE394" wp14:editId="4F2273A4">
            <wp:simplePos x="0" y="0"/>
            <wp:positionH relativeFrom="margin">
              <wp:align>left</wp:align>
            </wp:positionH>
            <wp:positionV relativeFrom="paragraph">
              <wp:posOffset>136982</wp:posOffset>
            </wp:positionV>
            <wp:extent cx="2129155" cy="457200"/>
            <wp:effectExtent l="0" t="0" r="4445" b="0"/>
            <wp:wrapNone/>
            <wp:docPr id="141240347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40347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Thank you to the Rule Foundation for giving us the money to make them.</w:t>
      </w:r>
    </w:p>
    <w:p w14:paraId="52C379A7" w14:textId="77777777" w:rsidR="00282EEB" w:rsidRDefault="00282EEB" w:rsidP="00282EEB"/>
    <w:p w14:paraId="301EDA4E" w14:textId="77777777" w:rsidR="00282EEB" w:rsidRDefault="00282EEB" w:rsidP="00282EEB"/>
    <w:p w14:paraId="2AA9A5A0" w14:textId="44CF7A8E" w:rsidR="00282EEB" w:rsidRDefault="00282EEB" w:rsidP="00282EEB">
      <w:r w:rsidRPr="001D19A8">
        <w:rPr>
          <w:noProof/>
        </w:rPr>
        <w:drawing>
          <wp:anchor distT="0" distB="0" distL="114300" distR="114300" simplePos="0" relativeHeight="251666573" behindDoc="0" locked="0" layoutInCell="1" allowOverlap="1" wp14:anchorId="48388972" wp14:editId="6512F051">
            <wp:simplePos x="0" y="0"/>
            <wp:positionH relativeFrom="margin">
              <wp:align>left</wp:align>
            </wp:positionH>
            <wp:positionV relativeFrom="paragraph">
              <wp:posOffset>239471</wp:posOffset>
            </wp:positionV>
            <wp:extent cx="2160905" cy="1191895"/>
            <wp:effectExtent l="0" t="0" r="0" b="8255"/>
            <wp:wrapNone/>
            <wp:docPr id="1904296382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96382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905" cy="119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Thank you also to:</w:t>
      </w:r>
    </w:p>
    <w:p w14:paraId="4943A2F2" w14:textId="5C181545" w:rsidR="00282EEB" w:rsidRDefault="0034257D" w:rsidP="00282EEB">
      <w:pPr>
        <w:pStyle w:val="Listtoplevel"/>
      </w:pPr>
      <w:r>
        <w:t xml:space="preserve">the </w:t>
      </w:r>
      <w:r w:rsidR="00282EEB">
        <w:t>People First NZ members who worked as advisors</w:t>
      </w:r>
    </w:p>
    <w:p w14:paraId="42CF041E" w14:textId="507AFD9D" w:rsidR="00282EEB" w:rsidRDefault="00282EEB" w:rsidP="00282EEB">
      <w:pPr>
        <w:pStyle w:val="Listtoplevel"/>
      </w:pPr>
      <w:r w:rsidRPr="007941A7">
        <w:drawing>
          <wp:anchor distT="0" distB="0" distL="114300" distR="114300" simplePos="0" relativeHeight="251665549" behindDoc="0" locked="0" layoutInCell="1" allowOverlap="1" wp14:anchorId="0E637A03" wp14:editId="77BB3CA8">
            <wp:simplePos x="0" y="0"/>
            <wp:positionH relativeFrom="margin">
              <wp:align>left</wp:align>
            </wp:positionH>
            <wp:positionV relativeFrom="paragraph">
              <wp:posOffset>421767</wp:posOffset>
            </wp:positionV>
            <wp:extent cx="1771650" cy="1771650"/>
            <wp:effectExtent l="0" t="0" r="0" b="0"/>
            <wp:wrapNone/>
            <wp:docPr id="413689037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89037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57D">
        <w:t xml:space="preserve">the </w:t>
      </w:r>
      <w:r>
        <w:t>People First NZ staff who supported them</w:t>
      </w:r>
    </w:p>
    <w:p w14:paraId="1ADDC373" w14:textId="77777777" w:rsidR="00282EEB" w:rsidRDefault="00282EEB" w:rsidP="00282EEB">
      <w:pPr>
        <w:pStyle w:val="Listtoplevel"/>
      </w:pPr>
      <w:r>
        <w:t>everyone who has supported this mahi / work.</w:t>
      </w:r>
    </w:p>
    <w:p w14:paraId="1BB43D90" w14:textId="77777777" w:rsidR="002B3900" w:rsidRDefault="002B3900" w:rsidP="00124EA8"/>
    <w:p w14:paraId="61BB86CB" w14:textId="77777777" w:rsidR="002B3900" w:rsidRDefault="002B3900" w:rsidP="00124EA8"/>
    <w:p w14:paraId="41BFFFB2" w14:textId="742F5EB4" w:rsidR="0064667B" w:rsidRDefault="0064667B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</w:p>
    <w:p w14:paraId="733F0E95" w14:textId="77777777" w:rsidR="00282EEB" w:rsidRDefault="002415F3" w:rsidP="00282EEB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bookmarkStart w:id="20" w:name="_Hlk53559738"/>
      <w:r>
        <w:rPr>
          <w:rFonts w:eastAsia="Times New Roman" w:cs="Arial"/>
          <w:szCs w:val="32"/>
          <w:lang w:eastAsia="en-NZ"/>
        </w:rPr>
        <w:br w:type="page"/>
      </w:r>
    </w:p>
    <w:bookmarkStart w:id="21" w:name="_Hlk190327610"/>
    <w:bookmarkEnd w:id="20"/>
    <w:p w14:paraId="4150041C" w14:textId="77777777" w:rsidR="007C7757" w:rsidRDefault="007C7757" w:rsidP="007C7757">
      <w:pPr>
        <w:ind w:left="2835"/>
        <w:rPr>
          <w:rFonts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mc:AlternateContent>
          <mc:Choice Requires="wps">
            <w:drawing>
              <wp:anchor distT="0" distB="0" distL="114300" distR="114300" simplePos="0" relativeHeight="251741325" behindDoc="1" locked="0" layoutInCell="1" allowOverlap="1" wp14:anchorId="08DE8FE9" wp14:editId="5D438056">
                <wp:simplePos x="0" y="0"/>
                <wp:positionH relativeFrom="margin">
                  <wp:posOffset>-171450</wp:posOffset>
                </wp:positionH>
                <wp:positionV relativeFrom="paragraph">
                  <wp:posOffset>-265592</wp:posOffset>
                </wp:positionV>
                <wp:extent cx="6234430" cy="9115425"/>
                <wp:effectExtent l="0" t="0" r="13970" b="28575"/>
                <wp:wrapNone/>
                <wp:docPr id="108854534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34430" cy="91154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ACA16B" id="Rectangle 10" o:spid="_x0000_s1026" style="position:absolute;margin-left:-13.5pt;margin-top:-20.9pt;width:490.9pt;height:717.75pt;z-index:-25157515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WUGYQIAAMcEAAAOAAAAZHJzL2Uyb0RvYy54bWysVN9P2zAQfp+0/8Hy+0hbWgYRKapATJMq&#10;qASI58NxGmu2z7Pdpt1fv7OTlo69TcuDdef7/fm7XN/sjGZb6YNCW/Hx2YgzaQXWyq4r/vJ8/+WS&#10;sxDB1qDRyorvZeA388+frjtXygm2qGvpGSWxoexcxdsYXVkUQbTSQDhDJy0ZG/QGIql+XdQeOspu&#10;dDEZjS6KDn3tPAoZAt3e9UY+z/mbRor42DRBRqYrTr3FfPp8vqWzmF9DufbgWiWGNuAfujCgLBU9&#10;prqDCGzj1V+pjBIeAzbxTKApsGmUkHkGmmY8+jDNUwtO5lkInOCOMIX/l1Y8bJ/cyqfWg1ui+BEI&#10;kaJzoTxakhIGn13jTfKlxtkuo7g/oih3kQm6vJicT6fnBLYg29V4PJtOZgnnAspDuPMhfpNoWBIq&#10;7umZMnqwXYbYux5cUjWL90rr/FTaso6yziglE0CEaTREEo2rKx7smjPQa2KiiD5nDKhVnaLzhPtw&#10;qz3bApGBOFRj90xNc6YhRDLQJPkbmv0jNLVzB6Htg7Op545RkQislan45Wm0tqmizBQchnoHMklv&#10;WO9XnnnsORmcuFdUZEm9rMATCQlBWqz4SEejkaYWWjnOWvS/Pt4lP+IEWTjriMwExc8NeEmjfbfE&#10;lqvxdJrYn5Xp7OuEFH9qeTu12I25RYJoTKvrRBaTf9QHsfFoXmnvFqkqmcAKqt2DPii3sV8y2lwh&#10;F4vsRox3EJf2yYmUPOGTYH3evYJ3AxUiPcgDHogP5QdG9L49JxabiI3KdHnHcyAvbUsm3LDZaR1P&#10;9ez1/v+Z/wYAAP//AwBQSwMEFAAGAAgAAAAhAJo/rQHiAAAADAEAAA8AAABkcnMvZG93bnJldi54&#10;bWxMj09Lw0AQxe+C32EZwYu0m6bVtjGbooKKIEL/4HmTnSbB7GzIbpv12zue9PYe8+PNe/km2k6c&#10;cfCtIwWzaQICqXKmpVrBYf88WYHwQZPRnSNU8I0eNsXlRa4z40ba4nkXasEh5DOtoAmhz6T0VYNW&#10;+6nrkfh2dIPVge1QSzPokcNtJ9MkuZNWt8QfGt3jU4PV1+5kFYyrR9yXY0w/jtG+v33eUP+SvCp1&#10;fRUf7kEEjOEPht/6XB0K7lS6ExkvOgWTdMlbAovFjDcwsb5dsCgZna/nS5BFLv+PKH4AAAD//wMA&#10;UEsBAi0AFAAGAAgAAAAhALaDOJL+AAAA4QEAABMAAAAAAAAAAAAAAAAAAAAAAFtDb250ZW50X1R5&#10;cGVzXS54bWxQSwECLQAUAAYACAAAACEAOP0h/9YAAACUAQAACwAAAAAAAAAAAAAAAAAvAQAAX3Jl&#10;bHMvLnJlbHNQSwECLQAUAAYACAAAACEAxn1lBmECAADHBAAADgAAAAAAAAAAAAAAAAAuAgAAZHJz&#10;L2Uyb0RvYy54bWxQSwECLQAUAAYACAAAACEAmj+tAeIAAAAMAQAADwAAAAAAAAAAAAAAAAC7BAAA&#10;ZHJzL2Rvd25yZXYueG1sUEsFBgAAAAAEAAQA8wAAAMoFAAAAAA==&#10;" filled="f" strokecolor="windowText">
                <v:path arrowok="t"/>
                <w10:wrap anchorx="margin"/>
              </v:rect>
            </w:pict>
          </mc:Fallback>
        </mc:AlternateContent>
      </w:r>
      <w:r w:rsidRPr="00B91B23">
        <w:rPr>
          <w:rFonts w:eastAsia="Times New Roman" w:cs="Arial"/>
          <w:szCs w:val="32"/>
          <w:lang w:eastAsia="en-NZ"/>
        </w:rPr>
        <w:t>This information has been written by</w:t>
      </w: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743373" behindDoc="0" locked="0" layoutInCell="1" allowOverlap="1" wp14:anchorId="019F40E8" wp14:editId="5589B9B4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515"/>
            <wp:effectExtent l="0" t="0" r="0" b="0"/>
            <wp:wrapNone/>
            <wp:docPr id="117412733" name="Picture 9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69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1B23">
        <w:rPr>
          <w:rFonts w:cs="Arial"/>
          <w:szCs w:val="32"/>
          <w:lang w:eastAsia="en-NZ"/>
        </w:rPr>
        <w:t xml:space="preserve"> Make it Easy Kia </w:t>
      </w:r>
      <w:proofErr w:type="spellStart"/>
      <w:r w:rsidRPr="00B91B23">
        <w:rPr>
          <w:rFonts w:cs="Arial"/>
          <w:szCs w:val="32"/>
          <w:lang w:eastAsia="en-NZ"/>
        </w:rPr>
        <w:t>Māmā</w:t>
      </w:r>
      <w:proofErr w:type="spellEnd"/>
      <w:r w:rsidRPr="00B91B23">
        <w:rPr>
          <w:rFonts w:cs="Arial"/>
          <w:szCs w:val="32"/>
          <w:lang w:eastAsia="en-NZ"/>
        </w:rPr>
        <w:t xml:space="preserve"> Mai</w:t>
      </w:r>
      <w:r>
        <w:rPr>
          <w:rFonts w:cs="Arial"/>
          <w:szCs w:val="32"/>
          <w:lang w:eastAsia="en-NZ"/>
        </w:rPr>
        <w:t>.</w:t>
      </w:r>
    </w:p>
    <w:p w14:paraId="35BA8DE0" w14:textId="77777777" w:rsidR="007C7757" w:rsidRPr="00B91B23" w:rsidRDefault="007C7757" w:rsidP="007C7757">
      <w:pPr>
        <w:ind w:left="2835"/>
        <w:rPr>
          <w:rFonts w:cs="Arial"/>
          <w:sz w:val="26"/>
          <w:szCs w:val="26"/>
          <w:lang w:eastAsia="en-NZ"/>
        </w:rPr>
      </w:pPr>
    </w:p>
    <w:p w14:paraId="50E1984D" w14:textId="77777777" w:rsidR="007C7757" w:rsidRPr="00B91B23" w:rsidRDefault="007C7757" w:rsidP="007C7757">
      <w:pPr>
        <w:ind w:left="0"/>
        <w:rPr>
          <w:rFonts w:cs="Arial"/>
          <w:sz w:val="26"/>
          <w:szCs w:val="26"/>
          <w:lang w:eastAsia="en-NZ"/>
        </w:rPr>
      </w:pPr>
      <w:r w:rsidRPr="00B91B23">
        <w:rPr>
          <w:rFonts w:cs="Times New Roman"/>
          <w:noProof/>
          <w:sz w:val="26"/>
          <w:szCs w:val="26"/>
        </w:rPr>
        <w:drawing>
          <wp:anchor distT="0" distB="0" distL="114300" distR="114300" simplePos="0" relativeHeight="251742349" behindDoc="0" locked="0" layoutInCell="1" allowOverlap="1" wp14:anchorId="1FA61BCA" wp14:editId="4284DAD1">
            <wp:simplePos x="0" y="0"/>
            <wp:positionH relativeFrom="margin">
              <wp:posOffset>-66040</wp:posOffset>
            </wp:positionH>
            <wp:positionV relativeFrom="paragraph">
              <wp:posOffset>173990</wp:posOffset>
            </wp:positionV>
            <wp:extent cx="1638300" cy="819150"/>
            <wp:effectExtent l="0" t="0" r="0" b="0"/>
            <wp:wrapNone/>
            <wp:docPr id="73848541" name="Picture 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C9836" w14:textId="77777777" w:rsidR="007C7757" w:rsidRPr="00B91B23" w:rsidRDefault="007C7757" w:rsidP="007C7757">
      <w:pPr>
        <w:ind w:left="2835"/>
        <w:rPr>
          <w:rFonts w:eastAsia="Times New Roman" w:cs="Arial"/>
          <w:szCs w:val="32"/>
          <w:lang w:eastAsia="en-NZ"/>
        </w:rPr>
      </w:pPr>
      <w:r>
        <w:rPr>
          <w:rFonts w:cs="Arial"/>
          <w:szCs w:val="32"/>
          <w:lang w:eastAsia="en-NZ"/>
        </w:rPr>
        <w:t xml:space="preserve">Make it Easy is a </w:t>
      </w:r>
      <w:r w:rsidRPr="00B91B23">
        <w:rPr>
          <w:rFonts w:cs="Arial"/>
          <w:szCs w:val="32"/>
          <w:lang w:eastAsia="en-NZ"/>
        </w:rPr>
        <w:t xml:space="preserve">service of People First New Zealand </w:t>
      </w:r>
      <w:proofErr w:type="spellStart"/>
      <w:r w:rsidRPr="00B91B23">
        <w:rPr>
          <w:rFonts w:cs="Arial"/>
          <w:szCs w:val="32"/>
          <w:lang w:eastAsia="en-NZ"/>
        </w:rPr>
        <w:t>Ngā</w:t>
      </w:r>
      <w:proofErr w:type="spellEnd"/>
      <w:r w:rsidRPr="00B91B23">
        <w:rPr>
          <w:rFonts w:cs="Arial"/>
          <w:szCs w:val="32"/>
          <w:lang w:eastAsia="en-NZ"/>
        </w:rPr>
        <w:t xml:space="preserve"> Tāngata </w:t>
      </w:r>
      <w:proofErr w:type="spellStart"/>
      <w:r w:rsidRPr="00B91B23">
        <w:rPr>
          <w:rFonts w:cs="Arial"/>
          <w:szCs w:val="32"/>
          <w:lang w:eastAsia="en-NZ"/>
        </w:rPr>
        <w:t>Tuatahi</w:t>
      </w:r>
      <w:proofErr w:type="spellEnd"/>
      <w:r w:rsidRPr="00B91B23">
        <w:rPr>
          <w:rFonts w:cs="Arial"/>
          <w:szCs w:val="32"/>
          <w:lang w:eastAsia="en-NZ"/>
        </w:rPr>
        <w:t>.</w:t>
      </w:r>
    </w:p>
    <w:p w14:paraId="07885272" w14:textId="77777777" w:rsidR="007C7757" w:rsidRPr="00B91B23" w:rsidRDefault="007C7757" w:rsidP="007C7757">
      <w:pPr>
        <w:ind w:left="2835"/>
        <w:rPr>
          <w:rFonts w:eastAsia="Times New Roman" w:cs="Arial"/>
          <w:sz w:val="26"/>
          <w:szCs w:val="26"/>
          <w:lang w:eastAsia="en-NZ"/>
        </w:rPr>
      </w:pPr>
    </w:p>
    <w:p w14:paraId="13CF9896" w14:textId="77777777" w:rsidR="007C7757" w:rsidRPr="00B91B23" w:rsidRDefault="007C7757" w:rsidP="007C7757">
      <w:pPr>
        <w:ind w:left="2835"/>
        <w:rPr>
          <w:rFonts w:eastAsia="Times New Roman" w:cs="Arial"/>
          <w:sz w:val="26"/>
          <w:szCs w:val="26"/>
          <w:lang w:eastAsia="en-NZ"/>
        </w:rPr>
      </w:pPr>
    </w:p>
    <w:p w14:paraId="1E1D7CAC" w14:textId="77777777" w:rsidR="007C7757" w:rsidRPr="00B91B23" w:rsidRDefault="007C7757" w:rsidP="007C7757">
      <w:pPr>
        <w:ind w:left="2835"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740301" behindDoc="0" locked="0" layoutInCell="1" allowOverlap="1" wp14:anchorId="7DCB53DF" wp14:editId="7C5D8AF1">
            <wp:simplePos x="0" y="0"/>
            <wp:positionH relativeFrom="margin">
              <wp:posOffset>390525</wp:posOffset>
            </wp:positionH>
            <wp:positionV relativeFrom="paragraph">
              <wp:posOffset>21590</wp:posOffset>
            </wp:positionV>
            <wp:extent cx="571500" cy="838200"/>
            <wp:effectExtent l="0" t="0" r="0" b="0"/>
            <wp:wrapNone/>
            <wp:docPr id="124519658" name="Picture 7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p w14:paraId="6C44A594" w14:textId="77777777" w:rsidR="007C7757" w:rsidRPr="005602A9" w:rsidRDefault="007C7757" w:rsidP="007C7757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20910977" w14:textId="77777777" w:rsidR="007C7757" w:rsidRPr="005602A9" w:rsidRDefault="007C7757" w:rsidP="007C7757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7724E6E1" w14:textId="77777777" w:rsidR="007C7757" w:rsidRPr="00B91B23" w:rsidRDefault="007C7757" w:rsidP="007C7757">
      <w:pPr>
        <w:ind w:left="2835"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745421" behindDoc="0" locked="0" layoutInCell="1" allowOverlap="1" wp14:anchorId="2BA84659" wp14:editId="719F957A">
            <wp:simplePos x="0" y="0"/>
            <wp:positionH relativeFrom="column">
              <wp:posOffset>133350</wp:posOffset>
            </wp:positionH>
            <wp:positionV relativeFrom="paragraph">
              <wp:posOffset>97790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923426082" name="Picture 6" descr="A black background with purple text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background with purple text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  <w:lang w:eastAsia="en-NZ"/>
        </w:rPr>
        <w:t>Make it Easy uses images from:</w:t>
      </w:r>
    </w:p>
    <w:p w14:paraId="5DBA3EF9" w14:textId="77777777" w:rsidR="007C7757" w:rsidRPr="00B91B23" w:rsidRDefault="007C7757" w:rsidP="007C7757">
      <w:pPr>
        <w:ind w:left="2835"/>
        <w:rPr>
          <w:rFonts w:eastAsia="Times New Roman" w:cs="Arial"/>
          <w:sz w:val="22"/>
          <w:szCs w:val="22"/>
          <w:lang w:eastAsia="en-NZ"/>
        </w:rPr>
      </w:pPr>
    </w:p>
    <w:p w14:paraId="4D0EAC66" w14:textId="77777777" w:rsidR="007C7757" w:rsidRPr="00B91B23" w:rsidRDefault="007C7757" w:rsidP="007C7757">
      <w:pPr>
        <w:numPr>
          <w:ilvl w:val="0"/>
          <w:numId w:val="26"/>
        </w:numPr>
        <w:contextualSpacing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744397" behindDoc="1" locked="0" layoutInCell="1" allowOverlap="1" wp14:anchorId="12365EA9" wp14:editId="4ADA3E41">
            <wp:simplePos x="0" y="0"/>
            <wp:positionH relativeFrom="margin">
              <wp:posOffset>238125</wp:posOffset>
            </wp:positionH>
            <wp:positionV relativeFrom="paragraph">
              <wp:posOffset>186055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693188563" name="Picture 5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6681016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91B23">
        <w:rPr>
          <w:rFonts w:eastAsia="Times New Roman" w:cs="Arial"/>
          <w:szCs w:val="32"/>
          <w:lang w:eastAsia="en-NZ"/>
        </w:rPr>
        <w:t>Photosymbols</w:t>
      </w:r>
      <w:proofErr w:type="spellEnd"/>
    </w:p>
    <w:p w14:paraId="46F8AC02" w14:textId="77777777" w:rsidR="007C7757" w:rsidRPr="00B91B23" w:rsidRDefault="007C7757" w:rsidP="007C7757">
      <w:pPr>
        <w:ind w:left="3240"/>
        <w:contextualSpacing/>
        <w:rPr>
          <w:rFonts w:eastAsia="Times New Roman" w:cs="Arial"/>
          <w:sz w:val="22"/>
          <w:szCs w:val="22"/>
          <w:lang w:eastAsia="en-NZ"/>
        </w:rPr>
      </w:pPr>
    </w:p>
    <w:p w14:paraId="4CEB923B" w14:textId="77777777" w:rsidR="007C7757" w:rsidRPr="00B91B23" w:rsidRDefault="007C7757" w:rsidP="007C7757">
      <w:pPr>
        <w:numPr>
          <w:ilvl w:val="0"/>
          <w:numId w:val="26"/>
        </w:numPr>
        <w:contextualSpacing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747469" behindDoc="0" locked="0" layoutInCell="1" allowOverlap="1" wp14:anchorId="31931AAE" wp14:editId="73736198">
            <wp:simplePos x="0" y="0"/>
            <wp:positionH relativeFrom="column">
              <wp:posOffset>238125</wp:posOffset>
            </wp:positionH>
            <wp:positionV relativeFrom="paragraph">
              <wp:posOffset>344805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795249921" name="Picture 4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687815" descr="EssGeeSee NZ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  <w:lang w:eastAsia="en-NZ"/>
        </w:rPr>
        <w:t>Change Images</w:t>
      </w:r>
    </w:p>
    <w:p w14:paraId="0455C28B" w14:textId="77777777" w:rsidR="007C7757" w:rsidRPr="00B91B23" w:rsidRDefault="007C7757" w:rsidP="007C7757">
      <w:pPr>
        <w:ind w:left="3240"/>
        <w:contextualSpacing/>
        <w:rPr>
          <w:rFonts w:eastAsia="Times New Roman" w:cs="Times New Roman"/>
          <w:sz w:val="22"/>
          <w:szCs w:val="22"/>
          <w:shd w:val="clear" w:color="auto" w:fill="FFFFFF"/>
        </w:rPr>
      </w:pPr>
    </w:p>
    <w:p w14:paraId="6915118E" w14:textId="77777777" w:rsidR="007C7757" w:rsidRPr="006175AB" w:rsidRDefault="007C7757" w:rsidP="007C7757">
      <w:pPr>
        <w:numPr>
          <w:ilvl w:val="0"/>
          <w:numId w:val="26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6175AB">
        <w:rPr>
          <w:rFonts w:eastAsia="Times New Roman" w:cs="Arial"/>
          <w:color w:val="000000"/>
          <w:szCs w:val="32"/>
          <w:shd w:val="clear" w:color="auto" w:fill="FFFFFF"/>
        </w:rPr>
        <w:t>SGC Image Works </w:t>
      </w:r>
    </w:p>
    <w:p w14:paraId="684F643A" w14:textId="77777777" w:rsidR="007C7757" w:rsidRPr="00B91B23" w:rsidRDefault="007C7757" w:rsidP="007C7757">
      <w:pPr>
        <w:ind w:left="3240"/>
        <w:contextualSpacing/>
        <w:rPr>
          <w:rFonts w:eastAsia="Times New Roman" w:cs="Times New Roman"/>
          <w:sz w:val="22"/>
          <w:szCs w:val="22"/>
          <w:shd w:val="clear" w:color="auto" w:fill="FFFFFF"/>
        </w:rPr>
      </w:pPr>
    </w:p>
    <w:p w14:paraId="48C4F7A3" w14:textId="77777777" w:rsidR="007C7757" w:rsidRPr="00B91B23" w:rsidRDefault="007C7757" w:rsidP="007C7757">
      <w:pPr>
        <w:numPr>
          <w:ilvl w:val="0"/>
          <w:numId w:val="26"/>
        </w:numPr>
        <w:contextualSpacing/>
        <w:rPr>
          <w:rFonts w:eastAsia="Times New Roman" w:cs="Times New Roman"/>
          <w:szCs w:val="32"/>
          <w:shd w:val="clear" w:color="auto" w:fill="FFFFFF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748493" behindDoc="0" locked="0" layoutInCell="1" allowOverlap="1" wp14:anchorId="2C740300" wp14:editId="79A3D75C">
            <wp:simplePos x="0" y="0"/>
            <wp:positionH relativeFrom="column">
              <wp:posOffset>285750</wp:posOffset>
            </wp:positionH>
            <wp:positionV relativeFrom="paragraph">
              <wp:posOffset>53340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. Wood logo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91B23">
        <w:rPr>
          <w:rFonts w:eastAsia="Times New Roman" w:cs="Arial"/>
          <w:szCs w:val="32"/>
          <w:lang w:eastAsia="en-NZ"/>
        </w:rPr>
        <w:t>Huriana</w:t>
      </w:r>
      <w:proofErr w:type="spellEnd"/>
      <w:r w:rsidRPr="00B91B23">
        <w:rPr>
          <w:rFonts w:eastAsia="Times New Roman" w:cs="Times New Roman"/>
          <w:szCs w:val="32"/>
          <w:shd w:val="clear" w:color="auto" w:fill="FFFFFF"/>
        </w:rPr>
        <w:t xml:space="preserve"> Kopeke-</w:t>
      </w:r>
      <w:proofErr w:type="spellStart"/>
      <w:r w:rsidRPr="00B91B23">
        <w:rPr>
          <w:rFonts w:eastAsia="Times New Roman" w:cs="Times New Roman"/>
          <w:szCs w:val="32"/>
          <w:shd w:val="clear" w:color="auto" w:fill="FFFFFF"/>
        </w:rPr>
        <w:t>Te</w:t>
      </w:r>
      <w:proofErr w:type="spellEnd"/>
      <w:r w:rsidRPr="00B91B23">
        <w:rPr>
          <w:rFonts w:eastAsia="Times New Roman" w:cs="Times New Roman"/>
          <w:szCs w:val="32"/>
          <w:shd w:val="clear" w:color="auto" w:fill="FFFFFF"/>
        </w:rPr>
        <w:t xml:space="preserve"> Aho</w:t>
      </w:r>
    </w:p>
    <w:p w14:paraId="475CF7A4" w14:textId="77777777" w:rsidR="007C7757" w:rsidRPr="00B91B23" w:rsidRDefault="007C7757" w:rsidP="007C7757">
      <w:pPr>
        <w:ind w:left="3240"/>
        <w:contextualSpacing/>
        <w:rPr>
          <w:rFonts w:eastAsia="Times New Roman" w:cs="Arial"/>
          <w:color w:val="000000"/>
          <w:sz w:val="22"/>
          <w:szCs w:val="22"/>
          <w:shd w:val="clear" w:color="auto" w:fill="FFFFFF"/>
        </w:rPr>
      </w:pPr>
    </w:p>
    <w:p w14:paraId="549516BC" w14:textId="77777777" w:rsidR="007C7757" w:rsidRPr="00B91B23" w:rsidRDefault="007C7757" w:rsidP="007C7757">
      <w:pPr>
        <w:numPr>
          <w:ilvl w:val="0"/>
          <w:numId w:val="26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746445" behindDoc="0" locked="0" layoutInCell="1" allowOverlap="1" wp14:anchorId="1D89E5C0" wp14:editId="4E3FBE02">
            <wp:simplePos x="0" y="0"/>
            <wp:positionH relativeFrom="column">
              <wp:posOffset>142875</wp:posOffset>
            </wp:positionH>
            <wp:positionV relativeFrom="paragraph">
              <wp:posOffset>273685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1057520543" name="Picture 2" descr="A logo for a school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logo for a school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color w:val="000000"/>
          <w:szCs w:val="32"/>
          <w:shd w:val="clear" w:color="auto" w:fill="FFFFFF"/>
        </w:rPr>
        <w:t>T Wood</w:t>
      </w:r>
    </w:p>
    <w:p w14:paraId="76960110" w14:textId="77777777" w:rsidR="007C7757" w:rsidRPr="00B91B23" w:rsidRDefault="007C7757" w:rsidP="007C7757">
      <w:pPr>
        <w:ind w:left="3240"/>
        <w:contextualSpacing/>
        <w:rPr>
          <w:rFonts w:eastAsia="Times New Roman" w:cs="Arial"/>
          <w:sz w:val="22"/>
          <w:szCs w:val="22"/>
          <w:lang w:eastAsia="en-NZ"/>
        </w:rPr>
      </w:pPr>
    </w:p>
    <w:p w14:paraId="73B3A9B0" w14:textId="77777777" w:rsidR="007C7757" w:rsidRPr="007F62EB" w:rsidRDefault="007C7757" w:rsidP="007C7757">
      <w:pPr>
        <w:numPr>
          <w:ilvl w:val="0"/>
          <w:numId w:val="26"/>
        </w:numPr>
        <w:contextualSpacing/>
        <w:rPr>
          <w:rFonts w:eastAsia="Times New Roman" w:cs="Arial"/>
          <w:szCs w:val="32"/>
          <w:lang w:eastAsia="en-NZ"/>
        </w:rPr>
      </w:pPr>
      <w:r w:rsidRPr="007F62EB">
        <w:rPr>
          <w:rFonts w:eastAsia="Times New Roman" w:cs="Arial"/>
          <w:color w:val="000000"/>
          <w:szCs w:val="32"/>
          <w:shd w:val="clear" w:color="auto" w:fill="FFFFFF"/>
        </w:rPr>
        <w:t xml:space="preserve">Studio </w:t>
      </w:r>
      <w:proofErr w:type="spellStart"/>
      <w:r w:rsidRPr="007F62EB">
        <w:rPr>
          <w:rFonts w:eastAsia="Times New Roman" w:cs="Arial"/>
          <w:color w:val="000000"/>
          <w:szCs w:val="32"/>
          <w:shd w:val="clear" w:color="auto" w:fill="FFFFFF"/>
        </w:rPr>
        <w:t>Rebeko</w:t>
      </w:r>
      <w:proofErr w:type="spellEnd"/>
    </w:p>
    <w:p w14:paraId="4E81ADE9" w14:textId="77777777" w:rsidR="007C7757" w:rsidRPr="007C7757" w:rsidRDefault="007C7757" w:rsidP="007C7757">
      <w:pPr>
        <w:ind w:left="4167" w:hanging="567"/>
        <w:rPr>
          <w:rFonts w:eastAsia="Times New Roman" w:cs="Arial"/>
          <w:color w:val="000000"/>
          <w:sz w:val="22"/>
          <w:szCs w:val="22"/>
          <w:shd w:val="clear" w:color="auto" w:fill="FFFFFF"/>
        </w:rPr>
      </w:pPr>
    </w:p>
    <w:p w14:paraId="5FF9AFEA" w14:textId="77777777" w:rsidR="007C7757" w:rsidRPr="00C03CE6" w:rsidRDefault="007C7757" w:rsidP="007C7757">
      <w:pPr>
        <w:numPr>
          <w:ilvl w:val="0"/>
          <w:numId w:val="26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C03CE6">
        <w:rPr>
          <w:rFonts w:eastAsia="Times New Roman" w:cs="Arial"/>
          <w:color w:val="000000"/>
          <w:szCs w:val="32"/>
          <w:shd w:val="clear" w:color="auto" w:fill="FFFFFF"/>
        </w:rPr>
        <w:t>Inga Kramer.</w:t>
      </w:r>
      <w:bookmarkEnd w:id="21"/>
    </w:p>
    <w:sectPr w:rsidR="007C7757" w:rsidRPr="00C03CE6" w:rsidSect="00B94651">
      <w:headerReference w:type="even" r:id="rId185"/>
      <w:headerReference w:type="default" r:id="rId186"/>
      <w:footerReference w:type="even" r:id="rId187"/>
      <w:footerReference w:type="default" r:id="rId188"/>
      <w:headerReference w:type="first" r:id="rId189"/>
      <w:footerReference w:type="first" r:id="rId190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E3917F" w14:textId="77777777" w:rsidR="002F1BDA" w:rsidRDefault="002F1BDA">
      <w:pPr>
        <w:spacing w:line="240" w:lineRule="auto"/>
      </w:pPr>
      <w:r>
        <w:separator/>
      </w:r>
    </w:p>
  </w:endnote>
  <w:endnote w:type="continuationSeparator" w:id="0">
    <w:p w14:paraId="5261F67A" w14:textId="77777777" w:rsidR="002F1BDA" w:rsidRDefault="002F1BDA">
      <w:pPr>
        <w:spacing w:line="240" w:lineRule="auto"/>
      </w:pPr>
      <w:r>
        <w:continuationSeparator/>
      </w:r>
    </w:p>
  </w:endnote>
  <w:endnote w:type="continuationNotice" w:id="1">
    <w:p w14:paraId="1F35DF3C" w14:textId="77777777" w:rsidR="002F1BDA" w:rsidRDefault="002F1BDA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3DE57AA9" w14:textId="77777777" w:rsidR="00E757C5" w:rsidRDefault="00BC7E0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79F805C" w14:textId="77777777" w:rsidR="00E757C5" w:rsidRDefault="00E757C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2E2F358" w14:textId="77777777" w:rsidR="00E757C5" w:rsidRPr="00AA03EC" w:rsidRDefault="00BC7E04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179E4AD1" w14:textId="77777777" w:rsidR="00E757C5" w:rsidRDefault="00E757C5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4912FC" w14:textId="77777777" w:rsidR="00CF67C6" w:rsidRDefault="00CF67C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0CBCC5" w14:textId="77777777" w:rsidR="002F1BDA" w:rsidRDefault="002F1BDA">
      <w:pPr>
        <w:spacing w:line="240" w:lineRule="auto"/>
      </w:pPr>
      <w:r>
        <w:separator/>
      </w:r>
    </w:p>
  </w:footnote>
  <w:footnote w:type="continuationSeparator" w:id="0">
    <w:p w14:paraId="49A5EF1E" w14:textId="77777777" w:rsidR="002F1BDA" w:rsidRDefault="002F1BDA">
      <w:pPr>
        <w:spacing w:line="240" w:lineRule="auto"/>
      </w:pPr>
      <w:r>
        <w:continuationSeparator/>
      </w:r>
    </w:p>
  </w:footnote>
  <w:footnote w:type="continuationNotice" w:id="1">
    <w:p w14:paraId="2A55B6EB" w14:textId="77777777" w:rsidR="002F1BDA" w:rsidRDefault="002F1BDA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4BC9DE" w14:textId="77777777" w:rsidR="00CF67C6" w:rsidRDefault="00CF67C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EF5BEF" w14:textId="31586987" w:rsidR="00CF67C6" w:rsidRDefault="00CF67C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7251D0" w14:textId="77777777" w:rsidR="00CF67C6" w:rsidRDefault="00CF67C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BC6544"/>
    <w:multiLevelType w:val="hybridMultilevel"/>
    <w:tmpl w:val="7C1A6CB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 w15:restartNumberingAfterBreak="0">
    <w:nsid w:val="029A76F5"/>
    <w:multiLevelType w:val="hybridMultilevel"/>
    <w:tmpl w:val="BA8E827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1B8C09EA"/>
    <w:multiLevelType w:val="hybridMultilevel"/>
    <w:tmpl w:val="1798962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22375F2F"/>
    <w:multiLevelType w:val="hybridMultilevel"/>
    <w:tmpl w:val="1C564F2A"/>
    <w:lvl w:ilvl="0" w:tplc="88A4746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9" w15:restartNumberingAfterBreak="0">
    <w:nsid w:val="29276D44"/>
    <w:multiLevelType w:val="hybridMultilevel"/>
    <w:tmpl w:val="224C299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38A71C9B"/>
    <w:multiLevelType w:val="hybridMultilevel"/>
    <w:tmpl w:val="599075E8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19">
      <w:start w:val="1"/>
      <w:numFmt w:val="lowerLetter"/>
      <w:lvlText w:val="%2."/>
      <w:lvlJc w:val="left"/>
      <w:pPr>
        <w:ind w:left="5333" w:hanging="360"/>
      </w:pPr>
    </w:lvl>
    <w:lvl w:ilvl="2" w:tplc="1409001B" w:tentative="1">
      <w:start w:val="1"/>
      <w:numFmt w:val="lowerRoman"/>
      <w:lvlText w:val="%3."/>
      <w:lvlJc w:val="right"/>
      <w:pPr>
        <w:ind w:left="6053" w:hanging="180"/>
      </w:pPr>
    </w:lvl>
    <w:lvl w:ilvl="3" w:tplc="1409000F" w:tentative="1">
      <w:start w:val="1"/>
      <w:numFmt w:val="decimal"/>
      <w:lvlText w:val="%4."/>
      <w:lvlJc w:val="left"/>
      <w:pPr>
        <w:ind w:left="6773" w:hanging="360"/>
      </w:pPr>
    </w:lvl>
    <w:lvl w:ilvl="4" w:tplc="14090019" w:tentative="1">
      <w:start w:val="1"/>
      <w:numFmt w:val="lowerLetter"/>
      <w:lvlText w:val="%5."/>
      <w:lvlJc w:val="left"/>
      <w:pPr>
        <w:ind w:left="7493" w:hanging="360"/>
      </w:pPr>
    </w:lvl>
    <w:lvl w:ilvl="5" w:tplc="1409001B" w:tentative="1">
      <w:start w:val="1"/>
      <w:numFmt w:val="lowerRoman"/>
      <w:lvlText w:val="%6."/>
      <w:lvlJc w:val="right"/>
      <w:pPr>
        <w:ind w:left="8213" w:hanging="180"/>
      </w:pPr>
    </w:lvl>
    <w:lvl w:ilvl="6" w:tplc="1409000F" w:tentative="1">
      <w:start w:val="1"/>
      <w:numFmt w:val="decimal"/>
      <w:lvlText w:val="%7."/>
      <w:lvlJc w:val="left"/>
      <w:pPr>
        <w:ind w:left="8933" w:hanging="360"/>
      </w:pPr>
    </w:lvl>
    <w:lvl w:ilvl="7" w:tplc="14090019" w:tentative="1">
      <w:start w:val="1"/>
      <w:numFmt w:val="lowerLetter"/>
      <w:lvlText w:val="%8."/>
      <w:lvlJc w:val="left"/>
      <w:pPr>
        <w:ind w:left="9653" w:hanging="360"/>
      </w:pPr>
    </w:lvl>
    <w:lvl w:ilvl="8" w:tplc="1409001B" w:tentative="1">
      <w:start w:val="1"/>
      <w:numFmt w:val="lowerRoman"/>
      <w:lvlText w:val="%9."/>
      <w:lvlJc w:val="right"/>
      <w:pPr>
        <w:ind w:left="10373" w:hanging="180"/>
      </w:pPr>
    </w:lvl>
  </w:abstractNum>
  <w:abstractNum w:abstractNumId="13" w15:restartNumberingAfterBreak="0">
    <w:nsid w:val="401365EA"/>
    <w:multiLevelType w:val="hybridMultilevel"/>
    <w:tmpl w:val="21B69DF0"/>
    <w:lvl w:ilvl="0" w:tplc="8A7C2AE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4" w15:restartNumberingAfterBreak="0">
    <w:nsid w:val="42561A36"/>
    <w:multiLevelType w:val="hybridMultilevel"/>
    <w:tmpl w:val="26B42F5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 w15:restartNumberingAfterBreak="0">
    <w:nsid w:val="4AF67124"/>
    <w:multiLevelType w:val="hybridMultilevel"/>
    <w:tmpl w:val="98C8BF1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7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9" w15:restartNumberingAfterBreak="0">
    <w:nsid w:val="5FCF560F"/>
    <w:multiLevelType w:val="hybridMultilevel"/>
    <w:tmpl w:val="9EA0EC9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 w15:restartNumberingAfterBreak="0">
    <w:nsid w:val="61E429FE"/>
    <w:multiLevelType w:val="hybridMultilevel"/>
    <w:tmpl w:val="5F6A001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2" w15:restartNumberingAfterBreak="0">
    <w:nsid w:val="69FB14F2"/>
    <w:multiLevelType w:val="hybridMultilevel"/>
    <w:tmpl w:val="5226167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3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DD2A8A"/>
    <w:multiLevelType w:val="hybridMultilevel"/>
    <w:tmpl w:val="32A2CAE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F094A83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Times New Roman" w:hint="default"/>
      </w:rPr>
    </w:lvl>
    <w:lvl w:ilvl="2" w:tplc="1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Times New Roman" w:hint="default"/>
      </w:rPr>
    </w:lvl>
    <w:lvl w:ilvl="5" w:tplc="1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Times New Roman" w:hint="default"/>
      </w:rPr>
    </w:lvl>
    <w:lvl w:ilvl="8" w:tplc="14090005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10"/>
  </w:num>
  <w:num w:numId="2" w16cid:durableId="1751925994">
    <w:abstractNumId w:val="4"/>
  </w:num>
  <w:num w:numId="3" w16cid:durableId="930426864">
    <w:abstractNumId w:val="18"/>
  </w:num>
  <w:num w:numId="4" w16cid:durableId="90706847">
    <w:abstractNumId w:val="21"/>
  </w:num>
  <w:num w:numId="5" w16cid:durableId="313334513">
    <w:abstractNumId w:val="11"/>
  </w:num>
  <w:num w:numId="6" w16cid:durableId="2033803924">
    <w:abstractNumId w:val="6"/>
  </w:num>
  <w:num w:numId="7" w16cid:durableId="808132422">
    <w:abstractNumId w:val="5"/>
  </w:num>
  <w:num w:numId="8" w16cid:durableId="1143546541">
    <w:abstractNumId w:val="17"/>
  </w:num>
  <w:num w:numId="9" w16cid:durableId="279923130">
    <w:abstractNumId w:val="1"/>
  </w:num>
  <w:num w:numId="10" w16cid:durableId="1141115467">
    <w:abstractNumId w:val="16"/>
  </w:num>
  <w:num w:numId="11" w16cid:durableId="1254901281">
    <w:abstractNumId w:val="0"/>
  </w:num>
  <w:num w:numId="12" w16cid:durableId="2111922917">
    <w:abstractNumId w:val="23"/>
  </w:num>
  <w:num w:numId="13" w16cid:durableId="166602731">
    <w:abstractNumId w:val="7"/>
  </w:num>
  <w:num w:numId="14" w16cid:durableId="1394423096">
    <w:abstractNumId w:val="20"/>
  </w:num>
  <w:num w:numId="15" w16cid:durableId="1001588413">
    <w:abstractNumId w:val="12"/>
  </w:num>
  <w:num w:numId="16" w16cid:durableId="370569775">
    <w:abstractNumId w:val="15"/>
  </w:num>
  <w:num w:numId="17" w16cid:durableId="496530702">
    <w:abstractNumId w:val="19"/>
  </w:num>
  <w:num w:numId="18" w16cid:durableId="1485732183">
    <w:abstractNumId w:val="8"/>
  </w:num>
  <w:num w:numId="19" w16cid:durableId="558397973">
    <w:abstractNumId w:val="13"/>
  </w:num>
  <w:num w:numId="20" w16cid:durableId="1616056565">
    <w:abstractNumId w:val="9"/>
  </w:num>
  <w:num w:numId="21" w16cid:durableId="2003580234">
    <w:abstractNumId w:val="14"/>
  </w:num>
  <w:num w:numId="22" w16cid:durableId="120926464">
    <w:abstractNumId w:val="2"/>
  </w:num>
  <w:num w:numId="23" w16cid:durableId="825245763">
    <w:abstractNumId w:val="3"/>
  </w:num>
  <w:num w:numId="24" w16cid:durableId="1200244630">
    <w:abstractNumId w:val="24"/>
  </w:num>
  <w:num w:numId="25" w16cid:durableId="974027379">
    <w:abstractNumId w:val="22"/>
  </w:num>
  <w:num w:numId="26" w16cid:durableId="73258221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NKkFAJ0LvAotAAAA"/>
  </w:docVars>
  <w:rsids>
    <w:rsidRoot w:val="006825CF"/>
    <w:rsid w:val="000013CC"/>
    <w:rsid w:val="00005CED"/>
    <w:rsid w:val="00005DB6"/>
    <w:rsid w:val="000064D2"/>
    <w:rsid w:val="00014D89"/>
    <w:rsid w:val="000227B4"/>
    <w:rsid w:val="00026717"/>
    <w:rsid w:val="0003092A"/>
    <w:rsid w:val="0004127B"/>
    <w:rsid w:val="0004557B"/>
    <w:rsid w:val="0005416E"/>
    <w:rsid w:val="00065506"/>
    <w:rsid w:val="00070450"/>
    <w:rsid w:val="00085E05"/>
    <w:rsid w:val="0009079F"/>
    <w:rsid w:val="00093650"/>
    <w:rsid w:val="00097382"/>
    <w:rsid w:val="000A1298"/>
    <w:rsid w:val="000A1D87"/>
    <w:rsid w:val="000A3C46"/>
    <w:rsid w:val="000C4E59"/>
    <w:rsid w:val="000C733F"/>
    <w:rsid w:val="000D2B45"/>
    <w:rsid w:val="000D39D0"/>
    <w:rsid w:val="000D62BB"/>
    <w:rsid w:val="000D6C9A"/>
    <w:rsid w:val="000E2D75"/>
    <w:rsid w:val="000F3AD0"/>
    <w:rsid w:val="00105B89"/>
    <w:rsid w:val="00113B64"/>
    <w:rsid w:val="00122416"/>
    <w:rsid w:val="00124EA8"/>
    <w:rsid w:val="00127453"/>
    <w:rsid w:val="0012788A"/>
    <w:rsid w:val="00137CE3"/>
    <w:rsid w:val="0016500D"/>
    <w:rsid w:val="001754F4"/>
    <w:rsid w:val="001A041D"/>
    <w:rsid w:val="001A1B52"/>
    <w:rsid w:val="001A3DCF"/>
    <w:rsid w:val="001B06BA"/>
    <w:rsid w:val="001B1A62"/>
    <w:rsid w:val="001B4AEE"/>
    <w:rsid w:val="001B4DD5"/>
    <w:rsid w:val="001B564A"/>
    <w:rsid w:val="001B628D"/>
    <w:rsid w:val="001B712C"/>
    <w:rsid w:val="001D223E"/>
    <w:rsid w:val="001E3429"/>
    <w:rsid w:val="00201791"/>
    <w:rsid w:val="00213194"/>
    <w:rsid w:val="0021529A"/>
    <w:rsid w:val="00217B6E"/>
    <w:rsid w:val="00226F54"/>
    <w:rsid w:val="0022718F"/>
    <w:rsid w:val="00235DE4"/>
    <w:rsid w:val="002415F3"/>
    <w:rsid w:val="0025079C"/>
    <w:rsid w:val="00257D60"/>
    <w:rsid w:val="00261BF8"/>
    <w:rsid w:val="00266B9F"/>
    <w:rsid w:val="002752DF"/>
    <w:rsid w:val="00282EEB"/>
    <w:rsid w:val="002A634E"/>
    <w:rsid w:val="002B32FF"/>
    <w:rsid w:val="002B3900"/>
    <w:rsid w:val="002B4697"/>
    <w:rsid w:val="002C3EE8"/>
    <w:rsid w:val="002D58B4"/>
    <w:rsid w:val="002E41EF"/>
    <w:rsid w:val="002E6A59"/>
    <w:rsid w:val="002F1BDA"/>
    <w:rsid w:val="002F7FA0"/>
    <w:rsid w:val="00315307"/>
    <w:rsid w:val="0032259F"/>
    <w:rsid w:val="00323EB3"/>
    <w:rsid w:val="00330F3D"/>
    <w:rsid w:val="0033593B"/>
    <w:rsid w:val="0034257D"/>
    <w:rsid w:val="00344B41"/>
    <w:rsid w:val="00371C85"/>
    <w:rsid w:val="003831EB"/>
    <w:rsid w:val="00383F97"/>
    <w:rsid w:val="00397D99"/>
    <w:rsid w:val="003A1F19"/>
    <w:rsid w:val="003B5C40"/>
    <w:rsid w:val="003C775F"/>
    <w:rsid w:val="003D53C6"/>
    <w:rsid w:val="003E0488"/>
    <w:rsid w:val="003E5778"/>
    <w:rsid w:val="003F07F7"/>
    <w:rsid w:val="003F5628"/>
    <w:rsid w:val="00407FAF"/>
    <w:rsid w:val="00421B53"/>
    <w:rsid w:val="00445EE1"/>
    <w:rsid w:val="004508E8"/>
    <w:rsid w:val="004535B5"/>
    <w:rsid w:val="004567B0"/>
    <w:rsid w:val="00461B82"/>
    <w:rsid w:val="004A3353"/>
    <w:rsid w:val="004B0E60"/>
    <w:rsid w:val="004C2BDD"/>
    <w:rsid w:val="004C5E69"/>
    <w:rsid w:val="004F0BC3"/>
    <w:rsid w:val="004F44B1"/>
    <w:rsid w:val="004F56C0"/>
    <w:rsid w:val="00500DAA"/>
    <w:rsid w:val="00503AD5"/>
    <w:rsid w:val="00511711"/>
    <w:rsid w:val="0051505A"/>
    <w:rsid w:val="005154B9"/>
    <w:rsid w:val="00522E5E"/>
    <w:rsid w:val="00533925"/>
    <w:rsid w:val="00544A39"/>
    <w:rsid w:val="00544C9A"/>
    <w:rsid w:val="0056270C"/>
    <w:rsid w:val="00570380"/>
    <w:rsid w:val="0057218A"/>
    <w:rsid w:val="00575438"/>
    <w:rsid w:val="005921AD"/>
    <w:rsid w:val="005C0AE1"/>
    <w:rsid w:val="005F53E8"/>
    <w:rsid w:val="0060011B"/>
    <w:rsid w:val="00603E98"/>
    <w:rsid w:val="0061064E"/>
    <w:rsid w:val="00615F5B"/>
    <w:rsid w:val="006176EA"/>
    <w:rsid w:val="00621884"/>
    <w:rsid w:val="00630E7B"/>
    <w:rsid w:val="006403F1"/>
    <w:rsid w:val="00642D25"/>
    <w:rsid w:val="00643C47"/>
    <w:rsid w:val="0064667B"/>
    <w:rsid w:val="00647AA9"/>
    <w:rsid w:val="00652924"/>
    <w:rsid w:val="00660F9A"/>
    <w:rsid w:val="006704C2"/>
    <w:rsid w:val="006762A2"/>
    <w:rsid w:val="006825CF"/>
    <w:rsid w:val="00683296"/>
    <w:rsid w:val="0068580C"/>
    <w:rsid w:val="00694E41"/>
    <w:rsid w:val="006962EF"/>
    <w:rsid w:val="00696F05"/>
    <w:rsid w:val="006A5B76"/>
    <w:rsid w:val="006B27EC"/>
    <w:rsid w:val="006B45FC"/>
    <w:rsid w:val="006C5C26"/>
    <w:rsid w:val="006D12ED"/>
    <w:rsid w:val="006E050D"/>
    <w:rsid w:val="006E2D28"/>
    <w:rsid w:val="006F774D"/>
    <w:rsid w:val="00705CA3"/>
    <w:rsid w:val="00713702"/>
    <w:rsid w:val="007346C6"/>
    <w:rsid w:val="007355A7"/>
    <w:rsid w:val="00736E4E"/>
    <w:rsid w:val="0073798F"/>
    <w:rsid w:val="00744814"/>
    <w:rsid w:val="0075458F"/>
    <w:rsid w:val="00761271"/>
    <w:rsid w:val="007813C2"/>
    <w:rsid w:val="007829EC"/>
    <w:rsid w:val="00786753"/>
    <w:rsid w:val="007A1F3A"/>
    <w:rsid w:val="007A2ECA"/>
    <w:rsid w:val="007B210F"/>
    <w:rsid w:val="007B3EC9"/>
    <w:rsid w:val="007C65EF"/>
    <w:rsid w:val="007C7757"/>
    <w:rsid w:val="007C7764"/>
    <w:rsid w:val="007D2DEE"/>
    <w:rsid w:val="007E7233"/>
    <w:rsid w:val="007F2CE2"/>
    <w:rsid w:val="007F4780"/>
    <w:rsid w:val="008007CD"/>
    <w:rsid w:val="00812493"/>
    <w:rsid w:val="00821ACA"/>
    <w:rsid w:val="00824558"/>
    <w:rsid w:val="00824742"/>
    <w:rsid w:val="008342BA"/>
    <w:rsid w:val="008369BC"/>
    <w:rsid w:val="00840E1C"/>
    <w:rsid w:val="00846CAB"/>
    <w:rsid w:val="0085234E"/>
    <w:rsid w:val="00854DCD"/>
    <w:rsid w:val="00863D53"/>
    <w:rsid w:val="008707B2"/>
    <w:rsid w:val="008844B7"/>
    <w:rsid w:val="008848CB"/>
    <w:rsid w:val="00887F23"/>
    <w:rsid w:val="00894501"/>
    <w:rsid w:val="008954DC"/>
    <w:rsid w:val="0089573E"/>
    <w:rsid w:val="008A5272"/>
    <w:rsid w:val="008B0E02"/>
    <w:rsid w:val="008D13B0"/>
    <w:rsid w:val="008D437D"/>
    <w:rsid w:val="00905E04"/>
    <w:rsid w:val="00907A5F"/>
    <w:rsid w:val="009135FF"/>
    <w:rsid w:val="00915F0B"/>
    <w:rsid w:val="009218C9"/>
    <w:rsid w:val="00930500"/>
    <w:rsid w:val="009411B0"/>
    <w:rsid w:val="00942254"/>
    <w:rsid w:val="0094504A"/>
    <w:rsid w:val="0094516C"/>
    <w:rsid w:val="00945602"/>
    <w:rsid w:val="00952CBC"/>
    <w:rsid w:val="0096070A"/>
    <w:rsid w:val="009608DF"/>
    <w:rsid w:val="00974E0B"/>
    <w:rsid w:val="0098150E"/>
    <w:rsid w:val="0098180B"/>
    <w:rsid w:val="00984245"/>
    <w:rsid w:val="0098467F"/>
    <w:rsid w:val="00985AE6"/>
    <w:rsid w:val="00986CCD"/>
    <w:rsid w:val="00991892"/>
    <w:rsid w:val="00994A33"/>
    <w:rsid w:val="009B5B4A"/>
    <w:rsid w:val="009D39EB"/>
    <w:rsid w:val="009F01AA"/>
    <w:rsid w:val="009F2722"/>
    <w:rsid w:val="009F446D"/>
    <w:rsid w:val="009F4A17"/>
    <w:rsid w:val="009F65CA"/>
    <w:rsid w:val="00A123E0"/>
    <w:rsid w:val="00A12915"/>
    <w:rsid w:val="00A13502"/>
    <w:rsid w:val="00A14BB1"/>
    <w:rsid w:val="00A1608E"/>
    <w:rsid w:val="00A2085B"/>
    <w:rsid w:val="00A24663"/>
    <w:rsid w:val="00A6732A"/>
    <w:rsid w:val="00A67344"/>
    <w:rsid w:val="00A67570"/>
    <w:rsid w:val="00A70478"/>
    <w:rsid w:val="00A72072"/>
    <w:rsid w:val="00A74BB0"/>
    <w:rsid w:val="00A77A00"/>
    <w:rsid w:val="00A821A2"/>
    <w:rsid w:val="00A876F2"/>
    <w:rsid w:val="00A93EEE"/>
    <w:rsid w:val="00AA035A"/>
    <w:rsid w:val="00AC122A"/>
    <w:rsid w:val="00AF02BA"/>
    <w:rsid w:val="00AF22FB"/>
    <w:rsid w:val="00B04009"/>
    <w:rsid w:val="00B07A74"/>
    <w:rsid w:val="00B10B54"/>
    <w:rsid w:val="00B16C98"/>
    <w:rsid w:val="00B2174B"/>
    <w:rsid w:val="00B22244"/>
    <w:rsid w:val="00B31103"/>
    <w:rsid w:val="00B32A87"/>
    <w:rsid w:val="00B50B0B"/>
    <w:rsid w:val="00B70382"/>
    <w:rsid w:val="00B767B8"/>
    <w:rsid w:val="00B81A2E"/>
    <w:rsid w:val="00B94651"/>
    <w:rsid w:val="00B948D7"/>
    <w:rsid w:val="00B96A3A"/>
    <w:rsid w:val="00BA68B0"/>
    <w:rsid w:val="00BC3F97"/>
    <w:rsid w:val="00BC7B0A"/>
    <w:rsid w:val="00BC7E04"/>
    <w:rsid w:val="00BD34B6"/>
    <w:rsid w:val="00BD4E38"/>
    <w:rsid w:val="00BF2792"/>
    <w:rsid w:val="00BF5DDC"/>
    <w:rsid w:val="00C02853"/>
    <w:rsid w:val="00C200AE"/>
    <w:rsid w:val="00C37BB6"/>
    <w:rsid w:val="00C415C5"/>
    <w:rsid w:val="00C642CE"/>
    <w:rsid w:val="00C6466A"/>
    <w:rsid w:val="00C81EFD"/>
    <w:rsid w:val="00CA7F8D"/>
    <w:rsid w:val="00CD2A0D"/>
    <w:rsid w:val="00CD2D4D"/>
    <w:rsid w:val="00CE237F"/>
    <w:rsid w:val="00CF67C6"/>
    <w:rsid w:val="00D35382"/>
    <w:rsid w:val="00D372A3"/>
    <w:rsid w:val="00D42484"/>
    <w:rsid w:val="00D51721"/>
    <w:rsid w:val="00D652D9"/>
    <w:rsid w:val="00D67451"/>
    <w:rsid w:val="00D852B6"/>
    <w:rsid w:val="00D97A2D"/>
    <w:rsid w:val="00DA2730"/>
    <w:rsid w:val="00DA7256"/>
    <w:rsid w:val="00DB5E55"/>
    <w:rsid w:val="00DC2AFF"/>
    <w:rsid w:val="00DC39EE"/>
    <w:rsid w:val="00DC5D2A"/>
    <w:rsid w:val="00DD1776"/>
    <w:rsid w:val="00DE1C38"/>
    <w:rsid w:val="00DE6747"/>
    <w:rsid w:val="00DF1D76"/>
    <w:rsid w:val="00DF2E18"/>
    <w:rsid w:val="00E003FC"/>
    <w:rsid w:val="00E14B8B"/>
    <w:rsid w:val="00E17BF8"/>
    <w:rsid w:val="00E24570"/>
    <w:rsid w:val="00E246EF"/>
    <w:rsid w:val="00E25EA4"/>
    <w:rsid w:val="00E26934"/>
    <w:rsid w:val="00E301CA"/>
    <w:rsid w:val="00E52C8F"/>
    <w:rsid w:val="00E56A37"/>
    <w:rsid w:val="00E6596D"/>
    <w:rsid w:val="00E70E61"/>
    <w:rsid w:val="00E733C8"/>
    <w:rsid w:val="00E757C5"/>
    <w:rsid w:val="00E77387"/>
    <w:rsid w:val="00E81534"/>
    <w:rsid w:val="00EA567F"/>
    <w:rsid w:val="00EC5F32"/>
    <w:rsid w:val="00EC6E30"/>
    <w:rsid w:val="00EE0BFB"/>
    <w:rsid w:val="00EF3C6B"/>
    <w:rsid w:val="00EF4A04"/>
    <w:rsid w:val="00EF589E"/>
    <w:rsid w:val="00F012E8"/>
    <w:rsid w:val="00F15A9E"/>
    <w:rsid w:val="00F20BCC"/>
    <w:rsid w:val="00F32DCE"/>
    <w:rsid w:val="00F40441"/>
    <w:rsid w:val="00F40905"/>
    <w:rsid w:val="00F41A76"/>
    <w:rsid w:val="00F427FD"/>
    <w:rsid w:val="00F572A6"/>
    <w:rsid w:val="00F6569D"/>
    <w:rsid w:val="00F73A56"/>
    <w:rsid w:val="00F74FF1"/>
    <w:rsid w:val="00F87859"/>
    <w:rsid w:val="00F90499"/>
    <w:rsid w:val="00F92235"/>
    <w:rsid w:val="00FA5D50"/>
    <w:rsid w:val="00FB64AF"/>
    <w:rsid w:val="00FB66AF"/>
    <w:rsid w:val="00FB7AD3"/>
    <w:rsid w:val="00FC1BD7"/>
    <w:rsid w:val="00FD2C8A"/>
    <w:rsid w:val="00FD2E83"/>
    <w:rsid w:val="00FE199A"/>
    <w:rsid w:val="00FF2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3E7C6548"/>
  <w14:defaultImageDpi w14:val="32767"/>
  <w15:chartTrackingRefBased/>
  <w15:docId w15:val="{C2AA32DF-8DD2-440A-B436-4B1795F898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407FAF"/>
    <w:pPr>
      <w:keepNext/>
      <w:keepLines/>
      <w:widowControl w:val="0"/>
      <w:pBdr>
        <w:top w:val="single" w:sz="18" w:space="10" w:color="7030A0"/>
        <w:left w:val="single" w:sz="18" w:space="4" w:color="7030A0"/>
        <w:bottom w:val="single" w:sz="18" w:space="0" w:color="7030A0"/>
        <w:right w:val="single" w:sz="18" w:space="4" w:color="7030A0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407FAF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1A041D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1A041D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2B3900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F589E"/>
    <w:rPr>
      <w:rFonts w:ascii="Arial" w:eastAsiaTheme="minorEastAsia" w:hAnsi="Arial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A13502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A13502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A13502"/>
    <w:pPr>
      <w:spacing w:after="100"/>
      <w:ind w:left="3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93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63" Type="http://schemas.openxmlformats.org/officeDocument/2006/relationships/image" Target="media/image51.png"/><Relationship Id="rId68" Type="http://schemas.openxmlformats.org/officeDocument/2006/relationships/image" Target="media/image54.jpeg"/><Relationship Id="rId84" Type="http://schemas.openxmlformats.org/officeDocument/2006/relationships/image" Target="media/image66.png"/><Relationship Id="rId89" Type="http://schemas.openxmlformats.org/officeDocument/2006/relationships/image" Target="media/image69.jpeg"/><Relationship Id="rId112" Type="http://schemas.openxmlformats.org/officeDocument/2006/relationships/image" Target="media/image88.png"/><Relationship Id="rId133" Type="http://schemas.openxmlformats.org/officeDocument/2006/relationships/image" Target="media/image105.png"/><Relationship Id="rId138" Type="http://schemas.openxmlformats.org/officeDocument/2006/relationships/image" Target="media/image109.jpg"/><Relationship Id="rId154" Type="http://schemas.openxmlformats.org/officeDocument/2006/relationships/image" Target="media/image121.png"/><Relationship Id="rId159" Type="http://schemas.openxmlformats.org/officeDocument/2006/relationships/image" Target="media/image127.png"/><Relationship Id="rId175" Type="http://schemas.openxmlformats.org/officeDocument/2006/relationships/image" Target="media/image141.jpeg"/><Relationship Id="rId170" Type="http://schemas.openxmlformats.org/officeDocument/2006/relationships/image" Target="media/image137.png"/><Relationship Id="rId191" Type="http://schemas.openxmlformats.org/officeDocument/2006/relationships/fontTable" Target="fontTable.xml"/><Relationship Id="rId16" Type="http://schemas.openxmlformats.org/officeDocument/2006/relationships/image" Target="media/image5.png"/><Relationship Id="rId107" Type="http://schemas.openxmlformats.org/officeDocument/2006/relationships/image" Target="media/image81.jpeg"/><Relationship Id="rId11" Type="http://schemas.openxmlformats.org/officeDocument/2006/relationships/image" Target="media/image1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0.png"/><Relationship Id="rId79" Type="http://schemas.openxmlformats.org/officeDocument/2006/relationships/image" Target="media/image610.jpeg"/><Relationship Id="rId102" Type="http://schemas.openxmlformats.org/officeDocument/2006/relationships/image" Target="media/image82.png"/><Relationship Id="rId123" Type="http://schemas.openxmlformats.org/officeDocument/2006/relationships/image" Target="media/image96.jpeg"/><Relationship Id="rId128" Type="http://schemas.openxmlformats.org/officeDocument/2006/relationships/image" Target="media/image102.jpg"/><Relationship Id="rId144" Type="http://schemas.openxmlformats.org/officeDocument/2006/relationships/image" Target="media/image113.jpeg"/><Relationship Id="rId149" Type="http://schemas.openxmlformats.org/officeDocument/2006/relationships/image" Target="media/image118.png"/><Relationship Id="rId5" Type="http://schemas.openxmlformats.org/officeDocument/2006/relationships/numbering" Target="numbering.xml"/><Relationship Id="rId90" Type="http://schemas.openxmlformats.org/officeDocument/2006/relationships/image" Target="media/image72.jpeg"/><Relationship Id="rId95" Type="http://schemas.openxmlformats.org/officeDocument/2006/relationships/image" Target="media/image72.png"/><Relationship Id="rId160" Type="http://schemas.openxmlformats.org/officeDocument/2006/relationships/image" Target="media/image129.png"/><Relationship Id="rId165" Type="http://schemas.openxmlformats.org/officeDocument/2006/relationships/image" Target="media/image133.png"/><Relationship Id="rId181" Type="http://schemas.openxmlformats.org/officeDocument/2006/relationships/image" Target="media/image147.jpeg"/><Relationship Id="rId186" Type="http://schemas.openxmlformats.org/officeDocument/2006/relationships/header" Target="header2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5.png"/><Relationship Id="rId113" Type="http://schemas.openxmlformats.org/officeDocument/2006/relationships/image" Target="media/image89.png"/><Relationship Id="rId118" Type="http://schemas.openxmlformats.org/officeDocument/2006/relationships/image" Target="media/image94.png"/><Relationship Id="rId134" Type="http://schemas.openxmlformats.org/officeDocument/2006/relationships/image" Target="media/image1060.png"/><Relationship Id="rId139" Type="http://schemas.openxmlformats.org/officeDocument/2006/relationships/image" Target="media/image110.png"/><Relationship Id="rId80" Type="http://schemas.openxmlformats.org/officeDocument/2006/relationships/image" Target="media/image620.png"/><Relationship Id="rId85" Type="http://schemas.openxmlformats.org/officeDocument/2006/relationships/image" Target="media/image63.png"/><Relationship Id="rId150" Type="http://schemas.openxmlformats.org/officeDocument/2006/relationships/image" Target="media/image124.png"/><Relationship Id="rId155" Type="http://schemas.openxmlformats.org/officeDocument/2006/relationships/image" Target="media/image122.jpeg"/><Relationship Id="rId171" Type="http://schemas.openxmlformats.org/officeDocument/2006/relationships/image" Target="media/image138.jpeg"/><Relationship Id="rId176" Type="http://schemas.openxmlformats.org/officeDocument/2006/relationships/image" Target="media/image142.png"/><Relationship Id="rId192" Type="http://schemas.openxmlformats.org/officeDocument/2006/relationships/theme" Target="theme/theme1.xml"/><Relationship Id="rId12" Type="http://schemas.openxmlformats.org/officeDocument/2006/relationships/image" Target="media/image2.jpeg"/><Relationship Id="rId17" Type="http://schemas.openxmlformats.org/officeDocument/2006/relationships/image" Target="media/image6.png"/><Relationship Id="rId33" Type="http://schemas.openxmlformats.org/officeDocument/2006/relationships/image" Target="media/image22.jpe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83.png"/><Relationship Id="rId108" Type="http://schemas.openxmlformats.org/officeDocument/2006/relationships/image" Target="media/image84.png"/><Relationship Id="rId124" Type="http://schemas.openxmlformats.org/officeDocument/2006/relationships/image" Target="media/image97.png"/><Relationship Id="rId129" Type="http://schemas.openxmlformats.org/officeDocument/2006/relationships/image" Target="media/image106.png"/><Relationship Id="rId54" Type="http://schemas.openxmlformats.org/officeDocument/2006/relationships/image" Target="media/image42.png"/><Relationship Id="rId70" Type="http://schemas.openxmlformats.org/officeDocument/2006/relationships/image" Target="media/image56.png"/><Relationship Id="rId91" Type="http://schemas.openxmlformats.org/officeDocument/2006/relationships/image" Target="media/image70.jpeg"/><Relationship Id="rId96" Type="http://schemas.openxmlformats.org/officeDocument/2006/relationships/image" Target="media/image73.png"/><Relationship Id="rId140" Type="http://schemas.openxmlformats.org/officeDocument/2006/relationships/image" Target="media/image111.png"/><Relationship Id="rId145" Type="http://schemas.openxmlformats.org/officeDocument/2006/relationships/image" Target="media/image114.jpeg"/><Relationship Id="rId161" Type="http://schemas.openxmlformats.org/officeDocument/2006/relationships/image" Target="media/image130.png"/><Relationship Id="rId166" Type="http://schemas.openxmlformats.org/officeDocument/2006/relationships/image" Target="media/image134.png"/><Relationship Id="rId182" Type="http://schemas.openxmlformats.org/officeDocument/2006/relationships/image" Target="media/image148.png"/><Relationship Id="rId187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49" Type="http://schemas.openxmlformats.org/officeDocument/2006/relationships/image" Target="media/image37.png"/><Relationship Id="rId114" Type="http://schemas.openxmlformats.org/officeDocument/2006/relationships/image" Target="media/image90.png"/><Relationship Id="rId119" Type="http://schemas.openxmlformats.org/officeDocument/2006/relationships/image" Target="media/image95.png"/><Relationship Id="rId44" Type="http://schemas.openxmlformats.org/officeDocument/2006/relationships/image" Target="media/image32.png"/><Relationship Id="rId60" Type="http://schemas.openxmlformats.org/officeDocument/2006/relationships/image" Target="media/image48.png"/><Relationship Id="rId65" Type="http://schemas.openxmlformats.org/officeDocument/2006/relationships/image" Target="media/image49.jpeg"/><Relationship Id="rId81" Type="http://schemas.openxmlformats.org/officeDocument/2006/relationships/image" Target="media/image61.png"/><Relationship Id="rId86" Type="http://schemas.openxmlformats.org/officeDocument/2006/relationships/image" Target="media/image64.png"/><Relationship Id="rId130" Type="http://schemas.openxmlformats.org/officeDocument/2006/relationships/image" Target="media/image107.jpeg"/><Relationship Id="rId135" Type="http://schemas.openxmlformats.org/officeDocument/2006/relationships/image" Target="media/image1080.png"/><Relationship Id="rId151" Type="http://schemas.openxmlformats.org/officeDocument/2006/relationships/image" Target="media/image125.png"/><Relationship Id="rId156" Type="http://schemas.openxmlformats.org/officeDocument/2006/relationships/image" Target="media/image123.jpeg"/><Relationship Id="rId177" Type="http://schemas.openxmlformats.org/officeDocument/2006/relationships/image" Target="media/image143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72" Type="http://schemas.openxmlformats.org/officeDocument/2006/relationships/hyperlink" Target="https://tinyurl.com/RERcommunity" TargetMode="External"/><Relationship Id="rId180" Type="http://schemas.openxmlformats.org/officeDocument/2006/relationships/image" Target="media/image146.png"/><Relationship Id="rId13" Type="http://schemas.openxmlformats.org/officeDocument/2006/relationships/image" Target="media/image3.jpe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109" Type="http://schemas.openxmlformats.org/officeDocument/2006/relationships/image" Target="media/image85.jpeg"/><Relationship Id="rId34" Type="http://schemas.openxmlformats.org/officeDocument/2006/relationships/image" Target="media/image23.jpeg"/><Relationship Id="rId50" Type="http://schemas.openxmlformats.org/officeDocument/2006/relationships/image" Target="media/image38.jpeg"/><Relationship Id="rId55" Type="http://schemas.openxmlformats.org/officeDocument/2006/relationships/image" Target="media/image43.png"/><Relationship Id="rId97" Type="http://schemas.openxmlformats.org/officeDocument/2006/relationships/image" Target="media/image740.png"/><Relationship Id="rId104" Type="http://schemas.openxmlformats.org/officeDocument/2006/relationships/image" Target="media/image79.png"/><Relationship Id="rId125" Type="http://schemas.openxmlformats.org/officeDocument/2006/relationships/image" Target="media/image98.png"/><Relationship Id="rId141" Type="http://schemas.openxmlformats.org/officeDocument/2006/relationships/image" Target="media/image112.jpeg"/><Relationship Id="rId146" Type="http://schemas.openxmlformats.org/officeDocument/2006/relationships/image" Target="media/image115.png"/><Relationship Id="rId167" Type="http://schemas.openxmlformats.org/officeDocument/2006/relationships/hyperlink" Target="https://tinyurl.com/RERsupport" TargetMode="External"/><Relationship Id="rId188" Type="http://schemas.openxmlformats.org/officeDocument/2006/relationships/footer" Target="footer2.xml"/><Relationship Id="rId7" Type="http://schemas.openxmlformats.org/officeDocument/2006/relationships/settings" Target="settings.xml"/><Relationship Id="rId71" Type="http://schemas.openxmlformats.org/officeDocument/2006/relationships/image" Target="media/image57.png"/><Relationship Id="rId92" Type="http://schemas.openxmlformats.org/officeDocument/2006/relationships/image" Target="media/image71.png"/><Relationship Id="rId162" Type="http://schemas.openxmlformats.org/officeDocument/2006/relationships/image" Target="media/image128.png"/><Relationship Id="rId183" Type="http://schemas.openxmlformats.org/officeDocument/2006/relationships/image" Target="media/image149.jpe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66" Type="http://schemas.openxmlformats.org/officeDocument/2006/relationships/image" Target="media/image50.png"/><Relationship Id="rId87" Type="http://schemas.openxmlformats.org/officeDocument/2006/relationships/image" Target="media/image67.png"/><Relationship Id="rId110" Type="http://schemas.openxmlformats.org/officeDocument/2006/relationships/image" Target="media/image86.jpeg"/><Relationship Id="rId115" Type="http://schemas.openxmlformats.org/officeDocument/2006/relationships/image" Target="media/image91.png"/><Relationship Id="rId131" Type="http://schemas.openxmlformats.org/officeDocument/2006/relationships/image" Target="media/image103.png"/><Relationship Id="rId136" Type="http://schemas.openxmlformats.org/officeDocument/2006/relationships/image" Target="media/image107.png"/><Relationship Id="rId157" Type="http://schemas.openxmlformats.org/officeDocument/2006/relationships/image" Target="media/image124.jpeg"/><Relationship Id="rId178" Type="http://schemas.openxmlformats.org/officeDocument/2006/relationships/image" Target="media/image144.png"/><Relationship Id="rId82" Type="http://schemas.openxmlformats.org/officeDocument/2006/relationships/image" Target="media/image62.png"/><Relationship Id="rId152" Type="http://schemas.openxmlformats.org/officeDocument/2006/relationships/image" Target="media/image119.jpeg"/><Relationship Id="rId173" Type="http://schemas.openxmlformats.org/officeDocument/2006/relationships/image" Target="media/image139.jpe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hyperlink" Target="https://linktr.ee/rainboweasyread" TargetMode="External"/><Relationship Id="rId56" Type="http://schemas.openxmlformats.org/officeDocument/2006/relationships/image" Target="media/image44.png"/><Relationship Id="rId100" Type="http://schemas.openxmlformats.org/officeDocument/2006/relationships/image" Target="media/image77.png"/><Relationship Id="rId105" Type="http://schemas.openxmlformats.org/officeDocument/2006/relationships/hyperlink" Target="https://tinyurl.com/RERout" TargetMode="External"/><Relationship Id="rId126" Type="http://schemas.openxmlformats.org/officeDocument/2006/relationships/image" Target="media/image100.png"/><Relationship Id="rId147" Type="http://schemas.openxmlformats.org/officeDocument/2006/relationships/image" Target="media/image116.png"/><Relationship Id="rId168" Type="http://schemas.openxmlformats.org/officeDocument/2006/relationships/image" Target="media/image135.png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image" Target="media/image58.png"/><Relationship Id="rId93" Type="http://schemas.openxmlformats.org/officeDocument/2006/relationships/image" Target="media/image75.jpeg"/><Relationship Id="rId98" Type="http://schemas.openxmlformats.org/officeDocument/2006/relationships/image" Target="media/image75.png"/><Relationship Id="rId121" Type="http://schemas.openxmlformats.org/officeDocument/2006/relationships/image" Target="media/image980.png"/><Relationship Id="rId142" Type="http://schemas.openxmlformats.org/officeDocument/2006/relationships/image" Target="media/image110.jpeg"/><Relationship Id="rId163" Type="http://schemas.openxmlformats.org/officeDocument/2006/relationships/image" Target="media/image131.png"/><Relationship Id="rId184" Type="http://schemas.openxmlformats.org/officeDocument/2006/relationships/image" Target="media/image150.png"/><Relationship Id="rId189" Type="http://schemas.openxmlformats.org/officeDocument/2006/relationships/header" Target="header3.xml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4.png"/><Relationship Id="rId67" Type="http://schemas.openxmlformats.org/officeDocument/2006/relationships/image" Target="media/image53.png"/><Relationship Id="rId116" Type="http://schemas.openxmlformats.org/officeDocument/2006/relationships/image" Target="media/image92.png"/><Relationship Id="rId137" Type="http://schemas.openxmlformats.org/officeDocument/2006/relationships/image" Target="media/image108.png"/><Relationship Id="rId158" Type="http://schemas.openxmlformats.org/officeDocument/2006/relationships/image" Target="media/image126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83" Type="http://schemas.openxmlformats.org/officeDocument/2006/relationships/image" Target="media/image65.png"/><Relationship Id="rId88" Type="http://schemas.openxmlformats.org/officeDocument/2006/relationships/image" Target="media/image68.png"/><Relationship Id="rId111" Type="http://schemas.openxmlformats.org/officeDocument/2006/relationships/image" Target="media/image87.jpeg"/><Relationship Id="rId132" Type="http://schemas.openxmlformats.org/officeDocument/2006/relationships/image" Target="media/image104.png"/><Relationship Id="rId153" Type="http://schemas.openxmlformats.org/officeDocument/2006/relationships/image" Target="media/image120.png"/><Relationship Id="rId174" Type="http://schemas.openxmlformats.org/officeDocument/2006/relationships/image" Target="media/image140.png"/><Relationship Id="rId179" Type="http://schemas.openxmlformats.org/officeDocument/2006/relationships/image" Target="media/image145.png"/><Relationship Id="rId190" Type="http://schemas.openxmlformats.org/officeDocument/2006/relationships/footer" Target="footer3.xml"/><Relationship Id="rId15" Type="http://schemas.openxmlformats.org/officeDocument/2006/relationships/image" Target="media/image4.jpeg"/><Relationship Id="rId36" Type="http://schemas.openxmlformats.org/officeDocument/2006/relationships/image" Target="media/image24.png"/><Relationship Id="rId57" Type="http://schemas.openxmlformats.org/officeDocument/2006/relationships/image" Target="media/image45.png"/><Relationship Id="rId106" Type="http://schemas.openxmlformats.org/officeDocument/2006/relationships/image" Target="media/image80.png"/><Relationship Id="rId127" Type="http://schemas.openxmlformats.org/officeDocument/2006/relationships/image" Target="media/image101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52" Type="http://schemas.openxmlformats.org/officeDocument/2006/relationships/image" Target="media/image40.png"/><Relationship Id="rId73" Type="http://schemas.openxmlformats.org/officeDocument/2006/relationships/image" Target="media/image59.jpeg"/><Relationship Id="rId94" Type="http://schemas.openxmlformats.org/officeDocument/2006/relationships/image" Target="media/image76.png"/><Relationship Id="rId99" Type="http://schemas.openxmlformats.org/officeDocument/2006/relationships/image" Target="media/image74.png"/><Relationship Id="rId101" Type="http://schemas.openxmlformats.org/officeDocument/2006/relationships/image" Target="media/image78.png"/><Relationship Id="rId122" Type="http://schemas.openxmlformats.org/officeDocument/2006/relationships/image" Target="media/image99.png"/><Relationship Id="rId143" Type="http://schemas.openxmlformats.org/officeDocument/2006/relationships/image" Target="media/image111.jpeg"/><Relationship Id="rId148" Type="http://schemas.openxmlformats.org/officeDocument/2006/relationships/image" Target="media/image117.png"/><Relationship Id="rId164" Type="http://schemas.openxmlformats.org/officeDocument/2006/relationships/image" Target="media/image132.png"/><Relationship Id="rId169" Type="http://schemas.openxmlformats.org/officeDocument/2006/relationships/image" Target="media/image136.png"/><Relationship Id="rId185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ropbox\Easy%20Read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c7735d6-fcdb-47e3-9b30-af90d6e0a319">
      <Terms xmlns="http://schemas.microsoft.com/office/infopath/2007/PartnerControls"/>
    </lcf76f155ced4ddcb4097134ff3c332f>
    <TaxCatchAll xmlns="725b7fd9-00c9-4204-968c-4df6d1bf4ee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659035B9A047B4499B1A976C9365D4E" ma:contentTypeVersion="17" ma:contentTypeDescription="Create a new document." ma:contentTypeScope="" ma:versionID="8b690d64a955fa43e821c695ab794540">
  <xsd:schema xmlns:xsd="http://www.w3.org/2001/XMLSchema" xmlns:xs="http://www.w3.org/2001/XMLSchema" xmlns:p="http://schemas.microsoft.com/office/2006/metadata/properties" xmlns:ns2="3c7735d6-fcdb-47e3-9b30-af90d6e0a319" xmlns:ns3="725b7fd9-00c9-4204-968c-4df6d1bf4ee3" targetNamespace="http://schemas.microsoft.com/office/2006/metadata/properties" ma:root="true" ma:fieldsID="f7c34df5285372f2a05be23321fb1b62" ns2:_="" ns3:_="">
    <xsd:import namespace="3c7735d6-fcdb-47e3-9b30-af90d6e0a319"/>
    <xsd:import namespace="725b7fd9-00c9-4204-968c-4df6d1bf4ee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7735d6-fcdb-47e3-9b30-af90d6e0a3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5b7fd9-00c9-4204-968c-4df6d1bf4ee3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504afd88-0f35-4f1c-865a-9883d780411e}" ma:internalName="TaxCatchAll" ma:showField="CatchAllData" ma:web="725b7fd9-00c9-4204-968c-4df6d1bf4ee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9639D9-14F4-46CE-AD46-141ECEF96EC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5B755F7-EB11-4BCA-9CAE-C7E54F28E58C}">
  <ds:schemaRefs>
    <ds:schemaRef ds:uri="http://schemas.microsoft.com/office/2006/metadata/properties"/>
    <ds:schemaRef ds:uri="http://schemas.microsoft.com/office/infopath/2007/PartnerControls"/>
    <ds:schemaRef ds:uri="3c7735d6-fcdb-47e3-9b30-af90d6e0a319"/>
    <ds:schemaRef ds:uri="725b7fd9-00c9-4204-968c-4df6d1bf4ee3"/>
  </ds:schemaRefs>
</ds:datastoreItem>
</file>

<file path=customXml/itemProps3.xml><?xml version="1.0" encoding="utf-8"?>
<ds:datastoreItem xmlns:ds="http://schemas.openxmlformats.org/officeDocument/2006/customXml" ds:itemID="{0154D7A6-35B6-4ACC-9A40-E76706E4AB6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7735d6-fcdb-47e3-9b30-af90d6e0a319"/>
    <ds:schemaRef ds:uri="725b7fd9-00c9-4204-968c-4df6d1bf4ee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A72D9AA-6627-4538-A631-3D9AD68A83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</Template>
  <TotalTime>0</TotalTime>
  <Pages>33</Pages>
  <Words>1375</Words>
  <Characters>7842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9199</CharactersWithSpaces>
  <SharedDoc>false</SharedDoc>
  <HLinks>
    <vt:vector size="48" baseType="variant">
      <vt:variant>
        <vt:i4>7471209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_Thank_you</vt:lpwstr>
      </vt:variant>
      <vt:variant>
        <vt:i4>3604512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_More_information</vt:lpwstr>
      </vt:variant>
      <vt:variant>
        <vt:i4>5308514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_How_to_be</vt:lpwstr>
      </vt:variant>
      <vt:variant>
        <vt:i4>2883593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_What_to_say</vt:lpwstr>
      </vt:variant>
      <vt:variant>
        <vt:i4>6357057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_When_strangers_ask</vt:lpwstr>
      </vt:variant>
      <vt:variant>
        <vt:i4>983082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_When_friends_and</vt:lpwstr>
      </vt:variant>
      <vt:variant>
        <vt:i4>4128786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_What_will_people</vt:lpwstr>
      </vt:variant>
      <vt:variant>
        <vt:i4>2686978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_About_this_guide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Andi Buchanan</dc:creator>
  <cp:keywords/>
  <dc:description/>
  <cp:lastModifiedBy>Andi Buchanan</cp:lastModifiedBy>
  <cp:revision>2</cp:revision>
  <cp:lastPrinted>2025-02-17T21:09:00Z</cp:lastPrinted>
  <dcterms:created xsi:type="dcterms:W3CDTF">2025-02-18T21:57:00Z</dcterms:created>
  <dcterms:modified xsi:type="dcterms:W3CDTF">2025-02-18T21:57:00Z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0x0101005659035B9A047B4499B1A976C9365D4E</vt:lpwstr>
  </property>
  <property fmtid="{D5CDD505-2E9C-101B-9397-08002B2CF9AE}" pid="3" name="MediaServiceImageTags">
    <vt:lpwstr/>
  </property>
</Properties>
</file>